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DAF21" w14:textId="0F54D71D" w:rsidR="00B60736" w:rsidRDefault="00ED2A7F" w:rsidP="001522E8">
      <w:r>
        <w:rPr>
          <w:noProof/>
        </w:rPr>
        <w:drawing>
          <wp:anchor distT="0" distB="0" distL="114300" distR="114300" simplePos="0" relativeHeight="253337600" behindDoc="0" locked="0" layoutInCell="1" allowOverlap="1" wp14:anchorId="44CD1D6C" wp14:editId="6E4C085D">
            <wp:simplePos x="0" y="0"/>
            <wp:positionH relativeFrom="margin">
              <wp:posOffset>-91440</wp:posOffset>
            </wp:positionH>
            <wp:positionV relativeFrom="paragraph">
              <wp:posOffset>-206375</wp:posOffset>
            </wp:positionV>
            <wp:extent cx="921825" cy="958698"/>
            <wp:effectExtent l="0" t="0" r="0" b="0"/>
            <wp:wrapNone/>
            <wp:docPr id="625515530" name="Picture 62551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1825" cy="9586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096EA5" w14:textId="05AC9E79" w:rsidR="00D7068B" w:rsidRDefault="00D7068B" w:rsidP="00D7068B">
      <w:pPr>
        <w:rPr>
          <w:rFonts w:cstheme="minorHAnsi"/>
          <w:b/>
          <w:szCs w:val="18"/>
        </w:rPr>
      </w:pPr>
    </w:p>
    <w:p w14:paraId="5D641C71" w14:textId="20C29575" w:rsidR="00ED2A7F" w:rsidRDefault="00ED2A7F" w:rsidP="00ED2A7F">
      <w:pPr>
        <w:rPr>
          <w:sz w:val="2"/>
          <w:szCs w:val="2"/>
        </w:rPr>
      </w:pPr>
      <w:bookmarkStart w:id="0" w:name="_Hlk116483195"/>
      <w:bookmarkEnd w:id="0"/>
    </w:p>
    <w:p w14:paraId="64A3F38A" w14:textId="77777777" w:rsidR="00ED2A7F" w:rsidRDefault="00ED2A7F" w:rsidP="00ED2A7F">
      <w:pPr>
        <w:pBdr>
          <w:top w:val="single" w:sz="4" w:space="1" w:color="auto"/>
        </w:pBdr>
        <w:spacing w:after="120"/>
        <w:jc w:val="center"/>
        <w:rPr>
          <w:rFonts w:cstheme="majorHAnsi"/>
          <w:b/>
          <w:bCs/>
          <w:noProof/>
          <w:sz w:val="56"/>
          <w:szCs w:val="20"/>
        </w:rPr>
      </w:pPr>
      <w:r>
        <w:rPr>
          <w:rFonts w:cstheme="majorHAnsi"/>
          <w:b/>
          <w:bCs/>
          <w:noProof/>
          <w:sz w:val="56"/>
          <w:szCs w:val="20"/>
        </w:rPr>
        <w:t>English Ready</w:t>
      </w:r>
    </w:p>
    <w:p w14:paraId="0E853312" w14:textId="6E6484D9" w:rsidR="00ED2A7F" w:rsidRDefault="00ED2A7F" w:rsidP="00ED2A7F">
      <w:pPr>
        <w:spacing w:after="120"/>
        <w:jc w:val="center"/>
        <w:rPr>
          <w:color w:val="808080" w:themeColor="background1" w:themeShade="80"/>
          <w:szCs w:val="28"/>
        </w:rPr>
      </w:pPr>
      <w:r>
        <w:rPr>
          <w:color w:val="808080" w:themeColor="background1" w:themeShade="80"/>
          <w:szCs w:val="28"/>
        </w:rPr>
        <w:t>2248</w:t>
      </w:r>
      <w:r w:rsidR="00712282">
        <w:rPr>
          <w:color w:val="808080" w:themeColor="background1" w:themeShade="80"/>
          <w:szCs w:val="28"/>
        </w:rPr>
        <w:t>2</w:t>
      </w:r>
      <w:r>
        <w:rPr>
          <w:color w:val="808080" w:themeColor="background1" w:themeShade="80"/>
          <w:szCs w:val="28"/>
        </w:rPr>
        <w:t>VIC Course in Initial EAL</w:t>
      </w:r>
    </w:p>
    <w:p w14:paraId="77AAFACF" w14:textId="77777777" w:rsidR="00ED2A7F" w:rsidRPr="00ED2A7F" w:rsidRDefault="00ED2A7F" w:rsidP="00ED2A7F">
      <w:pPr>
        <w:spacing w:after="80" w:line="240" w:lineRule="auto"/>
        <w:jc w:val="center"/>
        <w:rPr>
          <w:color w:val="808080" w:themeColor="background1" w:themeShade="80"/>
          <w:sz w:val="24"/>
          <w:szCs w:val="24"/>
        </w:rPr>
      </w:pPr>
      <w:r w:rsidRPr="00ED2A7F">
        <w:rPr>
          <w:color w:val="808080" w:themeColor="background1" w:themeShade="80"/>
          <w:sz w:val="24"/>
          <w:szCs w:val="24"/>
        </w:rPr>
        <w:t>VU22578 Recognise letters of the alphabet and their sounds</w:t>
      </w:r>
    </w:p>
    <w:p w14:paraId="7564C14B" w14:textId="77777777" w:rsidR="00ED2A7F" w:rsidRPr="00ED2A7F" w:rsidRDefault="00ED2A7F" w:rsidP="00ED2A7F">
      <w:pPr>
        <w:spacing w:after="80" w:line="240" w:lineRule="auto"/>
        <w:jc w:val="center"/>
        <w:rPr>
          <w:color w:val="808080" w:themeColor="background1" w:themeShade="80"/>
          <w:sz w:val="24"/>
          <w:szCs w:val="24"/>
        </w:rPr>
      </w:pPr>
      <w:r w:rsidRPr="00ED2A7F">
        <w:rPr>
          <w:color w:val="808080" w:themeColor="background1" w:themeShade="80"/>
          <w:sz w:val="24"/>
          <w:szCs w:val="24"/>
        </w:rPr>
        <w:t>VU22580 Recognise and copy extremely familiar words</w:t>
      </w:r>
    </w:p>
    <w:p w14:paraId="00C2E2D5" w14:textId="3B514AB7" w:rsidR="00ED2A7F" w:rsidRDefault="00ED2A7F" w:rsidP="00ED2A7F">
      <w:pPr>
        <w:spacing w:after="80" w:line="240" w:lineRule="auto"/>
        <w:jc w:val="center"/>
        <w:rPr>
          <w:color w:val="808080" w:themeColor="background1" w:themeShade="80"/>
          <w:sz w:val="24"/>
          <w:szCs w:val="24"/>
        </w:rPr>
      </w:pPr>
      <w:r w:rsidRPr="00ED2A7F">
        <w:rPr>
          <w:color w:val="808080" w:themeColor="background1" w:themeShade="80"/>
          <w:sz w:val="24"/>
          <w:szCs w:val="24"/>
        </w:rPr>
        <w:t>VU22581 Participate in extremely familiar exchanges</w:t>
      </w:r>
    </w:p>
    <w:p w14:paraId="4F84B5DB" w14:textId="77777777" w:rsidR="00ED2A7F" w:rsidRDefault="00ED2A7F" w:rsidP="00ED2A7F">
      <w:pPr>
        <w:pBdr>
          <w:bottom w:val="single" w:sz="4" w:space="1" w:color="auto"/>
        </w:pBdr>
        <w:spacing w:after="120"/>
        <w:jc w:val="center"/>
        <w:rPr>
          <w:color w:val="808080" w:themeColor="background1" w:themeShade="80"/>
          <w:sz w:val="2"/>
          <w:szCs w:val="2"/>
        </w:rPr>
      </w:pPr>
    </w:p>
    <w:p w14:paraId="23BBCA80" w14:textId="2645E5B0" w:rsidR="00D7068B" w:rsidRDefault="00ED2A7F" w:rsidP="00D7068B">
      <w:pPr>
        <w:rPr>
          <w:rFonts w:cstheme="minorHAnsi"/>
          <w:b/>
          <w:szCs w:val="18"/>
        </w:rPr>
      </w:pPr>
      <w:r>
        <w:rPr>
          <w:rFonts w:ascii="Comic Sans MS" w:hAnsi="Comic Sans MS"/>
          <w:noProof/>
          <w:sz w:val="48"/>
        </w:rPr>
        <mc:AlternateContent>
          <mc:Choice Requires="wps">
            <w:drawing>
              <wp:anchor distT="0" distB="0" distL="114300" distR="114300" simplePos="0" relativeHeight="251252736" behindDoc="0" locked="0" layoutInCell="1" allowOverlap="1" wp14:anchorId="4B52B8BA" wp14:editId="65DF2806">
                <wp:simplePos x="0" y="0"/>
                <wp:positionH relativeFrom="margin">
                  <wp:posOffset>83820</wp:posOffset>
                </wp:positionH>
                <wp:positionV relativeFrom="paragraph">
                  <wp:posOffset>10795</wp:posOffset>
                </wp:positionV>
                <wp:extent cx="5600700" cy="868680"/>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5600700" cy="868680"/>
                        </a:xfrm>
                        <a:prstGeom prst="rect">
                          <a:avLst/>
                        </a:prstGeom>
                        <a:noFill/>
                        <a:ln>
                          <a:noFill/>
                        </a:ln>
                      </wps:spPr>
                      <wps:txbx>
                        <w:txbxContent>
                          <w:p w14:paraId="17267080" w14:textId="58B3CAF8" w:rsidR="00D7068B" w:rsidRPr="00ED2A7F" w:rsidRDefault="00D7068B" w:rsidP="00D7068B">
                            <w:pPr>
                              <w:spacing w:after="0" w:line="240" w:lineRule="auto"/>
                              <w:jc w:val="center"/>
                              <w:rPr>
                                <w:bCs/>
                                <w:color w:val="000000" w:themeColor="text1"/>
                                <w:sz w:val="100"/>
                                <w:szCs w:val="100"/>
                                <w14:textOutline w14:w="0" w14:cap="flat" w14:cmpd="sng" w14:algn="ctr">
                                  <w14:noFill/>
                                  <w14:prstDash w14:val="solid"/>
                                  <w14:round/>
                                </w14:textOutline>
                              </w:rPr>
                            </w:pPr>
                            <w:r w:rsidRPr="00ED2A7F">
                              <w:rPr>
                                <w:bCs/>
                                <w:color w:val="000000" w:themeColor="text1"/>
                                <w:sz w:val="100"/>
                                <w:szCs w:val="100"/>
                                <w14:textOutline w14:w="0" w14:cap="flat" w14:cmpd="sng" w14:algn="ctr">
                                  <w14:noFill/>
                                  <w14:prstDash w14:val="solid"/>
                                  <w14:round/>
                                </w14:textOutline>
                              </w:rPr>
                              <w:t xml:space="preserve">Teacher </w:t>
                            </w:r>
                            <w:r w:rsidR="00ED2A7F">
                              <w:rPr>
                                <w:bCs/>
                                <w:color w:val="000000" w:themeColor="text1"/>
                                <w:sz w:val="100"/>
                                <w:szCs w:val="100"/>
                                <w14:textOutline w14:w="0" w14:cap="flat" w14:cmpd="sng" w14:algn="ctr">
                                  <w14:noFill/>
                                  <w14:prstDash w14:val="solid"/>
                                  <w14:round/>
                                </w14:textOutline>
                              </w:rPr>
                              <w:t xml:space="preserve"> </w:t>
                            </w:r>
                            <w:r w:rsidRPr="00ED2A7F">
                              <w:rPr>
                                <w:bCs/>
                                <w:color w:val="000000" w:themeColor="text1"/>
                                <w:sz w:val="100"/>
                                <w:szCs w:val="100"/>
                                <w14:textOutline w14:w="0" w14:cap="flat" w14:cmpd="sng" w14:algn="ctr">
                                  <w14:noFill/>
                                  <w14:prstDash w14:val="solid"/>
                                  <w14:round/>
                                </w14:textOutline>
                              </w:rPr>
                              <w:t>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52B8BA" id="_x0000_t202" coordsize="21600,21600" o:spt="202" path="m,l,21600r21600,l21600,xe">
                <v:stroke joinstyle="miter"/>
                <v:path gradientshapeok="t" o:connecttype="rect"/>
              </v:shapetype>
              <v:shape id="Text Box 1" o:spid="_x0000_s1026" type="#_x0000_t202" style="position:absolute;margin-left:6.6pt;margin-top:.85pt;width:441pt;height:68.4pt;z-index:25125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vMDgIAACMEAAAOAAAAZHJzL2Uyb0RvYy54bWysU11r2zAUfR/sPwi9L3ZCmnYmTslaMgah&#10;LaSjz4osxQZJV5OU2Nmv35XsfKzb0xgB5ere6/txztH8vtOKHITzDZiSjkc5JcJwqBqzK+n319Wn&#10;O0p8YKZiCowo6VF4er/4+GHe2kJMoAZVCUewiPFFa0tah2CLLPO8Fpr5EVhhMCjBaRbw6nZZ5ViL&#10;1bXKJnk+y1pwlXXAhffofeyDdJHqSyl4eJbSi0BUSXG2kE6Xzm08s8WcFTvHbN3wYQz2D1No1hhs&#10;ei71yAIje9f8UUo33IEHGUYcdAZSNlykHXCbcf5um03NrEi7IDjenmHy/68sfzps7IsjofsCHRIY&#10;AWmtLzw64z6ddDr+46QE4wjh8Qyb6ALh6LyZ5fltjiGOsbsZ/hKu2eVr63z4KkCTaJTUIS0JLXZY&#10;+4AdMfWUEpsZWDVKJWqU+c2BidGTXUaMVui23TD3FqojruOgZ9pbvmqw55r58MIcUotjolzDMx5S&#10;QVtSGCxKanA//+aP+Yg4RilpUSol9T/2zAlK1DeDXHweT6dRW+kyvbmd4MVdR7bXEbPXD4BqHOPD&#10;sDyZMT+okykd6DdU9TJ2xRAzHHuXNJzMh9ALGF8FF8tlSkI1WRbWZmN5LB1Bi4i+dm/M2QH2gIQ9&#10;wUlUrHiHfp/bw73cB5BNoiYC3KM64I5KTIwNryZK/fqesi5ve/ELAAD//wMAUEsDBBQABgAIAAAA&#10;IQA9C/0t2wAAAAgBAAAPAAAAZHJzL2Rvd25yZXYueG1sTI9PT8MwDMXvSHyHyEjcmMOg0JWmEwJx&#10;BTH+SNyyxmsrGqdqsrV8e7wTnKyf39Pzc7mefa8ONMYusIHLhQZFXAfXcWPg/e3pIgcVk2Vn+8Bk&#10;4IcirKvTk9IWLkz8SodNapSEcCysgTaloUCMdUvexkUYiEXbhdHbJDg26EY7Sbjvcan1DXrbsVxo&#10;7UAPLdXfm7038PG8+/q81i/No8+GKcwa2a/QmPOz+f4OVKI5/ZnhWF+qQyWdtmHPLqpe+GopTpm3&#10;oETOV5nw9rjPM8CqxP8PVL8AAAD//wMAUEsBAi0AFAAGAAgAAAAhALaDOJL+AAAA4QEAABMAAAAA&#10;AAAAAAAAAAAAAAAAAFtDb250ZW50X1R5cGVzXS54bWxQSwECLQAUAAYACAAAACEAOP0h/9YAAACU&#10;AQAACwAAAAAAAAAAAAAAAAAvAQAAX3JlbHMvLnJlbHNQSwECLQAUAAYACAAAACEABgcLzA4CAAAj&#10;BAAADgAAAAAAAAAAAAAAAAAuAgAAZHJzL2Uyb0RvYy54bWxQSwECLQAUAAYACAAAACEAPQv9LdsA&#10;AAAIAQAADwAAAAAAAAAAAAAAAABoBAAAZHJzL2Rvd25yZXYueG1sUEsFBgAAAAAEAAQA8wAAAHAF&#10;AAAAAA==&#10;" filled="f" stroked="f">
                <v:textbox>
                  <w:txbxContent>
                    <w:p w14:paraId="17267080" w14:textId="58B3CAF8" w:rsidR="00D7068B" w:rsidRPr="00ED2A7F" w:rsidRDefault="00D7068B" w:rsidP="00D7068B">
                      <w:pPr>
                        <w:spacing w:after="0" w:line="240" w:lineRule="auto"/>
                        <w:jc w:val="center"/>
                        <w:rPr>
                          <w:bCs/>
                          <w:color w:val="000000" w:themeColor="text1"/>
                          <w:sz w:val="100"/>
                          <w:szCs w:val="100"/>
                          <w14:textOutline w14:w="0" w14:cap="flat" w14:cmpd="sng" w14:algn="ctr">
                            <w14:noFill/>
                            <w14:prstDash w14:val="solid"/>
                            <w14:round/>
                          </w14:textOutline>
                        </w:rPr>
                      </w:pPr>
                      <w:r w:rsidRPr="00ED2A7F">
                        <w:rPr>
                          <w:bCs/>
                          <w:color w:val="000000" w:themeColor="text1"/>
                          <w:sz w:val="100"/>
                          <w:szCs w:val="100"/>
                          <w14:textOutline w14:w="0" w14:cap="flat" w14:cmpd="sng" w14:algn="ctr">
                            <w14:noFill/>
                            <w14:prstDash w14:val="solid"/>
                            <w14:round/>
                          </w14:textOutline>
                        </w:rPr>
                        <w:t xml:space="preserve">Teacher </w:t>
                      </w:r>
                      <w:r w:rsidR="00ED2A7F">
                        <w:rPr>
                          <w:bCs/>
                          <w:color w:val="000000" w:themeColor="text1"/>
                          <w:sz w:val="100"/>
                          <w:szCs w:val="100"/>
                          <w14:textOutline w14:w="0" w14:cap="flat" w14:cmpd="sng" w14:algn="ctr">
                            <w14:noFill/>
                            <w14:prstDash w14:val="solid"/>
                            <w14:round/>
                          </w14:textOutline>
                        </w:rPr>
                        <w:t xml:space="preserve"> </w:t>
                      </w:r>
                      <w:r w:rsidRPr="00ED2A7F">
                        <w:rPr>
                          <w:bCs/>
                          <w:color w:val="000000" w:themeColor="text1"/>
                          <w:sz w:val="100"/>
                          <w:szCs w:val="100"/>
                          <w14:textOutline w14:w="0" w14:cap="flat" w14:cmpd="sng" w14:algn="ctr">
                            <w14:noFill/>
                            <w14:prstDash w14:val="solid"/>
                            <w14:round/>
                          </w14:textOutline>
                        </w:rPr>
                        <w:t>Resources</w:t>
                      </w:r>
                    </w:p>
                  </w:txbxContent>
                </v:textbox>
                <w10:wrap anchorx="margin"/>
              </v:shape>
            </w:pict>
          </mc:Fallback>
        </mc:AlternateContent>
      </w:r>
    </w:p>
    <w:p w14:paraId="397FD0F5" w14:textId="1373D380" w:rsidR="00D924ED" w:rsidRDefault="00D924ED" w:rsidP="00D7068B">
      <w:pPr>
        <w:rPr>
          <w:rFonts w:cstheme="minorHAnsi"/>
          <w:b/>
          <w:szCs w:val="18"/>
        </w:rPr>
      </w:pPr>
    </w:p>
    <w:p w14:paraId="3A9553B1" w14:textId="3BF6305D" w:rsidR="00D924ED" w:rsidRDefault="00D924ED" w:rsidP="00D7068B">
      <w:pPr>
        <w:rPr>
          <w:rFonts w:cstheme="minorHAnsi"/>
          <w:b/>
          <w:szCs w:val="18"/>
        </w:rPr>
      </w:pPr>
      <w:bookmarkStart w:id="1" w:name="_Hlk111989799"/>
      <w:bookmarkEnd w:id="1"/>
    </w:p>
    <w:p w14:paraId="1B786BB5" w14:textId="027682F0" w:rsidR="00D7068B" w:rsidRDefault="0073468C" w:rsidP="00D7068B">
      <w:pPr>
        <w:rPr>
          <w:rFonts w:cstheme="minorHAnsi"/>
          <w:b/>
          <w:szCs w:val="18"/>
        </w:rPr>
      </w:pPr>
      <w:r>
        <w:rPr>
          <w:rFonts w:cstheme="minorHAnsi"/>
          <w:b/>
          <w:noProof/>
          <w:szCs w:val="18"/>
        </w:rPr>
        <mc:AlternateContent>
          <mc:Choice Requires="wpg">
            <w:drawing>
              <wp:anchor distT="0" distB="0" distL="114300" distR="114300" simplePos="0" relativeHeight="253316096" behindDoc="0" locked="0" layoutInCell="1" allowOverlap="1" wp14:anchorId="1789F261" wp14:editId="2768B25B">
                <wp:simplePos x="0" y="0"/>
                <wp:positionH relativeFrom="margin">
                  <wp:align>left</wp:align>
                </wp:positionH>
                <wp:positionV relativeFrom="paragraph">
                  <wp:posOffset>11372</wp:posOffset>
                </wp:positionV>
                <wp:extent cx="2745311" cy="1356360"/>
                <wp:effectExtent l="0" t="0" r="17145" b="0"/>
                <wp:wrapNone/>
                <wp:docPr id="22147368" name="Group 3"/>
                <wp:cNvGraphicFramePr/>
                <a:graphic xmlns:a="http://schemas.openxmlformats.org/drawingml/2006/main">
                  <a:graphicData uri="http://schemas.microsoft.com/office/word/2010/wordprocessingGroup">
                    <wpg:wgp>
                      <wpg:cNvGrpSpPr/>
                      <wpg:grpSpPr>
                        <a:xfrm>
                          <a:off x="0" y="0"/>
                          <a:ext cx="2745311" cy="1356360"/>
                          <a:chOff x="0" y="0"/>
                          <a:chExt cx="2745311" cy="1356360"/>
                        </a:xfrm>
                      </wpg:grpSpPr>
                      <pic:pic xmlns:pic="http://schemas.openxmlformats.org/drawingml/2006/picture">
                        <pic:nvPicPr>
                          <pic:cNvPr id="1713208650" name="Picture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266190" cy="1356360"/>
                          </a:xfrm>
                          <a:prstGeom prst="rect">
                            <a:avLst/>
                          </a:prstGeom>
                          <a:noFill/>
                          <a:ln>
                            <a:noFill/>
                          </a:ln>
                        </pic:spPr>
                      </pic:pic>
                      <wps:wsp>
                        <wps:cNvPr id="1354428955" name="Text Box 2"/>
                        <wps:cNvSpPr txBox="1"/>
                        <wps:spPr>
                          <a:xfrm>
                            <a:off x="1068532" y="304800"/>
                            <a:ext cx="1676779" cy="472440"/>
                          </a:xfrm>
                          <a:prstGeom prst="wedgeRoundRectCallout">
                            <a:avLst>
                              <a:gd name="adj1" fmla="val -61460"/>
                              <a:gd name="adj2" fmla="val 35446"/>
                              <a:gd name="adj3" fmla="val 16667"/>
                            </a:avLst>
                          </a:prstGeom>
                          <a:solidFill>
                            <a:sysClr val="window" lastClr="FFFFFF"/>
                          </a:solidFill>
                          <a:ln w="12700">
                            <a:solidFill>
                              <a:schemeClr val="bg1">
                                <a:lumMod val="65000"/>
                              </a:schemeClr>
                            </a:solidFill>
                          </a:ln>
                        </wps:spPr>
                        <wps:txbx>
                          <w:txbxContent>
                            <w:p w14:paraId="3FFC0447" w14:textId="77777777" w:rsidR="00ED2A7F" w:rsidRPr="00ED2A7F" w:rsidRDefault="00ED2A7F" w:rsidP="00ED2A7F">
                              <w:pPr>
                                <w:spacing w:after="100" w:afterAutospacing="1"/>
                                <w:ind w:right="-263"/>
                                <w:rPr>
                                  <w:rFonts w:ascii="Comic Sans MS" w:hAnsi="Comic Sans MS"/>
                                  <w:sz w:val="40"/>
                                </w:rPr>
                              </w:pPr>
                              <w:r w:rsidRPr="00ED2A7F">
                                <w:rPr>
                                  <w:rFonts w:ascii="Comic Sans MS" w:hAnsi="Comic Sans MS"/>
                                  <w:sz w:val="40"/>
                                </w:rPr>
                                <w:t xml:space="preserve">A </w:t>
                              </w:r>
                              <w:r w:rsidRPr="00ED2A7F">
                                <w:rPr>
                                  <w:rFonts w:ascii="Comic Sans MS" w:hAnsi="Comic Sans MS"/>
                                  <w:color w:val="808080" w:themeColor="background1" w:themeShade="80"/>
                                  <w:sz w:val="40"/>
                                </w:rPr>
                                <w:t>-</w:t>
                              </w:r>
                              <w:r w:rsidRPr="00ED2A7F">
                                <w:rPr>
                                  <w:rFonts w:ascii="Comic Sans MS" w:hAnsi="Comic Sans MS"/>
                                  <w:sz w:val="40"/>
                                </w:rPr>
                                <w:t xml:space="preserve"> B </w:t>
                              </w:r>
                              <w:r w:rsidRPr="00ED2A7F">
                                <w:rPr>
                                  <w:rFonts w:ascii="Comic Sans MS" w:hAnsi="Comic Sans MS"/>
                                  <w:color w:val="808080" w:themeColor="background1" w:themeShade="80"/>
                                  <w:sz w:val="40"/>
                                </w:rPr>
                                <w:t>-</w:t>
                              </w:r>
                              <w:r w:rsidRPr="00ED2A7F">
                                <w:rPr>
                                  <w:rFonts w:ascii="Comic Sans MS" w:hAnsi="Comic Sans MS"/>
                                  <w:sz w:val="40"/>
                                </w:rPr>
                                <w:t xml:space="preserve"> C </w:t>
                              </w:r>
                              <w:r w:rsidRPr="00ED2A7F">
                                <w:rPr>
                                  <w:rFonts w:ascii="Comic Sans MS" w:hAnsi="Comic Sans MS"/>
                                  <w:color w:val="808080" w:themeColor="background1" w:themeShade="80"/>
                                  <w:sz w:val="40"/>
                                </w:rPr>
                                <w:t xml:space="preserve">- </w:t>
                              </w:r>
                              <w:r w:rsidRPr="00ED2A7F">
                                <w:rPr>
                                  <w:rFonts w:ascii="Comic Sans MS" w:hAnsi="Comic Sans MS"/>
                                  <w:sz w:val="4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89F261" id="Group 3" o:spid="_x0000_s1027" style="position:absolute;margin-left:0;margin-top:.9pt;width:216.15pt;height:106.8pt;z-index:253316096;mso-position-horizontal:left;mso-position-horizontal-relative:margin" coordsize="27453,13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YCzBQQAADMJAAAOAAAAZHJzL2Uyb0RvYy54bWycVmFT4zYQ/d6Z/geN&#10;v0NiJ3FChnBDodCboXfMQec+K7KcuCdLqiTj0F/ft7IdErgO7TGDs5LWq92370k+/7CrFXuSzldG&#10;r5L0dJwwqYUpKr1ZJX883pwsEuYD1wVXRstV8ix98uHi55/OW7uUmdkaVUjHEET7ZWtXyTYEuxyN&#10;vNjKmvtTY6XGYmlczQOGbjMqHG8RvVajbDzOR61xhXVGSO8xe90tJhcxfllKET6XpZeBqVWC3EJ8&#10;uvhc03N0cc6XG8ftthJ9GvwHsqh5pbHpPtQ1D5w1rnoTqq6EM96U4VSYemTKshIy1oBq0vGram6d&#10;aWysZbNsN3YPE6B9hdMPhxWfnm6dfbD3Dki0dgMs4ohq2ZWupl9kyXYRsuc9ZHIXmMBkNp/OJmma&#10;MIG1dDLLJ3kPqtgC+Tfvie2v77w5GjYeHaVjK7HEf48BrDcYvM8VvBUaJ5M+SP2fYtTcfWvsCdpl&#10;eajWlarCc6QeGkNJ6af7Sty7bgA47x2rCmAxTyfZeJHPwDrNa1AfbrQ7S4l09CY5d69yKu3OiG+e&#10;aXO15XojL70FeRGHvEfH7nF4tO9aVfamUoraRXZfIYj+iijfAakj4bURTS116FTlpEKxRvttZX3C&#10;3FLWa4mq3MeCeg1FB1RkXaVDJyHvxBfkG+Xkg5NBbCmXEjn18+jrfiEW8JIzVedBQbZufzcFAvMm&#10;mCgnoiArUdBvhMR7ZEyzPE/PAPgrMu4pBZydD7fS1IwM1IOcY1j+dOcpe7gOLrSbNoRqrErpowk4&#10;0kyshHLvTZRCOsJh5ocmYPSmDf9Lrw9bbiWypLAHBJvMptNscTabDQR7JFH+YnYso5703iRtFnaY&#10;7rlE813Cg9D2Ck/H+WI2yRIGLU/G08W4l/Ig9jSf5/P5WYfvdJ5Np9Hh3+FtZbGRX0yjCyLBFVfK&#10;NAd4E6CbopcHL/4Etcpa4fx94oqd5Ol0OEsOnZDeixNhkHcMPPSZHPqkeZ7Po4r4Mrb5TZe9UVUx&#10;yMc/+yvlGFJYJbhoCtMmTHEfMLlKbuJfH+zoNaVZC4SzOUCjuo4W43Um92HXm47LqqnB924rHBQd&#10;3EBz7x4zPYg0kO6lh2SF3XrXnTlD39emeEbbnQHFIQdvxU0Fvt+hjHvuADAmcWmHz3iUyiBx01sJ&#10;2xr39/fmyR88xmrCWlyYq8T/1XA6TdVHDYafpUQHFuJgOptnGLjDlfXhim7qKwOE0XJkF03yD2ow&#10;S2fqr7jbL2lXLHEtsPcqCYN5FTDCAr4NhLy8jHZ3SN/pB4ujvcOY1Py4+8qd7SUfwOZPZtBUT4kX&#10;5Xe+ndQvcQyVVTwWCOcOVfSEBtB3tOLNHPvUf0XQ1X84jl4v3zoX/wAAAP//AwBQSwMECgAAAAAA&#10;AAAhAEkx24gBRwAAAUcAABQAAABkcnMvbWVkaWEvaW1hZ2UxLnBuZ4lQTkcNChoKAAAADUlIRFIA&#10;AAG4AAAB1wgDAAAA+ba/DgAAAAFzUkdCAK7OHOkAAAAEZ0FNQQAAsY8L/GEFAAADAFBMVEX///+t&#10;ra0AAAClpaUICAAQCAgQGRmUnJwhGRn37/d7hIQxMTGMlJRKSkK1tbUpKSljWmNza3NKSlIxOjqM&#10;hIxCOjpaUlJze3ve5ubv7+Zra2ulSuZCSuZzSuYQSuacShAZQhCthEreraXere/e3nvehObe3jHe&#10;hK3O1s4QpbUQe7UQzrXFvcXW1t5re96tjO8QpeZ7vToQSjqtjMUQe+Z7vRAQzuZ7vWPOzs5CpbUZ&#10;pToZezpCe7UZpRAZexBCzrVr77UZpWMZzjpKGRBze61rxbUZe2MZzhAZzmOtGWulGbVCGbWt5q2t&#10;GTpzGbUQGbUQ77UQGXN7lBmMGWulGZRCGZSMGTpzGZQQGZQQGVJ7cxmlCOZCCOYISmtzCOYQCOZr&#10;nN7vWlrvWhDvGVrvGRDvnFrvnBCMe97OWlrOWhDOGVrOGRDOnFrOnBBCpeZKpTp77zqte3utvTpK&#10;ezpCe+ZKpRB77xCtvRBKexBr7+ZCzuZKpWNKzjpKShBrEGt772NrEDqtvWNrxeZKe2NKzhBKzmOt&#10;SmulSrVCSrWtSjpzSrUQSrXv3qUQ7+Z7vYR7lEqMSmulSpRCSpSMSjpzSpQQSpTO3qV7c0qt7+ZC&#10;GXPvOuZC77XvOq2M77UZpYQZ7zqtlBlrGRBznK2tGRCMxbUZe4QZ7xDvEObvEK0ZzoTv3lrvY+bv&#10;3hDvY62txeYZ72NCGVLOOubOOq2tcxmMGRDOEObOEK3O3lrOY+bO3hDOY63vWnuMnN7vWjHvGXvv&#10;GTHvnHvvnDHOWnvOWjHOGXvOGTHOnHvOnDGlKeZCKeYpSmtzKeYQKeat7zqt7xCt72Pe/72M7+ZC&#10;SnNC7+ZKpYRK7zprShBrMWvvrcV774RrMTqtvYSMxeZKe4RK7xBKzoQQEDFCEDFK72MZ74St74Rr&#10;UjpK74StnHvv3s6thKXe/1re/xkAMRAhCBDv1u+Ue61zlHMxUjoQKTGMe3OMnHuUpa0QGQi1paUI&#10;CBne//+1raUQCBkAABClrZylra0AAABp/VLbAAABAHRSTlP/////////////////////////////&#10;////////////////////////////////////////////////////////////////////////////&#10;////////////////////////////////////////////////////////////////////////////&#10;////////////////////////////////////////////////////////////////////////////&#10;////////////////////////////////////////////////////////////////////////////&#10;//////8AU/cHJQAAAAlwSFlzAAAh1QAAIdUBBJy0nQAAQn5JREFUeF7tXVtzm7zTLziGpBiTA4HC&#10;5Xv1XNT3/v6fpjfu/GcyybQ5zLx70gmwzcmOG/itKq0Ap7aEpNVqtfo2Y8aMGTNmzJgxY8aMGTNm&#10;zJgxY8aMGTNmzJgxY8aMGTNmzJgxY8aUUWzWa8/z1uv/biBTbBGbQm7OuEwUXh5HSfDi+34QXEdR&#10;nCQBYJckcfb9FSpyxuWh+C+N3qHG9iOIPzby8IxLwY80CqR+DiHJ1vKBGReBcCc1cxTv8Vx1F4Nt&#10;JLXSCkE5d5iXgbRNJ2kjSWcp89NReF2rDRFt5eMzPgM3xbpzaxO8l3PVnR0bLyxvszwP87hntSGi&#10;cO4vz4ibdZZIyQ/G/Vxz58K2HK3WEEE6y5dnQT6gZ2xGFMqfnnE6bDIp7VGRbecO87TYxlLUIyO4&#10;D7fFzd+5+k6E7aijm4sg2EVxma7/K+YFhLGx6aTV6okgTtc/5D+cMQKKops2cgDm5YPxUNwUZ2lv&#10;Cvk83I2D4uas9QYT81kbNgL+Qns7kTy5F8k8uxuOm+LHrZTn+fAyL9kNxk2RSmmeFdFq7i8HoShW&#10;o+u5WmEZlbN8OQCFJwX5CQjicDbI7Ieb4vlaSvFzkGThrMvsgZvF5/STNpJ7b666jii+S+F9Mh7C&#10;X3/lK804jpvw3PO3vXh/XMiXmnEU6xMuB3THWzb3l21QeI9SYheD2QK6Bbb3UlqXhId5Sn4M28+X&#10;JZuQzDV3EMVCCuricDuPc4cQvkk5XR6+y1ec0YBP1HEdRTB3lnvxKmV0mZgnBftwSmOuERDMc4I9&#10;yKWELhXZbMDXiA06TLhk/JmtGhpx6Q1ulk+aUVzmzNvBLJ80YCuFc8kIPPmyMww+xS6oKyL5sjM0&#10;ipNspBodqXzdGQrbwy6dLgVX82Sugn+jwfl+Mtecg39ihCNEc81ZuGTtchXB7GtDo5eHoE9D8DTv&#10;gCTchP9UvQHmzViIf2Qi4GD2B3ZppnhtEUzexLmvJ7XPRjJt7dfN5S8J7EMy5f2PxWj1FgRJFMVZ&#10;dlsCcqAsi6PTdsLxhDvL9Qj9JNRYlqerNAw975mCQrhKx3XcVsF09ZaDl+CCKEs/uJZePW/hfQAt&#10;vAUEvgjZdIhfy8OYbGd5M8zYHBoaVQ5WEtUX1RilQCEQptDwTrbxZ6qmDIP0XHGKneLCe8bK0tVF&#10;xAnehNsfEJ9qojjR1bmilN/fHUGc6lYGxImJJI//iH0+VZub5jR801dwCO6h2lT1INmJ8Io4CU/k&#10;nmglP2Va6GtkEoUoj3ClYEfIZCJKVCoR1twJhJRYfsq00G8JLimx1lD4sCvGJotVtPCeEn85fs1N&#10;c5DrM8S94+BGVWPqpB4JY7iPZy89RW8ZTHIO3qMBBNTcDJnIYRRxQIJZXn6Cufhyiqvha/nxHRDB&#10;xE2NahwMWaxkhGcG5g7p4/h95RSlk86TqyDGDlJXhyEOhlOsQyDQhNlS/tRomOA+kKLrmBNkWG1U&#10;Cxxcbh+pCP553uiqywlqvTYd+60EukmqBEUWy2QnKjIZ/HTo5SN74pjgnrmO3hWiEGuAq8BJhGfi&#10;ULmoCJuc99FfXdOIUn7OdLBtfUAmYBmLxpjK3yIVKbZyzc6qa+Oe9TK9mVwXhVeQcb1J0euaOE6V&#10;iCgdc6B7mVxf2aHigpILXkpecRS5PJPFusTJx6iay8epzcGL1hW3K49UhYp0qEVMJslG7C6j9bSq&#10;rnWLS/5nFbsTUbqPbIaDfbUcseaC77/lN00CbVdRd9+5tJsihzE3KLUuVViMvFUX2egYygm5Im17&#10;gEeklMpS4tWIEpWhSBEH4aqXeKFnLCyf5FdNAC0VXkn6rMu8ThysnIko3UcYjWuKMhXr2L8t7SmT&#10;1BgoNEWKmlkkO9gR0JhtLp6I6qul8yeoN3vObSfCM1UZN1FkIqExa24iBl/tvFLW2puTsYNETJWo&#10;iTh4I+5bSOSXfXG0UhgmufchI1wb4uDk1UUrZzJAHyPuXJiGWXObnrKyHGAHfcXKMXFoooYEwngC&#10;yjSUli0WNEnPJcXLwSYOJqJUEYda5BJHYXvF2xFMoq9sY5hXVpcCKtGeXCVT4VVqaDQj50lUXCg/&#10;9gAyU9BuYvM2majhZpUMO1qTm0RXeVw2ifT4ZiKX7ER4YStcNUOp4cZqcpOwjT0qEgSpKlydCC+s&#10;kwrfTBbb9JQ3lmecXH7bl8bRia/eG6DKl1kOLnEQThEHEzkZO4L/Z6S+8qf8ti+NYxWXebK5TZev&#10;ShxWM4Z0kIwhl9FR6I3TVwby0742jnSVpOn6qBS1xejgpBIxWWwlUyHPG8d6aBpGQ0de8tu6oqsS&#10;VclEDYlwhjeRt/gYR+81EVv0wwJB4j03GJqbSCf2RRWZjE7MdSuvLo40IZiIB4aDE/AXVHXpgm0i&#10;lxG+mSyWiYN9Y5RBjmXKr1978nMbEZsyJeJgOIu1I+eaYnViXzLESTjCjgJSMU+g1R0YVt5yKVUp&#10;V5vfTwdYHWziwNEYTS7Z3nz7e/P1d4AcmA8YnYkubTtRkZPaN6q8oTojNMYol8kv++I44OCE9gio&#10;UCtkizVksTrTmBBT5cJxZgTTsDrZv4AZWw2OqR5VUybDS+I+YDjJaRrH4msaG67We+UBVlIicdC8&#10;W9gqYxLhDFmsTRysHNDrGC5qJ7EEvtcaNm6wVahE1cTNm4ipKWLiwNEYs/BJNLm9XWWJM28dTGrI&#10;RHWqR07GEAeLXkfYfPUhP+4rY18pBRWvXEwmEc7kODg3FNmJiihVpCJOh88JJrCUutfhwj0VYqVM&#10;G/gmqjNNpIPOcjKGaLn58jPwfULcMnzVJVllrIziKDJZm9N5SYRzyURI4eCa+/JrqYX80Bpg8m2K&#10;mSLNGN5wdtYlDs2ck7HI84ba6iVfvcXtXRzIneJ0GeGbyYkodT7gMsIrMiEcuPXqy5/EuU8OEEsT&#10;XZ6qRO2I6XBk5yi1b5qIEuGIBg9z+dducnu3xj027xSoksvUeIoM1ZlaRmfTP/JNeuLxa2uZt1fy&#10;O6u4pRI05SiM8JWblcgmDsI132966MNbDdQ2f3FnenuHONx8qoiDzUtGLrhUiYTRvCIOTt6hcKDf&#10;oS9ueLJPbZKoApREWM0zNSaaFb5KHFxSkWEHy5VfXF25TzZBJ2tWmbpUiSgRzpCKKNWXDGcuSEaR&#10;RAMrLniVX/hFsafirlIpQilFzZorJqLU8BxsslgkFVGqyE4weh64Fh58cTXzHqEbjbuoDG2y2GNU&#10;ZQxXpToj9HEr36Ufvvr2gWf5nRVE1kECXKQqslg7UuREJsNkB+uG4l124ETuqy+C73F4yBviVBFy&#10;ZMhEhrfYJrJYJBVR2kQQBm0t/vKrA81Hawa5FB4Voi5KixG+SipqTIW3I5d3cl76Jt+mD76+MXPj&#10;+ndgz+KYCPYFQyYyZLFMHBpumOuU6gteeC3fpgdu5dd9ZTRJ3YmYd0kpQiE+3caP92WeWvWng4ks&#10;1rmoyIFzx5AkH543wGpoCmZeTaMcm3dRAUIIn+6Td76xi+Lbp1XYXORMdVYlYRlHu+Q6iR7vszzF&#10;d8N9RKXCDZgPTGOf1Up+rYVMlSFGT5FbtUHwWD5ZRWwl5lOUOhcWt7bycRlcP0r9c7CJk4/+auad&#10;/LSvjQbf9SSbMIWN7/17lK2otzPlTpEhi0VaVWdlSwjKCQeSSVTqeb1thoJJbEltUDQ/UeFRAWbS&#10;SdYA7Q7qTj1Hz0qh2wmnT3uO2HyEMbP2tKYBSq9puBbayK81oL3DGIw7wiBJoihKgsCYzy6TUp6z&#10;itzwKlmkaoSsIyHVmvVxJk4GTMGzCWzWAdT6SuXnfKH2FSRluIAhKYQ4ze/jRBoQ7sLiJ/kDhgyb&#10;mr0JywQqHt6AXYA9JSHIGypN8f0tY5Mf8tO+NmpdEkt82u9IVGJNIqBMP6A+w6c7qLwgoBYnBa1S&#10;m6DslavsIInv0jR8SkNAmpeq8pVXdfUBm0l7z+S+uoqZcVN7saEDw5LjNz6gasPCNDFUYQiVYApa&#10;UTWSPx3dpotnPAsJ5xkwSYO/slhlJGbu1F+Xj+jkY8iWq0lsA6+bxD5R21rgGJNkRmonkoRYLm6K&#10;9AOSMPMEf+ElofPBaSc5Hu2oyQtzqLtEDaiGFDOg4ibha7Su9cp5UWe1S8qqWyHhDIV33AiBJLGe&#10;S/3r+A5qSy7zRZN4XlracwIkFUEYUHGT8JhRd8MmYxc2EFXoSByE00kUc6aJnp/4gHAiFG5gdHuy&#10;mhh3nsxjIpzQgG07k6i4V/mxBqg5IXUhlSsSlvpTXpbpypp4cxL70OYkr4OQ+xcWaRntgsB/i7I7&#10;pfHim8xXGO+pf8VNQcvccHocHeuHRcdDE1RamkXJLgmWu+RRbehXya0fVYcpHfjTdImAEuVTDhLl&#10;MomUdYR6thJBGLAiNwk3bPV5nOn8qBRXZfLyfh2XK26DUqySYodWQp3IBYkMWdECKpL/BNQdiKtP&#10;jqK5wgINWAOfhuqkNshJxeEgB/1bvFuCYIhH0kImLzNe3ZHCBYr8RGUlEUalQDhzA9zfZyXM5PBC&#10;GQU4r+f76jEhTobYeU1DWVlTM2PfJ4W3KIMgzlPoM9McukvSeSyDKFdzdCBoGHfENUVEYXZtNGV/&#10;djHKqjC/jt78RG1R4GATjp59EfwnP+2Lo9rkElN62TJawVi1yiqLO9HTMxUu0GrpR+p5pGq0qAgZ&#10;VzC3i9IQRMoyWvq3ylUYPc5Bov6zgS+/yUpQtTzRK+BhnOCBcSkOSRW8xSsqXRi0rnlvD2WrBH+j&#10;RB1zkuU59o5Qbw8ZtPAAJvbea1gmwSPLqfoThu0vVE5EyQw15/ZK2uYkxtXO8P6Fr2bha4hnYyZs&#10;1o+qfXzKS/wl6looRx8TnhI+TiDbfNteJ48r7JTjH1t8UcgTphfe72AAzWUFUD4khB/sh2nIJojC&#10;OX3vhVdbwvIaxJBcWlu0vdmE2wKP4lmzPQgvytBYpKbsQpyk0A5570YGk44if/NDHE6j398KPDIu&#10;wMVYlDCDYMczR/6YogEVN6HDUm/s3vING1AZR9clFDyIFcEbFPfm149F/FbiPhHvhtqMH3EJQ8Xp&#10;NXMORPmu9KiJ4fZQD+ru2r9D0+kI+7E1rvZEOfaSYYrCT5qu4D/VfwH/AH60F6YyxBGc2W4eepBP&#10;VnyYYvYKlffxLQm3oR9sQJLBs/VokhWTcAmVqJZUMUsEIUnIxA6acrD+lv0pCpjw4RISD0B/SWRJ&#10;8idoWjiWBssgMx8nwv+hF+7xP5gKvsuPJuQ4SQ5BjP8DpR6SPVG6DnZ5CY1n4fvP8PyGrEgyLGGu&#10;OCluHT0lOCAuyxRGyBzeC2y2Hro1XfF/+G0do8kr1P1TBJ1lFMNc0fo4UG/h5Kvv/3bgTAn4bA/v&#10;FverRjmdBxDgWAeC/6+Fv6SCKbDNvcMMjlqclLVFeen9Dz+dQfUk6xJ73BSFoHcu1s06RaEngHck&#10;zXF9Fd4V+ahEvQ0rJ9VTusfI8d4Bd1NoUkJvFm+KB+30GDs7EECfM//dsgvjAO0wtazIg8cozl9/&#10;YtONN9t1SDovAE08ULokVZj6qPoL9Eh3TENRqfDT7phYSPTSLMviaCd3giTKUjTXSzcbKHwPl7Bf&#10;ImgpKFWq4qaUKM8XMHQZjQn8AfpDQfCi/qskW5AXHD6azqk0oL4WsW+T6im/gehgAA0Iiw4K9NnD&#10;RbRH+yZUYJRccyVQhUV+IGvmijAKQdZYwAwtz6taFwHMC91P6YxEPXfITcQLuoY9oqhpGXdh8C/M&#10;Gh3GkLNtqLi37/y8ECcprcNSHxjexREuxS0D/w0GyuVbkMQ5fFKeR2pI/tdY30fxXX7QVAAdnobZ&#10;H8dlCFihYVawROme8IJ2W3w7MKoWDupDyBCLtUdLcXmJTfApTUlDKU8ia5FmVv2svCZyKLGGPZFj&#10;6Z4DlSWqJCEO07QsYeDLaG0Hezogb+dfNy/PEHlh+fhYhmpB/ZVTusdBuNqnRVvWGRPrKb+ttQjo&#10;+3dSsi6psmdgg6HL4RUv4PEzOrIYaKu75CHL0zSkJmiJ/voZSYTFsFjcydfpBvk9k8FGdJIINS2T&#10;xMlA7YHMkmaPsiSHszxWNSqyEw6rvIzRfj1Josf4PstohdZ9ULOKA2av+5yDmFpXaa8QVFSPFMLb&#10;OCthiLrLSxQTr29Vqyn9PythgVREqSZqouETiCjJdYJnHPN1dVs+IBm5BD2z9S61x9QqztKdLNEg&#10;iINFXpiWWQxlHz1kJdq44lVogOlLREZBDR8h4ghjBqbWDeZdwgARagCcZYtWmNDSAMPam8rLa7oQ&#10;VYIljilU2of3rE6Ve94pmZLJZlQqhM8d9K1uMdjiMj/oLqFMruKMt5qAp2WVSAYmQ5x4Xkw9pXWp&#10;xqgI/7GpAgcmJ6KUeGAzf9f9BIlpnPNhQ4snMC3jsnMS3awkUWyY6iPm5J6JDFmszjhc9RFAWCYw&#10;o+xq0Dy9itN7U6nv4+LT5agYzUpCYialHJxHkSy2mSxWkYrCHOd/uLLQAROsuB8ynvAOGpcs1hQs&#10;RSbjEgfrlh30FZ2oiFLiMUbG7ItthQlW3LctjycJvOaq9ExhWuzhhBjDqSyxijjoi42JYjt2llOs&#10;uG9rKqKICkyK7QCZqJ5rIhPZZLE6owORl3fpLKcnVSKoV3rUcggTBxNR6pLLGk6RnVipTRZrE0ad&#10;luamtRynQFMCsiRpKl2XNZwim6lwFBkyUeURlbrX2FqsHSanOSHQGkHJK9Jcfm5B6qJUiUprEZOd&#10;7Ikota/Vc51cZ0xtdYBBMwK1jmqVqeGaqc4qjiJ9yUoMWWwTYdS+r5yGI68ayJgRFwdMoQlXu+Rk&#10;9IWGjJu4tD/hSC55B05yrSCRXzIxUMUZH+j7yEQ2uYyJqncoMRl9yb2IQWU66L0mcHRcE2g+QAbK&#10;HBRxqEQLXpLTwaSKmlibd3M2g6mX4o4gCB8dzkiayGHSVdASQeX8b5u3KYxxD1aNXEalNic5myzW&#10;0IJ3rELI9x0lU4cylJ4YSNF8LS3OKk+bUXxmb9vnS5pXLLQa3iHOOSKbMZwiDkSrR8l0mcdNc/79&#10;7RcOJonrTcjmmSisrv17PtXRXKsQhsels7FAOEMcVEqs4uJELnTYRrCUHzI54LutlnUMVSKi/M2/&#10;01f4UhND74HwQhysZ5tpEUXySAfT2InOBlh1EpDZIxeeU7w2s0j8oGEVwRAnMKOn7XbO30FyGZXq&#10;C0DpTuw7uxgNTcOtbwOwkN7RRawqPqEaCw/utLwuibAcOEVVjG7AOrgXmgi1JX9Y+Ol0ItlEZwM8&#10;kXsR1QlFewoa99KIATPn7ZsWxfCYEWGYLBaJg0oV631kV7hJlb34tcaD/I7JAfd4+/dcfE5BKlYR&#10;Fqd2l+6SiWhPasVLm4oUq6jGPCypxm0T6+OY6DTu27cCKy42OotGwoDlqcUODiZVPPZytQZnU2PC&#10;FAY+jLWL+26GC9PaHGcDtYI1758mUgy7AUV3Go2VzJfRucZSz9J10FmLEV4RBHgzgsfmXUIHMAkX&#10;o41A6eQNX3UpPw4m0hkyVU0es9uc/Nhbt8JFiltD4ggai5wuQJEIoSprIiY7QNRFJNFIprkahyBP&#10;v2rzwEHSNjzJrSp/jMIS/ZwLdt/VLaBYee5CMpFOHAq7dZGCSTiqbMYG/QjFz1iYHJhMEj6JeB+S&#10;2wQCOngiWizurM4tiPXGHAz32i2fQyay+U6ypMI03J83g3zp7dhRl0sUvDQKtCoTfYZy44ru+NQO&#10;vev4LUge0AGG/iB+FB3eI8eRThQ5UTebPMGH/Igp4oZe9b1z5jSSw67wIrS6sMx4h36SZbfskT7C&#10;fY85ujZEq3VFGKKl2WagIic11Gs76nRFSgStpdKoxYFJIi/7s5Ot/ZhfeK+4i0cdCwEIImxmvC9E&#10;+kl5GCj30aOvzh9gyPN9V8S/5SdME7Qk9+C2DJ3JgxfbBgyfwiqCPpPHu0fyey71Bf/4Kf1HMppp&#10;WBcU60SYdjDrUoincTDLfuACgWuFriPvUe/3ZsKA1eM9P+XZwz1VGzY1uake4xzk4W9LL0yRTqpU&#10;czd8HNGEBRMG9pW7lb1AwAQhX4J8ITxdI0Jeg6rR3HMJp+TqSB7rL+igr3ZvcME0DWFtkNar6qWe&#10;kjB2mqKJMIGWZvYc2B/UAQc99McXq5v6KUUcuuonES/T8J99GKQ/NqVpije9ZptLlSdSDNUosVZa&#10;IexGoTE9wrNyiYPzLITOWpNgohYLLtDUC52I6iDFCVIhuS2XK+YuRdRj1shEQths/V3TLnMOQN0P&#10;Z9mFN/LdJ40N6vT1TE4RhMyaw7mFjuQmDmvzpJ7WRxUgcbDyXbUmc3sT4BBD/lpVSTLnxW+2qt9K&#10;qnkdrGuGQb2/UVtqRjJcs10QTHdJoIL1C04ITEkqegh4TTosS2qQdFWlTcRBOH0hX2oZhyJ9Q6iD&#10;MR6hnOY+jyagcNCwQpAFbI0SL//s4qa+VKVWLTBhyFOuLZzMoU9E6yHNIHVtcPMEzsB7Z9GvUrZp&#10;wCawtCwQRLgQp+5RKomJmCCQz8tEao4mFeqm9aSEjiNc8CpfegYAmtybNZUT7iNlS7uP8gFtwt+u&#10;XSP0SqQ/GZbsyfcRlSzQ4qJr1xWwy3gd5wKTOdajFXAd/FFK0iblF8jLWWJfJk9ypUaShE8RqzGT&#10;DP2h4KXM9hVWY7pYUSLQJ/sMBTL2Yk2+LlHidH6VqePAI/Rema7YpaGmBR5cXKoz96/j3HSOxHFg&#10;cpiOoslyFintOSz50ouN6Eep8IpWZawWzZbo0pA8GpZpmKZ5WZb3sThuBkS5GtPkoza5zKJrg/Pz&#10;ee5tYwNFQhbNNlks0CvWXYM2mM9Q0ngD+RM+2lRnSBWma4ODMW6uOAfU5PCQuDrpAITHpx5QUO0e&#10;Spj6YXNzPmgHJyWLvm6YrAnsHuCZt9DkdLlKwZpEZfAwRzWUuQge8xD9WtKagf7EQepxMOo8/a4A&#10;i1DOq9LEwUSYQquE5hSWUbIL0EP98v0Fz8rJcFyTT1Fc+ajN67S7k8Mpm8DuwRbt7FjDoQvZJosl&#10;ouoLVykAHaRbfaNNNqN5yaP5SmWAPI5kXkCtApscbciRYm1KJVKEEzXuGo0LSyYnotTmVdTDC/N0&#10;TmdsD+y2lLNzi1RC0JeE++ARrUomaiKVoLbrrZtBZSzfdYYFsvcyuuZqBF2iyVHSmJHaNVEDL0kK&#10;vXPTBGM/5rlAI2gyrFSWungVhXigd6X866QqTuetxOaB8KispNPqd/z32yxTNoDM0dUZtpp0SOlg&#10;MuuuJJpFhKmc9k6Rw2iWo0X+4l+laXuXJgmMb3OLawS5PRGjLF3AXNgwnD0/BX4Qw1xPLqhIs1Bt&#10;d3HE+hcTKbITjHDuXeLyeDtclbM8uR9kj64NISvFL2sEeIy+UwvEULXl1/hpfU0ixeprxKARUeS1&#10;do2RTd1u+TDoJFQY5nT5KuLgpbimuoxucbCTO3I3TMsYZI1AVuwoqpLNLso3P/jeTlcZRPnc2o7g&#10;By4AOMOcw+E2RirKRxjJ6BYBekhe9KHz9fXDhhGeCcMCG28Jc4njswGotV/y7WbsxwYVKJHrJMrQ&#10;h+eFkWg7riM8aSx9yjO92hOROgyeo4et1GQkwQEugvp7PlJxj+EsRrbEBzYdPqpdlbJKiaDRqapz&#10;sYxw8dR6skYc8JkU5FcyRDmya2CyHp/6gOS8/R40MOT1pZ0kk7O9nSdrERMKJksYSY/bVC7kS804&#10;jhuUF5a0mUAHh4XkNc2i5A23pv7xg+A6Kml7Y8OTmjEJtDfsHzOq5mPrcfPqWwfwmYCunaXFcsZ7&#10;xsNrczwbkM7RF7MH50kONQozqHH0Jwx/5ZjiZKIul3viBzYDshqnkubidnggWjKFov94pcYm6wMm&#10;qpMEOjuH/EDDR45VXDDLJl3wg3RfIlpKmetE85wSb55UxKHOeyust3uqbPgTT0cq7m02W+6EDdac&#10;crKNJInOaF6o8aJzjaNFira3qF3hC8eO0ZlbXEfQEo9aD1cRpYY4aN5c4mDIsCyM3FLfSheOqSqD&#10;WavcER40hUDO2jfEwSYOdWpkFugQbJfD+KjUnceMhSbrSLQ/aE9/ZWu4IQ4u1SPFSkJiCWnFdIs7&#10;VnGzpUJn3ODwk5C+mUqdImEMpxPhLUYRB4iom0xCECb1R47ujZuHuO6glYKETC3tGpCMIhOZuxQ5&#10;DBL5TUQ3bZLH6JiOee4p+6AgJ6TkndKlOlMlDk4Uo/xojvGR6Mgeq2l76+oNmhQkbGhCBa0TYgyn&#10;E+GZ7Ai1yiiWqHtCR1xBzZsYe4LOTEI3a1DIUtYmquZVRKlLC3LbhmIJZqxHjiwOJPOyd09IzbmV&#10;QpFV+jojfO0J1iQnoWOCScE7omNO4nk9rh9SHJnilV3iTCZyySQqTbM/WAf3UE3PxvczUwtT5uRu&#10;1nr1wA2vztn2zRaLxMHKVYhtHXY5NDfI6uucHGtxhGTe59EHNNO6VwIKlbdK7cTJKFqoJhU/2+Kk&#10;4VpuHpin4T1QlLgZX20ztslNHFb4MKON/GjT4DxnqF3FXaXzSNcdG5yIL42ZLJNmmGxGcYtyh2bK&#10;L3cfqtpqUdvtOvPmqj6glQI/kpm4DiajszYt5BT2R7IJ0lfdqG3F+fHc5LrjhvVSjxXZ0mV0kJRM&#10;Z/UkcB+17Cp9/73RYd5cm4chLi3IeaUUuJPUSR0uUX4oFzdcndWodYvzS/kuDubFusNYSeHt+Nhg&#10;XfI60SwH8W+/fMBraIuCqSYTQdK64mbXaz3gQWujEg4i5ZfBLnwVOPJSPkfCf+TFPLns8BQRc1jl&#10;ZWF2LtoDWHFiABlo581uotlQXGmYXQRyS/OKKGpdccu54rpjDRWWhrQuAzWCBpdU6DZxlOb6IVwv&#10;NbddspjWFTe7yeiBny/ojkE26vhvUSnyJQfh0zKLcMMIoMGXVz2itIPPw1l70h3ba99/wo06ytBg&#10;GWW0Q44Rpne2n6iAnVw6VaRYiTR5uFbbDhM+Kq43tgnuQYQq8nItBZL/vOgxipLrgLtHQoIu2Kya&#10;0VSJVNJmXyMjmBd4OmOT4N4aKmjVXzYiwb397JyUA5NmDOnomJWXhbfv8/7GjkA3pHqTqpdH0MSs&#10;RgZAZ14xOfPyyIgLn6WnOZjU5og6VBxMwucF8W6AMe6P9qWw8F7D/K7M4igBRBGd+/dElQaNDfXJ&#10;TJLYxEHzQB3PjYu8ubvsgnXATr64rCnywoUQ1Rh3kLhW6lZYndEshWfx9dwWwbwc3gXrpf/CXaX8&#10;AwIIw9bkjmZLB4e1E+E8Mo3ogrnRdUAIrzodMIcFLiXOlWhfOEwcJNL00fk8JD/I55prixQERr2m&#10;I4khO6nwJtNEFB0QUvfhdq65lriFHsoufw422YzmFVVZOwo7HhdBWMn3mnEEke/HXNZU3Da5bANv&#10;EpMxTA8v6IB5paAd0LW9MvrnoFLFNhMH4RRV2PZO2GzM+1Rb4QOKChUnFVHfJg51XvIOowMQTCZ6&#10;DHK+P1t9tQH0lIHaQWpK3kSUKs5k6mSxQnDtyEarZkSzDuU40LsXHZWpA5NmahmmvZHFQNV1PqOF&#10;4MmXm7EfaHGiVmoUuYkiN2liDHGAqL29kI3Z49BRFCD3XZu9A1VGB/uK5ptumgxRL7lyFk+OYwvF&#10;FFkNjoNwhlTkZGzi4OQ56rRAoDHPCI4Ad2lfibNfKelKInwzuYnFSgLUr6+cNxkfRJG9QyE9UIMz&#10;RU1kJ8LbuUpkMYpTaQsnsQ2YB7kD+LXCLYnvjrpLl3+dTNTwkIooNYTRMX9ejZjd6u3H+gFLKCj3&#10;LI5yqPOK6owhi/We+83B50FuDwp2LK9PmZZyVhGlDXzzTZXqq/atfuJJPM/BG1BseWk6SS27Vjep&#10;sEwWu++u8IZAPBF7zG6I1vOUoIp1KY7NM9NNutTIqNRkdKKoynDS3rrSRpDN2x0tFIWIeUGEJwPY&#10;Jc+hyhtO522yg3XNuUTeovogXhfzVqtvN3+/fdt4OZvzJ1l4++azKyAdmGzekJ0YXjiXLJYzH+23&#10;EFTwnqTTbnZ/f4bw7m5LMSUPypCOvWnYsm+Ig3B21mKYVKTY2gP9NM2MyXrTKIpNiFvaYrXVxk9u&#10;sTShx1zyag6VLUU2T1E10axK7QtWTrPMhfwf98QkV+egb5QdbVJreGwO2d5B/xVw+TJx0Hw9sRgm&#10;HeyocoOS7rZeDoLp6b/Wtwlu1t7pzTZBjOb/XJ7c4kxBuzxFNqnIYttSL6WXjSf5PVNAsWFvTVdR&#10;6f39P1RJBkmEQxtUG5Xm4sH3D5V+M8tUZ4S1ec3gBJwdfvXFdMyHfj2zHJJk3gYE6vDKj/LUeFXA&#10;EsXZlRwaoa/VeZd17zm3iDVZzXsLtBeKV0+9FF8K2QSGub8oPXLXGCmBLPOvcjyxw5QmEDSEPYc3&#10;SlIni3U/IWwDv0AdM3qx6be8Iwi+/qRg85O8tcJoZh2DCIPMHe7ZkOKkyAuXfkyMviLkMirVlzRv&#10;yGJtwgi9AkRQb8/H3MUexheXTwqvfMTD396Sp59W51IEIJnVinexlJU4fUEFkzYTB5e3UivxsIeM&#10;V8B9yKk7PfGF1+duiq1oRYK4YiS1gd7K6hWllL2AjU04NBMHlRJriINLlQgdfkVYb5jjw3P74R5+&#10;xs0XHOiKrVdGKDr613FYGw/Wgd4rjCUonLfDbXGS4WAik7GJQxNVIqZFCPWWwP8hxra4kyCQaWVH&#10;4HF0683P9Xa7+ULVt01jGfmTtOl3rWHyzefFUSSEY457ipxb6hajUn2heqmSUUkEs0j2M8VXMmh/&#10;xc+GAyGPA3r74DoIYE4TZ+m6+Ndr7+/Nr+13pYBMyj3THbTkknOgFWEUXXEHal0yiUtVxokUq69J&#10;gmMajK3mLgqW6G3t5jWXY457Ikjer7f/bt3d/P31mj9wAbzDPPs/uV4DGiuTJ1EpQU5Qy1w75VYS&#10;4ezrFLUjieI3/5oP8pcLMDN4k3er2KzDNHuIdr3rL9j3ml48NisZ1nCebQuRNYBUSRupqAQpBQpx&#10;IpdY/RiRy6rUvaBz5pKVIRYphi8n+jWmBQxxj873LP4W29cwz7I4Ql8B0BMGSyLADl0HxPF9lt2W&#10;ZZlnL36UxY8RPLT8w8cm3/+LG8Zv/ltErDYOouz5WK+Bc6mVVaYY0QGmgZw5YN1TZLEu6eBcqn4g&#10;zPwlyj6Sx+gJanL/psW/xe8fv7aCzebXX/dH3frXdKHYbNdrdOrx4i8f/jnrhmIrjmSWSfna4r0D&#10;McQyM2f6WITXMLG1LyHpUIko1YmwKq1EGKCfROdRchHpO7b7viZAadVN2wbnFtflv6VR2Yg9/rI6&#10;YdsHeN6R/DlCGwbb/TkHm9yknq9lFNGCAJ4AyDkMK3zV+g5L66u6pSXp0Hb/zF7/vzdr0UR2WNVH&#10;PS+1LVWOHMHlRGbHdE2RiRSZ6CCvMisYzRLU1VCOCS4t+7rIK+79oP6OrnFK+Cf2/g1Dvl/sVxek&#10;6UY3xs14huHQdlBPESTwh2qOmN1HzLMqb1OdIUof3/3kCRjMcSALpeyvfJ+uCOHrN7Ss3+Q0Lsgu&#10;fmZww4cEUGMLumz+w8OPEkcvyaUJlyszOcPZWUM2o9JqInpllSUGzW+jvuW7gWlEc++Cc1H4aeGF&#10;24Jt5A0LC5hTd3GGi27WdrZYKSy8Bo+ijtJksUwchFNZYhWpiFOUGmJ77Q8IjReu+woSuIVvX/ey&#10;ISktKC+50RUpmrEuuWPwOi1R/cKOSqQTDsyBrLaDqZa5xGQiRRxcsliLwnvslvmPms9B6TYMUi3h&#10;HWysqA+FB3r/9VOj+IlfUFv3LjpV3F/sYWnxjYpRJVigzkxOOMnpRPg6YweOUCwJMsrKVSR8b8q+&#10;3VkR+ctDJnpbUlu/5T8usdH9/XX7B3sE3T2G/q5Lz4OGjfGzLkgkDFiidEy+ddGQiepksYYWizv0&#10;BFCyVGKIDkDureYA2ffwCS4FWZG93Pftik+JV/xqti39U7fV/DV8XJ/kIQkQTgh4Jkd5FSnWvmx4&#10;l7UzXgyiQlQzZKEJV+9S9d7892MffqXu8vrSvAMXP6B8g9gWRn7c+9d7dcoN+IWDDPtWUMVJSbjz&#10;I+Gr5LKad8lEkOAYHFgHSqvbuOejt+nBBvre49O/LU2SgvyyvANv4btXNh3Bz+lmP0OjjClRKlNo&#10;Il7kv3BD5KDvGXLZamqiZyy76zLkC/oOd5SPvTvK9Mp/aNGQfqS4l+s9PqhsPzPQ11a1k99E/q5T&#10;WaDuJKudYUpypXVChOKcjL5wiOTcffKRbl3GG9gWeq/AFIH/0k5gZFuk5GKkywLt7mtHBkHFdWtx&#10;ONdOrPIU+vCWMH21rwCZyM03pMRCEpbwwr/Fq2d9Rd/Dtt67owSJsrWd0Paeu8vLWB2/wRf2saaN&#10;+69rxf3GfgzEEFWgFGGCZrG1sU+RxSLVGcmQlVIATZePuLXuLFAfHvdWbKzgdWtdD8Ud1dztJegu&#10;afbWIEn/gorr1P0U8OIvHbGSAvnaykR3YiK5a6XVRLMQ+DS5KIWOuPYUdtG73h0ldCz+s/BtwEa3&#10;jxdgT4QLOE01BL/opVtx4BRceaU0RHYgvAxuyGKZOAinsooNywSkj2WGf8R9CIgGuC5F7wK+dLdD&#10;OF/Jk4QjgH8OvsPXaBpuN4n/1m0YpqGyUqxAH2h5pWy9JNGs8AfpiRbikxwEn+qnIGAL6G+EjKe3&#10;dhQ2Nqhx+3wFGIoUjb8bKs7/EL4dcIEgcApVOOjM6NA4yTqszbuXhVk9YpOiSby+aFhcYh8wwBUw&#10;DYqFb42CZnSfLFyiUr95BvQDOv9uq5I4XCzVYqoqWaLEX1q2XhwkYzEqUizSKsOaeYvuzCWbIZPz&#10;/qouVC53m/MQClpn/tSaQ4Fij6oIq6Hbbj/6Y+4gx4H6SnORqcpIoohCCNX2jr2kPgdcbqkc/o8D&#10;/BeizuS78F1wU1Ln3UnoHhchCGt7Bgishg4r4AgcLp0uTTHPcEPEExNZz7mkmPAON7te7TIzC+Sg&#10;H8G10yE7EmFU7ln6tEfh8xzc4Di2b4DYQMV13MCCdgp8LoQpW07gzSY7Z3OJIp3ojEohuovQtjHJ&#10;VqgqaSLah+oPWJpGK96eck1xh//3pzmVwjd2X0+NLe5B+Jb4De9BYBamNUNLBDXtiSIddBZpRQ4c&#10;gijFbW/6AYpUggtJy/4CJVum9W4z9NZ80nH+MDTvt67B1fyOFfcNpzi4+GYTRTCVW6Jpj8rrYMhi&#10;odpQvwXVBn/MaErsBAL1VnfyP/cBCNQvC+G7gxxxvpefUXPYpvZrtW7glerq0hHPcquYelFKUznW&#10;Y5pIGJVaiUc7Xt+isuHQTcWwj8ohG7fx598P+DyZnr59/4SawwnzfrkRbRHaK/EYOJND78uqdIko&#10;oCN0Y5HiPOEyGKgXSrLUkiVryQrr7VH+316AnnaYq4WfOPcP+rfZvriBN+7QFAh+2NF14QpQ2Anc&#10;GZsQNbkmvZeKKAXyUtVL6qc5mEeQaIln0AjzE2o+6y/YINb4Ja7PfhwdNQLhmwAV11FZyTO55hnb&#10;AsrpzroiXJVWvH+SPIFhXt+wGam32kpUF6BVWtcOpQZUOw37Gj2AG6OCQ7YJ2JN29U6GmvpHVbpE&#10;OsKeFxsjXWDSQUUr3gQcxNDy1EM2cfA8spfrZMpUA04t+6umFXDp3Y/PWnMFCtMHZWk8yairJX4I&#10;P0T1iFLKitLAX0pjVJeEVPT0SOeBBxmu3i3o6E26TqkhkV2G6S1wNO5tzWdQ0HBcnrPmUBV5eBKz&#10;xt3VwrcFnrDv4/HDupiFBcESfqOlgqaLTsRbKINM71SU6xbPGWpvV4M0hQUOxoNqXoCTJiimMw5z&#10;OIc7rIrEFY+umvMCZ3K3VmnbCQgdphvlS3wHKMXREfeYUyepDwJnslggam/9V04R2FCW44iDW/w2&#10;wRlPgISCOvLKob1d1LU3QU0Qm1HW6sZDCb6u5ceIq215r48Kt8lNWC5Jhg1PKCl17Uz2gWpudzZ7&#10;SzRfPSIM38A3Sroq4zxU5it3MVaZY/oB3YpzjJx6Cn861DfqtuzLOmLiQLsbBp4hVsAg4O4UHwIS&#10;Lc+2xoNd87G39h7mA13HAbSZehflliKTxEs/uJOsXArvuJPk0wn0w8IIbxiqt4GlRN9xxIIm44no&#10;PLYMtJvtWDeIElPnr4PVYIRHDrrcca/vDlfs1KUUPQKjOYk+lh+Ig4koZZ5XMIeVEUmCY3phLmhS&#10;8DCGrHMUOBc4ukqKE7nOIzhOCNjkXErboRy1ImT6D/efn7iPfEv2rtwokgSniX7SxTC+AfjSjuxw&#10;jSYF0Rk20P14hM7p6H/jwVDQeUs1yqJ6IJPyNlEYoxvXJAsXq7v4muT/ZZxDtVUMgShiMkmYjTHd&#10;JX3qyEVMk4K3M7gqxS9/K/x+/IDxpPNyF1oDVPx3mcgDWR5XR692SRK8LdH7tuXBuRpZLBENhkNX&#10;wFAIHN+N7w+azmUnX1eFpn3V4svD+NP9LcJu41GK2i17jD5yaMaClyCJoNJ4yDtMEHhb6FAhHtf1&#10;R5rBOcC/e/rVuV/YW7ToceDLdD91GUdG8kPYWB9Z4AcxihjLOMuxsT2be3sjJKq3t6EuR6hPG7Jo&#10;vhc0nRv8/Y4AjXravLo47+o8ouAgJwezKDIR1tviW4G/Ekc21JHoe25VVSOUag5u920DEihP5AmW&#10;1nhOe34BLb606eZR9uwu5OIgl6nytwvfC8s3/yXFWQj8yp0jwVhpE9FUaTe4i0tBHOps/9oWdPrg&#10;8pRnhqD2OBL+IFAn0FmspKUdnBBwsCkP/BcxEin9K3YoK7eaSEUwfaO11cETpfzK9+9/S2Z8kFV1&#10;MOYM0cVfbEit6qOPmhnGafj+FbdenIS7pTby2NobQUyk8xw48u7QRcw1f3AA8HcPnQQeRIj9QtD9&#10;VW8J0kG2GrrQPr3HKjH0lUvL0YIUP20oNYtosTb7UqSDcwkiOsJj+GolFuuJjY+pRz/Z2VjYjtoN&#10;0K0HQxf/g0/VlSdhdnX1x2hroBtmn05IHKycnc+wvQ2vNw+624HKsuNIyYa3216ZtkCzu7aqug6P&#10;WsAxFLemKuIEzemsfhctJ6g/5btCbkIsvjwjSIKkwz+9Ch/EL/jxJ3k/sMTa9hg4J+teZrhdxFU0&#10;A3nxu/vCw0tRcQ9k8+qTXG/lYJXEGr7TCeUGA1KDn2RTAVZGW4njJ36JzoV2g7NcdtBs6gCdtzqT&#10;nPW7HysfDfRIE9G0+334+jKO1gOsljuArVAeBvfsdWCptn714Pf2MBJoUp5ADbjKGhA+tSMiRSpS&#10;LJ7iATM/+UR/YL2dRmHSAFKFj79UgL9hV/mjxd73AzqqP90Hhi1Ou8QVs0R3Sz/4KbcZIPmAXGk9&#10;UiEIZKUwgqkwKmp6u47tjB+4lWZ8mz102VUdtjZ76wbbTg/9Gw5M2FeaOoAr1ZIL33mDsTxBkWKJ&#10;aHfACJp8am9nqzcoTloqGHsjD3bB1bLY7v1V5HKou/khGklHqgowgrZT+yHrFzQzsSpKiIPsxhlm&#10;zUU4az9J4KWCkc8sgF9Rm317+5cjmh4/DtpDYAn7Xv5WLzoQb11HRCbChMWz4RNmlHHfu+2JHgxq&#10;c1e3Y9YcWXcJr/Fhezt0QMsgPWY/+MrZu8Gh2681nRs5s1gHh0g4G8EsnxYr/ieZs4Fctr6M2cyx&#10;PGrSdagPzKyh30yO+krURUIVYC3gGTu1iisS/03uC+nghbQ7Ph6uWKQF+bvunf1Q0PJc8DTaOIfn&#10;89W17Kvd3ncDFQ491JVoG+GzzEh0e1VfH4LvEr3qJyyCesMW65fDFfloiTfCdKIHcMYPU/6xXplX&#10;+Gs74Q1CP9vXJ6GRfY++8jeW/L1uTSgg1hq1B1UjD+ggETaTEdRcVG+jmSx3BPWWoylHca2s/kPy&#10;A6sdWAM9+mrsklGJLFWxSmqmw7iWSh4aDEnCG4lHGCAKdBz7Kbu0EWt8/UaQrhCk7q83rvKAp03c&#10;HNLGf2oFuN8zUGdvfngoa7hTUnTaeUt3OeiINwdY6wj9gb92hL1UfbHF/38cC2ec0gTCG6DouPf9&#10;/gE10OccBmw1Sq5ceM8f8PIHYcGlWBQbFPZjNDpRT2iiNa0xtr/QW3p6i7kDIM32KBPxxskAVdx+&#10;K0v8+T3U6imIhYmpDhAs3/wgy1feaxjmt+jGMFopTxgqwlDSitar/JUBoJnM3rH7PMCZ+PveuVYH&#10;4BBXl7HwJ+6XBNBdUA8Dm/+wr6Q1bqoWz/vAYW/pv9OuU4CMgOq+sPia9PGLVgPt1DuDbfFhbMnz&#10;y/BvAcXSoPu7gVnW/qpBLYjf/b+mF/7BrhMQ8vVxs0vceKrv6RrEw6Dhu/Q9kcoCaZ0+zWOTwTZ+&#10;8d8HW1viLK7BbL6AitvvQ4iGih5TITTNcU9vhzSPd8EuSCJndw4SRSSWjDF9o/nv+0V4TsaDAYKh&#10;NnsoITbMatAVzQFzPVSe/Okum5GuqeY6g7Z3fDyzWGIHINKWjKLGp//7dngPNQY26JRsNUy2xY6o&#10;Qe5HK5QDFUdakO5CLbVUa7siV87CI9tljh0KsW8dZ2cnmaZezAGZOCsY9rNwy0Dj5iqouANeu9AD&#10;UR/1A/rCtJcIdO1hIEZfBqJZ9zjmcx/wO6/IYPoysIVXclDNoU+WJm9zaCZxyN0abjXosaOMtGXN&#10;boaE4UAZ7iYHumhiYNd+znXT49hEgR9texsz3OBkoPGNPlJxKFf22TON/5/lreYAibOMUezucQJ/&#10;TvcVbbDJoOaSvlPxX9AZNbqbO9biaA7eQwX1cwdyv1J7SWI3M2FkzXQctV6Bb8tujIFyVGyy5Xtv&#10;Hx+b932eo49VHLoF6eFKlXS8ia4pHXSlMUemXH4wxHWkBhnH9T9x84TIrt+CniM4/KZmyxucxx3c&#10;vUNWGz1KA0cbrWk2xEH4MEOTMKhf+cwgsFrXtSa7EPx9SmAC26vmoPSbRYy/IPUcrDhUrfgP3QUH&#10;Ek/QC5SuKUlMhg5BBqlklOP06AUbaSFlfITXQdDHaA+d4TUL9b+h4g5rI6np9CgQdABidlwhWSxk&#10;UlJxjXTcSYFLSZ+vntyPMA52PfSWOL9t7kRwqnx4uZn0lT1WNmkFWhmjczCR9k6Zj9JG+PzZT1x+&#10;O451FgSd1ytQC7RHAtk8HJ1gY1/ZR5pFhaUzCTcsneYNGKtrQ7HkfObKPZH5QVfLNZQM9/wsbBdH&#10;mtN/uMu0x6BPG3eUNz0mjlYsk/jRSEVNjkbO5gmtN4rMf+m2Jo6S4z4PCjimHys/FNf6WIHgNtBr&#10;GeVUrXmLlDtJP0lHWHlDkAVqsh1hPejEwOWmpIvtFwp4+5y94wh2bBMlKh6XfcZ91GVVmhxP3OBF&#10;Gk9/j3+xlT+CTwdqfrsYDNKxRMJXAdLY0a0VJGn3USShRSquhOtaK+kYP3jvytHkdrI+Hc1U/8Ri&#10;Kba5ut3PXuDT+ypn/dJC1sexP+qzxImOW5Tr0cWivOZqux6rkwT8h/U23jTgxBVHNSfscWyhuPYe&#10;iwGztONTeg/+Qj9dEorptJ8qTEv0BAJ/JxrRjcsNrRf2WHbag6I49cI5SGzCHQeK5Xs7unTZYkcO&#10;rYv2MnspnqArfgpzsTh5j8pRz8b4wE48H6+wb36M1xfswbr1cIytcyl8HdALxsc7QVoX7aWZKkr/&#10;LZEu0o9H3mOL3vgG+/hysNmefBLfWjF72LUJiNJtVPM4kvQ5l/Lbt9+0brNMoswb+W2mNcaRV9+2&#10;P8d9tYYAe8r9oxjUSIshgla6emxyRBRhFN89n8D1LYpMI2xadbD5efK+sjWgpzygaYFBos3OP5wR&#10;9Hbrd3OK7ofG3eG+2ar4uJh1IdzJvb/E0dqyzSBBJq7xKOsv44DUJSdYxQlHbsL9AZ3ccv+XwalC&#10;K1t9lLuD9cWolchY+XH8evu2Xl3IIFfs4MXc/11WrbsblE2P++A+E0hdMsIm8To2+YV0K96fgwpi&#10;kFxa7rKgfcUXMgBQvZ3G+2SRX8YqA4qDhyZgxyxODH7jgvUpfde2BznD6ynjHkOR9hXBxgUutx2y&#10;TIAOsO12azRhOFFpdQM6nzyuGe+LsPMhXicBvpwHLPpwUaftDJbWRS9glZl96J7GnycgHWMv4nBA&#10;T3lIh7xtsaijgTP56JRujVsBv4W/PN1AtC4voa/EJdRD7rg8379uPWzRAZ1n8fu4H6TC8V9G1U+6&#10;2DxmFzDpwX3fh3o3mA102CmMTod7bAAZEezJczma65cmRPEF9JUZtJEDnRvqQzp0DDjKfaotFelv&#10;Tm1lnp3pGL9DQNlj7xIqAGTOTqsiOL58omC5QUNBfzlwh+cxhMnnD3K4ffjQ6wmySSeL9v/gRbg6&#10;4fhyGP9xezt1e9gGh9718wBGhIM7caAFdXMchE1ubO+nbUHLAb0MPDsi+fTZKo5JBxfbHrpOzHA+&#10;f4aiawJtxjn9qQ+A6OXMrklrgJ7w4BCGa+MdCwJnv5+ytQJN5U+zHlBD+d7Df9mowJ7yUKuHjq+r&#10;ISn57vwEcZnUNuN7F29EuPykTkUBZ9+HWgcOGp0FKGxy5x/lyCT35IdZCn4GvQzuxwPKlEd6yu5L&#10;/zfQ5P6ce6KDfXo/W+o+2O4+eaMdNKiDh2WGS/+x+5QIl8LP/Luo3nZnm4YUD58lgDHw5x5askE1&#10;RB81CGqdztrkaPntjJu7f8T+6Q7wawFcPzs0+y66rAxYwP0Af87Y5NAspo/fh95Ae81PVMmi6HHQ&#10;hTnIlP2kDGxy+blWGzfoDL+Pz8wBeII382TrfUeBnk0O7UFDmbNfh0Cz8DN1lrgnE16T877/uC1t&#10;FM8rvYCKvUM9JcicffsfmhIIf1IULE6ee964foHO6hMmq4TN1eH/HA/o67s9iVZXzmA3xL4Uzm9K&#10;gF1KH1fUowBXig/JlL0mcQoo512dvLMk7eRu1G1ZLYGj+CcdWUAqokM9Zfg+RAGCv+zEo0DBRnif&#10;4qEX56qftETgYTd9qGShYgd0Bvhe/DnlXKfY4rtxslO1jwEEt3OJXxXgKHRI4QY95W7I2IGOWE9p&#10;QkAOej/v4IA7/N+FPyvw2OhD6i50Sjho5zS6ADuZrV6xweb2maYf2E33OMdrONAh76EhbNNTa2Lw&#10;E7fin2iYe32AYvtUa3fyX3YupbaFDRppH/p/08NGRG1QwnzjBPaN2yxP3j+zlySQr8dPWCJYQ6Ee&#10;Evb76pcdkCnB2HMsL4Gv7l9/llCigX4iz79EQBPkg5O4ZATNAInrI6+p0r6AS3AXin3l+ZcIqIc+&#10;JPLB+zS8xAsUvUZ+K7GLH/VY2N5A8Wjkt/I4cJtp0xkDGtAiRygdmuSPuUxQ/A9fhU8UJi3Q1ulz&#10;t3wYfRaHXhZcGBijeLCzHNNb/O9PkuUagUP4eL6mWmF9bA7ijTVJwf5kRFO2Y/rVswJtf8+s9oLi&#10;PNwRwgPjlA/txR5NG4uOPU6yIb8XyLDsrOIJ6v0PeueCnrLPoStNoCNRxuosURa+mHpj0fw8hpyC&#10;EP4/YZuBNTtWK0FHXSO1EhQHPn3+ZgFH8HOeG4LHpx/+/UdrtgP+g/9tHC+9+IZ//jYZC7ScesYh&#10;d3NM738Dw+54nmZecSgYo6Ec2zx7flCTO9/kBESzw0q2IvbfRuyScuwsh/88nKJ87jblGn5jkxvj&#10;sN1WwAI4PBWCLmDM9+gGXZ0PL3KUvi9phEOE8MuW5/JWAAPYQbtz6ktH9aZEG3iGDuJoznVwD+Zn&#10;gBx1n8llIJrBHhlQX4N+Hs33Ak2bO/hkb8TTCJU/PnC2M+awcgAoUx9xY/h9TNmEcDu4taDbzLOr&#10;dFsAO5Pz6ARgqDimzYJiHln/XsKvE7YncLLb8yzKkwLbwVnOFMe5xzHNKDwyrmF8f2N2BdzJdxm+&#10;zyrAU9JhFn56yXL97i+PvLlQzAc8xvbBBn7boJeStEvnmzB1AWksz7CwC6LJsaXtLRTzuIISLssK&#10;2w/YIZ13P057rF5gSnDy4XeLZjZHuhxc0xm3V4Ip/7BBExrcWFrv8YGd5cltl/A/OSa9QjGP+3aj&#10;JmZQP7f+c5kiJWOLkuWJLb5o49qx/2G0xTiFTeRfDxkE/uJa86UpTSyscRr+/nCCEy80UCt6dLUd&#10;iqnfWSv7ACPUII3XK6rMhL9I0HKxH53w3cKl/6OdFnyLcZXwMGgOmemgC8qXyxQpFbjmguzmRI0O&#10;e8qj7/6Iy98CEC2GvAmopbwYQ5M92PKxrrcnElFwReuotdzmeuz3G16XIW8CNLhzrjP3wy9cvPKv&#10;stPs1oPR67iTaRgHj6wedMSmzVmd+4FayktvcIgFzsRPs00Vi+C41d2z7+9G/d8H2vpd5rJAA9Yo&#10;/L6FJ6g5XIo8OhFG5VsyquoNhrgBLQat5S9apDRg7df4FYcKv+XxPgueGscYVuFhkPExqpc/2SN+&#10;a9BSwfjGzSidHVeJkOQ5psYLmsyAIQ7ftguzNDmAHGac4xs3o+uu468+nv0+akmtX/ydsD2AW55H&#10;Xhw8IXiXi2RGA9RIi7cBW9yhoz86Y5iR5neYC1z25NsBajiikW1Qtm+tNLU3MCSNWnEgEvXv9lup&#10;DC4IKJ8Ei3GXVfFlaCEkYFGNeXYMOknrr8RD0eSyjGCPAIbkcd97Mh94byMkjNziinhIXwdzk2Er&#10;QucGSoDjnguF726bsWbsMQ6NNHsLlTjY/yOTOEEBA9KooxwdQt/m3UWpckyv+tvlAAEZJ0b/VE+J&#10;+j3A9/HefGxIrUwb0WD2YcQWBy29v94E3razb7MeBujbASP6ssR3t5Vwd3M/quYEW3r/ic3jvyVT&#10;QjH7/hJKepBW/Nu3/weDXg5j69AgWQAAAABJRU5ErkJgglBLAwQUAAYACAAAACEAfHhyUd0AAAAG&#10;AQAADwAAAGRycy9kb3ducmV2LnhtbEyPT0vDQBDF74LfYRnBm938aUViNqUU9VQEW0G8TZNpEpqd&#10;Ddltkn57x5Me573He7/J17Pt1EiDbx0biBcRKOLSVS3XBj4Prw9PoHxArrBzTAau5GFd3N7kmFVu&#10;4g8a96FWUsI+QwNNCH2mtS8bsugXricW7+QGi0HOodbVgJOU204nUfSoLbYsCw32tG2oPO8v1sDb&#10;hNMmjV/G3fm0vX4fVu9fu5iMub+bN8+gAs3hLwy/+IIOhTAd3YUrrzoD8kgQVfDFXKZJCupoIIlX&#10;S9BFrv/jFz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1KWA&#10;swUEAAAzCQAADgAAAAAAAAAAAAAAAAA6AgAAZHJzL2Uyb0RvYy54bWxQSwECLQAKAAAAAAAAACEA&#10;STHbiAFHAAABRwAAFAAAAAAAAAAAAAAAAABrBgAAZHJzL21lZGlhL2ltYWdlMS5wbmdQSwECLQAU&#10;AAYACAAAACEAfHhyUd0AAAAGAQAADwAAAAAAAAAAAAAAAACeTQAAZHJzL2Rvd25yZXYueG1sUEsB&#10;Ai0AFAAGAAgAAAAhAKomDr68AAAAIQEAABkAAAAAAAAAAAAAAAAAqE4AAGRycy9fcmVscy9lMm9E&#10;b2MueG1sLnJlbHNQSwUGAAAAAAYABgB8AQAAm0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12661;height:1356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Dz+zQAAAOMAAAAPAAAAZHJzL2Rvd25yZXYueG1sRI9BT8JA&#10;EIXvJv6HzZh4MbAF0oKVhRCNxnADPHCcdIe2sTvbdJfS+uudg4nHmXnz3vvW28E1qqcu1J4NzKYJ&#10;KOLC25pLA1+n98kKVIjIFhvPZGCkANvN/d0ac+tvfKD+GEslJhxyNFDF2OZah6Iih2HqW2K5XXzn&#10;MMrYldp2eBNz1+h5kmTaYc2SUGFLrxUV38erM9Avh59x//w2XhZpnz6dPs5NVp+NeXwYdi+gIg3x&#10;X/z3/Wml/nK2mCerLBUKYZIF6M0vAAAA//8DAFBLAQItABQABgAIAAAAIQDb4fbL7gAAAIUBAAAT&#10;AAAAAAAAAAAAAAAAAAAAAABbQ29udGVudF9UeXBlc10ueG1sUEsBAi0AFAAGAAgAAAAhAFr0LFu/&#10;AAAAFQEAAAsAAAAAAAAAAAAAAAAAHwEAAF9yZWxzLy5yZWxzUEsBAi0AFAAGAAgAAAAhAGjMPP7N&#10;AAAA4wAAAA8AAAAAAAAAAAAAAAAABwIAAGRycy9kb3ducmV2LnhtbFBLBQYAAAAAAwADALcAAAAB&#10;AwAAAAA=&#10;">
                  <v:imagedata r:id="rId13"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9" type="#_x0000_t62" style="position:absolute;left:10685;top:3048;width:16768;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jzDyAAAAOMAAAAPAAAAZHJzL2Rvd25yZXYueG1sRE9La8JA&#10;EL4X/A/LCL3VjWmiaeoqWijk0oMPeh6y0ySYnV2yq6b99d1CweN871ltRtOLKw2+s6xgPktAENdW&#10;d9woOB3fnwoQPiBr7C2Tgm/ysFlPHlZYanvjPV0PoRExhH2JCtoQXCmlr1sy6GfWEUfuyw4GQzyH&#10;RuoBbzHc9DJNkoU02HFsaNHRW0v1+XAxChJ/LJr9LtOVq35capf0+bG8KPU4HbevIAKN4S7+d1c6&#10;zn/OsywtXvIc/n6KAMj1LwAAAP//AwBQSwECLQAUAAYACAAAACEA2+H2y+4AAACFAQAAEwAAAAAA&#10;AAAAAAAAAAAAAAAAW0NvbnRlbnRfVHlwZXNdLnhtbFBLAQItABQABgAIAAAAIQBa9CxbvwAAABUB&#10;AAALAAAAAAAAAAAAAAAAAB8BAABfcmVscy8ucmVsc1BLAQItABQABgAIAAAAIQCc1jzDyAAAAOMA&#10;AAAPAAAAAAAAAAAAAAAAAAcCAABkcnMvZG93bnJldi54bWxQSwUGAAAAAAMAAwC3AAAA/AIAAAAA&#10;" adj="-2475,18456" fillcolor="window" strokecolor="#a5a5a5 [2092]" strokeweight="1pt">
                  <v:textbox>
                    <w:txbxContent>
                      <w:p w14:paraId="3FFC0447" w14:textId="77777777" w:rsidR="00ED2A7F" w:rsidRPr="00ED2A7F" w:rsidRDefault="00ED2A7F" w:rsidP="00ED2A7F">
                        <w:pPr>
                          <w:spacing w:after="100" w:afterAutospacing="1"/>
                          <w:ind w:right="-263"/>
                          <w:rPr>
                            <w:rFonts w:ascii="Comic Sans MS" w:hAnsi="Comic Sans MS"/>
                            <w:sz w:val="40"/>
                          </w:rPr>
                        </w:pPr>
                        <w:r w:rsidRPr="00ED2A7F">
                          <w:rPr>
                            <w:rFonts w:ascii="Comic Sans MS" w:hAnsi="Comic Sans MS"/>
                            <w:sz w:val="40"/>
                          </w:rPr>
                          <w:t xml:space="preserve">A </w:t>
                        </w:r>
                        <w:r w:rsidRPr="00ED2A7F">
                          <w:rPr>
                            <w:rFonts w:ascii="Comic Sans MS" w:hAnsi="Comic Sans MS"/>
                            <w:color w:val="808080" w:themeColor="background1" w:themeShade="80"/>
                            <w:sz w:val="40"/>
                          </w:rPr>
                          <w:t>-</w:t>
                        </w:r>
                        <w:r w:rsidRPr="00ED2A7F">
                          <w:rPr>
                            <w:rFonts w:ascii="Comic Sans MS" w:hAnsi="Comic Sans MS"/>
                            <w:sz w:val="40"/>
                          </w:rPr>
                          <w:t xml:space="preserve"> B </w:t>
                        </w:r>
                        <w:r w:rsidRPr="00ED2A7F">
                          <w:rPr>
                            <w:rFonts w:ascii="Comic Sans MS" w:hAnsi="Comic Sans MS"/>
                            <w:color w:val="808080" w:themeColor="background1" w:themeShade="80"/>
                            <w:sz w:val="40"/>
                          </w:rPr>
                          <w:t>-</w:t>
                        </w:r>
                        <w:r w:rsidRPr="00ED2A7F">
                          <w:rPr>
                            <w:rFonts w:ascii="Comic Sans MS" w:hAnsi="Comic Sans MS"/>
                            <w:sz w:val="40"/>
                          </w:rPr>
                          <w:t xml:space="preserve"> C </w:t>
                        </w:r>
                        <w:r w:rsidRPr="00ED2A7F">
                          <w:rPr>
                            <w:rFonts w:ascii="Comic Sans MS" w:hAnsi="Comic Sans MS"/>
                            <w:color w:val="808080" w:themeColor="background1" w:themeShade="80"/>
                            <w:sz w:val="40"/>
                          </w:rPr>
                          <w:t xml:space="preserve">- </w:t>
                        </w:r>
                        <w:r w:rsidRPr="00ED2A7F">
                          <w:rPr>
                            <w:rFonts w:ascii="Comic Sans MS" w:hAnsi="Comic Sans MS"/>
                            <w:sz w:val="40"/>
                          </w:rPr>
                          <w:t>D</w:t>
                        </w:r>
                      </w:p>
                    </w:txbxContent>
                  </v:textbox>
                </v:shape>
                <w10:wrap anchorx="margin"/>
              </v:group>
            </w:pict>
          </mc:Fallback>
        </mc:AlternateContent>
      </w:r>
    </w:p>
    <w:p w14:paraId="329AAE61" w14:textId="17CEB93D" w:rsidR="00D7068B" w:rsidRDefault="00D7068B" w:rsidP="00D7068B">
      <w:pPr>
        <w:rPr>
          <w:rFonts w:cstheme="minorHAnsi"/>
          <w:b/>
          <w:szCs w:val="18"/>
        </w:rPr>
      </w:pPr>
    </w:p>
    <w:p w14:paraId="41A68814" w14:textId="2D1866CD" w:rsidR="00D7068B" w:rsidRDefault="0073468C" w:rsidP="00D7068B">
      <w:pPr>
        <w:rPr>
          <w:rFonts w:cstheme="minorHAnsi"/>
          <w:b/>
          <w:szCs w:val="18"/>
        </w:rPr>
      </w:pPr>
      <w:r>
        <w:rPr>
          <w:rFonts w:cstheme="minorHAnsi"/>
          <w:b/>
          <w:noProof/>
          <w:szCs w:val="18"/>
        </w:rPr>
        <mc:AlternateContent>
          <mc:Choice Requires="wpg">
            <w:drawing>
              <wp:anchor distT="0" distB="0" distL="114300" distR="114300" simplePos="0" relativeHeight="253330432" behindDoc="0" locked="0" layoutInCell="1" allowOverlap="1" wp14:anchorId="1C2C8CD5" wp14:editId="768F27A5">
                <wp:simplePos x="0" y="0"/>
                <wp:positionH relativeFrom="column">
                  <wp:posOffset>2658687</wp:posOffset>
                </wp:positionH>
                <wp:positionV relativeFrom="paragraph">
                  <wp:posOffset>225598</wp:posOffset>
                </wp:positionV>
                <wp:extent cx="3457922" cy="1956435"/>
                <wp:effectExtent l="0" t="0" r="9525" b="5715"/>
                <wp:wrapNone/>
                <wp:docPr id="1155562791" name="Group 5"/>
                <wp:cNvGraphicFramePr/>
                <a:graphic xmlns:a="http://schemas.openxmlformats.org/drawingml/2006/main">
                  <a:graphicData uri="http://schemas.microsoft.com/office/word/2010/wordprocessingGroup">
                    <wpg:wgp>
                      <wpg:cNvGrpSpPr/>
                      <wpg:grpSpPr>
                        <a:xfrm>
                          <a:off x="0" y="0"/>
                          <a:ext cx="3457922" cy="1956435"/>
                          <a:chOff x="0" y="0"/>
                          <a:chExt cx="3457922" cy="1956435"/>
                        </a:xfrm>
                      </wpg:grpSpPr>
                      <pic:pic xmlns:pic="http://schemas.openxmlformats.org/drawingml/2006/picture">
                        <pic:nvPicPr>
                          <pic:cNvPr id="33611711" name="Picture 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82437" y="0"/>
                            <a:ext cx="1975485" cy="1956435"/>
                          </a:xfrm>
                          <a:prstGeom prst="rect">
                            <a:avLst/>
                          </a:prstGeom>
                          <a:noFill/>
                          <a:ln>
                            <a:noFill/>
                          </a:ln>
                        </pic:spPr>
                      </pic:pic>
                      <wpg:grpSp>
                        <wpg:cNvPr id="2089702006" name="Group 4"/>
                        <wpg:cNvGrpSpPr/>
                        <wpg:grpSpPr>
                          <a:xfrm>
                            <a:off x="0" y="166254"/>
                            <a:ext cx="1531620" cy="541020"/>
                            <a:chOff x="0" y="0"/>
                            <a:chExt cx="1531620" cy="541020"/>
                          </a:xfrm>
                        </wpg:grpSpPr>
                        <wps:wsp>
                          <wps:cNvPr id="1385643250" name="Text Box 3"/>
                          <wps:cNvSpPr txBox="1"/>
                          <wps:spPr>
                            <a:xfrm>
                              <a:off x="0" y="0"/>
                              <a:ext cx="1531620" cy="541020"/>
                            </a:xfrm>
                            <a:prstGeom prst="wedgeRoundRectCallout">
                              <a:avLst>
                                <a:gd name="adj1" fmla="val 67186"/>
                                <a:gd name="adj2" fmla="val -18728"/>
                                <a:gd name="adj3" fmla="val 16667"/>
                              </a:avLst>
                            </a:prstGeom>
                            <a:solidFill>
                              <a:sysClr val="window" lastClr="FFFFFF"/>
                            </a:solidFill>
                            <a:ln w="12700">
                              <a:solidFill>
                                <a:schemeClr val="bg1">
                                  <a:lumMod val="65000"/>
                                </a:schemeClr>
                              </a:solidFill>
                            </a:ln>
                          </wps:spPr>
                          <wps:txbx>
                            <w:txbxContent>
                              <w:p w14:paraId="71CECAE6" w14:textId="77777777" w:rsidR="00ED2A7F" w:rsidRPr="00184490" w:rsidRDefault="00ED2A7F" w:rsidP="00ED2A7F">
                                <w:pPr>
                                  <w:tabs>
                                    <w:tab w:val="left" w:pos="3119"/>
                                    <w:tab w:val="left" w:pos="3544"/>
                                    <w:tab w:val="left" w:pos="3969"/>
                                  </w:tabs>
                                  <w:spacing w:after="0"/>
                                  <w:ind w:right="-159" w:hanging="142"/>
                                  <w:rPr>
                                    <w:sz w:val="56"/>
                                    <w:szCs w:val="56"/>
                                  </w:rPr>
                                </w:pPr>
                                <w:r>
                                  <w:rPr>
                                    <w:sz w:val="72"/>
                                    <w:szCs w:val="72"/>
                                  </w:rPr>
                                  <w:t xml:space="preserve"> </w:t>
                                </w:r>
                                <w:r w:rsidRPr="002B75D7">
                                  <w:rPr>
                                    <w:sz w:val="48"/>
                                    <w:szCs w:val="48"/>
                                  </w:rPr>
                                  <w:t>apple</w:t>
                                </w:r>
                                <w:r w:rsidRPr="002B75D7">
                                  <w:rPr>
                                    <w:sz w:val="52"/>
                                    <w:szCs w:val="52"/>
                                  </w:rPr>
                                  <w:t xml:space="preserve">      </w:t>
                                </w:r>
                                <w:r w:rsidRPr="002B75D7">
                                  <w:rPr>
                                    <w:sz w:val="48"/>
                                    <w:szCs w:val="48"/>
                                  </w:rPr>
                                  <w:t>a</w:t>
                                </w:r>
                                <w:r w:rsidRPr="002B75D7">
                                  <w:rPr>
                                    <w:sz w:val="44"/>
                                    <w:szCs w:val="44"/>
                                  </w:rPr>
                                  <w:tab/>
                                </w:r>
                                <w:r w:rsidRPr="00184490">
                                  <w:rPr>
                                    <w:sz w:val="56"/>
                                    <w:szCs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027637" name="Picture 4"/>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14400" y="124691"/>
                              <a:ext cx="304800" cy="366395"/>
                            </a:xfrm>
                            <a:prstGeom prst="rect">
                              <a:avLst/>
                            </a:prstGeom>
                            <a:noFill/>
                            <a:ln>
                              <a:noFill/>
                            </a:ln>
                          </pic:spPr>
                        </pic:pic>
                      </wpg:grpSp>
                    </wpg:wgp>
                  </a:graphicData>
                </a:graphic>
              </wp:anchor>
            </w:drawing>
          </mc:Choice>
          <mc:Fallback>
            <w:pict>
              <v:group w14:anchorId="1C2C8CD5" id="Group 5" o:spid="_x0000_s1030" style="position:absolute;margin-left:209.35pt;margin-top:17.75pt;width:272.3pt;height:154.05pt;z-index:253330432" coordsize="34579,19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ZXteQQAALwMAAAOAAAAZHJzL2Uyb0RvYy54bWzUV21v2zYQ/j5g/4HQ&#10;98SWbMsviFNkyVIUSNugydDPNEXZWimSI+nI2a/fc5T8FnfLWmAYGiAKX47Hu+eeu2Mu3mxqxZ6k&#10;85XR8yQ97ydMamGKSi/nyW+Pt2eThPnAdcGV0XKePEufvLn8+aeLxs5kZlZGFdIxKNF+1th5sgrB&#10;zno9L1ay5v7cWKmxWRpX84CpW/YKxxtor1Uv6/fzXmNcYZ0R0nus3rSbyWXUX5ZShI9l6WVgap7A&#10;thC/Ln4X9O1dXvDZ0nG7qkRnBv8OK2peaVy6U3XDA2drV52oqivhjDdlOBem7pmyrISMPsCbtP/C&#10;m7fOrG30ZTlrlnYHE6B9gdN3qxUfnt46+2DvHZBo7BJYxBn5sildTX9hJdtEyJ53kMlNYAKLg+Fo&#10;PM2yhAnspdNRPhyMWlDFCsifnBOrX1852dte3Dsyx1Ziht8OA4xOMHidKzgV1k4mnZL6X+moufuy&#10;tmcIl+WhWlSqCs+ReggMGaWf7itx79oJ4Lx3rCoAzCBP03GaJkzzGsSHEN3NUkKHzpFoe5CTY3dG&#10;fPFMm+sV10t55S2oC0RJuncsHqdHty5UZW8rpShYNO78A81f0OQrELUUvDFiXUsd2pxyUsFVo/2q&#10;sj5hbibrhYRP7l0BfwTyOcAj6yod2lh7Jz7B3phMPjgZxIpsKWFTt46o7jaiA3ubyTsPArJF894U&#10;UMzXwcRkekHAdDjJhoNxwk5pmE7Ho+FkdELDHZmAsfPhrTQ1owF8gb3xEv5058lyiG5FyHZtCNHo&#10;kdJHCxCklegF2d0N4cZBBrXDPR2y/mQ67lPF2hIiJjcbEoBE9G9OxDTPs1E8zmfbbExHgzTPUOco&#10;G0fDFBe2AXotGf/m4A6+41xsLIq139IMsxOifVM9elhxKxELUrtHLB1MqJpkI7jTptAjufmL2bBB&#10;C1qUptLFwgbLXbaQljYs20LyzxXsNdf3tOiY08hiKT+ZtS6I29dcKbM+oBJxZVl0JvPid2RMWSs0&#10;lSeuWD5OJ3kbkkMZ1M+9zFk6GWeTU6HBoRCin49JBiGKDD4hsDeqKrZVwT/7a+UYTJgn6J6FaRKm&#10;uA9YnCe38adTdnRMadYA1mzc78dcOdqMPVru1C6WaZRR6xpp3F6Vj/o42Vq5E4+WHmja5tM+cDQK&#10;m8UmFtKMztPKwhTPiLUzyF5wwltxWyGV7+DGPXcAGIt4iYSP+JTKwHDTjRK2Mu7Pr62TPMiL3YQ1&#10;eAXME//HmlOLUO80aD1Nh0OoDXGCVke55Q53Foc7el1fGyCMkMO6OCT5oLbD0pn6Mx4sV3QrtrgW&#10;uHuehO3wOmCGDTx4hLy6iuO289zpB4t+1WJMhepx85k723EyIDU+mG0idZRocd/LtlXsCtW1rGLF&#10;26OKmNAESd02JxSzH6bTjqb9bJxTXzjutLE2HrfOH6nT0pvq/+q0kfagIb3psmE+jc+QfZsZ9IcT&#10;5HXsMoM8H0zjk2/XLE4q5n/Ta/c9KbI3PpFjbeme8/QGP5xHqf0/HZd/AQAA//8DAFBLAwQKAAAA&#10;AAAAACEAAkKpEqWlAAClpQAAFAAAAGRycy9tZWRpYS9pbWFnZTEucG5niVBORw0KGgoAAAANSUhE&#10;UgAAAmMAAAJdCAMAAABJZoCSAAAAAXNSR0IArs4c6QAAAARnQU1BAACxjwv8YQUAAAMAUExURf//&#10;/wAAAK2trQgICBAQEPf37xAZGSEhIe/v7ykpKd7e5s7OzjExKdbWzqWcpd7e3jo6MVJKUpSUlDo6&#10;QnuEhL21vUpKSoyMjMXFxZycnGNaY2NrY1paWnt7c621tXNra7Xm5rUQ5nMQ5rVCe1JzQnNCe0Jz&#10;c7VCQhlzQnNCQrVCtXNCta3ere+93rVznFK1WlK1EBm1Whm1EIxrGbVC5u9aQnNC5u8ZQu+cQrVr&#10;7+9aEO8ZEO+cEO9ac+8Zc++cc7VrxUKU5u/eQkKUrRCU5hCUrRAQQjq95jq9rRBCQu/eEO/ec0Jr&#10;5kJrrRBr5hBrrRC95hC9rVLmWlLmEBnmWhnmEIxrSozmWozmEL1rGYy1Woy1EGO95mO9rbWc7+9a&#10;pe8Zpe+cpbWcxbVre0IZQlK1e1K1MRm1exm1MYyMGXtznBAQ7xAQnEIQEBAQxRAQc73mWr1rSr3m&#10;EL21Wr21EO/epXuU7zrv5jrvrXtr73uUxRDv5hDvrXtrxWPv5u9SzmPvre8Zzu+MzlLme1LmMRnm&#10;exnmMYyMSozme4zmMb2MGa295oy1e4y1MYS95oS9rcUQe1KEEIQQexCEc8UQQhmEEIQQQsUQtYQQ&#10;taUQe1JjEGMQexBjc6UQQhljEGMQQqUQtWMQtbWMexBC7xBCnEJCEMUQEEIQ70IQnHMQEBBCxRBC&#10;c5wQEEIQxUIQc87mrb3me72MSr3mMb21e721MYTv5u9S74Tvre8Z7++M78VCEEJC70JCnHNCEJxC&#10;EEJCxUJCcxk6EAAxEO/mzu//Ou//vWN7eykQQnOcnIxre72cnM695mOEY8W1pXtjhHuMc6W1nEJK&#10;Mdbm72NaeyEICDFCShkIGYyUc8WtnHuUhEo6Mffm987Fpebe90o6ShkhCN7mxffm5s61vRkZCN7v&#10;90JKUjo6UtbvzikQKZScpaWtnAAAEDFCKQAIGXt7hBAACM69zub//yEZGe/v997v5qWclDpKSt7v&#10;3vf3/5ytrRAQABAhIQAIAAgAAAgIAAAAAPGWyikAAAEAdFJOU///////////////////////////&#10;////////////////////////////////////////////////////////////////////////////&#10;////////////////////////////////////////////////////////////////////////////&#10;////////////////////////////////////////////////////////////////////////////&#10;////////////////////////////////////////////////////////////////////////////&#10;/////////wBT9wclAAAACXBIWXMAACHVAAAh1QEEnLSdAAChIklEQVR4Xu1dW0/cyNbtsqrb1TiJ&#10;HRjbOLbh//+M72WkeRiNomg0UqREypGQID3QAyQKITx8e9fFLl/K7bLdTeiwzplgGuiLvbxq7137&#10;MnvGM57xjGc84xnPeMYz+sD3PSYPn/GMyeGl54QjiGhwFh/Lh5/xjIkQBoJgGlJf/uwZzxiPFoYh&#10;cvnjZzxjJLxIcqqBxbN19oyRYGzGnHYNkziVv/mMZwyAl7mSSJ0IgrPck3/yjGfYIJMc6gXXkX/1&#10;jGf0BIsleXrj2f5/hgXCvNMEM+CZZM/oidDoRG7C83L5jD5ggxkG8G/lszzjGWZQSZdBoHP5LM94&#10;hhG9ghVmZPJpnvEME6ydyTpi+UTPeEY7fMmUEUjkUz3jGa2QPBmFIJRP9oxnNDHGpdTwvF4+w4RU&#10;cmQ0nkn2jFZ4o6IWVTwHY5/RglzSYxrIJ33GM0pY5VhsxvNq+Yw6RsfFanDl8z7jGQqSGpOByud9&#10;xjMkpjXGEM8VS8+oYiWZ0QNucBYF7kYf9FnInlGFJMZGrHJHITk968xjdK/lcz/jGYBE8mIT6J/I&#10;rlecYxxxZBa0m+equGeU6Bd9pfTVd+cC/vfZSZxXnyXZcvMfP5PsGQo9sy0CLl2SW99fwdH3r/iI&#10;MbQWyOd/xi+Pfivl/Tug01fgF/DqQsoYku0C/jMlNj47l8/g6JdsEaFifcd/kFmcYfAdCtlXWDkN&#10;1n8kX+IZvzb6hcbQn/wMdLpwvgK1QMHg369C0jjz2on6HMB4BuBA0qETwYmDZj5XMfgCKgb0Qmrh&#10;Q7h+GoyyZ449A9BHxlDE0OxCrxJl7AIIh9yCxz7zH+D3rcln8kV+efzaHnaPfAsgEJpg3NpXMsat&#10;MSlhCfLsVauSPRv9Er80yTbrWAwE+szJBP8If5KzDgkmiMZ/oXW5fI6QPaNHbCzl6ySoF18Z8UDy&#10;CgnG10seJbsAoWsa/vJFnvFrQ7LBCGAVAv/l1tgr+IICBt+IH+E/XMuc740QxrOOPQOwYR8JZAws&#10;MVgc4V9JKFQyKWQYG+M/4Vr29aL+ZM+R/mdsToAF/vDlEd1HFC6+V8m/QyFD4DFSj/+G/KsCz0b/&#10;MzzJBRMoN7uQWiKuz9mEZOIEwyCG+Al+h3pWdyGeW5I9Y1PGBbfruRUmZAy5lOACyZmHED8RP4VH&#10;aybZ82L5y2OTjGWcPlzIOIPUConb4d+5nQYPA+Mu+M/gy6vaBvuRfKFn/LLY0AmKb4TzqD6GKFCq&#10;MHDhXMC/MmLGHQBhkUn7rBole9axXx0bNisDQR8AMooziLuYnFDC3eRChpvlAvDDqpA9Z1786mCS&#10;Ce3IkD8YnVDb4Tw+BgxDMRPJYwC01fBQ/lpSTcF4bkrwy0MyoRWu4BACzDEMvCJ4ZB9ZxrNgE/ge&#10;Hv8OBwCRGFuJhsjXecaviy63MhbalHDzC4j0GQ0yXDtxYUTKCdKJx+H/KGP8Ifn3iOfknmd0ZV0I&#10;bUKI8JhkEDzKg/rwGHoDQt/gP+5Y8h9pWT6/lsnPmBcmSZzm79I8vcrjJHZCz2ezX7wRs+RCG5Bi&#10;3MgSniMaYZxhnFS4RAonk38jjLKvyDAgnnwCwC/U9oKFucFLX2b5CTDtl4V5saSCUEgvIBVSCAkn&#10;HoTHuGzhY3z9BG4JwiH/dM9SvsyeY86kp2M+nW4a/6JDsjscy0wQCtdJTiGxFqJ28f/gMfgFvmgi&#10;sUQ+hsj112P9+79fOZ8xJ9u0XSIROb/geLyOmiQ0tTiFcDuSr4RAKrE5yXkHQDkTGdcyeiZ/om1a&#10;7nkfsvns1utLMIEg/tVo1nF6hLWFaRbAH/iSv8vTGMuR4AdIOTD2uZ7Bz4BlAC5j/Ce/hEEGhvz1&#10;zE8GzMwIkl8qG0V+6hZEyB9sPMDl6ko+SmOhV9+BXoJhnGUi+g9A6x/4KH8bsM+OJftfj2KIVri/&#10;kpbJz9wCXgjCpQxYpZ1LN8aIBcoV/o/LHDINfi1JDkHleExW/i4glS+0f2DOC/kZhyD+dex/+Ylb&#10;kIgVkZtbGaFBlidxmgYr3GLi3APqfcffAJZ9jd9F+BOy5K2jXmm9Cfb1VLLEygprIvpl1kvziYpx&#10;DRQRCieWKyEiveEp/tyDRKrBf+kP+TcA9zv+pHAl9lXGnJEMA/wy66XZYsWKN65jnF8XTpyeRWmC&#10;y2Lu4r/Cv+Tb4B9vgijN4/wUPawl/kitrUv5MnuG44BYNJ40gNJfZOaP2WhNwYUU9j34i0m2CoBg&#10;CSygwoeU/iUgwd1MBJc8ELAz+F497V7equzqfjzDAPQXSUoxV1emSBmengjMoamTvIncc/coRQMN&#10;c2KBfzzyT+Dn+D2KHvAvdtfws6V4jr3cEX/pdkTzrbAgf/4S/Uzlx23iSuwaOd/z9y5Y8hmJQJwC&#10;0Kkcl0fQKlwsHSeIeGzjwkkjuZTCIltYK/JF9gkOvZQfbjx+rH8JJTMaZFyoPr9672Zgi2XEDWcB&#10;YeQVeAk5+pMY2AAdS/jO+dckzdLEOQ2CQ/gOHpbPsYccm3ZWBqW/guFvbE3N5QlxlTkuyeaz2Tvg&#10;WHgFJznmW5koZ04Kv/cqEU+yiuJ4CWvp94Jj+xfk/yw/2VSg9BcIYZhMC0yCBaHihjzf5E6dkIBh&#10;Bic5J06Glhgupueu8xlYF+UkSVKw950Ul1J1s+/dTcomMfZ10OBOPvf+wsSxnEclMGjP2XRV6t2K&#10;UCdAjxP5RwMkVDwLzvLMS8jNKs7AeJNJivsXHJtswKeG/d0JUZAftAZwq2GlRBJxIcNV8VWSg9EF&#10;MgW44BoGq+JneuYQejybZVnkkpgkGcnPAhnm37/wT3eJzTCsV3tv98tPWgVNVsAgjFLwf8GJBMal&#10;V3n+LgM/sjDG4B/6HnUsi8H2B5Jxpx4eF88iX2GPsA0ZI+R+37cu5eeswvnMi3cVRJpi/C5NY76C&#10;AstU+QiJvjt5IBdcF7gGP38lOLZ/Bv8H/rmmRyaff18hP2YFKFRCxDD5Ar7jW98COGSEG2qIV04Q&#10;wDfxq4SDP4bLK3+W/cvqOeWfawvY89VSfkodPMgqwY+QPHysCM/bEZEx+B4e/h5n8DtJcAaGWhzD&#10;T+EnwEz+NPt34oxxnrHY88oa+Sl18IgFZid+5cR6hdkXmAkrCCeMM7FZCZzDZRPBKYdf4FvBMfkC&#10;ewRzAsFY7LdvKT+kDuSOWAsBwCeeq8+Xy++84k2slpxp+C/+KmffK152CYss59iZfIH9wTa8SoW9&#10;jsTKz6gDE8BAlNAaA7XiggV8whxqpJLUM/4LgmA8l0wcYpdYqWP75yz1nFw2CHtdTy8/o44rYEzG&#10;ySLohEdCwISQYX6PWjnxp3DAqcZ/yLkJT/JVPv8eQZgAW8I+m/3yI1YAjFlzEvHUMPiOm1pCyECy&#10;kEhiUxz+QXZxOoqoBvwK367cxxad24mOSeyz2d+2l/S743CjDKmE9OIsk0r2NRPpY8A+wSr+G8Uh&#10;/gRbKcpn3ytslWP73GU+lB+xgjQn6C+KRFee8ooyxv+7gJ8Iq5+zCkwxFzkIPxGdCvDhPeWY2unf&#10;Dva5GaAh6COUSeTBYroOyJiMfWEOIq6O8C3+8BXN0RJD1YNf4SHamCzkk+8VtmnzA/Z5R6k9XSXi&#10;thW3x0CjgEFSyhxCkVpiJ4mTLaCcjoXs8ZxZ+dx7hVbJnw773GXecHsCWYAuaOTLmKzzNeeWPnHz&#10;K6Fu3L1MsMEPHHIa4iOwepJEPvdewd1eDBax1+GL9slvnEZKwrhExVzbHN7hAVP8AYfpqUtS8WO0&#10;2/BXcdbIgXzqvQKJtqtkzj63wmstgMv40ohmFre6nCRfCQoB2bLAJVmSJPwPA1gn+VYAGGh8tYz3&#10;85YMSbxd13K/e07KD1kF8gYYhXYX6lQGFOM9yJB2oGAL/J0gw2XzlXPDf4v/lzjpfp6tY7QAzPWo&#10;47Ha6zyy1tUSeAWUAgqhjuU8wR9pB48BoYBP6ZscmcW/fRvhvzjhEr7d06D1CU/s3VruBWCve7Wd&#10;yA9ZQcBFCTUMaIU75VzB+GrJbTQFvrmE3cr4DxI0x+TT7hcckTy+RSXb6xSf9m6KgkD431cnWMBB&#10;gokV3zmZQOTQlRRxV+BdAIY//j4g3dO8zlAWKGwxFMuff0/RzjEkkOi97zgn2IGYnOdy35sTTED8&#10;wiEGMDBr9gIkbz+ruRJyLA5CUy3XaOzzxnh7iAwcRr4yAq/Q0II18YjQNIZvULzEw19577HPrxIw&#10;1+BRkLeYfJTPumeIiiQvtq1A2V4n9rcbGRgeA53iwiVlC0xemuYJShw+nMRnlDwAGdNTQcNX8Bsv&#10;5ZPuGai229Mu/KOx3znXrSSLUaaQS8gfWTyi+tAj+JHLG/wguLrFe3uiKgnR2yHZnuf1a+01FVwi&#10;Jp9idIzzB/7B7+PIVfwKTvHn/P8gdNgcVr/b9wrzSmeFLS2X8tn3FnH9tDkgZDK3AikE/8A3QCU8&#10;wIeTEzwAgGUG3PuOj6d7m6OSkVt5hIim6kFWxV5HYTlqRRFOho2HBZ24gsG/X6XBr4BDBdFU45tJ&#10;QMj9vRXd6ieLt8KxX6B7p/ykEs4rEgFvgFycP0ilC8ctJw7CI7iNKcw1Lm/JnmZcIOpR+JBvpk2M&#10;Q/nk+4uajiVgwHOzH1jGN5a4YUbcXHWAdZw8opxhIGaY7h/tr/ftNcrT2Bbs/v3v4VNLXQFmLXmK&#10;D+aFCR1DkwsWiSiPkyTO4SQfwQP8J/CjV9kepw7kTVspmZ5k+975Au/VCtCIh8WPEwtXTC5or5yT&#10;ckxjgD+Bh77zH+VkJZ9o/3C2bHIsVr1kpsMvMOFfflIJTh9KYBFEERMZsbBKcvfxYxBEYImh28mN&#10;Nfh/vseuN7tvs8enzybb7xQyDvlJJT6j/QUkg+WSW/WcTPgYFzYAz3wVEneBFNvjgvpDOB/NwIJs&#10;tFYgiMEHGiNuex6ExVnF8pNKIJmAPxQrkfiWJXwjsvtB2GAhhUfkliVYbqd7HtzJWg1yT48pSoLc&#10;jgjP7jnHXjbuP7Sx0JzHbukIXDHhexGN5RqnBO3CudrvkgfM6Dls66Dsa3a/usdG1Mjt90lsOTGC&#10;Q/CfS7CPNZJKbpDzhlBii4mPIHT+2HeKwflprU3LF8VOL/qEXoIzw/kIvEHYbx1rEXgMW4hQ2JJg&#10;DSUGMHClxMe5mKHQ8eN87ykGJ4i2psW5cmwPt0ax6wr16v65BfaaY7fyQ2rArERgEC+iBA8K1ks4&#10;wF6KXLmEpAkzLf0FKAY3YatLU+o/xn5cH9yAuu9kgb32K/+UH1IDFokgi7h6wXoZ4bIIR5xaiXIw&#10;Pzuvol+BYj41BOFl4DqCc5AhDT1YVAfn/B/JJ91L/C0/pIaP3NqSqnWBeWNXcMCzK9AcA4LBv+BW&#10;RnvvcSNw/ZOHNYgAxgw8ArFtDseDOy7ucQxW944KpNwUA5ZhWhgcx5S8TzBMgcTCx/n2ElaNy2fZ&#10;b4Be/ScPa/DTKOY+p1jq0hGL5d72vGDtlTZcpIBl3Lzn6hXAScDxgZx88CMwyTCk9gskpCC4pdWJ&#10;FedYQrzBHNvXrBWTF/QZ2MRXQ/5F1I2AaB3lh8A4zJB95WBMOyC/xJxPwIKcyCMDck5CH5gyNAy7&#10;p7erMWIoFAzkSsgZAFh2iHXS9HX6R5znOD3cjcWJ/RUAq6U8MsDlFVkeiQfrGH+a/YNxe03uRopG&#10;KZj+ikwDbcuD4i5d5I7z+pfh2OztBp3J+KnwQMfk+bEF3c/tOGO7oxQJJQL6Ssd4mTi3zOI8y/J3&#10;cHDhuL9A4ELiw4YgjWgfGRNv6G7SnjroZhkD214SDAVNVlRyLRMCB0C+/UIcm7ldOYQhFanSKWH1&#10;fIy+2NMQrPx0DVBkkFgn8SsGyoSIYTCD51x8xh9+/ZU4hh6jEeyBipUUrKqhCbL7N5sFgTtsrUBS&#10;AYdAxkC1RLACl0okl6Ae372EnwW/Dsdol+npy24VtyQyLw4bsIfp/CwsNnTr4JuVQr7EZjgXMk4u&#10;8RjS7juGN4Sh+yvA6Q5fURKhzMXANXkSrbF3ZUl+165aLrSL6xYcwf9Fzr5YP+FBtNOAYTiffq9z&#10;EzVQwro+KhM9SiPKBm8l7VsicXcCCrKHb1eCVOH/eIysNM9kfBa/JL9CoQPChw/aXTfE19LYH5zn&#10;v28mf/e9hnMeuPcIJFJASwxWTd4Tlssa/hC+ofvaqKeGFCz+bhYE0p4aao5diT/fG3S7PihbUsjw&#10;HxV/FTLGM3s40fjjCd3f4nAdwRLseXncDtkQQ8mYNdU6vNYnBTbzfc/3WdcJoJSvldwiE9ExANAN&#10;V0lu+wOAhSIcC/IWkGCPS5Ikvqydmd/Hh/aI2Adx4RTb7Vvuh2F7awzra3CdryTllUc8zC+6vgKf&#10;OOewebWQNXyAJ8m+uoA/Svbd8kffxungmPIHQuKK3teYzWLFsb0wx+78tyRKsyg6c6l5MAvmv2Kj&#10;C1Qp6UIiMM9Ckg0hF0yQNmAZuYClN2b7PCdj5rpslnds9rjcGJv/RgJh6lJwquyM/31IHvMiIkPR&#10;oOf4r+/kWRC4C96xjhLqBmnIeN7YRYBBWKFeoGhIKJAusWpilo9cP7mcAfUI/AJwNvfyvV0zGQZI&#10;045A/HLt+ewVMkV0og99ktlx7OkPADqIyMM7eQyuj9FMJxlfFV2qGIT/IafQkwSqcXohz4CBcIz2&#10;WQK8BO3jykid/Vw0PfT6go7ljPF4dgB2O3en4DdDcDBlw8k+ePIb4pjrGmlX3zEamEs58Y38jQRC&#10;v1FySthgKFv4hRtnPEz21bniLgL8ZkRCZ0n2U8zIm9nsY2co0ItlyjUCz8FL8rqP/Svx1J3zEO6o&#10;au4TNQ5OAYOMEwjtfr4+cqMMgaFYTjBcRJFr8AvIvIjCr/HfwkJW/4gEe5jPGRBnRvtoDTfHuG11&#10;m1vsKj3x3DHW0qwhMQoZ2PtctGKSc/VCpmETAqAQco+P2i3Kk9Al+Ezec87Bj0TMn0VksXdL5kFG&#10;8ss+e7PoT6omWb8jefotl097WBJzyU0zvEeNm/wUTHgkD5KMCxloF7fCij1K/B9WK4FPCd8n5DdO&#10;P/hx0aQNi373JaSoEL7vFV5As1S5iGvsByg4tAFPW8Zug9b2fKFRyBg5A0KBrZXjcskVCv/BVRKo&#10;hgKGeibXTxCvlLui+DhIoHwO7ARB3HDPxOzvtTzoAsqWPIRl0+nZmOBpy1hqCLxQ4wbve3KB1rwD&#10;xrxwMoFe8C+Klmikwr8Wm0rU5b8M3/BC6QK8Vm6vxCzrs/0PhCnkLvPBh+qDpx1/BTGSRzWYhWxG&#10;bjhlUJhcYBFvOIZKxWe+gZaJ2W94hH6nCKXhr1/W7vMvR3D25CSrfUBX7KIAMEa7sXqulE/6VnTM&#10;I7LWRossJbFIFsOsikNhhQFK+x++wi+ImktcKtG7BAOtJcaTUx4z2g/05Ji+40RcshJ7S1140nEL&#10;j7jGEtu8MjmjgjUGybgZLzvcoYOJdr+ywvArJ17iED6DF1fNnPwl/17HCp5hT+yyJS886gbYYPqK&#10;GmfRPwROQSeetDHGKP0kD1vQ8dnAWIXlEW37kHfswSNljYkgGR6jfvEgv9C5Zet2CPWu9qUA2jWb&#10;FyVKr1LgAoRNcsmAp00xl3ZZQ6n5lP2O9ZVAHRwRHhEaoz3GdQ2ZJdZG7mleYAAWHvwO62bSXn6I&#10;wd+IZPsgZR0nrET9hqI0khwLoiyNsyyt9Vx/2pNRsw0LvcHjRLhgkil9gvUyQ9kSC6TYs+T7lvDA&#10;V7T4eXwDHIRWT5WfQ9/dhww8OVK8GxH5TR4pXNHoDGyy5NjzZS9G711BM/dp77w55Hd5ZEDWcV/C&#10;/QU0Qn+RSxlP9hERDfgHv6KWOa9SkDHkHvwoaK95kETGep0nD/K3POhA0h6IEInHbpb44px7whMw&#10;+l1PBDTalNG16tiAA5Kh3SVWxwSkDKnFq5PwC+ZcYC4syVHheCyjvSUIU7e1R+Inn2CWkK+bP0Pr&#10;efA1oywLfTbH2DiNnnr6QOpuHB4fqjnsLcjJR1Qn/B9yLSI38EUEKfALlzF4FP7BX/kOS2Xr/euT&#10;/8mjZA/y/suh4mYEbcUfp5JfEjTwvMBsqTwV+C2blA10eUoB+Z1HXIFTGAv7DRwm0RIW1kb+f1hI&#10;MbDBf+kr0K2Vr15ZthStnrzhv6GOV6Clnry5o+TGxDcnJjwJsHjZK+mtyyCg5B+xDS6DsGBBYFGc&#10;CPLzrxSsMTjA703jUbXzyMi/8ujJIulzUn09U0+gZXwXb+L/lGtTQ/hMr+RxJ2JTl1PEGtN8ZNIF&#10;Spfjwu3HGSaC/TE4lVzWeOSiPQiu9ypwnnwl9GmfSD/IlvyqYN4Yf7rmA2a9/uinw0GXXsM5ELmI&#10;GIVFbsUurI5ifDhKFx8uKLzNwODXV/L6nvje72x2sh7SmXTeVDGFPtV0PyWAYv/L+nrFhjVOAFZH&#10;YJBoRCakLAOzTKQuJth5Bb1MQGLsyFuhlfPko2T0VB5Y4K6rKP+JGv5gGvn+Zd8OAdjHwYhrUDJg&#10;EXctpZa9wgok+C4nNOTuJY+gXRmexa8EZtmTF7J4SOeFru41T1PIQkwV+UzZrGc4qjM6OkeSYYiM&#10;70+KvSSsQMrAZOWjk3gM7Sssle0K5VWfvNduzE8Nav8JumTsae5Weryhn2uhwVHXCuZj206ZhAGi&#10;dcHNryQlS3eJ7AIJQ5YZ9iqRwPJAwH/yge3Qfr+iu3XnE1R25uJJaI7x70JnPkFICNhj3H1EBxMY&#10;BkcUVkbqIr1Q2C6cvH2vEp9aHkjQJ2vkKtBmZGLDitHdv4ZsjJT/bGBHXHwD15gb1oZOux9uQ1Qw&#10;FDAe3Id/ciy88dEsQ+MfaGZ8gvptGpMPT3xHKWgpFu9cPjv71xCyenJukBCUW3PVUTs6q5TRgSw8&#10;S55wIVa8gAhx4y4m/80GGmvjS5PgPRnQ9/KgLzZ1Un9qBtkJCfCeyskH8X1f4HAMMzIScM8SGIVU&#10;u0iEajESCSvte2SKJSaNNfvJ19w3BgB2dvAEGPs6SzwxC5W9EMobWJfrpZ2pUWcy2gprI8qY6mWd&#10;ikXUeWVcKptbd0/es2wY6aHrdlYsqxRFE56Y0Z8KOaoGpfrBkP0lEYFkiUAZsKroU39HEsyA/W60&#10;+FviYeETz764FdNEKsgp7XA2nQ1G/9MSdoe6/IbKh+TPLzpJFmD+GIAvl4U4LTIMyjrU9Kdhcwl+&#10;8mHY1gBZRNIO9xDbE5jxtDztpeSWO6iyvTu66GLROMYq0MK/kA8GnHhGix94Kw80rJ549KJ1g5dF&#10;pGOTaYPV/5QcS0dKBKPc8LdGd0dSIBlaZOhdqsXSJwkmYwcF52pglXVAPnlsFbr7+cDIx5boC+vs&#10;vNxtkT2lBB93LS59MrQLd7dp4MJyCQz7fOF8PSJB4oUpL14Cxpks/kRfKpm8Bi3r59NC1tjHZv4h&#10;tucx36Et6WM6rGKZjwqfBOLNvh6qFH63beBirIIbZA5uV1IXd5EuHKCa/IU6KvsHvqTW098Xzwh1&#10;5tz8mjPmh4dg0tMslEHDVmwIXzydExKpWcR0cKMhr5tkAYYwZFKswFf4v1HGgPTyCJEq1+uJGbkt&#10;SChxT39LA2yPDvxSI+tN5wHvq25Yb4E+FtYLQS2fDr8vgGRd22dwx6J28SQMjIxhddKV8TbMKwO4&#10;ixPZVXH3RMBi92F9ee4epXH5WWLyVR41sanlRZAn3qZY7k+AWJkJ8ZgIlNdtk4EXHos8Mr6FBEz7&#10;btzUZRXB8orc73DT7PengXnD8u9o5Sl6XW+AG3s/Oc2KDK4+9VlmeOSFPGqFB24Qly8xOAkbqZhk&#10;LKkYKGUmiPfUdk/6omsE3rnkkQmZl0fYgdFVNb4/I8o4gXs56l0m2MG5A3AmYp5ExuvGwZo19JUH&#10;G0QecZSBW9/cruppI+lInI4fBJeM4Nru4L4TzVXLgp8NxVJ5cD/STfltQ445rJcBt8rQxcyM0Z2w&#10;+pO8ZNziyRv9BpBzedACFKlOyK0ZL4XfjH5OMSuWylHmGIfc9TQDLFjeZOXzK3OIH9ysypL9pvxF&#10;jW77ha5h0Jv7whYl0H56Tlx5NX8qrBcykpeN35tINznT3g+sG4H10rhTCee0agFHJcf2xOhvIu86&#10;bxu7dj5ola7sZ2wMeFEY0r0asc26B2iZiiVLhC5ZnX6PzL9Xn1y8/CEPZrNvTz5P0YBub2ZT/ILQ&#10;b/I3ASF8+7PN0svULcRWvcyxDRyiPcQQ7VPjfeuRpTySOLqRB4Be8zqeIJzuwE/3hhII2blGKrBC&#10;aHde2s5RLFpdWxoaNhmVvbIBOn6lsYi+1dKu0j01yMDmkkeI+cz3wjSK3p/lgiubov3kQfeSMhKn&#10;9Kfq13yvGkGlPU3+DWa9P25KfzOUG2k+139PPE/RBD1cw0IxWZDSBeqXm8Dp3DxrUM8hIPSOnf1E&#10;TU5DoqplTMW0dbzf0LghHjN7GEzWOkM1mx8MsqeUzmIBxTHmZYSsgjSUy4WTYdzL2VQ9AoTUznlM&#10;lp9mIf1pmnnm6g5gl+t+1Ag2uI6g1cNJFjaD/6ke5HCNEY+nDRm88AKyjmq3uv9mIYnUCd0bAl5m&#10;bB515XHvEkXAohb5NCPbOPsH/CB5ZAtYMxr0zHVaPfHmbkZEeMb8gCxaLRGGataNipAlJPoBBMtq&#10;YyEfC2AgioPeEdgePZqjoST73BKckPVyAt2ldk8XMWGgYa7xzG60+iuVcGCRzTE5L6M/xXLpKmp1&#10;9q7QwXoEqYJhdhMr5jdqKPcrAXd7apDBKkK6CNGDY7qvhDFdbPsQ1OJAjwPFsbk58F6HrGHqRDBI&#10;byJyKI80hBVN1D2APQJwqDNydCeJ1AXt+vEkTxbEB7R7B3k3UAV+fncUUEfeh42FPlqgPQWt2uXF&#10;PM/8KcPZFFXsoWNr7a6+dbkDd8zicak0kwBWbsGxnhFYhNeLPsGGJIwWuK3kZZWX8+2f9udH3rlO&#10;IjZvjJNL3YqIScbP0/ym92XdGoBjws7sbilQQR+DDBCTwK4FathO89rL7aFBlm4+U32mWeqLgE8W&#10;lO+Ux9pO3GPhQRpO3R0FqujbFGN9b9OgpZphrSGqrKDZ3hlkGYk2phZu3BYHVE6MS+MbJG51FXgc&#10;qELQfkkXAl2pwRUsbXqgGvtkVxzLvTPIWNRjWbiVNOrEvfxljoz4OXegjh5f910RWL+9b4kamOD1&#10;DXPMEnLS91djo0HoVyTW37MIWR+KoRT0gH6qQ3IlMg8+P77uR6KbTO8oP4L1v8zgD/XT6mOzX8sq&#10;7GN7ZZCxo16+Vg+Tn5CVPhKoaDrurfsbQVtCJuIqXVULTdBeRr9Av5C/39XdNKtku/Ntlz3BbUBi&#10;3/M3smBTtzuByvakSrVj9NF1PxUcKzIVe+H8QR70QNiHvSB3f8rDFnhEz719+uMgJNjsEyVgzFOK&#10;Pes7sTm3B3BfiQwUqQTuo0cvYsGx3jtJHJc2BUz1BtVtcIsMozYUkyw5vH1ZLBmoEz2D834HHEo7&#10;PZmuWRAlKjLhKIPm9aOfrlCYijahi9n8wSoOupm+HcYYR1Dh9NNve4Ea5mckPZjN/nfmUholIVj+&#10;HQGMDU3UJSo6Vmzc/P7oe5Y+5W/NrkTcbonfaJEdbEo4O6k8wwT1U4+Og4Dgrq/z4yHKv8bZjROS&#10;tKMYp5+OVaPoql/h10e/JcXkB7vcv/6xC45wQ5Ss2xhD+JUXxHv+acMP+PYKCzSnMuka6djds1Oh&#10;elVS+b3z+LIvGq+5NhaW7TTJDUIWtGVbVFGLXjztxdLHJkb4Vc+GZmFAPsnjJjbmWnNUb2U1+dd7&#10;fD9ctJamXTZ3FQxuOTuOdVcTgV0ij8xwK3brEy4XZzMGPiI3Zz1djp1Lmq6afa8V2FrSqBNf5G8L&#10;qCka4WVnRewuIMbg2kS8gDOW2zldnuCtsX2PhriqXE849wJ8LHkyqNYXld9nXc3hexlk1avCZAca&#10;r2edxhYRovHJrHLZqpvUPbDuEJ5qFN8Ap1pDcGazsv9EYGCBqQRPrTSEBZfcIO2YbNxnsaxZEEwW&#10;Qx8/PLqOiaJZ+k5+1wfWGbx+V+JQH1PQq579amrsU8EtfIxCqvRYViCzx7qGzvZIvKhbqdKPq527&#10;R8EP8t98Rjea3RoW1mOLu6z03GyGFPCr56mTsz8t5nkhYrM77fNEK/kNycgnUyLZJiH7Uc0fQ8jB&#10;QaHFpsy2EKF1c9Nv55pj3nObW0OXlX7cQ5RYjVT3f8uDJ4T5UXvMJS5iDjTvaEW5IUsRDLY6xyJx&#10;Y4aDG0lPh5hE17Mbi6iqZ68itx3boX4vjlVpnf4E2Z2WYLT9HGi5Sqnb1VW5e7WMmxMhApGu5VTy&#10;yh4HDrlhVhOeB3CsK0TGesyTvas5BqFl9OTxARSrhkgVglJ+/iOdaeyddbyxG9SvSiZOUtJhp+wK&#10;PgWT07XQsSG12h0b46xHykfd+Xxq08UZM1WFXGgnExS9K4Gg0yQ7jRsqkYmgbB97d+vAvnSuRXws&#10;G7DAhx287BPtqg+uemqNyIzVq/qJB455XSeji2TprPECcohf/jOcKpyFG5SL+cZoiqbu/WE+d71K&#10;v+u/87QakcFCabjFKoE/LFzo3Hfzzctlyz6NnKSR/Qy14tgZoSP810B1Y6cnOs6d2+Mk1JsrPq2B&#10;qa7BFoP7W7/10HKKO41dIKsBLdckFkZINORyTY0U3mCgYjSbwQbt5LR1spDINutiYxxXzxrPnwKs&#10;o/lt5WNFcCNVR0U1YcokM3Ns+TOcqUOysMkfG1ax17G41TYj29AsFKE/gbfUEx0dke4q29gBOjKb&#10;ihBrcTIlbGaOvbDZwtkWcGabMe+vaZ0Nixt0lEX2SD5pzjnPLRb3x0VXultV3yg2sU82udnhD0kr&#10;DsWxlrVFciz4GfrN37nk1jhIvDmFc+DVNZ+6HhxruludDthPha4RqNWfcGnuMaVTT8JQHGuJPSmO&#10;DZGEybFcM2OxT/P8DGsG0JFeUduMbEPYeHtPpsxy4+yVEuITbUxNhxtMm28jSLbWayslJMdUT+nH&#10;BYgYI5/lNyUYH/fQuP5DwmOAumdYor4Z2YIWay7YfCl+CvRvjit76qsc6U6EYPsju1ZETIN+aJn6&#10;LDlGzem1O4QDBKNNu9SPo+w0cTzfr/Tkt0pnLGG+Pdv4zVEmJ7RY+E9kgr15gmIDUphf9fOpwFvl&#10;NHMp/BO0xfLlgJyfw3D1V0FXoH/uOVm5GTa0EUzH2CmjUawcjrZc2ScyzNLtP+JJfZ7erIwIdQmN&#10;gWOt4R+pYz8Hxxj4y2dd6sT8rKiiHbIjjuhIIdsY62o18PsLxGOiq8dCDUqXu5Ltqph7OaW5S9uL&#10;boSO9Ulr2QXABPjD1AOL+VfBi3dlCMOx6fekoUPHNhbepW3jVJ9E3wtvwJ3QNWiwAX9xftIauVAc&#10;88qRZo+KmMRxm9qygzxYRNW1MSct5mUPyGymNmysD2i9s59E34t0wDTEPs0bSrB/g+Wq1WxI+WBL&#10;57347rHxafWvt6gv2+x/Z9TNGtdxaGPpzHzmKlMeWtAexazUjv2ssGkdqNCVqNiKkLxvW4Te8Jsw&#10;/0nOEk4pqn4w5kVkmbelYAzaEQd0cOxqA8cMYYqnYJAN2fLKrQV62foqYn+wsuv+mIjIwb0WCmCJ&#10;S08N1QtDY5//mDm2oczIZNN0sPZnQT1/txeS/lFbhVbzBS4q/Oty5/InwO8kLFtgsYSKoSpsxgDV&#10;KOzg3uVXZkZscH1MWcpPwCDrMfeniYnm9TCuboy2uEuPgj9IUmRbs0CO7fHzyKUrjPS5L87+SBwf&#10;CeeIoIs9OlSn2lS4jmPTmtjcKDfD3iqaBNamFWKqyB931/0Bi/V2APZzIN1Hn1Y/ITtO0sDlGxZI&#10;tz6znFvREaCIuzgGtqI8aqCHQQa3he+FofP5cSTPzkWUmIhjjGLwP66YNm0G9s5AiUpli96Ir3B5&#10;DnwvOZRm2pcwBlXjPAsu/O7B9a3oaGPX2Yu9YwBKZgij4ArPfD+MM3jLdHH/cAm3Bg4/3rmaDdp3&#10;88lreTQO9Ib5IX0Tp9lR4HIsl8FRlMZO6MOaBL+x293yjKjNJOE3shgHy7tpfYiDl/OBnTTzbK9X&#10;x83Ztb3NOtIQKgaZ4JUTp5Hrot5SdxlEWRzOBbN8l0Q7p1j4MEQ+u1oSbMbtHE6Dl35cUNzNhPOw&#10;AHIFy4BjuXTdc0of8AdB+t8nOCO745lDqPxgQeTkuJdPA6PlmYOVtg4Sq0vWtYXd2amgw8dAgwyZ&#10;5Tkx3Kq4NwymoxtleetbO0CW7ZZm+aYxSK04GBqUufvy6eKfiK4e1nCDRXkee8aX9/JoCVSjmbPD&#10;UyJnQSAZyMqN8g3eSOxeEpp6vW+Czr50HQ2HPTE+oAa1FGLWARDrni5Qshx/ww6E525o7Ts1omDI&#10;y30awjHmgzKsL2+Osrg3r/3vEb0nUbirc5KRpd1LsfgcLrGzwTJTP+2Kd/sdriohfLIUBxLLSzI9&#10;P49GsdUZCimybFfndLbIhrzUFzuOgY4nLtxlaTJoYf4dbtP+tByFhNinHh6DzUbB4OmAVJa7rtNm&#10;CF2ARrIIKIHMCtE6lIDlMMjysJLT1h9Oa1rylrAeFOexsMcYSzDBZ1gmjIIHJzdmO/A5/cocV4nN&#10;L5s+EDfc7GV2DtJqWUbFYpgXbUQo+IdgaU1yvwHLwF7bgZZdf7ocdPH7bsQyFrtgRk8RlckocYal&#10;OlhhNSzw9SEFLUtBVLp4Nu+yxtRtezcX9nueBTy38wEMV/C2P2aTb4ac1sYlbAvJ/Td5ZAXDHM8a&#10;mIMEG6dgJdj71b9s6z6muZZ5ExywvVeB42NO9m0r1ToLPHKS+MfJu0gEelfArLM0dqa4O83IYY3f&#10;vpYNcyvBbNnccNDPViSY9EYJKQ23vV4GY3b/QMwE3OQArlz9rb6pWVy3YjF0eJAU/opS+uLf7PRi&#10;Zx7O7DrbOF55PM7OB+nYxk1OFi7ITT71ufJdOZJ5e7CbmNQED9pyZB7zQ8fxXmIwmdNNxVEZO2Bh&#10;ohZDEcyKE+tw7jTIHuiWXzl6GKhjnW+LHVLS6DU2CYKHLZPsbII6Hyd/7QZabAEMhnd/+gcM/AKM&#10;vwOx7kGz3ODsNA63riIbAV7rdjeYhiQoAjq3b/20iJZPjtvgsqVMc0KM1TENzsswcZKrPAN3BQGs&#10;u3SXGH9/JMkywQtItEWuu8NKHzpagzAwJCfZMG8He7FdA8JqYlInbp2iAoB9Oo4z3Jm6z5yfJY+p&#10;Ao9ucRuTEpuZ/QU+mjjGYrLeIsMAbGDxbD/0aLPQG40NGz/HgtNV/vjrYxO+SzJ/OwtmQAbZ/KZk&#10;JrwfTK3Vp4KzaVrrGDjmXgG2+KM6t0fiJXYCkcc/FxxK0rttuO1OZX5wb7QFExlaj+4gWbQCs2kM&#10;bA16NNG9bDRZ7whJMXHp57LJEM4aN1MmD3Q7w9bK1oA1o/c72QPbavfYaKJ9vFtjMuJc9QCkUb5F&#10;RR6E3wiVLU0mRDysM37LinIbDthOHoRkixy7/lTO8hkFc6fWADzMgIo+MyBpP5mcxXTybczWuujN&#10;aLGMw4dtyouO7XbBTurDgodhaTJCYkKcEweRcBcATe2fCikfjjuhXXY1KJDV3Hibex2J6hMjncws&#10;r+J2htvRHujMeCUz+qcHIF3OK/if41wg0XKcvtKPZTtTvIwswgnNsvx+iD3WLLcKd9j89miqAC+c&#10;RlgWbpFYIYiK2NkhK/h3tJ2UmHgaExep9d35qljmgJr9ZFqG8yWHtYxpQzQoHNRoUcwHwewIkwTI&#10;5tcMdxORWfdILExTLuLvrUlkdjDWf0QkQm4hw159xqMEFk14A/32duGX0Fji/ysO+P/w/xMCQwQ+&#10;f97xOF7AE3lhmKdv0is4x/2eNOCtUDQsd5OJxOGvBrcuEJqFzFqiZD1Q9yxPWlJJnVElMQCjV8lg&#10;IS4k7JUDLOP/gpT12O1nMXUxTbEGeMzl/2HZTRRFWXp6FSdJGHqeLO4aAt8tx0yOA6NewtMs15fi&#10;fg4uejxx7S69tujEOB7hgyWfgVeY7J2fLW/4Ykjd6NQJO/cMB/RaqMA4m8Ej9NV3R7AMCAaGGRcz&#10;xzkCb3PTTiyjaZpF0RFWb8lSQUU5zAsiWMzexGDPVdbJjScapgf8Js2PD06KmSkvNuYv1Tg2p7vs&#10;JuD0WMhAnBGek6tUG7jdYTHsnf5ubNTfD8ZWBQlY/GjwczFDw5//g//l8EY3GP9sQ6oB3kreiZPE&#10;cc7JGCEZ3daSpn7wKBlU7lGDBw50xbjyMrgpuq2D2/PK274LVlvy9FqR0i6/mpcZpjLTYUWXQRY7&#10;Q9IcWpsN9H6e1JTOkpEclQulC4kFVPvOpQysMlwwN4hOWt5eTiUYeSDMh/CIf6mCDxgeCoeCpTjg&#10;9NWwasSDkmC17vqwjOqcmjNaHde/ZURuh1sN9g4u+Gf5q9AfFeIZV7hjNPkpQXIho747n7mOoaAJ&#10;/5JLWafvpDWE9StbLbI3xEmbN/sfoWMS1MEhycfGMcCJatLJC8jCbPXMq9bG+cM2MyHqiLttv2gq&#10;0xDOy/B1YmGI5MAt8ArYBfgqdQzoBf//DEdIvAS0jJkZcbcoXYmqPB1xbrZH5aKRzUmSFW5jjhGz&#10;Y9K69oQuMVb3HlRu8Zdd1TbTw+8OXWRkqswJBo7VZsuvFUaTn2F07CuwCsTr+1dkGy6cknDf8Z+0&#10;M9D4el2s4B5Zae/uWPDIlWvSnb6+vRwdigGBHRU3SEw3PhatyMMaKk0bbh9G3iaWCC87P25Gh5Th&#10;tgMj/oOeihHDkDHOMQRYYbhoIrmQcggwy/DRpD5rV4feLykFF8E/CcPj4zD0/Pf8msAKD//6PFJQ&#10;6kBOopFbQ7j5EQzvCWFONADftd0qq/Rp89Y7lbGZc98ZSErX119Jo3HwQMB66Q7xL40tAENwK1HE&#10;ULG4giHbhIUGS6WIl3XNN/S14c7w5ipAnxPWYofh2D3csjhXmXysaXLbwENnhDtRlg1kCtCO1z9b&#10;tzrLvGuYBAPHQx7uBnl3iuIV+QRXcrIMEAzB27uloemcxhi6QCRAqAv4H3796nzmJhqSDB/teveZ&#10;9swZuUniOE6SOHGYXCZByIAK+FM/IjcqUuPAqo8Za0OEiEtYglZ/hnEgd4ib2TXzDVS2LdarMw/8&#10;m20nvlbxplukYow5eBOmGaVwD3c3s2jCqe+DKOQk5msj6NV3+A/+j4qG1EIhg29BzT5nHcaHvliC&#10;kGkvE4qtBaCBugfj8u4viqTSvgFCCRaRVVq6lV6KHWTyamegjc+4IV8C7oDGU/iah3wd9exKMBVY&#10;0O03wqmGN+xNsK1dIMFpPFaXJjFxDAwTYBiyCtdLkX7xVVn++G2MSRlr82rJdJegGtkEjYR/JdU4&#10;yoX1wwPBkCxWCgeexQ0Tt9SSxG9xP+E8xYA2aBr+GP7rOj/HG7bmQtqQhEpRErkf5XFYg11+lEcG&#10;fCYYiIQ1Y6QvpeM4IDSzWCMS04sHa0wdQ6eScwpDZGjn4wrJH/waBfAl7XCNU83Dq5l9Lp9JRMvX&#10;1ia+poS6AVjXsIKuem8u+T9wf8uJ3PpfMOdfkaMiQd1U5BO0P3PQFrbTAZJQ+0u9PCxeD9+pGAR/&#10;oxcLjjK8YXjbE5KMu2pub8PMOEwpu+QMu+C8+iwkDTUM/+PpPssFUs81+mGzA10TqtNvRAP/k3KF&#10;lAENBJjNdAEfIcRP0i+fmiXrm9g7u+8oNGNOehTQhezFLLrEwX/82bWX2NxDpEEy/SrXNqK2j2Pz&#10;6Vd4xZdLf3DraQPAMCNJP94ae0BFBCmElPrMDzBEhraYWDud7wml8OUreBrGQOxSW1e86hrEp+jN&#10;3WI0kR6STdCmYRkJDkAXekSXGThOCW7JuXEfe5t5Kdp8NIiyNL/K0zyOQ8xCoGtkX5fJL/A/cqkv&#10;4foJZLvK4S9w2IM5wiYBk9jsMQ8CXCJC0x7+e2jmGA+C5Ty+jwY+kktArJ6U8qOlWa0dciWPmojx&#10;3GgvnWrdPwPpd64PZ18CTHTtBKhdsASC9V5XAQe8gW4bepAEvGl5hNCXynDd6TFsAb2m6Ij8r+lJ&#10;Bs/5EU5ZhsZH12nzzBw7RFKlsZAwZBnG+5N3YJjxWCxyDH/BvHfCtBCZDULyL34BeQ/82Sl56Iw4&#10;gZCusJ8aHjP/f9hZKOpHN5774YHVKR1YJ47jXm5hKn+Ly5keD4tMDtTWEPUSzkNuk7GH6UkGBOJR&#10;9EWQxdyxQrbd4pkR/jw/RS9NrwsnEtXKXQKPkFVJhOskUGstQ2TvScLdgA5rEtyZm+gdjjvp5HkD&#10;Z+QV/5qtQAmPz7s2ymJC7iNnxo7zyMXFjgZ2fnUV4WbzBiGElqPiVQ5syTICQb/kzJjbZGDpbsXr&#10;9VPRopwjCMAIeXd4rEeeTM56SEgOFErJCTILhMsFzqGQkY/IOOd7LvPLOss8w1QkiGNiIrbfRxso&#10;TpzQ81mHW1JEqUKXuC/ZvyuT6X8HJ+8iiXhMbXUTpIe9zrgZPGTZAwRLubgdqgtfZyvwrWDDjngJ&#10;R2zpu1v0SbwkTyOMfSu6BXnI7riFbBwQhL+WvnKASd/5QpmQhBtkGYm5QZbwDc2vTrzxzHoXeRYE&#10;rix00UBj9sH32RyvFkodm82F4qXFtU4vwd4DsWo3/R3i4u7RzVEf07MHgp4e/oFKQqoMeOxsPrkV&#10;+L07trg8TrYtJdOAm3EkZ5/TI4xN3vDmt8YIC7jxC0IOP6652QX/h8UT8y3AAAL5+uxcuIQb/QnV&#10;syo2wvfC73Gc5hcgsJxoFazuV/d07Wo7Oi+XYPV7FNbLpv/K3PXlfTShDdR7WlJG0jkI2V2FVdHO&#10;Oeb0aBIqAPciVzJKEt0rnh6gB8pm8BP04NGsMAVOMISQUHJGwOoHE/+7kz8Awz7j4igWyZTkuGiC&#10;sP0j/8QWDAPGGSXrJcicSPunN5ReVjO5eQQf/OSmoRU/oFcwIVbGJLE6sAnyvJpyAae258o1GQ67&#10;M3s0uElMArTDOwKa0yAiiZYwxrDJEsOdQeEEVM8v/AD+xVAbrpBg8MNiiXaYc0jAowQckiW31caU&#10;4cBCG8JrLJtFFtqbwVhsGN/X9ooYGmvTOkph/6QJD8/OXfX3B82MG4VMn5PbCTeBc82vk9uzeHEw&#10;uJCV7wuMmQz3jlun8IhfhAucvhK51j/AAEMXE4viLuAhSvDhC/j6obLzbAMfPvIsudxQTgd6mnuu&#10;vuM/9yMw5+Q3UyEk3+XRZmDWW63LoHmm4rYQ9A4OAcdwWwkPgy0rWQ4k5vok4WHCN8+6ImQZOz72&#10;jgOycW9AFZBzIQOP0vmDK5pzkWJxL9ArI3/xwOzRsA6XAuxvsGL+pLRb9LET7G0Okiu+vQMJNsd+&#10;B2NJPsmjjRApcVUTsTtnYwtgtN8KAlqBHEOSoRhEJN9qAlJAPuh71SpWJiYTctAoik5zJ/QTGQWK&#10;ictDY99PKBxgxJ8QXqCUkHM0+mGxrCwZQFQeheuLnFAf5GzDzQVq6fhg+vNcDFjBWwJD114Sp1n0&#10;MQ0Hyuqy/8axh7mV1bdsTFvfGvy1eTZaDZxjs3dKybb6Tn242dYGTQ/zLKArEc9CqJWAopH/Ff4X&#10;wyKJVr8LX4F0CX3gDmdS3MDzmQcrL6H3K6wRDXvmfzj00vm2NCV9K9xm5OguI6uEJWtC64bTrYdd&#10;H7ljugiGGhwW8a2WyYu7n5auJRVsguDYIbhT+DUgEQ8YbQk5CTeM9fZ9D7Qpi4q1CFbXnIcpnIf1&#10;Z0zEOCRrnqYIniWo2ncnKEINIcbkr71XeTHsLerRGhtU7GoWPWzy/ENKjkN+C9QyxRxepHrOV8+Y&#10;84QNutwb30GJllbWnR3Ut4Kkf7RLcCxe/iNINrYAbAN+EHgFedwTCSFnPEsxIa+BaZ+BVJjsD1xb&#10;wLevYLEUNzUD0vEDASZTHEDYgtzrWr/mmD8KZp781gSwylIwylz/h7AUZ2w+83P0WYI8nH36DR8K&#10;cSxCSlYDpMymrYNu1EoE/VVwIvTaEReQOubCncBHUsLJHnCG+uJ/cCZtow0x8OT0u/P1O2bHAtu+&#10;Y/ElFiYRXj0uJ4iDIc7vqzledC2a5SdZIBpcJKGpJDMl7+FVXmz63Ifw1AmQgTsZfDt2/SOqZHw7&#10;8NlS0l2tY4CxLUMLWpbVrU16MCLr39MaOebzPpHSu8yE/b8lRCTMLM4mhw+u5zq6AlZRXCRBuXhl&#10;3CkGaOF77t+AGazCXHx6pVs1FnyxopEovmtzCBK4v5xVw5JnSYUtjFI/T3kFVhiQldxhytc/xMn2&#10;cQyU6w6sW41M22otaFpCt7vOT5yxZb8dcYTofs17xyZiijKQrBYRnRKUzhb2yXQ8h4NGhF5gvnVA&#10;3IuvzgVZon3mHMF7r1XFH/DLXacySwLMjjhvuf88l3i+S6thEFDKSpCCuSscav3yCklc7mH67uqv&#10;5PRfeGy9cgNTeibbMPfWIm0iaa5SbOcmP1v0X46kPcads5y8wS/ZNre+EpKF5fPPcTB/mMS/n6Zv&#10;suwsQmRZepVgegQi/JxnHzFHOQKeueC+pXHMzaws+UoCUDNgnDv72LQil7gFnzXPvB8/tJkutxH5&#10;zIKK/Ps0YKBX2oZRDE/JQctwaRJQ0C7gl5sZx0OKxqbdTc4sDKqWLiGxOSF4S/BW/UMQgmOyB/aV&#10;2LvMt5m2GxAfTOcAq3/UJZO4xz3DG1prD7aiFLOCktl1QP7H6yIJjdFGc8Ho/+okSbYq4lslHRIg&#10;JZJx0XSwrxuxB44UeArLuH/84QsvsGQeD9Gdwsu5P8r3usryuIx3glNKPzozv8upCF1y9M+7APu5&#10;pVil5LcmtNGgb2jylmcxVJF1NmnaBjyLOTm6jhVrTrxNksFq6cBNfxQF0RlmtcefHexlKH/awJyx&#10;L3AN5+zTFfl99gmuJ38Y9zLXDihLVt4RHq6nfMKzzIJlaIXVu5UpR7QOFfAoQaPEv3ZgfcXR0UEE&#10;EorL74VLvoq/wKqB0OnKJWAOzlAXx35SyKAbxfWgyrqV+G1oy2XcYZthCWMn3xZUdAzZxY+StlD2&#10;RPCIm/wHLh6oxacPvu973nF44nyP46vTNM1kzzlM+KL3NUmrNoQ6dsl3coiBMvVWWSoqf+gyKvZe&#10;wXirLv2HrSfn+uVHQs8X7hJUE8gPb4O3KeWQySHMD5NTTHgtN8ND4gTLF4YRe7cMm1gtKzcPC3HQ&#10;q3xaR9MztuqbKAN3V/Me2f1uZW4xvbKqY7g28HVWJMhuBww1qAMrCuvjD1g3sW1rBubZ6RXYZYcn&#10;9Td0RTLcKM8q9zCLM7WwrSiID1h5a1KUIOHdU1z0uzmwJpWRDbjmaYyz0ioX0DvMgoX8Ocfl8lR7&#10;Gznx4EwnL5oXfe7z0D9OvGyD70iiqTBLaBFtavJphx35Ffol8wtofiUHrDcRGhfgVLUvKVPg1sGs&#10;ZzDs1f+ckxAb/8of98T/cDFznKx473EUpcKZPHDy7P0LQba1HkEPXB8Eyb8otgKAWy7WHNzmxI1A&#10;O1tXAGy/giSsb7/LkgVYUlni+HNuUd3OPCcXz77B8yoapB7+7/pz/7Pd0pwnb/o828byhzzogbqO&#10;eVS6ldOWkG8D1xl4lq+cQFFIZHAYtQO4FR9RbQl001c+hmUZ9vcVO6Vu5nlX0RIXarDBKluP3hv4&#10;eS2NkLG4onI6Ak08zZDvGdD3Bjtp4RPduVvp2wR9a/YY+KR+LEgW/vQke0lI9vmdWjrETmiYrao7&#10;osx3yrwOAD1KP4tu0aA3R7KoJMpLO2kNVhlviY1/RANtjCYm+LR1C2eeiKcARf/C/kDp67T3ygdL&#10;n/jbvhxLy7okhdvdm2Peun/ooqZj/sy790F6nwTJ/kfO4Jo/qMvpy+SJuWzPyUK5YQmgwRGsh3gZ&#10;wXLPwWITj7qwtvLtAe7yof2mNd8BeDm31ty0mDLDQHgmHviMCwZ7/SC/24iWzUqfvJdHO8N3m42F&#10;ho5hHBJIhtcDbDNviyH/keAu8OlpGTm4Ubs4Ln4aePNgYaXvcu6rgp+KrOJY0Y/Y20T7YDlZpD7o&#10;f9sm13USYcpQGVrAnNhpM4ZxbEDfqDlrMe/llu0uEa/bzpUBDXuMa1cu1htQsv6iv2M0dyNiVT/C&#10;Pc0cWIHWDpr0aQ6+gfeSGSKl/iq4AzehYw5/CD6C5mhjELmXudUT8HzNuGo7RGurKmz2OieCxY44&#10;cKzuV4piMkkyEIP+YZCdItXFGrjjgeWkqkR5pjlmhqb9Emb8NQ4a+xF0f1Qvdf+Thzw4t85ap1QP&#10;Q+OGMaGtReli5+bY7F+bIH1Dx2S1ibTJ/J9UyRxSXm+O2L3k62Ca+AeinsMj7l3PFvHRZRQX2fR8&#10;J6kHnEuytFgwOnHbO3uszTkgOx38gPjQe21HNP1KyamUBGjqYHven9Am88gi+1x7WywWkYBMXi9G&#10;iecQ2rGVqCDnSmPAgh8ALh/O3bOMrrGTbJx8LsRDJyD+2aBmyw2wvvlOonlaFV5vEZwK15/aOyAb&#10;YNKxYrkEJZvqbp0Cvnx7f75bIhVoFHuVxSMPjsrvsTOh6sW/AX6eBWIqXJaHsRylqKOdTA6Qkrak&#10;d1jC6WuSZC3+nM3W4UTQ++1uRsMeK405GT3mSvZzAKvO0IrP4hOusV7OI+3ItPZrhB/BchDSgYim&#10;wYs4bHb3xQd05jT4QvrcdOOItg60VIG0oy0SVq312gmc3ms7oqFjWgOJdzKaWS+0eiwAoUAzkjRY&#10;iLaDbnqC0S1PxViDRjYDeMYu3Od9jQcPcxvhRYKrnpdcgMm9Iw43SpP/bOlmbC5TA1Z2NXC+e5NZ&#10;a6HbA3V77KV+R0nDH0hmJQXbQVwJCfthLNKn4aJyEfOulKZVMqRBZpiWiN0BQZR1NLSHGBMTThVo&#10;AO+r71O5Pd20tsjF7HL3oYu23A8zGjp2qW/8qq592+wd1Q+wTOpq5P/77pgvYaFqweNGKD6hTO9Z&#10;iDwywC2F9x5svNWxv2iWiU87EnxuYyY3MrHW83ij29E3/ysgzZuF3ffeI5gMgdWImro99nJdYShm&#10;hyIee7n0qnNe8jUa5asg/ya+L/ckI+xIFyo77bdjbi9hpKxbiSOe6NWVsNI3pKGBeYnaKaVB2jW5&#10;me9M9EDLRhK4HT0JOh3Yktew9UVDxx6qKliSbJJ7fBiw0bQ85Ei5WeJEoBVU2z1k/l98fxHsqWP4&#10;zkFPEQQOLNQFGGVdkXSfRk4GjmpdrVmYMAZepmTKoPvsFnfMhQEJTGtvytgz+tC6aWRd5zUeHu3d&#10;hwBRt8c0v1IgJ6/5V2xwZX0nT4SgqkJpOZf5AgSr3qTpJBUqVg6TwY1Xv3OuakDo+ZK3C/ZgtcVe&#10;ZFqsjKzcIPutV7f+DhQW5AKLfivomynTuuSXhfI7g7fuGLrXREPHGtacUrKg7SbaBfxa/sfrqnOV&#10;07Y35vGu+bB25pgJDQtmDh/ArEPHlFzeNHPB7o+GjcA2g/mvMpl5W+Z4eP0Widaer2y186XSLusC&#10;OFazxxo6hmIsrqErSuN2jfqgzajuv1+bJ2z4sfAIPgDBAvDKWsqT/TgrG3dSbIniZyBh1M2szqMd&#10;vvx5JlZPkVK5oQmIgiMKYKtg97XTsQPkG1q21dD0K5sriiJZsNU+BQbUGp3e4jpIq0EBtu4MgLHw&#10;gfwDBKM+o0R2cPUcDLOJq7xMda1iCayymbt9zb4GLos3QNRSsQGtiSHeqm/0bzLcvadW6QANe+y+&#10;5XOoEMZRPdl46wBKVRe4AGx3LMfQt3Y2btjxcrEDSq6wIFJiEbyJNROL+Y4047D9ct67n+548Aqa&#10;XjrWmizrrP+WR7tDXzdYoqFj1diFhHL9Jxt13w8M3NmKKoMQ8avBiziC12n6JnsNK12XNQ9QHJRj&#10;RqtRCL8UNNCv/IIGLK6la28d6h7uBp/l1MDuG1rPvljSuhEfu2zRMTwLwpPIwBjaoZTdV619drNS&#10;DqYfudJ0fjjfMDrLpypB9taV9Y4M18p/Mb8VcR7hLBT+GzN/lf1DuaeaZK//SRxPTJ/c7mf+j0Q9&#10;ij5c8j95pMPtGqy+HfQ0Hws0dKzIu6jitXxeJNmOwMChlIcSrN5SQl4ZsGvMJnql+BDz8QUwwSI5&#10;bnInI0dx6KQ8q6OC1HoXsje0DiBm+KS13IzcT5gq2Q82vdIQPXWsNPzTLVb3VhGWYbBOfHFTUR7S&#10;6NSDqIzkRYAudX4ArO4Gq+wjPJkf4iRyh3mH78SjwbSBDIVeGWCGIsrd1ySB+2QX9e1njyEyaZOl&#10;22yGUWJe6/dkhOoI69Wr3jgaFOuD9nQe0fUV5Ez7IQNfWx6OgEfeyqMOtE+07yWBEyNdG3TIgLpf&#10;6Re1ZA2ksrgMe0Hzg+2ibW+uBaearr4lF/JIYf5j0tucYcMgzLQ9Cb0D5sXvL3HX1CpY1IrCYjTD&#10;b4+12mVyTYPM8vo3dKwja0Mtl1fgRG+9MJkR2mcYUUaWH+6V1V9rpA7IWu3kMSiakCEu3/rhvzjC&#10;cqSy92gYZ9iWNHUh2iLYwu3M2mygYY91FTWpjsTYDMPuZQYAliHi5htWfr477oExtgoCcDTPa9e6&#10;pah6OMrn9rIgc5JERoJ5f55xYpYtN96zfKRgE7uve7v+RPsW6kk0dKySP1aHmhe5zd5RGk5EJJz+&#10;/ceJz9p6wMWy++rL7OZyTYP6shHvKu0N2/DQEQNSr4rzb0Ji2ArYfWIPLHXtb8UIKx1DxRY2GSiZ&#10;nd03GJ6TBg98YaJB7tQWhu4SrND2ZIyAfwbvcPCYLrbRjdInTel4BJPfa1gkG9DfrxRQNtnuSCbA&#10;gGp8Gxnb7cjHNqBnNsNk4MUAA1l9I7+a4JvaZe9KqTX80XuooETv+JiCCmFgx5VdmwKz61A17aJR&#10;Ui16a2D304/hNMI7G7Sluyk5rVIWryHZvckP76WPM6ahoWOGOH8JZZM9Wlsf3L6Wzh0NMpMV5O2e&#10;YgA+GsIqEVliw5+Yxky5K3mwQ1jPNKnHxzbqGKY+FEo2oddmjdvjPHsh9ixp/LJ+jR7vDqhnhUwB&#10;k8X/GCa/bdbFEB2bzc7kJ35J9E6rjwQ/Fik55IXs04m4BXNx94aKAmbr2GXxbQJtqUdC+LvNg+Hw&#10;rOfm1O0xX/W76IKyyX6ePgWsrADCJojw9fEoBsDco7aOiwNh3DDy7q2KNyaBxVBqiSE6hiQTl9D7&#10;uZpheEUZrbEp7K6AK+aG+b79sTCt+9mQEXMjYTFUUELELTUd6xeSUDYZA8HY/cfcgB6derYP3KaY&#10;iGU+MW3e7H5SPQa2bQ2kus2v97voQkEyTE1+hsKt/58Tl4m1IKjyB2MQGH2rR/CdryPrjIiGPdaW&#10;z9+GiFyJA71X6i+LL96rf860+ib3Y5qEHk/VH9071jcyyX+EUz9f1jeFN6Jhj/V2+c9knAyUbHdb&#10;Nj8XfN+JRTG6AHatcoq0bYBoHDViIxMRGGOej9B5bPbp8l951BvLIX6lgArGgmd9+mgl5LsHY773&#10;Ki36E1yusQV7Eqqa9BrEIK4xWmbcRprN3jxCDNC/t94hHeZXChR1aT9F76gtA5gV5mpuNACb+Sd9&#10;isgTNM5Ww1nW0XPoMSKw9qGLpj1ms9WNvTA5HrXjylbB/DA+1Swt4r5ObfsThLyoc0P1lAkHHW6D&#10;mKC4WyQrKSz9If3Kojqjr18pcFQq2cBT+LMCx5EclW1VKFYxeYOTADCLciDLOqYGeOrs7xKpfb5N&#10;wx7r61cKFM1WXXL01El2C5bWyWH6tlwOkVkT9VTxeXT4yPr6tDWyVujdRXZK2CbzAxr22KorD7aJ&#10;wibDAp2fnWVs1tY9E4efFjOUAGDDZ/9M1q4Hnz3lI9E5bHOyTbmJiOgRIrDMtc+AbsT57XQMuSVj&#10;sO4jpGSOAl78wj3E5ZC7hz06x/aB7zl5Fi1ld577RYC1TLyAmCYW+xBOl6FrvTk9AdgisC4XkvZY&#10;4aDY2WOIpSo4c9taL/18YE5+VjKL96EO/amaDTAvuUoDbn0h6L/v0EEonzzFhbj/SK/bzgJAe8to&#10;PKyGCkoMjvOXKGyyaDfVvfYAQ+sYo6VUFAaQNV0EEVhaEyXywtOHh6lK/IBnP+pwPQ+RgKue8wnz&#10;riBr+AiRi9nxAD9j2fAr7ewxRGGTZT8ZyRjY8aG2HC7zPL/Q4/Dj4IecuPLJURHzix5mnJinHvTY&#10;5mWdMlYOud4hbPsQIBo61l2X1I7CJouIu+UWNz3AGPYuF9Tim9PUBfcwnMqIx6Y/fPANPjUAqBXD&#10;k1s9O2+DtrnyN2/UvetwHyMmOSB0MWK/UodbkuwxBJwDqBWnUTkvnFC4+I4mWuM4dvAyjMHSUtQ6&#10;X0bpq+MRdlwMltn67z/ld+3olDFGZeP4XYIF5/bF2zI+ds6/AVjF+QtgGwjBzR01w1DAzUNQlcLI&#10;xsADlxX587FgX8S2t3jy9cIF/9DxjjcXPfQBVih3DfTKOusl/Ee5mxebO3M00IjzD1krZ/misMny&#10;/uPXh4Mvh6maMg+A5RCoNRm7mf9fAuthkQa2iPIk/Ku4EV/aO0bt8KJLTrMWf/wWbtxO87q0b3YI&#10;f0iAStpjRQ3pIHtsFp/fFnuXYNFuT8m8BK3sYj08H7fF0wCPxn4snz46BdU6kGL/vbgRh52kdoTc&#10;Hw1wylwVm7pOfXyMjKr/huRxNfzKQQT5Df6+MPxRySaVMtyXlg2BOcTm4YSvgc9fhB7ggtdDD3XH&#10;aIjz3QEcO4Gvm/mFzYi+54ZVaer6ul4YlLHW0LH++WMaYrQNisFd1QltA4HLYZJry+EiwFi5cfC8&#10;LW6ZB6JVPj8QV7gI4YtV3WFrbOpOqGMS3hUPgtAozrIID+mmi/kYS+XsryEltQ17bJCpwTlWepdj&#10;mmEgtcDILjam3SDKL/433XIITsLn/Gx5I2WLBmenSVgtAXZoTSPkhlthjw07SZvhifdE6OL1xhdw&#10;dl9ZCcg2tENphbxFx9pjwscpbDIHS8itaOGHDohKqVru2ywJJ7S02MvwEARChh7WG+L8r6uJeELs&#10;P5f22CCx3wwfzlri91Pq9FHSQoPFAI419ivHcOy2KJ3to2QMNcXJs2URzqQYLQXRams1NgTMC2It&#10;XnrJt6aBWpsv4vdKqlJ9rdzQQGswbEaPLictRO+Jg+5mXAZMY2pIjs3A4yuVzFSGB5aWhxkP/LoD&#10;VjhHFPel5c9HA4NmSV4kr64Wy7P8u3dgFTz0Xa2bgDhJTnEjDgsiboZNXuuuJ75w9B1QV0Uz72KI&#10;y6T6AFLPVUZhqJWQ89PBL3ymx7RAVJLw23SdZXnQ7HWhiutlmicJpQN9/OyhmGfTuBHXk/qVCrEF&#10;dZkFHafDsWxxaIfGfuVAm1/cVXCSlopkYMCGIB3Xn44P32k7x+A68fVqutvw2j85fFfufCN1+XgQ&#10;+eNsUK8mQLJWzSQaOnZp2YGrH2xKQOJHSdZzHviZsIR0mUodG7ZWSp8B95GKEMZLedE5cIvH6WnO&#10;bsb1nIcefn//Q43oW7zPfo//96VNFJOhTXTCRSDso7qObcevjGwiPlGxSOwS6XrIzdXQsVH2GBf7&#10;csA9JUGWwnJov41qxAFQC2y5G8Es6gbZKZhyPl12XB9YwIfcfrPZl0CwU5wkXce2wDG71qJ4N090&#10;w1oguhyyJMg4/0gd++tcuIL8j+c/1HLpThbDAWqpdB0Ebk1XIhs+7Zo46QcDa/Pusgc8P/WE9Mn2&#10;K3W0zxEx4HHMsZn7Qh5YoaFjA+P8QqokQZXhHy3G3WrXwk1Q+Torirs87Q7oPKMdWSd3YJQpobO7&#10;E2PcoFvy1h6ajm0hPpaWLlIPhI/CMTYodNHQsWGhn1iGwJVTuhSBi3TNv7PDnDEWgn9YbFDSJTfi&#10;Ny24Hl2oNboFMbkZYsHMZ+E6mrncw9QSoCwHBvWATz7Ko16I8GLvfK0c2Ix+Ir9yIRhQ/LGwya6s&#10;5P9bmPz25i2Vu0gUUww/W83z+6erE5M3rGECm30jrjhJWpzfPFRqKF7bbfFiQMbqDybBybDxxNPE&#10;+XPJ0eKPE96POCEfNpv7PKoVLApTC6g1NF3nYNGxncaCPm3NG9pwCyujcBnKDbctxPkfApvNDUb/&#10;ewyOxcrQtsNU9pi4euUakiPJHGKOVfrHFzn4h5JaiyX4h1pQaygMQx4F8lWPvoYt78AROc/OFvcr&#10;md0q5D3A29w9x7Jhvk49PuYPSsuJ5YjYctjSIf1B/jyuBa7vPolSHiVaNDjCYn9/wily3rpDrMJe&#10;62VTekVqXKfRyj4dO3mKA87TvK0YfQMYeSOPeiF+hApxeJPBYpAGNLZJBm3FqfhYyfOEzl1ywa8N&#10;3nLYVylyZXmj7DI4VUC2CrbsECt2NGgMiM83El+1niSWBLSoJKlhdX95jmGWJHHCDUkk7nqzVVEi&#10;eByO9RiB2Ia6PTbM5v9D6lh5f+Mz0nuS5WUmGC/JBtWSv7E1qM7urXi3eR56CxVybl2Wa6WIwfpx&#10;mfUNoHR1TwEu/gM/oeR+Je+qGugafgu4p51qt7gCffAIbfkBPhnWqb2hY8PssRtxF5bxbwcttLLm&#10;Yrpq/x5IOjLhP4HlLw8tcItC5pRJdvfHvhh7CKBnsePfGj8dji9H+C89sBPi0zQ7i4JloXw0crih&#10;4NpUP/urR0ke89aDQhdNHesw083AfH5E2YRRPKMouMGNy90xDHBs7rxxDTL3zmZZEkCPqjxJodAv&#10;mh+PsSRvGQvlgM6o7/B0gWSYfzcWQ9vPNlIKBrnlKs5f2ilOZTpBvONZEWBAmUm9vPlknQTJ6L/K&#10;r2Q8857mE635LEzSLKJWTe+zCeolBoBbDAMwTXzs/aX4Wv6xU1UuBldll1LWRbLwYcBKkxKfx8d8&#10;rF9a2s69cNIo4jezCXadXR+jDyzgbOAlbMTHhviVLJI6VsbHeEa/jmS3ffyFK9iO1Lr/FW6j5CD2&#10;DliYAWbF2SBx6TL34i5zwXLu+WP0gQUEAznWiI8N0bHf3zfiY8CxWq4DW+20TUHHeDLv3t52ZSS4&#10;QF/RdsmPXZp5uDRHHUmFDnktj3rBGZiqNBIHtrPqFYSOafbYEB0Ljm6E7VsGPkLqN5ZHrEsddicM&#10;gWMOnWfUvlvi28u19VhKx6W5/JN6OBp+uFS67lvaEelOW4oUGJbMD6jnXQzSMfej9CvLPw4f4OH6&#10;ehmCuO1uwXxj/CgDGkI7ZL20OzMsyspicyYaOV2XWwARoZJZzJJid49kjoVD5XMSHSP/SnusDK4d&#10;o/kBwlXLDcSEnV353Y1sp9KbXOoGTY/tBkaJTLseiNdCepJCWiPy21eZVNrRHb0V80cyx+yHCkrI&#10;GOwoHfNJJD91GR9DHeMxi+o9eofTQ7d4G1aIUE8TKG313O6WhDVvWGRIQQa0/Bv1/rC/aS5uTLsc&#10;a4C3U+epRDZkiUM098Ttn+gNyaiwx0od84QbhatjtV0gSAJZfbUOUPVEZU/QnLbp2WUEdrZl7QFf&#10;1t9F7/kXzAABXqUuV1CrUhHE0DDVSFwPdSubsYsBZHVJqnSs+OPwXixBDHXrKz9UOISH4ukyLaqo&#10;LHypcUytlZZeDNynKyCvTqgGuDkkAgn7KExoa+vqnC8RO8fARGuA0DFH2lPIMfubhJLThj0mdQze&#10;GqyOq2qyg5cR8j6ezbclZgXMq0pK+je6ZDekXGWHwFsJGQxkHqIvrP1AiJvVTiXikUx+Nnj+QsMe&#10;s9+vDImr+snS4o8LjrWtl0C8S0IHpFn1gE4HZvS2X1msN+nYcFR2zz+po14zELeiWEKs83S8YUn1&#10;o+Gsf5dHtmjsV9qXDjoki6lYo0pjztfC2tiwrR5a8mNK4LWH08wkgpXHI/m+GrCIXvijN/RlA+ql&#10;XGv8xVv8cidLXGw3H7/vduu3wPCBrA0ds88fi0lU9FQp/ljTMYC3aEgZaBkldPqB90LH5NNema7f&#10;Rmeu5GY6VjeYtHlXhTXGO6KrneGI2AWE368eoZ81IB8S1eJQ9hj/BjDAr0xI2uSYrmMIkDJSJxSL&#10;XcxfmJxmALkqhaZ7nrnGGFPt7dzR0W4c5efY5eoFuBJPGMr6Flu/kj5KDizo7eBGMhPEx3ISq/pK&#10;M8fucFDox/rVYsn56HHbrZDUMi+JxrxTVsvYiMeH8wLs7JoXG/Fv1/wF1H15RD6Jg34Y7t6NAwt+&#10;DL1ODXvMXsdy4qj6ynZ7TCIMmgvmbI7D0DJvhGHWiu/ii29c5z6a1IDVZgpPsPt1QV7Bylg8zbkg&#10;cS657JIv/GtPPNKGOJyXAZ35BSbQsZSExVpZyH4Lx2bz5EfL/MbrBLgXYZ9qNh3TZK3pSyPHjLMf&#10;D2ikn4KcDEgEqiMjUen4f5eFsCoRw3JnyKbX4pSw3o4oMYE9lhEv/lHXMdZqmeJWUkPKZsxLKSHB&#10;kgZx2T18HOIP/Atbm4IXxowtRhMelZdG/+Ek5RlJVPpkmYwOLQX9bev7ly037y4wNJkfMIGOgdH6&#10;j9Kx4o99YXQ04EWtOVi3YSoaLLrTOOay5AdEiX9twrg9BBxTuxaIYMH7qUwI5W24Irs6sNSltZ3s&#10;TYb4srpbYwFljylfndnrWEAPYrlfqenYg+nUxbAyei2Bc+a84wUUaJ2NRi6oOl+YrkhC/pJHddAk&#10;LDUOPIAJ3o0OXxlmIl4dWuqk2vrcOYYMfJNo6Jj1U+GE6bIfrPiKXDVKugf211ULyTC2xYfuETc1&#10;LGS9EfOPBe/NZKieEIM+gY6x0j53VhoFJlmk1KB5n/Ll3LWMjqWr/8mjHeNjQRFrNOwx67Xy0+XH&#10;om+PVpzZlasJHubCNO+YhYScE3LvHqX559Dzh4XPYskSYxjMN5oXbj77uyBWTk/lEWASjqVye9K5&#10;xJDFse0mYLDe+i5vO8wBxY0Yr2PeQzq/kvGxMn+sQ8cAt2D7GxchRmgeHxWNfAih4AxYXt98I8f+&#10;NrlJwbvZH1RdyMDePN2ATL7uPzyNwDYAy1ZFIfFu4T9Y3gwapD0mdWiIjuEebTM+Nttw8vwUPMk2&#10;swzAYry7GfNCJ0mSQZ2KY3klA5PCz09N5+xtBkaSXKsZHdZFpAOqXj5dIo9tLf4v94MjCONwPNyt&#10;nEDHHJLP/mjk8882utiYjhG1v9g3ULlx1zZXHCt6VNSRmGzt19HspXI6w8Z4rskQ8VKkM0uODd+Y&#10;HokxLzzeHsPAcywvpWaPbRze5MYeGPhRm3UfEyDgoJZ9CrlUqY/S4W0i1L0B/b2+g+VVOW+f1/z0&#10;KDCTETkAInsMb1AbvH6k6NgsfrApZK+ioWPWuT04Kf8v2e+3tMdm2IWtCwkG2sMMI2LY2453HRF8&#10;u54t6Sxdj4qUvZMciy7bl2N4ac1SYzrR/4IfuPLPa3k3TFTVTwLRxxhsz5lNSvAj5SfOWDai3k5w&#10;7PO5YsSne9su/yk5KXSsvz124IqyVcyJxU5JLjaywZZKD2S9JmDiweMjSKbCqJHxvj82cewQfqBq&#10;YOr5g5nYF57CtRMnfvbGag0anos6Fsub4QIq1kpNx7TlrhdYBKviP017bEMGcVlIhXVlAXCMPADT&#10;giACkOAA6TGCZJlcCWUKagtCTRF8/YUOwUdOxQ/9ujn233Qb0ksRNv9kVVwZGiPbW4Y/JttD+pVF&#10;Pv+BrY6x4Ic/i6UOagTdoGNuITDgYPJDdqcekdlwY0iWSSEyJ5l6Gsde6q/zGX4QC2vy+LJuLUWT&#10;lWgv5WtaleF1Ns3YJg7GCKi0x2S/igH2mH++ZLMrqWOaPdZd7l/O1weK1S+kK7oA3QLJLN9MAbXY&#10;vXkwvY1jjWOevlaipifihQ9JPajuTbaVoxJQrtcWrmWwkge7RvgwZOCbhPIr5f1xbW2P+YuA2cfH&#10;YnX3+pQ0ItfFFl4+OJVecSw1lsDw1tASoUw340Af+0QoaFp5a3kEH2my4sZixumxxWr5SPmJeNN9&#10;lkcDIHWsbENpa48dY2pDMfet/OPuRaWIb4fNBfGiXD28zd1b23Ek/+7UGELxtCvr6G8BOSZztKsR&#10;3OuvNPJvX4yM3CmUvQ1yc9fHGvwRFuo4pGMmqyh7TJ04ZqtjIeauxTfihu9rjzGqKi6Pm1Klpw+G&#10;q3/lkR2UjuWqbLYBT9Pcz1WOMZWjTWsmP8tIFNYfHAhtUN1Z3xQyZ7DtMBZjQhfKryzC4dY69h0v&#10;R95ij3W9qTLP3mmmV1a0KzHlR3QjkIvKlfGqeNobjPX4IurYyxW+v5ZqAD+jtPnoEOjzystpjJ1g&#10;1Fj3vmVgbo08HIDROhbj+VF9rbUr2rlfEBftT+OGxV9L6h02P+VIxi7Mf+0/lD+R2WYCDr0GKxGV&#10;JVz9Ix7SwbyUoGE2FpF20eaUHG6OxObksUqScN2RR0Mg7bFypJmlHM950nIzf0wrGW9BUCyQy4Yq&#10;RDUzXeXYWsGVLf/MHNPXyrSuY58ekGOm9tFvyLqZMG6LXLfB2GZx9F2yfDSTf1xtes2vnH2xNe4y&#10;vFaqr7W20HY+D3XVbUsbdhutDyQMBxhAS1nMmBj7RftayndW1bH57G6Br6lSvRrwArKacOsSQUna&#10;qWQeIbH3OG35AeF6TMa51LHSHrPcE2fcQyxm2ZSE6Xqesk4CTl3tWn1pRvsGpCmeyyc5NHLM00Sq&#10;sjGPOjbnhr25hev1/1wysiVZDWxJ9NWzjhhbAz5WSdJs9tfln/JoCOr22KdL0+LSjvkRkkRxTLfH&#10;Op6nrBFsNm1NWxIurDl2fSO7OX02WtP+qoz4fKzqGPzDN8UDs4D6WOJyfjK32c/egIyYzQv4GZyD&#10;JZnw5ayQXY5hd8OvfOiyo5oQZdXNXgSdOvZbEedpVqSup7Br5yocL6aCtcG7L39SKfp8xTmGlg81&#10;LhBwzYMwIdjAc7rLDs+Xtj4dc3lUGk61+H7n6Ojc0Ac1Hbv+RO38SvjgYIopjmn2WJeOZcU65ZFX&#10;8khhkk6eTHHMXFXtawrn6u/VwfOJsQ8m+lS0wBfrGrZWiz61zCIciA8BWccNabz+cyV8b394Fe1I&#10;jOx/IO2xMs5vOcbY46kJbfZYB8eCosOcX+fAiHJkDf5aWsehMdWxwjH9vuKajrEPz7jOFr3//YiQ&#10;38FFEN+NR0hBy+Acak/IPqpdW+fRovwjL0rdr2SWOiZevs0eMxnbcAaXRTnnST08xt3U0WBqmTP3&#10;+/Z5mFVAltMK8DGV0Tl+NOM1zYoeROBirqdsCoNNQWhaDujPCMnk009zaobgz3EOrdSxYoGyjY+J&#10;ZOE2e8ysY5ph8UedA9OEGQsJ8khLGJXDL9OoWeW98t64GYhZaHbjfJfSH0FwhgEMh5LKWjsWfixo&#10;djdjWIla7jnRx0q6uB4WBy9Q9yur53szEk6SNnvMLOys3C0q8i8Uhm6CV1FsHntEq4+s4NuDiWNo&#10;e2CSoqPtBNTh0cv1/YquSHSA54AEk0oMO3CW5AbLmfWimkcz+cHXH/XxxFr5vdQxS3ss51ezzR4z&#10;r5UfiOohPovraf9GG8gKRRDfM253ajpW7bMcI8dyuOm+d4SRAwISxtjLdP0DPjI2Ix0f+a8gpdTV&#10;5pQAwsau265wF5yPat3Y0DHLOH9a4ZjG93NzwtFL8rc8mv1ec1icaXbkCo6ZG5CxMsf124OuuVdo&#10;z8fUnyXmUOGJMoIPboSL6X8kNJkujNGGuENWtwv2w9TRoR+Ejn0tdezSzub/yNMX2vYrzWvlcemm&#10;yAZJBYxtwWwwB6rKe8a80ebfFxzz1rrm8tLMCyxSMIf4XJW0kRIq1slrMMu0dJ0t4F9DJ6Tt4+VI&#10;X1+UYGk6Zpl34bp4YmP595o9Jrs2t0FruaViDAoT7foqXW1WfRRgtMge9itJnim+uRCE8MqYe5ao&#10;k56so2/vKM04uf7g0bLpIX3wc2MZ37YxpkYcIXTsooyPdcXnm/giIkUqD1azxzpKET8Xhr5fSwH1&#10;x1XuFkhVHok5bumX3VL+qwQpMqS993AMNpnhVDAq9yrFtF8/IiJa+y0ixlDJaLAH1bN458AK2jEY&#10;51def6I8etNij3VsGQtfFMHImXphjpz0zDreAFWWNPtmbKRYbAXggqoz4wy/YbDU5yYDKFdtiTN5&#10;8r1Ahi9C136K6ibIE+Ro8bwdY+z48oY9ptGkB+S0mL/ORa61dud36Nhh4TzWt3qa3aZZkg4Icf6r&#10;JsaW9U91aBw7rjiz7/k3QJVUNdSvwacrwaM/V8WTJ5SKtImYb2JOCcnZolJ0igJiO4zbrQQd+w3/&#10;PdF0zMoeC8Xlackfk5Na2lByrN4xs8mIHHtDWd/BS/U8vt6jrgJW5uVXdWzJJzQEiQzLNJGruqm/&#10;NduVZXIBxTiGsM8mgrRYXZVnvXOrjNH343gt7bFSx+ziYzICbGePleu7iHwUaI5swLQOz7WNDN3J&#10;6THwcdY9OBY+6O9VrHrZ1exde73XAV2JNbRWiuC5lyISi9tLv9lrrwnivTH6gn99BISNSmZLjIzz&#10;5yIxusUe69AxXgLAUev2kJHGDcN1KKrJ3SbMi2abX8zBcVrMia/qGHeUZ/Hp7J/aQi4RK2ssqocS&#10;Y0pFJPYYMxinYxng+tNqnG83Asna7uw3IHSM5+VxWPqVmSDnVbO+spNjSq7iqvVH5dOUTGNcK5ix&#10;dXA7yv1u8PzkUR2ajh1XyCTaKjjZ7KpdPv+VGwS86K8K8DBd/tEwWjZts+I/KnHiXYJFdOSApqAe&#10;H7PTsSNxT8ey3aBuj5kFttQxp+qxSHNMj5eLhyzHG39bywty55vt1bKteuXZ5yJd08vgbbbV3/uu&#10;zAnN2tzO0F0Jk5+JDMbJjKe/N/Xa2h7GmvzNvAsre4y5EdecNnusj44llWx+lYijXRihY7O7nrFZ&#10;+WxlzZFnnIt0d1Nw7Fjf1GTyjEbw5tr201Uu1cvL1ngVy1c05zcJGv/ga05EjXvT59g6xmf0qbVS&#10;nQo7v9KnOLQYOSaWN23pW/bRsWofmrRePwKQ0pZaBc78Qh59I8dEOjVHpcc1k4XpWd2ml8ilJ2Ac&#10;IuFnKkbGXvPkrym07LEmcQHGtwdVNr+6hHb2mFplcnkltT/u5BgPDwBkny8JxYemjvG9nf4oe4v5&#10;5saDxVp57RFtwqwviZW0c4wthVkAJqJRoTx3/Va0C/L/BZaJsTrjYM613Dbmo9oQcNTtMbu6JBVD&#10;jWWvTs0e66VjZRcyhLLPdXtsLQqMmNU5Ll2Yb+ct2ihQjoeo7Pn68n2fsJDgaljzdL31G/61u5Fr&#10;vpYLJs7uwcEpY7VssnZB1ihbkwyG0jF1Er5ZzeFVH/0vWdek2WMdHMuJHL3DiF6vy+RWuX49lI4x&#10;K6M/L6zUD/cP8qgKIIAqJa9zTJLZf9k6ZkbN8opWnfVbfrBSRQLIMkP/7v4IVmNZOgiMOdHKLtLQ&#10;gqY9ZnPDqJ2sKykc2ooWmJuilTpGLrV7xJEPs4pfKS+/1LN+SAtyzKlxVsyy0DFf39T0VZ6P5/Oc&#10;3Nq1XYoz5dNAf5ctcChRAgAWGgnGTeinou3fDjGfMSdzKaH3Y80xqWNanN+GtSyQ3Myb8bF6ZpiG&#10;K8UxRu7FAYfKHdPzYwodu9RosBFRQcj5pSatGoA5aoQ8fGb9yZn6CExLCS9wshK+Zr7aeOaZloXh&#10;vyH9kv4NauXf23z80ZjPbo/fvQB+BXFi3PDtj0Z8zMYeK1oGncq/1+wx0X++FZqO6dbSUnKs4tiq&#10;VDNqk9kSCJsJcU/+k0d1BAWDKk7bXaFP143OG7jMC5kLaI9MsQtCim6J7C+c0D90wVMSvxMwFkf0&#10;/p5STPVmpUkxGPW9JN/GHvOVb5Y27bE+HGNEL7UhcvHST2dho5UR0x7Q4r/YJ6IF4EaXa6UhMDBv&#10;dl+9c7FiGdbRfvNHnDW5VJVrM5YAyzZk/bf9FOvgso0TNSYCY0nkYlmUc5CKiE4yMrEHMCrO760i&#10;cddHTXvsyHwVymawFR1Tppdm3c8/KFuffhRfe2Gh1ij4O2Mj01LH5ufNRRFx1Ti9x3IDqm/WXkLv&#10;CS1yk65xbr+t+T//AKc42H6UH5jMwmxJ1zRIfLyqTGTHsXJfdygafqWNPfanYoCKbGl/3NGQpNAx&#10;h0g7DvFKPnqtR9dfSjqyBwubn6mtJAA1JgaVHLu+aefYYSPZ+lSqonvT85rnJHP1Geo4od+1XzJX&#10;7W9wSnhxQB/oMvaLYI0n5D0r5rUNxSi/8kKRxZVjiTR7rEPHijxYRx+9pTof3elRiqIYd21+ujqu&#10;P2n9318YE1M+yvUd8KI81NEo/r8ORAD2Zf+V+4icwBqpNV70c16hK7+robAFq9j28F3uQa5oWvN9&#10;Ux4rb+lYagmhY6+Gxfl/lwU9RTRdt8fMpDgs10rt3LnSwv6kk8KRNrayy3rB11bgo3Kmbg3/Fr0j&#10;Z0tNTjUU498UPMn0XCbC9gCm/LN0RbW2iSzBJfO/NnVQj1Wv9XYjsCwP6Or+6LBJe9HW484tqmEH&#10;IuCXYKBfmcnNTW9NxNnR7DExO68VZT6/HlmlQkyuj3VSyGEM8Js2HNMiIlmZwlPDWRGvmb3Vw3Ql&#10;GoFftchHnY1Iq+DO/8uP1WH8GDH70T/DzPD+RmPOwshdrRd1AVMQhY2x9Zi2Gur22CebvItAbmU5&#10;RIYdNBHsWCuLLP5K1x6V2KPGNHPkcgG12kv6r2TPLDVyTPkpgKi9dJHVEy8iodM+tWnoHqEIXTs3&#10;5KOuFMrLNKyOFdypvLpJMffjYPVAA8d8vwgxOLbaY2nBKL/SleURifIPNXvM3OgSOCbftM6xIokr&#10;0MvfMkleVl+2uqCPDcxvTPEdjWOZ4cb6Uf0MjAbcIA5lILYfwJDAk3P3F631K/Dew5Lpz+9MgdcC&#10;25j2dvzOXQPJK90OGpBBndI7Goa6zW/jV36QtThgHEoqaPZYB8cSRSe9w5fq23GnrbcoAuJrR5+m&#10;JmJNZuKF6X1oHHtjiAEtKyf3TtUep3Z1zqn8uAfR+kdVjdH+/3jywqk3vK1965E/5NE0ABOf3t+D&#10;Cym/N+I64nG5K7u81QYaOmbRVQHcHWHJgnUh/l63x3romO6yfJRsmsuvAmqajFVuzztteUzKNLEa&#10;stIzMNnUtc4I6tciy+6oruoG77m0YpYBwrc4lZ/gWMUsVmaR+qzwrR+nAX2w4nQ35klE1yS6+CK/&#10;74TDG4+N65xe2mPqfH+wiPMXOxyuarCpiWAfjukDIJRr+qFyXVW6T0IsqvwjbSlLjMFbWYqAMHFM&#10;rdQCTA4W9K32tQCHpPB/vlL6sXaCme95F+lHnBEr6EaBiTjQ03Upf2w92YY48/NgtabZSfHJN8C/&#10;R0uDGe/Tfmj4lRa6GKvRe2C+ir/X7LEz8/tyVKK8njGvCiGPK9dVFYvkzYolM15oK9JJmSZWg9aJ&#10;PCH64LcScpCmxAeccAf4796cUtKOoJxRyOIHkvE4egNAtjCJ0ywIcB4xUGwZpIkD2kYLj2w45rM7&#10;L13er25+P7Z5MnFb5ZbNzmuo69gni749anAfA47xA90ey7p07C9xEJeOW2HyxzrHmMq6SZvb02bo&#10;t4ljTFLWdCxRCW0acGJrOSwYMA8fxFv8S+u63g8XZTMs0IaU0Kx/7AP+gA89GYP57DbMXLJeJnaL&#10;PF4NPAOWJTt1iO41mo5Z2LMqC9cvOKbd96+7dExSKy8X+n/UclW1gdQepmagb8Rcr9X6r4+OtXYm&#10;hjNSbZWgomMD2j8ElcXYP11QizEl43sNA8HuV0HSywSrQvRyMCQN9IXYpShrN771rxlhgStM/hBM&#10;Vn6g22NZF8e4o4GXueDYkaKWq3PMVzdQ0L7b0wpf5+Ox8fSkZS7DSVv0jbHa+HA159ktBvH0RiOl&#10;NqTavv0GjJodCU5kBBIQfR/WtUpmb6Ur69tKQ51jFvYYmILirxziNu2xTo5J5kQlxxaKGJVComN1&#10;C9vU+FU45lOTjmnGVqVoRAE+0Rc9CRveA7+lVC2WFaK6FrHs4bxnyK8cYGYH5noMnEggmDNAwSTE&#10;WRrXJ1R04cqLj+EZG7s14Kny+JioKJ1uj5k5puJjt0H51osbvVJIFKtlyUasPZ2PpsY9d7N3ZeA1&#10;bK2kBCbpL+vdC8KZx0p04LhZG+D8IEGvRdBcWtUNHxxUMP3GJXkLPSgSBQdB6Zgih0WwszjZMTmS&#10;p0GzxzKTfmg65haXyy+ucqXRTqoWTmqRjRnq54MZG/cUFiC+umHDScvNmDkyvTqudPbsC76jVMXc&#10;WZDl5rP9bUBzfDbzr4L7y3VaXo+B8Cl3V5SdMAiCY7qO9eaYKtGBv1Y95XR7zMyKV9Ieuy3nzxYL&#10;16fK5VaZqMzmPor1Z/hmos9dXi7sxnT5rJQQpjYihp1ur63IiSV0FWxi7BvLPrAsnvk5KJibqw6q&#10;oxDwVLm+SZmtGKFjgQpfZ0RNetTssbRLx6R8ucXNHSjBqoQLSjPMxJQ2pJX73qhj2mADo9+k9Xzx&#10;VZ/hge0fjjSNL8GSYF0P/dfwt+VS6cESuXJzeLOsHEEwHCnf+PGMqQU9MELHFmtpSkb0nep3UZ7H&#10;N6ZrizwSn52VHJOJPbimaMHW4tpbpY991G1ptm7PkWAVji0MN4RT/k4sDbuDgaaJRwyZvP7VTWWW&#10;Th1pf04z3IkEBZNhMDayVzBHyNsUjQr1i7cxRMfuqGzWwwJX1fBqa2XHqSliF25xbxdqozIVBYqq&#10;SlJWGm3EsiIYdFlmB1ZQzjQ3a1MRO4HPI0fRDm7yHJjDag7tsMt6c8yPIyBY5JQ3gbn5Wn/IwsAx&#10;PWFFDPZqgI4VGSc+PfqjhWPmtbLIUSy88jKQXDFbvqhftNIxUTqkYIhdzHUdM4bfVHknQLWCGmyZ&#10;FJ5OC2AhrszQ1NFxIkuwMEUnkufqlKk4o7s6AeY3/PWrNowdhttjHslELBK8st9uxHXV7LFT8+cr&#10;7LHi5ihMfu2iAsrenRbp/LMf8qvAQvSsa0I/a4YkRbhehTGk2or+3j+4U4Mrdb8Vx4FeWqKjh44l&#10;mUvpi6viZIqvlVTf4ch40u+YDlHD7bFEZTXlJI6lDmjxsXc9dCxSL6vKd+FHujFVvC2bMnFWPbGG&#10;K8vgpcq10rgSZKrTb9GZc7gXr7Z3DfAjErTRdwPHvDRYk8tI24k8Xqnh3/mYiIOCuBfHbCcN17FU&#10;VS5GJFF+peY7lX1NGih0LFLO9bnihZbUBShza276f0LVpE7irek8J1rl5e+tTh9A/RLzl+JX7oQv&#10;PwSstS+jhlsvPeIsq1iQ5gWB+XlEMZWiGmb1i12LZg/nAZCZmdnwrH7BsSH2WCAXDfQOFRn6cawQ&#10;K9UuY1bkJRQxDI4yD7VcszbiZVXyzto5difvT4E/NNusgmITxZctknwqy5btcfdC7+7RjjCVt59/&#10;4iTJ1xi+03VMnl54J36YYjkRzZzmxytsWtnZfhzYJX+6EQbZcL9yIf+GLYin5Ee7VKrtXQtKm19y&#10;rNwOq7Y9LPW52nCxEx7/RAVSzQ/RMAc1LS/AZ9OnLvqqFC06bSzDGooiqy6E2IA9d+mNe/jH33S1&#10;dvWEb55+Pw/j7AW9XLtZ2C7RhW9eaRA5GOIqvTRObNmI4fbYWhLEgwNlWJX2cFcrapUkwxZUNG4q&#10;LZVL/a9Y2VVCn/69AUk12HRK25uq3Ok3ps63KlQaSCJbZasksiHo5x0HNFisilHSsbtWtx1jLMzT&#10;YEHJAw1Sr51fiFRJ95dJik3e8XSvEQbZYHvMV+21QkJZi45RWTreglima3lqGnu5Qt7rHJsrvQP0&#10;/4S1taw2ZkKhqmPmVphqJJIanvS9P9mb6JVB4QWr1Z/l74ErkMyuZ/5hFNDL+0tynv0W1mtMaigT&#10;zqYIkM2cBx4ZzNoXhB4YbI8Vufh/wXJypuyxUsc6hjYrHSs4VkT5q8NsjjXKZr2HadfImGrNLyrQ&#10;XVhzCaH6mEqpVceLQeizWLJwUU7WRKTkI4uxl06Qh54/75Fz7qnaPG1w+wjINpPDtywH22MpScTH&#10;PSPB3E7HVEvogmPlnmJZXQHQ064r5b5dOKjZS3n7H95VdMw8rvdYdqxSpmN2aZMmXQPrk0IR1Rod&#10;vLtf3JCoxbQ3o6CWhatkxrXIUzSPadwEEecfYI+p9GFwK7Mi5KDFJzt0TA278ogwHMoof/Va6wnW&#10;t4uexUBebS3L22fyVdfK9lGqeA99eODk+rKQt0HhCg+Cu9mzTOp0P31wfbtBH4yqMPS4d6sgQkzg&#10;WVvU7egYbI+BN8m/+ufAkFYdM348xTGfiF31svSsahcFesT+tOdiWa/5Se4NEqXnGnYYtAF/s6qb&#10;ysx1x4zafVecZxNkVbkA83/LAvpg03qNo9i2GLPLWEKukplN/aEO5Veqzry9OabK3bwH0IMz1VOl&#10;5JjeWqwGlXgGOsYJUZr8+h4iXHj95FoO1ixw2D7M6m5e8SVbOcbfXMazJ9WEUqtEtiZeansL7Yi0&#10;jxnjFmQgBwLYoJh1mdJphgPwdcaiW1EVQ3XMJ+/F5wgpnDc7HVMc84koHHSLGlX1PALVVUO8U2s4&#10;phhRRTPNNSkJN8jie3Faji+HvQuFtkxFHR4pUjv94J7GHpvlZQ+rvijM83jw5qoOX8yCHZxxMtSv&#10;TFR+zgka7pnSMc0eq25N63ijlllps5Un3tW76bPqWwmslwyOE4PLyCo6ppLFK+CfySeXn67nb6Tj&#10;/rWv62EA1dyYNqjiG3zfK1Ef9+7/+Pc28JQNmgzKC6+DifyNSvtvG1CemFXqmN+TY0XYKSaub61j&#10;4oLJ+IbmsFTC/GHVmPjDTNoueA+GXcKKjmUyGtwCFz7prdoJV3o2FB1JZBxqKb6en6smowN0rMhe&#10;CR9aCkftIT/9UA9C2WPqo/fVsUj9RYaf57UcmaXpWBGebuK1/FtfCJgWeKmEx/Kqlf9tmB8ekn/k&#10;URXsRNcxrdiyDiwClXcyiIrdmOIGdHOrBUyeGTaLHhZyZfrdvvkYIzL5d3yfTY5cFEQOjcIOtcdc&#10;dTYi5JidjmXyRB8IHSuNsGroQivY4JCX2RLGOvo/dY5VnI0qPCA+U3VRw4PdApn5dRBqW9afUfdG&#10;6lfHxq8RKkDmP7QV9VlDSn7FurDAUHtMfQrGh30XHNPsMfOpURoo7bGyMjyvmKj1FPIN5rIBnj6c&#10;UsN1pcRfTyarg9JyOR8bcDLsbCmoFFYvpqkr3ZCOBBYT5mrjpLU42R4yISAc2HhjoD1WrPg+RXLb&#10;6Vgkt8A9wcNyJ6na66JeCrMh+8oA3xRbryS+dGXB5CT8IG7F608dEwV7Iel2LF1Zv+C59C6QAQg1&#10;i8oGwVpECb8NT5bQMRcJ60O3xQeulYVsemjyt+lYJ8fEq4Vcx7ROlJWK6EYLWF3j+sO4VjpykilH&#10;6QA03/V/5B+V9qE6KQ5G0Tm3FWwt0ybRRFW1pQN0rNjxMlXJW+I6ELeWbB1vi4E6ViTgi/hcm44V&#10;y28DyvAVNr8Wb6/e5HXzeNDnM+dQVZJEX5qYiHAzVQMXVp5swBvyOjmWqFA4up9qF36IjiXqQkyy&#10;KQ6XW2SdmHoBbsBAvzJQZ0PkULTqmDxogAUrsSkhrBwVycDv9SvobAgl9YRvynAO9a6k5k1xQLxQ&#10;ezLFFJ6h8Ds5VmzQYpKAyi0eomOOShGXEcixOBSsuOC1ltaor5U9daxos/M7p7adjr2Q/VQFx8qd&#10;pIS8kkeIeMD92wImW6E04Ok3ZecekU/dS3FXxKMrr0lxplugNt49rIVOiSiR/m3AeShylSbqui59&#10;Hv9h0NKr/Eo7HStL1N7z8Jwy1nvZY8x1P/Ed/GMuHqXgKaYKRNPcgu0pFYBj3Ylli65dBJfKms0R&#10;Se0SXRzz1UwUXg2l+lwM0THlB9/dGPfIrOCvecHFQKN/mD1WmsgBmvyWOqamXnp8u7mcN1UtGHEn&#10;MVfNClXtglVtk15DrHJ+O8JoPVG2X2giUeWpPJqj+jwOscdma1l5OE1yDw6K4kI+LDw4zK8sa25F&#10;cLLVHjN9OlXiA0z9DUldWEJlEANwaxx0ZAdm6gZSTeTonHNQNA/v2A7oibL9QhPRvSx645a6qicc&#10;sofGZF3E3UQcUwM0T1dD7rFhOlbsJInQhZ2OFYrLPUqVeA1QN5/AaMkQME5XrXIsox0JeOFa8v1v&#10;ufc/HIGhhTZCbViJkKfSsUF26Y38o2xUk80Scr9vWD/FYfZYYfLHYjpgkT/WS8dU0CZFjhW14rPr&#10;wshDsMrCORw9dSzt6vL1WWVOrQfZIzqOzJ5pUbYktgeztWD9EHtsrpILikyykZDNOvwHw8nsxDAd&#10;K7QhJbw5qp2OkUisCXzIi0tU4mo1WhpOxDGjXccqHNM6jTWhpojPhma3lOApBO1I1EIszqY6p4N0&#10;LJKDe7Xm3aPgiztVpvZbYpA95hW9xiNxW7bkj3XpmDzNGf5x6VZWDWrVQmMsWD+OFVHLNqhac3Zv&#10;FKG+gJtSHjUQXcqFWCSRRfLmy4ecCBVpK0otRwJsaP616B5hg0E6VtZwyTanVjpWcCxC4Spj++pJ&#10;BM4sB8YY0Y9jJ12fO7gRKcusi4j9kJt1rOjk5PITEcjVe5COFU4paa9gtobcRlKlGFYYZI8VpQgf&#10;ZN5mwbE+OvaftDvYR3IFr1ec86J5D4c7SVYKoB/HQuNse/hNFRsN9TTdYYhLN7qGYyWSjK5Q0JRJ&#10;NSBHEavjxYeLLUYTdeKjuJyDOmgM0jEl47NvN2J9btExlWDWxDFJxZ//CzqmuZVF8x6OqU7OLDDY&#10;6VWOdWXzMTWEyxltjoHx/Npw7xXxoON7fiJcOSUpHjIzXgWLk4cBnGiD3LEc1O6jbo/14lgR7vWI&#10;qLlri/MXtnwdjszoYks40KqzVPImx1RuJXDM0GC7P8c8tVWQDzjBNThGeyxSrc5iUdKsTnI0RDwd&#10;eeuqr6ORiCFRgyL9g3SsSMlKSMBvslYdM1XjqUQLRkHHytj+y+oghiFWSCuOTGelwjEmTkQrihER&#10;6fg35Rl3qQNV3yvL6EUxEDw+5G7zqLiPvSlaWyNkZOx6SHrPEL/yU0El5Ym32GPCcG1D0TeOANlK&#10;t7KaBBtO5FYCxwwXtapjxjAaoOiMkY1/Ux8eTBwrGwjwuGmx/1EZINUXKg5UKYwZA2U3qwItGwzR&#10;se/F1XGlaWVlj6kaEc6xcreymMrFkY83fSTqZQEKtdK6jubgqmeP0bSzwNzoCxWLg7g7nbUk9iAd&#10;U76716fDRi/I3s3VZqr9MMQeS5VE+VT+9msbHVOZbsCx5MCQBDuLJrr/4JkMHKt90qCykVWB2pA5&#10;XuodXwZCGPRNlNsOgoWFC1B1t3tC7aWYGxJZQlVmDdlNEkuEHceKNq3AMRF+sdIxdfaAY+HnUsur&#10;A0H4NugkMOtYhcZnpjUMfiRbKedu8Bs/GANq2EE8VI97os5XndJhOqZW3oEZXy2QEw6HGP1DdKxY&#10;VrC9HT9oifObdexdyTHflAQ7nclv5Jg23wFh+jXAC7mBsnTfmInYF8Swgxgpkz984O8kUFH/QTqm&#10;EmD9aYpGAPmKX1vmmmZqmDHEHiuybkKVV2WlY6eSV3eEsLKzYM3LHn8xFVSOTB21zpm/GTfFmZwj&#10;PlstHHf0Ek4N5yVSFcueUIqiZH6gjsk/766DsoBq4jsghWyIjhVMclSQPmrWiZt1rBhDDhxbFKNr&#10;qru3bNTtV3llU0bFh3KHAZEY7wmPSjPs7SKMR3PfxLEXivGyYVqxJg3SMUVRJlv0jYfKobvSdKQn&#10;lD1WLlkb/YbSOi02Rlp0zNzZoQi7EjIrurHVbtdwtF4UyFftU2i1mjtEaKzi9dayEPaK/u/b0P5I&#10;BUxJiq6qZRCnp+y3HOhTynpDJideT1SYNJt9katuKFTJBgN0zCl+uZija2WPqQRH0LE5ec8PAUVK&#10;Gsdf8usEOKUfWjdjajU75nkJyb287RLqi/HCpk/WByYdKxIkxBZwuQk0aK28lRybr6fiGFsseZjq&#10;5WVF/vtggF9Z9soPVJ2/lY5FD7JuzqVaTWz1hptqQxxQfrYaqq/oGyPisdIuB64bj1GP4Vhg0jH1&#10;pCLmWlYjBsZNuS6oK1LphDQKEeUbN3P7FLIBOlbuqAQL+WcFx0odW5p0jKlGuMylRfIfOACV28Pa&#10;dzGjvFo1VE9/URTUQGHlcmMsGmlEGzgWFoQXVvpRYUUOs8fOhI5N09maQ5k4b+VefX8MsMfOirPs&#10;LuWepJWOFXUM7s0ZUb0kJ9v0aMDYsFzbjke4pjWgmML1Dj/4MdyEY+6A9nm8s0Rx4Vj0Fi2b3Q3T&#10;MVXd4t4MsebaoLZnUuuMmAGxi6Vig08zeSJadazd1Ab5krt+cI+VfZ6nSgpuAj+bul4VlLE5DmOe&#10;WZE7GPHfGClkhg5kqXp1GessQ53DYhen8sZYTFPEC3Bk071Ezu7vj6aObeRY0YvEW6XyjrbRMfZD&#10;Jt2xRUCKNnbDzmQfGHVM662HUHP365irDMXZe64wKGQjYOBYplQ0esDzJvPnEcN0TCWuT2ePqeCF&#10;sUmNEQPsMTnIER1M9bst+WNBsQzWwOgLceDTgBQ6tp4sz6IOvH9aLYhX1eXZ1EuuSA2fyQCsMVmo&#10;Fwz2WKBeRARPtYL0YXdf/CCeYDqO+XLwdnk++sLeHitzYlR/aksdU6HnkASkeLXqbuWU0ObOV1Hb&#10;3j1pv/gzr+jVQ0VpJEbSWhffXoi0+1BDsVKLHXHNdBimYyopepJJIwJy+Z6f27oR9jrmKWvUp8VV&#10;abHHjBwryitj4hL1FFYDw+2QtF/Uxg0ZGrhYTEL0lbFryqzthfa1kqlNKpknuyypMUzHQhlfm45j&#10;yi61T1O0t8dCxbGQFlevRceOzDomOZaQBYHn4K/sFNV0k8MxBfBZMZmVg6lG0jUU4bHje/npTuBj&#10;DnYtZSVXDZ7yXXORwFq6lXAih7zWsUwci9bGht22UDGcU3Ue+sLer0zUDlhCZP8dOx0rmkfEoGJw&#10;cvk7L7KlpodxrWREGoYShgBZho2aEE6RlWNyQfugnWPvFKekzGkNFIbpmEocy2QfrgkgMy/Km64v&#10;6jp20FEDJhCrFeYvlXXRqmMG/0nzS3KC9q3Ic8wG3ay9UOktXIG2ICGiiqwVKFpGJIW2fNXb41kC&#10;x1E2karguQhdh1r66jB77OWlqE84NVkK9lApsNYNS+3tscLLflO+VqtfabiBTpR9kxJu/fsuPM/2&#10;QhcdHKsVPRsaSxQh4/LnX1Qmhj1YO8eKmfwyCVZpJ6Cag94XyurN6WQcUz6SdSPjuo59IhfyyIRY&#10;mQ7L8ldtdKxIFHtDhNE9/33tVmsrJ4V5s1vNCZAoDM0KmKvUOi3TZKr1LVbgDRgaeFBuhAhdnMnz&#10;ieg1vLeB63vB2vEd0wqoWTbMXdq9I3t7jC1lg29STAEvOVaeesOeCUqutMGPiDL0/fBysnB0A2aO&#10;1Vroejz6WYdfmEYfy9vX2ERjM2SHkCqYKhAJufwUbXcQw3RsLhPH4pGDUTR8upfGhG3Ti7qOfdlo&#10;j4GZzjXT19pO2uhY0b0k0J7gYWvhMbB+2xYnRFJ1ZlnrRpwnzhBA39DEgWrDLMiozZpJFBPkaGlZ&#10;BMTxdhDH7uRm+PjuogVugxtxlU8tzdEBcX4wfiP49ZCKuWSIqJk/Zog1aurhlj2etxgeA2n4zCfq&#10;NnFRkxS37aOXrd1p7iX5uzTL0pgNF7KzauRXoNiej/jlC/UJhgN1TCaOTcixIjnAtv6trmNsoz0G&#10;8AISZH8XImTQMQPZizAFcEx5TE6lo/W04I2sWjeT/lfbFcnaLKXiIjHq3pPL+4f1/eV6FeA0uEFo&#10;bUAWKBtXVEGc6nP2Pw6yx9Qm0pT5LCqJwGsfO2uE4pgiTB8dAxynmb4UqtBDHx0r7lm3HKlkzPGa&#10;AOa18lhFgyXiFoWZpSp7LLzMQ8/zEZ9y91KVZNkiJSKoUMFCPRnlyVl/67VLw1xupjj20PahhiGW&#10;1H9pan9qQFPHNtpjLWjRscwUXtc4VgQDiorNLaBsyFfHt8uqFciiBm08J1Acc+61DzT3ceTgELQ2&#10;ICvql3/gwbySp142M7WC3CkwjlkZALjLxIFlKuyQ2rcmWuyxM9NaGfHuWgBanu1geyHYDh3bkCTq&#10;xxElRM48n81+qzoxTNUvWyIh0i3XwJSii4FJIS3SUQADQ4dyo9KfZvIbx7GaVGiejN2Kpo4NsYxa&#10;dcxA1iKmSUtTYVDfkC5o9xnv+tQeKl+a17vbNMCB8XFYuHh/1NbzWPYssoSITlTxnyK7KPn6rTIR&#10;WtUVWkJy7Mu6ZWkeCJ/K2yO1u70G2mM1tNhjGflTHtWg0kq/kJKRlc78E6Ojs1jRAr4G5mf3ZJ2F&#10;X/AaKdlJL6uE/ESKUfs2wJGrdcRK0UN+r0akqDoFDPMrSx2bbq38pHr9xfrIvM1o6pidXyrQqmOG&#10;RvSKY2ytcUyLB02N4zYDSOC0dT1nSURIFopPVGaPZfoChogG3Y61sk6OTBW6Jfw8goKKbzkG2mNn&#10;omWeP6TxoQHX6tJZOqt1jk1mjxnXSpWp7pPyt0nXtKKRCM3l+IdNB+fWyVwSOMXyVIbHGkZI3sKW&#10;Hmj5q0B1TRc9E1cVjg20x2RnfvusVTPmauCP5UDerelYanoieiQuIHBM3aCsc+LeSIhJrK0I63Og&#10;/Ti4cWN9AS2T/ovSEQVHW+wt0OJoFPkDfIH7RKfQsXfiDvZrvvMoqAwyy+Y9W7THDE+k7mO/bMUA&#10;dJuwaLeGY3PLB738gTEvyVwanVQtbFkm1HZePbmnb4mW6/ODyhdd4BP+hnl1Jf4edv/9I0Ybfap0&#10;2R2JUzk0jLlWto3gWFm7M1l8zKRj5STyctHwSDZIEnrBI67JC/rGg4mM+WGcZwGlVQnjKKJ5cvqY&#10;DpcOySMLVG/hEsUWOE/FjSbRsWTNw3nX1SFU41DseZypoGEvbM0eM3GscHS08cpgQy6HjaruAZ+4&#10;L5FIQCWf+Y4Tfpvf4TfeqzwjNAuiyKUuXdGjw7bzVuQYaIMEFBYB1x1LoH1VC6WIi4A8Rs66lzd6&#10;K+vqIP/eSIRfPzdbCvYokghOqU3wommP9divbKBVx9p9jwPFseuSYxheKDJBJ4XvAJGI6xITVsAu&#10;uswOjw2vXoS0SwezQLAckiJey1pDqEoCER5z7yvhwoE65ki//nLICAkDijR5u13xrdljJh3zlJ09&#10;L0l4TGI25x1xpoQfZz/WyCMaRFn+Wxg6SR6eOI6TJHGeZlGWnua5E3p+Ryi1zB5zcNhmFctl2cGp&#10;PzCAWX1FplTB4XS6vK+0uBioYzIVlN1PmJnnE5n/a+dYNu2xr/LIBi06dmrQsTIkWpIQbG9/xqIp&#10;lcy/CighQR56x6qwBVC153vAo5n86+/NzxMsi56QFjhs3HyfLmWyp2jmvF5UwhUDdUx1TZuuiBdv&#10;BqkD5a3XB1uzx0wcC9WarvUxFK1ZWWQXPjaDJQHIVyrDqGMQkj/kkTZ0R2EZwMm2FrKTRgKZo9Is&#10;eBGL9xAFRYsGwEAdk+vaXHUXmQJF6w+74MXW7LHcyDFxreZa3OqLpFtOgmQ8L1gO5lcwDV1PilZz&#10;cvqHDmy3nlrnMoM/XUuZTFT7Ga45h6s3U+iY2k8ILk3zXgagaGFUHPTB1uwxE8dO1LVKy0YERTzD&#10;OyNubrhoLAQzKo7BgOo8536Ka2T5PsahLLmI1o3nBB0bkjvT2HdI13IN50kwb1dejWPywA4Fx8z7&#10;/vbIVFe0Wl+tbjTtsWEcE6+t6dhVY0kQ+FO9AC5ngXynZajsZUpWy9ypnhcvz3iajQR1z/4yrIPs&#10;FBlWvouxKLs4t+yf87ERqaHfvhl0zaqxi1TV2fJWjgGpc2wQSa7lXOqBf96OVAUEf7OhSdRYK4dw&#10;rMUey+v7NBLf1QssCKxpVOT9kSK+eTfzc6AJDbI8AcnywiQNlHOIj5w4ceriAzR497l+df18BWaY&#10;7TXvQqECTI3607BEjnnWWxTncg5zAfUi4QP6l+7Kn0THFMcmtPlhHZcXr9zG7QGHvxOdYw2zowcs&#10;dKwoS3LJMXtDxG9V9/DuTnIUOYVLN4rDKnE8J+I/gp84xU/87JKQqwnvWhCDpfJ173iGahVHPISe&#10;2ZgmiGVZMyiwlPR994A/WNzfVtJ5hgqRzGVRl2YSFAkXLdFCMxLOzLF+ZYs9ZuIYVo1x8EZcFyIZ&#10;trlPfOuF3/95l6anSfhNPlSDhyk4nGhBlqVgJxOyPmxozTiwwkf/1BIvR3sMz7vlgJt/i5MtwM4F&#10;G2b/cj2jlG8FFBhsjykdm/CcFOOXVD1vP+Rocej22EQ6FpN38qiKIjQumr35LnbN6E56NoM5cSZj&#10;+Iu8sXSOx6ei7P6b/hZ9rB25FmslXkW7F86IU7HH5ioQIHpdwHcVjg0VIpn3aWWdb0JRbDq/kfdF&#10;P6DWb8Eeiw12SlGCJIchsIAsy5oJM7pONPOnpxfHcZFFWqSv+uHfFP2P9U0kaiHKBaQn4trvF5rA&#10;z8IBCPtygviYKlYoEkemQJnH0Mh06gQLArYVHWtfsYsOgQtFyJQEPYLR7WW4W0a5DoZw6X0nxZwI&#10;sgpIkGZ/B7HkvaWQFROAJPx7cTd+4OkWx6usml49WMfEOY1H9Bhqooi9Wo5NOnDPxupYiz1m4Nit&#10;CrF8IMVrZmS1mWOPAtVVFa2JIACnFYy/PISTVCmscewGwzs1086TVYL/8H6luN08hT02o2IzfMKm&#10;KsCOQr5qvUI2wrsph/hMpmOJQccyWXrxaV28JpzTgedx2yjPZIw2X+r4/M3XT9JHqzinlgDMEcoT&#10;EV2inuF+wiT2WCAShFT+xTSI1NSPctZOTzilpkxoj7UWXc1VvOYlKVcY72flmDKYr2evSVQWs9c5&#10;VrS76gPmV1IQ8W4UzxvwpmNYiVLh2NnAcyOjblM2vIAToi6a/TzemERRdBQEgetOp2NVq0NBJf19&#10;I2WaxVbz+cfgrLgP0hVYYv/N7ubXc8Yazb8Dq5SR2mhPtZEnsvrR3Z7EHpP3RzGXfBIUwv5tZRO8&#10;4IgwxnR6dRUnlT4WfdFijxk4xiKZz+Tr23Y/KcdCNYEXTtDaWZIHKvBQN3gTqwWp1m5GkWjB774F&#10;+IG1tVIeWCJd++gnWWnsRhQlNJ+sMi+mQIuO1b0nheCHWFZZuX/0k3Is/JeUjR0i4n9zQgEvbNyH&#10;xX5AH9RShFUgn57jjepe+tPYY/HD//BLqKZvToKiUe11cG6YVbQttNhjJh2Tgcsy4ITQj38SOAFZ&#10;n90U70trZt6G2lycbsTVzAtXTg4XJwEbwlbyx4bq2NUlvxM8u1rIDSiyreFtVRb87aNVx1p5w3iy&#10;AqBSWtva+esRceu8vSRnnjYPdAPHZkXX2B4IVxVpUoPJBBlukGNT6JgsGmGTTa1HlAmw+aRxtx5o&#10;sccclftdhe9KaiX6WplMaTOMRpi7ZO2SyC+bd33atNtlE4byqrN4pWUjdop52tck9pi0Edt6HwyH&#10;X5hhts0UR6O/jh0sA7FZ5xVZzAD2uDHYa6yxBHzx/dBJlw/kPPVmCb3JivPo0/bm/SUshIy5FULK&#10;wk0RJvMv319Po2OyQJlNWSiuedBWmRdToMUeM3DMX8iHw4orNmkQpw0M2JMkoX/sMd9zMDMNN7Y9&#10;zwvjNFreEEIJpWu+E+lmJ/w8ehEp2tqdbDyjV/2FjL3QjX5PtOSd5Twpmu+QTmKPKY4R2WxnGgQL&#10;uZ/v2c8VH4cWHWvrswVgVLZPcSq9o5wy6D85rj9d5JGL7AEmAYtcjD6o79xlEGFqUJpl2VkUZWmi&#10;VVqWg+165OT1F7J5JiP9/B9nJZ7apZjElKzhu0l0TNblqXzYiZCp9i+MDmq/Nhwt9tiJQcdUdkht&#10;HBt1DeMux8KP32NerevSy/vVPZAKSBYnYfjyC2Nsw1kqQ7A9/MZcNJjog5QQP/zrdRBkFxjHEn9H&#10;3+O/Ee6QTmKPyYL8T9OulWkxt8Qu82I8WnWs9bMVjkm5Dc/xiaidsEnhpZRcBjyN9tNx6Plf2Owu&#10;Jf/2Y8M8oqqmp4dJf+0G857JIYeXJKBYoL4G0j+ItFj/MnDgz5forlXi/KLo0h7snjtdE06tR5Rb&#10;U7aTIMaixR4zrJWFjpWlUAIxuel35S0Q/rsmgeqTUl7/+Jz8JQ87wVxX/VGfLKw/LivK3IHwniyz&#10;GGzCeEnXssdKur5c37vZGqWzpmNijbCFzPVi91bZhJtQbhtYZveMRouOee06xiTHboO6MiSX1tus&#10;G5DgInnV0mqAXfApFpvAikniICabT+j8JmifA9CAmHWHuE4O5Tyk9MEJ4+z+Ejk2jY7J0cZTNryA&#10;26OYSGcVdp4ALfZYWJ1AquBLLwpOc122jm+IO+HbZilZvAozQpdlWUkB9obEG+XBL8OXvaLaed9W&#10;vMzVXAhZjPKaF4vD24V/Kzr2Rq4RtmAiTW1+P2mv3TLQP21Cx2a06NjLbh3TBkUXmP9Op6rvns0/&#10;RLx6k/l5QC6zPP0sUr8KOO6LTS+l9bnslerKfgQ9B42/LmvF7+SeqJCzmOKXCseG6pgqkpiy4QV8&#10;xnsVOrceYzkSLfaYca2UOqYN5CrhRauJWBa6JJPXhnlx4K7BtcwrguZnJOrufFDesz2rrXPZZ3Aj&#10;cnKjxMkXpvlsweUmXdMv8Gp6fOyNTjgLMCIyXG4m5diXItA/ZafZPuhvj83PxXVjtWRQheNsRdy8&#10;Rj/Rn05+0wsJrU5uvvbDq8wl9GOuFZgDD92kgxVaeW6/vApG3/YTMqe8w1S8XJRDZnxG6jQ6JgVs&#10;0mYEs7viTFg2hR2NFnvMa2/DymSc3y+HJdWA4QYaiW4EzHPiNHApBuEpzfo2XGE5cevWHsL7K6Mk&#10;Khnsv7sh1NRfA0fmqlJ33w16hSWwYWqtR2Irji8LS8G55I6apFrAKxtqHBvmV6ohmH9PG2MorAa2&#10;dIe9sYFo0TF/1e4zuy6/CGaOwbu/CGBpy5BcPBy/CqIsiiKXkJaGrS24TcmyVopdwE9AKsruQCyO&#10;4JUOmyLJvAReT1nmB/RjL8Mba35Zj0vKbooQgDSd5RZzcD/Mr2Re806RbJi0+K3sO4yaazrJW0GL&#10;PVbJc9Xg0PQD/HLa3afUy7EKaJHlSVgWn3g5jpfJYsfrZBoDQ6srf84Hw1o09sE3zcKIkPN/08SX&#10;yxyb+X6SBoRkZcuxclDqBuT1PgPtmAfknSStHBv97p5/psUal6KajskDW2SiVUuqdn+mQV5Mku0T&#10;z5kQbTpmItHB25soOyIbt9FehkmcHOBFUFca/jY5oliBRt0sDg0WGlDs7YZ9KXayxM6NEuAToGCe&#10;v82uYsfJowzbx9IovC3TV3onGTB61ssiS4udatkeNuLtf9jNJS5Ak8THgFyc70N61nag3LndcYCs&#10;xR7T2u/XkWRBlpe/uQFivksB5oWHopSWUtd1A+z1mhQtyRiKlHIoO8DSlb7u+n6Y/83bAyHcIAZV&#10;00/iyeYtcYmeqhGvf6QimBaIetMX3HTwL+9f4GNVjvWx8FqQixag+WrSJa3MqXNWWnbW9tGiY2zV&#10;sRhuJkEJpzX86Tn5WbB03QVPxwFhQ5vtCC046va6yh4YYn/pdzjzTv50ksMTz2PSli1TPfu3G+jV&#10;KdV3wCh8EIuOTLAVUTJGV5i9UdGx06E6JhP6py0UBztbmQ3+w06DF632WKfB1R81HavhjvneMZhP&#10;Ll1j1RCsofrwkE546Xol/dd2ZCv1cWJ9Pmo3jEIGL8T88DgMc+zX50bnD1xvZQRAUNO554bfNDom&#10;vYlY9QybBuVN5KlRg7tBi47NHybiWNRrh+buCyay8sN3vZ119hnELDX2/szu1cexuE6+Ydj2AVh6&#10;wYI+YIbRKgLKvlxgqTUacACZiONQXvk8jY6FvC0j8NY0h3gQWFGrxdyl9Ft2ghZ7TG6XjcYdbU/g&#10;MOOlhS16G4Jpl4btwa+gsGROeQl3P7RtO7GZA37E6h6WdLAhXbHwntJoPgtFrDgRHTQcQrGJS0XH&#10;3g3cr5xJQW9f54d3Oirn31mO4x2JWAa79CbPQ2+/Oqj1nMjAyk7wU5cEp6EywjREhUeWFqvmZhzD&#10;NeWs0D9/zJdxbJdcZkayBci+XNBycebAYcFv3+m356E5kNgN/553gHuppoBXMXABxntIfTDLfkUj&#10;8Y9ktJZSxCbiGCOx84ARNRPA0XRCPZBxG63tyktZklIwkNL8iregZb7v+SxM8svC27DqxxnURj8B&#10;r2JCW5zdCBZI2SrrTFy4jPARBSk6lwrq/rWGXH8rxTkToMwbe7PTDLJYDnbXdcy633M75mBjpsZ5&#10;LH6I5v4NvXSDsonCkSx9ssBBHvDAG+5ZLTDh/+YSv1NPaRoK3QoHtKgiih9SSqOWOy6m7q18ZhnB&#10;AB3Dl0x1HUuGNtuUm9b+w5SF4vAei2VltwGyK3lSdGJ36th1fxYE8NxL1WRdA5uFKW4/Hnqw/Hzy&#10;kjMi8w7ZkGlss9tPuDeap1EQuMsgCKL4sOh9wqx6ptypElKO+cwLCM3b/t4jNFShix/8kT8euGCm&#10;emhxhI5xQ1bLHpkEZd7YbjPIYnmv6Rybagsjh3PMXJrpiTnMO8ldSoLI0SL6nhyC6fcOZrXhjt3y&#10;/8GlL8bjzpb9Ym4SPLJekMpbXt5UWuKV+HedumJhlRGMEyo4VrXHem3Ht0AkkPnr1mLqwThZq0yB&#10;UOZp7QaxzOcVuxcCU9n8HjKHJS5xgzTEqW15FriEBqnTiC3GvPFae9B2ANyVLBmxnDvrr3OvWCw9&#10;eu9qd14FhyuX8j0lJrOIvq9FFtkkOiY9e20W7SQodbFlpOcWoXRMtPEQeJjoSs8Cfo8zPwbpwjCr&#10;exQ7od+62Ib0HzbLbiZit6s+AltYdLMARJdKiOYhvGHjiWA3l2t+mUIZf8t5+tjsVNexwfaY6gj7&#10;YHWDbAS75EV6eKRqZXeCv6SO6WGkiXTsenZcbE2zAzC9Op/WC5bpZPaHq+ax2Y3Sw8WShwsY839f&#10;X7aYkgWiezEe9R+ZMPNaJKtMo2PXIgNWNeqfCmXnMUb7ZdVNg3jR1LGpVixcbrLewYjbV7maajsa&#10;hc3vW+6aMNyhAoZl9P4h6hq7diwLlNQGVHTJXeJKfCwZyjGVAdujMb0N5n8XsZmy/nQHuJLBBZEE&#10;JVCE6sbDf00jQyy+idsiwWkkGJXtkWf/WUujn0Qutxq7JzVeu6JIPJKvFN1zwZxGx+5EtHRIEW+n&#10;PJTBwp32IItvBAP0VKVJX99LHz5+7R4qqOBPRW52oz7CMU8fY/1LCliEqSBRFG4K0UjXNZCr8lKY&#10;ZzV7zDraJyGTCDe1TmtD17UrE9JsG6iPwl/nzdjFxBsNLA8WUdzjMmdTOTs+URcnsY2GYKylNkas&#10;HfL6LySpfojdy1oMVh5Y41RcgqVqtTMRDrUg7Gd5tAMoPddrvybX0VvmROsgPXHC0DNybd4/62IT&#10;fF7riEiK4ui+CNRE6w2QdR3KjA5ElcpEfqVsKXJGprWayqTgY+vzMgKKYxV7bGqOIfzjOIqCBV+I&#10;siw9DDGj55tiFfMvgrZNm2EIi+yk2DY95iCQDZ82QNaPHahgpismqlfsscF74mqvZ+rmJ3qAzNZO&#10;HYFWe0w7nhbgsXmek8RpFmFdHPAtQ5xFAZ2qzBwRUhUVO+zHmBJ3Ka8v2ghPJJuF2HQMcSNYUfMr&#10;h1JEjtseXBBgAKORXHz94mgHyGV8bIv2mAnM9/8LHVxAj71+TkFfnNwrp/DPS1vqestVH0E9FOT6&#10;S9oYuIGJXyt5F8PtsSNh3b2Z2jIudj12Wsar4mMVe2xrOrYjOCsV+w3tbVuHEmezHZWKcVxqFl5C&#10;Relc1ea/H+xXCpWcvAN1ufjazVcZh9/a4mNPnmOF/3QizCQbsIjvDWwI6kUi9hrJWXihnCFVsceG&#10;61giIiFXUwUMFbKCY0e0mdm5Laj9Sl27pv5kO0eyVswKtRLPvnB4CsUGKcvEjmggQ7CMCuWp+ZVD&#10;teJYdCBz+nX064+ytrk2MWWrUH5lxR576jpWFo2d3FvrGNjDeJNtoIcKXUhOvby8dwM4bRPpmCzV&#10;x/GukyJZq5DFVXG0fbTFx568jv1TcOzPwjKzQETA6t9gSskaH8Uxj5LkiCZVHfu8HmqPyV5hUyf3&#10;zMIH1YMsud9d+VtrfOypc+xdocQnhWVmgZAWpXNGyJatqr+MR+krWInOsml0jInw1eTen1+kLhmG&#10;MGwFimMVe6x32etPirSoThhij6GVBZe40yD7T6xixyKLnwEb0L7xAkKwQk7CMq9IA6MiA3bqLueM&#10;qqQnr6sZwMRotceeuo69LuJKzuWQfbmYuBs6TaSwLgLiexoFURS8O74R/YHiw0SAf9XOqR2YNMSW&#10;k3YdBuTqOrOb3XOsYo8NWF9+KpTlg38O0jEW3L8zWWTsi+/P5nJYar7+sU4zSu8XdNp8QrmSvb3k&#10;X6ZDuFbR6be7K+ONJZ0r9thTXyvLUOPJalB+Qb66aRMy5uQRXwRdysfXYPNE6jLm5QGlcoLsJFAj&#10;39QI98kQFgPrPw7esLeH3Nmr2GM7zPvYCt6WHFsPahnBAtE2pYJbJ3hYrXlhAqWEl1W9uAziVYTR&#10;zN/WU2ar3EmOlTHTifCyKEiyKm4eCT/iwTjdHjt/6mulmhisR/ztENNiupDA3Yyl65WbJqHvM9+h&#10;QgXcm/ns7Rp/0xP1lRNB6djkHPOLmW+pbh1tGw7F2gj9FRdDbJifCcvCnj0ZZI+BZgU0q60lKaGp&#10;opGjOujDF59yL/Z8IJtbgd1pEaluwkwBdqPMxt2WinvBKqnUJd089bWyLPd2RFcde8Qk0Df07lDZ&#10;yt2XVM4x4VT4sf4Bxps7WcELQPmVqWX/j42YF5kXyf3AMzMQMS0b3QB+7G4razsoC3eHxccAtanO&#10;159cvbFshAE0lDCkwssfa9efZSSdLiNLcez3aTtbA4quUKFtZt1YgJQFURSdZVmWpvn6ia+VbFFU&#10;qDpD89b9RWXXdp4TPRnGveenSPai89yHiOVTBs5lnF/l9U+IwuUuu8PuDHGK82yxmX50NF3S8yOh&#10;3IL5czWwFaFfnRw+e19JgD8XP0wuxe+cnJPsO50wI4utsCnjTCskmgqpunWKUZHPGIIP5SbO96Fr&#10;5X+0omMga1rQ8Fg6kblaT5N7mvH+/BPhpWhyBzo2NcdyOTt49k0O3H/GIMx1HRtqjy0qOagHFVlL&#10;qMgeS4u6oRzDZtPxwZcLWW7RBbIf5AAewK4nPu8XGC0GcJbDZy3hv+D9XRX8CoMyWb+pisRns9uI&#10;0N7DfDcjlE5qrreImARhUdr3vsfGRPzUraatoQwCDfcrYR3UO/4cV9zMv2UjihdliPR2eT9sS6EV&#10;qttwvjnJyBLevXKPG9OYZrP/B3xBqsGNV5ZCAAAAAElFTkSuQmCCUEsDBAoAAAAAAAAAIQCHRRaY&#10;TRAAAE0QAAAUAAAAZHJzL21lZGlhL2ltYWdlMi5wbmeJUE5HDQoaCgAAAA1JSERSAAAAfgAAAJgI&#10;AwAAABXgrSUAAAABc1JHQgCuzhzpAAAABGdBTUEAALGPC/xhBQAAAvp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XxHkwAAAP10Uk5TAAECAwQFBgcICQoLDA0ODxAREhMUFRYXGBkaGxwdHh8gISIk&#10;JSYnKCkqKywtLi8wMTIzNDU2Nzg5Ojs8PT4/QEFCQ0RFRkdISUpLTE1OT1BRUlNUVVZXWVpbXF1e&#10;X2BhYmNkZWZnaGlqa2xtbm9wcXJzdHV2d3h5ent8fX5/gIGCg4SFhoeIiYqLjI2Oj5CRkpOUlZaX&#10;mJmam5ydnp+goaKjpKWmp6ipqqusra6vsLGys7S1tre4ubq7vL2+v8DBwsPExcbHyMnKy8zNzs/Q&#10;0dLT1NXW19jZ2tvc3d7f4OHi4+Tl5ufo6err7O3u7/Dx8vP09fb3+Pn6+/z9/kC5IusAAAAJcEhZ&#10;cwAAIdUAACHVAQSctJ0AAAvTSURBVHhe7ZwJdBRFGse7Mwk5AANRIwHWgCziAYhZD0BcXeUQRVdR&#10;F7xZrwiisoLgrYgoohAFdkVENCiLqGsUkdNFFBHDLYdJUCQEkUxCQsic3V3fe/t93V8mM5OZZEim&#10;2rdv9/cevPpX9/S/q7q66uvq6ij/57+OzFnV+mpKqF2KdDAR5WPSzG3S6eozDf+uDN8nzFQdFf15&#10;D6nUWmYi1NukjHeRiZe9EOH/ppeVec8e8yqIjpaUyHDTGa2OjHdwlsnAY5TJpyOROZY9eu3L4CyL&#10;KZTHaXn0tKrfvPi7Vc40GYo5fk5LQ12C3gCa8gH+bwzgXJM70X8jp6VxiVn0zUlKtoF2H3OuyWrM&#10;eJnTskj+N9W75yRMejBhnGVlm1DGQE7LYhSaCBhOySK0A/25U8x8ZUARndh6S0ij/SEy3W6mv6Mk&#10;no3LWeElbzyZnuYGiawhG6ONmZ5oetbztZkrlfupnKIvq3/5LWPEWMx5UskiQzGdbvoE0qde9/aG&#10;opIvH5de7RYnbKeifmZa/xa8SPalnVjZzkiqfLiale30p9LDaFa2oiY4lFY/k/0CzrGNky694cG8&#10;N9+acV8J2RcqKZwvF0dK644DRkzMX1emG4ZADANHG6HPWug+nXeRRULrHpct2Lb7YLVGBWYEDbnm&#10;P4AjQ3t3atM2LSXJETL4x4WUYTPNYSQEUbPgcxprLXCz66cDO9cumTV5bO6oO/7ShX/aQrAsZ72+&#10;Hcts2eP/NSv+MXPGKzOm/62XkvETZTU4McTYt+7zgoJPlsydcHlnPlJzcPR8oIyLiC6lG9ff3qYV&#10;b0KSMOQBWKHcvmxNkcvcqSHC9+PYDrz/8ZHUddyyY/wEY3g968Z3Sg3yJibQph0OJTHpxH63Tct7&#10;b7ezptbtdnv8enCVGL88345/EDsJFyytqKtzrXjesJwk3hBEH9q8N5GVomR06Z7Tr3+/S+6YvHj1&#10;T4FnAay+shG8R4wkD1mPtxbZG4c3vNmVc8PpRnVTnswqjE6PrSqtu1EMWGoFBrGgKmeuqiv4xjuD&#10;o7gw2v+Ae7iinZyidL5+7lHrQAKKGjlOGCO99BsDDn2cHaloat29nfguHlmve6pM7vFCgwfMxLYX&#10;fn3QOgF3boxdwjjaH3u1+d04w0JVHNkDRoyf8nLeq3kvPHLzpdmqMo12vMHa2vdjD6wJa5tEQofc&#10;nYK6SXg9QvNpQPJrgJdUwIEhnBHgoi3l9R0N9nTLHnjUf0wIGnIdF33mx988bu0YTsqNTqxLAVsz&#10;OSM6jgVgUGXt5Lg5iKfI1NARSuAp6lUV+QfXJaV2HvqNm7rgHVGnFzp8i5uFWBulmQZQN9B+IB6N&#10;cKFajX524p03XnvNNdfdOinvg/3WOWyeMqfQbChgTOP9IpJvHvd9VlFIW0yH9Lx/RuRmUp+bmNbx&#10;7IKqwLUwjIr5XRsN+5IfMSv1PpYRUQtAGLD2PJZNkfn0Znbf8OyJnBediTRA11zAKgKtl2Mleh4O&#10;LmUTJA56Mj//pVv+yLJxcqn9l0dtfupiLLt2FSsJTMY4BdZFCQkS3sazkxm5qo6FeKFEHsswKHCG&#10;VSzkkHWEepSIsVkmzZYdbLpjaAnqDGzZ8G1Kw+p3zKcbM5eVJFRHMRbffwXLIE6pQnfZkwKKkkNX&#10;uOHUj0qDV+3lrOTRdgsV3xqlgriH+oStMd/vzed5HS/y1rDgI6sGM6FurkAmmVVU/WGj6RLQDNjV&#10;mpVUCsh+PwuLzP2614D7Wcklh+rZExIX/VnTfVArfyqYyNhJ/u+wItQ80HRYzko2Zu96MCiaSfoS&#10;fEI8xEo2bX8l/ytZIVleoUFl0yN2nFhG9i+xQDpjtCJ2hbwYkElOLXawzvrR5UzwC/GeDX2OxQml&#10;1PPdyooCe0NoY1nYwCsU9S0P1PYBvPTeP7GwgbvIviRgj8+w4D6fhQ1cSfa1f2ClgLcG3OeysIE+&#10;FKAbd7O63l9eCS7Z01NBnOZGe3iR1UQ4XAPVcZoNioUO5oTk26xmC2ctlJ3MygbSN5H9Sn7gmycq&#10;XLAtJAKQ2wekmm9CCnnGZ5FwumBlSKcXy5N480n6lOz38lx8gTjkgYVWmpE7T6suIvtqvtW/NUq9&#10;MNtKM3LfUagLyF6zBr0T9+klfojy6CMFdTbZw82mOP2Yd7sWPABKR51uzkc8Y4ocj6tQD3QCdkD2&#10;uuA3vxd4azca8IKZtgf1JbzyAnaY4kLfb2GPkXWFKfq4XZtsrny0d+tgmKJLpX+PBtPNtD2oUwFc&#10;OoApkncZpX54xUzbg/oMDvd19soq4bT3vlceEUH2/xRH/TDLStvDGK2+8pU5wq3BHCttD7kaeAzQ&#10;LfEcePWwPl8y92FoW3fjKU+Cz2b70Ro+WUCxJSaRva3XHu2x1+MlFg+DX4dXrbQ9jNYE9vkfWOIB&#10;8Bv23nhoLwRMtcTdZD/TStsD2QOMssRIQ9PhNSttD2PwyoPB02vDvNj06qJuWxhLr2O8gyxxca1P&#10;g7Vyg9tQHiL7yj6WOKfa64MyuZPJoUygh7ziLEtkHvC5wH2WbdMLivIERZrr+cEmrVC4wHOxJexA&#10;NZf8zGOlPAheoY1nYQcvk/04FkqGF2+EpfYtf8rYje6/0lJDk8TPUO6xz74bLTX8qv6h8q/YCxyx&#10;bV5PORsbvtdc6GhxDi1UuIOFfK7A0lb9jgWxDWv/E07LZyLahzzUYeQL++ya33C8hfYh93kODQEX&#10;sZBN+1Js96Hr/GiW+VWbZnV71QCsCb3PckFAdVsWkpmPRQ2L7boeRn+bZvTLBARNKFvQKZXYMuje&#10;RBUdvsxiFNrXSnx5HqBVAdpXsgjQbr8AERiEJHI6rSBv0Mc43sXoz8MRgEzMsT6ox2W6+bD497KQ&#10;h+MXdC+PUMwF2O9/n8pCGrd5sZSRnmd7Yc/nuZSFLJK/wmt8tDerYNIKsVoKWMjiXFpYvoRFKDTX&#10;WBmIQeRAUZ4n8jqbgfSS4S4WcjgJozpxoF3EoFqlZcfb0lnJQJ1Nz3Zzo4T0j2HbD3+zH1c6HkJ3&#10;uIxVOJ2pXRyS+LgxFYsHVdGCylbvoL3vNlbxp9M+PD4sYtUQ+tJM7GhqTV+zGUy167+eVQS20OlJ&#10;W0SxkY6+vZGY6l5aWVslqfGn04JBo+FoU0/iZrwvxWRWcUW1XlxvbfRz0Suobf4sJejrXYnuxo2s&#10;IuNYS6co5eqbV35rE+36VOoZyuL+QldVxqG5EE2uEriKptzeYBE/+uFRBaxkFZ0E7JpE3JdvpRTT&#10;ha8Ofq6MQuqPuGdRnKO+PBprYhtOR1Prj+8c71BzjfZHsQ0nH9GpjmTRclQlw0kNqiTG+7lDpRCG&#10;K34ryFqvw+Ykys+IdVnAYCy9URmniUbznhNgdI/VXVGmYTuB4jjFfcM0vPDua1jFRD411F3N+6Im&#10;jOxKvOONRobZCCSakcHuE1i2gLSdAnRxnF/GKN2r3NUCvm7xKor2W8AQvmGxX3cmx1vqBFjZwvIP&#10;2QsalOQct7ui9DjirDbAO+r4f8moavpk+txgRXOqUFW6O/0UnC1sugEmRFpzn9BqWrHAAKfpYSYK&#10;aUvNr1R8Ixqf7k0bNumpB28ZPijo2zc8m6wxR2mQM6Y0f6449SlaYwGwejBnRGLIRgoQhe4reaPe&#10;qfd7eygTjJZNV+WU0tUD44shkcMUVRmENnUcntkrOz3l5DNu2kRvS/BnK05rRqMLJmNqBV1A8K8d&#10;HPFAV9NHX5rvWPUxP3365Kra/sWBGj+FFlrVqmvrP5ZrNj02gUHLysXSCLOui7BuxN5xl593znmD&#10;vzJLbCHEznt7xmf1U9IswzA/MPRuOj9k5q9tbjme1ubufGMlDdhMf3cD96sonP/7OD4rjXaD5vFR&#10;S1peHyh3nbQNGxx8GuSj9n146tzpT1wX7z88kv6hS/hd1MKN73M7pSe2yX79+xqqY3iuZU0rRhL6&#10;f+kXOr16BePID/O+I2/DEM4JOamBrwOl4hi4lP/QTICaR0/ljXaQ1PnmNzb86HS5qCvWvEUjGn6y&#10;J5nEdlnZvfqOmf9h/tN/jEMs8L+NovwHEsVO2S6bpDIAAAAASUVORK5CYIJQSwMEFAAGAAgAAAAh&#10;AC0k2sziAAAACgEAAA8AAABkcnMvZG93bnJldi54bWxMj8FOwzAMhu9IvENkJG4sLVnLKE2naQJO&#10;0yQ2pGm3rPHaak1SNVnbvT3mBEfbn35/f76cTMsG7H3jrIR4FgFDWzrd2ErC9/7jaQHMB2W1ap1F&#10;CTf0sCzu73KVaTfaLxx2oWIUYn2mJNQhdBnnvqzRKD9zHVq6nV1vVKCxr7ju1UjhpuXPUZRyoxpL&#10;H2rV4brG8rK7GgmfoxpXIn4fNpfz+nbcJ9vDJkYpHx+m1RuwgFP4g+FXn9ShIKeTu1rtWSthHi9e&#10;CJUgkgQYAa+pEMBOtJiLFHiR8/8Vi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SZWV7XkEAAC8DAAADgAAAAAAAAAAAAAAAAA6AgAAZHJzL2Uy&#10;b0RvYy54bWxQSwECLQAKAAAAAAAAACEAAkKpEqWlAAClpQAAFAAAAAAAAAAAAAAAAADfBgAAZHJz&#10;L21lZGlhL2ltYWdlMS5wbmdQSwECLQAKAAAAAAAAACEAh0UWmE0QAABNEAAAFAAAAAAAAAAAAAAA&#10;AAC2rAAAZHJzL21lZGlhL2ltYWdlMi5wbmdQSwECLQAUAAYACAAAACEALSTazOIAAAAKAQAADwAA&#10;AAAAAAAAAAAAAAA1vQAAZHJzL2Rvd25yZXYueG1sUEsBAi0AFAAGAAgAAAAhAC5s8ADFAAAApQEA&#10;ABkAAAAAAAAAAAAAAAAARL4AAGRycy9fcmVscy9lMm9Eb2MueG1sLnJlbHNQSwUGAAAAAAcABwC+&#10;AQAAQL8AAAAA&#10;">
                <v:shape id="Picture 1" o:spid="_x0000_s1031" type="#_x0000_t75" style="position:absolute;left:14824;width:19755;height:19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mZhzAAAAOEAAAAPAAAAZHJzL2Rvd25yZXYueG1sRI9BS8NA&#10;FITvBf/D8gQvpd1sq22J3RYrKh68NA2U3h7ZZxKbfRuyaxr99a4geBxm5htmvR1sI3rqfO1Yg5om&#10;IIgLZ2ouNeSH58kKhA/IBhvHpOGLPGw3V6M1psZdeE99FkoRIexT1FCF0KZS+qIii37qWuLovbvO&#10;YoiyK6Xp8BLhtpGzJFlIizXHhQpbeqyoOGefVsPbOHlp7pa7/vxR3377Y55np+JJ65vr4eEeRKAh&#10;/If/2q9Gw3y+UGqpFPw+im9Abn4AAAD//wMAUEsBAi0AFAAGAAgAAAAhANvh9svuAAAAhQEAABMA&#10;AAAAAAAAAAAAAAAAAAAAAFtDb250ZW50X1R5cGVzXS54bWxQSwECLQAUAAYACAAAACEAWvQsW78A&#10;AAAVAQAACwAAAAAAAAAAAAAAAAAfAQAAX3JlbHMvLnJlbHNQSwECLQAUAAYACAAAACEAuIJmYcwA&#10;AADhAAAADwAAAAAAAAAAAAAAAAAHAgAAZHJzL2Rvd25yZXYueG1sUEsFBgAAAAADAAMAtwAAAAAD&#10;AAAAAA==&#10;">
                  <v:imagedata r:id="rId16" o:title=""/>
                </v:shape>
                <v:group id="_x0000_s1032" style="position:absolute;top:1662;width:15316;height:5410" coordsize="15316,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oNgygAAAOMAAAAPAAAAZHJzL2Rvd25yZXYueG1sRI9Ba8JA&#10;FITvhf6H5RV6M7ux2GrqKiJt6UEEtSC9PbLPJJh9G7LbJP57VxB6HGbmG2a+HGwtOmp95VhDmigQ&#10;xLkzFRcafg6foykIH5AN1o5Jw4U8LBePD3PMjOt5R90+FCJC2GeooQyhyaT0eUkWfeIa4uidXGsx&#10;RNkW0rTYR7it5VipV2mx4rhQYkPrkvLz/s9q+OqxX72kH93mfFpffg+T7XGTktbPT8PqHUSgIfyH&#10;7+1vo2GsprM3dePC7VP8A3JxBQAA//8DAFBLAQItABQABgAIAAAAIQDb4fbL7gAAAIUBAAATAAAA&#10;AAAAAAAAAAAAAAAAAABbQ29udGVudF9UeXBlc10ueG1sUEsBAi0AFAAGAAgAAAAhAFr0LFu/AAAA&#10;FQEAAAsAAAAAAAAAAAAAAAAAHwEAAF9yZWxzLy5yZWxzUEsBAi0AFAAGAAgAAAAhAJZig2DKAAAA&#10;4wAAAA8AAAAAAAAAAAAAAAAABwIAAGRycy9kb3ducmV2LnhtbFBLBQYAAAAAAwADALcAAAD+AgAA&#10;AAA=&#10;">
                  <v:shape id="_x0000_s1033" type="#_x0000_t62" style="position:absolute;width:15316;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oO1ywAAAOMAAAAPAAAAZHJzL2Rvd25yZXYueG1sRI9PT8JA&#10;EMXvJnyHzZh4k+0fIaSwEKIhkYsGMJ6H7tA2dmdrdy312zsHE44z8+a991ttRteqgfrQeDaQThNQ&#10;xKW3DVcGPk67xwWoEJEttp7JwC8F2KwndyssrL/ygYZjrJSYcCjQQB1jV2gdypochqnviOV28b3D&#10;KGNfadvjVcxdq7MkmWuHDUtCjR0911R+HX+cgcu5K3cv33n2jin64W3Yf6bj3piH+3G7BBVpjDfx&#10;//erlfr5YjZ/yrOZUAiTLECv/wAAAP//AwBQSwECLQAUAAYACAAAACEA2+H2y+4AAACFAQAAEwAA&#10;AAAAAAAAAAAAAAAAAAAAW0NvbnRlbnRfVHlwZXNdLnhtbFBLAQItABQABgAIAAAAIQBa9CxbvwAA&#10;ABUBAAALAAAAAAAAAAAAAAAAAB8BAABfcmVscy8ucmVsc1BLAQItABQABgAIAAAAIQCtroO1ywAA&#10;AOMAAAAPAAAAAAAAAAAAAAAAAAcCAABkcnMvZG93bnJldi54bWxQSwUGAAAAAAMAAwC3AAAA/wIA&#10;AAAA&#10;" adj="25312,6755" fillcolor="window" strokecolor="#a5a5a5 [2092]" strokeweight="1pt">
                    <v:textbox>
                      <w:txbxContent>
                        <w:p w14:paraId="71CECAE6" w14:textId="77777777" w:rsidR="00ED2A7F" w:rsidRPr="00184490" w:rsidRDefault="00ED2A7F" w:rsidP="00ED2A7F">
                          <w:pPr>
                            <w:tabs>
                              <w:tab w:val="left" w:pos="3119"/>
                              <w:tab w:val="left" w:pos="3544"/>
                              <w:tab w:val="left" w:pos="3969"/>
                            </w:tabs>
                            <w:spacing w:after="0"/>
                            <w:ind w:right="-159" w:hanging="142"/>
                            <w:rPr>
                              <w:sz w:val="56"/>
                              <w:szCs w:val="56"/>
                            </w:rPr>
                          </w:pPr>
                          <w:r>
                            <w:rPr>
                              <w:sz w:val="72"/>
                              <w:szCs w:val="72"/>
                            </w:rPr>
                            <w:t xml:space="preserve"> </w:t>
                          </w:r>
                          <w:r w:rsidRPr="002B75D7">
                            <w:rPr>
                              <w:sz w:val="48"/>
                              <w:szCs w:val="48"/>
                            </w:rPr>
                            <w:t>apple</w:t>
                          </w:r>
                          <w:r w:rsidRPr="002B75D7">
                            <w:rPr>
                              <w:sz w:val="52"/>
                              <w:szCs w:val="52"/>
                            </w:rPr>
                            <w:t xml:space="preserve">      </w:t>
                          </w:r>
                          <w:r w:rsidRPr="002B75D7">
                            <w:rPr>
                              <w:sz w:val="48"/>
                              <w:szCs w:val="48"/>
                            </w:rPr>
                            <w:t>a</w:t>
                          </w:r>
                          <w:r w:rsidRPr="002B75D7">
                            <w:rPr>
                              <w:sz w:val="44"/>
                              <w:szCs w:val="44"/>
                            </w:rPr>
                            <w:tab/>
                          </w:r>
                          <w:r w:rsidRPr="00184490">
                            <w:rPr>
                              <w:sz w:val="56"/>
                              <w:szCs w:val="56"/>
                            </w:rPr>
                            <w:t xml:space="preserve"> </w:t>
                          </w:r>
                        </w:p>
                      </w:txbxContent>
                    </v:textbox>
                  </v:shape>
                  <v:shape id="Picture 4" o:spid="_x0000_s1034" type="#_x0000_t75" style="position:absolute;left:9144;top:1246;width:3048;height:3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edzAAAAOEAAAAPAAAAZHJzL2Rvd25yZXYueG1sRI9BS8NA&#10;FITvBf/D8oTe2o2RpjZ2W4ogRPCQVg/29sw+k2j27ZLdtqm/3i0UPA4z8w2zXA+mE0fqfWtZwd00&#10;AUFcWd1yreD97XnyAMIHZI2dZVJwJg/r1c1oibm2J97ScRdqESHsc1TQhOByKX3VkEE/tY44el+2&#10;Nxii7GupezxFuOlkmiSZNNhyXGjQ0VND1c/uYBS8lr+b75d9uci254/0c+b2ZV04pca3w+YRRKAh&#10;/Iev7UIrmC2SdJ7dz+HyKL4BufoDAAD//wMAUEsBAi0AFAAGAAgAAAAhANvh9svuAAAAhQEAABMA&#10;AAAAAAAAAAAAAAAAAAAAAFtDb250ZW50X1R5cGVzXS54bWxQSwECLQAUAAYACAAAACEAWvQsW78A&#10;AAAVAQAACwAAAAAAAAAAAAAAAAAfAQAAX3JlbHMvLnJlbHNQSwECLQAUAAYACAAAACEAeTbHncwA&#10;AADhAAAADwAAAAAAAAAAAAAAAAAHAgAAZHJzL2Rvd25yZXYueG1sUEsFBgAAAAADAAMAtwAAAAAD&#10;AAAAAA==&#10;">
                    <v:imagedata r:id="rId17" o:title=""/>
                  </v:shape>
                </v:group>
              </v:group>
            </w:pict>
          </mc:Fallback>
        </mc:AlternateContent>
      </w:r>
    </w:p>
    <w:p w14:paraId="4236E334" w14:textId="63E7F7D4" w:rsidR="00D7068B" w:rsidRDefault="00D7068B" w:rsidP="00D7068B">
      <w:pPr>
        <w:rPr>
          <w:rFonts w:cstheme="minorHAnsi"/>
          <w:b/>
          <w:szCs w:val="18"/>
        </w:rPr>
      </w:pPr>
    </w:p>
    <w:p w14:paraId="5FAFFDA0" w14:textId="74C88E2A" w:rsidR="00D7068B" w:rsidRDefault="00D7068B" w:rsidP="00D7068B">
      <w:pPr>
        <w:rPr>
          <w:rFonts w:cstheme="minorHAnsi"/>
          <w:b/>
          <w:szCs w:val="18"/>
        </w:rPr>
      </w:pPr>
    </w:p>
    <w:p w14:paraId="417C1A29" w14:textId="4D02D492" w:rsidR="00D7068B" w:rsidRDefault="00242BA7" w:rsidP="00D7068B">
      <w:pPr>
        <w:rPr>
          <w:rFonts w:cstheme="minorHAnsi"/>
          <w:b/>
          <w:szCs w:val="18"/>
        </w:rPr>
      </w:pPr>
      <w:r>
        <w:rPr>
          <w:noProof/>
        </w:rPr>
        <mc:AlternateContent>
          <mc:Choice Requires="wpg">
            <w:drawing>
              <wp:anchor distT="0" distB="0" distL="114300" distR="114300" simplePos="0" relativeHeight="253376512" behindDoc="0" locked="0" layoutInCell="1" allowOverlap="1" wp14:anchorId="6AB36511" wp14:editId="7ADCFB2D">
                <wp:simplePos x="0" y="0"/>
                <wp:positionH relativeFrom="margin">
                  <wp:posOffset>521335</wp:posOffset>
                </wp:positionH>
                <wp:positionV relativeFrom="paragraph">
                  <wp:posOffset>24130</wp:posOffset>
                </wp:positionV>
                <wp:extent cx="1861704" cy="1746596"/>
                <wp:effectExtent l="247650" t="152400" r="5715" b="158750"/>
                <wp:wrapNone/>
                <wp:docPr id="724230215" name="Group 724230215"/>
                <wp:cNvGraphicFramePr/>
                <a:graphic xmlns:a="http://schemas.openxmlformats.org/drawingml/2006/main">
                  <a:graphicData uri="http://schemas.microsoft.com/office/word/2010/wordprocessingGroup">
                    <wpg:wgp>
                      <wpg:cNvGrpSpPr/>
                      <wpg:grpSpPr>
                        <a:xfrm>
                          <a:off x="0" y="0"/>
                          <a:ext cx="1861704" cy="1746596"/>
                          <a:chOff x="20302" y="407900"/>
                          <a:chExt cx="3067969" cy="2691459"/>
                        </a:xfrm>
                      </wpg:grpSpPr>
                      <pic:pic xmlns:pic="http://schemas.openxmlformats.org/drawingml/2006/picture">
                        <pic:nvPicPr>
                          <pic:cNvPr id="10251806" name="Picture 1025180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20676980">
                            <a:off x="20302" y="407900"/>
                            <a:ext cx="1752087" cy="2691459"/>
                          </a:xfrm>
                          <a:prstGeom prst="rect">
                            <a:avLst/>
                          </a:prstGeom>
                          <a:ln w="28575">
                            <a:solidFill>
                              <a:sysClr val="windowText" lastClr="000000">
                                <a:lumMod val="50000"/>
                                <a:lumOff val="50000"/>
                              </a:sysClr>
                            </a:solidFill>
                          </a:ln>
                        </pic:spPr>
                      </pic:pic>
                      <pic:pic xmlns:pic="http://schemas.openxmlformats.org/drawingml/2006/picture">
                        <pic:nvPicPr>
                          <pic:cNvPr id="1669152990" name="Picture 1669152990"/>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92082">
                            <a:off x="1548396" y="618060"/>
                            <a:ext cx="1539875" cy="10928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CEA503B" id="Group 724230215" o:spid="_x0000_s1026" style="position:absolute;margin-left:41.05pt;margin-top:1.9pt;width:146.6pt;height:137.55pt;z-index:253376512;mso-position-horizontal-relative:margin;mso-width-relative:margin;mso-height-relative:margin" coordorigin="203,4079" coordsize="30679,2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ofEFgMAAIQIAAAOAAAAZHJzL2Uyb0RvYy54bWzUVtlu2zAQfC/QfyD0&#10;3uiwJUtGnKJImqBAj6BNP4CmKIuoRBIkbSV/3yGlKGevvNWAZXKXXO4OZ1Y+fnvdd+TAjRVKbqL0&#10;KIkIl0zVQu420fer8zdlRKyjsqadknwT3XAbvT15/ep40GueqVZ1NTcEQaRdD3oTtc7pdRxb1vKe&#10;2iOluYSzUaanDlOzi2tDB0TvuzhLkiIelKm1UYxbC+vZ6IxOQvym4cx9aRrLHek2EXJz4WnCc+uf&#10;8ckxXe8M1a1gUxr0BVn0VEgcOoc6o46SvRFPQvWCGWVV446Y6mPVNILxUAOqSZNH1VwYtdehlt16&#10;2OkZJkD7CKcXh2WfDxdGf9OXBkgMegcswszXct2Y3v8iS3IdILuZIePXjjAY07JIV8kyIgy+dLUs&#10;8qoYQWUtkPf7smSRZBGBf5msqmTCnLXvpxCLpFhVRTWGyIoqXeaVDxHfZhA/yEsLtsZ3AgOjJ2D8&#10;mTTY5faGR1OQ/q9i9NT82Os3uDdNndiKTribwEHckE9KHi4FuzTjBLheGiJqgJJkeVomRUQk7aEA&#10;LPJnk9mOUv12v2PcT319HxX7YYlUpy2VO/7OalAZwQIwD5fHfvrg8G0n9LnoOn95fjyVCdo/os0z&#10;SI2UPFNs33PpRo0Z3qFiJW0rtI2IWfN+y1Ga+VCnuDbo26EwbYR0491bZ7hjrT+/QR5fkft4obMj&#10;JH2Xpy/BgoS3tCNGodoMzCiqMgHAMwufZ9NMx1WeJeXq11wCtsa6C6564geoAbmF+PTw0U5Z3i7x&#10;x3aSDMikzFd5WGZVJ+pbcO2NPe0MOVB0FzSlWg1XyCQiHbUODqglfMLGbt9/UvW4NvfmESqYvU5C&#10;iNkM6o+hgwruHQlHJ2G8wysMMR1JhMH/I4wCWs+zqkJffiSNO89/LQ50vefEYdgkCNzyS4VCtgPY&#10;BNXRvVOBX75bj7JJiwoiyIJ16t1pviwX6My+Cxe+G03sm3WTL6oSDB/beFJl5SJ/0IP/WTdSeZHg&#10;+kbG0vVs+B2HQ6vHqy7wfnot+3fp/TnG9/88nPwEAAD//wMAUEsDBAoAAAAAAAAAIQDxvrSrtFAA&#10;ALRQAAAUAAAAZHJzL21lZGlhL2ltYWdlMS5wbmeJUE5HDQoaCgAAAA1JSERSAAABAAAAAaQIBgAA&#10;AN7/+54AAAABc1JHQgCuzhzpAAAABGdBTUEAALGPC/xhBQAAAAlwSFlzAAAh1QAAIdUBBJy0nQAA&#10;UElJREFUeF7tvQeQHcl1rilvYqVghEwE5U1IwZDEkCGfFHKUY8jxvZColUJaailKovieSJGxj+JS&#10;u6TekhyM4XA4MxwPYgwG3nvvB77RALrRFu29994b5OaXVed29sXtBtC4VX1n6vwRGZWVeU6ec9Kc&#10;NPdW1bcYhUKRWKgDUCgSDHUACkWCoQ5AoUgw1AEoFAmGOgCFIsFQB6BQJBjqABSKBEMdgEKRYKgD&#10;UCgSDHUACkWCoQ5A8Y5DUVGR2b9/fyocO3bMvPTSS2ZgYCCkWD289dZbYez+sHPnzjAWDdQBKN6x&#10;2LhxYxgz5pVXXsmKA2BADg0NmfLycnP69GmXduHCBdPa2uri98LJkyfD2P1hx44d7nq/5T8o1AEo&#10;3rHwHcA3vvEN89prr5mnnnrK3Y+NjZnHH398EQ04e/asuXLliikuLjbbtm0zVVVV5uDBg46WQf+1&#10;r33N5T366KNmzZo1Zs+ePWbXrl2mvb3dXZ955hnz6quvurJu3Ljh+HzgAHBGpHd3d7s04l//+tfN&#10;9PS0KSwsdPdHjx51eTiAmzdvOjlRQB2A4h2LTZs2hbHAAbA1YIAzqBmohw8fdlsEHww0Bj55Tz/9&#10;tBv0J06cMKWlpeby5cvmscceMxMTE6a2ttZtLcCGDRucA1i7dq1paWlxg5mBfPHiRdPX15dyCAAH&#10;UF9f7+KsJg4cOOBoGOS9vb1m8+bNLm/9+vVmdnbWvPjii+b55593aVFAHYDiHYt0B8AW4Ny5c26w&#10;PfLII6ampsYMDg4u2howmJl9n3vuOTc4S0pK3IwPpqamFjmAffv2ufQ33njDOYAtW7a4e3gPHTpk&#10;ysrKzO3btxfN3jgAWc7v3r3b5Y2OjrrVAg5AyhAHsG7dOnPq1Clz/fp1l55tqANQvGPhOwAGLnv3&#10;goICk5eX52Z0ltrMrnNzcyFVsORmgMJLenNz810O4M6dO3c5gJ6entTszVaDe7YLrAaOHDni0gEO&#10;ALlPPPGE2wJQPmVySEm5rFDIY7XBPY5kfn7eOYQooA5AoYgQbAVYCeQqHtgBdPePmeaOQQ0aNCwT&#10;Dh57y3z1mVfMS+s2ZcxfSWjpHApHYfbwwA5gdm7ezMzOadCgYRVCtqFbAIUiwVAHoFAkGOoAFIoE&#10;Qx2AQpFgqANQKBIMdQAKRYKhDkChSDDUASgUCYY6AIUiwVAHoFAkGOoAFIoEQx2AQpFgqANQKBIM&#10;dQAKRYKhDkChSDDUASgUCYY6AIUiwVAHoFAkGOoAFIoEQx2AQpFgqANQKBIMdQAKRYKhDkChSDDU&#10;ASgUCYY6AIUiwVAHoFAkGOoAsoHLl4153/uMqasLExSKtwdW1QHw+eN3BH7t12xN2qr8rd8KExSK&#10;twd0BXAPTE9Pm9OnTy/6hvxdeM97AgfwS78UJizGzMyMmZiYCO8UityBOoB7YHZ21jz55JPOESyF&#10;oQ0bTI91AAe++MUwZTFefvll88QTT4R3CkXuQB3AfeAzn/lMGDOmYazLTM7NhHfG3L592/zUT/2U&#10;XQB8iwvHjh0LcxbQ2tpqXn311fBOocgdqAO4B/r7+81f/MVfpJbwnyl5zYzNTrr45OSk3fb/Vmrw&#10;E/76r//a5fl45plnTH19fXinUOQOYnUA4+PjZn5+3rS0tJiOjg4XfzuhaLDevFh/1MU5wPyHf/iH&#10;RYOf8F3f9V0uf36k19yZGnXxnp4eFxSKXENsDmD//v3mh37oh8wf//Efuz31I488Yj7+8Y+bsrKy&#10;kCL38T+K1pqB6WBQo/f3fu/33uUACMz2sz0NZqrkuKPNZdTW1prjx9P0PH3a2MYy5kMfChMU71TE&#10;5gBYSv/Yj/2Y+fznP2/+8z//0zQ1NZmioiLze7/3e2+LnwNrRzvMuoaTLj4wMGC+7/u+L+PgJ5w4&#10;ccLMTwybkY2fcvS5jjNnzoSxEH/zN7Zn2K7BamY0cHis3s6dO6crmXcYsuIA7ncA/+u//qub+QsL&#10;C81f/dVfmT/8wz80L774Ys47gLk78+YDl75oeqaG3P1XvvKVuwa9H9asWeNsGnjmv5o7s0v/epAr&#10;uHTpkrse6rgetIV10NYQY979bruXCbZpU1NTprq62nz9619394p3BiJfAdCh6Dzs+59++mnzG7/x&#10;G+53cX5eW+6ntVxC1Uib2dR83sWvX79uvvM7v/OuQe+Hf/7nf3a0E5c2mLnBDhfPVbS3t5ujR4+a&#10;urFO899vveLaa9iu1vrtQJ+3jmF+fMjMtJSY7u5us379enfwqXjnIBIHwABnwG/YsMH8/d//vfmj&#10;P/oj8773vc/8/u//vvmO7/gOd//lL3/ZvPTSS2br1q0mLy/PlJaWmuHh4bCE3AGzP3v/sdkp92eg&#10;v/zLv7xrwP/ET/zEovvf/u3fdrxsA2ZaSl081/F41R63wmGpz0xP6OrqMvOTo2b8/KsmPz/fndng&#10;LBTvHGTdATDw/+RP/sQNeGZ8DpkY2PyMxu/hP/zDP+yujY2N5urVq+4A6rHHHjM/93M/Z37+53/e&#10;FBQUhCXlBgoG6uzg2OVmRn7L/9Zv/dZFg/2DH/ygeeONNxal/eAP/qDjvTM/ayau7XDxXEbNSLv5&#10;4u3NqWW+BA4z78zPmcFX/o+QMrfAKrK8vDzYtghsv5JzC8W9kVUHcOXKFTeIX3vtNdsGQSMw+Bng&#10;HPx9+tOfNj/5kz9p1q1bZ/7xH//RNDc3OxoacGxszBw5csT8zu/8jjuUWtSoq4jPlr5hpuZm3Mz4&#10;Mz/zM4sGOuH8+fPmxo0bd6XzM+cdu38e2fO/wpJyF/9e+qZpGe1xB7O+A6ipqXH5w2/+DzM3NuDi&#10;uQRWZDt27FjoK3ayMe96lzHvfz//4XZJOAhsyZX+lGvImgMoLi42v/qrv+r2ikuBPf+BAwfM66+/&#10;nnIQ6aiqqnJOpK+vL0xZPVzpq7Az4xb3fwUcWPog51ATMNjT89gv0+mGXv2YueP9czDXUD/WZdY1&#10;nnT17Q9+CbTZRP4uM9NRFXLkFvjn5cjshOmfHqHzmDvf//3GvPe9zgHQbmxdDh06pA5gCWTFAVDR&#10;f/Znf3b3cmwFgH/z5s2pwbWa+L/LNpjxuSm3F/7u7/7uRQP8277t20xnZ6ejw/4f+ZEfWZTPrxxg&#10;4uIbZraz2sVzDfN35s0Hr3zZNA52ZBz8BH72mx/pM9MVwSFormFgaNA8WrnLndGMjoyYlsuXzazV&#10;eaa52OWzzayrq1MHsASy4gD27Nnj/uCTLTAbfb/15CxJVwuVI63mjaYzbp/JmYY/uBn8r7zySkgZ&#10;gJN/n+ZXfuVXXPpcb5OZLM7NPwQVDNaZbS0X3VYs0+AncF4DJvK2uWuuoWWi11zvr3FnTJw3VdpV&#10;QFt7u5m4tt2dX1y7ds2tTuNyAPxHhC3hPPJs37Gdx5iPfISTcdeXOOzOpX/AZsUBfOITnzDPPfdc&#10;ePfwoIL+/M//3OzcuTNMiRfMjP817zHTNTnoziP8ge0Pbh+HDx9eRPOjP/qjYY4dPJc3hrHcwcz8&#10;rJv9W3raFw14ZksO//x7Bs/Y4a+GnLkDfqHZ3HLezNmB7utcU1NrJm8dNvMTdlsQM9ja3i4rc1ur&#10;+Rm7DbHbYpzAnckJpxv/geE8KVeQFQfAz3qZnoJ7GGzcuNF87GMfC+/iRe/UsHm96bSLM9j9gU1g&#10;X5kOZspv//ZvT9GwShCMn/xGGMsdnOgqNJuazrmDPhk4BH7C5UxD7snnsG1k2+fMnZmpkDs3wCrt&#10;5kCt26JxduTbMd1eaeb6WkLK+MDk1TjcaUqHGt2qpMFui8fsinamqdgdiO/bt++dtwJ4//vfnxoU&#10;zBbZWG699dZb7vf0ZV/EEQGYGT+c/6TpnbZO4PXXFw18wj/90z+FlIsxNDTkti0+LY0Nxk48a+an&#10;c+eFINj4z4UvLhroBM40aDv+tu2ns3SduLzJzLTdDktYfbBK29ueZyanpu4a/NxPjY+a2dbykDo+&#10;TNu63dl22YxOjrlVCbo0t7SY6apLZsQ6AHGouYKHdgB0mPe+973uufhsgn/c/fiP//iSvxZEhbLh&#10;JvNy/TE3E/7iL/7iogHN//9lT8zPlgwgGnjLli3mk5/85KIVAIGfOsHkjT1muu66i+cC9rblmS11&#10;5xYNGpb6Ak7+/Txsne2oNpP5u0OK1Qf7/ry+Snd+QRsQGFwSHxmfMDO1eSF1fOB9EZUjLaattc3V&#10;HbrU1dWb6Yab7o9huYasOIBf/uVfzroDuHnzpnnXu97lDlXixOfKNri9Jf9U9AczgacYGewf+tCH&#10;3EtAfuAHfsD9szGdTsL3fM/3uNmTmXMyb3soYfXx76XrTX1T46JBnl7POATJ4+/Cd2ydjB39Wpi7&#10;+tjReskMDQ65AYaODH5WLuIAunt6zXTpqZA6HozPTpmjXQVuppe6kzDVWGjmR3LvQaqsbAF+/dd/&#10;3f0EmE1wcss/6gYHB8OU6HG577b5Qvlm09vba9797ndnHNQPEjgH4Ge0O3OzZvTAI6GU1cXrTafN&#10;1qqzizqnrGp8+L8MyOpg/NQL7rraYN9fMdSSOvhjwLMF45+M4gAam5rMVMVbZj7GcwtWj+WDzaau&#10;ts7pwK8Sot9Ia5WZ64//TOJeyIoD+M3f/M2sP9fPo8Lvec97Yj0x/VTROvPiq69kHMwrDRUVFa7s&#10;8bNr3XU1wcrm44UvmYaGhtTgJsgDPqzm3IrFbn84D/Bp3B+CLq53dKuJmfk5s7bhuOmy+slgx0Fx&#10;sIb+snIhfbKp2Mz2xvNTMv8WPd1dbPq7+5xsdGBVJbr0D4+Y2cbc+ps7yIoD+NM//dOs/wrAb6mU&#10;S6PGgeKhBvPRHV92s3amgbzSwH8kwGThQXddTfA2o9N111ODmsAKhY7KeQaOgQGU/ssAAUc8eXOf&#10;mR/rD0tbHRTZdmof7UvpyODynypta1vYe0/0tpnpmqthTrQoHKwzZb0NTi6BVZX7RaCx0d13dPda&#10;B1AYUucOsuIAeEac//tnE2+++aZ7WjAufLrkVfPa9o0ZB/FSgUeb/+Vf/sX9B4J/nLFX/t3f/d1F&#10;NDz/AKbrb5qZxpsuvhrgr7IfvPQlU1Gz+MT8fgM/YfFY8GT+6vw3A/CX3xfrjpiW5pbUQMNx+ZOE&#10;/KWZvOHhITNdeSHMiQ78InG6q8i0t7al9GI7AuQnSrclqS8w85Px/zdhOWTFAbDMzeY/AfGcPHbL&#10;NiAONI13m7X1J0xlZeWiwSuBJwA58Pvpn/5p85GPfMQcPLj0bP53f/d3i3h/9md/1qXzXoDV/DPN&#10;1yv3mcKKkrsG9v0GtgTz4wNmaP0nYluVpSOvv9J0jQQHfejEHtttTSYm3FkRs79/eNnd229mIv4L&#10;M3VxvrfMVHc3pQY/h5FSRzhOSZ+osw7Arl5yCVlxAAxY3pyb6TBpJWBJyi8AHMZFDfbFv37+8+5f&#10;f+n/5iPw1iLON5hp5M3Ay4FVS3oZPCBFhxh66W/sNf4/gTSP95g/OvefqYFxr8ABIHXPo92S5h4N&#10;troPb/5MqnPHifG5abOl+bxpaggGGjqxDfC3AhJE5yZrx0yDXXVFqC97/7PdJW77hGyW/IwHtkys&#10;RuRnSiaX4abyVflz0nLIigMAmzZtMp/73Oey0jl4gSgPA1GRUaPRzv7P1R128fT//BMy/esvHTeP&#10;2n3zjQ4zPzfvXm6SXsbFixcd3ejBR82d6fj/BvpE9R5ztbYoNTD8wCzKQGfAj4yMLPqTSvoTghwQ&#10;jl98c1Wc2ImOQpNfldkGCekOoMbaNtVqB91Q8NBWFDhnB399R/CLCbJZgfjnKKIP135bxzP1N0LO&#10;3EDWHAAP7vDSz4c9tWdJF8X/CjKBvdvneeJvdso1WPrA5d0EmXBn/o6ZHJsxowOTprd1xLz+P8+a&#10;z/7qRvOVP95thvsm7vpvwPPPP+/4pspOuVdsxQlWNp8s+uai/8oTOK/I9CerqXFrV/+kmZudd38A&#10;8nlwEDMNdhkb83sO+RDL9upzpqZqQRcZ7ATajhmYbQo64tBcnp11x7qazXR9NH/C6p8eNlvLTztZ&#10;6XpJnCv6Ee/o7jHTVZxJrM4WKhOy5gCYrfmCDq8Bexjwgkr22nKIEiU4uX2kcqdbtfBBD3/QEnhx&#10;CZi3A767adgUnWk0B56+bp7/x2Nmw+fPm9OvF5vq/HZzfO0t88if7ja9LSOuLN6G5JcjrwibG2g3&#10;0+FjqnGBD5nc7l78px+WqUthsGvM/K8/3GGe/KsD5vLe4GUaEtjbznbZWbX6ckgdD7a2XDCtg4v/&#10;788sywEbToxJg/4nq0/5QxDL7v7ebjN5fXck24BzPSWmonZBJ+RxFWeEA0U3toDo09hknVFzSU69&#10;KDZrDgDQILzMg9llJcB7897A5Q7ZsolPF79qZ5fgECn9jz/8r1/OIKrsIL+47bYpfavZdNQNmNnp&#10;xf/l7msfNTNTs+Fd8PZjvywCnYOn03guIA5c668yZ7qLzbO1h9zZjHRSgvzrb3pi1rTc7nVbmDPr&#10;S83xV26ZYy8Xms+9f5PZ/uXLZmxkchEf5cyN9JqxQ487/jhA+xzvKkydphPkJ7Z0HHjmujn1WrFp&#10;ruqy+ga0nZ1dZurWETv+s7tt4THkCz1lprE+2PuzleLPSPQl2UZ1NQya1so+092+cHA52Va5KtvA&#10;pZBVBwB4hJf/wD/o22Px3l/4whfMpz4V/bv0z9qB8dmy9W52BPzkmD5g0UWAF3+Qs41M5QXnI/Nm&#10;8IUPZ70zZsL21kvmWw5+2HyhbNOiQUxgL9/TPGxe/JcTdvVSZOpudZppz4Hl7V94gYl/qk6Ym50x&#10;A1/9gweqj5XiYEe+eaH2sOmZHFq0p2abyRZlYmTaDHSOmdqCTpO/v8Y899Gj5rH/ttduy4ZS+jLr&#10;ztRdd+8GyBYqR9rM8c4C0zO8MLBxUKwU2UJNjk6bjtpBs+ORq+b/+a2tpiI/OCNgEhhqrjLznEnE&#10;UH/3g6w7APAf//EfzgksdWpO5/E7EB2Sd+3z2q37OWl/WPD+ewbHz535pGkZ6XbP7vuDlT8DyTKZ&#10;ZRzfMniQdxNw8uuXR+CxYgb+6M7/186gj0V6MAW+YWf+/+3I35nXy46mBgOBpamAQ8t7If0fgayK&#10;Rvd/xb0lKGp8sXyT+Y59/80crLlsqsP9PzMtM2ynXYnVF3aZvja7qhqccquy5vIeG590qwNxGISx&#10;9mo762bvdeafKlpr/su5/8uUNlYuzOx2wkOXJqtDe02/GeweszoOmpobnWZmZtbRQNve0mQmi46+&#10;sx0AA/rZZ581f/AHf2C2b9+eGtQ0DCfivC7rox/9qPnSl77kHrD527/9W0cf1zvnt7ZcNL/81mfd&#10;78r8vMf3/PzByq8B/mk4byrmNWUPgg9/+MOLykTGcMVl0//l/2L6H/+AmZ+J1tbjXQXua0bpf/tl&#10;NQO4btu2zT11uRyg8/lxjBMFB8x07bXI/xX4ZNVe56zrQxsYQPwyAZhxr+ZdzfhoLZNL6iDQho7G&#10;OjObxUeZn6k9YM60F6WcDLKQ2dbWbm7dupWa3Dgsdld7zyE5utTV17v6s4PB5a02InEAgpKSEvML&#10;v/AL7lkBfibktVn8wYdOhTOgshhcmRoxSvCyhpGZwCnRof1XffNILzO4gH0dnY134j8I+BOT7wAI&#10;1AdvCR7eFPw7MA74M6FvF8A58Erz5UA7+b8g1BVdMwMv/u+m/0u/ZqYrg583owSrFJHN7C+Diz/+&#10;8BbppSYNDgcZcPDVVxSb8fOvudezZQv0Czn0Ex1I27t3b8b+jL5On/JSM3R6rXvRai4gUgcA2K/R&#10;CZlpeGJQZqBcAasT3jsgg/QDH/hAmBMAfXFSD/qnJDoBLw+RcuU1YuxF5YWVccDfw7MyE9AudNh/&#10;+7d/C1OWBnUkZdTV1pjhrf/TOQC+gBw1cEDIZbDhiAX8P4NvSiz1rUIcBc69ym4dmk6uN31f/CUz&#10;XXctzH14UCfULU4VHQH/iF3KAUDDSqGxttoMrvuYmbyWG4+HR+4AVgO9I9OmsGnE3G4fc4F4Vee4&#10;KW4ZcfH6nglzq3nElLSOmrruCXO2qNn8n5/+ovnE59eY86VtprrLo+2dcFc/Dh9lEK/sQMaoi9fZ&#10;tOLWEVNkyyZe0Dhs/vWLXzcf/+z/Z47kVZnSttFF+nBPvLY7kEeAD91KrYzKzoAWfcpC2pqQVuQh&#10;i3vRp8LqUxXyYdv1mh5zqqDBlDR0uzQC8i6UtZt/f/QFs/vU1RQfgTgy0A09RJ8rFR0mr7zZXK3q&#10;MeU2r/al/+5osT+lm9XT1wc+8tDf0Vq9xH5ouRKkXuGVODJSNLVd5mJpi7nZMOjKhe5KZZfZfzbf&#10;5SNPaMtt+aJPWcugOV/cbPIqO03JS58xhWV1tn1sudY+l2/pRB/X5jaPOPVTZMtEf7GD9hAZ0MKX&#10;X9tv6zhzX0np07bQHhXtVtfmIVNQWm9qmzocH7Ygj3z0oYw48Y50AF3DU+Zi9aCGCMOBWz0Z03M1&#10;XKjsMxeq+jPm5VqIE+9IB6BQKO4P6gAUigRDHYBCkWCoA1AoEgx1AApFgqEOQKFIMNQBKBQJhjoA&#10;hSLBUAegUCQY6gAUigRDHYBCkWCoA1AoEgx1AApFgqEOQKFIMNQBKBQJhjoAhSLBUAegUCQY6gAU&#10;igRDHYBCkWCoA1AoEgx1AApFgqEOQKFIMNQBKBQJhjoAhSLBUAegUCQY6gAUigRDHYBCkWCoA1Ao&#10;Egx1AApFgrFiB9AxNGW+eb7N7LrZZXZc73Jxvhj75pUOFz9c3Gtev9Tu4sdL+9x1S16nSye+r7An&#10;xXeyvN+8cTmgPVoS5HN/sKjHxbde67T03S6+1/Jty+908WO23NesjPWWVsrdbGXsLQj4KH97fiAD&#10;eb4+6y62mTcvd1h5gW7Q7i4IZOy3dog+6MbVj8N3oizg23Wj28pY0AddXrVlEycNmaLbxqsdZnto&#10;M/psuhrwHbE2Iw9ax3fB0tp63Bjmow91R/yQLStVV5b21YsBn+iz0+qzN7QD2zZZmcR9O1L6WBm0&#10;GXH4dt4IdEMGfOusHqLPBo+W9oCe+O6b3Qu6FfUu1sfykSd81K+0h7QtQXSj3iSOjIO2POLwiz6U&#10;Cx3tTr2R7/eVbbb8LZaXOPy01QIffaXD2Uc+fWWtzXMyLD95xCmX8tH/uOWDn7rCPvJpD7EDfaVf&#10;+XWc0udaV6o9aHPsIk656I1Oft+ljDixYgcwMzdvekdn7hl6RqZNaXWTaesbzZgfR2juGjS369sy&#10;5sURWnqGTXltS8a85QJONlP6gwbqvrSmOWNeHKFjYMwUVzWa7qHJjPlRhsqGdtPY0Z8xj9A+mJ06&#10;Tg9Nts9VWNmZ8u4V4kSkW4D5+XnT3t5uqqurTX9/vJ5NMDs7a+rq6pwOc3NzYWp8QGZ9ff2qym9q&#10;anLyqYu4QR9obm528icnJ8PUeECfQy7237lzJ0yNHqvd5x4EkTqA8fFxVwmE1tbWMDU+0OjS+QhD&#10;Q0NhTjxAvjhAwsDAQJgTH7q7u1Py+/r6wtT4IIOQgC5xgbqvqalxcmtra2NzAMgRh0sYHh4Oc3IT&#10;kTkAPL94QUJDQ0OYEx+YcZAtM3BPT0+YEw+YCZAr9dDR0RHmxANmHwYBAwD5cTvhdPk44zjAIGxp&#10;aUnVPTrE5QAmJiacXPo7197e3jAnNxGZA8BwKgCvzwCkEXAKcYHOJwN/ZGTEXeMcANgq8pkFuDY2&#10;NsY6E8nqZ3Bw0F3jnAlBW1ubkyurgLgGogxC2hunTzyOpbjf50ZHR92VOshlPJQDoKIxlKUtAx2v&#10;29XV5YI0OMtO8Ybk0xkZEHQKGqezs9NVEssm7hms09PTrjLHxsYcPw1JPnTIoQzykM89fFxFNvey&#10;9GYGII3Ojz7Ihp9ySadcBiazM3ZQJisH7EJHaJCP7ugKH85NrumyxS4ZfMjnXmZBVgWUDS/2kC8d&#10;Fb3YNhHYrogd6Ch2imyRL3pjF1fS0ENmQALlSsfEPu4pFxppM/Sm7rEdOQTfLl8+elMX3MOHrgTi&#10;5GOPrHoI2Cvy0RE+aXP0gIfg2+XL9+2CnkAcWmTiVLALOupD5NIG8BGnPOyDB93J8+3yZVO+2CV9&#10;BTrKxi7ySaMP0k/pr5QtNtPW0EqfQzfKFbuQ68smnfqAZ2bmbXQISMUz01EJdGyU54oxVAQGksdV&#10;GoF7CdBKEF7SKdcvmzwqORONX4aEqampVOUTJ41BTprIJpBOmX65yMxkl0+THkiXwL3Ix2YGM+ni&#10;EIjfj13pNH75fsiUBr3IxzGQxqDkHt24hy/dLrFdyhGZEjKlS5qfh3wZDAwgymXQcM+ggca3Pb0M&#10;KSddhp/mp/v1xcBFDo4NGpmJuRca0h+0ToXW11nqi0C90t+kz0EjfW65OiX46dDGiaxvATCcSsBw&#10;PB8NIF4ZzxsHxOHQ6RmADAJZhdBoUUM6ITMc8pkd6Ayk0YGiBjMXspAp8sUBcR81GOTIos7pA8gX&#10;B0RbRAUGkjgedJCVFvf0ySgHFzM6cpj8VqPPrRRZdQA0AJ0eozMF8qIEDcwSlsbOJJ/AjBQl/Nk/&#10;U2DpGCX82TdTwDlGCSYAWe5nClFNArS9OP6lArplG/fT53DIuYqsOgCZ+fzALETD0CkYGFGCxkjv&#10;fMiUfS73xKNEugMU+dI5o3aCsv2SQMdk9hf5tEeUYICny8dmtn/EmRWjgKw6/EBfYPVJ/XPPQM02&#10;mN3THa60udQFq59cRVYdgHQyjGemZU8jkI7JKiEq4ABk9mXAs/QkDTAzkk4nlLQoIEt9Gh/5svyj&#10;LkgnRLkklKU+HZ9lqMii3uOQL0t99vzMfNLeyJS2iUK+bHsYjKyyWIkJ6IvksSXINny76HPISO9z&#10;6BRln3sYZM0B+B2MfV86mAHIY5UQFaTCl5plxFNHsRQElEv5zDyZIPKjmImAyEdOJsjqKKpzAHFy&#10;DIhMHV6cE44x25Cy2fOnA2dAHk4p26AtKXuplZU4h6j63MMiaw5ATlvpZJkan9lIKioqbyiz71L7&#10;fJmdopgJgJSfqRMCOQmP6hziXoetsg1aSr+HhTh56iFTG0t+FOcAlMtgy7S6EMfI6i/bK1Dpc0vt&#10;86VPsEXJRazYAXQPT7mn2fbf6jb7CrrNpeJ6U2UNPX6r1aXzVB9PPm22cZ6+25rXYSqqasztymqz&#10;xcZ5Ugs+aHkCiif8iB8r5Um0TnfPU1LEeeKMp6uIw7fH8qXKtTJ4Gu9kadC5Km04UtTlaHkKC1rh&#10;O1oYbEMKKxvNZviud7mn3YQ2eOqs0z0tJvqgG1c/Dh9PlxHfX9jjZGzNa3e2IX/vjXanG/noR10Q&#10;P1DQbqqqqk1+WZ3ThyfqSD9qbUYetPDxVBhPJ3IlH3122TogzpNqC3XV5558gw99im/XOPnHihby&#10;ecKPOLpvv9ZhKq384oo6l4YMqWOeVOOJS+LIgA/5vj5+e8jTjNSZ6Hbrdp3rA4esnegDH3nCd9j2&#10;FeTful2bSiNIvWKLxJGR4rNX0YdyxWbqzfEXBnv8yyWNri1EH/hoK2jLKoNDumO2D2Af+dDx1J9P&#10;S5xy4XH2h3Zg/5FQH9oDOTuuBf2JOt9xrX1RXxHdGQ/QXC2pd22OXa7v2nJpR2yR/oE+lBEnsrYC&#10;wAOy9F5udr8fmpUCz0/Zy81uyIWGP4xkG5Qth21LQWiimIEpmxUGq4DlAA0rgShAuZz1LAdosr0U&#10;Z+vB7L/c1goatkbZ/BlW+txyv+wITdS/Pq0UWT0EVCgUby+oA1AoEgx1AApFgqEOQKFIMNQBKBQJ&#10;hjoAhSLBUAegUCQY6gAUigRDHYBCkWCoA1AoEgx1AApFgqEOQKFIMNQBKBQJhjoAhSLBUAegUCQY&#10;6gAUigRDHYBCkWCoA1AoEgx1AApFgqEOQKFIMNQBKBQJxoodQO/otHs1Mq8/ltck83rj/beC12Tz&#10;SmpeHU2cVzlzPWjzSBda4eNVyELLa6i5cs8rwh1fUY+jJ84rnbl3tLbcve511gvl8ppqaIhT/qHw&#10;NeLw+/rwGnBe6S3yoD0c8vm06MbVj8MnNjn7PX3go2zipPm6UTd+XaGr47P50BGED1peGy201B1x&#10;v16d/QUBn6+P2E+5IsO3w9dH6hU+guTD59vh01L/QsvV1y1dH/JSMuxV2kPaliC6IU/iyBA9pa7I&#10;l7aj3TP3lYX+AT9ttcB3d19Zf7k9kGH5U/WKHWFc5GG/r4/Ygb7Ct7iOF/SR9oBPdKNc+NDJ14cy&#10;4kTsKwBeX82rq3k99moA+byaOupv9C0HXgvOq6JXA3wkA9lRfqFpOfB6bj6mEdXHSZZDrtjOB1Jy&#10;BbE7AD4LxYcSCKvxuSQ+Wybys/mO+PuFfEqK4H+/Li7IJ7Si/kjqUpBvREb5hailIB8JXS3b5ctQ&#10;OKG4bV8KsToABhyfZ6ISCFF9omspyAckRP5Sn3OKCnwkwv96cdwzkXyejbDU9wujhO/8l/p+YFRY&#10;bdvl03lie6ZPmK0GYnUA8m04+YZd3F9Lkc+XiyeOexkqX7CV78Xd6ys+2QTfxMP5Eph9ucYJcX7I&#10;lU+ox+UActH2xDkAWXrzeSaMJ77cZ7SyDX/pLV8yzvYnqpaDfLmYwEqEa5znEOJ8cbrykVD0iAvi&#10;fHG6Eo9rC4hM5PFJOPmEfZy2IxeZtIHEV2P7mQkP5QBoQAYWyxs6FpWLgcSZ7Vh2sewjyNKXxudL&#10;qcTZC0HPt9XghYdPV1Mug5SyKYMGpNNypWz42T9DJ7K4UhbBl03ZpMneF/noK7MBcimbdOgpl84h&#10;dsFLw0EnNFI213TZpJNGXGRzL7M+cZwh8nGGrAKwi3TsomMQqAfSKAP9MtUpcdEJXkmDlnS+wssV&#10;PuQRsE90oU6kU2IrNmM79ATfLl++b5fIJkh9YA92QUcaecgjEJdzAPqE0BB8u3z5kkYcewjkCR8r&#10;CeyCjjzqS/oi5Yhs6l1sp+19u3zZlEEcXakX0kQX3y7qi35KP6S9oJG+KjTwi3zyaRPi1L3Ihg56&#10;5MbpmEAsKwCpBP/kn8Zf6jv22QaNI40uIM5eLA74qx86DKAuGJBxIH3LRefmnsEQBxiMyKOTg0zt&#10;ERVkwDF4gfTFuA4CZeWFYwDSF+Kw/X4QuQPAO8vsj2dk2U3H554gAyJKyL6LzoB8/yAwDo8rMx4D&#10;kYAjiEu+dDhsZgDS8aX+0SPqfTgzs9jKYPDlE6KUzwyNDOQxAH3ZcRxC3sv2XDgHiNQBYKB0/qWC&#10;zEpRAPkyAywVWHZFBToYs5/f6OmBjhEVWJqyzcokl4BeUTpg5DPTZZItIaq98P3YHqXzpezVsv1B&#10;EKkDoBLEWCqcCmEGZDlGIJ37qEDnlsHHlQ6BPAa97A2jXAr6qx+RzwoE+ez7SCctKogMArM92w4c&#10;ElsA+SWEgRIV/P0vMy4rMVaB6MWVdFYoUUC2OSI7k+1RDsD7sZ2t0GojUgcgSzACzsBfchEnPcqT&#10;cN8B0dEzyWeA+unZBOXS+CKfFYnIEvmEqJaCODvKp8P5soE4BzpqVJC9P6vAdPmyNYlqBSi2swJM&#10;ly3OgWtUkL0/5yzp8mVcRLn6vV9E6gCkAyy1zGVWYoBEBfa80gkyAfnMzFEtg2lg5DPjZIKsDtgr&#10;ZhvYJM4n00wjJ/NRHgTKEjyTk5FB4B8MZwsMODlnyWS7HEJGabss/zPZLmcDUdj+oIjMAdAIsvxe&#10;aqkl5wNRzELIlwGw1DJTZgm2A9kGHl/kLzXTiIOM4hxCOtlSp820CfmEKLYBsvpaaovjr86yvRRP&#10;su0PihU7gM6hKfP6pXaz/1bwFBdxnnbacq3Txc+XB4dvt27XmNPl/S5tx/Uu96QVcZ4iu1AWOIDC&#10;yiaz6WqHSz9ZFuRzzxNaxHfe6LL0PS7O03S7bnaZN2z8lC13w5UOs9nSSrnbrQye1NqZF/zvu7Sy&#10;xrx+MZC30dJCgz48BbYvP/hvwJXiuuBprKJABk9viT5nKwbc1Y9vyes0Z24HNvG02W6rD3H02ZzX&#10;Yd60ZZ+vCJaApRXVVrfADp7u2x3WFfocKAj2osWVDU4e+lHGG5Z/m63HbflBuehD3RHnybFUXVna&#10;Ny8HfKIPT5jxdOLlkmD2xUbSfTtcXdk6uVEaOGjqCr59hYFuyEBX6kj02Wr1oX3Jpz2gJ84TbL5u&#10;ok9BZfB7+/nS1hQf9bv75kJfySsJHOSViqDPUG+iJzKOhm0KreiDndDR7jxRR77fV3bZ8vPKgtn3&#10;ckWHa6sFPttX7D165pcEtm+5EtQP/OQRp1zKx+7Tlg9+2gM+8mkPsQN9pV+J7m8VBfKP3mg0u250&#10;u/YgnTbHLvpuQUWw+jt0o2VR36WMOLFiBzA1O29a+ieXDK02DAwOmc6BsYz5BKHp6B/PmP8wQcru&#10;ug/5y+n4MIGyuwdGM+ZJWE7Huu6V10v7wIQru61/ImM+QWhal6FZaZC6XU7+/dCsJDyI7bVd2W97&#10;sat9hbbHiUjPABQKRW5DHYBCkWCoA1AoEgx1AApFgqEOQKFIMNQBKBQJhjoAhSLBUAegUCQY6gAU&#10;igRDHYBCkWCoA1AoEgx1AApFgqEOQKFIMNQBKBQJxoodQO/ItNnJs87FPe6Lp8R5bntvYbeL8+w0&#10;z0zzPLR7vvpspXn0yWfM869tdflHioMvpRKXr6oS59lorvI1VeJ8mRV64u45entPuXy5FhnQIo98&#10;nlMPnrsOvjALLXH4oSWOPjw3znsMRB60vGvA0Vq5og+6cfXj8rVZ4rx7QGTIl3SRQ5w04gu6Be8c&#10;II4+6EqcfJ8P26DlGXxHa/XhvQPEeUZedBP7Cb4+Yj+2UQ5x3w5fH6lj+HhunTgyyJM65kq7+u3h&#10;3rkAn5WV0q1ksT7wkZeSYWmlriSNILrBJ/Hga8SBntCKPpQrMsQO6kPKo3x4A77gy74+n6NN2d/j&#10;nvkXGVKvlAut8HEN6irgoz3EDvSFVuJcCb4+0h60ObpJudLmC+3xDv468MaNG80jjzxinn32WfdG&#10;FIVCsfqIxQHk5+e7wU948sknV/01SAqFIkDkDoDZ/plnnjFPPfWU2bZtm3n00UcjexW0QqF4METu&#10;AE6ePOlm/gsXLpji4mIX542tCoVi9RGpA+BzTGvWrDGPPfaYew01b8nFAezduzekUCgUq4mHcgC8&#10;Upn3u/Paa770wwcoeMU1cV61vWPHDjfgr1275u4rKirc/XPPPec+TMF786GXL6pyzzvbKZf32rNV&#10;gI/vCvBuf67Q8BpxXv3MWQL3BGSKbO7hQy/KFn24xxFx5V50pmy+IUA65abbxeu7xTb0JpDHlXKQ&#10;R57kyz2yuXIvPL5d5PPNgEx2oafQoF+6XSJf9E63i3T5ChLplAu4ck8+NmEb9KShF7ZThpQjdols&#10;ZKbbhd4EsR17sAs6eCgXm5ANndBgl9BI/YgN0Ih8SRO7CMSFj1ew+3ZRLraJXbQldqEH9JQJTbpd&#10;0HKlDK5il+gDfbpdtCdl02+RJ3ZRBjS0C7ZTnpQjdnHlnjzKhCfuA/LIVgC8k53BTtizZ49Zu3Zt&#10;6p5A5SkUitVFJA6AWeVrX/vaogGfHvCSCoVidRGJA+CQTwb6888/bw4cOGCKiorchzjlUJDPYikU&#10;itVFJA7g+PHjbpDzs1862OuQd/bs2TBFoVCsFiJxAC+88IIb5Jm+/MuhB78McCagUChWF1l3AJy+&#10;MsDXrVsXpiwGp7VPPPGEcxC58HVUhSLJWLEDmJmbN90j06Z/bMYF4oPjM+bwqfN2cK8xF67kmx6b&#10;RhiamHX5faMzlmbWbNl9yNFcL7rt0snn4SIXt/lcuac84RsI41z7rDwpl2tAuyBjINTH1w0+aImn&#10;+CytyINO+KBN6RPq7scdXxj3ZZDWO7rYZuKiG3y+PuhKnHzkCZ/oJvmZaIkLrS/PtwPbhE/yCb4+&#10;Use+HeTDl66P3x4pO+zV183Xhyt5wgftgozgShDdhI94wBfEoU3Xh5CyI6RxfGn6oLfPF9ixIIM0&#10;kUGe8ImMTHy0h9gh+RLnGpQR6mP5/H7l2yFt7utDepxYsQPoH5t2TzfxJBOBOE+OHeHpwPwGc6wk&#10;eGqKdJ584spTWMQPF3Wbg9cbzNHi4AkpnoDi6alFtPY+KC+QIXGuIs/RWjpofRk8BSd8i3TzZTi+&#10;QB+hFT5oRR904+rH0/l8fRyfp48fh8/Xh/uMfPZK3vbrnQu06TLCOLS+DN+OgDaI+3YILXmuXmz8&#10;bjtsPE2fTLTI8nVbpA98Nk/4oE3xhWmElG6WXuLQpfjsNV2fVNzmUx++bqJPJj7uU3yWbuPVjsW0&#10;Nn6XjDQ+aMUOpy+0ErdXoeHq7PD0ET7KSu8r6EMZcSKSMwCFQvH2gDoAhSLBUAegUCQY6gAUigRD&#10;HYBCkWCoA1AoEgx1AApFgqEOQKFIMNQBKBQJhjoAhSLBUAegUCQY6gAUigRDHYBCkWCoA1AoEgx1&#10;AApFgqEOQKFIMNQBKBQJhjoAhSLBUAegUCQY6gAUigRDHYBCkWCoA1AoEgx1AApFgqEOQKFIMNQB&#10;KBQJhjoAhSLBUAegUCQY6gAUigRDHYBCkWCoA1AoEgx1AApFgqEOQKFIMNQBKBQJhjoAhSLBUAeg&#10;UCQY6gAUigRDHYAicoyOjpqJiYnwLn7Mz8+bgYEBMzc3F6bEizt37pjBwUEzOzsbpuQOVuwAOoam&#10;zLoLbWb3zS6z80aXix+41WM2XO1w8cPFvWb95Xbzqo1fLW8xeSU1Zuu1TpdO/v7CnhTfyfJ+86al&#10;JX60JMjn/mBRj4tvy++09N0uvs/ybb/e6co9Vtpn3rB00Eq5W6yMfQUB3w5b/o7rXeZQfoMpqaxz&#10;+pB+3PK9dqnNbLjSYeX1pWj3FAQysEP0QTeufhy+E2UB3+6b3VZGp4ujz5tX2s3rtmzipCHzQnm7&#10;uVVebTbldTg5pGP/5ryA74i1GXnQwvfqxTazydbjxqtBPvpQd8QPWTtTdWVpX78U8Ik+u6w++0I7&#10;sG2zlUldFVY0mDOF9S5d6goZlC18u2xbEkcGfK9ZPUSfjR4t7QE98T32mtKtqHeRPvAduNFsqqur&#10;TdHtGle/tAe00rYEqVfqTeLIOGjLI45c0YdyoaPdqTfy/b6y3Za/1fISh3+jbatzhXVOh51Xm237&#10;dDj7yKevfNNenQzLTx5xyqV89D9u5SGXusI+R2v1ETvQV/qV31dS+uR3mStlTU7+5duBXbQH5aI3&#10;9eX3XcqIEyt2ALNz1quOz9wzdPSPmKqqalNlK6BneDIjTZSha2DMVIr8oYmMNFGG7sHxlHzimWiW&#10;Cj0j0xnTHzQ0tnW7DogO/aPZKfN+Q1VNMPiqq2tM38hURpooQ3vvkLMbHRpbO+/K7x6Otj466f+h&#10;/Ibmtow06SFORLoFYMlVVycdoNoMDw+HOfGApV9DQ0NKPsuwOMHSr7k5mAEJfX19YU58mJqaMjU1&#10;NSkdpqenw5zo0dXV5WTW1ta6a9xL4PT2py3iBPIbGxtT8onnGiJ1AENDQ87wlpYWd+3t7Q1z4gF7&#10;T+Q2NQVLMDpknJicnEw1PNe2trYwJz4gE9niiNApDtD5cTwMwJ6eHic7TucDRG5HR4e74ohwynGB&#10;cwfk0gZMhNRHnPLvB5E5AH/moeG5tre3h7nRY2ZmJiUfXbjGOQMw24l8cQT19fWxdoCxsTEnt7W1&#10;NeUMucYBcTis+kR23CswBjwDD2dE3aMDfSEuIFvkx+2A7xeROYDOzk5nMKsAQGPEuQQS79/fHxyq&#10;0BB0griAXOSjB0A2DiGuk2i/04+Pj6ecELNh1EAespj90YNfALhnJRgHcLKy8pFtF5MP9yMjI+4+&#10;asj2R1ad3d3BOQyrglzCQzkAGhbvjlEYyEyDwbLkosMzEGgEHAD3zALMCqQzOKCncfCQ3NNArBgY&#10;KMxg8NKY5EMHDWWQh3zuCcinLLkinwAvabIXRDb8lEs65bJFwGFhB2UyWLALHaGhDLENPoLYxbZG&#10;7CCQ7ssXnWUbwsqAsuEjj0FK+WIXg4eA44SGukRH9ICGNGSIfNEbu7iSD63IkzqXQUg9cE+52ESA&#10;nvKoe2ynDClH7BLZyERvSYMPXQnEoRHbcbqUIVtB0QU+aXP0kHLFLu6hEfm+XdATiAsPAx77oKM+&#10;kCs6QEPdII97KRNnlG4XZXGlfOLoLX0FOsqmvcgnjT5IP6W/UneUhxzqHluRBz/tLe2BXNGBK+VS&#10;FnyUz8o1TjyUA6DiCXh5KgLl6eA0LMZSURgqxhOgEXoJ8BCIk5deLnlSdjqNlCF0XMX7S0f1G4Ry&#10;0nmWKnsp+UIncaGRfBoSWeJ8qA85CGOA3Y9d6TTEJZDn50ua5PvbL+ynHfw2gGc52VIOQWjT0/x7&#10;Xx8GjsgRpy/3BHSTMjLVqW+H0KXfp6f59cVg9G1N14G6yCSbIGVIeiZ97tVeyJf+T8AZ+fJxANCl&#10;y+aeQFlxIqtbAJTHm6Y3uh/w0lEB+XTA5eTjbaMEHn85+TiEKEFnopNnki2B2TIKyDbDDwxABoQc&#10;hLK6iRL0v3QdmLVZ6dAurICiBP17KfnUBQ4hl5BVB0Dn8zs/cRqeTi8VQ0VEBRyA7HtFPg2OfAYm&#10;aVGfQ/izj8hnFpZlcNQdUJb6EmQA4vhkcKBLFPBl084skQXS/izHowRtjRzZfjBjC6h78qKcZaln&#10;kU+7syIQyMog7ll+OWTVAVDZGEig8f3KxzmQzgCNqgIoVxyQyBdZLNFEN+JRQRwQ+76l5FMXUYEB&#10;hgw6IAPSl8USkzz2nVFAtj6sQNLbWGSTFxWwFYeHHH/gCWRrSNtEAdpY5Gda6eAQyIvKAa8EWXUA&#10;Msuy984E2Q9FNQA4iEH+UqfNMjh9x5RN4HQon1VAJoj8qJbgQA672AplAnlRrYKkfTPVL21OHgMk&#10;qvaXVRb1nMnJywooKieEY6F8bMwk318FRzUJPiiy5gAwSLzfUh1cPHAUP8X48pcqX/bGUXhg5Ms+&#10;d6lzDlmeRnUOgQ6UTz0sBXFC2f49XDr/Us4X3UR2VNuAe/UvHA/56BEFZAW0VP8S+Us5iNVA1hyA&#10;HAAxCyxlnMzQUXhglnz3qlzZo9JRso37meFEx6UGycNCVmDL1a84waWc1EpB3WL7cstrlsXQRLUC&#10;Yol9r9UNNEut0B4WrDCW6/+A7ddSK5TVwIodwNjUnClrGzN13bZRbShtHTE3KltMYV2PS2/snTC3&#10;28dMuY039026tKqOMVNQ1Wpu1vWa+h7bYSwf6S39k6bC5hFv6ptwV+4bbBnEq7vGHT1xrjX2nnKb&#10;bLnIcLQ94+ZCSZMpqO1O0dbY8qEVvtvto46msqXflFu+SstHGUJbF/IhV/RBN65+HL7mMF7XHehT&#10;1jZqimrazfXqTqeTlEucuhC+/MpWk1/V5fSp6gx0w2bkCR+6VXUSgnz0qQ7jlLVQV4H9BPQpaRk2&#10;eeXNprJtKJVPOcRFd2hop1uNAy5P6rjW2iHtgQzy0EP0qfRoaQ/oiWO/r5uvD3zkCR/1K+0haQTR&#10;DT6JI0NouIo+lCsyMvUVyodX+Khznw9aaQ/qlzyhXajXsO+GfFyRL3zQih3oC63EuQoNV+j8votu&#10;bkxYWmlzXx/KiBMrdgBD4zPmbOWAhggDj0BnSteQvcAj6ZnSVzPEiaweAioUircX1AEoFAmGOgCF&#10;IsFQB6BQJBjqABSKBEMdgEKRYKgDUCgSDHUACkWCoQ5AoUgw1AEoFAmGOgCFIsFQB6BQJBjqABSK&#10;BEMdgEKRYKgDUCgSDHUACkWCoQ5AoUgw1AEoFAmGOgCFIsFQB6BQJBjqABSKBGPFDqB/bMYcL+0z&#10;V2oHzaWaQRfPrx8yZyv6XfxGw7A5Vd5vTth4YdOISztfNeDSiefVDaX4bjWPmNO3A76bjUE+9/kN&#10;Qy5+wfLl1QW08F2oHnDlFthykXHG0kq5bznagI/yL1Yv8EFLHH1OlPWZs5bvZmOgG7RXQhnXrB2i&#10;D7px9ePwiU1XnIwBF0cfdDlpyyZOGjJFt3OV/eZiaDP6vFUZ8GEz8qCFD93O2XqUfPSh7ohft2Wl&#10;6srSniwL+ESfy7Z8qStse8vKJO7bkdLHyqDNiMNHII4M+NBD9KFdhZb2EFra39fN1wc+8oSP+pX2&#10;kLYliG7Um8SRkR/qCb/oQ7nQISNjX7Hliz7w01YLfEFfQU/y6SvkBbRDLo845VK+8HGlroSP9hA7&#10;0BdaiXMlLPTdhfZwfReZNk656I1Oft+ljDixYgcwNjVriltG7xmKrEHrNu8xX3/u5Yz5GpYOdJxM&#10;6RqyFy7ZgZwpfTVDnIh8C8BXaB555BEX+DSWQqHIHUTqAPgG3JNPPplyAEVFRWGOQqHIBUTqAM6c&#10;OeMG/u7du9313LlzYY5CocgFROYA+AAng/7xxx93H8UkvmPHjjBXoVDkAh7KAfCJab70yhdh+SQy&#10;X0flC7XEt2zZ4gb9rVu33FeBn3rqKfPCCy+4b+jzlVjSoOMrtXwum6+mck95fF+eL+zyxWHoJJ8r&#10;NJRBHvK5l4Bskc/2Q3hJ4x49kQ0/eaRTLmcT6EE+ZeKw0ENoKAPboCFNyuaaLpt07sUurtyTjlzs&#10;omx4yeeT0r5dyCcQJ43v/EvdEES2yBe9sYsraegBH1/CJZ+ysAlw5Z58bJI2ozz0Il9kEcQuX34m&#10;uwiik28X95Sbbhd52IUe0BB8u0QestPtIojOBD49TtnQoRftSdlCI3ZJm0Ij+SJHykIO5RP37YIG&#10;PuySfPog7Ul/pWzyxS7ilAU/uhEXu5DryyZd6nR2dta1U1x4KAdAxVMBVC6VQQNQEaWlpWbNmjXm&#10;lVdecXmEl19+2Z0HyL3wEOChoohTmXw6mUBlUHnSubmm00gZUo7E4UOGpMm9BO5JR67oTToy0+1K&#10;p/GDlEOe5HMvaRIX+fdrVzpNejkS0nXy9Um3C3AVPvKl3knDZhlMfjkEX7bcC58E4fHtIg2ZYhc2&#10;ZqLJVA5B9Je0dH0I6Hw/dqXT+OWQLoF0/97X50HtEpr0ckQ2QWQSoI0TkWwBvvnNb7rZ/9ChQ27Z&#10;zzaAewJeTqFQ5Aay6gDwdtu3bzePPvpoasCnh0uXLoXUCoVitZFVB8ASRmb7J554wqxdu9atAm7c&#10;uGEKCgpc+qZNm0JqhUKx2siqA+BAg9mfwB6MfZeAOA7gG9/4htuTKRSK1UdWHcDZs2fdID9y5EiY&#10;shjPPvusWxlwGKJQKFYfWXMAnGR+9atfdQ6A/wBkwr59+1w+WwKFQrH6yJoDaGlpSS3x/aW/j9ra&#10;WkfDPwMVCsXqY8UOoHd02uwp6DaHi3td2H2j02w/dcPsulzj0o+V9pl9hT1mr43zOCVpBwq7LM1N&#10;s/NyrTlaEvCRfrK839ES57FIrtwfKw3yDxb1OHriR+yVe8o9bsuFbr+jDWXYPGiIH7LlHyoK4vCL&#10;DPSBf/+tnpQ8aIXPp0U3rn4cPrEJGw5ZmcTRhzzRjbTAjlA3m4cc4sjg3vGFdUWAD37ytuV3pmix&#10;mbjUq+NztAGfr4/YQbkiw7fD10fqVdpR8skTO6SuhBZdhPaIvfq6+frAl9520h7StgTRDXqJwyd6&#10;Sl2RL+W6ugrziS/0lcX6SHsEfLav2PuU/ZZu/eX2QIblJ4+4tIcvD/m+PmIH+kIrca4EXx+/X6Gb&#10;lBvIWKwPZcSJrJ4BKBSKtxfUASgUCYY6AIUiwVAHoFAkGOoAFIoEQx2AQpFgqANQKBIMdQAKRYKh&#10;DkChSDDUASgUCYY6AIUiwVAHoFAkGOoAFIoEQx2AQpFgqANQKBIMdQAKRYKhDkChSDDUASgUCYY6&#10;AIUiwVAHoFAkGOoAFIoEQx2AQpFgqANQKBIMdQAKRYKhDkChSDDUASgUCYY6AIUiwVAHoFAkGOoA&#10;FIoEQx2AQpFgqANQKBIMdQAKRYKhDkChSDDUASgUCYY6AIUiwVAHoFAkGCt2ANOz86ZjaMr0jk6b&#10;3pFpF+8bnTFdw0G8f8zGh6ZNp42Pjk+a/pFJ023pSBda4RsYX+AbCPO5F9oeSwe98HFPudB2Whk+&#10;LTKEFjpCl42PWx26h6dcesAXyBB50PV6MlL6WN24+nHHF8Z7RwJ9XL4tizzRzdFa/YiPjU+k9CEd&#10;Gd2hDFdXNi608JMn+Y425BNa4gFtyOfpI/aTTxmUNz4x6epByuBKntDCJ+1BvvD5+gitqytL7/jS&#10;dPP1cXw2j3TsHxhbsF90IIjuTl4Yh05opK4knytyJJ/6kDh86XUFPfb3jiymhY48JyOkFT7K9+Uh&#10;X/jQR+wgH3slzlXK4Aod9EEfDPqAlBvotlgf0uPEih0AjXm0pM8cL7OhtM/FT9j4MS/O9VhJr6mo&#10;qjYFtxtcnqT7fCfL+83RND7uU2XYOPTCly5jSVob5z6vvNlUWR0ulrct4lukj8/H1d4Td7rZqx9P&#10;51ukjx+3V8LV261O/pXy1hTtXXak8ZG343rnfdH6cd8O0uA7X9ZmqqqrzdXylkW05C3i88pdJC+N&#10;lrjQ3qWbvfpx8s6Xdzr7r1c0ZaS9Vx1zXU5Gevv7tMRPlXSZSiv/xu3Gu2g3Xu1YKMvj4+rHoZW4&#10;b3Mm3Qk+H/Q3bP+nDs6XLS0PWsqIE5FuAebm5kx9fb2ptp2vrq4uTI0Xk5OTpqamxunQ1dUVpsaH&#10;qakpU1tb6+S3tbWFqfHBl9/U1BSmxoeZmRnX9shvbGwMU+PD7Oxsqg82NDSEqfFibGzMySf09fWF&#10;qbmBSB3A4OBgynDC/Px8mBMPkCeNT2hubg5z4sGdO3ecTJHPQCAtTuB0RD4hbvmdnZ2L5MfdB3p7&#10;e1dVPg4IByyTUEdHR5iTG4jMAUxPT6eMlk44MjIS5saDoaEhJ7e7u9sNPpxBnBgdHXXy29vbnWw6&#10;QpwdcHx83MlvbW11sx9xZuS4MDEx4WSy8iAQZ0USF1j9IZO6F0dMncQJZnzk9vf3u/ZfjVXYcojM&#10;AYjnZxBiPPE4lz90dFn64ozoADikuMD2R+TT6cUJMiPEARyNDHoGIk5IdIkLMuhYArP9knhc8Cee&#10;np4eF6c/xgXqmj5HP6A/sAUinkt4KAdAJ8MwOjUDDoO5iudn1uVeZiIaBFqfh8FJEF7yKJelKnGh&#10;IZ8r91IGdNxnCtLgyOReHBJxkU2gXCmbdMpMtytd/nJBeMTpMftyL0tRyvHtYpZKtyuTbOKZAvnC&#10;JzyE4eFhJ48Zh3S5ZwByL+VK2VLGcnUqAV5fZz9Ivux76fSUK/cDAwMpmgetU4IvW/LoK+hNXMqV&#10;Psfsj3xZDdAOQiNlpAfyxZ502X57Ua7IJk66lM1V+hx9EfqWlhZ3L/x+EF7KihMP7QBQnsqmgzHD&#10;42FluYfXJ0+WwjgEnAOBDoFnhk9WCdxTwVQ6FUpFwstZAg1H54EGfqHh3i9HrsgjwEOazEC+TqQj&#10;V/QmXRrBt8unQW8CeVwpB/nkST48Il/sEgfAdsS3i86RyS7qwbedMqEhDdkiX/SGlyv5pIl8yhda&#10;7tmDcg8NNqEfZZMmtlMGgXSxS2SLTNGH+/Q2pUxfPvaSzz0OGRpsxi7sk3LRQWyARuRL2lL6MAjR&#10;XeyiXDn7ob5lgHHPIBSa9HLg50o6V7HL1wd7RGfsoq1oM9rLt0vqgBUA+ZTHZEAajgEZfh1yT4A2&#10;TmR9C4AxGCmVLSfAhLiWP3RykSfLLl+nqCHOhsZPlx/HHpAOKPKR58uP4ySeQSDy2Qb4fSCOk3gG&#10;lshLlx/XOZDM9sjDZupCdMilg8CsOgA8rRgpAcNpAGkEPGaUkMHnBwaA7IcJUZ6EM6v6sgnIlxmJ&#10;EOUyj9nJl02IUz4zmi+bQB9AvgyCKOUzi2eST/8TRxh1H5SzBz/4fZBrlH3wQRCZA2CmoTPKklZm&#10;JQZIlJDZn0anIVimoQOdTgYBekYFlohSByz5WEKKfOkALBejgr/8ZhZiQIh82oR00qJC+uzLilD6&#10;gMyKOImo4DsAVj/IEvnSN+iXUULsZNAjk/4mbSCO6B3pAKTzMwunQzoGgzIqUKmy0qDjpUM8M04h&#10;Ksggy9TJpQNm0i1bkM7HfjId7IeXyssWpI7ZBqQjjklADt6QlQ7ZmmTqn9kCAx0ZhEyOXtonylXQ&#10;gyBrDgCDxHBmvXQw6MjD+0VlvBz0LLXPldkRRxUFpPGZ6TNBnCCdNAqIfJxgJsjsyE+CUYBZlvKX&#10;muHkIJBBEAVEPoG6SAcDkrwoz0HkDIzVTyaIE87kIFcDWXMAYvhy+xuZHWmoKLDc7AekA7A9iALy&#10;W/tSM5xskaKSL+cfy81wyI5KvszwrAKW6gOyQosCcv7B0n8p+bINjAryC9hSqzx+PSAfJ5kLyLoD&#10;WG55KzNglA6ADpbJ+wM6BZ6ZThAFcADIX+qMAfmcCyw1Qz8sGPh0LFZCS4HVR1SdD8eHc1nujIPV&#10;V1TycQDIz7QCFbAKjMoBAhwA/WupPs7qV2hyASt2ADzS+PqldrOnoMvsvtnl4geLeszma50ufqS4&#10;12y40mHesHGeHCNte36XSyd+4FZPio8noHgqi/jRkiCf+0O2POI7rndZ+m4X32/5dtzocuXy9NSb&#10;VsYmSyvlbrMy9hcGfLts+TstLXHkoQ9x9Fl/ud1szguethPavYWBjANWruiDblz9OHw8wUV8z83u&#10;lAz02ZTXYd60ZRMnDZmi2xZbNztDm9Fn67UgfsTajDxo4XvD8kO76WpQl+hD3RE/bMtK1RX2Xw74&#10;fH32h3Zg29awPXw7fH1oM+Lw7Ql1QwZ81JHoQ7sKLe0BPfG9Bd0LuhX1LtIHPvKEj/qVupK2JYhu&#10;1JvEkXHIlkccftGHcqGj3ak38hf1FVv+dstLHH7aaoHP9hV7j33k01fWXWxLySCPOOVSPvrzJB/8&#10;1BX2kU97iB3oK/3Kr2O/70p70ObcuzFhy0VvdPL7LmXEiRU7gLn5O2Zsak5DhGFkcjZjuobsheGJ&#10;3KvjOJG1LYBCoXj7QR2AQpFgqANQKBIMdQAKRYKhDkChSDDUASgUCYY6AIUiwVAHoFAkGOoAFIoE&#10;Qx2AQpFgqANQKBIMdQAKRYKhDkChSDDUASgUCYY6AIUiwVAHoFAkGOoAFIoEQx2AQpFgqANQKBIM&#10;dQAKRYKhDkChSDBW7AB6Rqbca4x5nTKv6ibO64133ex2cV7vvfN6l9l2rcO88PpW89hTz7lXSJNO&#10;Pq9mFj5ehcxrlokfKw3yuef1zMR5nfTh4oD2kOXbZ++J83pvXrO8y9JKuXusDF4HTZzy9xUGfMhz&#10;+oR8vDp6141u99procWWFG2oD7px9ePw8Zpp4gedjAV90AWdiJOGTNFtt9VtX2gzMtCVODYjD1rh&#10;223rkVdRCy11R9zVa6gbuiMLPtGHV0/zSmrJFxm+HSl9rAzajDh8BMmHj1d6+/oILe0htNSZr1u6&#10;PuQJH7TSHtK2BNENXokjQ2jgF30oFzpCpr5C+fA6PptGW/l83Iv9lCmv4xZa4pQLLXFe3w0/9gsf&#10;7SF2oK/0K7+OfX2kPVw7Sl+x5aI3cnx9KCNORL4CKC4uNo888ogLUX0SS6FQrAyROgC+1PL444+n&#10;HMCtW7fCHIVCkQuI1AEcPXrUDfyDBw+665kzZ8IchUKRC4jMAfANPgb9U0895b5VR3z79u1hrkKh&#10;yAVE5gA2btzoBr18ivnpp582L730kosrFIrcwEM5AGZ2vsQ6MjLivrrKIR9fiM3Pzzdr1qwxa9eu&#10;dV8E5nPdL774onniiSccLZ9IJp1vpEPPF2M7OjrcPV8X5uu6fF2VsuHlm+p8eZcrNPDzBVrkc09A&#10;PmVx5Z7zB2RQNmlyDy86UC7pyKVsPm1NPuUiH9ncQ8NXd8U2+AjkcaVc5JFHIF3ukU253EOLXL5c&#10;zHf64cMevhZM+dCg29TUlAvUAzSUgX7pdol80VvqlHxohQ89kEuZgCv35GMTAXp4sRnbKUPKEbtE&#10;NjLhlTSRTZD6wB7swj7usVfsgg4+aVPKknIpS2yARuSn20UgDg+Bry7TbtBRH5RLu6bbhR7QUyb5&#10;6XZBy5XyiaOr9BXoKBu7yCeNcumnlE17UZ7YBS3lkk4/hT7dLq7ci0x4KCtOZH0FQAd/+eWX3ey/&#10;Z88es3nzZvPYY4+5ewKGKhSK3EBWHQDe64033nCzvwz49HD+/PmQWqFQrDay6gBYEsnPfk8++aR5&#10;88033YAvLy9P/R9gw4YNIbVCoVhtZNUBsKdh9mevjzNIBw7g2WefddsEhUKx+siqAzh+/Lgb5CdP&#10;ngxTFuO5555zKwQ5kFIoFKuLrDkATmGZ+XEAnLBmwqFDh1x+Xl5emKJQKFYTWXMAbW1tbvnPLwBL&#10;oaGhwdHs27cvTFEoFKuJFTuA3tFps6+gx5yt6DdnbvebPTe7zI7zt832Kw0u/XLNoHsKar+N59UN&#10;ubRjJT1m18XbZtPFBnO+asDxkZ5fP2x42o/41dpBd+X+Us2Ai58s63P0xLmeLO9LlcsTZtAij3ye&#10;sjpfGdCetuWfKg9kwIc+xOHj6T+eMrtaG+gG7bmQ70L1QEofdOPqx+G7Vh/wna0YsDL6XJxy4eNJ&#10;ObEZmaIbT5mdCm1GH57WI37F2gwftE63QuqqN5WPPjzNRvySLUt0u2pp5ek/Xx+xH9uQSdy3I6WP&#10;lXHRlk0cPtqSODLgQw/RhyfWhJb2gJ74OXv1dfP1gY884aN+pT2kbQmiG7wSRwblEYdf9KFc6Gh3&#10;6o186iPVV2z5vj60lc/HE3lSLn3FPTGKDMvvnvKzccqlfGd/aAd1JXy0h9iBvtKv/Dpe6Lv9qfZw&#10;fReZNk650lf8vksZcWLFDmB8es5UdIxpiDAUNg1nTNeQvXCjIffqOE5k9RBQoVC8vaAOQKFIMNQB&#10;KBQJhjoAhSLBUAegUCQY6gAUigRDHYBCkWCoA1AoEgx1AApFgqEOQKFIMNQBKBQJhjoAhSLBUAeg&#10;UCQY6gAUigRDHYBCkWCoA1AoEgx1AApFgqEOQKFIMNQBKBQJhjoAhSLBUAegUCQY6gAUigRDHYBC&#10;kWCoA1AoEgx1AApFgqEOQKFIMB7YAbR2DZmqxl4NGjTEHGqb+8JRmD3oCkChSDDUASgUCYY6AIUi&#10;wVAHoFBEgPb2drNmzRrz4osvmvn5+TD1wVFRUWEOHjwY3mUf6gAUighQUFBgrly5YlpaWszOnTvD&#10;1AfH0aNHzfT0dHiXfagDUCgiAA4gLy/PVFdXm2PHjpmqqiqzfft2881vftMN6FOnTpl9+/Y5ms7O&#10;TrN27Vqzfv1609raGpZgzLZt21zYsGGDo4kC6gAUighw+fJltwWQAf/aa6+5dJwAgxnHcOfOHbNn&#10;zx6zd+9et1p49NFHHY3g+eefN4ODg6aurs7RRAF1AApFBMABsAoAOAAGM2A2b2xsdHv7S5cumdOn&#10;T7uVAFfAikAALSuCmzdvmnPnzoWp2YU6AIUiAlRWVpr6+vrwzrgZnln86tWrpq2tzQ36/fv3Oycw&#10;PDzs8gg9PT0hRwDoTpw4Ed5lH+oAFIqYwdKfXwY4BygpKQlTVwfqABSKmDEwMGBu377tDgZXG+oA&#10;FIoEQx2AQpFgqANQKBIMdQAKRYKhDkChSDDUASgUiYUx/z9m00/iwAhM+QAAAABJRU5ErkJgglBL&#10;AwQKAAAAAAAAACEApuAMrxghAAAYIQAAFAAAAGRycy9tZWRpYS9pbWFnZTIucG5niVBORw0KGgoA&#10;AAANSUhEUgAAAOEAAACqCAMAAABs8tjnAAAAAXNSR0IArs4c6QAAAARnQU1BAACxjwv8YQUAAAMA&#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Mw9IgAAAD/dFJOU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usI2TUAAAAJcEhZcwAAIdUAACHVAQSctJ0AAByWSURBVHhe7Z0HWBRH38Cv&#10;cUdHECtiQbAlSqwxorElSmKJJXaNMVGjxho1tviKxt5ijK+JxmDU2FBjedWogAQFwYaKoUsRkX5w&#10;/W7LzHyzdwvcLVwEDjg+H3/JIzt7y7L/nZl/m3K8N7zhDTWIiCdhj15TbNefOzCxjUjAFl87hB1O&#10;IIQo6cX5bW3YU68X/PdOy7CEGNW1L1zZk68TdkOu6xCd/yiFgpDM29CIPf0aMSmRRIjc7uo++yGu&#10;xvxlTux5q8KXOLm3fO+tDp3bj32/qT17sno4f5WBIFFI/STm8brFkDSVOEzIfmRFxN2+3nXuYXZq&#10;UXwcyLmxfUhHZ/aDqtN0TQKNNNf2yBIGiGxmxsrVBB38FvuZ1eA3nhFRQBhUAwaC51G/fda5WuZM&#10;2OkHGYKay33bPSIutWn9DyRyFRrpRlv2Y2vRans6AVnxGPAxJcs63suO/bwKeJ4qQkh9tLtQuEcj&#10;X9o6D8H711LI54Os2k6dh16HKqWxhHog1CXOcJXw2asqhbDbZRoB+a+O+LjffSp97OkizeZGu5W6&#10;TS6GC6yB2HP+XY1WDVi5jMAyE482DHJ/tYwlV9iPCdcglLbSjSnYTn4OIucv/cabPyiZuuipv8Aa&#10;2A4/nk1q1LReJiCndRpY1iExVPrpyVyTzefKLDD4Zm5TYwGkUuc20Zd4DZYVaGK+9eDz2kfA220M&#10;5+oeyZfxOqDSMB0PFYbsnLd44txVO4LyKOM2m3dpnAN7OYuI/WmKZE0KiciIsosdVydS+YfbNVrx&#10;nDremD1X19hPSwSwSI27XMZv0z1KW5vI5xeseoykfDANm8hXtNZmOyDuu/d7s0UGx5nZkPwnTQsL&#10;5mDbaA1sP3mGaLUOoYRv3mFPlTL0eIKRfqXiF/Zsw9WHfKPAQdz9UD5EstM9TS/qc/AFDRH5azO2&#10;XMe4TH6EaJ0WoKKZFdgFfo/Vh7PKZAS5oUu6c5ydMmnsR6QABAsOdGbLLPxG89JpSN3vwJbrFn6D&#10;mU9JmiQhyl2vV37laeD3aYi2TEjVk0NjWlbY3ATDHmNdlbehDacle+5KoyBxc6x1okSvH4oA0ugA&#10;kgdwFIkRfIdGaxWsgLiX0er4ja3Zj4ywm4yVKMxbzpW+7WEN7s33/axj7hvvVCFI4aaVvuJV1tgv&#10;NFlVWpN02oVJHd1sjdWpw6w4AoFH0zmxrrDt4SIIC37zZst1i8BzYyGuE2y+Ej+vRPjmuuxUdllr&#10;VeeeClg0tJML2ySbLHuJoPruWE5fdhoSBRHI2eLFluuYxuvycfVBSN0Y/wojwOL88Q7scJYASep5&#10;1LERnkyzbP1zFkDKoAGc+whmRlMIxa+ykhZttbOQeU5Eh79b6TSKvdfXxQb5WOj8mD1tBd1PYmtD&#10;nGnP8QJc56RTkArr6FC5F1jD8NsfxUoGS1i4vxV7qpL4JReZuDvw5Y0QJYJFe7hOWZMNeVjus+9a&#10;RT6ek98Z/eNRz7dU3R/23H2X8fFYcDtHiMwI4FgbkfchFaJe7mzJluua6eG4XeEHi57VkD1TJXyW&#10;BOXqxWNgJIz7mpuHGXBOCmH89KZssY5xXpuJNQCuwWi/6qVj+MImwwJL4w9IJ4zhZDzsht0hEUoc&#10;bqWUt3AG0DcycKmnBY6GeFY+IFVMUyCu9eJGGhMS8StMHGOlTLDD1DxGQCALaseeqS6ewy+RCKiu&#10;9OQokyZLcRsm4j5ni3WN8/JUfRXm7bY45u55vAChwgNvc1pCq23pAJHXrNREbUf+zphBhJTbcORt&#10;EbYDrusQyA5oYXofG98DMgiKz3SwkoCr8vU6BqYtbMCeqi6CMU/xrTIXcB2+fpHY1Vb8Zh0rYet/&#10;RW8kIJ0xv+IsROVxnpuKHbe0uZyYwWbEHewKAs21Re83tavreELUYeEzRj5sBu9+yeT6LKHpmhQC&#10;UWEj2WIJbl8+wO+QcQJU6cFrx7Wo06BQPCKsUG8koPzKe5aOk3htLUBAcbkvp695rszXv0IDqpdn&#10;p9bhmJN4wmODFUS5W8olZKqKz0UZQLJD3ThVZL8/FyBK39ENUAWJAb2rP/xRFfiSWQY3CxTfnGJp&#10;07EZGIxbgvIwJzso7HyEQFATNCBWwwjJNFXmf3XYil5OVUubV4dehw0qVJuwvoulWlz8YbAGwfQ1&#10;HJdTMviaBiHFLh+e7dht93N1OLZm/iSGlEYem9rDUtX2bwjbfBZuSEHIT/lbNi6IcZ0UA5Du6Rcc&#10;a+M4KpJCVPp6QyzmPS7gbLraUJEMkErasWJkbUXC/L7nsOvB/JnUb1uJXpXUfRUN1z3HPvWDqZx8&#10;hf2SFFxrcV+Vdjrbpl2n/J6shqCkJqEu6+7FLZ1rIRx2nvaU/SO6Ra7G+c1q0fg/+bha4vtynrPJ&#10;d1hP03Efm54W2gy98A/TG3FFMnWJGy6RERrQr7mIZ8eXeDk2chO68CzVCuJOv8oN8pHRw3HZMgGF&#10;nvsLAJIf62z6WKKmvxRDpL38fvlBUKHTp4G3MpVsYzVAFCdeOxny+J/HqTFP7l4/t3/drA/f8vQa&#10;MbhlNcYqefYTLyoNty0+PZgZd7CojQh7n4EISAM7c6qq91GsYwqP92TLJuBL3QcvOhWlMjxGGWzD&#10;wvpIp3uZEnxPlxu++p2qjhMLvZenkfq3R6dsaY/fu0Xy8XiDQ/Dryt7kxbmNf4gCoaLN3ubbG79h&#10;p6WZREmPrBDmMZUR880npivE97LM0Dp0f75vZ6F0OK4cE0Mj8GKevemdHCY8wKczV3BOcxF3Hrnu&#10;fDJTk8YNlgOIH8heXincpkTQ+t6tfbayHe5/ForoNDMNIPDPZxwXxXFBDo1g0qzKzHqSOPvN/inw&#10;xO2Xzwqkcg2Fb4dYP8vQT4HuegXjBebgey5PxWod/276vj76E/rT1cZ9dSaT1Z7A8Rear3sOoTJq&#10;QmXtuYAn4bu18R04+sv1e4MunQu5FHk7Nl2WLyt8npuR8nh//ypoVt+DhlxFfui0FjWQLvH66QWF&#10;iPP92CKLwPdIHo20ZyufUy5Dwnd1aezRrIN3T/8Z4xdP9J8y5IM+TSt/H/vR99X6is9a4VsT6SDf&#10;QAWCiuMdTI2NwC+IxKHK0U4W2jQBH/utwiq1MvH0B4x8OE4aUhPuoKDTLeywFP7AGWAR9LiLu6B8&#10;a93PsRD77i1i+i6U7veuiTDbdsQtHAhlbuN4og2m3cdmKGllTfyJquEx+6YcG1KIMte2tlC96LGZ&#10;cU+H4NOvOGl7j+Wp2MAlTTEzdlyLeO7OAMyoYGZgnwY1IWCzhSkAEQ8/5tjiJpsyIFQHD7E4Vqky&#10;DY9Sel/3ztiaSSA02iHHVvWWP0dfeV3Ef4a+1K0m3mHV6BLChLogZYcve8JC2v5YjIAipAdbZOH3&#10;P6tFoOCoFeZXuF/A6hspwsfXSAPliXueLQZIuq8tW2ZxGXSXgDBnbdu6VzJ2q3ANwqKdb1k2l9PZ&#10;x/DoEv/r2K/K38aZQOL45X0aUbEL617H8Hh+GbiJFm21MFvQ4YcfDAfDH+sQyljAzTgFZOOemTCm&#10;OtGcpdhtJxCkf+fO2akirY/kb8J1yHeblYbj5sSp7GkWvteOXIQ0Yf3Zct3SJgJ7Mi/eZkuvRGgy&#10;I6YEyS6FZjz+6bEmEyA6YrSpObDpclQDkeZsH+tMw5vNxPNXK1uDkg/mTeHMQWPokwXTO+PQZFsO&#10;hPLL/TixxKA/FRBk/milaemNQ3EVauazpVch+OB+YWbEBK7TLP5OC2+58N7+UwaQNpBjcxymJuog&#10;kgZUYs5wrTBOihVpaGXnBjhtVuMa1x16S2DyuB7noXabsO9fFKIVgRyVZTMtFnui6XOsoWMY7C/j&#10;J1bOqWwk4/CdPjlEpe2d4te+XVMXe6H+Nzs/hZkfMWOAIGNVC/2FJQgaLc1BUHdvTBVzKTVHT2Zw&#10;96Xx/Nx/RdDthmFWDFBk3rt5euf6qROHfjCgQ/94mLbjIUJE7CLOAFWnfTkIqS4OtVILxczU4McN&#10;q/yUf7vZSYZEHAbSGnVeTnpKcljAY1j8gkTo7nhTAQXvnVJCRJ33tc7gNYPLESbv9CtbejV2s+/p&#10;SDYRVAKEVFwEBACSd7tzPLJeV5UQ5m625gKtdpHM0y6oZDcUN5mZycgE1CSJI5GSnDStfR6D/Rji&#10;bG/T+9iNTsb1nLvOGo5aKQMy8FMqK5lvtJ3yF1a8GKBOOXHjwdP0tMJimTYv42FkvALROUc7sdex&#10;NFjyiEJEzHxLZzdYxlymG2ZWbgqEx5IUfaVBSOfM9/Dq2uvjgTO+WLps6qStj3BbzNvcnL3OgKD1&#10;d3kAUlH+dTOaaxbsk2L9UJm3bOt3TaHPsNM0lG5oyOS4+DyRSCK2H3mHgnT+cs5Nmu8vwJ5E0Hu1&#10;OcZZGY4zdXKYLZhDYOPkOuCXNFyBEJAEBchDRtJIJjyjEYidaKpNhJ2u0szgtXVWExhhE8VUyka2&#10;VCECx/YjFxyKYlozInKz5SRQXzDyWlqsysJVdWc0W2SxHRaKPYOs3aYN1xrYJeDnpuaxpYoQvbv6&#10;cqphebUq7I/rWQQkw/uWqUyfH3HYR18dbGrvXCbcw501cxlnapc18GXmWkhHsaUK8NufKNNPVwCp&#10;R8f12ZVLAipycGnXEvgckEJYfLS1aWcTf5dEIuLOVCsuHSxlGPP0xX3ZUnne14/lQ6h5squzyOm4&#10;AkLF4bfLrHr3aPyZaidn6MdzL+6CMHEYW7Qua5nuldqdLZVjmH46DSiO3dTDief4I0BU1j4P9jPc&#10;iUeFU4jM/oETS7T9KRsh+cXe1m+hGNsgpoaizS3xs92Mq5hMDVvRlYl8fCIRSvqq7FqXSTE4loib&#10;6c6WDUi6B2kQyPvZ0nGXGqJBKiPhFXPjlE77aESe/cTXEPi0CUPSuWUxkPsi/Mu6O+M4+YpxkTiA&#10;zN7IySRajc44skHkDnOOv9OvNNKMK4l1HXdpC4YYDjGivUXYPt4eahrXOk2Lw265dEXtz9eqJP6M&#10;FyabxJbK0TIEK4z2bIHHG5ejnsAeCt7aW4zNxw3TzAvfeXEKiajoT9my9eEvYyTMLqsYDl3+geBW&#10;2dKKPvnFbDpH0PM49uBU+zqaVpX3Fjl2yiOGWS8Y5CLZz0h4z+wiuIFZkP6jzHFul6pZqRdJOOiK&#10;FlEZ2ziDnL4n8gCSnepX91l7s3iEMxKeNpsiWqxCisVlz9sxll7D/BR+lkRA+HKFadgn6XsZn1Xt&#10;b1WPBOR1Z3w2uNScVhCeACifmfTF0vap+r/4WucZcczg7kxTP0Y04B6Fw/nV1lpcXjHDmNnHMrPZ&#10;bucnACUYeQOCYPKsC7/ponQaEWFDTXNnDWbitwWIe1ZaFWkG4Xc63EpvmjXNA2UInjSylfyT8Jx9&#10;+93YkVNcHsSeY2m8Lp1AFAm1n7En6ge2wUyiZQlbKs9eHC4ZZ3BsA3VhPU8UAwROcjJOrbbmIKiI&#10;1iF0rV5tfOTzEkuYZTbJ0DAdoWc+bEHPdlV8sBrHEvs4PbdliA4g5YGd2MnNMOvjWgHhdtwL6WPm&#10;jJfjNgipdWzBwHpCidt1DierLRp6Dd9HerTzWXy/p13Zs/WBFg8hhPmTzWhS/mgcuz8zGWMRHaEh&#10;IhJWmTZEu1HhKgRTV7aYxIxohJWFHtbHX4klDDeXZmv2F0Dq3cbjfQ2W5QBE3xttunDGfW4cQMTj&#10;aS7NLjB5ql3WTjwZIdgNKYh2mDH3bseVCEZ0YUsMLb6XQqS92ddUxzTYJcWCPRrv6LACf4xyKj0A&#10;Ugd43KK0UD6YLXGw3Yjrg/y2rI8KGx1W4SZ6sa/JKC6/3fYCBNW33pW4b2ByOao91t64ygj+8Bwd&#10;QR2sOFMqmVWIxble1qeEvX+XI5R3xES18sTdT8sAKDzk+/aCK1g+BCJraD5OjWDzPamhdBMqdiJH&#10;JgBIhpVN+BH538A1KN9g2mn5/n+RiM45s3LjjXxm2i3KmFyffFLn81BBp5QFf0Y4z8jGfevF6FJj&#10;LxlzB4d9ad9yTOeUfwhIS59GZSr12TiUsbgyk5rrDPcIrQxdr2iebHMmkwRly0q7lOirHABByizT&#10;fIXbnFQEIaE2SIcglWUUhtQHOmSplWBvBRI2ZIa9UV7ZMETTb7Fzo74/3uRaQYu1ucyyT8NQIgTa&#10;l7++b8ayWou2eQStXMQWjBAuwk8McteVtkifXbjNai/2NtGS/Hd+M6yKYgCEIubgVI/6kVwr42Md&#10;BfK4y1UxdqH4mTU/sjun8QTv/IbNgOyYr3EFib3mRKn041AYUvPsyNxujWpiXnjNMgqRIOMjtmBE&#10;o3uQhvkD2BKvfSgBEdhbmtXmC3len2wKzS+RD2qD5/jY1LP2aWA1QdLJFQQCnpmKYvDCn2/j3Lhd&#10;C9/PQ3HYl76rS8uW7T06eHkPnRVw8OrzPC0rHlWUvHWAdSZyVYKNkEbxxl6ZHgFPvPpkCpB+M/zr&#10;vSdCwuIUNEIFN649iAi/fSMyPCanQMWurYIIyl9cXWiF2b6V5ggNYGRFq2m6BaRDTXJGManDxoAR&#10;pjhTiT1uBJjNk/TS4crTvIg4tHTaW5Yvi6pFjuPA4mb5KaVtAjJfqBlRSoTBqrKkz7Hgyr+xuIeb&#10;k0RUn+Xjic7jR/+FY6IFdk1+fKmXB9s5ioY6QCqznyVcC0/PVWt0lFZRIM2J+G3zwlI9VJ+RPMRi&#10;nDYN9QT9Au4aNsih4m8EHz5zYvOpHV9NHPB2s1bvfrps/Y7ANdPHD/N1sbde+CDg8xz4NnZ8vXLD&#10;tSMQOza2dXOROBvvw1gKk3kwCVf5rb++L8OKBSDNk2Mj2no4u4tEzqV7OIp5dk74GkPBKgiadxk2&#10;ecHmhWtWLvn2s4lDhoz6oN+INYdO/xi09+f/rplcflsn52jcoY4Ya/rGh2W4gdIw7feZ7d3rUaRu&#10;oJH/fy5EZBbINHKVXKGQ5mWl52SlZqsAIJEOEJr8U+U3cr2NayvIaKDdZjkO6mnNhbnW2mbLPAK7&#10;QTviVPrJIOY5yV5cijgCIWIxW8DwByUhWLijr9VmgZqD79RzVaiaxt3n3wAFpllBjFMO9j6Zqecs&#10;7W4hpN1Tr9K5evjtlz9QGu1lp2G6kt4u43/0al+nAXJl0tpyj+6ShVBh2W4lDltwkH65xN2uP7hP&#10;Di0oM8f083u/zPs55OqdK1f+PhNyJejvM8FXt81bOmfCvIENyynBgfj3Qsvigf7PISz0Ywv1h0Yb&#10;X5TKRycFLhnYwV7gIHF0kTg4it0lYjuxi0QkEAoqMhaCNfh3AtmCuNnYUBKCSLZYbxB/EKpP/+D+&#10;kxP9/RBXMztJV4z4GH4p7M5ortP+kuIoXf17y4auHuwG2/WBxnNi9EEMlD/c8XGzqprilo+xR60f&#10;YuA3XPkMtwQA1HGhfwQF7/n+s27WWjZgSuvvmYkimMLdfarxRH2xosnUbwrj/BOjnbBmYraVBYjU&#10;yaPWVGEBf63xYZRhcxzVlRGO1WhX/AnFCP7JHAlnaxAkiguVxZkZkbFStQ5AQESXm+9Tt1k0vrjF&#10;skRGPARkx6s3qixaj52dLcxR2/9RIHXP6E8+H/dhR4Fnz0Ubr2Vg61Nucn2d9k6bt+eH6fQC0jEz&#10;qjkL3jEQIPkU5mhSHixe5YariK0lYYuPTkphLDvtTmIF/1TSdc6VHEOIU3S+2hsDNA2FKIlJYfC/&#10;U8E0zuRLz90a9SaD92a6uKn2EfLbTQ1MkbIuGvkzd/fIytMzE8E7ekWzXoWecjd8H1cEH9T9dy7w&#10;XTsNXnkW2y2DeIi4VzLFrDqMJBC8pJ81uVKHkt7XnyvDOx4kcJZO1DISz65fbPtfTDYrHEaTdsiS&#10;Wf42hylE/aAfHPxShuSLuLf6nnha6SWlliIUO3Qeve2vZJV+QzoDUJV6cJBFyzSayxCSj9MfjnyJ&#10;tBu4kxXe1aTVRR0KeHbt/Kb+58TjbGa3A1Y6rEBVSfvGWzgHfgSOJtMNebb+yYjeypXQIavY7HzF&#10;GqOZz5iAM7GpMtONoKBKGrq4i8RS+7sOUIBdgeAdAdFprvXzzf6nI3tY8whtHd2b9/lqy9UEyrjm&#10;MKQm72HQ4ppYDW1zliBUTCyIw44Z2H17wo0L+1GnamW5mY2Q38pv0vJtZ+9kyZmpKWVARCRHHN09&#10;u2e1NgovBz9UrY7GLZMvcJiQgNuIZgSn0Tc4XtVvzrDluXi17tCjU2efVl7urZo3ae1gOr8dI+76&#10;+Yqlu0Pis4u13LqTFT08Mqdfx2auNeVgNH+qUP/C49k58sYX6o3rLe6Ci8bcnmkeG1fXTqOXb90T&#10;/HdEamx8cnRcVGRseMLjx3//d1JvJrHJ59nzxJ6OHSYfzpIplSRHOKxiMv8+MPeD5i416vl2yNWR&#10;67EMwv5pOPhKh5B+5C8ucV9EQqFIYCMSiHDobDhjBr7I3qdT/zl7gsKlhH6HPtNnZ0iM+fPcL+dO&#10;n06KeahBJrkkfC2kiAJpzJ6J3k1qfrOagbkQ3urGk8yNpJBs/4dMeJgWMKl/l3Yde/cavPTLucsm&#10;rpk3Zcn0SQM7NTdflzZdvwqMjNfodKUrSSvERFEaAIhQFGUk3Plj+6R3a2n57HtShLSXxk/DbzV7&#10;d1veama8WlGYcO9W5OOnL5lv35KBoiJVXkHSnT9Xj6po1z8bF+9BS8KyS4YRKw2toYqSY0MuHNq0&#10;aLifr4dFNv1fsTuH3QdNbg5EOQvd+LyWBw2hSsnoGdOCmP8YlM/DVg/i5FDtPcdtv54mL6sd/ZVQ&#10;SRcVEUWIrKDW8N0omfTxyfXL5/Xr9W6rZu7OjJ5jb1crvJ+NgBoLFGfwbRsujy8yamp6CcugFHfW&#10;di9VcpLGfdYHm2h6NVkQfvnYumVzPhk6esjk6fPWbbhw8Vl8UbEWkIiGkIJAoY27ErjAry6TzTZT&#10;EmgaUXGli+dbfvTdz9uOPcNS088unvvjyvmg68ev//0oR2moEFXeyTn9vFo19Rkwbts1ZiERA6Sh&#10;IvPJ0Z0Lh7Z2chfzjOy0UODUpMeYL9au3bw3YNf6efPH9vZ0r6UOZw5R21M6KL9qPE/BxqbF+nQC&#10;aiKmtmnY0MOlibtT0xZdP117/YVhEz5Knnn7xvmb8c/Z0QOQn/Qo+OSSoa0cHM20Nj7Phmcj5jkI&#10;jWWvM3oHRqfnH+lsYl9bHXwJEXnV33h0kG/v9fGyK9kGqQDEjY45oJE8fN/kgX28rbVXyatpeEn3&#10;cNOoRsbPZ9PjqApC7cVyhpdv4zh0a3JZxwMEEbXJ39lWYNm+tLULf1gGmXp350fNyupQ7BesQ1Cx&#10;w8yaupafbL39NL+oqCjt8eVv+9e74alyuB0gC8NziWeXPm/J1pjDhCgKkenfmx+ZEbXsO27+9Kkj&#10;utWMZ1zLdEuEsRPWPNHSufsMky/dv00mIDDaVbtC+KI6T0xVl/lyeKGRQ89zClBwgCk3W5mN/fuH&#10;I+pHMr8GEP4PAWbwt8HKF7Ruoyvf9lclgsTFXvVv6l11+TAbFei3vbX9Jg+9GNPvJIGQ9JTVvx26&#10;5nA8qEW3DB5Go58V5J07KoRk23zqNG1fu/TNQ8VzDYf8HrcgDRCVsOD/hYasJPwACjwt+U4q58OM&#10;k5I0w9Kvj6lXeFwA9N9+ertg02JENHbUnliSPK+HDM1A5MuolS48J9/JRx8rIbzf7/VRogyirSqI&#10;Y9T4kWN2Rr8gEZA/sNL30dYa4ruQwEGfIr4IO9qEImH7wNfGzhsQzAdIlUtDmgKUNP3P6Vb73vJa&#10;w+0kQISGUikyo0/N6/1aqVCWBruzs6OuhQSun9C1yWvW/1iEfVfP9vZo6+5QoxnmN7zhDW94wxve&#10;8Ia6gcf7PynUdsUGssTGAAAAAElFTkSuQmCCUEsDBBQABgAIAAAAIQDtW24v3wAAAAgBAAAPAAAA&#10;ZHJzL2Rvd25yZXYueG1sTI9PS8NAFMTvgt9heYI3u/lDbYzZlFLUUxFsBfH2mn1NQrO7IbtN0m/v&#10;86THYYaZ3xTr2XRipMG3ziqIFxEIspXTra0VfB5eHzIQPqDV2DlLCq7kYV3e3hSYazfZDxr3oRZc&#10;Yn2OCpoQ+lxKXzVk0C9cT5a9kxsMBpZDLfWAE5ebTiZR9CgNtpYXGuxp21B13l+MgrcJp00av4y7&#10;82l7/T4s3792MSl1fzdvnkEEmsNfGH7xGR1KZjq6i9VedAqyJOakgpQPsJ2ulimIo4JklT2BLAv5&#10;/0D5A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OMih8QWAwAAhAgAAA4AAAAAAAAAAAAAAAAAOgIAAGRycy9lMm9Eb2MueG1sUEsBAi0ACgAAAAAA&#10;AAAhAPG+tKu0UAAAtFAAABQAAAAAAAAAAAAAAAAAfAUAAGRycy9tZWRpYS9pbWFnZTEucG5nUEsB&#10;Ai0ACgAAAAAAAAAhAKbgDK8YIQAAGCEAABQAAAAAAAAAAAAAAAAAYlYAAGRycy9tZWRpYS9pbWFn&#10;ZTIucG5nUEsBAi0AFAAGAAgAAAAhAO1bbi/fAAAACAEAAA8AAAAAAAAAAAAAAAAArHcAAGRycy9k&#10;b3ducmV2LnhtbFBLAQItABQABgAIAAAAIQAubPAAxQAAAKUBAAAZAAAAAAAAAAAAAAAAALh4AABk&#10;cnMvX3JlbHMvZTJvRG9jLnhtbC5yZWxzUEsFBgAAAAAHAAcAvgEAALR5AAAAAA==&#10;">
                <v:shape id="Picture 10251806" o:spid="_x0000_s1027" type="#_x0000_t75" style="position:absolute;left:203;top:4079;width:17520;height:26914;rotation:-100818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mBHxAAAAOEAAAAPAAAAZHJzL2Rvd25yZXYueG1sRE9NSwMx&#10;EL0L/Q9hCt5s0lK3Zdu0lIpob9oqvQ6bcXdxMxM2sV3/vREEj4/3vd4OvlMX6mMrbGE6MaCIK3Et&#10;1xbeTo93S1AxITvshMnCN0XYbkY3ayydXPmVLsdUqxzCsUQLTUqh1DpWDXmMEwnEmfuQ3mPKsK+1&#10;6/Gaw32nZ8YU2mPLuaHBQPuGqs/jl7dwEG0GeTq/z+eLU5CHIiyql4O1t+NhtwKVaEj/4j/3s8vz&#10;zex+ujQF/D7KEPTmBwAA//8DAFBLAQItABQABgAIAAAAIQDb4fbL7gAAAIUBAAATAAAAAAAAAAAA&#10;AAAAAAAAAABbQ29udGVudF9UeXBlc10ueG1sUEsBAi0AFAAGAAgAAAAhAFr0LFu/AAAAFQEAAAsA&#10;AAAAAAAAAAAAAAAAHwEAAF9yZWxzLy5yZWxzUEsBAi0AFAAGAAgAAAAhAGTyYEfEAAAA4QAAAA8A&#10;AAAAAAAAAAAAAAAABwIAAGRycy9kb3ducmV2LnhtbFBLBQYAAAAAAwADALcAAAD4AgAAAAA=&#10;" stroked="t" strokecolor="#7f7f7f" strokeweight="2.25pt">
                  <v:imagedata r:id="rId20" o:title=""/>
                  <v:path arrowok="t"/>
                </v:shape>
                <v:shape id="Picture 1669152990" o:spid="_x0000_s1028" type="#_x0000_t75" style="position:absolute;left:15483;top:6180;width:15399;height:10928;rotation:18482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UuIywAAAOMAAAAPAAAAZHJzL2Rvd25yZXYueG1sRI/NasNA&#10;DITvhbzDokIvJVnHpcZ2swmhUOgt5AdCbsKr2MZerfFuEvftq0OhR0mjmflWm8n16k5jaD0bWC4S&#10;UMSVty3XBk7Hr3kOKkRki71nMvBDATbr2dMKS+sfvKf7IdZKTDiUaKCJcSi1DlVDDsPCD8Ryu/rR&#10;YZRxrLUd8SHmrtdpkmTaYcuS0OBAnw1V3eHmDBzTrHvN29suVu6tu+zy8/myZ2NenqftB6hIU/wX&#10;/31/W6mfZcXyPS0KoRAmWYBe/wIAAP//AwBQSwECLQAUAAYACAAAACEA2+H2y+4AAACFAQAAEwAA&#10;AAAAAAAAAAAAAAAAAAAAW0NvbnRlbnRfVHlwZXNdLnhtbFBLAQItABQABgAIAAAAIQBa9CxbvwAA&#10;ABUBAAALAAAAAAAAAAAAAAAAAB8BAABfcmVscy8ucmVsc1BLAQItABQABgAIAAAAIQCpkUuIywAA&#10;AOMAAAAPAAAAAAAAAAAAAAAAAAcCAABkcnMvZG93bnJldi54bWxQSwUGAAAAAAMAAwC3AAAA/wIA&#10;AAAA&#10;">
                  <v:imagedata r:id="rId21" o:title=""/>
                </v:shape>
                <w10:wrap anchorx="margin"/>
              </v:group>
            </w:pict>
          </mc:Fallback>
        </mc:AlternateContent>
      </w:r>
    </w:p>
    <w:p w14:paraId="240C001C" w14:textId="7F29CC02" w:rsidR="00060617" w:rsidRDefault="00060617" w:rsidP="00D7068B">
      <w:pPr>
        <w:rPr>
          <w:rFonts w:cstheme="minorHAnsi"/>
          <w:b/>
          <w:szCs w:val="18"/>
        </w:rPr>
      </w:pPr>
    </w:p>
    <w:p w14:paraId="1C903905" w14:textId="0A4C7146" w:rsidR="00060617" w:rsidRDefault="00060617" w:rsidP="00D7068B">
      <w:pPr>
        <w:rPr>
          <w:rFonts w:cstheme="minorHAnsi"/>
          <w:b/>
          <w:szCs w:val="18"/>
        </w:rPr>
      </w:pPr>
    </w:p>
    <w:p w14:paraId="60806753" w14:textId="4E5C8F28" w:rsidR="00060617" w:rsidRDefault="00060617" w:rsidP="00D7068B">
      <w:pPr>
        <w:rPr>
          <w:rFonts w:cstheme="minorHAnsi"/>
          <w:b/>
          <w:szCs w:val="18"/>
        </w:rPr>
      </w:pPr>
    </w:p>
    <w:p w14:paraId="20B4E7AF" w14:textId="0890140B" w:rsidR="00060617" w:rsidRDefault="00060617" w:rsidP="00D7068B">
      <w:pPr>
        <w:rPr>
          <w:rFonts w:cstheme="minorHAnsi"/>
          <w:b/>
          <w:szCs w:val="18"/>
        </w:rPr>
      </w:pPr>
    </w:p>
    <w:p w14:paraId="59DA8402" w14:textId="7AFFFCD2" w:rsidR="00060617" w:rsidRDefault="00060617" w:rsidP="00D7068B">
      <w:pPr>
        <w:rPr>
          <w:rFonts w:cstheme="minorHAnsi"/>
          <w:b/>
          <w:szCs w:val="18"/>
        </w:rPr>
      </w:pPr>
    </w:p>
    <w:p w14:paraId="0D286BF3" w14:textId="21F16BE2" w:rsidR="00060617" w:rsidRDefault="00242BA7" w:rsidP="00D7068B">
      <w:pPr>
        <w:rPr>
          <w:rFonts w:cstheme="minorHAnsi"/>
          <w:b/>
          <w:szCs w:val="18"/>
        </w:rPr>
      </w:pPr>
      <w:r w:rsidRPr="00614B41">
        <w:rPr>
          <w:noProof/>
          <w:lang w:val="en-AU" w:eastAsia="en-AU"/>
        </w:rPr>
        <w:drawing>
          <wp:anchor distT="0" distB="0" distL="114300" distR="114300" simplePos="0" relativeHeight="253378560" behindDoc="0" locked="0" layoutInCell="1" allowOverlap="1" wp14:anchorId="008E9A42" wp14:editId="02D93018">
            <wp:simplePos x="0" y="0"/>
            <wp:positionH relativeFrom="margin">
              <wp:posOffset>3254375</wp:posOffset>
            </wp:positionH>
            <wp:positionV relativeFrom="paragraph">
              <wp:posOffset>92710</wp:posOffset>
            </wp:positionV>
            <wp:extent cx="2105603" cy="2136627"/>
            <wp:effectExtent l="0" t="0" r="9525" b="0"/>
            <wp:wrapNone/>
            <wp:docPr id="391996891" name="Picture 39199689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2">
                      <a:extLst>
                        <a:ext uri="{BEBA8EAE-BF5A-486C-A8C5-ECC9F3942E4B}">
                          <a14:imgProps xmlns:a14="http://schemas.microsoft.com/office/drawing/2010/main">
                            <a14:imgLayer r:embed="rId23">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105603" cy="2136627"/>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noProof/>
          <w:szCs w:val="18"/>
        </w:rPr>
        <mc:AlternateContent>
          <mc:Choice Requires="wpg">
            <w:drawing>
              <wp:anchor distT="0" distB="0" distL="114300" distR="114300" simplePos="0" relativeHeight="253335552" behindDoc="0" locked="0" layoutInCell="1" allowOverlap="1" wp14:anchorId="07E68DA2" wp14:editId="683714F1">
                <wp:simplePos x="0" y="0"/>
                <wp:positionH relativeFrom="margin">
                  <wp:posOffset>564515</wp:posOffset>
                </wp:positionH>
                <wp:positionV relativeFrom="paragraph">
                  <wp:posOffset>130810</wp:posOffset>
                </wp:positionV>
                <wp:extent cx="1568681" cy="1996094"/>
                <wp:effectExtent l="19050" t="19050" r="0" b="4445"/>
                <wp:wrapNone/>
                <wp:docPr id="507462437" name="Group 1"/>
                <wp:cNvGraphicFramePr/>
                <a:graphic xmlns:a="http://schemas.openxmlformats.org/drawingml/2006/main">
                  <a:graphicData uri="http://schemas.microsoft.com/office/word/2010/wordprocessingGroup">
                    <wpg:wgp>
                      <wpg:cNvGrpSpPr/>
                      <wpg:grpSpPr>
                        <a:xfrm>
                          <a:off x="0" y="0"/>
                          <a:ext cx="1568681" cy="1996094"/>
                          <a:chOff x="0" y="0"/>
                          <a:chExt cx="1568681" cy="1996094"/>
                        </a:xfrm>
                      </wpg:grpSpPr>
                      <pic:pic xmlns:pic="http://schemas.openxmlformats.org/drawingml/2006/picture">
                        <pic:nvPicPr>
                          <pic:cNvPr id="846246642" name="Picture 4"/>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410441" y="22514"/>
                            <a:ext cx="1158240" cy="1973580"/>
                          </a:xfrm>
                          <a:prstGeom prst="rect">
                            <a:avLst/>
                          </a:prstGeom>
                          <a:noFill/>
                          <a:ln>
                            <a:noFill/>
                          </a:ln>
                        </pic:spPr>
                      </pic:pic>
                      <wps:wsp>
                        <wps:cNvPr id="1314055133" name="Speech Bubble: Oval 3"/>
                        <wps:cNvSpPr/>
                        <wps:spPr>
                          <a:xfrm flipH="1">
                            <a:off x="0" y="0"/>
                            <a:ext cx="723742" cy="575310"/>
                          </a:xfrm>
                          <a:prstGeom prst="wedgeEllipseCallout">
                            <a:avLst>
                              <a:gd name="adj1" fmla="val -61462"/>
                              <a:gd name="adj2" fmla="val 40893"/>
                            </a:avLst>
                          </a:prstGeom>
                          <a:solidFill>
                            <a:sysClr val="window" lastClr="FFFFFF"/>
                          </a:solidFill>
                          <a:ln w="12700" cap="flat" cmpd="sng" algn="ctr">
                            <a:solidFill>
                              <a:schemeClr val="bg1">
                                <a:lumMod val="65000"/>
                              </a:schemeClr>
                            </a:solidFill>
                            <a:prstDash val="solid"/>
                            <a:miter lim="800000"/>
                          </a:ln>
                          <a:effectLst/>
                        </wps:spPr>
                        <wps:txbx>
                          <w:txbxContent>
                            <w:p w14:paraId="525E23F3" w14:textId="77777777" w:rsidR="00ED2A7F" w:rsidRPr="00ED2A7F" w:rsidRDefault="00ED2A7F" w:rsidP="00ED2A7F">
                              <w:pPr>
                                <w:spacing w:after="0"/>
                                <w:jc w:val="center"/>
                                <w:rPr>
                                  <w:sz w:val="44"/>
                                  <w:szCs w:val="36"/>
                                </w:rPr>
                              </w:pPr>
                              <w:r w:rsidRPr="00ED2A7F">
                                <w:rPr>
                                  <w:sz w:val="44"/>
                                  <w:szCs w:val="36"/>
                                </w:rPr>
                                <w:t>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E68DA2" id="Group 1" o:spid="_x0000_s1035" style="position:absolute;margin-left:44.45pt;margin-top:10.3pt;width:123.5pt;height:157.15pt;z-index:253335552;mso-position-horizontal-relative:margin" coordsize="15686,19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06LNgQAAHUJAAAOAAAAZHJzL2Uyb0RvYy54bWycVttu4zYQfS/QfyD0&#10;ntiy5UuMOIs02aQLpJug2WKfaYq6dCmSJanI7tf3kJQVO94i7QaIPCSHw5kzZ4a8/LBtBHnhxtZK&#10;rpP0fJwQLpnKa1mukz++3J0tE2IdlTkVSvJ1suM2+XD180+XnV7xiaqUyLkhMCLtqtPrpHJOr0Yj&#10;yyreUHuuNJdYLJRpqMPQlKPc0A7WGzGajMfzUadMro1i3FrM3sbF5CrYLwrO3GNRWO6IWCfwzYWv&#10;Cd+N/46uLumqNFRXNevdoD/gRUNriUMHU7fUUdKa+sRUUzOjrCrcOVPNSBVFzXiIAdGk4zfR3BvV&#10;6hBLuepKPcAEaN/g9MNm2eeXe6Of9ZMBEp0ugUUY+Vi2hWn8L7wk2wDZboCMbx1hmExn8+V8mSaE&#10;YS29uJiPL7IIKquA/Mk+Vn18Z+dof/DoyB1dsxX+ewwgnWDwPlewy7WGJ72R5j/ZaKj51uozpEtT&#10;V29qUbtdoB4S452SL081ezJxADifDKnzdbLM5pNsPs8mCZG0AfOh5Q8nAR6/0evGndRH9qDYN0uk&#10;uqmoLPm11eAuIPVgjo7Vw/Do2I2o9V0thM+Wl/sAwfM3PPkORpGDt4q1DZcuFpXhArEqaata24SY&#10;FW82HEGZT7lPNQraISJtaulisq1hv8PfUE3WGe5Y5X0p4FM/j7QOCyGAV599dBYMJJvuN5XDMG2d&#10;CtXkGUgKBPSrR+KAi1k6zjK4AtJNJrO0p9xAynS2nGQo90jKxXS2DJU+UAuAG+vuuWqIFxAYnA/2&#10;6cuD9WFAda/ij5XKwxvCE/JoAop+JoTkg+hFxOTrCU3N7rOB0Uk+/lfdPldUc3jpzb4SLZ2m2Xg2&#10;S6fTPdOeNeesIr+0m43gK/L4QgWZ+jz1G4dqtwF2H86/Ag0QT4t+MZkuPLE9vLPFbJq+g27H85J/&#10;FMij5TdUCNUegO2PL/O+SGj+J7JaNAJN2Lt9Nk9RR5Fjh0o4/FUpGy8vQnzIRcjfSfqsEnW+LxC7&#10;szfCEJhfJ7hJctUlRFDrMLlO7sJfKDoQ9nCbkKQDCyeLsScWxV1VoEggNhqVYWWZECpKXILMmUCl&#10;o93hQuPDuZsy0lm0DSgffZnPxjAduTeoh1COLHla3lJbxU1hKeLT1A5XqagbNB9YGmxFwvJwGfbk&#10;9kSIZPWS2262oWcNJNmofId6NAqlgWitZnc1jn0ASk/UIDeYxKXvHvEphAIuqpcSUinz9/fmvT74&#10;j9WEdLhwgdlfLfXdWHySqIyLNPMl68Igmy0mGJjDlc3himybG4UEgi3wLohe34m9WBjVfMXb4Nqf&#10;iiUqGc6O2ekHNw5jLOF1wfj1dZBjm3+QzxqXQ8yRB/zL9is1um8WDn3ms9pXY8+5154RdWOTuEYn&#10;K+rQUDzSEVfk1A/QGYIU7vaQ5/4d4h8Ph+Og9fpauvoHAAD//wMAUEsDBAoAAAAAAAAAIQD5x/u7&#10;92UAAPdlAAAUAAAAZHJzL21lZGlhL2ltYWdlMS5wbmeJUE5HDQoaCgAAAA1JSERSAAABWgAAAk4I&#10;AwAAAMEgP1QAAAABc1JHQgCuzhzpAAAABGdBTUEAALGPC/xhBQAAAwBQTFRF////1tbWAAAAAAgA&#10;EAgQ9/f3GRkZzsXOGSEh5u/vxcW95ubeKSkpKTExtb21Ojo6OjpC3t7eUlJajIyEc3NztbW1jIyU&#10;SkpKc3t7UlJKnJylraWlWmNaa2trnJSchIR7vZSEQmMZIWMZvTpShDpSvRBShBBSShBzrd7v71qM&#10;71o67xmM7xk675yM75w6hN7vrd7F71pj71oQ7xlj7xkQ75xj75wQhN7FvWu1GWvmvSm1GSnmhGu1&#10;GWuthCm1GSmtjO8ZjK0ZvUq1GUrmvQi1GQjmhEq1GUqthAi1GQitjM4ZjIwZtZzexWNSOhAQ72vm&#10;7xDm72u17xC1nGNS796MvTqE7946hDqE795jvRCE794QhBCEEGN7GRB7jO97EGNSGRBSjMV7vWvm&#10;SmvmSjFzvSnmSinmhGvmSmuthCnmSimtjO9KjK1Kve8Zva0ZUu9rUu8QUq1rUq0QGe9rGe8QGa1r&#10;Ga0QCDEZvUrmSkrmvQjmSgjmhErmSkqthAjmSgitjM5KjIxKvc4ZvYwZUs5rUs4QUoxrUowQGc5r&#10;Gc4QGYxrGYwQxWOE75zm70Lm75y170K1nGOEve97vcV7CGMZve9Kva1Kvc5KvYxKUu+cUu/vUu9C&#10;Uq2cUq1CUq3vMWN7GTF7Ge+cGe9CGa2cGa1CGe/vGa3vjO+cjK3v7+a9MWNSGTFSjMWcUu/FUq3F&#10;Ge/FGa3FjK3FUs6cUs7vUs5CUoycUoxCUozvGc6cGc5CGYycGYxCGc7vGYzvjIzvUs7FUozFGc7F&#10;GYzFjIzFxWsZhGsZxSkZhCkZpWsZY2sZpSkZYykZxUoZhEoZxQgZhAgZpUoZY0oZpQgZYwgZShlK&#10;78W1ve+czpzvvcWczpzF787378XWzubvQhAxQjoZUmt77/86c1qE7/+9zu/Fe5x7UlJzIToQnJR7&#10;c1pSxZSlhKWcUmtKc3NSzsXmtZS1GQgpCAgpUjpKGQgICAAhGSEIKRAxzta9GSEx5vf39+/35v//&#10;EAgAAAgQCAAAxdbWAAAAXQ4NiwAAAQB0Uk5T////////////////////////////////////////&#10;////////////////////////////////////////////////////////////////////////////&#10;////////////////////////////////////////////////////////////////////////////&#10;////////////////////////////////////////////////////////////////////////////&#10;////////////////////////////////////////////////////////////////////////AFP3&#10;ByUAAAAJcEhZcwAAIdUAACHVAQSctJ0AAGF0SURBVHhe7X1tc6JKF+2IGEAFB2QekkHI779/6Xy4&#10;X+6HpJ6qqdRUWeeJh5R119q78Z0XETM5JkuFpkFtVu/evXv3C9++8IUvfOELX/jCF77whS984Qtf&#10;+MIXvvCFI3hOkGdR4iez6DENTeQXLoYXRLa1C3f+xW4vyO8Mo7vIvsi9GN7UkHmI2FzwhY4I9lXB&#10;LtzAXPOFLsirmbWsIvLMZd++/RXMo2TqulM/Tk3UF+pQyyxgx4ETwnhI3MLEEG4cbDn/wkmku4S1&#10;QmFpZtzl5ie+cBJrYakjoon5lS8cwztbZvfxJbhVmDTo2WYk5pe+sA/PNwRdAP+rXXECk8TQcxHc&#10;L26P4FS1wc6EPTA/+AWD+cV6toT7ZSjsYhUZXvrA9Kv1sIXnGlb6QWR+9gvfwp7U7AZz88OfHsEp&#10;7+xFsB3z058cT71VYFv45rc/Nbw+K7AtvlTCt/AKIksUn95KyAwT/eO7+YdPikG/Ntc+xuZPPiXm&#10;hoTrYLoyf/MJcT1loPi0HWarhWHgavi02jY2BFwRn1Rsr6tnDXZ61j8PUnPz18bs0znGawbI9A47&#10;+lRDbnroBDsH/ufx1lzb7DqC/Wn0wjuqAwP3k8jtu1gHB/gkHtx31rQGn0InXDj6qCM+wcCa1UVD&#10;5i7A2iTghnGdboVmZOb/bxjXdNLWYWr+/3Zx6UDPzrgzCbhdeO9v1RrcvI0wMTf6/rh90/aPSe3t&#10;U/unqjHr9kcwvrtzxuATDE34Ey4E4hMMVhqYW31vfIKWrmdutQfYs2jWulb8BK2x3qgt7p1BOFjn&#10;STt2P8EIO8fc6qWw0/VgPRjgM07fTFwdfpj/v2Hk5lYvRQxaBwOHm3Ubuf0EE6QfzK1eCD90wKu+&#10;xm38Ep9gxEdPTYYnKAPVB4N1q1G6nMC7umnJ7cnzZTvk9W+8gFbT+W7fQgjNnQq6+xMSoVQ+2LYZ&#10;m3f7dm1PLYa5I2oWtDrQCenQRNfANQm4XfTkVExFySqxCDyb6Drc/GoJ/Zi1omqhZ9fc4D1u0QO/&#10;NCm4Wezp2s6YUVaFVNG4vwZBC8Pj1qc39CO1KQSVnFLfqlIYN1eJYiOMJBU3iV50rcv6q+RVtC3Q&#10;KLdvNz5zBAqhTr7sFnW9ZYNMvE0VRlVLjhutW9sk4WZh11CbBc741BCQ/W+4ARj9m/JKUkusB05T&#10;B8arScKN4nVpVZVcNwidcD3I9xdYdR/TdThwgjzWeDcDnapmDa9GL4DctHb9msIk4WZReffFD/G4&#10;AOF4O0EnAt2IlaIfOvM8VVbNldhIdQaR5eHayWmF2RXl4tZ9X5VjvujLogYFTetBOd0h00NlEQFR&#10;sXKdhIRRR4ywUnIfK6uzm9e1p/21YDIjW8IPoZfF5SHOmaCyapoKEstD6AblGjKfJ6fZvXkvQpVh&#10;a6tDgDU+BHAt859yJU+1akmdYVXisWccP0ou1AOZPjl76va7cMyNHmApNAqHyiIqLHEUAMIoCSXP&#10;uALHUvx5mVG2cokwTqxP5t8vk4Cbxesph629GJNFoUZYctYBWlwAiVMKNyCtEonLhXts8Gau6Clc&#10;fGKi6s2r2pNzGSKYXSWn8hKO10ISITpCjqRxoIzqObFvKdE80DN8h8dNj08wEOHR3OoWcRhSQwp9&#10;Sg3D2CK0x6WJE38XFQOP8Snf+PaG5OOm2WdYEfCw/s5ouAo7JNDQphbBRvUKxSZSySN4LHHylnOy&#10;xedII9z+qHDgwPxyjcgab4ABwkKVsxFEDai1QB7ljLlQOZagEf3A/PoGn2Dd4DCO9sX2iXRsSSV3&#10;ZdEvJVEu2O6FWDmUb1GoheXNCRyFB2XDvvkxoMFRO9f9RWr42TBjAiAI0VKF4QUSuUMMLsFWhZcf&#10;EVZzAU6IMDuDg/EOt96h68VodRXT6W4bPyKXhh0hbbPT+PLYBJRpxm++woC5YOcbBysD3PiYcO83&#10;CmYWhGH63dww8KBMiMAJMVvBk2g5gWNDn9kifnORXChXqPbV2MHjLre3LrQoo35Ac3UdbitwF1SI&#10;jKo8kiMhCJsdZYsdZZXHpYYgmA3ylvNyHV/ye+s022qfG19vYs4VS/T+B4PN4HBQSypFFpUjQBkS&#10;dk2tJue3WwZEvWpOyPmtrMsecu2Uguvfdt+NZ1subzx4mD2una3cokELHkhLKY9pmqLdKxQxWokU&#10;w9ZINqPl2IBVml6KOH5TvA0IltQ+mTTcKJ7oyVpr1+t07IS+ue8MJMhbyBik+nSbwl76fpYq11uC&#10;cVAqVB6XdpqSy/DmrJwuqb1xJ/h3a0kWAukEmA6csgpfkhChBafHWVHsDkQuplEqtHFDIg2/bOMq&#10;ieaLmz2DDMnZpfmZ26b2ryE7Y8BoHDgLy1oM1jO97RewBR6whUifGgXj56WzQC40SkHefOkX06c4&#10;esie8rFoYGYAzpW69sbtg8mbNadwBuCEY7RS05Fg3YlUCmvj7drWb7u+xyVabMKsUqpsShQ5BK2z&#10;TdvLTuiMNPSXujaLb9qsXYPNkFQIN3eWPwiUvWmoJXjgjOmu8rOnteOMgzR/zLYPFZuhXjOKFW+R&#10;Xf7WeJw+TMtSXyJiXok0m+HiIHh5y6OSBjAuySo+sGwD1GlGphYShY2TFu48BP10sDghrgqDrYKY&#10;iXAbYdX3IIh2ZXsDW62Hv9eOqO3ZfWRbLzesbh1QK7ywDDuDmTUzlQwKsFTr60EcDEJRq/fJdOm6&#10;swhiPp5/NyNqMuGLX1dix/GBuNp2GZGawiHuL3cQDvKhdW/ScYMIlUSjB8OgsNVdPRXCWPc4Iau5&#10;MEj8xzSATkjzxI1o4P6YJ1PbfqTE4jKxWfE7sb0R2bv/JfM0WEPcneB+aBWxMivtkgRfWYezW/bX&#10;gtp8a6E6g+kwlbqHtq4AtCI0zhLIKhDk8zwIHiHJzjp0QhjCctUW49SJoyiL5z+DYPzjBzY6TmGQ&#10;2RH2zMEZzGNIcPo4ji37djWCV1gL3DhVAvh1wrmV+hS7gBLLWKEleGDPruPMZ+7L0i5eIjW8yJmq&#10;WVGjuoM+RjCPn6NokS2i2dR95mgwyD13vAjKPBk4kZ0EqVXcrhvBcy3///wif8LNev6Wsj3mG6+C&#10;6SNw2OUwzuxhNp8HP7NkaU2pOAV/88uA1GcIL1xnfB/9XP8aBz9+OBy/FLkwa+UfqAUGKWyDn85s&#10;mYe/0pv20MRiIgiBvP3fVsrZtTPyCaZEUyB67ayf7cx377PiNffn8TAZ/h5DcrXSNxfLNoOaXoyd&#10;8WJJG7jwU0jxg2huuRLIraE9joeP+N2fNz0ofGJZj7hf3DdvfT0t1lQIWUkXN+B3/GBn4Tf/bv7d&#10;cmGL/S/5ltrTMUnHBSKL2GMznlt3g3mYT6FO/SSZumgsQNniCiO3eN1DH6zthB3xN61r2ZMrni8h&#10;ZjBwl4PItq0nI6tCBnTt9/nYSZzf1iMHy2Yx15kM/aV4xyQDWDsxCwK3gMkQ2Us/fkxWq8dHF+Ry&#10;fCh/zuQBqJ3nwzm5jm57lggatnKbUvbj4mcYFTEHeOMYbyVXmJ/PbGsaP0ZxUrhRnI9/Tn2lTMiV&#10;i5yZ9TscgPP8DfzDJojvJnN76OIP5Odl+wgVFKH9ANg3/hQyiK3cJ5C+Pa+dbBhEwhMi+FEbgHs+&#10;OPslGdq2myzt4VvyxHiwpQNqcN28sIPBLAm/eb4994d29ttfeUFmFzAwTBY5dFKM/SkC66fhjXeW&#10;41ZhzLNCGvvLX5z/mapxTyrU0WpEk+Rl8VOKaj8M8qex9PqaM0Lx0orR6oCyyJ/9KIqS2dL30aoI&#10;4jmv0l9ZB3eWs0xCHPmWe8NTbwjcIcXWGaQFrfrYygOyKFwISK9EYBfiBWvWGYjFJh5afFl07SB8&#10;sxxYtGHsz9f5AhatO3WnfgYLTFnVXoYwjUPX5/W2tTBJuFXkpg26jmWliBi6l6xRYMGaNA5IPY4Z&#10;1I3SjmBJv/jJCh8kOj/RNtY43ZWXCvBLWRrO7lBKoltuMBj4li23HsOe5Raml4qqQFRkeWz0JWO4&#10;VfalEYaI0HWFSDrJSioFEHLEy5UAJBYlg27b2x/xhUaRiC3EF+2mR4u1GKkBEZRZssZjbMibvCnB&#10;2JUQkteDWSHzRTZf0RehW8AZBHe0ROb00nyCNTx8a8lBymPXmjnrnLIrTMpHBFMPGUPhxUdPgLhd&#10;/iCMMYMim5IF8iVpVPA3NJ/SpRPGb/MBLN4b73ckYCQICfmwCCBNG3t1K5lyWo1fBM0J2epbVYBT&#10;JHKCXOJSIV+OBbwMu8fvoZMUAf7z0fz9LSNEXS0c5X4e5tYSBEidRVrIGap2hJVXfWmoJJDncYET&#10;JktKLE/olvF/m0ZdyXX0sHZsfzC1hn+Zv79puNbUkBE4ufUiwbKSEqIQBCQWdAmtpgEnp5U3GG5v&#10;qblCLjVfE4olgufcx0FizaFpb3/dGSKGHUQeIGDrYFiQB2PIyl5CYFnjeJ2yhjOGMaEOGUMXwubS&#10;8hzVg3xVztl5WLgONO2NNxcMHOnHEXYG6XC4Za4kUunTMILlWXNm83JsGG7UCXtfM9Afywvnpx3E&#10;n2LNP8KzrQcKIGjhaLecNOAtosbokju5QnZa2xPY6psx/rPEySWGXrENcGB+bG6vH/IQNon565vH&#10;TBaOEUbGS3pwIZFgBm/yQjkU7uQCw7K21srqyRi6yeKXnpdLVLwlQsBLkmX4kz7w2PzzzSNAATUk&#10;hFPrwbDMCBImexU7UaN4m/MGmyM/E3OB31FCucWRyLoYEi5XqMk+yeNvBLYsyoO3M/ClvUtOyIoI&#10;LjkhuFcpFZK1B8e8RIrvmEE8r1kAPrGVy3kNgnnBHozpZ3o2POsVJW39DOUgASFDWJKNnkYcoyVS&#10;zmOjJAJjOyiDgMo5voOdBPGeo3Q44dJ6Nv/7GWBb7g8hAaW1EK7IiTC44VHeuxsStqOTncA1gY3G&#10;KK/GFfxRJ3nDudSyfpq//QxIC8ulZeCEC8sqzQD5mKAGhHRs9C30K+TE4Dc3CBqumSkSwa+KFN/R&#10;OcbMM3/7KXBfWHYMFjhHRgYOKJtC2WYHivAmofhwJ5HcbHxhlGI5UTaNjb4Wdp+s59AZLD/bU6Dz&#10;pWVNpy7Hf0NjCkHkCoLHHY5F+GRIB/ZzagnsVSKFN4LjaA2Rm1+QHSLwjt7uUfe9fYYJpHsII7so&#10;7AU0YU4ijBKVjWhb7Ekh45yA63uotFJOVcbR4EgflFhSak7zu/JVvJb2OHRmlvsJ3ImHoLU5tqxM&#10;ZZEgI9u9kT4ndGUUSCmUwp2EA8sRuaZ+kK/wW7pD7E/bB/vIOv23Twd1KIAIUCOk6EsiRPrwDmRY&#10;LuVa2mrkTwR7MFi+hLyKcfINvPnCG5TPrDhM0ag2//TpEFrWI7kSRsiPvpVVfnCQ/CZ7hInTneOE&#10;uQwz1++qouD1qiEG9jBFLfkZ1YHCs6kQpISzWCMgUij0kCgcjWn4C2NGNpU6BgPriYPIESz1M974&#10;Gn/j0XLjN2t6+09rqoQrXTglJwS5E5JNsQ+sn9wZ81eUq5xCyLG+y6Gc4YYfo6Jd6+5uGX0e78Ex&#10;puxzoJoFGyRFaBH2GMdNIBMTCOnoIelG1UKg0UxmJC7QHNE8wZ7112dYa6YGkXSaCynCGukVCTaR&#10;eHGswsY1o1Sac9IhDFrxBZFmEVgSvx5Mb38BxSbEli0TnUEMZVHlUQ7Lt5OJD1IP5UNa8R7fWwWU&#10;MMWUEdsAAKPu9he0b0Ag1tcOL1SheiyPs2C8bU0XU/cJIWWfLKfLYTG0f/LSHVkW/y2ZZ5e8+YdP&#10;Cxq2Wo6NLBKyLTcQT64dWljPlFgCdEOV/i+KORQPkIuUYM2LNR+B8dn1AR8+JsPCQQtoEobEa6Uh&#10;IY1n59l3zoqkzJJA1F/0KwiXolrNW75BdotP8EDiJkws6z4kG+REaFQYnpQxnnDmL5vWhbOwcrlA&#10;PV8gF3u8eRk3HOP1Wdu3O3jT+aF4S0eBEkSyDKuIMHIZTK1IPJBQEDP9CqBqQIEgf8MZQIOYn//M&#10;sDlnDi/SqPRsuFJWyyAUrG8VcTB+ejE2F2RWyMRVVCAIy2Xg3vocq/w1IOPwOsMrh2whTHa3DDOU&#10;TtOBG4TjROdB36Mdmw3GHJikbQS5TL4pmRF/jqUpmwBlK4NCSwklU+TaeAqd8eDRXdgP4WyWumkU&#10;xVGWx/MgTu3oycrHSeoMyunq+k1+PlUnbg04KsFIHgBuqGWVpvRxENtBcedOg8ByZndB4Q/COIvt&#10;3M2Cu/+m9jQf+o+6NrP8hMjt2ik+y0ikBvgy6F5FVHYKSGNm+2mRzK3HRR7+sAdL33EfBwN/GtjR&#10;2A4en39lw5/RlHN4JEvEm8tA9hnWV26DQKdAGlohfxLCe1ZE4//a6ThyBqETOoPYD1Ps8qdw8bBO&#10;x7+gR6JgkD8mC3Iq34bsohK7/dk2bVGw51GrMtUDEl4P0nE4cNJ1+AtxUtJxyBN8BIbkwWAs63gk&#10;PJTvkFwO5f9q5Br4FqeQkVeyqg5ZcryeP9JHUFIG8rBnULwEg0GwAK+2nZm84BcZfPxEw+easLDu&#10;QBT1JElVWnnsPNjDwn14hEyL0CqEVq6Y4BbWmxulMgfPfIdnudrM5xio3AIpKnSlRTbYYcOD9fie&#10;CybYy+lznI/F5pVPGj9P76zC5aqAKsK8Gh/aFlx0wfzwF7yyQcYqXvegiWwBQZ75L8XQGt6B3/nT&#10;/HEx46pIb8so365Fs/kS+ySsmfndL1AjSKtB9QE25q10MZTOs8SF/Fpctatw/cU8HUy4HJiIsTpw&#10;ySzeaNzd+KPwzgIk7bcoW/EJQG3qW3kVurkMRzDPoiTKHtMw9MDeysgszpjr6QZ7+hTTGs/AnYz8&#10;EpAps1VepaCTZCn/oNUDsSvP0xNi0JbfgoZ2P8MjQ84ByvrSoe0KNqVJJrypMUaChTk5rRzKBbAS&#10;eMSv4K3f8r/aYQfgMv+6YqJ6acmTkEheYa/OH4RFQk7wivHC/okdlAC+aL4Fpf3lPNhH5M7M8p2q&#10;ZJUqJY4Y+0UUGA8D2R4490trRh0iRySXl8Luuu31ZTog8/kM3Aft91JGVRpJJvkM50uriHXg3WCQ&#10;onlrL6gA9ArZchnRrzrsEKvZ75ArVz6LMjX0mq28Ef/rfjq0Cv85XkzBoKvLi4uPtrxIlsf+ai0c&#10;YMm1FiMufwiUqlZILnvIgDB9cG3Qa9vf0XgzmoEB8TqsdVXRL2r3Eco6NByW4aouAKdgS9lDBEIM&#10;C5fYhAOYudiLBSGRvAbaGs2FL2r3EXA26doJx671oqaAWl5CGaAmwCDOHZl1mkkbTMC9SDefJRSl&#10;X9QeYm6Zxw6PZ5bLlSlL+SRtqhf4fnj66Q7mzj3nR4JuPaO0O2A24eiDL0ftPiJOcAJD2CwK+0mY&#10;FNZIHgJ4E3EU34XuwN1M+TdD6XAIs2smjyf5ktp9+C+GJshfbL/FKo/CmcSZii2wfy4d23nSRdJw&#10;SnKA7jJhdk3XzBe1e1i5SxZ+gROmU2sqw0KFPWHcUBjmgyDwyXXZZtMrBvNCnr3P5+z/ML/5BcFA&#10;jC4t/lznbzakUihJFf5E/WIP0VWHV0k4vV2P9EDwC2jnflG7h1we5mbkkPu5bVq9QqpsGI23yPIm&#10;SqLJ7AtHeegTSsxvfkGwsGL6YwlhjZPGC1/HxBhx1RGJpE/eekbPQc+6poWMRsdnmkTeAok8kpT0&#10;aKfsYB2Oo8LmiE9wp5pVzxuoeCMWhGeiZxmzpq79Gvq5B/dNnqotfIkC5Tu2CyoFkVazlYGJJs54&#10;D2jP+qI7GA1d+9VNvgdbZzdT8lQasV0PAt9acma0SqueKj+G60GA1i39vDyLeGjdL6fiLibWTIYS&#10;SBEXsWQAtVU0tB7ok1XihNJNEBvHSW1wqZHyVTR0P/20mz2kVkQqpaQLfyawDgPX4sI8Royhc3VP&#10;WhmVDa3i0ZxjrDxc7MtE2IHLibZkRkgSd5YyhU1mW64uXLVRujpwCQpjCjVLxxeu1KzgQzS+xHYX&#10;Np0zIplCp+5U8TphEBWFL4t4SIScky2fIp2pGGs0WF87S9D96Sc1bRBarjpdsWGNRKLEjMUxZTL3&#10;YV4t5nk65kOyUuLp/oE9DTKaiRCCBTkIn30N8TBIZRE1skrZVPHTY+HXCQfzhM8Vs4cyj2E4tOXB&#10;dz4f+YLL1RjGpawA14Of4Hb6maeT7+CfmSVVkWBrgQkkQJEO5tHMT54Xie8Ss9n8l5wWy0BRfolW&#10;w2deBGEHK1TqQqjYr6XEkjWqBtME42BlfNbYhvioplAtwCv4Mcp5sOYjxtwvjzgwsPhUEaGUTIEd&#10;3elWSUTUgTzrFZoRAgb1S/L4NvvLb0u3lyxUr7QZScQOVFF1mkiNxoeuL15qNDGDJoZv+RKu4UNM&#10;zQrW4ee1FzzXMmM4yUrJGYkEEJIYIVc2spOzPNQw3uTWfIfgs6Vh8/L3P+/4cG8x1AdXUAY3lCqn&#10;hjwA0UKw4VnOyiF2OMCbXzQaGq91yMXvhrEz+LS2wsjxi3m4JmFCidkb3kQaxcLlRyOURAnKm2dI&#10;v1yxiUdonNBCs+z5J1UIgW1lJBKcYCucSDNWD4xHQc7JRmPMxrzljFygDWCJhjG8dnJ9iLkdmhbE&#10;Z1INowyVjXECGPEkf8oRj3BYynPJNC9Q8dUDc86cMZkBYL8epBlsBctaCLfz6BMND+UMfFIhNBCi&#10;LLfkbCg0vCLEA71ADyRS8kKPJUL0sWItz0C2H705Sfazz2GS0WF4b2QWZIiUCosbdpSq0nrFGaFY&#10;rpbzauzKZYZ6zYzynPzCes5n9bMVEaG1/Obfvu71HiFFuZJS0iFUbCUQ0RvKVZaN6JafknKN1O/J&#10;JTzkSYkJw5w1WjT55qXfwfLdjYsujfqXwMgsWFBelWOSUpLDAM4oywhrgFFysaFevw0wjgHqbY0C&#10;u+tBYg3Nc5uCSBRDerM2mTeH9OjQAyFANsKrcRmQESHJiKRhWc/JpYZExoBfjRCida8X4Wv85t4w&#10;fC+m9h1Gzk0phtE3L4QFNOLobT7JUrQoGCiDQgkJFI4McbxAY+WizWm+y0v0yIAhzYVye/jsQX0G&#10;/fLxdty6Hk2h0IvvUKvksOnJgzCh8kUIf8KWHDCMMyLKm9aBUE1oWMbTEGVbrNyJADN0Yviixy4K&#10;KoYbEN3R6IkuE1QirEjisRlrKBwYzvgytq2c2XCpW3OgrVy5QILmC3KZfBEvkl9+bz0IilPDPryA&#10;86ot919fpw0yKLgkD1PcjZ2Vc/CFXn3LkdIh0kZ2GFZdqxeWQYbL6+Urcr2c0rcegnmG86Jq+mM4&#10;p2Kw/fm/t07z8hkJlRuwoQtCQwgEDvcutMqG4si9CqMGATnDI5In16g8S5DyqqqXH32LNAvDCLDP&#10;odot/iOCdrLs6N+pGEJaA3a5+PHY1gFa5IPATqRPNkKVbggJUvJ4iJ2yJewdxfFYv2X2Jm+CZcNQ&#10;pdVc3DjLePAvY3fFsYPWW7RNNqRIOhkBkS5haqNiS3sUr61pCvqxw6HQxRhsyGkZZV6ifzcHskWL&#10;r3mkUqieBtRp/yKTQWdyzfdcTq+4iW1tLqwJTKMMhxthVFEuAxLGCf0eOZWAXI1AeY051hj8f6tl&#10;J7ROK5J/SY/aKCWxSXAoCmjhQm5F7sAAtiKVZImyy4BIox6LFMoRA5Rz80U54lsvFrnHCT1iELsx&#10;tEHbGfzhXFyQ0/sjvfDhFIWXw9iys1NisNDBhbj3PdaEKenLYVC1MQ5EGiXKhPgdCRrhNJGA0a+M&#10;4s8GL5b1/QxinIwLr3z0Os2hSV7lZFpxwignM6nGFJL4Vo6EcaVIGNJjnJZM2NBbWr38mR1HGX/G&#10;/CysLis6T3v+9XPGdtoHNsecrLCGs5rMF25JheHRUGgaVmTLvIjyApVjSCwj5FizRK/S6+T3eJHz&#10;64nMni9/Di1wq4iCjya6qLC8AayZYTQ2MaeRoeD9JFMiYQwoJxQ6jTMhvhjWgHxMmBuTIwybyxAU&#10;tTvGP3QdIJ77rNPu5h+om30VRLNs/RvJiuiFqUU4BLmcMaoCqdwgBJbJ0JYzHoo1sNWsauqWR5vT&#10;2G/8CQO2qrv310zUHLPjybePYI+J80URtOjg89BCsxaiFcgHmCGlgPILkCSRQAkzYCiVY/MFc6xZ&#10;QYg5/ISkuBc5BzxKPfBybDG8O8ZiaT1CUQ1bDstmQ8mO+OAlJVXrd2EK7EiIdIF9jeXHtM2Ee5zU&#10;4TWbr5lvONGbVfgXD6hztLe9iGDl/EF+OasIBfzbNw7Lbr3eMf2m9iJVVoWa7UtFVCFBHAijKtK6&#10;JXBSz+MCfsGhgWr3Mg9norZukbUohVdCGNNk0abMK0h+aJ3JaQJbIsmFTaXT6FdqAOGq5FTiFRLF&#10;rZ6BoBpnGU/wFy9UBrsIZG3yO1my7f0Rils5Ke9mhXJuOqLaICAVfs6iLRyRIm4lQK5AGqAnxIDd&#10;iCk3hGz1gmCBtNhmIF0/cEiuPfgDgutxcJUZuabw0Ag6Z8qh8wA6llm5jpfwqiJp3ApS1xn5lCD2&#10;O3KqL0aNYU/vp6UX0NxYOqtXc/heoGvp8GYm0KBn3d4rjYvCT7W+4oaUGhKpVYVhQM4zAjvhVy9V&#10;cp2IxLrXmNvE6WjvLLehlOYjxUan7HlNxVfpCXQXsBeEPtAmlGkYHJp4o3ElzBA5B8GIFsViLfPr&#10;EPD6G9y+o5kwYe01/XFCwc+H568Z6SyWkPbZnHIItgCIpzBIDkU6Ka/Cbkm7EerB+FH6aN30epVN&#10;avmTd6vKAqggt0KpxptB2WfgrzyxraG9QJ1mRFeEVDVqSaJIKT5lLBjOpRem8H9e9daDYua9j33L&#10;tqBb3ZREW6uLASTrf1vTOCVvwhyJLAVZqSx3lN2xk3Ildml7mJ+4GjIrexexRa1pZzV5GLqW3c0z&#10;l9JgsJdxMAadhmFRENjLocbx7DilrQWBnZ5h7XVGaNvO6OpiO0KVmdS3JMeo30zwbOiQhbuHlG7a&#10;Uq+Kht280TbIYOQRbl0W94nYujehKwIy2ehWml+y6oOnjj17OYvT0lEAQHrxHqfxjHoDKNz4/Sbf&#10;TewCf3ZlpRDaVtL0FyvfKuqdtvUI02ipxd2eTh8eFsBz9JBM3UJZBa3ROw84jDvUzeeC4+Ea/8Wz&#10;rf9dduv/OHnmL98MlTuwl37203n3tuc/y/OaQh3gTV0o28bGbDrsYyGYlfNznj3M/Cnn5k792XP2&#10;3/TaN1iF+OrLrzxa6bekhXWV3dySGsurris4+uawqYXi7jbWIMtbe1ZdfOUnE/iSdc7hgOATCLo0&#10;yj407KuuI1bWk7CuGjUPVMI7OjXeAfE1y+HAss2zPsFbUzXluTe2Wgn04NUm9nnTzW97sFybtDos&#10;iT9VnV8H8fVWZMqtu00RR8uh0VEwu7EFjAZ2HxblKQz27FnIZJPqmdzas4Ijy75OV85BeYC6bTIB&#10;fl/ZXnlvrAvrKp3ngVXsNQKg1Rt1qWW9b0v/2phZxTVUXHSoAKBu3YY/ym7MtnWuYqyPreJwUeMW&#10;Fphlv5/j7x3wutyYnz0iOmF5uFbR8EeLGxPb/ApiG56aN8gOBxOswF/XqlP/FCzL7lvbZtbyxE8m&#10;ltXg8k5uTGyj3h/Ft7JPdg4FjcZtai1N6DbgFX03yaqe3YOazISq4J4zwO5fABTUXh3Rnlvh6fpr&#10;2eQCu2LD+4+guX45D6jEKpwxP5taBeGtPT/F77cdFFkvFQ28V9uK6tt+/o11N0A39lgzT1CJVfGH&#10;mqy+uYsSdFNOGjTwe3wScm2ph9ia0Gl4t9aTA/urvw7IxHKrC/1o2GDbRlZxU06aZouzPZyi1t5o&#10;ahUgKbfVb472fV8tMjSc65wsk7eiVtuueszlDwHw0ZOt/jprsOQeGhxg0xvrJIM96fbToTpo6oAf&#10;D+tdFsjlK/Up/SGgRdaPrDw2eq9868mETuIVuWyCt4Hehq8kjWu45A3UoQFzUxUZTds+XPywDxqf&#10;mWi91RaQNoNt/lXoybTNh819Fk1jdpDLNzWQZmJk5UIbLGnh6XGswoROI7GGt/W00GUfnQ2vp53g&#10;B2iY4JC2XHPrI6DVQIO4h8efjlAbtvCu5JWuMQHyp0eXxgcATNvLa4+FNW0h+l6DE3PRWwPm6mgl&#10;tTB6inYX1sBuZ8I19Iq3GCH270IPGgGS38rMWNUPXPxnaVk3ZSNwjpcJdsW87aRQuz4LnnvQ+x8K&#10;/sW1h982c9L6C1Ebujc12APNoMtamNAHbUc01FdkaBtyKubtwLnURoCwtfXxNJi2/Q87uS4a6/8L&#10;NcIqaxznuUFDYxe5/D8T/FegsYa5v3CGUVOf4g68Ylgn4G1GOn8kNFa6F461HZ+jq916h/eDVe/V&#10;/VgIG+97tLxII/w8R+izRo3wL2o1tFh+Ga2GdnbpKYyS5gmjWwRWbffja9Hg1f1QaNHjBFnpbn5B&#10;Py5MsA2qxtwZ/JtsBK8FtWCnezGE6XXOYhyP9f04+LV/jUaYt2ndJxfYCGjlmlArNPkb7v49NkKr&#10;1fEhK527cc4dZJg0aoR/Sad52Kp173W/n9XdmZZbWj9iB7l8Rq34JxG3o2zaucsvPVfgkY21X3D/&#10;FQPr0MSdtrvvx87jW+dWcWamZNZ3EzqJzDrL4vhjGLScdwdR6mjzJGfX6ON6jYBi8C8YRjP69nDX&#10;snPG7eoPb7BTFXtW86rB4e32Ow/gOhh9c9t2Pz93NL+CVuvY7GfbvD4boRGeTfDjwlu1LuYohiZ0&#10;HvJWSnr/WTMwbetMV9gIvc/D7B1h2t787riK0kPdMPsNFnud4Cu3/r9ehh9fI4yT9tn/vVtXQzsd&#10;Pd9PR15f9cX/goF1qTttPcQARpQJnQOv3SI26b6bwSvstQmewhga4YP3PnqPZzzcYW1Z69b5sAH0&#10;YhufmWPtL4C+XbDqJGAjfHA/wig6x1fodhnMFrebZ+JZ+ysfp/92jTCxh2fUtKdW4GhE0q7HcWTv&#10;X+bZtQ5xmBAffM0Ub3iOYwDm19m3s7LbmaCr6cFvz2oHjXrLCzxx74HV+Cwf0qA4v/MR7eN2K49H&#10;B+bWv91GaBgGdAjfWp7r/Wrt5308oGpS795Cln3oVoP3dJ7LJbbeTKg15m0dZtA2+xc2TCyFjdCp&#10;BfNeuD/PhGlpSO1glbQVLvz2fjY3rNvx2PMyGD3D+36eW+Cv8xejafGMAAP7wLSDEVCXKf8UH9oh&#10;vlqeOXDj+7ner0n7YTfuwYpt3l19M87/0BohtF5MqCVaa84STnsHOn57f54CNEKdwOP6c13s7wjn&#10;3NWzwNR5nY8/0Tg2wSZAAexThYqtroh4tmWf3+5+L6TnDqj0ijOdtueI+feDxa1hX9VOt0k+cqf5&#10;/OxeZyjbc+qO14czrM/DNRxXbn3ykG0fttP8n4ZBgSeA2znH/CI7rRsZHiqyvXxoEHlohKussNsL&#10;ns+mFoX0nPZlOb+3HbKDobNNY/g+sEZYfT/bS3imskXVdMbNDw5WDEE+1mY96rmzG97vBbdMevua&#10;FtbkGR4n3PwZtufqYH2AVcNSDKF9wRi/6wIieHZbEe3LM9wOsL3OaUmjsbs3k/epQSMgK852xb0P&#10;uizvhCJ+RnbElnVWF9bBU0ibNDuy4tK5glcCaPptgu1x1rz5xZl1OCquPbF9q/8+bIQP2kW27uI8&#10;QrXcWtl60zPdOSP8+q5yblrI58NqBJSn86mFhdR+SQKYtee1RVGQdh/vhsNajQAp/5gO8U7U4ku1&#10;IzR3MTm/nlzsV5MN6oe24CXPLL0aYBqdTy3utm0hH/3qMOztZW96P5iutd4+qkboRu0ZKzFDws/q&#10;ICJgcO3ogCaDBK2MD2kj5Oe1Wg2gbNs2A5B35y/w/X2v1kdGmtBpwEY4s0/pXdCN2jO+Ne8yxDgo&#10;dpvfsIxrp+RCI3zEwfe48w7JWrfvIAMvHepvFIutIE4aBtcPhh/SRgC1XQZXH/r+qhF1uu0Qf2CC&#10;gG+91f6Gaw0/oEa471a9/m5dzBPr3Lk3Aqic+cYcRv7X6h/IeAetdm10pBY323JFgnMbYwaevyPt&#10;f1n1+QMr5M4EPxCgCru4klHvt5QTtxu1NLm2Lb6mgXPuR7QROlIbvrWsncK7rqtLopT/VaoE5GSt&#10;fw530cE6vzJwA2db9ASqmVaeAeeMJWf24S23me5Z9V1kY2gME/w4OMP43wNsyVauPKjBrn1X+c4j&#10;35IGhxA0whkdH+8DUNQpTajHWmk3UNveSXaAZFug2JitU0DQCK0dRu+Fh46OZFDWqqkBI6pzBRO8&#10;+aVdsIJGqBMBaoRWuv8dcYajZQ90qppgLUBt95L6vP1uU0X1ATXCtGOH6Ar30iZPoMu7d6+sd0oG&#10;NELd/31AG8HuOOu2rbhnVu1Ccw34vS0ZyMq6+pB9DZ2K3/XQmdrHdko0uWgCUr6lC/VmnWn7evfR&#10;NMJr0dWNjHqsjdXWerD9SUx2sq/BK/vh/AgcB2SCZwL1WJun8Hd0IRh4/lYJwEys4w7puSQT+wcq&#10;8LNHeChwK22+6V9E7Sja1k1pwzDlj9bX0KDB6oB6pVlKvM2Qsi4IC3s7evYVFWddm/yj9TVA9h5M&#10;8FzMWkwpHa06e2eIe2u6I/NP9crLg0b4UGMWOy/UQxOhufs/7DBab4vEWuyQGTaUE3v4sWyEzo4p&#10;mgjNui20O5cK0Sb5rv2CZkHd+LTFB7MRzlv7dBcogM3uSFgg3YdfDCzb2Z0exGbBa3VNNu5s7VwF&#10;XtHZ5wdqm1mjiWaC5yO1lt5eEUdFVldQPpYfoeWqMKewalP+IEldf5+tgAProqGz4fmSfOwdKLCd&#10;OhmAURu7DQq56+9TSA/yjiPnajwSP6AwTPADYDDsrvrbDGCGnHWm1lseedFhu9Y41v+5s4Yfx0UD&#10;qepchpYtusfQ2vuPCZ4NKKtDzQrVXbeKTfaRFgOEVHWmts2sR7T2OnW9Efmxm3BU32uOjPw4NgIS&#10;07maSVpQC1O0M7WzEzwhq2oU2Mju6Ni/Bi6htk2PJajt6jM5bRfWTyNDkrrXmj0DUtA5LW0k8gJq&#10;JydzDkWlJsGoOl4+itji1jtT26b2R8XSdZ5BfLJHpt60RTV3znpwVwWo7fzA33ULZQJquzaQktNV&#10;EppcNabtwcSoPwncevekFM02MZRfV0uzwicHYaixaSDUFzgxe8XBPKLzYDffRmYV/5jgmVi5VnTK&#10;/fqrtjcPGqFzXvYMSFX3ZvfuENgKNDwUpAZoi51O2cEc3gN8HBcNqO3uqobIN9yG0/1GV9PTUsuZ&#10;6pvxSseANdm55d4voPa7t1+ajWK/6N4z5luzk+3oiV034BMm2wdZQwmlq7uzaFQ0rKmzLt66a3Ko&#10;6dPqpr5+gEboakn3C1B7wcAhyHyd1bryOyx2uwFaM6dThnZBzbpqsHk6ty97BW7+ArUPjVCnqUPr&#10;An3AXowKjmpNW2iEj7E8FantXmZHuMkaUwcm6AW1NayviurqsdascT/IuDpw03JF5JNAoa0ejA3i&#10;LxoYgB8/nTMwXmusPmiE7sLSI0htd8NWRtlWTt9Ay+iiCgWmQIW6wb9WFwcYfB/C/LoDtReMwah1&#10;pc8u7amqrCXxrzUDEuxzF+C8DkjtBVWN9KiY4CFw/91tDwFMgYpst6xltT5FM+jCP+4FML8v6vPw&#10;qtfziC4Xnt9VBR/yXN3lhhz5COaXbdW2bRoxsqtmx14wwmGDSrGFPq0pa5c877c/oGS9XeIq8iqF&#10;fmD34IKyq8q2W/fkbdgIJvQnAfv67RJb5RV1xmkDK+yDWhT807U92Ku2GaHlL7Cn+wJKXKvHLlah&#10;RtfOLjI9FDBtT3fRhsO6KqLN4JOrw7Ke40sM+9Wy8ttnLlN5EpC/CvvLt4pq9wVsBBP6c0B1kIHa&#10;C7xw1VKLxtjFtcka1J4eiVTrl/0INgLTgE/bBehPoGYRmvjyifRhUdUkgSqvLvRsCf/pB+hBl+W/&#10;Lpj7zclLlTI/uLybynurFE4U+upmdIO38z1A39Ro2epxoRWYWUWVS3ZykXtCwF7Eit+AGq72DOHk&#10;n/YjSJswumSuZ1K9ThSLpQl2RQCFUCGb/yxrxncxSy43/S7CjCmAsu1uBsLArLoH/O6lUvsIhWCC&#10;R8A/Vw+hALV/uBvHtaYh3fndS08NtdA2l96eX5M0WDfVY23x35db1RfBtWZIHaqizhqhsgdL6pIL&#10;TA9iXDeo00NjtzLZEJc/O0B8ZFsRarBKd34L/Kimtu7W2yGqdcsh2dXWKzLlz/Y1mGdgdp88VjOI&#10;A2fOfHDRIdAsqFMpNb5iUVR/VCOUs+pc66Wr+YX7q6hMUIt1n+gogEapNTGmNaUNt3Z5O/sCrAwv&#10;LVfkOAVQW1Hw8KMXjsdEoa41MSDV1edhm/1JjTA22e51eDiuAaSj4quwmSuroFZA6hp+obDu6myE&#10;P+kQR7ZrNdpizGEFUBNW6DT30tU5kTcNRuH3mtIGffQnxyNA12sdjsq2q0aoWgFlcnE3CozaBo1S&#10;2551L2+xXADUEyqs1V3+jUDBO1ld4LYvuzPOVGoSO7vGIQq5+XMO8dft2rLfO3vhJtBpp0Z5XN4W&#10;A7VNdjHoq6yr6EZ/bxthVarVndVLfkLGOtpfuL3ixP0ll7pMaT41VQBQqNWlDVnzzu6vUVy6Z2E4&#10;lc2Z0bJ76YlxD8cC2nW15S2KFkNI0eKrsxEutFHOxaNbajBQu6EEVmhnh3iIJocJbgB7rm0LzwuR&#10;oFfnUKtAapszB/RVagSI9KU66TzE9kYBQRttwuHbBQU4PfaF4LeP73n0uvJWR/+yCsdxsixsN97v&#10;GSjqn/wscN5qRtOitea/Yz/OT3ubkdCS2wJTl/9NeLWPRgUsrLejyi33p0t3Fj3m68khZ6uUI32t&#10;bKfecVqpyjqLnD6ICx1E7TFKhzv84W5MCAiLzs0Gysdh6cctm9AGr8UiTfPH7DskNLlPQ2+/3hxn&#10;0Nl2uhEzENMir+vcX6wI36dnF4kO7B1B8O72LE/IcMtHLRzjeDjHiUWuwk0Z8dLMRU5mubO/ABLJ&#10;3RQqFOcWXYd0iJvgMRbvZNqOvo3mewwgVbtiijzu7ARMDqlFLXYsct/3KpVgPhtCGcbpVk176XLT&#10;czDByTalCM2eyobF4N0qsnifgODAcEEiu6bjaFLjSe+658b7ZHkhxNcq3mx7+WLbNsjc+lSg+6tN&#10;1h3Uub/YoHsXjZBYz3vzZaODRj7EtqOJDdVykCmnl631sjv3IYvz1AlDrzwfBk9ZNJtOp67r+v6z&#10;qfxQpNq1pVA+qt1fsFPeQSOEvpXtJ2F6uAZOnf1di+zQcFvZFTOjJ3niinTaSz/K5k5Zll9Hr6Nd&#10;tTuBpm3ZPERhq8wDmC7XH+sR3NkHlVRQHAoWtH6ndJwou8OagugE+X2UTDnW31pG6cncjHCqZTbX&#10;+oFwSx1LYlu85rZ9uKTEf46qViSyS79AYB/NLEBDqLEj0xvnkQupctPjaf3IrG3LpgHQY9WNHTQ4&#10;rztnZPJsTY/6radHggVCuphfMGEPebyvf2TNFuETyJ0dVvG09du3Xx7qql+oiwu7kWoRnFgQY7Qu&#10;jpzwqNY7rJaCtsZRgfRbtFFL/LStIt9TqwGU8Rm+XtR41VejJLYyNDoh/G7ZJzIuOv7L79Zb21K4&#10;A8j64c+PXs5ZpmSCxkq00yCdQJB/n7P2x7Km+uVAkG51cyOCqBj+PjGIBXXnEd92p4nD3ttRJoXD&#10;s9xo/+SF5W8yFWRYyVls1I4Hfb7AN1IDL4WqSU5WKNnxyM8fHdWSf3RnaAUFZw3iX0+hFDToIck1&#10;8+1OAXVVdaFfXzzS5AS8HDftn85PFLqjvHysrNYnThCkaRCeNjShzg4MHMScR863SVkXetAO07Oy&#10;BXAtu1KBrPzeNYIXQBKSCt25mp2YEI96+ej6VejMYeTTBIWNszh9z0ftAxgI597N61R+JIW1e37T&#10;tNYhWtcS7oRJYhXVq9+UYzv2gRbQ/oImozCRdj2BNn6VVEPX7Z+IOgxBSOmXhI2y6QM5A7ARqjUC&#10;tNOFvXR78BqGR/inZ2ZDze1mfzBTUv1FzvsN7YqSBfNr/8/8LvWh431Lbdvv5LuuLfS4q/4auyS2&#10;LvM9u+LP+DAUDYX5PM7TYJ47E6Nhg+VbVS2X7Evp6K5b65JLe3UjAdJerRGg+eueOXAGPFRHVTrW&#10;wKnM5Nh6487zJgcXTLI3t/K2s33/UteZz6jpnXNrMMWgzm6EddjPMObURavchKsQV3nmX2fWyccs&#10;h3PXrikHsTU0IQFtLxM8C6C2k/UHnOgv2uJ3Dw7x0bcwsexGa3107D4wGJ/q4g6DyB6eto4NDqTW&#10;KToqN7+1u+sQMAOqCwpM24sHLYYwCpNm2Q/tqo5OL1I7ZbTyvnnfVhwiMJ/Z1jKqVzDZvtTC/vjL&#10;BM9Dd7HFN6u7yFb1zxxoxshD1u10hVdjXFV6ONYizJKp697ZBawt9qm8ubs92KcRHUitNezYR510&#10;Fi+YAdUyBYnrpPwNRg7a3s+tDDg08U+Uu9RH5qq1dZc8RFGSzJJsPmhTQg+oDTpP7EZN360eoxlQ&#10;zR4H4rTrsjiBUfgAhdJyLtHgxKrPP5AxwGy+7iBws31/80FX8Rn41bnkcmGG6j9tHqpbjZ8wSOdt&#10;M2ZiHzmqYdCi9XbfqWJnyvcUHXRtR4Im3R8ZBo1Q7X2Hquzaj4PiMGs//Q06/0Av8SlpSfcmy3Jf&#10;RaJG7jpZ6oSrsyWQnzWugmXnOWzQ02cQc7wsDJ3RJtgFL/uTvGHXdqyNTj8woBWqFxgi0D6tbq7V&#10;AlKLFlhbBYcMpu7YqTCq1+JoAxTjvRliuMuOa66gAuxsJdU6xKH+u97heMmafRa36uxzDi0EcH3B&#10;ahNH7hlQ29FFitLTsdwKezUW1vTEyMmWWIX5gsaT7fq/o0wRZfcnbb3g0K6Nu5dDArK2f1OoE6uN&#10;zDpA8rp9kXBrhtHQrLuk+9Fz/vusNtQGJ7tCQC0VwtaggLBc0lpB/btf+SAR3X4PFmT3PH6u+zKq&#10;7op2Unt4YZDm8yCO52EOi+xU7ZYfDnu47MHiFPp98+S4t6wlkEmdH09GjVDztLFaVXw2YAkkp6qT&#10;+eHUgwupPXI7wcbs9viXV/uSzpbamSnQWv0tdI3K6XSn8+LwTy6bLXM8nw8SEu/omzNQ8eCbdkDp&#10;qcnRzhXAMZBNFYo7OuwmvOxx+MedfojpaCYjU0yoA6ARav4WibrER7OD0D41ZkZw9KRP/6KVC44X&#10;M4PKPGP0zC4WanJ3RK1DHBVZjQVxDrJx5e+4hwot6dpUIU547KCKOhYDiNYFt189kgIYtZsc0Yx1&#10;dQq9u4MBiSv7AttrXRx3DdDS6Wb6w/zs3GYQjXCy3lagyXpJa74NPNv6ZYICD3VH51LIJ4YciTyo&#10;7VhlgNpLCm2tRuBA3AvyrQ0GxV53ywpVR2ehXUEdnPAXcDRIp2EVUAiX3D1ypsZ4xY129tq2w+Bt&#10;b4VOKMbuNSf9QicMnhluopODBjl1idRSI5jgCXT3yLVFul9qZheY0iz5p1IL6Yk6UYTGRjefmQHU&#10;U40mQgO8l4qsEqB2p7DC4O/ebIeQnfRxgfJu+QVqTagbYPbV3E1/pm0F7vduOyjtJCeZ+r9jGd3V&#10;FhxyfVJNo8YoOtVjB11BZwN5WqMRRpf5pZsR79nzgWkujHTsnGX789aVGpRXhTlTOaqxARf5EIj6&#10;5zahUPToozlGtPF70+Sam+kzI45zTpbgxCpqx+Lt4LHyPk6ZZG1wcR3+VJunqHUv8do2wt/78+9l&#10;NTRYcoBIeJ+A3bt2IpdValRx0JwP3PolBgIAVVRH3nGjvFfc7dQ8XlDOIYCeQgUqxTHNfDtq47lK&#10;KosvLDq/A0moFk2oM+o1AiqyC9r0jbC3XorRX9939PoIqshVRTsKs7yZGre6S8227jrUY/7lhmd9&#10;qwFZ3t3UbMRoJ/mTh710vM5tqygL8mTc2EW8rNaMqBQ71GMVD9M+CycWudhBveF7IcKtgQAmD27F&#10;SYbb4bmjgyVMjuBWly6UvA4VUtGD3enXTl2A4Xs90zbd0Im/WR6Nuclda9gw5nODGmpRIXW4hbfu&#10;a7RsAI1Qk6nh8LLOqlpsVkmh6+9UoY3REGhnfr1UU3vUgd4GqN679antIqxfQxr1ydU0wsLoohNj&#10;+9JIFixaZUuQ25y3yJtKfep0mq1VWN87aOgD1D9TEnl+Na/twkjt0/FfLGEh6K3lU6uomIC3RVxT&#10;tnAHG+uhfQGE5XS5JryvrUEhUVfTCOXqRtGx/Te1Zr/tB/3j9fObMcQqsazJf2g8KIswm03d6dRP&#10;snkeDDiE/xRGm1vFty53+0Ej1E1mgu18rcbud2MhzCEhB+Sm9vDnYHH3KBNeJ7/vlnVp8CC01dKB&#10;5hhO0lCeP8piHVDs01kUPwWOM/FA8iR0EAqdIA2cjSECFXPhUs1EvY+n2vFxMVyTp/8Z4m4P5imA&#10;rTEMMDPUNsxeZtvV4vYx8mB91yRxymK3ArWisyfBPItcDvmzrOHQvpv67pITJYb2bL9lggbh5cq2&#10;3o+A/7jW0zDMAwdDN55PcadZuttjshjaMMfSckGucGH/7+lUOlYyMbI6haYp7/gFyobjGUXw1yS9&#10;j30/cZcvU9+f+vERA0jR5Q3R+hFKHU3uNjC2SWI74Zorv+wtoOPNpIHq/fYNbc7MtveXL6FzwZM+&#10;sRrRwGmlyFlQUt0oH+MHm5fm+N1LaUWroa4KLrqOkmiCNgRzK1s7g3WILNzzpKym1gvFON9IT7hw&#10;/T1fDcIDFFyKdxU4eLkU6ZUzpzPNsgp39hDPg0HIOVT6j3vKgECW9OCsnp+YB7MDMF8mrlfgrmHf&#10;hLYdDAAnDKAPrWJbX030kUNQGNno20iTsK3CFVmB8r4vyvtATb9n1a7W6TxL3IIT/6FtbbuAtrXt&#10;O9ddyhSqtPwxUNute2IPDUY1WorVT4q9AKiEQe3MWoDXwWA9WDs573er4cCtlMlJ8n3ybXpM4AhN&#10;Yct+qmN25VpvJwjyRpP1wEmDIJ/H2XOUzGa/Z9+FbGtpjBUWosuV7T+wj03wFF7t62gEtkZGsbUM&#10;wOyagjtYj2Ep7ai4sa3LqnuZHx6tr+JJ3dcwWxXZ19o8nXhOHkeZa0vNCXO/5rmCrYEcqrPJF9aw&#10;pZfkLND1g89/hFWRXGjcOWTH3Yz1/wltIYF0Gh1QFEJ9FG5TBYsCebbozW3Wro+gtod+AORtXQI6&#10;OTiacW8V0ISRM3DWg7/BLLkdOAEL+aaPPitXpvEe9j1R7Ijwmy0XUHu+eRNQ0JA0a1ina1qioev2&#10;slGvVRCTYEotqzIL7Sf0+ojelP6jpX4FI5qdbbIbQtOszDxo3XCnfsxp53M0zgVj+zaIrKJuiiIK&#10;R9f5ODVAU8VyQ5JJStd/S4A8w6TcNGIGx+uq0054aFvQWywJ5+VqMtium8zjPPdl9OtPUtvBZXYI&#10;tGbryo1TXPostFP4D2SWxI5Vzw6gFUSAYeKi5VumJzixIDWbtqeE+QS2g1jCeVSxjirxT+g83T+r&#10;kTClPppb/ksfvVejBiOgdkhjN3CFsgRaVqVWZJbkKtE5GvmlxGSWfcDtymv/eE2YN/ptTqsGkiN2&#10;d/XpP3mWmWE7sbVIus7n2wN+pa7IQ/HUtCW7QBapGkNK9Q2IolXxHaw5c79c3DA5WPNLktNOHQCJ&#10;SoUHi/URrbHizc2CsMn/C/hWDo3VA7UwAuo6LML6zsnz4bAaCkEi5LQUVcOtIwo3QGVmDC8PZvee&#10;UcsIE2wG7ky+bKTXe5yi6Qt6DxdiOgByL+y+JsIeGh7zBRm7vNW3RYDSmaMGU20g4E7Ug8rwwGGz&#10;V42AcLnf1IY0nWEMmmm7MKbMl/7Kpvj7wo0OGyG7cNHUQA3UR1k15aYKsA/70whogllFAGbBogor&#10;X8ZEwNbE0AjTyuzH227/XfB2li2InxEBxZ9uhH8UBhnKDeitGrHHXp9JF6P4GPmwViP8c7CGw0UQ&#10;N6CKp0gpNtAIxN9CtsaKgTtUMvK7LbWQ+O0QphYApdoCyd+gv3cl1Qud9KczeR3tVWUCFJmQ3dl9&#10;yBNq0rqOXdbTPWkED4z54xDGgUootuSxNME21gLkFoJl1owsXdhISHGmt2jrfBqjbkQTro1tgezz&#10;WPX1oWuRT7ULsONv+igc375NZrCAxmuhkWQaeQWoBfgmxhJgo/fAtITEv525YsJOFUwPBR8T0MSY&#10;h+s81oA9WAhU8/XLc0/70QghJDEibY7Qp0qBIaEVG2MsqEqgl3GvRYS7fTm3kO6OjPtnTsm1hm7y&#10;5Bw+sGkXqPSCb7+taS/UNtlXecWI9vMgzIIzIQ/QqgswxoFGg1XWZ84gpP9pVxFBmZzd5D54mJMX&#10;21C6hO0m2X0eCA4G7PFp1D0ZCEDTUq8nFp4+G8g/KwNv4I40gkhu6PgCsKHahdgiRJnlBvXJ1hzw&#10;oDfPb3EfPmEHBsJg/j9ldwd7M2Ko/+a9OaVQBmoV/HEKzwY7ssCsQOgTSRUYnUBwh7Nihw3EAjZf&#10;l7U1zi86Rw9zEqwmDrtyfNfmai6FbQbrGKDFkPq9uVKbJsSlF2sENOOLmKaBsQYMf+SUh6IGWKsZ&#10;krHBG+2D8qEVqxwVvAbPwcwqO4UrgJ8/bPmiiTS/66+V1OSVnV7oY/sJAZwbKS3pFA4Nq+WRqgpz&#10;xfoXJF3ElqtMd+oJBE3FGZN5iNESFl6Po7bjBkdPdpFG8KBw7Dnds/oWNqlnqQpEO4gQqxqQk4Zv&#10;1GQ6kxc/MOxiAK7EKLCS+a67ux4rNPjiHt0mTZ0dzvACC9pDo2iZh6Je0ebiVhgkSKAwigiEechm&#10;mZwf30PWpYqhRdtN+YUx7BLie7W/dheeA6F1Zj0MXi7h3TWIpd9dI3i/oTKDUhgB1ammS2yzEcHl&#10;W6jGe/x7aNH9+G2FiqVyMZBGBFZGjwRw8BC5E3BijgiLvrn9NMUUkItaVZZ3t0bYZBXGtsQqg4gQ&#10;8SWxjMB5PZDzbI7F3ziNjI/07H6rAysKg1gUQ+E/7plZO/AcTqbiRdbc8+w+vf/QCHV+tm/rouN4&#10;kgluyt/IpeEV8kuhVQ6VUp5SaVWmn1VSkeVQlfedljVQeOwqCsGcEnfnR/JYR4+YhOFa7LCpjl8E&#10;XiDaTq/UjuyGQQ0JylOe+VPXTeJ2akvAVZhnYG2jSfGRMCDOAmVUPnJSpHad4mtLWpteYtuXGSej&#10;u6V42J3xPFJ2gSGsWfY2WuUazwIbcsvOrLjfh9pFDcbN3HrThDExbtyygLJX6kEI2/CGnRFNEVYT&#10;LxGyowBzYUYzR2TUvm6vgG9T0RNrJ8++ywTgQxQv7izLg7UtLb6st7aYYF3fjcOWkb2cJg9R4ksb&#10;5qHNaqp0sUTavyimgRR9copPGRA+y2NGDXJo58Puxgvw2wrMX8g/OM7PxyxKZr4/nU59309+88Gv&#10;Y6gG5Kk2nRaXNz53Mbqr7cYJUc3GIXu0kLp7Kvxh1qR8X2mWauNWKDO6VG5THLOiKMybxwz9PX4e&#10;Qrt2U+wnkaGxwt82GWjeIW4GtxMO1qG8NFO1T/O5X2obNYKD2mgNrQVawnAsgzYf6wUXVdAwFlr1&#10;vpRfkIg7A+RQ2SavRuvSZ92jyAKx9Sj/pZQaSFEyCdIQNzDAqeB7cJnsAYWhdiYaLBLcvKaOVS6N&#10;xbqHsfBBc3bO602LC+/SEYNjczMmICEeUMs2NPvPRW4t8Oub6hLyqX8MlGFRRkjhQvtT+qYWdnL9&#10;qJSFlTIFmpq1E6Zs51SWXG8GZp9MRghENM1t4C3aQG5Mf5RBdpP35nMqkSKRmgTdkkMZxFcmjtHq&#10;3DTdLQ89uhCC7Pk+TRqGpQzoFERypDbCbu2wT8TOT9qctJ7cNAzBmDa7KPG7e0CDm190Bo/4vWmP&#10;7SDF2Jri903mSXqERiZBjGs2rE22+/oExqg/C4HVP1rpTeNS7CUTYmggI2EQsco5JsOLSZL2ieM7&#10;ssFHKZVf0CjscFOkGJHjB6Th+VJT6xhry5V/MnIBYKNvfBgvTDNxd+pt71FqfTteuPbyrUHFuFbK&#10;5BgyNFnS3/S4rxU8DoaHXWqKHDb4ilyNt9wb7wVh+RmCN0oTuHb2XVesClQSmmjmquaw5DLolKTo&#10;ERJk1vP53ZvUTu58B6aI09QpnlgLETa8NZVAOIgo8UnqGXHzwjkbjbbWyno/AA8QEOuWYROvygKR&#10;Dipn63u/9ZeBZ9mSFAH+FAeSy/x/hJVmxPw9KEdGXrQ08B4cDnXF7aV1T6YH5tbdNjUE9gjoE4EK&#10;fx6k/81molugJHBauCdM2g3Kb8tODnBTqBKHvZpcO7DRZigVLVPFrclvzWlJAg7ZdcMvJD0qBAvm&#10;JySwaemwwsqZDMlzJFMFl9Nn0k1PqSAJkGjeQHk/IhMahLia+8GBMI4968PlFUZIC0a2lUqSzZ+B&#10;RWoi/D+Oy3hJEkqOjOLu9MDN08gLLb/zhlaDC+NbCpLJ83KDNkQQq0uueJnNf5SnhEZzI3qpnMC3&#10;Dac45EEEsW92pnbGEhIhf6Tqh2/dIEoVk0Sv+Qw6sZH6Uwgo6raVjFHhVyxGXyKxEqaK0LJUqk5I&#10;ANjN83kOeSWfcooQ84Y3gN1YTugFckc8HDhjGLPdPd0t4LKly3/Cv/L/NRWaPkF5rhyTecnamUfI&#10;bbRJx78e6p+jG9OMQbKEH1AjEPFTktaisjdpVkL10NyK6BAxLXkvsuMocP9aykDgW/f8O31rcrBl&#10;pmvrUFUbzslAOqBPqeWsQurIvN4hnloFkkVSlEpJVCmfjOZHdkK+XiX3gL2hUw53LpnDMjbrSlwL&#10;UpVIltIpxP/HTtKg6ZD0I3rtm6U1Zr1SCztB++fqTNsUUlumTxIlXGlqJelCpux0b3Ym9eU3di6R&#10;Kd/XsgxKRJyvikRKIgCTMMl4xJFniRrMTHu0X6klPJl8XdPQnKMaJ5AQTRVTZyopPdAbEO55I6KL&#10;5eyWfbz1Sl5AR0NPg6uqsbB+M31M1kYHMAGSFiFWogaDqVnLvUcLYQud8V0FVmOSBn1LspgyvLSm&#10;JSStsudWaBTnrBTDzRExfoBF3OXB62dibs3UG6oJYxZrLmsea5lisPSizIq+pZaIap7IENobpSUp&#10;kbTKjmkjyvTrHhuwKESaiJ3cQF6wAdbtwevnIbemUqOWL0nUJoiE8Qih9W+ja68itezHqazIoIJI&#10;EMs6GSLHOGYKTcKFdb42AUK2jOPVckQdMhgEYPb3dSswRWDdcdkF/DPSRSnQdEmQW3MoFoKYKv3r&#10;WsG00msLKmIkY5MQKfGSWOS5JlB3kmTZ42rsYc9iy9z4mwFVzs4Y1ea7MIuGfKGLA4i4MmUsa9RL&#10;ejc8wGYMXVtWYz2smHQMtMhOV2RQBz4SAt6kJmCaSmNBUKpQKVtSAOVA99uAhtbSUXPR0w/aAylP&#10;Nb8JodMciVTIgSTeH6p/6uBhx72h6tn/KC0BU6EMSaBklallGKckobxEUo2wyLEyLbJb/oIMFnof&#10;alE3o6Ur6pUpRQo08yX5TIxJ+2BpFiF8vhK1pzvh+bQPTlFEKiSFWg/gADvDFj7cmYCkW1ON8/KR&#10;7/IDAYc2mNnDeZZdw0N7CNd6lJRhI7xqMgEZZCJvOfVSKLVZLxN0j4Hic2zDjzK01VQLSCIAIVT5&#10;FRVrXiRVJJVCih3epFfvhx+pwzgVhw9fm8e+m6V1fos+4FoZ/tpoW0KkV5JXplxOFZaucpNZb9ep&#10;BE71Z8JOokmrqUAihB8pW5vUGrL5Zhx3knh5bzeMHoPZmefpo5qCzF02Dmm4DOJWMgWJgoqEKqUA&#10;I0VUANsYXbjb6yRoDK1vggZchysqE7SBoVeSSBWKROJd8msieR9yIF/VMOxH2rP0o+rvp/9bXtPz&#10;RWHh2BhJGTc7KdWEYsPqoFzVbH61R6kk+2LrjV/KQTBMED4mRUyOSR+ADUOqhJVgXm9ugiGxIWAb&#10;LCxrCh0AhVBm4Sqxr+iv/fYoHY+SMJNYhdS5W3FZ62A6+kp6moN4BGfvgTQTyFhBg9a8+RFONUXG&#10;JNBzCALclpaAxsuHxHKLIiAtPiiE7ZiSrLhiize17qAHhEaTWiZYSp0kijYuYsZDY9PDgr+Wy2gh&#10;UiUI2as4DWSsWUkUeWK6ZDoNgORt5FRIVhJ5vcYypCcRArPybGIuu7OTg/EV3eFoM6T4eyQLb7EK&#10;RDAkrXorEgeFoNQ6b72PMynhuWYsP7tWhnYmKSBMijRJwqAkD28mGzwa68AkmhuVbpUVRuVFud7U&#10;PrXfcOJa9zOx3nKkQBOFxEjWmyRJovQDYTXUXmlNPuIHV4v0UrrH7YwiS3nDnyNNqmslgltJIJMt&#10;YBrL8xJNxuW41BvpcONFHBxUFvO3axXD1dJ61BswaoABpItpkqzXrqXNWrig9pIH09djPvw+Z3sJ&#10;xEojCm/ZcI/PmokysUqxsRQlSlKrvG6P5cI1x+mU/OEG9pvU8dFCMz0BpZDVsCRQ0qHSgECZRGBN&#10;qVVqr6hrUVhf2A51YypLoYn0YCfJoOAaQ4BJE87klKFXowBzjItM8lPol01Rg5Ac1FzJldYd/TZT&#10;q5w3wZRImkySyvYOE2mZdSGuSC2f5gHTc15SJlSWqVDWAEmb4VJSurFleAnLH+J4WN6TQ5ndTkzA&#10;DRw4gibu0ZME+kGkK+HhJkoZ0JRLWZP0MQIJ0tRdzfiSTrJhEoQydFL/3CTHoLRdybeWLYC7Mg/k&#10;4u0V3OGIqyvvTPk4ppb31N80wx08WrYkCxDx0KyWndELPIbUXpXaVw4+pIoVTqSsm2RIPWCEUTbb&#10;HfdlEWOYNBvG5VbkiKMXd5ilrj3qFoOpd42byi1bsllTKBmOBJl8lw3TvJkE/t8TKbscnEe5VBWr&#10;DGmKtqwxUvcqikqpnEe08oozRhQEjPybfoP9UV2g9mgYOlpo11C3gVVwAA3Sg3QxVZI8fozgaPpL&#10;ah+vQi2fPMNxsYAQq3+LoMisRBlJ1pMCSaGeLqMETDXFGWc5F+dgeD7s2mPrEVpCVrLuF/grjrwy&#10;LJo0asBYhRQU/LfaXGi+9J+/+PU45D8JSaQTIbUDGLMRRJP9OGNSKiLMIxVmfcmv8DRHJR+Nzcf9&#10;7uoHA9jSV6idXVn0Ru9KBbV8SeJxAsDN619nPa3pswf8qCaB1CmUVxU+CfAlxGq6TAqNIJsIOcQ3&#10;VSbyO6jvo6aWd3rFE4j36R6kSzC1ZkgZEqQ1q3CMjeyZbpEZ1F5K7VU6cBKzqixhaqwNeZoApEbJ&#10;llTyhKSPgIaWDGFkmSGATIRyj/tqJmW7ch/z+hE83RBZS7kHSRYSaeRk596w+1FSe5Ue3Zk1lc4B&#10;0az8ewRMiHtNnCZHyWMKWZ5wrIndiLe5zEk5SPyUd8CrWMsROdF7MxPaUxKpHwLJl2H4TCvTiffP&#10;0jyZXmMcAvILf7X5O0KKkBSYzRvny0uU4M1WZFiuNj48GUh/eiDipHQ0HcC5wiPkUNbZX7556X1w&#10;IzdH9bUu5zpSMzevhH02oGUkL5U/I7wmGcqV6lS5hK/yGglrhPlomqG8i/h03xek9nTJR270rRJQ&#10;Q6Wa1brRN1OqGwFUkUptcap+vRSxVYgCAGHkBqkZczyy5riQpedMGvGWIL6jKTYmgwovwFUNqvps&#10;qxSCPIS8Z7uSY6p4X5Is3IQIiMgqE0vpwAfU/lcuPq3ALgRnk+JPhTwQlj7NULkXGY6ZqJJ0BEqi&#10;RWZ5TlQGmVeO9aL5sGaN91HlKr8omT2rBOQWTASRFyROEq+JBIwUDNZoKYjUguIqcbgA3tKKxw4w&#10;HgfzZClzP+z5r01q+MJbU1MyqOnFRyJ4YIQXGq5uZZNp5Rh0v3fj9jc1nULTiVsYi2BQHHToFBSR&#10;UNuw5n9X/BW71ttyqeu2kdfvT6Uc4mPKkaYPQaZSla+kl0EeCBCY1nsEokoLdoB/7ncM/sIaSuJU&#10;dal1a1JZJpk1rkire53RdDKtwcCexQHnJ0hJwlaSwNaWHuKDVDKNO8mV5Mtrzcl6tdXBU3WfNAyw&#10;fl1g0DGsMJhQTbNILA6ZVHOAKldUfMPind0RPrhRkkRxHnAKpP57udPiA9BeEV4lkhfICTFphWPs&#10;06LB+1pTXaA50a+HBCYCu8eQMtELckt6N4jlEXaGWl6qX+oZfBoV/on9YWvtY5C/ZYJUpWJjqBQ2&#10;RWIlaodiJnpsN9XzaOmeNhEASHzluS5gNjJdkjh9MeHcqdsT6V6ogqrWUxcC5hctQOVJkqD/y50W&#10;HxO3PYvT2zObHcp0kwlj16xMBLXUp+xwgJlJHN4iDbgpOdA7wcdwaltu9brBl2BqxcaLIP8vG/kw&#10;j02MxvKFQFnxIijRGutAkTY2aWB9VTrvUKf0Wpkk1nKs4onUGUk1UmBEg3UDkgNddIUGA+FaXNRE&#10;/1K0QCmQVAdMluxNnEJtbkq2ppHiEMJ+ahw9i3upVhluv4a7+PSkLpCUAki+uR09Wj8ItbjwSgO+&#10;luVc4VIaAaYHKKkkRDS37lqBhCTdzuC+TXmGZFYvdwPDvU+x5WzDTVIREJa3mox3CxUGhYCi1L+z&#10;VvAdtRjoMQzJf/JQlK+8GEUDWy+RbODJ8ryy/rOon5KqoOPdBE8Act+j2OK/7pk2FjBNp96A3IIk&#10;m11ME3YrXcn0QiHltDv8F/9fxFWSITuTCILmrUg2eefx5ju8Ilhaby1sp7/MbZyukAMYb0FvdTXM&#10;kWfRqIBJqRzxFnib+IDakD6yK7RyBUHxNtc/5h+WSlUilEWRXyGWKTMwpxCS5CORrbJ+KFXdpKJZ&#10;CWMl680F5hVcNVPKv4iB3FF5B3I7Y58TcKAVLlgbsx4v1m+OSzStLv79ejAOgvTn4+J3EqUirpIq&#10;eZmdxAnjeDuoD9pRgtvFTVc9f3oV20l/ei+RJ8RI2pFI3qEkeZt4TtFdr5bW8jqmF4AKKBqPyerY&#10;cYIfT4vo/248ClbBicQmUbKTkOyYWt3D7mq53iyfKxnWDKyN7fr1sc4BqkU2dUuJUQnZCDCCf3Pa&#10;2Phqphcw4uAZe/myvLM3jBKF7T88/dpJFXeS+ZpGSTNJhrZq20gFtQO7prPk1cyR6wOon2TFCSSR&#10;O0ApFgERseCjrv9zraaYQJZG2MK+c/0oTgMY3L9kOCiTJUkTkvlGwsizYJ02rhe2xdJC9pnwSRT9&#10;zddg3zzSvSOnhlzZIf0O5+w3PCDsYqzz7CFx0QyN56BUvDQOm2iSt0iUEVLEGIoJSe56MOc6MuZ3&#10;GoHW7LDOPnesYW/U4s9mcgO8DXkz8fgYfjmxfOg0PPq2F0CfFzHE9JemwTi6mA4NGC7lBUWggYEw&#10;G7WuB0BtrYDnfQ5jcdmlivSrjIpoiBBv7gRSO29Yj6sXQGPGtBT0r8sdQ+QVCZFk4S0nzcGYj8Ft&#10;Xw3wP0zwNBZ9ylCmA78Eeitye9oiYzga2rVN776AhiHYw5+KnGq+mvfGLya5X6pfhNmeOcMXiL9o&#10;sNEOplldBmQklykrX3gzyXIfIi7jhVVcrYNhF1wFsJRJ/LHR/2WMsG2SxUi8dWQy0NIXyLmplglX&#10;YOSeHLrUEd5QlzLdGLWCLddhbHHxTXP1FQHzVpSSpoHUlW4vUApalVfJfsou9nw84JJ8tXoSx4h2&#10;SJNlZZaP7Acr1GOSaE3wxrm00Wy45Wt1MOwhUFvFsMkCAyAUPGXRbGkXXDtpU3nhw7XTORgRlvlb&#10;i+TR6dg4uD7sd77TjO4Rtb3L2zFh5RoKangtr9ceImuYqsgqfeNBMM9AKhgs7KX/yAlBmtt4jbl2&#10;ny7xzQQ2csvHNTQ/4c/rd7oTdBzLmsqD3JSIq4gNOYY0XXFS0w4GrrVMNSFIQZpnU7bNbDeJ5v/5&#10;4cjy8JLZOD2e31FkjZcFctuwwNSIWvmheao+rPz/mGAfgLKi50nFAdvS54GAvNDI7eNBiy0AySqS&#10;PA2CdP7MZzEUrp/lATgFmXxrgoCcM8x25obDOKzlls/IamX8gto+pTaGjqOcgE0jqyqtvA2R33ep&#10;xAShz9EzlFXoRTdKuXwwV01EMgSS+2NZjb3IdmWQ/VrVpZ0LtLernnqm9ptVtseUWFBKZuVGBP12&#10;GdVjEM9c2/UX+WSwtCVvRUyZKAmtB7J2teUfEImiV8wqpuEPON62XT3cdw+gtMfAKpMOVsmobKnV&#10;oIXRyn0/aolXKbmx9T+O92BCyvLzN4xs0nS8DjunMQHFKV64JPiJIeInQY+KCfaCjJP39QbALjiW&#10;/gWjGlAil1fru6nDAoaLSqpY3MD4cUanY/EwPtCaqQiysHu8jhcrsO9tHYUeVLIJ9oI5Vw03kiGS&#10;y9sQqlkc16i4rzBkuREwqWL+O7P4b5phYi9YL9mhxMoCCnYchDKf6fBZ6AG+FTWbBgZexbjxrki5&#10;lhoJ1ZYQmSVUYIDfZrnK98XqO2w+lqYgf4xcrdrs70+H3Uj/yGA8M42J0/v2CzS02TlyWDluvCNS&#10;y/oBHqXUSVPMNMgYwf3iys7aCoQo5s+Rf6esWtZdMj/OYbaxypl33kRK/2736D6z3sRJ4yyJovjn&#10;enJSktlVaIK9IHwzTxqSjeo1PVa/AozC97FrDwARMrDvEnv5l4neRQzeh8pdmNBI/DHcm5gP4v1S&#10;MQeRVIEl3PhUUbzr1xGFW8hAoapXUQIis1qPYYvm2PVdiqcQ+sXLdJalHiQMbcajukhmpOsjbBya&#10;rnyi4T3aEhvOFmBQmZX1QYihvemAK46NNVDR7yyjpTpoRClQWoVh2ckRF180V7431A4jnOFRoyCG&#10;hL498gqPk9Mtt2APASq1cs4tZELyw5trx2aU8+GVo1cPNd4Di8TyqDTe1aym2wVi2IJFyC1FVrSs&#10;mmPCslNcb82Z9ng8qP3lcVYzcuOxDwcK15NHKHugUV0enFeDlsJEHlXrzp197erRZDPr/WzggVoT&#10;7AezzTry5U6UgTEX1tBios4OrMn3Bor0TiOUhoE6vlKpyRhcLekBQyHTUobWLywpPo7oLTlV7EYQ&#10;cHdfbkd9Sy1XYDGiyh3JJangF3GIif+IYXsEdzuOw9tMHDdWrUZnlgsxhMXzP4iBrHRAX6IdHZV7&#10;A3x3U8sJVrZ119oIboMIUgsStd7SvichmBwzMh32N+7hAsCSMnUM7bI3KfWiC7ZWvi/sgzFwzS09&#10;XodT90uEjyFLwp7VC6ntd7VT9kqJlpWBXwQJFW7lFdi2ecbsn0U+1AYBW1jSp02K98o0lAHsgxHk&#10;9dsKtRTYrXQ2gvWM1+8N+ICFoAvZ9QVO5lQeAVN/ieya/jIOscUtxOUTvv4Y7mUeCNVswqRAmULf&#10;7lGBNgMMU9D2CPMAxMt1J8DH4NAbhub0Xst22fMw4rn1JkrV2LJi4BIUYcasF9byTdyoNp9Y/AeV&#10;A1e6ZSGnbpUnlB6VdhFGCJ8LLVflDR0FlJU7Vm1sluxwicNlr7oWWcdFuZVPbhmWaswcp1bCaZ7s&#10;NAHsOz/J+Mik9xdiL7HiN11mUkyE44p/8sK245NVMLEn16PUPopSxSErduwOqpJe7wpVKtetFD6N&#10;WpCtumvxgnKjtp/kjxyYtYHtJhDiIHxHMUa1bxUkNGML9+iPQ3HcOt/+oRKmmzELxoPQK3XGKBzP&#10;RbkVUWnQOmjPmSDgFT37S6CWuGo43bTYlUpWScYH7/9tJ4l4QZxIwreAGEdx6oThZHV1QUbblVIG&#10;go6f2CyPJR2KJYYGRuFmbKMhYLt+EmVZNDNysdytlHEv2yNWY73eAqg1E/O0PSZBbEiv1mO4IbTP&#10;d5BGU1sTvgfbnZFkb/W6Gl2niQHj9h8xrJaHWnYEOpECdSpCx3GawIEMEPZB8wEW8tbEmAxr5ux1&#10;QYjqYEcRqFagpQCAabzHSNORFTPynDzzdzXEFpAUN0myx9yZ9CoFqzs2X6ANjkZ2C43DTP25EJbZ&#10;Lwa8ML3Pfk9d2y7eijs3moeHGY5M2Ip/71ILamcUTtGsKqYE22bC9MDhlMdZRdXpTUInvV+gtJ2S&#10;Y4iJrQUyzlNnAom7CN4SNgLYcA8Sw1mkVlGuW0+rbF82R97EowPtGLj5bathgl82wX6wci1fhRSk&#10;GjElo3Is5IYQg+ZO0cnaSSkkFZIM2JAcmBfxPE+DwelbbcDCsscwrQ4qsHv+4aYzEnJwYK7WwNsd&#10;vQip7deHMEosdkwbFaBkklVGiBhDeiEIbQf1vqYz254HaT7PosSfLvdnKGxQ2EvXj6Az0iBALW6+&#10;3IRBYfuWu78qREBdsFnkj+tN2Ihp+YugdiuoEOF+da2slqi0QlqVWanOlF1tk0Eu9prbVZjwqZT7&#10;tferE4Dm7GHmTytohhnq+jPojGDsOOHEe60WaLS39huv4TO+P9y4tdk/Np2M3XapBYqt22D0V3Gk&#10;ai4EB0tTNEmpCipDomnlQ+CaFuMRxP5RN2oVwiCPs8SH1rAr9IZtL6f+w4LzGgbgGVpSsJIADNHd&#10;EWivOQfcbNf1YlsNpHqzzRN6G5rnrLk2xfH/9a1rRd/IOECyiZ2atSKsEgXhXXPJiaZRO6OMZNGx&#10;1xbkGVqDNTi+WYlCYcYs7XTaTqRlteWatZkIwEDrhoADPOolArpjIwkhpNYE+0Ii/eXQAZtRX+zU&#10;1RqtjGKbvfZ/w0WjxFbD8/6aDIJ0TqJhK5HBkyC5mwaTJ1kZbcSSSvfFZCzOzKTlBdRKBBTIZl4p&#10;dG3fK/Bx3UQlVEikoMoH0Cjo3DW1WHVX8jjCzQyPhgx1A+zoeeg4AerCfH7/GAP3aKK+pdDEqP+N&#10;2Mq4up01aqmMZmXhDsUStNFORGyd/oTEbIoZqO1bavGTCTQt2MSGe76MoSthwoE9eaIXlPByCoi9&#10;aZlfDPuEqYdEksYQOUwx9Kihim2Xtzwue0c+ZYiCH0yksWniTgH5s0tt31LL9iM0gtGs0LHyIZ07&#10;rzWfpwQpOTCUVmEgmsBe9COxguWuQi3haiTVpx+oT3FTlD0+O3+632KUQY32ikXexJzCbKehCWpf&#10;TLA3QCC5loZQChUAcdURNHxLbcaArJwDSfGjx5TrcYUDJ5ibQUPufa8uA8PiPhLTDvjJnATsrXkb&#10;UDccf4WykLNdXJM4ZNEutX0rhG8jml+kj4yWEFFVbSudDlC35qYOYPekYrfwT7WmNk8qHFEcd8bY&#10;TjjA46BzFpAuScjMz1Osb/B7RyGgoXvXu1fJth6ETG5AqQz7EjFmnLLN5gMbvGgObWG7v+cbf2h/&#10;OEltvLUN8mKrjcffmY4jK4C95IIMsljjhQX/G+nnlb3fjG9NVaNSOEkk9qIZSmZJLEIoYu4gdFBz&#10;hyE9tCdrtcsxO2WLpDtzk19zyxVuc0pskR04FQacoAPBTsdoEdB0rU4n1MWGWm+nadYbEmupYxHY&#10;PyYGl4oqokCq4ZWc+9rjcGWcpBZFZqeeSq3iMafFZ9nxwYInc8qx5ce8GtXDK+Rh3xG2C5SFjW2G&#10;ttO54wK+ffv/dKRs11YKPVEAAAAASUVORK5CYIJQSwMEFAAGAAgAAAAhAMFgRATgAAAACQEAAA8A&#10;AABkcnMvZG93bnJldi54bWxMj0FLw0AQhe+C/2EZwZvdpLEljdmUUtRTEWwF8TbNTpPQ7GzIbpP0&#10;37s96W1m3uPN9/L1ZFoxUO8aywriWQSCuLS64UrB1+HtKQXhPLLG1jIpuJKDdXF/l2Om7cifNOx9&#10;JUIIuwwV1N53mZSurMmgm9mOOGgn2xv0Ye0rqXscQ7hp5TyKltJgw+FDjR1tayrP+4tR8D7iuEni&#10;12F3Pm2vP4fFx/cuJqUeH6bNCwhPk/8zww0/oEMRmI72wtqJVkGaroJTwTxaggh6kizC4Xgbnlcg&#10;i1z+b1D8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5nTos2&#10;BAAAdQkAAA4AAAAAAAAAAAAAAAAAOgIAAGRycy9lMm9Eb2MueG1sUEsBAi0ACgAAAAAAAAAhAPnH&#10;+7v3ZQAA92UAABQAAAAAAAAAAAAAAAAAnAYAAGRycy9tZWRpYS9pbWFnZTEucG5nUEsBAi0AFAAG&#10;AAgAAAAhAMFgRATgAAAACQEAAA8AAAAAAAAAAAAAAAAAxWwAAGRycy9kb3ducmV2LnhtbFBLAQIt&#10;ABQABgAIAAAAIQCqJg6+vAAAACEBAAAZAAAAAAAAAAAAAAAAANJtAABkcnMvX3JlbHMvZTJvRG9j&#10;LnhtbC5yZWxzUEsFBgAAAAAGAAYAfAEAAMVuAAAAAA==&#10;">
                <v:shape id="Picture 4" o:spid="_x0000_s1036" type="#_x0000_t75" style="position:absolute;left:4104;top:225;width:11582;height:1973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UCygAAAOIAAAAPAAAAZHJzL2Rvd25yZXYueG1sRI/NTsMw&#10;EITvSLyDtZW4UadR5IZQt0L8SHBsQcBxFS9Jmnid2qZN3x4jIXEczcw3mtVmsoM4kg+dYw2LeQaC&#10;uHam40bD2+vTdQkiRGSDg2PScKYAm/XlxQor4068peMuNiJBOFSooY1xrKQMdUsWw9yNxMn7ct5i&#10;TNI30ng8JbgdZJ5lSlrsOC20ONJ9S3W/+7Ya+sfyRe0/isPn3i/79/gQzjeHUuur2XR3CyLSFP/D&#10;f+1no6EsVF4oVeTweyndAbn+AQAA//8DAFBLAQItABQABgAIAAAAIQDb4fbL7gAAAIUBAAATAAAA&#10;AAAAAAAAAAAAAAAAAABbQ29udGVudF9UeXBlc10ueG1sUEsBAi0AFAAGAAgAAAAhAFr0LFu/AAAA&#10;FQEAAAsAAAAAAAAAAAAAAAAAHwEAAF9yZWxzLy5yZWxzUEsBAi0AFAAGAAgAAAAhABcn5QLKAAAA&#10;4gAAAA8AAAAAAAAAAAAAAAAABwIAAGRycy9kb3ducmV2LnhtbFBLBQYAAAAAAwADALcAAAD+AgAA&#10;AAA=&#10;">
                  <v:imagedata r:id="rId25" o:title=""/>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3" o:spid="_x0000_s1037" type="#_x0000_t63" style="position:absolute;width:7237;height:5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7KoyQAAAOMAAAAPAAAAZHJzL2Rvd25yZXYueG1sRE9fa8Iw&#10;EH8X/A7hhL3NtHa6UY0yOtyGgqBz+no0Z1tsLl2Tafftl8HAx/v9v9miM7W4UOsqywriYQSCOLe6&#10;4kLB/mN5/wTCeWSNtWVS8EMOFvN+b4aptlfe0mXnCxFC2KWooPS+SaV0eUkG3dA2xIE72dagD2db&#10;SN3iNYSbWo6iaCINVhwaSmwoKyk/776NgtdHt9p3L29+85UtD8dsHZvD6FOpu0H3PAXhqfM38b/7&#10;XYf5SfwQjcdxksDfTwEAOf8FAAD//wMAUEsBAi0AFAAGAAgAAAAhANvh9svuAAAAhQEAABMAAAAA&#10;AAAAAAAAAAAAAAAAAFtDb250ZW50X1R5cGVzXS54bWxQSwECLQAUAAYACAAAACEAWvQsW78AAAAV&#10;AQAACwAAAAAAAAAAAAAAAAAfAQAAX3JlbHMvLnJlbHNQSwECLQAUAAYACAAAACEAEeeyqMkAAADj&#10;AAAADwAAAAAAAAAAAAAAAAAHAgAAZHJzL2Rvd25yZXYueG1sUEsFBgAAAAADAAMAtwAAAP0CAAAA&#10;AA==&#10;" adj="-2476,19633" fillcolor="window" strokecolor="#a5a5a5 [2092]" strokeweight="1pt">
                  <v:textbox>
                    <w:txbxContent>
                      <w:p w14:paraId="525E23F3" w14:textId="77777777" w:rsidR="00ED2A7F" w:rsidRPr="00ED2A7F" w:rsidRDefault="00ED2A7F" w:rsidP="00ED2A7F">
                        <w:pPr>
                          <w:spacing w:after="0"/>
                          <w:jc w:val="center"/>
                          <w:rPr>
                            <w:sz w:val="44"/>
                            <w:szCs w:val="36"/>
                          </w:rPr>
                        </w:pPr>
                        <w:r w:rsidRPr="00ED2A7F">
                          <w:rPr>
                            <w:sz w:val="44"/>
                            <w:szCs w:val="36"/>
                          </w:rPr>
                          <w:t>Hi.</w:t>
                        </w:r>
                      </w:p>
                    </w:txbxContent>
                  </v:textbox>
                </v:shape>
                <w10:wrap anchorx="margin"/>
              </v:group>
            </w:pict>
          </mc:Fallback>
        </mc:AlternateContent>
      </w:r>
    </w:p>
    <w:p w14:paraId="48B80673" w14:textId="272699F7" w:rsidR="00060617" w:rsidRDefault="00060617" w:rsidP="00D7068B">
      <w:pPr>
        <w:rPr>
          <w:rFonts w:cstheme="minorHAnsi"/>
          <w:b/>
          <w:szCs w:val="18"/>
        </w:rPr>
      </w:pPr>
    </w:p>
    <w:p w14:paraId="5D9059BF" w14:textId="69ED9348" w:rsidR="00060617" w:rsidRDefault="00060617">
      <w:pPr>
        <w:rPr>
          <w:rFonts w:cstheme="minorHAnsi"/>
          <w:b/>
          <w:szCs w:val="18"/>
        </w:rPr>
      </w:pPr>
      <w:r>
        <w:rPr>
          <w:rFonts w:cstheme="minorHAnsi"/>
          <w:b/>
          <w:szCs w:val="18"/>
        </w:rPr>
        <w:br w:type="page"/>
      </w:r>
    </w:p>
    <w:p w14:paraId="273CA3F2" w14:textId="27B60F47" w:rsidR="00ED2A7F" w:rsidRPr="0097600C" w:rsidRDefault="00ED2A7F" w:rsidP="00ED2A7F">
      <w:pPr>
        <w:spacing w:after="120"/>
        <w:rPr>
          <w:rFonts w:ascii="Century Gothic" w:hAnsi="Century Gothic" w:cstheme="minorHAnsi"/>
          <w:sz w:val="20"/>
          <w:szCs w:val="20"/>
        </w:rPr>
      </w:pPr>
      <w:r w:rsidRPr="0097600C">
        <w:rPr>
          <w:rFonts w:ascii="Century Gothic" w:hAnsi="Century Gothic" w:cstheme="minorHAnsi"/>
          <w:b/>
          <w:sz w:val="20"/>
          <w:szCs w:val="20"/>
        </w:rPr>
        <w:lastRenderedPageBreak/>
        <w:t xml:space="preserve">Design team: </w:t>
      </w:r>
      <w:r w:rsidRPr="0097600C">
        <w:rPr>
          <w:rFonts w:ascii="Century Gothic" w:hAnsi="Century Gothic" w:cstheme="minorHAnsi"/>
          <w:sz w:val="20"/>
          <w:szCs w:val="20"/>
        </w:rPr>
        <w:t>Vicki Hambling, Sue Paull, Frida Dean</w:t>
      </w:r>
      <w:r w:rsidR="006A1B94" w:rsidRPr="0097600C">
        <w:rPr>
          <w:rFonts w:ascii="Century Gothic" w:hAnsi="Century Gothic" w:cstheme="minorHAnsi"/>
          <w:sz w:val="20"/>
          <w:szCs w:val="20"/>
        </w:rPr>
        <w:t>, Glenise Kleehammer</w:t>
      </w:r>
      <w:r w:rsidRPr="0097600C">
        <w:rPr>
          <w:rFonts w:ascii="Century Gothic" w:hAnsi="Century Gothic" w:cstheme="minorHAnsi"/>
          <w:sz w:val="20"/>
          <w:szCs w:val="20"/>
        </w:rPr>
        <w:t xml:space="preserve"> and Mary Wallace</w:t>
      </w:r>
    </w:p>
    <w:p w14:paraId="5C6A3103" w14:textId="77777777" w:rsidR="00ED2A7F" w:rsidRPr="0097600C" w:rsidRDefault="00ED2A7F" w:rsidP="00ED2A7F">
      <w:pPr>
        <w:spacing w:after="0" w:line="240" w:lineRule="auto"/>
        <w:rPr>
          <w:rFonts w:ascii="Century Gothic" w:hAnsi="Century Gothic" w:cstheme="minorHAnsi"/>
          <w:sz w:val="20"/>
          <w:szCs w:val="20"/>
        </w:rPr>
      </w:pPr>
      <w:r w:rsidRPr="0097600C">
        <w:rPr>
          <w:rFonts w:ascii="Century Gothic" w:hAnsi="Century Gothic" w:cstheme="minorHAnsi"/>
          <w:b/>
          <w:sz w:val="20"/>
          <w:szCs w:val="20"/>
        </w:rPr>
        <w:t xml:space="preserve">Illustrations: </w:t>
      </w:r>
      <w:r w:rsidRPr="0097600C">
        <w:rPr>
          <w:rFonts w:ascii="Century Gothic" w:hAnsi="Century Gothic" w:cstheme="minorHAnsi"/>
          <w:sz w:val="20"/>
          <w:szCs w:val="20"/>
        </w:rPr>
        <w:t>Madelena Scott</w:t>
      </w:r>
      <w:r w:rsidRPr="0097600C">
        <w:rPr>
          <w:rFonts w:ascii="Century Gothic" w:hAnsi="Century Gothic" w:cstheme="minorHAnsi"/>
          <w:sz w:val="20"/>
          <w:szCs w:val="20"/>
        </w:rPr>
        <w:br/>
      </w:r>
      <w:r w:rsidRPr="0097600C">
        <w:rPr>
          <w:rFonts w:ascii="Century Gothic" w:hAnsi="Century Gothic" w:cstheme="minorHAnsi"/>
          <w:b/>
          <w:sz w:val="20"/>
          <w:szCs w:val="20"/>
        </w:rPr>
        <w:br/>
        <w:t xml:space="preserve">Acknowledgements: </w:t>
      </w:r>
      <w:r w:rsidRPr="0097600C">
        <w:rPr>
          <w:rFonts w:ascii="Century Gothic" w:hAnsi="Century Gothic" w:cstheme="minorHAnsi"/>
          <w:sz w:val="20"/>
          <w:szCs w:val="20"/>
        </w:rPr>
        <w:t xml:space="preserve">The design team would like to thank the AMEP service providers and practitioners who participated in the trial and gave valuable feedback. The team would also like to acknowledge the use of the EAL Framework which underpins the design of this book. </w:t>
      </w:r>
    </w:p>
    <w:p w14:paraId="70E71F79" w14:textId="77777777" w:rsidR="00ED2A7F" w:rsidRPr="0097600C" w:rsidRDefault="00ED2A7F" w:rsidP="00ED2A7F">
      <w:pPr>
        <w:rPr>
          <w:rFonts w:ascii="Century Gothic" w:hAnsi="Century Gothic" w:cstheme="minorHAnsi"/>
          <w:sz w:val="20"/>
          <w:szCs w:val="20"/>
        </w:rPr>
      </w:pPr>
    </w:p>
    <w:p w14:paraId="62F15B86" w14:textId="77777777" w:rsidR="00712282" w:rsidRPr="0097600C" w:rsidRDefault="00712282" w:rsidP="00ED2A7F">
      <w:pPr>
        <w:rPr>
          <w:rFonts w:ascii="Century Gothic" w:hAnsi="Century Gothic" w:cstheme="minorHAnsi"/>
          <w:sz w:val="20"/>
          <w:szCs w:val="20"/>
        </w:rPr>
      </w:pPr>
    </w:p>
    <w:p w14:paraId="6DAF478F" w14:textId="77777777" w:rsidR="00ED2A7F" w:rsidRPr="0097600C" w:rsidRDefault="00ED2A7F" w:rsidP="00ED2A7F">
      <w:pPr>
        <w:pStyle w:val="ydp9c0607e5yiv9563109131ydpa539ca4cyiv5866626092msonormal"/>
        <w:shd w:val="clear" w:color="auto" w:fill="FFFFFF"/>
        <w:spacing w:before="0" w:beforeAutospacing="0" w:after="0" w:afterAutospacing="0"/>
        <w:rPr>
          <w:rFonts w:ascii="Century Gothic" w:hAnsi="Century Gothic" w:cstheme="minorHAnsi"/>
          <w:color w:val="0070C0"/>
          <w:sz w:val="20"/>
          <w:szCs w:val="20"/>
        </w:rPr>
      </w:pPr>
      <w:r w:rsidRPr="0097600C">
        <w:rPr>
          <w:rFonts w:ascii="Century Gothic" w:hAnsi="Century Gothic" w:cstheme="minorHAnsi"/>
          <w:color w:val="1F497D"/>
          <w:sz w:val="20"/>
          <w:szCs w:val="20"/>
        </w:rPr>
        <w:t>Copyright of the EAL Framework</w:t>
      </w:r>
      <w:r w:rsidRPr="0097600C">
        <w:rPr>
          <w:rFonts w:ascii="Century Gothic" w:hAnsi="Century Gothic" w:cstheme="minorHAnsi"/>
          <w:color w:val="26282A"/>
          <w:sz w:val="20"/>
          <w:szCs w:val="20"/>
        </w:rPr>
        <w:t xml:space="preserve"> is reserved to the Crown in the right of the State of Victoria. © State of Victoria (Department of Education and Training) 2018.</w:t>
      </w:r>
      <w:r w:rsidRPr="0097600C">
        <w:rPr>
          <w:rFonts w:ascii="Century Gothic" w:hAnsi="Century Gothic" w:cstheme="minorHAnsi"/>
          <w:color w:val="26282A"/>
          <w:sz w:val="20"/>
          <w:szCs w:val="20"/>
        </w:rPr>
        <w:br/>
      </w:r>
      <w:r w:rsidRPr="0097600C">
        <w:rPr>
          <w:rFonts w:ascii="Century Gothic" w:hAnsi="Century Gothic" w:cstheme="minorHAnsi"/>
          <w:color w:val="0070C0"/>
          <w:sz w:val="20"/>
          <w:szCs w:val="20"/>
        </w:rPr>
        <w:t>__________________________________________________________________________________</w:t>
      </w:r>
    </w:p>
    <w:p w14:paraId="299297B5" w14:textId="77777777" w:rsidR="0097600C" w:rsidRDefault="00ED2A7F" w:rsidP="0097600C">
      <w:pPr>
        <w:pStyle w:val="ydp9c0607e5yiv9563109131ydpa539ca4cyiv5866626092msonormal"/>
        <w:shd w:val="clear" w:color="auto" w:fill="FFFFFF"/>
        <w:spacing w:before="0" w:beforeAutospacing="0" w:after="0" w:afterAutospacing="0"/>
        <w:rPr>
          <w:rFonts w:ascii="Century Gothic" w:hAnsi="Century Gothic" w:cstheme="minorHAnsi"/>
          <w:color w:val="26282A"/>
          <w:sz w:val="20"/>
          <w:szCs w:val="20"/>
        </w:rPr>
      </w:pPr>
      <w:r w:rsidRPr="0097600C">
        <w:rPr>
          <w:rFonts w:ascii="Century Gothic" w:hAnsi="Century Gothic" w:cstheme="minorHAnsi"/>
          <w:color w:val="26282A"/>
          <w:sz w:val="20"/>
          <w:szCs w:val="20"/>
        </w:rPr>
        <w:t>This English Ready Resource is licensed under a Creative Commons Attribution-</w:t>
      </w:r>
      <w:proofErr w:type="spellStart"/>
      <w:proofErr w:type="gramStart"/>
      <w:r w:rsidRPr="0097600C">
        <w:rPr>
          <w:rFonts w:ascii="Century Gothic" w:hAnsi="Century Gothic" w:cstheme="minorHAnsi"/>
          <w:color w:val="26282A"/>
          <w:sz w:val="20"/>
          <w:szCs w:val="20"/>
        </w:rPr>
        <w:t>NoDerivs</w:t>
      </w:r>
      <w:proofErr w:type="spellEnd"/>
      <w:r w:rsidRPr="0097600C">
        <w:rPr>
          <w:rFonts w:ascii="Century Gothic" w:hAnsi="Century Gothic" w:cstheme="minorHAnsi"/>
          <w:color w:val="26282A"/>
          <w:sz w:val="20"/>
          <w:szCs w:val="20"/>
        </w:rPr>
        <w:t xml:space="preserve">  3.0</w:t>
      </w:r>
      <w:proofErr w:type="gramEnd"/>
      <w:r w:rsidRPr="0097600C">
        <w:rPr>
          <w:rFonts w:ascii="Century Gothic" w:hAnsi="Century Gothic" w:cstheme="minorHAnsi"/>
          <w:color w:val="26282A"/>
          <w:sz w:val="20"/>
          <w:szCs w:val="20"/>
        </w:rPr>
        <w:t xml:space="preserve"> Australia licence (More information is available </w:t>
      </w:r>
      <w:hyperlink r:id="rId26" w:tgtFrame="_blank" w:history="1">
        <w:r w:rsidRPr="0097600C">
          <w:rPr>
            <w:rStyle w:val="Hyperlink"/>
            <w:rFonts w:ascii="Century Gothic" w:eastAsiaTheme="majorEastAsia" w:hAnsi="Century Gothic" w:cstheme="minorHAnsi"/>
            <w:color w:val="196AD4"/>
            <w:sz w:val="20"/>
            <w:szCs w:val="20"/>
          </w:rPr>
          <w:t>here</w:t>
        </w:r>
      </w:hyperlink>
      <w:r w:rsidRPr="0097600C">
        <w:rPr>
          <w:rFonts w:ascii="Century Gothic" w:hAnsi="Century Gothic" w:cstheme="minorHAnsi"/>
          <w:color w:val="26282A"/>
          <w:sz w:val="20"/>
          <w:szCs w:val="20"/>
        </w:rPr>
        <w:t>). You are free to use, copy and distribute to anyone in its original form as long as you attribute Department of Home Affairs as the author and you license any derivative work you make available under the same licence.</w:t>
      </w:r>
    </w:p>
    <w:p w14:paraId="78593AA6" w14:textId="6C2A307A" w:rsidR="00ED2A7F" w:rsidRDefault="00ED2A7F" w:rsidP="0097600C">
      <w:pPr>
        <w:pStyle w:val="ydp9c0607e5yiv9563109131ydpa539ca4cyiv5866626092msonormal"/>
        <w:shd w:val="clear" w:color="auto" w:fill="FFFFFF"/>
        <w:spacing w:before="0" w:beforeAutospacing="0" w:after="0" w:afterAutospacing="0"/>
        <w:rPr>
          <w:rFonts w:ascii="Century Gothic" w:hAnsi="Century Gothic" w:cstheme="minorHAnsi"/>
          <w:color w:val="000000"/>
          <w:sz w:val="20"/>
          <w:szCs w:val="20"/>
        </w:rPr>
      </w:pPr>
      <w:r w:rsidRPr="0097600C">
        <w:rPr>
          <w:rFonts w:ascii="Century Gothic" w:hAnsi="Century Gothic" w:cstheme="minorHAnsi"/>
          <w:color w:val="26282A"/>
          <w:sz w:val="20"/>
          <w:szCs w:val="20"/>
        </w:rPr>
        <w:br/>
      </w:r>
      <w:bookmarkStart w:id="2" w:name="_Hlk6924237"/>
      <w:r w:rsidRPr="0097600C">
        <w:rPr>
          <w:rFonts w:ascii="Century Gothic" w:hAnsi="Century Gothic" w:cstheme="minorHAnsi"/>
          <w:color w:val="000000"/>
          <w:sz w:val="20"/>
          <w:szCs w:val="20"/>
        </w:rPr>
        <w:t>© Commonwealth of Australia</w:t>
      </w:r>
      <w:bookmarkEnd w:id="2"/>
      <w:r w:rsidR="00712282" w:rsidRPr="0097600C">
        <w:rPr>
          <w:rFonts w:ascii="Century Gothic" w:hAnsi="Century Gothic" w:cstheme="minorHAnsi"/>
          <w:color w:val="000000"/>
          <w:sz w:val="20"/>
          <w:szCs w:val="20"/>
        </w:rPr>
        <w:t xml:space="preserve"> 2023</w:t>
      </w:r>
    </w:p>
    <w:p w14:paraId="69C60FD8" w14:textId="2DBA6204" w:rsidR="0097600C" w:rsidRDefault="0097600C" w:rsidP="0097600C">
      <w:pPr>
        <w:pStyle w:val="ydp9c0607e5yiv9563109131ydpa539ca4cyiv5866626092msonormal"/>
        <w:shd w:val="clear" w:color="auto" w:fill="FFFFFF"/>
        <w:spacing w:before="0" w:beforeAutospacing="0" w:after="0" w:afterAutospacing="0"/>
        <w:rPr>
          <w:rFonts w:ascii="Century Gothic" w:hAnsi="Century Gothic" w:cstheme="minorHAnsi"/>
          <w:color w:val="000000"/>
          <w:sz w:val="20"/>
          <w:szCs w:val="20"/>
        </w:rPr>
      </w:pPr>
      <w:r w:rsidRPr="004426EB">
        <w:rPr>
          <w:rFonts w:ascii="Century Gothic" w:hAnsi="Century Gothic" w:cs="Arial"/>
          <w:noProof/>
          <w:color w:val="000000"/>
          <w:sz w:val="20"/>
          <w:szCs w:val="20"/>
        </w:rPr>
        <w:drawing>
          <wp:anchor distT="0" distB="0" distL="114300" distR="114300" simplePos="0" relativeHeight="254086144" behindDoc="0" locked="0" layoutInCell="1" allowOverlap="1" wp14:anchorId="624F0293" wp14:editId="0C22BA6A">
            <wp:simplePos x="0" y="0"/>
            <wp:positionH relativeFrom="margin">
              <wp:posOffset>0</wp:posOffset>
            </wp:positionH>
            <wp:positionV relativeFrom="paragraph">
              <wp:posOffset>-635</wp:posOffset>
            </wp:positionV>
            <wp:extent cx="847725" cy="285750"/>
            <wp:effectExtent l="0" t="0" r="9525" b="0"/>
            <wp:wrapNone/>
            <wp:docPr id="912294931" name="Picture 91229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p>
    <w:p w14:paraId="2936B2AE" w14:textId="77777777" w:rsidR="0097600C" w:rsidRDefault="0097600C" w:rsidP="0097600C">
      <w:pPr>
        <w:pStyle w:val="ydp9c0607e5yiv9563109131ydpa539ca4cyiv5866626092msonormal"/>
        <w:shd w:val="clear" w:color="auto" w:fill="FFFFFF"/>
        <w:spacing w:before="0" w:beforeAutospacing="0" w:after="0" w:afterAutospacing="0"/>
        <w:rPr>
          <w:rFonts w:ascii="Century Gothic" w:hAnsi="Century Gothic" w:cstheme="minorHAnsi"/>
          <w:color w:val="000000"/>
          <w:sz w:val="20"/>
          <w:szCs w:val="20"/>
        </w:rPr>
      </w:pPr>
    </w:p>
    <w:p w14:paraId="499D2C54" w14:textId="77777777" w:rsidR="0097600C" w:rsidRPr="0097600C" w:rsidRDefault="0097600C" w:rsidP="0097600C">
      <w:pPr>
        <w:pStyle w:val="ydp9c0607e5yiv9563109131ydpa539ca4cyiv5866626092msonormal"/>
        <w:shd w:val="clear" w:color="auto" w:fill="FFFFFF"/>
        <w:spacing w:before="0" w:beforeAutospacing="0" w:after="0" w:afterAutospacing="0"/>
        <w:rPr>
          <w:rFonts w:ascii="Century Gothic" w:hAnsi="Century Gothic" w:cstheme="minorHAnsi"/>
          <w:color w:val="1D2228"/>
          <w:sz w:val="20"/>
          <w:szCs w:val="20"/>
        </w:rPr>
      </w:pPr>
    </w:p>
    <w:p w14:paraId="37B05D41" w14:textId="77777777" w:rsidR="00ED2A7F" w:rsidRPr="0097600C" w:rsidRDefault="00ED2A7F" w:rsidP="00ED2A7F">
      <w:pPr>
        <w:pStyle w:val="yiv3854895608default"/>
        <w:shd w:val="clear" w:color="auto" w:fill="FFFFFF"/>
        <w:spacing w:before="0" w:beforeAutospacing="0" w:after="120" w:afterAutospacing="0"/>
        <w:rPr>
          <w:rFonts w:ascii="Century Gothic" w:hAnsi="Century Gothic" w:cstheme="minorHAnsi"/>
          <w:color w:val="000000"/>
          <w:sz w:val="20"/>
          <w:szCs w:val="20"/>
        </w:rPr>
      </w:pPr>
      <w:r w:rsidRPr="0097600C">
        <w:rPr>
          <w:rFonts w:ascii="Century Gothic" w:hAnsi="Century Gothic" w:cstheme="minorHAnsi"/>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28" w:tgtFrame="_blank" w:history="1">
        <w:r w:rsidRPr="0097600C">
          <w:rPr>
            <w:rStyle w:val="Hyperlink"/>
            <w:rFonts w:ascii="Century Gothic" w:eastAsiaTheme="majorEastAsia" w:hAnsi="Century Gothic" w:cstheme="minorHAnsi"/>
            <w:color w:val="0563C1"/>
            <w:sz w:val="20"/>
            <w:szCs w:val="20"/>
          </w:rPr>
          <w:t>https://creativecommons.org/licenses/by/4.0/</w:t>
        </w:r>
      </w:hyperlink>
      <w:r w:rsidRPr="0097600C">
        <w:rPr>
          <w:rFonts w:ascii="Century Gothic" w:hAnsi="Century Gothic" w:cstheme="minorHAnsi"/>
          <w:color w:val="000000"/>
          <w:sz w:val="20"/>
          <w:szCs w:val="20"/>
        </w:rPr>
        <w:t>) licence.</w:t>
      </w:r>
    </w:p>
    <w:p w14:paraId="03F65F2F" w14:textId="77777777" w:rsidR="00ED2A7F" w:rsidRPr="0097600C" w:rsidRDefault="00ED2A7F" w:rsidP="00ED2A7F">
      <w:pPr>
        <w:pStyle w:val="yiv3854895608default"/>
        <w:shd w:val="clear" w:color="auto" w:fill="FFFFFF"/>
        <w:spacing w:before="0" w:beforeAutospacing="0" w:after="120" w:afterAutospacing="0"/>
        <w:rPr>
          <w:rFonts w:ascii="Century Gothic" w:hAnsi="Century Gothic" w:cstheme="minorHAnsi"/>
          <w:color w:val="000000"/>
          <w:sz w:val="20"/>
          <w:szCs w:val="20"/>
        </w:rPr>
      </w:pPr>
      <w:r w:rsidRPr="0097600C">
        <w:rPr>
          <w:rFonts w:ascii="Century Gothic" w:hAnsi="Century Gothic" w:cstheme="minorHAnsi"/>
          <w:color w:val="000000"/>
          <w:sz w:val="20"/>
          <w:szCs w:val="20"/>
        </w:rPr>
        <w:t>The details of the relevant licence conditions are available on the Creative Commons website (accessible using the links provided) as is the full legal code for the CC BY 4.0 licence (</w:t>
      </w:r>
      <w:hyperlink r:id="rId29" w:tgtFrame="_blank" w:history="1">
        <w:r w:rsidRPr="0097600C">
          <w:rPr>
            <w:rStyle w:val="Hyperlink"/>
            <w:rFonts w:ascii="Century Gothic" w:eastAsiaTheme="majorEastAsia" w:hAnsi="Century Gothic" w:cstheme="minorHAnsi"/>
            <w:color w:val="0563C1"/>
            <w:sz w:val="20"/>
            <w:szCs w:val="20"/>
          </w:rPr>
          <w:t>https://creativecommons.org/licenses/by/4.0/legalcode</w:t>
        </w:r>
      </w:hyperlink>
      <w:r w:rsidRPr="0097600C">
        <w:rPr>
          <w:rFonts w:ascii="Century Gothic" w:hAnsi="Century Gothic" w:cstheme="minorHAnsi"/>
          <w:color w:val="000000"/>
          <w:sz w:val="20"/>
          <w:szCs w:val="20"/>
        </w:rPr>
        <w:t>).</w:t>
      </w:r>
    </w:p>
    <w:p w14:paraId="1DAE3603" w14:textId="040DADE9" w:rsidR="00ED2A7F" w:rsidRPr="0097600C" w:rsidRDefault="00ED2A7F" w:rsidP="00ED2A7F">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97600C">
        <w:rPr>
          <w:rFonts w:ascii="Century Gothic" w:hAnsi="Century Gothic" w:cstheme="minorHAnsi"/>
          <w:color w:val="1D2228"/>
          <w:sz w:val="20"/>
          <w:szCs w:val="20"/>
        </w:rPr>
        <w:t xml:space="preserve">Use of all or part of this document must include the following attribution: </w:t>
      </w:r>
      <w:r w:rsidRPr="0097600C">
        <w:rPr>
          <w:rFonts w:ascii="Century Gothic" w:hAnsi="Century Gothic" w:cstheme="minorHAnsi"/>
          <w:color w:val="1D2228"/>
          <w:sz w:val="20"/>
          <w:szCs w:val="20"/>
        </w:rPr>
        <w:br/>
      </w:r>
      <w:r w:rsidRPr="0097600C">
        <w:rPr>
          <w:rFonts w:ascii="Century Gothic" w:hAnsi="Century Gothic" w:cstheme="minorHAnsi"/>
          <w:color w:val="000000"/>
          <w:sz w:val="20"/>
          <w:szCs w:val="20"/>
        </w:rPr>
        <w:t>© Commonwealth of Australia</w:t>
      </w:r>
      <w:r w:rsidR="00712282" w:rsidRPr="0097600C">
        <w:rPr>
          <w:rFonts w:ascii="Century Gothic" w:hAnsi="Century Gothic" w:cstheme="minorHAnsi"/>
          <w:color w:val="000000"/>
          <w:sz w:val="20"/>
          <w:szCs w:val="20"/>
        </w:rPr>
        <w:t xml:space="preserve"> 2023</w:t>
      </w:r>
    </w:p>
    <w:p w14:paraId="3F5AE3D0" w14:textId="77777777" w:rsidR="00ED2A7F" w:rsidRPr="0097600C" w:rsidRDefault="00ED2A7F" w:rsidP="00ED2A7F">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97600C">
        <w:rPr>
          <w:rFonts w:ascii="Century Gothic" w:hAnsi="Century Gothic" w:cstheme="minorHAnsi"/>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1CE26A6C" w14:textId="77777777" w:rsidR="00ED2A7F" w:rsidRPr="0097600C" w:rsidRDefault="00ED2A7F" w:rsidP="00ED2A7F">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97600C">
        <w:rPr>
          <w:rFonts w:ascii="Century Gothic" w:hAnsi="Century Gothic" w:cstheme="minorHAnsi"/>
          <w:color w:val="1D2228"/>
          <w:sz w:val="20"/>
          <w:szCs w:val="20"/>
        </w:rPr>
        <w:t xml:space="preserve">Copyright requests and enquiries concerning usage not addressed by the CC BY 4.0 licence should be addressed to: </w:t>
      </w:r>
      <w:hyperlink r:id="rId30" w:history="1">
        <w:r w:rsidRPr="0097600C">
          <w:rPr>
            <w:rStyle w:val="Hyperlink"/>
            <w:rFonts w:ascii="Century Gothic" w:eastAsiaTheme="majorEastAsia" w:hAnsi="Century Gothic" w:cstheme="minorHAnsi"/>
            <w:i/>
            <w:iCs/>
            <w:color w:val="0563C1"/>
            <w:sz w:val="20"/>
            <w:szCs w:val="20"/>
          </w:rPr>
          <w:t>comms@homeaffairs.gov.au</w:t>
        </w:r>
      </w:hyperlink>
      <w:hyperlink r:id="rId31" w:tgtFrame="_blank" w:history="1"/>
      <w:r w:rsidRPr="0097600C">
        <w:rPr>
          <w:rFonts w:ascii="Century Gothic" w:hAnsi="Century Gothic" w:cstheme="minorHAnsi"/>
          <w:sz w:val="20"/>
          <w:szCs w:val="20"/>
        </w:rPr>
        <w:t xml:space="preserve"> </w:t>
      </w:r>
      <w:r w:rsidRPr="0097600C">
        <w:rPr>
          <w:rFonts w:ascii="Century Gothic" w:hAnsi="Century Gothic" w:cstheme="minorHAnsi"/>
          <w:i/>
          <w:iCs/>
          <w:color w:val="1D2228"/>
          <w:sz w:val="20"/>
          <w:szCs w:val="20"/>
        </w:rPr>
        <w:t> at the Department of Home Affairs.</w:t>
      </w:r>
    </w:p>
    <w:p w14:paraId="35196C21" w14:textId="77777777" w:rsidR="00ED2A7F" w:rsidRPr="0097600C" w:rsidRDefault="00ED2A7F" w:rsidP="00ED2A7F">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97600C">
        <w:rPr>
          <w:rFonts w:ascii="Century Gothic" w:hAnsi="Century Gothic" w:cstheme="minorHAnsi"/>
          <w:color w:val="111111"/>
          <w:sz w:val="20"/>
          <w:szCs w:val="20"/>
        </w:rPr>
        <w:t>The terms of use for the Commonwealth Coat of Arms are available from the </w:t>
      </w:r>
      <w:hyperlink r:id="rId32" w:tgtFrame="_blank" w:history="1">
        <w:r w:rsidRPr="0097600C">
          <w:rPr>
            <w:rStyle w:val="Hyperlink"/>
            <w:rFonts w:ascii="Century Gothic" w:eastAsiaTheme="majorEastAsia" w:hAnsi="Century Gothic" w:cstheme="minorHAnsi"/>
            <w:color w:val="0563C1"/>
            <w:sz w:val="20"/>
            <w:szCs w:val="20"/>
          </w:rPr>
          <w:t>It's an Honour</w:t>
        </w:r>
      </w:hyperlink>
      <w:r w:rsidRPr="0097600C">
        <w:rPr>
          <w:rFonts w:ascii="Century Gothic" w:hAnsi="Century Gothic" w:cstheme="minorHAnsi"/>
          <w:color w:val="111111"/>
          <w:sz w:val="20"/>
          <w:szCs w:val="20"/>
        </w:rPr>
        <w:t> website.</w:t>
      </w:r>
    </w:p>
    <w:p w14:paraId="2B55FEFD" w14:textId="77777777" w:rsidR="00ED2A7F" w:rsidRPr="0097600C" w:rsidRDefault="00ED2A7F" w:rsidP="00ED2A7F">
      <w:pPr>
        <w:pStyle w:val="yiv3854895608msonormal"/>
        <w:shd w:val="clear" w:color="auto" w:fill="FFFFFF"/>
        <w:spacing w:before="0" w:beforeAutospacing="0" w:after="0" w:afterAutospacing="0"/>
        <w:rPr>
          <w:rFonts w:ascii="Century Gothic" w:hAnsi="Century Gothic" w:cstheme="minorHAnsi"/>
          <w:color w:val="1D2228"/>
          <w:sz w:val="20"/>
          <w:szCs w:val="20"/>
        </w:rPr>
      </w:pPr>
      <w:r w:rsidRPr="0097600C">
        <w:rPr>
          <w:rFonts w:ascii="Century Gothic" w:hAnsi="Century Gothic" w:cstheme="minorHAnsi"/>
          <w:color w:val="1D2228"/>
          <w:sz w:val="20"/>
          <w:szCs w:val="20"/>
        </w:rPr>
        <w:t>Where a copyright owner, other than the Commonwealth, is identified with respect to this material, please contact that third party copyright owner directly to seek permission.</w:t>
      </w:r>
    </w:p>
    <w:p w14:paraId="1D23F0F3" w14:textId="77777777" w:rsidR="00ED2A7F" w:rsidRPr="00C22C30" w:rsidRDefault="00ED2A7F" w:rsidP="00ED2A7F">
      <w:pPr>
        <w:pStyle w:val="yiv3854895608msonormal"/>
        <w:shd w:val="clear" w:color="auto" w:fill="FFFFFF"/>
        <w:spacing w:before="0" w:beforeAutospacing="0" w:after="0" w:afterAutospacing="0"/>
        <w:rPr>
          <w:rFonts w:asciiTheme="minorHAnsi" w:hAnsiTheme="minorHAnsi" w:cstheme="minorHAnsi"/>
          <w:color w:val="1D2228"/>
          <w:sz w:val="22"/>
          <w:szCs w:val="22"/>
        </w:rPr>
      </w:pPr>
    </w:p>
    <w:p w14:paraId="06DF673C" w14:textId="77777777" w:rsidR="00ED2A7F" w:rsidRPr="00C22C30" w:rsidRDefault="00ED2A7F" w:rsidP="00ED2A7F">
      <w:pPr>
        <w:rPr>
          <w:rFonts w:cstheme="minorHAnsi"/>
          <w:sz w:val="22"/>
          <w:szCs w:val="22"/>
        </w:rPr>
      </w:pPr>
    </w:p>
    <w:p w14:paraId="43880AD0" w14:textId="77777777" w:rsidR="00ED2A7F" w:rsidRDefault="00ED2A7F" w:rsidP="00ED2A7F">
      <w:pPr>
        <w:rPr>
          <w:rFonts w:cstheme="majorHAnsi"/>
          <w:b/>
          <w:bCs/>
          <w:sz w:val="32"/>
          <w:szCs w:val="32"/>
        </w:rPr>
      </w:pPr>
      <w:r>
        <w:rPr>
          <w:noProof/>
        </w:rPr>
        <w:drawing>
          <wp:anchor distT="0" distB="0" distL="114300" distR="114300" simplePos="0" relativeHeight="253341696" behindDoc="0" locked="0" layoutInCell="1" allowOverlap="1" wp14:anchorId="6FDC0657" wp14:editId="590FC6D5">
            <wp:simplePos x="0" y="0"/>
            <wp:positionH relativeFrom="column">
              <wp:posOffset>1116330</wp:posOffset>
            </wp:positionH>
            <wp:positionV relativeFrom="paragraph">
              <wp:posOffset>104775</wp:posOffset>
            </wp:positionV>
            <wp:extent cx="1059180" cy="1101090"/>
            <wp:effectExtent l="0" t="0" r="7620" b="3810"/>
            <wp:wrapNone/>
            <wp:docPr id="789675217" name="Picture 78967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59180" cy="1101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13B93C" w14:textId="77777777" w:rsidR="00ED2A7F" w:rsidRPr="001961E7" w:rsidRDefault="00ED2A7F" w:rsidP="00ED2A7F">
      <w:pPr>
        <w:rPr>
          <w:rFonts w:cstheme="majorHAnsi"/>
          <w:b/>
          <w:bCs/>
          <w:szCs w:val="48"/>
        </w:rPr>
      </w:pPr>
      <w:r>
        <w:rPr>
          <w:noProof/>
        </w:rPr>
        <w:drawing>
          <wp:anchor distT="0" distB="0" distL="114300" distR="114300" simplePos="0" relativeHeight="253340672" behindDoc="0" locked="0" layoutInCell="1" allowOverlap="1" wp14:anchorId="0D7F44E3" wp14:editId="73FAE420">
            <wp:simplePos x="0" y="0"/>
            <wp:positionH relativeFrom="column">
              <wp:posOffset>2552065</wp:posOffset>
            </wp:positionH>
            <wp:positionV relativeFrom="paragraph">
              <wp:posOffset>160655</wp:posOffset>
            </wp:positionV>
            <wp:extent cx="1781175" cy="742189"/>
            <wp:effectExtent l="0" t="0" r="0" b="1270"/>
            <wp:wrapNone/>
            <wp:docPr id="1266552061" name="Picture 126655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1175" cy="7421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B60D4F" w14:textId="77777777" w:rsidR="00ED2A7F" w:rsidRDefault="00ED2A7F" w:rsidP="00ED2A7F"/>
    <w:p w14:paraId="12D09A18" w14:textId="67B4527F" w:rsidR="00060617" w:rsidRDefault="00060617" w:rsidP="00D7068B">
      <w:pPr>
        <w:rPr>
          <w:rFonts w:cstheme="minorHAnsi"/>
          <w:b/>
          <w:szCs w:val="18"/>
        </w:rPr>
      </w:pPr>
    </w:p>
    <w:p w14:paraId="4F37E71B" w14:textId="77777777" w:rsidR="00B60736" w:rsidRDefault="00B60736"/>
    <w:p w14:paraId="2EA9D957" w14:textId="77777777" w:rsidR="00B60736" w:rsidRDefault="00B60736">
      <w:pPr>
        <w:sectPr w:rsidR="00B60736" w:rsidSect="006F7349">
          <w:headerReference w:type="even" r:id="rId35"/>
          <w:headerReference w:type="default" r:id="rId36"/>
          <w:footerReference w:type="even" r:id="rId37"/>
          <w:footerReference w:type="default" r:id="rId38"/>
          <w:headerReference w:type="first" r:id="rId39"/>
          <w:footerReference w:type="first" r:id="rId40"/>
          <w:pgSz w:w="11906" w:h="16838"/>
          <w:pgMar w:top="1134" w:right="1440" w:bottom="1276" w:left="1440" w:header="708" w:footer="468" w:gutter="0"/>
          <w:cols w:space="708"/>
          <w:docGrid w:linePitch="544"/>
        </w:sectPr>
      </w:pPr>
    </w:p>
    <w:p w14:paraId="09875582" w14:textId="77777777" w:rsidR="00064840" w:rsidRPr="00F01484" w:rsidRDefault="00064840" w:rsidP="00A570CD">
      <w:pPr>
        <w:rPr>
          <w:b/>
          <w:bCs/>
          <w:sz w:val="14"/>
          <w:szCs w:val="20"/>
        </w:rPr>
      </w:pPr>
    </w:p>
    <w:p w14:paraId="449346C4" w14:textId="1260CE88" w:rsidR="00064840" w:rsidRPr="00F70705" w:rsidRDefault="006F7349" w:rsidP="00A570CD">
      <w:pPr>
        <w:rPr>
          <w:b/>
          <w:bCs/>
          <w:sz w:val="6"/>
          <w:szCs w:val="12"/>
        </w:rPr>
      </w:pPr>
      <w:r w:rsidRPr="006B38A0">
        <w:rPr>
          <w:b/>
          <w:bCs/>
          <w:sz w:val="36"/>
          <w:szCs w:val="48"/>
        </w:rPr>
        <w:t>Table of contents</w:t>
      </w:r>
      <w:r w:rsidR="007E2A5E">
        <w:rPr>
          <w:b/>
          <w:bCs/>
          <w:sz w:val="36"/>
          <w:szCs w:val="48"/>
        </w:rPr>
        <w:br/>
      </w:r>
    </w:p>
    <w:p w14:paraId="21A3F4D9" w14:textId="1ADF08EA" w:rsidR="001C0C9B" w:rsidRDefault="001D225F">
      <w:pPr>
        <w:pStyle w:val="TOC1"/>
        <w:rPr>
          <w:rFonts w:eastAsiaTheme="minorEastAsia"/>
          <w:noProof/>
          <w:kern w:val="2"/>
          <w:sz w:val="22"/>
          <w:szCs w:val="22"/>
          <w:lang w:val="en-AU" w:eastAsia="en-AU"/>
          <w14:ligatures w14:val="standardContextual"/>
        </w:rPr>
      </w:pPr>
      <w:r>
        <w:rPr>
          <w:b/>
          <w:bCs/>
        </w:rPr>
        <w:fldChar w:fldCharType="begin"/>
      </w:r>
      <w:r>
        <w:rPr>
          <w:b/>
          <w:bCs/>
        </w:rPr>
        <w:instrText xml:space="preserve"> TOC \o "1-1" \h \z \u </w:instrText>
      </w:r>
      <w:r>
        <w:rPr>
          <w:b/>
          <w:bCs/>
        </w:rPr>
        <w:fldChar w:fldCharType="separate"/>
      </w:r>
      <w:hyperlink w:anchor="_Toc139292998" w:history="1">
        <w:r w:rsidR="001C0C9B" w:rsidRPr="00BC2139">
          <w:rPr>
            <w:rStyle w:val="Hyperlink"/>
            <w:rFonts w:ascii="Calibri" w:hAnsi="Calibri"/>
            <w:noProof/>
          </w:rPr>
          <w:t>1.</w:t>
        </w:r>
        <w:r w:rsidR="001C0C9B">
          <w:rPr>
            <w:rFonts w:eastAsiaTheme="minorEastAsia"/>
            <w:noProof/>
            <w:kern w:val="2"/>
            <w:sz w:val="22"/>
            <w:szCs w:val="22"/>
            <w:lang w:val="en-AU" w:eastAsia="en-AU"/>
            <w14:ligatures w14:val="standardContextual"/>
          </w:rPr>
          <w:tab/>
        </w:r>
        <w:r w:rsidR="001C0C9B" w:rsidRPr="00BC2139">
          <w:rPr>
            <w:rStyle w:val="Hyperlink"/>
            <w:noProof/>
          </w:rPr>
          <w:t>Introduction  VU22578, VU22580, VU22581</w:t>
        </w:r>
        <w:r w:rsidR="001C0C9B">
          <w:rPr>
            <w:noProof/>
            <w:webHidden/>
          </w:rPr>
          <w:tab/>
        </w:r>
        <w:r w:rsidR="001C0C9B">
          <w:rPr>
            <w:noProof/>
            <w:webHidden/>
          </w:rPr>
          <w:fldChar w:fldCharType="begin"/>
        </w:r>
        <w:r w:rsidR="001C0C9B">
          <w:rPr>
            <w:noProof/>
            <w:webHidden/>
          </w:rPr>
          <w:instrText xml:space="preserve"> PAGEREF _Toc139292998 \h </w:instrText>
        </w:r>
        <w:r w:rsidR="001C0C9B">
          <w:rPr>
            <w:noProof/>
            <w:webHidden/>
          </w:rPr>
        </w:r>
        <w:r w:rsidR="001C0C9B">
          <w:rPr>
            <w:noProof/>
            <w:webHidden/>
          </w:rPr>
          <w:fldChar w:fldCharType="separate"/>
        </w:r>
        <w:r w:rsidR="00244F7C">
          <w:rPr>
            <w:noProof/>
            <w:webHidden/>
          </w:rPr>
          <w:t>2</w:t>
        </w:r>
        <w:r w:rsidR="001C0C9B">
          <w:rPr>
            <w:noProof/>
            <w:webHidden/>
          </w:rPr>
          <w:fldChar w:fldCharType="end"/>
        </w:r>
      </w:hyperlink>
    </w:p>
    <w:p w14:paraId="29F4F795" w14:textId="15F4B838" w:rsidR="001C0C9B" w:rsidRDefault="0097600C">
      <w:pPr>
        <w:pStyle w:val="TOC1"/>
        <w:rPr>
          <w:rFonts w:eastAsiaTheme="minorEastAsia"/>
          <w:noProof/>
          <w:kern w:val="2"/>
          <w:sz w:val="22"/>
          <w:szCs w:val="22"/>
          <w:lang w:val="en-AU" w:eastAsia="en-AU"/>
          <w14:ligatures w14:val="standardContextual"/>
        </w:rPr>
      </w:pPr>
      <w:hyperlink w:anchor="_Toc139292999" w:history="1">
        <w:r w:rsidR="001C0C9B" w:rsidRPr="00BC2139">
          <w:rPr>
            <w:rStyle w:val="Hyperlink"/>
            <w:rFonts w:ascii="Calibri" w:hAnsi="Calibri"/>
            <w:noProof/>
          </w:rPr>
          <w:t>2.</w:t>
        </w:r>
        <w:r w:rsidR="001C0C9B">
          <w:rPr>
            <w:rFonts w:eastAsiaTheme="minorEastAsia"/>
            <w:noProof/>
            <w:kern w:val="2"/>
            <w:sz w:val="22"/>
            <w:szCs w:val="22"/>
            <w:lang w:val="en-AU" w:eastAsia="en-AU"/>
            <w14:ligatures w14:val="standardContextual"/>
          </w:rPr>
          <w:tab/>
        </w:r>
        <w:r w:rsidR="001C0C9B" w:rsidRPr="00BC2139">
          <w:rPr>
            <w:rStyle w:val="Hyperlink"/>
            <w:noProof/>
          </w:rPr>
          <w:t>Meet the people  VU22578, VU22580, VU22581</w:t>
        </w:r>
        <w:r w:rsidR="001C0C9B">
          <w:rPr>
            <w:noProof/>
            <w:webHidden/>
          </w:rPr>
          <w:tab/>
        </w:r>
        <w:r w:rsidR="001C0C9B">
          <w:rPr>
            <w:noProof/>
            <w:webHidden/>
          </w:rPr>
          <w:fldChar w:fldCharType="begin"/>
        </w:r>
        <w:r w:rsidR="001C0C9B">
          <w:rPr>
            <w:noProof/>
            <w:webHidden/>
          </w:rPr>
          <w:instrText xml:space="preserve"> PAGEREF _Toc139292999 \h </w:instrText>
        </w:r>
        <w:r w:rsidR="001C0C9B">
          <w:rPr>
            <w:noProof/>
            <w:webHidden/>
          </w:rPr>
        </w:r>
        <w:r w:rsidR="001C0C9B">
          <w:rPr>
            <w:noProof/>
            <w:webHidden/>
          </w:rPr>
          <w:fldChar w:fldCharType="separate"/>
        </w:r>
        <w:r w:rsidR="00244F7C">
          <w:rPr>
            <w:noProof/>
            <w:webHidden/>
          </w:rPr>
          <w:t>4</w:t>
        </w:r>
        <w:r w:rsidR="001C0C9B">
          <w:rPr>
            <w:noProof/>
            <w:webHidden/>
          </w:rPr>
          <w:fldChar w:fldCharType="end"/>
        </w:r>
      </w:hyperlink>
    </w:p>
    <w:p w14:paraId="35CAE54C" w14:textId="4510E1C2" w:rsidR="001C0C9B" w:rsidRDefault="0097600C">
      <w:pPr>
        <w:pStyle w:val="TOC1"/>
        <w:rPr>
          <w:rFonts w:eastAsiaTheme="minorEastAsia"/>
          <w:noProof/>
          <w:kern w:val="2"/>
          <w:sz w:val="22"/>
          <w:szCs w:val="22"/>
          <w:lang w:val="en-AU" w:eastAsia="en-AU"/>
          <w14:ligatures w14:val="standardContextual"/>
        </w:rPr>
      </w:pPr>
      <w:hyperlink w:anchor="_Toc139293000" w:history="1">
        <w:r w:rsidR="001C0C9B" w:rsidRPr="00BC2139">
          <w:rPr>
            <w:rStyle w:val="Hyperlink"/>
            <w:rFonts w:ascii="Calibri" w:hAnsi="Calibri"/>
            <w:noProof/>
          </w:rPr>
          <w:t>3.</w:t>
        </w:r>
        <w:r w:rsidR="001C0C9B">
          <w:rPr>
            <w:rFonts w:eastAsiaTheme="minorEastAsia"/>
            <w:noProof/>
            <w:kern w:val="2"/>
            <w:sz w:val="22"/>
            <w:szCs w:val="22"/>
            <w:lang w:val="en-AU" w:eastAsia="en-AU"/>
            <w14:ligatures w14:val="standardContextual"/>
          </w:rPr>
          <w:tab/>
        </w:r>
        <w:r w:rsidR="001C0C9B" w:rsidRPr="00BC2139">
          <w:rPr>
            <w:rStyle w:val="Hyperlink"/>
            <w:noProof/>
          </w:rPr>
          <w:t>Workbook instructions  VU22578, VU22580, VU22581</w:t>
        </w:r>
        <w:r w:rsidR="001C0C9B">
          <w:rPr>
            <w:noProof/>
            <w:webHidden/>
          </w:rPr>
          <w:tab/>
        </w:r>
        <w:r w:rsidR="001C0C9B">
          <w:rPr>
            <w:noProof/>
            <w:webHidden/>
          </w:rPr>
          <w:fldChar w:fldCharType="begin"/>
        </w:r>
        <w:r w:rsidR="001C0C9B">
          <w:rPr>
            <w:noProof/>
            <w:webHidden/>
          </w:rPr>
          <w:instrText xml:space="preserve"> PAGEREF _Toc139293000 \h </w:instrText>
        </w:r>
        <w:r w:rsidR="001C0C9B">
          <w:rPr>
            <w:noProof/>
            <w:webHidden/>
          </w:rPr>
        </w:r>
        <w:r w:rsidR="001C0C9B">
          <w:rPr>
            <w:noProof/>
            <w:webHidden/>
          </w:rPr>
          <w:fldChar w:fldCharType="separate"/>
        </w:r>
        <w:r w:rsidR="00244F7C">
          <w:rPr>
            <w:noProof/>
            <w:webHidden/>
          </w:rPr>
          <w:t>8</w:t>
        </w:r>
        <w:r w:rsidR="001C0C9B">
          <w:rPr>
            <w:noProof/>
            <w:webHidden/>
          </w:rPr>
          <w:fldChar w:fldCharType="end"/>
        </w:r>
      </w:hyperlink>
    </w:p>
    <w:p w14:paraId="43CB6A1A" w14:textId="4268B235" w:rsidR="001C0C9B" w:rsidRDefault="0097600C">
      <w:pPr>
        <w:pStyle w:val="TOC1"/>
        <w:rPr>
          <w:rFonts w:eastAsiaTheme="minorEastAsia"/>
          <w:noProof/>
          <w:kern w:val="2"/>
          <w:sz w:val="22"/>
          <w:szCs w:val="22"/>
          <w:lang w:val="en-AU" w:eastAsia="en-AU"/>
          <w14:ligatures w14:val="standardContextual"/>
        </w:rPr>
      </w:pPr>
      <w:hyperlink w:anchor="_Toc139293001" w:history="1">
        <w:r w:rsidR="001C0C9B" w:rsidRPr="00BC2139">
          <w:rPr>
            <w:rStyle w:val="Hyperlink"/>
            <w:rFonts w:ascii="Calibri" w:hAnsi="Calibri"/>
            <w:noProof/>
          </w:rPr>
          <w:t>4.</w:t>
        </w:r>
        <w:r w:rsidR="001C0C9B">
          <w:rPr>
            <w:rFonts w:eastAsiaTheme="minorEastAsia"/>
            <w:noProof/>
            <w:kern w:val="2"/>
            <w:sz w:val="22"/>
            <w:szCs w:val="22"/>
            <w:lang w:val="en-AU" w:eastAsia="en-AU"/>
            <w14:ligatures w14:val="standardContextual"/>
          </w:rPr>
          <w:tab/>
        </w:r>
        <w:r w:rsidR="001C0C9B" w:rsidRPr="00BC2139">
          <w:rPr>
            <w:rStyle w:val="Hyperlink"/>
            <w:noProof/>
          </w:rPr>
          <w:t>Speaking - Body Language  VU22581</w:t>
        </w:r>
        <w:r w:rsidR="001C0C9B">
          <w:rPr>
            <w:noProof/>
            <w:webHidden/>
          </w:rPr>
          <w:tab/>
        </w:r>
        <w:r w:rsidR="001C0C9B">
          <w:rPr>
            <w:noProof/>
            <w:webHidden/>
          </w:rPr>
          <w:fldChar w:fldCharType="begin"/>
        </w:r>
        <w:r w:rsidR="001C0C9B">
          <w:rPr>
            <w:noProof/>
            <w:webHidden/>
          </w:rPr>
          <w:instrText xml:space="preserve"> PAGEREF _Toc139293001 \h </w:instrText>
        </w:r>
        <w:r w:rsidR="001C0C9B">
          <w:rPr>
            <w:noProof/>
            <w:webHidden/>
          </w:rPr>
        </w:r>
        <w:r w:rsidR="001C0C9B">
          <w:rPr>
            <w:noProof/>
            <w:webHidden/>
          </w:rPr>
          <w:fldChar w:fldCharType="separate"/>
        </w:r>
        <w:r w:rsidR="00244F7C">
          <w:rPr>
            <w:noProof/>
            <w:webHidden/>
          </w:rPr>
          <w:t>13</w:t>
        </w:r>
        <w:r w:rsidR="001C0C9B">
          <w:rPr>
            <w:noProof/>
            <w:webHidden/>
          </w:rPr>
          <w:fldChar w:fldCharType="end"/>
        </w:r>
      </w:hyperlink>
    </w:p>
    <w:p w14:paraId="6DB24AF3" w14:textId="47DEEE8D" w:rsidR="001C0C9B" w:rsidRDefault="0097600C">
      <w:pPr>
        <w:pStyle w:val="TOC1"/>
        <w:rPr>
          <w:rFonts w:eastAsiaTheme="minorEastAsia"/>
          <w:noProof/>
          <w:kern w:val="2"/>
          <w:sz w:val="22"/>
          <w:szCs w:val="22"/>
          <w:lang w:val="en-AU" w:eastAsia="en-AU"/>
          <w14:ligatures w14:val="standardContextual"/>
        </w:rPr>
      </w:pPr>
      <w:hyperlink w:anchor="_Toc139293002" w:history="1">
        <w:r w:rsidR="001C0C9B" w:rsidRPr="00BC2139">
          <w:rPr>
            <w:rStyle w:val="Hyperlink"/>
            <w:rFonts w:ascii="Calibri" w:hAnsi="Calibri"/>
            <w:noProof/>
          </w:rPr>
          <w:t>5.</w:t>
        </w:r>
        <w:r w:rsidR="001C0C9B">
          <w:rPr>
            <w:rFonts w:eastAsiaTheme="minorEastAsia"/>
            <w:noProof/>
            <w:kern w:val="2"/>
            <w:sz w:val="22"/>
            <w:szCs w:val="22"/>
            <w:lang w:val="en-AU" w:eastAsia="en-AU"/>
            <w14:ligatures w14:val="standardContextual"/>
          </w:rPr>
          <w:tab/>
        </w:r>
        <w:r w:rsidR="001C0C9B" w:rsidRPr="00BC2139">
          <w:rPr>
            <w:rStyle w:val="Hyperlink"/>
            <w:noProof/>
          </w:rPr>
          <w:t>Letters - The names  VU22578</w:t>
        </w:r>
        <w:r w:rsidR="001C0C9B">
          <w:rPr>
            <w:noProof/>
            <w:webHidden/>
          </w:rPr>
          <w:tab/>
        </w:r>
        <w:r w:rsidR="001C0C9B">
          <w:rPr>
            <w:noProof/>
            <w:webHidden/>
          </w:rPr>
          <w:fldChar w:fldCharType="begin"/>
        </w:r>
        <w:r w:rsidR="001C0C9B">
          <w:rPr>
            <w:noProof/>
            <w:webHidden/>
          </w:rPr>
          <w:instrText xml:space="preserve"> PAGEREF _Toc139293002 \h </w:instrText>
        </w:r>
        <w:r w:rsidR="001C0C9B">
          <w:rPr>
            <w:noProof/>
            <w:webHidden/>
          </w:rPr>
        </w:r>
        <w:r w:rsidR="001C0C9B">
          <w:rPr>
            <w:noProof/>
            <w:webHidden/>
          </w:rPr>
          <w:fldChar w:fldCharType="separate"/>
        </w:r>
        <w:r w:rsidR="00244F7C">
          <w:rPr>
            <w:noProof/>
            <w:webHidden/>
          </w:rPr>
          <w:t>17</w:t>
        </w:r>
        <w:r w:rsidR="001C0C9B">
          <w:rPr>
            <w:noProof/>
            <w:webHidden/>
          </w:rPr>
          <w:fldChar w:fldCharType="end"/>
        </w:r>
      </w:hyperlink>
    </w:p>
    <w:p w14:paraId="6BF22E82" w14:textId="1799224A" w:rsidR="001C0C9B" w:rsidRDefault="0097600C">
      <w:pPr>
        <w:pStyle w:val="TOC1"/>
        <w:rPr>
          <w:rFonts w:eastAsiaTheme="minorEastAsia"/>
          <w:noProof/>
          <w:kern w:val="2"/>
          <w:sz w:val="22"/>
          <w:szCs w:val="22"/>
          <w:lang w:val="en-AU" w:eastAsia="en-AU"/>
          <w14:ligatures w14:val="standardContextual"/>
        </w:rPr>
      </w:pPr>
      <w:hyperlink w:anchor="_Toc139293003" w:history="1">
        <w:r w:rsidR="001C0C9B" w:rsidRPr="00BC2139">
          <w:rPr>
            <w:rStyle w:val="Hyperlink"/>
            <w:rFonts w:ascii="Calibri" w:hAnsi="Calibri"/>
            <w:noProof/>
            <w:lang w:val="en-US"/>
          </w:rPr>
          <w:t>6.</w:t>
        </w:r>
        <w:r w:rsidR="001C0C9B">
          <w:rPr>
            <w:rFonts w:eastAsiaTheme="minorEastAsia"/>
            <w:noProof/>
            <w:kern w:val="2"/>
            <w:sz w:val="22"/>
            <w:szCs w:val="22"/>
            <w:lang w:val="en-AU" w:eastAsia="en-AU"/>
            <w14:ligatures w14:val="standardContextual"/>
          </w:rPr>
          <w:tab/>
        </w:r>
        <w:r w:rsidR="001C0C9B" w:rsidRPr="00BC2139">
          <w:rPr>
            <w:rStyle w:val="Hyperlink"/>
            <w:noProof/>
            <w:lang w:val="en-US"/>
          </w:rPr>
          <w:t xml:space="preserve">Letters - Upper and lower-case  </w:t>
        </w:r>
        <w:r w:rsidR="001C0C9B" w:rsidRPr="00BC2139">
          <w:rPr>
            <w:rStyle w:val="Hyperlink"/>
            <w:noProof/>
          </w:rPr>
          <w:t>VU22578</w:t>
        </w:r>
        <w:r w:rsidR="001C0C9B">
          <w:rPr>
            <w:noProof/>
            <w:webHidden/>
          </w:rPr>
          <w:tab/>
        </w:r>
        <w:r w:rsidR="001C0C9B">
          <w:rPr>
            <w:noProof/>
            <w:webHidden/>
          </w:rPr>
          <w:fldChar w:fldCharType="begin"/>
        </w:r>
        <w:r w:rsidR="001C0C9B">
          <w:rPr>
            <w:noProof/>
            <w:webHidden/>
          </w:rPr>
          <w:instrText xml:space="preserve"> PAGEREF _Toc139293003 \h </w:instrText>
        </w:r>
        <w:r w:rsidR="001C0C9B">
          <w:rPr>
            <w:noProof/>
            <w:webHidden/>
          </w:rPr>
        </w:r>
        <w:r w:rsidR="001C0C9B">
          <w:rPr>
            <w:noProof/>
            <w:webHidden/>
          </w:rPr>
          <w:fldChar w:fldCharType="separate"/>
        </w:r>
        <w:r w:rsidR="00244F7C">
          <w:rPr>
            <w:noProof/>
            <w:webHidden/>
          </w:rPr>
          <w:t>21</w:t>
        </w:r>
        <w:r w:rsidR="001C0C9B">
          <w:rPr>
            <w:noProof/>
            <w:webHidden/>
          </w:rPr>
          <w:fldChar w:fldCharType="end"/>
        </w:r>
      </w:hyperlink>
    </w:p>
    <w:p w14:paraId="44EF1029" w14:textId="6EFF445B" w:rsidR="001C0C9B" w:rsidRDefault="0097600C">
      <w:pPr>
        <w:pStyle w:val="TOC1"/>
        <w:rPr>
          <w:rFonts w:eastAsiaTheme="minorEastAsia"/>
          <w:noProof/>
          <w:kern w:val="2"/>
          <w:sz w:val="22"/>
          <w:szCs w:val="22"/>
          <w:lang w:val="en-AU" w:eastAsia="en-AU"/>
          <w14:ligatures w14:val="standardContextual"/>
        </w:rPr>
      </w:pPr>
      <w:hyperlink w:anchor="_Toc139293004" w:history="1">
        <w:r w:rsidR="001C0C9B" w:rsidRPr="00BC2139">
          <w:rPr>
            <w:rStyle w:val="Hyperlink"/>
            <w:rFonts w:ascii="Calibri" w:hAnsi="Calibri"/>
            <w:noProof/>
            <w:lang w:val="en-US"/>
          </w:rPr>
          <w:t>7.</w:t>
        </w:r>
        <w:r w:rsidR="001C0C9B">
          <w:rPr>
            <w:rFonts w:eastAsiaTheme="minorEastAsia"/>
            <w:noProof/>
            <w:kern w:val="2"/>
            <w:sz w:val="22"/>
            <w:szCs w:val="22"/>
            <w:lang w:val="en-AU" w:eastAsia="en-AU"/>
            <w14:ligatures w14:val="standardContextual"/>
          </w:rPr>
          <w:tab/>
        </w:r>
        <w:r w:rsidR="001C0C9B" w:rsidRPr="00BC2139">
          <w:rPr>
            <w:rStyle w:val="Hyperlink"/>
            <w:noProof/>
            <w:lang w:val="en-US"/>
          </w:rPr>
          <w:t xml:space="preserve">Letters - Alphabetical order  </w:t>
        </w:r>
        <w:r w:rsidR="001C0C9B" w:rsidRPr="00BC2139">
          <w:rPr>
            <w:rStyle w:val="Hyperlink"/>
            <w:noProof/>
          </w:rPr>
          <w:t>VU22578</w:t>
        </w:r>
        <w:r w:rsidR="001C0C9B">
          <w:rPr>
            <w:noProof/>
            <w:webHidden/>
          </w:rPr>
          <w:tab/>
        </w:r>
        <w:r w:rsidR="001C0C9B">
          <w:rPr>
            <w:noProof/>
            <w:webHidden/>
          </w:rPr>
          <w:fldChar w:fldCharType="begin"/>
        </w:r>
        <w:r w:rsidR="001C0C9B">
          <w:rPr>
            <w:noProof/>
            <w:webHidden/>
          </w:rPr>
          <w:instrText xml:space="preserve"> PAGEREF _Toc139293004 \h </w:instrText>
        </w:r>
        <w:r w:rsidR="001C0C9B">
          <w:rPr>
            <w:noProof/>
            <w:webHidden/>
          </w:rPr>
        </w:r>
        <w:r w:rsidR="001C0C9B">
          <w:rPr>
            <w:noProof/>
            <w:webHidden/>
          </w:rPr>
          <w:fldChar w:fldCharType="separate"/>
        </w:r>
        <w:r w:rsidR="00244F7C">
          <w:rPr>
            <w:noProof/>
            <w:webHidden/>
          </w:rPr>
          <w:t>28</w:t>
        </w:r>
        <w:r w:rsidR="001C0C9B">
          <w:rPr>
            <w:noProof/>
            <w:webHidden/>
          </w:rPr>
          <w:fldChar w:fldCharType="end"/>
        </w:r>
      </w:hyperlink>
    </w:p>
    <w:p w14:paraId="224BD421" w14:textId="4000D23A" w:rsidR="001C0C9B" w:rsidRDefault="0097600C">
      <w:pPr>
        <w:pStyle w:val="TOC1"/>
        <w:rPr>
          <w:rFonts w:eastAsiaTheme="minorEastAsia"/>
          <w:noProof/>
          <w:kern w:val="2"/>
          <w:sz w:val="22"/>
          <w:szCs w:val="22"/>
          <w:lang w:val="en-AU" w:eastAsia="en-AU"/>
          <w14:ligatures w14:val="standardContextual"/>
        </w:rPr>
      </w:pPr>
      <w:hyperlink w:anchor="_Toc139293005" w:history="1">
        <w:r w:rsidR="001C0C9B" w:rsidRPr="00BC2139">
          <w:rPr>
            <w:rStyle w:val="Hyperlink"/>
            <w:rFonts w:ascii="Calibri" w:hAnsi="Calibri"/>
            <w:noProof/>
          </w:rPr>
          <w:t>8.</w:t>
        </w:r>
        <w:r w:rsidR="001C0C9B">
          <w:rPr>
            <w:rFonts w:eastAsiaTheme="minorEastAsia"/>
            <w:noProof/>
            <w:kern w:val="2"/>
            <w:sz w:val="22"/>
            <w:szCs w:val="22"/>
            <w:lang w:val="en-AU" w:eastAsia="en-AU"/>
            <w14:ligatures w14:val="standardContextual"/>
          </w:rPr>
          <w:tab/>
        </w:r>
        <w:r w:rsidR="001C0C9B" w:rsidRPr="00BC2139">
          <w:rPr>
            <w:rStyle w:val="Hyperlink"/>
            <w:noProof/>
          </w:rPr>
          <w:t>Letters - The sounds  VU22578</w:t>
        </w:r>
        <w:r w:rsidR="001C0C9B">
          <w:rPr>
            <w:noProof/>
            <w:webHidden/>
          </w:rPr>
          <w:tab/>
        </w:r>
        <w:r w:rsidR="001C0C9B">
          <w:rPr>
            <w:noProof/>
            <w:webHidden/>
          </w:rPr>
          <w:fldChar w:fldCharType="begin"/>
        </w:r>
        <w:r w:rsidR="001C0C9B">
          <w:rPr>
            <w:noProof/>
            <w:webHidden/>
          </w:rPr>
          <w:instrText xml:space="preserve"> PAGEREF _Toc139293005 \h </w:instrText>
        </w:r>
        <w:r w:rsidR="001C0C9B">
          <w:rPr>
            <w:noProof/>
            <w:webHidden/>
          </w:rPr>
        </w:r>
        <w:r w:rsidR="001C0C9B">
          <w:rPr>
            <w:noProof/>
            <w:webHidden/>
          </w:rPr>
          <w:fldChar w:fldCharType="separate"/>
        </w:r>
        <w:r w:rsidR="00244F7C">
          <w:rPr>
            <w:noProof/>
            <w:webHidden/>
          </w:rPr>
          <w:t>33</w:t>
        </w:r>
        <w:r w:rsidR="001C0C9B">
          <w:rPr>
            <w:noProof/>
            <w:webHidden/>
          </w:rPr>
          <w:fldChar w:fldCharType="end"/>
        </w:r>
      </w:hyperlink>
    </w:p>
    <w:p w14:paraId="5215CAA8" w14:textId="2E41DF6A" w:rsidR="001C0C9B" w:rsidRDefault="0097600C">
      <w:pPr>
        <w:pStyle w:val="TOC1"/>
        <w:rPr>
          <w:rFonts w:eastAsiaTheme="minorEastAsia"/>
          <w:noProof/>
          <w:kern w:val="2"/>
          <w:sz w:val="22"/>
          <w:szCs w:val="22"/>
          <w:lang w:val="en-AU" w:eastAsia="en-AU"/>
          <w14:ligatures w14:val="standardContextual"/>
        </w:rPr>
      </w:pPr>
      <w:hyperlink w:anchor="_Toc139293006" w:history="1">
        <w:r w:rsidR="001C0C9B" w:rsidRPr="00BC2139">
          <w:rPr>
            <w:rStyle w:val="Hyperlink"/>
            <w:rFonts w:ascii="Calibri" w:hAnsi="Calibri"/>
            <w:noProof/>
          </w:rPr>
          <w:t>9.</w:t>
        </w:r>
        <w:r w:rsidR="001C0C9B">
          <w:rPr>
            <w:rFonts w:eastAsiaTheme="minorEastAsia"/>
            <w:noProof/>
            <w:kern w:val="2"/>
            <w:sz w:val="22"/>
            <w:szCs w:val="22"/>
            <w:lang w:val="en-AU" w:eastAsia="en-AU"/>
            <w14:ligatures w14:val="standardContextual"/>
          </w:rPr>
          <w:tab/>
        </w:r>
        <w:r w:rsidR="001C0C9B" w:rsidRPr="00BC2139">
          <w:rPr>
            <w:rStyle w:val="Hyperlink"/>
            <w:noProof/>
          </w:rPr>
          <w:t>Words – Handwriting  VU22580</w:t>
        </w:r>
        <w:r w:rsidR="001C0C9B">
          <w:rPr>
            <w:noProof/>
            <w:webHidden/>
          </w:rPr>
          <w:tab/>
        </w:r>
        <w:r w:rsidR="001C0C9B">
          <w:rPr>
            <w:noProof/>
            <w:webHidden/>
          </w:rPr>
          <w:fldChar w:fldCharType="begin"/>
        </w:r>
        <w:r w:rsidR="001C0C9B">
          <w:rPr>
            <w:noProof/>
            <w:webHidden/>
          </w:rPr>
          <w:instrText xml:space="preserve"> PAGEREF _Toc139293006 \h </w:instrText>
        </w:r>
        <w:r w:rsidR="001C0C9B">
          <w:rPr>
            <w:noProof/>
            <w:webHidden/>
          </w:rPr>
        </w:r>
        <w:r w:rsidR="001C0C9B">
          <w:rPr>
            <w:noProof/>
            <w:webHidden/>
          </w:rPr>
          <w:fldChar w:fldCharType="separate"/>
        </w:r>
        <w:r w:rsidR="00244F7C">
          <w:rPr>
            <w:noProof/>
            <w:webHidden/>
          </w:rPr>
          <w:t>78</w:t>
        </w:r>
        <w:r w:rsidR="001C0C9B">
          <w:rPr>
            <w:noProof/>
            <w:webHidden/>
          </w:rPr>
          <w:fldChar w:fldCharType="end"/>
        </w:r>
      </w:hyperlink>
    </w:p>
    <w:p w14:paraId="290C729D" w14:textId="086C7D72" w:rsidR="001C0C9B" w:rsidRDefault="0097600C">
      <w:pPr>
        <w:pStyle w:val="TOC1"/>
        <w:rPr>
          <w:rFonts w:eastAsiaTheme="minorEastAsia"/>
          <w:noProof/>
          <w:kern w:val="2"/>
          <w:sz w:val="22"/>
          <w:szCs w:val="22"/>
          <w:lang w:val="en-AU" w:eastAsia="en-AU"/>
          <w14:ligatures w14:val="standardContextual"/>
        </w:rPr>
      </w:pPr>
      <w:hyperlink w:anchor="_Toc139293007" w:history="1">
        <w:r w:rsidR="001C0C9B" w:rsidRPr="00BC2139">
          <w:rPr>
            <w:rStyle w:val="Hyperlink"/>
            <w:rFonts w:ascii="Calibri" w:hAnsi="Calibri"/>
            <w:noProof/>
          </w:rPr>
          <w:t>10.</w:t>
        </w:r>
        <w:r w:rsidR="001C0C9B">
          <w:rPr>
            <w:rFonts w:eastAsiaTheme="minorEastAsia"/>
            <w:noProof/>
            <w:kern w:val="2"/>
            <w:sz w:val="22"/>
            <w:szCs w:val="22"/>
            <w:lang w:val="en-AU" w:eastAsia="en-AU"/>
            <w14:ligatures w14:val="standardContextual"/>
          </w:rPr>
          <w:tab/>
        </w:r>
        <w:r w:rsidR="001C0C9B" w:rsidRPr="00BC2139">
          <w:rPr>
            <w:rStyle w:val="Hyperlink"/>
            <w:noProof/>
          </w:rPr>
          <w:t>Speaking - Greetings and information  VU22581</w:t>
        </w:r>
        <w:r w:rsidR="001C0C9B">
          <w:rPr>
            <w:noProof/>
            <w:webHidden/>
          </w:rPr>
          <w:tab/>
        </w:r>
        <w:r w:rsidR="001C0C9B">
          <w:rPr>
            <w:noProof/>
            <w:webHidden/>
          </w:rPr>
          <w:fldChar w:fldCharType="begin"/>
        </w:r>
        <w:r w:rsidR="001C0C9B">
          <w:rPr>
            <w:noProof/>
            <w:webHidden/>
          </w:rPr>
          <w:instrText xml:space="preserve"> PAGEREF _Toc139293007 \h </w:instrText>
        </w:r>
        <w:r w:rsidR="001C0C9B">
          <w:rPr>
            <w:noProof/>
            <w:webHidden/>
          </w:rPr>
        </w:r>
        <w:r w:rsidR="001C0C9B">
          <w:rPr>
            <w:noProof/>
            <w:webHidden/>
          </w:rPr>
          <w:fldChar w:fldCharType="separate"/>
        </w:r>
        <w:r w:rsidR="00244F7C">
          <w:rPr>
            <w:noProof/>
            <w:webHidden/>
          </w:rPr>
          <w:t>85</w:t>
        </w:r>
        <w:r w:rsidR="001C0C9B">
          <w:rPr>
            <w:noProof/>
            <w:webHidden/>
          </w:rPr>
          <w:fldChar w:fldCharType="end"/>
        </w:r>
      </w:hyperlink>
    </w:p>
    <w:p w14:paraId="5D95B3DF" w14:textId="587B5142" w:rsidR="001C0C9B" w:rsidRDefault="0097600C">
      <w:pPr>
        <w:pStyle w:val="TOC1"/>
        <w:rPr>
          <w:rFonts w:eastAsiaTheme="minorEastAsia"/>
          <w:noProof/>
          <w:kern w:val="2"/>
          <w:sz w:val="22"/>
          <w:szCs w:val="22"/>
          <w:lang w:val="en-AU" w:eastAsia="en-AU"/>
          <w14:ligatures w14:val="standardContextual"/>
        </w:rPr>
      </w:pPr>
      <w:hyperlink w:anchor="_Toc139293008" w:history="1">
        <w:r w:rsidR="001C0C9B" w:rsidRPr="00BC2139">
          <w:rPr>
            <w:rStyle w:val="Hyperlink"/>
            <w:rFonts w:ascii="Calibri" w:hAnsi="Calibri"/>
            <w:noProof/>
          </w:rPr>
          <w:t>11.</w:t>
        </w:r>
        <w:r w:rsidR="001C0C9B">
          <w:rPr>
            <w:rFonts w:eastAsiaTheme="minorEastAsia"/>
            <w:noProof/>
            <w:kern w:val="2"/>
            <w:sz w:val="22"/>
            <w:szCs w:val="22"/>
            <w:lang w:val="en-AU" w:eastAsia="en-AU"/>
            <w14:ligatures w14:val="standardContextual"/>
          </w:rPr>
          <w:tab/>
        </w:r>
        <w:r w:rsidR="001C0C9B" w:rsidRPr="00BC2139">
          <w:rPr>
            <w:rStyle w:val="Hyperlink"/>
            <w:noProof/>
          </w:rPr>
          <w:t>Speaking - Classroom items  VU22581</w:t>
        </w:r>
        <w:r w:rsidR="001C0C9B">
          <w:rPr>
            <w:noProof/>
            <w:webHidden/>
          </w:rPr>
          <w:tab/>
        </w:r>
        <w:r w:rsidR="001C0C9B">
          <w:rPr>
            <w:noProof/>
            <w:webHidden/>
          </w:rPr>
          <w:fldChar w:fldCharType="begin"/>
        </w:r>
        <w:r w:rsidR="001C0C9B">
          <w:rPr>
            <w:noProof/>
            <w:webHidden/>
          </w:rPr>
          <w:instrText xml:space="preserve"> PAGEREF _Toc139293008 \h </w:instrText>
        </w:r>
        <w:r w:rsidR="001C0C9B">
          <w:rPr>
            <w:noProof/>
            <w:webHidden/>
          </w:rPr>
        </w:r>
        <w:r w:rsidR="001C0C9B">
          <w:rPr>
            <w:noProof/>
            <w:webHidden/>
          </w:rPr>
          <w:fldChar w:fldCharType="separate"/>
        </w:r>
        <w:r w:rsidR="00244F7C">
          <w:rPr>
            <w:noProof/>
            <w:webHidden/>
          </w:rPr>
          <w:t>88</w:t>
        </w:r>
        <w:r w:rsidR="001C0C9B">
          <w:rPr>
            <w:noProof/>
            <w:webHidden/>
          </w:rPr>
          <w:fldChar w:fldCharType="end"/>
        </w:r>
      </w:hyperlink>
    </w:p>
    <w:p w14:paraId="53224CC0" w14:textId="479A88E3" w:rsidR="001C0C9B" w:rsidRDefault="0097600C">
      <w:pPr>
        <w:pStyle w:val="TOC1"/>
        <w:rPr>
          <w:rFonts w:eastAsiaTheme="minorEastAsia"/>
          <w:noProof/>
          <w:kern w:val="2"/>
          <w:sz w:val="22"/>
          <w:szCs w:val="22"/>
          <w:lang w:val="en-AU" w:eastAsia="en-AU"/>
          <w14:ligatures w14:val="standardContextual"/>
        </w:rPr>
      </w:pPr>
      <w:hyperlink w:anchor="_Toc139293009" w:history="1">
        <w:r w:rsidR="001C0C9B" w:rsidRPr="00BC2139">
          <w:rPr>
            <w:rStyle w:val="Hyperlink"/>
            <w:rFonts w:ascii="Calibri" w:hAnsi="Calibri"/>
            <w:noProof/>
          </w:rPr>
          <w:t>12.</w:t>
        </w:r>
        <w:r w:rsidR="001C0C9B">
          <w:rPr>
            <w:rFonts w:eastAsiaTheme="minorEastAsia"/>
            <w:noProof/>
            <w:kern w:val="2"/>
            <w:sz w:val="22"/>
            <w:szCs w:val="22"/>
            <w:lang w:val="en-AU" w:eastAsia="en-AU"/>
            <w14:ligatures w14:val="standardContextual"/>
          </w:rPr>
          <w:tab/>
        </w:r>
        <w:r w:rsidR="001C0C9B" w:rsidRPr="00BC2139">
          <w:rPr>
            <w:rStyle w:val="Hyperlink"/>
            <w:noProof/>
          </w:rPr>
          <w:t>Speaking - Follow instructions  VU22581</w:t>
        </w:r>
        <w:r w:rsidR="001C0C9B">
          <w:rPr>
            <w:noProof/>
            <w:webHidden/>
          </w:rPr>
          <w:tab/>
        </w:r>
        <w:r w:rsidR="001C0C9B">
          <w:rPr>
            <w:noProof/>
            <w:webHidden/>
          </w:rPr>
          <w:fldChar w:fldCharType="begin"/>
        </w:r>
        <w:r w:rsidR="001C0C9B">
          <w:rPr>
            <w:noProof/>
            <w:webHidden/>
          </w:rPr>
          <w:instrText xml:space="preserve"> PAGEREF _Toc139293009 \h </w:instrText>
        </w:r>
        <w:r w:rsidR="001C0C9B">
          <w:rPr>
            <w:noProof/>
            <w:webHidden/>
          </w:rPr>
        </w:r>
        <w:r w:rsidR="001C0C9B">
          <w:rPr>
            <w:noProof/>
            <w:webHidden/>
          </w:rPr>
          <w:fldChar w:fldCharType="separate"/>
        </w:r>
        <w:r w:rsidR="00244F7C">
          <w:rPr>
            <w:noProof/>
            <w:webHidden/>
          </w:rPr>
          <w:t>98</w:t>
        </w:r>
        <w:r w:rsidR="001C0C9B">
          <w:rPr>
            <w:noProof/>
            <w:webHidden/>
          </w:rPr>
          <w:fldChar w:fldCharType="end"/>
        </w:r>
      </w:hyperlink>
    </w:p>
    <w:p w14:paraId="65E73A50" w14:textId="379EE6B2" w:rsidR="001C0C9B" w:rsidRDefault="0097600C">
      <w:pPr>
        <w:pStyle w:val="TOC1"/>
        <w:rPr>
          <w:rFonts w:eastAsiaTheme="minorEastAsia"/>
          <w:noProof/>
          <w:kern w:val="2"/>
          <w:sz w:val="22"/>
          <w:szCs w:val="22"/>
          <w:lang w:val="en-AU" w:eastAsia="en-AU"/>
          <w14:ligatures w14:val="standardContextual"/>
        </w:rPr>
      </w:pPr>
      <w:hyperlink w:anchor="_Toc139293010" w:history="1">
        <w:r w:rsidR="001C0C9B" w:rsidRPr="00BC2139">
          <w:rPr>
            <w:rStyle w:val="Hyperlink"/>
            <w:rFonts w:ascii="Calibri" w:hAnsi="Calibri"/>
            <w:noProof/>
          </w:rPr>
          <w:t>13.</w:t>
        </w:r>
        <w:r w:rsidR="001C0C9B">
          <w:rPr>
            <w:rFonts w:eastAsiaTheme="minorEastAsia"/>
            <w:noProof/>
            <w:kern w:val="2"/>
            <w:sz w:val="22"/>
            <w:szCs w:val="22"/>
            <w:lang w:val="en-AU" w:eastAsia="en-AU"/>
            <w14:ligatures w14:val="standardContextual"/>
          </w:rPr>
          <w:tab/>
        </w:r>
        <w:r w:rsidR="001C0C9B" w:rsidRPr="00BC2139">
          <w:rPr>
            <w:rStyle w:val="Hyperlink"/>
            <w:noProof/>
          </w:rPr>
          <w:t>Important words – Names  VU22578, VU22580</w:t>
        </w:r>
        <w:r w:rsidR="001C0C9B">
          <w:rPr>
            <w:noProof/>
            <w:webHidden/>
          </w:rPr>
          <w:tab/>
        </w:r>
        <w:r w:rsidR="001C0C9B">
          <w:rPr>
            <w:noProof/>
            <w:webHidden/>
          </w:rPr>
          <w:fldChar w:fldCharType="begin"/>
        </w:r>
        <w:r w:rsidR="001C0C9B">
          <w:rPr>
            <w:noProof/>
            <w:webHidden/>
          </w:rPr>
          <w:instrText xml:space="preserve"> PAGEREF _Toc139293010 \h </w:instrText>
        </w:r>
        <w:r w:rsidR="001C0C9B">
          <w:rPr>
            <w:noProof/>
            <w:webHidden/>
          </w:rPr>
        </w:r>
        <w:r w:rsidR="001C0C9B">
          <w:rPr>
            <w:noProof/>
            <w:webHidden/>
          </w:rPr>
          <w:fldChar w:fldCharType="separate"/>
        </w:r>
        <w:r w:rsidR="00244F7C">
          <w:rPr>
            <w:noProof/>
            <w:webHidden/>
          </w:rPr>
          <w:t>107</w:t>
        </w:r>
        <w:r w:rsidR="001C0C9B">
          <w:rPr>
            <w:noProof/>
            <w:webHidden/>
          </w:rPr>
          <w:fldChar w:fldCharType="end"/>
        </w:r>
      </w:hyperlink>
    </w:p>
    <w:p w14:paraId="72B503B9" w14:textId="6D6619B8" w:rsidR="001C0C9B" w:rsidRDefault="0097600C">
      <w:pPr>
        <w:pStyle w:val="TOC1"/>
        <w:rPr>
          <w:rFonts w:eastAsiaTheme="minorEastAsia"/>
          <w:noProof/>
          <w:kern w:val="2"/>
          <w:sz w:val="22"/>
          <w:szCs w:val="22"/>
          <w:lang w:val="en-AU" w:eastAsia="en-AU"/>
          <w14:ligatures w14:val="standardContextual"/>
        </w:rPr>
      </w:pPr>
      <w:hyperlink w:anchor="_Toc139293011" w:history="1">
        <w:r w:rsidR="001C0C9B" w:rsidRPr="00BC2139">
          <w:rPr>
            <w:rStyle w:val="Hyperlink"/>
            <w:rFonts w:ascii="Calibri" w:hAnsi="Calibri"/>
            <w:noProof/>
          </w:rPr>
          <w:t>14.</w:t>
        </w:r>
        <w:r w:rsidR="001C0C9B">
          <w:rPr>
            <w:rFonts w:eastAsiaTheme="minorEastAsia"/>
            <w:noProof/>
            <w:kern w:val="2"/>
            <w:sz w:val="22"/>
            <w:szCs w:val="22"/>
            <w:lang w:val="en-AU" w:eastAsia="en-AU"/>
            <w14:ligatures w14:val="standardContextual"/>
          </w:rPr>
          <w:tab/>
        </w:r>
        <w:r w:rsidR="001C0C9B" w:rsidRPr="00BC2139">
          <w:rPr>
            <w:rStyle w:val="Hyperlink"/>
            <w:noProof/>
          </w:rPr>
          <w:t>Letters - Word identification strategies  VU22578</w:t>
        </w:r>
        <w:r w:rsidR="001C0C9B">
          <w:rPr>
            <w:noProof/>
            <w:webHidden/>
          </w:rPr>
          <w:tab/>
        </w:r>
        <w:r w:rsidR="001C0C9B">
          <w:rPr>
            <w:noProof/>
            <w:webHidden/>
          </w:rPr>
          <w:fldChar w:fldCharType="begin"/>
        </w:r>
        <w:r w:rsidR="001C0C9B">
          <w:rPr>
            <w:noProof/>
            <w:webHidden/>
          </w:rPr>
          <w:instrText xml:space="preserve"> PAGEREF _Toc139293011 \h </w:instrText>
        </w:r>
        <w:r w:rsidR="001C0C9B">
          <w:rPr>
            <w:noProof/>
            <w:webHidden/>
          </w:rPr>
        </w:r>
        <w:r w:rsidR="001C0C9B">
          <w:rPr>
            <w:noProof/>
            <w:webHidden/>
          </w:rPr>
          <w:fldChar w:fldCharType="separate"/>
        </w:r>
        <w:r w:rsidR="00244F7C">
          <w:rPr>
            <w:noProof/>
            <w:webHidden/>
          </w:rPr>
          <w:t>112</w:t>
        </w:r>
        <w:r w:rsidR="001C0C9B">
          <w:rPr>
            <w:noProof/>
            <w:webHidden/>
          </w:rPr>
          <w:fldChar w:fldCharType="end"/>
        </w:r>
      </w:hyperlink>
    </w:p>
    <w:p w14:paraId="255CC94B" w14:textId="6B5F248D" w:rsidR="001C0C9B" w:rsidRDefault="0097600C">
      <w:pPr>
        <w:pStyle w:val="TOC1"/>
        <w:rPr>
          <w:rFonts w:eastAsiaTheme="minorEastAsia"/>
          <w:noProof/>
          <w:kern w:val="2"/>
          <w:sz w:val="22"/>
          <w:szCs w:val="22"/>
          <w:lang w:val="en-AU" w:eastAsia="en-AU"/>
          <w14:ligatures w14:val="standardContextual"/>
        </w:rPr>
      </w:pPr>
      <w:hyperlink w:anchor="_Toc139293012" w:history="1">
        <w:r w:rsidR="001C0C9B" w:rsidRPr="00BC2139">
          <w:rPr>
            <w:rStyle w:val="Hyperlink"/>
            <w:rFonts w:ascii="Calibri" w:hAnsi="Calibri"/>
            <w:noProof/>
          </w:rPr>
          <w:t>15.</w:t>
        </w:r>
        <w:r w:rsidR="001C0C9B">
          <w:rPr>
            <w:rFonts w:eastAsiaTheme="minorEastAsia"/>
            <w:noProof/>
            <w:kern w:val="2"/>
            <w:sz w:val="22"/>
            <w:szCs w:val="22"/>
            <w:lang w:val="en-AU" w:eastAsia="en-AU"/>
            <w14:ligatures w14:val="standardContextual"/>
          </w:rPr>
          <w:tab/>
        </w:r>
        <w:r w:rsidR="001C0C9B" w:rsidRPr="00BC2139">
          <w:rPr>
            <w:rStyle w:val="Hyperlink"/>
            <w:noProof/>
          </w:rPr>
          <w:t>Teach in context.</w:t>
        </w:r>
        <w:r w:rsidR="001C0C9B">
          <w:rPr>
            <w:noProof/>
            <w:webHidden/>
          </w:rPr>
          <w:tab/>
        </w:r>
        <w:r w:rsidR="001C0C9B">
          <w:rPr>
            <w:noProof/>
            <w:webHidden/>
          </w:rPr>
          <w:fldChar w:fldCharType="begin"/>
        </w:r>
        <w:r w:rsidR="001C0C9B">
          <w:rPr>
            <w:noProof/>
            <w:webHidden/>
          </w:rPr>
          <w:instrText xml:space="preserve"> PAGEREF _Toc139293012 \h </w:instrText>
        </w:r>
        <w:r w:rsidR="001C0C9B">
          <w:rPr>
            <w:noProof/>
            <w:webHidden/>
          </w:rPr>
        </w:r>
        <w:r w:rsidR="001C0C9B">
          <w:rPr>
            <w:noProof/>
            <w:webHidden/>
          </w:rPr>
          <w:fldChar w:fldCharType="separate"/>
        </w:r>
        <w:r w:rsidR="00244F7C">
          <w:rPr>
            <w:noProof/>
            <w:webHidden/>
          </w:rPr>
          <w:t>124</w:t>
        </w:r>
        <w:r w:rsidR="001C0C9B">
          <w:rPr>
            <w:noProof/>
            <w:webHidden/>
          </w:rPr>
          <w:fldChar w:fldCharType="end"/>
        </w:r>
      </w:hyperlink>
    </w:p>
    <w:p w14:paraId="73A30A19" w14:textId="6E011BB2" w:rsidR="001C0C9B" w:rsidRDefault="0097600C">
      <w:pPr>
        <w:pStyle w:val="TOC1"/>
        <w:rPr>
          <w:rFonts w:eastAsiaTheme="minorEastAsia"/>
          <w:noProof/>
          <w:kern w:val="2"/>
          <w:sz w:val="22"/>
          <w:szCs w:val="22"/>
          <w:lang w:val="en-AU" w:eastAsia="en-AU"/>
          <w14:ligatures w14:val="standardContextual"/>
        </w:rPr>
      </w:pPr>
      <w:hyperlink w:anchor="_Toc139293013" w:history="1">
        <w:r w:rsidR="001C0C9B" w:rsidRPr="00BC2139">
          <w:rPr>
            <w:rStyle w:val="Hyperlink"/>
            <w:rFonts w:ascii="Calibri" w:hAnsi="Calibri"/>
            <w:noProof/>
          </w:rPr>
          <w:t>16.</w:t>
        </w:r>
        <w:r w:rsidR="001C0C9B">
          <w:rPr>
            <w:rFonts w:eastAsiaTheme="minorEastAsia"/>
            <w:noProof/>
            <w:kern w:val="2"/>
            <w:sz w:val="22"/>
            <w:szCs w:val="22"/>
            <w:lang w:val="en-AU" w:eastAsia="en-AU"/>
            <w14:ligatures w14:val="standardContextual"/>
          </w:rPr>
          <w:tab/>
        </w:r>
        <w:r w:rsidR="001C0C9B" w:rsidRPr="00BC2139">
          <w:rPr>
            <w:rStyle w:val="Hyperlink"/>
            <w:noProof/>
          </w:rPr>
          <w:t>Audio transcripts</w:t>
        </w:r>
        <w:r w:rsidR="001C0C9B">
          <w:rPr>
            <w:noProof/>
            <w:webHidden/>
          </w:rPr>
          <w:tab/>
        </w:r>
        <w:r w:rsidR="001C0C9B">
          <w:rPr>
            <w:noProof/>
            <w:webHidden/>
          </w:rPr>
          <w:fldChar w:fldCharType="begin"/>
        </w:r>
        <w:r w:rsidR="001C0C9B">
          <w:rPr>
            <w:noProof/>
            <w:webHidden/>
          </w:rPr>
          <w:instrText xml:space="preserve"> PAGEREF _Toc139293013 \h </w:instrText>
        </w:r>
        <w:r w:rsidR="001C0C9B">
          <w:rPr>
            <w:noProof/>
            <w:webHidden/>
          </w:rPr>
        </w:r>
        <w:r w:rsidR="001C0C9B">
          <w:rPr>
            <w:noProof/>
            <w:webHidden/>
          </w:rPr>
          <w:fldChar w:fldCharType="separate"/>
        </w:r>
        <w:r w:rsidR="00244F7C">
          <w:rPr>
            <w:noProof/>
            <w:webHidden/>
          </w:rPr>
          <w:t>128</w:t>
        </w:r>
        <w:r w:rsidR="001C0C9B">
          <w:rPr>
            <w:noProof/>
            <w:webHidden/>
          </w:rPr>
          <w:fldChar w:fldCharType="end"/>
        </w:r>
      </w:hyperlink>
    </w:p>
    <w:p w14:paraId="73EE7ACC" w14:textId="50C768B4" w:rsidR="00064840" w:rsidRDefault="001D225F">
      <w:r>
        <w:rPr>
          <w:b/>
          <w:bCs/>
        </w:rPr>
        <w:fldChar w:fldCharType="end"/>
      </w:r>
      <w:r w:rsidR="006F7349">
        <w:br w:type="page"/>
      </w:r>
    </w:p>
    <w:p w14:paraId="09A17429" w14:textId="632245DF" w:rsidR="00064840" w:rsidRDefault="00064840">
      <w:pPr>
        <w:pStyle w:val="Heading1"/>
        <w:ind w:hanging="720"/>
      </w:pPr>
      <w:r>
        <w:lastRenderedPageBreak/>
        <w:t xml:space="preserve"> </w:t>
      </w:r>
      <w:bookmarkStart w:id="3" w:name="_Toc139292998"/>
      <w:r>
        <w:t>Introduction</w:t>
      </w:r>
      <w:r w:rsidR="00084574">
        <w:t xml:space="preserve">  </w:t>
      </w:r>
      <w:r w:rsidR="001F64DF" w:rsidRPr="001F64DF">
        <w:rPr>
          <w:b w:val="0"/>
          <w:bCs w:val="0"/>
          <w:sz w:val="24"/>
          <w:szCs w:val="20"/>
        </w:rPr>
        <w:t>VU22578, VU22580, VU22581</w:t>
      </w:r>
      <w:bookmarkEnd w:id="3"/>
    </w:p>
    <w:p w14:paraId="1D50D3DB" w14:textId="77777777" w:rsidR="003A5A9F" w:rsidRPr="00307AC9" w:rsidRDefault="003A5A9F">
      <w:pPr>
        <w:rPr>
          <w:sz w:val="18"/>
          <w:szCs w:val="24"/>
        </w:rPr>
      </w:pPr>
    </w:p>
    <w:p w14:paraId="1AD482B6" w14:textId="77777777" w:rsidR="00471F19" w:rsidRPr="003B6D3A" w:rsidRDefault="00471F19" w:rsidP="00471F19">
      <w:pPr>
        <w:spacing w:after="120"/>
        <w:rPr>
          <w:rFonts w:cstheme="minorHAnsi"/>
          <w:b/>
          <w:bCs/>
          <w:color w:val="C00000"/>
          <w:sz w:val="32"/>
          <w:szCs w:val="32"/>
        </w:rPr>
      </w:pPr>
      <w:bookmarkStart w:id="4" w:name="_Hlk133236628"/>
      <w:r w:rsidRPr="003B6D3A">
        <w:rPr>
          <w:rFonts w:cstheme="minorHAnsi"/>
          <w:b/>
          <w:bCs/>
          <w:sz w:val="32"/>
          <w:szCs w:val="32"/>
        </w:rPr>
        <w:t>The Teacher Resources</w:t>
      </w:r>
    </w:p>
    <w:p w14:paraId="65A7432D" w14:textId="793153D7" w:rsidR="00471F19" w:rsidRPr="00E643D0" w:rsidRDefault="00471F19" w:rsidP="00471F19">
      <w:pPr>
        <w:rPr>
          <w:rFonts w:cs="Calibri"/>
          <w:szCs w:val="28"/>
        </w:rPr>
      </w:pPr>
      <w:r w:rsidRPr="00E643D0">
        <w:rPr>
          <w:shd w:val="clear" w:color="auto" w:fill="FFFFFF"/>
        </w:rPr>
        <w:t>T</w:t>
      </w:r>
      <w:r w:rsidRPr="00E643D0">
        <w:rPr>
          <w:rFonts w:cs="Calibri"/>
        </w:rPr>
        <w:t xml:space="preserve">he </w:t>
      </w:r>
      <w:r w:rsidRPr="00E643D0">
        <w:rPr>
          <w:shd w:val="clear" w:color="auto" w:fill="FFFFFF"/>
        </w:rPr>
        <w:t xml:space="preserve">oral and kinaesthetic activities </w:t>
      </w:r>
      <w:r w:rsidRPr="00E643D0">
        <w:rPr>
          <w:rFonts w:cs="Calibri"/>
        </w:rPr>
        <w:t xml:space="preserve">in this book </w:t>
      </w:r>
      <w:r w:rsidRPr="00E643D0">
        <w:rPr>
          <w:szCs w:val="28"/>
          <w:shd w:val="clear" w:color="auto" w:fill="FFFFFF"/>
        </w:rPr>
        <w:t xml:space="preserve">utilise a variety of senses </w:t>
      </w:r>
      <w:r w:rsidRPr="00E643D0">
        <w:rPr>
          <w:szCs w:val="28"/>
          <w:shd w:val="clear" w:color="auto" w:fill="FFFFFF"/>
        </w:rPr>
        <w:br/>
        <w:t xml:space="preserve">to improve memory retention. The most productive classes are noisy and active. Resources here aim to promote noisy active learning. They include: </w:t>
      </w:r>
    </w:p>
    <w:p w14:paraId="5CC904FD" w14:textId="205AB348" w:rsidR="00471F19" w:rsidRPr="00E643D0" w:rsidRDefault="006829ED" w:rsidP="00165DC1">
      <w:pPr>
        <w:pStyle w:val="ListParagraph"/>
        <w:numPr>
          <w:ilvl w:val="0"/>
          <w:numId w:val="80"/>
        </w:numPr>
        <w:ind w:left="851" w:right="-46" w:hanging="425"/>
        <w:rPr>
          <w:rFonts w:cstheme="minorHAnsi"/>
          <w:sz w:val="28"/>
          <w:szCs w:val="28"/>
        </w:rPr>
      </w:pPr>
      <w:r w:rsidRPr="00E643D0">
        <w:rPr>
          <w:rFonts w:cstheme="minorHAnsi"/>
          <w:sz w:val="28"/>
          <w:szCs w:val="28"/>
        </w:rPr>
        <w:t xml:space="preserve">drawings of the characters </w:t>
      </w:r>
      <w:r>
        <w:rPr>
          <w:rFonts w:cstheme="minorHAnsi"/>
          <w:sz w:val="28"/>
          <w:szCs w:val="28"/>
        </w:rPr>
        <w:t>to</w:t>
      </w:r>
      <w:r w:rsidRPr="00E643D0">
        <w:rPr>
          <w:rFonts w:cstheme="minorHAnsi"/>
          <w:sz w:val="28"/>
          <w:szCs w:val="28"/>
        </w:rPr>
        <w:t xml:space="preserve"> use </w:t>
      </w:r>
      <w:r>
        <w:rPr>
          <w:rFonts w:cstheme="minorHAnsi"/>
          <w:sz w:val="28"/>
          <w:szCs w:val="28"/>
        </w:rPr>
        <w:t>for</w:t>
      </w:r>
      <w:r w:rsidRPr="00E643D0">
        <w:rPr>
          <w:rFonts w:cstheme="minorHAnsi"/>
          <w:sz w:val="28"/>
          <w:szCs w:val="28"/>
        </w:rPr>
        <w:t xml:space="preserve"> </w:t>
      </w:r>
      <w:r>
        <w:rPr>
          <w:rFonts w:cstheme="minorHAnsi"/>
          <w:sz w:val="28"/>
          <w:szCs w:val="28"/>
        </w:rPr>
        <w:t xml:space="preserve">the </w:t>
      </w:r>
      <w:r w:rsidRPr="00E643D0">
        <w:rPr>
          <w:rFonts w:cstheme="minorHAnsi"/>
          <w:sz w:val="28"/>
          <w:szCs w:val="28"/>
        </w:rPr>
        <w:t>design</w:t>
      </w:r>
      <w:r>
        <w:rPr>
          <w:rFonts w:cstheme="minorHAnsi"/>
          <w:sz w:val="28"/>
          <w:szCs w:val="28"/>
        </w:rPr>
        <w:t xml:space="preserve"> of</w:t>
      </w:r>
      <w:r w:rsidRPr="00E643D0">
        <w:rPr>
          <w:rFonts w:cstheme="minorHAnsi"/>
          <w:sz w:val="28"/>
          <w:szCs w:val="28"/>
        </w:rPr>
        <w:t xml:space="preserve"> additional materials</w:t>
      </w:r>
    </w:p>
    <w:p w14:paraId="26D1507A" w14:textId="5BA9F4BA" w:rsidR="00471F19" w:rsidRPr="00E643D0" w:rsidRDefault="006829ED" w:rsidP="00165DC1">
      <w:pPr>
        <w:pStyle w:val="ListParagraph"/>
        <w:numPr>
          <w:ilvl w:val="0"/>
          <w:numId w:val="80"/>
        </w:numPr>
        <w:ind w:left="851" w:hanging="425"/>
        <w:rPr>
          <w:rFonts w:cstheme="minorHAnsi"/>
          <w:sz w:val="28"/>
          <w:szCs w:val="28"/>
        </w:rPr>
      </w:pPr>
      <w:r w:rsidRPr="00E643D0">
        <w:rPr>
          <w:rFonts w:cstheme="minorHAnsi"/>
          <w:sz w:val="28"/>
          <w:szCs w:val="28"/>
        </w:rPr>
        <w:t>flashcards for printing</w:t>
      </w:r>
    </w:p>
    <w:p w14:paraId="470927BF" w14:textId="033A0814" w:rsidR="00471F19" w:rsidRPr="00E643D0" w:rsidRDefault="006829ED" w:rsidP="00165DC1">
      <w:pPr>
        <w:pStyle w:val="ListParagraph"/>
        <w:numPr>
          <w:ilvl w:val="0"/>
          <w:numId w:val="80"/>
        </w:numPr>
        <w:spacing w:after="0"/>
        <w:ind w:left="851" w:hanging="425"/>
        <w:contextualSpacing w:val="0"/>
        <w:rPr>
          <w:sz w:val="36"/>
          <w:szCs w:val="36"/>
        </w:rPr>
      </w:pPr>
      <w:r w:rsidRPr="00E643D0">
        <w:rPr>
          <w:sz w:val="28"/>
          <w:szCs w:val="36"/>
        </w:rPr>
        <w:t>individual and class activities</w:t>
      </w:r>
    </w:p>
    <w:p w14:paraId="4546928B" w14:textId="276BCED8" w:rsidR="00471F19" w:rsidRPr="00E643D0" w:rsidRDefault="006829ED" w:rsidP="00165DC1">
      <w:pPr>
        <w:pStyle w:val="ListParagraph"/>
        <w:numPr>
          <w:ilvl w:val="0"/>
          <w:numId w:val="80"/>
        </w:numPr>
        <w:spacing w:after="0"/>
        <w:ind w:left="851" w:hanging="425"/>
        <w:contextualSpacing w:val="0"/>
        <w:rPr>
          <w:b/>
          <w:bCs/>
          <w:sz w:val="28"/>
          <w:szCs w:val="28"/>
        </w:rPr>
      </w:pPr>
      <w:r>
        <w:rPr>
          <w:sz w:val="28"/>
          <w:szCs w:val="28"/>
        </w:rPr>
        <w:t>r</w:t>
      </w:r>
      <w:r w:rsidRPr="00E643D0">
        <w:rPr>
          <w:sz w:val="28"/>
          <w:szCs w:val="28"/>
        </w:rPr>
        <w:t xml:space="preserve">evision </w:t>
      </w:r>
      <w:r w:rsidR="00471F19" w:rsidRPr="00E643D0">
        <w:rPr>
          <w:sz w:val="28"/>
          <w:szCs w:val="28"/>
        </w:rPr>
        <w:t>and homework</w:t>
      </w:r>
    </w:p>
    <w:p w14:paraId="3F70B543" w14:textId="77777777" w:rsidR="00471F19" w:rsidRPr="00E643D0" w:rsidRDefault="00471F19" w:rsidP="00165DC1">
      <w:pPr>
        <w:pStyle w:val="ListParagraph"/>
        <w:numPr>
          <w:ilvl w:val="0"/>
          <w:numId w:val="80"/>
        </w:numPr>
        <w:spacing w:after="0"/>
        <w:ind w:left="851" w:hanging="425"/>
        <w:contextualSpacing w:val="0"/>
        <w:rPr>
          <w:b/>
          <w:bCs/>
          <w:sz w:val="28"/>
          <w:szCs w:val="28"/>
        </w:rPr>
      </w:pPr>
      <w:r w:rsidRPr="00E643D0">
        <w:rPr>
          <w:sz w:val="28"/>
          <w:szCs w:val="28"/>
        </w:rPr>
        <w:t>pronunciation</w:t>
      </w:r>
    </w:p>
    <w:p w14:paraId="748FABEC" w14:textId="77777777" w:rsidR="00471F19" w:rsidRPr="00471F19" w:rsidRDefault="00471F19" w:rsidP="00165DC1">
      <w:pPr>
        <w:pStyle w:val="ListParagraph"/>
        <w:numPr>
          <w:ilvl w:val="0"/>
          <w:numId w:val="80"/>
        </w:numPr>
        <w:spacing w:after="0"/>
        <w:ind w:left="851" w:hanging="425"/>
        <w:contextualSpacing w:val="0"/>
        <w:rPr>
          <w:b/>
          <w:bCs/>
          <w:sz w:val="28"/>
          <w:szCs w:val="28"/>
        </w:rPr>
      </w:pPr>
      <w:r w:rsidRPr="00E643D0">
        <w:rPr>
          <w:sz w:val="28"/>
          <w:szCs w:val="28"/>
        </w:rPr>
        <w:t>extension exercises</w:t>
      </w:r>
    </w:p>
    <w:p w14:paraId="61E6B237" w14:textId="09F43412" w:rsidR="00471F19" w:rsidRPr="00F37D2E" w:rsidRDefault="00471F19" w:rsidP="00165DC1">
      <w:pPr>
        <w:pStyle w:val="ListParagraph"/>
        <w:numPr>
          <w:ilvl w:val="0"/>
          <w:numId w:val="80"/>
        </w:numPr>
        <w:spacing w:after="0"/>
        <w:ind w:left="851" w:hanging="425"/>
        <w:contextualSpacing w:val="0"/>
        <w:rPr>
          <w:b/>
          <w:bCs/>
          <w:sz w:val="28"/>
          <w:szCs w:val="28"/>
        </w:rPr>
      </w:pPr>
      <w:r>
        <w:rPr>
          <w:sz w:val="28"/>
          <w:szCs w:val="28"/>
        </w:rPr>
        <w:t>audio transcripts</w:t>
      </w:r>
      <w:r w:rsidRPr="00E643D0">
        <w:rPr>
          <w:sz w:val="28"/>
          <w:szCs w:val="28"/>
        </w:rPr>
        <w:t xml:space="preserve">. </w:t>
      </w:r>
      <w:r w:rsidR="00F37D2E" w:rsidRPr="00F37D2E">
        <w:rPr>
          <w:rFonts w:cs="Calibri"/>
          <w:sz w:val="28"/>
          <w:szCs w:val="28"/>
        </w:rPr>
        <w:t>Audio Mp3 files are saved in a separate file.</w:t>
      </w:r>
    </w:p>
    <w:p w14:paraId="0FFB591C" w14:textId="77777777" w:rsidR="00F37D2E" w:rsidRPr="00F37D2E" w:rsidRDefault="00F37D2E" w:rsidP="00F37D2E">
      <w:pPr>
        <w:pStyle w:val="ListParagraph"/>
        <w:spacing w:after="0"/>
        <w:ind w:left="851"/>
        <w:contextualSpacing w:val="0"/>
        <w:rPr>
          <w:b/>
          <w:bCs/>
          <w:sz w:val="14"/>
          <w:szCs w:val="14"/>
        </w:rPr>
      </w:pPr>
    </w:p>
    <w:p w14:paraId="787E4D9C" w14:textId="3CD48513" w:rsidR="00F37D2E" w:rsidRDefault="00471F19" w:rsidP="00F37D2E">
      <w:pPr>
        <w:rPr>
          <w:szCs w:val="28"/>
        </w:rPr>
      </w:pPr>
      <w:r w:rsidRPr="00E613A1">
        <w:rPr>
          <w:rFonts w:cs="Calibri"/>
        </w:rPr>
        <w:t>The book is an electronic reference</w:t>
      </w:r>
      <w:r w:rsidR="00E613A1" w:rsidRPr="00E613A1">
        <w:rPr>
          <w:rFonts w:cs="Calibri"/>
        </w:rPr>
        <w:t xml:space="preserve"> and all materials can be adapted and then printed as needed. Worksheets have </w:t>
      </w:r>
      <w:r w:rsidR="00AC67EB" w:rsidRPr="00E613A1">
        <w:rPr>
          <w:rFonts w:cs="Calibri"/>
        </w:rPr>
        <w:t xml:space="preserve">teacher notes </w:t>
      </w:r>
      <w:r w:rsidR="00E613A1" w:rsidRPr="00E613A1">
        <w:rPr>
          <w:rFonts w:cs="Calibri"/>
        </w:rPr>
        <w:t>that</w:t>
      </w:r>
      <w:r w:rsidR="00AC67EB" w:rsidRPr="00E613A1">
        <w:rPr>
          <w:rFonts w:cs="Calibri"/>
        </w:rPr>
        <w:t xml:space="preserve"> can be removed</w:t>
      </w:r>
      <w:r w:rsidR="00E613A1" w:rsidRPr="00E613A1">
        <w:rPr>
          <w:rFonts w:cs="Calibri"/>
        </w:rPr>
        <w:t xml:space="preserve"> prior to printing.</w:t>
      </w:r>
    </w:p>
    <w:p w14:paraId="6A4FD0E1" w14:textId="625A585B" w:rsidR="00471F19" w:rsidRPr="00F2412E" w:rsidRDefault="00471F19" w:rsidP="00471F19">
      <w:pPr>
        <w:spacing w:before="120" w:line="276" w:lineRule="auto"/>
        <w:ind w:left="851" w:hanging="425"/>
        <w:rPr>
          <w:rFonts w:cstheme="minorHAnsi"/>
          <w:sz w:val="6"/>
          <w:szCs w:val="6"/>
        </w:rPr>
      </w:pPr>
    </w:p>
    <w:p w14:paraId="130D2CF8" w14:textId="77777777" w:rsidR="00471F19" w:rsidRPr="003B6D3A" w:rsidRDefault="00471F19" w:rsidP="00471F19">
      <w:pPr>
        <w:spacing w:after="120"/>
        <w:rPr>
          <w:rFonts w:cstheme="minorHAnsi"/>
          <w:b/>
          <w:bCs/>
          <w:sz w:val="32"/>
          <w:szCs w:val="32"/>
        </w:rPr>
      </w:pPr>
      <w:r w:rsidRPr="003B6D3A">
        <w:rPr>
          <w:rFonts w:cstheme="minorHAnsi"/>
          <w:b/>
          <w:bCs/>
          <w:sz w:val="32"/>
          <w:szCs w:val="32"/>
        </w:rPr>
        <w:t>The Student Workbook</w:t>
      </w:r>
    </w:p>
    <w:p w14:paraId="7B82E8C7" w14:textId="77777777" w:rsidR="00471F19" w:rsidRPr="00E643D0" w:rsidRDefault="00471F19" w:rsidP="00471F19">
      <w:pPr>
        <w:spacing w:after="0"/>
        <w:rPr>
          <w:rFonts w:cstheme="minorHAnsi"/>
          <w:szCs w:val="28"/>
        </w:rPr>
      </w:pPr>
      <w:r w:rsidRPr="00E643D0">
        <w:rPr>
          <w:rFonts w:cstheme="minorHAnsi"/>
          <w:szCs w:val="28"/>
        </w:rPr>
        <w:t xml:space="preserve">The student book requires teacher direction and is </w:t>
      </w:r>
      <w:r w:rsidRPr="00E643D0">
        <w:rPr>
          <w:rFonts w:cstheme="minorHAnsi"/>
          <w:b/>
          <w:bCs/>
          <w:szCs w:val="28"/>
          <w:u w:val="single"/>
        </w:rPr>
        <w:t xml:space="preserve">not </w:t>
      </w:r>
      <w:r w:rsidRPr="00E643D0">
        <w:rPr>
          <w:rFonts w:cstheme="minorHAnsi"/>
          <w:b/>
          <w:bCs/>
          <w:szCs w:val="28"/>
        </w:rPr>
        <w:t>intended for independent learning</w:t>
      </w:r>
      <w:r w:rsidRPr="00E643D0">
        <w:rPr>
          <w:rFonts w:cstheme="minorHAnsi"/>
          <w:szCs w:val="28"/>
        </w:rPr>
        <w:t xml:space="preserve">. It is also not intended to be the only material used </w:t>
      </w:r>
      <w:r w:rsidRPr="00E643D0">
        <w:rPr>
          <w:rFonts w:cstheme="minorHAnsi"/>
          <w:szCs w:val="28"/>
        </w:rPr>
        <w:br/>
        <w:t xml:space="preserve">to teach these units or to be used as an assessment task. It is highly recommended that students buy and use a notebook for general class work and practice. </w:t>
      </w:r>
    </w:p>
    <w:p w14:paraId="68290D75" w14:textId="77777777" w:rsidR="00471F19" w:rsidRPr="00E643D0" w:rsidRDefault="00471F19" w:rsidP="00471F19">
      <w:pPr>
        <w:spacing w:after="0"/>
        <w:rPr>
          <w:rFonts w:cstheme="minorHAnsi"/>
          <w:sz w:val="18"/>
          <w:szCs w:val="18"/>
        </w:rPr>
      </w:pPr>
    </w:p>
    <w:p w14:paraId="09F62264" w14:textId="77777777" w:rsidR="00471F19" w:rsidRPr="00E643D0" w:rsidRDefault="00471F19" w:rsidP="00471F19">
      <w:pPr>
        <w:spacing w:after="0"/>
        <w:rPr>
          <w:rFonts w:cstheme="minorHAnsi"/>
          <w:szCs w:val="28"/>
        </w:rPr>
      </w:pPr>
      <w:r w:rsidRPr="00E643D0">
        <w:rPr>
          <w:rFonts w:cstheme="minorHAnsi"/>
          <w:szCs w:val="28"/>
        </w:rPr>
        <w:t>The book is available as a Word document so that teachers can:</w:t>
      </w:r>
    </w:p>
    <w:p w14:paraId="4292047C" w14:textId="77777777" w:rsidR="00471F19" w:rsidRPr="00E643D0" w:rsidRDefault="00471F19" w:rsidP="00165DC1">
      <w:pPr>
        <w:pStyle w:val="ListParagraph"/>
        <w:numPr>
          <w:ilvl w:val="0"/>
          <w:numId w:val="6"/>
        </w:numPr>
        <w:spacing w:after="0"/>
        <w:rPr>
          <w:rFonts w:cstheme="minorHAnsi"/>
          <w:sz w:val="28"/>
          <w:szCs w:val="28"/>
        </w:rPr>
      </w:pPr>
      <w:r w:rsidRPr="00E643D0">
        <w:rPr>
          <w:rFonts w:cstheme="minorHAnsi"/>
          <w:sz w:val="28"/>
          <w:szCs w:val="28"/>
        </w:rPr>
        <w:t>localise and update the content</w:t>
      </w:r>
    </w:p>
    <w:p w14:paraId="76C2DEB0" w14:textId="77777777" w:rsidR="00471F19" w:rsidRPr="00E643D0" w:rsidRDefault="00471F19" w:rsidP="00165DC1">
      <w:pPr>
        <w:pStyle w:val="ListParagraph"/>
        <w:numPr>
          <w:ilvl w:val="0"/>
          <w:numId w:val="6"/>
        </w:numPr>
        <w:rPr>
          <w:rFonts w:cstheme="minorHAnsi"/>
          <w:sz w:val="28"/>
          <w:szCs w:val="28"/>
        </w:rPr>
      </w:pPr>
      <w:r w:rsidRPr="00E643D0">
        <w:rPr>
          <w:rFonts w:cstheme="minorHAnsi"/>
          <w:sz w:val="28"/>
          <w:szCs w:val="28"/>
        </w:rPr>
        <w:t>adjust the material to suit the requirements of particular classes and students</w:t>
      </w:r>
    </w:p>
    <w:p w14:paraId="2CE5F761" w14:textId="77777777" w:rsidR="00471F19" w:rsidRPr="00E643D0" w:rsidRDefault="00471F19" w:rsidP="00165DC1">
      <w:pPr>
        <w:pStyle w:val="ListParagraph"/>
        <w:numPr>
          <w:ilvl w:val="0"/>
          <w:numId w:val="6"/>
        </w:numPr>
        <w:rPr>
          <w:rFonts w:cstheme="minorHAnsi"/>
          <w:sz w:val="28"/>
          <w:szCs w:val="28"/>
        </w:rPr>
      </w:pPr>
      <w:r w:rsidRPr="00E643D0">
        <w:rPr>
          <w:rFonts w:cstheme="minorHAnsi"/>
          <w:sz w:val="28"/>
          <w:szCs w:val="28"/>
        </w:rPr>
        <w:t>delete or add materials as required. If you add or deduct pages, be mindful of the layout as the document has been designed so that particular pages are opposite one another.</w:t>
      </w:r>
    </w:p>
    <w:p w14:paraId="32E4AD41" w14:textId="347D1FCE" w:rsidR="003B6D3A" w:rsidRPr="00E613A1" w:rsidRDefault="003B6D3A" w:rsidP="003B6D3A">
      <w:pPr>
        <w:ind w:left="720"/>
        <w:rPr>
          <w:rFonts w:cstheme="minorHAnsi"/>
          <w:b/>
          <w:bCs/>
          <w:sz w:val="2"/>
          <w:szCs w:val="2"/>
        </w:rPr>
      </w:pPr>
    </w:p>
    <w:p w14:paraId="4F6D7D1E" w14:textId="3F51C592" w:rsidR="00471F19" w:rsidRDefault="00F37D2E" w:rsidP="00E613A1">
      <w:pPr>
        <w:ind w:left="720"/>
        <w:rPr>
          <w:rFonts w:cstheme="minorHAnsi"/>
          <w:szCs w:val="28"/>
        </w:rPr>
      </w:pPr>
      <w:r w:rsidRPr="00141991">
        <w:rPr>
          <w:rFonts w:cstheme="minorHAnsi"/>
          <w:b/>
          <w:bCs/>
          <w:noProof/>
          <w:szCs w:val="28"/>
        </w:rPr>
        <w:drawing>
          <wp:anchor distT="0" distB="0" distL="114300" distR="114300" simplePos="0" relativeHeight="253344768" behindDoc="0" locked="0" layoutInCell="1" allowOverlap="1" wp14:anchorId="462BAC90" wp14:editId="4D4BD037">
            <wp:simplePos x="0" y="0"/>
            <wp:positionH relativeFrom="column">
              <wp:posOffset>-222250</wp:posOffset>
            </wp:positionH>
            <wp:positionV relativeFrom="paragraph">
              <wp:posOffset>365125</wp:posOffset>
            </wp:positionV>
            <wp:extent cx="673817" cy="427687"/>
            <wp:effectExtent l="0" t="0" r="0" b="0"/>
            <wp:wrapNone/>
            <wp:docPr id="918930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3084" name="Picture 91893084"/>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673817" cy="427687"/>
                    </a:xfrm>
                    <a:prstGeom prst="rect">
                      <a:avLst/>
                    </a:prstGeom>
                  </pic:spPr>
                </pic:pic>
              </a:graphicData>
            </a:graphic>
            <wp14:sizeRelH relativeFrom="margin">
              <wp14:pctWidth>0</wp14:pctWidth>
            </wp14:sizeRelH>
            <wp14:sizeRelV relativeFrom="margin">
              <wp14:pctHeight>0</wp14:pctHeight>
            </wp14:sizeRelV>
          </wp:anchor>
        </w:drawing>
      </w:r>
      <w:r w:rsidR="00471F19" w:rsidRPr="00141991">
        <w:rPr>
          <w:rFonts w:cstheme="minorHAnsi"/>
          <w:b/>
          <w:bCs/>
          <w:szCs w:val="28"/>
        </w:rPr>
        <w:t>NB</w:t>
      </w:r>
      <w:r w:rsidR="003B6D3A" w:rsidRPr="00141991">
        <w:rPr>
          <w:rFonts w:cstheme="minorHAnsi"/>
          <w:b/>
          <w:bCs/>
          <w:szCs w:val="28"/>
        </w:rPr>
        <w:t>.</w:t>
      </w:r>
      <w:r w:rsidR="00471F19" w:rsidRPr="00141991">
        <w:rPr>
          <w:rFonts w:cstheme="minorHAnsi"/>
          <w:szCs w:val="28"/>
        </w:rPr>
        <w:t xml:space="preserve">  </w:t>
      </w:r>
      <w:r w:rsidRPr="00141991">
        <w:rPr>
          <w:rFonts w:cstheme="minorHAnsi"/>
          <w:b/>
          <w:bCs/>
          <w:szCs w:val="28"/>
        </w:rPr>
        <w:t>T</w:t>
      </w:r>
      <w:r w:rsidR="00471F19" w:rsidRPr="00141991">
        <w:rPr>
          <w:rFonts w:cstheme="minorHAnsi"/>
          <w:b/>
          <w:bCs/>
          <w:szCs w:val="28"/>
        </w:rPr>
        <w:t>eacher version</w:t>
      </w:r>
      <w:r w:rsidRPr="00141991">
        <w:rPr>
          <w:rFonts w:cstheme="minorHAnsi"/>
          <w:b/>
          <w:bCs/>
          <w:szCs w:val="28"/>
        </w:rPr>
        <w:t>s</w:t>
      </w:r>
      <w:r w:rsidR="00471F19" w:rsidRPr="00141991">
        <w:rPr>
          <w:rFonts w:cstheme="minorHAnsi"/>
          <w:b/>
          <w:bCs/>
          <w:szCs w:val="28"/>
        </w:rPr>
        <w:t xml:space="preserve"> of the student workbook</w:t>
      </w:r>
      <w:r w:rsidRPr="00141991">
        <w:rPr>
          <w:rFonts w:cstheme="minorHAnsi"/>
          <w:b/>
          <w:bCs/>
          <w:szCs w:val="28"/>
        </w:rPr>
        <w:t>s</w:t>
      </w:r>
      <w:r w:rsidR="00471F19" w:rsidRPr="00141991">
        <w:rPr>
          <w:rFonts w:cstheme="minorHAnsi"/>
          <w:szCs w:val="28"/>
        </w:rPr>
        <w:t xml:space="preserve"> contain </w:t>
      </w:r>
      <w:r w:rsidRPr="00141991">
        <w:rPr>
          <w:rFonts w:cstheme="minorHAnsi"/>
          <w:szCs w:val="28"/>
        </w:rPr>
        <w:t xml:space="preserve">notes to </w:t>
      </w:r>
      <w:r w:rsidR="00471F19" w:rsidRPr="00141991">
        <w:rPr>
          <w:rFonts w:cstheme="minorHAnsi"/>
          <w:szCs w:val="28"/>
        </w:rPr>
        <w:t>guid</w:t>
      </w:r>
      <w:r w:rsidRPr="00141991">
        <w:rPr>
          <w:rFonts w:cstheme="minorHAnsi"/>
          <w:szCs w:val="28"/>
        </w:rPr>
        <w:t>e</w:t>
      </w:r>
      <w:r w:rsidR="00471F19" w:rsidRPr="00141991">
        <w:rPr>
          <w:rFonts w:cstheme="minorHAnsi"/>
          <w:szCs w:val="28"/>
        </w:rPr>
        <w:t xml:space="preserve"> activities and also answers for </w:t>
      </w:r>
      <w:r w:rsidR="003B6D3A" w:rsidRPr="00141991">
        <w:rPr>
          <w:rFonts w:cstheme="minorHAnsi"/>
          <w:szCs w:val="28"/>
        </w:rPr>
        <w:t xml:space="preserve">some </w:t>
      </w:r>
      <w:r w:rsidR="00471F19" w:rsidRPr="00141991">
        <w:rPr>
          <w:rFonts w:cstheme="minorHAnsi"/>
          <w:szCs w:val="28"/>
        </w:rPr>
        <w:t xml:space="preserve">listening exercises. </w:t>
      </w:r>
      <w:r w:rsidR="003B6D3A" w:rsidRPr="00141991">
        <w:rPr>
          <w:rFonts w:cstheme="minorHAnsi"/>
          <w:szCs w:val="28"/>
        </w:rPr>
        <w:br/>
      </w:r>
      <w:r w:rsidR="003B6D3A" w:rsidRPr="00141991">
        <w:rPr>
          <w:rFonts w:cstheme="minorHAnsi"/>
          <w:b/>
          <w:bCs/>
          <w:szCs w:val="28"/>
        </w:rPr>
        <w:t>This icon</w:t>
      </w:r>
      <w:r w:rsidR="003B6D3A" w:rsidRPr="00141991">
        <w:rPr>
          <w:rFonts w:cstheme="minorHAnsi"/>
          <w:szCs w:val="28"/>
        </w:rPr>
        <w:t xml:space="preserve"> is used to indicate audio Mp3 file</w:t>
      </w:r>
      <w:r w:rsidRPr="00141991">
        <w:rPr>
          <w:rFonts w:cstheme="minorHAnsi"/>
          <w:szCs w:val="28"/>
        </w:rPr>
        <w:t>s</w:t>
      </w:r>
      <w:r w:rsidR="003B6D3A" w:rsidRPr="00141991">
        <w:rPr>
          <w:rFonts w:cstheme="minorHAnsi"/>
          <w:szCs w:val="28"/>
        </w:rPr>
        <w:t>.</w:t>
      </w:r>
      <w:r w:rsidR="003B6D3A" w:rsidRPr="003B6D3A">
        <w:rPr>
          <w:rFonts w:ascii="Times New Roman" w:hAnsi="Times New Roman" w:cs="Times New Roman"/>
          <w:sz w:val="24"/>
          <w:szCs w:val="24"/>
          <w:lang w:eastAsia="en-AU"/>
        </w:rPr>
        <w:t xml:space="preserve"> </w:t>
      </w:r>
      <w:bookmarkEnd w:id="4"/>
      <w:r w:rsidR="00471F19">
        <w:rPr>
          <w:rFonts w:cstheme="minorHAnsi"/>
          <w:szCs w:val="28"/>
        </w:rPr>
        <w:br w:type="page"/>
      </w:r>
    </w:p>
    <w:p w14:paraId="39F905D4" w14:textId="6E8938FD" w:rsidR="00D36441" w:rsidRDefault="00D36441" w:rsidP="00D36441">
      <w:pPr>
        <w:rPr>
          <w:rFonts w:cstheme="minorHAnsi"/>
          <w:szCs w:val="28"/>
        </w:rPr>
      </w:pPr>
      <w:r w:rsidRPr="00785B22">
        <w:rPr>
          <w:rFonts w:cstheme="minorHAnsi"/>
          <w:szCs w:val="28"/>
        </w:rPr>
        <w:lastRenderedPageBreak/>
        <w:t xml:space="preserve">There are </w:t>
      </w:r>
      <w:r w:rsidR="0080756A">
        <w:rPr>
          <w:rFonts w:cstheme="minorHAnsi"/>
          <w:szCs w:val="28"/>
        </w:rPr>
        <w:t>seven</w:t>
      </w:r>
      <w:r w:rsidRPr="00785B22">
        <w:rPr>
          <w:rFonts w:cstheme="minorHAnsi"/>
          <w:szCs w:val="28"/>
        </w:rPr>
        <w:t xml:space="preserve"> </w:t>
      </w:r>
      <w:r w:rsidR="00885C91">
        <w:rPr>
          <w:rFonts w:cstheme="minorHAnsi"/>
          <w:szCs w:val="28"/>
        </w:rPr>
        <w:t>books</w:t>
      </w:r>
      <w:r>
        <w:rPr>
          <w:rFonts w:cstheme="minorHAnsi"/>
          <w:szCs w:val="28"/>
        </w:rPr>
        <w:t xml:space="preserve"> to address the three units</w:t>
      </w:r>
      <w:r w:rsidRPr="00785B22">
        <w:rPr>
          <w:rFonts w:cstheme="minorHAnsi"/>
          <w:szCs w:val="28"/>
        </w:rPr>
        <w:t>:</w:t>
      </w:r>
    </w:p>
    <w:p w14:paraId="21616717" w14:textId="3D884616" w:rsidR="00D36441" w:rsidRDefault="00D36441" w:rsidP="00471F19">
      <w:pPr>
        <w:pStyle w:val="ListParagraph"/>
        <w:spacing w:after="120"/>
        <w:rPr>
          <w:rFonts w:cstheme="minorHAnsi"/>
          <w:sz w:val="28"/>
          <w:szCs w:val="28"/>
        </w:rPr>
      </w:pPr>
      <w:r w:rsidRPr="00D36441">
        <w:rPr>
          <w:b/>
          <w:bCs/>
          <w:sz w:val="32"/>
          <w:szCs w:val="32"/>
        </w:rPr>
        <w:t>VU22578</w:t>
      </w:r>
      <w:r w:rsidRPr="00D36441">
        <w:rPr>
          <w:b/>
          <w:bCs/>
          <w:sz w:val="24"/>
          <w:szCs w:val="24"/>
        </w:rPr>
        <w:tab/>
      </w:r>
      <w:r>
        <w:br/>
      </w:r>
      <w:r w:rsidR="00FA2AF9">
        <w:rPr>
          <w:rFonts w:cstheme="minorHAnsi"/>
          <w:b/>
          <w:bCs/>
          <w:sz w:val="28"/>
          <w:szCs w:val="28"/>
        </w:rPr>
        <w:t>1</w:t>
      </w:r>
      <w:r w:rsidR="00E613A1">
        <w:rPr>
          <w:rFonts w:cstheme="minorHAnsi"/>
          <w:b/>
          <w:bCs/>
          <w:sz w:val="28"/>
          <w:szCs w:val="28"/>
        </w:rPr>
        <w:t>. Letter</w:t>
      </w:r>
      <w:r w:rsidRPr="00785B22">
        <w:rPr>
          <w:rFonts w:cstheme="minorHAnsi"/>
          <w:b/>
          <w:bCs/>
          <w:sz w:val="28"/>
          <w:szCs w:val="28"/>
        </w:rPr>
        <w:t xml:space="preserve"> </w:t>
      </w:r>
      <w:r w:rsidR="00E613A1">
        <w:rPr>
          <w:rFonts w:cstheme="minorHAnsi"/>
          <w:b/>
          <w:bCs/>
          <w:sz w:val="28"/>
          <w:szCs w:val="28"/>
        </w:rPr>
        <w:t>Name</w:t>
      </w:r>
      <w:r w:rsidRPr="00785B22">
        <w:rPr>
          <w:rFonts w:cstheme="minorHAnsi"/>
          <w:b/>
          <w:bCs/>
          <w:sz w:val="28"/>
          <w:szCs w:val="28"/>
        </w:rPr>
        <w:t>s</w:t>
      </w:r>
      <w:r w:rsidR="00F70705">
        <w:rPr>
          <w:rFonts w:cstheme="minorHAnsi"/>
          <w:b/>
          <w:bCs/>
          <w:sz w:val="28"/>
          <w:szCs w:val="28"/>
        </w:rPr>
        <w:t xml:space="preserve"> </w:t>
      </w:r>
      <w:r w:rsidRPr="00785B22">
        <w:rPr>
          <w:rFonts w:cstheme="minorHAnsi"/>
          <w:b/>
          <w:bCs/>
          <w:sz w:val="28"/>
          <w:szCs w:val="28"/>
        </w:rPr>
        <w:t xml:space="preserve">- </w:t>
      </w:r>
      <w:r w:rsidR="0024501F">
        <w:rPr>
          <w:rFonts w:cstheme="minorHAnsi"/>
          <w:sz w:val="28"/>
          <w:szCs w:val="28"/>
        </w:rPr>
        <w:t xml:space="preserve">develops </w:t>
      </w:r>
      <w:r w:rsidR="00EB0DB1">
        <w:rPr>
          <w:rFonts w:cstheme="minorHAnsi"/>
          <w:sz w:val="28"/>
          <w:szCs w:val="28"/>
        </w:rPr>
        <w:t xml:space="preserve">the ability to </w:t>
      </w:r>
      <w:r w:rsidRPr="00785B22">
        <w:rPr>
          <w:rFonts w:cstheme="minorHAnsi"/>
          <w:sz w:val="28"/>
          <w:szCs w:val="28"/>
        </w:rPr>
        <w:t>recogni</w:t>
      </w:r>
      <w:r w:rsidR="00EB0DB1">
        <w:rPr>
          <w:rFonts w:cstheme="minorHAnsi"/>
          <w:sz w:val="28"/>
          <w:szCs w:val="28"/>
        </w:rPr>
        <w:t>se</w:t>
      </w:r>
      <w:r w:rsidR="0024501F">
        <w:rPr>
          <w:rFonts w:cstheme="minorHAnsi"/>
          <w:sz w:val="28"/>
          <w:szCs w:val="28"/>
        </w:rPr>
        <w:t xml:space="preserve"> </w:t>
      </w:r>
      <w:r w:rsidR="00EB0DB1">
        <w:rPr>
          <w:rFonts w:cstheme="minorHAnsi"/>
          <w:sz w:val="28"/>
          <w:szCs w:val="28"/>
        </w:rPr>
        <w:t>and re</w:t>
      </w:r>
      <w:r w:rsidRPr="00785B22">
        <w:rPr>
          <w:rFonts w:cstheme="minorHAnsi"/>
          <w:sz w:val="28"/>
          <w:szCs w:val="28"/>
        </w:rPr>
        <w:t xml:space="preserve">produce the names of the letters and </w:t>
      </w:r>
      <w:r w:rsidR="00EB0DB1">
        <w:rPr>
          <w:rFonts w:cstheme="minorHAnsi"/>
          <w:sz w:val="28"/>
          <w:szCs w:val="28"/>
        </w:rPr>
        <w:t xml:space="preserve">also </w:t>
      </w:r>
      <w:r w:rsidRPr="00785B22">
        <w:rPr>
          <w:rFonts w:cstheme="minorHAnsi"/>
          <w:sz w:val="28"/>
          <w:szCs w:val="28"/>
        </w:rPr>
        <w:t>highly familiar words.</w:t>
      </w:r>
    </w:p>
    <w:p w14:paraId="77BBE02E" w14:textId="77777777" w:rsidR="00FA2AF9" w:rsidRPr="00471F19" w:rsidRDefault="00FA2AF9" w:rsidP="00FA2AF9">
      <w:pPr>
        <w:pStyle w:val="ListParagraph"/>
        <w:rPr>
          <w:rFonts w:cstheme="minorHAnsi"/>
          <w:sz w:val="14"/>
          <w:szCs w:val="14"/>
        </w:rPr>
      </w:pPr>
    </w:p>
    <w:p w14:paraId="772B4B0B" w14:textId="2FF586F2" w:rsidR="00885C91" w:rsidRDefault="00FA2AF9" w:rsidP="0080756A">
      <w:pPr>
        <w:ind w:left="720"/>
      </w:pPr>
      <w:r>
        <w:rPr>
          <w:b/>
          <w:bCs/>
        </w:rPr>
        <w:t xml:space="preserve">2. </w:t>
      </w:r>
      <w:r w:rsidR="00E613A1">
        <w:rPr>
          <w:b/>
          <w:bCs/>
        </w:rPr>
        <w:t>Letter</w:t>
      </w:r>
      <w:r w:rsidR="00D36441" w:rsidRPr="00785B22">
        <w:rPr>
          <w:b/>
          <w:bCs/>
        </w:rPr>
        <w:t xml:space="preserve"> Sounds</w:t>
      </w:r>
      <w:r w:rsidR="00E82409">
        <w:rPr>
          <w:b/>
          <w:bCs/>
        </w:rPr>
        <w:t xml:space="preserve"> </w:t>
      </w:r>
      <w:r>
        <w:rPr>
          <w:b/>
          <w:bCs/>
        </w:rPr>
        <w:t xml:space="preserve">- </w:t>
      </w:r>
      <w:r w:rsidR="0024501F">
        <w:t xml:space="preserve">develops awareness in </w:t>
      </w:r>
      <w:r w:rsidR="00D36441" w:rsidRPr="00D36441">
        <w:t>recognis</w:t>
      </w:r>
      <w:r w:rsidR="0024501F">
        <w:t>ing</w:t>
      </w:r>
      <w:r w:rsidR="00D36441" w:rsidRPr="00785B22">
        <w:rPr>
          <w:b/>
          <w:bCs/>
        </w:rPr>
        <w:t xml:space="preserve"> </w:t>
      </w:r>
      <w:r w:rsidR="00D36441" w:rsidRPr="00785B22">
        <w:t>and produc</w:t>
      </w:r>
      <w:r w:rsidR="0024501F">
        <w:t>ing</w:t>
      </w:r>
      <w:r w:rsidR="00E82409">
        <w:t xml:space="preserve"> </w:t>
      </w:r>
      <w:r w:rsidR="00D36441" w:rsidRPr="00785B22">
        <w:t xml:space="preserve">the </w:t>
      </w:r>
      <w:r w:rsidR="0024501F">
        <w:t xml:space="preserve">foundational </w:t>
      </w:r>
      <w:r w:rsidR="00D36441" w:rsidRPr="00785B22">
        <w:t>sounds of English</w:t>
      </w:r>
      <w:r w:rsidR="0024501F">
        <w:t>.</w:t>
      </w:r>
    </w:p>
    <w:p w14:paraId="35C75ABC" w14:textId="6770F128" w:rsidR="00086068" w:rsidRPr="00F70705" w:rsidRDefault="0080756A" w:rsidP="005B774C">
      <w:pPr>
        <w:pStyle w:val="ListParagraph"/>
        <w:rPr>
          <w:sz w:val="28"/>
          <w:szCs w:val="40"/>
          <w:lang w:val="en-GB"/>
        </w:rPr>
      </w:pPr>
      <w:r w:rsidRPr="00F70705">
        <w:rPr>
          <w:b/>
          <w:bCs/>
          <w:sz w:val="28"/>
          <w:szCs w:val="40"/>
          <w:lang w:val="en-GB"/>
        </w:rPr>
        <w:t>3.</w:t>
      </w:r>
      <w:r w:rsidRPr="00F70705">
        <w:rPr>
          <w:sz w:val="28"/>
          <w:szCs w:val="40"/>
          <w:lang w:val="en-GB"/>
        </w:rPr>
        <w:t xml:space="preserve"> </w:t>
      </w:r>
      <w:r w:rsidR="0044763D" w:rsidRPr="00E84BCD">
        <w:rPr>
          <w:b/>
          <w:bCs/>
          <w:sz w:val="28"/>
          <w:szCs w:val="40"/>
          <w:lang w:val="en-GB"/>
        </w:rPr>
        <w:t>My</w:t>
      </w:r>
      <w:r w:rsidR="0044763D">
        <w:rPr>
          <w:sz w:val="28"/>
          <w:szCs w:val="40"/>
          <w:lang w:val="en-GB"/>
        </w:rPr>
        <w:t xml:space="preserve"> </w:t>
      </w:r>
      <w:r w:rsidR="00086068" w:rsidRPr="00F70705">
        <w:rPr>
          <w:b/>
          <w:bCs/>
          <w:sz w:val="28"/>
          <w:szCs w:val="40"/>
          <w:lang w:val="en-GB"/>
        </w:rPr>
        <w:t>Dictionary</w:t>
      </w:r>
      <w:r w:rsidR="00086068" w:rsidRPr="00F70705">
        <w:rPr>
          <w:sz w:val="28"/>
          <w:szCs w:val="40"/>
          <w:lang w:val="en-GB"/>
        </w:rPr>
        <w:t xml:space="preserve"> </w:t>
      </w:r>
      <w:r w:rsidR="00F70705">
        <w:rPr>
          <w:sz w:val="28"/>
          <w:szCs w:val="40"/>
          <w:lang w:val="en-GB"/>
        </w:rPr>
        <w:t>–</w:t>
      </w:r>
      <w:r w:rsidRPr="00F70705">
        <w:rPr>
          <w:sz w:val="28"/>
          <w:szCs w:val="40"/>
          <w:lang w:val="en-GB"/>
        </w:rPr>
        <w:t xml:space="preserve"> </w:t>
      </w:r>
      <w:r w:rsidR="00F70705">
        <w:rPr>
          <w:sz w:val="28"/>
          <w:szCs w:val="40"/>
          <w:lang w:val="en-GB"/>
        </w:rPr>
        <w:t xml:space="preserve">is a template for </w:t>
      </w:r>
      <w:r w:rsidRPr="00F70705">
        <w:rPr>
          <w:sz w:val="28"/>
          <w:szCs w:val="40"/>
          <w:lang w:val="en-GB"/>
        </w:rPr>
        <w:t>consolidat</w:t>
      </w:r>
      <w:r w:rsidR="00F70705">
        <w:rPr>
          <w:sz w:val="28"/>
          <w:szCs w:val="40"/>
          <w:lang w:val="en-GB"/>
        </w:rPr>
        <w:t>ing</w:t>
      </w:r>
      <w:r w:rsidRPr="00F70705">
        <w:rPr>
          <w:sz w:val="28"/>
          <w:szCs w:val="40"/>
          <w:lang w:val="en-GB"/>
        </w:rPr>
        <w:t xml:space="preserve"> and extend</w:t>
      </w:r>
      <w:r w:rsidR="00F70705">
        <w:rPr>
          <w:sz w:val="28"/>
          <w:szCs w:val="40"/>
          <w:lang w:val="en-GB"/>
        </w:rPr>
        <w:t>ing</w:t>
      </w:r>
      <w:r w:rsidRPr="00F70705">
        <w:rPr>
          <w:sz w:val="28"/>
          <w:szCs w:val="40"/>
          <w:lang w:val="en-GB"/>
        </w:rPr>
        <w:t xml:space="preserve"> vocabulary</w:t>
      </w:r>
      <w:r w:rsidR="005B774C" w:rsidRPr="00F70705">
        <w:rPr>
          <w:sz w:val="28"/>
          <w:szCs w:val="40"/>
          <w:lang w:val="en-GB"/>
        </w:rPr>
        <w:t xml:space="preserve">; </w:t>
      </w:r>
      <w:r w:rsidR="00F70705">
        <w:rPr>
          <w:sz w:val="28"/>
          <w:szCs w:val="40"/>
          <w:lang w:val="en-GB"/>
        </w:rPr>
        <w:t xml:space="preserve">it can be </w:t>
      </w:r>
      <w:r w:rsidR="00F73C3C">
        <w:rPr>
          <w:sz w:val="28"/>
          <w:szCs w:val="40"/>
          <w:lang w:val="en-GB"/>
        </w:rPr>
        <w:t>adapted and extended</w:t>
      </w:r>
      <w:r w:rsidRPr="00F70705">
        <w:rPr>
          <w:sz w:val="28"/>
          <w:szCs w:val="40"/>
          <w:lang w:val="en-GB"/>
        </w:rPr>
        <w:t xml:space="preserve"> for</w:t>
      </w:r>
      <w:r w:rsidR="005B774C" w:rsidRPr="00F70705">
        <w:rPr>
          <w:sz w:val="28"/>
          <w:szCs w:val="40"/>
          <w:lang w:val="en-GB"/>
        </w:rPr>
        <w:t xml:space="preserve"> </w:t>
      </w:r>
      <w:r w:rsidR="00086068" w:rsidRPr="00F70705">
        <w:rPr>
          <w:sz w:val="28"/>
          <w:szCs w:val="40"/>
          <w:lang w:val="en-GB"/>
        </w:rPr>
        <w:t>individual</w:t>
      </w:r>
      <w:r w:rsidR="005B774C" w:rsidRPr="00F70705">
        <w:rPr>
          <w:sz w:val="28"/>
          <w:szCs w:val="40"/>
          <w:lang w:val="en-GB"/>
        </w:rPr>
        <w:t xml:space="preserve">, </w:t>
      </w:r>
      <w:r w:rsidRPr="00F70705">
        <w:rPr>
          <w:sz w:val="28"/>
          <w:szCs w:val="40"/>
          <w:lang w:val="en-GB"/>
        </w:rPr>
        <w:t xml:space="preserve">home </w:t>
      </w:r>
      <w:r w:rsidR="005B774C" w:rsidRPr="00F70705">
        <w:rPr>
          <w:sz w:val="28"/>
          <w:szCs w:val="28"/>
        </w:rPr>
        <w:t xml:space="preserve">and </w:t>
      </w:r>
      <w:r w:rsidRPr="00F70705">
        <w:rPr>
          <w:sz w:val="28"/>
          <w:szCs w:val="40"/>
          <w:lang w:val="en-GB"/>
        </w:rPr>
        <w:t>class work</w:t>
      </w:r>
      <w:r w:rsidR="005B774C" w:rsidRPr="00F70705">
        <w:rPr>
          <w:sz w:val="28"/>
          <w:szCs w:val="40"/>
          <w:lang w:val="en-GB"/>
        </w:rPr>
        <w:t>.</w:t>
      </w:r>
    </w:p>
    <w:p w14:paraId="19649BE5" w14:textId="77777777" w:rsidR="00885C91" w:rsidRPr="00471F19" w:rsidRDefault="00885C91" w:rsidP="00D36441">
      <w:pPr>
        <w:pStyle w:val="ListParagraph"/>
        <w:rPr>
          <w:rFonts w:cstheme="minorHAnsi"/>
          <w:sz w:val="44"/>
          <w:szCs w:val="44"/>
        </w:rPr>
      </w:pPr>
    </w:p>
    <w:p w14:paraId="1295E8E4" w14:textId="354BDC48" w:rsidR="00D36441" w:rsidRDefault="00D36441" w:rsidP="00471F19">
      <w:pPr>
        <w:pStyle w:val="ListParagraph"/>
        <w:spacing w:after="0"/>
        <w:rPr>
          <w:rFonts w:cstheme="minorHAnsi"/>
          <w:sz w:val="28"/>
          <w:szCs w:val="28"/>
        </w:rPr>
      </w:pPr>
      <w:r w:rsidRPr="00FA2AF9">
        <w:rPr>
          <w:b/>
          <w:bCs/>
          <w:sz w:val="32"/>
          <w:szCs w:val="32"/>
        </w:rPr>
        <w:t>VU22580</w:t>
      </w:r>
      <w:r w:rsidRPr="00FA2AF9">
        <w:rPr>
          <w:b/>
          <w:bCs/>
        </w:rPr>
        <w:t xml:space="preserve"> </w:t>
      </w:r>
      <w:r>
        <w:br/>
      </w:r>
      <w:r w:rsidR="00FA2AF9" w:rsidRPr="00FA2AF9">
        <w:rPr>
          <w:rFonts w:cstheme="minorHAnsi"/>
          <w:b/>
          <w:bCs/>
          <w:sz w:val="28"/>
          <w:szCs w:val="28"/>
        </w:rPr>
        <w:t xml:space="preserve">3. </w:t>
      </w:r>
      <w:r w:rsidRPr="00FA2AF9">
        <w:rPr>
          <w:rFonts w:cstheme="minorHAnsi"/>
          <w:b/>
          <w:bCs/>
          <w:sz w:val="28"/>
          <w:szCs w:val="28"/>
        </w:rPr>
        <w:t xml:space="preserve">Writing </w:t>
      </w:r>
      <w:r w:rsidR="00FA2AF9">
        <w:rPr>
          <w:rFonts w:cstheme="minorHAnsi"/>
          <w:sz w:val="28"/>
          <w:szCs w:val="28"/>
        </w:rPr>
        <w:t>-</w:t>
      </w:r>
      <w:r w:rsidRPr="00D36441">
        <w:rPr>
          <w:rFonts w:cstheme="minorHAnsi"/>
          <w:sz w:val="28"/>
          <w:szCs w:val="28"/>
        </w:rPr>
        <w:t xml:space="preserve"> </w:t>
      </w:r>
      <w:r w:rsidR="0024501F">
        <w:rPr>
          <w:rFonts w:cstheme="minorHAnsi"/>
          <w:sz w:val="28"/>
          <w:szCs w:val="28"/>
        </w:rPr>
        <w:t>i</w:t>
      </w:r>
      <w:r w:rsidRPr="00D36441">
        <w:rPr>
          <w:rFonts w:cstheme="minorHAnsi"/>
          <w:sz w:val="28"/>
          <w:szCs w:val="28"/>
        </w:rPr>
        <w:t>ncludes detailed instruction and practi</w:t>
      </w:r>
      <w:r w:rsidR="0024501F">
        <w:rPr>
          <w:rFonts w:cstheme="minorHAnsi"/>
          <w:sz w:val="28"/>
          <w:szCs w:val="28"/>
        </w:rPr>
        <w:t>c</w:t>
      </w:r>
      <w:r w:rsidRPr="00D36441">
        <w:rPr>
          <w:rFonts w:cstheme="minorHAnsi"/>
          <w:sz w:val="28"/>
          <w:szCs w:val="28"/>
        </w:rPr>
        <w:t xml:space="preserve">e </w:t>
      </w:r>
      <w:r w:rsidR="00EB0DB1">
        <w:rPr>
          <w:rFonts w:cstheme="minorHAnsi"/>
          <w:sz w:val="28"/>
          <w:szCs w:val="28"/>
        </w:rPr>
        <w:t>of</w:t>
      </w:r>
      <w:r w:rsidRPr="00D36441">
        <w:rPr>
          <w:rFonts w:cstheme="minorHAnsi"/>
          <w:sz w:val="28"/>
          <w:szCs w:val="28"/>
        </w:rPr>
        <w:t xml:space="preserve"> handwriting. </w:t>
      </w:r>
      <w:r w:rsidR="0024501F">
        <w:rPr>
          <w:rFonts w:cstheme="minorHAnsi"/>
          <w:sz w:val="28"/>
          <w:szCs w:val="28"/>
        </w:rPr>
        <w:t xml:space="preserve">The </w:t>
      </w:r>
      <w:r w:rsidR="00EB0DB1">
        <w:rPr>
          <w:rFonts w:cstheme="minorHAnsi"/>
          <w:sz w:val="28"/>
          <w:szCs w:val="28"/>
        </w:rPr>
        <w:t>entire</w:t>
      </w:r>
      <w:r w:rsidR="0024501F">
        <w:rPr>
          <w:rFonts w:cstheme="minorHAnsi"/>
          <w:sz w:val="28"/>
          <w:szCs w:val="28"/>
        </w:rPr>
        <w:t xml:space="preserve"> book or individual p</w:t>
      </w:r>
      <w:r w:rsidRPr="00D36441">
        <w:rPr>
          <w:rFonts w:cstheme="minorHAnsi"/>
          <w:sz w:val="28"/>
          <w:szCs w:val="28"/>
        </w:rPr>
        <w:t xml:space="preserve">ages can be copied </w:t>
      </w:r>
      <w:r w:rsidR="0024501F">
        <w:rPr>
          <w:rFonts w:cstheme="minorHAnsi"/>
          <w:sz w:val="28"/>
          <w:szCs w:val="28"/>
        </w:rPr>
        <w:t>for</w:t>
      </w:r>
      <w:r w:rsidRPr="00D36441">
        <w:rPr>
          <w:rFonts w:cstheme="minorHAnsi"/>
          <w:sz w:val="28"/>
          <w:szCs w:val="28"/>
        </w:rPr>
        <w:t xml:space="preserve"> students who require additional writing practice. </w:t>
      </w:r>
    </w:p>
    <w:p w14:paraId="09AEBED4" w14:textId="77777777" w:rsidR="00FA2AF9" w:rsidRPr="00471F19" w:rsidRDefault="00FA2AF9" w:rsidP="00FA2AF9">
      <w:pPr>
        <w:pStyle w:val="ListParagraph"/>
        <w:rPr>
          <w:rFonts w:cstheme="minorHAnsi"/>
          <w:sz w:val="14"/>
          <w:szCs w:val="14"/>
        </w:rPr>
      </w:pPr>
    </w:p>
    <w:p w14:paraId="1017DB28" w14:textId="7322195E" w:rsidR="00D36441" w:rsidRDefault="00FA2AF9" w:rsidP="00D36441">
      <w:pPr>
        <w:pStyle w:val="ListParagraph"/>
        <w:rPr>
          <w:rFonts w:cstheme="minorHAnsi"/>
          <w:sz w:val="28"/>
          <w:szCs w:val="28"/>
        </w:rPr>
      </w:pPr>
      <w:r w:rsidRPr="00FA2AF9">
        <w:rPr>
          <w:rFonts w:cstheme="minorHAnsi"/>
          <w:b/>
          <w:bCs/>
          <w:sz w:val="28"/>
          <w:szCs w:val="28"/>
        </w:rPr>
        <w:t xml:space="preserve">4. </w:t>
      </w:r>
      <w:r w:rsidR="00D36441" w:rsidRPr="00FA2AF9">
        <w:rPr>
          <w:rFonts w:cstheme="minorHAnsi"/>
          <w:b/>
          <w:bCs/>
          <w:sz w:val="28"/>
          <w:szCs w:val="28"/>
        </w:rPr>
        <w:t>Word</w:t>
      </w:r>
      <w:r w:rsidR="00F70705">
        <w:rPr>
          <w:rFonts w:cstheme="minorHAnsi"/>
          <w:b/>
          <w:bCs/>
          <w:sz w:val="28"/>
          <w:szCs w:val="28"/>
        </w:rPr>
        <w:t>s</w:t>
      </w:r>
      <w:r w:rsidR="00D36441" w:rsidRPr="00FA2AF9">
        <w:rPr>
          <w:rFonts w:cstheme="minorHAnsi"/>
          <w:b/>
          <w:bCs/>
          <w:sz w:val="28"/>
          <w:szCs w:val="28"/>
        </w:rPr>
        <w:t xml:space="preserve"> </w:t>
      </w:r>
      <w:r>
        <w:rPr>
          <w:rFonts w:cstheme="minorHAnsi"/>
          <w:sz w:val="28"/>
          <w:szCs w:val="28"/>
        </w:rPr>
        <w:t>-</w:t>
      </w:r>
      <w:r w:rsidR="00D36441" w:rsidRPr="00D36441">
        <w:rPr>
          <w:rFonts w:cstheme="minorHAnsi"/>
          <w:sz w:val="28"/>
          <w:szCs w:val="28"/>
        </w:rPr>
        <w:t xml:space="preserve"> </w:t>
      </w:r>
      <w:r w:rsidR="00EB0DB1">
        <w:rPr>
          <w:rFonts w:cstheme="minorHAnsi"/>
          <w:sz w:val="28"/>
          <w:szCs w:val="28"/>
        </w:rPr>
        <w:t xml:space="preserve">gives practice in </w:t>
      </w:r>
      <w:r w:rsidR="00D36441" w:rsidRPr="00D36441">
        <w:rPr>
          <w:rFonts w:cstheme="minorHAnsi"/>
          <w:sz w:val="28"/>
          <w:szCs w:val="28"/>
        </w:rPr>
        <w:t>recognis</w:t>
      </w:r>
      <w:r w:rsidR="00EB0DB1">
        <w:rPr>
          <w:rFonts w:cstheme="minorHAnsi"/>
          <w:sz w:val="28"/>
          <w:szCs w:val="28"/>
        </w:rPr>
        <w:t>ing</w:t>
      </w:r>
      <w:r w:rsidR="00D36441" w:rsidRPr="00D36441">
        <w:rPr>
          <w:rFonts w:cstheme="minorHAnsi"/>
          <w:sz w:val="28"/>
          <w:szCs w:val="28"/>
        </w:rPr>
        <w:t xml:space="preserve"> and copy</w:t>
      </w:r>
      <w:r w:rsidR="00EB0DB1">
        <w:rPr>
          <w:rFonts w:cstheme="minorHAnsi"/>
          <w:sz w:val="28"/>
          <w:szCs w:val="28"/>
        </w:rPr>
        <w:t>ing</w:t>
      </w:r>
      <w:r w:rsidR="00D36441" w:rsidRPr="00D36441">
        <w:rPr>
          <w:rFonts w:cstheme="minorHAnsi"/>
          <w:sz w:val="28"/>
          <w:szCs w:val="28"/>
        </w:rPr>
        <w:t xml:space="preserve"> letters, common letter combinations and familiar words</w:t>
      </w:r>
      <w:r w:rsidR="0024501F">
        <w:rPr>
          <w:rFonts w:cstheme="minorHAnsi"/>
          <w:sz w:val="28"/>
          <w:szCs w:val="28"/>
        </w:rPr>
        <w:t>.</w:t>
      </w:r>
    </w:p>
    <w:p w14:paraId="059DC2FF" w14:textId="41CA1AA8" w:rsidR="00E82409" w:rsidRDefault="00E82409" w:rsidP="00D36441">
      <w:pPr>
        <w:pStyle w:val="ListParagraph"/>
        <w:rPr>
          <w:rFonts w:cstheme="minorHAnsi"/>
          <w:sz w:val="28"/>
          <w:szCs w:val="28"/>
        </w:rPr>
      </w:pPr>
    </w:p>
    <w:p w14:paraId="7E3F4F51" w14:textId="53CA6A98" w:rsidR="00D36441" w:rsidRDefault="00D36441" w:rsidP="00FA2AF9">
      <w:pPr>
        <w:pStyle w:val="ListParagraph"/>
        <w:spacing w:before="240" w:after="0"/>
        <w:rPr>
          <w:rFonts w:cstheme="minorHAnsi"/>
          <w:sz w:val="28"/>
          <w:szCs w:val="28"/>
        </w:rPr>
      </w:pPr>
      <w:bookmarkStart w:id="5" w:name="_Toc523754385"/>
      <w:r w:rsidRPr="00FA2AF9">
        <w:rPr>
          <w:b/>
          <w:bCs/>
          <w:sz w:val="32"/>
          <w:szCs w:val="32"/>
        </w:rPr>
        <w:t>VU22581</w:t>
      </w:r>
      <w:bookmarkEnd w:id="5"/>
      <w:r>
        <w:br/>
      </w:r>
      <w:r w:rsidR="00FA2AF9" w:rsidRPr="00FA2AF9">
        <w:rPr>
          <w:rFonts w:cstheme="minorHAnsi"/>
          <w:b/>
          <w:bCs/>
          <w:sz w:val="28"/>
          <w:szCs w:val="28"/>
        </w:rPr>
        <w:t xml:space="preserve">5. </w:t>
      </w:r>
      <w:r w:rsidRPr="00FA2AF9">
        <w:rPr>
          <w:rFonts w:cstheme="minorHAnsi"/>
          <w:b/>
          <w:bCs/>
          <w:sz w:val="28"/>
          <w:szCs w:val="28"/>
        </w:rPr>
        <w:t xml:space="preserve">Speaking </w:t>
      </w:r>
      <w:r w:rsidR="00FA2AF9">
        <w:rPr>
          <w:rFonts w:cstheme="minorHAnsi"/>
          <w:b/>
          <w:bCs/>
          <w:sz w:val="28"/>
          <w:szCs w:val="28"/>
        </w:rPr>
        <w:t xml:space="preserve">- </w:t>
      </w:r>
      <w:r w:rsidR="00EB0DB1">
        <w:rPr>
          <w:rFonts w:cstheme="minorHAnsi"/>
          <w:sz w:val="28"/>
          <w:szCs w:val="28"/>
        </w:rPr>
        <w:t>provides a framework for</w:t>
      </w:r>
      <w:r w:rsidRPr="00785B22">
        <w:rPr>
          <w:rFonts w:cstheme="minorHAnsi"/>
          <w:sz w:val="28"/>
          <w:szCs w:val="28"/>
        </w:rPr>
        <w:t xml:space="preserve"> students </w:t>
      </w:r>
      <w:r w:rsidR="00EB0DB1">
        <w:rPr>
          <w:rFonts w:cstheme="minorHAnsi"/>
          <w:sz w:val="28"/>
          <w:szCs w:val="28"/>
        </w:rPr>
        <w:t xml:space="preserve">to learn simple greetings, </w:t>
      </w:r>
      <w:r w:rsidR="0024501F" w:rsidRPr="00785B22">
        <w:rPr>
          <w:rFonts w:cstheme="minorHAnsi"/>
          <w:sz w:val="28"/>
          <w:szCs w:val="28"/>
        </w:rPr>
        <w:t xml:space="preserve">participate in </w:t>
      </w:r>
      <w:r w:rsidR="00EB0DB1">
        <w:rPr>
          <w:rFonts w:cstheme="minorHAnsi"/>
          <w:sz w:val="28"/>
          <w:szCs w:val="28"/>
        </w:rPr>
        <w:t>a</w:t>
      </w:r>
      <w:r w:rsidR="0024501F">
        <w:rPr>
          <w:rFonts w:cstheme="minorHAnsi"/>
          <w:sz w:val="28"/>
          <w:szCs w:val="28"/>
        </w:rPr>
        <w:t xml:space="preserve"> </w:t>
      </w:r>
      <w:r w:rsidR="0024501F" w:rsidRPr="00785B22">
        <w:rPr>
          <w:rFonts w:cstheme="minorHAnsi"/>
          <w:sz w:val="28"/>
          <w:szCs w:val="28"/>
        </w:rPr>
        <w:t xml:space="preserve">classroom </w:t>
      </w:r>
      <w:r w:rsidR="0024501F">
        <w:rPr>
          <w:rFonts w:cstheme="minorHAnsi"/>
          <w:sz w:val="28"/>
          <w:szCs w:val="28"/>
        </w:rPr>
        <w:t xml:space="preserve">and </w:t>
      </w:r>
      <w:r w:rsidRPr="00785B22">
        <w:rPr>
          <w:rFonts w:cstheme="minorHAnsi"/>
          <w:sz w:val="28"/>
          <w:szCs w:val="28"/>
        </w:rPr>
        <w:t>respond to requests for basic information</w:t>
      </w:r>
      <w:r w:rsidR="0024501F">
        <w:rPr>
          <w:rFonts w:cstheme="minorHAnsi"/>
          <w:sz w:val="28"/>
          <w:szCs w:val="28"/>
        </w:rPr>
        <w:t>.</w:t>
      </w:r>
      <w:r w:rsidRPr="00785B22">
        <w:rPr>
          <w:rFonts w:cstheme="minorHAnsi"/>
          <w:sz w:val="28"/>
          <w:szCs w:val="28"/>
        </w:rPr>
        <w:t xml:space="preserve"> </w:t>
      </w:r>
    </w:p>
    <w:p w14:paraId="56F21270" w14:textId="2F7D9B16" w:rsidR="00FA2AF9" w:rsidRDefault="00FA2AF9" w:rsidP="00FA2AF9">
      <w:pPr>
        <w:pStyle w:val="ListParagraph"/>
        <w:spacing w:before="240" w:after="0"/>
        <w:rPr>
          <w:rFonts w:cstheme="minorHAnsi"/>
          <w:sz w:val="28"/>
          <w:szCs w:val="28"/>
        </w:rPr>
      </w:pPr>
    </w:p>
    <w:p w14:paraId="4585BABA" w14:textId="681F449F" w:rsidR="003A5A9F" w:rsidRDefault="003A5A9F" w:rsidP="00E82409">
      <w:pPr>
        <w:pStyle w:val="ListParagraph"/>
        <w:spacing w:line="360" w:lineRule="auto"/>
        <w:ind w:left="709"/>
      </w:pPr>
    </w:p>
    <w:p w14:paraId="5DDA62F9" w14:textId="41B27997" w:rsidR="00B27315" w:rsidRPr="003B6D3A" w:rsidRDefault="00E613A1">
      <w:pPr>
        <w:rPr>
          <w:b/>
          <w:bCs/>
        </w:rPr>
      </w:pPr>
      <w:r>
        <w:rPr>
          <w:b/>
          <w:bCs/>
        </w:rPr>
        <w:tab/>
        <w:t>A s</w:t>
      </w:r>
      <w:r w:rsidR="003B6D3A" w:rsidRPr="003B6D3A">
        <w:rPr>
          <w:b/>
          <w:bCs/>
        </w:rPr>
        <w:t xml:space="preserve">pecial note: </w:t>
      </w:r>
      <w:r w:rsidR="003B6D3A">
        <w:rPr>
          <w:b/>
          <w:bCs/>
        </w:rPr>
        <w:t xml:space="preserve"> </w:t>
      </w:r>
    </w:p>
    <w:p w14:paraId="76EB6E74" w14:textId="535C501F" w:rsidR="00B27315" w:rsidRDefault="00B27315" w:rsidP="00E613A1">
      <w:pPr>
        <w:pStyle w:val="ListParagraph"/>
        <w:rPr>
          <w:sz w:val="28"/>
          <w:szCs w:val="36"/>
        </w:rPr>
      </w:pPr>
      <w:r w:rsidRPr="00896D7F">
        <w:rPr>
          <w:i/>
          <w:iCs/>
          <w:sz w:val="28"/>
          <w:szCs w:val="36"/>
        </w:rPr>
        <w:t xml:space="preserve">In daily life we generally spend about 80% of our time listening and speaking a language and about 20% </w:t>
      </w:r>
      <w:r w:rsidR="003B6D3A" w:rsidRPr="00896D7F">
        <w:rPr>
          <w:i/>
          <w:iCs/>
          <w:sz w:val="28"/>
          <w:szCs w:val="36"/>
        </w:rPr>
        <w:t xml:space="preserve">of our time </w:t>
      </w:r>
      <w:r w:rsidRPr="00896D7F">
        <w:rPr>
          <w:i/>
          <w:iCs/>
          <w:sz w:val="28"/>
          <w:szCs w:val="36"/>
        </w:rPr>
        <w:t>reading and writing it.  That’s a good ballpark figure to keep in mind when you plan lessons.</w:t>
      </w:r>
      <w:r w:rsidRPr="00E613A1">
        <w:rPr>
          <w:sz w:val="28"/>
          <w:szCs w:val="36"/>
        </w:rPr>
        <w:t xml:space="preserve"> </w:t>
      </w:r>
      <w:r w:rsidRPr="00896D7F">
        <w:rPr>
          <w:sz w:val="24"/>
          <w:szCs w:val="32"/>
        </w:rPr>
        <w:t>(Literacy Network)</w:t>
      </w:r>
    </w:p>
    <w:p w14:paraId="3DA715E9" w14:textId="77777777" w:rsidR="00E613A1" w:rsidRPr="00E613A1" w:rsidRDefault="00E613A1" w:rsidP="00E613A1">
      <w:pPr>
        <w:pStyle w:val="ListParagraph"/>
        <w:rPr>
          <w:sz w:val="28"/>
          <w:szCs w:val="36"/>
        </w:rPr>
      </w:pPr>
    </w:p>
    <w:p w14:paraId="39F5E887" w14:textId="5C878C37" w:rsidR="00064840" w:rsidRDefault="00064840">
      <w:r>
        <w:br w:type="page"/>
      </w:r>
    </w:p>
    <w:p w14:paraId="29E6565D" w14:textId="1ACAA24D" w:rsidR="00F97E87" w:rsidRDefault="00833784">
      <w:pPr>
        <w:pStyle w:val="Heading1"/>
        <w:ind w:hanging="720"/>
      </w:pPr>
      <w:bookmarkStart w:id="6" w:name="_Toc139292999"/>
      <w:r>
        <w:lastRenderedPageBreak/>
        <w:t>Meet the people</w:t>
      </w:r>
      <w:r w:rsidR="00084574">
        <w:t xml:space="preserve">  </w:t>
      </w:r>
      <w:r w:rsidR="001F64DF" w:rsidRPr="00401CE1">
        <w:rPr>
          <w:b w:val="0"/>
          <w:bCs w:val="0"/>
          <w:sz w:val="24"/>
          <w:szCs w:val="20"/>
        </w:rPr>
        <w:t>VU22578, VU22580, VU22581</w:t>
      </w:r>
      <w:bookmarkEnd w:id="6"/>
      <w:r w:rsidR="001F64DF" w:rsidRPr="00401CE1">
        <w:rPr>
          <w:b w:val="0"/>
          <w:bCs w:val="0"/>
          <w:sz w:val="24"/>
          <w:szCs w:val="20"/>
        </w:rPr>
        <w:t xml:space="preserve"> </w:t>
      </w:r>
    </w:p>
    <w:p w14:paraId="0920AB69" w14:textId="0B873A18" w:rsidR="00833784" w:rsidRDefault="00297609" w:rsidP="00297609">
      <w:pPr>
        <w:tabs>
          <w:tab w:val="left" w:pos="1512"/>
        </w:tabs>
      </w:pPr>
      <w:r>
        <w:rPr>
          <w:noProof/>
          <w:lang w:eastAsia="en-AU"/>
        </w:rPr>
        <mc:AlternateContent>
          <mc:Choice Requires="wps">
            <w:drawing>
              <wp:anchor distT="0" distB="0" distL="114300" distR="114300" simplePos="0" relativeHeight="251514880" behindDoc="0" locked="0" layoutInCell="1" allowOverlap="1" wp14:anchorId="5DCC61CA" wp14:editId="476D19D6">
                <wp:simplePos x="0" y="0"/>
                <wp:positionH relativeFrom="margin">
                  <wp:align>left</wp:align>
                </wp:positionH>
                <wp:positionV relativeFrom="paragraph">
                  <wp:posOffset>106045</wp:posOffset>
                </wp:positionV>
                <wp:extent cx="5814060" cy="1424940"/>
                <wp:effectExtent l="0" t="0" r="15240" b="22860"/>
                <wp:wrapNone/>
                <wp:docPr id="1881" name="Text Box 1881"/>
                <wp:cNvGraphicFramePr/>
                <a:graphic xmlns:a="http://schemas.openxmlformats.org/drawingml/2006/main">
                  <a:graphicData uri="http://schemas.microsoft.com/office/word/2010/wordprocessingShape">
                    <wps:wsp>
                      <wps:cNvSpPr txBox="1"/>
                      <wps:spPr>
                        <a:xfrm>
                          <a:off x="0" y="0"/>
                          <a:ext cx="5814060" cy="1424940"/>
                        </a:xfrm>
                        <a:prstGeom prst="rect">
                          <a:avLst/>
                        </a:prstGeom>
                        <a:solidFill>
                          <a:srgbClr val="FBFBFB"/>
                        </a:solidFill>
                        <a:ln w="6350">
                          <a:solidFill>
                            <a:prstClr val="black"/>
                          </a:solidFill>
                        </a:ln>
                      </wps:spPr>
                      <wps:txbx>
                        <w:txbxContent>
                          <w:p w14:paraId="085BB498" w14:textId="77777777" w:rsidR="00297609" w:rsidRPr="00DA78BC" w:rsidRDefault="00297609" w:rsidP="00297609">
                            <w:pPr>
                              <w:ind w:left="142"/>
                              <w:rPr>
                                <w:b/>
                                <w:bCs/>
                              </w:rPr>
                            </w:pPr>
                            <w:r w:rsidRPr="00DA78BC">
                              <w:rPr>
                                <w:b/>
                                <w:bCs/>
                              </w:rPr>
                              <w:t>Drawings of the characters</w:t>
                            </w:r>
                          </w:p>
                          <w:p w14:paraId="412BCECF" w14:textId="66B9FA36" w:rsidR="00297609" w:rsidRPr="00DA78BC" w:rsidRDefault="00297609" w:rsidP="00297609">
                            <w:pPr>
                              <w:ind w:left="142"/>
                            </w:pPr>
                            <w:r w:rsidRPr="00DA78BC">
                              <w:t xml:space="preserve">The characters have been included so that teachers can produce their own materials as needed. </w:t>
                            </w:r>
                            <w:r w:rsidR="00C00707">
                              <w:t xml:space="preserve">The </w:t>
                            </w:r>
                            <w:r w:rsidRPr="00DA78BC">
                              <w:t>chart with the bio data was created to maintain consistency of information throughout the book</w:t>
                            </w:r>
                            <w:r>
                              <w:t>lets</w:t>
                            </w:r>
                            <w:r w:rsidRPr="00DA78BC">
                              <w:t>. It may be useful to update character information</w:t>
                            </w:r>
                            <w:r>
                              <w:t xml:space="preserve"> to make it more relevant to the time of use.</w:t>
                            </w:r>
                          </w:p>
                          <w:p w14:paraId="48A9BFC1" w14:textId="77777777" w:rsidR="00297609" w:rsidRPr="00DA78BC" w:rsidRDefault="00297609" w:rsidP="00297609">
                            <w:pP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C61CA" id="Text Box 1881" o:spid="_x0000_s1038" type="#_x0000_t202" style="position:absolute;margin-left:0;margin-top:8.35pt;width:457.8pt;height:112.2pt;z-index:251514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ux7PQIAAIUEAAAOAAAAZHJzL2Uyb0RvYy54bWysVE1v2zAMvQ/YfxB0X2xnTtYacYo0RYYB&#10;RVsgLXpWZCk2JouapMTOfv0o5bPtTsMQQCFF6pF8JD256VtFtsK6BnRJs0FKidAcqkavS/ryvPhy&#10;RYnzTFdMgRYl3QlHb6afP006U4gh1KAqYQmCaFd0pqS196ZIEsdr0TI3ACM0GiXYlnlU7TqpLOsQ&#10;vVXJME3HSQe2Mha4cA5v7/ZGOo34UgruH6V0whNVUszNx9PGcxXOZDphxdoyUzf8kAb7hyxa1mgM&#10;eoK6Y56RjW0+QLUNt+BA+gGHNgEpGy5iDVhNlr6rZlkzI2ItSI4zJ5rc/4PlD9ulebLE97fQYwMD&#10;IZ1xhcPLUE8vbRv+MVOCdqRwd6JN9J5wvBxdZXk6RhNHW5YP8+s8Epucnxvr/HcBLQlCSS32JdLF&#10;tvfOY0h0PbqEaA5UUy0apaJi16u5smTLsIeL2/ALWeKTN25Kk66k46+jNCK/sQXsE8RKMf7zIwLi&#10;KY2w5+qD5PtVT5qqpPmRmRVUOyTMwn6WnOGLBuHvmfNPzOLwIBG4EP4RD6kAc4KDREkN9vff7oM/&#10;9hStlHQ4jCV1vzbMCkrUD43dvs5ypJT4qOSjb0NU7KVldWnRm3YOyFWGq2d4FIO/V0dRWmhfcW9m&#10;ISqamOYYu6T+KM79fkVw77iYzaITzqth/l4vDQ/QoTOB1uf+lVlz6KvHkXiA49iy4l17977hpYbZ&#10;xoNsYu8Dz3tWD/TjrMf+HvYyLNOlHr3OX4/pHwAAAP//AwBQSwMEFAAGAAgAAAAhAK0OMzrcAAAA&#10;BwEAAA8AAABkcnMvZG93bnJldi54bWxMj81OwzAQhO9IvIO1SNyok6oJEOJUCIS4cGn5u27jJYka&#10;r0PsNuHtWU7lODurmW/K9ex6daQxdJ4NpIsEFHHtbceNgbfXp6sbUCEiW+w9k4EfCrCuzs9KLKyf&#10;eEPHbWyUhHAo0EAb41BoHeqWHIaFH4jF+/KjwyhybLQdcZJw1+tlkuTaYcfS0OJADy3V++3BSQlO&#10;rX23n3rIvl+eH/f5KvvYeGMuL+b7O1CR5nh6hj98QYdKmHb+wDao3oAMiXLNr0GJe5tmOaidgeUq&#10;TUFXpf7PX/0CAAD//wMAUEsBAi0AFAAGAAgAAAAhALaDOJL+AAAA4QEAABMAAAAAAAAAAAAAAAAA&#10;AAAAAFtDb250ZW50X1R5cGVzXS54bWxQSwECLQAUAAYACAAAACEAOP0h/9YAAACUAQAACwAAAAAA&#10;AAAAAAAAAAAvAQAAX3JlbHMvLnJlbHNQSwECLQAUAAYACAAAACEAm7bsez0CAACFBAAADgAAAAAA&#10;AAAAAAAAAAAuAgAAZHJzL2Uyb0RvYy54bWxQSwECLQAUAAYACAAAACEArQ4zOtwAAAAHAQAADwAA&#10;AAAAAAAAAAAAAACXBAAAZHJzL2Rvd25yZXYueG1sUEsFBgAAAAAEAAQA8wAAAKAFAAAAAA==&#10;" fillcolor="#fbfbfb" strokeweight=".5pt">
                <v:textbox>
                  <w:txbxContent>
                    <w:p w14:paraId="085BB498" w14:textId="77777777" w:rsidR="00297609" w:rsidRPr="00DA78BC" w:rsidRDefault="00297609" w:rsidP="00297609">
                      <w:pPr>
                        <w:ind w:left="142"/>
                        <w:rPr>
                          <w:b/>
                          <w:bCs/>
                        </w:rPr>
                      </w:pPr>
                      <w:r w:rsidRPr="00DA78BC">
                        <w:rPr>
                          <w:b/>
                          <w:bCs/>
                        </w:rPr>
                        <w:t>Drawings of the characters</w:t>
                      </w:r>
                    </w:p>
                    <w:p w14:paraId="412BCECF" w14:textId="66B9FA36" w:rsidR="00297609" w:rsidRPr="00DA78BC" w:rsidRDefault="00297609" w:rsidP="00297609">
                      <w:pPr>
                        <w:ind w:left="142"/>
                      </w:pPr>
                      <w:r w:rsidRPr="00DA78BC">
                        <w:t xml:space="preserve">The characters have been included so that teachers can produce their own materials as needed. </w:t>
                      </w:r>
                      <w:r w:rsidR="00C00707">
                        <w:t xml:space="preserve">The </w:t>
                      </w:r>
                      <w:r w:rsidRPr="00DA78BC">
                        <w:t>chart with the bio data was created to maintain consistency of information throughout the book</w:t>
                      </w:r>
                      <w:r>
                        <w:t>lets</w:t>
                      </w:r>
                      <w:r w:rsidRPr="00DA78BC">
                        <w:t>. It may be useful to update character information</w:t>
                      </w:r>
                      <w:r>
                        <w:t xml:space="preserve"> to make it more relevant to the time of use.</w:t>
                      </w:r>
                    </w:p>
                    <w:p w14:paraId="48A9BFC1" w14:textId="77777777" w:rsidR="00297609" w:rsidRPr="00DA78BC" w:rsidRDefault="00297609" w:rsidP="00297609">
                      <w:pPr>
                        <w:rPr>
                          <w:sz w:val="32"/>
                          <w:szCs w:val="24"/>
                        </w:rPr>
                      </w:pPr>
                    </w:p>
                  </w:txbxContent>
                </v:textbox>
                <w10:wrap anchorx="margin"/>
              </v:shape>
            </w:pict>
          </mc:Fallback>
        </mc:AlternateContent>
      </w:r>
      <w:r>
        <w:tab/>
      </w:r>
    </w:p>
    <w:p w14:paraId="3E140A29" w14:textId="7E391578" w:rsidR="003A5A9F" w:rsidRDefault="003A5A9F"/>
    <w:p w14:paraId="09348E52" w14:textId="77777777" w:rsidR="00833784" w:rsidRDefault="00833784"/>
    <w:p w14:paraId="1FEF7F1B" w14:textId="0EEF1ADB" w:rsidR="00833784" w:rsidRDefault="00833784"/>
    <w:p w14:paraId="05E60C8B" w14:textId="59C808E0" w:rsidR="00297609" w:rsidRDefault="00297609"/>
    <w:p w14:paraId="78EA4F87" w14:textId="30473C18" w:rsidR="001B1EEF" w:rsidRPr="004774D8" w:rsidRDefault="001B1EEF">
      <w:pPr>
        <w:rPr>
          <w:sz w:val="20"/>
          <w:szCs w:val="28"/>
        </w:rPr>
      </w:pPr>
    </w:p>
    <w:tbl>
      <w:tblPr>
        <w:tblStyle w:val="TableGrid"/>
        <w:tblW w:w="9360"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555"/>
        <w:gridCol w:w="1134"/>
        <w:gridCol w:w="1417"/>
        <w:gridCol w:w="997"/>
        <w:gridCol w:w="2268"/>
        <w:gridCol w:w="1989"/>
      </w:tblGrid>
      <w:tr w:rsidR="006E4543" w:rsidRPr="00A44F75" w14:paraId="41402F21" w14:textId="77777777" w:rsidTr="0017148B">
        <w:trPr>
          <w:trHeight w:val="680"/>
        </w:trPr>
        <w:tc>
          <w:tcPr>
            <w:tcW w:w="1555" w:type="dxa"/>
            <w:shd w:val="clear" w:color="auto" w:fill="F9F9F9"/>
            <w:vAlign w:val="center"/>
          </w:tcPr>
          <w:p w14:paraId="578A4C4B" w14:textId="77777777" w:rsidR="006E4543" w:rsidRPr="00A44F75" w:rsidRDefault="006E4543" w:rsidP="00027991">
            <w:pPr>
              <w:spacing w:before="120"/>
              <w:jc w:val="center"/>
              <w:rPr>
                <w:rFonts w:cstheme="minorHAnsi"/>
                <w:b/>
                <w:bCs/>
                <w:sz w:val="22"/>
                <w:szCs w:val="22"/>
              </w:rPr>
            </w:pPr>
            <w:bookmarkStart w:id="7" w:name="_Hlk130881769"/>
            <w:r w:rsidRPr="00A44F75">
              <w:rPr>
                <w:rFonts w:cstheme="minorHAnsi"/>
                <w:b/>
                <w:bCs/>
                <w:sz w:val="22"/>
                <w:szCs w:val="22"/>
              </w:rPr>
              <w:t>Name</w:t>
            </w:r>
          </w:p>
        </w:tc>
        <w:tc>
          <w:tcPr>
            <w:tcW w:w="1134" w:type="dxa"/>
            <w:shd w:val="clear" w:color="auto" w:fill="F9F9F9"/>
            <w:vAlign w:val="center"/>
          </w:tcPr>
          <w:p w14:paraId="6F9DC00C" w14:textId="77777777" w:rsidR="006E4543" w:rsidRPr="00A44F75" w:rsidRDefault="006E4543" w:rsidP="00027991">
            <w:pPr>
              <w:spacing w:before="120"/>
              <w:jc w:val="center"/>
              <w:rPr>
                <w:rFonts w:cstheme="minorHAnsi"/>
                <w:b/>
                <w:bCs/>
                <w:sz w:val="22"/>
                <w:szCs w:val="22"/>
              </w:rPr>
            </w:pPr>
            <w:r w:rsidRPr="00A44F75">
              <w:rPr>
                <w:rFonts w:cstheme="minorHAnsi"/>
                <w:b/>
                <w:bCs/>
                <w:sz w:val="22"/>
                <w:szCs w:val="22"/>
              </w:rPr>
              <w:t>Country of origin</w:t>
            </w:r>
          </w:p>
        </w:tc>
        <w:tc>
          <w:tcPr>
            <w:tcW w:w="1417" w:type="dxa"/>
            <w:shd w:val="clear" w:color="auto" w:fill="F9F9F9"/>
            <w:vAlign w:val="center"/>
          </w:tcPr>
          <w:p w14:paraId="11DD6E4B" w14:textId="78CCE431" w:rsidR="006E4543" w:rsidRPr="00A44F75" w:rsidRDefault="006E4543" w:rsidP="00027991">
            <w:pPr>
              <w:spacing w:before="120"/>
              <w:jc w:val="center"/>
              <w:rPr>
                <w:rFonts w:cstheme="minorHAnsi"/>
                <w:b/>
                <w:bCs/>
                <w:sz w:val="22"/>
                <w:szCs w:val="22"/>
              </w:rPr>
            </w:pPr>
            <w:r w:rsidRPr="00A44F75">
              <w:rPr>
                <w:rFonts w:cstheme="minorHAnsi"/>
                <w:b/>
                <w:bCs/>
                <w:sz w:val="22"/>
                <w:szCs w:val="22"/>
              </w:rPr>
              <w:t>Date of birth</w:t>
            </w:r>
          </w:p>
        </w:tc>
        <w:tc>
          <w:tcPr>
            <w:tcW w:w="997" w:type="dxa"/>
            <w:shd w:val="clear" w:color="auto" w:fill="F9F9F9"/>
            <w:vAlign w:val="center"/>
          </w:tcPr>
          <w:p w14:paraId="76DCF64E" w14:textId="77777777" w:rsidR="006E4543" w:rsidRPr="00A44F75" w:rsidRDefault="006E4543" w:rsidP="00027991">
            <w:pPr>
              <w:spacing w:before="120"/>
              <w:jc w:val="center"/>
              <w:rPr>
                <w:rFonts w:cstheme="minorHAnsi"/>
                <w:b/>
                <w:bCs/>
                <w:sz w:val="22"/>
                <w:szCs w:val="22"/>
              </w:rPr>
            </w:pPr>
            <w:r w:rsidRPr="00A44F75">
              <w:rPr>
                <w:rFonts w:cstheme="minorHAnsi"/>
                <w:b/>
                <w:bCs/>
                <w:sz w:val="22"/>
                <w:szCs w:val="22"/>
              </w:rPr>
              <w:t>Date of arrival</w:t>
            </w:r>
          </w:p>
        </w:tc>
        <w:tc>
          <w:tcPr>
            <w:tcW w:w="2268" w:type="dxa"/>
            <w:shd w:val="clear" w:color="auto" w:fill="F9F9F9"/>
            <w:vAlign w:val="center"/>
          </w:tcPr>
          <w:p w14:paraId="15E1FDFB" w14:textId="77777777" w:rsidR="006E4543" w:rsidRPr="00A44F75" w:rsidRDefault="006E4543" w:rsidP="00027991">
            <w:pPr>
              <w:spacing w:before="120"/>
              <w:jc w:val="center"/>
              <w:rPr>
                <w:rFonts w:cstheme="minorHAnsi"/>
                <w:b/>
                <w:bCs/>
                <w:sz w:val="22"/>
                <w:szCs w:val="22"/>
              </w:rPr>
            </w:pPr>
            <w:r w:rsidRPr="00A44F75">
              <w:rPr>
                <w:rFonts w:cstheme="minorHAnsi"/>
                <w:b/>
                <w:bCs/>
                <w:sz w:val="22"/>
                <w:szCs w:val="22"/>
              </w:rPr>
              <w:t>Address in Kellivale</w:t>
            </w:r>
            <w:r>
              <w:rPr>
                <w:rFonts w:cstheme="minorHAnsi"/>
                <w:b/>
                <w:bCs/>
                <w:sz w:val="22"/>
                <w:szCs w:val="22"/>
              </w:rPr>
              <w:br/>
            </w:r>
            <w:r w:rsidRPr="00BD04F3">
              <w:rPr>
                <w:rFonts w:eastAsiaTheme="minorEastAsia" w:cstheme="minorHAnsi"/>
                <w:b/>
                <w:bCs/>
                <w:noProof/>
                <w:sz w:val="22"/>
                <w:szCs w:val="22"/>
              </w:rPr>
              <w:t>2421</w:t>
            </w:r>
          </w:p>
        </w:tc>
        <w:tc>
          <w:tcPr>
            <w:tcW w:w="1989" w:type="dxa"/>
            <w:shd w:val="clear" w:color="auto" w:fill="F9F9F9"/>
            <w:vAlign w:val="center"/>
          </w:tcPr>
          <w:p w14:paraId="19D9528A" w14:textId="77777777" w:rsidR="006E4543" w:rsidRPr="00A44F75" w:rsidRDefault="006E4543" w:rsidP="00027991">
            <w:pPr>
              <w:spacing w:before="120"/>
              <w:jc w:val="center"/>
              <w:rPr>
                <w:rFonts w:cstheme="minorHAnsi"/>
                <w:b/>
                <w:bCs/>
                <w:sz w:val="22"/>
                <w:szCs w:val="22"/>
              </w:rPr>
            </w:pPr>
            <w:r w:rsidRPr="00A44F75">
              <w:rPr>
                <w:rFonts w:cstheme="minorHAnsi"/>
                <w:b/>
                <w:bCs/>
                <w:sz w:val="22"/>
                <w:szCs w:val="22"/>
              </w:rPr>
              <w:t>Phone</w:t>
            </w:r>
          </w:p>
        </w:tc>
      </w:tr>
      <w:tr w:rsidR="006E4543" w:rsidRPr="00A44F75" w14:paraId="1389A497" w14:textId="77777777" w:rsidTr="0017148B">
        <w:trPr>
          <w:trHeight w:val="624"/>
        </w:trPr>
        <w:tc>
          <w:tcPr>
            <w:tcW w:w="1555" w:type="dxa"/>
            <w:shd w:val="clear" w:color="auto" w:fill="FFF8E5"/>
            <w:vAlign w:val="center"/>
          </w:tcPr>
          <w:p w14:paraId="565CEB44" w14:textId="77777777" w:rsidR="006E4543" w:rsidRPr="000F7555" w:rsidRDefault="006E4543" w:rsidP="00027991">
            <w:pPr>
              <w:jc w:val="center"/>
              <w:rPr>
                <w:rFonts w:cstheme="minorHAnsi"/>
                <w:sz w:val="22"/>
                <w:szCs w:val="22"/>
              </w:rPr>
            </w:pPr>
            <w:r w:rsidRPr="000F7555">
              <w:rPr>
                <w:rFonts w:cstheme="minorHAnsi"/>
                <w:sz w:val="22"/>
                <w:szCs w:val="22"/>
              </w:rPr>
              <w:t>Zarni Tun</w:t>
            </w:r>
          </w:p>
        </w:tc>
        <w:tc>
          <w:tcPr>
            <w:tcW w:w="1134" w:type="dxa"/>
            <w:shd w:val="clear" w:color="auto" w:fill="FFF8E5"/>
            <w:vAlign w:val="center"/>
          </w:tcPr>
          <w:p w14:paraId="45BA6738" w14:textId="6501319C" w:rsidR="006E4543" w:rsidRPr="000F7555" w:rsidRDefault="006E4543" w:rsidP="00027991">
            <w:pPr>
              <w:jc w:val="center"/>
              <w:rPr>
                <w:rFonts w:cstheme="minorHAnsi"/>
                <w:sz w:val="22"/>
                <w:szCs w:val="22"/>
              </w:rPr>
            </w:pPr>
            <w:r w:rsidRPr="000F7555">
              <w:rPr>
                <w:rFonts w:cstheme="minorHAnsi"/>
                <w:sz w:val="22"/>
                <w:szCs w:val="22"/>
              </w:rPr>
              <w:t>Myanmar</w:t>
            </w:r>
          </w:p>
        </w:tc>
        <w:tc>
          <w:tcPr>
            <w:tcW w:w="1417" w:type="dxa"/>
            <w:shd w:val="clear" w:color="auto" w:fill="FFF8E5"/>
            <w:vAlign w:val="center"/>
          </w:tcPr>
          <w:p w14:paraId="1B16AF2E" w14:textId="1625FA25" w:rsidR="006E4543" w:rsidRPr="000F7555" w:rsidRDefault="006E4543" w:rsidP="00027991">
            <w:pPr>
              <w:jc w:val="center"/>
              <w:rPr>
                <w:rFonts w:cstheme="minorHAnsi"/>
                <w:sz w:val="22"/>
                <w:szCs w:val="22"/>
              </w:rPr>
            </w:pPr>
            <w:r w:rsidRPr="000F7555">
              <w:rPr>
                <w:rFonts w:cstheme="minorHAnsi"/>
                <w:sz w:val="22"/>
                <w:szCs w:val="22"/>
              </w:rPr>
              <w:t>Age 45</w:t>
            </w:r>
            <w:r w:rsidR="00E73B7C">
              <w:rPr>
                <w:rFonts w:cstheme="minorHAnsi"/>
                <w:sz w:val="22"/>
                <w:szCs w:val="22"/>
              </w:rPr>
              <w:br/>
              <w:t>10. 4. 1978</w:t>
            </w:r>
          </w:p>
        </w:tc>
        <w:tc>
          <w:tcPr>
            <w:tcW w:w="997" w:type="dxa"/>
            <w:shd w:val="clear" w:color="auto" w:fill="FFF8E5"/>
            <w:vAlign w:val="center"/>
          </w:tcPr>
          <w:p w14:paraId="504B3766" w14:textId="471A33C0" w:rsidR="006E4543" w:rsidRPr="00A44F75" w:rsidRDefault="00BA555C" w:rsidP="00027991">
            <w:pPr>
              <w:jc w:val="center"/>
              <w:rPr>
                <w:rFonts w:cstheme="minorHAnsi"/>
                <w:sz w:val="22"/>
                <w:szCs w:val="22"/>
              </w:rPr>
            </w:pPr>
            <w:r>
              <w:rPr>
                <w:rFonts w:cstheme="minorHAnsi"/>
                <w:sz w:val="22"/>
                <w:szCs w:val="22"/>
              </w:rPr>
              <w:t>-</w:t>
            </w:r>
          </w:p>
        </w:tc>
        <w:tc>
          <w:tcPr>
            <w:tcW w:w="2268" w:type="dxa"/>
            <w:shd w:val="clear" w:color="auto" w:fill="FFF8E5"/>
            <w:vAlign w:val="center"/>
          </w:tcPr>
          <w:p w14:paraId="70992D07" w14:textId="213A5A73" w:rsidR="006E4543" w:rsidRPr="00A44F75" w:rsidRDefault="006E4543" w:rsidP="00027991">
            <w:pPr>
              <w:spacing w:line="259" w:lineRule="auto"/>
              <w:jc w:val="center"/>
              <w:rPr>
                <w:rFonts w:cstheme="minorHAnsi"/>
                <w:sz w:val="22"/>
                <w:szCs w:val="22"/>
              </w:rPr>
            </w:pPr>
            <w:r w:rsidRPr="00A44F75">
              <w:rPr>
                <w:rFonts w:eastAsiaTheme="minorEastAsia" w:cstheme="minorHAnsi"/>
                <w:noProof/>
                <w:sz w:val="22"/>
                <w:szCs w:val="22"/>
              </w:rPr>
              <w:t>Unit 4</w:t>
            </w:r>
            <w:r>
              <w:rPr>
                <w:rFonts w:eastAsiaTheme="minorEastAsia" w:cstheme="minorHAnsi"/>
                <w:noProof/>
                <w:sz w:val="22"/>
                <w:szCs w:val="22"/>
              </w:rPr>
              <w:t xml:space="preserve">, </w:t>
            </w:r>
            <w:r w:rsidRPr="00A44F75">
              <w:rPr>
                <w:rFonts w:eastAsiaTheme="minorEastAsia" w:cstheme="minorHAnsi"/>
                <w:noProof/>
                <w:sz w:val="22"/>
                <w:szCs w:val="22"/>
              </w:rPr>
              <w:t>50 Baker Road</w:t>
            </w:r>
          </w:p>
        </w:tc>
        <w:tc>
          <w:tcPr>
            <w:tcW w:w="1989" w:type="dxa"/>
            <w:shd w:val="clear" w:color="auto" w:fill="FFF8E5"/>
            <w:vAlign w:val="center"/>
          </w:tcPr>
          <w:p w14:paraId="3F6151BD" w14:textId="77777777" w:rsidR="006E4543" w:rsidRPr="00A44F75" w:rsidRDefault="006E4543" w:rsidP="00027991">
            <w:pPr>
              <w:jc w:val="center"/>
              <w:rPr>
                <w:rFonts w:cstheme="minorHAnsi"/>
                <w:sz w:val="22"/>
                <w:szCs w:val="22"/>
              </w:rPr>
            </w:pPr>
            <w:r>
              <w:rPr>
                <w:rFonts w:cstheme="minorHAnsi"/>
                <w:sz w:val="22"/>
                <w:szCs w:val="22"/>
              </w:rPr>
              <w:t>0407 326 518</w:t>
            </w:r>
          </w:p>
        </w:tc>
      </w:tr>
      <w:tr w:rsidR="006E4543" w:rsidRPr="00A44F75" w14:paraId="444D2801" w14:textId="77777777" w:rsidTr="0017148B">
        <w:trPr>
          <w:trHeight w:val="624"/>
        </w:trPr>
        <w:tc>
          <w:tcPr>
            <w:tcW w:w="1555" w:type="dxa"/>
            <w:shd w:val="clear" w:color="auto" w:fill="FFF8E5"/>
            <w:vAlign w:val="center"/>
          </w:tcPr>
          <w:p w14:paraId="227C0209" w14:textId="77777777" w:rsidR="006E4543" w:rsidRPr="000F7555" w:rsidRDefault="006E4543" w:rsidP="00027991">
            <w:pPr>
              <w:jc w:val="center"/>
              <w:rPr>
                <w:rFonts w:cstheme="minorHAnsi"/>
                <w:sz w:val="22"/>
                <w:szCs w:val="22"/>
              </w:rPr>
            </w:pPr>
            <w:r w:rsidRPr="000F7555">
              <w:rPr>
                <w:rFonts w:cstheme="minorHAnsi"/>
                <w:sz w:val="22"/>
                <w:szCs w:val="22"/>
              </w:rPr>
              <w:t>San Tun</w:t>
            </w:r>
          </w:p>
        </w:tc>
        <w:tc>
          <w:tcPr>
            <w:tcW w:w="1134" w:type="dxa"/>
            <w:shd w:val="clear" w:color="auto" w:fill="FFF8E5"/>
            <w:vAlign w:val="center"/>
          </w:tcPr>
          <w:p w14:paraId="0A66CA32" w14:textId="77777777" w:rsidR="006E4543" w:rsidRPr="000F7555" w:rsidRDefault="006E4543" w:rsidP="00027991">
            <w:pPr>
              <w:jc w:val="center"/>
              <w:rPr>
                <w:rFonts w:cstheme="minorHAnsi"/>
                <w:sz w:val="22"/>
                <w:szCs w:val="22"/>
              </w:rPr>
            </w:pPr>
            <w:r w:rsidRPr="000F7555">
              <w:rPr>
                <w:rFonts w:cstheme="minorHAnsi"/>
                <w:sz w:val="22"/>
                <w:szCs w:val="22"/>
              </w:rPr>
              <w:t>Myanmar</w:t>
            </w:r>
          </w:p>
        </w:tc>
        <w:tc>
          <w:tcPr>
            <w:tcW w:w="1417" w:type="dxa"/>
            <w:shd w:val="clear" w:color="auto" w:fill="FFF8E5"/>
            <w:vAlign w:val="center"/>
          </w:tcPr>
          <w:p w14:paraId="2467991D" w14:textId="51398654" w:rsidR="006E4543" w:rsidRPr="000F7555" w:rsidRDefault="00E73B7C" w:rsidP="00027991">
            <w:pPr>
              <w:jc w:val="center"/>
              <w:rPr>
                <w:rFonts w:cstheme="minorHAnsi"/>
                <w:sz w:val="22"/>
                <w:szCs w:val="22"/>
              </w:rPr>
            </w:pPr>
            <w:r>
              <w:rPr>
                <w:rFonts w:cstheme="minorHAnsi"/>
                <w:sz w:val="22"/>
                <w:szCs w:val="22"/>
              </w:rPr>
              <w:br/>
              <w:t>15 Nov 2001</w:t>
            </w:r>
          </w:p>
        </w:tc>
        <w:tc>
          <w:tcPr>
            <w:tcW w:w="997" w:type="dxa"/>
            <w:shd w:val="clear" w:color="auto" w:fill="FFF8E5"/>
            <w:vAlign w:val="center"/>
          </w:tcPr>
          <w:p w14:paraId="3569A2CF" w14:textId="5340186D" w:rsidR="006E4543" w:rsidRPr="00A44F75" w:rsidRDefault="00BA555C" w:rsidP="00027991">
            <w:pPr>
              <w:jc w:val="center"/>
              <w:rPr>
                <w:rFonts w:cstheme="minorHAnsi"/>
                <w:sz w:val="22"/>
                <w:szCs w:val="22"/>
              </w:rPr>
            </w:pPr>
            <w:r>
              <w:rPr>
                <w:rFonts w:cstheme="minorHAnsi"/>
                <w:sz w:val="22"/>
                <w:szCs w:val="22"/>
              </w:rPr>
              <w:t>-</w:t>
            </w:r>
          </w:p>
        </w:tc>
        <w:tc>
          <w:tcPr>
            <w:tcW w:w="2268" w:type="dxa"/>
            <w:shd w:val="clear" w:color="auto" w:fill="FFF8E5"/>
            <w:vAlign w:val="center"/>
          </w:tcPr>
          <w:p w14:paraId="487A1C9B" w14:textId="13A7A38F" w:rsidR="006E4543" w:rsidRPr="00A44F75" w:rsidRDefault="006E4543" w:rsidP="006E4543">
            <w:pPr>
              <w:spacing w:line="259" w:lineRule="auto"/>
              <w:jc w:val="center"/>
              <w:rPr>
                <w:rFonts w:cstheme="minorHAnsi"/>
                <w:sz w:val="22"/>
                <w:szCs w:val="22"/>
              </w:rPr>
            </w:pPr>
            <w:r w:rsidRPr="00A44F75">
              <w:rPr>
                <w:rFonts w:eastAsiaTheme="minorEastAsia" w:cstheme="minorHAnsi"/>
                <w:noProof/>
                <w:sz w:val="22"/>
                <w:szCs w:val="22"/>
              </w:rPr>
              <w:t>Unit 4</w:t>
            </w:r>
            <w:r>
              <w:rPr>
                <w:rFonts w:eastAsiaTheme="minorEastAsia" w:cstheme="minorHAnsi"/>
                <w:noProof/>
                <w:sz w:val="22"/>
                <w:szCs w:val="22"/>
              </w:rPr>
              <w:t xml:space="preserve">, </w:t>
            </w:r>
            <w:r w:rsidRPr="00A44F75">
              <w:rPr>
                <w:rFonts w:eastAsiaTheme="minorEastAsia" w:cstheme="minorHAnsi"/>
                <w:noProof/>
                <w:sz w:val="22"/>
                <w:szCs w:val="22"/>
              </w:rPr>
              <w:t>50 Baker Road</w:t>
            </w:r>
          </w:p>
        </w:tc>
        <w:tc>
          <w:tcPr>
            <w:tcW w:w="1989" w:type="dxa"/>
            <w:shd w:val="clear" w:color="auto" w:fill="FFF8E5"/>
            <w:vAlign w:val="center"/>
          </w:tcPr>
          <w:p w14:paraId="0FA83D87" w14:textId="07B1BE3B" w:rsidR="006E4543" w:rsidRPr="00A44F75" w:rsidRDefault="00BA555C" w:rsidP="00027991">
            <w:pPr>
              <w:jc w:val="center"/>
              <w:rPr>
                <w:rFonts w:cstheme="minorHAnsi"/>
                <w:sz w:val="22"/>
                <w:szCs w:val="22"/>
              </w:rPr>
            </w:pPr>
            <w:r>
              <w:rPr>
                <w:rFonts w:cstheme="minorHAnsi"/>
                <w:sz w:val="22"/>
                <w:szCs w:val="22"/>
              </w:rPr>
              <w:t>-</w:t>
            </w:r>
          </w:p>
        </w:tc>
      </w:tr>
      <w:tr w:rsidR="006E4543" w:rsidRPr="00A44F75" w14:paraId="26714298" w14:textId="77777777" w:rsidTr="0017148B">
        <w:trPr>
          <w:trHeight w:val="624"/>
        </w:trPr>
        <w:tc>
          <w:tcPr>
            <w:tcW w:w="1555" w:type="dxa"/>
            <w:shd w:val="clear" w:color="auto" w:fill="FFF8E5"/>
            <w:vAlign w:val="center"/>
          </w:tcPr>
          <w:p w14:paraId="5F047E89" w14:textId="3820B24D" w:rsidR="006E4543" w:rsidRPr="000F7555" w:rsidRDefault="006E4543" w:rsidP="00027991">
            <w:pPr>
              <w:jc w:val="center"/>
              <w:rPr>
                <w:rFonts w:cstheme="minorHAnsi"/>
                <w:sz w:val="22"/>
                <w:szCs w:val="22"/>
              </w:rPr>
            </w:pPr>
            <w:r w:rsidRPr="000F7555">
              <w:rPr>
                <w:rFonts w:cstheme="minorHAnsi"/>
                <w:sz w:val="22"/>
                <w:szCs w:val="22"/>
              </w:rPr>
              <w:t xml:space="preserve">San’s baby son  </w:t>
            </w:r>
          </w:p>
        </w:tc>
        <w:tc>
          <w:tcPr>
            <w:tcW w:w="1134" w:type="dxa"/>
            <w:shd w:val="clear" w:color="auto" w:fill="FFF8E5"/>
            <w:vAlign w:val="center"/>
          </w:tcPr>
          <w:p w14:paraId="4A77353F" w14:textId="1C381CFC" w:rsidR="006E4543" w:rsidRPr="000F7555" w:rsidRDefault="006E4543" w:rsidP="00027991">
            <w:pPr>
              <w:jc w:val="center"/>
              <w:rPr>
                <w:rFonts w:cstheme="minorHAnsi"/>
                <w:sz w:val="22"/>
                <w:szCs w:val="22"/>
              </w:rPr>
            </w:pPr>
            <w:r w:rsidRPr="000F7555">
              <w:rPr>
                <w:rFonts w:cstheme="minorHAnsi"/>
                <w:sz w:val="22"/>
                <w:szCs w:val="22"/>
              </w:rPr>
              <w:t>Australia</w:t>
            </w:r>
          </w:p>
        </w:tc>
        <w:tc>
          <w:tcPr>
            <w:tcW w:w="1417" w:type="dxa"/>
            <w:shd w:val="clear" w:color="auto" w:fill="FFF8E5"/>
            <w:vAlign w:val="center"/>
          </w:tcPr>
          <w:p w14:paraId="5A4285CE" w14:textId="747CD49C" w:rsidR="006E4543" w:rsidRPr="000F7555" w:rsidRDefault="001B1EEF" w:rsidP="00027991">
            <w:pPr>
              <w:jc w:val="center"/>
              <w:rPr>
                <w:rFonts w:cstheme="minorHAnsi"/>
                <w:sz w:val="22"/>
                <w:szCs w:val="22"/>
              </w:rPr>
            </w:pPr>
            <w:r w:rsidRPr="000F7555">
              <w:rPr>
                <w:rFonts w:cstheme="minorHAnsi"/>
                <w:sz w:val="22"/>
                <w:szCs w:val="22"/>
              </w:rPr>
              <w:t xml:space="preserve">Age </w:t>
            </w:r>
            <w:r w:rsidRPr="000F7555">
              <w:rPr>
                <w:rFonts w:cstheme="minorHAnsi"/>
                <w:sz w:val="22"/>
                <w:szCs w:val="22"/>
              </w:rPr>
              <w:br/>
              <w:t>4 months</w:t>
            </w:r>
          </w:p>
        </w:tc>
        <w:tc>
          <w:tcPr>
            <w:tcW w:w="997" w:type="dxa"/>
            <w:shd w:val="clear" w:color="auto" w:fill="FFF8E5"/>
            <w:vAlign w:val="center"/>
          </w:tcPr>
          <w:p w14:paraId="45141A75" w14:textId="5CF5F8F8" w:rsidR="006E4543" w:rsidRPr="00A44F75" w:rsidRDefault="00BA555C" w:rsidP="00027991">
            <w:pPr>
              <w:jc w:val="center"/>
              <w:rPr>
                <w:rFonts w:cstheme="minorHAnsi"/>
                <w:sz w:val="22"/>
                <w:szCs w:val="22"/>
              </w:rPr>
            </w:pPr>
            <w:r>
              <w:rPr>
                <w:rFonts w:cstheme="minorHAnsi"/>
                <w:sz w:val="22"/>
                <w:szCs w:val="22"/>
              </w:rPr>
              <w:t>-</w:t>
            </w:r>
          </w:p>
        </w:tc>
        <w:tc>
          <w:tcPr>
            <w:tcW w:w="2268" w:type="dxa"/>
            <w:shd w:val="clear" w:color="auto" w:fill="FFF8E5"/>
            <w:vAlign w:val="center"/>
          </w:tcPr>
          <w:p w14:paraId="74648636" w14:textId="59650618" w:rsidR="006E4543" w:rsidRPr="00A44F75" w:rsidRDefault="006E4543" w:rsidP="006E4543">
            <w:pPr>
              <w:spacing w:line="259" w:lineRule="auto"/>
              <w:jc w:val="center"/>
              <w:rPr>
                <w:rFonts w:eastAsiaTheme="minorEastAsia" w:cstheme="minorHAnsi"/>
                <w:noProof/>
                <w:sz w:val="22"/>
                <w:szCs w:val="22"/>
              </w:rPr>
            </w:pPr>
            <w:r w:rsidRPr="00A44F75">
              <w:rPr>
                <w:rFonts w:eastAsiaTheme="minorEastAsia" w:cstheme="minorHAnsi"/>
                <w:noProof/>
                <w:sz w:val="22"/>
                <w:szCs w:val="22"/>
              </w:rPr>
              <w:t>Unit 4</w:t>
            </w:r>
            <w:r>
              <w:rPr>
                <w:rFonts w:eastAsiaTheme="minorEastAsia" w:cstheme="minorHAnsi"/>
                <w:noProof/>
                <w:sz w:val="22"/>
                <w:szCs w:val="22"/>
              </w:rPr>
              <w:t xml:space="preserve">, </w:t>
            </w:r>
            <w:r w:rsidRPr="00A44F75">
              <w:rPr>
                <w:rFonts w:eastAsiaTheme="minorEastAsia" w:cstheme="minorHAnsi"/>
                <w:noProof/>
                <w:sz w:val="22"/>
                <w:szCs w:val="22"/>
              </w:rPr>
              <w:t>50 Baker Road</w:t>
            </w:r>
          </w:p>
        </w:tc>
        <w:tc>
          <w:tcPr>
            <w:tcW w:w="1989" w:type="dxa"/>
            <w:shd w:val="clear" w:color="auto" w:fill="FFF8E5"/>
            <w:vAlign w:val="center"/>
          </w:tcPr>
          <w:p w14:paraId="4F7DC166" w14:textId="77777777" w:rsidR="006E4543" w:rsidRPr="00A44F75" w:rsidRDefault="006E4543" w:rsidP="00027991">
            <w:pPr>
              <w:jc w:val="center"/>
              <w:rPr>
                <w:rFonts w:cstheme="minorHAnsi"/>
                <w:sz w:val="22"/>
                <w:szCs w:val="22"/>
              </w:rPr>
            </w:pPr>
            <w:r>
              <w:rPr>
                <w:rFonts w:cstheme="minorHAnsi"/>
                <w:sz w:val="22"/>
                <w:szCs w:val="22"/>
              </w:rPr>
              <w:t>-</w:t>
            </w:r>
          </w:p>
        </w:tc>
      </w:tr>
      <w:tr w:rsidR="006E4543" w:rsidRPr="00A44F75" w14:paraId="0FECD151" w14:textId="77777777" w:rsidTr="0017148B">
        <w:trPr>
          <w:trHeight w:val="624"/>
        </w:trPr>
        <w:tc>
          <w:tcPr>
            <w:tcW w:w="1555" w:type="dxa"/>
            <w:shd w:val="clear" w:color="auto" w:fill="FFF8E5"/>
            <w:vAlign w:val="center"/>
          </w:tcPr>
          <w:p w14:paraId="62148135" w14:textId="77777777" w:rsidR="006E4543" w:rsidRPr="00A44F75" w:rsidRDefault="006E4543" w:rsidP="00027991">
            <w:pPr>
              <w:jc w:val="center"/>
              <w:rPr>
                <w:rFonts w:cstheme="minorHAnsi"/>
                <w:sz w:val="22"/>
                <w:szCs w:val="22"/>
              </w:rPr>
            </w:pPr>
            <w:r w:rsidRPr="00A44F75">
              <w:rPr>
                <w:rFonts w:cstheme="minorHAnsi"/>
                <w:sz w:val="22"/>
                <w:szCs w:val="22"/>
              </w:rPr>
              <w:t>Jamila Desta</w:t>
            </w:r>
          </w:p>
        </w:tc>
        <w:tc>
          <w:tcPr>
            <w:tcW w:w="1134" w:type="dxa"/>
            <w:shd w:val="clear" w:color="auto" w:fill="FFF8E5"/>
            <w:vAlign w:val="center"/>
          </w:tcPr>
          <w:p w14:paraId="47ADACBD" w14:textId="77777777" w:rsidR="006E4543" w:rsidRPr="00A44F75" w:rsidRDefault="006E4543" w:rsidP="00027991">
            <w:pPr>
              <w:jc w:val="center"/>
              <w:rPr>
                <w:rFonts w:cstheme="minorHAnsi"/>
                <w:sz w:val="22"/>
                <w:szCs w:val="22"/>
              </w:rPr>
            </w:pPr>
            <w:r w:rsidRPr="00A44F75">
              <w:rPr>
                <w:rFonts w:cstheme="minorHAnsi"/>
                <w:sz w:val="22"/>
                <w:szCs w:val="22"/>
              </w:rPr>
              <w:t>Ethiopia</w:t>
            </w:r>
          </w:p>
        </w:tc>
        <w:tc>
          <w:tcPr>
            <w:tcW w:w="1417" w:type="dxa"/>
            <w:shd w:val="clear" w:color="auto" w:fill="FFF8E5"/>
            <w:vAlign w:val="center"/>
          </w:tcPr>
          <w:p w14:paraId="6CC8AA5F" w14:textId="77777777" w:rsidR="006E4543" w:rsidRPr="00A44F75" w:rsidRDefault="006E4543" w:rsidP="00027991">
            <w:pPr>
              <w:jc w:val="center"/>
              <w:rPr>
                <w:rFonts w:cstheme="minorHAnsi"/>
                <w:sz w:val="22"/>
                <w:szCs w:val="22"/>
              </w:rPr>
            </w:pPr>
            <w:r w:rsidRPr="00A44F75">
              <w:rPr>
                <w:rFonts w:cstheme="minorHAnsi"/>
                <w:sz w:val="22"/>
                <w:szCs w:val="22"/>
              </w:rPr>
              <w:t>Age 50</w:t>
            </w:r>
          </w:p>
        </w:tc>
        <w:tc>
          <w:tcPr>
            <w:tcW w:w="997" w:type="dxa"/>
            <w:shd w:val="clear" w:color="auto" w:fill="FFF8E5"/>
            <w:vAlign w:val="center"/>
          </w:tcPr>
          <w:p w14:paraId="693CE4F0" w14:textId="635D2718" w:rsidR="006E4543" w:rsidRPr="00A44F75" w:rsidRDefault="00BA555C" w:rsidP="00027991">
            <w:pPr>
              <w:jc w:val="center"/>
              <w:rPr>
                <w:rFonts w:cstheme="minorHAnsi"/>
                <w:sz w:val="22"/>
                <w:szCs w:val="22"/>
              </w:rPr>
            </w:pPr>
            <w:r>
              <w:rPr>
                <w:rFonts w:cstheme="minorHAnsi"/>
                <w:sz w:val="22"/>
                <w:szCs w:val="22"/>
              </w:rPr>
              <w:t>-</w:t>
            </w:r>
          </w:p>
        </w:tc>
        <w:tc>
          <w:tcPr>
            <w:tcW w:w="2268" w:type="dxa"/>
            <w:shd w:val="clear" w:color="auto" w:fill="FFF8E5"/>
            <w:vAlign w:val="center"/>
          </w:tcPr>
          <w:p w14:paraId="6027B0B7" w14:textId="77777777" w:rsidR="006E4543" w:rsidRPr="00A44F75" w:rsidRDefault="006E4543" w:rsidP="00027991">
            <w:pPr>
              <w:jc w:val="center"/>
              <w:rPr>
                <w:rFonts w:cstheme="minorHAnsi"/>
                <w:sz w:val="22"/>
                <w:szCs w:val="22"/>
              </w:rPr>
            </w:pPr>
            <w:r w:rsidRPr="00A44F75">
              <w:rPr>
                <w:rFonts w:cstheme="minorHAnsi"/>
                <w:sz w:val="22"/>
                <w:szCs w:val="22"/>
              </w:rPr>
              <w:t>56 North Street</w:t>
            </w:r>
          </w:p>
        </w:tc>
        <w:tc>
          <w:tcPr>
            <w:tcW w:w="1989" w:type="dxa"/>
            <w:shd w:val="clear" w:color="auto" w:fill="FFF8E5"/>
            <w:vAlign w:val="center"/>
          </w:tcPr>
          <w:p w14:paraId="6DB33B0A" w14:textId="77777777" w:rsidR="006E4543" w:rsidRPr="00A44F75" w:rsidRDefault="006E4543" w:rsidP="00027991">
            <w:pPr>
              <w:ind w:right="-220" w:hanging="142"/>
              <w:jc w:val="center"/>
              <w:rPr>
                <w:rFonts w:cstheme="minorHAnsi"/>
                <w:sz w:val="22"/>
                <w:szCs w:val="22"/>
              </w:rPr>
            </w:pPr>
            <w:r w:rsidRPr="00A44F75">
              <w:rPr>
                <w:rFonts w:cstheme="minorHAnsi"/>
                <w:sz w:val="22"/>
                <w:szCs w:val="22"/>
              </w:rPr>
              <w:t>0408 629 531</w:t>
            </w:r>
          </w:p>
        </w:tc>
      </w:tr>
      <w:tr w:rsidR="006E4543" w:rsidRPr="00A44F75" w14:paraId="20A629FF" w14:textId="77777777" w:rsidTr="0017148B">
        <w:trPr>
          <w:trHeight w:val="624"/>
        </w:trPr>
        <w:tc>
          <w:tcPr>
            <w:tcW w:w="1555" w:type="dxa"/>
            <w:vAlign w:val="center"/>
          </w:tcPr>
          <w:p w14:paraId="0B26CC72" w14:textId="77777777" w:rsidR="006E4543" w:rsidRPr="00A44F75" w:rsidRDefault="006E4543" w:rsidP="00027991">
            <w:pPr>
              <w:jc w:val="center"/>
              <w:rPr>
                <w:rFonts w:cstheme="minorHAnsi"/>
                <w:sz w:val="22"/>
                <w:szCs w:val="22"/>
              </w:rPr>
            </w:pPr>
            <w:r w:rsidRPr="00A44F75">
              <w:rPr>
                <w:rFonts w:cstheme="minorHAnsi"/>
                <w:sz w:val="22"/>
                <w:szCs w:val="22"/>
              </w:rPr>
              <w:t>Anika</w:t>
            </w:r>
          </w:p>
          <w:p w14:paraId="6A7DF7D8" w14:textId="77777777" w:rsidR="006E4543" w:rsidRPr="00A44F75" w:rsidRDefault="006E4543" w:rsidP="00027991">
            <w:pPr>
              <w:jc w:val="center"/>
              <w:rPr>
                <w:rFonts w:cstheme="minorHAnsi"/>
                <w:sz w:val="22"/>
                <w:szCs w:val="22"/>
              </w:rPr>
            </w:pPr>
            <w:r w:rsidRPr="00A44F75">
              <w:rPr>
                <w:rFonts w:cstheme="minorHAnsi"/>
                <w:sz w:val="22"/>
                <w:szCs w:val="22"/>
              </w:rPr>
              <w:t>Desta</w:t>
            </w:r>
          </w:p>
        </w:tc>
        <w:tc>
          <w:tcPr>
            <w:tcW w:w="1134" w:type="dxa"/>
            <w:vAlign w:val="center"/>
          </w:tcPr>
          <w:p w14:paraId="7D9A0FC7" w14:textId="22D662C9" w:rsidR="006E4543" w:rsidRPr="00A44F75" w:rsidRDefault="006E4543" w:rsidP="00027991">
            <w:pPr>
              <w:jc w:val="center"/>
              <w:rPr>
                <w:rFonts w:cstheme="minorHAnsi"/>
                <w:sz w:val="22"/>
                <w:szCs w:val="22"/>
              </w:rPr>
            </w:pPr>
            <w:r w:rsidRPr="00A44F75">
              <w:rPr>
                <w:rFonts w:cstheme="minorHAnsi"/>
                <w:sz w:val="22"/>
                <w:szCs w:val="22"/>
              </w:rPr>
              <w:t>Ethiopia</w:t>
            </w:r>
          </w:p>
        </w:tc>
        <w:tc>
          <w:tcPr>
            <w:tcW w:w="1417" w:type="dxa"/>
            <w:vAlign w:val="center"/>
          </w:tcPr>
          <w:p w14:paraId="1A5C3E3B" w14:textId="77777777" w:rsidR="006E4543" w:rsidRPr="00A44F75" w:rsidRDefault="006E4543" w:rsidP="00027991">
            <w:pPr>
              <w:jc w:val="center"/>
              <w:rPr>
                <w:rFonts w:cstheme="minorHAnsi"/>
                <w:sz w:val="22"/>
                <w:szCs w:val="22"/>
              </w:rPr>
            </w:pPr>
            <w:r w:rsidRPr="00A44F75">
              <w:rPr>
                <w:rFonts w:cstheme="minorHAnsi"/>
                <w:sz w:val="22"/>
                <w:szCs w:val="22"/>
              </w:rPr>
              <w:t>30.9.1995</w:t>
            </w:r>
          </w:p>
        </w:tc>
        <w:tc>
          <w:tcPr>
            <w:tcW w:w="997" w:type="dxa"/>
            <w:vAlign w:val="center"/>
          </w:tcPr>
          <w:p w14:paraId="5FCC1780" w14:textId="77777777" w:rsidR="006E4543" w:rsidRPr="00A44F75" w:rsidRDefault="006E4543" w:rsidP="00027991">
            <w:pPr>
              <w:jc w:val="center"/>
              <w:rPr>
                <w:rFonts w:cstheme="minorHAnsi"/>
                <w:sz w:val="22"/>
                <w:szCs w:val="22"/>
              </w:rPr>
            </w:pPr>
            <w:r w:rsidRPr="00A44F75">
              <w:rPr>
                <w:rFonts w:cstheme="minorHAnsi"/>
                <w:sz w:val="22"/>
                <w:szCs w:val="22"/>
              </w:rPr>
              <w:t>15.10.22</w:t>
            </w:r>
          </w:p>
        </w:tc>
        <w:tc>
          <w:tcPr>
            <w:tcW w:w="2268" w:type="dxa"/>
            <w:vAlign w:val="center"/>
          </w:tcPr>
          <w:p w14:paraId="33AE80F0" w14:textId="77777777" w:rsidR="006E4543" w:rsidRPr="00A44F75" w:rsidRDefault="006E4543" w:rsidP="00027991">
            <w:pPr>
              <w:jc w:val="center"/>
              <w:rPr>
                <w:rFonts w:cstheme="minorHAnsi"/>
                <w:sz w:val="22"/>
                <w:szCs w:val="22"/>
              </w:rPr>
            </w:pPr>
            <w:r w:rsidRPr="00A44F75">
              <w:rPr>
                <w:rFonts w:cstheme="minorHAnsi"/>
                <w:sz w:val="22"/>
                <w:szCs w:val="22"/>
              </w:rPr>
              <w:t>56 North Street</w:t>
            </w:r>
          </w:p>
        </w:tc>
        <w:tc>
          <w:tcPr>
            <w:tcW w:w="1989" w:type="dxa"/>
            <w:vAlign w:val="center"/>
          </w:tcPr>
          <w:p w14:paraId="48953F32" w14:textId="77777777" w:rsidR="006E4543" w:rsidRPr="00A44F75" w:rsidRDefault="006E4543" w:rsidP="00027991">
            <w:pPr>
              <w:jc w:val="center"/>
              <w:rPr>
                <w:rFonts w:cstheme="minorHAnsi"/>
                <w:sz w:val="22"/>
                <w:szCs w:val="22"/>
              </w:rPr>
            </w:pPr>
            <w:r w:rsidRPr="00A44F75">
              <w:rPr>
                <w:rFonts w:cstheme="minorHAnsi"/>
                <w:sz w:val="22"/>
                <w:szCs w:val="22"/>
              </w:rPr>
              <w:t>0477 193 286</w:t>
            </w:r>
          </w:p>
        </w:tc>
      </w:tr>
      <w:tr w:rsidR="006E4543" w:rsidRPr="00A44F75" w14:paraId="71AE4E25" w14:textId="77777777" w:rsidTr="0017148B">
        <w:trPr>
          <w:trHeight w:val="624"/>
        </w:trPr>
        <w:tc>
          <w:tcPr>
            <w:tcW w:w="1555" w:type="dxa"/>
            <w:vAlign w:val="center"/>
          </w:tcPr>
          <w:p w14:paraId="21A5E465" w14:textId="77777777" w:rsidR="006E4543" w:rsidRPr="00A44F75" w:rsidRDefault="006E4543" w:rsidP="00027991">
            <w:pPr>
              <w:jc w:val="center"/>
              <w:rPr>
                <w:rFonts w:cstheme="minorHAnsi"/>
                <w:sz w:val="22"/>
                <w:szCs w:val="22"/>
              </w:rPr>
            </w:pPr>
            <w:r w:rsidRPr="00A44F75">
              <w:rPr>
                <w:rFonts w:cstheme="minorHAnsi"/>
                <w:sz w:val="22"/>
                <w:szCs w:val="22"/>
              </w:rPr>
              <w:t>Sahra Omar Elmi</w:t>
            </w:r>
          </w:p>
        </w:tc>
        <w:tc>
          <w:tcPr>
            <w:tcW w:w="1134" w:type="dxa"/>
            <w:vAlign w:val="center"/>
          </w:tcPr>
          <w:p w14:paraId="7437B87A" w14:textId="77777777" w:rsidR="006E4543" w:rsidRPr="00A44F75" w:rsidRDefault="006E4543" w:rsidP="00027991">
            <w:pPr>
              <w:jc w:val="center"/>
              <w:rPr>
                <w:rFonts w:cstheme="minorHAnsi"/>
                <w:sz w:val="22"/>
                <w:szCs w:val="22"/>
              </w:rPr>
            </w:pPr>
            <w:r w:rsidRPr="00A44F75">
              <w:rPr>
                <w:rFonts w:cstheme="minorHAnsi"/>
                <w:sz w:val="22"/>
                <w:szCs w:val="22"/>
              </w:rPr>
              <w:t>Somalia</w:t>
            </w:r>
          </w:p>
        </w:tc>
        <w:tc>
          <w:tcPr>
            <w:tcW w:w="1417" w:type="dxa"/>
            <w:vAlign w:val="center"/>
          </w:tcPr>
          <w:p w14:paraId="18AD0C98" w14:textId="77777777" w:rsidR="006E4543" w:rsidRPr="00A44F75" w:rsidRDefault="006E4543" w:rsidP="00027991">
            <w:pPr>
              <w:jc w:val="center"/>
              <w:rPr>
                <w:rFonts w:cstheme="minorHAnsi"/>
                <w:sz w:val="22"/>
                <w:szCs w:val="22"/>
              </w:rPr>
            </w:pPr>
            <w:r w:rsidRPr="00A44F75">
              <w:rPr>
                <w:rFonts w:cstheme="minorHAnsi"/>
                <w:sz w:val="22"/>
                <w:szCs w:val="22"/>
              </w:rPr>
              <w:t>7.7.96</w:t>
            </w:r>
          </w:p>
        </w:tc>
        <w:tc>
          <w:tcPr>
            <w:tcW w:w="997" w:type="dxa"/>
            <w:vAlign w:val="center"/>
          </w:tcPr>
          <w:p w14:paraId="41C8E8D4" w14:textId="77777777" w:rsidR="006E4543" w:rsidRPr="00A44F75" w:rsidRDefault="006E4543" w:rsidP="00027991">
            <w:pPr>
              <w:jc w:val="center"/>
              <w:rPr>
                <w:rFonts w:cstheme="minorHAnsi"/>
                <w:sz w:val="22"/>
                <w:szCs w:val="22"/>
              </w:rPr>
            </w:pPr>
            <w:r w:rsidRPr="00A44F75">
              <w:rPr>
                <w:rFonts w:cstheme="minorHAnsi"/>
                <w:sz w:val="22"/>
                <w:szCs w:val="22"/>
              </w:rPr>
              <w:t>9.6.22</w:t>
            </w:r>
          </w:p>
        </w:tc>
        <w:tc>
          <w:tcPr>
            <w:tcW w:w="2268" w:type="dxa"/>
            <w:vAlign w:val="center"/>
          </w:tcPr>
          <w:p w14:paraId="5398DD0A" w14:textId="77777777" w:rsidR="006E4543" w:rsidRPr="00A44F75" w:rsidRDefault="006E4543" w:rsidP="00027991">
            <w:pPr>
              <w:jc w:val="center"/>
              <w:rPr>
                <w:rFonts w:cstheme="minorHAnsi"/>
                <w:sz w:val="22"/>
                <w:szCs w:val="22"/>
              </w:rPr>
            </w:pPr>
            <w:r w:rsidRPr="00A44F75">
              <w:rPr>
                <w:rFonts w:cstheme="minorHAnsi"/>
                <w:sz w:val="22"/>
                <w:szCs w:val="22"/>
              </w:rPr>
              <w:t>Unit 6, 50 Baker Rd</w:t>
            </w:r>
          </w:p>
        </w:tc>
        <w:tc>
          <w:tcPr>
            <w:tcW w:w="1989" w:type="dxa"/>
            <w:vAlign w:val="center"/>
          </w:tcPr>
          <w:p w14:paraId="2A64A22C" w14:textId="77777777" w:rsidR="006E4543" w:rsidRPr="00A44F75" w:rsidRDefault="006E4543" w:rsidP="00027991">
            <w:pPr>
              <w:jc w:val="center"/>
              <w:rPr>
                <w:rFonts w:cstheme="minorHAnsi"/>
                <w:sz w:val="22"/>
                <w:szCs w:val="22"/>
              </w:rPr>
            </w:pPr>
            <w:r w:rsidRPr="00A44F75">
              <w:rPr>
                <w:rFonts w:cstheme="minorHAnsi"/>
                <w:noProof/>
                <w:sz w:val="22"/>
                <w:szCs w:val="22"/>
              </w:rPr>
              <w:t>0455 961 259</w:t>
            </w:r>
          </w:p>
        </w:tc>
      </w:tr>
      <w:tr w:rsidR="006E4543" w:rsidRPr="00A44F75" w14:paraId="0DE40E7C" w14:textId="77777777" w:rsidTr="0017148B">
        <w:trPr>
          <w:trHeight w:val="624"/>
        </w:trPr>
        <w:tc>
          <w:tcPr>
            <w:tcW w:w="1555" w:type="dxa"/>
            <w:vAlign w:val="center"/>
          </w:tcPr>
          <w:p w14:paraId="46F8CB51" w14:textId="77777777" w:rsidR="006E4543" w:rsidRPr="00A44F75" w:rsidRDefault="006E4543" w:rsidP="00027991">
            <w:pPr>
              <w:jc w:val="center"/>
              <w:rPr>
                <w:rFonts w:cstheme="minorHAnsi"/>
                <w:sz w:val="22"/>
                <w:szCs w:val="22"/>
              </w:rPr>
            </w:pPr>
            <w:r w:rsidRPr="00A44F75">
              <w:rPr>
                <w:rFonts w:cstheme="minorHAnsi"/>
                <w:sz w:val="22"/>
                <w:szCs w:val="22"/>
              </w:rPr>
              <w:t>Tahiil Jama Dihoud</w:t>
            </w:r>
          </w:p>
        </w:tc>
        <w:tc>
          <w:tcPr>
            <w:tcW w:w="1134" w:type="dxa"/>
            <w:vAlign w:val="center"/>
          </w:tcPr>
          <w:p w14:paraId="519CAF3A" w14:textId="77777777" w:rsidR="006E4543" w:rsidRPr="00A44F75" w:rsidRDefault="006E4543" w:rsidP="00027991">
            <w:pPr>
              <w:jc w:val="center"/>
              <w:rPr>
                <w:rFonts w:cstheme="minorHAnsi"/>
                <w:sz w:val="22"/>
                <w:szCs w:val="22"/>
              </w:rPr>
            </w:pPr>
            <w:r w:rsidRPr="00A44F75">
              <w:rPr>
                <w:rFonts w:cstheme="minorHAnsi"/>
                <w:sz w:val="22"/>
                <w:szCs w:val="22"/>
              </w:rPr>
              <w:t>Somalia</w:t>
            </w:r>
          </w:p>
        </w:tc>
        <w:tc>
          <w:tcPr>
            <w:tcW w:w="1417" w:type="dxa"/>
            <w:vAlign w:val="center"/>
          </w:tcPr>
          <w:p w14:paraId="02FB24E2" w14:textId="77777777" w:rsidR="006E4543" w:rsidRPr="00A44F75" w:rsidRDefault="006E4543" w:rsidP="00027991">
            <w:pPr>
              <w:jc w:val="center"/>
              <w:rPr>
                <w:rFonts w:cstheme="minorHAnsi"/>
                <w:sz w:val="22"/>
                <w:szCs w:val="22"/>
              </w:rPr>
            </w:pPr>
            <w:r w:rsidRPr="00A44F75">
              <w:rPr>
                <w:rFonts w:cstheme="minorHAnsi"/>
                <w:sz w:val="22"/>
                <w:szCs w:val="22"/>
              </w:rPr>
              <w:t>27.6.94</w:t>
            </w:r>
          </w:p>
        </w:tc>
        <w:tc>
          <w:tcPr>
            <w:tcW w:w="997" w:type="dxa"/>
            <w:vAlign w:val="center"/>
          </w:tcPr>
          <w:p w14:paraId="77C29949" w14:textId="77777777" w:rsidR="006E4543" w:rsidRPr="00A44F75" w:rsidRDefault="006E4543" w:rsidP="00027991">
            <w:pPr>
              <w:jc w:val="center"/>
              <w:rPr>
                <w:rFonts w:cstheme="minorHAnsi"/>
                <w:sz w:val="22"/>
                <w:szCs w:val="22"/>
              </w:rPr>
            </w:pPr>
            <w:r w:rsidRPr="00A44F75">
              <w:rPr>
                <w:rFonts w:cstheme="minorHAnsi"/>
                <w:sz w:val="22"/>
                <w:szCs w:val="22"/>
              </w:rPr>
              <w:t>9.6.22</w:t>
            </w:r>
          </w:p>
        </w:tc>
        <w:tc>
          <w:tcPr>
            <w:tcW w:w="2268" w:type="dxa"/>
            <w:vAlign w:val="center"/>
          </w:tcPr>
          <w:p w14:paraId="7F7F85A5" w14:textId="77777777" w:rsidR="006E4543" w:rsidRPr="00A44F75" w:rsidRDefault="006E4543" w:rsidP="00027991">
            <w:pPr>
              <w:jc w:val="center"/>
              <w:rPr>
                <w:rFonts w:cstheme="minorHAnsi"/>
                <w:sz w:val="22"/>
                <w:szCs w:val="22"/>
              </w:rPr>
            </w:pPr>
            <w:r w:rsidRPr="00A44F75">
              <w:rPr>
                <w:rFonts w:cstheme="minorHAnsi"/>
                <w:sz w:val="22"/>
                <w:szCs w:val="22"/>
              </w:rPr>
              <w:t>Unit 6, 50 Baker Rd</w:t>
            </w:r>
          </w:p>
        </w:tc>
        <w:tc>
          <w:tcPr>
            <w:tcW w:w="1989" w:type="dxa"/>
            <w:vAlign w:val="center"/>
          </w:tcPr>
          <w:p w14:paraId="5A371316" w14:textId="77777777" w:rsidR="006E4543" w:rsidRPr="00A44F75" w:rsidRDefault="006E4543" w:rsidP="00027991">
            <w:pPr>
              <w:jc w:val="center"/>
              <w:rPr>
                <w:rFonts w:cstheme="minorHAnsi"/>
                <w:sz w:val="22"/>
                <w:szCs w:val="22"/>
              </w:rPr>
            </w:pPr>
            <w:r w:rsidRPr="00A44F75">
              <w:rPr>
                <w:rFonts w:cstheme="minorHAnsi"/>
                <w:sz w:val="22"/>
                <w:szCs w:val="22"/>
              </w:rPr>
              <w:t>0400 785 936</w:t>
            </w:r>
          </w:p>
        </w:tc>
      </w:tr>
      <w:tr w:rsidR="006E4543" w:rsidRPr="00A44F75" w14:paraId="510FC136" w14:textId="77777777" w:rsidTr="0017148B">
        <w:trPr>
          <w:trHeight w:val="624"/>
        </w:trPr>
        <w:tc>
          <w:tcPr>
            <w:tcW w:w="1555" w:type="dxa"/>
            <w:vAlign w:val="center"/>
          </w:tcPr>
          <w:p w14:paraId="010C5636" w14:textId="77777777" w:rsidR="006E4543" w:rsidRPr="00A44F75" w:rsidRDefault="006E4543" w:rsidP="00027991">
            <w:pPr>
              <w:jc w:val="center"/>
              <w:rPr>
                <w:rFonts w:cstheme="minorHAnsi"/>
                <w:sz w:val="22"/>
                <w:szCs w:val="22"/>
              </w:rPr>
            </w:pPr>
            <w:r w:rsidRPr="00A44F75">
              <w:rPr>
                <w:rFonts w:cstheme="minorHAnsi"/>
                <w:sz w:val="22"/>
                <w:szCs w:val="22"/>
              </w:rPr>
              <w:t>Hani Tahiil Jama</w:t>
            </w:r>
          </w:p>
        </w:tc>
        <w:tc>
          <w:tcPr>
            <w:tcW w:w="1134" w:type="dxa"/>
            <w:vAlign w:val="center"/>
          </w:tcPr>
          <w:p w14:paraId="5153FAB5" w14:textId="77777777" w:rsidR="006E4543" w:rsidRPr="00A44F75" w:rsidRDefault="006E4543" w:rsidP="00027991">
            <w:pPr>
              <w:jc w:val="center"/>
              <w:rPr>
                <w:rFonts w:cstheme="minorHAnsi"/>
                <w:sz w:val="22"/>
                <w:szCs w:val="22"/>
              </w:rPr>
            </w:pPr>
            <w:r w:rsidRPr="00A44F75">
              <w:rPr>
                <w:rFonts w:cstheme="minorHAnsi"/>
                <w:sz w:val="22"/>
                <w:szCs w:val="22"/>
              </w:rPr>
              <w:t>Somalia</w:t>
            </w:r>
          </w:p>
        </w:tc>
        <w:tc>
          <w:tcPr>
            <w:tcW w:w="1417" w:type="dxa"/>
            <w:vAlign w:val="center"/>
          </w:tcPr>
          <w:p w14:paraId="1DC5C83A" w14:textId="77777777" w:rsidR="006E4543" w:rsidRPr="00A44F75" w:rsidRDefault="006E4543" w:rsidP="00027991">
            <w:pPr>
              <w:jc w:val="center"/>
              <w:rPr>
                <w:rFonts w:cstheme="minorHAnsi"/>
                <w:sz w:val="22"/>
                <w:szCs w:val="22"/>
              </w:rPr>
            </w:pPr>
            <w:r w:rsidRPr="00A44F75">
              <w:rPr>
                <w:rFonts w:cstheme="minorHAnsi"/>
                <w:sz w:val="22"/>
                <w:szCs w:val="22"/>
              </w:rPr>
              <w:t>24.06.21</w:t>
            </w:r>
          </w:p>
        </w:tc>
        <w:tc>
          <w:tcPr>
            <w:tcW w:w="997" w:type="dxa"/>
            <w:vAlign w:val="center"/>
          </w:tcPr>
          <w:p w14:paraId="479F092D" w14:textId="77777777" w:rsidR="006E4543" w:rsidRPr="00A44F75" w:rsidRDefault="006E4543" w:rsidP="00027991">
            <w:pPr>
              <w:jc w:val="center"/>
              <w:rPr>
                <w:rFonts w:cstheme="minorHAnsi"/>
                <w:sz w:val="22"/>
                <w:szCs w:val="22"/>
              </w:rPr>
            </w:pPr>
            <w:r w:rsidRPr="00A44F75">
              <w:rPr>
                <w:rFonts w:cstheme="minorHAnsi"/>
                <w:sz w:val="22"/>
                <w:szCs w:val="22"/>
              </w:rPr>
              <w:t>9.6.22</w:t>
            </w:r>
          </w:p>
        </w:tc>
        <w:tc>
          <w:tcPr>
            <w:tcW w:w="2268" w:type="dxa"/>
            <w:vAlign w:val="center"/>
          </w:tcPr>
          <w:p w14:paraId="3B2FCE5A" w14:textId="77777777" w:rsidR="006E4543" w:rsidRPr="00A44F75" w:rsidRDefault="006E4543" w:rsidP="00027991">
            <w:pPr>
              <w:jc w:val="center"/>
              <w:rPr>
                <w:rFonts w:cstheme="minorHAnsi"/>
                <w:sz w:val="22"/>
                <w:szCs w:val="22"/>
              </w:rPr>
            </w:pPr>
            <w:r w:rsidRPr="00A44F75">
              <w:rPr>
                <w:rFonts w:cstheme="minorHAnsi"/>
                <w:sz w:val="22"/>
                <w:szCs w:val="22"/>
              </w:rPr>
              <w:t>Unit 6, 50 Baker Rd</w:t>
            </w:r>
          </w:p>
        </w:tc>
        <w:tc>
          <w:tcPr>
            <w:tcW w:w="1989" w:type="dxa"/>
            <w:vAlign w:val="center"/>
          </w:tcPr>
          <w:p w14:paraId="340C25B8" w14:textId="77777777" w:rsidR="006E4543" w:rsidRPr="00A44F75" w:rsidRDefault="006E4543" w:rsidP="00027991">
            <w:pPr>
              <w:jc w:val="center"/>
              <w:rPr>
                <w:rFonts w:cstheme="minorHAnsi"/>
                <w:sz w:val="22"/>
                <w:szCs w:val="22"/>
              </w:rPr>
            </w:pPr>
            <w:r w:rsidRPr="00A44F75">
              <w:rPr>
                <w:rFonts w:cstheme="minorHAnsi"/>
                <w:sz w:val="22"/>
                <w:szCs w:val="22"/>
              </w:rPr>
              <w:t>_</w:t>
            </w:r>
          </w:p>
        </w:tc>
      </w:tr>
      <w:tr w:rsidR="006E4543" w:rsidRPr="00A44F75" w14:paraId="58E1AEFB" w14:textId="77777777" w:rsidTr="0017148B">
        <w:trPr>
          <w:trHeight w:val="624"/>
        </w:trPr>
        <w:tc>
          <w:tcPr>
            <w:tcW w:w="1555" w:type="dxa"/>
            <w:vAlign w:val="center"/>
          </w:tcPr>
          <w:p w14:paraId="64740563" w14:textId="77777777" w:rsidR="006E4543" w:rsidRPr="00A44F75" w:rsidRDefault="006E4543" w:rsidP="00027991">
            <w:pPr>
              <w:jc w:val="center"/>
              <w:rPr>
                <w:rFonts w:cstheme="minorHAnsi"/>
                <w:sz w:val="22"/>
                <w:szCs w:val="22"/>
              </w:rPr>
            </w:pPr>
            <w:r w:rsidRPr="00A44F75">
              <w:rPr>
                <w:rFonts w:cstheme="minorHAnsi"/>
                <w:sz w:val="22"/>
                <w:szCs w:val="22"/>
              </w:rPr>
              <w:t>Abdi Omar Elmi</w:t>
            </w:r>
          </w:p>
        </w:tc>
        <w:tc>
          <w:tcPr>
            <w:tcW w:w="1134" w:type="dxa"/>
            <w:vAlign w:val="center"/>
          </w:tcPr>
          <w:p w14:paraId="51FF9FD3" w14:textId="5FDB0F40" w:rsidR="006E4543" w:rsidRPr="00A44F75" w:rsidRDefault="006E4543" w:rsidP="00027991">
            <w:pPr>
              <w:jc w:val="center"/>
              <w:rPr>
                <w:rFonts w:cstheme="minorHAnsi"/>
                <w:sz w:val="22"/>
                <w:szCs w:val="22"/>
              </w:rPr>
            </w:pPr>
            <w:r w:rsidRPr="00A44F75">
              <w:rPr>
                <w:rFonts w:cstheme="minorHAnsi"/>
                <w:sz w:val="22"/>
                <w:szCs w:val="22"/>
              </w:rPr>
              <w:t>Somalia</w:t>
            </w:r>
          </w:p>
        </w:tc>
        <w:tc>
          <w:tcPr>
            <w:tcW w:w="1417" w:type="dxa"/>
            <w:vAlign w:val="center"/>
          </w:tcPr>
          <w:p w14:paraId="56A33AF7" w14:textId="77777777" w:rsidR="006E4543" w:rsidRPr="00A44F75" w:rsidRDefault="006E4543" w:rsidP="00027991">
            <w:pPr>
              <w:jc w:val="center"/>
              <w:rPr>
                <w:rFonts w:cstheme="minorHAnsi"/>
                <w:sz w:val="22"/>
                <w:szCs w:val="22"/>
              </w:rPr>
            </w:pPr>
            <w:r w:rsidRPr="00A44F75">
              <w:rPr>
                <w:rFonts w:cstheme="minorHAnsi"/>
                <w:sz w:val="22"/>
                <w:szCs w:val="22"/>
              </w:rPr>
              <w:t>4.8.04</w:t>
            </w:r>
          </w:p>
        </w:tc>
        <w:tc>
          <w:tcPr>
            <w:tcW w:w="997" w:type="dxa"/>
            <w:vAlign w:val="center"/>
          </w:tcPr>
          <w:p w14:paraId="4F1A035A" w14:textId="77777777" w:rsidR="006E4543" w:rsidRPr="00A44F75" w:rsidRDefault="006E4543" w:rsidP="00027991">
            <w:pPr>
              <w:jc w:val="center"/>
              <w:rPr>
                <w:rFonts w:cstheme="minorHAnsi"/>
                <w:sz w:val="22"/>
                <w:szCs w:val="22"/>
              </w:rPr>
            </w:pPr>
            <w:r w:rsidRPr="00A44F75">
              <w:rPr>
                <w:rFonts w:cstheme="minorHAnsi"/>
                <w:sz w:val="22"/>
                <w:szCs w:val="22"/>
              </w:rPr>
              <w:t>13.10.15</w:t>
            </w:r>
          </w:p>
        </w:tc>
        <w:tc>
          <w:tcPr>
            <w:tcW w:w="2268" w:type="dxa"/>
            <w:vAlign w:val="center"/>
          </w:tcPr>
          <w:p w14:paraId="33FF6392" w14:textId="77777777" w:rsidR="006E4543" w:rsidRPr="00A44F75" w:rsidRDefault="006E4543" w:rsidP="00027991">
            <w:pPr>
              <w:jc w:val="center"/>
              <w:rPr>
                <w:rFonts w:cstheme="minorHAnsi"/>
                <w:sz w:val="22"/>
                <w:szCs w:val="22"/>
              </w:rPr>
            </w:pPr>
            <w:r w:rsidRPr="00A44F75">
              <w:rPr>
                <w:rFonts w:cstheme="minorHAnsi"/>
                <w:sz w:val="22"/>
                <w:szCs w:val="22"/>
              </w:rPr>
              <w:t>Unit 1, 50 Baker Rd</w:t>
            </w:r>
          </w:p>
        </w:tc>
        <w:tc>
          <w:tcPr>
            <w:tcW w:w="1989" w:type="dxa"/>
            <w:vAlign w:val="center"/>
          </w:tcPr>
          <w:p w14:paraId="679BA3A4" w14:textId="77777777" w:rsidR="006E4543" w:rsidRPr="00A44F75" w:rsidRDefault="006E4543" w:rsidP="00027991">
            <w:pPr>
              <w:jc w:val="center"/>
              <w:rPr>
                <w:rFonts w:cstheme="minorHAnsi"/>
                <w:sz w:val="22"/>
                <w:szCs w:val="22"/>
              </w:rPr>
            </w:pPr>
            <w:r w:rsidRPr="00A44F75">
              <w:rPr>
                <w:rFonts w:cstheme="minorHAnsi"/>
                <w:sz w:val="22"/>
                <w:szCs w:val="22"/>
              </w:rPr>
              <w:t>0465 971 356</w:t>
            </w:r>
          </w:p>
        </w:tc>
      </w:tr>
      <w:tr w:rsidR="006E4543" w:rsidRPr="00A44F75" w14:paraId="7654CD35" w14:textId="77777777" w:rsidTr="0017148B">
        <w:trPr>
          <w:trHeight w:val="624"/>
        </w:trPr>
        <w:tc>
          <w:tcPr>
            <w:tcW w:w="1555" w:type="dxa"/>
            <w:vAlign w:val="center"/>
          </w:tcPr>
          <w:p w14:paraId="6502BC4E" w14:textId="77777777" w:rsidR="006E4543" w:rsidRPr="000F7555" w:rsidRDefault="006E4543" w:rsidP="00027991">
            <w:pPr>
              <w:jc w:val="center"/>
              <w:rPr>
                <w:rFonts w:cstheme="minorHAnsi"/>
                <w:sz w:val="22"/>
                <w:szCs w:val="22"/>
              </w:rPr>
            </w:pPr>
            <w:r w:rsidRPr="000F7555">
              <w:rPr>
                <w:rFonts w:cstheme="minorHAnsi"/>
                <w:sz w:val="22"/>
                <w:szCs w:val="22"/>
              </w:rPr>
              <w:t>Pam</w:t>
            </w:r>
          </w:p>
        </w:tc>
        <w:tc>
          <w:tcPr>
            <w:tcW w:w="1134" w:type="dxa"/>
            <w:vAlign w:val="center"/>
          </w:tcPr>
          <w:p w14:paraId="34FEF678" w14:textId="77777777" w:rsidR="006E4543" w:rsidRPr="000F7555" w:rsidRDefault="006E4543" w:rsidP="00027991">
            <w:pPr>
              <w:jc w:val="center"/>
              <w:rPr>
                <w:rFonts w:cstheme="minorHAnsi"/>
                <w:sz w:val="22"/>
                <w:szCs w:val="22"/>
              </w:rPr>
            </w:pPr>
            <w:r w:rsidRPr="000F7555">
              <w:rPr>
                <w:rFonts w:cstheme="minorHAnsi"/>
                <w:sz w:val="22"/>
                <w:szCs w:val="22"/>
              </w:rPr>
              <w:t>Australia</w:t>
            </w:r>
          </w:p>
        </w:tc>
        <w:tc>
          <w:tcPr>
            <w:tcW w:w="1417" w:type="dxa"/>
            <w:vAlign w:val="center"/>
          </w:tcPr>
          <w:p w14:paraId="34423648" w14:textId="77777777" w:rsidR="006E4543" w:rsidRPr="000F7555" w:rsidRDefault="006E4543" w:rsidP="00027991">
            <w:pPr>
              <w:jc w:val="center"/>
              <w:rPr>
                <w:rFonts w:cstheme="minorHAnsi"/>
                <w:sz w:val="22"/>
                <w:szCs w:val="22"/>
              </w:rPr>
            </w:pPr>
            <w:r w:rsidRPr="000F7555">
              <w:rPr>
                <w:rFonts w:cstheme="minorHAnsi"/>
                <w:sz w:val="22"/>
                <w:szCs w:val="22"/>
              </w:rPr>
              <w:t>2.2.1956</w:t>
            </w:r>
          </w:p>
        </w:tc>
        <w:tc>
          <w:tcPr>
            <w:tcW w:w="997" w:type="dxa"/>
            <w:vAlign w:val="center"/>
          </w:tcPr>
          <w:p w14:paraId="6B293614" w14:textId="3AAD9073" w:rsidR="006E4543" w:rsidRPr="000F7555" w:rsidRDefault="001B1EEF" w:rsidP="00027991">
            <w:pPr>
              <w:jc w:val="center"/>
              <w:rPr>
                <w:rFonts w:cstheme="minorHAnsi"/>
                <w:sz w:val="22"/>
                <w:szCs w:val="22"/>
              </w:rPr>
            </w:pPr>
            <w:r w:rsidRPr="000F7555">
              <w:rPr>
                <w:rFonts w:cstheme="minorHAnsi"/>
                <w:sz w:val="22"/>
                <w:szCs w:val="22"/>
              </w:rPr>
              <w:t>-</w:t>
            </w:r>
          </w:p>
        </w:tc>
        <w:tc>
          <w:tcPr>
            <w:tcW w:w="2268" w:type="dxa"/>
            <w:vAlign w:val="center"/>
          </w:tcPr>
          <w:p w14:paraId="270C99E0" w14:textId="77777777" w:rsidR="006E4543" w:rsidRPr="000F7555" w:rsidRDefault="006E4543" w:rsidP="00027991">
            <w:pPr>
              <w:jc w:val="center"/>
              <w:rPr>
                <w:rFonts w:cstheme="minorHAnsi"/>
                <w:sz w:val="22"/>
                <w:szCs w:val="22"/>
              </w:rPr>
            </w:pPr>
            <w:r w:rsidRPr="000F7555">
              <w:rPr>
                <w:rFonts w:cstheme="minorHAnsi"/>
                <w:sz w:val="22"/>
                <w:szCs w:val="22"/>
              </w:rPr>
              <w:t>Unit 5, 50 Baker Rd</w:t>
            </w:r>
          </w:p>
        </w:tc>
        <w:tc>
          <w:tcPr>
            <w:tcW w:w="1989" w:type="dxa"/>
            <w:vAlign w:val="center"/>
          </w:tcPr>
          <w:p w14:paraId="2977DC8D" w14:textId="77777777" w:rsidR="006E4543" w:rsidRPr="000F7555" w:rsidRDefault="006E4543" w:rsidP="00027991">
            <w:pPr>
              <w:jc w:val="center"/>
              <w:rPr>
                <w:rFonts w:cstheme="minorHAnsi"/>
                <w:sz w:val="22"/>
                <w:szCs w:val="22"/>
              </w:rPr>
            </w:pPr>
            <w:r w:rsidRPr="000F7555">
              <w:rPr>
                <w:rFonts w:cstheme="minorHAnsi"/>
                <w:noProof/>
                <w:sz w:val="22"/>
                <w:szCs w:val="22"/>
              </w:rPr>
              <w:t>0407 165 972</w:t>
            </w:r>
          </w:p>
        </w:tc>
      </w:tr>
      <w:tr w:rsidR="006E4543" w:rsidRPr="00A44F75" w14:paraId="104D2FE4" w14:textId="77777777" w:rsidTr="0017148B">
        <w:trPr>
          <w:trHeight w:val="624"/>
        </w:trPr>
        <w:tc>
          <w:tcPr>
            <w:tcW w:w="1555" w:type="dxa"/>
            <w:vAlign w:val="center"/>
          </w:tcPr>
          <w:p w14:paraId="48B82CFA" w14:textId="432E76C6" w:rsidR="006E4543" w:rsidRPr="000F7555" w:rsidRDefault="006E4543" w:rsidP="00027991">
            <w:pPr>
              <w:jc w:val="center"/>
              <w:rPr>
                <w:rFonts w:cstheme="minorHAnsi"/>
                <w:sz w:val="22"/>
                <w:szCs w:val="22"/>
              </w:rPr>
            </w:pPr>
            <w:r w:rsidRPr="000F7555">
              <w:rPr>
                <w:rFonts w:cstheme="minorHAnsi"/>
                <w:sz w:val="22"/>
                <w:szCs w:val="22"/>
              </w:rPr>
              <w:t>Receptionist</w:t>
            </w:r>
            <w:r w:rsidRPr="000F7555">
              <w:rPr>
                <w:rFonts w:cstheme="minorHAnsi"/>
                <w:sz w:val="22"/>
                <w:szCs w:val="22"/>
              </w:rPr>
              <w:br/>
              <w:t>[</w:t>
            </w:r>
            <w:r w:rsidR="006F52C5">
              <w:rPr>
                <w:rFonts w:cstheme="minorHAnsi"/>
                <w:sz w:val="22"/>
                <w:szCs w:val="22"/>
              </w:rPr>
              <w:t>Kim</w:t>
            </w:r>
            <w:r w:rsidRPr="000F7555">
              <w:rPr>
                <w:rFonts w:cstheme="minorHAnsi"/>
                <w:sz w:val="22"/>
                <w:szCs w:val="22"/>
              </w:rPr>
              <w:t>]</w:t>
            </w:r>
          </w:p>
        </w:tc>
        <w:tc>
          <w:tcPr>
            <w:tcW w:w="1134" w:type="dxa"/>
            <w:vAlign w:val="center"/>
          </w:tcPr>
          <w:p w14:paraId="5CA23B80" w14:textId="589FD0DA" w:rsidR="006E4543" w:rsidRPr="000F7555" w:rsidRDefault="006E4543" w:rsidP="00027991">
            <w:pPr>
              <w:jc w:val="center"/>
              <w:rPr>
                <w:rFonts w:cstheme="minorHAnsi"/>
                <w:sz w:val="22"/>
                <w:szCs w:val="22"/>
              </w:rPr>
            </w:pPr>
            <w:r w:rsidRPr="000F7555">
              <w:rPr>
                <w:rFonts w:cstheme="minorHAnsi"/>
                <w:sz w:val="22"/>
                <w:szCs w:val="22"/>
              </w:rPr>
              <w:t>Vietnam</w:t>
            </w:r>
          </w:p>
        </w:tc>
        <w:tc>
          <w:tcPr>
            <w:tcW w:w="1417" w:type="dxa"/>
            <w:vAlign w:val="center"/>
          </w:tcPr>
          <w:p w14:paraId="56D17EAE" w14:textId="62DDBFCD" w:rsidR="006E4543" w:rsidRPr="000F7555" w:rsidRDefault="001B1EEF" w:rsidP="00027991">
            <w:pPr>
              <w:jc w:val="center"/>
              <w:rPr>
                <w:rFonts w:cstheme="minorHAnsi"/>
                <w:sz w:val="22"/>
                <w:szCs w:val="22"/>
              </w:rPr>
            </w:pPr>
            <w:r w:rsidRPr="000F7555">
              <w:rPr>
                <w:rFonts w:cstheme="minorHAnsi"/>
                <w:sz w:val="22"/>
                <w:szCs w:val="22"/>
              </w:rPr>
              <w:t>Age 30</w:t>
            </w:r>
          </w:p>
        </w:tc>
        <w:tc>
          <w:tcPr>
            <w:tcW w:w="997" w:type="dxa"/>
            <w:vAlign w:val="center"/>
          </w:tcPr>
          <w:p w14:paraId="3DF5C99B" w14:textId="7013F935" w:rsidR="006E4543" w:rsidRPr="000F7555" w:rsidRDefault="001B1EEF" w:rsidP="00027991">
            <w:pPr>
              <w:jc w:val="center"/>
              <w:rPr>
                <w:rFonts w:cstheme="minorHAnsi"/>
                <w:sz w:val="22"/>
                <w:szCs w:val="22"/>
              </w:rPr>
            </w:pPr>
            <w:r w:rsidRPr="000F7555">
              <w:rPr>
                <w:rFonts w:cstheme="minorHAnsi"/>
                <w:sz w:val="22"/>
                <w:szCs w:val="22"/>
              </w:rPr>
              <w:t>-</w:t>
            </w:r>
          </w:p>
        </w:tc>
        <w:tc>
          <w:tcPr>
            <w:tcW w:w="2268" w:type="dxa"/>
            <w:vAlign w:val="center"/>
          </w:tcPr>
          <w:p w14:paraId="19440478" w14:textId="652A3678" w:rsidR="006E4543" w:rsidRPr="000F7555" w:rsidRDefault="00BA555C" w:rsidP="00027991">
            <w:pPr>
              <w:jc w:val="center"/>
              <w:rPr>
                <w:rFonts w:cstheme="minorHAnsi"/>
                <w:sz w:val="22"/>
                <w:szCs w:val="22"/>
              </w:rPr>
            </w:pPr>
            <w:r>
              <w:rPr>
                <w:rFonts w:cstheme="minorHAnsi"/>
                <w:sz w:val="22"/>
                <w:szCs w:val="22"/>
              </w:rPr>
              <w:t>-</w:t>
            </w:r>
          </w:p>
        </w:tc>
        <w:tc>
          <w:tcPr>
            <w:tcW w:w="1989" w:type="dxa"/>
            <w:vAlign w:val="center"/>
          </w:tcPr>
          <w:p w14:paraId="616C3C2B" w14:textId="7054FCEB" w:rsidR="006E4543" w:rsidRPr="000F7555" w:rsidRDefault="00BA555C" w:rsidP="00027991">
            <w:pPr>
              <w:jc w:val="center"/>
              <w:rPr>
                <w:rFonts w:cstheme="minorHAnsi"/>
                <w:noProof/>
                <w:sz w:val="22"/>
                <w:szCs w:val="22"/>
              </w:rPr>
            </w:pPr>
            <w:r>
              <w:rPr>
                <w:rFonts w:cstheme="minorHAnsi"/>
                <w:noProof/>
                <w:sz w:val="22"/>
                <w:szCs w:val="22"/>
              </w:rPr>
              <w:t>-</w:t>
            </w:r>
          </w:p>
        </w:tc>
      </w:tr>
      <w:tr w:rsidR="006E4543" w:rsidRPr="00A44F75" w14:paraId="09EF84EF" w14:textId="77777777" w:rsidTr="0017148B">
        <w:trPr>
          <w:trHeight w:val="624"/>
        </w:trPr>
        <w:tc>
          <w:tcPr>
            <w:tcW w:w="1555" w:type="dxa"/>
            <w:shd w:val="clear" w:color="auto" w:fill="FFF8E5"/>
            <w:vAlign w:val="center"/>
          </w:tcPr>
          <w:p w14:paraId="5001BC63" w14:textId="77777777" w:rsidR="006E4543" w:rsidRPr="000F7555" w:rsidRDefault="006E4543" w:rsidP="00027991">
            <w:pPr>
              <w:jc w:val="center"/>
              <w:rPr>
                <w:rFonts w:cstheme="minorHAnsi"/>
                <w:sz w:val="22"/>
                <w:szCs w:val="22"/>
              </w:rPr>
            </w:pPr>
            <w:r w:rsidRPr="000F7555">
              <w:rPr>
                <w:rFonts w:cstheme="minorHAnsi"/>
                <w:sz w:val="22"/>
                <w:szCs w:val="22"/>
              </w:rPr>
              <w:t>Teacher</w:t>
            </w:r>
          </w:p>
          <w:p w14:paraId="14A4642C" w14:textId="7DC86E9B" w:rsidR="006E4543" w:rsidRPr="000F7555" w:rsidRDefault="006E4543" w:rsidP="00027991">
            <w:pPr>
              <w:jc w:val="center"/>
              <w:rPr>
                <w:rFonts w:cstheme="minorHAnsi"/>
                <w:sz w:val="22"/>
                <w:szCs w:val="22"/>
              </w:rPr>
            </w:pPr>
            <w:r w:rsidRPr="000F7555">
              <w:rPr>
                <w:rFonts w:cstheme="minorHAnsi"/>
                <w:sz w:val="22"/>
                <w:szCs w:val="22"/>
              </w:rPr>
              <w:t>Rosie</w:t>
            </w:r>
          </w:p>
        </w:tc>
        <w:tc>
          <w:tcPr>
            <w:tcW w:w="1134" w:type="dxa"/>
            <w:shd w:val="clear" w:color="auto" w:fill="FFF8E5"/>
            <w:vAlign w:val="center"/>
          </w:tcPr>
          <w:p w14:paraId="01A39B0B" w14:textId="247D1EF0" w:rsidR="006E4543" w:rsidRPr="000F7555" w:rsidRDefault="006E4543" w:rsidP="00027991">
            <w:pPr>
              <w:jc w:val="center"/>
              <w:rPr>
                <w:rFonts w:cstheme="minorHAnsi"/>
                <w:sz w:val="22"/>
                <w:szCs w:val="22"/>
              </w:rPr>
            </w:pPr>
            <w:r w:rsidRPr="000F7555">
              <w:rPr>
                <w:rFonts w:cstheme="minorHAnsi"/>
                <w:sz w:val="22"/>
                <w:szCs w:val="22"/>
              </w:rPr>
              <w:t>Australia</w:t>
            </w:r>
          </w:p>
        </w:tc>
        <w:tc>
          <w:tcPr>
            <w:tcW w:w="1417" w:type="dxa"/>
            <w:shd w:val="clear" w:color="auto" w:fill="FFF8E5"/>
            <w:vAlign w:val="center"/>
          </w:tcPr>
          <w:p w14:paraId="7C7FAB2A" w14:textId="7141A564" w:rsidR="006E4543" w:rsidRPr="000F7555" w:rsidRDefault="006E4543" w:rsidP="00027991">
            <w:pPr>
              <w:jc w:val="center"/>
              <w:rPr>
                <w:rFonts w:cstheme="minorHAnsi"/>
                <w:sz w:val="22"/>
                <w:szCs w:val="22"/>
              </w:rPr>
            </w:pPr>
            <w:r w:rsidRPr="000F7555">
              <w:rPr>
                <w:rFonts w:cstheme="minorHAnsi"/>
                <w:sz w:val="22"/>
                <w:szCs w:val="22"/>
              </w:rPr>
              <w:t xml:space="preserve">Age </w:t>
            </w:r>
            <w:r w:rsidR="001B1EEF" w:rsidRPr="000F7555">
              <w:rPr>
                <w:rFonts w:cstheme="minorHAnsi"/>
                <w:sz w:val="22"/>
                <w:szCs w:val="22"/>
              </w:rPr>
              <w:t>45</w:t>
            </w:r>
          </w:p>
        </w:tc>
        <w:tc>
          <w:tcPr>
            <w:tcW w:w="997" w:type="dxa"/>
            <w:shd w:val="clear" w:color="auto" w:fill="FFF8E5"/>
            <w:vAlign w:val="center"/>
          </w:tcPr>
          <w:p w14:paraId="48D676F9" w14:textId="494C4902" w:rsidR="006E4543" w:rsidRPr="000F7555" w:rsidRDefault="001B1EEF" w:rsidP="00027991">
            <w:pPr>
              <w:jc w:val="center"/>
              <w:rPr>
                <w:rFonts w:cstheme="minorHAnsi"/>
                <w:sz w:val="22"/>
                <w:szCs w:val="22"/>
              </w:rPr>
            </w:pPr>
            <w:r w:rsidRPr="000F7555">
              <w:rPr>
                <w:rFonts w:cstheme="minorHAnsi"/>
                <w:sz w:val="22"/>
                <w:szCs w:val="22"/>
              </w:rPr>
              <w:t>-</w:t>
            </w:r>
          </w:p>
        </w:tc>
        <w:tc>
          <w:tcPr>
            <w:tcW w:w="2268" w:type="dxa"/>
            <w:shd w:val="clear" w:color="auto" w:fill="FFF8E5"/>
            <w:vAlign w:val="center"/>
          </w:tcPr>
          <w:p w14:paraId="669F187B" w14:textId="1549962D" w:rsidR="006E4543" w:rsidRPr="000F7555" w:rsidRDefault="00BA555C" w:rsidP="00027991">
            <w:pPr>
              <w:jc w:val="center"/>
              <w:rPr>
                <w:rFonts w:cstheme="minorHAnsi"/>
                <w:sz w:val="22"/>
                <w:szCs w:val="22"/>
              </w:rPr>
            </w:pPr>
            <w:r>
              <w:rPr>
                <w:rFonts w:cstheme="minorHAnsi"/>
                <w:sz w:val="22"/>
                <w:szCs w:val="22"/>
              </w:rPr>
              <w:t>-</w:t>
            </w:r>
          </w:p>
        </w:tc>
        <w:tc>
          <w:tcPr>
            <w:tcW w:w="1989" w:type="dxa"/>
            <w:shd w:val="clear" w:color="auto" w:fill="FFF8E5"/>
            <w:vAlign w:val="center"/>
          </w:tcPr>
          <w:p w14:paraId="007B015A" w14:textId="4312E64F" w:rsidR="006E4543" w:rsidRPr="000F7555" w:rsidRDefault="00BA555C" w:rsidP="00027991">
            <w:pPr>
              <w:jc w:val="center"/>
              <w:rPr>
                <w:rFonts w:cstheme="minorHAnsi"/>
                <w:noProof/>
                <w:sz w:val="22"/>
                <w:szCs w:val="22"/>
              </w:rPr>
            </w:pPr>
            <w:r>
              <w:rPr>
                <w:rFonts w:cstheme="minorHAnsi"/>
                <w:noProof/>
                <w:sz w:val="22"/>
                <w:szCs w:val="22"/>
              </w:rPr>
              <w:t>-</w:t>
            </w:r>
          </w:p>
        </w:tc>
      </w:tr>
    </w:tbl>
    <w:bookmarkEnd w:id="7"/>
    <w:p w14:paraId="410D0780" w14:textId="4E2A89FF" w:rsidR="00C477C0" w:rsidRDefault="00141991">
      <w:r>
        <w:rPr>
          <w:noProof/>
          <w:sz w:val="10"/>
          <w:szCs w:val="16"/>
        </w:rPr>
        <mc:AlternateContent>
          <mc:Choice Requires="wps">
            <w:drawing>
              <wp:anchor distT="0" distB="0" distL="114300" distR="114300" simplePos="0" relativeHeight="252058624" behindDoc="0" locked="0" layoutInCell="1" allowOverlap="1" wp14:anchorId="7E19036C" wp14:editId="367C0FE2">
                <wp:simplePos x="0" y="0"/>
                <wp:positionH relativeFrom="margin">
                  <wp:align>left</wp:align>
                </wp:positionH>
                <wp:positionV relativeFrom="paragraph">
                  <wp:posOffset>329668</wp:posOffset>
                </wp:positionV>
                <wp:extent cx="4488180" cy="312420"/>
                <wp:effectExtent l="0" t="0" r="26670" b="11430"/>
                <wp:wrapNone/>
                <wp:docPr id="47" name="Text Box 47"/>
                <wp:cNvGraphicFramePr/>
                <a:graphic xmlns:a="http://schemas.openxmlformats.org/drawingml/2006/main">
                  <a:graphicData uri="http://schemas.microsoft.com/office/word/2010/wordprocessingShape">
                    <wps:wsp>
                      <wps:cNvSpPr txBox="1"/>
                      <wps:spPr>
                        <a:xfrm>
                          <a:off x="0" y="0"/>
                          <a:ext cx="4488180" cy="312420"/>
                        </a:xfrm>
                        <a:prstGeom prst="rect">
                          <a:avLst/>
                        </a:prstGeom>
                        <a:solidFill>
                          <a:srgbClr val="FFF8E5"/>
                        </a:solidFill>
                        <a:ln w="6350">
                          <a:solidFill>
                            <a:schemeClr val="bg1">
                              <a:lumMod val="65000"/>
                            </a:schemeClr>
                          </a:solidFill>
                        </a:ln>
                      </wps:spPr>
                      <wps:txbx>
                        <w:txbxContent>
                          <w:p w14:paraId="300B84F5" w14:textId="4C02FC68" w:rsidR="001B1EEF" w:rsidRPr="001B1EEF" w:rsidRDefault="001B1EEF">
                            <w:pPr>
                              <w:rPr>
                                <w:sz w:val="24"/>
                                <w:szCs w:val="36"/>
                              </w:rPr>
                            </w:pPr>
                            <w:r w:rsidRPr="001B1EEF">
                              <w:rPr>
                                <w:sz w:val="24"/>
                                <w:szCs w:val="36"/>
                              </w:rPr>
                              <w:t xml:space="preserve">Characters shaded are introduced in </w:t>
                            </w:r>
                            <w:r>
                              <w:rPr>
                                <w:sz w:val="24"/>
                                <w:szCs w:val="36"/>
                              </w:rPr>
                              <w:t xml:space="preserve">the </w:t>
                            </w:r>
                            <w:r w:rsidR="001A0AA9">
                              <w:rPr>
                                <w:sz w:val="24"/>
                                <w:szCs w:val="36"/>
                              </w:rPr>
                              <w:t xml:space="preserve">Course in </w:t>
                            </w:r>
                            <w:r w:rsidRPr="001B1EEF">
                              <w:rPr>
                                <w:sz w:val="24"/>
                                <w:szCs w:val="36"/>
                              </w:rPr>
                              <w:t xml:space="preserve">Initial </w:t>
                            </w:r>
                            <w:r w:rsidR="001A0AA9">
                              <w:rPr>
                                <w:sz w:val="24"/>
                                <w:szCs w:val="36"/>
                              </w:rPr>
                              <w:t xml:space="preserve">EAL </w:t>
                            </w:r>
                            <w:r w:rsidRPr="001B1EEF">
                              <w:rPr>
                                <w:sz w:val="24"/>
                                <w:szCs w:val="36"/>
                              </w:rPr>
                              <w:t>books.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9036C" id="Text Box 47" o:spid="_x0000_s1039" type="#_x0000_t202" style="position:absolute;margin-left:0;margin-top:25.95pt;width:353.4pt;height:24.6pt;z-index:252058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z7CTAIAAKgEAAAOAAAAZHJzL2Uyb0RvYy54bWysVEtv2zAMvg/YfxB0X2ynTpYZcYosXYYB&#10;WVsgHXqWZTk2IIuapMTOfv0o5dlsp2EXmSIpPj5+9PS+byXZCWMbUDlNBjElQnEoG7XJ6Y+X5YcJ&#10;JdYxVTIJSuR0Lyy9n71/N+10JoZQgyyFIRhE2azTOa2d01kUWV6LltkBaKHQWIFpmcOr2USlYR1G&#10;b2U0jONx1IEptQEurEXtw8FIZyF+VQnunqrKCkdkTrE2F04TzsKf0WzKso1hum74sQz2D1W0rFGY&#10;9BzqgTlGtqb5I1TbcAMWKjfg0EZQVQ0XoQfsJolvulnXTIvQC4Jj9Rkm+//C8sfdWj8b4vrP0OMA&#10;PSCdtplFpe+nr0zrv1gpQTtCuD/DJnpHOCrTdDJJJmjiaLtLhukw4BpdXmtj3VcBLfFCTg2OJaDF&#10;divrMCO6nlx8MguyKZeNlOFiNsVCGrJjOMLlcjn5MvJF4pM3blKRLqfju1EcIr+xBTaJc5BikwQf&#10;uW2/Q3kIPB7F8anqs/ttFswpFSovAHnJ9UVPmjKnoS6vKaDcI6YGDnSzmi8bbHzFrHtmBvmFWOHO&#10;uCc8KglYNxwlSmowv/6m9/44drRS0iFfc2p/bpkRlMhvCgnxKUlTT/BwSUcfcQbEXFuKa4vatgtA&#10;PBPcTs2D6P2dPImVgfYVV2vus6KJKY65c+pO4sIdtghXk4v5PDghpTVzK7XW3If20/NjfelfmdHH&#10;2TtkzSOcmM2yGwocfP1LBfOtg6oJ/LigeoQf1yFM57i6ft+u78Hr8oOZ/QYAAP//AwBQSwMEFAAG&#10;AAgAAAAhAMOTaerfAAAABwEAAA8AAABkcnMvZG93bnJldi54bWxMj8FOwzAQRO9I/IO1SFwQtQOi&#10;0BCnAgSIQytByyG9OfGSBOJ1FLtp+HuWExxHM5p5ky0n14kRh9B60pDMFAikytuWag3v26fzGxAh&#10;GrKm84QavjHAMj8+ykxq/YHecNzEWnAJhdRoaGLsUylD1aAzYeZ7JPY+/OBMZDnU0g7mwOWukxdK&#10;zaUzLfFCY3p8aLD62uydhvC6c/g8xsf1/eVLUZTl51mx2mp9ejLd3YKIOMW/MPziMzrkzFT6Pdkg&#10;Og18JGq4ShYg2L1Wcz5SckwlCcg8k//58x8AAAD//wMAUEsBAi0AFAAGAAgAAAAhALaDOJL+AAAA&#10;4QEAABMAAAAAAAAAAAAAAAAAAAAAAFtDb250ZW50X1R5cGVzXS54bWxQSwECLQAUAAYACAAAACEA&#10;OP0h/9YAAACUAQAACwAAAAAAAAAAAAAAAAAvAQAAX3JlbHMvLnJlbHNQSwECLQAUAAYACAAAACEA&#10;ZUc+wkwCAACoBAAADgAAAAAAAAAAAAAAAAAuAgAAZHJzL2Uyb0RvYy54bWxQSwECLQAUAAYACAAA&#10;ACEAw5Np6t8AAAAHAQAADwAAAAAAAAAAAAAAAACmBAAAZHJzL2Rvd25yZXYueG1sUEsFBgAAAAAE&#10;AAQA8wAAALIFAAAAAA==&#10;" fillcolor="#fff8e5" strokecolor="#a5a5a5 [2092]" strokeweight=".5pt">
                <v:textbox>
                  <w:txbxContent>
                    <w:p w14:paraId="300B84F5" w14:textId="4C02FC68" w:rsidR="001B1EEF" w:rsidRPr="001B1EEF" w:rsidRDefault="001B1EEF">
                      <w:pPr>
                        <w:rPr>
                          <w:sz w:val="24"/>
                          <w:szCs w:val="36"/>
                        </w:rPr>
                      </w:pPr>
                      <w:r w:rsidRPr="001B1EEF">
                        <w:rPr>
                          <w:sz w:val="24"/>
                          <w:szCs w:val="36"/>
                        </w:rPr>
                        <w:t xml:space="preserve">Characters shaded are introduced in </w:t>
                      </w:r>
                      <w:r>
                        <w:rPr>
                          <w:sz w:val="24"/>
                          <w:szCs w:val="36"/>
                        </w:rPr>
                        <w:t xml:space="preserve">the </w:t>
                      </w:r>
                      <w:r w:rsidR="001A0AA9">
                        <w:rPr>
                          <w:sz w:val="24"/>
                          <w:szCs w:val="36"/>
                        </w:rPr>
                        <w:t xml:space="preserve">Course in </w:t>
                      </w:r>
                      <w:r w:rsidRPr="001B1EEF">
                        <w:rPr>
                          <w:sz w:val="24"/>
                          <w:szCs w:val="36"/>
                        </w:rPr>
                        <w:t xml:space="preserve">Initial </w:t>
                      </w:r>
                      <w:r w:rsidR="001A0AA9">
                        <w:rPr>
                          <w:sz w:val="24"/>
                          <w:szCs w:val="36"/>
                        </w:rPr>
                        <w:t xml:space="preserve">EAL </w:t>
                      </w:r>
                      <w:r w:rsidRPr="001B1EEF">
                        <w:rPr>
                          <w:sz w:val="24"/>
                          <w:szCs w:val="36"/>
                        </w:rPr>
                        <w:t>books.</w:t>
                      </w:r>
                    </w:p>
                  </w:txbxContent>
                </v:textbox>
                <w10:wrap anchorx="margin"/>
              </v:shape>
            </w:pict>
          </mc:Fallback>
        </mc:AlternateContent>
      </w:r>
      <w:r>
        <w:rPr>
          <w:noProof/>
          <w:sz w:val="10"/>
          <w:szCs w:val="16"/>
        </w:rPr>
        <mc:AlternateContent>
          <mc:Choice Requires="wps">
            <w:drawing>
              <wp:anchor distT="0" distB="0" distL="114300" distR="114300" simplePos="0" relativeHeight="252060672" behindDoc="0" locked="0" layoutInCell="1" allowOverlap="1" wp14:anchorId="51E78EBC" wp14:editId="507A32E2">
                <wp:simplePos x="0" y="0"/>
                <wp:positionH relativeFrom="margin">
                  <wp:align>left</wp:align>
                </wp:positionH>
                <wp:positionV relativeFrom="paragraph">
                  <wp:posOffset>796331</wp:posOffset>
                </wp:positionV>
                <wp:extent cx="3840480" cy="312420"/>
                <wp:effectExtent l="0" t="0" r="26670" b="11430"/>
                <wp:wrapNone/>
                <wp:docPr id="48" name="Text Box 48"/>
                <wp:cNvGraphicFramePr/>
                <a:graphic xmlns:a="http://schemas.openxmlformats.org/drawingml/2006/main">
                  <a:graphicData uri="http://schemas.microsoft.com/office/word/2010/wordprocessingShape">
                    <wps:wsp>
                      <wps:cNvSpPr txBox="1"/>
                      <wps:spPr>
                        <a:xfrm>
                          <a:off x="0" y="0"/>
                          <a:ext cx="3840480" cy="312420"/>
                        </a:xfrm>
                        <a:prstGeom prst="rect">
                          <a:avLst/>
                        </a:prstGeom>
                        <a:solidFill>
                          <a:schemeClr val="bg1"/>
                        </a:solidFill>
                        <a:ln w="6350">
                          <a:solidFill>
                            <a:schemeClr val="bg1">
                              <a:lumMod val="65000"/>
                            </a:schemeClr>
                          </a:solidFill>
                        </a:ln>
                      </wps:spPr>
                      <wps:txbx>
                        <w:txbxContent>
                          <w:p w14:paraId="6B02849E" w14:textId="41AE3696" w:rsidR="001B1EEF" w:rsidRPr="001B1EEF" w:rsidRDefault="001B1EEF">
                            <w:pPr>
                              <w:rPr>
                                <w:sz w:val="24"/>
                                <w:szCs w:val="36"/>
                              </w:rPr>
                            </w:pPr>
                            <w:r w:rsidRPr="001B1EEF">
                              <w:rPr>
                                <w:sz w:val="24"/>
                                <w:szCs w:val="36"/>
                              </w:rPr>
                              <w:t xml:space="preserve">Characters </w:t>
                            </w:r>
                            <w:r>
                              <w:rPr>
                                <w:sz w:val="24"/>
                                <w:szCs w:val="36"/>
                              </w:rPr>
                              <w:t>un</w:t>
                            </w:r>
                            <w:r w:rsidRPr="001B1EEF">
                              <w:rPr>
                                <w:sz w:val="24"/>
                                <w:szCs w:val="36"/>
                              </w:rPr>
                              <w:t xml:space="preserve">shaded are </w:t>
                            </w:r>
                            <w:r>
                              <w:rPr>
                                <w:sz w:val="24"/>
                                <w:szCs w:val="36"/>
                              </w:rPr>
                              <w:t>also</w:t>
                            </w:r>
                            <w:r w:rsidRPr="001B1EEF">
                              <w:rPr>
                                <w:sz w:val="24"/>
                                <w:szCs w:val="36"/>
                              </w:rPr>
                              <w:t xml:space="preserve"> in </w:t>
                            </w:r>
                            <w:r>
                              <w:rPr>
                                <w:sz w:val="24"/>
                                <w:szCs w:val="36"/>
                              </w:rPr>
                              <w:t>the Course</w:t>
                            </w:r>
                            <w:r w:rsidRPr="001B1EEF">
                              <w:rPr>
                                <w:sz w:val="24"/>
                                <w:szCs w:val="36"/>
                              </w:rPr>
                              <w:t xml:space="preserve"> </w:t>
                            </w:r>
                            <w:r w:rsidR="001A0AA9">
                              <w:rPr>
                                <w:sz w:val="24"/>
                                <w:szCs w:val="36"/>
                              </w:rPr>
                              <w:t xml:space="preserve">in EAL </w:t>
                            </w:r>
                            <w:r w:rsidRPr="001B1EEF">
                              <w:rPr>
                                <w:sz w:val="24"/>
                                <w:szCs w:val="36"/>
                              </w:rPr>
                              <w:t>books.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78EBC" id="Text Box 48" o:spid="_x0000_s1040" type="#_x0000_t202" style="position:absolute;margin-left:0;margin-top:62.7pt;width:302.4pt;height:24.6pt;z-index:252060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ynjSQIAAKcEAAAOAAAAZHJzL2Uyb0RvYy54bWysVE2P2jAQvVfqf7B8LwkQKBsRVpQVVaXt&#10;7kpstWfjOCSS43FtQ0J/fccO4WPbU9WLGXsmb2bevGF+39aSHISxFaiMDgcxJUJxyCu1y+iP1/Wn&#10;GSXWMZUzCUpk9CgsvV98/DBvdCpGUILMhSEIomza6IyWzuk0iiwvRc3sALRQ6CzA1Mzh1eyi3LAG&#10;0WsZjeJ4GjVgcm2AC2vx9aFz0kXALwrB3XNRWOGIzCjW5sJpwrn1Z7SYs3RnmC4rfiqD/UMVNasU&#10;Jj1DPTDHyN5Uf0DVFTdgoXADDnUERVFxEXrAbobxu242JdMi9ILkWH2myf4/WP502OgXQ1z7BVoc&#10;oCek0Ta1+Oj7aQtT+1+slKAfKTyeaROtIxwfx7MkTmbo4ugbD0fJKPAaXb7WxrqvAmrijYwaHEtg&#10;ix0ercOMGNqH+GQWZJWvKynDxUtBrKQhB4ZD3O5CjfjFTZRUpMnodDyJA/CNL4jpFsEDy339HfIO&#10;dTqJ477oc3io6woJc0qFjxd+vOXabUuqHJP33G0hPyKlBjq1Wc3XFfb9yKx7YQblhVThyrhnPAoJ&#10;WDecLEpKML/+9u7jceropaRBuWbU/twzIyiR3xTq4W6YJF7f4ZJMPuMIiLn2bK89al+vAMkc4nJq&#10;Hkwf72RvFgbqN9yspc+KLqY45s6o682V65YIN5OL5TIEoaI1c49qo7mH9hz7qb62b8zo0+gdiuYJ&#10;emGz9J0Culj/pYLl3kFRBXl4njtWT/TjNoTpnDbXr9v1PURd/l8WvwEAAP//AwBQSwMEFAAGAAgA&#10;AAAhAG6EY2nbAAAACAEAAA8AAABkcnMvZG93bnJldi54bWxMj8FOwzAQRO9I/QdrK3GjDlUaqhCn&#10;qqDlxqGlytmNFyfCXkex24a/ZznBcWdGs/OqzeSduOIY+0AKHhcZCKQ2mJ6sgtPH/mENIiZNRrtA&#10;qOAbI2zq2V2lSxNudMDrMVnBJRRLraBLaSiljG2HXsdFGJDY+wyj14nP0Uoz6huXeyeXWVZIr3vi&#10;D50e8KXD9ut48Qrk/v3QNCu389Y2b9738XW3jUrdz6ftM4iEU/oLw+98ng41bzqHC5konAIGSawu&#10;VzkItossZ5IzK095AbKu5H+A+gcAAP//AwBQSwECLQAUAAYACAAAACEAtoM4kv4AAADhAQAAEwAA&#10;AAAAAAAAAAAAAAAAAAAAW0NvbnRlbnRfVHlwZXNdLnhtbFBLAQItABQABgAIAAAAIQA4/SH/1gAA&#10;AJQBAAALAAAAAAAAAAAAAAAAAC8BAABfcmVscy8ucmVsc1BLAQItABQABgAIAAAAIQDAwynjSQIA&#10;AKcEAAAOAAAAAAAAAAAAAAAAAC4CAABkcnMvZTJvRG9jLnhtbFBLAQItABQABgAIAAAAIQBuhGNp&#10;2wAAAAgBAAAPAAAAAAAAAAAAAAAAAKMEAABkcnMvZG93bnJldi54bWxQSwUGAAAAAAQABADzAAAA&#10;qwUAAAAA&#10;" fillcolor="white [3212]" strokecolor="#a5a5a5 [2092]" strokeweight=".5pt">
                <v:textbox>
                  <w:txbxContent>
                    <w:p w14:paraId="6B02849E" w14:textId="41AE3696" w:rsidR="001B1EEF" w:rsidRPr="001B1EEF" w:rsidRDefault="001B1EEF">
                      <w:pPr>
                        <w:rPr>
                          <w:sz w:val="24"/>
                          <w:szCs w:val="36"/>
                        </w:rPr>
                      </w:pPr>
                      <w:r w:rsidRPr="001B1EEF">
                        <w:rPr>
                          <w:sz w:val="24"/>
                          <w:szCs w:val="36"/>
                        </w:rPr>
                        <w:t xml:space="preserve">Characters </w:t>
                      </w:r>
                      <w:r>
                        <w:rPr>
                          <w:sz w:val="24"/>
                          <w:szCs w:val="36"/>
                        </w:rPr>
                        <w:t>un</w:t>
                      </w:r>
                      <w:r w:rsidRPr="001B1EEF">
                        <w:rPr>
                          <w:sz w:val="24"/>
                          <w:szCs w:val="36"/>
                        </w:rPr>
                        <w:t xml:space="preserve">shaded are </w:t>
                      </w:r>
                      <w:r>
                        <w:rPr>
                          <w:sz w:val="24"/>
                          <w:szCs w:val="36"/>
                        </w:rPr>
                        <w:t>also</w:t>
                      </w:r>
                      <w:r w:rsidRPr="001B1EEF">
                        <w:rPr>
                          <w:sz w:val="24"/>
                          <w:szCs w:val="36"/>
                        </w:rPr>
                        <w:t xml:space="preserve"> in </w:t>
                      </w:r>
                      <w:r>
                        <w:rPr>
                          <w:sz w:val="24"/>
                          <w:szCs w:val="36"/>
                        </w:rPr>
                        <w:t>the Course</w:t>
                      </w:r>
                      <w:r w:rsidRPr="001B1EEF">
                        <w:rPr>
                          <w:sz w:val="24"/>
                          <w:szCs w:val="36"/>
                        </w:rPr>
                        <w:t xml:space="preserve"> </w:t>
                      </w:r>
                      <w:r w:rsidR="001A0AA9">
                        <w:rPr>
                          <w:sz w:val="24"/>
                          <w:szCs w:val="36"/>
                        </w:rPr>
                        <w:t xml:space="preserve">in EAL </w:t>
                      </w:r>
                      <w:r w:rsidRPr="001B1EEF">
                        <w:rPr>
                          <w:sz w:val="24"/>
                          <w:szCs w:val="36"/>
                        </w:rPr>
                        <w:t>books.</w:t>
                      </w:r>
                    </w:p>
                  </w:txbxContent>
                </v:textbox>
                <w10:wrap anchorx="margin"/>
              </v:shape>
            </w:pict>
          </mc:Fallback>
        </mc:AlternateContent>
      </w:r>
      <w:r w:rsidR="00C477C0">
        <w:br w:type="page"/>
      </w:r>
    </w:p>
    <w:p w14:paraId="61B68A9A" w14:textId="67A485D3" w:rsidR="00297609" w:rsidRDefault="00297609" w:rsidP="006E4543">
      <w:pPr>
        <w:pStyle w:val="ListParagraph"/>
      </w:pPr>
    </w:p>
    <w:tbl>
      <w:tblPr>
        <w:tblStyle w:val="TableGrid"/>
        <w:tblpPr w:leftFromText="180" w:rightFromText="180" w:vertAnchor="page" w:horzAnchor="margin" w:tblpY="1849"/>
        <w:tblW w:w="910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1701"/>
        <w:gridCol w:w="1701"/>
        <w:gridCol w:w="1738"/>
        <w:gridCol w:w="2041"/>
        <w:gridCol w:w="1928"/>
      </w:tblGrid>
      <w:tr w:rsidR="006E4543" w14:paraId="2A80E97D" w14:textId="77777777" w:rsidTr="00A47160">
        <w:trPr>
          <w:trHeight w:val="4989"/>
        </w:trPr>
        <w:tc>
          <w:tcPr>
            <w:tcW w:w="1701" w:type="dxa"/>
            <w:tcBorders>
              <w:top w:val="single" w:sz="4" w:space="0" w:color="A6A6A6" w:themeColor="background1" w:themeShade="A6"/>
              <w:bottom w:val="single" w:sz="4" w:space="0" w:color="FFFFFF" w:themeColor="background1"/>
              <w:right w:val="single" w:sz="4" w:space="0" w:color="FFFFFF" w:themeColor="background1"/>
            </w:tcBorders>
          </w:tcPr>
          <w:p w14:paraId="6C68A1F3" w14:textId="77777777" w:rsidR="006E4543" w:rsidRPr="004D7367" w:rsidRDefault="006E4543" w:rsidP="0054407A">
            <w:r w:rsidRPr="008B28D9">
              <w:rPr>
                <w:noProof/>
              </w:rPr>
              <w:drawing>
                <wp:anchor distT="0" distB="0" distL="114300" distR="114300" simplePos="0" relativeHeight="252026880" behindDoc="0" locked="0" layoutInCell="1" allowOverlap="1" wp14:anchorId="7F9466BB" wp14:editId="7707E33D">
                  <wp:simplePos x="0" y="0"/>
                  <wp:positionH relativeFrom="column">
                    <wp:posOffset>118745</wp:posOffset>
                  </wp:positionH>
                  <wp:positionV relativeFrom="paragraph">
                    <wp:posOffset>390525</wp:posOffset>
                  </wp:positionV>
                  <wp:extent cx="911311" cy="2794400"/>
                  <wp:effectExtent l="0" t="0" r="3175" b="6350"/>
                  <wp:wrapNone/>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911311" cy="2794400"/>
                          </a:xfrm>
                          <a:prstGeom prst="rect">
                            <a:avLst/>
                          </a:prstGeom>
                        </pic:spPr>
                      </pic:pic>
                    </a:graphicData>
                  </a:graphic>
                </wp:anchor>
              </w:drawing>
            </w:r>
          </w:p>
        </w:tc>
        <w:tc>
          <w:tcPr>
            <w:tcW w:w="1701"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0519CE4F" w14:textId="77777777" w:rsidR="006E4543" w:rsidRDefault="006E4543" w:rsidP="0054407A">
            <w:pPr>
              <w:jc w:val="center"/>
            </w:pPr>
            <w:r w:rsidRPr="008B28D9">
              <w:rPr>
                <w:noProof/>
              </w:rPr>
              <w:drawing>
                <wp:anchor distT="0" distB="0" distL="114300" distR="114300" simplePos="0" relativeHeight="252025856" behindDoc="0" locked="0" layoutInCell="1" allowOverlap="1" wp14:anchorId="62A42BFF" wp14:editId="6DC343AB">
                  <wp:simplePos x="0" y="0"/>
                  <wp:positionH relativeFrom="column">
                    <wp:posOffset>-3175</wp:posOffset>
                  </wp:positionH>
                  <wp:positionV relativeFrom="paragraph">
                    <wp:posOffset>398202</wp:posOffset>
                  </wp:positionV>
                  <wp:extent cx="997605" cy="2825115"/>
                  <wp:effectExtent l="0" t="0" r="0" b="0"/>
                  <wp:wrapNone/>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997605" cy="2825115"/>
                          </a:xfrm>
                          <a:prstGeom prst="rect">
                            <a:avLst/>
                          </a:prstGeom>
                        </pic:spPr>
                      </pic:pic>
                    </a:graphicData>
                  </a:graphic>
                </wp:anchor>
              </w:drawing>
            </w:r>
          </w:p>
        </w:tc>
        <w:tc>
          <w:tcPr>
            <w:tcW w:w="1738" w:type="dxa"/>
            <w:tcBorders>
              <w:top w:val="single" w:sz="4" w:space="0" w:color="A6A6A6" w:themeColor="background1" w:themeShade="A6"/>
              <w:left w:val="single" w:sz="4" w:space="0" w:color="FFFFFF" w:themeColor="background1"/>
              <w:bottom w:val="single" w:sz="4" w:space="0" w:color="FFFFFF" w:themeColor="background1"/>
              <w:right w:val="single" w:sz="4" w:space="0" w:color="A6A6A6" w:themeColor="background1" w:themeShade="A6"/>
            </w:tcBorders>
          </w:tcPr>
          <w:p w14:paraId="3BAE6B56" w14:textId="1AE68AEF" w:rsidR="006E4543" w:rsidRPr="00BD04F3" w:rsidRDefault="0054407A" w:rsidP="004774D8">
            <w:r>
              <w:rPr>
                <w:noProof/>
              </w:rPr>
              <w:drawing>
                <wp:anchor distT="0" distB="0" distL="114300" distR="114300" simplePos="0" relativeHeight="252027904" behindDoc="0" locked="0" layoutInCell="1" allowOverlap="1" wp14:anchorId="50D83D24" wp14:editId="04A59F90">
                  <wp:simplePos x="0" y="0"/>
                  <wp:positionH relativeFrom="column">
                    <wp:posOffset>92075</wp:posOffset>
                  </wp:positionH>
                  <wp:positionV relativeFrom="paragraph">
                    <wp:posOffset>393065</wp:posOffset>
                  </wp:positionV>
                  <wp:extent cx="731520" cy="2779373"/>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31520" cy="27793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41" w:type="dxa"/>
            <w:tcBorders>
              <w:top w:val="single" w:sz="4" w:space="0" w:color="A6A6A6" w:themeColor="background1" w:themeShade="A6"/>
              <w:left w:val="single" w:sz="4" w:space="0" w:color="A6A6A6" w:themeColor="background1" w:themeShade="A6"/>
              <w:bottom w:val="single" w:sz="4" w:space="0" w:color="FFFFFF" w:themeColor="background1"/>
              <w:right w:val="single" w:sz="4" w:space="0" w:color="FFFFFF" w:themeColor="background1"/>
            </w:tcBorders>
          </w:tcPr>
          <w:p w14:paraId="2D589CAF" w14:textId="77777777" w:rsidR="006E4543" w:rsidRDefault="006E4543" w:rsidP="0054407A">
            <w:r w:rsidRPr="008B28D9">
              <w:rPr>
                <w:noProof/>
              </w:rPr>
              <w:drawing>
                <wp:anchor distT="0" distB="0" distL="114300" distR="114300" simplePos="0" relativeHeight="252024832" behindDoc="1" locked="0" layoutInCell="1" allowOverlap="1" wp14:anchorId="4939E402" wp14:editId="32CC96D5">
                  <wp:simplePos x="0" y="0"/>
                  <wp:positionH relativeFrom="column">
                    <wp:posOffset>25400</wp:posOffset>
                  </wp:positionH>
                  <wp:positionV relativeFrom="paragraph">
                    <wp:posOffset>225425</wp:posOffset>
                  </wp:positionV>
                  <wp:extent cx="1280160" cy="3016267"/>
                  <wp:effectExtent l="0" t="0" r="0" b="0"/>
                  <wp:wrapNone/>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280160" cy="3016267"/>
                          </a:xfrm>
                          <a:prstGeom prst="rect">
                            <a:avLst/>
                          </a:prstGeom>
                        </pic:spPr>
                      </pic:pic>
                    </a:graphicData>
                  </a:graphic>
                  <wp14:sizeRelH relativeFrom="margin">
                    <wp14:pctWidth>0</wp14:pctWidth>
                  </wp14:sizeRelH>
                  <wp14:sizeRelV relativeFrom="margin">
                    <wp14:pctHeight>0</wp14:pctHeight>
                  </wp14:sizeRelV>
                </wp:anchor>
              </w:drawing>
            </w:r>
          </w:p>
        </w:tc>
        <w:tc>
          <w:tcPr>
            <w:tcW w:w="1928" w:type="dxa"/>
            <w:tcBorders>
              <w:top w:val="single" w:sz="4" w:space="0" w:color="A6A6A6" w:themeColor="background1" w:themeShade="A6"/>
              <w:left w:val="single" w:sz="4" w:space="0" w:color="FFFFFF" w:themeColor="background1"/>
              <w:bottom w:val="single" w:sz="4" w:space="0" w:color="FFFFFF" w:themeColor="background1"/>
            </w:tcBorders>
          </w:tcPr>
          <w:p w14:paraId="3B7FA244" w14:textId="77777777" w:rsidR="006E4543" w:rsidRDefault="006E4543" w:rsidP="0054407A">
            <w:r w:rsidRPr="00E464FF">
              <w:rPr>
                <w:noProof/>
              </w:rPr>
              <w:drawing>
                <wp:anchor distT="0" distB="0" distL="114300" distR="114300" simplePos="0" relativeHeight="252023808" behindDoc="1" locked="0" layoutInCell="1" allowOverlap="1" wp14:anchorId="386CB455" wp14:editId="01BC6072">
                  <wp:simplePos x="0" y="0"/>
                  <wp:positionH relativeFrom="column">
                    <wp:posOffset>-31750</wp:posOffset>
                  </wp:positionH>
                  <wp:positionV relativeFrom="paragraph">
                    <wp:posOffset>184150</wp:posOffset>
                  </wp:positionV>
                  <wp:extent cx="1190625" cy="3020235"/>
                  <wp:effectExtent l="0" t="0" r="0" b="8890"/>
                  <wp:wrapNone/>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190625" cy="3020235"/>
                          </a:xfrm>
                          <a:prstGeom prst="rect">
                            <a:avLst/>
                          </a:prstGeom>
                        </pic:spPr>
                      </pic:pic>
                    </a:graphicData>
                  </a:graphic>
                </wp:anchor>
              </w:drawing>
            </w:r>
          </w:p>
        </w:tc>
      </w:tr>
      <w:tr w:rsidR="006E4543" w14:paraId="47AAD404" w14:textId="77777777" w:rsidTr="00A47160">
        <w:trPr>
          <w:trHeight w:val="567"/>
        </w:trPr>
        <w:tc>
          <w:tcPr>
            <w:tcW w:w="1701" w:type="dxa"/>
            <w:tcBorders>
              <w:top w:val="single" w:sz="4" w:space="0" w:color="FFFFFF" w:themeColor="background1"/>
              <w:bottom w:val="single" w:sz="4" w:space="0" w:color="A6A6A6" w:themeColor="background1" w:themeShade="A6"/>
              <w:right w:val="single" w:sz="4" w:space="0" w:color="FFFFFF" w:themeColor="background1"/>
            </w:tcBorders>
            <w:vAlign w:val="center"/>
          </w:tcPr>
          <w:p w14:paraId="2E8A31A2" w14:textId="77777777" w:rsidR="006E4543" w:rsidRPr="00BF178F" w:rsidRDefault="006E4543" w:rsidP="00BF178F">
            <w:pPr>
              <w:spacing w:after="160" w:line="259" w:lineRule="auto"/>
              <w:jc w:val="center"/>
              <w:rPr>
                <w:sz w:val="24"/>
                <w:szCs w:val="20"/>
              </w:rPr>
            </w:pPr>
            <w:r w:rsidRPr="00BF178F">
              <w:rPr>
                <w:rFonts w:ascii="Comic Sans MS" w:hAnsi="Comic Sans MS"/>
                <w:bCs/>
                <w:sz w:val="24"/>
                <w:szCs w:val="20"/>
              </w:rPr>
              <w:t>Zarni Tun</w:t>
            </w:r>
          </w:p>
        </w:tc>
        <w:tc>
          <w:tcPr>
            <w:tcW w:w="1701"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069EE9CC" w14:textId="77777777" w:rsidR="006E4543" w:rsidRPr="00BF178F" w:rsidRDefault="006E4543" w:rsidP="00BF178F">
            <w:pPr>
              <w:spacing w:after="160" w:line="259" w:lineRule="auto"/>
              <w:jc w:val="center"/>
              <w:rPr>
                <w:sz w:val="24"/>
                <w:szCs w:val="20"/>
              </w:rPr>
            </w:pPr>
            <w:r w:rsidRPr="00BF178F">
              <w:rPr>
                <w:rFonts w:ascii="Comic Sans MS" w:hAnsi="Comic Sans MS"/>
                <w:bCs/>
                <w:sz w:val="24"/>
                <w:szCs w:val="20"/>
              </w:rPr>
              <w:t>San Tun</w:t>
            </w:r>
          </w:p>
        </w:tc>
        <w:tc>
          <w:tcPr>
            <w:tcW w:w="1738" w:type="dxa"/>
            <w:tcBorders>
              <w:top w:val="single" w:sz="4" w:space="0" w:color="FFFFFF" w:themeColor="background1"/>
              <w:left w:val="single" w:sz="4" w:space="0" w:color="FFFFFF" w:themeColor="background1"/>
              <w:bottom w:val="single" w:sz="4" w:space="0" w:color="A6A6A6" w:themeColor="background1" w:themeShade="A6"/>
              <w:right w:val="single" w:sz="4" w:space="0" w:color="A6A6A6" w:themeColor="background1" w:themeShade="A6"/>
            </w:tcBorders>
            <w:vAlign w:val="center"/>
          </w:tcPr>
          <w:p w14:paraId="197BF7B3" w14:textId="1B6A0AB2" w:rsidR="006E4543" w:rsidRPr="00BF178F" w:rsidRDefault="006E4543" w:rsidP="00BF178F">
            <w:pPr>
              <w:spacing w:after="160" w:line="259" w:lineRule="auto"/>
              <w:jc w:val="center"/>
              <w:rPr>
                <w:sz w:val="24"/>
                <w:szCs w:val="20"/>
                <w:highlight w:val="yellow"/>
              </w:rPr>
            </w:pPr>
            <w:r w:rsidRPr="00BF178F">
              <w:rPr>
                <w:rFonts w:ascii="Comic Sans MS" w:hAnsi="Comic Sans MS"/>
                <w:bCs/>
                <w:sz w:val="24"/>
                <w:szCs w:val="20"/>
              </w:rPr>
              <w:t xml:space="preserve">San’s </w:t>
            </w:r>
            <w:r w:rsidR="00BF178F">
              <w:rPr>
                <w:rFonts w:ascii="Comic Sans MS" w:hAnsi="Comic Sans MS"/>
                <w:bCs/>
                <w:sz w:val="24"/>
                <w:szCs w:val="20"/>
              </w:rPr>
              <w:br/>
            </w:r>
            <w:r w:rsidRPr="00BF178F">
              <w:rPr>
                <w:rFonts w:ascii="Comic Sans MS" w:hAnsi="Comic Sans MS"/>
                <w:bCs/>
                <w:sz w:val="24"/>
                <w:szCs w:val="20"/>
              </w:rPr>
              <w:t>baby son</w:t>
            </w:r>
          </w:p>
        </w:tc>
        <w:tc>
          <w:tcPr>
            <w:tcW w:w="2041"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FFFFFF" w:themeColor="background1"/>
            </w:tcBorders>
            <w:vAlign w:val="center"/>
          </w:tcPr>
          <w:p w14:paraId="43DA5788" w14:textId="77777777" w:rsidR="006E4543" w:rsidRPr="00BF178F" w:rsidRDefault="006E4543" w:rsidP="00BF178F">
            <w:pPr>
              <w:spacing w:after="160" w:line="259" w:lineRule="auto"/>
              <w:jc w:val="center"/>
              <w:rPr>
                <w:sz w:val="24"/>
                <w:szCs w:val="20"/>
              </w:rPr>
            </w:pPr>
            <w:r w:rsidRPr="00BF178F">
              <w:rPr>
                <w:rFonts w:ascii="Comic Sans MS" w:hAnsi="Comic Sans MS"/>
                <w:bCs/>
                <w:sz w:val="24"/>
                <w:szCs w:val="20"/>
              </w:rPr>
              <w:t>Jamila Desta</w:t>
            </w:r>
          </w:p>
        </w:tc>
        <w:tc>
          <w:tcPr>
            <w:tcW w:w="1928" w:type="dxa"/>
            <w:tcBorders>
              <w:top w:val="single" w:sz="4" w:space="0" w:color="FFFFFF" w:themeColor="background1"/>
              <w:left w:val="single" w:sz="4" w:space="0" w:color="FFFFFF" w:themeColor="background1"/>
              <w:bottom w:val="single" w:sz="4" w:space="0" w:color="A6A6A6" w:themeColor="background1" w:themeShade="A6"/>
            </w:tcBorders>
            <w:vAlign w:val="center"/>
          </w:tcPr>
          <w:p w14:paraId="2A5CDD84" w14:textId="77777777" w:rsidR="006E4543" w:rsidRPr="00BF178F" w:rsidRDefault="006E4543" w:rsidP="00BF178F">
            <w:pPr>
              <w:spacing w:after="160" w:line="259" w:lineRule="auto"/>
              <w:jc w:val="center"/>
              <w:rPr>
                <w:sz w:val="24"/>
                <w:szCs w:val="20"/>
              </w:rPr>
            </w:pPr>
            <w:r w:rsidRPr="00BF178F">
              <w:rPr>
                <w:rFonts w:ascii="Comic Sans MS" w:hAnsi="Comic Sans MS"/>
                <w:bCs/>
                <w:sz w:val="24"/>
                <w:szCs w:val="20"/>
              </w:rPr>
              <w:t>Anika Desta</w:t>
            </w:r>
          </w:p>
        </w:tc>
      </w:tr>
    </w:tbl>
    <w:p w14:paraId="00B7DEF7" w14:textId="1C36E3EB" w:rsidR="004D7367" w:rsidRDefault="004D7367"/>
    <w:tbl>
      <w:tblPr>
        <w:tblStyle w:val="TableGrid"/>
        <w:tblpPr w:leftFromText="180" w:rightFromText="180" w:vertAnchor="page" w:horzAnchor="margin" w:tblpY="8917"/>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2268"/>
        <w:gridCol w:w="2268"/>
        <w:gridCol w:w="2268"/>
        <w:gridCol w:w="2268"/>
      </w:tblGrid>
      <w:tr w:rsidR="006E4543" w:rsidRPr="00297609" w14:paraId="3171CD67" w14:textId="77777777" w:rsidTr="0054407A">
        <w:trPr>
          <w:trHeight w:val="4649"/>
        </w:trPr>
        <w:tc>
          <w:tcPr>
            <w:tcW w:w="2268" w:type="dxa"/>
            <w:tcBorders>
              <w:top w:val="single" w:sz="4" w:space="0" w:color="A6A6A6" w:themeColor="background1" w:themeShade="A6"/>
              <w:bottom w:val="single" w:sz="4" w:space="0" w:color="FFFFFF" w:themeColor="background1"/>
              <w:right w:val="single" w:sz="4" w:space="0" w:color="FFFFFF" w:themeColor="background1"/>
            </w:tcBorders>
          </w:tcPr>
          <w:p w14:paraId="749ADE90" w14:textId="77777777" w:rsidR="006E4543" w:rsidRPr="00297609" w:rsidRDefault="006E4543" w:rsidP="0054407A">
            <w:bookmarkStart w:id="8" w:name="_Hlk116709002"/>
            <w:r w:rsidRPr="00A44F75">
              <w:rPr>
                <w:noProof/>
              </w:rPr>
              <w:drawing>
                <wp:anchor distT="0" distB="0" distL="114300" distR="114300" simplePos="0" relativeHeight="252057600" behindDoc="0" locked="0" layoutInCell="1" allowOverlap="1" wp14:anchorId="734ED1BD" wp14:editId="5BFA903B">
                  <wp:simplePos x="0" y="0"/>
                  <wp:positionH relativeFrom="column">
                    <wp:posOffset>194945</wp:posOffset>
                  </wp:positionH>
                  <wp:positionV relativeFrom="paragraph">
                    <wp:posOffset>171602</wp:posOffset>
                  </wp:positionV>
                  <wp:extent cx="1203960" cy="2774164"/>
                  <wp:effectExtent l="0" t="0" r="0" b="7620"/>
                  <wp:wrapNone/>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05137" cy="2776875"/>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74592CE0" w14:textId="77777777" w:rsidR="006E4543" w:rsidRPr="00297609" w:rsidRDefault="006E4543" w:rsidP="0054407A">
            <w:pPr>
              <w:jc w:val="center"/>
            </w:pPr>
            <w:r w:rsidRPr="00297609">
              <w:rPr>
                <w:noProof/>
              </w:rPr>
              <w:drawing>
                <wp:anchor distT="0" distB="0" distL="114300" distR="114300" simplePos="0" relativeHeight="252054528" behindDoc="0" locked="0" layoutInCell="1" allowOverlap="1" wp14:anchorId="3F41C46F" wp14:editId="1A5C3BA5">
                  <wp:simplePos x="0" y="0"/>
                  <wp:positionH relativeFrom="column">
                    <wp:posOffset>263525</wp:posOffset>
                  </wp:positionH>
                  <wp:positionV relativeFrom="paragraph">
                    <wp:posOffset>168358</wp:posOffset>
                  </wp:positionV>
                  <wp:extent cx="1021080" cy="2851068"/>
                  <wp:effectExtent l="0" t="0" r="7620" b="6985"/>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flipH="1">
                            <a:off x="0" y="0"/>
                            <a:ext cx="1023871" cy="2858862"/>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1C1B833D" w14:textId="77777777" w:rsidR="006E4543" w:rsidRPr="00297609" w:rsidRDefault="006E4543" w:rsidP="0054407A">
            <w:r w:rsidRPr="00297609">
              <w:rPr>
                <w:noProof/>
              </w:rPr>
              <w:drawing>
                <wp:anchor distT="0" distB="0" distL="114300" distR="114300" simplePos="0" relativeHeight="252056576" behindDoc="0" locked="0" layoutInCell="1" allowOverlap="1" wp14:anchorId="4AB5DF5A" wp14:editId="55A5FD7D">
                  <wp:simplePos x="0" y="0"/>
                  <wp:positionH relativeFrom="column">
                    <wp:posOffset>362585</wp:posOffset>
                  </wp:positionH>
                  <wp:positionV relativeFrom="paragraph">
                    <wp:posOffset>1566545</wp:posOffset>
                  </wp:positionV>
                  <wp:extent cx="609600" cy="1368491"/>
                  <wp:effectExtent l="0" t="0" r="0" b="3175"/>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Picture 527"/>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09600" cy="1368491"/>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tcBorders>
              <w:top w:val="single" w:sz="4" w:space="0" w:color="A6A6A6" w:themeColor="background1" w:themeShade="A6"/>
              <w:left w:val="single" w:sz="4" w:space="0" w:color="FFFFFF" w:themeColor="background1"/>
              <w:bottom w:val="single" w:sz="4" w:space="0" w:color="FFFFFF" w:themeColor="background1"/>
            </w:tcBorders>
          </w:tcPr>
          <w:p w14:paraId="66868A5B" w14:textId="77777777" w:rsidR="006E4543" w:rsidRPr="00297609" w:rsidRDefault="006E4543" w:rsidP="0054407A">
            <w:r w:rsidRPr="00297609">
              <w:rPr>
                <w:noProof/>
              </w:rPr>
              <w:drawing>
                <wp:anchor distT="0" distB="0" distL="114300" distR="114300" simplePos="0" relativeHeight="252055552" behindDoc="0" locked="0" layoutInCell="1" allowOverlap="1" wp14:anchorId="2A3961B6" wp14:editId="5F68E1A9">
                  <wp:simplePos x="0" y="0"/>
                  <wp:positionH relativeFrom="column">
                    <wp:posOffset>50164</wp:posOffset>
                  </wp:positionH>
                  <wp:positionV relativeFrom="paragraph">
                    <wp:posOffset>48670</wp:posOffset>
                  </wp:positionV>
                  <wp:extent cx="1097280" cy="2939005"/>
                  <wp:effectExtent l="0" t="0" r="7620" b="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Picture 516"/>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flipH="1">
                            <a:off x="0" y="0"/>
                            <a:ext cx="1100499" cy="2947626"/>
                          </a:xfrm>
                          <a:prstGeom prst="rect">
                            <a:avLst/>
                          </a:prstGeom>
                          <a:ln w="19050">
                            <a:noFill/>
                          </a:ln>
                        </pic:spPr>
                      </pic:pic>
                    </a:graphicData>
                  </a:graphic>
                  <wp14:sizeRelH relativeFrom="margin">
                    <wp14:pctWidth>0</wp14:pctWidth>
                  </wp14:sizeRelH>
                  <wp14:sizeRelV relativeFrom="margin">
                    <wp14:pctHeight>0</wp14:pctHeight>
                  </wp14:sizeRelV>
                </wp:anchor>
              </w:drawing>
            </w:r>
          </w:p>
        </w:tc>
      </w:tr>
      <w:tr w:rsidR="006E4543" w:rsidRPr="00BF178F" w14:paraId="3171BC3A" w14:textId="77777777" w:rsidTr="0054407A">
        <w:trPr>
          <w:trHeight w:val="567"/>
        </w:trPr>
        <w:tc>
          <w:tcPr>
            <w:tcW w:w="2268" w:type="dxa"/>
            <w:tcBorders>
              <w:top w:val="single" w:sz="4" w:space="0" w:color="FFFFFF" w:themeColor="background1"/>
              <w:bottom w:val="single" w:sz="4" w:space="0" w:color="A6A6A6" w:themeColor="background1" w:themeShade="A6"/>
              <w:right w:val="single" w:sz="4" w:space="0" w:color="FFFFFF" w:themeColor="background1"/>
            </w:tcBorders>
            <w:vAlign w:val="center"/>
          </w:tcPr>
          <w:p w14:paraId="75E1A7CE" w14:textId="77777777" w:rsidR="006E4543" w:rsidRPr="00BF178F" w:rsidRDefault="006E4543" w:rsidP="00BF178F">
            <w:pPr>
              <w:spacing w:after="160" w:line="259" w:lineRule="auto"/>
              <w:jc w:val="center"/>
              <w:rPr>
                <w:sz w:val="24"/>
                <w:szCs w:val="36"/>
              </w:rPr>
            </w:pPr>
            <w:r w:rsidRPr="00BF178F">
              <w:rPr>
                <w:rFonts w:ascii="Comic Sans MS" w:hAnsi="Comic Sans MS"/>
                <w:bCs/>
                <w:sz w:val="24"/>
                <w:szCs w:val="20"/>
              </w:rPr>
              <w:t>Sarah Elmi</w:t>
            </w:r>
          </w:p>
        </w:tc>
        <w:tc>
          <w:tcPr>
            <w:tcW w:w="2268"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6CEF7D4C" w14:textId="77777777" w:rsidR="006E4543" w:rsidRPr="00BF178F" w:rsidRDefault="006E4543" w:rsidP="00BF178F">
            <w:pPr>
              <w:spacing w:after="160" w:line="259" w:lineRule="auto"/>
              <w:jc w:val="center"/>
              <w:rPr>
                <w:sz w:val="24"/>
                <w:szCs w:val="36"/>
              </w:rPr>
            </w:pPr>
            <w:r w:rsidRPr="00BF178F">
              <w:rPr>
                <w:rFonts w:ascii="Comic Sans MS" w:hAnsi="Comic Sans MS"/>
                <w:bCs/>
                <w:sz w:val="24"/>
                <w:szCs w:val="20"/>
              </w:rPr>
              <w:t>Tahiil Dihoud</w:t>
            </w:r>
          </w:p>
        </w:tc>
        <w:tc>
          <w:tcPr>
            <w:tcW w:w="2268"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3AA6C95E" w14:textId="77777777" w:rsidR="006E4543" w:rsidRPr="00BF178F" w:rsidRDefault="006E4543" w:rsidP="00BF178F">
            <w:pPr>
              <w:spacing w:after="160" w:line="259" w:lineRule="auto"/>
              <w:jc w:val="center"/>
              <w:rPr>
                <w:sz w:val="24"/>
                <w:szCs w:val="36"/>
              </w:rPr>
            </w:pPr>
            <w:r w:rsidRPr="00BF178F">
              <w:rPr>
                <w:rFonts w:ascii="Comic Sans MS" w:hAnsi="Comic Sans MS"/>
                <w:bCs/>
                <w:sz w:val="24"/>
                <w:szCs w:val="20"/>
              </w:rPr>
              <w:t>Hani Jama</w:t>
            </w:r>
          </w:p>
        </w:tc>
        <w:tc>
          <w:tcPr>
            <w:tcW w:w="2268" w:type="dxa"/>
            <w:tcBorders>
              <w:top w:val="single" w:sz="4" w:space="0" w:color="FFFFFF" w:themeColor="background1"/>
              <w:left w:val="single" w:sz="4" w:space="0" w:color="FFFFFF" w:themeColor="background1"/>
              <w:bottom w:val="single" w:sz="4" w:space="0" w:color="A6A6A6" w:themeColor="background1" w:themeShade="A6"/>
            </w:tcBorders>
            <w:vAlign w:val="center"/>
          </w:tcPr>
          <w:p w14:paraId="2B87DF43" w14:textId="77777777" w:rsidR="006E4543" w:rsidRPr="00BF178F" w:rsidRDefault="006E4543" w:rsidP="00BF178F">
            <w:pPr>
              <w:spacing w:after="160" w:line="259" w:lineRule="auto"/>
              <w:jc w:val="center"/>
              <w:rPr>
                <w:sz w:val="24"/>
                <w:szCs w:val="36"/>
              </w:rPr>
            </w:pPr>
            <w:r w:rsidRPr="00BF178F">
              <w:rPr>
                <w:rFonts w:ascii="Comic Sans MS" w:hAnsi="Comic Sans MS"/>
                <w:bCs/>
                <w:sz w:val="24"/>
                <w:szCs w:val="20"/>
              </w:rPr>
              <w:t>Abdi Elmi</w:t>
            </w:r>
          </w:p>
        </w:tc>
      </w:tr>
      <w:bookmarkEnd w:id="8"/>
    </w:tbl>
    <w:p w14:paraId="00D27449" w14:textId="10C856FC" w:rsidR="00297609" w:rsidRPr="00BF178F" w:rsidRDefault="00297609" w:rsidP="00BF178F">
      <w:pPr>
        <w:jc w:val="center"/>
        <w:rPr>
          <w:sz w:val="18"/>
          <w:szCs w:val="24"/>
        </w:rPr>
      </w:pPr>
    </w:p>
    <w:p w14:paraId="70BDB3AC" w14:textId="38A2BB2E" w:rsidR="006E4543" w:rsidRPr="00BF178F" w:rsidRDefault="006E4543" w:rsidP="00BF178F">
      <w:pPr>
        <w:jc w:val="center"/>
        <w:rPr>
          <w:sz w:val="24"/>
          <w:szCs w:val="36"/>
        </w:rPr>
      </w:pPr>
    </w:p>
    <w:p w14:paraId="55F3AA8D" w14:textId="77777777" w:rsidR="006E4543" w:rsidRDefault="006E4543"/>
    <w:p w14:paraId="06FBBA68" w14:textId="77777777" w:rsidR="0054407A" w:rsidRDefault="0054407A"/>
    <w:p w14:paraId="41D11424" w14:textId="27E1FA9C" w:rsidR="0054407A" w:rsidRDefault="0054407A"/>
    <w:p w14:paraId="2B26C00D" w14:textId="268E2DD3" w:rsidR="006E4543" w:rsidRDefault="00141991">
      <w:r>
        <w:rPr>
          <w:noProof/>
        </w:rPr>
        <mc:AlternateContent>
          <mc:Choice Requires="wpg">
            <w:drawing>
              <wp:anchor distT="0" distB="0" distL="114300" distR="114300" simplePos="0" relativeHeight="253895680" behindDoc="0" locked="0" layoutInCell="1" allowOverlap="1" wp14:anchorId="3780BEE9" wp14:editId="656F4BFD">
                <wp:simplePos x="0" y="0"/>
                <wp:positionH relativeFrom="column">
                  <wp:posOffset>1002603</wp:posOffset>
                </wp:positionH>
                <wp:positionV relativeFrom="paragraph">
                  <wp:posOffset>182409</wp:posOffset>
                </wp:positionV>
                <wp:extent cx="2875935" cy="3733800"/>
                <wp:effectExtent l="0" t="0" r="19685" b="19050"/>
                <wp:wrapNone/>
                <wp:docPr id="636014243" name="Group 21"/>
                <wp:cNvGraphicFramePr/>
                <a:graphic xmlns:a="http://schemas.openxmlformats.org/drawingml/2006/main">
                  <a:graphicData uri="http://schemas.microsoft.com/office/word/2010/wordprocessingGroup">
                    <wpg:wgp>
                      <wpg:cNvGrpSpPr/>
                      <wpg:grpSpPr>
                        <a:xfrm>
                          <a:off x="0" y="0"/>
                          <a:ext cx="2875935" cy="3733800"/>
                          <a:chOff x="0" y="0"/>
                          <a:chExt cx="2875935" cy="3733800"/>
                        </a:xfrm>
                      </wpg:grpSpPr>
                      <wps:wsp>
                        <wps:cNvPr id="33" name="Text Box 2"/>
                        <wps:cNvSpPr txBox="1"/>
                        <wps:spPr>
                          <a:xfrm>
                            <a:off x="0" y="0"/>
                            <a:ext cx="2875935" cy="3733800"/>
                          </a:xfrm>
                          <a:prstGeom prst="rect">
                            <a:avLst/>
                          </a:prstGeom>
                          <a:noFill/>
                          <a:ln w="9525">
                            <a:solidFill>
                              <a:sysClr val="window" lastClr="FFFFFF">
                                <a:lumMod val="65000"/>
                              </a:sysClr>
                            </a:solidFill>
                          </a:ln>
                        </wps:spPr>
                        <wps:txbx>
                          <w:txbxContent>
                            <w:p w14:paraId="08AD53B1" w14:textId="2A928AAA" w:rsidR="006E4543" w:rsidRDefault="006E4543" w:rsidP="006E45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9" name="Picture 3"/>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855406" y="309716"/>
                            <a:ext cx="1440815" cy="3005455"/>
                          </a:xfrm>
                          <a:prstGeom prst="rect">
                            <a:avLst/>
                          </a:prstGeom>
                          <a:noFill/>
                          <a:ln>
                            <a:noFill/>
                          </a:ln>
                        </pic:spPr>
                      </pic:pic>
                      <wps:wsp>
                        <wps:cNvPr id="35" name="Text Box 157"/>
                        <wps:cNvSpPr txBox="1">
                          <a:spLocks noChangeArrowheads="1"/>
                        </wps:cNvSpPr>
                        <wps:spPr bwMode="auto">
                          <a:xfrm>
                            <a:off x="678426" y="3421625"/>
                            <a:ext cx="1445342" cy="294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997FD3" w14:textId="01F5E1D9" w:rsidR="006E4543" w:rsidRPr="00BF178F" w:rsidRDefault="00141991" w:rsidP="002A74E8">
                              <w:pPr>
                                <w:jc w:val="center"/>
                                <w:rPr>
                                  <w:rFonts w:ascii="Comic Sans MS" w:hAnsi="Comic Sans MS"/>
                                  <w:noProof/>
                                  <w:sz w:val="12"/>
                                  <w:szCs w:val="8"/>
                                </w:rPr>
                              </w:pPr>
                              <w:r>
                                <w:rPr>
                                  <w:rFonts w:ascii="Comic Sans MS" w:hAnsi="Comic Sans MS"/>
                                  <w:bCs/>
                                  <w:sz w:val="24"/>
                                  <w:szCs w:val="20"/>
                                </w:rPr>
                                <w:t xml:space="preserve">Teacher - </w:t>
                              </w:r>
                              <w:r w:rsidR="006E4543" w:rsidRPr="00BF178F">
                                <w:rPr>
                                  <w:rFonts w:ascii="Comic Sans MS" w:hAnsi="Comic Sans MS"/>
                                  <w:bCs/>
                                  <w:sz w:val="24"/>
                                  <w:szCs w:val="20"/>
                                </w:rPr>
                                <w:t>Rosie</w:t>
                              </w:r>
                            </w:p>
                          </w:txbxContent>
                        </wps:txbx>
                        <wps:bodyPr rot="0" vert="horz" wrap="square" lIns="91440" tIns="45720" rIns="91440" bIns="45720" anchor="t" anchorCtr="0" upright="1">
                          <a:noAutofit/>
                        </wps:bodyPr>
                      </wps:wsp>
                    </wpg:wgp>
                  </a:graphicData>
                </a:graphic>
              </wp:anchor>
            </w:drawing>
          </mc:Choice>
          <mc:Fallback>
            <w:pict>
              <v:group w14:anchorId="3780BEE9" id="Group 21" o:spid="_x0000_s1041" style="position:absolute;margin-left:78.95pt;margin-top:14.35pt;width:226.45pt;height:294pt;z-index:253895680" coordsize="28759,3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sE3/gMAALEKAAAOAAAAZHJzL2Uyb0RvYy54bWy0Vttu2zgQfV9g/4HQ&#10;e+OrfEPkwptsggLZNthk0WeaoiyiEsklacvu1+8hKTmO0yJFug1gheQMOZwzc450+X5fV2THjRVK&#10;Zsngop8QLpnKhdxkyT+PN+9mCbGOypxWSvIsOXCbvF/+/ttloxd8qEpV5dwQHCLtotFZUjqnF72e&#10;ZSWvqb1QmksYC2Vq6jA1m15uaIPT66o37PcnvUaZXBvFuLVYvY7GZBnOLwrO3KeisNyRKktwNxee&#10;JjzX/tlbXtLFxlBdCtZeg77hFjUVEkGPR11TR8nWiBdH1YIZZVXhLpiqe6ooBOMhB2Qz6J9lc2vU&#10;VodcNotmo48wAdoznN58LPu4uzX6Qd8bINHoDbAIM5/LvjC1/49bkn2A7HCEjO8dYVgczqbpfJQm&#10;hME2mo5Gs34LKiuB/It9rPzzlZ29LnDv2XUajQaxTxjYn8PgoaSaB2jtAhjcGyJyJDBKiKQ1+vTR&#10;J/iH2pOhbxEfHF4eJuL2WEard+sWiz+L1jFnutDGuluuauIHWWLQwaGx6O7OOlwFrp2LjyrVjaiq&#10;0MWVJE2WzNNhGjZYVYncG72bPdirypAdBQ3Anlw1CamodVjMkpvwFzZV2/ovlUe/SdqPtUTIuD9E&#10;PzkXhkpi0cMTYfAjt1/vA5rTDqK1yg9AzqhIP6vZjUB2d7jAPTXgG5gJDXGf8CgqhSxUO0pIqczX&#10;b617f7QArAlpwN8ssf9uqeHI64NEc8wH47EnfJiM0+kQE3NqWZ9a5La+UsBmALXSLAy9v6u6YWFU&#10;/RlSs/JRYaKSIXaWuG545aKqQKoYX62CEyiuqbuTD5r5o30hfO0e95+p0W2BHRrto+rakS7O6hx9&#10;Y6VXW6cKEZrA4xxRbeEHNZaXWrAFfq1OYPSCI6/rKXa5rYcxanL9Q2fU1HzZ6ncxX7EWlXCHIM/I&#10;2V9K7u4F8zTxkxO6zTu6weyjkpFvmc4pbgFmgt0p9sUSqa5KKjd8ZTVo0XKw99w9TJ/FW1dCdzzw&#10;4zYzlOtMRL8BThToa8W2NZcuvnEMr6jD686WQls0yYLXa56Dqh9ytA/D285BQLQR0vlsQB7D/sZ9&#10;49gZ7ljplwtws133DOsMIYGnO/vsPLfIugEzcTBFF4RWOpPnWZqO+5OEeB3uz6eDSQzeCbWnw2zQ&#10;CXW/n47T1HsgdHdQpytvkZ7Yoa0WdbrQ3R1R/BC/KKW/XseR55mOD9KjHL1Q8lAkfdZjxqim5DSH&#10;lgStDyrXbo1p/FBZJtPZeNiWZTwcTKDOoRFO6pKOxsP4Ah3Ox/PJ7FeX5TtyHeI+CctRrv9fpf2u&#10;cG7BmE0ZWB2b6VW5Cx8I+C4KTdx+w/kPr9M5xqdfmsv/AAAA//8DAFBLAwQKAAAAAAAAACEAL3Qv&#10;gAZQAAAGUAAAFAAAAGRycy9tZWRpYS9pbWFnZTEucG5niVBORw0KGgoAAAANSUhEUgAAAVsAAALT&#10;CAMAAACPGlH3AAAAAXNSR0IArs4c6QAAAARnQU1BAACxjwv8YQUAAAMAUExURf///wAAAAAIAPf3&#10;9wgIEObv7xkZGebm3iEZIdbe1tbO1ikxMSkpKTE6OlJSWq2ttYyEjJScnEI6OsW9xc7FznNza6Wl&#10;nEJKSlJSSnuEe2Nra729vXtze5SUlGNaWlJK5sVKjBlK5oxKjMVKWoxKWsVKvYxKvcUZ74wZ78UZ&#10;EKWtrWPv5qXv5oQZMe/WvcVK74xK78VKEBBCEBClpRB7pRDOpcUZMUIZtQgZtYRKMZzvpZx775x7&#10;xc57a8V7OhCl5sXvEFLvEIx7OozvEBnvEKV7a8V7EBB75sXFEFLFEIx7EIzFEBnFEFJ7EBDO5hl7&#10;EMVKMUoZMZyl5lJKGTFKGUIZ5ggZ5rUZjHsZjEJKtQhKtbUZWnsZWrUZvXsZvRBCMe9ajO9aOjGl&#10;pXOlpe8ZjO8ZOu+cjO+cOjF7pXN7pRDvpSl7Y3POpe9aY+9aEO8ZY+8ZEO+cY++cEDHOpVKlpVJ7&#10;pQh7Y1LOpVIQhFIQWmMZtSkZtVJSe1KUc+9C5u8Q5u9Cte8Qte9z5u9ztVKUUsXvc1Lvc+/ejM6c&#10;a3Ol5sWcOs7mtTGl5sXvMVLvMe/eOoycOozvMRnvMYzvcxnvcykZhFIZEM6EnKWca8WcEDF75sXF&#10;MVLFMYycEIzFMRnFMcXFc1LFc3N75ozFcxnFcykZWlJ7MRDv5hl7MXPO5rXO5pQZEO/eY+/eEFKc&#10;EDHO5hmcEMXvUlLvUlKl5s7mlIzvUhnvUggZhDEZEK2EnMXFUlLFUlJ75ozFUhnFUggZWlLO5pTO&#10;5nMZEDHvpSmcY3PvpQicY1LvpWMZ5ikZ5tYZjJwZjGNKtSlKtdYZWpwZWtYZvZwZvc6l7857786l&#10;xc57xe+l5ilKhFIxhO+ltVIxWilKWpRKEJzOtXuUYwhKhAhKWnNKEJzOlFKcMTHv5hmcMcWtnO/O&#10;91JzUu//Otbv7+//vRAIKdbF7869nBAAIVJSOu/O3ggZMSkQMdbv1jFSOggZCBkIABkZCCEZMffv&#10;9+b39xAAABkIEO///wAAAIRd/ZEAAAEAdFJOU///////////////////////////////////////&#10;////////////////////////////////////////////////////////////////////////////&#10;////////////////////////////////////////////////////////////////////////////&#10;////////////////////////////////////////////////////////////////////////////&#10;/////////////////////////////////////////////////////////////////////////wBT&#10;9wclAAAACXBIWXMAACHVAAAh1QEEnLSdAABLg0lEQVR4Xu196XKjyhImKbkkcAsaZCxswH4AXmre&#10;vm9Hx/x0hGJkVcdkFoXYCqgCuY9A/u49bVmbpSQr98X6xje+8Y1vfOMb3/jGN75xVZwY2zKE/PUb&#10;VwGL+QNUYb9+U/gaCGxBTu76sbhRIJCPf2MkkpywURY+u/jT9vwsCZPM9zj+5ssnfcMc61QQ1k7Y&#10;e/7zxJLXl529cV/ShBHVHfnMbxiCWBPAWzviRsTWkbijAA/wn1Q+9xsmyIXB+zoTlLW3bAewx1t8&#10;nyZb9kSyl57yTVxjeERQiNcO0m8D8Ep3eCh83dD6PHj7yEP67mCFMjiSr/iGHui0E9UYSgEvA8gc&#10;/DU5wCqxHFJpAikTTzv6T/JV3xgGE6Sz14LE7BWpSqRlz+BadZH7C8mew/42d7XgC2o5VoL/uuwF&#10;DVkkNndeILZC8ZCdCUquPRCy2HGE3fsteIchznxqJcKAZfivv8Vbjof3Caq/OJYTc4R78EBQdZec&#10;Anp2Jt/hGx0gIu3ZB5kA/NE5AjyzM8DjM3ItSgfk39ydWK3wn9yUwH+P/meCGg8f/EYnhKgNP4Wr&#10;8Fvoqpio7QTgCa5NrT85QX+4kY2EFxC+cGqR8I3l+3yjBUFaIWiRwic0aNFWQFo+blGNEelC8S9a&#10;CJZ1cgLkVJfYHKI1CZKDhTTm8p2+0QRSiOdS1c8NrJjE708L733Ch5iFmg2S9Tq9GGJukuDtPb2I&#10;2wyvyjdx1UAm3FgUQ+AO+QwUjEFP7P0T4AP12ebzE5+AWk485PpZCsLY9bcuuOsAuA/ZH05X4Bst&#10;kC8mFFbM8iDNE8NjbyM3JyeOP5G+NqPgwjEOrQN6ZRxO4nlOgo++Isvar+sHvPmNJkjYbkmeJmR5&#10;0el20EIAJG1qRUgxdCA8Qf/MckjZucjnmzyg41s2t36jcN7E1vGbuG0gjVL6J8x1WSz0lmtt4DdK&#10;0431QU4E8vEzqSxEQGLizzqPPESWS1rv2YLXv/Sib9RAaopImwhTAE0CIhpZYO4Jie2gLPC3KE0d&#10;ejiIIEDlFqE43n+GxLrIxAEydhJCgg98exE1kEQI0KcNBNfGVkLWa4LOA7fe8Abe6yPtIpQOEKOs&#10;+IV3BGsbUJnFgpHPlhAoKKk/8NdvfVYFMR+yrfeIP22HSIhygOj8F42xAxLd/zijksM7tmhvPf1E&#10;zkaxnFGIwRbSw2OAUgEFMCm/nXzXbyAoCkPMyZBd0QjA35BuZGGR5ZohSTM0CfDEI3+iCfYHn0CE&#10;3+IrkZs3ImK2TZG84H8K9v+OO5ag8ADy2xMKWSbCNN4nyk2wTzGsQrzlIz8ypHVKpMSD7xLNHRQl&#10;Qpq8WGg47Cxw0BzeemChRyff9xtCYmYOuCHshD9gOyfK37yibHimO0IHYuRNm7KTMd1JrygiMyhG&#10;AtKCzHPxZsSE6DjIB7+BlCFuQ+oSZXkiJCh3tmAnSE0SqAEKiwMaZEjmM4oL5Mwy6IVUZ/iC/QnI&#10;ndvu4YTiWj529yAvllvgCm/2HFofFKbx8dgLz+CUx3Q9cocjYtgtqbSqKbCHdwv9DOvoIom9EF7w&#10;CaF87M6BMhQJ4wGKUNtnFmUTjsGaogcoXKVm2zCyCMjMPTN8/vEkX5sDX46ED2NY41PxPxLN8qE7&#10;B9HOpdCAZ62fiEe9UIRs4HcSvgpe5gnbg7f9iw6GSwZC0/PyRLrSc8BHaeCnkOKF+JSP3TWE12od&#10;Ido+klnrJn9zV+stFZwLduQkEXjrNT3xnaSrJ195gYMyGWWxhWyOFwLdY7xev+Rj9wyyTckdc0g0&#10;oAhggtY5+A/f+dy+AA+sLcng3BVW1IEhNUl/rYRQQEfE8eD/yofuGHmYEG1TlAJINCELCO5zhqc6&#10;SZEdd6EVigRObFGI7FG+sgofPlBaMxt8lClZAM/Iv/Kh+wWpfCSDCy5Slmo9UAY8J2zthP5OiIQo&#10;Y4/CTgCX5ZaCCgwe0cNAmUICIXpCgVy3JO4SgmwUIogt8qo2qcMOcU7LFY/8UNyLwAesJ+ThRL6u&#10;CciQUzM00Egz4gXDH/fuPghhy57QYcXzzP3PLfkIKGfdKEEr6/NJCFngbx95Ke5evqwN+xXFtY/X&#10;6Nf/E4TF/995pZiQCOsQUjT/0RvzKdGQCnmaxHZuJcAGTV4rI2nBkcJdiHcouGM0hWMKMaIFxu88&#10;LblGWnL0DZKQ6jYO8HBgFksjwboCPKYwdyZkhNtb2fEGaIS9UFAS/0MWRu/hvosVkMW4lUF4gMDK&#10;HvwP/we3o7fk0fnjbKUmckSlLeyQ6v2AMEC/DZ+K/yUctrHKVLsf4Cl+sJIVWl/MsV10DV5IUzEn&#10;+Xl69F/iyEbdFfhwjnRyNBBvL4os24Dj33ezCTHZBzixjebprwxeLevPwT7uQvZGrEo4bwNdlbTh&#10;6DKQ/H5E2iLfBnedNUM+y07gvLtr4MyN1tYBtZdvUQUCR9VFJsSfoBU66IIL7BVI5aG8TTbA/E5z&#10;7R7gId3sX2kUgvvJM4uCCKkIgkH8B73WZ+TqEGyLhU869YkHeLGAYoxoh6GRgEfhjmmL0tZK42Dj&#10;UOLWoTjBBsXuAS1ayvUyNKe2IZxTyvZQ7HGIvv/D17yQUEAzGKUD6kmdK7JErNGCBQ+9KTiBH0JI&#10;iYTf6NJmr8i86GGJfDj+fICjnfu+cB6QnxzSE6TCaybfwROZyjuFB9Y7hw+ODlVApE1O6Jn9Rb77&#10;pIJmlMVIIb7K3QUZwen1YpHR2fuZtBkn2tr3HKuBjbWC1I8Yit13VO8U4vrAG59IZ2RClMVQMb7y&#10;NrO2YnMyP3V3O9ej0pCUQYqy5YECuCgW7hfgM+B/iAgoAPgnuVSUfNhTXAClAcM7a6datIzUz/kJ&#10;9V0JpCrayB8cPMqxI3nvF0SIbI++qf0IfJ0HbVBaUp8u0vsVydzKyjj1LFmeSSvBwUaRkEDioq18&#10;z7RNKI3z9PIL4A0FJJXdCs/KRbYVge0UDbIcLHCPG0+Ih4Y6E4oL/TbhzlGNPiR7tMHwbQ53TdsU&#10;tbkNqLsgsoWu8raUS9+6yLo7MiGO8ok2f2Z/rW1M9mpac9Ic9pQllTgDXqAN0pTMhJMDK3nvHQLN&#10;BORUEphU8w384y1EuRAh2xLrooyQBQbhOgyinY9GG8UHzpWyg+TcEBEW7FcRR6IiedGDkHfeIV6I&#10;tkhFWFHbiGdFP+kXas7ZRrCzNhv5PJS9OyoTfxaE9EtL4ZGshu0B3Y/CSQjRXKbTQLRF9pf33iFc&#10;8kxJYDoUAGB7PMUA4RuyLUrbMCQJkOF/7Lj7tDh3LHtFxP04568Wbh3SNEqc7VN0zt3bvQjc5rTF&#10;NxP33SWQEELNB2iJWU+RqBKNib6o4jhSnp4TcysjRoUQf0VbDW9e2nDe8gBZEr+jrPBFxQLPabsj&#10;2qI5THfdJ1z4hTKRqGBbbxH1j6F5e0YWRjM2+IRn8aQPbvHYslZRsAtA0DuStEVj62RRaR35FDZS&#10;V9yFtA1twbd4Iu63IswVVZ+QJeBkIErCdmQn+CgyYf18SYB/fG7svbC1+I7I/Cb11y8kKAqT9ORw&#10;6zMVcRnk/P+hRfdb+LvoSNxv/BYVlpAAEJ+QCkdSZxRUINImrFaVdHDtjb17dljVl4ghiAVzv3qw&#10;YZwMLrxUyP1RQEyboQHyIp54j8Cjj/zFGbB3odUDFJE2sRvZDIAmVz9cSFJOEhdFsfMSkbhAPUhZ&#10;Swve3vIzIZ54j0B3geSCj9LRQ0dKWAtPFKyN8LwPD5rgcGBWBnzjiqzwOjiQSfsb/zuR57sn/pdP&#10;vTuskZZoyCbH1IFkB6EHaT6KxkPZy0WAtxd2LjaS1w13vUPkhQ7VmlM8ASUNGm0U+hFPvEegfRrF&#10;SAiUsIxGKUkEpO7lU/rgtX1a5H6wzlSCiwKHaHu/hgJ++QPS1vFFdjYHGrMoKHWSMeSBNYFvgFfq&#10;xy8qdCbT7H5H2OCX/x86Beydk9uA2BCfoYobqvLIobgE9Cb4D/1fRNLvtyAMjVZrk8Has5EH08MH&#10;qvwXshM0uS0mqVwH2glkH2cB0JQKyu3cFSoqCk0mtn9FY3RP/hn/H8pcz9rwIPfIBoGCpMHgeM8T&#10;B8Y5zQkRElw+cCeo0Bbt/F+xB+v3iALjf9FxoIj2Z9pdIneosfSuVUyHUiCkzknk3eTn/dG2ArSV&#10;vMAG9ozMCxnFE8j1td47+dapeWvk4spbEsi3/GNFrQ5oOOfC965QNVuRFCgWP3zXxzMslA/e9Svu&#10;5Fuvob2ODSMLaeu+O+gBUyaSypzButc+qE/88si7j8EmgENCI+oogOXGnXzb1E1xQ+0h6z+juIXE&#10;J8OO3l4+cIfAL498+5QcE0rworHwgu4v7FR8K4goqhMqaRzizyrQMn4EZFzUZbtPKgu7a9qiNIAk&#10;eQjJnUIyU96cuvOaYK4oqNkdSS5EpWBo0BbtN3xPxldsA1ZKYQb5wB0C8mYwdM2IJkhbvOllFOiu&#10;I5G1SoGoFKMyUoKdNIUEPuS44AeUvqAqmzumLX57IlVAtHUgQtqilGwRzHJsuyimgRUSFm211KK8&#10;WtqQCfhmkY/vsiWhYFN/5P3SFgUsMdcbQxJnkCJVTjE8IffJxyWq6YNk84L/HInGqzdUXUnVcEA/&#10;79duSwkz/D/l0e+YtigeE9jRnK8EFU9C1TU2rNE0rblbYV2mCqAkQUvX4ZnFKpYC0vIE1gM8uci6&#10;ZHK0pcvdAMWBDSlV3L3EKRWHRYJn/Xq/7lPNX5Aoqf984VwU1MBsvDzBC4kYou2rfOjugCYCpRtE&#10;Dj15WaHzgFRG2jp1KeqoaFuCXaTzBo1bJ2IppB66JDRO4X5FAgdXGKREUfaDzjBNpBPelXxGDtHJ&#10;FHUGx+ziEbpOYZSgE/KyiykVd9ciITyDF0CARq3FX4nClEIj86FGSGEkBMeHjprx9Hf+E6W3A4l3&#10;CNGwexOjrrRC7IsEF1ZCEosKZwueKI+AvMZEfU07Ov4H9Rf19TbALE92P9KrwPFQFhxQN5K6u7Po&#10;bYkYIEaJi9x62NKcGeuFVLsNXNQxqchCmUr+sxZ8CdF/sPN4Db4fvtn2JURRG51DYtt7jdMQmyU0&#10;YxmNhQMcUhv5OLUgpvQkQanA8p1FRzv2gyw5xBtYIV2lUKVHGLCI4fuA+xef2a8DFwx0FEgkpMil&#10;ToREofmqHwG8r4TgRFwqRGv4DPJBFQQ7rXT8ozQB7sCJOnSOnHaZ3K1EEFoc6Ytsi/b+PqEOURQL&#10;EfXW0BxcAmtWKIS5uGVhGDoNySv6f90MdSK9oxgqJB+5Q+CX93+DjXoLLYXQ3lsr8C3q4OUoVRH0&#10;b5O2pz24qbLkgAiKzvMzWDs0NRL6NS/IvUeQLRDaYt7nJ8ezTP1OKCeQKEys0xMl9eA0qcviIx75&#10;jbt3N3a1SBHpKjyRzek3FY/ghbnj9n5SWLlfGj1B9ttDTZbgfyeybMlQ2OcSWcF8Hz8D/1AL0VBu&#10;5wdei5UFNBeT05t3j7VZPog3UfNEyKc23kC2pUmAr28kJSkXQzYrtUlqnWwKiaOU9oO8yQEFy/06&#10;ZAgqV0xpdZYXwtvL4X9IEiSpldtN+FiuqvSI+46XiV5EUhtfub1nE4GA5EMri1pyXLAjPNRbZDk0&#10;++ksi4q5HMjXg7Xf1JmWkTYThpxHby0fuVMQbR2kB1WOU9/IH1HARG6wOOKX0AGKzoGBPsL6osI6&#10;Lhxd4uL7NREEiB7EcSES8oMaHtGoDTO6VwwFK61XFJ5eO4pQgh53kW/fKPVmiQ6duxa2CKRfLCIz&#10;Z/CekBrItdQ4Tg2RBPksAlprbrP7sQSSFrZcTB9PKANJswflQ3cLZM6AxjKjbMX/U+ZMBMFQAgd4&#10;u17aiY+tm4auBBnBYiQYIoNQ9E3ctyJDoK10OO3EtLQkT3fTKpcsQcrg7YbvhddAHYndA7fh8EoX&#10;wwckrLhA99v4JIEygHY7ORFk6J3tUWMh+8ZEHHykFb3FK6EibgxHNNz+IOnxF4p7UZTy7kUCyckI&#10;VTqLQdR0CoajLG9CTln7VCPBW3EECjgmCbhP+QtWNIDxm7YEJOE6oM6yN9qzKZwp9kYrcRAySVMF&#10;mhPU5F8BaTFYowpDI5noHh8tHq8URTn3BySM80i0/U0igaQB9ZjR3QoWRaDWOlZq8IiyNrGpkM+U&#10;XgPHjzdwHjKHl42c/ZBWwVr0lpLLsKWQAIcsn80qntCEMH7BjoMszXeb7j4g/chpC1FqP1hUUPYt&#10;EhB4+Ln1gpTxzhb8wN/cUMRsiR3lU5r4+VvQVICnjvVIYS+yigW7Jyhc6BH55LsGkSMUs9ctiNFB&#10;yGS6ATWbfIYKj9nzfpc6IpmTkvYi2lLpF/1HtL1rkVAAWZW0+iPgYX6iqZY5aR0r0DX+I9gKkSv+&#10;o7pGCrjfeSxBggiZwauHHEfLz/8nSIuWbayr6W1a+kTylnp48cd9d/DWgIxKhHlFeYu0iURZAjkN&#10;O92cATobEcoCvnLF3jPRgv5N2xyU1aJj7FBIgcZ/noXzxXXrCvCl+HIUDTsHghQlNr7Ft7iVILoi&#10;TSIIaSlJwXMrdeygBWFxvcKvAOwtZBRmv7zFN0gqgBOjve9SEKEIGejSh/INiP0fkreBT0UO95zd&#10;bYJyBo95jVJJF91AFnIqUhTNDM4/4SWDRwonfOMCdMeodpxwaXxCDacF4Dv4pPijhxL7nHE8BfKR&#10;bwjkrhiiZDkxMUkDZGXgBSHjAP9LE+87cttAMUtF/orY6Sn7AA1jMYtNOh3Zt43QQk6ZSjQcWVne&#10;6oV9wKcJekrifi+SbuBjjx6EK+cD5kAZ3JfYLYDeskOrSAhkZnw7u3VQXJv7NPezgvf2yAkFQtey&#10;fetVsjiFc3lJXZ1rs2Ss/0fcRgMWeZ1PX7mYUTcA5NN0gz+kE5fLBVvT7Vg2mEdhcNGq8Afe8vsk&#10;fCDCDWCN5M/QoEiLy8A4cNKL9r3zrE9UENv0EOcGl2Zg7QZNXB+fQSNxP0sVZq9s9krR80iVE7oP&#10;PJEsOMbF8U2a6XEGIRvSZsS2KAfwn4qn4VKPREIWM8pwed89gflCFlSs/JbFxeCQG649ILbFl+JV&#10;SSqXwQXhdgjm3T11lOIsFaFwb2tWQNiOr+A92/4GpjWIpA6RdV19u6Jg6VM087THhywWaxGU2TWE&#10;YZtDGVG731RwRU/qWkiTTfWZZbgmo8u4uw+jN5eDrZ77NVzG3l9A5QbbRr1dDbL1nIlZAGKe/gU7&#10;2j2dw6FAEF9+1FHscHIVXOSLuo06xCl/b6q4CuQjgsHx6bWJAHb1Yr3Rn43r242WhTWFqjp8raPi&#10;7OcsqxFVyLtxGuIDySlvEWiO/oLjY+SPdvXnN4dQCfAd/RsMe7655qLFclWsQLy+wCdSt7TTFoUE&#10;+WjTqVJeVR6Ym5PCHlxJmJtcVBlaxZ8mo6I/vETirlGDHXuOpPLgx/mdjRBOgYrZKhfrXfxeibDV&#10;rbpaIHEZioO2ripBQynaoMAs4Vkd7S7pVmQomoWPaeuqrFSyZ94Y2qQfwE95q4qwMBGoD7UPRVVe&#10;XcAiLjnjC3JWXpAnvIcf8lYHjsrRHE7BhwxWvSK3oK0UIiXaackOATNbvA6aUR1PuPgNaGLIW0oU&#10;tA1boZ19y+5qCuV5Ixsuxeii7eVuqiDtBj2PqJrUh7UhqPiujvWirFyNRvuO1GyFMGicylsK4GMZ&#10;xW8VwQfeKuyvxR1mDmRbeasbHdq7SiuqAu2CKGhGOar6S+1A2vD2o9lA3RJSR/Rw9BTPYlX7YNOt&#10;hZDt0cjD4664RO1DM+znzQU6bGtZtC/Wbhlap5qssFddxIWPkKasZYq/xBtJOIROhnMeOA/nEwWC&#10;FXqkzafWGBGfoPY/EjidHUYTmuQdJX4ormztNMwaWmwrQI1PUV0W2hVnwIVoVSxBriEA+wGFKhza&#10;ElldPtJyMWYKt9fXbSDcNK5EVhLTgQ1SURHLDSHacLwkD7wlSH31hW25GDOFPtsKZPU0QyXPG9FN&#10;VfYMjhz+4M+31gThpO3yCjxqaNcZgPWlZFRoGAMlK4oDr2jnoxRRLj/jJuU7a8M65hDODDoGWBVO&#10;w2uyQY76yIRv57SohRKVF7GIxnXcdIojbxFCwVAkIAnrp9gvWExybPP9TsJnkKibsknLHr5U3jhq&#10;WTEvhCaajCCj3Bc4NGkCkcnz7jS843X1D/Ca69C+rGUB6hLch9iUQVoE4TtR6HWpFWsU6qPHUMKr&#10;MmrWno1fRoyal3CO0BIJFQvUaXmo3orKltmFXRtO1XPVpH2tqqhzO/wQXoLAmcrsnRkG0g05KoOp&#10;3lp8/gSfKA7Ka9QQomKfdIG8OExCFUqsiObZBxoVTmg/FGcV0jcILgHgtEGU2q9vVXmhkvTlu5ua&#10;hreHoSrEFlZtPrePaDJdlFRDyNTELZ50eYOgcr6OF0mwN/1kN4fuqKAaiUJ/H+DTKgtGGrStG6pB&#10;NdxQiugS3oXL6xdljlB8vV6oon+sduwb5Rx1qyt7kDcEFKzplMrO9KPdGramfrvSrDhW6YduWLV9&#10;rG5nHWoSxVEcgvL94UXemClMXUumCsU03oWdq+ZT3QVuDGHZtw2tauhH3pgpVLWJfYiUfL6uE5Am&#10;NV5Qp55fD8GwNuOeL29lbMLcGJRs2IMOT6NhL/ml1cDqL/Br0pcYt5l1dC+SYLBL5bYRKNiwL8Xa&#10;FY+MGhXl7kUPPdZpGzdlaKvToVL4Me+QgqnT/tzR5dxqjrrUHGzrfyFqkqslVCsjx7ihfXhTMK68&#10;6hAJ+EBDttCAQIGGTLCbhdOsxbilJPjd7q+YD16VPnu3UFDXiRLcZgoyKKRHXWjyVtCt5RiW1VM/&#10;u67kHNDJhh3IOq3hog63hCvFR73+q31tnGZUoRwi4MxYmbWr3AZgd69wa+sdmRuvm2eKP9iU+ecy&#10;fW7q2NwQVE1NJRSioSceyVsPJblUqGs/BW2TBgV5xes1tBBvCI1hCINwVFOaJd7a77UXLEvr9kqo&#10;DkqjzqkigEFZSDILyN4ZbXg916KZJSMINndr2ktF2991/6HiQM832TvQFdaWCb3i+aEtL37SmfaG&#10;5C3eWRNNz+Vz5htmNA6LK/p5S8QKPUcebVorUlT+ybqsrjhmvaOLbxq9pFKgXU1QQ7m0qARsrEON&#10;KZXEqpt2Yi9ajnYdyUzQMiyHEPf3RKgoH4ATViMQNFpFgVqUIiifc1L6NjOAsUgYaCxVKh40Xqu6&#10;vkK3KmpBhaqQnasR1tHA0I2BWK+jEgoMBrOPiNpchRptuw3qW0Y+LcIEQzPsjv9P3qgiPlaFaZdR&#10;VZUn1Q40U8fxRmBeE7Qa0Cxqwj1sKsJ03+EMvFdeWqWt+Ye8CZirCa8jMF4gUb6lU6XPj44zXjUI&#10;nIpYn2ejWYfG7sVQE4Jagv+u/CX+f+SNJipCocq37oAYuk3YI7RENMDrkbrlruL+dc6qqlgK1Sli&#10;85xB3B0t7MZ2QG0/qTM+u5JuneUclaanqmFxaLee3T46DM0BeAPZQbXj9lgyYrf3UT5SDbMzU//m&#10;FqBbs1I/5GzAxO1wR0pu7bY0+OXw18oSZug8jM2WZOB174itq/sKSm3f7dkdL+KkNj2hP4RxkzD2&#10;dyXYrt/vVZPiop16Yoai/0ygTtt6Hc4cMPqorUHlfF3QUcJVpBe7ux2dopGq8aT5OWYTGoxeevOD&#10;zdlqEoXBp+jrk/BKC6R2feaX1ZniSvYngo4dQiG/lu2EZYGKcVYx2dBjnh3fDjivNTTdgaDTRiV0&#10;BGOkDOoMvVXL6moXYHZOb9hR1aWH3uywKiWJeMlJ1GmtVpVcLe1bY+I5YGXwgdvStd1gVsVZqdhl&#10;jKDTvK0OhK8dqm4JfaMwUb5pO0TgdnsAnaaAuB4fnXqwyu01329uMqFV0NkHlebqCyt0ZOGEQV1x&#10;fuuo2b01qTK3AK5RRYUqtNVb2KCmRkL2q2oQkEBUuYL1pp+50dbEZlSGeU92jzrz87n4DTA6Kx2e&#10;RV0MZKUXgZiZDUbNt9qoFAtUsO0pbWgXKwtQsLCLCWtCqn6qTNTuDaBSEzSMjdpTCHpif+dae14B&#10;Mm27dOimeqXqVtfMfF4jEdblZdjd+lDVn4J/Fa3WLh1Yu1D1jzczeWtUl9CZU+kJUCllDg2l6HjN&#10;c01615Ny8+LbxCSU390+59T279WgtPdfkWQdfFu/u/6+86JtT119Gz1x3rRTKiiFwh6ZWU3b+rKS&#10;ugnWa0rfHow4oS+o0+2Oql5FORu1TKi/T2Po2oMyrnajWBtxQl/lIuuMK+wUFhpxuZK2Tl08Nxyb&#10;0UH8/wKpSVa6v7Y4K45v03VTtUqRvlJmfBoORcMwWP3L5VvbKOq0fnSgt/RVYiCt1hltVJgidFqU&#10;tG3c2Qi9DyTtr4pfQNOPJ8Do1ecBaVfIlybjtqOuDllWqsHDXsNFbsjq87+jbYwcMWlCf2gkwIYq&#10;hopRdk20I21P9MR8sVEdDbZtZuH/Gd+uI/okl1UgY+CZvLhaUaiGq6Z+e6r4G0n5XZtv3xu0TBp/&#10;8mhgjE/BJxcHxq8FigxhJBI0Bm90iO+Wq7qjp23aYrhptTTjnw+tqYJfgXUo91tMSiGZWbfDT3bU&#10;EbGWpSDeqTo+O8ehmcJoXpTVP+HbuPimRvGABoK+dEwLvRldiVQpctfNe8Vnr4+zIrSuXtOU4P+A&#10;towXlvp+irjtjE6roFchwlUtJK08l/i1JROS5qVuTWNbfb0u86Ew+actSbq2uCUoRW4j2pCnL1p8&#10;2xLLrdJVbmLWjAHblGmY1p46I/Smv5vQjJ1mSi+6Hm17E09p0rZdXVvtKRGwJwhAHUSVxaNRn4c/&#10;iFQZtu6CrikcqZ5YJ7gnPIImbdtJ0VZR09fSllaPXs6XO0WRGZoYTVOzE2vVsPs63bgIyvLGqWl/&#10;mVYEbd8dgp+MD17ZFZ5BX8xPA0YxMP0a3UQhxvOh+QXy8/JQp2XLAGsGbxGV+sZrg8b3XzQFkrb+&#10;p9manRg76QtgIw/S4ELsFN1RNZ2b077Bt+0AcFt7/p6iufvQWD1abbZyHF/s2c/hOUrvqInUJAZm&#10;dCEuZkyJ6kR3WeXQ4Nt2cqk9s3U/7aB2wkGqVXhSTPU9ZWlkH3OKIrj7Qks/EDqfQVPx51AuxukC&#10;+ozy1gVVHoxzOtd1Wdy+0jQTvo6dIrxzBaAUqx0IFy405VEaVFj1xPyzjuVqJK3NKgjbyyKr+QQ3&#10;v1mnrcJQbx+V7mroKUBWqPcpwf9999Is/FBHaiqjO7tgthTMSO/h01tSoXK1ee66bapMWE9B5mhL&#10;li+pY0RZ27AaewZIIfBSbLid9p1jo369T6Ur2w38+40jXpFA8laNb1VmSNt4/xLa8taR6eM6Es2w&#10;2aDB1sO9RuK2vUd3ALtmpvGtdFTkH95UvtJaIaBEQV4dZpJJD0GLtJeKwqheUJ/ELpJUfrFP3qOB&#10;jIIJRk8WaK74rQwTl2SsygRVsEKRUdE3srWBro68dcHlryRSEGbpjohKsC/Ro/Zq4Qu6q7YVaG/S&#10;HsQTNIL25VtIItsVzlYpKQWTutfXZe11wOUqIAucLM5pyt19/LNm2zYXYFXQHvXZg5736cRL46xd&#10;ZFBx0iq0/VCl8hUFoS/TabtmNemWtaPSFZNGWLRnN6t9+0/25D/H7z3sZhRMMJLNBRr7Cb2CQbg8&#10;S5WOkXaYBqH48G/KglN9rMMXJJb8haCwxKufu6IkciR+IRyax7IKhT3ZDUMLLEdDkFz6oYqP7pau&#10;mjLYqfiEn6proIk18zdIkQhgR5TJP4SCtNU4Xm2EtxOh2wCwsj0/CVl3wyy+q0F08m0UbdHVqin/&#10;wmgpdvqWWQ+1qa36hENp/E6wlFytvc+QtmB7qX8m0VAJ1xaIa9+1+HtJKvjVfr38/Z6cjZF1W9gd&#10;pqhHG4uI/kaayuU0feUeIkelbHdjlpOsrZAEpyveT4YtYjugg9W6fEh6eUuACM0Ogq6rfVXEeT3n&#10;3ihVBjBSztU+aGHacPmFyqyC0gwPVV0oowaUJESagor55UZfLE3b6Se8u56oplcS/JrqoPt7OnBM&#10;0jl4LdV9DoN4rlKtSHNs5Ne8SKzmqOYcSoFmvPAHhcGqYFmCbBW2KWzYcleQuxvFfGh8JWHrGj+3&#10;vOQadBLiBSgqJG+agsMveYtImP/NFymzLr6B+t1N7u3EJzIneBX2lKbncQXHBiuiA2PXjj1B8eeE&#10;qdF3hY2mqEDHJm0NoEj7K2/i++QX28cPRn+9aKhias9crT8jE0t7S4a/V0sWyAsKid73r39xliHH&#10;IlqR5hpMnEd87mja1mS+1IixvOiBvL7FzwY6iKhtspwcOvfNsyst6ZXmsS2++OkjDKRla7sDQ+dM&#10;jCp8f6My3ToqmSfp2O4k0Q7yTdUXTtmCidBccsvo5HK/leCSxokMIQ+COMMREZocIrLY2gxSh4G4&#10;pWGrpiP0K6hEG+VhKRLGcijNSX3EOi2CvtheAQe10ipVfeY4v76a9oYDqAgFdqnvSOnWDpzVYLLh&#10;mBac/xxPW6RoQYxC1ol/LzuhOgqI3a6D9z5UuBmiqw9RR5BKbkzTHF1OFQvgBbXqgXZOpQ4T+UnP&#10;NZoD0MTFg8jEjcvXkjeqYdwKzp0KozcXtSVy9JSXFwyr55Y+tz4bvv2m1M4KmIQMRWRV6SPpIijs&#10;8Xw1yVPxt3OJyjoyGt2fsNvtEUIWejtAitkMsbKYtYnmFcjw7QcuSrmZeBj5ZdARcp24lJMLQ8Ep&#10;jlRuB8rZNS1005Z1fHphF7w8DkivQrppSbnaCTmRRdd9IiQMVJPcNGBiV7RRqDPxXmERm8iLTrs8&#10;nB5t21icTrbAmiVI2dY6NAUKAWWWADxlr2Qs9Bu2AgYiQQb/TQR0G0Vto1hWUuFb1DedVb09czQv&#10;QwdPTm50njP0boowxQAeZIOwdgrjMYnEH9kp7Y4mVAHhLsinTkwCyqHAOwpLZIUBIPpJO52YDvNB&#10;QEioUygKNHZJmPIV126EiKR60iohOJHLTAkdTTeO1NOg1CgQyWOgHvihjzz5LSJfl92mQkF2Hv3G&#10;9sMaKIyDnDrKeLlkPauDsjpAF8/LtOUngWv3nl+SoB8931QHecwgoKIru1AQDGnbsxi2h68YRTg2&#10;40yXbfEXnUqkowXmPProf/ww/hv6IiEsdNhpihFGEOwiqhyOF7mI1Os5+T1e+yOAa8RNVVwmMtgq&#10;M2zNstSTPq726S7h6Cv9MnGgI516IUhFp7j8yKiqewZGd3OAX6mUNcdFiVV8Myf0c4VVgO+iUczk&#10;aRurrPx+BhaxGuKbUOi5dKsg6hOqytwvwZ3iJJaeGclG8YMKxitIH1VTtzTBtQM176VBpyogMANN&#10;vSUDt7yyaDb10LarmXZCTE6gDF2Loqg3omccJNu/p/W6FTYzhf6Hg1LpjRE+DcCrmJ1WRpFsiHqk&#10;U7siX6A/CKWDUg7BDl0t2592rWrQVmVBRXj0Bkj0kIEoOCmJ48Kx712nU1GNSjwCWXbKfNo2tGlb&#10;faJ6ArMZuEtmQZmPR6bpOw2jink0UOmnD7g9SXY3IRflDiOrPvHhQpHxQP8WxVHJjmik9iljxR7a&#10;q+BU0Te7aXqxiVhXLfFqENoemUWvYcPxCJZ261Coc7Jt0oFKRYB33b9ha7oB9YlHV6EtEjOrhtSG&#10;aDtdxiuRFQcCP8915Y6uGKv/WZPEcDcoSldRUQPf7KsErgXpz19OmKJTq2vpa0LzUtU7Ga9EWwe/&#10;TMXDG/gond7DVFx68a4tdDRp23iaUf1YN/BdK4GigY/ydF1FUwL5JnUj8AeSmubQo21zQnur3X4c&#10;bKStvIkY+ijdAzQnQqiSqeEnBfRoGzX+sqrZYwTwmFesj6GI+0ABy3jQKRweG2UOPdpa5zpxOwev&#10;m+FQ49shQcMnluB3gqRNzxaq0dCNFtavgXGDWQegGoIZmsdd3dt5XcC+N2k0EvqGTS1WomikGwXw&#10;K2+rLrwt8QVfXyIAy72y/UVSRluC1zPGk4PjOSCuhsMHktKpQdmaISCg8cbXhWaRGaFu/akjfsYA&#10;txreGvC8WkOtrocX3Zy7AfTt8UbxzZXsbJtXhdJQGLGrMGQ62LgscS9o+L8e0G2RtwSuRFsPqsZB&#10;dRqICtPKeXqhaS6ZQDvm4omAYIkrib4Uqouih4ywK1l+VTjhU5I8MYuP6abqR187XxUMj2NN08B1&#10;RngmsK20lwwZAhM2WTZxYmHwUs06Xj/IpltJS0em9ucHVLo2kG/L3aiDDdvXEbhrllHzHtiuH4Qf&#10;4c9Dllxd2BI0s1BUAVOTdlejrVcRsoMeibJj0gzsMa/KRTnw1fD0JjiSxVUT91ej7Y9qrmboXfsK&#10;GLSQ7JGu57hzjMRVwfQrDb6EtnxTNTmGpN6kWikm2uxgXIXMKOgbH3XaXineR5GwsrFz0MgaM6mZ&#10;Am3OW0qVjrD/eklQgb73UMs1XItvyZOvZHWGTMJRsc03obkA+JdorB5QaaYeavbatWibQJVeZQS3&#10;SwuUtfOaWYKECLuL0YiVd/xLaHsBNZ65kn2Ll5Y9l3bgcBrO0A510IR9/tfsWkI7mu9U4zNXC0nh&#10;ASit1uFUka6zkyO8eurWDAYR3ArPXCmegG9kVyZWDVPuZJJ6QdJe62OOg346nFcqq68UY8Q3gkqY&#10;QOOzIJPr5mOTLwhumSHVjopWQyVTDM0aiJyXg6txhvRmh57Q6rL/c9JaH9rqoRIquV5WlDTkJULf&#10;tzZZQjEYt4ETS/IWhX9uc7Vh0O9wuQpXyqEjRBtvcQo0OjSdXm48sYymUhFhI4PNl18Gfc+sND+v&#10;Vz8kDkMhZ/uGcRZAuikHFzEnOdA4tLNXn+n3n0K/ybFsZblCQEpCZEPXF9oOi3GPusnKSUkCSbwT&#10;Q+Z4HN4Ct5ZI9ZsXLnNIJ62bqsERZfBSn240WpYp/xEgJd00fHROzMnSvFbuX0QNjZEYCNwiaMav&#10;UDeeI2+kpSWyCFvDJZFNJfnUvhw88q5fcHQd6AvcS0Lr4WqlWSdBKi+3wiKdI1TZUxk+Bdeys78I&#10;+rS99NteoQdKYi34Vga9tZovhjKWN4WetftNFN/dqHevP7ORH/GjCFOFOsGNesL5xuHrBwwLHWbq&#10;p+fkXSvILBe+2YLCepNz/uMggREMhlMUHtQVq4dy8bISRtVW65OcDQZz/ufQp63s0LxWGSNBpHTk&#10;RORKN3YPZiVwDYYByWjK0MAzA4jGyKLTXou2+WCxmeCyF34Yr+LLyxl0V4GwruGn/EXrja9npXw9&#10;Wktdu5EnH64XqslpGxY5SE3aalcI3gBMBC4FyPXj6cOg4O0KLxjL0kBP3lqu1hS6G4F+XgfJirK5&#10;XNUxHQ/1ORs6StK/oir9chiMPxbbr/QjEMNYuenv9zT4FeI1C3WCjPQZrpUJ/QeobA4aBAm7a2ZP&#10;z9X3ivRMgGte2y+HgXYgkahvVwyjdp1iTdpeUSZ9OQw+rIcC92qZSMSFbxMO3NfzZ705CVyDHI0D&#10;wRXrt/GyyvDPT2TZRGs2J8XLZmTh/jIRuG7XPKlRuITW6BPYepa2pq12IzDQDme4TMq4BmTzXu6O&#10;uDoBXMRSBW4Az1cMJxTVYDSLDQ0yzWtsX1ObfjVMkuJo4ctbV0Cxc+AHvaft9i39qeCjuenmlpEY&#10;FNRelbZrWW36Ga1sFAiKzYVKLFUo9O1GNEY5iv2JFifoet9LpS1aSvLWFdCYs6i7zrg55OWmERv4&#10;A9ekbWPKwIOmCZLNycI1CilclbbV7Ndae9rkvEIK+gS75gCOR9SMGzfy3t9T/0A7BDSNq2te3y+H&#10;QQx30s6XBhLInt0NP/IV7VjiK1175XoVaf8AbwZp/yvGGBur4Nrr2zqgX+5+CzAg2BUPZFr38bju&#10;ftpQ0zu+Dfw3ArexnAhFg7w1hFkpMwrM6uJ67nwjrbnTNXDnpczqE277cb0D2aha/6GdQr5mrvnr&#10;oRknIRgYFQNo0DbSLqo8XDP58eUQoSg9mLV+9uFY112urVt+yubkmaE5pL8g7Wp1mo2p8BuuLW4M&#10;jtkNwEA9XE3gNiy/HddOOV9PLv0LGNBWv3FqAI2LFK20F9l/wbSwL0Sgn2O8loXLGsNZ3kFb/181&#10;2/zlYPolIB9X2o6ybch4H/THb84pZ2YkFK4UUggbllRikESelaGAJ1I7AFIdpjABzXnCDjxqmyCr&#10;OXm9yArarlleQD4ZTYV0AqYdKJiXZ2YgFK40cbwlXeFN+zNcs3r9HyDSp9h1pF3LwQNfO1qznpWh&#10;YCIUDPReD1o1J+DrZ0UN/MhbgD7FrtPltWuqRPAd7arweRkKBkEYYbprDSHtw665DwPST21lpj/R&#10;+ybgaAcK8ub8qWgNYoBX/bMzqwZJhL5QEE7cVMZdNRvPIbX0GkoQh5kps1i7/lNbn/ehdUxQ2Mo1&#10;/xqYmcB1evZm16Hv+PegZZegTNCPes8qH4kwEApXELitUg+6Y6EhXBIKukLsCifSaWVwiLZHXZIN&#10;D7m7LeifSL3RiL1or8gh41Zb/ycGfXE3AdAbnX+VfWKH1lxHEjSBvvcwO6GgOWzrafoXa4Vb8nFh&#10;2sHhq6WW/hX01bR+j0QHWm5gJg6NNjt+xSbCL4W29p2ee2iFYPPyMM0CUJbSRZjsd/9LpLrad/rE&#10;y9YghrPwJXwtgSs2Nsjbs4FuoHG699Dk/FQagJJm6+6L7HgrgGhePi9ho1mxsp06vbnRT87ioiVP&#10;TBfpRuKdAewrpZX+LbSrKiZW16yrIwLDmMNFFDjdhutarMVZ0eTQOdJWu9pros/pX7gTORaO1RPe&#10;0TR9csTIa7k4c5a01TUbp1XXlAW/DM5Nuw8JKG+VoNH3NJxZ/jpP2uqO6pxUNjQw2NKtLb5gh4jm&#10;Ma24/yHvQcwsmiChWwQ7vlR0HcAAadDE4n6ShEmQ5tPEV1Ej9zir6uYLdFv+RwdQmQvnQa6Tu7EE&#10;3HTbev7VioD/LTQPOwpAbrvmcVzUSFomxtpDstpd08S1Qzq3Ba5nXaHMlHD1V1kFeEXiiZaxwLUW&#10;ff1jNIIgnT47xJWDy3deGiRhB9m2mf8cCU0fT9CAVfB58q2uNhMxs23s5TsWKlhxbtv2DmHbm8rI&#10;RTe4nnLXPFw3h1hPS9lV99jJ0heXc2p6RqxAtD+X4I1tIpOx0S3fvzXULaQuodCVXVszxrbM2TqJ&#10;nzhOW8VfBTMrEi3B9YKzV0hIjsZsaVsuJurFlWrzR2FuNUsluurz6+KB89R2vdcn52uOfS/mS1u9&#10;SOOrVFSE6B/7SdfbovbPoRUKKeZ7MceP+JGMgfSfefkzpi3XSuPWlNlnGEQ2Wl48eg6m7hM7Zd5A&#10;19Cv+dL2oPXRVcm1MIgjmxwG4UDYm70xK1MWYtCj/Tlf2moFbMJ+Q2H9yT5JYMhftbAOycvT6GW4&#10;QvHJfwYd2zUSIlb+cg2ELrp0v7XkidiROlPsh7aJMR/Ac0SdAI/Sa0RgAg5nT/eNPmZM2173YS1W&#10;4a5yBpNbcfkuntRCHQDki8z0ILf1zRO2p4gjrFGIhokMfFUiOk/eJr/LG2khOBw2RkrvNGfassvS&#10;WIF1JpR/DiIkQz6Tj0k46cuOol+2cVsdw6ul3amdY9Z8a3GIDp67q8RfYeUlIQrEVy4ogY/kz6yC&#10;Pf3G+10j7n3WnnJZYt60tQQ5kVCxH1RXNqP6kpR46ygeY5HOXs0CSesA6GDmtEW48EfeKpBVV1zI&#10;va+5MhPgOyE6ztrRBco4jknPzJ+2ScOFQB6ruQuhYLkgPSSO47t887AC240NDjglNEfl4udPW1ZL&#10;d6Nl3/QUsmkdHc9wNtjxVcX8aVupkGdIWcVihSnrbdgGfDYywK4Zvr9leHkb6pr8L3Vmdfzm0bXN&#10;WaWe0QwLoO0aUpYIM6xz6fBY6mzFtWo1o2tizvGEAjHRddVrf44bfpl7YU1lqY05x8EueENxIG92&#10;IRpbdYfqcexL5zU1sBO9tBVsZ4/VZ+uVZutKC/dAWyE0t2Pb0sePorrKlIH/Hr20PQiWHbsVYHzf&#10;6MwGhHWht7OB5cOSAH6Jn2aYMH95lk1QbYT1aGMDkjx6W6EbeBtrJUxtZbkZsN5gykuu6dlQC4MC&#10;6wl9VM/LoK3VO065mKvqmBP3czU+kXm9ifL/Lfo1TqHq0McwLEVwoNLUZIj3hdC2f52CnY+2diAz&#10;TcxMoc9S+La/KQb9NornnMC2tCen5Zgyhiq6znzj/x7HvhQNajFBIx9cQ3tVt0tQhQl+9m3B7W0u&#10;QEErvmiMP3THLxAmuVajAxG3hp+9Zz2CVxB5NTQVGuveejGprH43Kd9xS+j1n1CLJXJnntOcz96H&#10;SSX9m/+wH+C62PSeQBrjaAPsMxYaGLn6Q/FV4J2x+rnhtZdkYshdnp0wyIdP81pXoyMRtwY89vKW&#10;Cq/SBzh4Jh2l07qYWgMtZotTrykawk95ywTTTvVM+9BVUE/tfJds2p2o7MG0TvIF0dZRKp6Cm0cd&#10;72nTJWY6m0KJevJBzs4u1NGYJMBBewC3EkuibZTPWpNBQfnFQtn14YyYfDmxQWx0xckNguXkk0R8&#10;k9K34OYRQe6JI1bnOQuoAzkZCzdebswrVNyIiB+fNgDBwLe+ffhCwhXxFRnhK9I9iUmMJsdqWkBg&#10;GtffGkQ16FpGFlIpYIu54+YJHb1hS11YQjlYBb5QH3au3pmk5Zv8CcbZ8PHpc8JCSj8uEIxbFMfJ&#10;ZupPKRTEFGUT9CePB7GYlI7Es+BReZYzqYpkjadxlpeNLXPKMd/RFGrkJd6y2rmoiS8YCHoLRNpw&#10;pi2ine24mi6IL1SExKRQKM42N3QfmgtkDVGbn7UEPAp6nHPjqZiwIIVCZKj3DfZYqzC23Px2IVry&#10;ZJycSeLEkPf1ac69KqA9kF8Nw782AwgNUkgByaioxRIqtDPkpInKyNxXuXWchG8mW8pSKTE5PAco&#10;iXd90fM2Jo4rn2bB3SQEWe3c/CqKZ1/xTgZhfw1DC72JjGFMs+BuEiIweLEUctYT1aHciQxpO00Z&#10;LSnEWABN3OhZEvXtYn75VsQ2uaTQxaTiBHz5kkKMEgBheLBzrvmQvPcpJIWhDXacRFuUQfLWggCA&#10;RnsRPLClzDwC/50XM2rj7zRFv51mwd0mXBHwon9ODrUrhFSslAIH12yIOJuW5XV09wPOCTF4cEDt&#10;BajoI4bCwMkgTuCvfFgb22nhhAV0SreRAaouNAxIuu5iTkfTAcdca0/aarK40HgOYpgAuTYmZQKh&#10;sFLTETmEZJrAXEjnXh2XsVzU27BFf1eoJJPRPzkmjqq8wprVG0ThEJ1S9H9Rk9HvRRLNABMZT3Op&#10;5MxQ2k42bKgIH1znaF4iM7HyY2I04kaxK23+VIhZ2oRn7oAaenFNmGbn5oH2Xo3TmFHuR2PtV8My&#10;abufFr8qMK1Urmel5JxhGO7qwjTz9snc6JsDrtNbP9H2z2a6YWsAh6t48hOnzQRLDN/ScbxGBGoi&#10;9y9kMEUT4dR90gITu3FnvDijDw78T96aAnta1mExzbx1TJknUeI4qYjRshdpgl0pmzKxE2R5lR85&#10;pgw9KFDU5IzF6kXeWBim1STn0NvW040RbUGzwPkK53FiZTLTWbgzR/Ar6JGJgyXC1oT5hcCw7kuJ&#10;ict1l9bscIFh3ZcSEyvlFuqWXScNOLFSbqFuGQm7yQGFbKKNbC+uaLzA9BjUy0TaLmdWTQPriT4V&#10;wnD8XQvXMLFvE+fJMX/zBtU6pl/dW8XkQMmIaa41TGxNu2VMbvd8MqwnbeJtiUWMOcKJ0tKKJmbA&#10;F2uCIab2yGwmjvwoSqqXiIkeqwUTR36sFplAzzEx2cVgosReYG/ZBRO93gSmVX2z5ZoJZANNUmY+&#10;PE6ibSobiJeJaWH/+BhOkrcTNeGNY1qB54/N06Q57KuljU6oYZoyAzd5kDfHQA6BWyqCSY4RxMkU&#10;meAssSWyxLQQLgTZFJkwdj3lXDClRgGtjMMUmeIuN5ogMKWJHK3jYAptJw5euHlMmSCVgvU2ibYL&#10;9ngJUzwz17b8CfkuZ6l1HwW2EzwzN7JeJ9B2sbUJBdio7ZA5zr4VT/A9lhy8zTFhsgRkk2h7jZKp&#10;28aECgEUJ55xa/UFE2dazAHjI7A0I/NlvAm3dM8BMX78AXU/7cebUXI22aIxWpmR+eaOL/umlVNL&#10;x+i8iod+w+jV9GjdLrJpr47Rq9ki1PP26Cjh4kYKq4De1TjYe7SjRrtWy+w/b2B0efEGLeOHkbRd&#10;/2/pDq/A21jaHtE+5WOF5u/lW2CI0eFxKhlfjc0c8KUsPO7FemRm5ZOKC8ZGeoqJu0vHSCPsRNdk&#10;LG0XHwOTGMlCYgDo2PYw+y5EAoq+cZGwkEpvx45gWHrKoQD/LW+Y4RWPdbHnyBTJPThlhNU4vn1H&#10;2q5H0nb5YXGJkXxLnbynkSX5x3twyggjK4doqsRYvl12sVIFI22w1TvJ21F8608rTZ0RRvZ40SUZ&#10;ybd3EQMjfI5kIlL1I+XtvVhg1q9xTJQPqhll37J7scAsjxuPxic4QhyMkglL22LYDR6P4iJJ2zHy&#10;ZOk1diVGFn88kah1ziNoO3Ev6pxA2+BGIKHiWcbN1nYKTFxaMCcU+6QNIQogGR8R+325G3Gb75hG&#10;PJuFGkWa7dMekfXa3I24vSyKN6zEzTt8ohHO68R9ZzOCe5F+ZoUueer9fYQXMH3ayGxwLPg1MLIY&#10;NmKKTzRils+dpMoIfy+bQXzY6Wvwo7gQY+Ykwbu8cQdwLvz6BFzbHsurZ90R5/uO+LY2l9HWDorl&#10;5kU8ggcnVKrPD1XFHWlyVe7yWq8jRgbeE23rfpKvFwBMciGdjeBbPr6Of3ZorD8/aNmfsnjDH+EH&#10;LHQ0vgq/mzVLiQ5x07x4Q4oGI4wu7psd0nZe8Bc8y1vdKKp2RxSTXWF86TyQqnSXRu/ORkrlMfHC&#10;O8lEZups9nCOu3iGPUIx3UVZc2MU+/opePN9P/C9YSu3eMZhBBPeifNQ3dgSAGG1AuCDX74sBBux&#10;WOROnF67YsyarHsomyTaWycHcSd8W6XMyiAWW0728sz7ge8kX/ZZ2dpvYtOXy03zeJgRRhbyzA5O&#10;OTHcYDvh31KDmddxrO+m9MMuv6h+dWFpAI9YxTlxCOR8UB2epm+rlt7YCNpOnsQ9F1TNrVi3674y&#10;mfXDwIF1Anpueg8N6AQZKsyR6o6erHZI6y99OQFNUQnvJnxb88t0DYXaQGGuzYUHbuF1WOx2oiZq&#10;asXRHSBT281FUxT0EP2gf+9G2tYIozu0PoCf8hahJlV64QpVOWXY26xQ49SVplaCet5c24PNK3Gm&#10;LpicC2rfk2lanU8N81S7VyzPN1xnc+3tY9Q+naboYLqWwin3x+7E4x31NVsy4KwrFMSlTO+Db0ct&#10;m2+daf3wQEZ/ryGtl4pRPR1Jc4t6pu+ZHaN8osUdYJSHZDedN4NSjle4lwT6uHhU84IY7ekCd0Rs&#10;Z44Y5SG15IjR9o1g4gKe2WBMXVbQjPE+mclPfin2XTTGdH6yVjmTYX0Cm7iobyYYM+qobVmY1nFE&#10;d1GwtDNP0CoW4Bjv7L4L+1ajoK4Ju71IhJvWcfh34JeN2HGq2ttULR7Rw/JHuI+xwLYKlqMhuGZ4&#10;W77EHVHHpXI2ImOp7Sy/L3JEDCwf9VFHnkwwwuLNsDGN9qopdmfzJQ320oXCfgTzbBWTf0ZofW9U&#10;HGNGGDPqSOFtjAm9vPORAzJngpOxzY9QNO8a1Odd8Dp2sOtMMCbloAqlj8mIL32u8IhBnrHKshhT&#10;JbN02l6mfWgjUfrIv7WrakosvPrjZGzdrtW7LsbE12lw7oJhroI8tVEaj5gbPiIANycYj5Fad4QG&#10;x5zvsldikTBpdxLo0j/P5rRd+qRL4y6krom1I+yEhasy82BCVx19rFtqXoKLMtzFwph1kq6wwQi+&#10;XXjnXmTKbZ3VTbTkwQyqQOWS8MPUc+jMw5gLT/0683nC2AqCN3mjidR4WenCVZnxegW/Wbt4gXnp&#10;3NL7dEw93l0nPczjLvsREYg5wTR4e+x0Ncyd592IKrQZwTFMxPztvhbmtB250WsuMKj0Fug5+OZa&#10;f7XsoR+m6gS6j/GTMW07TY5lwDDpoCqnKWBeqjwmUTcj1PpxhxH0BM1G0NY86T4nGJXRW9ZLj/Zh&#10;prRdequ0YX8O7znFxrQ9LzsKZuqWtYtuS5z6HlRg6YHxT7Pv11s6czLk26Uv4ZQ9y7oIejUffMob&#10;ejBOJs0MiVkEtXcUvqG8fTMUIbODoetw7M0TmLl4i6/HN9uEObA62oi2gXGebm4wW6o1EKEFkwVm&#10;d1CNb5R1KAaLd8Co5XTkFuoZwcy8rU4fVsDE5jB2NGYHx8wEG3j20eDNAvNihpnhsTP5pcJQrPfB&#10;gLbxsovsEGZFNe5AoeLwaPISLwtPlZF5a6JRhpbk2Qaqf8Ro8pnByLwdjK24Bud86cX4hmtGB1Nr&#10;RpW8Zlp0hjAyb4fErZkDvfjRt0bm7WDcykgzjqgonRWM5iZohLJNcosjZjbMCkbVGhrlB0bltGM6&#10;XWcEow4FjcyhUW2Zt2yhMKidqhge5Wx2zBe+Fs5o3gf8ljc6Ydios+wVUCsTO2i4wMhwPHFkXAs9&#10;J5jIx2zQPU4MS5AW7ZqFJomCYcdgY6icxuxFnQ2M/KhhVWbaLLZoZWY0q3m452RlmAEbljIzhtFg&#10;1mHZbLqecNFdOiZmQjhcz2na8bPomiUTva7jlRk2kLoLdsw0WLFEd+vTBaZ8axQ8nhmMSos1Iium&#10;8tZU980JGqxYQmPnliltlxwdPxq4qDpbhUwHFBvPIJoRTPhGpzLOkA8do/KxeYGZdHfpjMM0nKK7&#10;5AZ/o3YDnXpHw3aqbMG1zUZrXnQqOn+bMeKS3bJfBqESprO64cks9mLa7TonmJi3etlxs3KOJbu8&#10;JvVKenVjZkbYkmlrG3w3PTfDpNZuxICnGcHEndfrqckXw+piyXz7YMBleu7su1Fyccl8a7BCX7PD&#10;zyy5GD3IG8tDaBBu1TSXzDyt/XL59mAQvdU114yaoBbMtyaqRPe5RpGtBQ8H2xjQVjf7YpR5WHBZ&#10;jXoeuxq2ZiPDQG9fHe5i+TYxibbqFnptTJyH5crb1MT51x0YNNDvW8dy7QQjr0iXtkaL9wxDkjOC&#10;UXGAbgGO0eK95cYYddWTgG62xqjZcbm0NasFGywZz+GbmFVG5RGzgh4rskBoPN3qeSOnd7m0XQ3W&#10;yYQxB8g9LV2fwGgi43LXFD0MrMt2bNhfSvF0K2aMKsEXLBP65e1bjZz6fPtL3tLAiPU7M0F/zXhY&#10;9yy04wQPBltkl8u3/d+M12mk3R7KDYI1y40n9FuXjTyD9gLfjUGQYrlz7fo9zkYgNtENepts8tc1&#10;mueH/pamd7D9II1svsqHCXds2mth12s112sclrsDasCsCvgKjVu+c3ecxEPPdPwa+rfN+1Vp/LjQ&#10;YeMB0s2kZZzpKrOXfhmacf9Su7jQjlMGPDWZuaZfgvM+pPvfVoUkWGjphwM/5S09vGjnGF+Hcwmu&#10;FMmG1bqzARh9L18//aNz0O383ZbaSZKAre/4fxhkLXXWvqzzoMNizYQD2gCa5/wEBoNXeufoF9hR&#10;nbRjVCcyL/gc9LKRrolF4cBW3urBC5l/r8ue5M51RJ5vVM8xMJA8hwiWabvRM0UMw1/QpEQEMXzS&#10;E87/4g/DPT7zQwDnAbnAV5r7MOQJH9BQ7B3kYVmqmVCCQf+RT0y1Oe8NwDBYFX9u4WvhBNy+zrG/&#10;YFoP1x8IKwObS99TlCPtkai/jBfj9Vctla1UOr3XC8BrpyORgHE5XH8Tw5oX58A3yVrOGG8A0RNr&#10;flfHBjD3neIB9W9LeWvSgDVvHJGMCO6miXQUwg3wDTd3nQYTNZmQs6GR1Txr2HGSeq5N4XDE0UWW&#10;XSVm0xpzfK6GzVYStMY6cr7YXJIQTua5D3CMRLLBVJGhYtSrZDTpB5g7uKoRd4wqh1AneunehQEm&#10;sVLFxEy3eSP0RiLESx5U04St5KPAPFKl1VKtnXxbAjx1yEYrplWHVmAnXv7msgsyNA3kzTrMo9da&#10;HGmbDDmfOeC9o2v6rFkZWkKr/fpo0g0wbwTw2WFsGY3HFeBnDTGy5DGMDSCvdThJocEUgBwkXgap&#10;u7kbvg3Qiu1KqWukJRqgIARPqwk2JwwdJ/HT2HM30rW+G+OWVHtXTWNqOr0SARF1SfAN/k+60BLn&#10;jeu9cQjN9nrPGQfBRR0Cdw3GJq5w5jJvt9vZbhT7QfDkIOde5MTqfmQtHXsia1dDVGQcUhhw5vhy&#10;51G0EOTSr4siW5O6D4GB1HisU7+wEJztlRgG2LVl06jwgzDgma3vyN9d/eSi5THooOHJkBbOUGo8&#10;vY88GcLh1i5fJtJlbrlmQQUP3IGKhyVPBasDitbxrIufzGYsoqWMBpj8RY3FF9QUgLBoweUdjGvk&#10;+KbwZoVo1kZ9ptvDZtFVdhfsflvy0Dsd5pZjssEtlywRegp2jw4EeDESNDNFbFvF1OAuBu1iaAVs&#10;2TL2tEHqiv4eNdAxNuhNnSsewcoNBUSHig/0C/jhEvXOROig0/Hw8MHl2wsQekVYqmM28wmAajo1&#10;EFdLyzIRTbA7ogeP+Ji4lEtOQdju4XLmPXX0wNYt54R6oiLcEXW7Sv9TgNXCdVoChTJDqE9/ohmx&#10;cVovZ7EQDZ5a8u4B3pat0yCsnGSlTfA5UKNbIFA1P4dkNAAEKiI6+MDbkoVCnB5LQ0BdpoUkkLd6&#10;AR07XByXqGur3DWqjVqyYIhWFcrtVdHwGGydYo2eK+B4FDC3A9YkZIh39zoaM4dbLXOJFMRlEOsE&#10;AfptNRbsUPjy1GlQMkbqLremcVtjuBj2LT6C5EGDcYeLdZ1UOBW+U5W+xLqQLZV36/3+SYv/HHjS&#10;mOUlW0mHwMTUMQA3fbVd143OwEO8x12oxWDXOQ7Vd13veMCYRjWSfhidJUL+SuDLaJ7DMuvv0ICV&#10;tyTcmtA9ESPvBm1c1mnIqsHCQ5q+HfKXMLQllsm6rb6GoBJpcY7EWZ/DCod4kMdlTtcMPr7aNPE5&#10;B6zaJfI2RI/EqVtkKDHI4tJh0wlwKQQjTK1RDgFJ3dPydBq0LS9ymgSk1xYOchXpO+clfxHfByby&#10;IccyWRdZRt6qIEF3lWcXFhzswJGLYZyUmqcIPDWMI1LFU7Q0J/jnhT278TEUcWWl8eYE8Sa3BPaJ&#10;kfx9xZcsLbDLV8MVcPbQjDCkS/xUkvIjcM9EXs+EWP9D521hXdToMAxWvDiDZljOqq4XhFtJYidX&#10;bya2K75ityxrzF499IYDCMNmGPMLWUvgboyHIQ+DRfrkygB0SqTng09wV3zgGzlaZRvOr1fvR+l2&#10;7SzPTelXW9sEYBsUuksyxgLwH1b9dtOf4aBCFWGWxl6030d8leQh8nJg4ADw2eYm3A3DBof3m5ds&#10;7BdO4ehYGYkL3cIEJO6ibDG0cd3etON2NDMxF3hiMXIsesoWqmjEj+YOhsT1gXdbTFNmdXyg+n92&#10;WIrUXaU6LAnL6jhhZwg/bIi7pKI/SQiu0zPYvpWQ2eAOXyS+tG4eF2xyjVpSl5ptHn8bVC+pQRpt&#10;k1gJmQ3xwHUa3u0xNxzI+cWv7la9NGGgArxfo+Y73OObs1CEdJ57FNvk63iDOCEhPQcJQKZ/9BLR&#10;CBAbTzBjzL6S6g458IMVCi8jUgsHZ8SknDlg68I5sFgSu5ywkR7V8zVNzmwHbsZ+CaPXboYPWIJk&#10;X+zMlbghFKxTxq+dcjm48MNnp4wCDi9ZyLYWs9g2TGIiLF+W61AHE3VyEAVJmPkeFRYMhsnMQYWk&#10;AdK0mphE2CiWxht7s4CwRSXEaKAvQEKXcJdm4dtvG1AM29EhQELfR58UI+tL3v4aOMGLTeeC7za7&#10;jSgNia8rfO4dpz9hlh2CLBmbJf7GN77xjW984xvf+OewrP8PVuSfRZtQqKkAAAAASUVORK5CYIJQ&#10;SwMEFAAGAAgAAAAhABTgunnfAAAACgEAAA8AAABkcnMvZG93bnJldi54bWxMj01Lw0AQhu+C/2EZ&#10;wZvdpNKkxmxKKeqpCLaCeJtmp0lodjdkt0n6752e7G1e5uH9yFeTacVAvW+cVRDPIhBkS6cbWyn4&#10;3r8/LUH4gFZj6ywpuJCHVXF/l2Om3Wi/aNiFSrCJ9RkqqEPoMil9WZNBP3MdWf4dXW8wsOwrqXsc&#10;2dy0ch5FiTTYWE6osaNNTeVpdzYKPkYc18/x27A9HTeX3/3i82cbk1KPD9P6FUSgKfzDcK3P1aHg&#10;Tgd3ttqLlvUifWFUwXyZgmAgiSPecrgeSQqyyOXthOIP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GQ7BN/4DAACxCgAADgAAAAAAAAAAAAAAAAA6AgAAZHJzL2Uy&#10;b0RvYy54bWxQSwECLQAKAAAAAAAAACEAL3QvgAZQAAAGUAAAFAAAAAAAAAAAAAAAAABkBgAAZHJz&#10;L21lZGlhL2ltYWdlMS5wbmdQSwECLQAUAAYACAAAACEAFOC6ed8AAAAKAQAADwAAAAAAAAAAAAAA&#10;AACcVgAAZHJzL2Rvd25yZXYueG1sUEsBAi0AFAAGAAgAAAAhAKomDr68AAAAIQEAABkAAAAAAAAA&#10;AAAAAAAAqFcAAGRycy9fcmVscy9lMm9Eb2MueG1sLnJlbHNQSwUGAAAAAAYABgB8AQAAm1gAAAAA&#10;">
                <v:shape id="_x0000_s1042" type="#_x0000_t202" style="position:absolute;width:28759;height:37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q2uwwAAANsAAAAPAAAAZHJzL2Rvd25yZXYueG1sRI9Bi8Iw&#10;FITvwv6H8AQvoqmrLFqNogsrHvSwVTw/m2dbt3kpTdTuvzeC4HGYmW+Y2aIxpbhR7QrLCgb9CARx&#10;anXBmYLD/qc3BuE8ssbSMin4JweL+UdrhrG2d/6lW+IzESDsYlSQe1/FUro0J4Oubyvi4J1tbdAH&#10;WWdS13gPcFPKzyj6kgYLDgs5VvSdU/qXXI2C7opG6alaXw406W6P69GO3HKnVKfdLKcgPDX+HX61&#10;N1rBcAjPL+EHyPkDAAD//wMAUEsBAi0AFAAGAAgAAAAhANvh9svuAAAAhQEAABMAAAAAAAAAAAAA&#10;AAAAAAAAAFtDb250ZW50X1R5cGVzXS54bWxQSwECLQAUAAYACAAAACEAWvQsW78AAAAVAQAACwAA&#10;AAAAAAAAAAAAAAAfAQAAX3JlbHMvLnJlbHNQSwECLQAUAAYACAAAACEAQTKtrsMAAADbAAAADwAA&#10;AAAAAAAAAAAAAAAHAgAAZHJzL2Rvd25yZXYueG1sUEsFBgAAAAADAAMAtwAAAPcCAAAAAA==&#10;" filled="f" strokecolor="#a6a6a6">
                  <v:textbox>
                    <w:txbxContent>
                      <w:p w14:paraId="08AD53B1" w14:textId="2A928AAA" w:rsidR="006E4543" w:rsidRDefault="006E4543" w:rsidP="006E4543"/>
                    </w:txbxContent>
                  </v:textbox>
                </v:shape>
                <v:shape id="Picture 3" o:spid="_x0000_s1043" type="#_x0000_t75" style="position:absolute;left:8554;top:3097;width:14408;height:30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6IBwwAAANsAAAAPAAAAZHJzL2Rvd25yZXYueG1sRI9Bi8Iw&#10;FITvC/6H8ARva+oKi1ajiEvFHjyoy54fzbMpNi+libX++40geBxm5htmue5tLTpqfeVYwWScgCAu&#10;nK64VPB7zj5nIHxA1lg7JgUP8rBeDT6WmGp35yN1p1CKCGGfogITQpNK6QtDFv3YNcTRu7jWYoiy&#10;LaVu8R7htpZfSfItLVYcFww2tDVUXE83qyA/HHb542+W7ed5Vmbdtd+cf4xSo2G/WYAI1Id3+NXe&#10;awXTOTy/xB8gV/8AAAD//wMAUEsBAi0AFAAGAAgAAAAhANvh9svuAAAAhQEAABMAAAAAAAAAAAAA&#10;AAAAAAAAAFtDb250ZW50X1R5cGVzXS54bWxQSwECLQAUAAYACAAAACEAWvQsW78AAAAVAQAACwAA&#10;AAAAAAAAAAAAAAAfAQAAX3JlbHMvLnJlbHNQSwECLQAUAAYACAAAACEAm1+iAcMAAADbAAAADwAA&#10;AAAAAAAAAAAAAAAHAgAAZHJzL2Rvd25yZXYueG1sUEsFBgAAAAADAAMAtwAAAPcCAAAAAA==&#10;">
                  <v:imagedata r:id="rId53" o:title=""/>
                </v:shape>
                <v:shape id="Text Box 157" o:spid="_x0000_s1044" type="#_x0000_t202" style="position:absolute;left:6784;top:34216;width:14453;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7E997FD3" w14:textId="01F5E1D9" w:rsidR="006E4543" w:rsidRPr="00BF178F" w:rsidRDefault="00141991" w:rsidP="002A74E8">
                        <w:pPr>
                          <w:jc w:val="center"/>
                          <w:rPr>
                            <w:rFonts w:ascii="Comic Sans MS" w:hAnsi="Comic Sans MS"/>
                            <w:noProof/>
                            <w:sz w:val="12"/>
                            <w:szCs w:val="8"/>
                          </w:rPr>
                        </w:pPr>
                        <w:r>
                          <w:rPr>
                            <w:rFonts w:ascii="Comic Sans MS" w:hAnsi="Comic Sans MS"/>
                            <w:bCs/>
                            <w:sz w:val="24"/>
                            <w:szCs w:val="20"/>
                          </w:rPr>
                          <w:t xml:space="preserve">Teacher - </w:t>
                        </w:r>
                        <w:r w:rsidR="006E4543" w:rsidRPr="00BF178F">
                          <w:rPr>
                            <w:rFonts w:ascii="Comic Sans MS" w:hAnsi="Comic Sans MS"/>
                            <w:bCs/>
                            <w:sz w:val="24"/>
                            <w:szCs w:val="20"/>
                          </w:rPr>
                          <w:t>Rosie</w:t>
                        </w:r>
                      </w:p>
                    </w:txbxContent>
                  </v:textbox>
                </v:shape>
              </v:group>
            </w:pict>
          </mc:Fallback>
        </mc:AlternateContent>
      </w:r>
    </w:p>
    <w:p w14:paraId="1365B761" w14:textId="5E87E1C0" w:rsidR="00297609" w:rsidRDefault="00297609" w:rsidP="00BD04F3">
      <w:pPr>
        <w:spacing w:after="0"/>
      </w:pPr>
    </w:p>
    <w:p w14:paraId="52086830" w14:textId="5D44191E" w:rsidR="006E4543" w:rsidRDefault="006E4543" w:rsidP="00BD04F3">
      <w:pPr>
        <w:spacing w:after="0"/>
      </w:pPr>
    </w:p>
    <w:p w14:paraId="28FA06FE" w14:textId="1F405664" w:rsidR="006E4543" w:rsidRDefault="006E4543" w:rsidP="00BD04F3">
      <w:pPr>
        <w:spacing w:after="0"/>
      </w:pPr>
    </w:p>
    <w:p w14:paraId="46AA31FC" w14:textId="0BA39DE6" w:rsidR="006E4543" w:rsidRDefault="006E4543" w:rsidP="00BD04F3">
      <w:pPr>
        <w:spacing w:after="0"/>
      </w:pPr>
    </w:p>
    <w:p w14:paraId="3124236E" w14:textId="79BE7826" w:rsidR="006E4543" w:rsidRDefault="006E4543" w:rsidP="00BD04F3">
      <w:pPr>
        <w:spacing w:after="0"/>
      </w:pPr>
    </w:p>
    <w:p w14:paraId="2EB0B145" w14:textId="4CE703A7" w:rsidR="006E4543" w:rsidRDefault="006E4543" w:rsidP="00BD04F3">
      <w:pPr>
        <w:spacing w:after="0"/>
      </w:pPr>
    </w:p>
    <w:p w14:paraId="09B1B22B" w14:textId="77D328B5" w:rsidR="006E4543" w:rsidRDefault="006E4543" w:rsidP="00BD04F3">
      <w:pPr>
        <w:spacing w:after="0"/>
      </w:pPr>
    </w:p>
    <w:p w14:paraId="6679E0D5" w14:textId="7115BFE8" w:rsidR="006E4543" w:rsidRDefault="006E4543" w:rsidP="00BD04F3">
      <w:pPr>
        <w:spacing w:after="0"/>
      </w:pPr>
    </w:p>
    <w:p w14:paraId="3550714D" w14:textId="69A9ED14" w:rsidR="006E4543" w:rsidRDefault="006E4543" w:rsidP="00BD04F3">
      <w:pPr>
        <w:spacing w:after="0"/>
      </w:pPr>
    </w:p>
    <w:p w14:paraId="1E3EC508" w14:textId="7309F1C9" w:rsidR="006E4543" w:rsidRDefault="006E4543" w:rsidP="00BD04F3">
      <w:pPr>
        <w:spacing w:after="0"/>
      </w:pPr>
    </w:p>
    <w:p w14:paraId="155B4A5B" w14:textId="068B02D5" w:rsidR="006E4543" w:rsidRDefault="006E4543" w:rsidP="00BD04F3">
      <w:pPr>
        <w:spacing w:after="0"/>
      </w:pPr>
    </w:p>
    <w:p w14:paraId="3FC80EC8" w14:textId="5321A906" w:rsidR="006E4543" w:rsidRDefault="006E4543" w:rsidP="00BD04F3">
      <w:pPr>
        <w:spacing w:after="0"/>
      </w:pPr>
    </w:p>
    <w:p w14:paraId="0E68549F" w14:textId="540D2B17" w:rsidR="006E4543" w:rsidRDefault="006E4543" w:rsidP="00BD04F3">
      <w:pPr>
        <w:spacing w:after="0"/>
      </w:pPr>
    </w:p>
    <w:p w14:paraId="6580F2C3" w14:textId="600FE186" w:rsidR="006E4543" w:rsidRDefault="006E4543" w:rsidP="00BD04F3">
      <w:pPr>
        <w:spacing w:after="0"/>
      </w:pPr>
    </w:p>
    <w:p w14:paraId="2C901F0A" w14:textId="1598A8E3" w:rsidR="006E4543" w:rsidRDefault="006E4543" w:rsidP="00BD04F3">
      <w:pPr>
        <w:spacing w:after="0"/>
      </w:pPr>
    </w:p>
    <w:p w14:paraId="4F48825F" w14:textId="65029445" w:rsidR="006E4543" w:rsidRDefault="006E4543" w:rsidP="00BD04F3">
      <w:pPr>
        <w:spacing w:after="0"/>
      </w:pPr>
    </w:p>
    <w:p w14:paraId="3FA4784A" w14:textId="2A30482C" w:rsidR="006E4543" w:rsidRDefault="006E4543" w:rsidP="00BD04F3">
      <w:pPr>
        <w:spacing w:after="0"/>
      </w:pPr>
    </w:p>
    <w:p w14:paraId="6CDBD6E3" w14:textId="331A5F24" w:rsidR="006E4543" w:rsidRDefault="00141991" w:rsidP="00BD04F3">
      <w:pPr>
        <w:spacing w:after="0"/>
      </w:pPr>
      <w:r>
        <w:rPr>
          <w:noProof/>
        </w:rPr>
        <mc:AlternateContent>
          <mc:Choice Requires="wpg">
            <w:drawing>
              <wp:anchor distT="0" distB="0" distL="114300" distR="114300" simplePos="0" relativeHeight="252052480" behindDoc="0" locked="0" layoutInCell="1" allowOverlap="1" wp14:anchorId="4B646716" wp14:editId="60E7094A">
                <wp:simplePos x="0" y="0"/>
                <wp:positionH relativeFrom="margin">
                  <wp:posOffset>213504</wp:posOffset>
                </wp:positionH>
                <wp:positionV relativeFrom="paragraph">
                  <wp:posOffset>139332</wp:posOffset>
                </wp:positionV>
                <wp:extent cx="4396740" cy="3718560"/>
                <wp:effectExtent l="0" t="0" r="22860" b="15240"/>
                <wp:wrapNone/>
                <wp:docPr id="429584642" name="Group 9"/>
                <wp:cNvGraphicFramePr/>
                <a:graphic xmlns:a="http://schemas.openxmlformats.org/drawingml/2006/main">
                  <a:graphicData uri="http://schemas.microsoft.com/office/word/2010/wordprocessingGroup">
                    <wpg:wgp>
                      <wpg:cNvGrpSpPr/>
                      <wpg:grpSpPr>
                        <a:xfrm>
                          <a:off x="0" y="0"/>
                          <a:ext cx="4396740" cy="3718560"/>
                          <a:chOff x="0" y="0"/>
                          <a:chExt cx="4396740" cy="3718560"/>
                        </a:xfrm>
                      </wpg:grpSpPr>
                      <wps:wsp>
                        <wps:cNvPr id="367907475" name="Text Box 8"/>
                        <wps:cNvSpPr txBox="1"/>
                        <wps:spPr>
                          <a:xfrm>
                            <a:off x="0" y="0"/>
                            <a:ext cx="4396740" cy="3718560"/>
                          </a:xfrm>
                          <a:prstGeom prst="rect">
                            <a:avLst/>
                          </a:prstGeom>
                          <a:solidFill>
                            <a:schemeClr val="lt1"/>
                          </a:solidFill>
                          <a:ln w="9525">
                            <a:solidFill>
                              <a:schemeClr val="bg1">
                                <a:lumMod val="65000"/>
                              </a:schemeClr>
                            </a:solidFill>
                          </a:ln>
                        </wps:spPr>
                        <wps:txbx>
                          <w:txbxContent>
                            <w:p w14:paraId="2A0E8D33" w14:textId="77777777" w:rsidR="00A47160" w:rsidRDefault="00A471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 name="Picture 4"/>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640080" y="243840"/>
                            <a:ext cx="1021080" cy="3013075"/>
                          </a:xfrm>
                          <a:prstGeom prst="rect">
                            <a:avLst/>
                          </a:prstGeom>
                          <a:noFill/>
                          <a:ln>
                            <a:noFill/>
                          </a:ln>
                        </pic:spPr>
                      </pic:pic>
                      <wps:wsp>
                        <wps:cNvPr id="38" name="Text Box 29"/>
                        <wps:cNvSpPr txBox="1">
                          <a:spLocks noChangeArrowheads="1"/>
                        </wps:cNvSpPr>
                        <wps:spPr bwMode="auto">
                          <a:xfrm>
                            <a:off x="2834640" y="3253740"/>
                            <a:ext cx="1463040" cy="313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18F5DCB" w14:textId="69FA32DF" w:rsidR="006E4543" w:rsidRPr="00BF178F" w:rsidRDefault="002A74E8" w:rsidP="006E4543">
                              <w:pPr>
                                <w:rPr>
                                  <w:rFonts w:ascii="Comic Sans MS" w:hAnsi="Comic Sans MS"/>
                                  <w:bCs/>
                                  <w:sz w:val="24"/>
                                  <w:szCs w:val="20"/>
                                </w:rPr>
                              </w:pPr>
                              <w:r>
                                <w:rPr>
                                  <w:rFonts w:ascii="Comic Sans MS" w:hAnsi="Comic Sans MS"/>
                                  <w:bCs/>
                                  <w:sz w:val="24"/>
                                  <w:szCs w:val="20"/>
                                </w:rPr>
                                <w:t>Neighbour - P</w:t>
                              </w:r>
                              <w:r w:rsidR="006E4543" w:rsidRPr="00BF178F">
                                <w:rPr>
                                  <w:rFonts w:ascii="Comic Sans MS" w:hAnsi="Comic Sans MS"/>
                                  <w:bCs/>
                                  <w:sz w:val="24"/>
                                  <w:szCs w:val="20"/>
                                </w:rPr>
                                <w:t>am</w:t>
                              </w:r>
                            </w:p>
                          </w:txbxContent>
                        </wps:txbx>
                        <wps:bodyPr rot="0" vert="horz" wrap="square" lIns="91440" tIns="45720" rIns="91440" bIns="45720" anchor="t" anchorCtr="0" upright="1">
                          <a:noAutofit/>
                        </wps:bodyPr>
                      </wps:wsp>
                      <wps:wsp>
                        <wps:cNvPr id="42" name="Text Box 30"/>
                        <wps:cNvSpPr txBox="1">
                          <a:spLocks noChangeArrowheads="1"/>
                        </wps:cNvSpPr>
                        <wps:spPr bwMode="auto">
                          <a:xfrm>
                            <a:off x="335280" y="3268980"/>
                            <a:ext cx="1508760" cy="330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611889" w14:textId="0F8B937E" w:rsidR="006E4543" w:rsidRPr="00BF178F" w:rsidRDefault="006E4543" w:rsidP="006F52C5">
                              <w:pPr>
                                <w:ind w:right="-154"/>
                                <w:rPr>
                                  <w:rFonts w:ascii="Comic Sans MS" w:hAnsi="Comic Sans MS"/>
                                  <w:bCs/>
                                  <w:sz w:val="24"/>
                                  <w:szCs w:val="20"/>
                                </w:rPr>
                              </w:pPr>
                              <w:r w:rsidRPr="00BF178F">
                                <w:rPr>
                                  <w:rFonts w:ascii="Comic Sans MS" w:hAnsi="Comic Sans MS"/>
                                  <w:bCs/>
                                  <w:sz w:val="24"/>
                                  <w:szCs w:val="20"/>
                                </w:rPr>
                                <w:t>Receptionist</w:t>
                              </w:r>
                              <w:r w:rsidR="006F52C5">
                                <w:rPr>
                                  <w:rFonts w:ascii="Comic Sans MS" w:hAnsi="Comic Sans MS"/>
                                  <w:bCs/>
                                  <w:sz w:val="24"/>
                                  <w:szCs w:val="20"/>
                                </w:rPr>
                                <w:t xml:space="preserve"> - Kim</w:t>
                              </w:r>
                            </w:p>
                          </w:txbxContent>
                        </wps:txbx>
                        <wps:bodyPr rot="0" vert="horz" wrap="square" lIns="91440" tIns="45720" rIns="91440" bIns="45720" anchor="t" anchorCtr="0" upright="1">
                          <a:noAutofit/>
                        </wps:bodyPr>
                      </wps:wsp>
                      <pic:pic xmlns:pic="http://schemas.openxmlformats.org/drawingml/2006/picture">
                        <pic:nvPicPr>
                          <pic:cNvPr id="45" name="Picture 5"/>
                          <pic:cNvPicPr>
                            <a:picLocks noChangeAspect="1"/>
                          </pic:cNvPicPr>
                        </pic:nvPicPr>
                        <pic:blipFill>
                          <a:blip r:embed="rId55">
                            <a:extLst>
                              <a:ext uri="{BEBA8EAE-BF5A-486C-A8C5-ECC9F3942E4B}">
                                <a14:imgProps xmlns:a14="http://schemas.microsoft.com/office/drawing/2010/main">
                                  <a14:imgLayer r:embed="rId5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flipH="1">
                            <a:off x="2987040" y="373380"/>
                            <a:ext cx="1036320" cy="2734945"/>
                          </a:xfrm>
                          <a:prstGeom prst="rect">
                            <a:avLst/>
                          </a:prstGeom>
                        </pic:spPr>
                      </pic:pic>
                    </wpg:wgp>
                  </a:graphicData>
                </a:graphic>
              </wp:anchor>
            </w:drawing>
          </mc:Choice>
          <mc:Fallback>
            <w:pict>
              <v:group w14:anchorId="4B646716" id="Group 9" o:spid="_x0000_s1045" style="position:absolute;margin-left:16.8pt;margin-top:10.95pt;width:346.2pt;height:292.8pt;z-index:252052480;mso-position-horizontal-relative:margin" coordsize="43967,3718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4/BiuVBAAAgQ8AAA4AAABkcnMvZTJvRG9jLnht&#10;bNRX227cNhB9L9B/EPQer257hdeBa9duADcxagd55lLUSogksiTXWvfre4aS9prATly3zcNqedNw&#10;5vDMGer07boqvQehTSHruR+eBL4nai7Tol7O/Y/3V28mvmcsq1NWylrM/Udh/LdnP/902qiZiGQu&#10;y1RoD0ZqM2vU3M+tVbPBwPBcVMycSCVqTGZSV8yiq5eDVLMG1qtyEAXBaNBInSotuTAGo5ftpH/m&#10;7GeZ4PZDlhlhvXLuwzfrnto9F/QcnJ2y2VIzlRe8c4N9hxcVK2psujF1ySzzVro4MlUVXEsjM3vC&#10;ZTWQWVZw4WJANGFwEM21livlYlnOmqXawARoD3D6brP8/cO1VnfqVgOJRi2BhetRLOtMV/QPL721&#10;g+xxA5lYW49jMImno3ECZDnm4nE4GY46UHkO5I/e4/mvT7w56Dce7LnTKBDEbDEwL8PgLmdKOGjN&#10;DBjcaq9IEcBoPA3GyXjoezWrQNd7ivMXufYmxBTyAYsJLc+uMQzG9+MGgy8FbRM6mylt7LWQlUeN&#10;ua9BZMcv9nBjLFzB0n4J7WpkWaRXRVm6DiWPuCi198BA+9I6J/HG3qqy9pq5Px1GQ2d4b86l39bC&#10;Yhm6NeWq+l2mrdXRMAjcSZPdfkPn144lzJU1Bgm4FiBq2fVi7eCe9uAtZPoITLVs89MoflUg7htm&#10;7C3TSEgQDCJjP+CRlRJ+y67le7nUf31pnNaDI5j1vQYJPvfNnyumhe+V72qwZxomxFvrOslwHKGj&#10;d2cWuzP1qrqQADOEnCnumrTeln0z07L6BC06p10xxWqOvee+7ZsXtpUdaBkX5+duETRAMXtT3ylO&#10;punw6FTv15+YVt3RW1Dwvez5ymYHDGjX0pu1PF9ZmRWOHoRzi2oHP3Ln7FQVfIZfJyRoHSXR04KL&#10;t+yKYGxFu3qWjYrpzyv1po23WBRlYR+dfiNmcqp+uC04JRB1tvmYAO42ETFNu3oJUaZf1L4CzAp+&#10;I/ln49XyImf1UpwbhYTpsnOwv9x19/ZblIXqc4faXWQ4rgOV/QI4rYJfSr6qRG3bkqRFySzqockL&#10;ZUCSmagWIkUSv0sRD0c5tJAWpYvaUjTIH83/gL9t22pheU7DGfK5G6ck6ydcAFufKTrKLW/RIDlh&#10;mIEFjkoH+j1KgmACZkKooySegPxuw17JwyAK3bxT8iCMA8ggVmDr3lCvOM8UpVoSqm4TUgFiaDfQ&#10;60LvO3ahJn6tyL6+0ONacqDw0UaNjiTenZE6oJjWsskFSyElrb7uVIc2imedSjSJE5yMO5Y4GsZU&#10;TPfPJRnFAS1w5xLG08TlwGsey1fkOnSebZVlo9f/rNR+VTlXSJll7tK6ZdOTeke+vjqXkuiIS/EG&#10;qX+VS3E8jLoMj6PRZIr2PpWGwWSM+1lLJSR44K41/wWVNvemg9L/v6VSp08/Tunc3GFvu9Lp1JzC&#10;oPr645XOqOXypgx+a30kyaBC5mUo8b/1163u2yaaTsZOZN1XTBwfZU4Qj2K6IZIIR+M4mSYvKo6u&#10;3LU34m3lcx88+M5zNbf7JqUPyd0+2rtfzmd/AwAA//8DAFBLAwQKAAAAAAAAACEAM54svb4+AAC+&#10;PgAAFAAAAGRycy9tZWRpYS9pbWFnZTEucG5niVBORw0KGgoAAAANSUhEUgAAAPYAAALVCAMAAADE&#10;a+xLAAAAAXNSR0IArs4c6QAAAARnQU1BAACxjwv8YQUAAAMAUExURf///wAAAAAIAAgIEBkZEPfv&#10;70JCQhkhIebv7+be5iEpKd7e1ikxMc7WznNra7W1rcXFzjoxMVrv5lqc5lrF5lpz5mNra1JSWoyE&#10;jJScnISEe1pjWlJKSsW9vYyUjLW9vXtze+8QtVK9EBm9EIy9EO9aOlIZe+8ZOu+cOu9aEFIZUu8Z&#10;EO+cEO9aY+8ZY++cYxBzY6WlrcVCGYRCGcUQGYQQGaVCGWNCGaUQGWMQGaWlnO8Q5r29EO/eOu9C&#10;te+Ute/eEO9rte/eY1LvEBnvEIzvEIxzOoxzEFJzEBlzEFK9MRm9MYy9MVK9cxm9c4y9c0JCEFK9&#10;Uhm9Uoy9UghC5ghCra17nAgQ5ggQre9ahCnvpSmcpe8ZhO+chCnFpSlzpRCUYzFzYwjvpQicpQjF&#10;pQhzpe+U5u9C5u9r5r2czr1zOr3vEIyczu+9rb1zzr1zEIxzzr29Mb29c729Uq1C5kpC1q1ChEpC&#10;nHNC5nNChK0Q5q0QhHMQ5nMQhK1CtUoQ1q1CUkoQnHNCtXNCUq0Qta0QUnMQtXMQUlLvc+/ehFLv&#10;McXmtSnv5imc5hnvMZTvtRnvc4zvMVrvtVqctaXv5oyUOozvc4yUECFCECnF5ilz5pTFtVrFtVpz&#10;taXF5lJzMRlzMcVza+/mtVKUEBmUEFLvUsXmlAjv5gic5pTvlBnvUlrvlFqclITv5ozvUgjF5ghz&#10;5pTFlFrFlFpzlITF5qVzazGUYylC5ilCrc57nCkQ5ikQrYSUY8Xm773vc72c71qMc72UOr3vMSlC&#10;ezoQKYyc7ykQe++9zr1z772UEIxz7ylCUikQUu+974xrnAgpGb3vUlqMUghCezoQCAgQewhCUggQ&#10;UsWUa1KUMRmUMaWUa85C5kpC985ChEpCvZRC5pRChM4Q5s4QhJQQ5pQQhM5CtUoQ985CUkoQvZRC&#10;tZRCUs4Qtc4QUpQQtZQQUlJKewhKGcW95sWlnO//Ou//vSFKMcXvzkJKMRkIKQgIKRkICAgAIeb/&#10;/xAIAAgAAAAAACs/tJMAAAEAdFJOU///////////////////////////////////////////////&#10;////////////////////////////////////////////////////////////////////////////&#10;////////////////////////////////////////////////////////////////////////////&#10;////////////////////////////////////////////////////////////////////////////&#10;/////////////////////////////////////////////////////////////////wBT9wclAAAA&#10;CXBIWXMAACHVAAAh1QEEnLSdAAA6O0lEQVR4Xu1d23ajus8vDQVSdlu4CaRpd3gFbuf932l6sVnr&#10;k3wAm4NtGQOZ/ze/1c4kaUIsJOtkWX76i7/4i7/4i7/4i7/4i7/4i7/4/4fsKTsXeXEvMvHC/wO0&#10;STQgfm1exOv/w8hKQa6K8i7++r+KWhA6QSve8L+ILBZEzuD3/+Qsz9tLqRLdif8lup/oIt76v4Ks&#10;TZDigeoxzdEz/MCkb8QH/nxkV0YyEJ2y/zhO7Af+cOqiE9AMTwDwvBAf+7Nxn+rtE7J2CvZi2v0v&#10;MPysMpiBc5X/OwBkHn7w1TSOruLDfyykU8JnsqT1GZ8+4zPlV/4RnJc/3JQVSIXUXZws+Fe+sAB4&#10;x5/Nb0Y1ous5iYAn+ByoZ0yHf8RMH25J+ifTPWJrHI8YzekXdwGVOX8N/uni6E/1VaU7xgjB/4oL&#10;vsKpYxNbAb8fg34/xX+qHbux8TN6GI01vFYknLOS6wOdCLDf8K+4Id2fSfcHG/zA1N/i9RYMMwOb&#10;8PCLjMff4a0MwO8/0UMXo0cAnc8/4mXEvUKiFEjmI+AxvwHwQLz/D0LFho5ijEQ8x+JliTpmjAbS&#10;JMkg7wPL2YunKP7Tkg8ZH3c/i8XLCvIKGc4pRWIFwYx+AH+aijf/KZA8RDyfFkbfDpKO739m/57g&#10;3/4W/GHuee+oMEhtNgXIOkCxW7pqB/xRbgtSg5qaaWhT6uA/CM+Qt/CrKTlUCcj7P8qMtXzsbODM&#10;XhtwZe9UgbdKefDn0K0y7l/x2iJycXsAQKR8KJFGnXjfwwPVOOdUHN3EawbkJyW7wh4y8RbTvIwq&#10;8b5Hx4UPGCk5iZeMGDLInFS8AfjLOB+foly878EBQ5ay6jYxRQZGtVwMTLHDjPkjvNSCEw1DjlWX&#10;1ACY3lKRy49yfgtYtOJjgPulMOrYebwN+wgDfA5/xMwWEG97aOA4GatS5+FKX1YBsl1E5c9/RG6N&#10;DZVh2T0bQ2o15DL8cNXA/mWUjyOZB8Qdx8n1E8HTYFqtpxN++Q8CX338FNOnGClAvOICdrMEnQp6&#10;6y3e9rhgGo0R8CVecYLQ5GoIDsDr4O/jS3nVBxUkRSR9cyASf4DLmjZ/eCmXuTKi2TnDB5iMCCgs&#10;R5Ak5wjEwGzGMmIMIdNQOoDl/GaIdz0qsp5niXjFEb/gIxijw49IpMoLMTy4g4qOJrO91MoE5rKM&#10;wPUbk/cHT7NwxwNHWuRNHMWls2LjmpBn1NgDADKcM/3Bw08RTcHUljmWdEE+X7In7S+NJJJnEZV4&#10;DHX6Y1vuwbtOr9fi3lySMp5O8uwrSSGQBnuslKPpeccRusfOHaOPxjGwJ59k+cVbGAZ6QMpVUw2A&#10;p731Fm96TMD42Nx81lPclS7obZP9utf1pfqsYFI04o9owpho95qcT3P+7yOrcq7HmZS39a18TZuC&#10;pYR+GXJq31eRZoQP4wfH4PcgOvM3PSSS0ciRUacaKRJvMELocvyQXCIZ8MjcFkOE+RjfmrotiusN&#10;67OS7x/F7hbXJvmnLC9fda0XVYvco2Avp1nGYI+cSGTxBLc8SOY3si+93sF8d89l+hMn1yLnZWro&#10;wvIH9UCPyDT3QI3G/wM8cIYFSRLjhql4j56b7oY6XfO3qxYMdhM/n7rkwu9BLwnK+5BWrsvgkvjg&#10;cVcBhUJDgK0GO5y20TuIQPUFrxRZltcwfvRZG+DyCQPUNM+xoiVuLsx+C8+WyQv/6W/jA1fhirmJ&#10;jAIGZoxZ5Ud7iV6jVMzNBrOpX1F6Byf2CUlG2eX+XFnXVyb6klCEnNmP7J3C4DCGQnIxjZaJMuoO&#10;RLmQmhhEvoCZjSx+OhfFLSpzIDtmPpsCId+swIUrC/d85M6QMRQOUq74ZQUY7mv03cjoOwZTJr11&#10;BC72iMzyld0mQTCW42q34mG9U1VxdUoWqAEOl9Ixz5jXer+VaVnV9xxkIHtT1BU3/Cq9LFkO0/1h&#10;02nIJzHgGv7/XRd5lmVtiSNO+wVfUACjxJjqb6vxCOO7YD5AvOPR8MZHB0roGYZYXH74c7DM8Edl&#10;0EB3fO2N9flDTyGAj86uIJjObiP/X7zh0YAJBsFwIZB529ZXvkagemPcY4mTGgMRmM6aaUIFAVcZ&#10;mNzjQcsauNpmsK108uosxOnnNvI6UUMwHiPL8V/+5GFzxnxwLFp00LrZvQGn/WMmwGB3BGllv5zt&#10;+O9jLveihyUY87zK2FzlZSS/RXrJoR7kACjGuHsVr/kh4esqoxn+oGmldza4Z/Sr4nUjzNCHYaLT&#10;/yAcSyN2hrJFd1RtOTN/zaj7ZTQFaBUfECnjMxthp3lUNV0XgfEWLGbz+5lfl3z79oC6IVuryxpV&#10;5DWqc7KAjClw9Fm438Jhrew7AjxjwEaJ4caAOGry/8RjgJlp4o+shocptF6rddRFtX3AyJac0VwQ&#10;+AsviM9+FVllnqLypmhXYw8edBeFKuSjxFd2jbpCVFFbvI5Y3DCZqEGCBcPT6I3/7aGgpFZmUiFw&#10;U+KP7PvtPnJFxzgJz/u/gdfsf3D+0midO7ANrmyAMDwc5nShLneLJOT0YAEov4U9HnJPnIg7OZ7F&#10;i1RkMs4SChLuIupyqdceMNXwAsPq2RN7ap9vkWhh9Vq9EkfwSf6L/fWhkMaMLXyJ0jM4hpgdb1ih&#10;UKzvcbeohgOgrQF4JvNB83XFZ18aIAkGVuMNhUePF4/IyjLGqWEW5r+qpIzTKh/55tVcvj+N+l4d&#10;nGQu2woerqqBRZ4wTBzpII1ozuOfsmSvnuI4vb3X1ze4Ax/RzJ6+qBTL+EAq/+HX61Msj5db+hbj&#10;4pCeZB29xmyk97r+vHx9/f7h+zvz88w8LXjMwdnb38ERxHsfBah9FXkUr4IbE4/sThaBeYK3i6cD&#10;sq5fHOkJVvUZx4NZMVFRLQsHe0etPUWlOq1RKsDvqKda7xLx8i6VyTMMfywfFYesDlK8DEyE+f2F&#10;Dlb+UWPKNF0IPe/RXXi4CGBzX6M2gnj/Y4APGYWSD1axNUg4R1opy/gjwCeE6QLANeAezvAa4BCx&#10;7wdWWiyynKz+RNPUH0mZLFMMAC/vLMI4kIh5eiXERx4CYkgAwaae3ZmLq1qh8u+lwowHCkmY6dGZ&#10;JEPrvC89W8Y7u0uOZD+OMhchE0DUFqGY91ypo7jN8/zjtlSKAWYO/8NqD4BZxAEu4rMHmEMOlHLj&#10;JX47xSOpwU9JL0suVilmxKDSzHgQdrOUHxA6ZtPJpMQGJFHK9Z8r2Y8RiY2KgxnX4Rdugj3b+fJ0&#10;jnvtxxSENAcmKNbxOChMAno518XI7Uo3Vzw6TrYLHkCZ8446jLssk6bCWlfVRPFAgviQAx4gaS5F&#10;Uwc8x5fEexZQlFGiqGX+SSccXnHMc9o9m59FGaF4xcTuIsUEugL2CSNkkfnxNag8bGLgbqUu6It5&#10;AWwO+a4sEwHERwSMM906e7bGrGslVTkMfta3yG7AtfHQ5zZF6Rhm0uEdOpDFINayapCNTOX5z9jI&#10;vrxdX+Hly8T4DmQPTp8O5bpHm24xDI6eWATcAfh5jpJhiFn2C6Uj/pxLFgxLDA6W7ODJrTRjliKI&#10;+XL5GAH3IobAs6pKFp3G1wU1zDvqOeLoSmtBNvIZf/mMhn/wAXsMaJhH08XJrTas/ll4zC6G943d&#10;0qPJXpqHAmyMV7BWWFdrBnu/EfxOMvqPVuXDljcAy6tIgDrnUahjVp+/dwHqhfHZ0WTjjvMejBdM&#10;qaN25y8g9eK9RljsF1ypY7eR38rD6+rZKJbB2OSSGJAlDGOwWykg7iT8HD2358jmbGEP+FBdqrSM&#10;m1sRjHgp7Id7p0p2G4H6WDCFa3WES3OFGbLh83gJIJVreXEzEYcnlnBFfxl8pC5poCUh72nFB+xG&#10;wG3oZlYOdwYf1AxgeDBMxigH5mi6UWE0+5/9JwUcXOEHWPG1WG4GFxdavFXBINSCdAC+lh4/tbXQ&#10;c4RhsC7r0uKtCPwgroHB/8M18CGf4+kj5IxtASMO3CX5pevGXqLhIXJ4kHB8ePzU1qXzlGoyz7Nr&#10;bjVl+u0TjO71GHsm8RCp075cp2JTWKveEXCaiwODRTEHQuH68OJDkM1NTyxJUwyw4JBjBaGU8p6v&#10;bDcCf8bkXDzrHmODLw73oigZHGYPHG8cfYs/mcE/wdA7egzA8v5e4IMH2M6NNUq60LHRMYA25sMV&#10;f7FAqAWUa8FYhsHb4397ANc0B5MilrB6sJEh+Bhx0G4GZ+yf4iclyaz8VErAwasimFKaRr5ibAA5&#10;Ztc1SmaW4UPycwzs5mmvHFyeBtyZC/fF2BS4al64oGQo/A/08inecxx+mdk+lNvVQhacj1GADdl5&#10;zx77CKMYPwe/A5e1J8ftfQQBfxcPRxBDA0jWfYi/WIGlq5xkFXAZeSX5/1FyXkS8rHIK3W6zmenu&#10;QrOPMQhaeQaWGQR4Ki4Yg84/pKbhvvy1k9CkI+xUbIQoM2LF4x7sFuJLJbMg+0t6ZtBSai0GN9vO&#10;Mg5gHxNgZLJ/8P/hFpzwloO/sDfDM31How4xNoAYKGkRnvevBloluSrX+9p65q8ke+9vTrvl2TqJ&#10;Q/8Rf3ADc/CBSkEsI1PQioCbgc/4nUSG77gG+MtkOKc5MfEHN4zLlRifkfOc4eKGyGuCanNz90PA&#10;uMwhS6xheIxLCUn19J/GD4siY6QTLzUwfTgYD+bEXrW35pwO38HeowChJzhVoJ9joI+vrAjOIthu&#10;sN4nPw3aDAR9p8DErEgGKcWRwiT8RViExyK1ciAWoa2rwWP2XDanAgDdu7guN3OdEB+fBL5SOfMb&#10;IveM6UQkTZIrmM4TxuJJqgQD4Ce4u0P+sCxg4kgZcHg8HwDUfLIHFnzzifrDZBk+rgbaOjp1l/j7&#10;HqUshVmmdEUuXgRXu885LQM+yhybT37LONgjpt7kEwbtIItkh+TaxWyQNLPdOyoZzHil3nAWMEm5&#10;0ugvIcQcxRsJxl8mAPD7o7lo8fZpJr0JwRQ4UAlFLrBGszPYGuy1JDODTCsCe5kJlFN8hFQTuu1L&#10;l2yFBGJYCH3KFa/w0vwp+lmtSQM6qIoLzgDUCzPO70Oqrexft/bPW9t9VdLk4xuUf8GQu+qav/Ds&#10;28tTds6/2QHdXarM/cFnYQLd//SPUAhOmkFJNk4if1lkXA23Z27Qle/3/PmdJLjplT2ByFQvzpOX&#10;GHNcQ6pbxY2t2Hjz4hRiWADxwgjtF8sUCsTJ50THozXoPTI2vdmTYZbjo5EaK7attrZXJsg9zYZx&#10;/JffPz4+7ktVWzz4ZGI9VP7AL0o33jL2MGaN9wb83pLdmUNggUNGiKd04DLBwNoFnNLRbT1tGHw3&#10;DntLxbj8yZaTgNfvjgRcvABGYeSjFP5faEXicG25hCee0oH9I5kgI4Bg8ZiXMfd/SMdaZsOeFTZn&#10;BSHsj7/D2Ks8TvIMmE4bZyaT7VxU7XTlJfCh+RtS8F1AkIUsI/Ah/CKxXNrxZkxsSruZlGdOJWac&#10;W/6KFcgevHD8B37QhouX5P0YDyXbbE975tS3jO2RWhEMppxexliF5xIs0wKYhB+bme7aLZOBg1rh&#10;LA7nTDEl1j9T7gHel8lQyq2kvHQTXRyY0/2ZBy/WBsokX/EhkCz+k5gMxRov+MJRdHFQ4qEXGFUS&#10;klBxC+A/IB9enNZWZ1tlUWet0sQ7wmOuVgVEaPkHalGgOc34Lz5jmBGnjdrwFHNZjLfJWbzoXIqH&#10;nmCn7yOBnEiZUxFggfdcSPS6TVLtOjd5LuMBYFJIPPSFcgS9Bkk6/D8nTs02k5u7pqNg5DQ2G+dJ&#10;EQ8dqMx5hlxQ2su8pFy8UUO2TU6Nu6Yj7m6zzgyEAYFccbPp3T9jsefCl67sJLwArtH0G11vI1j8&#10;hA7EbLZ8bmYDUqczv6ngbpBOtktw4gVUjFKFA+AB/MhbsOAV1FsM5s4XNzQ/wc1L94LSp0lX5adF&#10;LzTfIpMoXFON7HaNO2YBLiowageB58QvN5lcbUNmIHrxamRvJuMMYnd4z2dB/7IztoVb/luQreiw&#10;DWWc4dKfCSZSK/jMoK63EL4fQbYS1jabMhvAFZuSMgeGL4o4Tu7wbBD5jNOQly/safOVyE6MyQjG&#10;dni4UPzIscHkFtIVD3Vm6Ta+ioqWkQyQes18oxOTLPhB2I1yIFUc77QppHsOfDb4ZxJ5cEbIpYGh&#10;N+vLRpGeBmA3T5hz2NzP4EOqxWJb01+42KNKCAK63m4DbJWcwQVQXrDtb/i2RltA7J0VdsyqQq+h&#10;WdFJInti92n7AjMaZRx+4cdOU2Apz/tl+oFsS2VDGDBXTcq5eM2ANCwv2n4dXRbQ9+3jt4VaoK5z&#10;crYkJHD+NO03lCbCRvQnNm4LtNxMwoHjOp3zzlJYKe+n9tNVXPd7H7KVspBRAeRpVuarSO/MtQr8&#10;VEaGXNzkmb7TW4DVqQlFLl7iKOb5moXU5YUS7olv3zwOEUB6QcBRnYtXOJaOlokDKrV/lb3iFU9Q&#10;7uGaAhi3kWZguXiJ4bIUbbkd+O2GShGojF93mO3bggefTMwVJZ0vuy4BE6iV+iU3plF3cdIAvCqE&#10;pY0HqQYZWDRUTTjLqt9cdjt3EnKsChEaTdHkn6ZsYcAThuDLK12F7MXtM7CazW01UWx02CblPCvA&#10;qqOvCuUiybQ9hhWxvhiJneW9iCSkg1q+4v6X157wvbjNdRrjd7/GZexGdg9azoEVUFj3nQrCX/ci&#10;u6/n7GOf1jSzQduJR0FQshmTAeEJs+Eb5K0WwEjGIEyWMJgEDagOWtWQCEXxDXMNL/y5zarfDCAI&#10;4zpNCrkht/QWRT8hZVxwGwGWNM5gCu0SeCKQ5OdTP6HrZbcb1M9n2PLT18EsoFZPDH5SaHxzwy25&#10;uHiK6wuMC3jhtgHLEalaecnVjHiyPXitmtAl+VJIDaE5O6unDHmmr5zbAu8wxcXDHYCTW9ZELTmf&#10;v2UWvQ2pbCclvBfXXYwB0CiplfmIE1gt+RK0iOVroj73ySGOARZqus0UD0gdbHnse7zkDKYF23uF&#10;njrAnOlCfm7Rj1Mb+oesqBnNbUCzo5QPABrF12ZZceUbjWJd7rKA1Rzj3RmAoM6vK/gesJp56gxp&#10;PZnrAVegf0/Nwl4htwrQV1GDLO7S8nK9zyv1gAWJM9zeqCrNiFuEKeTEkh4Np22ncxuVqni0HyAM&#10;KZMnG1Xh5HCG2+AsB3QMnJAxfZLblOnV3EuBgCEUGVCRWgeFwBsPQ/Zb35/jdrFF3Z8RNy5f1oXN&#10;YFI+R7b9roeGyDDUtu1PH6H2R82SHXLlxQlCeAubqs5C6fJZsjcp6jUglxkGqw0JleGcX2PZ2T/t&#10;tzTqTSlmEMpjOc3qxqCZDDv6ZdY3qxAHKlGbNwnpvqp8sKLWgqFAJmz+9pah7KMbhk36pW16Baqy&#10;njfRMy7rlhhy4HfbAt9nGA+ymycb7+kmG5FmobDYpssDpZbmVUQF9/RlP0FXBlHZdFaYyT2vsys0&#10;pLsJeqGQCvGneLSAf4JM7lGnE4EbzrYwysMBWhqrs5juMDVF8eyK2gXvfxXIEbRC7FfhuFqkOMxq&#10;1fxC4g3JzvcKu3WP0yLlYdzy+Xwh4zbo86bIz9vTzhr59igtYW+QRbr5GLPibSowPT/fpj0oRmJt&#10;YXeQwoP5JOxN6c5RbR6Fjm5sal7BD+KwzHP7a6ijYdN8U4x3wNzNjnkRotfvvN5M+iX2ZMOuRgL3&#10;8VfExugyyOLIgk8uLelQZ78dJjtBLF0QQ9Tljb+Sow+EAsV5RkybZS/u5WYIkEdcSB+VQsx2yS5N&#10;Jao25jCv6we1cOdkG+V0j7M136YTyczu9Up2YU+p7Ns9PwUC4zylsTHO39Uz776gM6UQBErYWTDD&#10;WuN61OoMy9IFpJfMD0HbGjM3tzYp819rhXDJ8ezrjHcJRk4zMb+xg/FKt3yx5ilUFt4N6YzeNs7u&#10;lVK+WKK9L9mzwYWJ3Stj7sXgal+yZ7+tMpXQrNLly03o9yV7viTMFH+6tGZdxPKH9yB7UCvzGiox&#10;sNta92BCt9jYYxduy6139cKWNxO7V0h5vqwY5veXboQlT9SUXVqRPzWYgT3ndrtkhXMDu/23mZuW&#10;VSzprKBYDjtM2SXvNdna4PbuKOSGnIKJ3bVvhu/ZZBf3I7sz3P3h1KgJMlOsYoAx+b8f2ca9KYXh&#10;j5663KgLTWMJiy/jwm28XBiIi7IeGBVr69iFbGa3f4yjb5fFLverrzEFdlnATcNLaPGcsCXHtMfP&#10;sjsW+ewUMqYf2+0XgD6jCysptHgI38vsvpk/OQ9jGs5aUrAaVfTNo31b9nd5qcDHL89NMg5j2bjE&#10;mDmIbKGzsSSIDE6VuaXeLMw+7cYF5UWHqoOrYuty9XLK3JhMn4d5t8m2ZrtmDPwQ+/1sZb3Lk1/0&#10;KqXAeI833d6axbyRq/wOW8ZgmUEeSzbGqb3Q4CcIauFvVnIEV8uEShdtaV+X7AzzjTK3hliFVO5k&#10;7Sdma6mMj5ebnJIr82aryHtYy5sDII3itEY/zUa2IfgkH95sLpPYZWfQ+0/HNOcv8ww1LW9SyTb3&#10;ZTKFuUFRoMNhUUwm40wtazCf23nbi2zmZ5k9iNQUb1BV0NzmrwE8RtgBF+xbprWzGuPd9EezpzkD&#10;o9XGPkvi4cZga18m7Wre5UfOnhoNXhlvX5zE0aEOr5bJvpsNc0r0LsxaJDIfQR4OOXNEltu/FZZY&#10;gxqBGYO999gWC4YCJ6pbJLsz5DgBtVFBzcC4HT9q91ob4OZnSZEoXTnnQVVoRl/2Hu2ZLUatNW+F&#10;Mlvvw3+occPs4UgSabIv2QuHsGV6sfUU9L1LphKIM/xtV7IXvszWfeLicNL7CKZoGrvP7Lnux7fp&#10;j5HFlnOCWnLMaU7j4OXqDcPtMea7hcUnczOCvKOHiKam1w3L8Owo5XOdlKy8fvrxWO40paBidj1z&#10;PXdQzK0OWCfZjazOAIariubkXx4ZaE9M9Qzw2uIk3r28yGW36OmV562u5GyNNybzKYutTUY6v8Wv&#10;RR8tF99obZEQDuP6Afu81vv5OcNwtroMfTc+016FrNeXsBtPz2Idw+EC8obk+5F91+ZT1p1k1dYS&#10;fDevLN+tRnaf25Hbmk6zazOQVc/dUMthZZ+IvJMzsf6Q2zMAL511XrOkoxcWZ0/Sq9B6u+WBCYYD&#10;XZ5OsU3CPzwWOQUWPfIhcZjssDzQQ44nj35sEl6vmHxLH1VOH7ebzoAQyevM3vHvsiJWWFwmVxyH&#10;XSNPcZCJvRLFVHFsxXWhUEFhtqkaLDxYPtOaS0ELv8Z1XDpSXukEL9did0ERg+SeO5v4Zi7HZxmw&#10;IMBXZcP2XplTADvDFZSJTXzPa1cjF8hWA8DdZLwAosssup1s4fN99fLUPE3qwf3fIfZH25FhW9ME&#10;fJUf65yq1s+6eSOgyrVnMScFLxn2/I/R96ij2LL0lEfrOwEuRBmqW9ZtKOMvT+drhfM5iplezg2l&#10;0wKGslN33GclWEshb+SZfjcJ6+uBHZnvXJ6yhPeZN2Gd3ZKYjdu0rK1fysaIomEMRorLWkYeBcxt&#10;ecDgIgrzRm5nvM9lBzVmh+4Qd644xentKiONgvelRn1mRhWqwGDWW9HimtQ6GBLw5Mruon4pOxLL&#10;KtwAmNWhxjKnH7Q6QPguHGgcp2VyqT/Wfe/5C671rlH4CXx3i5nLNT74CDNkv+haLn7K8vu1qZJS&#10;aqDkl9/8YrKsK6Qidj1CvIqeV3mjOma8lSpWWfqtNVDL6+SHHXoy0xvejKzuouh5ZBQS17kKzmhQ&#10;FTP9XtVBA6R3eaKnRB4XX3juSZc2ziJfo+oe6+mic/W2kshjkcuAdmoF3zWxL0AaCo39T5cbfC5v&#10;2am6wHaY8fX11/Va15+X21dZlik6XCXogfv9o71+3sTkaMbi0bgyENRL4JqhmTo8va1tyeZ5qt7r&#10;GDRQyubZ9QsLJjWcTnFZNfVFGmaGn991NlHVzvW7XwFVmcA0phzVNYu/304D4fiS+rGs+FV/1vWv&#10;e6WnnrJ7236DnNzZnRufMOx6OA144EQt4oCpRvvRXrlJ1r989TMTSMYahynK+TzNlV3xS59NZedG&#10;jLmtkC8m5mOk0BSW5OU/LBP/cUINxV4a4QaU1bfe25TgybFaq353rDTJwnjgE0wyM1rTyadGy89n&#10;JU7rCwjA1+xSYJ2A9LzG43VCfie/1Qtf3Tzrc+yd/Tdisg32RWf/5Fub5zaB+58OGScFHzFbK8ST&#10;CmBe89cQfNFScSzV9q0GLO5fX4vJKdN6rdZ0TzTYbHRffuYNyokHzTzWGIZ8Z3dPqQh1O153TRrc&#10;jMkuHD0nP+lwW8CkSIHkTh53qUPkCrBMW/s7y4MOxUTmMm4J8GQ3Yvak2ivXFNrkEEFWrtgB6+J7&#10;Gc14p68/QDjweqwwGjaXpLH812lipxH467M3dz3Gc+xLI/RrJGT8pqAFj86Y8evS6lOjIPl9BY+s&#10;HKtyeD9qOVHjyc7wU4/1mkPWnTIwXo4ODRGTk9p1Dy3WFVfG87jIbeEhZ/frLY3Lq6RzscaX24cY&#10;nHm4LTCxW8vOvvzEtsSFd88YPkZhu96RaaTm8xNX8kmaP6XqXMibJI3TpC5gVgyfyPLiM0lfX8vL&#10;tchbduEGzBvPj0ymgY78xHXeRuWPY42mF5922kJr3ps2TBXMSV+WZXAbk/SfMgaedukXf9Nb/fV6&#10;4dVQSO0JXLmr5ZA+QfVcxBACY1Wp5xei9+i1T0jrO7iXZmb0/pSd85nuzvyGosuFdowX+S1hWOL9&#10;2MhH05mmyziEnC+XLiqT6pakUemUkV88CZzzDZe26uhs6RVyGwpWNjFh45Yj+nlMJfcxi/pyaVzD&#10;XSVW1y+NcV2eMOZFsWETDCBX1jxCrARMMG4BqBfm+GQplc5GOp8gfAQw2b5bjpD+UmKWTTbnjGps&#10;71qpxsRvdcKgHbTMBIYpF/nCNYoNNSGZOorL+tWuKUause6r3IySuITBFrwtT8t23hJwVKrrcN/C&#10;YdEV92jtky0/ksENNANuXFxABgZOWyFQoKnVty0cFr1qZeSyaV/vjiFwTUyMQic2Sm+/JrTnmlp9&#10;2UCV94ducej7pv2mNkh5n5hoNeGZIK/5aduYZf26vH/WgKb6fTrFUTrIyQaqfOQD6UcKeBXkAxTr&#10;4DDie30Bx5afqM9wihJNzW9A9mgnqF4mYy2aWcKQUpqJxMgoPeeaAaOWWbrSNNtWA4YU9MXogrrh&#10;4j2OReiecaaZSAwq/DDsDh4vIvlggxNEeQZIQm/14FmSDxi6hp6tZdEOCN+xTM+UlVqNp1uSbw5K&#10;oj2EOgpvwfRpE+sOub93NOi0ECMOr8o1b+VFS4kXKyqpu/5UhpFb7oXgCRa9da8eA685suKnn41f&#10;5tSRE8Y7hVZDj7/0lYDXFfL5u1fg40VOHwS3YHpSQU8Od7pJJ6HquR1ibl9D787RV7t0tb7GN2qk&#10;f3cPQfZb4BWhs76sd1KdlVGQQkMhHYwwfmXg9e165JGrGo3v2vYFv4FvgbKe1kN6aXjVVYWW50nW&#10;3+EmVK43sOEeXU0rsVzpCJ/zi71odhl3La8T1nBno6tligNN7ymo4X6K18Scqb5pc2kLjx+uYzlW&#10;FJCtCeOWuI+zqknQwXyNzaFYDUBstPTkgs+JVmmCNtSddGdR3LQgB2P64CWduklLzYb8MKVsECb/&#10;qHMdclw6H+MjZM4Yi8tGGAJG/93Bq9DMLpYEbS1bTW/hsKCxTpH7IpknLw/pps00XuoV2cxRe0/Z&#10;5rp98QyAkPmVGavQLwjMpg/f4q8tKT9PasF6BHTTZtc8pG+20Jqjje07d3yhF4bpCEj2uPSKQeqO&#10;xY1f17j0zzWZMKmYUhGQ7NNceYLk9r/L39M+B1SrPbLOpEMDOuWzCSopaJ+m72mj8HN8Zk35ZfiS&#10;cBUNk6pKRF9GoC/vT1CvyTjNQXGLAfn9knanGPfsc4SLRWarBXs1Z+uCD27yLSDHm94uZ0UVR136&#10;DqJYD9VKfZv61Sh7Z6VW4y7xYLHKasB7uIIxUS6VA4+7tM7Zk0Jdp5rdheqFU+/7KquSXzIW0XeL&#10;LODWBYoQXuE6bdL93PoxZaW2i8hxp4EdSorhPsRdve/b/SMe9Hid++IEd1CsR5TEUala7Yu+6wwm&#10;X4Cj8xHq1B5We/uEtF5mzPARpzNR789ogF7IdEdleojMqrMqVahR7eCb9N83m0k7N3E6EevCu+Zh&#10;AXU89daCka1dR677DJK/FNfnF6B8xN+6W/YqybjqK+4CRheOAM1q3ztBZb8kkBvmUp7E8WivZhqM&#10;4XWUzhmRLNAGz1sv4213imrRzr8n29AkEJElo832teP+PSfMFUAEyiqVfX/MJD1n0k3py9IWz+Du&#10;UXx1cV9BCk+D0Z3N6shQZPcqq4yfCsnmntu1oWqyB/hTXSJVhKXwzhntaY7ql0BkD95geXqqMpEy&#10;7U9UcT5e6hJHMe+z4OLf2LGQVTI0JKWhL8UC7/s1kxVVktrfhLU23OkTl2Hy6vFSPjwU2X0nlVsE&#10;jHoX+1Xk2H+IKbu8bQN4LU+L18iUFmarUMjIGqKPOJclaJLsTTIJaxCKbOAy171gq669iMoJumNP&#10;UyeYDoomQvTcw5awkSRbctvv8FMdWRjHimO8H9wfsgE9SHspNLd0TsO4wL8DBYuAl4CrQSJnE8dP&#10;d77dFq7OXnHwVpzQORh/R4TjtiylvYCbL7d3CLL9i2w1BClTYrAe7EkBN4a4F0Om5gW5XifdzmAa&#10;pnpi1DdhHRpeNBfXTSYWOAXT3bbS2+F7+vkEWdCScs7UBlxxvraG/QcQDglEN7AzzQIgC2FaevBb&#10;+BZ9JAkT+N+CO0OCeiW+A2U8VxYQjZBx8tJ/yiKOojqR66nBZlIcaD2+CJVC5OBzGRy1FEYIENYx&#10;kE+U4SXF43X4FSxPztAI012iW1qVTwm3E4YlVwrKKLccyOmK0N1luTt2jooW6C4/uVMeKGFXg/qd&#10;XWmjI3Td1IXP5ipliYeU13Xcw4gUFpyYj4J1hu08bjJEZN3dny6pzAzVQUSKNYoJxO1oskizFrz3&#10;A3Id+H1ndDunlEzgJ0/67o7VETDu7BGzVCVams/yqcaacr0HiSe4DrccreyIcW+YIOBHZ+D2m2vJ&#10;SmxDdJ6vubJcs71oQCB7MELD6EbR/q96al8nzaV8IDyfMAMOIn5T3Fh/JDzJME+r3yG2ZjQiUREo&#10;oRrG15ugZA4KOwIaviGARynd3CDaMZTXOEWLzWVTXLqHub0+gyNmNsvCr8c9kNc4B+ziV3TvT3Gx&#10;dpsIoN/KEySEDTNTFvDylj/9V3YpWMm1SZHhjOwgZen63sStcF7tkg8HkswUg9ARKHq1YHW6WOkq&#10;ECTRu5lG06DvbvaAYmZDLK/o7bM3Q7GWbIXFIRgVwml0wNq48zJ8/iWE6Qm1yGuB8QRyB0hXBfAW&#10;IGExbmS3FVaG2zLrjGgD9Drb1GorEAtivlCnolMNjAWK8GyKdX70WbVZATgVrMrWhmoVixq1b4ml&#10;Gt8FG7V3nWJd+PCsyuT6QDkPuvplwqqxFpql/sfSutaOjTIMM1j1TbqoxF7HYivQjufaFqu8Iv3Y&#10;9tXpqdsWycN5rInzhpCTYXXstJf1Aqzh9mjV5rRSRHezXgD7SfaLeBmxd60aDtxwxYgVlpKfJ9FD&#10;1ob4Yv7sxY2wQg+N5sfaAGynkJPj5C/knd61cHQKDxn7WS+A/1GlSvdihmxd45Dg7eGMOHmTPXZr&#10;V2bldrReAPsZ50sYryLpHf2pqAPkKAjwVmmT04/WZRl2i704vFf+JoH655rJWeyq0FaQPRGTy5o8&#10;Tdj+UXZ4kz3JDq/K0+yr0MZBlDvqiQJbk7DY6oykRfhyWz2Kn2NN5D692sbw5XbUd/CVWONc7qzQ&#10;4Av9guRi6pKtIDtZu/5IhqeQz9SFrrC8AfvqOMKT2900Xegfue8acnJ4cntmF4u/d79vFMLgx+25&#10;BUN/07u/jHtye85Ge3P7uk8BgwY/bs+ZPW9/b+cohMFvsHM6yNcD8L9fK+B1nsV1Lsb0tAlPzqeR&#10;h4QXj2b9UF+yj5Bxv8HK8yc1eDqY2REy7jexZlWv54bUaU+lPeAzt0frAhy++3APMNoAn7k9m1B4&#10;8SvGy/ZOMHD4CPksgzzXgj4PkXEfbmezatBzQ89mR26b4cHtejZyyL3IPkjGfbg9n0/IvbyO3ZNo&#10;Ah7Wdl73+pF9iK8CoIvmff5O5V69cQ6Scb1foBMWuq+aelAv4oiYk4Ge2FhI7nqRne6fV+Gg248F&#10;uVRrjZ2xZ7mKBnrJ6UK+L/do3JiHbCxDAlmT9pvdRvDhNt9newTIZC+ZHJ+2IceEIQjyF0cL6fCZ&#10;dRIbgh6lQQK5ncLidPTgdh1iT40XyH0FLkuG3oPbu1aiaeibnbpiMWLy4PZRLhrIGdVwLmohH7KP&#10;Ml/kbS3LpTV0ux24dxIFCVHOlouf6c5pmM39XqAeUrtcoHImkx2qv5oHqP0flqv36JW2QbvB0UDd&#10;ab6clSBv+88O80xNZMwiXzbO5PbaYXry+IFItqmPDjVjcFQ+CUEk26R8qWQf56yQye47fs+AWndz&#10;nLNC/m4TaUSy++bhR4C4gmMaakdbA5PNpI8AtTTKZHNONLK/jiP7jSjjxq5/iwdUzuNARU79amNT&#10;lJTG7eMSSkqDHDcYA5eE1h33OPv1RU2SGz34mcOVDQh6Ei8N5Btu9EhoUc2VKmnhQHYYjMEDjexj&#10;KnUYqGTnRptTksLnvbcCKaCmqc1da19J3N6v+8QE1AYF5jQrrZn/kWabqNIa4/tT0m7RA+Mv6jaH&#10;hYOsBEpS25UDySaaziw1RtQ02TnObI/6h1jx0RkLPkiyE/TIFBqo56hYlhJImybaYIdfkeF0NK8C&#10;i80hzdbpFtHdQEwoWWwOrSBjry54MyDn/IxaqCGlDarDFHlBLUkzJ79o/keog4rooDZ/NHvkREN8&#10;3Io+tX+s5dwwGtkrWjmtxJVoti1tuBPS5Q50yWd25RpgK5PPSYbhOG4TYz9bgHwnGQb/7b9rUZLG&#10;eba9O6VoyB27Ho5wo3nF1pImUtWsPJtid7TEEMiWMrqQlrcPS5LHxKaktkQnzRAfFXZKKXOej1YZ&#10;p+iow6a2TKO5LrZaizRp6cijyO7Pwph0jZmH1aWj7RU9qrS4t9mOrpU1dIhJAfTpoM0Sn9LK5m6j&#10;tUplK5WzU53xUb6pdDULR5VqN08VrzkVp4VacNjigHBWHI2tQzLkLq5YlQ7WYWkLwuYQdXWOzHY4&#10;DajvLFFHpa0p4mEGrD+ozen7XZoqK47XJeoqpTn/FB9HJRD74NhllTlzsU6av1kkUZTe2iVxP6pK&#10;Ke2FO3OwYKWLuRm7aW91GUdRXDbXj3sxkvqDatK+0Xxda8YM++x2K5mO5ziY11Uan/DQYn1z4THu&#10;CkvXpi/nS1ld7Nx2O3y/nffK8zqJU36DFRxjt3m74dRxgjnmtFMuFFl5u7ZFnuffbVPGaTM7wdtj&#10;4m3eLKR0s9qpo7Xh7M6/svbz8lVVt3qZtPVH7XnhxK02HmhpR+c4xJR7fqULI6eNM3dAJtXPPXZY&#10;eHS1NqXIC5a2nVHpOdzJ9hQoibELO6vYBOcjaHsPNrFkG6vL2s71flC3ImWxLV3k6MCCVy5paczu&#10;zWdaBjhDiw69irw254Ldtc+Qi807EzfvHS1rGwj38b3+jMtF8124O5JqYrCJlwk/R8RVxzCYCSPf&#10;mrRLk7r9KN5GIyIsyeq+VxNflm7YMfnixTCy+LepvkpwJ8VzACVqGEcsxWt3mWXrIXqctEHkmTDC&#10;mex3XsVxNTHkhzgr4wNBTLhQcn0LyYPiV1VWV1WdrDxmxw+UDcQpgdnumxEOqSWnlAua9ruN4d5h&#10;4hCyT4RM/idBMhZ6TM3gELNNudcNIcXpHkSHOLqZClIXoJQQKT022b8JLhJpa7l7pugITU5Zf6JU&#10;zWXuk4dUPhIGhNrQgnTooPsZT35tE9eBUBvakEokS+cTogqP1mprQUhalqTFC/cLrzs5zA+E9Xdi&#10;PYrzu6/7x52UU9YcFvwGnN3LcCg+UCD8Jnwlafsi4UyUA2roKRVFpI3ohG0Qa47Q8gRlZTmlRAyl&#10;+4Tdv5aB1Ifvh+JVECwEdbfhehB4AsOjcJuQH5s9sWFTnCjyFVO4TVAa+6fSSAvLzwSy51vUz2N3&#10;lzwnhXyUnXmtu/3a3zelHQlLUX+EKze7+6a0rjqU4RFsMcVjCgOSRisoWp/gv//sTjZpFeZfypsJ&#10;J3FSHMUgoB1LRNroTNjqs3sJoqwLdQMpyeBuv/bPrbQk0/FDEA3CLrD9q5TeI2Mp6AgU0bi42y9y&#10;J6fVIHnkpHXJV3fLSIhZAoGUJcoowkigZXdFTrvRhOoNoMX5ygfUkpPMtlupKQfBMh5Qd0mSL4oP&#10;mT92Io3S9oiSDGjcDx7YX6PRom1KjEpYSCDd+iCgpAJAbgnxF0WjUTJVQUBSoi3FxruTXe9/4MAb&#10;hWyK6iEcB3PAxjdSE1vKyQCEjNL+zsrTN0VLUfJ8hDTRAdU63wR1wjYPueLVuU66JSXzwoCwOkdb&#10;p3JPrbzuP7VJ3KbYOsKEJeSeguHuXiFE2tWQO9+jQ065K9zVFMnOuPcjbo84JojQmJsk45WzIi+j&#10;/8SjHeEuYgXFMyXoqUMOsMydlxppmsf53bQluGBwdU5bWk7XWZFTG/IFgivZxJjYWREcULSCcCWb&#10;FJeD6LpqSuoxXIHgqNIuFKONHrnzrgHSdYPBkS1EV8r5yFnyMZJhkLs5C9Tz7hfPuByD2gY+EBzv&#10;Nq3jG2HRnBAShIRjwoS6A9M1o0TzgcIhcRKyjLSIAHCdE0d1snWrGG6JUZLzigjNLIbDyclsUw/L&#10;Ojt6A28HybijSqHKuKu34tzsIDScNPSdKouFo+I/ampnTum730QZB7LdsoIHma+nb6clVqqMw2Wd&#10;5iypyi0kahc+0jowIxz3+RwUfWHux+F+02fgh9usOMp8OaUFSYuiHK3Ttrd892pqCZeUV00vsbg7&#10;cds5XgkOl5yJR/rerbSHrCmDwaEs1OcoH8sJFBzuKwjB4VA+0Te7JcCJbOdURHg43HCfUu++C5kJ&#10;pEL2oMgcsuQ+e3Zyh0LW7KDkIcB2Qgagdt6CrcClkQH16LGAcPCdvbbjnR3IPvAcfQff2WsZ1qWS&#10;64DSQ4lPq+q5OFngMVzIjh3XJTaA3SX3q4t0IfugdQGEPciglK0NcEiIno+TcTsvX/wSAQ5kk7ZW&#10;BYY1r+vZavZut3o3HwsRCFYnLXOvjlbxC8i+mxluPu51U9gTnJ7tUDBp821m58nHMIbB3crLf/3I&#10;ZmYvNn70sBSDS5r63cts831djdEIHHdEKzDFZrY991XzY+GMVacH9FCSsGfSSP2yBnB/IPlkT2bh&#10;lqDfBvYTeXmPejJ4iq4wdQ88kGx7wpa0O2QA4/b9yyRMRy2IAOzRlSfZmHVMusV+xYjDcuTw1VYX&#10;jHoeNwce+Xi39MckFsMERGIPO09evhTKeGsh64AtbwL2PLXf2GomwGlULZ6UAzhizwDDxZ4v8iI7&#10;i2Kmpds0iqI4+Z6n/YBdUAxZVFk1mtf5sV+KGszOeTZLdn3Ukkjd2Y+u7AitjXuU1lJpFAO/0G49&#10;XAynV24li6P0zZQnb6Mobay3fBu47EAn7J/RkJdmES6Pc9EcmP3iP/9Mn7TdlE2RRjebnMXevQNa&#10;w+xooujHK5oNgnPK3cPis2nabzy1Ksuyl5en7CW/luxPwwkwZMyefyYQHRhyAl64e3ivb2Uco2rt&#10;EVc5/qnwSxYDCpMUVweKOOAyEuEsO5/zHNiOf2KWt/Sk+x5FZVEsTpDGY8E8HBZrMy6nRKRFPD2p&#10;BIWn66KFU8DiQ85EklgKgaKf7zxjA6P1FBsA8VcLFNcdUF9e2jw/8+txpN6KMgiWDoetYaqfOvBb&#10;M8/Ti156unLGd4kuOnUnUCNeCw7BEFsU9T3qKL21BujVWVlx/9XckjJN458YdSfhnIotAIqHIa6b&#10;z/peaCRm9wQk1CuxggrRICSnY0UccH5FW5Wyk0QZ0rK6vH/+2yT8qXgbGcZl1OOSKgMaOYasaFhU&#10;1CO9P3mT3Rm2n1A3Vm2CUWfDvG3rz8uluTLp9iXbuGHi48CEaQ9Tnjz3JdvYBWz/7rUzMK3zZr5k&#10;G7sM2ssndoApDfLmO0Bj/u1Yf5zjbvIcvDftmJSWf3QTEI1pFvqWjRWmmfN+4MpXD+NWDd8e0o1J&#10;hI7KEmswzkLfERqXWo5bClFgdB18da5xr8EjkH02lkz7km3U1Y9AdmLUL55km3dCqGe/HgWzDaX1&#10;Nu7xZQynH8BbeTNHBdS9ywLm1MQDkG1pt1B5BcaWbf0PYMAsKSNCd3EFV/Oy3/Fk29otXCNDedUi&#10;UnOE9c/hZL9b6nVInUB7WO7l8XM7tWlqhy1iE9wtyZPj7baFL/AGMwWzuFmywQdWZXHYk1o+m/Js&#10;nzmmJZyCX9bI12ceWkTItBC6DxprLs9YOjmP2nwvCedbboXKWsbuke1LzAsthDNxt0JiJftKr+9P&#10;zWuZD+Cjldbq/W963suyr/8Bws7SXqFBt2AWRb7/oV8TpA5kk0dp+cRDCLmVbHroaSHbvjVlc6T2&#10;eiH6Zl7LtDjijO0RXu3cpm+nt3D7iIPkR3i1c9u1+9cAmxI83l1xmNv0his2JXi8BXPQ5C/Byfbw&#10;dwOjdJBgsptmI/vt8CUwu5cGVBAHaay5ZDh8wdOJ20R7U1sL2Q5PKqV2VpK3YSbPtht1Pbo8K3Zo&#10;2UzNhaSldQOI1+aTgIgcznegmtnYfrzE0W65VfsAqCFY9Plq21uy//HiGnIXklxujYqoTayaev/z&#10;7VRcXQSYSPZLVFysN3P/88VVODhpZLLzKL9aP3FsFBY5BJXUpuR59Ha3RtQOHdq2Q+5C0ZnO7dwu&#10;RNGBJuzqsipTEDU59n20e59HOmo/Lt6SfeFEByPbejvfD9wgE7l8t7mkZwrs42AnOzuuz8zVSXyp&#10;O2Swla3DhY+LwkoXdXqnks24bSf7OP/USUWT992eQWE4kH3YeQNOehzuDXV8IL4OZB9wEDGHbQcY&#10;AzDbRQGoSGKn6KWjXjcMnLwveBM9vRvlLpvbnDrgh8e7Cz1p9ElXuZfahdt3hwbHG8BlOx9mAz0s&#10;jdve7EMmNxgm8ciADrWyR2GaG9lHTO5Xh5vdwsjcj+tT4ER25fKm0HAZWQzTz6s1gxPZbwccT1s5&#10;5VVAITudtDKGE9lHdL10cjlRm7lRMIIj2WTTuBYfLh4aLkRXW5TaCpTx3pb75JLLqqM7Nccg4Pap&#10;294mrHVyx0HVdn6pPjduN3sHn075BfDHL14ijtd30YPNzpb76laXkdDDEIHIKf3f7NyXInWjpoo6&#10;T50TPbvIb7Uztx2zY+/e67HRZxx11g/zVlW7wTWx4R8agiMCgbrFv4Og1k9zeCJxlC21iSMNuG00&#10;xwYm5eXKlFtWtPVn835p2kHXJVG3qwFLHWXrlVrH0ENu4szLoZ1Lj7j6ANqLMqKmolfC7WRazDH4&#10;rkKrpqJO/il/V+//tve3c/5xGW5E/LlvLUfkeNh17HMqFIcxF11c4lOX1o5OTTDAnZbSlbXN7VIv&#10;3PQ1KiexW7CvnZ20+AcIv7UfNWpbjriZngBS2FSxEZfoZFaIl52Zjb72b0lu2VwbQf2Xbq5qeGlN&#10;kg/uWmyYu/Cle8dfqHDy9lcxGBPQq4iqf+UTno16LZHR4CXLqvmY0of3dG+q51V5UeEoo/RW1xXr&#10;YnivVs+9eyU7cp3itGrae37OznmLFn3n4Aux1Gnlbejel16f8kBm9d4kKfiq4sIc5e6sBhQGFf19&#10;SZKGKaOTTxbNhPvlNzYETBdaYW4PlxIKBxP0pyG3kZS18c5R4S4oo3Kx2DTj9nz3tOYeAGX6OuOM&#10;tEyJg8W9HKFzdsBbqevWASVvgvg/i/s7WBbUrQJpmrzvGgr+xV/8xV/8xV/8xV9IPD39HyoEOMqI&#10;TedbAAAAAElFTkSuQmCCUEsDBAoAAAAAAAAAIQCnTSbQbUQAAG1EAAAUAAAAZHJzL21lZGlhL2lt&#10;YWdlMi5wbmeJUE5HDQoaCgAAAA1JSERSAAAA5gAAAl8IAwAAAFzuWh0AAAABc1JHQgCuzhzpAAAA&#10;BGdBTUEAALGPC/xhBQAAAqNQTFRFAAAA////////////////////////////////////////////&#10;////AAAA////+fn5+vr6+vr6+vr6/////Pz8/Pz8/Pz8/f39/Pz8/Pz8/Pz8AAAAAwMDBQUFCAgI&#10;CgoKDQ0NDw8PEhISFBQUFhYWGRkZGxsbHR0dHx8fISEhIyMjJSUlJiYmKCgoKioqKysrLS0tLy8v&#10;MDAwMjIyMzMzNDQ0NjY2Nzc3ODg4Ojo6Ozs7PDw8PT09Pj4+QEBAQUFBQkJCQ0NDRERERUVFRkZG&#10;R0dHSEhISUlJSkpKS0tLTExMTU1NTk5OT09PUFBQUVFRUlJSU1NTVFRUVVVVVlZWV1dXWFhYWVlZ&#10;WlpaW1tbXFxcXV1dXl5eX19fYGBgYWFhYmJiY2NjZGRkZWVlZmZmZ2dnaGhoaWlpampqa2trbGxs&#10;bW1tbm5ub29vcHBwcXFxcnJyc3NzdHR0dXV1dnZ2d3d3eHh4eXl5enp6e3t7fHx8fX19fn5+f39/&#10;gICAgYGBgoKCg4ODhISEhYWFhoaGh4eHiIiIiYmJioqKi4uLjIyMjY2Njo6Oj4+PkJCQkZGRkpKS&#10;k5OTlJSUlZWVlpaWl5eXmJiYmZmZmpqam5ubnJycnZ2dnp6en5+foKCgoaGhoqKio6OjpKSkpaWl&#10;pqamp6enqKioqampqqqqq6urrKysra2trq6ur6+vsLCwsbGxsrKys7OztLS0tbW1tra2t7e3uLi4&#10;ubm5urq6u7u7vLy8vb29vr6+v7+/wcHBwsLCw8PDxMTExcXFx8fHyMjIycnJy8vLzMzMzc3Nz8/P&#10;0NDQ0tLS1NTU1dXV19fX2dnZ2tra3Nzc3t7e4ODg4uLi5OTk5ubm6enp6+vr7e3t8PDw8vLy9fX1&#10;9/f3+vr6/Pz8////aqL+qwAAABt0Uk5TAAsWISw4Q05VWWRveoCAhZCbpqqxvMfS3un0iASDpQAA&#10;AAlwSFlzAAASdAAAEnQB3mYfeAAAQSxJREFUeF7tnYffFTX2//fX+/56PepiWVHWvtixrWIBG4qC&#10;qIggCAsCUgSRLtKR8lAFVBREsSGogA2RJmIBUSyozJ/yO+fkZCaZkmTuvc+di/t98+KZTElyPnda&#10;JuXkD+1DVMQf5YDfAyKpmN+BWFEibFs9Y9TIycteOiDrmhNcqKggtvWDFF2WyC7iRBYqEqJojRI2&#10;ZPH7tLZv9fSBF6gtfXm3ILFOMMT4KJqNejqtkhWDXYNxx1mywkjMEwmxPHoBtZiXp8XROwAGS5g4&#10;4a5dsTtCke9IMJ/xcImEGIl+giBGvw4wToKFHIJp98JDH8jaCaVTTB4FICEnC7rhOYcesnbiCP2j&#10;srcDdFeBAJ5Dof0lfILcoaISYI4KBIJCv1GhE0OnshVgowoEMxVghgRPAKHKUIC3VaAERwB6S7Dl&#10;b1FlJMBmFWCOH/xVQh6wICEhRBJsSZSFg+AFFWC+WHtEQl7wBpUQ0rqXrrJvpfW6XDnnBwkFYOls&#10;1ROqjPvaKtk8OksCYQDcISGiJU+o2GaekAMd50koFIAFEmIk6RZCDDNVfmTdpIrfZBlFv8jSBsB6&#10;YEnirYKUCqInYbeEqHDzkYTy2LhUAjbLUmVESb9FEKO+hMkSiqK58IWEFNP/LAHm8LUFr5muMEBC&#10;CsmgJRCTzEt2kn1WdgyxT9M19rPpXVkiAD9KSCFZtAJi0exEyROWqK/GT3gZuJZEmJ/s/pr+vJqo&#10;fr5lL1sxKIJHJID3qASYWWN+jYzLGYEdEsDgfvo7fj6vECfBJAkpJJPqEXvujbVNNlUuH47nEYbL&#10;GgMPSyCKRsihXdvUEmnR0ynmRDBEAosNO7cOW021BCNklelv7IfHdCB+Rg+FzhJSSDYVI8ZEf9XG&#10;b0keIocm0LW6CSaqVYV5rpfE4RXJVoCPJcRIPhUjxnwJ41Xgh+R9uXoE2bsAlqlVxTTj3RrhV4ku&#10;MXSOr+v37MtW8qkYMSY2rcOzEvjpidm0eNL6LsNLkp85imVY6OkE6zn8U1IAOlf/ZIzkUy1iy0FY&#10;rAIP/V0to03D+KwOgn28KtxknSg4E//cBzN5ZdDZvCCs0ykZVYvYMkUMW3SpWkYLnjxOi56WrNRT&#10;9Dq11l8K7PAqL5DR5lOoFb5UxJRIvr+Owne8jKbxBRvdklKZnDBkNcgXzDWwixZzkoPBvLQlqyoR&#10;SyJYy4tr5dJ9QpXM5XQJP8FdElLA6RLQJxme5gWyyjztklWViCUblVULpXZ2zApedLdU7kpKSYyp&#10;BLrS3zeTLWAUlCSrCtFfYHcqA89Ql9oEdS4ftFRugVESUli36WA4RAsYxmvIdmO35FUhYkgEz9Hf&#10;6YN45em5vBhmqdxolxF2Wiq16B389zg9vADeojAheVWH2BG9qmxWLZbPTuXFNPiJl4rpsEhCzNCU&#10;SixD8A/11wfxz/Hv8c/a5AjJrDrEDjkXS/jee0nV7K2Bz3ip6AZbJERsBrhPgjEqia/5L3+QA+h6&#10;FMmsOsSOSNX6PErt0jvV7fUhvMZLhXXufgGAzyWcMEcVZPl0fv0t/pkBV9MGRDKrDrFjjFJxO/4/&#10;NuArDsMUXjBLoJuEiKsK2pFU899+SuooP2Vb5qrVz1m4if5+TzL7qUqCpMkyiq6UdyozGOyPsgR5&#10;Yv31AfzzPIWuhIW0QCS7qhArdsFeWuxFaWPUg2ZQcpF+ZV6wwwHulmCGA+q4j2nxGt2du+KYkl1V&#10;iBUXKHMO9IomTuPQ1kTZrKQfxRsdU71HUsB7aoFn+wc+jy0mUysZtGiMCsB0tYyiLnFL5xR88Fh9&#10;gTJI8WETieO7t5/+HpPsKkLZgCVwCZwnZZhxekPyfbwMRfKL0UEHOZg62cyhb9S4CCH5VYSyIbm2&#10;uC4S0XWVfUHO7gEUmdMJKoWuDpyIyyVcXGwtmXaFYzRa1a9/G/cn6ARar5PvYLsKwK/R109wAF7k&#10;DZJfNbAFVG6TgAa4Dv0JeIjXyNgLJORB9ye5cGAU9aHAULnrJcNqYAtIhQSEtbR+KO5/sBvsGi8H&#10;+hv8bVwOp4qhtyRtybAa2IJoDyQV5szV86hqhMpsBJbRP5Sglz36p4H10erVHKheJhtg1rUL8FFb&#10;0txjt7P70AePOjP6jRsjWkdmRgc+cDZJ8COAUyUYfTppQba8Hr0BXa8B6PCoqhQaq69v+C3iVyYA&#10;fZO1gMz37a9lIr5IbwFYyYGBeFIVo3ld8xjAyd0WvrF+yQCAV2hDfDrPj7jKDICvXcmxEij/KBpJ&#10;lXKHT1YrFstBWmS3AbR9fZBCXzxjnvvXgYqGR5+9d+Q7C3uqHWfDG7RAfQu49N4LJtBCcqwEyj+K&#10;TibzFsFRtWaAp04FpqnzvXP+bPqybkt04gFUOOo78zo4tR/A/bjpMx3pXeC6+1Gq+UlyrATKXy6z&#10;UfCyWosZEXfbmwXwIF+vzB0TINqmdkQ34PpyCUfRXA52hHW8Fl3F1UpT1BNbcqwEyh9lnoJ/7krK&#10;6sxRvEwlSPfldVzZjKzHa/PWX+LzmdMz6hN9On/h59Vs6EkLybESKH+USSWXC85VVXrCDAD6Ni5A&#10;qnTzwRN8jwSJeXAnLSTHSmA7NgH1GoD+1sfy7hXpe3UkfmlulfBDInMulc7n86V8Oz+gInwPAXQ2&#10;q1fmtojMRXwvwZS/8ZpGrrxLVME7uhqVDL5aXX+4sx8vFsGR6DBA90E73sTd1PY3FmN1A3xkXc8H&#10;EDOhFy0kx0pgO2bwJz+8eBqvaeBJXkwkuQ+giBHnXAzfgyrL4zOIoX0A10w7A5bCnkH0GU1b3obD&#10;0ffA5XZikvpNJMdKYDsWwOv4Fw6J7dFeqt16CgsxBBaCoi1A5xvO7EAXJ77rX9MdNOnzbQvwZoZk&#10;DsU/1Nb5qTqEqgz5E0VyrAS24wVuuwP8p3iI2orIZkRVWT2FEs5XSq5dg7+LtPWtx9NGf4kxbZuW&#10;U23Bpp0Y1/oyHaSKTZJjJbAd/KT9FmVKWf2OkbRNupTol+mcu7p2uVW1SMfQtZvXVdwuDl4PXOaT&#10;HCuB7eAz9zlEp8hz9BG8K1frplwXyzFeqoTLwNgo+i7uhCB1K5JjJbAdLHM3RFeo4sCuYfj9dAdd&#10;q3k8Y/Sb3oAHzYW4wjmGKvOGxL0zAT6hheRYCWxHdBaaewCi4ao2Y8ewGWjbXzmcoSu/Y4XtcByL&#10;8nxrws2yjYCnoqhv3PgA6mEmOVYC24H32Ga6N1ddxmubh6ASu4ezBkvl8vWhkMrnRXeCejcK9NVy&#10;vzymSCYvJMdKYAPQenzooDHKns2D5mLwZw5bfH+mWBwzkVq9slCVS3f1lYq0gEzj5oxlbus3X1qc&#10;LUbhlRk4moqeOadiqY9bKX5rPZnc6rUPZQ69hbebLLst+eBycxQ+wLQ+iD5lffOgI2+VDCuCTZgK&#10;n5LMwap9pPesqL8evVcLz5M8/K96IPeRwoLkVxFswo/4BIFdWIjjtV7TojvdDUJuRovMhzk5kH5f&#10;kl9FsAl01XbGK1bJHDwuOs/uk1+OM0TmpSKT/raGzBshGjAdTeIeTzMGRZ7mPQMs8KSBM+htGkWd&#10;6Qb/pjVkKp2vwfJ5eDuOuZBWXrk/SvVYM5CWo5i4PjeBqsfWXxKNGUcfsM+ovl+tIRMvrd2X04LC&#10;n6DMqyiQR3pMuT5ZCetpy/R7Ith/HQbiJlHJriqUEYPUVzVXe33aO9Ud0cQevRBFp2SOvJi23Lvi&#10;eOeIPsH1z1B1T1NlBd6N1ISwgIw61DU1BMXEdnPAX90p+PRBNGTlu/iFvZBrDRHJrTKUFfir/xk/&#10;iFUj9d+idwtl3gSw4SupEtpLZXZ6K/7YOSn1Kd30kT4Ly3wA8qUiuVWGsgJ/9ivI4MfISHz+WP3W&#10;BFWPO5O0AVzxIlVSXz5IDQhMzul+Lg2Pe3zOwGjgxmSHZFYdygw06OIOvNiMH5u4sOumifgTlDxW&#10;KK3xGIy3YYOE5GRSr9o7qWu41IpKZtWhzCD7bqaWHervfuu3kRREDW4BXUmrmHKfWW+gz9oB7k17&#10;oOMELF+cS5uPqe2SWXUoM6gilrvaUSfuAbvj8VAxdxtNJTm8CnRna7m9h+NiRw+qEuSt1auMZd4F&#10;0en0KfwlRJM2Rj/oR4fwjD1ALIvq97RJ1ePCDVOjaMiL+F5SnY9bQOZ/U4bQq3I3//aTzln9tD4t&#10;ManVLKpnozrscR6agkW+OJbkVSH/5v8pS8gkbpONepw0koYbW31HuF+sPfZU8xH1ZDzOlfQTqTKa&#10;kjqCb5tbE5mSVaX8V7bkHapYly8xti4+EwwP6rNdPSlWATeXTOOjVZxhXMswc3q0DbrQemvI/Nf/&#10;lyxRFqqm3N3cim7pfJb6D2ynl8gQ7mDA7J5KG3h0mPwyVCP7vepgPOhItETaYSSjivkvZAp+iiFP&#10;8B2m6AtWgyfzMukyuVL6+FFvkRXqhxmPL5IoOoofPKvlOSb5VMy/+j9oyu3q3HVIBiyOgHQxXbG0&#10;B5zKEs9NTuxUbo8wT/8sqjOQr7QWcWXxn9GUrwAexQUPfVMMQCV6fKMP+nHA8gTBXR115zHJp2L+&#10;5f8mW6YbnQ0IvIxTW5w8aLWDbeOvTOAeM4hkVDH/kW05iqfvXg4xdA2Cr1SQYF2yEXfIMDZJRtXy&#10;L/6XMoafMGNkBDE3i+C6WvPRTzUImVjXvORULf9BjKFrjxk69mw1buoW0AU2J29zrJ6JB5PD1wO1&#10;GCVITpXyz/+nGIN8M/XhXoPIaLWK7389ONcBXgR9KI40/i6gMPdINJC8quTfiymKd85CK6VGLujC&#10;/bs6BMsP90dTxlJnBNtfiULyqpB/9j/EFALgYvwjndaRh6UTZSEz4l8CA0hOC7ZCcquOfyeG0OAD&#10;GuR2t3kGl0FOiShhOYrUjhDGKaFYPhqedaiESHYVIUYgT/OJ2adHhguurm0fUgx4XNaiaOOMxDXx&#10;XdmBK5JjBYgBjOr8qy/CGEiGhqfYDIAF20yEaNPoM5VU7eZEI5k2Gz3mj0Gz1ILXDM7OdqFmNgB7&#10;AshGYD4fTkI7pbqlSMZNRbJWTBJz08NvkO65JSJ837Bv2lvzZRKTSaldk9T0wrzkqyA30Xxt/mj5&#10;eRIGgjmIUzEa1PD46KmUXysL6kAN/Uw/bs3VaV6v5GIWpLD9eVzvarKSDtBOS4kfcV2Cm7jjXyG7&#10;L6a4Zr2LWNAEDJHv3YxWXJUMqim41RaRsXD/zA17oujIHAxKx1MabO3rf4GPcPON2qzzmYj8+W6y&#10;wLp7CmQia8+mgwV1wTIBLb/7O2OU2PlDc3TGKqknDPWys5grjnHyeX7K0B5X3m/7QQduAvZxH+YV&#10;f8OKJe2J5LSTNFINR4pfi09nAaER7sIMJdj+OlU2+zDLLnH/XgtjAHkYwb8LuUx4U8JiTbsQX66n&#10;c1/mfL7Rg0lCKXH68TbRn6JiUsOR5JHxoIYUFBAPawykS4nTvxVAu9ESsxqK8Qb5Ei8doxovS9mb&#10;84FSxycPvUY/cA2N5F3Ces/noOqnwxmnR2EHcVzKiIiY1wgsidTikfimKmK67UzXy1LLT4uXVxr/&#10;vE2J/BmvV7vlOY9XtTe6QFbCMxIK48zk60DMrBNJTPNIXsNWDlaHZz8rM9+VHpLT2YjbM3Uqvzbe&#10;zjmcx41hTMln0IvO53YOA3m0JyOm1k5KJFXVZL8kDQyXZGUftWWPNyOItTUiiSSc7LPFeP5e094y&#10;lxr1S2JwTUgSMT3tgZV5GM+RZ/M+rR34ZGbH2Bsxar89JYEEvCu93dWlfZn4JbyZiPHJPCm7H5Iu&#10;9WJ0aSR6Aqr0z51guioveRV6D4drJRBzR+JQXawuS/rZQyol5MI0paTMnLNl83T2ACMLsbskEjnm&#10;lrhfmRNT2n2QP5qmgJTj0yxfZV3WDTPqH8TwMmTO5dzAU9PJOGyF6iYUyt0ZjwJpcvoy1Hc6JWZC&#10;6AVoNZ1wZ61Q+tt9D/KwphBRDE28T5Z/2ErEhJwa1nzGWzIDfxuEexBne/fbZNM7FEEycF2MD0ai&#10;JTh9GFi8aFrSMVjmgwDTP8gfJWiQ87O1mZ+pYn4gmRuzb3gp/BvTuefT4obLx4d4JvFRYjfC55Aj&#10;c+tlyZD6kpetRIpZU+Lii2CNBJBD4t7AwxlSK212Q8nl1Bw7dKMNIwKCkCgJ6Wk7nFgfaSG/Dzlf&#10;Uf6JvUfz0I00fzJcbouCICRKDKRaZN1YtnoN39cRReoOxt6j2Q31FlDuUmMg+X4vcdWm78xeqZEj&#10;HgaYtl7kNpx8RRq9qL0y+9IBt5qOUondRjzREIBE0MzyZm7zknn4MpljIMs30y4hjR3V4GqFNyd2&#10;gYt3slqLmZZsCT+dEkF4oaRKNNYsqmRjH9kwpz9+tTKpDn3erBbRARhPrSVckjyjRYQX+5o1L4hA&#10;rBhKTpYrx+cUBc705fUa9YjC2Jn6NnGNgASezn8rhwvlVSauTIkZ8CfpJyHcNad4xq1+eUORTA7Q&#10;KA641fimFY4kdooOD/9djlYMgPSE4VE0Mp7GtgBzYuMfC/uP5DDN1/32OJV6YUnnbMPN2Pg9Jjo8&#10;yMFCni+KpB21gNRVK4EAnvMnjfcgvDElp0wWF7qDrlr7zhyVZ2Nea2YMTUA5y4x1ebb/aCGH4HwJ&#10;FUFVUbDtYKYWAYl/T1HiRA4Vck9FkRNvZhl9+JrT0uwvczq9x9IBsD2yZ6dQLC2jU45U7Mr9ZChu&#10;0kRepi4QlrWNl/mpcuCf5nqgMcqISHGgjtP0zS3LutsAaM5X61m7tHg0eQavTCxVfVR4TNyfRsQU&#10;ow7T5OfqljkEP0y/p7FPMSVOZxdf1eFIiNYVJvelzknEFKMO0xTIdD8OKY7ySiVMSk2B4mCMr47i&#10;FTiuRlnlomdK9D5s+agYuFUCFkaP0DxoSmb6nxB+Ot9y3vcEjDvfkZqeh1XUFMIHab7O79pjTe+V&#10;hYruth/+S3PKGAXoYfGFYDnKMYH7T4Gnkw/StMVexx43RxCbfhvzgNNS5+8t1TN6UXe0kTcU4z3g&#10;fXf133BJQOQUwcdoZOYPRPlAURzzfWSvhnRbGOa9mcqzf8m6ckjhlRlNcd/o4trYczr5UA25o1R0&#10;NXL/wqzsyQXgNNta6rWIz6GVvXFhOQrMcIY1508N6Kk6RE8BfIjmythYc7K6TcoxvQMaQyVBAr9Y&#10;4TbVyr16hL0rw0Dvb+ijj2qrEj0F8JEaOEcClszVOb6TU8w3z9lA4IlSrgLVw1bckxbQ5nmMB6B+&#10;R/dVywcKL8A7ErK6+Cx0no4MD6iJ+gAG8iqGXA0OX8KVEqoZmd1IBOXDBwrXJnpuMKQ5Xs85DOcB&#10;8Pigjz/43S3B/meQl4C7kw8QgMf+MtcbmQ8pY8g8fLuk5uqDMbEDvRzKyHwkf26VOcoBoyjKhY9T&#10;/GYUvEzvP546SQvVE+tG03Yebqwnu8lSRmZqDu8YSUMk5cH7FeQuQ2PKLGUIHWt1RsVCzC8bHUkM&#10;tp1HOkm6BdmMlueYaMqBdytMW8xHULhMVStozYom3kuLC1Iveku1CUBzeeWhTRRRWdRuxmzlMWdD&#10;dY5pswBYEj1h/SrnyfPHUQ8W/iua3UhsuuoKYFGVQe0l1poNeOzfT/GbtxEyhgrwaroEje4u7pBS&#10;Rma27VqIExFZaWQvYr5DsOQTf2Osgvyu7Vl25XhGUnwFvYraHErJtD73TDrEfVZFVwrZidj9ZeNp&#10;wq0nk5sVhWOqR9LTVsJpbvdVSScUD1z5PElehNnIPuoyG7/d9uD/eHLx/CbGXKYWNhOhEdZkISZz&#10;fd95CY7O9GoQISHCbGQfPdglgN/JNGFo3C8t/KIaQKMy82DHUF8XTIH3XbEjwjRFLxTEcGsnyixk&#10;l62m0zdR1EOvh8ss9CioLjagOsAcgjP4rfjepFT0fOB5hXjZhYfpkjbyJLmE1j9+uMyiI1eq7cYk&#10;xhbBGRx39QbVs3IhOTplT7TO+tqi55ae0b9+mXvZN9m+os/WvG4Uufzq7JFh9JfI6pQdqfmJH6U1&#10;+e3ql6m4Fh+2uW52RoV2tPotGRSZwybjVSHiEmR72kQqJEt9UHj/NKfMB7CQFd/vFiudbTQGvxVP&#10;VkoYvWIzp1O2p2toH0GDvlCjYawZbp0YH3JZyH+XMXu8wU+hkwG6z2ZkfiCIuhjZbPZxZigK0Ivl&#10;WHCR9lvzKZbL4vx5Kt0Xe8JxV40toipnFCJPI1szPvbfgRkq+/3Bb+83vUduyDauE6EyI49Hl7hJ&#10;hRB9gm7FzXz1PQzqrf5+Ujry8Ip3kNDd8JKELMJlniSBAi43uhyJPo1szdbeSTF0edHrLkviYaaA&#10;Aj0d8+YxyMP7exgHpJ5CauMnOQmoEbATzEHfbnxWdCqYkvPBxJ2rG6/M6UbTqugT1LaXCxPQE2MF&#10;cLr70ENFVk4tkJ/BKxOPSHofiUCF2kQ+ZvM5L1zmZPdtDEWX/+uh7aG3yaRPDoxfQgQq1Care6GF&#10;/xeMOZDfPCosLxwA+p23W60wLR6oWogxyNPSqbbc3AiZ7mMdO+EvEvCwxexnVcAtxoeQSCTUhuLi&#10;M7B/6DBcMse5ZLp+HoOfvL2lEKOeQiQSakPW8bMm9IIiXOYW15K441k47wpNJ674Z0QjotbTHXNj&#10;PvT2uje4sNhcLHAW/pIlZHrKB4oBcXqiEVHrhf3VFnk8rFn0oCLF0NwKoZNc7bnhMsMOHJPVqVYL&#10;qx5H60mlA/iMVDLZPhm4UU+nmuUvDZaZNFXFZSG1mvLinTCoREdDNfXFwptIaMpFAvVEkGAOveBL&#10;CXkIlRmN1WV0UallFrkT6SdDKUJIjJhISsH4YjnXKfPJ0M+DYJnJkbbMIq8GfcNlvmWMt1IyQfef&#10;2AhXuByWrIEnJOQhXGbcR0QuWw4fK6phjQaKL/0ARsUfc1+hwMXb3yJ3ZlyrSGMkXe5ntofOABQu&#10;M/mANmTSPEH5jIa3JORFfEkjiSNBtgvV4ptdbcjlF2/vYaGMTH2oIfP9wugL/GPINefrS6JzYk0v&#10;fO0CdYFIfoM8Qs0vIfOy+NBE5uuF0beGfj2wr0P1fDXa4FfTVhpy6zYwWOYNEvCzOO4Ww3cnh3hU&#10;Sz7UkSkA/Jj8Cd9WPP2SYfRS3MT9H+xmzzTBMktMPZekGcs02onSBFrwHA8efwxVdT9gROkPZ/CN&#10;Os49hDAwk0+czt8Y6tCh6lEhrveh08kBhx+mQAu6i6+gJzEbIwoFAb7wpRKYyWyfN5/fAE4eLFPO&#10;fpAkqmUmnfUyBFlAPiAlyHdpXLVLmw/jd4VnCHNgM0oPn4cCtmKE9Ei/Ia570TIdWngEpQc8hXHj&#10;NhE3wvWkwA4Yvrnwvay4Kkym5yffq3xsx+2oyeF+mU+rWfwcTMJTafbop15+fKf+nT1KU+Jne2T0&#10;DBv965Y5VjWiGAephzzil/mJb7Q03YtqIskE/iJDqJ30dJgfeVoF8ANBN6m7OFbYYYbA7GhhfvPi&#10;B4NydeSX6dyHrM1tUlBurzmIi9d9PblGxU4RXcxxFBgXSKui/c7YKh5y6pZ5uGj3tqMb+Rbthq9p&#10;dxLIpHhGCReOZC6WfUvgIC8136nt8gxy2fHnjO98A/y2LK5dINeV+HTC5AumtI6ZnRQpHcNviq0E&#10;Kft/kOnDdCF36tIy427RWZYV+zrCz0pHRISu3I3RckcHTMXiZDTyjYU18HinFTRrg35M9jLrAF6e&#10;NY/aRugH1DL/RH8LKPoRp6MGT3N6N87fda0olunZXiLHzI/k+TfPzmPx++tTKfeswyICMyQaySYG&#10;XLR43ef5eF7Hqbh4GI/gp7Rf5kqjFAeJn2YbvDIvz5mZIZ5jVvH2PaTveryV5tCO84DcbIfI/Cxv&#10;LyZlV/dknICS02ju9b7U/y33guHj7tQCpwvvw3xgT+ipqjPTuvEkcQA31cxTzmPU3hCZuDflS57c&#10;xaY8AR7PFMOkN5AvceZtY2LZogF+8BeeG/JK7ehDiFPf9ShKvEEVenedBmqowFWqnj5I5itA06Ym&#10;0BM05T4jOm66YGfib9gAmbtj57NIfgeFfZgKp4RFLKNdTI83wEsXRqhXwu4uGFaFT3yb8lJknub2&#10;RQpwWELEIP34dqPVzSusHE34xewKYzhWMTijRxSdxUnuMH+3x6Wh+9cbVavinntR4y1iLp4PpUtk&#10;Dnd7kn/TTBiTKXZkkLBSjywz4xZi9pmZmBeBp8BcxX1b0NqiQWuz0DijKjx2IYMyqZPFc55f/Jz4&#10;8YeXTNgXfKwuTKZx0L68bgAb+NUlhxUmiSqh+ww9EHsil6kJlEmnc1fy3spHJ3xZkNHIXn1hLwxo&#10;k0wZXuyA4G/qsPPzr2tk8+z7SSoPMzISFZlW/8s8VqvXB6bAq3766QPDYtgyC6N8KD1qO7r7ZGHp&#10;gBZJOrFMmirSRQeMssSYF8BHnEWxzSbWUXLO8tDH3ZY4ks6jG/fDW6IH4cV1e35jYNiwMIuZWbrW&#10;ZlLYZHhW0jOL8xmmi8dTcnROuvORaQvnzZvcUxe1daqkMlAmlmCDO2sb6QX+NNZhPzq+K+MDc+YE&#10;+HrZ7XRjIuIDSw5mlWEyd6ZmbHMzME6uFpmmA+M0Z+taL7qL8jj0VVLsLC1zJKS+V538II86KhWG&#10;TVCQkllszT79FPFZTKhjjDaxe92R8DqQUBDJ0aHx7ONcsfQ+X/USslL1qFAquXww3eiKmgUMP4UB&#10;TIrfwgfVN4ofW1j8NspB2kKXBnSAkzF5IpNO56eOB+KX4J1txyaxua+33kA4xxL2rKtaV6V+p+OX&#10;0IgdolLdnIWdRDfZ8yL5Mc6MfZIc3GRVOO1xubkdym+SgJQXq2KpiPQ8g7BMEPTmi2lLOse/G3yx&#10;P2hMg4jAFRLIg2vVA2Reqd7dItItc1HYnKEGRkodXZWCFo/Z/aadInhngEw5REQiuHJ/fjT8IFEf&#10;NpfBA1LwP+B2OwFGV+cAW4SJdkWKMyIPaQ+WKa8TAtcW5o7WW6snX/oAOoE0FW9wZrDA+OSel9+D&#10;P48Z9neMo72VKoVmogZvb4W1Ge8WuPZ1Xm0sFn30wGd8zS8H5WPXcI+QxfyVw09mNN/+EnzLWQtP&#10;6cKNslLIparOSCQStApn0F8bYwo3NhlUW43DfKuwVELmktTga2c1DMv0ekNWuYtCJtlqYU5o8zE/&#10;Cp8FIIekhRW0o8zS6P1ed+YJq1Ld/Jy/EMv0ubb+TnU3FYUMrWcTvtHqGir7udhX9KV01Eokm2Ix&#10;G1Pfyc641LLs7eAyQd0GopCh9d7pllR8yEpIIS4U2lDo3XxOs1gx3i7so5vDx6nhX67iHo8/8BbM&#10;xBZRyND6c+nugXtTOY3TJbBVkHQ/trjVauo8K2BaiphDqUkkVrrq4N7Ej7EAV028EIUMb/De1M4L&#10;CZlsH+A73CY9WtA9InVNcbc0jTQ2ikKGN/jNgvMkkI+dwILQXpUKOFkCgtMaGP+Uz9gVUkUrChke&#10;D2d/JOTxtnPSIrD7JpU7mZnD3TIHXe1Lva+aN0UECrTlWZ6W2ckqh9+OiSnD6pTZyylzoHLo4kDS&#10;E30CbTnmHuvKzC5+wKUmwplVbsqQjMzl1PpVBPQEckHholBmJqc85sNFdhcgTXoqipDETNLHH3c5&#10;rjN6shZRLNNZVtXsyf8seyydcb0ynQk87k39HSmoiT6BN71RonCWYp8qBCY8Zbk4DaCUzPlemWOk&#10;o5Ho0/C22n3BZZx1ee1IU0rmhiK/HzE6tsiLoW2lbdP8KVObWL/MQQ6vkZ/BfRIqQpIzvqkF3Di8&#10;TPHMIDtJw3Sfd9AMmSSW5bfNM18aXRVyOSg+3ESbAW78KPxr3wS/S9JVPqVPZjbGz45S1BFfwV2/&#10;cESbCW4tbx0B2TbgBsh0OTn4xtc0rFMTaSa41etNNo8+xkxQQlvocIcE1XvCxPFTvZrvwyVmqfZy&#10;ItJMcOv6wIYdky055nQoOUkuckPG8YJD5vLMTO82jpNJMl1JF5EXpYZk+uh+dzGO5oMe7rmDX9Xu&#10;k0SZDW43J7IL45ycXsPhle0JgzLeArRbpix5F5CJ62SyzNXuUTFZluXl2NVbsM4yItOB+u2ikaOf&#10;ZzvXWezUUy2JrhS0p+zllnt82USI8ZnHws8FL85fwDOoNc5edKWgPTcXVGYVkDvZ6nf+ibyzTMuO&#10;VE2P6BUSF2z5fKD7SIisDLjrsLMtKs3k3N7d42GRhEqwKDu197Bcp5Tg+hAl9MnMFvQE2lnmgjuY&#10;f3At1yw+FdyvQo343S5miuOdqfj2F/pVi/qJZUn0LDGL2TXJ3Bzmt8w1gkChcy88mXw2SxhptGJ3&#10;NkYmrw3vCmawJ2gORBnl5oDG3TGiKQ/aPTWgSoiZYLhqNPundwsfjW3wU0gdfS/v3PyP64ui+GSW&#10;PJ3mcWZJraZrFqP5B9o+4K1qTxpxRFEufMAc38ecwlSzy1RWq0x/1xqA5zw6g1QqmWF2djffc7ON&#10;GG+Eu5q28Dtn5HHa4LolBuhXreuS1TJHBlRXvWlVU1xiyBxYcl55jf/HHUN2TUChRb/ja/FoHNFT&#10;gBwUcDrtQ8yScNC1kIM33g9yxGIUmt+YEychcgpRR41VPecd2DYdU84yFe0l0xiYfvQssCaqFYJV&#10;hp7O4XZNntXvI9QvVxpPns9b+2kkjARjkhK9iHGgjuvnLlHNTuVhOoVe5fmwL8QtM910TiOMJSQk&#10;g6pEigt14DG4SAVyeQ5sF+U/s5sg4e811LMwTpnTs3tfAdgtQeIQPCqhEJmi05XnM8Y8w8wE82CP&#10;58RiXFnOyNv5kTVYbFJ8hAhxow59pLCnJ/WwSHULsGxwWevEEXFR/r5D5piupH+tCPHAh35WMK0F&#10;z1WcHsJotVK3g0y8SSSUwvBTkcQXGT6Uw9rclGeixvsyA5ts95kON3NuCmW+X7iHhiFLKI4vKvzw&#10;0Z3NV6GChtLlDdu3rFhdZnyDRaGYYpV8C0loJc8d5y7kWXCszLTO16NI8kyRxRoad38NlXqKoh4e&#10;4Eyxn27UZntFQRgSzWwfGIgiC9zkrbZ6h7l+ejfmJFAG73o+f6XLwzTyjV/iXCIcHePHPVbJsVN+&#10;LRtysmVe7TLvtobCxqRm1cvCOf7EpVyxPxSOjvG5SLf2Kgw4Wk3thiKvz/NCHs53S5L8bgfyp8cc&#10;Q+Of1VFifjAcnzxmKly+8V+3vujX13xrRqNza4inJoWqswpG0EMn/VuI9eFwLHKiAzAgnhAvF9ud&#10;UKmZ1Wxm5A5ZSU7mjqI6vd4Af+ZAuVuT4XhIkk0B9gHew4tZnisDLpdAcdK9dYdsMb0UKqbPLz4e&#10;YFUc1SFzfd6gnrGxF7n5kDdDNxHnKZaXg2O+7qv+mmHrKuOaOMUHeb3fkp+t+AeMu4OJ4eXgmI+G&#10;NvIrNnrrUYs5ljdwPP7Zzi8om5gWiOHl4JhQ6AdFsHv79quxxw2TU+1+i5aQ+yXGDE86v4rhpVAx&#10;iy8VxVa754rvcCdpLycISP965cb45JzOpVuSZ5QYXg4V1Wd3aoBzfTIzT7urIbqTh/VSuvShiwxb&#10;9smRn36Wb8Gd+M0Uv03F8HJwzILv2QR7/69O70o+MnkdwjPFc0F0lIfw5v5Kqg3vQsTwcnDMx3w+&#10;VuyRWg53WAFkZNIGmpKlLR6pjRxtG/tw73tvO5MEnvfkesMEMbwcHPMij0OjXfa7rnfG314Z0jIP&#10;0DOJGncz+i3G62YqMbwcHNOdQaZs5zvczQWp2F1wnbwtgmfGSJ2rGF4OjumzO7W/PplDU7EltZwe&#10;gTb9paJDDC8HRRRffMXY+/Vs/TWyPEfm5g65fVVsxFGwGF4KjvgOdOFlEd/Y9X+zwhpGczg47fpT&#10;jGemYiw9ZbxlakQiiuWl4IgLPQ0Fi4wZc5CrPR12Clh9Gus5M+Mj98uJ44PcCcxkb1RieDk4/uPJ&#10;zLG53GEbVsM1u+4Blqj6yuTXkgRA7fk1fGzqylp7esMstq6vysl8d8LlLLFP7A+ncC5WH5SxGF4O&#10;Fd2c1TkPW9c+trrLgJkvOH3Nbp56Bx9IXGcPjy+e9NlNHzhUj0zf6TGd49EYu3FHLxP7hUtHLXsn&#10;7hh1bP1UcoCn6DRiXcYxX+GHs489MLgdZT5vO/q8Q95f+9a3je51scjJcNeUwi53XkdbhaChYng5&#10;JHb8kZPLo/ZIkdwf5culI25V+q4cvMztFyK6qOaC/7n1yXR3o0vp8l3iXvrXnMBCeFUML4eKnVcJ&#10;ZWDr2l+3zPxJSLEUePYwT6/Lo9CnptPJkTd5/FbbulaFz7pawLv5MmkmB8Q5EghNEctLwXGf8Ayz&#10;sN2PB/aBc5Ev82n4MXqB5g8Gy2WyRT0y3VOYRDthooSYAdzAWBf5PQHWy2Bons3htkyzK1OPTM/N&#10;ttz2gnoRu9yuC7uIrDmeXK/U2JHrzp88ronpZeC4HpmpoqDn6BAKXJ3kOYVJ8QS80V4yUzPIN0Jm&#10;fhIBKc/Bl4KYXgaO60k+tbv9ZBbPDRrTBrNql+kuBDVN5n6v05zoZWqZENtLwHE9tZdpmeXHhaUp&#10;+qX8v+AeamwR20tAUY8WO/1lbJ8wP3mKTCEUyRnin06RJl4R20tAMT93eiDBlNXwZWF7/pO+FIVn&#10;zX866QixvQQU8333AOaD9lfwc15L/FQi8xX3ZbjR/trUbuTroVDNBu8IntplrnGP4Jlvd6rt254y&#10;/aezdpkr3b47RupRSoor2lXmaN+gqdplLnMPYO5t23RSu8r0nk7eL8aHQzHb3FOwNb6s50rjVs+o&#10;zdplLrF9qaZJ9fZuZ5m+9C+jW0iMD4diLnEPD0rl294yr6MulsUMpue+GB8OxVzmvk5SNo1qZ5me&#10;33EiNQ+K8eFQzJXuoRapbJ9sb5l9nS2AS+jNKsaHQzHXumdZTtk0pr1luvdu5U6xYn0wFHO9u4dX&#10;Ktd2v2jxhOWPpmAO8cgmsT4YirnVPb4xNax0ZLvLdO/mnWJ9MNTw92nuHIUxqbHQw9tfpnN/TTLp&#10;dH7lbqtO1U/9vQkyhzmKfDXL/Nk96Vvqa7T2BpAEn0zXATXLjGTCnAJS7t77NEPm0WIXeXXIdE7z&#10;knqr9miGzBx3O5o6ZDpzvdQcPUmuaSRQB36ZxYe0l8yxdr+PwLmKnQTITA17SWgvmSnHph2bJHNT&#10;QUeM9pKZop0/qxPm5r9Vapd5bhnLS/0mBYSlsTbl6Z75mrvVivHhUDFoiG9qc5PmyYwO5Dh/3kwD&#10;A8X2MmDU1WUGvTdRZh6LYFotKtXN6W5dsKhY5gR4taZeexS3TLYVy+wLx8TwkmDcE0gmRhW7S4Jx&#10;Qyax0pzAMleW8HN9AsvMTITg4ISWGZ5vtTJ/hq41yiSdI7JOHoqoVmYblnTF7LJg7O9gtErGT7Uy&#10;R8ArdcgskXG1Mi+A402SeZIE6qB2mRRTzC4NRh8JH6t0vJzQMj9xTddhcULLDM+5Upk8Ok2sLg0l&#10;cGLIfJO6u4nVpaEEgtsMKpU5B6bXLpN07gj1ZFCpzHvIb4EYXR5KwRzX7KJSmRxRjK4BnUIA/yQz&#10;mAplpno5FXKCy8x345OlSpk74cF6VKqrFpMIoCEyA2dmT7MA5tQ2GleDaQT+xHCqBOogYDb8XB6G&#10;r+s6mSTzskCZjTibd0mgJJ1qrSHR/JEG2fqcqTM1Pz4Mah2ninmLvbVCiRS0KNo0RGZt41TJZ5KY&#10;WyuYSpiAhsisKQ2gWe/F3FrBZDJuF3KpSubLqHJRfa8TBG/Ol6BNknRRjcxXaLAjBcTcmsEkgnK/&#10;vPkyvyQXGNeoPpFibe0E5t6U7k8Jy5SXj9MOq5EhdRUOGBqKYTg0L2J0M2TuWT57wkAef8zwlEhD&#10;yGu92FoHmFJIIawB3YZ/RstnpafAQ9586p6TlK6EgfFQoL7kRFVsrQNMKeRiSvyq18F0lnDhoMkL&#10;25YsXjhzVL8beEPMFUNnt61PTSL2ILnREVvrwTOPvVA8VV0pto0WRQnnDW7b7vB/MYz8pImp9UBD&#10;tHLHdltYrvrr5ODGZQsXzJ+/ZH3IoPTZDXhtMtGz/uGwDekEXhMrqZuQWFoXdHN6ffn4fAu1Gx+Q&#10;z2extD6ihfMeAbi3zLCUJgIdGiSTnrb4/ncOoqxQJuYsdtYJJ/cqXrqdCxvIfjcyP4HobFSa2/Nr&#10;HtTtX6ZmGixzD50v9qY2OlVU2YnbavemXC+Nk6l0AvcUXkpC4fzk42wTrtbsm78BNFym9rm5/FKW&#10;miDbq6HhMnvxQtF2p0iseQKURtFwmafwotVooEzWWfHFWQSZVf9ntYLSu7Z1ZTbyqq2sdO6m0TLT&#10;7oBbhEbKJJ2vQ2ZyrVag0TJ/9U2MXQ2NlhlBzqQHlfMjXIB/xcq6oRTDu502kY94Bi6xsn4wrcCG&#10;6+byOheoxcj6wbTgNE64tVivxkaLlXWDSfHN3mpsVBMfi5V1g0m1pMxNynWaWFk3mFRYS2eT2aQ+&#10;dsXKusGkrBmNW4V18BgtxMq6+SM1cXDCrcVy9cErVtYPuTd2z0xSCYukUkOsrBuab+ZZTrGlGC1e&#10;jsXKusGkvF79KqC3TD4uVtYNJgUXcoothXbwJ1bWT2u+OE/9x5CpbRIj64fmMVZJthLtILMVX5zt&#10;IPNdtyPFSmgHmZHbJ10ltItMc87u1qBdZAYOvmki7SJT0mwh/klmbRhpthDtITM9eWQL0B4yG+Fm&#10;rsG0h8xGuIBsMNoboBhZP5jW07VNytiO/Kx9O4qR9YNpPVfzdIPtxR7ttVaMrB9Ma2sD5sloLJv1&#10;hFdiZP1gWt95ZtVoPuto9DghRtYPJVbzrIrtxWrVsb/RMm/mNFuHFfqjSYysH0oMOnKarcNyWKoC&#10;YmT9UGItV9pb2j73ZqvJXKKryMXI+qHEWk7mHD3EXYysH0qsU6vJHAVvqYAY2QAwsXtaTeZtILNV&#10;io0NABN7qtVknq8NEhsbACb2HPygUm0V4oeF2NgAMLH33bOvNJ+Gf26yzB9hpkq2VRCZjepQS5Cn&#10;ZejPybYMIlMsbAyU7GWcbMvQXjL1Ld8i/KPI/CsvxMDGQMm2lswfxCuNGNgYML3TWkvmFzI4Rgxs&#10;DJhei9XU7oKHeSkGNghy/vkbp9sifAyDeSn2NQjyWnOA020RPpCuSmJfg6AObf5R803kTRjBS7Gv&#10;QdBYzZaqqW2TYbNiX4PABGEyp9siPNVuMrn7aqswtN1k0niIlqEfDOel2NcgMEFyM9A69GmnJ22L&#10;lfb6ytR1Yl+DwARbS+agdioetJjM4WoUyu9d5lPwd16KfQ0CE2wtmcukFVfsaxCYYGvJPCzuM8S+&#10;BoEJtpZMPaZU7GsQlG4ryZwN0uAq9jUITLCFZN5LTjTUd6HY1yAwwVaRuZY0xu5DxL4GgQm2hMz5&#10;pFG3UyNiXqPAFDkDpPeTL/2q8mgy7/Xj/C/bL+sNbVhQYKKz10brZ97GOSE92hye/hrPT+M41/lf&#10;yHrDz6MgiSMQLfsb54n0eHpdu1eEbV/QU2XWVzYgYlTjodYi5pi6RT+ferHKnLh45Pzlb+z86rsf&#10;f/j5F96b4dihz7a8tHr58lUvvfb2x/bkujkcXjNn5G3nSOJMJ8PzgljUPkge0S7zSbRtzoA/iSF1&#10;cfrVt/Xu27d39/NlPeEUgPHmo0CsaT8kn89yHriHX1j45IC7ul1/3TVXXdn5/DPFQuSUKwF6XnfV&#10;37r3fGDg8LETps9dAzBx9D2XdvjL0Ev4gE5n8SLFtaOWvPDxcZX2u5KfWNHuqNyiIxA/6ULok5rq&#10;+9Hc19Khne++tWnTW+/ldNpdBm/TQoxofzhTBDZIQKHdmRXA0wkbKQyFWbQIZ7Kaf1ySaAKcK8q0&#10;55Tv5O57QYUKic8pzIU+akcoj8IOWkgKTYBzRcNT7hO7Q44/5BiUKdERXH8ZblU7QrlGXeWSQhPg&#10;7NDwfhLQXAUOr7lpmVHxXP/5SBlTUmgCnB3me6cEYm52eIjMyizpza4ymddKIKEX7JZQBjx5Eh3h&#10;DcrsYCqTeY4EDHbKMgsMPVFllrIT5vwjyNwDa/8RZD4Pe1My/1RO5rb26ErhhLMrKbMND5boCG25&#10;vZzMBTKFtqTQBDi7kjJpRgaJjtCWx8v1YRgM7/BSUmgC8snZsYxMmkZEoiO0ZX650WYnSW6SQjNQ&#10;GZbqDn59RuZyWMJ7AtHXjqTQDFSGY+GgCoRAJ0NiI7RlDb5iSqAnpZIUmoHKcDG8rAIh0MmQ2Aht&#10;WQfTeE8Yy7RfSkmhGagMt8IzKhCCLZNS2JDUsr7pd5QaPwgkgWYgOZbpUpKV+RpMUbui6GP/KIH4&#10;sS4JNAPJES6XQABwelrme3p4aQhH4RYJSQLNQHKMf2E/u1MTLuOmb6VvRBDTYZ2EJIFmIDmWkLma&#10;uoZJbIK2wTW8K4gkK0mgGUiOJWSOpv6MEpugbSWiVyqzROH7Tvi5HplvxNMgVCCzV7idXFST2ARt&#10;Oys8+i3xoRK/KUiW42CXhLzwmZPYBG0bB6/RIoRKrlktc17QTI5MnszPwj1JwUMSqELmCzBBQl7y&#10;ZIbfnM8m/uQlflOQLL+CHhLykpbJ33LBMo0DJX5TkCzD7eRCkGUibbw3WGZcVSqxm4Nuyg2WuZ+9&#10;wEhshrauDJzffDm8LqHmytSnM1jmLG5WksgMbw6d3zzOpvF9KZxIrsEy74Wt+FciK2hzYHzoKoEm&#10;n0wtsy9bH4DSI5EVPOI1SOYqcbPb9JOpZbYln4xucmRSGty06yX5MSRm05BsI7hUAm52wNm0kMga&#10;8swQ0q4fTzcn8ZqH5Bt6cw1UbkMksobGdwUUo56nyVIJidZMVMahMuUwiauhHebEZAXoWqBm35iE&#10;yrmcTIkaE+9wo4taEqupSAHhHiicp9LgY7iCFhI1BjcFyFwmPTckUpPhrKPRQd8oc2AiLSRmDG4K&#10;qLjXv4REajIq72UwRgWc9IcVtJCYMbhpYXEjvkaGZ1Yq8+2gzj1nqlYIiRmDmz42Ov7mM19OZhUP&#10;IERlfkCcDriR605ixvAuX+egaq9Z/QwKeVQ6Zfri6/lLJU7TUbm3t8xXtWdRidN0VO4DqGLSw94C&#10;dxq0rYtH5kV6v8RpOir37d5nCD1FuLFE4iXQxhkeX1JxoVniNB3JPmBoblfgTlESL4E2fgyraFHE&#10;t/CiClT0oC3zDCq4NdUP5a4cnFL1NatP53n1yjSGIWSJf0SJUgEq/wl+D2ZumRfxooD4XEuUClD5&#10;7/RWSb8PN9FCYhnwXudFvxRkKI/EqAJ9c56nloXMgPG0kFgGvNcpU++s7AFEKBOcdhI9VDcniWTA&#10;e90yG+38uibYhBt8MkWIxDHgzS6ZG/Q+iVARbMJa6UtXSO0y/9xCMr0uSmqXqa/ZSm9NhI1wGYrM&#10;V49iiWHCux0N+yvgRxWQ4yuDjYhL1/lcAntpITFMePffimPHv58cXx1kxCp3sbTwmlUvJIefNz26&#10;So6vEDbV3dnLfWs6HtQjWuZkKlvdN6dHZofCyHC+Wsrh1YJ2TIPvlEF5fChjpORwA95c/ButkxlN&#10;5eiKQUOO6fqaPNqK3PnwVpRZ1KNN9Ff9MhEMi3LZLTW5cngCb8W4RbUPUtEtR1cNmULd9QtRBfeM&#10;ubwRgSclkEJPFiSHVw3b4uq1LvOnyOEa3oYcgYKa2iobiHJgW1xXrZwuOVzgTcTdp/cA0FNgKN6n&#10;eT+O6BQlQtWwLa4+ijCaF3K4wJsIPJd7eUz8gFXqC/oWXjv6sB7cKRGqhm3ZHPddznA8z9uffJEj&#10;auDyJNYm9J1Ff7UzDolRNcoY/SrPIcdLbqJyha4FiTaMUM4q+Pl6uE/cf1aiVI0y5tLiqxau54Uc&#10;zvAGpvCm7tqK92b0MXykAllkNJAcTvC6orCraeeWlJl0ahHemzWsT/fb+o54ZrGcMDmc4HVmeGEL&#10;THyaJU7ViDU0blF4iR1sGfBWORxJ7kzHi+j01pS5XCRpbpz4/Pt7925//bUPMzJ5VSGPpxz6tKbM&#10;H+GMjqLwIbsH+0zVm1QOR3grMxbEeUyWsbBFBSRS1Shj8MScJYE025SzCzkc4a1M8TUbLdIOTyRS&#10;1ShjXCarPXK4qfIjKSDl8VErlmmRyYU2F8qMq2Hz0D+bxKoaZQxSeDqLZE5Wfb8KOEFlanv162QC&#10;PqwkmEs/WMNLiVY1bAsxpsib0xWqhGQfP4aeyRLOZT9cwkuJVjVsC7FNCq8ZRqj5Me3jUaNbZuoi&#10;qBq2hSky+0W4ixbW8dfB59FNbpn3w1peSryKYVOYwrNjnRcO8qYPxelzih3rXlXeLVrqdLIpTAmZ&#10;I7laJBth5xV0yyomAuzhjSpexbAlxE7oIqE0Y+ApWhjHK4EDYDmvaV4hdb1nLZo78q7zzj6dVtrD&#10;K3RtsCHEzMLBGr8pVcbxMhWZfTpRltVSeuh23EKVCSpitSiTkO7KDV4e5lVLgcUyNuwyowv5m4bj&#10;4JjpADNaTGbqTvvoncRd6fVqKFt8/APSrfJYEmcl5PeaB2od5YjVIuaYMvf3pfuKOElVXL1gzP5A&#10;y5P1sefDRhWYmvqRYtbRjhZoRxFzYpnH+rPAM+/ufSkHuDe/7NPH49ZveIPeMbBIJbVm928FnWIN&#10;Wnwy/hnMyuapLVF0gNenZGRefq3Img/wK9Vmp1V+viUenM77OKsKUaYQ0P1n1rhA1jVDeCsHdQR4&#10;ONIukR7nvZbKTbELXu60MJX6wrVEXxKGDcv1rEPetFm8jgEPRVdqZXvvBtM3yXdcQOgyePiATrjk&#10;uZ9a4XSSHQwapaYUZJYOeaD/k+/JSvTRDXADByQG1QzA1bwlBWlU7ZrIduBi7XSexZ5zqwy2h7qz&#10;GxdeGxmr0DOO2VctrU3Rs02bAA/BjjmgolV/OskKZCkkVSQvkLyRWz/f09aNQvh6R7Iy9SaDDxIn&#10;DsIguAf/DoSn8S/nVxFsTLQEEidrqOyM7yUcfdkFVykwUBVfJc4irs9K+6fdloyHj1Gx1V+OXAmU&#10;O7lxgs0qhD8/wFcSVuCGV1AvdKYVHQmoWDAK4p+DyZ7eKJrIxdzLW0ImaL+A+1GT4V1e8Qz/COYJ&#10;wQCv2rryu3vxMRuBfeGr2BVAmUfPgbgy76pnYLF5mUw9jy1Vsf4YRW/RtrVWLxKZ9SzFUOqIskb9&#10;Aip2BXDuD6jxfFSQVdUaaeaipoM8ujqJxg1lnZWndqankpKBjqP/iMRuPpz7NICX8D/A47yawzX4&#10;YmFTJRrFW6Tsj/uHiRTm1wNvrGxbsoo/Y96llNW+qopCnDmdFMI1gAHtXGXKpJirlE7ej/wFnvl0&#10;5Xh+BxmM3hudBICfnXyMRG42nDdy1Df0eD5+YNI7R+KpmC/ZOkUYfr1d1mPg2KcXLJz2oGyIoofg&#10;UTpEIjcbNg8BRw8L5McZHfDOtPwJct37DoCtRi/VvWvXbZdgzObJ43iGWoDP8a9EbjZkACI/eQ5H&#10;58lELXLeJB6i9uM7dXPQ3KzrOQOJ22yUCSTgA5LSb4U5X8mmh1gfwd+f9E0i8RBpSsGoo+EDFXbS&#10;jcoJErfZKAtmwhP4d4BIgmsfGjl5rJzEM6ck5fNJWPKReIRsRZ18orwA/FatTNBdmL6bEU9dhFyS&#10;8iW8AmaadsrpXAF9wnSuhlOrlqmWwtEP1y5aGn9qJhyEey07RWcnwK+4gs6mFpiNxGw2nP0SGMBL&#10;L9AhZadshqg7HFFhF3NggcRrNpw9FHcHscmcDnU+H4TD6QsiHwCJ12wkd174yV51Sidu/54/nz2c&#10;IDK75dxcJPQ0TGBogCu62SeGzJnwg8QziaItVOEckkpVMlknSK2dl42wTqKZ4PlkiQE6K5YJ1Dnd&#10;zw+wWKJZ/DF6mj6v1/g9SVcr86J7wp610+FNiWYjZ/JKr5e2ymSSTrQRAvztH8ezXvB+l4K597Kt&#10;VCZVVaEEz/wJR6j8VyDzD9HNVKN5JDuTlU11MlHnCHIARXN/ulwHDwHoD90LZeLv9BAd9Jwcnk+F&#10;MtHEwezo6hE6XWOTOU5NvqEzORo+K5KpdXou2yploomfK/Omk1CA0/o/K03QwsdncSsSHSRRstDu&#10;m3w6K5WJJsaeTdvMLzGDfeTdfKnru5jGkp/s0VmtTLJxNiQNIG/OGWhN89qNaniuZgFyfA648z46&#10;xKFzftUyCdTjcOKKe2khx+aBe6Xqlg7Mo7KiewaARxbYLUXMPSD+WeSwPPhrhSrwinQehK5yaGtA&#10;F+rp9814fvPeb9G6Q7vvwnU15shZbc5H9II21JnbnRzly5Gtwn8ipTGXUKtgQMMAi9kEPekmPdka&#10;0Un0gJ5y3IkOy1lJF+1A+YUsWu1k1oqqTFAF3OiXRQNvvvD0M8+79MaevajNu2f1XaAahdL5GYrq&#10;MWnVdl0N9tuTuOH138u5ZJSwJ+gaNZnofEifgCidyE9bls7oTRJ78ESNsvv3BMs0+f3clhlEISIb&#10;6uIPf/j/NtuWhTXQkKMAAAAASUVORK5CYIJQSwMECgAAAAAAAAAhAIyx3iZJrwAASa8AABYAAABk&#10;cnMvbWVkaWEvaGRwaG90bzEud2RwSUm8AQgAAAALAAG8AQAQAAAAkgAAAAK8BAABAAAAAAAAAAS8&#10;BAABAAAAAAAAAIC8BAABAAAA5gAAAIG8BAABAAAAXwIAAIK8CwABAAAArfrvQoO8CwABAAAArfrv&#10;QsC8BAABAAAAogAAAMG8BAABAAAAuXwAAMK8BAABAAAAW30AAMO8BAABAAAA7jEAAAAAAAAkw91v&#10;A07+S7GFPXd2jckPV01QSE9UTwARxMBxAOUCXgAAAg0NcADCA2NsIEhIwwVFQAABAAABBAo1Lgw2&#10;jzeJPwdZhVufXJBjL3laAARCgAABAAABAeAIAAQAAAIAAAgAAZGwB8gAjIGrZu5opgCAQECCETCg&#10;YwoRmAX2x6ZtrFghYCBBCJYUcGE0zCA+I80XsIBGECfAghErCZBhIRhIvwhYwgTxtKCESqwlLwkW&#10;wkxY8zls4EEIlVhKXhJlgzCF/3z8IFcEIlWEi2EGYQNwexIy10rKchzL9gmAgZUYMj3TiSCNxQaF&#10;z6rcfF5hDgwIMJHhgSewjmpcNqjZtcRPf8mjoWcMA7hOlt6yM8PqTYKWdlXjeMkLdGAIe0PDEBC4&#10;E3odcQzARvGwBXUeJ453RX4FPBzoYESFZhLVhPqYSX+R8qI/x972bAu/oCjug2TwdVwgdwAAAAEC&#10;AAAAAAAAAAAAAAAAAAAAAAAAAAAAAAAAAAAAAAAAAAAAAAAAAAAAAAAAAAAAAAAAAAAAAAAAAAAA&#10;nCdIYTsCCRYwhQwgYglcIJWDCCjCAjCOxBABHGEdeEZQSPmCOBhCBgBBBRjjRjCCCDKMIMYQaYRL&#10;iMfXkR4zxjzxYxoK+UtdO2cIKIIOIEMQZRAx4YQwaLCCEjwgH2T74YFScwgAyiBDRjCOQ8YwhoX5&#10;1xYUPnGEoCh2MAAAAAAAAAAAAAAAAAAAAAAAAAAAAAAAAAABOEzdCgXAmSoQiBKOBG8EoQR0JIQI&#10;NQkLQg/BHUEFnqEXwaluo0CMqCoQGAKwIfQiPwjPCJ5gELRpVoGntaBBIEAgGPkjhs2bytM3TTWg&#10;s8RLA9wH5MUxdSNMmRM2RJvUqnFpOZlSuViANLWdYMCsxPBFolOeBBKnbQzae9i0Q3vEojUQvlZB&#10;ulAAAAAAAAAAAAAAAAAAAAAAAAAAAAAAAAAAAAAAAAAAAAAAAAATCQEbCLf4ULsWExcI3gkB+CW+&#10;A5iyNCYt+cAwgEEDiRYIBhCpBAZBAYmEFz5tiQ8PHL4EM4IZjB0iTliR9wXG774Qggo+XTmRjnae&#10;kRlqqJw6J0cbiIdQvdsU/EtICMKCdsGIffsPNqgY1UMVMnkeDLJBcbR64IAAAAAAAAAAAAAAAAAA&#10;AAAAAAAAAAAAAAAAAAAAEghkE+uEU9BNXhCYIJgYIR3YSywXjQGRYJK4uDwhUeCGYQq0aCJ8Iiwi&#10;H6CASCFwRJhGGEChoIFBBYIfhDYBC40bxcIVFH5FwhEBgezEz4uNDQGE069H4+WQQAvcZ5IIE1lQ&#10;LRtrirL3sTSZXlZqZuugRVd6XhPQMOjIIhYwlhpQmRyBGhiAAAAAAAAAAAAAAAAAAAAAAAAAAAAA&#10;AAAAAAAAAABIIxwiaCT/8JMYQmCRbwlljY8EmnwQupC4OCG5oJLRYIT/CJt2CAZPG2Y0Ch5xv4sa&#10;JbFqN99PfTTE8Zvrm4rtzLyvmKrP5XlWQmNN8koO8uwYCUmjZaKWQTkcYiZsEtzHKGnJscmsKQ/F&#10;mI1dlXgAAAAAAAAAAAAAAAAAAAAAAAAAAkEa4TYQSKwifCYbCWmSCYqYIDhKPGgg/BFmBkCggWEJ&#10;i4RPBLrCI7Q+XCJ4INhEvhAfSEcEUex4BhCsIDBAMITHidwsBVoExY8NerwlYRbarqT4hFExCnnn&#10;xfkzdmzGuGY5C96oseZaodGlciCNsp1GkHAwp6VO4QlmqyTyJ3xLjmizmAAAAAAAAAAAAAAAAAAA&#10;AAAAAAAAAAAAAAAAAAACYSYwklBK+CQUEZYSCwklhBcIlgiqCDwRPhAPGiTCY2FwmewgEFBCCGeg&#10;g8EawSVgiCCQWEiONg44RRggNQSAgiCCMcIVhAFBAcTCCeTCIbJVmCjao0DwZOFnI+NDXtAPtJC+&#10;Otxn4nlDbabjh8o3JmtJO5d3n5KFN1wmiXL1uPI0clB1wtgLZYKjnJXbVh5ebNFrQW71q8ctzHAj&#10;8j3czWRtZBUOHKKIeJH58jg5mxxbIApIkUPFBxAsQFCBwgMChIQAAAAAAAAAAAAAAAAAAAAAAAAA&#10;AAAAAAAAAEx8eBRoubPtdIV5pcpoeRXMXs2A6SNQsQSrt6WjdlO7NJEHLoo1hyXVrqbatfpzzimT&#10;7J79MKbMLJp6Zo8SxPMTCfVGETNXdE9HSMUh0HIUxRFIMR0UAAAAACFBD45hCUgRByyMMt0oAAAA&#10;CQsPgf4sPFi/TMvGYI8wEEBhV+NiaQP2JG8BkF6oZyzCAwRDE9mgg5ium3xrDP83VO9uxjpIAIYw&#10;AAAAAAAAAAAAAAAAAAAAAAAAATCG4RPhDPYRfFidAfdAFg62O8zubkiq0Ndjd7z5I5UQqVx1gjHE&#10;RwvyfSaPJ56SUwAAAAAAAAAEUwFwPOpNo+E56APWN5Uo/ueTeQmBzx7Fibz1Cx8gxIIYpQNGUpDA&#10;IDz8SZ8rFZKv3UHIX75sOW5qBOGk6ESX00T3HFCmKNA2IYEMVfEAQAJbGpTpex/KzqHt2vEO8lYQ&#10;s0eh0aktvbLnU91lzh0raKbY7XCMH0BB/TJHCgx54RhAn0JIAAAAAAAAAAAAAAAAAAAAhwRbl7hA&#10;fMsb3dj0eI0l/hwVUlsm4WdAyWSiLkhSCWIqzQPSA0g5mAAAAABM9YkBiRlJgNh98pH5XykWEogg&#10;GNAMBvotFeSCAAoo7SbfsMyY75bimoZ/VK6JICX6sOG9ieDsYQiWoIESy1kFDuQNiWMoQJ8ECHYn&#10;AAAAAAAAMTLjZnn0TU1ybTdV8q3gMqt0WWtAVdZDCfXVp0w21enRZOOWQK6Mw1wpMA2fUAAAAAAA&#10;AAAAAAAAAAAAAAAAAABHyQkzowJsKFgMKxSwCaVO3R1DRhhDi4Mi2DDP8cr9GkAQBFQxhahsOBgA&#10;AAAAAAAABGEQxClBXAKsoKmiSQu4vbn3R2Df7Vcn9qZyI74pG1xmi907WKvceBMAAAAAAAAAAI1h&#10;vYhDEGcwCQZptWbAAAAAAABIIvWO0QGC5OOsjsjiyMh8AAwICYRlBBOxIIBk6THsfgglsxNvB8gh&#10;0fCCYQEl/nijv/2kHI4o70MABVkQAAAAAAAAOBMsmRyD+EWJCeZrGCz0lk22B3BmjMxo1zgjHIMz&#10;AKACwCQAAAAAAAAAsxR+Vp63vppO/sCjN4IB78w37a8U00xuetmcw2iTWXIPwouE2bIlapA6XjsA&#10;AAAAAAAAAAAAyRSCKAw0BgYCAgEAAAAAAAAAAAGAhAKYBAAAAAABMIZhCMSAYsEAhc2aJ+J7tIgI&#10;mERYRHhCoILhE0QgWoyqBeEDviPTthLV7J6bVW7rioUNZpTaI9Uougw9nltSGEnmuIAAAAAAAAAB&#10;Drf7C0fX0sYzLdNQVY3xcqdz9Ubdnrt4U190LzElxUO36sJwhIGE/BV8jL5SxSYmz5LOILl319cY&#10;4aP7HFHNt+r7O6UoN63+wnBoAAAAAAAAAAAAAAAgYABAeRAAMAYEVADioUUEdwFyp09snRqIkmkh&#10;qBbS6PF8lmS5pIqTFbBYrN8aKClfU1SaF1eJC06AYv/9DFRv8hKbN6ndl35TyJAnSAEzyUlll5ZO&#10;hKXq3f09Chg+iR4QAAABA0cnADhxccY4ggAhRCjADADKMohRGEYf/1whowhoghwhRCjKMsgxRlGU&#10;Q/D4vCEDCADCDmEDmEDjHI0YpCeNbhDRhDRBDhCiFGUZZBijKMoh+HxeOMcQQAQohRgBgBlGUQoj&#10;CMP/64Q0YQ0YQ4YoxRlGWQQoiiKIfh4XjjHGEAGKMUYAYAZRlGKMwzD//sENEEIMaLjBjBjqIIEI&#10;UXH/f4IOIIYMUXEjCADCAUeEECFxCDf3+EKGEKGEDHh4XF5BARFEQRuNQiEUrhIIY4iiFGKIAIog&#10;YyiFGEAFDH75eEIGEAGEHMIHMIHGORoxSE8a2CDCCAjCCjAj4hxcRZD0b9NDRBDSCJJgY/BgRhAx&#10;JFvhRFGcZxGouJlHqsEViKMphDUQKwSKr4RoMsGCEEAEihai5A4HhChlGcYQQZKMBfHPhEgwgVog&#10;hQiCRBAKIcQQAVsiS2fl6Giqa7PwQQsEJ0YvdT9yTC/WjvC+gkaT6vxok2D8AOFxHHj5AecSKGUS&#10;eVxhaQZCJhlk0AHKIsIQmEDhH4Q0RxcYgxMjHPTfey0YAggZkNGX3CDOIQfHoelEb7PHEcYwhBCG&#10;Sfnpfz7hBBDiGMSbHxYRBCC4j68cWFDx0egkUKFhPNcBBlECGKIYmSQ2CBj4+JEDHhlGUWpUVHnE&#10;YQgyCIOEjw9GCpIPAiAjBC5UUOLx8UInfJ+LiFGQXGi4+MgkZBcbzPCGkOjAaRJETH/mjCECOLQR&#10;BwtRjiZ67j4iDh4SJFhw0cJzxxHEMMQQgyF09P/fcIaI4+IQYkIdPSf+3/OLDY9HgQCC0BSw1AQW&#10;lgsNf1/CAUIQYQdhoJQgdCBmPosNmwhtCN5QWFVNAiKC0ai01uCAY+EAoQgwg7DQShA6EDMfRYbN&#10;eFpaksJfKpwERQgmENoQ2hDqLSqFpaKoLCwfhYeCCQITQgtk5oWjRhZUnbLaaktNGs9o2qqZaEFg&#10;QmUHNwIfACpa3/YQDCC0IbRJiB5oEAcoECgsf94aDUe+fZ70lbro8CIYPNRYmEQ4enlB19HyUlNd&#10;fWlrfa6zu56ETQ8oI4EOJwsKQP+6pXVkpVqq1VISC0a+dEXSSdWYtHmngJkDzuHV/if9RIClDOBA&#10;IV1pbX+44lBwiI8NRaSFlCX1jYbtLBYWC2hVez8z+xqJCwkCAOAS+sI6XxMgbAoakvvZ1QsI7mNC&#10;Ut8iTiqzY0YSRi745cJ+p7QFNCRhrpfWElllCQsPGasaI6a/mdtAhKo9aaKpq0IRNw9+rAiCFhHN&#10;M6StCDX8A7rX2urdata2dRUsEqJR4aELZmWo5+5Fo9ponZplrtbOrq22+xoamsTRtKNudiwtNaRb&#10;di45KLWUIRUnORdrNSSmgpHy7Nd/4VLAQr9+Fl82S5jGgAzsxnzR9zURArsQG6eipdT6i3qNqY/j&#10;+PTlvm1F1jdSCUsFpIbY3Ocy1Hp4JffPe01qJCQqfTQlprrRraMeTWhCJRugjVGhIr1xILBrSpKW&#10;X6qo02uhj0IJaUNQcScx9nRKUvi3s9nW0sEpbKDTG2bfMRHFteHPAg1aaJAtS2/5UejQWtYSlOx1&#10;0VRi6tNME01CByVPAUaYiKuiQhKMWEIm8nKeLrM9K6UbRUauvMsLDKrNx9y970Ams5dhIquvQGnG&#10;Vbq3erX+1rHBwjiCHRcfGgGWFwgGXLWLw9ywj7lMfAMuLBAMsXoXh7wRJhAuixc3IhDfdhDoI2gd&#10;YHMbMILlZM8EVwQPCAY98BgMXNl7Ni//4RLBDoIBj4QLAQHFjZajYvf8OQqEWEzYsa8e/fFfY4Rd&#10;hFyywsEBiVBAWPFzQRCqjY+EFyTBAUbiMEQxM+TLl93h+awQQQc2Li9ufP/T4ShMB1YIhOU/FkPe&#10;LlTiZLM6wMmEB9Stn2KRMrm6vW2OxoMzD/r1LPtlvepvCZJxLT7aTsVXlfme+OeUIIIpmPiARCPx&#10;JxpIuZF8k5YaPqy5pvVV6ufOZuvi2i2erZMmXu956bBqHgguasIJC4uSbTvMCh4IHj+VsWLNja5y&#10;YDCAmBvLil/i2erPqsRf5LuNTbuwKb3nEb8328rgaU1jHRvF2FjG8+WYwu313ee62xx2Z1zLbFHI&#10;SNn+VcinVzuZwsSHsj7nNbEUPFxORlY3lzObLn//TST2FTl9U9xryYIDULFwgWQkok9RqGp3sdY9&#10;C6LH/mW2VhIr/2kydhZJEz0rWNGkRRc3FppLaTPSjSGgQirMbQpag3FOxZHJlkDXusZDQc+1GpIW&#10;mTVbbBailvFWTKlYkPT3/vmcAHJkyD60kJgVufS+/io211rLnzEQAiEyTYkH61LIKbE6uKyslI9Q&#10;TDNvbmzyEwvr/FZpJquRUDilkGHheeQmWAJchARsYeS0OHA9R2siNANOYAIZ6fxGcAEjmwl0SoxP&#10;3ZehpMCPAs4o5aHQ5iQiQHBC+sz0DL+20VAxZlPQMt3En+gY5CQyf7GGBBx8JBZYsAhcXFggHXyw&#10;Pi454RlMwigAYQiNAzGkJMB+OgjpjwQVELgirNhAxMLz/LhGnTCYQVUQtPpMEDxof2PDZawLTgPV&#10;HhGUjCKAhhCIsEY5DeEOUyPARJ4RlIwigwwhEEdDtYQlMciBhDPmbkwgzfMwMFwiCPEIIKkBlBjE&#10;3WD01DJhCWdsRGIYQ8hk8axfBCIvZcIJ2k+ZtBBIHObCFwp2a9AevwmEHh40JHwZZtmUFeTzfvHT&#10;hhIXFauf2Op+kS3/31Lat3U6YIigguAgECwWNFM3E4kwKEwGPDVu5CNFMIuz+wgUPEqLAdFXcEvN&#10;jZFaeiC3V4QsNjeq+QRnfSLBAKrLgpL1F6Z2XCBq0cgOILFke+ywQW0aFjYjfn/9Pvf3vdre6DCQ&#10;5n+7osuz/6HLUkEBLNGOf5MvZN+bO8DDTyiZ/nevIGDqpi5SFZJf4mEERFx5dOiNxtk/sVYQYkgV&#10;HiehqjHTFwvoMXl3LfJo82t8KG3PZyIhCEfIWObC+zMttigrlLdeIOKHFixzo06Fes/1YmOOaHNk&#10;NLfty3Q7RknGTaJMpk5dUQ6BIZ2ueR0hFQsRezpFhpBD8yiBK0U+TCetc7R6Igu8orMsNLFzdNCl&#10;oTsXptUom0qMKAzEFp2lr1igS6OuzlMnUsnynabQZlTTb248YoTbEp/FJmx8b5YknIiOFPMiFToW&#10;lzrEQoD7PfFJmxRr61DmyTkTNI1BYBWmqJvVWE0p6xud14sLUmdW6ODixK9pWxohHLaYJf3o3pUf&#10;QkZNIUBZQZYpqDds2ACQcH/YIIgOEZGEUQwhEEV4Q2PA8x60mDiwQOEghcEAwgZhCCM2F/xsIigg&#10;sfGyZbSwcIVhEUfFjl7comY2B+YRLjnkcJwghBAsEHthAsekWNYuEMmCHu2fUVDYUgj2GELzxg/B&#10;GWEUBBCIIogkHlMIHywQAUyR3CCQQWPE/j6SUBBHOEaYQHJmghWCyzah8csELggFog/dwcaJYILE&#10;zytPED7tvVp1sHr0NJQYIvwXTWBgPrUG5svs+TL7t1sHCIIItwgcN7Jip7YCNFC2EIwWW8R9JaFR&#10;MTI3c0gmCAwRVBAzH40AR+Z1LHkBy9FBwceCFrqDqi5T1R0OGqSio5HQ4E9TdcxQ08DMxiDLEhZy&#10;ViQ4nFRZfIa3vgF5Z2cXTpqjibWg58FsexC40Uq1eiuWZAIKCYFEzXxvVTXRU5qvYyklPgEVcwXV&#10;2EFy2txX012CBeP4C7ZfDqGXLm/73GrBnabnWgfQKR+wIsVME8fkXFFDLM7LltoGCAX140nkmEbB&#10;3iXxqklkywq7BCcIAEfJj96qNAB2uZkCE9c5BsZOe0TbMOWFxpMsImEDgg7hD0xZ0qBHvOhsEAt0&#10;mWhoBQ3EnIXQMBEgES4k2H2UmhYIX+uBwUxYlGoyAhvk0BhA8ILFuR40GCA4l8yRFyGphBMBkm2V&#10;SBE/WeL6JF/P69Z/0ArBgWNGgGNExbag7CKY+fP1o8RxSrpgoYM0Cx4Ioge3wBvMO7WEe4QOY+ED&#10;whBBADzf4WNBEcEUYHCDwQPFIIAeaE7ZoILhAIX1bX7baus4+EFwi0/nIZc5R4YQOBYlatlpsTBG&#10;cENgGPD7hDcIjvUJbE4mIwRgRYIRmmA5M9iEcD5+SYBFhoTCD//4Wi/XCBw8BvjWUQb/u+wvsIGY&#10;mVgm4BHXlxIIPWaBQQEfWLhECzQQbFggM4RB+iLfJ78IXBAIIJC4QB9ZTObe2+3AOCDj5TcEBIm9&#10;CZ4bPli5P1trPk/BFefNaCHO2Cx969nEggEPO4uAd46BxsTHxcT/jzkMnWPDYRW4Ig9xg8PaYnk9&#10;AM8EExYIuvly3MnoihKj6GiZI5l+o9d+zBBYvZ+yVdx0f87nzY38nn569UOq1b26kmzr4QjJeJjR&#10;KJe6394lu/vpUtkTNElSjp/4Nv6J/1abJyAzMEGut21uqU07gzLrF/FyCwy+UhMcni9DxkvL5qCC&#10;xcu+qfimD5JjGNWA9BAS8iO4oIX+ORpyYQNEjDiyYBCSdMyMQUFeWN8wheYzyUXyPj2+7t3W22nO&#10;bnSYkG8bGuoaTNUY961SCDqwIzItTElTmQlfALZCycEH/iiBgMTOVX7lRVm/AYXEdI1nJeMNBAcb&#10;vZWREr5q37z3Njyj+EAgEDjRhRNf1LDtE/S8NHCez7KPSZNhKWj/ZG8csJmvE+HHAotTLJ6TDXen&#10;ghk3NNhExzQQky9+Jg5MQ/R7RKE/iXNzJ7sjB6rbBdI8pAKkDEimTq0SNQ2FidfK0OAo7HYOEFcW&#10;0RsBAIHvn1qdbIscsJHtU1z3USdi+aQMT5R5duF29m1pNAZLh2fMH2Fr5fi/k/H/7/GPj48EAwEL&#10;gIWFjZfxsv+sIbhDYIdlhcsLi5VD5Vw+Lj4+EAwGLgMXFzZf5sv/n0Ag4QjCAEEHcIGQQPiRo0KY&#10;/oIBhHkJhAzCBlhCCf83GhcIwwhuEKgEJFxYTljwQCP3wGEemEIkPIIWWOQmtCEY+PhAMBi4DFxc&#10;2X+bL/6CJ4IFhAfysIEQlOLE0zDSCEOPBFmIJwgmbPCxsWtj5zT+5BGUKstYQXGIkWCAHtwjLNUS&#10;YINnsnBAFGcBiYD3YuLzZk5VMNeaLCf9GyeSt5a4RRBAs8N1YQ/urAtYwsNgYXPGyfyX2ZM+EDgi&#10;+BwQGCAxsFmuL3lrLpH7hEMOZMxNtxzEMI4wLNHtaFhZfZQkEV42EBwWAtbNAzp7sbBYPGxv+7Lk&#10;bBwUJBEfnAYIqwBswX22DwgGEDx8bPl7J8fYXgiL8wQqP7LhEGsWOCgiuA1gx7rOt9GGwhEChTCA&#10;s4t0glRrV6r9tu1KdTj3wgEesFH+LKr+wLHIfvZC16p/OECgEwkmPI3TzagGCj+0iSP47W2Bh40V&#10;ZI7ffW9g8iYIBxDZAJD2jPzWyERcmEJjkC6kLAwgESKi1YwkyzAsmNjCQ6bfVm2agYok2KahFLrs&#10;hJaCvxUBgVYDA1UUqTnnoBBBouTGWnVqnO4QtyJ8vEaDg74j3CBdeWos9FscvsYpyGSBxIBhAc8x&#10;WmlExwWBxx+9cmTro/7J/t9p06DscrxlIULVhCCbMARsPkRIKGEKnp4j0Ip5FGeEE6FiQ2eLLmaw&#10;QQm/IwgssnadVtp8yXQcILayaxUdDnCC4dmTBDfYiNhOEMxPxY9YQaIRpEq7yHPyF+CAMAmSZZBB&#10;clILGHUljTNL4ITsTIOBBCz+E1fWYPYQqArCAV/9/ZD3JI9/RPzvtkpAzxI0TXldHoGEHtkwVpuu&#10;IiHQQF40C1QFyZUK1TLbaBStZZImeLlve/u9tcuSJHi5f//brbXJhCoC8IBV7/tksZMzwPPCH3EJ&#10;l4bhB48TIVz2MqhELuECh/TActzdP1wMBgVd/9zvET5P5ImeLlve/u9tcsbLHyW7+zIoOBgMCrv/&#10;ud4ifJ8W6vV0zOvWjjHwirCEEEHkbBA8IHifhYIAY/sIlwiWCAQGAwsLhDo2ECjXwgXenxxBMI3w&#10;htQRFFhYXFzY2bHX0EAwiXHggGAgOLBDsWNhAo18v+sfHwgGAwGLi4ubLm/l/9hCMIBhBzCBphA+&#10;LjkJjca0EHgguEIhIubGJ1P1/tBA4ILhBo0NjmZW9f6sIPhBIIighcEJh4AZ7X9/xT+WEgsfLAIs&#10;Li4sDggHY+XvFwhGEAwg5hA0wgfHxSExuNaq9VburdSjBFEChcIkwgEWLH/CqNPPoIJBAMIJAImB&#10;+4p+17MdQRTjbBDJwgjwgSuuYmEVmEBwQqBdeHqAyx/V7uttscHegjG8wQaTCD8E2dEwgGCwgePm&#10;xsvZPs3Du93buvdbqBOEQYQPCC5VhAdi5SexeZVpIk/zbEhIvpy27lrVblxN6wMIyyw/sIBgqJpA&#10;dIMENgjSExcWOK2BBB4AYQaOhQ2PjxuieAgimcIrx4aGS4mgYIiwjmF2BY/9JiAs0TNG2K8o2x4w&#10;3CK4IJBD/meKDAoIPm79wqCDwHCB5WXCDBA+wgH6mk51NBB2CALZwWNDR4jre570EU70AWDL3gFN&#10;8leVkiR4uT/vW6p2ThAoHhFmEHggsPHwJNTn/xYIBhAoIJnh82Mdm399PWiW93dOzLkzhAcInvhB&#10;Kgh+Cah7176+WLsTchrR44QeCJ4IJkJ4EhudyvMPQlYQ2CGwQ6LlxcWFy5U4fx8XCAQQgwg8wgcg&#10;gfFhI0ORrYQ2CGwQ6LlxcWFy5U4fx8WCBYRDBA1EwgLjHZy7xdW2EQuIQRJwgBBBu8+v4Q2CN6yw&#10;RFi4sLmWaG7h4IBjw8EAgGAxcXFjZY0X/esIBBCDCD8IGQQNxY0JDka3dSXwhuENgh2XLCwuLlWV&#10;Q/iw+EIwirCDkaYQPBA4THxT/tBAMfHwgGAwGLi4ubLmy/+/hDcIbBDsuWFhcXKsqh/Fh8IBhHpi&#10;YIGYQNghEa9ZtFhoHgrQ+A7sqZGDvVIsXPFi5P/9XVNmFghMESYQDCHwQGLicTcXqE/mgjGNDwQK&#10;PhCMbu7u393d1tttjcXHwObFz5P/3fj2CAwQ2LhBsIfHhIciU7+aLhB8IPhCMuXEz2ly79omAwiv&#10;YSCCYtQ0EAaF+sWePhEseJOPEl2tImqF4ItwgMuLmDf+21IKxc8Bj5JytDg4QTCAY0JGtGGtAQRF&#10;hCYFDZZMTJtgYQ2CC4C3p4DCGwQbA39Pp1BuEAgMEF/hA8HexUU1yEWvaWk9EYIzgjDBYQKOQQZy&#10;l1v7BqbShMIthZnCGqtFwL5awjfLRhAKWcWCAPWEggWEQ4saCJY/QHNCRcnswRv7oQewphBIdlgj&#10;XJlgg/WrBMxnpiYsB6FxMnETkJsEdMRGdMDBgjcXdWSVhAHLXIA+hz4pXCmoCOCNGiZotbk12XgG&#10;CKsXFHgaRhC5NcITjGWQRCVGWBhEEw8IN2CLEZ4bhEvokECthG0oyYZhyUplV+1u7p3ZUYI0gWTC&#10;AZcFMVqBra4QXYIjghF4IgrHiLH3J7MEUwQGFwiPCAxYkbpjKNNcIFwgkBtCQQ6NEhIphB/bsIJh&#10;AMIJgMuAyMy/tcyUEZfsjyBuswhswg2BwgOA3CAG8R5GBsEeDkWYqZIY2SCNrOkYQxPwhCyVmsyp&#10;kZQevhCiLuYQRJQwAbBEWELggFag3NF9OoHGj5LdIdiR/1qDQLrCHWVGEHoSGCrCKiqMIaYYOCHY&#10;CA4QD8DxcpbHc298IyQphEM5DHthCsxAcEPtE+gxqwi7jLMIPM6EfFwg8SG0whXLONoDgKvmgimP&#10;62CacRuJ/ywQHCI4IFajCBfRswu8XfxI2S/696tl8iZMIx/EghcPcwgTIWwhsEYQQqLgMXCAQsLn&#10;VY/+ATtTurdaScIHBBoINjRsecyubr7oIFhE2fCI4IFEzxYRLZ81sILBFEaCCYP2PeB8zvt4IVhD&#10;4ITd43vx9W+42lR8IBBCMIOYQPBAzFYeNCEa2EAgj2EIIHwgZhCHo3zNC48PBAMBiwCNi4sXLG/3&#10;rHh8IBgIWAZoWFi5c3+/btmx8XLhAMBmx8Bi/xcub78PChFgjTPiThAIDF6VIGEFgi/CCwmNrTAw&#10;iCPBEMCuYQP7II8zGy2zRfRK1agcItwj2pggED/a8yCQffy5smTe3TixoXFj55+3dy4QuBgMNjbE&#10;3c29tTghFMIGYQ5wQimEDMIc8IhphCjDCAOERJhCzDCAEknUxQMIwwNkKBfpaYG/PZCYuS3Swks8&#10;xdUGw+LEyX4LRf5vteSAuVRwQK+PMEAeZZfjeMQRdywgcB8Y9FUt0Jmhc2e178cRYe+EOwg8Pg4I&#10;JRDpNs14uS7rzaAwhk1hB6SwKAgiTCHwC0BwgosLDDxPouEExMBhAMa+TFsWQmBQHCA4sNCfvm/S&#10;DWgaeA4sBxsa8SL3NAYRlCmbhDYTARrXXxkEMeEIgiWCE7HwKP4mxhoIVgdkhEwgeGZ4qCM5aMXm&#10;WmPj5QQSCCYQbEhCF4pWuf1ThAIIr2KQPBC+wV82C8phBMDBDoaCIIIRF3cTcd6JAYIXBA4mEEwi&#10;Qhtp2Jbh/QmJhB4mPgMIY1BBzFwQWfxsIkIfEghZBAcuF1+NuEKwhuEH+tMTUK7xONSddjR4bLF1&#10;zzZtiYDCA7CY8Xy4iZ35bRMhdo6x2CBkP7Af61ETZXckEAxF+Hir3s2TelUKgTrYH1uMdQRrOdOU&#10;EguEZ4Q7AXfoikDPBBYIVuNnqU0BBCoIvj4uOWWDBFMEDwhuPchnwkG5C+EFvgMW9HYImFZzhGP2&#10;sIhm2CHHTBFOED6GgOECggF4IBuS0a9hA8XA42DWQxKbA9BAKwgUELWSEsfdgdbBCM+ETQQuCC4K&#10;J6LjG43k6HxYDi54175P7MpyPiR4eEzZb/yfnahBHphCJBC5jznHIIRwTCIITCHYRFBA4FVRPyZ/&#10;bofHggGAxYBGi4uLlvG/1D4+EAwELAM0WFhct83/oItwg0Bh8fNjiw+/HWERQQSCDRcIDPZHGRF+&#10;qNNoVjQHG4RFjwRSoEWmB6+WCPcIBiQQMggeCEHJG382LBCMIBBB8IGYQPCkOkbicb0Pj4QDAQsA&#10;zRYWFy3zf+zpYIuwg8bLkjwnW5AYQDA58Bi5MQZYOEHgj3CGQQDCAmNfogqjBAICEfCNMWCMYQgg&#10;PxUyqc+ETGEJxImmrYKitggeDhb+n2pigYQmCC+viZY9XnW+XCKMIZgrPrtJgQOCNIIPhCcIZFqL&#10;lwIo6giL+AwgEEJxayuPWrtuEGyQkbJWSJ6fbU2CPMIrxoDBBMbNjxc+ypWEAwGaBw8SG0c0cI5g&#10;iCLhBcIlvaB5sHKUvhDagXsHgpkUJXJ4Ixwh8C/tojkNwgeDxc2Tj5sG8EEwhKyRBWBAoeP2sNyQ&#10;QDA18JvYJxoINktlEYE6yHgii8EPwOPkvgpkv5/hGOaCDxIwKNMUDCA4Q31o5ekMEJmv1OWKB/CD&#10;4Qd2sbSBIYsDwgMEBxyN2YIDhBoix7Hx8Bg8+XF7s//v+sfrezZZve9tydtXl/CE4RBhB7D2WJDT&#10;aNxxgjKtwh1KA+FDYId+CF4QyCB5Mma+aYBvThBItvY2X2QzYk3IIDhEOENghHYQ3EFmrZ/LbBQk&#10;PC46iZkjffObAZ40T8JHzX6I+Zgi6BPCC585DWQ7E8jhBoIMsILCwQFdCxMHlwVpcFsChnU40LlF&#10;zwQm52CLcm4QhXVL1kkgjKAYQbPA/abkUHddSp0cG+EUQQ68TPmaHBwg2EBxoSNaKMoDCFXiR8tg&#10;y4QzEm/80VIVAYQWCA4tukO6CFwQv2NkkUGG4sEZQIroVlRYgAsz26TABC3wRlg1CQDA4QDLH6Te&#10;OEXkB26erVrmOEMwgWJBA4aoIBtW6V7sENxXBDsuXCGxYXHxVl8WHKCM8ECwh2EMhKi580p+zhDY&#10;UDpBgkjhFWPaCCYLB4pCa3ejCDYPPBA4e8D5T6VXCL417+n1uXbMdgi2B4RFhC4W0bGz1L9pNLQ+&#10;PhAMBCwDNFhYXLfN/6CMMIbBCouLgMIBnhYVfrx4BBHphCJBC5jznHIIRwSHx4IBgMWARouLi5bx&#10;v9QQjCAYQfCBkED4pDpGwnGtIi4RlhFAYQiFz3/bSxoGBY8f1aFYRLhCcC5kNip9rDYBmrwoVCbp&#10;tBMNCRO5hseLfdYaEaCC4QaCDZM0bnnp5N7+wg+EGwg+TN15/a0SLxKBYIDBGeEHiZD8aBhCI8EQ&#10;R7YibYOEJwgsECiRWpQOTKmaoCdEVqrlstDgYRlCQQXFwguWSvkK9IMEWQRhgs+xe7SVkEAwgzgg&#10;MfPD4RBZQQL6l4IDgY+eN6KDhIbCOcnoSGzKQEwRUwQYwVQEeCMtMFjcmPBG9ZbEEA7j19YLGCLY&#10;FCYQmLjFueA4lQvX/wkW/ZJ3N13XJmMI3flXBBpI/P+deEUkbFNwRIYQHeGuoifDZ74CF/CRPT9A&#10;4RVDxoIFBEl8SHrEuNsEVwPLFwhOwQLLseSeUENwguAxs/83/b7drE/WW/XrUbBx8b0CgFoFmyvE&#10;sSQQaI4IJhDY0ENwht7k430TCRMEC/BBYkPtTJWmHhAiYQOoHm/hBMFw51c0CEswiSCIoIVmxCYo&#10;4zBCIIRgcvwisEF4QjNECLBCcITgcscUcUYht4I6/iTHFYMENwg+EKywhMcSMggGEJttjkBOlaSg&#10;AgVwRPhCIIHfHzYgsO8zg1gxWERwQiCCvHvmew6jbtBDMIFhA4IigOEJZDZ2EWlwg8EGghEfFzPE&#10;rZu//oI9wgEJBAzCBzCEPEb/zQsEVYQgwg+CB5iE4QO+PimEAtBB8IVhAIIbFwh3Ropb+L57o02K&#10;wcILBAIIJD4H9j/KnP2wQ3CGwQ7LixcuLCtZcfh8Vwh3CB4QmCGot9BAxTOC0EgsfLAIXLBAMWFw&#10;eXofvFWizCMsIoDCEQRthCYm9ayTBtAMHOQvYoGX4dIutg5ISARcBhAIfLCw+LUXy/9DmA7KGgYG&#10;CHBBFXonvW0k0NqQlEkKBKVwgkEZQQTNmIiNGYIii4RDjR4VLQIIlwjDPnggOXW5Q77ttaa1sHA4&#10;Q+CIIIAZuC259dMIpwgf4F2eCAVFIiAf0zPTsvdSaI0bEifjdl/NvLlgRBFnAxMIUvQy+QPPZcIk&#10;ggkJFgiVwQTtjS/FlRxMSLmt0V/5VyIIHBEMbCBwuER2ho/bFnjdAYWCG4QqCA4LPBBMaBxcWL2r&#10;P/CMM2xdi4QF4KH3rsIgwkLhAyEw0PsAjXixJyQQqW0sjWUCEqCL8kEGz5twgmN0SN3rA4QowgSY&#10;Hgxc2VGbPi5f5+y/3336nHgIqFjgg8BBAUIUwRWPBE5A/sphBMUhJ3fhGmWNAIIIROUvgS4gWEVw&#10;IqsIOomJJ/ncBwjLEhIIXULgamwRmCDlfCBnTpDuKxld9kXWHCYIlghsbCCYQDHxYaGi3jm+ggmE&#10;Fgg+eGz4o/JV+6+Edv2TYA/wQCp70wh8TCF4kEDhcIR0ECMTjRoQQOCBYQWHj42buRbtmCAQsEV4&#10;uaLTWECx8kTMdZ6Npm5Yl81LkZ/41sucxPDZkziYuSNhAs2mxVj6/j3CC3IqS6TCEao2SVFFCsT+&#10;XJmHOh+A2ggGAgBk77JMrkt0TFggfbi5MrHM2Pgrb4xKk7JhB9vDqVERGLJbBCpxdsDbEItAqOB2&#10;gr4vQK6FdugboIoZsUcCARMFCQQRTC58cl42nWQRSomeCDjIwiCAw2GyQRsbxmY8BE00ODhE7gcE&#10;HghBLpBB0yEERw+BiYQYcrDJh2EDy4QEhOEAghd8aKThvOlmwhEEVwQIyYmChl0mJ8soSnTOy5ba&#10;TREiZr+if90108sLAIIswgMfCBwuED5L0Jw14ILBCMIRfLHxrSqX/JaCFwQowg8y8kLF13zeW2EH&#10;wht4IRFghsWBWHi9/zZMIHBEsNaCFQQQwfVny+AqUYQjj+x8pk+/u6HiZotoCYH/oveunrRaCJ//&#10;tOEMkcgcTljQkX+bJ+utbeSCFYDCGZcIFmwhMKReBrN7WER4QDCCYmEFiWiaYqWYIkrCCQQuCENH&#10;cIIyIeq1b27LTRBBMIDBBcBgIuXbxWPzuEQQQPBYRBUEGmEMTbN/mJg8IDGghEJBBLwxPsy8mLaC&#10;Kp6cFgCk7AtShsKLngijwphAuPlBD8IfBCkZOaGP3k9xGCAQpj3A4HZKCJn7zmESnsPUEAghOPUS&#10;Lk39TwxFEyR8v4v/2rpt6RMmfLeLe/q6fesPhCYaEIQrxCG//aeERRIQI8IiiAgUJhBr5+i2vlRT&#10;JLCDbxYU2ahDgAAAAQTNOD1ACH+A4Af93jx24EBQ2qAAAAAAAAAAAAAAAAAAAAAAA5AtfGU8zxuA&#10;AAAAANCwAAFuYAAAAB8ha1sIAAnsvAAAAA6/+AAAAAAAAAAAAGXRSSJkumwQAAAADcA5AoAAAAAA&#10;AAAAAAAAAAAAAAAAAAAAAAAAAAAAAAAAAAAAAAF3owAAAAAAAAABFCo+WAAAABzM1aF4Nmo1zwAA&#10;AAAAA2O/AAAAAAAC7uQFFogAAE5iAAFdH73OAOF2kCz6asEu8gAAqVCcrsAAO/5wAAu88AAGDnVl&#10;dnyZEWRsuU23QWSBnB9o7ceAAAAB6z/17gAAAAAAAAAAAAAAAAAAAAAAAAAAAAAAAAAAAAAAAQcK&#10;h4wAAAAHz92s4AAAAAAAAAAAAAAAAAAAAAAAAAAAAAAAAAAAAAAAAAAAAAAAAAAAAAAAAAAAAAAA&#10;AAAAAAAAAAAAAAAAAAAAAAAAAAAAAAAAAAAAAAAAAAAAAAAAAAAAAAAAAAAAADOqzXSo8Y9//me/&#10;/zAAAAANHBQXPSWLIi8+x4HayTintrHqyPfNqWw0kwcCV61kElAAAAAAAAAAAAAAAQpLMVToq+Bg&#10;vVJ50AON06SPsZ4jcVI0O+tswD0ujEpP53a2AAAAAAAAAByQyuAedSQz9uYo30YAAAAAAAAAB4zW&#10;u9kAAAABWMhDkAAAAAAAAAAAAAAAAAAAAAAAAAAAAAAAAAAAAAAAANELLQBGn4y1j8mjVeyzUOLj&#10;wAAAAGMQpA6uoU3X1EFAQAQMz3qEKtkiVbkhwWtUnDVJVdTxkSUGqa0BVB2I406GiGdhd5lR0QtA&#10;S3wAAAAARo11gwAAAAAACAgAAAAAAAAAAAAAAABU0BKNdjtJHkfWUUUhBFKShOAAEBAAAAAAAAAA&#10;AAAAAAAAAAAAAAAAAAAAAAAAAAAAAAAAAAAAAAAAAAAAAAAAAAAAAAAAAAAAAAAAAAAAAAAAAAAA&#10;AAAAAAAAAAAAAAAAAAAAAAAAAAAAAAAAAAAAAAAAAAAAAAAAAABqtnpGWofpZ2Xvfj2KF9vQmd4A&#10;ALCu2vNXw9BCkvBBaiAAAAAAAAAAJ02abEjGD2BucAAAAAAAAAAY/tYNQAAAACmU4gAEnUnQCBD4&#10;AiHaTo7ACJwRPgAAAAG7k7vsZKAZqAAAAAAAAAAHa6LHqp27PSw0AAAAAAAAAA23VB207YnHsEx4&#10;qUHWH47CwQmTuepHWBOaOwNG1wYEIKJBBuDcKK3aiXlnthELKAFAHNwa0Lz0bAIb7fn8YM4CNhU5&#10;FgAQAAB0SEjXULfvnWIb2EssnxB7u/uWoNM/xBKIzxFhjj2i5idTP1urjXdyQB9GNgB0AAHAOKR3&#10;AGY0zFmYkAABAwCA4AAAAAAAAAAAAAAAAAAAAAAAAAAAAAAAtzHufW4hzAAxgcgAAABQAgAMAAA6&#10;AM4CGAAAAAAAAAAAAAAAAAAAAAAAAAAAAAAAAAAAAAAAAAAAAAAAAAAAAAAAAAAAAAAAAAAAAAAA&#10;AAAAAAAAAAAAAAAAAAAAAAAAAAAAAAAAAAAAAAAAAAAAAAAAAAAAAAAAAAAAAAAAAAAAAAAAAAAA&#10;AAABdb0AAAAAAACaOh1VQAAAEN0AAAAAAAAAAAAAAAAAAAAMpXQWqiAAAAAEhIAAHpP1AAAAAAHL&#10;7UggAAAAAAAAAALaHB09h/bWgugYAAT/t+AACS0sAAJ5YO1SAAAAAAAAAAAAAAAAAEMs4NFiNe4B&#10;AQp9IAAItSAAAxiIeRAiGDotaIQAAAASOOAGWQAAAAAAAAADo9DOnodbIWcHgAAAAeLsAAAAAAAA&#10;AAAAAAAAAAAAAAAAAAAAAAAAAAAAAAAAAAAAAAAAAAAAAAANhwkTRwMa0AAHnq1S0bWgxDwAAAAD&#10;/0udlbt2DgAH+pbzsAAAAAaKjiiMAAAAA7/ZcrJD1QAH4AqiygxsAAQE7Kp2AAFrRmJgy2KxSEAA&#10;AABOYiLayZuNnOREBFGpKgRx2CkSf3uglNa6YQkRcxttQqNEJca5DohjVIALFKbQIVAFHgZPIAAA&#10;AAAAAABrO/axbM7R63eBGspQkPwqt2VnIo8aGe7G3P2KZKNCcAgEDAPn/tZwAAAAH2jtRwAAAAEM&#10;E8hSBIRESPZrhWNQIBAQAMAAAAAAAAARQUQQAAAAAAAAAAAAAAAAAAAAAAAAAAAAAAAAAAAAAAAA&#10;AAAAAAAAAAAAAAAAAAAAAAAAAAAAAAAAAAAAAAAAAAAAAAAAAAAAAAAAAAAAAAAAAAAAAAAAAAAA&#10;AAAAAAAABHa0XIAAAAHysgACKUYjCAAAAAAAAAAAAFAgAAAAAAAAAAAAAAAAAAAAAAAAAPqCms0/&#10;i2oSShKQGBViyAWW/wAAAAAAAQgoZSLQk9EXCoSLiA6mG6vwAAiBhcpHiPUDmA4Xi0kI3VNSUNwK&#10;YzjAreB0MAAAAAAAAAAAAAAAAAAAAAAAAA8lAse0AAGz9aU4AAAAADTQAAAAAPeElPYAAWLqeLsA&#10;AeLvZ+gAAAAAAAAAEr7WAALuYQYHr//i7I6Dr/4AAAAAAAAAAAAAAAAAAAAAAAAAAAAAAAAAAAAA&#10;AAAAAAAAAAAAD7R248AAAAAAAAAAAAAAAAAAAAAAAAAAAAAAAAAAAAAAAAAAAAAAAAAAAAAAAAAA&#10;AAAAAAAAAAADhuwAAAAAAAAAAAAtFExJ+t8pUgAAAADhbuwAAAAAAAAAAAAAABhRAABzDAAAAAAA&#10;AAAAAAAAAAAAAA+yfunx/Mos31ydgAA/uwAADyK1y7xZVLaYAAAAAAAAAAAAAAAAAAAAAAAAAAAA&#10;AAAAAAAAAAAAAAAAAAAAAAAAYAQAAMBEiEcAACEYgAAAADMAAAAwEMgMIAAEYQAAA8Xfi7AAETMA&#10;AAAAgAEAAxgwAAAXlwAAAAAAAAAAAAAAAAEJuAAAHHAABUsACwgA0QAXqBRg6427Gkm9jvjZmj+j&#10;tOpBg/T2v2kBC6Pptlz1CMIK/8f15KaDrPSelAhcEGIHtZDaDlZyHrS2vM1XgQRYQRYO6GM+EQJ/&#10;Pv/xLUKtNg2xFoFLPuQenZFPnWAIBE/Parh/Ss1wLR6V1m0Oq4AgEBtEBBcTxEBA1vOapn7cEAgI&#10;HLgdbU4CBBtwZe0HvICBBhBLwgityscCCFZhI1lMIoMImE03CLPCDiOJVe4S3ysJoOE+HCKTEuco&#10;IYKYvy4YRFcIAcEIwl54SNWepEIwglgNCMIhsIqMImE23CcY0QiVWEtGE8uAAAABCigwGnpM+g+I&#10;g4SlTocmLgAAAAAAAAAAAAAAAAAAAARcTEAAAAAAAAAAAAAAAAAAAAAAAoTFCFGP4uKgsK4bI1Gz&#10;BoRScAAAAAAAAAA/DhpzkVIJ5PRI6JnSD6sZAAAAAIJJoAAAAAAAAAAA5J0tzaZcASwUwibLkrkH&#10;wyUSeyjSSQyJPvZJiVjmGEqQAAAAAAAAABCIYQIAB+gHAAUUBEOoo1F/NsBCGLU5CztzifhYWt4a&#10;IIjG1ffQsSOzufwnT2kV96DiXTanqCbFB+EyjeV9/cqM+GpLnNllYOFDJBIiZoVdpsSoqJXc1zhh&#10;Q8NEjro6kzZ36OtHn6wvdOYlEMBJj6MCBF5EmHvzoE5bTfPylXnfJsGCxTkg/J6jSrX6hAmUcCMd&#10;iiOAYOUsTgBDm0uBbhIlZkAxQikevyehk0EkB1C0kn1zWAriPTUSqEDo4x/YS4HOJGAAAAAAAAAA&#10;AAAAAAAAAAAAACN/MwESYAABEA6QIxZ6XTHkM5IAW4JgaIgAAAAAAATmuJwIprdBb6EB7eIgU09J&#10;vELACgBgBgAcJF1hnKgL46KIVO1cuT6O00JKaeaMopIgnRwIMzooWxhaZkAza3tAgK2ClN7TkjtO&#10;pyXVi/yc52BMgAAAAAAAAAAHasnda09q1HWJCrSFfn43s8lEk+7EdmVf8vmeF829IlF5yOAAfxo/&#10;rqdjyAAAAAAAAAAAAAAAAAAAABKQjICBAAAABA7G1YrRWeRKf3NY2sCLAAAAAAAAli4WtCEQIBSQ&#10;DRIBrTLjRovnGdoAAAAAAATBAYILgHhEZBC8CO7qVUINKWfrcRwy8R6NAHAAAEAEwCEx9hoXAzpk&#10;gATfCMOQBLF3ONEhK3mSZBBZpnzWtSKId6glODfGxgYW3BZmRMSW82bl8NTGvEYmLZIz1CxRb4RQ&#10;iVSpk+gyuB5hzIjjOtEMIXtKnllAAAAAAAAAAAAAAAAAAA0NA4EqJYQRMIkRBGYAImCHWgimo+EY&#10;QHCFf6CGRs3BB8IPBg4MeYQPD1rAVAOaMNwQDM8v2yIzHKqVPfdKHat38Gi2DCdM8wKPcqZN1Jea&#10;SHzKE383YfLAAAAAAAAAAARjplQsABoAHgAeABMHAY2CIrNsIL5dhxKArwqqSzT5S7llWxg64MCp&#10;psD0xMrR5QoP9M1mf06IzcMi+ziJBp2CMksjsGBMUq9HHBfr6BIrXV7684AAAAAAAAAAAAAAAAAA&#10;ijm0UgqCMZhwkEDh8GYHDEevjUYDm07pkgeECthAcXH9iY8PHeYWl/R+UgKHwCQ0IqOhsO2oLAYB&#10;bJhDCpG2vmKZD1qqPPdgIAAAAAAAAAAAAAAAAAAAAAABMIFhCnhEMPjwRR0JBE0JqpOp4wqahYAA&#10;gACMEJ1gjExXaOeaIP9OCEghk3eECvjZJIID/F/Si4nxVlF5OFEYYLdszSAjoAhxJEMAMGawDIAA&#10;yI4XSowxs2QNmkowZsNM/68SLltvyExNR4jxajpRGuKIdDtndtlsR4Ig02Tq1+/J1iW8IGq58p4R&#10;awGGAAAACCCAGGGAwQOTeRN8MK5Up0H94iIygAAAAAAAAAAAAAAAAAAAAAAAAAAAEc+YIIZZhF3S&#10;JAQFFxT4AAAAAjhDMwSNP8JGri2lTZGEcGkEJvCDISaL6TWfOgAAAAAAAEglZC4HCS0NEgjXNEy9&#10;XudTCDYQpQRphIfCDwSEgibCKIbCOMBbwcNPeye/7f+7d71i4QKcIXBBdgjiZ/7LPf0ATAAAAAAA&#10;AmDgg9QRFtoIvvi4R2smThIyYQbCFwHCIYIfGgjL+bCJ4TlGQRcQQuQSg4mEwql6TiAABICniGyy&#10;EpBJvCJIIDhHEEWQQLCTuEUwRzhG2EU5i+zCFwQmCI8IJBCcFj4QPAQDJFi9TMIHli4ubJhFt8kL&#10;G63xVAwAAAAAAAJBFcEcYQaCMMJBwkEvM8JBIXAkJ8tTLFj/i/7L+3VbojjphCkIIlEQEYILRBF6&#10;YR+hrwIgAAEQdSjb0BHCQaWQgg8UcaxwJBHsECgjqCCYQSCIoDlwOEcwCP/ywwkEkYJBwTK4SVgj&#10;bCcmawGEEh4+X6phKyNhJWPWEZ3jEfEoKh+maYLAAhgCQI+Q0IYzovpKuJIl/Zoleie6a7lmEYwS&#10;fgjOCH4QG+EJwijCJYJMYQbYIVwRKAAARgm/mEx6EEk5hJaCYCBwRPBH8EQQQSAYGCO42EQQDyYR&#10;dMIPBKaoIg/WEksIVb1oIygHuxIIDBFcENvhFOBwhPsIdBBY8Pzil8MAAAAAAACYSIwiuCNoI7wi&#10;3CH4QSCF4QGCDRsl6ScIzEUEqMh1wTI5PmHhAMhXCKIISlOEUQQaGmhYeLRcIbJLhDZx1qXcVimD&#10;k/7CIRd8a1PEww5QAAAAAAAAAAAAAAATCV0Ecw+JhC4JnY8JWEVYRIW85JBA8IX0EK92EGgg3e9g&#10;Ya7P/9k/vv+7d71LBAAAAAAAAEcIykETIYQYSCIcIbhIDBQRHhJq1bBFfs/cWOEgkVBCYJhcDhC8&#10;JZwLFwMERwQGJv+IAImXCVTqH6rZv6udAAAAAQsnE2EhyAEOwR4MYbRjCMOEhNgIghwyiHGEVDAD&#10;KIUQQARRFHDF4f/4wgQkcIIOSnGPMMouKHiyB4EYouKGUsgcQhEIDgYIoyCxpPBCBhAxhBxBABDk&#10;EDmLGYWIRm4QgQQARhkGcywXBjHEQXGUluYcELiwiCGGQzf8TyxSGUsumETRBE8OiRhAKIIDLuEG&#10;gQ2BCLUCqdzQrrN5eggNCJYAlR4IZ0QAaMe8cgieBB6Rz0IPQgFVAUFipliQlNfdCwkpXXWjywOA&#10;qEColPBoJPK640ZKWBGUBwsFhk6EJol1J/ipCQIggkCEUIhncNTUs8G4W2EKoQahCKPSU91nMown&#10;e2JRKPTUlEpr7Ul9q+oaCQIITAglCD0BSQWedFYP/qyWgRdAhUoeUXQg1Bq3tsImoQVuUCFkDRAh&#10;DC3yK22+2vCB0IBQglAUlAUlK2fzmYBRJMSBF8M76WhCKwWlngB++66zqzX2tCFQIHNAiCaBCFSE&#10;EAmb4kwQGBE9ElRaLQKgFqAX5djwSjX00LBI3z1vXLmoRBAg08AwBAiVsvFD3gOwdCC0IHdQVqO1&#10;TXKXMxIantSzQqtNd5AIEaUsaECvo8Z0QHdTEJgjGhB6JAEJSwa6K8RN2EJoQKg6PRqNSN9phDYE&#10;hSCDxhARhABguwZRPcghJBAoBsJD0IqgkCE0kCFQeFl5XfBC6ECoQChBqAo9I2a0kSmCN6EPUAVi&#10;NyWjCVDhCaEElR4yBiU0aRRBiTyrYbnnjWrBnuKlXkUZibDQhUEPoQWCQans7Jsv/GEEoOAaJBYN&#10;CN4mEMgQKaiWtGPXhB4a0CAzUFQMcbXioWCFQI1opA4xSMY0eYIjjRqEXqCkYoNFJyCs0HgQVQIL&#10;GmdHpDCAvFiRIWhAlAjGMnT2gQLz1rjp03BNxjwI0njQgF8BNwhg44yQsPaknpXNaZRVIghdoEEj&#10;QiaErS0WsYAt5omETVgs8CD0IFR4EAIsXECE64RfRoDosHg8JWuJBIeBAqPdQgcCJbUIJAHi4txs&#10;uEDpIEFtAhEyp6AnLRX38ITAg1AwIJCUIgokPJFRmMIeYQC4JKwahAqEKugRBWlj4hKetPWU0bVT&#10;riCBwI+d1GuuolGuhVfjhEdCBwBAiKMBXR8aBCCELwgtPGsAwDAgrmgsZ6T3PgYNB4EFISNEDEQY&#10;GjEHvqwgk9CDUIgvgOCHdlz4QWBAoEGo9JAFLSOtpjnCDw5EiRmEiEgmDFgeCRBFDIqMIeMxhASQ&#10;/trhAogghBE0ggUgUZYMFPNLhGMZjowgEEDyEBAYShEcCGwHMoagaSYggHnsIhoQChAaECpFNTQv&#10;iZxCCDQIqlCUIFKhD1BnDxhJ6bSbqVtWmETRohyCI9EOIIJYMkcIgmjAhLJiCHDlhFtHvp4DhoLC&#10;wlrQGdx/6MpBHxFINeEpayvIkaKHVZKEYwBKFg5BC4kQMXgSFJD4tAUarpbyZqJ5IkJDzws8LPKU&#10;00eSJAhVr5UFSzwkod0ntCVX8fEhskeELp5v99jmJGTCCx/kA0xpBggUEByGJZEMOaA1BA4mXPV6&#10;yfX2wQTHymEAwTFEMbCFVA6/8awYmaJ+9wk5Jx4+L6/7uUx6VX9rrbK1o9sEJiVHuYt3VDiQsNtZ&#10;MjlIcyZMvv+/27utB82TLBB4saNGM7Wr9Ff9fM26h7vb29re62CDm6UtR7ZXPsV1+9tbLUsLG0rh&#10;IWhALOFSMk49saJhAJij5j5pxIDEnJ1yNdIx6ExoQ3fKXty93NGy2xbw4n4T/cq/M85aBi9E8TsS&#10;Wtp/+atmGFxktfxLk1MTjakVrKsW2626xIDvIkc9rWpSTDa33PFKD2e6tRCFtlLQq2L89r0VttsE&#10;VCTpEI209NbmQu629bByZjInY5EkSKwZ1vDVzzYqxPY46umQtMPJrSqR0G7o9TbCX5EwUtrYUkkt&#10;gguEBmG3QP3nmwMI5whazNBu3UXUG5bz5sD951sBSNh6oahHwtkNJbBGe4QDJAdxDWK5/CGQRBHe&#10;fR6sT3baqkfw4QrCB48NHjli0GEQwQPPHy5LCfBjwoZcIRUBnEiYpNIEECgjOCG4xg3NvrDl0EOw&#10;g0AgOfGpN7KphFWEQYsdQDJMqrgYQyCCY9bqF8PQRBBEmQx9++24Rz+BqN1hIJxsbVoTsgwRNBD4&#10;TBetKZthgi7Pi4lqiDyPWXx8IB0TJGFBBDoBWJmy+7db2syeCLMIZAMWYWmVqDCKcIXgcb2MKVkw&#10;3gijCIIfCD1fysJIIlghEP/3busNnV0y0OHCOoIsghcDImgY0hqJtQThFWEXQGLA4nE3oIIywigI&#10;IQWyCQUPFywuAxYXCAYOLD1/yw8PBAIBCwCFhY0WLeN3pF4RhBDcIVAYXLi4sEAju/cPgIbNC1nz&#10;7t4jQGEaxVbCAYKb4IqKwj2CAEJoQMwgbQhEjNv40LgXhAVBF5jb4CgBXcwj2CAGJgQMwgbAhEjN&#10;n42LBF38TJUEKm2BMFkHCEQQAwg+BAyCBtFo5mwTzWggmPA8HOPsRwg4CyZYkbJ6L1u5IHCM4BfB&#10;RcFWBipOaTRLv+XT6lOuYXtk9e/d0zsxgiKAwQWGwgeESxanZUN2Q0p8EVwQj+4PCEWhCA1RX4IV&#10;BBcIPgbQh/ayWT9WEVYQeaggUEPix4ZOcl9hEGELwhRi/euRmovRjfgi6CDxYFbHwgqHyfrK22xw&#10;cFgMIDi5sfL7+TWCNu0EMwgkNhAIX0ASbQMEGghGEKhMIRCRMk2kDCMsIPkxIsNgKvSBgiuCAzmy&#10;d/tesHCQUEXQQiCDQxgqzGpLBAMDHx4XJCSO0DhFWEhM2wKA4lissRFiBbIuhFhHF4IM+DYkNE3w&#10;MIQDwdHhN7wBxW0EcZMaiHeQMER4RBhB85AOjkwYFhFJBC8JieaaHpk/1UpY4LhDMNBAse+C2tEH&#10;buT/elJJD9EOgBtkgi+CF4QGzjGZFBwF8ZG1IvAbr3XrHBmQK1erarVq2OETRYINBEkJg7Z8IApO&#10;8SYFAFBE2EI/DYQXAwCPbeFrFwjCsIDi+wWKf5/B0GwaCFx8bCCqOP6AIGCM40bcuEKm8AxEqrhG&#10;WJmwhk2VRsYcJYIyTCKABBCMTLiZuzbvj6CwSHEhhDqr3Vbd2UmYQ/oIVBC4kEQV/JCvETBFsEAe&#10;THwhNoaBcKT7CCYPCB4L+A88mZiwghEEAgg5BA5BA2FhzNxPN6CKoIRhBzCBzNhIIHeHwgBi2SHX&#10;4QmBwQbCBwQNsheOZuL5vOEZJhFAAwhGEewQDEggZhA0ghGjNvxsU6aCBwRLmwiGCCw/ex5L9+db&#10;mVOttIh8I6gcEExFhAXd/N87hFWEA2A5saCBRIRRUMwiCCBhngjSCPuwh0aCBPjH099cIRhA8eCD&#10;wQOFIIAebE83oIvwkFGvC4DE6y4HCBYLEgELEhNY6Ac0TaQ0GCAwRZgImfOYBj6oB+4eqaAw+DxI&#10;aPl/+8oNgiSCEYQLEy51CQEfNXrhEWEKwguJUVxiAMassIdg4HDQRJBA4sS86Y3yftbJ1793TM9y&#10;3jwRjBBcXJExcINzs+bTiQRPOwpBEswZwXphAcIDhBMTFxcTe7y2Tu9u7r1ttEpPAYFhBv5o0c7M&#10;iuNBCIDH9hAa02WgTq6XM7qTMIowiOCEwsEGIDpLhyCI8ILC49VD8RPxaQ+EHwhmBxf4o47Bt09T&#10;CQ5LBHGEEXseAR+kmK4QLBYmPifz6x2DhCII+wg0CwgRksbQEECgQQmEZwkETwCHzpDdAwiLCMKi&#10;wGJqFNDUsIJBGsEE7gIsTLrCo9Yx0KhHn5UDASnwQSBQQyEwhmEJjvIqgD4bYIPD4LBx7eNx7Pxh&#10;EGEQxMFC7BAyJ2CA9hAP9QQGCBYQXEhYbF3qtu2YIBA8IHiQ0Ln96xU0wgODgiSGghUEIhNx9143&#10;izgcDBE0JBBIIRAPYP3exfGpXrbbGgq9bbbbBAQq4QDCAYQPExcXE7ve5QOCATIQgsUEA4QtdBAI&#10;IjZi8WCAvhOwgMEBggS9kMI4xnBAdWkPCI5kEDIM0EEwiWCBukYQHCL+TeM4sEeYRDCYQGCHwRFO&#10;N0W2bh97CBW2uwgM63LhAsFBAc+LC4let4LYKCFYRVAMINBAoIHEwgPRaxeP45PjxsTJEt2soqJt&#10;IcEWCDQzazGORVD2gEJhAM198lsXLLlz/yf9u7oLn5oIPkajMjZU4NYlwgWa9oIDCVewn11W22OD&#10;BCoC/4QDv3sRNokzwQSHhiEnuJ+YlzPsPHxsQhC/E8X/pgg8BgF+y//nPVvEi6UXYR7BAMSCBmED&#10;KCEVmL+NiwmeGzYl/euXQnCKoIqIIHwgZBA5BA/y/NxoIHhD4IFhDo2EPIIN31p/n4jsy51tNJkE&#10;GwhcEJ90LgK9p77t0JhBMIkyxcHBEGByRYDapuESw8EAwh0AgMLCxsIFFjX71BHMJkwg2fUoWpBg&#10;jOYSCCYHSfGEDSZMOotaTbSBggcEX4BZcXBkJlEA/9wGEHgiPEhYDBDMSLkggP99MIHhEZhBc5cI&#10;ERu5ZXFMmECgiCYsEGgiDHcwmA7zVgsIRhAteNhAJHz+nqcIJ/LhAMjbxeY7u9uttgknNaAghMLg&#10;YUwgaob6YMEZ3rCAZ+VYkBQqQrBC4IbhBoHhBtW8iLE4R5sEXwOCDDy0fgQQ3CDwLFj+jNAQQS2A&#10;7EhYrEDj4RvhEhi7403Vh4QRLBBYTLk7/boOCgjPCHQ2EAcjS1UwiyCEQRHAomMKdHALZhGWJmnC&#10;GSqx4jYTiZM+XNrf/NtwlAoI3wXVQEfEz9agYbBZfRJBhMIEti+HHAO+ghcBwgEKYQO6hvS+pBFd&#10;oHhDoBmmcGRaI2wsJgIXPF/+JkTCcIDjwQGCJcsBteBxV7G5+1IvnoIo6CIS3CBWMIFF+tu9u7ut&#10;ttwi/A49sINUVZYQe5BA4IDfCFwQXGvOPanCc973/d27uttgg8EDwg0NgIiy30n76sIFD3gOEGhU&#10;sSbO2WLkgi6BQQSEwg1Tjcsv++EX414IU4Uh94BVnfwmEYqJWEBtjE7mD0LGmCc/yCNbhyB/VCzO&#10;CB4QGCC42NHea9G960oIdzG4REES3hCiYUN0WmYFBYazc2MIG0O4Q6CBxc/8C4Ijm9s5dP9wiWLb&#10;PhEWLAoIFCRzLXV4IBjRMIFD/gUbjLc0gkqsIHjwQnN7MQi37bCDQQXEghcDyYQGCF4sBz5v6Dwi&#10;j0RwQiCAYGHhri7egiWFggUEAwEaCJcBhDoX8ECjf6gjQy8IDAM0NAMXFvEzd+wiXFDCBYQ6CD3g&#10;h+DwcTEMbCKu8xMULYR7hBoIPhBMIW9gELfvH5gibCGhBAoIHBFAYRwCb98wjiCHY0WAYQDHy4sL&#10;D5a75bwR36A8Zc9QoGESYQSCGxYfNkFFBwOEOCCKkaYoGEBwiP14eEaEQIbPfJfrJg/whuEN21/I&#10;VAgh1kNBGeAgWYwaeiiMIwwg8EUw8EA1oc6iHxImeL6ImOgcIFhGWEN2PCfUoCCF4QKFyyiLFaBg&#10;gXsBm8zJFTBJJXrV0tzqHNj4RvBAYtJQQQufiGwEESRMIRM6QDI+v/mEazCFbdiWFCovQR5iGEDy&#10;9IRBcIz5KzZ42KZN8e3UrCQRdjkEItGEGQCYKYCDhEZkPEIIShBDYIIZI7yEEIcoWgJwCM4QQLwH&#10;KJdzJMINCOeCDBE5kOEIIRwhrDWGWPhAyYRcUix4IFii5ETMIeQpQRB83BAUYGPmMc6KbJiQYFmi&#10;LHitkZDoIdlhNx8iqUR3XCGELUETkOkEJ8K4QezWETkImTFQK+yLCGF84Q6IOBBD8cz4YxC+wVnC&#10;gh5A+wQ3CCncIQdQRsITAXMERwNqCEGeg9rgjMikYzmDKi0RGoOESYGCGQ7m+EBh4SMZLNZySMr8&#10;D14IgOcIQmoEK1bCClJhASxgn8SHPpiJEhUowiFWEJFwQ0VITEwRvgpeJ6saA9XfcqggeOYDhAMD&#10;A/9gHxL4QGCBwPPjZof2RIvrhG3slYQqqeZu+1fgxw0ESQmELiThDcIHvd+Px6x8HgMbLiZ/7kya&#10;9c+LmyZf5//3f7WCB4QaCIIS2DyX4vp/MEKxOiQRN0AyYQbpiywRlfE/hBZhYlh8cPQkJltm7Nxd&#10;sAER1WioFcugiusTGgiDBZcSJa7NnPl/Cx7xv9wbhC8FBAIfFiZ63UwMIsxr2wWChb3mRBgkPDCH&#10;YQuCBwRGQQfiQQjMYQPhAIchfYKHDNBFMEho+EFxiBuY5GQR3hEOEQYsEA03sijMIqwgYfgiOCGQ&#10;QHBY+XFxcF/FzZP/cC3CQ8IIdBEOEKgeS22QOEUYQ3B/aD8A9p2SiAgEevdodEr7aAjxb62DUh69&#10;pYIIdLBHOEGrckWyBxsTJk/x82DkgheEMvikRYENCBEwgUEO/EymxwMIBA4BfvAkhQKCOMeP/I2x&#10;UBhDHBDIsTF4cDCCYQiCDXiITrFMIBgc17SWg86KQHCKsCov80eUT1qgZoFBBE2ByCQRw5MsWCME&#10;sIdsuBI9Y0JhC424QXWsAgtlhITNuatZeWkbLhGeEJn0WyhHgn8YOAQnYDYXc6iIHCMOtExrYQGx&#10;E4NpLCFYINBB1BEu5njOAPDYQGCBwRHmeEE2IyPa8iiabYMECggGEUm8IHaERkmfhQJ/kxfxc0e8&#10;b2wkTmiWwR5hA+V8nCg+xIdVwbBGbwg+wQCCBYkLkh8TsneLhBcIzggsJBAMHiQkTHxayd8uT0ah&#10;w7AETfkeNA4LCAx6lBOEZQQvBwQTBXzYkAiRsXJ/rlvcJDwgh14XA5cBBAIeFi4/YsX/FgjjCEkW&#10;mDgcbKhQO6yTB/7kkBAoIaGEU/2xNhubL6qQTjTV+XhRoOAzddMLggSmCOOpe0HNmgCrg5cERpF5&#10;RlAxMIZgXe36ZPnAJYRXBBYIjy/7/v7vbW1EwO9qQHsv1IHCnCNpCCDgl7VICage/9SBLAXwcCHS&#10;LhE0WFUERvCAtwQJvtyJptg4QKCDQQjH/grS4pWvtggMTCKcIJfLAICqwWvq2BxoIhgiOLHwgEbv&#10;GJ9x4iytbltIAsVDQLHhsmJm/OSIT1yYRH6bwvsIRtRpfOAtf1u73TsyqG2wQLBQlukOxY+SdQbh&#10;HeEGc++FQ8LFwgGAzY8LAL5oXL/7YDAX/gIIlghoQQH1BtunZYTUciGD2fIr0CCZbceFy4QCAZoe&#10;FwH80LF79D4oRYfFixslZGJBwjjCDdObEiSiYrhH+EODCHwQWCN4IVg8IJdOfMVwUEOgimLgMIBD&#10;4sXHqFi/8sEfxcIuwgEEDI3nEBhIIpwheXAQQCHxcsP0LF/xYIPhH0EJtCY2edHQJZo0NhACPMAr&#10;PcCYVwjGPBClIHsTMqkGdARgdmMlAFsN5yJbwThHeKEABhUkmwenQKjxXwaCQEsptptIDe3W9bbb&#10;WtC0QQPBwv7aUQMEEwMXKVIgAMHhFdsITaBQQSCB5sIAYsh7QRTDYRpkc5EhIMEAi4HskYiAA9BD&#10;cIPEx7BMEHgMXLk4/HHBggEBj9zDecCvCEQQPHwg8EDxSCAEQnN5rQQLBQkLnvmZNMGCEYQMIfCQ&#10;uEJwiJDtiQcIJBFIQRxBA4IoDCOCoGwjXCFZ75cSNUk0BCQRZBEWJg+FTGsEYwRJhDsIBeCBIyUa&#10;MEXYR3myQQPAfn0tMy5PRYlXejg3Z0VwThHGKEN1BoTaAQm5fgc4cHCN6gg6oUG3S0wPY2dUFVwG&#10;5zEMUD1tnUDULDbkD2PwDAwt8X0N0VPIA1oHhQuCFmNIItLCBn0KF5yJII+nYwZzgkOhDCHQ8WCQ&#10;WAxYXLC4OLhAK/w+WB4LCAQRCogsES5sWFy+2giKCHQLCBQOEwh/h620i4QnCEwM7hGlo0EKqLae&#10;Iw8EAh4BCwsAhYsWNGv3r0gigpBEGLWEZx4FC5bw8e/aoeEwjD+EIVXzoxHsMEI4R6YQtIfRDuJo&#10;Qi2JhEuEAghnb6CESS74fCAY8AhYXAQuWLmzX/9hAoIoxIIiz4C8XEyw+Pk9yQQCEwj3CBmEDKs2&#10;EI+RoWFwiOHrYIdcwW7ggJX4IkggGDN4QT0Vkf2Tl1QRVbCEJohYewiKCFQ8fJhBKjdlr0VPBNEx&#10;IIPCDmEHpQRVhBTJgDh/kEiMfuWELgg4uEQv9iohlvCLVLIIi+DcdpORIShA6C7hFH4IQ2PBEY1I&#10;4RLJBDbHCCJEaTTBgjXKQvc2EKuiPhf0ywRP1VDQQ/CBsXCAe9sV+EZQpGpkEJxUnCCYQbCB582N&#10;im/LVycIs7eTxEwYIBnwjTJsJgI0PGif6mEOggRArhcIGVxXVepATtbpfcOTkB8ApDcI2/VLcGiC&#10;AXjawQM9Hgib7IZAoRWFDsciR8DGZVDhAQYvyzkLSyGwQXIWmEAlpCobhHi5YkIkQCEeJ3lhAyaw&#10;g7KgQHxbmEkwIfSsnJmhaG8ejLKBAsniEnpaGkBEgj3aMIDPT8L54SYIdgzeEBRNS4/uxTkyw2F1&#10;xxpEg4RgQQHBFh6QQP4xkDCOYmfCOYIRGgNphmj6ykoBkXCwRdhCMDm/kyYu5MnvmCPcIH2JhA4I&#10;QQQAi/NxsWCA7P4hKBCQQMMIXBA8IP/xFUwIuBL5B1tCge1g0HCPYIHWJhA4IQQQAi/NxsVgiPgs&#10;IPBA8UggBEJzea0EQYQmBX5eAwh+EIwUS03FAwgMBz39JxCg4P8lu2QlAQQjCBhD4RJi4QGCEQQK&#10;FIGWIZvm96AQPcuRCG4QvCBBgI0EJghPs30hQSCn1TtNtgYQ2PEwg8VYFILYRS2YRBWECAAnCD42&#10;fCBYk46X2wP5QQYI5uYQWDBHeEF6PBA8IQYQBPyN80L+EyT4DPhAQgheKQLXDsDHhMkEAwEbHhcB&#10;G/lhf9dQGESwQ4MIF5wIuEgsWBxcBhAIfFi1jxYX/lwhEESwQvNnC8JBFOELy4CCAQ+Ll6Hiwv+L&#10;BCoIBhDcyIabYMSEDAQQrCAYQ/LHKWwmCBYRBC+j/GE/60IRBC4Iswg98htA4GBR5Z0GCJYIdBAs&#10;IBgM2Pi4DN/Li/+h4QImaYYnwOZxiYbgAAABDA7PgAAAAAAAAAAAAAAAAAAAeLv+ZgAAAAAAAAAA&#10;AAAABMwAAAIgUy4AAwvIAAAAAAAAAA73eDkAAAW3TLUIAAAAAAAAAAAAPCO9kMBcAAAAAAAAAAFO&#10;YEzYAAAAA5/Iz733T9U/AES3IpXJCdPyAAAAAAAAAAGC8PaQAAVqorIcSDVTTjTTGgZrfkkAJBs2&#10;RQAAAAAAAAAAAAAAAAAAAGk+YCLSz0gtejmKuzUAAAAAAAAAAAAAAAAAAAAAAAAAAAAAAAAAAAAA&#10;AAAAAAAAAAAAAAAAAAAAAABS6k7PoAAAAAAAAAAAAAAAAwAAA1AD3Inb4EYFySpUbRK9yL/XbOEj&#10;6m0vw0K1kaXtUQAAAAAAAAAACiXASahhrGBjyRSymAAAAAAAAAAAAAAAAAAAAZSIAVZ3Yx4rAGWc&#10;b8AAAAAAAAAAAAAAAAAAAAAAAAAAAAAAAAAAAAAAAAAAAAAAAAAAAAAAAAAAAAAAAAAAAAAAAAAA&#10;AAAAAAAAAAAAAAAAAAAAAAAAAAAAAAAAAAAAAAAAAAAAAAAAAAAAAAAAAAAAAAAHYyiWK5EKyAAA&#10;ABbu7IAAFxTaz24XAAAeo5AABrH+/rIrUAAAAAAAAJmAADx+gAAAAAAAAAAAAAAAAAAAAAAAAAAA&#10;AAAAAAAAAAAAAAAAAAAAAAAAAAAAAAAAAAAAAAAAAAAAAAAAAAAAAAAAAAAAAAAAAAAAARHgCAAE&#10;AAAC+QAGTEACIQBAAIAIBBCJhUUcJ6OJYSF4R1wgxEqsBwlPlWEb8JF8IXZdCJYQfhLfhCGJWEtu&#10;EB4RX4E4RV/3Z9oP7/G76+wBAICBJwB4+IGDHoW3IC0PQ8BAghEwlxwlMRhAfCJPhEubHEd+TgEB&#10;AghGEpnCQO+mc9fBmnCAH9/AQIIRMKA3CamwhNwh94QM2/b933gLAICBBCMr/4AMws5GnLXnGgwE&#10;CCETCYthIpy3BPnzplrxNMjWAQECCEYQMwgMxmxg4Af4rdih/EsAQCAgQQwkR8IT+YGV312rdddC&#10;1PgEBAAAAAESAAAAAAAAAAAAAAAAAAAAAAAAAAAAAAAAAAAAAAAAAAAAAAAAAAAAATowkAL0giCZ&#10;oxSYiX0fLhEGgAAAAAAAAAJofKnpM1TwylY0yrMgAAAAIDUSgAAAAAAAAAAAAABMiCgkVGE1FJmE&#10;1CoDRMESCCKhhGYuIIoGUQRSMJBCMLjCCjOL+9NxhIYRBIwjgULjCIoJFaAAABMYQIxYx4I4jaP1&#10;TARD0QEQS1FhhCRkEIMGMEJGXxPgAAJvAkHS3UI2nngRDG61o8swSagRHQjWhIiBCYEV0ImhoEWQ&#10;IXRaEGoDi+mBUaA6PdQEI4a5QonzR0syRDDnQAAAAAAAAAAAEwQuBBqEPoQaiwITAM0A0W+gJ+dm&#10;CV0CKIEBoRfQhtCPKaCSgQWDQI+oQfyWmCE00B0IVAhlCDUINAiCBAoLQh0A14IFn9zwAAAAAAAC&#10;XgmRy2wlr+8EiZt3T6yCI/QRTBAoIughUEHwl/HgUEMhr8PeYRrBEUCwhcOofKYQWPiEGNx4EQak&#10;cIhTCFGEG2AAABIIjgkBhDIINlwhExoeL7Gic+EjNjwn8INC7ix4xhCYuIUWneaFlOsGejjkTxhi&#10;0BCEJK0lAAAtJRjGAAAAABIsJkvFyrFpM7i/pgDlGheXqxaUkqI6An1b1ljeqQAAAAAAAAAAAAAA&#10;AAAAAAAAAAAQ708iZGwk7tYSQhIIHhIGv51bjpEgoi2WEClkEvLMR/sggGFByFgWEo4TCBYT2wmC&#10;whls3hAcSG0SooAPAAkDgjvGxYWCEwRRBMtbCCYRFMXwhmJDwg1JRYBAAAACYQyCOoIJhNX47AnB&#10;rAiShKW0BdQ5MIXBCIIFhG52BHNCWF9LAlhK7wOEDmFCqCOMBhEUENrLBKGFxcJDWyeESYEAAJBC&#10;4IRhEWEFwMEDghcBiYHBZbcXpBKmCN8IrwkFAcuEi8JP7AYIh6NwQjG7IoAAAAAAAATCWUEZQQmC&#10;gDiQPCZCCZyLBA4JLyvCMsswjKCIoIvwijJngifCEPJBA935l8fIe3vM92qLq9T5CZFwRhF1Y2vu&#10;GnC/T0wiJo8QQQIw/CkSlPNKAAAAAAAEYXFKcICZ6gTq82RTOqoULhCCIo5APzzuQ7t2gAURAAAA&#10;AAAAAAAAAAAAJBMnAcIFBMrDYKBYTgw0XPnieTphG8ENwkDuELgg2EkIIVkgeEf4kC88DkESwR5E&#10;whWEY9iQQKJBDZr1EIJIJIKYIJvLENBZBIoMkwiXCJ8IjwiebdCQQVwQXXgtyV5GkK82QCa4BxC0&#10;hImbUoSBqRiJ/Eq0BibiZH+4XonTqhbo4NMQg8pBFcoxqQRjEEAAAAAAAAAAAAAAAAAAAAAAAAAA&#10;jAUxiCLIJK4RBEgllhBunCO9wMEZQF8EXZpkgimPA8IxzYRbMEAggnVguWYSawiuB4Qn0JBAcJL5&#10;ssEIj7wQXLRN4UJjwQyIoTCBYQKxr5n5LvIcy0baf/qKbiB/CtJnIjWONyorbeifnnTm6i4QNkah&#10;1EY1AkuZFIDuyLkZLVi4FJewAAAAAAAAAAAAAAAAAAAAAAAAAAAAAAAAAAAATCYrCRMEg4Iy9AIR&#10;GEKmETc3BBIWYRXHgmAwk8PBF0ETwQDCLIeCR2Eb98JQyxhIXg4ILOBeLBFnoBgbc0ESCII+PhCv&#10;5rwQmsXCB4+L4uJC1c/dMaPOECzlbmBw9RPblONW7BNAko/5nrF+A+SSYrL0EthSVO7m+TlDjmEy&#10;rY4REeEiSIb1uxosaBgFE7LQ/mM4ZChzQKBhAAAAAAAAAAAAAAAAAAAAAAAAAAAAAAAAAAAAAAAA&#10;AAAAAAAABMBBHWEY4RriPCAQSEghlQRNOXwhcSYSfwjqCP8JG4S/wSwh8EIwhGDghV+CC5YWEg9L&#10;CMYxOxhC8UKN0RIJrFhAsIhwhOEKwh+DK5cuLwQDIXz0wgEEWGEB9BBsIbAMIR0JGJwMNwjzbMIF&#10;CUe2y+kml/sjhCDJpxIAAAAAAAAABIIu9p7659ij8amzLCYPKgYAAAAAAAAAAAAAAAAAAAAAAAAA&#10;CQUJ4BhAsJXQ2CgUw0XPnieTphCoJz8seCWUEZzkwgEEVZII5wgPlyTNBBv7hH0TRzCSeOA0AqQQ&#10;OCKoIDgu9gyH4QWGxonO1SmM1AAAAAAAAmEYQRBlyYGCCYQNqG9goF4LJL3OzvMsEAroc1ZgcIRD&#10;aOkLqZ2LIFCkYtO73aJKnZ3CmhO5CAAAAAAAAAAAAAAAAAAAAAAAAAAAAAAAAAAAAAETRyTgofhG&#10;RBFCEIRgjYwcaPFkP8McSOECKQ7iDwsOEYLghAwgYwg4ggAhyCBoxRmFiEZuBEKLjwyHoEpBHIPi&#10;hI4quOMQWFDKKA8AMUWFDIKXAjMLCw1f4ZCCOOII4LRARQdxxikxCCngjIgiiAIR+fiRN3F8QYou&#10;JhEV5xZcLTzQlrAwjuhEMaENdQY8CCwSBCoEAoQMwhDTQU+jYhBA4ghZSCMI3MITpZUhlAioEGrA&#10;hKpjIFh4EIvISZghggECC0n0pIA/ziy5q0gXutKMQxLmJi0l00pDQxEEYRxNMQQnDSS5Yei0IBCw&#10;BB6aAKLC2pqL3v8wgOg5mKgiWhDRBAYeCwsCAQBB4aAILCyhoL3vj0UZSyTNTAlQ+de4SHiCHXhc&#10;DlwEPBAIuLFi9C+P8FAxl+fwI6ZuCeIpX+QR0RnSYUTpBHRGIhggGEOhIITAsaCCVABaMvmccy4E&#10;Z0uwIJ8EG+ghnrwRXWWNg6hDF8V6CNjLUBm6EBRmgPPZYIyiGEOxZAcT8b+CDxTCBTJIZFda3PkT&#10;Yn5/Oa02TyG8EAy4GI1HT4GEgjHPhDDbg6mhGOAWYLBCTMIIiAQQLi90EekIidgiuCAwQLCE1/CC&#10;NVJZthB4IBBEsCNkEG1pUZGAwQrCA4QKG2YVL72kaCJ4IPBAsIcsXAUPGFhgMI2y4QKHq7diA8xY&#10;IdhCMIjjRcIDArxcbPl7cUEFwjwzCCIlgjIzCKEQQjCPNaMILJfKrBGRGEUEIIRhE+EEwg0LgobP&#10;LlLvfsEZEYRQQghBwSHgGEOggEEIIIPgQMggeDmbBTE+b3rceHwgELC4CARcsLmzX/8KAYjCEYQP&#10;Hgg8EDggBCtNcYjNhFEJBDIuAh8IBFhYuWsXx/4QeCHQRE/lcJoedn81x2IYSA4vdIX4D8KEBixc&#10;fdQVHiYA9RYAQiBKNhEJCaEJhVQSUkCJhHBbQhV6pdGWsI5OxoyIIGjKuER5YIkeZkEJuIahsIXC&#10;wkD4voQGGhYJ+xNmt3ZT1JMTJG/+Ll6v2reTCB4QLCBltqSHhKNMqTzZSERYQTUgjWbIIEgOsogl&#10;VyNQtrLJ9EiKItB4oGBH5Cwwma+LCf/Egjoget2MEFwgEK0Bi58kPC5Yn4I2ggIt2phTCA1AjgQQ&#10;GCDYQ3CCYQmCHZIIBgIV9gIX/Dw+WclySyCHtiOuC0EOgeEA/7wbAYeN28CfqUkYQdlAjGBBAwue&#10;JjYQOF/UEUwQZLZuPC5cIBDwDNgIWLm6F/3i5Kie+UsGEBx8sEBzQGJiQQMgiy7XeQ9B+oECgR0d&#10;NnCKspC1a25daYEPihFwMNll6B1BtQKAOcvgIeCFQA/pnuNSGeOnBHzUBcofFefFTfPIesgtBpl/&#10;gYHtfExbFEM2CDpBGUYQLM7xOIljnCCYUiSCAplhwg5F0IBAgJGq2oJTuEYFsCCwIZCYAcI5megg&#10;hGqYOEQQ2Awg7hsDBB4noICsb9OEFwhmESVniwLExM14ufvxxMwiq4YghWoghhwRkRGEUIghCMRI&#10;N8pAinMdI0cqMI4KYswIKhJwRkmYRQiCEfZhHSqEEI1aI5wRkkYRQiCEENMEhPd3PCH6bDBIKLDw&#10;uAxcHlwgEWFqH/5YIRBB4IBBAyCByHwUzTE+b34SEA4RxBDsbLD4CCAZYWL2LF4f8SEDAQQGCMcI&#10;HkVyIQYIPhCcYy4Lw4wLCIIIDrjZQfdtTIC4QCCBz1B7BY+aJa5KgYrQuQR3gcRL4XxYIXg4k40j&#10;IIJAfwiFsGJamwcIRBEdyPpz5LnCDwKCBl0ykgoAPK/CMsIoDCEYQ2CKYIWbsuQxInabWIIILDYQ&#10;YxWDE/GwRXhEmELx4IG2x+5iCyEpkskps3oFY3wxWIOLBFuENgOIoWhyqXyUEWaESQehBowlt1Zs&#10;IjwhOCx8uJqZP8YIywigIIRBEEEHgPdrNsOEfQRBBEkECIFMFRkR+A40bGhPx5e6gMIiwkJg/QCB&#10;Zy2aLFVIF4TAZcBBAIeLC9ixcfi/gUEODCKkn4oBWLhCIIHj4QeCB4pBAEhJm9s0EIwgYQ8EVYQ2&#10;BxdZl5YcIpwhuDjSyKAGELggOJGy2yAYQGFggU58SIkNBhHGEOxouAwgEPlhaxYsP5f4GCHBBFWB&#10;hsoEAgimCD58dC8hghUEOxc2QvJvQ4jwFGELgi2CCwkMesMLniYkb0WWxwYQ3CM8SoIBC5LE41Cw&#10;SHjCHQRPhBIubYkfSaYIILhBMIXjZdxGm0DCQQLCDrPErSTmCEQQGF/7Tz4cFBDoIqi4DCAQ8XFq&#10;LC4/l/+ECACsGg4SChYHlwEEAh4sL0XFx+L9gjXQg1CAQBTQegILTQsFv+vBGuEKjxL5szJ+Nwge&#10;DxIWPcjKBhGuAzwRDAICQtU5nf2bCGYDom+ioXQQ+KEXCMdwhE6mhkOwQ6CIcmCxVKHGqEwRBBFz&#10;xcQhF/ykewmAgHWxVCuLxkl6gi6f4qMIFpZ4EAeoiJBkaYIxn+MsIGv2ggAObFxd4zzPvqfqwQI1&#10;IIvySpTCDfiHggEES4uAgh0WARoIFixr/6girCBkEVTCB5zCB5yCB4bjYQPE7CLqi4JwMWFIIB7M&#10;EAwg5BCGhA6aBA4OQkxfmtkzZe9keXz7wMEAxCCPWhA6ahA7F5BCPGxYeCAQ8LAIWLAIsaFjX70k&#10;/a10HCMoIoDCEQRLhDYIDhAIBmh8BC5ov4X68EKgirCDYKCAQg9fFoIXhHUEBUNjZNJ/iHxQi4Rh&#10;ix4IVlwgEENgMLTvC8Ah8INiQQKHz2xHKYbEgh2AMIPgkCEQ1CB0WDkEA5sIbBBsBWrUMhLkRIxi&#10;NMoW/RaEhTCK6oQxSMFi4s4xhF2RH0INAgbVNdUa01NDrWGNjEEHaECUEg/j6xkAwRNBEGEGh8Ed&#10;/SThFcELghcPcxG2hh8WLhAIBmh4Bi5ot8X68EIggcPBB4IHCkEAaIZn9mwhGEDDHwijCJoIDCkD&#10;+9riCJcIaEEBxsIvwhf40KZ6bBAoIbhFOXAQQCHxcvRYeF4vzhR8IywigMIRBAIIxwgeJGIb/ggh&#10;GEOx/RjyGJgoV0Gw8JEwgGAzY8LAc18sL9+2OQua55DOHBQgi2QPQgrMmIb+nJfrdZpHGEW4RnC3&#10;ggkEA9YsslgiXCAXy5YSEinp/GkELy4QHAY2TE0343CIII9wUEDxsIKszkiJA4cIyyimCQ8YQ7CI&#10;IIdBGUEAgEaHxcBG/Fxe9QRLhDoIFhAIBmh4XAZvxYXv2ES4Q4MIFBBoIcYQWYQuQQiY+BCCH6J/&#10;CvCMMWPBCsuEAghsLAau4Xh4BhBYUIIKkYUywgUgCQRhg9GdJAgJdxLQRjPsIE4ATnoK1I8NgXuM&#10;oTKncHLCQm0ZtMX1mBFeEXzcwOhAYuagwRsIXFxIsETRYlsmJBAok9BEotCGNoQQCCLfWwiBNQQE&#10;VeoWY8T5BGjQhtUQ6LaoIw2TCHWQGn1gjvCUejxtTJELZBExCYEQGMmEHs1gUEZOmEORAWCCpBGj&#10;QgW8sEAhoINBEkAwgGECxITL6q7aURGEPwhGCy+0/fsLBIeMIdDR7g+7alEw4QLF9GpxhUkFrWgf&#10;HggGPC4CFy4DLCxo3/9YRVhAzCKpBA98CB3kEDabzYQNbQRcmdpaDSF4boIpviQHI8HaNgIn8whs&#10;EKwjDFgMKosfFrCAX8eAYQDCDmEIaEDhqEDMfBDF8a1QQHCDLSCIcCAQIGZdOfmAYQAghjQgcFjB&#10;pO4bj45hFOhCIt0UvnFmMZnBFEEAwgGEFeuPsXIl5HCJpcEEeozWB1xBRptCWHCJ4IBA8IMr1iqJ&#10;oufJgJgitYQVEEQ6mv5gioxZBFG1TCB6iPhBiCFaEFiQQmRtKYr+lKdI+PDdnuQmEO3iYS/Zp9xf&#10;GLTMLBEpWkoQpUaKgQAtriaEVShaLAgbmhVAgJTBAMIOQQhoQOBA6Yh8EMX5reyf3vfe6+acEh0A&#10;wh2EddEz4L1QjhM3PtPZ8IVDwQmCHYlTDxHjZ69CJQRyLQZuQ04JDoBhDjgkOgGEOAmHggEPCwCF&#10;gEWLCxo1+9fw1wkPEEOaxFo98gjfWsCAXUE5U8/pjwGCHbOEGzuHSoHCIYBkwiJ5I+EC85uzCKPd&#10;hEGpYQNpjkNHwjSawhP1mlYgCbHc5Sc3sETKQQ1oQadQCnUI9CPdoxWDG4jc+UwjOqENk6PsKBks&#10;zx8+TFyvcrbDzDpCkIv4sO1in8KxSoVMMEDwUNgoZqEFYyQRDtYPUyxFZo+ZbPU5Q7hE0bJBCMu0&#10;Y82VDi15wj1TgzPIszqcEh0AwhyZsIuSgghjyCDrDjxYI3xYuEOgENlhcIBWP3y4QCCDmEIYEDoQ&#10;OjkbBTE8b2PFwkFiwsWAQPLC4QCsfvlLCCysCN1L6eAfjjwQCHxcWAYCLlxY0a/+s3QR1kXoIDjO&#10;jGoiwmNiNxsidgDwkOmIIdhCIIqwg5BA5mz0ehA4JRTCAWPCQ8AghzUqeCGQQ6YbCGQHCFS4VqL3&#10;60ETwQGB5FhDzBJeITe7dfNtsH2EcQkLCqBwKoX13zsNBAMHga2HjrcrAwGEZrPHmCEWcaBpzY0E&#10;dewgzWZCwRgnCEVhA8TMseTLjaBY2hDIEWxdFI2iQIDa0cIBBGEfA57QJ7CYJnTBAcITBBcH3obN&#10;M0q91M5QKGtbB2MdhVKPXQ8fFcQzs21bBBkX0QiNG8txwguIfw1IXYWF3lVttjQrogxQQGfkCwpj&#10;wwQv9Mxc+7SBYIiCMFjXIsxM5kIlgiIIwRQQGbkQNYwUwQG/4y9O408jCEw5/PaixZN3kNmIeYui&#10;ETNCHvZj4QGOVMVkfOOSJhBI0JExHiTau6SyRMmeLe+Wr970+sEKMDunngQCe9TTQlz/zliYR7hA&#10;6xIIHBCDCAJeRvmxWCI+Cwg+EDxTCAJCSN41sIygigMIRBCIIGEPgsIbBFMWAYQDHhYtY+XF75WO&#10;CCIwRQRhDbCBwQGCA4QSFxMSFrrbrs5M0EZQ0WCBkfhBa3G9+nHgi3A4HCBZ8HjwmT0PN4vYISVg&#10;jMXFmTBXBYQbCBY/YLhzP+oQQKCEYQaH9gqUkX3fTf8ETxYInWW+DWCH/FrYG+UxXLPso2CKcBhB&#10;cBCZIIHePAouKvPWDwimCDQI/gWT8ECtDb8QOCLYbCI7RMCov5I/jbhA8IvUEMu4E4WaIX/9gcID&#10;hAcB/AZHxmmTA81Y2EcdBAJwN3a0CTOghHvPFNvCBBqQQuCG4QqYIj1Z8TFV4LhIG5EsrUESctI+&#10;LCVvnIo81iYuLhCJgiSKWwQ3I/0mCE4QMzYIBR/hAYAw3BwR7MEHvhHWNFwLwLKru9272t7rqdSJ&#10;QIIHhCIINC5MB+ckk7fcOwkM4IBmhMBXF821wg9y0wNimWbLfj133o5K4QmfItMRI86sERCQwWEQ&#10;ROq/8t6jOPk9pghBGEDMIfCAxM8WBfi/xK96eXPEwgkJHiY2ZqZ91ssxJBCtvHIRoIHsS2fs1qrX&#10;0atFWEGjTc5xHyMEIIwgZBDwQC0R4QkukdCTgaw8WjeQcDKsl5M1DIeh2NLzydAi9E94tZU2Gp2J&#10;X5uvOaWuW8Q6TYinNaPlsbdpdBf1YtWMmT0XeXq9PVLlbrLevtaags88Rl0/LxJjYBEzY2VGRlzH&#10;9Zqk/+5XlizEq0orulEOD3cxwUnRJpAJKO6hERUySXRAE2k2agX2WOhIPtNjREA6mXQ4xIjABSZo&#10;OJmgGgHeZSHbEQrYiDbSobbiY0D9SmOJBPZkVCT6ZdCmZ7YmNAJsaRUUCVKelkORFzJKTHEg1p2T&#10;VJigp7cUdhMTqY6FZrSIJHYgBUy9FQT+paHEg2e2bbJsFjiA9/OUC4SHiCHQQjCBQ2AhckKJDCQQ&#10;PCF4mEDghBBAEvM3jYsEGxywP0EEYYmJhAIBmh4XAZvxYXv2EL9lghMaEiYmPGyRMbvLEFG2fPBE&#10;sEUQsXLjwH2YifxWEPwgt8IkqCEZqhq5eNuEcY2TCCyQ2azIBJUghBgcAuBFf0IKyLxWCOj2DVv2&#10;hAGM1fLSp5OicItggcacbCA/i72NkdvhAsDBAMINhBIIFHgg9sBgvX9iYGCMeghdsb8bz3Arqcsa&#10;Pm62XrNFojlFII8r6EFx9v6LhAV+CDWMHUKJTByksdGZB6F+esjS6NLCNcCAnqgRzeQLRwFhF+CE&#10;PiYQ/AhPQnEmXijKjOLUrQjqMAEPkMIBA8IXH/g3hAMuf+/z/McHGgg+S/pDtwkNAovssdEqE5II&#10;TBC9xs1kB+wcg71PEMELpZMCoIshsIVEot7ZIITBFcXNnKuocIPhDc8JBAl+o9NReZTaqCAYR6Qm&#10;hAzCBtNfKhCCNCw+PhAMBCwCFhYubLmv/7Hh4FC5c+f/71WmPfCBQQKEMIi0IBGM0Gh/HywQjCKo&#10;IPGMIGwIHB4LeYnggHsIJBEkEFeEB9sY3CXx8rBEuEXwQCCFQmBhISCBRo8b/hA6NXIIFhEXQQO+&#10;EOjQKXWLP0XcsELxMIPBAYkEJncphBvN4IJhCoIP2AhP3TP7uJyZsIfMEWGeY+s8CAR9ckECwiXG&#10;ggMEKtg9Fh6XgPrYsEZRsIN+Fgg2qEwhMA+gMEGwhkEJggeLhB8kO3Xe4kSJkjZPxfemutPpGwhO&#10;EOgMEAwiG+cnKUJoKu3wRFBAPYQyCI1jbg3Cbf7cIDhDoaBY0TG2hWNgjvPhEkAhYkJ7ItQewi7Y&#10;ICsIBhAY0liLYOABmgh8ETwRBiOsTtfD1gHjGPOh/hsENwhuENyQkSExXFUXH4eFIKD7NA8IviwQ&#10;DCBQpAsLif4W0EBUEKgg6wOeHwguSez8orbaYqJwwkFfEwhFRCCIsEGM6HmCMZgCgjX2CIaOwRFg&#10;cGZuwQfJDvt/CCFf4iJicINGBICCwRJzEKkERcIOTaIIF5kaYQ6KGwSArJQ6wgja1cuWuimEDYGg&#10;yMVkwSQkN6lnIvfUXiuemjHkMg636U1KaBRShQRLpQRR76wZhAIvRkwhsEFwgmCeEIxoIJeFmLxO&#10;ggEEGhMIRBEOAyPLipQsrAYRXjQQ7CEwOHogWGz38zhAcIKQQTu42EeWfQOexBEsEAgiXAYQ6CBY&#10;DCHQsaNBAv/6pRdD4QDHwELFgELC5s2W//sHBEsTCArNBE2EBggWDiY+S1BDcIVhGEBxXlhcXoIB&#10;Hh++AhYIk2CBmThB80ELxjNv5ZghU4Q2CDl+EItBA8hlI2EOgg0EHtjS9hPm4/7vzAIIhvhAicAy&#10;9+CCeDtBFWBwiqCB4QPCB3MIHwWC/G80BwgEEEggENiYvsTqmlWCJcIBj4CCHYCCBYuLmzZf/+UN&#10;rBEuEAwEESRMHsxM27C+xMILC5s+EBqE3bpgOBIhoZSwhuoIBBBMFgOwgkEGc2/+vctwkHUzRjUJ&#10;gkFlx4BC5cHiwsEA7LD94uETwRLhD6MIDPOPgSBI3UewsETtZRoPtJ7FTJIOEZRLXx4w4Tn3dyeS&#10;YD5TQ2NAF6aMsrO/F7QQUZEBtkWq4i0nqjL/cbyVWL08okigYmBUD5wnWiVuN5bwQt1irF9kxbKo&#10;nvRI8SLeot7XtU8kSNEiWqJarVU8ngAAARQAAAAAAAAAAAAAAAAAAAAAAAAAAAaMvSTFzuh5R0N4&#10;/wAAjkqwABsuQAACAD3yIIACJASymAAAAAwkLvmnL5ntIsAAAAAAAAAAAAAAAAAAADxdgAANbgAA&#10;AAAAAAAAAAAAAAAAAAAAAAAAAAAAAAAAAAAAAAAAAAAAAAAAAAcH5NU3vSE+yhAB3uwAB6M+Doni&#10;R4DP3YAAAAB6VvAAAYWTjmFECGbCOfVJ4o0hQ5I5W5InW0kXrlZB7iOxBfgAAAAFuNjB4S9ZgQ+0&#10;duP8419aO5ii3B3edJzqxprVZfiKc0Ns93jrBjBGG2pQQbWGmQAAAAAAAAAAAAAAAAAAAAAAKDld&#10;VACBgBKSVNd1hAC2U3KgRAAAAAAAAQgtJLiuJ5AAAAAAACoxKkIzJmGAGydVE4GAAAAAAAC2Bg1l&#10;kMyKDYLsE5ggPeqr0cMQAUweAEcAAbb39urqZmAAAAAAAAF3eW5l1JWzqgAv5Kf1+vPKxLEToDJy&#10;RjCK0wAAAAAAAAAAAAAACLDM4AAAFqCIYIgAAAAAAAAADIGqvWPcx1QsIGNwYDOerEsyIq1EdA9Q&#10;GZkAiFaBWIUDCV1bkIOyUzPnSrwAAAAAAAAAAAAAAAAAAAAAAAAAAAAADsOja2T+AAg0MLCBwQKA&#10;Bl8fobKJIkIsA8av+sBncFuAAAAAAAAA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LgAISS5S2gABYQAAA3geSi0Bf4u0fKAAAAAAAAAAAAAAAAAAAA&#10;AAAAAAAAAAAAAAAAAAAAAAAAAAAAV01QSE9UTwARxMABAOUCXgAAAg0NAIAgCAAAAQAAAMIFz/8S&#10;KxK5Flb/HjwfICUD/wAEQoAAAQAAAQGcAgAAACEHLQgLYp0k3Oz8tIAAAAAAAAAEKBghRTKYAiEW&#10;KhFfl/wPmAAAAAABCtnoTRQAIV/aFm5gEK7tCZcCEvgBChbhQuAhB4BCtIwq0gIVdkBCgshGwCFq&#10;QQjdCvzfICE31Cou0JoWhF7gAACEr0K/sgxCgOIAhU+SE0PSAAAABC2noWijCc7EKjSwAAEJPoWw&#10;hCwpo8oAACFsXQrs8KhVhHnhDuAAAIRehcsqFZfwgZhBAAAAEKl1C7HAAAABAgAAAAAAAAAAAAAA&#10;AAAAAAAAAAA8K+8YWBsQU3RhFwwQgpZiCkmMJQDCKBhRNEUYQcYTC+EyUFBvgpFDCTwwmDGEejCN&#10;hhKoYSKGQYQUYRsMI4GEIGEJ8DiL0TgjESKEETjRI0QQiDZKe1xgxPCUwgiwQRqMJDjwghtMImiF&#10;EYfEL4ma0TucB7MfCAiCJRhCxBHokYwiiAiwwgAggFEJz88UJcIhqfjbQREmOQER4AAAAAAAAAAA&#10;AAAAAAAAAAAAAAAAAAAAAAAAAAAAAAAAAAAAAA8KoGhYNIFTFQkrApKwJy4EGoSPuoUNYEmKFBOh&#10;J3gnpgkv4RzQjmhJChFtCLaEgKEgKEMoQyhFtCIqERUIL4QXAAAAhhRypBEpAI8KmqBZhKE11Cd2&#10;gqE+MCnxQkfQk/AkdQltAkrQhnBPxBL/QVNSQTukAJHgPChvhQEwnWwhuFhCgME7eEgcJz4JfYRZ&#10;BQ/9wS3jA8JWYSbII5mFbXEEvhBFxBUXRhDBhM2YRdBIIA4RzBXiYSQwi2Cj7hIDCQGEMgg2EW4R&#10;FhEWEF8ILgATwjymEvSEE1gBgoL4UdYKQmEOwoW4RVBRAxsJvMIdhA4JqMIR4LMDBC4bA4QWCDQD&#10;CHwHCGwQbLBE+L4QuAgGCkRhVXwTV4S1hcIlwpfxYJ+IJa4QvCmVAeCRUEfgwSkgohYQ+CeaCrrw&#10;k7hLbCTOFcvhPLmgktBJTgm6gYDhRQwoZQUoYKA0E22FETCfTCZ3CRsE00E0sElcJEeEVQQnhX/w&#10;VAWFTNBH8FVpBO3BRFgmngkfBObBI2CKsJmfcJjgAADhMPhZr4JvsJWwTDQTMYTL4SEgo/YStgkj&#10;BJHCM+CNIIbwsn0FYHhHWEjcJO4VUsFCPCUUEqYHhGeEg8KLXAYJFYKpSEx4ItjQuLBFd42TJ7tq&#10;QBt08QkIAAAAAAAAAAAHClPhSngqB4J/YJ/cKFuFC3CVuErYJewSiglDgPAYvCnNhPbhLjCjxhEM&#10;E68DgguLBIqCdq8EM8IJhGf+IwUK8InwjeCSeECwi3CE5/4QLCD/z+7ZbCRAAAAAAAAAAAAAAAAB&#10;PCYikErSGEg54VgdIJOkMJU8KwEgsmmhJWhKWhQagVR1CR8CTkCN6EhKElKEW8FC+CXtgrAUgkqQ&#10;gkecKgHCrswpQYRThWNwSQgmNwk9hFcFBLCO4KCmNwTp4QAAOEs8LF7BNFhJ2NBMFhMDhHWEQ4Sd&#10;gkLBIXCK+CLYITwo0QU8cKccEjoKPsEn8KOMJBPDBF0EIwmzgirhIIJYJs0wiYh8AAAABwgUFiBw&#10;hOCgqDMIJhBMSCZDBY2Nm83wAAAE8Ja0gk6QwjnhT/gr6YJRQQ7CoNwmpgqFsJNGFFfSUJs4EScF&#10;B6CKrBT/TCHEIJNMJCQDNGxYW980SJb9IAOEc4WaGCSGEWwSfgkBhIDCGQTI4RbBEMEQ4QXggsPw&#10;q0IK+3CpzgUFD3CY2CNMI1iYUPM8E8n/CcfCN7BRnTMQghJAAnhMtTCXJDCRYiAABPCOaQRaQwhf&#10;Cn1hRPgqT8JW4VZcEisKEeESQTRwSex4Ixgk54S6wkjwl9BL7CbGCU0EpoJjcJjcI/gj6CU2EjMJ&#10;GYRhwRhhC8EU4RfBHWEFwiXCHwRfGwg+EFjwQe/i0xtwAAAAAAAABPCqcpBSMIYTU8LDZBRMgp2Y&#10;UrIJ1YJewUbMkEp4JfYSCgmpxOCR0EOAAAABA0nADDnCRowkaIJViCPhBHwwksMJLDCJhhEwgj4Q&#10;RaIItGEN8IbBAOE3Ywm7EE3wgj4QR8MImGETCMIwwj4YRUMIqEEjeCRuEf8JnBhKwYTKmEvZhL6M&#10;JHEEXRhIAgjzwRdBBeEwgwmEEEyogj4QR8MI+GEfDBGCyCCDcEGwg3CRowkaIJViCPhBHwwksMJL&#10;DCJhhEwgj4QRaIItGEN8IbBAOE3Ywm7GE3wwj0YR6MImGETCMIwgj4QRUIIqEEjeCRsEfcJGjCRo&#10;wlYMI9GEejCSwwksMImGETDCPRhFwwi4YQ3whuEARcKSwwkaIInEEfDCPRBJYQRKIJTjCJhBHwwl&#10;WIIAMJG8ENwifhM4MJWDCZUwl7MJfRhI4gi6MJAEEeeCLoIKt4RKIImEEaDCGjCGiCKhhFQwgQgg&#10;IggowhoggowPAo5EDYUOUwn9IITO8I7EEwgghhBN7GEywgmuEESiBGEjYwIwkZ5IIgwT/iCTgwmB&#10;EEzwglUIIcMJFjCKh8YRuIIcIowXnqglqmEnkAR1woFCCZsQTKmEvcGENEEWiCRowjwQS+EEfkEq&#10;8IMDk+E1ggmTGE1Qgk8IJIiCHDCIhhAhhChijCHCCMxBEvhHsEVcJGiCRoglWMI9EElhhHowiYYS&#10;WEESiCLRhHogi0YQ3ghsEA4UQRBOiYR9MJloyiCUpBG0wj2MJTebCPuE4Ygk4IJgBhM6IJVCCHDC&#10;UIgikfEEbCCHDMID5+4UUBBMkMJYCCTwwkkMIaIIjEEUjCFCCYQYQ0RBAeCPcJGf845MJG0JGwJV&#10;wI+oSWgR9QiahJahE0CLYEfQItoQ3whsEAwmUoTWUJqqENoQKhJ2BCqEkqERQIzgQ6iwI94Ilgir&#10;CbuhRYgQCBH0CJoEfQ8CdWhIWhF1CPaEXUIB4SNglXhKyhM4YTKtCXsCLqEvqEjiCPNCQBBF0EFS&#10;YTd0Ju6E31CPaETUI9hqETQ0CKoEfQIqgSN4JGwR95oJMKDMCaqBM7Qk9QgUCHQeBIGBEVCScCT0&#10;CKIEhOCJYIbhI2BI2hKyBH0CS0CPqETUJLQIloRdAj6hF1CG8ENwgGE3cCbqBN9Qj2BE1CPYahE1&#10;NQiqBH1CKoEjfCRmEf4SsgUdjCOagS9gRdAl9QRBDMCZwwi7CQeETQKUkCBwIdQgNCHUIFAiqhMl&#10;D0IdQjWAeCJcIH/lOHhRIgndggeETYSxgirCBQQ7CNcIFhA4+EO4ImgOCwpOYRPhI2CKoJLYRNhH&#10;sErMImgifCAQR9wSNghsE8MEnsJgcJOwuEqsIqwh2Eb2qLhDvBRsJ64JvoJV4SNwlrhJaCSuEewR&#10;bhE0EAgi3CPeCGYQ2CWpBJ1CCOvnSQUOTCf1CCZ3ChyQT+oYTO/6EwpLYR9hE8Ep8JGwSWgiWCPo&#10;JWYRNBE+EAwj7wkbBDYJNmE3sMKA3/+UhMKHJhP7DCZ3CPIJewRzBNdBKswl64TN4RdBIIwhiCLo&#10;I8IKPsMJroKHJhP7CCZ376CWmEnYI5wmBgk5BKmCKsIdhG/qi4Q7gWb/B59hJLCPcIkgk1BIKCQu&#10;EOwg0EQP38ID5cuFBOCSMEVYQWCYjCYWCIdgUX+TH8IpjwUMIIPhEOEfQRZBGWEMgguELidlggvi&#10;zhL/CSmEUwS0gk/BIXCDYQeCCw+WLXD5fgEOSCkrhH2EpsIngkZhJbCJYI+glZBE0ET4QDCPuCRu&#10;ENwmpgn+gndglXBI2CS2ElsI9gi2CJYIBBFuEe+ENghsE4eEzsEocI1giaCKsJgoJPYQaCA58INB&#10;J7wiyBYThwTOhhKHCerCb4MJasFAjBDsJfYUCoJemEvnCGmEvuEveCLcIv/uHhEuESwRrBDsIqgh&#10;2ECwirCBQQaCHQQbA+Bj4Td4TdwTfQR9hE0EfRsImjYRVhH2EVQSN4JG4R/hMJhMJhMrhHuEfYR7&#10;gsI+wRvYINwQaCCh8iwlrhJ2CYCCT2EqoIdhHWEVWgjaCHZsFxugmRwoqYRzsEVQR9BDMJXbjYRF&#10;BGq8IPj4UW8JiMJP4SnglBBBYIZBDYIfBMVBBYaF8I5wkVhRnwmrjwQ6CcGCHYQmCOsIhwg2ENwg&#10;2EtOCCQRphI3CRuErMI9wkthHuETYSWwibCLsI9wi7CG+ENwgH1uFFiCbqCAYR9hOrhH2EhYImzY&#10;RdBH2EXYSN4HBKs0IHCRsEjcJWQR9BJaCPsImwktBEuEXQR9hF2EN4IbhAMJGwSNglXhHsElsI9w&#10;ibCS0ESwRbhHsEW4Q3ghsEAwosQTdYQCCPsJ1YI+wkLBE2aCLsI9gi7CRvA8JWYT4wTdQTZGEfME&#10;PggubCRUEfY5BGsJhEsETYRrBDoIqgh2ECwiqCBYQaCHYQbA8Cz4TxQTVwTU4SdggWENxagiHCM4&#10;JPQkEnPCJcIqbYSNgkbhKyCPoJLQR9hE2EloIlwi6CPsIuwhvBDcIB3LhQKwmcgmVIJfVhDYItwk&#10;dhHmEvYI/IJV4QbCdPCdOCZSCPoINBH2EbQQbCNpwl9MEa8Ea4QUPlmFEDCbuCTcEfQS+WWCPY2E&#10;jMI9wOEG8Iugk/hOJhJ2CYCCZ7CVWEOwlFBFVoI2wh2WA8bsJa4SdwmBwk7hKrCHYR1hFVsI3wh0&#10;XBcasJw8JO4TA4TO4Sqgh2EoYIpthG8EOiwHjUiwpDYS0wgeEOgmBgh0EdwRzhHMEa4Q7PhLTgiy&#10;CB4Th4SdwmBwmdwlVBDsJQwRTbCN4IdFgPGr/NBCwm7gm6gm+wj2CJsI9jYRNmwiqCPsIqgkb4SM&#10;wj/CTsEtMJgYIdBFUEnrYSqgjmLBDsI3jcBrCayCeGCanCG+wk7hEWEChoSCT2EZwRL4ScwirCau&#10;CjPHwh2EdYQ7CIYJwYIVhBoIdhBoIJwS0gjXCRsEjYJV4R7BJbCPcImwktBEsEW4R7BFuEN4IbBA&#10;MJWQTNmEyrBL6CLsJfQSNII84SAIIuggvDPCYTKYTWQTUwQ7CBQSeghWEksIiwjPCHQkEe8ES4RV&#10;hLTChhhJ7CG2wmdwjqCKsIxwiiCT0ElIFwSdgh2EjcJG4Sswj3CS2Ee4RNhJbCJsIuwj3CLsIb4Q&#10;3CAYS3wl/BMdBGmEcQSJz4SNwhmwsECggPC4PCW2FHvCIoWCH4SIzwTDwQyGxIJPz4R/hCv/W4Td&#10;QUQCCTnCPsI+jwS9jYGCPsJG4RdwQaCT5cFhJ2CWmEwMEOgiqCT1sJVQRzFgh2EbxuA1hMHBR3II&#10;ZwibCPsDBMrgjA8JGxeCRsEQYSdglpBMBhDoIqwk7bCVUEc5cIdBG0bgXYSNgkbhKyCPoJLQR9hE&#10;2EloIlwi6CPsIuwhvBDcIBpMJG4SNwlZhHuElsI9wibCS2ETYRdhHuEXYQ3whuEA/+EfBYS1gpC4&#10;QPCG4RzBDsI6gmCwjrPBDoI1gizglpBA8JOwS0gmAwh0EVYSdthKqCOcuEOgjaNwLsIlgibCNYId&#10;BFUEOwgWEVQQLCDQQ7CDYHgWfCTkFGjCMIIdBAoJnbQSqghUTCHQTCZvCJMBhKyCZsgmVcJewRdh&#10;L6CRphHmCPyCLsINhI2CRuErII+gktBH2ETYSWgiXCLoI+wi7CG8ENwgG2gibCJYI0whuEVYQ2CA&#10;wRVhAoILhDYILAvAx//rcJu4JuoJvsI9gibCPY2ETZsIqgj7CKoJG+EjMI/BIfYSNgkbhKyCPoJL&#10;QR9hE2EloIlwi6CPsIuwhvBDcIBhMnBRPglhBDsIpwk9BCoJJYRFkgh2EweEe+BgkXhNZBROwknh&#10;DcJIwQ7CIoJVYRFnwhsEa5+CPcIpwkbBI2CVeEewSWwj3CJsJLQRLBFuEewRbhDeCGwQDCVkEzZh&#10;MqwS+gi7CX0EjSCPOEgCCLoILSYUOcJ/Qwmd//ONcJk4KM8ES4Q7CBYSeghcE1MEKwiWCHYSlwh/&#10;BEsElsJnIKBOEyqwi6CXxhI7BDsJAYS9II8+Eq4ILhNZBPDBNThDfYSdwiLCBQ0JBJ7CM4Il8JOY&#10;RU2wk5BSGwjDCHYQGCTtoJVYR1Egh0EwmbgibAFhMKHOE/oYTO4Q2CPoJLQRPBIzCS2ETYR7hKuC&#10;JsInggEEfcEjcIbhJqCb0IKAn/8gLwk7BLSCYDCHQRVhJ22EqoI5y4Q6CNo3AuwiWCJsI1gh0EVQ&#10;Q7CBYRVBAsINBDsINgeBZ8KI8EzZBMqwS+gmOgl7BI0wjzBH5hF2EGcKWgAgm9cKWgAgm9AAAAEJ&#10;kE1boAAAAAAAAAABC1MYVGuFEQAAIR/hcb2FRxwoX4AAEKqzCW+FRqwpZqQAAACFwPYVOOE/zCj+&#10;4TiEAAAhYksLgfiEw8AIVPsQm2ABCnKEJloAQp+hCq8wsUwAIVSkQsCeFqwABCk7EKo3CsbwpGgA&#10;IVPuFYRCFi7wr6wAhQOBCrEwspwAQpigAAABCuMMI2ELBhFcEcUMIVBQsSGCw7fqBFfCN4LHDUAA&#10;AAAAAAAAAAAAAAAAAAAAAAAAAAAAAAAAAAAAAAAAAAAAAAAcFlVgVHRhS4iClaMJmxhRxGFIcQT8&#10;DCRognyGE3Igmp8IFBInglVQp0QI3oQWmoGhLeBGsCcqBBoEGoTK0Io4IZhG4AAAA4JGwSNwlZhH&#10;uEewSWgktBEsES4R7hF2EXQQ3ghuEA4JhcKU8E3cElsKGsEt4Jl4IowmugktBF8Ej4IZwRRBAOCc&#10;jCKsI1gjaCo3gOE8UEYwS8wjWoJkcIf4QvPJugAAAAAAAABwUZoKxbClLhFuFQ5DQTqQQmCg3BJ6&#10;+EU4R94ShgjaGEyNMJbEMJEcFD+CtTwpd4R7BK+CSsFGyNhQ8wj32E4OJwQ3eCDYQaCIMIDhAcIT&#10;BCYbGwgMAgEfz31/+xkjkMjgAAAAAAAAAAAADgqnYKFEFOyCDQV6WEy+E98Eg8KDuFDWCH4UPIJA&#10;eEzkEvU4KnSmFP0hBQ9wVCeFlQgozQT24TzQTQYUWsJAQTqYRbBHWFMCCbDx4I0uFQmmE9pCCQAA&#10;wT+wWQPCcmCDYVceEe4Svgj+ChZBKbCNIJx4IB4SO+OE2+E22EoMJDYRthFcE6GwS9gkNEgoB5uC&#10;S2AADBLuCjFhIGCW0FPzCRGEx+EJwq68JawQGCbGCGcEyOEVicEl6YTakMJ+gA4TR4T0QSVwWFOS&#10;Egm3wjeCqagUEGwnlgijwgOEajBJ/CQ8EZwQaCZWBYSvwME5uEGxsJiYIB4QuCEgBwjnCklBJDCL&#10;cJOwR/hIDCGQUHcItgiGCIcILwQWHGCfd4S3jQVXd8KC8EXzmxoKIOEM8SCDgBgkHBTawiKCNoJ9&#10;MIhwkXBEOFO3CNsFBJ7CE8Eg4IiGCh7BWNYUl4IdBPthAoKCEEWYVNGEOwiLCWWbgiWEADBQrglX&#10;hHeEGgpOYQfCixhIHChhBBoIigmigkRwRhhJETgrDqYVJhCCivgpc4VuxBTx0KhyBFsCcqmoT4wJ&#10;fUIgrQivglXhBLhS5CIwBgheEhYFBBoKnyA4Q+AwThYQaJhFGN4QzBBgniwq84IHBDoKfkEdYUAY&#10;aCq7whsfCNZ8JaYQMAcJhYJgsJCxsKBt4JlsIowo5ZsIBBN3BDfEgiUMEnoJ28IxgjaCrDwiHCVc&#10;EFwqbsI2zwTC4HgkJBAQBwgWNC4LCmJCQQTEgh8CthCovhAsUAAAAQtLYUtCAE3uCVQgndGEDEES&#10;jChgMIqGECEEOEEaiCBCCBjOMIdwRNgsBIIchCKsE4QwmdGEwIgk4IJQiCVQwioQQ4YRuPihFEEO&#10;8Fn//h9gYJaQImoRrQk7Ah0CKqEVQI5gQGBDqEGoQageBZ6CZtMJekAJG0EzaYS9IASNwRNAiahG&#10;tCG0IbAiqBFUCAwIDQhtCDUINAXAs+CRsCRsCVcCPoEfQJLQJLQIlgRLAj6BFsCLYEN4IbBAMEjI&#10;FFihE9CPaE3sCJqEloETQJDQI+oQCBKyhDfCRkETlP+EzmEvYJlYJV4SOIJeogj8YRcMIMYR4wi7&#10;hM2YS+QhI3hKqCd2CBwRLBQwwiqCBQQ7CNYIFhA4+EO8ImwX/784KHNMJ/SAEzqEgk5BSGgjDCHQ&#10;SdwgOEqfYR1BDsmEwcfgiaHgkbBI2CVcEfQR9BJaCS0ESwRLBH0EWwRbBDeCGwQAK4kE3OFCnCaf&#10;CPYI+gkrhE2aCN8I9wgEErIJGcEMwkrBKvCjuQRzMJfRhL0YRcQOMIYMJmyCLoJBQSrwo7mEcyCX&#10;sYS9GEXEDiCGCCZwgi7CQcEq8JnDCZWQS+iCXowi4wkdEEeDCQBhF0EF//OOHBRIwndwgcESwSyw&#10;iqCBYQ2CNYIFBA88EO8IlwMEqiCd1MKGUGFBeCX0EysEq4KBpBL1gR/Qi6hBjCPGEXQUGMJPYTPQ&#10;TVY2ECwkDBDoJKQRFhDsIogk94SEgiXCZswl8jCRs49glXhM5BMqYS9kEvdCLqEjjCPMCP6EXaEG&#10;PChzmE/pjCZ2CVeFHfCOSCXswl7oRdAZBDMCZyBF2hINtBMlhNZBNThJ3CGwSSwgWEKwiLCM4IdC&#10;4R74RVBEv/w/CQTVwUZ8+EOwh2E4WEdQRFBCoINBDoINhBPCNYJaQTBwTpQTKkEvsCPaEGgKBGsa&#10;EfKhBvCDYRrBKuCZvCZXCXpBL1oRdAkaQR5oSAoRdgQWCbmChPBNNBH2ETYR7mwkrhG0EAwlXhHs&#10;EjOCSmENzTSCVeFHfCOYJemEvZhF2BwQwgmcwRdoSDgoEYUCiCXswl9gh0EvTCGsEvoIt4Je4RfB&#10;I3CeuCVeE3sEloI+giWCSuEtYItgi2CPoIbwQCCGf+cGSCdKCPoJlIJ0oI2wg2EGgj6YI2wgs4S+&#10;8I0wjSCWmEncJgYJOQRzBKmCKsIdhG/qi4Q7gWbCdIwj5DCNoJwzCZ5CCUUEuSCf1MKLsDl9wokQ&#10;TuwQPCWOETQRVhAoIdhGuECwgcfCHcETQHCVRhO7CChh/5xCMFLRMJvkDCdGCT0E1ME5UE1UEC9B&#10;DsIzgiLCKoXCT3hJzCJcJ4TCT0MaCeqCb6CWuErMJG4SWwkthHuEXYRNhAMIuwj3whuEN6VwpaQg&#10;m9/84hIKSsEfYSmwifCRsElsIlwj2CVmETQRPhAII+4JGwQ3CO8J/YJroInwkbBJaCJsI9wlXhE2&#10;ETwQCCPvCRkENwhuEfBBJXCeqCb7CW0Eq8JG4SWgkthHsEW4RNBAIItwj3ghuEN5T1wpaQgm9giy&#10;CTuEwGEYQScwlTBAsIdBMJ7ARIId4RLHgkXBM8GE7X/qeCRsEfQRLhKzCRuEloJLQR9hF2ETYQDC&#10;LoI+4IbhDYJ6oJvQgltwj4mESwQ7CBYRrBE0EVYRVBDsINBAs+EGgh3gYFBEuEOCCBYUOcJ/Qwmd&#10;wk3BN7BQGgieCRmEloIlgj7CVcETYRPBAMI+8JG4Q2CPIJ/cJrsIngkZhJbCJoI+glZBE0ET4QDC&#10;PuCRuEN/84hIKDGEnsbCZ6CarCBYSBgh0ElIIiwh2EUQSe8JCQRLBM1BJ4wmyIAIIQecEfCZyCX2&#10;EjsJlSCVcgl7wkBhF0EFII8YRdBM5hL4IJHYUOcJ/QwmdwlVBQdgoZYQOCJYIDhFWENgjWCBQQPP&#10;BDvCJcDBMjBN9hQewjWCJoIpgirCG4QaCA58INhDeAwL/wCHIwUtJhN8gYQ2CPoJLQRPBIzCJcJL&#10;YR7hKuCJsInggEEfcEjcIbBM3hL2CRuEypBKuQS94SAwi6CCkEeMIugmcwl8EEjsKNuEOgl1BGsE&#10;TQRVBFUEOgg0ECjwQaCHcCgWETYQ4MIF5SAwSNwnrglXhN7BJaCPoIlgkrhLWCLYItgj6CG8EAgh&#10;kEzZhR3TCa7BI6CRpAyYR5hM5BI3CRuErII+gktBH0ES4SWwibCLsIugj6CG+EAwhsEq8JnIJlcJ&#10;ekEvZhF3CR2EeEEf8Iu0INBKvCjvBHOEvjCXswi7A8IYYTN4IuwJBf8pzwUhsJPYR1hGEEnMIDhK&#10;qCHQTCewETCHcETR4Isgk8YTBIAQAgeCekwo7wS9gZhHOCVZhL3BM5hF2EgyCGIIugnZWEnzCZXB&#10;Ksgl7wkBhF0EFII8YRdBM5hL4IJHYTOYS9wkcQTK4JVkEvcEf4RdhBjCPGEXYTN4S+DCRv/Kc8FI&#10;bCT2EdQRhhJzCAwSqwmDgh1oBkwh3mgibCReEzoQTs4SNgj7CJoJV4SNwkthJaCLYI+wiaCAQRbB&#10;H3hDcIbhPVBN6GEtfOJMKUuEOgmRggcESwQLCKsI1gh0ECwgcfCHeCwiaCRcE7uE7GETwSMwibCS&#10;0ErII+giaCJ8IBhH3hDYJGwQ2CPgwkt/1JBPVBN9BLXCVmEjcJLYSWwi7CPcImwgGEXYR74Q3CGw&#10;SNgj0IImwAAAARGcAgB+2kioAAAAAAAAACFL1woO+ABCgEgAQpiwhPNAIRfhReghTlwpG4TjAhUS&#10;sJLaEnKBCEfCeAsIVCAAAGMIr+EGsBCE9z8SIAYDh8AAAAAAQllYSLQEB8InrCHwAIRUrCAtwAAA&#10;ABCoBYUGAEJirCAuAIUU/CPVAACFkCwtcghRewqnyEwshGewjxJEAAIRPIVcqFmhEJhkIzIQ0gAQ&#10;qLRCp0QoHITPUJDaE7hQlqMAAAQoXCEn8Ln0wsuJCBiEkahI64AAAhZKsK0PCkCQoIeEzjwXYSBe&#10;i+5jkAAAAAAAARIAAAAAAAAAAAAAAAAAHHGFFQfGUQTii4xRcYSQEYaIcd57+CKH+7yUQX+AAAAA&#10;AAAAAAAAAAAAAAAAAEILS5TCf0ghScDgmigU16E8ECDUJC0IdAm2gQ2hLmBBqEQ0JQwIF4uOAOCQ&#10;cFgKBG0CmJANCRcCIaEPoRtCUIooQnwhmCDggUFBvCE4LCeaCCQQSEgmPwWNjRuN8A4I5gjnCSGE&#10;W4RbBICCQEELgheEW4RFhEUEF4ILgOCjVhP9BROwoSQSOwoOYQ6CbaCaWCDQTIYTVYvBMDhH4AAD&#10;hIKlbARsKcmLC3goXRsmS37eCXmFOmCa2CR2FIyCVcExkER4T7wSOgimCRMEJ4IlgWwj1MImIIQA&#10;gAAABwU7YLCjhUKQUTcKVmFI+CY+CauCAwTXYTfQR7BLfwg+EhvCSmFMyCd7CLsKOkE0UE2WEAwn&#10;oglrBI+CT8EY8EcQQyL67CRyYRyQQiC0AAAAAAAABwQuCX2ETwQbCUuEPgh8Agj6CDYQDCAQvi5a&#10;E1wSDgi+CQMEa+gjb8EQ5fQQvEfn8YakdAAAAAAAAAAAAAAAACcJTMQPhMKXMAjYUZYWFvhO9GiR&#10;LdpJwUjaYSOIISRwSWwspUEWwRthWZwRDhKGCK8KNWEbQQLCXOEQ+Eg8ItMElIJm8JbYRbhL2CP4&#10;JQQOCR2EW4QPCM4XgguaeE4VIEQAhgHCkjBPbBMxgsINWE50EzeEDgkNiYUF4I04JCwSDMEawSjw&#10;jWCVuChMJZ4TLYQiBQQCCZCCFeEBwifhaUIJ6YINBE0Ew0EWYUB4KPcEaYTCwQ3CPsIi8JLYSGAA&#10;Bgr/4Kj7CcSCTsEfYTO4VEOE+MaBwsFDiCO+CbnCVADhPpBRnwlNBXpYRdBKPCkxBUqQQqCLoILB&#10;QUyeE4eEamCSUE40EfkFRZGESjCeEYT4EEGjADCasYvBIyCGcLS/iXgn1jfhYKU/804C3CfAABwo&#10;mwUaoKM0FcHmwj+CFQUQYHhMrbCXXeEvogDBXDQRfhIOCirBE2EawRrhU4QQeCJsIZhDIID4QHFL&#10;hMSkFF0hBSI4WDPCp9wqT8KSkaCWsEZewj+ChLhF0FCzCFcE/GELYKgeCVeEyuFKSCS2EtoJbwUB&#10;YI0gkthIDCQEEU+EU4QfhYOYIFBCsKoSBQQSCCYUFYSBQ0NG41gAAAsEXphExCCDnCjrhSKglvBE&#10;2ETQRNBM3hUS4RxhKaCO4J6t4Jl8I4OE0uE5UFBeCYaCHYRThPThJKCMoIdhIOCXEEb+BwhGCXuE&#10;w2E3cEpoJLQS3wmXgj7CKYJLYRjhJHCG8EUYQGcEgqYRUQggZAAAAAHCorwoVwUEYJzsFBHMEUKs&#10;JWrCZ3CG8EmIIpMElIJIYTZmFhC0IugUDYFWTQiKBL2AqE5sCE+Eq8Io4UgYKKUFM3ChZhNbhPVB&#10;Rowm0gjbCZ2COIJt4IN4SFgM8JqKQSVIYQpAAXCa9IJjSGElwARgsqeFPbCTkBwkthMpBUSYTc4R&#10;dBIbAQTnx+CgdAJwT9UgiohBBgAAAAAOE8cE1eEqsJH4SegkNhMrBODBEUEfYQKCcnL4SYhiwTSJ&#10;hO6Qgm54VBcFd/hVBwUXIJOwTjYTwwTVYQzCibBMLBJXE8TCcbhKDCtcgmHwkbhNZhKuCVmEYQSN&#10;wkbBHMEcwRL4RJBBJ4RfSCJSGEG4AF5MKIBCCDAIgBgspcEc4SQwqS4IuwkBBICCTcEMgi7CIsIi&#10;ggvhBcBwnagsm2EyuCgq64Jn8Igwh8FB/CLYJ5cINhEPj5+EHgnExsIDhRgghONjYU8oIFBEGSCD&#10;ceGzTeCayCg/BNJhIWCDbhI6CGYSgwguEhoILEz5/PdRAAAAAAAA4UG4J8MJNYQTCI4JZ4S3xoIh&#10;wjfCDZoIh8I0wiV6vHnDhCMJLwRFiZcIWQ90QgOYIoFow6qT40EVQQKCDYQLCBYQbYswnX4+SOTx&#10;PvcScYMAAAAAAAAAAAAAAAAAAAAAAAAAAAAAAAAAAAAAAAETSTpuFDkgn9QhM7gmbGEvRhMqIJVi&#10;CRpBL1GEgBhFwggpBHjCLv+swUOSCf1AEzvnHPwiUYQ0QRoIImGECEEVDCKhhDRBBRBARHEEFGEN&#10;8DAuFBIwneQhMTwjwQS9EEciCVYgmuMJeowmbGEXCCQRhDEEXcI7IJfIAms/5DkwS0GEnRhMCIJO&#10;CCORBKkQRUMIcMI3HhQijCHcCzYJwzCZ5AEosEjRBHwglWIIlEEjRBJYQSWEEfCCLRBEoggAgi0Q&#10;R9wQ2CG8JGmEfQhEvnXuFLREE3sEMgR9QiehJSBIyhJaBEtCPYErIETQInoQCBH3hI3CG/7+CeqB&#10;I2hKyhN7Aj6BJahJaBLWBEsCPqEXUIuoQ3ghuEAKcM4KHNMJ/SEEzpwUOaYT+kIJnTgoc0wn9IQT&#10;OwRLApSQIHQhsCHUIqoQGBAqEyUCHUI0h4ES+BwgcEq4EzZBMrgS+IJe6EXEEjcCPzCPPhF2EG9b&#10;hEsETYRrBDoIdhFUEVYQKCBQQ7CDYQaBeBzlJMJnMJewTK4SOglWQS9YEf0IuoQYwjxhF2E/EEew&#10;RPBNvBIzCS0ESwR9hKuCJsInggGEfeEjcIbhDCCPogkpnYkFCeCbnCafCPoI+wkrhE2EbZoI+wgE&#10;ErIJGeENwkqwUtD0YTfMFLQ9GE3ybCRsEjcJWQR9BH2EloJLYRNBEsEfYRdhF0EN8IbhANTwSNwj&#10;3CVkESwSNgktBJbCPcIugiXCAYRdhHvBDYIbBPUYTfRBLYihwUtJ6MJvoJGQUlYInwj2CPsJLYRL&#10;BE2EpoI+wlXBAIJG+ENwieCVcEzZBMrgS+IJe6EXEEjcCPzCPPhF2EG/QmFEiCd3CB4SxgiXCKsI&#10;FBDoI1ggUEDz4Q7gibBQEgh0YRVnEIwUtEwm+QBBCCEAv+FDkwn9jCZ3AwQ6CKoIHBEuECwirCG4&#10;RpBAsIHHgh3BE2BzqeChzhP6EEzsENgj7CSuETwSMgibCS2EewSsgiaCJ8IBBH3hIzCGwSagm9MK&#10;AyD+Uh8JawSewjrCYHCKoJOQSqgh2Eb/qLBDvBZ4Ja4SeCCOsKM+Ez2EJgjDCBQScwlThDsJg/Q+&#10;SCHcETR8I8gm+gmuwgcEBgiXCKsIbBGsECggeeCHeES4HOIRgpaTCb6AI8JNQTewUBoIngiaCRmE&#10;loI+wlXBE2ETwQDCPvCRmENwhsEfBBJUT6zCktBH0Ep8IngiWCRmElsI9glZBE0ET4QCCPvCRuEN&#10;go34Q7CXeEa4RVBE0EVQQ7CDQQLPhBoId4GBYTOYS9wkcQTK4EqyCXuBH9CLqEGMI8YRdBEuEOCC&#10;BYTN4S+DCRuAU8gnDgk5BMBBM9hDsIqglTBKH2EOywRtm8D0FDCCeLCQ+EOwh2EksJqYIyhoJPQQ&#10;aCDQQ/gj3CWsEzcEq8JlTCXrAl7AkaYRdgR5QkAYRdBBYKQ0EnMIwwk9BDsIDhKrCOvYQ6JBMJH4&#10;ImwEETQRNBGsEOgh0EVQRVBAoIFBDoINBBoFwKP/BPSYUOYJ/QwmdgoJYTuwTE4RrhFUETQRVBDs&#10;INBAs+EGgh3gYFBEuEOCCBYUT8JPQRHBLCCKoJk8JIwQ7CYPCFQSLyQQ7gUEfQSDgnewkFhMrBFp&#10;BM3UCPIEjYEFoSAoS9wJV4fIeCRuEewRLhKyCS0EjYJLYR7hF0ES4QDCLsI94IbBDYJm4JfQSNIJ&#10;lcCVZBL3Aj+hF1CDGEeMIuwmbwl8GEjYJ6sJvggltBJqCb3CgLhE+ESwSMwktBH0ErIImgifCAYR&#10;9wSNwhp02FDnCf0MJnYImgh0ECwjWCKsIlwiqCHYQbCBZ8INBDuBYHKcCClJBDsJkoIHhAYIlwir&#10;CG4RpBAsIHHgh3BEuBwm4gmegoEwSrwktBI2CS2EewRbBEsEAgi3CPfCGwQ2CglhO7BMThGuEVQR&#10;NBFUEOwg0ECz4QaCHeBgWE9WE3wYS1gljBP7hOLBA8I5glphMFhDcI0gjrCBx4IdwS0wiz+p8KJ+&#10;EnoIjglhBFUEyeEkYIdhMHhCoJF5IIdwKCPsJRwSeCCZjKc7BS0mE30ARhGERTkwkbhI2CVcEfQR&#10;9hJbCS2ETYRNBH0EWwRbhDfCGwQDCgVhQKMJfMCXsCXtCG0IaQS+aEX+EX4S+wnywm7gmyII+kEG&#10;wIdDUI+o5hIvwRrC4Th4SdwmBwmdgh0EU4SqwlDaCHRcI3jcBqcc8E1WEnYIiggWE1UEyUEksIbi&#10;4QqCKoIzgh3hEuEewUCIJO4TxABEESSCRsEjYJVwR9BH0EloJLQRLBEsEfQRbBFsEN4IbBAP61wp&#10;aQgm9xOc5WClpwm+Awk1hN7BQGgiaCJ8JGwSWwj3CVeETYRPBAII+8JGQQ3CZyCXxhI7BMrhKwwl&#10;9gj+CLsIMYR4gi7CejCHwTFwQKCMMJOQSqwh2EwdofJBDvCJc2FAmCX2EPgktBKvCRuElsI9gi3C&#10;JoIBBFuEe8ENwhuEjYI9DCJcIswk6EEwEFAmCX0EOwi7CZUwmcqCPMJHQQXCQGEvdCVecesFLQxQ&#10;wm+YKWhihhN9BM3hKyCZUwl64S+gkaQRdwjyCPyCLsIMxIJG4SNwlZBH0EfQSWwktBEuETQR9hF2&#10;EXYQ3ghuEAgozYTKYRLBJ2CHYQGCaqCFQQrCHQRLBKXCH8ES4SX/nHAwo74S+IHwjnCVhBL7BM5B&#10;F2EgyCGMIugnZRhJ/hMrhKwwl9wkBBF0EFII8QRdhQ5gn9DCZ2CZyCXoQSOwk3hN7BQGgiWCJ8JG&#10;wSWwj3CVeETYRPBAII+8JGwQ3OGsFLThN8BhSWgj6CU8ES4RPBIzCS2EewSsgiaCJ8IBBH3hI3CG&#10;4S5wn9CCi7BNTBL7Cd6CSuErIJGwSWwj3CLoIlwgGEXYR7wQyCGwT14TfBBLVgsKDME1UEzuEnoI&#10;dBIHCBQ8ERQSegijCScES8EhIIbhI2CRuErII+gj7CS0ElsImgiWCPsIuwi6CG+ENwgGESwRNBGm&#10;ENwhuEVQRVhAoIDhDYILBBYF4GPmgkgibCJYI0whuENgirCKoIDhAsIbBBYILgeBR4JaYSdwmBgk&#10;9BDoIqwlVBHNoIdFwjeNwGoKE+E3cE02EfQR9hJWCJsI2jQR9BAMJV4SN8IbBJSCerCRuErIJvsI&#10;9wkthJaCWuETYR7hF2EXYQ3whuEAgpSYRNhA4IdhDcIDBFWEyWECgh2eCNYDwRLBA/50CcKWkIJv&#10;YI7gl6YTWcI5glWYS9wTOYRdhIMghiCLoKFGEe4RvhJbCVkEjYJLQR9hF0ES4QDCLoI+8IbBDcJG&#10;4R7hE2EloJVwSNgkthHsEWwRLBAIItwj3whsEN1kFDnCf0IJnQj64UdoJhIIYYR9giXCZaBkC4HC&#10;RuTwkZBEGESwRNhGsEOgh2EVQRVhAoIFBDsINhBoF4HPhQJgnSgmJMI+wSVwj7CGwRtBL6CH4Q2C&#10;DcENgjHCgzBPzngh0EOgmRwlVDwSKwhsEGgg0bwkthGrbChTBNzBNNhH0EfQSVwiaCN80EfQQDCV&#10;cEjOCGQSUnEIwUtOE3wARBEEX9bhN3BN1hN9BH0EfYRNBE0bNhH0EVQRVhIzgkbBHxAXhKyCZsgm&#10;V4S9MJfYIuIJG4I/MI88EXYQY8Jm6QS9IMJG4SsgmbMJlcEvjCX2CLiCRvCQBBHngi6CC4SNgm7w&#10;ieCPYI+gktBE2ETZcI+glZhAMJGcENgic4JNZhN6ihhQGR4SdgnDgmAwmdgh2EqsIqtBKGCHQRtm&#10;wPG48Jw8gmdMMJQk5IJw4JOYTA4TOwQ6CVWEVQSh/BDsI3i4Hz0cFDmmE/pBBM7BPzBPzBKLCZ3C&#10;Z3CVWEqoJFQSKgh8EhYJCxuNhEc0E0EjcJG4Ssgj6CPsJLQSWgiXCJoI+wi7CLoIb4Q3CAQSrwmc&#10;IJlZhL3BL3CLjCR3CPII/MIuwg0E1eFBnCZ7CGwSegkDhAoIhh8Iowk7BJSCJuCQmEOgoEYUCsJW&#10;YR9hH0EvcJfQQ7CG4RdhHuEXQRb4RfhAIJ6sJG4Ssgm+wj3CS2EloJa4RNhF2Ee4RdhDfCG4QBnB&#10;SVwkbhE8EfYR7BJbCJcJTYRNBKyCPsIBBI3ghsETwTsYTtEE55LCT0EnjCTMwkygisAgcOClpISG&#10;E30FJWCRkET4R7BH2ES4SWwlNBE0EAgj7CVeEN4JG4RPBPDBNXhNVhDcJO+hoIFBEOLBJ6CM8Il8&#10;JOQRVBJyCkNBGEEncIdhKn2EBwjrCYOCHZIIm48PBI2CRsEq4I+gj6CS0ESwSWgiWCLYI+gi2CG8&#10;ENggEEjYJGwSrgj6CPoJLQRLBJaCJYItgj6CLYIbwQ2CAeBQSwMEFAAGAAgAAAAhALL98f7gAAAA&#10;CQEAAA8AAABkcnMvZG93bnJldi54bWxMj09Lw0AUxO+C32F5gje7+UNTjdmUUtRTEWwF8bbNviah&#10;2bchu03Sb+/zpMdhhpnfFOvZdmLEwbeOFMSLCARS5UxLtYLPw+vDIwgfNBndOUIFV/SwLm9vCp0b&#10;N9EHjvtQCy4hn2sFTQh9LqWvGrTaL1yPxN7JDVYHlkMtzaAnLredTKIok1a3xAuN7nHbYHXeX6yC&#10;t0lPmzR+GXfn0/b6fVi+f+1iVOr+bt48gwg4h78w/OIzOpTMdHQXMl50CtI046SCJH4Cwf4qyfjb&#10;UUEWrZYgy0L+f1D+AAAA//8DAFBLAwQUAAYACAAAACEAmg29GOoAAAAgAgAAGQAAAGRycy9fcmVs&#10;cy9lMm9Eb2MueG1sLnJlbHO8kc1qwzAQhO+FvoPYeyXbhbaUyLmUQq4lfQAhrSURSysk9SdvX5ES&#10;qINz7XFn2W9m2M32O8zsE3PxFCX0vAOGUZPx0Up437/ePQErVUWjZooo4YgFtuPtzeYNZ1XbUXE+&#10;FdYosUhwtaZnIYp2GFThlDC2zUQ5qNrGbEVS+qAsiqHrHkT+y4BxwWQ7IyHvzD2w/TE15wt28DpT&#10;oalyTUHQNHl9oj4uqcKZ5KhSo6hssUoIaLw6yz3/MgnEuvVwxXql1q//C+mPgLGutBM+tNqXKU7i&#10;wFO01zL0/5OhP2cQi7+OPwAAAP//AwBQSwECLQAUAAYACAAAACEAduBJXxgBAABOAgAAEwAAAAAA&#10;AAAAAAAAAAAAAAAAW0NvbnRlbnRfVHlwZXNdLnhtbFBLAQItABQABgAIAAAAIQA4/SH/1gAAAJQB&#10;AAALAAAAAAAAAAAAAAAAAEkBAABfcmVscy8ucmVsc1BLAQItABQABgAIAAAAIQB+PwYrlQQAAIEP&#10;AAAOAAAAAAAAAAAAAAAAAEgCAABkcnMvZTJvRG9jLnhtbFBLAQItAAoAAAAAAAAAIQAzniy9vj4A&#10;AL4+AAAUAAAAAAAAAAAAAAAAAAkHAABkcnMvbWVkaWEvaW1hZ2UxLnBuZ1BLAQItAAoAAAAAAAAA&#10;IQCnTSbQbUQAAG1EAAAUAAAAAAAAAAAAAAAAAPlFAABkcnMvbWVkaWEvaW1hZ2UyLnBuZ1BLAQIt&#10;AAoAAAAAAAAAIQCMsd4mSa8AAEmvAAAWAAAAAAAAAAAAAAAAAJiKAABkcnMvbWVkaWEvaGRwaG90&#10;bzEud2RwUEsBAi0AFAAGAAgAAAAhALL98f7gAAAACQEAAA8AAAAAAAAAAAAAAAAAFToBAGRycy9k&#10;b3ducmV2LnhtbFBLAQItABQABgAIAAAAIQCaDb0Y6gAAACACAAAZAAAAAAAAAAAAAAAAACI7AQBk&#10;cnMvX3JlbHMvZTJvRG9jLnhtbC5yZWxzUEsFBgAAAAAIAAgAAgIAAEM8AQAAAA==&#10;">
                <v:shape id="_x0000_s1046" type="#_x0000_t202" style="position:absolute;width:43967;height:37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Er9ygAAAOIAAAAPAAAAZHJzL2Rvd25yZXYueG1sRI/RasJA&#10;FETfC/2H5RZ8q5taazS6ilQEwUJr9AOu2dskuHs3ZleNf98tFPo4zMwZZrborBFXan3tWMFLPwFB&#10;XDhdc6ngsF8/j0H4gKzROCYFd/KwmD8+zDDT7sY7uuahFBHCPkMFVQhNJqUvKrLo+64hjt63ay2G&#10;KNtS6hZvEW6NHCTJSFqsOS5U2NB7RcUpv1gFq8/JbrDdnnV+7L4u5iPFsTZnpXpP3XIKIlAX/sN/&#10;7Y1W8DpKJ0k6TN/g91K8A3L+AwAA//8DAFBLAQItABQABgAIAAAAIQDb4fbL7gAAAIUBAAATAAAA&#10;AAAAAAAAAAAAAAAAAABbQ29udGVudF9UeXBlc10ueG1sUEsBAi0AFAAGAAgAAAAhAFr0LFu/AAAA&#10;FQEAAAsAAAAAAAAAAAAAAAAAHwEAAF9yZWxzLy5yZWxzUEsBAi0AFAAGAAgAAAAhAPYESv3KAAAA&#10;4gAAAA8AAAAAAAAAAAAAAAAABwIAAGRycy9kb3ducmV2LnhtbFBLBQYAAAAAAwADALcAAAD+AgAA&#10;AAA=&#10;" fillcolor="white [3201]" strokecolor="#a5a5a5 [2092]">
                  <v:textbox>
                    <w:txbxContent>
                      <w:p w14:paraId="2A0E8D33" w14:textId="77777777" w:rsidR="00A47160" w:rsidRDefault="00A47160"/>
                    </w:txbxContent>
                  </v:textbox>
                </v:shape>
                <v:shape id="Picture 4" o:spid="_x0000_s1047" type="#_x0000_t75" style="position:absolute;left:6400;top:2438;width:10211;height:30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5VexAAAANsAAAAPAAAAZHJzL2Rvd25yZXYueG1sRI9PawIx&#10;FMTvgt8hvEJvNWtZStkaxQqi0EPxD6XHR/K62TZ5WTdRt9/eCILHYWZ+w0xmvXfiRF1sAisYjwoQ&#10;xDqYhmsF+93y6RVETMgGXWBS8E8RZtPhYIKVCWfe0GmbapEhHCtUYFNqKymjtuQxjkJLnL2f0HlM&#10;WXa1NB2eM9w7+VwUL9Jjw3nBYksLS/pve/QKnP11el6uuHz//DiuikP4+tZrpR4f+vkbiER9uodv&#10;7bVRUI7h+iX/ADm9AAAA//8DAFBLAQItABQABgAIAAAAIQDb4fbL7gAAAIUBAAATAAAAAAAAAAAA&#10;AAAAAAAAAABbQ29udGVudF9UeXBlc10ueG1sUEsBAi0AFAAGAAgAAAAhAFr0LFu/AAAAFQEAAAsA&#10;AAAAAAAAAAAAAAAAHwEAAF9yZWxzLy5yZWxzUEsBAi0AFAAGAAgAAAAhAI0vlV7EAAAA2wAAAA8A&#10;AAAAAAAAAAAAAAAABwIAAGRycy9kb3ducmV2LnhtbFBLBQYAAAAAAwADALcAAAD4AgAAAAA=&#10;">
                  <v:imagedata r:id="rId57" o:title=""/>
                </v:shape>
                <v:shape id="Text Box 29" o:spid="_x0000_s1048" type="#_x0000_t202" style="position:absolute;left:28346;top:32537;width:14630;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118F5DCB" w14:textId="69FA32DF" w:rsidR="006E4543" w:rsidRPr="00BF178F" w:rsidRDefault="002A74E8" w:rsidP="006E4543">
                        <w:pPr>
                          <w:rPr>
                            <w:rFonts w:ascii="Comic Sans MS" w:hAnsi="Comic Sans MS"/>
                            <w:bCs/>
                            <w:sz w:val="24"/>
                            <w:szCs w:val="20"/>
                          </w:rPr>
                        </w:pPr>
                        <w:r>
                          <w:rPr>
                            <w:rFonts w:ascii="Comic Sans MS" w:hAnsi="Comic Sans MS"/>
                            <w:bCs/>
                            <w:sz w:val="24"/>
                            <w:szCs w:val="20"/>
                          </w:rPr>
                          <w:t>Neighbour - P</w:t>
                        </w:r>
                        <w:r w:rsidR="006E4543" w:rsidRPr="00BF178F">
                          <w:rPr>
                            <w:rFonts w:ascii="Comic Sans MS" w:hAnsi="Comic Sans MS"/>
                            <w:bCs/>
                            <w:sz w:val="24"/>
                            <w:szCs w:val="20"/>
                          </w:rPr>
                          <w:t>am</w:t>
                        </w:r>
                      </w:p>
                    </w:txbxContent>
                  </v:textbox>
                </v:shape>
                <v:shape id="Text Box 30" o:spid="_x0000_s1049" type="#_x0000_t202" style="position:absolute;left:3352;top:32689;width:15088;height:3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68611889" w14:textId="0F8B937E" w:rsidR="006E4543" w:rsidRPr="00BF178F" w:rsidRDefault="006E4543" w:rsidP="006F52C5">
                        <w:pPr>
                          <w:ind w:right="-154"/>
                          <w:rPr>
                            <w:rFonts w:ascii="Comic Sans MS" w:hAnsi="Comic Sans MS"/>
                            <w:bCs/>
                            <w:sz w:val="24"/>
                            <w:szCs w:val="20"/>
                          </w:rPr>
                        </w:pPr>
                        <w:r w:rsidRPr="00BF178F">
                          <w:rPr>
                            <w:rFonts w:ascii="Comic Sans MS" w:hAnsi="Comic Sans MS"/>
                            <w:bCs/>
                            <w:sz w:val="24"/>
                            <w:szCs w:val="20"/>
                          </w:rPr>
                          <w:t>Receptionist</w:t>
                        </w:r>
                        <w:r w:rsidR="006F52C5">
                          <w:rPr>
                            <w:rFonts w:ascii="Comic Sans MS" w:hAnsi="Comic Sans MS"/>
                            <w:bCs/>
                            <w:sz w:val="24"/>
                            <w:szCs w:val="20"/>
                          </w:rPr>
                          <w:t xml:space="preserve"> - Kim</w:t>
                        </w:r>
                      </w:p>
                    </w:txbxContent>
                  </v:textbox>
                </v:shape>
                <v:shape id="Picture 5" o:spid="_x0000_s1050" type="#_x0000_t75" style="position:absolute;left:29870;top:3733;width:10363;height:2735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O/xAAAANsAAAAPAAAAZHJzL2Rvd25yZXYueG1sRI/dasJA&#10;FITvC32H5QjeFN1ErJboGopQKBTq//1p9pgEs2fT3VVjn74rFHo5zMw3zDzvTCMu5HxtWUE6TEAQ&#10;F1bXXCrY794GLyB8QNbYWCYFN/KQLx4f5phpe+UNXbahFBHCPkMFVQhtJqUvKjLoh7Yljt7ROoMh&#10;SldK7fAa4aaRoySZSIM1x4UKW1pWVJy2ZxMp6/V5WaxS9P5p9X34/HLh42eqVL/Xvc5ABOrCf/iv&#10;/a4VjJ/h/iX+ALn4BQAA//8DAFBLAQItABQABgAIAAAAIQDb4fbL7gAAAIUBAAATAAAAAAAAAAAA&#10;AAAAAAAAAABbQ29udGVudF9UeXBlc10ueG1sUEsBAi0AFAAGAAgAAAAhAFr0LFu/AAAAFQEAAAsA&#10;AAAAAAAAAAAAAAAAHwEAAF9yZWxzLy5yZWxzUEsBAi0AFAAGAAgAAAAhAJH5k7/EAAAA2wAAAA8A&#10;AAAAAAAAAAAAAAAABwIAAGRycy9kb3ducmV2LnhtbFBLBQYAAAAAAwADALcAAAD4AgAAAAA=&#10;">
                  <v:imagedata r:id="rId58" o:title=""/>
                </v:shape>
                <w10:wrap anchorx="margin"/>
              </v:group>
            </w:pict>
          </mc:Fallback>
        </mc:AlternateContent>
      </w:r>
    </w:p>
    <w:p w14:paraId="6180B913" w14:textId="53C4771C" w:rsidR="006E4543" w:rsidRDefault="006E4543" w:rsidP="00BD04F3">
      <w:pPr>
        <w:spacing w:after="0"/>
      </w:pPr>
    </w:p>
    <w:p w14:paraId="66C61DF4" w14:textId="2E23D447" w:rsidR="006E4543" w:rsidRDefault="006E4543" w:rsidP="00BD04F3">
      <w:pPr>
        <w:spacing w:after="0"/>
      </w:pPr>
    </w:p>
    <w:p w14:paraId="6DBB39B3" w14:textId="0F3600A8" w:rsidR="006E4543" w:rsidRDefault="006E4543" w:rsidP="00BD04F3">
      <w:pPr>
        <w:spacing w:after="0"/>
      </w:pPr>
    </w:p>
    <w:p w14:paraId="4A58ACBB" w14:textId="46E74C1D" w:rsidR="006E4543" w:rsidRDefault="006E4543" w:rsidP="00BD04F3">
      <w:pPr>
        <w:spacing w:after="0"/>
      </w:pPr>
    </w:p>
    <w:p w14:paraId="325FC7A2" w14:textId="5400CE4B" w:rsidR="006E4543" w:rsidRDefault="006E4543" w:rsidP="00BD04F3">
      <w:pPr>
        <w:spacing w:after="0"/>
      </w:pPr>
    </w:p>
    <w:p w14:paraId="75106CC3" w14:textId="4154107F" w:rsidR="002E1A98" w:rsidRDefault="00FE14B1">
      <w:r>
        <w:br w:type="page"/>
      </w:r>
    </w:p>
    <w:p w14:paraId="72DB6B76" w14:textId="741649B0" w:rsidR="009D48B8" w:rsidRDefault="009D48B8">
      <w:pPr>
        <w:rPr>
          <w:b/>
          <w:bCs/>
          <w:sz w:val="32"/>
          <w:szCs w:val="44"/>
        </w:rPr>
      </w:pPr>
      <w:r>
        <w:rPr>
          <w:noProof/>
        </w:rPr>
        <w:lastRenderedPageBreak/>
        <mc:AlternateContent>
          <mc:Choice Requires="wpg">
            <w:drawing>
              <wp:anchor distT="0" distB="0" distL="114300" distR="114300" simplePos="0" relativeHeight="253284352" behindDoc="0" locked="0" layoutInCell="1" allowOverlap="1" wp14:anchorId="13CAC72C" wp14:editId="453B4858">
                <wp:simplePos x="0" y="0"/>
                <wp:positionH relativeFrom="column">
                  <wp:posOffset>160020</wp:posOffset>
                </wp:positionH>
                <wp:positionV relativeFrom="paragraph">
                  <wp:posOffset>87630</wp:posOffset>
                </wp:positionV>
                <wp:extent cx="5737860" cy="8008620"/>
                <wp:effectExtent l="0" t="0" r="15240" b="11430"/>
                <wp:wrapNone/>
                <wp:docPr id="1974" name="Group 1974"/>
                <wp:cNvGraphicFramePr/>
                <a:graphic xmlns:a="http://schemas.openxmlformats.org/drawingml/2006/main">
                  <a:graphicData uri="http://schemas.microsoft.com/office/word/2010/wordprocessingGroup">
                    <wpg:wgp>
                      <wpg:cNvGrpSpPr/>
                      <wpg:grpSpPr>
                        <a:xfrm>
                          <a:off x="0" y="0"/>
                          <a:ext cx="5737860" cy="8008620"/>
                          <a:chOff x="0" y="0"/>
                          <a:chExt cx="5737860" cy="8008620"/>
                        </a:xfrm>
                      </wpg:grpSpPr>
                      <wps:wsp>
                        <wps:cNvPr id="16" name="Text Box 16"/>
                        <wps:cNvSpPr txBox="1"/>
                        <wps:spPr>
                          <a:xfrm>
                            <a:off x="0" y="0"/>
                            <a:ext cx="5737860" cy="8008620"/>
                          </a:xfrm>
                          <a:prstGeom prst="rect">
                            <a:avLst/>
                          </a:prstGeom>
                          <a:solidFill>
                            <a:srgbClr val="FBFBFB"/>
                          </a:solidFill>
                          <a:ln w="6350">
                            <a:solidFill>
                              <a:prstClr val="black"/>
                            </a:solidFill>
                          </a:ln>
                        </wps:spPr>
                        <wps:txbx>
                          <w:txbxContent>
                            <w:p w14:paraId="1A656357" w14:textId="77777777" w:rsidR="009D48B8" w:rsidRPr="00F419E7" w:rsidRDefault="009D48B8" w:rsidP="009D48B8">
                              <w:pPr>
                                <w:spacing w:before="120" w:after="0"/>
                                <w:ind w:left="714" w:right="133" w:hanging="357"/>
                                <w:rPr>
                                  <w:b/>
                                  <w:bCs/>
                                  <w:sz w:val="32"/>
                                  <w:szCs w:val="44"/>
                                </w:rPr>
                              </w:pPr>
                              <w:r w:rsidRPr="00F419E7">
                                <w:rPr>
                                  <w:b/>
                                  <w:bCs/>
                                  <w:sz w:val="32"/>
                                  <w:szCs w:val="44"/>
                                </w:rPr>
                                <w:t>Activities with names</w:t>
                              </w:r>
                            </w:p>
                            <w:p w14:paraId="3EA0B402" w14:textId="77777777" w:rsidR="009D48B8" w:rsidRPr="002E1A98" w:rsidRDefault="009D48B8" w:rsidP="00165DC1">
                              <w:pPr>
                                <w:pStyle w:val="ListParagraph"/>
                                <w:numPr>
                                  <w:ilvl w:val="0"/>
                                  <w:numId w:val="5"/>
                                </w:numPr>
                                <w:spacing w:before="360" w:after="0"/>
                                <w:ind w:left="714" w:right="133" w:hanging="357"/>
                                <w:contextualSpacing w:val="0"/>
                                <w:rPr>
                                  <w:rFonts w:cstheme="minorHAnsi"/>
                                  <w:b/>
                                  <w:bCs/>
                                  <w:sz w:val="28"/>
                                  <w:szCs w:val="28"/>
                                </w:rPr>
                              </w:pPr>
                              <w:r w:rsidRPr="002E1A98">
                                <w:rPr>
                                  <w:rFonts w:cstheme="minorHAnsi"/>
                                  <w:b/>
                                  <w:bCs/>
                                  <w:sz w:val="28"/>
                                  <w:szCs w:val="28"/>
                                </w:rPr>
                                <w:t>Word stress</w:t>
                              </w:r>
                              <w:r w:rsidRPr="002E1A98">
                                <w:rPr>
                                  <w:rFonts w:cstheme="minorHAnsi"/>
                                  <w:sz w:val="28"/>
                                  <w:szCs w:val="28"/>
                                </w:rPr>
                                <w:t xml:space="preserve"> </w:t>
                              </w:r>
                              <w:r>
                                <w:rPr>
                                  <w:rFonts w:cstheme="minorHAnsi"/>
                                  <w:sz w:val="28"/>
                                  <w:szCs w:val="28"/>
                                </w:rPr>
                                <w:br/>
                              </w:r>
                              <w:r w:rsidRPr="002E1A98">
                                <w:rPr>
                                  <w:rFonts w:cstheme="minorHAnsi"/>
                                  <w:sz w:val="28"/>
                                  <w:szCs w:val="28"/>
                                </w:rPr>
                                <w:t xml:space="preserve">Write student names on the board in lists according to the number of syllables. Mark the stress </w:t>
                              </w:r>
                              <w:r>
                                <w:rPr>
                                  <w:rFonts w:cstheme="minorHAnsi"/>
                                  <w:sz w:val="28"/>
                                  <w:szCs w:val="28"/>
                                </w:rPr>
                                <w:t xml:space="preserve">with a large circle </w:t>
                              </w:r>
                              <w:r w:rsidRPr="002E1A98">
                                <w:rPr>
                                  <w:rFonts w:cstheme="minorHAnsi"/>
                                  <w:sz w:val="28"/>
                                  <w:szCs w:val="28"/>
                                </w:rPr>
                                <w:t>and practise together. Clap, stamp feet or use a rubber band to mark the main stress</w:t>
                              </w:r>
                              <w:r>
                                <w:rPr>
                                  <w:rFonts w:cstheme="minorHAnsi"/>
                                  <w:sz w:val="28"/>
                                  <w:szCs w:val="28"/>
                                </w:rPr>
                                <w:t>.</w:t>
                              </w:r>
                              <w:r w:rsidRPr="002E1A98">
                                <w:rPr>
                                  <w:rFonts w:cstheme="minorHAnsi"/>
                                  <w:sz w:val="28"/>
                                  <w:szCs w:val="28"/>
                                </w:rPr>
                                <w:t xml:space="preserve"> </w:t>
                              </w:r>
                            </w:p>
                            <w:p w14:paraId="36267B6E" w14:textId="77777777" w:rsidR="009D48B8" w:rsidRDefault="009D48B8" w:rsidP="009D48B8">
                              <w:pPr>
                                <w:tabs>
                                  <w:tab w:val="left" w:pos="3240"/>
                                  <w:tab w:val="left" w:pos="4500"/>
                                </w:tabs>
                                <w:spacing w:after="0" w:line="240" w:lineRule="auto"/>
                                <w:ind w:left="2160" w:firstLine="6"/>
                                <w:rPr>
                                  <w:rFonts w:cstheme="minorHAnsi"/>
                                  <w:szCs w:val="28"/>
                                </w:rPr>
                              </w:pPr>
                            </w:p>
                            <w:p w14:paraId="7D5A0878" w14:textId="77777777" w:rsidR="009D48B8" w:rsidRPr="00B415BF" w:rsidRDefault="009D48B8" w:rsidP="009D48B8">
                              <w:pPr>
                                <w:tabs>
                                  <w:tab w:val="left" w:pos="3240"/>
                                  <w:tab w:val="left" w:pos="4500"/>
                                </w:tabs>
                                <w:spacing w:after="0" w:line="240" w:lineRule="auto"/>
                                <w:ind w:left="2160" w:firstLine="6"/>
                                <w:rPr>
                                  <w:rFonts w:ascii="Comic Sans MS" w:hAnsi="Comic Sans MS" w:cstheme="minorHAnsi"/>
                                  <w:szCs w:val="28"/>
                                </w:rPr>
                              </w:pPr>
                              <w:r w:rsidRPr="00B415BF">
                                <w:rPr>
                                  <w:rFonts w:ascii="Comic Sans MS" w:hAnsi="Comic Sans MS" w:cstheme="minorHAnsi"/>
                                  <w:szCs w:val="28"/>
                                </w:rPr>
                                <w:t>San</w:t>
                              </w:r>
                              <w:r w:rsidRPr="00B415BF">
                                <w:rPr>
                                  <w:rFonts w:ascii="Comic Sans MS" w:hAnsi="Comic Sans MS" w:cstheme="minorHAnsi"/>
                                  <w:szCs w:val="28"/>
                                </w:rPr>
                                <w:tab/>
                                <w:t>Zarni</w:t>
                              </w:r>
                              <w:r w:rsidRPr="00B415BF">
                                <w:rPr>
                                  <w:rFonts w:ascii="Comic Sans MS" w:hAnsi="Comic Sans MS" w:cstheme="minorHAnsi"/>
                                  <w:szCs w:val="28"/>
                                </w:rPr>
                                <w:tab/>
                                <w:t>Anika</w:t>
                              </w:r>
                              <w:r w:rsidRPr="00B415BF">
                                <w:rPr>
                                  <w:rFonts w:ascii="Comic Sans MS" w:hAnsi="Comic Sans MS" w:cstheme="minorHAnsi"/>
                                  <w:szCs w:val="28"/>
                                </w:rPr>
                                <w:tab/>
                                <w:t>Jamila</w:t>
                              </w:r>
                            </w:p>
                            <w:p w14:paraId="0203D7D0" w14:textId="77777777" w:rsidR="009D48B8" w:rsidRPr="00F419E7" w:rsidRDefault="009D48B8" w:rsidP="009D48B8">
                              <w:pPr>
                                <w:rPr>
                                  <w:rFonts w:cstheme="minorHAnsi"/>
                                  <w:noProof/>
                                  <w:sz w:val="10"/>
                                  <w:szCs w:val="10"/>
                                  <w:lang w:val="en-US"/>
                                </w:rPr>
                              </w:pPr>
                            </w:p>
                            <w:p w14:paraId="687AEF8C" w14:textId="77777777" w:rsidR="009D48B8" w:rsidRPr="00F419E7" w:rsidRDefault="009D48B8" w:rsidP="00165DC1">
                              <w:pPr>
                                <w:pStyle w:val="ListParagraph"/>
                                <w:numPr>
                                  <w:ilvl w:val="0"/>
                                  <w:numId w:val="5"/>
                                </w:numPr>
                                <w:spacing w:after="360"/>
                                <w:rPr>
                                  <w:rFonts w:cstheme="minorHAnsi"/>
                                  <w:b/>
                                  <w:bCs/>
                                  <w:sz w:val="28"/>
                                  <w:szCs w:val="36"/>
                                </w:rPr>
                              </w:pPr>
                              <w:r w:rsidRPr="00F419E7">
                                <w:rPr>
                                  <w:rFonts w:cstheme="minorHAnsi"/>
                                  <w:b/>
                                  <w:bCs/>
                                  <w:noProof/>
                                  <w:sz w:val="28"/>
                                  <w:szCs w:val="28"/>
                                  <w:lang w:val="en-US"/>
                                </w:rPr>
                                <w:t xml:space="preserve">Name cards </w:t>
                              </w:r>
                              <w:r>
                                <w:rPr>
                                  <w:rFonts w:cstheme="minorHAnsi"/>
                                  <w:b/>
                                  <w:bCs/>
                                  <w:noProof/>
                                  <w:sz w:val="28"/>
                                  <w:szCs w:val="28"/>
                                  <w:lang w:val="en-US"/>
                                </w:rPr>
                                <w:br/>
                              </w:r>
                              <w:r w:rsidRPr="00F419E7">
                                <w:rPr>
                                  <w:rFonts w:cstheme="minorHAnsi"/>
                                  <w:sz w:val="28"/>
                                  <w:szCs w:val="36"/>
                                </w:rPr>
                                <w:t xml:space="preserve">Fold and create name cards for each student. </w:t>
                              </w:r>
                              <w:r w:rsidRPr="00F419E7">
                                <w:rPr>
                                  <w:rFonts w:cstheme="minorHAnsi"/>
                                  <w:noProof/>
                                  <w:sz w:val="28"/>
                                  <w:szCs w:val="28"/>
                                  <w:lang w:val="en-US"/>
                                </w:rPr>
                                <w:t xml:space="preserve">The teacher writes each student’s first name on one side of </w:t>
                              </w:r>
                              <w:r>
                                <w:rPr>
                                  <w:rFonts w:cstheme="minorHAnsi"/>
                                  <w:noProof/>
                                  <w:sz w:val="28"/>
                                  <w:szCs w:val="28"/>
                                  <w:lang w:val="en-US"/>
                                </w:rPr>
                                <w:t>the</w:t>
                              </w:r>
                              <w:r w:rsidRPr="00F419E7">
                                <w:rPr>
                                  <w:rFonts w:cstheme="minorHAnsi"/>
                                  <w:noProof/>
                                  <w:sz w:val="28"/>
                                  <w:szCs w:val="28"/>
                                  <w:lang w:val="en-US"/>
                                </w:rPr>
                                <w:t xml:space="preserve"> card or paper, and their family name on the other side. </w:t>
                              </w:r>
                              <w:r w:rsidRPr="00F419E7">
                                <w:rPr>
                                  <w:rFonts w:cstheme="minorHAnsi"/>
                                  <w:b/>
                                  <w:bCs/>
                                  <w:noProof/>
                                  <w:color w:val="FF0000"/>
                                  <w:sz w:val="36"/>
                                  <w:szCs w:val="36"/>
                                  <w:lang w:val="en-US"/>
                                </w:rPr>
                                <w:t xml:space="preserve">* </w:t>
                              </w:r>
                              <w:r w:rsidRPr="00F419E7">
                                <w:rPr>
                                  <w:rFonts w:cstheme="minorHAnsi"/>
                                  <w:noProof/>
                                  <w:sz w:val="28"/>
                                  <w:szCs w:val="36"/>
                                  <w:lang w:val="en-US"/>
                                </w:rPr>
                                <w:t xml:space="preserve">The name cards can be used to copy from in class. </w:t>
                              </w:r>
                              <w:r w:rsidRPr="00F419E7">
                                <w:rPr>
                                  <w:rFonts w:cstheme="minorHAnsi"/>
                                  <w:sz w:val="28"/>
                                  <w:szCs w:val="36"/>
                                </w:rPr>
                                <w:t xml:space="preserve"> </w:t>
                              </w:r>
                            </w:p>
                            <w:p w14:paraId="4F44B569" w14:textId="77777777" w:rsidR="009D48B8" w:rsidRPr="002E1A98" w:rsidRDefault="009D48B8" w:rsidP="009D48B8">
                              <w:pPr>
                                <w:spacing w:after="0"/>
                                <w:jc w:val="center"/>
                                <w:rPr>
                                  <w:rFonts w:cstheme="minorHAnsi"/>
                                  <w:szCs w:val="28"/>
                                </w:rPr>
                              </w:pPr>
                            </w:p>
                            <w:p w14:paraId="19F06F0A" w14:textId="77777777" w:rsidR="009D48B8" w:rsidRDefault="009D48B8" w:rsidP="009D48B8">
                              <w:pPr>
                                <w:ind w:left="720" w:hanging="720"/>
                                <w:rPr>
                                  <w:rFonts w:cstheme="minorHAnsi"/>
                                  <w:b/>
                                  <w:bCs/>
                                  <w:szCs w:val="28"/>
                                </w:rPr>
                              </w:pPr>
                              <w:r w:rsidRPr="002E1A98">
                                <w:rPr>
                                  <w:rFonts w:cstheme="minorHAnsi"/>
                                  <w:b/>
                                  <w:bCs/>
                                  <w:szCs w:val="28"/>
                                </w:rPr>
                                <w:t xml:space="preserve"> </w:t>
                              </w:r>
                            </w:p>
                            <w:p w14:paraId="37E089B5" w14:textId="77777777" w:rsidR="009D48B8" w:rsidRDefault="009D48B8" w:rsidP="009D48B8">
                              <w:pPr>
                                <w:ind w:left="720" w:hanging="720"/>
                                <w:rPr>
                                  <w:rFonts w:cstheme="minorHAnsi"/>
                                  <w:b/>
                                  <w:bCs/>
                                  <w:szCs w:val="28"/>
                                </w:rPr>
                              </w:pPr>
                            </w:p>
                            <w:p w14:paraId="3C0FABA3" w14:textId="77777777" w:rsidR="009D48B8" w:rsidRDefault="009D48B8" w:rsidP="00165DC1">
                              <w:pPr>
                                <w:pStyle w:val="ListParagraph"/>
                                <w:numPr>
                                  <w:ilvl w:val="0"/>
                                  <w:numId w:val="13"/>
                                </w:numPr>
                                <w:rPr>
                                  <w:rFonts w:cstheme="minorHAnsi"/>
                                  <w:noProof/>
                                  <w:sz w:val="28"/>
                                  <w:szCs w:val="36"/>
                                  <w:lang w:val="en-US"/>
                                </w:rPr>
                              </w:pPr>
                              <w:r w:rsidRPr="00F419E7">
                                <w:rPr>
                                  <w:rFonts w:cstheme="minorHAnsi"/>
                                  <w:noProof/>
                                  <w:sz w:val="28"/>
                                  <w:szCs w:val="36"/>
                                  <w:lang w:val="en-US"/>
                                </w:rPr>
                                <w:t>At the beginning of each lesson hand the name cards out to the students. The students put the card at the front of their desk.</w:t>
                              </w:r>
                            </w:p>
                            <w:p w14:paraId="40385F9C" w14:textId="77777777" w:rsidR="009D48B8" w:rsidRPr="00F419E7" w:rsidRDefault="009D48B8" w:rsidP="00165DC1">
                              <w:pPr>
                                <w:pStyle w:val="ListParagraph"/>
                                <w:numPr>
                                  <w:ilvl w:val="0"/>
                                  <w:numId w:val="13"/>
                                </w:numPr>
                                <w:rPr>
                                  <w:rFonts w:cstheme="minorHAnsi"/>
                                  <w:noProof/>
                                  <w:sz w:val="36"/>
                                  <w:szCs w:val="44"/>
                                  <w:lang w:val="en-US"/>
                                </w:rPr>
                              </w:pPr>
                              <w:r w:rsidRPr="00F419E7">
                                <w:rPr>
                                  <w:rFonts w:cstheme="minorHAnsi"/>
                                  <w:noProof/>
                                  <w:sz w:val="28"/>
                                  <w:szCs w:val="36"/>
                                  <w:lang w:val="en-US"/>
                                </w:rPr>
                                <w:t>As students learn the alphabet, hold up each card and ask, Whose name begins with …. ? Use it as an opportunity to practise the letter names and later the sounds.</w:t>
                              </w:r>
                            </w:p>
                            <w:p w14:paraId="4DB8C3E1" w14:textId="5B113DB7" w:rsidR="009D48B8" w:rsidRPr="00F419E7" w:rsidRDefault="00E613A1" w:rsidP="00165DC1">
                              <w:pPr>
                                <w:pStyle w:val="ListParagraph"/>
                                <w:numPr>
                                  <w:ilvl w:val="0"/>
                                  <w:numId w:val="13"/>
                                </w:numPr>
                                <w:rPr>
                                  <w:rFonts w:cstheme="minorHAnsi"/>
                                  <w:noProof/>
                                  <w:sz w:val="28"/>
                                  <w:szCs w:val="36"/>
                                  <w:lang w:val="en-US"/>
                                </w:rPr>
                              </w:pPr>
                              <w:r>
                                <w:rPr>
                                  <w:rFonts w:cstheme="minorHAnsi"/>
                                  <w:noProof/>
                                  <w:sz w:val="28"/>
                                  <w:szCs w:val="36"/>
                                  <w:lang w:val="en-US"/>
                                </w:rPr>
                                <w:t>L</w:t>
                              </w:r>
                              <w:r w:rsidR="009D48B8" w:rsidRPr="00F419E7">
                                <w:rPr>
                                  <w:rFonts w:cstheme="minorHAnsi"/>
                                  <w:noProof/>
                                  <w:sz w:val="28"/>
                                  <w:szCs w:val="36"/>
                                  <w:lang w:val="en-US"/>
                                </w:rPr>
                                <w:t>ay the names out on a table</w:t>
                              </w:r>
                              <w:r>
                                <w:rPr>
                                  <w:rFonts w:cstheme="minorHAnsi"/>
                                  <w:noProof/>
                                  <w:sz w:val="28"/>
                                  <w:szCs w:val="36"/>
                                  <w:lang w:val="en-US"/>
                                </w:rPr>
                                <w:t>,</w:t>
                              </w:r>
                              <w:r w:rsidR="009D48B8" w:rsidRPr="00F419E7">
                                <w:rPr>
                                  <w:rFonts w:cstheme="minorHAnsi"/>
                                  <w:noProof/>
                                  <w:sz w:val="28"/>
                                  <w:szCs w:val="36"/>
                                  <w:lang w:val="en-US"/>
                                </w:rPr>
                                <w:t xml:space="preserve"> and students pick up their names as they come in.</w:t>
                              </w:r>
                            </w:p>
                            <w:p w14:paraId="443F7145" w14:textId="77777777" w:rsidR="009D48B8" w:rsidRDefault="009D48B8" w:rsidP="00165DC1">
                              <w:pPr>
                                <w:pStyle w:val="ListParagraph"/>
                                <w:numPr>
                                  <w:ilvl w:val="0"/>
                                  <w:numId w:val="13"/>
                                </w:numPr>
                                <w:rPr>
                                  <w:rFonts w:cstheme="minorHAnsi"/>
                                  <w:noProof/>
                                  <w:sz w:val="28"/>
                                  <w:szCs w:val="36"/>
                                  <w:lang w:val="en-US"/>
                                </w:rPr>
                              </w:pPr>
                              <w:r w:rsidRPr="00F419E7">
                                <w:rPr>
                                  <w:rFonts w:cstheme="minorHAnsi"/>
                                  <w:noProof/>
                                  <w:sz w:val="28"/>
                                  <w:szCs w:val="36"/>
                                  <w:lang w:val="en-US"/>
                                </w:rPr>
                                <w:t>Have a list of names at the door and students mark off their names as they come in.</w:t>
                              </w:r>
                            </w:p>
                            <w:p w14:paraId="50E9386F" w14:textId="77777777" w:rsidR="009D48B8" w:rsidRPr="00232BB6" w:rsidRDefault="009D48B8" w:rsidP="00165DC1">
                              <w:pPr>
                                <w:pStyle w:val="ListParagraph"/>
                                <w:numPr>
                                  <w:ilvl w:val="0"/>
                                  <w:numId w:val="13"/>
                                </w:numPr>
                                <w:rPr>
                                  <w:rFonts w:cstheme="minorHAnsi"/>
                                  <w:sz w:val="28"/>
                                  <w:szCs w:val="28"/>
                                  <w:lang w:val="en-US"/>
                                </w:rPr>
                              </w:pPr>
                              <w:r>
                                <w:rPr>
                                  <w:rFonts w:cstheme="minorHAnsi"/>
                                  <w:sz w:val="28"/>
                                  <w:szCs w:val="28"/>
                                  <w:lang w:val="en-US"/>
                                </w:rPr>
                                <w:t>S</w:t>
                              </w:r>
                              <w:r w:rsidRPr="00232BB6">
                                <w:rPr>
                                  <w:rFonts w:cstheme="minorHAnsi"/>
                                  <w:sz w:val="28"/>
                                  <w:szCs w:val="28"/>
                                  <w:lang w:val="en-US"/>
                                </w:rPr>
                                <w:t xml:space="preserve">tart each lesson by flashing </w:t>
                              </w:r>
                              <w:r>
                                <w:rPr>
                                  <w:rFonts w:cstheme="minorHAnsi"/>
                                  <w:sz w:val="28"/>
                                  <w:szCs w:val="28"/>
                                  <w:lang w:val="en-US"/>
                                </w:rPr>
                                <w:t>a</w:t>
                              </w:r>
                              <w:r w:rsidRPr="00232BB6">
                                <w:rPr>
                                  <w:rFonts w:cstheme="minorHAnsi"/>
                                  <w:sz w:val="28"/>
                                  <w:szCs w:val="28"/>
                                  <w:lang w:val="en-US"/>
                                </w:rPr>
                                <w:t xml:space="preserve"> </w:t>
                              </w:r>
                              <w:r>
                                <w:rPr>
                                  <w:rFonts w:cstheme="minorHAnsi"/>
                                  <w:sz w:val="28"/>
                                  <w:szCs w:val="28"/>
                                  <w:lang w:val="en-US"/>
                                </w:rPr>
                                <w:t xml:space="preserve">name </w:t>
                              </w:r>
                              <w:r w:rsidRPr="00232BB6">
                                <w:rPr>
                                  <w:rFonts w:cstheme="minorHAnsi"/>
                                  <w:sz w:val="28"/>
                                  <w:szCs w:val="28"/>
                                  <w:lang w:val="en-US"/>
                                </w:rPr>
                                <w:t>card and asking ‘Who is this?’</w:t>
                              </w:r>
                            </w:p>
                            <w:p w14:paraId="1E26E865" w14:textId="77777777" w:rsidR="009D48B8" w:rsidRPr="00F419E7" w:rsidRDefault="009D48B8" w:rsidP="009D48B8">
                              <w:pPr>
                                <w:pStyle w:val="ListParagraph"/>
                                <w:rPr>
                                  <w:rFonts w:cstheme="minorHAnsi"/>
                                  <w:noProof/>
                                  <w:sz w:val="28"/>
                                  <w:szCs w:val="36"/>
                                  <w:lang w:val="en-US"/>
                                </w:rPr>
                              </w:pPr>
                            </w:p>
                            <w:p w14:paraId="55AE3E03" w14:textId="4DBEB150" w:rsidR="009D48B8" w:rsidRPr="002F10D2" w:rsidRDefault="009D48B8" w:rsidP="009D48B8">
                              <w:pPr>
                                <w:rPr>
                                  <w:rFonts w:cstheme="minorHAnsi"/>
                                  <w:i/>
                                  <w:iCs/>
                                  <w:noProof/>
                                  <w:szCs w:val="28"/>
                                  <w:lang w:val="en-US"/>
                                </w:rPr>
                              </w:pPr>
                              <w:r w:rsidRPr="00F419E7">
                                <w:rPr>
                                  <w:rFonts w:cstheme="minorHAnsi"/>
                                  <w:b/>
                                  <w:bCs/>
                                  <w:noProof/>
                                  <w:color w:val="FF0000"/>
                                  <w:sz w:val="36"/>
                                  <w:szCs w:val="36"/>
                                  <w:lang w:val="en-US"/>
                                </w:rPr>
                                <w:t>*</w:t>
                              </w:r>
                              <w:r>
                                <w:rPr>
                                  <w:rFonts w:cstheme="minorHAnsi"/>
                                  <w:noProof/>
                                  <w:szCs w:val="28"/>
                                  <w:lang w:val="en-US"/>
                                </w:rPr>
                                <w:t xml:space="preserve"> </w:t>
                              </w:r>
                              <w:r w:rsidRPr="002F10D2">
                                <w:rPr>
                                  <w:rFonts w:cstheme="minorHAnsi"/>
                                  <w:i/>
                                  <w:iCs/>
                                  <w:noProof/>
                                  <w:szCs w:val="28"/>
                                  <w:lang w:val="en-US"/>
                                </w:rPr>
                                <w:t xml:space="preserve">The spelling of names is very important. Students need to use the spelling </w:t>
                              </w:r>
                              <w:r>
                                <w:rPr>
                                  <w:rFonts w:cstheme="minorHAnsi"/>
                                  <w:i/>
                                  <w:iCs/>
                                  <w:noProof/>
                                  <w:szCs w:val="28"/>
                                  <w:lang w:val="en-US"/>
                                </w:rPr>
                                <w:br/>
                                <w:t xml:space="preserve">   </w:t>
                              </w:r>
                              <w:r w:rsidRPr="002F10D2">
                                <w:rPr>
                                  <w:rFonts w:cstheme="minorHAnsi"/>
                                  <w:i/>
                                  <w:iCs/>
                                  <w:noProof/>
                                  <w:szCs w:val="28"/>
                                  <w:lang w:val="en-US"/>
                                </w:rPr>
                                <w:t xml:space="preserve">on their passport as this is the legal representation of their name. </w:t>
                              </w:r>
                              <w:r>
                                <w:rPr>
                                  <w:rFonts w:cstheme="minorHAnsi"/>
                                  <w:i/>
                                  <w:iCs/>
                                  <w:noProof/>
                                  <w:szCs w:val="28"/>
                                  <w:lang w:val="en-US"/>
                                </w:rPr>
                                <w:br/>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67" name="Group 67"/>
                        <wpg:cNvGrpSpPr/>
                        <wpg:grpSpPr>
                          <a:xfrm>
                            <a:off x="1557867" y="1625600"/>
                            <a:ext cx="2720340" cy="160020"/>
                            <a:chOff x="0" y="0"/>
                            <a:chExt cx="2720340" cy="160020"/>
                          </a:xfrm>
                        </wpg:grpSpPr>
                        <wps:wsp>
                          <wps:cNvPr id="55" name="Oval 55"/>
                          <wps:cNvSpPr/>
                          <wps:spPr>
                            <a:xfrm>
                              <a:off x="0" y="15240"/>
                              <a:ext cx="137160" cy="14478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6" name="Oval 1896"/>
                          <wps:cNvSpPr/>
                          <wps:spPr>
                            <a:xfrm>
                              <a:off x="693420" y="0"/>
                              <a:ext cx="137160" cy="14478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1" name="Oval 1901"/>
                          <wps:cNvSpPr/>
                          <wps:spPr>
                            <a:xfrm>
                              <a:off x="2461260" y="0"/>
                              <a:ext cx="137160" cy="14478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6" name="Oval 1906"/>
                          <wps:cNvSpPr/>
                          <wps:spPr>
                            <a:xfrm>
                              <a:off x="944880" y="68580"/>
                              <a:ext cx="76200" cy="5334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7" name="Oval 1917"/>
                          <wps:cNvSpPr/>
                          <wps:spPr>
                            <a:xfrm>
                              <a:off x="1584960" y="83820"/>
                              <a:ext cx="76200" cy="5334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8" name="Oval 1918"/>
                          <wps:cNvSpPr/>
                          <wps:spPr>
                            <a:xfrm>
                              <a:off x="1752600" y="91440"/>
                              <a:ext cx="76200" cy="5334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9" name="Oval 1919"/>
                          <wps:cNvSpPr/>
                          <wps:spPr>
                            <a:xfrm>
                              <a:off x="1394460" y="0"/>
                              <a:ext cx="137160" cy="14478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Oval 64"/>
                          <wps:cNvSpPr/>
                          <wps:spPr>
                            <a:xfrm>
                              <a:off x="2301240" y="68580"/>
                              <a:ext cx="76200" cy="5334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2644140" y="68580"/>
                              <a:ext cx="76200" cy="5334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880" name="Picture 1880"/>
                          <pic:cNvPicPr>
                            <a:picLocks noChangeAspect="1"/>
                          </pic:cNvPicPr>
                        </pic:nvPicPr>
                        <pic:blipFill>
                          <a:blip r:embed="rId59">
                            <a:extLst>
                              <a:ext uri="{BEBA8EAE-BF5A-486C-A8C5-ECC9F3942E4B}">
                                <a14:imgProps xmlns:a14="http://schemas.microsoft.com/office/drawing/2010/main">
                                  <a14:imgLayer r:embed="rId6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1072445" y="3499555"/>
                            <a:ext cx="3648075" cy="847725"/>
                          </a:xfrm>
                          <a:prstGeom prst="rect">
                            <a:avLst/>
                          </a:prstGeom>
                        </pic:spPr>
                      </pic:pic>
                    </wpg:wgp>
                  </a:graphicData>
                </a:graphic>
                <wp14:sizeRelV relativeFrom="margin">
                  <wp14:pctHeight>0</wp14:pctHeight>
                </wp14:sizeRelV>
              </wp:anchor>
            </w:drawing>
          </mc:Choice>
          <mc:Fallback>
            <w:pict>
              <v:group w14:anchorId="13CAC72C" id="Group 1974" o:spid="_x0000_s1051" style="position:absolute;margin-left:12.6pt;margin-top:6.9pt;width:451.8pt;height:630.6pt;z-index:253284352;mso-height-relative:margin" coordsize="57378,8008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dVw5WmBQAA5igAAA4AAABkcnMvZTJvRG9jLnht&#10;bOxa227bOBB9X2D/QdB7a0nWxTLiFGmyKQoETbDtos80LVlCJVFL0rHTr98zpORLnLR1C3QXW7Wo&#10;yzuHRzwzQ3LOXm3qyrnPpCpFM3P9l57rZA0Xi7JZzty/Ply/mLiO0qxZsEo02cx9yJT76vz3387W&#10;7TQLRCGqRSYdDNKo6bqduYXW7XQ0UrzIaqZeijZrUJkLWTONrFyOFpKtMXpdjQLPi0drIRetFDxT&#10;CqVXttI9N+Pnecb1bZ6rTDvVzIVs2vxK8zun39H5GZsuJWuLkndisO+QomZlg0m3Q10xzZyVLI+G&#10;qksuhRK5fslFPRJ5XvLMrAGr8b1Hq3kjxao1a1lO18t2CxOgfYTTdw/L392/ke379k4CiXW7BBYm&#10;R2vZ5LKm/yGlszGQPWwhyzba4SiMknEyiYEsR93E8yZx0IHKCyB/1I8Xf3yl56ifeHQgzrrFBlE7&#10;DNSPYfC+YG1moFVTYHAnnXKB/Ru7TsNq7NMPtMDXYuOgyCBjmhFOjt6gHG37coXCH4Vru2g2baXS&#10;bzJRO5SYuRJb2Owsdn+jNERB074JzapEVS6uy6oyGbmcX1bSuWfY7tev6S9JiS4HzarGWc/ceBx5&#10;ZuSDOhp7O8S8YvzT8QgYr2owLH0Tu3pK6c18Y1EMemjmYvEAxKSwvFMtvy4x/g1T+o5JEA0bB8pD&#10;3+InrwSEEl3KdQohPz9VTu3x7VHrOmsQd+Y20CyuU71tsCdSPwyJ5yYTRgl2oyP3a+b7Nc2qvhSA&#10;yoeSarlJUntd9clcivojNMwFzYkq1nDMPHN1n7zUVplAQ/Hs4sI0ArNbpm+a9y2noenDEKofNh+Z&#10;bLvPqrG/3ol+F7Lpo69r21LPRlystMhL8+kJZotphz4YsUdbm9xt5zjpt7PRJA7yHctPoL0fRWA4&#10;RgLB/TiIYq8jeK8CAoA8JtBJBfio/lYN8EzHLRf+BQUQRT1it+CQg+wh+bvcFynvRwHQQEs27SHy&#10;xwmA6RAKw2Ri6rcL3TG62x1ZVZWtIv10tDNINVDxAWnVPu8xfnAZkgBP894PEnxChxN18ophK/O6&#10;Xcxc1Syxq6sl7DjX8lgzPDWJkaRgi8yqnMjDn35mK9OxFMSFK6YK28Wsw6JVlxq+QFXWxpLsRiJd&#10;AyyNNe904KHm+TlqRv29YvJnKxr6Ep3W+W+omp9hhSfp1g4bGvpUcAoR43QckuY/9lcGJu65CwMT&#10;ezv/DSb/l2Ri6sE1sh6xZSIVnMLEIIz9gEzfQEVjjgejCCe988u/2/v+Ran4yCim3mlGMQ3DCRxP&#10;YmI8iawLunNRExzcyStEbTQmd976j/0dAJmKvVPp4KCSp9uDNDio5lj86zioqb89WXdmEQWnmEU/&#10;moRpZxYn40l/Yu7PiwMZt1dag486+Kjd5X5/W0aH/90ll5/6eGM48FFRcBIZkwguqrWM9v4QvQfL&#10;KIerG7pDGLzUxVNvU8+SMX1MxvQ0Mo7hpw4Hxt617C5dByoOVHz2mfhpKsbhARGRPcUmBmPPp2eM&#10;4bRIsNFDynBzM9zcfCVe4xkiHr4pxqe9KQZxGPoDEXeXLQMRKc7hf3aFunvqPz9rSz7Fvy7aCamj&#10;SJ+vR4Whl17RY62NLKu/aYyayU+r9oUN3yjnZVXqBxNkhrdwEqq5vys5xfpQZu8Aam5V7QEUDWhe&#10;x6cyGI6+pe2Hd/6S3wj+STmNuCxYs8wuVIsAHwoTITNz2NxkDyadIyygj/WhdLc8hKA8igd7AiGr&#10;u64EX9VZo23wnMzw/o/IPVUg3ACBL9OsnmcIBZBvF0YgmD0tM80LOg/nCDL6E8J29rCvMFLuBKMl&#10;PBMe4XtJEIbQhrhjHodpGtnwit1JexyHEy9BAxNMFiZJYHTl83ESXw6OMpJZWUwSogFjiipDMJ0x&#10;6l3gH0Xr7edNq1144vk/AAAA//8DAFBLAwQKAAAAAAAAACEAX0qEQMQiAADEIgAAFAAAAGRycy9t&#10;ZWRpYS9pbWFnZTEucG5niVBORw0KGgoAAAANSUhEUgAAAX8AAABZCAYAAADWxiT4AAAAAXNSR0IA&#10;rs4c6QAAAARnQU1BAACxjwv8YQUAAAAJcEhZcwAADsMAAA7DAcdvqGQAACJZSURBVHhe7Z1LSBzL&#10;18DduHHpwo2LLAQ3LgQRshBBJCAiBiGiBEVFfKFo0KgkKhqNETW+4itiFFHjOwbjAxUVURQRhQQh&#10;SLIIIYtAyOZy4c+3uXC+PtVVTnV1zdMZdXrqBwft6urqqZ6e09VV5xEECoVCoQg4lPJXKBSKAEQp&#10;f4VCoQhAlPJXKBSKAMRvlf/FT4A//9GNAObiF0Dpk3r4l24rFAqFK/id8t8++AJhETEQFBR0BySY&#10;CtsOgeCQe9y2TaJiEmDw7TiMT87B+eU/8Fd7cB2da5rbC4Tei7s6j0KhULiCX2mLvoERg0K1usTc&#10;T4TnDS1QVdtEr4Bj2HEKhULhDL/RFKcXfwyKUZTgYH4Ebj1pbu2kV8IxrL5CoVA4wm+0BK8IA0me&#10;PK2jV8B18LiRd1N0S6FQKMz4hfIvKH5iUopWlYzHebCyfkB7biNdK8f9R+c/aYl94hNTSN2yyme0&#10;RKFQKIz4hfLnlSMvPD/+AoxPLcC7iRkire1dUP2sCbp7h2B4dEIbCU9eyejYNMwsrsLE+yVY3Tym&#10;LQCMTszCt99A5PDsBy29fb79MV6DxZVtusfM6Pg0VzeclioUCoWRO6/80x5lccrMJtm5xbSG9Qm9&#10;F2Xqv8jk7IqpzuzSGt2rUCgURu608h8xjGKNEijkF5VJ+797dElr2BDreMuUVKFQWI87rUVFZcZk&#10;ycG0h5UYn5yX9h9FptjR0Yuvo1AoFPa4sxoiPjHZoMiYtLzqoDWsj6z/KI8yc2gNM2vbJ6TO6pZt&#10;LUOhUChE7qTy7+weuFJ0vP0+zn0HCqzPMlEoFIrrcuc0CYbrkSk8lEChtKJa2n8UhUKh8AZ3Tptk&#10;5xZJlV5nVz+tYW2+C2advIxNzNJaCoVCcT3ulPJf3TyUKj2UQEHWd5TEpIe0hkKhUFyfO6NV/08T&#10;mdJDCRTyC+VmnSgKhULhTe6MVskrKJUqvdY21wKa+TtrW8fS/qOsbJjDPSgUCsV1uBPKf2llR6r0&#10;UAIFWd9R0tKzaQ2FQqHwHndCu8qUHi+OWF4/guj7KdDY3A6v2nvh6PMfusd/KCgql/YbRaFQKHzB&#10;rWuX0HBz3BomrnB4/geSHmYT5Z9f8hQWV/bpHsd83DiGgpJqqHrWDM8a22ipnMLSGsgrrtT+VkNb&#10;5wAttc+nrVP4+hPgy4//YHPvCy2Vw/s0iDK7qGLzKBQK33Cryh8jbMqUHsr6tu89VD9/1/86y387&#10;Pr0Mb9/NwMT7j3By4Txb7vOmV4a+hEcl0D1m+Hq85OSX0BoKhULhfW5V+cuUHkpOXhGtYW1i4h5c&#10;9VnMRKZQKBS+5Na0jL1E5yiewEbx/gImcmf9DQsLg5AQm/JfWN6ktRQKhcI33Iryx9SETNGJsrF7&#10;Smu5Di76llfVQ3F5LfQOjNLSuw3fZ37Un/wwg9ZQKBQK33Hjyt9RIvbn9c20lmfsnXwj7YyOz9AS&#10;G4sru/Bh7QDOv6E7mY3MnEJyTG4hWtyE0FIzNQ2t9D8zEzMrMDW/Treck5Ty6KrPoijk/P0P4OvP&#10;/+D86z+wvLoLrW2voa6xFXr6hsj6SE5+MeQVlkJTSxvEJ6ZCkPZmGRWToEk8hIVHaX/jjNc6ONS4&#10;7Y6EhBO/lOcNLVBQXKGVhXD7QyA0PBKiYuO1feWQpd1fT2sbtHvyvXb/7cGyJtuHF7RXCsXtcePa&#10;JigojPuh2OSBphC9AWuPkZiScVUWGhEH2fll0PKq86qMSfT9ZBifWqJHGWlt74WVzRO6ZYQdv3vs&#10;WtpHTCHJn5eXQGPx45amvIehSlOOqLwTkh5Kr4uVZWP3nF4NheJmuVGN09RstILhxVtgW4nJ6eT/&#10;4VHdmkhGUWkV2ecsIXryw8faA6Ocbhnx5LOzY0RBW38r0/SynYzGZX0PNLkXYTNvPrv8h14hheJm&#10;uTHlv7ZtP3zBxPQirXU9omN16xnG8effhm3G5MwyKcf9jmh/3S89/se/uhJ/OzpNS1wDj7EnVuMX&#10;ZxG7sXsm7bM/SOz9RGk5Tv0UlTyR7ouMjoPe/hFiyvxufEa73z7A7JJxWpDVVfg3GIKe8fnbP2R6&#10;kvGP9v/x+S+t/N+r3wPu3zm8gHPtoY9/eXYOvsDPvwBvBkcgN78EEh7gm3AItLT6JsTNjd19/I+D&#10;l9q6F7TG9WDtieOooKDwq328fFjdpTXsg/VE9o6/Q8qjbO2L+0pLXKO8stb0GZjMfXB9vcAfYP3C&#10;OXcG39/rSHRsPAQFc1OHmhJOTk2HQk0R19Q1aW+XbTA4Mg7r2/o03W/jEs+dgO9PcVkVLVXcBv/T&#10;ZGJqkawflVbUwLP6ZsB4YikPM8k60f14mzn2bUrCg1Q4OPkO2rPBQFtHL/3PfW5E+ReW4KKYvFPX&#10;5YX2VMR2HqTKrWRwX3hkLLS1d0NP7yDZjoi6T/fKaWnruvp8eHMg88ubV2WewI4Vpa6xhdawBiXl&#10;Tw39Yxyc/oAnT5+TsvB70WTUnKQpbXz4D2nKemRsChaWt2ht6zIxvWS4Pvw1UsiZWViF3oERaHzx&#10;Cp4+aySL7KgMxesYyOIJPr/z2BSLTKbnVmgt98CwDMHhMaSNts43hlcvHtwvws7tDKxT19B8VZ+J&#10;J09afqRqZWcumce2woh4fVB+sxFGAPFTe0VHZZ6Ukq6NsjMgJjYRIqPva9fjGlZYFpWs3CI4PDMa&#10;lIh14rWHobv4/Ncpfkgm2CFfw86FSin0nv6wiIyJp3sdg3WTkm2jC0/BKQjWhijiPLA/gw9gsX/T&#10;85/0nbfE3vE37fpPwOH5L1pyu+QXyfM1dLx+Q2tYm57+EWn/rSZhEdGQ/jgHikorobzqmTb4uwdx&#10;iSmQV1imvem/1PTRFIxPzsPg23HYPjDH/to7voSY+w/sDjTTM3Kk58X23cGnyr+sokb6IeO1C3ET&#10;8AliUtKy4Y+9VwQB9BNgx2VmFdBS98F5Z9aOKPjlWglZH6/LyuYxVNY0kf+xvTdD4+R/R+AgOj7J&#10;7EeBD4HbpK29x/SZmKBfQCAg6/tNyMP0LMN26L0oKC1/ClHR6PsRAqlpmdpgtFBT2LnwODsfqqrr&#10;oLm1g0xHoic+Tjs5Mw65KaJjEwx9ESU2LonWdI7PlP++NuqSfbjCkrtv0sg+63Xh+y2KlciXhKTu&#10;H7y+pzW2ExweffX/yNh78r89QrW6WK+qppGW6GBZUupjuiWnu884Kk1I8q6nNd+2TAIBWb9dlbIn&#10;NfBee5Pc2jsjvjIzi2vEiiaQMDkqUnlSWQMDQ6NX2zid5go+u+v4D8dLflEprXF3Qaeu8akPdMsz&#10;9PlL+TVAEzCrcHD63dS/exExdK9nsDe20HBbO7i9cyS3sPrEZUHDhWMenFLBcnvU1r/Ujw2N1hSK&#10;Pg13/EX3QvcW7LM5kkBA7HNf/zBZ+EdLLQz5MjYxq91P32htBc99LgikKAy+bG5pg5baxyd3XRe1&#10;qkEJCbG/gINWNVNzq/Qo6/BxfV/aXxS0ebcSsj5eB7R/lrWD247GefjajnUufthWT2PjUxx+npQ0&#10;fTrAl/dgcqrNw9yR/BBt+CxGW4d52ssfuQ3LYXZvy4Tn/Otfu/tkeP0b+LC6Z/gATMq11zYGrvSv&#10;75yRUVd71yAtdUxcYjppp6isBsYmF2H3xLFnLs/q9il83Dgk8X3evnM8deANxL4zedXeRWtYA1kf&#10;345O0r3ugXPyYlsPUjKg541tOganbvCNrKNnGC6FKdjC0iqofFpPnKtYffzfHui5jXV8CU59sc/C&#10;S+KDZFPZqPDGYiVwYVPsL8rke3k4FXcJCtI9x4NDo2iJfbLyjLnC16g/iDMmZ1cgIjoRQsJj4UXr&#10;a1rqe/IK5EYCKDJEvyZHeP3uR5Mj/uSufAh3uPwDcPEL4OzStWdwTLwtXkz0/SS4p32Bv1w4FKd+&#10;0IwUV9wTUzKhsvaFS0/9qpp6Q795sRIkXIPQv4ysPLrXfVgbsmAHj3OLIEl7ENiju+8tOZbB2srM&#10;LiRKfu6DOUQ27n/d49rAw1PY5+DlZVuHdB/Gm7IiOJUj9pVJWkYOreUZF9r4T2xTRnZeiaEOmp8j&#10;eH7cnl/eJtsyNnc/w6PMfGJa/vOGTXIdKX6MmGAPvp6j+X+vaiR7mbk2/WyqY+AtjkLDoLN3mFiY&#10;LH7agy0XPHox7SLrs2jPf/HjNl4YfQO6pfN9Y+IJ69q9kZVbqilo+w5e2Pbsov05TNzv6Acsfr46&#10;mmnNl7BzisIQy5tb2+ke62BvxM+Lp8x/2CDHj9A3Tfy/sVmejtXRubA8K1eeNS/5oT4tuLn3mZbc&#10;HLJpMia4zuYI3loRxR5e/QXwJ2Ti6NXbCmD+AAzXi2GFZf1HSX/s+Yj4LiLro+iE4gpsSueXkxEV&#10;RlyVsXOgP4R2jy5piZzUR/qPmNHwos2w7W2wbZl856aqxH3oGW0l9k8uTX0UZXHF/gPbEXkk/Lp2&#10;33CLQLhtL+e1vX0VVbrHuTiFiGA5ym2wuWc/FtaEi1Nl4nEyvNa7uoYW0wntndQqNL3spHPHxlE+&#10;P+pHm+KbYkYbHR+cub4W4gkyD0yMre8u9U26AkZxxMzSBiRpIzCRHU3hOzu+b3AM4hLTIKeg3OTj&#10;gcflFT2hW94Dw4iwz8ULBuriycwuMOxHMz6rcH75r6FvTPjfxUsPp7n49to6usnbBdrp43Z2bhGc&#10;aefe49YDcXCG+0RYDgZcfxQJi4iVHnMT4PMMzy2T8ckFvZILjIwZZ2EGh8foHhte6eH88pbhRExc&#10;XUzhGZ2Yg6aWdhKO2RWOzn9Da3sPsdz4uH5IS28Wewt7KDcFP9KqqHxGkp54G3uv8Z7QPzwBMwvO&#10;PZyDQqIgt9CspPG8OE/+VfudVzxt0KQRyirrISk1C+KTbRY2B6f2H4aoGFIz8rX7rZMk52dKw1PD&#10;m629z1fnFUWkT3LPWAWxX6J48pbT1tlnaCNcU9AZ2hv1o8zcqzLZ6B7LcZoPQYuqEOoLgpFX7cHa&#10;uw3YuUXxZAZFbEPEKz0UT4JSWV1H97pOcJj+xTBxRHmVLRUkTru4coyvYOcWxdvhGzBC5d7Jdzj9&#10;+i+s7ZzByLv30KDd2HbDDlPxFr5s211GJ1wfBbkKe1zKpgFcQXZ9UOzhaj1/QuyTKM6CKsoYn5gn&#10;x96LlB+Li5q4XyQzp8hQnsANClDsDU6XPtksFptedsDXX9rv7vQXHH/5F46+eH9QxUi0k8zow6cd&#10;WsM9xCCLl0KUk2vfcZ1duhONKO6CsS6YmeDHNf3iy9g/tjkV8bC0fDeNPcWLjivuEhZhdgyLf6Cb&#10;uKKkZ+n2vmhuVv+iDWrrzIHnZIJvU9dF1u7Y5PXbtQqy64MyPGI/JIVYVzYF4U/ci9KnSxyJuwwS&#10;44sg2No3x8BhdHbrfkU81c/138a+g8VR3O8o7Md77c109sMWHJz9hq2DS/ji/rKWyxx//kU+jyjX&#10;AW8nvq1wwfny2tqSb5zJyvoB3esYDLi1ynlnMvB/e28OzTSEM6OopNJ0vD3wdT70nu0GfdnWre/w&#10;kOrnTVdtieIJr9p7ybFFZdUkKNkfFw2ExHPbJAwm3+tmbdeBWVbw0mJB6xRPcWTOWFndQGvJTRN5&#10;wXzENw3eY2demCLEPAqyPvHiLuw4HHk7Agc3WK+XhhQZHZ+F8KgEknMDy3FKT8bQKD5YgunW7SIL&#10;AOkNHLV5rTNgECGxcWZ65QxUbuKx6BkcGR1/tS0zAtH3GRdYmThSliwrF87/4eIfOkPMOTAPdIYs&#10;iiWTmxzBofMJO++9iFgyBeZtWPv8gt3ugXfM355r30dGTgl0aKO3501t0KQ93N8vmu3yfQ36dODi&#10;8P2Eh2TBLyu/DGaWNmFXu0+dwa4JL4nJeohd/B/bZrR3DZD5a6RCSPATEhZBym8KjI/Dnx/t3j3x&#10;QMdkRHw7MnEXNLHG4/ZPHJs1ugL67CQ9zCam22OTC2S0z5wKS588p7Vul7WtQ8P1+uUlHXJ4atSz&#10;fDRlj5X/7KL5C8/OLaZ7nVOmXXQMsyzC2lrZNC/e5lITL3vgOgBaePDg84C16U0iIuWvuDcdphnv&#10;EV9a+OAcrayfTHBaKq+4CiamP8LOkXvvxSPjcxAVlwyfNu07rLjDyYVuZYKOfNV1LTD87j2Zq3WF&#10;+eUdTSFMap9pBjp7hqC1rUcbMS5rg4ZBrWwejj7Lf43i9WDiChiYzJPjROo4yyleYuNTITQiDlq0&#10;N9yi8hqIjHlAkh9Nz69CYbE8BSUK+rm4g3h8sLB9V/j2B/OLfISyqnriW3L+1XeB4VDvoCPW/sk3&#10;MrsxPrUI7dpD/yE1OzZIsNErNzvX80jCMvi2URgefzPxiWZPXlfAH9ezhla4sKMnsJ2LH+bIZ46S&#10;sfOIydaDQiOhRLvxvQmuTfD9ZtLRZa247HOS6Z7YuEQ4v7R4IBoXsefNPTwqV57omS4iHot5XN2l&#10;i0YkxWnIDu3NAq3vTi7+whftd4RTTTLE8/LizqAzI8tosioKxqb3V9B3Bb2BB4bekTj8GL0WM4jd&#10;i9Rzg/hS0jNz4H58EgmLg2EwYklgt2CIuZ9AQlSj6XBxaRX5TGjiig8VjCP1IOURRMUmENNhUveR&#10;bgbLC3u4e6T8J2c/mhp0Zbont1BP52iP6Xn9NVQGO48z+Dr69I5n2bccwT5LXJwttjYmb7YarG9M&#10;QkJvdlriLrN9IDfrbHzRSmu4BhvUMMFUlzcBO1/Zk1q3lL0I/9kNEhxCa3gHNNPEQeHXn/+RNUVc&#10;Z8GUmKPj02S+HM2Q8S+uPaD0awobk6lgbP6omHiqPPXPFhKqxwIKVGE416YSxEiFrsTowHrhkY4d&#10;WbBOq2QRFsvRJhtJTsuC/JIq+Cl5Y0tISof8YmNCbPYZcTTkDTBkMGuTCXr3Wg0MsSv209UF6EBA&#10;vDZMPMEbbdwm4udHweB1jNOvf4iyxlEqRqhMTH4IwQGkgENDbWlcb1t43L7TpiSjfmd20Z+2Tkk9&#10;ZzNsWOe7MKOAUT+xnGd4dFp7xW2B1Iw87TUHPWxDIDOnmCTkkIFKq6buJYkI+mZoAlY2T+ke90B3&#10;ctZnXj5f3nDEJx+DOWXFPuKoSqGDmejE64Py1zxb6RLib6pIG9z4E+xzi/GslNw94XFb+SenGFPk&#10;dXb30z3WR5axCucCrQafcJ6JQmd8asF0bVBq617QGp4htnfXeeBinoJAEEzDies8ODU1v7QBG7sn&#10;ZKAYE/eA+PtMTC+a3prRw5sNhktKbebqcgmByurnUFzmrJ59efHSHPTOrbusApMRcw0Gkq03H7GT&#10;F6uBXsRiH0XPwEBGvDYo1w1NzODbvOsOX44CGfpacCEU/4bfi4L9Y2OEWVwMLS2vJv4/fMyfN4Mj&#10;8ChTD+FcWlFDTKLxjQtf1jCB0Me1fb1jFFwzmJhapFtGuvuG6X/eAfME831gkuPE6mduwTwLwyQk&#10;RI9dxESGy9rLnl07xkxHUzOrg6v8Yt+tyLP6F4Y+tnX20D2KpFSbtzWTuATXE2Y7o7is6qpdfMO4&#10;yyx92jVcB9dEPi2EI9pvdIBxevH7qhz9flxZZzo8/+lxSA4ZYhBAxuG585PgsT8k89ufv+Pah3x6&#10;+Mv3/xmuBy/d2jXged3TD03NrZAmseJxJDJc1mCyQFTRsTaHrH0X7KnRrhvn653N/d819o51T0Fe&#10;Uh5m0r3WQbamodB5v/DJdG18cX3YaNUfTCRRldU1tlz5gnR09sHYxHtY+rhBnAB3D81mqzhNinVl&#10;Gd+wvdkl1xz8ji/+gaFR17KfuboUs7CyB9ML5rwRK1vmNcIfkjez82//mR5CqOv4KKP2YPeTt2Vp&#10;xX5cIJfv3rgEY+q5te0jusd1Flb2ITU9j3hyuvoAwC8EHxgDI655DvsCVPR831GsSCD00VPEa8Pk&#10;YVo6XQezn6sa11Bwaqi8shaqnzWRKRPM0vS8oYWYKGIsK0Znlx69MifP5onpT+DcN47YeXAhHCP1&#10;osg8iEcn5onYg4+ps3v8nTjjycAwDnyWPvQnkrV7LjgNL68daaNy8yvG+s5nmJozOm2i3voqKPjJ&#10;uVX4oLUhgp/zTHsgyECfD1EHllXUmO8dD8UVT3+XfuEPH+n5Tnm5KQZHpiCnoAJK3HDDnlnavvqc&#10;mIKxobkdJmY+0b3OwS8FncMQWVwbqyVnQcQ+Hpz6MIqVn8GiRjK5KauWUj9M8CLrB4rI6Ze/0Pyq&#10;C7Lyy0ngNJG9058kvAabKFla3YfpebP3PBoHvpv8oG9Q0ELwFRdSg/Fp6wzWd21hSTAlLIZ+OP9u&#10;VNDzH3fh6LPR7BC30dNbBL3Ip4TPhQ8hbMMeh+d/pSkh0aksNDzKdO1CQx0MLASZcGO60KkWl4Vx&#10;GHIQCe+usHN46ZHzSnv3EGTnl8GTp/XwTbsnxb6jWA2W2IIJzucqbPDX5qbF3+js0U2zRTk81aex&#10;amgwxJkFedYtnBrGNUQ0PEBmP2xCRXWD9ns2xljCtwHxDWB8ahkePS40jcy3j76R/BE8+IAQFfTC&#10;x33oGzSbNM8t75imeXoH38GT6ia6pYNxqexNRR1/+Ud7SC1Ks9a1dfZDZ+9buqUjXj9n4glOjxJP&#10;gmZNgcLSiiRJTUg43WsNxBhF6B2psIGWTvz18bXUNRgX3DGevD9xLolXJIoYFBAVK4YoL614fpVI&#10;B3VthTYAw2BsIqjkUSEz8EGBb/j4kOD5uHEC49PmiJ7Nr17D1r4tJzcqZHwrEH2MZhY3NcU8QLd0&#10;Jt6v6MncuTmbqbk1qG1olTqeIiNjM9Jw0PigwbhLMjBP9sKyedbBnpRVVLntZ+JQ+X/aMEaaQ3Fh&#10;8d0yYPxrsf9WooWGx2ZSUGSMi6QwK/629i5S/qy+meSSzS1Ak0fjNNCDpDRo7+wl9t0nn923k21u&#10;7bhqa31H7pC4f/obTuxYj9w22G/+esikb+AtWQPB/wuKK+mROgnJ6ZCVV0q3dHA0v7ptXi9gIWMO&#10;ueCGaHzyutfs8IkKepBbaMar1/yqGzb2LvQCytbBV6isaYKVDVvAQdR7mCWu+42t3ePPfyDqfoqm&#10;3OXz6ziix6ktEZwmwukmHsxI19jcDjX1xvAgeB/x180VycopdMlKyqE2S0o2OnSF3WA+2rsA33eU&#10;9Mxcusf/kQVtU5i5rWt0cHIJZxfmuXAEf9exiWmwvud+ELib4v38qunayYQHlX5MXIrBYmZkfJYo&#10;RHFUjm8LYhs48O0dHIMPa8aIwBjNE+u9fWdT0hguJiZOD7vNg28FaZlG+3qcXsLj5z7YLJHaOzGJ&#10;VbjUxBQ/c2Nzh/ZAMu4cfjdNjF2OtIcGDz6UxNwimKPgZVuPIcilMSZRsNO1p5Q0xxaJdu9mMQEw&#10;SiBRXmWMtY6CawBWAF8Pxb4p5PDXqL7JvaBt1+HPvwApqbbBF3qPjtF0hhie2V9YXt0jOaVZP0Tp&#10;1Ea2L1r0kNQ9XJ5aNPnEEC4yyx5Urlifd8xq0UbYmANA5HEuvpmF0S0dXOPCrHki2Ga94LOkf85Q&#10;uoUj9P9IWVWtcb4fWd06IalocQTPg+obj3neqOcSZqQ/LoSg4AiDEyXmI8/KK5dOIb0bn6Gfxz2x&#10;h909eYWlhgYG35qzv1sZvu9MrILYr+/GgYiCg79OvmRuWbK+JJHUdO94E98GGNwtr8CoV5isrNkW&#10;X1F5yqZLet7ooavTH9tG5jPUIEVcSN2j6V4x5hcPlomK9c3QO3iUabbgw7qJyY/oFkAqF4tfJChE&#10;H5WLOhszuWE5xvTneZCim48z1nfPICI6QRqBGB80oeHR8JozoU1OSSPHlz+pdGoNlJMnDzwpvaOf&#10;N5hzwwYSsoiWk++N5mT+itgvDHursA+7Thg62Jdgxir+exEl284P2F/BdQ0Mu8D3EePPoEHF+rY5&#10;uQ/uRy97nsjoOFLuKlgXQykw9BG5bukmop8vhW5R82+tLDI6Bnr6bEp4dtE2vXX5w/gEKq3QE6hf&#10;Suw6xydtJpks3LQ9ZPvYOYeGRyEqKvpq2yDctJAMU+kal1OXiS9SA95lxP6jWIGcvGJDn4b9wGTX&#10;Gexnxc+NvtJenQeGx4hD1dPaRvJD6+wegLejE+Rexn3ojLT0aYe442/tncMCN5/LMzCke7bfFDjI&#10;4L+jSm0gYmU6u3Du3NZflPzCEqh51kBs3lEBs/Ku3n7o7R/WvsMpaGjSPYWjomPJ94qJddBpDo0W&#10;Xrxshxbt4ZKVUwDxickksQlrIzjUmDXrNiUsPMKwnZWTD/EJxtS4YeGR5G9lVS2kZ2RDQbE5uKQz&#10;adN+DzJMd7XMUzGQkCWinlmS2yT7E2JQPjTxvEvgvOfIu0l42dapjQrbyRsJhg1ISnkEkU5SSd6U&#10;HH2+2UUfnOYIBGTXWol3BAPd2cOg2ZvowgsvaBUSSFjx4SfLweBLMEoiZlnCV/u8wjJIy8yBxKSH&#10;2nlvxjPWV4K5fRXeR3atlVxfqqrr6RWWY9AC4sHiHJvVkWXpskK8/sQko8mup0lHkPcLqyR2S21d&#10;E8nKxLd71yU4NILkWT77+hf2jr7C2tYJiTWDljSK2wNjG8m+LyVmEfMHv+4xxlFyhyvlj/NlfKMo&#10;gYbYf5TP3yQ2V34GWjdgX0rKnxLPSbSMKHtSA9l5xUSBlz+phZSHGSRDVVJKOnlVDAq+O3Oj9gST&#10;VmM/KrURTntnH4m/vry6Cxs7p7C9/8VnaSd734xASUUNrO+YnY4UnsF/r4y9428k0iyC45WVjQPo&#10;7OonMxQ9fW/h3cQMYIY5jDjcrwkmTuHbwRhcOEjJL6og6zyv2rvJYK67b0g7ZgTatG0MNof3Da4d&#10;ffn+L4njj9OP6OCKg4T9E1tYCbyfxiYwMvEECcjX2TNAnP0wFHdh8RPIzMY1hhSygIs5B2LiEjVl&#10;7XjKEpOsP84pJGbEF9/NC8O+5OpKix/KGThHi3a2+GObnlshi2poEcGi+uEC2xvtC+kbGLmSQe0L&#10;aGp+BVU1DdoX0QXdvUPky8S//UOjZDFu5+ALaXd189DlUKzeYPGjLRgcExwpWhG0exb7epuSmJwG&#10;DdrN3/G6n9w/kzPLsKTdV3eN8iqzFZhC4a+Qu1eWs7X2WQPJfHOXEi1juIW09GyiIESPv+uSGCDJ&#10;WpCLn+bv21uC5ncl5VXE2mLk3RR8+LQLc4vrlniDEvuaW1BG9ygU/gfRcMkWyceJ1iFo9rXvZiIM&#10;XKAU28LXxECAhazOyiki+ZiLpflEQ6Gyuo68ueFCLnpt4uswDhqsCLHpDomEvMIKqGtsNVwLnGPF&#10;vyXl1XplhcJPCcL5X/7mtqI481NAixTxGEXgcnRuSyXIZGJqie5VKKwB0XJRsYnkBsfFE1Io3PhW&#10;EXuI9dD5R6FQKKyMVCPiCnuui9n5Y2LjITxCdy/GvyFhutcaeuclp6RDWkY2WTt4lJEDGY/zyGLw&#10;kPaQaXnVAc8amsmKOy4Uv+4ZIIkeikqeQL42EscVdHT0yczKJxYo/DndkuBwyMwphI/rxkh/jP7h&#10;MUN9NKVSKBQKq+NwfgNT+WEC4NlF//dwtUdyqvHBsn1wd8PkKhQKhbcI+MltXvE/0t5SFAqFIhAI&#10;aOW/tn0CdY025zZ7oE8DnylIoVAo/J2AVv7oM8AU/+kXW0YFNHlk5bw0veykNRQKhcK/CWjlz5R6&#10;VY0tbC6v7JnwCR0UCoXCCijlrwlDNuJHpzGFQqGwGgGt/PUww5jsoMuk9FF2D41Z/RUKhcIqBKTy&#10;b+8ahNIKY4L2MS6tWvrjfLgXGUe3FAqFwnoEnPIvrtAjM4ZHxsP5pUWD0ygUCoUTAnraR6FQKAIT&#10;gP8HxqN4Z1mH40MAAAAASUVORK5CYIJQSwMECgAAAAAAAAAhAEUaO+wPLgAADy4AABYAAABkcnMv&#10;bWVkaWEvaGRwaG90bzEud2RwSUm8AQgAAAALAAG8AQAQAAAAkgAAAAK8BAABAAAAAAAAAAS8BAAB&#10;AAAAAAAAAIC8BAABAAAAfwEAAIG8BAABAAAAWQAAAIK8CwABAAAAJPm/QoO8CwABAAAAJPm/QsC8&#10;BAABAAAAogAAAMG8BAABAAAAuCwAAMK8BAABAAAAWi0AAMO8BAABAAAAtQAAAAAAAAAkw91vA07+&#10;S7GFPXd2jckPV01QSE9UTwARxMBxAX4AWAAQAAxwAMIDY2wgSEjDBUVAAAEAAACnBakTUBfVGHMc&#10;ribmAARCgAABAAABAdTANKUAAACzoQ7RIRcWGKcBa4i5n5LjxAAgCA6dAlMlqWlanKKQ+cKTO8DQ&#10;ulM/xFLhKYdOtRj9WBjZt2PrWrxL68PQzgofXSf6Yzx9N99PxgULGL9DVzshObNREYd1FOuh0CIA&#10;CGjMUXi7QsCGBjxYzSj0yfGYg0SohmUhQlg7ZbyopszgwVwkELsVEcrgAcohM5JqspJwACxUmpMm&#10;wACACAAAAAECNSSSOaAAAAAAAAIIQAAAAAAAF5tAAAAAAAAAAAAAAAAAAAAAAAAAAAAAAAAAG4CI&#10;IAMguJGMYsfEKJIv3gl/hbiHHsGIEwATFeph0SAub2zJACAozmBJDFOoCghMAAAAlA1AAAAAueFg&#10;wBgIDDOQwACAA8/u91xoLWiJAMIQQ6b+gMYQUZxEIeMgyiYIo71fmd5TyJLPLxDNHhcmNG6Krv1H&#10;SCRw0ujsDLbXK8k4Hb/w0dIJGjSyOlOraEoAAAAAAAAAATr8AAAAAAAAAAAAAAAAAAAAAAAAAAAA&#10;AAAAAAAfgiSgoEVUIvgQKhDIEPlAVPWgK8nDtIWqLDwkcVnv+DgtCLIeBBIQginCwZQHbyZYcdHX&#10;7JPwkZhItCNhMVa7jn9i+qhCpsQEc7aSIydG6T8THviacXarJDS61SG6J2uLbavp3SU1k7BiZ4/j&#10;Oz5jkELTHCoKGyjfTnlNRZ4LFOJT8v5KOubsiSl8Mr5RIoZhYRxOiSX18MAABgAAAAAAAHgAAAAA&#10;AAAAbiX0k08fl41A+v1XEUHkaNEic5f4IBQFUSkchOWYLTCtKGuA8UfsyCbHABDmcgAADAFTgXkA&#10;RgAAAAf+0EZ43emCKP4Qkwg8UOujXsmOn8SqCG/Eaj58mrHoo7K9L7MTTnD/hdbPLu3Y13isj7xs&#10;JdJdCoIDxf497YnPGjrSTXhtJ2EpKz8nKDWwEtlfdFSisyIoqMivGoogNse0RrOwEz+E6foYRGyl&#10;0ZD2QpAQqgC3AuCcB5D4xqVfLLqdJscC5VuBXZydw2CuJHa0nWqjtwEemkwRRnCkongKs+WkqM2M&#10;x8ULCRw3fZ1nqHUiDLDKiuULVyNVXTwUd5FD4iGxIsKls0MCGgogYjehyqzH/qDC/U8iRvja6AGw&#10;JHtMfSKJ/8R0ZgK5+bZRZb6E41nLnHQmOmewN2TiczDpVtDWNZixtffvc/N6OyBLhuuPkS/g+drW&#10;dm6+4OGJwDIIYXC6Ha6iMAGAn3/318KdeBhF/IieIQERekIRVPeaWvwmZ2c1JiVyONZGDGMSI59z&#10;sw6R/DW+abtWt9rBolvR3o37GVrWAwhfVtfdWr8PsqmjkkilHFCGHFDVpuzNNhyW4iWKYjUZgum6&#10;vmwnciFqelPO9vDteQ+LqCvkCclgnIjVNec7131itsXpfN5ylGOgyWkuy7FsWnGMY5+w0YSluRkK&#10;91wxAYgQwDfBKECgkCCbdCqifur0SaPXfNJJhr6zU00NtYq71MAEj73g6nqIcgCAYgbQogeGyJSU&#10;a+AqUAMD3AUQxFNLJKF/bvx1FxPf+WGHBBDKopX6szsbRYSKIw9BqGNstH5uX1GPz0sN4jrJhC/C&#10;0dQhtlR7wAAAAAAAAAPAAAAAAADHgcNnghmLgHVFYTjZd87UYZT7KNYSp3dUUT0EC9v93CFt82Ol&#10;RS4r0HQCcuFq6t0VsJEQwDyOjiYYIwQjiEByqIjmcRp4JCEbh5DwSAAIQhnKI9jIxjad+0IjRIkJ&#10;8GPqUYhTfoWPgIzI5he8ABQABAAtAgUCBSmRGnxgYPAAAAAAAAtMFAiGXwAAAAAAAwgkxI0N/skz&#10;X37ZojZfC0gUBqkX9XDCC7iRcQXLmu3bhkG0SSdlBhH7J4QFXU+QOHgAAAAAAAWwYEGXwAAAAAAA&#10;AAGYK44AAAAAHQMCDKzBXHAAAAAA6BgQZfAAAAA8AAeAAAABA0ckAbeb+aCwIQMYQAfGcXEaFNG+&#10;mCJBCCMIICLDwoiRoyUapLaJklvmCDCCJhiUZBlGAFCSJF51uCAiCIBARIhxw0ULDLD/44IYQAQQ&#10;AXEIPjEh6NEiY9GihIkaNtEyWnCDDCHDCBUYgsJNkeIk61I6VISbQTqWpRrEbyhpAMESWiCC/SFK&#10;gN92s2LhGYtSFR8R8i1dpSM0xCBkOWGlhK6VA4hCN5thqDUoIiSCDIBkts/FVG+EZaIYcIo2WFo6&#10;L2TbfXYZNETkgC08op3U7QjeG+NwbtBE0ggsQm4HObq2o8OHhImUV7xhmG0Y1E+J1cI0IyAAf0Tv&#10;sJdhzGhS8oS5RSEbe2zYTUWCMy0xpqbKSgjOPmNhE3kwQwYgwgQ0QQMXGQZBIsOG8sI0jSAaVsXC&#10;KhhARiDqMhERJGrBBBwghYkYgwgRsSRo0W3YIGPCCEURRhBBhBBiD0Px7Ngg40YQqjKIIITgijqP&#10;9jQoVBQuLCwkUJgmHBCIMIuo0ZBYQEUOGjRE/SCql0+q5XXHLjvtOpTQIEbfSjiiAiCAiOPihhAR&#10;DCwmGbzOCBjCCD1EEBPokRhw8MnFcBEAGSDBj4jEaPXHBA6VFhBCxhAhCWD44Rua4ohh+iADMIgx&#10;BwtpZ4RGMIIIw0ZRBAxEEQz6JGf6IfmkxPI1yjcVSdSZcHGQ+8l85bZiJm3GLTTjBByCJtPG6loG&#10;EKxl1sCgQK6hAI0WUNEr/xGh5oIoSeFjLZCEg03ForVW7EQCAr6CjTzkbJt+keCygqhpoaJZFQQa&#10;BEKgOMNfS02aT2ctNCQS6elpJqz2jTCCmEU4S08NAdxrd5K6hAr5qajzXxpaew4JwgtCJjH2poWD&#10;QzcI/ewg9CJoO7Tw0HMrSP66RoJSmgnlqN5yjUI28Gmvggsj2iT37I6SYQK4vh7TfaLGvECLPTSv&#10;rGENpWYDCUypJWLmJriXQijaa+zipNoPfGlosoe8uhLCIN90AUIFDq4hNY+UftRfpSsdZSxOWjwI&#10;HAgUNSQaHdrzNrHgQOitxo1BwS+6FEQQUQUkNlnkSzTPFQ3m+r49JCzUqdItkyAyuhqNG6aSq2Wu&#10;njasrquKT1a1PUdXTCIKNaAJ5Vg0nK6OVpqeN0181yqrGJGVJTyjMTisbWzrV2q6hqjwFWaDxnpH&#10;atfNMDgKjVrdW8hcJSS/kF9+PTIhWobY1Le4nkEuKrpqDPKa6lUloPGbKGnh0U2jdy0lNW+tI2jY&#10;IWBAKbbVvLGVYkJSq00rnHwxIYjYzRLyVMlvVlrQS0jSIWjG6mxiLTX1U0bOLGxYJDk5kXkrYaBA&#10;i+NJdK2m4daaLtWMWtcSgYJlT3ebxV1bbbbDmolP9zpEarHFoQM24eauYv5xKCI/4wl3m8Vb9+FI&#10;kJPWpa1NOUbjkRPWNvuq3yujIq0GCFwILQglJdaUZVmk2CM4RQjp6VpGwJGCjxt40+CLIxIIHmNI&#10;djRkWwQA0CJhyKNmDNKaksUYKWIYpTPGsNYSwCQwBKDQqSByjVpLQCWASwPUxrqwiCjWZIBtfRNA&#10;t0mu1VW6nqIILBFBkzlwPymy7bBAoIZBAJRuGyFfP4wOEAgd9/nIT5TPOjQIbCIs+EGt3s0J3pXc&#10;h4HgvK0YxZfr9IseEK2ixJoKggcESQ6n+ePlo+ThBMIdBAZ2lCZmZKzYQjCJv7+FgH7Mt3/uPNsX&#10;KUYoSrY7bHGqEnpEtSG9I0EpRqU042k21u+izZsT+TcuT3c9a63emt1pBMeN6A/xuKk5ia0t2paT&#10;FaH92Tvb283rrDwDG5m/REr/9IIMZ8EDh8uPBAXiReHuPGhc0U5TYtcBky9xVNjghhghUbsmL7Fi&#10;ke4TpsF0jpJTrxk2yNxmvjbMVRahZqW3Pm0cz92TLkd1VSxWx0A/vFmEt8nKDcmEE2b9dpE1rjd7&#10;Pv5QENFywtMStYcjESHQLiVFmEmRxQ3v+SnTSgplHTQF1grPksoW3SVWrMac3RvTbJggWlb+W24e&#10;OAiEa4loQyLlh/xof+fxscJyZzzediLZnH3f7fdo1hqF8d5HJqAp2EmkjUEUagFqdKvTYkBmVdU1&#10;SLXhgi8TN3aBaFuOCA9kIXkOyh6IIFaIQv53kKHdNufbIlAYQIOwXvmPjF60evWJv4BInMVSrjxY&#10;t7KZJQIseSXI/tcDgFHy+9yKjYYQG0XFLZPWg9BAREBD5sn/Pno4ImZYmUBo1Ogj7yY8bLGywJE9&#10;jaIG+Nv9/zH01BbICLWKmCxE9CRpME5KCtZCXPEeNvbaEuLz0ZQML22FYwCbfLlJwAs5xLJcects&#10;xE2KmOODDkEDfozoouUJAc7G/siXVXeR3UsmEoSWkbaEbRurXxo2baLT+WOt8ciZjKmSsJAY6HiL&#10;yNdcTCCJVHJtjfjARoTxaPW7IOEIH8JCJnxoQXi/hxeXd9vdr1jtz42IPx/LQuMz2zOpocHPGj9b&#10;RzUYSMJTIJzKacsQ4MtS1rE2wm4zcjUOEHHzCSQAwgjZjEeACFhLLEnFVlNKbgxcAhT8FwaYxBk6&#10;Ic3/Sx9U8i2gU8OsjcnpwgHdijeTYHvf73P2scFxdj2AG9kPa8h5UjIOTL9E5SoqS5oSOkP75p6B&#10;zjXTLca41b8UAKNezlaxOmrTS5U+hz3T6aAG8b06xgAer0SdoSgVa8MIDqbB4yuuq4VtRaxWAcVK&#10;kejDEFbmiiwfvVxNjWD5IqFra5K2PlAFElRYn9Du3tGIB1UxEKOm1+3QS7TuS8yLglcaax3RVGvG&#10;qvmuyDbV2WjHWcigBtRSyUQCIaOKBUIbZvRQO9U9I4FWoUmKB7Od4VChKCa0kSE9bpaRKNrbfmoW&#10;2GxbtpTNpg972thv8TR1J7lS1P8m8gW0p203ybutsE/WYuhRMaCtJQi5a1NOErwdJFFPGkpXM1M0&#10;gtkiSViXjm7aJvQc9030Nr+0yQaYlwjiiZOom3mbI2u6labKeLI5ppAPaSQS666kFpJMFoFmfJSx&#10;rnSV2qUVNNDS8M66tNURqLmfpFmjvcZ0mbEopL2zQG9ps2NazyVxuusS5l6tYfd8sm2kJQfK5D6a&#10;HBzY4bbJHDEX4kuGzO/bSG2t/VvCG2zugmjrRKCqpEyUC2NVMUmrYhSZwT+YtKI30RE0geznbsp6&#10;BCT0iGmUhJ6jdlG/rblpGkVpJg5Mp+aRPQexDdVJ6Ba1CkNZxtioSg+envjRoZdRrISvCB2iTEte&#10;zmjbhAvcYvbaxXb2vtY0bVe3aK1qmC2ta7a+jaE2yZ57JVsEIQQQrU+AVHhYRXRX9q9gvRrbfM2r&#10;DcXBkfOtPTpIbX0MWLm71WaTBHgsoY3JqYEJCQ9rj8K64+Czvpq7ZPOXPn3+nrNVBCT0iBuj1GpI&#10;xnJEo1rWQ2wutREkpkRpTaqarU0iINxG6iFyRRNq6ypUoiSIhrUlKa3U5Tl+kfJRAslQPRycpdLR&#10;JtGItm0DdaWpggUEU8/5cBelLCoeCA4HcVRlNx6trwCJGRbPGcm4QPCIYGoWq3KzLKkd+2+hweEJ&#10;wgLwKyO/icxDwRdW39jE7HRUNhBcDiRo0fLT9E/XCJ4eH9AFCX+q234wiiCB5otYG+5S2ev2wRoV&#10;06MaCM5RDTZmI3CEbUED1PHFYMIg9YggxUfviEnpGSo1Le6AUrdmZ3F1B6mlRdqnSg1Rm1GCDpGQ&#10;mEgcIGkKjwQBkAaxNTe3bnjQxoTBF8ggJYwUz+kSx1wi5EEB+1nVmTHk8Y++cP8mEAqEIimMlpne&#10;GYmLU8fvIKdnUdWZnjRN2giTCD+sQ1fUMAxvRIx8pMGEMIIMjA4RBBCMixmhbdEH30wYQCCE4QrG&#10;iR7rPptfxGjVx9BZaNc7udZWza5utNkEXDwHQTPJJzRc2SJFtbuFqzCHw0JCRotVJKJwhsBgeA4y&#10;7RN3LMbv+T+uLi4Q7BR71HfOI4QRN7YDj+4v0njhEkECnB5sQ2Vt/acIJDQQaFtFTlG6mAwOEHwg&#10;MSajtxWFQRHkhfffdrNtbyyKpS1TsjA16Ut2VSy2haWAic0ANpOzyrZ3VqjBCpgiCBVmvnxGjy0E&#10;EvBFX5yrBvlNuRwg2hEsEuh4WDmbW822Dxo0NlhKtVt5mEBggBBDGg5pUhNv/sQmiJPmNOllmd1D&#10;W9luEJeET+6E6CAWXTk+2CEiRR7+231stOREGL+esTTDAcWvRCSaD0EFJuMryqqvWs1mi00hICgK&#10;OmDE7YnziFYCK5ymkBEx+QUEgmNOydiyWxt43qg2kETYQiuIb6S9jRbbjHlC1oUnRDiBMMVY9hEM&#10;EH9gCxPkxf9CSSjkAUHJl6ERVV6DcXSJJQs/GSJ3ci4/MbebcNoN2CMoeci5vhIPxphEajQv7Wi0&#10;NOEYjmpAwjLE9CMvcQVn3OyUVEy9i6JEx1vcM2FpciDkZk6+8bg3FAQGCFEEDkOFhzerr1MypJwC&#10;GKBlrvTw+v3AwHcq6h20nCDYQHcbtAjXcsaGEj9E8eRsQiRdNjJUrREQEQCEtAFAmo4BAEAhB4EH&#10;oyLzBRFDOH7NBBYFlwgN8lRqChCZcJLulrAEYQF4QlwGoD+Ex6zPqYIwxI+T2Lpd0lwgsEHwUqsB&#10;gMbM1PU4RbEyLr9EgOPztCCGQQLB4CCAZGomXlbncn8nZsn+97dbN1ThKzkZ9ogtJY/4AAABBAAA&#10;AAAAAY7uwAAAAA7uAAAADBFQJLAgACjcjFFATK4yxriJReXCmIFPVj6IU8/+YQAAlVKIuFjIjxjz&#10;/wAAAAAAAAAAAAAAAAAAAAAAAAAAAAAAAAAAAAAAAAAAAAAAAAAIlBCsgAAMhyWy0g/dz2AMAAAA&#10;k2DUq4ffc8uF9SuAAAgGAAA4YgAACUzgPvAoFheAAAAAMJ0AAAAAdTo6PdcAAEDMACAAQAAAzhVC&#10;A06/8iVAgzMpXVUuK7LrhASk1ERC32gAArMMkDJUAAAAAAAAAAAAAAAAAAAAAAAAAAAAAAAAAAAA&#10;AAAAAAABk2rC3j8sqBNoAAAAAAAAAAM0XKpgCIn1gJgAAAAAAAAAAAAAAAAAAAAAAAAAAAAAAAAA&#10;AAAAAAAAAAAAAAAABY4xhiCBADGwAAAAAAAAAAn9Ap+QAAAAAAAAAAAAAAAAAAAAAABYqWAAAAAA&#10;AAAAAYBBCpJr/GeZGCsIXOB1zeDYB0NoAAAAAHzn0ie091gAAAAJziAAAk74Gho4oxdd7gRAS7Vn&#10;GoAKhKIBDIytRIrh/wMA+sjQqpdWbnPHDN9AAAkKDjQB6SHMxUemAOSl3xtiaO22AABQadwx27bl&#10;1Kj5AhZ/qCrBRE2m4cR3s4s3aCgpA3PziIr1FqTPChYBL2I2koUAAAAAAAAAAAAAAAAAAAAAAAAD&#10;U9bcS7qsZ3VKo0kapQ9QAAAAAAAAAAAAAACy4NQ6MiBgIjc0zQvTiXj22V6boMMVt6yBCBO5yLmi&#10;O77GlAAAAATE0NNJozZAyCuJuhwkLT21GwWT6dpPgAAAAAAAAAAAAAAAWjAWMSNrW0xoAAAAAAAA&#10;AAbZzQdE76fVglKbj0oyTx2isI84bXHWcvbc5YB3CylSwFEnWAAAAAmJptMQAAAAADYohtgAldVv&#10;m0yYAAAAfnokbBsAAAAnX4ViTQCg3YmuAUeyGchTiUiAQKAPDrrL02YEEr1BcYgDQwAAAAAE0mgA&#10;AAAAAALITYbYgGmCAAAAAAA52NIGwAAAAAAAAAAAAAAAAAAAAAAAAAAAAAAiRFKTq9APGztAqxyb&#10;mwAAAAAAAAAGCQNgAeG5w8BJOBtjoCrZQHpOUEbLZAqY1SMErsHOxhRdEYweGYki9AAAAAAAAAAA&#10;AAAAAAAAAAAAAArbtbrbbAAAAAAAAAAAAAAAAAAAAAAAAAAAAAAAAAAAH0nd9kiyi7YAAAAAAAAA&#10;AAAV2sSAB1jbAAAAAAAAAAAAAAAAAAAAAAAAAAAAAAAAAAAAAAAAAAAAAAAAAAAACpBoiTAAAAAG&#10;F/AAAAAAAAAAAAAAAAAAAAAAAAAKzUAADtlwAAXwoNHd1BQssRm2/wrdyQYKTiSrHh8cAAAAAAAL&#10;wBX16wAAAAAAAF4U0AAAAAAAAAAAAAAAAAAAAAAAAAP0X7AAAAAAAAAAAAAAAAAAAAAAAAAAAAAA&#10;AAAAAAAAAAAAAAAAAAAAAAAAAABTwDQAGAAXOwDAA4IA4ADRcAAAAAAAAAAAAAAAAAAAAAAAAAAA&#10;AAAAAAAAAAAAAAAAAAEJ1MA0pQAAAIAAAgAAQABAAgCBEmDIlBPNWBOYRNmMmUQtJL3l3IuYTKKK&#10;YTJrCqAoQgJOEACCItxDrGlepqTgquj5XmZpoGw0dF7PT06SRmw2iIMuqG1jV0igkEEsfbedobIW&#10;lwAMahJVJginBUCEwEyzTXpfEykRIlg9UICfoZT75DJVpmlpKlURuAAUwi/aimABAECBhAKRYAAA&#10;AQo1JJI5oAAAAAAAAghAAAAAAAAXm0AAAAAAAAAAAAAAAAAAAAAAAAAAAAAAAAAAAAAAAAAAAAAA&#10;AAAAAAAAAAAAAAAAAAD+UYQERx8QERRlHhiD4sLDeRWgsNg6yCZX+CeS+EoTYytaBKr5JSXE6ETM&#10;QPvA00FISZp9BeXGLZtf8JP1jAkW60Iti2gdLHQ9VnkUg6CmoAAAAAAEmpvdI9FCcjXuBUdViRia&#10;OdVJD0rhqJGaGrdy+GMkQkJBEQ6SCIkegt/wF3E/A5mBuZ/eD2r3cr8EBgiyLBBcILbLhERHj4yC&#10;JwQTc38acD9ytCMJFh6UZSdszfsYOLwwEWMyBOY8OFqNEZpLk0mfiTlUB07oAAAAABYAAAAA/BH8&#10;EmOgGEawG+Eg/xYIngK4XB09te5WIRsH4ZGC2zXCQELiYKB+qBOEmd/UwwQSICeMJGjhXlSSt2s6&#10;yxcH8UWvPpMB6ynobIVM7BwoZDe2a5HqSZp2JJ6mSq01q7DEEf0bJKa2ZqbUMB6Y4AwCCDjhgm28&#10;0fiR7GCYju6EjfVAzuIYc53MeKLC4zQUMgmeKFdaz0rZ8SAXGvQ1LScJ+MZt6MdbCRYSPDRkFhMs&#10;HoJIl25xQdsov+om0hAISSQvVsR40ZB2IUJCp4/dXuUZqbXICkhwA2BnBq2vpla1SckEwGyX5DSr&#10;zABeWIW9RSXsMyBwLNqmxQ8JF4NHqUDGvszBIeVLkxA48gGArpp3Ko3rVhauJEtccTHvjvtgRq1q&#10;mv2ossnbORTNsi7Rz9+AHlnFzfnA7Eiw+VsE0tQ6TFLMUzQjPApIOoKGQURMXmS+oTnxC+zYKCYa&#10;uO2MSOES6bHojYgGFsuYipUY46Ac09UUBooHSCj0jMAIzF+oQo37oTD0TIRQjJzfIW7AHJFWcWEc&#10;jq9ep8tn+j2hKR/XulSzbRJueVnkpTVG2wxMg0pTKlE2236S9rxK1njWcvg0caBTXUyYebUhdeoO&#10;7DtSxCKIlkIdtyuYirok9uoxQAwYPgKFBhgAADAAACwvIUH5grAciQZIl8JgCEhoidI3T+Xy1Y+A&#10;AAwwAAGAAAAB4AAAAAAAAADND4kJj/2NksDa65Cb8WQQ/X962utCTG0RuCM2+qrG3DSWsK+b1EQc&#10;TK24zHfVCGYiFAG8eEiNLWZnhcyiQ4xkkYQKOYkQ3GtvackRDiW0iihxTNI8CFM8QoqAVjIAAVbt&#10;OqBxsgRkXFIXdGsTvXG3tdRHUIMQaoHfMR9o1ib8JcWcScwkmBc587zNpXuRtpZCuaXk8nYmAey6&#10;A4PrwAB0AAZAAA7AMC0vnIoBpwfAAAAAAAAAAWwUCjKfQOHgAAAAAAAdAwIMrwDh4AAAAAAAHQMC&#10;DL4AAAAAAAYMIuYAAAHQMCDKwYRcwAAAOgYEGXwAB//+EeEEJ0ejQQhNIX3np6BgBkylWu+gAAAA&#10;AQtHJ/5zfm9wY0IOGNCDhjQg9QXUF1AZ4jThbPGCGdNNDfCMYG/mILOb79RJUbyQ6icVldUeF4P7&#10;UQjzTGj9qdkJsXQh4JgmauQRBRkj47Il+FZoVpvogFHh/FKsECowggsIwojR4SPCw5JJi2VkUKGc&#10;XGWCh8VBMPPWCKIqPBBdpBtmrRxgcUZRsElzZ43wcMMWyCLSfVnlqSy1Fozxt7bYcY1kEak3ggww&#10;gI+LCwhp8C4AMUQ4xBiiLdgiG4o05KKVrbGIHqJhmjwDW3Ep22MnJf9PG8BgQCAq0FSafjNREh9A&#10;g1JSzw0M6a+Hiu3fniHSL1m3VLXM39GjbbXlg956IS+LsL44uDKk1kkiFNQZrsNAdySDVbZu+yWb&#10;ZbHCdjR7zljc6PCEmAQAqIUQkoiC3WCDxARBEYyiRFGIZ8GTWYITGUQRMMQSNGEALRYSK7+ggfYQ&#10;MghMSMUUI2iw3SWqJa02vUzShltHzf2Jmt6bPXCDewgcEO8/OcdVXYwgzz4RPH78DubFhv/vbaCL&#10;WsIDEQ4y2hUyowDCSTT0vkgcppIJJZWq1cIowgceE/1LLKmuTFIIREQQEy5MuJAHOMNEqGvkiGJ0&#10;n42HWqRFPANAGu40FfLE9efX6d5csEVfiYQL1NSi9xvwRQdFhhAx4XEUaLjfpxYBjWPxGGcUelrA&#10;sIBA8kXMiPK0d9UfGj5I2SY3q3kQQKCBwQW0kJEQfE2jv2wOCAwONGjIjScHe6WCRcZRDmxYzRN9&#10;NrZ2XstJuEKweEQOP7oSF0rb6lYSrJSpIkidUtCjTSTQMEZYMvmIagjQth6EbCLdmCBSuGRqwjPl&#10;FsyE6bcEYUoH5G/PXBFlTBBRyKQXCMsm5iLEJkveEXDjCAySfGQWLawxEEIggGL7Ep4pAYij4r7Y&#10;DBAIaAYQkvMEwjeJ2EW5uUSoFEiJiIKqA7VA6pVKgdbabeSSSddoENNNDSwQGQ6AjA5DICYQNY7Q&#10;a4QOY6fuAkKQCQEhSATBmMRk9945j/PRuKyXjbe5eIkGWi80MQ54oaJFhAh+iR+Rv6JjJepJG6RI&#10;Sov7Q2J3qWmDyW61+sVEizyVn89/Gi1LC+whUQEcLCwyUT25xLOJdfWmUmV1q54EcgAmWm5j6584&#10;mkSsO+urLlsEpQcp9DAlBByAz+OZzkxJ49a9Y9zmxJmt9+tTHFxfxTy3ZaWz6FL0aNrim099Ii16&#10;xSGIGpOMc8US7qLBIphqhAC6JagoAoApIjb7zaxucHDbJ+NJ9WLHrvzOiBwgMNn0nCUJIkWFzwuz&#10;4UsxYDECGWD9Hy+STUSJySZTDxAhng4cOLknYzhDPgyC+ifaqiJEihQmaBRInJJlOCjCADaRIjaN&#10;N/LhAYwI2iNCIjTuvctV2cQ0kqpiXES4zrIVs11W+6hN7mtaRpIyzNUtGVnEY+KJWxJiJM8JPkKP&#10;kKfRGP6KnMXojFJ7M1bxmLJ0k0PkKajKci0vIfIVTNq0FUTTYUhYUhcxPVMTlxGoKQuI3qCkLCG3&#10;tgGqIqlRxMioCZVBlPRXHkMIRMTatzyOX3fVkkEUqUzJklL0pq98EVyJHOB53TUx8NaNvrBpL2Re&#10;TJE5jLmJUaI/5FsTUKt62b6HTtlauImcQ2zVAyVlPzcsAUaZDFO8YedIaFiz5CmJPkKcsuQ5zSIj&#10;k2U3L8KDUt+pthYvR5r9zhUKASU1jkIry9C+wQ65LxNjEktq6NKt05OxsB4vVF5sGZkSO6aP4p5C&#10;h3arWASFSbyGlmmuG2tp1kYRrBbZrYlly5jImJthbwNSkdFvPaa6D1dYcpbAmnxXium66mFvzc1p&#10;G/jbEYTWRWfTIkPPdH5htWnrE/IkvNvIacnrlU3XYM1RGqJtoWCAqKr97yOBIvic96tLLcy6WpaW&#10;1cQ4EwgGxuEho9r9sEHmMhzTGwQNQqLBC4QSQu2vkGC6rFtfXTJDVmcVN0h3BreI8niHCB+iluo5&#10;qSQ2LOJoqaQqFz7GjOEKk3coTmnv/TTKq1OtwNXXrSrcn6eSwRtY2zRvWVLWajWPIkUDLtbq1qNa&#10;gHDnfmLuiXpRJf4a0c2fIA5OWsmTGtT80AGZM2N4ZlACLr6+gbqdJS/iFO3kYPFKwWQAt/e1dW+W&#10;y1MisKC6loG0qJKzaRzyGptI7q2kAcI4cqP3FEgGkP/sLLtyaJQPPkshKtCv2FB/8KImiaY0gn2w&#10;2eRRFAiV95UFlAUSI2wbCNAGmluttqahaQ0bYJB015IAzKgNU4IDeqzEEi7y6An3uICOS3ehQmSd&#10;TuB3TsJJxQCEAUUHbXUwhkRIiD1NMFQEEhQpHEuhBm/NAMkTAK9PAE6PVEwGeAE9wyTJ9fgPvnEG&#10;WqTOQBQC37d7fm8sbCTm6+EvaZqZEg3ZnnKaBin0VFPorRUH0wsscsII6iy/DmdqZ/vBCps3V5BF&#10;qZEhVIfQ0yjxrFJOydpiSiAtkuCcoEbebWNtFPoqKZEUTLJuXiWtFKIe5dT1ig15Ob0N9PU9GgT3&#10;2y2LBX/Sj0Ll0t61YgPkQA+RAE7I2SoklkCzOGVh5nHtkveYbhSIwpEbNr26NIb3HKRpAABIALfb&#10;yzNX+hpEHo2TR5R5RWrSZKH3TRslBF2znjcllKLrHZMHu3dDQDBJ5ps3lEr6Y1FtOVgQ2it3jVQx&#10;sEpzdxaVDBAVGiHvo3FqtCUw4QDEiXPUkbBAIBiEzdyIiq5LZEoR1atHu+7397dbGsS6ZXaknDOs&#10;BpKjfWyJwGJCwDJC97S73CMeh1fA7MtB7CEwOGwGa9MbEJgLDMq6nmW6ag3AYILj2gEBh742JjZD&#10;f1sHifiYQbAvs5kwsvZx4IdJjbEEA3VIu/NBAdv7Ynb2jsm+PhBLUPDzm31OaEggkLBAlljYLAz5&#10;fXZfUZibTatMSb97iocILA8eCBfhklXl2+IZNJWtLTntzrukVVTYczyM2gJ5FL09SbYQ7mVSesuz&#10;o6MbQbiYOYX2A+8IBjuetyjXQVJRaWUIRoYfYTom7utt+qJJJsFbezQGCFfggFUsvfeL2aAVATg9&#10;EpK0QdnrLbxRCVTTTYOEGnCAzjJjEYjya3MgR3doZ5BcYXk08pCMbGJMLNuKI26VDXg2jC3CUWMa&#10;VuMy9f2/j6zcKWX0Cph/N/kNugk5fY1rPUPCKa9tdvoDBZ3mbD5uwtSVNhfzkbCTd9nLlMZOVkvL&#10;bZKhrIDAveiGJVLKXHBrnHtsRUJqgiBGiQ/uOaU/yv7liZ+3qWi9JKwoBjmIQyaDrQA7DSk3tJNF&#10;A5mWvLFdSoNoDE/9Ka6PGHJcSLWkZS04oI0gFUF/xYv8+LKmp2OPWKQ2C+o1ZKqbYwg1qZHQMbE7&#10;dyARiIsVJJABQIKkoyp8zWVonX0gNHD1JWBFr1JIHAQsvcstgYQOGnUeKoYSY2EBsn+kkcHkIInP&#10;2Jia/fJ13kPIQRJ5CCJPIiBK4vqiGwUiOZ4UiMKRGFIj/+E3uPGRAueMiBcKRGFRGAAAAQy0AHoA&#10;IsOCGXrgAGgAgYO7dYdyPMheJ7gmSkp/XYPcyzsvAskSQAb5IgAAsbY2AA4toCABOISEAFeskAAC&#10;y9toQBaEoAQhYriMbMzYlJYRQTGJyico6W7+ik0aCfF91iSWnJXI6hrTKtDAOMQDAAEsqAABe22A&#10;AC4bAAAaYAqgA7tMaYAAAAAAJAAAAAAAAAAAAAAAAAAAAAAAAAAAAAAAAAAAAAAAAAAAAFcYI9OQ&#10;AAoAADNZeH//pBZLSgAB3mmWgeLa67vSiSgpMYADxcebRl6asaaaaF9HnEZ01kyZuoAAAAAAAABA&#10;ABAAAAAAAgACQACCRHZQjgAAAAQ2Z1WA2Fgq+qAAABAhenAcAAGACA3EexFIdC7ZdsAAAAAAAAAA&#10;CDGwEwNRVgMIAAAAATMF6jgAAAAAAAAAAAAAABMTQJg0JBTRqbQhISEIIV1Sgw4lQPQdQoxluClt&#10;rmi7AZ82wWuXqoHGG9keo67SEY3OwAAAAAAAAAGBqu64NQAQADqsaaADMSAAB7dQAANABMAB26jQ&#10;ACwAAAGhKYQ4C1bVMMGUQeIOiX4YRkAAAAAAAAAAAAAAAAAAAAJ8QqM9TBwgKe5I3GgAB/GaPQAA&#10;AAAAAAAB1MtZ4g8xmCHGgyG1ACZngxDAAAAAEgAAADcVfibEI2cgB2kAAAAY0CQxoAAAAAAAAAAA&#10;AAAAAAAAAAAAAAAAAAAAAAAAAAAABCl2hZB3AQBwh+5axsGwGAAAAAAAAAAAAAAAAABe7pmyMAAA&#10;AAAAAAAAAAAAAAAAAAAAAATdxSFqAAAAAAAAAAgNfOzA63FJ4ne1gAAFPQKwBIpCekXlT9Q5sbVb&#10;wNK9TTbRC2IAAAADsBsmyQSBsADMkAAAXkKNX6j4AAAD1pIABgnUSEAA6jlehgX44kIbjO7sTjV2&#10;0AJO7XubQNChjLwfHtlmY2O7JcVEI+2R0GjEUXhtv4AAAD2gDbEkMGfGIIpiASEaeSIASCaok2wY&#10;ZJsYAARZGExztbrXCf+sWQ2h+Bg3NJPbWGIEATjjxpRIhQxZmeOI88TREoNAEiEAAANgkAAALCAA&#10;AQSoAACttMGABYwCWMAfVrh4y0gLYcdcdll7EISxONYgls6rgxcTbZKpBran+gyaHOpnAFMQAAKN&#10;bAGAZvZMABPPndVKgeO5gAAmfiGgCpiRpoAMSoVTuZEBmsxoppcYVjBVMPVLJkWOmGnLt6zoCMTg&#10;bg0LvXBABAUvJlBj6rupaJdx+3jLCUYaYAAAAACbwuZcxloAAAc540wA8aqYAmEoURy9cReyRDYB&#10;qKwiCuJz6rhjKixWHlz8riQlZuI1QAAAAAZTAAAMIona0kAAAAAAAAAAPzfJwOKRRey9iMIKRRPg&#10;fh2uAAAAABxxhDSFm4iA7pAHf7G49wtiuAAACAAAAAAAAACA0AAAANCMBEA5tNKJDA26wgMCj5OC&#10;Db6+d8rvo1K4DDwAMQAAkgAAAOOWeNyoAAAADj9mitrZxKl0GjwxXJfTPNIAAAAkgD+qJCQANjtY&#10;AAAAAAAAAAAAJAAAACAAAAAAAAAAAAAAAE2JsQAAAAAAAAAAAAAAAAAAAAAAAAAAAAAAAAAAABWe&#10;t9mZmrOqzWE9A9vmQ3mAAAAAAAAAAAAAAAAAAAAAAACAAAABgAAAAAAAAAAAAAAAAAAAAAAAAAAA&#10;AAAAABkAxHXCzAAFQEG2xbJdTYHAwJv8gxgAAAAAHYMFUAAAAAADm+Tn60/AER+RiqY6rQtgFUQz&#10;UABgAAAAAAbgARgAAAAABZ+KrXfvyglukDiMoS7hySspAQcnh91PAAAAAAFQFBUAAAAADCBZoV+W&#10;W4MHJpEYACBAkACEAAAAAAAAAAAAABAAAABAAAAAAAAAAAAAAAAAAAAAAAAAAAAAAAAAAAAAAAAA&#10;V01QSE9UTwARxMABAX4AWAAQAAwAgCAIAAABAAAAFQA1/wBDAFgAeP8ABEKAAAEAAAEBm8AAAAAA&#10;AAAAAAAAAAAAAAAAAAECAAAAAAAAAAAAAAAAAAAAAAAAAAAAAAAAAAAAAAAAAQNJ///////////8&#10;AAABCZvAAAAAAAAAAAAAAAAAAAAAAAABCgAAAAAAAAAAAAAAAAAAAAAAAAAAAAAAAAAAAAAAAAEL&#10;Sf///////////FBLAwQUAAYACAAAACEA/9EzX98AAAAKAQAADwAAAGRycy9kb3ducmV2LnhtbExP&#10;TUvDQBC9C/6HZQRvdpOUaJtmU0pRT0VoK4i3bXaahGZnQ3abpP/e8aS3eR+8eS9fT7YVA/a+caQg&#10;nkUgkEpnGqoUfB7fnhYgfNBkdOsIFdzQw7q4v8t1ZtxIexwOoRIcQj7TCuoQukxKX9ZotZ+5Dom1&#10;s+utDgz7SppejxxuW5lE0bO0uiH+UOsOtzWWl8PVKngf9biZx6/D7nLe3r6P6cfXLkalHh+mzQpE&#10;wCn8meG3PleHgjud3JWMF62CJE3YyfycF7C+TBZ8nJhIXtIIZJHL/xOKHwAAAP//AwBQSwMEFAAG&#10;AAgAAAAhAHbSnlLhAAAAnAEAABkAAABkcnMvX3JlbHMvZTJvRG9jLnhtbC5yZWxzdJBBSwMxEIXv&#10;gv8hzN3Mbg8q0mwvUuhV6g8IyWw2uMmEJFX7740VwS3rcd4w33tvtrvPMIt3ysVzVNDLDgRFw9ZH&#10;p+D1uL97BFGqjlbPHEnBmQrshtub7QvNurajMvlURKPEomCqNT0hFjNR0EVyotg2I+egaxuzw6TN&#10;m3aEm667x/yXAcOCKQ5WQT7YDYjjOTXnK3bwJnPhsUrDAXkcvblQH5ZUnGyauHKj6OyoKghkvf6V&#10;e/lhE+C6df+P9UqtH/9nNqdAsa60Qx9a7esUF7GXKbrvDLj46fAFAAD//wMAUEsBAi0AFAAGAAgA&#10;AAAhAHbgSV8YAQAATgIAABMAAAAAAAAAAAAAAAAAAAAAAFtDb250ZW50X1R5cGVzXS54bWxQSwEC&#10;LQAUAAYACAAAACEAOP0h/9YAAACUAQAACwAAAAAAAAAAAAAAAABJAQAAX3JlbHMvLnJlbHNQSwEC&#10;LQAUAAYACAAAACEAN1XDlaYFAADmKAAADgAAAAAAAAAAAAAAAABIAgAAZHJzL2Uyb0RvYy54bWxQ&#10;SwECLQAKAAAAAAAAACEAX0qEQMQiAADEIgAAFAAAAAAAAAAAAAAAAAAaCAAAZHJzL21lZGlhL2lt&#10;YWdlMS5wbmdQSwECLQAKAAAAAAAAACEARRo77A8uAAAPLgAAFgAAAAAAAAAAAAAAAAAQKwAAZHJz&#10;L21lZGlhL2hkcGhvdG8xLndkcFBLAQItABQABgAIAAAAIQD/0TNf3wAAAAoBAAAPAAAAAAAAAAAA&#10;AAAAAFNZAABkcnMvZG93bnJldi54bWxQSwECLQAUAAYACAAAACEAdtKeUuEAAACcAQAAGQAAAAAA&#10;AAAAAAAAAABfWgAAZHJzL19yZWxzL2Uyb0RvYy54bWwucmVsc1BLBQYAAAAABwAHAMABAAB3WwAA&#10;AAA=&#10;">
                <v:shape id="Text Box 16" o:spid="_x0000_s1052" type="#_x0000_t202" style="position:absolute;width:57378;height:80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DSRwQAAANsAAAAPAAAAZHJzL2Rvd25yZXYueG1sRE9NawIx&#10;EL0X/A9hCt5qtlK2shqlKAs9iKCt93EzbtZuJksSdfXXm0Kht3m8z5ktetuKC/nQOFbwOspAEFdO&#10;N1wr+P4qXyYgQkTW2DomBTcKsJgPnmZYaHflLV12sRYphEOBCkyMXSFlqAxZDCPXESfu6LzFmKCv&#10;pfZ4TeG2leMsy6XFhlODwY6Whqqf3dkq2L+/nU29Lv1hvFne17qsTvkqKDV87j+mICL18V/85/7U&#10;aX4Ov7+kA+T8AQAA//8DAFBLAQItABQABgAIAAAAIQDb4fbL7gAAAIUBAAATAAAAAAAAAAAAAAAA&#10;AAAAAABbQ29udGVudF9UeXBlc10ueG1sUEsBAi0AFAAGAAgAAAAhAFr0LFu/AAAAFQEAAAsAAAAA&#10;AAAAAAAAAAAAHwEAAF9yZWxzLy5yZWxzUEsBAi0AFAAGAAgAAAAhAEUENJHBAAAA2wAAAA8AAAAA&#10;AAAAAAAAAAAABwIAAGRycy9kb3ducmV2LnhtbFBLBQYAAAAAAwADALcAAAD1AgAAAAA=&#10;" fillcolor="#fbfbfb" strokeweight=".5pt">
                  <v:textbox>
                    <w:txbxContent>
                      <w:p w14:paraId="1A656357" w14:textId="77777777" w:rsidR="009D48B8" w:rsidRPr="00F419E7" w:rsidRDefault="009D48B8" w:rsidP="009D48B8">
                        <w:pPr>
                          <w:spacing w:before="120" w:after="0"/>
                          <w:ind w:left="714" w:right="133" w:hanging="357"/>
                          <w:rPr>
                            <w:b/>
                            <w:bCs/>
                            <w:sz w:val="32"/>
                            <w:szCs w:val="44"/>
                          </w:rPr>
                        </w:pPr>
                        <w:r w:rsidRPr="00F419E7">
                          <w:rPr>
                            <w:b/>
                            <w:bCs/>
                            <w:sz w:val="32"/>
                            <w:szCs w:val="44"/>
                          </w:rPr>
                          <w:t>Activities with names</w:t>
                        </w:r>
                      </w:p>
                      <w:p w14:paraId="3EA0B402" w14:textId="77777777" w:rsidR="009D48B8" w:rsidRPr="002E1A98" w:rsidRDefault="009D48B8" w:rsidP="00165DC1">
                        <w:pPr>
                          <w:pStyle w:val="ListParagraph"/>
                          <w:numPr>
                            <w:ilvl w:val="0"/>
                            <w:numId w:val="5"/>
                          </w:numPr>
                          <w:spacing w:before="360" w:after="0"/>
                          <w:ind w:left="714" w:right="133" w:hanging="357"/>
                          <w:contextualSpacing w:val="0"/>
                          <w:rPr>
                            <w:rFonts w:cstheme="minorHAnsi"/>
                            <w:b/>
                            <w:bCs/>
                            <w:sz w:val="28"/>
                            <w:szCs w:val="28"/>
                          </w:rPr>
                        </w:pPr>
                        <w:r w:rsidRPr="002E1A98">
                          <w:rPr>
                            <w:rFonts w:cstheme="minorHAnsi"/>
                            <w:b/>
                            <w:bCs/>
                            <w:sz w:val="28"/>
                            <w:szCs w:val="28"/>
                          </w:rPr>
                          <w:t>Word stress</w:t>
                        </w:r>
                        <w:r w:rsidRPr="002E1A98">
                          <w:rPr>
                            <w:rFonts w:cstheme="minorHAnsi"/>
                            <w:sz w:val="28"/>
                            <w:szCs w:val="28"/>
                          </w:rPr>
                          <w:t xml:space="preserve"> </w:t>
                        </w:r>
                        <w:r>
                          <w:rPr>
                            <w:rFonts w:cstheme="minorHAnsi"/>
                            <w:sz w:val="28"/>
                            <w:szCs w:val="28"/>
                          </w:rPr>
                          <w:br/>
                        </w:r>
                        <w:r w:rsidRPr="002E1A98">
                          <w:rPr>
                            <w:rFonts w:cstheme="minorHAnsi"/>
                            <w:sz w:val="28"/>
                            <w:szCs w:val="28"/>
                          </w:rPr>
                          <w:t xml:space="preserve">Write student names on the board in lists according to the number of syllables. Mark the stress </w:t>
                        </w:r>
                        <w:r>
                          <w:rPr>
                            <w:rFonts w:cstheme="minorHAnsi"/>
                            <w:sz w:val="28"/>
                            <w:szCs w:val="28"/>
                          </w:rPr>
                          <w:t xml:space="preserve">with a large circle </w:t>
                        </w:r>
                        <w:r w:rsidRPr="002E1A98">
                          <w:rPr>
                            <w:rFonts w:cstheme="minorHAnsi"/>
                            <w:sz w:val="28"/>
                            <w:szCs w:val="28"/>
                          </w:rPr>
                          <w:t>and practise together. Clap, stamp feet or use a rubber band to mark the main stress</w:t>
                        </w:r>
                        <w:r>
                          <w:rPr>
                            <w:rFonts w:cstheme="minorHAnsi"/>
                            <w:sz w:val="28"/>
                            <w:szCs w:val="28"/>
                          </w:rPr>
                          <w:t>.</w:t>
                        </w:r>
                        <w:r w:rsidRPr="002E1A98">
                          <w:rPr>
                            <w:rFonts w:cstheme="minorHAnsi"/>
                            <w:sz w:val="28"/>
                            <w:szCs w:val="28"/>
                          </w:rPr>
                          <w:t xml:space="preserve"> </w:t>
                        </w:r>
                      </w:p>
                      <w:p w14:paraId="36267B6E" w14:textId="77777777" w:rsidR="009D48B8" w:rsidRDefault="009D48B8" w:rsidP="009D48B8">
                        <w:pPr>
                          <w:tabs>
                            <w:tab w:val="left" w:pos="3240"/>
                            <w:tab w:val="left" w:pos="4500"/>
                          </w:tabs>
                          <w:spacing w:after="0" w:line="240" w:lineRule="auto"/>
                          <w:ind w:left="2160" w:firstLine="6"/>
                          <w:rPr>
                            <w:rFonts w:cstheme="minorHAnsi"/>
                            <w:szCs w:val="28"/>
                          </w:rPr>
                        </w:pPr>
                      </w:p>
                      <w:p w14:paraId="7D5A0878" w14:textId="77777777" w:rsidR="009D48B8" w:rsidRPr="00B415BF" w:rsidRDefault="009D48B8" w:rsidP="009D48B8">
                        <w:pPr>
                          <w:tabs>
                            <w:tab w:val="left" w:pos="3240"/>
                            <w:tab w:val="left" w:pos="4500"/>
                          </w:tabs>
                          <w:spacing w:after="0" w:line="240" w:lineRule="auto"/>
                          <w:ind w:left="2160" w:firstLine="6"/>
                          <w:rPr>
                            <w:rFonts w:ascii="Comic Sans MS" w:hAnsi="Comic Sans MS" w:cstheme="minorHAnsi"/>
                            <w:szCs w:val="28"/>
                          </w:rPr>
                        </w:pPr>
                        <w:r w:rsidRPr="00B415BF">
                          <w:rPr>
                            <w:rFonts w:ascii="Comic Sans MS" w:hAnsi="Comic Sans MS" w:cstheme="minorHAnsi"/>
                            <w:szCs w:val="28"/>
                          </w:rPr>
                          <w:t>San</w:t>
                        </w:r>
                        <w:r w:rsidRPr="00B415BF">
                          <w:rPr>
                            <w:rFonts w:ascii="Comic Sans MS" w:hAnsi="Comic Sans MS" w:cstheme="minorHAnsi"/>
                            <w:szCs w:val="28"/>
                          </w:rPr>
                          <w:tab/>
                          <w:t>Zarni</w:t>
                        </w:r>
                        <w:r w:rsidRPr="00B415BF">
                          <w:rPr>
                            <w:rFonts w:ascii="Comic Sans MS" w:hAnsi="Comic Sans MS" w:cstheme="minorHAnsi"/>
                            <w:szCs w:val="28"/>
                          </w:rPr>
                          <w:tab/>
                          <w:t>Anika</w:t>
                        </w:r>
                        <w:r w:rsidRPr="00B415BF">
                          <w:rPr>
                            <w:rFonts w:ascii="Comic Sans MS" w:hAnsi="Comic Sans MS" w:cstheme="minorHAnsi"/>
                            <w:szCs w:val="28"/>
                          </w:rPr>
                          <w:tab/>
                          <w:t>Jamila</w:t>
                        </w:r>
                      </w:p>
                      <w:p w14:paraId="0203D7D0" w14:textId="77777777" w:rsidR="009D48B8" w:rsidRPr="00F419E7" w:rsidRDefault="009D48B8" w:rsidP="009D48B8">
                        <w:pPr>
                          <w:rPr>
                            <w:rFonts w:cstheme="minorHAnsi"/>
                            <w:noProof/>
                            <w:sz w:val="10"/>
                            <w:szCs w:val="10"/>
                            <w:lang w:val="en-US"/>
                          </w:rPr>
                        </w:pPr>
                      </w:p>
                      <w:p w14:paraId="687AEF8C" w14:textId="77777777" w:rsidR="009D48B8" w:rsidRPr="00F419E7" w:rsidRDefault="009D48B8" w:rsidP="00165DC1">
                        <w:pPr>
                          <w:pStyle w:val="ListParagraph"/>
                          <w:numPr>
                            <w:ilvl w:val="0"/>
                            <w:numId w:val="5"/>
                          </w:numPr>
                          <w:spacing w:after="360"/>
                          <w:rPr>
                            <w:rFonts w:cstheme="minorHAnsi"/>
                            <w:b/>
                            <w:bCs/>
                            <w:sz w:val="28"/>
                            <w:szCs w:val="36"/>
                          </w:rPr>
                        </w:pPr>
                        <w:r w:rsidRPr="00F419E7">
                          <w:rPr>
                            <w:rFonts w:cstheme="minorHAnsi"/>
                            <w:b/>
                            <w:bCs/>
                            <w:noProof/>
                            <w:sz w:val="28"/>
                            <w:szCs w:val="28"/>
                            <w:lang w:val="en-US"/>
                          </w:rPr>
                          <w:t xml:space="preserve">Name cards </w:t>
                        </w:r>
                        <w:r>
                          <w:rPr>
                            <w:rFonts w:cstheme="minorHAnsi"/>
                            <w:b/>
                            <w:bCs/>
                            <w:noProof/>
                            <w:sz w:val="28"/>
                            <w:szCs w:val="28"/>
                            <w:lang w:val="en-US"/>
                          </w:rPr>
                          <w:br/>
                        </w:r>
                        <w:r w:rsidRPr="00F419E7">
                          <w:rPr>
                            <w:rFonts w:cstheme="minorHAnsi"/>
                            <w:sz w:val="28"/>
                            <w:szCs w:val="36"/>
                          </w:rPr>
                          <w:t xml:space="preserve">Fold and create name cards for each student. </w:t>
                        </w:r>
                        <w:r w:rsidRPr="00F419E7">
                          <w:rPr>
                            <w:rFonts w:cstheme="minorHAnsi"/>
                            <w:noProof/>
                            <w:sz w:val="28"/>
                            <w:szCs w:val="28"/>
                            <w:lang w:val="en-US"/>
                          </w:rPr>
                          <w:t xml:space="preserve">The teacher writes each student’s first name on one side of </w:t>
                        </w:r>
                        <w:r>
                          <w:rPr>
                            <w:rFonts w:cstheme="minorHAnsi"/>
                            <w:noProof/>
                            <w:sz w:val="28"/>
                            <w:szCs w:val="28"/>
                            <w:lang w:val="en-US"/>
                          </w:rPr>
                          <w:t>the</w:t>
                        </w:r>
                        <w:r w:rsidRPr="00F419E7">
                          <w:rPr>
                            <w:rFonts w:cstheme="minorHAnsi"/>
                            <w:noProof/>
                            <w:sz w:val="28"/>
                            <w:szCs w:val="28"/>
                            <w:lang w:val="en-US"/>
                          </w:rPr>
                          <w:t xml:space="preserve"> card or paper, and their family name on the other side. </w:t>
                        </w:r>
                        <w:r w:rsidRPr="00F419E7">
                          <w:rPr>
                            <w:rFonts w:cstheme="minorHAnsi"/>
                            <w:b/>
                            <w:bCs/>
                            <w:noProof/>
                            <w:color w:val="FF0000"/>
                            <w:sz w:val="36"/>
                            <w:szCs w:val="36"/>
                            <w:lang w:val="en-US"/>
                          </w:rPr>
                          <w:t xml:space="preserve">* </w:t>
                        </w:r>
                        <w:r w:rsidRPr="00F419E7">
                          <w:rPr>
                            <w:rFonts w:cstheme="minorHAnsi"/>
                            <w:noProof/>
                            <w:sz w:val="28"/>
                            <w:szCs w:val="36"/>
                            <w:lang w:val="en-US"/>
                          </w:rPr>
                          <w:t xml:space="preserve">The name cards can be used to copy from in class. </w:t>
                        </w:r>
                        <w:r w:rsidRPr="00F419E7">
                          <w:rPr>
                            <w:rFonts w:cstheme="minorHAnsi"/>
                            <w:sz w:val="28"/>
                            <w:szCs w:val="36"/>
                          </w:rPr>
                          <w:t xml:space="preserve"> </w:t>
                        </w:r>
                      </w:p>
                      <w:p w14:paraId="4F44B569" w14:textId="77777777" w:rsidR="009D48B8" w:rsidRPr="002E1A98" w:rsidRDefault="009D48B8" w:rsidP="009D48B8">
                        <w:pPr>
                          <w:spacing w:after="0"/>
                          <w:jc w:val="center"/>
                          <w:rPr>
                            <w:rFonts w:cstheme="minorHAnsi"/>
                            <w:szCs w:val="28"/>
                          </w:rPr>
                        </w:pPr>
                      </w:p>
                      <w:p w14:paraId="19F06F0A" w14:textId="77777777" w:rsidR="009D48B8" w:rsidRDefault="009D48B8" w:rsidP="009D48B8">
                        <w:pPr>
                          <w:ind w:left="720" w:hanging="720"/>
                          <w:rPr>
                            <w:rFonts w:cstheme="minorHAnsi"/>
                            <w:b/>
                            <w:bCs/>
                            <w:szCs w:val="28"/>
                          </w:rPr>
                        </w:pPr>
                        <w:r w:rsidRPr="002E1A98">
                          <w:rPr>
                            <w:rFonts w:cstheme="minorHAnsi"/>
                            <w:b/>
                            <w:bCs/>
                            <w:szCs w:val="28"/>
                          </w:rPr>
                          <w:t xml:space="preserve"> </w:t>
                        </w:r>
                      </w:p>
                      <w:p w14:paraId="37E089B5" w14:textId="77777777" w:rsidR="009D48B8" w:rsidRDefault="009D48B8" w:rsidP="009D48B8">
                        <w:pPr>
                          <w:ind w:left="720" w:hanging="720"/>
                          <w:rPr>
                            <w:rFonts w:cstheme="minorHAnsi"/>
                            <w:b/>
                            <w:bCs/>
                            <w:szCs w:val="28"/>
                          </w:rPr>
                        </w:pPr>
                      </w:p>
                      <w:p w14:paraId="3C0FABA3" w14:textId="77777777" w:rsidR="009D48B8" w:rsidRDefault="009D48B8" w:rsidP="00165DC1">
                        <w:pPr>
                          <w:pStyle w:val="ListParagraph"/>
                          <w:numPr>
                            <w:ilvl w:val="0"/>
                            <w:numId w:val="13"/>
                          </w:numPr>
                          <w:rPr>
                            <w:rFonts w:cstheme="minorHAnsi"/>
                            <w:noProof/>
                            <w:sz w:val="28"/>
                            <w:szCs w:val="36"/>
                            <w:lang w:val="en-US"/>
                          </w:rPr>
                        </w:pPr>
                        <w:r w:rsidRPr="00F419E7">
                          <w:rPr>
                            <w:rFonts w:cstheme="minorHAnsi"/>
                            <w:noProof/>
                            <w:sz w:val="28"/>
                            <w:szCs w:val="36"/>
                            <w:lang w:val="en-US"/>
                          </w:rPr>
                          <w:t>At the beginning of each lesson hand the name cards out to the students. The students put the card at the front of their desk.</w:t>
                        </w:r>
                      </w:p>
                      <w:p w14:paraId="40385F9C" w14:textId="77777777" w:rsidR="009D48B8" w:rsidRPr="00F419E7" w:rsidRDefault="009D48B8" w:rsidP="00165DC1">
                        <w:pPr>
                          <w:pStyle w:val="ListParagraph"/>
                          <w:numPr>
                            <w:ilvl w:val="0"/>
                            <w:numId w:val="13"/>
                          </w:numPr>
                          <w:rPr>
                            <w:rFonts w:cstheme="minorHAnsi"/>
                            <w:noProof/>
                            <w:sz w:val="36"/>
                            <w:szCs w:val="44"/>
                            <w:lang w:val="en-US"/>
                          </w:rPr>
                        </w:pPr>
                        <w:r w:rsidRPr="00F419E7">
                          <w:rPr>
                            <w:rFonts w:cstheme="minorHAnsi"/>
                            <w:noProof/>
                            <w:sz w:val="28"/>
                            <w:szCs w:val="36"/>
                            <w:lang w:val="en-US"/>
                          </w:rPr>
                          <w:t>As students learn the alphabet, hold up each card and ask, Whose name begins with …. ? Use it as an opportunity to practise the letter names and later the sounds.</w:t>
                        </w:r>
                      </w:p>
                      <w:p w14:paraId="4DB8C3E1" w14:textId="5B113DB7" w:rsidR="009D48B8" w:rsidRPr="00F419E7" w:rsidRDefault="00E613A1" w:rsidP="00165DC1">
                        <w:pPr>
                          <w:pStyle w:val="ListParagraph"/>
                          <w:numPr>
                            <w:ilvl w:val="0"/>
                            <w:numId w:val="13"/>
                          </w:numPr>
                          <w:rPr>
                            <w:rFonts w:cstheme="minorHAnsi"/>
                            <w:noProof/>
                            <w:sz w:val="28"/>
                            <w:szCs w:val="36"/>
                            <w:lang w:val="en-US"/>
                          </w:rPr>
                        </w:pPr>
                        <w:r>
                          <w:rPr>
                            <w:rFonts w:cstheme="minorHAnsi"/>
                            <w:noProof/>
                            <w:sz w:val="28"/>
                            <w:szCs w:val="36"/>
                            <w:lang w:val="en-US"/>
                          </w:rPr>
                          <w:t>L</w:t>
                        </w:r>
                        <w:r w:rsidR="009D48B8" w:rsidRPr="00F419E7">
                          <w:rPr>
                            <w:rFonts w:cstheme="minorHAnsi"/>
                            <w:noProof/>
                            <w:sz w:val="28"/>
                            <w:szCs w:val="36"/>
                            <w:lang w:val="en-US"/>
                          </w:rPr>
                          <w:t>ay the names out on a table</w:t>
                        </w:r>
                        <w:r>
                          <w:rPr>
                            <w:rFonts w:cstheme="minorHAnsi"/>
                            <w:noProof/>
                            <w:sz w:val="28"/>
                            <w:szCs w:val="36"/>
                            <w:lang w:val="en-US"/>
                          </w:rPr>
                          <w:t>,</w:t>
                        </w:r>
                        <w:r w:rsidR="009D48B8" w:rsidRPr="00F419E7">
                          <w:rPr>
                            <w:rFonts w:cstheme="minorHAnsi"/>
                            <w:noProof/>
                            <w:sz w:val="28"/>
                            <w:szCs w:val="36"/>
                            <w:lang w:val="en-US"/>
                          </w:rPr>
                          <w:t xml:space="preserve"> and students pick up their names as they come in.</w:t>
                        </w:r>
                      </w:p>
                      <w:p w14:paraId="443F7145" w14:textId="77777777" w:rsidR="009D48B8" w:rsidRDefault="009D48B8" w:rsidP="00165DC1">
                        <w:pPr>
                          <w:pStyle w:val="ListParagraph"/>
                          <w:numPr>
                            <w:ilvl w:val="0"/>
                            <w:numId w:val="13"/>
                          </w:numPr>
                          <w:rPr>
                            <w:rFonts w:cstheme="minorHAnsi"/>
                            <w:noProof/>
                            <w:sz w:val="28"/>
                            <w:szCs w:val="36"/>
                            <w:lang w:val="en-US"/>
                          </w:rPr>
                        </w:pPr>
                        <w:r w:rsidRPr="00F419E7">
                          <w:rPr>
                            <w:rFonts w:cstheme="minorHAnsi"/>
                            <w:noProof/>
                            <w:sz w:val="28"/>
                            <w:szCs w:val="36"/>
                            <w:lang w:val="en-US"/>
                          </w:rPr>
                          <w:t>Have a list of names at the door and students mark off their names as they come in.</w:t>
                        </w:r>
                      </w:p>
                      <w:p w14:paraId="50E9386F" w14:textId="77777777" w:rsidR="009D48B8" w:rsidRPr="00232BB6" w:rsidRDefault="009D48B8" w:rsidP="00165DC1">
                        <w:pPr>
                          <w:pStyle w:val="ListParagraph"/>
                          <w:numPr>
                            <w:ilvl w:val="0"/>
                            <w:numId w:val="13"/>
                          </w:numPr>
                          <w:rPr>
                            <w:rFonts w:cstheme="minorHAnsi"/>
                            <w:sz w:val="28"/>
                            <w:szCs w:val="28"/>
                            <w:lang w:val="en-US"/>
                          </w:rPr>
                        </w:pPr>
                        <w:r>
                          <w:rPr>
                            <w:rFonts w:cstheme="minorHAnsi"/>
                            <w:sz w:val="28"/>
                            <w:szCs w:val="28"/>
                            <w:lang w:val="en-US"/>
                          </w:rPr>
                          <w:t>S</w:t>
                        </w:r>
                        <w:r w:rsidRPr="00232BB6">
                          <w:rPr>
                            <w:rFonts w:cstheme="minorHAnsi"/>
                            <w:sz w:val="28"/>
                            <w:szCs w:val="28"/>
                            <w:lang w:val="en-US"/>
                          </w:rPr>
                          <w:t xml:space="preserve">tart each lesson by flashing </w:t>
                        </w:r>
                        <w:r>
                          <w:rPr>
                            <w:rFonts w:cstheme="minorHAnsi"/>
                            <w:sz w:val="28"/>
                            <w:szCs w:val="28"/>
                            <w:lang w:val="en-US"/>
                          </w:rPr>
                          <w:t>a</w:t>
                        </w:r>
                        <w:r w:rsidRPr="00232BB6">
                          <w:rPr>
                            <w:rFonts w:cstheme="minorHAnsi"/>
                            <w:sz w:val="28"/>
                            <w:szCs w:val="28"/>
                            <w:lang w:val="en-US"/>
                          </w:rPr>
                          <w:t xml:space="preserve"> </w:t>
                        </w:r>
                        <w:r>
                          <w:rPr>
                            <w:rFonts w:cstheme="minorHAnsi"/>
                            <w:sz w:val="28"/>
                            <w:szCs w:val="28"/>
                            <w:lang w:val="en-US"/>
                          </w:rPr>
                          <w:t xml:space="preserve">name </w:t>
                        </w:r>
                        <w:r w:rsidRPr="00232BB6">
                          <w:rPr>
                            <w:rFonts w:cstheme="minorHAnsi"/>
                            <w:sz w:val="28"/>
                            <w:szCs w:val="28"/>
                            <w:lang w:val="en-US"/>
                          </w:rPr>
                          <w:t>card and asking ‘Who is this?’</w:t>
                        </w:r>
                      </w:p>
                      <w:p w14:paraId="1E26E865" w14:textId="77777777" w:rsidR="009D48B8" w:rsidRPr="00F419E7" w:rsidRDefault="009D48B8" w:rsidP="009D48B8">
                        <w:pPr>
                          <w:pStyle w:val="ListParagraph"/>
                          <w:rPr>
                            <w:rFonts w:cstheme="minorHAnsi"/>
                            <w:noProof/>
                            <w:sz w:val="28"/>
                            <w:szCs w:val="36"/>
                            <w:lang w:val="en-US"/>
                          </w:rPr>
                        </w:pPr>
                      </w:p>
                      <w:p w14:paraId="55AE3E03" w14:textId="4DBEB150" w:rsidR="009D48B8" w:rsidRPr="002F10D2" w:rsidRDefault="009D48B8" w:rsidP="009D48B8">
                        <w:pPr>
                          <w:rPr>
                            <w:rFonts w:cstheme="minorHAnsi"/>
                            <w:i/>
                            <w:iCs/>
                            <w:noProof/>
                            <w:szCs w:val="28"/>
                            <w:lang w:val="en-US"/>
                          </w:rPr>
                        </w:pPr>
                        <w:r w:rsidRPr="00F419E7">
                          <w:rPr>
                            <w:rFonts w:cstheme="minorHAnsi"/>
                            <w:b/>
                            <w:bCs/>
                            <w:noProof/>
                            <w:color w:val="FF0000"/>
                            <w:sz w:val="36"/>
                            <w:szCs w:val="36"/>
                            <w:lang w:val="en-US"/>
                          </w:rPr>
                          <w:t>*</w:t>
                        </w:r>
                        <w:r>
                          <w:rPr>
                            <w:rFonts w:cstheme="minorHAnsi"/>
                            <w:noProof/>
                            <w:szCs w:val="28"/>
                            <w:lang w:val="en-US"/>
                          </w:rPr>
                          <w:t xml:space="preserve"> </w:t>
                        </w:r>
                        <w:r w:rsidRPr="002F10D2">
                          <w:rPr>
                            <w:rFonts w:cstheme="minorHAnsi"/>
                            <w:i/>
                            <w:iCs/>
                            <w:noProof/>
                            <w:szCs w:val="28"/>
                            <w:lang w:val="en-US"/>
                          </w:rPr>
                          <w:t xml:space="preserve">The spelling of names is very important. Students need to use the spelling </w:t>
                        </w:r>
                        <w:r>
                          <w:rPr>
                            <w:rFonts w:cstheme="minorHAnsi"/>
                            <w:i/>
                            <w:iCs/>
                            <w:noProof/>
                            <w:szCs w:val="28"/>
                            <w:lang w:val="en-US"/>
                          </w:rPr>
                          <w:br/>
                          <w:t xml:space="preserve">   </w:t>
                        </w:r>
                        <w:r w:rsidRPr="002F10D2">
                          <w:rPr>
                            <w:rFonts w:cstheme="minorHAnsi"/>
                            <w:i/>
                            <w:iCs/>
                            <w:noProof/>
                            <w:szCs w:val="28"/>
                            <w:lang w:val="en-US"/>
                          </w:rPr>
                          <w:t xml:space="preserve">on their passport as this is the legal representation of their name. </w:t>
                        </w:r>
                        <w:r>
                          <w:rPr>
                            <w:rFonts w:cstheme="minorHAnsi"/>
                            <w:i/>
                            <w:iCs/>
                            <w:noProof/>
                            <w:szCs w:val="28"/>
                            <w:lang w:val="en-US"/>
                          </w:rPr>
                          <w:br/>
                        </w:r>
                      </w:p>
                    </w:txbxContent>
                  </v:textbox>
                </v:shape>
                <v:group id="Group 67" o:spid="_x0000_s1053" style="position:absolute;left:15578;top:16256;width:27204;height:1600" coordsize="27203,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oval id="Oval 55" o:spid="_x0000_s1054" style="position:absolute;top:152;width:1371;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6AOwgAAANsAAAAPAAAAZHJzL2Rvd25yZXYueG1sRI9BawIx&#10;FITvBf9DeIK3mq2wraxGEUHw4kFb8PrcPDexm5clibr665tCocdhZr5h5sveteJGIVrPCt7GBQji&#10;2mvLjYKvz83rFERMyBpbz6TgQRGWi8HLHCvt77yn2yE1IkM4VqjApNRVUsbakMM49h1x9s4+OExZ&#10;hkbqgPcMd62cFMW7dGg5LxjsaG2o/j5cnYJgOKZJuaqn62J3eTp7ssfmQ6nRsF/NQCTq03/4r73V&#10;CsoSfr/kHyAXPwAAAP//AwBQSwECLQAUAAYACAAAACEA2+H2y+4AAACFAQAAEwAAAAAAAAAAAAAA&#10;AAAAAAAAW0NvbnRlbnRfVHlwZXNdLnhtbFBLAQItABQABgAIAAAAIQBa9CxbvwAAABUBAAALAAAA&#10;AAAAAAAAAAAAAB8BAABfcmVscy8ucmVsc1BLAQItABQABgAIAAAAIQDV06AOwgAAANsAAAAPAAAA&#10;AAAAAAAAAAAAAAcCAABkcnMvZG93bnJldi54bWxQSwUGAAAAAAMAAwC3AAAA9gIAAAAA&#10;" fillcolor="#4472c4" strokecolor="#2f528f" strokeweight="1pt">
                    <v:stroke joinstyle="miter"/>
                  </v:oval>
                  <v:oval id="Oval 1896" o:spid="_x0000_s1055" style="position:absolute;left:6934;width:1371;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2pmwgAAAN0AAAAPAAAAZHJzL2Rvd25yZXYueG1sRE9NawIx&#10;EL0X/A9hBG81q6BdV6OIUOjFQ22h13EzbqKbyZJEXfvrm0Kht3m8z1lteteKG4VoPSuYjAsQxLXX&#10;lhsFnx+vzyWImJA1tp5JwYMibNaDpxVW2t/5nW6H1IgcwrFCBSalrpIy1oYcxrHviDN38sFhyjA0&#10;Uge853DXymlRzKVDy7nBYEc7Q/XlcHUKguGYprNtXe6K/fnb2aP9al6UGg377RJEoj79i//cbzrP&#10;Lxdz+P0mnyDXPwAAAP//AwBQSwECLQAUAAYACAAAACEA2+H2y+4AAACFAQAAEwAAAAAAAAAAAAAA&#10;AAAAAAAAW0NvbnRlbnRfVHlwZXNdLnhtbFBLAQItABQABgAIAAAAIQBa9CxbvwAAABUBAAALAAAA&#10;AAAAAAAAAAAAAB8BAABfcmVscy8ucmVsc1BLAQItABQABgAIAAAAIQC5R2pmwgAAAN0AAAAPAAAA&#10;AAAAAAAAAAAAAAcCAABkcnMvZG93bnJldi54bWxQSwUGAAAAAAMAAwC3AAAA9gIAAAAA&#10;" fillcolor="#4472c4" strokecolor="#2f528f" strokeweight="1pt">
                    <v:stroke joinstyle="miter"/>
                  </v:oval>
                  <v:oval id="Oval 1901" o:spid="_x0000_s1056" style="position:absolute;left:24612;width:1372;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gIwgAAAN0AAAAPAAAAZHJzL2Rvd25yZXYueG1sRE9NawIx&#10;EL0X/A9hBG81Uai1W6OIIPTSQ22h1+lmuoluJksSde2vbwTB2zze5yxWvW/FiWJygTVMxgoEcR2M&#10;40bD1+f2cQ4iZWSDbWDScKEEq+XgYYGVCWf+oNMuN6KEcKpQg825q6RMtSWPaRw64sL9hugxFxgb&#10;aSKeS7hv5VSpmfTouDRY7GhjqT7sjl5DtJzy9Gldzzfqff/n3Y/7bp61Hg379SuITH2+i2/uN1Pm&#10;v6gJXL8pJ8jlPwAAAP//AwBQSwECLQAUAAYACAAAACEA2+H2y+4AAACFAQAAEwAAAAAAAAAAAAAA&#10;AAAAAAAAW0NvbnRlbnRfVHlwZXNdLnhtbFBLAQItABQABgAIAAAAIQBa9CxbvwAAABUBAAALAAAA&#10;AAAAAAAAAAAAAB8BAABfcmVscy8ucmVsc1BLAQItABQABgAIAAAAIQCoRWgIwgAAAN0AAAAPAAAA&#10;AAAAAAAAAAAAAAcCAABkcnMvZG93bnJldi54bWxQSwUGAAAAAAMAAwC3AAAA9gIAAAAA&#10;" fillcolor="#4472c4" strokecolor="#2f528f" strokeweight="1pt">
                    <v:stroke joinstyle="miter"/>
                  </v:oval>
                  <v:oval id="Oval 1906" o:spid="_x0000_s1057" style="position:absolute;left:9448;top:685;width:762;height: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PB8wgAAAN0AAAAPAAAAZHJzL2Rvd25yZXYueG1sRE9NawIx&#10;EL0X/A9hCr3VpEKt3RpFBMGLh1rB63Qz3aTdTJYk6uqvNwXB2zze50znvW/FkWJygTW8DBUI4joY&#10;x42G3dfqeQIiZWSDbWDScKYE89ngYYqVCSf+pOM2N6KEcKpQg825q6RMtSWPaRg64sL9hOgxFxgb&#10;aSKeSrhv5UipsfTouDRY7Ghpqf7bHryGaDnl0euinizV5vfi3bfbN29aPz32iw8Qmfp8F9/ca1Pm&#10;v6sx/H9TTpCzKwAAAP//AwBQSwECLQAUAAYACAAAACEA2+H2y+4AAACFAQAAEwAAAAAAAAAAAAAA&#10;AAAAAAAAW0NvbnRlbnRfVHlwZXNdLnhtbFBLAQItABQABgAIAAAAIQBa9CxbvwAAABUBAAALAAAA&#10;AAAAAAAAAAAAAB8BAABfcmVscy8ucmVsc1BLAQItABQABgAIAAAAIQAnrPB8wgAAAN0AAAAPAAAA&#10;AAAAAAAAAAAAAAcCAABkcnMvZG93bnJldi54bWxQSwUGAAAAAAMAAwC3AAAA9gIAAAAA&#10;" fillcolor="#4472c4" strokecolor="#2f528f" strokeweight="1pt">
                    <v:stroke joinstyle="miter"/>
                  </v:oval>
                  <v:oval id="Oval 1917" o:spid="_x0000_s1058" style="position:absolute;left:15849;top:838;width:762;height: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cM6wQAAAN0AAAAPAAAAZHJzL2Rvd25yZXYueG1sRE9NawIx&#10;EL0X/A9hBG81q2DV1SgiFHrxUCt4HTfjJrqZLEnUtb++KRR6m8f7nOW6c424U4jWs4LRsABBXHlt&#10;uVZw+Hp/nYGICVlj45kUPCnCetV7WWKp/YM/6b5PtcghHEtUYFJqSyljZchhHPqWOHNnHxymDEMt&#10;dcBHDneNHBfFm3RoOTcYbGlrqLrub05BMBzTeLKpZttid/l29mSP9VSpQb/bLEAk6tK/+M/9ofP8&#10;+WgKv9/kE+TqBwAA//8DAFBLAQItABQABgAIAAAAIQDb4fbL7gAAAIUBAAATAAAAAAAAAAAAAAAA&#10;AAAAAABbQ29udGVudF9UeXBlc10ueG1sUEsBAi0AFAAGAAgAAAAhAFr0LFu/AAAAFQEAAAsAAAAA&#10;AAAAAAAAAAAAHwEAAF9yZWxzLy5yZWxzUEsBAi0AFAAGAAgAAAAhAM05wzrBAAAA3QAAAA8AAAAA&#10;AAAAAAAAAAAABwIAAGRycy9kb3ducmV2LnhtbFBLBQYAAAAAAwADALcAAAD1AgAAAAA=&#10;" fillcolor="#4472c4" strokecolor="#2f528f" strokeweight="1pt">
                    <v:stroke joinstyle="miter"/>
                  </v:oval>
                  <v:oval id="Oval 1918" o:spid="_x0000_s1059" style="position:absolute;left:17526;top:914;width:762;height: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ldIxQAAAN0AAAAPAAAAZHJzL2Rvd25yZXYueG1sRI9BSwMx&#10;EIXvgv8hjODNZluwrmvTUgqFXjy0FryOm3ET3UyWJLarv945FHqb4b1575vFagy9OlHKPrKB6aQC&#10;RdxG67kzcHzbPtSgckG22EcmA7+UYbW8vVlgY+OZ93Q6lE5JCOcGDbhShkbr3DoKmCdxIBbtM6aA&#10;RdbUaZvwLOGh17OqmuuAnqXB4UAbR+334ScYSI5zmT2u23pTvX79Bf/h37snY+7vxvULqEJjuZov&#10;1zsr+M9TwZVvZAS9/AcAAP//AwBQSwECLQAUAAYACAAAACEA2+H2y+4AAACFAQAAEwAAAAAAAAAA&#10;AAAAAAAAAAAAW0NvbnRlbnRfVHlwZXNdLnhtbFBLAQItABQABgAIAAAAIQBa9CxbvwAAABUBAAAL&#10;AAAAAAAAAAAAAAAAAB8BAABfcmVscy8ucmVsc1BLAQItABQABgAIAAAAIQC8pldIxQAAAN0AAAAP&#10;AAAAAAAAAAAAAAAAAAcCAABkcnMvZG93bnJldi54bWxQSwUGAAAAAAMAAwC3AAAA+QIAAAAA&#10;" fillcolor="#4472c4" strokecolor="#2f528f" strokeweight="1pt">
                    <v:stroke joinstyle="miter"/>
                  </v:oval>
                  <v:oval id="Oval 1919" o:spid="_x0000_s1060" style="position:absolute;left:13944;width:1372;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vLTwQAAAN0AAAAPAAAAZHJzL2Rvd25yZXYueG1sRE9NawIx&#10;EL0X/A9hBG81q2Crq1FEELz0UCt4HTfjJrqZLEnUtb++KRR6m8f7nMWqc424U4jWs4LRsABBXHlt&#10;uVZw+Nq+TkHEhKyx8UwKnhRhtey9LLDU/sGfdN+nWuQQjiUqMCm1pZSxMuQwDn1LnLmzDw5ThqGW&#10;OuAjh7tGjoviTTq0nBsMtrQxVF33N6cgGI5pPFlX003xcfl29mSP9btSg363noNI1KV/8Z97p/P8&#10;2WgGv9/kE+TyBwAA//8DAFBLAQItABQABgAIAAAAIQDb4fbL7gAAAIUBAAATAAAAAAAAAAAAAAAA&#10;AAAAAABbQ29udGVudF9UeXBlc10ueG1sUEsBAi0AFAAGAAgAAAAhAFr0LFu/AAAAFQEAAAsAAAAA&#10;AAAAAAAAAAAAHwEAAF9yZWxzLy5yZWxzUEsBAi0AFAAGAAgAAAAhANPq8tPBAAAA3QAAAA8AAAAA&#10;AAAAAAAAAAAABwIAAGRycy9kb3ducmV2LnhtbFBLBQYAAAAAAwADALcAAAD1AgAAAAA=&#10;" fillcolor="#4472c4" strokecolor="#2f528f" strokeweight="1pt">
                    <v:stroke joinstyle="miter"/>
                  </v:oval>
                  <v:oval id="Oval 64" o:spid="_x0000_s1061" style="position:absolute;left:23012;top:685;width:762;height: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88owgAAANsAAAAPAAAAZHJzL2Rvd25yZXYueG1sRI9PawIx&#10;FMTvQr9DeIXeNFupVrZGEUHw4sE/4PV187pJu3lZklRXP70RBI/DzPyGmc4714gThWg9K3gfFCCI&#10;K68t1woO+1V/AiImZI2NZ1JwoQjz2UtviqX2Z97SaZdqkSEcS1RgUmpLKWNlyGEc+JY4ez8+OExZ&#10;hlrqgOcMd40cFsVYOrScFwy2tDRU/e3+nYJgOKbhaFFNlsXm9+rstz3Wn0q9vXaLLxCJuvQMP9pr&#10;rWD8Afcv+QfI2Q0AAP//AwBQSwECLQAUAAYACAAAACEA2+H2y+4AAACFAQAAEwAAAAAAAAAAAAAA&#10;AAAAAAAAW0NvbnRlbnRfVHlwZXNdLnhtbFBLAQItABQABgAIAAAAIQBa9CxbvwAAABUBAAALAAAA&#10;AAAAAAAAAAAAAB8BAABfcmVscy8ucmVsc1BLAQItABQABgAIAAAAIQB0888owgAAANsAAAAPAAAA&#10;AAAAAAAAAAAAAAcCAABkcnMvZG93bnJldi54bWxQSwUGAAAAAAMAAwC3AAAA9gIAAAAA&#10;" fillcolor="#4472c4" strokecolor="#2f528f" strokeweight="1pt">
                    <v:stroke joinstyle="miter"/>
                  </v:oval>
                  <v:oval id="Oval 65" o:spid="_x0000_s1062" style="position:absolute;left:26441;top:685;width:762;height: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2qzwgAAANsAAAAPAAAAZHJzL2Rvd25yZXYueG1sRI9PawIx&#10;FMTvgt8hPKE3zSr4h9UoIgi99FAVen3dPDfRzcuSpLr66ZtCweMwM79hVpvONeJGIVrPCsajAgRx&#10;5bXlWsHpuB8uQMSErLHxTAoeFGGz7vdWWGp/50+6HVItMoRjiQpMSm0pZawMOYwj3xJn7+yDw5Rl&#10;qKUOeM9w18hJUcykQ8t5wWBLO0PV9fDjFATDMU2m22qxKz4uT2e/7Vc9V+pt0G2XIBJ16RX+b79r&#10;BbMp/H3JP0CufwEAAP//AwBQSwECLQAUAAYACAAAACEA2+H2y+4AAACFAQAAEwAAAAAAAAAAAAAA&#10;AAAAAAAAW0NvbnRlbnRfVHlwZXNdLnhtbFBLAQItABQABgAIAAAAIQBa9CxbvwAAABUBAAALAAAA&#10;AAAAAAAAAAAAAB8BAABfcmVscy8ucmVsc1BLAQItABQABgAIAAAAIQAbv2qzwgAAANsAAAAPAAAA&#10;AAAAAAAAAAAAAAcCAABkcnMvZG93bnJldi54bWxQSwUGAAAAAAMAAwC3AAAA9gIAAAAA&#10;" fillcolor="#4472c4" strokecolor="#2f528f" strokeweight="1pt">
                    <v:stroke joinstyle="miter"/>
                  </v:oval>
                </v:group>
                <v:shape id="Picture 1880" o:spid="_x0000_s1063" type="#_x0000_t75" style="position:absolute;left:10724;top:34995;width:36481;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mxgAAAN0AAAAPAAAAZHJzL2Rvd25yZXYueG1sRI9Ba8Mw&#10;DIXvg/0Ho0IvZXU6RghZ3VJGO3ZYD0t72FHEahIWy8F20/TfT4fBbhLv6b1P6+3kejVSiJ1nA6tl&#10;Boq49rbjxsD5dHgqQMWEbLH3TAbuFGG7eXxYY2n9jb9orFKjJIRjiQbalIZS61i35DAu/UAs2sUH&#10;h0nW0Ggb8CbhrtfPWZZrhx1LQ4sDvbVU/1RXZyA/x0U+dPr9EvrPhR2PL3t9/DZmPpt2r6ASTenf&#10;/Hf9YQW/KIRfvpER9OYXAAD//wMAUEsBAi0AFAAGAAgAAAAhANvh9svuAAAAhQEAABMAAAAAAAAA&#10;AAAAAAAAAAAAAFtDb250ZW50X1R5cGVzXS54bWxQSwECLQAUAAYACAAAACEAWvQsW78AAAAVAQAA&#10;CwAAAAAAAAAAAAAAAAAfAQAAX3JlbHMvLnJlbHNQSwECLQAUAAYACAAAACEABn7fpsYAAADdAAAA&#10;DwAAAAAAAAAAAAAAAAAHAgAAZHJzL2Rvd25yZXYueG1sUEsFBgAAAAADAAMAtwAAAPoCAAAAAA==&#10;">
                  <v:imagedata r:id="rId61" o:title=""/>
                </v:shape>
              </v:group>
            </w:pict>
          </mc:Fallback>
        </mc:AlternateContent>
      </w:r>
    </w:p>
    <w:p w14:paraId="010861CF" w14:textId="7F9AE37E" w:rsidR="009D48B8" w:rsidRDefault="009D48B8">
      <w:pPr>
        <w:rPr>
          <w:b/>
          <w:bCs/>
          <w:sz w:val="32"/>
          <w:szCs w:val="44"/>
        </w:rPr>
      </w:pPr>
    </w:p>
    <w:p w14:paraId="563357E4" w14:textId="77777777" w:rsidR="009D48B8" w:rsidRDefault="009D48B8">
      <w:pPr>
        <w:rPr>
          <w:b/>
          <w:bCs/>
          <w:sz w:val="32"/>
          <w:szCs w:val="44"/>
        </w:rPr>
      </w:pPr>
    </w:p>
    <w:p w14:paraId="74127827" w14:textId="77777777" w:rsidR="009D48B8" w:rsidRDefault="009D48B8">
      <w:pPr>
        <w:rPr>
          <w:b/>
          <w:bCs/>
          <w:sz w:val="32"/>
          <w:szCs w:val="44"/>
        </w:rPr>
      </w:pPr>
    </w:p>
    <w:p w14:paraId="08D9CCBF" w14:textId="77777777" w:rsidR="009D48B8" w:rsidRDefault="009D48B8">
      <w:pPr>
        <w:rPr>
          <w:b/>
          <w:bCs/>
          <w:sz w:val="32"/>
          <w:szCs w:val="44"/>
        </w:rPr>
      </w:pPr>
    </w:p>
    <w:p w14:paraId="0F21F8A4" w14:textId="77777777" w:rsidR="009D48B8" w:rsidRDefault="009D48B8">
      <w:pPr>
        <w:rPr>
          <w:b/>
          <w:bCs/>
          <w:sz w:val="32"/>
          <w:szCs w:val="44"/>
        </w:rPr>
      </w:pPr>
    </w:p>
    <w:p w14:paraId="7D7752CC" w14:textId="77777777" w:rsidR="009D48B8" w:rsidRDefault="009D48B8">
      <w:pPr>
        <w:rPr>
          <w:b/>
          <w:bCs/>
          <w:sz w:val="32"/>
          <w:szCs w:val="44"/>
        </w:rPr>
      </w:pPr>
    </w:p>
    <w:p w14:paraId="3AD7CF1E" w14:textId="77777777" w:rsidR="009D48B8" w:rsidRDefault="009D48B8">
      <w:pPr>
        <w:rPr>
          <w:b/>
          <w:bCs/>
          <w:sz w:val="32"/>
          <w:szCs w:val="44"/>
        </w:rPr>
      </w:pPr>
    </w:p>
    <w:p w14:paraId="795ADF64" w14:textId="77777777" w:rsidR="009D48B8" w:rsidRDefault="009D48B8">
      <w:pPr>
        <w:rPr>
          <w:b/>
          <w:bCs/>
          <w:sz w:val="32"/>
          <w:szCs w:val="44"/>
        </w:rPr>
      </w:pPr>
    </w:p>
    <w:p w14:paraId="5D67A24A" w14:textId="77777777" w:rsidR="009D48B8" w:rsidRDefault="009D48B8">
      <w:pPr>
        <w:rPr>
          <w:b/>
          <w:bCs/>
          <w:sz w:val="32"/>
          <w:szCs w:val="44"/>
        </w:rPr>
      </w:pPr>
    </w:p>
    <w:p w14:paraId="3AA06848" w14:textId="77777777" w:rsidR="009D48B8" w:rsidRDefault="009D48B8">
      <w:pPr>
        <w:rPr>
          <w:b/>
          <w:bCs/>
          <w:sz w:val="32"/>
          <w:szCs w:val="44"/>
        </w:rPr>
      </w:pPr>
    </w:p>
    <w:p w14:paraId="7F594277" w14:textId="77777777" w:rsidR="009D48B8" w:rsidRDefault="009D48B8">
      <w:pPr>
        <w:rPr>
          <w:b/>
          <w:bCs/>
          <w:sz w:val="32"/>
          <w:szCs w:val="44"/>
        </w:rPr>
      </w:pPr>
    </w:p>
    <w:p w14:paraId="2722C514" w14:textId="77777777" w:rsidR="009D48B8" w:rsidRDefault="009D48B8">
      <w:pPr>
        <w:rPr>
          <w:b/>
          <w:bCs/>
          <w:sz w:val="32"/>
          <w:szCs w:val="44"/>
        </w:rPr>
      </w:pPr>
    </w:p>
    <w:p w14:paraId="258DBB9E" w14:textId="77777777" w:rsidR="009D48B8" w:rsidRDefault="009D48B8">
      <w:pPr>
        <w:rPr>
          <w:b/>
          <w:bCs/>
          <w:sz w:val="32"/>
          <w:szCs w:val="44"/>
        </w:rPr>
      </w:pPr>
    </w:p>
    <w:p w14:paraId="076597B7" w14:textId="77777777" w:rsidR="009D48B8" w:rsidRDefault="009D48B8">
      <w:pPr>
        <w:rPr>
          <w:b/>
          <w:bCs/>
          <w:sz w:val="32"/>
          <w:szCs w:val="44"/>
        </w:rPr>
      </w:pPr>
    </w:p>
    <w:p w14:paraId="66D3CCB5" w14:textId="77777777" w:rsidR="009D48B8" w:rsidRDefault="009D48B8">
      <w:pPr>
        <w:rPr>
          <w:b/>
          <w:bCs/>
          <w:sz w:val="32"/>
          <w:szCs w:val="44"/>
        </w:rPr>
      </w:pPr>
    </w:p>
    <w:p w14:paraId="37BF6049" w14:textId="77777777" w:rsidR="009D48B8" w:rsidRDefault="009D48B8">
      <w:pPr>
        <w:rPr>
          <w:b/>
          <w:bCs/>
          <w:sz w:val="32"/>
          <w:szCs w:val="44"/>
        </w:rPr>
      </w:pPr>
    </w:p>
    <w:p w14:paraId="283F6FB8" w14:textId="77777777" w:rsidR="009D48B8" w:rsidRDefault="009D48B8">
      <w:pPr>
        <w:rPr>
          <w:b/>
          <w:bCs/>
          <w:sz w:val="32"/>
          <w:szCs w:val="44"/>
        </w:rPr>
      </w:pPr>
    </w:p>
    <w:p w14:paraId="35805233" w14:textId="77777777" w:rsidR="009D48B8" w:rsidRDefault="009D48B8">
      <w:pPr>
        <w:rPr>
          <w:b/>
          <w:bCs/>
          <w:sz w:val="32"/>
          <w:szCs w:val="44"/>
        </w:rPr>
      </w:pPr>
    </w:p>
    <w:p w14:paraId="67B099A6" w14:textId="77777777" w:rsidR="009D48B8" w:rsidRDefault="009D48B8">
      <w:pPr>
        <w:rPr>
          <w:b/>
          <w:bCs/>
          <w:sz w:val="32"/>
          <w:szCs w:val="44"/>
        </w:rPr>
      </w:pPr>
    </w:p>
    <w:p w14:paraId="03E04608" w14:textId="77777777" w:rsidR="009D48B8" w:rsidRDefault="009D48B8">
      <w:pPr>
        <w:rPr>
          <w:b/>
          <w:bCs/>
          <w:sz w:val="32"/>
          <w:szCs w:val="44"/>
        </w:rPr>
      </w:pPr>
    </w:p>
    <w:p w14:paraId="55D21F23" w14:textId="77777777" w:rsidR="009D48B8" w:rsidRDefault="009D48B8">
      <w:pPr>
        <w:rPr>
          <w:b/>
          <w:bCs/>
          <w:sz w:val="32"/>
          <w:szCs w:val="44"/>
        </w:rPr>
      </w:pPr>
    </w:p>
    <w:p w14:paraId="46D9C8F6" w14:textId="77777777" w:rsidR="009D48B8" w:rsidRDefault="009D48B8">
      <w:pPr>
        <w:rPr>
          <w:b/>
          <w:bCs/>
          <w:sz w:val="32"/>
          <w:szCs w:val="44"/>
        </w:rPr>
      </w:pPr>
    </w:p>
    <w:p w14:paraId="1C093EE7" w14:textId="77777777" w:rsidR="009D48B8" w:rsidRPr="009D48B8" w:rsidRDefault="009D48B8">
      <w:pPr>
        <w:rPr>
          <w:b/>
          <w:bCs/>
          <w:sz w:val="4"/>
          <w:szCs w:val="10"/>
        </w:rPr>
      </w:pPr>
    </w:p>
    <w:p w14:paraId="0BBFC330" w14:textId="77777777" w:rsidR="009D48B8" w:rsidRDefault="009D48B8">
      <w:pPr>
        <w:rPr>
          <w:sz w:val="14"/>
          <w:szCs w:val="20"/>
        </w:rPr>
      </w:pPr>
    </w:p>
    <w:p w14:paraId="0EAC34CC" w14:textId="1A06A39F" w:rsidR="009D48B8" w:rsidRDefault="009D48B8" w:rsidP="00F844AF">
      <w:pPr>
        <w:spacing w:after="0"/>
        <w:rPr>
          <w:sz w:val="14"/>
          <w:szCs w:val="20"/>
        </w:rPr>
      </w:pPr>
      <w:r>
        <w:rPr>
          <w:sz w:val="14"/>
          <w:szCs w:val="20"/>
        </w:rPr>
        <w:br w:type="page"/>
      </w:r>
    </w:p>
    <w:bookmarkStart w:id="9" w:name="_Toc139293000"/>
    <w:p w14:paraId="5A5EA967" w14:textId="10E84C67" w:rsidR="00833784" w:rsidRDefault="00E613A1">
      <w:pPr>
        <w:pStyle w:val="Heading1"/>
        <w:ind w:hanging="720"/>
      </w:pPr>
      <w:r>
        <w:rPr>
          <w:noProof/>
        </w:rPr>
        <w:lastRenderedPageBreak/>
        <mc:AlternateContent>
          <mc:Choice Requires="wpg">
            <w:drawing>
              <wp:anchor distT="0" distB="0" distL="114300" distR="114300" simplePos="0" relativeHeight="253288448" behindDoc="0" locked="0" layoutInCell="1" allowOverlap="1" wp14:anchorId="1830EF10" wp14:editId="0E53296B">
                <wp:simplePos x="0" y="0"/>
                <wp:positionH relativeFrom="column">
                  <wp:posOffset>0</wp:posOffset>
                </wp:positionH>
                <wp:positionV relativeFrom="paragraph">
                  <wp:posOffset>682625</wp:posOffset>
                </wp:positionV>
                <wp:extent cx="5737860" cy="2245995"/>
                <wp:effectExtent l="0" t="0" r="15240" b="20955"/>
                <wp:wrapNone/>
                <wp:docPr id="258112138" name="Group 1"/>
                <wp:cNvGraphicFramePr/>
                <a:graphic xmlns:a="http://schemas.openxmlformats.org/drawingml/2006/main">
                  <a:graphicData uri="http://schemas.microsoft.com/office/word/2010/wordprocessingGroup">
                    <wpg:wgp>
                      <wpg:cNvGrpSpPr/>
                      <wpg:grpSpPr>
                        <a:xfrm>
                          <a:off x="0" y="0"/>
                          <a:ext cx="5737860" cy="2245995"/>
                          <a:chOff x="0" y="0"/>
                          <a:chExt cx="5737860" cy="2245995"/>
                        </a:xfrm>
                      </wpg:grpSpPr>
                      <wps:wsp>
                        <wps:cNvPr id="265" name="Text Box 265"/>
                        <wps:cNvSpPr txBox="1"/>
                        <wps:spPr>
                          <a:xfrm>
                            <a:off x="0" y="0"/>
                            <a:ext cx="5737860" cy="2245995"/>
                          </a:xfrm>
                          <a:prstGeom prst="rect">
                            <a:avLst/>
                          </a:prstGeom>
                          <a:solidFill>
                            <a:srgbClr val="FBFBFB"/>
                          </a:solidFill>
                          <a:ln w="6350">
                            <a:solidFill>
                              <a:prstClr val="black"/>
                            </a:solidFill>
                          </a:ln>
                        </wps:spPr>
                        <wps:txbx>
                          <w:txbxContent>
                            <w:p w14:paraId="3C2AB4BE" w14:textId="77777777" w:rsidR="00F844AF" w:rsidRDefault="00F844AF" w:rsidP="00B41BB0">
                              <w:pPr>
                                <w:rPr>
                                  <w:szCs w:val="44"/>
                                </w:rPr>
                              </w:pPr>
                              <w:r>
                                <w:rPr>
                                  <w:szCs w:val="44"/>
                                </w:rPr>
                                <w:t>The following table gives a more detailed explanation of the i</w:t>
                              </w:r>
                              <w:r w:rsidRPr="00B41BB0">
                                <w:rPr>
                                  <w:szCs w:val="44"/>
                                </w:rPr>
                                <w:t>nstruction icons</w:t>
                              </w:r>
                              <w:r>
                                <w:rPr>
                                  <w:szCs w:val="44"/>
                                </w:rPr>
                                <w:t xml:space="preserve"> and may be a useful reference in developing class </w:t>
                              </w:r>
                              <w:r w:rsidRPr="00B41BB0">
                                <w:rPr>
                                  <w:szCs w:val="44"/>
                                </w:rPr>
                                <w:t xml:space="preserve">materials. </w:t>
                              </w:r>
                            </w:p>
                            <w:p w14:paraId="4D64B5D0" w14:textId="77777777" w:rsidR="00F844AF" w:rsidRDefault="00F844AF" w:rsidP="00B41BB0">
                              <w:pPr>
                                <w:rPr>
                                  <w:i/>
                                  <w:iCs/>
                                  <w:szCs w:val="44"/>
                                </w:rPr>
                              </w:pPr>
                              <w:r w:rsidRPr="00B41BB0">
                                <w:rPr>
                                  <w:szCs w:val="44"/>
                                </w:rPr>
                                <w:t>The first two instructions</w:t>
                              </w:r>
                              <w:r>
                                <w:rPr>
                                  <w:szCs w:val="44"/>
                                </w:rPr>
                                <w:t>,</w:t>
                              </w:r>
                              <w:r w:rsidRPr="00B41BB0">
                                <w:rPr>
                                  <w:szCs w:val="44"/>
                                </w:rPr>
                                <w:t xml:space="preserve"> </w:t>
                              </w:r>
                              <w:r w:rsidRPr="002C16F3">
                                <w:rPr>
                                  <w:i/>
                                  <w:iCs/>
                                  <w:szCs w:val="44"/>
                                </w:rPr>
                                <w:t>Listen</w:t>
                              </w:r>
                              <w:r>
                                <w:rPr>
                                  <w:szCs w:val="44"/>
                                </w:rPr>
                                <w:t xml:space="preserve"> and </w:t>
                              </w:r>
                              <w:r>
                                <w:rPr>
                                  <w:i/>
                                  <w:iCs/>
                                  <w:szCs w:val="44"/>
                                </w:rPr>
                                <w:t>S</w:t>
                              </w:r>
                              <w:r w:rsidRPr="002C16F3">
                                <w:rPr>
                                  <w:i/>
                                  <w:iCs/>
                                  <w:szCs w:val="44"/>
                                </w:rPr>
                                <w:t>ay</w:t>
                              </w:r>
                              <w:r>
                                <w:rPr>
                                  <w:szCs w:val="44"/>
                                </w:rPr>
                                <w:t xml:space="preserve"> are usually combined to mean </w:t>
                              </w:r>
                              <w:r>
                                <w:rPr>
                                  <w:szCs w:val="44"/>
                                </w:rPr>
                                <w:br/>
                              </w:r>
                              <w:r w:rsidRPr="00B41BB0">
                                <w:rPr>
                                  <w:i/>
                                  <w:iCs/>
                                  <w:szCs w:val="44"/>
                                </w:rPr>
                                <w:t xml:space="preserve">Listen </w:t>
                              </w:r>
                              <w:r w:rsidRPr="002C16F3">
                                <w:rPr>
                                  <w:szCs w:val="44"/>
                                </w:rPr>
                                <w:t>and</w:t>
                              </w:r>
                              <w:r w:rsidRPr="00B41BB0">
                                <w:rPr>
                                  <w:i/>
                                  <w:iCs/>
                                  <w:szCs w:val="44"/>
                                </w:rPr>
                                <w:t xml:space="preserve"> Repeat</w:t>
                              </w:r>
                              <w:r>
                                <w:rPr>
                                  <w:i/>
                                  <w:iCs/>
                                  <w:szCs w:val="44"/>
                                </w:rPr>
                                <w:t xml:space="preserve">. </w:t>
                              </w:r>
                            </w:p>
                            <w:p w14:paraId="2B9FCFC5" w14:textId="77777777" w:rsidR="00F844AF" w:rsidRDefault="00F844AF" w:rsidP="00B41BB0">
                              <w:pPr>
                                <w:rPr>
                                  <w:i/>
                                  <w:iCs/>
                                  <w:szCs w:val="44"/>
                                </w:rPr>
                              </w:pPr>
                            </w:p>
                            <w:p w14:paraId="2CF27EED" w14:textId="1544D310" w:rsidR="00F844AF" w:rsidRPr="008E533F" w:rsidRDefault="00F844AF">
                              <w:pPr>
                                <w:rPr>
                                  <w:szCs w:val="44"/>
                                </w:rPr>
                              </w:pPr>
                              <w:r>
                                <w:rPr>
                                  <w:szCs w:val="44"/>
                                </w:rPr>
                                <w:t>This double icon</w:t>
                              </w:r>
                              <w:r>
                                <w:rPr>
                                  <w:i/>
                                  <w:iCs/>
                                  <w:szCs w:val="44"/>
                                </w:rPr>
                                <w:t xml:space="preserve"> </w:t>
                              </w:r>
                              <w:r w:rsidR="00E613A1">
                                <w:rPr>
                                  <w:szCs w:val="44"/>
                                </w:rPr>
                                <w:t>is the first instruction for</w:t>
                              </w:r>
                              <w:r w:rsidRPr="00B41BB0">
                                <w:rPr>
                                  <w:szCs w:val="44"/>
                                </w:rPr>
                                <w:t xml:space="preserve"> most exercises </w:t>
                              </w:r>
                              <w:r>
                                <w:rPr>
                                  <w:szCs w:val="44"/>
                                </w:rPr>
                                <w:t>in the workbooks</w:t>
                              </w:r>
                              <w:r w:rsidRPr="005E2D9B">
                                <w:rPr>
                                  <w:szCs w:val="44"/>
                                </w:rPr>
                                <w:t xml:space="preserve"> </w:t>
                              </w:r>
                              <w:r>
                                <w:rPr>
                                  <w:szCs w:val="44"/>
                                </w:rPr>
                                <w:t xml:space="preserve">as it is a key learning strategy at this level. The word ‘repeat’ needs to be introduced to students early in the course.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0" name="Picture 260"/>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1647825" y="847725"/>
                            <a:ext cx="1097280" cy="693420"/>
                          </a:xfrm>
                          <a:prstGeom prst="rect">
                            <a:avLst/>
                          </a:prstGeom>
                        </pic:spPr>
                      </pic:pic>
                    </wpg:wgp>
                  </a:graphicData>
                </a:graphic>
              </wp:anchor>
            </w:drawing>
          </mc:Choice>
          <mc:Fallback>
            <w:pict>
              <v:group w14:anchorId="1830EF10" id="_x0000_s1064" style="position:absolute;left:0;text-align:left;margin-left:0;margin-top:53.75pt;width:451.8pt;height:176.85pt;z-index:253288448" coordsize="57378,2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UAESbgMAABYIAAAOAAAAZHJzL2Uyb0RvYy54bWykVV1v2zoMfR9w/4Pg&#10;99VJmk+jzpC1t8WAYivWXuxZluVYqCwJkhKn+/U7ku20aXexYUNRhxIpijwkjy4+HBpJ9tw6oVWe&#10;jM9GCeGK6VKobZ7893D9fpkQ56kqqdSK58kTd8mH9T/vLlqT8YmutSy5JXCiXNaaPKm9N1maOlbz&#10;hrozbbiCstK2oR5Lu01LS1t4b2Q6GY3maattaaxm3DnsXnXKZB39VxVn/ktVOe6JzBPE5uPXxm8R&#10;vun6gmZbS00tWB8G/YMoGioULj26uqKekp0Vb1w1glntdOXPmG5SXVWC8ZgDshmPXmVzY/XOxFy2&#10;Wbs1R5gA7Suc/tgt+7y/sebe3Fkg0ZotsIirkMuhsk34RZTkECF7OkLGD54wbM4W54vlHMgy6CaT&#10;6Wy1mnWgshrIvznH6n9/cTIdLk5PwmkNGsQ9Y+D+DoP7mhoeoXUZMLizRJRIYD5LiKINGvUhZPhR&#10;H0jYi9hEw4AU8Qco0O3DvsPm3wJ2TJtmxjp/w3VDgpAnFk0ce4vub51HKDAdTMKtTktRXgsp48Ju&#10;i0tpyZ6i4a8/hr8QJY6cmElF2jyZn89G0fOJLvg+uigkZY9vPcCfVHAbqtJlHyR/KA4Rx/H5AE2h&#10;yycgZnU3ec6wawH/t9T5O2oxamgd0If/gk8lNYLSvZSQWtvvP9sP9qg+tAlpMbp5osAtCZGfFLpi&#10;NZ5Ow6THxXS2mGBhX2qKlxq1ay41oBqDpgyLYrD3chArq5tv4JhNuBMqqhhuzhM/iJe+oxNwFOOb&#10;TTTCbBvqb9W9YcF1KExA9eHwjVrTl9WjwT7roQ9p9qq6nW04qfRm53UlYukDzB2mPfqYifWFESzD&#10;f08QkN4Mx6+JFKf8zgLGjoyb3/LRUPu4M++7fEUhpPBPkZeRcwhK7e8EC8MRFi/nDEh2cwZ9uBZj&#10;Fsl4sOtOATbBbjV7dETpy5qqLd84g3nohy89NY/LkysLKcwwGkHuk0PFXhHoT/DpyPlKs13Dle9e&#10;G8sl9XjqXC2MQ59kvCl4iRn9VEY2wJh5yz2rQ+EqzORXBNvP36CIUT4HFlL4HwIZz6eL5QSUBG5d&#10;ThcLiPBFs4F8x6PVYrIElIF856vzKXq9u2yg7oEnfotKYmBdKFFEZLHJ4uMTOaR/KMPr9nIdrZ6f&#10;8/UPAAAA//8DAFBLAwQKAAAAAAAAACEAZP4OWMcXAADHFwAAFAAAAGRycy9tZWRpYS9pbWFnZTEu&#10;cG5niVBORw0KGgoAAAANSUhEUgAAAJAAAABbCAYAAACcaQzPAAAAAXNSR0IArs4c6QAAAARnQU1B&#10;AACxjwv8YQUAAAAJcEhZcwAAEnQAABJ0Ad5mH3gAABdcSURBVHhe7Z0HXFTX8sdHRQUEVJpgw4Jd&#10;AQGNBUuwYg/mWcmLIokvMR9NxG5M1AAq/p8mmESNJcWoT7EbNQaNoiJgQUQUuyIgIFXpdd6Zs2dF&#10;EXUby/L+95vPZvfOvV529/7unJlzzpytgQyQkFCRmuJZQkIlJAFJqIUkIAm1kAQkoRaSgCTUQhKQ&#10;hFpIApJQC6X6gXbu3CleSfyvM3HiRPHqzSgtIEVPLFF9UeY6S02YhFpIApJQC0lAEmohCUhCLSQB&#10;SaiFJCAJtZAEJKEWkoAk1KJadiQWFxdDSUkp1K1bR1iqP8+ePYMnT57AjRs3ID4+nm+npKRAYWEh&#10;1KxZEwoKCsDY2BjatGkDnTt3hsaNG4OFhQXUq1dPnEFzKHOdq52AIiMjISDgW3j0KB7at+sIH07x&#10;gG7duou91YukpCS4cOECBAcH8+fbt29DWloauzlKxBEVY2BgAGZmZlxMffv2BXd3d2jXrh27oeqK&#10;I9Tjf0ZAeTl5cP1GNJSUloKtbRsIuxAGH037CEzYnehg3xnCLl6CoqJiOHcmGFq2ai3+le6TkJAA&#10;GzZsgB07dkBsbOxzwZCH6dSpExeDubk5NGnSBOjy5OfnQ3p6OiQmJnIPRf+etuX/rkGDBuwm6gaL&#10;Fi2C/v37c5s6KHWdSUCKwj6weFX53Lx5E8e+546NrBph27ZtkXkZbNSoEfbp0xcfxcbyYyKuRGCz&#10;pk3xq6+X8u3qwIEDB5AJhG5a/rC0tMTRo0fjDz/8gNevX8e8vDxx5KuUlpZiTk4OPnr0CI8cOYJz&#10;585FJjisVasWP5eJiQn6+/u/8RyKoMx11kkB3bt7D+3t7dG5mzNGRV3FBw8eMAE5YcMGZuxLviGO&#10;Qrx//z62bt0aJ0/2EBbdhcVtuGbNGjQ0NOQX29XVFdevX4+s2cKioiJxlPIwT4Tbt2/HXr16YY0a&#10;Nfi5x48fjw8fPhRHKE+1FlBeQQGOHDUSu9jZY1xcvLAizpk9D8eOdecXQk7Q8b/Q0MAQBw0ejNdv&#10;XBdW3YPe87Jly7inqF27Nvr4+HBPokkyMjJw5cqVyJozLiJHR0e8ePGi2Ksc1VpAvj5+aN24MYac&#10;DxUWGYsWfInjJ4xD1u4LC6Kfr4+sGTC3xBYtbDAo6ITYoztQs7NixQruHejibtmyhdsqC2ramjVr&#10;xr+X9u3b45UrV8Qexak2AsrKzsaDhw7i0qVLcfHihUw8vtjI0go3/7RZHCGDpbI4bLgbLpi/QFgQ&#10;U1JTsJWtLY4eMxpjmbseNHAAdrZzwJysZ+II3eCXX35BPT09bMpitaCgIGGtXM6cOcPjRhIRy9Lw&#10;yZMnYo9iVAsBXY2MRDc3N6xXrx7Wb1D/eSDo7NgNc5mwXiQm5hZaNrLAQ4cOCQvi+h/XYy12YeiO&#10;I7znzObxRVhoGN/WBe7du4ctW7bkn+3gwYPCqh2io6N5gE3f6ccff6xUnKXzAkpOTsKuXR3YXdkE&#10;d+3ahYUs7tkTGIhmlma4c+erf8N7njd2tXfAhPgEvp2WloYd2nXEkSNHYl5+HrI0F4ePGInNbJpj&#10;QkIiP0YXoCyJLqCXl5ewaJe///4bTU1N+XugLE9RdF5Aft+s4OnrqdOnhAUxlqWmdg5d8fLlCGGR&#10;QZ6qBbuLN23ZJCyIGzZs4CkruWoi+PRpNKxniFM9p/JtXSAmJgYtLCx43BPJPkNVsWrVKi4ga2tr&#10;hd+HMtdZ62NhcfFxsHHTepgwfjz071fW6UXd9zbNmoO5uZmwAO++X+nvDy69esM0z2ncRl38u3bt&#10;hsmT/gl9+vThtv0H9kFuTi649OzNt3WBwMBAPhQxduxYsLe3F1btM3nyZOjYsSPvhGTxmLBqDq0L&#10;aNtvv0N6Rgb8c8qHwiJj5+87wKV3T2jevLmwAJwLCYEL4eGwcPEiqMH+Ix4/ToTIq5HwTg9nPqwR&#10;GhoKx4//BTVr1gDnbt34MVVNdnY2sJgHWMpe5UM/1Jvt4eHBX7N4kX1/j/lrTaFVAd28dRO+/3Ed&#10;9OvbD5wcnYQVIPT8ebh17zaMfm+MsMgIOXOO3b120MbWVlgArkRGQHZOFnjPng3Dhg2D999/H27e&#10;vAW1aukBa9Igi3moqiYqKgouX74MPXr0gO7dq36cjrwgS+3hzp07cPToUWHVDFoV0NbNWyA1JQ28&#10;580WFuCjzbuYu7e3s4N2bdsJK0BJSTEcYR+2q4Mjv5NpBP7fa/4NnlO9oEPbDsAyC1ixwg9Wr1oF&#10;fn4rYOTI0ey8c6AvE+dfQSfEWaoGFrzyZ1dXVz6+VdWwlB5GjBjBXx87doziXv5aI8hCIcVQJ4hO&#10;SHiM1pZWOOPTz17qSIu+dg2dnbrh+fPnhUUGjXO1aWOLISEhfHv7tm2ob2CAXlOmYdyjOG57kcLC&#10;IgwODsYRw0eglZU1/vzrz2KP9qGhBPpq9+7dKyxVD3V3UHdCixYt+NDQm9DJIHrv/r1Qx6AuzPjs&#10;U6hRQxbPEOGXLoKlhTm0b99BWGT8Z+cuFg+1gF69erFg9Aks8/EFt+FusG79OmjarClvyw8eOgzr&#10;12+AHf/ZyZuM3r17w6HDh2DhwgXw+cwv4OdffhVn0x5ZWVl8hF1PT4+PkusKTk5O0LSp7Ht7+PCh&#10;sKqPVgREGdLB/Qf43JUOHV4WStSVq9C2YzswMjIUFoBHcXHM1R6FD6dO4dv7DxyE1NRU8P5iDtSt&#10;qw9bfv4VRowaxYPDhfPng5enJ7i5uYH7e+9BTMwNmDlzJsybOxf+7b+KnSuWn0Nb0OQveZPL7nRh&#10;rXpo/lDr1q15yBATEyOs6qMVAYWFh8HFi5dgytSXM6/srGyWSV2FFjYt2ZdeNrswcHcg6OvXhTEj&#10;RvHtP5inoQytd6+esC5gHXzy8UfQzckRgk4eh2vRUXD+3HkI+C4AMp8+A/cxYyHySiQsYplbLxcX&#10;WOm3ip9DW9AMQQpYCdb88mddgDyirUhGyENqCq0I6OTxIGjWvBl0d3o5I/n79GkoKS0BFyYMOWlp&#10;qXyi1ew5s8G4vjHk5eVCXHw82HdxgMzMDFjtvxpGjhoJAUxIPbr1YOe1AQfHrvDBPz3gjyOHwKWv&#10;C3zxxWxIT88AT08vOPn3SbgScUWcXTsMHjyYP59mny+OeVNdwdLSkj+/bcajMlS6gHJzcmDf4QMw&#10;btz7YGRSlpFQJxt1bFGa69DVUVjZ3REfx6d6NrWW9Qfl5OVBQVEBmFqaQzC7IBlPM4AFqRVO3zQ2&#10;MoG1a9aCnkFtWOW/kqXR3WH48OGw9ru1fOaithg6dCi0atWKxxoXL14U1qqHmleifv36/FkTVLqA&#10;niSnwuOERLDrbCcsMqg3+fKVCzD9o2nAsgNhpQ+pB0UFBczbpIvtmjzoprlSGZlZPDBtbduS76sI&#10;YyZSj/ETIOTcORbQPmMB9UI+dzotXXY+bUAXyMbGhqfLFFTrCtSL/+KzJqh0AWXn5oIJu6im5ubC&#10;IqORpQXUMzSBEizLyGQg5OcxAYkPWbNmLcBSgLyn+aBPXoclyCXFzPAaioqKICMjk8dXTzMzeeXC&#10;vPlzeaanLWi+86lTp3ivOnUm6grJycn8mQJpTVHpAuLeg/4rpxMax7JhafrVKxHCIqMWe0f57APm&#10;5+fxbSOWdRnq60NWQQ50tuvEYqJ8uHfnHt9XHppwPm2qJ3jPmQdmFpbMW5lCelo66DEPJ3fflUku&#10;u1l8fX355HYKWhcvXswnyOsCFPdQJkuUlr7+BlSWyv9WsRgK8grZI18YZFhZWzPv0BCu377Jt2ng&#10;NCb6Omzd9AsUFRfAxp9+gpmzvOGXbb+BvkFdyEhLYQFzcy7I+MRXA1MaDqEu+23bf4cunTrCsmVf&#10;g5GxESxdulRj6TQFxBSfVQQNVnp6esKXX37J03g/Pz+YNk02AKwLPH369HlAb2VlxZ81QaUL6Clr&#10;SnILc1hT9WoQa6hvCNev3oC9gYEw1csLxk8YBwmJCfAlS8E9Jk2GTh3agKlpQ7Bt0w7u3b3HvVOL&#10;li2YIF4WUEpqCnjPnQO52TmwZs0aOB70F0v7Xfi+yKtXIfhMMH+tDtRROWrUKPjggw94AvAidEf7&#10;+PiwuG4Xj9G2bt0Kc+fOfSm2q2ouXboE9+/f5+/Jzu7leFQdKl1AOdlZLIZhgUsFwy8NGjaEmNsx&#10;EPD992DPvMZ2lr7v2L4dvvHxhVmzZsH0f/0L3N3HwiDXAXy6R3pKBkuRh0D4hVBegCfnj8N/sP/X&#10;hMNH/mAp/BfQqFEj2Q5GvXpGzGskii3VCA8Ph0mTJvHR/xMnTsCcOXNYUyprYokclmleu3aNv/7H&#10;P/7BPaGuQQKi2IfqzahDUVNUuoCon6eUouAaZX+KbD8y0Vy/Eg1eXlOZcH6H+QsWQhc7ex47lKdv&#10;n96Qmp4G92MfwgeTJkLCo8dwQ/SmUtyxe3cgLJg3r8I7K4/tr61XW2ypBg1AUtUoNZ8US/32228Q&#10;EBAg9soKAh0dZV0RVJ5MzbEuQYWJ51hWSlBZNHUxaIpKFxD7ypn3QZkXEoSGhEFsXDz4/p8fH55o&#10;2kTWc/s6LFm81LmzHZwJPg3tOrQHF5decOIv2Yh7UvITyMvPBWfnsukhcqKjovk4Ws93yjoqVWHc&#10;uHE86Ke0XM6KFSvg8OHDYgvA29ubjzfRPKBNmzYJq25AMWBEhCxZocpVTZVAc/iQqoKoMhp/4MB+&#10;NDYyQub6hQXxyZNkzMrKEluKsfbbtdite3csKS7BI8eOYP/+/bCwqADv3r2H73Trjrdu3RRHljF9&#10;+sc4afxEsaUeLEjGmTNnor6+PqmIP9jdzKtE5VDVBU3VrV+/Pp8ZoCtQtSq9X3pfipT56NRofPT1&#10;66BvaPDSvBgLlmIbGRmJLcXo4+ICyclJcOJkEAwbOgxsmreEq5FR0JIF1Y2bNIFDL3gDIutZFtyM&#10;uQW16tZiHurlDFAVKHOhAH3fvn18hgARHR3Ng2c5PXv25DXqlPHI5wRVNRkZGbBnzx7+esiQIdCl&#10;Sxf+WmMIISmEKh5o8eIl/K68eEG1Kkk5NIdo4qSJOHSoG38dGhaOe/fv4ftOnTqJzZrboP/KlZie&#10;lsarPIiNGzdgw4YNccjQoXjn7m1uUwSqJPX19eXVFCz4fKmYkaCqkK+++opXPFBZknzO0rfffsvv&#10;dFvbsnlMVc3+/ft5XRq7YRX2ispc50oX0K+//ozGxiZ44qT6VaOh50OYUJqxZnEf384R9WMlTFA/&#10;bfoJnZydsL+rKy5asBAjIi7zfSeCTiDzCjho0CDMfJrBbW/j7t27aGNjw8VAApwyZQqf8FZeSFQ6&#10;PGbMmOcTx+g4+je6MpGMeUJ89913+Xui2jBF0SkBnToVjHq19PAAuxM0AWvK+EIC5GnK85jFKedC&#10;zmJYWCgmJSULK/L4qF3bdrh7V6CwvBkqYGSBJv/i5Q/yNrNmzeLFgi9CVbP0IL777jt+LL0/FmBj&#10;ZmYmt1cV69at4++HVjW5fFl2QymCTgnoatRV/iGUKWx7HX8xb2JsYszPN2/ePGFVjK++/hoDRZP3&#10;NhYsWMD/RkUPqjv38/OrMAmgZVVogQNzc3Nk6T5f4GD69OnI0n5MTi4TtDaIiop6XiNPza0y6JSA&#10;UlJSUN9AH+cvLKtrV4XsZ1k4ZIgbi6caYf9+7/JVOah5UpTExCRMTZXViMs9RkXQPvmc5hcfJAjK&#10;YqjGndbziRVrFFUELa3yNROsvBmkx5IlS8TeyoeETE0r/V0nJyd8/Pix2KMYOiWg3NxcdLC3x/fG&#10;vPfGC/c2jhw5hob6hvg5a0YePXiEXTp2wa5du7KL9eYJ4uUpLS3BnzZufKNLj4iIwOXLl/NAmpqB&#10;rVu3Isu+eECdlJT0Siwkh4J7WhgrNDSUNaNhOG3aNH4RaaEDbVanyoN5lvni0aNHhVVxdEpAlNFM&#10;GDeOXWxHzC63aIKi0AWbM3cudnunx/OKgvMsyzG3sMBBAwdjfNyrVRpv4l8fT2cZm7/YUh76HCQQ&#10;apZJMHKonJlWH6shFnqiR6tWrXiNurYg8VpZWfG/vWjRImFVDp0SEOHr54NmFmasOUsVFuV48PA+&#10;9uzlgpu3bBUWGQcOHcYGDU2xX5++b2xSyuM6YCDO854vthSDVrcgL0KLQ/Xv35+n7xTrkJDkUJpM&#10;HY3Ozs68GVy4cCHeuFG2olplQ8u4uLAkg8QzfPhwnoWpgs4JiJZgq1OnDiYmlK04pgybN29Gzykf&#10;sqzm1TT82J/HsEmTJnwdHOqVfhs52TnYsmULLgRFoGbp3LlzXBBmZmbPPQutNEZL1L3IrVu3uKgm&#10;TJig1rJ1qkCefsaMGfy9UfBOy/+pis4J6PjxIDTQN8Cz5VYdU5SNG9fjuu+/FVuvcubcWezUqSPa&#10;2zngqeBTrMkrWwavPP7+q9HZ0Zml43eF5fWQeEho5G3kwpE/5s+f/0osRNvu7u6874jWPtQmAQEB&#10;/H1Ryn727FlhVQ2dE9BtFifYsljg6+WqraZKq5ElP3lzGkxN2EdeH2HLVq3xE3YnhoScfWm10mTm&#10;3n2+8cEmjZvgsWPHhPXNUD8OjXeVFw+J5HV9PNRXRMf8+eefwlL57Ny5Ew0MDHiWuGePYl0Vb0Ln&#10;BJSV9Yy3zdQJWJkUM88TdOIkuroORHNTc3Qb6oZLvlyCMz75hLl1J7S2skb/1coFz97e3i+Jp0+f&#10;PhgfX3FTTIIdPHgw74SkYFYbyAdwab0kVa9PeXROQMTyb5Zz1x4cfFpYKo/w8HDe7Lj064ujRo9G&#10;Dw8PXLb8G5UCWopraJk6Ek+PHj1e6Yl+EcoQqfOO+n9SU1VLGJSBmkn5WogbN24UVvXRSQElJSWi&#10;qakZfsMuZGXz1dIlaGvbhl18zcQhtDDB7Nmz3xrXUEpPgTZdVE0v41sR9J5IPJ9++ulr+6ZUQScF&#10;RLw/1h0HDhzAm7TKIvZhLF/VY/ToUVique9UIWi4okuXLnz0m9Z+rExIrNTfQwuyU2+/JlHmOlf6&#10;fKAXeadHD3jwIBaePq2cYjv2eWDdD9/B3Tt3YfIkjxdn0WoFKh1mKTxfWIF5BT4/m6bD0sJONIeb&#10;Vi6j+dOagOYlUYUI/T2a51xlyHSkGOp6oN+2bcf6DRrgnbtvT6FVYc+eQD5mRWsEFRaoPmyiDjTI&#10;SjMX5T9pQO+HYr8OHTrwGIqC8LVr1+KzZ6p7Yfob1O9FnZbl11XSBDrrgYyNjKC4sBBKNVjcLyfi&#10;8iWY8ekMaGXbBlatXAm166g3kV5VaKbl6tWrgaXxvMjw888/58vwOTg48CpZ8kbkmaj4kDyVKmRm&#10;ZgIL7nn5tHzFjSpDCEkh1PVAO3fvwtp6tTH6WpSwaIbwsFBsxTIlezt7vHbtmrDqJjQJTZ7VUf+N&#10;KjAR8oHSAQMG8MFqTaOzHqgwvxCKiot4FYWmiIi4DOPHTYCGpg1h//69vGxFl3F2doYZM2bw1/S7&#10;XKp4IYqnKJaitQ/px+eqEq0KKC9XFkBiMd2A6nP/3n2Y5ukFtQ3qwLbft1ebH52jdZup/u327dv8&#10;h+OUhSpjS0tL+RK+VY1WBZSZkQEG+vXAuH5DYVGdkuIS8PXzgcgo+gnMddChfXuxR/ehi8+8P7BA&#10;m9fRK4s8k9OFFWC1KqBOXTrDu67vgrGJciU9FUHlynv37gMPjw9g8EDZimDVBRINVbmy7EylJoiq&#10;YwkSYlWjVQENc3OD3bt2gLW1tbCojl5tPejl0hs++2wG+0LLrzGk29CCl1QdampqCiwVF1bFIe9F&#10;UL9SVaNVAdFiUfWMjDWyVo+pqRms/+FHcOz6akmzrkNNF8VAqsYwtAIIFQjSssZVjVYFpEmoGaB+&#10;kNrME1U3yAMPHDhQ5V9Y7tevH18lRBO/0Kwu1VZA1Rn5GkLynx9QFmr+aNiE4qiqRhJQFWFiYqJT&#10;C1CpiiQgCbWQBCShFpKAJNRCEpCEWkgCklALSUASaiEJSEItatCkIPH6rdD8FYn/Hyj6a9NKCUhC&#10;ojxSEyahFpKAJNRCEpCEWkgCklALSUASagDwXw0PxRPqw1hdAAAAAElFTkSuQmCCUEsDBBQABgAI&#10;AAAAIQDrYNej4AAAAAgBAAAPAAAAZHJzL2Rvd25yZXYueG1sTI/BTsMwEETvSPyDtUjcqJ2WBghx&#10;qqoCThUSLRLito23SdTYjmI3Sf+e5QTH2VnNvMlXk23FQH1ovNOQzBQIcqU3jas0fO5f7x5BhIjO&#10;YOsdabhQgFVxfZVjZvzoPmjYxUpwiAsZaqhj7DIpQ1mTxTDzHTn2jr63GFn2lTQ9jhxuWzlXKpUW&#10;G8cNNXa0qak87c5Ww9uI43qRvAzb03Fz+d4v37+2CWl9ezOtn0FEmuLfM/ziMzoUzHTwZ2eCaDXw&#10;kMhX9bAEwfaTWqQgDhru02QOssjl/wHF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5UAESbgMAABYIAAAOAAAAAAAAAAAAAAAAADoCAABkcnMvZTJvRG9jLnht&#10;bFBLAQItAAoAAAAAAAAAIQBk/g5YxxcAAMcXAAAUAAAAAAAAAAAAAAAAANQFAABkcnMvbWVkaWEv&#10;aW1hZ2UxLnBuZ1BLAQItABQABgAIAAAAIQDrYNej4AAAAAgBAAAPAAAAAAAAAAAAAAAAAM0dAABk&#10;cnMvZG93bnJldi54bWxQSwECLQAUAAYACAAAACEAqiYOvrwAAAAhAQAAGQAAAAAAAAAAAAAAAADa&#10;HgAAZHJzL19yZWxzL2Uyb0RvYy54bWwucmVsc1BLBQYAAAAABgAGAHwBAADNHwAAAAA=&#10;">
                <v:shape id="Text Box 265" o:spid="_x0000_s1065" type="#_x0000_t202" style="position:absolute;width:57378;height:224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95gxgAAANwAAAAPAAAAZHJzL2Rvd25yZXYueG1sRI/NasMw&#10;EITvhb6D2EJujVzTOsGJEkqKIYdQaH7uG2tjubVWRlISt09fFQo5DjPzDTNfDrYTF/KhdazgaZyB&#10;IK6dbrlRsN9Vj1MQISJr7ByTgm8KsFzc382x1O7KH3TZxkYkCIcSFZgY+1LKUBuyGMauJ07eyXmL&#10;MUnfSO3xmuC2k3mWFdJiy2nBYE8rQ/XX9mwVHCbPZ9NsKn/M31c/G13Vn8VbUGr0MLzOQEQa4i38&#10;315rBXnxAn9n0hGQi18AAAD//wMAUEsBAi0AFAAGAAgAAAAhANvh9svuAAAAhQEAABMAAAAAAAAA&#10;AAAAAAAAAAAAAFtDb250ZW50X1R5cGVzXS54bWxQSwECLQAUAAYACAAAACEAWvQsW78AAAAVAQAA&#10;CwAAAAAAAAAAAAAAAAAfAQAAX3JlbHMvLnJlbHNQSwECLQAUAAYACAAAACEAY0veYMYAAADcAAAA&#10;DwAAAAAAAAAAAAAAAAAHAgAAZHJzL2Rvd25yZXYueG1sUEsFBgAAAAADAAMAtwAAAPoCAAAAAA==&#10;" fillcolor="#fbfbfb" strokeweight=".5pt">
                  <v:textbox>
                    <w:txbxContent>
                      <w:p w14:paraId="3C2AB4BE" w14:textId="77777777" w:rsidR="00F844AF" w:rsidRDefault="00F844AF" w:rsidP="00B41BB0">
                        <w:pPr>
                          <w:rPr>
                            <w:szCs w:val="44"/>
                          </w:rPr>
                        </w:pPr>
                        <w:r>
                          <w:rPr>
                            <w:szCs w:val="44"/>
                          </w:rPr>
                          <w:t>The following table gives a more detailed explanation of the i</w:t>
                        </w:r>
                        <w:r w:rsidRPr="00B41BB0">
                          <w:rPr>
                            <w:szCs w:val="44"/>
                          </w:rPr>
                          <w:t>nstruction icons</w:t>
                        </w:r>
                        <w:r>
                          <w:rPr>
                            <w:szCs w:val="44"/>
                          </w:rPr>
                          <w:t xml:space="preserve"> and may be a useful reference in developing class </w:t>
                        </w:r>
                        <w:r w:rsidRPr="00B41BB0">
                          <w:rPr>
                            <w:szCs w:val="44"/>
                          </w:rPr>
                          <w:t xml:space="preserve">materials. </w:t>
                        </w:r>
                      </w:p>
                      <w:p w14:paraId="4D64B5D0" w14:textId="77777777" w:rsidR="00F844AF" w:rsidRDefault="00F844AF" w:rsidP="00B41BB0">
                        <w:pPr>
                          <w:rPr>
                            <w:i/>
                            <w:iCs/>
                            <w:szCs w:val="44"/>
                          </w:rPr>
                        </w:pPr>
                        <w:r w:rsidRPr="00B41BB0">
                          <w:rPr>
                            <w:szCs w:val="44"/>
                          </w:rPr>
                          <w:t>The first two instructions</w:t>
                        </w:r>
                        <w:r>
                          <w:rPr>
                            <w:szCs w:val="44"/>
                          </w:rPr>
                          <w:t>,</w:t>
                        </w:r>
                        <w:r w:rsidRPr="00B41BB0">
                          <w:rPr>
                            <w:szCs w:val="44"/>
                          </w:rPr>
                          <w:t xml:space="preserve"> </w:t>
                        </w:r>
                        <w:r w:rsidRPr="002C16F3">
                          <w:rPr>
                            <w:i/>
                            <w:iCs/>
                            <w:szCs w:val="44"/>
                          </w:rPr>
                          <w:t>Listen</w:t>
                        </w:r>
                        <w:r>
                          <w:rPr>
                            <w:szCs w:val="44"/>
                          </w:rPr>
                          <w:t xml:space="preserve"> and </w:t>
                        </w:r>
                        <w:r>
                          <w:rPr>
                            <w:i/>
                            <w:iCs/>
                            <w:szCs w:val="44"/>
                          </w:rPr>
                          <w:t>S</w:t>
                        </w:r>
                        <w:r w:rsidRPr="002C16F3">
                          <w:rPr>
                            <w:i/>
                            <w:iCs/>
                            <w:szCs w:val="44"/>
                          </w:rPr>
                          <w:t>ay</w:t>
                        </w:r>
                        <w:r>
                          <w:rPr>
                            <w:szCs w:val="44"/>
                          </w:rPr>
                          <w:t xml:space="preserve"> are usually combined to mean </w:t>
                        </w:r>
                        <w:r>
                          <w:rPr>
                            <w:szCs w:val="44"/>
                          </w:rPr>
                          <w:br/>
                        </w:r>
                        <w:r w:rsidRPr="00B41BB0">
                          <w:rPr>
                            <w:i/>
                            <w:iCs/>
                            <w:szCs w:val="44"/>
                          </w:rPr>
                          <w:t xml:space="preserve">Listen </w:t>
                        </w:r>
                        <w:r w:rsidRPr="002C16F3">
                          <w:rPr>
                            <w:szCs w:val="44"/>
                          </w:rPr>
                          <w:t>and</w:t>
                        </w:r>
                        <w:r w:rsidRPr="00B41BB0">
                          <w:rPr>
                            <w:i/>
                            <w:iCs/>
                            <w:szCs w:val="44"/>
                          </w:rPr>
                          <w:t xml:space="preserve"> Repeat</w:t>
                        </w:r>
                        <w:r>
                          <w:rPr>
                            <w:i/>
                            <w:iCs/>
                            <w:szCs w:val="44"/>
                          </w:rPr>
                          <w:t xml:space="preserve">. </w:t>
                        </w:r>
                      </w:p>
                      <w:p w14:paraId="2B9FCFC5" w14:textId="77777777" w:rsidR="00F844AF" w:rsidRDefault="00F844AF" w:rsidP="00B41BB0">
                        <w:pPr>
                          <w:rPr>
                            <w:i/>
                            <w:iCs/>
                            <w:szCs w:val="44"/>
                          </w:rPr>
                        </w:pPr>
                      </w:p>
                      <w:p w14:paraId="2CF27EED" w14:textId="1544D310" w:rsidR="00F844AF" w:rsidRPr="008E533F" w:rsidRDefault="00F844AF">
                        <w:pPr>
                          <w:rPr>
                            <w:szCs w:val="44"/>
                          </w:rPr>
                        </w:pPr>
                        <w:r>
                          <w:rPr>
                            <w:szCs w:val="44"/>
                          </w:rPr>
                          <w:t>This double icon</w:t>
                        </w:r>
                        <w:r>
                          <w:rPr>
                            <w:i/>
                            <w:iCs/>
                            <w:szCs w:val="44"/>
                          </w:rPr>
                          <w:t xml:space="preserve"> </w:t>
                        </w:r>
                        <w:r w:rsidR="00E613A1">
                          <w:rPr>
                            <w:szCs w:val="44"/>
                          </w:rPr>
                          <w:t>is the first instruction for</w:t>
                        </w:r>
                        <w:r w:rsidRPr="00B41BB0">
                          <w:rPr>
                            <w:szCs w:val="44"/>
                          </w:rPr>
                          <w:t xml:space="preserve"> most exercises </w:t>
                        </w:r>
                        <w:r>
                          <w:rPr>
                            <w:szCs w:val="44"/>
                          </w:rPr>
                          <w:t>in the workbooks</w:t>
                        </w:r>
                        <w:r w:rsidRPr="005E2D9B">
                          <w:rPr>
                            <w:szCs w:val="44"/>
                          </w:rPr>
                          <w:t xml:space="preserve"> </w:t>
                        </w:r>
                        <w:r>
                          <w:rPr>
                            <w:szCs w:val="44"/>
                          </w:rPr>
                          <w:t xml:space="preserve">as it is a key learning strategy at this level. The word ‘repeat’ needs to be introduced to students early in the course. </w:t>
                        </w:r>
                      </w:p>
                    </w:txbxContent>
                  </v:textbox>
                </v:shape>
                <v:shape id="Picture 260" o:spid="_x0000_s1066" type="#_x0000_t75" style="position:absolute;left:16478;top:8477;width:10973;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pexgAAANwAAAAPAAAAZHJzL2Rvd25yZXYueG1sRI/BbsIw&#10;DIbvSHuHyJN2gxQOaOoICNCG2GUMmCbt5jVeG9E4VROg8PTzAYmj9fv/7G8y63ytTtRGF9jAcJCB&#10;Ii6CdVwa+Nq/9Z9BxYRssQ5MBi4UYTZ96E0wt+HMWzrtUqkEwjFHA1VKTa51LCryGAehIZbsL7Qe&#10;k4xtqW2LZ4H7Wo+ybKw9OpYLFTa0rKg47I7ewHXz/v3jfl/dflXT8rj5WHwK0Zinx27+AipRl+7L&#10;t/baGhiN5X2RERHQ038AAAD//wMAUEsBAi0AFAAGAAgAAAAhANvh9svuAAAAhQEAABMAAAAAAAAA&#10;AAAAAAAAAAAAAFtDb250ZW50X1R5cGVzXS54bWxQSwECLQAUAAYACAAAACEAWvQsW78AAAAVAQAA&#10;CwAAAAAAAAAAAAAAAAAfAQAAX3JlbHMvLnJlbHNQSwECLQAUAAYACAAAACEA1cB6XsYAAADcAAAA&#10;DwAAAAAAAAAAAAAAAAAHAgAAZHJzL2Rvd25yZXYueG1sUEsFBgAAAAADAAMAtwAAAPoCAAAAAA==&#10;">
                  <v:imagedata r:id="rId63" o:title=""/>
                </v:shape>
              </v:group>
            </w:pict>
          </mc:Fallback>
        </mc:AlternateContent>
      </w:r>
      <w:r w:rsidR="00833784">
        <w:t>Workbook instructions</w:t>
      </w:r>
      <w:r w:rsidR="00084574">
        <w:t xml:space="preserve">  </w:t>
      </w:r>
      <w:r w:rsidR="001F64DF" w:rsidRPr="00401CE1">
        <w:rPr>
          <w:b w:val="0"/>
          <w:bCs w:val="0"/>
          <w:sz w:val="24"/>
          <w:szCs w:val="20"/>
        </w:rPr>
        <w:t>VU22578, VU22580, VU22581</w:t>
      </w:r>
      <w:bookmarkEnd w:id="9"/>
    </w:p>
    <w:p w14:paraId="08226F49" w14:textId="54C33E5B" w:rsidR="00377949" w:rsidRPr="00F844AF" w:rsidRDefault="00B61954" w:rsidP="00F844AF">
      <w:pPr>
        <w:spacing w:after="0"/>
        <w:rPr>
          <w:sz w:val="2"/>
          <w:szCs w:val="10"/>
        </w:rPr>
      </w:pPr>
      <w:r>
        <w:rPr>
          <w:szCs w:val="44"/>
        </w:rPr>
        <w:br/>
      </w:r>
    </w:p>
    <w:tbl>
      <w:tblPr>
        <w:tblStyle w:val="TableGrid"/>
        <w:tblpPr w:leftFromText="180" w:rightFromText="180" w:vertAnchor="page" w:horzAnchor="margin" w:tblpY="6496"/>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blBorders>
        <w:tblLook w:val="04A0" w:firstRow="1" w:lastRow="0" w:firstColumn="1" w:lastColumn="0" w:noHBand="0" w:noVBand="1"/>
      </w:tblPr>
      <w:tblGrid>
        <w:gridCol w:w="1815"/>
        <w:gridCol w:w="3142"/>
        <w:gridCol w:w="4059"/>
      </w:tblGrid>
      <w:tr w:rsidR="002E3F1C" w14:paraId="7FD34FAD" w14:textId="77777777" w:rsidTr="00E613A1">
        <w:trPr>
          <w:trHeight w:val="2154"/>
        </w:trPr>
        <w:tc>
          <w:tcPr>
            <w:tcW w:w="1815" w:type="dxa"/>
            <w:vAlign w:val="bottom"/>
          </w:tcPr>
          <w:p w14:paraId="49A23518" w14:textId="3EEAFE5C" w:rsidR="002E3F1C" w:rsidRPr="002E3F1C" w:rsidRDefault="00180E82" w:rsidP="00165DC1">
            <w:pPr>
              <w:pStyle w:val="ListParagraph"/>
              <w:numPr>
                <w:ilvl w:val="0"/>
                <w:numId w:val="71"/>
              </w:numPr>
              <w:spacing w:after="160"/>
              <w:ind w:left="459" w:hanging="425"/>
              <w:rPr>
                <w:b/>
                <w:bCs/>
                <w:sz w:val="28"/>
                <w:szCs w:val="28"/>
              </w:rPr>
            </w:pPr>
            <w:bookmarkStart w:id="10" w:name="_Hlk130981726"/>
            <w:r w:rsidRPr="002E3F1C">
              <w:rPr>
                <w:b/>
                <w:bCs/>
                <w:i/>
                <w:iCs/>
                <w:noProof/>
                <w:spacing w:val="20"/>
                <w:sz w:val="28"/>
                <w:szCs w:val="28"/>
                <w:lang w:eastAsia="en-AU"/>
              </w:rPr>
              <w:drawing>
                <wp:anchor distT="0" distB="0" distL="114300" distR="114300" simplePos="0" relativeHeight="252662784" behindDoc="0" locked="0" layoutInCell="1" allowOverlap="1" wp14:anchorId="7CADD102" wp14:editId="70430848">
                  <wp:simplePos x="0" y="0"/>
                  <wp:positionH relativeFrom="column">
                    <wp:posOffset>163830</wp:posOffset>
                  </wp:positionH>
                  <wp:positionV relativeFrom="paragraph">
                    <wp:posOffset>-786765</wp:posOffset>
                  </wp:positionV>
                  <wp:extent cx="689610" cy="815975"/>
                  <wp:effectExtent l="0" t="0" r="0" b="3175"/>
                  <wp:wrapNone/>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689610" cy="815975"/>
                          </a:xfrm>
                          <a:prstGeom prst="rect">
                            <a:avLst/>
                          </a:prstGeom>
                        </pic:spPr>
                      </pic:pic>
                    </a:graphicData>
                  </a:graphic>
                  <wp14:sizeRelH relativeFrom="margin">
                    <wp14:pctWidth>0</wp14:pctWidth>
                  </wp14:sizeRelH>
                  <wp14:sizeRelV relativeFrom="margin">
                    <wp14:pctHeight>0</wp14:pctHeight>
                  </wp14:sizeRelV>
                </wp:anchor>
              </w:drawing>
            </w:r>
            <w:r w:rsidR="002E3F1C" w:rsidRPr="002E3F1C">
              <w:rPr>
                <w:b/>
                <w:bCs/>
                <w:sz w:val="28"/>
                <w:szCs w:val="28"/>
              </w:rPr>
              <w:t>Listen</w:t>
            </w:r>
          </w:p>
        </w:tc>
        <w:tc>
          <w:tcPr>
            <w:tcW w:w="3142" w:type="dxa"/>
            <w:tcBorders>
              <w:right w:val="single" w:sz="4" w:space="0" w:color="A6A6A6" w:themeColor="background1" w:themeShade="A6"/>
            </w:tcBorders>
            <w:vAlign w:val="center"/>
          </w:tcPr>
          <w:p w14:paraId="7E16E006" w14:textId="362B871C" w:rsidR="002E3F1C" w:rsidRPr="002E3F1C" w:rsidRDefault="002E3F1C" w:rsidP="00E613A1">
            <w:pPr>
              <w:ind w:left="478"/>
              <w:rPr>
                <w:szCs w:val="44"/>
              </w:rPr>
            </w:pPr>
            <w:r w:rsidRPr="002E3F1C">
              <w:rPr>
                <w:szCs w:val="44"/>
              </w:rPr>
              <w:t>Listen carefully to the teacher</w:t>
            </w:r>
            <w:r>
              <w:rPr>
                <w:szCs w:val="44"/>
              </w:rPr>
              <w:t>.</w:t>
            </w:r>
          </w:p>
        </w:tc>
        <w:tc>
          <w:tcPr>
            <w:tcW w:w="4059" w:type="dxa"/>
            <w:tcBorders>
              <w:left w:val="single" w:sz="4" w:space="0" w:color="A6A6A6" w:themeColor="background1" w:themeShade="A6"/>
            </w:tcBorders>
          </w:tcPr>
          <w:p w14:paraId="4E9D33A6" w14:textId="571FE81E" w:rsidR="002E3F1C" w:rsidRDefault="00222E78" w:rsidP="00E613A1">
            <w:pPr>
              <w:rPr>
                <w:sz w:val="24"/>
              </w:rPr>
            </w:pPr>
            <w:r>
              <w:rPr>
                <w:noProof/>
              </w:rPr>
              <mc:AlternateContent>
                <mc:Choice Requires="wps">
                  <w:drawing>
                    <wp:anchor distT="0" distB="0" distL="114300" distR="114300" simplePos="0" relativeHeight="252664832" behindDoc="0" locked="0" layoutInCell="1" allowOverlap="1" wp14:anchorId="0ED9B3CC" wp14:editId="117E450A">
                      <wp:simplePos x="0" y="0"/>
                      <wp:positionH relativeFrom="column">
                        <wp:posOffset>916940</wp:posOffset>
                      </wp:positionH>
                      <wp:positionV relativeFrom="paragraph">
                        <wp:posOffset>431165</wp:posOffset>
                      </wp:positionV>
                      <wp:extent cx="1367790" cy="373380"/>
                      <wp:effectExtent l="171450" t="0" r="22860" b="26670"/>
                      <wp:wrapNone/>
                      <wp:docPr id="58" name="Speech Bubble: Rectangle with Corners Rounded 58"/>
                      <wp:cNvGraphicFramePr/>
                      <a:graphic xmlns:a="http://schemas.openxmlformats.org/drawingml/2006/main">
                        <a:graphicData uri="http://schemas.microsoft.com/office/word/2010/wordprocessingShape">
                          <wps:wsp>
                            <wps:cNvSpPr/>
                            <wps:spPr>
                              <a:xfrm>
                                <a:off x="0" y="0"/>
                                <a:ext cx="1367790" cy="373380"/>
                              </a:xfrm>
                              <a:prstGeom prst="wedgeRoundRectCallout">
                                <a:avLst>
                                  <a:gd name="adj1" fmla="val -60217"/>
                                  <a:gd name="adj2" fmla="val -2885"/>
                                  <a:gd name="adj3" fmla="val 16667"/>
                                </a:avLst>
                              </a:prstGeom>
                              <a:solidFill>
                                <a:sysClr val="window" lastClr="FFFFFF"/>
                              </a:solidFill>
                              <a:ln w="9525" cap="flat" cmpd="sng" algn="ctr">
                                <a:solidFill>
                                  <a:srgbClr val="A5A5A5"/>
                                </a:solidFill>
                                <a:prstDash val="solid"/>
                                <a:miter lim="800000"/>
                              </a:ln>
                              <a:effectLst/>
                            </wps:spPr>
                            <wps:txbx>
                              <w:txbxContent>
                                <w:p w14:paraId="0372D4BD" w14:textId="7F6B6EFA" w:rsidR="002E3F1C" w:rsidRPr="00F11B13" w:rsidRDefault="002E3F1C" w:rsidP="002E3F1C">
                                  <w:pPr>
                                    <w:spacing w:after="120" w:line="240" w:lineRule="auto"/>
                                    <w:ind w:left="218" w:right="-220" w:hanging="218"/>
                                    <w:rPr>
                                      <w:rFonts w:ascii="Comic Sans MS" w:hAnsi="Comic Sans MS"/>
                                      <w:sz w:val="36"/>
                                      <w:szCs w:val="56"/>
                                    </w:rPr>
                                  </w:pPr>
                                  <w:r>
                                    <w:rPr>
                                      <w:rFonts w:ascii="Comic Sans MS" w:hAnsi="Comic Sans MS"/>
                                      <w:szCs w:val="56"/>
                                    </w:rPr>
                                    <w:t>Good morning.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9B3CC" id="Speech Bubble: Rectangle with Corners Rounded 58" o:spid="_x0000_s1067" type="#_x0000_t62" style="position:absolute;margin-left:72.2pt;margin-top:33.95pt;width:107.7pt;height:29.4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yvrgIAAHQFAAAOAAAAZHJzL2Uyb0RvYy54bWysVNtu2zAMfR+wfxD03jp2rg3qFEGKDAOK&#10;tmg79FmRJVuDbpOUONnXj5LdJF37NMwBFEqkyMNDUtc3eyXRjjkvjC5xfjnAiGlqKqHrEv94WV/M&#10;MPKB6IpIo1mJD8zjm8XXL9etnbPCNEZWzCFwov28tSVuQrDzLPO0YYr4S2OZBiU3TpEAW1dnlSMt&#10;eFcyKwaDSdYaV1lnKPMeTm87JV4k/5wzGh449ywgWWLAFtLq0rqJa7a4JvPaEdsI2sMg/4BCEaEh&#10;6NHVLQkEbZ344EoJ6ow3PFxSozLDuaAs5QDZ5IO/snluiGUpFyDH2yNN/v+5pfe7Z/vogIbW+rkH&#10;MWax507Ff8CH9omsw5Estg+IwmE+nEynV8ApBd1wOhzOEpvZ6bZ1PnxjRqEolLhlVc2ezFZXT1CW&#10;FZHSbEMijezufEjsVUgTBW1Cqp85RlxJKMaOSHQxGRT5tK/WmVHxzqiYzcYfbYbnNvlkMkl+AGcf&#10;FqQ3pBGDN1JUayFl2hz8SjoEEAC/0JVpMZLEBzgs8Tp9MSC4eHdNatSW+GpcjIEeAm3NJQkgKluV&#10;2OsaIyJrmBcaXCLg3WXv6s0x6HIcf5/FiJhviW86cMlDl7sSAUZKClXi2SB+/W2pY0YsDQXwHWGf&#10;ah6lsN/skQCE+SheiUcbUx0eHXKmGxxv6VpA3Dug4JE4KA7UH6Y/PMDCpYGkTS9h1Bj3+7PzaA8N&#10;DFqMWpg8YOTXljgGzH7X0NpX+WgURzVtRuNpARt3rtmca/RWrQxUB9oF0CUx2gf5JnJn1Cs8EssY&#10;FVREU4jdcd9vVqF7EeCZoWy5TGYwnpaEO/1saXQeqYuMv+xfibN9RweYhXvzNqV9Q3XtcLKNN7VZ&#10;boPh4kh6x2tfARjt1EL9MxTfjvN9sjo9los/AAAA//8DAFBLAwQUAAYACAAAACEAJAbax+IAAAAK&#10;AQAADwAAAGRycy9kb3ducmV2LnhtbEyPwU7DMBBE70j8g7VIXFDr0KYpDXEqoELiwAFahMTNiZck&#10;bbwOsdOGv2c5wXE0o5k32Xq0rThi7xtHCq6nEQik0pmGKgVvu8fJDQgfNBndOkIF3+hhnZ+fZTo1&#10;7kSveNyGSnAJ+VQrqEPoUil9WaPVfuo6JPY+XW91YNlX0vT6xOW2lbMoSqTVDfFCrTt8qLE8bAer&#10;4Fke/Hy/GO7fi/Hq5ePrKew3G6PU5cV4dwsi4Bj+wvCLz+iQM1PhBjJetKzjOOaogmS5AsGB+WLF&#10;Xwp2ZskSZJ7J/xfyHwAAAP//AwBQSwECLQAUAAYACAAAACEAtoM4kv4AAADhAQAAEwAAAAAAAAAA&#10;AAAAAAAAAAAAW0NvbnRlbnRfVHlwZXNdLnhtbFBLAQItABQABgAIAAAAIQA4/SH/1gAAAJQBAAAL&#10;AAAAAAAAAAAAAAAAAC8BAABfcmVscy8ucmVsc1BLAQItABQABgAIAAAAIQDSRtyvrgIAAHQFAAAO&#10;AAAAAAAAAAAAAAAAAC4CAABkcnMvZTJvRG9jLnhtbFBLAQItABQABgAIAAAAIQAkBtrH4gAAAAoB&#10;AAAPAAAAAAAAAAAAAAAAAAgFAABkcnMvZG93bnJldi54bWxQSwUGAAAAAAQABADzAAAAFwYAAAAA&#10;" adj="-2207,10177" fillcolor="window" strokecolor="#a5a5a5">
                      <v:textbox>
                        <w:txbxContent>
                          <w:p w14:paraId="0372D4BD" w14:textId="7F6B6EFA" w:rsidR="002E3F1C" w:rsidRPr="00F11B13" w:rsidRDefault="002E3F1C" w:rsidP="002E3F1C">
                            <w:pPr>
                              <w:spacing w:after="120" w:line="240" w:lineRule="auto"/>
                              <w:ind w:left="218" w:right="-220" w:hanging="218"/>
                              <w:rPr>
                                <w:rFonts w:ascii="Comic Sans MS" w:hAnsi="Comic Sans MS"/>
                                <w:sz w:val="36"/>
                                <w:szCs w:val="56"/>
                              </w:rPr>
                            </w:pPr>
                            <w:r>
                              <w:rPr>
                                <w:rFonts w:ascii="Comic Sans MS" w:hAnsi="Comic Sans MS"/>
                                <w:szCs w:val="56"/>
                              </w:rPr>
                              <w:t>Good morning.</w:t>
                            </w:r>
                          </w:p>
                        </w:txbxContent>
                      </v:textbox>
                    </v:shape>
                  </w:pict>
                </mc:Fallback>
              </mc:AlternateContent>
            </w:r>
            <w:r>
              <w:rPr>
                <w:noProof/>
              </w:rPr>
              <w:drawing>
                <wp:anchor distT="0" distB="0" distL="114300" distR="114300" simplePos="0" relativeHeight="252663808" behindDoc="0" locked="0" layoutInCell="1" allowOverlap="1" wp14:anchorId="57027315" wp14:editId="56A19FDA">
                  <wp:simplePos x="0" y="0"/>
                  <wp:positionH relativeFrom="margin">
                    <wp:posOffset>80010</wp:posOffset>
                  </wp:positionH>
                  <wp:positionV relativeFrom="paragraph">
                    <wp:posOffset>277495</wp:posOffset>
                  </wp:positionV>
                  <wp:extent cx="803275" cy="861060"/>
                  <wp:effectExtent l="0" t="0" r="0" b="0"/>
                  <wp:wrapNone/>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803275" cy="861060"/>
                          </a:xfrm>
                          <a:prstGeom prst="rect">
                            <a:avLst/>
                          </a:prstGeom>
                        </pic:spPr>
                      </pic:pic>
                    </a:graphicData>
                  </a:graphic>
                  <wp14:sizeRelH relativeFrom="margin">
                    <wp14:pctWidth>0</wp14:pctWidth>
                  </wp14:sizeRelH>
                  <wp14:sizeRelV relativeFrom="margin">
                    <wp14:pctHeight>0</wp14:pctHeight>
                  </wp14:sizeRelV>
                </wp:anchor>
              </w:drawing>
            </w:r>
          </w:p>
        </w:tc>
      </w:tr>
      <w:tr w:rsidR="002E3F1C" w14:paraId="616B241B" w14:textId="77777777" w:rsidTr="00E613A1">
        <w:trPr>
          <w:trHeight w:val="2154"/>
        </w:trPr>
        <w:tc>
          <w:tcPr>
            <w:tcW w:w="1815" w:type="dxa"/>
            <w:vAlign w:val="bottom"/>
          </w:tcPr>
          <w:p w14:paraId="68A4A106" w14:textId="77777777" w:rsidR="002E3F1C" w:rsidRPr="002E3F1C" w:rsidRDefault="002E3F1C" w:rsidP="00165DC1">
            <w:pPr>
              <w:pStyle w:val="ListParagraph"/>
              <w:numPr>
                <w:ilvl w:val="0"/>
                <w:numId w:val="71"/>
              </w:numPr>
              <w:spacing w:after="160"/>
              <w:ind w:left="459" w:hanging="425"/>
              <w:rPr>
                <w:b/>
                <w:bCs/>
                <w:sz w:val="28"/>
                <w:szCs w:val="28"/>
              </w:rPr>
            </w:pPr>
            <w:r w:rsidRPr="002E3F1C">
              <w:rPr>
                <w:b/>
                <w:bCs/>
                <w:i/>
                <w:iCs/>
                <w:noProof/>
                <w:spacing w:val="20"/>
                <w:sz w:val="28"/>
                <w:szCs w:val="28"/>
                <w:lang w:eastAsia="en-AU"/>
              </w:rPr>
              <w:drawing>
                <wp:anchor distT="0" distB="0" distL="114300" distR="114300" simplePos="0" relativeHeight="252665856" behindDoc="0" locked="0" layoutInCell="1" allowOverlap="1" wp14:anchorId="3F5BFB95" wp14:editId="342B581E">
                  <wp:simplePos x="0" y="0"/>
                  <wp:positionH relativeFrom="column">
                    <wp:posOffset>102235</wp:posOffset>
                  </wp:positionH>
                  <wp:positionV relativeFrom="paragraph">
                    <wp:posOffset>-769620</wp:posOffset>
                  </wp:positionV>
                  <wp:extent cx="778510" cy="796290"/>
                  <wp:effectExtent l="0" t="0" r="2540" b="3810"/>
                  <wp:wrapNone/>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flipH="1">
                            <a:off x="0" y="0"/>
                            <a:ext cx="778510" cy="796290"/>
                          </a:xfrm>
                          <a:prstGeom prst="rect">
                            <a:avLst/>
                          </a:prstGeom>
                        </pic:spPr>
                      </pic:pic>
                    </a:graphicData>
                  </a:graphic>
                  <wp14:sizeRelH relativeFrom="margin">
                    <wp14:pctWidth>0</wp14:pctWidth>
                  </wp14:sizeRelH>
                  <wp14:sizeRelV relativeFrom="margin">
                    <wp14:pctHeight>0</wp14:pctHeight>
                  </wp14:sizeRelV>
                </wp:anchor>
              </w:drawing>
            </w:r>
            <w:r w:rsidRPr="002E3F1C">
              <w:rPr>
                <w:b/>
                <w:bCs/>
                <w:sz w:val="28"/>
                <w:szCs w:val="28"/>
              </w:rPr>
              <w:t>Say</w:t>
            </w:r>
          </w:p>
        </w:tc>
        <w:tc>
          <w:tcPr>
            <w:tcW w:w="3142" w:type="dxa"/>
            <w:tcBorders>
              <w:right w:val="single" w:sz="4" w:space="0" w:color="A6A6A6" w:themeColor="background1" w:themeShade="A6"/>
            </w:tcBorders>
            <w:vAlign w:val="center"/>
          </w:tcPr>
          <w:p w14:paraId="4D8630A9" w14:textId="3110F3C6" w:rsidR="002E3F1C" w:rsidRPr="002E3F1C" w:rsidRDefault="002E3F1C" w:rsidP="00E613A1">
            <w:pPr>
              <w:ind w:left="478"/>
              <w:rPr>
                <w:szCs w:val="44"/>
              </w:rPr>
            </w:pPr>
            <w:r w:rsidRPr="002E3F1C">
              <w:rPr>
                <w:szCs w:val="44"/>
              </w:rPr>
              <w:t>Repeat what the teacher says</w:t>
            </w:r>
            <w:r>
              <w:rPr>
                <w:szCs w:val="44"/>
              </w:rPr>
              <w:t>.</w:t>
            </w:r>
          </w:p>
        </w:tc>
        <w:tc>
          <w:tcPr>
            <w:tcW w:w="4059" w:type="dxa"/>
            <w:tcBorders>
              <w:left w:val="single" w:sz="4" w:space="0" w:color="A6A6A6" w:themeColor="background1" w:themeShade="A6"/>
            </w:tcBorders>
          </w:tcPr>
          <w:p w14:paraId="3005967E" w14:textId="1D4CE104" w:rsidR="002E3F1C" w:rsidRDefault="002E3F1C" w:rsidP="00E613A1">
            <w:pPr>
              <w:rPr>
                <w:sz w:val="24"/>
              </w:rPr>
            </w:pPr>
            <w:r>
              <w:rPr>
                <w:noProof/>
              </w:rPr>
              <w:drawing>
                <wp:anchor distT="0" distB="0" distL="114300" distR="114300" simplePos="0" relativeHeight="252660736" behindDoc="0" locked="0" layoutInCell="1" allowOverlap="1" wp14:anchorId="4BE2DA2D" wp14:editId="2688FC47">
                  <wp:simplePos x="0" y="0"/>
                  <wp:positionH relativeFrom="margin">
                    <wp:posOffset>1791970</wp:posOffset>
                  </wp:positionH>
                  <wp:positionV relativeFrom="paragraph">
                    <wp:posOffset>165735</wp:posOffset>
                  </wp:positionV>
                  <wp:extent cx="685800" cy="854075"/>
                  <wp:effectExtent l="0" t="0" r="0" b="3175"/>
                  <wp:wrapNone/>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685800" cy="854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689408" behindDoc="0" locked="0" layoutInCell="1" allowOverlap="1" wp14:anchorId="799F973A" wp14:editId="226623EE">
                      <wp:simplePos x="0" y="0"/>
                      <wp:positionH relativeFrom="column">
                        <wp:posOffset>379730</wp:posOffset>
                      </wp:positionH>
                      <wp:positionV relativeFrom="paragraph">
                        <wp:posOffset>337820</wp:posOffset>
                      </wp:positionV>
                      <wp:extent cx="1367790" cy="373380"/>
                      <wp:effectExtent l="0" t="0" r="194310" b="26670"/>
                      <wp:wrapNone/>
                      <wp:docPr id="74" name="Speech Bubble: Rectangle with Corners Rounded 74"/>
                      <wp:cNvGraphicFramePr/>
                      <a:graphic xmlns:a="http://schemas.openxmlformats.org/drawingml/2006/main">
                        <a:graphicData uri="http://schemas.microsoft.com/office/word/2010/wordprocessingShape">
                          <wps:wsp>
                            <wps:cNvSpPr/>
                            <wps:spPr>
                              <a:xfrm flipH="1">
                                <a:off x="0" y="0"/>
                                <a:ext cx="1367790" cy="373380"/>
                              </a:xfrm>
                              <a:prstGeom prst="wedgeRoundRectCallout">
                                <a:avLst>
                                  <a:gd name="adj1" fmla="val -60217"/>
                                  <a:gd name="adj2" fmla="val -2885"/>
                                  <a:gd name="adj3" fmla="val 16667"/>
                                </a:avLst>
                              </a:prstGeom>
                              <a:solidFill>
                                <a:sysClr val="window" lastClr="FFFFFF"/>
                              </a:solidFill>
                              <a:ln w="9525" cap="flat" cmpd="sng" algn="ctr">
                                <a:solidFill>
                                  <a:srgbClr val="A5A5A5"/>
                                </a:solidFill>
                                <a:prstDash val="solid"/>
                                <a:miter lim="800000"/>
                              </a:ln>
                              <a:effectLst/>
                            </wps:spPr>
                            <wps:txbx>
                              <w:txbxContent>
                                <w:p w14:paraId="199720A1" w14:textId="77777777" w:rsidR="002E3F1C" w:rsidRPr="00F11B13" w:rsidRDefault="002E3F1C" w:rsidP="002E3F1C">
                                  <w:pPr>
                                    <w:spacing w:after="120" w:line="240" w:lineRule="auto"/>
                                    <w:ind w:left="218" w:right="-220" w:hanging="218"/>
                                    <w:rPr>
                                      <w:rFonts w:ascii="Comic Sans MS" w:hAnsi="Comic Sans MS"/>
                                      <w:sz w:val="36"/>
                                      <w:szCs w:val="56"/>
                                    </w:rPr>
                                  </w:pPr>
                                  <w:r>
                                    <w:rPr>
                                      <w:rFonts w:ascii="Comic Sans MS" w:hAnsi="Comic Sans MS"/>
                                      <w:szCs w:val="56"/>
                                    </w:rPr>
                                    <w:t>Good morning.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F973A" id="Speech Bubble: Rectangle with Corners Rounded 74" o:spid="_x0000_s1068" type="#_x0000_t62" style="position:absolute;margin-left:29.9pt;margin-top:26.6pt;width:107.7pt;height:29.4pt;flip:x;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RPtAIAAH4FAAAOAAAAZHJzL2Uyb0RvYy54bWysVNtOGzEQfa/Uf7D8DpvdkAsRGxQFpa2E&#10;AAEVz47X3rjyrbaT3fTrGXs3IRSeqiaSNfbMzpw5c7m6bpVEO+a8MLrE+fkAI6apqYSuS/zzeXU2&#10;xcgHoisijWYl3jOPr+dfv1w1dsYKszGyYg6BE+1njS3xJgQ7yzJPN0wRf24s06DkxikS4OrqrHKk&#10;Ae9KZsVgMM4a4yrrDGXew+tNp8Tz5J9zRsM9554FJEsM2EI6XTrX8czmV2RWO2I3gvYwyD+gUERo&#10;CHp0dUMCQVsnPrhSgjrjDQ/n1KjMcC4oSzlANvngr2yeNsSylAuQ4+2RJv//3NK73ZN9cEBDY/3M&#10;gxizaLlTiEthv0NNU16AFLWJtv2RNtYGROExH44nk0tgl4JuOBkOp4nXrPMT/VnnwzdmFIpCiRtW&#10;1ezRbHX1CAVaEinNNqQwZHfrQ+KxQpooaBhS/cox4kpCWXZEorPxoMgnfd1OjIp3RsV0OvpoMzy1&#10;ycfjcfIDOPuwIB2QRgzeSFGthJTpsvdL6RBAAPxCV6bBSBIf4LHEq/SLAcHFu8+kRk2JL0fFCOgh&#10;0OBckgCislWJva4xIrKGyaHBJQLefexdvT4GXYzi/7MYEfMN8ZsOXPLQ5a5EgOGSQpV4Ooi//mup&#10;Y0YsjQfwHWG/VT9KoV23SADCPAWMT2tT7R8ccqYbIW/pSkDcW6DggTgoDtQf9kC4h4NLA0mbXsJo&#10;Y9yfz96jPbQyaDFqYAaBkd9b4hgw+0NDk1/mFxdxaNPlYjQp4OJONetTjd6qpYHqQLsAuiRG+yAP&#10;IndGvcC6WMSooCKaQuyO+/6yDN1ugIVD2WKRzGBQLQm3+snSwzRExp/bF+Js39EBZuHOHOa1b6iu&#10;Hd5sI+naLLbBcHEkveO1rwAMeWqhfiHFLXJ6T1Zva3P+CgAA//8DAFBLAwQUAAYACAAAACEA2w/f&#10;teAAAAAJAQAADwAAAGRycy9kb3ducmV2LnhtbEyPwU7DMBBE70j8g7VI3KhT00IJcaoKgcShPbS0&#10;PTuxG0fY6yh2m8DXs5zgtLua0eybYjl6xy6mj21ACdNJBsxgHXSLjYT9x9vdAlhMCrVyAY2ELxNh&#10;WV5fFSrXYcCtuexSwygEY64k2JS6nPNYW+NVnITOIGmn0HuV6Owbrns1ULh3XGTZA/eqRfpgVWde&#10;rKk/d2cvYeaO68P7TDTfr6vTdm0rPewPGylvb8bVM7BkxvRnhl98QoeSmKpwRh2ZkzB/IvJE814A&#10;I108zmmpyDgVGfCy4P8blD8AAAD//wMAUEsBAi0AFAAGAAgAAAAhALaDOJL+AAAA4QEAABMAAAAA&#10;AAAAAAAAAAAAAAAAAFtDb250ZW50X1R5cGVzXS54bWxQSwECLQAUAAYACAAAACEAOP0h/9YAAACU&#10;AQAACwAAAAAAAAAAAAAAAAAvAQAAX3JlbHMvLnJlbHNQSwECLQAUAAYACAAAACEAAf90T7QCAAB+&#10;BQAADgAAAAAAAAAAAAAAAAAuAgAAZHJzL2Uyb0RvYy54bWxQSwECLQAUAAYACAAAACEA2w/fteAA&#10;AAAJAQAADwAAAAAAAAAAAAAAAAAOBQAAZHJzL2Rvd25yZXYueG1sUEsFBgAAAAAEAAQA8wAAABsG&#10;AAAAAA==&#10;" adj="-2207,10177" fillcolor="window" strokecolor="#a5a5a5">
                      <v:textbox>
                        <w:txbxContent>
                          <w:p w14:paraId="199720A1" w14:textId="77777777" w:rsidR="002E3F1C" w:rsidRPr="00F11B13" w:rsidRDefault="002E3F1C" w:rsidP="002E3F1C">
                            <w:pPr>
                              <w:spacing w:after="120" w:line="240" w:lineRule="auto"/>
                              <w:ind w:left="218" w:right="-220" w:hanging="218"/>
                              <w:rPr>
                                <w:rFonts w:ascii="Comic Sans MS" w:hAnsi="Comic Sans MS"/>
                                <w:sz w:val="36"/>
                                <w:szCs w:val="56"/>
                              </w:rPr>
                            </w:pPr>
                            <w:r>
                              <w:rPr>
                                <w:rFonts w:ascii="Comic Sans MS" w:hAnsi="Comic Sans MS"/>
                                <w:szCs w:val="56"/>
                              </w:rPr>
                              <w:t>Good morning.</w:t>
                            </w:r>
                          </w:p>
                        </w:txbxContent>
                      </v:textbox>
                    </v:shape>
                  </w:pict>
                </mc:Fallback>
              </mc:AlternateContent>
            </w:r>
          </w:p>
        </w:tc>
      </w:tr>
      <w:tr w:rsidR="002E3F1C" w14:paraId="27009535" w14:textId="77777777" w:rsidTr="00E613A1">
        <w:trPr>
          <w:trHeight w:val="2154"/>
        </w:trPr>
        <w:tc>
          <w:tcPr>
            <w:tcW w:w="1815" w:type="dxa"/>
            <w:vAlign w:val="bottom"/>
          </w:tcPr>
          <w:p w14:paraId="665512D2" w14:textId="77777777" w:rsidR="002E3F1C" w:rsidRPr="002E3F1C" w:rsidRDefault="002E3F1C" w:rsidP="00165DC1">
            <w:pPr>
              <w:pStyle w:val="ListParagraph"/>
              <w:numPr>
                <w:ilvl w:val="0"/>
                <w:numId w:val="71"/>
              </w:numPr>
              <w:spacing w:after="160"/>
              <w:ind w:left="459" w:hanging="425"/>
              <w:rPr>
                <w:b/>
                <w:bCs/>
                <w:sz w:val="28"/>
                <w:szCs w:val="28"/>
              </w:rPr>
            </w:pPr>
            <w:r w:rsidRPr="002E3F1C">
              <w:rPr>
                <w:b/>
                <w:bCs/>
                <w:noProof/>
                <w:color w:val="000000" w:themeColor="text1"/>
                <w:sz w:val="28"/>
                <w:szCs w:val="28"/>
              </w:rPr>
              <w:drawing>
                <wp:anchor distT="0" distB="0" distL="114300" distR="114300" simplePos="0" relativeHeight="252658688" behindDoc="0" locked="0" layoutInCell="1" allowOverlap="1" wp14:anchorId="10ABDB49" wp14:editId="6AB84FF5">
                  <wp:simplePos x="0" y="0"/>
                  <wp:positionH relativeFrom="column">
                    <wp:posOffset>108585</wp:posOffset>
                  </wp:positionH>
                  <wp:positionV relativeFrom="paragraph">
                    <wp:posOffset>-721995</wp:posOffset>
                  </wp:positionV>
                  <wp:extent cx="791845" cy="715645"/>
                  <wp:effectExtent l="0" t="0" r="8255" b="8255"/>
                  <wp:wrapNone/>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Pr="002E3F1C">
              <w:rPr>
                <w:b/>
                <w:bCs/>
                <w:sz w:val="28"/>
                <w:szCs w:val="28"/>
              </w:rPr>
              <w:t>Copy</w:t>
            </w:r>
          </w:p>
        </w:tc>
        <w:tc>
          <w:tcPr>
            <w:tcW w:w="3142" w:type="dxa"/>
            <w:tcBorders>
              <w:right w:val="single" w:sz="4" w:space="0" w:color="A6A6A6" w:themeColor="background1" w:themeShade="A6"/>
            </w:tcBorders>
            <w:vAlign w:val="center"/>
          </w:tcPr>
          <w:p w14:paraId="28211979" w14:textId="1DC5AB8C" w:rsidR="002E3F1C" w:rsidRPr="002E3F1C" w:rsidRDefault="002E3F1C" w:rsidP="00E613A1">
            <w:pPr>
              <w:spacing w:before="120"/>
              <w:ind w:left="478"/>
              <w:rPr>
                <w:szCs w:val="44"/>
              </w:rPr>
            </w:pPr>
            <w:r w:rsidRPr="002E3F1C">
              <w:rPr>
                <w:szCs w:val="44"/>
              </w:rPr>
              <w:t xml:space="preserve">Copy the </w:t>
            </w:r>
            <w:r>
              <w:rPr>
                <w:szCs w:val="44"/>
              </w:rPr>
              <w:t xml:space="preserve">letters </w:t>
            </w:r>
            <w:r w:rsidR="00180E82">
              <w:rPr>
                <w:szCs w:val="44"/>
              </w:rPr>
              <w:br/>
            </w:r>
            <w:r>
              <w:rPr>
                <w:szCs w:val="44"/>
              </w:rPr>
              <w:t xml:space="preserve">or words below </w:t>
            </w:r>
            <w:r w:rsidR="00180E82">
              <w:rPr>
                <w:szCs w:val="44"/>
              </w:rPr>
              <w:br/>
            </w:r>
            <w:r>
              <w:rPr>
                <w:szCs w:val="44"/>
              </w:rPr>
              <w:t>the model.</w:t>
            </w:r>
          </w:p>
        </w:tc>
        <w:tc>
          <w:tcPr>
            <w:tcW w:w="4059" w:type="dxa"/>
            <w:tcBorders>
              <w:left w:val="single" w:sz="4" w:space="0" w:color="A6A6A6" w:themeColor="background1" w:themeShade="A6"/>
            </w:tcBorders>
          </w:tcPr>
          <w:p w14:paraId="18DB0FF9" w14:textId="7FB25F0C" w:rsidR="002E3F1C" w:rsidRDefault="00180E82" w:rsidP="00E613A1">
            <w:pPr>
              <w:rPr>
                <w:sz w:val="24"/>
              </w:rPr>
            </w:pPr>
            <w:r w:rsidRPr="00A25437">
              <w:rPr>
                <w:noProof/>
                <w:sz w:val="24"/>
              </w:rPr>
              <mc:AlternateContent>
                <mc:Choice Requires="wps">
                  <w:drawing>
                    <wp:anchor distT="45720" distB="45720" distL="114300" distR="114300" simplePos="0" relativeHeight="252666880" behindDoc="0" locked="0" layoutInCell="1" allowOverlap="1" wp14:anchorId="6D864054" wp14:editId="7DE0354F">
                      <wp:simplePos x="0" y="0"/>
                      <wp:positionH relativeFrom="margin">
                        <wp:posOffset>1365250</wp:posOffset>
                      </wp:positionH>
                      <wp:positionV relativeFrom="paragraph">
                        <wp:posOffset>69215</wp:posOffset>
                      </wp:positionV>
                      <wp:extent cx="756920" cy="796290"/>
                      <wp:effectExtent l="0" t="0" r="24130" b="2286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796290"/>
                              </a:xfrm>
                              <a:prstGeom prst="rect">
                                <a:avLst/>
                              </a:prstGeom>
                              <a:solidFill>
                                <a:srgbClr val="FFFFFF"/>
                              </a:solidFill>
                              <a:ln w="9525">
                                <a:solidFill>
                                  <a:srgbClr val="000000"/>
                                </a:solidFill>
                                <a:miter lim="800000"/>
                                <a:headEnd/>
                                <a:tailEnd/>
                              </a:ln>
                            </wps:spPr>
                            <wps:txbx>
                              <w:txbxContent>
                                <w:p w14:paraId="2AB3D027" w14:textId="77777777" w:rsidR="002E3F1C" w:rsidRPr="00F11B13" w:rsidRDefault="002E3F1C" w:rsidP="002E3F1C">
                                  <w:pPr>
                                    <w:rPr>
                                      <w:rFonts w:ascii="Comic Sans MS" w:hAnsi="Comic Sans MS"/>
                                      <w:color w:val="7F7F7F" w:themeColor="text1" w:themeTint="80"/>
                                      <w:spacing w:val="80"/>
                                      <w:sz w:val="32"/>
                                      <w:szCs w:val="36"/>
                                    </w:rPr>
                                  </w:pPr>
                                  <w:r w:rsidRPr="00F11B13">
                                    <w:rPr>
                                      <w:rFonts w:ascii="Comic Sans MS" w:hAnsi="Comic Sans MS"/>
                                      <w:color w:val="7F7F7F" w:themeColor="text1" w:themeTint="80"/>
                                      <w:spacing w:val="80"/>
                                      <w:sz w:val="32"/>
                                      <w:szCs w:val="36"/>
                                    </w:rPr>
                                    <w:t>m</w:t>
                                  </w:r>
                                  <w:r w:rsidRPr="00F11B13">
                                    <w:rPr>
                                      <w:rFonts w:ascii="Comic Sans MS" w:hAnsi="Comic Sans MS"/>
                                      <w:spacing w:val="80"/>
                                      <w:sz w:val="32"/>
                                      <w:szCs w:val="36"/>
                                    </w:rPr>
                                    <w:t>a</w:t>
                                  </w:r>
                                  <w:r w:rsidRPr="00F11B13">
                                    <w:rPr>
                                      <w:rFonts w:ascii="Comic Sans MS" w:hAnsi="Comic Sans MS"/>
                                      <w:color w:val="7F7F7F" w:themeColor="text1" w:themeTint="80"/>
                                      <w:spacing w:val="80"/>
                                      <w:sz w:val="32"/>
                                      <w:szCs w:val="36"/>
                                    </w:rPr>
                                    <w:t>n</w:t>
                                  </w:r>
                                </w:p>
                                <w:p w14:paraId="4F4530FF" w14:textId="77777777" w:rsidR="002E3F1C" w:rsidRPr="00F11B13" w:rsidRDefault="002E3F1C" w:rsidP="002E3F1C">
                                  <w:pPr>
                                    <w:tabs>
                                      <w:tab w:val="left" w:pos="4946"/>
                                    </w:tabs>
                                    <w:rPr>
                                      <w:color w:val="A6A6A6" w:themeColor="background1" w:themeShade="A6"/>
                                      <w:sz w:val="32"/>
                                      <w:szCs w:val="36"/>
                                    </w:rPr>
                                  </w:pPr>
                                  <w:r w:rsidRPr="00F11B13">
                                    <w:rPr>
                                      <w:color w:val="A6A6A6" w:themeColor="background1" w:themeShade="A6"/>
                                      <w:sz w:val="32"/>
                                      <w:szCs w:val="36"/>
                                    </w:rPr>
                                    <w:t>_______</w:t>
                                  </w:r>
                                </w:p>
                                <w:p w14:paraId="2C7595C2" w14:textId="77777777" w:rsidR="002E3F1C" w:rsidRPr="00B56771" w:rsidRDefault="002E3F1C" w:rsidP="002E3F1C">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64054" id="Text Box 2" o:spid="_x0000_s1069" type="#_x0000_t202" style="position:absolute;margin-left:107.5pt;margin-top:5.45pt;width:59.6pt;height:62.7pt;z-index:252666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LUFAIAACYEAAAOAAAAZHJzL2Uyb0RvYy54bWysk9uO2yAQhu8r9R0Q942TKIeNFWe1zTZV&#10;pe1B2vYBMMYxKmboQGKnT98BZ7PRtr2pygViGPiZ+WZY3/atYUeFXoMt+GQ05kxZCZW2+4J/+7p7&#10;c8OZD8JWwoBVBT8pz283r1+tO5erKTRgKoWMRKzPO1fwJgSXZ5mXjWqFH4FTlpw1YCsCmbjPKhQd&#10;qbcmm47Hi6wDrByCVN7T7v3g5JukX9dKhs917VVgpuAUW0gzprmMc7ZZi3yPwjVansMQ/xBFK7Sl&#10;Ry9S9yIIdkD9m1SrJYKHOowktBnUtZYq5UDZTMYvsnlshFMpF4Lj3QWT/3+y8tPx0X1BFvq30FMB&#10;UxLePYD87pmFbSPsXt0hQtcoUdHDk4gs65zPz1cjap/7KFJ2H6GiIotDgCTU19hGKpQnI3UqwOkC&#10;XfWBSdpczherKXkkuZarxXSVipKJ/OmyQx/eK2hZXBQcqaZJXBwffIjBiPzpSHzLg9HVThuTDNyX&#10;W4PsKKj+uzRS/C+OGcu6gq/m0/mQ/18lxmn8SaLVgRrZ6LbgN5dDIo/U3tkqtVkQ2gxrCtnYM8ZI&#10;bmAY+rJnuiLGi/hCxFpCdSKwCEPj0kejRQP4k7OOmrbg/sdBoOLMfLBUnNVkNotdnozZfBm54rWn&#10;vPYIK0mq4IGzYbkN6WdEcBbuqIi1ToCfIznHTM2YuJ8/Tuz2azudev7em18AAAD//wMAUEsDBBQA&#10;BgAIAAAAIQAeYYCY4AAAAAoBAAAPAAAAZHJzL2Rvd25yZXYueG1sTI/NTsMwEITvSLyDtUhcEHUa&#10;l9CGOBVCAsEN2gqubrxNIvwTbDcNb89yguPOjGa/qdaTNWzEEHvvJMxnGTB0jde9ayXsto/XS2Ax&#10;KaeV8Q4lfGOEdX1+VqlS+5N7w3GTWkYlLpZKQpfSUHIemw6tijM/oCPv4INVic7Qch3Uicqt4XmW&#10;Fdyq3tGHTg340GHzuTlaCcvF8/gRX8Tre1MczCpd3Y5PX0HKy4vp/g5Ywin9heEXn9ChJqa9Pzod&#10;mZGQz29oSyIjWwGjgBCLHNieBFEI4HXF/0+ofwAAAP//AwBQSwECLQAUAAYACAAAACEAtoM4kv4A&#10;AADhAQAAEwAAAAAAAAAAAAAAAAAAAAAAW0NvbnRlbnRfVHlwZXNdLnhtbFBLAQItABQABgAIAAAA&#10;IQA4/SH/1gAAAJQBAAALAAAAAAAAAAAAAAAAAC8BAABfcmVscy8ucmVsc1BLAQItABQABgAIAAAA&#10;IQBMLYLUFAIAACYEAAAOAAAAAAAAAAAAAAAAAC4CAABkcnMvZTJvRG9jLnhtbFBLAQItABQABgAI&#10;AAAAIQAeYYCY4AAAAAoBAAAPAAAAAAAAAAAAAAAAAG4EAABkcnMvZG93bnJldi54bWxQSwUGAAAA&#10;AAQABADzAAAAewUAAAAA&#10;">
                      <v:textbox>
                        <w:txbxContent>
                          <w:p w14:paraId="2AB3D027" w14:textId="77777777" w:rsidR="002E3F1C" w:rsidRPr="00F11B13" w:rsidRDefault="002E3F1C" w:rsidP="002E3F1C">
                            <w:pPr>
                              <w:rPr>
                                <w:rFonts w:ascii="Comic Sans MS" w:hAnsi="Comic Sans MS"/>
                                <w:color w:val="7F7F7F" w:themeColor="text1" w:themeTint="80"/>
                                <w:spacing w:val="80"/>
                                <w:sz w:val="32"/>
                                <w:szCs w:val="36"/>
                              </w:rPr>
                            </w:pPr>
                            <w:r w:rsidRPr="00F11B13">
                              <w:rPr>
                                <w:rFonts w:ascii="Comic Sans MS" w:hAnsi="Comic Sans MS"/>
                                <w:color w:val="7F7F7F" w:themeColor="text1" w:themeTint="80"/>
                                <w:spacing w:val="80"/>
                                <w:sz w:val="32"/>
                                <w:szCs w:val="36"/>
                              </w:rPr>
                              <w:t>m</w:t>
                            </w:r>
                            <w:r w:rsidRPr="00F11B13">
                              <w:rPr>
                                <w:rFonts w:ascii="Comic Sans MS" w:hAnsi="Comic Sans MS"/>
                                <w:spacing w:val="80"/>
                                <w:sz w:val="32"/>
                                <w:szCs w:val="36"/>
                              </w:rPr>
                              <w:t>a</w:t>
                            </w:r>
                            <w:r w:rsidRPr="00F11B13">
                              <w:rPr>
                                <w:rFonts w:ascii="Comic Sans MS" w:hAnsi="Comic Sans MS"/>
                                <w:color w:val="7F7F7F" w:themeColor="text1" w:themeTint="80"/>
                                <w:spacing w:val="80"/>
                                <w:sz w:val="32"/>
                                <w:szCs w:val="36"/>
                              </w:rPr>
                              <w:t>n</w:t>
                            </w:r>
                          </w:p>
                          <w:p w14:paraId="4F4530FF" w14:textId="77777777" w:rsidR="002E3F1C" w:rsidRPr="00F11B13" w:rsidRDefault="002E3F1C" w:rsidP="002E3F1C">
                            <w:pPr>
                              <w:tabs>
                                <w:tab w:val="left" w:pos="4946"/>
                              </w:tabs>
                              <w:rPr>
                                <w:color w:val="A6A6A6" w:themeColor="background1" w:themeShade="A6"/>
                                <w:sz w:val="32"/>
                                <w:szCs w:val="36"/>
                              </w:rPr>
                            </w:pPr>
                            <w:r w:rsidRPr="00F11B13">
                              <w:rPr>
                                <w:color w:val="A6A6A6" w:themeColor="background1" w:themeShade="A6"/>
                                <w:sz w:val="32"/>
                                <w:szCs w:val="36"/>
                              </w:rPr>
                              <w:t>_______</w:t>
                            </w:r>
                          </w:p>
                          <w:p w14:paraId="2C7595C2" w14:textId="77777777" w:rsidR="002E3F1C" w:rsidRPr="00B56771" w:rsidRDefault="002E3F1C" w:rsidP="002E3F1C">
                            <w:pPr>
                              <w:rPr>
                                <w:sz w:val="36"/>
                                <w:szCs w:val="36"/>
                              </w:rPr>
                            </w:pPr>
                          </w:p>
                        </w:txbxContent>
                      </v:textbox>
                      <w10:wrap anchorx="margin"/>
                    </v:shape>
                  </w:pict>
                </mc:Fallback>
              </mc:AlternateContent>
            </w:r>
            <w:r w:rsidRPr="00A25437">
              <w:rPr>
                <w:noProof/>
                <w:sz w:val="24"/>
              </w:rPr>
              <mc:AlternateContent>
                <mc:Choice Requires="wps">
                  <w:drawing>
                    <wp:anchor distT="45720" distB="45720" distL="114300" distR="114300" simplePos="0" relativeHeight="252659712" behindDoc="0" locked="0" layoutInCell="1" allowOverlap="1" wp14:anchorId="50967DF2" wp14:editId="3BE04A23">
                      <wp:simplePos x="0" y="0"/>
                      <wp:positionH relativeFrom="column">
                        <wp:posOffset>275590</wp:posOffset>
                      </wp:positionH>
                      <wp:positionV relativeFrom="paragraph">
                        <wp:posOffset>76835</wp:posOffset>
                      </wp:positionV>
                      <wp:extent cx="835660" cy="824230"/>
                      <wp:effectExtent l="0" t="0" r="21590" b="1397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60" cy="824230"/>
                              </a:xfrm>
                              <a:prstGeom prst="rect">
                                <a:avLst/>
                              </a:prstGeom>
                              <a:solidFill>
                                <a:srgbClr val="FFFFFF"/>
                              </a:solidFill>
                              <a:ln w="9525">
                                <a:solidFill>
                                  <a:srgbClr val="000000"/>
                                </a:solidFill>
                                <a:miter lim="800000"/>
                                <a:headEnd/>
                                <a:tailEnd/>
                              </a:ln>
                            </wps:spPr>
                            <wps:txbx>
                              <w:txbxContent>
                                <w:p w14:paraId="55A358F5" w14:textId="77777777" w:rsidR="002E3F1C" w:rsidRPr="00F11B13" w:rsidRDefault="002E3F1C" w:rsidP="002E3F1C">
                                  <w:pPr>
                                    <w:rPr>
                                      <w:rFonts w:ascii="Comic Sans MS" w:hAnsi="Comic Sans MS"/>
                                      <w:color w:val="7F7F7F" w:themeColor="text1" w:themeTint="80"/>
                                      <w:spacing w:val="80"/>
                                      <w:sz w:val="32"/>
                                      <w:szCs w:val="36"/>
                                    </w:rPr>
                                  </w:pPr>
                                  <w:r w:rsidRPr="00F11B13">
                                    <w:rPr>
                                      <w:rFonts w:ascii="Comic Sans MS" w:hAnsi="Comic Sans MS"/>
                                      <w:color w:val="7F7F7F" w:themeColor="text1" w:themeTint="80"/>
                                      <w:spacing w:val="80"/>
                                      <w:sz w:val="32"/>
                                      <w:szCs w:val="36"/>
                                    </w:rPr>
                                    <w:t>m</w:t>
                                  </w:r>
                                  <w:r w:rsidRPr="00F11B13">
                                    <w:rPr>
                                      <w:rFonts w:ascii="Comic Sans MS" w:hAnsi="Comic Sans MS"/>
                                      <w:spacing w:val="80"/>
                                      <w:sz w:val="32"/>
                                      <w:szCs w:val="36"/>
                                    </w:rPr>
                                    <w:t>a</w:t>
                                  </w:r>
                                  <w:r w:rsidRPr="00F11B13">
                                    <w:rPr>
                                      <w:rFonts w:ascii="Comic Sans MS" w:hAnsi="Comic Sans MS"/>
                                      <w:color w:val="7F7F7F" w:themeColor="text1" w:themeTint="80"/>
                                      <w:spacing w:val="80"/>
                                      <w:sz w:val="32"/>
                                      <w:szCs w:val="36"/>
                                    </w:rPr>
                                    <w:t>n</w:t>
                                  </w:r>
                                </w:p>
                                <w:p w14:paraId="7698865E" w14:textId="77777777" w:rsidR="002E3F1C" w:rsidRPr="00F11B13" w:rsidRDefault="002E3F1C" w:rsidP="002E3F1C">
                                  <w:pPr>
                                    <w:rPr>
                                      <w:sz w:val="32"/>
                                      <w:szCs w:val="36"/>
                                    </w:rPr>
                                  </w:pPr>
                                  <w:r w:rsidRPr="00F11B13">
                                    <w:rPr>
                                      <w:rFonts w:ascii="Comic Sans MS" w:hAnsi="Comic Sans MS"/>
                                      <w:color w:val="7F7F7F" w:themeColor="text1" w:themeTint="80"/>
                                      <w:spacing w:val="120"/>
                                      <w:sz w:val="32"/>
                                      <w:szCs w:val="36"/>
                                    </w:rPr>
                                    <w:t>m_n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67DF2" id="_x0000_s1070" type="#_x0000_t202" style="position:absolute;margin-left:21.7pt;margin-top:6.05pt;width:65.8pt;height:64.9pt;z-index:25265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tOOFAIAACYEAAAOAAAAZHJzL2Uyb0RvYy54bWysU81u2zAMvg/YOwi6L07SJE2NOEWXLsOA&#10;7gfo9gCyLMfCZFGjlNjZ04+S0zTotsswHQRSpD6SH8nVbd8adlDoNdiCT0ZjzpSVUGm7K/i3r9s3&#10;S858ELYSBqwq+FF5frt+/WrVuVxNoQFTKWQEYn3euYI3Ibg8y7xsVCv8CJyyZKwBWxFIxV1WoegI&#10;vTXZdDxeZB1g5RCk8p5e7wcjXyf8ulYyfK5rrwIzBafcQrox3WW8s/VK5DsUrtHylIb4hyxaoS0F&#10;PUPdiyDYHvVvUK2WCB7qMJLQZlDXWqpUA1UzGb+o5rERTqVaiBzvzjT5/wcrPx0e3RdkoX8LPTUw&#10;FeHdA8jvnlnYNMLu1B0idI0SFQWeRMqyzvn89DVS7XMfQcruI1TUZLEPkID6GtvICtXJCJ0acDyT&#10;rvrAJD0ur+aLBVkkmZbT2fQqNSUT+dNnhz68V9CyKBQcqacJXBwefIjJiPzJJcbyYHS11cYkBXfl&#10;xiA7COr/Np2U/ws3Y1lX8Jv5dD7U/1eIcTp/gmh1oEE2uqUqzk4ij6y9s1UasyC0GWRK2dgTjZG5&#10;gcPQlz3TFXF8HSNEWkuojkQswjC4tGgkNIA/OetoaAvuf+wFKs7MB0vNuZnMZnHKkzKbX09JwUtL&#10;eWkRVhJUwQNng7gJaTMicRbuqIm1TgQ/Z3LKmYYx8X5anDjtl3ryel7v9S8AAAD//wMAUEsDBBQA&#10;BgAIAAAAIQAeJJi93wAAAAkBAAAPAAAAZHJzL2Rvd25yZXYueG1sTI/NTsMwEITvSLyDtUhcEHXS&#10;hv6EOBVCAsEN2gqubrxNIuJ1sN00vD3bE9x2d0az3xTr0XZiQB9aRwrSSQICqXKmpVrBbvt0uwQR&#10;oiajO0eo4AcDrMvLi0Lnxp3oHYdNrAWHUMi1gibGPpcyVA1aHSauR2Lt4LzVkVdfS+P1icNtJ6dJ&#10;MpdWt8QfGt3jY4PV1+ZoFSyzl+EzvM7ePqr5oVvFm8Xw/O2Vur4aH+5BRBzjnxnO+IwOJTPt3ZFM&#10;EJ2CbJaxk+/TFMRZX9xxtz0PWboCWRbyf4PyFwAA//8DAFBLAQItABQABgAIAAAAIQC2gziS/gAA&#10;AOEBAAATAAAAAAAAAAAAAAAAAAAAAABbQ29udGVudF9UeXBlc10ueG1sUEsBAi0AFAAGAAgAAAAh&#10;ADj9If/WAAAAlAEAAAsAAAAAAAAAAAAAAAAALwEAAF9yZWxzLy5yZWxzUEsBAi0AFAAGAAgAAAAh&#10;AHZ2044UAgAAJgQAAA4AAAAAAAAAAAAAAAAALgIAAGRycy9lMm9Eb2MueG1sUEsBAi0AFAAGAAgA&#10;AAAhAB4kmL3fAAAACQEAAA8AAAAAAAAAAAAAAAAAbgQAAGRycy9kb3ducmV2LnhtbFBLBQYAAAAA&#10;BAAEAPMAAAB6BQAAAAA=&#10;">
                      <v:textbox>
                        <w:txbxContent>
                          <w:p w14:paraId="55A358F5" w14:textId="77777777" w:rsidR="002E3F1C" w:rsidRPr="00F11B13" w:rsidRDefault="002E3F1C" w:rsidP="002E3F1C">
                            <w:pPr>
                              <w:rPr>
                                <w:rFonts w:ascii="Comic Sans MS" w:hAnsi="Comic Sans MS"/>
                                <w:color w:val="7F7F7F" w:themeColor="text1" w:themeTint="80"/>
                                <w:spacing w:val="80"/>
                                <w:sz w:val="32"/>
                                <w:szCs w:val="36"/>
                              </w:rPr>
                            </w:pPr>
                            <w:r w:rsidRPr="00F11B13">
                              <w:rPr>
                                <w:rFonts w:ascii="Comic Sans MS" w:hAnsi="Comic Sans MS"/>
                                <w:color w:val="7F7F7F" w:themeColor="text1" w:themeTint="80"/>
                                <w:spacing w:val="80"/>
                                <w:sz w:val="32"/>
                                <w:szCs w:val="36"/>
                              </w:rPr>
                              <w:t>m</w:t>
                            </w:r>
                            <w:r w:rsidRPr="00F11B13">
                              <w:rPr>
                                <w:rFonts w:ascii="Comic Sans MS" w:hAnsi="Comic Sans MS"/>
                                <w:spacing w:val="80"/>
                                <w:sz w:val="32"/>
                                <w:szCs w:val="36"/>
                              </w:rPr>
                              <w:t>a</w:t>
                            </w:r>
                            <w:r w:rsidRPr="00F11B13">
                              <w:rPr>
                                <w:rFonts w:ascii="Comic Sans MS" w:hAnsi="Comic Sans MS"/>
                                <w:color w:val="7F7F7F" w:themeColor="text1" w:themeTint="80"/>
                                <w:spacing w:val="80"/>
                                <w:sz w:val="32"/>
                                <w:szCs w:val="36"/>
                              </w:rPr>
                              <w:t>n</w:t>
                            </w:r>
                          </w:p>
                          <w:p w14:paraId="7698865E" w14:textId="77777777" w:rsidR="002E3F1C" w:rsidRPr="00F11B13" w:rsidRDefault="002E3F1C" w:rsidP="002E3F1C">
                            <w:pPr>
                              <w:rPr>
                                <w:sz w:val="32"/>
                                <w:szCs w:val="36"/>
                              </w:rPr>
                            </w:pPr>
                            <w:r w:rsidRPr="00F11B13">
                              <w:rPr>
                                <w:rFonts w:ascii="Comic Sans MS" w:hAnsi="Comic Sans MS"/>
                                <w:color w:val="7F7F7F" w:themeColor="text1" w:themeTint="80"/>
                                <w:spacing w:val="120"/>
                                <w:sz w:val="32"/>
                                <w:szCs w:val="36"/>
                              </w:rPr>
                              <w:t>m_n</w:t>
                            </w:r>
                          </w:p>
                        </w:txbxContent>
                      </v:textbox>
                    </v:shape>
                  </w:pict>
                </mc:Fallback>
              </mc:AlternateContent>
            </w:r>
          </w:p>
        </w:tc>
      </w:tr>
      <w:tr w:rsidR="002E3F1C" w14:paraId="7EA3480C" w14:textId="77777777" w:rsidTr="00E613A1">
        <w:trPr>
          <w:trHeight w:val="2154"/>
        </w:trPr>
        <w:tc>
          <w:tcPr>
            <w:tcW w:w="1815" w:type="dxa"/>
            <w:vAlign w:val="bottom"/>
          </w:tcPr>
          <w:p w14:paraId="5C68CC3F" w14:textId="77777777" w:rsidR="002E3F1C" w:rsidRPr="002E3F1C" w:rsidRDefault="002E3F1C" w:rsidP="00165DC1">
            <w:pPr>
              <w:pStyle w:val="ListParagraph"/>
              <w:numPr>
                <w:ilvl w:val="0"/>
                <w:numId w:val="71"/>
              </w:numPr>
              <w:spacing w:after="160"/>
              <w:ind w:left="459" w:hanging="425"/>
              <w:rPr>
                <w:b/>
                <w:bCs/>
                <w:sz w:val="28"/>
                <w:szCs w:val="28"/>
              </w:rPr>
            </w:pPr>
            <w:r w:rsidRPr="002E3F1C">
              <w:rPr>
                <w:b/>
                <w:bCs/>
                <w:noProof/>
                <w:sz w:val="28"/>
                <w:szCs w:val="28"/>
              </w:rPr>
              <w:drawing>
                <wp:anchor distT="0" distB="0" distL="114300" distR="114300" simplePos="0" relativeHeight="252667904" behindDoc="0" locked="0" layoutInCell="1" allowOverlap="1" wp14:anchorId="1AC4E994" wp14:editId="1D6A23AB">
                  <wp:simplePos x="0" y="0"/>
                  <wp:positionH relativeFrom="margin">
                    <wp:posOffset>108585</wp:posOffset>
                  </wp:positionH>
                  <wp:positionV relativeFrom="paragraph">
                    <wp:posOffset>-660400</wp:posOffset>
                  </wp:positionV>
                  <wp:extent cx="875030" cy="644525"/>
                  <wp:effectExtent l="0" t="0" r="1270" b="3175"/>
                  <wp:wrapNone/>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875030" cy="644525"/>
                          </a:xfrm>
                          <a:prstGeom prst="rect">
                            <a:avLst/>
                          </a:prstGeom>
                        </pic:spPr>
                      </pic:pic>
                    </a:graphicData>
                  </a:graphic>
                  <wp14:sizeRelH relativeFrom="margin">
                    <wp14:pctWidth>0</wp14:pctWidth>
                  </wp14:sizeRelH>
                  <wp14:sizeRelV relativeFrom="margin">
                    <wp14:pctHeight>0</wp14:pctHeight>
                  </wp14:sizeRelV>
                </wp:anchor>
              </w:drawing>
            </w:r>
            <w:r w:rsidRPr="002E3F1C">
              <w:rPr>
                <w:b/>
                <w:bCs/>
                <w:sz w:val="28"/>
                <w:szCs w:val="28"/>
              </w:rPr>
              <w:t>Match</w:t>
            </w:r>
          </w:p>
        </w:tc>
        <w:tc>
          <w:tcPr>
            <w:tcW w:w="3142" w:type="dxa"/>
            <w:tcBorders>
              <w:right w:val="single" w:sz="4" w:space="0" w:color="A6A6A6" w:themeColor="background1" w:themeShade="A6"/>
            </w:tcBorders>
            <w:vAlign w:val="center"/>
          </w:tcPr>
          <w:p w14:paraId="3B707D5B" w14:textId="23C99295" w:rsidR="002E3F1C" w:rsidRPr="002E3F1C" w:rsidRDefault="00180E82" w:rsidP="00E613A1">
            <w:pPr>
              <w:ind w:left="348"/>
              <w:rPr>
                <w:rFonts w:cstheme="minorHAnsi"/>
                <w:szCs w:val="44"/>
              </w:rPr>
            </w:pPr>
            <w:r>
              <w:rPr>
                <w:szCs w:val="44"/>
              </w:rPr>
              <w:br/>
            </w:r>
            <w:r w:rsidR="002E3F1C" w:rsidRPr="002E3F1C">
              <w:rPr>
                <w:szCs w:val="44"/>
              </w:rPr>
              <w:t xml:space="preserve">Match the </w:t>
            </w:r>
            <w:r>
              <w:rPr>
                <w:szCs w:val="44"/>
              </w:rPr>
              <w:t>letters or words</w:t>
            </w:r>
            <w:r w:rsidR="002E3F1C" w:rsidRPr="002E3F1C">
              <w:rPr>
                <w:szCs w:val="44"/>
              </w:rPr>
              <w:t>.</w:t>
            </w:r>
          </w:p>
          <w:p w14:paraId="6585D82F" w14:textId="77777777" w:rsidR="002E3F1C" w:rsidRPr="002E3F1C" w:rsidRDefault="002E3F1C" w:rsidP="00E613A1">
            <w:pPr>
              <w:ind w:left="348"/>
              <w:rPr>
                <w:szCs w:val="44"/>
              </w:rPr>
            </w:pPr>
          </w:p>
        </w:tc>
        <w:tc>
          <w:tcPr>
            <w:tcW w:w="4059" w:type="dxa"/>
            <w:tcBorders>
              <w:left w:val="single" w:sz="4" w:space="0" w:color="A6A6A6" w:themeColor="background1" w:themeShade="A6"/>
            </w:tcBorders>
          </w:tcPr>
          <w:tbl>
            <w:tblPr>
              <w:tblStyle w:val="TableGrid"/>
              <w:tblpPr w:leftFromText="180" w:rightFromText="180" w:vertAnchor="text" w:horzAnchor="margin" w:tblpXSpec="right" w:tblpY="182"/>
              <w:tblOverlap w:val="never"/>
              <w:tblW w:w="0" w:type="auto"/>
              <w:tblBorders>
                <w:insideV w:val="single" w:sz="4" w:space="0" w:color="FFFFFF" w:themeColor="background1"/>
              </w:tblBorders>
              <w:tblLook w:val="04A0" w:firstRow="1" w:lastRow="0" w:firstColumn="1" w:lastColumn="0" w:noHBand="0" w:noVBand="1"/>
            </w:tblPr>
            <w:tblGrid>
              <w:gridCol w:w="1325"/>
              <w:gridCol w:w="729"/>
            </w:tblGrid>
            <w:tr w:rsidR="007B6615" w14:paraId="662FA8D1" w14:textId="77777777" w:rsidTr="007B6615">
              <w:trPr>
                <w:trHeight w:val="737"/>
              </w:trPr>
              <w:tc>
                <w:tcPr>
                  <w:tcW w:w="1325" w:type="dxa"/>
                  <w:vAlign w:val="center"/>
                </w:tcPr>
                <w:p w14:paraId="012EFEDD" w14:textId="77777777" w:rsidR="007B6615" w:rsidRPr="005F060D" w:rsidRDefault="007B6615" w:rsidP="00E613A1">
                  <w:pPr>
                    <w:ind w:left="-250" w:firstLine="250"/>
                    <w:rPr>
                      <w:rFonts w:ascii="Comic Sans MS" w:hAnsi="Comic Sans MS"/>
                      <w:color w:val="7F7F7F" w:themeColor="text1" w:themeTint="80"/>
                      <w:spacing w:val="80"/>
                      <w:sz w:val="32"/>
                      <w:szCs w:val="32"/>
                    </w:rPr>
                  </w:pPr>
                  <w:r w:rsidRPr="006A1A8F">
                    <w:rPr>
                      <w:rFonts w:ascii="Comic Sans MS" w:hAnsi="Comic Sans MS"/>
                      <w:color w:val="7F7F7F" w:themeColor="text1" w:themeTint="80"/>
                      <w:spacing w:val="80"/>
                      <w:sz w:val="32"/>
                      <w:szCs w:val="32"/>
                    </w:rPr>
                    <w:t>f</w:t>
                  </w:r>
                  <w:r w:rsidRPr="006A1A8F">
                    <w:rPr>
                      <w:rFonts w:ascii="Comic Sans MS" w:hAnsi="Comic Sans MS"/>
                      <w:spacing w:val="80"/>
                      <w:sz w:val="32"/>
                      <w:szCs w:val="32"/>
                    </w:rPr>
                    <w:t>a</w:t>
                  </w:r>
                  <w:r w:rsidRPr="006A1A8F">
                    <w:rPr>
                      <w:rFonts w:ascii="Comic Sans MS" w:hAnsi="Comic Sans MS"/>
                      <w:color w:val="7F7F7F" w:themeColor="text1" w:themeTint="80"/>
                      <w:spacing w:val="80"/>
                      <w:sz w:val="32"/>
                      <w:szCs w:val="32"/>
                    </w:rPr>
                    <w:t>n</w:t>
                  </w:r>
                </w:p>
              </w:tc>
              <w:tc>
                <w:tcPr>
                  <w:tcW w:w="680" w:type="dxa"/>
                </w:tcPr>
                <w:p w14:paraId="02F4034F" w14:textId="77777777" w:rsidR="007B6615" w:rsidRPr="006A1A8F" w:rsidRDefault="007B6615" w:rsidP="00E613A1">
                  <w:pPr>
                    <w:pStyle w:val="ListParagraph"/>
                    <w:tabs>
                      <w:tab w:val="left" w:pos="512"/>
                    </w:tabs>
                    <w:ind w:left="0"/>
                    <w:rPr>
                      <w:rFonts w:cstheme="minorHAnsi"/>
                      <w:sz w:val="32"/>
                      <w:szCs w:val="32"/>
                    </w:rPr>
                  </w:pPr>
                  <w:r w:rsidRPr="006A1A8F">
                    <w:rPr>
                      <w:noProof/>
                      <w:color w:val="7F7F7F" w:themeColor="text1" w:themeTint="80"/>
                      <w:sz w:val="32"/>
                      <w:szCs w:val="32"/>
                      <w:lang w:eastAsia="en-AU"/>
                    </w:rPr>
                    <w:drawing>
                      <wp:anchor distT="0" distB="0" distL="114300" distR="114300" simplePos="0" relativeHeight="252691456" behindDoc="0" locked="0" layoutInCell="1" allowOverlap="1" wp14:anchorId="023A1EB7" wp14:editId="437D2665">
                        <wp:simplePos x="0" y="0"/>
                        <wp:positionH relativeFrom="margin">
                          <wp:posOffset>-128270</wp:posOffset>
                        </wp:positionH>
                        <wp:positionV relativeFrom="paragraph">
                          <wp:posOffset>25400</wp:posOffset>
                        </wp:positionV>
                        <wp:extent cx="405765" cy="412608"/>
                        <wp:effectExtent l="0" t="0" r="0" b="6985"/>
                        <wp:wrapNone/>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flipH="1">
                                  <a:off x="0" y="0"/>
                                  <a:ext cx="405765" cy="412608"/>
                                </a:xfrm>
                                <a:prstGeom prst="rect">
                                  <a:avLst/>
                                </a:prstGeom>
                              </pic:spPr>
                            </pic:pic>
                          </a:graphicData>
                        </a:graphic>
                        <wp14:sizeRelH relativeFrom="margin">
                          <wp14:pctWidth>0</wp14:pctWidth>
                        </wp14:sizeRelH>
                        <wp14:sizeRelV relativeFrom="margin">
                          <wp14:pctHeight>0</wp14:pctHeight>
                        </wp14:sizeRelV>
                      </wp:anchor>
                    </w:drawing>
                  </w:r>
                  <w:r w:rsidRPr="006A1A8F">
                    <w:rPr>
                      <w:rFonts w:cstheme="minorHAnsi"/>
                      <w:sz w:val="32"/>
                      <w:szCs w:val="32"/>
                    </w:rPr>
                    <w:tab/>
                  </w:r>
                </w:p>
              </w:tc>
            </w:tr>
            <w:tr w:rsidR="007B6615" w14:paraId="6B4CF404" w14:textId="77777777" w:rsidTr="007B6615">
              <w:trPr>
                <w:trHeight w:val="737"/>
              </w:trPr>
              <w:tc>
                <w:tcPr>
                  <w:tcW w:w="1325" w:type="dxa"/>
                  <w:vAlign w:val="center"/>
                </w:tcPr>
                <w:p w14:paraId="4D6C4B54" w14:textId="77777777" w:rsidR="007B6615" w:rsidRPr="006A1A8F" w:rsidRDefault="007B6615" w:rsidP="00E613A1">
                  <w:pPr>
                    <w:rPr>
                      <w:rFonts w:cstheme="minorHAnsi"/>
                      <w:sz w:val="32"/>
                      <w:szCs w:val="32"/>
                    </w:rPr>
                  </w:pPr>
                  <w:r w:rsidRPr="006A1A8F">
                    <w:rPr>
                      <w:rFonts w:ascii="Comic Sans MS" w:hAnsi="Comic Sans MS"/>
                      <w:color w:val="7F7F7F" w:themeColor="text1" w:themeTint="80"/>
                      <w:spacing w:val="80"/>
                      <w:sz w:val="32"/>
                      <w:szCs w:val="32"/>
                    </w:rPr>
                    <w:t>m</w:t>
                  </w:r>
                  <w:r w:rsidRPr="006A1A8F">
                    <w:rPr>
                      <w:rFonts w:ascii="Comic Sans MS" w:hAnsi="Comic Sans MS"/>
                      <w:spacing w:val="80"/>
                      <w:sz w:val="32"/>
                      <w:szCs w:val="32"/>
                    </w:rPr>
                    <w:t>a</w:t>
                  </w:r>
                  <w:r w:rsidRPr="006A1A8F">
                    <w:rPr>
                      <w:rFonts w:ascii="Comic Sans MS" w:hAnsi="Comic Sans MS"/>
                      <w:color w:val="7F7F7F" w:themeColor="text1" w:themeTint="80"/>
                      <w:spacing w:val="80"/>
                      <w:sz w:val="32"/>
                      <w:szCs w:val="32"/>
                    </w:rPr>
                    <w:t>n</w:t>
                  </w:r>
                </w:p>
              </w:tc>
              <w:tc>
                <w:tcPr>
                  <w:tcW w:w="680" w:type="dxa"/>
                </w:tcPr>
                <w:p w14:paraId="4E92A83C" w14:textId="77777777" w:rsidR="007B6615" w:rsidRPr="006A1A8F" w:rsidRDefault="007B6615" w:rsidP="00E613A1">
                  <w:pPr>
                    <w:pStyle w:val="ListParagraph"/>
                    <w:tabs>
                      <w:tab w:val="left" w:pos="5680"/>
                    </w:tabs>
                    <w:ind w:left="0"/>
                    <w:rPr>
                      <w:rFonts w:cstheme="minorHAnsi"/>
                      <w:sz w:val="32"/>
                      <w:szCs w:val="32"/>
                    </w:rPr>
                  </w:pPr>
                  <w:r w:rsidRPr="006A1A8F">
                    <w:rPr>
                      <w:noProof/>
                      <w:color w:val="7F7F7F" w:themeColor="text1" w:themeTint="80"/>
                      <w:sz w:val="32"/>
                      <w:szCs w:val="32"/>
                      <w:lang w:eastAsia="en-AU"/>
                    </w:rPr>
                    <w:drawing>
                      <wp:anchor distT="0" distB="0" distL="114300" distR="114300" simplePos="0" relativeHeight="252692480" behindDoc="0" locked="0" layoutInCell="1" allowOverlap="1" wp14:anchorId="75D8E8AD" wp14:editId="3336CEBA">
                        <wp:simplePos x="0" y="0"/>
                        <wp:positionH relativeFrom="column">
                          <wp:posOffset>-40005</wp:posOffset>
                        </wp:positionH>
                        <wp:positionV relativeFrom="paragraph">
                          <wp:posOffset>-1905</wp:posOffset>
                        </wp:positionV>
                        <wp:extent cx="287120" cy="419100"/>
                        <wp:effectExtent l="0" t="0" r="0" b="0"/>
                        <wp:wrapNone/>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flipH="1">
                                  <a:off x="0" y="0"/>
                                  <a:ext cx="287120" cy="419100"/>
                                </a:xfrm>
                                <a:prstGeom prst="rect">
                                  <a:avLst/>
                                </a:prstGeom>
                              </pic:spPr>
                            </pic:pic>
                          </a:graphicData>
                        </a:graphic>
                        <wp14:sizeRelH relativeFrom="margin">
                          <wp14:pctWidth>0</wp14:pctWidth>
                        </wp14:sizeRelH>
                        <wp14:sizeRelV relativeFrom="margin">
                          <wp14:pctHeight>0</wp14:pctHeight>
                        </wp14:sizeRelV>
                      </wp:anchor>
                    </w:drawing>
                  </w:r>
                </w:p>
              </w:tc>
            </w:tr>
          </w:tbl>
          <w:p w14:paraId="2242FAFC" w14:textId="613394BA" w:rsidR="002E3F1C" w:rsidRDefault="00696B98" w:rsidP="00E613A1">
            <w:pPr>
              <w:rPr>
                <w:sz w:val="24"/>
              </w:rPr>
            </w:pPr>
            <w:r w:rsidRPr="006A1A8F">
              <w:rPr>
                <w:noProof/>
                <w:sz w:val="32"/>
                <w:szCs w:val="32"/>
              </w:rPr>
              <mc:AlternateContent>
                <mc:Choice Requires="wps">
                  <w:drawing>
                    <wp:anchor distT="0" distB="0" distL="114300" distR="114300" simplePos="0" relativeHeight="252672000" behindDoc="0" locked="0" layoutInCell="1" allowOverlap="1" wp14:anchorId="2EF697C5" wp14:editId="3B4ECD14">
                      <wp:simplePos x="0" y="0"/>
                      <wp:positionH relativeFrom="column">
                        <wp:posOffset>752475</wp:posOffset>
                      </wp:positionH>
                      <wp:positionV relativeFrom="paragraph">
                        <wp:posOffset>617220</wp:posOffset>
                      </wp:positionV>
                      <wp:extent cx="371475" cy="114300"/>
                      <wp:effectExtent l="0" t="0" r="28575" b="19050"/>
                      <wp:wrapNone/>
                      <wp:docPr id="1858" name="Straight Connector 1858"/>
                      <wp:cNvGraphicFramePr/>
                      <a:graphic xmlns:a="http://schemas.openxmlformats.org/drawingml/2006/main">
                        <a:graphicData uri="http://schemas.microsoft.com/office/word/2010/wordprocessingShape">
                          <wps:wsp>
                            <wps:cNvCnPr/>
                            <wps:spPr>
                              <a:xfrm>
                                <a:off x="0" y="0"/>
                                <a:ext cx="371475"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E12543" id="Straight Connector 1858" o:spid="_x0000_s1026" style="position:absolute;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25pt,48.6pt" to="88.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32oAEAAJgDAAAOAAAAZHJzL2Uyb0RvYy54bWysU8tu2zAQvBfoPxC815LyhmA5hwTppUiD&#10;NPkAhlpaBPgCyVjy33e5tuUgLRCk6IXiY2d2Z3a1vJ6sYRuISXvX8WZRcwZO+l67dcefn+6+XXGW&#10;snC9MN5Bx7eQ+PXq65flGFo48YM3PUSGJC61Y+j4kHNoqyrJAaxICx/A4aPy0YqMx7iu+ihGZLem&#10;Oqnri2r0sQ/RS0gJb293j3xF/EqBzD+VSpCZ6TjWlmmNtL6UtVotRbuOIgxa7ssQ/1CFFdph0pnq&#10;VmTBXqP+g8pqGX3yKi+kt5VXSksgDaimqd+p+TWIAKQFzUlhtin9P1p5v7lxDxFtGENqU3iIRcWk&#10;oi1frI9NZNZ2NgumzCRenl42Z5fnnEl8apqz05rMrI7gEFP+Dt6ysum40a5oEa3Y/EgZE2LoIQQP&#10;x/S0y1sDJdi4R1BM95iwITRNBtyYyDYCeyqkBJeb0kfko+gCU9qYGVh/DNzHFyjQ1HwGPCMos3d5&#10;BlvtfPxb9jwdSla7+IMDO93Fghffb6kxZA22nxTuR7XM19szwY8/1Oo3AAAA//8DAFBLAwQUAAYA&#10;CAAAACEAeHPY7+AAAAAKAQAADwAAAGRycy9kb3ducmV2LnhtbEyPQUvDQBSE74L/YXmCN7tpoKbG&#10;bEopiLUgxVpoj9vsM4lm34bstkn/vS8nPQ4zzHyTLQbbiAt2vnakYDqJQCAVztRUKth/vjzMQfig&#10;yejGESq4oodFfnuT6dS4nj7wsgul4BLyqVZQhdCmUvqiQqv9xLVI7H25zurAsiul6XTP5baRcRQ9&#10;Sqtr4oVKt7iqsPjZna2C9269Xi0312/aHm1/iDeH7dvwqtT93bB8BhFwCH9hGPEZHXJmOrkzGS8a&#10;1tP5jKMKnpIYxBhIEj53Gp1ZDDLP5P8L+S8AAAD//wMAUEsBAi0AFAAGAAgAAAAhALaDOJL+AAAA&#10;4QEAABMAAAAAAAAAAAAAAAAAAAAAAFtDb250ZW50X1R5cGVzXS54bWxQSwECLQAUAAYACAAAACEA&#10;OP0h/9YAAACUAQAACwAAAAAAAAAAAAAAAAAvAQAAX3JlbHMvLnJlbHNQSwECLQAUAAYACAAAACEA&#10;R0P99qABAACYAwAADgAAAAAAAAAAAAAAAAAuAgAAZHJzL2Uyb0RvYy54bWxQSwECLQAUAAYACAAA&#10;ACEAeHPY7+AAAAAKAQAADwAAAAAAAAAAAAAAAAD6AwAAZHJzL2Rvd25yZXYueG1sUEsFBgAAAAAE&#10;AAQA8wAAAAcFAAAAAA==&#10;" strokecolor="#4472c4 [3204]" strokeweight=".5pt">
                      <v:stroke joinstyle="miter"/>
                    </v:line>
                  </w:pict>
                </mc:Fallback>
              </mc:AlternateContent>
            </w:r>
            <w:r w:rsidR="007B6615">
              <w:rPr>
                <w:noProof/>
              </w:rPr>
              <mc:AlternateContent>
                <mc:Choice Requires="wps">
                  <w:drawing>
                    <wp:anchor distT="0" distB="0" distL="114300" distR="114300" simplePos="0" relativeHeight="252668928" behindDoc="0" locked="0" layoutInCell="1" allowOverlap="1" wp14:anchorId="79D230A4" wp14:editId="0BE7164A">
                      <wp:simplePos x="0" y="0"/>
                      <wp:positionH relativeFrom="column">
                        <wp:posOffset>92710</wp:posOffset>
                      </wp:positionH>
                      <wp:positionV relativeFrom="paragraph">
                        <wp:posOffset>314325</wp:posOffset>
                      </wp:positionV>
                      <wp:extent cx="647700" cy="396240"/>
                      <wp:effectExtent l="0" t="0" r="19050" b="22860"/>
                      <wp:wrapNone/>
                      <wp:docPr id="1859" name="Text Box 1859"/>
                      <wp:cNvGraphicFramePr/>
                      <a:graphic xmlns:a="http://schemas.openxmlformats.org/drawingml/2006/main">
                        <a:graphicData uri="http://schemas.microsoft.com/office/word/2010/wordprocessingShape">
                          <wps:wsp>
                            <wps:cNvSpPr txBox="1"/>
                            <wps:spPr>
                              <a:xfrm>
                                <a:off x="0" y="0"/>
                                <a:ext cx="647700" cy="396240"/>
                              </a:xfrm>
                              <a:prstGeom prst="roundRect">
                                <a:avLst/>
                              </a:prstGeom>
                              <a:solidFill>
                                <a:srgbClr val="FFF8E5"/>
                              </a:solidFill>
                              <a:ln w="6350">
                                <a:solidFill>
                                  <a:prstClr val="black"/>
                                </a:solidFill>
                              </a:ln>
                            </wps:spPr>
                            <wps:txbx>
                              <w:txbxContent>
                                <w:p w14:paraId="1113F79D" w14:textId="77777777" w:rsidR="002E3F1C" w:rsidRPr="0056659D" w:rsidRDefault="002E3F1C" w:rsidP="00180E82">
                                  <w:pPr>
                                    <w:spacing w:after="0" w:line="240" w:lineRule="auto"/>
                                    <w:ind w:right="-544"/>
                                    <w:rPr>
                                      <w:rFonts w:ascii="Comic Sans MS" w:hAnsi="Comic Sans MS"/>
                                      <w:noProof/>
                                      <w:spacing w:val="40"/>
                                      <w:sz w:val="52"/>
                                      <w:szCs w:val="52"/>
                                    </w:rPr>
                                  </w:pPr>
                                  <w:r w:rsidRPr="006A1A8F">
                                    <w:rPr>
                                      <w:rFonts w:ascii="Comic Sans MS" w:hAnsi="Comic Sans MS"/>
                                      <w:spacing w:val="80"/>
                                      <w:szCs w:val="28"/>
                                    </w:rPr>
                                    <w:t>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D230A4" id="Text Box 1859" o:spid="_x0000_s1071" style="position:absolute;margin-left:7.3pt;margin-top:24.75pt;width:51pt;height:31.2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bXQQIAAIkEAAAOAAAAZHJzL2Uyb0RvYy54bWysVEtv2zAMvg/YfxB0X+ykedWIU2TpPAwI&#10;2mLp0LMsy7ExWdQkJXb260cpz7Y7DbvIpEh9JD+Snt11jSQ7YWwNKqX9XkyJUByKWm1S+uM5+zSl&#10;xDqmCiZBiZTuhaV3848fZq1OxAAqkIUwBEGUTVqd0so5nUSR5ZVomO2BFgqNJZiGOVTNJioMaxG9&#10;kdEgjsdRC6bQBriwFm/vD0Y6D/hlKbh7LEsrHJEpxdxcOE04c39G8xlLNobpqubHNNg/ZNGwWmHQ&#10;M9Q9c4xsTf0Oqqm5AQul63FoIijLmotQA1bTj99Us66YFqEWJMfqM032/8Hyh91aPxnius/QYQM9&#10;Ia22icVLX09XmsZ/MVOCdqRwf6ZNdI5wvBwPJ5MYLRxNN7fjwTDQGl0ea2PdVwEN8UJKDWxV8R1b&#10;Exhju5V1GBX9T34+oAVZF1ktZVDMJl9KQ3YM25hl2fTLyCeKT165SUVaTOdmFAfkVzaPfYbIJeM/&#10;3yMgnlQIeyHAS67LO1IXSM70xE4OxR5JM3CYJ6t5ViP+iln3xAwOELKBS+Ee8SglYFJwlCipwPz+&#10;2733x76ilZIWBzKl9teWGUGJ/Kaw47f9IRJLXFCGo8kAFXNtya8tatssAcnq4/ppHkTv7+RJLA00&#10;L7g7Cx8VTUxxjJ1SdxKX7rAmuHtcLBbBCWdWM7dSa809tG+N5/W5e2FGH7vrcCwe4DS6LHnT34Ov&#10;f6lgsXVQ1qH5nugDq0f+cd5Dg4+76RfqWg9elz/I/A8AAAD//wMAUEsDBBQABgAIAAAAIQBvTZpo&#10;3wAAAAkBAAAPAAAAZHJzL2Rvd25yZXYueG1sTI9BT8MwDIXvSPyHyEhcEEsLW8VK0wkhDSEEAgri&#10;nDWmLWucqsm2wK/HPcHNz+/p+XOxirYXexx950hBOktAINXOdNQoeH9bn1+B8EGT0b0jVPCNHlbl&#10;8VGhc+MO9Ir7KjSCS8jnWkEbwpBL6esWrfYzNyCx9+lGqwPLsZFm1Acut728SJJMWt0RX2j1gLct&#10;1ttqZxXIr/s7/7O4jNv1Y3X28Bw/nqoXq9TpSby5BhEwhr8wTPiMDiUzbdyOjBc963nGSQXz5QLE&#10;5KcZLzbTkC5BloX8/0H5CwAA//8DAFBLAQItABQABgAIAAAAIQC2gziS/gAAAOEBAAATAAAAAAAA&#10;AAAAAAAAAAAAAABbQ29udGVudF9UeXBlc10ueG1sUEsBAi0AFAAGAAgAAAAhADj9If/WAAAAlAEA&#10;AAsAAAAAAAAAAAAAAAAALwEAAF9yZWxzLy5yZWxzUEsBAi0AFAAGAAgAAAAhAO5uhtdBAgAAiQQA&#10;AA4AAAAAAAAAAAAAAAAALgIAAGRycy9lMm9Eb2MueG1sUEsBAi0AFAAGAAgAAAAhAG9NmmjfAAAA&#10;CQEAAA8AAAAAAAAAAAAAAAAAmwQAAGRycy9kb3ducmV2LnhtbFBLBQYAAAAABAAEAPMAAACnBQAA&#10;AAA=&#10;" fillcolor="#fff8e5" strokeweight=".5pt">
                      <v:textbox>
                        <w:txbxContent>
                          <w:p w14:paraId="1113F79D" w14:textId="77777777" w:rsidR="002E3F1C" w:rsidRPr="0056659D" w:rsidRDefault="002E3F1C" w:rsidP="00180E82">
                            <w:pPr>
                              <w:spacing w:after="0" w:line="240" w:lineRule="auto"/>
                              <w:ind w:right="-544"/>
                              <w:rPr>
                                <w:rFonts w:ascii="Comic Sans MS" w:hAnsi="Comic Sans MS"/>
                                <w:noProof/>
                                <w:spacing w:val="40"/>
                                <w:sz w:val="52"/>
                                <w:szCs w:val="52"/>
                              </w:rPr>
                            </w:pPr>
                            <w:r w:rsidRPr="006A1A8F">
                              <w:rPr>
                                <w:rFonts w:ascii="Comic Sans MS" w:hAnsi="Comic Sans MS"/>
                                <w:spacing w:val="80"/>
                                <w:szCs w:val="28"/>
                              </w:rPr>
                              <w:t>man</w:t>
                            </w:r>
                          </w:p>
                        </w:txbxContent>
                      </v:textbox>
                    </v:roundrect>
                  </w:pict>
                </mc:Fallback>
              </mc:AlternateContent>
            </w:r>
          </w:p>
        </w:tc>
      </w:tr>
    </w:tbl>
    <w:p w14:paraId="73D9063C" w14:textId="77777777" w:rsidR="00222E78" w:rsidRDefault="00222E78"/>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blBorders>
        <w:tblLook w:val="04A0" w:firstRow="1" w:lastRow="0" w:firstColumn="1" w:lastColumn="0" w:noHBand="0" w:noVBand="1"/>
      </w:tblPr>
      <w:tblGrid>
        <w:gridCol w:w="1815"/>
        <w:gridCol w:w="3000"/>
        <w:gridCol w:w="4201"/>
      </w:tblGrid>
      <w:tr w:rsidR="002E3F1C" w14:paraId="5790C85A" w14:textId="77777777" w:rsidTr="00222E78">
        <w:trPr>
          <w:trHeight w:val="2154"/>
        </w:trPr>
        <w:tc>
          <w:tcPr>
            <w:tcW w:w="1815" w:type="dxa"/>
            <w:vAlign w:val="bottom"/>
          </w:tcPr>
          <w:p w14:paraId="590FDE88" w14:textId="77777777" w:rsidR="002E3F1C" w:rsidRPr="002E3F1C" w:rsidRDefault="002E3F1C" w:rsidP="00165DC1">
            <w:pPr>
              <w:pStyle w:val="ListParagraph"/>
              <w:numPr>
                <w:ilvl w:val="0"/>
                <w:numId w:val="71"/>
              </w:numPr>
              <w:spacing w:after="160"/>
              <w:ind w:left="459" w:hanging="425"/>
              <w:rPr>
                <w:b/>
                <w:bCs/>
                <w:sz w:val="28"/>
                <w:szCs w:val="28"/>
              </w:rPr>
            </w:pPr>
            <w:r w:rsidRPr="002E3F1C">
              <w:rPr>
                <w:b/>
                <w:bCs/>
                <w:noProof/>
                <w:sz w:val="28"/>
                <w:szCs w:val="28"/>
              </w:rPr>
              <w:drawing>
                <wp:anchor distT="0" distB="0" distL="114300" distR="114300" simplePos="0" relativeHeight="252673024" behindDoc="0" locked="0" layoutInCell="1" allowOverlap="1" wp14:anchorId="301AB5D2" wp14:editId="591E5AF2">
                  <wp:simplePos x="0" y="0"/>
                  <wp:positionH relativeFrom="margin">
                    <wp:posOffset>23495</wp:posOffset>
                  </wp:positionH>
                  <wp:positionV relativeFrom="paragraph">
                    <wp:posOffset>-773430</wp:posOffset>
                  </wp:positionV>
                  <wp:extent cx="1015365" cy="812800"/>
                  <wp:effectExtent l="0" t="0" r="0" b="6350"/>
                  <wp:wrapNone/>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1015365" cy="812800"/>
                          </a:xfrm>
                          <a:prstGeom prst="rect">
                            <a:avLst/>
                          </a:prstGeom>
                        </pic:spPr>
                      </pic:pic>
                    </a:graphicData>
                  </a:graphic>
                  <wp14:sizeRelH relativeFrom="margin">
                    <wp14:pctWidth>0</wp14:pctWidth>
                  </wp14:sizeRelH>
                  <wp14:sizeRelV relativeFrom="margin">
                    <wp14:pctHeight>0</wp14:pctHeight>
                  </wp14:sizeRelV>
                </wp:anchor>
              </w:drawing>
            </w:r>
            <w:r w:rsidRPr="002E3F1C">
              <w:rPr>
                <w:b/>
                <w:bCs/>
                <w:sz w:val="28"/>
                <w:szCs w:val="28"/>
              </w:rPr>
              <w:t>Colour</w:t>
            </w:r>
          </w:p>
        </w:tc>
        <w:tc>
          <w:tcPr>
            <w:tcW w:w="3000" w:type="dxa"/>
            <w:tcBorders>
              <w:right w:val="single" w:sz="4" w:space="0" w:color="A6A6A6" w:themeColor="background1" w:themeShade="A6"/>
            </w:tcBorders>
            <w:vAlign w:val="center"/>
          </w:tcPr>
          <w:p w14:paraId="50D8F015" w14:textId="79C86E30" w:rsidR="002E3F1C" w:rsidRPr="002E3F1C" w:rsidRDefault="002E3F1C" w:rsidP="00180E82">
            <w:pPr>
              <w:ind w:left="348"/>
              <w:rPr>
                <w:szCs w:val="44"/>
              </w:rPr>
            </w:pPr>
            <w:r w:rsidRPr="002E3F1C">
              <w:rPr>
                <w:szCs w:val="44"/>
              </w:rPr>
              <w:t>Colour the letters.</w:t>
            </w:r>
            <w:r w:rsidR="00F844AF">
              <w:rPr>
                <w:szCs w:val="44"/>
              </w:rPr>
              <w:br/>
            </w:r>
            <w:r w:rsidR="00F844AF" w:rsidRPr="00D50003">
              <w:rPr>
                <w:i/>
                <w:iCs/>
                <w:sz w:val="24"/>
              </w:rPr>
              <w:t>Colouring strengthens the muscles used in writing and the use of colour aids memory.</w:t>
            </w:r>
            <w:r w:rsidR="00F844AF" w:rsidRPr="00D50003">
              <w:rPr>
                <w:sz w:val="24"/>
              </w:rPr>
              <w:t xml:space="preserve"> </w:t>
            </w:r>
          </w:p>
          <w:p w14:paraId="2D7F25F4" w14:textId="77777777" w:rsidR="002E3F1C" w:rsidRPr="002E3F1C" w:rsidRDefault="002E3F1C" w:rsidP="00180E82">
            <w:pPr>
              <w:ind w:left="348"/>
              <w:rPr>
                <w:szCs w:val="44"/>
              </w:rPr>
            </w:pPr>
          </w:p>
        </w:tc>
        <w:tc>
          <w:tcPr>
            <w:tcW w:w="4201" w:type="dxa"/>
            <w:tcBorders>
              <w:left w:val="single" w:sz="4" w:space="0" w:color="A6A6A6" w:themeColor="background1" w:themeShade="A6"/>
            </w:tcBorders>
          </w:tcPr>
          <w:tbl>
            <w:tblPr>
              <w:tblStyle w:val="TableGrid"/>
              <w:tblpPr w:leftFromText="180" w:rightFromText="180" w:vertAnchor="text" w:horzAnchor="margin" w:tblpXSpec="center" w:tblpY="262"/>
              <w:tblOverlap w:val="never"/>
              <w:tblW w:w="199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1992"/>
            </w:tblGrid>
            <w:tr w:rsidR="002E3F1C" w:rsidRPr="004B3F6E" w14:paraId="0255E1FC" w14:textId="77777777" w:rsidTr="00FB23E4">
              <w:trPr>
                <w:trHeight w:val="397"/>
              </w:trPr>
              <w:tc>
                <w:tcPr>
                  <w:tcW w:w="1992" w:type="dxa"/>
                  <w:shd w:val="clear" w:color="auto" w:fill="ECF3FA"/>
                  <w:vAlign w:val="center"/>
                </w:tcPr>
                <w:p w14:paraId="01DFD0B2" w14:textId="77777777" w:rsidR="002E3F1C" w:rsidRPr="00B56771" w:rsidRDefault="002E3F1C" w:rsidP="00827C20">
                  <w:pPr>
                    <w:jc w:val="center"/>
                    <w:rPr>
                      <w:rFonts w:ascii="Comic Sans MS" w:hAnsi="Comic Sans MS"/>
                      <w:spacing w:val="20"/>
                      <w:sz w:val="24"/>
                      <w:szCs w:val="24"/>
                      <w:lang w:val="en-AU"/>
                    </w:rPr>
                  </w:pPr>
                  <w:r w:rsidRPr="00B56771">
                    <w:rPr>
                      <w:rFonts w:ascii="Comic Sans MS" w:hAnsi="Comic Sans MS"/>
                      <w:color w:val="7F7F7F" w:themeColor="text1" w:themeTint="80"/>
                      <w:spacing w:val="20"/>
                      <w:szCs w:val="24"/>
                      <w:lang w:val="en-AU"/>
                    </w:rPr>
                    <w:t>m</w:t>
                  </w:r>
                  <w:r w:rsidRPr="00B56771">
                    <w:rPr>
                      <w:rFonts w:ascii="Comic Sans MS" w:hAnsi="Comic Sans MS"/>
                      <w:spacing w:val="20"/>
                      <w:szCs w:val="24"/>
                      <w:lang w:val="en-AU"/>
                    </w:rPr>
                    <w:t>a</w:t>
                  </w:r>
                  <w:r w:rsidRPr="00B56771">
                    <w:rPr>
                      <w:rFonts w:ascii="Comic Sans MS" w:hAnsi="Comic Sans MS"/>
                      <w:color w:val="7F7F7F" w:themeColor="text1" w:themeTint="80"/>
                      <w:spacing w:val="20"/>
                      <w:szCs w:val="24"/>
                      <w:lang w:val="en-AU"/>
                    </w:rPr>
                    <w:t>n</w:t>
                  </w:r>
                </w:p>
              </w:tc>
            </w:tr>
            <w:tr w:rsidR="002E3F1C" w:rsidRPr="00327322" w14:paraId="127896CE" w14:textId="77777777" w:rsidTr="00FB23E4">
              <w:trPr>
                <w:trHeight w:val="454"/>
              </w:trPr>
              <w:tc>
                <w:tcPr>
                  <w:tcW w:w="1992" w:type="dxa"/>
                  <w:vAlign w:val="center"/>
                </w:tcPr>
                <w:p w14:paraId="33CB1F32" w14:textId="600A06B1" w:rsidR="002E3F1C" w:rsidRPr="00327322" w:rsidRDefault="002E3F1C" w:rsidP="00827C20">
                  <w:pPr>
                    <w:jc w:val="center"/>
                    <w:rPr>
                      <w:rFonts w:ascii="Century Gothic" w:hAnsi="Century Gothic"/>
                      <w:lang w:val="en-AU"/>
                    </w:rPr>
                  </w:pPr>
                </w:p>
              </w:tc>
            </w:tr>
            <w:tr w:rsidR="002E3F1C" w:rsidRPr="004B3F6E" w14:paraId="6568E330" w14:textId="77777777" w:rsidTr="00FB23E4">
              <w:trPr>
                <w:trHeight w:val="567"/>
              </w:trPr>
              <w:tc>
                <w:tcPr>
                  <w:tcW w:w="1992" w:type="dxa"/>
                  <w:vAlign w:val="center"/>
                </w:tcPr>
                <w:p w14:paraId="373E2046" w14:textId="7BAFB09A" w:rsidR="002E3F1C" w:rsidRPr="00B56771" w:rsidRDefault="007B6615" w:rsidP="00827C20">
                  <w:pPr>
                    <w:spacing w:before="240"/>
                    <w:jc w:val="center"/>
                    <w:rPr>
                      <w:rFonts w:ascii="Comic Sans MS" w:hAnsi="Comic Sans MS"/>
                      <w:noProof/>
                      <w:spacing w:val="60"/>
                      <w:sz w:val="52"/>
                      <w:szCs w:val="52"/>
                      <w:lang w:val="en-AU" w:eastAsia="en-AU"/>
                    </w:rPr>
                  </w:pPr>
                  <w:r w:rsidRPr="00F36243">
                    <w:rPr>
                      <w:noProof/>
                      <w:spacing w:val="80"/>
                      <w:lang w:eastAsia="en-AU"/>
                    </w:rPr>
                    <w:drawing>
                      <wp:anchor distT="0" distB="0" distL="114300" distR="114300" simplePos="0" relativeHeight="252687360" behindDoc="0" locked="0" layoutInCell="1" allowOverlap="1" wp14:anchorId="12A6708E" wp14:editId="56C6C450">
                        <wp:simplePos x="0" y="0"/>
                        <wp:positionH relativeFrom="column">
                          <wp:posOffset>407670</wp:posOffset>
                        </wp:positionH>
                        <wp:positionV relativeFrom="paragraph">
                          <wp:posOffset>-246380</wp:posOffset>
                        </wp:positionV>
                        <wp:extent cx="325755" cy="457835"/>
                        <wp:effectExtent l="0" t="0" r="0" b="0"/>
                        <wp:wrapNone/>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flipH="1">
                                  <a:off x="0" y="0"/>
                                  <a:ext cx="325755" cy="457835"/>
                                </a:xfrm>
                                <a:prstGeom prst="rect">
                                  <a:avLst/>
                                </a:prstGeom>
                              </pic:spPr>
                            </pic:pic>
                          </a:graphicData>
                        </a:graphic>
                        <wp14:sizeRelH relativeFrom="margin">
                          <wp14:pctWidth>0</wp14:pctWidth>
                        </wp14:sizeRelH>
                        <wp14:sizeRelV relativeFrom="margin">
                          <wp14:pctHeight>0</wp14:pctHeight>
                        </wp14:sizeRelV>
                      </wp:anchor>
                    </w:drawing>
                  </w:r>
                  <w:r w:rsidR="002E3F1C" w:rsidRPr="003C795E">
                    <w:rPr>
                      <w:rFonts w:ascii="Comic Sans MS" w:hAnsi="Comic Sans MS"/>
                      <w:color w:val="7F7F7F" w:themeColor="text1" w:themeTint="80"/>
                      <w:spacing w:val="60"/>
                      <w:sz w:val="36"/>
                      <w:szCs w:val="52"/>
                    </w:rPr>
                    <w:t>m</w:t>
                  </w:r>
                  <w:r w:rsidR="002E3F1C" w:rsidRPr="00FB23E4">
                    <w:rPr>
                      <w:rFonts w:ascii="Comic Sans MS" w:hAnsi="Comic Sans MS"/>
                      <w:b/>
                      <w:bCs/>
                      <w:outline/>
                      <w:color w:val="F7CAAC" w:themeColor="accent2" w:themeTint="66"/>
                      <w:sz w:val="36"/>
                      <w:szCs w:val="52"/>
                      <w14:textOutline w14:w="11112" w14:cap="flat" w14:cmpd="sng" w14:algn="ctr">
                        <w14:solidFill>
                          <w14:schemeClr w14:val="bg1">
                            <w14:lumMod w14:val="50000"/>
                          </w14:schemeClr>
                        </w14:solidFill>
                        <w14:prstDash w14:val="solid"/>
                        <w14:round/>
                      </w14:textOutline>
                    </w:rPr>
                    <w:t>a</w:t>
                  </w:r>
                  <w:r w:rsidR="002E3F1C" w:rsidRPr="003C795E">
                    <w:rPr>
                      <w:rFonts w:ascii="Comic Sans MS" w:hAnsi="Comic Sans MS"/>
                      <w:color w:val="7F7F7F" w:themeColor="text1" w:themeTint="80"/>
                      <w:spacing w:val="60"/>
                      <w:sz w:val="36"/>
                      <w:szCs w:val="52"/>
                    </w:rPr>
                    <w:t>n</w:t>
                  </w:r>
                </w:p>
              </w:tc>
            </w:tr>
          </w:tbl>
          <w:p w14:paraId="03E08667" w14:textId="77777777" w:rsidR="002E3F1C" w:rsidRDefault="002E3F1C" w:rsidP="00827C20">
            <w:pPr>
              <w:rPr>
                <w:sz w:val="24"/>
              </w:rPr>
            </w:pPr>
          </w:p>
        </w:tc>
      </w:tr>
      <w:bookmarkEnd w:id="10"/>
      <w:tr w:rsidR="002E3F1C" w14:paraId="036F94F0" w14:textId="77777777" w:rsidTr="00222E78">
        <w:trPr>
          <w:trHeight w:val="2154"/>
        </w:trPr>
        <w:tc>
          <w:tcPr>
            <w:tcW w:w="1815" w:type="dxa"/>
            <w:vAlign w:val="bottom"/>
          </w:tcPr>
          <w:p w14:paraId="6863019B" w14:textId="1B726F1F" w:rsidR="002E3F1C" w:rsidRPr="002E3F1C" w:rsidRDefault="002E3F1C" w:rsidP="00165DC1">
            <w:pPr>
              <w:pStyle w:val="ListParagraph"/>
              <w:numPr>
                <w:ilvl w:val="0"/>
                <w:numId w:val="71"/>
              </w:numPr>
              <w:spacing w:after="160"/>
              <w:ind w:left="459" w:hanging="425"/>
              <w:rPr>
                <w:b/>
                <w:bCs/>
                <w:sz w:val="28"/>
                <w:szCs w:val="28"/>
              </w:rPr>
            </w:pPr>
            <w:r w:rsidRPr="002E3F1C">
              <w:rPr>
                <w:b/>
                <w:bCs/>
                <w:noProof/>
                <w:sz w:val="28"/>
                <w:szCs w:val="28"/>
                <w:lang w:eastAsia="en-AU"/>
              </w:rPr>
              <w:lastRenderedPageBreak/>
              <w:drawing>
                <wp:anchor distT="0" distB="0" distL="114300" distR="114300" simplePos="0" relativeHeight="252674048" behindDoc="0" locked="0" layoutInCell="1" allowOverlap="1" wp14:anchorId="19B097D6" wp14:editId="7C93D837">
                  <wp:simplePos x="0" y="0"/>
                  <wp:positionH relativeFrom="column">
                    <wp:posOffset>108585</wp:posOffset>
                  </wp:positionH>
                  <wp:positionV relativeFrom="paragraph">
                    <wp:posOffset>-760730</wp:posOffset>
                  </wp:positionV>
                  <wp:extent cx="763270" cy="774065"/>
                  <wp:effectExtent l="0" t="0" r="0" b="6985"/>
                  <wp:wrapNone/>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763270" cy="774065"/>
                          </a:xfrm>
                          <a:prstGeom prst="rect">
                            <a:avLst/>
                          </a:prstGeom>
                        </pic:spPr>
                      </pic:pic>
                    </a:graphicData>
                  </a:graphic>
                  <wp14:sizeRelH relativeFrom="margin">
                    <wp14:pctWidth>0</wp14:pctWidth>
                  </wp14:sizeRelH>
                  <wp14:sizeRelV relativeFrom="margin">
                    <wp14:pctHeight>0</wp14:pctHeight>
                  </wp14:sizeRelV>
                </wp:anchor>
              </w:drawing>
            </w:r>
            <w:r w:rsidRPr="002E3F1C">
              <w:rPr>
                <w:b/>
                <w:bCs/>
                <w:sz w:val="28"/>
                <w:szCs w:val="28"/>
              </w:rPr>
              <w:t>Circle</w:t>
            </w:r>
          </w:p>
        </w:tc>
        <w:tc>
          <w:tcPr>
            <w:tcW w:w="3000" w:type="dxa"/>
            <w:tcBorders>
              <w:right w:val="single" w:sz="4" w:space="0" w:color="A6A6A6" w:themeColor="background1" w:themeShade="A6"/>
            </w:tcBorders>
            <w:vAlign w:val="center"/>
          </w:tcPr>
          <w:p w14:paraId="39417A24" w14:textId="61EFB899" w:rsidR="002E3F1C" w:rsidRPr="002E3F1C" w:rsidRDefault="002E3F1C" w:rsidP="00180E82">
            <w:pPr>
              <w:ind w:left="348"/>
              <w:rPr>
                <w:szCs w:val="44"/>
              </w:rPr>
            </w:pPr>
            <w:r w:rsidRPr="002E3F1C">
              <w:rPr>
                <w:szCs w:val="44"/>
              </w:rPr>
              <w:t>Circle the letters</w:t>
            </w:r>
            <w:r w:rsidR="00180E82">
              <w:rPr>
                <w:szCs w:val="44"/>
              </w:rPr>
              <w:t xml:space="preserve"> or words</w:t>
            </w:r>
            <w:r w:rsidRPr="002E3F1C">
              <w:rPr>
                <w:szCs w:val="44"/>
              </w:rPr>
              <w:t>.</w:t>
            </w:r>
          </w:p>
        </w:tc>
        <w:tc>
          <w:tcPr>
            <w:tcW w:w="4201" w:type="dxa"/>
            <w:tcBorders>
              <w:left w:val="single" w:sz="4" w:space="0" w:color="A6A6A6" w:themeColor="background1" w:themeShade="A6"/>
            </w:tcBorders>
            <w:vAlign w:val="center"/>
          </w:tcPr>
          <w:tbl>
            <w:tblPr>
              <w:tblStyle w:val="TableGrid"/>
              <w:tblpPr w:leftFromText="180" w:rightFromText="180" w:vertAnchor="text" w:horzAnchor="margin" w:tblpXSpec="right" w:tblpY="770"/>
              <w:tblOverlap w:val="never"/>
              <w:tblW w:w="0" w:type="auto"/>
              <w:tblBorders>
                <w:insideV w:val="single" w:sz="4" w:space="0" w:color="FFFFFF"/>
              </w:tblBorders>
              <w:tblLook w:val="04A0" w:firstRow="1" w:lastRow="0" w:firstColumn="1" w:lastColumn="0" w:noHBand="0" w:noVBand="1"/>
            </w:tblPr>
            <w:tblGrid>
              <w:gridCol w:w="567"/>
              <w:gridCol w:w="567"/>
              <w:gridCol w:w="567"/>
              <w:gridCol w:w="567"/>
              <w:gridCol w:w="567"/>
            </w:tblGrid>
            <w:tr w:rsidR="007B6615" w14:paraId="5877E8F6" w14:textId="77777777" w:rsidTr="00FB23E4">
              <w:trPr>
                <w:trHeight w:val="510"/>
              </w:trPr>
              <w:tc>
                <w:tcPr>
                  <w:tcW w:w="567" w:type="dxa"/>
                  <w:vAlign w:val="center"/>
                </w:tcPr>
                <w:p w14:paraId="0DCB6277" w14:textId="1C14BBA2" w:rsidR="007B6615" w:rsidRPr="005F060D" w:rsidRDefault="007B6615" w:rsidP="007B6615">
                  <w:pPr>
                    <w:tabs>
                      <w:tab w:val="left" w:pos="2091"/>
                    </w:tabs>
                    <w:spacing w:before="120" w:after="120"/>
                    <w:jc w:val="center"/>
                    <w:rPr>
                      <w:rFonts w:ascii="Comic Sans MS" w:hAnsi="Comic Sans MS"/>
                      <w:sz w:val="32"/>
                      <w:szCs w:val="32"/>
                    </w:rPr>
                  </w:pPr>
                  <w:r w:rsidRPr="007B6615">
                    <w:rPr>
                      <w:rFonts w:ascii="Comic Sans MS" w:hAnsi="Comic Sans MS"/>
                      <w:noProof/>
                      <w:sz w:val="32"/>
                      <w:szCs w:val="32"/>
                    </w:rPr>
                    <mc:AlternateContent>
                      <mc:Choice Requires="wps">
                        <w:drawing>
                          <wp:anchor distT="0" distB="0" distL="114300" distR="114300" simplePos="0" relativeHeight="252694528" behindDoc="0" locked="0" layoutInCell="1" allowOverlap="1" wp14:anchorId="0A9806BB" wp14:editId="58A58DD6">
                            <wp:simplePos x="0" y="0"/>
                            <wp:positionH relativeFrom="column">
                              <wp:posOffset>-90805</wp:posOffset>
                            </wp:positionH>
                            <wp:positionV relativeFrom="paragraph">
                              <wp:posOffset>34925</wp:posOffset>
                            </wp:positionV>
                            <wp:extent cx="447040" cy="396240"/>
                            <wp:effectExtent l="0" t="0" r="10160" b="22860"/>
                            <wp:wrapNone/>
                            <wp:docPr id="80" name="Oval 80"/>
                            <wp:cNvGraphicFramePr/>
                            <a:graphic xmlns:a="http://schemas.openxmlformats.org/drawingml/2006/main">
                              <a:graphicData uri="http://schemas.microsoft.com/office/word/2010/wordprocessingShape">
                                <wps:wsp>
                                  <wps:cNvSpPr/>
                                  <wps:spPr>
                                    <a:xfrm>
                                      <a:off x="0" y="0"/>
                                      <a:ext cx="447040" cy="39624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F888C8" id="Oval 80" o:spid="_x0000_s1026" style="position:absolute;margin-left:-7.15pt;margin-top:2.75pt;width:35.2pt;height:31.2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aHQhQIAAIQFAAAOAAAAZHJzL2Uyb0RvYy54bWysVN1P2zAQf5+0/8Hy+0jaFRgVKapATJMY&#10;oMHEs+vYjSXH59lu0+6v39lO0m6gPUx7ce7zdx+5u8urXavJVjivwFR0clJSIgyHWpl1Rb8/3374&#10;RIkPzNRMgxEV3QtPrxbv3112di6m0ICuhSMIYvy8sxVtQrDzovC8ES3zJ2CFQaUE17KArFsXtWMd&#10;ore6mJblWdGBq60DLrxH6U1W0kXCl1Lw8CClF4HoimJuIb0uvav4FotLNl87ZhvF+zTYP2TRMmUw&#10;6Ah1wwIjG6deQbWKO/AgwwmHtgApFRepBqxmUv5RzVPDrEi1YHO8Hdvk/x8sv98+2UeHbeisn3sk&#10;YxU76dr4xfzILjVrPzZL7ALhKJzNzssZtpSj6uPF2RRpRCkOztb58FlASyJRUaG1sj6Ww+Zse+dD&#10;th6sotjArdI6/RJtosCDVnWUJSbOhLjWjmwZ/s3VepKw9Kb9CnWWnZ2W5ZBGGqFonpI6QsIUI3px&#10;KDhRYa9FDKPNNyGJqrHEaQowAuUYjHNhQo7tG1aLLI6R3w6dACOyxEJG7B7g95oG7Nya3j66ijTK&#10;o3P5t8Sy8+iRIoMJo3OrDLi3ADRW1UfO9kOTcmtil1ZQ7x8dcZAXyVt+q/Dv3jEfHpnDzcGBwGsQ&#10;HvCRGrqKQk9R0oD7+ZY82uNAo5aSDjexov7HhjlBif5icNQvJrM4ZyExs9PzKTLuWLM61phNew04&#10;HhO8O5YnMtoHPZDSQfuCR2MZo6KKGY6xK8qDG5jrkC8Enh0ulstkhutqWbgzT5ZH8NjVOLrPuxfm&#10;bD/iAXfjHoatfTXm2TZ6GlhuAkiVduDQ177fuOppZvuzFG/JMZ+sDsdz8QsAAP//AwBQSwMEFAAG&#10;AAgAAAAhADxLHDPdAAAABwEAAA8AAABkcnMvZG93bnJldi54bWxMjsFOwzAQRO9I/IO1SNxaJ0AC&#10;TbOpEBICISFUlw9w4m0SiNchdtvw95gTHEczevPKzWwHcaTJ944R0mUCgrhxpucW4X33uLgD4YNm&#10;owfHhPBNHjbV+VmpC+NOvKWjCq2IEPaFRuhCGAspfdOR1X7pRuLY7d1kdYhxaqWZ9CnC7SCvkiSX&#10;VvccHzo90kNHzac6WAQ179Tb076V7lV1L3X64b7s9hnx8mK+X4MINIe/MfzqR3WoolPtDmy8GBAW&#10;6c11nCJkGYjYZ3kKokbIb1cgq1L+969+AAAA//8DAFBLAQItABQABgAIAAAAIQC2gziS/gAAAOEB&#10;AAATAAAAAAAAAAAAAAAAAAAAAABbQ29udGVudF9UeXBlc10ueG1sUEsBAi0AFAAGAAgAAAAhADj9&#10;If/WAAAAlAEAAAsAAAAAAAAAAAAAAAAALwEAAF9yZWxzLy5yZWxzUEsBAi0AFAAGAAgAAAAhAEfh&#10;odCFAgAAhAUAAA4AAAAAAAAAAAAAAAAALgIAAGRycy9lMm9Eb2MueG1sUEsBAi0AFAAGAAgAAAAh&#10;ADxLHDPdAAAABwEAAA8AAAAAAAAAAAAAAAAA3wQAAGRycy9kb3ducmV2LnhtbFBLBQYAAAAABAAE&#10;APMAAADpBQAAAAA=&#10;" filled="f" strokecolor="#a5a5a5 [2092]" strokeweight="1pt">
                            <v:stroke joinstyle="miter"/>
                          </v:oval>
                        </w:pict>
                      </mc:Fallback>
                    </mc:AlternateContent>
                  </w:r>
                  <w:r w:rsidRPr="005F060D">
                    <w:rPr>
                      <w:rFonts w:ascii="Comic Sans MS" w:hAnsi="Comic Sans MS"/>
                      <w:sz w:val="32"/>
                      <w:szCs w:val="32"/>
                    </w:rPr>
                    <w:t>m</w:t>
                  </w:r>
                </w:p>
              </w:tc>
              <w:tc>
                <w:tcPr>
                  <w:tcW w:w="567" w:type="dxa"/>
                  <w:vAlign w:val="center"/>
                </w:tcPr>
                <w:p w14:paraId="4E8D1BE3" w14:textId="44700875" w:rsidR="007B6615" w:rsidRPr="005F060D" w:rsidRDefault="007B6615" w:rsidP="007B6615">
                  <w:pPr>
                    <w:tabs>
                      <w:tab w:val="left" w:pos="2091"/>
                    </w:tabs>
                    <w:spacing w:before="120" w:after="120"/>
                    <w:jc w:val="center"/>
                    <w:rPr>
                      <w:rFonts w:ascii="Comic Sans MS" w:hAnsi="Comic Sans MS"/>
                      <w:sz w:val="32"/>
                      <w:szCs w:val="32"/>
                    </w:rPr>
                  </w:pPr>
                  <w:r w:rsidRPr="005F060D">
                    <w:rPr>
                      <w:rFonts w:ascii="Comic Sans MS" w:hAnsi="Comic Sans MS"/>
                      <w:sz w:val="32"/>
                      <w:szCs w:val="32"/>
                    </w:rPr>
                    <w:t>f</w:t>
                  </w:r>
                </w:p>
              </w:tc>
              <w:tc>
                <w:tcPr>
                  <w:tcW w:w="567" w:type="dxa"/>
                  <w:vAlign w:val="center"/>
                </w:tcPr>
                <w:p w14:paraId="1673B732" w14:textId="0DCCC8FD" w:rsidR="007B6615" w:rsidRPr="005F060D" w:rsidRDefault="007B6615" w:rsidP="007B6615">
                  <w:pPr>
                    <w:tabs>
                      <w:tab w:val="left" w:pos="2091"/>
                    </w:tabs>
                    <w:spacing w:before="120" w:after="120"/>
                    <w:jc w:val="center"/>
                    <w:rPr>
                      <w:rFonts w:ascii="Comic Sans MS" w:hAnsi="Comic Sans MS"/>
                      <w:sz w:val="32"/>
                      <w:szCs w:val="32"/>
                    </w:rPr>
                  </w:pPr>
                  <w:r w:rsidRPr="007B6615">
                    <w:rPr>
                      <w:rFonts w:ascii="Comic Sans MS" w:hAnsi="Comic Sans MS"/>
                      <w:noProof/>
                      <w:sz w:val="32"/>
                      <w:szCs w:val="32"/>
                    </w:rPr>
                    <mc:AlternateContent>
                      <mc:Choice Requires="wps">
                        <w:drawing>
                          <wp:anchor distT="0" distB="0" distL="114300" distR="114300" simplePos="0" relativeHeight="252696576" behindDoc="0" locked="0" layoutInCell="1" allowOverlap="1" wp14:anchorId="4AD4F8F0" wp14:editId="623F2388">
                            <wp:simplePos x="0" y="0"/>
                            <wp:positionH relativeFrom="column">
                              <wp:posOffset>-82550</wp:posOffset>
                            </wp:positionH>
                            <wp:positionV relativeFrom="paragraph">
                              <wp:posOffset>36195</wp:posOffset>
                            </wp:positionV>
                            <wp:extent cx="447040" cy="396240"/>
                            <wp:effectExtent l="0" t="0" r="10160" b="22860"/>
                            <wp:wrapNone/>
                            <wp:docPr id="1935" name="Oval 1935"/>
                            <wp:cNvGraphicFramePr/>
                            <a:graphic xmlns:a="http://schemas.openxmlformats.org/drawingml/2006/main">
                              <a:graphicData uri="http://schemas.microsoft.com/office/word/2010/wordprocessingShape">
                                <wps:wsp>
                                  <wps:cNvSpPr/>
                                  <wps:spPr>
                                    <a:xfrm>
                                      <a:off x="0" y="0"/>
                                      <a:ext cx="447040" cy="39624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730C0A" id="Oval 1935" o:spid="_x0000_s1026" style="position:absolute;margin-left:-6.5pt;margin-top:2.85pt;width:35.2pt;height:31.2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aHQhQIAAIQFAAAOAAAAZHJzL2Uyb0RvYy54bWysVN1P2zAQf5+0/8Hy+0jaFRgVKapATJMY&#10;oMHEs+vYjSXH59lu0+6v39lO0m6gPUx7ce7zdx+5u8urXavJVjivwFR0clJSIgyHWpl1Rb8/3374&#10;RIkPzNRMgxEV3QtPrxbv3112di6m0ICuhSMIYvy8sxVtQrDzovC8ES3zJ2CFQaUE17KArFsXtWMd&#10;ore6mJblWdGBq60DLrxH6U1W0kXCl1Lw8CClF4HoimJuIb0uvav4FotLNl87ZhvF+zTYP2TRMmUw&#10;6Ah1wwIjG6deQbWKO/AgwwmHtgApFRepBqxmUv5RzVPDrEi1YHO8Hdvk/x8sv98+2UeHbeisn3sk&#10;YxU76dr4xfzILjVrPzZL7ALhKJzNzssZtpSj6uPF2RRpRCkOztb58FlASyJRUaG1sj6Ww+Zse+dD&#10;th6sotjArdI6/RJtosCDVnWUJSbOhLjWjmwZ/s3VepKw9Kb9CnWWnZ2W5ZBGGqFonpI6QsIUI3px&#10;KDhRYa9FDKPNNyGJqrHEaQowAuUYjHNhQo7tG1aLLI6R3w6dACOyxEJG7B7g95oG7Nya3j66ijTK&#10;o3P5t8Sy8+iRIoMJo3OrDLi3ADRW1UfO9kOTcmtil1ZQ7x8dcZAXyVt+q/Dv3jEfHpnDzcGBwGsQ&#10;HvCRGrqKQk9R0oD7+ZY82uNAo5aSDjexov7HhjlBif5icNQvJrM4ZyExs9PzKTLuWLM61phNew04&#10;HhO8O5YnMtoHPZDSQfuCR2MZo6KKGY6xK8qDG5jrkC8Enh0ulstkhutqWbgzT5ZH8NjVOLrPuxfm&#10;bD/iAXfjHoatfTXm2TZ6GlhuAkiVduDQ177fuOppZvuzFG/JMZ+sDsdz8QsAAP//AwBQSwMEFAAG&#10;AAgAAAAhAIPPJjreAAAABwEAAA8AAABkcnMvZG93bnJldi54bWxMj81OwzAQhO9IvIO1SNxaJ0B/&#10;FLKpEBICISFUlwdw4m0ciNchdtvw9phTOY5mNPNNuZlcL440hs4zQj7PQBA33nTcInzsnmZrECFq&#10;Nrr3TAg/FGBTXV6UujD+xFs6qtiKVMKh0Ag2xqGQMjSWnA5zPxAnb+9Hp2OSYyvNqE+p3PXyJsuW&#10;0umO04LVAz1aar7UwSGoaafen/et9G/Kvtb5p/922xfE66vp4R5EpCmew/CHn9ChSky1P7AJokeY&#10;5bfpS0RYrEAkf7G6A1EjLNc5yKqU//mrXwAAAP//AwBQSwECLQAUAAYACAAAACEAtoM4kv4AAADh&#10;AQAAEwAAAAAAAAAAAAAAAAAAAAAAW0NvbnRlbnRfVHlwZXNdLnhtbFBLAQItABQABgAIAAAAIQA4&#10;/SH/1gAAAJQBAAALAAAAAAAAAAAAAAAAAC8BAABfcmVscy8ucmVsc1BLAQItABQABgAIAAAAIQBH&#10;4aHQhQIAAIQFAAAOAAAAAAAAAAAAAAAAAC4CAABkcnMvZTJvRG9jLnhtbFBLAQItABQABgAIAAAA&#10;IQCDzyY63gAAAAcBAAAPAAAAAAAAAAAAAAAAAN8EAABkcnMvZG93bnJldi54bWxQSwUGAAAAAAQA&#10;BADzAAAA6gUAAAAA&#10;" filled="f" strokecolor="#a5a5a5 [2092]" strokeweight="1pt">
                            <v:stroke joinstyle="miter"/>
                          </v:oval>
                        </w:pict>
                      </mc:Fallback>
                    </mc:AlternateContent>
                  </w:r>
                  <w:r w:rsidRPr="005F060D">
                    <w:rPr>
                      <w:rFonts w:ascii="Comic Sans MS" w:hAnsi="Comic Sans MS"/>
                      <w:sz w:val="32"/>
                      <w:szCs w:val="32"/>
                    </w:rPr>
                    <w:t>a</w:t>
                  </w:r>
                </w:p>
              </w:tc>
              <w:tc>
                <w:tcPr>
                  <w:tcW w:w="567" w:type="dxa"/>
                  <w:vAlign w:val="center"/>
                </w:tcPr>
                <w:p w14:paraId="7047C9EF" w14:textId="32DE15CE" w:rsidR="007B6615" w:rsidRPr="005F060D" w:rsidRDefault="007B6615" w:rsidP="007B6615">
                  <w:pPr>
                    <w:tabs>
                      <w:tab w:val="left" w:pos="2091"/>
                    </w:tabs>
                    <w:spacing w:before="120" w:after="120"/>
                    <w:jc w:val="center"/>
                    <w:rPr>
                      <w:rFonts w:ascii="Comic Sans MS" w:hAnsi="Comic Sans MS"/>
                      <w:sz w:val="32"/>
                      <w:szCs w:val="32"/>
                    </w:rPr>
                  </w:pPr>
                  <w:r w:rsidRPr="005F060D">
                    <w:rPr>
                      <w:rFonts w:ascii="Comic Sans MS" w:hAnsi="Comic Sans MS"/>
                      <w:sz w:val="32"/>
                      <w:szCs w:val="32"/>
                    </w:rPr>
                    <w:t>s</w:t>
                  </w:r>
                </w:p>
              </w:tc>
              <w:tc>
                <w:tcPr>
                  <w:tcW w:w="567" w:type="dxa"/>
                  <w:vAlign w:val="center"/>
                </w:tcPr>
                <w:p w14:paraId="0D1ACEB0" w14:textId="0CF75ACD" w:rsidR="007B6615" w:rsidRPr="005F060D" w:rsidRDefault="007B6615" w:rsidP="007B6615">
                  <w:pPr>
                    <w:tabs>
                      <w:tab w:val="left" w:pos="2091"/>
                    </w:tabs>
                    <w:spacing w:before="120" w:after="120"/>
                    <w:jc w:val="center"/>
                    <w:rPr>
                      <w:rFonts w:ascii="Comic Sans MS" w:hAnsi="Comic Sans MS"/>
                      <w:sz w:val="32"/>
                      <w:szCs w:val="32"/>
                    </w:rPr>
                  </w:pPr>
                  <w:r w:rsidRPr="007B6615">
                    <w:rPr>
                      <w:rFonts w:ascii="Comic Sans MS" w:hAnsi="Comic Sans MS"/>
                      <w:noProof/>
                      <w:sz w:val="32"/>
                      <w:szCs w:val="32"/>
                    </w:rPr>
                    <mc:AlternateContent>
                      <mc:Choice Requires="wps">
                        <w:drawing>
                          <wp:anchor distT="0" distB="0" distL="114300" distR="114300" simplePos="0" relativeHeight="252698624" behindDoc="0" locked="0" layoutInCell="1" allowOverlap="1" wp14:anchorId="196587AC" wp14:editId="2B42FB9D">
                            <wp:simplePos x="0" y="0"/>
                            <wp:positionH relativeFrom="column">
                              <wp:posOffset>-121920</wp:posOffset>
                            </wp:positionH>
                            <wp:positionV relativeFrom="paragraph">
                              <wp:posOffset>39370</wp:posOffset>
                            </wp:positionV>
                            <wp:extent cx="447040" cy="396240"/>
                            <wp:effectExtent l="0" t="0" r="10160" b="22860"/>
                            <wp:wrapNone/>
                            <wp:docPr id="1936" name="Oval 1936"/>
                            <wp:cNvGraphicFramePr/>
                            <a:graphic xmlns:a="http://schemas.openxmlformats.org/drawingml/2006/main">
                              <a:graphicData uri="http://schemas.microsoft.com/office/word/2010/wordprocessingShape">
                                <wps:wsp>
                                  <wps:cNvSpPr/>
                                  <wps:spPr>
                                    <a:xfrm>
                                      <a:off x="0" y="0"/>
                                      <a:ext cx="447040" cy="39624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1A4D7F" id="Oval 1936" o:spid="_x0000_s1026" style="position:absolute;margin-left:-9.6pt;margin-top:3.1pt;width:35.2pt;height:31.2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aHQhQIAAIQFAAAOAAAAZHJzL2Uyb0RvYy54bWysVN1P2zAQf5+0/8Hy+0jaFRgVKapATJMY&#10;oMHEs+vYjSXH59lu0+6v39lO0m6gPUx7ce7zdx+5u8urXavJVjivwFR0clJSIgyHWpl1Rb8/3374&#10;RIkPzNRMgxEV3QtPrxbv3112di6m0ICuhSMIYvy8sxVtQrDzovC8ES3zJ2CFQaUE17KArFsXtWMd&#10;ore6mJblWdGBq60DLrxH6U1W0kXCl1Lw8CClF4HoimJuIb0uvav4FotLNl87ZhvF+zTYP2TRMmUw&#10;6Ah1wwIjG6deQbWKO/AgwwmHtgApFRepBqxmUv5RzVPDrEi1YHO8Hdvk/x8sv98+2UeHbeisn3sk&#10;YxU76dr4xfzILjVrPzZL7ALhKJzNzssZtpSj6uPF2RRpRCkOztb58FlASyJRUaG1sj6Ww+Zse+dD&#10;th6sotjArdI6/RJtosCDVnWUJSbOhLjWjmwZ/s3VepKw9Kb9CnWWnZ2W5ZBGGqFonpI6QsIUI3px&#10;KDhRYa9FDKPNNyGJqrHEaQowAuUYjHNhQo7tG1aLLI6R3w6dACOyxEJG7B7g95oG7Nya3j66ijTK&#10;o3P5t8Sy8+iRIoMJo3OrDLi3ADRW1UfO9kOTcmtil1ZQ7x8dcZAXyVt+q/Dv3jEfHpnDzcGBwGsQ&#10;HvCRGrqKQk9R0oD7+ZY82uNAo5aSDjexov7HhjlBif5icNQvJrM4ZyExs9PzKTLuWLM61phNew04&#10;HhO8O5YnMtoHPZDSQfuCR2MZo6KKGY6xK8qDG5jrkC8Enh0ulstkhutqWbgzT5ZH8NjVOLrPuxfm&#10;bD/iAXfjHoatfTXm2TZ6GlhuAkiVduDQ177fuOppZvuzFG/JMZ+sDsdz8QsAAP//AwBQSwMEFAAG&#10;AAgAAAAhAKV3MKjbAAAABwEAAA8AAABkcnMvZG93bnJldi54bWxMjlFLwzAUhd8F/0O4gm9b2oFl&#10;1qZDBFEEkWX+gLS5a7o1N7XJtvrvvT7p0+FwDud81Wb2gzjjFPtACvJlBgKpDbanTsHn7nmxBhGT&#10;IWuGQKjgGyNs6uurypQ2XGiLZ506wSMUS6PApTSWUsbWoTdxGUYkzvZh8iaxnTppJ3PhcT/IVZYV&#10;0pue+MGZEZ8ctkd98gr0vNMfL/tOhnft3pr8EL789lWp25v58QFEwjn9leEXn9GhZqYmnMhGMShY&#10;5PcrriooWDi/y1kbtusCZF3J//z1DwAAAP//AwBQSwECLQAUAAYACAAAACEAtoM4kv4AAADhAQAA&#10;EwAAAAAAAAAAAAAAAAAAAAAAW0NvbnRlbnRfVHlwZXNdLnhtbFBLAQItABQABgAIAAAAIQA4/SH/&#10;1gAAAJQBAAALAAAAAAAAAAAAAAAAAC8BAABfcmVscy8ucmVsc1BLAQItABQABgAIAAAAIQBH4aHQ&#10;hQIAAIQFAAAOAAAAAAAAAAAAAAAAAC4CAABkcnMvZTJvRG9jLnhtbFBLAQItABQABgAIAAAAIQCl&#10;dzCo2wAAAAcBAAAPAAAAAAAAAAAAAAAAAN8EAABkcnMvZG93bnJldi54bWxQSwUGAAAAAAQABADz&#10;AAAA5wUAAAAA&#10;" filled="f" strokecolor="#a5a5a5 [2092]" strokeweight="1pt">
                            <v:stroke joinstyle="miter"/>
                          </v:oval>
                        </w:pict>
                      </mc:Fallback>
                    </mc:AlternateContent>
                  </w:r>
                  <w:r w:rsidRPr="005F060D">
                    <w:rPr>
                      <w:rFonts w:ascii="Comic Sans MS" w:hAnsi="Comic Sans MS"/>
                      <w:sz w:val="32"/>
                      <w:szCs w:val="32"/>
                    </w:rPr>
                    <w:t>n</w:t>
                  </w:r>
                </w:p>
              </w:tc>
            </w:tr>
          </w:tbl>
          <w:p w14:paraId="16923E60" w14:textId="4AC766C6" w:rsidR="002E3F1C" w:rsidRPr="005F060D" w:rsidRDefault="002E3F1C" w:rsidP="00FB23E4">
            <w:pPr>
              <w:spacing w:before="600"/>
              <w:ind w:firstLine="171"/>
              <w:rPr>
                <w:b/>
                <w:sz w:val="24"/>
              </w:rPr>
            </w:pPr>
            <w:r w:rsidRPr="005F060D">
              <w:rPr>
                <w:rFonts w:ascii="Comic Sans MS" w:hAnsi="Comic Sans MS"/>
                <w:sz w:val="32"/>
                <w:szCs w:val="32"/>
              </w:rPr>
              <w:t>man</w:t>
            </w:r>
          </w:p>
        </w:tc>
      </w:tr>
      <w:tr w:rsidR="002E3F1C" w14:paraId="6227CC59" w14:textId="77777777" w:rsidTr="00222E78">
        <w:tblPrEx>
          <w:tblBorders>
            <w:insideV w:val="single" w:sz="4" w:space="0" w:color="A6A6A6" w:themeColor="background1" w:themeShade="A6"/>
          </w:tblBorders>
        </w:tblPrEx>
        <w:trPr>
          <w:trHeight w:val="2154"/>
        </w:trPr>
        <w:tc>
          <w:tcPr>
            <w:tcW w:w="1815" w:type="dxa"/>
            <w:tcBorders>
              <w:right w:val="single" w:sz="4" w:space="0" w:color="FFFFFF" w:themeColor="background1"/>
            </w:tcBorders>
            <w:vAlign w:val="bottom"/>
          </w:tcPr>
          <w:p w14:paraId="6AB1672B" w14:textId="738A4378" w:rsidR="002E3F1C" w:rsidRPr="002E3F1C" w:rsidRDefault="00222E78" w:rsidP="00165DC1">
            <w:pPr>
              <w:pStyle w:val="ListParagraph"/>
              <w:numPr>
                <w:ilvl w:val="0"/>
                <w:numId w:val="71"/>
              </w:numPr>
              <w:spacing w:after="160"/>
              <w:ind w:left="459" w:hanging="425"/>
              <w:rPr>
                <w:b/>
                <w:bCs/>
                <w:sz w:val="28"/>
                <w:szCs w:val="28"/>
              </w:rPr>
            </w:pPr>
            <w:r w:rsidRPr="00222E78">
              <w:rPr>
                <w:rFonts w:ascii="Century Gothic" w:hAnsi="Century Gothic"/>
                <w:b/>
                <w:bCs/>
                <w:noProof/>
                <w:sz w:val="32"/>
                <w:szCs w:val="32"/>
                <w:lang w:eastAsia="en-AU"/>
              </w:rPr>
              <mc:AlternateContent>
                <mc:Choice Requires="wps">
                  <w:drawing>
                    <wp:anchor distT="0" distB="0" distL="114300" distR="114300" simplePos="0" relativeHeight="253789184" behindDoc="0" locked="0" layoutInCell="1" allowOverlap="1" wp14:anchorId="69BF19E0" wp14:editId="4BE1069F">
                      <wp:simplePos x="0" y="0"/>
                      <wp:positionH relativeFrom="column">
                        <wp:posOffset>166370</wp:posOffset>
                      </wp:positionH>
                      <wp:positionV relativeFrom="paragraph">
                        <wp:posOffset>-666115</wp:posOffset>
                      </wp:positionV>
                      <wp:extent cx="575945" cy="575945"/>
                      <wp:effectExtent l="0" t="0" r="14605" b="14605"/>
                      <wp:wrapNone/>
                      <wp:docPr id="82873396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 cy="575945"/>
                              </a:xfrm>
                              <a:prstGeom prst="rect">
                                <a:avLst/>
                              </a:prstGeom>
                              <a:solidFill>
                                <a:sysClr val="window" lastClr="FFFFFF"/>
                              </a:solidFill>
                              <a:ln w="6350">
                                <a:solidFill>
                                  <a:sysClr val="window" lastClr="FFFFFF">
                                    <a:lumMod val="75000"/>
                                  </a:sysClr>
                                </a:solidFill>
                              </a:ln>
                            </wps:spPr>
                            <wps:txbx>
                              <w:txbxContent>
                                <w:p w14:paraId="0D189BD5" w14:textId="77777777" w:rsidR="00222E78" w:rsidRPr="00DA2157" w:rsidRDefault="00222E78" w:rsidP="00DA2157">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F19E0" id="Text Box 52" o:spid="_x0000_s1072" type="#_x0000_t202" style="position:absolute;left:0;text-align:left;margin-left:13.1pt;margin-top:-52.45pt;width:45.35pt;height:45.35pt;z-index:2537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lYcWAIAAN8EAAAOAAAAZHJzL2Uyb0RvYy54bWysVEuP2jAQvlfqf7B8LwmULCUirCgrqkp0&#10;dyW22rNxHBLV8bi2IaG/vmMnPEp7aVUOZsYznsc332R239aSHISxFaiMDgcxJUJxyCu1y+jXl9W7&#10;D5RYx1TOJCiR0aOw9H7+9s2s0akYQQkyF4ZgEGXTRme0dE6nUWR5KWpmB6CFQmMBpmYOVbOLcsMa&#10;jF7LaBTHd1EDJtcGuLAWbx86I52H+EUhuHsqCisckRnF2lw4TTi3/ozmM5buDNNlxfsy2D9UUbNK&#10;YdJzqAfmGNmb6rdQdcUNWCjcgEMdQVFUXIQesJthfNPNpmRahF4QHKvPMNn/F5Y/Hjb62RDXfoQW&#10;BxiasHoN/JtFbKJG27T38Zja1KK3b7QtTO3/sQWCDxHb4xlP0TrC8TKZJNNxQglHUy/7mJfH2lj3&#10;SUBNvJBRg+MKBbDD2rrO9eTic1mQVb6qpAzK0S6lIQeGk0VC5NBQIpl1eJnRVfj56WK2X55JRZqM&#10;3r1P4q7Vvw3pU8t9/QXyLvUkieNAI58olHSbEw1S9VB26HkcXbttSZUj5FNfpr/aQn7EURjoWGo1&#10;X1WIyxqbemYGaYkg46q5JzwKCdgG9BIlJZgff7r3/sgWtFLSIM0zar/vmRGI1WeFPJoOx2O/F0EZ&#10;J5MRKubasr22qH29BMR7iEuteRC9v5MnsTBQv+JGLnxWNDHFMXdG3Ulcum75cKO5WCyCE26CZm6t&#10;NpqfGOin/tK+MqN7ajjk1COcFoKlNwzpfP1sFCz2Dooq0OeCao8/blEYT7/xfk2v9eB1+S7NfwIA&#10;AP//AwBQSwMEFAAGAAgAAAAhAK7j0A/hAAAACwEAAA8AAABkcnMvZG93bnJldi54bWxMj8tOwzAQ&#10;RfdI/IM1SOxaJ1GV0hCnqiKxQlVJgYqlGw9JVHscYrcNf4+zKrt5HN05k69Ho9kFB9dZEhDPI2BI&#10;tVUdNQI+3l9mT8Ccl6SktoQCftHBuri/y2Wm7JUqvOx9w0IIuUwKaL3vM85d3aKRbm57pLD7toOR&#10;PrRDw9UgryHcaJ5EUcqN7ChcaGWPZYv1aX82Ag673bbirye9/DTltjRfbz/LaiPE48O4eQbmcfQ3&#10;GCb9oA5FcDraMynHtIAkTQIpYBZHixWwiYjTUByn0SIBXuT8/w/FHwAAAP//AwBQSwECLQAUAAYA&#10;CAAAACEAtoM4kv4AAADhAQAAEwAAAAAAAAAAAAAAAAAAAAAAW0NvbnRlbnRfVHlwZXNdLnhtbFBL&#10;AQItABQABgAIAAAAIQA4/SH/1gAAAJQBAAALAAAAAAAAAAAAAAAAAC8BAABfcmVscy8ucmVsc1BL&#10;AQItABQABgAIAAAAIQDbclYcWAIAAN8EAAAOAAAAAAAAAAAAAAAAAC4CAABkcnMvZTJvRG9jLnht&#10;bFBLAQItABQABgAIAAAAIQCu49AP4QAAAAsBAAAPAAAAAAAAAAAAAAAAALIEAABkcnMvZG93bnJl&#10;di54bWxQSwUGAAAAAAQABADzAAAAwAUAAAAA&#10;" fillcolor="window" strokecolor="#bfbfbf" strokeweight=".5pt">
                      <v:path arrowok="t"/>
                      <v:textbox>
                        <w:txbxContent>
                          <w:p w14:paraId="0D189BD5" w14:textId="77777777" w:rsidR="00222E78" w:rsidRPr="00DA2157" w:rsidRDefault="00222E78" w:rsidP="00DA2157">
                            <w:pPr>
                              <w:jc w:val="center"/>
                              <w:rPr>
                                <w:b/>
                                <w:bCs/>
                                <w:sz w:val="72"/>
                                <w:szCs w:val="52"/>
                              </w:rPr>
                            </w:pPr>
                            <w:r w:rsidRPr="00DA2157">
                              <w:rPr>
                                <w:b/>
                                <w:bCs/>
                                <w:sz w:val="72"/>
                                <w:szCs w:val="52"/>
                              </w:rPr>
                              <w:sym w:font="Wingdings 2" w:char="F050"/>
                            </w:r>
                          </w:p>
                        </w:txbxContent>
                      </v:textbox>
                    </v:shape>
                  </w:pict>
                </mc:Fallback>
              </mc:AlternateContent>
            </w:r>
            <w:r>
              <w:rPr>
                <w:b/>
                <w:bCs/>
                <w:sz w:val="28"/>
                <w:szCs w:val="28"/>
              </w:rPr>
              <w:t>Tick</w:t>
            </w:r>
          </w:p>
        </w:tc>
        <w:tc>
          <w:tcPr>
            <w:tcW w:w="3000" w:type="dxa"/>
            <w:tcBorders>
              <w:left w:val="single" w:sz="4" w:space="0" w:color="FFFFFF" w:themeColor="background1"/>
            </w:tcBorders>
            <w:vAlign w:val="center"/>
          </w:tcPr>
          <w:p w14:paraId="32CFCE5D" w14:textId="60A50D08" w:rsidR="002E3F1C" w:rsidRPr="002E3F1C" w:rsidRDefault="00222E78" w:rsidP="00180E82">
            <w:pPr>
              <w:ind w:left="348"/>
              <w:rPr>
                <w:szCs w:val="44"/>
              </w:rPr>
            </w:pPr>
            <w:r>
              <w:rPr>
                <w:rFonts w:cstheme="minorHAnsi"/>
                <w:szCs w:val="44"/>
              </w:rPr>
              <w:t>Tick</w:t>
            </w:r>
            <w:r w:rsidR="002E3F1C" w:rsidRPr="002E3F1C">
              <w:rPr>
                <w:rFonts w:cstheme="minorHAnsi"/>
                <w:szCs w:val="44"/>
              </w:rPr>
              <w:t xml:space="preserve"> the word</w:t>
            </w:r>
            <w:r w:rsidR="007B6615">
              <w:rPr>
                <w:rFonts w:cstheme="minorHAnsi"/>
                <w:szCs w:val="44"/>
              </w:rPr>
              <w:t>s</w:t>
            </w:r>
            <w:r>
              <w:rPr>
                <w:rFonts w:cstheme="minorHAnsi"/>
                <w:szCs w:val="44"/>
              </w:rPr>
              <w:t xml:space="preserve"> or sentences</w:t>
            </w:r>
            <w:r w:rsidR="002E3F1C" w:rsidRPr="002E3F1C">
              <w:rPr>
                <w:rFonts w:cstheme="minorHAnsi"/>
                <w:szCs w:val="44"/>
              </w:rPr>
              <w:t>.</w:t>
            </w:r>
          </w:p>
        </w:tc>
        <w:tc>
          <w:tcPr>
            <w:tcW w:w="4201" w:type="dxa"/>
            <w:vAlign w:val="center"/>
          </w:tcPr>
          <w:tbl>
            <w:tblPr>
              <w:tblStyle w:val="TableGrid"/>
              <w:tblpPr w:leftFromText="180" w:rightFromText="180" w:vertAnchor="text" w:horzAnchor="margin" w:tblpXSpec="right" w:tblpY="782"/>
              <w:tblOverlap w:val="never"/>
              <w:tblW w:w="0" w:type="auto"/>
              <w:tblBorders>
                <w:insideV w:val="single" w:sz="4" w:space="0" w:color="FFFFFF" w:themeColor="background1"/>
              </w:tblBorders>
              <w:tblLook w:val="04A0" w:firstRow="1" w:lastRow="0" w:firstColumn="1" w:lastColumn="0" w:noHBand="0" w:noVBand="1"/>
            </w:tblPr>
            <w:tblGrid>
              <w:gridCol w:w="1446"/>
              <w:gridCol w:w="888"/>
            </w:tblGrid>
            <w:tr w:rsidR="00222E78" w14:paraId="3B58FAE3" w14:textId="77777777" w:rsidTr="00FB23E4">
              <w:trPr>
                <w:trHeight w:val="454"/>
              </w:trPr>
              <w:tc>
                <w:tcPr>
                  <w:tcW w:w="1446" w:type="dxa"/>
                  <w:tcBorders>
                    <w:top w:val="single" w:sz="4" w:space="0" w:color="FFFFFF" w:themeColor="background1"/>
                    <w:left w:val="single" w:sz="4" w:space="0" w:color="FFFFFF" w:themeColor="background1"/>
                    <w:bottom w:val="single" w:sz="4" w:space="0" w:color="A6A6A6" w:themeColor="background1" w:themeShade="A6"/>
                  </w:tcBorders>
                  <w:vAlign w:val="center"/>
                </w:tcPr>
                <w:p w14:paraId="30A3A018" w14:textId="77777777" w:rsidR="00222E78" w:rsidRPr="00222E78" w:rsidRDefault="00222E78" w:rsidP="00222E78">
                  <w:pPr>
                    <w:ind w:left="-250" w:firstLine="250"/>
                    <w:rPr>
                      <w:rFonts w:ascii="Comic Sans MS" w:hAnsi="Comic Sans MS"/>
                      <w:color w:val="7F7F7F" w:themeColor="text1" w:themeTint="80"/>
                      <w:spacing w:val="80"/>
                      <w:szCs w:val="28"/>
                    </w:rPr>
                  </w:pPr>
                </w:p>
              </w:tc>
              <w:tc>
                <w:tcPr>
                  <w:tcW w:w="888" w:type="dxa"/>
                  <w:tcBorders>
                    <w:left w:val="single" w:sz="4" w:space="0" w:color="A6A6A6" w:themeColor="background1" w:themeShade="A6"/>
                    <w:bottom w:val="single" w:sz="4" w:space="0" w:color="A6A6A6" w:themeColor="background1" w:themeShade="A6"/>
                  </w:tcBorders>
                </w:tcPr>
                <w:p w14:paraId="10417CAF" w14:textId="77777777" w:rsidR="00222E78" w:rsidRPr="006A1A8F" w:rsidRDefault="00222E78" w:rsidP="00222E78">
                  <w:pPr>
                    <w:pStyle w:val="ListParagraph"/>
                    <w:tabs>
                      <w:tab w:val="left" w:pos="512"/>
                    </w:tabs>
                    <w:spacing w:before="40"/>
                    <w:ind w:left="0"/>
                    <w:jc w:val="center"/>
                    <w:rPr>
                      <w:noProof/>
                      <w:color w:val="7F7F7F" w:themeColor="text1" w:themeTint="80"/>
                      <w:sz w:val="32"/>
                      <w:szCs w:val="32"/>
                      <w:lang w:eastAsia="en-AU"/>
                    </w:rPr>
                  </w:pPr>
                  <w:r w:rsidRPr="00222E78">
                    <w:rPr>
                      <w:noProof/>
                      <w:sz w:val="32"/>
                      <w:szCs w:val="32"/>
                      <w:lang w:eastAsia="en-AU"/>
                    </w:rPr>
                    <w:sym w:font="Wingdings" w:char="F0FC"/>
                  </w:r>
                </w:p>
              </w:tc>
            </w:tr>
            <w:tr w:rsidR="00222E78" w14:paraId="74025DC1" w14:textId="77777777" w:rsidTr="00FB23E4">
              <w:trPr>
                <w:trHeight w:val="454"/>
              </w:trPr>
              <w:tc>
                <w:tcPr>
                  <w:tcW w:w="144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9DA639" w14:textId="77777777" w:rsidR="00222E78" w:rsidRPr="00222E78" w:rsidRDefault="00222E78" w:rsidP="00222E78">
                  <w:pPr>
                    <w:ind w:left="-250" w:firstLine="250"/>
                    <w:rPr>
                      <w:rFonts w:ascii="Comic Sans MS" w:hAnsi="Comic Sans MS"/>
                      <w:color w:val="7F7F7F" w:themeColor="text1" w:themeTint="80"/>
                      <w:spacing w:val="80"/>
                      <w:szCs w:val="28"/>
                    </w:rPr>
                  </w:pPr>
                  <w:r w:rsidRPr="00222E78">
                    <w:rPr>
                      <w:rFonts w:ascii="Comic Sans MS" w:hAnsi="Comic Sans MS"/>
                      <w:color w:val="7F7F7F" w:themeColor="text1" w:themeTint="80"/>
                      <w:spacing w:val="80"/>
                      <w:szCs w:val="28"/>
                    </w:rPr>
                    <w:t>pen</w:t>
                  </w:r>
                </w:p>
              </w:tc>
              <w:tc>
                <w:tcPr>
                  <w:tcW w:w="8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FED371" w14:textId="77777777" w:rsidR="00222E78" w:rsidRPr="006A1A8F" w:rsidRDefault="00222E78" w:rsidP="00222E78">
                  <w:pPr>
                    <w:pStyle w:val="ListParagraph"/>
                    <w:tabs>
                      <w:tab w:val="left" w:pos="512"/>
                    </w:tabs>
                    <w:ind w:left="0"/>
                    <w:rPr>
                      <w:noProof/>
                      <w:color w:val="7F7F7F" w:themeColor="text1" w:themeTint="80"/>
                      <w:sz w:val="32"/>
                      <w:szCs w:val="32"/>
                      <w:lang w:eastAsia="en-AU"/>
                    </w:rPr>
                  </w:pPr>
                </w:p>
              </w:tc>
            </w:tr>
            <w:tr w:rsidR="00222E78" w14:paraId="4C6BB9FC" w14:textId="77777777" w:rsidTr="00FB23E4">
              <w:trPr>
                <w:trHeight w:val="454"/>
              </w:trPr>
              <w:tc>
                <w:tcPr>
                  <w:tcW w:w="144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D3AECD" w14:textId="77777777" w:rsidR="00222E78" w:rsidRPr="00222E78" w:rsidRDefault="00222E78" w:rsidP="00222E78">
                  <w:pPr>
                    <w:rPr>
                      <w:rFonts w:cstheme="minorHAnsi"/>
                      <w:szCs w:val="28"/>
                    </w:rPr>
                  </w:pPr>
                  <w:r w:rsidRPr="00222E78">
                    <w:rPr>
                      <w:rFonts w:ascii="Comic Sans MS" w:hAnsi="Comic Sans MS"/>
                      <w:color w:val="7F7F7F" w:themeColor="text1" w:themeTint="80"/>
                      <w:spacing w:val="80"/>
                      <w:szCs w:val="28"/>
                    </w:rPr>
                    <w:t>pencil</w:t>
                  </w:r>
                </w:p>
              </w:tc>
              <w:tc>
                <w:tcPr>
                  <w:tcW w:w="8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E5A159" w14:textId="77777777" w:rsidR="00222E78" w:rsidRPr="006A1A8F" w:rsidRDefault="00222E78" w:rsidP="00222E78">
                  <w:pPr>
                    <w:pStyle w:val="ListParagraph"/>
                    <w:tabs>
                      <w:tab w:val="left" w:pos="5680"/>
                    </w:tabs>
                    <w:ind w:left="0"/>
                    <w:rPr>
                      <w:noProof/>
                      <w:color w:val="7F7F7F" w:themeColor="text1" w:themeTint="80"/>
                      <w:sz w:val="32"/>
                      <w:szCs w:val="32"/>
                      <w:lang w:eastAsia="en-AU"/>
                    </w:rPr>
                  </w:pPr>
                </w:p>
              </w:tc>
            </w:tr>
          </w:tbl>
          <w:p w14:paraId="3EBC8ADB" w14:textId="14766A9B" w:rsidR="002E3F1C" w:rsidRDefault="00FB23E4" w:rsidP="0065180B">
            <w:pPr>
              <w:spacing w:before="240"/>
              <w:jc w:val="center"/>
              <w:rPr>
                <w:sz w:val="24"/>
              </w:rPr>
            </w:pPr>
            <w:r>
              <w:rPr>
                <w:noProof/>
              </w:rPr>
              <w:drawing>
                <wp:anchor distT="0" distB="0" distL="114300" distR="114300" simplePos="0" relativeHeight="251246590" behindDoc="0" locked="0" layoutInCell="1" allowOverlap="1" wp14:anchorId="0F357C89" wp14:editId="603B8160">
                  <wp:simplePos x="0" y="0"/>
                  <wp:positionH relativeFrom="margin">
                    <wp:posOffset>172085</wp:posOffset>
                  </wp:positionH>
                  <wp:positionV relativeFrom="paragraph">
                    <wp:posOffset>279400</wp:posOffset>
                  </wp:positionV>
                  <wp:extent cx="480060" cy="605790"/>
                  <wp:effectExtent l="0" t="0" r="0" b="3810"/>
                  <wp:wrapNone/>
                  <wp:docPr id="793945731" name="Picture 79394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flipH="1">
                            <a:off x="0" y="0"/>
                            <a:ext cx="480060" cy="6057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785088" behindDoc="0" locked="0" layoutInCell="1" allowOverlap="1" wp14:anchorId="0AEB25E4" wp14:editId="1A7D16D1">
                      <wp:simplePos x="0" y="0"/>
                      <wp:positionH relativeFrom="column">
                        <wp:posOffset>620395</wp:posOffset>
                      </wp:positionH>
                      <wp:positionV relativeFrom="paragraph">
                        <wp:posOffset>76835</wp:posOffset>
                      </wp:positionV>
                      <wp:extent cx="1821180" cy="373380"/>
                      <wp:effectExtent l="133350" t="0" r="26670" b="45720"/>
                      <wp:wrapNone/>
                      <wp:docPr id="2076642333" name="Speech Bubble: Rectangle with Corners Rounded 2076642333"/>
                      <wp:cNvGraphicFramePr/>
                      <a:graphic xmlns:a="http://schemas.openxmlformats.org/drawingml/2006/main">
                        <a:graphicData uri="http://schemas.microsoft.com/office/word/2010/wordprocessingShape">
                          <wps:wsp>
                            <wps:cNvSpPr/>
                            <wps:spPr>
                              <a:xfrm flipH="1">
                                <a:off x="4663440" y="3558540"/>
                                <a:ext cx="1821180" cy="373380"/>
                              </a:xfrm>
                              <a:prstGeom prst="wedgeRoundRectCallout">
                                <a:avLst>
                                  <a:gd name="adj1" fmla="val 55787"/>
                                  <a:gd name="adj2" fmla="val 48135"/>
                                  <a:gd name="adj3" fmla="val 16667"/>
                                </a:avLst>
                              </a:prstGeom>
                              <a:solidFill>
                                <a:sysClr val="window" lastClr="FFFFFF"/>
                              </a:solidFill>
                              <a:ln w="9525" cap="flat" cmpd="sng" algn="ctr">
                                <a:solidFill>
                                  <a:srgbClr val="A5A5A5"/>
                                </a:solidFill>
                                <a:prstDash val="solid"/>
                                <a:miter lim="800000"/>
                              </a:ln>
                              <a:effectLst/>
                            </wps:spPr>
                            <wps:txbx>
                              <w:txbxContent>
                                <w:p w14:paraId="58278FCC" w14:textId="6CE1DD52" w:rsidR="00222E78" w:rsidRPr="00F11B13" w:rsidRDefault="00222E78" w:rsidP="00222E78">
                                  <w:pPr>
                                    <w:spacing w:after="120" w:line="240" w:lineRule="auto"/>
                                    <w:ind w:left="218" w:right="-220" w:hanging="218"/>
                                    <w:rPr>
                                      <w:rFonts w:ascii="Comic Sans MS" w:hAnsi="Comic Sans MS"/>
                                      <w:sz w:val="36"/>
                                      <w:szCs w:val="56"/>
                                    </w:rPr>
                                  </w:pPr>
                                  <w:r>
                                    <w:rPr>
                                      <w:rFonts w:ascii="Comic Sans MS" w:hAnsi="Comic Sans MS"/>
                                      <w:szCs w:val="56"/>
                                    </w:rPr>
                                    <w:t xml:space="preserve">What do you have?  have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B25E4" id="Speech Bubble: Rectangle with Corners Rounded 2076642333" o:spid="_x0000_s1073" type="#_x0000_t62" style="position:absolute;left:0;text-align:left;margin-left:48.85pt;margin-top:6.05pt;width:143.4pt;height:29.4pt;flip:x;z-index:2537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T0lvgIAAIkFAAAOAAAAZHJzL2Uyb0RvYy54bWysVG1v2jAQ/j5p/8Hy9zUECKSooUJUbJOq&#10;tmo79bNxbPDkt9mGhP36nZ1A6dpP0xLJOtvnu+eee7m6bpVEe+a8MLrC+cUAI6apqYXeVPjH8+pL&#10;iZEPRNdEGs0qfGAeX88/f7pq7IwNzdbImjkERrSfNbbC2xDsLMs83TJF/IWxTMMlN06RAFu3yWpH&#10;GrCuZDYcDCZZY1xtnaHMezi96S7xPNnnnNFwz7lnAckKA7aQVpfWdVyz+RWZbRyxW0F7GOQfUCgi&#10;NDg9mbohgaCdE+9MKUGd8YaHC2pUZjgXlKUYIJp88Fc0T1tiWYoFyPH2RJP/f2bp3f7JPjigobF+&#10;5kGMUbTcKcSlsN8gpykuQIraCo8nk9F4DEQeKjwqirIAOVHI2oAoKOTlMM9LUKBRYzoagQwKWWcz&#10;2rbOh6/MKBSFCjes3rBHs9P1IyRrSaQ0u5Bckv2tD4nTGmmioHhI/TPHiCsJKdoTiYpiWk77FJ7p&#10;DM91xmU+Kt7rjM518slkkuwAzN4rSEegEYI3UtQrIWXaHPxSOgQIAL7QtWkwksQHOKzwKn19zG+e&#10;SY2aCl8WwwLYIVDrXJIAorJ1hb3eYETkBpqIBpfif/PYu8365HRRxP8jHxHzDfHbDlyy0MWuRIA+&#10;k0JVuBzEr38tdYyIpU4BumOqXgshSqFdt0gAwmF6Eo/Wpj48OORM103e0pUAv7dAwQNxkBtIP4yE&#10;cA8LlwaCNr2E0da43x+dR32oarjFqIF2BEZ+7YhjwOx3DfV+maeyC2kzLqaABrnzm/X5jd6ppYHs&#10;QLUAuiRG/SCPIndGvcDkWESvcEU0Bd8d9/1mGboxAbOHssUiqUHPWhJu9ZOlx8aIjD+3L8TZvqAD&#10;tMKdObZuX1BdC7zqRtK1WeyC4eJEesdrnwHo99Q2/WyKA+V8n7ReJ+j8DwAAAP//AwBQSwMEFAAG&#10;AAgAAAAhAIWjMr7cAAAACAEAAA8AAABkcnMvZG93bnJldi54bWxMj8FOwzAQRO9I/IO1SNyo3dKS&#10;NsSpEIIDN1LKfRsvcSBeh9htwt9jTuU4O6OZt8V2cp040RBazxrmMwWCuPam5UbD/u35Zg0iRGSD&#10;nWfS8EMBtuXlRYG58SNXdNrFRqQSDjlqsDH2uZShtuQwzHxPnLwPPziMSQ6NNAOOqdx1cqHUnXTY&#10;clqw2NOjpfprd3QayGSuerKrF1XZ9+V3wNf9J49aX19ND/cgIk3xHIY//IQOZWI6+CObIDoNmyxL&#10;yXRfzEEk/3a9XIE4aMjUBmRZyP8PlL8AAAD//wMAUEsBAi0AFAAGAAgAAAAhALaDOJL+AAAA4QEA&#10;ABMAAAAAAAAAAAAAAAAAAAAAAFtDb250ZW50X1R5cGVzXS54bWxQSwECLQAUAAYACAAAACEAOP0h&#10;/9YAAACUAQAACwAAAAAAAAAAAAAAAAAvAQAAX3JlbHMvLnJlbHNQSwECLQAUAAYACAAAACEA9bE9&#10;Jb4CAACJBQAADgAAAAAAAAAAAAAAAAAuAgAAZHJzL2Uyb0RvYy54bWxQSwECLQAUAAYACAAAACEA&#10;haMyvtwAAAAIAQAADwAAAAAAAAAAAAAAAAAYBQAAZHJzL2Rvd25yZXYueG1sUEsFBgAAAAAEAAQA&#10;8wAAACEGAAAAAA==&#10;" adj="22850,21197" fillcolor="window" strokecolor="#a5a5a5">
                      <v:textbox>
                        <w:txbxContent>
                          <w:p w14:paraId="58278FCC" w14:textId="6CE1DD52" w:rsidR="00222E78" w:rsidRPr="00F11B13" w:rsidRDefault="00222E78" w:rsidP="00222E78">
                            <w:pPr>
                              <w:spacing w:after="120" w:line="240" w:lineRule="auto"/>
                              <w:ind w:left="218" w:right="-220" w:hanging="218"/>
                              <w:rPr>
                                <w:rFonts w:ascii="Comic Sans MS" w:hAnsi="Comic Sans MS"/>
                                <w:sz w:val="36"/>
                                <w:szCs w:val="56"/>
                              </w:rPr>
                            </w:pPr>
                            <w:r>
                              <w:rPr>
                                <w:rFonts w:ascii="Comic Sans MS" w:hAnsi="Comic Sans MS"/>
                                <w:szCs w:val="56"/>
                              </w:rPr>
                              <w:t xml:space="preserve">What do you have?  have </w:t>
                            </w:r>
                          </w:p>
                        </w:txbxContent>
                      </v:textbox>
                    </v:shape>
                  </w:pict>
                </mc:Fallback>
              </mc:AlternateContent>
            </w:r>
            <w:r w:rsidR="007B6615">
              <w:rPr>
                <w:rFonts w:ascii="Comic Sans MS" w:hAnsi="Comic Sans MS"/>
                <w:spacing w:val="80"/>
                <w:sz w:val="32"/>
                <w:szCs w:val="32"/>
              </w:rPr>
              <w:tab/>
            </w:r>
          </w:p>
        </w:tc>
      </w:tr>
      <w:tr w:rsidR="002E3F1C" w14:paraId="2453AC42" w14:textId="77777777" w:rsidTr="00222E78">
        <w:tblPrEx>
          <w:tblBorders>
            <w:insideV w:val="single" w:sz="4" w:space="0" w:color="A6A6A6" w:themeColor="background1" w:themeShade="A6"/>
          </w:tblBorders>
        </w:tblPrEx>
        <w:trPr>
          <w:trHeight w:val="2154"/>
        </w:trPr>
        <w:tc>
          <w:tcPr>
            <w:tcW w:w="1815" w:type="dxa"/>
            <w:tcBorders>
              <w:right w:val="single" w:sz="4" w:space="0" w:color="FFFFFF" w:themeColor="background1"/>
            </w:tcBorders>
            <w:vAlign w:val="bottom"/>
          </w:tcPr>
          <w:p w14:paraId="2BD7558A" w14:textId="77777777" w:rsidR="002E3F1C" w:rsidRPr="002E3F1C" w:rsidRDefault="002E3F1C" w:rsidP="00165DC1">
            <w:pPr>
              <w:pStyle w:val="ListParagraph"/>
              <w:numPr>
                <w:ilvl w:val="0"/>
                <w:numId w:val="71"/>
              </w:numPr>
              <w:spacing w:after="160"/>
              <w:ind w:left="459" w:hanging="425"/>
              <w:rPr>
                <w:b/>
                <w:bCs/>
                <w:sz w:val="28"/>
                <w:szCs w:val="28"/>
              </w:rPr>
            </w:pPr>
            <w:r w:rsidRPr="002E3F1C">
              <w:rPr>
                <w:b/>
                <w:bCs/>
                <w:noProof/>
                <w:sz w:val="28"/>
                <w:szCs w:val="28"/>
              </w:rPr>
              <w:drawing>
                <wp:anchor distT="0" distB="0" distL="114300" distR="114300" simplePos="0" relativeHeight="252676096" behindDoc="0" locked="0" layoutInCell="1" allowOverlap="1" wp14:anchorId="68FE03A4" wp14:editId="4EDAC22C">
                  <wp:simplePos x="0" y="0"/>
                  <wp:positionH relativeFrom="margin">
                    <wp:posOffset>-20955</wp:posOffset>
                  </wp:positionH>
                  <wp:positionV relativeFrom="paragraph">
                    <wp:posOffset>-720725</wp:posOffset>
                  </wp:positionV>
                  <wp:extent cx="1002665" cy="768350"/>
                  <wp:effectExtent l="0" t="0" r="6985" b="0"/>
                  <wp:wrapNone/>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1002665" cy="768350"/>
                          </a:xfrm>
                          <a:prstGeom prst="rect">
                            <a:avLst/>
                          </a:prstGeom>
                        </pic:spPr>
                      </pic:pic>
                    </a:graphicData>
                  </a:graphic>
                  <wp14:sizeRelH relativeFrom="margin">
                    <wp14:pctWidth>0</wp14:pctWidth>
                  </wp14:sizeRelH>
                  <wp14:sizeRelV relativeFrom="margin">
                    <wp14:pctHeight>0</wp14:pctHeight>
                  </wp14:sizeRelV>
                </wp:anchor>
              </w:drawing>
            </w:r>
            <w:r w:rsidRPr="002E3F1C">
              <w:rPr>
                <w:b/>
                <w:bCs/>
                <w:sz w:val="28"/>
                <w:szCs w:val="28"/>
              </w:rPr>
              <w:t>Trace</w:t>
            </w:r>
          </w:p>
        </w:tc>
        <w:tc>
          <w:tcPr>
            <w:tcW w:w="3000" w:type="dxa"/>
            <w:tcBorders>
              <w:left w:val="single" w:sz="4" w:space="0" w:color="FFFFFF" w:themeColor="background1"/>
            </w:tcBorders>
            <w:vAlign w:val="center"/>
          </w:tcPr>
          <w:p w14:paraId="7EF9557D" w14:textId="198E9C44" w:rsidR="002E3F1C" w:rsidRPr="002E3F1C" w:rsidRDefault="002E3F1C" w:rsidP="00180E82">
            <w:pPr>
              <w:ind w:left="348"/>
              <w:rPr>
                <w:szCs w:val="44"/>
              </w:rPr>
            </w:pPr>
            <w:r w:rsidRPr="002E3F1C">
              <w:rPr>
                <w:szCs w:val="44"/>
              </w:rPr>
              <w:t xml:space="preserve">Trace over the grey </w:t>
            </w:r>
            <w:r w:rsidR="00E613A1">
              <w:rPr>
                <w:szCs w:val="44"/>
              </w:rPr>
              <w:t>letter</w:t>
            </w:r>
            <w:r w:rsidRPr="002E3F1C">
              <w:rPr>
                <w:szCs w:val="44"/>
              </w:rPr>
              <w:t>s.</w:t>
            </w:r>
          </w:p>
        </w:tc>
        <w:tc>
          <w:tcPr>
            <w:tcW w:w="4201" w:type="dxa"/>
          </w:tcPr>
          <w:p w14:paraId="3E518BC1" w14:textId="6EDA77C8" w:rsidR="002E3F1C" w:rsidRDefault="002E3F1C" w:rsidP="00827C20">
            <w:pPr>
              <w:rPr>
                <w:sz w:val="24"/>
              </w:rPr>
            </w:pPr>
          </w:p>
          <w:p w14:paraId="596B41F4" w14:textId="4E321AFB" w:rsidR="002E3F1C" w:rsidRPr="00FB23E4" w:rsidRDefault="00FB23E4" w:rsidP="00FB23E4">
            <w:pPr>
              <w:tabs>
                <w:tab w:val="left" w:pos="1705"/>
              </w:tabs>
              <w:spacing w:before="360"/>
              <w:rPr>
                <w:szCs w:val="44"/>
              </w:rPr>
            </w:pPr>
            <w:r w:rsidRPr="006A1A8F">
              <w:rPr>
                <w:noProof/>
                <w:color w:val="7F7F7F" w:themeColor="text1" w:themeTint="80"/>
                <w:sz w:val="32"/>
                <w:szCs w:val="32"/>
                <w:lang w:eastAsia="en-AU"/>
              </w:rPr>
              <w:drawing>
                <wp:anchor distT="0" distB="0" distL="114300" distR="114300" simplePos="0" relativeHeight="252679168" behindDoc="0" locked="0" layoutInCell="1" allowOverlap="1" wp14:anchorId="3EE33C7F" wp14:editId="197D0CDB">
                  <wp:simplePos x="0" y="0"/>
                  <wp:positionH relativeFrom="column">
                    <wp:posOffset>353060</wp:posOffset>
                  </wp:positionH>
                  <wp:positionV relativeFrom="paragraph">
                    <wp:posOffset>122555</wp:posOffset>
                  </wp:positionV>
                  <wp:extent cx="495300" cy="749719"/>
                  <wp:effectExtent l="0" t="0" r="0" b="0"/>
                  <wp:wrapNone/>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95300" cy="749719"/>
                          </a:xfrm>
                          <a:prstGeom prst="rect">
                            <a:avLst/>
                          </a:prstGeom>
                        </pic:spPr>
                      </pic:pic>
                    </a:graphicData>
                  </a:graphic>
                  <wp14:sizeRelH relativeFrom="margin">
                    <wp14:pctWidth>0</wp14:pctWidth>
                  </wp14:sizeRelH>
                  <wp14:sizeRelV relativeFrom="margin">
                    <wp14:pctHeight>0</wp14:pctHeight>
                  </wp14:sizeRelV>
                </wp:anchor>
              </w:drawing>
            </w:r>
            <w:r w:rsidR="002E3F1C">
              <w:rPr>
                <w:rFonts w:ascii="Comic Sans MS" w:hAnsi="Comic Sans MS"/>
                <w:spacing w:val="80"/>
                <w:sz w:val="32"/>
                <w:szCs w:val="32"/>
              </w:rPr>
              <w:t xml:space="preserve">         </w:t>
            </w:r>
            <w:r w:rsidR="002E3F1C" w:rsidRPr="00FB23E4">
              <w:rPr>
                <w:rFonts w:ascii="Comic Sans MS" w:hAnsi="Comic Sans MS"/>
                <w:spacing w:val="80"/>
                <w:sz w:val="36"/>
                <w:szCs w:val="36"/>
              </w:rPr>
              <w:t>man</w:t>
            </w:r>
          </w:p>
          <w:p w14:paraId="02CE1B7D" w14:textId="77777777" w:rsidR="002E3F1C" w:rsidRPr="00FB23E4" w:rsidRDefault="002E3F1C" w:rsidP="00827C20">
            <w:pPr>
              <w:rPr>
                <w:sz w:val="4"/>
                <w:szCs w:val="44"/>
              </w:rPr>
            </w:pPr>
          </w:p>
          <w:p w14:paraId="380148D4" w14:textId="77777777" w:rsidR="002E3F1C" w:rsidRPr="00681C88" w:rsidRDefault="002E3F1C" w:rsidP="00827C20">
            <w:pPr>
              <w:tabs>
                <w:tab w:val="left" w:pos="1581"/>
              </w:tabs>
              <w:rPr>
                <w:sz w:val="24"/>
              </w:rPr>
            </w:pPr>
            <w:r w:rsidRPr="00FB23E4">
              <w:rPr>
                <w:szCs w:val="44"/>
              </w:rPr>
              <w:tab/>
            </w:r>
            <w:r w:rsidRPr="00FB23E4">
              <w:rPr>
                <w:rFonts w:ascii="Comic Sans MS" w:hAnsi="Comic Sans MS"/>
                <w:color w:val="A6A6A6" w:themeColor="background1" w:themeShade="A6"/>
                <w:spacing w:val="80"/>
                <w:sz w:val="36"/>
                <w:szCs w:val="36"/>
              </w:rPr>
              <w:t>man</w:t>
            </w:r>
          </w:p>
        </w:tc>
      </w:tr>
      <w:tr w:rsidR="002E3F1C" w14:paraId="42362914" w14:textId="77777777" w:rsidTr="00222E78">
        <w:tblPrEx>
          <w:tblBorders>
            <w:insideV w:val="single" w:sz="4" w:space="0" w:color="A6A6A6" w:themeColor="background1" w:themeShade="A6"/>
          </w:tblBorders>
        </w:tblPrEx>
        <w:trPr>
          <w:trHeight w:val="2154"/>
        </w:trPr>
        <w:tc>
          <w:tcPr>
            <w:tcW w:w="1815" w:type="dxa"/>
            <w:tcBorders>
              <w:right w:val="single" w:sz="4" w:space="0" w:color="FFFFFF" w:themeColor="background1"/>
            </w:tcBorders>
            <w:vAlign w:val="bottom"/>
          </w:tcPr>
          <w:p w14:paraId="39043625" w14:textId="77777777" w:rsidR="002E3F1C" w:rsidRPr="002E3F1C" w:rsidRDefault="002E3F1C" w:rsidP="00165DC1">
            <w:pPr>
              <w:pStyle w:val="ListParagraph"/>
              <w:numPr>
                <w:ilvl w:val="0"/>
                <w:numId w:val="71"/>
              </w:numPr>
              <w:spacing w:after="160"/>
              <w:ind w:left="459" w:hanging="425"/>
              <w:rPr>
                <w:b/>
                <w:bCs/>
                <w:sz w:val="28"/>
                <w:szCs w:val="28"/>
              </w:rPr>
            </w:pPr>
            <w:r w:rsidRPr="002E3F1C">
              <w:rPr>
                <w:b/>
                <w:bCs/>
                <w:noProof/>
                <w:sz w:val="28"/>
                <w:szCs w:val="28"/>
              </w:rPr>
              <w:drawing>
                <wp:anchor distT="0" distB="0" distL="114300" distR="114300" simplePos="0" relativeHeight="252677120" behindDoc="0" locked="0" layoutInCell="1" allowOverlap="1" wp14:anchorId="158A8809" wp14:editId="3957E621">
                  <wp:simplePos x="0" y="0"/>
                  <wp:positionH relativeFrom="margin">
                    <wp:posOffset>38735</wp:posOffset>
                  </wp:positionH>
                  <wp:positionV relativeFrom="paragraph">
                    <wp:posOffset>-693420</wp:posOffset>
                  </wp:positionV>
                  <wp:extent cx="885825" cy="695325"/>
                  <wp:effectExtent l="0" t="0" r="9525" b="9525"/>
                  <wp:wrapNone/>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885825" cy="695325"/>
                          </a:xfrm>
                          <a:prstGeom prst="rect">
                            <a:avLst/>
                          </a:prstGeom>
                        </pic:spPr>
                      </pic:pic>
                    </a:graphicData>
                  </a:graphic>
                  <wp14:sizeRelH relativeFrom="margin">
                    <wp14:pctWidth>0</wp14:pctWidth>
                  </wp14:sizeRelH>
                  <wp14:sizeRelV relativeFrom="margin">
                    <wp14:pctHeight>0</wp14:pctHeight>
                  </wp14:sizeRelV>
                </wp:anchor>
              </w:drawing>
            </w:r>
            <w:r w:rsidRPr="002E3F1C">
              <w:rPr>
                <w:b/>
                <w:bCs/>
                <w:sz w:val="28"/>
                <w:szCs w:val="28"/>
              </w:rPr>
              <w:t>Point</w:t>
            </w:r>
          </w:p>
        </w:tc>
        <w:tc>
          <w:tcPr>
            <w:tcW w:w="3000" w:type="dxa"/>
            <w:tcBorders>
              <w:left w:val="single" w:sz="4" w:space="0" w:color="FFFFFF" w:themeColor="background1"/>
            </w:tcBorders>
            <w:vAlign w:val="center"/>
          </w:tcPr>
          <w:p w14:paraId="719DFEEF" w14:textId="1AB97456" w:rsidR="002E3F1C" w:rsidRPr="002E3F1C" w:rsidRDefault="002E3F1C" w:rsidP="00180E82">
            <w:pPr>
              <w:ind w:left="348"/>
              <w:rPr>
                <w:szCs w:val="44"/>
              </w:rPr>
            </w:pPr>
            <w:r w:rsidRPr="002E3F1C">
              <w:rPr>
                <w:szCs w:val="44"/>
              </w:rPr>
              <w:t>Point to the word</w:t>
            </w:r>
            <w:r w:rsidR="00E613A1">
              <w:rPr>
                <w:szCs w:val="44"/>
              </w:rPr>
              <w:t>/</w:t>
            </w:r>
            <w:r w:rsidR="005E2D9B">
              <w:rPr>
                <w:szCs w:val="44"/>
              </w:rPr>
              <w:t xml:space="preserve"> </w:t>
            </w:r>
            <w:r w:rsidRPr="002E3F1C">
              <w:rPr>
                <w:szCs w:val="44"/>
              </w:rPr>
              <w:t>sound the teacher say</w:t>
            </w:r>
            <w:r w:rsidR="0065180B">
              <w:rPr>
                <w:szCs w:val="44"/>
              </w:rPr>
              <w:t>s</w:t>
            </w:r>
            <w:r w:rsidRPr="002E3F1C">
              <w:rPr>
                <w:szCs w:val="44"/>
              </w:rPr>
              <w:t>.</w:t>
            </w:r>
          </w:p>
        </w:tc>
        <w:tc>
          <w:tcPr>
            <w:tcW w:w="4201" w:type="dxa"/>
            <w:vAlign w:val="bottom"/>
          </w:tcPr>
          <w:p w14:paraId="5549FA54" w14:textId="7B9A6BF2" w:rsidR="002E3F1C" w:rsidRDefault="00FB23E4" w:rsidP="0065180B">
            <w:pPr>
              <w:tabs>
                <w:tab w:val="left" w:pos="3666"/>
              </w:tabs>
              <w:jc w:val="center"/>
              <w:rPr>
                <w:sz w:val="24"/>
              </w:rPr>
            </w:pPr>
            <w:r w:rsidRPr="008F75B7">
              <w:rPr>
                <w:b/>
                <w:bCs/>
                <w:noProof/>
                <w:sz w:val="20"/>
                <w:lang w:eastAsia="en-AU"/>
              </w:rPr>
              <w:drawing>
                <wp:anchor distT="0" distB="0" distL="114300" distR="114300" simplePos="0" relativeHeight="252680192" behindDoc="0" locked="0" layoutInCell="1" allowOverlap="1" wp14:anchorId="3B31ADFA" wp14:editId="6D62DF62">
                  <wp:simplePos x="0" y="0"/>
                  <wp:positionH relativeFrom="margin">
                    <wp:posOffset>38100</wp:posOffset>
                  </wp:positionH>
                  <wp:positionV relativeFrom="paragraph">
                    <wp:posOffset>-38735</wp:posOffset>
                  </wp:positionV>
                  <wp:extent cx="560705" cy="373380"/>
                  <wp:effectExtent l="0" t="0" r="0" b="7620"/>
                  <wp:wrapNone/>
                  <wp:docPr id="1903" name="Picture 190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6500" t="28125" r="16562" b="27187"/>
                          <a:stretch/>
                        </pic:blipFill>
                        <pic:spPr bwMode="auto">
                          <a:xfrm>
                            <a:off x="0" y="0"/>
                            <a:ext cx="560705" cy="37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75B7">
              <w:rPr>
                <w:noProof/>
                <w:sz w:val="32"/>
                <w:szCs w:val="36"/>
                <w:lang w:eastAsia="en-AU"/>
              </w:rPr>
              <w:drawing>
                <wp:anchor distT="0" distB="0" distL="114300" distR="114300" simplePos="0" relativeHeight="252681216" behindDoc="0" locked="0" layoutInCell="1" allowOverlap="1" wp14:anchorId="1FAC7B13" wp14:editId="0520AACA">
                  <wp:simplePos x="0" y="0"/>
                  <wp:positionH relativeFrom="margin">
                    <wp:posOffset>810260</wp:posOffset>
                  </wp:positionH>
                  <wp:positionV relativeFrom="paragraph">
                    <wp:posOffset>-80010</wp:posOffset>
                  </wp:positionV>
                  <wp:extent cx="594360" cy="420370"/>
                  <wp:effectExtent l="0" t="0" r="0" b="0"/>
                  <wp:wrapNone/>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94360" cy="420370"/>
                          </a:xfrm>
                          <a:prstGeom prst="rect">
                            <a:avLst/>
                          </a:prstGeom>
                        </pic:spPr>
                      </pic:pic>
                    </a:graphicData>
                  </a:graphic>
                  <wp14:sizeRelH relativeFrom="margin">
                    <wp14:pctWidth>0</wp14:pctWidth>
                  </wp14:sizeRelH>
                  <wp14:sizeRelV relativeFrom="margin">
                    <wp14:pctHeight>0</wp14:pctHeight>
                  </wp14:sizeRelV>
                </wp:anchor>
              </w:drawing>
            </w:r>
            <w:r w:rsidRPr="006A1A8F">
              <w:rPr>
                <w:noProof/>
                <w:color w:val="7F7F7F" w:themeColor="text1" w:themeTint="80"/>
                <w:sz w:val="32"/>
                <w:szCs w:val="32"/>
                <w:lang w:eastAsia="en-AU"/>
              </w:rPr>
              <w:drawing>
                <wp:anchor distT="0" distB="0" distL="114300" distR="114300" simplePos="0" relativeHeight="252682240" behindDoc="0" locked="0" layoutInCell="1" allowOverlap="1" wp14:anchorId="2D38950F" wp14:editId="5144C858">
                  <wp:simplePos x="0" y="0"/>
                  <wp:positionH relativeFrom="column">
                    <wp:posOffset>2015490</wp:posOffset>
                  </wp:positionH>
                  <wp:positionV relativeFrom="paragraph">
                    <wp:posOffset>-214630</wp:posOffset>
                  </wp:positionV>
                  <wp:extent cx="441960" cy="596900"/>
                  <wp:effectExtent l="0" t="0" r="0" b="0"/>
                  <wp:wrapNone/>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flipH="1">
                            <a:off x="0" y="0"/>
                            <a:ext cx="441960" cy="596900"/>
                          </a:xfrm>
                          <a:prstGeom prst="rect">
                            <a:avLst/>
                          </a:prstGeom>
                        </pic:spPr>
                      </pic:pic>
                    </a:graphicData>
                  </a:graphic>
                  <wp14:sizeRelH relativeFrom="margin">
                    <wp14:pctWidth>0</wp14:pctWidth>
                  </wp14:sizeRelH>
                  <wp14:sizeRelV relativeFrom="margin">
                    <wp14:pctHeight>0</wp14:pctHeight>
                  </wp14:sizeRelV>
                </wp:anchor>
              </w:drawing>
            </w:r>
          </w:p>
          <w:p w14:paraId="12154AC0" w14:textId="77777777" w:rsidR="002E3F1C" w:rsidRDefault="002E3F1C" w:rsidP="0065180B">
            <w:pPr>
              <w:jc w:val="center"/>
              <w:rPr>
                <w:sz w:val="24"/>
              </w:rPr>
            </w:pPr>
          </w:p>
          <w:p w14:paraId="55E1603F" w14:textId="6B51C145" w:rsidR="002E3F1C" w:rsidRPr="007F69E6" w:rsidRDefault="0065180B" w:rsidP="0065180B">
            <w:pPr>
              <w:tabs>
                <w:tab w:val="left" w:pos="1445"/>
                <w:tab w:val="center" w:pos="2221"/>
                <w:tab w:val="left" w:pos="3036"/>
                <w:tab w:val="right" w:pos="4443"/>
              </w:tabs>
              <w:spacing w:after="360"/>
              <w:jc w:val="center"/>
              <w:rPr>
                <w:rFonts w:ascii="Comic Sans MS" w:hAnsi="Comic Sans MS"/>
                <w:sz w:val="36"/>
              </w:rPr>
            </w:pPr>
            <w:r>
              <w:rPr>
                <w:rFonts w:ascii="Comic Sans MS" w:hAnsi="Comic Sans MS"/>
                <w:sz w:val="32"/>
              </w:rPr>
              <w:t>h</w:t>
            </w:r>
            <w:r w:rsidR="002E3F1C" w:rsidRPr="007F69E6">
              <w:rPr>
                <w:rFonts w:ascii="Comic Sans MS" w:hAnsi="Comic Sans MS"/>
                <w:sz w:val="32"/>
              </w:rPr>
              <w:t>at</w:t>
            </w:r>
            <w:r>
              <w:rPr>
                <w:rFonts w:ascii="Comic Sans MS" w:hAnsi="Comic Sans MS"/>
                <w:sz w:val="32"/>
              </w:rPr>
              <w:tab/>
            </w:r>
            <w:r w:rsidR="002E3F1C">
              <w:rPr>
                <w:rFonts w:ascii="Comic Sans MS" w:hAnsi="Comic Sans MS"/>
                <w:sz w:val="32"/>
              </w:rPr>
              <w:t>c</w:t>
            </w:r>
            <w:r w:rsidR="002E3F1C" w:rsidRPr="007F69E6">
              <w:rPr>
                <w:rFonts w:ascii="Comic Sans MS" w:hAnsi="Comic Sans MS"/>
                <w:sz w:val="32"/>
              </w:rPr>
              <w:t>at</w:t>
            </w:r>
            <w:r>
              <w:rPr>
                <w:rFonts w:ascii="Comic Sans MS" w:hAnsi="Comic Sans MS"/>
                <w:sz w:val="32"/>
              </w:rPr>
              <w:tab/>
            </w:r>
            <w:r>
              <w:rPr>
                <w:rFonts w:ascii="Comic Sans MS" w:hAnsi="Comic Sans MS"/>
                <w:sz w:val="32"/>
              </w:rPr>
              <w:tab/>
            </w:r>
            <w:r w:rsidR="002E3F1C">
              <w:rPr>
                <w:rFonts w:ascii="Comic Sans MS" w:hAnsi="Comic Sans MS"/>
                <w:sz w:val="32"/>
              </w:rPr>
              <w:t>m</w:t>
            </w:r>
            <w:r w:rsidR="002E3F1C" w:rsidRPr="007F69E6">
              <w:rPr>
                <w:rFonts w:ascii="Comic Sans MS" w:hAnsi="Comic Sans MS"/>
                <w:sz w:val="32"/>
              </w:rPr>
              <w:t>a</w:t>
            </w:r>
            <w:r w:rsidR="002E3F1C">
              <w:rPr>
                <w:rFonts w:ascii="Comic Sans MS" w:hAnsi="Comic Sans MS"/>
                <w:sz w:val="32"/>
              </w:rPr>
              <w:t>n</w:t>
            </w:r>
          </w:p>
        </w:tc>
      </w:tr>
      <w:tr w:rsidR="002E3F1C" w14:paraId="7C845B41" w14:textId="77777777" w:rsidTr="00222E78">
        <w:tblPrEx>
          <w:tblBorders>
            <w:insideV w:val="single" w:sz="4" w:space="0" w:color="A6A6A6" w:themeColor="background1" w:themeShade="A6"/>
          </w:tblBorders>
        </w:tblPrEx>
        <w:trPr>
          <w:trHeight w:val="2154"/>
        </w:trPr>
        <w:tc>
          <w:tcPr>
            <w:tcW w:w="1815" w:type="dxa"/>
            <w:tcBorders>
              <w:right w:val="single" w:sz="4" w:space="0" w:color="FFFFFF" w:themeColor="background1"/>
            </w:tcBorders>
            <w:vAlign w:val="bottom"/>
          </w:tcPr>
          <w:p w14:paraId="32D2B617" w14:textId="77777777" w:rsidR="002E3F1C" w:rsidRPr="002E3F1C" w:rsidRDefault="002E3F1C" w:rsidP="00165DC1">
            <w:pPr>
              <w:pStyle w:val="ListParagraph"/>
              <w:numPr>
                <w:ilvl w:val="0"/>
                <w:numId w:val="71"/>
              </w:numPr>
              <w:spacing w:after="160"/>
              <w:ind w:left="459" w:hanging="425"/>
              <w:rPr>
                <w:b/>
                <w:bCs/>
                <w:sz w:val="28"/>
                <w:szCs w:val="28"/>
              </w:rPr>
            </w:pPr>
            <w:r w:rsidRPr="002E3F1C">
              <w:rPr>
                <w:b/>
                <w:bCs/>
                <w:noProof/>
                <w:sz w:val="28"/>
                <w:szCs w:val="28"/>
              </w:rPr>
              <w:drawing>
                <wp:anchor distT="0" distB="0" distL="114300" distR="114300" simplePos="0" relativeHeight="252678144" behindDoc="0" locked="0" layoutInCell="1" allowOverlap="1" wp14:anchorId="2CCAD84B" wp14:editId="7C245926">
                  <wp:simplePos x="0" y="0"/>
                  <wp:positionH relativeFrom="margin">
                    <wp:posOffset>69215</wp:posOffset>
                  </wp:positionH>
                  <wp:positionV relativeFrom="paragraph">
                    <wp:posOffset>-713740</wp:posOffset>
                  </wp:positionV>
                  <wp:extent cx="810260" cy="694055"/>
                  <wp:effectExtent l="0" t="0" r="8890" b="0"/>
                  <wp:wrapNone/>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810260" cy="694055"/>
                          </a:xfrm>
                          <a:prstGeom prst="rect">
                            <a:avLst/>
                          </a:prstGeom>
                        </pic:spPr>
                      </pic:pic>
                    </a:graphicData>
                  </a:graphic>
                  <wp14:sizeRelH relativeFrom="margin">
                    <wp14:pctWidth>0</wp14:pctWidth>
                  </wp14:sizeRelH>
                  <wp14:sizeRelV relativeFrom="margin">
                    <wp14:pctHeight>0</wp14:pctHeight>
                  </wp14:sizeRelV>
                </wp:anchor>
              </w:drawing>
            </w:r>
            <w:r w:rsidRPr="002E3F1C">
              <w:rPr>
                <w:b/>
                <w:bCs/>
                <w:noProof/>
                <w:sz w:val="28"/>
                <w:szCs w:val="28"/>
              </w:rPr>
              <w:t>Clap</w:t>
            </w:r>
          </w:p>
        </w:tc>
        <w:tc>
          <w:tcPr>
            <w:tcW w:w="3000" w:type="dxa"/>
            <w:tcBorders>
              <w:left w:val="single" w:sz="4" w:space="0" w:color="FFFFFF" w:themeColor="background1"/>
            </w:tcBorders>
            <w:vAlign w:val="center"/>
          </w:tcPr>
          <w:p w14:paraId="58A05151" w14:textId="4854C940" w:rsidR="002E3F1C" w:rsidRPr="002E3F1C" w:rsidRDefault="002E3F1C" w:rsidP="00180E82">
            <w:pPr>
              <w:ind w:left="348"/>
              <w:rPr>
                <w:szCs w:val="44"/>
              </w:rPr>
            </w:pPr>
            <w:r w:rsidRPr="002E3F1C">
              <w:rPr>
                <w:szCs w:val="44"/>
              </w:rPr>
              <w:t>Listen to the teacher and clap the syllables</w:t>
            </w:r>
            <w:r w:rsidR="0065180B">
              <w:rPr>
                <w:szCs w:val="44"/>
              </w:rPr>
              <w:t>;</w:t>
            </w:r>
            <w:r w:rsidRPr="002E3F1C">
              <w:rPr>
                <w:szCs w:val="44"/>
              </w:rPr>
              <w:t xml:space="preserve"> </w:t>
            </w:r>
            <w:r w:rsidR="0065180B">
              <w:rPr>
                <w:szCs w:val="44"/>
              </w:rPr>
              <w:t>stress the strong syllables.</w:t>
            </w:r>
          </w:p>
        </w:tc>
        <w:tc>
          <w:tcPr>
            <w:tcW w:w="4201" w:type="dxa"/>
          </w:tcPr>
          <w:p w14:paraId="195C7CC6" w14:textId="1623943E" w:rsidR="002E3F1C" w:rsidRDefault="002E3F1C" w:rsidP="00827C20">
            <w:pPr>
              <w:rPr>
                <w:sz w:val="24"/>
              </w:rPr>
            </w:pPr>
          </w:p>
          <w:p w14:paraId="0C2B846F" w14:textId="69CF342F" w:rsidR="002E3F1C" w:rsidRPr="0029474E" w:rsidRDefault="00FB23E4" w:rsidP="00FB23E4">
            <w:pPr>
              <w:tabs>
                <w:tab w:val="left" w:pos="1458"/>
              </w:tabs>
              <w:spacing w:before="360"/>
              <w:rPr>
                <w:rFonts w:ascii="Comic Sans MS" w:hAnsi="Comic Sans MS"/>
                <w:sz w:val="32"/>
                <w:szCs w:val="32"/>
              </w:rPr>
            </w:pPr>
            <w:r>
              <w:rPr>
                <w:noProof/>
                <w:sz w:val="24"/>
              </w:rPr>
              <mc:AlternateContent>
                <mc:Choice Requires="wpg">
                  <w:drawing>
                    <wp:anchor distT="0" distB="0" distL="114300" distR="114300" simplePos="0" relativeHeight="252708864" behindDoc="0" locked="0" layoutInCell="1" allowOverlap="1" wp14:anchorId="4F36D5FB" wp14:editId="43BB7C65">
                      <wp:simplePos x="0" y="0"/>
                      <wp:positionH relativeFrom="column">
                        <wp:posOffset>261620</wp:posOffset>
                      </wp:positionH>
                      <wp:positionV relativeFrom="paragraph">
                        <wp:posOffset>15875</wp:posOffset>
                      </wp:positionV>
                      <wp:extent cx="1905000" cy="1005840"/>
                      <wp:effectExtent l="0" t="0" r="0" b="3810"/>
                      <wp:wrapNone/>
                      <wp:docPr id="1975" name="Group 1975"/>
                      <wp:cNvGraphicFramePr/>
                      <a:graphic xmlns:a="http://schemas.openxmlformats.org/drawingml/2006/main">
                        <a:graphicData uri="http://schemas.microsoft.com/office/word/2010/wordprocessingGroup">
                          <wpg:wgp>
                            <wpg:cNvGrpSpPr/>
                            <wpg:grpSpPr>
                              <a:xfrm>
                                <a:off x="0" y="0"/>
                                <a:ext cx="1905000" cy="1005840"/>
                                <a:chOff x="-129376" y="-91440"/>
                                <a:chExt cx="1864360" cy="1005840"/>
                              </a:xfrm>
                            </wpg:grpSpPr>
                            <pic:pic xmlns:pic="http://schemas.openxmlformats.org/drawingml/2006/picture">
                              <pic:nvPicPr>
                                <pic:cNvPr id="1915" name="Picture 1915"/>
                                <pic:cNvPicPr>
                                  <a:picLocks noChangeAspect="1"/>
                                </pic:cNvPicPr>
                              </pic:nvPicPr>
                              <pic:blipFill>
                                <a:blip r:embed="rId80">
                                  <a:extLst>
                                    <a:ext uri="{BEBA8EAE-BF5A-486C-A8C5-ECC9F3942E4B}">
                                      <a14:imgProps xmlns:a14="http://schemas.microsoft.com/office/drawing/2010/main">
                                        <a14:imgLayer r:embed="rId8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129376" y="-91440"/>
                                  <a:ext cx="859055" cy="1005840"/>
                                </a:xfrm>
                                <a:prstGeom prst="rect">
                                  <a:avLst/>
                                </a:prstGeom>
                              </pic:spPr>
                            </pic:pic>
                            <wpg:grpSp>
                              <wpg:cNvPr id="1970" name="Group 1970"/>
                              <wpg:cNvGrpSpPr/>
                              <wpg:grpSpPr>
                                <a:xfrm>
                                  <a:off x="827911" y="396240"/>
                                  <a:ext cx="907073" cy="449580"/>
                                  <a:chOff x="35431" y="-22860"/>
                                  <a:chExt cx="907073" cy="449580"/>
                                </a:xfrm>
                              </wpg:grpSpPr>
                              <pic:pic xmlns:pic="http://schemas.openxmlformats.org/drawingml/2006/picture">
                                <pic:nvPicPr>
                                  <pic:cNvPr id="1914" name="Picture 1914"/>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35431" y="-22860"/>
                                    <a:ext cx="524259" cy="449580"/>
                                  </a:xfrm>
                                  <a:prstGeom prst="rect">
                                    <a:avLst/>
                                  </a:prstGeom>
                                  <a:ln>
                                    <a:noFill/>
                                  </a:ln>
                                </pic:spPr>
                              </pic:pic>
                              <pic:pic xmlns:pic="http://schemas.openxmlformats.org/drawingml/2006/picture">
                                <pic:nvPicPr>
                                  <pic:cNvPr id="1916" name="Picture 1916"/>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632061" y="45720"/>
                                    <a:ext cx="310443" cy="265661"/>
                                  </a:xfrm>
                                  <a:prstGeom prst="rect">
                                    <a:avLst/>
                                  </a:prstGeom>
                                </pic:spPr>
                              </pic:pic>
                            </wpg:grpSp>
                            <wps:wsp>
                              <wps:cNvPr id="1971" name="Oval 1971"/>
                              <wps:cNvSpPr/>
                              <wps:spPr>
                                <a:xfrm>
                                  <a:off x="1058530" y="30480"/>
                                  <a:ext cx="175260" cy="1676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 name="Oval 1973"/>
                              <wps:cNvSpPr/>
                              <wps:spPr>
                                <a:xfrm>
                                  <a:off x="1560294" y="83820"/>
                                  <a:ext cx="99060" cy="914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41E9F6" id="Group 1975" o:spid="_x0000_s1026" style="position:absolute;margin-left:20.6pt;margin-top:1.25pt;width:150pt;height:79.2pt;z-index:252708864;mso-width-relative:margin;mso-height-relative:margin" coordorigin="-1293,-914" coordsize="18643,1005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qxwjHYBAAAPxMAAA4AAABkcnMvZTJvRG9jLnht&#10;bOxYW0/cOBh9X2n/Q5R3mNznIoYKwYIqoTIqXfXZ43EmURM7a3sY2F/fYzvJXNkW1K6ExAODr5+P&#10;P5/v+HPOPjzWlffApCoFn/rhaeB7jFOxKPly6v/95fpk5HtKE74gleBs6j8x5X84//OPs3UzYZEo&#10;RLVg0oMRribrZuoXWjeTwUDRgtVEnYqGcXTmQtZEoyqXg4Uka1ivq0EUBNlgLeSikYIypdB65Tr9&#10;c2s/zxnVd3mumPaqqQ9s2v5K+zs3v4PzMzJZStIUJW1hkFegqEnJsWhv6opo4q1keWCqLqkUSuT6&#10;lIp6IPK8pMzuAbsJg73d3EixauxelpP1sundBNfu+enVZumnhxvZ3DczCU+smyV8YWtmL4+5rM1/&#10;oPQercueepexR+1RNIbjIA0CeJaiLwyCdJS0TqUFPG/mnYTROB5mvocRJ+Mw2Qz4qzMyypI4OzQy&#10;6DAMdpA1JZ3gr3UHSgfu+DFtMEuvJPNbI/VP2aiJ/LZqTnByDdHlvKxK/WRZiDMyoPjDrKQz6Srw&#10;7Ex65cL4KEx9j5Ma/McAs65n2+ByM82MdPOI2detoN+Ux8VlQfiSXagGJIYRQ9XB7nBb3Vl0XpXN&#10;dVlV5thMud0eCL9HmCMecmS8EnRVM65ddElWYaeCq6JslO/JCavnDFuSHxcWEJkoLZmmhVkwx8Kf&#10;AdYA3eqwKDfAzBYU+HaEYc8xpSPbKAXb4Mo9rvU0gfuk0jdM1J4pACbQ4GzIhDzcqhZXN6T1poNi&#10;MQLZVgy44vYpDsFQd4o2MHGGaGnD5gVxNIqG4zC04RCPs6gLh26T42AYDGO3ySQZp6P9eIrTJHbT&#10;T6JohLABBDKhRRdNxw30TnrzsZR0pzDbxFJinLAbHG8plsxx45bUEIhGlly7I/2VoXWcNB3n0iiJ&#10;0vE+53rKvDCuyKTihpJcGClyamBabJDtx5s5NPy9JTHHVXYg5tnbJiBi6jcTMIujIHOylaTDqFWt&#10;joBxGCRJK3pRlmYY6XjT5SCdar9e2De6Z5Qd2abqbkfUDu7HFyVU9wVpGO4ZY3bnwsB+HVPuHkhl&#10;7gu7rXZYn3Sp5+7DEOlUGuPWQeYUB0l3E3ROC4dp1GdN2TBzN8nzUcsqZATKAH3mQsSlLapy0SUQ&#10;Si7nl5X0gH3qX18jzbOnhgV2hrlg32namXlpJh6ZCTtWFYw7nCrYkn6qmEFY8c8sR/6EDDKykO2b&#10;gPWACKVIU0LXVZAFczhNNtovZl4RZoZNSKxBY9nlKa3t1kA30hnpbDsOtuPNVGafFD2w4L+Aucn9&#10;DLuy4LqfXJdcyGMGKuyqXdmNB/wt15jiXCyekF1KgSQH/FANvS6R8dwSpWdE4gWDRrzK9B1+8kqs&#10;p75oS75XCPnvsXYzHnGAXt9b40U09dU/K2Jy5OojR4S41N3TtuJi2JPbPfPtHr6qLwV4gxAAOlsE&#10;JqmrrphLUX/F4+3CrIouwinWnvpUy65yqd1LDc8/yi4u7DCXfN/y+wYpuzs8ow1fHr8S2bTqoBEh&#10;n0QXlQdkd2PNeXBxsdIiL21quPFr628oxP8nFRC/XamIDQcMJijKT0hFmgXRGDIOqRjFo319HY+D&#10;Tin6F9i7ULwLxbtQ/DKhsPkFvtLYu6b9omQ+A23XrbBsvnudfwcAAP//AwBQSwMECgAAAAAAAAAh&#10;AApOz9XyEAAA8hAAABQAAABkcnMvbWVkaWEvaW1hZ2UxLnBuZ4lQTkcNChoKAAAADUlIRFIAAACG&#10;AAAAsggDAAAAsExHGAAAAAFzUkdCAK7OHOkAAAAEZ0FNQQAAsY8L/GEFAAACPVBMVEX////e3t6z&#10;s7OysrK0tLS2traxsbHi4uL8/Pz6+voAAACfn5+Li4uDg4OGhoaFhYWEhISCgoKIiIiUlJScnJwS&#10;EhKurq6lpaVRUVFtbW1xcXFLS0ujo6OTk5OoqKhkZGSsrKyrq6uqqqqpqamgoKBFRUWOjo6YmJh+&#10;fn58fHxMTExqampra2vQ0NCampp7e3t3d3eWlpaZmZlzc3P39/dubm59fX1wcHD19fV0dHRycnLD&#10;w8N1dXW3t7empqabm5t2dnZlZWViYmLV1dVPT0+SkpJXV1fJycm9vb3BwcG4uLjLy8vw8PBNTU3t&#10;7e26urpZWVna2trHx8fk5OTc3NyVlZVWVlaXl5eMjIzU1NTNzc1cXFyJiYmRkZHZ2dlVVVV6enp/&#10;f3++vr7CwsJgYGCnp6eNjY2dnZ1ISEjg4OBOTk6vr6+/v79YWFjy8vK8vLzExMRmZmatra2BgYGH&#10;h4c0NDRUVFR4eHgvLy9eXl55eXmAgIBhYWHp6enPz89BQUFoaGgKCgpnZ2ewsLBvb2+hoaFdXV1f&#10;X1+Pj4+QkJAmJibm5uZGRkbX19crKyuenp5CQkJpaWk9PT1TU1O7u7vr6+vMzMxERERHR0e5ubky&#10;MjI7OzuKioqioqJQUFC1tbVbW1taWlrFxcU8PDwhISFsbGykpKQoKChjY2PIyMhJSUnS0tIwMDAP&#10;Dw8zMzNSUlIdHR0UFBRDQ0NAQEAtLS02NjY+Pj4WFhYfHx8DAwM3NzcjIyMlJSUICAgAAABENUVf&#10;AAAAv3RSTlP/////////////////////////////////////////////////////////////////&#10;////////////////////////////////////////////////////////////////////////////&#10;////////////////////////////////////////////////////////////////////////////&#10;////////////////////////////////////AEVuhDkAAAAJcEhZcwAAEnQAABJ0Ad5mH3gAAA1z&#10;SURBVHhe7VxdsqusEtXXPFJ1JsAIKAbiFBwDc6FwAnnOGO9a3WhQUcnO9tRXt85KduIPQrO66W7Q&#10;7O4f/qEFfYwWr7vf748hN7yCfXhDuN1bP/bb+11968d+Ox/hHz68f9jcdAk7hrz1l+Cmmhje22D/&#10;HvzUG5+bLuEd5HPhb2HqO3ckRu34TXB4/wfEgCEeiRH+sTHjHxsl/rFR4v+EjWq8PMYtbHwoA/A1&#10;G2yybFa3DwVxaLByEmwchbYP2VgqHyKa2mHQAnEO53k/43vbiD64MI5FttBPeWOLt6T5e8H3tuH8&#10;mCJeeRcYIMauoRIm8fzvsoFa9SvxG3XHfsRG7yM/eQIf2uQwSKFxX/FXbGT9GlFICsGBkjgZAzH6&#10;yVEOxxKBAmVEGmOpQcWvsCEmieIW2kATVMoYpUUINHQeGzPEfFPYyvGdbSjXRrTCPmMLFQ6vLqJ9&#10;/4AYNBlfmCzEwCkrghf4mg1IAjYy9caQArTPL/ccOksiRmlUNQgx4DroPVZAsa/9RlaKY+N27Ab3&#10;6NILxFMBo/PBw3iUN5goDeaRjfqNr9kAsksyI1Q+ODdG10M03/VszXqbO6SS1EHyvmNj7id6Kltp&#10;39zcwrEgH7Bx1ps65it2A2OHCzbeTX8uxBvuUoyv2ViHqC1kpHD0XuDKNr4hgXBjCHunucOPRorK&#10;9paQW7JXETpZK4GsenLBz/yG1rit96yd85O/4jcK7PwSm9f3qSA/9RsDuX5j6EbGdPMogmkGTpUl&#10;6/iMjdwvXDPC9Cb0XQYKjz0DNkcqmHtaKmNSMZaiq5OKz9kw0xhGw6r68HwXoQSI7qhPWimbYtCr&#10;NF3iIzZQl3uZzlvfDSEw25kCeirdfCGpggyM6VtXIhXpIflcnxV8yMbkOm+8AJELTtq/cqmxszSM&#10;F9vYGAjKAvPBYW8+n7CB+hG+GR9ssIjdA2ySCQ8kI9AfGimCawoORhljfMqZ8GTuaV8OJSxH0pNH&#10;N8C5M7+x4m8Y+94NnTPd4K11vA5yWCe+2kj2C4VR0BS65EeJJQFKRHr4wuUT08FhttgVPrEN9ArF&#10;vYEgdvBamTfRS9rjlGukd5QKf3DhqES2vGTNSZMyGvIOF7ZRsuFCH9BlK50kFcmgQohh0WPSQOA6&#10;NMzm0H8ENgjdPcGQXO87jOpuUt5WaGOD0sAiVH1UsJVGEwVCwYTxkVWLlk0gE1IKO9AJ9gyGkUed&#10;IM4/Kkq5YEMBKeALYQ2yRw7mDqEXfewNGtOEVPTABFDYQTJq4eYoc8SspYe3cU9DSrdoYwPg8jop&#10;wLRDDwCDTjvAxNQl7aMkGDMGHEOiGtcNFNOFBU1soL1hgqtQ21JOCMwEdcYmowaAXKUYPMAPYXPG&#10;bo5CtLIxWtiibr7F4JxYKtXB0oZqYgrhc0/WWLOB8IFsP7dfHIbWUUGER6FDOAfPkxbxMls0sgH3&#10;EGZ3XBymDRqq39acwRpZTDiRisBttgHl95n2oevf1XAMYJoGL1lZLNgh+eSN6WtKaWTDGPjnLQYZ&#10;u6jBpMiIUenlCvY1PYIJGHO7oo1sGDNsjDBx9HNBAzWYaOGzrjHFF4Ohyw6oQCsbkGrtdRhDuHTD&#10;pR1vIwLZFTi/N1wCCXbcytHMRscEpwD1QYct39Gy+lNQDWAhwAfGfid0OxtsrwB3mc+wwphsuZRy&#10;hISA4vsnBErlOhRBzV6yITkGXFUJmgUOieXGeD1BROOMPEhEUDJuB1Y7GwN98hu0DY8jwgYSkXkl&#10;5QTQh/njInnbLvc02gZ2NyA5jPMUJXpZg7zC2PWT5zIhrt5kgo1sSCTtZ4Uy9YaiNbXsbB+Rm8qJ&#10;E0BauNy5N2ZjSo1scI1RounQgwUJ9rhSxRhhoeTlCkPo+mXQb8RuZIM76s4174qIJKgJeTjk6eNe&#10;ZzUUitukIG1s0PienfpRmXQk9IZSCckhpUuvAcD1K2WsbTtgUU8TG5KQyzfqgvcEKTmgYKbcMxm9&#10;BgbsPJqYGpcAGy35htgB2xRbRSWYP1Ir/GPe1yTG247VqAo0swFhSSqaFL0kz7eMl+6BQC9lLvDO&#10;U7N63miyDSL+wdWJwUwMAjKwLulWCC1uQ29i6OaueDMbzGwGUYz0CYx4DBNxYpggULJr0NXRKPIM&#10;r0ATG9me3MSsQ/JzGS+ZmNC7JtNASW2+kpu3sqGSjCFxxA/ZW8lswIZUWWqqIk+3efV+pDSzgaJj&#10;YGnV8ZDEOMb6o1IVzCzkWXiJRjakpWE00Y1mnFWLJCPs87kDoAb1DNX7o2CjzW8whYswSUxKzeuP&#10;S8n9Gb0kpM3IFgSXk/v1RhsbchGfRqIakvcpTZiXy5ABGpUCnciqGJcM86EFTbYBIAFTv8lckh3C&#10;rojRKAMwL4/WfEzrSJHRhn4woMFZIKRMXIPUEaO9vMDsQ6s20MoGZrEIkb3Eea4Pm74P6QV73STs&#10;x5ib2QZXwQdsWKYXHBgWFcF9BFk6seNUu34HZsKCbXAVNLMhgkEMVCI5C2IK3jzRjw0Rhbm9oOJC&#10;gXY24DIxcWNlkobBQMZ58qUJrvYSn/vu4sgrb+bwsykDNtr8Bk0MoYnxjLL3OKmLCbzcv7Kt1oE2&#10;tU/cqDr+djawi4Eh01a0ScVQF2l07FgqHy/d9JTQ0I4TssFv7r/RbhsjhgmERme4TM2h+uox8Zhp&#10;MHm5syIDsNxuWyx1jTY2UDcOSOkMnoNzLpZaI0dMRQgeej+zsMu7FM1syMqZ1saKoRtws1pOS1xq&#10;4dmVLNyZkzNs05Wuziua2OB1MhjyyABwLtjN6iNvE+StN3ht0cJBgtTMhnQIne91Rg1yIeiO4crD&#10;CCt7WNLRDdpso/A6ueXE2XPF3IbpJd6dqpnJL1THNSdBeR4AG01+A/sC+gth2vB+iRzawD43i5MS&#10;03KTR3PdVjZo66hqQHKudfYOqZic2sEHHca56dKO1XmxouW0oMk2cMGiFI3tOOIDGSrreu/EMHHq&#10;IMBEfsHhmtA1G6ib1SMmRHaFqY9gmNfrgc0gJTQFwOFZncR73rZBExsE0wTx2+wmv3m3edd4Ca+P&#10;KuQpjaCaaxDXbOSO0jiSLNDzQ6qDomY56vIM7oUJXXHucFp1ycZSCe1f1CCzeLHUudatEO99l8rl&#10;42W47tDARoaYl3SN00dZJVUxtkKUWJvkoU6a/QbA/EkXJiC7WGo9dyixWprb+v4C7Wxo56UmumRZ&#10;68H3GRe5ZS2CjLqUaQ0UO7eNAnSB4jboSpmi6yA4E2SVXsgjHnU0s4HGZM6GC4aBsqADpRugMKVA&#10;2OZu9t7cPMh4BJ+wIWOFzlECCxhGIdbf87YAwG3+lSgqpxfZnp7xgW1Y9EY9M1cUmHEsBmicc1zK&#10;WUH25yCA+d4JGZ+wwRSf9w2ECJTAtFb7x/ai9U4eqZkxC6WNI0mRZraizmhnA0dyu5gkoDrsbp1i&#10;CMEZzukE2mSO+sZqDw4ANhr9BuJ1Vokcx6S+cOYKPqTgXAgThMmHFq2cr9K1swExdLXIctzRj8kD&#10;NAXRc/6RknVm/PMcYTHOPEYIxocmztBuG1CIrNSLZdATUUsrbeuqfonI3CBZm+/uH+MDNjwjCl5o&#10;TCbTu6fKVK4f4YqNd2fjpEvTDPL05Htl/1AMNtHORvfS9WlcJve397kDBSt01Aa94IKNstb0QFlR&#10;f2+R+Oy90T1KWR+HQLyJawyHC5x3ZZg3rpzXcKgU3kDO2wsCSvcR/imm7E9X+IKNQzHAhkkYcIDV&#10;Lwy+ccxa4lNnulUgmVzuEPNvgrdvpiWHbAS6nxLGTProHQYtA90WE0PcT8DfaFTFsKZG8eA7L3PU&#10;3d1wYek417zEmMqJxALPZ1L3QNHEmWFcZ5kZR7PJFrhlQahEfLgw7l5BKJj6rl/NTJdJ27Mo+9Fr&#10;DK7yk+3SXZTQxJy5X302erCk9NvIdvkEI7CQvbCHc9TPUZkWL8ijdOz+1OyJWenxtV9gW6nONGzO&#10;HipNlhbzHdaVv/e4pWN71BBfkUJcfO3472IfVTe4/GXdr6D2NPIal4L+AuD6xYD1XUU1v/5l1Dzn&#10;Br84ZOtA/3fZ5wZk6S9oZQ7zR+Dpu9kQ07hGNV7/KhpM41Ybpc7xRR96qhaeRJpyWuZ7XHtqCHCy&#10;svQtUDv9RZP1fZP6NGA4XTSa8ZI76Ldq5YJuts1fykw3m8Y5GWg8RpeQ0N8sxqV/ND5A1uZnB36G&#10;y2gx8CFwvH4+S2hBXuE8xhA85nXvO7/34NRr0B4GF3qKcSsbwwnZ2Sg5j4JSbmWj14WvAyyjIzTc&#10;VvgGjflM0Dstt6E2g99jGPOtybtQWc/YgIqBw6/OzH8NV7WrdUSjD7ndhrasKsab2WgTw9qbbaOR&#10;jXTzSGkRQ+zjdjEWH3WKe91Xm1IA/hz0PjQn/vq/R+5COxv/EaXcOmCr/1txA7Hh2s9dfw+PpoGC&#10;MmPjiPoZ5gctL9EUiX+KvindIA/3TRBQcfO9EsTYG5XSlnxBgHvjvGn4+Zzgiztd50Dz+l8+muS4&#10;SYzcdu0fI1RxJxsYhq1ifHHfrwHNld/GBiFLLE220bRO91M0rUUKbhVD72614NZF88u1yAW3zg82&#10;v+blKttBPL91eXZ/v/7o/wh8K0bX/Q/EOUDq6+X/6AAAAABJRU5ErkJgglBLAwQKAAAAAAAAACEA&#10;cKONmZsVAACbFQAAFgAAAGRycy9tZWRpYS9oZHBob3RvMS53ZHBJSbwBCAAAAAsAAbwBABAAAACS&#10;AAAAArwEAAEAAAAAAAAABLwEAAEAAAAAAAAAgLwEAAEAAACGAAAAgbwEAAEAAACyAAAAgrwLAAEA&#10;AACt+u9Cg7wLAAEAAACt+u9CwLwEAAEAAACiAAAAwbwEAAEAAACEFAAAwrwEAAEAAAAmFQAAw7wE&#10;AAEAAAB1AAAAAAAAACTD3W8DTv5LsYU9d3aNyQ9XTVBIT1RPABFEwHEAhQCxcADCA2NsIEhIwwVF&#10;QAABAAAAggQ7EpoABEKAAAEAAAEB2zAABAmAAQAABAAAgACABAH1MyLHJSB7u66QgKCahAR+XMHv&#10;tV05G8BAyB47YegkJr3qECD+Zt65o6AtnQzAQJGStpqcdlNPAgiyzIVnLOR1/B4uLtuuLFnV3w9w&#10;0hGV6mudyEBuEBA2OtQuCghEtWZhBmMRKxeEc8IYaIRIAAABAiguNg4bsXzgVDoGckW9YAAAAAAA&#10;AAAAAAAAAAAABtQTzQAAAAAAAAAAAAAAAAAAAAAAAAAAAAAAAAAAAAAAAAAAAAAAAAAAAAAAAAAA&#10;AAAAABMEJEEMGEJGQcIwoRhiDwzCMLzpYQFMJFEEIZAgg1MUgJMEFgQyhB4EHgC0CAQWDUIHC0cw&#10;g8LMEhIApaEBgQOiU9CJqW6FtTd484QWnglEhnRIPdPWXVb7PvEUR4Mp3oNJyDxpqBBAKcQcBAIC&#10;AAAAAAAACY0bFy5Y8e1sv/11swRREUe+A+YQeOEKKEX9QoPSggETBlHxIzCKIUSMoxcSIBW6KY2v&#10;dInRQ63lDcIZf/THKkeJZloZJ6Q6URKCHWK0TbYlcewhgKm4HgWhYAFAAbAAEAAAAAAAAAAAAAAA&#10;AAAAE7BAIiHMXfZQ76LDpzzcHnpMH648nru+YmBc6dI1UMwqNWE5lKS5ssrQX+8ub7oLol+z8mjX&#10;QrVzsFq5cTExiZXaRXQn3QB5MMeuGBaAIAFAAbAAEAAAAAAAAAAAAAAAAAAAE7ITPsNGNqze7dd5&#10;sn5Hc6PMoxP3zqNF7RlHSIptRJ1fhmCiQxYGcEEnAAAAAAAAAAQ62bjoRKYO4SMMWFH70909xnly&#10;iYoV8FDj3xoAQAoAIAAAAAAAAAAAAABB4+qTys7+CgokNk/janIruXdSzabhz/t5OTybtDblAxGX&#10;oqHM3sfDGy/cb2cIKVz4LiNecRiB8azyAMqVnHTRJiQAhaGMzHiRFjGxhAAoADYAAgAAAAAAAAAA&#10;AAAAAAAAAhJCbyTPdQIjiXC3Vik3vcRdGiw5+ezZCI0kSz1tNEoFHCvl5kqPg1TN5/Pk2SdXOe06&#10;WEvE8uzY845v910aYYi31k5ZpSjHWNACAFABAAAAAAAAATJljlYS+lrNJVpm2BFYk7WqLstoAeMk&#10;CW08aDW1XUt9JJBbWPVauorIihKLCCopiiFFBBzRWxYISkJk1jxEY4oAYBMWAAAAAAABAA4ElgAA&#10;AAASN+I4IAbR7KppkDDogAAAAAAAARwgSQsfAAMAAkS3z+RYkNT2DnYUy++f2PEhqQ0WtQiiGSAe&#10;E/vk8Z/EixoX05FlE7ow4Ev0AAAAAAAAAAAAAAABIIYnhBiA99MMNhBI+eGy2y4kJ7Le/dTLYQDC&#10;EQsLnwgxlkXQD4TQAACYQFwGCLsIt3CIrPIoIauyjnYUejBDWBCoEBX3OrmtwRxWBGIwjaQSGtkw&#10;jiCIrX/Nu6fWH6R5GxlsPAAAAAEDI5AdhCD4kZhotBcTRscUYEXEIOEEBHhDjwjDMKFv0cIFTHIB&#10;vhHEQcMCLj40YQocJFWAQKmOQDBamKQQhpVAB+mkAIIGEIphAiCNKyqRfmmAIJYQmYQMgjFUi/NI&#10;AQSwhMwgaEYqkX5qAIJwhJhAyCMVSPzSAEE4QkwgZBGKpH5qAIJwhJhA4RhBBAF+bAEE/NgCCJSQ&#10;kCC01088ToXGgKhA0oCg1LDUlVf5e4QkwgcI3CEmEDhG4OgKeVPAgNKjCBxxXENKQQ1AUIUpBAUI&#10;QUNZBDUBalAjHQGsYqEIbjzWDBBPwDyMBFxokXH71sEAIFGEE3o3VK9vUtpajU4IAxgPEdZFCrPG&#10;2JlTpN0YCMYRRIyi+lSY0JGgMPltguz5q72ySY8YozihlGUTB6GaFhIb2bAUQOIwiDLxkfgQUV/L&#10;dlJjse2EDwahomJCWm6xhomLFXQCJgbr8T/GSAZcseA1MByZLZPK4CP+uiw0aFi/v7/l/BAf4AxE&#10;fMIJHqITtsAeBwiN4254Sa3vZiRo+aGwg5DxABQiCR3LhB4TIYQ6PjR8YQIjRknphAI1t2CAwQOl&#10;rebyceUurESdGINNluKTFyLdsp1pyzOZXs/WNkuSPO2iESPnZOpbRmMkiR4ugRRgD/NpqkPc64tg&#10;6Va+49O2ud1yhRvoqTiAlsaMQXEjKMgsJIr6KLSdmrPXfle1rtn7Zy1R+YkvsFfGb6rrl4uXiKCU&#10;a5HQiqQGCSKNAjHiNYxYwhps8BggG5cEy1QkpX+Sxhkib1JJsGLv1amd0EDgGVmAuVYSeVJ/r14I&#10;XNEZUq0IGZ7ZMWrTbfTALzC8P9Iv3n9mP6NSUWF48uPoQOUGnRBAt1oek3ONo9LGhE88jJVPP6Pr&#10;pFR5o0R3UdwtDZ/TBBSJv+ku+QDJAZxsuX0Ja+bzVpYsBy9jXiZsE3BBN5xIfNjfgFr5xpXly7aY&#10;kw+DjPT2XW0YjXAgFHhnTzrK6weBwg+wNZ8ZRt4T8P/AZSA57ouru7cu4QMxbpUzdwQdVQQLEiwD&#10;LOCqKZpG3c1RsIGZcCCQsAQ5OPZlvRSrDuwLHrXWxkmVNbAc81lwhMBH4sy9dStbST89gQKgL7Ue&#10;1Hglrcd+lAoIBgHbGhcVdx4ooutlE79cOnJkAzo2i5oK5af4jpzuo5Y+Tk0tljRfWhdwWnkaUIBt&#10;olrWUnMMvrdiTAOj2LSt1DJvjisAVf3QpWQrSxujSwlY16E/7Hnc0Qc3sxil1bW4SV5YIyqNcjxi&#10;rAQpIo0CxwjWxQwhpJJa2ZlsVuFo6gUaFdpeV95yCEmJVGIkJYxgPQQCJm8b9q9PwUJDH6HR+ZLT&#10;ESTFYqGWQubH3OQjedE0cm3LnwemWPXFV0eiwri5FPY1N8nR7SrN7inq5X+3F7p7qGRv4yhLaI6C&#10;WJwgYkdDgpI1qyKHxcvnaa4X9O0JiFscy6W5ssA5txNXNbxDCA+r9YAwErKicziQQN4CJ0ei1m+H&#10;HAYmIYu1VtU9YImwhXTsDJ+Kne3RMmJEtemOkDi+gBeRbbFd1IHD2UaInRvJ/nJhBcVNTp+Tt0Z8&#10;IXhC/+9sy+6ZuEF/afZEiQcILhAMSpAqob16y/vLS+YWPfHxMT6SUqSQzXEh1L3VESBwGEGxvEN9&#10;esB21+7BXxNzWjWjWvGvjiLO81S1e9LEh5wfta1bASHZuUyYe0fNC59y3zfrx8WcFCYDJCzkPN1y&#10;/f5KbWtVRRp6plpg9623fp2ZFL45A+WizF3iU6TCBY1eqsaZ8ZMT/2AghM2cPUJHwgjgMTr8C6sb&#10;0W0mrTMcwgEiYFGvGhfZP/nCC2exxzJwTi8aLi/wgv4l8ToDZ7vLMEDxb4uLuaOYPb3s2wMECUWN&#10;mx/bbL3BAmHwcJFzYQNkL6avpqghhG4sApbj89io144YqwEKSKNAscI1sUMIaFJIIJgIkJnPbZRM&#10;TdOEDd4FD08wzrhBIAGTNA4IJEeNz9qcfn0DvhBITB34yTv4/6LMbrR8IBUXHzV1uNF77l2ylrkk&#10;hDPZFmtuBgF8ZuO8lide9MA8TTCA6ou3FfYTpykTxvJPd5ydA9zmvrQBP7Jl9jRDriRbXU9yLfFO&#10;iqJjNL8R4sesbCARCA4W14bLs8bNAIXzO4if/cH62eJi5MmesjvxI2JMkbEh8TNb698+JwkP3vGJ&#10;XiJfMtxjo79kH+2CE5nBC8T1kWYDj/yHiYDLCQAXb4D+Bwh1xYmHecxJTGiT5KtAoa/db3dhArvt&#10;UwQA3+OtiP+Vf1YIbjz8gPIQlY78xsSCAOIY2Xixx6W9Ac0ND11sIU/ZfaFjVFhXGxezmT5I0aNA&#10;NgLWN2fGuuIYQj84B365bMWuZyf7+X3ZOb5uEAMIRjZIboERXsnkzVqwQbByLvJzHNOhzE38NlRA&#10;at2+pVusmXgg2UrjrJGh2b0gdK7E9fLANzN6rfpwgOEEMhOZe7MYIN7JG/mvmivqtpcIPBB4sIKY&#10;M0HFWwszRWitmGz3y3v1eTVesCj2ye/2nW9bQPCA3WBhR9YvJgMIb/NlOjyPXUwGECyjQsEBDCC7&#10;BDQipFGgWOEa2KGENClmSCEw3lpG2SS8hEnAEbJgvEr6EaaEgYQvCKXPQ8NSbcTvsPiRGhdEU3yG&#10;dA2xcIK/lp00uWsDvjN3dknTsTF62AfTk2M8Z7LNp6pnXsfVjOML1D7P59AJ6xGvxBAft4DW5MCs&#10;bSaPw70EBwiDtJjuOG/zQ89Se3ggA+wliglNiRxQLY+V2Hmt5FJQCYggIlQQP7hMc99Ac8qKpudl&#10;tIVS0ECrFdyuMY864C6rA4FwP/tggMXJEPfegCcCwLgWfKPEngKv8bHwgpezq9Um+MoBHixf5RcT&#10;vJMbN/JCxc1vVtnyYO942AhsIMPezi+NFgeO8sPuqN5eieX/s5AMBhrvNiFcfbcINhAX2tt4wODh&#10;p/C3aj+3J7iaeRxxbZnC6cXxZnd2p5ammKm0xQcZKclYApWSf1Qo69sKeOR8zWvaXIaAAm/8eiLi&#10;H0T26EO+29uEl+5cBkyf9rGgoO0KAwnqzqLqGYYQCIokK0VNT7EuFRfbrbY41IJPwkWxU4jYajTQ&#10;GbBmfdliQELlsOlosgwhbu6wegOPR+IxGpAUa8cMVYCFJFGgWOEa2KGENCkiDpjocHCCbEyYQZY9&#10;3KN1UBgiviZIIF7HyzYitZ+lgbwHJKhMr53CFQRHCkuWVzPzFxLz2AjTf9L3UUpkbjlnMRqLZigH&#10;MpgRl3zcveyq/6MxfFShFL+yq/Jbq53AQQLNsKmRfVv+t7JlUTARBfxJXa1YDLNvXsejhRQsxeTG&#10;9ELXX7OT+Ts2TuO8wcBt9iwJKKok/9+x6VZmoq8OZ0lUR8XkScZOgG7TVoEOSRY3fMTMya+56Evi&#10;WwELUPCEJk3IDViYQK+B2JE91Z3u+7hCVnXGJ3Ot7buEGYsxHsQhkNFGQyFGYHPjGPxG8mYVQmpz&#10;kECz8f0AWbYIK+M2GETGsWfnSnQoAYjRuW00mBbCC08kTHiD0Y/NkjuNlWUbctDz0igD+Cwg+ArN&#10;UWEnKezxRYrykEE4ibggocpA/4CxPYGATisOV7UcmESOc5UqHi4CCAZyPjZM8P3HMeoFAGQtYvRD&#10;3Zgg/jJgG2xmZfRJNDgQCNiGLIyehEgWTGjLJs04qBwgUTAxnceVnAmArYbUKGEDxLThAIIB+cVY&#10;QWIs3PIKOgGA4ch+DZloxMNRYC4WOZLnCCzZfTgcac1RYl4qiC+/KUf4QvL9PyJ+YnsvjaJToCjQ&#10;sEBDCC7BDQipDobApjhCM2mKEMIawKY4QjR8e350nhCxn0hM3r+npvLTcID38S8EFgEJ7cIPFOyi&#10;MkzOCDqYphJwQdTFMJggMwHCAwQVPPmnVAonBB5GKYTeCBeiYH9/SVmfQ4akEAAGEMOGpBAABhDD&#10;hsggAQwhjDJBAAhhDNvxXj5bYiUR4nO8qcl09OCCBZlkwOEChmYLMXLxu9idkmLjb+iJNO4h9Xkt&#10;+L2q8QQbAZmJhAsiX7fZhn1P8RNTOnCCy3mUNmLVbqo+wQGPEyRTGcIBiKGPHmsDAsICVT2N545G&#10;CGMp9nQ6hGhc/Yse1/nQIvv5I0Pxm5CnHcIR5WgKiqAam58HgIWA4B42EAMmJl5ht3d7uettoUtS&#10;B46acYD8LnUXI7opYKz5phBMIAkligQQPB4+LkPzL8VQwQdMUISwQdMUISwQdMUITfJDx8Fgs0Nk&#10;we5iEWGSCAADCGFApAuaG0wccsWGSCAGGEMYZIIAYYQwuzBB5igCWGkEAAGEMLswQeYoAlhpBADD&#10;CGCcM4IOYphMEHMUwkoVIICYYQUtSCGkEWB57QQCKpwgT3luJakENIIsMQQAwwhkMQQAwwhl4eL+&#10;Ey4Q6Yv6VOeCB4QSA7EzxYF/cv+10lfZxP5C+pegN8EIwgB5I9SCTgMEAimLMIJ/MadQ1TFhAGB2&#10;hIISLsXyukGMgPLCFYQA9M+ZQH3myZch62dQ/iKFzZohfL1qhJMqgg2EAj/ITWrXyxdxc8JGyabs&#10;C7nZ0UUCTCFcd5zrztuELfNEy5st7x75N9ncIC4TJmggCrplVSPV7wOA3i4QL+aZpYnYITrIILkq&#10;B85a80EIgNi09FYzgMIAVs7JPdnHLgAxkFY1jjiK3LBBImBj/i3zT7b/SUEXEhbYQzL+EvdTSOyq&#10;CFuoIA0TBWCE2wU+i1+m0m8EENlJaB+MVL+fDhJbcEDFiC8BX4kEQKH7Juhb5wIKA4RDhAcyj7Hq&#10;donGGzxPVWsUVwgE9/3bROVtYFjRlrnRZbhAYaM2OkAsNgJyqJOiveS9pbByrXiQQiCC0T56SXLg&#10;8t4qreKhOIZCBtxkpgfVEEKiYQFHZF1ElaDVXjwQGEvlhutCfezxO64TS4QXQjeAAAABBAAAAAAA&#10;AAAAAAAAAAAAACn5rSjbf1jZYvaAADJ7GAAAAAAABQcq4WAAAAARFAAAB8gP+IOjwTV7pJsAAezp&#10;gAAAAAAAAAAAAREAIgAAAAAAAAAAAAAAAAAAAAAAAAAJ7eebEAAJUrhy0AAOFtwAAAAAJYhD0S77&#10;gIFdhy2PQSs8AAAAAAAAAAAAAAAAAAAAAAAAAAAAAAAAAAAAAAAAAAAABqk0Tx3VSImSAtIV27Yx&#10;oAAAAAAAAAAAAAAAAAAAAAAAAAAAAAAREAIgAAAAAAAAAAAAAAAAAAAAAAAAAAAAAAAAAAAREAIg&#10;AAAAAAAAAAAAAAAAAAAAAAAAAAAAAAAAAAAAAAAAAAAAAAAAAAAAAAAAAAAAAAAAAAAAAAAAAAAA&#10;AAAAAAAACPri6ijUOpJ4gAAAACLLl6oAAAAAAAAAAAABERRB8XvjwAAcs1wAAFOSd1HiACyWeAAA&#10;AAR2XHMZ/MMAAAAAAAAAAQvzNhprrmaARAAAAAAAAAAAAAAAAAAAAAiIARAAAAAAAAAAAAAAAAAA&#10;AAAAAAADNU4AAL+FAAAAAAAAAAAAAAAAAAAAAAAAAAAAAAAAAFdNUEhPVE8AEUTAAQCFALEAgCAI&#10;AAABAAAAGQA+/wAEQoAAAQAAAQGbwAAAAAAAAAAAAAAAAAAAAAAAAAAAAAECAAAAAAAAAAAAAAAA&#10;AAAAAAAAAAAAAAAAAAAAAAAAAAAAAAABA0n/////////////////wFBLAwQKAAAAAAAAACEAiuja&#10;qJwKAACcCgAAFAAAAGRycy9tZWRpYS9pbWFnZTIucG5niVBORw0KGgoAAAANSUhEUgAAAHIAAABi&#10;CAMAAAHM0kdCAAAAAXNSR0IArs4c6QAAAARnQU1BAACxjwv8YQUAAALiUExURf///8TExObm5tra&#10;2v7+/rKysvHx8eXl5QkJCeDg4BsbG+Li4g4ODvb29lNTUygoKP39/bOzsxkZGaCgoAAAAPn5+Wpq&#10;ajExMQICAs7Ozvr6+iYmJl1dXdHR0dbW1gcHB3R0dJqamgYGBo+PjyQkJNzc3BQUFFhYWPz8/JSU&#10;lLm5uRISEvj4+DU1NfX19VlZWa2trVxcXF9fXw8PD93d3enp6ff395eXlwEBAbGxsdPT01BQUKqq&#10;qsbGxoCAgKampggICL6+vuzs7BAQEEREROvr6w0NDT8/P/v7+xEREVtbWyIiIk1NTQQEBNfX10ND&#10;Q+Tk5AoKCoiIiJKSkujo6Hd3d2tra1ZWVt7e3sXFxUhISImJiTY2Nu7u7o2NjRUVFTo6OsrKyuHh&#10;4Z2dndLS0gMDA3BwcOPj415eXhYWFnV1dfDw8KysrGdnZ0BAQHh4eOrq6mFhYRwcHLu7u7+/v56e&#10;npOTk3Nzc8zMzFFRUXJychMTEzk5OaSkpBoaGh4eHjMzM8HBwSAgIJycnJGRkQUFBQsLC7CwsKmp&#10;qa6urgwMDIaGhvLy8icnJz4+Pri4uIeHh4ODg0VFRSMjI21tbRgYGNnZ2Xl5eby8vMLCwvT09IuL&#10;i1paWj09PUFBQVRUVCEhISoqKmZmZs/Pz6WlpfPz85iYmJWVlaurq6GhoYSEhDg4OHt7e1VVVTQ0&#10;NB8fH83Nzd/f32hoaK+vrykpKaioqGVlZUZGRtDQ0EpKSqOjo5aWlkxMTMjIyO/v70tLS2RkZHx8&#10;fCwsLMvLy9TU1LW1tbe3t3FxcVdXV2NjY4qKisDAwB0dHTw8PMfHxysrK25ubsPDw9XV1S0tLefn&#10;5xcXF2BgYH9/fzIyMk9PT7q6upCQkCUlJe3t7VJSUsnJyYKCgnp6erS0tC4uLtjY2H19fYyMjDAw&#10;ML29vWxsbIWFhUJCQjc3N5ubmy8vL5+fn6Kiora2tk5OTpmZmUdHRwAAAHFBh5gAAAD2dFJOU///&#10;////////////////////////////////////////////////////////////////////////////&#10;////////////////////////////////////////////////////////////////////////////&#10;////////////////////////////////////////////////////////////////////////////&#10;////////////////////////////////////////////////////////////////////////////&#10;////////////////////AEo/IKkAAAAJcEhZcwAAIdUAACHVAQSctJ0AAAZBSURBVFhH7Vk5sqQ6&#10;EOQQOgomJo4CjwhMnQIHk7PgczouMFml0gYSiJ6e+TE/XvbrxyKVasnS2s0FrVwd5Hm1F3lWfMsw&#10;/L/fm4Fv7POsVTPxIz3zK9cAHjRdXRNWPsA9L3KlZ8j6auf630Dcpm5Ng78YvXeX3qvI+X1rGvzl&#10;QQH4E9amDHVydThr9MQxItmd/rWRM6EUVzSz5WXB3khOGzxHyqV0xruRyJ2tAoFr2b5bmN1gqSsV&#10;IN6xF2np2b+T7An3pX8AtwpPhUnsz4UHIhiQFrJgz7eEpFAaVU76olODQHRPRlzYW97AkPTkqBDv&#10;+alv1MEvzs3SC7QrNoVC3Cl8BnQr16F9Ycu34DNqK7rl5Otw4eGCEAonZyM1ahsOhVJENy6BQ2GI&#10;mg9VpFOwhMSOCuVdRMtF0vlIiAvPSZvRGeHzwv8OH5glIgVJjrYwdMa9JAkZTtOruIhc+AigGkfc&#10;9QRlnb2hodDeyjVBUWcLNS5Dd8rydLwt65yQZ+jCo9E22Veyd6Q7h4IkBYT6/oHwqF6zSTqtlJVc&#10;PBv0xeC/zyzsuxohK8mrADKNQsNTB7CoNBhXyaWFbwA5hhGJqqtm2TWHKUJGJ1xDJapHtkIfjITF&#10;OolPVhLTfgfN9oEaQJiJkk7tsb0ZSfJuiIKB6mcuCTnJJIQM8tl6H5CTjAcbhs4pzUmelXJa2NsI&#10;WclUlAQzyEs2S7D4RIZHQbICvy35g38N6SBSB07zTwTthFRc7N+CpLirLKW8L8H3zOsw8QDnY6GL&#10;FtD5deNLQVR3AuZdeCcTR3VX14GoBCiUTSb2MXTnV20PaFFZjxDfVsUyWg91zJKPs8EcapiRloyt&#10;MpgqkWsKGaAbwxOgyc0RZ2w0aJKRpHrVnAddjUpDHg0kBZluoiAvqu96T3ARJNMMGBapKoS3RnOc&#10;H0NkOJjkFTWBr+L9nuEGb2GbdpKYwjk0a7yFzMP2KEo5ml3wYNZt2J/l4NdGHJAe5oYjrXSvH+OD&#10;iJCRzljECQ1QG8zNHSBykKWwEl8yEsr25niOj0FF3nWzFFYbeDbjaemWBxrXzlACLOXwKC1buSJQ&#10;bYiXtDBfLPUL3gKo5dMa7zF5LMISwYFyqkvbqgQbO1SIXijf0ccRqefwnimHsdk9wBXnFIWxEtxH&#10;cC/zoI01xtAqpONGrT5GPHP5vXwVYuZfqYyrv9JIqOkaP/jBv4tlmf/Gn2hjfDQMv0bSdf+Oys+9&#10;DMYa9WrM+dzL3c86VQvBgN/wUjnZIUxc0X6+iMTLV/HxByqtj2tr15MPSKx6p9LNyp3Ts59WMQV8&#10;5OXSpxM5Y+aNTAU+4NKoNfotyyFk0xMSx+riQtudZojXDoATNc+NvOdy4PXXyPuHGGZUqj8Wczz1&#10;0tdcSo6sk9/54tJiI+uMX9RyjHd95aWXZrAnt/Nw6ONAz2zhmo76Rqd4bxNt5i9ItIjZZczMI9b1&#10;/UBLe6N2TqPNDj/LLsVUsexnUvKg0qyybp921kgu8vOwYveuVt9WK7HI4wWXhz0JII2r9Ua6CjQf&#10;jXHHx/Oq1LDypjyPei573/HULpsGsWHjkgkvzaac5vIJRTWXfegVTvlqnTQ2VdZts6nD2MpdpZbL&#10;Iwwu9syDUsS2urEx8U8BnfZdJoPElpvAhtxoBqFUuob82D1M3b6hgaVX/Y0+oIJLM2mtVl82Sifc&#10;rKpGswWzQpIuSvfjto13BFVx2VGymEHmCSP571YfE1tgeBpZFA87JuI9g8TLvMrWKsEQR+jl4EBL&#10;WO0oYBUfVtXkelMeiZf5wEpLhgeUWcLpTkrsRRQPB0hQxOgdKrgEfdwP+fjIDjvw2UZEhqOdO+Oh&#10;JnsiYTo+KCgg0VKsxwdOLeI1nUYy+yS/BNkTOIJpjwHjfb69Ci4BoUrNeZbsz59j5bqghkskrW3N&#10;LEWjUFi32Krk0qXHLXYZVFv9cE5Ux2XFadOsJctI6d3cVcllMz6drNHY3mIOE2y212ZRxyVyslxG&#10;MJytY0X8a7lEvfvWeo6p0TXHjJVcuiGoALdudgPwLSq5BKIZ84ywYKhBJZeEucCnWSVTK1HLJcHk&#10;j5/dlF2Lai4ZXSY9EqNrUM/l1/CCy2/hDZdfwjsuv4LEy6W9/0S3n3/a8p7s/4Wm+QV91cPgE5SU&#10;qgAAAABJRU5ErkJgglBLAwQKAAAAAAAAACEAi5OfsqwFAACsBQAAFAAAAGRycy9tZWRpYS9pbWFn&#10;ZTMucG5niVBORw0KGgoAAAANSUhEUgAAAEQAAAA6CAMAAAFJ4j+nAAAAAXNSR0IArs4c6QAAAARn&#10;QU1BAACxjwv8YQUAAAIuUExURf///7KysoiIiNvb28DAwBMTE/7+/gYGBjAwMAUFBXp6eoSEhCoq&#10;Ku/v72VlZd3d3aCgoGtra+7u7urq6h0dHefn5xsbG/v7+/z8/MPDw/f39wEBAWFhYQcHB0FBQQ0N&#10;DfPz8woKCtjY2Lm5uRUVFevr69HR0cbGxvLy8sXFxZaWlvn5+QAAAJycnNnZ2SIiIq6uruXl5Vpa&#10;Wu3t7Zubm4uLi9ra2ru7u8jIyAsLC4ODg/r6+n5+fubm5v39/U1NTcTExAgICBwcHFBQULS0tLi4&#10;uL+/vwICAiEhIcHBwWlpaUxMTODg4JSUlAQEBOnp6R8fH3t7e15eXikpKQ4ODm5ublNTU9TU1BYW&#10;FlxcXNPT0+jo6JKSkmpqahgYGM3NzS8vL9zc3AMDAzU1NV1dXY6OjiYmJkNDQ7OzsyAgIDIyMklJ&#10;SeHh4SUlJXBwcKurq6SkpDo6OuPj45mZmU9PT4CAgBQUFEhISL29vURERDMzM4KCguLi4l9fXzw8&#10;PDc3N/T09BEREVlZWT8/PzY2Nh4eHpiYmK+vr6WlpYyMjNDQ0JGRkfX19RISEmNjY/j4+A8PD7y8&#10;vNXV1crKyoeHhyQkJBAQEFhYWAwMDGBgYEdHR8fHxyMjI2hoaJqamhkZGXFxcbCwsG9vb/Hx8amp&#10;qaioqMzMzHl5eQkJCWxsbDg4OJ2dnXR0dGdnZ1VVVZCQkM/Pz0tLS5eXl6GhoWRkZFRUVHJycvb2&#10;9omJiQAAAHFbhy8AAAC6dFJOU///////////////////////////////////////////////////&#10;////////////////////////////////////////////////////////////////////////////&#10;////////////////////////////////////////////////////////////////////////////&#10;////////////////////////////////////////////ALtpJHUAAAAJcEhZcwAAIdUAACHVAQSc&#10;tJ0AAAJBSURBVEhL7ZZBjrQgEIWJB9CEc1TikmOxcKU7LmPvPOP/XoHTYgPqP4uZxXyZaQhC+aoo&#10;Ck2OSy2wqa0wxkZic4E1a+wE08fOziu1BXxOGi0KczCcIfbgCcRWXnNPfSTJ2EmjpGDlpDF5/8b1&#10;3ZJFG/rtaPzZlKQwk6HTp+cpcbTOlNpfB3RjWxoJsCFEbSYzsKGlbL/fBGN7PA+MYzVQ6QGklJI+&#10;GM/xAR0xXdkKnjvM4D5DiByzYydbd+WZFJUcqTrzK3Bt0qxH6E5fcjnL8qidqkVGDGwrvGE/z11s&#10;CnR6ttdKRhFImK1ALypV+YjClYnLV9aGsl8YXcyMzlYTzIcs1qNOKE6CyI1tZ3pZynIh0Cdvt7JH&#10;XiM/wq3ZyKr2zkwmpHPxosFQtLO2An8CV0npoB3p4X9xl2JclEOJzfgKeUNS0dEijTr3x49QP723&#10;iFlxeUW10dzrNdOm05fRQ7QkPTg8Bywvtp3hv4qzvtq+69gQRm+3Wu2rQRXzKmiCSDyhTpx74tWL&#10;URxZ34V1DZEN8Yw+MKJTR+6s41qZ4jbNIuFucPAtR4QRoLkVhWqxsKSj+ntNuqVYOWa+mOs0Kna5&#10;mXbTMseZ+kr+0CFEZJtR6zl2A0aUS7WCscNv6wH5Rh/dXSvp5dTPtVEI/kd5kveYe0xWsHKLU98v&#10;V/eBwukfV+7wMdKmeGtEZeNtUxqJE7iCo5mv++eKTykT7LqHN04WVeAfBiSSn/m+4N8tDrX5aRH5&#10;abyfbvxVSDa+hzH/AHp/jd5Ix5XyAAAAAElFTkSuQmCCUEsDBBQABgAIAAAAIQBNhqqU3QAAAAgB&#10;AAAPAAAAZHJzL2Rvd25yZXYueG1sTI9BS8NAEIXvgv9hGcGb3SS1RWM2pRT1VARbQbxNk2kSmp0N&#10;2W2S/ntHL3p8vI8332SrybZqoN43jg3EswgUceHKhisDH/uXuwdQPiCX2DomAxfysMqvrzJMSzfy&#10;Ow27UCkZYZ+igTqELtXaFzVZ9DPXEUt3dL3FILGvdNnjKOO21UkULbXFhuVCjR1taipOu7M18Dri&#10;uJ7Hz8P2dNxcvvaLt89tTMbc3kzrJ1CBpvAHw4++qEMuTgd35tKr1sB9nAhpIFmAknr+mw/CLaNH&#10;0Hmm/z+QfwMAAP//AwBQSwMEFAAGAAgAAAAhAAZfo9n2AAAApAIAABkAAABkcnMvX3JlbHMvZTJv&#10;RG9jLnhtbC5yZWxzvJLBSsQwEIbvgu8Q5m7TdkVl2XQvIuxV1gcIyTQNNpmQZFf37Y2sgpVWD4LH&#10;TMj3/f+QzfbVjeyIMVnyApqqBoZekbbeCHjaP1zdAUtZei1H8ijghAm23eXF5hFHmcujNNiQWKH4&#10;JGDIOaw5T2pAJ1NFAX256Sk6mcsxGh6kepYGeVvXNzx+ZUA3YbKdFhB3egVsfwrF/Dub+t4qvCd1&#10;cOjzjIJbV9wFKKPBLMChtvI8bKvgDfD5DO1CBmdVpER9rhQ5fta/a2+nzfigw0CZvos/xk31osOS&#10;ullQz6z2L/Wbn+pf/0+G1WcGPvlb3RsAAAD//wMAUEsBAi0AFAAGAAgAAAAhAHbgSV8YAQAATgIA&#10;ABMAAAAAAAAAAAAAAAAAAAAAAFtDb250ZW50X1R5cGVzXS54bWxQSwECLQAUAAYACAAAACEAOP0h&#10;/9YAAACUAQAACwAAAAAAAAAAAAAAAABJAQAAX3JlbHMvLnJlbHNQSwECLQAUAAYACAAAACEA6rHC&#10;MdgEAAA/EwAADgAAAAAAAAAAAAAAAABIAgAAZHJzL2Uyb0RvYy54bWxQSwECLQAKAAAAAAAAACEA&#10;Ck7P1fIQAADyEAAAFAAAAAAAAAAAAAAAAABMBwAAZHJzL21lZGlhL2ltYWdlMS5wbmdQSwECLQAK&#10;AAAAAAAAACEAcKONmZsVAACbFQAAFgAAAAAAAAAAAAAAAABwGAAAZHJzL21lZGlhL2hkcGhvdG8x&#10;LndkcFBLAQItAAoAAAAAAAAAIQCK6NqonAoAAJwKAAAUAAAAAAAAAAAAAAAAAD8uAABkcnMvbWVk&#10;aWEvaW1hZ2UyLnBuZ1BLAQItAAoAAAAAAAAAIQCLk5+yrAUAAKwFAAAUAAAAAAAAAAAAAAAAAA05&#10;AABkcnMvbWVkaWEvaW1hZ2UzLnBuZ1BLAQItABQABgAIAAAAIQBNhqqU3QAAAAgBAAAPAAAAAAAA&#10;AAAAAAAAAOs+AABkcnMvZG93bnJldi54bWxQSwECLQAUAAYACAAAACEABl+j2fYAAACkAgAAGQAA&#10;AAAAAAAAAAAAAAD1PwAAZHJzL19yZWxzL2Uyb0RvYy54bWwucmVsc1BLBQYAAAAACQAJAEQCAAAi&#10;QQAAAAA=&#10;">
                      <v:shape id="Picture 1915" o:spid="_x0000_s1027" type="#_x0000_t75" style="position:absolute;left:-1293;top:-914;width:8589;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YzIwgAAAN0AAAAPAAAAZHJzL2Rvd25yZXYueG1sRE9LawIx&#10;EL4X/A9hCr3V7EoV3RpFbAsiePDR+7AZN0s3k7CJ6/bfG0HwNh/fc+bL3jaiozbUjhXkwwwEcel0&#10;zZWC0/HnfQoiRGSNjWNS8E8BlovByxwL7a68p+4QK5FCOBSowMToCylDachiGDpPnLizay3GBNtK&#10;6havKdw2cpRlE2mx5tRg0NPaUPl3uFgFpf0+7r3fbT922F3WX6tfb865Um+v/eoTRKQ+PsUP90an&#10;+bN8DPdv0glycQMAAP//AwBQSwECLQAUAAYACAAAACEA2+H2y+4AAACFAQAAEwAAAAAAAAAAAAAA&#10;AAAAAAAAW0NvbnRlbnRfVHlwZXNdLnhtbFBLAQItABQABgAIAAAAIQBa9CxbvwAAABUBAAALAAAA&#10;AAAAAAAAAAAAAB8BAABfcmVscy8ucmVsc1BLAQItABQABgAIAAAAIQCMVYzIwgAAAN0AAAAPAAAA&#10;AAAAAAAAAAAAAAcCAABkcnMvZG93bnJldi54bWxQSwUGAAAAAAMAAwC3AAAA9gIAAAAA&#10;">
                        <v:imagedata r:id="rId84" o:title=""/>
                      </v:shape>
                      <v:group id="Group 1970" o:spid="_x0000_s1028" style="position:absolute;left:8279;top:3962;width:9070;height:4496" coordorigin="354,-228" coordsize="907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0ywxwAAAN0AAAAPAAAAZHJzL2Rvd25yZXYueG1sRI9Pa8JA&#10;EMXvQr/DMoXe6iaV/jF1FRGVHkRQC8XbkB2TYHY2ZLdJ/PadQ8HbDO/Ne7+ZLQZXq47aUHk2kI4T&#10;UMS5txUXBr5Pm+cPUCEiW6w9k4EbBVjMH0YzzKzv+UDdMRZKQjhkaKCMscm0DnlJDsPYN8SiXXzr&#10;MMraFtq22Eu4q/VLkrxphxVLQ4kNrUrKr8dfZ2DbY7+cpOtud72sbufT6/5nl5IxT4/D8hNUpCHe&#10;zf/XX1bwp+/CL9/ICHr+BwAA//8DAFBLAQItABQABgAIAAAAIQDb4fbL7gAAAIUBAAATAAAAAAAA&#10;AAAAAAAAAAAAAABbQ29udGVudF9UeXBlc10ueG1sUEsBAi0AFAAGAAgAAAAhAFr0LFu/AAAAFQEA&#10;AAsAAAAAAAAAAAAAAAAAHwEAAF9yZWxzLy5yZWxzUEsBAi0AFAAGAAgAAAAhAHdjTLDHAAAA3QAA&#10;AA8AAAAAAAAAAAAAAAAABwIAAGRycy9kb3ducmV2LnhtbFBLBQYAAAAAAwADALcAAAD7AgAAAAA=&#10;">
                        <v:shape id="Picture 1914" o:spid="_x0000_s1029" type="#_x0000_t75" style="position:absolute;left:354;top:-228;width:5242;height:4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xKVwwAAAN0AAAAPAAAAZHJzL2Rvd25yZXYueG1sRE9Na8JA&#10;EL0L/odlBG+6iRRpU1cRsVA8CMZi7W3ITpNgdjbdXTX+e7cgeJvH+5zZojONuJDztWUF6TgBQVxY&#10;XXOp4Gv/MXoF4QOyxsYyKbiRh8W835thpu2Vd3TJQyliCPsMFVQhtJmUvqjIoB/bljhyv9YZDBG6&#10;UmqH1xhuGjlJkqk0WHNsqLClVUXFKT8bBfn3Md1tEkfHmyz+5M/htD3otVLDQbd8BxGoC0/xw/2p&#10;4/y39AX+v4knyPkdAAD//wMAUEsBAi0AFAAGAAgAAAAhANvh9svuAAAAhQEAABMAAAAAAAAAAAAA&#10;AAAAAAAAAFtDb250ZW50X1R5cGVzXS54bWxQSwECLQAUAAYACAAAACEAWvQsW78AAAAVAQAACwAA&#10;AAAAAAAAAAAAAAAfAQAAX3JlbHMvLnJlbHNQSwECLQAUAAYACAAAACEASpMSlcMAAADdAAAADwAA&#10;AAAAAAAAAAAAAAAHAgAAZHJzL2Rvd25yZXYueG1sUEsFBgAAAAADAAMAtwAAAPcCAAAAAA==&#10;">
                          <v:imagedata r:id="rId85" o:title=""/>
                        </v:shape>
                        <v:shape id="Picture 1916" o:spid="_x0000_s1030" type="#_x0000_t75" style="position:absolute;left:6320;top:457;width:3105;height:2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2AHwwAAAN0AAAAPAAAAZHJzL2Rvd25yZXYueG1sRE9Ni8Iw&#10;EL0L+x/CLHgRTe1B3GoUWRBcRFjrIngbmrEtNpPSpLb+e7MgeJvH+5zlujeVuFPjSssKppMIBHFm&#10;dcm5gr/TdjwH4TyyxsoyKXiQg/XqY7DERNuOj3RPfS5CCLsEFRTe14mULivIoJvYmjhwV9sY9AE2&#10;udQNdiHcVDKOopk0WHJoKLCm74KyW9oaBfmtP3RtrN1PvB89dr+X1py3rVLDz36zAOGp92/xy73T&#10;Yf7XdAb/34QT5OoJAAD//wMAUEsBAi0AFAAGAAgAAAAhANvh9svuAAAAhQEAABMAAAAAAAAAAAAA&#10;AAAAAAAAAFtDb250ZW50X1R5cGVzXS54bWxQSwECLQAUAAYACAAAACEAWvQsW78AAAAVAQAACwAA&#10;AAAAAAAAAAAAAAAfAQAAX3JlbHMvLnJlbHNQSwECLQAUAAYACAAAACEATy9gB8MAAADdAAAADwAA&#10;AAAAAAAAAAAAAAAHAgAAZHJzL2Rvd25yZXYueG1sUEsFBgAAAAADAAMAtwAAAPcCAAAAAA==&#10;">
                          <v:imagedata r:id="rId86" o:title=""/>
                        </v:shape>
                      </v:group>
                      <v:oval id="Oval 1971" o:spid="_x0000_s1031" style="position:absolute;left:10585;top:304;width:1752;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m+MxAAAAN0AAAAPAAAAZHJzL2Rvd25yZXYueG1sRE9Li8Iw&#10;EL4L+x/CLOxFNNWDj2oUcZFddC/r4+BtaGbbYjMpSbbWf28Ewdt8fM+ZL1tTiYacLy0rGPQTEMSZ&#10;1SXnCo6HTW8CwgdkjZVlUnAjD8vFW2eOqbZX/qVmH3IRQ9inqKAIoU6l9FlBBn3f1sSR+7POYIjQ&#10;5VI7vMZwU8lhkoykwZJjQ4E1rQvKLvt/o6A8NSfdvejt13onXfecHH5W7lOpj/d2NQMRqA0v8dP9&#10;reP86XgAj2/iCXJxBwAA//8DAFBLAQItABQABgAIAAAAIQDb4fbL7gAAAIUBAAATAAAAAAAAAAAA&#10;AAAAAAAAAABbQ29udGVudF9UeXBlc10ueG1sUEsBAi0AFAAGAAgAAAAhAFr0LFu/AAAAFQEAAAsA&#10;AAAAAAAAAAAAAAAAHwEAAF9yZWxzLy5yZWxzUEsBAi0AFAAGAAgAAAAhAAk2b4zEAAAA3QAAAA8A&#10;AAAAAAAAAAAAAAAABwIAAGRycy9kb3ducmV2LnhtbFBLBQYAAAAAAwADALcAAAD4AgAAAAA=&#10;" fillcolor="red" strokecolor="#c00000" strokeweight="1pt">
                        <v:stroke joinstyle="miter"/>
                      </v:oval>
                      <v:oval id="Oval 1973" o:spid="_x0000_s1032" style="position:absolute;left:15602;top:838;width:991;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FRgxQAAAN0AAAAPAAAAZHJzL2Rvd25yZXYueG1sRE9La8JA&#10;EL4X/A/LCF6k2diC1tRVxFJabC8+cuhtyI5JMDsbdteY/vuuIPQ2H99zFqveNKIj52vLCiZJCoK4&#10;sLrmUsHx8P74AsIHZI2NZVLwSx5Wy8HDAjNtr7yjbh9KEUPYZ6igCqHNpPRFRQZ9YlviyJ2sMxgi&#10;dKXUDq8x3DTyKU2n0mDNsaHCljYVFef9xSio8y7X47Pefmy+pBv/pIfvtXtTajTs168gAvXhX3x3&#10;f+o4fz57hts38QS5/AMAAP//AwBQSwECLQAUAAYACAAAACEA2+H2y+4AAACFAQAAEwAAAAAAAAAA&#10;AAAAAAAAAAAAW0NvbnRlbnRfVHlwZXNdLnhtbFBLAQItABQABgAIAAAAIQBa9CxbvwAAABUBAAAL&#10;AAAAAAAAAAAAAAAAAB8BAABfcmVscy8ucmVsc1BLAQItABQABgAIAAAAIQCWqFRgxQAAAN0AAAAP&#10;AAAAAAAAAAAAAAAAAAcCAABkcnMvZG93bnJldi54bWxQSwUGAAAAAAMAAwC3AAAA+QIAAAAA&#10;" fillcolor="red" strokecolor="#c00000" strokeweight="1pt">
                        <v:stroke joinstyle="miter"/>
                      </v:oval>
                    </v:group>
                  </w:pict>
                </mc:Fallback>
              </mc:AlternateContent>
            </w:r>
            <w:r w:rsidR="002E3F1C">
              <w:rPr>
                <w:rFonts w:ascii="Comic Sans MS" w:hAnsi="Comic Sans MS"/>
                <w:spacing w:val="20"/>
                <w:sz w:val="32"/>
                <w:szCs w:val="32"/>
              </w:rPr>
              <w:t xml:space="preserve">          </w:t>
            </w:r>
            <w:r w:rsidR="0065180B">
              <w:rPr>
                <w:rFonts w:ascii="Comic Sans MS" w:hAnsi="Comic Sans MS"/>
                <w:spacing w:val="20"/>
                <w:sz w:val="32"/>
                <w:szCs w:val="32"/>
              </w:rPr>
              <w:tab/>
            </w:r>
            <w:r>
              <w:rPr>
                <w:rFonts w:ascii="Comic Sans MS" w:hAnsi="Comic Sans MS"/>
                <w:spacing w:val="20"/>
                <w:sz w:val="32"/>
                <w:szCs w:val="32"/>
              </w:rPr>
              <w:t xml:space="preserve">  </w:t>
            </w:r>
            <w:r>
              <w:rPr>
                <w:rFonts w:ascii="Comic Sans MS" w:hAnsi="Comic Sans MS"/>
                <w:spacing w:val="20"/>
                <w:sz w:val="32"/>
                <w:szCs w:val="32"/>
              </w:rPr>
              <w:tab/>
            </w:r>
            <w:r w:rsidR="002E3F1C" w:rsidRPr="0029474E">
              <w:rPr>
                <w:rFonts w:ascii="Comic Sans MS" w:hAnsi="Comic Sans MS"/>
                <w:spacing w:val="20"/>
                <w:sz w:val="32"/>
                <w:szCs w:val="32"/>
                <w:lang w:val="en-AU"/>
              </w:rPr>
              <w:t>teacher</w:t>
            </w:r>
          </w:p>
        </w:tc>
      </w:tr>
    </w:tbl>
    <w:p w14:paraId="32C0D0BB" w14:textId="33CA0169" w:rsidR="00B41BB0" w:rsidRDefault="00B41BB0"/>
    <w:p w14:paraId="31E5F7C1" w14:textId="425006D1" w:rsidR="00B41BB0" w:rsidRDefault="00B41BB0">
      <w:r>
        <w:br w:type="page"/>
      </w:r>
    </w:p>
    <w:p w14:paraId="7CC3CD03" w14:textId="48A425A0" w:rsidR="003851EA" w:rsidRDefault="00B41BB0" w:rsidP="00DD7230">
      <w:r>
        <w:rPr>
          <w:noProof/>
          <w:lang w:eastAsia="en-AU"/>
        </w:rPr>
        <w:lastRenderedPageBreak/>
        <mc:AlternateContent>
          <mc:Choice Requires="wps">
            <w:drawing>
              <wp:anchor distT="0" distB="0" distL="114300" distR="114300" simplePos="0" relativeHeight="251491328" behindDoc="0" locked="0" layoutInCell="1" allowOverlap="1" wp14:anchorId="2805CC35" wp14:editId="3D0F5A74">
                <wp:simplePos x="0" y="0"/>
                <wp:positionH relativeFrom="margin">
                  <wp:align>right</wp:align>
                </wp:positionH>
                <wp:positionV relativeFrom="paragraph">
                  <wp:posOffset>49796</wp:posOffset>
                </wp:positionV>
                <wp:extent cx="5669280" cy="4754880"/>
                <wp:effectExtent l="0" t="0" r="26670" b="26670"/>
                <wp:wrapNone/>
                <wp:docPr id="7" name="Text Box 7"/>
                <wp:cNvGraphicFramePr/>
                <a:graphic xmlns:a="http://schemas.openxmlformats.org/drawingml/2006/main">
                  <a:graphicData uri="http://schemas.microsoft.com/office/word/2010/wordprocessingShape">
                    <wps:wsp>
                      <wps:cNvSpPr txBox="1"/>
                      <wps:spPr>
                        <a:xfrm>
                          <a:off x="0" y="0"/>
                          <a:ext cx="5669280" cy="4754880"/>
                        </a:xfrm>
                        <a:prstGeom prst="rect">
                          <a:avLst/>
                        </a:prstGeom>
                        <a:solidFill>
                          <a:srgbClr val="FBFBFB"/>
                        </a:solidFill>
                        <a:ln w="6350">
                          <a:solidFill>
                            <a:prstClr val="black"/>
                          </a:solidFill>
                        </a:ln>
                      </wps:spPr>
                      <wps:txbx>
                        <w:txbxContent>
                          <w:p w14:paraId="5EE47CDA" w14:textId="0F96D29D" w:rsidR="006A7F4E" w:rsidRPr="00F419E7" w:rsidRDefault="00B61954" w:rsidP="00817F9F">
                            <w:pPr>
                              <w:ind w:left="142" w:hanging="142"/>
                              <w:rPr>
                                <w:b/>
                                <w:bCs/>
                                <w:sz w:val="32"/>
                                <w:szCs w:val="44"/>
                              </w:rPr>
                            </w:pPr>
                            <w:r>
                              <w:rPr>
                                <w:b/>
                                <w:bCs/>
                                <w:sz w:val="32"/>
                                <w:szCs w:val="44"/>
                              </w:rPr>
                              <w:t>Workbook instructions f</w:t>
                            </w:r>
                            <w:r w:rsidR="00BB5D44" w:rsidRPr="00F419E7">
                              <w:rPr>
                                <w:b/>
                                <w:bCs/>
                                <w:sz w:val="32"/>
                                <w:szCs w:val="44"/>
                              </w:rPr>
                              <w:t xml:space="preserve">lashcards </w:t>
                            </w:r>
                          </w:p>
                          <w:p w14:paraId="59FA583E" w14:textId="62A75C62" w:rsidR="002C16F3" w:rsidRDefault="003851EA" w:rsidP="006A7F4E">
                            <w:pPr>
                              <w:rPr>
                                <w:szCs w:val="22"/>
                              </w:rPr>
                            </w:pPr>
                            <w:r w:rsidRPr="00D35962">
                              <w:rPr>
                                <w:szCs w:val="22"/>
                              </w:rPr>
                              <w:t>Due to the students</w:t>
                            </w:r>
                            <w:r w:rsidR="00E613A1">
                              <w:rPr>
                                <w:szCs w:val="22"/>
                              </w:rPr>
                              <w:t>’</w:t>
                            </w:r>
                            <w:r w:rsidRPr="00D35962">
                              <w:rPr>
                                <w:szCs w:val="22"/>
                              </w:rPr>
                              <w:t xml:space="preserve"> level of literacy, </w:t>
                            </w:r>
                            <w:r w:rsidR="00866E1B" w:rsidRPr="00D35962">
                              <w:rPr>
                                <w:szCs w:val="22"/>
                              </w:rPr>
                              <w:t xml:space="preserve">icons replace written </w:t>
                            </w:r>
                            <w:r w:rsidRPr="00D35962">
                              <w:rPr>
                                <w:szCs w:val="22"/>
                              </w:rPr>
                              <w:t xml:space="preserve">instructions in </w:t>
                            </w:r>
                            <w:r w:rsidR="007305DE" w:rsidRPr="00D35962">
                              <w:rPr>
                                <w:szCs w:val="22"/>
                              </w:rPr>
                              <w:t xml:space="preserve">the </w:t>
                            </w:r>
                            <w:r w:rsidRPr="00D35962">
                              <w:rPr>
                                <w:szCs w:val="22"/>
                              </w:rPr>
                              <w:t>workbook</w:t>
                            </w:r>
                            <w:r w:rsidR="00866E1B" w:rsidRPr="00D35962">
                              <w:rPr>
                                <w:szCs w:val="22"/>
                              </w:rPr>
                              <w:t>s</w:t>
                            </w:r>
                            <w:r w:rsidR="00F60977" w:rsidRPr="00D35962">
                              <w:rPr>
                                <w:szCs w:val="22"/>
                              </w:rPr>
                              <w:t xml:space="preserve">. </w:t>
                            </w:r>
                            <w:r w:rsidR="00866E1B" w:rsidRPr="00D35962">
                              <w:rPr>
                                <w:szCs w:val="22"/>
                              </w:rPr>
                              <w:t>I</w:t>
                            </w:r>
                            <w:r w:rsidRPr="00D35962">
                              <w:rPr>
                                <w:szCs w:val="22"/>
                              </w:rPr>
                              <w:t xml:space="preserve">nstructions and guidance </w:t>
                            </w:r>
                            <w:r w:rsidR="00866E1B" w:rsidRPr="00D35962">
                              <w:rPr>
                                <w:szCs w:val="22"/>
                              </w:rPr>
                              <w:t xml:space="preserve">for </w:t>
                            </w:r>
                            <w:r w:rsidR="007305DE" w:rsidRPr="00D35962">
                              <w:rPr>
                                <w:szCs w:val="22"/>
                              </w:rPr>
                              <w:t>all</w:t>
                            </w:r>
                            <w:r w:rsidR="007305DE" w:rsidRPr="00D35962">
                              <w:rPr>
                                <w:b/>
                                <w:bCs/>
                                <w:szCs w:val="22"/>
                              </w:rPr>
                              <w:t xml:space="preserve"> </w:t>
                            </w:r>
                            <w:r w:rsidR="00866E1B" w:rsidRPr="00D35962">
                              <w:rPr>
                                <w:szCs w:val="22"/>
                              </w:rPr>
                              <w:t>activities must be given by the teacher</w:t>
                            </w:r>
                            <w:r w:rsidR="00F60977" w:rsidRPr="00D35962">
                              <w:rPr>
                                <w:szCs w:val="22"/>
                              </w:rPr>
                              <w:t xml:space="preserve">. </w:t>
                            </w:r>
                            <w:r w:rsidR="002C16F3" w:rsidRPr="00885C91">
                              <w:rPr>
                                <w:szCs w:val="22"/>
                              </w:rPr>
                              <w:t xml:space="preserve">Where necessary, some teacher instructions have been given in </w:t>
                            </w:r>
                            <w:r w:rsidR="00AB2BFD" w:rsidRPr="00885C91">
                              <w:rPr>
                                <w:szCs w:val="22"/>
                              </w:rPr>
                              <w:t xml:space="preserve">a </w:t>
                            </w:r>
                            <w:r w:rsidR="002C16F3" w:rsidRPr="00885C91">
                              <w:rPr>
                                <w:szCs w:val="22"/>
                              </w:rPr>
                              <w:t>small grey font.</w:t>
                            </w:r>
                            <w:r w:rsidR="002C16F3">
                              <w:rPr>
                                <w:szCs w:val="22"/>
                              </w:rPr>
                              <w:t xml:space="preserve"> </w:t>
                            </w:r>
                          </w:p>
                          <w:p w14:paraId="007CDC45" w14:textId="3F8B52B8" w:rsidR="00817F9F" w:rsidRPr="00D35962" w:rsidRDefault="002C16F3" w:rsidP="006A7F4E">
                            <w:pPr>
                              <w:rPr>
                                <w:szCs w:val="22"/>
                              </w:rPr>
                            </w:pPr>
                            <w:r>
                              <w:rPr>
                                <w:szCs w:val="22"/>
                              </w:rPr>
                              <w:t>T</w:t>
                            </w:r>
                            <w:r w:rsidR="00F60977" w:rsidRPr="00D35962">
                              <w:rPr>
                                <w:szCs w:val="22"/>
                              </w:rPr>
                              <w:t xml:space="preserve">o develop </w:t>
                            </w:r>
                            <w:r>
                              <w:rPr>
                                <w:szCs w:val="22"/>
                              </w:rPr>
                              <w:t xml:space="preserve">independent </w:t>
                            </w:r>
                            <w:r w:rsidR="00F60977" w:rsidRPr="00D35962">
                              <w:rPr>
                                <w:szCs w:val="22"/>
                              </w:rPr>
                              <w:t xml:space="preserve">learning skills, the class activities below </w:t>
                            </w:r>
                            <w:r w:rsidR="00866E1B" w:rsidRPr="00D35962">
                              <w:rPr>
                                <w:szCs w:val="22"/>
                              </w:rPr>
                              <w:t xml:space="preserve">can help students </w:t>
                            </w:r>
                            <w:r w:rsidR="00F60977" w:rsidRPr="00D35962">
                              <w:rPr>
                                <w:szCs w:val="22"/>
                              </w:rPr>
                              <w:t xml:space="preserve">recognise and </w:t>
                            </w:r>
                            <w:r w:rsidR="00817F9F" w:rsidRPr="00D35962">
                              <w:rPr>
                                <w:szCs w:val="22"/>
                              </w:rPr>
                              <w:t xml:space="preserve">understand the meaning of the </w:t>
                            </w:r>
                            <w:r w:rsidR="003851EA" w:rsidRPr="00D35962">
                              <w:rPr>
                                <w:szCs w:val="22"/>
                              </w:rPr>
                              <w:t>icons</w:t>
                            </w:r>
                            <w:r w:rsidR="00F60977" w:rsidRPr="00D35962">
                              <w:rPr>
                                <w:szCs w:val="22"/>
                              </w:rPr>
                              <w:t xml:space="preserve">. </w:t>
                            </w:r>
                          </w:p>
                          <w:p w14:paraId="57384A58" w14:textId="37F19CE8" w:rsidR="006A7F4E" w:rsidRPr="00E25771" w:rsidRDefault="00BB5D44" w:rsidP="00165DC1">
                            <w:pPr>
                              <w:pStyle w:val="ListParagraph"/>
                              <w:numPr>
                                <w:ilvl w:val="0"/>
                                <w:numId w:val="14"/>
                              </w:numPr>
                              <w:rPr>
                                <w:b/>
                                <w:bCs/>
                                <w:sz w:val="28"/>
                                <w:szCs w:val="28"/>
                              </w:rPr>
                            </w:pPr>
                            <w:r w:rsidRPr="00E25771">
                              <w:rPr>
                                <w:b/>
                                <w:bCs/>
                                <w:sz w:val="28"/>
                                <w:szCs w:val="28"/>
                              </w:rPr>
                              <w:t>Icon flashcards</w:t>
                            </w:r>
                            <w:r w:rsidR="00817F9F" w:rsidRPr="00E25771">
                              <w:rPr>
                                <w:b/>
                                <w:bCs/>
                                <w:sz w:val="28"/>
                                <w:szCs w:val="28"/>
                              </w:rPr>
                              <w:t xml:space="preserve"> </w:t>
                            </w:r>
                          </w:p>
                          <w:p w14:paraId="153A6EBF" w14:textId="4E280B04" w:rsidR="00E25771" w:rsidRDefault="00817F9F" w:rsidP="006A7F4E">
                            <w:pPr>
                              <w:rPr>
                                <w:szCs w:val="22"/>
                              </w:rPr>
                            </w:pPr>
                            <w:r w:rsidRPr="00D35962">
                              <w:rPr>
                                <w:szCs w:val="22"/>
                              </w:rPr>
                              <w:t>Enlarge</w:t>
                            </w:r>
                            <w:r w:rsidR="00B41BB0">
                              <w:rPr>
                                <w:szCs w:val="22"/>
                              </w:rPr>
                              <w:t>,</w:t>
                            </w:r>
                            <w:r w:rsidR="006F35C1" w:rsidRPr="00D35962">
                              <w:rPr>
                                <w:szCs w:val="22"/>
                              </w:rPr>
                              <w:t xml:space="preserve"> cut up </w:t>
                            </w:r>
                            <w:r w:rsidR="00516EFE" w:rsidRPr="00D35962">
                              <w:rPr>
                                <w:szCs w:val="22"/>
                              </w:rPr>
                              <w:t>and i</w:t>
                            </w:r>
                            <w:r w:rsidR="00DA3C58" w:rsidRPr="00D35962">
                              <w:rPr>
                                <w:szCs w:val="22"/>
                              </w:rPr>
                              <w:t xml:space="preserve">ntroduce </w:t>
                            </w:r>
                            <w:r w:rsidR="00B41BB0">
                              <w:rPr>
                                <w:szCs w:val="22"/>
                              </w:rPr>
                              <w:t xml:space="preserve">the icons </w:t>
                            </w:r>
                            <w:r w:rsidR="00BB5D44" w:rsidRPr="00D35962">
                              <w:rPr>
                                <w:szCs w:val="22"/>
                              </w:rPr>
                              <w:t>gradually</w:t>
                            </w:r>
                            <w:r w:rsidR="00B41BB0">
                              <w:rPr>
                                <w:szCs w:val="22"/>
                              </w:rPr>
                              <w:t xml:space="preserve"> without the words</w:t>
                            </w:r>
                            <w:r w:rsidR="00DA3C58" w:rsidRPr="00D35962">
                              <w:rPr>
                                <w:szCs w:val="22"/>
                              </w:rPr>
                              <w:t xml:space="preserve"> as the</w:t>
                            </w:r>
                            <w:r w:rsidR="00B41BB0">
                              <w:rPr>
                                <w:szCs w:val="22"/>
                              </w:rPr>
                              <w:t>y</w:t>
                            </w:r>
                            <w:r w:rsidR="00DA3C58" w:rsidRPr="00D35962">
                              <w:rPr>
                                <w:szCs w:val="22"/>
                              </w:rPr>
                              <w:t xml:space="preserve"> occur in the workbooks. </w:t>
                            </w:r>
                            <w:r w:rsidR="006F35C1" w:rsidRPr="00D35962">
                              <w:rPr>
                                <w:szCs w:val="22"/>
                              </w:rPr>
                              <w:t xml:space="preserve">Blutack </w:t>
                            </w:r>
                            <w:r w:rsidR="00516EFE" w:rsidRPr="00D35962">
                              <w:rPr>
                                <w:szCs w:val="22"/>
                              </w:rPr>
                              <w:t xml:space="preserve">the </w:t>
                            </w:r>
                            <w:r w:rsidR="00B41BB0">
                              <w:rPr>
                                <w:szCs w:val="22"/>
                              </w:rPr>
                              <w:t xml:space="preserve">icon </w:t>
                            </w:r>
                            <w:r w:rsidR="00516EFE" w:rsidRPr="00D35962">
                              <w:rPr>
                                <w:szCs w:val="22"/>
                              </w:rPr>
                              <w:t xml:space="preserve">cards </w:t>
                            </w:r>
                            <w:r w:rsidR="006F35C1" w:rsidRPr="00D35962">
                              <w:rPr>
                                <w:szCs w:val="22"/>
                              </w:rPr>
                              <w:t xml:space="preserve">to the board or walls for reference at different times throughout the class and ensuing classes. </w:t>
                            </w:r>
                            <w:r w:rsidR="00DA3C58" w:rsidRPr="00D35962">
                              <w:rPr>
                                <w:szCs w:val="22"/>
                              </w:rPr>
                              <w:t xml:space="preserve"> </w:t>
                            </w:r>
                          </w:p>
                          <w:p w14:paraId="4F606FC2" w14:textId="473594AC" w:rsidR="00DA3C58" w:rsidRPr="00E25771" w:rsidRDefault="00BB5D44" w:rsidP="00165DC1">
                            <w:pPr>
                              <w:pStyle w:val="ListParagraph"/>
                              <w:numPr>
                                <w:ilvl w:val="0"/>
                                <w:numId w:val="14"/>
                              </w:numPr>
                              <w:rPr>
                                <w:sz w:val="28"/>
                                <w:szCs w:val="28"/>
                              </w:rPr>
                            </w:pPr>
                            <w:r w:rsidRPr="00E25771">
                              <w:rPr>
                                <w:b/>
                                <w:bCs/>
                                <w:sz w:val="28"/>
                                <w:szCs w:val="28"/>
                              </w:rPr>
                              <w:t>Matching</w:t>
                            </w:r>
                          </w:p>
                          <w:p w14:paraId="733DE14E" w14:textId="5EF13C9A" w:rsidR="006A7F4E" w:rsidRPr="00D35962" w:rsidRDefault="00DA3C58" w:rsidP="006A7F4E">
                            <w:pPr>
                              <w:rPr>
                                <w:szCs w:val="22"/>
                              </w:rPr>
                            </w:pPr>
                            <w:r w:rsidRPr="00D35962">
                              <w:rPr>
                                <w:szCs w:val="22"/>
                              </w:rPr>
                              <w:t xml:space="preserve">When the icons </w:t>
                            </w:r>
                            <w:r w:rsidR="00BB5D44" w:rsidRPr="00D35962">
                              <w:rPr>
                                <w:szCs w:val="22"/>
                              </w:rPr>
                              <w:t>are familiar to the class</w:t>
                            </w:r>
                            <w:r w:rsidRPr="00D35962">
                              <w:rPr>
                                <w:szCs w:val="22"/>
                              </w:rPr>
                              <w:t>, introduce the written instructions for matching</w:t>
                            </w:r>
                            <w:r w:rsidR="00BB5D44" w:rsidRPr="00D35962">
                              <w:rPr>
                                <w:szCs w:val="22"/>
                              </w:rPr>
                              <w:t xml:space="preserve">. Give each student either an icon or a written instruction. </w:t>
                            </w:r>
                            <w:r w:rsidR="00516EFE" w:rsidRPr="00D35962">
                              <w:rPr>
                                <w:szCs w:val="22"/>
                              </w:rPr>
                              <w:t>S</w:t>
                            </w:r>
                            <w:r w:rsidR="00BB5D44" w:rsidRPr="00D35962">
                              <w:rPr>
                                <w:szCs w:val="22"/>
                              </w:rPr>
                              <w:t xml:space="preserve">tudents </w:t>
                            </w:r>
                            <w:r w:rsidR="00516EFE" w:rsidRPr="00D35962">
                              <w:rPr>
                                <w:szCs w:val="22"/>
                              </w:rPr>
                              <w:t xml:space="preserve">then </w:t>
                            </w:r>
                            <w:r w:rsidR="00BB5D44" w:rsidRPr="00D35962">
                              <w:rPr>
                                <w:szCs w:val="22"/>
                              </w:rPr>
                              <w:t xml:space="preserve">walk round the </w:t>
                            </w:r>
                            <w:r w:rsidR="00F91F8C" w:rsidRPr="00D35962">
                              <w:rPr>
                                <w:szCs w:val="22"/>
                              </w:rPr>
                              <w:t>room</w:t>
                            </w:r>
                            <w:r w:rsidR="00BB5D44" w:rsidRPr="00D35962">
                              <w:rPr>
                                <w:szCs w:val="22"/>
                              </w:rPr>
                              <w:t xml:space="preserve"> to find </w:t>
                            </w:r>
                            <w:r w:rsidR="00F91F8C" w:rsidRPr="00D35962">
                              <w:rPr>
                                <w:szCs w:val="22"/>
                              </w:rPr>
                              <w:t xml:space="preserve">the student with the </w:t>
                            </w:r>
                            <w:r w:rsidR="00BB5D44" w:rsidRPr="00D35962">
                              <w:rPr>
                                <w:szCs w:val="22"/>
                              </w:rPr>
                              <w:t>match</w:t>
                            </w:r>
                            <w:r w:rsidR="00F91F8C" w:rsidRPr="00D35962">
                              <w:rPr>
                                <w:szCs w:val="22"/>
                              </w:rPr>
                              <w:t>ing card</w:t>
                            </w:r>
                            <w:r w:rsidR="00BB5D44" w:rsidRPr="00D35962">
                              <w:rPr>
                                <w:szCs w:val="22"/>
                              </w:rPr>
                              <w:t xml:space="preserve">. </w:t>
                            </w:r>
                            <w:r w:rsidR="00516EFE" w:rsidRPr="00D35962">
                              <w:rPr>
                                <w:szCs w:val="22"/>
                              </w:rPr>
                              <w:t xml:space="preserve">Blutack the written instructions next to the icon on the board or wall. This is a useful way to pair students for pair work.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5CC35" id="Text Box 7" o:spid="_x0000_s1074" type="#_x0000_t202" style="position:absolute;margin-left:395.2pt;margin-top:3.9pt;width:446.4pt;height:374.4pt;z-index:251491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5HOwIAAIYEAAAOAAAAZHJzL2Uyb0RvYy54bWysVN9v2jAQfp+0/8Hy+wgwoDQiVJSKaRJq&#10;K9Gpz8ZxiDXH59mGhP31OzvhR9s9TROSufN3fL777o7ZXVMpchDWSdAZHfT6lAjNIZd6l9EfL6sv&#10;U0qcZzpnCrTI6FE4ejf//GlWm1QMoQSVC0uQRLu0NhktvTdpkjheioq5HhihESzAVsyja3dJblmN&#10;7JVKhv3+JKnB5sYCF87h7UML0nnkLwrB/VNROOGJyijm5uNp47kNZzKfsXRnmSkl79Jg/5BFxaTG&#10;R89UD8wzsrfyA1UluQUHhe9xqBIoCslFrAGrGfTfVbMpmRGxFhTHmbNM7v/R8sfDxjxb4pt7aLCB&#10;QZDauNThZainKWwVvjFTgjhKeDzLJhpPOF6OJ5Pb4RQhjtjoZjyaooM8yeXnxjr/TUBFgpFRi32J&#10;crHD2vk29BQSXnOgZL6SSkXH7rZLZcmBYQ9X9+HTsb8JU5rUGZ18Hfcj8xsscJ8ptorxnx8ZMFul&#10;MelL9cHyzbYhMs/o8CzNFvIjKmahHSZn+Eoi/5o5/8wsTg8qgRvhn/AoFGBS0FmUlGB//+0+xGNT&#10;EaWkxmnMqPu1Z1ZQor5rbPftYDQK4xud0fhmiI69RrbXiN5XS0CxBrh7hkczxHt1MgsL1SsuziK8&#10;ihDTHN/OqD+ZS9/uCC4eF4tFDMKBNcyv9cbwQB1aE3R9aV6ZNV1jPc7EI5zmlqXv+tvGhl9qWOw9&#10;FDI2Pwjdqtrpj8Mex6dbzLBN136Muvx9zP8AAAD//wMAUEsDBBQABgAIAAAAIQAeY6IX2gAAAAYB&#10;AAAPAAAAZHJzL2Rvd25yZXYueG1sTI/NTsMwEITvSLyDtUjcqENFQglxKgRCXLi0/F238RJHjdch&#10;dpvw9iwnuO1oVjPfVOvZ9+pIY+wCG7hcZKCIm2A7bg28vjxerEDFhGyxD0wGvinCuj49qbC0YeIN&#10;HbepVRLCsUQDLqWh1Do2jjzGRRiIxfsMo8ckcmy1HXGScN/rZZYV2mPH0uBwoHtHzX578FKCk7Nv&#10;9kMP+dfz08O+uMrfN8GY87P57hZUojn9PcMvvqBDLUy7cGAbVW9AhiQD14Iv5upmKcdOdF4UoOtK&#10;/8evfwAAAP//AwBQSwECLQAUAAYACAAAACEAtoM4kv4AAADhAQAAEwAAAAAAAAAAAAAAAAAAAAAA&#10;W0NvbnRlbnRfVHlwZXNdLnhtbFBLAQItABQABgAIAAAAIQA4/SH/1gAAAJQBAAALAAAAAAAAAAAA&#10;AAAAAC8BAABfcmVscy8ucmVsc1BLAQItABQABgAIAAAAIQAEjh5HOwIAAIYEAAAOAAAAAAAAAAAA&#10;AAAAAC4CAABkcnMvZTJvRG9jLnhtbFBLAQItABQABgAIAAAAIQAeY6IX2gAAAAYBAAAPAAAAAAAA&#10;AAAAAAAAAJUEAABkcnMvZG93bnJldi54bWxQSwUGAAAAAAQABADzAAAAnAUAAAAA&#10;" fillcolor="#fbfbfb" strokeweight=".5pt">
                <v:textbox>
                  <w:txbxContent>
                    <w:p w14:paraId="5EE47CDA" w14:textId="0F96D29D" w:rsidR="006A7F4E" w:rsidRPr="00F419E7" w:rsidRDefault="00B61954" w:rsidP="00817F9F">
                      <w:pPr>
                        <w:ind w:left="142" w:hanging="142"/>
                        <w:rPr>
                          <w:b/>
                          <w:bCs/>
                          <w:sz w:val="32"/>
                          <w:szCs w:val="44"/>
                        </w:rPr>
                      </w:pPr>
                      <w:r>
                        <w:rPr>
                          <w:b/>
                          <w:bCs/>
                          <w:sz w:val="32"/>
                          <w:szCs w:val="44"/>
                        </w:rPr>
                        <w:t>Workbook instructions f</w:t>
                      </w:r>
                      <w:r w:rsidR="00BB5D44" w:rsidRPr="00F419E7">
                        <w:rPr>
                          <w:b/>
                          <w:bCs/>
                          <w:sz w:val="32"/>
                          <w:szCs w:val="44"/>
                        </w:rPr>
                        <w:t xml:space="preserve">lashcards </w:t>
                      </w:r>
                    </w:p>
                    <w:p w14:paraId="59FA583E" w14:textId="62A75C62" w:rsidR="002C16F3" w:rsidRDefault="003851EA" w:rsidP="006A7F4E">
                      <w:pPr>
                        <w:rPr>
                          <w:szCs w:val="22"/>
                        </w:rPr>
                      </w:pPr>
                      <w:r w:rsidRPr="00D35962">
                        <w:rPr>
                          <w:szCs w:val="22"/>
                        </w:rPr>
                        <w:t>Due to the students</w:t>
                      </w:r>
                      <w:r w:rsidR="00E613A1">
                        <w:rPr>
                          <w:szCs w:val="22"/>
                        </w:rPr>
                        <w:t>’</w:t>
                      </w:r>
                      <w:r w:rsidRPr="00D35962">
                        <w:rPr>
                          <w:szCs w:val="22"/>
                        </w:rPr>
                        <w:t xml:space="preserve"> level of literacy, </w:t>
                      </w:r>
                      <w:r w:rsidR="00866E1B" w:rsidRPr="00D35962">
                        <w:rPr>
                          <w:szCs w:val="22"/>
                        </w:rPr>
                        <w:t xml:space="preserve">icons replace written </w:t>
                      </w:r>
                      <w:r w:rsidRPr="00D35962">
                        <w:rPr>
                          <w:szCs w:val="22"/>
                        </w:rPr>
                        <w:t xml:space="preserve">instructions in </w:t>
                      </w:r>
                      <w:r w:rsidR="007305DE" w:rsidRPr="00D35962">
                        <w:rPr>
                          <w:szCs w:val="22"/>
                        </w:rPr>
                        <w:t xml:space="preserve">the </w:t>
                      </w:r>
                      <w:r w:rsidRPr="00D35962">
                        <w:rPr>
                          <w:szCs w:val="22"/>
                        </w:rPr>
                        <w:t>workbook</w:t>
                      </w:r>
                      <w:r w:rsidR="00866E1B" w:rsidRPr="00D35962">
                        <w:rPr>
                          <w:szCs w:val="22"/>
                        </w:rPr>
                        <w:t>s</w:t>
                      </w:r>
                      <w:r w:rsidR="00F60977" w:rsidRPr="00D35962">
                        <w:rPr>
                          <w:szCs w:val="22"/>
                        </w:rPr>
                        <w:t xml:space="preserve">. </w:t>
                      </w:r>
                      <w:r w:rsidR="00866E1B" w:rsidRPr="00D35962">
                        <w:rPr>
                          <w:szCs w:val="22"/>
                        </w:rPr>
                        <w:t>I</w:t>
                      </w:r>
                      <w:r w:rsidRPr="00D35962">
                        <w:rPr>
                          <w:szCs w:val="22"/>
                        </w:rPr>
                        <w:t xml:space="preserve">nstructions and guidance </w:t>
                      </w:r>
                      <w:r w:rsidR="00866E1B" w:rsidRPr="00D35962">
                        <w:rPr>
                          <w:szCs w:val="22"/>
                        </w:rPr>
                        <w:t xml:space="preserve">for </w:t>
                      </w:r>
                      <w:r w:rsidR="007305DE" w:rsidRPr="00D35962">
                        <w:rPr>
                          <w:szCs w:val="22"/>
                        </w:rPr>
                        <w:t>all</w:t>
                      </w:r>
                      <w:r w:rsidR="007305DE" w:rsidRPr="00D35962">
                        <w:rPr>
                          <w:b/>
                          <w:bCs/>
                          <w:szCs w:val="22"/>
                        </w:rPr>
                        <w:t xml:space="preserve"> </w:t>
                      </w:r>
                      <w:r w:rsidR="00866E1B" w:rsidRPr="00D35962">
                        <w:rPr>
                          <w:szCs w:val="22"/>
                        </w:rPr>
                        <w:t>activities must be given by the teacher</w:t>
                      </w:r>
                      <w:r w:rsidR="00F60977" w:rsidRPr="00D35962">
                        <w:rPr>
                          <w:szCs w:val="22"/>
                        </w:rPr>
                        <w:t xml:space="preserve">. </w:t>
                      </w:r>
                      <w:r w:rsidR="002C16F3" w:rsidRPr="00885C91">
                        <w:rPr>
                          <w:szCs w:val="22"/>
                        </w:rPr>
                        <w:t xml:space="preserve">Where necessary, some teacher instructions have been given in </w:t>
                      </w:r>
                      <w:r w:rsidR="00AB2BFD" w:rsidRPr="00885C91">
                        <w:rPr>
                          <w:szCs w:val="22"/>
                        </w:rPr>
                        <w:t xml:space="preserve">a </w:t>
                      </w:r>
                      <w:r w:rsidR="002C16F3" w:rsidRPr="00885C91">
                        <w:rPr>
                          <w:szCs w:val="22"/>
                        </w:rPr>
                        <w:t>small grey font.</w:t>
                      </w:r>
                      <w:r w:rsidR="002C16F3">
                        <w:rPr>
                          <w:szCs w:val="22"/>
                        </w:rPr>
                        <w:t xml:space="preserve"> </w:t>
                      </w:r>
                    </w:p>
                    <w:p w14:paraId="007CDC45" w14:textId="3F8B52B8" w:rsidR="00817F9F" w:rsidRPr="00D35962" w:rsidRDefault="002C16F3" w:rsidP="006A7F4E">
                      <w:pPr>
                        <w:rPr>
                          <w:szCs w:val="22"/>
                        </w:rPr>
                      </w:pPr>
                      <w:r>
                        <w:rPr>
                          <w:szCs w:val="22"/>
                        </w:rPr>
                        <w:t>T</w:t>
                      </w:r>
                      <w:r w:rsidR="00F60977" w:rsidRPr="00D35962">
                        <w:rPr>
                          <w:szCs w:val="22"/>
                        </w:rPr>
                        <w:t xml:space="preserve">o develop </w:t>
                      </w:r>
                      <w:r>
                        <w:rPr>
                          <w:szCs w:val="22"/>
                        </w:rPr>
                        <w:t xml:space="preserve">independent </w:t>
                      </w:r>
                      <w:r w:rsidR="00F60977" w:rsidRPr="00D35962">
                        <w:rPr>
                          <w:szCs w:val="22"/>
                        </w:rPr>
                        <w:t xml:space="preserve">learning skills, the class activities below </w:t>
                      </w:r>
                      <w:r w:rsidR="00866E1B" w:rsidRPr="00D35962">
                        <w:rPr>
                          <w:szCs w:val="22"/>
                        </w:rPr>
                        <w:t xml:space="preserve">can help students </w:t>
                      </w:r>
                      <w:r w:rsidR="00F60977" w:rsidRPr="00D35962">
                        <w:rPr>
                          <w:szCs w:val="22"/>
                        </w:rPr>
                        <w:t xml:space="preserve">recognise and </w:t>
                      </w:r>
                      <w:r w:rsidR="00817F9F" w:rsidRPr="00D35962">
                        <w:rPr>
                          <w:szCs w:val="22"/>
                        </w:rPr>
                        <w:t xml:space="preserve">understand the meaning of the </w:t>
                      </w:r>
                      <w:r w:rsidR="003851EA" w:rsidRPr="00D35962">
                        <w:rPr>
                          <w:szCs w:val="22"/>
                        </w:rPr>
                        <w:t>icons</w:t>
                      </w:r>
                      <w:r w:rsidR="00F60977" w:rsidRPr="00D35962">
                        <w:rPr>
                          <w:szCs w:val="22"/>
                        </w:rPr>
                        <w:t xml:space="preserve">. </w:t>
                      </w:r>
                    </w:p>
                    <w:p w14:paraId="57384A58" w14:textId="37F19CE8" w:rsidR="006A7F4E" w:rsidRPr="00E25771" w:rsidRDefault="00BB5D44" w:rsidP="00165DC1">
                      <w:pPr>
                        <w:pStyle w:val="ListParagraph"/>
                        <w:numPr>
                          <w:ilvl w:val="0"/>
                          <w:numId w:val="14"/>
                        </w:numPr>
                        <w:rPr>
                          <w:b/>
                          <w:bCs/>
                          <w:sz w:val="28"/>
                          <w:szCs w:val="28"/>
                        </w:rPr>
                      </w:pPr>
                      <w:r w:rsidRPr="00E25771">
                        <w:rPr>
                          <w:b/>
                          <w:bCs/>
                          <w:sz w:val="28"/>
                          <w:szCs w:val="28"/>
                        </w:rPr>
                        <w:t>Icon flashcards</w:t>
                      </w:r>
                      <w:r w:rsidR="00817F9F" w:rsidRPr="00E25771">
                        <w:rPr>
                          <w:b/>
                          <w:bCs/>
                          <w:sz w:val="28"/>
                          <w:szCs w:val="28"/>
                        </w:rPr>
                        <w:t xml:space="preserve"> </w:t>
                      </w:r>
                    </w:p>
                    <w:p w14:paraId="153A6EBF" w14:textId="4E280B04" w:rsidR="00E25771" w:rsidRDefault="00817F9F" w:rsidP="006A7F4E">
                      <w:pPr>
                        <w:rPr>
                          <w:szCs w:val="22"/>
                        </w:rPr>
                      </w:pPr>
                      <w:r w:rsidRPr="00D35962">
                        <w:rPr>
                          <w:szCs w:val="22"/>
                        </w:rPr>
                        <w:t>Enlarge</w:t>
                      </w:r>
                      <w:r w:rsidR="00B41BB0">
                        <w:rPr>
                          <w:szCs w:val="22"/>
                        </w:rPr>
                        <w:t>,</w:t>
                      </w:r>
                      <w:r w:rsidR="006F35C1" w:rsidRPr="00D35962">
                        <w:rPr>
                          <w:szCs w:val="22"/>
                        </w:rPr>
                        <w:t xml:space="preserve"> cut up </w:t>
                      </w:r>
                      <w:r w:rsidR="00516EFE" w:rsidRPr="00D35962">
                        <w:rPr>
                          <w:szCs w:val="22"/>
                        </w:rPr>
                        <w:t>and i</w:t>
                      </w:r>
                      <w:r w:rsidR="00DA3C58" w:rsidRPr="00D35962">
                        <w:rPr>
                          <w:szCs w:val="22"/>
                        </w:rPr>
                        <w:t xml:space="preserve">ntroduce </w:t>
                      </w:r>
                      <w:r w:rsidR="00B41BB0">
                        <w:rPr>
                          <w:szCs w:val="22"/>
                        </w:rPr>
                        <w:t xml:space="preserve">the icons </w:t>
                      </w:r>
                      <w:r w:rsidR="00BB5D44" w:rsidRPr="00D35962">
                        <w:rPr>
                          <w:szCs w:val="22"/>
                        </w:rPr>
                        <w:t>gradually</w:t>
                      </w:r>
                      <w:r w:rsidR="00B41BB0">
                        <w:rPr>
                          <w:szCs w:val="22"/>
                        </w:rPr>
                        <w:t xml:space="preserve"> without the words</w:t>
                      </w:r>
                      <w:r w:rsidR="00DA3C58" w:rsidRPr="00D35962">
                        <w:rPr>
                          <w:szCs w:val="22"/>
                        </w:rPr>
                        <w:t xml:space="preserve"> as the</w:t>
                      </w:r>
                      <w:r w:rsidR="00B41BB0">
                        <w:rPr>
                          <w:szCs w:val="22"/>
                        </w:rPr>
                        <w:t>y</w:t>
                      </w:r>
                      <w:r w:rsidR="00DA3C58" w:rsidRPr="00D35962">
                        <w:rPr>
                          <w:szCs w:val="22"/>
                        </w:rPr>
                        <w:t xml:space="preserve"> occur in the workbooks. </w:t>
                      </w:r>
                      <w:r w:rsidR="006F35C1" w:rsidRPr="00D35962">
                        <w:rPr>
                          <w:szCs w:val="22"/>
                        </w:rPr>
                        <w:t xml:space="preserve">Blutack </w:t>
                      </w:r>
                      <w:r w:rsidR="00516EFE" w:rsidRPr="00D35962">
                        <w:rPr>
                          <w:szCs w:val="22"/>
                        </w:rPr>
                        <w:t xml:space="preserve">the </w:t>
                      </w:r>
                      <w:r w:rsidR="00B41BB0">
                        <w:rPr>
                          <w:szCs w:val="22"/>
                        </w:rPr>
                        <w:t xml:space="preserve">icon </w:t>
                      </w:r>
                      <w:r w:rsidR="00516EFE" w:rsidRPr="00D35962">
                        <w:rPr>
                          <w:szCs w:val="22"/>
                        </w:rPr>
                        <w:t xml:space="preserve">cards </w:t>
                      </w:r>
                      <w:r w:rsidR="006F35C1" w:rsidRPr="00D35962">
                        <w:rPr>
                          <w:szCs w:val="22"/>
                        </w:rPr>
                        <w:t xml:space="preserve">to the board or walls for reference at different times throughout the class and ensuing classes. </w:t>
                      </w:r>
                      <w:r w:rsidR="00DA3C58" w:rsidRPr="00D35962">
                        <w:rPr>
                          <w:szCs w:val="22"/>
                        </w:rPr>
                        <w:t xml:space="preserve"> </w:t>
                      </w:r>
                    </w:p>
                    <w:p w14:paraId="4F606FC2" w14:textId="473594AC" w:rsidR="00DA3C58" w:rsidRPr="00E25771" w:rsidRDefault="00BB5D44" w:rsidP="00165DC1">
                      <w:pPr>
                        <w:pStyle w:val="ListParagraph"/>
                        <w:numPr>
                          <w:ilvl w:val="0"/>
                          <w:numId w:val="14"/>
                        </w:numPr>
                        <w:rPr>
                          <w:sz w:val="28"/>
                          <w:szCs w:val="28"/>
                        </w:rPr>
                      </w:pPr>
                      <w:r w:rsidRPr="00E25771">
                        <w:rPr>
                          <w:b/>
                          <w:bCs/>
                          <w:sz w:val="28"/>
                          <w:szCs w:val="28"/>
                        </w:rPr>
                        <w:t>Matching</w:t>
                      </w:r>
                    </w:p>
                    <w:p w14:paraId="733DE14E" w14:textId="5EF13C9A" w:rsidR="006A7F4E" w:rsidRPr="00D35962" w:rsidRDefault="00DA3C58" w:rsidP="006A7F4E">
                      <w:pPr>
                        <w:rPr>
                          <w:szCs w:val="22"/>
                        </w:rPr>
                      </w:pPr>
                      <w:r w:rsidRPr="00D35962">
                        <w:rPr>
                          <w:szCs w:val="22"/>
                        </w:rPr>
                        <w:t xml:space="preserve">When the icons </w:t>
                      </w:r>
                      <w:r w:rsidR="00BB5D44" w:rsidRPr="00D35962">
                        <w:rPr>
                          <w:szCs w:val="22"/>
                        </w:rPr>
                        <w:t>are familiar to the class</w:t>
                      </w:r>
                      <w:r w:rsidRPr="00D35962">
                        <w:rPr>
                          <w:szCs w:val="22"/>
                        </w:rPr>
                        <w:t>, introduce the written instructions for matching</w:t>
                      </w:r>
                      <w:r w:rsidR="00BB5D44" w:rsidRPr="00D35962">
                        <w:rPr>
                          <w:szCs w:val="22"/>
                        </w:rPr>
                        <w:t xml:space="preserve">. Give each student either an icon or a written instruction. </w:t>
                      </w:r>
                      <w:r w:rsidR="00516EFE" w:rsidRPr="00D35962">
                        <w:rPr>
                          <w:szCs w:val="22"/>
                        </w:rPr>
                        <w:t>S</w:t>
                      </w:r>
                      <w:r w:rsidR="00BB5D44" w:rsidRPr="00D35962">
                        <w:rPr>
                          <w:szCs w:val="22"/>
                        </w:rPr>
                        <w:t xml:space="preserve">tudents </w:t>
                      </w:r>
                      <w:r w:rsidR="00516EFE" w:rsidRPr="00D35962">
                        <w:rPr>
                          <w:szCs w:val="22"/>
                        </w:rPr>
                        <w:t xml:space="preserve">then </w:t>
                      </w:r>
                      <w:r w:rsidR="00BB5D44" w:rsidRPr="00D35962">
                        <w:rPr>
                          <w:szCs w:val="22"/>
                        </w:rPr>
                        <w:t xml:space="preserve">walk round the </w:t>
                      </w:r>
                      <w:r w:rsidR="00F91F8C" w:rsidRPr="00D35962">
                        <w:rPr>
                          <w:szCs w:val="22"/>
                        </w:rPr>
                        <w:t>room</w:t>
                      </w:r>
                      <w:r w:rsidR="00BB5D44" w:rsidRPr="00D35962">
                        <w:rPr>
                          <w:szCs w:val="22"/>
                        </w:rPr>
                        <w:t xml:space="preserve"> to find </w:t>
                      </w:r>
                      <w:r w:rsidR="00F91F8C" w:rsidRPr="00D35962">
                        <w:rPr>
                          <w:szCs w:val="22"/>
                        </w:rPr>
                        <w:t xml:space="preserve">the student with the </w:t>
                      </w:r>
                      <w:r w:rsidR="00BB5D44" w:rsidRPr="00D35962">
                        <w:rPr>
                          <w:szCs w:val="22"/>
                        </w:rPr>
                        <w:t>match</w:t>
                      </w:r>
                      <w:r w:rsidR="00F91F8C" w:rsidRPr="00D35962">
                        <w:rPr>
                          <w:szCs w:val="22"/>
                        </w:rPr>
                        <w:t>ing card</w:t>
                      </w:r>
                      <w:r w:rsidR="00BB5D44" w:rsidRPr="00D35962">
                        <w:rPr>
                          <w:szCs w:val="22"/>
                        </w:rPr>
                        <w:t xml:space="preserve">. </w:t>
                      </w:r>
                      <w:r w:rsidR="00516EFE" w:rsidRPr="00D35962">
                        <w:rPr>
                          <w:szCs w:val="22"/>
                        </w:rPr>
                        <w:t xml:space="preserve">Blutack the written instructions next to the icon on the board or wall. This is a useful way to pair students for pair work. </w:t>
                      </w:r>
                    </w:p>
                  </w:txbxContent>
                </v:textbox>
                <w10:wrap anchorx="margin"/>
              </v:shape>
            </w:pict>
          </mc:Fallback>
        </mc:AlternateContent>
      </w:r>
    </w:p>
    <w:p w14:paraId="66CB9EF5" w14:textId="480AF6B2" w:rsidR="00817F9F" w:rsidRDefault="00817F9F" w:rsidP="00DD7230"/>
    <w:p w14:paraId="67A6DA29" w14:textId="4881F94F" w:rsidR="00C40072" w:rsidRDefault="00C40072" w:rsidP="00DD7230">
      <w:pPr>
        <w:rPr>
          <w:sz w:val="44"/>
          <w:szCs w:val="56"/>
        </w:rPr>
      </w:pPr>
    </w:p>
    <w:p w14:paraId="3D462577" w14:textId="57B39369" w:rsidR="00D35962" w:rsidRDefault="00D35962" w:rsidP="00DD7230">
      <w:pPr>
        <w:rPr>
          <w:sz w:val="44"/>
          <w:szCs w:val="56"/>
        </w:rPr>
      </w:pPr>
    </w:p>
    <w:p w14:paraId="1F2B10B2" w14:textId="522C3635" w:rsidR="00B41BB0" w:rsidRDefault="00B41BB0" w:rsidP="00DD7230">
      <w:pPr>
        <w:rPr>
          <w:sz w:val="44"/>
          <w:szCs w:val="56"/>
        </w:rPr>
      </w:pPr>
    </w:p>
    <w:p w14:paraId="05287C47" w14:textId="7D346E48" w:rsidR="00B41BB0" w:rsidRDefault="00B41BB0" w:rsidP="00DD7230">
      <w:pPr>
        <w:rPr>
          <w:sz w:val="44"/>
          <w:szCs w:val="56"/>
        </w:rPr>
      </w:pPr>
    </w:p>
    <w:p w14:paraId="5F77ACBA" w14:textId="730C79A2" w:rsidR="00B41BB0" w:rsidRDefault="00B41BB0" w:rsidP="00DD7230">
      <w:pPr>
        <w:rPr>
          <w:sz w:val="44"/>
          <w:szCs w:val="56"/>
        </w:rPr>
      </w:pPr>
    </w:p>
    <w:p w14:paraId="40A33A55" w14:textId="510199BB" w:rsidR="00B61954" w:rsidRDefault="00B61954" w:rsidP="00DD7230">
      <w:pPr>
        <w:rPr>
          <w:sz w:val="44"/>
          <w:szCs w:val="56"/>
        </w:rPr>
      </w:pPr>
    </w:p>
    <w:p w14:paraId="45738661" w14:textId="7BF72335" w:rsidR="00B61954" w:rsidRDefault="00B61954" w:rsidP="00DD7230">
      <w:pPr>
        <w:rPr>
          <w:sz w:val="44"/>
          <w:szCs w:val="56"/>
        </w:rPr>
      </w:pPr>
    </w:p>
    <w:p w14:paraId="530E9EA4" w14:textId="72E8D31D" w:rsidR="00B61954" w:rsidRDefault="00B61954" w:rsidP="00DD7230">
      <w:pPr>
        <w:rPr>
          <w:sz w:val="44"/>
          <w:szCs w:val="56"/>
        </w:rPr>
      </w:pPr>
    </w:p>
    <w:p w14:paraId="68F8020F" w14:textId="0D73E37A" w:rsidR="00B61954" w:rsidRDefault="00B61954" w:rsidP="00DD7230">
      <w:pPr>
        <w:rPr>
          <w:sz w:val="44"/>
          <w:szCs w:val="56"/>
        </w:rPr>
      </w:pPr>
    </w:p>
    <w:tbl>
      <w:tblPr>
        <w:tblStyle w:val="TableGrid"/>
        <w:tblW w:w="9133" w:type="dxa"/>
        <w:tblCellSpacing w:w="56" w:type="dxa"/>
        <w:tblLook w:val="04A0" w:firstRow="1" w:lastRow="0" w:firstColumn="1" w:lastColumn="0" w:noHBand="0" w:noVBand="1"/>
      </w:tblPr>
      <w:tblGrid>
        <w:gridCol w:w="4566"/>
        <w:gridCol w:w="4567"/>
      </w:tblGrid>
      <w:tr w:rsidR="00B61954" w:rsidRPr="00754BFF" w14:paraId="3B556317" w14:textId="77777777" w:rsidTr="00827C20">
        <w:trPr>
          <w:trHeight w:val="2835"/>
          <w:tblCellSpacing w:w="56" w:type="dxa"/>
        </w:trPr>
        <w:tc>
          <w:tcPr>
            <w:tcW w:w="4398" w:type="dxa"/>
            <w:vAlign w:val="center"/>
          </w:tcPr>
          <w:p w14:paraId="35AEDFEA" w14:textId="77777777" w:rsidR="00B61954" w:rsidRPr="00754BFF" w:rsidRDefault="00B61954" w:rsidP="00827C20">
            <w:pPr>
              <w:jc w:val="center"/>
              <w:rPr>
                <w:sz w:val="72"/>
                <w:szCs w:val="72"/>
              </w:rPr>
            </w:pPr>
            <w:r w:rsidRPr="000F1615">
              <w:rPr>
                <w:noProof/>
                <w:sz w:val="32"/>
                <w:szCs w:val="24"/>
                <w:lang w:eastAsia="en-AU"/>
              </w:rPr>
              <w:drawing>
                <wp:anchor distT="0" distB="0" distL="114300" distR="114300" simplePos="0" relativeHeight="252711936" behindDoc="0" locked="0" layoutInCell="1" allowOverlap="1" wp14:anchorId="464A99EB" wp14:editId="35ED582D">
                  <wp:simplePos x="0" y="0"/>
                  <wp:positionH relativeFrom="column">
                    <wp:posOffset>701040</wp:posOffset>
                  </wp:positionH>
                  <wp:positionV relativeFrom="paragraph">
                    <wp:posOffset>-15875</wp:posOffset>
                  </wp:positionV>
                  <wp:extent cx="1275715" cy="1714500"/>
                  <wp:effectExtent l="0" t="0" r="635" b="0"/>
                  <wp:wrapNone/>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275715" cy="1714500"/>
                          </a:xfrm>
                          <a:prstGeom prst="rect">
                            <a:avLst/>
                          </a:prstGeom>
                        </pic:spPr>
                      </pic:pic>
                    </a:graphicData>
                  </a:graphic>
                  <wp14:sizeRelH relativeFrom="margin">
                    <wp14:pctWidth>0</wp14:pctWidth>
                  </wp14:sizeRelH>
                  <wp14:sizeRelV relativeFrom="margin">
                    <wp14:pctHeight>0</wp14:pctHeight>
                  </wp14:sizeRelV>
                </wp:anchor>
              </w:drawing>
            </w:r>
          </w:p>
        </w:tc>
        <w:tc>
          <w:tcPr>
            <w:tcW w:w="4399" w:type="dxa"/>
            <w:vAlign w:val="center"/>
          </w:tcPr>
          <w:p w14:paraId="10D0F50B" w14:textId="77777777" w:rsidR="00B61954" w:rsidRPr="00B415BF" w:rsidRDefault="00B61954" w:rsidP="00827C20">
            <w:pPr>
              <w:jc w:val="center"/>
              <w:rPr>
                <w:rFonts w:ascii="Comic Sans MS" w:hAnsi="Comic Sans MS"/>
                <w:sz w:val="96"/>
                <w:szCs w:val="96"/>
              </w:rPr>
            </w:pPr>
            <w:r w:rsidRPr="00B415BF">
              <w:rPr>
                <w:rFonts w:ascii="Comic Sans MS" w:hAnsi="Comic Sans MS"/>
                <w:sz w:val="96"/>
                <w:szCs w:val="96"/>
              </w:rPr>
              <w:t>listen</w:t>
            </w:r>
          </w:p>
        </w:tc>
      </w:tr>
      <w:tr w:rsidR="00B61954" w:rsidRPr="00754BFF" w14:paraId="66898F48" w14:textId="77777777" w:rsidTr="00827C20">
        <w:trPr>
          <w:trHeight w:val="2835"/>
          <w:tblCellSpacing w:w="56" w:type="dxa"/>
        </w:trPr>
        <w:tc>
          <w:tcPr>
            <w:tcW w:w="4398" w:type="dxa"/>
            <w:vAlign w:val="center"/>
          </w:tcPr>
          <w:p w14:paraId="55C736C1" w14:textId="77777777" w:rsidR="00B61954" w:rsidRPr="00754BFF" w:rsidRDefault="00B61954" w:rsidP="00827C20">
            <w:pPr>
              <w:jc w:val="center"/>
              <w:rPr>
                <w:sz w:val="72"/>
                <w:szCs w:val="72"/>
              </w:rPr>
            </w:pPr>
            <w:r w:rsidRPr="000F1615">
              <w:rPr>
                <w:noProof/>
                <w:sz w:val="32"/>
                <w:szCs w:val="24"/>
                <w:lang w:eastAsia="en-AU"/>
              </w:rPr>
              <w:drawing>
                <wp:anchor distT="0" distB="0" distL="114300" distR="114300" simplePos="0" relativeHeight="252710912" behindDoc="0" locked="0" layoutInCell="1" allowOverlap="1" wp14:anchorId="07DA7FD4" wp14:editId="0A9FF7AD">
                  <wp:simplePos x="0" y="0"/>
                  <wp:positionH relativeFrom="column">
                    <wp:posOffset>594360</wp:posOffset>
                  </wp:positionH>
                  <wp:positionV relativeFrom="paragraph">
                    <wp:posOffset>-38100</wp:posOffset>
                  </wp:positionV>
                  <wp:extent cx="1579245" cy="1597025"/>
                  <wp:effectExtent l="0" t="0" r="1905" b="3175"/>
                  <wp:wrapNone/>
                  <wp:docPr id="2052" name="Picture 2052" descr="A picture containing 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A picture containing hanger&#10;&#10;Description automatically generated"/>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579245" cy="1597025"/>
                          </a:xfrm>
                          <a:prstGeom prst="rect">
                            <a:avLst/>
                          </a:prstGeom>
                        </pic:spPr>
                      </pic:pic>
                    </a:graphicData>
                  </a:graphic>
                  <wp14:sizeRelH relativeFrom="margin">
                    <wp14:pctWidth>0</wp14:pctWidth>
                  </wp14:sizeRelH>
                  <wp14:sizeRelV relativeFrom="margin">
                    <wp14:pctHeight>0</wp14:pctHeight>
                  </wp14:sizeRelV>
                </wp:anchor>
              </w:drawing>
            </w:r>
          </w:p>
        </w:tc>
        <w:tc>
          <w:tcPr>
            <w:tcW w:w="4399" w:type="dxa"/>
            <w:vAlign w:val="center"/>
          </w:tcPr>
          <w:p w14:paraId="568C7C4E" w14:textId="77777777" w:rsidR="00B61954" w:rsidRPr="00B415BF" w:rsidRDefault="00B61954" w:rsidP="00827C20">
            <w:pPr>
              <w:jc w:val="center"/>
              <w:rPr>
                <w:rFonts w:ascii="Comic Sans MS" w:hAnsi="Comic Sans MS"/>
                <w:sz w:val="96"/>
                <w:szCs w:val="96"/>
              </w:rPr>
            </w:pPr>
            <w:r w:rsidRPr="00B415BF">
              <w:rPr>
                <w:rFonts w:ascii="Comic Sans MS" w:hAnsi="Comic Sans MS"/>
                <w:sz w:val="96"/>
                <w:szCs w:val="96"/>
              </w:rPr>
              <w:t>say</w:t>
            </w:r>
          </w:p>
        </w:tc>
      </w:tr>
    </w:tbl>
    <w:p w14:paraId="27FE1D05" w14:textId="77777777" w:rsidR="00E25771" w:rsidRPr="00E25771" w:rsidRDefault="00E25771" w:rsidP="00DD7230">
      <w:pPr>
        <w:rPr>
          <w:sz w:val="2"/>
          <w:szCs w:val="2"/>
        </w:rPr>
      </w:pPr>
    </w:p>
    <w:p w14:paraId="0C108B01" w14:textId="77777777" w:rsidR="00C40072" w:rsidRDefault="00C40072">
      <w:r>
        <w:br w:type="page"/>
      </w:r>
    </w:p>
    <w:p w14:paraId="05797664" w14:textId="51D52791" w:rsidR="00DD7230" w:rsidRDefault="00DD7230" w:rsidP="00DD7230">
      <w:pPr>
        <w:rPr>
          <w:sz w:val="18"/>
          <w:szCs w:val="24"/>
        </w:rPr>
      </w:pPr>
    </w:p>
    <w:tbl>
      <w:tblPr>
        <w:tblStyle w:val="TableGrid"/>
        <w:tblpPr w:leftFromText="180" w:rightFromText="180" w:vertAnchor="page" w:horzAnchor="margin" w:tblpY="1789"/>
        <w:tblW w:w="9133" w:type="dxa"/>
        <w:tblCellSpacing w:w="56" w:type="dxa"/>
        <w:tblLook w:val="04A0" w:firstRow="1" w:lastRow="0" w:firstColumn="1" w:lastColumn="0" w:noHBand="0" w:noVBand="1"/>
      </w:tblPr>
      <w:tblGrid>
        <w:gridCol w:w="4566"/>
        <w:gridCol w:w="4567"/>
      </w:tblGrid>
      <w:tr w:rsidR="00C40072" w:rsidRPr="00754BFF" w14:paraId="3AC77B74" w14:textId="77777777" w:rsidTr="00D35962">
        <w:trPr>
          <w:trHeight w:val="2835"/>
          <w:tblCellSpacing w:w="56" w:type="dxa"/>
        </w:trPr>
        <w:tc>
          <w:tcPr>
            <w:tcW w:w="4398" w:type="dxa"/>
            <w:vAlign w:val="center"/>
          </w:tcPr>
          <w:p w14:paraId="294AF65D" w14:textId="06F51D54" w:rsidR="00C40072" w:rsidRPr="00754BFF" w:rsidRDefault="007445A2" w:rsidP="00D35962">
            <w:pPr>
              <w:jc w:val="center"/>
              <w:rPr>
                <w:sz w:val="72"/>
                <w:szCs w:val="72"/>
              </w:rPr>
            </w:pPr>
            <w:r w:rsidRPr="007445A2">
              <w:rPr>
                <w:rFonts w:ascii="Century Gothic" w:hAnsi="Century Gothic"/>
                <w:noProof/>
                <w:sz w:val="32"/>
                <w:szCs w:val="32"/>
                <w:lang w:eastAsia="en-AU"/>
              </w:rPr>
              <mc:AlternateContent>
                <mc:Choice Requires="wps">
                  <w:drawing>
                    <wp:anchor distT="0" distB="0" distL="114300" distR="114300" simplePos="0" relativeHeight="253689856" behindDoc="0" locked="0" layoutInCell="1" allowOverlap="1" wp14:anchorId="0472D9D0" wp14:editId="1F82D042">
                      <wp:simplePos x="0" y="0"/>
                      <wp:positionH relativeFrom="column">
                        <wp:posOffset>596265</wp:posOffset>
                      </wp:positionH>
                      <wp:positionV relativeFrom="paragraph">
                        <wp:posOffset>-32385</wp:posOffset>
                      </wp:positionV>
                      <wp:extent cx="1371600" cy="1167765"/>
                      <wp:effectExtent l="0" t="0" r="0" b="0"/>
                      <wp:wrapNone/>
                      <wp:docPr id="1350032611" name="Text Box 1350032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1167765"/>
                              </a:xfrm>
                              <a:prstGeom prst="rect">
                                <a:avLst/>
                              </a:prstGeom>
                              <a:solidFill>
                                <a:sysClr val="window" lastClr="FFFFFF"/>
                              </a:solidFill>
                              <a:ln w="6350">
                                <a:noFill/>
                              </a:ln>
                            </wps:spPr>
                            <wps:txbx>
                              <w:txbxContent>
                                <w:p w14:paraId="3DE639F9" w14:textId="77777777" w:rsidR="007445A2" w:rsidRPr="007445A2" w:rsidRDefault="007445A2" w:rsidP="007445A2">
                                  <w:pPr>
                                    <w:spacing w:before="120" w:after="120"/>
                                    <w:jc w:val="center"/>
                                    <w:rPr>
                                      <w:sz w:val="200"/>
                                      <w:szCs w:val="200"/>
                                    </w:rPr>
                                  </w:pPr>
                                  <w:r w:rsidRPr="007445A2">
                                    <w:rPr>
                                      <w:sz w:val="200"/>
                                      <w:szCs w:val="200"/>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2D9D0" id="Text Box 1350032611" o:spid="_x0000_s1075" type="#_x0000_t202" style="position:absolute;left:0;text-align:left;margin-left:46.95pt;margin-top:-2.55pt;width:108pt;height:91.95pt;z-index:2536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0mCRwIAAIcEAAAOAAAAZHJzL2Uyb0RvYy54bWysVE2P2yAQvVfqf0DcG9vZfLRWnFWaVapK&#10;0e5K2WrPBOMEFTMUSOz013fAzke3PVXNgTDMMMN7b8az+7ZW5Cisk6ALmg1SSoTmUEq9K+i3l9WH&#10;j5Q4z3TJFGhR0JNw9H7+/t2sMbkYwh5UKSzBJNrljSno3nuTJ4nje1EzNwAjNDorsDXzaNpdUlrW&#10;YPZaJcM0nSQN2NJY4MI5PH3onHQe81eV4P6pqpzwRBUU3+bjauO6DWsyn7F8Z5nZS94/g/3DK2om&#10;NRa9pHpgnpGDlX+kqiW34KDyAw51AlUluYgYEE2WvkGz2TMjIhYkx5kLTe7/peWPx415tsS3n6FF&#10;ASMIZ9bAvzvkJmmMy/uYwKnLHUYHoG1l6/CPEAheRG5PFz5F6wkP2e6m2SRFF0dflk2m08k4MJ5c&#10;rxvr/BcBNQmbgloULD6BHdfOd6HnkFDNgZLlSioVjZNbKkuODLXFliihoUQx5/GwoKv466v9dk1p&#10;0hR0cjdOYyUNIV9XSukecocy4PXttiWyLOhwGJKFoy2UJ6TMQtdNzvCVxNevsfQzs9g+iBhHwj/h&#10;UinAYtDvKNmD/fm38xCPqqKXkgbbsaDux4FZgYi+atT7UzYahf6Nxmg8HaJhbz3bW48+1EtAVjIc&#10;PsPjNsR7dd5WFupXnJxFqIoupjnWLqg/b5e+GxKcPC4WixiEHWuYX+uN4edOCdq8tK/Mml5Aj9o/&#10;wrlxWf5Gxy42iKdhcfBQySjyldWef+z22Cb9ZIZxurVj1PX7Mf8FAAD//wMAUEsDBBQABgAIAAAA&#10;IQDVVQOI4QAAAAkBAAAPAAAAZHJzL2Rvd25yZXYueG1sTI/BTsMwDIbvSLxDZCRuWzomoC1NJ4RA&#10;MGnVoCBxzVrTFhqnSrK17OkxJzja/6ffn7PVZHpxQOc7SwoW8wgEUmXrjhoFb68PsxiED5pq3VtC&#10;Bd/oYZWfnmQ6re1IL3goQyO4hHyqFbQhDKmUvmrRaD+3AxJnH9YZHXh0jaydHrnc9PIiiq6k0R3x&#10;hVYPeNdi9VXujYL3sXx02/X683l4Ko7bY1ls8L5Q6vxsur0BEXAKfzD86rM65Oy0s3uqvegVJMuE&#10;SQWzywUIzpdRwosdg9dxDDLP5P8P8h8AAAD//wMAUEsBAi0AFAAGAAgAAAAhALaDOJL+AAAA4QEA&#10;ABMAAAAAAAAAAAAAAAAAAAAAAFtDb250ZW50X1R5cGVzXS54bWxQSwECLQAUAAYACAAAACEAOP0h&#10;/9YAAACUAQAACwAAAAAAAAAAAAAAAAAvAQAAX3JlbHMvLnJlbHNQSwECLQAUAAYACAAAACEAhEtJ&#10;gkcCAACHBAAADgAAAAAAAAAAAAAAAAAuAgAAZHJzL2Uyb0RvYy54bWxQSwECLQAUAAYACAAAACEA&#10;1VUDiOEAAAAJAQAADwAAAAAAAAAAAAAAAAChBAAAZHJzL2Rvd25yZXYueG1sUEsFBgAAAAAEAAQA&#10;8wAAAK8FAAAAAA==&#10;" fillcolor="window" stroked="f" strokeweight=".5pt">
                      <v:textbox>
                        <w:txbxContent>
                          <w:p w14:paraId="3DE639F9" w14:textId="77777777" w:rsidR="007445A2" w:rsidRPr="007445A2" w:rsidRDefault="007445A2" w:rsidP="007445A2">
                            <w:pPr>
                              <w:spacing w:before="120" w:after="120"/>
                              <w:jc w:val="center"/>
                              <w:rPr>
                                <w:sz w:val="200"/>
                                <w:szCs w:val="200"/>
                              </w:rPr>
                            </w:pPr>
                            <w:r w:rsidRPr="007445A2">
                              <w:rPr>
                                <w:sz w:val="200"/>
                                <w:szCs w:val="200"/>
                              </w:rPr>
                              <w:sym w:font="Wingdings 2" w:char="F050"/>
                            </w:r>
                          </w:p>
                        </w:txbxContent>
                      </v:textbox>
                    </v:shape>
                  </w:pict>
                </mc:Fallback>
              </mc:AlternateContent>
            </w:r>
          </w:p>
        </w:tc>
        <w:tc>
          <w:tcPr>
            <w:tcW w:w="4399" w:type="dxa"/>
            <w:vAlign w:val="center"/>
          </w:tcPr>
          <w:p w14:paraId="3BDA24ED" w14:textId="18C56BE3" w:rsidR="00C40072" w:rsidRPr="00B415BF" w:rsidRDefault="007445A2" w:rsidP="00D35962">
            <w:pPr>
              <w:jc w:val="center"/>
              <w:rPr>
                <w:rFonts w:ascii="Comic Sans MS" w:hAnsi="Comic Sans MS"/>
                <w:sz w:val="96"/>
                <w:szCs w:val="96"/>
              </w:rPr>
            </w:pPr>
            <w:r>
              <w:rPr>
                <w:rFonts w:ascii="Comic Sans MS" w:hAnsi="Comic Sans MS"/>
                <w:sz w:val="96"/>
                <w:szCs w:val="96"/>
              </w:rPr>
              <w:t>tick</w:t>
            </w:r>
          </w:p>
        </w:tc>
      </w:tr>
      <w:tr w:rsidR="00C40072" w:rsidRPr="00754BFF" w14:paraId="18C1BF0B" w14:textId="77777777" w:rsidTr="00D35962">
        <w:trPr>
          <w:trHeight w:val="2835"/>
          <w:tblCellSpacing w:w="56" w:type="dxa"/>
        </w:trPr>
        <w:tc>
          <w:tcPr>
            <w:tcW w:w="4398" w:type="dxa"/>
            <w:vAlign w:val="center"/>
          </w:tcPr>
          <w:p w14:paraId="11D7E570" w14:textId="7B5142BC" w:rsidR="00C40072" w:rsidRPr="00754BFF" w:rsidRDefault="00C40072" w:rsidP="00D35962">
            <w:pPr>
              <w:jc w:val="center"/>
              <w:rPr>
                <w:sz w:val="72"/>
                <w:szCs w:val="72"/>
              </w:rPr>
            </w:pPr>
            <w:r w:rsidRPr="00DB6F90">
              <w:rPr>
                <w:b/>
                <w:bCs/>
                <w:noProof/>
                <w:szCs w:val="28"/>
              </w:rPr>
              <w:drawing>
                <wp:anchor distT="0" distB="0" distL="114300" distR="114300" simplePos="0" relativeHeight="251501568" behindDoc="0" locked="0" layoutInCell="1" allowOverlap="1" wp14:anchorId="6E5B61C8" wp14:editId="110DD9AD">
                  <wp:simplePos x="0" y="0"/>
                  <wp:positionH relativeFrom="column">
                    <wp:posOffset>335280</wp:posOffset>
                  </wp:positionH>
                  <wp:positionV relativeFrom="paragraph">
                    <wp:posOffset>226695</wp:posOffset>
                  </wp:positionV>
                  <wp:extent cx="2232660" cy="151638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2232660" cy="1516380"/>
                          </a:xfrm>
                          <a:prstGeom prst="rect">
                            <a:avLst/>
                          </a:prstGeom>
                        </pic:spPr>
                      </pic:pic>
                    </a:graphicData>
                  </a:graphic>
                  <wp14:sizeRelH relativeFrom="margin">
                    <wp14:pctWidth>0</wp14:pctWidth>
                  </wp14:sizeRelH>
                  <wp14:sizeRelV relativeFrom="margin">
                    <wp14:pctHeight>0</wp14:pctHeight>
                  </wp14:sizeRelV>
                </wp:anchor>
              </w:drawing>
            </w:r>
            <w:r>
              <w:br w:type="page"/>
            </w:r>
          </w:p>
        </w:tc>
        <w:tc>
          <w:tcPr>
            <w:tcW w:w="4399" w:type="dxa"/>
            <w:vAlign w:val="center"/>
          </w:tcPr>
          <w:p w14:paraId="2289BA6D" w14:textId="77777777" w:rsidR="00C40072" w:rsidRPr="00B415BF" w:rsidRDefault="00C40072" w:rsidP="00D35962">
            <w:pPr>
              <w:jc w:val="center"/>
              <w:rPr>
                <w:rFonts w:ascii="Comic Sans MS" w:hAnsi="Comic Sans MS"/>
                <w:sz w:val="96"/>
                <w:szCs w:val="96"/>
              </w:rPr>
            </w:pPr>
            <w:r w:rsidRPr="00B415BF">
              <w:rPr>
                <w:rFonts w:ascii="Comic Sans MS" w:hAnsi="Comic Sans MS"/>
                <w:sz w:val="96"/>
                <w:szCs w:val="96"/>
              </w:rPr>
              <w:t>trace</w:t>
            </w:r>
          </w:p>
        </w:tc>
      </w:tr>
      <w:tr w:rsidR="00C40072" w:rsidRPr="00754BFF" w14:paraId="76DB7C4C" w14:textId="77777777" w:rsidTr="00D35962">
        <w:trPr>
          <w:trHeight w:val="2835"/>
          <w:tblCellSpacing w:w="56" w:type="dxa"/>
        </w:trPr>
        <w:tc>
          <w:tcPr>
            <w:tcW w:w="4398" w:type="dxa"/>
            <w:vAlign w:val="center"/>
          </w:tcPr>
          <w:p w14:paraId="5BCABB7F" w14:textId="1B6F62F4" w:rsidR="00C40072" w:rsidRPr="00754BFF" w:rsidRDefault="00F91F8C" w:rsidP="00D35962">
            <w:pPr>
              <w:jc w:val="center"/>
              <w:rPr>
                <w:sz w:val="72"/>
                <w:szCs w:val="72"/>
              </w:rPr>
            </w:pPr>
            <w:r w:rsidRPr="00FC54E3">
              <w:rPr>
                <w:b/>
                <w:bCs/>
                <w:noProof/>
                <w:sz w:val="26"/>
                <w:szCs w:val="26"/>
                <w:lang w:eastAsia="en-AU"/>
              </w:rPr>
              <w:drawing>
                <wp:anchor distT="0" distB="0" distL="114300" distR="114300" simplePos="0" relativeHeight="251503616" behindDoc="1" locked="0" layoutInCell="1" allowOverlap="1" wp14:anchorId="2FE60A2F" wp14:editId="5B648AE7">
                  <wp:simplePos x="0" y="0"/>
                  <wp:positionH relativeFrom="margin">
                    <wp:posOffset>743585</wp:posOffset>
                  </wp:positionH>
                  <wp:positionV relativeFrom="paragraph">
                    <wp:posOffset>102235</wp:posOffset>
                  </wp:positionV>
                  <wp:extent cx="1264920" cy="1201420"/>
                  <wp:effectExtent l="0" t="0" r="0" b="0"/>
                  <wp:wrapNone/>
                  <wp:docPr id="494" name="Picture 494" descr="A picture containing text,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ext, cosmetic&#10;&#10;Description automatically generated"/>
                          <pic:cNvPicPr>
                            <a:picLocks noChangeAspect="1"/>
                          </pic:cNvPicPr>
                        </pic:nvPicPr>
                        <pic:blipFill>
                          <a:blip r:embed="rId90" cstate="print">
                            <a:extLst>
                              <a:ext uri="{BEBA8EAE-BF5A-486C-A8C5-ECC9F3942E4B}">
                                <a14:imgProps xmlns:a14="http://schemas.microsoft.com/office/drawing/2010/main">
                                  <a14:imgLayer r:embed="rId91">
                                    <a14:imgEffect>
                                      <a14:saturation sat="4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2"/>
                              </a:ext>
                            </a:extLst>
                          </a:blip>
                          <a:stretch>
                            <a:fillRect/>
                          </a:stretch>
                        </pic:blipFill>
                        <pic:spPr>
                          <a:xfrm>
                            <a:off x="0" y="0"/>
                            <a:ext cx="1264920" cy="1201420"/>
                          </a:xfrm>
                          <a:prstGeom prst="rect">
                            <a:avLst/>
                          </a:prstGeom>
                        </pic:spPr>
                      </pic:pic>
                    </a:graphicData>
                  </a:graphic>
                  <wp14:sizeRelH relativeFrom="margin">
                    <wp14:pctWidth>0</wp14:pctWidth>
                  </wp14:sizeRelH>
                  <wp14:sizeRelV relativeFrom="margin">
                    <wp14:pctHeight>0</wp14:pctHeight>
                  </wp14:sizeRelV>
                </wp:anchor>
              </w:drawing>
            </w:r>
          </w:p>
        </w:tc>
        <w:tc>
          <w:tcPr>
            <w:tcW w:w="4399" w:type="dxa"/>
            <w:vAlign w:val="center"/>
          </w:tcPr>
          <w:p w14:paraId="0B87E150" w14:textId="77777777" w:rsidR="00C40072" w:rsidRPr="00B415BF" w:rsidRDefault="00C40072" w:rsidP="00D35962">
            <w:pPr>
              <w:jc w:val="center"/>
              <w:rPr>
                <w:rFonts w:ascii="Comic Sans MS" w:hAnsi="Comic Sans MS"/>
                <w:sz w:val="96"/>
                <w:szCs w:val="96"/>
              </w:rPr>
            </w:pPr>
            <w:r w:rsidRPr="00B415BF">
              <w:rPr>
                <w:rFonts w:ascii="Comic Sans MS" w:hAnsi="Comic Sans MS"/>
                <w:sz w:val="96"/>
                <w:szCs w:val="96"/>
              </w:rPr>
              <w:t>colour</w:t>
            </w:r>
          </w:p>
        </w:tc>
      </w:tr>
      <w:tr w:rsidR="00C40072" w:rsidRPr="00754BFF" w14:paraId="6084C71C" w14:textId="77777777" w:rsidTr="00D35962">
        <w:trPr>
          <w:trHeight w:val="2835"/>
          <w:tblCellSpacing w:w="56" w:type="dxa"/>
        </w:trPr>
        <w:tc>
          <w:tcPr>
            <w:tcW w:w="4398" w:type="dxa"/>
            <w:vAlign w:val="center"/>
          </w:tcPr>
          <w:p w14:paraId="5D3C5F53" w14:textId="1B33F4AC" w:rsidR="00C40072" w:rsidRPr="00B336D0" w:rsidRDefault="00E25771" w:rsidP="00D35962">
            <w:pPr>
              <w:jc w:val="center"/>
              <w:rPr>
                <w:noProof/>
              </w:rPr>
            </w:pPr>
            <w:r>
              <w:rPr>
                <w:noProof/>
              </w:rPr>
              <w:drawing>
                <wp:anchor distT="0" distB="0" distL="114300" distR="114300" simplePos="0" relativeHeight="251504640" behindDoc="1" locked="0" layoutInCell="1" allowOverlap="1" wp14:anchorId="64E943AE" wp14:editId="3B319D94">
                  <wp:simplePos x="0" y="0"/>
                  <wp:positionH relativeFrom="column">
                    <wp:posOffset>-55245</wp:posOffset>
                  </wp:positionH>
                  <wp:positionV relativeFrom="paragraph">
                    <wp:posOffset>-487045</wp:posOffset>
                  </wp:positionV>
                  <wp:extent cx="2712720" cy="27127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12720" cy="27127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399" w:type="dxa"/>
            <w:vAlign w:val="center"/>
          </w:tcPr>
          <w:p w14:paraId="7021ECC2" w14:textId="448455BA" w:rsidR="00C40072" w:rsidRPr="00B415BF" w:rsidRDefault="00C40072" w:rsidP="00D35962">
            <w:pPr>
              <w:jc w:val="center"/>
              <w:rPr>
                <w:rFonts w:ascii="Comic Sans MS" w:hAnsi="Comic Sans MS"/>
                <w:sz w:val="96"/>
                <w:szCs w:val="96"/>
              </w:rPr>
            </w:pPr>
            <w:r w:rsidRPr="00B415BF">
              <w:rPr>
                <w:rFonts w:ascii="Comic Sans MS" w:hAnsi="Comic Sans MS"/>
                <w:sz w:val="96"/>
                <w:szCs w:val="96"/>
              </w:rPr>
              <w:t>circle</w:t>
            </w:r>
          </w:p>
        </w:tc>
      </w:tr>
    </w:tbl>
    <w:p w14:paraId="795BCA00" w14:textId="51616A85" w:rsidR="00C40072" w:rsidRDefault="00C40072" w:rsidP="00DD7230">
      <w:pPr>
        <w:rPr>
          <w:sz w:val="18"/>
          <w:szCs w:val="24"/>
        </w:rPr>
      </w:pPr>
    </w:p>
    <w:p w14:paraId="2140485C" w14:textId="3A24B54F" w:rsidR="00C40072" w:rsidRDefault="00C40072" w:rsidP="00DD7230">
      <w:pPr>
        <w:rPr>
          <w:sz w:val="18"/>
          <w:szCs w:val="24"/>
        </w:rPr>
      </w:pPr>
    </w:p>
    <w:p w14:paraId="7620D7E6" w14:textId="4DE05570" w:rsidR="00C40072" w:rsidRDefault="00C40072">
      <w:pPr>
        <w:rPr>
          <w:sz w:val="18"/>
          <w:szCs w:val="24"/>
        </w:rPr>
      </w:pPr>
      <w:r>
        <w:rPr>
          <w:sz w:val="18"/>
          <w:szCs w:val="24"/>
        </w:rPr>
        <w:br w:type="page"/>
      </w:r>
    </w:p>
    <w:p w14:paraId="323A8B52" w14:textId="16B1337A" w:rsidR="00C40072" w:rsidRPr="00C40072" w:rsidRDefault="00C40072" w:rsidP="00DD7230">
      <w:pPr>
        <w:rPr>
          <w:sz w:val="14"/>
          <w:szCs w:val="20"/>
        </w:rPr>
      </w:pPr>
    </w:p>
    <w:tbl>
      <w:tblPr>
        <w:tblStyle w:val="TableGrid"/>
        <w:tblpPr w:leftFromText="180" w:rightFromText="180" w:vertAnchor="text" w:horzAnchor="margin" w:tblpY="119"/>
        <w:tblW w:w="9138" w:type="dxa"/>
        <w:tblCellSpacing w:w="56" w:type="dxa"/>
        <w:tblLook w:val="04A0" w:firstRow="1" w:lastRow="0" w:firstColumn="1" w:lastColumn="0" w:noHBand="0" w:noVBand="1"/>
      </w:tblPr>
      <w:tblGrid>
        <w:gridCol w:w="4514"/>
        <w:gridCol w:w="4624"/>
      </w:tblGrid>
      <w:tr w:rsidR="00C40072" w:rsidRPr="00754BFF" w14:paraId="71A626CE" w14:textId="77777777" w:rsidTr="00D35962">
        <w:trPr>
          <w:trHeight w:val="2835"/>
          <w:tblCellSpacing w:w="56" w:type="dxa"/>
        </w:trPr>
        <w:tc>
          <w:tcPr>
            <w:tcW w:w="4346" w:type="dxa"/>
            <w:vAlign w:val="center"/>
          </w:tcPr>
          <w:p w14:paraId="77CD99E2" w14:textId="77F0615C" w:rsidR="00C40072" w:rsidRPr="00754BFF" w:rsidRDefault="00F91F8C" w:rsidP="00D35962">
            <w:pPr>
              <w:jc w:val="center"/>
              <w:rPr>
                <w:sz w:val="72"/>
                <w:szCs w:val="72"/>
              </w:rPr>
            </w:pPr>
            <w:r>
              <w:rPr>
                <w:noProof/>
              </w:rPr>
              <w:drawing>
                <wp:anchor distT="0" distB="0" distL="114300" distR="114300" simplePos="0" relativeHeight="251505664" behindDoc="1" locked="0" layoutInCell="1" allowOverlap="1" wp14:anchorId="4613C5E3" wp14:editId="7977128D">
                  <wp:simplePos x="0" y="0"/>
                  <wp:positionH relativeFrom="column">
                    <wp:posOffset>126365</wp:posOffset>
                  </wp:positionH>
                  <wp:positionV relativeFrom="paragraph">
                    <wp:posOffset>-389255</wp:posOffset>
                  </wp:positionV>
                  <wp:extent cx="2385060" cy="238506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85060" cy="23850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56" w:type="dxa"/>
            <w:vAlign w:val="center"/>
          </w:tcPr>
          <w:p w14:paraId="25957494" w14:textId="77777777" w:rsidR="00C40072" w:rsidRPr="00B415BF" w:rsidRDefault="00C40072" w:rsidP="00D35962">
            <w:pPr>
              <w:jc w:val="center"/>
              <w:rPr>
                <w:rFonts w:ascii="Comic Sans MS" w:hAnsi="Comic Sans MS"/>
                <w:sz w:val="96"/>
                <w:szCs w:val="96"/>
              </w:rPr>
            </w:pPr>
            <w:r w:rsidRPr="00B415BF">
              <w:rPr>
                <w:rFonts w:ascii="Comic Sans MS" w:hAnsi="Comic Sans MS"/>
                <w:sz w:val="96"/>
                <w:szCs w:val="96"/>
              </w:rPr>
              <w:t>clap</w:t>
            </w:r>
          </w:p>
        </w:tc>
      </w:tr>
      <w:tr w:rsidR="00C40072" w:rsidRPr="00754BFF" w14:paraId="422FE064" w14:textId="77777777" w:rsidTr="00D35962">
        <w:trPr>
          <w:trHeight w:val="2835"/>
          <w:tblCellSpacing w:w="56" w:type="dxa"/>
        </w:trPr>
        <w:tc>
          <w:tcPr>
            <w:tcW w:w="4346" w:type="dxa"/>
            <w:vAlign w:val="center"/>
          </w:tcPr>
          <w:p w14:paraId="0E2BB343" w14:textId="5BD401D4" w:rsidR="00C40072" w:rsidRPr="00754BFF" w:rsidRDefault="00D35962" w:rsidP="00D35962">
            <w:pPr>
              <w:jc w:val="center"/>
              <w:rPr>
                <w:sz w:val="72"/>
                <w:szCs w:val="72"/>
              </w:rPr>
            </w:pPr>
            <w:r>
              <w:rPr>
                <w:noProof/>
              </w:rPr>
              <w:drawing>
                <wp:anchor distT="0" distB="0" distL="114300" distR="114300" simplePos="0" relativeHeight="251506688" behindDoc="1" locked="0" layoutInCell="1" allowOverlap="1" wp14:anchorId="79A10CFB" wp14:editId="680F989E">
                  <wp:simplePos x="0" y="0"/>
                  <wp:positionH relativeFrom="column">
                    <wp:posOffset>51435</wp:posOffset>
                  </wp:positionH>
                  <wp:positionV relativeFrom="paragraph">
                    <wp:posOffset>-421640</wp:posOffset>
                  </wp:positionV>
                  <wp:extent cx="2865120" cy="28651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65120" cy="2865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0072">
              <w:rPr>
                <w:sz w:val="24"/>
                <w:szCs w:val="20"/>
              </w:rPr>
              <w:t xml:space="preserve"> </w:t>
            </w:r>
          </w:p>
        </w:tc>
        <w:tc>
          <w:tcPr>
            <w:tcW w:w="4456" w:type="dxa"/>
            <w:vAlign w:val="center"/>
          </w:tcPr>
          <w:p w14:paraId="3D88BFB9" w14:textId="77777777" w:rsidR="00C40072" w:rsidRPr="00B415BF" w:rsidRDefault="00C40072" w:rsidP="00D35962">
            <w:pPr>
              <w:jc w:val="center"/>
              <w:rPr>
                <w:rFonts w:ascii="Comic Sans MS" w:hAnsi="Comic Sans MS"/>
                <w:sz w:val="96"/>
                <w:szCs w:val="96"/>
              </w:rPr>
            </w:pPr>
            <w:r w:rsidRPr="00B415BF">
              <w:rPr>
                <w:rFonts w:ascii="Comic Sans MS" w:hAnsi="Comic Sans MS"/>
                <w:sz w:val="96"/>
                <w:szCs w:val="96"/>
              </w:rPr>
              <w:t>copy</w:t>
            </w:r>
          </w:p>
        </w:tc>
      </w:tr>
      <w:tr w:rsidR="00C40072" w:rsidRPr="00754BFF" w14:paraId="3C13DF3C" w14:textId="77777777" w:rsidTr="00D35962">
        <w:trPr>
          <w:trHeight w:val="2835"/>
          <w:tblCellSpacing w:w="56" w:type="dxa"/>
        </w:trPr>
        <w:tc>
          <w:tcPr>
            <w:tcW w:w="4346" w:type="dxa"/>
            <w:vAlign w:val="center"/>
          </w:tcPr>
          <w:p w14:paraId="41C04168" w14:textId="56EC71BF" w:rsidR="00C40072" w:rsidRPr="00754BFF" w:rsidRDefault="00F91F8C" w:rsidP="00D35962">
            <w:pPr>
              <w:jc w:val="center"/>
              <w:rPr>
                <w:sz w:val="72"/>
                <w:szCs w:val="72"/>
              </w:rPr>
            </w:pPr>
            <w:r w:rsidRPr="002D2652">
              <w:rPr>
                <w:i/>
                <w:iCs/>
                <w:noProof/>
                <w:szCs w:val="28"/>
              </w:rPr>
              <w:drawing>
                <wp:anchor distT="0" distB="0" distL="114300" distR="114300" simplePos="0" relativeHeight="251508736" behindDoc="0" locked="0" layoutInCell="1" allowOverlap="1" wp14:anchorId="47D498CF" wp14:editId="395EC6BB">
                  <wp:simplePos x="0" y="0"/>
                  <wp:positionH relativeFrom="margin">
                    <wp:posOffset>586740</wp:posOffset>
                  </wp:positionH>
                  <wp:positionV relativeFrom="paragraph">
                    <wp:posOffset>5715</wp:posOffset>
                  </wp:positionV>
                  <wp:extent cx="1761490" cy="162306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1761490" cy="1623060"/>
                          </a:xfrm>
                          <a:prstGeom prst="rect">
                            <a:avLst/>
                          </a:prstGeom>
                        </pic:spPr>
                      </pic:pic>
                    </a:graphicData>
                  </a:graphic>
                  <wp14:sizeRelH relativeFrom="margin">
                    <wp14:pctWidth>0</wp14:pctWidth>
                  </wp14:sizeRelH>
                  <wp14:sizeRelV relativeFrom="margin">
                    <wp14:pctHeight>0</wp14:pctHeight>
                  </wp14:sizeRelV>
                </wp:anchor>
              </w:drawing>
            </w:r>
          </w:p>
        </w:tc>
        <w:tc>
          <w:tcPr>
            <w:tcW w:w="4456" w:type="dxa"/>
            <w:vAlign w:val="center"/>
          </w:tcPr>
          <w:p w14:paraId="079A0DE6" w14:textId="77777777" w:rsidR="00C40072" w:rsidRPr="00B415BF" w:rsidRDefault="00C40072" w:rsidP="00D35962">
            <w:pPr>
              <w:jc w:val="center"/>
              <w:rPr>
                <w:rFonts w:ascii="Comic Sans MS" w:hAnsi="Comic Sans MS"/>
                <w:sz w:val="96"/>
                <w:szCs w:val="96"/>
              </w:rPr>
            </w:pPr>
            <w:r w:rsidRPr="00B415BF">
              <w:rPr>
                <w:rFonts w:ascii="Comic Sans MS" w:hAnsi="Comic Sans MS"/>
                <w:sz w:val="96"/>
                <w:szCs w:val="96"/>
              </w:rPr>
              <w:t>match</w:t>
            </w:r>
          </w:p>
        </w:tc>
      </w:tr>
      <w:tr w:rsidR="00C40072" w:rsidRPr="00754BFF" w14:paraId="0C3AE2C8" w14:textId="77777777" w:rsidTr="00D35962">
        <w:trPr>
          <w:trHeight w:val="2835"/>
          <w:tblCellSpacing w:w="56" w:type="dxa"/>
        </w:trPr>
        <w:tc>
          <w:tcPr>
            <w:tcW w:w="4346" w:type="dxa"/>
            <w:vAlign w:val="center"/>
          </w:tcPr>
          <w:p w14:paraId="6167E0DA" w14:textId="052B6B92" w:rsidR="00C40072" w:rsidRPr="000F1615" w:rsidRDefault="00F91F8C" w:rsidP="00D35962">
            <w:pPr>
              <w:jc w:val="center"/>
              <w:rPr>
                <w:noProof/>
                <w:sz w:val="32"/>
                <w:szCs w:val="32"/>
                <w:lang w:eastAsia="en-AU"/>
              </w:rPr>
            </w:pPr>
            <w:r w:rsidRPr="00F91F8C">
              <w:rPr>
                <w:noProof/>
                <w:sz w:val="24"/>
                <w:szCs w:val="20"/>
              </w:rPr>
              <w:drawing>
                <wp:anchor distT="0" distB="0" distL="114300" distR="114300" simplePos="0" relativeHeight="251509760" behindDoc="0" locked="0" layoutInCell="1" allowOverlap="1" wp14:anchorId="6DCA6427" wp14:editId="03FACBE7">
                  <wp:simplePos x="0" y="0"/>
                  <wp:positionH relativeFrom="column">
                    <wp:posOffset>374650</wp:posOffset>
                  </wp:positionH>
                  <wp:positionV relativeFrom="paragraph">
                    <wp:posOffset>-158750</wp:posOffset>
                  </wp:positionV>
                  <wp:extent cx="1874520" cy="1688465"/>
                  <wp:effectExtent l="0" t="0" r="0" b="69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flipH="1">
                            <a:off x="0" y="0"/>
                            <a:ext cx="1874520" cy="1688465"/>
                          </a:xfrm>
                          <a:prstGeom prst="rect">
                            <a:avLst/>
                          </a:prstGeom>
                        </pic:spPr>
                      </pic:pic>
                    </a:graphicData>
                  </a:graphic>
                  <wp14:sizeRelH relativeFrom="margin">
                    <wp14:pctWidth>0</wp14:pctWidth>
                  </wp14:sizeRelH>
                  <wp14:sizeRelV relativeFrom="margin">
                    <wp14:pctHeight>0</wp14:pctHeight>
                  </wp14:sizeRelV>
                </wp:anchor>
              </w:drawing>
            </w:r>
            <w:r w:rsidR="00C40072">
              <w:rPr>
                <w:sz w:val="24"/>
                <w:szCs w:val="20"/>
              </w:rPr>
              <w:t xml:space="preserve"> </w:t>
            </w:r>
          </w:p>
        </w:tc>
        <w:tc>
          <w:tcPr>
            <w:tcW w:w="4456" w:type="dxa"/>
            <w:vAlign w:val="center"/>
          </w:tcPr>
          <w:p w14:paraId="692A0627" w14:textId="77777777" w:rsidR="00C40072" w:rsidRPr="00B415BF" w:rsidRDefault="00C40072" w:rsidP="00D35962">
            <w:pPr>
              <w:jc w:val="center"/>
              <w:rPr>
                <w:rFonts w:ascii="Comic Sans MS" w:hAnsi="Comic Sans MS"/>
                <w:sz w:val="96"/>
                <w:szCs w:val="96"/>
              </w:rPr>
            </w:pPr>
            <w:r w:rsidRPr="00B415BF">
              <w:rPr>
                <w:rFonts w:ascii="Comic Sans MS" w:hAnsi="Comic Sans MS"/>
                <w:sz w:val="96"/>
                <w:szCs w:val="96"/>
              </w:rPr>
              <w:t xml:space="preserve">point </w:t>
            </w:r>
          </w:p>
        </w:tc>
      </w:tr>
    </w:tbl>
    <w:p w14:paraId="0AC5081B" w14:textId="77777777" w:rsidR="00D32C4C" w:rsidRDefault="00D32C4C" w:rsidP="00DD7230">
      <w:pPr>
        <w:rPr>
          <w:sz w:val="18"/>
          <w:szCs w:val="24"/>
        </w:rPr>
      </w:pPr>
    </w:p>
    <w:p w14:paraId="5030CC8B" w14:textId="77777777" w:rsidR="00D32C4C" w:rsidRDefault="00D32C4C" w:rsidP="00DD7230">
      <w:pPr>
        <w:rPr>
          <w:sz w:val="18"/>
          <w:szCs w:val="24"/>
        </w:rPr>
      </w:pPr>
    </w:p>
    <w:p w14:paraId="29AE190B" w14:textId="77777777" w:rsidR="00D32C4C" w:rsidRDefault="00D32C4C" w:rsidP="00DD7230">
      <w:pPr>
        <w:rPr>
          <w:sz w:val="18"/>
          <w:szCs w:val="24"/>
        </w:rPr>
      </w:pPr>
    </w:p>
    <w:p w14:paraId="7AB49DFC" w14:textId="77777777" w:rsidR="00D32C4C" w:rsidRDefault="00D32C4C" w:rsidP="00DD7230">
      <w:pPr>
        <w:rPr>
          <w:sz w:val="18"/>
          <w:szCs w:val="24"/>
        </w:rPr>
      </w:pPr>
    </w:p>
    <w:p w14:paraId="718B03EB" w14:textId="17037538" w:rsidR="00DD7230" w:rsidRDefault="00C40072" w:rsidP="00DD7230">
      <w:r>
        <w:rPr>
          <w:sz w:val="18"/>
          <w:szCs w:val="24"/>
        </w:rPr>
        <w:br w:type="page"/>
      </w:r>
    </w:p>
    <w:p w14:paraId="2327FD72" w14:textId="48F62206" w:rsidR="00833784" w:rsidRPr="00401CE1" w:rsidRDefault="001F64DF" w:rsidP="00D84DE7">
      <w:pPr>
        <w:pStyle w:val="Heading1"/>
        <w:pBdr>
          <w:right w:val="single" w:sz="4" w:space="0" w:color="2E74B5" w:themeColor="accent5" w:themeShade="BF"/>
        </w:pBdr>
        <w:ind w:hanging="720"/>
        <w:rPr>
          <w:b w:val="0"/>
          <w:bCs w:val="0"/>
          <w:sz w:val="24"/>
          <w:szCs w:val="20"/>
        </w:rPr>
      </w:pPr>
      <w:bookmarkStart w:id="11" w:name="_Toc139293001"/>
      <w:r>
        <w:lastRenderedPageBreak/>
        <w:t>Speaking -</w:t>
      </w:r>
      <w:r w:rsidR="00833784">
        <w:t xml:space="preserve"> Body Language</w:t>
      </w:r>
      <w:r w:rsidR="00084574">
        <w:t xml:space="preserve">  </w:t>
      </w:r>
      <w:r w:rsidRPr="00401CE1">
        <w:rPr>
          <w:b w:val="0"/>
          <w:bCs w:val="0"/>
          <w:sz w:val="24"/>
          <w:szCs w:val="20"/>
        </w:rPr>
        <w:t>VU22581</w:t>
      </w:r>
      <w:bookmarkEnd w:id="11"/>
    </w:p>
    <w:p w14:paraId="4435859F" w14:textId="3F18A57C" w:rsidR="00833784" w:rsidRDefault="007E051E">
      <w:r>
        <w:rPr>
          <w:noProof/>
          <w:lang w:eastAsia="en-AU"/>
        </w:rPr>
        <mc:AlternateContent>
          <mc:Choice Requires="wps">
            <w:drawing>
              <wp:anchor distT="0" distB="0" distL="114300" distR="114300" simplePos="0" relativeHeight="251533312" behindDoc="1" locked="0" layoutInCell="1" allowOverlap="1" wp14:anchorId="3F863929" wp14:editId="3F84F412">
                <wp:simplePos x="0" y="0"/>
                <wp:positionH relativeFrom="margin">
                  <wp:align>left</wp:align>
                </wp:positionH>
                <wp:positionV relativeFrom="paragraph">
                  <wp:posOffset>161925</wp:posOffset>
                </wp:positionV>
                <wp:extent cx="5669280" cy="3025140"/>
                <wp:effectExtent l="0" t="0" r="26670" b="22860"/>
                <wp:wrapNone/>
                <wp:docPr id="1912" name="Text Box 1912"/>
                <wp:cNvGraphicFramePr/>
                <a:graphic xmlns:a="http://schemas.openxmlformats.org/drawingml/2006/main">
                  <a:graphicData uri="http://schemas.microsoft.com/office/word/2010/wordprocessingShape">
                    <wps:wsp>
                      <wps:cNvSpPr txBox="1"/>
                      <wps:spPr>
                        <a:xfrm>
                          <a:off x="0" y="0"/>
                          <a:ext cx="5669280" cy="3025140"/>
                        </a:xfrm>
                        <a:prstGeom prst="rect">
                          <a:avLst/>
                        </a:prstGeom>
                        <a:solidFill>
                          <a:srgbClr val="FBFBFB"/>
                        </a:solidFill>
                        <a:ln w="6350">
                          <a:solidFill>
                            <a:prstClr val="black"/>
                          </a:solidFill>
                        </a:ln>
                      </wps:spPr>
                      <wps:txbx>
                        <w:txbxContent>
                          <w:p w14:paraId="24556635" w14:textId="77777777" w:rsidR="00E27279" w:rsidRPr="00F419E7" w:rsidRDefault="007E051E" w:rsidP="00E27279">
                            <w:pPr>
                              <w:rPr>
                                <w:rFonts w:ascii="Calibri" w:hAnsi="Calibri" w:cs="Calibri"/>
                                <w:color w:val="FF0000"/>
                                <w:sz w:val="24"/>
                                <w:szCs w:val="44"/>
                              </w:rPr>
                            </w:pPr>
                            <w:r w:rsidRPr="00F419E7">
                              <w:rPr>
                                <w:rFonts w:ascii="Calibri" w:hAnsi="Calibri" w:cs="Calibri"/>
                                <w:b/>
                                <w:bCs/>
                                <w:sz w:val="32"/>
                                <w:szCs w:val="44"/>
                              </w:rPr>
                              <w:t>Activity</w:t>
                            </w:r>
                            <w:r w:rsidR="00E27279" w:rsidRPr="00F419E7">
                              <w:rPr>
                                <w:rFonts w:ascii="Calibri" w:hAnsi="Calibri" w:cs="Calibri"/>
                                <w:b/>
                                <w:bCs/>
                                <w:sz w:val="32"/>
                                <w:szCs w:val="44"/>
                              </w:rPr>
                              <w:t xml:space="preserve"> 1</w:t>
                            </w:r>
                            <w:r w:rsidRPr="00F419E7">
                              <w:rPr>
                                <w:rFonts w:ascii="Calibri" w:hAnsi="Calibri" w:cs="Calibri"/>
                                <w:b/>
                                <w:bCs/>
                                <w:sz w:val="32"/>
                                <w:szCs w:val="44"/>
                              </w:rPr>
                              <w:t xml:space="preserve">  - Make requests for repetition or clarification  </w:t>
                            </w:r>
                            <w:r w:rsidRPr="00F419E7">
                              <w:rPr>
                                <w:rFonts w:ascii="Calibri" w:hAnsi="Calibri" w:cs="Calibri"/>
                                <w:color w:val="FF0000"/>
                                <w:sz w:val="24"/>
                                <w:szCs w:val="44"/>
                              </w:rPr>
                              <w:t xml:space="preserve"> </w:t>
                            </w:r>
                          </w:p>
                          <w:p w14:paraId="43FEC0A2" w14:textId="7EB5B6C4" w:rsidR="007E051E" w:rsidRPr="006A55E2" w:rsidRDefault="00D12AFC" w:rsidP="00E27279">
                            <w:pPr>
                              <w:rPr>
                                <w:rFonts w:ascii="Calibri" w:hAnsi="Calibri" w:cs="Calibri"/>
                              </w:rPr>
                            </w:pPr>
                            <w:r>
                              <w:rPr>
                                <w:rFonts w:ascii="Calibri" w:hAnsi="Calibri" w:cs="Calibri"/>
                              </w:rPr>
                              <w:t>Although t</w:t>
                            </w:r>
                            <w:r w:rsidR="007E051E" w:rsidRPr="006A55E2">
                              <w:rPr>
                                <w:rFonts w:ascii="Calibri" w:hAnsi="Calibri" w:cs="Calibri"/>
                              </w:rPr>
                              <w:t xml:space="preserve">he requests for clarification and repetition </w:t>
                            </w:r>
                            <w:r w:rsidR="00E27279">
                              <w:rPr>
                                <w:rFonts w:ascii="Calibri" w:hAnsi="Calibri" w:cs="Calibri"/>
                              </w:rPr>
                              <w:t xml:space="preserve">are </w:t>
                            </w:r>
                            <w:r>
                              <w:rPr>
                                <w:rFonts w:ascii="Calibri" w:hAnsi="Calibri" w:cs="Calibri"/>
                              </w:rPr>
                              <w:t xml:space="preserve">specific to </w:t>
                            </w:r>
                            <w:r w:rsidR="00E27279">
                              <w:rPr>
                                <w:rFonts w:ascii="Calibri" w:hAnsi="Calibri" w:cs="Calibri"/>
                              </w:rPr>
                              <w:t>the speaking unit [VU22581</w:t>
                            </w:r>
                            <w:r w:rsidR="004E6929">
                              <w:rPr>
                                <w:rFonts w:ascii="Calibri" w:hAnsi="Calibri" w:cs="Calibri"/>
                              </w:rPr>
                              <w:t>]</w:t>
                            </w:r>
                            <w:r>
                              <w:rPr>
                                <w:rFonts w:ascii="Calibri" w:hAnsi="Calibri" w:cs="Calibri"/>
                              </w:rPr>
                              <w:t>, they</w:t>
                            </w:r>
                            <w:r w:rsidR="004E6929">
                              <w:rPr>
                                <w:rFonts w:ascii="Calibri" w:hAnsi="Calibri" w:cs="Calibri"/>
                              </w:rPr>
                              <w:t xml:space="preserve"> are important in all units. </w:t>
                            </w:r>
                            <w:r w:rsidR="007E051E" w:rsidRPr="006A55E2">
                              <w:rPr>
                                <w:rFonts w:ascii="Calibri" w:hAnsi="Calibri" w:cs="Calibri"/>
                              </w:rPr>
                              <w:t xml:space="preserve">Print the requests </w:t>
                            </w:r>
                            <w:r w:rsidR="00E27279">
                              <w:rPr>
                                <w:rFonts w:ascii="Calibri" w:hAnsi="Calibri" w:cs="Calibri"/>
                              </w:rPr>
                              <w:t>below,</w:t>
                            </w:r>
                            <w:r w:rsidR="007E051E">
                              <w:rPr>
                                <w:rFonts w:ascii="Calibri" w:hAnsi="Calibri" w:cs="Calibri"/>
                              </w:rPr>
                              <w:t xml:space="preserve"> </w:t>
                            </w:r>
                            <w:r w:rsidR="007E051E" w:rsidRPr="006A55E2">
                              <w:rPr>
                                <w:rFonts w:ascii="Calibri" w:hAnsi="Calibri" w:cs="Calibri"/>
                              </w:rPr>
                              <w:t xml:space="preserve">laminate and cut up. Build confidence </w:t>
                            </w:r>
                            <w:r w:rsidR="004227B1">
                              <w:rPr>
                                <w:rFonts w:ascii="Calibri" w:hAnsi="Calibri" w:cs="Calibri"/>
                              </w:rPr>
                              <w:t>by</w:t>
                            </w:r>
                            <w:r w:rsidR="007E051E" w:rsidRPr="006A55E2">
                              <w:rPr>
                                <w:rFonts w:ascii="Calibri" w:hAnsi="Calibri" w:cs="Calibri"/>
                              </w:rPr>
                              <w:t xml:space="preserve"> </w:t>
                            </w:r>
                            <w:r w:rsidR="004227B1">
                              <w:rPr>
                                <w:rFonts w:ascii="Calibri" w:hAnsi="Calibri" w:cs="Calibri"/>
                              </w:rPr>
                              <w:t>modelling</w:t>
                            </w:r>
                            <w:r w:rsidR="007E051E" w:rsidRPr="006A55E2">
                              <w:rPr>
                                <w:rFonts w:ascii="Calibri" w:hAnsi="Calibri" w:cs="Calibri"/>
                              </w:rPr>
                              <w:t xml:space="preserve"> the expressions </w:t>
                            </w:r>
                            <w:r w:rsidR="004227B1">
                              <w:rPr>
                                <w:rFonts w:ascii="Calibri" w:hAnsi="Calibri" w:cs="Calibri"/>
                              </w:rPr>
                              <w:t xml:space="preserve"> </w:t>
                            </w:r>
                            <w:r w:rsidR="006829ED">
                              <w:rPr>
                                <w:rFonts w:ascii="Calibri" w:hAnsi="Calibri" w:cs="Calibri"/>
                              </w:rPr>
                              <w:t>a</w:t>
                            </w:r>
                            <w:r w:rsidR="004227B1">
                              <w:rPr>
                                <w:rFonts w:ascii="Calibri" w:hAnsi="Calibri" w:cs="Calibri"/>
                              </w:rPr>
                              <w:t xml:space="preserve">nd </w:t>
                            </w:r>
                            <w:r w:rsidR="007E051E" w:rsidRPr="006A55E2">
                              <w:rPr>
                                <w:rFonts w:ascii="Calibri" w:hAnsi="Calibri" w:cs="Calibri"/>
                              </w:rPr>
                              <w:t>through regular class practice:</w:t>
                            </w:r>
                          </w:p>
                          <w:p w14:paraId="1F30D8C0" w14:textId="07A286D9" w:rsidR="007E051E" w:rsidRPr="006A55E2" w:rsidRDefault="007E051E" w:rsidP="00165DC1">
                            <w:pPr>
                              <w:pStyle w:val="ListParagraph"/>
                              <w:numPr>
                                <w:ilvl w:val="0"/>
                                <w:numId w:val="7"/>
                              </w:numPr>
                              <w:ind w:left="709" w:right="708" w:hanging="425"/>
                              <w:rPr>
                                <w:rFonts w:ascii="Calibri" w:hAnsi="Calibri" w:cs="Calibri"/>
                                <w:sz w:val="28"/>
                              </w:rPr>
                            </w:pPr>
                            <w:r w:rsidRPr="006A55E2">
                              <w:rPr>
                                <w:rFonts w:ascii="Calibri" w:hAnsi="Calibri" w:cs="Calibri"/>
                                <w:sz w:val="28"/>
                              </w:rPr>
                              <w:t xml:space="preserve">Give the </w:t>
                            </w:r>
                            <w:r w:rsidR="00E27279">
                              <w:rPr>
                                <w:rFonts w:ascii="Calibri" w:hAnsi="Calibri" w:cs="Calibri"/>
                                <w:sz w:val="28"/>
                              </w:rPr>
                              <w:t>three</w:t>
                            </w:r>
                            <w:r>
                              <w:rPr>
                                <w:rFonts w:ascii="Calibri" w:hAnsi="Calibri" w:cs="Calibri"/>
                                <w:sz w:val="28"/>
                              </w:rPr>
                              <w:t xml:space="preserve"> </w:t>
                            </w:r>
                            <w:r w:rsidRPr="006A55E2">
                              <w:rPr>
                                <w:rFonts w:ascii="Calibri" w:hAnsi="Calibri" w:cs="Calibri"/>
                                <w:sz w:val="28"/>
                              </w:rPr>
                              <w:t xml:space="preserve">expressions to </w:t>
                            </w:r>
                            <w:r w:rsidR="00E27279">
                              <w:rPr>
                                <w:rFonts w:ascii="Calibri" w:hAnsi="Calibri" w:cs="Calibri"/>
                                <w:sz w:val="28"/>
                              </w:rPr>
                              <w:t>three</w:t>
                            </w:r>
                            <w:r w:rsidRPr="006A55E2">
                              <w:rPr>
                                <w:rFonts w:ascii="Calibri" w:hAnsi="Calibri" w:cs="Calibri"/>
                                <w:sz w:val="28"/>
                              </w:rPr>
                              <w:t xml:space="preserve"> students. Select the most confident students at first. </w:t>
                            </w:r>
                          </w:p>
                          <w:p w14:paraId="2FF805AF" w14:textId="77777777" w:rsidR="007E051E" w:rsidRPr="006A55E2" w:rsidRDefault="007E051E" w:rsidP="00165DC1">
                            <w:pPr>
                              <w:pStyle w:val="ListParagraph"/>
                              <w:numPr>
                                <w:ilvl w:val="0"/>
                                <w:numId w:val="7"/>
                              </w:numPr>
                              <w:ind w:left="709" w:right="708" w:hanging="425"/>
                              <w:rPr>
                                <w:rFonts w:ascii="Calibri" w:hAnsi="Calibri" w:cs="Calibri"/>
                                <w:sz w:val="28"/>
                              </w:rPr>
                            </w:pPr>
                            <w:r w:rsidRPr="006A55E2">
                              <w:rPr>
                                <w:rFonts w:ascii="Calibri" w:hAnsi="Calibri" w:cs="Calibri"/>
                                <w:sz w:val="28"/>
                              </w:rPr>
                              <w:t xml:space="preserve">Ask these students to use their expression at least once during the class – initially with the teacher and later with each other. </w:t>
                            </w:r>
                          </w:p>
                          <w:p w14:paraId="58FECC6F" w14:textId="77777777" w:rsidR="007E051E" w:rsidRPr="006A55E2" w:rsidRDefault="007E051E" w:rsidP="00165DC1">
                            <w:pPr>
                              <w:pStyle w:val="ListParagraph"/>
                              <w:numPr>
                                <w:ilvl w:val="0"/>
                                <w:numId w:val="7"/>
                              </w:numPr>
                              <w:ind w:left="709" w:right="708" w:hanging="425"/>
                              <w:rPr>
                                <w:rFonts w:ascii="Calibri" w:hAnsi="Calibri" w:cs="Calibri"/>
                                <w:sz w:val="28"/>
                              </w:rPr>
                            </w:pPr>
                            <w:r w:rsidRPr="006A55E2">
                              <w:rPr>
                                <w:rFonts w:ascii="Calibri" w:hAnsi="Calibri" w:cs="Calibri"/>
                                <w:sz w:val="28"/>
                              </w:rPr>
                              <w:t xml:space="preserve">Give the expressions to different students in following classes. </w:t>
                            </w:r>
                          </w:p>
                          <w:p w14:paraId="41F5B190" w14:textId="77777777" w:rsidR="007E051E" w:rsidRPr="006A55E2" w:rsidRDefault="007E051E" w:rsidP="00165DC1">
                            <w:pPr>
                              <w:pStyle w:val="ListParagraph"/>
                              <w:numPr>
                                <w:ilvl w:val="0"/>
                                <w:numId w:val="8"/>
                              </w:numPr>
                              <w:ind w:left="709" w:right="708" w:hanging="425"/>
                              <w:rPr>
                                <w:rFonts w:ascii="Calibri" w:hAnsi="Calibri" w:cs="Calibri"/>
                                <w:sz w:val="28"/>
                              </w:rPr>
                            </w:pPr>
                            <w:r w:rsidRPr="006A55E2">
                              <w:rPr>
                                <w:rFonts w:ascii="Calibri" w:hAnsi="Calibri" w:cs="Calibri"/>
                                <w:sz w:val="28"/>
                              </w:rPr>
                              <w:t>Teach additional expression</w:t>
                            </w:r>
                            <w:r>
                              <w:rPr>
                                <w:rFonts w:ascii="Calibri" w:hAnsi="Calibri" w:cs="Calibri"/>
                                <w:sz w:val="28"/>
                              </w:rPr>
                              <w:t>s</w:t>
                            </w:r>
                            <w:r w:rsidRPr="006A55E2">
                              <w:rPr>
                                <w:rFonts w:ascii="Calibri" w:hAnsi="Calibri" w:cs="Calibri"/>
                                <w:sz w:val="28"/>
                              </w:rPr>
                              <w:t xml:space="preserve"> when 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63929" id="Text Box 1912" o:spid="_x0000_s1076" type="#_x0000_t202" style="position:absolute;margin-left:0;margin-top:12.75pt;width:446.4pt;height:238.2pt;z-index:-251783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7CLPgIAAIYEAAAOAAAAZHJzL2Uyb0RvYy54bWysVNtu2zAMfR+wfxD0vthxLmuNOEWaIsOA&#10;oC2QDn1WZCk2JouapMTOvn6Ucm27p2EIoJAidUgekp7cdY0iO2FdDbqg/V5KidAcylpvCvrjZfHl&#10;hhLnmS6ZAi0KuheO3k0/f5q0JhcZVKBKYQmCaJe3pqCV9yZPEscr0TDXAyM0GiXYhnlU7SYpLWsR&#10;vVFJlqbjpAVbGgtcOIe3DwcjnUZ8KQX3T1I64YkqKObm42njuQ5nMp2wfGOZqWp+TIP9QxYNqzUG&#10;PUM9MM/I1tYfoJqaW3AgfY9Dk4CUNRexBqymn76rZlUxI2ItSI4zZ5rc/4Plj7uVebbEd/fQYQMD&#10;Ia1xucPLUE8nbRP+MVOCdqRwf6ZNdJ5wvByNx7fZDZo42gZpNuoPI7HJ5bmxzn8T0JAgFNRiXyJd&#10;bLd0HkOi68klRHOg6nJRKxUVu1nPlSU7hj1c3IdfyBKfvHFTmrQFHQ9GaUR+YwvYZ4i1YvznRwTE&#10;UxphL9UHyXfrjtRlQbPBiZo1lHtkzMJhmJzhixrxl8z5Z2ZxepAJ3Aj/hIdUgEnBUaKkAvv7b/fB&#10;H5uKVkpanMaCul9bZgUl6rvGdt/2h8gp8VEZjr5mqNhry/raorfNHJCsPu6e4VEM/l6dRGmhecXF&#10;mYWoaGKaY+yC+pM494cdwcXjYjaLTjiwhvmlXhkeoENrAq8v3Suz5thYjzPxCKe5Zfm7/h58w0sN&#10;s60HWcfmB6IPrB75x2GPDT4uZtimaz16XT4f0z8AAAD//wMAUEsDBBQABgAIAAAAIQD7BLTM3AAA&#10;AAcBAAAPAAAAZHJzL2Rvd25yZXYueG1sTI/NTsMwEITvSLyDtUjcqNMIV20ap0IgxIVLW36u23gb&#10;R43tELtNeHuWExxHM5r5ptxMrhMXGmIbvIb5LANBvg6m9Y2Gt/3z3RJETOgNdsGThm+KsKmur0os&#10;TBj9li671Agu8bFADTalvpAy1pYcxlnoybN3DIPDxHJopBlw5HLXyTzLFtJh63nBYk+PlurT7ux4&#10;BEdr3s2n7NXX68vTaXGvPrZB69ub6WENItGU/sLwi8/oUDHTIZy9iaLTwEeShlwpEOwuVzkfOWhQ&#10;2XwFsirlf/7qBwAA//8DAFBLAQItABQABgAIAAAAIQC2gziS/gAAAOEBAAATAAAAAAAAAAAAAAAA&#10;AAAAAABbQ29udGVudF9UeXBlc10ueG1sUEsBAi0AFAAGAAgAAAAhADj9If/WAAAAlAEAAAsAAAAA&#10;AAAAAAAAAAAALwEAAF9yZWxzLy5yZWxzUEsBAi0AFAAGAAgAAAAhAFivsIs+AgAAhgQAAA4AAAAA&#10;AAAAAAAAAAAALgIAAGRycy9lMm9Eb2MueG1sUEsBAi0AFAAGAAgAAAAhAPsEtMzcAAAABwEAAA8A&#10;AAAAAAAAAAAAAAAAmAQAAGRycy9kb3ducmV2LnhtbFBLBQYAAAAABAAEAPMAAAChBQAAAAA=&#10;" fillcolor="#fbfbfb" strokeweight=".5pt">
                <v:textbox>
                  <w:txbxContent>
                    <w:p w14:paraId="24556635" w14:textId="77777777" w:rsidR="00E27279" w:rsidRPr="00F419E7" w:rsidRDefault="007E051E" w:rsidP="00E27279">
                      <w:pPr>
                        <w:rPr>
                          <w:rFonts w:ascii="Calibri" w:hAnsi="Calibri" w:cs="Calibri"/>
                          <w:color w:val="FF0000"/>
                          <w:sz w:val="24"/>
                          <w:szCs w:val="44"/>
                        </w:rPr>
                      </w:pPr>
                      <w:r w:rsidRPr="00F419E7">
                        <w:rPr>
                          <w:rFonts w:ascii="Calibri" w:hAnsi="Calibri" w:cs="Calibri"/>
                          <w:b/>
                          <w:bCs/>
                          <w:sz w:val="32"/>
                          <w:szCs w:val="44"/>
                        </w:rPr>
                        <w:t>Activity</w:t>
                      </w:r>
                      <w:r w:rsidR="00E27279" w:rsidRPr="00F419E7">
                        <w:rPr>
                          <w:rFonts w:ascii="Calibri" w:hAnsi="Calibri" w:cs="Calibri"/>
                          <w:b/>
                          <w:bCs/>
                          <w:sz w:val="32"/>
                          <w:szCs w:val="44"/>
                        </w:rPr>
                        <w:t xml:space="preserve"> 1</w:t>
                      </w:r>
                      <w:r w:rsidRPr="00F419E7">
                        <w:rPr>
                          <w:rFonts w:ascii="Calibri" w:hAnsi="Calibri" w:cs="Calibri"/>
                          <w:b/>
                          <w:bCs/>
                          <w:sz w:val="32"/>
                          <w:szCs w:val="44"/>
                        </w:rPr>
                        <w:t xml:space="preserve">  - Make requests for repetition or clarification  </w:t>
                      </w:r>
                      <w:r w:rsidRPr="00F419E7">
                        <w:rPr>
                          <w:rFonts w:ascii="Calibri" w:hAnsi="Calibri" w:cs="Calibri"/>
                          <w:color w:val="FF0000"/>
                          <w:sz w:val="24"/>
                          <w:szCs w:val="44"/>
                        </w:rPr>
                        <w:t xml:space="preserve"> </w:t>
                      </w:r>
                    </w:p>
                    <w:p w14:paraId="43FEC0A2" w14:textId="7EB5B6C4" w:rsidR="007E051E" w:rsidRPr="006A55E2" w:rsidRDefault="00D12AFC" w:rsidP="00E27279">
                      <w:pPr>
                        <w:rPr>
                          <w:rFonts w:ascii="Calibri" w:hAnsi="Calibri" w:cs="Calibri"/>
                        </w:rPr>
                      </w:pPr>
                      <w:r>
                        <w:rPr>
                          <w:rFonts w:ascii="Calibri" w:hAnsi="Calibri" w:cs="Calibri"/>
                        </w:rPr>
                        <w:t>Although t</w:t>
                      </w:r>
                      <w:r w:rsidR="007E051E" w:rsidRPr="006A55E2">
                        <w:rPr>
                          <w:rFonts w:ascii="Calibri" w:hAnsi="Calibri" w:cs="Calibri"/>
                        </w:rPr>
                        <w:t xml:space="preserve">he requests for clarification and repetition </w:t>
                      </w:r>
                      <w:r w:rsidR="00E27279">
                        <w:rPr>
                          <w:rFonts w:ascii="Calibri" w:hAnsi="Calibri" w:cs="Calibri"/>
                        </w:rPr>
                        <w:t xml:space="preserve">are </w:t>
                      </w:r>
                      <w:r>
                        <w:rPr>
                          <w:rFonts w:ascii="Calibri" w:hAnsi="Calibri" w:cs="Calibri"/>
                        </w:rPr>
                        <w:t xml:space="preserve">specific to </w:t>
                      </w:r>
                      <w:r w:rsidR="00E27279">
                        <w:rPr>
                          <w:rFonts w:ascii="Calibri" w:hAnsi="Calibri" w:cs="Calibri"/>
                        </w:rPr>
                        <w:t>the speaking unit [VU22581</w:t>
                      </w:r>
                      <w:r w:rsidR="004E6929">
                        <w:rPr>
                          <w:rFonts w:ascii="Calibri" w:hAnsi="Calibri" w:cs="Calibri"/>
                        </w:rPr>
                        <w:t>]</w:t>
                      </w:r>
                      <w:r>
                        <w:rPr>
                          <w:rFonts w:ascii="Calibri" w:hAnsi="Calibri" w:cs="Calibri"/>
                        </w:rPr>
                        <w:t>, they</w:t>
                      </w:r>
                      <w:r w:rsidR="004E6929">
                        <w:rPr>
                          <w:rFonts w:ascii="Calibri" w:hAnsi="Calibri" w:cs="Calibri"/>
                        </w:rPr>
                        <w:t xml:space="preserve"> are important in all units. </w:t>
                      </w:r>
                      <w:r w:rsidR="007E051E" w:rsidRPr="006A55E2">
                        <w:rPr>
                          <w:rFonts w:ascii="Calibri" w:hAnsi="Calibri" w:cs="Calibri"/>
                        </w:rPr>
                        <w:t xml:space="preserve">Print the requests </w:t>
                      </w:r>
                      <w:r w:rsidR="00E27279">
                        <w:rPr>
                          <w:rFonts w:ascii="Calibri" w:hAnsi="Calibri" w:cs="Calibri"/>
                        </w:rPr>
                        <w:t>below,</w:t>
                      </w:r>
                      <w:r w:rsidR="007E051E">
                        <w:rPr>
                          <w:rFonts w:ascii="Calibri" w:hAnsi="Calibri" w:cs="Calibri"/>
                        </w:rPr>
                        <w:t xml:space="preserve"> </w:t>
                      </w:r>
                      <w:r w:rsidR="007E051E" w:rsidRPr="006A55E2">
                        <w:rPr>
                          <w:rFonts w:ascii="Calibri" w:hAnsi="Calibri" w:cs="Calibri"/>
                        </w:rPr>
                        <w:t xml:space="preserve">laminate and cut up. Build confidence </w:t>
                      </w:r>
                      <w:r w:rsidR="004227B1">
                        <w:rPr>
                          <w:rFonts w:ascii="Calibri" w:hAnsi="Calibri" w:cs="Calibri"/>
                        </w:rPr>
                        <w:t>by</w:t>
                      </w:r>
                      <w:r w:rsidR="007E051E" w:rsidRPr="006A55E2">
                        <w:rPr>
                          <w:rFonts w:ascii="Calibri" w:hAnsi="Calibri" w:cs="Calibri"/>
                        </w:rPr>
                        <w:t xml:space="preserve"> </w:t>
                      </w:r>
                      <w:r w:rsidR="004227B1">
                        <w:rPr>
                          <w:rFonts w:ascii="Calibri" w:hAnsi="Calibri" w:cs="Calibri"/>
                        </w:rPr>
                        <w:t>modelling</w:t>
                      </w:r>
                      <w:r w:rsidR="007E051E" w:rsidRPr="006A55E2">
                        <w:rPr>
                          <w:rFonts w:ascii="Calibri" w:hAnsi="Calibri" w:cs="Calibri"/>
                        </w:rPr>
                        <w:t xml:space="preserve"> the expressions </w:t>
                      </w:r>
                      <w:r w:rsidR="004227B1">
                        <w:rPr>
                          <w:rFonts w:ascii="Calibri" w:hAnsi="Calibri" w:cs="Calibri"/>
                        </w:rPr>
                        <w:t xml:space="preserve"> </w:t>
                      </w:r>
                      <w:r w:rsidR="006829ED">
                        <w:rPr>
                          <w:rFonts w:ascii="Calibri" w:hAnsi="Calibri" w:cs="Calibri"/>
                        </w:rPr>
                        <w:t>a</w:t>
                      </w:r>
                      <w:r w:rsidR="004227B1">
                        <w:rPr>
                          <w:rFonts w:ascii="Calibri" w:hAnsi="Calibri" w:cs="Calibri"/>
                        </w:rPr>
                        <w:t xml:space="preserve">nd </w:t>
                      </w:r>
                      <w:r w:rsidR="007E051E" w:rsidRPr="006A55E2">
                        <w:rPr>
                          <w:rFonts w:ascii="Calibri" w:hAnsi="Calibri" w:cs="Calibri"/>
                        </w:rPr>
                        <w:t>through regular class practice:</w:t>
                      </w:r>
                    </w:p>
                    <w:p w14:paraId="1F30D8C0" w14:textId="07A286D9" w:rsidR="007E051E" w:rsidRPr="006A55E2" w:rsidRDefault="007E051E" w:rsidP="00165DC1">
                      <w:pPr>
                        <w:pStyle w:val="ListParagraph"/>
                        <w:numPr>
                          <w:ilvl w:val="0"/>
                          <w:numId w:val="7"/>
                        </w:numPr>
                        <w:ind w:left="709" w:right="708" w:hanging="425"/>
                        <w:rPr>
                          <w:rFonts w:ascii="Calibri" w:hAnsi="Calibri" w:cs="Calibri"/>
                          <w:sz w:val="28"/>
                        </w:rPr>
                      </w:pPr>
                      <w:r w:rsidRPr="006A55E2">
                        <w:rPr>
                          <w:rFonts w:ascii="Calibri" w:hAnsi="Calibri" w:cs="Calibri"/>
                          <w:sz w:val="28"/>
                        </w:rPr>
                        <w:t xml:space="preserve">Give the </w:t>
                      </w:r>
                      <w:r w:rsidR="00E27279">
                        <w:rPr>
                          <w:rFonts w:ascii="Calibri" w:hAnsi="Calibri" w:cs="Calibri"/>
                          <w:sz w:val="28"/>
                        </w:rPr>
                        <w:t>three</w:t>
                      </w:r>
                      <w:r>
                        <w:rPr>
                          <w:rFonts w:ascii="Calibri" w:hAnsi="Calibri" w:cs="Calibri"/>
                          <w:sz w:val="28"/>
                        </w:rPr>
                        <w:t xml:space="preserve"> </w:t>
                      </w:r>
                      <w:r w:rsidRPr="006A55E2">
                        <w:rPr>
                          <w:rFonts w:ascii="Calibri" w:hAnsi="Calibri" w:cs="Calibri"/>
                          <w:sz w:val="28"/>
                        </w:rPr>
                        <w:t xml:space="preserve">expressions to </w:t>
                      </w:r>
                      <w:r w:rsidR="00E27279">
                        <w:rPr>
                          <w:rFonts w:ascii="Calibri" w:hAnsi="Calibri" w:cs="Calibri"/>
                          <w:sz w:val="28"/>
                        </w:rPr>
                        <w:t>three</w:t>
                      </w:r>
                      <w:r w:rsidRPr="006A55E2">
                        <w:rPr>
                          <w:rFonts w:ascii="Calibri" w:hAnsi="Calibri" w:cs="Calibri"/>
                          <w:sz w:val="28"/>
                        </w:rPr>
                        <w:t xml:space="preserve"> students. Select the most confident students at first. </w:t>
                      </w:r>
                    </w:p>
                    <w:p w14:paraId="2FF805AF" w14:textId="77777777" w:rsidR="007E051E" w:rsidRPr="006A55E2" w:rsidRDefault="007E051E" w:rsidP="00165DC1">
                      <w:pPr>
                        <w:pStyle w:val="ListParagraph"/>
                        <w:numPr>
                          <w:ilvl w:val="0"/>
                          <w:numId w:val="7"/>
                        </w:numPr>
                        <w:ind w:left="709" w:right="708" w:hanging="425"/>
                        <w:rPr>
                          <w:rFonts w:ascii="Calibri" w:hAnsi="Calibri" w:cs="Calibri"/>
                          <w:sz w:val="28"/>
                        </w:rPr>
                      </w:pPr>
                      <w:r w:rsidRPr="006A55E2">
                        <w:rPr>
                          <w:rFonts w:ascii="Calibri" w:hAnsi="Calibri" w:cs="Calibri"/>
                          <w:sz w:val="28"/>
                        </w:rPr>
                        <w:t xml:space="preserve">Ask these students to use their expression at least once during the class – initially with the teacher and later with each other. </w:t>
                      </w:r>
                    </w:p>
                    <w:p w14:paraId="58FECC6F" w14:textId="77777777" w:rsidR="007E051E" w:rsidRPr="006A55E2" w:rsidRDefault="007E051E" w:rsidP="00165DC1">
                      <w:pPr>
                        <w:pStyle w:val="ListParagraph"/>
                        <w:numPr>
                          <w:ilvl w:val="0"/>
                          <w:numId w:val="7"/>
                        </w:numPr>
                        <w:ind w:left="709" w:right="708" w:hanging="425"/>
                        <w:rPr>
                          <w:rFonts w:ascii="Calibri" w:hAnsi="Calibri" w:cs="Calibri"/>
                          <w:sz w:val="28"/>
                        </w:rPr>
                      </w:pPr>
                      <w:r w:rsidRPr="006A55E2">
                        <w:rPr>
                          <w:rFonts w:ascii="Calibri" w:hAnsi="Calibri" w:cs="Calibri"/>
                          <w:sz w:val="28"/>
                        </w:rPr>
                        <w:t xml:space="preserve">Give the expressions to different students in following classes. </w:t>
                      </w:r>
                    </w:p>
                    <w:p w14:paraId="41F5B190" w14:textId="77777777" w:rsidR="007E051E" w:rsidRPr="006A55E2" w:rsidRDefault="007E051E" w:rsidP="00165DC1">
                      <w:pPr>
                        <w:pStyle w:val="ListParagraph"/>
                        <w:numPr>
                          <w:ilvl w:val="0"/>
                          <w:numId w:val="8"/>
                        </w:numPr>
                        <w:ind w:left="709" w:right="708" w:hanging="425"/>
                        <w:rPr>
                          <w:rFonts w:ascii="Calibri" w:hAnsi="Calibri" w:cs="Calibri"/>
                          <w:sz w:val="28"/>
                        </w:rPr>
                      </w:pPr>
                      <w:r w:rsidRPr="006A55E2">
                        <w:rPr>
                          <w:rFonts w:ascii="Calibri" w:hAnsi="Calibri" w:cs="Calibri"/>
                          <w:sz w:val="28"/>
                        </w:rPr>
                        <w:t>Teach additional expression</w:t>
                      </w:r>
                      <w:r>
                        <w:rPr>
                          <w:rFonts w:ascii="Calibri" w:hAnsi="Calibri" w:cs="Calibri"/>
                          <w:sz w:val="28"/>
                        </w:rPr>
                        <w:t>s</w:t>
                      </w:r>
                      <w:r w:rsidRPr="006A55E2">
                        <w:rPr>
                          <w:rFonts w:ascii="Calibri" w:hAnsi="Calibri" w:cs="Calibri"/>
                          <w:sz w:val="28"/>
                        </w:rPr>
                        <w:t xml:space="preserve"> when appropriate.</w:t>
                      </w:r>
                    </w:p>
                  </w:txbxContent>
                </v:textbox>
                <w10:wrap anchorx="margin"/>
              </v:shape>
            </w:pict>
          </mc:Fallback>
        </mc:AlternateContent>
      </w:r>
    </w:p>
    <w:p w14:paraId="01E157E7" w14:textId="722636FE" w:rsidR="007E051E" w:rsidRDefault="007E051E"/>
    <w:p w14:paraId="3EEE2DB9" w14:textId="77777777" w:rsidR="007E051E" w:rsidRDefault="007E051E"/>
    <w:p w14:paraId="51B01BD7" w14:textId="77777777" w:rsidR="007E051E" w:rsidRDefault="007E051E"/>
    <w:p w14:paraId="7A1ED4FE" w14:textId="77777777" w:rsidR="007E051E" w:rsidRDefault="007E051E"/>
    <w:p w14:paraId="6151633D" w14:textId="77777777" w:rsidR="007E051E" w:rsidRDefault="007E051E"/>
    <w:p w14:paraId="146AD3C4" w14:textId="77777777" w:rsidR="007E051E" w:rsidRDefault="007E051E"/>
    <w:p w14:paraId="0C90E511" w14:textId="77777777" w:rsidR="007E051E" w:rsidRDefault="007E051E"/>
    <w:p w14:paraId="631B3CA4" w14:textId="77777777" w:rsidR="007E051E" w:rsidRDefault="007E051E"/>
    <w:p w14:paraId="3A79B707" w14:textId="77777777" w:rsidR="007E051E" w:rsidRDefault="007E051E"/>
    <w:p w14:paraId="4E39DB4C" w14:textId="325C37D4" w:rsidR="007E051E" w:rsidRDefault="007E051E">
      <w:pPr>
        <w:rPr>
          <w:sz w:val="20"/>
          <w:szCs w:val="28"/>
        </w:rPr>
      </w:pPr>
    </w:p>
    <w:tbl>
      <w:tblPr>
        <w:tblStyle w:val="TableGrid"/>
        <w:tblpPr w:leftFromText="180" w:rightFromText="180" w:vertAnchor="page" w:horzAnchor="margin" w:tblpY="7453"/>
        <w:tblW w:w="9341"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9341"/>
      </w:tblGrid>
      <w:tr w:rsidR="004E6929" w:rsidRPr="00E27279" w14:paraId="3057264C" w14:textId="77777777" w:rsidTr="00ED5C60">
        <w:trPr>
          <w:trHeight w:val="2324"/>
        </w:trPr>
        <w:tc>
          <w:tcPr>
            <w:tcW w:w="9341" w:type="dxa"/>
            <w:shd w:val="clear" w:color="auto" w:fill="auto"/>
            <w:vAlign w:val="center"/>
          </w:tcPr>
          <w:p w14:paraId="464DC3A3" w14:textId="77777777" w:rsidR="004E6929" w:rsidRPr="00E27279" w:rsidRDefault="004E6929" w:rsidP="004E6929">
            <w:pPr>
              <w:spacing w:before="280" w:after="320"/>
              <w:ind w:left="459"/>
              <w:rPr>
                <w:rFonts w:ascii="Comic Sans MS" w:hAnsi="Comic Sans MS"/>
                <w:sz w:val="72"/>
                <w:szCs w:val="72"/>
              </w:rPr>
            </w:pPr>
            <w:bookmarkStart w:id="12" w:name="_Hlk130983524"/>
            <w:r w:rsidRPr="00E27279">
              <w:rPr>
                <w:rFonts w:ascii="Comic Sans MS" w:hAnsi="Comic Sans MS"/>
                <w:sz w:val="72"/>
                <w:szCs w:val="72"/>
              </w:rPr>
              <w:t>I don’t understand.</w:t>
            </w:r>
          </w:p>
        </w:tc>
      </w:tr>
      <w:tr w:rsidR="004E6929" w:rsidRPr="00E27279" w14:paraId="301EFBD7" w14:textId="77777777" w:rsidTr="00ED5C60">
        <w:trPr>
          <w:trHeight w:val="2324"/>
        </w:trPr>
        <w:tc>
          <w:tcPr>
            <w:tcW w:w="9341" w:type="dxa"/>
            <w:shd w:val="clear" w:color="auto" w:fill="auto"/>
            <w:vAlign w:val="center"/>
          </w:tcPr>
          <w:p w14:paraId="1A650289" w14:textId="77777777" w:rsidR="004E6929" w:rsidRPr="00E27279" w:rsidRDefault="004E6929" w:rsidP="004E6929">
            <w:pPr>
              <w:spacing w:before="280" w:after="320"/>
              <w:ind w:left="459"/>
              <w:rPr>
                <w:rFonts w:ascii="Comic Sans MS" w:hAnsi="Comic Sans MS"/>
                <w:sz w:val="72"/>
                <w:szCs w:val="72"/>
              </w:rPr>
            </w:pPr>
            <w:r w:rsidRPr="00E27279">
              <w:rPr>
                <w:rFonts w:ascii="Comic Sans MS" w:hAnsi="Comic Sans MS"/>
                <w:sz w:val="72"/>
                <w:szCs w:val="72"/>
              </w:rPr>
              <w:t>Can you help me please</w:t>
            </w:r>
            <w:r w:rsidRPr="00E27279">
              <w:rPr>
                <w:rFonts w:ascii="Calibri" w:hAnsi="Calibri" w:cs="Calibri"/>
                <w:sz w:val="72"/>
                <w:szCs w:val="72"/>
              </w:rPr>
              <w:t xml:space="preserve">? </w:t>
            </w:r>
          </w:p>
        </w:tc>
      </w:tr>
      <w:tr w:rsidR="004E6929" w:rsidRPr="00E27279" w14:paraId="166804B8" w14:textId="77777777" w:rsidTr="00ED5C60">
        <w:trPr>
          <w:trHeight w:val="2324"/>
        </w:trPr>
        <w:tc>
          <w:tcPr>
            <w:tcW w:w="9341" w:type="dxa"/>
            <w:shd w:val="clear" w:color="auto" w:fill="FFFFFF" w:themeFill="background1"/>
            <w:vAlign w:val="center"/>
          </w:tcPr>
          <w:p w14:paraId="2FB0382E" w14:textId="77777777" w:rsidR="004E6929" w:rsidRPr="00E27279" w:rsidRDefault="004E6929" w:rsidP="004E6929">
            <w:pPr>
              <w:spacing w:before="280" w:after="320"/>
              <w:ind w:left="459"/>
              <w:rPr>
                <w:rFonts w:ascii="Comic Sans MS" w:hAnsi="Comic Sans MS"/>
                <w:sz w:val="72"/>
                <w:szCs w:val="72"/>
              </w:rPr>
            </w:pPr>
            <w:r w:rsidRPr="00E27279">
              <w:rPr>
                <w:rFonts w:ascii="Comic Sans MS" w:hAnsi="Comic Sans MS"/>
                <w:sz w:val="72"/>
                <w:szCs w:val="72"/>
              </w:rPr>
              <w:t>Can you spell that please</w:t>
            </w:r>
            <w:r w:rsidRPr="00E27279">
              <w:rPr>
                <w:rFonts w:ascii="Calibri" w:hAnsi="Calibri" w:cs="Calibri"/>
                <w:sz w:val="72"/>
                <w:szCs w:val="72"/>
              </w:rPr>
              <w:t xml:space="preserve">? </w:t>
            </w:r>
            <w:r w:rsidRPr="00E27279">
              <w:rPr>
                <w:rFonts w:ascii="Comic Sans MS" w:hAnsi="Comic Sans MS"/>
                <w:sz w:val="72"/>
                <w:szCs w:val="72"/>
              </w:rPr>
              <w:t xml:space="preserve"> </w:t>
            </w:r>
          </w:p>
        </w:tc>
      </w:tr>
      <w:bookmarkEnd w:id="12"/>
    </w:tbl>
    <w:p w14:paraId="16D69A02" w14:textId="77777777" w:rsidR="004E6929" w:rsidRPr="004E6929" w:rsidRDefault="004E6929">
      <w:pPr>
        <w:rPr>
          <w:sz w:val="20"/>
          <w:szCs w:val="28"/>
        </w:rPr>
      </w:pPr>
    </w:p>
    <w:p w14:paraId="026B2DCD" w14:textId="64C8BB6E" w:rsidR="00E27279" w:rsidRDefault="00E27279">
      <w:r>
        <w:br w:type="page"/>
      </w:r>
    </w:p>
    <w:p w14:paraId="0B5CA270" w14:textId="147722B1" w:rsidR="00E27279" w:rsidRDefault="00E27279">
      <w:r>
        <w:rPr>
          <w:noProof/>
          <w:lang w:eastAsia="en-AU"/>
        </w:rPr>
        <w:lastRenderedPageBreak/>
        <mc:AlternateContent>
          <mc:Choice Requires="wps">
            <w:drawing>
              <wp:anchor distT="0" distB="0" distL="114300" distR="114300" simplePos="0" relativeHeight="251535360" behindDoc="1" locked="0" layoutInCell="1" allowOverlap="1" wp14:anchorId="2A91852B" wp14:editId="6A941B65">
                <wp:simplePos x="0" y="0"/>
                <wp:positionH relativeFrom="margin">
                  <wp:posOffset>60960</wp:posOffset>
                </wp:positionH>
                <wp:positionV relativeFrom="paragraph">
                  <wp:posOffset>3810</wp:posOffset>
                </wp:positionV>
                <wp:extent cx="5821680" cy="9098280"/>
                <wp:effectExtent l="0" t="0" r="26670" b="26670"/>
                <wp:wrapNone/>
                <wp:docPr id="1913" name="Text Box 1913"/>
                <wp:cNvGraphicFramePr/>
                <a:graphic xmlns:a="http://schemas.openxmlformats.org/drawingml/2006/main">
                  <a:graphicData uri="http://schemas.microsoft.com/office/word/2010/wordprocessingShape">
                    <wps:wsp>
                      <wps:cNvSpPr txBox="1"/>
                      <wps:spPr>
                        <a:xfrm>
                          <a:off x="0" y="0"/>
                          <a:ext cx="5821680" cy="9098280"/>
                        </a:xfrm>
                        <a:prstGeom prst="rect">
                          <a:avLst/>
                        </a:prstGeom>
                        <a:solidFill>
                          <a:srgbClr val="FBFBFB"/>
                        </a:solidFill>
                        <a:ln w="6350">
                          <a:solidFill>
                            <a:prstClr val="black"/>
                          </a:solidFill>
                        </a:ln>
                      </wps:spPr>
                      <wps:txbx>
                        <w:txbxContent>
                          <w:p w14:paraId="7F19E0F2" w14:textId="1E8A793A" w:rsidR="00E27279" w:rsidRPr="00F419E7" w:rsidRDefault="00E27279" w:rsidP="004F7D5A">
                            <w:pPr>
                              <w:spacing w:before="120" w:after="0"/>
                              <w:rPr>
                                <w:rFonts w:ascii="Calibri" w:hAnsi="Calibri" w:cs="Calibri"/>
                                <w:b/>
                                <w:bCs/>
                                <w:sz w:val="32"/>
                                <w:szCs w:val="44"/>
                              </w:rPr>
                            </w:pPr>
                            <w:r w:rsidRPr="00F419E7">
                              <w:rPr>
                                <w:rFonts w:ascii="Calibri" w:hAnsi="Calibri" w:cs="Calibri"/>
                                <w:b/>
                                <w:bCs/>
                                <w:sz w:val="32"/>
                                <w:szCs w:val="44"/>
                              </w:rPr>
                              <w:t>Activity 2  - Body language</w:t>
                            </w:r>
                            <w:r w:rsidR="004F7D5A">
                              <w:rPr>
                                <w:rFonts w:ascii="Calibri" w:hAnsi="Calibri" w:cs="Calibri"/>
                                <w:b/>
                                <w:bCs/>
                                <w:sz w:val="32"/>
                                <w:szCs w:val="44"/>
                              </w:rPr>
                              <w:br/>
                            </w:r>
                            <w:r w:rsidR="004F7D5A">
                              <w:rPr>
                                <w:rFonts w:ascii="Calibri" w:hAnsi="Calibri" w:cs="Calibri"/>
                                <w:b/>
                                <w:bCs/>
                              </w:rPr>
                              <w:t>Activities</w:t>
                            </w:r>
                          </w:p>
                          <w:p w14:paraId="41C5D08F" w14:textId="02C4C3F6" w:rsidR="004812A9" w:rsidRPr="004812A9" w:rsidRDefault="006301CE" w:rsidP="00165DC1">
                            <w:pPr>
                              <w:pStyle w:val="ListParagraph"/>
                              <w:numPr>
                                <w:ilvl w:val="0"/>
                                <w:numId w:val="65"/>
                              </w:numPr>
                              <w:spacing w:after="0"/>
                              <w:rPr>
                                <w:rFonts w:ascii="Calibri" w:hAnsi="Calibri" w:cs="Calibri"/>
                                <w:sz w:val="28"/>
                                <w:szCs w:val="28"/>
                              </w:rPr>
                            </w:pPr>
                            <w:r w:rsidRPr="004812A9">
                              <w:rPr>
                                <w:rFonts w:ascii="Calibri" w:hAnsi="Calibri" w:cs="Calibri"/>
                                <w:sz w:val="28"/>
                                <w:szCs w:val="36"/>
                              </w:rPr>
                              <w:t xml:space="preserve">Use body language to convey and support meaning. Get students to repeat </w:t>
                            </w:r>
                            <w:r w:rsidR="004F7D5A">
                              <w:rPr>
                                <w:rFonts w:ascii="Calibri" w:hAnsi="Calibri" w:cs="Calibri"/>
                                <w:sz w:val="28"/>
                                <w:szCs w:val="36"/>
                              </w:rPr>
                              <w:t xml:space="preserve">the workbook </w:t>
                            </w:r>
                            <w:r w:rsidR="004812A9" w:rsidRPr="004812A9">
                              <w:rPr>
                                <w:rFonts w:ascii="Calibri" w:hAnsi="Calibri" w:cs="Calibri"/>
                                <w:sz w:val="28"/>
                                <w:szCs w:val="36"/>
                              </w:rPr>
                              <w:t>instructions</w:t>
                            </w:r>
                            <w:r w:rsidRPr="004812A9">
                              <w:rPr>
                                <w:rFonts w:ascii="Calibri" w:hAnsi="Calibri" w:cs="Calibri"/>
                                <w:sz w:val="28"/>
                                <w:szCs w:val="36"/>
                              </w:rPr>
                              <w:t xml:space="preserve"> and copy the body language. This supports memory retention.</w:t>
                            </w:r>
                            <w:r w:rsidR="004812A9" w:rsidRPr="004812A9">
                              <w:rPr>
                                <w:rFonts w:ascii="Calibri" w:hAnsi="Calibri" w:cs="Calibri"/>
                                <w:sz w:val="28"/>
                                <w:szCs w:val="36"/>
                              </w:rPr>
                              <w:t xml:space="preserve"> </w:t>
                            </w:r>
                            <w:r w:rsidR="004812A9" w:rsidRPr="004812A9">
                              <w:rPr>
                                <w:rFonts w:ascii="Calibri" w:hAnsi="Calibri" w:cs="Calibri"/>
                                <w:sz w:val="28"/>
                                <w:szCs w:val="28"/>
                              </w:rPr>
                              <w:t>e.g.</w:t>
                            </w:r>
                            <w:r w:rsidR="00CC006E">
                              <w:rPr>
                                <w:rFonts w:ascii="Calibri" w:hAnsi="Calibri" w:cs="Calibri"/>
                                <w:sz w:val="28"/>
                                <w:szCs w:val="28"/>
                              </w:rPr>
                              <w:t xml:space="preserve"> </w:t>
                            </w:r>
                            <w:r w:rsidR="004812A9" w:rsidRPr="004812A9">
                              <w:rPr>
                                <w:rFonts w:ascii="Calibri" w:hAnsi="Calibri" w:cs="Calibri"/>
                                <w:sz w:val="28"/>
                                <w:szCs w:val="28"/>
                              </w:rPr>
                              <w:t>listen, say, circle, point, copy,</w:t>
                            </w:r>
                          </w:p>
                          <w:p w14:paraId="531EF2C6" w14:textId="77777777" w:rsidR="006301CE" w:rsidRPr="004812A9" w:rsidRDefault="006301CE" w:rsidP="00165DC1">
                            <w:pPr>
                              <w:pStyle w:val="ListParagraph"/>
                              <w:numPr>
                                <w:ilvl w:val="0"/>
                                <w:numId w:val="65"/>
                              </w:numPr>
                              <w:spacing w:after="0"/>
                              <w:rPr>
                                <w:rFonts w:ascii="Calibri" w:hAnsi="Calibri" w:cs="Calibri"/>
                                <w:sz w:val="36"/>
                                <w:szCs w:val="36"/>
                              </w:rPr>
                            </w:pPr>
                            <w:r w:rsidRPr="004812A9">
                              <w:rPr>
                                <w:rFonts w:ascii="Calibri" w:hAnsi="Calibri" w:cs="Calibri"/>
                                <w:sz w:val="28"/>
                                <w:szCs w:val="28"/>
                              </w:rPr>
                              <w:t xml:space="preserve">Revise vocabulary by miming a word and students guess the word. </w:t>
                            </w:r>
                          </w:p>
                          <w:p w14:paraId="655475B0" w14:textId="711A02BE" w:rsidR="006301CE" w:rsidRPr="004812A9" w:rsidRDefault="006301CE" w:rsidP="00165DC1">
                            <w:pPr>
                              <w:pStyle w:val="ListParagraph"/>
                              <w:numPr>
                                <w:ilvl w:val="0"/>
                                <w:numId w:val="65"/>
                              </w:numPr>
                              <w:spacing w:after="0"/>
                              <w:rPr>
                                <w:rFonts w:ascii="Calibri" w:hAnsi="Calibri" w:cs="Calibri"/>
                                <w:sz w:val="28"/>
                                <w:szCs w:val="28"/>
                              </w:rPr>
                            </w:pPr>
                            <w:r w:rsidRPr="004812A9">
                              <w:rPr>
                                <w:rFonts w:ascii="Calibri" w:hAnsi="Calibri" w:cs="Calibri"/>
                                <w:sz w:val="28"/>
                                <w:szCs w:val="28"/>
                              </w:rPr>
                              <w:t>Distribute pictures from the books and invite students to mime a word for the class to guess.</w:t>
                            </w:r>
                          </w:p>
                          <w:p w14:paraId="7433D706" w14:textId="62053E0D" w:rsidR="006301CE" w:rsidRPr="004812A9" w:rsidRDefault="006829ED" w:rsidP="00165DC1">
                            <w:pPr>
                              <w:pStyle w:val="ListParagraph"/>
                              <w:numPr>
                                <w:ilvl w:val="0"/>
                                <w:numId w:val="64"/>
                              </w:numPr>
                              <w:spacing w:after="0"/>
                              <w:rPr>
                                <w:rFonts w:ascii="Calibri" w:hAnsi="Calibri" w:cs="Calibri"/>
                                <w:sz w:val="28"/>
                                <w:szCs w:val="28"/>
                              </w:rPr>
                            </w:pPr>
                            <w:r>
                              <w:rPr>
                                <w:rFonts w:ascii="Calibri" w:hAnsi="Calibri" w:cs="Calibri"/>
                                <w:sz w:val="28"/>
                                <w:szCs w:val="28"/>
                              </w:rPr>
                              <w:t>N</w:t>
                            </w:r>
                            <w:r w:rsidR="006301CE" w:rsidRPr="004812A9">
                              <w:rPr>
                                <w:rFonts w:ascii="Calibri" w:hAnsi="Calibri" w:cs="Calibri"/>
                                <w:sz w:val="28"/>
                                <w:szCs w:val="28"/>
                              </w:rPr>
                              <w:t xml:space="preserve">ouns: apple, umbrella, hat, door, bag, lip </w:t>
                            </w:r>
                          </w:p>
                          <w:p w14:paraId="03CCE537" w14:textId="06CF2BF8" w:rsidR="006301CE" w:rsidRDefault="006301CE" w:rsidP="00165DC1">
                            <w:pPr>
                              <w:pStyle w:val="ListParagraph"/>
                              <w:numPr>
                                <w:ilvl w:val="0"/>
                                <w:numId w:val="64"/>
                              </w:numPr>
                              <w:spacing w:after="120"/>
                              <w:rPr>
                                <w:rFonts w:ascii="Calibri" w:hAnsi="Calibri" w:cs="Calibri"/>
                                <w:sz w:val="28"/>
                                <w:szCs w:val="28"/>
                              </w:rPr>
                            </w:pPr>
                            <w:r w:rsidRPr="004812A9">
                              <w:rPr>
                                <w:rFonts w:ascii="Calibri" w:hAnsi="Calibri" w:cs="Calibri"/>
                                <w:sz w:val="28"/>
                                <w:szCs w:val="28"/>
                              </w:rPr>
                              <w:t>Verbs: dig, stop, stand, read, fish, listen etc</w:t>
                            </w:r>
                            <w:r w:rsidR="00885C91">
                              <w:rPr>
                                <w:rFonts w:ascii="Calibri" w:hAnsi="Calibri" w:cs="Calibri"/>
                                <w:sz w:val="28"/>
                                <w:szCs w:val="28"/>
                              </w:rPr>
                              <w:t>.</w:t>
                            </w:r>
                          </w:p>
                          <w:p w14:paraId="54D678D2" w14:textId="593C9733" w:rsidR="004F7D5A" w:rsidRPr="004F7D5A" w:rsidRDefault="004F7D5A" w:rsidP="004F7D5A">
                            <w:pPr>
                              <w:spacing w:after="120"/>
                              <w:rPr>
                                <w:rFonts w:ascii="Calibri" w:hAnsi="Calibri" w:cs="Calibri"/>
                                <w:b/>
                                <w:bCs/>
                                <w:szCs w:val="28"/>
                              </w:rPr>
                            </w:pPr>
                            <w:r w:rsidRPr="004F7D5A">
                              <w:rPr>
                                <w:rFonts w:ascii="Calibri" w:hAnsi="Calibri" w:cs="Calibri"/>
                                <w:b/>
                                <w:bCs/>
                                <w:szCs w:val="28"/>
                              </w:rPr>
                              <w:t xml:space="preserve">General </w:t>
                            </w:r>
                          </w:p>
                          <w:p w14:paraId="504FBEAC" w14:textId="0AA8BFB5" w:rsidR="006301CE" w:rsidRPr="004812A9" w:rsidRDefault="006301CE" w:rsidP="004F7D5A">
                            <w:pPr>
                              <w:spacing w:after="0"/>
                              <w:rPr>
                                <w:rFonts w:ascii="Calibri" w:hAnsi="Calibri" w:cs="Calibri"/>
                                <w:szCs w:val="28"/>
                              </w:rPr>
                            </w:pPr>
                            <w:r w:rsidRPr="006301CE">
                              <w:rPr>
                                <w:rFonts w:ascii="Calibri" w:hAnsi="Calibri" w:cs="Calibri"/>
                                <w:szCs w:val="28"/>
                              </w:rPr>
                              <w:t>Body language gestures can have different meanings in different countries.</w:t>
                            </w:r>
                            <w:r w:rsidR="004812A9">
                              <w:rPr>
                                <w:rFonts w:ascii="Calibri" w:hAnsi="Calibri" w:cs="Calibri"/>
                                <w:szCs w:val="28"/>
                              </w:rPr>
                              <w:t xml:space="preserve"> </w:t>
                            </w:r>
                            <w:r w:rsidRPr="004812A9">
                              <w:rPr>
                                <w:rFonts w:ascii="Calibri" w:hAnsi="Calibri" w:cs="Calibri"/>
                                <w:szCs w:val="28"/>
                              </w:rPr>
                              <w:t xml:space="preserve"> </w:t>
                            </w:r>
                            <w:r w:rsidR="004812A9">
                              <w:rPr>
                                <w:rFonts w:ascii="Calibri" w:hAnsi="Calibri" w:cs="Calibri"/>
                                <w:szCs w:val="28"/>
                              </w:rPr>
                              <w:t>For example, m</w:t>
                            </w:r>
                            <w:r w:rsidRPr="004812A9">
                              <w:rPr>
                                <w:rFonts w:ascii="Calibri" w:hAnsi="Calibri" w:cs="Calibri"/>
                                <w:szCs w:val="28"/>
                              </w:rPr>
                              <w:t xml:space="preserve">any Sri Lankans shake their heads when they say </w:t>
                            </w:r>
                            <w:r w:rsidRPr="00885C91">
                              <w:rPr>
                                <w:rFonts w:ascii="Calibri" w:hAnsi="Calibri" w:cs="Calibri"/>
                                <w:i/>
                                <w:iCs/>
                                <w:szCs w:val="28"/>
                              </w:rPr>
                              <w:t>yes</w:t>
                            </w:r>
                            <w:r w:rsidR="00885C91">
                              <w:rPr>
                                <w:rFonts w:ascii="Calibri" w:hAnsi="Calibri" w:cs="Calibri"/>
                                <w:i/>
                                <w:iCs/>
                                <w:szCs w:val="28"/>
                              </w:rPr>
                              <w:t>,</w:t>
                            </w:r>
                            <w:r w:rsidR="004812A9">
                              <w:rPr>
                                <w:rFonts w:ascii="Calibri" w:hAnsi="Calibri" w:cs="Calibri"/>
                                <w:szCs w:val="28"/>
                              </w:rPr>
                              <w:t xml:space="preserve"> and s</w:t>
                            </w:r>
                            <w:r w:rsidRPr="004812A9">
                              <w:rPr>
                                <w:rFonts w:ascii="Calibri" w:hAnsi="Calibri" w:cs="Calibri"/>
                                <w:szCs w:val="28"/>
                              </w:rPr>
                              <w:t xml:space="preserve">ome cultures find </w:t>
                            </w:r>
                            <w:r w:rsidR="004812A9">
                              <w:rPr>
                                <w:rFonts w:ascii="Calibri" w:hAnsi="Calibri" w:cs="Calibri"/>
                                <w:szCs w:val="28"/>
                              </w:rPr>
                              <w:t>the</w:t>
                            </w:r>
                            <w:r w:rsidRPr="004812A9">
                              <w:rPr>
                                <w:rFonts w:ascii="Calibri" w:hAnsi="Calibri" w:cs="Calibri"/>
                                <w:szCs w:val="28"/>
                              </w:rPr>
                              <w:t xml:space="preserve"> action of pointing at a </w:t>
                            </w:r>
                            <w:r w:rsidR="004812A9">
                              <w:rPr>
                                <w:rFonts w:ascii="Calibri" w:hAnsi="Calibri" w:cs="Calibri"/>
                                <w:szCs w:val="28"/>
                              </w:rPr>
                              <w:t>person</w:t>
                            </w:r>
                            <w:r w:rsidRPr="004812A9">
                              <w:rPr>
                                <w:rFonts w:ascii="Calibri" w:hAnsi="Calibri" w:cs="Calibri"/>
                                <w:szCs w:val="28"/>
                              </w:rPr>
                              <w:t xml:space="preserve"> very offensive.</w:t>
                            </w:r>
                          </w:p>
                          <w:p w14:paraId="1018F2A0" w14:textId="77777777" w:rsidR="006301CE" w:rsidRPr="004812A9" w:rsidRDefault="006301CE" w:rsidP="006301CE">
                            <w:pPr>
                              <w:pStyle w:val="ListParagraph"/>
                              <w:spacing w:after="0"/>
                              <w:ind w:left="1440"/>
                              <w:rPr>
                                <w:rFonts w:ascii="Calibri" w:hAnsi="Calibri" w:cs="Calibri"/>
                                <w:sz w:val="4"/>
                                <w:szCs w:val="4"/>
                              </w:rPr>
                            </w:pPr>
                          </w:p>
                          <w:p w14:paraId="0737C55A" w14:textId="7E2A5D59" w:rsidR="00E82409" w:rsidRPr="00552CB0" w:rsidRDefault="00E82409" w:rsidP="00E82409">
                            <w:r>
                              <w:br/>
                            </w:r>
                            <w:r w:rsidRPr="00552CB0">
                              <w:t xml:space="preserve">The </w:t>
                            </w:r>
                            <w:r w:rsidR="001C4F62">
                              <w:t xml:space="preserve">hand actions </w:t>
                            </w:r>
                            <w:r w:rsidR="006D3995">
                              <w:t xml:space="preserve">and facial expressions </w:t>
                            </w:r>
                            <w:r w:rsidR="001C4F62">
                              <w:t xml:space="preserve">below </w:t>
                            </w:r>
                            <w:r w:rsidRPr="00552CB0">
                              <w:t>could mean different things in different countries</w:t>
                            </w:r>
                            <w:r w:rsidR="001C4F62">
                              <w:t>,</w:t>
                            </w:r>
                            <w:r w:rsidRPr="00552CB0">
                              <w:t xml:space="preserve"> so it is good to teach what they </w:t>
                            </w:r>
                            <w:r>
                              <w:t xml:space="preserve">usually </w:t>
                            </w:r>
                            <w:r w:rsidRPr="00552CB0">
                              <w:t>mean in Australia.</w:t>
                            </w:r>
                            <w:r>
                              <w:t xml:space="preserve"> </w:t>
                            </w:r>
                            <w:r w:rsidR="00966C88">
                              <w:t>However, d</w:t>
                            </w:r>
                            <w:r w:rsidR="006D3995">
                              <w:t xml:space="preserve">epending on the context, their meaning can vary here too.  </w:t>
                            </w:r>
                          </w:p>
                          <w:p w14:paraId="0AB8AA13" w14:textId="69613E6B" w:rsidR="00652EED" w:rsidRDefault="00652EED" w:rsidP="00E27279">
                            <w:pPr>
                              <w:rPr>
                                <w:rFonts w:ascii="Calibri" w:hAnsi="Calibri" w:cs="Calibri"/>
                              </w:rPr>
                            </w:pPr>
                          </w:p>
                          <w:p w14:paraId="52A46C75" w14:textId="69A2DCCA" w:rsidR="00652EED" w:rsidRDefault="00652EED" w:rsidP="00E27279">
                            <w:pPr>
                              <w:rPr>
                                <w:rFonts w:ascii="Calibri" w:hAnsi="Calibri" w:cs="Calibri"/>
                              </w:rPr>
                            </w:pPr>
                          </w:p>
                          <w:p w14:paraId="51C3D04E" w14:textId="601B214B" w:rsidR="00652EED" w:rsidRDefault="00652EED" w:rsidP="00E27279">
                            <w:pPr>
                              <w:rPr>
                                <w:rFonts w:ascii="Calibri" w:hAnsi="Calibri" w:cs="Calibri"/>
                              </w:rPr>
                            </w:pPr>
                          </w:p>
                          <w:p w14:paraId="0BD915BD" w14:textId="22239ED2" w:rsidR="00652EED" w:rsidRDefault="00652EED" w:rsidP="00E27279">
                            <w:pPr>
                              <w:rPr>
                                <w:rFonts w:ascii="Calibri" w:hAnsi="Calibri" w:cs="Calibri"/>
                              </w:rPr>
                            </w:pPr>
                          </w:p>
                          <w:p w14:paraId="4B90A9BE" w14:textId="07CCB47F" w:rsidR="00652EED" w:rsidRDefault="00652EED" w:rsidP="00E27279">
                            <w:pPr>
                              <w:rPr>
                                <w:rFonts w:ascii="Calibri" w:hAnsi="Calibri" w:cs="Calibri"/>
                              </w:rPr>
                            </w:pPr>
                          </w:p>
                          <w:p w14:paraId="533510C7" w14:textId="35D17551" w:rsidR="00652EED" w:rsidRDefault="00652EED" w:rsidP="00E27279">
                            <w:pPr>
                              <w:rPr>
                                <w:rFonts w:ascii="Calibri" w:hAnsi="Calibri" w:cs="Calibri"/>
                              </w:rPr>
                            </w:pPr>
                          </w:p>
                          <w:p w14:paraId="3F8E61CB" w14:textId="544A7985" w:rsidR="00652EED" w:rsidRDefault="00652EED" w:rsidP="00E27279">
                            <w:pPr>
                              <w:rPr>
                                <w:rFonts w:ascii="Calibri" w:hAnsi="Calibri" w:cs="Calibri"/>
                              </w:rPr>
                            </w:pPr>
                          </w:p>
                          <w:p w14:paraId="4824B5D0" w14:textId="435FC5E1" w:rsidR="00652EED" w:rsidRDefault="00652EED" w:rsidP="00E27279">
                            <w:pPr>
                              <w:rPr>
                                <w:rFonts w:ascii="Calibri" w:hAnsi="Calibri" w:cs="Calibri"/>
                              </w:rPr>
                            </w:pPr>
                          </w:p>
                          <w:p w14:paraId="4C370FFF" w14:textId="776D7982" w:rsidR="00652EED" w:rsidRDefault="00652EED" w:rsidP="00E27279">
                            <w:pPr>
                              <w:rPr>
                                <w:rFonts w:ascii="Calibri" w:hAnsi="Calibri" w:cs="Calibri"/>
                              </w:rPr>
                            </w:pPr>
                          </w:p>
                          <w:p w14:paraId="06F1AFBD" w14:textId="00EFAC3F" w:rsidR="00EF30B0" w:rsidRDefault="00EF30B0" w:rsidP="00EF30B0">
                            <w:pPr>
                              <w:pStyle w:val="ListParagraph"/>
                              <w:rPr>
                                <w:rFonts w:ascii="Calibri" w:hAnsi="Calibri" w:cs="Calibri"/>
                                <w:sz w:val="28"/>
                                <w:szCs w:val="28"/>
                              </w:rPr>
                            </w:pPr>
                          </w:p>
                          <w:p w14:paraId="7024D834" w14:textId="77777777" w:rsidR="00923B8F" w:rsidRDefault="00923B8F" w:rsidP="00E27279">
                            <w:pPr>
                              <w:rPr>
                                <w:rFonts w:ascii="Calibri" w:hAnsi="Calibri" w:cs="Calibri"/>
                                <w:b/>
                                <w:bCs/>
                              </w:rPr>
                            </w:pPr>
                          </w:p>
                          <w:p w14:paraId="4ACDB495" w14:textId="35046E5F" w:rsidR="00923B8F" w:rsidRPr="00923B8F" w:rsidRDefault="00923B8F" w:rsidP="00E27279">
                            <w:pPr>
                              <w:rPr>
                                <w:rFonts w:ascii="Calibri" w:hAnsi="Calibri" w:cs="Calibr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1852B" id="Text Box 1913" o:spid="_x0000_s1077" type="#_x0000_t202" style="position:absolute;margin-left:4.8pt;margin-top:.3pt;width:458.4pt;height:716.4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ClhPAIAAIYEAAAOAAAAZHJzL2Uyb0RvYy54bWysVN9v2jAQfp+0/8Hy+0jIgEFEqCgV06Sq&#10;rUSrPhvHIdEcn2cbEvbX7+yEH233NE1I5s7f8fnuuzvmN20tyUEYW4HK6HAQUyIUh7xSu4y+PK+/&#10;TCmxjqmcSVAio0dh6c3i86d5o1ORQAkyF4YgibJpozNaOqfTKLK8FDWzA9BCIViAqZlD1+yi3LAG&#10;2WsZJXE8iRowuTbAhbV4e9eBdBH4i0Jw91gUVjgiM4q5uXCacG79GS3mLN0ZpsuK92mwf8iiZpXC&#10;R89Ud8wxsjfVB6q64gYsFG7AoY6gKCouQg1YzTB+V82mZFqEWlAcq88y2f9Hyx8OG/1kiGtvocUG&#10;ekEabVOLl76etjC1/8ZMCeIo4fEsm2gd4Xg5nibDyRQhjtgsnk0TdJAnuvxcG+u+C6iJNzJqsC9B&#10;Lna4t64LPYX41yzIKl9XUgbH7LYraciBYQ/Xt/7Ts78Jk4o0GZ18HceB+Q3muc8UW8n4z48MmK1U&#10;mPSlem+5dtuSKs9oMjpJs4X8iIoZ6IbJar6ukP+eWffEDE4PKoEb4R7xKCRgUtBblJRgfv/t3sdj&#10;UxGlpMFpzKj9tWdGUCJ/KGz3bDga+fENzmj8LUHHXCPba0Tt6xWgWEPcPc2D6eOdPJmFgfoVF2fp&#10;X0WIKY5vZ9SdzJXrdgQXj4vlMgThwGrm7tVGc0/tW+N1fW5fmdF9Yx3OxAOc5pal7/rbxfpfKlju&#10;HRRVaL4XulO11x+HPYxPv5h+m679EHX5+1j8AQAA//8DAFBLAwQUAAYACAAAACEA4bFNm9wAAAAH&#10;AQAADwAAAGRycy9kb3ducmV2LnhtbEyOwU7DMBBE70j8g7VI3KhDm0Y0xKkQCHHh0gLtdRsvSdR4&#10;HWK3CX/PcoLLSqt5mnnFenKdOtMQWs8GbmcJKOLK25ZrA+9vzzd3oEJEtth5JgPfFGBdXl4UmFs/&#10;8obO21grKeGQo4Emxj7XOlQNOQwz3xNL9ukHh1HeodZ2wFHKXafnSZJphy3LQoM9PTZUHbcnJyM4&#10;NvbD7nW//Hp9eTpm6XK38cZcX00P96AiTfEPhl99UYdSnA7+xDaozsAqE9CAXAlX8ywFdRAqXSxS&#10;0GWh//uXPwAAAP//AwBQSwECLQAUAAYACAAAACEAtoM4kv4AAADhAQAAEwAAAAAAAAAAAAAAAAAA&#10;AAAAW0NvbnRlbnRfVHlwZXNdLnhtbFBLAQItABQABgAIAAAAIQA4/SH/1gAAAJQBAAALAAAAAAAA&#10;AAAAAAAAAC8BAABfcmVscy8ucmVsc1BLAQItABQABgAIAAAAIQA05ClhPAIAAIYEAAAOAAAAAAAA&#10;AAAAAAAAAC4CAABkcnMvZTJvRG9jLnhtbFBLAQItABQABgAIAAAAIQDhsU2b3AAAAAcBAAAPAAAA&#10;AAAAAAAAAAAAAJYEAABkcnMvZG93bnJldi54bWxQSwUGAAAAAAQABADzAAAAnwUAAAAA&#10;" fillcolor="#fbfbfb" strokeweight=".5pt">
                <v:textbox>
                  <w:txbxContent>
                    <w:p w14:paraId="7F19E0F2" w14:textId="1E8A793A" w:rsidR="00E27279" w:rsidRPr="00F419E7" w:rsidRDefault="00E27279" w:rsidP="004F7D5A">
                      <w:pPr>
                        <w:spacing w:before="120" w:after="0"/>
                        <w:rPr>
                          <w:rFonts w:ascii="Calibri" w:hAnsi="Calibri" w:cs="Calibri"/>
                          <w:b/>
                          <w:bCs/>
                          <w:sz w:val="32"/>
                          <w:szCs w:val="44"/>
                        </w:rPr>
                      </w:pPr>
                      <w:r w:rsidRPr="00F419E7">
                        <w:rPr>
                          <w:rFonts w:ascii="Calibri" w:hAnsi="Calibri" w:cs="Calibri"/>
                          <w:b/>
                          <w:bCs/>
                          <w:sz w:val="32"/>
                          <w:szCs w:val="44"/>
                        </w:rPr>
                        <w:t>Activity 2  - Body language</w:t>
                      </w:r>
                      <w:r w:rsidR="004F7D5A">
                        <w:rPr>
                          <w:rFonts w:ascii="Calibri" w:hAnsi="Calibri" w:cs="Calibri"/>
                          <w:b/>
                          <w:bCs/>
                          <w:sz w:val="32"/>
                          <w:szCs w:val="44"/>
                        </w:rPr>
                        <w:br/>
                      </w:r>
                      <w:r w:rsidR="004F7D5A">
                        <w:rPr>
                          <w:rFonts w:ascii="Calibri" w:hAnsi="Calibri" w:cs="Calibri"/>
                          <w:b/>
                          <w:bCs/>
                        </w:rPr>
                        <w:t>Activities</w:t>
                      </w:r>
                    </w:p>
                    <w:p w14:paraId="41C5D08F" w14:textId="02C4C3F6" w:rsidR="004812A9" w:rsidRPr="004812A9" w:rsidRDefault="006301CE" w:rsidP="00165DC1">
                      <w:pPr>
                        <w:pStyle w:val="ListParagraph"/>
                        <w:numPr>
                          <w:ilvl w:val="0"/>
                          <w:numId w:val="65"/>
                        </w:numPr>
                        <w:spacing w:after="0"/>
                        <w:rPr>
                          <w:rFonts w:ascii="Calibri" w:hAnsi="Calibri" w:cs="Calibri"/>
                          <w:sz w:val="28"/>
                          <w:szCs w:val="28"/>
                        </w:rPr>
                      </w:pPr>
                      <w:r w:rsidRPr="004812A9">
                        <w:rPr>
                          <w:rFonts w:ascii="Calibri" w:hAnsi="Calibri" w:cs="Calibri"/>
                          <w:sz w:val="28"/>
                          <w:szCs w:val="36"/>
                        </w:rPr>
                        <w:t xml:space="preserve">Use body language to convey and support meaning. Get students to repeat </w:t>
                      </w:r>
                      <w:r w:rsidR="004F7D5A">
                        <w:rPr>
                          <w:rFonts w:ascii="Calibri" w:hAnsi="Calibri" w:cs="Calibri"/>
                          <w:sz w:val="28"/>
                          <w:szCs w:val="36"/>
                        </w:rPr>
                        <w:t xml:space="preserve">the workbook </w:t>
                      </w:r>
                      <w:r w:rsidR="004812A9" w:rsidRPr="004812A9">
                        <w:rPr>
                          <w:rFonts w:ascii="Calibri" w:hAnsi="Calibri" w:cs="Calibri"/>
                          <w:sz w:val="28"/>
                          <w:szCs w:val="36"/>
                        </w:rPr>
                        <w:t>instructions</w:t>
                      </w:r>
                      <w:r w:rsidRPr="004812A9">
                        <w:rPr>
                          <w:rFonts w:ascii="Calibri" w:hAnsi="Calibri" w:cs="Calibri"/>
                          <w:sz w:val="28"/>
                          <w:szCs w:val="36"/>
                        </w:rPr>
                        <w:t xml:space="preserve"> and copy the body language. This supports memory retention.</w:t>
                      </w:r>
                      <w:r w:rsidR="004812A9" w:rsidRPr="004812A9">
                        <w:rPr>
                          <w:rFonts w:ascii="Calibri" w:hAnsi="Calibri" w:cs="Calibri"/>
                          <w:sz w:val="28"/>
                          <w:szCs w:val="36"/>
                        </w:rPr>
                        <w:t xml:space="preserve"> </w:t>
                      </w:r>
                      <w:r w:rsidR="004812A9" w:rsidRPr="004812A9">
                        <w:rPr>
                          <w:rFonts w:ascii="Calibri" w:hAnsi="Calibri" w:cs="Calibri"/>
                          <w:sz w:val="28"/>
                          <w:szCs w:val="28"/>
                        </w:rPr>
                        <w:t>e.g.</w:t>
                      </w:r>
                      <w:r w:rsidR="00CC006E">
                        <w:rPr>
                          <w:rFonts w:ascii="Calibri" w:hAnsi="Calibri" w:cs="Calibri"/>
                          <w:sz w:val="28"/>
                          <w:szCs w:val="28"/>
                        </w:rPr>
                        <w:t xml:space="preserve"> </w:t>
                      </w:r>
                      <w:r w:rsidR="004812A9" w:rsidRPr="004812A9">
                        <w:rPr>
                          <w:rFonts w:ascii="Calibri" w:hAnsi="Calibri" w:cs="Calibri"/>
                          <w:sz w:val="28"/>
                          <w:szCs w:val="28"/>
                        </w:rPr>
                        <w:t>listen, say, circle, point, copy,</w:t>
                      </w:r>
                    </w:p>
                    <w:p w14:paraId="531EF2C6" w14:textId="77777777" w:rsidR="006301CE" w:rsidRPr="004812A9" w:rsidRDefault="006301CE" w:rsidP="00165DC1">
                      <w:pPr>
                        <w:pStyle w:val="ListParagraph"/>
                        <w:numPr>
                          <w:ilvl w:val="0"/>
                          <w:numId w:val="65"/>
                        </w:numPr>
                        <w:spacing w:after="0"/>
                        <w:rPr>
                          <w:rFonts w:ascii="Calibri" w:hAnsi="Calibri" w:cs="Calibri"/>
                          <w:sz w:val="36"/>
                          <w:szCs w:val="36"/>
                        </w:rPr>
                      </w:pPr>
                      <w:r w:rsidRPr="004812A9">
                        <w:rPr>
                          <w:rFonts w:ascii="Calibri" w:hAnsi="Calibri" w:cs="Calibri"/>
                          <w:sz w:val="28"/>
                          <w:szCs w:val="28"/>
                        </w:rPr>
                        <w:t xml:space="preserve">Revise vocabulary by miming a word and students guess the word. </w:t>
                      </w:r>
                    </w:p>
                    <w:p w14:paraId="655475B0" w14:textId="711A02BE" w:rsidR="006301CE" w:rsidRPr="004812A9" w:rsidRDefault="006301CE" w:rsidP="00165DC1">
                      <w:pPr>
                        <w:pStyle w:val="ListParagraph"/>
                        <w:numPr>
                          <w:ilvl w:val="0"/>
                          <w:numId w:val="65"/>
                        </w:numPr>
                        <w:spacing w:after="0"/>
                        <w:rPr>
                          <w:rFonts w:ascii="Calibri" w:hAnsi="Calibri" w:cs="Calibri"/>
                          <w:sz w:val="28"/>
                          <w:szCs w:val="28"/>
                        </w:rPr>
                      </w:pPr>
                      <w:r w:rsidRPr="004812A9">
                        <w:rPr>
                          <w:rFonts w:ascii="Calibri" w:hAnsi="Calibri" w:cs="Calibri"/>
                          <w:sz w:val="28"/>
                          <w:szCs w:val="28"/>
                        </w:rPr>
                        <w:t>Distribute pictures from the books and invite students to mime a word for the class to guess.</w:t>
                      </w:r>
                    </w:p>
                    <w:p w14:paraId="7433D706" w14:textId="62053E0D" w:rsidR="006301CE" w:rsidRPr="004812A9" w:rsidRDefault="006829ED" w:rsidP="00165DC1">
                      <w:pPr>
                        <w:pStyle w:val="ListParagraph"/>
                        <w:numPr>
                          <w:ilvl w:val="0"/>
                          <w:numId w:val="64"/>
                        </w:numPr>
                        <w:spacing w:after="0"/>
                        <w:rPr>
                          <w:rFonts w:ascii="Calibri" w:hAnsi="Calibri" w:cs="Calibri"/>
                          <w:sz w:val="28"/>
                          <w:szCs w:val="28"/>
                        </w:rPr>
                      </w:pPr>
                      <w:r>
                        <w:rPr>
                          <w:rFonts w:ascii="Calibri" w:hAnsi="Calibri" w:cs="Calibri"/>
                          <w:sz w:val="28"/>
                          <w:szCs w:val="28"/>
                        </w:rPr>
                        <w:t>N</w:t>
                      </w:r>
                      <w:r w:rsidR="006301CE" w:rsidRPr="004812A9">
                        <w:rPr>
                          <w:rFonts w:ascii="Calibri" w:hAnsi="Calibri" w:cs="Calibri"/>
                          <w:sz w:val="28"/>
                          <w:szCs w:val="28"/>
                        </w:rPr>
                        <w:t xml:space="preserve">ouns: apple, umbrella, hat, door, bag, lip </w:t>
                      </w:r>
                    </w:p>
                    <w:p w14:paraId="03CCE537" w14:textId="06CF2BF8" w:rsidR="006301CE" w:rsidRDefault="006301CE" w:rsidP="00165DC1">
                      <w:pPr>
                        <w:pStyle w:val="ListParagraph"/>
                        <w:numPr>
                          <w:ilvl w:val="0"/>
                          <w:numId w:val="64"/>
                        </w:numPr>
                        <w:spacing w:after="120"/>
                        <w:rPr>
                          <w:rFonts w:ascii="Calibri" w:hAnsi="Calibri" w:cs="Calibri"/>
                          <w:sz w:val="28"/>
                          <w:szCs w:val="28"/>
                        </w:rPr>
                      </w:pPr>
                      <w:r w:rsidRPr="004812A9">
                        <w:rPr>
                          <w:rFonts w:ascii="Calibri" w:hAnsi="Calibri" w:cs="Calibri"/>
                          <w:sz w:val="28"/>
                          <w:szCs w:val="28"/>
                        </w:rPr>
                        <w:t>Verbs: dig, stop, stand, read, fish, listen etc</w:t>
                      </w:r>
                      <w:r w:rsidR="00885C91">
                        <w:rPr>
                          <w:rFonts w:ascii="Calibri" w:hAnsi="Calibri" w:cs="Calibri"/>
                          <w:sz w:val="28"/>
                          <w:szCs w:val="28"/>
                        </w:rPr>
                        <w:t>.</w:t>
                      </w:r>
                    </w:p>
                    <w:p w14:paraId="54D678D2" w14:textId="593C9733" w:rsidR="004F7D5A" w:rsidRPr="004F7D5A" w:rsidRDefault="004F7D5A" w:rsidP="004F7D5A">
                      <w:pPr>
                        <w:spacing w:after="120"/>
                        <w:rPr>
                          <w:rFonts w:ascii="Calibri" w:hAnsi="Calibri" w:cs="Calibri"/>
                          <w:b/>
                          <w:bCs/>
                          <w:szCs w:val="28"/>
                        </w:rPr>
                      </w:pPr>
                      <w:r w:rsidRPr="004F7D5A">
                        <w:rPr>
                          <w:rFonts w:ascii="Calibri" w:hAnsi="Calibri" w:cs="Calibri"/>
                          <w:b/>
                          <w:bCs/>
                          <w:szCs w:val="28"/>
                        </w:rPr>
                        <w:t xml:space="preserve">General </w:t>
                      </w:r>
                    </w:p>
                    <w:p w14:paraId="504FBEAC" w14:textId="0AA8BFB5" w:rsidR="006301CE" w:rsidRPr="004812A9" w:rsidRDefault="006301CE" w:rsidP="004F7D5A">
                      <w:pPr>
                        <w:spacing w:after="0"/>
                        <w:rPr>
                          <w:rFonts w:ascii="Calibri" w:hAnsi="Calibri" w:cs="Calibri"/>
                          <w:szCs w:val="28"/>
                        </w:rPr>
                      </w:pPr>
                      <w:r w:rsidRPr="006301CE">
                        <w:rPr>
                          <w:rFonts w:ascii="Calibri" w:hAnsi="Calibri" w:cs="Calibri"/>
                          <w:szCs w:val="28"/>
                        </w:rPr>
                        <w:t>Body language gestures can have different meanings in different countries.</w:t>
                      </w:r>
                      <w:r w:rsidR="004812A9">
                        <w:rPr>
                          <w:rFonts w:ascii="Calibri" w:hAnsi="Calibri" w:cs="Calibri"/>
                          <w:szCs w:val="28"/>
                        </w:rPr>
                        <w:t xml:space="preserve"> </w:t>
                      </w:r>
                      <w:r w:rsidRPr="004812A9">
                        <w:rPr>
                          <w:rFonts w:ascii="Calibri" w:hAnsi="Calibri" w:cs="Calibri"/>
                          <w:szCs w:val="28"/>
                        </w:rPr>
                        <w:t xml:space="preserve"> </w:t>
                      </w:r>
                      <w:r w:rsidR="004812A9">
                        <w:rPr>
                          <w:rFonts w:ascii="Calibri" w:hAnsi="Calibri" w:cs="Calibri"/>
                          <w:szCs w:val="28"/>
                        </w:rPr>
                        <w:t>For example, m</w:t>
                      </w:r>
                      <w:r w:rsidRPr="004812A9">
                        <w:rPr>
                          <w:rFonts w:ascii="Calibri" w:hAnsi="Calibri" w:cs="Calibri"/>
                          <w:szCs w:val="28"/>
                        </w:rPr>
                        <w:t xml:space="preserve">any Sri Lankans shake their heads when they say </w:t>
                      </w:r>
                      <w:r w:rsidRPr="00885C91">
                        <w:rPr>
                          <w:rFonts w:ascii="Calibri" w:hAnsi="Calibri" w:cs="Calibri"/>
                          <w:i/>
                          <w:iCs/>
                          <w:szCs w:val="28"/>
                        </w:rPr>
                        <w:t>yes</w:t>
                      </w:r>
                      <w:r w:rsidR="00885C91">
                        <w:rPr>
                          <w:rFonts w:ascii="Calibri" w:hAnsi="Calibri" w:cs="Calibri"/>
                          <w:i/>
                          <w:iCs/>
                          <w:szCs w:val="28"/>
                        </w:rPr>
                        <w:t>,</w:t>
                      </w:r>
                      <w:r w:rsidR="004812A9">
                        <w:rPr>
                          <w:rFonts w:ascii="Calibri" w:hAnsi="Calibri" w:cs="Calibri"/>
                          <w:szCs w:val="28"/>
                        </w:rPr>
                        <w:t xml:space="preserve"> and s</w:t>
                      </w:r>
                      <w:r w:rsidRPr="004812A9">
                        <w:rPr>
                          <w:rFonts w:ascii="Calibri" w:hAnsi="Calibri" w:cs="Calibri"/>
                          <w:szCs w:val="28"/>
                        </w:rPr>
                        <w:t xml:space="preserve">ome cultures find </w:t>
                      </w:r>
                      <w:r w:rsidR="004812A9">
                        <w:rPr>
                          <w:rFonts w:ascii="Calibri" w:hAnsi="Calibri" w:cs="Calibri"/>
                          <w:szCs w:val="28"/>
                        </w:rPr>
                        <w:t>the</w:t>
                      </w:r>
                      <w:r w:rsidRPr="004812A9">
                        <w:rPr>
                          <w:rFonts w:ascii="Calibri" w:hAnsi="Calibri" w:cs="Calibri"/>
                          <w:szCs w:val="28"/>
                        </w:rPr>
                        <w:t xml:space="preserve"> action of pointing at a </w:t>
                      </w:r>
                      <w:r w:rsidR="004812A9">
                        <w:rPr>
                          <w:rFonts w:ascii="Calibri" w:hAnsi="Calibri" w:cs="Calibri"/>
                          <w:szCs w:val="28"/>
                        </w:rPr>
                        <w:t>person</w:t>
                      </w:r>
                      <w:r w:rsidRPr="004812A9">
                        <w:rPr>
                          <w:rFonts w:ascii="Calibri" w:hAnsi="Calibri" w:cs="Calibri"/>
                          <w:szCs w:val="28"/>
                        </w:rPr>
                        <w:t xml:space="preserve"> very offensive.</w:t>
                      </w:r>
                    </w:p>
                    <w:p w14:paraId="1018F2A0" w14:textId="77777777" w:rsidR="006301CE" w:rsidRPr="004812A9" w:rsidRDefault="006301CE" w:rsidP="006301CE">
                      <w:pPr>
                        <w:pStyle w:val="ListParagraph"/>
                        <w:spacing w:after="0"/>
                        <w:ind w:left="1440"/>
                        <w:rPr>
                          <w:rFonts w:ascii="Calibri" w:hAnsi="Calibri" w:cs="Calibri"/>
                          <w:sz w:val="4"/>
                          <w:szCs w:val="4"/>
                        </w:rPr>
                      </w:pPr>
                    </w:p>
                    <w:p w14:paraId="0737C55A" w14:textId="7E2A5D59" w:rsidR="00E82409" w:rsidRPr="00552CB0" w:rsidRDefault="00E82409" w:rsidP="00E82409">
                      <w:r>
                        <w:br/>
                      </w:r>
                      <w:r w:rsidRPr="00552CB0">
                        <w:t xml:space="preserve">The </w:t>
                      </w:r>
                      <w:r w:rsidR="001C4F62">
                        <w:t xml:space="preserve">hand actions </w:t>
                      </w:r>
                      <w:r w:rsidR="006D3995">
                        <w:t xml:space="preserve">and facial expressions </w:t>
                      </w:r>
                      <w:r w:rsidR="001C4F62">
                        <w:t xml:space="preserve">below </w:t>
                      </w:r>
                      <w:r w:rsidRPr="00552CB0">
                        <w:t>could mean different things in different countries</w:t>
                      </w:r>
                      <w:r w:rsidR="001C4F62">
                        <w:t>,</w:t>
                      </w:r>
                      <w:r w:rsidRPr="00552CB0">
                        <w:t xml:space="preserve"> so it is good to teach what they </w:t>
                      </w:r>
                      <w:r>
                        <w:t xml:space="preserve">usually </w:t>
                      </w:r>
                      <w:r w:rsidRPr="00552CB0">
                        <w:t>mean in Australia.</w:t>
                      </w:r>
                      <w:r>
                        <w:t xml:space="preserve"> </w:t>
                      </w:r>
                      <w:r w:rsidR="00966C88">
                        <w:t>However, d</w:t>
                      </w:r>
                      <w:r w:rsidR="006D3995">
                        <w:t xml:space="preserve">epending on the context, their meaning can vary here too.  </w:t>
                      </w:r>
                    </w:p>
                    <w:p w14:paraId="0AB8AA13" w14:textId="69613E6B" w:rsidR="00652EED" w:rsidRDefault="00652EED" w:rsidP="00E27279">
                      <w:pPr>
                        <w:rPr>
                          <w:rFonts w:ascii="Calibri" w:hAnsi="Calibri" w:cs="Calibri"/>
                        </w:rPr>
                      </w:pPr>
                    </w:p>
                    <w:p w14:paraId="52A46C75" w14:textId="69A2DCCA" w:rsidR="00652EED" w:rsidRDefault="00652EED" w:rsidP="00E27279">
                      <w:pPr>
                        <w:rPr>
                          <w:rFonts w:ascii="Calibri" w:hAnsi="Calibri" w:cs="Calibri"/>
                        </w:rPr>
                      </w:pPr>
                    </w:p>
                    <w:p w14:paraId="51C3D04E" w14:textId="601B214B" w:rsidR="00652EED" w:rsidRDefault="00652EED" w:rsidP="00E27279">
                      <w:pPr>
                        <w:rPr>
                          <w:rFonts w:ascii="Calibri" w:hAnsi="Calibri" w:cs="Calibri"/>
                        </w:rPr>
                      </w:pPr>
                    </w:p>
                    <w:p w14:paraId="0BD915BD" w14:textId="22239ED2" w:rsidR="00652EED" w:rsidRDefault="00652EED" w:rsidP="00E27279">
                      <w:pPr>
                        <w:rPr>
                          <w:rFonts w:ascii="Calibri" w:hAnsi="Calibri" w:cs="Calibri"/>
                        </w:rPr>
                      </w:pPr>
                    </w:p>
                    <w:p w14:paraId="4B90A9BE" w14:textId="07CCB47F" w:rsidR="00652EED" w:rsidRDefault="00652EED" w:rsidP="00E27279">
                      <w:pPr>
                        <w:rPr>
                          <w:rFonts w:ascii="Calibri" w:hAnsi="Calibri" w:cs="Calibri"/>
                        </w:rPr>
                      </w:pPr>
                    </w:p>
                    <w:p w14:paraId="533510C7" w14:textId="35D17551" w:rsidR="00652EED" w:rsidRDefault="00652EED" w:rsidP="00E27279">
                      <w:pPr>
                        <w:rPr>
                          <w:rFonts w:ascii="Calibri" w:hAnsi="Calibri" w:cs="Calibri"/>
                        </w:rPr>
                      </w:pPr>
                    </w:p>
                    <w:p w14:paraId="3F8E61CB" w14:textId="544A7985" w:rsidR="00652EED" w:rsidRDefault="00652EED" w:rsidP="00E27279">
                      <w:pPr>
                        <w:rPr>
                          <w:rFonts w:ascii="Calibri" w:hAnsi="Calibri" w:cs="Calibri"/>
                        </w:rPr>
                      </w:pPr>
                    </w:p>
                    <w:p w14:paraId="4824B5D0" w14:textId="435FC5E1" w:rsidR="00652EED" w:rsidRDefault="00652EED" w:rsidP="00E27279">
                      <w:pPr>
                        <w:rPr>
                          <w:rFonts w:ascii="Calibri" w:hAnsi="Calibri" w:cs="Calibri"/>
                        </w:rPr>
                      </w:pPr>
                    </w:p>
                    <w:p w14:paraId="4C370FFF" w14:textId="776D7982" w:rsidR="00652EED" w:rsidRDefault="00652EED" w:rsidP="00E27279">
                      <w:pPr>
                        <w:rPr>
                          <w:rFonts w:ascii="Calibri" w:hAnsi="Calibri" w:cs="Calibri"/>
                        </w:rPr>
                      </w:pPr>
                    </w:p>
                    <w:p w14:paraId="06F1AFBD" w14:textId="00EFAC3F" w:rsidR="00EF30B0" w:rsidRDefault="00EF30B0" w:rsidP="00EF30B0">
                      <w:pPr>
                        <w:pStyle w:val="ListParagraph"/>
                        <w:rPr>
                          <w:rFonts w:ascii="Calibri" w:hAnsi="Calibri" w:cs="Calibri"/>
                          <w:sz w:val="28"/>
                          <w:szCs w:val="28"/>
                        </w:rPr>
                      </w:pPr>
                    </w:p>
                    <w:p w14:paraId="7024D834" w14:textId="77777777" w:rsidR="00923B8F" w:rsidRDefault="00923B8F" w:rsidP="00E27279">
                      <w:pPr>
                        <w:rPr>
                          <w:rFonts w:ascii="Calibri" w:hAnsi="Calibri" w:cs="Calibri"/>
                          <w:b/>
                          <w:bCs/>
                        </w:rPr>
                      </w:pPr>
                    </w:p>
                    <w:p w14:paraId="4ACDB495" w14:textId="35046E5F" w:rsidR="00923B8F" w:rsidRPr="00923B8F" w:rsidRDefault="00923B8F" w:rsidP="00E27279">
                      <w:pPr>
                        <w:rPr>
                          <w:rFonts w:ascii="Calibri" w:hAnsi="Calibri" w:cs="Calibri"/>
                          <w:b/>
                          <w:bCs/>
                        </w:rPr>
                      </w:pPr>
                    </w:p>
                  </w:txbxContent>
                </v:textbox>
                <w10:wrap anchorx="margin"/>
              </v:shape>
            </w:pict>
          </mc:Fallback>
        </mc:AlternateContent>
      </w:r>
    </w:p>
    <w:p w14:paraId="0249FDA6" w14:textId="6400E679" w:rsidR="00E27279" w:rsidRDefault="00E27279"/>
    <w:p w14:paraId="3BEE0609" w14:textId="652A03B7" w:rsidR="00E27279" w:rsidRDefault="00E27279"/>
    <w:p w14:paraId="4D6CBD39" w14:textId="77777777" w:rsidR="00E27279" w:rsidRDefault="00E27279"/>
    <w:p w14:paraId="338BC6D3" w14:textId="77777777" w:rsidR="00E27279" w:rsidRDefault="00E27279"/>
    <w:p w14:paraId="785FBD4E" w14:textId="130595A8" w:rsidR="00E27279" w:rsidRDefault="00E27279"/>
    <w:p w14:paraId="4F58B2A0" w14:textId="77777777" w:rsidR="00E27279" w:rsidRDefault="00E27279"/>
    <w:p w14:paraId="043D268E" w14:textId="401E9D5E" w:rsidR="00E27279" w:rsidRDefault="00E27279"/>
    <w:p w14:paraId="5352ECA6" w14:textId="5B35A5EE" w:rsidR="00E27279" w:rsidRDefault="00E27279"/>
    <w:p w14:paraId="4C1E7F91" w14:textId="7A1782B6" w:rsidR="00E27279" w:rsidRDefault="00E27279"/>
    <w:p w14:paraId="21FB2D84" w14:textId="3CEB85F6" w:rsidR="00E27279" w:rsidRDefault="00E27279"/>
    <w:p w14:paraId="7A112C54" w14:textId="71781459" w:rsidR="00E27279" w:rsidRDefault="00E27279"/>
    <w:p w14:paraId="164B2A37" w14:textId="1E1922BF" w:rsidR="00E27279" w:rsidRDefault="00E27279"/>
    <w:p w14:paraId="63DED1A8" w14:textId="6E0651FE" w:rsidR="00E27279" w:rsidRDefault="00E27279"/>
    <w:p w14:paraId="76B13D37" w14:textId="42C9DB49" w:rsidR="00E27279" w:rsidRDefault="006D3995">
      <w:r w:rsidRPr="00552CB0">
        <w:rPr>
          <w:noProof/>
        </w:rPr>
        <w:drawing>
          <wp:anchor distT="0" distB="0" distL="114300" distR="114300" simplePos="0" relativeHeight="252619776" behindDoc="0" locked="0" layoutInCell="1" allowOverlap="1" wp14:anchorId="6AF58B17" wp14:editId="66A05D86">
            <wp:simplePos x="0" y="0"/>
            <wp:positionH relativeFrom="margin">
              <wp:posOffset>2301240</wp:posOffset>
            </wp:positionH>
            <wp:positionV relativeFrom="paragraph">
              <wp:posOffset>93488</wp:posOffset>
            </wp:positionV>
            <wp:extent cx="1129665" cy="1486535"/>
            <wp:effectExtent l="0" t="0" r="0" b="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9056" b="6040"/>
                    <a:stretch/>
                  </pic:blipFill>
                  <pic:spPr bwMode="auto">
                    <a:xfrm>
                      <a:off x="0" y="0"/>
                      <a:ext cx="1129665" cy="1486535"/>
                    </a:xfrm>
                    <a:prstGeom prst="rect">
                      <a:avLst/>
                    </a:prstGeom>
                    <a:noFill/>
                    <a:ln>
                      <a:noFill/>
                    </a:ln>
                    <a:extLst>
                      <a:ext uri="{53640926-AAD7-44D8-BBD7-CCE9431645EC}">
                        <a14:shadowObscured xmlns:a14="http://schemas.microsoft.com/office/drawing/2010/main"/>
                      </a:ext>
                    </a:extLst>
                  </pic:spPr>
                </pic:pic>
              </a:graphicData>
            </a:graphic>
          </wp:anchor>
        </w:drawing>
      </w:r>
      <w:r w:rsidR="00E82409" w:rsidRPr="00552CB0">
        <w:rPr>
          <w:noProof/>
        </w:rPr>
        <w:drawing>
          <wp:anchor distT="0" distB="0" distL="114300" distR="114300" simplePos="0" relativeHeight="252612608" behindDoc="0" locked="0" layoutInCell="1" allowOverlap="1" wp14:anchorId="34BAD7D1" wp14:editId="48294D64">
            <wp:simplePos x="0" y="0"/>
            <wp:positionH relativeFrom="column">
              <wp:posOffset>648335</wp:posOffset>
            </wp:positionH>
            <wp:positionV relativeFrom="paragraph">
              <wp:posOffset>34925</wp:posOffset>
            </wp:positionV>
            <wp:extent cx="943610" cy="1518920"/>
            <wp:effectExtent l="0" t="0" r="8890" b="508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7602" t="6791" r="9926" b="7552"/>
                    <a:stretch/>
                  </pic:blipFill>
                  <pic:spPr bwMode="auto">
                    <a:xfrm>
                      <a:off x="0" y="0"/>
                      <a:ext cx="943610" cy="1518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FDE12C" w14:textId="54EE67AB" w:rsidR="00E27279" w:rsidRDefault="001C4F62">
      <w:r w:rsidRPr="00552CB0">
        <w:rPr>
          <w:noProof/>
        </w:rPr>
        <w:drawing>
          <wp:anchor distT="0" distB="0" distL="114300" distR="114300" simplePos="0" relativeHeight="252618752" behindDoc="0" locked="0" layoutInCell="1" allowOverlap="1" wp14:anchorId="73847DB7" wp14:editId="1DCD436D">
            <wp:simplePos x="0" y="0"/>
            <wp:positionH relativeFrom="column">
              <wp:posOffset>4180840</wp:posOffset>
            </wp:positionH>
            <wp:positionV relativeFrom="paragraph">
              <wp:posOffset>10795</wp:posOffset>
            </wp:positionV>
            <wp:extent cx="1185320" cy="1118194"/>
            <wp:effectExtent l="0" t="0" r="0" b="635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0">
                      <a:extLst>
                        <a:ext uri="{28A0092B-C50C-407E-A947-70E740481C1C}">
                          <a14:useLocalDpi xmlns:a14="http://schemas.microsoft.com/office/drawing/2010/main" val="0"/>
                        </a:ext>
                      </a:extLst>
                    </a:blip>
                    <a:srcRect l="4387" t="7345" r="9609" b="40396"/>
                    <a:stretch/>
                  </pic:blipFill>
                  <pic:spPr bwMode="auto">
                    <a:xfrm>
                      <a:off x="0" y="0"/>
                      <a:ext cx="1185320" cy="11181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FFF9AB" w14:textId="5FC3B715" w:rsidR="00E27279" w:rsidRDefault="00E27279"/>
    <w:p w14:paraId="41214EEB" w14:textId="13D91ED6" w:rsidR="006301CE" w:rsidRDefault="006301CE"/>
    <w:p w14:paraId="0C4897B6" w14:textId="0FA83C94" w:rsidR="006301CE" w:rsidRDefault="00B415BF">
      <w:r>
        <w:rPr>
          <w:noProof/>
        </w:rPr>
        <mc:AlternateContent>
          <mc:Choice Requires="wps">
            <w:drawing>
              <wp:anchor distT="0" distB="0" distL="114300" distR="114300" simplePos="0" relativeHeight="252617728" behindDoc="0" locked="0" layoutInCell="1" allowOverlap="1" wp14:anchorId="55880DB8" wp14:editId="2589429D">
                <wp:simplePos x="0" y="0"/>
                <wp:positionH relativeFrom="margin">
                  <wp:posOffset>4179667</wp:posOffset>
                </wp:positionH>
                <wp:positionV relativeFrom="paragraph">
                  <wp:posOffset>194067</wp:posOffset>
                </wp:positionV>
                <wp:extent cx="1407453" cy="855345"/>
                <wp:effectExtent l="0" t="0" r="21590" b="20955"/>
                <wp:wrapNone/>
                <wp:docPr id="390" name="Text Box 390"/>
                <wp:cNvGraphicFramePr/>
                <a:graphic xmlns:a="http://schemas.openxmlformats.org/drawingml/2006/main">
                  <a:graphicData uri="http://schemas.microsoft.com/office/word/2010/wordprocessingShape">
                    <wps:wsp>
                      <wps:cNvSpPr txBox="1"/>
                      <wps:spPr>
                        <a:xfrm>
                          <a:off x="0" y="0"/>
                          <a:ext cx="1407453" cy="855345"/>
                        </a:xfrm>
                        <a:prstGeom prst="rect">
                          <a:avLst/>
                        </a:prstGeom>
                        <a:solidFill>
                          <a:schemeClr val="lt1"/>
                        </a:solidFill>
                        <a:ln w="6350">
                          <a:solidFill>
                            <a:schemeClr val="bg1">
                              <a:lumMod val="65000"/>
                            </a:schemeClr>
                          </a:solidFill>
                        </a:ln>
                      </wps:spPr>
                      <wps:txbx>
                        <w:txbxContent>
                          <w:p w14:paraId="6280252A" w14:textId="4FCF8248" w:rsidR="00E82409" w:rsidRPr="00B415BF" w:rsidRDefault="006D3995" w:rsidP="006D3995">
                            <w:pPr>
                              <w:jc w:val="center"/>
                              <w:rPr>
                                <w:rFonts w:ascii="Comic Sans MS" w:hAnsi="Comic Sans MS"/>
                                <w:sz w:val="32"/>
                                <w:szCs w:val="44"/>
                              </w:rPr>
                            </w:pPr>
                            <w:r w:rsidRPr="00B415BF">
                              <w:rPr>
                                <w:rFonts w:ascii="Comic Sans MS" w:hAnsi="Comic Sans MS"/>
                                <w:sz w:val="32"/>
                                <w:szCs w:val="44"/>
                              </w:rPr>
                              <w:t>Not good</w:t>
                            </w:r>
                          </w:p>
                          <w:p w14:paraId="2EFEBB8E" w14:textId="58F8E346" w:rsidR="006D3995" w:rsidRPr="00B415BF" w:rsidRDefault="006D3995" w:rsidP="006D3995">
                            <w:pPr>
                              <w:jc w:val="center"/>
                              <w:rPr>
                                <w:rFonts w:ascii="Comic Sans MS" w:hAnsi="Comic Sans MS"/>
                                <w:sz w:val="32"/>
                                <w:szCs w:val="44"/>
                              </w:rPr>
                            </w:pPr>
                            <w:r w:rsidRPr="00B415BF">
                              <w:rPr>
                                <w:rFonts w:ascii="Comic Sans MS" w:hAnsi="Comic Sans MS"/>
                                <w:sz w:val="32"/>
                                <w:szCs w:val="44"/>
                              </w:rPr>
                              <w:t>Disagree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80DB8" id="Text Box 390" o:spid="_x0000_s1078" type="#_x0000_t202" style="position:absolute;margin-left:329.1pt;margin-top:15.3pt;width:110.8pt;height:67.35pt;z-index:25261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biHSwIAAKgEAAAOAAAAZHJzL2Uyb0RvYy54bWysVE1v2zAMvQ/YfxB0X+wkdtoFcYosRYYB&#10;XVsgHXpWZDkWIIuapMTOfv0oOV/tdhp2kSmReiIfHz276xpF9sI6Cbqgw0FKidAcSqm3Bf3xsvp0&#10;S4nzTJdMgRYFPQhH7+YfP8xaMxUjqEGVwhIE0W7amoLW3ptpkjhei4a5ARih0VmBbZjHrd0mpWUt&#10;ojcqGaXpJGnBlsYCF87h6X3vpPOIX1WC+6eqcsITVVDMzcfVxnUT1mQ+Y9OtZaaW/JgG+4csGiY1&#10;PnqGumeekZ2Vf0A1kltwUPkBhyaBqpJcxBqwmmH6rpp1zYyItSA5zpxpcv8Plj/u1+bZEt99gQ4b&#10;GAhpjZs6PAz1dJVtwhczJehHCg9n2kTnCQ+XsvQmy8eUcPTd5vk4ywNMcrltrPNfBTQkGAW12JbI&#10;Fts/ON+HnkLCYw6ULFdSqbgJUhBLZcmeYROVjzki+JsopUlb0Mk4TyPwG18U0wVhsx3GGLVrvkPZ&#10;o07yNI1iCLinB2MJV0joUxoPL/wEy3ebjsiyoKNYdTjaQHlATi30cnOGryQW/sCcf2YW9YU04sz4&#10;J1wqBZg4HC1KarC//nYe4rHt6KWkRb0W1P3cMSsoUd80CuLzMMuCwOMmy29GuLHXns21R++aJSCb&#10;Q5xOw6MZ4r06mZWF5hVHaxFeRRfTHN8uqD+ZS99PEY4mF4tFDEJJG+Yf9NrwAB26F9r60r0ya469&#10;96iaRzgpm03fSaCPDTc1LHYeKhn1cWH1yD+OQ2zPcXTDvF3vY9TlBzP/DQAA//8DAFBLAwQUAAYA&#10;CAAAACEATePwe+EAAAAKAQAADwAAAGRycy9kb3ducmV2LnhtbEyPwU7DMBBE70j8g7WVuFG7qRJC&#10;GqdCiHJCUEqlXl17m0TEdhS7TeDrWU5wXO3TzJtyPdmOXXAIrXcSFnMBDJ32pnW1hP3H5jYHFqJy&#10;RnXeoYQvDLCurq9KVRg/une87GLNKMSFQkloYuwLzoNu0Kow9z06+p38YFWkc6i5GdRI4bbjiRAZ&#10;t6p11NCoHh8b1J+7s5Uw6sPzt07qw9Nbv3/dvKTbk1hspbyZTQ8rYBGn+AfDrz6pQ0VOR392JrBO&#10;QpbmCaESliIDRkB+d09bjkRm6RJ4VfL/E6ofAAAA//8DAFBLAQItABQABgAIAAAAIQC2gziS/gAA&#10;AOEBAAATAAAAAAAAAAAAAAAAAAAAAABbQ29udGVudF9UeXBlc10ueG1sUEsBAi0AFAAGAAgAAAAh&#10;ADj9If/WAAAAlAEAAAsAAAAAAAAAAAAAAAAALwEAAF9yZWxzLy5yZWxzUEsBAi0AFAAGAAgAAAAh&#10;AKjZuIdLAgAAqAQAAA4AAAAAAAAAAAAAAAAALgIAAGRycy9lMm9Eb2MueG1sUEsBAi0AFAAGAAgA&#10;AAAhAE3j8HvhAAAACgEAAA8AAAAAAAAAAAAAAAAApQQAAGRycy9kb3ducmV2LnhtbFBLBQYAAAAA&#10;BAAEAPMAAACzBQAAAAA=&#10;" fillcolor="white [3201]" strokecolor="#a5a5a5 [2092]" strokeweight=".5pt">
                <v:textbox>
                  <w:txbxContent>
                    <w:p w14:paraId="6280252A" w14:textId="4FCF8248" w:rsidR="00E82409" w:rsidRPr="00B415BF" w:rsidRDefault="006D3995" w:rsidP="006D3995">
                      <w:pPr>
                        <w:jc w:val="center"/>
                        <w:rPr>
                          <w:rFonts w:ascii="Comic Sans MS" w:hAnsi="Comic Sans MS"/>
                          <w:sz w:val="32"/>
                          <w:szCs w:val="44"/>
                        </w:rPr>
                      </w:pPr>
                      <w:r w:rsidRPr="00B415BF">
                        <w:rPr>
                          <w:rFonts w:ascii="Comic Sans MS" w:hAnsi="Comic Sans MS"/>
                          <w:sz w:val="32"/>
                          <w:szCs w:val="44"/>
                        </w:rPr>
                        <w:t>Not good</w:t>
                      </w:r>
                    </w:p>
                    <w:p w14:paraId="2EFEBB8E" w14:textId="58F8E346" w:rsidR="006D3995" w:rsidRPr="00B415BF" w:rsidRDefault="006D3995" w:rsidP="006D3995">
                      <w:pPr>
                        <w:jc w:val="center"/>
                        <w:rPr>
                          <w:rFonts w:ascii="Comic Sans MS" w:hAnsi="Comic Sans MS"/>
                          <w:sz w:val="32"/>
                          <w:szCs w:val="44"/>
                        </w:rPr>
                      </w:pPr>
                      <w:r w:rsidRPr="00B415BF">
                        <w:rPr>
                          <w:rFonts w:ascii="Comic Sans MS" w:hAnsi="Comic Sans MS"/>
                          <w:sz w:val="32"/>
                          <w:szCs w:val="44"/>
                        </w:rPr>
                        <w:t>Disagree</w:t>
                      </w:r>
                    </w:p>
                  </w:txbxContent>
                </v:textbox>
                <w10:wrap anchorx="margin"/>
              </v:shape>
            </w:pict>
          </mc:Fallback>
        </mc:AlternateContent>
      </w:r>
      <w:r>
        <w:rPr>
          <w:noProof/>
        </w:rPr>
        <mc:AlternateContent>
          <mc:Choice Requires="wps">
            <w:drawing>
              <wp:anchor distT="0" distB="0" distL="114300" distR="114300" simplePos="0" relativeHeight="252615680" behindDoc="0" locked="0" layoutInCell="1" allowOverlap="1" wp14:anchorId="101224EA" wp14:editId="321D350F">
                <wp:simplePos x="0" y="0"/>
                <wp:positionH relativeFrom="margin">
                  <wp:posOffset>1758217</wp:posOffset>
                </wp:positionH>
                <wp:positionV relativeFrom="paragraph">
                  <wp:posOffset>268605</wp:posOffset>
                </wp:positionV>
                <wp:extent cx="2233246" cy="1164590"/>
                <wp:effectExtent l="0" t="0" r="15240" b="16510"/>
                <wp:wrapNone/>
                <wp:docPr id="389" name="Text Box 389"/>
                <wp:cNvGraphicFramePr/>
                <a:graphic xmlns:a="http://schemas.openxmlformats.org/drawingml/2006/main">
                  <a:graphicData uri="http://schemas.microsoft.com/office/word/2010/wordprocessingShape">
                    <wps:wsp>
                      <wps:cNvSpPr txBox="1"/>
                      <wps:spPr>
                        <a:xfrm>
                          <a:off x="0" y="0"/>
                          <a:ext cx="2233246" cy="1164590"/>
                        </a:xfrm>
                        <a:prstGeom prst="rect">
                          <a:avLst/>
                        </a:prstGeom>
                        <a:solidFill>
                          <a:schemeClr val="lt1"/>
                        </a:solidFill>
                        <a:ln w="6350">
                          <a:solidFill>
                            <a:schemeClr val="bg1">
                              <a:lumMod val="65000"/>
                            </a:schemeClr>
                          </a:solidFill>
                        </a:ln>
                      </wps:spPr>
                      <wps:txbx>
                        <w:txbxContent>
                          <w:p w14:paraId="396E8404" w14:textId="7411E13F" w:rsidR="006D3995" w:rsidRPr="00B415BF" w:rsidRDefault="006D3995" w:rsidP="006D3995">
                            <w:pPr>
                              <w:jc w:val="center"/>
                              <w:rPr>
                                <w:rFonts w:ascii="Comic Sans MS" w:hAnsi="Comic Sans MS"/>
                                <w:sz w:val="32"/>
                                <w:szCs w:val="44"/>
                              </w:rPr>
                            </w:pPr>
                            <w:r w:rsidRPr="00B415BF">
                              <w:rPr>
                                <w:rFonts w:ascii="Comic Sans MS" w:hAnsi="Comic Sans MS"/>
                                <w:sz w:val="32"/>
                                <w:szCs w:val="44"/>
                              </w:rPr>
                              <w:t>Neither good nor bad</w:t>
                            </w:r>
                          </w:p>
                          <w:p w14:paraId="4E8B0A6D" w14:textId="6CFB2DA3" w:rsidR="00E82409" w:rsidRPr="00B415BF" w:rsidRDefault="006D3995" w:rsidP="006D3995">
                            <w:pPr>
                              <w:jc w:val="center"/>
                              <w:rPr>
                                <w:rFonts w:ascii="Comic Sans MS" w:hAnsi="Comic Sans MS"/>
                                <w:sz w:val="32"/>
                                <w:szCs w:val="44"/>
                              </w:rPr>
                            </w:pPr>
                            <w:r w:rsidRPr="00B415BF">
                              <w:rPr>
                                <w:rFonts w:ascii="Comic Sans MS" w:hAnsi="Comic Sans MS"/>
                                <w:sz w:val="32"/>
                                <w:szCs w:val="44"/>
                              </w:rPr>
                              <w:t>So-so</w:t>
                            </w:r>
                          </w:p>
                          <w:p w14:paraId="7B12BAE0" w14:textId="32427616" w:rsidR="006D3995" w:rsidRPr="00B415BF" w:rsidRDefault="006D3995" w:rsidP="006D3995">
                            <w:pPr>
                              <w:jc w:val="center"/>
                              <w:rPr>
                                <w:rFonts w:ascii="Comic Sans MS" w:hAnsi="Comic Sans MS"/>
                                <w:sz w:val="32"/>
                                <w:szCs w:val="44"/>
                              </w:rPr>
                            </w:pPr>
                            <w:r w:rsidRPr="00B415BF">
                              <w:rPr>
                                <w:rFonts w:ascii="Comic Sans MS" w:hAnsi="Comic Sans MS"/>
                                <w:sz w:val="32"/>
                                <w:szCs w:val="44"/>
                              </w:rPr>
                              <w:t>50 /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224EA" id="Text Box 389" o:spid="_x0000_s1079" type="#_x0000_t202" style="position:absolute;margin-left:138.45pt;margin-top:21.15pt;width:175.85pt;height:91.7pt;z-index:25261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6xiTQIAAKkEAAAOAAAAZHJzL2Uyb0RvYy54bWysVE1v2zAMvQ/YfxB0X/yRj7VGnCJLkWFA&#10;1xZIh54VWY4NyKImKbGzXz9KjpO022nYRaFE+pF8fMz8rmskOQhja1A5TUYxJUJxKGq1y+mPl/Wn&#10;G0qsY6pgEpTI6VFYerf4+GHe6kykUIEshCEIomzW6pxWzuksiiyvRMPsCLRQ6CzBNMzh1eyiwrAW&#10;0RsZpXE8i1owhTbAhbX4et876SLgl6Xg7qksrXBE5hRrc+E04dz6M1rMWbYzTFc1P5XB/qGKhtUK&#10;k56h7pljZG/qP6CamhuwULoRhyaCsqy5CD1gN0n8rptNxbQIvSA5Vp9psv8Plj8eNvrZENd9gQ4H&#10;6Alptc0sPvp+utI0/hcrJehHCo9n2kTnCMfHNB2P08mMEo6+JJlNpreB2OjyuTbWfRXQEG/k1OBc&#10;Al3s8GAdpsTQIcRnsyDrYl1LGS5eC2IlDTkwnKJ0oUj84k2UVKTN6Ww8jQPwG19Q0wVhu0tCjNw3&#10;36HoUWfTOB6KPoeHuq6QMKdU+HghyFuu23akLpCH2cDeFoojkmqg15vVfF1j4w/MumdmUGDIIy6N&#10;e8KjlICFw8mipALz62/vPh7njl5KWhRsTu3PPTOCEvlNoSJuk8nEKzxcJtPPKV7MtWd77VH7ZgXI&#10;ZoLrqXkwfbyTg1kaaF5xt5Y+K7qY4pg7p24wV65fI9xNLpbLEISa1sw9qI3mHtpPz4/1pXtlRp9m&#10;71A2jzBIm2XvJNDH+i8VLPcOyjrowxPds3riH/chjOe0u37hru8h6vIPs/gNAAD//wMAUEsDBBQA&#10;BgAIAAAAIQASrv7G4QAAAAoBAAAPAAAAZHJzL2Rvd25yZXYueG1sTI/BTsMwEETvSPyDtUjcqFND&#10;0xLiVAhRTqiUUqlXN94mEfE6it0m8PUsJziu5mnmbb4cXSvO2IfGk4bpJAGBVHrbUKVh97G6WYAI&#10;0ZA1rSfU8IUBlsXlRW4y6wd6x/M2VoJLKGRGQx1jl0kZyhqdCRPfIXF29L0zkc++krY3A5e7Vqok&#10;SaUzDfFCbTp8qrH83J6chqHcv3yXqto/v3W79ep1tjkm043W11fj4wOIiGP8g+FXn9WhYKeDP5EN&#10;otWg5uk9oxru1C0IBlK1SEEcOFGzOcgil/9fKH4AAAD//wMAUEsBAi0AFAAGAAgAAAAhALaDOJL+&#10;AAAA4QEAABMAAAAAAAAAAAAAAAAAAAAAAFtDb250ZW50X1R5cGVzXS54bWxQSwECLQAUAAYACAAA&#10;ACEAOP0h/9YAAACUAQAACwAAAAAAAAAAAAAAAAAvAQAAX3JlbHMvLnJlbHNQSwECLQAUAAYACAAA&#10;ACEAqGOsYk0CAACpBAAADgAAAAAAAAAAAAAAAAAuAgAAZHJzL2Uyb0RvYy54bWxQSwECLQAUAAYA&#10;CAAAACEAEq7+xuEAAAAKAQAADwAAAAAAAAAAAAAAAACnBAAAZHJzL2Rvd25yZXYueG1sUEsFBgAA&#10;AAAEAAQA8wAAALUFAAAAAA==&#10;" fillcolor="white [3201]" strokecolor="#a5a5a5 [2092]" strokeweight=".5pt">
                <v:textbox>
                  <w:txbxContent>
                    <w:p w14:paraId="396E8404" w14:textId="7411E13F" w:rsidR="006D3995" w:rsidRPr="00B415BF" w:rsidRDefault="006D3995" w:rsidP="006D3995">
                      <w:pPr>
                        <w:jc w:val="center"/>
                        <w:rPr>
                          <w:rFonts w:ascii="Comic Sans MS" w:hAnsi="Comic Sans MS"/>
                          <w:sz w:val="32"/>
                          <w:szCs w:val="44"/>
                        </w:rPr>
                      </w:pPr>
                      <w:r w:rsidRPr="00B415BF">
                        <w:rPr>
                          <w:rFonts w:ascii="Comic Sans MS" w:hAnsi="Comic Sans MS"/>
                          <w:sz w:val="32"/>
                          <w:szCs w:val="44"/>
                        </w:rPr>
                        <w:t>Neither good nor bad</w:t>
                      </w:r>
                    </w:p>
                    <w:p w14:paraId="4E8B0A6D" w14:textId="6CFB2DA3" w:rsidR="00E82409" w:rsidRPr="00B415BF" w:rsidRDefault="006D3995" w:rsidP="006D3995">
                      <w:pPr>
                        <w:jc w:val="center"/>
                        <w:rPr>
                          <w:rFonts w:ascii="Comic Sans MS" w:hAnsi="Comic Sans MS"/>
                          <w:sz w:val="32"/>
                          <w:szCs w:val="44"/>
                        </w:rPr>
                      </w:pPr>
                      <w:r w:rsidRPr="00B415BF">
                        <w:rPr>
                          <w:rFonts w:ascii="Comic Sans MS" w:hAnsi="Comic Sans MS"/>
                          <w:sz w:val="32"/>
                          <w:szCs w:val="44"/>
                        </w:rPr>
                        <w:t>So-so</w:t>
                      </w:r>
                    </w:p>
                    <w:p w14:paraId="7B12BAE0" w14:textId="32427616" w:rsidR="006D3995" w:rsidRPr="00B415BF" w:rsidRDefault="006D3995" w:rsidP="006D3995">
                      <w:pPr>
                        <w:jc w:val="center"/>
                        <w:rPr>
                          <w:rFonts w:ascii="Comic Sans MS" w:hAnsi="Comic Sans MS"/>
                          <w:sz w:val="32"/>
                          <w:szCs w:val="44"/>
                        </w:rPr>
                      </w:pPr>
                      <w:r w:rsidRPr="00B415BF">
                        <w:rPr>
                          <w:rFonts w:ascii="Comic Sans MS" w:hAnsi="Comic Sans MS"/>
                          <w:sz w:val="32"/>
                          <w:szCs w:val="44"/>
                        </w:rPr>
                        <w:t>50 / 50</w:t>
                      </w:r>
                    </w:p>
                  </w:txbxContent>
                </v:textbox>
                <w10:wrap anchorx="margin"/>
              </v:shape>
            </w:pict>
          </mc:Fallback>
        </mc:AlternateContent>
      </w:r>
      <w:r>
        <w:rPr>
          <w:noProof/>
        </w:rPr>
        <mc:AlternateContent>
          <mc:Choice Requires="wps">
            <w:drawing>
              <wp:anchor distT="0" distB="0" distL="114300" distR="114300" simplePos="0" relativeHeight="252613632" behindDoc="0" locked="0" layoutInCell="1" allowOverlap="1" wp14:anchorId="6A68C5FF" wp14:editId="738AE26C">
                <wp:simplePos x="0" y="0"/>
                <wp:positionH relativeFrom="column">
                  <wp:posOffset>703385</wp:posOffset>
                </wp:positionH>
                <wp:positionV relativeFrom="paragraph">
                  <wp:posOffset>251607</wp:posOffset>
                </wp:positionV>
                <wp:extent cx="861646" cy="1143000"/>
                <wp:effectExtent l="0" t="0" r="15240" b="19050"/>
                <wp:wrapNone/>
                <wp:docPr id="388" name="Text Box 388"/>
                <wp:cNvGraphicFramePr/>
                <a:graphic xmlns:a="http://schemas.openxmlformats.org/drawingml/2006/main">
                  <a:graphicData uri="http://schemas.microsoft.com/office/word/2010/wordprocessingShape">
                    <wps:wsp>
                      <wps:cNvSpPr txBox="1"/>
                      <wps:spPr>
                        <a:xfrm>
                          <a:off x="0" y="0"/>
                          <a:ext cx="861646" cy="1143000"/>
                        </a:xfrm>
                        <a:prstGeom prst="rect">
                          <a:avLst/>
                        </a:prstGeom>
                        <a:solidFill>
                          <a:schemeClr val="lt1"/>
                        </a:solidFill>
                        <a:ln w="6350">
                          <a:solidFill>
                            <a:schemeClr val="bg1">
                              <a:lumMod val="65000"/>
                            </a:schemeClr>
                          </a:solidFill>
                        </a:ln>
                      </wps:spPr>
                      <wps:txbx>
                        <w:txbxContent>
                          <w:p w14:paraId="73776334" w14:textId="00B39E8D" w:rsidR="00E82409" w:rsidRPr="00B415BF" w:rsidRDefault="00E82409" w:rsidP="006D3995">
                            <w:pPr>
                              <w:pStyle w:val="ListParagraph"/>
                              <w:ind w:left="142"/>
                              <w:jc w:val="center"/>
                              <w:rPr>
                                <w:rFonts w:ascii="Comic Sans MS" w:hAnsi="Comic Sans MS"/>
                                <w:sz w:val="32"/>
                                <w:szCs w:val="44"/>
                              </w:rPr>
                            </w:pPr>
                            <w:r w:rsidRPr="00B415BF">
                              <w:rPr>
                                <w:rFonts w:ascii="Comic Sans MS" w:hAnsi="Comic Sans MS"/>
                                <w:sz w:val="32"/>
                                <w:szCs w:val="44"/>
                              </w:rPr>
                              <w:t>Good</w:t>
                            </w:r>
                            <w:r w:rsidR="006D3995" w:rsidRPr="00B415BF">
                              <w:rPr>
                                <w:rFonts w:ascii="Comic Sans MS" w:hAnsi="Comic Sans MS"/>
                                <w:sz w:val="32"/>
                                <w:szCs w:val="44"/>
                              </w:rPr>
                              <w:br/>
                              <w:t>OK</w:t>
                            </w:r>
                            <w:r w:rsidR="006D3995" w:rsidRPr="00B415BF">
                              <w:rPr>
                                <w:rFonts w:ascii="Comic Sans MS" w:hAnsi="Comic Sans MS"/>
                                <w:sz w:val="32"/>
                                <w:szCs w:val="44"/>
                              </w:rPr>
                              <w:b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8C5FF" id="Text Box 388" o:spid="_x0000_s1080" type="#_x0000_t202" style="position:absolute;margin-left:55.4pt;margin-top:19.8pt;width:67.85pt;height:90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kBlSwIAAKgEAAAOAAAAZHJzL2Uyb0RvYy54bWysVE1v2zAMvQ/YfxB0X2ynidsFcYosRYYB&#10;WVsgHXpWZCk2IIuapMTOfv0oOV/tdhp2USiRfiQfHzO97xpF9sK6GnRBs0FKidAcylpvC/rjZfnp&#10;jhLnmS6ZAi0KehCO3s8+fpi2ZiKGUIEqhSUIot2kNQWtvDeTJHG8Eg1zAzBCo1OCbZjHq90mpWUt&#10;ojcqGaZpnrRgS2OBC+fw9aF30lnEl1Jw/ySlE56ogmJtPp42nptwJrMpm2wtM1XNj2Wwf6iiYbXG&#10;pGeoB+YZ2dn6D6im5hYcSD/g0CQgZc1F7AG7ydJ33awrZkTsBclx5kyT+3+w/HG/Ns+W+O4LdDjA&#10;QEhr3MThY+ink7YJv1gpQT9SeDjTJjpPOD7e5Vk+yinh6Mqy0U2aRl6Ty9fGOv9VQEOCUVCLY4ls&#10;sf3KecyIoaeQkMyBqstlrVS8BCmIhbJkz3CIysca8Ys3UUqTtqD5zTiNwG98UUwXhM02izFq13yH&#10;skfNx5eiz+GxriskzKk0Pl74CZbvNh2py4IOb0/kbaA8IKcWerk5w5c1Nr5izj8zi/pCGnFn/BMe&#10;UgEWDkeLkgrsr7+9h3gcO3opaVGvBXU/d8wKStQ3jYL4nI1GQeDxMhrfDvFirz2ba4/eNQtANjPc&#10;TsOjGeK9OpnSQvOKqzUPWdHFNMfcBfUnc+H7LcLV5GI+j0EoacP8Sq8ND9BhemGsL90rs+Y4e4+q&#10;eYSTstnknQT62PClhvnOg6yjPgLRPatH/nEd4niOqxv27foeoy5/MLPfAAAA//8DAFBLAwQUAAYA&#10;CAAAACEAeZqJguAAAAAKAQAADwAAAGRycy9kb3ducmV2LnhtbEyPQU/DMAyF70j8h8hI3FjawqpR&#10;mk4IMU4IxjZp1yzx2orGqZpsLfx6zAlufvbT8/fK5eQ6ccYhtJ4UpLMEBJLxtqVawW67ulmACFGT&#10;1Z0nVPCFAZbV5UWpC+tH+sDzJtaCQygUWkETY19IGUyDToeZ75H4dvSD05HlUEs76JHDXSezJMml&#10;0y3xh0b3+NSg+dycnILR7F++TVbvn9/73dvqdb4+Julaqeur6fEBRMQp/pnhF5/RoWKmgz+RDaJj&#10;nSaMHhXc3ucg2JDd5XMQBx5S3siqlP8rVD8AAAD//wMAUEsBAi0AFAAGAAgAAAAhALaDOJL+AAAA&#10;4QEAABMAAAAAAAAAAAAAAAAAAAAAAFtDb250ZW50X1R5cGVzXS54bWxQSwECLQAUAAYACAAAACEA&#10;OP0h/9YAAACUAQAACwAAAAAAAAAAAAAAAAAvAQAAX3JlbHMvLnJlbHNQSwECLQAUAAYACAAAACEA&#10;RqpAZUsCAACoBAAADgAAAAAAAAAAAAAAAAAuAgAAZHJzL2Uyb0RvYy54bWxQSwECLQAUAAYACAAA&#10;ACEAeZqJguAAAAAKAQAADwAAAAAAAAAAAAAAAAClBAAAZHJzL2Rvd25yZXYueG1sUEsFBgAAAAAE&#10;AAQA8wAAALIFAAAAAA==&#10;" fillcolor="white [3201]" strokecolor="#a5a5a5 [2092]" strokeweight=".5pt">
                <v:textbox>
                  <w:txbxContent>
                    <w:p w14:paraId="73776334" w14:textId="00B39E8D" w:rsidR="00E82409" w:rsidRPr="00B415BF" w:rsidRDefault="00E82409" w:rsidP="006D3995">
                      <w:pPr>
                        <w:pStyle w:val="ListParagraph"/>
                        <w:ind w:left="142"/>
                        <w:jc w:val="center"/>
                        <w:rPr>
                          <w:rFonts w:ascii="Comic Sans MS" w:hAnsi="Comic Sans MS"/>
                          <w:sz w:val="32"/>
                          <w:szCs w:val="44"/>
                        </w:rPr>
                      </w:pPr>
                      <w:r w:rsidRPr="00B415BF">
                        <w:rPr>
                          <w:rFonts w:ascii="Comic Sans MS" w:hAnsi="Comic Sans MS"/>
                          <w:sz w:val="32"/>
                          <w:szCs w:val="44"/>
                        </w:rPr>
                        <w:t>Good</w:t>
                      </w:r>
                      <w:r w:rsidR="006D3995" w:rsidRPr="00B415BF">
                        <w:rPr>
                          <w:rFonts w:ascii="Comic Sans MS" w:hAnsi="Comic Sans MS"/>
                          <w:sz w:val="32"/>
                          <w:szCs w:val="44"/>
                        </w:rPr>
                        <w:br/>
                        <w:t>OK</w:t>
                      </w:r>
                      <w:r w:rsidR="006D3995" w:rsidRPr="00B415BF">
                        <w:rPr>
                          <w:rFonts w:ascii="Comic Sans MS" w:hAnsi="Comic Sans MS"/>
                          <w:sz w:val="32"/>
                          <w:szCs w:val="44"/>
                        </w:rPr>
                        <w:br/>
                        <w:t>Yes</w:t>
                      </w:r>
                    </w:p>
                  </w:txbxContent>
                </v:textbox>
              </v:shape>
            </w:pict>
          </mc:Fallback>
        </mc:AlternateContent>
      </w:r>
    </w:p>
    <w:p w14:paraId="4E85AC77" w14:textId="6789271D" w:rsidR="006301CE" w:rsidRDefault="006301CE"/>
    <w:p w14:paraId="3B71DA51" w14:textId="0367A912" w:rsidR="006301CE" w:rsidRDefault="006301CE"/>
    <w:p w14:paraId="350A917D" w14:textId="3F79FE86" w:rsidR="006301CE" w:rsidRDefault="006301CE"/>
    <w:p w14:paraId="47653EA7" w14:textId="28169F1E" w:rsidR="006301CE" w:rsidRDefault="006D3995">
      <w:r w:rsidRPr="00552CB0">
        <w:rPr>
          <w:noProof/>
          <w:sz w:val="32"/>
          <w:szCs w:val="32"/>
        </w:rPr>
        <w:drawing>
          <wp:anchor distT="0" distB="0" distL="114300" distR="114300" simplePos="0" relativeHeight="252620800" behindDoc="0" locked="0" layoutInCell="1" allowOverlap="1" wp14:anchorId="7B10A6B0" wp14:editId="3130CEF9">
            <wp:simplePos x="0" y="0"/>
            <wp:positionH relativeFrom="column">
              <wp:posOffset>1335112</wp:posOffset>
            </wp:positionH>
            <wp:positionV relativeFrom="paragraph">
              <wp:posOffset>206570</wp:posOffset>
            </wp:positionV>
            <wp:extent cx="1928474" cy="1392178"/>
            <wp:effectExtent l="0" t="0" r="0" b="0"/>
            <wp:wrapNone/>
            <wp:docPr id="393" name="Picture 393" descr="A picture containing dark,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picture containing dark, night sky&#10;&#10;Description automatically generated"/>
                    <pic:cNvPicPr/>
                  </pic:nvPicPr>
                  <pic:blipFill rotWithShape="1">
                    <a:blip r:embed="rId101" cstate="print">
                      <a:extLst>
                        <a:ext uri="{BEBA8EAE-BF5A-486C-A8C5-ECC9F3942E4B}">
                          <a14:imgProps xmlns:a14="http://schemas.microsoft.com/office/drawing/2010/main">
                            <a14:imgLayer r:embed="rId102">
                              <a14:imgEffect>
                                <a14:saturation sat="400000"/>
                              </a14:imgEffect>
                            </a14:imgLayer>
                          </a14:imgProps>
                        </a:ext>
                        <a:ext uri="{28A0092B-C50C-407E-A947-70E740481C1C}">
                          <a14:useLocalDpi xmlns:a14="http://schemas.microsoft.com/office/drawing/2010/main" val="0"/>
                        </a:ext>
                      </a:extLst>
                    </a:blip>
                    <a:srcRect t="12282" b="15528"/>
                    <a:stretch/>
                  </pic:blipFill>
                  <pic:spPr bwMode="auto">
                    <a:xfrm>
                      <a:off x="0" y="0"/>
                      <a:ext cx="1928474" cy="1392178"/>
                    </a:xfrm>
                    <a:prstGeom prst="rect">
                      <a:avLst/>
                    </a:prstGeom>
                    <a:ln>
                      <a:noFill/>
                    </a:ln>
                    <a:extLst>
                      <a:ext uri="{53640926-AAD7-44D8-BBD7-CCE9431645EC}">
                        <a14:shadowObscured xmlns:a14="http://schemas.microsoft.com/office/drawing/2010/main"/>
                      </a:ext>
                    </a:extLst>
                  </pic:spPr>
                </pic:pic>
              </a:graphicData>
            </a:graphic>
          </wp:anchor>
        </w:drawing>
      </w:r>
    </w:p>
    <w:p w14:paraId="28F5BD6A" w14:textId="696567C6" w:rsidR="006301CE" w:rsidRDefault="006D3995">
      <w:r>
        <w:rPr>
          <w:noProof/>
        </w:rPr>
        <mc:AlternateContent>
          <mc:Choice Requires="wps">
            <w:drawing>
              <wp:anchor distT="0" distB="0" distL="114300" distR="114300" simplePos="0" relativeHeight="252622848" behindDoc="0" locked="0" layoutInCell="1" allowOverlap="1" wp14:anchorId="1D6DA906" wp14:editId="3880F283">
                <wp:simplePos x="0" y="0"/>
                <wp:positionH relativeFrom="margin">
                  <wp:posOffset>3386895</wp:posOffset>
                </wp:positionH>
                <wp:positionV relativeFrom="paragraph">
                  <wp:posOffset>206815</wp:posOffset>
                </wp:positionV>
                <wp:extent cx="2110838" cy="825909"/>
                <wp:effectExtent l="0" t="0" r="22860" b="12700"/>
                <wp:wrapNone/>
                <wp:docPr id="394" name="Text Box 394"/>
                <wp:cNvGraphicFramePr/>
                <a:graphic xmlns:a="http://schemas.openxmlformats.org/drawingml/2006/main">
                  <a:graphicData uri="http://schemas.microsoft.com/office/word/2010/wordprocessingShape">
                    <wps:wsp>
                      <wps:cNvSpPr txBox="1"/>
                      <wps:spPr>
                        <a:xfrm>
                          <a:off x="0" y="0"/>
                          <a:ext cx="2110838" cy="825909"/>
                        </a:xfrm>
                        <a:prstGeom prst="rect">
                          <a:avLst/>
                        </a:prstGeom>
                        <a:solidFill>
                          <a:schemeClr val="lt1"/>
                        </a:solidFill>
                        <a:ln w="6350">
                          <a:solidFill>
                            <a:schemeClr val="bg1">
                              <a:lumMod val="65000"/>
                            </a:schemeClr>
                          </a:solidFill>
                        </a:ln>
                      </wps:spPr>
                      <wps:txbx>
                        <w:txbxContent>
                          <w:p w14:paraId="10A05AE8" w14:textId="4B270944" w:rsidR="006D3995" w:rsidRPr="00B415BF" w:rsidRDefault="006D3995" w:rsidP="006D3995">
                            <w:pPr>
                              <w:jc w:val="center"/>
                              <w:rPr>
                                <w:rFonts w:ascii="Comic Sans MS" w:hAnsi="Comic Sans MS"/>
                                <w:sz w:val="32"/>
                                <w:szCs w:val="44"/>
                              </w:rPr>
                            </w:pPr>
                            <w:r w:rsidRPr="00B415BF">
                              <w:rPr>
                                <w:rFonts w:ascii="Comic Sans MS" w:hAnsi="Comic Sans MS"/>
                                <w:sz w:val="32"/>
                                <w:szCs w:val="44"/>
                              </w:rPr>
                              <w:t>I don’t understand.</w:t>
                            </w:r>
                          </w:p>
                          <w:p w14:paraId="339B4581" w14:textId="4A98080B" w:rsidR="006D3995" w:rsidRPr="00B415BF" w:rsidRDefault="006D3995" w:rsidP="006D3995">
                            <w:pPr>
                              <w:jc w:val="center"/>
                              <w:rPr>
                                <w:rFonts w:ascii="Comic Sans MS" w:hAnsi="Comic Sans MS"/>
                                <w:sz w:val="32"/>
                                <w:szCs w:val="44"/>
                              </w:rPr>
                            </w:pPr>
                            <w:r w:rsidRPr="00B415BF">
                              <w:rPr>
                                <w:rFonts w:ascii="Comic Sans MS" w:hAnsi="Comic Sans MS"/>
                                <w:sz w:val="32"/>
                                <w:szCs w:val="44"/>
                              </w:rPr>
                              <w:t>I don’t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DA906" id="Text Box 394" o:spid="_x0000_s1081" type="#_x0000_t202" style="position:absolute;margin-left:266.7pt;margin-top:16.3pt;width:166.2pt;height:65.05pt;z-index:25262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FtfTAIAAKgEAAAOAAAAZHJzL2Uyb0RvYy54bWysVMGO2jAQvVfqP1i+lyQsUIgIK8qKqhLd&#10;XYmt9mwch0RyPK5tSOjXd+wQYLc9Vb2YGc/keebNG+b3bS3JURhbgcpoMogpEYpDXql9Rn+8rD9N&#10;KbGOqZxJUCKjJ2Hp/eLjh3mjUzGEEmQuDEEQZdNGZ7R0TqdRZHkpamYHoIXCYAGmZg5ds49ywxpE&#10;r2U0jONJ1IDJtQEurMXbhy5IFwG/KAR3T0VhhSMyo1ibC6cJ586f0WLO0r1huqz4uQz2D1XUrFL4&#10;6AXqgTlGDqb6A6quuAELhRtwqCMoioqL0AN2k8TvutmWTIvQC5Jj9YUm+/9g+eNxq58Nce0XaHGA&#10;npBG29Tipe+nLUztf7FSgnGk8HShTbSOcLwcJkk8vcNBc4xNh+NZPPMw0fVrbaz7KqAm3siowbEE&#10;tthxY12X2qf4xyzIKl9XUgbHS0GspCFHhkOULtSI4G+ypCJNRid34zgAv4kFMV0Rdvsk5MhD/R3y&#10;DnUyjuMgBo/bPxhauEHCmFR4eeXHW67dtaTKkYZpT94O8hNyaqCTm9V8XWHjG2bdMzOoL6QRd8Y9&#10;4VFIwMLhbFFSgvn1t3ufj2PHKCUN6jWj9ueBGUGJ/KZQELNkNPICD85o/HmIjrmN7G4j6lCvANlM&#10;cDs1D6bPd7I3CwP1K67W0r+KIaY4vp1R15sr120RriYXy2VIQklr5jZqq7mH9tPzY31pX5nR59k7&#10;VM0j9Mpm6TsJdLn+SwXLg4OiCvrwRHesnvnHdQjjOa+u37dbP2Rd/2AWvwEAAP//AwBQSwMEFAAG&#10;AAgAAAAhADx4uSvhAAAACgEAAA8AAABkcnMvZG93bnJldi54bWxMj0FPg0AQhe8m/ofNNPFml4Jg&#10;Q1kaY6wno7U26XW7TIHIzhJ2W9Bf73jS42S+vPe9Yj3ZTlxw8K0jBYt5BALJuKqlWsH+Y3O7BOGD&#10;pkp3jlDBF3pYl9dXhc4rN9I7XnahFhxCPtcKmhD6XEpvGrTaz12PxL+TG6wOfA61rAY9crjtZBxF&#10;mbS6JW5odI+PDZrP3dkqGM3h+dvE9eHprd+/bl7S7SlabJW6mU0PKxABp/AHw68+q0PJTkd3psqL&#10;TkGaJHeMKkjiDAQDyyzlLUcms/geZFnI/xPKHwAAAP//AwBQSwECLQAUAAYACAAAACEAtoM4kv4A&#10;AADhAQAAEwAAAAAAAAAAAAAAAAAAAAAAW0NvbnRlbnRfVHlwZXNdLnhtbFBLAQItABQABgAIAAAA&#10;IQA4/SH/1gAAAJQBAAALAAAAAAAAAAAAAAAAAC8BAABfcmVscy8ucmVsc1BLAQItABQABgAIAAAA&#10;IQCQ9FtfTAIAAKgEAAAOAAAAAAAAAAAAAAAAAC4CAABkcnMvZTJvRG9jLnhtbFBLAQItABQABgAI&#10;AAAAIQA8eLkr4QAAAAoBAAAPAAAAAAAAAAAAAAAAAKYEAABkcnMvZG93bnJldi54bWxQSwUGAAAA&#10;AAQABADzAAAAtAUAAAAA&#10;" fillcolor="white [3201]" strokecolor="#a5a5a5 [2092]" strokeweight=".5pt">
                <v:textbox>
                  <w:txbxContent>
                    <w:p w14:paraId="10A05AE8" w14:textId="4B270944" w:rsidR="006D3995" w:rsidRPr="00B415BF" w:rsidRDefault="006D3995" w:rsidP="006D3995">
                      <w:pPr>
                        <w:jc w:val="center"/>
                        <w:rPr>
                          <w:rFonts w:ascii="Comic Sans MS" w:hAnsi="Comic Sans MS"/>
                          <w:sz w:val="32"/>
                          <w:szCs w:val="44"/>
                        </w:rPr>
                      </w:pPr>
                      <w:r w:rsidRPr="00B415BF">
                        <w:rPr>
                          <w:rFonts w:ascii="Comic Sans MS" w:hAnsi="Comic Sans MS"/>
                          <w:sz w:val="32"/>
                          <w:szCs w:val="44"/>
                        </w:rPr>
                        <w:t>I don’t understand.</w:t>
                      </w:r>
                    </w:p>
                    <w:p w14:paraId="339B4581" w14:textId="4A98080B" w:rsidR="006D3995" w:rsidRPr="00B415BF" w:rsidRDefault="006D3995" w:rsidP="006D3995">
                      <w:pPr>
                        <w:jc w:val="center"/>
                        <w:rPr>
                          <w:rFonts w:ascii="Comic Sans MS" w:hAnsi="Comic Sans MS"/>
                          <w:sz w:val="32"/>
                          <w:szCs w:val="44"/>
                        </w:rPr>
                      </w:pPr>
                      <w:r w:rsidRPr="00B415BF">
                        <w:rPr>
                          <w:rFonts w:ascii="Comic Sans MS" w:hAnsi="Comic Sans MS"/>
                          <w:sz w:val="32"/>
                          <w:szCs w:val="44"/>
                        </w:rPr>
                        <w:t>I don’t know.</w:t>
                      </w:r>
                    </w:p>
                  </w:txbxContent>
                </v:textbox>
                <w10:wrap anchorx="margin"/>
              </v:shape>
            </w:pict>
          </mc:Fallback>
        </mc:AlternateContent>
      </w:r>
    </w:p>
    <w:p w14:paraId="4E073A5F" w14:textId="16E4FA5C" w:rsidR="006301CE" w:rsidRDefault="006301CE"/>
    <w:p w14:paraId="56FEEA06" w14:textId="77777777" w:rsidR="006301CE" w:rsidRDefault="006301CE"/>
    <w:p w14:paraId="39AA96BE" w14:textId="1DF01EC0" w:rsidR="00587A2E" w:rsidRDefault="00E27279">
      <w:r>
        <w:br w:type="page"/>
      </w:r>
    </w:p>
    <w:bookmarkStart w:id="13" w:name="_Toc116737329"/>
    <w:p w14:paraId="2302AB47" w14:textId="2B562D32" w:rsidR="006301CE" w:rsidRDefault="006301CE">
      <w:pPr>
        <w:rPr>
          <w:rFonts w:ascii="Comic Sans MS" w:hAnsi="Comic Sans MS"/>
          <w:sz w:val="40"/>
        </w:rPr>
      </w:pPr>
      <w:r>
        <w:rPr>
          <w:rFonts w:ascii="Comic Sans MS" w:hAnsi="Comic Sans MS"/>
          <w:noProof/>
          <w:sz w:val="40"/>
        </w:rPr>
        <w:lastRenderedPageBreak/>
        <mc:AlternateContent>
          <mc:Choice Requires="wps">
            <w:drawing>
              <wp:anchor distT="0" distB="0" distL="114300" distR="114300" simplePos="0" relativeHeight="252422144" behindDoc="0" locked="0" layoutInCell="1" allowOverlap="1" wp14:anchorId="7412F789" wp14:editId="45A9D61F">
                <wp:simplePos x="0" y="0"/>
                <wp:positionH relativeFrom="column">
                  <wp:posOffset>-28575</wp:posOffset>
                </wp:positionH>
                <wp:positionV relativeFrom="paragraph">
                  <wp:posOffset>327661</wp:posOffset>
                </wp:positionV>
                <wp:extent cx="5928360" cy="6419850"/>
                <wp:effectExtent l="0" t="0" r="15240" b="19050"/>
                <wp:wrapNone/>
                <wp:docPr id="136" name="Text Box 136"/>
                <wp:cNvGraphicFramePr/>
                <a:graphic xmlns:a="http://schemas.openxmlformats.org/drawingml/2006/main">
                  <a:graphicData uri="http://schemas.microsoft.com/office/word/2010/wordprocessingShape">
                    <wps:wsp>
                      <wps:cNvSpPr txBox="1"/>
                      <wps:spPr>
                        <a:xfrm>
                          <a:off x="0" y="0"/>
                          <a:ext cx="5928360" cy="6419850"/>
                        </a:xfrm>
                        <a:prstGeom prst="rect">
                          <a:avLst/>
                        </a:prstGeom>
                        <a:solidFill>
                          <a:srgbClr val="FBFBFB"/>
                        </a:solidFill>
                        <a:ln w="6350">
                          <a:solidFill>
                            <a:prstClr val="black"/>
                          </a:solidFill>
                        </a:ln>
                      </wps:spPr>
                      <wps:txbx>
                        <w:txbxContent>
                          <w:p w14:paraId="50CF55C4" w14:textId="77777777" w:rsidR="00E82409" w:rsidRDefault="00E82409" w:rsidP="00E82409">
                            <w:pPr>
                              <w:spacing w:after="0"/>
                              <w:rPr>
                                <w:rFonts w:ascii="Calibri" w:hAnsi="Calibri" w:cs="Calibri"/>
                                <w:b/>
                                <w:bCs/>
                              </w:rPr>
                            </w:pPr>
                            <w:r>
                              <w:rPr>
                                <w:rFonts w:ascii="Calibri" w:hAnsi="Calibri" w:cs="Calibri"/>
                                <w:b/>
                                <w:bCs/>
                              </w:rPr>
                              <w:t xml:space="preserve">Numbers </w:t>
                            </w:r>
                          </w:p>
                          <w:p w14:paraId="3D1A1925" w14:textId="2DA20908" w:rsidR="00E82409" w:rsidRDefault="00E82409" w:rsidP="00E82409">
                            <w:pPr>
                              <w:rPr>
                                <w:rFonts w:ascii="Calibri" w:hAnsi="Calibri" w:cs="Calibri"/>
                              </w:rPr>
                            </w:pPr>
                            <w:r>
                              <w:rPr>
                                <w:rFonts w:ascii="Calibri" w:hAnsi="Calibri" w:cs="Calibri"/>
                              </w:rPr>
                              <w:t xml:space="preserve">Use different situations to contextualise signing numbers. e.g. prices for shopping items. The </w:t>
                            </w:r>
                            <w:r w:rsidRPr="00A765C2">
                              <w:rPr>
                                <w:rFonts w:ascii="Calibri" w:hAnsi="Calibri" w:cs="Calibri"/>
                                <w:i/>
                                <w:iCs/>
                              </w:rPr>
                              <w:t>At the supermarket</w:t>
                            </w:r>
                            <w:r>
                              <w:rPr>
                                <w:rFonts w:ascii="Calibri" w:hAnsi="Calibri" w:cs="Calibri"/>
                              </w:rPr>
                              <w:t xml:space="preserve"> exercise on </w:t>
                            </w:r>
                            <w:r w:rsidR="001C4F62">
                              <w:rPr>
                                <w:rFonts w:ascii="Calibri" w:hAnsi="Calibri" w:cs="Calibri"/>
                              </w:rPr>
                              <w:t>the</w:t>
                            </w:r>
                            <w:r>
                              <w:rPr>
                                <w:rFonts w:ascii="Calibri" w:hAnsi="Calibri" w:cs="Calibri"/>
                              </w:rPr>
                              <w:t xml:space="preserve"> following page relates to shopping for a morning tea at the end of the </w:t>
                            </w:r>
                            <w:r w:rsidRPr="00A765C2">
                              <w:rPr>
                                <w:rFonts w:ascii="Calibri" w:hAnsi="Calibri" w:cs="Calibri"/>
                                <w:b/>
                                <w:bCs/>
                                <w:i/>
                                <w:iCs/>
                              </w:rPr>
                              <w:t>Speaking</w:t>
                            </w:r>
                            <w:r>
                              <w:rPr>
                                <w:rFonts w:ascii="Calibri" w:hAnsi="Calibri" w:cs="Calibri"/>
                              </w:rPr>
                              <w:t xml:space="preserve"> workbook. </w:t>
                            </w:r>
                          </w:p>
                          <w:p w14:paraId="6E100E19" w14:textId="77777777" w:rsidR="00B66870" w:rsidRDefault="00E82409" w:rsidP="00E82409">
                            <w:pPr>
                              <w:spacing w:after="0"/>
                              <w:rPr>
                                <w:rFonts w:ascii="Calibri" w:hAnsi="Calibri" w:cs="Calibri"/>
                              </w:rPr>
                            </w:pPr>
                            <w:r>
                              <w:rPr>
                                <w:rFonts w:ascii="Calibri" w:hAnsi="Calibri" w:cs="Calibri"/>
                              </w:rPr>
                              <w:t xml:space="preserve">Teachers need to demonstrate hand signs for the numbers 0 - 10, and be aware that students may have used different signs in their country of birth. </w:t>
                            </w:r>
                          </w:p>
                          <w:p w14:paraId="2D436B39" w14:textId="17A69E35" w:rsidR="00E82409" w:rsidRDefault="00E82409" w:rsidP="00E82409">
                            <w:pPr>
                              <w:spacing w:after="0"/>
                              <w:rPr>
                                <w:rFonts w:ascii="Calibri" w:hAnsi="Calibri" w:cs="Calibri"/>
                              </w:rPr>
                            </w:pPr>
                            <w:r>
                              <w:rPr>
                                <w:rFonts w:ascii="Calibri" w:hAnsi="Calibri" w:cs="Calibri"/>
                              </w:rPr>
                              <w:t>e.g.</w:t>
                            </w:r>
                          </w:p>
                          <w:p w14:paraId="18BFC6E4" w14:textId="77777777" w:rsidR="00E82409" w:rsidRDefault="00E82409" w:rsidP="006301CE">
                            <w:pPr>
                              <w:pStyle w:val="ListParagraph"/>
                              <w:ind w:hanging="720"/>
                              <w:rPr>
                                <w:rFonts w:ascii="Calibri" w:hAnsi="Calibri" w:cs="Calibri"/>
                                <w:b/>
                                <w:bCs/>
                                <w:sz w:val="28"/>
                                <w:szCs w:val="28"/>
                              </w:rPr>
                            </w:pPr>
                          </w:p>
                          <w:p w14:paraId="2F158F86" w14:textId="77777777" w:rsidR="00E82409" w:rsidRDefault="00E82409" w:rsidP="006301CE">
                            <w:pPr>
                              <w:pStyle w:val="ListParagraph"/>
                              <w:ind w:hanging="720"/>
                              <w:rPr>
                                <w:rFonts w:ascii="Calibri" w:hAnsi="Calibri" w:cs="Calibri"/>
                                <w:b/>
                                <w:bCs/>
                                <w:sz w:val="28"/>
                                <w:szCs w:val="28"/>
                              </w:rPr>
                            </w:pPr>
                          </w:p>
                          <w:p w14:paraId="6CAC3FD5" w14:textId="77777777" w:rsidR="00E82409" w:rsidRDefault="00E82409" w:rsidP="006301CE">
                            <w:pPr>
                              <w:pStyle w:val="ListParagraph"/>
                              <w:ind w:hanging="720"/>
                              <w:rPr>
                                <w:rFonts w:ascii="Calibri" w:hAnsi="Calibri" w:cs="Calibri"/>
                                <w:b/>
                                <w:bCs/>
                                <w:sz w:val="28"/>
                                <w:szCs w:val="28"/>
                              </w:rPr>
                            </w:pPr>
                          </w:p>
                          <w:p w14:paraId="205CA6D0" w14:textId="77777777" w:rsidR="00E82409" w:rsidRDefault="00E82409" w:rsidP="006301CE">
                            <w:pPr>
                              <w:pStyle w:val="ListParagraph"/>
                              <w:ind w:hanging="720"/>
                              <w:rPr>
                                <w:rFonts w:ascii="Calibri" w:hAnsi="Calibri" w:cs="Calibri"/>
                                <w:b/>
                                <w:bCs/>
                                <w:sz w:val="28"/>
                                <w:szCs w:val="28"/>
                              </w:rPr>
                            </w:pPr>
                          </w:p>
                          <w:p w14:paraId="2B301316" w14:textId="77777777" w:rsidR="00E82409" w:rsidRDefault="00E82409" w:rsidP="006301CE">
                            <w:pPr>
                              <w:pStyle w:val="ListParagraph"/>
                              <w:ind w:hanging="720"/>
                              <w:rPr>
                                <w:rFonts w:ascii="Calibri" w:hAnsi="Calibri" w:cs="Calibri"/>
                                <w:b/>
                                <w:bCs/>
                                <w:sz w:val="28"/>
                                <w:szCs w:val="28"/>
                              </w:rPr>
                            </w:pPr>
                          </w:p>
                          <w:p w14:paraId="643DB360" w14:textId="77777777" w:rsidR="00E82409" w:rsidRDefault="00E82409" w:rsidP="006301CE">
                            <w:pPr>
                              <w:pStyle w:val="ListParagraph"/>
                              <w:ind w:hanging="720"/>
                              <w:rPr>
                                <w:rFonts w:ascii="Calibri" w:hAnsi="Calibri" w:cs="Calibri"/>
                                <w:b/>
                                <w:bCs/>
                                <w:sz w:val="28"/>
                                <w:szCs w:val="28"/>
                              </w:rPr>
                            </w:pPr>
                          </w:p>
                          <w:p w14:paraId="5011782F" w14:textId="77777777" w:rsidR="00E82409" w:rsidRDefault="00E82409" w:rsidP="006301CE">
                            <w:pPr>
                              <w:pStyle w:val="ListParagraph"/>
                              <w:ind w:hanging="720"/>
                              <w:rPr>
                                <w:rFonts w:ascii="Calibri" w:hAnsi="Calibri" w:cs="Calibri"/>
                                <w:b/>
                                <w:bCs/>
                                <w:sz w:val="28"/>
                                <w:szCs w:val="28"/>
                              </w:rPr>
                            </w:pPr>
                          </w:p>
                          <w:p w14:paraId="3023B398" w14:textId="77777777" w:rsidR="00E82409" w:rsidRDefault="00E82409" w:rsidP="006301CE">
                            <w:pPr>
                              <w:pStyle w:val="ListParagraph"/>
                              <w:ind w:hanging="720"/>
                              <w:rPr>
                                <w:rFonts w:ascii="Calibri" w:hAnsi="Calibri" w:cs="Calibri"/>
                                <w:b/>
                                <w:bCs/>
                                <w:sz w:val="28"/>
                                <w:szCs w:val="28"/>
                              </w:rPr>
                            </w:pPr>
                          </w:p>
                          <w:p w14:paraId="2037B749" w14:textId="618BBB57" w:rsidR="00E82409" w:rsidRDefault="00E82409" w:rsidP="006301CE">
                            <w:pPr>
                              <w:pStyle w:val="ListParagraph"/>
                              <w:ind w:hanging="720"/>
                              <w:rPr>
                                <w:rFonts w:ascii="Calibri" w:hAnsi="Calibri" w:cs="Calibri"/>
                                <w:b/>
                                <w:bCs/>
                                <w:sz w:val="28"/>
                                <w:szCs w:val="28"/>
                              </w:rPr>
                            </w:pPr>
                          </w:p>
                          <w:p w14:paraId="5EBE8E1F" w14:textId="388B3E75" w:rsidR="006301CE" w:rsidRPr="00EF30B0" w:rsidRDefault="006301CE" w:rsidP="006301CE">
                            <w:pPr>
                              <w:pStyle w:val="ListParagraph"/>
                              <w:ind w:hanging="720"/>
                              <w:rPr>
                                <w:rFonts w:ascii="Calibri" w:hAnsi="Calibri" w:cs="Calibri"/>
                                <w:b/>
                                <w:bCs/>
                                <w:sz w:val="8"/>
                                <w:szCs w:val="8"/>
                              </w:rPr>
                            </w:pPr>
                            <w:r w:rsidRPr="00EF30B0">
                              <w:rPr>
                                <w:rFonts w:ascii="Calibri" w:hAnsi="Calibri" w:cs="Calibri"/>
                                <w:b/>
                                <w:bCs/>
                                <w:sz w:val="28"/>
                                <w:szCs w:val="28"/>
                              </w:rPr>
                              <w:t>Activity –</w:t>
                            </w:r>
                            <w:r>
                              <w:rPr>
                                <w:rFonts w:ascii="Calibri" w:hAnsi="Calibri" w:cs="Calibri"/>
                                <w:b/>
                                <w:bCs/>
                                <w:sz w:val="28"/>
                                <w:szCs w:val="28"/>
                              </w:rPr>
                              <w:t xml:space="preserve"> </w:t>
                            </w:r>
                            <w:r w:rsidRPr="006829ED">
                              <w:rPr>
                                <w:rFonts w:ascii="Calibri" w:hAnsi="Calibri" w:cs="Calibri"/>
                                <w:b/>
                                <w:bCs/>
                                <w:i/>
                                <w:iCs/>
                                <w:sz w:val="28"/>
                                <w:szCs w:val="28"/>
                              </w:rPr>
                              <w:t xml:space="preserve">Numbers </w:t>
                            </w:r>
                            <w:r w:rsidR="006829ED">
                              <w:rPr>
                                <w:rFonts w:ascii="Calibri" w:hAnsi="Calibri" w:cs="Calibri"/>
                                <w:b/>
                                <w:bCs/>
                                <w:i/>
                                <w:iCs/>
                                <w:sz w:val="28"/>
                                <w:szCs w:val="28"/>
                              </w:rPr>
                              <w:t>a</w:t>
                            </w:r>
                            <w:r w:rsidRPr="006301CE">
                              <w:rPr>
                                <w:rFonts w:ascii="Calibri" w:hAnsi="Calibri" w:cs="Calibri"/>
                                <w:b/>
                                <w:bCs/>
                                <w:i/>
                                <w:iCs/>
                                <w:sz w:val="28"/>
                                <w:szCs w:val="28"/>
                              </w:rPr>
                              <w:t>t the supermarket</w:t>
                            </w:r>
                            <w:r>
                              <w:rPr>
                                <w:rFonts w:ascii="Calibri" w:hAnsi="Calibri" w:cs="Calibri"/>
                                <w:b/>
                                <w:bCs/>
                                <w:sz w:val="28"/>
                                <w:szCs w:val="28"/>
                              </w:rPr>
                              <w:br/>
                            </w:r>
                          </w:p>
                          <w:p w14:paraId="4F5F2BCE" w14:textId="77777777" w:rsidR="006301CE" w:rsidRPr="00652EED" w:rsidRDefault="006301CE" w:rsidP="00165DC1">
                            <w:pPr>
                              <w:pStyle w:val="ListParagraph"/>
                              <w:numPr>
                                <w:ilvl w:val="0"/>
                                <w:numId w:val="63"/>
                              </w:numPr>
                              <w:rPr>
                                <w:rFonts w:ascii="Calibri" w:hAnsi="Calibri" w:cs="Calibri"/>
                                <w:sz w:val="28"/>
                                <w:szCs w:val="28"/>
                              </w:rPr>
                            </w:pPr>
                            <w:r w:rsidRPr="00652EED">
                              <w:rPr>
                                <w:rFonts w:ascii="Calibri" w:hAnsi="Calibri" w:cs="Calibri"/>
                                <w:sz w:val="28"/>
                                <w:szCs w:val="28"/>
                              </w:rPr>
                              <w:t xml:space="preserve">Practise </w:t>
                            </w:r>
                            <w:r w:rsidRPr="007445A2">
                              <w:rPr>
                                <w:rFonts w:ascii="Calibri" w:hAnsi="Calibri" w:cs="Calibri"/>
                                <w:sz w:val="28"/>
                                <w:szCs w:val="28"/>
                              </w:rPr>
                              <w:t>the</w:t>
                            </w:r>
                            <w:r w:rsidRPr="00652EED">
                              <w:rPr>
                                <w:rFonts w:ascii="Calibri" w:hAnsi="Calibri" w:cs="Calibri"/>
                                <w:sz w:val="28"/>
                                <w:szCs w:val="28"/>
                              </w:rPr>
                              <w:t xml:space="preserve"> hand and finger signs for the numbers</w:t>
                            </w:r>
                            <w:r>
                              <w:rPr>
                                <w:rFonts w:ascii="Calibri" w:hAnsi="Calibri" w:cs="Calibri"/>
                                <w:sz w:val="28"/>
                                <w:szCs w:val="28"/>
                              </w:rPr>
                              <w:t xml:space="preserve"> 0 – 10.</w:t>
                            </w:r>
                          </w:p>
                          <w:p w14:paraId="112050EF" w14:textId="22AEEAF6" w:rsidR="006301CE" w:rsidRDefault="005046B0" w:rsidP="00165DC1">
                            <w:pPr>
                              <w:pStyle w:val="ListParagraph"/>
                              <w:numPr>
                                <w:ilvl w:val="0"/>
                                <w:numId w:val="63"/>
                              </w:numPr>
                              <w:rPr>
                                <w:rFonts w:ascii="Calibri" w:hAnsi="Calibri" w:cs="Calibri"/>
                                <w:sz w:val="28"/>
                                <w:szCs w:val="28"/>
                              </w:rPr>
                            </w:pPr>
                            <w:r>
                              <w:rPr>
                                <w:rFonts w:ascii="Calibri" w:hAnsi="Calibri" w:cs="Calibri"/>
                                <w:sz w:val="28"/>
                                <w:szCs w:val="28"/>
                              </w:rPr>
                              <w:t>P</w:t>
                            </w:r>
                            <w:r w:rsidR="006301CE" w:rsidRPr="00652EED">
                              <w:rPr>
                                <w:rFonts w:ascii="Calibri" w:hAnsi="Calibri" w:cs="Calibri"/>
                                <w:sz w:val="28"/>
                                <w:szCs w:val="28"/>
                              </w:rPr>
                              <w:t>roject the following page</w:t>
                            </w:r>
                            <w:r>
                              <w:rPr>
                                <w:rFonts w:ascii="Calibri" w:hAnsi="Calibri" w:cs="Calibri"/>
                                <w:sz w:val="28"/>
                                <w:szCs w:val="28"/>
                              </w:rPr>
                              <w:t xml:space="preserve"> onto the board or a screen with a data projector or make copies for each student</w:t>
                            </w:r>
                            <w:r w:rsidR="006301CE">
                              <w:rPr>
                                <w:rFonts w:ascii="Calibri" w:hAnsi="Calibri" w:cs="Calibri"/>
                                <w:sz w:val="28"/>
                                <w:szCs w:val="28"/>
                              </w:rPr>
                              <w:t xml:space="preserve">. </w:t>
                            </w:r>
                          </w:p>
                          <w:p w14:paraId="1FCDA529" w14:textId="77777777" w:rsidR="006301CE" w:rsidRDefault="006301CE" w:rsidP="00165DC1">
                            <w:pPr>
                              <w:pStyle w:val="ListParagraph"/>
                              <w:numPr>
                                <w:ilvl w:val="0"/>
                                <w:numId w:val="63"/>
                              </w:numPr>
                              <w:rPr>
                                <w:rFonts w:ascii="Calibri" w:hAnsi="Calibri" w:cs="Calibri"/>
                                <w:sz w:val="28"/>
                                <w:szCs w:val="28"/>
                              </w:rPr>
                            </w:pPr>
                            <w:r w:rsidRPr="00EF30B0">
                              <w:rPr>
                                <w:rFonts w:ascii="Calibri" w:hAnsi="Calibri" w:cs="Calibri"/>
                                <w:sz w:val="28"/>
                                <w:szCs w:val="28"/>
                              </w:rPr>
                              <w:t>Teach the vocabulary on the shopping list and clap</w:t>
                            </w:r>
                            <w:r>
                              <w:rPr>
                                <w:rFonts w:ascii="Calibri" w:hAnsi="Calibri" w:cs="Calibri"/>
                                <w:sz w:val="28"/>
                                <w:szCs w:val="28"/>
                              </w:rPr>
                              <w:t xml:space="preserve"> the syllables.</w:t>
                            </w:r>
                          </w:p>
                          <w:p w14:paraId="2F45E28C" w14:textId="77777777" w:rsidR="006301CE" w:rsidRDefault="006301CE" w:rsidP="00165DC1">
                            <w:pPr>
                              <w:pStyle w:val="ListParagraph"/>
                              <w:numPr>
                                <w:ilvl w:val="0"/>
                                <w:numId w:val="63"/>
                              </w:numPr>
                              <w:rPr>
                                <w:rFonts w:ascii="Calibri" w:hAnsi="Calibri" w:cs="Calibri"/>
                                <w:sz w:val="28"/>
                                <w:szCs w:val="28"/>
                              </w:rPr>
                            </w:pPr>
                            <w:r>
                              <w:rPr>
                                <w:rFonts w:ascii="Calibri" w:hAnsi="Calibri" w:cs="Calibri"/>
                                <w:sz w:val="28"/>
                                <w:szCs w:val="28"/>
                              </w:rPr>
                              <w:t xml:space="preserve">Ask the questions and students use their hands and fingers to show the price. </w:t>
                            </w:r>
                          </w:p>
                          <w:p w14:paraId="2710E7BB" w14:textId="51D5C503" w:rsidR="006301CE" w:rsidRPr="00613B3D" w:rsidRDefault="006301CE" w:rsidP="006301CE">
                            <w:pPr>
                              <w:rPr>
                                <w:rFonts w:ascii="Calibri" w:hAnsi="Calibri" w:cs="Calibri"/>
                                <w:szCs w:val="28"/>
                              </w:rPr>
                            </w:pPr>
                            <w:r>
                              <w:rPr>
                                <w:rFonts w:ascii="Calibri" w:hAnsi="Calibri" w:cs="Calibri"/>
                                <w:szCs w:val="28"/>
                              </w:rPr>
                              <w:t xml:space="preserve">Extend this activity by </w:t>
                            </w:r>
                            <w:r w:rsidR="001C4F62">
                              <w:rPr>
                                <w:rFonts w:ascii="Calibri" w:hAnsi="Calibri" w:cs="Calibri"/>
                                <w:szCs w:val="28"/>
                              </w:rPr>
                              <w:t xml:space="preserve">using the hands and fingers to indicate the price </w:t>
                            </w:r>
                            <w:r w:rsidR="001C4F62">
                              <w:rPr>
                                <w:rFonts w:ascii="Calibri" w:hAnsi="Calibri" w:cs="Calibri"/>
                                <w:szCs w:val="28"/>
                              </w:rPr>
                              <w:br/>
                              <w:t xml:space="preserve">of </w:t>
                            </w:r>
                            <w:r>
                              <w:rPr>
                                <w:rFonts w:ascii="Calibri" w:hAnsi="Calibri" w:cs="Calibri"/>
                                <w:szCs w:val="28"/>
                              </w:rPr>
                              <w:t>other low</w:t>
                            </w:r>
                            <w:r w:rsidR="001C4F62">
                              <w:rPr>
                                <w:rFonts w:ascii="Calibri" w:hAnsi="Calibri" w:cs="Calibri"/>
                                <w:szCs w:val="28"/>
                              </w:rPr>
                              <w:t>-</w:t>
                            </w:r>
                            <w:r>
                              <w:rPr>
                                <w:rFonts w:ascii="Calibri" w:hAnsi="Calibri" w:cs="Calibri"/>
                                <w:szCs w:val="28"/>
                              </w:rPr>
                              <w:t>priced familiar objects</w:t>
                            </w:r>
                            <w:r w:rsidR="001C4F62">
                              <w:rPr>
                                <w:rFonts w:ascii="Calibri" w:hAnsi="Calibri" w:cs="Calibri"/>
                                <w:szCs w:val="28"/>
                              </w:rPr>
                              <w:t xml:space="preserve">. </w:t>
                            </w:r>
                            <w:r>
                              <w:rPr>
                                <w:rFonts w:ascii="Calibri" w:hAnsi="Calibri" w:cs="Calibri"/>
                                <w:szCs w:val="28"/>
                              </w:rPr>
                              <w:t xml:space="preserve">e.g. classroom items, fruit and veg etc </w:t>
                            </w:r>
                          </w:p>
                          <w:p w14:paraId="6C78881F" w14:textId="77777777" w:rsidR="006301CE" w:rsidRDefault="006301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12F789" id="Text Box 136" o:spid="_x0000_s1082" type="#_x0000_t202" style="position:absolute;margin-left:-2.25pt;margin-top:25.8pt;width:466.8pt;height:505.5pt;z-index:25242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L8OwIAAIYEAAAOAAAAZHJzL2Uyb0RvYy54bWysVN+P2jAMfp+0/yHK+yhwwKCinDhOTJPQ&#10;3UncdM9pmtJoaZwlgZb99XPCzzv2NE1IwY6dz/Znu9P7tlZkJ6yToDPa63QpEZpDIfUmoz9el1/G&#10;lDjPdMEUaJHRvXD0fvb507QxqehDBaoQliCIdmljMlp5b9IkcbwSNXMdMEKjsQRbM4+q3SSFZQ2i&#10;1yrpd7ujpAFbGAtcOIe3jwcjnUX8shTcP5elE56ojGJuPp42nnk4k9mUpRvLTCX5MQ32D1nUTGoM&#10;eoZ6ZJ6RrZU3ULXkFhyUvsOhTqAsJRexBqym1/1QzbpiRsRakBxnzjS5/wfLn3Zr82KJbx+gxQYG&#10;QhrjUoeXoZ62tHX4x0wJ2pHC/Zk20XrC8XI46Y/vRmjiaBsNepPxMBKbXJ4b6/w3ATUJQkYt9iXS&#10;xXYr5zEkup5cQjQHShZLqVRU7CZfKEt2DHu4fAi/kCU+eeemNGkw/B3GvoEI2GeIXDH+8xYB8ZRG&#10;2Ev1QfJt3hJZZLQ/OVGTQ7FHxiwchskZvpSIv2LOvzCL04NM4Eb4ZzxKBZgUHCVKKrC//3Yf/LGp&#10;aKWkwWnMqPu1ZVZQor5rbPekNxiE8Y3KYPi1j4q9tuTXFr2tF4Bk9XD3DI9i8PfqJJYW6jdcnHmI&#10;iiamOcbOqD+JC3/YEVw8Lubz6IQDa5hf6bXhATqQHHh9bd+YNcfGepyJJzjNLUs/9PfgG15qmG89&#10;lDI2PxB9YPXIPw57bPBxMcM2XevR6/L5mP0BAAD//wMAUEsDBBQABgAIAAAAIQD3KHiW3wAAAAoB&#10;AAAPAAAAZHJzL2Rvd25yZXYueG1sTI/LTsMwEEX3SPyDNUjsWidRE9E0ToVAiA2bltfWjadx1Hgc&#10;YrcJf8+wguXoHt17ptrOrhcXHEPnSUG6TEAgNd501Cp4e31a3IEIUZPRvSdU8I0BtvX1VaVL4yfa&#10;4WUfW8ElFEqtwMY4lFKGxqLTYekHJM6OfnQ68jm20ox64nLXyyxJCul0R7xg9YAPFpvT/ux4RE/W&#10;vJtPOeRfL8+Pp2KVf+y8Urc38/0GRMQ5/sHwq8/qULPTwZ/JBNErWKxyJhXkaQGC83W2TkEcGEyK&#10;rABZV/L/C/UPAAAA//8DAFBLAQItABQABgAIAAAAIQC2gziS/gAAAOEBAAATAAAAAAAAAAAAAAAA&#10;AAAAAABbQ29udGVudF9UeXBlc10ueG1sUEsBAi0AFAAGAAgAAAAhADj9If/WAAAAlAEAAAsAAAAA&#10;AAAAAAAAAAAALwEAAF9yZWxzLy5yZWxzUEsBAi0AFAAGAAgAAAAhABSZEvw7AgAAhgQAAA4AAAAA&#10;AAAAAAAAAAAALgIAAGRycy9lMm9Eb2MueG1sUEsBAi0AFAAGAAgAAAAhAPcoeJbfAAAACgEAAA8A&#10;AAAAAAAAAAAAAAAAlQQAAGRycy9kb3ducmV2LnhtbFBLBQYAAAAABAAEAPMAAAChBQAAAAA=&#10;" fillcolor="#fbfbfb" strokeweight=".5pt">
                <v:textbox>
                  <w:txbxContent>
                    <w:p w14:paraId="50CF55C4" w14:textId="77777777" w:rsidR="00E82409" w:rsidRDefault="00E82409" w:rsidP="00E82409">
                      <w:pPr>
                        <w:spacing w:after="0"/>
                        <w:rPr>
                          <w:rFonts w:ascii="Calibri" w:hAnsi="Calibri" w:cs="Calibri"/>
                          <w:b/>
                          <w:bCs/>
                        </w:rPr>
                      </w:pPr>
                      <w:r>
                        <w:rPr>
                          <w:rFonts w:ascii="Calibri" w:hAnsi="Calibri" w:cs="Calibri"/>
                          <w:b/>
                          <w:bCs/>
                        </w:rPr>
                        <w:t xml:space="preserve">Numbers </w:t>
                      </w:r>
                    </w:p>
                    <w:p w14:paraId="3D1A1925" w14:textId="2DA20908" w:rsidR="00E82409" w:rsidRDefault="00E82409" w:rsidP="00E82409">
                      <w:pPr>
                        <w:rPr>
                          <w:rFonts w:ascii="Calibri" w:hAnsi="Calibri" w:cs="Calibri"/>
                        </w:rPr>
                      </w:pPr>
                      <w:r>
                        <w:rPr>
                          <w:rFonts w:ascii="Calibri" w:hAnsi="Calibri" w:cs="Calibri"/>
                        </w:rPr>
                        <w:t xml:space="preserve">Use different situations to contextualise signing numbers. e.g. prices for shopping items. The </w:t>
                      </w:r>
                      <w:r w:rsidRPr="00A765C2">
                        <w:rPr>
                          <w:rFonts w:ascii="Calibri" w:hAnsi="Calibri" w:cs="Calibri"/>
                          <w:i/>
                          <w:iCs/>
                        </w:rPr>
                        <w:t>At the supermarket</w:t>
                      </w:r>
                      <w:r>
                        <w:rPr>
                          <w:rFonts w:ascii="Calibri" w:hAnsi="Calibri" w:cs="Calibri"/>
                        </w:rPr>
                        <w:t xml:space="preserve"> exercise on </w:t>
                      </w:r>
                      <w:r w:rsidR="001C4F62">
                        <w:rPr>
                          <w:rFonts w:ascii="Calibri" w:hAnsi="Calibri" w:cs="Calibri"/>
                        </w:rPr>
                        <w:t>the</w:t>
                      </w:r>
                      <w:r>
                        <w:rPr>
                          <w:rFonts w:ascii="Calibri" w:hAnsi="Calibri" w:cs="Calibri"/>
                        </w:rPr>
                        <w:t xml:space="preserve"> following page relates to shopping for a morning tea at the end of the </w:t>
                      </w:r>
                      <w:r w:rsidRPr="00A765C2">
                        <w:rPr>
                          <w:rFonts w:ascii="Calibri" w:hAnsi="Calibri" w:cs="Calibri"/>
                          <w:b/>
                          <w:bCs/>
                          <w:i/>
                          <w:iCs/>
                        </w:rPr>
                        <w:t>Speaking</w:t>
                      </w:r>
                      <w:r>
                        <w:rPr>
                          <w:rFonts w:ascii="Calibri" w:hAnsi="Calibri" w:cs="Calibri"/>
                        </w:rPr>
                        <w:t xml:space="preserve"> workbook. </w:t>
                      </w:r>
                    </w:p>
                    <w:p w14:paraId="6E100E19" w14:textId="77777777" w:rsidR="00B66870" w:rsidRDefault="00E82409" w:rsidP="00E82409">
                      <w:pPr>
                        <w:spacing w:after="0"/>
                        <w:rPr>
                          <w:rFonts w:ascii="Calibri" w:hAnsi="Calibri" w:cs="Calibri"/>
                        </w:rPr>
                      </w:pPr>
                      <w:r>
                        <w:rPr>
                          <w:rFonts w:ascii="Calibri" w:hAnsi="Calibri" w:cs="Calibri"/>
                        </w:rPr>
                        <w:t xml:space="preserve">Teachers need to demonstrate hand signs for the numbers 0 - 10, and be aware that students may have used different signs in their country of birth. </w:t>
                      </w:r>
                    </w:p>
                    <w:p w14:paraId="2D436B39" w14:textId="17A69E35" w:rsidR="00E82409" w:rsidRDefault="00E82409" w:rsidP="00E82409">
                      <w:pPr>
                        <w:spacing w:after="0"/>
                        <w:rPr>
                          <w:rFonts w:ascii="Calibri" w:hAnsi="Calibri" w:cs="Calibri"/>
                        </w:rPr>
                      </w:pPr>
                      <w:r>
                        <w:rPr>
                          <w:rFonts w:ascii="Calibri" w:hAnsi="Calibri" w:cs="Calibri"/>
                        </w:rPr>
                        <w:t>e.g.</w:t>
                      </w:r>
                    </w:p>
                    <w:p w14:paraId="18BFC6E4" w14:textId="77777777" w:rsidR="00E82409" w:rsidRDefault="00E82409" w:rsidP="006301CE">
                      <w:pPr>
                        <w:pStyle w:val="ListParagraph"/>
                        <w:ind w:hanging="720"/>
                        <w:rPr>
                          <w:rFonts w:ascii="Calibri" w:hAnsi="Calibri" w:cs="Calibri"/>
                          <w:b/>
                          <w:bCs/>
                          <w:sz w:val="28"/>
                          <w:szCs w:val="28"/>
                        </w:rPr>
                      </w:pPr>
                    </w:p>
                    <w:p w14:paraId="2F158F86" w14:textId="77777777" w:rsidR="00E82409" w:rsidRDefault="00E82409" w:rsidP="006301CE">
                      <w:pPr>
                        <w:pStyle w:val="ListParagraph"/>
                        <w:ind w:hanging="720"/>
                        <w:rPr>
                          <w:rFonts w:ascii="Calibri" w:hAnsi="Calibri" w:cs="Calibri"/>
                          <w:b/>
                          <w:bCs/>
                          <w:sz w:val="28"/>
                          <w:szCs w:val="28"/>
                        </w:rPr>
                      </w:pPr>
                    </w:p>
                    <w:p w14:paraId="6CAC3FD5" w14:textId="77777777" w:rsidR="00E82409" w:rsidRDefault="00E82409" w:rsidP="006301CE">
                      <w:pPr>
                        <w:pStyle w:val="ListParagraph"/>
                        <w:ind w:hanging="720"/>
                        <w:rPr>
                          <w:rFonts w:ascii="Calibri" w:hAnsi="Calibri" w:cs="Calibri"/>
                          <w:b/>
                          <w:bCs/>
                          <w:sz w:val="28"/>
                          <w:szCs w:val="28"/>
                        </w:rPr>
                      </w:pPr>
                    </w:p>
                    <w:p w14:paraId="205CA6D0" w14:textId="77777777" w:rsidR="00E82409" w:rsidRDefault="00E82409" w:rsidP="006301CE">
                      <w:pPr>
                        <w:pStyle w:val="ListParagraph"/>
                        <w:ind w:hanging="720"/>
                        <w:rPr>
                          <w:rFonts w:ascii="Calibri" w:hAnsi="Calibri" w:cs="Calibri"/>
                          <w:b/>
                          <w:bCs/>
                          <w:sz w:val="28"/>
                          <w:szCs w:val="28"/>
                        </w:rPr>
                      </w:pPr>
                    </w:p>
                    <w:p w14:paraId="2B301316" w14:textId="77777777" w:rsidR="00E82409" w:rsidRDefault="00E82409" w:rsidP="006301CE">
                      <w:pPr>
                        <w:pStyle w:val="ListParagraph"/>
                        <w:ind w:hanging="720"/>
                        <w:rPr>
                          <w:rFonts w:ascii="Calibri" w:hAnsi="Calibri" w:cs="Calibri"/>
                          <w:b/>
                          <w:bCs/>
                          <w:sz w:val="28"/>
                          <w:szCs w:val="28"/>
                        </w:rPr>
                      </w:pPr>
                    </w:p>
                    <w:p w14:paraId="643DB360" w14:textId="77777777" w:rsidR="00E82409" w:rsidRDefault="00E82409" w:rsidP="006301CE">
                      <w:pPr>
                        <w:pStyle w:val="ListParagraph"/>
                        <w:ind w:hanging="720"/>
                        <w:rPr>
                          <w:rFonts w:ascii="Calibri" w:hAnsi="Calibri" w:cs="Calibri"/>
                          <w:b/>
                          <w:bCs/>
                          <w:sz w:val="28"/>
                          <w:szCs w:val="28"/>
                        </w:rPr>
                      </w:pPr>
                    </w:p>
                    <w:p w14:paraId="5011782F" w14:textId="77777777" w:rsidR="00E82409" w:rsidRDefault="00E82409" w:rsidP="006301CE">
                      <w:pPr>
                        <w:pStyle w:val="ListParagraph"/>
                        <w:ind w:hanging="720"/>
                        <w:rPr>
                          <w:rFonts w:ascii="Calibri" w:hAnsi="Calibri" w:cs="Calibri"/>
                          <w:b/>
                          <w:bCs/>
                          <w:sz w:val="28"/>
                          <w:szCs w:val="28"/>
                        </w:rPr>
                      </w:pPr>
                    </w:p>
                    <w:p w14:paraId="3023B398" w14:textId="77777777" w:rsidR="00E82409" w:rsidRDefault="00E82409" w:rsidP="006301CE">
                      <w:pPr>
                        <w:pStyle w:val="ListParagraph"/>
                        <w:ind w:hanging="720"/>
                        <w:rPr>
                          <w:rFonts w:ascii="Calibri" w:hAnsi="Calibri" w:cs="Calibri"/>
                          <w:b/>
                          <w:bCs/>
                          <w:sz w:val="28"/>
                          <w:szCs w:val="28"/>
                        </w:rPr>
                      </w:pPr>
                    </w:p>
                    <w:p w14:paraId="2037B749" w14:textId="618BBB57" w:rsidR="00E82409" w:rsidRDefault="00E82409" w:rsidP="006301CE">
                      <w:pPr>
                        <w:pStyle w:val="ListParagraph"/>
                        <w:ind w:hanging="720"/>
                        <w:rPr>
                          <w:rFonts w:ascii="Calibri" w:hAnsi="Calibri" w:cs="Calibri"/>
                          <w:b/>
                          <w:bCs/>
                          <w:sz w:val="28"/>
                          <w:szCs w:val="28"/>
                        </w:rPr>
                      </w:pPr>
                    </w:p>
                    <w:p w14:paraId="5EBE8E1F" w14:textId="388B3E75" w:rsidR="006301CE" w:rsidRPr="00EF30B0" w:rsidRDefault="006301CE" w:rsidP="006301CE">
                      <w:pPr>
                        <w:pStyle w:val="ListParagraph"/>
                        <w:ind w:hanging="720"/>
                        <w:rPr>
                          <w:rFonts w:ascii="Calibri" w:hAnsi="Calibri" w:cs="Calibri"/>
                          <w:b/>
                          <w:bCs/>
                          <w:sz w:val="8"/>
                          <w:szCs w:val="8"/>
                        </w:rPr>
                      </w:pPr>
                      <w:r w:rsidRPr="00EF30B0">
                        <w:rPr>
                          <w:rFonts w:ascii="Calibri" w:hAnsi="Calibri" w:cs="Calibri"/>
                          <w:b/>
                          <w:bCs/>
                          <w:sz w:val="28"/>
                          <w:szCs w:val="28"/>
                        </w:rPr>
                        <w:t>Activity –</w:t>
                      </w:r>
                      <w:r>
                        <w:rPr>
                          <w:rFonts w:ascii="Calibri" w:hAnsi="Calibri" w:cs="Calibri"/>
                          <w:b/>
                          <w:bCs/>
                          <w:sz w:val="28"/>
                          <w:szCs w:val="28"/>
                        </w:rPr>
                        <w:t xml:space="preserve"> </w:t>
                      </w:r>
                      <w:r w:rsidRPr="006829ED">
                        <w:rPr>
                          <w:rFonts w:ascii="Calibri" w:hAnsi="Calibri" w:cs="Calibri"/>
                          <w:b/>
                          <w:bCs/>
                          <w:i/>
                          <w:iCs/>
                          <w:sz w:val="28"/>
                          <w:szCs w:val="28"/>
                        </w:rPr>
                        <w:t xml:space="preserve">Numbers </w:t>
                      </w:r>
                      <w:r w:rsidR="006829ED">
                        <w:rPr>
                          <w:rFonts w:ascii="Calibri" w:hAnsi="Calibri" w:cs="Calibri"/>
                          <w:b/>
                          <w:bCs/>
                          <w:i/>
                          <w:iCs/>
                          <w:sz w:val="28"/>
                          <w:szCs w:val="28"/>
                        </w:rPr>
                        <w:t>a</w:t>
                      </w:r>
                      <w:r w:rsidRPr="006301CE">
                        <w:rPr>
                          <w:rFonts w:ascii="Calibri" w:hAnsi="Calibri" w:cs="Calibri"/>
                          <w:b/>
                          <w:bCs/>
                          <w:i/>
                          <w:iCs/>
                          <w:sz w:val="28"/>
                          <w:szCs w:val="28"/>
                        </w:rPr>
                        <w:t>t the supermarket</w:t>
                      </w:r>
                      <w:r>
                        <w:rPr>
                          <w:rFonts w:ascii="Calibri" w:hAnsi="Calibri" w:cs="Calibri"/>
                          <w:b/>
                          <w:bCs/>
                          <w:sz w:val="28"/>
                          <w:szCs w:val="28"/>
                        </w:rPr>
                        <w:br/>
                      </w:r>
                    </w:p>
                    <w:p w14:paraId="4F5F2BCE" w14:textId="77777777" w:rsidR="006301CE" w:rsidRPr="00652EED" w:rsidRDefault="006301CE" w:rsidP="00165DC1">
                      <w:pPr>
                        <w:pStyle w:val="ListParagraph"/>
                        <w:numPr>
                          <w:ilvl w:val="0"/>
                          <w:numId w:val="63"/>
                        </w:numPr>
                        <w:rPr>
                          <w:rFonts w:ascii="Calibri" w:hAnsi="Calibri" w:cs="Calibri"/>
                          <w:sz w:val="28"/>
                          <w:szCs w:val="28"/>
                        </w:rPr>
                      </w:pPr>
                      <w:r w:rsidRPr="00652EED">
                        <w:rPr>
                          <w:rFonts w:ascii="Calibri" w:hAnsi="Calibri" w:cs="Calibri"/>
                          <w:sz w:val="28"/>
                          <w:szCs w:val="28"/>
                        </w:rPr>
                        <w:t xml:space="preserve">Practise </w:t>
                      </w:r>
                      <w:r w:rsidRPr="007445A2">
                        <w:rPr>
                          <w:rFonts w:ascii="Calibri" w:hAnsi="Calibri" w:cs="Calibri"/>
                          <w:sz w:val="28"/>
                          <w:szCs w:val="28"/>
                        </w:rPr>
                        <w:t>the</w:t>
                      </w:r>
                      <w:r w:rsidRPr="00652EED">
                        <w:rPr>
                          <w:rFonts w:ascii="Calibri" w:hAnsi="Calibri" w:cs="Calibri"/>
                          <w:sz w:val="28"/>
                          <w:szCs w:val="28"/>
                        </w:rPr>
                        <w:t xml:space="preserve"> hand and finger signs for the numbers</w:t>
                      </w:r>
                      <w:r>
                        <w:rPr>
                          <w:rFonts w:ascii="Calibri" w:hAnsi="Calibri" w:cs="Calibri"/>
                          <w:sz w:val="28"/>
                          <w:szCs w:val="28"/>
                        </w:rPr>
                        <w:t xml:space="preserve"> 0 – 10.</w:t>
                      </w:r>
                    </w:p>
                    <w:p w14:paraId="112050EF" w14:textId="22AEEAF6" w:rsidR="006301CE" w:rsidRDefault="005046B0" w:rsidP="00165DC1">
                      <w:pPr>
                        <w:pStyle w:val="ListParagraph"/>
                        <w:numPr>
                          <w:ilvl w:val="0"/>
                          <w:numId w:val="63"/>
                        </w:numPr>
                        <w:rPr>
                          <w:rFonts w:ascii="Calibri" w:hAnsi="Calibri" w:cs="Calibri"/>
                          <w:sz w:val="28"/>
                          <w:szCs w:val="28"/>
                        </w:rPr>
                      </w:pPr>
                      <w:r>
                        <w:rPr>
                          <w:rFonts w:ascii="Calibri" w:hAnsi="Calibri" w:cs="Calibri"/>
                          <w:sz w:val="28"/>
                          <w:szCs w:val="28"/>
                        </w:rPr>
                        <w:t>P</w:t>
                      </w:r>
                      <w:r w:rsidR="006301CE" w:rsidRPr="00652EED">
                        <w:rPr>
                          <w:rFonts w:ascii="Calibri" w:hAnsi="Calibri" w:cs="Calibri"/>
                          <w:sz w:val="28"/>
                          <w:szCs w:val="28"/>
                        </w:rPr>
                        <w:t>roject the following page</w:t>
                      </w:r>
                      <w:r>
                        <w:rPr>
                          <w:rFonts w:ascii="Calibri" w:hAnsi="Calibri" w:cs="Calibri"/>
                          <w:sz w:val="28"/>
                          <w:szCs w:val="28"/>
                        </w:rPr>
                        <w:t xml:space="preserve"> onto the board or a screen with a data projector or make copies for each student</w:t>
                      </w:r>
                      <w:r w:rsidR="006301CE">
                        <w:rPr>
                          <w:rFonts w:ascii="Calibri" w:hAnsi="Calibri" w:cs="Calibri"/>
                          <w:sz w:val="28"/>
                          <w:szCs w:val="28"/>
                        </w:rPr>
                        <w:t xml:space="preserve">. </w:t>
                      </w:r>
                    </w:p>
                    <w:p w14:paraId="1FCDA529" w14:textId="77777777" w:rsidR="006301CE" w:rsidRDefault="006301CE" w:rsidP="00165DC1">
                      <w:pPr>
                        <w:pStyle w:val="ListParagraph"/>
                        <w:numPr>
                          <w:ilvl w:val="0"/>
                          <w:numId w:val="63"/>
                        </w:numPr>
                        <w:rPr>
                          <w:rFonts w:ascii="Calibri" w:hAnsi="Calibri" w:cs="Calibri"/>
                          <w:sz w:val="28"/>
                          <w:szCs w:val="28"/>
                        </w:rPr>
                      </w:pPr>
                      <w:r w:rsidRPr="00EF30B0">
                        <w:rPr>
                          <w:rFonts w:ascii="Calibri" w:hAnsi="Calibri" w:cs="Calibri"/>
                          <w:sz w:val="28"/>
                          <w:szCs w:val="28"/>
                        </w:rPr>
                        <w:t>Teach the vocabulary on the shopping list and clap</w:t>
                      </w:r>
                      <w:r>
                        <w:rPr>
                          <w:rFonts w:ascii="Calibri" w:hAnsi="Calibri" w:cs="Calibri"/>
                          <w:sz w:val="28"/>
                          <w:szCs w:val="28"/>
                        </w:rPr>
                        <w:t xml:space="preserve"> the syllables.</w:t>
                      </w:r>
                    </w:p>
                    <w:p w14:paraId="2F45E28C" w14:textId="77777777" w:rsidR="006301CE" w:rsidRDefault="006301CE" w:rsidP="00165DC1">
                      <w:pPr>
                        <w:pStyle w:val="ListParagraph"/>
                        <w:numPr>
                          <w:ilvl w:val="0"/>
                          <w:numId w:val="63"/>
                        </w:numPr>
                        <w:rPr>
                          <w:rFonts w:ascii="Calibri" w:hAnsi="Calibri" w:cs="Calibri"/>
                          <w:sz w:val="28"/>
                          <w:szCs w:val="28"/>
                        </w:rPr>
                      </w:pPr>
                      <w:r>
                        <w:rPr>
                          <w:rFonts w:ascii="Calibri" w:hAnsi="Calibri" w:cs="Calibri"/>
                          <w:sz w:val="28"/>
                          <w:szCs w:val="28"/>
                        </w:rPr>
                        <w:t xml:space="preserve">Ask the questions and students use their hands and fingers to show the price. </w:t>
                      </w:r>
                    </w:p>
                    <w:p w14:paraId="2710E7BB" w14:textId="51D5C503" w:rsidR="006301CE" w:rsidRPr="00613B3D" w:rsidRDefault="006301CE" w:rsidP="006301CE">
                      <w:pPr>
                        <w:rPr>
                          <w:rFonts w:ascii="Calibri" w:hAnsi="Calibri" w:cs="Calibri"/>
                          <w:szCs w:val="28"/>
                        </w:rPr>
                      </w:pPr>
                      <w:r>
                        <w:rPr>
                          <w:rFonts w:ascii="Calibri" w:hAnsi="Calibri" w:cs="Calibri"/>
                          <w:szCs w:val="28"/>
                        </w:rPr>
                        <w:t xml:space="preserve">Extend this activity by </w:t>
                      </w:r>
                      <w:r w:rsidR="001C4F62">
                        <w:rPr>
                          <w:rFonts w:ascii="Calibri" w:hAnsi="Calibri" w:cs="Calibri"/>
                          <w:szCs w:val="28"/>
                        </w:rPr>
                        <w:t xml:space="preserve">using the hands and fingers to indicate the price </w:t>
                      </w:r>
                      <w:r w:rsidR="001C4F62">
                        <w:rPr>
                          <w:rFonts w:ascii="Calibri" w:hAnsi="Calibri" w:cs="Calibri"/>
                          <w:szCs w:val="28"/>
                        </w:rPr>
                        <w:br/>
                        <w:t xml:space="preserve">of </w:t>
                      </w:r>
                      <w:r>
                        <w:rPr>
                          <w:rFonts w:ascii="Calibri" w:hAnsi="Calibri" w:cs="Calibri"/>
                          <w:szCs w:val="28"/>
                        </w:rPr>
                        <w:t>other low</w:t>
                      </w:r>
                      <w:r w:rsidR="001C4F62">
                        <w:rPr>
                          <w:rFonts w:ascii="Calibri" w:hAnsi="Calibri" w:cs="Calibri"/>
                          <w:szCs w:val="28"/>
                        </w:rPr>
                        <w:t>-</w:t>
                      </w:r>
                      <w:r>
                        <w:rPr>
                          <w:rFonts w:ascii="Calibri" w:hAnsi="Calibri" w:cs="Calibri"/>
                          <w:szCs w:val="28"/>
                        </w:rPr>
                        <w:t>priced familiar objects</w:t>
                      </w:r>
                      <w:r w:rsidR="001C4F62">
                        <w:rPr>
                          <w:rFonts w:ascii="Calibri" w:hAnsi="Calibri" w:cs="Calibri"/>
                          <w:szCs w:val="28"/>
                        </w:rPr>
                        <w:t xml:space="preserve">. </w:t>
                      </w:r>
                      <w:r>
                        <w:rPr>
                          <w:rFonts w:ascii="Calibri" w:hAnsi="Calibri" w:cs="Calibri"/>
                          <w:szCs w:val="28"/>
                        </w:rPr>
                        <w:t xml:space="preserve">e.g. classroom items, fruit and veg etc </w:t>
                      </w:r>
                    </w:p>
                    <w:p w14:paraId="6C78881F" w14:textId="77777777" w:rsidR="006301CE" w:rsidRDefault="006301CE"/>
                  </w:txbxContent>
                </v:textbox>
              </v:shape>
            </w:pict>
          </mc:Fallback>
        </mc:AlternateContent>
      </w:r>
    </w:p>
    <w:p w14:paraId="74967DF1" w14:textId="00C81834" w:rsidR="006301CE" w:rsidRDefault="006301CE">
      <w:pPr>
        <w:rPr>
          <w:rFonts w:ascii="Comic Sans MS" w:hAnsi="Comic Sans MS"/>
          <w:sz w:val="40"/>
        </w:rPr>
      </w:pPr>
    </w:p>
    <w:p w14:paraId="2BEEC0D0" w14:textId="77777777" w:rsidR="006301CE" w:rsidRDefault="006301CE">
      <w:pPr>
        <w:rPr>
          <w:rFonts w:ascii="Comic Sans MS" w:hAnsi="Comic Sans MS"/>
          <w:sz w:val="40"/>
        </w:rPr>
      </w:pPr>
    </w:p>
    <w:p w14:paraId="02974E6B" w14:textId="5739D24C" w:rsidR="006301CE" w:rsidRDefault="006301CE">
      <w:pPr>
        <w:rPr>
          <w:rFonts w:ascii="Comic Sans MS" w:hAnsi="Comic Sans MS"/>
          <w:sz w:val="40"/>
        </w:rPr>
      </w:pPr>
    </w:p>
    <w:p w14:paraId="2508FDB5" w14:textId="3E29C0C7" w:rsidR="006301CE" w:rsidRDefault="00B66870">
      <w:pPr>
        <w:rPr>
          <w:rFonts w:ascii="Comic Sans MS" w:hAnsi="Comic Sans MS"/>
          <w:sz w:val="40"/>
        </w:rPr>
      </w:pPr>
      <w:r w:rsidRPr="00960D4A">
        <w:rPr>
          <w:noProof/>
        </w:rPr>
        <w:drawing>
          <wp:anchor distT="0" distB="0" distL="114300" distR="114300" simplePos="0" relativeHeight="252610560" behindDoc="0" locked="0" layoutInCell="1" allowOverlap="1" wp14:anchorId="67F4D0F2" wp14:editId="43CDC5C7">
            <wp:simplePos x="0" y="0"/>
            <wp:positionH relativeFrom="margin">
              <wp:posOffset>100330</wp:posOffset>
            </wp:positionH>
            <wp:positionV relativeFrom="paragraph">
              <wp:posOffset>250825</wp:posOffset>
            </wp:positionV>
            <wp:extent cx="5632450" cy="1661790"/>
            <wp:effectExtent l="19050" t="19050" r="25400" b="1524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BEBA8EAE-BF5A-486C-A8C5-ECC9F3942E4B}">
                          <a14:imgProps xmlns:a14="http://schemas.microsoft.com/office/drawing/2010/main">
                            <a14:imgLayer r:embed="rId10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32450" cy="1661790"/>
                    </a:xfrm>
                    <a:prstGeom prst="rect">
                      <a:avLst/>
                    </a:prstGeom>
                    <a:ln>
                      <a:solidFill>
                        <a:schemeClr val="bg1">
                          <a:lumMod val="65000"/>
                        </a:schemeClr>
                      </a:solidFill>
                    </a:ln>
                  </pic:spPr>
                </pic:pic>
              </a:graphicData>
            </a:graphic>
          </wp:anchor>
        </w:drawing>
      </w:r>
    </w:p>
    <w:p w14:paraId="5EB2733E" w14:textId="7045BB27" w:rsidR="006301CE" w:rsidRDefault="006301CE">
      <w:pPr>
        <w:rPr>
          <w:rFonts w:ascii="Comic Sans MS" w:hAnsi="Comic Sans MS"/>
          <w:sz w:val="40"/>
        </w:rPr>
      </w:pPr>
    </w:p>
    <w:p w14:paraId="21C8FD3A" w14:textId="1A698BB5" w:rsidR="006301CE" w:rsidRDefault="006301CE">
      <w:pPr>
        <w:rPr>
          <w:rFonts w:ascii="Comic Sans MS" w:hAnsi="Comic Sans MS"/>
          <w:sz w:val="40"/>
        </w:rPr>
      </w:pPr>
    </w:p>
    <w:p w14:paraId="4D17315B" w14:textId="3CF91BC7" w:rsidR="006301CE" w:rsidRDefault="006301CE">
      <w:pPr>
        <w:rPr>
          <w:rFonts w:ascii="Comic Sans MS" w:hAnsi="Comic Sans MS"/>
          <w:sz w:val="40"/>
        </w:rPr>
      </w:pPr>
    </w:p>
    <w:p w14:paraId="18EBFEF8" w14:textId="35A073E9" w:rsidR="006301CE" w:rsidRDefault="006301CE">
      <w:pPr>
        <w:rPr>
          <w:rFonts w:ascii="Comic Sans MS" w:hAnsi="Comic Sans MS"/>
          <w:sz w:val="40"/>
        </w:rPr>
      </w:pPr>
    </w:p>
    <w:p w14:paraId="1DE6A035" w14:textId="3536A82E" w:rsidR="006301CE" w:rsidRDefault="006301CE">
      <w:pPr>
        <w:rPr>
          <w:rFonts w:ascii="Comic Sans MS" w:hAnsi="Comic Sans MS"/>
          <w:sz w:val="40"/>
        </w:rPr>
      </w:pPr>
      <w:r>
        <w:rPr>
          <w:rFonts w:ascii="Comic Sans MS" w:hAnsi="Comic Sans MS"/>
          <w:sz w:val="40"/>
        </w:rPr>
        <w:br w:type="page"/>
      </w:r>
    </w:p>
    <w:p w14:paraId="5E91F6A8" w14:textId="0936FF23" w:rsidR="00EF30B0" w:rsidRDefault="000C6E05" w:rsidP="00EF30B0">
      <w:pPr>
        <w:rPr>
          <w:rFonts w:ascii="Comic Sans MS" w:hAnsi="Comic Sans MS"/>
          <w:sz w:val="40"/>
        </w:rPr>
      </w:pPr>
      <w:r w:rsidRPr="00923B8F">
        <w:rPr>
          <w:rFonts w:ascii="Comic Sans MS" w:hAnsi="Comic Sans MS"/>
          <w:b/>
          <w:bCs/>
          <w:noProof/>
          <w:color w:val="000000" w:themeColor="text1"/>
          <w:sz w:val="24"/>
          <w:szCs w:val="24"/>
        </w:rPr>
        <w:lastRenderedPageBreak/>
        <w:drawing>
          <wp:anchor distT="0" distB="0" distL="114300" distR="114300" simplePos="0" relativeHeight="252389376" behindDoc="0" locked="0" layoutInCell="1" allowOverlap="1" wp14:anchorId="1737DB27" wp14:editId="5EF09A44">
            <wp:simplePos x="0" y="0"/>
            <wp:positionH relativeFrom="margin">
              <wp:posOffset>495300</wp:posOffset>
            </wp:positionH>
            <wp:positionV relativeFrom="paragraph">
              <wp:posOffset>452755</wp:posOffset>
            </wp:positionV>
            <wp:extent cx="1097375" cy="693480"/>
            <wp:effectExtent l="0" t="0" r="762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Pr="00923B8F">
        <w:rPr>
          <w:rFonts w:ascii="Comic Sans MS" w:hAnsi="Comic Sans MS"/>
          <w:b/>
          <w:bCs/>
          <w:noProof/>
          <w:szCs w:val="28"/>
        </w:rPr>
        <w:drawing>
          <wp:anchor distT="0" distB="0" distL="114300" distR="114300" simplePos="0" relativeHeight="252390400" behindDoc="0" locked="0" layoutInCell="1" allowOverlap="1" wp14:anchorId="12804A67" wp14:editId="4F5B028A">
            <wp:simplePos x="0" y="0"/>
            <wp:positionH relativeFrom="margin">
              <wp:posOffset>1630680</wp:posOffset>
            </wp:positionH>
            <wp:positionV relativeFrom="paragraph">
              <wp:posOffset>439420</wp:posOffset>
            </wp:positionV>
            <wp:extent cx="887307" cy="711200"/>
            <wp:effectExtent l="0" t="0" r="8255"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887307" cy="711200"/>
                    </a:xfrm>
                    <a:prstGeom prst="rect">
                      <a:avLst/>
                    </a:prstGeom>
                  </pic:spPr>
                </pic:pic>
              </a:graphicData>
            </a:graphic>
            <wp14:sizeRelH relativeFrom="margin">
              <wp14:pctWidth>0</wp14:pctWidth>
            </wp14:sizeRelH>
            <wp14:sizeRelV relativeFrom="margin">
              <wp14:pctHeight>0</wp14:pctHeight>
            </wp14:sizeRelV>
          </wp:anchor>
        </w:drawing>
      </w:r>
      <w:r w:rsidRPr="00923B8F">
        <w:rPr>
          <w:rFonts w:ascii="Comic Sans MS" w:hAnsi="Comic Sans MS"/>
          <w:sz w:val="40"/>
        </w:rPr>
        <w:t>At the supermarket</w:t>
      </w:r>
      <w:bookmarkEnd w:id="13"/>
      <w:r w:rsidR="00652EED">
        <w:rPr>
          <w:rFonts w:ascii="Comic Sans MS" w:hAnsi="Comic Sans MS"/>
          <w:sz w:val="40"/>
        </w:rPr>
        <w:t xml:space="preserve">   </w:t>
      </w:r>
    </w:p>
    <w:p w14:paraId="036ECB2F" w14:textId="1B7A4EFD" w:rsidR="000C6E05" w:rsidRPr="002B7371" w:rsidRDefault="000C6E05" w:rsidP="00165DC1">
      <w:pPr>
        <w:pStyle w:val="ListParagraph"/>
        <w:numPr>
          <w:ilvl w:val="0"/>
          <w:numId w:val="72"/>
        </w:numPr>
        <w:rPr>
          <w:rFonts w:ascii="Comic Sans MS" w:hAnsi="Comic Sans MS"/>
          <w:sz w:val="48"/>
          <w:szCs w:val="48"/>
        </w:rPr>
      </w:pPr>
      <w:r>
        <w:rPr>
          <w:noProof/>
        </w:rPr>
        <mc:AlternateContent>
          <mc:Choice Requires="wps">
            <w:drawing>
              <wp:anchor distT="0" distB="0" distL="114300" distR="114300" simplePos="0" relativeHeight="252391424" behindDoc="0" locked="0" layoutInCell="1" allowOverlap="1" wp14:anchorId="3B090028" wp14:editId="717D3ED2">
                <wp:simplePos x="0" y="0"/>
                <wp:positionH relativeFrom="column">
                  <wp:posOffset>3895725</wp:posOffset>
                </wp:positionH>
                <wp:positionV relativeFrom="paragraph">
                  <wp:posOffset>196215</wp:posOffset>
                </wp:positionV>
                <wp:extent cx="2189480" cy="499110"/>
                <wp:effectExtent l="0" t="0" r="20320" b="186690"/>
                <wp:wrapNone/>
                <wp:docPr id="244" name="Speech Bubble: Rectangle with Corners Rounded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9480" cy="499110"/>
                        </a:xfrm>
                        <a:prstGeom prst="wedgeRoundRectCallout">
                          <a:avLst>
                            <a:gd name="adj1" fmla="val 15340"/>
                            <a:gd name="adj2" fmla="val 81986"/>
                            <a:gd name="adj3" fmla="val 16667"/>
                          </a:avLst>
                        </a:prstGeom>
                        <a:solidFill>
                          <a:srgbClr val="FFFFFF"/>
                        </a:solidFill>
                        <a:ln w="12700">
                          <a:solidFill>
                            <a:srgbClr val="A5A5A5"/>
                          </a:solidFill>
                          <a:miter lim="800000"/>
                          <a:headEnd/>
                          <a:tailEnd/>
                        </a:ln>
                      </wps:spPr>
                      <wps:txbx>
                        <w:txbxContent>
                          <w:p w14:paraId="09CB2C11" w14:textId="50E7CFEA" w:rsidR="000C6E05" w:rsidRPr="00665A5E" w:rsidRDefault="000C6E05" w:rsidP="000C6E05">
                            <w:pPr>
                              <w:ind w:right="-259"/>
                              <w:rPr>
                                <w:rFonts w:ascii="Comic Sans MS" w:hAnsi="Comic Sans MS"/>
                                <w:sz w:val="40"/>
                                <w:szCs w:val="32"/>
                              </w:rPr>
                            </w:pPr>
                            <w:r>
                              <w:rPr>
                                <w:rFonts w:ascii="Comic Sans MS" w:hAnsi="Comic Sans MS"/>
                                <w:sz w:val="40"/>
                                <w:szCs w:val="32"/>
                              </w:rPr>
                              <w:t>M</w:t>
                            </w:r>
                            <w:r w:rsidRPr="00665A5E">
                              <w:rPr>
                                <w:rFonts w:ascii="Comic Sans MS" w:hAnsi="Comic Sans MS"/>
                                <w:sz w:val="40"/>
                                <w:szCs w:val="32"/>
                              </w:rPr>
                              <w:t>y shopping list</w:t>
                            </w:r>
                            <w:r w:rsidR="006829ED">
                              <w:rPr>
                                <w:rFonts w:ascii="Comic Sans MS" w:hAnsi="Comic Sans MS"/>
                                <w:sz w:val="40"/>
                                <w:szCs w:val="32"/>
                              </w:rPr>
                              <w:t>.</w:t>
                            </w:r>
                            <w:r w:rsidRPr="00665A5E">
                              <w:rPr>
                                <w:rFonts w:ascii="Comic Sans MS" w:hAnsi="Comic Sans MS"/>
                                <w:sz w:val="40"/>
                                <w:szCs w:val="32"/>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090028" id="Speech Bubble: Rectangle with Corners Rounded 244" o:spid="_x0000_s1083" type="#_x0000_t62" style="position:absolute;left:0;text-align:left;margin-left:306.75pt;margin-top:15.45pt;width:172.4pt;height:39.3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VpMVwIAALIEAAAOAAAAZHJzL2Uyb0RvYy54bWysVNtu2zAMfR+wfxD0vthO0zQx6hRBug4D&#10;ugva7QMUSba1SaInKXHarx8lJ5m77WmYAwiiSB6Sh2Subw5Gk710XoGtaDHJKZGWg1C2qejXL3dv&#10;FpT4wKxgGqys6JP09Gb1+tV135VyCi1oIR1BEOvLvqtoG0JXZpnnrTTMT6CTFpU1OMMCiq7JhGM9&#10;ohudTfN8nvXgROeAS+/x9XZQ0lXCr2vJw6e69jIQXVHMLaTTpXMbz2x1zcrGsa5V/JgG+4csDFMW&#10;g56hbllgZOfUH1BGcQce6jDhYDKoa8VlqgGrKfLfqnlsWSdTLUiO7840+f8Hyz/uH7vPLqbuu3vg&#10;3z2xsGmZbeTaOehbyQSGKyJRWd/58uwQBY+uZNt/AIGtZbsAiYND7UwExOrIIVH9dKZaHgLh+Dgt&#10;FsvZAjvCUTdbLosi9SJj5cm7cz68k2BIvFS0l6KRD7Cz4gGbumFawy6kcGx/70PiXhDLTMxEfCso&#10;qY3GVu6ZJsXlxezU6pHNdGyzKJaL+XEcRjYXY5tiPp9fJSZYeYyKCZ8STRyCVuJOaZ0E12w32hFM&#10;oaJ36Ts6+7GZtqRHhqdXeZ7qeaH0Y4z1Zfz9DcOogGuklanoIo/fUEns3lsr0pAHpvRwx5y1PbYz&#10;djAuiy/DYXsgSlT0IjnHpy2IJ2ywg2FtcM3x0oJ7pqTHlamo/7FjTlKi31sckmUxQ5pJSMLs8mqK&#10;ghtrtmMNsxyhKsqDo2QQNmHYzF3nVNNirCIRYmGNo1WrcJrBIa9jBbgYeHuxeWM5Wf36q1n9BAAA&#10;//8DAFBLAwQUAAYACAAAACEAlywB4OEAAAAKAQAADwAAAGRycy9kb3ducmV2LnhtbEyPTU+DQBCG&#10;7yb+h82YeGnsUgkNIEujTbxo/KoePA7sClR2lrBbSv+940mPk/fJ+z5TbGbbi8mMvnOkYLWMQBiq&#10;ne6oUfDxfn+VgvABSWPvyCg4GQ+b8vyswFy7I72ZaRcawSXkc1TQhjDkUvq6NRb90g2GOPtyo8XA&#10;59hIPeKRy20vr6NoLS12xAstDmbbmvp7d7AKulf/9Hiq7qbndPGy2OpPHPb7B6UuL+bbGxDBzOEP&#10;hl99VoeSnSp3IO1Fr2C9ihNGFcRRBoKBLEljEBWTUZaALAv5/4XyBwAA//8DAFBLAQItABQABgAI&#10;AAAAIQC2gziS/gAAAOEBAAATAAAAAAAAAAAAAAAAAAAAAABbQ29udGVudF9UeXBlc10ueG1sUEsB&#10;Ai0AFAAGAAgAAAAhADj9If/WAAAAlAEAAAsAAAAAAAAAAAAAAAAALwEAAF9yZWxzLy5yZWxzUEsB&#10;Ai0AFAAGAAgAAAAhAO4FWkxXAgAAsgQAAA4AAAAAAAAAAAAAAAAALgIAAGRycy9lMm9Eb2MueG1s&#10;UEsBAi0AFAAGAAgAAAAhAJcsAeDhAAAACgEAAA8AAAAAAAAAAAAAAAAAsQQAAGRycy9kb3ducmV2&#10;LnhtbFBLBQYAAAAABAAEAPMAAAC/BQAAAAA=&#10;" adj="14113,28509" strokecolor="#a5a5a5" strokeweight="1pt">
                <v:textbox>
                  <w:txbxContent>
                    <w:p w14:paraId="09CB2C11" w14:textId="50E7CFEA" w:rsidR="000C6E05" w:rsidRPr="00665A5E" w:rsidRDefault="000C6E05" w:rsidP="000C6E05">
                      <w:pPr>
                        <w:ind w:right="-259"/>
                        <w:rPr>
                          <w:rFonts w:ascii="Comic Sans MS" w:hAnsi="Comic Sans MS"/>
                          <w:sz w:val="40"/>
                          <w:szCs w:val="32"/>
                        </w:rPr>
                      </w:pPr>
                      <w:r>
                        <w:rPr>
                          <w:rFonts w:ascii="Comic Sans MS" w:hAnsi="Comic Sans MS"/>
                          <w:sz w:val="40"/>
                          <w:szCs w:val="32"/>
                        </w:rPr>
                        <w:t>M</w:t>
                      </w:r>
                      <w:r w:rsidRPr="00665A5E">
                        <w:rPr>
                          <w:rFonts w:ascii="Comic Sans MS" w:hAnsi="Comic Sans MS"/>
                          <w:sz w:val="40"/>
                          <w:szCs w:val="32"/>
                        </w:rPr>
                        <w:t>y shopping list</w:t>
                      </w:r>
                      <w:r w:rsidR="006829ED">
                        <w:rPr>
                          <w:rFonts w:ascii="Comic Sans MS" w:hAnsi="Comic Sans MS"/>
                          <w:sz w:val="40"/>
                          <w:szCs w:val="32"/>
                        </w:rPr>
                        <w:t>.</w:t>
                      </w:r>
                      <w:r w:rsidRPr="00665A5E">
                        <w:rPr>
                          <w:rFonts w:ascii="Comic Sans MS" w:hAnsi="Comic Sans MS"/>
                          <w:sz w:val="40"/>
                          <w:szCs w:val="32"/>
                        </w:rPr>
                        <w:t xml:space="preserve"> </w:t>
                      </w:r>
                    </w:p>
                  </w:txbxContent>
                </v:textbox>
              </v:shape>
            </w:pict>
          </mc:Fallback>
        </mc:AlternateContent>
      </w:r>
    </w:p>
    <w:tbl>
      <w:tblPr>
        <w:tblStyle w:val="TableGrid"/>
        <w:tblpPr w:leftFromText="180" w:rightFromText="180" w:vertAnchor="text" w:horzAnchor="page" w:tblpX="2386" w:tblpY="404"/>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shd w:val="clear" w:color="auto" w:fill="FFF8E5"/>
        <w:tblLook w:val="04A0" w:firstRow="1" w:lastRow="0" w:firstColumn="1" w:lastColumn="0" w:noHBand="0" w:noVBand="1"/>
      </w:tblPr>
      <w:tblGrid>
        <w:gridCol w:w="4563"/>
        <w:gridCol w:w="1277"/>
      </w:tblGrid>
      <w:tr w:rsidR="00EF30B0" w:rsidRPr="00665A5E" w14:paraId="539887C0" w14:textId="13E4A90A" w:rsidTr="00B625E0">
        <w:trPr>
          <w:trHeight w:val="1077"/>
        </w:trPr>
        <w:tc>
          <w:tcPr>
            <w:tcW w:w="4563" w:type="dxa"/>
            <w:tcBorders>
              <w:right w:val="single" w:sz="4" w:space="0" w:color="FFFFFF" w:themeColor="background1"/>
            </w:tcBorders>
            <w:shd w:val="clear" w:color="auto" w:fill="FFF8E5"/>
            <w:vAlign w:val="center"/>
          </w:tcPr>
          <w:p w14:paraId="65F71975" w14:textId="77777777" w:rsidR="00EF30B0" w:rsidRPr="00665A5E" w:rsidRDefault="00EF30B0" w:rsidP="00CB6864">
            <w:pPr>
              <w:spacing w:before="240"/>
              <w:ind w:right="311" w:firstLine="176"/>
              <w:jc w:val="center"/>
              <w:rPr>
                <w:rFonts w:ascii="Comic Sans MS" w:hAnsi="Comic Sans MS"/>
                <w:sz w:val="48"/>
                <w:szCs w:val="48"/>
              </w:rPr>
            </w:pPr>
            <w:r w:rsidRPr="006868F9">
              <w:rPr>
                <w:noProof/>
                <w:szCs w:val="48"/>
              </w:rPr>
              <w:drawing>
                <wp:anchor distT="0" distB="0" distL="114300" distR="114300" simplePos="0" relativeHeight="252419072" behindDoc="0" locked="0" layoutInCell="1" allowOverlap="1" wp14:anchorId="6E3CC6C2" wp14:editId="63CD89D3">
                  <wp:simplePos x="0" y="0"/>
                  <wp:positionH relativeFrom="margin">
                    <wp:posOffset>1943100</wp:posOffset>
                  </wp:positionH>
                  <wp:positionV relativeFrom="paragraph">
                    <wp:posOffset>3810</wp:posOffset>
                  </wp:positionV>
                  <wp:extent cx="327660" cy="624840"/>
                  <wp:effectExtent l="0" t="0" r="0" b="381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27660" cy="624840"/>
                          </a:xfrm>
                          <a:prstGeom prst="rect">
                            <a:avLst/>
                          </a:prstGeom>
                        </pic:spPr>
                      </pic:pic>
                    </a:graphicData>
                  </a:graphic>
                  <wp14:sizeRelH relativeFrom="margin">
                    <wp14:pctWidth>0</wp14:pctWidth>
                  </wp14:sizeRelH>
                  <wp14:sizeRelV relativeFrom="margin">
                    <wp14:pctHeight>0</wp14:pctHeight>
                  </wp14:sizeRelV>
                </wp:anchor>
              </w:drawing>
            </w:r>
            <w:r w:rsidRPr="00665A5E">
              <w:rPr>
                <w:rFonts w:ascii="Comic Sans MS" w:hAnsi="Comic Sans MS"/>
                <w:sz w:val="48"/>
                <w:szCs w:val="48"/>
              </w:rPr>
              <w:t>milk</w:t>
            </w:r>
          </w:p>
        </w:tc>
        <w:tc>
          <w:tcPr>
            <w:tcW w:w="819" w:type="dxa"/>
            <w:tcBorders>
              <w:left w:val="single" w:sz="4" w:space="0" w:color="FFFFFF" w:themeColor="background1"/>
            </w:tcBorders>
            <w:shd w:val="clear" w:color="auto" w:fill="auto"/>
            <w:vAlign w:val="center"/>
          </w:tcPr>
          <w:p w14:paraId="46358D9F" w14:textId="6A8B67BB" w:rsidR="00EF30B0" w:rsidRPr="00B625E0" w:rsidRDefault="00EF30B0" w:rsidP="00B625E0">
            <w:pPr>
              <w:spacing w:before="240"/>
              <w:ind w:right="311" w:firstLine="176"/>
              <w:jc w:val="center"/>
              <w:rPr>
                <w:rFonts w:ascii="Comic Sans MS" w:hAnsi="Comic Sans MS"/>
                <w:noProof/>
                <w:sz w:val="44"/>
                <w:szCs w:val="44"/>
              </w:rPr>
            </w:pPr>
            <w:r w:rsidRPr="00B625E0">
              <w:rPr>
                <w:rFonts w:ascii="Comic Sans MS" w:hAnsi="Comic Sans MS"/>
                <w:noProof/>
                <w:sz w:val="44"/>
                <w:szCs w:val="44"/>
              </w:rPr>
              <w:t>$3</w:t>
            </w:r>
          </w:p>
        </w:tc>
      </w:tr>
      <w:tr w:rsidR="00EF30B0" w:rsidRPr="00665A5E" w14:paraId="218ACF06" w14:textId="0F86E4F5" w:rsidTr="00B625E0">
        <w:trPr>
          <w:trHeight w:val="1077"/>
        </w:trPr>
        <w:tc>
          <w:tcPr>
            <w:tcW w:w="4563" w:type="dxa"/>
            <w:tcBorders>
              <w:right w:val="single" w:sz="4" w:space="0" w:color="FFFFFF" w:themeColor="background1"/>
            </w:tcBorders>
            <w:shd w:val="clear" w:color="auto" w:fill="FFF9E7"/>
            <w:vAlign w:val="center"/>
          </w:tcPr>
          <w:p w14:paraId="1D9CC052" w14:textId="77777777" w:rsidR="00EF30B0" w:rsidRPr="00665A5E" w:rsidRDefault="00EF30B0" w:rsidP="00CB6864">
            <w:pPr>
              <w:ind w:right="311" w:firstLine="176"/>
              <w:jc w:val="center"/>
              <w:rPr>
                <w:rFonts w:ascii="Comic Sans MS" w:hAnsi="Comic Sans MS"/>
                <w:sz w:val="48"/>
                <w:szCs w:val="48"/>
              </w:rPr>
            </w:pPr>
            <w:r w:rsidRPr="006868F9">
              <w:rPr>
                <w:noProof/>
                <w:szCs w:val="48"/>
              </w:rPr>
              <w:drawing>
                <wp:anchor distT="0" distB="0" distL="114300" distR="114300" simplePos="0" relativeHeight="252418048" behindDoc="0" locked="0" layoutInCell="1" allowOverlap="1" wp14:anchorId="5AA56B8D" wp14:editId="40ADBA36">
                  <wp:simplePos x="0" y="0"/>
                  <wp:positionH relativeFrom="margin">
                    <wp:posOffset>71755</wp:posOffset>
                  </wp:positionH>
                  <wp:positionV relativeFrom="paragraph">
                    <wp:posOffset>-46990</wp:posOffset>
                  </wp:positionV>
                  <wp:extent cx="784860" cy="59182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784860" cy="591820"/>
                          </a:xfrm>
                          <a:prstGeom prst="rect">
                            <a:avLst/>
                          </a:prstGeom>
                        </pic:spPr>
                      </pic:pic>
                    </a:graphicData>
                  </a:graphic>
                  <wp14:sizeRelH relativeFrom="margin">
                    <wp14:pctWidth>0</wp14:pctWidth>
                  </wp14:sizeRelH>
                  <wp14:sizeRelV relativeFrom="margin">
                    <wp14:pctHeight>0</wp14:pctHeight>
                  </wp14:sizeRelV>
                </wp:anchor>
              </w:drawing>
            </w:r>
            <w:r w:rsidRPr="00665A5E">
              <w:rPr>
                <w:rFonts w:ascii="Comic Sans MS" w:hAnsi="Comic Sans MS"/>
                <w:sz w:val="48"/>
                <w:szCs w:val="48"/>
              </w:rPr>
              <w:t>tea</w:t>
            </w:r>
          </w:p>
        </w:tc>
        <w:tc>
          <w:tcPr>
            <w:tcW w:w="819" w:type="dxa"/>
            <w:tcBorders>
              <w:left w:val="single" w:sz="4" w:space="0" w:color="FFFFFF" w:themeColor="background1"/>
            </w:tcBorders>
            <w:shd w:val="clear" w:color="auto" w:fill="auto"/>
            <w:vAlign w:val="center"/>
          </w:tcPr>
          <w:p w14:paraId="450A3676" w14:textId="63D0FE12" w:rsidR="00EF30B0" w:rsidRPr="00B625E0" w:rsidRDefault="00B625E0" w:rsidP="00B625E0">
            <w:pPr>
              <w:ind w:right="311" w:firstLine="176"/>
              <w:jc w:val="center"/>
              <w:rPr>
                <w:rFonts w:ascii="Comic Sans MS" w:hAnsi="Comic Sans MS"/>
                <w:noProof/>
                <w:sz w:val="44"/>
                <w:szCs w:val="44"/>
              </w:rPr>
            </w:pPr>
            <w:r w:rsidRPr="00B625E0">
              <w:rPr>
                <w:rFonts w:ascii="Comic Sans MS" w:hAnsi="Comic Sans MS"/>
                <w:noProof/>
                <w:sz w:val="44"/>
                <w:szCs w:val="44"/>
              </w:rPr>
              <w:t>$5</w:t>
            </w:r>
          </w:p>
        </w:tc>
      </w:tr>
      <w:tr w:rsidR="00EF30B0" w:rsidRPr="00665A5E" w14:paraId="3A6A635A" w14:textId="33D83432" w:rsidTr="00B625E0">
        <w:trPr>
          <w:trHeight w:val="1077"/>
        </w:trPr>
        <w:tc>
          <w:tcPr>
            <w:tcW w:w="4563" w:type="dxa"/>
            <w:tcBorders>
              <w:right w:val="single" w:sz="4" w:space="0" w:color="FFFFFF" w:themeColor="background1"/>
            </w:tcBorders>
            <w:shd w:val="clear" w:color="auto" w:fill="FFF9E7"/>
            <w:vAlign w:val="center"/>
          </w:tcPr>
          <w:p w14:paraId="6534ECB9" w14:textId="77777777" w:rsidR="00EF30B0" w:rsidRPr="00665A5E" w:rsidRDefault="00EF30B0" w:rsidP="00CB6864">
            <w:pPr>
              <w:ind w:right="311" w:firstLine="176"/>
              <w:jc w:val="center"/>
              <w:rPr>
                <w:rFonts w:ascii="Comic Sans MS" w:hAnsi="Comic Sans MS"/>
                <w:sz w:val="48"/>
                <w:szCs w:val="48"/>
              </w:rPr>
            </w:pPr>
            <w:r w:rsidRPr="006868F9">
              <w:rPr>
                <w:noProof/>
                <w:szCs w:val="48"/>
              </w:rPr>
              <w:drawing>
                <wp:anchor distT="0" distB="0" distL="114300" distR="114300" simplePos="0" relativeHeight="252421120" behindDoc="0" locked="0" layoutInCell="1" allowOverlap="1" wp14:anchorId="23278260" wp14:editId="66EA4D71">
                  <wp:simplePos x="0" y="0"/>
                  <wp:positionH relativeFrom="column">
                    <wp:posOffset>2205990</wp:posOffset>
                  </wp:positionH>
                  <wp:positionV relativeFrom="paragraph">
                    <wp:posOffset>15240</wp:posOffset>
                  </wp:positionV>
                  <wp:extent cx="370205" cy="579120"/>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70205" cy="579120"/>
                          </a:xfrm>
                          <a:prstGeom prst="rect">
                            <a:avLst/>
                          </a:prstGeom>
                        </pic:spPr>
                      </pic:pic>
                    </a:graphicData>
                  </a:graphic>
                  <wp14:sizeRelH relativeFrom="margin">
                    <wp14:pctWidth>0</wp14:pctWidth>
                  </wp14:sizeRelH>
                  <wp14:sizeRelV relativeFrom="margin">
                    <wp14:pctHeight>0</wp14:pctHeight>
                  </wp14:sizeRelV>
                </wp:anchor>
              </w:drawing>
            </w:r>
            <w:r w:rsidRPr="00665A5E">
              <w:rPr>
                <w:rFonts w:ascii="Comic Sans MS" w:hAnsi="Comic Sans MS"/>
                <w:sz w:val="48"/>
                <w:szCs w:val="48"/>
              </w:rPr>
              <w:t>coffee</w:t>
            </w:r>
          </w:p>
        </w:tc>
        <w:tc>
          <w:tcPr>
            <w:tcW w:w="819" w:type="dxa"/>
            <w:tcBorders>
              <w:left w:val="single" w:sz="4" w:space="0" w:color="FFFFFF" w:themeColor="background1"/>
            </w:tcBorders>
            <w:shd w:val="clear" w:color="auto" w:fill="auto"/>
            <w:vAlign w:val="center"/>
          </w:tcPr>
          <w:p w14:paraId="08572827" w14:textId="1F11F635" w:rsidR="00EF30B0" w:rsidRPr="00B625E0" w:rsidRDefault="00B625E0" w:rsidP="00B625E0">
            <w:pPr>
              <w:ind w:right="311" w:firstLine="176"/>
              <w:jc w:val="center"/>
              <w:rPr>
                <w:rFonts w:ascii="Comic Sans MS" w:hAnsi="Comic Sans MS"/>
                <w:noProof/>
                <w:sz w:val="44"/>
                <w:szCs w:val="44"/>
              </w:rPr>
            </w:pPr>
            <w:r>
              <w:rPr>
                <w:rFonts w:ascii="Comic Sans MS" w:hAnsi="Comic Sans MS"/>
                <w:noProof/>
                <w:sz w:val="44"/>
                <w:szCs w:val="44"/>
              </w:rPr>
              <w:t>$8</w:t>
            </w:r>
          </w:p>
        </w:tc>
      </w:tr>
      <w:tr w:rsidR="00EF30B0" w:rsidRPr="00665A5E" w14:paraId="222691AB" w14:textId="12AC064F" w:rsidTr="00B625E0">
        <w:trPr>
          <w:trHeight w:val="1077"/>
        </w:trPr>
        <w:tc>
          <w:tcPr>
            <w:tcW w:w="4563" w:type="dxa"/>
            <w:tcBorders>
              <w:right w:val="single" w:sz="4" w:space="0" w:color="FFFFFF" w:themeColor="background1"/>
            </w:tcBorders>
            <w:shd w:val="clear" w:color="auto" w:fill="FFF9E7"/>
            <w:vAlign w:val="center"/>
          </w:tcPr>
          <w:p w14:paraId="1E724DFC" w14:textId="77777777" w:rsidR="00EF30B0" w:rsidRPr="00665A5E" w:rsidRDefault="00EF30B0" w:rsidP="00CB6864">
            <w:pPr>
              <w:ind w:right="311" w:firstLine="176"/>
              <w:jc w:val="center"/>
              <w:rPr>
                <w:rFonts w:ascii="Comic Sans MS" w:hAnsi="Comic Sans MS"/>
                <w:sz w:val="48"/>
                <w:szCs w:val="48"/>
              </w:rPr>
            </w:pPr>
            <w:r w:rsidRPr="006868F9">
              <w:rPr>
                <w:noProof/>
                <w:szCs w:val="48"/>
              </w:rPr>
              <w:drawing>
                <wp:anchor distT="0" distB="0" distL="114300" distR="114300" simplePos="0" relativeHeight="252420096" behindDoc="0" locked="0" layoutInCell="1" allowOverlap="1" wp14:anchorId="3CAA3911" wp14:editId="5F2D462E">
                  <wp:simplePos x="0" y="0"/>
                  <wp:positionH relativeFrom="margin">
                    <wp:posOffset>91440</wp:posOffset>
                  </wp:positionH>
                  <wp:positionV relativeFrom="paragraph">
                    <wp:posOffset>-97790</wp:posOffset>
                  </wp:positionV>
                  <wp:extent cx="548640" cy="735330"/>
                  <wp:effectExtent l="0" t="0" r="3810" b="762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48640" cy="73533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48"/>
                <w:szCs w:val="48"/>
              </w:rPr>
              <w:t>sugar</w:t>
            </w:r>
          </w:p>
        </w:tc>
        <w:tc>
          <w:tcPr>
            <w:tcW w:w="819" w:type="dxa"/>
            <w:tcBorders>
              <w:left w:val="single" w:sz="4" w:space="0" w:color="FFFFFF" w:themeColor="background1"/>
            </w:tcBorders>
            <w:shd w:val="clear" w:color="auto" w:fill="auto"/>
            <w:vAlign w:val="center"/>
          </w:tcPr>
          <w:p w14:paraId="6C7AC9A2" w14:textId="706C74DE" w:rsidR="00B625E0" w:rsidRPr="00B625E0" w:rsidRDefault="00B625E0" w:rsidP="00B625E0">
            <w:pPr>
              <w:ind w:right="311" w:firstLine="176"/>
              <w:jc w:val="center"/>
              <w:rPr>
                <w:rFonts w:ascii="Comic Sans MS" w:hAnsi="Comic Sans MS"/>
                <w:noProof/>
                <w:sz w:val="44"/>
                <w:szCs w:val="44"/>
              </w:rPr>
            </w:pPr>
            <w:r>
              <w:rPr>
                <w:rFonts w:ascii="Comic Sans MS" w:hAnsi="Comic Sans MS"/>
                <w:noProof/>
                <w:sz w:val="44"/>
                <w:szCs w:val="44"/>
              </w:rPr>
              <w:t>$4</w:t>
            </w:r>
          </w:p>
        </w:tc>
      </w:tr>
      <w:tr w:rsidR="00EF30B0" w:rsidRPr="00665A5E" w14:paraId="22B0A87F" w14:textId="3D9629E3" w:rsidTr="00B625E0">
        <w:trPr>
          <w:trHeight w:val="1077"/>
        </w:trPr>
        <w:tc>
          <w:tcPr>
            <w:tcW w:w="4563" w:type="dxa"/>
            <w:tcBorders>
              <w:right w:val="single" w:sz="4" w:space="0" w:color="FFFFFF" w:themeColor="background1"/>
            </w:tcBorders>
            <w:shd w:val="clear" w:color="auto" w:fill="FFF9E7"/>
            <w:vAlign w:val="center"/>
          </w:tcPr>
          <w:p w14:paraId="3CAF0DC9" w14:textId="77777777" w:rsidR="00EF30B0" w:rsidRPr="00665A5E" w:rsidRDefault="00EF30B0" w:rsidP="00CB6864">
            <w:pPr>
              <w:ind w:right="311" w:firstLine="176"/>
              <w:jc w:val="center"/>
              <w:rPr>
                <w:rFonts w:ascii="Comic Sans MS" w:hAnsi="Comic Sans MS"/>
                <w:noProof/>
                <w:sz w:val="48"/>
                <w:lang w:eastAsia="en-AU"/>
              </w:rPr>
            </w:pPr>
            <w:r w:rsidRPr="00665A5E">
              <w:rPr>
                <w:rFonts w:ascii="Comic Sans MS" w:hAnsi="Comic Sans MS"/>
                <w:noProof/>
                <w:sz w:val="48"/>
                <w:lang w:eastAsia="en-AU"/>
              </w:rPr>
              <w:drawing>
                <wp:anchor distT="0" distB="0" distL="114300" distR="114300" simplePos="0" relativeHeight="252417024" behindDoc="0" locked="0" layoutInCell="1" allowOverlap="1" wp14:anchorId="0B20F5AD" wp14:editId="0AF05306">
                  <wp:simplePos x="0" y="0"/>
                  <wp:positionH relativeFrom="column">
                    <wp:posOffset>1903730</wp:posOffset>
                  </wp:positionH>
                  <wp:positionV relativeFrom="paragraph">
                    <wp:posOffset>-15875</wp:posOffset>
                  </wp:positionV>
                  <wp:extent cx="1074420" cy="755650"/>
                  <wp:effectExtent l="0" t="0" r="0" b="0"/>
                  <wp:wrapNone/>
                  <wp:docPr id="157" name="Picture 15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 name="Picture 1929" descr="A picture containing diagram&#10;&#10;Description automatically generated"/>
                          <pic:cNvPicPr>
                            <a:picLocks noChangeAspect="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74420" cy="75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5A5E">
              <w:rPr>
                <w:rFonts w:ascii="Comic Sans MS" w:hAnsi="Comic Sans MS"/>
                <w:sz w:val="48"/>
                <w:szCs w:val="48"/>
              </w:rPr>
              <w:t>biscuits</w:t>
            </w:r>
          </w:p>
        </w:tc>
        <w:tc>
          <w:tcPr>
            <w:tcW w:w="819" w:type="dxa"/>
            <w:tcBorders>
              <w:left w:val="single" w:sz="4" w:space="0" w:color="FFFFFF" w:themeColor="background1"/>
            </w:tcBorders>
            <w:shd w:val="clear" w:color="auto" w:fill="auto"/>
            <w:vAlign w:val="center"/>
          </w:tcPr>
          <w:p w14:paraId="44D1C1CE" w14:textId="3062175F" w:rsidR="00EF30B0" w:rsidRPr="00B625E0" w:rsidRDefault="00EC0085" w:rsidP="00B625E0">
            <w:pPr>
              <w:ind w:right="311" w:firstLine="176"/>
              <w:jc w:val="center"/>
              <w:rPr>
                <w:rFonts w:ascii="Comic Sans MS" w:hAnsi="Comic Sans MS"/>
                <w:noProof/>
                <w:sz w:val="44"/>
                <w:szCs w:val="44"/>
                <w:lang w:eastAsia="en-AU"/>
              </w:rPr>
            </w:pPr>
            <w:r>
              <w:rPr>
                <w:rFonts w:ascii="Comic Sans MS" w:hAnsi="Comic Sans MS"/>
                <w:noProof/>
                <w:sz w:val="44"/>
                <w:szCs w:val="44"/>
                <w:lang w:eastAsia="en-AU"/>
              </w:rPr>
              <w:t>$6</w:t>
            </w:r>
          </w:p>
        </w:tc>
      </w:tr>
    </w:tbl>
    <w:p w14:paraId="2DD78FC8" w14:textId="77777777" w:rsidR="000C6E05" w:rsidRPr="007246AE" w:rsidRDefault="000C6E05" w:rsidP="000C6E05">
      <w:pPr>
        <w:pStyle w:val="ListParagraph"/>
        <w:ind w:left="1080"/>
        <w:jc w:val="both"/>
        <w:rPr>
          <w:rFonts w:ascii="Comic Sans MS" w:hAnsi="Comic Sans MS"/>
          <w:sz w:val="48"/>
          <w:szCs w:val="48"/>
          <w:lang w:val="en-GB"/>
        </w:rPr>
      </w:pPr>
      <w:r w:rsidRPr="00665A5E">
        <w:rPr>
          <w:rFonts w:ascii="Comic Sans MS" w:hAnsi="Comic Sans MS"/>
          <w:noProof/>
          <w:sz w:val="18"/>
          <w:szCs w:val="14"/>
          <w:lang w:eastAsia="en-AU"/>
        </w:rPr>
        <w:drawing>
          <wp:anchor distT="0" distB="0" distL="114300" distR="114300" simplePos="0" relativeHeight="252388352" behindDoc="0" locked="0" layoutInCell="1" allowOverlap="1" wp14:anchorId="5192D0B7" wp14:editId="02D921C1">
            <wp:simplePos x="0" y="0"/>
            <wp:positionH relativeFrom="margin">
              <wp:posOffset>4442460</wp:posOffset>
            </wp:positionH>
            <wp:positionV relativeFrom="paragraph">
              <wp:posOffset>292100</wp:posOffset>
            </wp:positionV>
            <wp:extent cx="1557972" cy="1645920"/>
            <wp:effectExtent l="0" t="0" r="4445" b="0"/>
            <wp:wrapNone/>
            <wp:docPr id="1994" name="Picture 1994" descr="A picture containing linedraw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 name="Picture 1994" descr="A picture containing linedrawing, vector graphics&#10;&#10;Description automatically generated"/>
                    <pic:cNvPicPr>
                      <a:picLocks noChangeAspect="1"/>
                    </pic:cNvPicPr>
                  </pic:nvPicPr>
                  <pic:blipFill>
                    <a:blip r:embed="rId111">
                      <a:extLst>
                        <a:ext uri="{28A0092B-C50C-407E-A947-70E740481C1C}">
                          <a14:useLocalDpi xmlns:a14="http://schemas.microsoft.com/office/drawing/2010/main" val="0"/>
                        </a:ext>
                      </a:extLst>
                    </a:blip>
                    <a:stretch>
                      <a:fillRect/>
                    </a:stretch>
                  </pic:blipFill>
                  <pic:spPr>
                    <a:xfrm>
                      <a:off x="0" y="0"/>
                      <a:ext cx="1557972" cy="1645920"/>
                    </a:xfrm>
                    <a:prstGeom prst="rect">
                      <a:avLst/>
                    </a:prstGeom>
                  </pic:spPr>
                </pic:pic>
              </a:graphicData>
            </a:graphic>
            <wp14:sizeRelH relativeFrom="margin">
              <wp14:pctWidth>0</wp14:pctWidth>
            </wp14:sizeRelH>
            <wp14:sizeRelV relativeFrom="margin">
              <wp14:pctHeight>0</wp14:pctHeight>
            </wp14:sizeRelV>
          </wp:anchor>
        </w:drawing>
      </w:r>
    </w:p>
    <w:p w14:paraId="41B3C3C6" w14:textId="77777777" w:rsidR="000C6E05" w:rsidRDefault="000C6E05" w:rsidP="000C6E05">
      <w:pPr>
        <w:rPr>
          <w:rFonts w:ascii="Comic Sans MS" w:hAnsi="Comic Sans MS"/>
          <w:sz w:val="48"/>
          <w:szCs w:val="48"/>
        </w:rPr>
      </w:pPr>
    </w:p>
    <w:p w14:paraId="286A4DC9" w14:textId="77777777" w:rsidR="000C6E05" w:rsidRDefault="000C6E05" w:rsidP="000C6E05">
      <w:pPr>
        <w:rPr>
          <w:rFonts w:ascii="Comic Sans MS" w:hAnsi="Comic Sans MS"/>
          <w:sz w:val="48"/>
        </w:rPr>
      </w:pPr>
    </w:p>
    <w:p w14:paraId="1136DD1B" w14:textId="77777777" w:rsidR="000C6E05" w:rsidRDefault="000C6E05" w:rsidP="000C6E05">
      <w:pPr>
        <w:rPr>
          <w:rFonts w:ascii="Comic Sans MS" w:hAnsi="Comic Sans MS"/>
          <w:sz w:val="48"/>
        </w:rPr>
      </w:pPr>
    </w:p>
    <w:p w14:paraId="00CD1A6C" w14:textId="77777777" w:rsidR="000C6E05" w:rsidRDefault="000C6E05" w:rsidP="000C6E05">
      <w:pPr>
        <w:rPr>
          <w:rFonts w:ascii="Comic Sans MS" w:hAnsi="Comic Sans MS"/>
          <w:sz w:val="48"/>
        </w:rPr>
      </w:pPr>
    </w:p>
    <w:p w14:paraId="577B4AE5" w14:textId="77777777" w:rsidR="000C6E05" w:rsidRDefault="000C6E05" w:rsidP="000C6E05">
      <w:pPr>
        <w:rPr>
          <w:rFonts w:ascii="Comic Sans MS" w:hAnsi="Comic Sans MS"/>
          <w:sz w:val="48"/>
        </w:rPr>
      </w:pPr>
    </w:p>
    <w:p w14:paraId="2FF50CBC" w14:textId="77777777" w:rsidR="000C6E05" w:rsidRPr="00665A5E" w:rsidRDefault="000C6E05" w:rsidP="000C6E05">
      <w:pPr>
        <w:rPr>
          <w:rFonts w:ascii="Comic Sans MS" w:hAnsi="Comic Sans MS"/>
          <w:sz w:val="48"/>
        </w:rPr>
      </w:pPr>
    </w:p>
    <w:p w14:paraId="66F6498F" w14:textId="3CED69F3" w:rsidR="000C6E05" w:rsidRPr="002B7371" w:rsidRDefault="000C6E05" w:rsidP="00165DC1">
      <w:pPr>
        <w:pStyle w:val="ListParagraph"/>
        <w:numPr>
          <w:ilvl w:val="0"/>
          <w:numId w:val="72"/>
        </w:numPr>
        <w:rPr>
          <w:rFonts w:ascii="Comic Sans MS" w:hAnsi="Comic Sans MS"/>
          <w:sz w:val="48"/>
          <w:szCs w:val="40"/>
          <w:lang w:val="en-GB"/>
        </w:rPr>
      </w:pPr>
      <w:r>
        <w:rPr>
          <w:noProof/>
        </w:rPr>
        <mc:AlternateContent>
          <mc:Choice Requires="wpg">
            <w:drawing>
              <wp:anchor distT="0" distB="0" distL="114300" distR="114300" simplePos="0" relativeHeight="252399616" behindDoc="0" locked="0" layoutInCell="1" allowOverlap="1" wp14:anchorId="6357D2AD" wp14:editId="6ADFE505">
                <wp:simplePos x="0" y="0"/>
                <wp:positionH relativeFrom="column">
                  <wp:posOffset>1261110</wp:posOffset>
                </wp:positionH>
                <wp:positionV relativeFrom="paragraph">
                  <wp:posOffset>12700</wp:posOffset>
                </wp:positionV>
                <wp:extent cx="3608070" cy="769620"/>
                <wp:effectExtent l="346710" t="1905" r="7620" b="66675"/>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8070" cy="769620"/>
                          <a:chOff x="3426" y="8808"/>
                          <a:chExt cx="5682" cy="1212"/>
                        </a:xfrm>
                      </wpg:grpSpPr>
                      <wps:wsp>
                        <wps:cNvPr id="242" name="Speech Bubble: Rectangle with Corners Rounded 1989"/>
                        <wps:cNvSpPr>
                          <a:spLocks noChangeArrowheads="1"/>
                        </wps:cNvSpPr>
                        <wps:spPr bwMode="auto">
                          <a:xfrm flipH="1">
                            <a:off x="3426" y="8808"/>
                            <a:ext cx="5682" cy="1212"/>
                          </a:xfrm>
                          <a:prstGeom prst="wedgeRoundRectCallout">
                            <a:avLst>
                              <a:gd name="adj1" fmla="val 58727"/>
                              <a:gd name="adj2" fmla="val 54782"/>
                              <a:gd name="adj3" fmla="val 16667"/>
                            </a:avLst>
                          </a:prstGeom>
                          <a:solidFill>
                            <a:srgbClr val="FFFFFF"/>
                          </a:solidFill>
                          <a:ln w="12700">
                            <a:solidFill>
                              <a:srgbClr val="A5A5A5"/>
                            </a:solidFill>
                            <a:miter lim="800000"/>
                            <a:headEnd/>
                            <a:tailEnd/>
                          </a:ln>
                        </wps:spPr>
                        <wps:txbx>
                          <w:txbxContent>
                            <w:p w14:paraId="39C2E80B" w14:textId="77777777" w:rsidR="000C6E05" w:rsidRPr="00665A5E" w:rsidRDefault="000C6E05" w:rsidP="000C6E05">
                              <w:pPr>
                                <w:rPr>
                                  <w:rFonts w:ascii="Comic Sans MS" w:hAnsi="Comic Sans MS"/>
                                  <w:sz w:val="44"/>
                                  <w:szCs w:val="36"/>
                                </w:rPr>
                              </w:pPr>
                              <w:r w:rsidRPr="00665A5E">
                                <w:rPr>
                                  <w:rFonts w:ascii="Comic Sans MS" w:hAnsi="Comic Sans MS"/>
                                  <w:sz w:val="44"/>
                                  <w:szCs w:val="36"/>
                                </w:rPr>
                                <w:t>How much is the milk?</w:t>
                              </w:r>
                            </w:p>
                          </w:txbxContent>
                        </wps:txbx>
                        <wps:bodyPr rot="0" vert="horz" wrap="square" lIns="91440" tIns="45720" rIns="91440" bIns="45720" anchor="ctr" anchorCtr="0" upright="1">
                          <a:noAutofit/>
                        </wps:bodyPr>
                      </wps:wsp>
                      <pic:pic xmlns:pic="http://schemas.openxmlformats.org/drawingml/2006/picture">
                        <pic:nvPicPr>
                          <pic:cNvPr id="243" name="Picture 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8340" y="8904"/>
                            <a:ext cx="482" cy="10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57D2AD" id="Group 241" o:spid="_x0000_s1084" style="position:absolute;left:0;text-align:left;margin-left:99.3pt;margin-top:1pt;width:284.1pt;height:60.6pt;z-index:252399616" coordorigin="3426,8808" coordsize="5682,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j2AMAAN8IAAAOAAAAZHJzL2Uyb0RvYy54bWykVm1z4yYQ/t6Z/geG&#10;7xfJsiPbmsg3qXNJb+baZi7tD0AISfQQUECRc7++C8i28nJt52qPNayA5dln91l89f7QC/TIjOVK&#10;lnhxkWLEJFU1l22J//j99t0GI+uIrIlQkpX4iVn8fvfjD1ejLlimOiVqZhA4kbYYdYk753SRJJZ2&#10;rCf2QmkmYbJRpicOTNMmtSEjeO9FkqVpnozK1NooyqyFtzdxEu+C/6Zh1P3WNJY5JEoM2Fx4mvCs&#10;/DPZXZGiNUR3nE4wyHeg6AmXcOjJ1Q1xBA2Gv3LVc2qUVY27oKpPVNNwykIMEM0ifRHNnVGDDrG0&#10;xdjqE01A7Quevtst/fXxzugHfW8iehh+UvSLBV6SUbfFfN7bbVyMqvEXVUM+yeBUCPzQmN67gJDQ&#10;IfD7dOKXHRyi8HKZp5t0DWmgMLfOt3k2JYB2kCW/bbnKcoxgdrNJNzE5tPswbb/MN1ncu8gWmZ9N&#10;SBHPDVgnbD73UEz2zJf9f3w9dESzkAbr+bg3iNclzlYARpIeSHjQjNEO/TRUlWAF+gxVR2QrGBq5&#10;69BeGQkCQZ/VIGtWo8V2s/XgPUpwd+TeRuKRVPsOdrNrY9TYMVID+kUI9tkGb1hI29uZQI3g+me/&#10;cZaTN8g9ZuYfqCWFNtbdMdUjPyjxyOqWhWB8oHsihBpcOIc8frIu1FE9MUPqPxcYNb0AUT0SgS43&#10;62wd89rO1gCTszWrNeQ5CnO2Zjlfs8jzPPiBCphOhdERqIdgleD1LRciGKat9sIggFDi2/AJjL5Y&#10;JiQagbNsnaYhnm/7uL7037d89NxBQxO8hxpO/SdG4hP5QdYhKke4iGPALGRQWkxmLAp3qA6hxJYh&#10;7z7TlaqfINdGxQYGDRcGnTJfMRqheZXY/jUQwzASHyXUy3axWvluF4zV5Rp0hsx8pprPEEnBVYmp&#10;MxhFY+9ijxy04W0HZ8VCkuoa9N5w57V3xjUZILndlea0gN/Uq2D0Snv/3tNhlxt8NPFe6P+Tj56Y&#10;L4N+B21VE8crLrh7ClcEpNKDko/3nPo25425jKGwooxh3h+LgjqPq+IeqC1OQ2M869NqKH/PzPnV&#10;K8k+95J48xmOCmR6LFI/niIG8l80+DdIi5fHjaJDz6SLt6FhAoJX0nZcW8h5wfqK1SU2H2vASeEm&#10;dtCvIKnSxbq0hnoVh7q0zjBHOy+YBoQzvYcaPU2EAM6YfTjf7kHez3QbbJa+HH1b36arePCx86xO&#10;PT1d5ZOgjnfJUc9T4zEA9NxnfAk+l7xUnkr//ghsGoIZSjTcomHbdOP7a3puh1Xn/yW7vwEAAP//&#10;AwBQSwMECgAAAAAAAAAhAKvZVqaXHgAAlx4AABQAAABkcnMvbWVkaWEvaW1hZ2UxLnBuZ4lQTkcN&#10;ChoKAAAADUlIRFIAAACSAAABUQgDAAAAqK4EEgAAAAFzUkdCAK7OHOkAAAAEZ0FNQQAAsY8L/GEF&#10;AAADAFBMVEX///8AAAD37/cACAilpaUQEAjv7+9zc3N7e4wQEBne5ube1tZCSlIxOjprSuZrSrUQ&#10;SmMQSr0pKTGUSoxCSoycGeZrlGOcGbUQGZQQGe9rGYxrGTpCGWNCGb2USmNrGWNrGRBra2OUe2Na&#10;Ulq9xb2c75xz795z75ycxd6cxVpCe1qcxRlCexmcxZxzxd5zxZxCzlpCzhmEjIwhIRlC795C75wQ&#10;794Q75wQ71oQ7xmUjJTFzs6cnJScSuacSrUQSpQQSu9rSjpCSr1rShDWzs61rbUpKSlKSkKcGYxC&#10;GZRCGe+cGTpCGRCcGWOcGRDvxRDvUhDvjBDvGRDFxRDFUhDFjBDFGRCUnGPmnLVjSoTmnJQpShlC&#10;71pC7xnva6XvKaXFa6XFKaXvSqXvCKXFSqXFCKW9vb2cSjpCSu+cShBrexBCOkJrCOZrCLUQCGMQ&#10;CL3vxXPva+bvUnPvxTHvUjHvKeZCGTrvjDHvGTHvrebvjHPvGXPFxTHFUjHFjDHFGTHFxXPFa+bF&#10;UnPFKebFrebFjHPFGXPO78W9nJzvxVLvSubvUlLvCObvjObvjFLvGVLFxVLFSubFUlLFCObFjObF&#10;jFLFGVJjY1pKShmce+9ze++ce8Vze8WcexBCpe/mzrVCpa0Qpe8Qpa1r72sQpWtr7ykQpSnv72vv&#10;7xBCe+9Ce60Qe+8Qe61rxWsQe2trxSkQeylrezFCzu9Czq0Qzu8Qzq0QzmsQzim9zpzF72vF7xBr&#10;nBBCpc7mzpRCpYwQpc4QpYxr70oQpUpr7wgQpQhCe85Ce4wQe84Qe4xrxUoQe0prxQgQewhCzs5C&#10;zowQzs4QzowQzkoQzghrnJRrKeZrKbUQKWMQKb2c7++c72ucnO/v75xCpWuc7ylCpSnv70JznO/F&#10;zu+cnMVznMWcezHF75zF70IIMTqcnBAIMRCc786c70pCpUqc7whCpQhrnDGcc5T3787vzu8IUjqc&#10;nDEIUhDF7+YpEDoIEDG9lL0hCBDW7/8IACn/7/8QAAAAAAB17IOCAAABAHRSTlP/////////////&#10;////////////////////////////////////////////////////////////////////////////&#10;////////////////////////////////////////////////////////////////////////////&#10;////////////////////////////////////////////////////////////////////////////&#10;////////////////////////////////////////////////////////////////////////////&#10;//////////////////////8AU/cHJQAAAAlwSFlzAAAh1QAAIdUBBJy0nQAAGhRJREFUeF7tXcuS&#10;qsrSFsGiS2TiGxD4BDAThm3zJkz6gXy+f9jD1cOOWMaft0LQKgUEekWc/fVe54gXSLLyXlnF6j/8&#10;h//wH/7D/zwU/jWQNxeCKooaEOB/8BcEZZllYZgkaXpOzb8kzMqgiOQnM2Jdlscq1xevH/w8T8Og&#10;mJNl6izXGgadzEdUqeUiQzEbTdEOT6/zKq7iz7jBZ5WeQXSyY1kG9FceQbTSKr74RA8ilFNMjSKH&#10;k1cF6NNardYN4LV8oQuloroE0vBXeSFvTowAxy1Vf+WwJ6I3+JX/JkfTYp0hScPFgu4knsceZBs4&#10;dziYJFKK+F2OpkUNUqGHk4Q/8z7mEaYo9rxNKQe9seaBm4dLxd7zLpkc9MecXDr9wMAN5pKak0v1&#10;B5B0lIP+mJFLqkTxHsylVYAkzcMldYJz+2//ksZFpy/QuOHijXfifczDJRqB8I8c9gYqqvdxkKMp&#10;oVh1EvCxw8auAHM2jyytWU7Pg2Up+kSSZvFxWzYwGJz82cI/CvsR8rkdqkBFnUnjigRO7ekq3cEf&#10;xvznhBBi5H+IbKRFdZbGeCPepbQHVS8BPVwH15gRoCHYTI6nIlLAQMA2KsqQqSGMsGdPsa341Ner&#10;2KFzQJznt9/TaT1YCh9D0ah5VR1kSRp/5B0W3eD2sx8m7+s47dhR3O3FeKOQ1G6jqADi3iChTCtI&#10;7OiSDlRlRHoBjAr4XNNAHfGcuUttVAHM21UwXIDNxb/4+oLSlYYnGq3oTJyrpmQTj9vjuBsykuJQ&#10;n4LgCHlTGYCoX22RCjFDjqd0dN8k3Fnf5OSeG2Rmf2o5mgKsb9l4nTmgOH1NKUxcDXghZ81w4PaT&#10;RihHlM/xqb1K8ZaqSR3dCRmvR98lRQOX4UHyIygSpkSOBuOEv07Hi6IVAZ5Uy8FglPjryd0cWaax&#10;Wkw/ntR4I8iljNQ5haL0NXkUt8aiTCUHA7GmKO5bjqZDsBlN0hb1tZpYuoH5aFvGcglJojBiUkQv&#10;kPRnJi6hn3tJliYXb1XDrY60laRxemqSFJm7kxwNRQi/nd4u4Z3+Y9a7hpOOFCVxR1PX40kcxo4b&#10;F3SmVrkTxGDjdYYCifGxjRURnnN4bcmAQjg9ZegNwgAWIH7hlFSPHx1u2UAFgfCFNIyFaUrLhDf5&#10;UrmREsEJaxWKQufXdJhLeFs5eh0ZnC5/UYWJTZPpXP0Dp3uV6egiL9lEVQHS4NfTC/RzU0UD6KC+&#10;RhvuBjVO5403bW2QAZhgDnuLduBnivq3IoYXA2d0LVBkLqfIL9HIXV6xkleg4vqvxwMRKu9EZjdK&#10;fTAmwau3h/UJf6p4kJz3K64SQVFFKgevg2z46ECQQXZ7wqCCIt7hs+gtFHhX09gSARUsyhf0F+32&#10;tPkX50+jDS/NwE1bQF/95ZBg7NBtkUnnSZmEphctwUjxVNhkMqVsM4oPZNO4yAlbFaZwbrco4U7H&#10;mTpyt3P0QpGtG6U0pK695yiGoMAzD/d1KsDiezx4Cr4XKOgdLKQHHDZ/jhlZAHfVDZTSCPXfS6fL&#10;KDr4S2waGM2XOGwTW8kWhmeaipoy5jAAAjLCw+4YAwAItuRoBnDQO4BNPLk8aVXhBmz0BigdlRan&#10;dyVt0CX6SwZFSd48DaMGdI2898iRJE1coLoFz2P2jQ4jdNUzFPO7oJC3b+0DCwoTh7cWUPLbsxbO&#10;bQpztUNfQSPXL1uhrqzJJ2LvQX69n8RScDyfL2mgaOT6yAeFt97HvPqGWJOA9HF0lCS/lv31BI1c&#10;H4NMzkTPFCh1QEVZ/bydVVFYMv10ngVsLXvYP3I+6TwB7g0oHHiuc9wYOL++ISiQe65zEXb1TDwn&#10;5IKitTZPR46a3ub2b4I1taM9nfN9tXdqEKgF6dnIrVHfFhKlJuaQIwciMl/LjBuAzMATyaUo5sVi&#10;4gDQ5Z5MzywqSqBzJCcPy7NUthvdODUCdL2HvoJzmZnSbhvIVzzkAWnl52LSDa4XKdo8aiUkcZsv&#10;775HRD7lQQi7pahq2vbHx+Bo4IEwsc+dvF3lEZ4l1uSax9fJx4DCM9/NBQpg5q0F3EIqIi5h4gxu&#10;kYiyAcuKs9xHhShvtyhJIt8uN8cUL2kDcGRQmJzRLqUMU3Zh9AHJr1PLqT7hvy2QL7VAqwo8V5tF&#10;jXHnpVx04Hj5nDO0pia6fFGzZAQ4dnDpV0jiyNJVIuTC2DIJ0xVkDF0qR1yadmVGD1Bl1KVyxKVl&#10;jTeAGOGqH3MusDRJXNI+y1EX1Iq/QEXwBopIsmdF7HWHLzl9FZRf2uWF05PlMibBmsp+9srAXzLt&#10;885T2ECD41nbvyIa1LlL8PcgEbbXIVj0lyfpQRaOTeYLJwMEyuXsAkNF318gKSKSrIUBnvNaqrZ0&#10;BaeX1vCEJX95LimKmKxFLa4/Lc8lXg6obSTRJ0tWcgyYFzZbScZ75vlTKygJt5YHiaTN0kElgPTK&#10;dmEOgn+DS05byVN2v8El9igWt8HmYdm6Ca5lL2Ock7SGIEySF4d1tFjIFAUJGSWEpZ+EvS7gKw7L&#10;Jcja1smefBjD4lEakhB+HldJVkcRbhoC1E1NoFKHkNQJgUm21aNwx4IOUx5agt5XaRiWQVAU0Xaa&#10;zQzhHgvca0SuAJ4k5EqFhSRa8u9tahWkLFVX+Frn+R7YVtbFCyMKxBTBMYnbm1nopJZKnCX6piIF&#10;26UoCCvH9iE6rlIgLQDatgqH1QAu2P7vCvjatqjLY5hU8e296hBtNo+PjSQStY0xlbh3ys69OQfw&#10;DTgXx1W1S9MkxL8r4DW8kZzTdFfFcZ7/aN2SY4O8KpkKnlC11Eg56+zYJUV0WTZSeR15WhamWsJc&#10;cpNkCU7Uex1kYRU/3QqmFy5+noadrWFYlixXFpLca1eiqAjKJK32+TjaNGhImhxPdwoiun7vN5ik&#10;pz4OXEBU1HWZ4U4wcbzPecMVxKb1H/0D4A461Q73Ha3JkMhZOnByif3xiEgAiYwKxIH+avqvKN6j&#10;6E+vuidzybJsiknaLB/orgpsLH/ApWUjAQJz6cdF0lguKWuZoR/YLln2inmNS6fmhMM9jtgltyyN&#10;92EM8CcDwd7VIkvUbfI7skTi/ePi0hz7gD1D8YVXtsgSc+k3jABzySJLMnC/QBLHs5Yrc0l8suV5&#10;A+Dk0mt2qYsoSQdMWEm85OLS+J0V2sDCg+T4Ufp0xacM3L13ZVlyD1yUXDqesUhvWBqdTmYvbyzC&#10;yBWQ+U84z5GAk0vugcM0uVWXovW8+5YbwbZVs7QTSRIuYSHtiWF55+BkMJf+kvG4fkpVjU1rTEgi&#10;pDkEWwFbXHoychGX4VxcchoB2vuqdXKu/7ayZqTRdBu3uISR4ZPCNaf+lthbxNtFElcyr9sDsYK2&#10;M50tZKDyElvG5QpI0jMucRnJxSWnLHHWc53wFBLtMQl+JOQh6c+4RCRZuPTYoXBxuuWVidmumWD8&#10;qD+XeD7JcqrHA8fJgqfNDQuJDm3Aj/rL0jcPnEuWXOLNTWtXeZYbcOg3fmLlUpFaNiqUKrOLJBeX&#10;6FcAM6mJ44ZGt3W1j+skLH4or9uypOyjyCQ5Nc7BJSpkIn8rHg8aN+Tctc0HjprWKPjATO63qOD9&#10;iu/bbGSS0EWSQ7wxPNYZeGy5F9SFivY/akgCFWx2EYQPjC5eZYkb7i1SzE3WQ7mEK0Fiss/MCGRY&#10;SMxoNh8FknwzQvhBywgQl9ak0rbz86SyhUsswA4uYaNsRWNOyw8wGYRTIGFyZfL+jT7C+8aCoWvE&#10;c8p1baeX9UH3JLFdssfetBIk5OFCkjIYApBlvAvzfWwRa3aSh/cNSfgduJgMTnMDbfCKlIEDh0MG&#10;n6DwYLssdYu9sZwYq/AHrtkEL/C+CRLwcvWqoFVJjv4yJ5ceiTd+hneI34Bf4spyvLyCw1i+gmy4&#10;mLPK1xHEpZJ6AT7tFEn/tIUkliUrl6hvD6/N40cU7rEogpaJvsFja86Ks7WGS3janMqgzmcWcIve&#10;sIEjv4hqg+qT8ylIbJBEQwZ8x3hAtFrGCPCdEpw7OOH5/GFcQpkh1SIL+U0JM10RfyPCRCS1uGRs&#10;qJBEu1g7Wmy2JPp7J5ds3KXT0pp5tEwZSRZ9gLTK/nXvIMBtLpnL02/9JKL4KrQuvHcOnJtLFDxw&#10;6wx+6QPp4q/R6gcejlsu7cRv4NgSA0itrOIkPu5+WJlLNo2j4eKTcbgLusUXpF2I2Yu8A0nGCCDz&#10;TBMr3g69ZF7Y5IJ93CAukSjxFWSGzEwLkUVhM4AaZzZdxh+YKREkiV+RktiMJXPJ0vHm5hIRyy/5&#10;Vq83i/acr4KfGFlqcwm/LdSRj7SIuNPturmEd7eX1zzp2YTgtBMKjSly6UvOiqJsWrPw6/xqtcZQ&#10;wL/fW+IJl2wk4fvGb+BTI65HPBgU1iGXTNUKuWTCIvy6vFyt8bbzu2K/M4RzcwnfN2/TEtrrl+hs&#10;NBa4ubWx2EiSCR7x6/IS1AGt053WObnEJNlkCQen+X6pOw/YoUCKhSkLzf2DD2yoDj3d8JQSUn23&#10;J5RonHPghPdtBHnLgK6j7gPPwo0lc259R3UnFYPs/gJbHP1hXJobf4lLlqXCIksWLs0N3vbd8sgU&#10;GTiryZ8Xaxo4S5zwe1ziBNxJ0m/IEpcp/ikuseN0ytKvcIlJ+pe4xEVmC5d+T5Z48uuf4hLt82B7&#10;/I7I0i/YJQoR/zEu0ZX3Lln6DetNycu/xSUWGbcs/YLG8ZWdRuA3uMRXtnCJP3ioce1YbEJQ0mmr&#10;9PwalyQRc8rSg/Wqs4EiOPfAjeBSFL32lF8OvUfKkh1JHsevLD3kCM42QyRcemgErBfee/GP97bC&#10;3kB5ZxhMJ65LlkbYpTivoyzHlq+8SjNupd1i3yp//BTfQtI4LlkRY1mJYx48QRwGGdBXmXT3KahI&#10;ZSWJuTTCx1VIknrL4+tD0jQ28N3bGTt44ZKbSyMGLrvghBY9dEwVQZKmWRAVaf8ne/BqnZFcsktH&#10;ofPWrgiKZOj41X/htpuk0UYASzRF0WneDL1L/9WIz7g0xnrDL+G01zXTUejpkFuKt/QXqW0EOshg&#10;NrbA0/tuLo0Qb3X28ihGgVIlmszi7Hl5muKjJit82iS+rCqwEfEe/lW7ULqFDTio9D7vSeKZphGP&#10;HYZkNVz9QacSaF2gF2WtdsLPO8ZeSBo5cFb5qBtjVsdVBGFrVZfJGZ+pHscfVEdk5MirihrQdbsJ&#10;kONcW111LJdUcu2xB8utcp6rwMdtAtjLEwIUrm8V1Ynv5S2amBetKdkGo8Sbuvo7hc+kI47iUhHX&#10;FRQ4JdhMcBohtq2wEP4N4hJYRM/X7f0J4CydCp+wwIsbOovdHum8NnA+I2kQl/7svDwp0xYJuGGB&#10;OLcoKOEDFaLz00kjKDxFCWhGW95oFVkNenCpJZOEEwzSelVXmbkgWk2pzBapr3FE/xZlWB5av6RH&#10;02Pbg3FdQpLFTYsuDtgxR+29FMzgqk7zMAjqQq1pRcknihbLdVysb25DRUxSDFrA76xpusK6JFVI&#10;GiBLCoY52IMvU3X6CRqf0NN+YQiilcI5csBnkiRZa2CjRBZVpVWj9ZwN2Jr4hpMUwbjVMc2J4JOK&#10;T2bFlB800z+Ea7bPLWaILDG2kecGrNaHXc2ld+QFiOVOCxwqdaQRQcAYGE0j5FvRSV4ajCjDJnET&#10;O2HRK5n9e8ilG8GoNW1sGVX+Nz/sQgBnj2ii3eBTPEizlEvXYcM8N0ncdW0TfCfWIDEV2Jcy25Yi&#10;pAgynbwBj4HhSEANA573U8DA8Xtc9bZaH7mDISSt/oTwo3yXJPB/Og+YCjHm6hQmsaYmJyDJiBM9&#10;mR4dGpDE7/GCSu9iCWeFS/js8f5Y10muL0APJAFbtjDgUtEyEFQdBFmYJakx1RArQTYDCgdMNJxj&#10;kmwtbO/UTyxcUt3ppAdYb0/lMTvRnpvkGmJc0dO26AAjg3UKooqPOA5BJY3GMUm21EgyPA5QD7EU&#10;xeDInK/9yg4i6Zh7vo97d6ukseoMVX/QxB4wM4T/+YAQC4MDHh3TldGGkERzsrhVvJBU8+OXewE0&#10;P62jfR7UyAIwdB9pdsLlhxDmFnWJBggTLJDnXRh7P+cE0plU1MD0GLSxZTOGM9dr3EuXNaD4sH3X&#10;gZMGGwKmL1hp8HRg6OA0m/zjs6KlT3hdclh877ewkcT6iTuxkgcmA7WGG+9vzw85jAhISaB0fEAu&#10;yfPCQf7zXQpGLPQ2GT94U+D7ZmWnbcmZRFvV/63WlY4v8mw2GPf+JMHYp5D3eufjBUSxuECUXSXg&#10;kU8V9qulflBe4Gx/NC75DDcaPwlOvPjTu3QVgqCYS+giguDoMyUwCk2fFOCJWDFJrHfvYOh0KCsF&#10;QxQDGNAAo0lwExDUrmMTxdBlH6yUF9WEoWOS8v6J9Bof6VKJe/s4rNRn4yQyjKsSv6w3cFoYUFTr&#10;StSeHrwFMme7jJBE1MKdEnNARPvtFamKMkXJ2SFJcajRhqCcMzIkLvGBS+DwgWQwfkUu9loiEOud&#10;c5BA9giZTyTB9y351R2iYCdqRFzKVjEuLUsbLh1RMsNLAGzM4HZ9ULtaSxcmT+o8JAk9D2jNhb4C&#10;A/g8uY8ovoaz7nDgQEkzEGW43pWkDPmy0yhLJWgMDlnxI5mMBNjWvSnEaRZREASVUA3calVAbL9S&#10;9ZlUPU5OmLURl0K4DrAlaaJmIgmMA5AUwO2SqavEPRuSbNtAG5Lq3Ade6iQAouC9hzZABRV4D0+f&#10;T3gHmGUil4gk0TNCiIcgzwGc/j32PvDLhWijBHum9acDjsFANfnJIyRFIPJxVm/t2r9eHSBKgtQ1&#10;JI4CSj9WKDgggxDbHRsuhcBrBX4g8H+KIu6Kp5BkyZlokABoLVQZ4wppMFGihbRU+xbqcAZuXuLj&#10;9QLBhTQObI8P431qUtrQy89ISen58eel+zAavmyjnB0wudzUEh2CMqshH+IuzUtuhuCKgoS6gjDp&#10;ijr/VAoHLorzLAt9k4SwvHxuAzobvOC3Cc9J8vatuwZsgwQvfcNXCG7x3f3NiSAw22hxdAgzQkxS&#10;paS61cm1JWa3kiSiD4xKugHJtkx3La8CgMQNvre/iYcAfMuhLFNq+j234Wf8EZergjo+u4uGH5Ek&#10;ZhSh0xsSOiSqCBmXd7nJoPl1MMv8PIW8ufZaRRGSdzgdw7DzYEPuzXOQxHscGDx4pMsBIyvH56AY&#10;Go2rKoKyU1G1A9gtV7WTRB/pEMN1wFd3hb2BikLf05V7Qqr3vJOK6uuWGfZ1eZw1bbJ1hDkQQFfZ&#10;/cMjAzRVZS9X/BCQU5FgGVi5BCEXAkv9vNUmIs46rWxbTNzClx9Yrwo8TwdWkmQug9oBt+JJEbwT&#10;CxFWpBvvwZj1gopOWdURW0JXnwRtkuDqb5IrI/I4DYMiAluU3xStB0LVJabAV8SVHFlJkoSq8fwq&#10;IE1uoMHjv/SgTAVWt00OeOtamVkzm8taKa5Rt6djDmHFHuUKP4/PYVaeDrQ/TOu7DwCJXB2EkGK0&#10;oPO0RFdnIrimBtUG7zF4E7JBVt/ltMCXPSeO5Ql31pFv30F9F7j7R3q76UqcmBWHQpJ981NJzu+i&#10;yL+qOJoRvwcYqXyPW8QA64Ia98RAFEBJmSVp/GHZI0WDxWvGX3Km64rJDlh07GZZ1Vla5dq2q0sX&#10;kLwB7jWKofMqrDviKEVNO0mSWzp3kV5tQSLKMMVpECfTHkDHaVbfmnaVMPWOCJ8DCstcRgdr7Byu&#10;YVSqphbaA3FSFrbomhNRIEmOu5AYx4RdT/EXd1Iq387ANdx9hept3XGlTZLiKjnWkct2mKDaGuea&#10;yKVP3tYF6HhRn4KgPGa4rRABXoC4n57u18Qtw5RsWiCzG8NJ6uDvar2GsZWjp+BmWGs9F8FLFUwJ&#10;cRkUwiWr111BHI+QgsZCkIjYVVcTkhyfzgNxcS4+8FTqoiTx43fhoo4QjFOUZVvPaOEsJDsOvWSS&#10;FuWSyO91CvMGnDXdrxOZE8Z4PyFJDpeAmem1W0rJC10mYh6YxLK1/qcDTuQWbYl9YryN2Xql+28o&#10;Ip5Lcu4bImZrSS4VbANyV4bMz7BwMnEOSB1+7yLpnWOyJUmSApIzRuMKjHdc0C6JWTp/O7gknT0P&#10;S7gTQ2xA4koIJcJz2Yg5IDbgzUVSxDS7LOkcYOO8KV1zWJIPLMglxRnT18k5cEySI1mYA9LBsS+c&#10;XOKmDJdXngFiA+L3JwO34CMjJA74dJZgeCeNBxn45JC8MnWSJMlwtZipNP2EYAldIyMkLcYl6Za4&#10;gA1wcYnb1Fxx8PSQmBGSOOclufwUL8YlafrSBydJOKkOWO5ZhNc4wHlJDitfrFMMgGRMboUDkqjU&#10;ba9kzoBrbck9Lt8cCtgrYtND2he94wOSTFa1UFwp6Yl+ODUlFd+F6jlCUv6wUCdp00KeV0gy2yU5&#10;YCpQb0uIuFzs2f3XTPnmZnJ3Dmyl5P1Ucs3Mj3/tGp8HKpTS0vPrNDOWcacrYWJsA7EAvcpZ0rUN&#10;ErXrMYc9Dmb62NP9KhDNWjcwrLOYAyUSC+hrAq+zzV4e1hMPn1KFTPsjj/qGi+tTcxdAVFo+mXTo&#10;D5y+fLvO7ZkNZXvBTAAx9C7r24/wAKo4HamFz2AQRYC6O1Gp43NWF73XnEK4gXOXNIOJU5g4V9ad&#10;j9X5TbdzD6jaaIWBzqskO9ECNyBNqMPX3JGMi5iKQx0EZfaGDyXY7/OPPYKmxrqIk5HSYFoB2/D1&#10;B07kvmWMMAvx8rhCVn9pvfF1d07Ov5miQ+RJ4Zyfew5cRnV7h6/A1/m5/DYcHglFD0eRM74GH+QR&#10;n2DxGkEMIGv38xJZG019lyhzcs4pcCjp+SPaNGj3gr/R+Ud1zrBHE5VAzjUdQLEPp7JEfUqrT1zG&#10;BLBzz8/zancOswAbQUiWpyenDVb6P9tIwV9UnErUurTCBahnmmauwSLhE4vmJeM//CNYrf4f7DtO&#10;GouczycAAAAASUVORK5CYIJQSwMEFAAGAAgAAAAhANRA2v3eAAAACQEAAA8AAABkcnMvZG93bnJl&#10;di54bWxMj0FLw0AUhO+C/2F5gje7SYqxTbMppainIrQVxNs2+5qEZt+G7DZJ/73Pkx6HGWa+ydeT&#10;bcWAvW8cKYhnEQik0pmGKgWfx7enBQgfNBndOkIFN/SwLu7vcp0ZN9Ieh0OoBJeQz7SCOoQuk9KX&#10;NVrtZ65DYu/seqsDy76Sptcjl9tWJlGUSqsb4oVad7itsbwcrlbB+6jHzTx+HXaX8/b2fXz++NrF&#10;qNTjw7RZgQg4hb8w/OIzOhTMdHJXMl60rJeLlKMKEr7E/kua8pUTG8k8AVnk8v+D4g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vW+/j2AMAAN8IAAAOAAAAAAAA&#10;AAAAAAAAADoCAABkcnMvZTJvRG9jLnhtbFBLAQItAAoAAAAAAAAAIQCr2Vamlx4AAJceAAAUAAAA&#10;AAAAAAAAAAAAAD4GAABkcnMvbWVkaWEvaW1hZ2UxLnBuZ1BLAQItABQABgAIAAAAIQDUQNr93gAA&#10;AAkBAAAPAAAAAAAAAAAAAAAAAAclAABkcnMvZG93bnJldi54bWxQSwECLQAUAAYACAAAACEAqiYO&#10;vrwAAAAhAQAAGQAAAAAAAAAAAAAAAAASJgAAZHJzL19yZWxzL2Uyb0RvYy54bWwucmVsc1BLBQYA&#10;AAAABgAGAHwBAAAFJwAAAAA=&#10;">
                <v:shape id="Speech Bubble: Rectangle with Corners Rounded 1989" o:spid="_x0000_s1085" type="#_x0000_t62" style="position:absolute;left:3426;top:8808;width:5682;height:121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WtoxAAAANwAAAAPAAAAZHJzL2Rvd25yZXYueG1sRI9BawIx&#10;FITvQv9DeIXeNNtVpGyNIoIgeKqKpbfH5nV32c1LSOK69tc3guBxmJlvmMVqMJ3oyYfGsoL3SQaC&#10;uLS64UrB6bgdf4AIEVljZ5kU3CjAavkyWmCh7ZW/qD/ESiQIhwIV1DG6QspQ1mQwTKwjTt6v9QZj&#10;kr6S2uM1wU0n8yybS4MNp4UaHW1qKtvDxSjYryvn9F/+/RMv3Lbn076f3rxSb6/D+hNEpCE+w4/2&#10;TivIZzncz6QjIJf/AAAA//8DAFBLAQItABQABgAIAAAAIQDb4fbL7gAAAIUBAAATAAAAAAAAAAAA&#10;AAAAAAAAAABbQ29udGVudF9UeXBlc10ueG1sUEsBAi0AFAAGAAgAAAAhAFr0LFu/AAAAFQEAAAsA&#10;AAAAAAAAAAAAAAAAHwEAAF9yZWxzLy5yZWxzUEsBAi0AFAAGAAgAAAAhAOpda2jEAAAA3AAAAA8A&#10;AAAAAAAAAAAAAAAABwIAAGRycy9kb3ducmV2LnhtbFBLBQYAAAAAAwADALcAAAD4AgAAAAA=&#10;" adj="23485,22633" strokecolor="#a5a5a5" strokeweight="1pt">
                  <v:textbox>
                    <w:txbxContent>
                      <w:p w14:paraId="39C2E80B" w14:textId="77777777" w:rsidR="000C6E05" w:rsidRPr="00665A5E" w:rsidRDefault="000C6E05" w:rsidP="000C6E05">
                        <w:pPr>
                          <w:rPr>
                            <w:rFonts w:ascii="Comic Sans MS" w:hAnsi="Comic Sans MS"/>
                            <w:sz w:val="44"/>
                            <w:szCs w:val="36"/>
                          </w:rPr>
                        </w:pPr>
                        <w:r w:rsidRPr="00665A5E">
                          <w:rPr>
                            <w:rFonts w:ascii="Comic Sans MS" w:hAnsi="Comic Sans MS"/>
                            <w:sz w:val="44"/>
                            <w:szCs w:val="36"/>
                          </w:rPr>
                          <w:t>How much is the milk?</w:t>
                        </w:r>
                      </w:p>
                    </w:txbxContent>
                  </v:textbox>
                </v:shape>
                <v:shape id="Picture 9" o:spid="_x0000_s1086" type="#_x0000_t75" style="position:absolute;left:8340;top:8904;width:482;height: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G5sxgAAANwAAAAPAAAAZHJzL2Rvd25yZXYueG1sRI/dasJA&#10;EIXvC77DMoJ3ddcfVKKrWMEqhV5UfYAhOybB7Gya3cTUp3cLhV4ezpzvzFltOluKlmpfONYwGioQ&#10;xKkzBWcaLuf96wKED8gGS8ek4Yc8bNa9lxUmxt35i9pTyESEsE9QQx5ClUjp05ws+qGriKN3dbXF&#10;EGWdSVPjPcJtKcdKzaTFgmNDjhXtckpvp8bGN5r36Xf21o4O6vOh5m7+0RS3mdaDfrddggjUhf/j&#10;v/TRaBhPJ/A7JhJArp8AAAD//wMAUEsBAi0AFAAGAAgAAAAhANvh9svuAAAAhQEAABMAAAAAAAAA&#10;AAAAAAAAAAAAAFtDb250ZW50X1R5cGVzXS54bWxQSwECLQAUAAYACAAAACEAWvQsW78AAAAVAQAA&#10;CwAAAAAAAAAAAAAAAAAfAQAAX3JlbHMvLnJlbHNQSwECLQAUAAYACAAAACEApORubMYAAADcAAAA&#10;DwAAAAAAAAAAAAAAAAAHAgAAZHJzL2Rvd25yZXYueG1sUEsFBgAAAAADAAMAtwAAAPoCAAAAAA==&#10;">
                  <v:imagedata r:id="rId112" o:title=""/>
                </v:shape>
              </v:group>
            </w:pict>
          </mc:Fallback>
        </mc:AlternateContent>
      </w:r>
    </w:p>
    <w:p w14:paraId="1170D4CF" w14:textId="1051ED89" w:rsidR="000C6E05" w:rsidRPr="00665A5E" w:rsidRDefault="000C6E05" w:rsidP="000C6E05">
      <w:pPr>
        <w:rPr>
          <w:rFonts w:ascii="Comic Sans MS" w:hAnsi="Comic Sans MS"/>
          <w:sz w:val="48"/>
        </w:rPr>
      </w:pPr>
      <w:r>
        <w:rPr>
          <w:rFonts w:ascii="Comic Sans MS" w:hAnsi="Comic Sans MS"/>
          <w:noProof/>
          <w:sz w:val="18"/>
          <w:szCs w:val="14"/>
          <w:lang w:val="en-AU" w:eastAsia="en-AU"/>
        </w:rPr>
        <mc:AlternateContent>
          <mc:Choice Requires="wpg">
            <w:drawing>
              <wp:anchor distT="0" distB="0" distL="114300" distR="114300" simplePos="0" relativeHeight="252400640" behindDoc="0" locked="0" layoutInCell="1" allowOverlap="1" wp14:anchorId="3B3A1003" wp14:editId="2A61E45C">
                <wp:simplePos x="0" y="0"/>
                <wp:positionH relativeFrom="column">
                  <wp:posOffset>1363980</wp:posOffset>
                </wp:positionH>
                <wp:positionV relativeFrom="paragraph">
                  <wp:posOffset>374650</wp:posOffset>
                </wp:positionV>
                <wp:extent cx="3870960" cy="662940"/>
                <wp:effectExtent l="392430" t="9525" r="3810" b="381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0960" cy="662940"/>
                          <a:chOff x="3588" y="10224"/>
                          <a:chExt cx="6120" cy="1080"/>
                        </a:xfrm>
                      </wpg:grpSpPr>
                      <wps:wsp>
                        <wps:cNvPr id="236" name="Speech Bubble: Rectangle with Corners Rounded 3"/>
                        <wps:cNvSpPr>
                          <a:spLocks noChangeArrowheads="1"/>
                        </wps:cNvSpPr>
                        <wps:spPr bwMode="auto">
                          <a:xfrm flipH="1">
                            <a:off x="3588" y="10224"/>
                            <a:ext cx="6120" cy="1080"/>
                          </a:xfrm>
                          <a:prstGeom prst="wedgeRoundRectCallout">
                            <a:avLst>
                              <a:gd name="adj1" fmla="val 59278"/>
                              <a:gd name="adj2" fmla="val 28611"/>
                              <a:gd name="adj3" fmla="val 16667"/>
                            </a:avLst>
                          </a:prstGeom>
                          <a:solidFill>
                            <a:srgbClr val="FFFFFF"/>
                          </a:solidFill>
                          <a:ln w="12700">
                            <a:solidFill>
                              <a:srgbClr val="A5A5A5"/>
                            </a:solidFill>
                            <a:miter lim="800000"/>
                            <a:headEnd/>
                            <a:tailEnd/>
                          </a:ln>
                        </wps:spPr>
                        <wps:txbx>
                          <w:txbxContent>
                            <w:p w14:paraId="6D8FAEEE" w14:textId="77777777" w:rsidR="000C6E05" w:rsidRPr="00665A5E" w:rsidRDefault="000C6E05" w:rsidP="000C6E05">
                              <w:pPr>
                                <w:ind w:right="-177"/>
                                <w:rPr>
                                  <w:rFonts w:ascii="Comic Sans MS" w:hAnsi="Comic Sans MS"/>
                                  <w:sz w:val="44"/>
                                  <w:szCs w:val="36"/>
                                </w:rPr>
                              </w:pPr>
                              <w:r w:rsidRPr="00665A5E">
                                <w:rPr>
                                  <w:rFonts w:ascii="Comic Sans MS" w:hAnsi="Comic Sans MS"/>
                                  <w:sz w:val="44"/>
                                  <w:szCs w:val="36"/>
                                </w:rPr>
                                <w:t>How</w:t>
                              </w:r>
                              <w:r>
                                <w:rPr>
                                  <w:rFonts w:ascii="Comic Sans MS" w:hAnsi="Comic Sans MS"/>
                                  <w:sz w:val="44"/>
                                  <w:szCs w:val="36"/>
                                </w:rPr>
                                <w:t xml:space="preserve"> much</w:t>
                              </w:r>
                              <w:r w:rsidRPr="00665A5E">
                                <w:rPr>
                                  <w:rFonts w:ascii="Comic Sans MS" w:hAnsi="Comic Sans MS"/>
                                  <w:sz w:val="44"/>
                                  <w:szCs w:val="36"/>
                                </w:rPr>
                                <w:t xml:space="preserve"> </w:t>
                              </w:r>
                              <w:r>
                                <w:rPr>
                                  <w:rFonts w:ascii="Comic Sans MS" w:hAnsi="Comic Sans MS"/>
                                  <w:sz w:val="44"/>
                                  <w:szCs w:val="36"/>
                                </w:rPr>
                                <w:t>is the tea</w:t>
                              </w:r>
                              <w:r w:rsidRPr="00665A5E">
                                <w:rPr>
                                  <w:rFonts w:ascii="Comic Sans MS" w:hAnsi="Comic Sans MS"/>
                                  <w:sz w:val="44"/>
                                  <w:szCs w:val="36"/>
                                </w:rPr>
                                <w:t>?</w:t>
                              </w:r>
                            </w:p>
                            <w:p w14:paraId="3C36CA56" w14:textId="77777777" w:rsidR="000C6E05" w:rsidRDefault="000C6E05" w:rsidP="000C6E05"/>
                          </w:txbxContent>
                        </wps:txbx>
                        <wps:bodyPr rot="0" vert="horz" wrap="square" lIns="91440" tIns="45720" rIns="91440" bIns="45720" anchor="t" anchorCtr="0" upright="1">
                          <a:noAutofit/>
                        </wps:bodyPr>
                      </wps:wsp>
                      <pic:pic xmlns:pic="http://schemas.openxmlformats.org/drawingml/2006/picture">
                        <pic:nvPicPr>
                          <pic:cNvPr id="238" name="Picture 1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8280" y="10248"/>
                            <a:ext cx="1284" cy="9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3A1003" id="Group 230" o:spid="_x0000_s1087" style="position:absolute;margin-left:107.4pt;margin-top:29.5pt;width:304.8pt;height:52.2pt;z-index:252400640" coordorigin="3588,10224" coordsize="6120,1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zQ52gMAAN4IAAAOAAAAZHJzL2Uyb0RvYy54bWykVm1v2zYQ/j5g/4Hg&#10;98aS7PhFiFxkTpMV6Nag6X4ARVESV4rkSMpy9ut3JGVbTrIXdDYskDre8e65e+588/7QCbRnxnIl&#10;C5xeJRgxSVXFZVPg377ev1tjZB2RFRFKsgI/M4vfb3/84WbQOctUq0TFDAIj0uaDLnDrnM5nM0tb&#10;1hF7pTSTIKyV6YiDrWlmlSEDWO/ELEuS5WxQptJGUWYtvL2LQrwN9uuaUfe5ri1zSBQYfHPhacKz&#10;9M/Z9obkjSG65XR0g3yHFx3hEi49mbojjqDe8FemOk6Nsqp2V1R1M1XXnLIQA0STJi+ieTCq1yGW&#10;Jh8afYIJoH2B03ebpb/uH4x+0o8meg/LT4p+s4DLbNBNPpX7fRMPo3L4RVWQT9I7FQI/1KbzJiAk&#10;dAj4Pp/wZQeHKLycr1fJZglpoCBbLrPNYkwAbSFLXm1+vYaCAWmaZNkiZoe2H0b9ZZqNymmyDqoz&#10;kseLg7Ojcz75UE32DJj9f4A9tUSzkAfrAXk0iFcFzuZLjCTpAIUnzRht0U99WQqWoy9QdkQ2gqGB&#10;uxbtlJHAEPRF9bJiFZr7uLyLYOuIvI2wI6l2LaiyW2PU0DJSgeupPw8BThT8xkLS3s4DqgXXP3vF&#10;SUbegvaYmH8AluTaWPfAVIf8osADqxoWQvFh7ogQqnfhIrL/ZF0oo2rEhVS/pxjVnQBO7YlA15ts&#10;tR45NzmTTc9k62UaIgYyTc7Mp2fS5XK5CqiQfLwVKuHoqHfBKsGrey5E2Jim3AmDwIUC34fPqHxx&#10;TEg0AGjZKklCPBdCO7Vxe+2/b9nouIN+JnhX4HXiPzFan8kPsgrdxhEu4hp8FnJMrc9mrAp3KA+h&#10;wOaZV/apLlX1DMk2KvYv6LewaJX5E6MBeleB7R89MQwj8VFCwWzSBTALubBZXK88a8xUUk4lRFIw&#10;VWCHUVzuXGyQvTa8aeGmWEdS3QLZa+6O1Ri9Gv0Hum1vNKc5/MZGBatXvPv3hg5arvexxKHQ/Scb&#10;HTHfev0OeqomjpdccPcc5gMk0jsl94+ceoD9Zkph6DaRwiD316JYe8djUQlKi9PQFs/8tBqq30Nz&#10;fvWKspdWZn574UgJND3WqF+PIQP6L9r7G6jF0XGnaN8x6eIsNExA9EralmsLKc9ZV7KqwOZjBX5S&#10;mMMOmhVkVbpYltZQT+JQltYZ5mjr+VIDb8b3UKInQQjg7LMP5+97kLczzoJ1Bs16bOqLkf7HzpNm&#10;60WcB5sTo4+j5MjnsfEY8DTwMjDeF+El5aXyWPr3R8/GJWxDkYYhGtTGge+n9HQfTp3/lmz/AgAA&#10;//8DAFBLAwQKAAAAAAAAACEAwh+VCywbAAAsGwAAFAAAAGRycy9tZWRpYS9pbWFnZTEucG5niVBO&#10;Rw0KGgoAAAANSUhEUgAAAOEAAACqCAMAAABs8tjnAAAAAXNSR0IArs4c6QAAAARnQU1BAACxjwv8&#10;YQUAAAMAUExURf///wAAAO/37wAICO/m7+bm3hAQCJycnEJCQq21pYyEjNbOztbe3kpKUiEhGRAQ&#10;GTE6OhBK5hBKtUJKhIycY0IZ5pQZ5u+MpUIZtZQZtRAZjMXvvWsZ5msZtRAZY71SEL0ZEL2MECkp&#10;Mb3FxUJ7GZTFnJTFGZQZY2vF3mvFWmvFnGvFGWsZY0LO3kLOWkLOnELOGXt7hFpSWhDv3hDvWhDv&#10;nBDvGb0ppb2l3r0Ipb2E3mNrYykpKc7FxZRK5kJK5muclEJKtRBKjJRKtb3vEGtK5hBKY2tKtb29&#10;EHtzc0IZjJQZOkIZEGsZOkIZY5QZEGsZEO9SEO8ZEO+MEGOUY71SMb0ZMb2MMb1Sc70p5r1atb0Z&#10;c72Mc71SUr0I5r1alL0ZUr2MUta9pSlKGb1K5kLv3kLvWkLvnELvGe8ppe+l3mNjWu8Ipe+E3rWt&#10;tbW9tWtzc5RKOoxSjL3vQr3vlGtKOu/vEJRKEIxSY73va2tKEO+9EJSUjL29Mb29c729UhAI5r2M&#10;lBAIte9Sc+9SMe8p5kIZOu8ZMe9ate8Zc++MMe+Mc2NShO9SUu8I5u9alO8ZUu+MUu9K5ve9pUpK&#10;Gb1r5u/vlO/vQu/va5R772t775R7xWt7xZR7EGt7EObF7++9c++9MRCl7xClaxClrRClKb3F5hB7&#10;7xB7axB7rRB7KRDO7xDOaxDOrRDOKe/vvYxzWu+9UhClzhClShCljBClCBB7zhB7ShB7jBB7CBDO&#10;zhDOShDOjBDOCBAp5r2MtRApte9r5pTv75Tva5Sc70Kl70Kla0KlrUKlKZTvrZTvKZQpjGuc72vv&#10;72vva2vvrWvvKWspjJScxWucxZTF75TFa0J770J7a0J7rZR7MWt7Mb3v5ggxOpScEGucEAgxEJTv&#10;zpTvSkKlzkKlSkKljEKlCJTvjJTvCJQIjGvvzmvvSmvvjGvvCGsIjJTFzpTFSkJ7zkJ7SkJ7jGNz&#10;lAhSOpScMWucMQhSECkQOggQMc7v/yEIEAgAKf/m/xAAAAAAAG0XRpkAAAEAdFJOU///////////&#10;////////////////////////////////////////////////////////////////////////////&#10;////////////////////////////////////////////////////////////////////////////&#10;////////////////////////////////////////////////////////////////////////////&#10;////////////////////////////////////////////////////////////////////////////&#10;/////////////////////////wBT9wclAAAACXBIWXMAACHVAAAh1QEEnLSdAAAWqUlEQVR4Xu1d&#10;W5LqOpYFW0a2/JA+egQwAvxVEUYD0H/Ngoh0DoCfHllPpCMYyK0kej8EfmAjk5mcc+7tXKduFAm2&#10;8fbabz1Y/eAHP/jBD37wgx/84Ac/+MEPfvCDH/zgB/9PYeVeKXWSVvg3/jEQqzzbq31TrTcx4HI2&#10;bi//1lKKlYhEUogiOynl0m1Vab1ex+seNmvjZJH8jcSMUKiisNbuUKy9S83hAILpWA8k62GjK9Oo&#10;9s9WWSArAaFs+wZCKVen1RakQk30UkzggnxecdHnrVNt8UdJCWx5rlCq99pUoIT+hkPQB3Pcn1xp&#10;hido4zJb+Ov/JiBZu7Z9k6pxTZOSVBd/f4uwqdLUKS+HyDOXVkOeq9L9Jh9btG+ZfD/WNTqMjqwH&#10;ajjCxpS1k1lbFJG/JEHYrDb+EA+9TV3266gswLhcmabbv87/WaqEAwBpaZO9tXbWY4qidduhJsTa&#10;lFnuP38FBPh4+5ad6rp8xrwQ4BnPugKxyvKosiwDyYqwAwEh9+Xoe4BK1ebfrrBCAGmZrMuUg9ci&#10;aJCqqkxal/URFPF/2jYvCoiDYvXhL7sAImllOnY9EEe+0fdEQthWgqf3lw9gA0EO7gB0ELhq/7Wz&#10;wNTAwj6DIqvvNEbX8utCglK2mRo77ymAAoJUwJWSbfuSKF1kTao3/us8dKqyz8fKSLTyLjKNUR0q&#10;UzeNO2Vtu4PveoFkHT6SVtVmJOTF1JAR+COWQ7RKNekDTwKUQUblZAuhna3qCcv6ChIr3SiIrOMq&#10;da3/fAlEISFpnI5nkEWCO3QQmlv7/d5sISBSQj7g7+iKbdMuvB+xa8xf/qw+9KbaQk2jWvIcvxsQ&#10;RNTY9ZjMf/gQUa4O/oQewDM6BX4LIvPvF+4GSO2aQ1/IZsHNicYffAW4/VrJX5coPY3Wda6w9u89&#10;guw/Et2cTlC2fDmUvRACkOxUybddhb3NkMLKtZB8/HnA9gCkV1km1XsDgao5phUnryp4uyShcTc3&#10;pess8R/9ERA5CCZBrNpofbn39iaYkkcgoXao2/4UyBlOv7mJAM4NNTGTEvhKt72U+F5CHfSmxKED&#10;Sa26yRhXze8iMsJ0P5OnYwkV9V99FzFGVdakeEE1LVI4qqajilMXUnWa/XoeBRQyjTlgU8ffxiTS&#10;ulZQhgm69fXenzyLhEJ9RVx/FLKXkh6U/QVEUjcOUn3Iy4zR8WwXBGqybV03cgcZY8TOPqnxAxdy&#10;/AWLZLgZC9lb2TmdQ/O6/gHYWoGdKwnpIijkoNk2wGULtWbjsjdIGYd+njlUIQlzf+XzyZ+d9GRc&#10;6/L7O0EkmZQnKBkMJGHzChlDpg8W1GLKOHUTCUkIPuQxSEL877K/XkVkPRnXRoFa+E+eBpwIV4Vq&#10;WERFblEZpWpKkOyhoYHVYH2mWttW8bwEllxj0A5RQu3wacTu9qBE22zxbEbVyE8m3tgGsbtWKoWd&#10;YWO2c6p4Q/zX1jQOcv2cKrPcrNPZr7bEw42YObTwNCtb4MH6393BH3bfq8h06naLeaSO9y7bQyxr&#10;UrPdHqrZHv4A+pA2J9kW/QptV63NrLtrSULp/5rFCQ4ydtUSZx2LAHCs+J5HlcrkYywl/o0qCP8r&#10;bGFbiND1MTX/+0xv+EL25k6ZTe41BSSsZp3dG0kYivjCwUEGLkIJuHaDB5Zndc9gtHHYs2BEoIBJ&#10;AULtWsoUU3PA4Qk4bBFfAK3P2LpyUmZ5PuNLVlkVz+fWGd1yMKfBlKYGCYXDXogesAh21LpeORYD&#10;kVAxQvgC2wKxaHgCdPAyH8bugF25KjWokP8NYftx+fkBNMVyrldCHMZBDlFCKiMxQUV3M9bEQg3q&#10;6gokM8sFuiLeYC+kMqWSpyeCLGjWZdbQSMIghxFqaU26yXVUz6NeIbJ9OiislwLpAk0EwtRJgg95&#10;yNckMuBwNqSThJc3/9ccOg6BLcqC9FQaJKx09Rk/DgByE/0XJiFpvK5kJlsrEvH5eIre4X3usUji&#10;MFgCv8NRjfcvSYk3GU/3PiLxdtfSuwIskVqo7w5bw5iECHDl1c6f+nkAh+tyVkLyNEEOkbebSJwl&#10;xEOP2kHYE9FMYLZArEbJrH3bWWwv+AMBIGFQgcJAIdiGJkASBtsYCcqEvpTRkoj6fe6ityCpa4Ud&#10;b2ALx1wmAJEsDgbjIDCop3OOaRmHlMx0aonKBZhRVISw1PGobMBrvEFOnX25J47OZFbCPca3IIeU&#10;ePf1AJ49oqP1DmKPFw7ZGEayk3/9eewg1ZqVwRGHQQlRnAFjaNzAYj3b4RFH+Hxr/V9zAA7DhU0Q&#10;+Lxn9bDB9CnIYYHiDAmjMLOO07lcW6DHDXLYgoTmsSIvgMV0eS6mYygPS2jxqJHVMYvrdIYmck6Q&#10;rD8GJo2pf/15oISzLpn8erULGDtzOHKdFEpRxEkWqbQGT/MYKOH2yxwWyOGcS6YcLGiHUxyuhKQC&#10;IZ4mqkAOg3aIrtzA/39NSItjRnMOizkM3cgkh3B/nFtPykFaGrRD5PAA4n06YSPQ05wLXZxkhjjc&#10;4VH3lxB7uEFAOiEIfWsopf+QEKy+gUO0l2Ymci3jsMWjrnlpD1wuooh3JBCHcag9ghxief4NHM7F&#10;ZpYwwKGQeNSUGiRkx1Melaxfh2IdXlhDTP0ahwXaIXfk70F1wjZgLpHCoyZzW0EBFVL7cejnNuVs&#10;TeOBWrqG5zs8DOdX4STGpXLT0/wahxQ1p02Zy8X7HDVHzdkEOGTl6EkocJJOc8Q5caC/jX83BPqu&#10;cooAAHEYskMq8afsEFFgegY4DkUkO5x1cFdQ4p9Fq2RVOKiwKjPsvvmjJgAMd5yRls5lF8xhQEu5&#10;czF3t57FUdOVvvXyHnAh2KVcQzYi+IGMUPmjxigU+fDqOqU9Ry2do2mRHbKEs4UEj32sz6pH8gf7&#10;0mUcwjfknCB54Ow3U858ochuT+PI7yT4NOMZUyMVC9rhQw5XK8UxQ/fTCiopL+/+rxkIcmF3HMqd&#10;zYueeHZfm7S+Mqa6XqsnmewQzXkKzGHADlnCkaH1wJ9jgO+UkrQ0bId4t3SWOOGKEUvZ0zBPKOge&#10;AWxMXJqaDG3DzyLh75pJTL/BDgFXU+xZO6mdDnjDiPgYVAV4mvKvCTyyQkjhUXBVBqegGx5IOFNc&#10;PMHhjC8lcHOqLyIb1n1bdYgTes7Bw8euXulfIwQZuT7Q5eDqSLLGM1DCLR3CNj9XIC7ikAeKH2qc&#10;rxa7zMKiD3kwrMcgDge3lsEb/YEkynpkxENIICEGLhpKw3pH8zE5cTgj4TIOScK5tIhBXhGw93dn&#10;8d4nWuNDULQYrGMS8Ebf8eNlT+A/UUB0LEgXPzd4sWF3xM58xg5JwhCHlNkGvAa7xW4cnJJ1vX8c&#10;D8U9hwK/q3OLeBkjLD1iKoFQGJYFDtzwgSzhDIf0WYhD8vwhvxj5OmPL3/qGr+9HcEY4oYTDtWho&#10;852rQSVVikYKOKbhDfPH+Ej5FefAk6NPEXciQhySTQWzaOquAVJMwgXa03oz8Ir34JR+qF74Vudq&#10;UF6S7+IfMI0R0Ss0RB7c5nGGqe8qfBwLcbjML66Kd84pKRchCYP1IXF4nd/ByOCt6kY9ZcQAc40F&#10;qLZnZJOfDiUZ7CcmvmtX+yw3xOGOOAzYFMCXUlpFVw4D3V423uHDp/h3u1lyRZAt0RtC2pXAj9PW&#10;ZqSZ6wo/4Cr17v6E75UBghyinsyP0HXwyQ1YzAdzGDqHOBw+/KGrIYflo2yr0cvSQ+mAj8dXd6N4&#10;XVC3m7HMDme88QA56cu6LMhFDDPVKexJwsFjIAlvtAr86rK1+S6r4WVcdEncenvc8q1P5FxCZCkp&#10;FE9QC/pSmtUGYTcMcaQrOtbSkYndg3L2kYFTTPev2ZmudbXlyRA4Sui50Xu7Klq6c65fB6VI0bCG&#10;pi1pc4hD7L0v4xBEZBYzkjDEIXuLUUghmTqh+XoMsjr4jlap/i2zlva6LLf5k2lBKhHi8MOSv56J&#10;qGOwgzb0pcvscBRoqf3ctX2Eo5wMHpeZiz0RjnPdOBSFZAVd6zr3sTLEYYbzioMTNq5gEVmTFvnS&#10;ZvgYqIAaaJx0ADm/LkQ4lIglFLlM6btBLFR/rjvmWhxX4BjYcgmvHhURssMpDjHhfNChmQBzCO5t&#10;Fdkrf6CZ5Di4Og5oqaD7eGK8nUa7EFTmPIBvU45UuTXmFi0WgUZjwQ6T/jz0moXi8jLEocLMYDmH&#10;XaGxPi2xw/ui5clx74iCjlE8pZtgrtpDvdSQhOIdLxAv5/CmpzowRs92ON8eWQjxb0rOro8VXrmb&#10;HS/iMKIAND+vagI+ZgQnWxGHs1NhliIZ5jmbutct9xLOjsYTmJG5bt00uObfBBYBTNvhcyis7Gkn&#10;eNB6MCOOJ4zOztTwQGccX56wQ3gqnBifm91DGZnDBw0gxuw1cMHhdiBfOZrxx6059LMPwCVDeGpY&#10;H75LDF/5aDUu2+FnORTgO69em1HVdzfJMypmmss3ODTk4LSiAW4Sri/GZbu5hWCftsMIZwneQgMB&#10;5+76T3tgDifHzTowh8Fh1AE6CQHa1Go39R1sh+XTHBatKkfz3atmekMF5jDgrjl1N4HUbghOBzvg&#10;xOGJb/kEh5B2Nndrfc3sMjOeoDZOm0ZgXxpKC4ZgDitXd4+6ShvcTqY/jZTtcCmHkRB565rxKnl9&#10;cDf67nebYA4DPSaWkBpMi8ESbndid+r5cn2grYGSm1ku9KVeOtWYLZ7Qg942WUcf1CFq5FPYDgM9&#10;Pw7foZAyBCe8xLvI38++IYSIdVU2GTzsKPJ2+NhIcCVeUmSurO7WquH6wL4Pi6C03NTtII+iqfqh&#10;uXM0GBIKKSOwhFfvlPfn8jOqujntLJU9UxyC9DjXNrF2p5rjMCYQYlxRNno0ooK315t9/07/xRw+&#10;fIh+wDoUUoYYp4OFrH0he0Mca14mczjJDP950EspXdMcSzO9Wwo657YYJ+g4K+CY1fH62HMZnFwF&#10;lj19h4RAyW6PvaQpoKxDXHj95OQayip10iYThgV5FJRrWICXHbvsSwNaysMWz1UA3NrBZTY9gDXV&#10;fZN8Hjo9zm/mASaHzgK7p9XN4VD1PtkP74Ft6jkO+dFNTCR6g2i2eJ+ePjRGm57fvAOGbbI34Sp4&#10;FL7pwTcS0FIe/nyKww92YVNP5UNANdDUz0gZa9PgpmWP7wBUTXNWQnMZ/OQEvpEAh6ylgdRuhGDC&#10;K5KsaVIernqAOG2a07ItBMGn3FYhYn+RSwXu7AdGJD7Boe9jPEyWPgSEyty2p3fcyK2pyzTFtUFp&#10;jasz4C2V7XC52lzSfgeIPJ1DEVC10/PlG1lmh5/gMDhcRRAU+jCu4z9cH+ThP1+Ier3ppc7Jca1R&#10;Lpbw++3QK0dogPQOT7agBoBY0TcKiFcpkMLTp5bZ4XO+lB/dkzR8BRAND6hmResf636DzUyWcBGH&#10;gQJkBK8cz3L4BYAt0diwvU4ELYBE7sC8xA45WVow5PhtAE0jCQvj+69QuFf5imcXBCT8BIfCh6Ff&#10;KWHKEib12jscpUFNqfKbncjv8SlfyhK+xg6nn1sZ8wwGdSXDniF8LJLwU3ZIA3Kv4bB4y94ww8EN&#10;h21Le2TivdU8GTNqN1u2RLtdNx9U24Y6017Cpzj0qYT/63tBZXN13Mt9zftAQcaa2dVJ88ixMDEP&#10;lxRubSAsAoISUgH6HIen/+A5L+GQG2NjGKcOfojYbdjXoGVy9R7q9X4q4r/Q08D9aN/8uZwr3BCb&#10;Xp83MZcyouKNdCBcNH5aW0jC5zkUpxdKiH0jSwPDp53NIbXdST8vwXvDJqa5yZDVeA5DUzE+42l8&#10;svTUOYsBjw+uDJ7G/w1CWx7brimh2VUkUo4bgrCWBsbNPmOHPPX7RfEQqlo/BbUnY3FCIlIcewCS&#10;0ceBpZQs4bKc5jlf6jl8jYQgQcz3LPvt0RxjH7nNVmP/BO6hjljCQJ/Gc/hM5s0TuF8lIRbuB1Q8&#10;cRy04oUCc8Q3iuaSCVzFrXh6aWiE3uc0T2npf73SDukB0jzWXd1rOgEys77g7HlrSgEHbST70v5j&#10;mAItSXnSl75US+H62DJEyfJ3retups0HZBq4Fm6lzhYIPtgddWlD7HwmL31Qln2L1Dguws9cmnW1&#10;71pwwC52FpLUQbFxLunWQ6502SToEWgng9dxSOVZRTceWVdpo67rrYt6bXCow1XdhLhgssKD/c/V&#10;+K+M+AwgK/ZDkrmr4q3zm+9bU9l23x9hHPWlJ8B54NzC+0lEL42HBJwIhQsxCMUe7M8J/HmJdtyK&#10;DbkZANvUumra4W8UPILPS5/S7CeBi5D1ba5HcUr1QR3T8aZoGz/76yG4MQ5RBfee9e8FENHy12c4&#10;LJ7fJj55P68vB9fiZmJSHc3mfgexv9LxiOkkrmt9Afr98fyYG56tLQo3Oc4fgEQPccbfLMBvG0Ob&#10;Ri4MAP3tPMkzh2/8oYSDdwWuaE6c2U/vPnGPCP6JCIjLJKWikzintYOqeDlw1zl/Lnit8KyMj+xR&#10;F6O40oUfZ6aUUVuVar/MBPAnC+TelbiPKd3QHfShVm+hvX/uIXJM+ghgj8GzMxomHEqYXNeFWm43&#10;JKqUIqmVNBaU9HiY392REeF+67TB3cReyB5xVeNG3P6MZ4Eu2V/noAJX4XEL6nmLnatLMPi8NJBo&#10;4Ic2zbGP1JTOZMX2dNQ1hLTj4TDjFGh5vpftZi13wLXDODj8WekIor3pqk5l/sBufL8Us7a8qarq&#10;/JdcybS1DRU9dlunDdRzVm3q1pX1Pm3VWVf3RVwkknzXnlxjDtX4Byw6aH0wpQLqPs1dD+I2TTyO&#10;U/ngitwvRW3OcFaB083KpQnUAmj9xbZqjKuNqpoG9DSxqbRODTeWjhJwQZl7hwD3gLdLhVv1SSuS&#10;XsH/RST7w9UI4jqb3SePu4k4Cx8HyQpzkStnBBCKuWRunKgbVWnOdUXTLZeHE3DDTLuTrnm0Ba3e&#10;VAYe3Wlh8HoORTcnMC6zmTSHx5581dymWOo4k6yKd6xFkzJ1xooMnKdVMqvPtwXRkbBZ5h7+QshG&#10;G4gEwFvyVLHzHNre9vPgDv27A7Ad+llGkBRBVttUOchKpfkpvv7khIxBCX1Sn2foTR4pZVo3MnsD&#10;naTjXwrb3O4Ddy2/53EwF0PYt6oWcm1qboKBy7pukitOJsW9GHbZcOP4MaoaosD8L1y9AAno1nVm&#10;TDWxobffF4DlgSQIjLCApJ+6K31EYoe7maSH6f12tT5v8Weu3r7FTz4JQcvlCBBmBzPoANz5OKCE&#10;O1St1OQ4ojJ0DLhXyx5ndtFVRsBNaCHzest/JXEDfOC0lduDjxs7SDd5ZJw45C3Bxi0CEVnZzDkU&#10;DWmlymcSgF+LW3hEGft5pV8yhhIKByFtUKVBZnk6Tv/mECQmQLl9ai7ra5HInq6+dzL6GbQkV7ST&#10;3Uy6AvepHU/zJeBO3Sqz/UfxZ6DIyhsbVXMd5OH1Ftdlf14+2oV3csd1beq9BOFGqvynoDjdVsSt&#10;jePGHnPYjdtRXXA0VFMNcKEZeRDj/IF/KLpVjSDjHh0mz5z2jUpcHHE/vx4+RuqyP/wnYa8o5G0K&#10;MJRWiV8SuEEJi/bul0MR2GOAEM6n/y3wIbt59JVMeC23Kt784GUfG129v/QHNV+EKFc3H6lL7jib&#10;u3Icyh0lIWf7ygy234hc3XzOvVp6s/vCL338EbD78ZR8D5Lub6iZE8hVOVpcgTuxQyj/e1M3QIK/&#10;s3izyLShXwP4pwEioNNrXOQ0sxn7PwEiz7sVXD/4wTdjtfo/m4HduFvPvfAAAAAASUVORK5CYIJQ&#10;SwMEFAAGAAgAAAAhAOpbfyThAAAACgEAAA8AAABkcnMvZG93bnJldi54bWxMj0FLw0AQhe+C/2EZ&#10;wZvdJE1LjdmUUtRTEWwF8TbNTpPQ7G7IbpP03zue7HGYj/e+l68n04qBet84qyCeRSDIlk43tlLw&#10;dXh7WoHwAa3G1llScCUP6+L+LsdMu9F+0rAPleAQ6zNUUIfQZVL6siaDfuY6svw7ud5g4LOvpO5x&#10;5HDTyiSKltJgY7mhxo62NZXn/cUoeB9x3Mzj12F3Pm2vP4fFx/cuJqUeH6bNC4hAU/iH4U+f1aFg&#10;p6O7WO1FqyCJU1YPChbPvImBVZKmII5MLucpyCKXtxOK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puzQ52gMAAN4IAAAOAAAAAAAAAAAAAAAAADoCAABkcnMv&#10;ZTJvRG9jLnhtbFBLAQItAAoAAAAAAAAAIQDCH5ULLBsAACwbAAAUAAAAAAAAAAAAAAAAAEAGAABk&#10;cnMvbWVkaWEvaW1hZ2UxLnBuZ1BLAQItABQABgAIAAAAIQDqW38k4QAAAAoBAAAPAAAAAAAAAAAA&#10;AAAAAJ4hAABkcnMvZG93bnJldi54bWxQSwECLQAUAAYACAAAACEAqiYOvrwAAAAhAQAAGQAAAAAA&#10;AAAAAAAAAACsIgAAZHJzL19yZWxzL2Uyb0RvYy54bWwucmVsc1BLBQYAAAAABgAGAHwBAACfIwAA&#10;AAA=&#10;">
                <v:shape id="Speech Bubble: Rectangle with Corners Rounded 3" o:spid="_x0000_s1088" type="#_x0000_t62" style="position:absolute;left:3588;top:10224;width:6120;height:10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00ZxQAAANwAAAAPAAAAZHJzL2Rvd25yZXYueG1sRI9La8Mw&#10;EITvhfwHsYHeGtkphOJGNnlQKL0YJ4Vet9bGj0grY6mJ8++jQqHHYWa+YdbFZI240Og7xwrSRQKC&#10;uHa640bB5/Ht6QWED8gajWNScCMPRT57WGOm3ZUruhxCIyKEfYYK2hCGTEpft2TRL9xAHL2TGy2G&#10;KMdG6hGvEW6NXCbJSlrsOC60ONCupfp8+LEKvuVH2fvz9kuavhy069PNvkqVepxPm1cQgabwH/5r&#10;v2sFy+cV/J6JR0DmdwAAAP//AwBQSwECLQAUAAYACAAAACEA2+H2y+4AAACFAQAAEwAAAAAAAAAA&#10;AAAAAAAAAAAAW0NvbnRlbnRfVHlwZXNdLnhtbFBLAQItABQABgAIAAAAIQBa9CxbvwAAABUBAAAL&#10;AAAAAAAAAAAAAAAAAB8BAABfcmVscy8ucmVsc1BLAQItABQABgAIAAAAIQAEg00ZxQAAANwAAAAP&#10;AAAAAAAAAAAAAAAAAAcCAABkcnMvZG93bnJldi54bWxQSwUGAAAAAAMAAwC3AAAA+QIAAAAA&#10;" adj="23604,16980" strokecolor="#a5a5a5" strokeweight="1pt">
                  <v:textbox>
                    <w:txbxContent>
                      <w:p w14:paraId="6D8FAEEE" w14:textId="77777777" w:rsidR="000C6E05" w:rsidRPr="00665A5E" w:rsidRDefault="000C6E05" w:rsidP="000C6E05">
                        <w:pPr>
                          <w:ind w:right="-177"/>
                          <w:rPr>
                            <w:rFonts w:ascii="Comic Sans MS" w:hAnsi="Comic Sans MS"/>
                            <w:sz w:val="44"/>
                            <w:szCs w:val="36"/>
                          </w:rPr>
                        </w:pPr>
                        <w:r w:rsidRPr="00665A5E">
                          <w:rPr>
                            <w:rFonts w:ascii="Comic Sans MS" w:hAnsi="Comic Sans MS"/>
                            <w:sz w:val="44"/>
                            <w:szCs w:val="36"/>
                          </w:rPr>
                          <w:t>How</w:t>
                        </w:r>
                        <w:r>
                          <w:rPr>
                            <w:rFonts w:ascii="Comic Sans MS" w:hAnsi="Comic Sans MS"/>
                            <w:sz w:val="44"/>
                            <w:szCs w:val="36"/>
                          </w:rPr>
                          <w:t xml:space="preserve"> much</w:t>
                        </w:r>
                        <w:r w:rsidRPr="00665A5E">
                          <w:rPr>
                            <w:rFonts w:ascii="Comic Sans MS" w:hAnsi="Comic Sans MS"/>
                            <w:sz w:val="44"/>
                            <w:szCs w:val="36"/>
                          </w:rPr>
                          <w:t xml:space="preserve"> </w:t>
                        </w:r>
                        <w:r>
                          <w:rPr>
                            <w:rFonts w:ascii="Comic Sans MS" w:hAnsi="Comic Sans MS"/>
                            <w:sz w:val="44"/>
                            <w:szCs w:val="36"/>
                          </w:rPr>
                          <w:t>is the tea</w:t>
                        </w:r>
                        <w:r w:rsidRPr="00665A5E">
                          <w:rPr>
                            <w:rFonts w:ascii="Comic Sans MS" w:hAnsi="Comic Sans MS"/>
                            <w:sz w:val="44"/>
                            <w:szCs w:val="36"/>
                          </w:rPr>
                          <w:t>?</w:t>
                        </w:r>
                      </w:p>
                      <w:p w14:paraId="3C36CA56" w14:textId="77777777" w:rsidR="000C6E05" w:rsidRDefault="000C6E05" w:rsidP="000C6E05"/>
                    </w:txbxContent>
                  </v:textbox>
                </v:shape>
                <v:shape id="Picture 11" o:spid="_x0000_s1089" type="#_x0000_t75" style="position:absolute;left:8280;top:10248;width:1284;height: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7t/vgAAANwAAAAPAAAAZHJzL2Rvd25yZXYueG1sRE/LisIw&#10;FN0L/kO4ghvR1CoiHaOIoLj0ub80d9LONDe1iVr/3iwEl4fzXqxaW4kHNb50rGA8SkAQ506XbBRc&#10;ztvhHIQPyBorx6TgRR5Wy25ngZl2Tz7S4xSMiCHsM1RQhFBnUvq8IIt+5GriyP26xmKIsDFSN/iM&#10;4baSaZLMpMWSY0OBNW0Kyv9Pd6tgO9gd3Hx9nui/fRquZmxuU22U6vfa9Q+IQG34ij/uvVaQTuLa&#10;eCYeAbl8AwAA//8DAFBLAQItABQABgAIAAAAIQDb4fbL7gAAAIUBAAATAAAAAAAAAAAAAAAAAAAA&#10;AABbQ29udGVudF9UeXBlc10ueG1sUEsBAi0AFAAGAAgAAAAhAFr0LFu/AAAAFQEAAAsAAAAAAAAA&#10;AAAAAAAAHwEAAF9yZWxzLy5yZWxzUEsBAi0AFAAGAAgAAAAhAF93u3++AAAA3AAAAA8AAAAAAAAA&#10;AAAAAAAABwIAAGRycy9kb3ducmV2LnhtbFBLBQYAAAAAAwADALcAAADyAgAAAAA=&#10;">
                  <v:imagedata r:id="rId113" o:title=""/>
                </v:shape>
              </v:group>
            </w:pict>
          </mc:Fallback>
        </mc:AlternateContent>
      </w:r>
      <w:r w:rsidRPr="00665A5E">
        <w:rPr>
          <w:rFonts w:ascii="Comic Sans MS" w:hAnsi="Comic Sans MS"/>
          <w:noProof/>
          <w:sz w:val="18"/>
          <w:szCs w:val="14"/>
          <w:lang w:eastAsia="en-AU"/>
        </w:rPr>
        <w:drawing>
          <wp:anchor distT="0" distB="0" distL="114300" distR="114300" simplePos="0" relativeHeight="252387328" behindDoc="0" locked="0" layoutInCell="1" allowOverlap="1" wp14:anchorId="1507A18A" wp14:editId="26255FCE">
            <wp:simplePos x="0" y="0"/>
            <wp:positionH relativeFrom="margin">
              <wp:posOffset>-463550</wp:posOffset>
            </wp:positionH>
            <wp:positionV relativeFrom="paragraph">
              <wp:posOffset>455930</wp:posOffset>
            </wp:positionV>
            <wp:extent cx="1557655" cy="1645920"/>
            <wp:effectExtent l="0" t="0" r="4445" b="0"/>
            <wp:wrapNone/>
            <wp:docPr id="174" name="Picture 174" descr="A picture containing linedraw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 name="Picture 1994" descr="A picture containing linedrawing, vector graphics&#10;&#10;Description automatically generated"/>
                    <pic:cNvPicPr>
                      <a:picLocks noChangeAspect="1"/>
                    </pic:cNvPicPr>
                  </pic:nvPicPr>
                  <pic:blipFill>
                    <a:blip r:embed="rId111">
                      <a:extLst>
                        <a:ext uri="{28A0092B-C50C-407E-A947-70E740481C1C}">
                          <a14:useLocalDpi xmlns:a14="http://schemas.microsoft.com/office/drawing/2010/main" val="0"/>
                        </a:ext>
                      </a:extLst>
                    </a:blip>
                    <a:stretch>
                      <a:fillRect/>
                    </a:stretch>
                  </pic:blipFill>
                  <pic:spPr>
                    <a:xfrm flipH="1">
                      <a:off x="0" y="0"/>
                      <a:ext cx="1557655" cy="1645920"/>
                    </a:xfrm>
                    <a:prstGeom prst="rect">
                      <a:avLst/>
                    </a:prstGeom>
                  </pic:spPr>
                </pic:pic>
              </a:graphicData>
            </a:graphic>
            <wp14:sizeRelH relativeFrom="margin">
              <wp14:pctWidth>0</wp14:pctWidth>
            </wp14:sizeRelH>
            <wp14:sizeRelV relativeFrom="margin">
              <wp14:pctHeight>0</wp14:pctHeight>
            </wp14:sizeRelV>
          </wp:anchor>
        </w:drawing>
      </w:r>
    </w:p>
    <w:p w14:paraId="30A0C538" w14:textId="77777777" w:rsidR="000C6E05" w:rsidRDefault="000C6E05" w:rsidP="000C6E05">
      <w:pPr>
        <w:rPr>
          <w:rFonts w:ascii="Comic Sans MS" w:hAnsi="Comic Sans MS"/>
          <w:sz w:val="48"/>
        </w:rPr>
      </w:pPr>
    </w:p>
    <w:p w14:paraId="22BABBC7" w14:textId="0AFAA9BA" w:rsidR="000C6E05" w:rsidRPr="00665A5E" w:rsidRDefault="000C6E05" w:rsidP="000C6E05">
      <w:pPr>
        <w:rPr>
          <w:rFonts w:ascii="Comic Sans MS" w:hAnsi="Comic Sans MS"/>
          <w:sz w:val="48"/>
        </w:rPr>
      </w:pPr>
      <w:r>
        <w:rPr>
          <w:noProof/>
          <w:sz w:val="22"/>
          <w:szCs w:val="22"/>
          <w:lang w:val="en-AU"/>
        </w:rPr>
        <mc:AlternateContent>
          <mc:Choice Requires="wpg">
            <w:drawing>
              <wp:anchor distT="0" distB="0" distL="114300" distR="114300" simplePos="0" relativeHeight="252397568" behindDoc="0" locked="0" layoutInCell="1" allowOverlap="1" wp14:anchorId="3D8522C6" wp14:editId="6CE0048F">
                <wp:simplePos x="0" y="0"/>
                <wp:positionH relativeFrom="column">
                  <wp:posOffset>1443355</wp:posOffset>
                </wp:positionH>
                <wp:positionV relativeFrom="paragraph">
                  <wp:posOffset>55245</wp:posOffset>
                </wp:positionV>
                <wp:extent cx="4114800" cy="752475"/>
                <wp:effectExtent l="643255" t="9525" r="4445" b="9525"/>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752475"/>
                          <a:chOff x="3487" y="11664"/>
                          <a:chExt cx="6480" cy="1185"/>
                        </a:xfrm>
                      </wpg:grpSpPr>
                      <wps:wsp>
                        <wps:cNvPr id="228" name="Speech Bubble: Rectangle with Corners Rounded 37"/>
                        <wps:cNvSpPr>
                          <a:spLocks noChangeArrowheads="1"/>
                        </wps:cNvSpPr>
                        <wps:spPr bwMode="auto">
                          <a:xfrm flipH="1">
                            <a:off x="3487" y="11664"/>
                            <a:ext cx="6480" cy="1185"/>
                          </a:xfrm>
                          <a:prstGeom prst="wedgeRoundRectCallout">
                            <a:avLst>
                              <a:gd name="adj1" fmla="val 64458"/>
                              <a:gd name="adj2" fmla="val -30338"/>
                              <a:gd name="adj3" fmla="val 16667"/>
                            </a:avLst>
                          </a:prstGeom>
                          <a:solidFill>
                            <a:srgbClr val="FFFFFF"/>
                          </a:solidFill>
                          <a:ln w="12700">
                            <a:solidFill>
                              <a:srgbClr val="A5A5A5"/>
                            </a:solidFill>
                            <a:miter lim="800000"/>
                            <a:headEnd/>
                            <a:tailEnd/>
                          </a:ln>
                        </wps:spPr>
                        <wps:txbx>
                          <w:txbxContent>
                            <w:p w14:paraId="33AA10CE" w14:textId="77777777" w:rsidR="000C6E05" w:rsidRPr="00665A5E" w:rsidRDefault="000C6E05" w:rsidP="000C6E05">
                              <w:pPr>
                                <w:ind w:right="-177"/>
                                <w:rPr>
                                  <w:rFonts w:ascii="Comic Sans MS" w:hAnsi="Comic Sans MS"/>
                                  <w:sz w:val="44"/>
                                  <w:szCs w:val="36"/>
                                </w:rPr>
                              </w:pPr>
                              <w:r w:rsidRPr="00665A5E">
                                <w:rPr>
                                  <w:rFonts w:ascii="Comic Sans MS" w:hAnsi="Comic Sans MS"/>
                                  <w:sz w:val="44"/>
                                  <w:szCs w:val="36"/>
                                </w:rPr>
                                <w:t xml:space="preserve">How much </w:t>
                              </w:r>
                              <w:r>
                                <w:rPr>
                                  <w:rFonts w:ascii="Comic Sans MS" w:hAnsi="Comic Sans MS"/>
                                  <w:sz w:val="44"/>
                                  <w:szCs w:val="36"/>
                                </w:rPr>
                                <w:t>is the coffee</w:t>
                              </w:r>
                              <w:r w:rsidRPr="00665A5E">
                                <w:rPr>
                                  <w:rFonts w:ascii="Comic Sans MS" w:hAnsi="Comic Sans MS"/>
                                  <w:sz w:val="44"/>
                                  <w:szCs w:val="36"/>
                                </w:rPr>
                                <w:t>?</w:t>
                              </w:r>
                            </w:p>
                            <w:p w14:paraId="1E537C64" w14:textId="77777777" w:rsidR="000C6E05" w:rsidRDefault="000C6E05" w:rsidP="000C6E05"/>
                          </w:txbxContent>
                        </wps:txbx>
                        <wps:bodyPr rot="0" vert="horz" wrap="square" lIns="91440" tIns="45720" rIns="91440" bIns="45720" anchor="t" anchorCtr="0" upright="1">
                          <a:noAutofit/>
                        </wps:bodyPr>
                      </wps:wsp>
                      <pic:pic xmlns:pic="http://schemas.openxmlformats.org/drawingml/2006/picture">
                        <pic:nvPicPr>
                          <pic:cNvPr id="229" name="Picture 3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9034" y="11748"/>
                            <a:ext cx="674" cy="10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8522C6" id="Group 183" o:spid="_x0000_s1090" style="position:absolute;margin-left:113.65pt;margin-top:4.35pt;width:324pt;height:59.25pt;z-index:252397568" coordorigin="3487,11664" coordsize="6480,1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Jib01QMAAOAIAAAOAAAAZHJzL2Uyb0RvYy54bWykVm1v2zYQ/j5g/4Hg&#10;98SWLb9EiFxkTpMV6Lag6X4ARVESV4rkSCpy+ut3JCVbSdxu6GxYIHW8491zz935+t2hFeiJGcuV&#10;zHFyOceISapKLusc//n57mKLkXVElkQoyXL8zCx+t/v5p+teZ2yhGiVKZhAYkTbrdY4b53Q2m1na&#10;sJbYS6WZBGGlTEscbE09Kw3pwXorZov5fD3rlSm1UZRZC29voxDvgv2qYtT9UVWWOSRyDL658DTh&#10;WfjnbHdNstoQ3XA6uEF+wIuWcAmXHk3dEkdQZ/gbUy2nRllVuUuq2pmqKk5ZiAGiSeavork3qtMh&#10;ljrra32ECaB9hdMPm6W/P90b/agfTPQelh8V/WIBl1mv62wq9/s6HkZF/5sqIZ+kcyoEfqhM601A&#10;SOgQ8H0+4ssODlF4mSZJup1DGijINqtFulnFBNAGsuTVlul2gxFIk2S9Tkfh+0F/DdpROUm2QXVG&#10;snhxcHZwzicf2GRPgNn/B9hjQzQLebAekAeDeJnjxQK4LUkLKDxqxmiDfumKQrAMfQLaEVkLhnru&#10;GrRXRkKFoE+qkyUr0XLjA/M+grERehtxR1LtG9BlN8aovmGkBN8Tfx4inCj4jYWsnU8EqgTXv3rF&#10;SUrOYTtm5jvIkkwb6+6ZapFf5LhnZc1CLD7OPRFCdS5cRJ4+Whd4VA7AkPKvBKOqFVBUT0SgdZqu&#10;tjGt9eTMYnrmYjlfLs8cWk4PAT3WAUZgwHAtrEZPvQ9WCV7ecSHCxtTFXhgEPuT4LnwCpq+OCYl6&#10;QG2xAZJ+38bNyn/P2Wi5g44meJtj4Dp8Yrg+le9lGfqNI1zENfgs5JBbn85IC3coDoFiy6VX9rku&#10;VPkM2TYqdjDouLBolPmKUQ/dK8f2744YhpH4IIExV0ma+nYXNulqs4CNmUqKqYRICqZy7DCKy72L&#10;LbLThtcN3BSJJNUNlHvF3UjH6NXgPxTc7lpzmsFvaFWwelN5/97SQct1PpY4Ftr/ZKMl5kunL6Cr&#10;auJ4wQV3z2FCQCK9U/LpgVMPsN9Mi/hqLGKQ+2vRMqR1PBaVgFqchsZ4KlCrgf4emtOrNzX70srM&#10;b184UkCdjhz16yFkQP9Vgz+DWhwet4p2LZMuTkPDBESvpG24tpDyjLUFK3NsPpTgJ4VJ7KBdQVal&#10;i7S0hvoqDrS0zjBHG0/8CupmeA8UPQpCACeffTjfbkLezjANrubLdGjrm3Qo7WPr2YDID4Rkvgp0&#10;hwvHYTLW89B5DHga6jJUvCfhy5KXymPp34+eDUvYBpKGMRrUhpHv5/R0H06d/pjs/gEAAP//AwBQ&#10;SwMECgAAAAAAAAAhAI3l5zEVJQAAFSUAABQAAABkcnMvbWVkaWEvaW1hZ2UxLnBuZ4lQTkcNChoK&#10;AAAADUlIRFIAAACeAAAA9wgDAAAA26Ad2wAAAAFzUkdCAK7OHOkAAAAEZ0FNQQAAsY8L/GEFAAAD&#10;AFBMVEX///8AAAD39/fm7+YIEBAAAAgZGRkpMTHe3t4pKSkZGSHm3ua9xcW1tbVra3MxOjqMjIyt&#10;pa3Wzs5ja2O1vbVKSlKUlJSEe4ScnKVCOkJKSkKcnJQQSuYQSrXOxcVCGeaUGeZCGbWUGbUZSowQ&#10;GYzF771rGeZrGbUZSmMQGWO9UhC9GRC9jBBCpVqUhDqU7xlCpRmUGYxrhDprGYxr71oQQhBCe1qU&#10;hBBr7xlCexmUGWNrhBBrGWNz795CzlpzhO9z75xCzhlC795C75wQ794Q75yUvd4Q71qUhL2UvZwQ&#10;7xm9a6W9KaW9SqW9CKV7c3NjY1paUlqUSuaMlGNCSuZCSrWUSrU6EBC97xBrSuZrSrW9vRCMUoxC&#10;GYyUGTprGTqMUmNCGWOUGRBrGRDvUhDvGRDvjBBCSoTmnO+9UjG9GTG9jDG9a+a9UnO9Kea9GXO9&#10;jHPmnM69Sua9UlK9COa9GVK9jFLWlKWU795C71qUhO+U75xC7xnva6XvKaXvSqXvCKWUSjq970K9&#10;75RrSjrv7xCUShC972trShDvvRBjjGO9vTG9vXM6EDq9vVI6SggQCOYQCLXva+bvUnPvUjHvKebv&#10;GTHvGXPvjDHvjHO9nO/v78XvSubvUlLvCObvGVLvjFK9nM7WxaX3lKXv75Tv70Lv72vmxe/vvXNC&#10;pe/vvTFCpa29xeYQpe8Qpa2UvWsQpWuUvSkQpSlCe+9Ce60Qe+8Qe61rvWsQe2trvSkQeylCzu9C&#10;zq0Qzu8Qzq1zve8QzmtzlL1zva0QzinvvVJCpc5CpYwQpc4QpYyUvUoQpUqUvQgQpQhCe85Ce4wQ&#10;e84Qe4xrvUoQe0prvQgQewhCzs5CzowQzs4Qzoxzvc4Qzkpzc71zvYwQzgg6SikQKeYQKbX3xaVj&#10;UoSU72sQUjq1xZxzlJSU70oQMTq1lJTO7/eUc2O97+YQAClrc5QQGTqce5RCKRDvxc4IGQAZGQhC&#10;MTr39+be7+YpKRD/5vcQAAAZAAj35vf///cACAAAAABmktsJAAABAHRSTlP/////////////////&#10;////////////////////////////////////////////////////////////////////////////&#10;////////////////////////////////////////////////////////////////////////////&#10;////////////////////////////////////////////////////////////////////////////&#10;////////////////////////////////////////////////////////////////////////////&#10;//////////////////8AU/cHJQAAAAlwSFlzAAAh1QAAIdUBBJy0nQAAIJJJREFUeF7tXVuTqjqw&#10;VhIdggwQwMtAFX+Jxf+v2o9WTZ3HVaOjsled/jpRwRFEZzn74ZxPxxEVCJ1O39JpRt/FTgiXUOCJ&#10;B57uTAhhv/9JCDx21B7TFHr4Oo/KIKmSas6PqvqVJEEZrXRx+g21V+wc2pVenodZ8Qqkq7LKstA+&#10;w1ARplNJmNKDgY/oK/sj+quiVarpkabFX6eqcFOtc52vq2xOjyxU4z7s7f8mpPoHu86zKiC65lpT&#10;M4mUG3uGb0C4OpqHLy9KHX7L/WR8mNhT3ofJ5PB7MpaTP0RYOlYW5ClRs3DtWR5GkXjyGkG+CWIB&#10;T6owKuxpHoObV1N7QIbhLTo08VMSBCUeCf8ZBOYPH/EjqKpQecSS4MqDPUgDqtLfYEaxOvLZp6c8&#10;JcOM2gQsc11AehxR8+uGHgyzSZjFqY6wTxIkyTxUUk3Vp2ePyQi/0b4ioQPsaSiGQQRQm2Yzgadw&#10;hgkJp6bf0k5ArPkgUZnRWAdJ0TxZpfand0PoNzrAS5m/ExOztB2N/h39+6/9ejjsHhuW4G6crqI8&#10;z5dViAaq6NHxUech7f+WOgNJNRCQKLWzc9O8QvuqtLZf3AnBzQujmd3+25jlNO5+z7XdvBe7dE7N&#10;G3tB8RRt9K9bEvUmWfqoeHaD32hfuHpG8zZx+UIHl2VsP7gXoliyEPgsn2F/bJeQWnv1IOuJeJWA&#10;96h3oyc0r/b54DJ4THG4OgmtxqjSnf3wb6LIcGxZrdwHWEfkmVX+MtNPGRluwCrpM1un93dOYfqV&#10;xGbgP6V1o1FamTPsM32v6ErnrHLGYaDj+7XEMAidmZNMwty9a3yIiM2LaRY9OuqHAOxtqXCXZhM+&#10;010mTxkTZ4hY217K7hEvYgHO26vXZ8i7FkTBenfs5dvBHL5zeR+vfJaybUCkfK67xF/Kw/Y7luJw&#10;7HJYbfswHUw9kbJE+pnmiZTFszf8ZLufbB6ZRZASMrfbt+Ecm/fccWtA0g8nU3rw0N35P0i9OmXh&#10;LPOhVp9zpN4DuvB+bDTbvGq4Yre8p36Ietw8mQ9u3o/y3kazaaRWdvs26h+knmOpN/xkjmMM2Z/h&#10;vW0EWsjqDq1RVIj6vLy7OyHEk6w9C+Gy9fF5j8myLXFFKliluoi39cZxOC5qHzvyykkK3Nds2oH6&#10;onmY2nHqzczP4a6NVb61PxwAYfcJCfNkbUIjBot8lfqFO6NGj0iQmmYOeEWwxS0KrfOFPRJhvUyy&#10;kH2GzL/HoFodTXnCYeopxU96QVR2npTlOspXq1zbF3refJ9HCELPEe01R0KsyoSByF6e3xMIsoqm&#10;G3I/Ofw2ob6hmMjxsTFXIJNiOPmEZuo9ISraCbUiHhiIGaxlmVUZmM9AhWp6Jbz5GPaSmIQ524A+&#10;IvIRmw6DgCxSZZESG78TC+MvWiK8eRVTNWXw1IF9MOibawizqqQDLhZ0YPrLEQkah8MtqhkEi4pm&#10;I7EjycdPetnGRZGmr/QA8J/f61S/E99HZfk/iOv+wgtizFGU51pr+o15NnYpXJKnfEz6q0WKSI63&#10;HKwE3JJ2UNciK6SFT8/Tv82WhEbsxnFBD7oGeold+mB2nLr6sksbBcz5cTXY13XLaUfznoJZAi0w&#10;XIe6CXHDzzWPWf0OV7eA+a+GM8M3YZo3lHrWYgl/rnO5eW+DQxLs52Lk/gxEhPO9+QMFs/Fz7xjp&#10;38QMgmKcDI027YoP+vk+MyGW3ZYsDZJU/NVTUGSkPr1y6MhwXI4byeoV80BbXZKczVMSZbMaBtL3&#10;sXMEZsjt1mzBWiOym7cx4/mWsQzLQpDprOSnVGE1T3KfhK1wNmRJ2l/eiR0MURG7hU6S3NrHwjob&#10;97hqNq7qJb4w8SCyyaQkZTkvF5h0nz3WPpc0m46qeRbKQ6i5feLVdtUdFl+d27ClXLoxy3QABtaf&#10;cTifz5NIFz6sZiHqDT/sjpfYQKdCX5O6JoVNLSO74s8fWMiSJ5tqE0Abq8U9ckK8VtyoPZmJRRKq&#10;S1tKsuU8j7TPcN3ttaFDqtgv8HhdVC9kJWMi4mREyhIzBjrkQ987L+kU70YTrhwnTvUySTLaNCQ9&#10;Q4Uf4VsYZmGVLKN8YR852Sp4RuWvKnz7J6SfqPaef8A3pCWIi/CFyqK7JzfMrlbzImOlrDD1TsPk&#10;mlkKA9Pi/Ma7vByClN6UeLiKkDMiAvwiXKYPaABj0idMdXL6RmK7dXWZBFWmplJ1Ow77CXXgFUdA&#10;0k7EEEmQ5AVxA7MrhqAq7+vYI1ySzoegdWGYzy58tj4TJffk3phT94N+eJCK+p8Mb05iskcbCTQv&#10;ezAdwyV/bWKo1wZPuvts4kcRuapsonfBWO5kO3PD2t72Bs2rHplUI7jUuTK4pc3cNI+WUUl/p8fa&#10;/KfP6N0KTMY9+dUiYer9erB5MVFvf416bdTwGVpofEBv7c+uwUHz5o9N2s1yEiWT5JlmFVPvMbPc&#10;CJbfwWPDaiCMD4nuv5OCtc8y6Skz4ScY5S7L+3MpisQj2TXJnjvrZ9wMmdyZ11dbQ2C6eGrfQufi&#10;NPfmovjMFPBP7AfPAvuskF/FYO5z6iIwWQ7P93VtMIwMqsHhUSdOTBKbStynch5gJmdJtQ2dtXJs&#10;jgTZPA9qw3sg3k2oc3AEbWPp/fmk3KkLbCNDPq8aNApJFpG1CDvnmWkOZ9hEMjrhkACpMzODdho8&#10;qKnvhoDyBJK0vnlKd20E3jr+Oz7tAHC0EwhujV5nlCJCgJ59tkg5w4mh2gjh+w32c1xm1Eft6wfh&#10;WL9V3iQfz2gQ7X6qYw1MGqi1XXogSvKQZfYjEqUJqwhuBO3qAoPcW8ZiC3eCc4F/pKWOZpYn2Ww/&#10;uAozuarOs3yLH5jTdTAZaINOWZ8J4tiMpsN0Kj0k3UvvLbovd62NHto7m3rjkCdCXeQniUmxpo5b&#10;9JDDmA/kK/NPjSedDQ9sXYLO3c1KIvbdrZtGVVVlp5nJ8b7PRDLyWyVRlb3xShW6pknGq1RmPH17&#10;H9xVuegaiiINkjIqq4vgy7gvYsy+GZk2wk1TPy3SYvlJ9A6z8C15IH/UjZRUy2IkdhuzcyPWJvz5&#10;YYJpVNMoOVWhonONJ31Zb26E4T3H/MdutKNXrbD/5ID81vvGiLOj1tG+XqJT7dM5qYVOka7SlYu3&#10;s8BYlAyJxS9xyknSSc/YMOGshuHln6adZXVP8xxnqwNrBhOLVOt3X4hikcyzLAu0uzFZwRN58MKq&#10;+lXqAoFmTo2av9pDXIHmMdGIBLpliHUq+FS93rP2zF1kv9FnR85SiV5VhmB/1NJ3wUXU8CrIY/cY&#10;9J/het7yThavcxxNNgZP7UYJFtTQx5Ns4QqSBRghTr0xS1o6Vp4JseCOrSJSBnKCxUaewiCY0FAj&#10;yVAlIf1LXt2iGVRFSIf0ht26As3Nyxv+hTMrCMxF47BaRukMeS0bdxUt19EyWl2f7thBcx/CZUHi&#10;tlyWiU0AHntZWeK9BB2/JLgx9XpCTo6h3sX6CYdaY709uu5I+66ry1Du93sp/1mmp+kJohni2zMH&#10;CY1EnHmOExHBRZwHHGPLynTmrqzrEy4vjaIYzZuWdusrnHdQ6bJ5BGE0IkNmScJZLgaNES10QKOA&#10;GuWDQmFzCNZFvsh1wdMhBYzPvVp+kSA3qbfChX1eWX0yy+fcvwDpOrySoFLyQCyZo4NrrJ4I5UHK&#10;cJlXB2pdW/xvtrOZTf3dxMhwSb8alLeoZ3nv2uIYkS6zD6sXAerlKI9KpPCEpXYdp9BmpgFinDhL&#10;dYvX66OJIKiL9jLpph7W7tDQQCLCpVNSCz/Ng0zxkj+pyoJGLo1rtNgLIz9NXugdaWuzJPDlC2Pd&#10;AqkWHrnyFvVIRq1eX9MvWdibncBc2JtsTEMIQzMVMmFVqTUPIvKjOqXXdWCdKGtUL+mOS/DIpZ98&#10;ZNm8RP6TT1RsTe9RJ5ZJ9HqijSii0Fg2NGYiUjdpmVTJ8IUAwjRstSC7heeH+qh3dDgBTEuFyYqs&#10;FR+dvT1Nm4m2rBMR9bjck8xZ8ecCk5b8TQ9I+AAuGR6vOc9n2bMS73XT3VLvDDNTUkWLxWKVzjBR&#10;+nVyj4RGmQRlaqNFV/uGOoCf1BWMbZrTIZdz5U299iRTL+9x2Iw0ZbuZmJBSYQYTfx0tdEEeyGzL&#10;KzjNbsSTcdzNMo5TC/r5bLudxWmOY0TB/A3HvDgNvwSdkQyrNbIyqCDlL6elSKhRw1VmlnMuqKGv&#10;Zu2kRUwPgD7jZ8x/cewTc/EOaBYdlQ5i2fUIun6l5r9wvs/ANuYKVixYtBC8GDT5QNoW7XM8GP2n&#10;J1kwHlK4sPwXE2TImOJ1usidSvCPV+Zihh9/QVJlyvOURD+aKz41jt4c+IoTkqJ+DNXUw3uCJ/U9&#10;iGV4KDFytxbBB3Hul/lcA9K63qdHLcWD3n161A7OPSPgG2+qLjnlBCZZluSatB2dTRiLxSsvBdoJ&#10;OxPAaGgNGmEFJmbBLDwF2nGq8R9M0TZxsdnAnqTkR/jBPJKvEMqxDTJiOelsnojAFOqaOS2KVJNV&#10;HlVEHKaP6WjTT11NObaZHYo9MQR2VtUyR1LdVx+Jm9ejc79SrwGeHqMOL+C3YUn1HJa5AfJVuTbB&#10;H3qMJbJKvU/MOtvvScpXZY7EPey8xZGuZB8Y6nVbLBvw3r7XUT8Cvtwr6Imn1jnSfbF2nYcGsgvX&#10;yyh6x1cGaXo7IGcslp6RC5NAzh+Jd5OohY8osBLcPoSRwIxBPrKx927o3BtRmG6QTrDvHoQLldpr&#10;75Hqmz53CrIHyA0g6vRrjcdXun8Xhno9vAedq465TT8OI1i6tYah3k8sIrkKpt4ti0X9yCKSawDv&#10;7W9ZLOq1e2Q/F8Oo9/xlpR0A7/VZy4Z6j9aA+DaMUuuhHrTGf0c9Vmo9vMcRqv9waLDcS+zWVziw&#10;WP5r6nXz3nYJc69z5LpJT2rxLA+yeSPy6uZlliV3XSrXGujRGlzh4xr1RFopT4WTcWdxDM129F4e&#10;v9cZR7XVPeYFN68nxlIEZN1eGbk8pBhhR2AHTMswzfk3PW4PsR0tRNGvc50iIY/nC/WENmcC1HV9&#10;fGq/NM3nzC3gLuqB90judfGWw5P66rVNPbGwcw+Mq8xXL/CVl1VHUzHFtqTte2ZDdjd4z6z1vKDe&#10;zsRdwqRkilylhkDBJXKP7eZoFFxsD4Plva4aF86Kp5pbvOekHKhNit3IJX4Kr3aui7U+S7sB4Iqa&#10;24Pg3KCeyV9pU09wEoeZcnlX8vqkA/N0k67Y57q/1wfbvC6iOzyn2tYaOc4UGm7t5CMf43TkpscZ&#10;fheHid30jnWFgOnc7pHL9RVanbvDieXFeBAur06ZM3PN+L2F1KesAIbkuQOITTrOJIuwvgKo3QX4&#10;SCatQizWWu4cuVyoQzXd9xIHueimc2E0TG6eJB4jGxWt7TlOb+ewCdbDPy1iQFIwfwIcea+z/Atf&#10;eOifm4/RYBnvhF2jQWT8cNTohGpU2HcGOLtZvmwgWUy/Hq+P0Di6Mag6R27N1GvmYK/x+wvBz4xm&#10;IQszjchAvKloaBhs074OeuAEcBZbJkfQIY64MXKZeod5Q3bgOM1tgOeHqtcU+nlC1k+Ra4yfEAth&#10;kCSDBczYRlQMvMY9oKLCJDNU9IuI/o8rXfAh/pxZx/Be58hlrm6q5BhHvpgh9HFs2GQm3Z1ZG1rv&#10;A28s8JvseBgQD7rNTA1T8wT+01kc5uFG5xhfo4d6RBnVWPCUkvF8OYWFs3k8lDEJYnQqdFiINxbg&#10;v+xIdFziYmuT4FA3BBcTFi5PqdIRzmMX1Nv/LrtGLvOeWp9Z89yAM9ABhsBYzGZigWhehjcWaB6P&#10;WQLLwONyHp6sxQV+cByZmhs2hJb11LqMeRbLzZWRr2iebzcscNAFv4tbzeuiXmMkK7NaCQraYN+u&#10;nWf93C7pz3KvORut5d42ANhGCTUVhzXrkLHoV/HFX1IPvHccUafmqdKqo5OcyfJ2zzD1vE5PzWHe&#10;i859H2Ou5sgLRXgglhmBwQ2BIf+MeTqAeuqcTGSpNzfrwBrgkas6DXLDe1Gj73E5hnzC5J9q5hy2&#10;W9hMgZzopx547zQvH6mPwlhbvwzh3KohKZh6qod6aN660fdsJ8tIbNnUorepoUZYzFK0zuq7Purx&#10;JYbvqRAxW45r/vUh0a6Y+SU7D/aHlnpru/UFhveadtrGtOoI7vjmR5ZkuIom9dCAkzTX7bg9sfbF&#10;QU8MaKjXYK4L5CENhWXzaw73HhFyshcGrMXxyLDlm9SD1jhRb4SExROIext6j7A/awmOjraYqwVe&#10;xXuRR9KwNmwas3MyN44hfLGkDcOFBrx9OqtZ82BgRMv5oK2kGaZeT3kCbt663fqt5tV9c0wlWxQR&#10;XSZZb0eJusNYbHI0REdDN4oiwjHIXzkOVpGWuEZMUJ9/ZqgaRl02LF0mde6XvsdkwDlZBXDw0fko&#10;bJOcGJyAsdkigmMmWBsHEeaoLRFsqHeh4xswndsZIeoExIN9y9hUsmooq6G4wXs7VNpUUZdSeTrs&#10;yLVbX7Dh5jXl3s/ihtYQXGribv/0r4Gp1z0rJLjUREvu/SiY96ZB18glDsfI7fSUng2mXndsmV2q&#10;S7n3g2Dem3bFlmsOnvZlHz4Zlvc6hqaDBaUta/mHwQp+2mUtH+uI2M2fR3/vmSCC6vSUbqHexgWS&#10;sd1reQJDwNR76dIaDjv8j/GeqLdYej9HTkOkfVL0D7SQqfdPVx2+jaHeAzoXWV5JqJQnJ5ODlOrl&#10;peQV13eCqRcuOi6sZuo9wHtI577M1iLjCcU5Cr1CVslKDyk8wNTrPL/DQc5ue6sLdZpwZv3vqWS7&#10;HRma0+k0XCFXUsmwymi7youGCXYdTL3O3tv4CCPfUUzLQGi2faWXlZyoKas8Xy6Xv1SWULsOf0xa&#10;l1TJzVo6t0YuU29w/U8DsqZx+rDMNdGK3sAHc+OtDqlZB6JdSJ6/IltDVrfmEg311r289zG8giVd&#10;kShy1L2UH5HYbdmatR4Jr4bAXT5wFwci5Jscy1s17Az1lh0634zcbHUH74HtaB8iuRg5WK4g7Vpt&#10;1xRRK7ajHVn2soxTTDjN+4czU++zS2sZ6g3KoDKAQ4Mwh7mHB7L4jzWx0TpZ6S0kfJrJw0tZ+AF9&#10;lOV9y/MM9TosFsfw3lwP5T3xyjnKE8XL4kUp6cpN64SfUVdaVhOoaStLv8CvXxazUScFmXpel9Yy&#10;WqO6CJh1QnAlsoOXrdAmNw+xPN58Ncu9cXbqyBpDWxL9sJCvr46ApV4XfeFf/6mGVo2Osdrn6KnO&#10;8pfDeQGGu5TNBQUCtRFeollBBJY9GVpbWMtel8Vi5lOH5p/xmjEv0YWrc53SoCW//HjmNKPB0hhh&#10;vPyNugXRgZ5CbEy9z17qTYaW+potiZVUlK4C5WUkjw+NFRA5UdLMB1lgml3lwkmzfU/+neG9Xur1&#10;Eb8Jx8wNkUrgO3DQu3PiGqZ3344dzRAkdLycRkUgD92lgft5r4bc2ycDV4SbVWhSzZGVjLyBMNI2&#10;Wd6h5oUmgd4CNd88FJrS88k46VqxxbzXbS0j1C6HLWtGVId+/PErLwodlVwEalqVC82BooiUT5t6&#10;r8qUbUDVxqyrjDNTr9PPZepNhjRvh8yMyZ7Va01mk+tqlBimnn4pofg1jYAW73HzOAoPMnatsGbe&#10;66TeBnJPlrdWZxPEKjtg1B6TaWvf3sYEnF3UDkngdixCvHoYGnRhfjaZNmJrLRhHstNT46ExgHpc&#10;EVcFJwlBzQEffoYf6OL1dlQEcjxvLkGYEfXMLWbc5adsl446w0YJOprHOne/vEU9B2KtOVBHPtQV&#10;6bY0Rf2bLOZSjq11YDuSWXv+hMZwZ+J0P++x3JO3b7uAZahkjNgtZwbV6/0TabfepcmeJAOvGWvf&#10;s0CQiuGyPbBrupbPz/5h6nXofCP3bt6jB12rjtJx5+ook3syw1iaQ5VINI46v51vAn6AxIcEnLZG&#10;9RnMe90rDgz1bjWPFKqNYBMt4ihEHeHTen3uH0w07702E5NBc4CfsKHmyY7cXhtj6WgeU29CZq/d&#10;vg7chss7KlQ3eSHvh5cw2w/oDL/fopyMuwvDkWQhvKwazXu/zkDcvE6du0MQY3JTsCTyYM8s2LmQ&#10;82h1MjJnNPjCfCb8ajJZtrQ3it1XW2dDgu9oUl+CR26nzjVao7208QsEyW6bF852EmZBG3sQf/A9&#10;TQRxwNF0NijI2guL0ZZUdVdmtOU9u3UJ1hrjGyMXFT1CY7FyEZ+sxUf8LTcXmSt0GWdGgX2v/FFM&#10;wxwzQ9fQz3tGa9ygnl9JaYq2wSY4XMx6+iRYMu7TWW5cj9O5cKOiMK7J8pt2FX0bYLEc+qm3I4tN&#10;kWVEAH0u73iSVgdSF/zWqJbSNz8Q8fKTnKNtDMOvq3BDv841vLfua54jyIswy00gwOh8/PEREHve&#10;UTKRYp7AiQMBd1ybiRgB/mWnwWupZ7cuwfG9xgThNbjLo7fKbNYmXh0nk8Zq591r9puEzppsLJ4m&#10;lFWEKIfqjJIYP7crti2Y93pjt7VLPj/fy2HnV7/HFzNTXI6kIY0dDZpNk3ylMVPsoYTFcdhfQz/1&#10;aojl3wH7zh1w3HL8Z461t5hcJeOrcaVODVPhpZXh5+YfiK6osAoVLxkbh2V3XTAeuZ0xFvZzD71K&#10;zXGD8fiXj96a76lv7ccMgRvwkCprcfYsLXm982+sEpSSbERTz/Mq7JxaR4wFEpco0kl7AEMD3WOI&#10;15JfPJIrO1JPEG6OqiGAypat6dsvMDOSnQVZMHJviWW/+gNDHZWjWhadQIxCIdHlErWbRsGyLMtl&#10;emNZMfPeR9fIMb7GDU+NPWqlIZNb6Utx4u07IngO7qeMEhX9toblvc7wJ2uN37fuzIU0tUkWkDHQ&#10;XKwIMXPX7VmugXmvukgpO4FHLomNXupBXRGLKJIR8pTA77AKY1/nHoiRm7q7807Me1lXjGdohIrv&#10;bgF4SDtAXkGxIAXh3a6falFjjTlaRf7nmihO3c4Cijv3GvsaQLST1L9BPToM6EeQQYG26TWW7d4M&#10;zZ4gXNrNLVxnl/5SKihmcepzEQRuXtVIXW3BRKiyAbFlBPMI5IdHUVBlJHnh39ov+1FvdbTM3QK3&#10;Ct5EYZKUerEMKqYJRu7voEsjs7VMI6dD5zVBvaJQqGZP4gyvKmzLwG6ItEwC7a+qKF+7ZYgb5WRh&#10;OGZNzzq3k0V45FLzbnYuIPIEtesZKll0XfIXxFGZkvJZBG5apUGmU72gKzXLVEC9Q6czYWLLauCs&#10;EHFMVELalssBEz5HkNKuAr31y1+uG0QoXUTOex4Y/5Cp97VMi4W5JWs4PI9FzLbudra9q+S8u6iy&#10;INdBluqqTHVIQ8MhVubUI8i9P53Wup3PvSeP5Z6GGWzdPAqykgbFL9LdRZTr1E1L8pux8BwCodOg&#10;c1A7mzrXbj4Hwk3z5GWRVllIEtaZbYtlGZTFdlssIpiL3dQjpxoOf3VLc38LtR8FSZDWabQwxk2d&#10;posIReJD9Q9JgZ4aaIjTjGVYRVxk4eHbLPSCLJsqYq+dpa9D6kP4kZn6Ag7rbsMBc3b0CxJjYaJ9&#10;PyZLo6+C3kOo3dn5Dm2mPE6rNki3OdxMU5RZViXrd62L7e7bS+avwXFcrRdJxbNyBpiz7vGzdxoB&#10;tga8F2LgKCW4SAb8WyyJ+zv56fs6C899SrZ0xnVBuqnnwIsm7OEdGMAGx7qLJW7/ZO/x31H3rB/Y&#10;B3xGwIoJVPWSB5uTC25K8mLF5ce6E29HNS9dkYmJbzah1MvLSxUsl1zVHjUbnaGKwoD2wM18o2hJ&#10;ByfY4wKqKiOUpPDnmLjuqf3omHIxOQnKJJmH3mU9G76/F5kpC0KufQxwg6v9LmpbHNR1i5T2iKIy&#10;VHRMsJjBRE3DLIisJOObhba9vwuwxTc2gTn3vSwDBGY7MK1QlqPEbQJyXeD+WjUeG34lOxDVZqhF&#10;/IvTvEITkgyyMj8bE352IIegHbRsg6unkaPORg2uvcjzPCJH0PtSvocOr6afnvr0Pqnnw2r+q0oa&#10;QD1MJN7Q49M7FQk0mEg5VVmZr9K4cUeGmnzU8bTT3GOYW+2Snj5yVl2LGaofRWX2gWo2fPyrYF/W&#10;wDugMov9vA3IVL5lhI7bHFEXCfV6T4gDMBN5ZBccL4JHac1eCxEyL+e4ax4XWWqnwjP2KG5zhRsO&#10;f6jbUHVLkZzKF++kzr7opO0aZw6LfmO4MIs9ZPlF8TpgKdzghrAytEQRm0sinRnfgloFZIlGNZt4&#10;Jq6GMYS5g/2NO4E4znGFUdes8A4P1LIxdWyIM3swr4j5Tc0bGp60Y6fIjBEJHns3A++Y8AdkMOzW&#10;RqLwQc8uFEO8y3rmI2Ua47Zb6lkci8zvw2igZUWdRRdC0r75tJQacIXUFSVSicYHrAK+BSdm6UJQ&#10;ySomDh5Cw8chXI1UMDqd/BLeug6/VCZBQGXBqugJyH0XDmxnk0kEYvRJ5CZclNTjff6oJCemfgoB&#10;a0HO3pzzEAje8Nv3i1mR2wqwkKNJOthRHA5HFOv5G+4wwmfJop4KeV+xpQZaFhzLt2CdxreG/D0Q&#10;ro+gqW3bXlXLL4vWbsEpyoyTLvkI85LsZiLit7uZjL6Zq9ena5+QIRrd0BXXsfV1EkrcoIooSEep&#10;ct/d1t9gRDL6tm6x4nticdvosFm5ir8U6RyG3baAh2eONJ54pJnItL+3G05AFTpSMsjaNJBZtfim&#10;24pi4R9nzYo7VJHyJHOjEda8hR3uRpfqVTnPwqMlsZdkierbWuIWxC4mqX4qXzghZiHfQ/tQopt6&#10;0+cNE5/RT2gcpK8ad2I7XeRYTsNEF7ej4YNQb4v39dlVBj+jkma5iBa92d3kK8KGJ63QtmzIu8iL&#10;nhrv98OhToZT2jSa4R6R5wE7EBVeYQD4SOpHFVb+MAoy+kmzbiSNMGbg800k/w6oC8mMypdVJi9M&#10;PBQxBnDHbjaiYMSbj0wW+BFkwntZwqlNf7dtJ8C/IZp80JkvjGJsop2osHjxFcF4F+Qzkcv07cHQ&#10;C4eaiCqnxOrX62heNg7WMqpkkgj5q+zWjc1IiPQd98KmfmTX43Bpw5Pnz1+FfKc8He/+/cvcdgt8&#10;Q/yC72nNizXgNH7iKekdNWvJ97hO3S3piv9qbVlNDtKunpFBz/Uxj0g11uTs6t0Pk+z/8f/4v4HR&#10;6H8BZHn8TVOZ0AkAAAAASUVORK5CYIJQSwMEFAAGAAgAAAAhAH5ChAjfAAAACQEAAA8AAABkcnMv&#10;ZG93bnJldi54bWxMj0FLw0AQhe+C/2EZwZvdJKUmxGxKKeqpCLaCeNtmp0lodjZkt0n67x1P9vh4&#10;H2++Kdaz7cSIg28dKYgXEQikypmWagVfh7enDIQPmozuHKGCK3pYl/d3hc6Nm+gTx32oBY+Qz7WC&#10;JoQ+l9JXDVrtF65H4u7kBqsDx6GWZtATj9tOJlH0LK1uiS80usdtg9V5f7EK3ic9bZbx67g7n7bX&#10;n8Pq43sXo1KPD/PmBUTAOfzD8KfP6lCy09FdyHjRKUiSdMmogiwFwX2WrjgfGUzSBGRZyNsP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ZCYm9NUDAADgCAAA&#10;DgAAAAAAAAAAAAAAAAA6AgAAZHJzL2Uyb0RvYy54bWxQSwECLQAKAAAAAAAAACEAjeXnMRUlAAAV&#10;JQAAFAAAAAAAAAAAAAAAAAA7BgAAZHJzL21lZGlhL2ltYWdlMS5wbmdQSwECLQAUAAYACAAAACEA&#10;fkKECN8AAAAJAQAADwAAAAAAAAAAAAAAAACCKwAAZHJzL2Rvd25yZXYueG1sUEsBAi0AFAAGAAgA&#10;AAAhAKomDr68AAAAIQEAABkAAAAAAAAAAAAAAAAAjiwAAGRycy9fcmVscy9lMm9Eb2MueG1sLnJl&#10;bHNQSwUGAAAAAAYABgB8AQAAgS0AAAAA&#10;">
                <v:shape id="Speech Bubble: Rectangle with Corners Rounded 37" o:spid="_x0000_s1091" type="#_x0000_t62" style="position:absolute;left:3487;top:11664;width:6480;height:118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zk/wwAAANwAAAAPAAAAZHJzL2Rvd25yZXYueG1sRE/LagIx&#10;FN0L/YdwC+4001k4ZTQjItUKUoq2gsvL5M4DJzdDkurYr28WBZeH814sB9OJKznfWlbwMk1AEJdW&#10;t1wr+P7aTF5B+ICssbNMCu7kYVk8jRaYa3vjA12PoRYxhH2OCpoQ+lxKXzZk0E9tTxy5yjqDIUJX&#10;S+3wFsNNJ9MkmUmDLceGBntaN1Rejj9GwemDT7/7Q6XPM7nN3i8ue/ssM6XGz8NqDiLQEB7if/dO&#10;K0jTuDaeiUdAFn8AAAD//wMAUEsBAi0AFAAGAAgAAAAhANvh9svuAAAAhQEAABMAAAAAAAAAAAAA&#10;AAAAAAAAAFtDb250ZW50X1R5cGVzXS54bWxQSwECLQAUAAYACAAAACEAWvQsW78AAAAVAQAACwAA&#10;AAAAAAAAAAAAAAAfAQAAX3JlbHMvLnJlbHNQSwECLQAUAAYACAAAACEAaec5P8MAAADcAAAADwAA&#10;AAAAAAAAAAAAAAAHAgAAZHJzL2Rvd25yZXYueG1sUEsFBgAAAAADAAMAtwAAAPcCAAAAAA==&#10;" adj="24723,4247" strokecolor="#a5a5a5" strokeweight="1pt">
                  <v:textbox>
                    <w:txbxContent>
                      <w:p w14:paraId="33AA10CE" w14:textId="77777777" w:rsidR="000C6E05" w:rsidRPr="00665A5E" w:rsidRDefault="000C6E05" w:rsidP="000C6E05">
                        <w:pPr>
                          <w:ind w:right="-177"/>
                          <w:rPr>
                            <w:rFonts w:ascii="Comic Sans MS" w:hAnsi="Comic Sans MS"/>
                            <w:sz w:val="44"/>
                            <w:szCs w:val="36"/>
                          </w:rPr>
                        </w:pPr>
                        <w:r w:rsidRPr="00665A5E">
                          <w:rPr>
                            <w:rFonts w:ascii="Comic Sans MS" w:hAnsi="Comic Sans MS"/>
                            <w:sz w:val="44"/>
                            <w:szCs w:val="36"/>
                          </w:rPr>
                          <w:t xml:space="preserve">How much </w:t>
                        </w:r>
                        <w:r>
                          <w:rPr>
                            <w:rFonts w:ascii="Comic Sans MS" w:hAnsi="Comic Sans MS"/>
                            <w:sz w:val="44"/>
                            <w:szCs w:val="36"/>
                          </w:rPr>
                          <w:t>is the coffee</w:t>
                        </w:r>
                        <w:r w:rsidRPr="00665A5E">
                          <w:rPr>
                            <w:rFonts w:ascii="Comic Sans MS" w:hAnsi="Comic Sans MS"/>
                            <w:sz w:val="44"/>
                            <w:szCs w:val="36"/>
                          </w:rPr>
                          <w:t>?</w:t>
                        </w:r>
                      </w:p>
                      <w:p w14:paraId="1E537C64" w14:textId="77777777" w:rsidR="000C6E05" w:rsidRDefault="000C6E05" w:rsidP="000C6E05"/>
                    </w:txbxContent>
                  </v:textbox>
                </v:shape>
                <v:shape id="Picture 35" o:spid="_x0000_s1092" type="#_x0000_t75" style="position:absolute;left:9034;top:11748;width:674;height:1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2rKxAAAANwAAAAPAAAAZHJzL2Rvd25yZXYueG1sRI9BawIx&#10;FITvQv9DeII3zbqItVujFEHQS6mr0Otj85osbl6WTXTXf28KhR6HmfmGWW8H14g7daH2rGA+y0AQ&#10;V17XbBRczvvpCkSIyBobz6TgQQG2m5fRGgvtez7RvYxGJAiHAhXYGNtCylBZchhmviVO3o/vHMYk&#10;OyN1h32Cu0bmWbaUDmtOCxZb2lmqruXNKSi/Pvvv0qzOi+GwPO7N1R5fm5NSk/Hw8Q4i0hD/w3/t&#10;g1aQ52/weyYdAbl5AgAA//8DAFBLAQItABQABgAIAAAAIQDb4fbL7gAAAIUBAAATAAAAAAAAAAAA&#10;AAAAAAAAAABbQ29udGVudF9UeXBlc10ueG1sUEsBAi0AFAAGAAgAAAAhAFr0LFu/AAAAFQEAAAsA&#10;AAAAAAAAAAAAAAAAHwEAAF9yZWxzLy5yZWxzUEsBAi0AFAAGAAgAAAAhACKHasrEAAAA3AAAAA8A&#10;AAAAAAAAAAAAAAAABwIAAGRycy9kb3ducmV2LnhtbFBLBQYAAAAAAwADALcAAAD4AgAAAAA=&#10;">
                  <v:imagedata r:id="rId114" o:title=""/>
                </v:shape>
              </v:group>
            </w:pict>
          </mc:Fallback>
        </mc:AlternateContent>
      </w:r>
    </w:p>
    <w:p w14:paraId="70C2913D" w14:textId="2A411039" w:rsidR="000C6E05" w:rsidRDefault="000C6E05" w:rsidP="000C6E05">
      <w:pPr>
        <w:rPr>
          <w:rFonts w:ascii="Comic Sans MS" w:hAnsi="Comic Sans MS"/>
          <w:sz w:val="48"/>
        </w:rPr>
      </w:pPr>
      <w:r>
        <w:rPr>
          <w:noProof/>
          <w:sz w:val="22"/>
          <w:szCs w:val="22"/>
          <w:lang w:val="en-AU"/>
        </w:rPr>
        <mc:AlternateContent>
          <mc:Choice Requires="wpg">
            <w:drawing>
              <wp:anchor distT="0" distB="0" distL="114300" distR="114300" simplePos="0" relativeHeight="252398592" behindDoc="0" locked="0" layoutInCell="1" allowOverlap="1" wp14:anchorId="3793DE0C" wp14:editId="691BCEF8">
                <wp:simplePos x="0" y="0"/>
                <wp:positionH relativeFrom="column">
                  <wp:posOffset>1295400</wp:posOffset>
                </wp:positionH>
                <wp:positionV relativeFrom="paragraph">
                  <wp:posOffset>340995</wp:posOffset>
                </wp:positionV>
                <wp:extent cx="3954780" cy="723900"/>
                <wp:effectExtent l="304800" t="36195" r="7620" b="1905"/>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4780" cy="723900"/>
                          <a:chOff x="3372" y="12924"/>
                          <a:chExt cx="6228" cy="1140"/>
                        </a:xfrm>
                      </wpg:grpSpPr>
                      <wps:wsp>
                        <wps:cNvPr id="180" name="Speech Bubble: Rectangle with Corners Rounded 1915"/>
                        <wps:cNvSpPr>
                          <a:spLocks noChangeArrowheads="1"/>
                        </wps:cNvSpPr>
                        <wps:spPr bwMode="auto">
                          <a:xfrm flipH="1">
                            <a:off x="3372" y="12924"/>
                            <a:ext cx="6228" cy="1140"/>
                          </a:xfrm>
                          <a:prstGeom prst="wedgeRoundRectCallout">
                            <a:avLst>
                              <a:gd name="adj1" fmla="val 56838"/>
                              <a:gd name="adj2" fmla="val -51583"/>
                              <a:gd name="adj3" fmla="val 16667"/>
                            </a:avLst>
                          </a:prstGeom>
                          <a:solidFill>
                            <a:srgbClr val="FFFFFF"/>
                          </a:solidFill>
                          <a:ln w="12700">
                            <a:solidFill>
                              <a:srgbClr val="A5A5A5"/>
                            </a:solidFill>
                            <a:miter lim="800000"/>
                            <a:headEnd/>
                            <a:tailEnd/>
                          </a:ln>
                        </wps:spPr>
                        <wps:txbx>
                          <w:txbxContent>
                            <w:p w14:paraId="0649BFA4" w14:textId="77777777" w:rsidR="000C6E05" w:rsidRPr="00665A5E" w:rsidRDefault="000C6E05" w:rsidP="000C6E05">
                              <w:pPr>
                                <w:ind w:right="-177"/>
                                <w:rPr>
                                  <w:rFonts w:ascii="Comic Sans MS" w:hAnsi="Comic Sans MS"/>
                                  <w:sz w:val="44"/>
                                  <w:szCs w:val="36"/>
                                </w:rPr>
                              </w:pPr>
                              <w:r w:rsidRPr="00665A5E">
                                <w:rPr>
                                  <w:rFonts w:ascii="Comic Sans MS" w:hAnsi="Comic Sans MS"/>
                                  <w:sz w:val="44"/>
                                  <w:szCs w:val="36"/>
                                </w:rPr>
                                <w:t xml:space="preserve">How much </w:t>
                              </w:r>
                              <w:r>
                                <w:rPr>
                                  <w:rFonts w:ascii="Comic Sans MS" w:hAnsi="Comic Sans MS"/>
                                  <w:sz w:val="44"/>
                                  <w:szCs w:val="36"/>
                                </w:rPr>
                                <w:t>is the sugar</w:t>
                              </w:r>
                              <w:r w:rsidRPr="00665A5E">
                                <w:rPr>
                                  <w:rFonts w:ascii="Comic Sans MS" w:hAnsi="Comic Sans MS"/>
                                  <w:sz w:val="44"/>
                                  <w:szCs w:val="36"/>
                                </w:rPr>
                                <w:t>?</w:t>
                              </w:r>
                              <w:r w:rsidRPr="008D4646">
                                <w:rPr>
                                  <w:noProof/>
                                </w:rPr>
                                <w:t xml:space="preserve"> </w:t>
                              </w:r>
                            </w:p>
                            <w:p w14:paraId="5649ADB9" w14:textId="77777777" w:rsidR="000C6E05" w:rsidRDefault="000C6E05" w:rsidP="000C6E05"/>
                          </w:txbxContent>
                        </wps:txbx>
                        <wps:bodyPr rot="0" vert="horz" wrap="square" lIns="91440" tIns="45720" rIns="91440" bIns="45720" anchor="t" anchorCtr="0" upright="1">
                          <a:noAutofit/>
                        </wps:bodyPr>
                      </wps:wsp>
                      <pic:pic xmlns:pic="http://schemas.openxmlformats.org/drawingml/2006/picture">
                        <pic:nvPicPr>
                          <pic:cNvPr id="181" name="Picture 4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570" y="13008"/>
                            <a:ext cx="791" cy="10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93DE0C" id="Group 179" o:spid="_x0000_s1093" style="position:absolute;margin-left:102pt;margin-top:26.85pt;width:311.4pt;height:57pt;z-index:252398592" coordorigin="3372,12924" coordsize="6228,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6y2gMAAOIIAAAOAAAAZHJzL2Uyb0RvYy54bWykVttu3DYQfS/QfyD0&#10;bu9KexesDdx17AZIWyNOP4CiKIkNRbIkZa3z9Z0htRdfkhbpLlYgNeTwzJkzw716t+8keeTWCa2K&#10;JL2cJoQrpiuhmiL58/PtxTohzlNVUakVL5In7pJ3259/uhpMzjPdallxS8CJcvlgiqT13uSTiWMt&#10;76i71IYrMNbadtTD1DaTytIBvHdykk2ny8mgbWWsZtw5eHsTjck2+K9rzvwfde24J7JIAJsPTxue&#10;JT4n2yuaN5aaVrARBv0BFB0VCg49urqhnpLeileuOsGsdrr2l0x3E13XgvEQA0STTl9Ec2d1b0Is&#10;TT405kgTUPuCpx92y35/vLPmwdzbiB6GHzX74oCXyWCa/NyO8yYuJuXwm64gn7T3OgS+r22HLiAk&#10;sg/8Ph355XtPGLycbRbz1RrSwMC2ymab6ZgA1kKWcNtstsoSAtY022TzmB3Wvh/3L7MM5ISb03Qe&#10;tk5oHg8OYEdwmHxQkzsR5v4fYQ8tNTzkwSEh95aICjBgJIp2wMKD4Zy15Je+LCXPySeQHVWN5GQQ&#10;viU7bRVUCPmke1XxiqSbdIGhIUpwdyDfReaJ0rsWdvNra/XQcloB+hTXQ4xnG3DiIG9vp4LUUphf&#10;ceNZUt5i95Cb73BLc2Odv+O6IzgokoFXDQ/RYKQ7KqXufTiIPn50PiipGqmh1V9pQupOQlk9UkkW&#10;y/VsPZbd2RrI+mnNxSJdrGevF83OF6XL5XIVaKH5eCyo4YAUMTgtRXUrpAwT25Q7aQlgKJLb8Bk3&#10;P1smFRmAtWwF0vy+j+sFft/y0QkPPU2KrkjWU/zESDCV71UVOo6nQsYxYJZqzC2mM8rC78t9ENks&#10;FAHmutTVE2Tb6tjDoOfCoNX2a0IG6F9F4v7uqeUJkR8UKGaTzqFEiA+T+WKVwcSeW8pzC1UMXBWJ&#10;T0gc7nxskr2xomnhpCgkpa+h4GvhD3KMqEb8UHLbKyNYDr+xWcHoVe39e1OHXb7HWOLF0P0nHx21&#10;X3pzAX3VUC9KIYV/CncEJBJBqcd7wZBgnJyXMegzljHY8VgyD9o7LIubQFqChdZ4KlBnQP5IzenV&#10;q5p97mWC02dASqjTg0ZxPIYM7L9o8W+wFq+PG836jisf70PLJUSvlWuFcZDynHclr4rEfqgAJ4O7&#10;2EPDgqwqH2XpLMMqDrJ03nLPWhR+DXUzvgeJHg0hgBNmDOfbTQj9jPfBerECAWLnnk2nY/0fWs9q&#10;g8jQNpqOXf1Uz2PnsYA01GWoeBThaQmepjRyie8PyMYhTINIw0Uato2XPt7U5/Ow6vTXZPsPAAAA&#10;//8DAFBLAwQKAAAAAAAAACEAfYk2t4cbAACHGwAAFAAAAGRycy9tZWRpYS9pbWFnZTEucG5niVBO&#10;Rw0KGgoAAAANSUhEUgAAAJ4AAADUCAMAAABamGpDAAAAAXNSR0IArs4c6QAAAARnQU1BAACxjwv8&#10;YQUAAAMAUExURf///wAAAPf398XFxQgACN7e3ggQCDo6OpycnO/v5tbOzmtzcxkZEBkZIRBKa4yc&#10;Y++MpWucnBAZnEoZEJQZvRAZ70IZa2sZvRAZxb1SEL0ZEHMZEL2MEObe5q21nDEhOkJ7WkJ7nEJ7&#10;GZTFnJTFGWvF3mvFWmvFnGvFGULO3kLOWkLOnELOGSkpIRDv3hDvWhDvnBDvGb0ppb0IpYxKlBBK&#10;nJRKvRBK70JKa4xKa2tKvRBKxXNKEL29EGNrY0IZnJQZlJQZ70IZ72sZlJQZa2sZ70IZxWsZa+9S&#10;EO8ZEHMZQu+MEJSUjGOUY2NKjL1SMb0ZMZQZEL2MMb1Sc70p5r2U771atb0Zc72Mc71SUr0I5r2U&#10;zr1alL0ZUr2MUta9pTFKGb1K5oyEjEpCQrW9tbWttVpSWkLv3kLvWkLvnELvGe8ppe/vte8IpXtz&#10;c2NjY3t7hObF75RK70JK70JKnL3F5r3vOmtK70JKxb3vEHNKQu+9EL3vY5RKEL29Mb29c729Ur2M&#10;lBAIa+9Sc+9SMe8p5koZQu8ZMe+U7+9ate8Zc5QZQu+MMe+Mc+9SUu8I5u+Uzu9alO8ZUu+MUu9K&#10;5rXvtfe9pVJKGb1r5u/vOu/vEO/vY5R7zpR7EGt7zmt7EFJSSpRKQu+9c++9MRCl7xClaxClrRCl&#10;Kb3vhBBSEBB77xB7axB7rRB7KWtzpRDO7xDOaxDOrRDOKb3v3u+9UhClzhClShCljBClCBAxEBB7&#10;zhB7ShB7jBB7CBDOzhDOShDOjBDOCIxzWr2MtRApa+9r5tbvtZTv75TvaxBSQu/vhEKl70Kla0Kl&#10;rUKlKZTvrZTvKWvv72vva2vvrWvvKZTF75TFa0J775R775R7MWt772t7MZSczpScEGuczmucEJTv&#10;zpTvShAxQkKlzkKlSkKljEKlCJTvjJTvCGvvzmvvSmvvjGvvCJTFzpTFSkJ7zs7v95Sc7xAAMZSc&#10;MWuc72ucMZR7pRAZQjFSQikQEP/m9xAAAPfm9///9wAIAAAAAMgnLrAAAAEAdFJOU///////////&#10;////////////////////////////////////////////////////////////////////////////&#10;////////////////////////////////////////////////////////////////////////////&#10;////////////////////////////////////////////////////////////////////////////&#10;////////////////////////////////////////////////////////////////////////////&#10;/////////////////////////wBT9wclAAAACXBIWXMAACHVAAAh1QEEnLSdAAAXBElEQVR4Xu1d&#10;S3qrSq81xbN4DME7I6D/tzICj4JXE9y58/Ec/uncQdD0yXHyXS1V8Qa7cJyc2zgr+4EdwGKVpJJU&#10;Ah9+C0IcbgfZ/ff/CbIoyqxpmnf6q/6ry1DoX/7DCC6571gLeHmhd/hnIEM7O1dxosVZIm7KVu/7&#10;2wir6honX1qQLfzt56U+4Dcg5dEtg7L6Gg+mEyd+VTUh2cTwx658/evc1Qf/JG5SlvW5SdNUf6qC&#10;l9ZZEIZrErRBrvZJf4pAqX7cIgw89VHWQJvn+Hmgd9xAkKrDXmcjH7J1XRrAIDhlVZ7n/jX3Y/6M&#10;DnES+817XRahPuQe7AYHxw8u4w7gsso/3Z/Tu/9XmsQdV3PEeV4F7VHejH3a7QS+nWflK7WCbCAm&#10;vY/jOEkvVZUVpY1DPvlAU4gM8sXZUwbSTgeuQ5or938OysIGXCnlk7OAOGEsvqon5Pu0yfCbqoqC&#10;orALGmb6S7Ddl05IAdtTbqKrM2RWTP7qh2dHcXrjIdmvgK5lVT8/dQuXNdyr9wYyn7Vlvf9C9OPm&#10;UMD4qF8aQ/pW/AvTorgFMMJs90iR3qa/MSuKgqZDf3cEIyrLuuwm/QncoH97pzdxcGPLiZ4w+r1o&#10;iQdr7+eIo4vIJ33Oq++AMt59ai7s7Kqj3bz40G/+BKSOrvYN7vsoEn962l5gxc0X+kN2sCfLaWiZ&#10;6fe/B+kGcTX3pLA/hjl7MmPqvKaO6Kdpopdon3tOHctfeIKAhdvBnjhh93hlov5Y852UPqz9CEGh&#10;DKMNw8LOYp79o8UZRPHGMaTxCMkr7f22om+CYuVC3rr4SdAmZUAFZUDByp8zQuorwupBU+o15yvC&#10;CPOGKX0uRRHe2nhmuMw0iUKCHdr1NU3eku1klrIP/AzwN/RLSCigb6hC0IZVW7348XqMeg9OTHG1&#10;99c1j+7Yf4kLN6MvJBHW51rZFmXTJalrSH364StIfRpVoKKommJZ+3g3+BE4a6Nf3IXIaM+F/Q+Q&#10;ZVaREOkbZGmy0ynIggz/kBzhUbbHkHK5cq+ts/2ahG88k93nWR7dI+WU7rHdl/vcgYT51PrFPYTQ&#10;9Zc4ul2AcVz19h3w2J71i9+DiOhjff3iHiDejvnvVaDUYWVKWYAyIMv/hRRjBmbPIDaHePnvi8fs&#10;PRZPwMJP+sUvwpQ9uJX9WdP3wew9DOgpe7S82dQofmGsmb03I/bi2UUcm18oU4O9+KF4NxIvmZV5&#10;3G/UCE3xDfYOjYFD+i7AXmKke3P2Dk28N0feDUPLRWSTzPc6G03W34OZ33Mpcsjn1c7w5x21IXs2&#10;Bd+LdEXGC0JfDta9R58ikBQvRlI668H9C2HKHgX9c/HELbYivf1jMGLvUNJei2hPJFZz09svgUSm&#10;VxR22PsIQ/YKYm8unjg0VszrFgpPmgkl5pQAhGXUNJcEayKUw/m9pzOzXFTyl7FyhCq93iZpd0O6&#10;oR1k55oyKL2W1qHSRSFD9tZD+czyRuwZQRUyblK6WdNUabJMkB3O0DuJwN7DSU00tNdSvNpyzGNA&#10;2YYYQywNXpJkKZeTpEneNLXdQiStfcze4/ryunhncoZ68y5EmNV1ndMQbpQ24qg+ByS9ZBVB6Nsp&#10;H+veQ602FE9XoaRs5ZEUC4taWWp5zvoSfezFqX+tUD3Sxyswe2pTsae272BdPNLIUYVBSF7VpcGL&#10;fMZU23t8OZ6XVugMse21WOR4HWVdEPVhCnbbZO8yGGyZbMjTI/FT369DLO/qY9bgkgZ0V/0t9v58&#10;DUYvijW9Ih8Wx9fLpWrMKywIP/plOyP2Niw3jAejD8dl57/TPL/kl8uZ13aPt11LmBBvwl6uX2xj&#10;VTxBw9BFssJGfe2UBVyUsr+ThYzFU+zp7U1ssOfGw+CSmQxT0bew0L0n2cOJ+kmXLvNFefBxrnsP&#10;xZOb4vVLL3SZLwr+nmAPZbZlYgEt6YSmyzy9hj3WvV3s8RrNKnv9u/8oexuDO2UveA17BfmAnext&#10;Wm6/avM69mgu6hVpB3tL3YONde/SZb7Gcnmtpc/vzXVvxTRIS7p3X8YeNKavl+xgb7l6BPG6pQ66&#10;zJdYrkDW5fUO3lz3lnUs6F6q569XsXd7BxNdRGPIHi5iUaE6tDQOXVxLF/AS3cOIkOHus1ykQosK&#10;1eGIhEGJ1/ovYg8J/xARCHD5mD2K7FbYQ1lNifcJI36J7sGtjDyoEXuHgrK7JXu8zqaEDnFS3iKE&#10;QZPmTbCzi/sYFuHtALqcXssNdQ8VqiV73Kaj3sW6h9Y9SdkP43GrlQwLSCLCJrid/MTxAqZrtHZn&#10;pnuoUCULNjiQUe8O7PEFK6woI6XgXUVfyAgZd2qLA+nbhY+4sAsbxDNlj04wrqcosL9h9gTEY90T&#10;uN60pnytHktXnHi/tmzyax7xJdncQkgoDur/1LE8wc01O9njCtV8XYPYw8GKPZu2uGIALY2GRCxM&#10;edEkTHjZM0z/pv3oSmnX9i/aqHCBNouXhvApvP79FHtLv8ZMKd0De/x7srzx6eglvARFIYly457v&#10;kxT0gubJuDhIOu5wIMpobG7X+MLOYDd74GRZTxHwAgN7EA+zc1yGrl26rGLEDgoJYJ/90JstZUC7&#10;dMoKk2LxKtrLtY/wn/vZg1tbmRVYPGyw7p3xe+7FUbjQp9DpiT2BPgmYPzea0FE+F1JoW9J1hzhI&#10;e+Kn2BOS1Ha5IqkGt2ePA0IXwY1GYnfshaQc3UCr8adD+WNppAukeWCPcGR72cveBzqAmJ0JwJ6y&#10;Z7D3rn4fZlc/97lvPoUUEAmdCPC4fAUkcg3CSAHVXI12sxQviD32mTvZ22gomVnu7Pc88iQFzg4z&#10;dUkSiCdJ02o+AHpB9PiCXmjxOMrYzR6v514XtY6ePda9WT8ztD4gXhzaBikhDeGFtlGnrg+C2PWL&#10;ktukgiNRqU4up4NryB5PX30U1oF1T3lDkIFqlZD9NWCmwQfzh5F45R+Sq5DYEyxyB41CRY5Px42I&#10;lfezxzHsolI0Eg/sYQnLThI1WdwCfFB4IHaqIGvIsrIbrAZsKT1AkEYnPefx+VAlter0nInH7Bn0&#10;sWCkFuxJXJsyDXCSE3t0OtxK46qwgBIR7KJwOagZy6J/8YlCBvWZNBdzsOjW655jj8Xr4vYePOcy&#10;e6x70M0/9H8PLMooRwbSwFhR5VFBI7Gwsg7sYEdpA9gzaLOBeOTGpuCcb8QeSXMb2MopFCG4QYU7&#10;+M5DCyHtstnTyLH8oEUcpi9GbQmIZ/3RLzpIREGD37uyOIXvxE48a2vWQ8dAELsZCbJjyYdhQsnA&#10;oMGQxZvHbzxBqpAA7HVXKY/t3IgUXHTLBXTQ9lIApy+jjBqT/eNVIeXN5+IdId7g9xR725D9jZHb&#10;/aqse9EgPYquy0BzCejUXDwESGP2HnSBayux/DvdtGy5I/aQRTxudVBeasEezqWOBXv+A/ZocLMm&#10;O90tPLNpjMJZU/Zg4fOr5nMNc27+gluIEHlZdX8egZvWlknOEmzhM43mkWD2er/3XcBSR10LHPCa&#10;sjeabBhK93r2HumeCXgmHrEHlTcRj2fImXgj3cP8j0ntu2DxRj0fYMVk0ZiP22YPv36B7t2YhRl7&#10;i9lqBTabgX6hcezf49hltPz3NFi8EXuY1U16odik5uxBPK68IAIe6tXPg+fYkd9jV2nAnuC+5Rl7&#10;bLl8LAf7w5g8D070hnv7bvgEE7fMg7ume4o9ZHLLRHM3NHvdiYTEpxpELKrru5gKwJY7sPeK+h6z&#10;N+gei2cQLfPsMps2sGCqGb2t5sH7oe6oGbSExTOIlgUvJ89u+FSTGm2IG+XBzivYQ04zZ89APKV7&#10;M+WHNcdHvCcg/AvYU5PajD2Tln620pFDAiAe98AI6N5L2GMVn7E3D5TWwAM5CsQIAqFsxRMtW+4r&#10;lvzYGUzZ+1tv3wW6S8ZhLICZjAsrAv5pJ3tCZsHi5nahouWJeJZJfy/fUDllj2sY6i3mdpfuueXV&#10;Sht77tLUIE3Ec0ziNF71m+kefCjXnASqp7vYC+Eom8ibKwRnajP2ZpPBKjinnVku2GPxOKHySmPx&#10;ZJlcA+uNLjAtptwcUXGesueZDC5XBGbsjcQj9sx7+cQpqWVm+UEpLvF5LN8ns9f0b32bPTWRlMRe&#10;yh7wIcStrZ1alBQEnxrSiumEz3nuUIlj9ox0j9mb7tnrHt+OZ9bELMP3PK7bU6wq6bdmGiay5Q79&#10;hMyeQUSg2FupfyrTgIsxEk8Enh+6bmV5XsAfKzyUJ3uw9x9uFWD29PY9CO6Rq6cXMugeguXHt1UQ&#10;3LQKD0UaV+Wbd+FYLLKa0VoiszfcKMrsmegM11O2dI9HflS42YTMfdcO39Ki/Qwj6wq1o1hjNLzs&#10;9wZHbMqeaoCbWu4ndE+ZBsSbJ+lraFHeP39xgUo2DmpPFJY5Q56tKvO9tTB7evsuVPquX2hgSHm+&#10;Zp9tMGnIxioPrq+TElmmOQQLPKxKKsyWXTAFx3r7LmahBIPE01mUIXthEoekfr1fay/QCLq4wSXg&#10;TIN4/GAWvX0XHO8pO+hBp1I3aa2W11ZQW+eiSS6DkkqfjpKXkUfn6movHoQ1Yw+DO8s16GDlTW7k&#10;9kwGN7LSJC17psSHqL1MhN7ozoCpeCi/ThzPFjjX6A9joNCeslNA7XS53LsAXeJ1vFd1Ohzz1LW9&#10;UXF7OrgIkwwq37qIMZl/RjcQtTjLw7mHdKyZTO9hS/70cj6+jSSAuQ2B7UoUtw4+bMoerF7VfbH2&#10;s5KwiGl/cvnFFjCsG1HQJ2gaabyRVTF7vUQQzyiMhAues9eLhzXthXjSDfL3M6F74FmhxCgHOkKi&#10;SZwnne1MQ1cOUemz2r4PiDd7KoEkdVTiQfdm4smiTjwvjr+8rzTN7JZSElf1FbhTJW2rSeWdywTd&#10;3M49Akbi4bDZshDEU7rH5TN+r4MbxU7SlGFYBLXve7FfBS4Frf4iJiyayb2Mgh9F0LW1Ico1Ew/d&#10;OTPH2yLIY/GgIhPxQt+5oJtAuP5RtMewaZrUz9zMS6fUiTKG5xuBE92OPRWE6xf3wJPNzPF+9IML&#10;rzwST9xy63y00Sbf9gNH087lFkwNXJbx/FmAnEl2uocg3KQ+tboqhDYF7pnH0nHXDAAImhmi96t/&#10;yZO07hr5yy8rFiKLlW9xca62saJ5mMPidefiIHwUbm1iVbyevZl4LZ4O9nFsxSEsq9S/uJ+URFwu&#10;uUV+jsIUjK9L82PYpMGiWs4RVc8eiWcU5a6JB93jcreAOo8i6eKvkQXI4s2v69qvyaXRCdpToi21&#10;iNfW8tTg6hcoqE/segtr4kH3VCTJV8zvMUqa4EY32MjqmiJAb5S7LZIGn+jm9doHK/a0O2fde1Y8&#10;SQcroYjGsW/N6JTh2IXI0mkEzWl8go9THNE7zSz80eDQoxvcb+ueEgqnHMQT1UXMbiA5kfdq0y89&#10;49pp2Ww9XI/Z6zJJY93DotRcPOgeDxfr3jBVuel4lipooG7X2Cat6nyPCPJx+jPBQvcuY0+0BRZv&#10;FjJB99SJaMMbxLMRQveDa5NzDsmupTvqhmw3H7yoHMuIvW6g74ET2XnIBL+nhKINZ5hSCic8iFOv&#10;WjTrp154DFyjW8kn4uFTTcTjOGcmHu7PHXTPG6ZGG7H5WPcEpWQfbZgYiTfSPc6th4rGNnhOm+c6&#10;Lakciwfd8wbFLJzZxH9j/xMse2NXwJarE19VOOHN+1AdaPpFh0H36IqdQbGYvTHEF+a+yugxBsye&#10;LrJw6+zIn26C48KZ4R7k10j3RtW9YEirVZetwJJsm5oMkxIvVRfSIhIyEY+f6jBvY5nqXi+8OA3V&#10;lhbqJg5fRMcfszu1efFQP0NEVSZ48z6ge4vIBrrX+73BaxzT//R28clTfkjEHyujKoe640BfH6f+&#10;JuEe2JuL9wndU9cG3evZK+L52t+JPOY5VgWph0BYTp4JYCdjMmngiSLx/PS93xOse/wevYjoOtyi&#10;HB58Ls6Jm6Unk6GlnbGqpm2c2TOZNIaUdgRkaso0WPc6aer4mqexZyXXy/nUNFlR+Jafrj4kbg1g&#10;T93twv26RuJB9xYPwECey85mqntoOTufslNEx9AvrDi2mkJ1MZuAxVMDxXmHAem86rMsL9LnK3WH&#10;7i0TKhkGJxtPvZvb1F1gcLXulRDPRGFRz194VXGxvpRQpHtr/kmd2eT8A3g9XKs5Py/chHb0mi2j&#10;6qiz11mm9gz6ixixx0+9NbEomPjy6QV1V5ZapuHGEKEdSgqe7U7Ake7xU7VNyEc9fzmjZ5ajxEMJ&#10;6FH33gaKNE4yzHiB9ltgT9+nxvUWg8FlE19G1edOZJdOMw9TDJEnVfJVHlPri87vupOburhaZTK4&#10;/0PiLdkj8ZRMqO+Z1UIWKMvWtxrXj3OrDNLKliP2WDyTQUFtdHmnVS/eESY2D2jMIGgIfemmnm+V&#10;fhrE/wvx9EAZi4fBXdO9rneNDNtsxl9B8Z5/EIOOFV691DpBPG2FEM+krY07VpbsYTmR3/vAusZT&#10;7LWn4iAvtcy9s19FTmJlEE9HyxDP6KyY1Jbs0ZBo9nCip9gL49S9RSlN1IX7VrihdYJp6PQHZzXJ&#10;T1afgUbiJfppNpwUPMUe8d4EqX2wq/BwKt3AquHi1ZUKZBBG4nG0vPAcx549DO5zutfmXozbaOjP&#10;yU8tn2cKpXocsBhFo5xrLHoF3KQLUZ9mj/jrvwokiq8ZesK7HlluWDJij8Vb3Ct0izR7vOT3rOXq&#10;s4qbGwQNPJSjq37G5TOlXCeU18cQtdY90zW1TYiwKC9XTLEEFeIq9h4v5jBQY7n04XmHTLOHdY1N&#10;9vD0ZYX54XSgxMOe6uaCsJ3h+CctEbe1GoqHWXWxq7DflHgICebsCUn5Br7A5BRVjCYK8MaAAL9q&#10;rrGnWSM41an3D5xSmnQ+AhjdhRW1vNxOXhsngvC4vVXcpOsWFb7h5evLGX028DXAmj/AKE7qYijN&#10;iBuWI2ftAZsY2hpGOJ6U5vJ12kVBdERRE+Vrj7+6i9i/1lkxbYTB07GN7Q1pybLXQtsKC+PsFGlA&#10;gycyqzONYINd03ZZLigsbEOBa5NriJP0DU+I5n/6v+M/flMvutAUBDc+bXziAnc0gW9im8GxfH5Q&#10;tftfPCDaxVcP4VHR+H8MrH1sQUX1+sUjsJkPvVcTCPQ+ElOkckns43Hey7s9d4Nd7eLes03gloeN&#10;HjjhnupTEbohpTWhSRHPBDxc5q6e3dBGN5hyB/j3+6x1AB2G8QoDayDWpNvuRwHxliHmNrg5zKi6&#10;/gqotizDOQPgA37tkdUcIxmVezuw/xitX/wkBJce9wRBgmPirjDw00Cw97UvRuNOoHvfJPA6cLHg&#10;8VO0p+Cih1kp/5sQ8HrLotN9FHxjudHi0/cguPL4rl8Zg9vkrHTWifZiCCFKfM4TWs7Fcuttp1KY&#10;gG8PF64busGZXVifc+yBDedsJToOfQXcMODv2csr+sdPku75sqbfmjKBuiPsiS9iWwGC/qy+rH+N&#10;Ymoa6s3AWkv+5cnDCSSWW+KrifzNoD+untUfjvwI6aKo8RCQK8yyJo3XGcPzjBEzVnVoHOgtwDdE&#10;EpxdBkxinfFA5bUHzHpNTTgHCJ9deXxeNIYKDuhiI3m7H+HxA3CPQfC+lbvFjl9FIaVoT2vKCjr5&#10;LP8UBMGo23IKyniLIJp9BayC4zhx3lRZiFF8pWgKnXxAmhelKyVl4Px1UfhfukX5p7ykPMtME3GP&#10;9s9pGN1FufCFkFwmHJBWF6DKrzn9+58c0doEThzTr6q6LLljbt4m9HLY/EWPRvDyPLLtLp/9WbEG&#10;FEHl3/06Ky/2Uj/Pgv0e6DXAE6DLukIONyC95jTSecUDae/45twfgrjh27O6HzskiUix+O/vDeW/&#10;+Bf/4l/8i38Eh8P/Aa0PIn1GJIpMAAAAAElFTkSuQmCCUEsDBBQABgAIAAAAIQDArB8y4QAAAAoB&#10;AAAPAAAAZHJzL2Rvd25yZXYueG1sTI9Ba4NAEIXvhf6HZQK9Naum0WBcQwhtT6HQpFB62+hEJe6s&#10;uBs1/77TU3Mc5vHe92WbybRiwN41lhSE8wAEUmHLhioFX8e35xUI5zWVurWECm7oYJM/PmQ6Le1I&#10;nzgcfCW4hFyqFdTed6mUrqjRaDe3HRL/zrY32vPZV7Ls9cjlppVREMTS6IZ4odYd7mosLoerUfA+&#10;6nG7CF+H/eW8u/0clx/f+xCVeppN2zUIj5P/D8MfPqNDzkwne6XSiVZBFLywi1ewXCQgOLCKYnY5&#10;cTJOEpB5Ju8V8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SrfustoDAADiCAAADgAAAAAAAAAAAAAAAAA6AgAAZHJzL2Uyb0RvYy54bWxQSwECLQAKAAAAAAAA&#10;ACEAfYk2t4cbAACHGwAAFAAAAAAAAAAAAAAAAABABgAAZHJzL21lZGlhL2ltYWdlMS5wbmdQSwEC&#10;LQAUAAYACAAAACEAwKwfMuEAAAAKAQAADwAAAAAAAAAAAAAAAAD5IQAAZHJzL2Rvd25yZXYueG1s&#10;UEsBAi0AFAAGAAgAAAAhAKomDr68AAAAIQEAABkAAAAAAAAAAAAAAAAAByMAAGRycy9fcmVscy9l&#10;Mm9Eb2MueG1sLnJlbHNQSwUGAAAAAAYABgB8AQAA+iMAAAAA&#10;">
                <v:shape id="Speech Bubble: Rectangle with Corners Rounded 1915" o:spid="_x0000_s1094" type="#_x0000_t62" style="position:absolute;left:3372;top:12924;width:6228;height:114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BRzxQAAANwAAAAPAAAAZHJzL2Rvd25yZXYueG1sRI9Bb8Iw&#10;DIXvk/gPkZF2Gyk7TF0hIIQEmrhsKwiupjFtReOUJpTu38+HSbvZes/vfZ4vB9eonrpQezYwnSSg&#10;iAtvay4NHPablxRUiMgWG89k4IcCLBejpzlm1j/4m/o8lkpCOGRooIqxzbQORUUOw8S3xKJdfOcw&#10;ytqV2nb4kHDX6NckedMOa5aGCltaV1Rc87szkPfr9mvYsz+nx9tpd/t8b7Z1NOZ5PKxmoCIN8d/8&#10;d/1hBT8VfHlGJtCLXwAAAP//AwBQSwECLQAUAAYACAAAACEA2+H2y+4AAACFAQAAEwAAAAAAAAAA&#10;AAAAAAAAAAAAW0NvbnRlbnRfVHlwZXNdLnhtbFBLAQItABQABgAIAAAAIQBa9CxbvwAAABUBAAAL&#10;AAAAAAAAAAAAAAAAAB8BAABfcmVscy8ucmVsc1BLAQItABQABgAIAAAAIQCWtBRzxQAAANwAAAAP&#10;AAAAAAAAAAAAAAAAAAcCAABkcnMvZG93bnJldi54bWxQSwUGAAAAAAMAAwC3AAAA+QIAAAAA&#10;" adj="23077,-342" strokecolor="#a5a5a5" strokeweight="1pt">
                  <v:textbox>
                    <w:txbxContent>
                      <w:p w14:paraId="0649BFA4" w14:textId="77777777" w:rsidR="000C6E05" w:rsidRPr="00665A5E" w:rsidRDefault="000C6E05" w:rsidP="000C6E05">
                        <w:pPr>
                          <w:ind w:right="-177"/>
                          <w:rPr>
                            <w:rFonts w:ascii="Comic Sans MS" w:hAnsi="Comic Sans MS"/>
                            <w:sz w:val="44"/>
                            <w:szCs w:val="36"/>
                          </w:rPr>
                        </w:pPr>
                        <w:r w:rsidRPr="00665A5E">
                          <w:rPr>
                            <w:rFonts w:ascii="Comic Sans MS" w:hAnsi="Comic Sans MS"/>
                            <w:sz w:val="44"/>
                            <w:szCs w:val="36"/>
                          </w:rPr>
                          <w:t xml:space="preserve">How much </w:t>
                        </w:r>
                        <w:r>
                          <w:rPr>
                            <w:rFonts w:ascii="Comic Sans MS" w:hAnsi="Comic Sans MS"/>
                            <w:sz w:val="44"/>
                            <w:szCs w:val="36"/>
                          </w:rPr>
                          <w:t>is the sugar</w:t>
                        </w:r>
                        <w:r w:rsidRPr="00665A5E">
                          <w:rPr>
                            <w:rFonts w:ascii="Comic Sans MS" w:hAnsi="Comic Sans MS"/>
                            <w:sz w:val="44"/>
                            <w:szCs w:val="36"/>
                          </w:rPr>
                          <w:t>?</w:t>
                        </w:r>
                        <w:r w:rsidRPr="008D4646">
                          <w:rPr>
                            <w:noProof/>
                          </w:rPr>
                          <w:t xml:space="preserve"> </w:t>
                        </w:r>
                      </w:p>
                      <w:p w14:paraId="5649ADB9" w14:textId="77777777" w:rsidR="000C6E05" w:rsidRDefault="000C6E05" w:rsidP="000C6E05"/>
                    </w:txbxContent>
                  </v:textbox>
                </v:shape>
                <v:shape id="Picture 43" o:spid="_x0000_s1095" type="#_x0000_t75" style="position:absolute;left:8570;top:13008;width:791;height:1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epiwgAAANwAAAAPAAAAZHJzL2Rvd25yZXYueG1sRE9Na8JA&#10;EL0L/Q/LFLzpxoJFUjdBRMH2UFB76HHITrPB7GzIbrLx37uFQm/zeJ+zLSfbipF63zhWsFpmIIgr&#10;pxuuFXxdj4sNCB+QNbaOScGdPJTF02yLuXaRzzReQi1SCPscFZgQulxKXxmy6JeuI07cj+sthgT7&#10;WuoeYwq3rXzJsldpseHUYLCjvaHqdhmsgl39EQc/vV/XJ/PdjOfPGA9DVGr+PO3eQASawr/4z33S&#10;af5mBb/PpAtk8QAAAP//AwBQSwECLQAUAAYACAAAACEA2+H2y+4AAACFAQAAEwAAAAAAAAAAAAAA&#10;AAAAAAAAW0NvbnRlbnRfVHlwZXNdLnhtbFBLAQItABQABgAIAAAAIQBa9CxbvwAAABUBAAALAAAA&#10;AAAAAAAAAAAAAB8BAABfcmVscy8ucmVsc1BLAQItABQABgAIAAAAIQByCepiwgAAANwAAAAPAAAA&#10;AAAAAAAAAAAAAAcCAABkcnMvZG93bnJldi54bWxQSwUGAAAAAAMAAwC3AAAA9gIAAAAA&#10;">
                  <v:imagedata r:id="rId115" o:title=""/>
                </v:shape>
              </v:group>
            </w:pict>
          </mc:Fallback>
        </mc:AlternateContent>
      </w:r>
    </w:p>
    <w:p w14:paraId="734ACA17" w14:textId="3FFE2EFF" w:rsidR="000C6E05" w:rsidRDefault="000C6E05" w:rsidP="000C6E05"/>
    <w:p w14:paraId="12D93EFF" w14:textId="155DCD5F" w:rsidR="000C6E05" w:rsidRDefault="000C6E05">
      <w:r>
        <w:rPr>
          <w:noProof/>
        </w:rPr>
        <mc:AlternateContent>
          <mc:Choice Requires="wpg">
            <w:drawing>
              <wp:anchor distT="0" distB="0" distL="114300" distR="114300" simplePos="0" relativeHeight="252401664" behindDoc="0" locked="0" layoutInCell="1" allowOverlap="1" wp14:anchorId="3EBA3D37" wp14:editId="0882547F">
                <wp:simplePos x="0" y="0"/>
                <wp:positionH relativeFrom="column">
                  <wp:posOffset>873125</wp:posOffset>
                </wp:positionH>
                <wp:positionV relativeFrom="paragraph">
                  <wp:posOffset>260350</wp:posOffset>
                </wp:positionV>
                <wp:extent cx="4803775" cy="691515"/>
                <wp:effectExtent l="225425" t="9525" r="9525" b="381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3775" cy="691515"/>
                          <a:chOff x="2119" y="14136"/>
                          <a:chExt cx="7565" cy="1089"/>
                        </a:xfrm>
                      </wpg:grpSpPr>
                      <wps:wsp>
                        <wps:cNvPr id="177" name="Speech Bubble: Rectangle with Corners Rounded 40"/>
                        <wps:cNvSpPr>
                          <a:spLocks noChangeArrowheads="1"/>
                        </wps:cNvSpPr>
                        <wps:spPr bwMode="auto">
                          <a:xfrm flipH="1">
                            <a:off x="2119" y="14145"/>
                            <a:ext cx="7565" cy="1080"/>
                          </a:xfrm>
                          <a:prstGeom prst="wedgeRoundRectCallout">
                            <a:avLst>
                              <a:gd name="adj1" fmla="val 54056"/>
                              <a:gd name="adj2" fmla="val -49167"/>
                              <a:gd name="adj3" fmla="val 16667"/>
                            </a:avLst>
                          </a:prstGeom>
                          <a:solidFill>
                            <a:srgbClr val="FFFFFF"/>
                          </a:solidFill>
                          <a:ln w="12700">
                            <a:solidFill>
                              <a:srgbClr val="A5A5A5"/>
                            </a:solidFill>
                            <a:miter lim="800000"/>
                            <a:headEnd/>
                            <a:tailEnd/>
                          </a:ln>
                        </wps:spPr>
                        <wps:txbx>
                          <w:txbxContent>
                            <w:p w14:paraId="3A23AC82" w14:textId="77777777" w:rsidR="000C6E05" w:rsidRPr="00665A5E" w:rsidRDefault="000C6E05" w:rsidP="000C6E05">
                              <w:pPr>
                                <w:ind w:right="-177"/>
                                <w:rPr>
                                  <w:rFonts w:ascii="Comic Sans MS" w:hAnsi="Comic Sans MS"/>
                                  <w:sz w:val="44"/>
                                  <w:szCs w:val="36"/>
                                </w:rPr>
                              </w:pPr>
                              <w:r w:rsidRPr="00665A5E">
                                <w:rPr>
                                  <w:rFonts w:ascii="Comic Sans MS" w:hAnsi="Comic Sans MS"/>
                                  <w:sz w:val="44"/>
                                  <w:szCs w:val="36"/>
                                </w:rPr>
                                <w:t>How much are the biscuits?</w:t>
                              </w:r>
                            </w:p>
                            <w:p w14:paraId="059DD7D0" w14:textId="77777777" w:rsidR="000C6E05" w:rsidRDefault="000C6E05" w:rsidP="000C6E05"/>
                          </w:txbxContent>
                        </wps:txbx>
                        <wps:bodyPr rot="0" vert="horz" wrap="square" lIns="91440" tIns="45720" rIns="91440" bIns="45720" anchor="t" anchorCtr="0" upright="1">
                          <a:noAutofit/>
                        </wps:bodyPr>
                      </wps:wsp>
                      <pic:pic xmlns:pic="http://schemas.openxmlformats.org/drawingml/2006/picture">
                        <pic:nvPicPr>
                          <pic:cNvPr id="178" name="Picture 41" descr="A picture containing diagram&#10;&#10;Description automatically generated"/>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8136" y="14136"/>
                            <a:ext cx="1548" cy="10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BA3D37" id="Group 176" o:spid="_x0000_s1096" style="position:absolute;margin-left:68.75pt;margin-top:20.5pt;width:378.25pt;height:54.45pt;z-index:252401664" coordorigin="2119,14136" coordsize="7565,1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OEm3DwQAADMJAAAOAAAAZHJzL2Uyb0RvYy54bWykVttu4zYQfS/QfyBY&#10;oG+JJceXRI2ycJ1NusB2N9i0H0CRlMQuRbIkZTn9+g5JOZaTFC22NiyQmuHwzJmbr9/tO4l23Dqh&#10;VYnz8wwjrqhmQjUl/v23u7NLjJwnihGpFS/xE3f43c33310PpuBz3WrJuEVgRLliMCVuvTfFbOZo&#10;yzvizrXhCoS1th3xsLXNjFkygPVOzuZZtpoN2jJjNeXOwdvbJMQ30X5dc+o/17XjHskSAzYfnzY+&#10;q/Cc3VyTorHEtIKOMMg3oOiIUHDps6lb4gnqrXhlqhPUaqdrf051N9N1LSiPPoA3efbCm3urexN9&#10;aYqhMc80AbUvePpms/TT7t6aR/NgE3pYftT0qwNeZoNpiqk87JukjKrhV80gnqT3Ojq+r20XTIBL&#10;aB/5fXrml+89ovBycZldrNdLjCjIVlf5Ml+mANAWohSOzfP8CiOQ5ov8YnUQvh/Pr5er8XCeXV4F&#10;6YwU6eIIdgQXgg/Z5I6Euf9H2GNLDI9xcIGQB4sEA4jrNUaKdMDCo+GctujnvqokL9AXSDuiGsnR&#10;IHyLttoqqBD0RfeKcYYWMe0CRjB2oN4l3pHS2xbO8o21emg5YYA9j66eHAgbB1F7OxColsL8Eg5O&#10;QjLldjESf4jMCbMR3jOzpDDW+XuuOxQWJR44a3j0Jfi5JVLq3seLyO6j8zGP2EgMYX/kGNWdhKLa&#10;EYmWi2w5hrWZ6MynOmeLq3y1TrGfKl1MlfLVKukAzvFaWB2QBgxOS8HuhJRxY5tqKy0CDCW+i58x&#10;fU7UpEIDsDZfZ1l06ETopjY2y/B9y0YnPHQ0KboSX2bhkzwJoXyvWOw3ngiZ1oBZqlhqKZwpdf2+&#10;2scUu4g3hFhXmj1BtK1OHQw6Lixabf/CaIDuVWL3Z08sx0h+UJAxV/kCsgz5uFks13PY2KmkmkqI&#10;omCqxB6jtNz61CJ7Y0XTwk0pkZTeQLnXwqfucEA14oeCu7k2ghbwG1sVrF5V3r+3dDjl++BLGgvd&#10;f7LREfu1N2fQVQ3xohJS+Kc4ISCQAZTaPQgaulzYTIsYBlQqYpCHa9ECMpZxR4GCDQLt+JJqBVFT&#10;MGIQEwQGRvfjD/vNT/FxG5SF8TACUeiHMKoEhbJ4Qg2Hwiees5ADh4sTDEhWQWOrPZa8M1BQgezj&#10;q1dd4NTKLGxPXKug8g9ZH9YjieDMi5HxRhzSOLrVtO+48mm+Wi7BHa1cK4yDJCp4V3FWYvuBAU4K&#10;s91DA4Q8UT4lurM09IWY6M5b7mkbKrCGShzfQ9I/C6IDR8zBnX9ua8HOOF8uw3h4MSgOzSxfLiCo&#10;Yca8GhPHFjE2MwtQj70r5PVRJVyndCAzvD9AG5ewjXkfJ3M8Nv6LCKN/uo9ax/86N38DAAD//wMA&#10;UEsDBAoAAAAAAAAAIQCzjIgI9jMAAPYzAAAUAAAAZHJzL21lZGlhL2ltYWdlMS5wbmeJUE5HDQoa&#10;CgAAAA1JSERSAAAA7QAAAKcIBgAAAP2O24UAAAABc1JHQgCuzhzpAAAABGdBTUEAALGPC/xhBQAA&#10;AAlwSFlzAAAh1QAAIdUBBJy0nQAAM4tJREFUeF7t3Qu8rdW4P3AhqRRSiMjOLaRUqNxCLodKSI5L&#10;oosUdZDQ5YTKJbsihSKSTkoUtV2jOl0knCOhXHe6kCSRdK+15v/5vv811hnrXe+ca8655pxr7b3H&#10;7/P5fdrNNef7jvnO8Yzx3Mc9CgoKCgoKCgoKCgoKCgoKCgoKCgoKCgoKCgoKCgoKCgoKCgoKCgoK&#10;CgoKCgoKCgoKCgoKCgoKCgoKCgoKMtw7eN+M9wkWFBTMQ6wTPDT4neD3M54ZXBTcI7hysKCgYA6w&#10;XHCl4MOD7w/eFmx1wfHgwuAjg8sHCwoKhowHBrcLHhi0gxLCacJ53/vet/WABzygtcoqq7Tuec97&#10;Tvt78B/BzwZ3DK4eLCgoGCDWCm4e/EHwiuDNwWnCuuKKK7Y23HDD1g9+8IPW4sWLW1dccUXrD3/4&#10;Q+t3v/td68ADD2w94hGPmPL+Cd4evDJ4aXCboB24oKCgB6wYfFjwxcF9gzcFm4StEtKHPexhra23&#10;3roSyrvvvrvVCXfddVfr2GOPbT33uc9tPehBD2ott9xyjdcN3h38ZXCf4G7BFwWfHlwlSC0vKFjm&#10;QRg2CnIinRb8UbBR7cV111239da3vrX11a9+tfWjH/2oNTY2NiGW3eHOO+9snX322a3999+/tc46&#10;63QS3px2d86sTwbXC1pcCgqWOdwzuGvQztYkKJN86lOf2tpzzz1bV1111YToDQ6//e1vW69//eur&#10;xSC7p0UjMX890ZiPDm4ZfECwoGCpxEODzwi+KXhykDNomkCsuuqqrU033bTaTU888cTWDTfcMCFe&#10;/we7K5v1lFNOaZ1//vmtn/70p63//d//rQRwNrj11ltb3/nOd1pHH3302B577HHTYx/72HNiTHZ+&#10;O+20sU5wLMguPi74ruC2wQXBgoIlEmzAVwSpvb8IXhs0yadM/JVWWqn1ute9rvVf//Vfrf/5n/9p&#10;XXPNNW1t1N///vet3XffvfX4xz++8hI/+MEPrpxMa621Vusxj3lMZbMS4vHx8YlP9I+wg3+zePHi&#10;y84444xvbb/99meuvPLKjQtNjbcEfxM8L/i6YNmJC+Y9ZCCtHXxb8M7gtIktDCMk8+QnP7l13HHH&#10;tW6++eYJMWkGJ9Kvf/3r1q677jrtWu34pje9qXX55Ze3brvttomrDAYxjrG99957bL311ht75CMf&#10;OX7/+9//rrjfHcFOqvRHgmzhBwULCuYNpA++MPiZ4OXBKZOYoD7hCU9obbnllq2Pfexjre9///sT&#10;YtAe1OBf/epXrb322qsVApILQsWnPe1prde+9rWtD33oQ61DDjmktd122035ewhUa+edd65U3htv&#10;vHHiqp1hh+7WufWnP/1p7Jxzzrl54cKFf9x8880XLbfcct+N+96YjyEjFVvY6gPBrYJSLAsK5gyS&#10;Hs4IUg2nCCv19T/+4z8qG/Sf//xnZTd2o7pSj9/znvdUNm7dw7vTTjtVwnzTTTe1br/99up6aFf9&#10;0pe+VKnN+fuFh9Zcc83WbrvtVqnfne6frtULQsjHYhw3/f3vfz/5oIMO2jDuuX3wt/kYMjIPbg3+&#10;LfiT4AHBFYIFBSMBm1WGkqSHyYl5v/vdr/XsZz+79fnPf771r3/9a2JqzwzC8otf/KJ1xBFHVDHY&#10;+jUJ60weZNfgkGIjr7HGGlOukeja22yzTetzn/tc67zzzmv95je/6SioM8WAc4Qqf0vI8Knx3633&#10;33//nUND+Erc8+dBgtpJhf5ZUJbWS4NPDYpXFxQMFBwsxwYn1UEq8A477NA688wzW7HrTEzj7nD1&#10;1VdXHmOx03S9REL25S9/eUbbN4d4bKiulXrcJpWxIttauGfHHXdsnXrqqROfnj1CaG3AVwV/cMkl&#10;l1x42GGHfXW11Vb7dNzzX/Ux1MhG/lPwx0ECv3/Qzs37XlDQF+yuKmrYZ5M7B/XztNNO6ynZwe7G&#10;1qQ+p+vkpBaL0fImzwbU8g9+8IOVl3nllVduLb/88o33Q0L82c9+tvWPf/yjdcstt/S0y86EWEju&#10;DBX+5H333fedCxYs2CXU+JviOxLiaR71NlQYoXLpi8HnBpkl9w+qXio2ckEjxB/3Dl4VrCYSIXjN&#10;a15T7ZTdgrCKqy5cuLBxZ0V26Nve9raerjsT7L4/+9nPKrV9jz32aL3kJS9prb766o33f9SjHtV6&#10;znOeU2VOHXXUUZUzi/APArEQjAWvikXh+6GVfOkd73jHNa9+9atvWn/99dm57VToJhL2vwcvDn4z&#10;6Ld5Q1D1U0HBPR4fNDmmZDCZ0L2orUBltTO3SyH0t69//euVk2lYsIPaTRUXnHzyyZUN3jQWTCGq&#10;xz72sa1XvOIVrW984xs9aRSdENcZj7Hcdeutt955/fXX337RRReNHXfccWObbrop4e1FgBPtxn8I&#10;ihMLuxUn1zKI9YPUscmJscIKK4xTW8VOuwUB5PSRBJFfK+cDH/jAKhuqn93VLigX+d3vfnfr+OOP&#10;b/34xz/u6TqE8LLLLmu99KUvrRI37n3vezeOMZFjTIjprLPOqjzZg44HA9Mhvsf4IYccMk6IN9hg&#10;g/Gwv8dDOxD/tst2I9TeIwTHu79JkHf7McF7BQuWMiiH4zi5ITg5OUKwxj/5yU/eLb2wk8c1B48w&#10;B5X61nSdOkNFbH3rW9+qVNh+8MY3vnGKrUroNt5441aMtadr2oF5qL/4xS9WdvC//du/TRlnnXbh&#10;hz/84VX+smqj6667buJKg4VFJTSD8ViIxi644IJbjz322DsPPfTQG0NruSzG4Xf6c3AmIfZ3NvTi&#10;oLTLDwYJcsFSgMOD1Kwpk+DNb36zEM44lW5iLnUEoT7ppJMquze/TuK97nWv1j777FPlF5uU3S4C&#10;dXzhC1+orkdof/KTn1RVPGxSr1HBFyxYMPHO3mA8hPiOO+5o/fKXv6zCRPn4myhGTP3vd/HpFn6D&#10;CY7F+G4LTeby0BSuiHuL/Xbj2PLbInPnj0GhpoIlDLzCSuSmlMapPWXHKSbvVqhMcuGWZz3rWdPs&#10;VpP6Va96VWvRokUDUSkVvdvBH/KQh1T/TpD6ePrpp7fWX3/96r52zF7DUE2g5tMcdtlll6qWtx5P&#10;TvS911tvvcqRZeGSD20BGAXCVBj/+c9/Pi6ERoV/0YteVGWHNY2zRsKrl5bCjoIlAO8NqlaZFFiT&#10;7sILL6yymLqFifnyl7+8EvZ0nUReZlU5Jn6/u2qOP/7xj5M7qthwXSjcg6OJJ1pm1kUXXTTxl9nD&#10;tSWOhHBUO/sJJ5zQ+vCHP9zoXKNRCDc973nPax188MGVVjEKGKMFlMONBuIZHXXUUeNrrbVWp53Y&#10;zquw43tB3uhi+85DSJL4fHBSWKUOHnnkkT3tDHYxk/Y+97nPlEnA5rMbvfrVrx6oyvjnP/+5cgYR&#10;CM4nwqm9DCoU8P+JqogILqfRMEFIfEf34cxae+21q3vnzwM9I063T3ziE5UGY7y+z6iEGWI3vvWA&#10;Aw74VSxmKpdw8vevkYCfG9S9QyHI/YIFcwjOprODkysvdeq73/1u1zshNVQywuabb17/sVuvfOUr&#10;K+cML2631+sGF198cRV+SQsCW5bwEgb07/pYCFEv3u7Zwvfl0ZbJZXf9wAc+MKkV1Gn8ygr33nvv&#10;1n/+539Wu/Ygn1c7xKI8FibKL+N+5+26666XhpYgG6tpjAQaObF4oXXAJMAFI8ZLgtcFJ1fY7bff&#10;vppovUwYCQr13dUuoh0MBxOhHuQEtPtTdd3nGc94RlXaVy8QqNOOTJWuaw4Eedi7L/j++Le//U1l&#10;UBUXbhpn4gorrNB66EMfWlUx2YWHDc6seDa3qVo65phjxpu0g4xJgK8PfivIF1IwAigNE8qpfoQF&#10;CxaML1y4sCfJUmGz2WabTflBxWC33XbbaoKypQYJ16RKEkA7EydQgsJ4ceNkTyrXm6lQwfjEZNl5&#10;cwnOuH//93+vFr/nP//5lcDmzxQ52pge3/ve96pxD3IRbIcrr7yychhy4M20KAY/F9QAT7+vgiHg&#10;2cG/BKsHHrvNXRdeeGHPbk0qcboGYRGHVfZmNzOpBm2fyT9+4QtfWN1PtQ/nSo5rr722tdVWW1V/&#10;N/EvueSSib8sOSDAsq2+8pWvVOGlPO6M/v9lL3tZVeDPh0CLGQXSmKR1dkg64cDivPpyUJVSaQY/&#10;IOicoEzMQx5fddVVb48dqa84CMGZuE7lLR42ZFOZtBxa7XYaC0WaVDzVTTDROasUAywJ4BBkt9dN&#10;EFxttdWq3ZfW47uPYgfm+X/BC17AwZbU5EnzqkZCLHnjIUHFDEWN7gMPDp4erB7yox/96PHLLrus&#10;75mrFtV1UN2q1ZggDGvi6EyR7qWhW7swlAwo75O/3IQ0bg6iJQW0lzPOOKP19re/vergUd/t2L8H&#10;HXRQ69vf/nbPeeD94uqrrx7fZ5997o7nrGChU7sdr/80qNh/p2ApZugSbA3NxqoHyS484YQTJKr3&#10;LWGERhJ9uqbgvaR7KvIwdrFzzz23SqBI4+eEojLXF4lLL720eo/31iEpwjhNev/OQTB4udnHKJVx&#10;0Cr+IMAxZeyyruoJE36PJz7xiZUqWzcfhoF4PuPxnG6PxeLCpzzlKVdN7L5TxlSjnOnfBxX8bxYs&#10;B6IF1FZyMp0YlN2yZ1BvXnG26sGFSjUuPjgIKHOzyqdrJ1LlZONIpPjLX/4yzWvbhJQE0CmWK5bJ&#10;WZNymNnSnE4XXHBBVeqnMiiNgU2Yw0KyxRZbVH/j9MkntXtqGieEJOUykQ3dS2LJqGHBev/7398K&#10;gZmW1+3ZMCVkhUnB7DUq0A+YHoo1ZGAJyTWp9DUScgIskrFuUBP4ZU6N/kKwsQMiylI68cQTB/rL&#10;/fCHP6xCReyr+v1MHKmMYo8zeZMJhz5SM+3SJp6JSKDyeCyBS/9++tOfXoVWcog9C0Wxi9XT5hPY&#10;cSE+ZwGgNivmR7t7NwvOXINAeiba9DQtor43b/tb3vKW6n2jsOdpLeLNEl+o9Pnv00DCq+CBE+uQ&#10;IAFeJhxZzwq2TU8jQEcfffRQVD4rrJisSdGU2ODeYUNXJWyDWu3tjmKvEjiSjaegnQOqKSyi2MF7&#10;OHXquznh9DfX8XfJG53G6fO0jGGceDAbGDMP9Mc//vGq82V6/jn9PrzrOlwK6wzq92gH843zimbD&#10;u5+bVG1IgNnIUinfElyq+0Y7Aa764hp2H3744ZUQ2T38dxRJBPDf//3flXexXWxPo3Hv8UOOClb9&#10;dH/dGpvAFtf2xuIiO0lOcR0WJ0X/VD/XIgC86PMRhNHC8tGPfrTKcpNH3vSbiG/bDY855pjKVu6l&#10;EV8/IMSqslR3ycVOfooO5IV20sNeQQezLTVHk64RrNRidkRdNRw1xBB5OzfYYIOmH6HaEe2QBGUU&#10;sEi4r4mbq7tiufVdlbov3dBOlcPntL+hNbgWFZx9LQGhHTiNelWvJXvwAwwSFhtjETbTlrbdbqf1&#10;D0HyTEYBGWJ8ETz+yd8wAzURVHr47eDLg8JJSyw2DVqRKgfKTPADfuYznxm6vWZVVUxuMjSpzShZ&#10;gMfXCj+s8RiHhuYcMjmS97Vesve+972vej05oQi1aif2IhX6ve99b0cbXUWNAgWf6QVyoy0KowhH&#10;CX3ZZZM3Pf9NpInqAkLVHrb6nEO8WSP70GTGNFuIOTOTNxrlQ+ta+e6gs5Q68ZXBRwVFU+a8ekkM&#10;tkr2ZvDLVuoE6YDybnn6hmHj1sH2JDTtmriZqIRXUr0JP+zFJCEV53M6JZikHGdeTzFPr1GLvcZT&#10;26ku1+Jj9/VeOcY52HWdhMBnPadRFTbYgWkhTCkhNGNOlH/8hje8oeuTGQaNWDTGwzYfC/NubO21&#10;1x6LOdKNAHdDcuIkiIVBfqA5hWbY1cCslIqu28HkYOfYDfbbb7+ReBMJolYs73rXuyZVzDotODyd&#10;VKVRqM5sf/flPU5QG2tHZWakBY2g8cx6r3BRJ9jNk/rJq5sgIYTa7STAThjlzpbge1qIJGjUNSKO&#10;uUEv7NT/bq8Zc3P82muvHT/rrLPGtt5667Hll1++m64c3dB1lCSe/uIXv1jMeE6wZlDVTiUUOiZ0&#10;2rGcpZM68LM9OWjYwqPYeXldxUUf97jHVQuHMTSR3SsGO1O4qF9YQNyHkOoxxQHl2dFCnDqQkAst&#10;O7bTM9p3332r99EaEnibZTN5Xd5wDtdmW3fq7dzpFMFBwveifdVjviq2ZgNqr0WYA0rfLtekmvfj&#10;e4mFcOykk04a4zwT9nvSk55UaXBoUUTthRLT3/Tx6hR2ir/xCZ0alLX16ODIsG+wGgRHSqcmYyaL&#10;Xr7JWWSycq4cdthhU3aIYYJgyN6hhtXtqkQLi4kuS2nQYNtvtNFG1X2og3ZRiSeOFckF07MS2zVG&#10;mgAnW/q7XUM4SRonGzAthMIpCRwuyePMfs/hN1Asz8fQBOGo2AlmffZut7BAeg7p+aPKrX7gWo4v&#10;FepJzyWnrK7ZQmyfdsPzbfFDnn/0WqLunDYmDQQtzvWx1CjhQ635SPCcYLXbIk/oTKAaK1TPs1dM&#10;zEMPPbSy6UZlX1LPlJ8RnqYV0ZgE602EQWoDBNJ39N9OsFs+85nPrMZChRS6YvsSOK+ZgJ/+9Ker&#10;f5vkeSzY4pkmLQFO8Oy1jKWCsvvr8BptxAI87FBMjq997WvVWBNpPDM9nwTvE85jBtjd0jX8puaY&#10;cshcaHiPRw3zhwYnHCoMJm7dMOccoPaI4NAhBcyxEdWNTSiwA3D3czpcf/311Wt1cPNzoOSxPLbx&#10;nnvu2frmN785UEHpBLu83W6TTTaZHEdOOyPhlhzve40SFhYCWdcKCCSPr/Q9/882zJ+X3dTrssby&#10;RVABPw1HmKUOnxdjdS+n/Y0SVM/8+8lq++tf/zrx1/awyH/qU5+aEurz/dTkCuuk5oC+W0r+4L3O&#10;tZJRgzNOHF9CCrPIeNPYg3bckUD4Z/LG+vF66CaW+KiDnJt2YA+T7cFhUo/jebC6KJg8HvywYWLL&#10;M5bBZYfNx4IerDGyi8ROR5Ecn2DHI6DCPtR25oRMLyqa5m1SRXWizJFUY0Kag83l9dx+5jkWcmIb&#10;p5TEYZgGncBuT88a5XGb3J1gXlh88kXfJiDsZbGrL/pCgd7jt8zt/7mC+a9kU0OCifHzVi8KjgyK&#10;BSYfXp2El13WTvW129lh06Sqk2HPYWGy9uIJ7BUepHtYdOoVLXU62pImMYrUvCYIVREyqm5KkGAz&#10;77LLLtX45N/mKrBxet2zzGEhqGcu2W3tTPKnhw3Pjm8jv/9MB4BrXSuTzHuN3VgJa6d5YedO5oZF&#10;jW06Gxi3BVUzBM+Zk0u4qpe5QFNIjRaCnwqONP/5ecGOrnE7GDWuE6w8uuy3a9JNkNhkPKN2Ebvj&#10;MCDJgaPHfTp5mxUDUHGEsSTGjxIcRanWlVki7smT6f/Z6ezEfBIbpzHbcXLI4eZjqH83FKYbNizk&#10;ftN0T3Zou8Wdfe4QtXTUi5JJama3sV2pkz5nt51pLjaBgFLHaT0OVLOzW3D0uhZP33LLLas5I6TX&#10;TQRCQ4FMyxy50Mr2+FgwBaQ14XpB8PiJ/6/I+JYD2gkmmi/MFjbxmryAaHL60bQk+chHPtL2h+4X&#10;VkzXpAVQP5NN1ESTgACbTMIMw9IEcriHGG99LMZBW6iPwd88Mw6ROlJxA02H841PwXeux9MtFNr8&#10;8M7KJBrEM1femId8mFJNu5WFlOmVHDieOc94L8/avEr34QzqBSrLbBrtMu1yes7OIJ4JkmF8j4nP&#10;JaF1lpVjVPQEHzruGXSOrMOWVvJCQM/aI4KT2SXUuV7ULhODOqQIgSqRewhzyjaS62sy2SU1Ch+0&#10;IDswSy6tAoWmMSTq42xyMwk6JZ0MAiYzG5Rtys5LqZA5qJvGJWZZrxTyWc/N39UkN+0QhJdzJ/d4&#10;mvRsakLXL/w+uRPKotdu1/R66snFTyKs0g8sCul+7MlO6izfhaiG3zN9JieBM++S/6Yu0Bb6Tt5q&#10;/ons/UoEnxD8dZC8oDOT5gT3DsrDnBRc9ggB6AUerl3PQ6DiceWn69VpQrH3vEdSBduzF1ujE9I4&#10;TFZ9g5vun2gcVFiTY9jC2wmegfFYSOrPIXmU7Q7tOkV6j89LLKD6ObhMFZeqnvpu3AvYdFT69LyE&#10;tNottEJa4uve59iYfj35FjWfdx3RiibNA3w3mXI0lzQ+1C1FDJ02wktvbonJ2iQ8P+pzrh16fzuk&#10;DLmgfOYdg/nB6f772eCcQYeLyX5RGCrR+OLFi0O76e5wrTpMPio01z4B5UXNVI22tNNbbQeV48rL&#10;yVZiV7arZkkUPnJvttmgFpFuoJaVT8F/62CbGZvn0m5MulV4Dxt3kG1xaAbp2YilNsWOc/Du+42p&#10;8b0u+gm+o/h22hXt9PlC4d8SNFKeOHJ22eW7qWd2fQkX+VxQDNEEdrC/x8JwZ2gZTErywTeE/v2Z&#10;4JxiveClwfRlxkPd/UsIz6z7q1iFeUd11rf7CQVk92kkB4Kk/EGp0MZgdTYJshV0Gk0Wk47Drd0q&#10;P2jYldi5Td81TV7Po51GYgdJ4+dHELceREF+7jXm3JlpMZBeSUU35npxRC+ww6fYru+TDlITghT6&#10;yndX4Sghtzx5pRvkzr2mxRI23HDDyfckKlgIrUcFHaE9Kjjn0BlPl4BqgPED3HnuuecOLIfRhPPD&#10;s0U4TajRVNR0vzqphEIgVtZBIN1fnFDySL2SpU67H7uH+tkkLKNAGosdzLNoiov7ThaYFAYjODSc&#10;2YzZApLbgJ7ZTHC/HXfcsXq/na9fuI7c5HRvWhK1WcZSrq3J/+7lXOQcHHnpOvX874RcaD1bCUnM&#10;jonXCC4f0bzA1sHJrhehRnw1VMyh9uH0g4jTOQKSEyOfLGgS2qXr9a+DgPuK6XbyPqNQBwfdTCri&#10;oGHBEL9EqZEpE0kCBpODNzntgEyBpE7jbDLEPO90HV7hbpFqgH1utplN1P00hrTzmgtsdzHv2SC1&#10;FEI2dB1ivOl7yHqzy1scUjgrqKBg3mC14GS3xuB42ISnx8QY3BF3beChEArC64fJxlCR00iczeo6&#10;SLivGLRC8Jl2X1lXKoAsIP2s8L2CQMrdxSScwE6niUg0yVNRvcfrxmqi9QPCr3Nj+s71jK5O8ExS&#10;QoLChtk8I9qYFrBpHGgHl3gx22efC21Tc31e6fT3/F5JNY/F4xfx33mF9wQnnVLBS0OYvhQTYjAe&#10;ji7B7kgTsE4eQnbMsARH6CpXxZpoBaYleCzDGkc7sOPs/kIZso3cHz2TlEHFi94PmA5pRxFu6tU+&#10;tvv7LE2A06df+D655sDTO6jnnKvHogd1aMKQ/p7AE59eC847KDQQQJ4cZKiPl4Rq9vewdUY6OyVv&#10;e6hNaYvisYR3pjzYfnHqqadWu2pTvnOi7Ca7v7DCoJxm3YAwJA8qtdnOy8bjZfaaMTfFhLtBvssI&#10;Q/WqZvvNCDt/Rb09ba+Q/kn4jcX1BtUMQYw+fUe/Xw6LcPK15EkYmQPVhjYvsUHwb8HJLxeCe3vY&#10;KaM55SmDFY7n1+pXt3f9v6SDQavMCXYutZhUvk47L2GRNscLPAoQhJTHXKcJJ4mlH8XIwmP3dh2q&#10;oPTPXoXONVINLn/BbGLFYPFM301K4iAW6bxqzLPKIdcgaXipeEFSS8qnDjIf5y1eF7w5OPkFTVz5&#10;peyoQakqvUD/Jqt4XXjRCQbCBcMal7Q8q624M4dI/f6J7DBhCvHeYVsU0veoslqPcqYZX7+1tp6b&#10;BTB9D9pNcnz1Ck471+ADyGuG+4UaXtej+gsnzeY3Fr1IWVTmUR1qf9PvqxwSJGVMCLJd9k3BeQtq&#10;8uuDtwSrL5HIvugnPjYIWLnFUaXp5WPyg1KlCdcwFxQ2n9U5rxNtoowddnnTGUODgusKA1EbZ/tb&#10;0GbylEBJG/3C4un3sMgvXrx44tX+IRad1GSOo36dbBZRXUHSTiqsU0dKEvF3TRF9JnXkDEqyUIAz&#10;77FxUHlf7pyq1DC2k5SxUTYbByqYFTNVx+QUkCe8w+zuQFhcX44tVaud6mzFJggcKryhw7K/Zwvj&#10;0noljduYZ7sIKOd0Lbb2bME+33zzzavr2R37zW3WNUQRS/qe2hvVoSY7/Z3GwK7OQj0XBO8TXCIg&#10;kHxCUMe6KcKL1CBOBw9zlAJsFeQ4aRJejiqVSP2uyr1AqEpTACpqJ9VZyMLqLVCvlGyYGkEvkHYo&#10;pGaMxi9ZfraQA20xY3sPAhrKpecoJNUrzAOFLekaCjTqsWTziWPP3zn6JK2k3O4Jvj+4xEGDqzOC&#10;+ReZpKwdbVaohWKfo/KocgDpppi8folWZWqqdjTDhh/cbspxorNHJ+HVakaaoEkkpDKXwmvMFt00&#10;Nn2oBtFrmd+DCUEbS/CMaEjsXIt7L9+bZpM85uqoe3FwcVSy/9N3xKZdlmBTv/2d+cVkyEoTJR0p&#10;sFli8bLgRUH27rSdN1FitqQFJWa9/kj9gHCqTKlXfyDvn9DMqDQBVSZsf6pm3iiviWpmrfqjDBv5&#10;Lah+stDysVCTBwHP+YADDqiuaXGqt2JFiyrTQbmmIpGZvr9WwOmz3aa3sq+F7tLnzA2bShP8BjzU&#10;3sfelXOdPhdUg77Ew6rjaIUvBm8IthVeD8pKZxcadgM2k/HII4+ckvCej0N+LMfNKHY3OwvVU/G9&#10;Yom8C0Sdcmw5f2ab/tct2LFJFUwUuprt2U9+XwuWhahdfXUTVdVw+HTKeJJIkiIHbNOZdlsxYycn&#10;pnvYoS0k7TpXiH+nY1ppaLWwmlr0pQb3DS4IHhz8VbCt8HISid3lqXfDAGHhdJB0sOaaa04bB8cC&#10;W2WUMCYhFI671NytTjagv9lFhu20IiB1c0I202xAYO1qTckw3dD3t3jV2+4kyPKivXiv91Ff24Gf&#10;IXXETLTDdhJ0cdn0XgUKuXMuaI4vtdgo+IHghcGrgpOVQ4nUZnWTVsJh73gWCLHldGJAPg72ixDR&#10;qL261ECOO57ndsc7CpkoPJcnq9/WoFRn12HP1e/HDu+3jtk11aXWv4vnrejcLqrpgdZDHIccXWKg&#10;tC/3bTqE3FGj1Pd8fjBv8gaDTQuv99sx85Ac1VyYsB0sqIowMi9xFWvPcrBtRA7rWuphB94wuGvQ&#10;kYSTDySRA8Tq1m8QvxdwuFAH6w4iK7beWHNxJKhV3+Rg9ydbqk6pkgoZONpM2tnCNfKOFGgRFd4w&#10;efuBzybvcyIHFBuUp7xTCZ1noImaErn8834nRQccVz67aNGiKfewGFjQctjp690pxGRpXO3SOl3b&#10;b5BXellIOKWoyBOv6V4xkmbl8w1vC07bdVHqnBDBMOHHQROkyVFlks02V3Y2IDAEKp2y144Kv/tN&#10;WFAXm/on53Q6X7/fm6e5fj2ZWQSol2t6L0diXRuy+/nNUnplIvW+fv26hxjru3UdhDPflS1oFgrl&#10;f1m12SnB1FttmYN47+eD0+K9VlZtLmfqqzsIpF03zwBKtPuzqYaVzzwTCC9bjcfV7ttU6eRZ2QVk&#10;ZnleM2kqPLlU4nwHQjatZIJ+QBD0d9bLKV3PWGkt/VYYuabc35RI0UT2cr2huQKA1AAvUYeSbgoM&#10;smynKt5PzTeOWgtVDRDn/AzbucSKQWeBnhmc1o/ZxOK1G7a6Sl3ijWxqf8Oe5PKnVo0qRFSHicOT&#10;agz1lM2c7EE2o7zhpmem4EFSR1PIhWe1Xzs2dwohgZU40kv8tAm+t++RNQqfJFPBgpq8v9RaC31K&#10;cUzUVmimHRYkA/mt0+eEntJnnK4xYUrZXA4KFkzghcHfBG8LTj48pKZ4cDKHBuWEaQInlDxq96t7&#10;U9M42EmSIOZKgH1/nRapa03Cl5OabyJzosgKa9fQXXiHI7AfmNjs8HQt5sZsVOwmMAFyLzu1npBx&#10;GDnxTsinrkpL7iF43djmnql01/RZC1gOOcoTf3PW8/bBggyOz1c58Y3g5ENMFPynwtgxhglZOprJ&#10;1ZMNEoWO7GZ257kCW4tDhkqbq6W9ksDOpn2P3yK/nkViUB00EwiVXle545DnuC6oSKDVxYqJd7tw&#10;2M3T+bjs5Xr4KCuE/0twmXRCdQPN052EoGnW5A+Cfjj2BSfNIEq92sEKbfJR85qEwoQRa9YUfbZq&#10;YL8wKSXzew7qXeu23Ez0HGfTxNz9U6kc8gsMK7/bb5Grr02kCkuZ7TVsxxeQ0iLZ0PXcgXS2UPDa&#10;4EODBR3wtOD3gn8NTkvUIMBsNN7mTgdlzxbS35SEcfjkfXYT7cicFaMIV80Eu4SUO3agTDCCbNGh&#10;GiMHC/vTSQT9VsgkeOapiFx20mxPhp8JqQk6UsOp/HZ2cf7ZFF2ktjj4zne+c5oJlmXUFaHtEmK8&#10;zw5K0pi282KKX0oPHFaXRBOC8BJO3ua6asYGtkrrNdxvjHOQEGYxkYUrqPHSCZEdSLUeRBIJT20K&#10;mbH3+7WLu4UwUHrednUe634FNUfKi/ZdaFZ1ZJl0hPbBwYIe8MDgScGbgncFJ3/ERLuvRmvikIP4&#10;QduBc0TIIbezEjmApB9SFYfpOJtr5CVyFsxhPm9wZEu6H43HIjQIpLpZ6rfU0hw2gXTPoMO2NIQo&#10;6AOaqb87+K1gY36zBHXHKw6zo4bdTA5rU04zcvLohN/u7J0lHbnQsu2HDc6ldL9BCm0qZmDj1/0T&#10;eVVQ8EPBglnAiufsoacHG+t6xQvFWKXPDQN2FjupXZda1RQmokbbeVX1UO+GvRuNEqMW2rzd6SCF&#10;Npk64tz136cW931csGCA0Fz95OB1wfxBV2RzsYGG5en1Y0vSELOUCtfksEITQ2xxEMXlcw1x0LRQ&#10;ydoadp+w448/fvI5Mk0GccJhrv5uttlmE6/+/+iBmHzmu9BmqWAIcPYup5WslWlOKzuvUJEa22E6&#10;i9iy6oWl8TXZvCYClUysd5DHe44aQiOpLlim1iAO++qEeoLFIJxpTKh0zdRxETThy9qrMsFKUsUI&#10;oF/z34OTP0oioRH+sFMMCwTRwmBn32abbaaNIZFQ2zXmKtY7G/h+qa8xDssMAV7v3PzYfffdB7LY&#10;MV3SNfNFQBgpvR48L7h6sGBE2CEo1jsttxm5+cXm9LjVCmdYu54ECDWxW2+9da5yTaGeTPJpeTD1&#10;QVoSdmDpnPl3MNmp/oMcu0hAvjjgbBcI4+MgTAkbWhAlaEVbK97fJ1gwYggV6evzo2Cj8BIkiQcq&#10;QpTFDStUI9brmEQHZjWNA2VaUTvVkHK2zOewEVOgPn6Lj2L9QcBu7jS7eoWTWPlsYLFJx3GiNElw&#10;v1qXiz8EZegVzCFeFHRoNtW5UYDRSqtyRF7qsISGE0Q2FSFtt/smas2j06SsKxNrPuzCST2m4ivM&#10;l2WVp3zqONHvs1O9Y8fOjuCYQhVgs8lxdtJ/upZ7pNMPzz777Lx7hlM1Hh8smAcQLtIdntpzVrCx&#10;IB95nanPMouGJbzyhp0DK10uNStrR3W1wis6NYgTzyVyoZUJBvJ4k/NNJ5BPfOITbZunNYEHnqki&#10;4aFexeTZSFv0bwsdjaUfpHGn6+qqAca56667ptc5n9TOlmSKeQiVRWsGPxm0+zYma6j+UNs7KLWv&#10;Dqu89EI7u4L2mk01jdL4dHLQY6nfQvPZIhfa1HeJ7Z7Xv2oZ60wjBeXtvL20BzudPGmJKk2FAZxQ&#10;nFGSVfw/obUr9gO/YbquBJjkBFR3mzm7rgluGiyY59AK1pm83wn+OdgowGweIR3qmYk7LEjakCSv&#10;XlR+ddNYEpWP6Uhx0UUXVXbmMMeVkO9YdqukskvAb0o0QckuekBpODBTPTASeotAKoNMVUUW0X4K&#10;NIwxHVOCeZM3JX3p9eDpQSHEgiUEKwStsm8PqqFsFF5VJnZftm8vKmCv4LziUd5vv/2qnaFpLIns&#10;MQ4s8WgZS6kZ2jCQCy21PWkhXqfiNrXw6ZZsfE5BiSip3E9nxWQ+aLjWz/fyO+nu4Rp2a88HqOX+&#10;PxvDUtGQfFnGIcEbgxI2GgVYvM9O12sTs17h2oSR88RuNpMDC71fIsQgkhHqOOSQQybvU6+QsTtq&#10;V1v3/DaRiu19nqP61fwZWgRkP6XTGXxn3Tv6gXLC1G1RskZaEPgIsvH8M1iwFGDl4N5BMV/HHDYK&#10;r/pe7UmGnR0E7EQnEdiRMo9nI3l1ZWBZWNLuMghwzqV6Uyq8pP4c/i79kPNM2xtCzLmnHYxSRo4f&#10;jcBlI2n1U1frpUZaDJIX2U7rVPp+YCHIj6+k0ifnou6b6VkFjw8WLEWQ4ywM8OGgE/KnCa8dwSSz&#10;Cw269UodJqJdVHhEw+6ZbEWCZachJL20ZOkEXRPT9bfbbrvGa3qNw0eDOp54HSbYpO088t7vPezZ&#10;vLcVwe/3mbomx53r+I0c0ZJer7Wr/WiwYCmGKiNOi0YBXnfddSv1dNj1vTnsVnY3AtSpeyPapama&#10;PLNJVewVbO7kMaayH3TQQV11QGwH3nBhsDzFUNmcuO9sYIGw47seR1bKqpJowQ8wcS+/4TODBcsA&#10;tggeE2QPTU62REdhKM2rq3/DhEkqlKJJnWyvpnElOsZD5pHMoF5b9xBOTebyMJWML8n4hLcXUN+z&#10;RmoVVU0R4na7crew06f+xZxRycanqeh8MnE/QvvEYMEyAk2s9XL+bNAZppMTD+U5s8dG3fycUPGO&#10;stuEXOrjyskhpIaUGtnLTmkxYnvWryXmKslCaEVesmNDLAq8uKkpHQ/xXnvtVQl97rTyeeEZO+Eg&#10;tJS8c6Ti9gQqe3YUixa+JQtqGcXGwS8EBemnqM3CNoRCYvqoQbiETqiw0g47hZA4jAhaL0eP+E6c&#10;S+0OE+uGQi8yn5y+PghhBbtpur6x5RrPMcccc3UsEOk3+kGwVPQsw5ACJ97L5p2cNIkyhaT5zVU6&#10;Ihv24osvrmKq1MOm8BHtwDjFiLv1OtsZHcPhyI6NNtpo2jXb0b122mmnStUedJaX9qruYfc+6aST&#10;Jl6tGtSPrbHGGosmxiAX/ePBZfrYj4L/w7bB3wanFSlwuOjKr3visLs/dIK0QMLbzvusekeL1l5j&#10;0WxHu6ZwC5vZQnXEEUdU9G8dIqiug9pV6+DdTn28ZLPl5kksRPmJFrcEXxwsKJiEhnT7By8JTvM0&#10;O76Rh1Sgf5gZVp3gvupMla01tcwRfpFaOYijNkeFdIIee7l+IuMJJ5yQL6IWVdlwBQXToOE1NWya&#10;4CKHjPRAtudcwW5KdU5VNXXSDuyas/XoDhunnXbapNrPjq/v5gsWLMh/A1U9BQUdsV7wqODFwWl9&#10;nNlfso3YeMMsDZwJVFuphU1FAMIxCvU5oIaRJjkbiB/zXBuneHkdPNdZfjThfUKwoGBGcFYpDXTw&#10;2A+D03ZfO4VieQ3B5+KsXLuT+/IkNxUBGJ8sKx0Zh304Wi/Iq400j6/D2cRZkcANwYKCvsDbrCyw&#10;7QkKHDdz5bDicZZp1a5Ynx0s7jqXDjWwi6aDs+Q4i1PXIZEjFSEEzw0WFPSNlYLO63VSvjN7p+y+&#10;HCpsXvbaIJP/uwU1XYeK1772tVU6YD42tLDoQKm2d1ge4Zmg06ZxGI9e1E3joLlk43a8akHBrCFe&#10;uCC4XVCz7HySVbuaEI0so7kAZ5WT9w4//PAp40rU2/nQQw+dePdokc4W5hNoSh218Oyxxx75eHcN&#10;FhQMFE4PPCx4RXCa3Sthf1CnyPUK93Ri3vOf//xGZ5W8axlJo8Ipp5xS3ZdGUi8VTLjlllvGt99+&#10;+/QchX22ChYUDAXrBB0E5czeKcLBSaRGdJQCkoP3mLOqXpzAUaWKZhSqvHK+lEdMRedBboJeXFm+&#10;sd5gzwoWFAwNehc9IKif1ZRdl4BoLypzaS5AFeVpFgrKx4WO8lCiOExIyeQkS8+gneYhOSQb26+D&#10;pUigYGQQ63Vmr3Y4+USsehFL9p8LlZnwKrSvp0TK+nKKwrCQcp05yZps2QRVRdm4FHYUFIwUYr3P&#10;Df44mE/G1pOe9KTq3Ju5ANVUO9j6mKRCqpkd9Kn9HGMphNNpR3fkSsqSmuCbgwUFcwb9m+26U9Rm&#10;3QulRc7FrqspW7vOjMIx6mvtirMd27bbbltdU2FCJ8jeysagUX1BwZxDgoaTE6ZUFNldnGSgbG7U&#10;wsuG5EXOx5Oo6P5973tf1UtaSZ7SvsRULJ/YSbjVyS5YsKA6PqUdfLZ2ujvtpKBgXoCj6iXBab2r&#10;JEToGEkoRgkN2U4++eQpjdpyijvLFSZ4ibo25tQwj9f3/PPPr9rH5ALsGip6OuVAx9/Gw+7Nn8dn&#10;ggUF8w4nBHlIp+y8PKz6R4mxdnLaDBpXXnllldEl+SIfTz/UqE0dMuh+6bjSTrjhhhvGws5Pz4Hw&#10;rhUsKJiXEN89JThFcHHjjTduLVy4sG1McxiwQ0oGkZXUVLfbC9X+drvoLFq06O5VVlklPQOnRzjL&#10;qaBgXkNFkTNXp52WYOe94oorQoO8K2RgbGRGL4FT3rfZZptVh3DpTaW5OmHWgkZmE4q/1ry+FRUG&#10;dCO0d99993gsTuk7+y+7X6ZZQcESAWl77LmrgpMCEIJx91ZbbXXbkUceOa7LwzXXXDOndbJ2ZCEa&#10;ZXR6OR944IFTmtEJ8Xi9G7Dht9hii/TZO4NvCRYULFFYPrhuUL/maS1fhWk0ddtkk01aBxxwQJXH&#10;O6pCfMIq1dCJAhImHCeSqnZy6q3V7aKiE0f22auDElMKCpZYbBY8PyjGq5Z3iuqcmDom2oUvv/zy&#10;8TvuuGPgarSwjyNOmoQUqcja3cj46tYOl/dcu04pxStYavDS4FuDxwZ/EbwpWJ/wFUNNHd9tt93G&#10;zjzzzG/eeOON54VdOetudM732XnnnRvv5xBt6q3G55rP5eGeTrAI6KqRXevm4JODBQVLFajO9ws+&#10;MLhB8CvB64L55Mfx2BFvXnHFFW867LDD7u6lsXkTnMNb74oRC0Nl09otxWa7cTrl4OTiyJq4Hs/x&#10;lsGCgmUGDw7uHvxqUFucKSEk9bSvec1rqrN3lMn1msAhW8u5sfk1dejoF3bjLJnDWI3bQlRQsEzC&#10;iYH7Bc8MCiFNChq7U+aSo0d4fDmxOu2QUg9V5gjf5Ad5oSynHJxh1GMLwznnnNPxurVzZzUjf1Sw&#10;oKAgYPciwLoaCqdMc2TpoaxogfMot0edrLfppptOeW+inVvzdmox9ZigKu/L3/PGN75xLGzhuOR0&#10;G7dW16tVbUFBQQ0PCuq3pJ/zj4L/Ck4KDlXVMZhSDr/2ta9VhQTOieVgasqMknDhpHh/T0d7TPCO&#10;2M1/H/+9y66uMwYnVh0SNbLPrB0sKChoA03p1gg+Jrh38HfBXICqnsMyn3S0qB9z2YHjIaTfXX31&#10;1Z8d/5Y3fHj6m3TM+m5bE/SCgoIesHJwx6DdV2JDYxw4ZwjyXauuuup1K6200m/j3z9cZ511DojX&#10;nxKsQ8M7KnnV1C1PAClCW1Awe8j13TC4c5Cwfa7GY8OO/UgI6+6h8r5hhx12eM7BBx+8IHbQTgdj&#10;Odis6tqhnO+ss86aENkpQktNLygomEd4R7Davdm4Ct21n8mEtrSUKSiYh3hX8LJgJbxZkoa0zFcG&#10;CwoK5iEUQNRP3r8wyKtdUFAwj/HE4FODG1f/V1BQUFBQUFBQUFBQUFBQUFBQUFBQUFBQUFBQUFBQ&#10;UFBQUFBQUFBQUFBQUFBQUFBQUFBQUFBQUFBQUFBQUFBQUFBQUFBQUFBQUFAwDfe4x/8DWa/VE6X6&#10;c94AAAAASUVORK5CYIJQSwMEFAAGAAgAAAAhAMcJrGvgAAAACgEAAA8AAABkcnMvZG93bnJldi54&#10;bWxMj0FLw0AQhe+C/2EZwZvdxKbaxGxKKeqpFGwF8TbNTpPQ7G7IbpP03zue9DaP9/HmvXw1mVYM&#10;1PvGWQXxLAJBtnS6sZWCz8PbwxKED2g1ts6Sgit5WBW3Nzlm2o32g4Z9qASHWJ+hgjqELpPSlzUZ&#10;9DPXkWXv5HqDgWVfSd3jyOGmlY9R9CQNNpY/1NjRpqbyvL8YBe8jjut5/Dpsz6fN9fuw2H1tY1Lq&#10;/m5av4AINIU/GH7rc3UouNPRXaz2omU9f14wqiCJeRMDyzTh48hOkqYgi1z+n1D8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Y4SbcPBAAAMwkAAA4AAAAAAAAA&#10;AAAAAAAAOgIAAGRycy9lMm9Eb2MueG1sUEsBAi0ACgAAAAAAAAAhALOMiAj2MwAA9jMAABQAAAAA&#10;AAAAAAAAAAAAdQYAAGRycy9tZWRpYS9pbWFnZTEucG5nUEsBAi0AFAAGAAgAAAAhAMcJrGvgAAAA&#10;CgEAAA8AAAAAAAAAAAAAAAAAnToAAGRycy9kb3ducmV2LnhtbFBLAQItABQABgAIAAAAIQCqJg6+&#10;vAAAACEBAAAZAAAAAAAAAAAAAAAAAKo7AABkcnMvX3JlbHMvZTJvRG9jLnhtbC5yZWxzUEsFBgAA&#10;AAAGAAYAfAEAAJ08AAAAAA==&#10;">
                <v:shape id="Speech Bubble: Rectangle with Corners Rounded 40" o:spid="_x0000_s1097" type="#_x0000_t62" style="position:absolute;left:2119;top:14145;width:7565;height:10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vfwQAAANwAAAAPAAAAZHJzL2Rvd25yZXYueG1sRI/BasMw&#10;EETvhf6D2EJvtZwc7MaNbEJKoVe7/oDF2lim1spISmL/fVUo9LbLzLydPTarncWNfJgcK9hlOQji&#10;wemJRwX918fLK4gQkTXOjknBRgGa+vHhiJV2d27p1sVRJAiHChWYGJdKyjAYshgytxAn7eK8xZhW&#10;P0rt8Z7gdpb7PC+kxYnTBYMLnQ0N393VJkrpTXnt/YH37XvrimFacDsr9fy0nt5ARFrjv/kv/alT&#10;/bKE32fSBLL+AQAA//8DAFBLAQItABQABgAIAAAAIQDb4fbL7gAAAIUBAAATAAAAAAAAAAAAAAAA&#10;AAAAAABbQ29udGVudF9UeXBlc10ueG1sUEsBAi0AFAAGAAgAAAAhAFr0LFu/AAAAFQEAAAsAAAAA&#10;AAAAAAAAAAAAHwEAAF9yZWxzLy5yZWxzUEsBAi0AFAAGAAgAAAAhABg+W9/BAAAA3AAAAA8AAAAA&#10;AAAAAAAAAAAABwIAAGRycy9kb3ducmV2LnhtbFBLBQYAAAAAAwADALcAAAD1AgAAAAA=&#10;" adj="22476,180" strokecolor="#a5a5a5" strokeweight="1pt">
                  <v:textbox>
                    <w:txbxContent>
                      <w:p w14:paraId="3A23AC82" w14:textId="77777777" w:rsidR="000C6E05" w:rsidRPr="00665A5E" w:rsidRDefault="000C6E05" w:rsidP="000C6E05">
                        <w:pPr>
                          <w:ind w:right="-177"/>
                          <w:rPr>
                            <w:rFonts w:ascii="Comic Sans MS" w:hAnsi="Comic Sans MS"/>
                            <w:sz w:val="44"/>
                            <w:szCs w:val="36"/>
                          </w:rPr>
                        </w:pPr>
                        <w:r w:rsidRPr="00665A5E">
                          <w:rPr>
                            <w:rFonts w:ascii="Comic Sans MS" w:hAnsi="Comic Sans MS"/>
                            <w:sz w:val="44"/>
                            <w:szCs w:val="36"/>
                          </w:rPr>
                          <w:t>How much are the biscuits?</w:t>
                        </w:r>
                      </w:p>
                      <w:p w14:paraId="059DD7D0" w14:textId="77777777" w:rsidR="000C6E05" w:rsidRDefault="000C6E05" w:rsidP="000C6E05"/>
                    </w:txbxContent>
                  </v:textbox>
                </v:shape>
                <v:shape id="Picture 41" o:spid="_x0000_s1098" type="#_x0000_t75" alt="A picture containing diagram&#10;&#10;Description automatically generated" style="position:absolute;left:8136;top:14136;width:1548;height: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D5xgAAANwAAAAPAAAAZHJzL2Rvd25yZXYueG1sRI9Bb8Iw&#10;DIXvk/gPkZF2G+k6tI5CQAg0jZ22ARduVmPaao1TNSmUf48Pk3az9Z7f+7xYDa5RF+pC7dnA8yQB&#10;RVx4W3Np4Hh4f3oDFSKyxcYzGbhRgNVy9LDA3Por/9BlH0slIRxyNFDF2OZah6Iih2HiW2LRzr5z&#10;GGXtSm07vEq4a3SaJK/aYc3SUGFLm4qK333vDGyHr2M/TbPvz/Zjlm3OKdv+9GLM43hYz0FFGuK/&#10;+e96ZwU/E1p5RibQyzsAAAD//wMAUEsBAi0AFAAGAAgAAAAhANvh9svuAAAAhQEAABMAAAAAAAAA&#10;AAAAAAAAAAAAAFtDb250ZW50X1R5cGVzXS54bWxQSwECLQAUAAYACAAAACEAWvQsW78AAAAVAQAA&#10;CwAAAAAAAAAAAAAAAAAfAQAAX3JlbHMvLnJlbHNQSwECLQAUAAYACAAAACEAUq+w+cYAAADcAAAA&#10;DwAAAAAAAAAAAAAAAAAHAgAAZHJzL2Rvd25yZXYueG1sUEsFBgAAAAADAAMAtwAAAPoCAAAAAA==&#10;">
                  <v:imagedata r:id="rId117" o:title="A picture containing diagram&#10;&#10;Description automatically generated"/>
                </v:shape>
              </v:group>
            </w:pict>
          </mc:Fallback>
        </mc:AlternateContent>
      </w:r>
    </w:p>
    <w:p w14:paraId="534F70A2" w14:textId="77777777" w:rsidR="00587A2E" w:rsidRDefault="00587A2E"/>
    <w:p w14:paraId="5B2D381E" w14:textId="77777777" w:rsidR="00E27279" w:rsidRDefault="00E27279"/>
    <w:bookmarkStart w:id="14" w:name="_Toc139293002"/>
    <w:p w14:paraId="330B2B15" w14:textId="4082BA8F" w:rsidR="00833784" w:rsidRDefault="00FD7AF7">
      <w:pPr>
        <w:pStyle w:val="Heading1"/>
        <w:ind w:hanging="720"/>
      </w:pPr>
      <w:r>
        <w:rPr>
          <w:noProof/>
        </w:rPr>
        <w:lastRenderedPageBreak/>
        <mc:AlternateContent>
          <mc:Choice Requires="wps">
            <w:drawing>
              <wp:anchor distT="0" distB="0" distL="114300" distR="114300" simplePos="0" relativeHeight="251538432" behindDoc="0" locked="0" layoutInCell="1" allowOverlap="1" wp14:anchorId="2B82C4B4" wp14:editId="4C4154A6">
                <wp:simplePos x="0" y="0"/>
                <wp:positionH relativeFrom="page">
                  <wp:posOffset>990600</wp:posOffset>
                </wp:positionH>
                <wp:positionV relativeFrom="paragraph">
                  <wp:posOffset>584835</wp:posOffset>
                </wp:positionV>
                <wp:extent cx="1828800" cy="8172450"/>
                <wp:effectExtent l="0" t="0" r="15240" b="19050"/>
                <wp:wrapSquare wrapText="bothSides"/>
                <wp:docPr id="50" name="Text Box 50"/>
                <wp:cNvGraphicFramePr/>
                <a:graphic xmlns:a="http://schemas.openxmlformats.org/drawingml/2006/main">
                  <a:graphicData uri="http://schemas.microsoft.com/office/word/2010/wordprocessingShape">
                    <wps:wsp>
                      <wps:cNvSpPr txBox="1"/>
                      <wps:spPr>
                        <a:xfrm>
                          <a:off x="0" y="0"/>
                          <a:ext cx="1828800" cy="8172450"/>
                        </a:xfrm>
                        <a:prstGeom prst="rect">
                          <a:avLst/>
                        </a:prstGeom>
                        <a:solidFill>
                          <a:srgbClr val="FBFBFB"/>
                        </a:solidFill>
                        <a:ln w="6350">
                          <a:solidFill>
                            <a:prstClr val="black"/>
                          </a:solidFill>
                        </a:ln>
                      </wps:spPr>
                      <wps:txbx>
                        <w:txbxContent>
                          <w:p w14:paraId="7C848735" w14:textId="79F6FE34" w:rsidR="00232BB6" w:rsidRPr="00F419E7" w:rsidRDefault="00232BB6" w:rsidP="000A0F76">
                            <w:pPr>
                              <w:spacing w:after="0"/>
                              <w:rPr>
                                <w:rFonts w:cstheme="minorHAnsi"/>
                                <w:b/>
                                <w:bCs/>
                                <w:sz w:val="32"/>
                                <w:szCs w:val="32"/>
                              </w:rPr>
                            </w:pPr>
                            <w:r w:rsidRPr="00F419E7">
                              <w:rPr>
                                <w:rFonts w:cstheme="minorHAnsi"/>
                                <w:b/>
                                <w:bCs/>
                                <w:sz w:val="32"/>
                                <w:szCs w:val="32"/>
                              </w:rPr>
                              <w:t xml:space="preserve">Memorisation of the letter names – </w:t>
                            </w:r>
                            <w:r w:rsidR="004F7D5A">
                              <w:rPr>
                                <w:rFonts w:cstheme="minorHAnsi"/>
                                <w:b/>
                                <w:bCs/>
                                <w:sz w:val="32"/>
                                <w:szCs w:val="32"/>
                              </w:rPr>
                              <w:t>S</w:t>
                            </w:r>
                            <w:r w:rsidRPr="00F419E7">
                              <w:rPr>
                                <w:rFonts w:cstheme="minorHAnsi"/>
                                <w:b/>
                                <w:bCs/>
                                <w:sz w:val="32"/>
                                <w:szCs w:val="32"/>
                              </w:rPr>
                              <w:t>ome ideas</w:t>
                            </w:r>
                          </w:p>
                          <w:p w14:paraId="0343F3FE" w14:textId="70FFBFE2" w:rsidR="00232BB6" w:rsidRDefault="00232BB6" w:rsidP="00165DC1">
                            <w:pPr>
                              <w:pStyle w:val="ListParagraph"/>
                              <w:numPr>
                                <w:ilvl w:val="0"/>
                                <w:numId w:val="10"/>
                              </w:numPr>
                              <w:rPr>
                                <w:rFonts w:cstheme="minorHAnsi"/>
                                <w:sz w:val="28"/>
                                <w:szCs w:val="28"/>
                                <w:lang w:val="en-US"/>
                              </w:rPr>
                            </w:pPr>
                            <w:r w:rsidRPr="00232BB6">
                              <w:rPr>
                                <w:rFonts w:cstheme="minorHAnsi"/>
                                <w:sz w:val="28"/>
                                <w:szCs w:val="28"/>
                                <w:lang w:val="en-US"/>
                              </w:rPr>
                              <w:t>Write the alphabet at the top of the board</w:t>
                            </w:r>
                            <w:r>
                              <w:rPr>
                                <w:rFonts w:cstheme="minorHAnsi"/>
                                <w:sz w:val="28"/>
                                <w:szCs w:val="28"/>
                                <w:lang w:val="en-US"/>
                              </w:rPr>
                              <w:t xml:space="preserve"> </w:t>
                            </w:r>
                            <w:r w:rsidR="00D35962">
                              <w:rPr>
                                <w:rFonts w:cstheme="minorHAnsi"/>
                                <w:sz w:val="28"/>
                                <w:szCs w:val="28"/>
                                <w:lang w:val="en-US"/>
                              </w:rPr>
                              <w:t>at the start of every class.</w:t>
                            </w:r>
                            <w:r w:rsidRPr="00232BB6">
                              <w:rPr>
                                <w:rFonts w:cstheme="minorHAnsi"/>
                                <w:sz w:val="28"/>
                                <w:szCs w:val="28"/>
                                <w:lang w:val="en-US"/>
                              </w:rPr>
                              <w:t xml:space="preserve"> </w:t>
                            </w:r>
                            <w:r w:rsidR="00D35962">
                              <w:rPr>
                                <w:rFonts w:cstheme="minorHAnsi"/>
                                <w:sz w:val="28"/>
                                <w:szCs w:val="28"/>
                                <w:lang w:val="en-US"/>
                              </w:rPr>
                              <w:t xml:space="preserve">The students need to watch the formation and say the name of each letter.  </w:t>
                            </w:r>
                          </w:p>
                          <w:p w14:paraId="1E712FEC" w14:textId="77777777" w:rsidR="00B05014" w:rsidRPr="00B05014" w:rsidRDefault="00B05014" w:rsidP="00B05014">
                            <w:pPr>
                              <w:pStyle w:val="ListParagraph"/>
                              <w:ind w:left="1004"/>
                              <w:rPr>
                                <w:rFonts w:cstheme="minorHAnsi"/>
                                <w:sz w:val="16"/>
                                <w:szCs w:val="16"/>
                                <w:lang w:val="en-US"/>
                              </w:rPr>
                            </w:pPr>
                          </w:p>
                          <w:p w14:paraId="295C525B" w14:textId="28F6B245" w:rsidR="00B05014" w:rsidRPr="00B05014" w:rsidRDefault="00862455" w:rsidP="00165DC1">
                            <w:pPr>
                              <w:pStyle w:val="ListParagraph"/>
                              <w:numPr>
                                <w:ilvl w:val="0"/>
                                <w:numId w:val="10"/>
                              </w:numPr>
                              <w:spacing w:after="0"/>
                              <w:rPr>
                                <w:rFonts w:cstheme="minorHAnsi"/>
                                <w:sz w:val="28"/>
                                <w:szCs w:val="28"/>
                                <w:lang w:val="en-US"/>
                              </w:rPr>
                            </w:pPr>
                            <w:r w:rsidRPr="00BE0904">
                              <w:rPr>
                                <w:rFonts w:cstheme="minorHAnsi"/>
                                <w:sz w:val="28"/>
                                <w:szCs w:val="28"/>
                                <w:lang w:val="en-US"/>
                              </w:rPr>
                              <w:t>Cut up</w:t>
                            </w:r>
                            <w:r w:rsidR="00232BB6" w:rsidRPr="00BE0904">
                              <w:rPr>
                                <w:rFonts w:cstheme="minorHAnsi"/>
                                <w:sz w:val="28"/>
                                <w:szCs w:val="28"/>
                                <w:lang w:val="en-US"/>
                              </w:rPr>
                              <w:t xml:space="preserve"> </w:t>
                            </w:r>
                            <w:r w:rsidR="00D35962" w:rsidRPr="00BE0904">
                              <w:rPr>
                                <w:rFonts w:cstheme="minorHAnsi"/>
                                <w:sz w:val="28"/>
                                <w:szCs w:val="28"/>
                                <w:lang w:val="en-US"/>
                              </w:rPr>
                              <w:t xml:space="preserve">and laminate </w:t>
                            </w:r>
                            <w:r w:rsidR="00CC006E">
                              <w:rPr>
                                <w:rFonts w:cstheme="minorHAnsi"/>
                                <w:sz w:val="28"/>
                                <w:szCs w:val="28"/>
                                <w:lang w:val="en-US"/>
                              </w:rPr>
                              <w:t xml:space="preserve">the </w:t>
                            </w:r>
                            <w:r w:rsidR="00232BB6" w:rsidRPr="00BE0904">
                              <w:rPr>
                                <w:rFonts w:cstheme="minorHAnsi"/>
                                <w:b/>
                                <w:bCs/>
                                <w:sz w:val="28"/>
                                <w:szCs w:val="28"/>
                                <w:lang w:val="en-US"/>
                              </w:rPr>
                              <w:t>alphabet strips</w:t>
                            </w:r>
                            <w:r w:rsidR="00232BB6" w:rsidRPr="00BE0904">
                              <w:rPr>
                                <w:rFonts w:cstheme="minorHAnsi"/>
                                <w:sz w:val="28"/>
                                <w:szCs w:val="28"/>
                                <w:lang w:val="en-US"/>
                              </w:rPr>
                              <w:t xml:space="preserve"> </w:t>
                            </w:r>
                            <w:r w:rsidR="00CC006E">
                              <w:rPr>
                                <w:rFonts w:cstheme="minorHAnsi"/>
                                <w:sz w:val="28"/>
                                <w:szCs w:val="28"/>
                                <w:lang w:val="en-US"/>
                              </w:rPr>
                              <w:t xml:space="preserve">on page 20 </w:t>
                            </w:r>
                            <w:r w:rsidR="00232BB6" w:rsidRPr="00BE0904">
                              <w:rPr>
                                <w:rFonts w:cstheme="minorHAnsi"/>
                                <w:sz w:val="28"/>
                                <w:szCs w:val="28"/>
                                <w:lang w:val="en-US"/>
                              </w:rPr>
                              <w:t>for each student to place on their desks.</w:t>
                            </w:r>
                            <w:r w:rsidR="00CC006E" w:rsidRPr="00B66870">
                              <w:rPr>
                                <w:rFonts w:cstheme="minorHAnsi"/>
                                <w:i/>
                                <w:iCs/>
                                <w:sz w:val="28"/>
                                <w:szCs w:val="28"/>
                                <w:lang w:val="en-US"/>
                              </w:rPr>
                              <w:t xml:space="preserve"> </w:t>
                            </w:r>
                            <w:r w:rsidR="00B05014" w:rsidRPr="00B66870">
                              <w:rPr>
                                <w:rFonts w:cstheme="minorHAnsi"/>
                                <w:i/>
                                <w:iCs/>
                                <w:sz w:val="28"/>
                                <w:szCs w:val="28"/>
                                <w:lang w:val="en-US"/>
                              </w:rPr>
                              <w:br/>
                            </w:r>
                          </w:p>
                          <w:p w14:paraId="0ED427D7" w14:textId="70118DAC" w:rsidR="00232BB6" w:rsidRPr="00232BB6" w:rsidRDefault="00B05014" w:rsidP="00165DC1">
                            <w:pPr>
                              <w:pStyle w:val="ListParagraph"/>
                              <w:numPr>
                                <w:ilvl w:val="0"/>
                                <w:numId w:val="10"/>
                              </w:numPr>
                              <w:spacing w:after="0"/>
                              <w:rPr>
                                <w:rFonts w:cstheme="minorHAnsi"/>
                                <w:sz w:val="28"/>
                                <w:szCs w:val="28"/>
                                <w:lang w:val="en-US"/>
                              </w:rPr>
                            </w:pPr>
                            <w:r>
                              <w:rPr>
                                <w:rFonts w:cstheme="minorHAnsi"/>
                                <w:sz w:val="28"/>
                                <w:szCs w:val="28"/>
                                <w:lang w:val="en-US"/>
                              </w:rPr>
                              <w:t>Insert</w:t>
                            </w:r>
                            <w:r w:rsidR="00232BB6" w:rsidRPr="00232BB6">
                              <w:rPr>
                                <w:rFonts w:cstheme="minorHAnsi"/>
                                <w:sz w:val="28"/>
                                <w:szCs w:val="28"/>
                                <w:lang w:val="en-US"/>
                              </w:rPr>
                              <w:t xml:space="preserve"> the alphabet at the top of </w:t>
                            </w:r>
                            <w:r>
                              <w:rPr>
                                <w:rFonts w:cstheme="minorHAnsi"/>
                                <w:sz w:val="28"/>
                                <w:szCs w:val="28"/>
                                <w:lang w:val="en-US"/>
                              </w:rPr>
                              <w:t xml:space="preserve">any </w:t>
                            </w:r>
                            <w:r w:rsidR="006924B6">
                              <w:rPr>
                                <w:rFonts w:cstheme="minorHAnsi"/>
                                <w:sz w:val="28"/>
                                <w:szCs w:val="28"/>
                                <w:lang w:val="en-US"/>
                              </w:rPr>
                              <w:t xml:space="preserve">additional </w:t>
                            </w:r>
                            <w:r w:rsidR="00232BB6" w:rsidRPr="00232BB6">
                              <w:rPr>
                                <w:rFonts w:cstheme="minorHAnsi"/>
                                <w:sz w:val="28"/>
                                <w:szCs w:val="28"/>
                                <w:lang w:val="en-US"/>
                              </w:rPr>
                              <w:t>worksheets.</w:t>
                            </w:r>
                            <w:r>
                              <w:rPr>
                                <w:rFonts w:cstheme="minorHAnsi"/>
                                <w:sz w:val="28"/>
                                <w:szCs w:val="28"/>
                                <w:lang w:val="en-US"/>
                              </w:rPr>
                              <w:br/>
                            </w:r>
                          </w:p>
                          <w:p w14:paraId="7C0915C1" w14:textId="3623C281" w:rsidR="00232BB6" w:rsidRPr="00232BB6" w:rsidRDefault="00232BB6" w:rsidP="00165DC1">
                            <w:pPr>
                              <w:pStyle w:val="ListParagraph"/>
                              <w:numPr>
                                <w:ilvl w:val="0"/>
                                <w:numId w:val="10"/>
                              </w:numPr>
                              <w:rPr>
                                <w:rFonts w:cstheme="minorHAnsi"/>
                                <w:sz w:val="28"/>
                                <w:szCs w:val="28"/>
                                <w:lang w:val="en-US"/>
                              </w:rPr>
                            </w:pPr>
                            <w:r w:rsidRPr="00232BB6">
                              <w:rPr>
                                <w:rFonts w:cstheme="minorHAnsi"/>
                                <w:sz w:val="28"/>
                                <w:szCs w:val="28"/>
                                <w:lang w:val="en-US"/>
                              </w:rPr>
                              <w:t xml:space="preserve">Get the students to record the </w:t>
                            </w:r>
                            <w:r w:rsidR="00FB13BB" w:rsidRPr="00B05014">
                              <w:rPr>
                                <w:rFonts w:cstheme="minorHAnsi"/>
                                <w:b/>
                                <w:bCs/>
                                <w:sz w:val="28"/>
                                <w:szCs w:val="28"/>
                                <w:lang w:val="en-US"/>
                              </w:rPr>
                              <w:t xml:space="preserve">audio recording of </w:t>
                            </w:r>
                            <w:r w:rsidRPr="00B05014">
                              <w:rPr>
                                <w:rFonts w:cstheme="minorHAnsi"/>
                                <w:b/>
                                <w:bCs/>
                                <w:sz w:val="28"/>
                                <w:szCs w:val="28"/>
                                <w:lang w:val="en-US"/>
                              </w:rPr>
                              <w:t>the alphabet</w:t>
                            </w:r>
                            <w:r w:rsidRPr="00232BB6">
                              <w:rPr>
                                <w:rFonts w:cstheme="minorHAnsi"/>
                                <w:sz w:val="28"/>
                                <w:szCs w:val="28"/>
                                <w:lang w:val="en-US"/>
                              </w:rPr>
                              <w:t xml:space="preserve"> on their phones. </w:t>
                            </w:r>
                            <w:r w:rsidR="00FB13BB">
                              <w:rPr>
                                <w:rFonts w:cstheme="minorHAnsi"/>
                                <w:sz w:val="28"/>
                                <w:szCs w:val="28"/>
                                <w:lang w:val="en-US"/>
                              </w:rPr>
                              <w:t>There is a time gap after each letter which allows</w:t>
                            </w:r>
                            <w:r w:rsidR="006924B6">
                              <w:rPr>
                                <w:rFonts w:cstheme="minorHAnsi"/>
                                <w:sz w:val="28"/>
                                <w:szCs w:val="28"/>
                                <w:lang w:val="en-US"/>
                              </w:rPr>
                              <w:t xml:space="preserve"> </w:t>
                            </w:r>
                            <w:r w:rsidRPr="00232BB6">
                              <w:rPr>
                                <w:rFonts w:cstheme="minorHAnsi"/>
                                <w:sz w:val="28"/>
                                <w:szCs w:val="28"/>
                                <w:lang w:val="en-US"/>
                              </w:rPr>
                              <w:t xml:space="preserve">students to repeat </w:t>
                            </w:r>
                            <w:r w:rsidR="006924B6">
                              <w:rPr>
                                <w:rFonts w:cstheme="minorHAnsi"/>
                                <w:sz w:val="28"/>
                                <w:szCs w:val="28"/>
                                <w:lang w:val="en-US"/>
                              </w:rPr>
                              <w:t xml:space="preserve">the </w:t>
                            </w:r>
                            <w:r w:rsidRPr="00232BB6">
                              <w:rPr>
                                <w:rFonts w:cstheme="minorHAnsi"/>
                                <w:sz w:val="28"/>
                                <w:szCs w:val="28"/>
                                <w:lang w:val="en-US"/>
                              </w:rPr>
                              <w:t>letter.</w:t>
                            </w:r>
                            <w:r w:rsidR="00B05014">
                              <w:rPr>
                                <w:rFonts w:cstheme="minorHAnsi"/>
                                <w:sz w:val="28"/>
                                <w:szCs w:val="28"/>
                                <w:lang w:val="en-US"/>
                              </w:rPr>
                              <w:br/>
                            </w:r>
                          </w:p>
                          <w:p w14:paraId="0394853A" w14:textId="605A9A75" w:rsidR="00232BB6" w:rsidRPr="006D472A" w:rsidRDefault="006924B6" w:rsidP="00165DC1">
                            <w:pPr>
                              <w:pStyle w:val="ListParagraph"/>
                              <w:numPr>
                                <w:ilvl w:val="0"/>
                                <w:numId w:val="10"/>
                              </w:numPr>
                              <w:rPr>
                                <w:rFonts w:cstheme="minorHAnsi"/>
                                <w:sz w:val="28"/>
                                <w:szCs w:val="28"/>
                                <w:lang w:val="en-US"/>
                              </w:rPr>
                            </w:pPr>
                            <w:r>
                              <w:rPr>
                                <w:rFonts w:cstheme="minorHAnsi"/>
                                <w:sz w:val="28"/>
                                <w:szCs w:val="28"/>
                                <w:lang w:val="en-US"/>
                              </w:rPr>
                              <w:t xml:space="preserve">Use </w:t>
                            </w:r>
                            <w:r w:rsidRPr="00B05014">
                              <w:rPr>
                                <w:rFonts w:cstheme="minorHAnsi"/>
                                <w:b/>
                                <w:bCs/>
                                <w:sz w:val="28"/>
                                <w:szCs w:val="28"/>
                                <w:lang w:val="en-US"/>
                              </w:rPr>
                              <w:t>t</w:t>
                            </w:r>
                            <w:r w:rsidR="00232BB6" w:rsidRPr="00B05014">
                              <w:rPr>
                                <w:rFonts w:cstheme="minorHAnsi"/>
                                <w:b/>
                                <w:bCs/>
                                <w:sz w:val="28"/>
                                <w:szCs w:val="28"/>
                                <w:lang w:val="en-US"/>
                              </w:rPr>
                              <w:t>actile experiences</w:t>
                            </w:r>
                            <w:r>
                              <w:rPr>
                                <w:rFonts w:cstheme="minorHAnsi"/>
                                <w:sz w:val="28"/>
                                <w:szCs w:val="28"/>
                                <w:lang w:val="en-US"/>
                              </w:rPr>
                              <w:t xml:space="preserve"> such as </w:t>
                            </w:r>
                            <w:r w:rsidR="00232BB6" w:rsidRPr="00232BB6">
                              <w:rPr>
                                <w:rFonts w:cstheme="minorHAnsi"/>
                                <w:sz w:val="28"/>
                                <w:szCs w:val="28"/>
                                <w:lang w:val="en-US"/>
                              </w:rPr>
                              <w:t>taste, movement</w:t>
                            </w:r>
                            <w:r>
                              <w:rPr>
                                <w:rFonts w:cstheme="minorHAnsi"/>
                                <w:sz w:val="28"/>
                                <w:szCs w:val="28"/>
                                <w:lang w:val="en-US"/>
                              </w:rPr>
                              <w:t xml:space="preserve"> and</w:t>
                            </w:r>
                            <w:r w:rsidR="00232BB6" w:rsidRPr="00232BB6">
                              <w:rPr>
                                <w:rFonts w:cstheme="minorHAnsi"/>
                                <w:sz w:val="28"/>
                                <w:szCs w:val="28"/>
                                <w:lang w:val="en-US"/>
                              </w:rPr>
                              <w:t xml:space="preserve"> sound a</w:t>
                            </w:r>
                            <w:r>
                              <w:rPr>
                                <w:rFonts w:cstheme="minorHAnsi"/>
                                <w:sz w:val="28"/>
                                <w:szCs w:val="28"/>
                                <w:lang w:val="en-US"/>
                              </w:rPr>
                              <w:t>s well as</w:t>
                            </w:r>
                            <w:r w:rsidR="00232BB6" w:rsidRPr="00232BB6">
                              <w:rPr>
                                <w:rFonts w:cstheme="minorHAnsi"/>
                                <w:sz w:val="28"/>
                                <w:szCs w:val="28"/>
                                <w:lang w:val="en-US"/>
                              </w:rPr>
                              <w:t xml:space="preserve"> visual experiences</w:t>
                            </w:r>
                            <w:r>
                              <w:rPr>
                                <w:rFonts w:cstheme="minorHAnsi"/>
                                <w:sz w:val="28"/>
                                <w:szCs w:val="28"/>
                                <w:lang w:val="en-US"/>
                              </w:rPr>
                              <w:t>. e.g</w:t>
                            </w:r>
                            <w:r w:rsidR="00B05014">
                              <w:rPr>
                                <w:rFonts w:cstheme="minorHAnsi"/>
                                <w:sz w:val="28"/>
                                <w:szCs w:val="28"/>
                                <w:lang w:val="en-US"/>
                              </w:rPr>
                              <w:t>.</w:t>
                            </w:r>
                            <w:r w:rsidR="00232BB6" w:rsidRPr="00232BB6">
                              <w:rPr>
                                <w:rFonts w:cstheme="minorHAnsi"/>
                                <w:sz w:val="28"/>
                                <w:szCs w:val="28"/>
                                <w:lang w:val="en-US"/>
                              </w:rPr>
                              <w:t xml:space="preserve"> </w:t>
                            </w:r>
                            <w:r w:rsidR="001F02B3" w:rsidRPr="00932013">
                              <w:rPr>
                                <w:rFonts w:cstheme="minorHAnsi"/>
                                <w:sz w:val="28"/>
                                <w:szCs w:val="28"/>
                                <w:lang w:val="en-US"/>
                              </w:rPr>
                              <w:t>to</w:t>
                            </w:r>
                            <w:r>
                              <w:rPr>
                                <w:rFonts w:cstheme="minorHAnsi"/>
                                <w:sz w:val="28"/>
                                <w:szCs w:val="28"/>
                                <w:lang w:val="en-US"/>
                              </w:rPr>
                              <w:t xml:space="preserve"> </w:t>
                            </w:r>
                            <w:r w:rsidR="00932013">
                              <w:rPr>
                                <w:rFonts w:cstheme="minorHAnsi"/>
                                <w:sz w:val="28"/>
                                <w:szCs w:val="28"/>
                                <w:lang w:val="en-US"/>
                              </w:rPr>
                              <w:t>t</w:t>
                            </w:r>
                            <w:r w:rsidRPr="006D472A">
                              <w:rPr>
                                <w:rFonts w:cstheme="minorHAnsi"/>
                                <w:sz w:val="28"/>
                                <w:szCs w:val="28"/>
                                <w:lang w:val="en-US"/>
                              </w:rPr>
                              <w:t xml:space="preserve">each the word </w:t>
                            </w:r>
                            <w:r w:rsidRPr="006D472A">
                              <w:rPr>
                                <w:rFonts w:cstheme="minorHAnsi"/>
                                <w:i/>
                                <w:iCs/>
                                <w:sz w:val="28"/>
                                <w:szCs w:val="28"/>
                                <w:lang w:val="en-US"/>
                              </w:rPr>
                              <w:t>lemon</w:t>
                            </w:r>
                            <w:r w:rsidRPr="006D472A">
                              <w:rPr>
                                <w:rFonts w:cstheme="minorHAnsi"/>
                                <w:sz w:val="28"/>
                                <w:szCs w:val="28"/>
                                <w:lang w:val="en-US"/>
                              </w:rPr>
                              <w:t>:</w:t>
                            </w:r>
                          </w:p>
                          <w:p w14:paraId="50898226" w14:textId="20FEE1D2" w:rsidR="00232BB6" w:rsidRPr="0010308C" w:rsidRDefault="004227B1" w:rsidP="00165DC1">
                            <w:pPr>
                              <w:pStyle w:val="ListParagraph"/>
                              <w:numPr>
                                <w:ilvl w:val="0"/>
                                <w:numId w:val="11"/>
                              </w:numPr>
                              <w:rPr>
                                <w:rFonts w:cstheme="minorHAnsi"/>
                                <w:sz w:val="28"/>
                                <w:szCs w:val="28"/>
                                <w:lang w:val="en-US"/>
                              </w:rPr>
                            </w:pPr>
                            <w:r>
                              <w:rPr>
                                <w:rFonts w:cstheme="minorHAnsi"/>
                                <w:sz w:val="28"/>
                                <w:szCs w:val="28"/>
                                <w:lang w:val="en-US"/>
                              </w:rPr>
                              <w:t>T</w:t>
                            </w:r>
                            <w:r w:rsidR="00232BB6" w:rsidRPr="0010308C">
                              <w:rPr>
                                <w:rFonts w:cstheme="minorHAnsi"/>
                                <w:sz w:val="28"/>
                                <w:szCs w:val="28"/>
                                <w:lang w:val="en-US"/>
                              </w:rPr>
                              <w:t xml:space="preserve">hrow </w:t>
                            </w:r>
                            <w:r w:rsidR="0010308C">
                              <w:rPr>
                                <w:rFonts w:cstheme="minorHAnsi"/>
                                <w:sz w:val="28"/>
                                <w:szCs w:val="28"/>
                                <w:lang w:val="en-US"/>
                              </w:rPr>
                              <w:t>a</w:t>
                            </w:r>
                            <w:r w:rsidR="00232BB6" w:rsidRPr="0010308C">
                              <w:rPr>
                                <w:rFonts w:cstheme="minorHAnsi"/>
                                <w:sz w:val="28"/>
                                <w:szCs w:val="28"/>
                                <w:lang w:val="en-US"/>
                              </w:rPr>
                              <w:t xml:space="preserve"> lemon to students and each time you throw it</w:t>
                            </w:r>
                            <w:r w:rsidR="0010308C">
                              <w:rPr>
                                <w:rFonts w:cstheme="minorHAnsi"/>
                                <w:sz w:val="28"/>
                                <w:szCs w:val="28"/>
                                <w:lang w:val="en-US"/>
                              </w:rPr>
                              <w:t>,</w:t>
                            </w:r>
                            <w:r w:rsidR="00232BB6" w:rsidRPr="0010308C">
                              <w:rPr>
                                <w:rFonts w:cstheme="minorHAnsi"/>
                                <w:sz w:val="28"/>
                                <w:szCs w:val="28"/>
                                <w:lang w:val="en-US"/>
                              </w:rPr>
                              <w:t xml:space="preserve"> students say </w:t>
                            </w:r>
                            <w:r w:rsidR="00232BB6" w:rsidRPr="0010308C">
                              <w:rPr>
                                <w:rFonts w:cstheme="minorHAnsi"/>
                                <w:i/>
                                <w:iCs/>
                                <w:sz w:val="28"/>
                                <w:szCs w:val="28"/>
                                <w:lang w:val="en-US"/>
                              </w:rPr>
                              <w:t>lemon</w:t>
                            </w:r>
                            <w:r>
                              <w:rPr>
                                <w:rFonts w:cstheme="minorHAnsi"/>
                                <w:i/>
                                <w:iCs/>
                                <w:sz w:val="28"/>
                                <w:szCs w:val="28"/>
                                <w:lang w:val="en-US"/>
                              </w:rPr>
                              <w:t>.</w:t>
                            </w:r>
                          </w:p>
                          <w:p w14:paraId="4652DA53" w14:textId="78EA1ED9" w:rsidR="00232BB6" w:rsidRDefault="004227B1" w:rsidP="00165DC1">
                            <w:pPr>
                              <w:pStyle w:val="ListParagraph"/>
                              <w:numPr>
                                <w:ilvl w:val="0"/>
                                <w:numId w:val="11"/>
                              </w:numPr>
                              <w:rPr>
                                <w:rFonts w:cstheme="minorHAnsi"/>
                                <w:sz w:val="28"/>
                                <w:szCs w:val="28"/>
                                <w:lang w:val="en-US"/>
                              </w:rPr>
                            </w:pPr>
                            <w:r>
                              <w:rPr>
                                <w:rFonts w:cstheme="minorHAnsi"/>
                                <w:sz w:val="28"/>
                                <w:szCs w:val="28"/>
                                <w:lang w:val="en-US"/>
                              </w:rPr>
                              <w:t>C</w:t>
                            </w:r>
                            <w:r w:rsidR="0010308C">
                              <w:rPr>
                                <w:rFonts w:cstheme="minorHAnsi"/>
                                <w:sz w:val="28"/>
                                <w:szCs w:val="28"/>
                                <w:lang w:val="en-US"/>
                              </w:rPr>
                              <w:t xml:space="preserve">ut up </w:t>
                            </w:r>
                            <w:r w:rsidR="00232BB6" w:rsidRPr="0010308C">
                              <w:rPr>
                                <w:rFonts w:cstheme="minorHAnsi"/>
                                <w:sz w:val="28"/>
                                <w:szCs w:val="28"/>
                                <w:lang w:val="en-US"/>
                              </w:rPr>
                              <w:t xml:space="preserve">a lemon </w:t>
                            </w:r>
                            <w:r w:rsidR="0010308C">
                              <w:rPr>
                                <w:rFonts w:cstheme="minorHAnsi"/>
                                <w:sz w:val="28"/>
                                <w:szCs w:val="28"/>
                                <w:lang w:val="en-US"/>
                              </w:rPr>
                              <w:t xml:space="preserve">and get </w:t>
                            </w:r>
                            <w:r w:rsidR="00232BB6" w:rsidRPr="0010308C">
                              <w:rPr>
                                <w:rFonts w:cstheme="minorHAnsi"/>
                                <w:sz w:val="28"/>
                                <w:szCs w:val="28"/>
                                <w:lang w:val="en-US"/>
                              </w:rPr>
                              <w:t xml:space="preserve">students to smell </w:t>
                            </w:r>
                            <w:r w:rsidR="0010308C">
                              <w:rPr>
                                <w:rFonts w:cstheme="minorHAnsi"/>
                                <w:sz w:val="28"/>
                                <w:szCs w:val="28"/>
                                <w:lang w:val="en-US"/>
                              </w:rPr>
                              <w:t xml:space="preserve">and taste </w:t>
                            </w:r>
                            <w:r w:rsidR="00232BB6" w:rsidRPr="0010308C">
                              <w:rPr>
                                <w:rFonts w:cstheme="minorHAnsi"/>
                                <w:sz w:val="28"/>
                                <w:szCs w:val="28"/>
                                <w:lang w:val="en-US"/>
                              </w:rPr>
                              <w:t>it</w:t>
                            </w:r>
                            <w:r>
                              <w:rPr>
                                <w:rFonts w:cstheme="minorHAnsi"/>
                                <w:sz w:val="28"/>
                                <w:szCs w:val="28"/>
                                <w:lang w:val="en-US"/>
                              </w:rPr>
                              <w:t>.</w:t>
                            </w:r>
                          </w:p>
                          <w:p w14:paraId="3BC1B640" w14:textId="73D0E3FD" w:rsidR="00232BB6" w:rsidRDefault="004227B1" w:rsidP="00165DC1">
                            <w:pPr>
                              <w:pStyle w:val="ListParagraph"/>
                              <w:numPr>
                                <w:ilvl w:val="0"/>
                                <w:numId w:val="11"/>
                              </w:numPr>
                              <w:rPr>
                                <w:rFonts w:cstheme="minorHAnsi"/>
                                <w:sz w:val="28"/>
                                <w:szCs w:val="28"/>
                                <w:lang w:val="en-US"/>
                              </w:rPr>
                            </w:pPr>
                            <w:r>
                              <w:rPr>
                                <w:rFonts w:cstheme="minorHAnsi"/>
                                <w:sz w:val="28"/>
                                <w:szCs w:val="28"/>
                                <w:lang w:val="en-US"/>
                              </w:rPr>
                              <w:t>S</w:t>
                            </w:r>
                            <w:r w:rsidR="00232BB6" w:rsidRPr="0010308C">
                              <w:rPr>
                                <w:rFonts w:cstheme="minorHAnsi"/>
                                <w:sz w:val="28"/>
                                <w:szCs w:val="28"/>
                                <w:lang w:val="en-US"/>
                              </w:rPr>
                              <w:t>ay the word and get students to clap the syllables</w:t>
                            </w:r>
                            <w:r>
                              <w:rPr>
                                <w:rFonts w:cstheme="minorHAnsi"/>
                                <w:sz w:val="28"/>
                                <w:szCs w:val="28"/>
                                <w:lang w:val="en-US"/>
                              </w:rPr>
                              <w:t>.</w:t>
                            </w:r>
                          </w:p>
                          <w:p w14:paraId="117977DD" w14:textId="7212B16C" w:rsidR="00232BB6" w:rsidRPr="0010308C" w:rsidRDefault="004227B1" w:rsidP="00165DC1">
                            <w:pPr>
                              <w:pStyle w:val="ListParagraph"/>
                              <w:numPr>
                                <w:ilvl w:val="0"/>
                                <w:numId w:val="11"/>
                              </w:numPr>
                              <w:rPr>
                                <w:rFonts w:cstheme="minorHAnsi"/>
                                <w:sz w:val="36"/>
                                <w:szCs w:val="36"/>
                                <w:lang w:val="en-US"/>
                              </w:rPr>
                            </w:pPr>
                            <w:r>
                              <w:rPr>
                                <w:rFonts w:cstheme="minorHAnsi"/>
                                <w:sz w:val="28"/>
                                <w:szCs w:val="36"/>
                                <w:lang w:val="en-US"/>
                              </w:rPr>
                              <w:t>G</w:t>
                            </w:r>
                            <w:r w:rsidR="00232BB6" w:rsidRPr="0010308C">
                              <w:rPr>
                                <w:rFonts w:cstheme="minorHAnsi"/>
                                <w:sz w:val="28"/>
                                <w:szCs w:val="36"/>
                                <w:lang w:val="en-US"/>
                              </w:rPr>
                              <w:t>et students to copy the word and say each letter as they write and say the word</w:t>
                            </w:r>
                            <w:r>
                              <w:rPr>
                                <w:rFonts w:cstheme="minorHAnsi"/>
                                <w:sz w:val="28"/>
                                <w:szCs w:val="36"/>
                                <w:lang w:val="en-US"/>
                              </w:rPr>
                              <w:t>.</w:t>
                            </w:r>
                          </w:p>
                          <w:p w14:paraId="7BF81F1D" w14:textId="572B372B" w:rsidR="00232BB6" w:rsidRPr="0010308C" w:rsidRDefault="004227B1" w:rsidP="00165DC1">
                            <w:pPr>
                              <w:pStyle w:val="ListParagraph"/>
                              <w:numPr>
                                <w:ilvl w:val="0"/>
                                <w:numId w:val="11"/>
                              </w:numPr>
                              <w:rPr>
                                <w:rFonts w:cstheme="minorHAnsi"/>
                                <w:sz w:val="36"/>
                                <w:szCs w:val="36"/>
                                <w:lang w:val="en-US"/>
                              </w:rPr>
                            </w:pPr>
                            <w:r>
                              <w:rPr>
                                <w:rFonts w:cstheme="minorHAnsi"/>
                                <w:sz w:val="28"/>
                                <w:szCs w:val="36"/>
                                <w:lang w:val="en-US"/>
                              </w:rPr>
                              <w:t>M</w:t>
                            </w:r>
                            <w:r w:rsidR="00232BB6" w:rsidRPr="0010308C">
                              <w:rPr>
                                <w:rFonts w:cstheme="minorHAnsi"/>
                                <w:sz w:val="28"/>
                                <w:szCs w:val="36"/>
                                <w:lang w:val="en-US"/>
                              </w:rPr>
                              <w:t xml:space="preserve">atch the letter </w:t>
                            </w:r>
                            <w:r w:rsidR="00232BB6" w:rsidRPr="0010308C">
                              <w:rPr>
                                <w:rFonts w:cstheme="minorHAnsi"/>
                                <w:b/>
                                <w:bCs/>
                                <w:sz w:val="28"/>
                                <w:szCs w:val="36"/>
                                <w:lang w:val="en-US"/>
                              </w:rPr>
                              <w:t xml:space="preserve">l </w:t>
                            </w:r>
                            <w:r w:rsidR="00232BB6" w:rsidRPr="0010308C">
                              <w:rPr>
                                <w:rFonts w:cstheme="minorHAnsi"/>
                                <w:sz w:val="28"/>
                                <w:szCs w:val="36"/>
                                <w:lang w:val="en-US"/>
                              </w:rPr>
                              <w:t xml:space="preserve">with </w:t>
                            </w:r>
                            <w:r w:rsidR="00232BB6" w:rsidRPr="0010308C">
                              <w:rPr>
                                <w:rFonts w:cstheme="minorHAnsi"/>
                                <w:b/>
                                <w:bCs/>
                                <w:sz w:val="28"/>
                                <w:szCs w:val="36"/>
                                <w:lang w:val="en-US"/>
                              </w:rPr>
                              <w:t>l</w:t>
                            </w:r>
                            <w:r w:rsidR="00232BB6" w:rsidRPr="0010308C">
                              <w:rPr>
                                <w:rFonts w:cstheme="minorHAnsi"/>
                                <w:sz w:val="28"/>
                                <w:szCs w:val="36"/>
                                <w:lang w:val="en-US"/>
                              </w:rPr>
                              <w:t>emon</w:t>
                            </w:r>
                            <w:r>
                              <w:rPr>
                                <w:rFonts w:cstheme="minorHAnsi"/>
                                <w:sz w:val="28"/>
                                <w:szCs w:val="36"/>
                                <w:lang w:val="en-US"/>
                              </w:rPr>
                              <w:t>.</w:t>
                            </w:r>
                          </w:p>
                          <w:p w14:paraId="53C9A931" w14:textId="6E9BDE1D" w:rsidR="0010308C" w:rsidRPr="0010308C" w:rsidRDefault="0010308C" w:rsidP="0010308C">
                            <w:pPr>
                              <w:rPr>
                                <w:rFonts w:cstheme="minorHAnsi"/>
                                <w:b/>
                                <w:bCs/>
                                <w:szCs w:val="28"/>
                                <w:lang w:val="en-US"/>
                              </w:rPr>
                            </w:pPr>
                            <w:r w:rsidRPr="0010308C">
                              <w:rPr>
                                <w:rFonts w:cstheme="minorHAnsi"/>
                                <w:b/>
                                <w:bCs/>
                                <w:szCs w:val="28"/>
                                <w:lang w:val="en-US"/>
                              </w:rPr>
                              <w:t>Revision</w:t>
                            </w:r>
                            <w:r w:rsidR="005E3177">
                              <w:rPr>
                                <w:rFonts w:cstheme="minorHAnsi"/>
                                <w:b/>
                                <w:bCs/>
                                <w:szCs w:val="28"/>
                                <w:lang w:val="en-US"/>
                              </w:rPr>
                              <w:t>,</w:t>
                            </w:r>
                            <w:r w:rsidRPr="0010308C">
                              <w:rPr>
                                <w:rFonts w:cstheme="minorHAnsi"/>
                                <w:b/>
                                <w:bCs/>
                                <w:szCs w:val="28"/>
                                <w:lang w:val="en-US"/>
                              </w:rPr>
                              <w:t xml:space="preserve"> repetition</w:t>
                            </w:r>
                            <w:r w:rsidR="005E3177">
                              <w:rPr>
                                <w:rFonts w:cstheme="minorHAnsi"/>
                                <w:b/>
                                <w:bCs/>
                                <w:szCs w:val="28"/>
                                <w:lang w:val="en-US"/>
                              </w:rPr>
                              <w:t xml:space="preserve"> and kinesthetic approaches</w:t>
                            </w:r>
                          </w:p>
                          <w:p w14:paraId="6685BBD2" w14:textId="77777777" w:rsidR="006D3E93" w:rsidRDefault="00232BB6" w:rsidP="001F1865">
                            <w:pPr>
                              <w:spacing w:after="0"/>
                              <w:rPr>
                                <w:rFonts w:cstheme="minorHAnsi"/>
                                <w:szCs w:val="28"/>
                                <w:lang w:val="en-US"/>
                              </w:rPr>
                            </w:pPr>
                            <w:r w:rsidRPr="00232BB6">
                              <w:rPr>
                                <w:rFonts w:cstheme="minorHAnsi"/>
                                <w:szCs w:val="28"/>
                                <w:lang w:val="en-US"/>
                              </w:rPr>
                              <w:t>Repetition, revision and moving slowly are extremely important for literacy learners.</w:t>
                            </w:r>
                            <w:r w:rsidR="006D3E93">
                              <w:rPr>
                                <w:rFonts w:cstheme="minorHAnsi"/>
                                <w:szCs w:val="28"/>
                                <w:lang w:val="en-US"/>
                              </w:rPr>
                              <w:t xml:space="preserve"> </w:t>
                            </w:r>
                            <w:r w:rsidRPr="00232BB6">
                              <w:rPr>
                                <w:rFonts w:cstheme="minorHAnsi"/>
                                <w:szCs w:val="28"/>
                                <w:lang w:val="en-US"/>
                              </w:rPr>
                              <w:t xml:space="preserve">Build </w:t>
                            </w:r>
                            <w:r w:rsidR="006D3E93">
                              <w:rPr>
                                <w:rFonts w:cstheme="minorHAnsi"/>
                                <w:szCs w:val="28"/>
                                <w:lang w:val="en-US"/>
                              </w:rPr>
                              <w:t xml:space="preserve">on the students’ current learning strength which is usually </w:t>
                            </w:r>
                            <w:r w:rsidRPr="00232BB6">
                              <w:rPr>
                                <w:rFonts w:cstheme="minorHAnsi"/>
                                <w:szCs w:val="28"/>
                                <w:lang w:val="en-US"/>
                              </w:rPr>
                              <w:t xml:space="preserve">oral competency. </w:t>
                            </w:r>
                          </w:p>
                          <w:p w14:paraId="005B2948" w14:textId="5D9A218B" w:rsidR="0010308C" w:rsidRPr="00B05014" w:rsidRDefault="0010308C" w:rsidP="00165DC1">
                            <w:pPr>
                              <w:pStyle w:val="ListParagraph"/>
                              <w:numPr>
                                <w:ilvl w:val="0"/>
                                <w:numId w:val="12"/>
                              </w:numPr>
                              <w:rPr>
                                <w:rFonts w:cstheme="minorHAnsi"/>
                                <w:sz w:val="28"/>
                                <w:szCs w:val="36"/>
                                <w:lang w:val="en-US"/>
                              </w:rPr>
                            </w:pPr>
                            <w:r w:rsidRPr="00B05014">
                              <w:rPr>
                                <w:rFonts w:cstheme="minorHAnsi"/>
                                <w:sz w:val="28"/>
                                <w:szCs w:val="36"/>
                                <w:lang w:val="en-US"/>
                              </w:rPr>
                              <w:t>Before teaching a new letter go back to the beginning and revise the letters done and then add new letters</w:t>
                            </w:r>
                            <w:r w:rsidR="006D3E93" w:rsidRPr="00B05014">
                              <w:rPr>
                                <w:rFonts w:cstheme="minorHAnsi"/>
                                <w:sz w:val="28"/>
                                <w:szCs w:val="36"/>
                                <w:lang w:val="en-US"/>
                              </w:rPr>
                              <w:t xml:space="preserve">. The technique is </w:t>
                            </w:r>
                            <w:r w:rsidRPr="00B05014">
                              <w:rPr>
                                <w:rFonts w:cstheme="minorHAnsi"/>
                                <w:i/>
                                <w:iCs/>
                                <w:sz w:val="28"/>
                                <w:szCs w:val="36"/>
                                <w:lang w:val="en-US"/>
                              </w:rPr>
                              <w:t>revise</w:t>
                            </w:r>
                            <w:r w:rsidRPr="00B05014">
                              <w:rPr>
                                <w:rFonts w:cstheme="minorHAnsi"/>
                                <w:sz w:val="28"/>
                                <w:szCs w:val="36"/>
                                <w:lang w:val="en-US"/>
                              </w:rPr>
                              <w:t xml:space="preserve"> and </w:t>
                            </w:r>
                            <w:r w:rsidRPr="00B05014">
                              <w:rPr>
                                <w:rFonts w:cstheme="minorHAnsi"/>
                                <w:i/>
                                <w:iCs/>
                                <w:sz w:val="28"/>
                                <w:szCs w:val="36"/>
                                <w:lang w:val="en-US"/>
                              </w:rPr>
                              <w:t>add</w:t>
                            </w:r>
                            <w:r w:rsidRPr="00B05014">
                              <w:rPr>
                                <w:rFonts w:cstheme="minorHAnsi"/>
                                <w:sz w:val="28"/>
                                <w:szCs w:val="36"/>
                                <w:lang w:val="en-US"/>
                              </w:rPr>
                              <w:t xml:space="preserve">, </w:t>
                            </w:r>
                            <w:r w:rsidRPr="00B05014">
                              <w:rPr>
                                <w:rFonts w:cstheme="minorHAnsi"/>
                                <w:i/>
                                <w:iCs/>
                                <w:sz w:val="28"/>
                                <w:szCs w:val="36"/>
                                <w:lang w:val="en-US"/>
                              </w:rPr>
                              <w:t>revise</w:t>
                            </w:r>
                            <w:r w:rsidRPr="00B05014">
                              <w:rPr>
                                <w:rFonts w:cstheme="minorHAnsi"/>
                                <w:sz w:val="28"/>
                                <w:szCs w:val="36"/>
                                <w:lang w:val="en-US"/>
                              </w:rPr>
                              <w:t xml:space="preserve"> and </w:t>
                            </w:r>
                            <w:r w:rsidRPr="00B05014">
                              <w:rPr>
                                <w:rFonts w:cstheme="minorHAnsi"/>
                                <w:i/>
                                <w:iCs/>
                                <w:sz w:val="28"/>
                                <w:szCs w:val="36"/>
                                <w:lang w:val="en-US"/>
                              </w:rPr>
                              <w:t>add</w:t>
                            </w:r>
                            <w:r w:rsidRPr="00B05014">
                              <w:rPr>
                                <w:rFonts w:cstheme="minorHAnsi"/>
                                <w:sz w:val="28"/>
                                <w:szCs w:val="36"/>
                                <w:lang w:val="en-US"/>
                              </w:rPr>
                              <w:t>.</w:t>
                            </w:r>
                          </w:p>
                          <w:p w14:paraId="0C372EB0" w14:textId="63F122FB" w:rsidR="006D3E93" w:rsidRPr="00232BB6" w:rsidRDefault="006D3E93" w:rsidP="00165DC1">
                            <w:pPr>
                              <w:pStyle w:val="ListParagraph"/>
                              <w:numPr>
                                <w:ilvl w:val="0"/>
                                <w:numId w:val="12"/>
                              </w:numPr>
                              <w:rPr>
                                <w:rFonts w:cstheme="minorHAnsi"/>
                                <w:sz w:val="28"/>
                                <w:szCs w:val="28"/>
                                <w:lang w:val="en-US"/>
                              </w:rPr>
                            </w:pPr>
                            <w:r w:rsidRPr="00232BB6">
                              <w:rPr>
                                <w:rFonts w:cstheme="minorHAnsi"/>
                                <w:sz w:val="28"/>
                                <w:szCs w:val="28"/>
                                <w:lang w:val="en-US"/>
                              </w:rPr>
                              <w:t>Air writing – write letters in the air to support letter formation.</w:t>
                            </w:r>
                          </w:p>
                          <w:p w14:paraId="0D4540B9" w14:textId="372A55D1" w:rsidR="006D3E93" w:rsidRDefault="006D3E93" w:rsidP="00165DC1">
                            <w:pPr>
                              <w:pStyle w:val="ListParagraph"/>
                              <w:numPr>
                                <w:ilvl w:val="0"/>
                                <w:numId w:val="12"/>
                              </w:numPr>
                              <w:rPr>
                                <w:rFonts w:cstheme="minorHAnsi"/>
                                <w:sz w:val="28"/>
                                <w:szCs w:val="28"/>
                                <w:lang w:val="en-US"/>
                              </w:rPr>
                            </w:pPr>
                            <w:r w:rsidRPr="00232BB6">
                              <w:rPr>
                                <w:rFonts w:cstheme="minorHAnsi"/>
                                <w:sz w:val="28"/>
                                <w:szCs w:val="28"/>
                                <w:lang w:val="en-US"/>
                              </w:rPr>
                              <w:t xml:space="preserve">Trace the letter with a finger </w:t>
                            </w:r>
                            <w:r>
                              <w:rPr>
                                <w:rFonts w:cstheme="minorHAnsi"/>
                                <w:sz w:val="28"/>
                                <w:szCs w:val="28"/>
                                <w:lang w:val="en-US"/>
                              </w:rPr>
                              <w:t xml:space="preserve">on the table </w:t>
                            </w:r>
                            <w:r w:rsidRPr="00232BB6">
                              <w:rPr>
                                <w:rFonts w:cstheme="minorHAnsi"/>
                                <w:sz w:val="28"/>
                                <w:szCs w:val="28"/>
                                <w:lang w:val="en-US"/>
                              </w:rPr>
                              <w:t xml:space="preserve">before writing it. Students </w:t>
                            </w:r>
                            <w:r>
                              <w:rPr>
                                <w:rFonts w:cstheme="minorHAnsi"/>
                                <w:sz w:val="28"/>
                                <w:szCs w:val="28"/>
                                <w:lang w:val="en-US"/>
                              </w:rPr>
                              <w:t xml:space="preserve">say the </w:t>
                            </w:r>
                            <w:r w:rsidR="002E1A98">
                              <w:rPr>
                                <w:rFonts w:cstheme="minorHAnsi"/>
                                <w:sz w:val="28"/>
                                <w:szCs w:val="28"/>
                                <w:lang w:val="en-US"/>
                              </w:rPr>
                              <w:t xml:space="preserve">name of the </w:t>
                            </w:r>
                            <w:r>
                              <w:rPr>
                                <w:rFonts w:cstheme="minorHAnsi"/>
                                <w:sz w:val="28"/>
                                <w:szCs w:val="28"/>
                                <w:lang w:val="en-US"/>
                              </w:rPr>
                              <w:t xml:space="preserve">letter </w:t>
                            </w:r>
                            <w:r w:rsidR="004227B1">
                              <w:rPr>
                                <w:rFonts w:cstheme="minorHAnsi"/>
                                <w:sz w:val="28"/>
                                <w:szCs w:val="28"/>
                                <w:lang w:val="en-US"/>
                              </w:rPr>
                              <w:t xml:space="preserve">out </w:t>
                            </w:r>
                            <w:r w:rsidR="00EC2775">
                              <w:rPr>
                                <w:rFonts w:cstheme="minorHAnsi"/>
                                <w:sz w:val="28"/>
                                <w:szCs w:val="28"/>
                                <w:lang w:val="en-US"/>
                              </w:rPr>
                              <w:t xml:space="preserve">loud </w:t>
                            </w:r>
                            <w:r w:rsidRPr="00232BB6">
                              <w:rPr>
                                <w:rFonts w:cstheme="minorHAnsi"/>
                                <w:sz w:val="28"/>
                                <w:szCs w:val="28"/>
                                <w:lang w:val="en-US"/>
                              </w:rPr>
                              <w:t>as they write each letter.</w:t>
                            </w:r>
                          </w:p>
                          <w:p w14:paraId="78F4B5EE" w14:textId="77777777" w:rsidR="00F419E7" w:rsidRPr="00232BB6" w:rsidRDefault="00F419E7" w:rsidP="00F419E7">
                            <w:pPr>
                              <w:pStyle w:val="ListParagraph"/>
                              <w:rPr>
                                <w:rFonts w:cstheme="minorHAnsi"/>
                                <w:sz w:val="28"/>
                                <w:szCs w:val="28"/>
                                <w:lang w:val="en-US"/>
                              </w:rPr>
                            </w:pPr>
                          </w:p>
                          <w:p w14:paraId="2B109610" w14:textId="77777777" w:rsidR="00232BB6" w:rsidRPr="006B623C" w:rsidRDefault="00232BB6" w:rsidP="006B623C">
                            <w:pPr>
                              <w:pStyle w:val="ListParagraph"/>
                              <w:rPr>
                                <w:rFonts w:cstheme="minorHAnsi"/>
                                <w:sz w:val="28"/>
                                <w:szCs w:val="28"/>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82C4B4" id="Text Box 50" o:spid="_x0000_s1099" type="#_x0000_t202" style="position:absolute;left:0;text-align:left;margin-left:78pt;margin-top:46.05pt;width:2in;height:643.5pt;z-index:251538432;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McoOQIAAIQEAAAOAAAAZHJzL2Uyb0RvYy54bWysVN9vGjEMfp+0/yHK+ziglLITR0WpmCZV&#10;bSU69TmXS7houThKAnfsr58Tfq7saZqQgh07n+3P9k3vu0aTrXBegSnooNenRBgOlTLrgv54W36Z&#10;UOIDMxXTYERBd8LT+9nnT9PW5mIINehKOIIgxuetLWgdgs2zzPNaNMz3wAqDRgmuYQFVt84qx1pE&#10;b3Q27PfHWQuusg648B5vH/dGOkv4UgoeXqT0IhBdUMwtpNOls4xnNpuyfO2YrRU/pMH+IYuGKYNB&#10;T1CPLDCyceoKqlHcgQcZehyaDKRUXKQasJpB/0M1q5pZkWpBcrw90eT/Hyx/3q7sqyOhe4AOGxgJ&#10;aa3PPV7GejrpmviPmRK0I4W7E22iC4THR5PhZNJHE0fbZHA3HN0mYrPzc+t8+CagIVEoqMO+JLrY&#10;9skHDImuR5cYzYNW1VJpnRS3LhfakS3DHi4f4i9miU/+cNOGtAUd32DsK4iIfYIoNeM/rxEQTxuE&#10;PVcfpdCVHVFVQW/GR2pKqHbImIP9MHnLlwrxn5gPr8zh9CATuBHhBQ+pAZOCg0RJDe7X3+6jPzYV&#10;rZS0OI0FNbgulOjvBpv9dTAaxeFNyuj2boiKu7SUlxazaRaAVA1w8yxPYvQP+ihKB807rs08xkQT&#10;MxwjFzQcxUXYbwiuHRfzeXLCcbUsPJmV5RE6UhxZfevembOHtgaciGc4Ti3LP3R37xtfGphvAkiV&#10;Wh9p3nN6YB9HPbX3sJZxly715HX+eMx+AwAA//8DAFBLAwQUAAYACAAAACEAuMH/pN8AAAALAQAA&#10;DwAAAGRycy9kb3ducmV2LnhtbEyPwU7DMBBE70j8g7VI3KiTEFIa4lSoKLcKqQXuTrzEgdiObKcN&#10;fD3LCY6zM5p9U20XM7IT+jA4KyBdJcDQdk4Nthfw+tLc3AMLUVolR2dRwBcG2NaXF5UslTvbA56O&#10;sWdUYkMpBegYp5Lz0Gk0MqzchJa8d+eNjCR9z5WXZyo3I8+SpOBGDpY+aDnhTmP3eZyNgLd1Put+&#10;3/g2e95971XTfRRPQYjrq+XxAVjEJf6F4Ref0KEmptbNVgU2kr4raEsUsMlSYBTI85wOLTm3600K&#10;vK74/w31DwAAAP//AwBQSwECLQAUAAYACAAAACEAtoM4kv4AAADhAQAAEwAAAAAAAAAAAAAAAAAA&#10;AAAAW0NvbnRlbnRfVHlwZXNdLnhtbFBLAQItABQABgAIAAAAIQA4/SH/1gAAAJQBAAALAAAAAAAA&#10;AAAAAAAAAC8BAABfcmVscy8ucmVsc1BLAQItABQABgAIAAAAIQALfMcoOQIAAIQEAAAOAAAAAAAA&#10;AAAAAAAAAC4CAABkcnMvZTJvRG9jLnhtbFBLAQItABQABgAIAAAAIQC4wf+k3wAAAAsBAAAPAAAA&#10;AAAAAAAAAAAAAJMEAABkcnMvZG93bnJldi54bWxQSwUGAAAAAAQABADzAAAAnwUAAAAA&#10;" fillcolor="#fbfbfb" strokeweight=".5pt">
                <v:textbox>
                  <w:txbxContent>
                    <w:p w14:paraId="7C848735" w14:textId="79F6FE34" w:rsidR="00232BB6" w:rsidRPr="00F419E7" w:rsidRDefault="00232BB6" w:rsidP="000A0F76">
                      <w:pPr>
                        <w:spacing w:after="0"/>
                        <w:rPr>
                          <w:rFonts w:cstheme="minorHAnsi"/>
                          <w:b/>
                          <w:bCs/>
                          <w:sz w:val="32"/>
                          <w:szCs w:val="32"/>
                        </w:rPr>
                      </w:pPr>
                      <w:r w:rsidRPr="00F419E7">
                        <w:rPr>
                          <w:rFonts w:cstheme="minorHAnsi"/>
                          <w:b/>
                          <w:bCs/>
                          <w:sz w:val="32"/>
                          <w:szCs w:val="32"/>
                        </w:rPr>
                        <w:t xml:space="preserve">Memorisation of the letter names – </w:t>
                      </w:r>
                      <w:r w:rsidR="004F7D5A">
                        <w:rPr>
                          <w:rFonts w:cstheme="minorHAnsi"/>
                          <w:b/>
                          <w:bCs/>
                          <w:sz w:val="32"/>
                          <w:szCs w:val="32"/>
                        </w:rPr>
                        <w:t>S</w:t>
                      </w:r>
                      <w:r w:rsidRPr="00F419E7">
                        <w:rPr>
                          <w:rFonts w:cstheme="minorHAnsi"/>
                          <w:b/>
                          <w:bCs/>
                          <w:sz w:val="32"/>
                          <w:szCs w:val="32"/>
                        </w:rPr>
                        <w:t>ome ideas</w:t>
                      </w:r>
                    </w:p>
                    <w:p w14:paraId="0343F3FE" w14:textId="70FFBFE2" w:rsidR="00232BB6" w:rsidRDefault="00232BB6" w:rsidP="00165DC1">
                      <w:pPr>
                        <w:pStyle w:val="ListParagraph"/>
                        <w:numPr>
                          <w:ilvl w:val="0"/>
                          <w:numId w:val="10"/>
                        </w:numPr>
                        <w:rPr>
                          <w:rFonts w:cstheme="minorHAnsi"/>
                          <w:sz w:val="28"/>
                          <w:szCs w:val="28"/>
                          <w:lang w:val="en-US"/>
                        </w:rPr>
                      </w:pPr>
                      <w:r w:rsidRPr="00232BB6">
                        <w:rPr>
                          <w:rFonts w:cstheme="minorHAnsi"/>
                          <w:sz w:val="28"/>
                          <w:szCs w:val="28"/>
                          <w:lang w:val="en-US"/>
                        </w:rPr>
                        <w:t>Write the alphabet at the top of the board</w:t>
                      </w:r>
                      <w:r>
                        <w:rPr>
                          <w:rFonts w:cstheme="minorHAnsi"/>
                          <w:sz w:val="28"/>
                          <w:szCs w:val="28"/>
                          <w:lang w:val="en-US"/>
                        </w:rPr>
                        <w:t xml:space="preserve"> </w:t>
                      </w:r>
                      <w:r w:rsidR="00D35962">
                        <w:rPr>
                          <w:rFonts w:cstheme="minorHAnsi"/>
                          <w:sz w:val="28"/>
                          <w:szCs w:val="28"/>
                          <w:lang w:val="en-US"/>
                        </w:rPr>
                        <w:t>at the start of every class.</w:t>
                      </w:r>
                      <w:r w:rsidRPr="00232BB6">
                        <w:rPr>
                          <w:rFonts w:cstheme="minorHAnsi"/>
                          <w:sz w:val="28"/>
                          <w:szCs w:val="28"/>
                          <w:lang w:val="en-US"/>
                        </w:rPr>
                        <w:t xml:space="preserve"> </w:t>
                      </w:r>
                      <w:r w:rsidR="00D35962">
                        <w:rPr>
                          <w:rFonts w:cstheme="minorHAnsi"/>
                          <w:sz w:val="28"/>
                          <w:szCs w:val="28"/>
                          <w:lang w:val="en-US"/>
                        </w:rPr>
                        <w:t xml:space="preserve">The students need to watch the formation and say the name of each letter.  </w:t>
                      </w:r>
                    </w:p>
                    <w:p w14:paraId="1E712FEC" w14:textId="77777777" w:rsidR="00B05014" w:rsidRPr="00B05014" w:rsidRDefault="00B05014" w:rsidP="00B05014">
                      <w:pPr>
                        <w:pStyle w:val="ListParagraph"/>
                        <w:ind w:left="1004"/>
                        <w:rPr>
                          <w:rFonts w:cstheme="minorHAnsi"/>
                          <w:sz w:val="16"/>
                          <w:szCs w:val="16"/>
                          <w:lang w:val="en-US"/>
                        </w:rPr>
                      </w:pPr>
                    </w:p>
                    <w:p w14:paraId="295C525B" w14:textId="28F6B245" w:rsidR="00B05014" w:rsidRPr="00B05014" w:rsidRDefault="00862455" w:rsidP="00165DC1">
                      <w:pPr>
                        <w:pStyle w:val="ListParagraph"/>
                        <w:numPr>
                          <w:ilvl w:val="0"/>
                          <w:numId w:val="10"/>
                        </w:numPr>
                        <w:spacing w:after="0"/>
                        <w:rPr>
                          <w:rFonts w:cstheme="minorHAnsi"/>
                          <w:sz w:val="28"/>
                          <w:szCs w:val="28"/>
                          <w:lang w:val="en-US"/>
                        </w:rPr>
                      </w:pPr>
                      <w:r w:rsidRPr="00BE0904">
                        <w:rPr>
                          <w:rFonts w:cstheme="minorHAnsi"/>
                          <w:sz w:val="28"/>
                          <w:szCs w:val="28"/>
                          <w:lang w:val="en-US"/>
                        </w:rPr>
                        <w:t>Cut up</w:t>
                      </w:r>
                      <w:r w:rsidR="00232BB6" w:rsidRPr="00BE0904">
                        <w:rPr>
                          <w:rFonts w:cstheme="minorHAnsi"/>
                          <w:sz w:val="28"/>
                          <w:szCs w:val="28"/>
                          <w:lang w:val="en-US"/>
                        </w:rPr>
                        <w:t xml:space="preserve"> </w:t>
                      </w:r>
                      <w:r w:rsidR="00D35962" w:rsidRPr="00BE0904">
                        <w:rPr>
                          <w:rFonts w:cstheme="minorHAnsi"/>
                          <w:sz w:val="28"/>
                          <w:szCs w:val="28"/>
                          <w:lang w:val="en-US"/>
                        </w:rPr>
                        <w:t xml:space="preserve">and laminate </w:t>
                      </w:r>
                      <w:r w:rsidR="00CC006E">
                        <w:rPr>
                          <w:rFonts w:cstheme="minorHAnsi"/>
                          <w:sz w:val="28"/>
                          <w:szCs w:val="28"/>
                          <w:lang w:val="en-US"/>
                        </w:rPr>
                        <w:t xml:space="preserve">the </w:t>
                      </w:r>
                      <w:r w:rsidR="00232BB6" w:rsidRPr="00BE0904">
                        <w:rPr>
                          <w:rFonts w:cstheme="minorHAnsi"/>
                          <w:b/>
                          <w:bCs/>
                          <w:sz w:val="28"/>
                          <w:szCs w:val="28"/>
                          <w:lang w:val="en-US"/>
                        </w:rPr>
                        <w:t>alphabet strips</w:t>
                      </w:r>
                      <w:r w:rsidR="00232BB6" w:rsidRPr="00BE0904">
                        <w:rPr>
                          <w:rFonts w:cstheme="minorHAnsi"/>
                          <w:sz w:val="28"/>
                          <w:szCs w:val="28"/>
                          <w:lang w:val="en-US"/>
                        </w:rPr>
                        <w:t xml:space="preserve"> </w:t>
                      </w:r>
                      <w:r w:rsidR="00CC006E">
                        <w:rPr>
                          <w:rFonts w:cstheme="minorHAnsi"/>
                          <w:sz w:val="28"/>
                          <w:szCs w:val="28"/>
                          <w:lang w:val="en-US"/>
                        </w:rPr>
                        <w:t xml:space="preserve">on page 20 </w:t>
                      </w:r>
                      <w:r w:rsidR="00232BB6" w:rsidRPr="00BE0904">
                        <w:rPr>
                          <w:rFonts w:cstheme="minorHAnsi"/>
                          <w:sz w:val="28"/>
                          <w:szCs w:val="28"/>
                          <w:lang w:val="en-US"/>
                        </w:rPr>
                        <w:t>for each student to place on their desks.</w:t>
                      </w:r>
                      <w:r w:rsidR="00CC006E" w:rsidRPr="00B66870">
                        <w:rPr>
                          <w:rFonts w:cstheme="minorHAnsi"/>
                          <w:i/>
                          <w:iCs/>
                          <w:sz w:val="28"/>
                          <w:szCs w:val="28"/>
                          <w:lang w:val="en-US"/>
                        </w:rPr>
                        <w:t xml:space="preserve"> </w:t>
                      </w:r>
                      <w:r w:rsidR="00B05014" w:rsidRPr="00B66870">
                        <w:rPr>
                          <w:rFonts w:cstheme="minorHAnsi"/>
                          <w:i/>
                          <w:iCs/>
                          <w:sz w:val="28"/>
                          <w:szCs w:val="28"/>
                          <w:lang w:val="en-US"/>
                        </w:rPr>
                        <w:br/>
                      </w:r>
                    </w:p>
                    <w:p w14:paraId="0ED427D7" w14:textId="70118DAC" w:rsidR="00232BB6" w:rsidRPr="00232BB6" w:rsidRDefault="00B05014" w:rsidP="00165DC1">
                      <w:pPr>
                        <w:pStyle w:val="ListParagraph"/>
                        <w:numPr>
                          <w:ilvl w:val="0"/>
                          <w:numId w:val="10"/>
                        </w:numPr>
                        <w:spacing w:after="0"/>
                        <w:rPr>
                          <w:rFonts w:cstheme="minorHAnsi"/>
                          <w:sz w:val="28"/>
                          <w:szCs w:val="28"/>
                          <w:lang w:val="en-US"/>
                        </w:rPr>
                      </w:pPr>
                      <w:r>
                        <w:rPr>
                          <w:rFonts w:cstheme="minorHAnsi"/>
                          <w:sz w:val="28"/>
                          <w:szCs w:val="28"/>
                          <w:lang w:val="en-US"/>
                        </w:rPr>
                        <w:t>Insert</w:t>
                      </w:r>
                      <w:r w:rsidR="00232BB6" w:rsidRPr="00232BB6">
                        <w:rPr>
                          <w:rFonts w:cstheme="minorHAnsi"/>
                          <w:sz w:val="28"/>
                          <w:szCs w:val="28"/>
                          <w:lang w:val="en-US"/>
                        </w:rPr>
                        <w:t xml:space="preserve"> the alphabet at the top of </w:t>
                      </w:r>
                      <w:r>
                        <w:rPr>
                          <w:rFonts w:cstheme="minorHAnsi"/>
                          <w:sz w:val="28"/>
                          <w:szCs w:val="28"/>
                          <w:lang w:val="en-US"/>
                        </w:rPr>
                        <w:t xml:space="preserve">any </w:t>
                      </w:r>
                      <w:r w:rsidR="006924B6">
                        <w:rPr>
                          <w:rFonts w:cstheme="minorHAnsi"/>
                          <w:sz w:val="28"/>
                          <w:szCs w:val="28"/>
                          <w:lang w:val="en-US"/>
                        </w:rPr>
                        <w:t xml:space="preserve">additional </w:t>
                      </w:r>
                      <w:r w:rsidR="00232BB6" w:rsidRPr="00232BB6">
                        <w:rPr>
                          <w:rFonts w:cstheme="minorHAnsi"/>
                          <w:sz w:val="28"/>
                          <w:szCs w:val="28"/>
                          <w:lang w:val="en-US"/>
                        </w:rPr>
                        <w:t>worksheets.</w:t>
                      </w:r>
                      <w:r>
                        <w:rPr>
                          <w:rFonts w:cstheme="minorHAnsi"/>
                          <w:sz w:val="28"/>
                          <w:szCs w:val="28"/>
                          <w:lang w:val="en-US"/>
                        </w:rPr>
                        <w:br/>
                      </w:r>
                    </w:p>
                    <w:p w14:paraId="7C0915C1" w14:textId="3623C281" w:rsidR="00232BB6" w:rsidRPr="00232BB6" w:rsidRDefault="00232BB6" w:rsidP="00165DC1">
                      <w:pPr>
                        <w:pStyle w:val="ListParagraph"/>
                        <w:numPr>
                          <w:ilvl w:val="0"/>
                          <w:numId w:val="10"/>
                        </w:numPr>
                        <w:rPr>
                          <w:rFonts w:cstheme="minorHAnsi"/>
                          <w:sz w:val="28"/>
                          <w:szCs w:val="28"/>
                          <w:lang w:val="en-US"/>
                        </w:rPr>
                      </w:pPr>
                      <w:r w:rsidRPr="00232BB6">
                        <w:rPr>
                          <w:rFonts w:cstheme="minorHAnsi"/>
                          <w:sz w:val="28"/>
                          <w:szCs w:val="28"/>
                          <w:lang w:val="en-US"/>
                        </w:rPr>
                        <w:t xml:space="preserve">Get the students to record the </w:t>
                      </w:r>
                      <w:r w:rsidR="00FB13BB" w:rsidRPr="00B05014">
                        <w:rPr>
                          <w:rFonts w:cstheme="minorHAnsi"/>
                          <w:b/>
                          <w:bCs/>
                          <w:sz w:val="28"/>
                          <w:szCs w:val="28"/>
                          <w:lang w:val="en-US"/>
                        </w:rPr>
                        <w:t xml:space="preserve">audio recording of </w:t>
                      </w:r>
                      <w:r w:rsidRPr="00B05014">
                        <w:rPr>
                          <w:rFonts w:cstheme="minorHAnsi"/>
                          <w:b/>
                          <w:bCs/>
                          <w:sz w:val="28"/>
                          <w:szCs w:val="28"/>
                          <w:lang w:val="en-US"/>
                        </w:rPr>
                        <w:t>the alphabet</w:t>
                      </w:r>
                      <w:r w:rsidRPr="00232BB6">
                        <w:rPr>
                          <w:rFonts w:cstheme="minorHAnsi"/>
                          <w:sz w:val="28"/>
                          <w:szCs w:val="28"/>
                          <w:lang w:val="en-US"/>
                        </w:rPr>
                        <w:t xml:space="preserve"> on their phones. </w:t>
                      </w:r>
                      <w:r w:rsidR="00FB13BB">
                        <w:rPr>
                          <w:rFonts w:cstheme="minorHAnsi"/>
                          <w:sz w:val="28"/>
                          <w:szCs w:val="28"/>
                          <w:lang w:val="en-US"/>
                        </w:rPr>
                        <w:t>There is a time gap after each letter which allows</w:t>
                      </w:r>
                      <w:r w:rsidR="006924B6">
                        <w:rPr>
                          <w:rFonts w:cstheme="minorHAnsi"/>
                          <w:sz w:val="28"/>
                          <w:szCs w:val="28"/>
                          <w:lang w:val="en-US"/>
                        </w:rPr>
                        <w:t xml:space="preserve"> </w:t>
                      </w:r>
                      <w:r w:rsidRPr="00232BB6">
                        <w:rPr>
                          <w:rFonts w:cstheme="minorHAnsi"/>
                          <w:sz w:val="28"/>
                          <w:szCs w:val="28"/>
                          <w:lang w:val="en-US"/>
                        </w:rPr>
                        <w:t xml:space="preserve">students to repeat </w:t>
                      </w:r>
                      <w:r w:rsidR="006924B6">
                        <w:rPr>
                          <w:rFonts w:cstheme="minorHAnsi"/>
                          <w:sz w:val="28"/>
                          <w:szCs w:val="28"/>
                          <w:lang w:val="en-US"/>
                        </w:rPr>
                        <w:t xml:space="preserve">the </w:t>
                      </w:r>
                      <w:r w:rsidRPr="00232BB6">
                        <w:rPr>
                          <w:rFonts w:cstheme="minorHAnsi"/>
                          <w:sz w:val="28"/>
                          <w:szCs w:val="28"/>
                          <w:lang w:val="en-US"/>
                        </w:rPr>
                        <w:t>letter.</w:t>
                      </w:r>
                      <w:r w:rsidR="00B05014">
                        <w:rPr>
                          <w:rFonts w:cstheme="minorHAnsi"/>
                          <w:sz w:val="28"/>
                          <w:szCs w:val="28"/>
                          <w:lang w:val="en-US"/>
                        </w:rPr>
                        <w:br/>
                      </w:r>
                    </w:p>
                    <w:p w14:paraId="0394853A" w14:textId="605A9A75" w:rsidR="00232BB6" w:rsidRPr="006D472A" w:rsidRDefault="006924B6" w:rsidP="00165DC1">
                      <w:pPr>
                        <w:pStyle w:val="ListParagraph"/>
                        <w:numPr>
                          <w:ilvl w:val="0"/>
                          <w:numId w:val="10"/>
                        </w:numPr>
                        <w:rPr>
                          <w:rFonts w:cstheme="minorHAnsi"/>
                          <w:sz w:val="28"/>
                          <w:szCs w:val="28"/>
                          <w:lang w:val="en-US"/>
                        </w:rPr>
                      </w:pPr>
                      <w:r>
                        <w:rPr>
                          <w:rFonts w:cstheme="minorHAnsi"/>
                          <w:sz w:val="28"/>
                          <w:szCs w:val="28"/>
                          <w:lang w:val="en-US"/>
                        </w:rPr>
                        <w:t xml:space="preserve">Use </w:t>
                      </w:r>
                      <w:r w:rsidRPr="00B05014">
                        <w:rPr>
                          <w:rFonts w:cstheme="minorHAnsi"/>
                          <w:b/>
                          <w:bCs/>
                          <w:sz w:val="28"/>
                          <w:szCs w:val="28"/>
                          <w:lang w:val="en-US"/>
                        </w:rPr>
                        <w:t>t</w:t>
                      </w:r>
                      <w:r w:rsidR="00232BB6" w:rsidRPr="00B05014">
                        <w:rPr>
                          <w:rFonts w:cstheme="minorHAnsi"/>
                          <w:b/>
                          <w:bCs/>
                          <w:sz w:val="28"/>
                          <w:szCs w:val="28"/>
                          <w:lang w:val="en-US"/>
                        </w:rPr>
                        <w:t>actile experiences</w:t>
                      </w:r>
                      <w:r>
                        <w:rPr>
                          <w:rFonts w:cstheme="minorHAnsi"/>
                          <w:sz w:val="28"/>
                          <w:szCs w:val="28"/>
                          <w:lang w:val="en-US"/>
                        </w:rPr>
                        <w:t xml:space="preserve"> such as </w:t>
                      </w:r>
                      <w:r w:rsidR="00232BB6" w:rsidRPr="00232BB6">
                        <w:rPr>
                          <w:rFonts w:cstheme="minorHAnsi"/>
                          <w:sz w:val="28"/>
                          <w:szCs w:val="28"/>
                          <w:lang w:val="en-US"/>
                        </w:rPr>
                        <w:t>taste, movement</w:t>
                      </w:r>
                      <w:r>
                        <w:rPr>
                          <w:rFonts w:cstheme="minorHAnsi"/>
                          <w:sz w:val="28"/>
                          <w:szCs w:val="28"/>
                          <w:lang w:val="en-US"/>
                        </w:rPr>
                        <w:t xml:space="preserve"> and</w:t>
                      </w:r>
                      <w:r w:rsidR="00232BB6" w:rsidRPr="00232BB6">
                        <w:rPr>
                          <w:rFonts w:cstheme="minorHAnsi"/>
                          <w:sz w:val="28"/>
                          <w:szCs w:val="28"/>
                          <w:lang w:val="en-US"/>
                        </w:rPr>
                        <w:t xml:space="preserve"> sound a</w:t>
                      </w:r>
                      <w:r>
                        <w:rPr>
                          <w:rFonts w:cstheme="minorHAnsi"/>
                          <w:sz w:val="28"/>
                          <w:szCs w:val="28"/>
                          <w:lang w:val="en-US"/>
                        </w:rPr>
                        <w:t>s well as</w:t>
                      </w:r>
                      <w:r w:rsidR="00232BB6" w:rsidRPr="00232BB6">
                        <w:rPr>
                          <w:rFonts w:cstheme="minorHAnsi"/>
                          <w:sz w:val="28"/>
                          <w:szCs w:val="28"/>
                          <w:lang w:val="en-US"/>
                        </w:rPr>
                        <w:t xml:space="preserve"> visual experiences</w:t>
                      </w:r>
                      <w:r>
                        <w:rPr>
                          <w:rFonts w:cstheme="minorHAnsi"/>
                          <w:sz w:val="28"/>
                          <w:szCs w:val="28"/>
                          <w:lang w:val="en-US"/>
                        </w:rPr>
                        <w:t>. e.g</w:t>
                      </w:r>
                      <w:r w:rsidR="00B05014">
                        <w:rPr>
                          <w:rFonts w:cstheme="minorHAnsi"/>
                          <w:sz w:val="28"/>
                          <w:szCs w:val="28"/>
                          <w:lang w:val="en-US"/>
                        </w:rPr>
                        <w:t>.</w:t>
                      </w:r>
                      <w:r w:rsidR="00232BB6" w:rsidRPr="00232BB6">
                        <w:rPr>
                          <w:rFonts w:cstheme="minorHAnsi"/>
                          <w:sz w:val="28"/>
                          <w:szCs w:val="28"/>
                          <w:lang w:val="en-US"/>
                        </w:rPr>
                        <w:t xml:space="preserve"> </w:t>
                      </w:r>
                      <w:r w:rsidR="001F02B3" w:rsidRPr="00932013">
                        <w:rPr>
                          <w:rFonts w:cstheme="minorHAnsi"/>
                          <w:sz w:val="28"/>
                          <w:szCs w:val="28"/>
                          <w:lang w:val="en-US"/>
                        </w:rPr>
                        <w:t>to</w:t>
                      </w:r>
                      <w:r>
                        <w:rPr>
                          <w:rFonts w:cstheme="minorHAnsi"/>
                          <w:sz w:val="28"/>
                          <w:szCs w:val="28"/>
                          <w:lang w:val="en-US"/>
                        </w:rPr>
                        <w:t xml:space="preserve"> </w:t>
                      </w:r>
                      <w:r w:rsidR="00932013">
                        <w:rPr>
                          <w:rFonts w:cstheme="minorHAnsi"/>
                          <w:sz w:val="28"/>
                          <w:szCs w:val="28"/>
                          <w:lang w:val="en-US"/>
                        </w:rPr>
                        <w:t>t</w:t>
                      </w:r>
                      <w:r w:rsidRPr="006D472A">
                        <w:rPr>
                          <w:rFonts w:cstheme="minorHAnsi"/>
                          <w:sz w:val="28"/>
                          <w:szCs w:val="28"/>
                          <w:lang w:val="en-US"/>
                        </w:rPr>
                        <w:t xml:space="preserve">each the word </w:t>
                      </w:r>
                      <w:r w:rsidRPr="006D472A">
                        <w:rPr>
                          <w:rFonts w:cstheme="minorHAnsi"/>
                          <w:i/>
                          <w:iCs/>
                          <w:sz w:val="28"/>
                          <w:szCs w:val="28"/>
                          <w:lang w:val="en-US"/>
                        </w:rPr>
                        <w:t>lemon</w:t>
                      </w:r>
                      <w:r w:rsidRPr="006D472A">
                        <w:rPr>
                          <w:rFonts w:cstheme="minorHAnsi"/>
                          <w:sz w:val="28"/>
                          <w:szCs w:val="28"/>
                          <w:lang w:val="en-US"/>
                        </w:rPr>
                        <w:t>:</w:t>
                      </w:r>
                    </w:p>
                    <w:p w14:paraId="50898226" w14:textId="20FEE1D2" w:rsidR="00232BB6" w:rsidRPr="0010308C" w:rsidRDefault="004227B1" w:rsidP="00165DC1">
                      <w:pPr>
                        <w:pStyle w:val="ListParagraph"/>
                        <w:numPr>
                          <w:ilvl w:val="0"/>
                          <w:numId w:val="11"/>
                        </w:numPr>
                        <w:rPr>
                          <w:rFonts w:cstheme="minorHAnsi"/>
                          <w:sz w:val="28"/>
                          <w:szCs w:val="28"/>
                          <w:lang w:val="en-US"/>
                        </w:rPr>
                      </w:pPr>
                      <w:r>
                        <w:rPr>
                          <w:rFonts w:cstheme="minorHAnsi"/>
                          <w:sz w:val="28"/>
                          <w:szCs w:val="28"/>
                          <w:lang w:val="en-US"/>
                        </w:rPr>
                        <w:t>T</w:t>
                      </w:r>
                      <w:r w:rsidR="00232BB6" w:rsidRPr="0010308C">
                        <w:rPr>
                          <w:rFonts w:cstheme="minorHAnsi"/>
                          <w:sz w:val="28"/>
                          <w:szCs w:val="28"/>
                          <w:lang w:val="en-US"/>
                        </w:rPr>
                        <w:t xml:space="preserve">hrow </w:t>
                      </w:r>
                      <w:r w:rsidR="0010308C">
                        <w:rPr>
                          <w:rFonts w:cstheme="minorHAnsi"/>
                          <w:sz w:val="28"/>
                          <w:szCs w:val="28"/>
                          <w:lang w:val="en-US"/>
                        </w:rPr>
                        <w:t>a</w:t>
                      </w:r>
                      <w:r w:rsidR="00232BB6" w:rsidRPr="0010308C">
                        <w:rPr>
                          <w:rFonts w:cstheme="minorHAnsi"/>
                          <w:sz w:val="28"/>
                          <w:szCs w:val="28"/>
                          <w:lang w:val="en-US"/>
                        </w:rPr>
                        <w:t xml:space="preserve"> lemon to students and each time you throw it</w:t>
                      </w:r>
                      <w:r w:rsidR="0010308C">
                        <w:rPr>
                          <w:rFonts w:cstheme="minorHAnsi"/>
                          <w:sz w:val="28"/>
                          <w:szCs w:val="28"/>
                          <w:lang w:val="en-US"/>
                        </w:rPr>
                        <w:t>,</w:t>
                      </w:r>
                      <w:r w:rsidR="00232BB6" w:rsidRPr="0010308C">
                        <w:rPr>
                          <w:rFonts w:cstheme="minorHAnsi"/>
                          <w:sz w:val="28"/>
                          <w:szCs w:val="28"/>
                          <w:lang w:val="en-US"/>
                        </w:rPr>
                        <w:t xml:space="preserve"> students say </w:t>
                      </w:r>
                      <w:r w:rsidR="00232BB6" w:rsidRPr="0010308C">
                        <w:rPr>
                          <w:rFonts w:cstheme="minorHAnsi"/>
                          <w:i/>
                          <w:iCs/>
                          <w:sz w:val="28"/>
                          <w:szCs w:val="28"/>
                          <w:lang w:val="en-US"/>
                        </w:rPr>
                        <w:t>lemon</w:t>
                      </w:r>
                      <w:r>
                        <w:rPr>
                          <w:rFonts w:cstheme="minorHAnsi"/>
                          <w:i/>
                          <w:iCs/>
                          <w:sz w:val="28"/>
                          <w:szCs w:val="28"/>
                          <w:lang w:val="en-US"/>
                        </w:rPr>
                        <w:t>.</w:t>
                      </w:r>
                    </w:p>
                    <w:p w14:paraId="4652DA53" w14:textId="78EA1ED9" w:rsidR="00232BB6" w:rsidRDefault="004227B1" w:rsidP="00165DC1">
                      <w:pPr>
                        <w:pStyle w:val="ListParagraph"/>
                        <w:numPr>
                          <w:ilvl w:val="0"/>
                          <w:numId w:val="11"/>
                        </w:numPr>
                        <w:rPr>
                          <w:rFonts w:cstheme="minorHAnsi"/>
                          <w:sz w:val="28"/>
                          <w:szCs w:val="28"/>
                          <w:lang w:val="en-US"/>
                        </w:rPr>
                      </w:pPr>
                      <w:r>
                        <w:rPr>
                          <w:rFonts w:cstheme="minorHAnsi"/>
                          <w:sz w:val="28"/>
                          <w:szCs w:val="28"/>
                          <w:lang w:val="en-US"/>
                        </w:rPr>
                        <w:t>C</w:t>
                      </w:r>
                      <w:r w:rsidR="0010308C">
                        <w:rPr>
                          <w:rFonts w:cstheme="minorHAnsi"/>
                          <w:sz w:val="28"/>
                          <w:szCs w:val="28"/>
                          <w:lang w:val="en-US"/>
                        </w:rPr>
                        <w:t xml:space="preserve">ut up </w:t>
                      </w:r>
                      <w:r w:rsidR="00232BB6" w:rsidRPr="0010308C">
                        <w:rPr>
                          <w:rFonts w:cstheme="minorHAnsi"/>
                          <w:sz w:val="28"/>
                          <w:szCs w:val="28"/>
                          <w:lang w:val="en-US"/>
                        </w:rPr>
                        <w:t xml:space="preserve">a lemon </w:t>
                      </w:r>
                      <w:r w:rsidR="0010308C">
                        <w:rPr>
                          <w:rFonts w:cstheme="minorHAnsi"/>
                          <w:sz w:val="28"/>
                          <w:szCs w:val="28"/>
                          <w:lang w:val="en-US"/>
                        </w:rPr>
                        <w:t xml:space="preserve">and get </w:t>
                      </w:r>
                      <w:r w:rsidR="00232BB6" w:rsidRPr="0010308C">
                        <w:rPr>
                          <w:rFonts w:cstheme="minorHAnsi"/>
                          <w:sz w:val="28"/>
                          <w:szCs w:val="28"/>
                          <w:lang w:val="en-US"/>
                        </w:rPr>
                        <w:t xml:space="preserve">students to smell </w:t>
                      </w:r>
                      <w:r w:rsidR="0010308C">
                        <w:rPr>
                          <w:rFonts w:cstheme="minorHAnsi"/>
                          <w:sz w:val="28"/>
                          <w:szCs w:val="28"/>
                          <w:lang w:val="en-US"/>
                        </w:rPr>
                        <w:t xml:space="preserve">and taste </w:t>
                      </w:r>
                      <w:r w:rsidR="00232BB6" w:rsidRPr="0010308C">
                        <w:rPr>
                          <w:rFonts w:cstheme="minorHAnsi"/>
                          <w:sz w:val="28"/>
                          <w:szCs w:val="28"/>
                          <w:lang w:val="en-US"/>
                        </w:rPr>
                        <w:t>it</w:t>
                      </w:r>
                      <w:r>
                        <w:rPr>
                          <w:rFonts w:cstheme="minorHAnsi"/>
                          <w:sz w:val="28"/>
                          <w:szCs w:val="28"/>
                          <w:lang w:val="en-US"/>
                        </w:rPr>
                        <w:t>.</w:t>
                      </w:r>
                    </w:p>
                    <w:p w14:paraId="3BC1B640" w14:textId="73D0E3FD" w:rsidR="00232BB6" w:rsidRDefault="004227B1" w:rsidP="00165DC1">
                      <w:pPr>
                        <w:pStyle w:val="ListParagraph"/>
                        <w:numPr>
                          <w:ilvl w:val="0"/>
                          <w:numId w:val="11"/>
                        </w:numPr>
                        <w:rPr>
                          <w:rFonts w:cstheme="minorHAnsi"/>
                          <w:sz w:val="28"/>
                          <w:szCs w:val="28"/>
                          <w:lang w:val="en-US"/>
                        </w:rPr>
                      </w:pPr>
                      <w:r>
                        <w:rPr>
                          <w:rFonts w:cstheme="minorHAnsi"/>
                          <w:sz w:val="28"/>
                          <w:szCs w:val="28"/>
                          <w:lang w:val="en-US"/>
                        </w:rPr>
                        <w:t>S</w:t>
                      </w:r>
                      <w:r w:rsidR="00232BB6" w:rsidRPr="0010308C">
                        <w:rPr>
                          <w:rFonts w:cstheme="minorHAnsi"/>
                          <w:sz w:val="28"/>
                          <w:szCs w:val="28"/>
                          <w:lang w:val="en-US"/>
                        </w:rPr>
                        <w:t>ay the word and get students to clap the syllables</w:t>
                      </w:r>
                      <w:r>
                        <w:rPr>
                          <w:rFonts w:cstheme="minorHAnsi"/>
                          <w:sz w:val="28"/>
                          <w:szCs w:val="28"/>
                          <w:lang w:val="en-US"/>
                        </w:rPr>
                        <w:t>.</w:t>
                      </w:r>
                    </w:p>
                    <w:p w14:paraId="117977DD" w14:textId="7212B16C" w:rsidR="00232BB6" w:rsidRPr="0010308C" w:rsidRDefault="004227B1" w:rsidP="00165DC1">
                      <w:pPr>
                        <w:pStyle w:val="ListParagraph"/>
                        <w:numPr>
                          <w:ilvl w:val="0"/>
                          <w:numId w:val="11"/>
                        </w:numPr>
                        <w:rPr>
                          <w:rFonts w:cstheme="minorHAnsi"/>
                          <w:sz w:val="36"/>
                          <w:szCs w:val="36"/>
                          <w:lang w:val="en-US"/>
                        </w:rPr>
                      </w:pPr>
                      <w:r>
                        <w:rPr>
                          <w:rFonts w:cstheme="minorHAnsi"/>
                          <w:sz w:val="28"/>
                          <w:szCs w:val="36"/>
                          <w:lang w:val="en-US"/>
                        </w:rPr>
                        <w:t>G</w:t>
                      </w:r>
                      <w:r w:rsidR="00232BB6" w:rsidRPr="0010308C">
                        <w:rPr>
                          <w:rFonts w:cstheme="minorHAnsi"/>
                          <w:sz w:val="28"/>
                          <w:szCs w:val="36"/>
                          <w:lang w:val="en-US"/>
                        </w:rPr>
                        <w:t>et students to copy the word and say each letter as they write and say the word</w:t>
                      </w:r>
                      <w:r>
                        <w:rPr>
                          <w:rFonts w:cstheme="minorHAnsi"/>
                          <w:sz w:val="28"/>
                          <w:szCs w:val="36"/>
                          <w:lang w:val="en-US"/>
                        </w:rPr>
                        <w:t>.</w:t>
                      </w:r>
                    </w:p>
                    <w:p w14:paraId="7BF81F1D" w14:textId="572B372B" w:rsidR="00232BB6" w:rsidRPr="0010308C" w:rsidRDefault="004227B1" w:rsidP="00165DC1">
                      <w:pPr>
                        <w:pStyle w:val="ListParagraph"/>
                        <w:numPr>
                          <w:ilvl w:val="0"/>
                          <w:numId w:val="11"/>
                        </w:numPr>
                        <w:rPr>
                          <w:rFonts w:cstheme="minorHAnsi"/>
                          <w:sz w:val="36"/>
                          <w:szCs w:val="36"/>
                          <w:lang w:val="en-US"/>
                        </w:rPr>
                      </w:pPr>
                      <w:r>
                        <w:rPr>
                          <w:rFonts w:cstheme="minorHAnsi"/>
                          <w:sz w:val="28"/>
                          <w:szCs w:val="36"/>
                          <w:lang w:val="en-US"/>
                        </w:rPr>
                        <w:t>M</w:t>
                      </w:r>
                      <w:r w:rsidR="00232BB6" w:rsidRPr="0010308C">
                        <w:rPr>
                          <w:rFonts w:cstheme="minorHAnsi"/>
                          <w:sz w:val="28"/>
                          <w:szCs w:val="36"/>
                          <w:lang w:val="en-US"/>
                        </w:rPr>
                        <w:t xml:space="preserve">atch the letter </w:t>
                      </w:r>
                      <w:r w:rsidR="00232BB6" w:rsidRPr="0010308C">
                        <w:rPr>
                          <w:rFonts w:cstheme="minorHAnsi"/>
                          <w:b/>
                          <w:bCs/>
                          <w:sz w:val="28"/>
                          <w:szCs w:val="36"/>
                          <w:lang w:val="en-US"/>
                        </w:rPr>
                        <w:t xml:space="preserve">l </w:t>
                      </w:r>
                      <w:r w:rsidR="00232BB6" w:rsidRPr="0010308C">
                        <w:rPr>
                          <w:rFonts w:cstheme="minorHAnsi"/>
                          <w:sz w:val="28"/>
                          <w:szCs w:val="36"/>
                          <w:lang w:val="en-US"/>
                        </w:rPr>
                        <w:t xml:space="preserve">with </w:t>
                      </w:r>
                      <w:r w:rsidR="00232BB6" w:rsidRPr="0010308C">
                        <w:rPr>
                          <w:rFonts w:cstheme="minorHAnsi"/>
                          <w:b/>
                          <w:bCs/>
                          <w:sz w:val="28"/>
                          <w:szCs w:val="36"/>
                          <w:lang w:val="en-US"/>
                        </w:rPr>
                        <w:t>l</w:t>
                      </w:r>
                      <w:r w:rsidR="00232BB6" w:rsidRPr="0010308C">
                        <w:rPr>
                          <w:rFonts w:cstheme="minorHAnsi"/>
                          <w:sz w:val="28"/>
                          <w:szCs w:val="36"/>
                          <w:lang w:val="en-US"/>
                        </w:rPr>
                        <w:t>emon</w:t>
                      </w:r>
                      <w:r>
                        <w:rPr>
                          <w:rFonts w:cstheme="minorHAnsi"/>
                          <w:sz w:val="28"/>
                          <w:szCs w:val="36"/>
                          <w:lang w:val="en-US"/>
                        </w:rPr>
                        <w:t>.</w:t>
                      </w:r>
                    </w:p>
                    <w:p w14:paraId="53C9A931" w14:textId="6E9BDE1D" w:rsidR="0010308C" w:rsidRPr="0010308C" w:rsidRDefault="0010308C" w:rsidP="0010308C">
                      <w:pPr>
                        <w:rPr>
                          <w:rFonts w:cstheme="minorHAnsi"/>
                          <w:b/>
                          <w:bCs/>
                          <w:szCs w:val="28"/>
                          <w:lang w:val="en-US"/>
                        </w:rPr>
                      </w:pPr>
                      <w:r w:rsidRPr="0010308C">
                        <w:rPr>
                          <w:rFonts w:cstheme="minorHAnsi"/>
                          <w:b/>
                          <w:bCs/>
                          <w:szCs w:val="28"/>
                          <w:lang w:val="en-US"/>
                        </w:rPr>
                        <w:t>Revision</w:t>
                      </w:r>
                      <w:r w:rsidR="005E3177">
                        <w:rPr>
                          <w:rFonts w:cstheme="minorHAnsi"/>
                          <w:b/>
                          <w:bCs/>
                          <w:szCs w:val="28"/>
                          <w:lang w:val="en-US"/>
                        </w:rPr>
                        <w:t>,</w:t>
                      </w:r>
                      <w:r w:rsidRPr="0010308C">
                        <w:rPr>
                          <w:rFonts w:cstheme="minorHAnsi"/>
                          <w:b/>
                          <w:bCs/>
                          <w:szCs w:val="28"/>
                          <w:lang w:val="en-US"/>
                        </w:rPr>
                        <w:t xml:space="preserve"> repetition</w:t>
                      </w:r>
                      <w:r w:rsidR="005E3177">
                        <w:rPr>
                          <w:rFonts w:cstheme="minorHAnsi"/>
                          <w:b/>
                          <w:bCs/>
                          <w:szCs w:val="28"/>
                          <w:lang w:val="en-US"/>
                        </w:rPr>
                        <w:t xml:space="preserve"> and kinesthetic approaches</w:t>
                      </w:r>
                    </w:p>
                    <w:p w14:paraId="6685BBD2" w14:textId="77777777" w:rsidR="006D3E93" w:rsidRDefault="00232BB6" w:rsidP="001F1865">
                      <w:pPr>
                        <w:spacing w:after="0"/>
                        <w:rPr>
                          <w:rFonts w:cstheme="minorHAnsi"/>
                          <w:szCs w:val="28"/>
                          <w:lang w:val="en-US"/>
                        </w:rPr>
                      </w:pPr>
                      <w:r w:rsidRPr="00232BB6">
                        <w:rPr>
                          <w:rFonts w:cstheme="minorHAnsi"/>
                          <w:szCs w:val="28"/>
                          <w:lang w:val="en-US"/>
                        </w:rPr>
                        <w:t>Repetition, revision and moving slowly are extremely important for literacy learners.</w:t>
                      </w:r>
                      <w:r w:rsidR="006D3E93">
                        <w:rPr>
                          <w:rFonts w:cstheme="minorHAnsi"/>
                          <w:szCs w:val="28"/>
                          <w:lang w:val="en-US"/>
                        </w:rPr>
                        <w:t xml:space="preserve"> </w:t>
                      </w:r>
                      <w:r w:rsidRPr="00232BB6">
                        <w:rPr>
                          <w:rFonts w:cstheme="minorHAnsi"/>
                          <w:szCs w:val="28"/>
                          <w:lang w:val="en-US"/>
                        </w:rPr>
                        <w:t xml:space="preserve">Build </w:t>
                      </w:r>
                      <w:r w:rsidR="006D3E93">
                        <w:rPr>
                          <w:rFonts w:cstheme="minorHAnsi"/>
                          <w:szCs w:val="28"/>
                          <w:lang w:val="en-US"/>
                        </w:rPr>
                        <w:t xml:space="preserve">on the students’ current learning strength which is usually </w:t>
                      </w:r>
                      <w:r w:rsidRPr="00232BB6">
                        <w:rPr>
                          <w:rFonts w:cstheme="minorHAnsi"/>
                          <w:szCs w:val="28"/>
                          <w:lang w:val="en-US"/>
                        </w:rPr>
                        <w:t xml:space="preserve">oral competency. </w:t>
                      </w:r>
                    </w:p>
                    <w:p w14:paraId="005B2948" w14:textId="5D9A218B" w:rsidR="0010308C" w:rsidRPr="00B05014" w:rsidRDefault="0010308C" w:rsidP="00165DC1">
                      <w:pPr>
                        <w:pStyle w:val="ListParagraph"/>
                        <w:numPr>
                          <w:ilvl w:val="0"/>
                          <w:numId w:val="12"/>
                        </w:numPr>
                        <w:rPr>
                          <w:rFonts w:cstheme="minorHAnsi"/>
                          <w:sz w:val="28"/>
                          <w:szCs w:val="36"/>
                          <w:lang w:val="en-US"/>
                        </w:rPr>
                      </w:pPr>
                      <w:r w:rsidRPr="00B05014">
                        <w:rPr>
                          <w:rFonts w:cstheme="minorHAnsi"/>
                          <w:sz w:val="28"/>
                          <w:szCs w:val="36"/>
                          <w:lang w:val="en-US"/>
                        </w:rPr>
                        <w:t>Before teaching a new letter go back to the beginning and revise the letters done and then add new letters</w:t>
                      </w:r>
                      <w:r w:rsidR="006D3E93" w:rsidRPr="00B05014">
                        <w:rPr>
                          <w:rFonts w:cstheme="minorHAnsi"/>
                          <w:sz w:val="28"/>
                          <w:szCs w:val="36"/>
                          <w:lang w:val="en-US"/>
                        </w:rPr>
                        <w:t xml:space="preserve">. The technique is </w:t>
                      </w:r>
                      <w:r w:rsidRPr="00B05014">
                        <w:rPr>
                          <w:rFonts w:cstheme="minorHAnsi"/>
                          <w:i/>
                          <w:iCs/>
                          <w:sz w:val="28"/>
                          <w:szCs w:val="36"/>
                          <w:lang w:val="en-US"/>
                        </w:rPr>
                        <w:t>revise</w:t>
                      </w:r>
                      <w:r w:rsidRPr="00B05014">
                        <w:rPr>
                          <w:rFonts w:cstheme="minorHAnsi"/>
                          <w:sz w:val="28"/>
                          <w:szCs w:val="36"/>
                          <w:lang w:val="en-US"/>
                        </w:rPr>
                        <w:t xml:space="preserve"> and </w:t>
                      </w:r>
                      <w:r w:rsidRPr="00B05014">
                        <w:rPr>
                          <w:rFonts w:cstheme="minorHAnsi"/>
                          <w:i/>
                          <w:iCs/>
                          <w:sz w:val="28"/>
                          <w:szCs w:val="36"/>
                          <w:lang w:val="en-US"/>
                        </w:rPr>
                        <w:t>add</w:t>
                      </w:r>
                      <w:r w:rsidRPr="00B05014">
                        <w:rPr>
                          <w:rFonts w:cstheme="minorHAnsi"/>
                          <w:sz w:val="28"/>
                          <w:szCs w:val="36"/>
                          <w:lang w:val="en-US"/>
                        </w:rPr>
                        <w:t xml:space="preserve">, </w:t>
                      </w:r>
                      <w:r w:rsidRPr="00B05014">
                        <w:rPr>
                          <w:rFonts w:cstheme="minorHAnsi"/>
                          <w:i/>
                          <w:iCs/>
                          <w:sz w:val="28"/>
                          <w:szCs w:val="36"/>
                          <w:lang w:val="en-US"/>
                        </w:rPr>
                        <w:t>revise</w:t>
                      </w:r>
                      <w:r w:rsidRPr="00B05014">
                        <w:rPr>
                          <w:rFonts w:cstheme="minorHAnsi"/>
                          <w:sz w:val="28"/>
                          <w:szCs w:val="36"/>
                          <w:lang w:val="en-US"/>
                        </w:rPr>
                        <w:t xml:space="preserve"> and </w:t>
                      </w:r>
                      <w:r w:rsidRPr="00B05014">
                        <w:rPr>
                          <w:rFonts w:cstheme="minorHAnsi"/>
                          <w:i/>
                          <w:iCs/>
                          <w:sz w:val="28"/>
                          <w:szCs w:val="36"/>
                          <w:lang w:val="en-US"/>
                        </w:rPr>
                        <w:t>add</w:t>
                      </w:r>
                      <w:r w:rsidRPr="00B05014">
                        <w:rPr>
                          <w:rFonts w:cstheme="minorHAnsi"/>
                          <w:sz w:val="28"/>
                          <w:szCs w:val="36"/>
                          <w:lang w:val="en-US"/>
                        </w:rPr>
                        <w:t>.</w:t>
                      </w:r>
                    </w:p>
                    <w:p w14:paraId="0C372EB0" w14:textId="63F122FB" w:rsidR="006D3E93" w:rsidRPr="00232BB6" w:rsidRDefault="006D3E93" w:rsidP="00165DC1">
                      <w:pPr>
                        <w:pStyle w:val="ListParagraph"/>
                        <w:numPr>
                          <w:ilvl w:val="0"/>
                          <w:numId w:val="12"/>
                        </w:numPr>
                        <w:rPr>
                          <w:rFonts w:cstheme="minorHAnsi"/>
                          <w:sz w:val="28"/>
                          <w:szCs w:val="28"/>
                          <w:lang w:val="en-US"/>
                        </w:rPr>
                      </w:pPr>
                      <w:r w:rsidRPr="00232BB6">
                        <w:rPr>
                          <w:rFonts w:cstheme="minorHAnsi"/>
                          <w:sz w:val="28"/>
                          <w:szCs w:val="28"/>
                          <w:lang w:val="en-US"/>
                        </w:rPr>
                        <w:t>Air writing – write letters in the air to support letter formation.</w:t>
                      </w:r>
                    </w:p>
                    <w:p w14:paraId="0D4540B9" w14:textId="372A55D1" w:rsidR="006D3E93" w:rsidRDefault="006D3E93" w:rsidP="00165DC1">
                      <w:pPr>
                        <w:pStyle w:val="ListParagraph"/>
                        <w:numPr>
                          <w:ilvl w:val="0"/>
                          <w:numId w:val="12"/>
                        </w:numPr>
                        <w:rPr>
                          <w:rFonts w:cstheme="minorHAnsi"/>
                          <w:sz w:val="28"/>
                          <w:szCs w:val="28"/>
                          <w:lang w:val="en-US"/>
                        </w:rPr>
                      </w:pPr>
                      <w:r w:rsidRPr="00232BB6">
                        <w:rPr>
                          <w:rFonts w:cstheme="minorHAnsi"/>
                          <w:sz w:val="28"/>
                          <w:szCs w:val="28"/>
                          <w:lang w:val="en-US"/>
                        </w:rPr>
                        <w:t xml:space="preserve">Trace the letter with a finger </w:t>
                      </w:r>
                      <w:r>
                        <w:rPr>
                          <w:rFonts w:cstheme="minorHAnsi"/>
                          <w:sz w:val="28"/>
                          <w:szCs w:val="28"/>
                          <w:lang w:val="en-US"/>
                        </w:rPr>
                        <w:t xml:space="preserve">on the table </w:t>
                      </w:r>
                      <w:r w:rsidRPr="00232BB6">
                        <w:rPr>
                          <w:rFonts w:cstheme="minorHAnsi"/>
                          <w:sz w:val="28"/>
                          <w:szCs w:val="28"/>
                          <w:lang w:val="en-US"/>
                        </w:rPr>
                        <w:t xml:space="preserve">before writing it. Students </w:t>
                      </w:r>
                      <w:r>
                        <w:rPr>
                          <w:rFonts w:cstheme="minorHAnsi"/>
                          <w:sz w:val="28"/>
                          <w:szCs w:val="28"/>
                          <w:lang w:val="en-US"/>
                        </w:rPr>
                        <w:t xml:space="preserve">say the </w:t>
                      </w:r>
                      <w:r w:rsidR="002E1A98">
                        <w:rPr>
                          <w:rFonts w:cstheme="minorHAnsi"/>
                          <w:sz w:val="28"/>
                          <w:szCs w:val="28"/>
                          <w:lang w:val="en-US"/>
                        </w:rPr>
                        <w:t xml:space="preserve">name of the </w:t>
                      </w:r>
                      <w:r>
                        <w:rPr>
                          <w:rFonts w:cstheme="minorHAnsi"/>
                          <w:sz w:val="28"/>
                          <w:szCs w:val="28"/>
                          <w:lang w:val="en-US"/>
                        </w:rPr>
                        <w:t xml:space="preserve">letter </w:t>
                      </w:r>
                      <w:r w:rsidR="004227B1">
                        <w:rPr>
                          <w:rFonts w:cstheme="minorHAnsi"/>
                          <w:sz w:val="28"/>
                          <w:szCs w:val="28"/>
                          <w:lang w:val="en-US"/>
                        </w:rPr>
                        <w:t xml:space="preserve">out </w:t>
                      </w:r>
                      <w:r w:rsidR="00EC2775">
                        <w:rPr>
                          <w:rFonts w:cstheme="minorHAnsi"/>
                          <w:sz w:val="28"/>
                          <w:szCs w:val="28"/>
                          <w:lang w:val="en-US"/>
                        </w:rPr>
                        <w:t xml:space="preserve">loud </w:t>
                      </w:r>
                      <w:r w:rsidRPr="00232BB6">
                        <w:rPr>
                          <w:rFonts w:cstheme="minorHAnsi"/>
                          <w:sz w:val="28"/>
                          <w:szCs w:val="28"/>
                          <w:lang w:val="en-US"/>
                        </w:rPr>
                        <w:t>as they write each letter.</w:t>
                      </w:r>
                    </w:p>
                    <w:p w14:paraId="78F4B5EE" w14:textId="77777777" w:rsidR="00F419E7" w:rsidRPr="00232BB6" w:rsidRDefault="00F419E7" w:rsidP="00F419E7">
                      <w:pPr>
                        <w:pStyle w:val="ListParagraph"/>
                        <w:rPr>
                          <w:rFonts w:cstheme="minorHAnsi"/>
                          <w:sz w:val="28"/>
                          <w:szCs w:val="28"/>
                          <w:lang w:val="en-US"/>
                        </w:rPr>
                      </w:pPr>
                    </w:p>
                    <w:p w14:paraId="2B109610" w14:textId="77777777" w:rsidR="00232BB6" w:rsidRPr="006B623C" w:rsidRDefault="00232BB6" w:rsidP="006B623C">
                      <w:pPr>
                        <w:pStyle w:val="ListParagraph"/>
                        <w:rPr>
                          <w:rFonts w:cstheme="minorHAnsi"/>
                          <w:sz w:val="28"/>
                          <w:szCs w:val="28"/>
                          <w:lang w:val="en-US"/>
                        </w:rPr>
                      </w:pPr>
                    </w:p>
                  </w:txbxContent>
                </v:textbox>
                <w10:wrap type="square" anchorx="page"/>
              </v:shape>
            </w:pict>
          </mc:Fallback>
        </mc:AlternateContent>
      </w:r>
      <w:r w:rsidR="004512C2">
        <w:t xml:space="preserve">Letters - </w:t>
      </w:r>
      <w:r w:rsidR="00D84DE7">
        <w:t>T</w:t>
      </w:r>
      <w:r w:rsidR="004512C2">
        <w:t>he</w:t>
      </w:r>
      <w:r w:rsidR="00797EFF">
        <w:t xml:space="preserve"> names</w:t>
      </w:r>
      <w:r w:rsidR="00084574">
        <w:t xml:space="preserve">  </w:t>
      </w:r>
      <w:r w:rsidR="00401CE1" w:rsidRPr="00401CE1">
        <w:rPr>
          <w:b w:val="0"/>
          <w:bCs w:val="0"/>
          <w:sz w:val="24"/>
          <w:szCs w:val="20"/>
        </w:rPr>
        <w:t>VU22578</w:t>
      </w:r>
      <w:bookmarkEnd w:id="14"/>
    </w:p>
    <w:p w14:paraId="5CFF0D65" w14:textId="51BF09D9" w:rsidR="00FD7AF7" w:rsidRDefault="00FD7AF7">
      <w:pPr>
        <w:rPr>
          <w:rFonts w:cstheme="minorHAnsi"/>
          <w:szCs w:val="28"/>
          <w:lang w:val="en-US"/>
        </w:rPr>
      </w:pPr>
      <w:r>
        <w:rPr>
          <w:rFonts w:cstheme="minorHAnsi"/>
          <w:szCs w:val="28"/>
          <w:lang w:val="en-US"/>
        </w:rPr>
        <w:br w:type="page"/>
      </w:r>
    </w:p>
    <w:p w14:paraId="28E9B834" w14:textId="70484330" w:rsidR="004B70CD" w:rsidRDefault="00FD7AF7">
      <w:pPr>
        <w:rPr>
          <w:rFonts w:cstheme="minorHAnsi"/>
          <w:szCs w:val="28"/>
          <w:lang w:val="en-US"/>
        </w:rPr>
      </w:pPr>
      <w:r>
        <w:rPr>
          <w:noProof/>
        </w:rPr>
        <w:lastRenderedPageBreak/>
        <mc:AlternateContent>
          <mc:Choice Requires="wps">
            <w:drawing>
              <wp:anchor distT="0" distB="0" distL="114300" distR="114300" simplePos="0" relativeHeight="253151232" behindDoc="0" locked="0" layoutInCell="1" allowOverlap="1" wp14:anchorId="2E6220E5" wp14:editId="38526BDF">
                <wp:simplePos x="0" y="0"/>
                <wp:positionH relativeFrom="margin">
                  <wp:posOffset>60960</wp:posOffset>
                </wp:positionH>
                <wp:positionV relativeFrom="paragraph">
                  <wp:posOffset>171450</wp:posOffset>
                </wp:positionV>
                <wp:extent cx="5783580" cy="8374380"/>
                <wp:effectExtent l="0" t="0" r="26670" b="26670"/>
                <wp:wrapNone/>
                <wp:docPr id="68" name="Text Box 68"/>
                <wp:cNvGraphicFramePr/>
                <a:graphic xmlns:a="http://schemas.openxmlformats.org/drawingml/2006/main">
                  <a:graphicData uri="http://schemas.microsoft.com/office/word/2010/wordprocessingShape">
                    <wps:wsp>
                      <wps:cNvSpPr txBox="1"/>
                      <wps:spPr>
                        <a:xfrm>
                          <a:off x="0" y="0"/>
                          <a:ext cx="5783580" cy="8374380"/>
                        </a:xfrm>
                        <a:prstGeom prst="rect">
                          <a:avLst/>
                        </a:prstGeom>
                        <a:solidFill>
                          <a:srgbClr val="FBFBFB"/>
                        </a:solidFill>
                        <a:ln w="6350">
                          <a:solidFill>
                            <a:prstClr val="black"/>
                          </a:solidFill>
                        </a:ln>
                      </wps:spPr>
                      <wps:txbx>
                        <w:txbxContent>
                          <w:p w14:paraId="17CCA819" w14:textId="77777777" w:rsidR="00FD7AF7" w:rsidRPr="00232BB6" w:rsidRDefault="00FD7AF7" w:rsidP="00165DC1">
                            <w:pPr>
                              <w:pStyle w:val="ListParagraph"/>
                              <w:numPr>
                                <w:ilvl w:val="0"/>
                                <w:numId w:val="12"/>
                              </w:numPr>
                              <w:spacing w:before="120" w:after="0"/>
                              <w:rPr>
                                <w:rFonts w:cstheme="minorHAnsi"/>
                                <w:sz w:val="28"/>
                                <w:szCs w:val="28"/>
                                <w:lang w:val="en-US"/>
                              </w:rPr>
                            </w:pPr>
                            <w:r w:rsidRPr="00232BB6">
                              <w:rPr>
                                <w:rFonts w:cstheme="minorHAnsi"/>
                                <w:sz w:val="28"/>
                                <w:szCs w:val="28"/>
                                <w:lang w:val="en-US"/>
                              </w:rPr>
                              <w:t>Tactile experience of forming letters in playdough or sand or paste confetti onto a letter, so that the students can trace and feel the letter shape.</w:t>
                            </w:r>
                          </w:p>
                          <w:p w14:paraId="21599828" w14:textId="77777777" w:rsidR="00FD7AF7" w:rsidRPr="00232BB6" w:rsidRDefault="00FD7AF7" w:rsidP="00FD7AF7">
                            <w:pPr>
                              <w:pStyle w:val="ListParagraph"/>
                              <w:numPr>
                                <w:ilvl w:val="0"/>
                                <w:numId w:val="3"/>
                              </w:numPr>
                              <w:rPr>
                                <w:rFonts w:cstheme="minorHAnsi"/>
                                <w:sz w:val="28"/>
                                <w:szCs w:val="28"/>
                                <w:lang w:val="en-US"/>
                              </w:rPr>
                            </w:pPr>
                            <w:r>
                              <w:rPr>
                                <w:rFonts w:cstheme="minorHAnsi"/>
                                <w:sz w:val="28"/>
                                <w:szCs w:val="28"/>
                                <w:lang w:val="en-US"/>
                              </w:rPr>
                              <w:t>Students c</w:t>
                            </w:r>
                            <w:r w:rsidRPr="00232BB6">
                              <w:rPr>
                                <w:rFonts w:cstheme="minorHAnsi"/>
                                <w:sz w:val="28"/>
                                <w:szCs w:val="28"/>
                                <w:lang w:val="en-US"/>
                              </w:rPr>
                              <w:t>olour the letters to support visual recognition</w:t>
                            </w:r>
                            <w:r>
                              <w:rPr>
                                <w:rFonts w:cstheme="minorHAnsi"/>
                                <w:sz w:val="28"/>
                                <w:szCs w:val="28"/>
                                <w:lang w:val="en-US"/>
                              </w:rPr>
                              <w:t xml:space="preserve">. </w:t>
                            </w:r>
                            <w:r w:rsidRPr="00232BB6">
                              <w:rPr>
                                <w:rFonts w:cstheme="minorHAnsi"/>
                                <w:sz w:val="28"/>
                                <w:szCs w:val="28"/>
                                <w:lang w:val="en-US"/>
                              </w:rPr>
                              <w:t xml:space="preserve"> </w:t>
                            </w:r>
                          </w:p>
                          <w:p w14:paraId="052EFE8B" w14:textId="41256613" w:rsidR="00FD7AF7" w:rsidRPr="00232BB6" w:rsidRDefault="00FD7AF7" w:rsidP="00FD7AF7">
                            <w:pPr>
                              <w:pStyle w:val="ListParagraph"/>
                              <w:numPr>
                                <w:ilvl w:val="0"/>
                                <w:numId w:val="3"/>
                              </w:numPr>
                              <w:rPr>
                                <w:rFonts w:cstheme="minorHAnsi"/>
                                <w:sz w:val="28"/>
                                <w:szCs w:val="28"/>
                                <w:lang w:val="en-US"/>
                              </w:rPr>
                            </w:pPr>
                            <w:r w:rsidRPr="00232BB6">
                              <w:rPr>
                                <w:rFonts w:cstheme="minorHAnsi"/>
                                <w:sz w:val="28"/>
                                <w:szCs w:val="28"/>
                                <w:lang w:val="en-US"/>
                              </w:rPr>
                              <w:t>Cut a letter into 3 or 4 pieces to make a jigsaw</w:t>
                            </w:r>
                            <w:r w:rsidR="00885C91">
                              <w:rPr>
                                <w:rFonts w:cstheme="minorHAnsi"/>
                                <w:sz w:val="28"/>
                                <w:szCs w:val="28"/>
                                <w:lang w:val="en-US"/>
                              </w:rPr>
                              <w:t>.</w:t>
                            </w:r>
                          </w:p>
                          <w:p w14:paraId="76E7BCF6" w14:textId="40DD9E6A" w:rsidR="00FD7AF7" w:rsidRDefault="00FD7AF7" w:rsidP="00FD7AF7">
                            <w:pPr>
                              <w:pStyle w:val="ListParagraph"/>
                              <w:numPr>
                                <w:ilvl w:val="0"/>
                                <w:numId w:val="3"/>
                              </w:numPr>
                              <w:rPr>
                                <w:rFonts w:cstheme="minorHAnsi"/>
                                <w:sz w:val="28"/>
                                <w:szCs w:val="28"/>
                                <w:lang w:val="en-US"/>
                              </w:rPr>
                            </w:pPr>
                            <w:r w:rsidRPr="006D472A">
                              <w:rPr>
                                <w:rFonts w:cstheme="minorHAnsi"/>
                                <w:sz w:val="28"/>
                                <w:szCs w:val="28"/>
                                <w:lang w:val="en-US"/>
                              </w:rPr>
                              <w:t>Teach students to clap their hands and then clap their thighs.</w:t>
                            </w:r>
                            <w:r w:rsidRPr="00232BB6">
                              <w:rPr>
                                <w:rFonts w:cstheme="minorHAnsi"/>
                                <w:sz w:val="28"/>
                                <w:szCs w:val="28"/>
                                <w:lang w:val="en-US"/>
                              </w:rPr>
                              <w:t xml:space="preserve"> </w:t>
                            </w:r>
                            <w:r>
                              <w:rPr>
                                <w:rFonts w:cstheme="minorHAnsi"/>
                                <w:sz w:val="28"/>
                                <w:szCs w:val="28"/>
                                <w:lang w:val="en-US"/>
                              </w:rPr>
                              <w:t xml:space="preserve">Use these actions </w:t>
                            </w:r>
                            <w:r w:rsidRPr="00885C91">
                              <w:rPr>
                                <w:rFonts w:cstheme="minorHAnsi"/>
                                <w:sz w:val="28"/>
                                <w:szCs w:val="28"/>
                                <w:lang w:val="en-US"/>
                              </w:rPr>
                              <w:t>while saying the letters</w:t>
                            </w:r>
                            <w:r>
                              <w:rPr>
                                <w:rFonts w:cstheme="minorHAnsi"/>
                                <w:sz w:val="28"/>
                                <w:szCs w:val="28"/>
                                <w:lang w:val="en-US"/>
                              </w:rPr>
                              <w:t xml:space="preserve"> </w:t>
                            </w:r>
                            <w:r w:rsidRPr="00232BB6">
                              <w:rPr>
                                <w:rFonts w:cstheme="minorHAnsi"/>
                                <w:sz w:val="28"/>
                                <w:szCs w:val="28"/>
                                <w:lang w:val="en-US"/>
                              </w:rPr>
                              <w:t xml:space="preserve">so there is both movement and sound. </w:t>
                            </w:r>
                            <w:r>
                              <w:rPr>
                                <w:rFonts w:cstheme="minorHAnsi"/>
                                <w:sz w:val="28"/>
                                <w:szCs w:val="28"/>
                                <w:lang w:val="en-US"/>
                              </w:rPr>
                              <w:t xml:space="preserve">  e.g.  </w:t>
                            </w:r>
                            <w:r w:rsidRPr="00B66870">
                              <w:rPr>
                                <w:rFonts w:cstheme="minorHAnsi"/>
                                <w:b/>
                                <w:bCs/>
                                <w:sz w:val="28"/>
                                <w:szCs w:val="28"/>
                                <w:lang w:val="en-US"/>
                              </w:rPr>
                              <w:t>A</w:t>
                            </w:r>
                            <w:r w:rsidRPr="00232BB6">
                              <w:rPr>
                                <w:rFonts w:cstheme="minorHAnsi"/>
                                <w:sz w:val="28"/>
                                <w:szCs w:val="28"/>
                                <w:lang w:val="en-US"/>
                              </w:rPr>
                              <w:t xml:space="preserve"> </w:t>
                            </w:r>
                            <w:r w:rsidR="00B66870">
                              <w:rPr>
                                <w:rFonts w:cstheme="minorHAnsi"/>
                                <w:sz w:val="28"/>
                                <w:szCs w:val="28"/>
                                <w:lang w:val="en-US"/>
                              </w:rPr>
                              <w:t xml:space="preserve"> </w:t>
                            </w:r>
                            <w:r w:rsidRPr="00B66870">
                              <w:rPr>
                                <w:rFonts w:cstheme="minorHAnsi"/>
                                <w:i/>
                                <w:iCs/>
                                <w:sz w:val="28"/>
                                <w:szCs w:val="28"/>
                                <w:lang w:val="en-US"/>
                              </w:rPr>
                              <w:t>clap hands</w:t>
                            </w:r>
                            <w:r>
                              <w:rPr>
                                <w:rFonts w:cstheme="minorHAnsi"/>
                                <w:sz w:val="28"/>
                                <w:szCs w:val="28"/>
                                <w:lang w:val="en-US"/>
                              </w:rPr>
                              <w:t xml:space="preserve">  </w:t>
                            </w:r>
                            <w:r w:rsidRPr="00B66870">
                              <w:rPr>
                                <w:rFonts w:cstheme="minorHAnsi"/>
                                <w:b/>
                                <w:bCs/>
                                <w:sz w:val="28"/>
                                <w:szCs w:val="28"/>
                                <w:lang w:val="en-US"/>
                              </w:rPr>
                              <w:t>B</w:t>
                            </w:r>
                            <w:r>
                              <w:rPr>
                                <w:rFonts w:cstheme="minorHAnsi"/>
                                <w:sz w:val="28"/>
                                <w:szCs w:val="28"/>
                                <w:lang w:val="en-US"/>
                              </w:rPr>
                              <w:t xml:space="preserve"> </w:t>
                            </w:r>
                            <w:r w:rsidR="006D5C39">
                              <w:rPr>
                                <w:rFonts w:cstheme="minorHAnsi"/>
                                <w:sz w:val="28"/>
                                <w:szCs w:val="28"/>
                                <w:lang w:val="en-US"/>
                              </w:rPr>
                              <w:t xml:space="preserve"> </w:t>
                            </w:r>
                            <w:r w:rsidRPr="00B66870">
                              <w:rPr>
                                <w:rFonts w:cstheme="minorHAnsi"/>
                                <w:i/>
                                <w:iCs/>
                                <w:sz w:val="28"/>
                                <w:szCs w:val="28"/>
                                <w:lang w:val="en-US"/>
                              </w:rPr>
                              <w:t>clap thighs</w:t>
                            </w:r>
                            <w:r w:rsidRPr="00232BB6">
                              <w:rPr>
                                <w:rFonts w:cstheme="minorHAnsi"/>
                                <w:sz w:val="28"/>
                                <w:szCs w:val="28"/>
                                <w:lang w:val="en-US"/>
                              </w:rPr>
                              <w:t xml:space="preserve"> </w:t>
                            </w:r>
                            <w:r>
                              <w:rPr>
                                <w:rFonts w:cstheme="minorHAnsi"/>
                                <w:sz w:val="28"/>
                                <w:szCs w:val="28"/>
                                <w:lang w:val="en-US"/>
                              </w:rPr>
                              <w:t xml:space="preserve"> </w:t>
                            </w:r>
                            <w:r w:rsidRPr="006D5C39">
                              <w:rPr>
                                <w:rFonts w:cstheme="minorHAnsi"/>
                                <w:b/>
                                <w:bCs/>
                                <w:sz w:val="28"/>
                                <w:szCs w:val="28"/>
                                <w:lang w:val="en-US"/>
                              </w:rPr>
                              <w:t>C</w:t>
                            </w:r>
                            <w:r w:rsidRPr="00232BB6">
                              <w:rPr>
                                <w:rFonts w:cstheme="minorHAnsi"/>
                                <w:sz w:val="28"/>
                                <w:szCs w:val="28"/>
                                <w:lang w:val="en-US"/>
                              </w:rPr>
                              <w:t xml:space="preserve"> </w:t>
                            </w:r>
                            <w:r w:rsidR="006D5C39">
                              <w:rPr>
                                <w:rFonts w:cstheme="minorHAnsi"/>
                                <w:sz w:val="28"/>
                                <w:szCs w:val="28"/>
                                <w:lang w:val="en-US"/>
                              </w:rPr>
                              <w:t xml:space="preserve"> </w:t>
                            </w:r>
                            <w:r w:rsidRPr="006D5C39">
                              <w:rPr>
                                <w:rFonts w:cstheme="minorHAnsi"/>
                                <w:i/>
                                <w:iCs/>
                                <w:sz w:val="28"/>
                                <w:szCs w:val="28"/>
                                <w:lang w:val="en-US"/>
                              </w:rPr>
                              <w:t>clap hands</w:t>
                            </w:r>
                            <w:r w:rsidR="006D5C39">
                              <w:rPr>
                                <w:rFonts w:cstheme="minorHAnsi"/>
                                <w:sz w:val="28"/>
                                <w:szCs w:val="28"/>
                                <w:lang w:val="en-US"/>
                              </w:rPr>
                              <w:t xml:space="preserve"> </w:t>
                            </w:r>
                            <w:r>
                              <w:rPr>
                                <w:rFonts w:cstheme="minorHAnsi"/>
                                <w:sz w:val="28"/>
                                <w:szCs w:val="28"/>
                                <w:lang w:val="en-US"/>
                              </w:rPr>
                              <w:t xml:space="preserve"> </w:t>
                            </w:r>
                            <w:r w:rsidRPr="006D5C39">
                              <w:rPr>
                                <w:rFonts w:cstheme="minorHAnsi"/>
                                <w:b/>
                                <w:bCs/>
                                <w:sz w:val="28"/>
                                <w:szCs w:val="28"/>
                                <w:lang w:val="en-US"/>
                              </w:rPr>
                              <w:t>D</w:t>
                            </w:r>
                            <w:r>
                              <w:rPr>
                                <w:rFonts w:cstheme="minorHAnsi"/>
                                <w:sz w:val="28"/>
                                <w:szCs w:val="28"/>
                                <w:lang w:val="en-US"/>
                              </w:rPr>
                              <w:t xml:space="preserve"> </w:t>
                            </w:r>
                            <w:r w:rsidRPr="006D5C39">
                              <w:rPr>
                                <w:rFonts w:cstheme="minorHAnsi"/>
                                <w:i/>
                                <w:iCs/>
                                <w:sz w:val="28"/>
                                <w:szCs w:val="28"/>
                                <w:lang w:val="en-US"/>
                              </w:rPr>
                              <w:t>clap thighs</w:t>
                            </w:r>
                            <w:r>
                              <w:rPr>
                                <w:rFonts w:cstheme="minorHAnsi"/>
                                <w:sz w:val="28"/>
                                <w:szCs w:val="28"/>
                                <w:lang w:val="en-US"/>
                              </w:rPr>
                              <w:t xml:space="preserve"> etc</w:t>
                            </w:r>
                            <w:r w:rsidRPr="00232BB6">
                              <w:rPr>
                                <w:rFonts w:cstheme="minorHAnsi"/>
                                <w:sz w:val="28"/>
                                <w:szCs w:val="28"/>
                                <w:lang w:val="en-US"/>
                              </w:rPr>
                              <w:t xml:space="preserve">. Alternatively students could tap their </w:t>
                            </w:r>
                            <w:r w:rsidR="006D5C39">
                              <w:rPr>
                                <w:rFonts w:cstheme="minorHAnsi"/>
                                <w:sz w:val="28"/>
                                <w:szCs w:val="28"/>
                                <w:lang w:val="en-US"/>
                              </w:rPr>
                              <w:t>shoulders</w:t>
                            </w:r>
                            <w:r w:rsidR="006D5C39" w:rsidRPr="006D5C39">
                              <w:rPr>
                                <w:rFonts w:cstheme="minorHAnsi"/>
                                <w:sz w:val="28"/>
                                <w:szCs w:val="28"/>
                                <w:lang w:val="en-US"/>
                              </w:rPr>
                              <w:t xml:space="preserve"> </w:t>
                            </w:r>
                            <w:r w:rsidR="006D5C39">
                              <w:rPr>
                                <w:rFonts w:cstheme="minorHAnsi"/>
                                <w:sz w:val="28"/>
                                <w:szCs w:val="28"/>
                                <w:lang w:val="en-US"/>
                              </w:rPr>
                              <w:t xml:space="preserve">and </w:t>
                            </w:r>
                            <w:r w:rsidR="006D5C39" w:rsidRPr="00232BB6">
                              <w:rPr>
                                <w:rFonts w:cstheme="minorHAnsi"/>
                                <w:sz w:val="28"/>
                                <w:szCs w:val="28"/>
                                <w:lang w:val="en-US"/>
                              </w:rPr>
                              <w:t>desks</w:t>
                            </w:r>
                            <w:r w:rsidRPr="00232BB6">
                              <w:rPr>
                                <w:rFonts w:cstheme="minorHAnsi"/>
                                <w:sz w:val="28"/>
                                <w:szCs w:val="28"/>
                                <w:lang w:val="en-US"/>
                              </w:rPr>
                              <w:t>.</w:t>
                            </w:r>
                          </w:p>
                          <w:p w14:paraId="3349187D" w14:textId="77777777" w:rsidR="00FD7AF7" w:rsidRPr="00232BB6" w:rsidRDefault="00FD7AF7" w:rsidP="00FD7AF7">
                            <w:pPr>
                              <w:pStyle w:val="ListParagraph"/>
                              <w:numPr>
                                <w:ilvl w:val="0"/>
                                <w:numId w:val="3"/>
                              </w:numPr>
                              <w:rPr>
                                <w:rFonts w:cstheme="minorHAnsi"/>
                                <w:sz w:val="28"/>
                                <w:szCs w:val="28"/>
                                <w:lang w:val="en-US"/>
                              </w:rPr>
                            </w:pPr>
                            <w:r w:rsidRPr="00232BB6">
                              <w:rPr>
                                <w:rFonts w:cstheme="minorHAnsi"/>
                                <w:sz w:val="28"/>
                                <w:szCs w:val="28"/>
                                <w:lang w:val="en-US"/>
                              </w:rPr>
                              <w:t xml:space="preserve">Ask students to stand up and walk around the room </w:t>
                            </w:r>
                            <w:r>
                              <w:rPr>
                                <w:rFonts w:cstheme="minorHAnsi"/>
                                <w:sz w:val="28"/>
                                <w:szCs w:val="28"/>
                                <w:lang w:val="en-US"/>
                              </w:rPr>
                              <w:t>repeating</w:t>
                            </w:r>
                            <w:r w:rsidRPr="00232BB6">
                              <w:rPr>
                                <w:rFonts w:cstheme="minorHAnsi"/>
                                <w:sz w:val="28"/>
                                <w:szCs w:val="28"/>
                                <w:lang w:val="en-US"/>
                              </w:rPr>
                              <w:t xml:space="preserve"> the letters you are teaching</w:t>
                            </w:r>
                            <w:r>
                              <w:rPr>
                                <w:rFonts w:cstheme="minorHAnsi"/>
                                <w:sz w:val="28"/>
                                <w:szCs w:val="28"/>
                                <w:lang w:val="en-US"/>
                              </w:rPr>
                              <w:t>.</w:t>
                            </w:r>
                          </w:p>
                          <w:p w14:paraId="163D3546" w14:textId="77777777" w:rsidR="00FD7AF7" w:rsidRPr="00232BB6" w:rsidRDefault="00FD7AF7" w:rsidP="00FD7AF7">
                            <w:pPr>
                              <w:pStyle w:val="ListParagraph"/>
                              <w:numPr>
                                <w:ilvl w:val="0"/>
                                <w:numId w:val="3"/>
                              </w:numPr>
                              <w:rPr>
                                <w:rFonts w:cstheme="minorHAnsi"/>
                                <w:sz w:val="28"/>
                                <w:szCs w:val="28"/>
                                <w:lang w:val="en-US"/>
                              </w:rPr>
                            </w:pPr>
                            <w:r w:rsidRPr="00232BB6">
                              <w:rPr>
                                <w:rFonts w:cstheme="minorHAnsi"/>
                                <w:sz w:val="28"/>
                                <w:szCs w:val="28"/>
                                <w:lang w:val="en-US"/>
                              </w:rPr>
                              <w:t>Students point to the letters on the alphabet strips as the teacher randomly calls them.</w:t>
                            </w:r>
                          </w:p>
                          <w:p w14:paraId="45318B4E" w14:textId="77777777" w:rsidR="00FD7AF7" w:rsidRPr="00BA7A97" w:rsidRDefault="00FD7AF7" w:rsidP="00FD7AF7">
                            <w:pPr>
                              <w:pStyle w:val="ListParagraph"/>
                              <w:numPr>
                                <w:ilvl w:val="0"/>
                                <w:numId w:val="3"/>
                              </w:numPr>
                              <w:autoSpaceDE w:val="0"/>
                              <w:autoSpaceDN w:val="0"/>
                              <w:adjustRightInd w:val="0"/>
                              <w:spacing w:after="0" w:line="240" w:lineRule="auto"/>
                              <w:rPr>
                                <w:rFonts w:cstheme="minorHAnsi"/>
                                <w:sz w:val="28"/>
                                <w:szCs w:val="28"/>
                              </w:rPr>
                            </w:pPr>
                            <w:r>
                              <w:rPr>
                                <w:rFonts w:cstheme="minorHAnsi"/>
                                <w:sz w:val="28"/>
                                <w:szCs w:val="28"/>
                                <w:lang w:val="en-US"/>
                              </w:rPr>
                              <w:t>Students w</w:t>
                            </w:r>
                            <w:r w:rsidRPr="00232BB6">
                              <w:rPr>
                                <w:rFonts w:cstheme="minorHAnsi"/>
                                <w:sz w:val="28"/>
                                <w:szCs w:val="28"/>
                                <w:lang w:val="en-US"/>
                              </w:rPr>
                              <w:t>rite about ten letters on a page</w:t>
                            </w:r>
                            <w:r w:rsidRPr="007445A2">
                              <w:rPr>
                                <w:rFonts w:cstheme="minorHAnsi"/>
                                <w:sz w:val="28"/>
                                <w:szCs w:val="28"/>
                                <w:lang w:val="en-US"/>
                              </w:rPr>
                              <w:t>. Show the class a letter</w:t>
                            </w:r>
                            <w:r w:rsidRPr="00232BB6">
                              <w:rPr>
                                <w:rFonts w:cstheme="minorHAnsi"/>
                                <w:sz w:val="28"/>
                                <w:szCs w:val="28"/>
                                <w:lang w:val="en-US"/>
                              </w:rPr>
                              <w:t xml:space="preserve"> and </w:t>
                            </w:r>
                            <w:r>
                              <w:rPr>
                                <w:rFonts w:cstheme="minorHAnsi"/>
                                <w:sz w:val="28"/>
                                <w:szCs w:val="28"/>
                                <w:lang w:val="en-US"/>
                              </w:rPr>
                              <w:t>students</w:t>
                            </w:r>
                            <w:r w:rsidRPr="00232BB6">
                              <w:rPr>
                                <w:rFonts w:cstheme="minorHAnsi"/>
                                <w:sz w:val="28"/>
                                <w:szCs w:val="28"/>
                                <w:lang w:val="en-US"/>
                              </w:rPr>
                              <w:t xml:space="preserve"> </w:t>
                            </w:r>
                            <w:r>
                              <w:rPr>
                                <w:rFonts w:cstheme="minorHAnsi"/>
                                <w:sz w:val="28"/>
                                <w:szCs w:val="28"/>
                                <w:lang w:val="en-US"/>
                              </w:rPr>
                              <w:t>circle</w:t>
                            </w:r>
                            <w:r w:rsidRPr="00232BB6">
                              <w:rPr>
                                <w:rFonts w:cstheme="minorHAnsi"/>
                                <w:sz w:val="28"/>
                                <w:szCs w:val="28"/>
                                <w:lang w:val="en-US"/>
                              </w:rPr>
                              <w:t xml:space="preserve"> it on their paper.</w:t>
                            </w:r>
                          </w:p>
                          <w:p w14:paraId="18BA171D" w14:textId="58401B2D" w:rsidR="00FD7AF7" w:rsidRDefault="00FD7AF7" w:rsidP="00FD7AF7">
                            <w:pPr>
                              <w:pStyle w:val="ListParagraph"/>
                              <w:numPr>
                                <w:ilvl w:val="0"/>
                                <w:numId w:val="3"/>
                              </w:numPr>
                              <w:shd w:val="clear" w:color="auto" w:fill="F9F9F9"/>
                              <w:rPr>
                                <w:rFonts w:cstheme="minorHAnsi"/>
                                <w:sz w:val="28"/>
                                <w:szCs w:val="36"/>
                                <w:lang w:val="en-US"/>
                              </w:rPr>
                            </w:pPr>
                            <w:r>
                              <w:rPr>
                                <w:rFonts w:cstheme="minorHAnsi"/>
                                <w:sz w:val="28"/>
                                <w:szCs w:val="36"/>
                                <w:lang w:val="en-US"/>
                              </w:rPr>
                              <w:t xml:space="preserve">Practise </w:t>
                            </w:r>
                            <w:r w:rsidRPr="00704119">
                              <w:rPr>
                                <w:rFonts w:cstheme="minorHAnsi"/>
                                <w:sz w:val="28"/>
                                <w:szCs w:val="36"/>
                                <w:lang w:val="en-US"/>
                              </w:rPr>
                              <w:t xml:space="preserve">minimal pairs </w:t>
                            </w:r>
                            <w:r w:rsidRPr="00704119">
                              <w:rPr>
                                <w:rFonts w:cstheme="minorHAnsi"/>
                                <w:sz w:val="28"/>
                                <w:szCs w:val="36"/>
                                <w:lang w:val="en-US"/>
                              </w:rPr>
                              <w:br/>
                              <w:t>e.g. V and B,   E and I,   R and L,   Q and U,   J and K</w:t>
                            </w:r>
                          </w:p>
                          <w:p w14:paraId="07D50DBB" w14:textId="2E5F7114" w:rsidR="008C266E" w:rsidRPr="00885C91" w:rsidRDefault="008C266E" w:rsidP="00FD7AF7">
                            <w:pPr>
                              <w:pStyle w:val="ListParagraph"/>
                              <w:numPr>
                                <w:ilvl w:val="0"/>
                                <w:numId w:val="3"/>
                              </w:numPr>
                              <w:shd w:val="clear" w:color="auto" w:fill="F9F9F9"/>
                              <w:rPr>
                                <w:rFonts w:cstheme="minorHAnsi"/>
                                <w:sz w:val="28"/>
                                <w:szCs w:val="36"/>
                                <w:lang w:val="en-US"/>
                              </w:rPr>
                            </w:pPr>
                            <w:r w:rsidRPr="00885C91">
                              <w:rPr>
                                <w:rFonts w:cstheme="minorHAnsi"/>
                                <w:sz w:val="28"/>
                                <w:szCs w:val="36"/>
                                <w:lang w:val="en-US"/>
                              </w:rPr>
                              <w:t xml:space="preserve">Find, point to and say the names of letters in words around the room. </w:t>
                            </w:r>
                          </w:p>
                          <w:p w14:paraId="6FD42584" w14:textId="6D321F94" w:rsidR="008C266E" w:rsidRPr="00885C91" w:rsidRDefault="008C266E" w:rsidP="00FD7AF7">
                            <w:pPr>
                              <w:pStyle w:val="ListParagraph"/>
                              <w:numPr>
                                <w:ilvl w:val="0"/>
                                <w:numId w:val="3"/>
                              </w:numPr>
                              <w:shd w:val="clear" w:color="auto" w:fill="F9F9F9"/>
                              <w:rPr>
                                <w:rFonts w:cstheme="minorHAnsi"/>
                                <w:sz w:val="28"/>
                                <w:szCs w:val="36"/>
                                <w:lang w:val="en-US"/>
                              </w:rPr>
                            </w:pPr>
                            <w:r w:rsidRPr="00885C91">
                              <w:rPr>
                                <w:rFonts w:cstheme="minorHAnsi"/>
                                <w:sz w:val="28"/>
                                <w:szCs w:val="36"/>
                                <w:lang w:val="en-US"/>
                              </w:rPr>
                              <w:t xml:space="preserve">Cut out specified letters from magazines or supermarket catalogues and create a class or group collage. Students repeat the names of the letters as they cut and paste. </w:t>
                            </w:r>
                          </w:p>
                          <w:p w14:paraId="36157CF7" w14:textId="77777777" w:rsidR="00FD7AF7" w:rsidRPr="00A9576D" w:rsidRDefault="00FD7AF7" w:rsidP="00FD7AF7">
                            <w:pPr>
                              <w:shd w:val="clear" w:color="auto" w:fill="F9F9F9"/>
                              <w:rPr>
                                <w:rFonts w:cstheme="minorHAnsi"/>
                                <w:sz w:val="10"/>
                                <w:szCs w:val="14"/>
                                <w:lang w:val="en-US"/>
                              </w:rPr>
                            </w:pPr>
                          </w:p>
                          <w:p w14:paraId="7167E9DE" w14:textId="77777777" w:rsidR="00FD7AF7" w:rsidRPr="00885C91" w:rsidRDefault="00FD7AF7" w:rsidP="00FD7AF7">
                            <w:pPr>
                              <w:shd w:val="clear" w:color="auto" w:fill="F9F9F9"/>
                              <w:rPr>
                                <w:rFonts w:cstheme="minorHAnsi"/>
                                <w:b/>
                                <w:bCs/>
                                <w:szCs w:val="36"/>
                                <w:lang w:val="en-US"/>
                              </w:rPr>
                            </w:pPr>
                            <w:r w:rsidRPr="00885C91">
                              <w:rPr>
                                <w:rFonts w:cstheme="minorHAnsi"/>
                                <w:b/>
                                <w:bCs/>
                                <w:szCs w:val="36"/>
                                <w:lang w:val="en-US"/>
                              </w:rPr>
                              <w:t>Alphabet bingo</w:t>
                            </w:r>
                          </w:p>
                          <w:p w14:paraId="3A83D732" w14:textId="77777777" w:rsidR="00FD7AF7" w:rsidRPr="00885C91" w:rsidRDefault="00FD7AF7" w:rsidP="00165DC1">
                            <w:pPr>
                              <w:pStyle w:val="ListParagraph"/>
                              <w:numPr>
                                <w:ilvl w:val="0"/>
                                <w:numId w:val="76"/>
                              </w:numPr>
                              <w:spacing w:after="0" w:line="240" w:lineRule="auto"/>
                              <w:rPr>
                                <w:sz w:val="28"/>
                                <w:szCs w:val="36"/>
                              </w:rPr>
                            </w:pPr>
                            <w:r w:rsidRPr="00885C91">
                              <w:rPr>
                                <w:sz w:val="28"/>
                                <w:szCs w:val="36"/>
                              </w:rPr>
                              <w:t>Print copies of the bingo card templates on the next page.</w:t>
                            </w:r>
                          </w:p>
                          <w:p w14:paraId="6EE36237" w14:textId="77777777" w:rsidR="00FD7AF7" w:rsidRPr="00885C91" w:rsidRDefault="00FD7AF7" w:rsidP="00165DC1">
                            <w:pPr>
                              <w:pStyle w:val="ListParagraph"/>
                              <w:numPr>
                                <w:ilvl w:val="0"/>
                                <w:numId w:val="76"/>
                              </w:numPr>
                              <w:spacing w:after="0" w:line="240" w:lineRule="auto"/>
                              <w:rPr>
                                <w:sz w:val="28"/>
                                <w:szCs w:val="36"/>
                              </w:rPr>
                            </w:pPr>
                            <w:r w:rsidRPr="00885C91">
                              <w:rPr>
                                <w:sz w:val="28"/>
                                <w:szCs w:val="36"/>
                              </w:rPr>
                              <w:t xml:space="preserve">Give each student a card. </w:t>
                            </w:r>
                          </w:p>
                          <w:p w14:paraId="243BDC02" w14:textId="31175375" w:rsidR="00FD7AF7" w:rsidRPr="00885C91" w:rsidRDefault="00FD7AF7" w:rsidP="00165DC1">
                            <w:pPr>
                              <w:pStyle w:val="ListParagraph"/>
                              <w:numPr>
                                <w:ilvl w:val="0"/>
                                <w:numId w:val="76"/>
                              </w:numPr>
                              <w:spacing w:after="0" w:line="240" w:lineRule="auto"/>
                              <w:rPr>
                                <w:sz w:val="28"/>
                                <w:szCs w:val="36"/>
                              </w:rPr>
                            </w:pPr>
                            <w:r w:rsidRPr="00885C91">
                              <w:rPr>
                                <w:sz w:val="28"/>
                                <w:szCs w:val="36"/>
                              </w:rPr>
                              <w:t xml:space="preserve">Into the </w:t>
                            </w:r>
                            <w:r w:rsidR="00885C91" w:rsidRPr="00885C91">
                              <w:rPr>
                                <w:sz w:val="28"/>
                                <w:szCs w:val="36"/>
                              </w:rPr>
                              <w:t>five</w:t>
                            </w:r>
                            <w:r w:rsidRPr="00885C91">
                              <w:rPr>
                                <w:sz w:val="28"/>
                                <w:szCs w:val="36"/>
                              </w:rPr>
                              <w:t xml:space="preserve"> spaces on the card, students copy any letters from their </w:t>
                            </w:r>
                            <w:r w:rsidRPr="00885C91">
                              <w:rPr>
                                <w:i/>
                                <w:iCs/>
                                <w:sz w:val="28"/>
                                <w:szCs w:val="36"/>
                              </w:rPr>
                              <w:t>alphabet strip</w:t>
                            </w:r>
                            <w:r w:rsidRPr="00885C91">
                              <w:rPr>
                                <w:sz w:val="28"/>
                                <w:szCs w:val="36"/>
                              </w:rPr>
                              <w:t>.</w:t>
                            </w:r>
                          </w:p>
                          <w:p w14:paraId="2773EE4D" w14:textId="77777777" w:rsidR="00FD7AF7" w:rsidRPr="00885C91" w:rsidRDefault="00FD7AF7" w:rsidP="00165DC1">
                            <w:pPr>
                              <w:pStyle w:val="ListParagraph"/>
                              <w:numPr>
                                <w:ilvl w:val="0"/>
                                <w:numId w:val="76"/>
                              </w:numPr>
                              <w:spacing w:after="0" w:line="240" w:lineRule="auto"/>
                              <w:rPr>
                                <w:sz w:val="36"/>
                                <w:szCs w:val="36"/>
                              </w:rPr>
                            </w:pPr>
                            <w:r w:rsidRPr="00885C91">
                              <w:rPr>
                                <w:sz w:val="28"/>
                                <w:szCs w:val="36"/>
                              </w:rPr>
                              <w:t xml:space="preserve">Use an </w:t>
                            </w:r>
                            <w:r w:rsidRPr="00885C91">
                              <w:rPr>
                                <w:i/>
                                <w:iCs/>
                                <w:sz w:val="28"/>
                                <w:szCs w:val="36"/>
                              </w:rPr>
                              <w:t>alphabet strip</w:t>
                            </w:r>
                            <w:r w:rsidRPr="00885C91">
                              <w:rPr>
                                <w:sz w:val="28"/>
                                <w:szCs w:val="36"/>
                              </w:rPr>
                              <w:t xml:space="preserve"> as the master sheet to call the letters. </w:t>
                            </w:r>
                          </w:p>
                          <w:p w14:paraId="2589D4F1" w14:textId="13CEF535" w:rsidR="00FD7AF7" w:rsidRPr="00885C91" w:rsidRDefault="00FD7AF7" w:rsidP="00165DC1">
                            <w:pPr>
                              <w:pStyle w:val="ListParagraph"/>
                              <w:numPr>
                                <w:ilvl w:val="0"/>
                                <w:numId w:val="76"/>
                              </w:numPr>
                              <w:spacing w:after="0" w:line="240" w:lineRule="auto"/>
                              <w:rPr>
                                <w:sz w:val="44"/>
                                <w:szCs w:val="44"/>
                              </w:rPr>
                            </w:pPr>
                            <w:r w:rsidRPr="00885C91">
                              <w:rPr>
                                <w:rFonts w:cs="Arial"/>
                                <w:sz w:val="28"/>
                                <w:szCs w:val="36"/>
                              </w:rPr>
                              <w:t>Teacher calls out a letter</w:t>
                            </w:r>
                            <w:r w:rsidR="00AB7431">
                              <w:rPr>
                                <w:rFonts w:cs="Arial"/>
                                <w:sz w:val="28"/>
                                <w:szCs w:val="36"/>
                              </w:rPr>
                              <w:t>. S</w:t>
                            </w:r>
                            <w:r w:rsidRPr="00885C91">
                              <w:rPr>
                                <w:rFonts w:cs="Arial"/>
                                <w:sz w:val="28"/>
                                <w:szCs w:val="36"/>
                              </w:rPr>
                              <w:t xml:space="preserve">tudents mark off </w:t>
                            </w:r>
                            <w:r w:rsidR="00AB7431" w:rsidRPr="00885C91">
                              <w:rPr>
                                <w:rFonts w:cs="Arial"/>
                                <w:sz w:val="28"/>
                                <w:szCs w:val="36"/>
                              </w:rPr>
                              <w:t xml:space="preserve">the matching letter on their card </w:t>
                            </w:r>
                            <w:r w:rsidR="00AB7431">
                              <w:rPr>
                                <w:rFonts w:cs="Arial"/>
                                <w:sz w:val="28"/>
                                <w:szCs w:val="36"/>
                              </w:rPr>
                              <w:t xml:space="preserve">with a pencil or </w:t>
                            </w:r>
                            <w:r w:rsidRPr="00885C91">
                              <w:rPr>
                                <w:rFonts w:cs="Arial"/>
                                <w:sz w:val="28"/>
                                <w:szCs w:val="36"/>
                              </w:rPr>
                              <w:t>bits of paper.</w:t>
                            </w:r>
                          </w:p>
                          <w:p w14:paraId="33BAFAA4" w14:textId="77777777" w:rsidR="00FD7AF7" w:rsidRPr="00885C91" w:rsidRDefault="00FD7AF7" w:rsidP="00165DC1">
                            <w:pPr>
                              <w:pStyle w:val="ListParagraph"/>
                              <w:numPr>
                                <w:ilvl w:val="0"/>
                                <w:numId w:val="76"/>
                              </w:numPr>
                              <w:spacing w:after="0" w:line="240" w:lineRule="auto"/>
                              <w:rPr>
                                <w:sz w:val="44"/>
                                <w:szCs w:val="44"/>
                              </w:rPr>
                            </w:pPr>
                            <w:r w:rsidRPr="00885C91">
                              <w:rPr>
                                <w:rFonts w:cs="Arial"/>
                                <w:sz w:val="28"/>
                                <w:szCs w:val="36"/>
                              </w:rPr>
                              <w:t>With all letters marked off their card, the winner calls out ‘Bingo’.</w:t>
                            </w:r>
                          </w:p>
                          <w:p w14:paraId="272E3E4C" w14:textId="04D38ED9" w:rsidR="00FD7AF7" w:rsidRPr="007445A2" w:rsidRDefault="007445A2" w:rsidP="00165DC1">
                            <w:pPr>
                              <w:pStyle w:val="ListParagraph"/>
                              <w:numPr>
                                <w:ilvl w:val="0"/>
                                <w:numId w:val="76"/>
                              </w:numPr>
                              <w:spacing w:after="0" w:line="240" w:lineRule="auto"/>
                              <w:rPr>
                                <w:sz w:val="44"/>
                                <w:szCs w:val="44"/>
                              </w:rPr>
                            </w:pPr>
                            <w:r w:rsidRPr="007445A2">
                              <w:rPr>
                                <w:sz w:val="28"/>
                                <w:szCs w:val="28"/>
                              </w:rPr>
                              <w:t>T</w:t>
                            </w:r>
                            <w:r w:rsidR="00FD7AF7" w:rsidRPr="007445A2">
                              <w:rPr>
                                <w:sz w:val="28"/>
                                <w:szCs w:val="28"/>
                              </w:rPr>
                              <w:t>he same cards can be used for multiple games</w:t>
                            </w:r>
                            <w:r w:rsidRPr="007445A2">
                              <w:rPr>
                                <w:sz w:val="28"/>
                                <w:szCs w:val="28"/>
                              </w:rPr>
                              <w:t xml:space="preserve"> if </w:t>
                            </w:r>
                            <w:r w:rsidRPr="007445A2">
                              <w:rPr>
                                <w:rFonts w:cs="Arial"/>
                                <w:sz w:val="28"/>
                                <w:szCs w:val="36"/>
                              </w:rPr>
                              <w:t>bits of paper</w:t>
                            </w:r>
                            <w:r w:rsidRPr="007445A2">
                              <w:rPr>
                                <w:sz w:val="28"/>
                                <w:szCs w:val="28"/>
                              </w:rPr>
                              <w:t xml:space="preserve"> or counters are used</w:t>
                            </w:r>
                            <w:r w:rsidR="004227B1">
                              <w:rPr>
                                <w:sz w:val="28"/>
                                <w:szCs w:val="28"/>
                              </w:rPr>
                              <w:t>.</w:t>
                            </w:r>
                            <w:r w:rsidR="00FD7AF7" w:rsidRPr="007445A2">
                              <w:rPr>
                                <w:sz w:val="28"/>
                                <w:szCs w:val="28"/>
                              </w:rPr>
                              <w:t xml:space="preserve"> </w:t>
                            </w:r>
                          </w:p>
                          <w:p w14:paraId="34189F7C" w14:textId="77777777" w:rsidR="00FD7AF7" w:rsidRPr="007445A2" w:rsidRDefault="00FD7AF7" w:rsidP="00FD7AF7">
                            <w:pPr>
                              <w:spacing w:after="0" w:line="240" w:lineRule="auto"/>
                              <w:ind w:left="360"/>
                              <w:rPr>
                                <w:sz w:val="6"/>
                                <w:szCs w:val="6"/>
                              </w:rPr>
                            </w:pPr>
                          </w:p>
                          <w:p w14:paraId="2FAB2287" w14:textId="0C8C3BE2" w:rsidR="00FD7AF7" w:rsidRPr="00A9576D" w:rsidRDefault="00FD7AF7" w:rsidP="00FD7AF7">
                            <w:pPr>
                              <w:shd w:val="clear" w:color="auto" w:fill="F9F9F9"/>
                              <w:rPr>
                                <w:rFonts w:cstheme="minorHAnsi"/>
                                <w:szCs w:val="36"/>
                                <w:lang w:val="en-US"/>
                              </w:rPr>
                            </w:pPr>
                            <w:r w:rsidRPr="00885C91">
                              <w:rPr>
                                <w:rFonts w:cstheme="minorHAnsi"/>
                                <w:szCs w:val="36"/>
                                <w:lang w:val="en-US"/>
                              </w:rPr>
                              <w:t>A confident student could be the caller in later games.</w:t>
                            </w:r>
                            <w:r>
                              <w:rPr>
                                <w:rFonts w:cstheme="minorHAnsi"/>
                                <w:szCs w:val="36"/>
                                <w:lang w:val="en-US"/>
                              </w:rPr>
                              <w:t xml:space="preserve"> </w:t>
                            </w:r>
                            <w:r w:rsidRPr="00A9576D">
                              <w:rPr>
                                <w:rFonts w:cstheme="minorHAnsi"/>
                                <w:szCs w:val="36"/>
                                <w:lang w:val="en-US"/>
                              </w:rPr>
                              <w:t xml:space="preserve"> </w:t>
                            </w:r>
                          </w:p>
                          <w:p w14:paraId="53585DA6" w14:textId="77777777" w:rsidR="00FD7AF7" w:rsidRPr="00BF27C3" w:rsidRDefault="00FD7AF7" w:rsidP="00FD7AF7">
                            <w:pPr>
                              <w:shd w:val="clear" w:color="auto" w:fill="F9F9F9"/>
                              <w:rPr>
                                <w:rFonts w:cstheme="minorHAnsi"/>
                                <w:szCs w:val="36"/>
                                <w:lang w:val="en-US"/>
                              </w:rPr>
                            </w:pPr>
                          </w:p>
                          <w:p w14:paraId="000D8386" w14:textId="77777777" w:rsidR="00FD7AF7" w:rsidRPr="00232BB6" w:rsidRDefault="00FD7AF7" w:rsidP="00FD7AF7">
                            <w:pPr>
                              <w:pStyle w:val="ListParagraph"/>
                              <w:autoSpaceDE w:val="0"/>
                              <w:autoSpaceDN w:val="0"/>
                              <w:adjustRightInd w:val="0"/>
                              <w:spacing w:after="0" w:line="240" w:lineRule="auto"/>
                              <w:rPr>
                                <w:rFonts w:cstheme="minorHAnsi"/>
                                <w:sz w:val="28"/>
                                <w:szCs w:val="28"/>
                              </w:rPr>
                            </w:pPr>
                          </w:p>
                          <w:p w14:paraId="217B5378" w14:textId="77777777" w:rsidR="00FD7AF7" w:rsidRPr="002E1A98" w:rsidRDefault="00FD7AF7" w:rsidP="00FD7AF7">
                            <w:pPr>
                              <w:pStyle w:val="ListParagraph"/>
                              <w:rPr>
                                <w:rFonts w:cstheme="minorHAnsi"/>
                                <w:sz w:val="28"/>
                                <w:szCs w:val="28"/>
                                <w:lang w:val="en-US"/>
                              </w:rPr>
                            </w:pPr>
                          </w:p>
                          <w:p w14:paraId="133DE762" w14:textId="77777777" w:rsidR="00FD7AF7" w:rsidRPr="00232BB6" w:rsidRDefault="00FD7AF7" w:rsidP="00FD7AF7">
                            <w:pPr>
                              <w:pStyle w:val="ListParagraph"/>
                              <w:rPr>
                                <w:rFonts w:cstheme="minorHAnsi"/>
                                <w:sz w:val="28"/>
                                <w:szCs w:val="28"/>
                                <w:lang w:val="en-US"/>
                              </w:rPr>
                            </w:pPr>
                          </w:p>
                          <w:p w14:paraId="48E251F9" w14:textId="77777777" w:rsidR="00FD7AF7" w:rsidRDefault="00FD7AF7" w:rsidP="00FD7A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220E5" id="Text Box 68" o:spid="_x0000_s1100" type="#_x0000_t202" style="position:absolute;margin-left:4.8pt;margin-top:13.5pt;width:455.4pt;height:659.4pt;z-index:25315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pbPAIAAIYEAAAOAAAAZHJzL2Uyb0RvYy54bWysVNtu2zAMfR+wfxD0vjjXJgviFGmKDAOK&#10;tkA69FmWpdiYLGqSEjv7+lGyc2m7p2EIoJA6zBF5SGZx21SKHIR1JeiUDnp9SoTmkJd6l9IfL5sv&#10;M0qcZzpnCrRI6VE4erv8/GlRm7kYQgEqF5YgiXbz2qS08N7Mk8TxQlTM9cAIjaAEWzGPrt0luWU1&#10;slcqGfb7N0kNNjcWuHAOb+9bkC4jv5SC+ycpnfBEpRRz8/G08czCmSwXbL6zzBQl79Jg/5BFxUqN&#10;j56p7plnZG/LD1RVyS04kL7HoUpAypKLWANWM+i/q2ZbMCNiLSiOM2eZ3P+j5Y+HrXm2xDd30GAD&#10;gyC1cXOHl6GeRtoqfGOmBHGU8HiWTTSecLycTGejyQwhjthsNB2P0EGe5PJzY53/JqAiwUipxb5E&#10;udjhwfk29BQSXnOgynxTKhUdu8vWypIDwx5u7sKnY38TpjSpU3ozmvQj8xsscJ8pMsX4z48MmK3S&#10;mPSl+mD5JmtImad0ND1Jk0F+RMUstMPkDN+UyP/AnH9mFqcHlcCN8E94SAWYFHQWJQXY33+7D/HY&#10;VEQpqXEaU+p+7ZkVlKjvGtv9dTAeh/GNzngyHaJjr5HsGtH7ag0o1gB3z/BohnivTqa0UL3i4qzC&#10;qwgxzfHtlPqTufbtjuDicbFaxSAcWMP8g94aHqhDa4KuL80rs6ZrrMeZeITT3LL5u/62seGXGlZ7&#10;D7KMzQ9Ct6p2+uOwx/HpFjNs07Ufoy5/H8s/AAAA//8DAFBLAwQUAAYACAAAACEAUUzvvd4AAAAJ&#10;AQAADwAAAGRycy9kb3ducmV2LnhtbEyPzU7DMBCE70i8g7VI3KhDSEIb4lQIhLhwafm7uvESR43X&#10;IXab8PZsT3AczWjmm2o9u14ccQydJwXXiwQEUuNNR62Ct9enqyWIEDUZ3XtCBT8YYF2fn1W6NH6i&#10;DR63sRVcQqHUCmyMQyllaCw6HRZ+QGLvy49OR5ZjK82oJy53vUyTpJBOd8QLVg/4YLHZbw+OR/Rk&#10;zbv5lEP+/fL8uC+y/GPjlbq8mO/vQESc418YTviMDjUz7fyBTBC9glXBQQXpLT9ie5UmGYgd526y&#10;fAmyruT/B/UvAAAA//8DAFBLAQItABQABgAIAAAAIQC2gziS/gAAAOEBAAATAAAAAAAAAAAAAAAA&#10;AAAAAABbQ29udGVudF9UeXBlc10ueG1sUEsBAi0AFAAGAAgAAAAhADj9If/WAAAAlAEAAAsAAAAA&#10;AAAAAAAAAAAALwEAAF9yZWxzLy5yZWxzUEsBAi0AFAAGAAgAAAAhABRuKls8AgAAhgQAAA4AAAAA&#10;AAAAAAAAAAAALgIAAGRycy9lMm9Eb2MueG1sUEsBAi0AFAAGAAgAAAAhAFFM773eAAAACQEAAA8A&#10;AAAAAAAAAAAAAAAAlgQAAGRycy9kb3ducmV2LnhtbFBLBQYAAAAABAAEAPMAAAChBQAAAAA=&#10;" fillcolor="#fbfbfb" strokeweight=".5pt">
                <v:textbox>
                  <w:txbxContent>
                    <w:p w14:paraId="17CCA819" w14:textId="77777777" w:rsidR="00FD7AF7" w:rsidRPr="00232BB6" w:rsidRDefault="00FD7AF7" w:rsidP="00165DC1">
                      <w:pPr>
                        <w:pStyle w:val="ListParagraph"/>
                        <w:numPr>
                          <w:ilvl w:val="0"/>
                          <w:numId w:val="12"/>
                        </w:numPr>
                        <w:spacing w:before="120" w:after="0"/>
                        <w:rPr>
                          <w:rFonts w:cstheme="minorHAnsi"/>
                          <w:sz w:val="28"/>
                          <w:szCs w:val="28"/>
                          <w:lang w:val="en-US"/>
                        </w:rPr>
                      </w:pPr>
                      <w:r w:rsidRPr="00232BB6">
                        <w:rPr>
                          <w:rFonts w:cstheme="minorHAnsi"/>
                          <w:sz w:val="28"/>
                          <w:szCs w:val="28"/>
                          <w:lang w:val="en-US"/>
                        </w:rPr>
                        <w:t>Tactile experience of forming letters in playdough or sand or paste confetti onto a letter, so that the students can trace and feel the letter shape.</w:t>
                      </w:r>
                    </w:p>
                    <w:p w14:paraId="21599828" w14:textId="77777777" w:rsidR="00FD7AF7" w:rsidRPr="00232BB6" w:rsidRDefault="00FD7AF7" w:rsidP="00FD7AF7">
                      <w:pPr>
                        <w:pStyle w:val="ListParagraph"/>
                        <w:numPr>
                          <w:ilvl w:val="0"/>
                          <w:numId w:val="3"/>
                        </w:numPr>
                        <w:rPr>
                          <w:rFonts w:cstheme="minorHAnsi"/>
                          <w:sz w:val="28"/>
                          <w:szCs w:val="28"/>
                          <w:lang w:val="en-US"/>
                        </w:rPr>
                      </w:pPr>
                      <w:r>
                        <w:rPr>
                          <w:rFonts w:cstheme="minorHAnsi"/>
                          <w:sz w:val="28"/>
                          <w:szCs w:val="28"/>
                          <w:lang w:val="en-US"/>
                        </w:rPr>
                        <w:t>Students c</w:t>
                      </w:r>
                      <w:r w:rsidRPr="00232BB6">
                        <w:rPr>
                          <w:rFonts w:cstheme="minorHAnsi"/>
                          <w:sz w:val="28"/>
                          <w:szCs w:val="28"/>
                          <w:lang w:val="en-US"/>
                        </w:rPr>
                        <w:t>olour the letters to support visual recognition</w:t>
                      </w:r>
                      <w:r>
                        <w:rPr>
                          <w:rFonts w:cstheme="minorHAnsi"/>
                          <w:sz w:val="28"/>
                          <w:szCs w:val="28"/>
                          <w:lang w:val="en-US"/>
                        </w:rPr>
                        <w:t xml:space="preserve">. </w:t>
                      </w:r>
                      <w:r w:rsidRPr="00232BB6">
                        <w:rPr>
                          <w:rFonts w:cstheme="minorHAnsi"/>
                          <w:sz w:val="28"/>
                          <w:szCs w:val="28"/>
                          <w:lang w:val="en-US"/>
                        </w:rPr>
                        <w:t xml:space="preserve"> </w:t>
                      </w:r>
                    </w:p>
                    <w:p w14:paraId="052EFE8B" w14:textId="41256613" w:rsidR="00FD7AF7" w:rsidRPr="00232BB6" w:rsidRDefault="00FD7AF7" w:rsidP="00FD7AF7">
                      <w:pPr>
                        <w:pStyle w:val="ListParagraph"/>
                        <w:numPr>
                          <w:ilvl w:val="0"/>
                          <w:numId w:val="3"/>
                        </w:numPr>
                        <w:rPr>
                          <w:rFonts w:cstheme="minorHAnsi"/>
                          <w:sz w:val="28"/>
                          <w:szCs w:val="28"/>
                          <w:lang w:val="en-US"/>
                        </w:rPr>
                      </w:pPr>
                      <w:r w:rsidRPr="00232BB6">
                        <w:rPr>
                          <w:rFonts w:cstheme="minorHAnsi"/>
                          <w:sz w:val="28"/>
                          <w:szCs w:val="28"/>
                          <w:lang w:val="en-US"/>
                        </w:rPr>
                        <w:t>Cut a letter into 3 or 4 pieces to make a jigsaw</w:t>
                      </w:r>
                      <w:r w:rsidR="00885C91">
                        <w:rPr>
                          <w:rFonts w:cstheme="minorHAnsi"/>
                          <w:sz w:val="28"/>
                          <w:szCs w:val="28"/>
                          <w:lang w:val="en-US"/>
                        </w:rPr>
                        <w:t>.</w:t>
                      </w:r>
                    </w:p>
                    <w:p w14:paraId="76E7BCF6" w14:textId="40DD9E6A" w:rsidR="00FD7AF7" w:rsidRDefault="00FD7AF7" w:rsidP="00FD7AF7">
                      <w:pPr>
                        <w:pStyle w:val="ListParagraph"/>
                        <w:numPr>
                          <w:ilvl w:val="0"/>
                          <w:numId w:val="3"/>
                        </w:numPr>
                        <w:rPr>
                          <w:rFonts w:cstheme="minorHAnsi"/>
                          <w:sz w:val="28"/>
                          <w:szCs w:val="28"/>
                          <w:lang w:val="en-US"/>
                        </w:rPr>
                      </w:pPr>
                      <w:r w:rsidRPr="006D472A">
                        <w:rPr>
                          <w:rFonts w:cstheme="minorHAnsi"/>
                          <w:sz w:val="28"/>
                          <w:szCs w:val="28"/>
                          <w:lang w:val="en-US"/>
                        </w:rPr>
                        <w:t>Teach students to clap their hands and then clap their thighs.</w:t>
                      </w:r>
                      <w:r w:rsidRPr="00232BB6">
                        <w:rPr>
                          <w:rFonts w:cstheme="minorHAnsi"/>
                          <w:sz w:val="28"/>
                          <w:szCs w:val="28"/>
                          <w:lang w:val="en-US"/>
                        </w:rPr>
                        <w:t xml:space="preserve"> </w:t>
                      </w:r>
                      <w:r>
                        <w:rPr>
                          <w:rFonts w:cstheme="minorHAnsi"/>
                          <w:sz w:val="28"/>
                          <w:szCs w:val="28"/>
                          <w:lang w:val="en-US"/>
                        </w:rPr>
                        <w:t xml:space="preserve">Use these actions </w:t>
                      </w:r>
                      <w:r w:rsidRPr="00885C91">
                        <w:rPr>
                          <w:rFonts w:cstheme="minorHAnsi"/>
                          <w:sz w:val="28"/>
                          <w:szCs w:val="28"/>
                          <w:lang w:val="en-US"/>
                        </w:rPr>
                        <w:t>while saying the letters</w:t>
                      </w:r>
                      <w:r>
                        <w:rPr>
                          <w:rFonts w:cstheme="minorHAnsi"/>
                          <w:sz w:val="28"/>
                          <w:szCs w:val="28"/>
                          <w:lang w:val="en-US"/>
                        </w:rPr>
                        <w:t xml:space="preserve"> </w:t>
                      </w:r>
                      <w:r w:rsidRPr="00232BB6">
                        <w:rPr>
                          <w:rFonts w:cstheme="minorHAnsi"/>
                          <w:sz w:val="28"/>
                          <w:szCs w:val="28"/>
                          <w:lang w:val="en-US"/>
                        </w:rPr>
                        <w:t xml:space="preserve">so there is both movement and sound. </w:t>
                      </w:r>
                      <w:r>
                        <w:rPr>
                          <w:rFonts w:cstheme="minorHAnsi"/>
                          <w:sz w:val="28"/>
                          <w:szCs w:val="28"/>
                          <w:lang w:val="en-US"/>
                        </w:rPr>
                        <w:t xml:space="preserve">  e.g.  </w:t>
                      </w:r>
                      <w:r w:rsidRPr="00B66870">
                        <w:rPr>
                          <w:rFonts w:cstheme="minorHAnsi"/>
                          <w:b/>
                          <w:bCs/>
                          <w:sz w:val="28"/>
                          <w:szCs w:val="28"/>
                          <w:lang w:val="en-US"/>
                        </w:rPr>
                        <w:t>A</w:t>
                      </w:r>
                      <w:r w:rsidRPr="00232BB6">
                        <w:rPr>
                          <w:rFonts w:cstheme="minorHAnsi"/>
                          <w:sz w:val="28"/>
                          <w:szCs w:val="28"/>
                          <w:lang w:val="en-US"/>
                        </w:rPr>
                        <w:t xml:space="preserve"> </w:t>
                      </w:r>
                      <w:r w:rsidR="00B66870">
                        <w:rPr>
                          <w:rFonts w:cstheme="minorHAnsi"/>
                          <w:sz w:val="28"/>
                          <w:szCs w:val="28"/>
                          <w:lang w:val="en-US"/>
                        </w:rPr>
                        <w:t xml:space="preserve"> </w:t>
                      </w:r>
                      <w:r w:rsidRPr="00B66870">
                        <w:rPr>
                          <w:rFonts w:cstheme="minorHAnsi"/>
                          <w:i/>
                          <w:iCs/>
                          <w:sz w:val="28"/>
                          <w:szCs w:val="28"/>
                          <w:lang w:val="en-US"/>
                        </w:rPr>
                        <w:t>clap hands</w:t>
                      </w:r>
                      <w:r>
                        <w:rPr>
                          <w:rFonts w:cstheme="minorHAnsi"/>
                          <w:sz w:val="28"/>
                          <w:szCs w:val="28"/>
                          <w:lang w:val="en-US"/>
                        </w:rPr>
                        <w:t xml:space="preserve">  </w:t>
                      </w:r>
                      <w:r w:rsidRPr="00B66870">
                        <w:rPr>
                          <w:rFonts w:cstheme="minorHAnsi"/>
                          <w:b/>
                          <w:bCs/>
                          <w:sz w:val="28"/>
                          <w:szCs w:val="28"/>
                          <w:lang w:val="en-US"/>
                        </w:rPr>
                        <w:t>B</w:t>
                      </w:r>
                      <w:r>
                        <w:rPr>
                          <w:rFonts w:cstheme="minorHAnsi"/>
                          <w:sz w:val="28"/>
                          <w:szCs w:val="28"/>
                          <w:lang w:val="en-US"/>
                        </w:rPr>
                        <w:t xml:space="preserve"> </w:t>
                      </w:r>
                      <w:r w:rsidR="006D5C39">
                        <w:rPr>
                          <w:rFonts w:cstheme="minorHAnsi"/>
                          <w:sz w:val="28"/>
                          <w:szCs w:val="28"/>
                          <w:lang w:val="en-US"/>
                        </w:rPr>
                        <w:t xml:space="preserve"> </w:t>
                      </w:r>
                      <w:r w:rsidRPr="00B66870">
                        <w:rPr>
                          <w:rFonts w:cstheme="minorHAnsi"/>
                          <w:i/>
                          <w:iCs/>
                          <w:sz w:val="28"/>
                          <w:szCs w:val="28"/>
                          <w:lang w:val="en-US"/>
                        </w:rPr>
                        <w:t>clap thighs</w:t>
                      </w:r>
                      <w:r w:rsidRPr="00232BB6">
                        <w:rPr>
                          <w:rFonts w:cstheme="minorHAnsi"/>
                          <w:sz w:val="28"/>
                          <w:szCs w:val="28"/>
                          <w:lang w:val="en-US"/>
                        </w:rPr>
                        <w:t xml:space="preserve"> </w:t>
                      </w:r>
                      <w:r>
                        <w:rPr>
                          <w:rFonts w:cstheme="minorHAnsi"/>
                          <w:sz w:val="28"/>
                          <w:szCs w:val="28"/>
                          <w:lang w:val="en-US"/>
                        </w:rPr>
                        <w:t xml:space="preserve"> </w:t>
                      </w:r>
                      <w:r w:rsidRPr="006D5C39">
                        <w:rPr>
                          <w:rFonts w:cstheme="minorHAnsi"/>
                          <w:b/>
                          <w:bCs/>
                          <w:sz w:val="28"/>
                          <w:szCs w:val="28"/>
                          <w:lang w:val="en-US"/>
                        </w:rPr>
                        <w:t>C</w:t>
                      </w:r>
                      <w:r w:rsidRPr="00232BB6">
                        <w:rPr>
                          <w:rFonts w:cstheme="minorHAnsi"/>
                          <w:sz w:val="28"/>
                          <w:szCs w:val="28"/>
                          <w:lang w:val="en-US"/>
                        </w:rPr>
                        <w:t xml:space="preserve"> </w:t>
                      </w:r>
                      <w:r w:rsidR="006D5C39">
                        <w:rPr>
                          <w:rFonts w:cstheme="minorHAnsi"/>
                          <w:sz w:val="28"/>
                          <w:szCs w:val="28"/>
                          <w:lang w:val="en-US"/>
                        </w:rPr>
                        <w:t xml:space="preserve"> </w:t>
                      </w:r>
                      <w:r w:rsidRPr="006D5C39">
                        <w:rPr>
                          <w:rFonts w:cstheme="minorHAnsi"/>
                          <w:i/>
                          <w:iCs/>
                          <w:sz w:val="28"/>
                          <w:szCs w:val="28"/>
                          <w:lang w:val="en-US"/>
                        </w:rPr>
                        <w:t>clap hands</w:t>
                      </w:r>
                      <w:r w:rsidR="006D5C39">
                        <w:rPr>
                          <w:rFonts w:cstheme="minorHAnsi"/>
                          <w:sz w:val="28"/>
                          <w:szCs w:val="28"/>
                          <w:lang w:val="en-US"/>
                        </w:rPr>
                        <w:t xml:space="preserve"> </w:t>
                      </w:r>
                      <w:r>
                        <w:rPr>
                          <w:rFonts w:cstheme="minorHAnsi"/>
                          <w:sz w:val="28"/>
                          <w:szCs w:val="28"/>
                          <w:lang w:val="en-US"/>
                        </w:rPr>
                        <w:t xml:space="preserve"> </w:t>
                      </w:r>
                      <w:r w:rsidRPr="006D5C39">
                        <w:rPr>
                          <w:rFonts w:cstheme="minorHAnsi"/>
                          <w:b/>
                          <w:bCs/>
                          <w:sz w:val="28"/>
                          <w:szCs w:val="28"/>
                          <w:lang w:val="en-US"/>
                        </w:rPr>
                        <w:t>D</w:t>
                      </w:r>
                      <w:r>
                        <w:rPr>
                          <w:rFonts w:cstheme="minorHAnsi"/>
                          <w:sz w:val="28"/>
                          <w:szCs w:val="28"/>
                          <w:lang w:val="en-US"/>
                        </w:rPr>
                        <w:t xml:space="preserve"> </w:t>
                      </w:r>
                      <w:r w:rsidRPr="006D5C39">
                        <w:rPr>
                          <w:rFonts w:cstheme="minorHAnsi"/>
                          <w:i/>
                          <w:iCs/>
                          <w:sz w:val="28"/>
                          <w:szCs w:val="28"/>
                          <w:lang w:val="en-US"/>
                        </w:rPr>
                        <w:t>clap thighs</w:t>
                      </w:r>
                      <w:r>
                        <w:rPr>
                          <w:rFonts w:cstheme="minorHAnsi"/>
                          <w:sz w:val="28"/>
                          <w:szCs w:val="28"/>
                          <w:lang w:val="en-US"/>
                        </w:rPr>
                        <w:t xml:space="preserve"> etc</w:t>
                      </w:r>
                      <w:r w:rsidRPr="00232BB6">
                        <w:rPr>
                          <w:rFonts w:cstheme="minorHAnsi"/>
                          <w:sz w:val="28"/>
                          <w:szCs w:val="28"/>
                          <w:lang w:val="en-US"/>
                        </w:rPr>
                        <w:t xml:space="preserve">. Alternatively students could tap their </w:t>
                      </w:r>
                      <w:r w:rsidR="006D5C39">
                        <w:rPr>
                          <w:rFonts w:cstheme="minorHAnsi"/>
                          <w:sz w:val="28"/>
                          <w:szCs w:val="28"/>
                          <w:lang w:val="en-US"/>
                        </w:rPr>
                        <w:t>shoulders</w:t>
                      </w:r>
                      <w:r w:rsidR="006D5C39" w:rsidRPr="006D5C39">
                        <w:rPr>
                          <w:rFonts w:cstheme="minorHAnsi"/>
                          <w:sz w:val="28"/>
                          <w:szCs w:val="28"/>
                          <w:lang w:val="en-US"/>
                        </w:rPr>
                        <w:t xml:space="preserve"> </w:t>
                      </w:r>
                      <w:r w:rsidR="006D5C39">
                        <w:rPr>
                          <w:rFonts w:cstheme="minorHAnsi"/>
                          <w:sz w:val="28"/>
                          <w:szCs w:val="28"/>
                          <w:lang w:val="en-US"/>
                        </w:rPr>
                        <w:t xml:space="preserve">and </w:t>
                      </w:r>
                      <w:r w:rsidR="006D5C39" w:rsidRPr="00232BB6">
                        <w:rPr>
                          <w:rFonts w:cstheme="minorHAnsi"/>
                          <w:sz w:val="28"/>
                          <w:szCs w:val="28"/>
                          <w:lang w:val="en-US"/>
                        </w:rPr>
                        <w:t>desks</w:t>
                      </w:r>
                      <w:r w:rsidRPr="00232BB6">
                        <w:rPr>
                          <w:rFonts w:cstheme="minorHAnsi"/>
                          <w:sz w:val="28"/>
                          <w:szCs w:val="28"/>
                          <w:lang w:val="en-US"/>
                        </w:rPr>
                        <w:t>.</w:t>
                      </w:r>
                    </w:p>
                    <w:p w14:paraId="3349187D" w14:textId="77777777" w:rsidR="00FD7AF7" w:rsidRPr="00232BB6" w:rsidRDefault="00FD7AF7" w:rsidP="00FD7AF7">
                      <w:pPr>
                        <w:pStyle w:val="ListParagraph"/>
                        <w:numPr>
                          <w:ilvl w:val="0"/>
                          <w:numId w:val="3"/>
                        </w:numPr>
                        <w:rPr>
                          <w:rFonts w:cstheme="minorHAnsi"/>
                          <w:sz w:val="28"/>
                          <w:szCs w:val="28"/>
                          <w:lang w:val="en-US"/>
                        </w:rPr>
                      </w:pPr>
                      <w:r w:rsidRPr="00232BB6">
                        <w:rPr>
                          <w:rFonts w:cstheme="minorHAnsi"/>
                          <w:sz w:val="28"/>
                          <w:szCs w:val="28"/>
                          <w:lang w:val="en-US"/>
                        </w:rPr>
                        <w:t xml:space="preserve">Ask students to stand up and walk around the room </w:t>
                      </w:r>
                      <w:r>
                        <w:rPr>
                          <w:rFonts w:cstheme="minorHAnsi"/>
                          <w:sz w:val="28"/>
                          <w:szCs w:val="28"/>
                          <w:lang w:val="en-US"/>
                        </w:rPr>
                        <w:t>repeating</w:t>
                      </w:r>
                      <w:r w:rsidRPr="00232BB6">
                        <w:rPr>
                          <w:rFonts w:cstheme="minorHAnsi"/>
                          <w:sz w:val="28"/>
                          <w:szCs w:val="28"/>
                          <w:lang w:val="en-US"/>
                        </w:rPr>
                        <w:t xml:space="preserve"> the letters you are teaching</w:t>
                      </w:r>
                      <w:r>
                        <w:rPr>
                          <w:rFonts w:cstheme="minorHAnsi"/>
                          <w:sz w:val="28"/>
                          <w:szCs w:val="28"/>
                          <w:lang w:val="en-US"/>
                        </w:rPr>
                        <w:t>.</w:t>
                      </w:r>
                    </w:p>
                    <w:p w14:paraId="163D3546" w14:textId="77777777" w:rsidR="00FD7AF7" w:rsidRPr="00232BB6" w:rsidRDefault="00FD7AF7" w:rsidP="00FD7AF7">
                      <w:pPr>
                        <w:pStyle w:val="ListParagraph"/>
                        <w:numPr>
                          <w:ilvl w:val="0"/>
                          <w:numId w:val="3"/>
                        </w:numPr>
                        <w:rPr>
                          <w:rFonts w:cstheme="minorHAnsi"/>
                          <w:sz w:val="28"/>
                          <w:szCs w:val="28"/>
                          <w:lang w:val="en-US"/>
                        </w:rPr>
                      </w:pPr>
                      <w:r w:rsidRPr="00232BB6">
                        <w:rPr>
                          <w:rFonts w:cstheme="minorHAnsi"/>
                          <w:sz w:val="28"/>
                          <w:szCs w:val="28"/>
                          <w:lang w:val="en-US"/>
                        </w:rPr>
                        <w:t>Students point to the letters on the alphabet strips as the teacher randomly calls them.</w:t>
                      </w:r>
                    </w:p>
                    <w:p w14:paraId="45318B4E" w14:textId="77777777" w:rsidR="00FD7AF7" w:rsidRPr="00BA7A97" w:rsidRDefault="00FD7AF7" w:rsidP="00FD7AF7">
                      <w:pPr>
                        <w:pStyle w:val="ListParagraph"/>
                        <w:numPr>
                          <w:ilvl w:val="0"/>
                          <w:numId w:val="3"/>
                        </w:numPr>
                        <w:autoSpaceDE w:val="0"/>
                        <w:autoSpaceDN w:val="0"/>
                        <w:adjustRightInd w:val="0"/>
                        <w:spacing w:after="0" w:line="240" w:lineRule="auto"/>
                        <w:rPr>
                          <w:rFonts w:cstheme="minorHAnsi"/>
                          <w:sz w:val="28"/>
                          <w:szCs w:val="28"/>
                        </w:rPr>
                      </w:pPr>
                      <w:r>
                        <w:rPr>
                          <w:rFonts w:cstheme="minorHAnsi"/>
                          <w:sz w:val="28"/>
                          <w:szCs w:val="28"/>
                          <w:lang w:val="en-US"/>
                        </w:rPr>
                        <w:t>Students w</w:t>
                      </w:r>
                      <w:r w:rsidRPr="00232BB6">
                        <w:rPr>
                          <w:rFonts w:cstheme="minorHAnsi"/>
                          <w:sz w:val="28"/>
                          <w:szCs w:val="28"/>
                          <w:lang w:val="en-US"/>
                        </w:rPr>
                        <w:t>rite about ten letters on a page</w:t>
                      </w:r>
                      <w:r w:rsidRPr="007445A2">
                        <w:rPr>
                          <w:rFonts w:cstheme="minorHAnsi"/>
                          <w:sz w:val="28"/>
                          <w:szCs w:val="28"/>
                          <w:lang w:val="en-US"/>
                        </w:rPr>
                        <w:t>. Show the class a letter</w:t>
                      </w:r>
                      <w:r w:rsidRPr="00232BB6">
                        <w:rPr>
                          <w:rFonts w:cstheme="minorHAnsi"/>
                          <w:sz w:val="28"/>
                          <w:szCs w:val="28"/>
                          <w:lang w:val="en-US"/>
                        </w:rPr>
                        <w:t xml:space="preserve"> and </w:t>
                      </w:r>
                      <w:r>
                        <w:rPr>
                          <w:rFonts w:cstheme="minorHAnsi"/>
                          <w:sz w:val="28"/>
                          <w:szCs w:val="28"/>
                          <w:lang w:val="en-US"/>
                        </w:rPr>
                        <w:t>students</w:t>
                      </w:r>
                      <w:r w:rsidRPr="00232BB6">
                        <w:rPr>
                          <w:rFonts w:cstheme="minorHAnsi"/>
                          <w:sz w:val="28"/>
                          <w:szCs w:val="28"/>
                          <w:lang w:val="en-US"/>
                        </w:rPr>
                        <w:t xml:space="preserve"> </w:t>
                      </w:r>
                      <w:r>
                        <w:rPr>
                          <w:rFonts w:cstheme="minorHAnsi"/>
                          <w:sz w:val="28"/>
                          <w:szCs w:val="28"/>
                          <w:lang w:val="en-US"/>
                        </w:rPr>
                        <w:t>circle</w:t>
                      </w:r>
                      <w:r w:rsidRPr="00232BB6">
                        <w:rPr>
                          <w:rFonts w:cstheme="minorHAnsi"/>
                          <w:sz w:val="28"/>
                          <w:szCs w:val="28"/>
                          <w:lang w:val="en-US"/>
                        </w:rPr>
                        <w:t xml:space="preserve"> it on their paper.</w:t>
                      </w:r>
                    </w:p>
                    <w:p w14:paraId="18BA171D" w14:textId="58401B2D" w:rsidR="00FD7AF7" w:rsidRDefault="00FD7AF7" w:rsidP="00FD7AF7">
                      <w:pPr>
                        <w:pStyle w:val="ListParagraph"/>
                        <w:numPr>
                          <w:ilvl w:val="0"/>
                          <w:numId w:val="3"/>
                        </w:numPr>
                        <w:shd w:val="clear" w:color="auto" w:fill="F9F9F9"/>
                        <w:rPr>
                          <w:rFonts w:cstheme="minorHAnsi"/>
                          <w:sz w:val="28"/>
                          <w:szCs w:val="36"/>
                          <w:lang w:val="en-US"/>
                        </w:rPr>
                      </w:pPr>
                      <w:r>
                        <w:rPr>
                          <w:rFonts w:cstheme="minorHAnsi"/>
                          <w:sz w:val="28"/>
                          <w:szCs w:val="36"/>
                          <w:lang w:val="en-US"/>
                        </w:rPr>
                        <w:t xml:space="preserve">Practise </w:t>
                      </w:r>
                      <w:r w:rsidRPr="00704119">
                        <w:rPr>
                          <w:rFonts w:cstheme="minorHAnsi"/>
                          <w:sz w:val="28"/>
                          <w:szCs w:val="36"/>
                          <w:lang w:val="en-US"/>
                        </w:rPr>
                        <w:t xml:space="preserve">minimal pairs </w:t>
                      </w:r>
                      <w:r w:rsidRPr="00704119">
                        <w:rPr>
                          <w:rFonts w:cstheme="minorHAnsi"/>
                          <w:sz w:val="28"/>
                          <w:szCs w:val="36"/>
                          <w:lang w:val="en-US"/>
                        </w:rPr>
                        <w:br/>
                        <w:t>e.g. V and B,   E and I,   R and L,   Q and U,   J and K</w:t>
                      </w:r>
                    </w:p>
                    <w:p w14:paraId="07D50DBB" w14:textId="2E5F7114" w:rsidR="008C266E" w:rsidRPr="00885C91" w:rsidRDefault="008C266E" w:rsidP="00FD7AF7">
                      <w:pPr>
                        <w:pStyle w:val="ListParagraph"/>
                        <w:numPr>
                          <w:ilvl w:val="0"/>
                          <w:numId w:val="3"/>
                        </w:numPr>
                        <w:shd w:val="clear" w:color="auto" w:fill="F9F9F9"/>
                        <w:rPr>
                          <w:rFonts w:cstheme="minorHAnsi"/>
                          <w:sz w:val="28"/>
                          <w:szCs w:val="36"/>
                          <w:lang w:val="en-US"/>
                        </w:rPr>
                      </w:pPr>
                      <w:r w:rsidRPr="00885C91">
                        <w:rPr>
                          <w:rFonts w:cstheme="minorHAnsi"/>
                          <w:sz w:val="28"/>
                          <w:szCs w:val="36"/>
                          <w:lang w:val="en-US"/>
                        </w:rPr>
                        <w:t xml:space="preserve">Find, point to and say the names of letters in words around the room. </w:t>
                      </w:r>
                    </w:p>
                    <w:p w14:paraId="6FD42584" w14:textId="6D321F94" w:rsidR="008C266E" w:rsidRPr="00885C91" w:rsidRDefault="008C266E" w:rsidP="00FD7AF7">
                      <w:pPr>
                        <w:pStyle w:val="ListParagraph"/>
                        <w:numPr>
                          <w:ilvl w:val="0"/>
                          <w:numId w:val="3"/>
                        </w:numPr>
                        <w:shd w:val="clear" w:color="auto" w:fill="F9F9F9"/>
                        <w:rPr>
                          <w:rFonts w:cstheme="minorHAnsi"/>
                          <w:sz w:val="28"/>
                          <w:szCs w:val="36"/>
                          <w:lang w:val="en-US"/>
                        </w:rPr>
                      </w:pPr>
                      <w:r w:rsidRPr="00885C91">
                        <w:rPr>
                          <w:rFonts w:cstheme="minorHAnsi"/>
                          <w:sz w:val="28"/>
                          <w:szCs w:val="36"/>
                          <w:lang w:val="en-US"/>
                        </w:rPr>
                        <w:t xml:space="preserve">Cut out specified letters from magazines or supermarket catalogues and create a class or group collage. Students repeat the names of the letters as they cut and paste. </w:t>
                      </w:r>
                    </w:p>
                    <w:p w14:paraId="36157CF7" w14:textId="77777777" w:rsidR="00FD7AF7" w:rsidRPr="00A9576D" w:rsidRDefault="00FD7AF7" w:rsidP="00FD7AF7">
                      <w:pPr>
                        <w:shd w:val="clear" w:color="auto" w:fill="F9F9F9"/>
                        <w:rPr>
                          <w:rFonts w:cstheme="minorHAnsi"/>
                          <w:sz w:val="10"/>
                          <w:szCs w:val="14"/>
                          <w:lang w:val="en-US"/>
                        </w:rPr>
                      </w:pPr>
                    </w:p>
                    <w:p w14:paraId="7167E9DE" w14:textId="77777777" w:rsidR="00FD7AF7" w:rsidRPr="00885C91" w:rsidRDefault="00FD7AF7" w:rsidP="00FD7AF7">
                      <w:pPr>
                        <w:shd w:val="clear" w:color="auto" w:fill="F9F9F9"/>
                        <w:rPr>
                          <w:rFonts w:cstheme="minorHAnsi"/>
                          <w:b/>
                          <w:bCs/>
                          <w:szCs w:val="36"/>
                          <w:lang w:val="en-US"/>
                        </w:rPr>
                      </w:pPr>
                      <w:r w:rsidRPr="00885C91">
                        <w:rPr>
                          <w:rFonts w:cstheme="minorHAnsi"/>
                          <w:b/>
                          <w:bCs/>
                          <w:szCs w:val="36"/>
                          <w:lang w:val="en-US"/>
                        </w:rPr>
                        <w:t>Alphabet bingo</w:t>
                      </w:r>
                    </w:p>
                    <w:p w14:paraId="3A83D732" w14:textId="77777777" w:rsidR="00FD7AF7" w:rsidRPr="00885C91" w:rsidRDefault="00FD7AF7" w:rsidP="00165DC1">
                      <w:pPr>
                        <w:pStyle w:val="ListParagraph"/>
                        <w:numPr>
                          <w:ilvl w:val="0"/>
                          <w:numId w:val="76"/>
                        </w:numPr>
                        <w:spacing w:after="0" w:line="240" w:lineRule="auto"/>
                        <w:rPr>
                          <w:sz w:val="28"/>
                          <w:szCs w:val="36"/>
                        </w:rPr>
                      </w:pPr>
                      <w:r w:rsidRPr="00885C91">
                        <w:rPr>
                          <w:sz w:val="28"/>
                          <w:szCs w:val="36"/>
                        </w:rPr>
                        <w:t>Print copies of the bingo card templates on the next page.</w:t>
                      </w:r>
                    </w:p>
                    <w:p w14:paraId="6EE36237" w14:textId="77777777" w:rsidR="00FD7AF7" w:rsidRPr="00885C91" w:rsidRDefault="00FD7AF7" w:rsidP="00165DC1">
                      <w:pPr>
                        <w:pStyle w:val="ListParagraph"/>
                        <w:numPr>
                          <w:ilvl w:val="0"/>
                          <w:numId w:val="76"/>
                        </w:numPr>
                        <w:spacing w:after="0" w:line="240" w:lineRule="auto"/>
                        <w:rPr>
                          <w:sz w:val="28"/>
                          <w:szCs w:val="36"/>
                        </w:rPr>
                      </w:pPr>
                      <w:r w:rsidRPr="00885C91">
                        <w:rPr>
                          <w:sz w:val="28"/>
                          <w:szCs w:val="36"/>
                        </w:rPr>
                        <w:t xml:space="preserve">Give each student a card. </w:t>
                      </w:r>
                    </w:p>
                    <w:p w14:paraId="243BDC02" w14:textId="31175375" w:rsidR="00FD7AF7" w:rsidRPr="00885C91" w:rsidRDefault="00FD7AF7" w:rsidP="00165DC1">
                      <w:pPr>
                        <w:pStyle w:val="ListParagraph"/>
                        <w:numPr>
                          <w:ilvl w:val="0"/>
                          <w:numId w:val="76"/>
                        </w:numPr>
                        <w:spacing w:after="0" w:line="240" w:lineRule="auto"/>
                        <w:rPr>
                          <w:sz w:val="28"/>
                          <w:szCs w:val="36"/>
                        </w:rPr>
                      </w:pPr>
                      <w:r w:rsidRPr="00885C91">
                        <w:rPr>
                          <w:sz w:val="28"/>
                          <w:szCs w:val="36"/>
                        </w:rPr>
                        <w:t xml:space="preserve">Into the </w:t>
                      </w:r>
                      <w:r w:rsidR="00885C91" w:rsidRPr="00885C91">
                        <w:rPr>
                          <w:sz w:val="28"/>
                          <w:szCs w:val="36"/>
                        </w:rPr>
                        <w:t>five</w:t>
                      </w:r>
                      <w:r w:rsidRPr="00885C91">
                        <w:rPr>
                          <w:sz w:val="28"/>
                          <w:szCs w:val="36"/>
                        </w:rPr>
                        <w:t xml:space="preserve"> spaces on the card, students copy any letters from their </w:t>
                      </w:r>
                      <w:r w:rsidRPr="00885C91">
                        <w:rPr>
                          <w:i/>
                          <w:iCs/>
                          <w:sz w:val="28"/>
                          <w:szCs w:val="36"/>
                        </w:rPr>
                        <w:t>alphabet strip</w:t>
                      </w:r>
                      <w:r w:rsidRPr="00885C91">
                        <w:rPr>
                          <w:sz w:val="28"/>
                          <w:szCs w:val="36"/>
                        </w:rPr>
                        <w:t>.</w:t>
                      </w:r>
                    </w:p>
                    <w:p w14:paraId="2773EE4D" w14:textId="77777777" w:rsidR="00FD7AF7" w:rsidRPr="00885C91" w:rsidRDefault="00FD7AF7" w:rsidP="00165DC1">
                      <w:pPr>
                        <w:pStyle w:val="ListParagraph"/>
                        <w:numPr>
                          <w:ilvl w:val="0"/>
                          <w:numId w:val="76"/>
                        </w:numPr>
                        <w:spacing w:after="0" w:line="240" w:lineRule="auto"/>
                        <w:rPr>
                          <w:sz w:val="36"/>
                          <w:szCs w:val="36"/>
                        </w:rPr>
                      </w:pPr>
                      <w:r w:rsidRPr="00885C91">
                        <w:rPr>
                          <w:sz w:val="28"/>
                          <w:szCs w:val="36"/>
                        </w:rPr>
                        <w:t xml:space="preserve">Use an </w:t>
                      </w:r>
                      <w:r w:rsidRPr="00885C91">
                        <w:rPr>
                          <w:i/>
                          <w:iCs/>
                          <w:sz w:val="28"/>
                          <w:szCs w:val="36"/>
                        </w:rPr>
                        <w:t>alphabet strip</w:t>
                      </w:r>
                      <w:r w:rsidRPr="00885C91">
                        <w:rPr>
                          <w:sz w:val="28"/>
                          <w:szCs w:val="36"/>
                        </w:rPr>
                        <w:t xml:space="preserve"> as the master sheet to call the letters. </w:t>
                      </w:r>
                    </w:p>
                    <w:p w14:paraId="2589D4F1" w14:textId="13CEF535" w:rsidR="00FD7AF7" w:rsidRPr="00885C91" w:rsidRDefault="00FD7AF7" w:rsidP="00165DC1">
                      <w:pPr>
                        <w:pStyle w:val="ListParagraph"/>
                        <w:numPr>
                          <w:ilvl w:val="0"/>
                          <w:numId w:val="76"/>
                        </w:numPr>
                        <w:spacing w:after="0" w:line="240" w:lineRule="auto"/>
                        <w:rPr>
                          <w:sz w:val="44"/>
                          <w:szCs w:val="44"/>
                        </w:rPr>
                      </w:pPr>
                      <w:r w:rsidRPr="00885C91">
                        <w:rPr>
                          <w:rFonts w:cs="Arial"/>
                          <w:sz w:val="28"/>
                          <w:szCs w:val="36"/>
                        </w:rPr>
                        <w:t>Teacher calls out a letter</w:t>
                      </w:r>
                      <w:r w:rsidR="00AB7431">
                        <w:rPr>
                          <w:rFonts w:cs="Arial"/>
                          <w:sz w:val="28"/>
                          <w:szCs w:val="36"/>
                        </w:rPr>
                        <w:t>. S</w:t>
                      </w:r>
                      <w:r w:rsidRPr="00885C91">
                        <w:rPr>
                          <w:rFonts w:cs="Arial"/>
                          <w:sz w:val="28"/>
                          <w:szCs w:val="36"/>
                        </w:rPr>
                        <w:t xml:space="preserve">tudents mark off </w:t>
                      </w:r>
                      <w:r w:rsidR="00AB7431" w:rsidRPr="00885C91">
                        <w:rPr>
                          <w:rFonts w:cs="Arial"/>
                          <w:sz w:val="28"/>
                          <w:szCs w:val="36"/>
                        </w:rPr>
                        <w:t xml:space="preserve">the matching letter on their card </w:t>
                      </w:r>
                      <w:r w:rsidR="00AB7431">
                        <w:rPr>
                          <w:rFonts w:cs="Arial"/>
                          <w:sz w:val="28"/>
                          <w:szCs w:val="36"/>
                        </w:rPr>
                        <w:t xml:space="preserve">with a pencil or </w:t>
                      </w:r>
                      <w:r w:rsidRPr="00885C91">
                        <w:rPr>
                          <w:rFonts w:cs="Arial"/>
                          <w:sz w:val="28"/>
                          <w:szCs w:val="36"/>
                        </w:rPr>
                        <w:t>bits of paper.</w:t>
                      </w:r>
                    </w:p>
                    <w:p w14:paraId="33BAFAA4" w14:textId="77777777" w:rsidR="00FD7AF7" w:rsidRPr="00885C91" w:rsidRDefault="00FD7AF7" w:rsidP="00165DC1">
                      <w:pPr>
                        <w:pStyle w:val="ListParagraph"/>
                        <w:numPr>
                          <w:ilvl w:val="0"/>
                          <w:numId w:val="76"/>
                        </w:numPr>
                        <w:spacing w:after="0" w:line="240" w:lineRule="auto"/>
                        <w:rPr>
                          <w:sz w:val="44"/>
                          <w:szCs w:val="44"/>
                        </w:rPr>
                      </w:pPr>
                      <w:r w:rsidRPr="00885C91">
                        <w:rPr>
                          <w:rFonts w:cs="Arial"/>
                          <w:sz w:val="28"/>
                          <w:szCs w:val="36"/>
                        </w:rPr>
                        <w:t>With all letters marked off their card, the winner calls out ‘Bingo</w:t>
                      </w:r>
                      <w:proofErr w:type="gramStart"/>
                      <w:r w:rsidRPr="00885C91">
                        <w:rPr>
                          <w:rFonts w:cs="Arial"/>
                          <w:sz w:val="28"/>
                          <w:szCs w:val="36"/>
                        </w:rPr>
                        <w:t>’.</w:t>
                      </w:r>
                      <w:proofErr w:type="gramEnd"/>
                    </w:p>
                    <w:p w14:paraId="272E3E4C" w14:textId="04D38ED9" w:rsidR="00FD7AF7" w:rsidRPr="007445A2" w:rsidRDefault="007445A2" w:rsidP="00165DC1">
                      <w:pPr>
                        <w:pStyle w:val="ListParagraph"/>
                        <w:numPr>
                          <w:ilvl w:val="0"/>
                          <w:numId w:val="76"/>
                        </w:numPr>
                        <w:spacing w:after="0" w:line="240" w:lineRule="auto"/>
                        <w:rPr>
                          <w:sz w:val="44"/>
                          <w:szCs w:val="44"/>
                        </w:rPr>
                      </w:pPr>
                      <w:r w:rsidRPr="007445A2">
                        <w:rPr>
                          <w:sz w:val="28"/>
                          <w:szCs w:val="28"/>
                        </w:rPr>
                        <w:t>T</w:t>
                      </w:r>
                      <w:r w:rsidR="00FD7AF7" w:rsidRPr="007445A2">
                        <w:rPr>
                          <w:sz w:val="28"/>
                          <w:szCs w:val="28"/>
                        </w:rPr>
                        <w:t>he same cards can be used for multiple games</w:t>
                      </w:r>
                      <w:r w:rsidRPr="007445A2">
                        <w:rPr>
                          <w:sz w:val="28"/>
                          <w:szCs w:val="28"/>
                        </w:rPr>
                        <w:t xml:space="preserve"> if </w:t>
                      </w:r>
                      <w:r w:rsidRPr="007445A2">
                        <w:rPr>
                          <w:rFonts w:cs="Arial"/>
                          <w:sz w:val="28"/>
                          <w:szCs w:val="36"/>
                        </w:rPr>
                        <w:t>bits of paper</w:t>
                      </w:r>
                      <w:r w:rsidRPr="007445A2">
                        <w:rPr>
                          <w:sz w:val="28"/>
                          <w:szCs w:val="28"/>
                        </w:rPr>
                        <w:t xml:space="preserve"> or counters are used</w:t>
                      </w:r>
                      <w:r w:rsidR="004227B1">
                        <w:rPr>
                          <w:sz w:val="28"/>
                          <w:szCs w:val="28"/>
                        </w:rPr>
                        <w:t>.</w:t>
                      </w:r>
                      <w:r w:rsidR="00FD7AF7" w:rsidRPr="007445A2">
                        <w:rPr>
                          <w:sz w:val="28"/>
                          <w:szCs w:val="28"/>
                        </w:rPr>
                        <w:t xml:space="preserve"> </w:t>
                      </w:r>
                    </w:p>
                    <w:p w14:paraId="34189F7C" w14:textId="77777777" w:rsidR="00FD7AF7" w:rsidRPr="007445A2" w:rsidRDefault="00FD7AF7" w:rsidP="00FD7AF7">
                      <w:pPr>
                        <w:spacing w:after="0" w:line="240" w:lineRule="auto"/>
                        <w:ind w:left="360"/>
                        <w:rPr>
                          <w:sz w:val="6"/>
                          <w:szCs w:val="6"/>
                        </w:rPr>
                      </w:pPr>
                    </w:p>
                    <w:p w14:paraId="2FAB2287" w14:textId="0C8C3BE2" w:rsidR="00FD7AF7" w:rsidRPr="00A9576D" w:rsidRDefault="00FD7AF7" w:rsidP="00FD7AF7">
                      <w:pPr>
                        <w:shd w:val="clear" w:color="auto" w:fill="F9F9F9"/>
                        <w:rPr>
                          <w:rFonts w:cstheme="minorHAnsi"/>
                          <w:szCs w:val="36"/>
                          <w:lang w:val="en-US"/>
                        </w:rPr>
                      </w:pPr>
                      <w:r w:rsidRPr="00885C91">
                        <w:rPr>
                          <w:rFonts w:cstheme="minorHAnsi"/>
                          <w:szCs w:val="36"/>
                          <w:lang w:val="en-US"/>
                        </w:rPr>
                        <w:t>A confident student could be the caller in later games.</w:t>
                      </w:r>
                      <w:r>
                        <w:rPr>
                          <w:rFonts w:cstheme="minorHAnsi"/>
                          <w:szCs w:val="36"/>
                          <w:lang w:val="en-US"/>
                        </w:rPr>
                        <w:t xml:space="preserve"> </w:t>
                      </w:r>
                      <w:r w:rsidRPr="00A9576D">
                        <w:rPr>
                          <w:rFonts w:cstheme="minorHAnsi"/>
                          <w:szCs w:val="36"/>
                          <w:lang w:val="en-US"/>
                        </w:rPr>
                        <w:t xml:space="preserve"> </w:t>
                      </w:r>
                    </w:p>
                    <w:p w14:paraId="53585DA6" w14:textId="77777777" w:rsidR="00FD7AF7" w:rsidRPr="00BF27C3" w:rsidRDefault="00FD7AF7" w:rsidP="00FD7AF7">
                      <w:pPr>
                        <w:shd w:val="clear" w:color="auto" w:fill="F9F9F9"/>
                        <w:rPr>
                          <w:rFonts w:cstheme="minorHAnsi"/>
                          <w:szCs w:val="36"/>
                          <w:lang w:val="en-US"/>
                        </w:rPr>
                      </w:pPr>
                    </w:p>
                    <w:p w14:paraId="000D8386" w14:textId="77777777" w:rsidR="00FD7AF7" w:rsidRPr="00232BB6" w:rsidRDefault="00FD7AF7" w:rsidP="00FD7AF7">
                      <w:pPr>
                        <w:pStyle w:val="ListParagraph"/>
                        <w:autoSpaceDE w:val="0"/>
                        <w:autoSpaceDN w:val="0"/>
                        <w:adjustRightInd w:val="0"/>
                        <w:spacing w:after="0" w:line="240" w:lineRule="auto"/>
                        <w:rPr>
                          <w:rFonts w:cstheme="minorHAnsi"/>
                          <w:sz w:val="28"/>
                          <w:szCs w:val="28"/>
                        </w:rPr>
                      </w:pPr>
                    </w:p>
                    <w:p w14:paraId="217B5378" w14:textId="77777777" w:rsidR="00FD7AF7" w:rsidRPr="002E1A98" w:rsidRDefault="00FD7AF7" w:rsidP="00FD7AF7">
                      <w:pPr>
                        <w:pStyle w:val="ListParagraph"/>
                        <w:rPr>
                          <w:rFonts w:cstheme="minorHAnsi"/>
                          <w:sz w:val="28"/>
                          <w:szCs w:val="28"/>
                          <w:lang w:val="en-US"/>
                        </w:rPr>
                      </w:pPr>
                    </w:p>
                    <w:p w14:paraId="133DE762" w14:textId="77777777" w:rsidR="00FD7AF7" w:rsidRPr="00232BB6" w:rsidRDefault="00FD7AF7" w:rsidP="00FD7AF7">
                      <w:pPr>
                        <w:pStyle w:val="ListParagraph"/>
                        <w:rPr>
                          <w:rFonts w:cstheme="minorHAnsi"/>
                          <w:sz w:val="28"/>
                          <w:szCs w:val="28"/>
                          <w:lang w:val="en-US"/>
                        </w:rPr>
                      </w:pPr>
                    </w:p>
                    <w:p w14:paraId="48E251F9" w14:textId="77777777" w:rsidR="00FD7AF7" w:rsidRDefault="00FD7AF7" w:rsidP="00FD7AF7"/>
                  </w:txbxContent>
                </v:textbox>
                <w10:wrap anchorx="margin"/>
              </v:shape>
            </w:pict>
          </mc:Fallback>
        </mc:AlternateContent>
      </w:r>
    </w:p>
    <w:p w14:paraId="146DCD4C" w14:textId="359D5811" w:rsidR="004B70CD" w:rsidRDefault="004B70CD">
      <w:pPr>
        <w:rPr>
          <w:rFonts w:cstheme="minorHAnsi"/>
          <w:szCs w:val="28"/>
          <w:lang w:val="en-US"/>
        </w:rPr>
      </w:pPr>
    </w:p>
    <w:p w14:paraId="13C68DCC" w14:textId="433A8242" w:rsidR="004B70CD" w:rsidRDefault="004B70CD">
      <w:pPr>
        <w:rPr>
          <w:rFonts w:cstheme="minorHAnsi"/>
          <w:szCs w:val="28"/>
          <w:lang w:val="en-US"/>
        </w:rPr>
      </w:pPr>
    </w:p>
    <w:p w14:paraId="36A3EBD4" w14:textId="499AF34A" w:rsidR="004B70CD" w:rsidRDefault="004B70CD">
      <w:pPr>
        <w:rPr>
          <w:rFonts w:cstheme="minorHAnsi"/>
          <w:szCs w:val="28"/>
          <w:lang w:val="en-US"/>
        </w:rPr>
      </w:pPr>
    </w:p>
    <w:p w14:paraId="58743E77" w14:textId="7E8D3A3C" w:rsidR="004B70CD" w:rsidRDefault="004B70CD">
      <w:pPr>
        <w:rPr>
          <w:rFonts w:cstheme="minorHAnsi"/>
          <w:szCs w:val="28"/>
          <w:lang w:val="en-US"/>
        </w:rPr>
      </w:pPr>
    </w:p>
    <w:p w14:paraId="0B001C4A" w14:textId="1E4A0C8A" w:rsidR="004B70CD" w:rsidRDefault="004B70CD">
      <w:pPr>
        <w:rPr>
          <w:rFonts w:cstheme="minorHAnsi"/>
          <w:szCs w:val="28"/>
          <w:lang w:val="en-US"/>
        </w:rPr>
      </w:pPr>
    </w:p>
    <w:p w14:paraId="19CFD2D1" w14:textId="54D756BE" w:rsidR="004B70CD" w:rsidRDefault="004B70CD">
      <w:pPr>
        <w:rPr>
          <w:rFonts w:cstheme="minorHAnsi"/>
          <w:szCs w:val="28"/>
          <w:lang w:val="en-US"/>
        </w:rPr>
      </w:pPr>
    </w:p>
    <w:p w14:paraId="6427A76A" w14:textId="604E7907" w:rsidR="004B70CD" w:rsidRDefault="004B70CD">
      <w:pPr>
        <w:rPr>
          <w:rFonts w:cstheme="minorHAnsi"/>
          <w:szCs w:val="28"/>
          <w:lang w:val="en-US"/>
        </w:rPr>
      </w:pPr>
    </w:p>
    <w:p w14:paraId="3D85F47C" w14:textId="570104F3" w:rsidR="004B70CD" w:rsidRDefault="004B70CD">
      <w:pPr>
        <w:rPr>
          <w:rFonts w:cstheme="minorHAnsi"/>
          <w:szCs w:val="28"/>
          <w:lang w:val="en-US"/>
        </w:rPr>
      </w:pPr>
    </w:p>
    <w:p w14:paraId="5D27B831" w14:textId="57D20871" w:rsidR="004B70CD" w:rsidRDefault="004B70CD">
      <w:pPr>
        <w:rPr>
          <w:rFonts w:cstheme="minorHAnsi"/>
          <w:szCs w:val="28"/>
          <w:lang w:val="en-US"/>
        </w:rPr>
      </w:pPr>
    </w:p>
    <w:p w14:paraId="2F9AAC52" w14:textId="5BD19463" w:rsidR="004B70CD" w:rsidRDefault="004B70CD">
      <w:pPr>
        <w:rPr>
          <w:rFonts w:cstheme="minorHAnsi"/>
          <w:szCs w:val="28"/>
          <w:lang w:val="en-US"/>
        </w:rPr>
      </w:pPr>
    </w:p>
    <w:p w14:paraId="12368890" w14:textId="5121B3AF" w:rsidR="004B70CD" w:rsidRDefault="004B70CD">
      <w:pPr>
        <w:rPr>
          <w:rFonts w:cstheme="minorHAnsi"/>
          <w:szCs w:val="28"/>
          <w:lang w:val="en-US"/>
        </w:rPr>
      </w:pPr>
    </w:p>
    <w:p w14:paraId="14F72355" w14:textId="681336CA" w:rsidR="004B70CD" w:rsidRDefault="004B70CD">
      <w:pPr>
        <w:rPr>
          <w:rFonts w:cstheme="minorHAnsi"/>
          <w:szCs w:val="28"/>
          <w:lang w:val="en-US"/>
        </w:rPr>
      </w:pPr>
    </w:p>
    <w:p w14:paraId="6BF46D7D" w14:textId="77777777" w:rsidR="000450C7" w:rsidRDefault="000450C7">
      <w:pPr>
        <w:rPr>
          <w:rFonts w:cstheme="minorHAnsi"/>
          <w:szCs w:val="28"/>
          <w:lang w:val="en-US"/>
        </w:rPr>
      </w:pPr>
    </w:p>
    <w:p w14:paraId="3334FAC9" w14:textId="77777777" w:rsidR="000450C7" w:rsidRDefault="000450C7">
      <w:pPr>
        <w:rPr>
          <w:rFonts w:cstheme="minorHAnsi"/>
          <w:szCs w:val="28"/>
          <w:lang w:val="en-US"/>
        </w:rPr>
      </w:pPr>
    </w:p>
    <w:p w14:paraId="324B4584" w14:textId="77777777" w:rsidR="000450C7" w:rsidRDefault="000450C7">
      <w:pPr>
        <w:rPr>
          <w:rFonts w:cstheme="minorHAnsi"/>
          <w:szCs w:val="28"/>
          <w:lang w:val="en-US"/>
        </w:rPr>
      </w:pPr>
    </w:p>
    <w:p w14:paraId="579CCB6D" w14:textId="77777777" w:rsidR="000450C7" w:rsidRDefault="000450C7">
      <w:pPr>
        <w:rPr>
          <w:rFonts w:cstheme="minorHAnsi"/>
          <w:szCs w:val="28"/>
          <w:lang w:val="en-US"/>
        </w:rPr>
      </w:pPr>
    </w:p>
    <w:p w14:paraId="4C809B47" w14:textId="77777777" w:rsidR="000450C7" w:rsidRDefault="000450C7">
      <w:pPr>
        <w:rPr>
          <w:rFonts w:cstheme="minorHAnsi"/>
          <w:szCs w:val="28"/>
          <w:lang w:val="en-US"/>
        </w:rPr>
      </w:pPr>
    </w:p>
    <w:p w14:paraId="1A6474D7" w14:textId="77777777" w:rsidR="000450C7" w:rsidRDefault="000450C7">
      <w:pPr>
        <w:rPr>
          <w:rFonts w:cstheme="minorHAnsi"/>
          <w:szCs w:val="28"/>
          <w:lang w:val="en-US"/>
        </w:rPr>
      </w:pPr>
    </w:p>
    <w:p w14:paraId="17B66C51" w14:textId="77777777" w:rsidR="000450C7" w:rsidRDefault="000450C7">
      <w:pPr>
        <w:rPr>
          <w:rFonts w:cstheme="minorHAnsi"/>
          <w:szCs w:val="28"/>
          <w:lang w:val="en-US"/>
        </w:rPr>
      </w:pPr>
    </w:p>
    <w:p w14:paraId="0323B744" w14:textId="77777777" w:rsidR="000450C7" w:rsidRDefault="000450C7">
      <w:pPr>
        <w:rPr>
          <w:rFonts w:cstheme="minorHAnsi"/>
          <w:szCs w:val="28"/>
          <w:lang w:val="en-US"/>
        </w:rPr>
      </w:pPr>
    </w:p>
    <w:p w14:paraId="36B2B5C4" w14:textId="77777777" w:rsidR="000450C7" w:rsidRDefault="000450C7">
      <w:pPr>
        <w:rPr>
          <w:rFonts w:cstheme="minorHAnsi"/>
          <w:szCs w:val="28"/>
          <w:lang w:val="en-US"/>
        </w:rPr>
      </w:pPr>
    </w:p>
    <w:p w14:paraId="2861E976" w14:textId="77777777" w:rsidR="000450C7" w:rsidRDefault="000450C7">
      <w:pPr>
        <w:rPr>
          <w:rFonts w:cstheme="minorHAnsi"/>
          <w:szCs w:val="28"/>
          <w:lang w:val="en-US"/>
        </w:rPr>
      </w:pPr>
    </w:p>
    <w:p w14:paraId="527F73FD" w14:textId="77777777" w:rsidR="000450C7" w:rsidRDefault="000450C7">
      <w:pPr>
        <w:rPr>
          <w:rFonts w:cstheme="minorHAnsi"/>
          <w:szCs w:val="28"/>
          <w:lang w:val="en-US"/>
        </w:rPr>
      </w:pPr>
    </w:p>
    <w:p w14:paraId="2F232955" w14:textId="75C4788E" w:rsidR="000450C7" w:rsidRDefault="000450C7">
      <w:pPr>
        <w:rPr>
          <w:rFonts w:cstheme="minorHAnsi"/>
          <w:szCs w:val="28"/>
          <w:lang w:val="en-US"/>
        </w:rPr>
      </w:pPr>
    </w:p>
    <w:p w14:paraId="0D51D7B3" w14:textId="77777777" w:rsidR="00FD7AF7" w:rsidRDefault="00FD7AF7">
      <w:pPr>
        <w:rPr>
          <w:rFonts w:cstheme="minorHAnsi"/>
          <w:szCs w:val="28"/>
          <w:lang w:val="en-US"/>
        </w:rPr>
      </w:pPr>
    </w:p>
    <w:p w14:paraId="4429C517" w14:textId="7E918188" w:rsidR="000450C7" w:rsidRDefault="000450C7">
      <w:pPr>
        <w:rPr>
          <w:rFonts w:cstheme="minorHAnsi"/>
          <w:szCs w:val="28"/>
          <w:lang w:val="en-US"/>
        </w:rPr>
      </w:pPr>
      <w:r>
        <w:rPr>
          <w:rFonts w:cstheme="minorHAnsi"/>
          <w:szCs w:val="28"/>
          <w:lang w:val="en-US"/>
        </w:rPr>
        <w:br w:type="page"/>
      </w:r>
    </w:p>
    <w:p w14:paraId="46F563FF" w14:textId="6974BFB2" w:rsidR="004B70CD" w:rsidRPr="00FD7AF7" w:rsidRDefault="00FD7AF7">
      <w:pPr>
        <w:rPr>
          <w:rFonts w:cstheme="minorHAnsi"/>
          <w:b/>
          <w:bCs/>
          <w:szCs w:val="28"/>
          <w:lang w:val="en-US"/>
        </w:rPr>
      </w:pPr>
      <w:r w:rsidRPr="00FD7AF7">
        <w:rPr>
          <w:rFonts w:cstheme="minorHAnsi"/>
          <w:b/>
          <w:bCs/>
          <w:szCs w:val="28"/>
          <w:lang w:val="en-US"/>
        </w:rPr>
        <w:lastRenderedPageBreak/>
        <w:t>Alphabet bingo cards</w:t>
      </w:r>
    </w:p>
    <w:tbl>
      <w:tblPr>
        <w:tblStyle w:val="TableGrid"/>
        <w:tblW w:w="6870" w:type="dxa"/>
        <w:tblCellSpacing w:w="85" w:type="dxa"/>
        <w:tblLook w:val="04A0" w:firstRow="1" w:lastRow="0" w:firstColumn="1" w:lastColumn="0" w:noHBand="0" w:noVBand="1"/>
      </w:tblPr>
      <w:tblGrid>
        <w:gridCol w:w="2290"/>
        <w:gridCol w:w="2290"/>
        <w:gridCol w:w="2290"/>
      </w:tblGrid>
      <w:tr w:rsidR="00885C91" w14:paraId="09116C3A" w14:textId="77777777" w:rsidTr="00885C91">
        <w:trPr>
          <w:trHeight w:val="1684"/>
          <w:tblCellSpacing w:w="85" w:type="dxa"/>
        </w:trPr>
        <w:tc>
          <w:tcPr>
            <w:tcW w:w="2035" w:type="dxa"/>
            <w:shd w:val="clear" w:color="auto" w:fill="auto"/>
            <w:vAlign w:val="center"/>
          </w:tcPr>
          <w:p w14:paraId="79462F09" w14:textId="77777777" w:rsidR="00885C91" w:rsidRPr="000450C7" w:rsidRDefault="00885C91" w:rsidP="000B52F7">
            <w:pPr>
              <w:jc w:val="center"/>
              <w:rPr>
                <w:rFonts w:ascii="Comic Sans MS" w:hAnsi="Comic Sans MS"/>
                <w:sz w:val="40"/>
              </w:rPr>
            </w:pPr>
          </w:p>
        </w:tc>
        <w:tc>
          <w:tcPr>
            <w:tcW w:w="2120" w:type="dxa"/>
            <w:shd w:val="clear" w:color="auto" w:fill="auto"/>
            <w:vAlign w:val="center"/>
          </w:tcPr>
          <w:p w14:paraId="148760C9" w14:textId="77777777" w:rsidR="00885C91" w:rsidRPr="000450C7" w:rsidRDefault="00885C91" w:rsidP="000B52F7">
            <w:pPr>
              <w:jc w:val="center"/>
              <w:rPr>
                <w:rFonts w:ascii="Comic Sans MS" w:hAnsi="Comic Sans MS"/>
                <w:sz w:val="40"/>
              </w:rPr>
            </w:pPr>
          </w:p>
        </w:tc>
        <w:tc>
          <w:tcPr>
            <w:tcW w:w="2035" w:type="dxa"/>
            <w:shd w:val="clear" w:color="auto" w:fill="auto"/>
            <w:vAlign w:val="center"/>
          </w:tcPr>
          <w:p w14:paraId="2898C3E1" w14:textId="77777777" w:rsidR="00885C91" w:rsidRPr="000450C7" w:rsidRDefault="00885C91" w:rsidP="000B52F7">
            <w:pPr>
              <w:jc w:val="center"/>
              <w:rPr>
                <w:rFonts w:ascii="Comic Sans MS" w:hAnsi="Comic Sans MS"/>
                <w:sz w:val="40"/>
              </w:rPr>
            </w:pPr>
          </w:p>
        </w:tc>
      </w:tr>
      <w:tr w:rsidR="00885C91" w14:paraId="588722E0" w14:textId="77777777" w:rsidTr="00885C91">
        <w:trPr>
          <w:trHeight w:val="1684"/>
          <w:tblCellSpacing w:w="85" w:type="dxa"/>
        </w:trPr>
        <w:tc>
          <w:tcPr>
            <w:tcW w:w="2035" w:type="dxa"/>
            <w:shd w:val="clear" w:color="auto" w:fill="F7F7F7"/>
            <w:vAlign w:val="center"/>
          </w:tcPr>
          <w:p w14:paraId="7C719F1E" w14:textId="77777777" w:rsidR="00885C91" w:rsidRPr="000450C7" w:rsidRDefault="00885C91" w:rsidP="000B52F7">
            <w:pPr>
              <w:jc w:val="center"/>
              <w:rPr>
                <w:rFonts w:ascii="Comic Sans MS" w:hAnsi="Comic Sans MS"/>
                <w:sz w:val="40"/>
              </w:rPr>
            </w:pPr>
            <w:r w:rsidRPr="000450C7">
              <w:rPr>
                <w:rFonts w:ascii="Comic Sans MS" w:hAnsi="Comic Sans MS"/>
                <w:sz w:val="40"/>
              </w:rPr>
              <w:t>Bingo</w:t>
            </w:r>
          </w:p>
        </w:tc>
        <w:tc>
          <w:tcPr>
            <w:tcW w:w="2120" w:type="dxa"/>
            <w:shd w:val="clear" w:color="auto" w:fill="auto"/>
            <w:vAlign w:val="center"/>
          </w:tcPr>
          <w:p w14:paraId="2DF24EFD" w14:textId="77777777" w:rsidR="00885C91" w:rsidRPr="000450C7" w:rsidRDefault="00885C91" w:rsidP="000B52F7">
            <w:pPr>
              <w:jc w:val="center"/>
              <w:rPr>
                <w:rFonts w:ascii="Comic Sans MS" w:hAnsi="Comic Sans MS"/>
                <w:sz w:val="40"/>
              </w:rPr>
            </w:pPr>
          </w:p>
        </w:tc>
        <w:tc>
          <w:tcPr>
            <w:tcW w:w="2035" w:type="dxa"/>
            <w:shd w:val="clear" w:color="auto" w:fill="auto"/>
            <w:vAlign w:val="center"/>
          </w:tcPr>
          <w:p w14:paraId="43CD1AF3" w14:textId="77777777" w:rsidR="00885C91" w:rsidRPr="000450C7" w:rsidRDefault="00885C91" w:rsidP="000B52F7">
            <w:pPr>
              <w:jc w:val="center"/>
              <w:rPr>
                <w:rFonts w:ascii="Comic Sans MS" w:hAnsi="Comic Sans MS"/>
                <w:sz w:val="40"/>
              </w:rPr>
            </w:pPr>
          </w:p>
        </w:tc>
      </w:tr>
    </w:tbl>
    <w:p w14:paraId="18146B14" w14:textId="77777777" w:rsidR="000450C7" w:rsidRDefault="000450C7">
      <w:pPr>
        <w:rPr>
          <w:rFonts w:cstheme="minorHAnsi"/>
          <w:szCs w:val="28"/>
          <w:lang w:val="en-US"/>
        </w:rPr>
      </w:pPr>
    </w:p>
    <w:p w14:paraId="6EFF9838" w14:textId="77777777" w:rsidR="00862455" w:rsidRPr="00A34CB0" w:rsidRDefault="00862455">
      <w:pPr>
        <w:rPr>
          <w:rFonts w:cstheme="minorHAnsi"/>
          <w:sz w:val="2"/>
          <w:szCs w:val="2"/>
          <w:lang w:val="en-US"/>
        </w:rPr>
      </w:pPr>
    </w:p>
    <w:tbl>
      <w:tblPr>
        <w:tblStyle w:val="TableGrid"/>
        <w:tblpPr w:leftFromText="180" w:rightFromText="180" w:vertAnchor="text" w:horzAnchor="margin" w:tblpY="34"/>
        <w:tblW w:w="6870" w:type="dxa"/>
        <w:tblCellSpacing w:w="85" w:type="dxa"/>
        <w:tblLook w:val="04A0" w:firstRow="1" w:lastRow="0" w:firstColumn="1" w:lastColumn="0" w:noHBand="0" w:noVBand="1"/>
      </w:tblPr>
      <w:tblGrid>
        <w:gridCol w:w="2290"/>
        <w:gridCol w:w="2290"/>
        <w:gridCol w:w="2290"/>
      </w:tblGrid>
      <w:tr w:rsidR="00885C91" w14:paraId="3E208DF6" w14:textId="77777777" w:rsidTr="00885C91">
        <w:trPr>
          <w:trHeight w:val="1684"/>
          <w:tblCellSpacing w:w="85" w:type="dxa"/>
        </w:trPr>
        <w:tc>
          <w:tcPr>
            <w:tcW w:w="2035" w:type="dxa"/>
            <w:shd w:val="clear" w:color="auto" w:fill="auto"/>
            <w:vAlign w:val="center"/>
          </w:tcPr>
          <w:p w14:paraId="312215DB" w14:textId="77777777" w:rsidR="00885C91" w:rsidRPr="000450C7" w:rsidRDefault="00885C91" w:rsidP="002905E8">
            <w:pPr>
              <w:jc w:val="center"/>
              <w:rPr>
                <w:rFonts w:ascii="Comic Sans MS" w:hAnsi="Comic Sans MS"/>
                <w:sz w:val="40"/>
              </w:rPr>
            </w:pPr>
          </w:p>
        </w:tc>
        <w:tc>
          <w:tcPr>
            <w:tcW w:w="2120" w:type="dxa"/>
            <w:shd w:val="clear" w:color="auto" w:fill="auto"/>
            <w:vAlign w:val="center"/>
          </w:tcPr>
          <w:p w14:paraId="03AD3074" w14:textId="77777777" w:rsidR="00885C91" w:rsidRPr="000450C7" w:rsidRDefault="00885C91" w:rsidP="002905E8">
            <w:pPr>
              <w:jc w:val="center"/>
              <w:rPr>
                <w:rFonts w:ascii="Comic Sans MS" w:hAnsi="Comic Sans MS"/>
                <w:sz w:val="40"/>
              </w:rPr>
            </w:pPr>
          </w:p>
        </w:tc>
        <w:tc>
          <w:tcPr>
            <w:tcW w:w="2035" w:type="dxa"/>
            <w:shd w:val="clear" w:color="auto" w:fill="auto"/>
            <w:vAlign w:val="center"/>
          </w:tcPr>
          <w:p w14:paraId="262886F8" w14:textId="77777777" w:rsidR="00885C91" w:rsidRPr="000450C7" w:rsidRDefault="00885C91" w:rsidP="002905E8">
            <w:pPr>
              <w:jc w:val="center"/>
              <w:rPr>
                <w:rFonts w:ascii="Comic Sans MS" w:hAnsi="Comic Sans MS"/>
                <w:sz w:val="40"/>
              </w:rPr>
            </w:pPr>
          </w:p>
        </w:tc>
      </w:tr>
      <w:tr w:rsidR="00885C91" w14:paraId="6AAC5DA5" w14:textId="77777777" w:rsidTr="00885C91">
        <w:trPr>
          <w:trHeight w:val="1684"/>
          <w:tblCellSpacing w:w="85" w:type="dxa"/>
        </w:trPr>
        <w:tc>
          <w:tcPr>
            <w:tcW w:w="2035" w:type="dxa"/>
            <w:shd w:val="clear" w:color="auto" w:fill="F7F7F7"/>
            <w:vAlign w:val="center"/>
          </w:tcPr>
          <w:p w14:paraId="01F2EB6A" w14:textId="77777777" w:rsidR="00885C91" w:rsidRPr="000450C7" w:rsidRDefault="00885C91" w:rsidP="002905E8">
            <w:pPr>
              <w:jc w:val="center"/>
              <w:rPr>
                <w:rFonts w:ascii="Comic Sans MS" w:hAnsi="Comic Sans MS"/>
                <w:sz w:val="40"/>
              </w:rPr>
            </w:pPr>
            <w:r w:rsidRPr="000450C7">
              <w:rPr>
                <w:rFonts w:ascii="Comic Sans MS" w:hAnsi="Comic Sans MS"/>
                <w:sz w:val="40"/>
              </w:rPr>
              <w:t>Bingo</w:t>
            </w:r>
          </w:p>
        </w:tc>
        <w:tc>
          <w:tcPr>
            <w:tcW w:w="2120" w:type="dxa"/>
            <w:shd w:val="clear" w:color="auto" w:fill="auto"/>
            <w:vAlign w:val="center"/>
          </w:tcPr>
          <w:p w14:paraId="5F3DFB33" w14:textId="77777777" w:rsidR="00885C91" w:rsidRPr="000450C7" w:rsidRDefault="00885C91" w:rsidP="002905E8">
            <w:pPr>
              <w:jc w:val="center"/>
              <w:rPr>
                <w:rFonts w:ascii="Comic Sans MS" w:hAnsi="Comic Sans MS"/>
                <w:sz w:val="40"/>
              </w:rPr>
            </w:pPr>
          </w:p>
        </w:tc>
        <w:tc>
          <w:tcPr>
            <w:tcW w:w="2035" w:type="dxa"/>
            <w:shd w:val="clear" w:color="auto" w:fill="auto"/>
            <w:vAlign w:val="center"/>
          </w:tcPr>
          <w:p w14:paraId="67DACE7C" w14:textId="77777777" w:rsidR="00885C91" w:rsidRPr="000450C7" w:rsidRDefault="00885C91" w:rsidP="002905E8">
            <w:pPr>
              <w:jc w:val="center"/>
              <w:rPr>
                <w:rFonts w:ascii="Comic Sans MS" w:hAnsi="Comic Sans MS"/>
                <w:sz w:val="40"/>
              </w:rPr>
            </w:pPr>
          </w:p>
        </w:tc>
      </w:tr>
    </w:tbl>
    <w:p w14:paraId="17E85A1B" w14:textId="77777777" w:rsidR="004B70CD" w:rsidRDefault="004B70CD">
      <w:pPr>
        <w:rPr>
          <w:rFonts w:cstheme="minorHAnsi"/>
          <w:szCs w:val="28"/>
          <w:lang w:val="en-US"/>
        </w:rPr>
      </w:pPr>
    </w:p>
    <w:tbl>
      <w:tblPr>
        <w:tblStyle w:val="TableGrid"/>
        <w:tblpPr w:leftFromText="180" w:rightFromText="180" w:vertAnchor="text" w:horzAnchor="margin" w:tblpY="3996"/>
        <w:tblW w:w="6870" w:type="dxa"/>
        <w:tblCellSpacing w:w="85" w:type="dxa"/>
        <w:tblLook w:val="04A0" w:firstRow="1" w:lastRow="0" w:firstColumn="1" w:lastColumn="0" w:noHBand="0" w:noVBand="1"/>
      </w:tblPr>
      <w:tblGrid>
        <w:gridCol w:w="2290"/>
        <w:gridCol w:w="2290"/>
        <w:gridCol w:w="2290"/>
      </w:tblGrid>
      <w:tr w:rsidR="00885C91" w14:paraId="7231044A" w14:textId="77777777" w:rsidTr="00885C91">
        <w:trPr>
          <w:trHeight w:val="1684"/>
          <w:tblCellSpacing w:w="85" w:type="dxa"/>
        </w:trPr>
        <w:tc>
          <w:tcPr>
            <w:tcW w:w="2035" w:type="dxa"/>
            <w:shd w:val="clear" w:color="auto" w:fill="auto"/>
            <w:vAlign w:val="center"/>
          </w:tcPr>
          <w:p w14:paraId="71C32B53" w14:textId="77777777" w:rsidR="00885C91" w:rsidRPr="000450C7" w:rsidRDefault="00885C91" w:rsidP="00885C91">
            <w:pPr>
              <w:jc w:val="center"/>
              <w:rPr>
                <w:rFonts w:ascii="Comic Sans MS" w:hAnsi="Comic Sans MS"/>
                <w:sz w:val="40"/>
              </w:rPr>
            </w:pPr>
          </w:p>
        </w:tc>
        <w:tc>
          <w:tcPr>
            <w:tcW w:w="2120" w:type="dxa"/>
            <w:shd w:val="clear" w:color="auto" w:fill="auto"/>
            <w:vAlign w:val="center"/>
          </w:tcPr>
          <w:p w14:paraId="6762017E" w14:textId="77777777" w:rsidR="00885C91" w:rsidRPr="000450C7" w:rsidRDefault="00885C91" w:rsidP="00885C91">
            <w:pPr>
              <w:jc w:val="center"/>
              <w:rPr>
                <w:rFonts w:ascii="Comic Sans MS" w:hAnsi="Comic Sans MS"/>
                <w:sz w:val="40"/>
              </w:rPr>
            </w:pPr>
          </w:p>
        </w:tc>
        <w:tc>
          <w:tcPr>
            <w:tcW w:w="2035" w:type="dxa"/>
            <w:shd w:val="clear" w:color="auto" w:fill="auto"/>
            <w:vAlign w:val="center"/>
          </w:tcPr>
          <w:p w14:paraId="35E01FCE" w14:textId="77777777" w:rsidR="00885C91" w:rsidRPr="000450C7" w:rsidRDefault="00885C91" w:rsidP="00885C91">
            <w:pPr>
              <w:jc w:val="center"/>
              <w:rPr>
                <w:rFonts w:ascii="Comic Sans MS" w:hAnsi="Comic Sans MS"/>
                <w:sz w:val="40"/>
              </w:rPr>
            </w:pPr>
          </w:p>
        </w:tc>
      </w:tr>
      <w:tr w:rsidR="00885C91" w14:paraId="7C3B8B42" w14:textId="77777777" w:rsidTr="00885C91">
        <w:trPr>
          <w:trHeight w:val="1684"/>
          <w:tblCellSpacing w:w="85" w:type="dxa"/>
        </w:trPr>
        <w:tc>
          <w:tcPr>
            <w:tcW w:w="2035" w:type="dxa"/>
            <w:shd w:val="clear" w:color="auto" w:fill="F7F7F7"/>
            <w:vAlign w:val="center"/>
          </w:tcPr>
          <w:p w14:paraId="5D7E7EA5" w14:textId="77777777" w:rsidR="00885C91" w:rsidRPr="000450C7" w:rsidRDefault="00885C91" w:rsidP="00885C91">
            <w:pPr>
              <w:jc w:val="center"/>
              <w:rPr>
                <w:rFonts w:ascii="Comic Sans MS" w:hAnsi="Comic Sans MS"/>
                <w:sz w:val="40"/>
              </w:rPr>
            </w:pPr>
            <w:r w:rsidRPr="000450C7">
              <w:rPr>
                <w:rFonts w:ascii="Comic Sans MS" w:hAnsi="Comic Sans MS"/>
                <w:sz w:val="40"/>
              </w:rPr>
              <w:t>Bingo</w:t>
            </w:r>
          </w:p>
        </w:tc>
        <w:tc>
          <w:tcPr>
            <w:tcW w:w="2120" w:type="dxa"/>
            <w:shd w:val="clear" w:color="auto" w:fill="auto"/>
            <w:vAlign w:val="center"/>
          </w:tcPr>
          <w:p w14:paraId="58CD7235" w14:textId="77777777" w:rsidR="00885C91" w:rsidRPr="000450C7" w:rsidRDefault="00885C91" w:rsidP="00885C91">
            <w:pPr>
              <w:jc w:val="center"/>
              <w:rPr>
                <w:rFonts w:ascii="Comic Sans MS" w:hAnsi="Comic Sans MS"/>
                <w:sz w:val="40"/>
              </w:rPr>
            </w:pPr>
          </w:p>
        </w:tc>
        <w:tc>
          <w:tcPr>
            <w:tcW w:w="2035" w:type="dxa"/>
            <w:shd w:val="clear" w:color="auto" w:fill="auto"/>
            <w:vAlign w:val="center"/>
          </w:tcPr>
          <w:p w14:paraId="5CA3352B" w14:textId="77777777" w:rsidR="00885C91" w:rsidRPr="000450C7" w:rsidRDefault="00885C91" w:rsidP="00885C91">
            <w:pPr>
              <w:jc w:val="center"/>
              <w:rPr>
                <w:rFonts w:ascii="Comic Sans MS" w:hAnsi="Comic Sans MS"/>
                <w:sz w:val="40"/>
              </w:rPr>
            </w:pPr>
          </w:p>
        </w:tc>
      </w:tr>
    </w:tbl>
    <w:p w14:paraId="758B805E" w14:textId="77777777" w:rsidR="00C223D7" w:rsidRDefault="00C223D7">
      <w:pPr>
        <w:rPr>
          <w:rFonts w:cstheme="minorHAnsi"/>
          <w:szCs w:val="28"/>
          <w:lang w:val="en-US"/>
        </w:rPr>
      </w:pPr>
    </w:p>
    <w:p w14:paraId="4053F6FE" w14:textId="77777777" w:rsidR="00C223D7" w:rsidRDefault="00C223D7">
      <w:pPr>
        <w:rPr>
          <w:rFonts w:cstheme="minorHAnsi"/>
          <w:szCs w:val="28"/>
          <w:lang w:val="en-US"/>
        </w:rPr>
      </w:pPr>
    </w:p>
    <w:p w14:paraId="1423EEB8" w14:textId="77777777" w:rsidR="00C223D7" w:rsidRDefault="00C223D7">
      <w:pPr>
        <w:rPr>
          <w:rFonts w:cstheme="minorHAnsi"/>
          <w:szCs w:val="28"/>
          <w:lang w:val="en-US"/>
        </w:rPr>
      </w:pPr>
    </w:p>
    <w:p w14:paraId="5C8EA183" w14:textId="77777777" w:rsidR="00C223D7" w:rsidRDefault="00C223D7">
      <w:pPr>
        <w:rPr>
          <w:rFonts w:cstheme="minorHAnsi"/>
          <w:szCs w:val="28"/>
          <w:lang w:val="en-US"/>
        </w:rPr>
      </w:pPr>
    </w:p>
    <w:p w14:paraId="604A6287" w14:textId="77777777" w:rsidR="00C223D7" w:rsidRDefault="00C223D7">
      <w:pPr>
        <w:rPr>
          <w:rFonts w:cstheme="minorHAnsi"/>
          <w:szCs w:val="28"/>
          <w:lang w:val="en-US"/>
        </w:rPr>
      </w:pPr>
    </w:p>
    <w:p w14:paraId="04478A9E" w14:textId="77777777" w:rsidR="00C223D7" w:rsidRDefault="00C223D7">
      <w:pPr>
        <w:rPr>
          <w:rFonts w:cstheme="minorHAnsi"/>
          <w:szCs w:val="28"/>
          <w:lang w:val="en-US"/>
        </w:rPr>
      </w:pPr>
    </w:p>
    <w:p w14:paraId="032B0099" w14:textId="77777777" w:rsidR="00C223D7" w:rsidRDefault="00C223D7">
      <w:pPr>
        <w:rPr>
          <w:rFonts w:cstheme="minorHAnsi"/>
          <w:szCs w:val="28"/>
          <w:lang w:val="en-US"/>
        </w:rPr>
      </w:pPr>
    </w:p>
    <w:p w14:paraId="7EB4B695" w14:textId="77777777" w:rsidR="00C223D7" w:rsidRDefault="00C223D7">
      <w:pPr>
        <w:rPr>
          <w:rFonts w:cstheme="minorHAnsi"/>
          <w:szCs w:val="28"/>
          <w:lang w:val="en-US"/>
        </w:rPr>
      </w:pPr>
    </w:p>
    <w:p w14:paraId="65DE963E" w14:textId="77777777" w:rsidR="00C223D7" w:rsidRDefault="00C223D7">
      <w:pPr>
        <w:rPr>
          <w:rFonts w:cstheme="minorHAnsi"/>
          <w:szCs w:val="28"/>
          <w:lang w:val="en-US"/>
        </w:rPr>
      </w:pPr>
    </w:p>
    <w:p w14:paraId="77CB86C3" w14:textId="77777777" w:rsidR="00C223D7" w:rsidRDefault="00C223D7">
      <w:pPr>
        <w:rPr>
          <w:rFonts w:cstheme="minorHAnsi"/>
          <w:szCs w:val="28"/>
          <w:lang w:val="en-US"/>
        </w:rPr>
      </w:pPr>
    </w:p>
    <w:p w14:paraId="07702FF0" w14:textId="77777777" w:rsidR="00C223D7" w:rsidRDefault="00C223D7">
      <w:pPr>
        <w:rPr>
          <w:rFonts w:cstheme="minorHAnsi"/>
          <w:szCs w:val="28"/>
          <w:lang w:val="en-US"/>
        </w:rPr>
      </w:pPr>
    </w:p>
    <w:p w14:paraId="7092CC05" w14:textId="77777777" w:rsidR="00C223D7" w:rsidRDefault="00C223D7">
      <w:pPr>
        <w:rPr>
          <w:rFonts w:cstheme="minorHAnsi"/>
          <w:szCs w:val="28"/>
          <w:lang w:val="en-US"/>
        </w:rPr>
      </w:pPr>
    </w:p>
    <w:p w14:paraId="7175FD0B" w14:textId="77777777" w:rsidR="00C223D7" w:rsidRDefault="00C223D7">
      <w:pPr>
        <w:rPr>
          <w:rFonts w:cstheme="minorHAnsi"/>
          <w:szCs w:val="28"/>
          <w:lang w:val="en-US"/>
        </w:rPr>
      </w:pPr>
    </w:p>
    <w:p w14:paraId="0EF91A8D" w14:textId="77777777" w:rsidR="00C223D7" w:rsidRDefault="00C223D7">
      <w:pPr>
        <w:rPr>
          <w:rFonts w:cstheme="minorHAnsi"/>
          <w:szCs w:val="28"/>
          <w:lang w:val="en-US"/>
        </w:rPr>
      </w:pPr>
    </w:p>
    <w:p w14:paraId="0F5D086A" w14:textId="77777777" w:rsidR="00C223D7" w:rsidRDefault="00C223D7">
      <w:pPr>
        <w:rPr>
          <w:rFonts w:cstheme="minorHAnsi"/>
          <w:szCs w:val="28"/>
          <w:lang w:val="en-US"/>
        </w:rPr>
      </w:pPr>
    </w:p>
    <w:p w14:paraId="7E428C40" w14:textId="7F1878A9" w:rsidR="00862455" w:rsidRDefault="004B70CD">
      <w:pPr>
        <w:rPr>
          <w:rFonts w:cstheme="minorHAnsi"/>
          <w:szCs w:val="28"/>
          <w:lang w:val="en-US"/>
        </w:rPr>
        <w:sectPr w:rsidR="00862455" w:rsidSect="005C4463">
          <w:headerReference w:type="default" r:id="rId118"/>
          <w:footerReference w:type="default" r:id="rId119"/>
          <w:pgSz w:w="11906" w:h="16838"/>
          <w:pgMar w:top="1134" w:right="1440" w:bottom="851" w:left="1440" w:header="567" w:footer="468" w:gutter="0"/>
          <w:pgNumType w:start="1"/>
          <w:cols w:space="708"/>
          <w:docGrid w:linePitch="544"/>
        </w:sectPr>
      </w:pPr>
      <w:r>
        <w:rPr>
          <w:rFonts w:cstheme="minorHAnsi"/>
          <w:szCs w:val="28"/>
          <w:lang w:val="en-US"/>
        </w:rPr>
        <w:br w:type="page"/>
      </w:r>
    </w:p>
    <w:p w14:paraId="0DF409BE" w14:textId="72E9109E" w:rsidR="00862455" w:rsidRPr="00862455" w:rsidRDefault="00862455">
      <w:pPr>
        <w:rPr>
          <w:rFonts w:cstheme="minorHAnsi"/>
          <w:b/>
          <w:bCs/>
          <w:szCs w:val="28"/>
          <w:lang w:val="en-US"/>
        </w:rPr>
      </w:pPr>
      <w:r w:rsidRPr="00462B56">
        <w:rPr>
          <w:rFonts w:cstheme="minorHAnsi"/>
          <w:b/>
          <w:bCs/>
          <w:szCs w:val="28"/>
          <w:lang w:val="en-US"/>
        </w:rPr>
        <w:lastRenderedPageBreak/>
        <w:t>Alphabet strips</w:t>
      </w:r>
      <w:r w:rsidR="00D83EA6" w:rsidRPr="00462B56">
        <w:rPr>
          <w:rFonts w:cstheme="minorHAnsi"/>
          <w:b/>
          <w:bCs/>
          <w:szCs w:val="28"/>
          <w:lang w:val="en-US"/>
        </w:rPr>
        <w:t xml:space="preserve"> </w:t>
      </w:r>
      <w:r w:rsidR="000D7536" w:rsidRPr="00462B56">
        <w:rPr>
          <w:rFonts w:cstheme="minorHAnsi"/>
          <w:szCs w:val="28"/>
          <w:lang w:val="en-US"/>
        </w:rPr>
        <w:t xml:space="preserve"> </w:t>
      </w:r>
      <w:r w:rsidR="00462B56">
        <w:rPr>
          <w:rFonts w:cstheme="minorHAnsi"/>
          <w:szCs w:val="28"/>
          <w:lang w:val="en-US"/>
        </w:rPr>
        <w:tab/>
      </w:r>
      <w:r w:rsidR="00D83EA6" w:rsidRPr="00462B56">
        <w:rPr>
          <w:rFonts w:cstheme="minorHAnsi"/>
          <w:szCs w:val="28"/>
          <w:lang w:val="en-US"/>
        </w:rPr>
        <w:t xml:space="preserve">Copy, </w:t>
      </w:r>
      <w:r w:rsidR="000D7536" w:rsidRPr="00462B56">
        <w:rPr>
          <w:rFonts w:cstheme="minorHAnsi"/>
          <w:szCs w:val="28"/>
          <w:lang w:val="en-US"/>
        </w:rPr>
        <w:t>cut up and laminate. E</w:t>
      </w:r>
      <w:r w:rsidR="00D83EA6" w:rsidRPr="00462B56">
        <w:rPr>
          <w:rFonts w:cstheme="minorHAnsi"/>
          <w:szCs w:val="28"/>
          <w:lang w:val="en-US"/>
        </w:rPr>
        <w:t>nlarge and print onto A3 paper</w:t>
      </w:r>
      <w:r w:rsidR="000D7536" w:rsidRPr="00462B56">
        <w:rPr>
          <w:rFonts w:cstheme="minorHAnsi"/>
          <w:szCs w:val="28"/>
          <w:lang w:val="en-US"/>
        </w:rPr>
        <w:t xml:space="preserve"> if required</w:t>
      </w:r>
      <w:r w:rsidR="00462B56" w:rsidRPr="00462B56">
        <w:rPr>
          <w:rFonts w:cstheme="minorHAnsi"/>
          <w:szCs w:val="28"/>
          <w:lang w:val="en-US"/>
        </w:rPr>
        <w:t>.</w:t>
      </w:r>
      <w:r w:rsidR="000D7536">
        <w:rPr>
          <w:rFonts w:cstheme="minorHAnsi"/>
          <w:szCs w:val="28"/>
          <w:lang w:val="en-US"/>
        </w:rPr>
        <w:t xml:space="preserve">  </w:t>
      </w:r>
    </w:p>
    <w:tbl>
      <w:tblPr>
        <w:tblStyle w:val="TableGrid"/>
        <w:tblpPr w:leftFromText="180" w:rightFromText="180" w:vertAnchor="page" w:horzAnchor="margin" w:tblpY="1777"/>
        <w:tblW w:w="1474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1134"/>
        <w:gridCol w:w="1134"/>
        <w:gridCol w:w="1134"/>
        <w:gridCol w:w="1134"/>
        <w:gridCol w:w="1134"/>
        <w:gridCol w:w="1134"/>
        <w:gridCol w:w="1134"/>
        <w:gridCol w:w="1134"/>
        <w:gridCol w:w="1134"/>
        <w:gridCol w:w="1134"/>
        <w:gridCol w:w="1134"/>
        <w:gridCol w:w="1134"/>
        <w:gridCol w:w="1134"/>
      </w:tblGrid>
      <w:tr w:rsidR="00292F47" w14:paraId="7761C4A5" w14:textId="77777777" w:rsidTr="00462B56">
        <w:trPr>
          <w:trHeight w:val="737"/>
        </w:trPr>
        <w:tc>
          <w:tcPr>
            <w:tcW w:w="1134" w:type="dxa"/>
            <w:vAlign w:val="center"/>
          </w:tcPr>
          <w:p w14:paraId="310D5E46" w14:textId="77777777" w:rsidR="00292F47" w:rsidRPr="00D72DE9" w:rsidRDefault="00292F47" w:rsidP="00462B56">
            <w:pPr>
              <w:tabs>
                <w:tab w:val="left" w:pos="1134"/>
                <w:tab w:val="left" w:pos="1276"/>
                <w:tab w:val="left" w:pos="2268"/>
                <w:tab w:val="left" w:pos="2410"/>
                <w:tab w:val="left" w:pos="3261"/>
              </w:tabs>
              <w:spacing w:before="120"/>
              <w:jc w:val="center"/>
              <w:rPr>
                <w:rFonts w:ascii="Comic Sans MS" w:hAnsi="Comic Sans MS"/>
                <w:spacing w:val="40"/>
                <w:sz w:val="44"/>
                <w:szCs w:val="44"/>
              </w:rPr>
            </w:pPr>
            <w:bookmarkStart w:id="15" w:name="_Hlk131074434"/>
            <w:r w:rsidRPr="00D72DE9">
              <w:rPr>
                <w:rFonts w:ascii="Comic Sans MS" w:hAnsi="Comic Sans MS"/>
                <w:spacing w:val="40"/>
                <w:sz w:val="44"/>
                <w:szCs w:val="44"/>
              </w:rPr>
              <w:t>Aa</w:t>
            </w:r>
          </w:p>
        </w:tc>
        <w:tc>
          <w:tcPr>
            <w:tcW w:w="1134" w:type="dxa"/>
            <w:vAlign w:val="center"/>
          </w:tcPr>
          <w:p w14:paraId="68E67660" w14:textId="77777777" w:rsidR="00292F47" w:rsidRPr="00D72DE9" w:rsidRDefault="00292F47" w:rsidP="00462B56">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Bb</w:t>
            </w:r>
          </w:p>
        </w:tc>
        <w:tc>
          <w:tcPr>
            <w:tcW w:w="1134" w:type="dxa"/>
            <w:vAlign w:val="center"/>
          </w:tcPr>
          <w:p w14:paraId="6C581DA2" w14:textId="77777777" w:rsidR="00292F47" w:rsidRPr="00D72DE9" w:rsidRDefault="00292F47" w:rsidP="00462B56">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Cc</w:t>
            </w:r>
          </w:p>
        </w:tc>
        <w:tc>
          <w:tcPr>
            <w:tcW w:w="1134" w:type="dxa"/>
            <w:vAlign w:val="center"/>
          </w:tcPr>
          <w:p w14:paraId="0B75CB1D" w14:textId="77777777" w:rsidR="00292F47" w:rsidRPr="00D72DE9" w:rsidRDefault="00292F47" w:rsidP="00462B56">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Dd</w:t>
            </w:r>
          </w:p>
        </w:tc>
        <w:tc>
          <w:tcPr>
            <w:tcW w:w="1134" w:type="dxa"/>
            <w:vAlign w:val="center"/>
          </w:tcPr>
          <w:p w14:paraId="40FDC35E" w14:textId="77777777" w:rsidR="00292F47" w:rsidRPr="00D72DE9" w:rsidRDefault="00292F47" w:rsidP="00462B56">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Ee</w:t>
            </w:r>
          </w:p>
        </w:tc>
        <w:tc>
          <w:tcPr>
            <w:tcW w:w="1134" w:type="dxa"/>
            <w:vAlign w:val="center"/>
          </w:tcPr>
          <w:p w14:paraId="623CD0F3" w14:textId="77777777" w:rsidR="00292F47" w:rsidRPr="00D72DE9" w:rsidRDefault="00292F47" w:rsidP="00462B56">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Ff</w:t>
            </w:r>
          </w:p>
        </w:tc>
        <w:tc>
          <w:tcPr>
            <w:tcW w:w="1134" w:type="dxa"/>
            <w:vAlign w:val="center"/>
          </w:tcPr>
          <w:p w14:paraId="5228F862" w14:textId="77777777" w:rsidR="00292F47" w:rsidRPr="00D72DE9" w:rsidRDefault="00292F47" w:rsidP="00462B56">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Gg</w:t>
            </w:r>
          </w:p>
        </w:tc>
        <w:tc>
          <w:tcPr>
            <w:tcW w:w="1134" w:type="dxa"/>
            <w:vAlign w:val="center"/>
          </w:tcPr>
          <w:p w14:paraId="08CD95FB" w14:textId="77777777" w:rsidR="00292F47" w:rsidRPr="00D72DE9" w:rsidRDefault="00292F47" w:rsidP="00462B56">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Hh</w:t>
            </w:r>
          </w:p>
        </w:tc>
        <w:tc>
          <w:tcPr>
            <w:tcW w:w="1134" w:type="dxa"/>
            <w:vAlign w:val="center"/>
          </w:tcPr>
          <w:p w14:paraId="51FF7182" w14:textId="77777777" w:rsidR="00292F47" w:rsidRPr="00D72DE9" w:rsidRDefault="00292F47" w:rsidP="00462B56">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Ii</w:t>
            </w:r>
          </w:p>
        </w:tc>
        <w:tc>
          <w:tcPr>
            <w:tcW w:w="1134" w:type="dxa"/>
            <w:vAlign w:val="center"/>
          </w:tcPr>
          <w:p w14:paraId="4FB27253" w14:textId="77777777" w:rsidR="00292F47" w:rsidRPr="00D72DE9" w:rsidRDefault="00292F47" w:rsidP="00462B56">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Jj</w:t>
            </w:r>
          </w:p>
        </w:tc>
        <w:tc>
          <w:tcPr>
            <w:tcW w:w="1134" w:type="dxa"/>
            <w:vAlign w:val="center"/>
          </w:tcPr>
          <w:p w14:paraId="0BD8BBCA" w14:textId="77777777" w:rsidR="00292F47" w:rsidRPr="00D72DE9" w:rsidRDefault="00292F47" w:rsidP="00462B56">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Kk</w:t>
            </w:r>
          </w:p>
        </w:tc>
        <w:tc>
          <w:tcPr>
            <w:tcW w:w="1134" w:type="dxa"/>
            <w:vAlign w:val="center"/>
          </w:tcPr>
          <w:p w14:paraId="14A8DB80" w14:textId="77777777" w:rsidR="00292F47" w:rsidRPr="00D72DE9" w:rsidRDefault="00292F47" w:rsidP="00462B56">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Ll</w:t>
            </w:r>
          </w:p>
        </w:tc>
        <w:tc>
          <w:tcPr>
            <w:tcW w:w="1134" w:type="dxa"/>
            <w:vAlign w:val="center"/>
          </w:tcPr>
          <w:p w14:paraId="2CF969EF" w14:textId="77777777" w:rsidR="00292F47" w:rsidRPr="00D72DE9" w:rsidRDefault="00292F47" w:rsidP="00462B56">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Mm</w:t>
            </w:r>
          </w:p>
        </w:tc>
      </w:tr>
      <w:tr w:rsidR="00292F47" w14:paraId="449F9390" w14:textId="77777777" w:rsidTr="00462B56">
        <w:trPr>
          <w:trHeight w:val="454"/>
        </w:trPr>
        <w:tc>
          <w:tcPr>
            <w:tcW w:w="1134" w:type="dxa"/>
            <w:vAlign w:val="center"/>
          </w:tcPr>
          <w:p w14:paraId="7CC1F170"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vAlign w:val="center"/>
          </w:tcPr>
          <w:p w14:paraId="37584D80"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vAlign w:val="center"/>
          </w:tcPr>
          <w:p w14:paraId="51A1EC0F"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vAlign w:val="center"/>
          </w:tcPr>
          <w:p w14:paraId="4BE9DD01"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vAlign w:val="center"/>
          </w:tcPr>
          <w:p w14:paraId="65D05C3B"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vAlign w:val="center"/>
          </w:tcPr>
          <w:p w14:paraId="056F40B8"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vAlign w:val="center"/>
          </w:tcPr>
          <w:p w14:paraId="18127AEF"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vAlign w:val="center"/>
          </w:tcPr>
          <w:p w14:paraId="1802DD1F"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vAlign w:val="center"/>
          </w:tcPr>
          <w:p w14:paraId="40E9ADE0"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vAlign w:val="center"/>
          </w:tcPr>
          <w:p w14:paraId="5FC04C61"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vAlign w:val="center"/>
          </w:tcPr>
          <w:p w14:paraId="6F3F158E"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vAlign w:val="center"/>
          </w:tcPr>
          <w:p w14:paraId="622ACD23"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vAlign w:val="center"/>
          </w:tcPr>
          <w:p w14:paraId="1F0CAEEE"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36"/>
                <w:szCs w:val="36"/>
              </w:rPr>
            </w:pPr>
          </w:p>
        </w:tc>
      </w:tr>
      <w:tr w:rsidR="00292F47" w14:paraId="4BC217E8" w14:textId="77777777" w:rsidTr="00462B56">
        <w:trPr>
          <w:trHeight w:val="737"/>
        </w:trPr>
        <w:tc>
          <w:tcPr>
            <w:tcW w:w="1134" w:type="dxa"/>
            <w:tcBorders>
              <w:bottom w:val="single" w:sz="4" w:space="0" w:color="A6A6A6"/>
            </w:tcBorders>
            <w:vAlign w:val="center"/>
          </w:tcPr>
          <w:p w14:paraId="38ECD082" w14:textId="77777777" w:rsidR="00292F47" w:rsidRPr="00D72DE9" w:rsidRDefault="00292F47" w:rsidP="00462B56">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Nn</w:t>
            </w:r>
          </w:p>
        </w:tc>
        <w:tc>
          <w:tcPr>
            <w:tcW w:w="1134" w:type="dxa"/>
            <w:tcBorders>
              <w:bottom w:val="single" w:sz="4" w:space="0" w:color="A6A6A6"/>
            </w:tcBorders>
            <w:vAlign w:val="center"/>
          </w:tcPr>
          <w:p w14:paraId="7007D2DB" w14:textId="77777777" w:rsidR="00292F47" w:rsidRPr="00D72DE9" w:rsidRDefault="00292F47" w:rsidP="00462B56">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Oo</w:t>
            </w:r>
          </w:p>
        </w:tc>
        <w:tc>
          <w:tcPr>
            <w:tcW w:w="1134" w:type="dxa"/>
            <w:tcBorders>
              <w:bottom w:val="single" w:sz="4" w:space="0" w:color="A6A6A6"/>
            </w:tcBorders>
            <w:vAlign w:val="center"/>
          </w:tcPr>
          <w:p w14:paraId="77310E45" w14:textId="77777777" w:rsidR="00292F47" w:rsidRPr="00D72DE9" w:rsidRDefault="00292F47" w:rsidP="00462B56">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Pp</w:t>
            </w:r>
          </w:p>
        </w:tc>
        <w:tc>
          <w:tcPr>
            <w:tcW w:w="1134" w:type="dxa"/>
            <w:tcBorders>
              <w:bottom w:val="single" w:sz="4" w:space="0" w:color="A6A6A6"/>
            </w:tcBorders>
            <w:vAlign w:val="center"/>
          </w:tcPr>
          <w:p w14:paraId="2FFD70DE" w14:textId="77777777" w:rsidR="00292F47" w:rsidRPr="00D72DE9" w:rsidRDefault="00292F47" w:rsidP="00462B56">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Qq</w:t>
            </w:r>
          </w:p>
        </w:tc>
        <w:tc>
          <w:tcPr>
            <w:tcW w:w="1134" w:type="dxa"/>
            <w:tcBorders>
              <w:bottom w:val="single" w:sz="4" w:space="0" w:color="A6A6A6"/>
            </w:tcBorders>
            <w:vAlign w:val="center"/>
          </w:tcPr>
          <w:p w14:paraId="28DFBB9B" w14:textId="77777777" w:rsidR="00292F47" w:rsidRPr="00D72DE9" w:rsidRDefault="00292F47" w:rsidP="00462B56">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Rr</w:t>
            </w:r>
          </w:p>
        </w:tc>
        <w:tc>
          <w:tcPr>
            <w:tcW w:w="1134" w:type="dxa"/>
            <w:tcBorders>
              <w:bottom w:val="single" w:sz="4" w:space="0" w:color="A6A6A6"/>
            </w:tcBorders>
            <w:vAlign w:val="center"/>
          </w:tcPr>
          <w:p w14:paraId="2A2D03AC" w14:textId="77777777" w:rsidR="00292F47" w:rsidRPr="00D72DE9" w:rsidRDefault="00292F47" w:rsidP="00462B56">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Ss</w:t>
            </w:r>
          </w:p>
        </w:tc>
        <w:tc>
          <w:tcPr>
            <w:tcW w:w="1134" w:type="dxa"/>
            <w:tcBorders>
              <w:bottom w:val="single" w:sz="4" w:space="0" w:color="A6A6A6"/>
            </w:tcBorders>
            <w:vAlign w:val="center"/>
          </w:tcPr>
          <w:p w14:paraId="1BF2B993" w14:textId="77777777" w:rsidR="00292F47" w:rsidRPr="00D72DE9" w:rsidRDefault="00292F47" w:rsidP="00462B56">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Tt</w:t>
            </w:r>
          </w:p>
        </w:tc>
        <w:tc>
          <w:tcPr>
            <w:tcW w:w="1134" w:type="dxa"/>
            <w:tcBorders>
              <w:bottom w:val="single" w:sz="4" w:space="0" w:color="A6A6A6"/>
            </w:tcBorders>
            <w:vAlign w:val="center"/>
          </w:tcPr>
          <w:p w14:paraId="49C5F8F2" w14:textId="77777777" w:rsidR="00292F47" w:rsidRPr="00D72DE9" w:rsidRDefault="00292F47" w:rsidP="00462B56">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Uu</w:t>
            </w:r>
          </w:p>
        </w:tc>
        <w:tc>
          <w:tcPr>
            <w:tcW w:w="1134" w:type="dxa"/>
            <w:tcBorders>
              <w:bottom w:val="single" w:sz="4" w:space="0" w:color="A6A6A6"/>
            </w:tcBorders>
            <w:vAlign w:val="center"/>
          </w:tcPr>
          <w:p w14:paraId="4AEC2CC3" w14:textId="77777777" w:rsidR="00292F47" w:rsidRPr="00D72DE9" w:rsidRDefault="00292F47" w:rsidP="00462B56">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Vv</w:t>
            </w:r>
          </w:p>
        </w:tc>
        <w:tc>
          <w:tcPr>
            <w:tcW w:w="1134" w:type="dxa"/>
            <w:tcBorders>
              <w:bottom w:val="single" w:sz="4" w:space="0" w:color="A6A6A6"/>
            </w:tcBorders>
            <w:vAlign w:val="center"/>
          </w:tcPr>
          <w:p w14:paraId="617E0E4D" w14:textId="77777777" w:rsidR="00292F47" w:rsidRPr="00D72DE9" w:rsidRDefault="00292F47" w:rsidP="00462B56">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Ww</w:t>
            </w:r>
          </w:p>
        </w:tc>
        <w:tc>
          <w:tcPr>
            <w:tcW w:w="1134" w:type="dxa"/>
            <w:tcBorders>
              <w:bottom w:val="single" w:sz="4" w:space="0" w:color="A6A6A6"/>
            </w:tcBorders>
            <w:vAlign w:val="center"/>
          </w:tcPr>
          <w:p w14:paraId="3BF79B88" w14:textId="77777777" w:rsidR="00292F47" w:rsidRPr="00D72DE9" w:rsidRDefault="00292F47" w:rsidP="00462B56">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Xx</w:t>
            </w:r>
          </w:p>
        </w:tc>
        <w:tc>
          <w:tcPr>
            <w:tcW w:w="1134" w:type="dxa"/>
            <w:tcBorders>
              <w:bottom w:val="single" w:sz="4" w:space="0" w:color="A6A6A6"/>
            </w:tcBorders>
            <w:vAlign w:val="center"/>
          </w:tcPr>
          <w:p w14:paraId="2516780A" w14:textId="77777777" w:rsidR="00292F47" w:rsidRPr="00D72DE9" w:rsidRDefault="00292F47" w:rsidP="00462B56">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Yy</w:t>
            </w:r>
          </w:p>
        </w:tc>
        <w:tc>
          <w:tcPr>
            <w:tcW w:w="1134" w:type="dxa"/>
            <w:tcBorders>
              <w:bottom w:val="single" w:sz="4" w:space="0" w:color="A6A6A6"/>
            </w:tcBorders>
            <w:vAlign w:val="center"/>
          </w:tcPr>
          <w:p w14:paraId="6A07E3FC" w14:textId="77777777" w:rsidR="00292F47" w:rsidRPr="00D72DE9" w:rsidRDefault="00292F47" w:rsidP="00462B56">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Zz</w:t>
            </w:r>
          </w:p>
        </w:tc>
      </w:tr>
      <w:tr w:rsidR="00292F47" w14:paraId="365C9840" w14:textId="77777777" w:rsidTr="00462B56">
        <w:trPr>
          <w:trHeight w:val="170"/>
        </w:trPr>
        <w:tc>
          <w:tcPr>
            <w:tcW w:w="1134" w:type="dxa"/>
            <w:tcBorders>
              <w:top w:val="single" w:sz="4" w:space="0" w:color="A6A6A6"/>
              <w:left w:val="single" w:sz="4" w:space="0" w:color="FFFFFF" w:themeColor="background1"/>
              <w:bottom w:val="single" w:sz="4" w:space="0" w:color="A6A6A6"/>
            </w:tcBorders>
            <w:vAlign w:val="center"/>
          </w:tcPr>
          <w:p w14:paraId="701C058E" w14:textId="77777777" w:rsidR="00292F47" w:rsidRPr="00462B56" w:rsidRDefault="00292F47" w:rsidP="00462B56">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7E0E1676" w14:textId="77777777" w:rsidR="00292F47" w:rsidRPr="00462B56" w:rsidRDefault="00292F47" w:rsidP="00462B56">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7D80B30F" w14:textId="77777777" w:rsidR="00292F47" w:rsidRPr="00462B56" w:rsidRDefault="00292F47" w:rsidP="00462B56">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4D6252F0" w14:textId="77777777" w:rsidR="00292F47" w:rsidRPr="00462B56" w:rsidRDefault="00292F47" w:rsidP="00462B56">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5014B134" w14:textId="77777777" w:rsidR="00292F47" w:rsidRPr="00462B56" w:rsidRDefault="00292F47" w:rsidP="00462B56">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44DF06EF" w14:textId="77777777" w:rsidR="00292F47" w:rsidRPr="00462B56" w:rsidRDefault="00292F47" w:rsidP="00462B56">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3B19E002" w14:textId="77777777" w:rsidR="00292F47" w:rsidRPr="00462B56" w:rsidRDefault="00292F47" w:rsidP="00462B56">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6AB376C1" w14:textId="77777777" w:rsidR="00292F47" w:rsidRPr="00462B56" w:rsidRDefault="00292F47" w:rsidP="00462B56">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01DFB5A4" w14:textId="77777777" w:rsidR="00292F47" w:rsidRPr="00462B56" w:rsidRDefault="00292F47" w:rsidP="00462B56">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7E47FACA" w14:textId="77777777" w:rsidR="00292F47" w:rsidRPr="00462B56" w:rsidRDefault="00292F47" w:rsidP="00462B56">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2A6D09A7" w14:textId="77777777" w:rsidR="00292F47" w:rsidRPr="00462B56" w:rsidRDefault="00292F47" w:rsidP="00462B56">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34181639" w14:textId="77777777" w:rsidR="00292F47" w:rsidRPr="00462B56" w:rsidRDefault="00292F47" w:rsidP="00462B56">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right w:val="single" w:sz="4" w:space="0" w:color="FFFFFF" w:themeColor="background1"/>
            </w:tcBorders>
            <w:vAlign w:val="center"/>
          </w:tcPr>
          <w:p w14:paraId="1B195849" w14:textId="77777777" w:rsidR="00292F47" w:rsidRPr="00462B56" w:rsidRDefault="00292F47" w:rsidP="00462B56">
            <w:pPr>
              <w:tabs>
                <w:tab w:val="left" w:pos="1134"/>
                <w:tab w:val="left" w:pos="1276"/>
                <w:tab w:val="left" w:pos="2268"/>
                <w:tab w:val="left" w:pos="2410"/>
                <w:tab w:val="left" w:pos="3261"/>
              </w:tabs>
              <w:jc w:val="center"/>
              <w:rPr>
                <w:rFonts w:ascii="Comic Sans MS" w:hAnsi="Comic Sans MS"/>
                <w:spacing w:val="40"/>
                <w:sz w:val="4"/>
                <w:szCs w:val="4"/>
              </w:rPr>
            </w:pPr>
          </w:p>
        </w:tc>
      </w:tr>
      <w:tr w:rsidR="00292F47" w14:paraId="5B30085C" w14:textId="77777777" w:rsidTr="00462B56">
        <w:trPr>
          <w:trHeight w:val="737"/>
        </w:trPr>
        <w:tc>
          <w:tcPr>
            <w:tcW w:w="1134" w:type="dxa"/>
            <w:tcBorders>
              <w:top w:val="single" w:sz="4" w:space="0" w:color="A6A6A6"/>
            </w:tcBorders>
            <w:vAlign w:val="center"/>
          </w:tcPr>
          <w:p w14:paraId="19499DC7" w14:textId="77777777" w:rsidR="00292F47" w:rsidRPr="00D72DE9" w:rsidRDefault="00292F47" w:rsidP="00462B56">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Aa</w:t>
            </w:r>
          </w:p>
        </w:tc>
        <w:tc>
          <w:tcPr>
            <w:tcW w:w="1134" w:type="dxa"/>
            <w:tcBorders>
              <w:top w:val="single" w:sz="4" w:space="0" w:color="A6A6A6"/>
            </w:tcBorders>
            <w:vAlign w:val="center"/>
          </w:tcPr>
          <w:p w14:paraId="38369C8E" w14:textId="77777777" w:rsidR="00292F47" w:rsidRPr="00D72DE9" w:rsidRDefault="00292F47" w:rsidP="00462B56">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Bb</w:t>
            </w:r>
          </w:p>
        </w:tc>
        <w:tc>
          <w:tcPr>
            <w:tcW w:w="1134" w:type="dxa"/>
            <w:tcBorders>
              <w:top w:val="single" w:sz="4" w:space="0" w:color="A6A6A6"/>
            </w:tcBorders>
            <w:vAlign w:val="center"/>
          </w:tcPr>
          <w:p w14:paraId="2220D572" w14:textId="77777777" w:rsidR="00292F47" w:rsidRPr="00D72DE9" w:rsidRDefault="00292F47" w:rsidP="00462B56">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Cc</w:t>
            </w:r>
          </w:p>
        </w:tc>
        <w:tc>
          <w:tcPr>
            <w:tcW w:w="1134" w:type="dxa"/>
            <w:tcBorders>
              <w:top w:val="single" w:sz="4" w:space="0" w:color="A6A6A6"/>
            </w:tcBorders>
            <w:vAlign w:val="center"/>
          </w:tcPr>
          <w:p w14:paraId="60A9326E" w14:textId="77777777" w:rsidR="00292F47" w:rsidRPr="00D72DE9" w:rsidRDefault="00292F47" w:rsidP="00462B56">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Dd</w:t>
            </w:r>
          </w:p>
        </w:tc>
        <w:tc>
          <w:tcPr>
            <w:tcW w:w="1134" w:type="dxa"/>
            <w:tcBorders>
              <w:top w:val="single" w:sz="4" w:space="0" w:color="A6A6A6"/>
            </w:tcBorders>
            <w:vAlign w:val="center"/>
          </w:tcPr>
          <w:p w14:paraId="560092C1" w14:textId="77777777" w:rsidR="00292F47" w:rsidRPr="00D72DE9" w:rsidRDefault="00292F47" w:rsidP="00462B56">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Ee</w:t>
            </w:r>
          </w:p>
        </w:tc>
        <w:tc>
          <w:tcPr>
            <w:tcW w:w="1134" w:type="dxa"/>
            <w:tcBorders>
              <w:top w:val="single" w:sz="4" w:space="0" w:color="A6A6A6"/>
            </w:tcBorders>
            <w:vAlign w:val="center"/>
          </w:tcPr>
          <w:p w14:paraId="6F0AEC6C" w14:textId="77777777" w:rsidR="00292F47" w:rsidRPr="00D72DE9" w:rsidRDefault="00292F47" w:rsidP="00462B56">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Ff</w:t>
            </w:r>
          </w:p>
        </w:tc>
        <w:tc>
          <w:tcPr>
            <w:tcW w:w="1134" w:type="dxa"/>
            <w:tcBorders>
              <w:top w:val="single" w:sz="4" w:space="0" w:color="A6A6A6"/>
            </w:tcBorders>
            <w:vAlign w:val="center"/>
          </w:tcPr>
          <w:p w14:paraId="111CE42C" w14:textId="77777777" w:rsidR="00292F47" w:rsidRPr="00D72DE9" w:rsidRDefault="00292F47" w:rsidP="00462B56">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Gg</w:t>
            </w:r>
          </w:p>
        </w:tc>
        <w:tc>
          <w:tcPr>
            <w:tcW w:w="1134" w:type="dxa"/>
            <w:tcBorders>
              <w:top w:val="single" w:sz="4" w:space="0" w:color="A6A6A6"/>
            </w:tcBorders>
            <w:vAlign w:val="center"/>
          </w:tcPr>
          <w:p w14:paraId="1C6A260E" w14:textId="77777777" w:rsidR="00292F47" w:rsidRPr="00D72DE9" w:rsidRDefault="00292F47" w:rsidP="00462B56">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Hh</w:t>
            </w:r>
          </w:p>
        </w:tc>
        <w:tc>
          <w:tcPr>
            <w:tcW w:w="1134" w:type="dxa"/>
            <w:tcBorders>
              <w:top w:val="single" w:sz="4" w:space="0" w:color="A6A6A6"/>
            </w:tcBorders>
            <w:vAlign w:val="center"/>
          </w:tcPr>
          <w:p w14:paraId="2F42B829" w14:textId="77777777" w:rsidR="00292F47" w:rsidRPr="00D72DE9" w:rsidRDefault="00292F47" w:rsidP="00462B56">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Ii</w:t>
            </w:r>
          </w:p>
        </w:tc>
        <w:tc>
          <w:tcPr>
            <w:tcW w:w="1134" w:type="dxa"/>
            <w:tcBorders>
              <w:top w:val="single" w:sz="4" w:space="0" w:color="A6A6A6"/>
            </w:tcBorders>
            <w:vAlign w:val="center"/>
          </w:tcPr>
          <w:p w14:paraId="2D9FC4E7" w14:textId="77777777" w:rsidR="00292F47" w:rsidRPr="00D72DE9" w:rsidRDefault="00292F47" w:rsidP="00462B56">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Jj</w:t>
            </w:r>
          </w:p>
        </w:tc>
        <w:tc>
          <w:tcPr>
            <w:tcW w:w="1134" w:type="dxa"/>
            <w:tcBorders>
              <w:top w:val="single" w:sz="4" w:space="0" w:color="A6A6A6"/>
            </w:tcBorders>
            <w:vAlign w:val="center"/>
          </w:tcPr>
          <w:p w14:paraId="65519ABF" w14:textId="77777777" w:rsidR="00292F47" w:rsidRPr="00D72DE9" w:rsidRDefault="00292F47" w:rsidP="00462B56">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Kk</w:t>
            </w:r>
          </w:p>
        </w:tc>
        <w:tc>
          <w:tcPr>
            <w:tcW w:w="1134" w:type="dxa"/>
            <w:tcBorders>
              <w:top w:val="single" w:sz="4" w:space="0" w:color="A6A6A6"/>
            </w:tcBorders>
            <w:vAlign w:val="center"/>
          </w:tcPr>
          <w:p w14:paraId="06AA8082" w14:textId="77777777" w:rsidR="00292F47" w:rsidRPr="00D72DE9" w:rsidRDefault="00292F47" w:rsidP="00462B56">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Ll</w:t>
            </w:r>
          </w:p>
        </w:tc>
        <w:tc>
          <w:tcPr>
            <w:tcW w:w="1134" w:type="dxa"/>
            <w:tcBorders>
              <w:top w:val="single" w:sz="4" w:space="0" w:color="A6A6A6"/>
            </w:tcBorders>
            <w:vAlign w:val="center"/>
          </w:tcPr>
          <w:p w14:paraId="5610BD03" w14:textId="77777777" w:rsidR="00292F47" w:rsidRPr="00D72DE9" w:rsidRDefault="00292F47" w:rsidP="00462B56">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Mm</w:t>
            </w:r>
          </w:p>
        </w:tc>
      </w:tr>
      <w:tr w:rsidR="00292F47" w14:paraId="3E8073F6" w14:textId="77777777" w:rsidTr="00462B56">
        <w:trPr>
          <w:trHeight w:val="454"/>
        </w:trPr>
        <w:tc>
          <w:tcPr>
            <w:tcW w:w="1134" w:type="dxa"/>
            <w:tcBorders>
              <w:bottom w:val="single" w:sz="4" w:space="0" w:color="FFFFFF" w:themeColor="background1"/>
            </w:tcBorders>
            <w:vAlign w:val="center"/>
          </w:tcPr>
          <w:p w14:paraId="5CBD9D51"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tcBorders>
              <w:bottom w:val="single" w:sz="4" w:space="0" w:color="FFFFFF" w:themeColor="background1"/>
            </w:tcBorders>
            <w:vAlign w:val="center"/>
          </w:tcPr>
          <w:p w14:paraId="71491BD7"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tcBorders>
              <w:bottom w:val="single" w:sz="4" w:space="0" w:color="FFFFFF" w:themeColor="background1"/>
            </w:tcBorders>
            <w:vAlign w:val="center"/>
          </w:tcPr>
          <w:p w14:paraId="1CBE0B22"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tcBorders>
              <w:bottom w:val="single" w:sz="4" w:space="0" w:color="FFFFFF" w:themeColor="background1"/>
            </w:tcBorders>
            <w:vAlign w:val="center"/>
          </w:tcPr>
          <w:p w14:paraId="41BDCCED"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tcBorders>
              <w:bottom w:val="single" w:sz="4" w:space="0" w:color="FFFFFF" w:themeColor="background1"/>
            </w:tcBorders>
            <w:vAlign w:val="center"/>
          </w:tcPr>
          <w:p w14:paraId="296B7511"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tcBorders>
              <w:bottom w:val="single" w:sz="4" w:space="0" w:color="FFFFFF" w:themeColor="background1"/>
            </w:tcBorders>
            <w:vAlign w:val="center"/>
          </w:tcPr>
          <w:p w14:paraId="1A76E645"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tcBorders>
              <w:bottom w:val="single" w:sz="4" w:space="0" w:color="FFFFFF" w:themeColor="background1"/>
            </w:tcBorders>
            <w:vAlign w:val="center"/>
          </w:tcPr>
          <w:p w14:paraId="5E6C976B"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tcBorders>
              <w:bottom w:val="single" w:sz="4" w:space="0" w:color="FFFFFF" w:themeColor="background1"/>
            </w:tcBorders>
            <w:vAlign w:val="center"/>
          </w:tcPr>
          <w:p w14:paraId="06F9C01D"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tcBorders>
              <w:bottom w:val="single" w:sz="4" w:space="0" w:color="FFFFFF" w:themeColor="background1"/>
            </w:tcBorders>
            <w:vAlign w:val="center"/>
          </w:tcPr>
          <w:p w14:paraId="364BBCA7"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tcBorders>
              <w:bottom w:val="single" w:sz="4" w:space="0" w:color="FFFFFF" w:themeColor="background1"/>
            </w:tcBorders>
            <w:vAlign w:val="center"/>
          </w:tcPr>
          <w:p w14:paraId="12911B47"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tcBorders>
              <w:bottom w:val="single" w:sz="4" w:space="0" w:color="FFFFFF" w:themeColor="background1"/>
            </w:tcBorders>
            <w:vAlign w:val="center"/>
          </w:tcPr>
          <w:p w14:paraId="63D026A4"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tcBorders>
              <w:bottom w:val="single" w:sz="4" w:space="0" w:color="FFFFFF" w:themeColor="background1"/>
            </w:tcBorders>
            <w:vAlign w:val="center"/>
          </w:tcPr>
          <w:p w14:paraId="43675617"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tcBorders>
              <w:bottom w:val="single" w:sz="4" w:space="0" w:color="FFFFFF" w:themeColor="background1"/>
            </w:tcBorders>
            <w:vAlign w:val="center"/>
          </w:tcPr>
          <w:p w14:paraId="6E5E9B80"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36"/>
                <w:szCs w:val="36"/>
              </w:rPr>
            </w:pPr>
          </w:p>
        </w:tc>
      </w:tr>
      <w:tr w:rsidR="00292F47" w14:paraId="388A4576" w14:textId="77777777" w:rsidTr="00462B56">
        <w:trPr>
          <w:trHeight w:val="737"/>
        </w:trPr>
        <w:tc>
          <w:tcPr>
            <w:tcW w:w="1134" w:type="dxa"/>
            <w:tcBorders>
              <w:top w:val="single" w:sz="4" w:space="0" w:color="FFFFFF" w:themeColor="background1"/>
              <w:bottom w:val="single" w:sz="4" w:space="0" w:color="A6A6A6" w:themeColor="background1" w:themeShade="A6"/>
            </w:tcBorders>
            <w:vAlign w:val="center"/>
          </w:tcPr>
          <w:p w14:paraId="60ED84F3" w14:textId="77777777" w:rsidR="00292F47" w:rsidRPr="00D72DE9" w:rsidRDefault="00292F47" w:rsidP="00462B56">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Nn</w:t>
            </w:r>
          </w:p>
        </w:tc>
        <w:tc>
          <w:tcPr>
            <w:tcW w:w="1134" w:type="dxa"/>
            <w:tcBorders>
              <w:top w:val="single" w:sz="4" w:space="0" w:color="FFFFFF" w:themeColor="background1"/>
              <w:bottom w:val="single" w:sz="4" w:space="0" w:color="A6A6A6" w:themeColor="background1" w:themeShade="A6"/>
            </w:tcBorders>
            <w:vAlign w:val="center"/>
          </w:tcPr>
          <w:p w14:paraId="13123D4A" w14:textId="77777777" w:rsidR="00292F47" w:rsidRPr="00D72DE9" w:rsidRDefault="00292F47" w:rsidP="00462B56">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Oo</w:t>
            </w:r>
          </w:p>
        </w:tc>
        <w:tc>
          <w:tcPr>
            <w:tcW w:w="1134" w:type="dxa"/>
            <w:tcBorders>
              <w:top w:val="single" w:sz="4" w:space="0" w:color="FFFFFF" w:themeColor="background1"/>
              <w:bottom w:val="single" w:sz="4" w:space="0" w:color="A6A6A6" w:themeColor="background1" w:themeShade="A6"/>
            </w:tcBorders>
            <w:vAlign w:val="center"/>
          </w:tcPr>
          <w:p w14:paraId="3DC5FFA6" w14:textId="77777777" w:rsidR="00292F47" w:rsidRPr="00D72DE9" w:rsidRDefault="00292F47" w:rsidP="00462B56">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Pp</w:t>
            </w:r>
          </w:p>
        </w:tc>
        <w:tc>
          <w:tcPr>
            <w:tcW w:w="1134" w:type="dxa"/>
            <w:tcBorders>
              <w:top w:val="single" w:sz="4" w:space="0" w:color="FFFFFF" w:themeColor="background1"/>
              <w:bottom w:val="single" w:sz="4" w:space="0" w:color="A6A6A6" w:themeColor="background1" w:themeShade="A6"/>
            </w:tcBorders>
            <w:vAlign w:val="center"/>
          </w:tcPr>
          <w:p w14:paraId="6FED4CE2" w14:textId="77777777" w:rsidR="00292F47" w:rsidRPr="00D72DE9" w:rsidRDefault="00292F47" w:rsidP="00462B56">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Qq</w:t>
            </w:r>
          </w:p>
        </w:tc>
        <w:tc>
          <w:tcPr>
            <w:tcW w:w="1134" w:type="dxa"/>
            <w:tcBorders>
              <w:top w:val="single" w:sz="4" w:space="0" w:color="FFFFFF" w:themeColor="background1"/>
              <w:bottom w:val="single" w:sz="4" w:space="0" w:color="A6A6A6" w:themeColor="background1" w:themeShade="A6"/>
            </w:tcBorders>
            <w:vAlign w:val="center"/>
          </w:tcPr>
          <w:p w14:paraId="7DAB622C" w14:textId="77777777" w:rsidR="00292F47" w:rsidRPr="00D72DE9" w:rsidRDefault="00292F47" w:rsidP="00462B56">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Rr</w:t>
            </w:r>
          </w:p>
        </w:tc>
        <w:tc>
          <w:tcPr>
            <w:tcW w:w="1134" w:type="dxa"/>
            <w:tcBorders>
              <w:top w:val="single" w:sz="4" w:space="0" w:color="FFFFFF" w:themeColor="background1"/>
              <w:bottom w:val="single" w:sz="4" w:space="0" w:color="A6A6A6" w:themeColor="background1" w:themeShade="A6"/>
            </w:tcBorders>
            <w:vAlign w:val="center"/>
          </w:tcPr>
          <w:p w14:paraId="32E23DBA" w14:textId="77777777" w:rsidR="00292F47" w:rsidRPr="00D72DE9" w:rsidRDefault="00292F47" w:rsidP="00462B56">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Ss</w:t>
            </w:r>
          </w:p>
        </w:tc>
        <w:tc>
          <w:tcPr>
            <w:tcW w:w="1134" w:type="dxa"/>
            <w:tcBorders>
              <w:top w:val="single" w:sz="4" w:space="0" w:color="FFFFFF" w:themeColor="background1"/>
              <w:bottom w:val="single" w:sz="4" w:space="0" w:color="A6A6A6" w:themeColor="background1" w:themeShade="A6"/>
            </w:tcBorders>
            <w:vAlign w:val="center"/>
          </w:tcPr>
          <w:p w14:paraId="2C66D945" w14:textId="77777777" w:rsidR="00292F47" w:rsidRPr="00D72DE9" w:rsidRDefault="00292F47" w:rsidP="00462B56">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Tt</w:t>
            </w:r>
          </w:p>
        </w:tc>
        <w:tc>
          <w:tcPr>
            <w:tcW w:w="1134" w:type="dxa"/>
            <w:tcBorders>
              <w:top w:val="single" w:sz="4" w:space="0" w:color="FFFFFF" w:themeColor="background1"/>
              <w:bottom w:val="single" w:sz="4" w:space="0" w:color="A6A6A6" w:themeColor="background1" w:themeShade="A6"/>
            </w:tcBorders>
            <w:vAlign w:val="center"/>
          </w:tcPr>
          <w:p w14:paraId="00A9F799" w14:textId="77777777" w:rsidR="00292F47" w:rsidRPr="00D72DE9" w:rsidRDefault="00292F47" w:rsidP="00462B56">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Uu</w:t>
            </w:r>
          </w:p>
        </w:tc>
        <w:tc>
          <w:tcPr>
            <w:tcW w:w="1134" w:type="dxa"/>
            <w:tcBorders>
              <w:top w:val="single" w:sz="4" w:space="0" w:color="FFFFFF" w:themeColor="background1"/>
              <w:bottom w:val="single" w:sz="4" w:space="0" w:color="A6A6A6" w:themeColor="background1" w:themeShade="A6"/>
            </w:tcBorders>
            <w:vAlign w:val="center"/>
          </w:tcPr>
          <w:p w14:paraId="138C5FA8" w14:textId="77777777" w:rsidR="00292F47" w:rsidRPr="00D72DE9" w:rsidRDefault="00292F47" w:rsidP="00462B56">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Vv</w:t>
            </w:r>
          </w:p>
        </w:tc>
        <w:tc>
          <w:tcPr>
            <w:tcW w:w="1134" w:type="dxa"/>
            <w:tcBorders>
              <w:top w:val="single" w:sz="4" w:space="0" w:color="FFFFFF" w:themeColor="background1"/>
              <w:bottom w:val="single" w:sz="4" w:space="0" w:color="A6A6A6" w:themeColor="background1" w:themeShade="A6"/>
            </w:tcBorders>
            <w:vAlign w:val="center"/>
          </w:tcPr>
          <w:p w14:paraId="0B3E76EB" w14:textId="77777777" w:rsidR="00292F47" w:rsidRPr="00D72DE9" w:rsidRDefault="00292F47" w:rsidP="00462B56">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Ww</w:t>
            </w:r>
          </w:p>
        </w:tc>
        <w:tc>
          <w:tcPr>
            <w:tcW w:w="1134" w:type="dxa"/>
            <w:tcBorders>
              <w:top w:val="single" w:sz="4" w:space="0" w:color="FFFFFF" w:themeColor="background1"/>
              <w:bottom w:val="single" w:sz="4" w:space="0" w:color="A6A6A6" w:themeColor="background1" w:themeShade="A6"/>
            </w:tcBorders>
            <w:vAlign w:val="center"/>
          </w:tcPr>
          <w:p w14:paraId="7664CDE7" w14:textId="77777777" w:rsidR="00292F47" w:rsidRPr="00D72DE9" w:rsidRDefault="00292F47" w:rsidP="00462B56">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Xx</w:t>
            </w:r>
          </w:p>
        </w:tc>
        <w:tc>
          <w:tcPr>
            <w:tcW w:w="1134" w:type="dxa"/>
            <w:tcBorders>
              <w:top w:val="single" w:sz="4" w:space="0" w:color="FFFFFF" w:themeColor="background1"/>
              <w:bottom w:val="single" w:sz="4" w:space="0" w:color="A6A6A6" w:themeColor="background1" w:themeShade="A6"/>
            </w:tcBorders>
            <w:vAlign w:val="center"/>
          </w:tcPr>
          <w:p w14:paraId="143C05C7" w14:textId="77777777" w:rsidR="00292F47" w:rsidRPr="00D72DE9" w:rsidRDefault="00292F47" w:rsidP="00462B56">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Yy</w:t>
            </w:r>
          </w:p>
        </w:tc>
        <w:tc>
          <w:tcPr>
            <w:tcW w:w="1134" w:type="dxa"/>
            <w:tcBorders>
              <w:top w:val="single" w:sz="4" w:space="0" w:color="FFFFFF" w:themeColor="background1"/>
              <w:bottom w:val="single" w:sz="4" w:space="0" w:color="A6A6A6" w:themeColor="background1" w:themeShade="A6"/>
            </w:tcBorders>
            <w:vAlign w:val="center"/>
          </w:tcPr>
          <w:p w14:paraId="5DB65FE9" w14:textId="77777777" w:rsidR="00292F47" w:rsidRPr="00D72DE9" w:rsidRDefault="00292F47" w:rsidP="00462B56">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Zz</w:t>
            </w:r>
          </w:p>
        </w:tc>
      </w:tr>
      <w:tr w:rsidR="00292F47" w14:paraId="2A694188" w14:textId="77777777" w:rsidTr="00462B56">
        <w:trPr>
          <w:trHeight w:val="170"/>
        </w:trPr>
        <w:tc>
          <w:tcPr>
            <w:tcW w:w="1134" w:type="dxa"/>
            <w:tcBorders>
              <w:top w:val="single" w:sz="4" w:space="0" w:color="A6A6A6" w:themeColor="background1" w:themeShade="A6"/>
              <w:left w:val="single" w:sz="4" w:space="0" w:color="FFFFFF" w:themeColor="background1"/>
              <w:bottom w:val="single" w:sz="4" w:space="0" w:color="A6A6A6"/>
            </w:tcBorders>
            <w:vAlign w:val="center"/>
          </w:tcPr>
          <w:p w14:paraId="2B979536"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tcBorders>
            <w:vAlign w:val="center"/>
          </w:tcPr>
          <w:p w14:paraId="71440E2F"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tcBorders>
            <w:vAlign w:val="center"/>
          </w:tcPr>
          <w:p w14:paraId="5AE10B8C"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tcBorders>
            <w:vAlign w:val="center"/>
          </w:tcPr>
          <w:p w14:paraId="0684D80C"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tcBorders>
            <w:vAlign w:val="center"/>
          </w:tcPr>
          <w:p w14:paraId="31610433"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tcBorders>
            <w:vAlign w:val="center"/>
          </w:tcPr>
          <w:p w14:paraId="71EAE913" w14:textId="77777777" w:rsidR="00292F47" w:rsidRPr="00462B56" w:rsidRDefault="00292F47" w:rsidP="00462B56">
            <w:pPr>
              <w:tabs>
                <w:tab w:val="left" w:pos="1134"/>
                <w:tab w:val="left" w:pos="1276"/>
                <w:tab w:val="left" w:pos="2268"/>
                <w:tab w:val="left" w:pos="2410"/>
                <w:tab w:val="left" w:pos="3261"/>
              </w:tabs>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cBorders>
            <w:vAlign w:val="center"/>
          </w:tcPr>
          <w:p w14:paraId="5BFC61DB"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tcBorders>
            <w:vAlign w:val="center"/>
          </w:tcPr>
          <w:p w14:paraId="7C42F462"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tcBorders>
            <w:vAlign w:val="center"/>
          </w:tcPr>
          <w:p w14:paraId="2FA64E09"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tcBorders>
            <w:vAlign w:val="center"/>
          </w:tcPr>
          <w:p w14:paraId="1A0C819E"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tcBorders>
            <w:vAlign w:val="center"/>
          </w:tcPr>
          <w:p w14:paraId="6CD555C6"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tcBorders>
            <w:vAlign w:val="center"/>
          </w:tcPr>
          <w:p w14:paraId="4F4882CB"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right w:val="single" w:sz="4" w:space="0" w:color="FFFFFF" w:themeColor="background1"/>
            </w:tcBorders>
            <w:vAlign w:val="center"/>
          </w:tcPr>
          <w:p w14:paraId="2BCE74F2"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16"/>
                <w:szCs w:val="16"/>
              </w:rPr>
            </w:pPr>
          </w:p>
        </w:tc>
      </w:tr>
      <w:tr w:rsidR="00292F47" w14:paraId="1088EDEB" w14:textId="77777777" w:rsidTr="00462B56">
        <w:trPr>
          <w:trHeight w:val="737"/>
        </w:trPr>
        <w:tc>
          <w:tcPr>
            <w:tcW w:w="1134" w:type="dxa"/>
            <w:tcBorders>
              <w:top w:val="single" w:sz="4" w:space="0" w:color="A6A6A6"/>
            </w:tcBorders>
            <w:vAlign w:val="center"/>
          </w:tcPr>
          <w:p w14:paraId="2303BB2D" w14:textId="77777777" w:rsidR="00292F47" w:rsidRPr="00D72DE9" w:rsidRDefault="00292F47" w:rsidP="00462B56">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Aa</w:t>
            </w:r>
          </w:p>
        </w:tc>
        <w:tc>
          <w:tcPr>
            <w:tcW w:w="1134" w:type="dxa"/>
            <w:tcBorders>
              <w:top w:val="single" w:sz="4" w:space="0" w:color="A6A6A6"/>
            </w:tcBorders>
            <w:vAlign w:val="center"/>
          </w:tcPr>
          <w:p w14:paraId="61306CBC" w14:textId="77777777" w:rsidR="00292F47" w:rsidRPr="00D72DE9" w:rsidRDefault="00292F47" w:rsidP="00462B56">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Bb</w:t>
            </w:r>
          </w:p>
        </w:tc>
        <w:tc>
          <w:tcPr>
            <w:tcW w:w="1134" w:type="dxa"/>
            <w:tcBorders>
              <w:top w:val="single" w:sz="4" w:space="0" w:color="A6A6A6"/>
            </w:tcBorders>
            <w:vAlign w:val="center"/>
          </w:tcPr>
          <w:p w14:paraId="19C85BC4" w14:textId="77777777" w:rsidR="00292F47" w:rsidRPr="00D72DE9" w:rsidRDefault="00292F47" w:rsidP="00462B56">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Cc</w:t>
            </w:r>
          </w:p>
        </w:tc>
        <w:tc>
          <w:tcPr>
            <w:tcW w:w="1134" w:type="dxa"/>
            <w:tcBorders>
              <w:top w:val="single" w:sz="4" w:space="0" w:color="A6A6A6"/>
            </w:tcBorders>
            <w:vAlign w:val="center"/>
          </w:tcPr>
          <w:p w14:paraId="36751E28" w14:textId="77777777" w:rsidR="00292F47" w:rsidRPr="00D72DE9" w:rsidRDefault="00292F47" w:rsidP="00462B56">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Dd</w:t>
            </w:r>
          </w:p>
        </w:tc>
        <w:tc>
          <w:tcPr>
            <w:tcW w:w="1134" w:type="dxa"/>
            <w:tcBorders>
              <w:top w:val="single" w:sz="4" w:space="0" w:color="A6A6A6"/>
            </w:tcBorders>
            <w:vAlign w:val="center"/>
          </w:tcPr>
          <w:p w14:paraId="4612C7F6" w14:textId="77777777" w:rsidR="00292F47" w:rsidRPr="00D72DE9" w:rsidRDefault="00292F47" w:rsidP="00462B56">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Ee</w:t>
            </w:r>
          </w:p>
        </w:tc>
        <w:tc>
          <w:tcPr>
            <w:tcW w:w="1134" w:type="dxa"/>
            <w:tcBorders>
              <w:top w:val="single" w:sz="4" w:space="0" w:color="A6A6A6"/>
            </w:tcBorders>
            <w:vAlign w:val="center"/>
          </w:tcPr>
          <w:p w14:paraId="598E03A1" w14:textId="77777777" w:rsidR="00292F47" w:rsidRPr="00D72DE9" w:rsidRDefault="00292F47" w:rsidP="00462B56">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Ff</w:t>
            </w:r>
          </w:p>
        </w:tc>
        <w:tc>
          <w:tcPr>
            <w:tcW w:w="1134" w:type="dxa"/>
            <w:tcBorders>
              <w:top w:val="single" w:sz="4" w:space="0" w:color="A6A6A6"/>
            </w:tcBorders>
            <w:vAlign w:val="center"/>
          </w:tcPr>
          <w:p w14:paraId="382E1A78" w14:textId="77777777" w:rsidR="00292F47" w:rsidRPr="00D72DE9" w:rsidRDefault="00292F47" w:rsidP="00462B56">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Gg</w:t>
            </w:r>
          </w:p>
        </w:tc>
        <w:tc>
          <w:tcPr>
            <w:tcW w:w="1134" w:type="dxa"/>
            <w:tcBorders>
              <w:top w:val="single" w:sz="4" w:space="0" w:color="A6A6A6"/>
            </w:tcBorders>
            <w:vAlign w:val="center"/>
          </w:tcPr>
          <w:p w14:paraId="5BBA4569" w14:textId="77777777" w:rsidR="00292F47" w:rsidRPr="00D72DE9" w:rsidRDefault="00292F47" w:rsidP="00462B56">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Hh</w:t>
            </w:r>
          </w:p>
        </w:tc>
        <w:tc>
          <w:tcPr>
            <w:tcW w:w="1134" w:type="dxa"/>
            <w:tcBorders>
              <w:top w:val="single" w:sz="4" w:space="0" w:color="A6A6A6"/>
            </w:tcBorders>
            <w:vAlign w:val="center"/>
          </w:tcPr>
          <w:p w14:paraId="1405A27E" w14:textId="77777777" w:rsidR="00292F47" w:rsidRPr="00D72DE9" w:rsidRDefault="00292F47" w:rsidP="00462B56">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Ii</w:t>
            </w:r>
          </w:p>
        </w:tc>
        <w:tc>
          <w:tcPr>
            <w:tcW w:w="1134" w:type="dxa"/>
            <w:tcBorders>
              <w:top w:val="single" w:sz="4" w:space="0" w:color="A6A6A6"/>
            </w:tcBorders>
            <w:vAlign w:val="center"/>
          </w:tcPr>
          <w:p w14:paraId="37376AFB" w14:textId="77777777" w:rsidR="00292F47" w:rsidRPr="00D72DE9" w:rsidRDefault="00292F47" w:rsidP="00462B56">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Jj</w:t>
            </w:r>
          </w:p>
        </w:tc>
        <w:tc>
          <w:tcPr>
            <w:tcW w:w="1134" w:type="dxa"/>
            <w:tcBorders>
              <w:top w:val="single" w:sz="4" w:space="0" w:color="A6A6A6"/>
            </w:tcBorders>
            <w:vAlign w:val="center"/>
          </w:tcPr>
          <w:p w14:paraId="640FE34B" w14:textId="77777777" w:rsidR="00292F47" w:rsidRPr="00D72DE9" w:rsidRDefault="00292F47" w:rsidP="00462B56">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Kk</w:t>
            </w:r>
          </w:p>
        </w:tc>
        <w:tc>
          <w:tcPr>
            <w:tcW w:w="1134" w:type="dxa"/>
            <w:tcBorders>
              <w:top w:val="single" w:sz="4" w:space="0" w:color="A6A6A6"/>
            </w:tcBorders>
            <w:vAlign w:val="center"/>
          </w:tcPr>
          <w:p w14:paraId="508F925B" w14:textId="77777777" w:rsidR="00292F47" w:rsidRPr="00D72DE9" w:rsidRDefault="00292F47" w:rsidP="00462B56">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Ll</w:t>
            </w:r>
          </w:p>
        </w:tc>
        <w:tc>
          <w:tcPr>
            <w:tcW w:w="1134" w:type="dxa"/>
            <w:tcBorders>
              <w:top w:val="single" w:sz="4" w:space="0" w:color="A6A6A6"/>
            </w:tcBorders>
            <w:vAlign w:val="center"/>
          </w:tcPr>
          <w:p w14:paraId="2EEE8C4B" w14:textId="77777777" w:rsidR="00292F47" w:rsidRPr="00D72DE9" w:rsidRDefault="00292F47" w:rsidP="00462B56">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Mm</w:t>
            </w:r>
          </w:p>
        </w:tc>
      </w:tr>
      <w:tr w:rsidR="00292F47" w14:paraId="7F8A74F6" w14:textId="77777777" w:rsidTr="00462B56">
        <w:trPr>
          <w:trHeight w:val="454"/>
        </w:trPr>
        <w:tc>
          <w:tcPr>
            <w:tcW w:w="1134" w:type="dxa"/>
            <w:tcBorders>
              <w:bottom w:val="single" w:sz="4" w:space="0" w:color="FFFFFF" w:themeColor="background1"/>
            </w:tcBorders>
            <w:vAlign w:val="center"/>
          </w:tcPr>
          <w:p w14:paraId="701C0D96"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bottom w:val="single" w:sz="4" w:space="0" w:color="FFFFFF" w:themeColor="background1"/>
            </w:tcBorders>
            <w:vAlign w:val="center"/>
          </w:tcPr>
          <w:p w14:paraId="7F421CB0"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bottom w:val="single" w:sz="4" w:space="0" w:color="FFFFFF" w:themeColor="background1"/>
            </w:tcBorders>
            <w:vAlign w:val="center"/>
          </w:tcPr>
          <w:p w14:paraId="26538D0A"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bottom w:val="single" w:sz="4" w:space="0" w:color="FFFFFF" w:themeColor="background1"/>
            </w:tcBorders>
            <w:vAlign w:val="center"/>
          </w:tcPr>
          <w:p w14:paraId="6E569145"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bottom w:val="single" w:sz="4" w:space="0" w:color="FFFFFF" w:themeColor="background1"/>
            </w:tcBorders>
            <w:vAlign w:val="center"/>
          </w:tcPr>
          <w:p w14:paraId="0A0FFFB4"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bottom w:val="single" w:sz="4" w:space="0" w:color="FFFFFF" w:themeColor="background1"/>
            </w:tcBorders>
            <w:vAlign w:val="center"/>
          </w:tcPr>
          <w:p w14:paraId="22D144C7"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bottom w:val="single" w:sz="4" w:space="0" w:color="FFFFFF" w:themeColor="background1"/>
            </w:tcBorders>
            <w:vAlign w:val="center"/>
          </w:tcPr>
          <w:p w14:paraId="51485C76"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bottom w:val="single" w:sz="4" w:space="0" w:color="FFFFFF" w:themeColor="background1"/>
            </w:tcBorders>
            <w:vAlign w:val="center"/>
          </w:tcPr>
          <w:p w14:paraId="600FF05C"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bottom w:val="single" w:sz="4" w:space="0" w:color="FFFFFF" w:themeColor="background1"/>
            </w:tcBorders>
            <w:vAlign w:val="center"/>
          </w:tcPr>
          <w:p w14:paraId="5E84DCED"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bottom w:val="single" w:sz="4" w:space="0" w:color="FFFFFF" w:themeColor="background1"/>
            </w:tcBorders>
            <w:vAlign w:val="center"/>
          </w:tcPr>
          <w:p w14:paraId="2A1C5255"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bottom w:val="single" w:sz="4" w:space="0" w:color="FFFFFF" w:themeColor="background1"/>
            </w:tcBorders>
            <w:vAlign w:val="center"/>
          </w:tcPr>
          <w:p w14:paraId="1B8F3F61"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bottom w:val="single" w:sz="4" w:space="0" w:color="FFFFFF" w:themeColor="background1"/>
            </w:tcBorders>
            <w:vAlign w:val="center"/>
          </w:tcPr>
          <w:p w14:paraId="617F1E10"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bottom w:val="single" w:sz="4" w:space="0" w:color="FFFFFF" w:themeColor="background1"/>
            </w:tcBorders>
            <w:vAlign w:val="center"/>
          </w:tcPr>
          <w:p w14:paraId="64B143FF" w14:textId="77777777" w:rsidR="00292F47" w:rsidRPr="00D72DE9" w:rsidRDefault="00292F47" w:rsidP="00462B56">
            <w:pPr>
              <w:tabs>
                <w:tab w:val="left" w:pos="1134"/>
                <w:tab w:val="left" w:pos="1276"/>
                <w:tab w:val="left" w:pos="2268"/>
                <w:tab w:val="left" w:pos="2410"/>
                <w:tab w:val="left" w:pos="3261"/>
              </w:tabs>
              <w:jc w:val="center"/>
              <w:rPr>
                <w:rFonts w:ascii="Comic Sans MS" w:hAnsi="Comic Sans MS"/>
                <w:spacing w:val="40"/>
                <w:sz w:val="16"/>
                <w:szCs w:val="16"/>
              </w:rPr>
            </w:pPr>
          </w:p>
        </w:tc>
      </w:tr>
      <w:tr w:rsidR="00292F47" w14:paraId="4480603E" w14:textId="77777777" w:rsidTr="00462B56">
        <w:trPr>
          <w:trHeight w:val="737"/>
        </w:trPr>
        <w:tc>
          <w:tcPr>
            <w:tcW w:w="1134" w:type="dxa"/>
            <w:tcBorders>
              <w:top w:val="single" w:sz="4" w:space="0" w:color="FFFFFF" w:themeColor="background1"/>
              <w:bottom w:val="single" w:sz="4" w:space="0" w:color="A6A6A6" w:themeColor="background1" w:themeShade="A6"/>
            </w:tcBorders>
            <w:vAlign w:val="center"/>
          </w:tcPr>
          <w:p w14:paraId="7DB5EDB6" w14:textId="77777777" w:rsidR="00292F47" w:rsidRPr="00D72DE9" w:rsidRDefault="00292F47" w:rsidP="00462B56">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Nn</w:t>
            </w:r>
          </w:p>
        </w:tc>
        <w:tc>
          <w:tcPr>
            <w:tcW w:w="1134" w:type="dxa"/>
            <w:tcBorders>
              <w:top w:val="single" w:sz="4" w:space="0" w:color="FFFFFF" w:themeColor="background1"/>
              <w:bottom w:val="single" w:sz="4" w:space="0" w:color="A6A6A6" w:themeColor="background1" w:themeShade="A6"/>
            </w:tcBorders>
            <w:vAlign w:val="center"/>
          </w:tcPr>
          <w:p w14:paraId="476D5222" w14:textId="77777777" w:rsidR="00292F47" w:rsidRPr="00D72DE9" w:rsidRDefault="00292F47" w:rsidP="00462B56">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Oo</w:t>
            </w:r>
          </w:p>
        </w:tc>
        <w:tc>
          <w:tcPr>
            <w:tcW w:w="1134" w:type="dxa"/>
            <w:tcBorders>
              <w:top w:val="single" w:sz="4" w:space="0" w:color="FFFFFF" w:themeColor="background1"/>
              <w:bottom w:val="single" w:sz="4" w:space="0" w:color="A6A6A6" w:themeColor="background1" w:themeShade="A6"/>
            </w:tcBorders>
            <w:vAlign w:val="center"/>
          </w:tcPr>
          <w:p w14:paraId="47F4B54C" w14:textId="77777777" w:rsidR="00292F47" w:rsidRPr="00D72DE9" w:rsidRDefault="00292F47" w:rsidP="00462B56">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Pp</w:t>
            </w:r>
          </w:p>
        </w:tc>
        <w:tc>
          <w:tcPr>
            <w:tcW w:w="1134" w:type="dxa"/>
            <w:tcBorders>
              <w:top w:val="single" w:sz="4" w:space="0" w:color="FFFFFF" w:themeColor="background1"/>
              <w:bottom w:val="single" w:sz="4" w:space="0" w:color="A6A6A6" w:themeColor="background1" w:themeShade="A6"/>
            </w:tcBorders>
            <w:vAlign w:val="center"/>
          </w:tcPr>
          <w:p w14:paraId="11DC0160" w14:textId="77777777" w:rsidR="00292F47" w:rsidRPr="00D72DE9" w:rsidRDefault="00292F47" w:rsidP="00462B56">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Qq</w:t>
            </w:r>
          </w:p>
        </w:tc>
        <w:tc>
          <w:tcPr>
            <w:tcW w:w="1134" w:type="dxa"/>
            <w:tcBorders>
              <w:top w:val="single" w:sz="4" w:space="0" w:color="FFFFFF" w:themeColor="background1"/>
              <w:bottom w:val="single" w:sz="4" w:space="0" w:color="A6A6A6" w:themeColor="background1" w:themeShade="A6"/>
            </w:tcBorders>
            <w:vAlign w:val="center"/>
          </w:tcPr>
          <w:p w14:paraId="402D6E68" w14:textId="77777777" w:rsidR="00292F47" w:rsidRPr="00D72DE9" w:rsidRDefault="00292F47" w:rsidP="00462B56">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Rr</w:t>
            </w:r>
          </w:p>
        </w:tc>
        <w:tc>
          <w:tcPr>
            <w:tcW w:w="1134" w:type="dxa"/>
            <w:tcBorders>
              <w:top w:val="single" w:sz="4" w:space="0" w:color="FFFFFF" w:themeColor="background1"/>
              <w:bottom w:val="single" w:sz="4" w:space="0" w:color="A6A6A6" w:themeColor="background1" w:themeShade="A6"/>
            </w:tcBorders>
            <w:vAlign w:val="center"/>
          </w:tcPr>
          <w:p w14:paraId="29F15DE8" w14:textId="77777777" w:rsidR="00292F47" w:rsidRPr="00D72DE9" w:rsidRDefault="00292F47" w:rsidP="00462B56">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Ss</w:t>
            </w:r>
          </w:p>
        </w:tc>
        <w:tc>
          <w:tcPr>
            <w:tcW w:w="1134" w:type="dxa"/>
            <w:tcBorders>
              <w:top w:val="single" w:sz="4" w:space="0" w:color="FFFFFF" w:themeColor="background1"/>
              <w:bottom w:val="single" w:sz="4" w:space="0" w:color="A6A6A6" w:themeColor="background1" w:themeShade="A6"/>
            </w:tcBorders>
            <w:vAlign w:val="center"/>
          </w:tcPr>
          <w:p w14:paraId="2BAC43C1" w14:textId="77777777" w:rsidR="00292F47" w:rsidRPr="00D72DE9" w:rsidRDefault="00292F47" w:rsidP="00462B56">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Tt</w:t>
            </w:r>
          </w:p>
        </w:tc>
        <w:tc>
          <w:tcPr>
            <w:tcW w:w="1134" w:type="dxa"/>
            <w:tcBorders>
              <w:top w:val="single" w:sz="4" w:space="0" w:color="FFFFFF" w:themeColor="background1"/>
              <w:bottom w:val="single" w:sz="4" w:space="0" w:color="A6A6A6" w:themeColor="background1" w:themeShade="A6"/>
            </w:tcBorders>
            <w:vAlign w:val="center"/>
          </w:tcPr>
          <w:p w14:paraId="0AB01EFB" w14:textId="77777777" w:rsidR="00292F47" w:rsidRPr="00D72DE9" w:rsidRDefault="00292F47" w:rsidP="00462B56">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Uu</w:t>
            </w:r>
          </w:p>
        </w:tc>
        <w:tc>
          <w:tcPr>
            <w:tcW w:w="1134" w:type="dxa"/>
            <w:tcBorders>
              <w:top w:val="single" w:sz="4" w:space="0" w:color="FFFFFF" w:themeColor="background1"/>
              <w:bottom w:val="single" w:sz="4" w:space="0" w:color="A6A6A6" w:themeColor="background1" w:themeShade="A6"/>
            </w:tcBorders>
            <w:vAlign w:val="center"/>
          </w:tcPr>
          <w:p w14:paraId="21A12AD3" w14:textId="77777777" w:rsidR="00292F47" w:rsidRPr="00D72DE9" w:rsidRDefault="00292F47" w:rsidP="00462B56">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Vv</w:t>
            </w:r>
          </w:p>
        </w:tc>
        <w:tc>
          <w:tcPr>
            <w:tcW w:w="1134" w:type="dxa"/>
            <w:tcBorders>
              <w:top w:val="single" w:sz="4" w:space="0" w:color="FFFFFF" w:themeColor="background1"/>
              <w:bottom w:val="single" w:sz="4" w:space="0" w:color="A6A6A6" w:themeColor="background1" w:themeShade="A6"/>
            </w:tcBorders>
            <w:vAlign w:val="center"/>
          </w:tcPr>
          <w:p w14:paraId="3EF49780" w14:textId="77777777" w:rsidR="00292F47" w:rsidRPr="00D72DE9" w:rsidRDefault="00292F47" w:rsidP="00462B56">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Ww</w:t>
            </w:r>
          </w:p>
        </w:tc>
        <w:tc>
          <w:tcPr>
            <w:tcW w:w="1134" w:type="dxa"/>
            <w:tcBorders>
              <w:top w:val="single" w:sz="4" w:space="0" w:color="FFFFFF" w:themeColor="background1"/>
              <w:bottom w:val="single" w:sz="4" w:space="0" w:color="A6A6A6" w:themeColor="background1" w:themeShade="A6"/>
            </w:tcBorders>
            <w:vAlign w:val="center"/>
          </w:tcPr>
          <w:p w14:paraId="4864E1D7" w14:textId="77777777" w:rsidR="00292F47" w:rsidRPr="00D72DE9" w:rsidRDefault="00292F47" w:rsidP="00462B56">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Xx</w:t>
            </w:r>
          </w:p>
        </w:tc>
        <w:tc>
          <w:tcPr>
            <w:tcW w:w="1134" w:type="dxa"/>
            <w:tcBorders>
              <w:top w:val="single" w:sz="4" w:space="0" w:color="FFFFFF" w:themeColor="background1"/>
              <w:bottom w:val="single" w:sz="4" w:space="0" w:color="A6A6A6" w:themeColor="background1" w:themeShade="A6"/>
            </w:tcBorders>
            <w:vAlign w:val="center"/>
          </w:tcPr>
          <w:p w14:paraId="6138D4DD" w14:textId="77777777" w:rsidR="00292F47" w:rsidRPr="00D72DE9" w:rsidRDefault="00292F47" w:rsidP="00462B56">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Yy</w:t>
            </w:r>
          </w:p>
        </w:tc>
        <w:tc>
          <w:tcPr>
            <w:tcW w:w="1134" w:type="dxa"/>
            <w:tcBorders>
              <w:top w:val="single" w:sz="4" w:space="0" w:color="FFFFFF" w:themeColor="background1"/>
              <w:bottom w:val="single" w:sz="4" w:space="0" w:color="A6A6A6" w:themeColor="background1" w:themeShade="A6"/>
            </w:tcBorders>
            <w:vAlign w:val="center"/>
          </w:tcPr>
          <w:p w14:paraId="5C4B015E" w14:textId="77777777" w:rsidR="00292F47" w:rsidRPr="00D72DE9" w:rsidRDefault="00292F47" w:rsidP="00462B56">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Zz</w:t>
            </w:r>
          </w:p>
        </w:tc>
      </w:tr>
      <w:tr w:rsidR="00292F47" w14:paraId="45C10FB5" w14:textId="77777777" w:rsidTr="00462B56">
        <w:trPr>
          <w:trHeight w:val="170"/>
        </w:trPr>
        <w:tc>
          <w:tcPr>
            <w:tcW w:w="1134" w:type="dxa"/>
            <w:tcBorders>
              <w:top w:val="single" w:sz="4" w:space="0" w:color="A6A6A6" w:themeColor="background1" w:themeShade="A6"/>
              <w:left w:val="single" w:sz="4" w:space="0" w:color="FFFFFF" w:themeColor="background1"/>
              <w:bottom w:val="single" w:sz="4" w:space="0" w:color="A6A6A6" w:themeColor="background1" w:themeShade="A6"/>
            </w:tcBorders>
            <w:vAlign w:val="center"/>
          </w:tcPr>
          <w:p w14:paraId="58D43732" w14:textId="77777777" w:rsidR="00292F47" w:rsidRPr="00462B56" w:rsidRDefault="00292F47"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60567146" w14:textId="77777777" w:rsidR="00292F47" w:rsidRPr="00462B56" w:rsidRDefault="00292F47"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6F446AC9" w14:textId="77777777" w:rsidR="00292F47" w:rsidRPr="00462B56" w:rsidRDefault="00292F47"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2EC1917D" w14:textId="77777777" w:rsidR="00292F47" w:rsidRPr="00462B56" w:rsidRDefault="00292F47"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52F7349D" w14:textId="77777777" w:rsidR="00292F47" w:rsidRPr="00462B56" w:rsidRDefault="00292F47"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70AA3A75" w14:textId="77777777" w:rsidR="00292F47" w:rsidRPr="00462B56" w:rsidRDefault="00292F47"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4D918906" w14:textId="77777777" w:rsidR="00292F47" w:rsidRPr="00462B56" w:rsidRDefault="00292F47"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63428205" w14:textId="77777777" w:rsidR="00292F47" w:rsidRPr="00462B56" w:rsidRDefault="00292F47"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0982E7AA" w14:textId="77777777" w:rsidR="00292F47" w:rsidRPr="00462B56" w:rsidRDefault="00292F47"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7DFE232B" w14:textId="77777777" w:rsidR="00292F47" w:rsidRPr="00462B56" w:rsidRDefault="00292F47"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19983497" w14:textId="77777777" w:rsidR="00292F47" w:rsidRPr="00462B56" w:rsidRDefault="00292F47"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7F264404" w14:textId="77777777" w:rsidR="00292F47" w:rsidRPr="00462B56" w:rsidRDefault="00292F47"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right w:val="single" w:sz="4" w:space="0" w:color="FFFFFF" w:themeColor="background1"/>
            </w:tcBorders>
            <w:vAlign w:val="center"/>
          </w:tcPr>
          <w:p w14:paraId="7A0C525F" w14:textId="77777777" w:rsidR="00292F47" w:rsidRPr="00462B56" w:rsidRDefault="00292F47"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r>
      <w:tr w:rsidR="00462B56" w14:paraId="49E63FAA" w14:textId="77777777" w:rsidTr="00462B56">
        <w:trPr>
          <w:trHeight w:val="737"/>
        </w:trPr>
        <w:tc>
          <w:tcPr>
            <w:tcW w:w="1134" w:type="dxa"/>
            <w:tcBorders>
              <w:top w:val="single" w:sz="4" w:space="0" w:color="A6A6A6" w:themeColor="background1" w:themeShade="A6"/>
              <w:bottom w:val="single" w:sz="4" w:space="0" w:color="FFFFFF" w:themeColor="background1"/>
            </w:tcBorders>
            <w:vAlign w:val="center"/>
          </w:tcPr>
          <w:p w14:paraId="04DD633E" w14:textId="6789EB36" w:rsidR="00462B56" w:rsidRPr="00462B56" w:rsidRDefault="00462B56"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Aa</w:t>
            </w:r>
          </w:p>
        </w:tc>
        <w:tc>
          <w:tcPr>
            <w:tcW w:w="1134" w:type="dxa"/>
            <w:tcBorders>
              <w:top w:val="single" w:sz="4" w:space="0" w:color="A6A6A6" w:themeColor="background1" w:themeShade="A6"/>
              <w:bottom w:val="single" w:sz="4" w:space="0" w:color="FFFFFF" w:themeColor="background1"/>
            </w:tcBorders>
            <w:vAlign w:val="center"/>
          </w:tcPr>
          <w:p w14:paraId="3C34E7E3" w14:textId="311165F6" w:rsidR="00462B56" w:rsidRPr="00462B56" w:rsidRDefault="00462B56"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Bb</w:t>
            </w:r>
          </w:p>
        </w:tc>
        <w:tc>
          <w:tcPr>
            <w:tcW w:w="1134" w:type="dxa"/>
            <w:tcBorders>
              <w:top w:val="single" w:sz="4" w:space="0" w:color="A6A6A6" w:themeColor="background1" w:themeShade="A6"/>
              <w:bottom w:val="single" w:sz="4" w:space="0" w:color="FFFFFF" w:themeColor="background1"/>
            </w:tcBorders>
            <w:vAlign w:val="center"/>
          </w:tcPr>
          <w:p w14:paraId="54B0C94E" w14:textId="03816510" w:rsidR="00462B56" w:rsidRPr="00462B56" w:rsidRDefault="00462B56"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Cc</w:t>
            </w:r>
          </w:p>
        </w:tc>
        <w:tc>
          <w:tcPr>
            <w:tcW w:w="1134" w:type="dxa"/>
            <w:tcBorders>
              <w:top w:val="single" w:sz="4" w:space="0" w:color="A6A6A6" w:themeColor="background1" w:themeShade="A6"/>
              <w:bottom w:val="single" w:sz="4" w:space="0" w:color="FFFFFF" w:themeColor="background1"/>
            </w:tcBorders>
            <w:vAlign w:val="center"/>
          </w:tcPr>
          <w:p w14:paraId="1D278703" w14:textId="160ED05C" w:rsidR="00462B56" w:rsidRPr="00462B56" w:rsidRDefault="00462B56"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Dd</w:t>
            </w:r>
          </w:p>
        </w:tc>
        <w:tc>
          <w:tcPr>
            <w:tcW w:w="1134" w:type="dxa"/>
            <w:tcBorders>
              <w:top w:val="single" w:sz="4" w:space="0" w:color="A6A6A6" w:themeColor="background1" w:themeShade="A6"/>
              <w:bottom w:val="single" w:sz="4" w:space="0" w:color="FFFFFF" w:themeColor="background1"/>
            </w:tcBorders>
            <w:vAlign w:val="center"/>
          </w:tcPr>
          <w:p w14:paraId="1073311F" w14:textId="515C2014" w:rsidR="00462B56" w:rsidRPr="00462B56" w:rsidRDefault="00462B56"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Ee</w:t>
            </w:r>
          </w:p>
        </w:tc>
        <w:tc>
          <w:tcPr>
            <w:tcW w:w="1134" w:type="dxa"/>
            <w:tcBorders>
              <w:top w:val="single" w:sz="4" w:space="0" w:color="A6A6A6" w:themeColor="background1" w:themeShade="A6"/>
              <w:bottom w:val="single" w:sz="4" w:space="0" w:color="FFFFFF" w:themeColor="background1"/>
            </w:tcBorders>
            <w:vAlign w:val="center"/>
          </w:tcPr>
          <w:p w14:paraId="2E301A20" w14:textId="5647841E" w:rsidR="00462B56" w:rsidRPr="00462B56" w:rsidRDefault="00462B56"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Ff</w:t>
            </w:r>
          </w:p>
        </w:tc>
        <w:tc>
          <w:tcPr>
            <w:tcW w:w="1134" w:type="dxa"/>
            <w:tcBorders>
              <w:top w:val="single" w:sz="4" w:space="0" w:color="A6A6A6" w:themeColor="background1" w:themeShade="A6"/>
              <w:bottom w:val="single" w:sz="4" w:space="0" w:color="FFFFFF" w:themeColor="background1"/>
            </w:tcBorders>
            <w:vAlign w:val="center"/>
          </w:tcPr>
          <w:p w14:paraId="06670962" w14:textId="10A45F79" w:rsidR="00462B56" w:rsidRPr="00462B56" w:rsidRDefault="00462B56"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Gg</w:t>
            </w:r>
          </w:p>
        </w:tc>
        <w:tc>
          <w:tcPr>
            <w:tcW w:w="1134" w:type="dxa"/>
            <w:tcBorders>
              <w:top w:val="single" w:sz="4" w:space="0" w:color="A6A6A6" w:themeColor="background1" w:themeShade="A6"/>
              <w:bottom w:val="single" w:sz="4" w:space="0" w:color="FFFFFF" w:themeColor="background1"/>
            </w:tcBorders>
            <w:vAlign w:val="center"/>
          </w:tcPr>
          <w:p w14:paraId="39DF9A37" w14:textId="0CEF6001" w:rsidR="00462B56" w:rsidRPr="00462B56" w:rsidRDefault="00462B56"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Hh</w:t>
            </w:r>
          </w:p>
        </w:tc>
        <w:tc>
          <w:tcPr>
            <w:tcW w:w="1134" w:type="dxa"/>
            <w:tcBorders>
              <w:top w:val="single" w:sz="4" w:space="0" w:color="A6A6A6" w:themeColor="background1" w:themeShade="A6"/>
              <w:bottom w:val="single" w:sz="4" w:space="0" w:color="FFFFFF" w:themeColor="background1"/>
            </w:tcBorders>
            <w:vAlign w:val="center"/>
          </w:tcPr>
          <w:p w14:paraId="522C10DD" w14:textId="5642BEEF" w:rsidR="00462B56" w:rsidRPr="00462B56" w:rsidRDefault="00462B56"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Ii</w:t>
            </w:r>
          </w:p>
        </w:tc>
        <w:tc>
          <w:tcPr>
            <w:tcW w:w="1134" w:type="dxa"/>
            <w:tcBorders>
              <w:top w:val="single" w:sz="4" w:space="0" w:color="A6A6A6" w:themeColor="background1" w:themeShade="A6"/>
              <w:bottom w:val="single" w:sz="4" w:space="0" w:color="FFFFFF" w:themeColor="background1"/>
            </w:tcBorders>
            <w:vAlign w:val="center"/>
          </w:tcPr>
          <w:p w14:paraId="7F8FC2CD" w14:textId="59A3B5FB" w:rsidR="00462B56" w:rsidRPr="00462B56" w:rsidRDefault="00462B56"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Jj</w:t>
            </w:r>
          </w:p>
        </w:tc>
        <w:tc>
          <w:tcPr>
            <w:tcW w:w="1134" w:type="dxa"/>
            <w:tcBorders>
              <w:top w:val="single" w:sz="4" w:space="0" w:color="A6A6A6" w:themeColor="background1" w:themeShade="A6"/>
              <w:bottom w:val="single" w:sz="4" w:space="0" w:color="FFFFFF" w:themeColor="background1"/>
            </w:tcBorders>
            <w:vAlign w:val="center"/>
          </w:tcPr>
          <w:p w14:paraId="49312E7B" w14:textId="7889523F" w:rsidR="00462B56" w:rsidRPr="00462B56" w:rsidRDefault="00462B56"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Kk</w:t>
            </w:r>
          </w:p>
        </w:tc>
        <w:tc>
          <w:tcPr>
            <w:tcW w:w="1134" w:type="dxa"/>
            <w:tcBorders>
              <w:top w:val="single" w:sz="4" w:space="0" w:color="A6A6A6" w:themeColor="background1" w:themeShade="A6"/>
              <w:bottom w:val="single" w:sz="4" w:space="0" w:color="FFFFFF" w:themeColor="background1"/>
            </w:tcBorders>
            <w:vAlign w:val="center"/>
          </w:tcPr>
          <w:p w14:paraId="7ED0EFD5" w14:textId="47252296" w:rsidR="00462B56" w:rsidRPr="00462B56" w:rsidRDefault="00462B56"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Ll</w:t>
            </w:r>
          </w:p>
        </w:tc>
        <w:tc>
          <w:tcPr>
            <w:tcW w:w="1134" w:type="dxa"/>
            <w:tcBorders>
              <w:top w:val="single" w:sz="4" w:space="0" w:color="A6A6A6" w:themeColor="background1" w:themeShade="A6"/>
              <w:bottom w:val="single" w:sz="4" w:space="0" w:color="FFFFFF" w:themeColor="background1"/>
            </w:tcBorders>
            <w:vAlign w:val="center"/>
          </w:tcPr>
          <w:p w14:paraId="308DC5B3" w14:textId="76ACBD50" w:rsidR="00462B56" w:rsidRPr="00462B56" w:rsidRDefault="00462B56"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Mm</w:t>
            </w:r>
          </w:p>
        </w:tc>
      </w:tr>
      <w:tr w:rsidR="00462B56" w14:paraId="40AA43B6" w14:textId="77777777" w:rsidTr="00462B56">
        <w:trPr>
          <w:trHeight w:val="454"/>
        </w:trPr>
        <w:tc>
          <w:tcPr>
            <w:tcW w:w="1134" w:type="dxa"/>
            <w:tcBorders>
              <w:top w:val="single" w:sz="4" w:space="0" w:color="FFFFFF" w:themeColor="background1"/>
              <w:bottom w:val="single" w:sz="4" w:space="0" w:color="FFFFFF" w:themeColor="background1"/>
            </w:tcBorders>
            <w:vAlign w:val="center"/>
          </w:tcPr>
          <w:p w14:paraId="7FB796E7" w14:textId="77777777" w:rsidR="00462B56" w:rsidRPr="00462B56" w:rsidRDefault="00462B56"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FFFFFF" w:themeColor="background1"/>
              <w:bottom w:val="single" w:sz="4" w:space="0" w:color="FFFFFF" w:themeColor="background1"/>
            </w:tcBorders>
            <w:vAlign w:val="center"/>
          </w:tcPr>
          <w:p w14:paraId="41251FDE" w14:textId="77777777" w:rsidR="00462B56" w:rsidRPr="00462B56" w:rsidRDefault="00462B56"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FFFFFF" w:themeColor="background1"/>
              <w:bottom w:val="single" w:sz="4" w:space="0" w:color="FFFFFF" w:themeColor="background1"/>
            </w:tcBorders>
            <w:vAlign w:val="center"/>
          </w:tcPr>
          <w:p w14:paraId="48445C8B" w14:textId="77777777" w:rsidR="00462B56" w:rsidRPr="00462B56" w:rsidRDefault="00462B56"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FFFFFF" w:themeColor="background1"/>
              <w:bottom w:val="single" w:sz="4" w:space="0" w:color="FFFFFF" w:themeColor="background1"/>
            </w:tcBorders>
            <w:vAlign w:val="center"/>
          </w:tcPr>
          <w:p w14:paraId="019F129F" w14:textId="77777777" w:rsidR="00462B56" w:rsidRPr="00462B56" w:rsidRDefault="00462B56"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FFFFFF" w:themeColor="background1"/>
              <w:bottom w:val="single" w:sz="4" w:space="0" w:color="FFFFFF" w:themeColor="background1"/>
            </w:tcBorders>
            <w:vAlign w:val="center"/>
          </w:tcPr>
          <w:p w14:paraId="4E9A143C" w14:textId="77777777" w:rsidR="00462B56" w:rsidRPr="00462B56" w:rsidRDefault="00462B56"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FFFFFF" w:themeColor="background1"/>
              <w:bottom w:val="single" w:sz="4" w:space="0" w:color="FFFFFF" w:themeColor="background1"/>
            </w:tcBorders>
            <w:vAlign w:val="center"/>
          </w:tcPr>
          <w:p w14:paraId="08071DAA" w14:textId="77777777" w:rsidR="00462B56" w:rsidRPr="00462B56" w:rsidRDefault="00462B56"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FFFFFF" w:themeColor="background1"/>
              <w:bottom w:val="single" w:sz="4" w:space="0" w:color="FFFFFF" w:themeColor="background1"/>
            </w:tcBorders>
            <w:vAlign w:val="center"/>
          </w:tcPr>
          <w:p w14:paraId="1409B5DD" w14:textId="77777777" w:rsidR="00462B56" w:rsidRPr="00462B56" w:rsidRDefault="00462B56"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FFFFFF" w:themeColor="background1"/>
              <w:bottom w:val="single" w:sz="4" w:space="0" w:color="FFFFFF" w:themeColor="background1"/>
            </w:tcBorders>
            <w:vAlign w:val="center"/>
          </w:tcPr>
          <w:p w14:paraId="53928E1D" w14:textId="77777777" w:rsidR="00462B56" w:rsidRPr="00462B56" w:rsidRDefault="00462B56"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FFFFFF" w:themeColor="background1"/>
              <w:bottom w:val="single" w:sz="4" w:space="0" w:color="FFFFFF" w:themeColor="background1"/>
            </w:tcBorders>
            <w:vAlign w:val="center"/>
          </w:tcPr>
          <w:p w14:paraId="3862DC88" w14:textId="77777777" w:rsidR="00462B56" w:rsidRPr="00462B56" w:rsidRDefault="00462B56"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FFFFFF" w:themeColor="background1"/>
              <w:bottom w:val="single" w:sz="4" w:space="0" w:color="FFFFFF" w:themeColor="background1"/>
            </w:tcBorders>
            <w:vAlign w:val="center"/>
          </w:tcPr>
          <w:p w14:paraId="43B319C2" w14:textId="77777777" w:rsidR="00462B56" w:rsidRPr="00462B56" w:rsidRDefault="00462B56"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FFFFFF" w:themeColor="background1"/>
              <w:bottom w:val="single" w:sz="4" w:space="0" w:color="FFFFFF" w:themeColor="background1"/>
            </w:tcBorders>
            <w:vAlign w:val="center"/>
          </w:tcPr>
          <w:p w14:paraId="48F004D6" w14:textId="77777777" w:rsidR="00462B56" w:rsidRPr="00462B56" w:rsidRDefault="00462B56"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FFFFFF" w:themeColor="background1"/>
              <w:bottom w:val="single" w:sz="4" w:space="0" w:color="FFFFFF" w:themeColor="background1"/>
            </w:tcBorders>
            <w:vAlign w:val="center"/>
          </w:tcPr>
          <w:p w14:paraId="3AF66C05" w14:textId="77777777" w:rsidR="00462B56" w:rsidRPr="00462B56" w:rsidRDefault="00462B56"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FFFFFF" w:themeColor="background1"/>
              <w:bottom w:val="single" w:sz="4" w:space="0" w:color="FFFFFF" w:themeColor="background1"/>
            </w:tcBorders>
            <w:vAlign w:val="center"/>
          </w:tcPr>
          <w:p w14:paraId="1A9AD356" w14:textId="77777777" w:rsidR="00462B56" w:rsidRPr="00462B56" w:rsidRDefault="00462B56"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r>
      <w:tr w:rsidR="00462B56" w14:paraId="02C19E91" w14:textId="77777777" w:rsidTr="00462B56">
        <w:trPr>
          <w:trHeight w:val="737"/>
        </w:trPr>
        <w:tc>
          <w:tcPr>
            <w:tcW w:w="1134" w:type="dxa"/>
            <w:tcBorders>
              <w:top w:val="single" w:sz="4" w:space="0" w:color="FFFFFF" w:themeColor="background1"/>
              <w:bottom w:val="single" w:sz="4" w:space="0" w:color="A6A6A6" w:themeColor="background1" w:themeShade="A6"/>
            </w:tcBorders>
            <w:vAlign w:val="center"/>
          </w:tcPr>
          <w:p w14:paraId="5EF4832B" w14:textId="2C910170" w:rsidR="00462B56" w:rsidRPr="00462B56" w:rsidRDefault="00462B56"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Nn</w:t>
            </w:r>
          </w:p>
        </w:tc>
        <w:tc>
          <w:tcPr>
            <w:tcW w:w="1134" w:type="dxa"/>
            <w:tcBorders>
              <w:top w:val="single" w:sz="4" w:space="0" w:color="FFFFFF" w:themeColor="background1"/>
              <w:bottom w:val="single" w:sz="4" w:space="0" w:color="A6A6A6" w:themeColor="background1" w:themeShade="A6"/>
            </w:tcBorders>
            <w:vAlign w:val="center"/>
          </w:tcPr>
          <w:p w14:paraId="6558F198" w14:textId="51F0F9AE" w:rsidR="00462B56" w:rsidRPr="00462B56" w:rsidRDefault="00462B56"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Oo</w:t>
            </w:r>
          </w:p>
        </w:tc>
        <w:tc>
          <w:tcPr>
            <w:tcW w:w="1134" w:type="dxa"/>
            <w:tcBorders>
              <w:top w:val="single" w:sz="4" w:space="0" w:color="FFFFFF" w:themeColor="background1"/>
              <w:bottom w:val="single" w:sz="4" w:space="0" w:color="A6A6A6" w:themeColor="background1" w:themeShade="A6"/>
            </w:tcBorders>
            <w:vAlign w:val="center"/>
          </w:tcPr>
          <w:p w14:paraId="2039406B" w14:textId="24A779CE" w:rsidR="00462B56" w:rsidRPr="00462B56" w:rsidRDefault="00462B56"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Pp</w:t>
            </w:r>
          </w:p>
        </w:tc>
        <w:tc>
          <w:tcPr>
            <w:tcW w:w="1134" w:type="dxa"/>
            <w:tcBorders>
              <w:top w:val="single" w:sz="4" w:space="0" w:color="FFFFFF" w:themeColor="background1"/>
              <w:bottom w:val="single" w:sz="4" w:space="0" w:color="A6A6A6" w:themeColor="background1" w:themeShade="A6"/>
            </w:tcBorders>
            <w:vAlign w:val="center"/>
          </w:tcPr>
          <w:p w14:paraId="4F690770" w14:textId="47F89566" w:rsidR="00462B56" w:rsidRPr="00462B56" w:rsidRDefault="00462B56"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Qq</w:t>
            </w:r>
          </w:p>
        </w:tc>
        <w:tc>
          <w:tcPr>
            <w:tcW w:w="1134" w:type="dxa"/>
            <w:tcBorders>
              <w:top w:val="single" w:sz="4" w:space="0" w:color="FFFFFF" w:themeColor="background1"/>
              <w:bottom w:val="single" w:sz="4" w:space="0" w:color="A6A6A6" w:themeColor="background1" w:themeShade="A6"/>
            </w:tcBorders>
            <w:vAlign w:val="center"/>
          </w:tcPr>
          <w:p w14:paraId="0B4F20DE" w14:textId="2688416C" w:rsidR="00462B56" w:rsidRPr="00462B56" w:rsidRDefault="00462B56"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Rr</w:t>
            </w:r>
          </w:p>
        </w:tc>
        <w:tc>
          <w:tcPr>
            <w:tcW w:w="1134" w:type="dxa"/>
            <w:tcBorders>
              <w:top w:val="single" w:sz="4" w:space="0" w:color="FFFFFF" w:themeColor="background1"/>
              <w:bottom w:val="single" w:sz="4" w:space="0" w:color="A6A6A6" w:themeColor="background1" w:themeShade="A6"/>
            </w:tcBorders>
            <w:vAlign w:val="center"/>
          </w:tcPr>
          <w:p w14:paraId="75AC9B91" w14:textId="54429E21" w:rsidR="00462B56" w:rsidRPr="00462B56" w:rsidRDefault="00462B56"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Ss</w:t>
            </w:r>
          </w:p>
        </w:tc>
        <w:tc>
          <w:tcPr>
            <w:tcW w:w="1134" w:type="dxa"/>
            <w:tcBorders>
              <w:top w:val="single" w:sz="4" w:space="0" w:color="FFFFFF" w:themeColor="background1"/>
              <w:bottom w:val="single" w:sz="4" w:space="0" w:color="A6A6A6" w:themeColor="background1" w:themeShade="A6"/>
            </w:tcBorders>
            <w:vAlign w:val="center"/>
          </w:tcPr>
          <w:p w14:paraId="79D90F58" w14:textId="1AB94649" w:rsidR="00462B56" w:rsidRPr="00462B56" w:rsidRDefault="00462B56"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Tt</w:t>
            </w:r>
          </w:p>
        </w:tc>
        <w:tc>
          <w:tcPr>
            <w:tcW w:w="1134" w:type="dxa"/>
            <w:tcBorders>
              <w:top w:val="single" w:sz="4" w:space="0" w:color="FFFFFF" w:themeColor="background1"/>
              <w:bottom w:val="single" w:sz="4" w:space="0" w:color="A6A6A6" w:themeColor="background1" w:themeShade="A6"/>
            </w:tcBorders>
            <w:vAlign w:val="center"/>
          </w:tcPr>
          <w:p w14:paraId="172EA4F9" w14:textId="50CA2061" w:rsidR="00462B56" w:rsidRPr="00462B56" w:rsidRDefault="00462B56"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Uu</w:t>
            </w:r>
          </w:p>
        </w:tc>
        <w:tc>
          <w:tcPr>
            <w:tcW w:w="1134" w:type="dxa"/>
            <w:tcBorders>
              <w:top w:val="single" w:sz="4" w:space="0" w:color="FFFFFF" w:themeColor="background1"/>
              <w:bottom w:val="single" w:sz="4" w:space="0" w:color="A6A6A6" w:themeColor="background1" w:themeShade="A6"/>
            </w:tcBorders>
            <w:vAlign w:val="center"/>
          </w:tcPr>
          <w:p w14:paraId="737B9DA0" w14:textId="75491C7A" w:rsidR="00462B56" w:rsidRPr="00462B56" w:rsidRDefault="00462B56"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Vv</w:t>
            </w:r>
          </w:p>
        </w:tc>
        <w:tc>
          <w:tcPr>
            <w:tcW w:w="1134" w:type="dxa"/>
            <w:tcBorders>
              <w:top w:val="single" w:sz="4" w:space="0" w:color="FFFFFF" w:themeColor="background1"/>
              <w:bottom w:val="single" w:sz="4" w:space="0" w:color="A6A6A6" w:themeColor="background1" w:themeShade="A6"/>
            </w:tcBorders>
            <w:vAlign w:val="center"/>
          </w:tcPr>
          <w:p w14:paraId="685AF3AA" w14:textId="10D65C19" w:rsidR="00462B56" w:rsidRPr="00462B56" w:rsidRDefault="00462B56"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Ww</w:t>
            </w:r>
          </w:p>
        </w:tc>
        <w:tc>
          <w:tcPr>
            <w:tcW w:w="1134" w:type="dxa"/>
            <w:tcBorders>
              <w:top w:val="single" w:sz="4" w:space="0" w:color="FFFFFF" w:themeColor="background1"/>
              <w:bottom w:val="single" w:sz="4" w:space="0" w:color="A6A6A6" w:themeColor="background1" w:themeShade="A6"/>
            </w:tcBorders>
            <w:vAlign w:val="center"/>
          </w:tcPr>
          <w:p w14:paraId="0442BA5F" w14:textId="0A97F497" w:rsidR="00462B56" w:rsidRPr="00462B56" w:rsidRDefault="00462B56"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Xx</w:t>
            </w:r>
          </w:p>
        </w:tc>
        <w:tc>
          <w:tcPr>
            <w:tcW w:w="1134" w:type="dxa"/>
            <w:tcBorders>
              <w:top w:val="single" w:sz="4" w:space="0" w:color="FFFFFF" w:themeColor="background1"/>
              <w:bottom w:val="single" w:sz="4" w:space="0" w:color="A6A6A6" w:themeColor="background1" w:themeShade="A6"/>
            </w:tcBorders>
            <w:vAlign w:val="center"/>
          </w:tcPr>
          <w:p w14:paraId="0EF47A6C" w14:textId="028EFF9A" w:rsidR="00462B56" w:rsidRPr="00462B56" w:rsidRDefault="00462B56"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Yy</w:t>
            </w:r>
          </w:p>
        </w:tc>
        <w:tc>
          <w:tcPr>
            <w:tcW w:w="1134" w:type="dxa"/>
            <w:tcBorders>
              <w:top w:val="single" w:sz="4" w:space="0" w:color="FFFFFF" w:themeColor="background1"/>
              <w:bottom w:val="single" w:sz="4" w:space="0" w:color="A6A6A6" w:themeColor="background1" w:themeShade="A6"/>
            </w:tcBorders>
            <w:vAlign w:val="center"/>
          </w:tcPr>
          <w:p w14:paraId="540945A5" w14:textId="42F07A02" w:rsidR="00462B56" w:rsidRPr="00462B56" w:rsidRDefault="00462B56" w:rsidP="00462B56">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Zz</w:t>
            </w:r>
          </w:p>
        </w:tc>
      </w:tr>
      <w:bookmarkEnd w:id="15"/>
    </w:tbl>
    <w:p w14:paraId="72A41949" w14:textId="77777777" w:rsidR="00862455" w:rsidRDefault="00862455">
      <w:pPr>
        <w:rPr>
          <w:rFonts w:cstheme="minorHAnsi"/>
          <w:szCs w:val="28"/>
          <w:lang w:val="en-US"/>
        </w:rPr>
      </w:pPr>
    </w:p>
    <w:p w14:paraId="6D1B4F9F" w14:textId="2EFB1D69" w:rsidR="00862455" w:rsidRDefault="00862455">
      <w:pPr>
        <w:rPr>
          <w:rFonts w:cstheme="minorHAnsi"/>
          <w:szCs w:val="28"/>
          <w:lang w:val="en-US"/>
        </w:rPr>
        <w:sectPr w:rsidR="00862455" w:rsidSect="00404CD8">
          <w:pgSz w:w="16838" w:h="11906" w:orient="landscape"/>
          <w:pgMar w:top="1135" w:right="851" w:bottom="993" w:left="1134" w:header="567" w:footer="468" w:gutter="0"/>
          <w:cols w:space="708"/>
          <w:docGrid w:linePitch="544"/>
        </w:sectPr>
      </w:pPr>
    </w:p>
    <w:p w14:paraId="2AA447F9" w14:textId="47DEFFBE" w:rsidR="002E1A98" w:rsidRDefault="004512C2">
      <w:pPr>
        <w:pStyle w:val="Heading1"/>
        <w:ind w:hanging="720"/>
        <w:rPr>
          <w:lang w:val="en-US"/>
        </w:rPr>
      </w:pPr>
      <w:bookmarkStart w:id="16" w:name="_Toc139293003"/>
      <w:r>
        <w:rPr>
          <w:lang w:val="en-US"/>
        </w:rPr>
        <w:lastRenderedPageBreak/>
        <w:t xml:space="preserve">Letters - </w:t>
      </w:r>
      <w:r w:rsidR="00E566BB">
        <w:rPr>
          <w:lang w:val="en-US"/>
        </w:rPr>
        <w:t>U</w:t>
      </w:r>
      <w:r w:rsidR="00E25771">
        <w:rPr>
          <w:lang w:val="en-US"/>
        </w:rPr>
        <w:t>pper and lower</w:t>
      </w:r>
      <w:r w:rsidR="00AE68CF">
        <w:rPr>
          <w:lang w:val="en-US"/>
        </w:rPr>
        <w:t>-</w:t>
      </w:r>
      <w:r w:rsidR="00E25771">
        <w:rPr>
          <w:lang w:val="en-US"/>
        </w:rPr>
        <w:t>case</w:t>
      </w:r>
      <w:r w:rsidR="00084574">
        <w:rPr>
          <w:lang w:val="en-US"/>
        </w:rPr>
        <w:t xml:space="preserve">  </w:t>
      </w:r>
      <w:r w:rsidR="00695A6A" w:rsidRPr="00401CE1">
        <w:rPr>
          <w:b w:val="0"/>
          <w:bCs w:val="0"/>
          <w:sz w:val="24"/>
          <w:szCs w:val="20"/>
        </w:rPr>
        <w:t>VU22578</w:t>
      </w:r>
      <w:bookmarkEnd w:id="16"/>
    </w:p>
    <w:p w14:paraId="5665A41F" w14:textId="77777777" w:rsidR="00AE68CF" w:rsidRDefault="00AE68CF" w:rsidP="002E1A98">
      <w:pPr>
        <w:rPr>
          <w:rFonts w:cstheme="minorHAnsi"/>
          <w:b/>
          <w:bCs/>
          <w:szCs w:val="28"/>
        </w:rPr>
      </w:pPr>
    </w:p>
    <w:p w14:paraId="14DD3FC3" w14:textId="33C32270" w:rsidR="00AE68CF" w:rsidRPr="00AE68CF" w:rsidRDefault="006A2886" w:rsidP="002E1A98">
      <w:pPr>
        <w:rPr>
          <w:rFonts w:cstheme="minorHAnsi"/>
          <w:szCs w:val="28"/>
        </w:rPr>
      </w:pPr>
      <w:r w:rsidRPr="006A2886">
        <w:rPr>
          <w:rFonts w:cstheme="minorHAnsi"/>
          <w:b/>
          <w:bCs/>
          <w:color w:val="000000" w:themeColor="text1"/>
          <w:szCs w:val="28"/>
        </w:rPr>
        <w:t>Note</w:t>
      </w:r>
      <w:r>
        <w:rPr>
          <w:rFonts w:cstheme="minorHAnsi"/>
          <w:b/>
          <w:bCs/>
          <w:color w:val="000000" w:themeColor="text1"/>
          <w:szCs w:val="28"/>
        </w:rPr>
        <w:t xml:space="preserve">: </w:t>
      </w:r>
      <w:r w:rsidR="00AE68CF" w:rsidRPr="003A52B7">
        <w:rPr>
          <w:rFonts w:cstheme="minorHAnsi"/>
          <w:b/>
          <w:bCs/>
          <w:color w:val="FF0000"/>
          <w:sz w:val="36"/>
          <w:szCs w:val="36"/>
        </w:rPr>
        <w:t xml:space="preserve"> </w:t>
      </w:r>
      <w:r w:rsidR="00AE68CF" w:rsidRPr="00AE68CF">
        <w:rPr>
          <w:rFonts w:cstheme="minorHAnsi"/>
          <w:szCs w:val="28"/>
        </w:rPr>
        <w:t xml:space="preserve">In the </w:t>
      </w:r>
      <w:r w:rsidR="00AE68CF">
        <w:rPr>
          <w:rFonts w:cstheme="minorHAnsi"/>
          <w:szCs w:val="28"/>
        </w:rPr>
        <w:t xml:space="preserve">student </w:t>
      </w:r>
      <w:r w:rsidR="00AE68CF" w:rsidRPr="00AE68CF">
        <w:rPr>
          <w:rFonts w:cstheme="minorHAnsi"/>
          <w:szCs w:val="28"/>
        </w:rPr>
        <w:t>book</w:t>
      </w:r>
      <w:r w:rsidR="00A34CB0">
        <w:rPr>
          <w:rFonts w:cstheme="minorHAnsi"/>
          <w:szCs w:val="28"/>
        </w:rPr>
        <w:t>s</w:t>
      </w:r>
      <w:r w:rsidR="00AE68CF" w:rsidRPr="00AE68CF">
        <w:rPr>
          <w:rFonts w:cstheme="minorHAnsi"/>
          <w:szCs w:val="28"/>
        </w:rPr>
        <w:t xml:space="preserve">, upper and lower-case letters are referred to as </w:t>
      </w:r>
      <w:r>
        <w:rPr>
          <w:rFonts w:cstheme="minorHAnsi"/>
          <w:szCs w:val="28"/>
        </w:rPr>
        <w:br/>
        <w:t xml:space="preserve">       </w:t>
      </w:r>
      <w:r w:rsidR="00E15AAE">
        <w:rPr>
          <w:rFonts w:cstheme="minorHAnsi"/>
          <w:szCs w:val="28"/>
        </w:rPr>
        <w:t xml:space="preserve">     </w:t>
      </w:r>
      <w:r w:rsidR="00AE68CF" w:rsidRPr="00AE68CF">
        <w:rPr>
          <w:rFonts w:cstheme="minorHAnsi"/>
          <w:i/>
          <w:iCs/>
          <w:szCs w:val="28"/>
        </w:rPr>
        <w:t>capital</w:t>
      </w:r>
      <w:r>
        <w:rPr>
          <w:rFonts w:cstheme="minorHAnsi"/>
          <w:i/>
          <w:iCs/>
          <w:szCs w:val="28"/>
        </w:rPr>
        <w:t>s</w:t>
      </w:r>
      <w:r w:rsidR="00AE68CF" w:rsidRPr="00AE68CF">
        <w:rPr>
          <w:rFonts w:cstheme="minorHAnsi"/>
          <w:szCs w:val="28"/>
        </w:rPr>
        <w:t xml:space="preserve"> and </w:t>
      </w:r>
      <w:r w:rsidR="00AE68CF" w:rsidRPr="00AE68CF">
        <w:rPr>
          <w:rFonts w:cstheme="minorHAnsi"/>
          <w:i/>
          <w:iCs/>
          <w:szCs w:val="28"/>
        </w:rPr>
        <w:t>small letters</w:t>
      </w:r>
      <w:r>
        <w:rPr>
          <w:rFonts w:cstheme="minorHAnsi"/>
          <w:i/>
          <w:iCs/>
          <w:szCs w:val="28"/>
        </w:rPr>
        <w:t xml:space="preserve"> </w:t>
      </w:r>
      <w:r>
        <w:rPr>
          <w:rFonts w:cstheme="minorHAnsi"/>
          <w:szCs w:val="28"/>
        </w:rPr>
        <w:t>as these are more commonly used terms</w:t>
      </w:r>
      <w:r w:rsidR="00AE68CF" w:rsidRPr="00AE68CF">
        <w:rPr>
          <w:rFonts w:cstheme="minorHAnsi"/>
          <w:szCs w:val="28"/>
        </w:rPr>
        <w:t xml:space="preserve">. </w:t>
      </w:r>
    </w:p>
    <w:p w14:paraId="56CD1577" w14:textId="2582ACA3" w:rsidR="00AE68CF" w:rsidRDefault="00AE68CF" w:rsidP="002E1A98">
      <w:pPr>
        <w:rPr>
          <w:rFonts w:cstheme="minorHAnsi"/>
          <w:b/>
          <w:bCs/>
          <w:szCs w:val="28"/>
        </w:rPr>
      </w:pPr>
      <w:r>
        <w:rPr>
          <w:rFonts w:cstheme="minorHAnsi"/>
          <w:b/>
          <w:bCs/>
          <w:noProof/>
          <w:szCs w:val="28"/>
        </w:rPr>
        <mc:AlternateContent>
          <mc:Choice Requires="wps">
            <w:drawing>
              <wp:anchor distT="0" distB="0" distL="114300" distR="114300" simplePos="0" relativeHeight="251564032" behindDoc="0" locked="0" layoutInCell="1" allowOverlap="1" wp14:anchorId="62403301" wp14:editId="01593CB9">
                <wp:simplePos x="0" y="0"/>
                <wp:positionH relativeFrom="margin">
                  <wp:align>left</wp:align>
                </wp:positionH>
                <wp:positionV relativeFrom="paragraph">
                  <wp:posOffset>49530</wp:posOffset>
                </wp:positionV>
                <wp:extent cx="5821680" cy="7048500"/>
                <wp:effectExtent l="0" t="0" r="26670" b="19050"/>
                <wp:wrapNone/>
                <wp:docPr id="69" name="Text Box 69"/>
                <wp:cNvGraphicFramePr/>
                <a:graphic xmlns:a="http://schemas.openxmlformats.org/drawingml/2006/main">
                  <a:graphicData uri="http://schemas.microsoft.com/office/word/2010/wordprocessingShape">
                    <wps:wsp>
                      <wps:cNvSpPr txBox="1"/>
                      <wps:spPr>
                        <a:xfrm>
                          <a:off x="0" y="0"/>
                          <a:ext cx="5821680" cy="7048500"/>
                        </a:xfrm>
                        <a:prstGeom prst="rect">
                          <a:avLst/>
                        </a:prstGeom>
                        <a:solidFill>
                          <a:srgbClr val="FBFBFB"/>
                        </a:solidFill>
                        <a:ln w="6350">
                          <a:solidFill>
                            <a:prstClr val="black"/>
                          </a:solidFill>
                        </a:ln>
                      </wps:spPr>
                      <wps:txbx>
                        <w:txbxContent>
                          <w:p w14:paraId="014AD608" w14:textId="0D1114D9" w:rsidR="00AE68CF" w:rsidRDefault="00AE68CF" w:rsidP="00AE68CF">
                            <w:pPr>
                              <w:rPr>
                                <w:rFonts w:cstheme="minorHAnsi"/>
                                <w:b/>
                                <w:bCs/>
                                <w:sz w:val="32"/>
                                <w:szCs w:val="32"/>
                              </w:rPr>
                            </w:pPr>
                            <w:r w:rsidRPr="00AE68CF">
                              <w:rPr>
                                <w:rFonts w:cstheme="minorHAnsi"/>
                                <w:b/>
                                <w:bCs/>
                                <w:sz w:val="32"/>
                                <w:szCs w:val="32"/>
                              </w:rPr>
                              <w:t>Upper and lower-case letter tiles</w:t>
                            </w:r>
                          </w:p>
                          <w:p w14:paraId="7E610D92" w14:textId="198DE746" w:rsidR="006D472A" w:rsidRPr="00232BB6" w:rsidRDefault="006D472A" w:rsidP="006D472A">
                            <w:pPr>
                              <w:rPr>
                                <w:rFonts w:cstheme="minorHAnsi"/>
                                <w:szCs w:val="28"/>
                              </w:rPr>
                            </w:pPr>
                            <w:r w:rsidRPr="00232BB6">
                              <w:rPr>
                                <w:rFonts w:cstheme="minorHAnsi"/>
                                <w:szCs w:val="28"/>
                              </w:rPr>
                              <w:t xml:space="preserve">Print the pages of letter tiles, enough for each student to cut up and have their own set. Distribute envelopes </w:t>
                            </w:r>
                            <w:r w:rsidR="003A52B7">
                              <w:rPr>
                                <w:rFonts w:cstheme="minorHAnsi"/>
                                <w:szCs w:val="28"/>
                              </w:rPr>
                              <w:t>in which to store</w:t>
                            </w:r>
                            <w:r w:rsidRPr="00232BB6">
                              <w:rPr>
                                <w:rFonts w:cstheme="minorHAnsi"/>
                                <w:szCs w:val="28"/>
                              </w:rPr>
                              <w:t xml:space="preserve"> the tiles for </w:t>
                            </w:r>
                            <w:r w:rsidR="003A52B7">
                              <w:rPr>
                                <w:rFonts w:cstheme="minorHAnsi"/>
                                <w:szCs w:val="28"/>
                              </w:rPr>
                              <w:t>future</w:t>
                            </w:r>
                            <w:r w:rsidRPr="00232BB6">
                              <w:rPr>
                                <w:rFonts w:cstheme="minorHAnsi"/>
                                <w:szCs w:val="28"/>
                              </w:rPr>
                              <w:t xml:space="preserve"> use. </w:t>
                            </w:r>
                          </w:p>
                          <w:p w14:paraId="6C529119" w14:textId="77777777" w:rsidR="006D472A" w:rsidRPr="00232BB6" w:rsidRDefault="006D472A" w:rsidP="006D472A">
                            <w:pPr>
                              <w:rPr>
                                <w:rFonts w:cstheme="minorHAnsi"/>
                                <w:szCs w:val="28"/>
                              </w:rPr>
                            </w:pPr>
                            <w:r w:rsidRPr="00232BB6">
                              <w:rPr>
                                <w:rFonts w:cstheme="minorHAnsi"/>
                                <w:szCs w:val="28"/>
                              </w:rPr>
                              <w:t>Ideas for use:</w:t>
                            </w:r>
                          </w:p>
                          <w:p w14:paraId="42F9B31A" w14:textId="43262D8C" w:rsidR="006D472A" w:rsidRPr="00C410C8" w:rsidRDefault="00E566BB" w:rsidP="00C410C8">
                            <w:pPr>
                              <w:pStyle w:val="ListParagraph"/>
                              <w:numPr>
                                <w:ilvl w:val="0"/>
                                <w:numId w:val="104"/>
                              </w:numPr>
                              <w:autoSpaceDE w:val="0"/>
                              <w:autoSpaceDN w:val="0"/>
                              <w:adjustRightInd w:val="0"/>
                              <w:spacing w:after="0" w:line="240" w:lineRule="auto"/>
                              <w:rPr>
                                <w:rFonts w:cstheme="minorHAnsi"/>
                                <w:b/>
                                <w:bCs/>
                                <w:szCs w:val="28"/>
                                <w:lang w:val="en-US"/>
                              </w:rPr>
                            </w:pPr>
                            <w:r w:rsidRPr="00C410C8">
                              <w:rPr>
                                <w:rFonts w:cstheme="minorHAnsi"/>
                                <w:b/>
                                <w:bCs/>
                                <w:szCs w:val="28"/>
                                <w:lang w:val="en-US"/>
                              </w:rPr>
                              <w:t xml:space="preserve">Individual or </w:t>
                            </w:r>
                            <w:r w:rsidR="006D472A" w:rsidRPr="00C410C8">
                              <w:rPr>
                                <w:rFonts w:cstheme="minorHAnsi"/>
                                <w:b/>
                                <w:bCs/>
                                <w:szCs w:val="28"/>
                                <w:lang w:val="en-US"/>
                              </w:rPr>
                              <w:t xml:space="preserve">Pair work </w:t>
                            </w:r>
                          </w:p>
                          <w:p w14:paraId="77DDDE93" w14:textId="59EA03C8" w:rsidR="006D472A" w:rsidRDefault="006D472A" w:rsidP="00165DC1">
                            <w:pPr>
                              <w:pStyle w:val="ListParagraph"/>
                              <w:numPr>
                                <w:ilvl w:val="1"/>
                                <w:numId w:val="15"/>
                              </w:numPr>
                              <w:autoSpaceDE w:val="0"/>
                              <w:autoSpaceDN w:val="0"/>
                              <w:adjustRightInd w:val="0"/>
                              <w:spacing w:after="0" w:line="240" w:lineRule="auto"/>
                              <w:ind w:left="1418" w:hanging="425"/>
                              <w:rPr>
                                <w:rFonts w:cstheme="minorHAnsi"/>
                                <w:sz w:val="28"/>
                                <w:szCs w:val="28"/>
                                <w:lang w:val="en-US"/>
                              </w:rPr>
                            </w:pPr>
                            <w:r>
                              <w:rPr>
                                <w:rFonts w:cstheme="minorHAnsi"/>
                                <w:sz w:val="28"/>
                                <w:szCs w:val="28"/>
                                <w:lang w:val="en-US"/>
                              </w:rPr>
                              <w:t>T</w:t>
                            </w:r>
                            <w:r w:rsidRPr="00232BB6">
                              <w:rPr>
                                <w:rFonts w:cstheme="minorHAnsi"/>
                                <w:sz w:val="28"/>
                                <w:szCs w:val="28"/>
                                <w:lang w:val="en-US"/>
                              </w:rPr>
                              <w:t>wo sets of lower-case alphabet cards</w:t>
                            </w:r>
                            <w:r>
                              <w:rPr>
                                <w:rFonts w:cstheme="minorHAnsi"/>
                                <w:sz w:val="28"/>
                                <w:szCs w:val="28"/>
                                <w:lang w:val="en-US"/>
                              </w:rPr>
                              <w:t xml:space="preserve"> </w:t>
                            </w:r>
                            <w:r w:rsidR="004227B1">
                              <w:rPr>
                                <w:rFonts w:cstheme="minorHAnsi"/>
                                <w:sz w:val="28"/>
                                <w:szCs w:val="28"/>
                                <w:lang w:val="en-US"/>
                              </w:rPr>
                              <w:t>[each set a different colour]</w:t>
                            </w:r>
                            <w:r>
                              <w:rPr>
                                <w:rFonts w:cstheme="minorHAnsi"/>
                                <w:sz w:val="28"/>
                                <w:szCs w:val="28"/>
                                <w:lang w:val="en-US"/>
                              </w:rPr>
                              <w:t>-</w:t>
                            </w:r>
                            <w:r w:rsidRPr="00232BB6">
                              <w:rPr>
                                <w:rFonts w:cstheme="minorHAnsi"/>
                                <w:sz w:val="28"/>
                                <w:szCs w:val="28"/>
                                <w:lang w:val="en-US"/>
                              </w:rPr>
                              <w:t xml:space="preserve"> </w:t>
                            </w:r>
                            <w:r>
                              <w:rPr>
                                <w:rFonts w:cstheme="minorHAnsi"/>
                                <w:sz w:val="28"/>
                                <w:szCs w:val="28"/>
                                <w:lang w:val="en-US"/>
                              </w:rPr>
                              <w:t>students m</w:t>
                            </w:r>
                            <w:r w:rsidRPr="00232BB6">
                              <w:rPr>
                                <w:rFonts w:cstheme="minorHAnsi"/>
                                <w:sz w:val="28"/>
                                <w:szCs w:val="28"/>
                                <w:lang w:val="en-US"/>
                              </w:rPr>
                              <w:t>atch the same letters together.</w:t>
                            </w:r>
                          </w:p>
                          <w:p w14:paraId="15B0B58D" w14:textId="019FE454" w:rsidR="006D472A" w:rsidRPr="006D472A" w:rsidRDefault="006D472A" w:rsidP="00165DC1">
                            <w:pPr>
                              <w:pStyle w:val="ListParagraph"/>
                              <w:numPr>
                                <w:ilvl w:val="1"/>
                                <w:numId w:val="15"/>
                              </w:numPr>
                              <w:autoSpaceDE w:val="0"/>
                              <w:autoSpaceDN w:val="0"/>
                              <w:adjustRightInd w:val="0"/>
                              <w:spacing w:after="0" w:line="240" w:lineRule="auto"/>
                              <w:ind w:left="1418" w:hanging="425"/>
                              <w:rPr>
                                <w:rFonts w:cstheme="minorHAnsi"/>
                                <w:sz w:val="36"/>
                                <w:szCs w:val="36"/>
                                <w:lang w:val="en-US"/>
                              </w:rPr>
                            </w:pPr>
                            <w:r w:rsidRPr="006D472A">
                              <w:rPr>
                                <w:rFonts w:cstheme="minorHAnsi"/>
                                <w:sz w:val="28"/>
                                <w:szCs w:val="36"/>
                                <w:lang w:val="en-US"/>
                              </w:rPr>
                              <w:t xml:space="preserve">Two sets of upper-case alphabet cards </w:t>
                            </w:r>
                            <w:r w:rsidR="004227B1">
                              <w:rPr>
                                <w:rFonts w:cstheme="minorHAnsi"/>
                                <w:sz w:val="28"/>
                                <w:szCs w:val="36"/>
                                <w:lang w:val="en-US"/>
                              </w:rPr>
                              <w:t xml:space="preserve">[each set a different colour to the lower-case] </w:t>
                            </w:r>
                            <w:r w:rsidRPr="006D472A">
                              <w:rPr>
                                <w:rFonts w:cstheme="minorHAnsi"/>
                                <w:sz w:val="28"/>
                                <w:szCs w:val="36"/>
                                <w:lang w:val="en-US"/>
                              </w:rPr>
                              <w:t>–</w:t>
                            </w:r>
                            <w:r>
                              <w:rPr>
                                <w:rFonts w:cstheme="minorHAnsi"/>
                                <w:sz w:val="28"/>
                                <w:szCs w:val="36"/>
                                <w:lang w:val="en-US"/>
                              </w:rPr>
                              <w:t xml:space="preserve"> </w:t>
                            </w:r>
                            <w:r w:rsidRPr="006D472A">
                              <w:rPr>
                                <w:rFonts w:cstheme="minorHAnsi"/>
                                <w:sz w:val="28"/>
                                <w:szCs w:val="36"/>
                                <w:lang w:val="en-US"/>
                              </w:rPr>
                              <w:t>students match the same letters together.</w:t>
                            </w:r>
                            <w:r w:rsidR="004227B1">
                              <w:rPr>
                                <w:rFonts w:cstheme="minorHAnsi"/>
                                <w:sz w:val="28"/>
                                <w:szCs w:val="36"/>
                                <w:lang w:val="en-US"/>
                              </w:rPr>
                              <w:t xml:space="preserve"> </w:t>
                            </w:r>
                          </w:p>
                          <w:p w14:paraId="666519B2" w14:textId="5A6A7283" w:rsidR="006D472A" w:rsidRPr="006D472A" w:rsidRDefault="006D472A" w:rsidP="00165DC1">
                            <w:pPr>
                              <w:pStyle w:val="ListParagraph"/>
                              <w:numPr>
                                <w:ilvl w:val="1"/>
                                <w:numId w:val="15"/>
                              </w:numPr>
                              <w:autoSpaceDE w:val="0"/>
                              <w:autoSpaceDN w:val="0"/>
                              <w:adjustRightInd w:val="0"/>
                              <w:spacing w:after="0" w:line="240" w:lineRule="auto"/>
                              <w:ind w:left="1418" w:hanging="425"/>
                              <w:rPr>
                                <w:rFonts w:cstheme="minorHAnsi"/>
                                <w:sz w:val="44"/>
                                <w:szCs w:val="44"/>
                                <w:lang w:val="en-US"/>
                              </w:rPr>
                            </w:pPr>
                            <w:r w:rsidRPr="006D472A">
                              <w:rPr>
                                <w:rFonts w:cstheme="minorHAnsi"/>
                                <w:sz w:val="28"/>
                                <w:szCs w:val="36"/>
                                <w:lang w:val="en-US"/>
                              </w:rPr>
                              <w:t>One set of upper-case and one set of lower-case alphabet cards – students match the same letters together.</w:t>
                            </w:r>
                          </w:p>
                          <w:p w14:paraId="51808B35" w14:textId="5EBD39C6" w:rsidR="006D472A" w:rsidRDefault="006D472A" w:rsidP="00165DC1">
                            <w:pPr>
                              <w:pStyle w:val="ListParagraph"/>
                              <w:numPr>
                                <w:ilvl w:val="0"/>
                                <w:numId w:val="15"/>
                              </w:numPr>
                              <w:ind w:hanging="447"/>
                              <w:rPr>
                                <w:rFonts w:cstheme="minorHAnsi"/>
                                <w:sz w:val="28"/>
                                <w:szCs w:val="28"/>
                              </w:rPr>
                            </w:pPr>
                            <w:r w:rsidRPr="00232BB6">
                              <w:rPr>
                                <w:rFonts w:cstheme="minorHAnsi"/>
                                <w:sz w:val="28"/>
                                <w:szCs w:val="28"/>
                              </w:rPr>
                              <w:t>Students work in pairs with one set of either capitals or small letters. They put their letters into alphabetical order. One student turns their back and the other removes one letter, and pushes the cards together to disguise the gap. The other student must say which letter is missing.</w:t>
                            </w:r>
                          </w:p>
                          <w:p w14:paraId="76B62C8C" w14:textId="77777777" w:rsidR="00E566BB" w:rsidRPr="00E566BB" w:rsidRDefault="00E566BB" w:rsidP="00E566BB">
                            <w:pPr>
                              <w:pStyle w:val="ListParagraph"/>
                              <w:ind w:left="1440"/>
                              <w:rPr>
                                <w:rFonts w:cstheme="minorHAnsi"/>
                                <w:sz w:val="18"/>
                                <w:szCs w:val="18"/>
                              </w:rPr>
                            </w:pPr>
                          </w:p>
                          <w:p w14:paraId="79242EB0" w14:textId="2241F308" w:rsidR="00E566BB" w:rsidRPr="004B70CD" w:rsidRDefault="00E566BB" w:rsidP="00165DC1">
                            <w:pPr>
                              <w:pStyle w:val="ListParagraph"/>
                              <w:numPr>
                                <w:ilvl w:val="0"/>
                                <w:numId w:val="16"/>
                              </w:numPr>
                              <w:autoSpaceDE w:val="0"/>
                              <w:autoSpaceDN w:val="0"/>
                              <w:adjustRightInd w:val="0"/>
                              <w:spacing w:after="0" w:line="240" w:lineRule="auto"/>
                              <w:rPr>
                                <w:rFonts w:cstheme="minorHAnsi"/>
                                <w:b/>
                                <w:bCs/>
                                <w:sz w:val="28"/>
                                <w:szCs w:val="36"/>
                                <w:lang w:val="en-US"/>
                              </w:rPr>
                            </w:pPr>
                            <w:r w:rsidRPr="004B70CD">
                              <w:rPr>
                                <w:rFonts w:cstheme="minorHAnsi"/>
                                <w:b/>
                                <w:bCs/>
                                <w:sz w:val="28"/>
                                <w:szCs w:val="36"/>
                                <w:lang w:val="en-US"/>
                              </w:rPr>
                              <w:t xml:space="preserve">Class work </w:t>
                            </w:r>
                          </w:p>
                          <w:p w14:paraId="1B45D6D7" w14:textId="7467AE24" w:rsidR="006D472A" w:rsidRPr="00E566BB" w:rsidRDefault="006D472A" w:rsidP="00165DC1">
                            <w:pPr>
                              <w:pStyle w:val="ListParagraph"/>
                              <w:numPr>
                                <w:ilvl w:val="4"/>
                                <w:numId w:val="17"/>
                              </w:numPr>
                              <w:autoSpaceDE w:val="0"/>
                              <w:autoSpaceDN w:val="0"/>
                              <w:adjustRightInd w:val="0"/>
                              <w:spacing w:after="0" w:line="240" w:lineRule="auto"/>
                              <w:ind w:left="1418" w:hanging="425"/>
                              <w:rPr>
                                <w:rFonts w:cstheme="minorHAnsi"/>
                                <w:sz w:val="36"/>
                                <w:szCs w:val="44"/>
                                <w:lang w:val="en-US"/>
                              </w:rPr>
                            </w:pPr>
                            <w:r w:rsidRPr="00E566BB">
                              <w:rPr>
                                <w:rFonts w:cstheme="minorHAnsi"/>
                                <w:sz w:val="28"/>
                                <w:szCs w:val="36"/>
                              </w:rPr>
                              <w:t>Give students one upper or lower-case letter and ask them to find their partner.</w:t>
                            </w:r>
                          </w:p>
                          <w:p w14:paraId="614FBFD5" w14:textId="51C88020" w:rsidR="006D472A" w:rsidRPr="00E566BB" w:rsidRDefault="006D472A" w:rsidP="00165DC1">
                            <w:pPr>
                              <w:pStyle w:val="ListParagraph"/>
                              <w:numPr>
                                <w:ilvl w:val="4"/>
                                <w:numId w:val="17"/>
                              </w:numPr>
                              <w:autoSpaceDE w:val="0"/>
                              <w:autoSpaceDN w:val="0"/>
                              <w:adjustRightInd w:val="0"/>
                              <w:spacing w:after="0" w:line="240" w:lineRule="auto"/>
                              <w:ind w:left="1418" w:hanging="425"/>
                              <w:rPr>
                                <w:rFonts w:cstheme="minorHAnsi"/>
                                <w:sz w:val="36"/>
                                <w:szCs w:val="44"/>
                                <w:lang w:val="en-US"/>
                              </w:rPr>
                            </w:pPr>
                            <w:r w:rsidRPr="00E566BB">
                              <w:rPr>
                                <w:rFonts w:cstheme="minorHAnsi"/>
                                <w:sz w:val="28"/>
                                <w:szCs w:val="36"/>
                              </w:rPr>
                              <w:t xml:space="preserve">Say </w:t>
                            </w:r>
                            <w:r w:rsidRPr="004227B1">
                              <w:rPr>
                                <w:rFonts w:cstheme="minorHAnsi"/>
                                <w:sz w:val="28"/>
                                <w:szCs w:val="36"/>
                              </w:rPr>
                              <w:t>the name</w:t>
                            </w:r>
                            <w:r w:rsidRPr="00E566BB">
                              <w:rPr>
                                <w:rFonts w:cstheme="minorHAnsi"/>
                                <w:sz w:val="28"/>
                                <w:szCs w:val="36"/>
                              </w:rPr>
                              <w:t xml:space="preserve"> of a letter; students hold up the letter or place it on their desk.</w:t>
                            </w:r>
                          </w:p>
                          <w:p w14:paraId="4B7F4464" w14:textId="77777777" w:rsidR="006D472A" w:rsidRPr="006D472A" w:rsidRDefault="006D472A" w:rsidP="006D472A">
                            <w:pPr>
                              <w:pStyle w:val="ListParagraph"/>
                              <w:rPr>
                                <w:rFonts w:cstheme="minorHAnsi"/>
                                <w:sz w:val="10"/>
                                <w:szCs w:val="10"/>
                              </w:rPr>
                            </w:pPr>
                          </w:p>
                          <w:p w14:paraId="0B91DF08" w14:textId="3F610DD2" w:rsidR="006D472A" w:rsidRPr="004B70CD" w:rsidRDefault="00E566BB" w:rsidP="00165DC1">
                            <w:pPr>
                              <w:pStyle w:val="ListParagraph"/>
                              <w:numPr>
                                <w:ilvl w:val="0"/>
                                <w:numId w:val="18"/>
                              </w:numPr>
                              <w:spacing w:after="0"/>
                              <w:rPr>
                                <w:b/>
                                <w:bCs/>
                                <w:sz w:val="28"/>
                                <w:szCs w:val="28"/>
                              </w:rPr>
                            </w:pPr>
                            <w:r w:rsidRPr="004B70CD">
                              <w:rPr>
                                <w:b/>
                                <w:bCs/>
                                <w:sz w:val="28"/>
                                <w:szCs w:val="28"/>
                              </w:rPr>
                              <w:t xml:space="preserve">Group work </w:t>
                            </w:r>
                          </w:p>
                          <w:p w14:paraId="2B885E23" w14:textId="13FE0E33" w:rsidR="00E566BB" w:rsidRPr="00E566BB" w:rsidRDefault="00E566BB" w:rsidP="00E566BB">
                            <w:pPr>
                              <w:ind w:left="709"/>
                              <w:rPr>
                                <w:rFonts w:cstheme="minorHAnsi"/>
                                <w:szCs w:val="28"/>
                              </w:rPr>
                            </w:pPr>
                            <w:r w:rsidRPr="00E566BB">
                              <w:rPr>
                                <w:rFonts w:cstheme="minorHAnsi"/>
                                <w:szCs w:val="28"/>
                              </w:rPr>
                              <w:t>Lay out the alphabet cards on a table in a row</w:t>
                            </w:r>
                            <w:r w:rsidR="00CC006E">
                              <w:rPr>
                                <w:rFonts w:cstheme="minorHAnsi"/>
                                <w:szCs w:val="28"/>
                              </w:rPr>
                              <w:t>,</w:t>
                            </w:r>
                            <w:r w:rsidR="000242BF">
                              <w:rPr>
                                <w:rFonts w:cstheme="minorHAnsi"/>
                                <w:szCs w:val="28"/>
                              </w:rPr>
                              <w:t xml:space="preserve"> not necessarily in alphabetical order</w:t>
                            </w:r>
                            <w:r w:rsidRPr="00E566BB">
                              <w:rPr>
                                <w:rFonts w:cstheme="minorHAnsi"/>
                                <w:szCs w:val="28"/>
                              </w:rPr>
                              <w:t>. Students work in groups and roll a dice to move along the path. Each time they stop</w:t>
                            </w:r>
                            <w:r w:rsidR="00DD3979">
                              <w:rPr>
                                <w:rFonts w:cstheme="minorHAnsi"/>
                                <w:szCs w:val="28"/>
                              </w:rPr>
                              <w:t>,</w:t>
                            </w:r>
                            <w:r w:rsidRPr="00E566BB">
                              <w:rPr>
                                <w:rFonts w:cstheme="minorHAnsi"/>
                                <w:szCs w:val="28"/>
                              </w:rPr>
                              <w:t xml:space="preserve"> they say the letter. If they make a mistake, they move back </w:t>
                            </w:r>
                            <w:r w:rsidR="00DD3979">
                              <w:rPr>
                                <w:rFonts w:cstheme="minorHAnsi"/>
                                <w:szCs w:val="28"/>
                              </w:rPr>
                              <w:t>two</w:t>
                            </w:r>
                            <w:r w:rsidRPr="00E566BB">
                              <w:rPr>
                                <w:rFonts w:cstheme="minorHAnsi"/>
                                <w:szCs w:val="28"/>
                              </w:rPr>
                              <w:t xml:space="preserve"> places.</w:t>
                            </w:r>
                            <w:r w:rsidR="000242BF">
                              <w:rPr>
                                <w:rFonts w:cstheme="minorHAnsi"/>
                                <w:szCs w:val="28"/>
                              </w:rPr>
                              <w:t xml:space="preserve"> </w:t>
                            </w:r>
                          </w:p>
                          <w:p w14:paraId="095C0DC1" w14:textId="77777777" w:rsidR="00E566BB" w:rsidRPr="00E566BB" w:rsidRDefault="00E566BB" w:rsidP="00E566BB">
                            <w:pPr>
                              <w:pStyle w:val="ListParagraph"/>
                              <w:rPr>
                                <w:sz w:val="28"/>
                                <w:szCs w:val="28"/>
                              </w:rPr>
                            </w:pPr>
                          </w:p>
                          <w:p w14:paraId="635992C9" w14:textId="77777777" w:rsidR="006D472A" w:rsidRDefault="006D472A" w:rsidP="00AE68CF">
                            <w:pPr>
                              <w:rPr>
                                <w:rFonts w:cstheme="minorHAnsi"/>
                                <w:b/>
                                <w:bCs/>
                                <w:sz w:val="32"/>
                                <w:szCs w:val="32"/>
                              </w:rPr>
                            </w:pPr>
                          </w:p>
                          <w:p w14:paraId="7CE214ED" w14:textId="0849B6EC" w:rsidR="00AE68CF" w:rsidRDefault="00AE68CF" w:rsidP="00AE68CF">
                            <w:pPr>
                              <w:rPr>
                                <w:rFonts w:cstheme="minorHAnsi"/>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403301" id="Text Box 69" o:spid="_x0000_s1101" type="#_x0000_t202" style="position:absolute;margin-left:0;margin-top:3.9pt;width:458.4pt;height:555pt;z-index:2515640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PiPgIAAIYEAAAOAAAAZHJzL2Uyb0RvYy54bWysVE1v2zAMvQ/YfxB0X+ykSZoZcYo0RYYB&#10;QVsgHXqWZTkWJouapMTOfv0o5bPtTsMQQCFF6pF8JD296xpFdsI6CTqn/V5KidAcSqk3Of3xsvwy&#10;ocR5pkumQIuc7oWjd7PPn6atycQAalClsARBtMtak9Pae5MlieO1aJjrgREajRXYhnlU7SYpLWsR&#10;vVHJIE3HSQu2NBa4cA5vHw5GOov4VSW4f6oqJzxROcXcfDxtPItwJrMpyzaWmVryYxrsH7JomNQY&#10;9Az1wDwjWys/QDWSW3BQ+R6HJoGqklzEGrCafvqumnXNjIi1IDnOnGly/w+WP+7W5tkS391Dhw0M&#10;hLTGZQ4vQz1dZZvwj5kStCOF+zNtovOE4+VoMuiPJ2jiaLtNh5NRGolNLs+Ndf6bgIYEIacW+xLp&#10;YruV8xgSXU8uIZoDJculVCoqdlMslCU7hj1c3odfyBKfvHFTmrQ5Hd+M0oj8xhawzxCFYvznRwTE&#10;UxphL9UHyXdFR2SZ05vJiZoCyj0yZuEwTM7wpUT8FXP+mVmcHmQCN8I/4VEpwKTgKFFSg/39t/vg&#10;j01FKyUtTmNO3a8ts4IS9V1ju7/2h8MwvlEZjm4HqNhrS3Ft0dtmAUhWH3fP8CgGf69OYmWhecXF&#10;mYeoaGKaY+yc+pO48IcdwcXjYj6PTjiwhvmVXhseoENrAq8v3Suz5thYjzPxCKe5Zdm7/h58w0sN&#10;862HSsbmB6IPrB75x2GPDT4uZtimaz16XT4fsz8AAAD//wMAUEsDBBQABgAIAAAAIQBh42sh2gAA&#10;AAcBAAAPAAAAZHJzL2Rvd25yZXYueG1sTI9PT8MwDMXvSHyHyEjcWFrECpSmEwIhLlw2/l29xjTV&#10;Gqc02Vq+PeY0brbf03s/V6vZ9+pAY+wCG8gXGSjiJtiOWwNvr08XN6BiQrbYByYDPxRhVZ+eVFja&#10;MPGaDpvUKgnhWKIBl9JQah0bRx7jIgzEon2F0WOSdWy1HXGScN/ryywrtMeOpcHhQA+Omt1m76UE&#10;J2ff7acelt8vz4+74mr5sQ7GnJ/N93egEs3paIY/fEGHWpi2Yc82qt6APJIMXAu+iLd5IcNWXHku&#10;J11X+j9//QsAAP//AwBQSwECLQAUAAYACAAAACEAtoM4kv4AAADhAQAAEwAAAAAAAAAAAAAAAAAA&#10;AAAAW0NvbnRlbnRfVHlwZXNdLnhtbFBLAQItABQABgAIAAAAIQA4/SH/1gAAAJQBAAALAAAAAAAA&#10;AAAAAAAAAC8BAABfcmVscy8ucmVsc1BLAQItABQABgAIAAAAIQDIXAPiPgIAAIYEAAAOAAAAAAAA&#10;AAAAAAAAAC4CAABkcnMvZTJvRG9jLnhtbFBLAQItABQABgAIAAAAIQBh42sh2gAAAAcBAAAPAAAA&#10;AAAAAAAAAAAAAJgEAABkcnMvZG93bnJldi54bWxQSwUGAAAAAAQABADzAAAAnwUAAAAA&#10;" fillcolor="#fbfbfb" strokeweight=".5pt">
                <v:textbox>
                  <w:txbxContent>
                    <w:p w14:paraId="014AD608" w14:textId="0D1114D9" w:rsidR="00AE68CF" w:rsidRDefault="00AE68CF" w:rsidP="00AE68CF">
                      <w:pPr>
                        <w:rPr>
                          <w:rFonts w:cstheme="minorHAnsi"/>
                          <w:b/>
                          <w:bCs/>
                          <w:sz w:val="32"/>
                          <w:szCs w:val="32"/>
                        </w:rPr>
                      </w:pPr>
                      <w:r w:rsidRPr="00AE68CF">
                        <w:rPr>
                          <w:rFonts w:cstheme="minorHAnsi"/>
                          <w:b/>
                          <w:bCs/>
                          <w:sz w:val="32"/>
                          <w:szCs w:val="32"/>
                        </w:rPr>
                        <w:t>Upper and lower-case letter tiles</w:t>
                      </w:r>
                    </w:p>
                    <w:p w14:paraId="7E610D92" w14:textId="198DE746" w:rsidR="006D472A" w:rsidRPr="00232BB6" w:rsidRDefault="006D472A" w:rsidP="006D472A">
                      <w:pPr>
                        <w:rPr>
                          <w:rFonts w:cstheme="minorHAnsi"/>
                          <w:szCs w:val="28"/>
                        </w:rPr>
                      </w:pPr>
                      <w:r w:rsidRPr="00232BB6">
                        <w:rPr>
                          <w:rFonts w:cstheme="minorHAnsi"/>
                          <w:szCs w:val="28"/>
                        </w:rPr>
                        <w:t xml:space="preserve">Print the pages of letter tiles, enough for each student to cut up and have their own set. Distribute envelopes </w:t>
                      </w:r>
                      <w:r w:rsidR="003A52B7">
                        <w:rPr>
                          <w:rFonts w:cstheme="minorHAnsi"/>
                          <w:szCs w:val="28"/>
                        </w:rPr>
                        <w:t>in which to store</w:t>
                      </w:r>
                      <w:r w:rsidRPr="00232BB6">
                        <w:rPr>
                          <w:rFonts w:cstheme="minorHAnsi"/>
                          <w:szCs w:val="28"/>
                        </w:rPr>
                        <w:t xml:space="preserve"> the tiles for </w:t>
                      </w:r>
                      <w:r w:rsidR="003A52B7">
                        <w:rPr>
                          <w:rFonts w:cstheme="minorHAnsi"/>
                          <w:szCs w:val="28"/>
                        </w:rPr>
                        <w:t>future</w:t>
                      </w:r>
                      <w:r w:rsidRPr="00232BB6">
                        <w:rPr>
                          <w:rFonts w:cstheme="minorHAnsi"/>
                          <w:szCs w:val="28"/>
                        </w:rPr>
                        <w:t xml:space="preserve"> use. </w:t>
                      </w:r>
                    </w:p>
                    <w:p w14:paraId="6C529119" w14:textId="77777777" w:rsidR="006D472A" w:rsidRPr="00232BB6" w:rsidRDefault="006D472A" w:rsidP="006D472A">
                      <w:pPr>
                        <w:rPr>
                          <w:rFonts w:cstheme="minorHAnsi"/>
                          <w:szCs w:val="28"/>
                        </w:rPr>
                      </w:pPr>
                      <w:r w:rsidRPr="00232BB6">
                        <w:rPr>
                          <w:rFonts w:cstheme="minorHAnsi"/>
                          <w:szCs w:val="28"/>
                        </w:rPr>
                        <w:t>Ideas for use:</w:t>
                      </w:r>
                    </w:p>
                    <w:p w14:paraId="42F9B31A" w14:textId="43262D8C" w:rsidR="006D472A" w:rsidRPr="00C410C8" w:rsidRDefault="00E566BB" w:rsidP="00C410C8">
                      <w:pPr>
                        <w:pStyle w:val="ListParagraph"/>
                        <w:numPr>
                          <w:ilvl w:val="0"/>
                          <w:numId w:val="104"/>
                        </w:numPr>
                        <w:autoSpaceDE w:val="0"/>
                        <w:autoSpaceDN w:val="0"/>
                        <w:adjustRightInd w:val="0"/>
                        <w:spacing w:after="0" w:line="240" w:lineRule="auto"/>
                        <w:rPr>
                          <w:rFonts w:cstheme="minorHAnsi"/>
                          <w:b/>
                          <w:bCs/>
                          <w:szCs w:val="28"/>
                          <w:lang w:val="en-US"/>
                        </w:rPr>
                      </w:pPr>
                      <w:r w:rsidRPr="00C410C8">
                        <w:rPr>
                          <w:rFonts w:cstheme="minorHAnsi"/>
                          <w:b/>
                          <w:bCs/>
                          <w:szCs w:val="28"/>
                          <w:lang w:val="en-US"/>
                        </w:rPr>
                        <w:t xml:space="preserve">Individual or </w:t>
                      </w:r>
                      <w:r w:rsidR="006D472A" w:rsidRPr="00C410C8">
                        <w:rPr>
                          <w:rFonts w:cstheme="minorHAnsi"/>
                          <w:b/>
                          <w:bCs/>
                          <w:szCs w:val="28"/>
                          <w:lang w:val="en-US"/>
                        </w:rPr>
                        <w:t xml:space="preserve">Pair work </w:t>
                      </w:r>
                    </w:p>
                    <w:p w14:paraId="77DDDE93" w14:textId="59EA03C8" w:rsidR="006D472A" w:rsidRDefault="006D472A" w:rsidP="00165DC1">
                      <w:pPr>
                        <w:pStyle w:val="ListParagraph"/>
                        <w:numPr>
                          <w:ilvl w:val="1"/>
                          <w:numId w:val="15"/>
                        </w:numPr>
                        <w:autoSpaceDE w:val="0"/>
                        <w:autoSpaceDN w:val="0"/>
                        <w:adjustRightInd w:val="0"/>
                        <w:spacing w:after="0" w:line="240" w:lineRule="auto"/>
                        <w:ind w:left="1418" w:hanging="425"/>
                        <w:rPr>
                          <w:rFonts w:cstheme="minorHAnsi"/>
                          <w:sz w:val="28"/>
                          <w:szCs w:val="28"/>
                          <w:lang w:val="en-US"/>
                        </w:rPr>
                      </w:pPr>
                      <w:r>
                        <w:rPr>
                          <w:rFonts w:cstheme="minorHAnsi"/>
                          <w:sz w:val="28"/>
                          <w:szCs w:val="28"/>
                          <w:lang w:val="en-US"/>
                        </w:rPr>
                        <w:t>T</w:t>
                      </w:r>
                      <w:r w:rsidRPr="00232BB6">
                        <w:rPr>
                          <w:rFonts w:cstheme="minorHAnsi"/>
                          <w:sz w:val="28"/>
                          <w:szCs w:val="28"/>
                          <w:lang w:val="en-US"/>
                        </w:rPr>
                        <w:t>wo sets of lower-case alphabet cards</w:t>
                      </w:r>
                      <w:r>
                        <w:rPr>
                          <w:rFonts w:cstheme="minorHAnsi"/>
                          <w:sz w:val="28"/>
                          <w:szCs w:val="28"/>
                          <w:lang w:val="en-US"/>
                        </w:rPr>
                        <w:t xml:space="preserve"> </w:t>
                      </w:r>
                      <w:r w:rsidR="004227B1">
                        <w:rPr>
                          <w:rFonts w:cstheme="minorHAnsi"/>
                          <w:sz w:val="28"/>
                          <w:szCs w:val="28"/>
                          <w:lang w:val="en-US"/>
                        </w:rPr>
                        <w:t>[each set a different colour]</w:t>
                      </w:r>
                      <w:r>
                        <w:rPr>
                          <w:rFonts w:cstheme="minorHAnsi"/>
                          <w:sz w:val="28"/>
                          <w:szCs w:val="28"/>
                          <w:lang w:val="en-US"/>
                        </w:rPr>
                        <w:t>-</w:t>
                      </w:r>
                      <w:r w:rsidRPr="00232BB6">
                        <w:rPr>
                          <w:rFonts w:cstheme="minorHAnsi"/>
                          <w:sz w:val="28"/>
                          <w:szCs w:val="28"/>
                          <w:lang w:val="en-US"/>
                        </w:rPr>
                        <w:t xml:space="preserve"> </w:t>
                      </w:r>
                      <w:r>
                        <w:rPr>
                          <w:rFonts w:cstheme="minorHAnsi"/>
                          <w:sz w:val="28"/>
                          <w:szCs w:val="28"/>
                          <w:lang w:val="en-US"/>
                        </w:rPr>
                        <w:t>students m</w:t>
                      </w:r>
                      <w:r w:rsidRPr="00232BB6">
                        <w:rPr>
                          <w:rFonts w:cstheme="minorHAnsi"/>
                          <w:sz w:val="28"/>
                          <w:szCs w:val="28"/>
                          <w:lang w:val="en-US"/>
                        </w:rPr>
                        <w:t>atch the same letters together.</w:t>
                      </w:r>
                    </w:p>
                    <w:p w14:paraId="15B0B58D" w14:textId="019FE454" w:rsidR="006D472A" w:rsidRPr="006D472A" w:rsidRDefault="006D472A" w:rsidP="00165DC1">
                      <w:pPr>
                        <w:pStyle w:val="ListParagraph"/>
                        <w:numPr>
                          <w:ilvl w:val="1"/>
                          <w:numId w:val="15"/>
                        </w:numPr>
                        <w:autoSpaceDE w:val="0"/>
                        <w:autoSpaceDN w:val="0"/>
                        <w:adjustRightInd w:val="0"/>
                        <w:spacing w:after="0" w:line="240" w:lineRule="auto"/>
                        <w:ind w:left="1418" w:hanging="425"/>
                        <w:rPr>
                          <w:rFonts w:cstheme="minorHAnsi"/>
                          <w:sz w:val="36"/>
                          <w:szCs w:val="36"/>
                          <w:lang w:val="en-US"/>
                        </w:rPr>
                      </w:pPr>
                      <w:r w:rsidRPr="006D472A">
                        <w:rPr>
                          <w:rFonts w:cstheme="minorHAnsi"/>
                          <w:sz w:val="28"/>
                          <w:szCs w:val="36"/>
                          <w:lang w:val="en-US"/>
                        </w:rPr>
                        <w:t xml:space="preserve">Two sets of upper-case alphabet cards </w:t>
                      </w:r>
                      <w:r w:rsidR="004227B1">
                        <w:rPr>
                          <w:rFonts w:cstheme="minorHAnsi"/>
                          <w:sz w:val="28"/>
                          <w:szCs w:val="36"/>
                          <w:lang w:val="en-US"/>
                        </w:rPr>
                        <w:t xml:space="preserve">[each set a different colour to the lower-case] </w:t>
                      </w:r>
                      <w:r w:rsidRPr="006D472A">
                        <w:rPr>
                          <w:rFonts w:cstheme="minorHAnsi"/>
                          <w:sz w:val="28"/>
                          <w:szCs w:val="36"/>
                          <w:lang w:val="en-US"/>
                        </w:rPr>
                        <w:t>–</w:t>
                      </w:r>
                      <w:r>
                        <w:rPr>
                          <w:rFonts w:cstheme="minorHAnsi"/>
                          <w:sz w:val="28"/>
                          <w:szCs w:val="36"/>
                          <w:lang w:val="en-US"/>
                        </w:rPr>
                        <w:t xml:space="preserve"> </w:t>
                      </w:r>
                      <w:r w:rsidRPr="006D472A">
                        <w:rPr>
                          <w:rFonts w:cstheme="minorHAnsi"/>
                          <w:sz w:val="28"/>
                          <w:szCs w:val="36"/>
                          <w:lang w:val="en-US"/>
                        </w:rPr>
                        <w:t>students match the same letters together.</w:t>
                      </w:r>
                      <w:r w:rsidR="004227B1">
                        <w:rPr>
                          <w:rFonts w:cstheme="minorHAnsi"/>
                          <w:sz w:val="28"/>
                          <w:szCs w:val="36"/>
                          <w:lang w:val="en-US"/>
                        </w:rPr>
                        <w:t xml:space="preserve"> </w:t>
                      </w:r>
                    </w:p>
                    <w:p w14:paraId="666519B2" w14:textId="5A6A7283" w:rsidR="006D472A" w:rsidRPr="006D472A" w:rsidRDefault="006D472A" w:rsidP="00165DC1">
                      <w:pPr>
                        <w:pStyle w:val="ListParagraph"/>
                        <w:numPr>
                          <w:ilvl w:val="1"/>
                          <w:numId w:val="15"/>
                        </w:numPr>
                        <w:autoSpaceDE w:val="0"/>
                        <w:autoSpaceDN w:val="0"/>
                        <w:adjustRightInd w:val="0"/>
                        <w:spacing w:after="0" w:line="240" w:lineRule="auto"/>
                        <w:ind w:left="1418" w:hanging="425"/>
                        <w:rPr>
                          <w:rFonts w:cstheme="minorHAnsi"/>
                          <w:sz w:val="44"/>
                          <w:szCs w:val="44"/>
                          <w:lang w:val="en-US"/>
                        </w:rPr>
                      </w:pPr>
                      <w:r w:rsidRPr="006D472A">
                        <w:rPr>
                          <w:rFonts w:cstheme="minorHAnsi"/>
                          <w:sz w:val="28"/>
                          <w:szCs w:val="36"/>
                          <w:lang w:val="en-US"/>
                        </w:rPr>
                        <w:t>One set of upper-case and one set of lower-case alphabet cards – students match the same letters together.</w:t>
                      </w:r>
                    </w:p>
                    <w:p w14:paraId="51808B35" w14:textId="5EBD39C6" w:rsidR="006D472A" w:rsidRDefault="006D472A" w:rsidP="00165DC1">
                      <w:pPr>
                        <w:pStyle w:val="ListParagraph"/>
                        <w:numPr>
                          <w:ilvl w:val="0"/>
                          <w:numId w:val="15"/>
                        </w:numPr>
                        <w:ind w:hanging="447"/>
                        <w:rPr>
                          <w:rFonts w:cstheme="minorHAnsi"/>
                          <w:sz w:val="28"/>
                          <w:szCs w:val="28"/>
                        </w:rPr>
                      </w:pPr>
                      <w:r w:rsidRPr="00232BB6">
                        <w:rPr>
                          <w:rFonts w:cstheme="minorHAnsi"/>
                          <w:sz w:val="28"/>
                          <w:szCs w:val="28"/>
                        </w:rPr>
                        <w:t>Students work in pairs with one set of either capitals or small letters. They put their letters into alphabetical order. One student turns their back and the other removes one letter, and pushes the cards together to disguise the gap. The other student must say which letter is missing.</w:t>
                      </w:r>
                    </w:p>
                    <w:p w14:paraId="76B62C8C" w14:textId="77777777" w:rsidR="00E566BB" w:rsidRPr="00E566BB" w:rsidRDefault="00E566BB" w:rsidP="00E566BB">
                      <w:pPr>
                        <w:pStyle w:val="ListParagraph"/>
                        <w:ind w:left="1440"/>
                        <w:rPr>
                          <w:rFonts w:cstheme="minorHAnsi"/>
                          <w:sz w:val="18"/>
                          <w:szCs w:val="18"/>
                        </w:rPr>
                      </w:pPr>
                    </w:p>
                    <w:p w14:paraId="79242EB0" w14:textId="2241F308" w:rsidR="00E566BB" w:rsidRPr="004B70CD" w:rsidRDefault="00E566BB" w:rsidP="00165DC1">
                      <w:pPr>
                        <w:pStyle w:val="ListParagraph"/>
                        <w:numPr>
                          <w:ilvl w:val="0"/>
                          <w:numId w:val="16"/>
                        </w:numPr>
                        <w:autoSpaceDE w:val="0"/>
                        <w:autoSpaceDN w:val="0"/>
                        <w:adjustRightInd w:val="0"/>
                        <w:spacing w:after="0" w:line="240" w:lineRule="auto"/>
                        <w:rPr>
                          <w:rFonts w:cstheme="minorHAnsi"/>
                          <w:b/>
                          <w:bCs/>
                          <w:sz w:val="28"/>
                          <w:szCs w:val="36"/>
                          <w:lang w:val="en-US"/>
                        </w:rPr>
                      </w:pPr>
                      <w:r w:rsidRPr="004B70CD">
                        <w:rPr>
                          <w:rFonts w:cstheme="minorHAnsi"/>
                          <w:b/>
                          <w:bCs/>
                          <w:sz w:val="28"/>
                          <w:szCs w:val="36"/>
                          <w:lang w:val="en-US"/>
                        </w:rPr>
                        <w:t xml:space="preserve">Class work </w:t>
                      </w:r>
                    </w:p>
                    <w:p w14:paraId="1B45D6D7" w14:textId="7467AE24" w:rsidR="006D472A" w:rsidRPr="00E566BB" w:rsidRDefault="006D472A" w:rsidP="00165DC1">
                      <w:pPr>
                        <w:pStyle w:val="ListParagraph"/>
                        <w:numPr>
                          <w:ilvl w:val="4"/>
                          <w:numId w:val="17"/>
                        </w:numPr>
                        <w:autoSpaceDE w:val="0"/>
                        <w:autoSpaceDN w:val="0"/>
                        <w:adjustRightInd w:val="0"/>
                        <w:spacing w:after="0" w:line="240" w:lineRule="auto"/>
                        <w:ind w:left="1418" w:hanging="425"/>
                        <w:rPr>
                          <w:rFonts w:cstheme="minorHAnsi"/>
                          <w:sz w:val="36"/>
                          <w:szCs w:val="44"/>
                          <w:lang w:val="en-US"/>
                        </w:rPr>
                      </w:pPr>
                      <w:r w:rsidRPr="00E566BB">
                        <w:rPr>
                          <w:rFonts w:cstheme="minorHAnsi"/>
                          <w:sz w:val="28"/>
                          <w:szCs w:val="36"/>
                        </w:rPr>
                        <w:t>Give students one upper or lower-case letter and ask them to find their partner.</w:t>
                      </w:r>
                    </w:p>
                    <w:p w14:paraId="614FBFD5" w14:textId="51C88020" w:rsidR="006D472A" w:rsidRPr="00E566BB" w:rsidRDefault="006D472A" w:rsidP="00165DC1">
                      <w:pPr>
                        <w:pStyle w:val="ListParagraph"/>
                        <w:numPr>
                          <w:ilvl w:val="4"/>
                          <w:numId w:val="17"/>
                        </w:numPr>
                        <w:autoSpaceDE w:val="0"/>
                        <w:autoSpaceDN w:val="0"/>
                        <w:adjustRightInd w:val="0"/>
                        <w:spacing w:after="0" w:line="240" w:lineRule="auto"/>
                        <w:ind w:left="1418" w:hanging="425"/>
                        <w:rPr>
                          <w:rFonts w:cstheme="minorHAnsi"/>
                          <w:sz w:val="36"/>
                          <w:szCs w:val="44"/>
                          <w:lang w:val="en-US"/>
                        </w:rPr>
                      </w:pPr>
                      <w:r w:rsidRPr="00E566BB">
                        <w:rPr>
                          <w:rFonts w:cstheme="minorHAnsi"/>
                          <w:sz w:val="28"/>
                          <w:szCs w:val="36"/>
                        </w:rPr>
                        <w:t xml:space="preserve">Say </w:t>
                      </w:r>
                      <w:r w:rsidRPr="004227B1">
                        <w:rPr>
                          <w:rFonts w:cstheme="minorHAnsi"/>
                          <w:sz w:val="28"/>
                          <w:szCs w:val="36"/>
                        </w:rPr>
                        <w:t>the name</w:t>
                      </w:r>
                      <w:r w:rsidRPr="00E566BB">
                        <w:rPr>
                          <w:rFonts w:cstheme="minorHAnsi"/>
                          <w:sz w:val="28"/>
                          <w:szCs w:val="36"/>
                        </w:rPr>
                        <w:t xml:space="preserve"> of a letter; students hold up the letter or place it on their desk.</w:t>
                      </w:r>
                    </w:p>
                    <w:p w14:paraId="4B7F4464" w14:textId="77777777" w:rsidR="006D472A" w:rsidRPr="006D472A" w:rsidRDefault="006D472A" w:rsidP="006D472A">
                      <w:pPr>
                        <w:pStyle w:val="ListParagraph"/>
                        <w:rPr>
                          <w:rFonts w:cstheme="minorHAnsi"/>
                          <w:sz w:val="10"/>
                          <w:szCs w:val="10"/>
                        </w:rPr>
                      </w:pPr>
                    </w:p>
                    <w:p w14:paraId="0B91DF08" w14:textId="3F610DD2" w:rsidR="006D472A" w:rsidRPr="004B70CD" w:rsidRDefault="00E566BB" w:rsidP="00165DC1">
                      <w:pPr>
                        <w:pStyle w:val="ListParagraph"/>
                        <w:numPr>
                          <w:ilvl w:val="0"/>
                          <w:numId w:val="18"/>
                        </w:numPr>
                        <w:spacing w:after="0"/>
                        <w:rPr>
                          <w:b/>
                          <w:bCs/>
                          <w:sz w:val="28"/>
                          <w:szCs w:val="28"/>
                        </w:rPr>
                      </w:pPr>
                      <w:r w:rsidRPr="004B70CD">
                        <w:rPr>
                          <w:b/>
                          <w:bCs/>
                          <w:sz w:val="28"/>
                          <w:szCs w:val="28"/>
                        </w:rPr>
                        <w:t xml:space="preserve">Group work </w:t>
                      </w:r>
                    </w:p>
                    <w:p w14:paraId="2B885E23" w14:textId="13FE0E33" w:rsidR="00E566BB" w:rsidRPr="00E566BB" w:rsidRDefault="00E566BB" w:rsidP="00E566BB">
                      <w:pPr>
                        <w:ind w:left="709"/>
                        <w:rPr>
                          <w:rFonts w:cstheme="minorHAnsi"/>
                          <w:szCs w:val="28"/>
                        </w:rPr>
                      </w:pPr>
                      <w:r w:rsidRPr="00E566BB">
                        <w:rPr>
                          <w:rFonts w:cstheme="minorHAnsi"/>
                          <w:szCs w:val="28"/>
                        </w:rPr>
                        <w:t>Lay out the alphabet cards on a table in a row</w:t>
                      </w:r>
                      <w:r w:rsidR="00CC006E">
                        <w:rPr>
                          <w:rFonts w:cstheme="minorHAnsi"/>
                          <w:szCs w:val="28"/>
                        </w:rPr>
                        <w:t>,</w:t>
                      </w:r>
                      <w:r w:rsidR="000242BF">
                        <w:rPr>
                          <w:rFonts w:cstheme="minorHAnsi"/>
                          <w:szCs w:val="28"/>
                        </w:rPr>
                        <w:t xml:space="preserve"> not necessarily in alphabetical order</w:t>
                      </w:r>
                      <w:r w:rsidRPr="00E566BB">
                        <w:rPr>
                          <w:rFonts w:cstheme="minorHAnsi"/>
                          <w:szCs w:val="28"/>
                        </w:rPr>
                        <w:t>. Students work in groups and roll a dice to move along the path. Each time they stop</w:t>
                      </w:r>
                      <w:r w:rsidR="00DD3979">
                        <w:rPr>
                          <w:rFonts w:cstheme="minorHAnsi"/>
                          <w:szCs w:val="28"/>
                        </w:rPr>
                        <w:t>,</w:t>
                      </w:r>
                      <w:r w:rsidRPr="00E566BB">
                        <w:rPr>
                          <w:rFonts w:cstheme="minorHAnsi"/>
                          <w:szCs w:val="28"/>
                        </w:rPr>
                        <w:t xml:space="preserve"> they say the letter. If they make a mistake, they move back </w:t>
                      </w:r>
                      <w:r w:rsidR="00DD3979">
                        <w:rPr>
                          <w:rFonts w:cstheme="minorHAnsi"/>
                          <w:szCs w:val="28"/>
                        </w:rPr>
                        <w:t>two</w:t>
                      </w:r>
                      <w:r w:rsidRPr="00E566BB">
                        <w:rPr>
                          <w:rFonts w:cstheme="minorHAnsi"/>
                          <w:szCs w:val="28"/>
                        </w:rPr>
                        <w:t xml:space="preserve"> places.</w:t>
                      </w:r>
                      <w:r w:rsidR="000242BF">
                        <w:rPr>
                          <w:rFonts w:cstheme="minorHAnsi"/>
                          <w:szCs w:val="28"/>
                        </w:rPr>
                        <w:t xml:space="preserve"> </w:t>
                      </w:r>
                    </w:p>
                    <w:p w14:paraId="095C0DC1" w14:textId="77777777" w:rsidR="00E566BB" w:rsidRPr="00E566BB" w:rsidRDefault="00E566BB" w:rsidP="00E566BB">
                      <w:pPr>
                        <w:pStyle w:val="ListParagraph"/>
                        <w:rPr>
                          <w:sz w:val="28"/>
                          <w:szCs w:val="28"/>
                        </w:rPr>
                      </w:pPr>
                    </w:p>
                    <w:p w14:paraId="635992C9" w14:textId="77777777" w:rsidR="006D472A" w:rsidRDefault="006D472A" w:rsidP="00AE68CF">
                      <w:pPr>
                        <w:rPr>
                          <w:rFonts w:cstheme="minorHAnsi"/>
                          <w:b/>
                          <w:bCs/>
                          <w:sz w:val="32"/>
                          <w:szCs w:val="32"/>
                        </w:rPr>
                      </w:pPr>
                    </w:p>
                    <w:p w14:paraId="7CE214ED" w14:textId="0849B6EC" w:rsidR="00AE68CF" w:rsidRDefault="00AE68CF" w:rsidP="00AE68CF">
                      <w:pPr>
                        <w:rPr>
                          <w:rFonts w:cstheme="minorHAnsi"/>
                          <w:b/>
                          <w:bCs/>
                          <w:sz w:val="32"/>
                          <w:szCs w:val="32"/>
                        </w:rPr>
                      </w:pPr>
                    </w:p>
                  </w:txbxContent>
                </v:textbox>
                <w10:wrap anchorx="margin"/>
              </v:shape>
            </w:pict>
          </mc:Fallback>
        </mc:AlternateContent>
      </w:r>
    </w:p>
    <w:p w14:paraId="3DAFD478" w14:textId="66ECCD08" w:rsidR="00AE68CF" w:rsidRDefault="00AE68CF" w:rsidP="002E1A98">
      <w:pPr>
        <w:rPr>
          <w:rFonts w:cstheme="minorHAnsi"/>
          <w:b/>
          <w:bCs/>
          <w:szCs w:val="28"/>
        </w:rPr>
      </w:pPr>
    </w:p>
    <w:p w14:paraId="74AB3B8B" w14:textId="34D38B8B" w:rsidR="00AE68CF" w:rsidRDefault="00AE68CF" w:rsidP="002E1A98">
      <w:pPr>
        <w:rPr>
          <w:rFonts w:cstheme="minorHAnsi"/>
          <w:b/>
          <w:bCs/>
          <w:szCs w:val="28"/>
        </w:rPr>
      </w:pPr>
    </w:p>
    <w:p w14:paraId="04DBC7EF" w14:textId="77777777" w:rsidR="00AE68CF" w:rsidRDefault="00AE68CF" w:rsidP="002E1A98">
      <w:pPr>
        <w:rPr>
          <w:rFonts w:cstheme="minorHAnsi"/>
          <w:b/>
          <w:bCs/>
          <w:szCs w:val="28"/>
        </w:rPr>
      </w:pPr>
    </w:p>
    <w:p w14:paraId="12AA6192" w14:textId="77777777" w:rsidR="002E1A98" w:rsidRDefault="002E1A98" w:rsidP="002E1A98">
      <w:pPr>
        <w:rPr>
          <w:rFonts w:cstheme="minorHAnsi"/>
          <w:szCs w:val="28"/>
        </w:rPr>
      </w:pPr>
    </w:p>
    <w:p w14:paraId="2D6DEAFE" w14:textId="77777777" w:rsidR="002E1A98" w:rsidRPr="00232BB6" w:rsidRDefault="002E1A98" w:rsidP="002E1A98">
      <w:pPr>
        <w:pStyle w:val="ListParagraph"/>
        <w:rPr>
          <w:rFonts w:cstheme="minorHAnsi"/>
          <w:sz w:val="28"/>
          <w:szCs w:val="28"/>
          <w:lang w:val="en-US"/>
        </w:rPr>
      </w:pPr>
    </w:p>
    <w:p w14:paraId="066960DF" w14:textId="77777777" w:rsidR="002E1A98" w:rsidRDefault="002E1A98" w:rsidP="002E1A98">
      <w:pPr>
        <w:rPr>
          <w:rFonts w:cstheme="minorHAnsi"/>
          <w:szCs w:val="28"/>
        </w:rPr>
      </w:pPr>
    </w:p>
    <w:p w14:paraId="13B60229" w14:textId="77777777" w:rsidR="002E1A98" w:rsidRDefault="002E1A98" w:rsidP="002E1A98">
      <w:pPr>
        <w:rPr>
          <w:rFonts w:cstheme="minorHAnsi"/>
          <w:szCs w:val="28"/>
        </w:rPr>
      </w:pPr>
    </w:p>
    <w:p w14:paraId="487DACBF" w14:textId="77777777" w:rsidR="002E1A98" w:rsidRDefault="002E1A98" w:rsidP="002E1A98">
      <w:pPr>
        <w:rPr>
          <w:rFonts w:cstheme="minorHAnsi"/>
          <w:szCs w:val="28"/>
        </w:rPr>
      </w:pPr>
    </w:p>
    <w:p w14:paraId="1858EAAA" w14:textId="77777777" w:rsidR="002E1A98" w:rsidRDefault="002E1A98" w:rsidP="002E1A98">
      <w:pPr>
        <w:rPr>
          <w:rFonts w:cstheme="minorHAnsi"/>
          <w:szCs w:val="28"/>
        </w:rPr>
      </w:pPr>
    </w:p>
    <w:p w14:paraId="6028D324" w14:textId="40ABAE82" w:rsidR="004B5067" w:rsidRDefault="004B5067">
      <w:pPr>
        <w:rPr>
          <w:rFonts w:cstheme="minorHAnsi"/>
          <w:szCs w:val="28"/>
          <w:lang w:val="en-AU"/>
        </w:rPr>
      </w:pPr>
      <w:r>
        <w:rPr>
          <w:rFonts w:cstheme="minorHAnsi"/>
          <w:szCs w:val="28"/>
        </w:rPr>
        <w:br w:type="page"/>
      </w:r>
    </w:p>
    <w:p w14:paraId="1552824D" w14:textId="0B18ED41" w:rsidR="002E1A98" w:rsidRPr="00232BB6" w:rsidRDefault="00E566BB" w:rsidP="002E1A98">
      <w:pPr>
        <w:pStyle w:val="ListParagraph"/>
        <w:rPr>
          <w:rFonts w:cstheme="minorHAnsi"/>
          <w:sz w:val="28"/>
          <w:szCs w:val="28"/>
        </w:rPr>
      </w:pPr>
      <w:r>
        <w:rPr>
          <w:rFonts w:cstheme="minorHAnsi"/>
          <w:noProof/>
          <w:sz w:val="28"/>
          <w:szCs w:val="28"/>
        </w:rPr>
        <w:lastRenderedPageBreak/>
        <mc:AlternateContent>
          <mc:Choice Requires="wps">
            <w:drawing>
              <wp:anchor distT="0" distB="0" distL="114300" distR="114300" simplePos="0" relativeHeight="251565056" behindDoc="0" locked="0" layoutInCell="1" allowOverlap="1" wp14:anchorId="56528C43" wp14:editId="577B4592">
                <wp:simplePos x="0" y="0"/>
                <wp:positionH relativeFrom="margin">
                  <wp:posOffset>60960</wp:posOffset>
                </wp:positionH>
                <wp:positionV relativeFrom="paragraph">
                  <wp:posOffset>32385</wp:posOffset>
                </wp:positionV>
                <wp:extent cx="5737860" cy="9067800"/>
                <wp:effectExtent l="0" t="0" r="15240" b="19050"/>
                <wp:wrapNone/>
                <wp:docPr id="66" name="Text Box 66"/>
                <wp:cNvGraphicFramePr/>
                <a:graphic xmlns:a="http://schemas.openxmlformats.org/drawingml/2006/main">
                  <a:graphicData uri="http://schemas.microsoft.com/office/word/2010/wordprocessingShape">
                    <wps:wsp>
                      <wps:cNvSpPr txBox="1"/>
                      <wps:spPr>
                        <a:xfrm>
                          <a:off x="0" y="0"/>
                          <a:ext cx="5737860" cy="9067800"/>
                        </a:xfrm>
                        <a:prstGeom prst="rect">
                          <a:avLst/>
                        </a:prstGeom>
                        <a:solidFill>
                          <a:srgbClr val="FBFBFB"/>
                        </a:solidFill>
                        <a:ln w="6350">
                          <a:solidFill>
                            <a:prstClr val="black"/>
                          </a:solidFill>
                        </a:ln>
                      </wps:spPr>
                      <wps:txbx>
                        <w:txbxContent>
                          <w:p w14:paraId="4645FBEE" w14:textId="56152E67" w:rsidR="00E566BB" w:rsidRPr="000242BF" w:rsidRDefault="000242BF" w:rsidP="007C7758">
                            <w:pPr>
                              <w:spacing w:after="0"/>
                              <w:rPr>
                                <w:b/>
                                <w:bCs/>
                                <w:sz w:val="32"/>
                                <w:szCs w:val="44"/>
                              </w:rPr>
                            </w:pPr>
                            <w:r w:rsidRPr="000242BF">
                              <w:rPr>
                                <w:b/>
                                <w:bCs/>
                                <w:sz w:val="32"/>
                                <w:szCs w:val="44"/>
                              </w:rPr>
                              <w:t>G</w:t>
                            </w:r>
                            <w:r w:rsidR="00E566BB" w:rsidRPr="000242BF">
                              <w:rPr>
                                <w:b/>
                                <w:bCs/>
                                <w:sz w:val="32"/>
                                <w:szCs w:val="44"/>
                              </w:rPr>
                              <w:t>ames</w:t>
                            </w:r>
                          </w:p>
                          <w:p w14:paraId="2421E4A4" w14:textId="2374FC6C" w:rsidR="000242BF" w:rsidRPr="000242BF" w:rsidRDefault="000242BF" w:rsidP="00165DC1">
                            <w:pPr>
                              <w:pStyle w:val="ListParagraph"/>
                              <w:numPr>
                                <w:ilvl w:val="0"/>
                                <w:numId w:val="19"/>
                              </w:numPr>
                              <w:ind w:right="-51"/>
                              <w:rPr>
                                <w:rFonts w:cstheme="minorHAnsi"/>
                                <w:sz w:val="28"/>
                                <w:szCs w:val="28"/>
                                <w:lang w:val="en-US"/>
                              </w:rPr>
                            </w:pPr>
                            <w:r w:rsidRPr="000242BF">
                              <w:rPr>
                                <w:rFonts w:cstheme="minorHAnsi"/>
                                <w:b/>
                                <w:bCs/>
                                <w:sz w:val="28"/>
                                <w:szCs w:val="28"/>
                                <w:lang w:val="en-US"/>
                              </w:rPr>
                              <w:t>Memory</w:t>
                            </w:r>
                            <w:r w:rsidR="006E54DC">
                              <w:rPr>
                                <w:rFonts w:cstheme="minorHAnsi"/>
                                <w:b/>
                                <w:bCs/>
                                <w:sz w:val="28"/>
                                <w:szCs w:val="28"/>
                                <w:lang w:val="en-US"/>
                              </w:rPr>
                              <w:t xml:space="preserve">  </w:t>
                            </w:r>
                            <w:r w:rsidR="00017047" w:rsidRPr="00CC006E">
                              <w:rPr>
                                <w:rFonts w:cstheme="minorHAnsi"/>
                                <w:sz w:val="24"/>
                                <w:szCs w:val="24"/>
                                <w:lang w:val="en-US"/>
                              </w:rPr>
                              <w:t>[G</w:t>
                            </w:r>
                            <w:r w:rsidRPr="00CC006E">
                              <w:rPr>
                                <w:rFonts w:cstheme="minorHAnsi"/>
                                <w:sz w:val="24"/>
                                <w:szCs w:val="24"/>
                                <w:lang w:val="en-US"/>
                              </w:rPr>
                              <w:t>roup</w:t>
                            </w:r>
                            <w:r w:rsidR="002E180F" w:rsidRPr="00CC006E">
                              <w:rPr>
                                <w:rFonts w:cstheme="minorHAnsi"/>
                                <w:sz w:val="24"/>
                                <w:szCs w:val="24"/>
                                <w:lang w:val="en-US"/>
                              </w:rPr>
                              <w:t>s</w:t>
                            </w:r>
                            <w:r w:rsidRPr="00CC006E">
                              <w:rPr>
                                <w:rFonts w:cstheme="minorHAnsi"/>
                                <w:sz w:val="24"/>
                                <w:szCs w:val="24"/>
                                <w:lang w:val="en-US"/>
                              </w:rPr>
                              <w:t xml:space="preserve"> </w:t>
                            </w:r>
                            <w:r w:rsidR="00017047" w:rsidRPr="00CC006E">
                              <w:rPr>
                                <w:rFonts w:cstheme="minorHAnsi"/>
                                <w:sz w:val="24"/>
                                <w:szCs w:val="24"/>
                                <w:lang w:val="en-US"/>
                              </w:rPr>
                              <w:t>of 2 – 4]</w:t>
                            </w:r>
                            <w:r w:rsidRPr="000242BF">
                              <w:rPr>
                                <w:rFonts w:cstheme="minorHAnsi"/>
                                <w:sz w:val="28"/>
                                <w:szCs w:val="28"/>
                                <w:lang w:val="en-US"/>
                              </w:rPr>
                              <w:br/>
                              <w:t xml:space="preserve">Use the first 13 letters of two sets of alphabet tiles. Place them face down on the table. Students take turns to turn </w:t>
                            </w:r>
                            <w:r>
                              <w:rPr>
                                <w:rFonts w:cstheme="minorHAnsi"/>
                                <w:sz w:val="28"/>
                                <w:szCs w:val="28"/>
                                <w:lang w:val="en-US"/>
                              </w:rPr>
                              <w:t>two</w:t>
                            </w:r>
                            <w:r w:rsidRPr="000242BF">
                              <w:rPr>
                                <w:rFonts w:cstheme="minorHAnsi"/>
                                <w:sz w:val="28"/>
                                <w:szCs w:val="28"/>
                                <w:lang w:val="en-US"/>
                              </w:rPr>
                              <w:t xml:space="preserve"> cards over and find a pair. As they turn each card over, they say the names of the letters. The student with the most pairs wins.</w:t>
                            </w:r>
                          </w:p>
                          <w:p w14:paraId="1324E945" w14:textId="4623AF07" w:rsidR="002E180F" w:rsidRDefault="001454FF" w:rsidP="00165DC1">
                            <w:pPr>
                              <w:pStyle w:val="ListParagraph"/>
                              <w:numPr>
                                <w:ilvl w:val="0"/>
                                <w:numId w:val="19"/>
                              </w:numPr>
                              <w:rPr>
                                <w:rFonts w:cstheme="minorHAnsi"/>
                                <w:sz w:val="28"/>
                                <w:szCs w:val="36"/>
                                <w:lang w:val="en-US"/>
                              </w:rPr>
                            </w:pPr>
                            <w:r>
                              <w:rPr>
                                <w:rFonts w:cstheme="minorHAnsi"/>
                                <w:b/>
                                <w:bCs/>
                                <w:sz w:val="28"/>
                                <w:szCs w:val="36"/>
                                <w:lang w:val="en-US"/>
                              </w:rPr>
                              <w:t>Letters</w:t>
                            </w:r>
                            <w:r w:rsidR="000242BF" w:rsidRPr="000242BF">
                              <w:rPr>
                                <w:rFonts w:cstheme="minorHAnsi"/>
                                <w:b/>
                                <w:bCs/>
                                <w:sz w:val="28"/>
                                <w:szCs w:val="36"/>
                                <w:lang w:val="en-US"/>
                              </w:rPr>
                              <w:t xml:space="preserve"> Smack</w:t>
                            </w:r>
                            <w:r w:rsidR="006E54DC">
                              <w:rPr>
                                <w:rFonts w:cstheme="minorHAnsi"/>
                                <w:b/>
                                <w:bCs/>
                                <w:sz w:val="28"/>
                                <w:szCs w:val="36"/>
                                <w:lang w:val="en-US"/>
                              </w:rPr>
                              <w:t xml:space="preserve">  </w:t>
                            </w:r>
                            <w:r w:rsidR="00017047" w:rsidRPr="00CC006E">
                              <w:rPr>
                                <w:rFonts w:cstheme="minorHAnsi"/>
                                <w:sz w:val="24"/>
                                <w:szCs w:val="32"/>
                                <w:lang w:val="en-US"/>
                              </w:rPr>
                              <w:t xml:space="preserve">[Two teams] </w:t>
                            </w:r>
                            <w:r w:rsidR="00017047" w:rsidRPr="00CC006E">
                              <w:rPr>
                                <w:rFonts w:cstheme="minorHAnsi"/>
                                <w:sz w:val="24"/>
                                <w:szCs w:val="32"/>
                                <w:lang w:val="en-US"/>
                              </w:rPr>
                              <w:br/>
                            </w:r>
                            <w:r w:rsidR="000242BF">
                              <w:rPr>
                                <w:rFonts w:cstheme="minorHAnsi"/>
                                <w:sz w:val="28"/>
                                <w:szCs w:val="36"/>
                                <w:lang w:val="en-US"/>
                              </w:rPr>
                              <w:t>Use</w:t>
                            </w:r>
                            <w:r w:rsidR="000242BF" w:rsidRPr="000242BF">
                              <w:rPr>
                                <w:rFonts w:cstheme="minorHAnsi"/>
                                <w:sz w:val="28"/>
                                <w:szCs w:val="36"/>
                                <w:lang w:val="en-US"/>
                              </w:rPr>
                              <w:t xml:space="preserve"> </w:t>
                            </w:r>
                            <w:r w:rsidR="000242BF">
                              <w:rPr>
                                <w:rFonts w:cstheme="minorHAnsi"/>
                                <w:sz w:val="28"/>
                                <w:szCs w:val="36"/>
                                <w:lang w:val="en-US"/>
                              </w:rPr>
                              <w:t xml:space="preserve">two </w:t>
                            </w:r>
                            <w:r w:rsidR="000242BF" w:rsidRPr="000242BF">
                              <w:rPr>
                                <w:rFonts w:cstheme="minorHAnsi"/>
                                <w:sz w:val="28"/>
                                <w:szCs w:val="36"/>
                                <w:lang w:val="en-US"/>
                              </w:rPr>
                              <w:t xml:space="preserve">new </w:t>
                            </w:r>
                            <w:r w:rsidR="000242BF">
                              <w:rPr>
                                <w:rFonts w:cstheme="minorHAnsi"/>
                                <w:sz w:val="28"/>
                                <w:szCs w:val="36"/>
                                <w:lang w:val="en-US"/>
                              </w:rPr>
                              <w:t xml:space="preserve">different-coloured </w:t>
                            </w:r>
                            <w:r w:rsidR="000242BF" w:rsidRPr="000242BF">
                              <w:rPr>
                                <w:rFonts w:cstheme="minorHAnsi"/>
                                <w:sz w:val="28"/>
                                <w:szCs w:val="36"/>
                                <w:lang w:val="en-US"/>
                              </w:rPr>
                              <w:t>flyswats for this</w:t>
                            </w:r>
                            <w:r w:rsidR="000242BF">
                              <w:rPr>
                                <w:rFonts w:cstheme="minorHAnsi"/>
                                <w:sz w:val="28"/>
                                <w:szCs w:val="36"/>
                                <w:lang w:val="en-US"/>
                              </w:rPr>
                              <w:t xml:space="preserve"> game</w:t>
                            </w:r>
                            <w:r w:rsidR="000242BF" w:rsidRPr="000242BF">
                              <w:rPr>
                                <w:rFonts w:cstheme="minorHAnsi"/>
                                <w:sz w:val="28"/>
                                <w:szCs w:val="36"/>
                                <w:lang w:val="en-US"/>
                              </w:rPr>
                              <w:t>. Write the alphabet randomly o</w:t>
                            </w:r>
                            <w:r>
                              <w:rPr>
                                <w:rFonts w:cstheme="minorHAnsi"/>
                                <w:sz w:val="28"/>
                                <w:szCs w:val="36"/>
                                <w:lang w:val="en-US"/>
                              </w:rPr>
                              <w:t>n</w:t>
                            </w:r>
                            <w:r w:rsidR="000242BF" w:rsidRPr="000242BF">
                              <w:rPr>
                                <w:rFonts w:cstheme="minorHAnsi"/>
                                <w:sz w:val="28"/>
                                <w:szCs w:val="36"/>
                                <w:lang w:val="en-US"/>
                              </w:rPr>
                              <w:t xml:space="preserve"> the board. Choose </w:t>
                            </w:r>
                            <w:r w:rsidR="002E180F">
                              <w:rPr>
                                <w:rFonts w:cstheme="minorHAnsi"/>
                                <w:sz w:val="28"/>
                                <w:szCs w:val="36"/>
                                <w:lang w:val="en-US"/>
                              </w:rPr>
                              <w:t>a</w:t>
                            </w:r>
                            <w:r w:rsidR="000242BF" w:rsidRPr="000242BF">
                              <w:rPr>
                                <w:rFonts w:cstheme="minorHAnsi"/>
                                <w:sz w:val="28"/>
                                <w:szCs w:val="36"/>
                                <w:lang w:val="en-US"/>
                              </w:rPr>
                              <w:t xml:space="preserve"> volunteer</w:t>
                            </w:r>
                            <w:r w:rsidR="002E180F">
                              <w:rPr>
                                <w:rFonts w:cstheme="minorHAnsi"/>
                                <w:sz w:val="28"/>
                                <w:szCs w:val="36"/>
                                <w:lang w:val="en-US"/>
                              </w:rPr>
                              <w:t xml:space="preserve"> from each team</w:t>
                            </w:r>
                            <w:r w:rsidR="00DC5F84">
                              <w:rPr>
                                <w:rFonts w:cstheme="minorHAnsi"/>
                                <w:sz w:val="28"/>
                                <w:szCs w:val="36"/>
                                <w:lang w:val="en-US"/>
                              </w:rPr>
                              <w:t xml:space="preserve"> and g</w:t>
                            </w:r>
                            <w:r w:rsidR="000242BF" w:rsidRPr="000242BF">
                              <w:rPr>
                                <w:rFonts w:cstheme="minorHAnsi"/>
                                <w:sz w:val="28"/>
                                <w:szCs w:val="36"/>
                                <w:lang w:val="en-US"/>
                              </w:rPr>
                              <w:t xml:space="preserve">ive each a fly swat. Call out a letter. The first to swat the letter wins a point for their team. </w:t>
                            </w:r>
                            <w:r w:rsidR="002E180F">
                              <w:rPr>
                                <w:rFonts w:cstheme="minorHAnsi"/>
                                <w:sz w:val="28"/>
                                <w:szCs w:val="36"/>
                                <w:lang w:val="en-US"/>
                              </w:rPr>
                              <w:t>Continue till everyone has a turn.</w:t>
                            </w:r>
                            <w:r w:rsidR="000242BF" w:rsidRPr="000242BF">
                              <w:rPr>
                                <w:rFonts w:cstheme="minorHAnsi"/>
                                <w:sz w:val="28"/>
                                <w:szCs w:val="36"/>
                                <w:lang w:val="en-US"/>
                              </w:rPr>
                              <w:t xml:space="preserve"> </w:t>
                            </w:r>
                          </w:p>
                          <w:p w14:paraId="43409E17" w14:textId="77D7861B" w:rsidR="002E180F" w:rsidRPr="00A34CB0" w:rsidRDefault="002E180F" w:rsidP="00165DC1">
                            <w:pPr>
                              <w:pStyle w:val="ListParagraph"/>
                              <w:numPr>
                                <w:ilvl w:val="0"/>
                                <w:numId w:val="19"/>
                              </w:numPr>
                              <w:rPr>
                                <w:rFonts w:cstheme="minorHAnsi"/>
                                <w:sz w:val="28"/>
                                <w:szCs w:val="36"/>
                                <w:lang w:val="en-US"/>
                              </w:rPr>
                            </w:pPr>
                            <w:r w:rsidRPr="00A34CB0">
                              <w:rPr>
                                <w:rFonts w:cstheme="minorHAnsi"/>
                                <w:b/>
                                <w:bCs/>
                                <w:sz w:val="28"/>
                                <w:szCs w:val="36"/>
                                <w:lang w:val="en-US"/>
                              </w:rPr>
                              <w:t>Pick a letter</w:t>
                            </w:r>
                            <w:r w:rsidR="006E54DC">
                              <w:rPr>
                                <w:rFonts w:cstheme="minorHAnsi"/>
                                <w:b/>
                                <w:bCs/>
                                <w:sz w:val="28"/>
                                <w:szCs w:val="36"/>
                                <w:lang w:val="en-US"/>
                              </w:rPr>
                              <w:t xml:space="preserve">  </w:t>
                            </w:r>
                            <w:r w:rsidRPr="00CC006E">
                              <w:rPr>
                                <w:rFonts w:cstheme="minorHAnsi"/>
                                <w:sz w:val="24"/>
                                <w:szCs w:val="24"/>
                                <w:lang w:val="en-US"/>
                              </w:rPr>
                              <w:t>[Groups of 2 – 4]</w:t>
                            </w:r>
                            <w:r w:rsidRPr="00CC006E">
                              <w:rPr>
                                <w:rFonts w:cstheme="minorHAnsi"/>
                                <w:sz w:val="24"/>
                                <w:szCs w:val="24"/>
                                <w:lang w:val="en-US"/>
                              </w:rPr>
                              <w:br/>
                            </w:r>
                            <w:r w:rsidRPr="00A34CB0">
                              <w:rPr>
                                <w:rFonts w:cstheme="minorHAnsi"/>
                                <w:sz w:val="28"/>
                                <w:szCs w:val="28"/>
                                <w:lang w:val="en-US"/>
                              </w:rPr>
                              <w:t>Students</w:t>
                            </w:r>
                            <w:r w:rsidRPr="00A34CB0">
                              <w:rPr>
                                <w:rFonts w:cstheme="minorHAnsi"/>
                                <w:sz w:val="28"/>
                                <w:szCs w:val="36"/>
                                <w:lang w:val="en-US"/>
                              </w:rPr>
                              <w:t xml:space="preserve"> p</w:t>
                            </w:r>
                            <w:r w:rsidR="000242BF" w:rsidRPr="00A34CB0">
                              <w:rPr>
                                <w:rFonts w:cstheme="minorHAnsi"/>
                                <w:sz w:val="28"/>
                                <w:szCs w:val="36"/>
                                <w:lang w:val="en-US"/>
                              </w:rPr>
                              <w:t xml:space="preserve">ut </w:t>
                            </w:r>
                            <w:r w:rsidRPr="00A34CB0">
                              <w:rPr>
                                <w:rFonts w:cstheme="minorHAnsi"/>
                                <w:sz w:val="28"/>
                                <w:szCs w:val="36"/>
                                <w:lang w:val="en-US"/>
                              </w:rPr>
                              <w:t>sets</w:t>
                            </w:r>
                            <w:r w:rsidR="001454FF" w:rsidRPr="00A34CB0">
                              <w:rPr>
                                <w:rFonts w:cstheme="minorHAnsi"/>
                                <w:sz w:val="28"/>
                                <w:szCs w:val="36"/>
                                <w:lang w:val="en-US"/>
                              </w:rPr>
                              <w:t xml:space="preserve"> of</w:t>
                            </w:r>
                            <w:r w:rsidR="000242BF" w:rsidRPr="00A34CB0">
                              <w:rPr>
                                <w:rFonts w:cstheme="minorHAnsi"/>
                                <w:sz w:val="28"/>
                                <w:szCs w:val="36"/>
                                <w:lang w:val="en-US"/>
                              </w:rPr>
                              <w:t xml:space="preserve"> letters in small tub</w:t>
                            </w:r>
                            <w:r w:rsidRPr="00A34CB0">
                              <w:rPr>
                                <w:rFonts w:cstheme="minorHAnsi"/>
                                <w:sz w:val="28"/>
                                <w:szCs w:val="36"/>
                                <w:lang w:val="en-US"/>
                              </w:rPr>
                              <w:t>s</w:t>
                            </w:r>
                            <w:r w:rsidR="000242BF" w:rsidRPr="00A34CB0">
                              <w:rPr>
                                <w:rFonts w:cstheme="minorHAnsi"/>
                                <w:sz w:val="28"/>
                                <w:szCs w:val="36"/>
                                <w:lang w:val="en-US"/>
                              </w:rPr>
                              <w:t xml:space="preserve"> and take turns to </w:t>
                            </w:r>
                            <w:r w:rsidR="001454FF" w:rsidRPr="00A34CB0">
                              <w:rPr>
                                <w:rFonts w:cstheme="minorHAnsi"/>
                                <w:sz w:val="28"/>
                                <w:szCs w:val="36"/>
                                <w:lang w:val="en-US"/>
                              </w:rPr>
                              <w:t xml:space="preserve">pull out and name </w:t>
                            </w:r>
                            <w:r w:rsidRPr="00A34CB0">
                              <w:rPr>
                                <w:rFonts w:cstheme="minorHAnsi"/>
                                <w:sz w:val="28"/>
                                <w:szCs w:val="36"/>
                                <w:lang w:val="en-US"/>
                              </w:rPr>
                              <w:t>a</w:t>
                            </w:r>
                            <w:r w:rsidR="000242BF" w:rsidRPr="00A34CB0">
                              <w:rPr>
                                <w:rFonts w:cstheme="minorHAnsi"/>
                                <w:sz w:val="28"/>
                                <w:szCs w:val="36"/>
                                <w:lang w:val="en-US"/>
                              </w:rPr>
                              <w:t xml:space="preserve"> letter.</w:t>
                            </w:r>
                          </w:p>
                          <w:p w14:paraId="22F09D69" w14:textId="34FC6EB2" w:rsidR="002E180F" w:rsidRDefault="00DC5F84" w:rsidP="00165DC1">
                            <w:pPr>
                              <w:pStyle w:val="ListParagraph"/>
                              <w:numPr>
                                <w:ilvl w:val="0"/>
                                <w:numId w:val="19"/>
                              </w:numPr>
                              <w:rPr>
                                <w:rFonts w:cstheme="minorHAnsi"/>
                                <w:sz w:val="28"/>
                                <w:szCs w:val="36"/>
                                <w:lang w:val="en-US"/>
                              </w:rPr>
                            </w:pPr>
                            <w:r w:rsidRPr="002E180F">
                              <w:rPr>
                                <w:rFonts w:cstheme="minorHAnsi"/>
                                <w:b/>
                                <w:bCs/>
                                <w:sz w:val="28"/>
                                <w:szCs w:val="36"/>
                                <w:lang w:val="en-US"/>
                              </w:rPr>
                              <w:t>Musical Letters</w:t>
                            </w:r>
                            <w:r w:rsidR="006E54DC">
                              <w:rPr>
                                <w:rFonts w:cstheme="minorHAnsi"/>
                                <w:sz w:val="28"/>
                                <w:szCs w:val="36"/>
                                <w:lang w:val="en-US"/>
                              </w:rPr>
                              <w:t xml:space="preserve">  </w:t>
                            </w:r>
                            <w:r w:rsidR="00017047" w:rsidRPr="00CC006E">
                              <w:rPr>
                                <w:rFonts w:cstheme="minorHAnsi"/>
                                <w:sz w:val="24"/>
                                <w:szCs w:val="32"/>
                                <w:lang w:val="en-US"/>
                              </w:rPr>
                              <w:t xml:space="preserve">[Whole class] </w:t>
                            </w:r>
                            <w:r w:rsidR="00017047" w:rsidRPr="002E180F">
                              <w:rPr>
                                <w:rFonts w:cstheme="minorHAnsi"/>
                                <w:sz w:val="28"/>
                                <w:szCs w:val="36"/>
                                <w:lang w:val="en-US"/>
                              </w:rPr>
                              <w:br/>
                            </w:r>
                            <w:r w:rsidRPr="002E180F">
                              <w:rPr>
                                <w:rFonts w:cstheme="minorHAnsi"/>
                                <w:sz w:val="28"/>
                                <w:szCs w:val="36"/>
                                <w:lang w:val="en-US"/>
                              </w:rPr>
                              <w:t>Arrange alphabet flashcards in a circle on the floor. Students make a circle around the cards.  Play some music. When the music</w:t>
                            </w:r>
                            <w:r w:rsidR="001454FF" w:rsidRPr="002E180F">
                              <w:rPr>
                                <w:rFonts w:cstheme="minorHAnsi"/>
                                <w:sz w:val="28"/>
                                <w:szCs w:val="36"/>
                                <w:lang w:val="en-US"/>
                              </w:rPr>
                              <w:t xml:space="preserve"> stops,</w:t>
                            </w:r>
                            <w:r w:rsidRPr="002E180F">
                              <w:rPr>
                                <w:rFonts w:cstheme="minorHAnsi"/>
                                <w:sz w:val="28"/>
                                <w:szCs w:val="36"/>
                                <w:lang w:val="en-US"/>
                              </w:rPr>
                              <w:t xml:space="preserve"> students identify the letter nearest them. </w:t>
                            </w:r>
                            <w:r w:rsidR="001454FF" w:rsidRPr="002E180F">
                              <w:rPr>
                                <w:rFonts w:cstheme="minorHAnsi"/>
                                <w:sz w:val="28"/>
                                <w:szCs w:val="36"/>
                                <w:lang w:val="en-US"/>
                              </w:rPr>
                              <w:t>An extension</w:t>
                            </w:r>
                            <w:r w:rsidRPr="002E180F">
                              <w:rPr>
                                <w:rFonts w:cstheme="minorHAnsi"/>
                                <w:sz w:val="28"/>
                                <w:szCs w:val="36"/>
                                <w:lang w:val="en-US"/>
                              </w:rPr>
                              <w:t xml:space="preserve"> for more capable students would be to </w:t>
                            </w:r>
                            <w:r w:rsidR="001454FF" w:rsidRPr="002E180F">
                              <w:rPr>
                                <w:rFonts w:cstheme="minorHAnsi"/>
                                <w:sz w:val="28"/>
                                <w:szCs w:val="36"/>
                                <w:lang w:val="en-US"/>
                              </w:rPr>
                              <w:t>say</w:t>
                            </w:r>
                            <w:r w:rsidRPr="002E180F">
                              <w:rPr>
                                <w:rFonts w:cstheme="minorHAnsi"/>
                                <w:sz w:val="28"/>
                                <w:szCs w:val="36"/>
                                <w:lang w:val="en-US"/>
                              </w:rPr>
                              <w:t xml:space="preserve"> a word </w:t>
                            </w:r>
                            <w:r w:rsidR="001454FF" w:rsidRPr="002E180F">
                              <w:rPr>
                                <w:rFonts w:cstheme="minorHAnsi"/>
                                <w:sz w:val="28"/>
                                <w:szCs w:val="36"/>
                                <w:lang w:val="en-US"/>
                              </w:rPr>
                              <w:t>starting</w:t>
                            </w:r>
                            <w:r w:rsidRPr="002E180F">
                              <w:rPr>
                                <w:rFonts w:cstheme="minorHAnsi"/>
                                <w:sz w:val="28"/>
                                <w:szCs w:val="36"/>
                                <w:lang w:val="en-US"/>
                              </w:rPr>
                              <w:t xml:space="preserve"> with the letter.</w:t>
                            </w:r>
                          </w:p>
                          <w:p w14:paraId="25DF9F3C" w14:textId="0B11100A" w:rsidR="00DC5F84" w:rsidRPr="002E180F" w:rsidRDefault="00DC5F84" w:rsidP="00165DC1">
                            <w:pPr>
                              <w:pStyle w:val="ListParagraph"/>
                              <w:numPr>
                                <w:ilvl w:val="0"/>
                                <w:numId w:val="19"/>
                              </w:numPr>
                              <w:rPr>
                                <w:rFonts w:cstheme="minorHAnsi"/>
                                <w:sz w:val="36"/>
                                <w:szCs w:val="44"/>
                                <w:lang w:val="en-US"/>
                              </w:rPr>
                            </w:pPr>
                            <w:r w:rsidRPr="002E180F">
                              <w:rPr>
                                <w:rFonts w:cstheme="minorHAnsi"/>
                                <w:b/>
                                <w:bCs/>
                                <w:sz w:val="28"/>
                                <w:szCs w:val="52"/>
                                <w:lang w:val="en-US"/>
                              </w:rPr>
                              <w:t>Alphabet Fish</w:t>
                            </w:r>
                            <w:r w:rsidR="006E54DC">
                              <w:rPr>
                                <w:rFonts w:cstheme="minorHAnsi"/>
                                <w:b/>
                                <w:bCs/>
                                <w:sz w:val="28"/>
                                <w:szCs w:val="52"/>
                                <w:lang w:val="en-US"/>
                              </w:rPr>
                              <w:t xml:space="preserve">  </w:t>
                            </w:r>
                            <w:r w:rsidR="00017047" w:rsidRPr="00CC006E">
                              <w:rPr>
                                <w:rFonts w:cstheme="minorHAnsi"/>
                                <w:sz w:val="24"/>
                                <w:szCs w:val="48"/>
                                <w:lang w:val="en-US"/>
                              </w:rPr>
                              <w:t xml:space="preserve">[Groups of </w:t>
                            </w:r>
                            <w:r w:rsidR="00BA7A97" w:rsidRPr="00CC006E">
                              <w:rPr>
                                <w:rFonts w:cstheme="minorHAnsi"/>
                                <w:sz w:val="24"/>
                                <w:szCs w:val="48"/>
                                <w:lang w:val="en-US"/>
                              </w:rPr>
                              <w:t>2</w:t>
                            </w:r>
                            <w:r w:rsidR="00017047" w:rsidRPr="00CC006E">
                              <w:rPr>
                                <w:rFonts w:cstheme="minorHAnsi"/>
                                <w:sz w:val="24"/>
                                <w:szCs w:val="48"/>
                                <w:lang w:val="en-US"/>
                              </w:rPr>
                              <w:t xml:space="preserve"> – </w:t>
                            </w:r>
                            <w:r w:rsidR="00BA7A97" w:rsidRPr="00CC006E">
                              <w:rPr>
                                <w:rFonts w:cstheme="minorHAnsi"/>
                                <w:sz w:val="24"/>
                                <w:szCs w:val="48"/>
                                <w:lang w:val="en-US"/>
                              </w:rPr>
                              <w:t>3</w:t>
                            </w:r>
                            <w:r w:rsidR="00017047" w:rsidRPr="00CC006E">
                              <w:rPr>
                                <w:rFonts w:cstheme="minorHAnsi"/>
                                <w:sz w:val="24"/>
                                <w:szCs w:val="48"/>
                                <w:lang w:val="en-US"/>
                              </w:rPr>
                              <w:t xml:space="preserve"> players]</w:t>
                            </w:r>
                            <w:r w:rsidR="00017047" w:rsidRPr="00CC006E">
                              <w:rPr>
                                <w:rFonts w:cstheme="minorHAnsi"/>
                                <w:b/>
                                <w:bCs/>
                                <w:sz w:val="24"/>
                                <w:szCs w:val="48"/>
                                <w:lang w:val="en-US"/>
                              </w:rPr>
                              <w:t xml:space="preserve"> </w:t>
                            </w:r>
                            <w:r w:rsidR="000B77E6" w:rsidRPr="00CC006E">
                              <w:rPr>
                                <w:rFonts w:cstheme="minorHAnsi"/>
                                <w:b/>
                                <w:bCs/>
                                <w:sz w:val="24"/>
                                <w:szCs w:val="48"/>
                                <w:lang w:val="en-US"/>
                              </w:rPr>
                              <w:br/>
                            </w:r>
                            <w:r w:rsidR="000B77E6" w:rsidRPr="002E180F">
                              <w:rPr>
                                <w:rFonts w:cstheme="minorHAnsi"/>
                                <w:sz w:val="28"/>
                                <w:szCs w:val="52"/>
                                <w:lang w:val="en-US"/>
                              </w:rPr>
                              <w:t xml:space="preserve">The aim of the game is </w:t>
                            </w:r>
                            <w:r w:rsidR="00E84318" w:rsidRPr="002E180F">
                              <w:rPr>
                                <w:rFonts w:cstheme="minorHAnsi"/>
                                <w:sz w:val="28"/>
                                <w:szCs w:val="44"/>
                                <w:lang w:val="en-US"/>
                              </w:rPr>
                              <w:t xml:space="preserve">to </w:t>
                            </w:r>
                            <w:r w:rsidR="002903EB" w:rsidRPr="002E180F">
                              <w:rPr>
                                <w:rFonts w:cstheme="minorHAnsi"/>
                                <w:sz w:val="28"/>
                                <w:szCs w:val="44"/>
                                <w:lang w:val="en-US"/>
                              </w:rPr>
                              <w:t>collect</w:t>
                            </w:r>
                            <w:r w:rsidRPr="002E180F">
                              <w:rPr>
                                <w:rFonts w:cstheme="minorHAnsi"/>
                                <w:sz w:val="28"/>
                                <w:szCs w:val="44"/>
                                <w:lang w:val="en-US"/>
                              </w:rPr>
                              <w:t xml:space="preserve"> </w:t>
                            </w:r>
                            <w:r w:rsidR="002903EB" w:rsidRPr="002E180F">
                              <w:rPr>
                                <w:rFonts w:cstheme="minorHAnsi"/>
                                <w:sz w:val="28"/>
                                <w:szCs w:val="44"/>
                                <w:lang w:val="en-US"/>
                              </w:rPr>
                              <w:t>pairs of</w:t>
                            </w:r>
                            <w:r w:rsidRPr="002E180F">
                              <w:rPr>
                                <w:rFonts w:cstheme="minorHAnsi"/>
                                <w:sz w:val="28"/>
                                <w:szCs w:val="44"/>
                                <w:lang w:val="en-US"/>
                              </w:rPr>
                              <w:t xml:space="preserve"> cards </w:t>
                            </w:r>
                            <w:r w:rsidR="002903EB" w:rsidRPr="002E180F">
                              <w:rPr>
                                <w:rFonts w:cstheme="minorHAnsi"/>
                                <w:sz w:val="28"/>
                                <w:szCs w:val="44"/>
                                <w:lang w:val="en-US"/>
                              </w:rPr>
                              <w:t>with the</w:t>
                            </w:r>
                            <w:r w:rsidRPr="002E180F">
                              <w:rPr>
                                <w:rFonts w:cstheme="minorHAnsi"/>
                                <w:sz w:val="28"/>
                                <w:szCs w:val="44"/>
                                <w:lang w:val="en-US"/>
                              </w:rPr>
                              <w:t xml:space="preserve"> same-letter. </w:t>
                            </w:r>
                            <w:r w:rsidR="002903EB" w:rsidRPr="002E180F">
                              <w:rPr>
                                <w:rFonts w:cstheme="minorHAnsi"/>
                                <w:sz w:val="28"/>
                                <w:szCs w:val="44"/>
                                <w:lang w:val="en-US"/>
                              </w:rPr>
                              <w:t xml:space="preserve">Use </w:t>
                            </w:r>
                            <w:r w:rsidR="00BA7A97" w:rsidRPr="002E180F">
                              <w:rPr>
                                <w:rFonts w:cstheme="minorHAnsi"/>
                                <w:sz w:val="28"/>
                                <w:szCs w:val="44"/>
                                <w:lang w:val="en-US"/>
                              </w:rPr>
                              <w:t>two</w:t>
                            </w:r>
                            <w:r w:rsidRPr="002E180F">
                              <w:rPr>
                                <w:rFonts w:cstheme="minorHAnsi"/>
                                <w:sz w:val="28"/>
                                <w:szCs w:val="44"/>
                                <w:lang w:val="en-US"/>
                              </w:rPr>
                              <w:t xml:space="preserve"> sets of alphabet tiles</w:t>
                            </w:r>
                            <w:r w:rsidR="002903EB" w:rsidRPr="002E180F">
                              <w:rPr>
                                <w:rFonts w:cstheme="minorHAnsi"/>
                                <w:sz w:val="28"/>
                                <w:szCs w:val="44"/>
                                <w:lang w:val="en-US"/>
                              </w:rPr>
                              <w:t xml:space="preserve"> to make the game easier</w:t>
                            </w:r>
                            <w:r w:rsidRPr="002E180F">
                              <w:rPr>
                                <w:rFonts w:cstheme="minorHAnsi"/>
                                <w:sz w:val="28"/>
                                <w:szCs w:val="44"/>
                                <w:lang w:val="en-US"/>
                              </w:rPr>
                              <w:t xml:space="preserve">. </w:t>
                            </w:r>
                          </w:p>
                          <w:p w14:paraId="3DA01BFE" w14:textId="15C6651A" w:rsidR="00DC5F84" w:rsidRPr="00DC5F84" w:rsidRDefault="00DC5F84" w:rsidP="00165DC1">
                            <w:pPr>
                              <w:pStyle w:val="ListParagraph"/>
                              <w:numPr>
                                <w:ilvl w:val="0"/>
                                <w:numId w:val="20"/>
                              </w:numPr>
                              <w:ind w:left="1134" w:hanging="425"/>
                              <w:rPr>
                                <w:rFonts w:cstheme="minorHAnsi"/>
                                <w:sz w:val="44"/>
                                <w:szCs w:val="52"/>
                                <w:lang w:val="en-US"/>
                              </w:rPr>
                            </w:pPr>
                            <w:r w:rsidRPr="00DC5F84">
                              <w:rPr>
                                <w:rFonts w:cstheme="minorHAnsi"/>
                                <w:sz w:val="28"/>
                                <w:szCs w:val="36"/>
                                <w:lang w:val="en-US"/>
                              </w:rPr>
                              <w:t xml:space="preserve">Shuffle the cards and deal out seven cards to each player, leaving the rest </w:t>
                            </w:r>
                            <w:r w:rsidR="00017047">
                              <w:rPr>
                                <w:rFonts w:cstheme="minorHAnsi"/>
                                <w:sz w:val="28"/>
                                <w:szCs w:val="36"/>
                                <w:lang w:val="en-US"/>
                              </w:rPr>
                              <w:t xml:space="preserve">in a deck </w:t>
                            </w:r>
                            <w:r w:rsidR="00017047" w:rsidRPr="00DC5F84">
                              <w:rPr>
                                <w:rFonts w:cstheme="minorHAnsi"/>
                                <w:sz w:val="28"/>
                                <w:szCs w:val="36"/>
                                <w:lang w:val="en-US"/>
                              </w:rPr>
                              <w:t xml:space="preserve">face down </w:t>
                            </w:r>
                            <w:r w:rsidRPr="00DC5F84">
                              <w:rPr>
                                <w:rFonts w:cstheme="minorHAnsi"/>
                                <w:sz w:val="28"/>
                                <w:szCs w:val="36"/>
                                <w:lang w:val="en-US"/>
                              </w:rPr>
                              <w:t>in the cent</w:t>
                            </w:r>
                            <w:r w:rsidR="00017047">
                              <w:rPr>
                                <w:rFonts w:cstheme="minorHAnsi"/>
                                <w:sz w:val="28"/>
                                <w:szCs w:val="36"/>
                                <w:lang w:val="en-US"/>
                              </w:rPr>
                              <w:t>re</w:t>
                            </w:r>
                            <w:r w:rsidRPr="00DC5F84">
                              <w:rPr>
                                <w:rFonts w:cstheme="minorHAnsi"/>
                                <w:sz w:val="28"/>
                                <w:szCs w:val="36"/>
                                <w:lang w:val="en-US"/>
                              </w:rPr>
                              <w:t>.</w:t>
                            </w:r>
                          </w:p>
                          <w:p w14:paraId="7639AE40" w14:textId="77777777" w:rsidR="00017047" w:rsidRPr="00017047" w:rsidRDefault="00DC5F84" w:rsidP="00165DC1">
                            <w:pPr>
                              <w:pStyle w:val="ListParagraph"/>
                              <w:numPr>
                                <w:ilvl w:val="0"/>
                                <w:numId w:val="20"/>
                              </w:numPr>
                              <w:shd w:val="clear" w:color="auto" w:fill="F9F9F9"/>
                              <w:spacing w:after="0" w:line="240" w:lineRule="auto"/>
                              <w:ind w:left="1134" w:hanging="425"/>
                              <w:rPr>
                                <w:rFonts w:cstheme="minorHAnsi"/>
                                <w:szCs w:val="28"/>
                                <w:lang w:val="en-US"/>
                              </w:rPr>
                            </w:pPr>
                            <w:r w:rsidRPr="00017047">
                              <w:rPr>
                                <w:rFonts w:cstheme="minorHAnsi"/>
                                <w:sz w:val="28"/>
                                <w:szCs w:val="36"/>
                                <w:lang w:val="en-US"/>
                              </w:rPr>
                              <w:t xml:space="preserve">Students check their cards for </w:t>
                            </w:r>
                            <w:r w:rsidR="002903EB" w:rsidRPr="00017047">
                              <w:rPr>
                                <w:rFonts w:cstheme="minorHAnsi"/>
                                <w:sz w:val="28"/>
                                <w:szCs w:val="36"/>
                                <w:lang w:val="en-US"/>
                              </w:rPr>
                              <w:t>pairs with the</w:t>
                            </w:r>
                            <w:r w:rsidRPr="00017047">
                              <w:rPr>
                                <w:rFonts w:cstheme="minorHAnsi"/>
                                <w:sz w:val="28"/>
                                <w:szCs w:val="36"/>
                                <w:lang w:val="en-US"/>
                              </w:rPr>
                              <w:t xml:space="preserve"> same letter</w:t>
                            </w:r>
                            <w:r w:rsidR="002903EB" w:rsidRPr="00017047">
                              <w:rPr>
                                <w:rFonts w:cstheme="minorHAnsi"/>
                                <w:sz w:val="28"/>
                                <w:szCs w:val="36"/>
                                <w:lang w:val="en-US"/>
                              </w:rPr>
                              <w:t xml:space="preserve"> and put these cards on the table in front of them</w:t>
                            </w:r>
                            <w:r w:rsidRPr="00017047">
                              <w:rPr>
                                <w:rFonts w:cstheme="minorHAnsi"/>
                                <w:sz w:val="28"/>
                                <w:szCs w:val="36"/>
                                <w:lang w:val="en-US"/>
                              </w:rPr>
                              <w:t xml:space="preserve">. </w:t>
                            </w:r>
                          </w:p>
                          <w:p w14:paraId="58B76E9F" w14:textId="078F6101" w:rsidR="002903EB" w:rsidRPr="00017047" w:rsidRDefault="002903EB" w:rsidP="00165DC1">
                            <w:pPr>
                              <w:pStyle w:val="ListParagraph"/>
                              <w:numPr>
                                <w:ilvl w:val="0"/>
                                <w:numId w:val="20"/>
                              </w:numPr>
                              <w:shd w:val="clear" w:color="auto" w:fill="F9F9F9"/>
                              <w:spacing w:after="0" w:line="240" w:lineRule="auto"/>
                              <w:ind w:left="1134" w:hanging="425"/>
                              <w:rPr>
                                <w:rFonts w:cstheme="minorHAnsi"/>
                                <w:sz w:val="28"/>
                                <w:szCs w:val="36"/>
                                <w:lang w:val="en-US"/>
                              </w:rPr>
                            </w:pPr>
                            <w:r w:rsidRPr="00017047">
                              <w:rPr>
                                <w:rFonts w:cstheme="minorHAnsi"/>
                                <w:sz w:val="28"/>
                                <w:szCs w:val="36"/>
                                <w:lang w:val="en-US"/>
                              </w:rPr>
                              <w:t>The first student asks the student on their left if they have a particular card e.g. ‘Do you have a</w:t>
                            </w:r>
                            <w:r w:rsidR="00017047">
                              <w:rPr>
                                <w:rFonts w:cstheme="minorHAnsi"/>
                                <w:sz w:val="28"/>
                                <w:szCs w:val="36"/>
                                <w:lang w:val="en-US"/>
                              </w:rPr>
                              <w:t xml:space="preserve"> </w:t>
                            </w:r>
                            <w:r w:rsidR="00017047" w:rsidRPr="00017047">
                              <w:rPr>
                                <w:rFonts w:cstheme="minorHAnsi"/>
                                <w:b/>
                                <w:bCs/>
                                <w:i/>
                                <w:iCs/>
                                <w:sz w:val="28"/>
                                <w:szCs w:val="36"/>
                                <w:lang w:val="en-US"/>
                              </w:rPr>
                              <w:t>t</w:t>
                            </w:r>
                            <w:r w:rsidRPr="00017047">
                              <w:rPr>
                                <w:rFonts w:cstheme="minorHAnsi"/>
                                <w:sz w:val="28"/>
                                <w:szCs w:val="36"/>
                                <w:lang w:val="en-US"/>
                              </w:rPr>
                              <w:t>?</w:t>
                            </w:r>
                            <w:r w:rsidR="00017047">
                              <w:rPr>
                                <w:rFonts w:cstheme="minorHAnsi"/>
                                <w:sz w:val="28"/>
                                <w:szCs w:val="36"/>
                                <w:lang w:val="en-US"/>
                              </w:rPr>
                              <w:t>’</w:t>
                            </w:r>
                          </w:p>
                          <w:p w14:paraId="0DCFD442" w14:textId="7B4AF54A" w:rsidR="002903EB" w:rsidRPr="002903EB" w:rsidRDefault="00DC5F84" w:rsidP="002E180F">
                            <w:pPr>
                              <w:pStyle w:val="ListParagraph"/>
                              <w:numPr>
                                <w:ilvl w:val="0"/>
                                <w:numId w:val="4"/>
                              </w:numPr>
                              <w:shd w:val="clear" w:color="auto" w:fill="F9F9F9"/>
                              <w:spacing w:after="0" w:line="240" w:lineRule="auto"/>
                              <w:ind w:left="1134" w:hanging="425"/>
                              <w:rPr>
                                <w:rFonts w:cstheme="minorHAnsi"/>
                                <w:szCs w:val="28"/>
                                <w:lang w:val="en-US"/>
                              </w:rPr>
                            </w:pPr>
                            <w:r w:rsidRPr="002903EB">
                              <w:rPr>
                                <w:rFonts w:cstheme="minorHAnsi"/>
                                <w:sz w:val="28"/>
                                <w:szCs w:val="36"/>
                                <w:lang w:val="en-US"/>
                              </w:rPr>
                              <w:t xml:space="preserve">If that student has a </w:t>
                            </w:r>
                            <w:r w:rsidRPr="00017047">
                              <w:rPr>
                                <w:rFonts w:cstheme="minorHAnsi"/>
                                <w:b/>
                                <w:bCs/>
                                <w:i/>
                                <w:iCs/>
                                <w:sz w:val="28"/>
                                <w:szCs w:val="36"/>
                                <w:lang w:val="en-US"/>
                              </w:rPr>
                              <w:t>t,</w:t>
                            </w:r>
                            <w:r w:rsidRPr="002903EB">
                              <w:rPr>
                                <w:rFonts w:cstheme="minorHAnsi"/>
                                <w:sz w:val="28"/>
                                <w:szCs w:val="36"/>
                                <w:lang w:val="en-US"/>
                              </w:rPr>
                              <w:t xml:space="preserve"> </w:t>
                            </w:r>
                            <w:r w:rsidR="002903EB" w:rsidRPr="002903EB">
                              <w:rPr>
                                <w:rFonts w:cstheme="minorHAnsi"/>
                                <w:sz w:val="28"/>
                                <w:szCs w:val="36"/>
                                <w:lang w:val="en-US"/>
                              </w:rPr>
                              <w:t>he/</w:t>
                            </w:r>
                            <w:r w:rsidRPr="002903EB">
                              <w:rPr>
                                <w:rFonts w:cstheme="minorHAnsi"/>
                                <w:sz w:val="28"/>
                                <w:szCs w:val="36"/>
                                <w:lang w:val="en-US"/>
                              </w:rPr>
                              <w:t>she says</w:t>
                            </w:r>
                            <w:r w:rsidR="002903EB" w:rsidRPr="002903EB">
                              <w:rPr>
                                <w:rFonts w:cstheme="minorHAnsi"/>
                                <w:sz w:val="28"/>
                                <w:szCs w:val="36"/>
                                <w:lang w:val="en-US"/>
                              </w:rPr>
                              <w:t xml:space="preserve"> ‘</w:t>
                            </w:r>
                            <w:r w:rsidRPr="002903EB">
                              <w:rPr>
                                <w:rFonts w:cstheme="minorHAnsi"/>
                                <w:sz w:val="28"/>
                                <w:szCs w:val="36"/>
                                <w:lang w:val="en-US"/>
                              </w:rPr>
                              <w:t>Yes I do</w:t>
                            </w:r>
                            <w:r w:rsidR="00E84318">
                              <w:rPr>
                                <w:rFonts w:cstheme="minorHAnsi"/>
                                <w:sz w:val="28"/>
                                <w:szCs w:val="36"/>
                                <w:lang w:val="en-US"/>
                              </w:rPr>
                              <w:t>,</w:t>
                            </w:r>
                            <w:r w:rsidR="002903EB" w:rsidRPr="002903EB">
                              <w:rPr>
                                <w:rFonts w:cstheme="minorHAnsi"/>
                                <w:sz w:val="28"/>
                                <w:szCs w:val="36"/>
                                <w:lang w:val="en-US"/>
                              </w:rPr>
                              <w:t xml:space="preserve">’ </w:t>
                            </w:r>
                            <w:r w:rsidR="00E84318">
                              <w:rPr>
                                <w:rFonts w:cstheme="minorHAnsi"/>
                                <w:sz w:val="28"/>
                                <w:szCs w:val="36"/>
                                <w:lang w:val="en-US"/>
                              </w:rPr>
                              <w:t xml:space="preserve">and </w:t>
                            </w:r>
                            <w:r w:rsidRPr="002903EB">
                              <w:rPr>
                                <w:rFonts w:cstheme="minorHAnsi"/>
                                <w:sz w:val="28"/>
                                <w:szCs w:val="36"/>
                                <w:lang w:val="en-US"/>
                              </w:rPr>
                              <w:t>hands the</w:t>
                            </w:r>
                            <w:r w:rsidR="002903EB" w:rsidRPr="002903EB">
                              <w:rPr>
                                <w:rFonts w:cstheme="minorHAnsi"/>
                                <w:sz w:val="28"/>
                                <w:szCs w:val="36"/>
                                <w:lang w:val="en-US"/>
                              </w:rPr>
                              <w:t xml:space="preserve"> card</w:t>
                            </w:r>
                            <w:r w:rsidRPr="002903EB">
                              <w:rPr>
                                <w:rFonts w:cstheme="minorHAnsi"/>
                                <w:sz w:val="28"/>
                                <w:szCs w:val="36"/>
                                <w:lang w:val="en-US"/>
                              </w:rPr>
                              <w:t xml:space="preserve"> over. The student </w:t>
                            </w:r>
                            <w:r w:rsidR="002903EB">
                              <w:rPr>
                                <w:rFonts w:cstheme="minorHAnsi"/>
                                <w:sz w:val="28"/>
                                <w:szCs w:val="36"/>
                                <w:lang w:val="en-US"/>
                              </w:rPr>
                              <w:t>put</w:t>
                            </w:r>
                            <w:r w:rsidR="00017047">
                              <w:rPr>
                                <w:rFonts w:cstheme="minorHAnsi"/>
                                <w:sz w:val="28"/>
                                <w:szCs w:val="36"/>
                                <w:lang w:val="en-US"/>
                              </w:rPr>
                              <w:t>s</w:t>
                            </w:r>
                            <w:r w:rsidR="002903EB">
                              <w:rPr>
                                <w:rFonts w:cstheme="minorHAnsi"/>
                                <w:sz w:val="28"/>
                                <w:szCs w:val="36"/>
                                <w:lang w:val="en-US"/>
                              </w:rPr>
                              <w:t xml:space="preserve"> the</w:t>
                            </w:r>
                            <w:r w:rsidR="007C7758">
                              <w:rPr>
                                <w:rFonts w:cstheme="minorHAnsi"/>
                                <w:sz w:val="28"/>
                                <w:szCs w:val="36"/>
                                <w:lang w:val="en-US"/>
                              </w:rPr>
                              <w:t xml:space="preserve"> pair of</w:t>
                            </w:r>
                            <w:r w:rsidR="002903EB">
                              <w:rPr>
                                <w:rFonts w:cstheme="minorHAnsi"/>
                                <w:sz w:val="28"/>
                                <w:szCs w:val="36"/>
                                <w:lang w:val="en-US"/>
                              </w:rPr>
                              <w:t xml:space="preserve"> cards on the table in front of them</w:t>
                            </w:r>
                            <w:r w:rsidR="004227B1">
                              <w:rPr>
                                <w:rFonts w:cstheme="minorHAnsi"/>
                                <w:sz w:val="28"/>
                                <w:szCs w:val="36"/>
                                <w:lang w:val="en-US"/>
                              </w:rPr>
                              <w:t xml:space="preserve"> for counting later</w:t>
                            </w:r>
                            <w:r w:rsidR="002903EB" w:rsidRPr="00DC5F84">
                              <w:rPr>
                                <w:rFonts w:cstheme="minorHAnsi"/>
                                <w:sz w:val="28"/>
                                <w:szCs w:val="36"/>
                                <w:lang w:val="en-US"/>
                              </w:rPr>
                              <w:t>.</w:t>
                            </w:r>
                            <w:r w:rsidR="002903EB">
                              <w:rPr>
                                <w:rFonts w:cstheme="minorHAnsi"/>
                                <w:sz w:val="28"/>
                                <w:szCs w:val="36"/>
                                <w:lang w:val="en-US"/>
                              </w:rPr>
                              <w:t xml:space="preserve"> </w:t>
                            </w:r>
                          </w:p>
                          <w:p w14:paraId="6F7515A4" w14:textId="70E5E423" w:rsidR="00DC5F84" w:rsidRDefault="00DC5F84" w:rsidP="002E180F">
                            <w:pPr>
                              <w:pStyle w:val="ListParagraph"/>
                              <w:numPr>
                                <w:ilvl w:val="0"/>
                                <w:numId w:val="4"/>
                              </w:numPr>
                              <w:shd w:val="clear" w:color="auto" w:fill="F9F9F9"/>
                              <w:spacing w:after="0" w:line="240" w:lineRule="auto"/>
                              <w:ind w:left="1134" w:hanging="425"/>
                              <w:rPr>
                                <w:rFonts w:cstheme="minorHAnsi"/>
                                <w:sz w:val="28"/>
                                <w:szCs w:val="36"/>
                                <w:lang w:val="en-US"/>
                              </w:rPr>
                            </w:pPr>
                            <w:r w:rsidRPr="002903EB">
                              <w:rPr>
                                <w:rFonts w:cstheme="minorHAnsi"/>
                                <w:sz w:val="28"/>
                                <w:szCs w:val="36"/>
                                <w:lang w:val="en-US"/>
                              </w:rPr>
                              <w:t xml:space="preserve">If the student doesn’t have a </w:t>
                            </w:r>
                            <w:r w:rsidRPr="002903EB">
                              <w:rPr>
                                <w:rFonts w:cstheme="minorHAnsi"/>
                                <w:b/>
                                <w:bCs/>
                                <w:i/>
                                <w:iCs/>
                                <w:sz w:val="28"/>
                                <w:szCs w:val="36"/>
                                <w:lang w:val="en-US"/>
                              </w:rPr>
                              <w:t>t</w:t>
                            </w:r>
                            <w:r w:rsidRPr="002903EB">
                              <w:rPr>
                                <w:rFonts w:cstheme="minorHAnsi"/>
                                <w:sz w:val="28"/>
                                <w:szCs w:val="36"/>
                                <w:lang w:val="en-US"/>
                              </w:rPr>
                              <w:t xml:space="preserve">, </w:t>
                            </w:r>
                            <w:r w:rsidR="002903EB">
                              <w:rPr>
                                <w:rFonts w:cstheme="minorHAnsi"/>
                                <w:sz w:val="28"/>
                                <w:szCs w:val="36"/>
                                <w:lang w:val="en-US"/>
                              </w:rPr>
                              <w:t>he/</w:t>
                            </w:r>
                            <w:r w:rsidRPr="002903EB">
                              <w:rPr>
                                <w:rFonts w:cstheme="minorHAnsi"/>
                                <w:sz w:val="28"/>
                                <w:szCs w:val="36"/>
                                <w:lang w:val="en-US"/>
                              </w:rPr>
                              <w:t>she says</w:t>
                            </w:r>
                            <w:r w:rsidR="002903EB">
                              <w:rPr>
                                <w:rFonts w:cstheme="minorHAnsi"/>
                                <w:sz w:val="28"/>
                                <w:szCs w:val="36"/>
                                <w:lang w:val="en-US"/>
                              </w:rPr>
                              <w:t xml:space="preserve"> ‘</w:t>
                            </w:r>
                            <w:r w:rsidRPr="002903EB">
                              <w:rPr>
                                <w:rFonts w:cstheme="minorHAnsi"/>
                                <w:sz w:val="28"/>
                                <w:szCs w:val="36"/>
                                <w:lang w:val="en-US"/>
                              </w:rPr>
                              <w:t>No I don’t</w:t>
                            </w:r>
                            <w:r w:rsidR="007C7758">
                              <w:rPr>
                                <w:rFonts w:cstheme="minorHAnsi"/>
                                <w:sz w:val="28"/>
                                <w:szCs w:val="36"/>
                                <w:lang w:val="en-US"/>
                              </w:rPr>
                              <w:t>. F</w:t>
                            </w:r>
                            <w:r w:rsidRPr="002903EB">
                              <w:rPr>
                                <w:rFonts w:cstheme="minorHAnsi"/>
                                <w:sz w:val="28"/>
                                <w:szCs w:val="36"/>
                                <w:lang w:val="en-US"/>
                              </w:rPr>
                              <w:t>ish!</w:t>
                            </w:r>
                            <w:r w:rsidR="002903EB">
                              <w:rPr>
                                <w:rFonts w:cstheme="minorHAnsi"/>
                                <w:sz w:val="28"/>
                                <w:szCs w:val="36"/>
                                <w:lang w:val="en-US"/>
                              </w:rPr>
                              <w:t>’ T</w:t>
                            </w:r>
                            <w:r w:rsidRPr="002903EB">
                              <w:rPr>
                                <w:rFonts w:cstheme="minorHAnsi"/>
                                <w:sz w:val="28"/>
                                <w:szCs w:val="36"/>
                                <w:lang w:val="en-US"/>
                              </w:rPr>
                              <w:t xml:space="preserve">he first player takes a card from the </w:t>
                            </w:r>
                            <w:r w:rsidR="00017047">
                              <w:rPr>
                                <w:rFonts w:cstheme="minorHAnsi"/>
                                <w:sz w:val="28"/>
                                <w:szCs w:val="36"/>
                                <w:lang w:val="en-US"/>
                              </w:rPr>
                              <w:t>deck</w:t>
                            </w:r>
                            <w:r w:rsidRPr="002903EB">
                              <w:rPr>
                                <w:rFonts w:cstheme="minorHAnsi"/>
                                <w:sz w:val="28"/>
                                <w:szCs w:val="36"/>
                                <w:lang w:val="en-US"/>
                              </w:rPr>
                              <w:t>. The turn goes to the next player who asks the person on the left for a card.</w:t>
                            </w:r>
                          </w:p>
                          <w:p w14:paraId="79CC32C1" w14:textId="04FFD45A" w:rsidR="00DC5F84" w:rsidRPr="00017047" w:rsidRDefault="00017047" w:rsidP="002E180F">
                            <w:pPr>
                              <w:pStyle w:val="ListParagraph"/>
                              <w:numPr>
                                <w:ilvl w:val="0"/>
                                <w:numId w:val="4"/>
                              </w:numPr>
                              <w:shd w:val="clear" w:color="auto" w:fill="F9F9F9"/>
                              <w:spacing w:after="0" w:line="240" w:lineRule="auto"/>
                              <w:ind w:left="1134" w:hanging="425"/>
                              <w:rPr>
                                <w:rFonts w:cstheme="minorHAnsi"/>
                                <w:sz w:val="36"/>
                                <w:szCs w:val="44"/>
                                <w:lang w:val="en-US"/>
                              </w:rPr>
                            </w:pPr>
                            <w:r w:rsidRPr="00017047">
                              <w:rPr>
                                <w:rFonts w:cstheme="minorHAnsi"/>
                                <w:sz w:val="28"/>
                                <w:szCs w:val="36"/>
                                <w:lang w:val="en-US"/>
                              </w:rPr>
                              <w:t xml:space="preserve">The game </w:t>
                            </w:r>
                            <w:r w:rsidR="00DC5F84" w:rsidRPr="00017047">
                              <w:rPr>
                                <w:rFonts w:cstheme="minorHAnsi"/>
                                <w:sz w:val="28"/>
                                <w:szCs w:val="36"/>
                                <w:lang w:val="en-US"/>
                              </w:rPr>
                              <w:t>continues until one player is left with no cards in their hand.</w:t>
                            </w:r>
                          </w:p>
                          <w:p w14:paraId="183F0933" w14:textId="7BE579BD" w:rsidR="00E566BB" w:rsidRPr="00017047" w:rsidRDefault="00DC5F84" w:rsidP="002E180F">
                            <w:pPr>
                              <w:pStyle w:val="ListParagraph"/>
                              <w:numPr>
                                <w:ilvl w:val="0"/>
                                <w:numId w:val="4"/>
                              </w:numPr>
                              <w:shd w:val="clear" w:color="auto" w:fill="F9F9F9"/>
                              <w:spacing w:after="0" w:line="240" w:lineRule="auto"/>
                              <w:ind w:left="1134" w:hanging="425"/>
                              <w:rPr>
                                <w:rFonts w:cstheme="minorHAnsi"/>
                                <w:szCs w:val="28"/>
                                <w:lang w:val="en-US"/>
                              </w:rPr>
                            </w:pPr>
                            <w:r w:rsidRPr="00017047">
                              <w:rPr>
                                <w:rFonts w:cstheme="minorHAnsi"/>
                                <w:sz w:val="28"/>
                                <w:szCs w:val="36"/>
                                <w:lang w:val="en-US"/>
                              </w:rPr>
                              <w:t>To score</w:t>
                            </w:r>
                            <w:r w:rsidR="007C7758">
                              <w:rPr>
                                <w:rFonts w:cstheme="minorHAnsi"/>
                                <w:sz w:val="28"/>
                                <w:szCs w:val="36"/>
                                <w:lang w:val="en-US"/>
                              </w:rPr>
                              <w:t>: S</w:t>
                            </w:r>
                            <w:r w:rsidR="00017047" w:rsidRPr="00017047">
                              <w:rPr>
                                <w:rFonts w:cstheme="minorHAnsi"/>
                                <w:sz w:val="28"/>
                                <w:szCs w:val="36"/>
                                <w:lang w:val="en-US"/>
                              </w:rPr>
                              <w:t>tudent</w:t>
                            </w:r>
                            <w:r w:rsidR="00BF5218">
                              <w:rPr>
                                <w:rFonts w:cstheme="minorHAnsi"/>
                                <w:sz w:val="28"/>
                                <w:szCs w:val="36"/>
                                <w:lang w:val="en-US"/>
                              </w:rPr>
                              <w:t>s</w:t>
                            </w:r>
                            <w:r w:rsidR="00017047" w:rsidRPr="00017047">
                              <w:rPr>
                                <w:rFonts w:cstheme="minorHAnsi"/>
                                <w:sz w:val="28"/>
                                <w:szCs w:val="36"/>
                                <w:lang w:val="en-US"/>
                              </w:rPr>
                              <w:t xml:space="preserve"> count</w:t>
                            </w:r>
                            <w:r w:rsidR="007C7758">
                              <w:rPr>
                                <w:rFonts w:cstheme="minorHAnsi"/>
                                <w:sz w:val="28"/>
                                <w:szCs w:val="36"/>
                                <w:lang w:val="en-US"/>
                              </w:rPr>
                              <w:t xml:space="preserve"> </w:t>
                            </w:r>
                            <w:r w:rsidR="00017047" w:rsidRPr="00017047">
                              <w:rPr>
                                <w:rFonts w:cstheme="minorHAnsi"/>
                                <w:sz w:val="28"/>
                                <w:szCs w:val="36"/>
                                <w:lang w:val="en-US"/>
                              </w:rPr>
                              <w:t>their pairs</w:t>
                            </w:r>
                            <w:r w:rsidR="00BF5218">
                              <w:rPr>
                                <w:rFonts w:cstheme="minorHAnsi"/>
                                <w:sz w:val="28"/>
                                <w:szCs w:val="36"/>
                                <w:lang w:val="en-US"/>
                              </w:rPr>
                              <w:t>.</w:t>
                            </w:r>
                            <w:r w:rsidR="00017047" w:rsidRPr="00017047">
                              <w:rPr>
                                <w:rFonts w:cstheme="minorHAnsi"/>
                                <w:sz w:val="28"/>
                                <w:szCs w:val="36"/>
                                <w:lang w:val="en-US"/>
                              </w:rPr>
                              <w:t xml:space="preserve"> The winner has the most p</w:t>
                            </w:r>
                            <w:r w:rsidR="00BF5218">
                              <w:rPr>
                                <w:rFonts w:cstheme="minorHAnsi"/>
                                <w:sz w:val="28"/>
                                <w:szCs w:val="36"/>
                                <w:lang w:val="en-US"/>
                              </w:rPr>
                              <w:t>air</w:t>
                            </w:r>
                            <w:r w:rsidR="00017047" w:rsidRPr="00017047">
                              <w:rPr>
                                <w:rFonts w:cstheme="minorHAnsi"/>
                                <w:sz w:val="28"/>
                                <w:szCs w:val="36"/>
                                <w:lang w:val="en-US"/>
                              </w:rPr>
                              <w:t xml:space="preserve">s. </w:t>
                            </w:r>
                          </w:p>
                          <w:p w14:paraId="69AC7630" w14:textId="77777777" w:rsidR="00E566BB" w:rsidRDefault="00E566BB" w:rsidP="00017047">
                            <w:pPr>
                              <w:shd w:val="clear" w:color="auto" w:fill="F9F9F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28C43" id="Text Box 66" o:spid="_x0000_s1102" type="#_x0000_t202" style="position:absolute;left:0;text-align:left;margin-left:4.8pt;margin-top:2.55pt;width:451.8pt;height:714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mBqPQIAAIYEAAAOAAAAZHJzL2Uyb0RvYy54bWysVNtu2zAMfR+wfxD0vti5J0acIk2RYUDQ&#10;FkiLPsuyHBuTRU1SYmdfP0q5tt3TMARQSJE6JA9Jz+7aWpK9MLYCldJuJ6ZEKA55pbYpfX1ZfZtQ&#10;Yh1TOZOgREoPwtK7+dcvs0YnogclyFwYgiDKJo1OaemcTqLI8lLUzHZAC4XGAkzNHKpmG+WGNYhe&#10;y6gXx6OoAZNrA1xYi7cPRyOdB/yiENw9FYUVjsiUYm4unCacmT+j+YwlW8N0WfFTGuwfsqhZpTDo&#10;BeqBOUZ2pvoEVVfcgIXCdTjUERRFxUWoAavpxh+q2ZRMi1ALkmP1hSb7/2D5436jnw1x7T202EBP&#10;SKNtYvHS19MWpvb/mClBO1J4uNAmWkc4Xg7H/fFkhCaOtmk8Gk/iQGx0fa6Ndd8F1MQLKTXYl0AX&#10;26+tw5Doenbx0SzIKl9VUgbFbLOlNGTPsIere//zWeKTd25SkSalo/4wDsjvbB77ApFJxn9+RkA8&#10;qRD2Wr2XXJu1pMpT2p+eqckgPyBjBo7DZDVfVYi/ZtY9M4PTg0zgRrgnPAoJmBScJEpKML//du/9&#10;salopaTBaUyp/bVjRlAifyhs97Q7GPjxDcpgOO6hYm4t2a1F7eolIFld3D3Ng+j9nTyLhYH6DRdn&#10;4aOiiSmOsVPqzuLSHXcEF4+LxSI44cBq5tZqo7mH9q3xvL60b8zoU2MdzsQjnOeWJR/6e/T1LxUs&#10;dg6KKjTfE31k9cQ/Dnto8Gkx/Tbd6sHr+vmY/wEAAP//AwBQSwMEFAAGAAgAAAAhAM5p1QDdAAAA&#10;CAEAAA8AAABkcnMvZG93bnJldi54bWxMj8tOwzAQRfdI/IM1SOyok6aJaIhTIRBiw6bltZ3GQxw1&#10;tkPsNuHvGVZlObpH956pNrPtxYnG0HmnIF0kIMg1XneuVfD2+nRzCyJEdBp770jBDwXY1JcXFZba&#10;T25Lp11sBZe4UKICE+NQShkaQxbDwg/kOPvyo8XI59hKPeLE5baXyyQppMXO8YLBgR4MNYfd0fII&#10;Tka/60855N8vz4+HYpV/bL1S11fz/R2ISHM8w/Cnz+pQs9PeH50OolewLhhUkKcgOF2n2RLEnrFV&#10;lqUg60r+f6D+BQAA//8DAFBLAQItABQABgAIAAAAIQC2gziS/gAAAOEBAAATAAAAAAAAAAAAAAAA&#10;AAAAAABbQ29udGVudF9UeXBlc10ueG1sUEsBAi0AFAAGAAgAAAAhADj9If/WAAAAlAEAAAsAAAAA&#10;AAAAAAAAAAAALwEAAF9yZWxzLy5yZWxzUEsBAi0AFAAGAAgAAAAhAMTmYGo9AgAAhgQAAA4AAAAA&#10;AAAAAAAAAAAALgIAAGRycy9lMm9Eb2MueG1sUEsBAi0AFAAGAAgAAAAhAM5p1QDdAAAACAEAAA8A&#10;AAAAAAAAAAAAAAAAlwQAAGRycy9kb3ducmV2LnhtbFBLBQYAAAAABAAEAPMAAAChBQAAAAA=&#10;" fillcolor="#fbfbfb" strokeweight=".5pt">
                <v:textbox>
                  <w:txbxContent>
                    <w:p w14:paraId="4645FBEE" w14:textId="56152E67" w:rsidR="00E566BB" w:rsidRPr="000242BF" w:rsidRDefault="000242BF" w:rsidP="007C7758">
                      <w:pPr>
                        <w:spacing w:after="0"/>
                        <w:rPr>
                          <w:b/>
                          <w:bCs/>
                          <w:sz w:val="32"/>
                          <w:szCs w:val="44"/>
                        </w:rPr>
                      </w:pPr>
                      <w:r w:rsidRPr="000242BF">
                        <w:rPr>
                          <w:b/>
                          <w:bCs/>
                          <w:sz w:val="32"/>
                          <w:szCs w:val="44"/>
                        </w:rPr>
                        <w:t>G</w:t>
                      </w:r>
                      <w:r w:rsidR="00E566BB" w:rsidRPr="000242BF">
                        <w:rPr>
                          <w:b/>
                          <w:bCs/>
                          <w:sz w:val="32"/>
                          <w:szCs w:val="44"/>
                        </w:rPr>
                        <w:t>ames</w:t>
                      </w:r>
                    </w:p>
                    <w:p w14:paraId="2421E4A4" w14:textId="2374FC6C" w:rsidR="000242BF" w:rsidRPr="000242BF" w:rsidRDefault="000242BF" w:rsidP="00165DC1">
                      <w:pPr>
                        <w:pStyle w:val="ListParagraph"/>
                        <w:numPr>
                          <w:ilvl w:val="0"/>
                          <w:numId w:val="19"/>
                        </w:numPr>
                        <w:ind w:right="-51"/>
                        <w:rPr>
                          <w:rFonts w:cstheme="minorHAnsi"/>
                          <w:sz w:val="28"/>
                          <w:szCs w:val="28"/>
                          <w:lang w:val="en-US"/>
                        </w:rPr>
                      </w:pPr>
                      <w:r w:rsidRPr="000242BF">
                        <w:rPr>
                          <w:rFonts w:cstheme="minorHAnsi"/>
                          <w:b/>
                          <w:bCs/>
                          <w:sz w:val="28"/>
                          <w:szCs w:val="28"/>
                          <w:lang w:val="en-US"/>
                        </w:rPr>
                        <w:t>Memory</w:t>
                      </w:r>
                      <w:r w:rsidR="006E54DC">
                        <w:rPr>
                          <w:rFonts w:cstheme="minorHAnsi"/>
                          <w:b/>
                          <w:bCs/>
                          <w:sz w:val="28"/>
                          <w:szCs w:val="28"/>
                          <w:lang w:val="en-US"/>
                        </w:rPr>
                        <w:t xml:space="preserve">  </w:t>
                      </w:r>
                      <w:r w:rsidR="00017047" w:rsidRPr="00CC006E">
                        <w:rPr>
                          <w:rFonts w:cstheme="minorHAnsi"/>
                          <w:sz w:val="24"/>
                          <w:szCs w:val="24"/>
                          <w:lang w:val="en-US"/>
                        </w:rPr>
                        <w:t>[G</w:t>
                      </w:r>
                      <w:r w:rsidRPr="00CC006E">
                        <w:rPr>
                          <w:rFonts w:cstheme="minorHAnsi"/>
                          <w:sz w:val="24"/>
                          <w:szCs w:val="24"/>
                          <w:lang w:val="en-US"/>
                        </w:rPr>
                        <w:t>roup</w:t>
                      </w:r>
                      <w:r w:rsidR="002E180F" w:rsidRPr="00CC006E">
                        <w:rPr>
                          <w:rFonts w:cstheme="minorHAnsi"/>
                          <w:sz w:val="24"/>
                          <w:szCs w:val="24"/>
                          <w:lang w:val="en-US"/>
                        </w:rPr>
                        <w:t>s</w:t>
                      </w:r>
                      <w:r w:rsidRPr="00CC006E">
                        <w:rPr>
                          <w:rFonts w:cstheme="minorHAnsi"/>
                          <w:sz w:val="24"/>
                          <w:szCs w:val="24"/>
                          <w:lang w:val="en-US"/>
                        </w:rPr>
                        <w:t xml:space="preserve"> </w:t>
                      </w:r>
                      <w:r w:rsidR="00017047" w:rsidRPr="00CC006E">
                        <w:rPr>
                          <w:rFonts w:cstheme="minorHAnsi"/>
                          <w:sz w:val="24"/>
                          <w:szCs w:val="24"/>
                          <w:lang w:val="en-US"/>
                        </w:rPr>
                        <w:t>of 2 – 4]</w:t>
                      </w:r>
                      <w:r w:rsidRPr="000242BF">
                        <w:rPr>
                          <w:rFonts w:cstheme="minorHAnsi"/>
                          <w:sz w:val="28"/>
                          <w:szCs w:val="28"/>
                          <w:lang w:val="en-US"/>
                        </w:rPr>
                        <w:br/>
                        <w:t xml:space="preserve">Use the first 13 letters of two sets of alphabet tiles. Place them face down on the table. Students take turns to turn </w:t>
                      </w:r>
                      <w:r>
                        <w:rPr>
                          <w:rFonts w:cstheme="minorHAnsi"/>
                          <w:sz w:val="28"/>
                          <w:szCs w:val="28"/>
                          <w:lang w:val="en-US"/>
                        </w:rPr>
                        <w:t>two</w:t>
                      </w:r>
                      <w:r w:rsidRPr="000242BF">
                        <w:rPr>
                          <w:rFonts w:cstheme="minorHAnsi"/>
                          <w:sz w:val="28"/>
                          <w:szCs w:val="28"/>
                          <w:lang w:val="en-US"/>
                        </w:rPr>
                        <w:t xml:space="preserve"> cards over and find a pair. As they turn each card over, they say the names of the letters. The student with the most pairs wins.</w:t>
                      </w:r>
                    </w:p>
                    <w:p w14:paraId="1324E945" w14:textId="4623AF07" w:rsidR="002E180F" w:rsidRDefault="001454FF" w:rsidP="00165DC1">
                      <w:pPr>
                        <w:pStyle w:val="ListParagraph"/>
                        <w:numPr>
                          <w:ilvl w:val="0"/>
                          <w:numId w:val="19"/>
                        </w:numPr>
                        <w:rPr>
                          <w:rFonts w:cstheme="minorHAnsi"/>
                          <w:sz w:val="28"/>
                          <w:szCs w:val="36"/>
                          <w:lang w:val="en-US"/>
                        </w:rPr>
                      </w:pPr>
                      <w:r>
                        <w:rPr>
                          <w:rFonts w:cstheme="minorHAnsi"/>
                          <w:b/>
                          <w:bCs/>
                          <w:sz w:val="28"/>
                          <w:szCs w:val="36"/>
                          <w:lang w:val="en-US"/>
                        </w:rPr>
                        <w:t>Letters</w:t>
                      </w:r>
                      <w:r w:rsidR="000242BF" w:rsidRPr="000242BF">
                        <w:rPr>
                          <w:rFonts w:cstheme="minorHAnsi"/>
                          <w:b/>
                          <w:bCs/>
                          <w:sz w:val="28"/>
                          <w:szCs w:val="36"/>
                          <w:lang w:val="en-US"/>
                        </w:rPr>
                        <w:t xml:space="preserve"> Smack</w:t>
                      </w:r>
                      <w:r w:rsidR="006E54DC">
                        <w:rPr>
                          <w:rFonts w:cstheme="minorHAnsi"/>
                          <w:b/>
                          <w:bCs/>
                          <w:sz w:val="28"/>
                          <w:szCs w:val="36"/>
                          <w:lang w:val="en-US"/>
                        </w:rPr>
                        <w:t xml:space="preserve">  </w:t>
                      </w:r>
                      <w:r w:rsidR="00017047" w:rsidRPr="00CC006E">
                        <w:rPr>
                          <w:rFonts w:cstheme="minorHAnsi"/>
                          <w:sz w:val="24"/>
                          <w:szCs w:val="32"/>
                          <w:lang w:val="en-US"/>
                        </w:rPr>
                        <w:t xml:space="preserve">[Two teams] </w:t>
                      </w:r>
                      <w:r w:rsidR="00017047" w:rsidRPr="00CC006E">
                        <w:rPr>
                          <w:rFonts w:cstheme="minorHAnsi"/>
                          <w:sz w:val="24"/>
                          <w:szCs w:val="32"/>
                          <w:lang w:val="en-US"/>
                        </w:rPr>
                        <w:br/>
                      </w:r>
                      <w:r w:rsidR="000242BF">
                        <w:rPr>
                          <w:rFonts w:cstheme="minorHAnsi"/>
                          <w:sz w:val="28"/>
                          <w:szCs w:val="36"/>
                          <w:lang w:val="en-US"/>
                        </w:rPr>
                        <w:t>Use</w:t>
                      </w:r>
                      <w:r w:rsidR="000242BF" w:rsidRPr="000242BF">
                        <w:rPr>
                          <w:rFonts w:cstheme="minorHAnsi"/>
                          <w:sz w:val="28"/>
                          <w:szCs w:val="36"/>
                          <w:lang w:val="en-US"/>
                        </w:rPr>
                        <w:t xml:space="preserve"> </w:t>
                      </w:r>
                      <w:r w:rsidR="000242BF">
                        <w:rPr>
                          <w:rFonts w:cstheme="minorHAnsi"/>
                          <w:sz w:val="28"/>
                          <w:szCs w:val="36"/>
                          <w:lang w:val="en-US"/>
                        </w:rPr>
                        <w:t xml:space="preserve">two </w:t>
                      </w:r>
                      <w:r w:rsidR="000242BF" w:rsidRPr="000242BF">
                        <w:rPr>
                          <w:rFonts w:cstheme="minorHAnsi"/>
                          <w:sz w:val="28"/>
                          <w:szCs w:val="36"/>
                          <w:lang w:val="en-US"/>
                        </w:rPr>
                        <w:t xml:space="preserve">new </w:t>
                      </w:r>
                      <w:r w:rsidR="000242BF">
                        <w:rPr>
                          <w:rFonts w:cstheme="minorHAnsi"/>
                          <w:sz w:val="28"/>
                          <w:szCs w:val="36"/>
                          <w:lang w:val="en-US"/>
                        </w:rPr>
                        <w:t xml:space="preserve">different-coloured </w:t>
                      </w:r>
                      <w:r w:rsidR="000242BF" w:rsidRPr="000242BF">
                        <w:rPr>
                          <w:rFonts w:cstheme="minorHAnsi"/>
                          <w:sz w:val="28"/>
                          <w:szCs w:val="36"/>
                          <w:lang w:val="en-US"/>
                        </w:rPr>
                        <w:t>flyswats for this</w:t>
                      </w:r>
                      <w:r w:rsidR="000242BF">
                        <w:rPr>
                          <w:rFonts w:cstheme="minorHAnsi"/>
                          <w:sz w:val="28"/>
                          <w:szCs w:val="36"/>
                          <w:lang w:val="en-US"/>
                        </w:rPr>
                        <w:t xml:space="preserve"> game</w:t>
                      </w:r>
                      <w:r w:rsidR="000242BF" w:rsidRPr="000242BF">
                        <w:rPr>
                          <w:rFonts w:cstheme="minorHAnsi"/>
                          <w:sz w:val="28"/>
                          <w:szCs w:val="36"/>
                          <w:lang w:val="en-US"/>
                        </w:rPr>
                        <w:t>. Write the alphabet randomly o</w:t>
                      </w:r>
                      <w:r>
                        <w:rPr>
                          <w:rFonts w:cstheme="minorHAnsi"/>
                          <w:sz w:val="28"/>
                          <w:szCs w:val="36"/>
                          <w:lang w:val="en-US"/>
                        </w:rPr>
                        <w:t>n</w:t>
                      </w:r>
                      <w:r w:rsidR="000242BF" w:rsidRPr="000242BF">
                        <w:rPr>
                          <w:rFonts w:cstheme="minorHAnsi"/>
                          <w:sz w:val="28"/>
                          <w:szCs w:val="36"/>
                          <w:lang w:val="en-US"/>
                        </w:rPr>
                        <w:t xml:space="preserve"> the board. Choose </w:t>
                      </w:r>
                      <w:r w:rsidR="002E180F">
                        <w:rPr>
                          <w:rFonts w:cstheme="minorHAnsi"/>
                          <w:sz w:val="28"/>
                          <w:szCs w:val="36"/>
                          <w:lang w:val="en-US"/>
                        </w:rPr>
                        <w:t>a</w:t>
                      </w:r>
                      <w:r w:rsidR="000242BF" w:rsidRPr="000242BF">
                        <w:rPr>
                          <w:rFonts w:cstheme="minorHAnsi"/>
                          <w:sz w:val="28"/>
                          <w:szCs w:val="36"/>
                          <w:lang w:val="en-US"/>
                        </w:rPr>
                        <w:t xml:space="preserve"> volunteer</w:t>
                      </w:r>
                      <w:r w:rsidR="002E180F">
                        <w:rPr>
                          <w:rFonts w:cstheme="minorHAnsi"/>
                          <w:sz w:val="28"/>
                          <w:szCs w:val="36"/>
                          <w:lang w:val="en-US"/>
                        </w:rPr>
                        <w:t xml:space="preserve"> from each team</w:t>
                      </w:r>
                      <w:r w:rsidR="00DC5F84">
                        <w:rPr>
                          <w:rFonts w:cstheme="minorHAnsi"/>
                          <w:sz w:val="28"/>
                          <w:szCs w:val="36"/>
                          <w:lang w:val="en-US"/>
                        </w:rPr>
                        <w:t xml:space="preserve"> and g</w:t>
                      </w:r>
                      <w:r w:rsidR="000242BF" w:rsidRPr="000242BF">
                        <w:rPr>
                          <w:rFonts w:cstheme="minorHAnsi"/>
                          <w:sz w:val="28"/>
                          <w:szCs w:val="36"/>
                          <w:lang w:val="en-US"/>
                        </w:rPr>
                        <w:t xml:space="preserve">ive each a fly swat. Call out a letter. The first to swat the letter wins a point for their team. </w:t>
                      </w:r>
                      <w:r w:rsidR="002E180F">
                        <w:rPr>
                          <w:rFonts w:cstheme="minorHAnsi"/>
                          <w:sz w:val="28"/>
                          <w:szCs w:val="36"/>
                          <w:lang w:val="en-US"/>
                        </w:rPr>
                        <w:t>Continue till everyone has a turn.</w:t>
                      </w:r>
                      <w:r w:rsidR="000242BF" w:rsidRPr="000242BF">
                        <w:rPr>
                          <w:rFonts w:cstheme="minorHAnsi"/>
                          <w:sz w:val="28"/>
                          <w:szCs w:val="36"/>
                          <w:lang w:val="en-US"/>
                        </w:rPr>
                        <w:t xml:space="preserve"> </w:t>
                      </w:r>
                    </w:p>
                    <w:p w14:paraId="43409E17" w14:textId="77D7861B" w:rsidR="002E180F" w:rsidRPr="00A34CB0" w:rsidRDefault="002E180F" w:rsidP="00165DC1">
                      <w:pPr>
                        <w:pStyle w:val="ListParagraph"/>
                        <w:numPr>
                          <w:ilvl w:val="0"/>
                          <w:numId w:val="19"/>
                        </w:numPr>
                        <w:rPr>
                          <w:rFonts w:cstheme="minorHAnsi"/>
                          <w:sz w:val="28"/>
                          <w:szCs w:val="36"/>
                          <w:lang w:val="en-US"/>
                        </w:rPr>
                      </w:pPr>
                      <w:r w:rsidRPr="00A34CB0">
                        <w:rPr>
                          <w:rFonts w:cstheme="minorHAnsi"/>
                          <w:b/>
                          <w:bCs/>
                          <w:sz w:val="28"/>
                          <w:szCs w:val="36"/>
                          <w:lang w:val="en-US"/>
                        </w:rPr>
                        <w:t>Pick a letter</w:t>
                      </w:r>
                      <w:r w:rsidR="006E54DC">
                        <w:rPr>
                          <w:rFonts w:cstheme="minorHAnsi"/>
                          <w:b/>
                          <w:bCs/>
                          <w:sz w:val="28"/>
                          <w:szCs w:val="36"/>
                          <w:lang w:val="en-US"/>
                        </w:rPr>
                        <w:t xml:space="preserve">  </w:t>
                      </w:r>
                      <w:r w:rsidRPr="00CC006E">
                        <w:rPr>
                          <w:rFonts w:cstheme="minorHAnsi"/>
                          <w:sz w:val="24"/>
                          <w:szCs w:val="24"/>
                          <w:lang w:val="en-US"/>
                        </w:rPr>
                        <w:t>[Groups of 2 – 4]</w:t>
                      </w:r>
                      <w:r w:rsidRPr="00CC006E">
                        <w:rPr>
                          <w:rFonts w:cstheme="minorHAnsi"/>
                          <w:sz w:val="24"/>
                          <w:szCs w:val="24"/>
                          <w:lang w:val="en-US"/>
                        </w:rPr>
                        <w:br/>
                      </w:r>
                      <w:r w:rsidRPr="00A34CB0">
                        <w:rPr>
                          <w:rFonts w:cstheme="minorHAnsi"/>
                          <w:sz w:val="28"/>
                          <w:szCs w:val="28"/>
                          <w:lang w:val="en-US"/>
                        </w:rPr>
                        <w:t>Students</w:t>
                      </w:r>
                      <w:r w:rsidRPr="00A34CB0">
                        <w:rPr>
                          <w:rFonts w:cstheme="minorHAnsi"/>
                          <w:sz w:val="28"/>
                          <w:szCs w:val="36"/>
                          <w:lang w:val="en-US"/>
                        </w:rPr>
                        <w:t xml:space="preserve"> p</w:t>
                      </w:r>
                      <w:r w:rsidR="000242BF" w:rsidRPr="00A34CB0">
                        <w:rPr>
                          <w:rFonts w:cstheme="minorHAnsi"/>
                          <w:sz w:val="28"/>
                          <w:szCs w:val="36"/>
                          <w:lang w:val="en-US"/>
                        </w:rPr>
                        <w:t xml:space="preserve">ut </w:t>
                      </w:r>
                      <w:r w:rsidRPr="00A34CB0">
                        <w:rPr>
                          <w:rFonts w:cstheme="minorHAnsi"/>
                          <w:sz w:val="28"/>
                          <w:szCs w:val="36"/>
                          <w:lang w:val="en-US"/>
                        </w:rPr>
                        <w:t>sets</w:t>
                      </w:r>
                      <w:r w:rsidR="001454FF" w:rsidRPr="00A34CB0">
                        <w:rPr>
                          <w:rFonts w:cstheme="minorHAnsi"/>
                          <w:sz w:val="28"/>
                          <w:szCs w:val="36"/>
                          <w:lang w:val="en-US"/>
                        </w:rPr>
                        <w:t xml:space="preserve"> of</w:t>
                      </w:r>
                      <w:r w:rsidR="000242BF" w:rsidRPr="00A34CB0">
                        <w:rPr>
                          <w:rFonts w:cstheme="minorHAnsi"/>
                          <w:sz w:val="28"/>
                          <w:szCs w:val="36"/>
                          <w:lang w:val="en-US"/>
                        </w:rPr>
                        <w:t xml:space="preserve"> letters in small tub</w:t>
                      </w:r>
                      <w:r w:rsidRPr="00A34CB0">
                        <w:rPr>
                          <w:rFonts w:cstheme="minorHAnsi"/>
                          <w:sz w:val="28"/>
                          <w:szCs w:val="36"/>
                          <w:lang w:val="en-US"/>
                        </w:rPr>
                        <w:t>s</w:t>
                      </w:r>
                      <w:r w:rsidR="000242BF" w:rsidRPr="00A34CB0">
                        <w:rPr>
                          <w:rFonts w:cstheme="minorHAnsi"/>
                          <w:sz w:val="28"/>
                          <w:szCs w:val="36"/>
                          <w:lang w:val="en-US"/>
                        </w:rPr>
                        <w:t xml:space="preserve"> and take turns to </w:t>
                      </w:r>
                      <w:r w:rsidR="001454FF" w:rsidRPr="00A34CB0">
                        <w:rPr>
                          <w:rFonts w:cstheme="minorHAnsi"/>
                          <w:sz w:val="28"/>
                          <w:szCs w:val="36"/>
                          <w:lang w:val="en-US"/>
                        </w:rPr>
                        <w:t xml:space="preserve">pull out and name </w:t>
                      </w:r>
                      <w:r w:rsidRPr="00A34CB0">
                        <w:rPr>
                          <w:rFonts w:cstheme="minorHAnsi"/>
                          <w:sz w:val="28"/>
                          <w:szCs w:val="36"/>
                          <w:lang w:val="en-US"/>
                        </w:rPr>
                        <w:t>a</w:t>
                      </w:r>
                      <w:r w:rsidR="000242BF" w:rsidRPr="00A34CB0">
                        <w:rPr>
                          <w:rFonts w:cstheme="minorHAnsi"/>
                          <w:sz w:val="28"/>
                          <w:szCs w:val="36"/>
                          <w:lang w:val="en-US"/>
                        </w:rPr>
                        <w:t xml:space="preserve"> letter.</w:t>
                      </w:r>
                    </w:p>
                    <w:p w14:paraId="22F09D69" w14:textId="34FC6EB2" w:rsidR="002E180F" w:rsidRDefault="00DC5F84" w:rsidP="00165DC1">
                      <w:pPr>
                        <w:pStyle w:val="ListParagraph"/>
                        <w:numPr>
                          <w:ilvl w:val="0"/>
                          <w:numId w:val="19"/>
                        </w:numPr>
                        <w:rPr>
                          <w:rFonts w:cstheme="minorHAnsi"/>
                          <w:sz w:val="28"/>
                          <w:szCs w:val="36"/>
                          <w:lang w:val="en-US"/>
                        </w:rPr>
                      </w:pPr>
                      <w:r w:rsidRPr="002E180F">
                        <w:rPr>
                          <w:rFonts w:cstheme="minorHAnsi"/>
                          <w:b/>
                          <w:bCs/>
                          <w:sz w:val="28"/>
                          <w:szCs w:val="36"/>
                          <w:lang w:val="en-US"/>
                        </w:rPr>
                        <w:t>Musical Letters</w:t>
                      </w:r>
                      <w:r w:rsidR="006E54DC">
                        <w:rPr>
                          <w:rFonts w:cstheme="minorHAnsi"/>
                          <w:sz w:val="28"/>
                          <w:szCs w:val="36"/>
                          <w:lang w:val="en-US"/>
                        </w:rPr>
                        <w:t xml:space="preserve">  </w:t>
                      </w:r>
                      <w:r w:rsidR="00017047" w:rsidRPr="00CC006E">
                        <w:rPr>
                          <w:rFonts w:cstheme="minorHAnsi"/>
                          <w:sz w:val="24"/>
                          <w:szCs w:val="32"/>
                          <w:lang w:val="en-US"/>
                        </w:rPr>
                        <w:t xml:space="preserve">[Whole class] </w:t>
                      </w:r>
                      <w:r w:rsidR="00017047" w:rsidRPr="002E180F">
                        <w:rPr>
                          <w:rFonts w:cstheme="minorHAnsi"/>
                          <w:sz w:val="28"/>
                          <w:szCs w:val="36"/>
                          <w:lang w:val="en-US"/>
                        </w:rPr>
                        <w:br/>
                      </w:r>
                      <w:r w:rsidRPr="002E180F">
                        <w:rPr>
                          <w:rFonts w:cstheme="minorHAnsi"/>
                          <w:sz w:val="28"/>
                          <w:szCs w:val="36"/>
                          <w:lang w:val="en-US"/>
                        </w:rPr>
                        <w:t>Arrange alphabet flashcards in a circle on the floor. Students make a circle around the cards.  Play some music. When the music</w:t>
                      </w:r>
                      <w:r w:rsidR="001454FF" w:rsidRPr="002E180F">
                        <w:rPr>
                          <w:rFonts w:cstheme="minorHAnsi"/>
                          <w:sz w:val="28"/>
                          <w:szCs w:val="36"/>
                          <w:lang w:val="en-US"/>
                        </w:rPr>
                        <w:t xml:space="preserve"> stops,</w:t>
                      </w:r>
                      <w:r w:rsidRPr="002E180F">
                        <w:rPr>
                          <w:rFonts w:cstheme="minorHAnsi"/>
                          <w:sz w:val="28"/>
                          <w:szCs w:val="36"/>
                          <w:lang w:val="en-US"/>
                        </w:rPr>
                        <w:t xml:space="preserve"> students identify the letter nearest them. </w:t>
                      </w:r>
                      <w:r w:rsidR="001454FF" w:rsidRPr="002E180F">
                        <w:rPr>
                          <w:rFonts w:cstheme="minorHAnsi"/>
                          <w:sz w:val="28"/>
                          <w:szCs w:val="36"/>
                          <w:lang w:val="en-US"/>
                        </w:rPr>
                        <w:t>An extension</w:t>
                      </w:r>
                      <w:r w:rsidRPr="002E180F">
                        <w:rPr>
                          <w:rFonts w:cstheme="minorHAnsi"/>
                          <w:sz w:val="28"/>
                          <w:szCs w:val="36"/>
                          <w:lang w:val="en-US"/>
                        </w:rPr>
                        <w:t xml:space="preserve"> for more capable students would be to </w:t>
                      </w:r>
                      <w:r w:rsidR="001454FF" w:rsidRPr="002E180F">
                        <w:rPr>
                          <w:rFonts w:cstheme="minorHAnsi"/>
                          <w:sz w:val="28"/>
                          <w:szCs w:val="36"/>
                          <w:lang w:val="en-US"/>
                        </w:rPr>
                        <w:t>say</w:t>
                      </w:r>
                      <w:r w:rsidRPr="002E180F">
                        <w:rPr>
                          <w:rFonts w:cstheme="minorHAnsi"/>
                          <w:sz w:val="28"/>
                          <w:szCs w:val="36"/>
                          <w:lang w:val="en-US"/>
                        </w:rPr>
                        <w:t xml:space="preserve"> a word </w:t>
                      </w:r>
                      <w:r w:rsidR="001454FF" w:rsidRPr="002E180F">
                        <w:rPr>
                          <w:rFonts w:cstheme="minorHAnsi"/>
                          <w:sz w:val="28"/>
                          <w:szCs w:val="36"/>
                          <w:lang w:val="en-US"/>
                        </w:rPr>
                        <w:t>starting</w:t>
                      </w:r>
                      <w:r w:rsidRPr="002E180F">
                        <w:rPr>
                          <w:rFonts w:cstheme="minorHAnsi"/>
                          <w:sz w:val="28"/>
                          <w:szCs w:val="36"/>
                          <w:lang w:val="en-US"/>
                        </w:rPr>
                        <w:t xml:space="preserve"> with the letter.</w:t>
                      </w:r>
                    </w:p>
                    <w:p w14:paraId="25DF9F3C" w14:textId="0B11100A" w:rsidR="00DC5F84" w:rsidRPr="002E180F" w:rsidRDefault="00DC5F84" w:rsidP="00165DC1">
                      <w:pPr>
                        <w:pStyle w:val="ListParagraph"/>
                        <w:numPr>
                          <w:ilvl w:val="0"/>
                          <w:numId w:val="19"/>
                        </w:numPr>
                        <w:rPr>
                          <w:rFonts w:cstheme="minorHAnsi"/>
                          <w:sz w:val="36"/>
                          <w:szCs w:val="44"/>
                          <w:lang w:val="en-US"/>
                        </w:rPr>
                      </w:pPr>
                      <w:r w:rsidRPr="002E180F">
                        <w:rPr>
                          <w:rFonts w:cstheme="minorHAnsi"/>
                          <w:b/>
                          <w:bCs/>
                          <w:sz w:val="28"/>
                          <w:szCs w:val="52"/>
                          <w:lang w:val="en-US"/>
                        </w:rPr>
                        <w:t>Alphabet Fish</w:t>
                      </w:r>
                      <w:r w:rsidR="006E54DC">
                        <w:rPr>
                          <w:rFonts w:cstheme="minorHAnsi"/>
                          <w:b/>
                          <w:bCs/>
                          <w:sz w:val="28"/>
                          <w:szCs w:val="52"/>
                          <w:lang w:val="en-US"/>
                        </w:rPr>
                        <w:t xml:space="preserve">  </w:t>
                      </w:r>
                      <w:r w:rsidR="00017047" w:rsidRPr="00CC006E">
                        <w:rPr>
                          <w:rFonts w:cstheme="minorHAnsi"/>
                          <w:sz w:val="24"/>
                          <w:szCs w:val="48"/>
                          <w:lang w:val="en-US"/>
                        </w:rPr>
                        <w:t xml:space="preserve">[Groups of </w:t>
                      </w:r>
                      <w:r w:rsidR="00BA7A97" w:rsidRPr="00CC006E">
                        <w:rPr>
                          <w:rFonts w:cstheme="minorHAnsi"/>
                          <w:sz w:val="24"/>
                          <w:szCs w:val="48"/>
                          <w:lang w:val="en-US"/>
                        </w:rPr>
                        <w:t>2</w:t>
                      </w:r>
                      <w:r w:rsidR="00017047" w:rsidRPr="00CC006E">
                        <w:rPr>
                          <w:rFonts w:cstheme="minorHAnsi"/>
                          <w:sz w:val="24"/>
                          <w:szCs w:val="48"/>
                          <w:lang w:val="en-US"/>
                        </w:rPr>
                        <w:t xml:space="preserve"> – </w:t>
                      </w:r>
                      <w:r w:rsidR="00BA7A97" w:rsidRPr="00CC006E">
                        <w:rPr>
                          <w:rFonts w:cstheme="minorHAnsi"/>
                          <w:sz w:val="24"/>
                          <w:szCs w:val="48"/>
                          <w:lang w:val="en-US"/>
                        </w:rPr>
                        <w:t>3</w:t>
                      </w:r>
                      <w:r w:rsidR="00017047" w:rsidRPr="00CC006E">
                        <w:rPr>
                          <w:rFonts w:cstheme="minorHAnsi"/>
                          <w:sz w:val="24"/>
                          <w:szCs w:val="48"/>
                          <w:lang w:val="en-US"/>
                        </w:rPr>
                        <w:t xml:space="preserve"> players]</w:t>
                      </w:r>
                      <w:r w:rsidR="00017047" w:rsidRPr="00CC006E">
                        <w:rPr>
                          <w:rFonts w:cstheme="minorHAnsi"/>
                          <w:b/>
                          <w:bCs/>
                          <w:sz w:val="24"/>
                          <w:szCs w:val="48"/>
                          <w:lang w:val="en-US"/>
                        </w:rPr>
                        <w:t xml:space="preserve"> </w:t>
                      </w:r>
                      <w:r w:rsidR="000B77E6" w:rsidRPr="00CC006E">
                        <w:rPr>
                          <w:rFonts w:cstheme="minorHAnsi"/>
                          <w:b/>
                          <w:bCs/>
                          <w:sz w:val="24"/>
                          <w:szCs w:val="48"/>
                          <w:lang w:val="en-US"/>
                        </w:rPr>
                        <w:br/>
                      </w:r>
                      <w:r w:rsidR="000B77E6" w:rsidRPr="002E180F">
                        <w:rPr>
                          <w:rFonts w:cstheme="minorHAnsi"/>
                          <w:sz w:val="28"/>
                          <w:szCs w:val="52"/>
                          <w:lang w:val="en-US"/>
                        </w:rPr>
                        <w:t xml:space="preserve">The aim of the game is </w:t>
                      </w:r>
                      <w:r w:rsidR="00E84318" w:rsidRPr="002E180F">
                        <w:rPr>
                          <w:rFonts w:cstheme="minorHAnsi"/>
                          <w:sz w:val="28"/>
                          <w:szCs w:val="44"/>
                          <w:lang w:val="en-US"/>
                        </w:rPr>
                        <w:t xml:space="preserve">to </w:t>
                      </w:r>
                      <w:r w:rsidR="002903EB" w:rsidRPr="002E180F">
                        <w:rPr>
                          <w:rFonts w:cstheme="minorHAnsi"/>
                          <w:sz w:val="28"/>
                          <w:szCs w:val="44"/>
                          <w:lang w:val="en-US"/>
                        </w:rPr>
                        <w:t>collect</w:t>
                      </w:r>
                      <w:r w:rsidRPr="002E180F">
                        <w:rPr>
                          <w:rFonts w:cstheme="minorHAnsi"/>
                          <w:sz w:val="28"/>
                          <w:szCs w:val="44"/>
                          <w:lang w:val="en-US"/>
                        </w:rPr>
                        <w:t xml:space="preserve"> </w:t>
                      </w:r>
                      <w:r w:rsidR="002903EB" w:rsidRPr="002E180F">
                        <w:rPr>
                          <w:rFonts w:cstheme="minorHAnsi"/>
                          <w:sz w:val="28"/>
                          <w:szCs w:val="44"/>
                          <w:lang w:val="en-US"/>
                        </w:rPr>
                        <w:t>pairs of</w:t>
                      </w:r>
                      <w:r w:rsidRPr="002E180F">
                        <w:rPr>
                          <w:rFonts w:cstheme="minorHAnsi"/>
                          <w:sz w:val="28"/>
                          <w:szCs w:val="44"/>
                          <w:lang w:val="en-US"/>
                        </w:rPr>
                        <w:t xml:space="preserve"> cards </w:t>
                      </w:r>
                      <w:r w:rsidR="002903EB" w:rsidRPr="002E180F">
                        <w:rPr>
                          <w:rFonts w:cstheme="minorHAnsi"/>
                          <w:sz w:val="28"/>
                          <w:szCs w:val="44"/>
                          <w:lang w:val="en-US"/>
                        </w:rPr>
                        <w:t>with the</w:t>
                      </w:r>
                      <w:r w:rsidRPr="002E180F">
                        <w:rPr>
                          <w:rFonts w:cstheme="minorHAnsi"/>
                          <w:sz w:val="28"/>
                          <w:szCs w:val="44"/>
                          <w:lang w:val="en-US"/>
                        </w:rPr>
                        <w:t xml:space="preserve"> same-letter. </w:t>
                      </w:r>
                      <w:r w:rsidR="002903EB" w:rsidRPr="002E180F">
                        <w:rPr>
                          <w:rFonts w:cstheme="minorHAnsi"/>
                          <w:sz w:val="28"/>
                          <w:szCs w:val="44"/>
                          <w:lang w:val="en-US"/>
                        </w:rPr>
                        <w:t xml:space="preserve">Use </w:t>
                      </w:r>
                      <w:r w:rsidR="00BA7A97" w:rsidRPr="002E180F">
                        <w:rPr>
                          <w:rFonts w:cstheme="minorHAnsi"/>
                          <w:sz w:val="28"/>
                          <w:szCs w:val="44"/>
                          <w:lang w:val="en-US"/>
                        </w:rPr>
                        <w:t>two</w:t>
                      </w:r>
                      <w:r w:rsidRPr="002E180F">
                        <w:rPr>
                          <w:rFonts w:cstheme="minorHAnsi"/>
                          <w:sz w:val="28"/>
                          <w:szCs w:val="44"/>
                          <w:lang w:val="en-US"/>
                        </w:rPr>
                        <w:t xml:space="preserve"> sets of alphabet tiles</w:t>
                      </w:r>
                      <w:r w:rsidR="002903EB" w:rsidRPr="002E180F">
                        <w:rPr>
                          <w:rFonts w:cstheme="minorHAnsi"/>
                          <w:sz w:val="28"/>
                          <w:szCs w:val="44"/>
                          <w:lang w:val="en-US"/>
                        </w:rPr>
                        <w:t xml:space="preserve"> to make the game easier</w:t>
                      </w:r>
                      <w:r w:rsidRPr="002E180F">
                        <w:rPr>
                          <w:rFonts w:cstheme="minorHAnsi"/>
                          <w:sz w:val="28"/>
                          <w:szCs w:val="44"/>
                          <w:lang w:val="en-US"/>
                        </w:rPr>
                        <w:t xml:space="preserve">. </w:t>
                      </w:r>
                    </w:p>
                    <w:p w14:paraId="3DA01BFE" w14:textId="15C6651A" w:rsidR="00DC5F84" w:rsidRPr="00DC5F84" w:rsidRDefault="00DC5F84" w:rsidP="00165DC1">
                      <w:pPr>
                        <w:pStyle w:val="ListParagraph"/>
                        <w:numPr>
                          <w:ilvl w:val="0"/>
                          <w:numId w:val="20"/>
                        </w:numPr>
                        <w:ind w:left="1134" w:hanging="425"/>
                        <w:rPr>
                          <w:rFonts w:cstheme="minorHAnsi"/>
                          <w:sz w:val="44"/>
                          <w:szCs w:val="52"/>
                          <w:lang w:val="en-US"/>
                        </w:rPr>
                      </w:pPr>
                      <w:r w:rsidRPr="00DC5F84">
                        <w:rPr>
                          <w:rFonts w:cstheme="minorHAnsi"/>
                          <w:sz w:val="28"/>
                          <w:szCs w:val="36"/>
                          <w:lang w:val="en-US"/>
                        </w:rPr>
                        <w:t xml:space="preserve">Shuffle the cards and deal out seven cards to each player, leaving the rest </w:t>
                      </w:r>
                      <w:r w:rsidR="00017047">
                        <w:rPr>
                          <w:rFonts w:cstheme="minorHAnsi"/>
                          <w:sz w:val="28"/>
                          <w:szCs w:val="36"/>
                          <w:lang w:val="en-US"/>
                        </w:rPr>
                        <w:t xml:space="preserve">in a deck </w:t>
                      </w:r>
                      <w:r w:rsidR="00017047" w:rsidRPr="00DC5F84">
                        <w:rPr>
                          <w:rFonts w:cstheme="minorHAnsi"/>
                          <w:sz w:val="28"/>
                          <w:szCs w:val="36"/>
                          <w:lang w:val="en-US"/>
                        </w:rPr>
                        <w:t xml:space="preserve">face down </w:t>
                      </w:r>
                      <w:r w:rsidRPr="00DC5F84">
                        <w:rPr>
                          <w:rFonts w:cstheme="minorHAnsi"/>
                          <w:sz w:val="28"/>
                          <w:szCs w:val="36"/>
                          <w:lang w:val="en-US"/>
                        </w:rPr>
                        <w:t>in the cent</w:t>
                      </w:r>
                      <w:r w:rsidR="00017047">
                        <w:rPr>
                          <w:rFonts w:cstheme="minorHAnsi"/>
                          <w:sz w:val="28"/>
                          <w:szCs w:val="36"/>
                          <w:lang w:val="en-US"/>
                        </w:rPr>
                        <w:t>re</w:t>
                      </w:r>
                      <w:r w:rsidRPr="00DC5F84">
                        <w:rPr>
                          <w:rFonts w:cstheme="minorHAnsi"/>
                          <w:sz w:val="28"/>
                          <w:szCs w:val="36"/>
                          <w:lang w:val="en-US"/>
                        </w:rPr>
                        <w:t>.</w:t>
                      </w:r>
                    </w:p>
                    <w:p w14:paraId="7639AE40" w14:textId="77777777" w:rsidR="00017047" w:rsidRPr="00017047" w:rsidRDefault="00DC5F84" w:rsidP="00165DC1">
                      <w:pPr>
                        <w:pStyle w:val="ListParagraph"/>
                        <w:numPr>
                          <w:ilvl w:val="0"/>
                          <w:numId w:val="20"/>
                        </w:numPr>
                        <w:shd w:val="clear" w:color="auto" w:fill="F9F9F9"/>
                        <w:spacing w:after="0" w:line="240" w:lineRule="auto"/>
                        <w:ind w:left="1134" w:hanging="425"/>
                        <w:rPr>
                          <w:rFonts w:cstheme="minorHAnsi"/>
                          <w:szCs w:val="28"/>
                          <w:lang w:val="en-US"/>
                        </w:rPr>
                      </w:pPr>
                      <w:r w:rsidRPr="00017047">
                        <w:rPr>
                          <w:rFonts w:cstheme="minorHAnsi"/>
                          <w:sz w:val="28"/>
                          <w:szCs w:val="36"/>
                          <w:lang w:val="en-US"/>
                        </w:rPr>
                        <w:t xml:space="preserve">Students check their cards for </w:t>
                      </w:r>
                      <w:r w:rsidR="002903EB" w:rsidRPr="00017047">
                        <w:rPr>
                          <w:rFonts w:cstheme="minorHAnsi"/>
                          <w:sz w:val="28"/>
                          <w:szCs w:val="36"/>
                          <w:lang w:val="en-US"/>
                        </w:rPr>
                        <w:t>pairs with the</w:t>
                      </w:r>
                      <w:r w:rsidRPr="00017047">
                        <w:rPr>
                          <w:rFonts w:cstheme="minorHAnsi"/>
                          <w:sz w:val="28"/>
                          <w:szCs w:val="36"/>
                          <w:lang w:val="en-US"/>
                        </w:rPr>
                        <w:t xml:space="preserve"> same letter</w:t>
                      </w:r>
                      <w:r w:rsidR="002903EB" w:rsidRPr="00017047">
                        <w:rPr>
                          <w:rFonts w:cstheme="minorHAnsi"/>
                          <w:sz w:val="28"/>
                          <w:szCs w:val="36"/>
                          <w:lang w:val="en-US"/>
                        </w:rPr>
                        <w:t xml:space="preserve"> and put these cards on the table in front of them</w:t>
                      </w:r>
                      <w:r w:rsidRPr="00017047">
                        <w:rPr>
                          <w:rFonts w:cstheme="minorHAnsi"/>
                          <w:sz w:val="28"/>
                          <w:szCs w:val="36"/>
                          <w:lang w:val="en-US"/>
                        </w:rPr>
                        <w:t xml:space="preserve">. </w:t>
                      </w:r>
                    </w:p>
                    <w:p w14:paraId="58B76E9F" w14:textId="078F6101" w:rsidR="002903EB" w:rsidRPr="00017047" w:rsidRDefault="002903EB" w:rsidP="00165DC1">
                      <w:pPr>
                        <w:pStyle w:val="ListParagraph"/>
                        <w:numPr>
                          <w:ilvl w:val="0"/>
                          <w:numId w:val="20"/>
                        </w:numPr>
                        <w:shd w:val="clear" w:color="auto" w:fill="F9F9F9"/>
                        <w:spacing w:after="0" w:line="240" w:lineRule="auto"/>
                        <w:ind w:left="1134" w:hanging="425"/>
                        <w:rPr>
                          <w:rFonts w:cstheme="minorHAnsi"/>
                          <w:sz w:val="28"/>
                          <w:szCs w:val="36"/>
                          <w:lang w:val="en-US"/>
                        </w:rPr>
                      </w:pPr>
                      <w:r w:rsidRPr="00017047">
                        <w:rPr>
                          <w:rFonts w:cstheme="minorHAnsi"/>
                          <w:sz w:val="28"/>
                          <w:szCs w:val="36"/>
                          <w:lang w:val="en-US"/>
                        </w:rPr>
                        <w:t>The first student asks the student on their left if they have a particular card e.g. ‘Do you have a</w:t>
                      </w:r>
                      <w:r w:rsidR="00017047">
                        <w:rPr>
                          <w:rFonts w:cstheme="minorHAnsi"/>
                          <w:sz w:val="28"/>
                          <w:szCs w:val="36"/>
                          <w:lang w:val="en-US"/>
                        </w:rPr>
                        <w:t xml:space="preserve"> </w:t>
                      </w:r>
                      <w:r w:rsidR="00017047" w:rsidRPr="00017047">
                        <w:rPr>
                          <w:rFonts w:cstheme="minorHAnsi"/>
                          <w:b/>
                          <w:bCs/>
                          <w:i/>
                          <w:iCs/>
                          <w:sz w:val="28"/>
                          <w:szCs w:val="36"/>
                          <w:lang w:val="en-US"/>
                        </w:rPr>
                        <w:t>t</w:t>
                      </w:r>
                      <w:r w:rsidRPr="00017047">
                        <w:rPr>
                          <w:rFonts w:cstheme="minorHAnsi"/>
                          <w:sz w:val="28"/>
                          <w:szCs w:val="36"/>
                          <w:lang w:val="en-US"/>
                        </w:rPr>
                        <w:t>?</w:t>
                      </w:r>
                      <w:r w:rsidR="00017047">
                        <w:rPr>
                          <w:rFonts w:cstheme="minorHAnsi"/>
                          <w:sz w:val="28"/>
                          <w:szCs w:val="36"/>
                          <w:lang w:val="en-US"/>
                        </w:rPr>
                        <w:t>’</w:t>
                      </w:r>
                    </w:p>
                    <w:p w14:paraId="0DCFD442" w14:textId="7B4AF54A" w:rsidR="002903EB" w:rsidRPr="002903EB" w:rsidRDefault="00DC5F84" w:rsidP="002E180F">
                      <w:pPr>
                        <w:pStyle w:val="ListParagraph"/>
                        <w:numPr>
                          <w:ilvl w:val="0"/>
                          <w:numId w:val="4"/>
                        </w:numPr>
                        <w:shd w:val="clear" w:color="auto" w:fill="F9F9F9"/>
                        <w:spacing w:after="0" w:line="240" w:lineRule="auto"/>
                        <w:ind w:left="1134" w:hanging="425"/>
                        <w:rPr>
                          <w:rFonts w:cstheme="minorHAnsi"/>
                          <w:szCs w:val="28"/>
                          <w:lang w:val="en-US"/>
                        </w:rPr>
                      </w:pPr>
                      <w:r w:rsidRPr="002903EB">
                        <w:rPr>
                          <w:rFonts w:cstheme="minorHAnsi"/>
                          <w:sz w:val="28"/>
                          <w:szCs w:val="36"/>
                          <w:lang w:val="en-US"/>
                        </w:rPr>
                        <w:t xml:space="preserve">If that student has a </w:t>
                      </w:r>
                      <w:r w:rsidRPr="00017047">
                        <w:rPr>
                          <w:rFonts w:cstheme="minorHAnsi"/>
                          <w:b/>
                          <w:bCs/>
                          <w:i/>
                          <w:iCs/>
                          <w:sz w:val="28"/>
                          <w:szCs w:val="36"/>
                          <w:lang w:val="en-US"/>
                        </w:rPr>
                        <w:t>t,</w:t>
                      </w:r>
                      <w:r w:rsidRPr="002903EB">
                        <w:rPr>
                          <w:rFonts w:cstheme="minorHAnsi"/>
                          <w:sz w:val="28"/>
                          <w:szCs w:val="36"/>
                          <w:lang w:val="en-US"/>
                        </w:rPr>
                        <w:t xml:space="preserve"> </w:t>
                      </w:r>
                      <w:r w:rsidR="002903EB" w:rsidRPr="002903EB">
                        <w:rPr>
                          <w:rFonts w:cstheme="minorHAnsi"/>
                          <w:sz w:val="28"/>
                          <w:szCs w:val="36"/>
                          <w:lang w:val="en-US"/>
                        </w:rPr>
                        <w:t>he/</w:t>
                      </w:r>
                      <w:r w:rsidRPr="002903EB">
                        <w:rPr>
                          <w:rFonts w:cstheme="minorHAnsi"/>
                          <w:sz w:val="28"/>
                          <w:szCs w:val="36"/>
                          <w:lang w:val="en-US"/>
                        </w:rPr>
                        <w:t>she says</w:t>
                      </w:r>
                      <w:r w:rsidR="002903EB" w:rsidRPr="002903EB">
                        <w:rPr>
                          <w:rFonts w:cstheme="minorHAnsi"/>
                          <w:sz w:val="28"/>
                          <w:szCs w:val="36"/>
                          <w:lang w:val="en-US"/>
                        </w:rPr>
                        <w:t xml:space="preserve"> ‘</w:t>
                      </w:r>
                      <w:r w:rsidRPr="002903EB">
                        <w:rPr>
                          <w:rFonts w:cstheme="minorHAnsi"/>
                          <w:sz w:val="28"/>
                          <w:szCs w:val="36"/>
                          <w:lang w:val="en-US"/>
                        </w:rPr>
                        <w:t>Yes I do</w:t>
                      </w:r>
                      <w:r w:rsidR="00E84318">
                        <w:rPr>
                          <w:rFonts w:cstheme="minorHAnsi"/>
                          <w:sz w:val="28"/>
                          <w:szCs w:val="36"/>
                          <w:lang w:val="en-US"/>
                        </w:rPr>
                        <w:t>,</w:t>
                      </w:r>
                      <w:r w:rsidR="002903EB" w:rsidRPr="002903EB">
                        <w:rPr>
                          <w:rFonts w:cstheme="minorHAnsi"/>
                          <w:sz w:val="28"/>
                          <w:szCs w:val="36"/>
                          <w:lang w:val="en-US"/>
                        </w:rPr>
                        <w:t xml:space="preserve">’ </w:t>
                      </w:r>
                      <w:r w:rsidR="00E84318">
                        <w:rPr>
                          <w:rFonts w:cstheme="minorHAnsi"/>
                          <w:sz w:val="28"/>
                          <w:szCs w:val="36"/>
                          <w:lang w:val="en-US"/>
                        </w:rPr>
                        <w:t xml:space="preserve">and </w:t>
                      </w:r>
                      <w:r w:rsidRPr="002903EB">
                        <w:rPr>
                          <w:rFonts w:cstheme="minorHAnsi"/>
                          <w:sz w:val="28"/>
                          <w:szCs w:val="36"/>
                          <w:lang w:val="en-US"/>
                        </w:rPr>
                        <w:t>hands the</w:t>
                      </w:r>
                      <w:r w:rsidR="002903EB" w:rsidRPr="002903EB">
                        <w:rPr>
                          <w:rFonts w:cstheme="minorHAnsi"/>
                          <w:sz w:val="28"/>
                          <w:szCs w:val="36"/>
                          <w:lang w:val="en-US"/>
                        </w:rPr>
                        <w:t xml:space="preserve"> card</w:t>
                      </w:r>
                      <w:r w:rsidRPr="002903EB">
                        <w:rPr>
                          <w:rFonts w:cstheme="minorHAnsi"/>
                          <w:sz w:val="28"/>
                          <w:szCs w:val="36"/>
                          <w:lang w:val="en-US"/>
                        </w:rPr>
                        <w:t xml:space="preserve"> over. The student </w:t>
                      </w:r>
                      <w:r w:rsidR="002903EB">
                        <w:rPr>
                          <w:rFonts w:cstheme="minorHAnsi"/>
                          <w:sz w:val="28"/>
                          <w:szCs w:val="36"/>
                          <w:lang w:val="en-US"/>
                        </w:rPr>
                        <w:t>put</w:t>
                      </w:r>
                      <w:r w:rsidR="00017047">
                        <w:rPr>
                          <w:rFonts w:cstheme="minorHAnsi"/>
                          <w:sz w:val="28"/>
                          <w:szCs w:val="36"/>
                          <w:lang w:val="en-US"/>
                        </w:rPr>
                        <w:t>s</w:t>
                      </w:r>
                      <w:r w:rsidR="002903EB">
                        <w:rPr>
                          <w:rFonts w:cstheme="minorHAnsi"/>
                          <w:sz w:val="28"/>
                          <w:szCs w:val="36"/>
                          <w:lang w:val="en-US"/>
                        </w:rPr>
                        <w:t xml:space="preserve"> the</w:t>
                      </w:r>
                      <w:r w:rsidR="007C7758">
                        <w:rPr>
                          <w:rFonts w:cstheme="minorHAnsi"/>
                          <w:sz w:val="28"/>
                          <w:szCs w:val="36"/>
                          <w:lang w:val="en-US"/>
                        </w:rPr>
                        <w:t xml:space="preserve"> pair of</w:t>
                      </w:r>
                      <w:r w:rsidR="002903EB">
                        <w:rPr>
                          <w:rFonts w:cstheme="minorHAnsi"/>
                          <w:sz w:val="28"/>
                          <w:szCs w:val="36"/>
                          <w:lang w:val="en-US"/>
                        </w:rPr>
                        <w:t xml:space="preserve"> cards on the table in front of them</w:t>
                      </w:r>
                      <w:r w:rsidR="004227B1">
                        <w:rPr>
                          <w:rFonts w:cstheme="minorHAnsi"/>
                          <w:sz w:val="28"/>
                          <w:szCs w:val="36"/>
                          <w:lang w:val="en-US"/>
                        </w:rPr>
                        <w:t xml:space="preserve"> for counting later</w:t>
                      </w:r>
                      <w:r w:rsidR="002903EB" w:rsidRPr="00DC5F84">
                        <w:rPr>
                          <w:rFonts w:cstheme="minorHAnsi"/>
                          <w:sz w:val="28"/>
                          <w:szCs w:val="36"/>
                          <w:lang w:val="en-US"/>
                        </w:rPr>
                        <w:t>.</w:t>
                      </w:r>
                      <w:r w:rsidR="002903EB">
                        <w:rPr>
                          <w:rFonts w:cstheme="minorHAnsi"/>
                          <w:sz w:val="28"/>
                          <w:szCs w:val="36"/>
                          <w:lang w:val="en-US"/>
                        </w:rPr>
                        <w:t xml:space="preserve"> </w:t>
                      </w:r>
                    </w:p>
                    <w:p w14:paraId="6F7515A4" w14:textId="70E5E423" w:rsidR="00DC5F84" w:rsidRDefault="00DC5F84" w:rsidP="002E180F">
                      <w:pPr>
                        <w:pStyle w:val="ListParagraph"/>
                        <w:numPr>
                          <w:ilvl w:val="0"/>
                          <w:numId w:val="4"/>
                        </w:numPr>
                        <w:shd w:val="clear" w:color="auto" w:fill="F9F9F9"/>
                        <w:spacing w:after="0" w:line="240" w:lineRule="auto"/>
                        <w:ind w:left="1134" w:hanging="425"/>
                        <w:rPr>
                          <w:rFonts w:cstheme="minorHAnsi"/>
                          <w:sz w:val="28"/>
                          <w:szCs w:val="36"/>
                          <w:lang w:val="en-US"/>
                        </w:rPr>
                      </w:pPr>
                      <w:r w:rsidRPr="002903EB">
                        <w:rPr>
                          <w:rFonts w:cstheme="minorHAnsi"/>
                          <w:sz w:val="28"/>
                          <w:szCs w:val="36"/>
                          <w:lang w:val="en-US"/>
                        </w:rPr>
                        <w:t xml:space="preserve">If the student doesn’t have a </w:t>
                      </w:r>
                      <w:r w:rsidRPr="002903EB">
                        <w:rPr>
                          <w:rFonts w:cstheme="minorHAnsi"/>
                          <w:b/>
                          <w:bCs/>
                          <w:i/>
                          <w:iCs/>
                          <w:sz w:val="28"/>
                          <w:szCs w:val="36"/>
                          <w:lang w:val="en-US"/>
                        </w:rPr>
                        <w:t>t</w:t>
                      </w:r>
                      <w:r w:rsidRPr="002903EB">
                        <w:rPr>
                          <w:rFonts w:cstheme="minorHAnsi"/>
                          <w:sz w:val="28"/>
                          <w:szCs w:val="36"/>
                          <w:lang w:val="en-US"/>
                        </w:rPr>
                        <w:t xml:space="preserve">, </w:t>
                      </w:r>
                      <w:r w:rsidR="002903EB">
                        <w:rPr>
                          <w:rFonts w:cstheme="minorHAnsi"/>
                          <w:sz w:val="28"/>
                          <w:szCs w:val="36"/>
                          <w:lang w:val="en-US"/>
                        </w:rPr>
                        <w:t>he/</w:t>
                      </w:r>
                      <w:r w:rsidRPr="002903EB">
                        <w:rPr>
                          <w:rFonts w:cstheme="minorHAnsi"/>
                          <w:sz w:val="28"/>
                          <w:szCs w:val="36"/>
                          <w:lang w:val="en-US"/>
                        </w:rPr>
                        <w:t>she says</w:t>
                      </w:r>
                      <w:r w:rsidR="002903EB">
                        <w:rPr>
                          <w:rFonts w:cstheme="minorHAnsi"/>
                          <w:sz w:val="28"/>
                          <w:szCs w:val="36"/>
                          <w:lang w:val="en-US"/>
                        </w:rPr>
                        <w:t xml:space="preserve"> ‘</w:t>
                      </w:r>
                      <w:r w:rsidRPr="002903EB">
                        <w:rPr>
                          <w:rFonts w:cstheme="minorHAnsi"/>
                          <w:sz w:val="28"/>
                          <w:szCs w:val="36"/>
                          <w:lang w:val="en-US"/>
                        </w:rPr>
                        <w:t>No I don’t</w:t>
                      </w:r>
                      <w:r w:rsidR="007C7758">
                        <w:rPr>
                          <w:rFonts w:cstheme="minorHAnsi"/>
                          <w:sz w:val="28"/>
                          <w:szCs w:val="36"/>
                          <w:lang w:val="en-US"/>
                        </w:rPr>
                        <w:t>. F</w:t>
                      </w:r>
                      <w:r w:rsidRPr="002903EB">
                        <w:rPr>
                          <w:rFonts w:cstheme="minorHAnsi"/>
                          <w:sz w:val="28"/>
                          <w:szCs w:val="36"/>
                          <w:lang w:val="en-US"/>
                        </w:rPr>
                        <w:t>ish!</w:t>
                      </w:r>
                      <w:r w:rsidR="002903EB">
                        <w:rPr>
                          <w:rFonts w:cstheme="minorHAnsi"/>
                          <w:sz w:val="28"/>
                          <w:szCs w:val="36"/>
                          <w:lang w:val="en-US"/>
                        </w:rPr>
                        <w:t>’ T</w:t>
                      </w:r>
                      <w:r w:rsidRPr="002903EB">
                        <w:rPr>
                          <w:rFonts w:cstheme="minorHAnsi"/>
                          <w:sz w:val="28"/>
                          <w:szCs w:val="36"/>
                          <w:lang w:val="en-US"/>
                        </w:rPr>
                        <w:t xml:space="preserve">he first player takes a card from the </w:t>
                      </w:r>
                      <w:r w:rsidR="00017047">
                        <w:rPr>
                          <w:rFonts w:cstheme="minorHAnsi"/>
                          <w:sz w:val="28"/>
                          <w:szCs w:val="36"/>
                          <w:lang w:val="en-US"/>
                        </w:rPr>
                        <w:t>deck</w:t>
                      </w:r>
                      <w:r w:rsidRPr="002903EB">
                        <w:rPr>
                          <w:rFonts w:cstheme="minorHAnsi"/>
                          <w:sz w:val="28"/>
                          <w:szCs w:val="36"/>
                          <w:lang w:val="en-US"/>
                        </w:rPr>
                        <w:t>. The turn goes to the next player who asks the person on the left for a card.</w:t>
                      </w:r>
                    </w:p>
                    <w:p w14:paraId="79CC32C1" w14:textId="04FFD45A" w:rsidR="00DC5F84" w:rsidRPr="00017047" w:rsidRDefault="00017047" w:rsidP="002E180F">
                      <w:pPr>
                        <w:pStyle w:val="ListParagraph"/>
                        <w:numPr>
                          <w:ilvl w:val="0"/>
                          <w:numId w:val="4"/>
                        </w:numPr>
                        <w:shd w:val="clear" w:color="auto" w:fill="F9F9F9"/>
                        <w:spacing w:after="0" w:line="240" w:lineRule="auto"/>
                        <w:ind w:left="1134" w:hanging="425"/>
                        <w:rPr>
                          <w:rFonts w:cstheme="minorHAnsi"/>
                          <w:sz w:val="36"/>
                          <w:szCs w:val="44"/>
                          <w:lang w:val="en-US"/>
                        </w:rPr>
                      </w:pPr>
                      <w:r w:rsidRPr="00017047">
                        <w:rPr>
                          <w:rFonts w:cstheme="minorHAnsi"/>
                          <w:sz w:val="28"/>
                          <w:szCs w:val="36"/>
                          <w:lang w:val="en-US"/>
                        </w:rPr>
                        <w:t xml:space="preserve">The game </w:t>
                      </w:r>
                      <w:r w:rsidR="00DC5F84" w:rsidRPr="00017047">
                        <w:rPr>
                          <w:rFonts w:cstheme="minorHAnsi"/>
                          <w:sz w:val="28"/>
                          <w:szCs w:val="36"/>
                          <w:lang w:val="en-US"/>
                        </w:rPr>
                        <w:t>continues until one player is left with no cards in their hand.</w:t>
                      </w:r>
                    </w:p>
                    <w:p w14:paraId="183F0933" w14:textId="7BE579BD" w:rsidR="00E566BB" w:rsidRPr="00017047" w:rsidRDefault="00DC5F84" w:rsidP="002E180F">
                      <w:pPr>
                        <w:pStyle w:val="ListParagraph"/>
                        <w:numPr>
                          <w:ilvl w:val="0"/>
                          <w:numId w:val="4"/>
                        </w:numPr>
                        <w:shd w:val="clear" w:color="auto" w:fill="F9F9F9"/>
                        <w:spacing w:after="0" w:line="240" w:lineRule="auto"/>
                        <w:ind w:left="1134" w:hanging="425"/>
                        <w:rPr>
                          <w:rFonts w:cstheme="minorHAnsi"/>
                          <w:szCs w:val="28"/>
                          <w:lang w:val="en-US"/>
                        </w:rPr>
                      </w:pPr>
                      <w:r w:rsidRPr="00017047">
                        <w:rPr>
                          <w:rFonts w:cstheme="minorHAnsi"/>
                          <w:sz w:val="28"/>
                          <w:szCs w:val="36"/>
                          <w:lang w:val="en-US"/>
                        </w:rPr>
                        <w:t>To score</w:t>
                      </w:r>
                      <w:r w:rsidR="007C7758">
                        <w:rPr>
                          <w:rFonts w:cstheme="minorHAnsi"/>
                          <w:sz w:val="28"/>
                          <w:szCs w:val="36"/>
                          <w:lang w:val="en-US"/>
                        </w:rPr>
                        <w:t>: S</w:t>
                      </w:r>
                      <w:r w:rsidR="00017047" w:rsidRPr="00017047">
                        <w:rPr>
                          <w:rFonts w:cstheme="minorHAnsi"/>
                          <w:sz w:val="28"/>
                          <w:szCs w:val="36"/>
                          <w:lang w:val="en-US"/>
                        </w:rPr>
                        <w:t>tudent</w:t>
                      </w:r>
                      <w:r w:rsidR="00BF5218">
                        <w:rPr>
                          <w:rFonts w:cstheme="minorHAnsi"/>
                          <w:sz w:val="28"/>
                          <w:szCs w:val="36"/>
                          <w:lang w:val="en-US"/>
                        </w:rPr>
                        <w:t>s</w:t>
                      </w:r>
                      <w:r w:rsidR="00017047" w:rsidRPr="00017047">
                        <w:rPr>
                          <w:rFonts w:cstheme="minorHAnsi"/>
                          <w:sz w:val="28"/>
                          <w:szCs w:val="36"/>
                          <w:lang w:val="en-US"/>
                        </w:rPr>
                        <w:t xml:space="preserve"> count</w:t>
                      </w:r>
                      <w:r w:rsidR="007C7758">
                        <w:rPr>
                          <w:rFonts w:cstheme="minorHAnsi"/>
                          <w:sz w:val="28"/>
                          <w:szCs w:val="36"/>
                          <w:lang w:val="en-US"/>
                        </w:rPr>
                        <w:t xml:space="preserve"> </w:t>
                      </w:r>
                      <w:r w:rsidR="00017047" w:rsidRPr="00017047">
                        <w:rPr>
                          <w:rFonts w:cstheme="minorHAnsi"/>
                          <w:sz w:val="28"/>
                          <w:szCs w:val="36"/>
                          <w:lang w:val="en-US"/>
                        </w:rPr>
                        <w:t>their pairs</w:t>
                      </w:r>
                      <w:r w:rsidR="00BF5218">
                        <w:rPr>
                          <w:rFonts w:cstheme="minorHAnsi"/>
                          <w:sz w:val="28"/>
                          <w:szCs w:val="36"/>
                          <w:lang w:val="en-US"/>
                        </w:rPr>
                        <w:t>.</w:t>
                      </w:r>
                      <w:r w:rsidR="00017047" w:rsidRPr="00017047">
                        <w:rPr>
                          <w:rFonts w:cstheme="minorHAnsi"/>
                          <w:sz w:val="28"/>
                          <w:szCs w:val="36"/>
                          <w:lang w:val="en-US"/>
                        </w:rPr>
                        <w:t xml:space="preserve"> The winner has the most p</w:t>
                      </w:r>
                      <w:r w:rsidR="00BF5218">
                        <w:rPr>
                          <w:rFonts w:cstheme="minorHAnsi"/>
                          <w:sz w:val="28"/>
                          <w:szCs w:val="36"/>
                          <w:lang w:val="en-US"/>
                        </w:rPr>
                        <w:t>air</w:t>
                      </w:r>
                      <w:r w:rsidR="00017047" w:rsidRPr="00017047">
                        <w:rPr>
                          <w:rFonts w:cstheme="minorHAnsi"/>
                          <w:sz w:val="28"/>
                          <w:szCs w:val="36"/>
                          <w:lang w:val="en-US"/>
                        </w:rPr>
                        <w:t xml:space="preserve">s. </w:t>
                      </w:r>
                    </w:p>
                    <w:p w14:paraId="69AC7630" w14:textId="77777777" w:rsidR="00E566BB" w:rsidRDefault="00E566BB" w:rsidP="00017047">
                      <w:pPr>
                        <w:shd w:val="clear" w:color="auto" w:fill="F9F9F9"/>
                      </w:pPr>
                    </w:p>
                  </w:txbxContent>
                </v:textbox>
                <w10:wrap anchorx="margin"/>
              </v:shape>
            </w:pict>
          </mc:Fallback>
        </mc:AlternateContent>
      </w:r>
    </w:p>
    <w:p w14:paraId="3AE9CB3A" w14:textId="77777777" w:rsidR="002E1A98" w:rsidRPr="00232BB6" w:rsidRDefault="002E1A98" w:rsidP="002E1A98">
      <w:pPr>
        <w:pStyle w:val="ListParagraph"/>
        <w:rPr>
          <w:rFonts w:cstheme="minorHAnsi"/>
          <w:sz w:val="28"/>
          <w:szCs w:val="28"/>
        </w:rPr>
      </w:pPr>
    </w:p>
    <w:p w14:paraId="01BBA93D" w14:textId="77777777" w:rsidR="00E566BB" w:rsidRDefault="00E566BB" w:rsidP="002E1A98">
      <w:pPr>
        <w:rPr>
          <w:rFonts w:cstheme="minorHAnsi"/>
          <w:b/>
          <w:bCs/>
          <w:szCs w:val="28"/>
          <w:lang w:val="en-US"/>
        </w:rPr>
      </w:pPr>
    </w:p>
    <w:p w14:paraId="2E04376F" w14:textId="77777777" w:rsidR="00E566BB" w:rsidRDefault="00E566BB" w:rsidP="002E1A98">
      <w:pPr>
        <w:rPr>
          <w:rFonts w:cstheme="minorHAnsi"/>
          <w:b/>
          <w:bCs/>
          <w:szCs w:val="28"/>
          <w:lang w:val="en-US"/>
        </w:rPr>
      </w:pPr>
    </w:p>
    <w:p w14:paraId="1C26D76A" w14:textId="77777777" w:rsidR="00E566BB" w:rsidRDefault="00E566BB" w:rsidP="002E1A98">
      <w:pPr>
        <w:rPr>
          <w:rFonts w:cstheme="minorHAnsi"/>
          <w:b/>
          <w:bCs/>
          <w:szCs w:val="28"/>
          <w:lang w:val="en-US"/>
        </w:rPr>
      </w:pPr>
    </w:p>
    <w:p w14:paraId="66285FF9" w14:textId="77777777" w:rsidR="00E566BB" w:rsidRDefault="00E566BB" w:rsidP="002E1A98">
      <w:pPr>
        <w:rPr>
          <w:rFonts w:cstheme="minorHAnsi"/>
          <w:b/>
          <w:bCs/>
          <w:szCs w:val="28"/>
          <w:lang w:val="en-US"/>
        </w:rPr>
      </w:pPr>
    </w:p>
    <w:p w14:paraId="53ADCAEB" w14:textId="77777777" w:rsidR="00E566BB" w:rsidRDefault="00E566BB" w:rsidP="002E1A98">
      <w:pPr>
        <w:rPr>
          <w:rFonts w:cstheme="minorHAnsi"/>
          <w:b/>
          <w:bCs/>
          <w:szCs w:val="28"/>
          <w:lang w:val="en-US"/>
        </w:rPr>
      </w:pPr>
    </w:p>
    <w:p w14:paraId="56C6235B" w14:textId="77777777" w:rsidR="00E566BB" w:rsidRDefault="00E566BB" w:rsidP="002E1A98">
      <w:pPr>
        <w:rPr>
          <w:rFonts w:cstheme="minorHAnsi"/>
          <w:b/>
          <w:bCs/>
          <w:szCs w:val="28"/>
          <w:lang w:val="en-US"/>
        </w:rPr>
      </w:pPr>
    </w:p>
    <w:p w14:paraId="36264DCE" w14:textId="6E19223D" w:rsidR="002E1A98" w:rsidRPr="00232BB6" w:rsidRDefault="000242BF" w:rsidP="002E1A98">
      <w:pPr>
        <w:rPr>
          <w:rFonts w:cstheme="minorHAnsi"/>
          <w:b/>
          <w:bCs/>
          <w:szCs w:val="28"/>
          <w:lang w:val="en-US"/>
        </w:rPr>
      </w:pPr>
      <w:r>
        <w:rPr>
          <w:rFonts w:cstheme="minorHAnsi"/>
          <w:b/>
          <w:bCs/>
          <w:szCs w:val="28"/>
          <w:lang w:val="en-US"/>
        </w:rPr>
        <w:t xml:space="preserve"> </w:t>
      </w:r>
    </w:p>
    <w:p w14:paraId="0223CE80" w14:textId="77777777" w:rsidR="006C0471" w:rsidRDefault="006C0471" w:rsidP="002E1A98">
      <w:pPr>
        <w:rPr>
          <w:rFonts w:cstheme="minorHAnsi"/>
          <w:szCs w:val="28"/>
          <w:lang w:val="en-US"/>
        </w:rPr>
      </w:pPr>
    </w:p>
    <w:p w14:paraId="7F4BCFE8" w14:textId="77777777" w:rsidR="006C0471" w:rsidRDefault="006C0471" w:rsidP="002E1A98">
      <w:pPr>
        <w:rPr>
          <w:rFonts w:cstheme="minorHAnsi"/>
          <w:szCs w:val="28"/>
          <w:lang w:val="en-US"/>
        </w:rPr>
      </w:pPr>
    </w:p>
    <w:p w14:paraId="6D578850" w14:textId="77777777" w:rsidR="006C0471" w:rsidRDefault="006C0471" w:rsidP="002E1A98">
      <w:pPr>
        <w:rPr>
          <w:rFonts w:cstheme="minorHAnsi"/>
          <w:szCs w:val="28"/>
          <w:lang w:val="en-US"/>
        </w:rPr>
      </w:pPr>
    </w:p>
    <w:p w14:paraId="16C9F6D5" w14:textId="77777777" w:rsidR="006C0471" w:rsidRDefault="006C0471" w:rsidP="002E1A98">
      <w:pPr>
        <w:rPr>
          <w:rFonts w:cstheme="minorHAnsi"/>
          <w:szCs w:val="28"/>
          <w:lang w:val="en-US"/>
        </w:rPr>
      </w:pPr>
    </w:p>
    <w:p w14:paraId="26ECA25B" w14:textId="77777777" w:rsidR="006C0471" w:rsidRDefault="006C0471" w:rsidP="002E1A98">
      <w:pPr>
        <w:rPr>
          <w:rFonts w:cstheme="minorHAnsi"/>
          <w:szCs w:val="28"/>
          <w:lang w:val="en-US"/>
        </w:rPr>
      </w:pPr>
    </w:p>
    <w:p w14:paraId="01F4FA3E" w14:textId="77777777" w:rsidR="006C0471" w:rsidRDefault="006C0471" w:rsidP="002E1A98">
      <w:pPr>
        <w:rPr>
          <w:rFonts w:cstheme="minorHAnsi"/>
          <w:szCs w:val="28"/>
          <w:lang w:val="en-US"/>
        </w:rPr>
      </w:pPr>
    </w:p>
    <w:p w14:paraId="2063904A" w14:textId="77777777" w:rsidR="006C0471" w:rsidRDefault="006C0471" w:rsidP="002E1A98">
      <w:pPr>
        <w:rPr>
          <w:rFonts w:cstheme="minorHAnsi"/>
          <w:szCs w:val="28"/>
          <w:lang w:val="en-US"/>
        </w:rPr>
      </w:pPr>
    </w:p>
    <w:p w14:paraId="5E645CFC" w14:textId="77777777" w:rsidR="006C0471" w:rsidRDefault="006C0471" w:rsidP="002E1A98">
      <w:pPr>
        <w:rPr>
          <w:rFonts w:cstheme="minorHAnsi"/>
          <w:szCs w:val="28"/>
          <w:lang w:val="en-US"/>
        </w:rPr>
      </w:pPr>
    </w:p>
    <w:p w14:paraId="58AD2AD3" w14:textId="77777777" w:rsidR="006C0471" w:rsidRDefault="006C0471" w:rsidP="002E1A98">
      <w:pPr>
        <w:rPr>
          <w:rFonts w:cstheme="minorHAnsi"/>
          <w:szCs w:val="28"/>
          <w:lang w:val="en-US"/>
        </w:rPr>
      </w:pPr>
    </w:p>
    <w:p w14:paraId="64D8255F" w14:textId="77777777" w:rsidR="006C0471" w:rsidRDefault="006C0471" w:rsidP="002E1A98">
      <w:pPr>
        <w:rPr>
          <w:rFonts w:cstheme="minorHAnsi"/>
          <w:szCs w:val="28"/>
          <w:lang w:val="en-US"/>
        </w:rPr>
      </w:pPr>
    </w:p>
    <w:p w14:paraId="573B0259" w14:textId="77777777" w:rsidR="006C0471" w:rsidRDefault="006C0471" w:rsidP="002E1A98">
      <w:pPr>
        <w:rPr>
          <w:rFonts w:cstheme="minorHAnsi"/>
          <w:szCs w:val="28"/>
          <w:lang w:val="en-US"/>
        </w:rPr>
      </w:pPr>
    </w:p>
    <w:p w14:paraId="61C1F473" w14:textId="77777777" w:rsidR="006C0471" w:rsidRDefault="006C0471" w:rsidP="002E1A98">
      <w:pPr>
        <w:rPr>
          <w:rFonts w:cstheme="minorHAnsi"/>
          <w:szCs w:val="28"/>
          <w:lang w:val="en-US"/>
        </w:rPr>
      </w:pPr>
    </w:p>
    <w:p w14:paraId="6C4BE0AB" w14:textId="77777777" w:rsidR="006C0471" w:rsidRDefault="006C0471" w:rsidP="002E1A98">
      <w:pPr>
        <w:rPr>
          <w:rFonts w:cstheme="minorHAnsi"/>
          <w:szCs w:val="28"/>
          <w:lang w:val="en-US"/>
        </w:rPr>
      </w:pPr>
    </w:p>
    <w:p w14:paraId="5F1C4A2D" w14:textId="77777777" w:rsidR="006C0471" w:rsidRDefault="006C0471" w:rsidP="002E1A98">
      <w:pPr>
        <w:rPr>
          <w:rFonts w:cstheme="minorHAnsi"/>
          <w:szCs w:val="28"/>
          <w:lang w:val="en-US"/>
        </w:rPr>
      </w:pPr>
    </w:p>
    <w:p w14:paraId="1FDC7223" w14:textId="77777777" w:rsidR="006C0471" w:rsidRDefault="006C0471" w:rsidP="002E1A98">
      <w:pPr>
        <w:rPr>
          <w:rFonts w:cstheme="minorHAnsi"/>
          <w:szCs w:val="28"/>
          <w:lang w:val="en-US"/>
        </w:rPr>
      </w:pPr>
    </w:p>
    <w:p w14:paraId="6FBE5333" w14:textId="77777777" w:rsidR="006C0471" w:rsidRDefault="006C0471" w:rsidP="002E1A98">
      <w:pPr>
        <w:rPr>
          <w:rFonts w:cstheme="minorHAnsi"/>
          <w:szCs w:val="28"/>
          <w:lang w:val="en-US"/>
        </w:rPr>
      </w:pPr>
    </w:p>
    <w:p w14:paraId="2BF65671" w14:textId="2C6DF148" w:rsidR="006C0471" w:rsidRDefault="006C0471" w:rsidP="002E1A98">
      <w:pPr>
        <w:rPr>
          <w:rFonts w:cstheme="minorHAnsi"/>
          <w:sz w:val="56"/>
          <w:szCs w:val="56"/>
          <w:lang w:val="en-US"/>
        </w:rPr>
      </w:pPr>
    </w:p>
    <w:p w14:paraId="0F467A01" w14:textId="77777777" w:rsidR="000B77E6" w:rsidRDefault="006C0471">
      <w:pPr>
        <w:rPr>
          <w:rFonts w:cstheme="minorHAnsi"/>
          <w:szCs w:val="28"/>
          <w:lang w:val="en-US"/>
        </w:rPr>
      </w:pPr>
      <w:r>
        <w:rPr>
          <w:rFonts w:cstheme="minorHAnsi"/>
          <w:szCs w:val="28"/>
          <w:lang w:val="en-US"/>
        </w:rPr>
        <w:br w:type="page"/>
      </w:r>
    </w:p>
    <w:tbl>
      <w:tblPr>
        <w:tblStyle w:val="TableGrid"/>
        <w:tblpPr w:leftFromText="180" w:rightFromText="180" w:horzAnchor="margin" w:tblpY="720"/>
        <w:tblW w:w="918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3060"/>
        <w:gridCol w:w="3060"/>
        <w:gridCol w:w="3060"/>
      </w:tblGrid>
      <w:tr w:rsidR="000B77E6" w:rsidRPr="00E84318" w14:paraId="05E0B768" w14:textId="77777777" w:rsidTr="007445A2">
        <w:trPr>
          <w:trHeight w:val="3175"/>
        </w:trPr>
        <w:tc>
          <w:tcPr>
            <w:tcW w:w="3060" w:type="dxa"/>
            <w:shd w:val="clear" w:color="auto" w:fill="FFFAEB"/>
            <w:vAlign w:val="center"/>
            <w:hideMark/>
          </w:tcPr>
          <w:p w14:paraId="7DFF5DA5"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lastRenderedPageBreak/>
              <w:t>A</w:t>
            </w:r>
          </w:p>
        </w:tc>
        <w:tc>
          <w:tcPr>
            <w:tcW w:w="3060" w:type="dxa"/>
            <w:vAlign w:val="center"/>
            <w:hideMark/>
          </w:tcPr>
          <w:p w14:paraId="48B88611"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B</w:t>
            </w:r>
          </w:p>
        </w:tc>
        <w:tc>
          <w:tcPr>
            <w:tcW w:w="3060" w:type="dxa"/>
            <w:vAlign w:val="center"/>
            <w:hideMark/>
          </w:tcPr>
          <w:p w14:paraId="69FC0F38"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C</w:t>
            </w:r>
          </w:p>
        </w:tc>
      </w:tr>
      <w:tr w:rsidR="000B77E6" w:rsidRPr="00E84318" w14:paraId="1F94B2B3" w14:textId="77777777" w:rsidTr="007445A2">
        <w:trPr>
          <w:trHeight w:val="3175"/>
        </w:trPr>
        <w:tc>
          <w:tcPr>
            <w:tcW w:w="3060" w:type="dxa"/>
            <w:shd w:val="clear" w:color="auto" w:fill="FFFAEB"/>
            <w:vAlign w:val="center"/>
            <w:hideMark/>
          </w:tcPr>
          <w:p w14:paraId="18E8BF04"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a</w:t>
            </w:r>
          </w:p>
        </w:tc>
        <w:tc>
          <w:tcPr>
            <w:tcW w:w="3060" w:type="dxa"/>
            <w:vAlign w:val="center"/>
            <w:hideMark/>
          </w:tcPr>
          <w:p w14:paraId="33F4B2B4"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b</w:t>
            </w:r>
          </w:p>
        </w:tc>
        <w:tc>
          <w:tcPr>
            <w:tcW w:w="3060" w:type="dxa"/>
            <w:vAlign w:val="center"/>
            <w:hideMark/>
          </w:tcPr>
          <w:p w14:paraId="4D786A59"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c</w:t>
            </w:r>
          </w:p>
        </w:tc>
      </w:tr>
      <w:tr w:rsidR="000B77E6" w:rsidRPr="00E84318" w14:paraId="664F5C33" w14:textId="77777777" w:rsidTr="007445A2">
        <w:trPr>
          <w:trHeight w:val="3175"/>
        </w:trPr>
        <w:tc>
          <w:tcPr>
            <w:tcW w:w="3060" w:type="dxa"/>
            <w:vAlign w:val="center"/>
            <w:hideMark/>
          </w:tcPr>
          <w:p w14:paraId="269832C1"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D</w:t>
            </w:r>
          </w:p>
        </w:tc>
        <w:tc>
          <w:tcPr>
            <w:tcW w:w="3060" w:type="dxa"/>
            <w:shd w:val="clear" w:color="auto" w:fill="FFFAEB"/>
            <w:vAlign w:val="center"/>
            <w:hideMark/>
          </w:tcPr>
          <w:p w14:paraId="37DFD2A8"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E</w:t>
            </w:r>
          </w:p>
        </w:tc>
        <w:tc>
          <w:tcPr>
            <w:tcW w:w="3060" w:type="dxa"/>
            <w:vAlign w:val="center"/>
            <w:hideMark/>
          </w:tcPr>
          <w:p w14:paraId="20A147E2"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F</w:t>
            </w:r>
          </w:p>
        </w:tc>
      </w:tr>
      <w:tr w:rsidR="000B77E6" w:rsidRPr="00E84318" w14:paraId="30BA3AAF" w14:textId="77777777" w:rsidTr="007445A2">
        <w:trPr>
          <w:trHeight w:val="3175"/>
        </w:trPr>
        <w:tc>
          <w:tcPr>
            <w:tcW w:w="3060" w:type="dxa"/>
            <w:vAlign w:val="center"/>
            <w:hideMark/>
          </w:tcPr>
          <w:p w14:paraId="0D910C16"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d</w:t>
            </w:r>
          </w:p>
        </w:tc>
        <w:tc>
          <w:tcPr>
            <w:tcW w:w="3060" w:type="dxa"/>
            <w:shd w:val="clear" w:color="auto" w:fill="FFFAEB"/>
            <w:vAlign w:val="center"/>
            <w:hideMark/>
          </w:tcPr>
          <w:p w14:paraId="10896FA0"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e</w:t>
            </w:r>
          </w:p>
        </w:tc>
        <w:tc>
          <w:tcPr>
            <w:tcW w:w="3060" w:type="dxa"/>
            <w:vAlign w:val="center"/>
            <w:hideMark/>
          </w:tcPr>
          <w:p w14:paraId="038C197B"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f</w:t>
            </w:r>
          </w:p>
        </w:tc>
      </w:tr>
    </w:tbl>
    <w:p w14:paraId="4BF51D79" w14:textId="424FB664" w:rsidR="00567317" w:rsidRDefault="00567317"/>
    <w:p w14:paraId="0714E317" w14:textId="77777777" w:rsidR="00567317" w:rsidRDefault="00567317">
      <w:r>
        <w:br w:type="page"/>
      </w:r>
    </w:p>
    <w:p w14:paraId="01D0CCDC" w14:textId="77777777" w:rsidR="00567317" w:rsidRDefault="00567317"/>
    <w:tbl>
      <w:tblPr>
        <w:tblStyle w:val="TableGrid"/>
        <w:tblpPr w:leftFromText="180" w:rightFromText="180" w:horzAnchor="margin" w:tblpY="488"/>
        <w:tblW w:w="918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3060"/>
        <w:gridCol w:w="3060"/>
        <w:gridCol w:w="3060"/>
      </w:tblGrid>
      <w:tr w:rsidR="000B77E6" w:rsidRPr="00E84318" w14:paraId="5DB46083" w14:textId="77777777" w:rsidTr="007445A2">
        <w:trPr>
          <w:trHeight w:val="3175"/>
        </w:trPr>
        <w:tc>
          <w:tcPr>
            <w:tcW w:w="3060" w:type="dxa"/>
            <w:vAlign w:val="center"/>
            <w:hideMark/>
          </w:tcPr>
          <w:p w14:paraId="736A0B7C"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G</w:t>
            </w:r>
          </w:p>
        </w:tc>
        <w:tc>
          <w:tcPr>
            <w:tcW w:w="3060" w:type="dxa"/>
            <w:vAlign w:val="center"/>
            <w:hideMark/>
          </w:tcPr>
          <w:p w14:paraId="464791ED"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H</w:t>
            </w:r>
          </w:p>
        </w:tc>
        <w:tc>
          <w:tcPr>
            <w:tcW w:w="3060" w:type="dxa"/>
            <w:shd w:val="clear" w:color="auto" w:fill="FFFAEB"/>
            <w:vAlign w:val="center"/>
            <w:hideMark/>
          </w:tcPr>
          <w:p w14:paraId="42B610EE"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I</w:t>
            </w:r>
          </w:p>
        </w:tc>
      </w:tr>
      <w:tr w:rsidR="000B77E6" w:rsidRPr="00E84318" w14:paraId="4F013DB5" w14:textId="77777777" w:rsidTr="007445A2">
        <w:trPr>
          <w:trHeight w:val="3175"/>
        </w:trPr>
        <w:tc>
          <w:tcPr>
            <w:tcW w:w="3060" w:type="dxa"/>
            <w:vAlign w:val="center"/>
            <w:hideMark/>
          </w:tcPr>
          <w:p w14:paraId="6BE76A90"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g</w:t>
            </w:r>
          </w:p>
        </w:tc>
        <w:tc>
          <w:tcPr>
            <w:tcW w:w="3060" w:type="dxa"/>
            <w:vAlign w:val="center"/>
            <w:hideMark/>
          </w:tcPr>
          <w:p w14:paraId="27F00283"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h</w:t>
            </w:r>
          </w:p>
        </w:tc>
        <w:tc>
          <w:tcPr>
            <w:tcW w:w="3060" w:type="dxa"/>
            <w:shd w:val="clear" w:color="auto" w:fill="FFFAEB"/>
            <w:vAlign w:val="center"/>
            <w:hideMark/>
          </w:tcPr>
          <w:p w14:paraId="3D9D1A28"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i</w:t>
            </w:r>
          </w:p>
        </w:tc>
      </w:tr>
      <w:tr w:rsidR="000B77E6" w:rsidRPr="00E84318" w14:paraId="288011E6" w14:textId="77777777" w:rsidTr="00567317">
        <w:trPr>
          <w:trHeight w:val="3175"/>
        </w:trPr>
        <w:tc>
          <w:tcPr>
            <w:tcW w:w="3060" w:type="dxa"/>
            <w:vAlign w:val="center"/>
            <w:hideMark/>
          </w:tcPr>
          <w:p w14:paraId="7DA92609"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J</w:t>
            </w:r>
          </w:p>
        </w:tc>
        <w:tc>
          <w:tcPr>
            <w:tcW w:w="3060" w:type="dxa"/>
            <w:vAlign w:val="center"/>
            <w:hideMark/>
          </w:tcPr>
          <w:p w14:paraId="5D252CF1"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K</w:t>
            </w:r>
          </w:p>
        </w:tc>
        <w:tc>
          <w:tcPr>
            <w:tcW w:w="3060" w:type="dxa"/>
            <w:vAlign w:val="center"/>
            <w:hideMark/>
          </w:tcPr>
          <w:p w14:paraId="7639F52F"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L</w:t>
            </w:r>
          </w:p>
        </w:tc>
      </w:tr>
      <w:tr w:rsidR="000B77E6" w:rsidRPr="00E84318" w14:paraId="01E69EBF" w14:textId="77777777" w:rsidTr="00567317">
        <w:trPr>
          <w:trHeight w:val="3175"/>
        </w:trPr>
        <w:tc>
          <w:tcPr>
            <w:tcW w:w="3060" w:type="dxa"/>
            <w:vAlign w:val="center"/>
            <w:hideMark/>
          </w:tcPr>
          <w:p w14:paraId="543B67EA"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j</w:t>
            </w:r>
          </w:p>
        </w:tc>
        <w:tc>
          <w:tcPr>
            <w:tcW w:w="3060" w:type="dxa"/>
            <w:vAlign w:val="center"/>
            <w:hideMark/>
          </w:tcPr>
          <w:p w14:paraId="060E612A"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k</w:t>
            </w:r>
          </w:p>
        </w:tc>
        <w:tc>
          <w:tcPr>
            <w:tcW w:w="3060" w:type="dxa"/>
            <w:vAlign w:val="center"/>
            <w:hideMark/>
          </w:tcPr>
          <w:p w14:paraId="70B243F9"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l</w:t>
            </w:r>
          </w:p>
        </w:tc>
      </w:tr>
    </w:tbl>
    <w:p w14:paraId="77CF8951" w14:textId="7FDD9429" w:rsidR="00567317" w:rsidRDefault="00567317"/>
    <w:p w14:paraId="7289E772" w14:textId="77777777" w:rsidR="00567317" w:rsidRDefault="00567317">
      <w:r>
        <w:br w:type="page"/>
      </w:r>
    </w:p>
    <w:p w14:paraId="4BCFD9A6" w14:textId="77777777" w:rsidR="00567317" w:rsidRDefault="00567317"/>
    <w:tbl>
      <w:tblPr>
        <w:tblStyle w:val="TableGrid"/>
        <w:tblpPr w:leftFromText="180" w:rightFromText="180" w:horzAnchor="margin" w:tblpY="464"/>
        <w:tblW w:w="918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3060"/>
        <w:gridCol w:w="3060"/>
        <w:gridCol w:w="3060"/>
      </w:tblGrid>
      <w:tr w:rsidR="000B77E6" w:rsidRPr="00E84318" w14:paraId="0B662E0C" w14:textId="77777777" w:rsidTr="007445A2">
        <w:trPr>
          <w:trHeight w:val="3175"/>
        </w:trPr>
        <w:tc>
          <w:tcPr>
            <w:tcW w:w="3060" w:type="dxa"/>
            <w:vAlign w:val="center"/>
            <w:hideMark/>
          </w:tcPr>
          <w:p w14:paraId="0764BF76"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M</w:t>
            </w:r>
          </w:p>
        </w:tc>
        <w:tc>
          <w:tcPr>
            <w:tcW w:w="3060" w:type="dxa"/>
            <w:vAlign w:val="center"/>
            <w:hideMark/>
          </w:tcPr>
          <w:p w14:paraId="3F11BC94"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N</w:t>
            </w:r>
          </w:p>
        </w:tc>
        <w:tc>
          <w:tcPr>
            <w:tcW w:w="3060" w:type="dxa"/>
            <w:shd w:val="clear" w:color="auto" w:fill="FFFAEB"/>
            <w:vAlign w:val="center"/>
            <w:hideMark/>
          </w:tcPr>
          <w:p w14:paraId="267C58C4"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O</w:t>
            </w:r>
          </w:p>
        </w:tc>
      </w:tr>
      <w:tr w:rsidR="000B77E6" w:rsidRPr="00E84318" w14:paraId="323C1EEB" w14:textId="77777777" w:rsidTr="007445A2">
        <w:trPr>
          <w:trHeight w:val="3175"/>
        </w:trPr>
        <w:tc>
          <w:tcPr>
            <w:tcW w:w="3060" w:type="dxa"/>
            <w:vAlign w:val="center"/>
            <w:hideMark/>
          </w:tcPr>
          <w:p w14:paraId="6A0149D7"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m</w:t>
            </w:r>
          </w:p>
        </w:tc>
        <w:tc>
          <w:tcPr>
            <w:tcW w:w="3060" w:type="dxa"/>
            <w:vAlign w:val="center"/>
            <w:hideMark/>
          </w:tcPr>
          <w:p w14:paraId="4E7AA1E2"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n</w:t>
            </w:r>
          </w:p>
        </w:tc>
        <w:tc>
          <w:tcPr>
            <w:tcW w:w="3060" w:type="dxa"/>
            <w:shd w:val="clear" w:color="auto" w:fill="FFFAEB"/>
            <w:vAlign w:val="center"/>
            <w:hideMark/>
          </w:tcPr>
          <w:p w14:paraId="51A140B4"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o</w:t>
            </w:r>
          </w:p>
        </w:tc>
      </w:tr>
      <w:tr w:rsidR="000B77E6" w:rsidRPr="00E84318" w14:paraId="65FFFC6D" w14:textId="77777777" w:rsidTr="00567317">
        <w:trPr>
          <w:trHeight w:val="3175"/>
        </w:trPr>
        <w:tc>
          <w:tcPr>
            <w:tcW w:w="3060" w:type="dxa"/>
            <w:vAlign w:val="center"/>
            <w:hideMark/>
          </w:tcPr>
          <w:p w14:paraId="477AFBEE"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P</w:t>
            </w:r>
          </w:p>
        </w:tc>
        <w:tc>
          <w:tcPr>
            <w:tcW w:w="3060" w:type="dxa"/>
            <w:vAlign w:val="center"/>
            <w:hideMark/>
          </w:tcPr>
          <w:p w14:paraId="541FBC24"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Q</w:t>
            </w:r>
          </w:p>
        </w:tc>
        <w:tc>
          <w:tcPr>
            <w:tcW w:w="3060" w:type="dxa"/>
            <w:vAlign w:val="center"/>
            <w:hideMark/>
          </w:tcPr>
          <w:p w14:paraId="60819362"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R</w:t>
            </w:r>
          </w:p>
        </w:tc>
      </w:tr>
      <w:tr w:rsidR="000B77E6" w:rsidRPr="00E84318" w14:paraId="632BACFD" w14:textId="77777777" w:rsidTr="00567317">
        <w:trPr>
          <w:trHeight w:val="3175"/>
        </w:trPr>
        <w:tc>
          <w:tcPr>
            <w:tcW w:w="3060" w:type="dxa"/>
            <w:vAlign w:val="center"/>
            <w:hideMark/>
          </w:tcPr>
          <w:p w14:paraId="2883DC08"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p</w:t>
            </w:r>
          </w:p>
        </w:tc>
        <w:tc>
          <w:tcPr>
            <w:tcW w:w="3060" w:type="dxa"/>
            <w:vAlign w:val="center"/>
            <w:hideMark/>
          </w:tcPr>
          <w:p w14:paraId="659CF11A"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q</w:t>
            </w:r>
          </w:p>
        </w:tc>
        <w:tc>
          <w:tcPr>
            <w:tcW w:w="3060" w:type="dxa"/>
            <w:vAlign w:val="center"/>
            <w:hideMark/>
          </w:tcPr>
          <w:p w14:paraId="50DA5640"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r</w:t>
            </w:r>
          </w:p>
        </w:tc>
      </w:tr>
    </w:tbl>
    <w:p w14:paraId="3EFE46D8" w14:textId="1273F747" w:rsidR="00567317" w:rsidRDefault="00567317"/>
    <w:p w14:paraId="05E20C0E" w14:textId="77777777" w:rsidR="00567317" w:rsidRDefault="00567317">
      <w:r>
        <w:br w:type="page"/>
      </w:r>
    </w:p>
    <w:p w14:paraId="37E97681" w14:textId="77777777" w:rsidR="00567317" w:rsidRDefault="00567317"/>
    <w:tbl>
      <w:tblPr>
        <w:tblStyle w:val="TableGrid"/>
        <w:tblpPr w:leftFromText="180" w:rightFromText="180" w:horzAnchor="margin" w:tblpY="511"/>
        <w:tblW w:w="918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3060"/>
        <w:gridCol w:w="3060"/>
        <w:gridCol w:w="3060"/>
      </w:tblGrid>
      <w:tr w:rsidR="000B77E6" w:rsidRPr="00E84318" w14:paraId="0738F326" w14:textId="77777777" w:rsidTr="007445A2">
        <w:trPr>
          <w:trHeight w:val="3175"/>
        </w:trPr>
        <w:tc>
          <w:tcPr>
            <w:tcW w:w="3060" w:type="dxa"/>
            <w:vAlign w:val="center"/>
            <w:hideMark/>
          </w:tcPr>
          <w:p w14:paraId="1D985AA7"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S</w:t>
            </w:r>
          </w:p>
        </w:tc>
        <w:tc>
          <w:tcPr>
            <w:tcW w:w="3060" w:type="dxa"/>
            <w:vAlign w:val="center"/>
            <w:hideMark/>
          </w:tcPr>
          <w:p w14:paraId="78DA6BFE"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T</w:t>
            </w:r>
          </w:p>
        </w:tc>
        <w:tc>
          <w:tcPr>
            <w:tcW w:w="3060" w:type="dxa"/>
            <w:shd w:val="clear" w:color="auto" w:fill="FFFAEB"/>
            <w:vAlign w:val="center"/>
            <w:hideMark/>
          </w:tcPr>
          <w:p w14:paraId="6E6DD95F"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U</w:t>
            </w:r>
          </w:p>
        </w:tc>
      </w:tr>
      <w:tr w:rsidR="000B77E6" w:rsidRPr="00E84318" w14:paraId="296177C1" w14:textId="77777777" w:rsidTr="007445A2">
        <w:trPr>
          <w:trHeight w:val="3175"/>
        </w:trPr>
        <w:tc>
          <w:tcPr>
            <w:tcW w:w="3060" w:type="dxa"/>
            <w:vAlign w:val="center"/>
            <w:hideMark/>
          </w:tcPr>
          <w:p w14:paraId="2ED49FFE"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s</w:t>
            </w:r>
          </w:p>
        </w:tc>
        <w:tc>
          <w:tcPr>
            <w:tcW w:w="3060" w:type="dxa"/>
            <w:vAlign w:val="center"/>
            <w:hideMark/>
          </w:tcPr>
          <w:p w14:paraId="2E0AAD0A"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t</w:t>
            </w:r>
          </w:p>
        </w:tc>
        <w:tc>
          <w:tcPr>
            <w:tcW w:w="3060" w:type="dxa"/>
            <w:shd w:val="clear" w:color="auto" w:fill="FFFAEB"/>
            <w:vAlign w:val="center"/>
            <w:hideMark/>
          </w:tcPr>
          <w:p w14:paraId="6A9D2356"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u</w:t>
            </w:r>
          </w:p>
        </w:tc>
      </w:tr>
      <w:tr w:rsidR="000B77E6" w:rsidRPr="00E84318" w14:paraId="6881BFEC" w14:textId="77777777" w:rsidTr="00567317">
        <w:trPr>
          <w:trHeight w:val="3175"/>
        </w:trPr>
        <w:tc>
          <w:tcPr>
            <w:tcW w:w="3060" w:type="dxa"/>
            <w:vAlign w:val="center"/>
            <w:hideMark/>
          </w:tcPr>
          <w:p w14:paraId="1B3BF4F7"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V</w:t>
            </w:r>
          </w:p>
        </w:tc>
        <w:tc>
          <w:tcPr>
            <w:tcW w:w="3060" w:type="dxa"/>
            <w:vAlign w:val="center"/>
            <w:hideMark/>
          </w:tcPr>
          <w:p w14:paraId="66317701"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W</w:t>
            </w:r>
          </w:p>
        </w:tc>
        <w:tc>
          <w:tcPr>
            <w:tcW w:w="3060" w:type="dxa"/>
            <w:vAlign w:val="center"/>
            <w:hideMark/>
          </w:tcPr>
          <w:p w14:paraId="12AF41F3" w14:textId="7B18A093" w:rsidR="000B77E6" w:rsidRPr="00E84318" w:rsidRDefault="009A2947" w:rsidP="00567317">
            <w:pPr>
              <w:jc w:val="center"/>
              <w:rPr>
                <w:rFonts w:ascii="Comic Sans MS" w:hAnsi="Comic Sans MS"/>
                <w:sz w:val="144"/>
                <w:szCs w:val="144"/>
              </w:rPr>
            </w:pPr>
            <w:r>
              <w:rPr>
                <w:rFonts w:ascii="Comic Sans MS" w:hAnsi="Comic Sans MS"/>
                <w:sz w:val="144"/>
                <w:szCs w:val="144"/>
              </w:rPr>
              <w:t>X</w:t>
            </w:r>
          </w:p>
        </w:tc>
      </w:tr>
      <w:tr w:rsidR="000B77E6" w:rsidRPr="00E84318" w14:paraId="3E5B79CD" w14:textId="77777777" w:rsidTr="00567317">
        <w:trPr>
          <w:trHeight w:val="3175"/>
        </w:trPr>
        <w:tc>
          <w:tcPr>
            <w:tcW w:w="3060" w:type="dxa"/>
            <w:vAlign w:val="center"/>
            <w:hideMark/>
          </w:tcPr>
          <w:p w14:paraId="54ACA6DC"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v</w:t>
            </w:r>
          </w:p>
        </w:tc>
        <w:tc>
          <w:tcPr>
            <w:tcW w:w="3060" w:type="dxa"/>
            <w:vAlign w:val="center"/>
            <w:hideMark/>
          </w:tcPr>
          <w:p w14:paraId="7E8A35DC"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w</w:t>
            </w:r>
          </w:p>
        </w:tc>
        <w:tc>
          <w:tcPr>
            <w:tcW w:w="3060" w:type="dxa"/>
            <w:vAlign w:val="center"/>
            <w:hideMark/>
          </w:tcPr>
          <w:p w14:paraId="1741475D"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x</w:t>
            </w:r>
          </w:p>
        </w:tc>
      </w:tr>
    </w:tbl>
    <w:p w14:paraId="5CB24B44" w14:textId="05E0B60F" w:rsidR="00567317" w:rsidRDefault="00567317"/>
    <w:p w14:paraId="18B52169" w14:textId="77777777" w:rsidR="00567317" w:rsidRDefault="00567317">
      <w:r>
        <w:br w:type="page"/>
      </w:r>
    </w:p>
    <w:p w14:paraId="6DC6FCE4" w14:textId="77777777" w:rsidR="00567317" w:rsidRDefault="00567317"/>
    <w:tbl>
      <w:tblPr>
        <w:tblStyle w:val="TableGrid"/>
        <w:tblpPr w:leftFromText="180" w:rightFromText="180" w:horzAnchor="margin" w:tblpY="627"/>
        <w:tblW w:w="612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3060"/>
        <w:gridCol w:w="3060"/>
      </w:tblGrid>
      <w:tr w:rsidR="009C0D9C" w:rsidRPr="00E84318" w14:paraId="00F7D73A" w14:textId="77777777" w:rsidTr="009C0D9C">
        <w:trPr>
          <w:trHeight w:val="3175"/>
        </w:trPr>
        <w:tc>
          <w:tcPr>
            <w:tcW w:w="3060" w:type="dxa"/>
            <w:vAlign w:val="center"/>
            <w:hideMark/>
          </w:tcPr>
          <w:p w14:paraId="565C7E18" w14:textId="77777777" w:rsidR="009C0D9C" w:rsidRPr="00E84318" w:rsidRDefault="009C0D9C" w:rsidP="00567317">
            <w:pPr>
              <w:jc w:val="center"/>
              <w:rPr>
                <w:rFonts w:ascii="Comic Sans MS" w:hAnsi="Comic Sans MS"/>
                <w:sz w:val="144"/>
                <w:szCs w:val="144"/>
              </w:rPr>
            </w:pPr>
            <w:r w:rsidRPr="00E84318">
              <w:rPr>
                <w:rFonts w:ascii="Comic Sans MS" w:hAnsi="Comic Sans MS"/>
                <w:sz w:val="144"/>
                <w:szCs w:val="144"/>
              </w:rPr>
              <w:t>Y</w:t>
            </w:r>
          </w:p>
        </w:tc>
        <w:tc>
          <w:tcPr>
            <w:tcW w:w="3060" w:type="dxa"/>
            <w:vAlign w:val="center"/>
            <w:hideMark/>
          </w:tcPr>
          <w:p w14:paraId="355E49A4" w14:textId="77777777" w:rsidR="009C0D9C" w:rsidRPr="00E84318" w:rsidRDefault="009C0D9C" w:rsidP="00567317">
            <w:pPr>
              <w:jc w:val="center"/>
              <w:rPr>
                <w:rFonts w:ascii="Comic Sans MS" w:hAnsi="Comic Sans MS"/>
                <w:sz w:val="144"/>
                <w:szCs w:val="144"/>
              </w:rPr>
            </w:pPr>
            <w:r w:rsidRPr="00E84318">
              <w:rPr>
                <w:rFonts w:ascii="Comic Sans MS" w:hAnsi="Comic Sans MS"/>
                <w:sz w:val="144"/>
                <w:szCs w:val="144"/>
              </w:rPr>
              <w:t>Z</w:t>
            </w:r>
          </w:p>
        </w:tc>
      </w:tr>
      <w:tr w:rsidR="009C0D9C" w:rsidRPr="00E84318" w14:paraId="69C4FDD7" w14:textId="77777777" w:rsidTr="009C0D9C">
        <w:trPr>
          <w:trHeight w:val="3175"/>
        </w:trPr>
        <w:tc>
          <w:tcPr>
            <w:tcW w:w="3060" w:type="dxa"/>
            <w:vAlign w:val="center"/>
            <w:hideMark/>
          </w:tcPr>
          <w:p w14:paraId="3F087CB3" w14:textId="77777777" w:rsidR="009C0D9C" w:rsidRPr="00E84318" w:rsidRDefault="009C0D9C" w:rsidP="00567317">
            <w:pPr>
              <w:jc w:val="center"/>
              <w:rPr>
                <w:rFonts w:ascii="Comic Sans MS" w:hAnsi="Comic Sans MS"/>
                <w:sz w:val="144"/>
                <w:szCs w:val="144"/>
              </w:rPr>
            </w:pPr>
            <w:r w:rsidRPr="00E84318">
              <w:rPr>
                <w:rFonts w:ascii="Comic Sans MS" w:hAnsi="Comic Sans MS"/>
                <w:sz w:val="144"/>
                <w:szCs w:val="144"/>
              </w:rPr>
              <w:t>y</w:t>
            </w:r>
          </w:p>
        </w:tc>
        <w:tc>
          <w:tcPr>
            <w:tcW w:w="3060" w:type="dxa"/>
            <w:vAlign w:val="center"/>
            <w:hideMark/>
          </w:tcPr>
          <w:p w14:paraId="43A4B472" w14:textId="77777777" w:rsidR="009C0D9C" w:rsidRPr="00E84318" w:rsidRDefault="009C0D9C" w:rsidP="00567317">
            <w:pPr>
              <w:jc w:val="center"/>
              <w:rPr>
                <w:rFonts w:ascii="Comic Sans MS" w:hAnsi="Comic Sans MS"/>
                <w:sz w:val="144"/>
                <w:szCs w:val="144"/>
              </w:rPr>
            </w:pPr>
            <w:r w:rsidRPr="00E84318">
              <w:rPr>
                <w:rFonts w:ascii="Comic Sans MS" w:hAnsi="Comic Sans MS"/>
                <w:sz w:val="144"/>
                <w:szCs w:val="144"/>
              </w:rPr>
              <w:t>z</w:t>
            </w:r>
          </w:p>
        </w:tc>
      </w:tr>
    </w:tbl>
    <w:p w14:paraId="64899C5C" w14:textId="77777777" w:rsidR="000B77E6" w:rsidRDefault="000B77E6">
      <w:pPr>
        <w:rPr>
          <w:rFonts w:cstheme="minorHAnsi"/>
          <w:szCs w:val="28"/>
          <w:lang w:val="en-US"/>
        </w:rPr>
      </w:pPr>
    </w:p>
    <w:p w14:paraId="58102244" w14:textId="77777777" w:rsidR="000B77E6" w:rsidRDefault="000B77E6">
      <w:pPr>
        <w:rPr>
          <w:rFonts w:cstheme="minorHAnsi"/>
          <w:szCs w:val="28"/>
          <w:lang w:val="en-US"/>
        </w:rPr>
      </w:pPr>
    </w:p>
    <w:p w14:paraId="3A9D3B48" w14:textId="0E406930" w:rsidR="000B77E6" w:rsidRDefault="000B77E6">
      <w:pPr>
        <w:rPr>
          <w:rFonts w:cstheme="minorHAnsi"/>
          <w:szCs w:val="28"/>
          <w:lang w:val="en-US"/>
        </w:rPr>
      </w:pPr>
      <w:r>
        <w:rPr>
          <w:rFonts w:cstheme="minorHAnsi"/>
          <w:szCs w:val="28"/>
          <w:lang w:val="en-US"/>
        </w:rPr>
        <w:br w:type="page"/>
      </w:r>
    </w:p>
    <w:p w14:paraId="4C0D9CF2" w14:textId="3D856D83" w:rsidR="00DD7230" w:rsidRPr="00232BB6" w:rsidRDefault="004512C2">
      <w:pPr>
        <w:pStyle w:val="Heading1"/>
        <w:ind w:hanging="720"/>
        <w:rPr>
          <w:lang w:val="en-US"/>
        </w:rPr>
      </w:pPr>
      <w:bookmarkStart w:id="17" w:name="_Toc139293004"/>
      <w:r>
        <w:rPr>
          <w:lang w:val="en-US"/>
        </w:rPr>
        <w:lastRenderedPageBreak/>
        <w:t xml:space="preserve">Letters - </w:t>
      </w:r>
      <w:r w:rsidR="00D84DE7">
        <w:rPr>
          <w:lang w:val="en-US"/>
        </w:rPr>
        <w:t>A</w:t>
      </w:r>
      <w:r w:rsidR="002E1A98">
        <w:rPr>
          <w:lang w:val="en-US"/>
        </w:rPr>
        <w:t>lphabetical order</w:t>
      </w:r>
      <w:r w:rsidR="00084574">
        <w:rPr>
          <w:lang w:val="en-US"/>
        </w:rPr>
        <w:t xml:space="preserve">  </w:t>
      </w:r>
      <w:r w:rsidR="00695A6A" w:rsidRPr="00401CE1">
        <w:rPr>
          <w:b w:val="0"/>
          <w:bCs w:val="0"/>
          <w:sz w:val="24"/>
          <w:szCs w:val="20"/>
        </w:rPr>
        <w:t>VU22578</w:t>
      </w:r>
      <w:bookmarkEnd w:id="17"/>
    </w:p>
    <w:p w14:paraId="4BE097DF" w14:textId="4A7B95DD" w:rsidR="006760B3" w:rsidRDefault="0042401E" w:rsidP="00DD7230">
      <w:pPr>
        <w:rPr>
          <w:rFonts w:cstheme="minorHAnsi"/>
          <w:b/>
          <w:bCs/>
          <w:szCs w:val="28"/>
          <w:lang w:val="en-US"/>
        </w:rPr>
      </w:pPr>
      <w:r>
        <w:rPr>
          <w:rFonts w:cstheme="minorHAnsi"/>
          <w:b/>
          <w:bCs/>
          <w:noProof/>
          <w:szCs w:val="28"/>
          <w:lang w:val="en-US"/>
        </w:rPr>
        <mc:AlternateContent>
          <mc:Choice Requires="wps">
            <w:drawing>
              <wp:anchor distT="0" distB="0" distL="114300" distR="114300" simplePos="0" relativeHeight="251566080" behindDoc="0" locked="0" layoutInCell="1" allowOverlap="1" wp14:anchorId="3F436B84" wp14:editId="2F28CD01">
                <wp:simplePos x="0" y="0"/>
                <wp:positionH relativeFrom="margin">
                  <wp:posOffset>-41910</wp:posOffset>
                </wp:positionH>
                <wp:positionV relativeFrom="paragraph">
                  <wp:posOffset>248285</wp:posOffset>
                </wp:positionV>
                <wp:extent cx="5710687" cy="7353300"/>
                <wp:effectExtent l="0" t="0" r="23495" b="19050"/>
                <wp:wrapNone/>
                <wp:docPr id="70" name="Text Box 70"/>
                <wp:cNvGraphicFramePr/>
                <a:graphic xmlns:a="http://schemas.openxmlformats.org/drawingml/2006/main">
                  <a:graphicData uri="http://schemas.microsoft.com/office/word/2010/wordprocessingShape">
                    <wps:wsp>
                      <wps:cNvSpPr txBox="1"/>
                      <wps:spPr>
                        <a:xfrm>
                          <a:off x="0" y="0"/>
                          <a:ext cx="5710687" cy="7353300"/>
                        </a:xfrm>
                        <a:prstGeom prst="rect">
                          <a:avLst/>
                        </a:prstGeom>
                        <a:solidFill>
                          <a:srgbClr val="FBFBFB"/>
                        </a:solidFill>
                        <a:ln w="6350">
                          <a:solidFill>
                            <a:prstClr val="black"/>
                          </a:solidFill>
                        </a:ln>
                      </wps:spPr>
                      <wps:txbx>
                        <w:txbxContent>
                          <w:p w14:paraId="61DAB422" w14:textId="77777777" w:rsidR="00257130" w:rsidRPr="00257130" w:rsidRDefault="00257130" w:rsidP="00257130">
                            <w:pPr>
                              <w:rPr>
                                <w:rFonts w:cstheme="minorHAnsi"/>
                                <w:sz w:val="32"/>
                                <w:szCs w:val="32"/>
                                <w:lang w:val="en-US"/>
                              </w:rPr>
                            </w:pPr>
                            <w:r w:rsidRPr="00257130">
                              <w:rPr>
                                <w:b/>
                                <w:bCs/>
                                <w:sz w:val="32"/>
                                <w:szCs w:val="32"/>
                              </w:rPr>
                              <w:t>Whole c</w:t>
                            </w:r>
                            <w:r w:rsidR="006760B3" w:rsidRPr="00257130">
                              <w:rPr>
                                <w:b/>
                                <w:bCs/>
                                <w:sz w:val="32"/>
                                <w:szCs w:val="32"/>
                              </w:rPr>
                              <w:t>lass activities</w:t>
                            </w:r>
                            <w:r w:rsidRPr="00257130">
                              <w:rPr>
                                <w:rFonts w:cstheme="minorHAnsi"/>
                                <w:sz w:val="32"/>
                                <w:szCs w:val="32"/>
                                <w:lang w:val="en-US"/>
                              </w:rPr>
                              <w:t xml:space="preserve"> </w:t>
                            </w:r>
                          </w:p>
                          <w:p w14:paraId="74EE5DB2" w14:textId="53C31132" w:rsidR="00257130" w:rsidRPr="00662762" w:rsidRDefault="003F3EB0" w:rsidP="00165DC1">
                            <w:pPr>
                              <w:pStyle w:val="ListParagraph"/>
                              <w:numPr>
                                <w:ilvl w:val="0"/>
                                <w:numId w:val="21"/>
                              </w:numPr>
                              <w:ind w:left="714" w:hanging="357"/>
                              <w:rPr>
                                <w:rFonts w:cstheme="minorHAnsi"/>
                                <w:sz w:val="36"/>
                                <w:szCs w:val="44"/>
                                <w:lang w:val="en-US"/>
                              </w:rPr>
                            </w:pPr>
                            <w:r w:rsidRPr="00A34CB0">
                              <w:rPr>
                                <w:rFonts w:cstheme="minorHAnsi"/>
                                <w:b/>
                                <w:bCs/>
                                <w:sz w:val="28"/>
                                <w:szCs w:val="36"/>
                                <w:lang w:val="en-US"/>
                              </w:rPr>
                              <w:t>The disappearing alphabet</w:t>
                            </w:r>
                            <w:r w:rsidRPr="00A34CB0">
                              <w:rPr>
                                <w:rFonts w:cstheme="minorHAnsi"/>
                                <w:sz w:val="28"/>
                                <w:szCs w:val="36"/>
                                <w:lang w:val="en-US"/>
                              </w:rPr>
                              <w:t xml:space="preserve"> -</w:t>
                            </w:r>
                            <w:r>
                              <w:rPr>
                                <w:rFonts w:cstheme="minorHAnsi"/>
                                <w:sz w:val="28"/>
                                <w:szCs w:val="36"/>
                                <w:lang w:val="en-US"/>
                              </w:rPr>
                              <w:t xml:space="preserve"> </w:t>
                            </w:r>
                            <w:r w:rsidR="00257130" w:rsidRPr="00257130">
                              <w:rPr>
                                <w:rFonts w:cstheme="minorHAnsi"/>
                                <w:sz w:val="28"/>
                                <w:szCs w:val="36"/>
                                <w:lang w:val="en-US"/>
                              </w:rPr>
                              <w:t xml:space="preserve">Write the alphabet in order on the whiteboard. Read with the students. Rub out one or two letters and put a line in place of the letter. </w:t>
                            </w:r>
                            <w:r>
                              <w:rPr>
                                <w:rFonts w:cstheme="minorHAnsi"/>
                                <w:sz w:val="28"/>
                                <w:szCs w:val="36"/>
                                <w:lang w:val="en-US"/>
                              </w:rPr>
                              <w:t>Ask</w:t>
                            </w:r>
                            <w:r w:rsidR="00257130" w:rsidRPr="00257130">
                              <w:rPr>
                                <w:rFonts w:cstheme="minorHAnsi"/>
                                <w:sz w:val="28"/>
                                <w:szCs w:val="36"/>
                                <w:lang w:val="en-US"/>
                              </w:rPr>
                              <w:t xml:space="preserve"> the class to read </w:t>
                            </w:r>
                            <w:r>
                              <w:rPr>
                                <w:rFonts w:cstheme="minorHAnsi"/>
                                <w:sz w:val="28"/>
                                <w:szCs w:val="36"/>
                                <w:lang w:val="en-US"/>
                              </w:rPr>
                              <w:t>again</w:t>
                            </w:r>
                            <w:r w:rsidR="00257130" w:rsidRPr="00257130">
                              <w:rPr>
                                <w:rFonts w:cstheme="minorHAnsi"/>
                                <w:sz w:val="28"/>
                                <w:szCs w:val="36"/>
                                <w:lang w:val="en-US"/>
                              </w:rPr>
                              <w:t xml:space="preserve"> saying the missing letters. </w:t>
                            </w:r>
                            <w:r>
                              <w:rPr>
                                <w:rFonts w:cstheme="minorHAnsi"/>
                                <w:sz w:val="28"/>
                                <w:szCs w:val="36"/>
                                <w:lang w:val="en-US"/>
                              </w:rPr>
                              <w:t xml:space="preserve">Slowly </w:t>
                            </w:r>
                            <w:r w:rsidR="00257130" w:rsidRPr="00257130">
                              <w:rPr>
                                <w:rFonts w:cstheme="minorHAnsi"/>
                                <w:sz w:val="28"/>
                                <w:szCs w:val="36"/>
                                <w:lang w:val="en-US"/>
                              </w:rPr>
                              <w:t xml:space="preserve">rub out </w:t>
                            </w:r>
                            <w:r>
                              <w:rPr>
                                <w:rFonts w:cstheme="minorHAnsi"/>
                                <w:sz w:val="28"/>
                                <w:szCs w:val="36"/>
                                <w:lang w:val="en-US"/>
                              </w:rPr>
                              <w:t xml:space="preserve">most of the </w:t>
                            </w:r>
                            <w:r w:rsidR="00257130" w:rsidRPr="00257130">
                              <w:rPr>
                                <w:rFonts w:cstheme="minorHAnsi"/>
                                <w:sz w:val="28"/>
                                <w:szCs w:val="36"/>
                                <w:lang w:val="en-US"/>
                              </w:rPr>
                              <w:t xml:space="preserve">letters </w:t>
                            </w:r>
                            <w:r>
                              <w:rPr>
                                <w:rFonts w:cstheme="minorHAnsi"/>
                                <w:sz w:val="28"/>
                                <w:szCs w:val="36"/>
                                <w:lang w:val="en-US"/>
                              </w:rPr>
                              <w:t>while students</w:t>
                            </w:r>
                            <w:r w:rsidR="00257130" w:rsidRPr="00257130">
                              <w:rPr>
                                <w:rFonts w:cstheme="minorHAnsi"/>
                                <w:sz w:val="28"/>
                                <w:szCs w:val="36"/>
                                <w:lang w:val="en-US"/>
                              </w:rPr>
                              <w:t xml:space="preserve"> read</w:t>
                            </w:r>
                            <w:r>
                              <w:rPr>
                                <w:rFonts w:cstheme="minorHAnsi"/>
                                <w:sz w:val="28"/>
                                <w:szCs w:val="36"/>
                                <w:lang w:val="en-US"/>
                              </w:rPr>
                              <w:t xml:space="preserve"> the letters, including the missing ones</w:t>
                            </w:r>
                            <w:r w:rsidR="00257130" w:rsidRPr="00257130">
                              <w:rPr>
                                <w:rFonts w:cstheme="minorHAnsi"/>
                                <w:sz w:val="28"/>
                                <w:szCs w:val="36"/>
                                <w:lang w:val="en-US"/>
                              </w:rPr>
                              <w:t xml:space="preserve">. </w:t>
                            </w:r>
                            <w:r>
                              <w:rPr>
                                <w:rFonts w:cstheme="minorHAnsi"/>
                                <w:sz w:val="28"/>
                                <w:szCs w:val="36"/>
                                <w:lang w:val="en-US"/>
                              </w:rPr>
                              <w:t>Finally,</w:t>
                            </w:r>
                            <w:r w:rsidR="00257130" w:rsidRPr="00257130">
                              <w:rPr>
                                <w:rFonts w:cstheme="minorHAnsi"/>
                                <w:sz w:val="28"/>
                                <w:szCs w:val="36"/>
                                <w:lang w:val="en-US"/>
                              </w:rPr>
                              <w:t xml:space="preserve"> </w:t>
                            </w:r>
                            <w:r w:rsidR="00292FD4">
                              <w:rPr>
                                <w:rFonts w:cstheme="minorHAnsi"/>
                                <w:sz w:val="28"/>
                                <w:szCs w:val="36"/>
                                <w:lang w:val="en-US"/>
                              </w:rPr>
                              <w:t>rewrite</w:t>
                            </w:r>
                            <w:r w:rsidR="00257130" w:rsidRPr="00257130">
                              <w:rPr>
                                <w:rFonts w:cstheme="minorHAnsi"/>
                                <w:sz w:val="28"/>
                                <w:szCs w:val="36"/>
                                <w:lang w:val="en-US"/>
                              </w:rPr>
                              <w:t xml:space="preserve"> the letters as the students read.</w:t>
                            </w:r>
                          </w:p>
                          <w:p w14:paraId="7D77987B" w14:textId="77777777" w:rsidR="00662762" w:rsidRPr="00662762" w:rsidRDefault="00662762" w:rsidP="00662762">
                            <w:pPr>
                              <w:pStyle w:val="ListParagraph"/>
                              <w:ind w:left="714"/>
                              <w:rPr>
                                <w:rFonts w:cstheme="minorHAnsi"/>
                                <w:szCs w:val="28"/>
                                <w:lang w:val="en-US"/>
                              </w:rPr>
                            </w:pPr>
                          </w:p>
                          <w:p w14:paraId="3369667B" w14:textId="7021A768" w:rsidR="00257130" w:rsidRPr="00662762" w:rsidRDefault="003F3EB0" w:rsidP="00165DC1">
                            <w:pPr>
                              <w:pStyle w:val="ListParagraph"/>
                              <w:numPr>
                                <w:ilvl w:val="0"/>
                                <w:numId w:val="21"/>
                              </w:numPr>
                              <w:ind w:left="714" w:hanging="357"/>
                              <w:rPr>
                                <w:rFonts w:cstheme="minorHAnsi"/>
                                <w:sz w:val="36"/>
                                <w:szCs w:val="44"/>
                                <w:lang w:val="en-US"/>
                              </w:rPr>
                            </w:pPr>
                            <w:r w:rsidRPr="00A34CB0">
                              <w:rPr>
                                <w:rFonts w:cstheme="minorHAnsi"/>
                                <w:b/>
                                <w:bCs/>
                                <w:sz w:val="28"/>
                                <w:szCs w:val="36"/>
                                <w:lang w:val="en-US"/>
                              </w:rPr>
                              <w:t>Round the class</w:t>
                            </w:r>
                            <w:r w:rsidR="0082654D" w:rsidRPr="00A34CB0">
                              <w:rPr>
                                <w:rFonts w:cstheme="minorHAnsi"/>
                                <w:b/>
                                <w:bCs/>
                                <w:sz w:val="28"/>
                                <w:szCs w:val="36"/>
                                <w:lang w:val="en-US"/>
                              </w:rPr>
                              <w:t xml:space="preserve"> </w:t>
                            </w:r>
                            <w:r w:rsidR="0082654D" w:rsidRPr="00727AB8">
                              <w:rPr>
                                <w:rFonts w:cstheme="minorHAnsi"/>
                                <w:sz w:val="28"/>
                                <w:szCs w:val="36"/>
                                <w:lang w:val="en-US"/>
                              </w:rPr>
                              <w:t>-</w:t>
                            </w:r>
                            <w:r w:rsidR="00257130" w:rsidRPr="00A34CB0">
                              <w:rPr>
                                <w:rFonts w:cstheme="minorHAnsi"/>
                                <w:sz w:val="28"/>
                                <w:szCs w:val="36"/>
                                <w:lang w:val="en-US"/>
                              </w:rPr>
                              <w:t xml:space="preserve"> The</w:t>
                            </w:r>
                            <w:r w:rsidR="00257130" w:rsidRPr="00257130">
                              <w:rPr>
                                <w:rFonts w:cstheme="minorHAnsi"/>
                                <w:sz w:val="28"/>
                                <w:szCs w:val="36"/>
                                <w:lang w:val="en-US"/>
                              </w:rPr>
                              <w:t xml:space="preserve"> teacher begins </w:t>
                            </w:r>
                            <w:r w:rsidR="008D4842">
                              <w:rPr>
                                <w:rFonts w:cstheme="minorHAnsi"/>
                                <w:sz w:val="28"/>
                                <w:szCs w:val="36"/>
                                <w:lang w:val="en-US"/>
                              </w:rPr>
                              <w:t xml:space="preserve">by saying </w:t>
                            </w:r>
                            <w:r w:rsidR="00257130" w:rsidRPr="008D4842">
                              <w:rPr>
                                <w:rFonts w:cstheme="minorHAnsi"/>
                                <w:i/>
                                <w:iCs/>
                                <w:sz w:val="28"/>
                                <w:szCs w:val="36"/>
                                <w:lang w:val="en-US"/>
                              </w:rPr>
                              <w:t>A</w:t>
                            </w:r>
                            <w:r w:rsidR="00257130" w:rsidRPr="00257130">
                              <w:rPr>
                                <w:rFonts w:cstheme="minorHAnsi"/>
                                <w:sz w:val="28"/>
                                <w:szCs w:val="36"/>
                                <w:lang w:val="en-US"/>
                              </w:rPr>
                              <w:t xml:space="preserve">, the next student says </w:t>
                            </w:r>
                            <w:r w:rsidR="00257130" w:rsidRPr="008D4842">
                              <w:rPr>
                                <w:rFonts w:cstheme="minorHAnsi"/>
                                <w:i/>
                                <w:iCs/>
                                <w:sz w:val="28"/>
                                <w:szCs w:val="36"/>
                                <w:lang w:val="en-US"/>
                              </w:rPr>
                              <w:t>B</w:t>
                            </w:r>
                            <w:r w:rsidR="00257130" w:rsidRPr="00257130">
                              <w:rPr>
                                <w:rFonts w:cstheme="minorHAnsi"/>
                                <w:sz w:val="28"/>
                                <w:szCs w:val="36"/>
                                <w:lang w:val="en-US"/>
                              </w:rPr>
                              <w:t xml:space="preserve">, the next </w:t>
                            </w:r>
                            <w:r w:rsidR="00257130" w:rsidRPr="008D4842">
                              <w:rPr>
                                <w:rFonts w:cstheme="minorHAnsi"/>
                                <w:i/>
                                <w:iCs/>
                                <w:sz w:val="28"/>
                                <w:szCs w:val="36"/>
                                <w:lang w:val="en-US"/>
                              </w:rPr>
                              <w:t>C</w:t>
                            </w:r>
                            <w:r w:rsidR="00257130" w:rsidRPr="00257130">
                              <w:rPr>
                                <w:rFonts w:cstheme="minorHAnsi"/>
                                <w:sz w:val="28"/>
                                <w:szCs w:val="36"/>
                                <w:lang w:val="en-US"/>
                              </w:rPr>
                              <w:t xml:space="preserve"> and so on. </w:t>
                            </w:r>
                            <w:r w:rsidR="0082654D">
                              <w:rPr>
                                <w:rFonts w:cstheme="minorHAnsi"/>
                                <w:sz w:val="28"/>
                                <w:szCs w:val="36"/>
                                <w:lang w:val="en-US"/>
                              </w:rPr>
                              <w:t xml:space="preserve"> </w:t>
                            </w:r>
                            <w:r>
                              <w:rPr>
                                <w:rFonts w:cstheme="minorHAnsi"/>
                                <w:sz w:val="28"/>
                                <w:szCs w:val="36"/>
                                <w:lang w:val="en-US"/>
                              </w:rPr>
                              <w:t xml:space="preserve"> </w:t>
                            </w:r>
                          </w:p>
                          <w:p w14:paraId="56204361" w14:textId="77777777" w:rsidR="00662762" w:rsidRPr="00662762" w:rsidRDefault="00662762" w:rsidP="00662762">
                            <w:pPr>
                              <w:rPr>
                                <w:rFonts w:cstheme="minorHAnsi"/>
                                <w:sz w:val="16"/>
                                <w:szCs w:val="20"/>
                                <w:lang w:val="en-US"/>
                              </w:rPr>
                            </w:pPr>
                          </w:p>
                          <w:p w14:paraId="1D3ED249" w14:textId="14737A38" w:rsidR="00257130" w:rsidRPr="00A34CB0" w:rsidRDefault="0082654D" w:rsidP="00165DC1">
                            <w:pPr>
                              <w:pStyle w:val="ListParagraph"/>
                              <w:numPr>
                                <w:ilvl w:val="0"/>
                                <w:numId w:val="19"/>
                              </w:numPr>
                              <w:rPr>
                                <w:rFonts w:cstheme="minorHAnsi"/>
                                <w:sz w:val="28"/>
                                <w:szCs w:val="28"/>
                                <w:lang w:val="en-US"/>
                              </w:rPr>
                            </w:pPr>
                            <w:r w:rsidRPr="00A34CB0">
                              <w:rPr>
                                <w:rFonts w:cstheme="minorHAnsi"/>
                                <w:b/>
                                <w:bCs/>
                                <w:sz w:val="28"/>
                                <w:szCs w:val="28"/>
                                <w:lang w:val="en-US"/>
                              </w:rPr>
                              <w:t xml:space="preserve">Three </w:t>
                            </w:r>
                            <w:r w:rsidR="00257130" w:rsidRPr="00A34CB0">
                              <w:rPr>
                                <w:rFonts w:cstheme="minorHAnsi"/>
                                <w:b/>
                                <w:bCs/>
                                <w:sz w:val="28"/>
                                <w:szCs w:val="28"/>
                                <w:lang w:val="en-US"/>
                              </w:rPr>
                              <w:t xml:space="preserve">teams </w:t>
                            </w:r>
                            <w:r w:rsidRPr="00727AB8">
                              <w:rPr>
                                <w:rFonts w:cstheme="minorHAnsi"/>
                                <w:sz w:val="28"/>
                                <w:szCs w:val="28"/>
                                <w:lang w:val="en-US"/>
                              </w:rPr>
                              <w:t>-</w:t>
                            </w:r>
                            <w:r w:rsidRPr="00A34CB0">
                              <w:rPr>
                                <w:rFonts w:cstheme="minorHAnsi"/>
                                <w:b/>
                                <w:bCs/>
                                <w:sz w:val="28"/>
                                <w:szCs w:val="28"/>
                                <w:lang w:val="en-US"/>
                              </w:rPr>
                              <w:t xml:space="preserve"> </w:t>
                            </w:r>
                            <w:r w:rsidRPr="00A34CB0">
                              <w:rPr>
                                <w:rFonts w:cstheme="minorHAnsi"/>
                                <w:sz w:val="28"/>
                                <w:szCs w:val="28"/>
                                <w:lang w:val="en-US"/>
                              </w:rPr>
                              <w:t>S</w:t>
                            </w:r>
                            <w:r w:rsidR="00257130" w:rsidRPr="00A34CB0">
                              <w:rPr>
                                <w:rFonts w:cstheme="minorHAnsi"/>
                                <w:sz w:val="28"/>
                                <w:szCs w:val="28"/>
                                <w:lang w:val="en-US"/>
                              </w:rPr>
                              <w:t xml:space="preserve">tudents </w:t>
                            </w:r>
                            <w:r w:rsidRPr="00A34CB0">
                              <w:rPr>
                                <w:rFonts w:cstheme="minorHAnsi"/>
                                <w:sz w:val="28"/>
                                <w:szCs w:val="28"/>
                                <w:lang w:val="en-US"/>
                              </w:rPr>
                              <w:t xml:space="preserve">line up in teams in front of the board. </w:t>
                            </w:r>
                            <w:r w:rsidR="00BF5218">
                              <w:rPr>
                                <w:rFonts w:cstheme="minorHAnsi"/>
                                <w:sz w:val="28"/>
                                <w:szCs w:val="28"/>
                                <w:lang w:val="en-US"/>
                              </w:rPr>
                              <w:t>When the teacher says</w:t>
                            </w:r>
                            <w:r w:rsidRPr="00A34CB0">
                              <w:rPr>
                                <w:rFonts w:cstheme="minorHAnsi"/>
                                <w:sz w:val="28"/>
                                <w:szCs w:val="28"/>
                                <w:lang w:val="en-US"/>
                              </w:rPr>
                              <w:t xml:space="preserve"> </w:t>
                            </w:r>
                            <w:r w:rsidRPr="00A34CB0">
                              <w:rPr>
                                <w:rFonts w:cstheme="minorHAnsi"/>
                                <w:i/>
                                <w:iCs/>
                                <w:sz w:val="28"/>
                                <w:szCs w:val="28"/>
                                <w:lang w:val="en-US"/>
                              </w:rPr>
                              <w:t>Go</w:t>
                            </w:r>
                            <w:r w:rsidRPr="00A34CB0">
                              <w:rPr>
                                <w:rFonts w:cstheme="minorHAnsi"/>
                                <w:sz w:val="28"/>
                                <w:szCs w:val="28"/>
                                <w:lang w:val="en-US"/>
                              </w:rPr>
                              <w:t xml:space="preserve">, a student from each team </w:t>
                            </w:r>
                            <w:r w:rsidR="00257130" w:rsidRPr="00A34CB0">
                              <w:rPr>
                                <w:rFonts w:cstheme="minorHAnsi"/>
                                <w:sz w:val="28"/>
                                <w:szCs w:val="28"/>
                                <w:lang w:val="en-US"/>
                              </w:rPr>
                              <w:t>write</w:t>
                            </w:r>
                            <w:r w:rsidRPr="00A34CB0">
                              <w:rPr>
                                <w:rFonts w:cstheme="minorHAnsi"/>
                                <w:sz w:val="28"/>
                                <w:szCs w:val="28"/>
                                <w:lang w:val="en-US"/>
                              </w:rPr>
                              <w:t xml:space="preserve">s </w:t>
                            </w:r>
                            <w:r w:rsidRPr="00A34CB0">
                              <w:rPr>
                                <w:rFonts w:cstheme="minorHAnsi"/>
                                <w:b/>
                                <w:bCs/>
                                <w:i/>
                                <w:iCs/>
                                <w:sz w:val="28"/>
                                <w:szCs w:val="28"/>
                                <w:lang w:val="en-US"/>
                              </w:rPr>
                              <w:t xml:space="preserve">A, </w:t>
                            </w:r>
                            <w:r w:rsidRPr="00A34CB0">
                              <w:rPr>
                                <w:rFonts w:cstheme="minorHAnsi"/>
                                <w:sz w:val="28"/>
                                <w:szCs w:val="28"/>
                                <w:lang w:val="en-US"/>
                              </w:rPr>
                              <w:t>the next student</w:t>
                            </w:r>
                            <w:r w:rsidRPr="00A34CB0">
                              <w:rPr>
                                <w:rFonts w:cstheme="minorHAnsi"/>
                                <w:b/>
                                <w:bCs/>
                                <w:i/>
                                <w:iCs/>
                                <w:sz w:val="28"/>
                                <w:szCs w:val="28"/>
                                <w:lang w:val="en-US"/>
                              </w:rPr>
                              <w:t xml:space="preserve"> </w:t>
                            </w:r>
                            <w:r w:rsidRPr="00A34CB0">
                              <w:rPr>
                                <w:rFonts w:cstheme="minorHAnsi"/>
                                <w:sz w:val="28"/>
                                <w:szCs w:val="28"/>
                                <w:lang w:val="en-US"/>
                              </w:rPr>
                              <w:t xml:space="preserve">writes </w:t>
                            </w:r>
                            <w:r w:rsidRPr="00A34CB0">
                              <w:rPr>
                                <w:rFonts w:cstheme="minorHAnsi"/>
                                <w:b/>
                                <w:bCs/>
                                <w:i/>
                                <w:iCs/>
                                <w:sz w:val="28"/>
                                <w:szCs w:val="28"/>
                                <w:lang w:val="en-US"/>
                              </w:rPr>
                              <w:t>B</w:t>
                            </w:r>
                            <w:r w:rsidR="00257130" w:rsidRPr="00A34CB0">
                              <w:rPr>
                                <w:rFonts w:cstheme="minorHAnsi"/>
                                <w:sz w:val="28"/>
                                <w:szCs w:val="28"/>
                                <w:lang w:val="en-US"/>
                              </w:rPr>
                              <w:t xml:space="preserve"> </w:t>
                            </w:r>
                            <w:r w:rsidRPr="00A34CB0">
                              <w:rPr>
                                <w:rFonts w:cstheme="minorHAnsi"/>
                                <w:sz w:val="28"/>
                                <w:szCs w:val="28"/>
                                <w:lang w:val="en-US"/>
                              </w:rPr>
                              <w:t>and so on.</w:t>
                            </w:r>
                            <w:r w:rsidR="00257130" w:rsidRPr="00A34CB0">
                              <w:rPr>
                                <w:rFonts w:cstheme="minorHAnsi"/>
                                <w:sz w:val="28"/>
                                <w:szCs w:val="28"/>
                                <w:lang w:val="en-US"/>
                              </w:rPr>
                              <w:t xml:space="preserve"> The first team to complete the alphabet</w:t>
                            </w:r>
                            <w:r w:rsidRPr="00A34CB0">
                              <w:rPr>
                                <w:rFonts w:cstheme="minorHAnsi"/>
                                <w:sz w:val="28"/>
                                <w:szCs w:val="28"/>
                                <w:lang w:val="en-US"/>
                              </w:rPr>
                              <w:t xml:space="preserve"> in the correct order </w:t>
                            </w:r>
                            <w:r w:rsidR="00257130" w:rsidRPr="00A34CB0">
                              <w:rPr>
                                <w:rFonts w:cstheme="minorHAnsi"/>
                                <w:sz w:val="28"/>
                                <w:szCs w:val="28"/>
                                <w:lang w:val="en-US"/>
                              </w:rPr>
                              <w:t>wins.</w:t>
                            </w:r>
                          </w:p>
                          <w:p w14:paraId="267F3050" w14:textId="77777777" w:rsidR="00662762" w:rsidRPr="00662762" w:rsidRDefault="00662762" w:rsidP="00662762">
                            <w:pPr>
                              <w:pStyle w:val="ListParagraph"/>
                              <w:rPr>
                                <w:rFonts w:cstheme="minorHAnsi"/>
                                <w:highlight w:val="yellow"/>
                                <w:lang w:val="en-US"/>
                              </w:rPr>
                            </w:pPr>
                          </w:p>
                          <w:p w14:paraId="7402130A" w14:textId="46B2BEC0" w:rsidR="00257130" w:rsidRPr="00A34CB0" w:rsidRDefault="0082654D" w:rsidP="00165DC1">
                            <w:pPr>
                              <w:pStyle w:val="ListParagraph"/>
                              <w:numPr>
                                <w:ilvl w:val="0"/>
                                <w:numId w:val="19"/>
                              </w:numPr>
                              <w:rPr>
                                <w:rFonts w:cstheme="minorHAnsi"/>
                                <w:sz w:val="28"/>
                                <w:szCs w:val="28"/>
                                <w:lang w:val="en-US"/>
                              </w:rPr>
                            </w:pPr>
                            <w:r w:rsidRPr="00A34CB0">
                              <w:rPr>
                                <w:rFonts w:cstheme="minorHAnsi"/>
                                <w:b/>
                                <w:bCs/>
                                <w:sz w:val="28"/>
                                <w:szCs w:val="28"/>
                                <w:lang w:val="en-US"/>
                              </w:rPr>
                              <w:t>A class alphabet</w:t>
                            </w:r>
                            <w:r w:rsidRPr="00A34CB0">
                              <w:rPr>
                                <w:rFonts w:cstheme="minorHAnsi"/>
                                <w:sz w:val="28"/>
                                <w:szCs w:val="28"/>
                                <w:lang w:val="en-US"/>
                              </w:rPr>
                              <w:t xml:space="preserve"> - E</w:t>
                            </w:r>
                            <w:r w:rsidR="00257130" w:rsidRPr="00A34CB0">
                              <w:rPr>
                                <w:rFonts w:cstheme="minorHAnsi"/>
                                <w:sz w:val="28"/>
                                <w:szCs w:val="28"/>
                                <w:lang w:val="en-US"/>
                              </w:rPr>
                              <w:t xml:space="preserve">ach student </w:t>
                            </w:r>
                            <w:r w:rsidRPr="00A34CB0">
                              <w:rPr>
                                <w:rFonts w:cstheme="minorHAnsi"/>
                                <w:sz w:val="28"/>
                                <w:szCs w:val="28"/>
                                <w:lang w:val="en-US"/>
                              </w:rPr>
                              <w:t xml:space="preserve">is given </w:t>
                            </w:r>
                            <w:r w:rsidR="00257130" w:rsidRPr="00A34CB0">
                              <w:rPr>
                                <w:rFonts w:cstheme="minorHAnsi"/>
                                <w:sz w:val="28"/>
                                <w:szCs w:val="28"/>
                                <w:lang w:val="en-US"/>
                              </w:rPr>
                              <w:t>a letter tile and line</w:t>
                            </w:r>
                            <w:r w:rsidR="00855352" w:rsidRPr="00A34CB0">
                              <w:rPr>
                                <w:rFonts w:cstheme="minorHAnsi"/>
                                <w:sz w:val="28"/>
                                <w:szCs w:val="28"/>
                                <w:lang w:val="en-US"/>
                              </w:rPr>
                              <w:t>s</w:t>
                            </w:r>
                            <w:r w:rsidR="00257130" w:rsidRPr="00A34CB0">
                              <w:rPr>
                                <w:rFonts w:cstheme="minorHAnsi"/>
                                <w:sz w:val="28"/>
                                <w:szCs w:val="28"/>
                                <w:lang w:val="en-US"/>
                              </w:rPr>
                              <w:t xml:space="preserve"> up in alphabetical order</w:t>
                            </w:r>
                            <w:r w:rsidRPr="00A34CB0">
                              <w:rPr>
                                <w:rFonts w:cstheme="minorHAnsi"/>
                                <w:sz w:val="28"/>
                                <w:szCs w:val="28"/>
                                <w:lang w:val="en-US"/>
                              </w:rPr>
                              <w:t>.</w:t>
                            </w:r>
                            <w:r w:rsidR="00BF5218">
                              <w:rPr>
                                <w:rFonts w:cstheme="minorHAnsi"/>
                                <w:sz w:val="28"/>
                                <w:szCs w:val="28"/>
                                <w:lang w:val="en-US"/>
                              </w:rPr>
                              <w:t xml:space="preserve"> Then students read their letter aloud in order.</w:t>
                            </w:r>
                          </w:p>
                          <w:p w14:paraId="3813FEC2" w14:textId="77777777" w:rsidR="00662762" w:rsidRPr="00662762" w:rsidRDefault="00662762" w:rsidP="00662762">
                            <w:pPr>
                              <w:pStyle w:val="ListParagraph"/>
                              <w:rPr>
                                <w:rFonts w:cstheme="minorHAnsi"/>
                                <w:sz w:val="28"/>
                                <w:szCs w:val="28"/>
                                <w:highlight w:val="yellow"/>
                                <w:lang w:val="en-US"/>
                              </w:rPr>
                            </w:pPr>
                          </w:p>
                          <w:p w14:paraId="72D1C7E6" w14:textId="42A9D648" w:rsidR="00BF5218" w:rsidRPr="00A34CB0" w:rsidRDefault="00662762" w:rsidP="00165DC1">
                            <w:pPr>
                              <w:pStyle w:val="ListParagraph"/>
                              <w:numPr>
                                <w:ilvl w:val="0"/>
                                <w:numId w:val="19"/>
                              </w:numPr>
                              <w:rPr>
                                <w:rFonts w:cstheme="minorHAnsi"/>
                                <w:sz w:val="28"/>
                                <w:szCs w:val="28"/>
                                <w:lang w:val="en-US"/>
                              </w:rPr>
                            </w:pPr>
                            <w:r w:rsidRPr="00A34CB0">
                              <w:rPr>
                                <w:rFonts w:cstheme="minorHAnsi"/>
                                <w:b/>
                                <w:bCs/>
                                <w:sz w:val="28"/>
                                <w:szCs w:val="28"/>
                                <w:lang w:val="en-US"/>
                              </w:rPr>
                              <w:t>Missing letter</w:t>
                            </w:r>
                            <w:r w:rsidRPr="00A34CB0">
                              <w:rPr>
                                <w:rFonts w:cstheme="minorHAnsi"/>
                                <w:sz w:val="28"/>
                                <w:szCs w:val="28"/>
                                <w:lang w:val="en-US"/>
                              </w:rPr>
                              <w:t xml:space="preserve"> - Print and cut up enough of the cards on the following page so that each student has one</w:t>
                            </w:r>
                            <w:r w:rsidR="00A34CB0" w:rsidRPr="00A34CB0">
                              <w:rPr>
                                <w:rFonts w:cstheme="minorHAnsi"/>
                                <w:sz w:val="28"/>
                                <w:szCs w:val="28"/>
                                <w:lang w:val="en-US"/>
                              </w:rPr>
                              <w:t xml:space="preserve"> card</w:t>
                            </w:r>
                            <w:r w:rsidRPr="00A34CB0">
                              <w:rPr>
                                <w:rFonts w:cstheme="minorHAnsi"/>
                                <w:sz w:val="28"/>
                                <w:szCs w:val="28"/>
                                <w:lang w:val="en-US"/>
                              </w:rPr>
                              <w:t xml:space="preserve">.  Students write the missing letter, </w:t>
                            </w:r>
                            <w:r w:rsidR="009A2947" w:rsidRPr="00A34CB0">
                              <w:rPr>
                                <w:rFonts w:cstheme="minorHAnsi"/>
                                <w:sz w:val="28"/>
                                <w:szCs w:val="28"/>
                                <w:lang w:val="en-US"/>
                              </w:rPr>
                              <w:t xml:space="preserve">either in upper or lower-case. They </w:t>
                            </w:r>
                            <w:r w:rsidRPr="00A34CB0">
                              <w:rPr>
                                <w:rFonts w:cstheme="minorHAnsi"/>
                                <w:sz w:val="28"/>
                                <w:szCs w:val="28"/>
                                <w:lang w:val="en-US"/>
                              </w:rPr>
                              <w:t xml:space="preserve">then arrange the cards in alphabetical order on the whiteboard using magnets or </w:t>
                            </w:r>
                            <w:r w:rsidR="00BA30F4" w:rsidRPr="00A34CB0">
                              <w:rPr>
                                <w:rFonts w:cstheme="minorHAnsi"/>
                                <w:sz w:val="28"/>
                                <w:szCs w:val="28"/>
                                <w:lang w:val="en-US"/>
                              </w:rPr>
                              <w:t>Blutack</w:t>
                            </w:r>
                            <w:r w:rsidRPr="00A34CB0">
                              <w:rPr>
                                <w:rFonts w:cstheme="minorHAnsi"/>
                                <w:sz w:val="28"/>
                                <w:szCs w:val="28"/>
                                <w:lang w:val="en-US"/>
                              </w:rPr>
                              <w:t xml:space="preserve">. </w:t>
                            </w:r>
                            <w:r w:rsidR="00BF5218">
                              <w:rPr>
                                <w:rFonts w:cstheme="minorHAnsi"/>
                                <w:sz w:val="28"/>
                                <w:szCs w:val="28"/>
                                <w:lang w:val="en-US"/>
                              </w:rPr>
                              <w:t>Students then read the letters aloud in order.</w:t>
                            </w:r>
                          </w:p>
                          <w:p w14:paraId="0E470F93" w14:textId="77777777" w:rsidR="00257130" w:rsidRPr="00BF5218" w:rsidRDefault="00257130" w:rsidP="00257130">
                            <w:pPr>
                              <w:pStyle w:val="ListParagraph"/>
                              <w:rPr>
                                <w:rFonts w:cstheme="minorHAnsi"/>
                                <w:sz w:val="2"/>
                                <w:szCs w:val="2"/>
                                <w:lang w:val="en-US"/>
                              </w:rPr>
                            </w:pPr>
                          </w:p>
                          <w:p w14:paraId="33317B30" w14:textId="572D3F40" w:rsidR="00257130" w:rsidRPr="00257130" w:rsidRDefault="00257130" w:rsidP="00257130">
                            <w:pPr>
                              <w:rPr>
                                <w:rFonts w:cstheme="minorHAnsi"/>
                                <w:b/>
                                <w:bCs/>
                                <w:sz w:val="32"/>
                                <w:szCs w:val="32"/>
                                <w:lang w:val="en-US"/>
                              </w:rPr>
                            </w:pPr>
                            <w:r w:rsidRPr="00257130">
                              <w:rPr>
                                <w:rFonts w:cstheme="minorHAnsi"/>
                                <w:b/>
                                <w:bCs/>
                                <w:sz w:val="32"/>
                                <w:szCs w:val="32"/>
                                <w:lang w:val="en-US"/>
                              </w:rPr>
                              <w:t>Pair work</w:t>
                            </w:r>
                          </w:p>
                          <w:p w14:paraId="6136BB2E" w14:textId="116B6F9C" w:rsidR="00257130" w:rsidRDefault="0082654D" w:rsidP="00165DC1">
                            <w:pPr>
                              <w:pStyle w:val="ListParagraph"/>
                              <w:numPr>
                                <w:ilvl w:val="0"/>
                                <w:numId w:val="22"/>
                              </w:numPr>
                              <w:rPr>
                                <w:rFonts w:cstheme="minorHAnsi"/>
                                <w:sz w:val="28"/>
                                <w:szCs w:val="36"/>
                                <w:lang w:val="en-US"/>
                              </w:rPr>
                            </w:pPr>
                            <w:r>
                              <w:rPr>
                                <w:rFonts w:cstheme="minorHAnsi"/>
                                <w:sz w:val="28"/>
                                <w:szCs w:val="36"/>
                                <w:lang w:val="en-US"/>
                              </w:rPr>
                              <w:t>Use one</w:t>
                            </w:r>
                            <w:r w:rsidR="00257130" w:rsidRPr="008D4842">
                              <w:rPr>
                                <w:rFonts w:cstheme="minorHAnsi"/>
                                <w:sz w:val="28"/>
                                <w:szCs w:val="36"/>
                                <w:lang w:val="en-US"/>
                              </w:rPr>
                              <w:t xml:space="preserve"> set of alphabet tiles</w:t>
                            </w:r>
                            <w:r>
                              <w:rPr>
                                <w:rFonts w:cstheme="minorHAnsi"/>
                                <w:sz w:val="28"/>
                                <w:szCs w:val="36"/>
                                <w:lang w:val="en-US"/>
                              </w:rPr>
                              <w:t xml:space="preserve"> for each pair.</w:t>
                            </w:r>
                            <w:r w:rsidR="00257130" w:rsidRPr="008D4842">
                              <w:rPr>
                                <w:rFonts w:cstheme="minorHAnsi"/>
                                <w:sz w:val="28"/>
                                <w:szCs w:val="36"/>
                                <w:lang w:val="en-US"/>
                              </w:rPr>
                              <w:t xml:space="preserve"> Mix them up</w:t>
                            </w:r>
                            <w:r>
                              <w:rPr>
                                <w:rFonts w:cstheme="minorHAnsi"/>
                                <w:sz w:val="28"/>
                                <w:szCs w:val="36"/>
                                <w:lang w:val="en-US"/>
                              </w:rPr>
                              <w:t xml:space="preserve"> and t</w:t>
                            </w:r>
                            <w:r w:rsidR="00257130" w:rsidRPr="008D4842">
                              <w:rPr>
                                <w:rFonts w:cstheme="minorHAnsi"/>
                                <w:sz w:val="28"/>
                                <w:szCs w:val="36"/>
                                <w:lang w:val="en-US"/>
                              </w:rPr>
                              <w:t>he student</w:t>
                            </w:r>
                            <w:r w:rsidR="008D4842" w:rsidRPr="008D4842">
                              <w:rPr>
                                <w:rFonts w:cstheme="minorHAnsi"/>
                                <w:sz w:val="28"/>
                                <w:szCs w:val="36"/>
                                <w:lang w:val="en-US"/>
                              </w:rPr>
                              <w:t xml:space="preserve">s </w:t>
                            </w:r>
                            <w:r w:rsidR="00257130" w:rsidRPr="008D4842">
                              <w:rPr>
                                <w:rFonts w:cstheme="minorHAnsi"/>
                                <w:sz w:val="28"/>
                                <w:szCs w:val="36"/>
                                <w:lang w:val="en-US"/>
                              </w:rPr>
                              <w:t>put them in order</w:t>
                            </w:r>
                            <w:r>
                              <w:rPr>
                                <w:rFonts w:cstheme="minorHAnsi"/>
                                <w:sz w:val="28"/>
                                <w:szCs w:val="36"/>
                                <w:lang w:val="en-US"/>
                              </w:rPr>
                              <w:t>. E</w:t>
                            </w:r>
                            <w:r w:rsidR="008D4842" w:rsidRPr="008D4842">
                              <w:rPr>
                                <w:rFonts w:cstheme="minorHAnsi"/>
                                <w:sz w:val="28"/>
                                <w:szCs w:val="36"/>
                                <w:lang w:val="en-US"/>
                              </w:rPr>
                              <w:t xml:space="preserve">ach </w:t>
                            </w:r>
                            <w:r>
                              <w:rPr>
                                <w:rFonts w:cstheme="minorHAnsi"/>
                                <w:sz w:val="28"/>
                                <w:szCs w:val="36"/>
                                <w:lang w:val="en-US"/>
                              </w:rPr>
                              <w:t xml:space="preserve">student </w:t>
                            </w:r>
                            <w:r w:rsidR="00257130" w:rsidRPr="008D4842">
                              <w:rPr>
                                <w:rFonts w:cstheme="minorHAnsi"/>
                                <w:sz w:val="28"/>
                                <w:szCs w:val="36"/>
                                <w:lang w:val="en-US"/>
                              </w:rPr>
                              <w:t>read</w:t>
                            </w:r>
                            <w:r>
                              <w:rPr>
                                <w:rFonts w:cstheme="minorHAnsi"/>
                                <w:sz w:val="28"/>
                                <w:szCs w:val="36"/>
                                <w:lang w:val="en-US"/>
                              </w:rPr>
                              <w:t>s</w:t>
                            </w:r>
                            <w:r w:rsidR="00257130" w:rsidRPr="008D4842">
                              <w:rPr>
                                <w:rFonts w:cstheme="minorHAnsi"/>
                                <w:sz w:val="28"/>
                                <w:szCs w:val="36"/>
                                <w:lang w:val="en-US"/>
                              </w:rPr>
                              <w:t xml:space="preserve"> </w:t>
                            </w:r>
                            <w:r w:rsidR="008D4842" w:rsidRPr="008D4842">
                              <w:rPr>
                                <w:rFonts w:cstheme="minorHAnsi"/>
                                <w:sz w:val="28"/>
                                <w:szCs w:val="36"/>
                                <w:lang w:val="en-US"/>
                              </w:rPr>
                              <w:t>the letters</w:t>
                            </w:r>
                            <w:r w:rsidR="00257130" w:rsidRPr="008D4842">
                              <w:rPr>
                                <w:rFonts w:cstheme="minorHAnsi"/>
                                <w:sz w:val="28"/>
                                <w:szCs w:val="36"/>
                                <w:lang w:val="en-US"/>
                              </w:rPr>
                              <w:t xml:space="preserve"> </w:t>
                            </w:r>
                            <w:r w:rsidR="008D4842" w:rsidRPr="008D4842">
                              <w:rPr>
                                <w:rFonts w:cstheme="minorHAnsi"/>
                                <w:sz w:val="28"/>
                                <w:szCs w:val="36"/>
                                <w:lang w:val="en-US"/>
                              </w:rPr>
                              <w:t xml:space="preserve">aloud </w:t>
                            </w:r>
                            <w:r w:rsidR="00257130" w:rsidRPr="008D4842">
                              <w:rPr>
                                <w:rFonts w:cstheme="minorHAnsi"/>
                                <w:sz w:val="28"/>
                                <w:szCs w:val="36"/>
                                <w:lang w:val="en-US"/>
                              </w:rPr>
                              <w:t>to their partner.</w:t>
                            </w:r>
                            <w:r w:rsidR="008D4842">
                              <w:rPr>
                                <w:rFonts w:cstheme="minorHAnsi"/>
                                <w:sz w:val="28"/>
                                <w:szCs w:val="36"/>
                                <w:lang w:val="en-US"/>
                              </w:rPr>
                              <w:t xml:space="preserve"> This can also be done as an individual activity.</w:t>
                            </w:r>
                          </w:p>
                          <w:p w14:paraId="0911E69D" w14:textId="24A0BF20" w:rsidR="008D4842" w:rsidRDefault="008D4842" w:rsidP="008D4842">
                            <w:pPr>
                              <w:rPr>
                                <w:rFonts w:cstheme="minorHAnsi"/>
                                <w:szCs w:val="36"/>
                                <w:lang w:val="en-US"/>
                              </w:rPr>
                            </w:pPr>
                          </w:p>
                          <w:p w14:paraId="43A8595C" w14:textId="77777777" w:rsidR="008D4842" w:rsidRPr="008D4842" w:rsidRDefault="008D4842" w:rsidP="004512C2">
                            <w:pPr>
                              <w:pStyle w:val="ListParagraph"/>
                              <w:rPr>
                                <w:rFonts w:cstheme="minorHAnsi"/>
                                <w:szCs w:val="36"/>
                                <w:lang w:val="en-US"/>
                              </w:rPr>
                            </w:pPr>
                          </w:p>
                          <w:p w14:paraId="7DE0686E" w14:textId="77777777" w:rsidR="00257130" w:rsidRPr="00257130" w:rsidRDefault="00257130" w:rsidP="00257130">
                            <w:pPr>
                              <w:rPr>
                                <w:rFonts w:cstheme="minorHAnsi"/>
                                <w:szCs w:val="28"/>
                                <w:lang w:val="en-US"/>
                              </w:rPr>
                            </w:pPr>
                          </w:p>
                          <w:p w14:paraId="621E8A5B" w14:textId="77777777" w:rsidR="00257130" w:rsidRPr="00257130" w:rsidRDefault="00257130" w:rsidP="00257130">
                            <w:pPr>
                              <w:rPr>
                                <w:rFonts w:cstheme="minorHAnsi"/>
                                <w:szCs w:val="28"/>
                                <w:lang w:val="en-US"/>
                              </w:rPr>
                            </w:pPr>
                          </w:p>
                          <w:p w14:paraId="74BC15C4" w14:textId="6D8D4B6E" w:rsidR="006760B3" w:rsidRPr="00257130" w:rsidRDefault="006760B3">
                            <w:pPr>
                              <w:rPr>
                                <w:b/>
                                <w:bCs/>
                                <w:szCs w:val="28"/>
                              </w:rPr>
                            </w:pPr>
                          </w:p>
                          <w:p w14:paraId="6CA93950" w14:textId="77777777" w:rsidR="006760B3" w:rsidRPr="00257130" w:rsidRDefault="006760B3">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36B84" id="Text Box 70" o:spid="_x0000_s1103" type="#_x0000_t202" style="position:absolute;margin-left:-3.3pt;margin-top:19.55pt;width:449.65pt;height:579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TVPAIAAIYEAAAOAAAAZHJzL2Uyb0RvYy54bWysVNtu2zAMfR+wfxD0vti5d0acIk2RYUDR&#10;FkiHPsuyFBuTRU1SYmdfP0q5tt3TMARQSJE6JA9Jz267RpGdsK4GndN+L6VEaA5lrTc5/fGy+nJD&#10;ifNMl0yBFjndC0dv558/zVqTiQFUoEphCYJol7Ump5X3JksSxyvRMNcDIzQaJdiGeVTtJiktaxG9&#10;UckgTSdJC7Y0FrhwDm/vD0Y6j/hSCu6fpHTCE5VTzM3H08azCGcyn7FsY5mpan5Mg/1DFg2rNQY9&#10;Q90zz8jW1h+gmppbcCB9j0OTgJQ1F7EGrKafvqtmXTEjYi1IjjNnmtz/g+WPu7V5tsR3d9BhAwMh&#10;rXGZw8tQTydtE/4xU4J2pHB/pk10nnC8HE/76eRmSglH23Q4Hg7TSGxyeW6s898ENCQIObXYl0gX&#10;2z04jyHR9eQSojlQdbmqlYqK3RRLZcmOYQ9Xd+EXssQnb9yUJm1OJ8NxGpHf2AL2GaJQjP/8iIB4&#10;SiPspfog+a7oSF3mdBRLClcFlHtkzMJhmJzhqxrxH5jzz8zi9CBJuBH+CQ+pAJOCo0RJBfb33+6D&#10;PzYVrZS0OI05db+2zApK1HeN7f7aH2ECxEdlNJ4OULHXluLaorfNEpCsPu6e4VEM/l6dRGmhecXF&#10;WYSoaGKaY+yc+pO49IcdwcXjYrGITjiwhvkHvTY8QIfWBF5fuldmzbGxHmfiEU5zy7J3/T34hpca&#10;FlsPso7Nv7B65B+HPTb4uJhhm6716HX5fMz/AAAA//8DAFBLAwQUAAYACAAAACEAVHjY3N8AAAAK&#10;AQAADwAAAGRycy9kb3ducmV2LnhtbEyPy07DMBBF90j8gzVI7FonhaZNiFMhEGLDpuW1ncZDHDW2&#10;Q+w24e+ZrmA5ukf3nik3k+3EiYbQeqcgnScgyNVet65R8Pb6NFuDCBGdxs47UvBDATbV5UWJhfaj&#10;29JpFxvBJS4UqMDE2BdShtqQxTD3PTnOvvxgMfI5NFIPOHK57eQiSTJpsXW8YLCnB0P1YXe0PIKj&#10;0e/6U/bL75fnx0N2u/zYeqWur6b7OxCRpvgHw1mf1aFip70/Oh1Ep2CWZUwquMlTEJyv88UKxJ7B&#10;NF+lIKtS/n+h+gUAAP//AwBQSwECLQAUAAYACAAAACEAtoM4kv4AAADhAQAAEwAAAAAAAAAAAAAA&#10;AAAAAAAAW0NvbnRlbnRfVHlwZXNdLnhtbFBLAQItABQABgAIAAAAIQA4/SH/1gAAAJQBAAALAAAA&#10;AAAAAAAAAAAAAC8BAABfcmVscy8ucmVsc1BLAQItABQABgAIAAAAIQDHvpTVPAIAAIYEAAAOAAAA&#10;AAAAAAAAAAAAAC4CAABkcnMvZTJvRG9jLnhtbFBLAQItABQABgAIAAAAIQBUeNjc3wAAAAoBAAAP&#10;AAAAAAAAAAAAAAAAAJYEAABkcnMvZG93bnJldi54bWxQSwUGAAAAAAQABADzAAAAogUAAAAA&#10;" fillcolor="#fbfbfb" strokeweight=".5pt">
                <v:textbox>
                  <w:txbxContent>
                    <w:p w14:paraId="61DAB422" w14:textId="77777777" w:rsidR="00257130" w:rsidRPr="00257130" w:rsidRDefault="00257130" w:rsidP="00257130">
                      <w:pPr>
                        <w:rPr>
                          <w:rFonts w:cstheme="minorHAnsi"/>
                          <w:sz w:val="32"/>
                          <w:szCs w:val="32"/>
                          <w:lang w:val="en-US"/>
                        </w:rPr>
                      </w:pPr>
                      <w:r w:rsidRPr="00257130">
                        <w:rPr>
                          <w:b/>
                          <w:bCs/>
                          <w:sz w:val="32"/>
                          <w:szCs w:val="32"/>
                        </w:rPr>
                        <w:t>Whole c</w:t>
                      </w:r>
                      <w:r w:rsidR="006760B3" w:rsidRPr="00257130">
                        <w:rPr>
                          <w:b/>
                          <w:bCs/>
                          <w:sz w:val="32"/>
                          <w:szCs w:val="32"/>
                        </w:rPr>
                        <w:t>lass activities</w:t>
                      </w:r>
                      <w:r w:rsidRPr="00257130">
                        <w:rPr>
                          <w:rFonts w:cstheme="minorHAnsi"/>
                          <w:sz w:val="32"/>
                          <w:szCs w:val="32"/>
                          <w:lang w:val="en-US"/>
                        </w:rPr>
                        <w:t xml:space="preserve"> </w:t>
                      </w:r>
                    </w:p>
                    <w:p w14:paraId="74EE5DB2" w14:textId="53C31132" w:rsidR="00257130" w:rsidRPr="00662762" w:rsidRDefault="003F3EB0" w:rsidP="00165DC1">
                      <w:pPr>
                        <w:pStyle w:val="ListParagraph"/>
                        <w:numPr>
                          <w:ilvl w:val="0"/>
                          <w:numId w:val="21"/>
                        </w:numPr>
                        <w:ind w:left="714" w:hanging="357"/>
                        <w:rPr>
                          <w:rFonts w:cstheme="minorHAnsi"/>
                          <w:sz w:val="36"/>
                          <w:szCs w:val="44"/>
                          <w:lang w:val="en-US"/>
                        </w:rPr>
                      </w:pPr>
                      <w:r w:rsidRPr="00A34CB0">
                        <w:rPr>
                          <w:rFonts w:cstheme="minorHAnsi"/>
                          <w:b/>
                          <w:bCs/>
                          <w:sz w:val="28"/>
                          <w:szCs w:val="36"/>
                          <w:lang w:val="en-US"/>
                        </w:rPr>
                        <w:t>The disappearing alphabet</w:t>
                      </w:r>
                      <w:r w:rsidRPr="00A34CB0">
                        <w:rPr>
                          <w:rFonts w:cstheme="minorHAnsi"/>
                          <w:sz w:val="28"/>
                          <w:szCs w:val="36"/>
                          <w:lang w:val="en-US"/>
                        </w:rPr>
                        <w:t xml:space="preserve"> -</w:t>
                      </w:r>
                      <w:r>
                        <w:rPr>
                          <w:rFonts w:cstheme="minorHAnsi"/>
                          <w:sz w:val="28"/>
                          <w:szCs w:val="36"/>
                          <w:lang w:val="en-US"/>
                        </w:rPr>
                        <w:t xml:space="preserve"> </w:t>
                      </w:r>
                      <w:r w:rsidR="00257130" w:rsidRPr="00257130">
                        <w:rPr>
                          <w:rFonts w:cstheme="minorHAnsi"/>
                          <w:sz w:val="28"/>
                          <w:szCs w:val="36"/>
                          <w:lang w:val="en-US"/>
                        </w:rPr>
                        <w:t xml:space="preserve">Write the alphabet in order on the whiteboard. Read with the students. Rub out one or two letters and put a line in place of the letter. </w:t>
                      </w:r>
                      <w:r>
                        <w:rPr>
                          <w:rFonts w:cstheme="minorHAnsi"/>
                          <w:sz w:val="28"/>
                          <w:szCs w:val="36"/>
                          <w:lang w:val="en-US"/>
                        </w:rPr>
                        <w:t>Ask</w:t>
                      </w:r>
                      <w:r w:rsidR="00257130" w:rsidRPr="00257130">
                        <w:rPr>
                          <w:rFonts w:cstheme="minorHAnsi"/>
                          <w:sz w:val="28"/>
                          <w:szCs w:val="36"/>
                          <w:lang w:val="en-US"/>
                        </w:rPr>
                        <w:t xml:space="preserve"> the class to read </w:t>
                      </w:r>
                      <w:r>
                        <w:rPr>
                          <w:rFonts w:cstheme="minorHAnsi"/>
                          <w:sz w:val="28"/>
                          <w:szCs w:val="36"/>
                          <w:lang w:val="en-US"/>
                        </w:rPr>
                        <w:t>again</w:t>
                      </w:r>
                      <w:r w:rsidR="00257130" w:rsidRPr="00257130">
                        <w:rPr>
                          <w:rFonts w:cstheme="minorHAnsi"/>
                          <w:sz w:val="28"/>
                          <w:szCs w:val="36"/>
                          <w:lang w:val="en-US"/>
                        </w:rPr>
                        <w:t xml:space="preserve"> saying the missing letters. </w:t>
                      </w:r>
                      <w:r>
                        <w:rPr>
                          <w:rFonts w:cstheme="minorHAnsi"/>
                          <w:sz w:val="28"/>
                          <w:szCs w:val="36"/>
                          <w:lang w:val="en-US"/>
                        </w:rPr>
                        <w:t xml:space="preserve">Slowly </w:t>
                      </w:r>
                      <w:r w:rsidR="00257130" w:rsidRPr="00257130">
                        <w:rPr>
                          <w:rFonts w:cstheme="minorHAnsi"/>
                          <w:sz w:val="28"/>
                          <w:szCs w:val="36"/>
                          <w:lang w:val="en-US"/>
                        </w:rPr>
                        <w:t xml:space="preserve">rub out </w:t>
                      </w:r>
                      <w:r>
                        <w:rPr>
                          <w:rFonts w:cstheme="minorHAnsi"/>
                          <w:sz w:val="28"/>
                          <w:szCs w:val="36"/>
                          <w:lang w:val="en-US"/>
                        </w:rPr>
                        <w:t xml:space="preserve">most of the </w:t>
                      </w:r>
                      <w:r w:rsidR="00257130" w:rsidRPr="00257130">
                        <w:rPr>
                          <w:rFonts w:cstheme="minorHAnsi"/>
                          <w:sz w:val="28"/>
                          <w:szCs w:val="36"/>
                          <w:lang w:val="en-US"/>
                        </w:rPr>
                        <w:t xml:space="preserve">letters </w:t>
                      </w:r>
                      <w:r>
                        <w:rPr>
                          <w:rFonts w:cstheme="minorHAnsi"/>
                          <w:sz w:val="28"/>
                          <w:szCs w:val="36"/>
                          <w:lang w:val="en-US"/>
                        </w:rPr>
                        <w:t>while students</w:t>
                      </w:r>
                      <w:r w:rsidR="00257130" w:rsidRPr="00257130">
                        <w:rPr>
                          <w:rFonts w:cstheme="minorHAnsi"/>
                          <w:sz w:val="28"/>
                          <w:szCs w:val="36"/>
                          <w:lang w:val="en-US"/>
                        </w:rPr>
                        <w:t xml:space="preserve"> read</w:t>
                      </w:r>
                      <w:r>
                        <w:rPr>
                          <w:rFonts w:cstheme="minorHAnsi"/>
                          <w:sz w:val="28"/>
                          <w:szCs w:val="36"/>
                          <w:lang w:val="en-US"/>
                        </w:rPr>
                        <w:t xml:space="preserve"> the letters, including the missing ones</w:t>
                      </w:r>
                      <w:r w:rsidR="00257130" w:rsidRPr="00257130">
                        <w:rPr>
                          <w:rFonts w:cstheme="minorHAnsi"/>
                          <w:sz w:val="28"/>
                          <w:szCs w:val="36"/>
                          <w:lang w:val="en-US"/>
                        </w:rPr>
                        <w:t xml:space="preserve">. </w:t>
                      </w:r>
                      <w:r>
                        <w:rPr>
                          <w:rFonts w:cstheme="minorHAnsi"/>
                          <w:sz w:val="28"/>
                          <w:szCs w:val="36"/>
                          <w:lang w:val="en-US"/>
                        </w:rPr>
                        <w:t>Finally,</w:t>
                      </w:r>
                      <w:r w:rsidR="00257130" w:rsidRPr="00257130">
                        <w:rPr>
                          <w:rFonts w:cstheme="minorHAnsi"/>
                          <w:sz w:val="28"/>
                          <w:szCs w:val="36"/>
                          <w:lang w:val="en-US"/>
                        </w:rPr>
                        <w:t xml:space="preserve"> </w:t>
                      </w:r>
                      <w:r w:rsidR="00292FD4">
                        <w:rPr>
                          <w:rFonts w:cstheme="minorHAnsi"/>
                          <w:sz w:val="28"/>
                          <w:szCs w:val="36"/>
                          <w:lang w:val="en-US"/>
                        </w:rPr>
                        <w:t>rewrite</w:t>
                      </w:r>
                      <w:r w:rsidR="00257130" w:rsidRPr="00257130">
                        <w:rPr>
                          <w:rFonts w:cstheme="minorHAnsi"/>
                          <w:sz w:val="28"/>
                          <w:szCs w:val="36"/>
                          <w:lang w:val="en-US"/>
                        </w:rPr>
                        <w:t xml:space="preserve"> the letters as the students read.</w:t>
                      </w:r>
                    </w:p>
                    <w:p w14:paraId="7D77987B" w14:textId="77777777" w:rsidR="00662762" w:rsidRPr="00662762" w:rsidRDefault="00662762" w:rsidP="00662762">
                      <w:pPr>
                        <w:pStyle w:val="ListParagraph"/>
                        <w:ind w:left="714"/>
                        <w:rPr>
                          <w:rFonts w:cstheme="minorHAnsi"/>
                          <w:szCs w:val="28"/>
                          <w:lang w:val="en-US"/>
                        </w:rPr>
                      </w:pPr>
                    </w:p>
                    <w:p w14:paraId="3369667B" w14:textId="7021A768" w:rsidR="00257130" w:rsidRPr="00662762" w:rsidRDefault="003F3EB0" w:rsidP="00165DC1">
                      <w:pPr>
                        <w:pStyle w:val="ListParagraph"/>
                        <w:numPr>
                          <w:ilvl w:val="0"/>
                          <w:numId w:val="21"/>
                        </w:numPr>
                        <w:ind w:left="714" w:hanging="357"/>
                        <w:rPr>
                          <w:rFonts w:cstheme="minorHAnsi"/>
                          <w:sz w:val="36"/>
                          <w:szCs w:val="44"/>
                          <w:lang w:val="en-US"/>
                        </w:rPr>
                      </w:pPr>
                      <w:r w:rsidRPr="00A34CB0">
                        <w:rPr>
                          <w:rFonts w:cstheme="minorHAnsi"/>
                          <w:b/>
                          <w:bCs/>
                          <w:sz w:val="28"/>
                          <w:szCs w:val="36"/>
                          <w:lang w:val="en-US"/>
                        </w:rPr>
                        <w:t>Round the class</w:t>
                      </w:r>
                      <w:r w:rsidR="0082654D" w:rsidRPr="00A34CB0">
                        <w:rPr>
                          <w:rFonts w:cstheme="minorHAnsi"/>
                          <w:b/>
                          <w:bCs/>
                          <w:sz w:val="28"/>
                          <w:szCs w:val="36"/>
                          <w:lang w:val="en-US"/>
                        </w:rPr>
                        <w:t xml:space="preserve"> </w:t>
                      </w:r>
                      <w:r w:rsidR="0082654D" w:rsidRPr="00727AB8">
                        <w:rPr>
                          <w:rFonts w:cstheme="minorHAnsi"/>
                          <w:sz w:val="28"/>
                          <w:szCs w:val="36"/>
                          <w:lang w:val="en-US"/>
                        </w:rPr>
                        <w:t>-</w:t>
                      </w:r>
                      <w:r w:rsidR="00257130" w:rsidRPr="00A34CB0">
                        <w:rPr>
                          <w:rFonts w:cstheme="minorHAnsi"/>
                          <w:sz w:val="28"/>
                          <w:szCs w:val="36"/>
                          <w:lang w:val="en-US"/>
                        </w:rPr>
                        <w:t xml:space="preserve"> The</w:t>
                      </w:r>
                      <w:r w:rsidR="00257130" w:rsidRPr="00257130">
                        <w:rPr>
                          <w:rFonts w:cstheme="minorHAnsi"/>
                          <w:sz w:val="28"/>
                          <w:szCs w:val="36"/>
                          <w:lang w:val="en-US"/>
                        </w:rPr>
                        <w:t xml:space="preserve"> teacher begins </w:t>
                      </w:r>
                      <w:r w:rsidR="008D4842">
                        <w:rPr>
                          <w:rFonts w:cstheme="minorHAnsi"/>
                          <w:sz w:val="28"/>
                          <w:szCs w:val="36"/>
                          <w:lang w:val="en-US"/>
                        </w:rPr>
                        <w:t xml:space="preserve">by saying </w:t>
                      </w:r>
                      <w:r w:rsidR="00257130" w:rsidRPr="008D4842">
                        <w:rPr>
                          <w:rFonts w:cstheme="minorHAnsi"/>
                          <w:i/>
                          <w:iCs/>
                          <w:sz w:val="28"/>
                          <w:szCs w:val="36"/>
                          <w:lang w:val="en-US"/>
                        </w:rPr>
                        <w:t>A</w:t>
                      </w:r>
                      <w:r w:rsidR="00257130" w:rsidRPr="00257130">
                        <w:rPr>
                          <w:rFonts w:cstheme="minorHAnsi"/>
                          <w:sz w:val="28"/>
                          <w:szCs w:val="36"/>
                          <w:lang w:val="en-US"/>
                        </w:rPr>
                        <w:t xml:space="preserve">, the next student says </w:t>
                      </w:r>
                      <w:r w:rsidR="00257130" w:rsidRPr="008D4842">
                        <w:rPr>
                          <w:rFonts w:cstheme="minorHAnsi"/>
                          <w:i/>
                          <w:iCs/>
                          <w:sz w:val="28"/>
                          <w:szCs w:val="36"/>
                          <w:lang w:val="en-US"/>
                        </w:rPr>
                        <w:t>B</w:t>
                      </w:r>
                      <w:r w:rsidR="00257130" w:rsidRPr="00257130">
                        <w:rPr>
                          <w:rFonts w:cstheme="minorHAnsi"/>
                          <w:sz w:val="28"/>
                          <w:szCs w:val="36"/>
                          <w:lang w:val="en-US"/>
                        </w:rPr>
                        <w:t xml:space="preserve">, the next </w:t>
                      </w:r>
                      <w:r w:rsidR="00257130" w:rsidRPr="008D4842">
                        <w:rPr>
                          <w:rFonts w:cstheme="minorHAnsi"/>
                          <w:i/>
                          <w:iCs/>
                          <w:sz w:val="28"/>
                          <w:szCs w:val="36"/>
                          <w:lang w:val="en-US"/>
                        </w:rPr>
                        <w:t>C</w:t>
                      </w:r>
                      <w:r w:rsidR="00257130" w:rsidRPr="00257130">
                        <w:rPr>
                          <w:rFonts w:cstheme="minorHAnsi"/>
                          <w:sz w:val="28"/>
                          <w:szCs w:val="36"/>
                          <w:lang w:val="en-US"/>
                        </w:rPr>
                        <w:t xml:space="preserve"> and so on. </w:t>
                      </w:r>
                      <w:r w:rsidR="0082654D">
                        <w:rPr>
                          <w:rFonts w:cstheme="minorHAnsi"/>
                          <w:sz w:val="28"/>
                          <w:szCs w:val="36"/>
                          <w:lang w:val="en-US"/>
                        </w:rPr>
                        <w:t xml:space="preserve"> </w:t>
                      </w:r>
                      <w:r>
                        <w:rPr>
                          <w:rFonts w:cstheme="minorHAnsi"/>
                          <w:sz w:val="28"/>
                          <w:szCs w:val="36"/>
                          <w:lang w:val="en-US"/>
                        </w:rPr>
                        <w:t xml:space="preserve"> </w:t>
                      </w:r>
                    </w:p>
                    <w:p w14:paraId="56204361" w14:textId="77777777" w:rsidR="00662762" w:rsidRPr="00662762" w:rsidRDefault="00662762" w:rsidP="00662762">
                      <w:pPr>
                        <w:rPr>
                          <w:rFonts w:cstheme="minorHAnsi"/>
                          <w:sz w:val="16"/>
                          <w:szCs w:val="20"/>
                          <w:lang w:val="en-US"/>
                        </w:rPr>
                      </w:pPr>
                    </w:p>
                    <w:p w14:paraId="1D3ED249" w14:textId="14737A38" w:rsidR="00257130" w:rsidRPr="00A34CB0" w:rsidRDefault="0082654D" w:rsidP="00165DC1">
                      <w:pPr>
                        <w:pStyle w:val="ListParagraph"/>
                        <w:numPr>
                          <w:ilvl w:val="0"/>
                          <w:numId w:val="19"/>
                        </w:numPr>
                        <w:rPr>
                          <w:rFonts w:cstheme="minorHAnsi"/>
                          <w:sz w:val="28"/>
                          <w:szCs w:val="28"/>
                          <w:lang w:val="en-US"/>
                        </w:rPr>
                      </w:pPr>
                      <w:r w:rsidRPr="00A34CB0">
                        <w:rPr>
                          <w:rFonts w:cstheme="minorHAnsi"/>
                          <w:b/>
                          <w:bCs/>
                          <w:sz w:val="28"/>
                          <w:szCs w:val="28"/>
                          <w:lang w:val="en-US"/>
                        </w:rPr>
                        <w:t xml:space="preserve">Three </w:t>
                      </w:r>
                      <w:r w:rsidR="00257130" w:rsidRPr="00A34CB0">
                        <w:rPr>
                          <w:rFonts w:cstheme="minorHAnsi"/>
                          <w:b/>
                          <w:bCs/>
                          <w:sz w:val="28"/>
                          <w:szCs w:val="28"/>
                          <w:lang w:val="en-US"/>
                        </w:rPr>
                        <w:t xml:space="preserve">teams </w:t>
                      </w:r>
                      <w:r w:rsidRPr="00727AB8">
                        <w:rPr>
                          <w:rFonts w:cstheme="minorHAnsi"/>
                          <w:sz w:val="28"/>
                          <w:szCs w:val="28"/>
                          <w:lang w:val="en-US"/>
                        </w:rPr>
                        <w:t>-</w:t>
                      </w:r>
                      <w:r w:rsidRPr="00A34CB0">
                        <w:rPr>
                          <w:rFonts w:cstheme="minorHAnsi"/>
                          <w:b/>
                          <w:bCs/>
                          <w:sz w:val="28"/>
                          <w:szCs w:val="28"/>
                          <w:lang w:val="en-US"/>
                        </w:rPr>
                        <w:t xml:space="preserve"> </w:t>
                      </w:r>
                      <w:r w:rsidRPr="00A34CB0">
                        <w:rPr>
                          <w:rFonts w:cstheme="minorHAnsi"/>
                          <w:sz w:val="28"/>
                          <w:szCs w:val="28"/>
                          <w:lang w:val="en-US"/>
                        </w:rPr>
                        <w:t>S</w:t>
                      </w:r>
                      <w:r w:rsidR="00257130" w:rsidRPr="00A34CB0">
                        <w:rPr>
                          <w:rFonts w:cstheme="minorHAnsi"/>
                          <w:sz w:val="28"/>
                          <w:szCs w:val="28"/>
                          <w:lang w:val="en-US"/>
                        </w:rPr>
                        <w:t xml:space="preserve">tudents </w:t>
                      </w:r>
                      <w:r w:rsidRPr="00A34CB0">
                        <w:rPr>
                          <w:rFonts w:cstheme="minorHAnsi"/>
                          <w:sz w:val="28"/>
                          <w:szCs w:val="28"/>
                          <w:lang w:val="en-US"/>
                        </w:rPr>
                        <w:t xml:space="preserve">line up in teams in front of the board. </w:t>
                      </w:r>
                      <w:r w:rsidR="00BF5218">
                        <w:rPr>
                          <w:rFonts w:cstheme="minorHAnsi"/>
                          <w:sz w:val="28"/>
                          <w:szCs w:val="28"/>
                          <w:lang w:val="en-US"/>
                        </w:rPr>
                        <w:t>When the teacher says</w:t>
                      </w:r>
                      <w:r w:rsidRPr="00A34CB0">
                        <w:rPr>
                          <w:rFonts w:cstheme="minorHAnsi"/>
                          <w:sz w:val="28"/>
                          <w:szCs w:val="28"/>
                          <w:lang w:val="en-US"/>
                        </w:rPr>
                        <w:t xml:space="preserve"> </w:t>
                      </w:r>
                      <w:r w:rsidRPr="00A34CB0">
                        <w:rPr>
                          <w:rFonts w:cstheme="minorHAnsi"/>
                          <w:i/>
                          <w:iCs/>
                          <w:sz w:val="28"/>
                          <w:szCs w:val="28"/>
                          <w:lang w:val="en-US"/>
                        </w:rPr>
                        <w:t>Go</w:t>
                      </w:r>
                      <w:r w:rsidRPr="00A34CB0">
                        <w:rPr>
                          <w:rFonts w:cstheme="minorHAnsi"/>
                          <w:sz w:val="28"/>
                          <w:szCs w:val="28"/>
                          <w:lang w:val="en-US"/>
                        </w:rPr>
                        <w:t xml:space="preserve">, a student from each team </w:t>
                      </w:r>
                      <w:r w:rsidR="00257130" w:rsidRPr="00A34CB0">
                        <w:rPr>
                          <w:rFonts w:cstheme="minorHAnsi"/>
                          <w:sz w:val="28"/>
                          <w:szCs w:val="28"/>
                          <w:lang w:val="en-US"/>
                        </w:rPr>
                        <w:t>write</w:t>
                      </w:r>
                      <w:r w:rsidRPr="00A34CB0">
                        <w:rPr>
                          <w:rFonts w:cstheme="minorHAnsi"/>
                          <w:sz w:val="28"/>
                          <w:szCs w:val="28"/>
                          <w:lang w:val="en-US"/>
                        </w:rPr>
                        <w:t xml:space="preserve">s </w:t>
                      </w:r>
                      <w:r w:rsidRPr="00A34CB0">
                        <w:rPr>
                          <w:rFonts w:cstheme="minorHAnsi"/>
                          <w:b/>
                          <w:bCs/>
                          <w:i/>
                          <w:iCs/>
                          <w:sz w:val="28"/>
                          <w:szCs w:val="28"/>
                          <w:lang w:val="en-US"/>
                        </w:rPr>
                        <w:t xml:space="preserve">A, </w:t>
                      </w:r>
                      <w:r w:rsidRPr="00A34CB0">
                        <w:rPr>
                          <w:rFonts w:cstheme="minorHAnsi"/>
                          <w:sz w:val="28"/>
                          <w:szCs w:val="28"/>
                          <w:lang w:val="en-US"/>
                        </w:rPr>
                        <w:t>the next student</w:t>
                      </w:r>
                      <w:r w:rsidRPr="00A34CB0">
                        <w:rPr>
                          <w:rFonts w:cstheme="minorHAnsi"/>
                          <w:b/>
                          <w:bCs/>
                          <w:i/>
                          <w:iCs/>
                          <w:sz w:val="28"/>
                          <w:szCs w:val="28"/>
                          <w:lang w:val="en-US"/>
                        </w:rPr>
                        <w:t xml:space="preserve"> </w:t>
                      </w:r>
                      <w:r w:rsidRPr="00A34CB0">
                        <w:rPr>
                          <w:rFonts w:cstheme="minorHAnsi"/>
                          <w:sz w:val="28"/>
                          <w:szCs w:val="28"/>
                          <w:lang w:val="en-US"/>
                        </w:rPr>
                        <w:t xml:space="preserve">writes </w:t>
                      </w:r>
                      <w:r w:rsidRPr="00A34CB0">
                        <w:rPr>
                          <w:rFonts w:cstheme="minorHAnsi"/>
                          <w:b/>
                          <w:bCs/>
                          <w:i/>
                          <w:iCs/>
                          <w:sz w:val="28"/>
                          <w:szCs w:val="28"/>
                          <w:lang w:val="en-US"/>
                        </w:rPr>
                        <w:t>B</w:t>
                      </w:r>
                      <w:r w:rsidR="00257130" w:rsidRPr="00A34CB0">
                        <w:rPr>
                          <w:rFonts w:cstheme="minorHAnsi"/>
                          <w:sz w:val="28"/>
                          <w:szCs w:val="28"/>
                          <w:lang w:val="en-US"/>
                        </w:rPr>
                        <w:t xml:space="preserve"> </w:t>
                      </w:r>
                      <w:r w:rsidRPr="00A34CB0">
                        <w:rPr>
                          <w:rFonts w:cstheme="minorHAnsi"/>
                          <w:sz w:val="28"/>
                          <w:szCs w:val="28"/>
                          <w:lang w:val="en-US"/>
                        </w:rPr>
                        <w:t>and so on.</w:t>
                      </w:r>
                      <w:r w:rsidR="00257130" w:rsidRPr="00A34CB0">
                        <w:rPr>
                          <w:rFonts w:cstheme="minorHAnsi"/>
                          <w:sz w:val="28"/>
                          <w:szCs w:val="28"/>
                          <w:lang w:val="en-US"/>
                        </w:rPr>
                        <w:t xml:space="preserve"> The first team to complete the alphabet</w:t>
                      </w:r>
                      <w:r w:rsidRPr="00A34CB0">
                        <w:rPr>
                          <w:rFonts w:cstheme="minorHAnsi"/>
                          <w:sz w:val="28"/>
                          <w:szCs w:val="28"/>
                          <w:lang w:val="en-US"/>
                        </w:rPr>
                        <w:t xml:space="preserve"> in the correct order </w:t>
                      </w:r>
                      <w:r w:rsidR="00257130" w:rsidRPr="00A34CB0">
                        <w:rPr>
                          <w:rFonts w:cstheme="minorHAnsi"/>
                          <w:sz w:val="28"/>
                          <w:szCs w:val="28"/>
                          <w:lang w:val="en-US"/>
                        </w:rPr>
                        <w:t>wins.</w:t>
                      </w:r>
                    </w:p>
                    <w:p w14:paraId="267F3050" w14:textId="77777777" w:rsidR="00662762" w:rsidRPr="00662762" w:rsidRDefault="00662762" w:rsidP="00662762">
                      <w:pPr>
                        <w:pStyle w:val="ListParagraph"/>
                        <w:rPr>
                          <w:rFonts w:cstheme="minorHAnsi"/>
                          <w:highlight w:val="yellow"/>
                          <w:lang w:val="en-US"/>
                        </w:rPr>
                      </w:pPr>
                    </w:p>
                    <w:p w14:paraId="7402130A" w14:textId="46B2BEC0" w:rsidR="00257130" w:rsidRPr="00A34CB0" w:rsidRDefault="0082654D" w:rsidP="00165DC1">
                      <w:pPr>
                        <w:pStyle w:val="ListParagraph"/>
                        <w:numPr>
                          <w:ilvl w:val="0"/>
                          <w:numId w:val="19"/>
                        </w:numPr>
                        <w:rPr>
                          <w:rFonts w:cstheme="minorHAnsi"/>
                          <w:sz w:val="28"/>
                          <w:szCs w:val="28"/>
                          <w:lang w:val="en-US"/>
                        </w:rPr>
                      </w:pPr>
                      <w:r w:rsidRPr="00A34CB0">
                        <w:rPr>
                          <w:rFonts w:cstheme="minorHAnsi"/>
                          <w:b/>
                          <w:bCs/>
                          <w:sz w:val="28"/>
                          <w:szCs w:val="28"/>
                          <w:lang w:val="en-US"/>
                        </w:rPr>
                        <w:t>A class alphabet</w:t>
                      </w:r>
                      <w:r w:rsidRPr="00A34CB0">
                        <w:rPr>
                          <w:rFonts w:cstheme="minorHAnsi"/>
                          <w:sz w:val="28"/>
                          <w:szCs w:val="28"/>
                          <w:lang w:val="en-US"/>
                        </w:rPr>
                        <w:t xml:space="preserve"> - E</w:t>
                      </w:r>
                      <w:r w:rsidR="00257130" w:rsidRPr="00A34CB0">
                        <w:rPr>
                          <w:rFonts w:cstheme="minorHAnsi"/>
                          <w:sz w:val="28"/>
                          <w:szCs w:val="28"/>
                          <w:lang w:val="en-US"/>
                        </w:rPr>
                        <w:t xml:space="preserve">ach student </w:t>
                      </w:r>
                      <w:r w:rsidRPr="00A34CB0">
                        <w:rPr>
                          <w:rFonts w:cstheme="minorHAnsi"/>
                          <w:sz w:val="28"/>
                          <w:szCs w:val="28"/>
                          <w:lang w:val="en-US"/>
                        </w:rPr>
                        <w:t xml:space="preserve">is given </w:t>
                      </w:r>
                      <w:r w:rsidR="00257130" w:rsidRPr="00A34CB0">
                        <w:rPr>
                          <w:rFonts w:cstheme="minorHAnsi"/>
                          <w:sz w:val="28"/>
                          <w:szCs w:val="28"/>
                          <w:lang w:val="en-US"/>
                        </w:rPr>
                        <w:t>a letter tile and line</w:t>
                      </w:r>
                      <w:r w:rsidR="00855352" w:rsidRPr="00A34CB0">
                        <w:rPr>
                          <w:rFonts w:cstheme="minorHAnsi"/>
                          <w:sz w:val="28"/>
                          <w:szCs w:val="28"/>
                          <w:lang w:val="en-US"/>
                        </w:rPr>
                        <w:t>s</w:t>
                      </w:r>
                      <w:r w:rsidR="00257130" w:rsidRPr="00A34CB0">
                        <w:rPr>
                          <w:rFonts w:cstheme="minorHAnsi"/>
                          <w:sz w:val="28"/>
                          <w:szCs w:val="28"/>
                          <w:lang w:val="en-US"/>
                        </w:rPr>
                        <w:t xml:space="preserve"> up in alphabetical order</w:t>
                      </w:r>
                      <w:r w:rsidRPr="00A34CB0">
                        <w:rPr>
                          <w:rFonts w:cstheme="minorHAnsi"/>
                          <w:sz w:val="28"/>
                          <w:szCs w:val="28"/>
                          <w:lang w:val="en-US"/>
                        </w:rPr>
                        <w:t>.</w:t>
                      </w:r>
                      <w:r w:rsidR="00BF5218">
                        <w:rPr>
                          <w:rFonts w:cstheme="minorHAnsi"/>
                          <w:sz w:val="28"/>
                          <w:szCs w:val="28"/>
                          <w:lang w:val="en-US"/>
                        </w:rPr>
                        <w:t xml:space="preserve"> Then students read their letter aloud in order.</w:t>
                      </w:r>
                    </w:p>
                    <w:p w14:paraId="3813FEC2" w14:textId="77777777" w:rsidR="00662762" w:rsidRPr="00662762" w:rsidRDefault="00662762" w:rsidP="00662762">
                      <w:pPr>
                        <w:pStyle w:val="ListParagraph"/>
                        <w:rPr>
                          <w:rFonts w:cstheme="minorHAnsi"/>
                          <w:sz w:val="28"/>
                          <w:szCs w:val="28"/>
                          <w:highlight w:val="yellow"/>
                          <w:lang w:val="en-US"/>
                        </w:rPr>
                      </w:pPr>
                    </w:p>
                    <w:p w14:paraId="72D1C7E6" w14:textId="42A9D648" w:rsidR="00BF5218" w:rsidRPr="00A34CB0" w:rsidRDefault="00662762" w:rsidP="00165DC1">
                      <w:pPr>
                        <w:pStyle w:val="ListParagraph"/>
                        <w:numPr>
                          <w:ilvl w:val="0"/>
                          <w:numId w:val="19"/>
                        </w:numPr>
                        <w:rPr>
                          <w:rFonts w:cstheme="minorHAnsi"/>
                          <w:sz w:val="28"/>
                          <w:szCs w:val="28"/>
                          <w:lang w:val="en-US"/>
                        </w:rPr>
                      </w:pPr>
                      <w:r w:rsidRPr="00A34CB0">
                        <w:rPr>
                          <w:rFonts w:cstheme="minorHAnsi"/>
                          <w:b/>
                          <w:bCs/>
                          <w:sz w:val="28"/>
                          <w:szCs w:val="28"/>
                          <w:lang w:val="en-US"/>
                        </w:rPr>
                        <w:t>Missing letter</w:t>
                      </w:r>
                      <w:r w:rsidRPr="00A34CB0">
                        <w:rPr>
                          <w:rFonts w:cstheme="minorHAnsi"/>
                          <w:sz w:val="28"/>
                          <w:szCs w:val="28"/>
                          <w:lang w:val="en-US"/>
                        </w:rPr>
                        <w:t xml:space="preserve"> - Print and cut up enough of the cards on the following page so that each student has one</w:t>
                      </w:r>
                      <w:r w:rsidR="00A34CB0" w:rsidRPr="00A34CB0">
                        <w:rPr>
                          <w:rFonts w:cstheme="minorHAnsi"/>
                          <w:sz w:val="28"/>
                          <w:szCs w:val="28"/>
                          <w:lang w:val="en-US"/>
                        </w:rPr>
                        <w:t xml:space="preserve"> card</w:t>
                      </w:r>
                      <w:r w:rsidRPr="00A34CB0">
                        <w:rPr>
                          <w:rFonts w:cstheme="minorHAnsi"/>
                          <w:sz w:val="28"/>
                          <w:szCs w:val="28"/>
                          <w:lang w:val="en-US"/>
                        </w:rPr>
                        <w:t xml:space="preserve">.  Students write the missing letter, </w:t>
                      </w:r>
                      <w:r w:rsidR="009A2947" w:rsidRPr="00A34CB0">
                        <w:rPr>
                          <w:rFonts w:cstheme="minorHAnsi"/>
                          <w:sz w:val="28"/>
                          <w:szCs w:val="28"/>
                          <w:lang w:val="en-US"/>
                        </w:rPr>
                        <w:t xml:space="preserve">either in upper or lower-case. They </w:t>
                      </w:r>
                      <w:r w:rsidRPr="00A34CB0">
                        <w:rPr>
                          <w:rFonts w:cstheme="minorHAnsi"/>
                          <w:sz w:val="28"/>
                          <w:szCs w:val="28"/>
                          <w:lang w:val="en-US"/>
                        </w:rPr>
                        <w:t xml:space="preserve">then arrange the cards in alphabetical order on the whiteboard using magnets or </w:t>
                      </w:r>
                      <w:r w:rsidR="00BA30F4" w:rsidRPr="00A34CB0">
                        <w:rPr>
                          <w:rFonts w:cstheme="minorHAnsi"/>
                          <w:sz w:val="28"/>
                          <w:szCs w:val="28"/>
                          <w:lang w:val="en-US"/>
                        </w:rPr>
                        <w:t>Blutack</w:t>
                      </w:r>
                      <w:r w:rsidRPr="00A34CB0">
                        <w:rPr>
                          <w:rFonts w:cstheme="minorHAnsi"/>
                          <w:sz w:val="28"/>
                          <w:szCs w:val="28"/>
                          <w:lang w:val="en-US"/>
                        </w:rPr>
                        <w:t xml:space="preserve">. </w:t>
                      </w:r>
                      <w:r w:rsidR="00BF5218">
                        <w:rPr>
                          <w:rFonts w:cstheme="minorHAnsi"/>
                          <w:sz w:val="28"/>
                          <w:szCs w:val="28"/>
                          <w:lang w:val="en-US"/>
                        </w:rPr>
                        <w:t>Students then read the letters aloud in order.</w:t>
                      </w:r>
                    </w:p>
                    <w:p w14:paraId="0E470F93" w14:textId="77777777" w:rsidR="00257130" w:rsidRPr="00BF5218" w:rsidRDefault="00257130" w:rsidP="00257130">
                      <w:pPr>
                        <w:pStyle w:val="ListParagraph"/>
                        <w:rPr>
                          <w:rFonts w:cstheme="minorHAnsi"/>
                          <w:sz w:val="2"/>
                          <w:szCs w:val="2"/>
                          <w:lang w:val="en-US"/>
                        </w:rPr>
                      </w:pPr>
                    </w:p>
                    <w:p w14:paraId="33317B30" w14:textId="572D3F40" w:rsidR="00257130" w:rsidRPr="00257130" w:rsidRDefault="00257130" w:rsidP="00257130">
                      <w:pPr>
                        <w:rPr>
                          <w:rFonts w:cstheme="minorHAnsi"/>
                          <w:b/>
                          <w:bCs/>
                          <w:sz w:val="32"/>
                          <w:szCs w:val="32"/>
                          <w:lang w:val="en-US"/>
                        </w:rPr>
                      </w:pPr>
                      <w:r w:rsidRPr="00257130">
                        <w:rPr>
                          <w:rFonts w:cstheme="minorHAnsi"/>
                          <w:b/>
                          <w:bCs/>
                          <w:sz w:val="32"/>
                          <w:szCs w:val="32"/>
                          <w:lang w:val="en-US"/>
                        </w:rPr>
                        <w:t>Pair work</w:t>
                      </w:r>
                    </w:p>
                    <w:p w14:paraId="6136BB2E" w14:textId="116B6F9C" w:rsidR="00257130" w:rsidRDefault="0082654D" w:rsidP="00165DC1">
                      <w:pPr>
                        <w:pStyle w:val="ListParagraph"/>
                        <w:numPr>
                          <w:ilvl w:val="0"/>
                          <w:numId w:val="22"/>
                        </w:numPr>
                        <w:rPr>
                          <w:rFonts w:cstheme="minorHAnsi"/>
                          <w:sz w:val="28"/>
                          <w:szCs w:val="36"/>
                          <w:lang w:val="en-US"/>
                        </w:rPr>
                      </w:pPr>
                      <w:r>
                        <w:rPr>
                          <w:rFonts w:cstheme="minorHAnsi"/>
                          <w:sz w:val="28"/>
                          <w:szCs w:val="36"/>
                          <w:lang w:val="en-US"/>
                        </w:rPr>
                        <w:t>Use one</w:t>
                      </w:r>
                      <w:r w:rsidR="00257130" w:rsidRPr="008D4842">
                        <w:rPr>
                          <w:rFonts w:cstheme="minorHAnsi"/>
                          <w:sz w:val="28"/>
                          <w:szCs w:val="36"/>
                          <w:lang w:val="en-US"/>
                        </w:rPr>
                        <w:t xml:space="preserve"> set of alphabet tiles</w:t>
                      </w:r>
                      <w:r>
                        <w:rPr>
                          <w:rFonts w:cstheme="minorHAnsi"/>
                          <w:sz w:val="28"/>
                          <w:szCs w:val="36"/>
                          <w:lang w:val="en-US"/>
                        </w:rPr>
                        <w:t xml:space="preserve"> for each pair.</w:t>
                      </w:r>
                      <w:r w:rsidR="00257130" w:rsidRPr="008D4842">
                        <w:rPr>
                          <w:rFonts w:cstheme="minorHAnsi"/>
                          <w:sz w:val="28"/>
                          <w:szCs w:val="36"/>
                          <w:lang w:val="en-US"/>
                        </w:rPr>
                        <w:t xml:space="preserve"> Mix them up</w:t>
                      </w:r>
                      <w:r>
                        <w:rPr>
                          <w:rFonts w:cstheme="minorHAnsi"/>
                          <w:sz w:val="28"/>
                          <w:szCs w:val="36"/>
                          <w:lang w:val="en-US"/>
                        </w:rPr>
                        <w:t xml:space="preserve"> and t</w:t>
                      </w:r>
                      <w:r w:rsidR="00257130" w:rsidRPr="008D4842">
                        <w:rPr>
                          <w:rFonts w:cstheme="minorHAnsi"/>
                          <w:sz w:val="28"/>
                          <w:szCs w:val="36"/>
                          <w:lang w:val="en-US"/>
                        </w:rPr>
                        <w:t>he student</w:t>
                      </w:r>
                      <w:r w:rsidR="008D4842" w:rsidRPr="008D4842">
                        <w:rPr>
                          <w:rFonts w:cstheme="minorHAnsi"/>
                          <w:sz w:val="28"/>
                          <w:szCs w:val="36"/>
                          <w:lang w:val="en-US"/>
                        </w:rPr>
                        <w:t xml:space="preserve">s </w:t>
                      </w:r>
                      <w:r w:rsidR="00257130" w:rsidRPr="008D4842">
                        <w:rPr>
                          <w:rFonts w:cstheme="minorHAnsi"/>
                          <w:sz w:val="28"/>
                          <w:szCs w:val="36"/>
                          <w:lang w:val="en-US"/>
                        </w:rPr>
                        <w:t>put them in order</w:t>
                      </w:r>
                      <w:r>
                        <w:rPr>
                          <w:rFonts w:cstheme="minorHAnsi"/>
                          <w:sz w:val="28"/>
                          <w:szCs w:val="36"/>
                          <w:lang w:val="en-US"/>
                        </w:rPr>
                        <w:t>. E</w:t>
                      </w:r>
                      <w:r w:rsidR="008D4842" w:rsidRPr="008D4842">
                        <w:rPr>
                          <w:rFonts w:cstheme="minorHAnsi"/>
                          <w:sz w:val="28"/>
                          <w:szCs w:val="36"/>
                          <w:lang w:val="en-US"/>
                        </w:rPr>
                        <w:t xml:space="preserve">ach </w:t>
                      </w:r>
                      <w:r>
                        <w:rPr>
                          <w:rFonts w:cstheme="minorHAnsi"/>
                          <w:sz w:val="28"/>
                          <w:szCs w:val="36"/>
                          <w:lang w:val="en-US"/>
                        </w:rPr>
                        <w:t xml:space="preserve">student </w:t>
                      </w:r>
                      <w:r w:rsidR="00257130" w:rsidRPr="008D4842">
                        <w:rPr>
                          <w:rFonts w:cstheme="minorHAnsi"/>
                          <w:sz w:val="28"/>
                          <w:szCs w:val="36"/>
                          <w:lang w:val="en-US"/>
                        </w:rPr>
                        <w:t>read</w:t>
                      </w:r>
                      <w:r>
                        <w:rPr>
                          <w:rFonts w:cstheme="minorHAnsi"/>
                          <w:sz w:val="28"/>
                          <w:szCs w:val="36"/>
                          <w:lang w:val="en-US"/>
                        </w:rPr>
                        <w:t>s</w:t>
                      </w:r>
                      <w:r w:rsidR="00257130" w:rsidRPr="008D4842">
                        <w:rPr>
                          <w:rFonts w:cstheme="minorHAnsi"/>
                          <w:sz w:val="28"/>
                          <w:szCs w:val="36"/>
                          <w:lang w:val="en-US"/>
                        </w:rPr>
                        <w:t xml:space="preserve"> </w:t>
                      </w:r>
                      <w:r w:rsidR="008D4842" w:rsidRPr="008D4842">
                        <w:rPr>
                          <w:rFonts w:cstheme="minorHAnsi"/>
                          <w:sz w:val="28"/>
                          <w:szCs w:val="36"/>
                          <w:lang w:val="en-US"/>
                        </w:rPr>
                        <w:t>the letters</w:t>
                      </w:r>
                      <w:r w:rsidR="00257130" w:rsidRPr="008D4842">
                        <w:rPr>
                          <w:rFonts w:cstheme="minorHAnsi"/>
                          <w:sz w:val="28"/>
                          <w:szCs w:val="36"/>
                          <w:lang w:val="en-US"/>
                        </w:rPr>
                        <w:t xml:space="preserve"> </w:t>
                      </w:r>
                      <w:r w:rsidR="008D4842" w:rsidRPr="008D4842">
                        <w:rPr>
                          <w:rFonts w:cstheme="minorHAnsi"/>
                          <w:sz w:val="28"/>
                          <w:szCs w:val="36"/>
                          <w:lang w:val="en-US"/>
                        </w:rPr>
                        <w:t xml:space="preserve">aloud </w:t>
                      </w:r>
                      <w:r w:rsidR="00257130" w:rsidRPr="008D4842">
                        <w:rPr>
                          <w:rFonts w:cstheme="minorHAnsi"/>
                          <w:sz w:val="28"/>
                          <w:szCs w:val="36"/>
                          <w:lang w:val="en-US"/>
                        </w:rPr>
                        <w:t>to their partner.</w:t>
                      </w:r>
                      <w:r w:rsidR="008D4842">
                        <w:rPr>
                          <w:rFonts w:cstheme="minorHAnsi"/>
                          <w:sz w:val="28"/>
                          <w:szCs w:val="36"/>
                          <w:lang w:val="en-US"/>
                        </w:rPr>
                        <w:t xml:space="preserve"> This can also be done as an individual activity.</w:t>
                      </w:r>
                    </w:p>
                    <w:p w14:paraId="0911E69D" w14:textId="24A0BF20" w:rsidR="008D4842" w:rsidRDefault="008D4842" w:rsidP="008D4842">
                      <w:pPr>
                        <w:rPr>
                          <w:rFonts w:cstheme="minorHAnsi"/>
                          <w:szCs w:val="36"/>
                          <w:lang w:val="en-US"/>
                        </w:rPr>
                      </w:pPr>
                    </w:p>
                    <w:p w14:paraId="43A8595C" w14:textId="77777777" w:rsidR="008D4842" w:rsidRPr="008D4842" w:rsidRDefault="008D4842" w:rsidP="004512C2">
                      <w:pPr>
                        <w:pStyle w:val="ListParagraph"/>
                        <w:rPr>
                          <w:rFonts w:cstheme="minorHAnsi"/>
                          <w:szCs w:val="36"/>
                          <w:lang w:val="en-US"/>
                        </w:rPr>
                      </w:pPr>
                    </w:p>
                    <w:p w14:paraId="7DE0686E" w14:textId="77777777" w:rsidR="00257130" w:rsidRPr="00257130" w:rsidRDefault="00257130" w:rsidP="00257130">
                      <w:pPr>
                        <w:rPr>
                          <w:rFonts w:cstheme="minorHAnsi"/>
                          <w:szCs w:val="28"/>
                          <w:lang w:val="en-US"/>
                        </w:rPr>
                      </w:pPr>
                    </w:p>
                    <w:p w14:paraId="621E8A5B" w14:textId="77777777" w:rsidR="00257130" w:rsidRPr="00257130" w:rsidRDefault="00257130" w:rsidP="00257130">
                      <w:pPr>
                        <w:rPr>
                          <w:rFonts w:cstheme="minorHAnsi"/>
                          <w:szCs w:val="28"/>
                          <w:lang w:val="en-US"/>
                        </w:rPr>
                      </w:pPr>
                    </w:p>
                    <w:p w14:paraId="74BC15C4" w14:textId="6D8D4B6E" w:rsidR="006760B3" w:rsidRPr="00257130" w:rsidRDefault="006760B3">
                      <w:pPr>
                        <w:rPr>
                          <w:b/>
                          <w:bCs/>
                          <w:szCs w:val="28"/>
                        </w:rPr>
                      </w:pPr>
                    </w:p>
                    <w:p w14:paraId="6CA93950" w14:textId="77777777" w:rsidR="006760B3" w:rsidRPr="00257130" w:rsidRDefault="006760B3">
                      <w:pPr>
                        <w:rPr>
                          <w:szCs w:val="28"/>
                        </w:rPr>
                      </w:pPr>
                    </w:p>
                  </w:txbxContent>
                </v:textbox>
                <w10:wrap anchorx="margin"/>
              </v:shape>
            </w:pict>
          </mc:Fallback>
        </mc:AlternateContent>
      </w:r>
    </w:p>
    <w:p w14:paraId="58AA6C09" w14:textId="72F74BB9" w:rsidR="006760B3" w:rsidRDefault="006760B3" w:rsidP="00DD7230">
      <w:pPr>
        <w:rPr>
          <w:rFonts w:cstheme="minorHAnsi"/>
          <w:b/>
          <w:bCs/>
          <w:szCs w:val="28"/>
          <w:lang w:val="en-US"/>
        </w:rPr>
      </w:pPr>
    </w:p>
    <w:p w14:paraId="673BA4F7" w14:textId="1E4EA779" w:rsidR="006760B3" w:rsidRDefault="006760B3" w:rsidP="00DD7230">
      <w:pPr>
        <w:rPr>
          <w:rFonts w:cstheme="minorHAnsi"/>
          <w:b/>
          <w:bCs/>
          <w:szCs w:val="28"/>
          <w:lang w:val="en-US"/>
        </w:rPr>
      </w:pPr>
    </w:p>
    <w:p w14:paraId="15E1FDF4" w14:textId="0EA0C306" w:rsidR="00257130" w:rsidRDefault="00257130" w:rsidP="00DD7230">
      <w:pPr>
        <w:rPr>
          <w:rFonts w:cstheme="minorHAnsi"/>
          <w:szCs w:val="28"/>
          <w:lang w:val="en-US"/>
        </w:rPr>
      </w:pPr>
    </w:p>
    <w:p w14:paraId="154D6951" w14:textId="3C7AAD45" w:rsidR="00257130" w:rsidRDefault="00257130" w:rsidP="00DD7230">
      <w:pPr>
        <w:rPr>
          <w:rFonts w:cstheme="minorHAnsi"/>
          <w:szCs w:val="28"/>
          <w:lang w:val="en-US"/>
        </w:rPr>
      </w:pPr>
    </w:p>
    <w:p w14:paraId="58F82D97" w14:textId="6BAD9E44" w:rsidR="00257130" w:rsidRDefault="00257130" w:rsidP="00DD7230">
      <w:pPr>
        <w:rPr>
          <w:rFonts w:cstheme="minorHAnsi"/>
          <w:szCs w:val="28"/>
          <w:lang w:val="en-US"/>
        </w:rPr>
      </w:pPr>
    </w:p>
    <w:p w14:paraId="64D04797" w14:textId="68039A5E" w:rsidR="00257130" w:rsidRDefault="00257130" w:rsidP="00DD7230">
      <w:pPr>
        <w:rPr>
          <w:rFonts w:cstheme="minorHAnsi"/>
          <w:szCs w:val="28"/>
          <w:lang w:val="en-US"/>
        </w:rPr>
      </w:pPr>
    </w:p>
    <w:p w14:paraId="21B77CB7" w14:textId="3A7FB67F" w:rsidR="00257130" w:rsidRDefault="00257130" w:rsidP="00DD7230">
      <w:pPr>
        <w:rPr>
          <w:rFonts w:cstheme="minorHAnsi"/>
          <w:szCs w:val="28"/>
          <w:lang w:val="en-US"/>
        </w:rPr>
      </w:pPr>
    </w:p>
    <w:p w14:paraId="3C20E974" w14:textId="4CF01028" w:rsidR="00257130" w:rsidRDefault="00257130" w:rsidP="00DD7230">
      <w:pPr>
        <w:rPr>
          <w:rFonts w:cstheme="minorHAnsi"/>
          <w:szCs w:val="28"/>
          <w:lang w:val="en-US"/>
        </w:rPr>
      </w:pPr>
    </w:p>
    <w:p w14:paraId="48EBC474" w14:textId="03543D28" w:rsidR="00257130" w:rsidRDefault="00257130" w:rsidP="00DD7230">
      <w:pPr>
        <w:rPr>
          <w:rFonts w:cstheme="minorHAnsi"/>
          <w:szCs w:val="28"/>
          <w:lang w:val="en-US"/>
        </w:rPr>
      </w:pPr>
    </w:p>
    <w:p w14:paraId="7E5666A3" w14:textId="53AC79FE" w:rsidR="00257130" w:rsidRDefault="00257130" w:rsidP="00DD7230">
      <w:pPr>
        <w:rPr>
          <w:rFonts w:cstheme="minorHAnsi"/>
          <w:szCs w:val="28"/>
          <w:lang w:val="en-US"/>
        </w:rPr>
      </w:pPr>
    </w:p>
    <w:p w14:paraId="1AD0EC01" w14:textId="613B55C4" w:rsidR="00257130" w:rsidRDefault="00257130" w:rsidP="00DD7230">
      <w:pPr>
        <w:rPr>
          <w:rFonts w:cstheme="minorHAnsi"/>
          <w:szCs w:val="28"/>
          <w:lang w:val="en-US"/>
        </w:rPr>
      </w:pPr>
    </w:p>
    <w:p w14:paraId="377E48D7" w14:textId="7DE90D0A" w:rsidR="00257130" w:rsidRDefault="00257130" w:rsidP="00DD7230">
      <w:pPr>
        <w:rPr>
          <w:rFonts w:cstheme="minorHAnsi"/>
          <w:szCs w:val="28"/>
          <w:lang w:val="en-US"/>
        </w:rPr>
      </w:pPr>
    </w:p>
    <w:p w14:paraId="2CCFD3D8" w14:textId="3D77C5C3" w:rsidR="00257130" w:rsidRDefault="00257130" w:rsidP="00DD7230">
      <w:pPr>
        <w:rPr>
          <w:rFonts w:cstheme="minorHAnsi"/>
          <w:szCs w:val="28"/>
          <w:lang w:val="en-US"/>
        </w:rPr>
      </w:pPr>
    </w:p>
    <w:p w14:paraId="3C451326" w14:textId="40FC7544" w:rsidR="000242BF" w:rsidRDefault="000242BF" w:rsidP="00DD7230">
      <w:pPr>
        <w:rPr>
          <w:rFonts w:cstheme="minorHAnsi"/>
          <w:szCs w:val="28"/>
          <w:lang w:val="en-US"/>
        </w:rPr>
      </w:pPr>
    </w:p>
    <w:p w14:paraId="302B9117" w14:textId="5D775493" w:rsidR="000242BF" w:rsidRPr="00232BB6" w:rsidRDefault="000242BF" w:rsidP="00DD7230">
      <w:pPr>
        <w:rPr>
          <w:rFonts w:cstheme="minorHAnsi"/>
          <w:szCs w:val="28"/>
          <w:lang w:val="en-US"/>
        </w:rPr>
      </w:pPr>
    </w:p>
    <w:p w14:paraId="3E14E3E8" w14:textId="0BE5545D" w:rsidR="00DD7230" w:rsidRPr="00232BB6" w:rsidRDefault="00DD7230" w:rsidP="00DD7230">
      <w:pPr>
        <w:rPr>
          <w:rFonts w:cstheme="minorHAnsi"/>
          <w:b/>
          <w:bCs/>
          <w:szCs w:val="28"/>
        </w:rPr>
      </w:pPr>
    </w:p>
    <w:p w14:paraId="42781472" w14:textId="77777777" w:rsidR="00DD7230" w:rsidRPr="00232BB6" w:rsidRDefault="00DD7230" w:rsidP="00DD7230">
      <w:pPr>
        <w:rPr>
          <w:rFonts w:cstheme="minorHAnsi"/>
          <w:b/>
          <w:bCs/>
          <w:szCs w:val="28"/>
        </w:rPr>
      </w:pPr>
    </w:p>
    <w:p w14:paraId="2C74EFAB" w14:textId="68669C1C" w:rsidR="00DD7230" w:rsidRDefault="00DD7230" w:rsidP="00DD7230">
      <w:pPr>
        <w:pStyle w:val="NormalWeb"/>
        <w:shd w:val="clear" w:color="auto" w:fill="FFFFFF"/>
        <w:spacing w:before="0" w:beforeAutospacing="0" w:after="0" w:afterAutospacing="0"/>
        <w:rPr>
          <w:rFonts w:asciiTheme="minorHAnsi" w:hAnsiTheme="minorHAnsi" w:cstheme="minorHAnsi"/>
          <w:sz w:val="28"/>
          <w:szCs w:val="28"/>
        </w:rPr>
      </w:pPr>
    </w:p>
    <w:p w14:paraId="437FDC93" w14:textId="4A588C19" w:rsidR="00DA0EE4" w:rsidRDefault="00DA0EE4" w:rsidP="00DD7230">
      <w:pPr>
        <w:pStyle w:val="NormalWeb"/>
        <w:shd w:val="clear" w:color="auto" w:fill="FFFFFF"/>
        <w:spacing w:before="0" w:beforeAutospacing="0" w:after="0" w:afterAutospacing="0"/>
        <w:rPr>
          <w:rFonts w:asciiTheme="minorHAnsi" w:hAnsiTheme="minorHAnsi" w:cstheme="minorHAnsi"/>
          <w:sz w:val="28"/>
          <w:szCs w:val="28"/>
        </w:rPr>
      </w:pPr>
    </w:p>
    <w:p w14:paraId="2F6D18E0" w14:textId="047516B2" w:rsidR="00DA0EE4" w:rsidRDefault="00DA0EE4" w:rsidP="00DD7230">
      <w:pPr>
        <w:pStyle w:val="NormalWeb"/>
        <w:shd w:val="clear" w:color="auto" w:fill="FFFFFF"/>
        <w:spacing w:before="0" w:beforeAutospacing="0" w:after="0" w:afterAutospacing="0"/>
        <w:rPr>
          <w:rFonts w:asciiTheme="minorHAnsi" w:hAnsiTheme="minorHAnsi" w:cstheme="minorHAnsi"/>
          <w:sz w:val="28"/>
          <w:szCs w:val="28"/>
        </w:rPr>
      </w:pPr>
    </w:p>
    <w:p w14:paraId="0B1D4A38" w14:textId="5652AF82" w:rsidR="00DA0EE4" w:rsidRDefault="00DA0EE4" w:rsidP="00DD7230">
      <w:pPr>
        <w:pStyle w:val="NormalWeb"/>
        <w:shd w:val="clear" w:color="auto" w:fill="FFFFFF"/>
        <w:spacing w:before="0" w:beforeAutospacing="0" w:after="0" w:afterAutospacing="0"/>
        <w:rPr>
          <w:rFonts w:asciiTheme="minorHAnsi" w:hAnsiTheme="minorHAnsi" w:cstheme="minorHAnsi"/>
          <w:sz w:val="28"/>
          <w:szCs w:val="28"/>
        </w:rPr>
      </w:pPr>
    </w:p>
    <w:p w14:paraId="25EBBBEA" w14:textId="0E3C8EC3" w:rsidR="00DA0EE4" w:rsidRDefault="00DA0EE4" w:rsidP="00DD7230">
      <w:pPr>
        <w:pStyle w:val="NormalWeb"/>
        <w:shd w:val="clear" w:color="auto" w:fill="FFFFFF"/>
        <w:spacing w:before="0" w:beforeAutospacing="0" w:after="0" w:afterAutospacing="0"/>
        <w:rPr>
          <w:rFonts w:asciiTheme="minorHAnsi" w:hAnsiTheme="minorHAnsi" w:cstheme="minorHAnsi"/>
          <w:sz w:val="28"/>
          <w:szCs w:val="28"/>
        </w:rPr>
      </w:pPr>
    </w:p>
    <w:p w14:paraId="6BC3F385" w14:textId="30206B21" w:rsidR="00DA0EE4" w:rsidRDefault="00DA0EE4" w:rsidP="00DD7230">
      <w:pPr>
        <w:pStyle w:val="NormalWeb"/>
        <w:shd w:val="clear" w:color="auto" w:fill="FFFFFF"/>
        <w:spacing w:before="0" w:beforeAutospacing="0" w:after="0" w:afterAutospacing="0"/>
        <w:rPr>
          <w:rFonts w:asciiTheme="minorHAnsi" w:hAnsiTheme="minorHAnsi" w:cstheme="minorHAnsi"/>
          <w:sz w:val="28"/>
          <w:szCs w:val="28"/>
        </w:rPr>
      </w:pPr>
    </w:p>
    <w:p w14:paraId="6BA69857" w14:textId="222D5DAE" w:rsidR="00DA0EE4" w:rsidRDefault="00DA0EE4" w:rsidP="00DD7230">
      <w:pPr>
        <w:pStyle w:val="NormalWeb"/>
        <w:shd w:val="clear" w:color="auto" w:fill="FFFFFF"/>
        <w:spacing w:before="0" w:beforeAutospacing="0" w:after="0" w:afterAutospacing="0"/>
        <w:rPr>
          <w:rFonts w:asciiTheme="minorHAnsi" w:hAnsiTheme="minorHAnsi" w:cstheme="minorHAnsi"/>
          <w:sz w:val="28"/>
          <w:szCs w:val="28"/>
        </w:rPr>
      </w:pPr>
    </w:p>
    <w:p w14:paraId="3A2534BE" w14:textId="7EC68485" w:rsidR="00DA0EE4" w:rsidRDefault="00DA0EE4" w:rsidP="00DD7230">
      <w:pPr>
        <w:pStyle w:val="NormalWeb"/>
        <w:shd w:val="clear" w:color="auto" w:fill="FFFFFF"/>
        <w:spacing w:before="0" w:beforeAutospacing="0" w:after="0" w:afterAutospacing="0"/>
        <w:rPr>
          <w:rFonts w:asciiTheme="minorHAnsi" w:hAnsiTheme="minorHAnsi" w:cstheme="minorHAnsi"/>
          <w:sz w:val="28"/>
          <w:szCs w:val="28"/>
        </w:rPr>
      </w:pPr>
    </w:p>
    <w:p w14:paraId="0344AD00" w14:textId="24412AB9" w:rsidR="00DA0EE4" w:rsidRDefault="00DA0EE4" w:rsidP="00DD7230">
      <w:pPr>
        <w:pStyle w:val="NormalWeb"/>
        <w:shd w:val="clear" w:color="auto" w:fill="FFFFFF"/>
        <w:spacing w:before="0" w:beforeAutospacing="0" w:after="0" w:afterAutospacing="0"/>
        <w:rPr>
          <w:rFonts w:asciiTheme="minorHAnsi" w:hAnsiTheme="minorHAnsi" w:cstheme="minorHAnsi"/>
          <w:sz w:val="28"/>
          <w:szCs w:val="28"/>
        </w:rPr>
      </w:pPr>
    </w:p>
    <w:p w14:paraId="279FC542" w14:textId="77777777" w:rsidR="00DA0EE4" w:rsidRPr="00232BB6" w:rsidRDefault="00DA0EE4" w:rsidP="00DD7230">
      <w:pPr>
        <w:pStyle w:val="NormalWeb"/>
        <w:shd w:val="clear" w:color="auto" w:fill="FFFFFF"/>
        <w:spacing w:before="0" w:beforeAutospacing="0" w:after="0" w:afterAutospacing="0"/>
        <w:rPr>
          <w:rFonts w:asciiTheme="minorHAnsi" w:hAnsiTheme="minorHAnsi" w:cstheme="minorHAnsi"/>
          <w:sz w:val="28"/>
          <w:szCs w:val="28"/>
        </w:rPr>
      </w:pPr>
    </w:p>
    <w:p w14:paraId="002CF674" w14:textId="77777777" w:rsidR="00662762" w:rsidRDefault="00D61980">
      <w:pPr>
        <w:rPr>
          <w:rFonts w:cstheme="minorHAnsi"/>
          <w:szCs w:val="28"/>
        </w:rPr>
      </w:pPr>
      <w:r w:rsidRPr="00232BB6">
        <w:rPr>
          <w:rFonts w:cstheme="minorHAnsi"/>
          <w:szCs w:val="28"/>
        </w:rPr>
        <w:br w:type="page"/>
      </w:r>
    </w:p>
    <w:p w14:paraId="4B51E39D" w14:textId="6378C96F" w:rsidR="00662762" w:rsidRPr="00662762" w:rsidRDefault="00662762">
      <w:pPr>
        <w:rPr>
          <w:rFonts w:cstheme="minorHAnsi"/>
          <w:b/>
          <w:bCs/>
          <w:szCs w:val="28"/>
        </w:rPr>
      </w:pPr>
      <w:r w:rsidRPr="00A34CB0">
        <w:rPr>
          <w:rFonts w:cstheme="minorHAnsi"/>
          <w:b/>
          <w:bCs/>
          <w:szCs w:val="28"/>
        </w:rPr>
        <w:lastRenderedPageBreak/>
        <w:t xml:space="preserve">Cards for </w:t>
      </w:r>
      <w:r w:rsidR="009A2947" w:rsidRPr="00A34CB0">
        <w:rPr>
          <w:rFonts w:cstheme="minorHAnsi"/>
          <w:b/>
          <w:bCs/>
          <w:szCs w:val="28"/>
        </w:rPr>
        <w:t xml:space="preserve">the </w:t>
      </w:r>
      <w:r w:rsidR="009A2947" w:rsidRPr="00A34CB0">
        <w:rPr>
          <w:rFonts w:cstheme="minorHAnsi"/>
          <w:b/>
          <w:bCs/>
          <w:i/>
          <w:iCs/>
          <w:szCs w:val="28"/>
        </w:rPr>
        <w:t>M</w:t>
      </w:r>
      <w:r w:rsidRPr="00A34CB0">
        <w:rPr>
          <w:rFonts w:cstheme="minorHAnsi"/>
          <w:b/>
          <w:bCs/>
          <w:i/>
          <w:iCs/>
          <w:szCs w:val="28"/>
        </w:rPr>
        <w:t>issing letter</w:t>
      </w:r>
      <w:r w:rsidRPr="00A34CB0">
        <w:rPr>
          <w:rFonts w:cstheme="minorHAnsi"/>
          <w:b/>
          <w:bCs/>
          <w:szCs w:val="28"/>
        </w:rPr>
        <w:t xml:space="preserve"> activity</w:t>
      </w:r>
    </w:p>
    <w:tbl>
      <w:tblPr>
        <w:tblStyle w:val="TableGrid"/>
        <w:tblW w:w="9180" w:type="dxa"/>
        <w:tblCellSpacing w:w="56" w:type="dxa"/>
        <w:tblLook w:val="04A0" w:firstRow="1" w:lastRow="0" w:firstColumn="1" w:lastColumn="0" w:noHBand="0" w:noVBand="1"/>
      </w:tblPr>
      <w:tblGrid>
        <w:gridCol w:w="3060"/>
        <w:gridCol w:w="3060"/>
        <w:gridCol w:w="3060"/>
      </w:tblGrid>
      <w:tr w:rsidR="00662762" w:rsidRPr="00D10EE1" w14:paraId="11835392" w14:textId="77777777" w:rsidTr="002905E8">
        <w:trPr>
          <w:trHeight w:val="1701"/>
          <w:tblCellSpacing w:w="56" w:type="dxa"/>
        </w:trPr>
        <w:tc>
          <w:tcPr>
            <w:tcW w:w="2892" w:type="dxa"/>
            <w:shd w:val="clear" w:color="auto" w:fill="FFFFFF" w:themeFill="background1"/>
            <w:vAlign w:val="center"/>
          </w:tcPr>
          <w:p w14:paraId="69644596" w14:textId="77777777" w:rsidR="00662762" w:rsidRPr="009F379D" w:rsidRDefault="00662762" w:rsidP="002905E8">
            <w:pPr>
              <w:jc w:val="center"/>
              <w:rPr>
                <w:rFonts w:ascii="Comic Sans MS" w:hAnsi="Comic Sans MS"/>
                <w:sz w:val="144"/>
                <w:szCs w:val="144"/>
              </w:rPr>
            </w:pPr>
            <w:r w:rsidRPr="009F379D">
              <w:rPr>
                <w:rFonts w:ascii="Comic Sans MS" w:hAnsi="Comic Sans MS"/>
                <w:sz w:val="144"/>
                <w:szCs w:val="144"/>
              </w:rPr>
              <w:t>A</w:t>
            </w:r>
          </w:p>
        </w:tc>
        <w:tc>
          <w:tcPr>
            <w:tcW w:w="2948" w:type="dxa"/>
            <w:shd w:val="clear" w:color="auto" w:fill="FFFFFF" w:themeFill="background1"/>
            <w:vAlign w:val="center"/>
          </w:tcPr>
          <w:p w14:paraId="46CE69AE" w14:textId="77777777" w:rsidR="00662762" w:rsidRPr="009F379D" w:rsidRDefault="00662762" w:rsidP="002905E8">
            <w:pPr>
              <w:jc w:val="center"/>
              <w:rPr>
                <w:rFonts w:ascii="Comic Sans MS" w:hAnsi="Comic Sans MS"/>
                <w:sz w:val="144"/>
                <w:szCs w:val="144"/>
              </w:rPr>
            </w:pPr>
          </w:p>
        </w:tc>
        <w:tc>
          <w:tcPr>
            <w:tcW w:w="2892" w:type="dxa"/>
            <w:shd w:val="clear" w:color="auto" w:fill="FFFFFF" w:themeFill="background1"/>
            <w:vAlign w:val="center"/>
          </w:tcPr>
          <w:p w14:paraId="77B90F0D" w14:textId="77777777" w:rsidR="00662762" w:rsidRPr="009F379D" w:rsidRDefault="00662762" w:rsidP="002905E8">
            <w:pPr>
              <w:jc w:val="center"/>
              <w:rPr>
                <w:rFonts w:ascii="Comic Sans MS" w:hAnsi="Comic Sans MS"/>
                <w:sz w:val="144"/>
                <w:szCs w:val="144"/>
              </w:rPr>
            </w:pPr>
            <w:r w:rsidRPr="009F379D">
              <w:rPr>
                <w:rFonts w:ascii="Comic Sans MS" w:hAnsi="Comic Sans MS"/>
                <w:sz w:val="144"/>
                <w:szCs w:val="144"/>
              </w:rPr>
              <w:t>C</w:t>
            </w:r>
          </w:p>
        </w:tc>
      </w:tr>
    </w:tbl>
    <w:tbl>
      <w:tblPr>
        <w:tblStyle w:val="TableGrid"/>
        <w:tblpPr w:leftFromText="180" w:rightFromText="180" w:vertAnchor="text" w:tblpY="304"/>
        <w:tblW w:w="9180" w:type="dxa"/>
        <w:tblCellSpacing w:w="56" w:type="dxa"/>
        <w:tblLook w:val="04A0" w:firstRow="1" w:lastRow="0" w:firstColumn="1" w:lastColumn="0" w:noHBand="0" w:noVBand="1"/>
      </w:tblPr>
      <w:tblGrid>
        <w:gridCol w:w="3060"/>
        <w:gridCol w:w="3060"/>
        <w:gridCol w:w="3060"/>
      </w:tblGrid>
      <w:tr w:rsidR="00662762" w:rsidRPr="00D10EE1" w14:paraId="2DE981AA" w14:textId="77777777" w:rsidTr="00662762">
        <w:trPr>
          <w:trHeight w:val="1701"/>
          <w:tblCellSpacing w:w="56" w:type="dxa"/>
        </w:trPr>
        <w:tc>
          <w:tcPr>
            <w:tcW w:w="2892" w:type="dxa"/>
            <w:shd w:val="clear" w:color="auto" w:fill="FFFFFF" w:themeFill="background1"/>
            <w:vAlign w:val="center"/>
          </w:tcPr>
          <w:p w14:paraId="3995D2B1" w14:textId="6F745BFE" w:rsidR="00662762" w:rsidRPr="009F379D" w:rsidRDefault="009A2947" w:rsidP="00662762">
            <w:pPr>
              <w:jc w:val="center"/>
              <w:rPr>
                <w:rFonts w:ascii="Comic Sans MS" w:hAnsi="Comic Sans MS"/>
                <w:sz w:val="144"/>
                <w:szCs w:val="144"/>
              </w:rPr>
            </w:pPr>
            <w:r>
              <w:rPr>
                <w:rFonts w:ascii="Comic Sans MS" w:hAnsi="Comic Sans MS"/>
                <w:sz w:val="144"/>
                <w:szCs w:val="144"/>
              </w:rPr>
              <w:t>D</w:t>
            </w:r>
          </w:p>
        </w:tc>
        <w:tc>
          <w:tcPr>
            <w:tcW w:w="2948" w:type="dxa"/>
            <w:shd w:val="clear" w:color="auto" w:fill="FFFFFF" w:themeFill="background1"/>
            <w:vAlign w:val="center"/>
          </w:tcPr>
          <w:p w14:paraId="43C09AB4" w14:textId="77777777" w:rsidR="00662762" w:rsidRPr="009F379D" w:rsidRDefault="00662762" w:rsidP="00662762">
            <w:pPr>
              <w:jc w:val="center"/>
              <w:rPr>
                <w:rFonts w:ascii="Comic Sans MS" w:hAnsi="Comic Sans MS"/>
                <w:sz w:val="144"/>
                <w:szCs w:val="144"/>
              </w:rPr>
            </w:pPr>
          </w:p>
        </w:tc>
        <w:tc>
          <w:tcPr>
            <w:tcW w:w="2892" w:type="dxa"/>
            <w:shd w:val="clear" w:color="auto" w:fill="FFFFFF" w:themeFill="background1"/>
            <w:vAlign w:val="center"/>
          </w:tcPr>
          <w:p w14:paraId="4EFBD364" w14:textId="110844D3" w:rsidR="00662762" w:rsidRPr="009F379D" w:rsidRDefault="009A2947" w:rsidP="00662762">
            <w:pPr>
              <w:jc w:val="center"/>
              <w:rPr>
                <w:rFonts w:ascii="Comic Sans MS" w:hAnsi="Comic Sans MS"/>
                <w:sz w:val="144"/>
                <w:szCs w:val="144"/>
              </w:rPr>
            </w:pPr>
            <w:r>
              <w:rPr>
                <w:rFonts w:ascii="Comic Sans MS" w:hAnsi="Comic Sans MS"/>
                <w:sz w:val="144"/>
                <w:szCs w:val="144"/>
              </w:rPr>
              <w:t>F</w:t>
            </w:r>
          </w:p>
        </w:tc>
      </w:tr>
    </w:tbl>
    <w:p w14:paraId="5461C8B5" w14:textId="77777777" w:rsidR="00662762" w:rsidRDefault="00662762">
      <w:pPr>
        <w:rPr>
          <w:rFonts w:cstheme="minorHAnsi"/>
          <w:szCs w:val="28"/>
        </w:rPr>
      </w:pPr>
    </w:p>
    <w:tbl>
      <w:tblPr>
        <w:tblStyle w:val="TableGrid"/>
        <w:tblpPr w:leftFromText="180" w:rightFromText="180" w:vertAnchor="text" w:horzAnchor="margin" w:tblpY="27"/>
        <w:tblW w:w="9180" w:type="dxa"/>
        <w:tblCellSpacing w:w="56" w:type="dxa"/>
        <w:tblLook w:val="04A0" w:firstRow="1" w:lastRow="0" w:firstColumn="1" w:lastColumn="0" w:noHBand="0" w:noVBand="1"/>
      </w:tblPr>
      <w:tblGrid>
        <w:gridCol w:w="3060"/>
        <w:gridCol w:w="3060"/>
        <w:gridCol w:w="3060"/>
      </w:tblGrid>
      <w:tr w:rsidR="00662762" w:rsidRPr="00D10EE1" w14:paraId="409AF9DC" w14:textId="77777777" w:rsidTr="00662762">
        <w:trPr>
          <w:trHeight w:val="1701"/>
          <w:tblCellSpacing w:w="56" w:type="dxa"/>
        </w:trPr>
        <w:tc>
          <w:tcPr>
            <w:tcW w:w="2892" w:type="dxa"/>
            <w:shd w:val="clear" w:color="auto" w:fill="FFFFFF" w:themeFill="background1"/>
            <w:vAlign w:val="center"/>
          </w:tcPr>
          <w:p w14:paraId="79BE839A" w14:textId="4284E31F" w:rsidR="00662762" w:rsidRPr="009F379D" w:rsidRDefault="009A2947" w:rsidP="00662762">
            <w:pPr>
              <w:jc w:val="center"/>
              <w:rPr>
                <w:rFonts w:ascii="Comic Sans MS" w:hAnsi="Comic Sans MS"/>
                <w:sz w:val="144"/>
                <w:szCs w:val="144"/>
              </w:rPr>
            </w:pPr>
            <w:r>
              <w:rPr>
                <w:rFonts w:ascii="Comic Sans MS" w:hAnsi="Comic Sans MS"/>
                <w:sz w:val="144"/>
                <w:szCs w:val="144"/>
              </w:rPr>
              <w:t>G</w:t>
            </w:r>
          </w:p>
        </w:tc>
        <w:tc>
          <w:tcPr>
            <w:tcW w:w="2948" w:type="dxa"/>
            <w:shd w:val="clear" w:color="auto" w:fill="FFFFFF" w:themeFill="background1"/>
            <w:vAlign w:val="center"/>
          </w:tcPr>
          <w:p w14:paraId="1CCBA41B" w14:textId="77777777" w:rsidR="00662762" w:rsidRPr="009F379D" w:rsidRDefault="00662762" w:rsidP="00662762">
            <w:pPr>
              <w:jc w:val="center"/>
              <w:rPr>
                <w:rFonts w:ascii="Comic Sans MS" w:hAnsi="Comic Sans MS"/>
                <w:sz w:val="144"/>
                <w:szCs w:val="144"/>
              </w:rPr>
            </w:pPr>
          </w:p>
        </w:tc>
        <w:tc>
          <w:tcPr>
            <w:tcW w:w="2892" w:type="dxa"/>
            <w:shd w:val="clear" w:color="auto" w:fill="FFFFFF" w:themeFill="background1"/>
            <w:vAlign w:val="center"/>
          </w:tcPr>
          <w:p w14:paraId="4B636EB5" w14:textId="3944D6DF" w:rsidR="00662762" w:rsidRPr="009F379D" w:rsidRDefault="009A2947" w:rsidP="00662762">
            <w:pPr>
              <w:jc w:val="center"/>
              <w:rPr>
                <w:rFonts w:ascii="Comic Sans MS" w:hAnsi="Comic Sans MS"/>
                <w:sz w:val="144"/>
                <w:szCs w:val="144"/>
              </w:rPr>
            </w:pPr>
            <w:r>
              <w:rPr>
                <w:rFonts w:ascii="Comic Sans MS" w:hAnsi="Comic Sans MS"/>
                <w:sz w:val="144"/>
                <w:szCs w:val="144"/>
              </w:rPr>
              <w:t>I</w:t>
            </w:r>
          </w:p>
        </w:tc>
      </w:tr>
    </w:tbl>
    <w:p w14:paraId="1291246F" w14:textId="77777777" w:rsidR="00662762" w:rsidRDefault="00662762">
      <w:pPr>
        <w:rPr>
          <w:rFonts w:cstheme="minorHAnsi"/>
          <w:szCs w:val="28"/>
        </w:rPr>
      </w:pPr>
    </w:p>
    <w:tbl>
      <w:tblPr>
        <w:tblStyle w:val="TableGrid"/>
        <w:tblpPr w:leftFromText="180" w:rightFromText="180" w:vertAnchor="text" w:horzAnchor="margin" w:tblpY="182"/>
        <w:tblW w:w="9180" w:type="dxa"/>
        <w:tblCellSpacing w:w="56" w:type="dxa"/>
        <w:tblLook w:val="04A0" w:firstRow="1" w:lastRow="0" w:firstColumn="1" w:lastColumn="0" w:noHBand="0" w:noVBand="1"/>
      </w:tblPr>
      <w:tblGrid>
        <w:gridCol w:w="3060"/>
        <w:gridCol w:w="3060"/>
        <w:gridCol w:w="3060"/>
      </w:tblGrid>
      <w:tr w:rsidR="00662762" w:rsidRPr="00D10EE1" w14:paraId="529A68A7" w14:textId="77777777" w:rsidTr="00662762">
        <w:trPr>
          <w:trHeight w:val="1701"/>
          <w:tblCellSpacing w:w="56" w:type="dxa"/>
        </w:trPr>
        <w:tc>
          <w:tcPr>
            <w:tcW w:w="2892" w:type="dxa"/>
            <w:shd w:val="clear" w:color="auto" w:fill="FFFFFF" w:themeFill="background1"/>
            <w:vAlign w:val="center"/>
          </w:tcPr>
          <w:p w14:paraId="32B42D47" w14:textId="4C46750E" w:rsidR="00662762" w:rsidRPr="009F379D" w:rsidRDefault="009A2947" w:rsidP="00662762">
            <w:pPr>
              <w:jc w:val="center"/>
              <w:rPr>
                <w:rFonts w:ascii="Comic Sans MS" w:hAnsi="Comic Sans MS"/>
                <w:sz w:val="144"/>
                <w:szCs w:val="144"/>
              </w:rPr>
            </w:pPr>
            <w:r>
              <w:rPr>
                <w:rFonts w:ascii="Comic Sans MS" w:hAnsi="Comic Sans MS"/>
                <w:sz w:val="144"/>
                <w:szCs w:val="144"/>
              </w:rPr>
              <w:t>J</w:t>
            </w:r>
          </w:p>
        </w:tc>
        <w:tc>
          <w:tcPr>
            <w:tcW w:w="2948" w:type="dxa"/>
            <w:shd w:val="clear" w:color="auto" w:fill="FFFFFF" w:themeFill="background1"/>
            <w:vAlign w:val="center"/>
          </w:tcPr>
          <w:p w14:paraId="4539C04E" w14:textId="77777777" w:rsidR="00662762" w:rsidRPr="009F379D" w:rsidRDefault="00662762" w:rsidP="00662762">
            <w:pPr>
              <w:jc w:val="center"/>
              <w:rPr>
                <w:rFonts w:ascii="Comic Sans MS" w:hAnsi="Comic Sans MS"/>
                <w:sz w:val="144"/>
                <w:szCs w:val="144"/>
              </w:rPr>
            </w:pPr>
          </w:p>
        </w:tc>
        <w:tc>
          <w:tcPr>
            <w:tcW w:w="2892" w:type="dxa"/>
            <w:shd w:val="clear" w:color="auto" w:fill="FFFFFF" w:themeFill="background1"/>
            <w:vAlign w:val="center"/>
          </w:tcPr>
          <w:p w14:paraId="53933D10" w14:textId="5D05FCB2" w:rsidR="00662762" w:rsidRPr="009F379D" w:rsidRDefault="009A2947" w:rsidP="00662762">
            <w:pPr>
              <w:jc w:val="center"/>
              <w:rPr>
                <w:rFonts w:ascii="Comic Sans MS" w:hAnsi="Comic Sans MS"/>
                <w:sz w:val="144"/>
                <w:szCs w:val="144"/>
              </w:rPr>
            </w:pPr>
            <w:r>
              <w:rPr>
                <w:rFonts w:ascii="Comic Sans MS" w:hAnsi="Comic Sans MS"/>
                <w:sz w:val="144"/>
                <w:szCs w:val="144"/>
              </w:rPr>
              <w:t>L</w:t>
            </w:r>
          </w:p>
        </w:tc>
      </w:tr>
    </w:tbl>
    <w:p w14:paraId="69C66EF1" w14:textId="77777777" w:rsidR="00662762" w:rsidRPr="00662762" w:rsidRDefault="00662762">
      <w:pPr>
        <w:rPr>
          <w:rFonts w:cstheme="minorHAnsi"/>
          <w:sz w:val="22"/>
          <w:szCs w:val="22"/>
        </w:rPr>
      </w:pPr>
    </w:p>
    <w:tbl>
      <w:tblPr>
        <w:tblStyle w:val="TableGrid"/>
        <w:tblpPr w:leftFromText="180" w:rightFromText="180" w:vertAnchor="text" w:horzAnchor="margin" w:tblpY="193"/>
        <w:tblW w:w="9180" w:type="dxa"/>
        <w:tblCellSpacing w:w="56" w:type="dxa"/>
        <w:tblLook w:val="04A0" w:firstRow="1" w:lastRow="0" w:firstColumn="1" w:lastColumn="0" w:noHBand="0" w:noVBand="1"/>
      </w:tblPr>
      <w:tblGrid>
        <w:gridCol w:w="3060"/>
        <w:gridCol w:w="3060"/>
        <w:gridCol w:w="3060"/>
      </w:tblGrid>
      <w:tr w:rsidR="00662762" w:rsidRPr="00D10EE1" w14:paraId="60E456D9" w14:textId="77777777" w:rsidTr="00662762">
        <w:trPr>
          <w:trHeight w:val="1701"/>
          <w:tblCellSpacing w:w="56" w:type="dxa"/>
        </w:trPr>
        <w:tc>
          <w:tcPr>
            <w:tcW w:w="2892" w:type="dxa"/>
            <w:shd w:val="clear" w:color="auto" w:fill="FFFFFF" w:themeFill="background1"/>
            <w:vAlign w:val="center"/>
          </w:tcPr>
          <w:p w14:paraId="46DA562F" w14:textId="511E5984" w:rsidR="00662762" w:rsidRPr="009F379D" w:rsidRDefault="009A2947" w:rsidP="00662762">
            <w:pPr>
              <w:jc w:val="center"/>
              <w:rPr>
                <w:rFonts w:ascii="Comic Sans MS" w:hAnsi="Comic Sans MS"/>
                <w:sz w:val="144"/>
                <w:szCs w:val="144"/>
              </w:rPr>
            </w:pPr>
            <w:r>
              <w:rPr>
                <w:rFonts w:ascii="Comic Sans MS" w:hAnsi="Comic Sans MS"/>
                <w:sz w:val="144"/>
                <w:szCs w:val="144"/>
              </w:rPr>
              <w:t>M</w:t>
            </w:r>
          </w:p>
        </w:tc>
        <w:tc>
          <w:tcPr>
            <w:tcW w:w="2948" w:type="dxa"/>
            <w:shd w:val="clear" w:color="auto" w:fill="FFFFFF" w:themeFill="background1"/>
            <w:vAlign w:val="center"/>
          </w:tcPr>
          <w:p w14:paraId="4129241D" w14:textId="77777777" w:rsidR="00662762" w:rsidRPr="009F379D" w:rsidRDefault="00662762" w:rsidP="00662762">
            <w:pPr>
              <w:jc w:val="center"/>
              <w:rPr>
                <w:rFonts w:ascii="Comic Sans MS" w:hAnsi="Comic Sans MS"/>
                <w:sz w:val="144"/>
                <w:szCs w:val="144"/>
              </w:rPr>
            </w:pPr>
          </w:p>
        </w:tc>
        <w:tc>
          <w:tcPr>
            <w:tcW w:w="2892" w:type="dxa"/>
            <w:shd w:val="clear" w:color="auto" w:fill="FFFFFF" w:themeFill="background1"/>
            <w:vAlign w:val="center"/>
          </w:tcPr>
          <w:p w14:paraId="625B3A9C" w14:textId="4CB12436" w:rsidR="00662762" w:rsidRPr="009F379D" w:rsidRDefault="009A2947" w:rsidP="00662762">
            <w:pPr>
              <w:jc w:val="center"/>
              <w:rPr>
                <w:rFonts w:ascii="Comic Sans MS" w:hAnsi="Comic Sans MS"/>
                <w:sz w:val="144"/>
                <w:szCs w:val="144"/>
              </w:rPr>
            </w:pPr>
            <w:r>
              <w:rPr>
                <w:rFonts w:ascii="Comic Sans MS" w:hAnsi="Comic Sans MS"/>
                <w:sz w:val="144"/>
                <w:szCs w:val="144"/>
              </w:rPr>
              <w:t>O</w:t>
            </w:r>
          </w:p>
        </w:tc>
      </w:tr>
    </w:tbl>
    <w:p w14:paraId="42139392" w14:textId="77777777" w:rsidR="00662762" w:rsidRDefault="00662762">
      <w:pPr>
        <w:rPr>
          <w:rFonts w:cstheme="minorHAnsi"/>
          <w:szCs w:val="28"/>
        </w:rPr>
      </w:pPr>
      <w:r>
        <w:rPr>
          <w:rFonts w:cstheme="minorHAnsi"/>
          <w:szCs w:val="28"/>
        </w:rPr>
        <w:br w:type="page"/>
      </w:r>
    </w:p>
    <w:tbl>
      <w:tblPr>
        <w:tblStyle w:val="TableGrid"/>
        <w:tblpPr w:leftFromText="180" w:rightFromText="180" w:vertAnchor="text" w:horzAnchor="margin" w:tblpY="193"/>
        <w:tblW w:w="9180" w:type="dxa"/>
        <w:tblCellSpacing w:w="56" w:type="dxa"/>
        <w:tblLook w:val="04A0" w:firstRow="1" w:lastRow="0" w:firstColumn="1" w:lastColumn="0" w:noHBand="0" w:noVBand="1"/>
      </w:tblPr>
      <w:tblGrid>
        <w:gridCol w:w="3060"/>
        <w:gridCol w:w="3060"/>
        <w:gridCol w:w="3060"/>
      </w:tblGrid>
      <w:tr w:rsidR="00662762" w:rsidRPr="00D10EE1" w14:paraId="0978DC10" w14:textId="77777777" w:rsidTr="002905E8">
        <w:trPr>
          <w:trHeight w:val="1701"/>
          <w:tblCellSpacing w:w="56" w:type="dxa"/>
        </w:trPr>
        <w:tc>
          <w:tcPr>
            <w:tcW w:w="2892" w:type="dxa"/>
            <w:shd w:val="clear" w:color="auto" w:fill="FFFFFF" w:themeFill="background1"/>
            <w:vAlign w:val="center"/>
          </w:tcPr>
          <w:p w14:paraId="3662B253" w14:textId="69D857C6" w:rsidR="00662762" w:rsidRPr="009F379D" w:rsidRDefault="009A2947" w:rsidP="002905E8">
            <w:pPr>
              <w:jc w:val="center"/>
              <w:rPr>
                <w:rFonts w:ascii="Comic Sans MS" w:hAnsi="Comic Sans MS"/>
                <w:sz w:val="144"/>
                <w:szCs w:val="144"/>
              </w:rPr>
            </w:pPr>
            <w:r>
              <w:rPr>
                <w:rFonts w:ascii="Comic Sans MS" w:hAnsi="Comic Sans MS"/>
                <w:sz w:val="144"/>
                <w:szCs w:val="144"/>
              </w:rPr>
              <w:lastRenderedPageBreak/>
              <w:t>P</w:t>
            </w:r>
          </w:p>
        </w:tc>
        <w:tc>
          <w:tcPr>
            <w:tcW w:w="2948" w:type="dxa"/>
            <w:shd w:val="clear" w:color="auto" w:fill="FFFFFF" w:themeFill="background1"/>
            <w:vAlign w:val="center"/>
          </w:tcPr>
          <w:p w14:paraId="035FE04A" w14:textId="77777777" w:rsidR="00662762" w:rsidRPr="009F379D" w:rsidRDefault="00662762" w:rsidP="002905E8">
            <w:pPr>
              <w:jc w:val="center"/>
              <w:rPr>
                <w:rFonts w:ascii="Comic Sans MS" w:hAnsi="Comic Sans MS"/>
                <w:sz w:val="144"/>
                <w:szCs w:val="144"/>
              </w:rPr>
            </w:pPr>
          </w:p>
        </w:tc>
        <w:tc>
          <w:tcPr>
            <w:tcW w:w="2892" w:type="dxa"/>
            <w:shd w:val="clear" w:color="auto" w:fill="FFFFFF" w:themeFill="background1"/>
            <w:vAlign w:val="center"/>
          </w:tcPr>
          <w:p w14:paraId="102C2AF6" w14:textId="0A79BD4E" w:rsidR="00662762" w:rsidRPr="009F379D" w:rsidRDefault="009A2947" w:rsidP="002905E8">
            <w:pPr>
              <w:jc w:val="center"/>
              <w:rPr>
                <w:rFonts w:ascii="Comic Sans MS" w:hAnsi="Comic Sans MS"/>
                <w:sz w:val="144"/>
                <w:szCs w:val="144"/>
              </w:rPr>
            </w:pPr>
            <w:r>
              <w:rPr>
                <w:rFonts w:ascii="Comic Sans MS" w:hAnsi="Comic Sans MS"/>
                <w:sz w:val="144"/>
                <w:szCs w:val="144"/>
              </w:rPr>
              <w:t>R</w:t>
            </w:r>
          </w:p>
        </w:tc>
      </w:tr>
    </w:tbl>
    <w:p w14:paraId="0C436BA5" w14:textId="77777777" w:rsidR="00662762" w:rsidRDefault="00662762">
      <w:pPr>
        <w:rPr>
          <w:rFonts w:cstheme="minorHAnsi"/>
          <w:szCs w:val="28"/>
        </w:rPr>
      </w:pPr>
    </w:p>
    <w:tbl>
      <w:tblPr>
        <w:tblStyle w:val="TableGrid"/>
        <w:tblpPr w:leftFromText="180" w:rightFromText="180" w:vertAnchor="text" w:horzAnchor="margin" w:tblpY="193"/>
        <w:tblW w:w="9180" w:type="dxa"/>
        <w:tblCellSpacing w:w="56" w:type="dxa"/>
        <w:tblLook w:val="04A0" w:firstRow="1" w:lastRow="0" w:firstColumn="1" w:lastColumn="0" w:noHBand="0" w:noVBand="1"/>
      </w:tblPr>
      <w:tblGrid>
        <w:gridCol w:w="3060"/>
        <w:gridCol w:w="3060"/>
        <w:gridCol w:w="3060"/>
      </w:tblGrid>
      <w:tr w:rsidR="00662762" w:rsidRPr="00D10EE1" w14:paraId="2F14D381" w14:textId="77777777" w:rsidTr="002905E8">
        <w:trPr>
          <w:trHeight w:val="1701"/>
          <w:tblCellSpacing w:w="56" w:type="dxa"/>
        </w:trPr>
        <w:tc>
          <w:tcPr>
            <w:tcW w:w="2892" w:type="dxa"/>
            <w:shd w:val="clear" w:color="auto" w:fill="FFFFFF" w:themeFill="background1"/>
            <w:vAlign w:val="center"/>
          </w:tcPr>
          <w:p w14:paraId="7C9F0A3B" w14:textId="2E0F224A" w:rsidR="00662762" w:rsidRPr="009F379D" w:rsidRDefault="009A2947" w:rsidP="002905E8">
            <w:pPr>
              <w:jc w:val="center"/>
              <w:rPr>
                <w:rFonts w:ascii="Comic Sans MS" w:hAnsi="Comic Sans MS"/>
                <w:sz w:val="144"/>
                <w:szCs w:val="144"/>
              </w:rPr>
            </w:pPr>
            <w:r>
              <w:rPr>
                <w:rFonts w:ascii="Comic Sans MS" w:hAnsi="Comic Sans MS"/>
                <w:sz w:val="144"/>
                <w:szCs w:val="144"/>
              </w:rPr>
              <w:t>S</w:t>
            </w:r>
          </w:p>
        </w:tc>
        <w:tc>
          <w:tcPr>
            <w:tcW w:w="2948" w:type="dxa"/>
            <w:shd w:val="clear" w:color="auto" w:fill="FFFFFF" w:themeFill="background1"/>
            <w:vAlign w:val="center"/>
          </w:tcPr>
          <w:p w14:paraId="7C587104" w14:textId="77777777" w:rsidR="00662762" w:rsidRPr="009F379D" w:rsidRDefault="00662762" w:rsidP="002905E8">
            <w:pPr>
              <w:jc w:val="center"/>
              <w:rPr>
                <w:rFonts w:ascii="Comic Sans MS" w:hAnsi="Comic Sans MS"/>
                <w:sz w:val="144"/>
                <w:szCs w:val="144"/>
              </w:rPr>
            </w:pPr>
          </w:p>
        </w:tc>
        <w:tc>
          <w:tcPr>
            <w:tcW w:w="2892" w:type="dxa"/>
            <w:shd w:val="clear" w:color="auto" w:fill="FFFFFF" w:themeFill="background1"/>
            <w:vAlign w:val="center"/>
          </w:tcPr>
          <w:p w14:paraId="67F4A2C2" w14:textId="31A20D78" w:rsidR="00662762" w:rsidRPr="009F379D" w:rsidRDefault="009A2947" w:rsidP="002905E8">
            <w:pPr>
              <w:jc w:val="center"/>
              <w:rPr>
                <w:rFonts w:ascii="Comic Sans MS" w:hAnsi="Comic Sans MS"/>
                <w:sz w:val="144"/>
                <w:szCs w:val="144"/>
              </w:rPr>
            </w:pPr>
            <w:r>
              <w:rPr>
                <w:rFonts w:ascii="Comic Sans MS" w:hAnsi="Comic Sans MS"/>
                <w:sz w:val="144"/>
                <w:szCs w:val="144"/>
              </w:rPr>
              <w:t>U</w:t>
            </w:r>
          </w:p>
        </w:tc>
      </w:tr>
    </w:tbl>
    <w:p w14:paraId="3DC3675D" w14:textId="77777777" w:rsidR="00662762" w:rsidRPr="00662762" w:rsidRDefault="00662762">
      <w:pPr>
        <w:rPr>
          <w:rFonts w:cstheme="minorHAnsi"/>
          <w:sz w:val="18"/>
          <w:szCs w:val="18"/>
        </w:rPr>
      </w:pPr>
    </w:p>
    <w:tbl>
      <w:tblPr>
        <w:tblStyle w:val="TableGrid"/>
        <w:tblpPr w:leftFromText="180" w:rightFromText="180" w:vertAnchor="text" w:horzAnchor="margin" w:tblpY="193"/>
        <w:tblW w:w="9180" w:type="dxa"/>
        <w:tblCellSpacing w:w="56" w:type="dxa"/>
        <w:tblLook w:val="04A0" w:firstRow="1" w:lastRow="0" w:firstColumn="1" w:lastColumn="0" w:noHBand="0" w:noVBand="1"/>
      </w:tblPr>
      <w:tblGrid>
        <w:gridCol w:w="3060"/>
        <w:gridCol w:w="3060"/>
        <w:gridCol w:w="3060"/>
      </w:tblGrid>
      <w:tr w:rsidR="00662762" w:rsidRPr="00D10EE1" w14:paraId="0548DEC6" w14:textId="77777777" w:rsidTr="002905E8">
        <w:trPr>
          <w:trHeight w:val="1701"/>
          <w:tblCellSpacing w:w="56" w:type="dxa"/>
        </w:trPr>
        <w:tc>
          <w:tcPr>
            <w:tcW w:w="2892" w:type="dxa"/>
            <w:shd w:val="clear" w:color="auto" w:fill="FFFFFF" w:themeFill="background1"/>
            <w:vAlign w:val="center"/>
          </w:tcPr>
          <w:p w14:paraId="4D02CC56" w14:textId="581A461D" w:rsidR="00662762" w:rsidRPr="009F379D" w:rsidRDefault="009A2947" w:rsidP="002905E8">
            <w:pPr>
              <w:jc w:val="center"/>
              <w:rPr>
                <w:rFonts w:ascii="Comic Sans MS" w:hAnsi="Comic Sans MS"/>
                <w:sz w:val="144"/>
                <w:szCs w:val="144"/>
              </w:rPr>
            </w:pPr>
            <w:r>
              <w:rPr>
                <w:rFonts w:ascii="Comic Sans MS" w:hAnsi="Comic Sans MS"/>
                <w:sz w:val="144"/>
                <w:szCs w:val="144"/>
              </w:rPr>
              <w:t>V</w:t>
            </w:r>
          </w:p>
        </w:tc>
        <w:tc>
          <w:tcPr>
            <w:tcW w:w="2948" w:type="dxa"/>
            <w:shd w:val="clear" w:color="auto" w:fill="FFFFFF" w:themeFill="background1"/>
            <w:vAlign w:val="center"/>
          </w:tcPr>
          <w:p w14:paraId="7F65DC3A" w14:textId="77777777" w:rsidR="00662762" w:rsidRPr="009F379D" w:rsidRDefault="00662762" w:rsidP="002905E8">
            <w:pPr>
              <w:jc w:val="center"/>
              <w:rPr>
                <w:rFonts w:ascii="Comic Sans MS" w:hAnsi="Comic Sans MS"/>
                <w:sz w:val="144"/>
                <w:szCs w:val="144"/>
              </w:rPr>
            </w:pPr>
          </w:p>
        </w:tc>
        <w:tc>
          <w:tcPr>
            <w:tcW w:w="2892" w:type="dxa"/>
            <w:shd w:val="clear" w:color="auto" w:fill="FFFFFF" w:themeFill="background1"/>
            <w:vAlign w:val="center"/>
          </w:tcPr>
          <w:p w14:paraId="01BE86E0" w14:textId="4E7C21DA" w:rsidR="00662762" w:rsidRPr="009F379D" w:rsidRDefault="009A2947" w:rsidP="002905E8">
            <w:pPr>
              <w:jc w:val="center"/>
              <w:rPr>
                <w:rFonts w:ascii="Comic Sans MS" w:hAnsi="Comic Sans MS"/>
                <w:sz w:val="144"/>
                <w:szCs w:val="144"/>
              </w:rPr>
            </w:pPr>
            <w:r>
              <w:rPr>
                <w:rFonts w:ascii="Comic Sans MS" w:hAnsi="Comic Sans MS"/>
                <w:sz w:val="144"/>
                <w:szCs w:val="144"/>
              </w:rPr>
              <w:t>X</w:t>
            </w:r>
          </w:p>
        </w:tc>
      </w:tr>
    </w:tbl>
    <w:p w14:paraId="0985A048" w14:textId="77777777" w:rsidR="00662762" w:rsidRPr="00662762" w:rsidRDefault="00662762">
      <w:pPr>
        <w:rPr>
          <w:rFonts w:cstheme="minorHAnsi"/>
          <w:sz w:val="20"/>
          <w:szCs w:val="20"/>
        </w:rPr>
      </w:pPr>
    </w:p>
    <w:tbl>
      <w:tblPr>
        <w:tblStyle w:val="TableGrid"/>
        <w:tblpPr w:leftFromText="180" w:rightFromText="180" w:vertAnchor="text" w:horzAnchor="margin" w:tblpY="193"/>
        <w:tblW w:w="9180" w:type="dxa"/>
        <w:tblCellSpacing w:w="56" w:type="dxa"/>
        <w:tblLook w:val="04A0" w:firstRow="1" w:lastRow="0" w:firstColumn="1" w:lastColumn="0" w:noHBand="0" w:noVBand="1"/>
      </w:tblPr>
      <w:tblGrid>
        <w:gridCol w:w="3060"/>
        <w:gridCol w:w="3060"/>
        <w:gridCol w:w="3060"/>
      </w:tblGrid>
      <w:tr w:rsidR="00662762" w:rsidRPr="00D10EE1" w14:paraId="431DED08" w14:textId="77777777" w:rsidTr="009A2947">
        <w:trPr>
          <w:trHeight w:val="1701"/>
          <w:tblCellSpacing w:w="56" w:type="dxa"/>
        </w:trPr>
        <w:tc>
          <w:tcPr>
            <w:tcW w:w="2892" w:type="dxa"/>
            <w:shd w:val="clear" w:color="auto" w:fill="FFFFFF" w:themeFill="background1"/>
            <w:vAlign w:val="center"/>
          </w:tcPr>
          <w:p w14:paraId="57970987" w14:textId="1E7643F7" w:rsidR="00662762" w:rsidRPr="009F379D" w:rsidRDefault="009A2947" w:rsidP="002905E8">
            <w:pPr>
              <w:jc w:val="center"/>
              <w:rPr>
                <w:rFonts w:ascii="Comic Sans MS" w:hAnsi="Comic Sans MS"/>
                <w:sz w:val="144"/>
                <w:szCs w:val="144"/>
              </w:rPr>
            </w:pPr>
            <w:r>
              <w:rPr>
                <w:rFonts w:ascii="Comic Sans MS" w:hAnsi="Comic Sans MS"/>
                <w:sz w:val="144"/>
                <w:szCs w:val="144"/>
              </w:rPr>
              <w:t>Y</w:t>
            </w:r>
          </w:p>
        </w:tc>
        <w:tc>
          <w:tcPr>
            <w:tcW w:w="2948" w:type="dxa"/>
            <w:shd w:val="clear" w:color="auto" w:fill="FFFFFF" w:themeFill="background1"/>
            <w:vAlign w:val="center"/>
          </w:tcPr>
          <w:p w14:paraId="58556855" w14:textId="77777777" w:rsidR="00662762" w:rsidRPr="009F379D" w:rsidRDefault="00662762" w:rsidP="002905E8">
            <w:pPr>
              <w:jc w:val="center"/>
              <w:rPr>
                <w:rFonts w:ascii="Comic Sans MS" w:hAnsi="Comic Sans MS"/>
                <w:sz w:val="144"/>
                <w:szCs w:val="144"/>
              </w:rPr>
            </w:pPr>
          </w:p>
        </w:tc>
        <w:tc>
          <w:tcPr>
            <w:tcW w:w="2892" w:type="dxa"/>
            <w:shd w:val="clear" w:color="auto" w:fill="D9D9D9" w:themeFill="background1" w:themeFillShade="D9"/>
            <w:vAlign w:val="center"/>
          </w:tcPr>
          <w:p w14:paraId="5F906FCD" w14:textId="5B02BDD3" w:rsidR="00662762" w:rsidRPr="009F379D" w:rsidRDefault="00662762" w:rsidP="002905E8">
            <w:pPr>
              <w:jc w:val="center"/>
              <w:rPr>
                <w:rFonts w:ascii="Comic Sans MS" w:hAnsi="Comic Sans MS"/>
                <w:sz w:val="144"/>
                <w:szCs w:val="144"/>
              </w:rPr>
            </w:pPr>
          </w:p>
        </w:tc>
      </w:tr>
    </w:tbl>
    <w:p w14:paraId="70D5DB0E" w14:textId="77777777" w:rsidR="00662762" w:rsidRPr="00662762" w:rsidRDefault="00662762">
      <w:pPr>
        <w:rPr>
          <w:rFonts w:cstheme="minorHAnsi"/>
          <w:sz w:val="16"/>
          <w:szCs w:val="16"/>
        </w:rPr>
      </w:pPr>
    </w:p>
    <w:tbl>
      <w:tblPr>
        <w:tblStyle w:val="TableGrid"/>
        <w:tblpPr w:leftFromText="180" w:rightFromText="180" w:vertAnchor="text" w:horzAnchor="margin" w:tblpY="193"/>
        <w:tblW w:w="9180" w:type="dxa"/>
        <w:tblCellSpacing w:w="56" w:type="dxa"/>
        <w:tblLook w:val="04A0" w:firstRow="1" w:lastRow="0" w:firstColumn="1" w:lastColumn="0" w:noHBand="0" w:noVBand="1"/>
      </w:tblPr>
      <w:tblGrid>
        <w:gridCol w:w="3060"/>
        <w:gridCol w:w="3060"/>
        <w:gridCol w:w="3060"/>
      </w:tblGrid>
      <w:tr w:rsidR="00662762" w:rsidRPr="00D10EE1" w14:paraId="6FB65C04" w14:textId="77777777" w:rsidTr="002905E8">
        <w:trPr>
          <w:trHeight w:val="1701"/>
          <w:tblCellSpacing w:w="56" w:type="dxa"/>
        </w:trPr>
        <w:tc>
          <w:tcPr>
            <w:tcW w:w="2892" w:type="dxa"/>
            <w:shd w:val="clear" w:color="auto" w:fill="FFFFFF" w:themeFill="background1"/>
            <w:vAlign w:val="center"/>
          </w:tcPr>
          <w:p w14:paraId="6E1B1269" w14:textId="6468D319" w:rsidR="00662762" w:rsidRPr="009F379D" w:rsidRDefault="009A2947" w:rsidP="002905E8">
            <w:pPr>
              <w:jc w:val="center"/>
              <w:rPr>
                <w:rFonts w:ascii="Comic Sans MS" w:hAnsi="Comic Sans MS"/>
                <w:sz w:val="144"/>
                <w:szCs w:val="144"/>
              </w:rPr>
            </w:pPr>
            <w:r>
              <w:rPr>
                <w:rFonts w:ascii="Comic Sans MS" w:hAnsi="Comic Sans MS"/>
                <w:sz w:val="144"/>
                <w:szCs w:val="144"/>
              </w:rPr>
              <w:t>a</w:t>
            </w:r>
          </w:p>
        </w:tc>
        <w:tc>
          <w:tcPr>
            <w:tcW w:w="2948" w:type="dxa"/>
            <w:shd w:val="clear" w:color="auto" w:fill="FFFFFF" w:themeFill="background1"/>
            <w:vAlign w:val="center"/>
          </w:tcPr>
          <w:p w14:paraId="1F9E436D" w14:textId="77777777" w:rsidR="00662762" w:rsidRPr="009F379D" w:rsidRDefault="00662762" w:rsidP="002905E8">
            <w:pPr>
              <w:jc w:val="center"/>
              <w:rPr>
                <w:rFonts w:ascii="Comic Sans MS" w:hAnsi="Comic Sans MS"/>
                <w:sz w:val="144"/>
                <w:szCs w:val="144"/>
              </w:rPr>
            </w:pPr>
          </w:p>
        </w:tc>
        <w:tc>
          <w:tcPr>
            <w:tcW w:w="2892" w:type="dxa"/>
            <w:shd w:val="clear" w:color="auto" w:fill="FFFFFF" w:themeFill="background1"/>
            <w:vAlign w:val="center"/>
          </w:tcPr>
          <w:p w14:paraId="158D7B0D" w14:textId="0E99C9E0" w:rsidR="00662762" w:rsidRPr="009F379D" w:rsidRDefault="009A2947" w:rsidP="002905E8">
            <w:pPr>
              <w:jc w:val="center"/>
              <w:rPr>
                <w:rFonts w:ascii="Comic Sans MS" w:hAnsi="Comic Sans MS"/>
                <w:sz w:val="144"/>
                <w:szCs w:val="144"/>
              </w:rPr>
            </w:pPr>
            <w:r>
              <w:rPr>
                <w:rFonts w:ascii="Comic Sans MS" w:hAnsi="Comic Sans MS"/>
                <w:sz w:val="144"/>
                <w:szCs w:val="144"/>
              </w:rPr>
              <w:t>c</w:t>
            </w:r>
          </w:p>
        </w:tc>
      </w:tr>
    </w:tbl>
    <w:p w14:paraId="685AEFA7" w14:textId="77777777" w:rsidR="00662762" w:rsidRDefault="00662762">
      <w:pPr>
        <w:rPr>
          <w:rFonts w:cstheme="minorHAnsi"/>
          <w:szCs w:val="28"/>
        </w:rPr>
      </w:pPr>
      <w:r>
        <w:rPr>
          <w:rFonts w:cstheme="minorHAnsi"/>
          <w:szCs w:val="28"/>
        </w:rPr>
        <w:br w:type="page"/>
      </w:r>
    </w:p>
    <w:tbl>
      <w:tblPr>
        <w:tblStyle w:val="TableGrid"/>
        <w:tblpPr w:leftFromText="180" w:rightFromText="180" w:vertAnchor="text" w:horzAnchor="margin" w:tblpY="193"/>
        <w:tblW w:w="9180" w:type="dxa"/>
        <w:tblCellSpacing w:w="56" w:type="dxa"/>
        <w:tblLook w:val="04A0" w:firstRow="1" w:lastRow="0" w:firstColumn="1" w:lastColumn="0" w:noHBand="0" w:noVBand="1"/>
      </w:tblPr>
      <w:tblGrid>
        <w:gridCol w:w="3060"/>
        <w:gridCol w:w="3060"/>
        <w:gridCol w:w="3060"/>
      </w:tblGrid>
      <w:tr w:rsidR="00662762" w:rsidRPr="00D10EE1" w14:paraId="48B55D6F" w14:textId="77777777" w:rsidTr="002905E8">
        <w:trPr>
          <w:trHeight w:val="1701"/>
          <w:tblCellSpacing w:w="56" w:type="dxa"/>
        </w:trPr>
        <w:tc>
          <w:tcPr>
            <w:tcW w:w="2892" w:type="dxa"/>
            <w:shd w:val="clear" w:color="auto" w:fill="FFFFFF" w:themeFill="background1"/>
            <w:vAlign w:val="center"/>
          </w:tcPr>
          <w:p w14:paraId="03A8B981" w14:textId="4FA28897" w:rsidR="00662762" w:rsidRPr="009F379D" w:rsidRDefault="009A2947" w:rsidP="002905E8">
            <w:pPr>
              <w:jc w:val="center"/>
              <w:rPr>
                <w:rFonts w:ascii="Comic Sans MS" w:hAnsi="Comic Sans MS"/>
                <w:sz w:val="144"/>
                <w:szCs w:val="144"/>
              </w:rPr>
            </w:pPr>
            <w:r>
              <w:rPr>
                <w:rFonts w:ascii="Comic Sans MS" w:hAnsi="Comic Sans MS"/>
                <w:sz w:val="144"/>
                <w:szCs w:val="144"/>
              </w:rPr>
              <w:lastRenderedPageBreak/>
              <w:t>d</w:t>
            </w:r>
          </w:p>
        </w:tc>
        <w:tc>
          <w:tcPr>
            <w:tcW w:w="2948" w:type="dxa"/>
            <w:shd w:val="clear" w:color="auto" w:fill="FFFFFF" w:themeFill="background1"/>
            <w:vAlign w:val="center"/>
          </w:tcPr>
          <w:p w14:paraId="7AE1498D" w14:textId="77777777" w:rsidR="00662762" w:rsidRPr="009F379D" w:rsidRDefault="00662762" w:rsidP="002905E8">
            <w:pPr>
              <w:jc w:val="center"/>
              <w:rPr>
                <w:rFonts w:ascii="Comic Sans MS" w:hAnsi="Comic Sans MS"/>
                <w:sz w:val="144"/>
                <w:szCs w:val="144"/>
              </w:rPr>
            </w:pPr>
          </w:p>
        </w:tc>
        <w:tc>
          <w:tcPr>
            <w:tcW w:w="2892" w:type="dxa"/>
            <w:shd w:val="clear" w:color="auto" w:fill="FFFFFF" w:themeFill="background1"/>
            <w:vAlign w:val="center"/>
          </w:tcPr>
          <w:p w14:paraId="2FCF8F33" w14:textId="3B78B251" w:rsidR="00662762" w:rsidRPr="009F379D" w:rsidRDefault="009A2947" w:rsidP="002905E8">
            <w:pPr>
              <w:jc w:val="center"/>
              <w:rPr>
                <w:rFonts w:ascii="Comic Sans MS" w:hAnsi="Comic Sans MS"/>
                <w:sz w:val="144"/>
                <w:szCs w:val="144"/>
              </w:rPr>
            </w:pPr>
            <w:r>
              <w:rPr>
                <w:rFonts w:ascii="Comic Sans MS" w:hAnsi="Comic Sans MS"/>
                <w:sz w:val="144"/>
                <w:szCs w:val="144"/>
              </w:rPr>
              <w:t>f</w:t>
            </w:r>
          </w:p>
        </w:tc>
      </w:tr>
    </w:tbl>
    <w:p w14:paraId="01CA5ACF" w14:textId="77777777" w:rsidR="00662762" w:rsidRPr="00662762" w:rsidRDefault="00662762">
      <w:pPr>
        <w:rPr>
          <w:rFonts w:cstheme="minorHAnsi"/>
          <w:sz w:val="16"/>
          <w:szCs w:val="16"/>
        </w:rPr>
      </w:pPr>
    </w:p>
    <w:tbl>
      <w:tblPr>
        <w:tblStyle w:val="TableGrid"/>
        <w:tblpPr w:leftFromText="180" w:rightFromText="180" w:vertAnchor="text" w:horzAnchor="margin" w:tblpY="193"/>
        <w:tblW w:w="9180" w:type="dxa"/>
        <w:tblCellSpacing w:w="56" w:type="dxa"/>
        <w:tblLook w:val="04A0" w:firstRow="1" w:lastRow="0" w:firstColumn="1" w:lastColumn="0" w:noHBand="0" w:noVBand="1"/>
      </w:tblPr>
      <w:tblGrid>
        <w:gridCol w:w="3060"/>
        <w:gridCol w:w="3060"/>
        <w:gridCol w:w="3060"/>
      </w:tblGrid>
      <w:tr w:rsidR="00662762" w:rsidRPr="00D10EE1" w14:paraId="44B5C628" w14:textId="77777777" w:rsidTr="002905E8">
        <w:trPr>
          <w:trHeight w:val="1701"/>
          <w:tblCellSpacing w:w="56" w:type="dxa"/>
        </w:trPr>
        <w:tc>
          <w:tcPr>
            <w:tcW w:w="2892" w:type="dxa"/>
            <w:shd w:val="clear" w:color="auto" w:fill="FFFFFF" w:themeFill="background1"/>
            <w:vAlign w:val="center"/>
          </w:tcPr>
          <w:p w14:paraId="70CE5738" w14:textId="407CD4B1" w:rsidR="00662762" w:rsidRPr="009F379D" w:rsidRDefault="009A2947" w:rsidP="002905E8">
            <w:pPr>
              <w:jc w:val="center"/>
              <w:rPr>
                <w:rFonts w:ascii="Comic Sans MS" w:hAnsi="Comic Sans MS"/>
                <w:sz w:val="144"/>
                <w:szCs w:val="144"/>
              </w:rPr>
            </w:pPr>
            <w:r>
              <w:rPr>
                <w:rFonts w:ascii="Comic Sans MS" w:hAnsi="Comic Sans MS"/>
                <w:sz w:val="144"/>
                <w:szCs w:val="144"/>
              </w:rPr>
              <w:t>g</w:t>
            </w:r>
          </w:p>
        </w:tc>
        <w:tc>
          <w:tcPr>
            <w:tcW w:w="2948" w:type="dxa"/>
            <w:shd w:val="clear" w:color="auto" w:fill="FFFFFF" w:themeFill="background1"/>
            <w:vAlign w:val="center"/>
          </w:tcPr>
          <w:p w14:paraId="36F4EEC3" w14:textId="77777777" w:rsidR="00662762" w:rsidRPr="009F379D" w:rsidRDefault="00662762" w:rsidP="002905E8">
            <w:pPr>
              <w:jc w:val="center"/>
              <w:rPr>
                <w:rFonts w:ascii="Comic Sans MS" w:hAnsi="Comic Sans MS"/>
                <w:sz w:val="144"/>
                <w:szCs w:val="144"/>
              </w:rPr>
            </w:pPr>
          </w:p>
        </w:tc>
        <w:tc>
          <w:tcPr>
            <w:tcW w:w="2892" w:type="dxa"/>
            <w:shd w:val="clear" w:color="auto" w:fill="FFFFFF" w:themeFill="background1"/>
            <w:vAlign w:val="center"/>
          </w:tcPr>
          <w:p w14:paraId="6D788C93" w14:textId="451B624A" w:rsidR="00662762" w:rsidRPr="009F379D" w:rsidRDefault="009A2947" w:rsidP="002905E8">
            <w:pPr>
              <w:jc w:val="center"/>
              <w:rPr>
                <w:rFonts w:ascii="Comic Sans MS" w:hAnsi="Comic Sans MS"/>
                <w:sz w:val="144"/>
                <w:szCs w:val="144"/>
              </w:rPr>
            </w:pPr>
            <w:r>
              <w:rPr>
                <w:rFonts w:ascii="Comic Sans MS" w:hAnsi="Comic Sans MS"/>
                <w:sz w:val="144"/>
                <w:szCs w:val="144"/>
              </w:rPr>
              <w:t>i</w:t>
            </w:r>
          </w:p>
        </w:tc>
      </w:tr>
    </w:tbl>
    <w:p w14:paraId="6AC65731" w14:textId="77777777" w:rsidR="00662762" w:rsidRPr="00662762" w:rsidRDefault="00662762">
      <w:pPr>
        <w:rPr>
          <w:rFonts w:cstheme="minorHAnsi"/>
          <w:sz w:val="16"/>
          <w:szCs w:val="16"/>
        </w:rPr>
      </w:pPr>
    </w:p>
    <w:tbl>
      <w:tblPr>
        <w:tblStyle w:val="TableGrid"/>
        <w:tblpPr w:leftFromText="180" w:rightFromText="180" w:vertAnchor="text" w:horzAnchor="margin" w:tblpY="193"/>
        <w:tblW w:w="9180" w:type="dxa"/>
        <w:tblCellSpacing w:w="56" w:type="dxa"/>
        <w:tblLook w:val="04A0" w:firstRow="1" w:lastRow="0" w:firstColumn="1" w:lastColumn="0" w:noHBand="0" w:noVBand="1"/>
      </w:tblPr>
      <w:tblGrid>
        <w:gridCol w:w="3060"/>
        <w:gridCol w:w="3060"/>
        <w:gridCol w:w="3060"/>
      </w:tblGrid>
      <w:tr w:rsidR="00662762" w:rsidRPr="00D10EE1" w14:paraId="09F47DA2" w14:textId="77777777" w:rsidTr="002905E8">
        <w:trPr>
          <w:trHeight w:val="1701"/>
          <w:tblCellSpacing w:w="56" w:type="dxa"/>
        </w:trPr>
        <w:tc>
          <w:tcPr>
            <w:tcW w:w="2892" w:type="dxa"/>
            <w:shd w:val="clear" w:color="auto" w:fill="FFFFFF" w:themeFill="background1"/>
            <w:vAlign w:val="center"/>
          </w:tcPr>
          <w:p w14:paraId="0C7FD5F5" w14:textId="15AE4B67" w:rsidR="00662762" w:rsidRPr="009F379D" w:rsidRDefault="009A2947" w:rsidP="002905E8">
            <w:pPr>
              <w:jc w:val="center"/>
              <w:rPr>
                <w:rFonts w:ascii="Comic Sans MS" w:hAnsi="Comic Sans MS"/>
                <w:sz w:val="144"/>
                <w:szCs w:val="144"/>
              </w:rPr>
            </w:pPr>
            <w:r>
              <w:rPr>
                <w:rFonts w:ascii="Comic Sans MS" w:hAnsi="Comic Sans MS"/>
                <w:sz w:val="144"/>
                <w:szCs w:val="144"/>
              </w:rPr>
              <w:t>j</w:t>
            </w:r>
          </w:p>
        </w:tc>
        <w:tc>
          <w:tcPr>
            <w:tcW w:w="2948" w:type="dxa"/>
            <w:shd w:val="clear" w:color="auto" w:fill="FFFFFF" w:themeFill="background1"/>
            <w:vAlign w:val="center"/>
          </w:tcPr>
          <w:p w14:paraId="1F3FE149" w14:textId="77777777" w:rsidR="00662762" w:rsidRPr="009F379D" w:rsidRDefault="00662762" w:rsidP="002905E8">
            <w:pPr>
              <w:jc w:val="center"/>
              <w:rPr>
                <w:rFonts w:ascii="Comic Sans MS" w:hAnsi="Comic Sans MS"/>
                <w:sz w:val="144"/>
                <w:szCs w:val="144"/>
              </w:rPr>
            </w:pPr>
          </w:p>
        </w:tc>
        <w:tc>
          <w:tcPr>
            <w:tcW w:w="2892" w:type="dxa"/>
            <w:shd w:val="clear" w:color="auto" w:fill="FFFFFF" w:themeFill="background1"/>
            <w:vAlign w:val="center"/>
          </w:tcPr>
          <w:p w14:paraId="70B279B8" w14:textId="4B9F895C" w:rsidR="00662762" w:rsidRPr="009F379D" w:rsidRDefault="009A2947" w:rsidP="002905E8">
            <w:pPr>
              <w:jc w:val="center"/>
              <w:rPr>
                <w:rFonts w:ascii="Comic Sans MS" w:hAnsi="Comic Sans MS"/>
                <w:sz w:val="144"/>
                <w:szCs w:val="144"/>
              </w:rPr>
            </w:pPr>
            <w:r>
              <w:rPr>
                <w:rFonts w:ascii="Comic Sans MS" w:hAnsi="Comic Sans MS"/>
                <w:sz w:val="144"/>
                <w:szCs w:val="144"/>
              </w:rPr>
              <w:t>l</w:t>
            </w:r>
          </w:p>
        </w:tc>
      </w:tr>
    </w:tbl>
    <w:p w14:paraId="215CB739" w14:textId="77777777" w:rsidR="00662762" w:rsidRPr="00662762" w:rsidRDefault="00662762">
      <w:pPr>
        <w:rPr>
          <w:rFonts w:cstheme="minorHAnsi"/>
          <w:sz w:val="16"/>
          <w:szCs w:val="16"/>
        </w:rPr>
      </w:pPr>
    </w:p>
    <w:tbl>
      <w:tblPr>
        <w:tblStyle w:val="TableGrid"/>
        <w:tblpPr w:leftFromText="180" w:rightFromText="180" w:vertAnchor="text" w:horzAnchor="margin" w:tblpY="193"/>
        <w:tblW w:w="9180" w:type="dxa"/>
        <w:tblCellSpacing w:w="56" w:type="dxa"/>
        <w:tblLook w:val="04A0" w:firstRow="1" w:lastRow="0" w:firstColumn="1" w:lastColumn="0" w:noHBand="0" w:noVBand="1"/>
      </w:tblPr>
      <w:tblGrid>
        <w:gridCol w:w="3060"/>
        <w:gridCol w:w="3060"/>
        <w:gridCol w:w="3060"/>
      </w:tblGrid>
      <w:tr w:rsidR="00662762" w:rsidRPr="00D10EE1" w14:paraId="31DF4435" w14:textId="77777777" w:rsidTr="002905E8">
        <w:trPr>
          <w:trHeight w:val="1701"/>
          <w:tblCellSpacing w:w="56" w:type="dxa"/>
        </w:trPr>
        <w:tc>
          <w:tcPr>
            <w:tcW w:w="2892" w:type="dxa"/>
            <w:shd w:val="clear" w:color="auto" w:fill="FFFFFF" w:themeFill="background1"/>
            <w:vAlign w:val="center"/>
          </w:tcPr>
          <w:p w14:paraId="03847803" w14:textId="4912905B" w:rsidR="00662762" w:rsidRPr="009F379D" w:rsidRDefault="009A2947" w:rsidP="002905E8">
            <w:pPr>
              <w:jc w:val="center"/>
              <w:rPr>
                <w:rFonts w:ascii="Comic Sans MS" w:hAnsi="Comic Sans MS"/>
                <w:sz w:val="144"/>
                <w:szCs w:val="144"/>
              </w:rPr>
            </w:pPr>
            <w:r>
              <w:rPr>
                <w:rFonts w:ascii="Comic Sans MS" w:hAnsi="Comic Sans MS"/>
                <w:sz w:val="144"/>
                <w:szCs w:val="144"/>
              </w:rPr>
              <w:t>m</w:t>
            </w:r>
          </w:p>
        </w:tc>
        <w:tc>
          <w:tcPr>
            <w:tcW w:w="2948" w:type="dxa"/>
            <w:shd w:val="clear" w:color="auto" w:fill="FFFFFF" w:themeFill="background1"/>
            <w:vAlign w:val="center"/>
          </w:tcPr>
          <w:p w14:paraId="0BFCBB7F" w14:textId="77777777" w:rsidR="00662762" w:rsidRPr="009F379D" w:rsidRDefault="00662762" w:rsidP="002905E8">
            <w:pPr>
              <w:jc w:val="center"/>
              <w:rPr>
                <w:rFonts w:ascii="Comic Sans MS" w:hAnsi="Comic Sans MS"/>
                <w:sz w:val="144"/>
                <w:szCs w:val="144"/>
              </w:rPr>
            </w:pPr>
          </w:p>
        </w:tc>
        <w:tc>
          <w:tcPr>
            <w:tcW w:w="2892" w:type="dxa"/>
            <w:shd w:val="clear" w:color="auto" w:fill="FFFFFF" w:themeFill="background1"/>
            <w:vAlign w:val="center"/>
          </w:tcPr>
          <w:p w14:paraId="79B1B7A6" w14:textId="64253BBA" w:rsidR="00662762" w:rsidRPr="009F379D" w:rsidRDefault="009A2947" w:rsidP="002905E8">
            <w:pPr>
              <w:jc w:val="center"/>
              <w:rPr>
                <w:rFonts w:ascii="Comic Sans MS" w:hAnsi="Comic Sans MS"/>
                <w:sz w:val="144"/>
                <w:szCs w:val="144"/>
              </w:rPr>
            </w:pPr>
            <w:r>
              <w:rPr>
                <w:rFonts w:ascii="Comic Sans MS" w:hAnsi="Comic Sans MS"/>
                <w:sz w:val="144"/>
                <w:szCs w:val="144"/>
              </w:rPr>
              <w:t>o</w:t>
            </w:r>
          </w:p>
        </w:tc>
      </w:tr>
    </w:tbl>
    <w:p w14:paraId="47562CB4" w14:textId="77777777" w:rsidR="00662762" w:rsidRPr="00662762" w:rsidRDefault="00662762">
      <w:pPr>
        <w:rPr>
          <w:rFonts w:cstheme="minorHAnsi"/>
          <w:sz w:val="20"/>
          <w:szCs w:val="20"/>
        </w:rPr>
      </w:pPr>
    </w:p>
    <w:tbl>
      <w:tblPr>
        <w:tblStyle w:val="TableGrid"/>
        <w:tblpPr w:leftFromText="180" w:rightFromText="180" w:vertAnchor="text" w:horzAnchor="margin" w:tblpY="193"/>
        <w:tblW w:w="9180" w:type="dxa"/>
        <w:tblCellSpacing w:w="56" w:type="dxa"/>
        <w:tblLook w:val="04A0" w:firstRow="1" w:lastRow="0" w:firstColumn="1" w:lastColumn="0" w:noHBand="0" w:noVBand="1"/>
      </w:tblPr>
      <w:tblGrid>
        <w:gridCol w:w="3060"/>
        <w:gridCol w:w="3060"/>
        <w:gridCol w:w="3060"/>
      </w:tblGrid>
      <w:tr w:rsidR="00662762" w:rsidRPr="00D10EE1" w14:paraId="0959AE14" w14:textId="77777777" w:rsidTr="002905E8">
        <w:trPr>
          <w:trHeight w:val="1701"/>
          <w:tblCellSpacing w:w="56" w:type="dxa"/>
        </w:trPr>
        <w:tc>
          <w:tcPr>
            <w:tcW w:w="2892" w:type="dxa"/>
            <w:shd w:val="clear" w:color="auto" w:fill="FFFFFF" w:themeFill="background1"/>
            <w:vAlign w:val="center"/>
          </w:tcPr>
          <w:p w14:paraId="5D48641E" w14:textId="2B1068D0" w:rsidR="00662762" w:rsidRPr="009F379D" w:rsidRDefault="009A2947" w:rsidP="002905E8">
            <w:pPr>
              <w:jc w:val="center"/>
              <w:rPr>
                <w:rFonts w:ascii="Comic Sans MS" w:hAnsi="Comic Sans MS"/>
                <w:sz w:val="144"/>
                <w:szCs w:val="144"/>
              </w:rPr>
            </w:pPr>
            <w:r>
              <w:rPr>
                <w:rFonts w:ascii="Comic Sans MS" w:hAnsi="Comic Sans MS"/>
                <w:sz w:val="144"/>
                <w:szCs w:val="144"/>
              </w:rPr>
              <w:t>p</w:t>
            </w:r>
          </w:p>
        </w:tc>
        <w:tc>
          <w:tcPr>
            <w:tcW w:w="2948" w:type="dxa"/>
            <w:shd w:val="clear" w:color="auto" w:fill="FFFFFF" w:themeFill="background1"/>
            <w:vAlign w:val="center"/>
          </w:tcPr>
          <w:p w14:paraId="3D35BBF3" w14:textId="77777777" w:rsidR="00662762" w:rsidRPr="009F379D" w:rsidRDefault="00662762" w:rsidP="002905E8">
            <w:pPr>
              <w:jc w:val="center"/>
              <w:rPr>
                <w:rFonts w:ascii="Comic Sans MS" w:hAnsi="Comic Sans MS"/>
                <w:sz w:val="144"/>
                <w:szCs w:val="144"/>
              </w:rPr>
            </w:pPr>
          </w:p>
        </w:tc>
        <w:tc>
          <w:tcPr>
            <w:tcW w:w="2892" w:type="dxa"/>
            <w:shd w:val="clear" w:color="auto" w:fill="FFFFFF" w:themeFill="background1"/>
            <w:vAlign w:val="center"/>
          </w:tcPr>
          <w:p w14:paraId="51782614" w14:textId="053D1438" w:rsidR="00662762" w:rsidRPr="009F379D" w:rsidRDefault="009A2947" w:rsidP="002905E8">
            <w:pPr>
              <w:jc w:val="center"/>
              <w:rPr>
                <w:rFonts w:ascii="Comic Sans MS" w:hAnsi="Comic Sans MS"/>
                <w:sz w:val="144"/>
                <w:szCs w:val="144"/>
              </w:rPr>
            </w:pPr>
            <w:r>
              <w:rPr>
                <w:rFonts w:ascii="Comic Sans MS" w:hAnsi="Comic Sans MS"/>
                <w:sz w:val="144"/>
                <w:szCs w:val="144"/>
              </w:rPr>
              <w:t>r</w:t>
            </w:r>
          </w:p>
        </w:tc>
      </w:tr>
    </w:tbl>
    <w:p w14:paraId="360FD60F" w14:textId="77777777" w:rsidR="00662762" w:rsidRDefault="00662762">
      <w:pPr>
        <w:rPr>
          <w:rFonts w:cstheme="minorHAnsi"/>
          <w:szCs w:val="28"/>
        </w:rPr>
      </w:pPr>
      <w:r>
        <w:rPr>
          <w:rFonts w:cstheme="minorHAnsi"/>
          <w:szCs w:val="28"/>
        </w:rPr>
        <w:br w:type="page"/>
      </w:r>
    </w:p>
    <w:p w14:paraId="215127E8" w14:textId="77777777" w:rsidR="00662762" w:rsidRDefault="00662762">
      <w:pPr>
        <w:rPr>
          <w:rFonts w:cstheme="minorHAnsi"/>
          <w:szCs w:val="28"/>
        </w:rPr>
      </w:pPr>
    </w:p>
    <w:tbl>
      <w:tblPr>
        <w:tblStyle w:val="TableGrid"/>
        <w:tblpPr w:leftFromText="180" w:rightFromText="180" w:vertAnchor="text" w:horzAnchor="margin" w:tblpY="193"/>
        <w:tblW w:w="9180" w:type="dxa"/>
        <w:tblCellSpacing w:w="56" w:type="dxa"/>
        <w:tblLook w:val="04A0" w:firstRow="1" w:lastRow="0" w:firstColumn="1" w:lastColumn="0" w:noHBand="0" w:noVBand="1"/>
      </w:tblPr>
      <w:tblGrid>
        <w:gridCol w:w="3060"/>
        <w:gridCol w:w="3060"/>
        <w:gridCol w:w="3060"/>
      </w:tblGrid>
      <w:tr w:rsidR="009A2947" w:rsidRPr="00D10EE1" w14:paraId="1C7FF643" w14:textId="77777777" w:rsidTr="002905E8">
        <w:trPr>
          <w:trHeight w:val="1701"/>
          <w:tblCellSpacing w:w="56" w:type="dxa"/>
        </w:trPr>
        <w:tc>
          <w:tcPr>
            <w:tcW w:w="2892" w:type="dxa"/>
            <w:shd w:val="clear" w:color="auto" w:fill="FFFFFF" w:themeFill="background1"/>
            <w:vAlign w:val="center"/>
          </w:tcPr>
          <w:p w14:paraId="133D4FD6" w14:textId="7CAB94C6" w:rsidR="009A2947" w:rsidRPr="009F379D" w:rsidRDefault="009A2947" w:rsidP="002905E8">
            <w:pPr>
              <w:jc w:val="center"/>
              <w:rPr>
                <w:rFonts w:ascii="Comic Sans MS" w:hAnsi="Comic Sans MS"/>
                <w:sz w:val="144"/>
                <w:szCs w:val="144"/>
              </w:rPr>
            </w:pPr>
            <w:r>
              <w:rPr>
                <w:rFonts w:ascii="Comic Sans MS" w:hAnsi="Comic Sans MS"/>
                <w:sz w:val="144"/>
                <w:szCs w:val="144"/>
              </w:rPr>
              <w:t>s</w:t>
            </w:r>
          </w:p>
        </w:tc>
        <w:tc>
          <w:tcPr>
            <w:tcW w:w="2948" w:type="dxa"/>
            <w:shd w:val="clear" w:color="auto" w:fill="FFFFFF" w:themeFill="background1"/>
            <w:vAlign w:val="center"/>
          </w:tcPr>
          <w:p w14:paraId="322C6DA7" w14:textId="77777777" w:rsidR="009A2947" w:rsidRPr="009F379D" w:rsidRDefault="009A2947" w:rsidP="002905E8">
            <w:pPr>
              <w:jc w:val="center"/>
              <w:rPr>
                <w:rFonts w:ascii="Comic Sans MS" w:hAnsi="Comic Sans MS"/>
                <w:sz w:val="144"/>
                <w:szCs w:val="144"/>
              </w:rPr>
            </w:pPr>
          </w:p>
        </w:tc>
        <w:tc>
          <w:tcPr>
            <w:tcW w:w="2892" w:type="dxa"/>
            <w:shd w:val="clear" w:color="auto" w:fill="FFFFFF" w:themeFill="background1"/>
            <w:vAlign w:val="center"/>
          </w:tcPr>
          <w:p w14:paraId="6D778040" w14:textId="4B630B19" w:rsidR="009A2947" w:rsidRPr="009F379D" w:rsidRDefault="009A2947" w:rsidP="002905E8">
            <w:pPr>
              <w:jc w:val="center"/>
              <w:rPr>
                <w:rFonts w:ascii="Comic Sans MS" w:hAnsi="Comic Sans MS"/>
                <w:sz w:val="144"/>
                <w:szCs w:val="144"/>
              </w:rPr>
            </w:pPr>
            <w:r>
              <w:rPr>
                <w:rFonts w:ascii="Comic Sans MS" w:hAnsi="Comic Sans MS"/>
                <w:sz w:val="144"/>
                <w:szCs w:val="144"/>
              </w:rPr>
              <w:t>u</w:t>
            </w:r>
          </w:p>
        </w:tc>
      </w:tr>
    </w:tbl>
    <w:p w14:paraId="71416B11" w14:textId="77777777" w:rsidR="00662762" w:rsidRDefault="00662762">
      <w:pPr>
        <w:rPr>
          <w:rFonts w:cstheme="minorHAnsi"/>
          <w:szCs w:val="28"/>
        </w:rPr>
      </w:pPr>
    </w:p>
    <w:tbl>
      <w:tblPr>
        <w:tblStyle w:val="TableGrid"/>
        <w:tblpPr w:leftFromText="180" w:rightFromText="180" w:vertAnchor="text" w:horzAnchor="margin" w:tblpY="193"/>
        <w:tblW w:w="9180" w:type="dxa"/>
        <w:tblCellSpacing w:w="56" w:type="dxa"/>
        <w:tblLook w:val="04A0" w:firstRow="1" w:lastRow="0" w:firstColumn="1" w:lastColumn="0" w:noHBand="0" w:noVBand="1"/>
      </w:tblPr>
      <w:tblGrid>
        <w:gridCol w:w="3060"/>
        <w:gridCol w:w="3060"/>
        <w:gridCol w:w="3060"/>
      </w:tblGrid>
      <w:tr w:rsidR="009A2947" w:rsidRPr="00D10EE1" w14:paraId="7E882FAC" w14:textId="77777777" w:rsidTr="002905E8">
        <w:trPr>
          <w:trHeight w:val="1701"/>
          <w:tblCellSpacing w:w="56" w:type="dxa"/>
        </w:trPr>
        <w:tc>
          <w:tcPr>
            <w:tcW w:w="2892" w:type="dxa"/>
            <w:shd w:val="clear" w:color="auto" w:fill="FFFFFF" w:themeFill="background1"/>
            <w:vAlign w:val="center"/>
          </w:tcPr>
          <w:p w14:paraId="7417281A" w14:textId="69FDBDAC" w:rsidR="009A2947" w:rsidRPr="009F379D" w:rsidRDefault="009A2947" w:rsidP="002905E8">
            <w:pPr>
              <w:jc w:val="center"/>
              <w:rPr>
                <w:rFonts w:ascii="Comic Sans MS" w:hAnsi="Comic Sans MS"/>
                <w:sz w:val="144"/>
                <w:szCs w:val="144"/>
              </w:rPr>
            </w:pPr>
            <w:r>
              <w:rPr>
                <w:rFonts w:ascii="Comic Sans MS" w:hAnsi="Comic Sans MS"/>
                <w:sz w:val="144"/>
                <w:szCs w:val="144"/>
              </w:rPr>
              <w:t>v</w:t>
            </w:r>
          </w:p>
        </w:tc>
        <w:tc>
          <w:tcPr>
            <w:tcW w:w="2948" w:type="dxa"/>
            <w:shd w:val="clear" w:color="auto" w:fill="FFFFFF" w:themeFill="background1"/>
            <w:vAlign w:val="center"/>
          </w:tcPr>
          <w:p w14:paraId="376A5D64" w14:textId="77777777" w:rsidR="009A2947" w:rsidRPr="009F379D" w:rsidRDefault="009A2947" w:rsidP="002905E8">
            <w:pPr>
              <w:jc w:val="center"/>
              <w:rPr>
                <w:rFonts w:ascii="Comic Sans MS" w:hAnsi="Comic Sans MS"/>
                <w:sz w:val="144"/>
                <w:szCs w:val="144"/>
              </w:rPr>
            </w:pPr>
          </w:p>
        </w:tc>
        <w:tc>
          <w:tcPr>
            <w:tcW w:w="2892" w:type="dxa"/>
            <w:shd w:val="clear" w:color="auto" w:fill="FFFFFF" w:themeFill="background1"/>
            <w:vAlign w:val="center"/>
          </w:tcPr>
          <w:p w14:paraId="068D8732" w14:textId="495AE4FF" w:rsidR="009A2947" w:rsidRPr="009F379D" w:rsidRDefault="009A2947" w:rsidP="002905E8">
            <w:pPr>
              <w:jc w:val="center"/>
              <w:rPr>
                <w:rFonts w:ascii="Comic Sans MS" w:hAnsi="Comic Sans MS"/>
                <w:sz w:val="144"/>
                <w:szCs w:val="144"/>
              </w:rPr>
            </w:pPr>
            <w:r>
              <w:rPr>
                <w:rFonts w:ascii="Comic Sans MS" w:hAnsi="Comic Sans MS"/>
                <w:sz w:val="144"/>
                <w:szCs w:val="144"/>
              </w:rPr>
              <w:t>x</w:t>
            </w:r>
          </w:p>
        </w:tc>
      </w:tr>
    </w:tbl>
    <w:p w14:paraId="4BDF7A3E" w14:textId="77777777" w:rsidR="00662762" w:rsidRDefault="00662762">
      <w:pPr>
        <w:rPr>
          <w:rFonts w:cstheme="minorHAnsi"/>
          <w:szCs w:val="28"/>
        </w:rPr>
      </w:pPr>
    </w:p>
    <w:tbl>
      <w:tblPr>
        <w:tblStyle w:val="TableGrid"/>
        <w:tblpPr w:leftFromText="180" w:rightFromText="180" w:vertAnchor="text" w:horzAnchor="margin" w:tblpY="193"/>
        <w:tblW w:w="9180" w:type="dxa"/>
        <w:tblCellSpacing w:w="56" w:type="dxa"/>
        <w:tblLook w:val="04A0" w:firstRow="1" w:lastRow="0" w:firstColumn="1" w:lastColumn="0" w:noHBand="0" w:noVBand="1"/>
      </w:tblPr>
      <w:tblGrid>
        <w:gridCol w:w="3060"/>
        <w:gridCol w:w="3060"/>
        <w:gridCol w:w="3060"/>
      </w:tblGrid>
      <w:tr w:rsidR="009A2947" w:rsidRPr="00D10EE1" w14:paraId="7808ABA4" w14:textId="77777777" w:rsidTr="009A2947">
        <w:trPr>
          <w:trHeight w:val="1701"/>
          <w:tblCellSpacing w:w="56" w:type="dxa"/>
        </w:trPr>
        <w:tc>
          <w:tcPr>
            <w:tcW w:w="2892" w:type="dxa"/>
            <w:shd w:val="clear" w:color="auto" w:fill="FFFFFF" w:themeFill="background1"/>
            <w:vAlign w:val="center"/>
          </w:tcPr>
          <w:p w14:paraId="4999E7A0" w14:textId="6185F96D" w:rsidR="009A2947" w:rsidRPr="009F379D" w:rsidRDefault="009A2947" w:rsidP="002905E8">
            <w:pPr>
              <w:jc w:val="center"/>
              <w:rPr>
                <w:rFonts w:ascii="Comic Sans MS" w:hAnsi="Comic Sans MS"/>
                <w:sz w:val="144"/>
                <w:szCs w:val="144"/>
              </w:rPr>
            </w:pPr>
            <w:r>
              <w:rPr>
                <w:rFonts w:ascii="Comic Sans MS" w:hAnsi="Comic Sans MS"/>
                <w:sz w:val="144"/>
                <w:szCs w:val="144"/>
              </w:rPr>
              <w:t>y</w:t>
            </w:r>
          </w:p>
        </w:tc>
        <w:tc>
          <w:tcPr>
            <w:tcW w:w="2948" w:type="dxa"/>
            <w:shd w:val="clear" w:color="auto" w:fill="FFFFFF" w:themeFill="background1"/>
            <w:vAlign w:val="center"/>
          </w:tcPr>
          <w:p w14:paraId="3057AEA2" w14:textId="77777777" w:rsidR="009A2947" w:rsidRPr="009F379D" w:rsidRDefault="009A2947" w:rsidP="002905E8">
            <w:pPr>
              <w:jc w:val="center"/>
              <w:rPr>
                <w:rFonts w:ascii="Comic Sans MS" w:hAnsi="Comic Sans MS"/>
                <w:sz w:val="144"/>
                <w:szCs w:val="144"/>
              </w:rPr>
            </w:pPr>
          </w:p>
        </w:tc>
        <w:tc>
          <w:tcPr>
            <w:tcW w:w="2892" w:type="dxa"/>
            <w:shd w:val="clear" w:color="auto" w:fill="D9D9D9" w:themeFill="background1" w:themeFillShade="D9"/>
            <w:vAlign w:val="center"/>
          </w:tcPr>
          <w:p w14:paraId="2ED33799" w14:textId="6BBEC747" w:rsidR="009A2947" w:rsidRPr="009F379D" w:rsidRDefault="009A2947" w:rsidP="002905E8">
            <w:pPr>
              <w:jc w:val="center"/>
              <w:rPr>
                <w:rFonts w:ascii="Comic Sans MS" w:hAnsi="Comic Sans MS"/>
                <w:sz w:val="144"/>
                <w:szCs w:val="144"/>
              </w:rPr>
            </w:pPr>
          </w:p>
        </w:tc>
      </w:tr>
    </w:tbl>
    <w:p w14:paraId="273A3B91" w14:textId="37F752CC" w:rsidR="00662762" w:rsidRDefault="00662762">
      <w:pPr>
        <w:rPr>
          <w:rFonts w:cstheme="minorHAnsi"/>
          <w:szCs w:val="28"/>
        </w:rPr>
      </w:pPr>
    </w:p>
    <w:p w14:paraId="64D09493" w14:textId="03374F87" w:rsidR="00662762" w:rsidRDefault="00662762">
      <w:pPr>
        <w:rPr>
          <w:rFonts w:cstheme="minorHAnsi"/>
          <w:szCs w:val="28"/>
        </w:rPr>
      </w:pPr>
    </w:p>
    <w:p w14:paraId="3A156272" w14:textId="77777777" w:rsidR="00662762" w:rsidRDefault="00662762">
      <w:pPr>
        <w:rPr>
          <w:rFonts w:cstheme="minorHAnsi"/>
          <w:szCs w:val="28"/>
        </w:rPr>
      </w:pPr>
    </w:p>
    <w:p w14:paraId="69CAC651" w14:textId="77777777" w:rsidR="00662762" w:rsidRDefault="00662762">
      <w:pPr>
        <w:rPr>
          <w:rFonts w:cstheme="minorHAnsi"/>
          <w:szCs w:val="28"/>
        </w:rPr>
      </w:pPr>
    </w:p>
    <w:p w14:paraId="295587C5" w14:textId="77777777" w:rsidR="00662762" w:rsidRDefault="00662762">
      <w:pPr>
        <w:rPr>
          <w:rFonts w:cstheme="minorHAnsi"/>
          <w:szCs w:val="28"/>
        </w:rPr>
      </w:pPr>
    </w:p>
    <w:p w14:paraId="13CEFC14" w14:textId="77777777" w:rsidR="00662762" w:rsidRDefault="00662762">
      <w:pPr>
        <w:rPr>
          <w:rFonts w:cstheme="minorHAnsi"/>
          <w:szCs w:val="28"/>
        </w:rPr>
      </w:pPr>
    </w:p>
    <w:p w14:paraId="2879726F" w14:textId="77777777" w:rsidR="00662762" w:rsidRDefault="00662762">
      <w:pPr>
        <w:rPr>
          <w:rFonts w:cstheme="minorHAnsi"/>
          <w:szCs w:val="28"/>
        </w:rPr>
      </w:pPr>
    </w:p>
    <w:p w14:paraId="52DB34C2" w14:textId="77777777" w:rsidR="00662762" w:rsidRDefault="00662762">
      <w:pPr>
        <w:rPr>
          <w:rFonts w:cstheme="minorHAnsi"/>
          <w:szCs w:val="28"/>
        </w:rPr>
      </w:pPr>
    </w:p>
    <w:p w14:paraId="62BBBB02" w14:textId="77777777" w:rsidR="00662762" w:rsidRDefault="00662762">
      <w:pPr>
        <w:rPr>
          <w:rFonts w:cstheme="minorHAnsi"/>
          <w:szCs w:val="28"/>
        </w:rPr>
      </w:pPr>
    </w:p>
    <w:p w14:paraId="019941B6" w14:textId="0873F3B6" w:rsidR="00E639D8" w:rsidRDefault="00662762">
      <w:r>
        <w:rPr>
          <w:rFonts w:cstheme="minorHAnsi"/>
          <w:szCs w:val="28"/>
        </w:rPr>
        <w:br w:type="page"/>
      </w:r>
    </w:p>
    <w:p w14:paraId="04BF1CC5" w14:textId="6F4C5215" w:rsidR="00833784" w:rsidRDefault="004512C2">
      <w:pPr>
        <w:pStyle w:val="Heading1"/>
        <w:ind w:hanging="862"/>
      </w:pPr>
      <w:bookmarkStart w:id="18" w:name="_Toc139293005"/>
      <w:r>
        <w:lastRenderedPageBreak/>
        <w:t xml:space="preserve">Letters - </w:t>
      </w:r>
      <w:r w:rsidR="00D84DE7">
        <w:t>T</w:t>
      </w:r>
      <w:r w:rsidR="00994CBD">
        <w:t xml:space="preserve">he </w:t>
      </w:r>
      <w:r w:rsidR="00833784">
        <w:t>sounds</w:t>
      </w:r>
      <w:r w:rsidR="00084574">
        <w:t xml:space="preserve">  </w:t>
      </w:r>
      <w:r w:rsidR="00695A6A" w:rsidRPr="00401CE1">
        <w:rPr>
          <w:b w:val="0"/>
          <w:bCs w:val="0"/>
          <w:sz w:val="24"/>
          <w:szCs w:val="20"/>
        </w:rPr>
        <w:t>VU22578</w:t>
      </w:r>
      <w:bookmarkEnd w:id="18"/>
    </w:p>
    <w:p w14:paraId="1A9B4967" w14:textId="536F182F" w:rsidR="005E0172" w:rsidRDefault="005E0172">
      <w:r>
        <w:rPr>
          <w:noProof/>
        </w:rPr>
        <mc:AlternateContent>
          <mc:Choice Requires="wps">
            <w:drawing>
              <wp:anchor distT="0" distB="0" distL="114300" distR="114300" simplePos="0" relativeHeight="253422592" behindDoc="0" locked="0" layoutInCell="1" allowOverlap="1" wp14:anchorId="6967B6DC" wp14:editId="097D25B0">
                <wp:simplePos x="0" y="0"/>
                <wp:positionH relativeFrom="margin">
                  <wp:align>center</wp:align>
                </wp:positionH>
                <wp:positionV relativeFrom="paragraph">
                  <wp:posOffset>202565</wp:posOffset>
                </wp:positionV>
                <wp:extent cx="5768340" cy="8252460"/>
                <wp:effectExtent l="0" t="0" r="22860" b="15240"/>
                <wp:wrapNone/>
                <wp:docPr id="1129816813" name="Text Box 1"/>
                <wp:cNvGraphicFramePr/>
                <a:graphic xmlns:a="http://schemas.openxmlformats.org/drawingml/2006/main">
                  <a:graphicData uri="http://schemas.microsoft.com/office/word/2010/wordprocessingShape">
                    <wps:wsp>
                      <wps:cNvSpPr txBox="1"/>
                      <wps:spPr>
                        <a:xfrm>
                          <a:off x="0" y="0"/>
                          <a:ext cx="5768340" cy="8252460"/>
                        </a:xfrm>
                        <a:prstGeom prst="rect">
                          <a:avLst/>
                        </a:prstGeom>
                        <a:solidFill>
                          <a:srgbClr val="FBFBFB"/>
                        </a:solidFill>
                        <a:ln w="6350">
                          <a:solidFill>
                            <a:prstClr val="black"/>
                          </a:solidFill>
                        </a:ln>
                      </wps:spPr>
                      <wps:txbx>
                        <w:txbxContent>
                          <w:p w14:paraId="6FC1BC9D" w14:textId="275F0ACC" w:rsidR="005E0172" w:rsidRPr="00BF5218" w:rsidRDefault="005E0172" w:rsidP="0080756A">
                            <w:pPr>
                              <w:rPr>
                                <w:b/>
                                <w:bCs/>
                                <w:szCs w:val="28"/>
                              </w:rPr>
                            </w:pPr>
                            <w:r w:rsidRPr="00BF5218">
                              <w:rPr>
                                <w:b/>
                                <w:bCs/>
                                <w:sz w:val="32"/>
                                <w:szCs w:val="32"/>
                              </w:rPr>
                              <w:t xml:space="preserve">Introduction </w:t>
                            </w:r>
                          </w:p>
                          <w:p w14:paraId="47E9F275" w14:textId="0D8BC41A" w:rsidR="005E0172" w:rsidRPr="00BF5218" w:rsidRDefault="00F37D2E" w:rsidP="0080756A">
                            <w:pPr>
                              <w:rPr>
                                <w:szCs w:val="28"/>
                              </w:rPr>
                            </w:pPr>
                            <w:r w:rsidRPr="00BF5218">
                              <w:rPr>
                                <w:szCs w:val="28"/>
                              </w:rPr>
                              <w:t>As much as possible, s</w:t>
                            </w:r>
                            <w:r w:rsidR="0080756A" w:rsidRPr="00BF5218">
                              <w:rPr>
                                <w:szCs w:val="28"/>
                              </w:rPr>
                              <w:t>ounds need to be taught in context</w:t>
                            </w:r>
                            <w:r w:rsidR="000A1FB3" w:rsidRPr="00BF5218">
                              <w:rPr>
                                <w:szCs w:val="28"/>
                              </w:rPr>
                              <w:t xml:space="preserve">. </w:t>
                            </w:r>
                            <w:r w:rsidR="00BF5218" w:rsidRPr="00BF5218">
                              <w:rPr>
                                <w:szCs w:val="28"/>
                              </w:rPr>
                              <w:t xml:space="preserve">Teaching in themes </w:t>
                            </w:r>
                            <w:r w:rsidR="005E0172" w:rsidRPr="00BF5218">
                              <w:rPr>
                                <w:szCs w:val="28"/>
                              </w:rPr>
                              <w:t xml:space="preserve">e.g. classroom, family, food, shopping, health, beach, park etc. </w:t>
                            </w:r>
                            <w:r w:rsidR="00712282">
                              <w:rPr>
                                <w:szCs w:val="28"/>
                              </w:rPr>
                              <w:br/>
                            </w:r>
                            <w:r w:rsidR="000A1FB3" w:rsidRPr="00BF5218">
                              <w:rPr>
                                <w:szCs w:val="28"/>
                              </w:rPr>
                              <w:t xml:space="preserve">is </w:t>
                            </w:r>
                            <w:r w:rsidR="005E0172" w:rsidRPr="00BF5218">
                              <w:rPr>
                                <w:szCs w:val="28"/>
                              </w:rPr>
                              <w:t>an excellent approach</w:t>
                            </w:r>
                            <w:r w:rsidR="000A1FB3" w:rsidRPr="00BF5218">
                              <w:rPr>
                                <w:szCs w:val="28"/>
                              </w:rPr>
                              <w:t xml:space="preserve">, but </w:t>
                            </w:r>
                            <w:r w:rsidR="00932013" w:rsidRPr="00BF5218">
                              <w:rPr>
                                <w:szCs w:val="28"/>
                              </w:rPr>
                              <w:t>is</w:t>
                            </w:r>
                            <w:r w:rsidR="005E0172" w:rsidRPr="00BF5218">
                              <w:rPr>
                                <w:szCs w:val="28"/>
                              </w:rPr>
                              <w:t xml:space="preserve"> limited by students’ grasp of oral vocabulary.</w:t>
                            </w:r>
                            <w:r w:rsidR="008A07E6" w:rsidRPr="00BF5218">
                              <w:rPr>
                                <w:szCs w:val="28"/>
                              </w:rPr>
                              <w:t xml:space="preserve"> </w:t>
                            </w:r>
                            <w:r w:rsidR="00BF5218" w:rsidRPr="00BF5218">
                              <w:rPr>
                                <w:szCs w:val="28"/>
                              </w:rPr>
                              <w:br/>
                            </w:r>
                            <w:r w:rsidR="008A07E6" w:rsidRPr="00BF5218">
                              <w:rPr>
                                <w:szCs w:val="28"/>
                              </w:rPr>
                              <w:t>See Section 15 for an example of this.</w:t>
                            </w:r>
                          </w:p>
                          <w:p w14:paraId="304232E2" w14:textId="59B11A4E" w:rsidR="0080756A" w:rsidRPr="00BF5218" w:rsidRDefault="0080756A" w:rsidP="0080756A">
                            <w:pPr>
                              <w:rPr>
                                <w:szCs w:val="28"/>
                              </w:rPr>
                            </w:pPr>
                            <w:r w:rsidRPr="00BF5218">
                              <w:rPr>
                                <w:szCs w:val="28"/>
                              </w:rPr>
                              <w:t>The teaching of sound</w:t>
                            </w:r>
                            <w:r w:rsidR="0024772C" w:rsidRPr="00BF5218">
                              <w:rPr>
                                <w:szCs w:val="28"/>
                              </w:rPr>
                              <w:t>/</w:t>
                            </w:r>
                            <w:r w:rsidRPr="00BF5218">
                              <w:rPr>
                                <w:szCs w:val="28"/>
                              </w:rPr>
                              <w:t>letter</w:t>
                            </w:r>
                            <w:r w:rsidR="0024772C" w:rsidRPr="00BF5218">
                              <w:rPr>
                                <w:szCs w:val="28"/>
                              </w:rPr>
                              <w:t xml:space="preserve"> </w:t>
                            </w:r>
                            <w:r w:rsidRPr="00BF5218">
                              <w:rPr>
                                <w:szCs w:val="28"/>
                              </w:rPr>
                              <w:t xml:space="preserve">relationships needs to be done with words that the students already know orally so there is a cognitive hook. </w:t>
                            </w:r>
                          </w:p>
                          <w:p w14:paraId="5FF4B1DB" w14:textId="77777777" w:rsidR="00942834" w:rsidRPr="00BF5218" w:rsidRDefault="00942834" w:rsidP="0080756A">
                            <w:pPr>
                              <w:rPr>
                                <w:sz w:val="2"/>
                                <w:szCs w:val="2"/>
                              </w:rPr>
                            </w:pPr>
                          </w:p>
                          <w:p w14:paraId="17CCCBDC" w14:textId="696F1B37" w:rsidR="005E0172" w:rsidRPr="00D9710E" w:rsidRDefault="005E0172" w:rsidP="00D9710E">
                            <w:pPr>
                              <w:pStyle w:val="ListParagraph"/>
                              <w:numPr>
                                <w:ilvl w:val="0"/>
                                <w:numId w:val="103"/>
                              </w:numPr>
                              <w:spacing w:after="120"/>
                              <w:rPr>
                                <w:rFonts w:cstheme="minorHAnsi"/>
                                <w:sz w:val="32"/>
                              </w:rPr>
                            </w:pPr>
                            <w:r w:rsidRPr="00D9710E">
                              <w:rPr>
                                <w:rFonts w:cstheme="minorHAnsi"/>
                                <w:b/>
                                <w:bCs/>
                                <w:sz w:val="32"/>
                              </w:rPr>
                              <w:t>Pronunciation</w:t>
                            </w:r>
                            <w:r w:rsidRPr="00D9710E">
                              <w:rPr>
                                <w:rFonts w:cstheme="minorHAnsi"/>
                                <w:sz w:val="32"/>
                              </w:rPr>
                              <w:t xml:space="preserve"> </w:t>
                            </w:r>
                          </w:p>
                          <w:p w14:paraId="7A693292" w14:textId="77777777" w:rsidR="001E0733" w:rsidRDefault="005E0172" w:rsidP="005E0172">
                            <w:pPr>
                              <w:shd w:val="clear" w:color="auto" w:fill="F9F9F9"/>
                              <w:spacing w:after="120"/>
                              <w:rPr>
                                <w:rFonts w:cstheme="minorHAnsi"/>
                                <w:szCs w:val="36"/>
                                <w:lang w:val="en-US"/>
                              </w:rPr>
                            </w:pPr>
                            <w:r w:rsidRPr="000B77E6">
                              <w:rPr>
                                <w:rFonts w:cstheme="minorHAnsi"/>
                                <w:szCs w:val="36"/>
                                <w:lang w:val="en-US"/>
                              </w:rPr>
                              <w:t xml:space="preserve">Distribute handheld mirrors </w:t>
                            </w:r>
                            <w:r>
                              <w:rPr>
                                <w:rFonts w:cstheme="minorHAnsi"/>
                                <w:szCs w:val="36"/>
                                <w:lang w:val="en-US"/>
                              </w:rPr>
                              <w:t>so students can</w:t>
                            </w:r>
                            <w:r w:rsidRPr="000B77E6">
                              <w:rPr>
                                <w:rFonts w:cstheme="minorHAnsi"/>
                                <w:szCs w:val="36"/>
                                <w:lang w:val="en-US"/>
                              </w:rPr>
                              <w:t xml:space="preserve"> look at their mouths and lips as they </w:t>
                            </w:r>
                            <w:r>
                              <w:rPr>
                                <w:rFonts w:cstheme="minorHAnsi"/>
                                <w:szCs w:val="36"/>
                                <w:lang w:val="en-US"/>
                              </w:rPr>
                              <w:t>make</w:t>
                            </w:r>
                            <w:r w:rsidRPr="000B77E6">
                              <w:rPr>
                                <w:rFonts w:cstheme="minorHAnsi"/>
                                <w:szCs w:val="36"/>
                                <w:lang w:val="en-US"/>
                              </w:rPr>
                              <w:t xml:space="preserve"> the sounds. </w:t>
                            </w:r>
                            <w:r>
                              <w:rPr>
                                <w:rFonts w:cstheme="minorHAnsi"/>
                                <w:szCs w:val="36"/>
                                <w:lang w:val="en-US"/>
                              </w:rPr>
                              <w:t>M</w:t>
                            </w:r>
                            <w:r w:rsidRPr="000B77E6">
                              <w:rPr>
                                <w:rFonts w:cstheme="minorHAnsi"/>
                                <w:szCs w:val="36"/>
                                <w:lang w:val="en-US"/>
                              </w:rPr>
                              <w:t xml:space="preserve">odel the sound first and exaggerate it so the students can clearly see the movement of the mouth as the sound is made. </w:t>
                            </w:r>
                            <w:r w:rsidRPr="00A34CB0">
                              <w:rPr>
                                <w:rFonts w:cstheme="minorHAnsi"/>
                                <w:szCs w:val="36"/>
                                <w:lang w:val="en-US"/>
                              </w:rPr>
                              <w:t>This activity can help learners improve their pronunciation.</w:t>
                            </w:r>
                            <w:r w:rsidR="001E0733">
                              <w:rPr>
                                <w:rFonts w:cstheme="minorHAnsi"/>
                                <w:szCs w:val="36"/>
                                <w:lang w:val="en-US"/>
                              </w:rPr>
                              <w:t xml:space="preserve"> </w:t>
                            </w:r>
                          </w:p>
                          <w:p w14:paraId="14C6D445" w14:textId="0453B459" w:rsidR="00AD4D33" w:rsidRDefault="00AD4D33" w:rsidP="00AD4D33">
                            <w:pPr>
                              <w:shd w:val="clear" w:color="auto" w:fill="F9F9F9"/>
                              <w:spacing w:after="0"/>
                              <w:rPr>
                                <w:rFonts w:cstheme="minorHAnsi"/>
                                <w:i/>
                                <w:iCs/>
                                <w:szCs w:val="36"/>
                                <w:lang w:val="en-US"/>
                              </w:rPr>
                            </w:pPr>
                            <w:r>
                              <w:rPr>
                                <w:rFonts w:cstheme="minorHAnsi"/>
                                <w:szCs w:val="36"/>
                                <w:lang w:val="en-US"/>
                              </w:rPr>
                              <w:t xml:space="preserve">The following video may </w:t>
                            </w:r>
                            <w:r w:rsidR="00BF5218">
                              <w:rPr>
                                <w:rFonts w:cstheme="minorHAnsi"/>
                                <w:szCs w:val="36"/>
                                <w:lang w:val="en-US"/>
                              </w:rPr>
                              <w:t>be</w:t>
                            </w:r>
                            <w:r>
                              <w:rPr>
                                <w:rFonts w:cstheme="minorHAnsi"/>
                                <w:szCs w:val="36"/>
                                <w:lang w:val="en-US"/>
                              </w:rPr>
                              <w:t xml:space="preserve"> a useful reference for teachers:</w:t>
                            </w:r>
                            <w:r>
                              <w:rPr>
                                <w:rFonts w:cstheme="minorHAnsi"/>
                                <w:szCs w:val="36"/>
                                <w:lang w:val="en-US"/>
                              </w:rPr>
                              <w:br/>
                              <w:t xml:space="preserve">Bill Hansberry – </w:t>
                            </w:r>
                            <w:r w:rsidRPr="00AD4D33">
                              <w:rPr>
                                <w:rFonts w:cstheme="minorHAnsi"/>
                                <w:i/>
                                <w:iCs/>
                                <w:szCs w:val="36"/>
                                <w:lang w:val="en-US"/>
                              </w:rPr>
                              <w:t>The 44 sounds of the English language – Australian accent</w:t>
                            </w:r>
                          </w:p>
                          <w:p w14:paraId="4AC15373" w14:textId="5CD15EC9" w:rsidR="00AD4D33" w:rsidRDefault="00AD4D33" w:rsidP="005E0172">
                            <w:pPr>
                              <w:shd w:val="clear" w:color="auto" w:fill="F9F9F9"/>
                              <w:spacing w:after="120"/>
                              <w:rPr>
                                <w:rStyle w:val="Hyperlink"/>
                                <w:rFonts w:cstheme="minorHAnsi"/>
                                <w:b/>
                                <w:bCs/>
                                <w:szCs w:val="28"/>
                                <w:lang w:val="en-US"/>
                              </w:rPr>
                            </w:pPr>
                            <w:r>
                              <w:rPr>
                                <w:rFonts w:cstheme="minorHAnsi"/>
                                <w:szCs w:val="36"/>
                                <w:lang w:val="en-US"/>
                              </w:rPr>
                              <w:t xml:space="preserve">The 12-minute video aims to develop some phonemic awareness. After the introduction [at 5 mins 45 secs] the speaker gives a guide to the 44 sounds in a clear Australian accent. </w:t>
                            </w:r>
                            <w:hyperlink r:id="rId120" w:history="1">
                              <w:r w:rsidRPr="006E27DE">
                                <w:rPr>
                                  <w:rStyle w:val="Hyperlink"/>
                                  <w:rFonts w:cstheme="minorHAnsi"/>
                                  <w:b/>
                                  <w:bCs/>
                                  <w:szCs w:val="28"/>
                                  <w:lang w:val="en-US"/>
                                </w:rPr>
                                <w:t>https://youtu.be/HGQoS4SZez0</w:t>
                              </w:r>
                            </w:hyperlink>
                          </w:p>
                          <w:p w14:paraId="0A66018A" w14:textId="77777777" w:rsidR="00AD4D33" w:rsidRPr="00AD4D33" w:rsidRDefault="00AD4D33" w:rsidP="005E0172">
                            <w:pPr>
                              <w:shd w:val="clear" w:color="auto" w:fill="F9F9F9"/>
                              <w:spacing w:after="120"/>
                              <w:rPr>
                                <w:rFonts w:cstheme="minorHAnsi"/>
                                <w:sz w:val="10"/>
                                <w:szCs w:val="14"/>
                                <w:lang w:val="en-US"/>
                              </w:rPr>
                            </w:pPr>
                          </w:p>
                          <w:p w14:paraId="26B568D3" w14:textId="783C043F" w:rsidR="005E0172" w:rsidRPr="00D142D1" w:rsidRDefault="00D142D1" w:rsidP="00D9710E">
                            <w:pPr>
                              <w:pStyle w:val="ListParagraph"/>
                              <w:shd w:val="clear" w:color="auto" w:fill="F9F9F9"/>
                              <w:spacing w:after="120"/>
                              <w:ind w:left="284"/>
                              <w:rPr>
                                <w:rFonts w:cstheme="minorHAnsi"/>
                                <w:color w:val="FF0000"/>
                                <w:szCs w:val="36"/>
                                <w:lang w:val="en-US"/>
                              </w:rPr>
                            </w:pPr>
                            <w:r>
                              <w:rPr>
                                <w:rFonts w:cstheme="minorHAnsi"/>
                                <w:b/>
                                <w:bCs/>
                                <w:sz w:val="32"/>
                                <w:lang w:val="en-US"/>
                              </w:rPr>
                              <w:t xml:space="preserve">Pronunciation - </w:t>
                            </w:r>
                            <w:r w:rsidR="00942834" w:rsidRPr="00D142D1">
                              <w:rPr>
                                <w:rFonts w:cstheme="minorHAnsi"/>
                                <w:b/>
                                <w:bCs/>
                                <w:sz w:val="32"/>
                                <w:lang w:val="en-US"/>
                              </w:rPr>
                              <w:t>S</w:t>
                            </w:r>
                            <w:r w:rsidR="005E0172" w:rsidRPr="00D142D1">
                              <w:rPr>
                                <w:rFonts w:cstheme="minorHAnsi"/>
                                <w:b/>
                                <w:bCs/>
                                <w:sz w:val="32"/>
                                <w:lang w:val="en-US"/>
                              </w:rPr>
                              <w:t xml:space="preserve">hort vowels </w:t>
                            </w:r>
                            <w:r w:rsidR="005E0172" w:rsidRPr="00D142D1">
                              <w:rPr>
                                <w:rFonts w:cstheme="minorHAnsi"/>
                                <w:sz w:val="32"/>
                                <w:lang w:val="en-US"/>
                              </w:rPr>
                              <w:br/>
                            </w:r>
                            <w:r w:rsidR="005E0172" w:rsidRPr="00D142D1">
                              <w:rPr>
                                <w:rFonts w:cstheme="minorHAnsi"/>
                                <w:sz w:val="28"/>
                                <w:szCs w:val="44"/>
                                <w:lang w:val="en-US"/>
                              </w:rPr>
                              <w:t xml:space="preserve">The short vowels are </w:t>
                            </w:r>
                            <w:r w:rsidR="00BF5218" w:rsidRPr="00D142D1">
                              <w:rPr>
                                <w:rFonts w:cstheme="minorHAnsi"/>
                                <w:sz w:val="28"/>
                                <w:szCs w:val="44"/>
                                <w:lang w:val="en-US"/>
                              </w:rPr>
                              <w:t xml:space="preserve">the first vowel sounds taught and learnt. However, they are </w:t>
                            </w:r>
                            <w:r w:rsidR="005E0172" w:rsidRPr="00D142D1">
                              <w:rPr>
                                <w:rFonts w:cstheme="minorHAnsi"/>
                                <w:sz w:val="28"/>
                                <w:szCs w:val="44"/>
                                <w:lang w:val="en-US"/>
                              </w:rPr>
                              <w:t xml:space="preserve">difficult to distinguish and need </w:t>
                            </w:r>
                            <w:r w:rsidR="00BF5218" w:rsidRPr="00D142D1">
                              <w:rPr>
                                <w:rFonts w:cstheme="minorHAnsi"/>
                                <w:sz w:val="28"/>
                                <w:szCs w:val="44"/>
                                <w:lang w:val="en-US"/>
                              </w:rPr>
                              <w:t xml:space="preserve">regular practise. </w:t>
                            </w:r>
                            <w:r w:rsidR="005E0172" w:rsidRPr="00D142D1">
                              <w:rPr>
                                <w:rFonts w:cstheme="minorHAnsi"/>
                                <w:sz w:val="28"/>
                                <w:szCs w:val="44"/>
                                <w:lang w:val="en-US"/>
                              </w:rPr>
                              <w:t xml:space="preserve">The following hand gestures </w:t>
                            </w:r>
                            <w:r w:rsidR="001B0D1E" w:rsidRPr="00D142D1">
                              <w:rPr>
                                <w:rFonts w:cstheme="minorHAnsi"/>
                                <w:sz w:val="28"/>
                                <w:szCs w:val="44"/>
                                <w:lang w:val="en-US"/>
                              </w:rPr>
                              <w:t>may</w:t>
                            </w:r>
                            <w:r w:rsidR="00165DC1" w:rsidRPr="00D142D1">
                              <w:rPr>
                                <w:rFonts w:cstheme="minorHAnsi"/>
                                <w:sz w:val="28"/>
                                <w:szCs w:val="44"/>
                                <w:lang w:val="en-US"/>
                              </w:rPr>
                              <w:t xml:space="preserve"> be</w:t>
                            </w:r>
                            <w:r w:rsidR="005E0172" w:rsidRPr="00D142D1">
                              <w:rPr>
                                <w:rFonts w:cstheme="minorHAnsi"/>
                                <w:sz w:val="28"/>
                                <w:szCs w:val="44"/>
                                <w:lang w:val="en-US"/>
                              </w:rPr>
                              <w:t xml:space="preserve"> </w:t>
                            </w:r>
                            <w:r w:rsidR="009964DD" w:rsidRPr="00D142D1">
                              <w:rPr>
                                <w:rFonts w:cstheme="minorHAnsi"/>
                                <w:sz w:val="28"/>
                                <w:szCs w:val="44"/>
                                <w:lang w:val="en-US"/>
                              </w:rPr>
                              <w:t>help</w:t>
                            </w:r>
                            <w:r w:rsidR="00165DC1" w:rsidRPr="00D142D1">
                              <w:rPr>
                                <w:rFonts w:cstheme="minorHAnsi"/>
                                <w:sz w:val="28"/>
                                <w:szCs w:val="44"/>
                                <w:lang w:val="en-US"/>
                              </w:rPr>
                              <w:t>ful memory prompts</w:t>
                            </w:r>
                            <w:r w:rsidR="005E0172" w:rsidRPr="00D142D1">
                              <w:rPr>
                                <w:rFonts w:cstheme="minorHAnsi"/>
                                <w:sz w:val="28"/>
                                <w:szCs w:val="44"/>
                                <w:lang w:val="en-US"/>
                              </w:rPr>
                              <w:t xml:space="preserve">. </w:t>
                            </w:r>
                            <w:r w:rsidR="008A07E6" w:rsidRPr="00D142D1">
                              <w:rPr>
                                <w:rFonts w:cstheme="minorHAnsi"/>
                                <w:sz w:val="28"/>
                                <w:szCs w:val="44"/>
                                <w:lang w:val="en-US"/>
                              </w:rPr>
                              <w:t xml:space="preserve"> </w:t>
                            </w:r>
                          </w:p>
                          <w:p w14:paraId="18833F72" w14:textId="1E21ED29" w:rsidR="005E0172" w:rsidRPr="008A07E6" w:rsidRDefault="00DD3979" w:rsidP="005E0172">
                            <w:pPr>
                              <w:spacing w:after="60"/>
                              <w:rPr>
                                <w:color w:val="000000" w:themeColor="text1"/>
                              </w:rPr>
                            </w:pPr>
                            <w:r>
                              <w:rPr>
                                <w:b/>
                                <w:bCs/>
                                <w:sz w:val="32"/>
                                <w:szCs w:val="44"/>
                              </w:rPr>
                              <w:t xml:space="preserve">a </w:t>
                            </w:r>
                            <w:r w:rsidR="005E0172" w:rsidRPr="00A34CB0">
                              <w:rPr>
                                <w:sz w:val="32"/>
                                <w:szCs w:val="44"/>
                              </w:rPr>
                              <w:t>-</w:t>
                            </w:r>
                            <w:r w:rsidR="005E0172" w:rsidRPr="00A34CB0">
                              <w:tab/>
                            </w:r>
                            <w:r w:rsidR="005E0172" w:rsidRPr="00922E95">
                              <w:rPr>
                                <w:color w:val="000000" w:themeColor="text1"/>
                              </w:rPr>
                              <w:t>As you say the sound, pretend to bite an apple.</w:t>
                            </w:r>
                            <w:r w:rsidR="005E0172" w:rsidRPr="008A07E6">
                              <w:rPr>
                                <w:color w:val="000000" w:themeColor="text1"/>
                              </w:rPr>
                              <w:t xml:space="preserve"> </w:t>
                            </w:r>
                          </w:p>
                          <w:p w14:paraId="7E25B541" w14:textId="1693F379" w:rsidR="005E0172" w:rsidRPr="001B0D1E" w:rsidRDefault="005E0172" w:rsidP="005E0172">
                            <w:pPr>
                              <w:spacing w:after="60"/>
                              <w:rPr>
                                <w:color w:val="000000" w:themeColor="text1"/>
                              </w:rPr>
                            </w:pPr>
                            <w:r w:rsidRPr="008A07E6">
                              <w:rPr>
                                <w:b/>
                                <w:bCs/>
                                <w:color w:val="000000" w:themeColor="text1"/>
                                <w:sz w:val="32"/>
                                <w:szCs w:val="44"/>
                              </w:rPr>
                              <w:t>e</w:t>
                            </w:r>
                            <w:r w:rsidRPr="008A07E6">
                              <w:rPr>
                                <w:color w:val="000000" w:themeColor="text1"/>
                              </w:rPr>
                              <w:t xml:space="preserve"> -  </w:t>
                            </w:r>
                            <w:r w:rsidRPr="008A07E6">
                              <w:rPr>
                                <w:color w:val="000000" w:themeColor="text1"/>
                              </w:rPr>
                              <w:tab/>
                            </w:r>
                            <w:r w:rsidRPr="001B0D1E">
                              <w:rPr>
                                <w:color w:val="000000" w:themeColor="text1"/>
                              </w:rPr>
                              <w:t xml:space="preserve">Make a </w:t>
                            </w:r>
                            <w:r w:rsidR="009964DD">
                              <w:rPr>
                                <w:color w:val="000000" w:themeColor="text1"/>
                              </w:rPr>
                              <w:t xml:space="preserve">narrow </w:t>
                            </w:r>
                            <w:r w:rsidRPr="001B0D1E">
                              <w:rPr>
                                <w:b/>
                                <w:bCs/>
                                <w:color w:val="000000" w:themeColor="text1"/>
                              </w:rPr>
                              <w:t>V</w:t>
                            </w:r>
                            <w:r w:rsidRPr="001B0D1E">
                              <w:rPr>
                                <w:color w:val="000000" w:themeColor="text1"/>
                              </w:rPr>
                              <w:t xml:space="preserve">-shape with the middle and index fingers. </w:t>
                            </w:r>
                            <w:r w:rsidRPr="001B0D1E">
                              <w:rPr>
                                <w:color w:val="000000" w:themeColor="text1"/>
                              </w:rPr>
                              <w:br/>
                            </w:r>
                            <w:r w:rsidRPr="001B0D1E">
                              <w:rPr>
                                <w:color w:val="000000" w:themeColor="text1"/>
                              </w:rPr>
                              <w:tab/>
                              <w:t>Hold the</w:t>
                            </w:r>
                            <w:r w:rsidR="0002506B">
                              <w:rPr>
                                <w:color w:val="000000" w:themeColor="text1"/>
                              </w:rPr>
                              <w:t xml:space="preserve"> fingers</w:t>
                            </w:r>
                            <w:r w:rsidRPr="001B0D1E">
                              <w:rPr>
                                <w:color w:val="000000" w:themeColor="text1"/>
                              </w:rPr>
                              <w:t xml:space="preserve"> horizontally in front of the mouth when saying the </w:t>
                            </w:r>
                            <w:r w:rsidRPr="001B0D1E">
                              <w:rPr>
                                <w:color w:val="000000" w:themeColor="text1"/>
                              </w:rPr>
                              <w:br/>
                            </w:r>
                            <w:r w:rsidRPr="001B0D1E">
                              <w:rPr>
                                <w:color w:val="000000" w:themeColor="text1"/>
                              </w:rPr>
                              <w:tab/>
                              <w:t xml:space="preserve">sound.  This </w:t>
                            </w:r>
                            <w:r w:rsidR="009964DD">
                              <w:rPr>
                                <w:color w:val="000000" w:themeColor="text1"/>
                              </w:rPr>
                              <w:t xml:space="preserve">is a reminder not </w:t>
                            </w:r>
                            <w:r w:rsidR="0002506B">
                              <w:rPr>
                                <w:color w:val="000000" w:themeColor="text1"/>
                              </w:rPr>
                              <w:t xml:space="preserve">to </w:t>
                            </w:r>
                            <w:r w:rsidR="009964DD">
                              <w:rPr>
                                <w:color w:val="000000" w:themeColor="text1"/>
                              </w:rPr>
                              <w:t xml:space="preserve">open </w:t>
                            </w:r>
                            <w:r w:rsidRPr="001B0D1E">
                              <w:rPr>
                                <w:color w:val="000000" w:themeColor="text1"/>
                              </w:rPr>
                              <w:t>the mouth too wide.</w:t>
                            </w:r>
                          </w:p>
                          <w:p w14:paraId="07A76B57" w14:textId="44F01790" w:rsidR="005E0172" w:rsidRPr="001B0D1E" w:rsidRDefault="005E0172" w:rsidP="005E0172">
                            <w:pPr>
                              <w:spacing w:after="60"/>
                              <w:rPr>
                                <w:color w:val="000000" w:themeColor="text1"/>
                              </w:rPr>
                            </w:pPr>
                            <w:r w:rsidRPr="001B0D1E">
                              <w:rPr>
                                <w:b/>
                                <w:bCs/>
                                <w:color w:val="000000" w:themeColor="text1"/>
                                <w:sz w:val="32"/>
                                <w:szCs w:val="44"/>
                              </w:rPr>
                              <w:t>i</w:t>
                            </w:r>
                            <w:r w:rsidRPr="001B0D1E">
                              <w:rPr>
                                <w:color w:val="000000" w:themeColor="text1"/>
                              </w:rPr>
                              <w:t xml:space="preserve"> - </w:t>
                            </w:r>
                            <w:r w:rsidRPr="001B0D1E">
                              <w:rPr>
                                <w:color w:val="000000" w:themeColor="text1"/>
                              </w:rPr>
                              <w:tab/>
                            </w:r>
                            <w:r w:rsidR="0002506B">
                              <w:rPr>
                                <w:color w:val="000000" w:themeColor="text1"/>
                              </w:rPr>
                              <w:t>T</w:t>
                            </w:r>
                            <w:r w:rsidR="009964DD">
                              <w:rPr>
                                <w:color w:val="000000" w:themeColor="text1"/>
                              </w:rPr>
                              <w:t xml:space="preserve">his sound </w:t>
                            </w:r>
                            <w:r w:rsidR="0002506B">
                              <w:rPr>
                                <w:color w:val="000000" w:themeColor="text1"/>
                              </w:rPr>
                              <w:t xml:space="preserve">is </w:t>
                            </w:r>
                            <w:r w:rsidRPr="001B0D1E">
                              <w:rPr>
                                <w:color w:val="000000" w:themeColor="text1"/>
                              </w:rPr>
                              <w:t>very short</w:t>
                            </w:r>
                            <w:r w:rsidR="0002506B">
                              <w:rPr>
                                <w:color w:val="000000" w:themeColor="text1"/>
                              </w:rPr>
                              <w:t>;</w:t>
                            </w:r>
                            <w:r w:rsidR="009964DD">
                              <w:rPr>
                                <w:color w:val="000000" w:themeColor="text1"/>
                              </w:rPr>
                              <w:t xml:space="preserve"> t</w:t>
                            </w:r>
                            <w:r w:rsidR="009964DD" w:rsidRPr="001B0D1E">
                              <w:rPr>
                                <w:color w:val="000000" w:themeColor="text1"/>
                              </w:rPr>
                              <w:t>ap the side corner of the mouth</w:t>
                            </w:r>
                            <w:r w:rsidR="009964DD">
                              <w:rPr>
                                <w:color w:val="000000" w:themeColor="text1"/>
                              </w:rPr>
                              <w:t xml:space="preserve"> with</w:t>
                            </w:r>
                            <w:r w:rsidR="009964DD">
                              <w:rPr>
                                <w:color w:val="000000" w:themeColor="text1"/>
                              </w:rPr>
                              <w:br/>
                            </w:r>
                            <w:r w:rsidR="009964DD">
                              <w:rPr>
                                <w:color w:val="000000" w:themeColor="text1"/>
                              </w:rPr>
                              <w:tab/>
                            </w:r>
                            <w:r w:rsidRPr="001B0D1E">
                              <w:rPr>
                                <w:color w:val="000000" w:themeColor="text1"/>
                              </w:rPr>
                              <w:t xml:space="preserve">the </w:t>
                            </w:r>
                            <w:r w:rsidR="0002506B">
                              <w:rPr>
                                <w:color w:val="000000" w:themeColor="text1"/>
                              </w:rPr>
                              <w:t>shortest</w:t>
                            </w:r>
                            <w:r w:rsidRPr="001B0D1E">
                              <w:rPr>
                                <w:color w:val="000000" w:themeColor="text1"/>
                              </w:rPr>
                              <w:t xml:space="preserve"> finger</w:t>
                            </w:r>
                            <w:r w:rsidR="009964DD">
                              <w:rPr>
                                <w:color w:val="000000" w:themeColor="text1"/>
                              </w:rPr>
                              <w:t xml:space="preserve">. </w:t>
                            </w:r>
                            <w:r w:rsidRPr="001B0D1E">
                              <w:rPr>
                                <w:color w:val="000000" w:themeColor="text1"/>
                              </w:rPr>
                              <w:t xml:space="preserve"> </w:t>
                            </w:r>
                          </w:p>
                          <w:p w14:paraId="3CCD8B4C" w14:textId="49C4C867" w:rsidR="005E0172" w:rsidRPr="001B0D1E" w:rsidRDefault="005E0172" w:rsidP="005E0172">
                            <w:pPr>
                              <w:spacing w:after="60"/>
                              <w:rPr>
                                <w:color w:val="000000" w:themeColor="text1"/>
                              </w:rPr>
                            </w:pPr>
                            <w:r w:rsidRPr="001B0D1E">
                              <w:rPr>
                                <w:b/>
                                <w:bCs/>
                                <w:color w:val="000000" w:themeColor="text1"/>
                                <w:sz w:val="32"/>
                                <w:szCs w:val="44"/>
                              </w:rPr>
                              <w:t>o</w:t>
                            </w:r>
                            <w:r w:rsidRPr="001B0D1E">
                              <w:rPr>
                                <w:color w:val="000000" w:themeColor="text1"/>
                              </w:rPr>
                              <w:t xml:space="preserve"> - </w:t>
                            </w:r>
                            <w:r w:rsidRPr="001B0D1E">
                              <w:rPr>
                                <w:color w:val="000000" w:themeColor="text1"/>
                              </w:rPr>
                              <w:tab/>
                              <w:t xml:space="preserve">Drop the jaw </w:t>
                            </w:r>
                            <w:r w:rsidR="009964DD">
                              <w:rPr>
                                <w:color w:val="000000" w:themeColor="text1"/>
                              </w:rPr>
                              <w:t xml:space="preserve">a little </w:t>
                            </w:r>
                            <w:r w:rsidRPr="001B0D1E">
                              <w:rPr>
                                <w:color w:val="000000" w:themeColor="text1"/>
                              </w:rPr>
                              <w:t xml:space="preserve">and circle </w:t>
                            </w:r>
                            <w:r w:rsidR="009964DD" w:rsidRPr="001B0D1E">
                              <w:rPr>
                                <w:color w:val="000000" w:themeColor="text1"/>
                              </w:rPr>
                              <w:t xml:space="preserve">the mouth </w:t>
                            </w:r>
                            <w:r w:rsidRPr="001B0D1E">
                              <w:rPr>
                                <w:color w:val="000000" w:themeColor="text1"/>
                              </w:rPr>
                              <w:t>with a finger.</w:t>
                            </w:r>
                          </w:p>
                          <w:p w14:paraId="3465C045" w14:textId="09EDF284" w:rsidR="005E0172" w:rsidRPr="008A07E6" w:rsidRDefault="00DD3979" w:rsidP="005E0172">
                            <w:pPr>
                              <w:rPr>
                                <w:rFonts w:cstheme="minorHAnsi"/>
                                <w:color w:val="000000" w:themeColor="text1"/>
                                <w:szCs w:val="36"/>
                                <w:lang w:val="en-US"/>
                              </w:rPr>
                            </w:pPr>
                            <w:r>
                              <w:rPr>
                                <w:b/>
                                <w:bCs/>
                                <w:color w:val="000000" w:themeColor="text1"/>
                                <w:sz w:val="32"/>
                                <w:szCs w:val="44"/>
                              </w:rPr>
                              <w:t xml:space="preserve">u </w:t>
                            </w:r>
                            <w:r w:rsidR="005E0172" w:rsidRPr="001B0D1E">
                              <w:rPr>
                                <w:color w:val="000000" w:themeColor="text1"/>
                              </w:rPr>
                              <w:t xml:space="preserve">-  </w:t>
                            </w:r>
                            <w:r w:rsidR="005E0172" w:rsidRPr="001B0D1E">
                              <w:rPr>
                                <w:color w:val="000000" w:themeColor="text1"/>
                              </w:rPr>
                              <w:tab/>
                              <w:t xml:space="preserve">Say </w:t>
                            </w:r>
                            <w:r w:rsidR="005E0172" w:rsidRPr="001B0D1E">
                              <w:rPr>
                                <w:i/>
                                <w:iCs/>
                                <w:color w:val="000000" w:themeColor="text1"/>
                                <w:sz w:val="32"/>
                                <w:szCs w:val="44"/>
                              </w:rPr>
                              <w:t xml:space="preserve">u </w:t>
                            </w:r>
                            <w:proofErr w:type="spellStart"/>
                            <w:r w:rsidR="005E0172" w:rsidRPr="001B0D1E">
                              <w:rPr>
                                <w:i/>
                                <w:iCs/>
                                <w:color w:val="000000" w:themeColor="text1"/>
                                <w:sz w:val="32"/>
                                <w:szCs w:val="44"/>
                              </w:rPr>
                              <w:t>u</w:t>
                            </w:r>
                            <w:proofErr w:type="spellEnd"/>
                            <w:r w:rsidR="005E0172" w:rsidRPr="001B0D1E">
                              <w:rPr>
                                <w:i/>
                                <w:iCs/>
                                <w:color w:val="000000" w:themeColor="text1"/>
                                <w:sz w:val="32"/>
                                <w:szCs w:val="44"/>
                              </w:rPr>
                              <w:t xml:space="preserve"> u</w:t>
                            </w:r>
                            <w:r w:rsidR="005E0172" w:rsidRPr="001B0D1E">
                              <w:rPr>
                                <w:color w:val="000000" w:themeColor="text1"/>
                                <w:sz w:val="32"/>
                                <w:szCs w:val="44"/>
                              </w:rPr>
                              <w:t xml:space="preserve"> </w:t>
                            </w:r>
                            <w:r w:rsidR="005E0172" w:rsidRPr="001B0D1E">
                              <w:rPr>
                                <w:color w:val="000000" w:themeColor="text1"/>
                              </w:rPr>
                              <w:t xml:space="preserve"> while pointing </w:t>
                            </w:r>
                            <w:r w:rsidR="005E0172" w:rsidRPr="001B0D1E">
                              <w:rPr>
                                <w:b/>
                                <w:bCs/>
                                <w:color w:val="000000" w:themeColor="text1"/>
                              </w:rPr>
                              <w:t>up</w:t>
                            </w:r>
                            <w:r w:rsidR="005E0172" w:rsidRPr="001B0D1E">
                              <w:rPr>
                                <w:color w:val="000000" w:themeColor="text1"/>
                              </w:rPr>
                              <w:t xml:space="preserve"> with the index finger on each sound.</w:t>
                            </w:r>
                          </w:p>
                          <w:p w14:paraId="223748C3" w14:textId="1C596C77" w:rsidR="005E0172" w:rsidRDefault="005E0172" w:rsidP="005E0172">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7B6DC" id="_x0000_s1104" type="#_x0000_t202" style="position:absolute;margin-left:0;margin-top:15.95pt;width:454.2pt;height:649.8pt;z-index:253422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9kgPAIAAIYEAAAOAAAAZHJzL2Uyb0RvYy54bWysVN9vGjEMfp+0/yHK+zigQNmJo6JUTJNQ&#10;W4lOfQ65hIuWi7MkcMf++jnhZ9s9TRNSsGPns/3ZvsldW2uyE84rMAXtdbqUCMOhVGZT0B8viy9j&#10;SnxgpmQajCjoXnh6N/38adLYXPShAl0KRxDE+LyxBa1CsHmWeV6JmvkOWGHQKMHVLKDqNlnpWIPo&#10;tc763e4oa8CV1gEX3uPtw8FIpwlfSsHDk5ReBKILirmFdLp0ruOZTScs3zhmK8WPabB/yKJmymDQ&#10;M9QDC4xsnfoAVSvuwIMMHQ51BlIqLlINWE2v+66aVcWsSLUgOd6eafL/D5Y/7lb22ZHQ3kOLDYyE&#10;NNbnHi9jPa10dfzHTAnakcL9mTbRBsLxcng7Gt8M0MTRNu4P+4NRIja7PLfOh28CahKFgjrsS6KL&#10;7ZY+YEh0PbnEaB60KhdK66S4zXquHdkx7OHiPv5ilvjkjZs2pCno6GbYTchvbBH7DLHWjP/8iIB4&#10;2iDspfoohXbdElUWdHCmZg3lHhlzcBgmb/lCIf6S+fDMHE4PMoEbEZ7wkBowKThKlFTgfv/tPvpj&#10;U9FKSYPTWFD/a8ucoER/N9jur71BJDgkZTC87aPiri3ra4vZ1nNAsnq4e5YnMfoHfRKlg/oVF2cW&#10;o6KJGY6xCxpO4jwcdgQXj4vZLDnhwFoWlmZleYSOrYm8vrSvzNljYwPOxCOc5pbl7/p78I0vDcy2&#10;AaRKzY9EH1g98o/Dnhp8XMy4Tdd68rp8PqZ/AAAA//8DAFBLAwQUAAYACAAAACEAWlKK390AAAAI&#10;AQAADwAAAGRycy9kb3ducmV2LnhtbEyPwU7DMBBE70j8g7VI3KgT0lRtiFMhEOLCpQXaqxsvcdR4&#10;HWK3CX/PcirH0Yxm3pTryXXijENoPSlIZwkIpNqblhoFH+8vd0sQIWoyuvOECn4wwLq6vip1YfxI&#10;GzxvYyO4hEKhFdgY+0LKUFt0Osx8j8Telx+cjiyHRppBj1zuOnmfJAvpdEu8YHWPTxbr4/bkeESP&#10;1nyavezz77fX5+Ninu82Xqnbm+nxAUTEKV7C8IfP6FAx08GfyATRKeAjUUGWrkCwu0qWcxAHjmVZ&#10;moOsSvn/QPULAAD//wMAUEsBAi0AFAAGAAgAAAAhALaDOJL+AAAA4QEAABMAAAAAAAAAAAAAAAAA&#10;AAAAAFtDb250ZW50X1R5cGVzXS54bWxQSwECLQAUAAYACAAAACEAOP0h/9YAAACUAQAACwAAAAAA&#10;AAAAAAAAAAAvAQAAX3JlbHMvLnJlbHNQSwECLQAUAAYACAAAACEAQT/ZIDwCAACGBAAADgAAAAAA&#10;AAAAAAAAAAAuAgAAZHJzL2Uyb0RvYy54bWxQSwECLQAUAAYACAAAACEAWlKK390AAAAIAQAADwAA&#10;AAAAAAAAAAAAAACWBAAAZHJzL2Rvd25yZXYueG1sUEsFBgAAAAAEAAQA8wAAAKAFAAAAAA==&#10;" fillcolor="#fbfbfb" strokeweight=".5pt">
                <v:textbox>
                  <w:txbxContent>
                    <w:p w14:paraId="6FC1BC9D" w14:textId="275F0ACC" w:rsidR="005E0172" w:rsidRPr="00BF5218" w:rsidRDefault="005E0172" w:rsidP="0080756A">
                      <w:pPr>
                        <w:rPr>
                          <w:b/>
                          <w:bCs/>
                          <w:szCs w:val="28"/>
                        </w:rPr>
                      </w:pPr>
                      <w:r w:rsidRPr="00BF5218">
                        <w:rPr>
                          <w:b/>
                          <w:bCs/>
                          <w:sz w:val="32"/>
                          <w:szCs w:val="32"/>
                        </w:rPr>
                        <w:t xml:space="preserve">Introduction </w:t>
                      </w:r>
                    </w:p>
                    <w:p w14:paraId="47E9F275" w14:textId="0D8BC41A" w:rsidR="005E0172" w:rsidRPr="00BF5218" w:rsidRDefault="00F37D2E" w:rsidP="0080756A">
                      <w:pPr>
                        <w:rPr>
                          <w:szCs w:val="28"/>
                        </w:rPr>
                      </w:pPr>
                      <w:r w:rsidRPr="00BF5218">
                        <w:rPr>
                          <w:szCs w:val="28"/>
                        </w:rPr>
                        <w:t>As much as possible, s</w:t>
                      </w:r>
                      <w:r w:rsidR="0080756A" w:rsidRPr="00BF5218">
                        <w:rPr>
                          <w:szCs w:val="28"/>
                        </w:rPr>
                        <w:t>ounds need to be taught in context</w:t>
                      </w:r>
                      <w:r w:rsidR="000A1FB3" w:rsidRPr="00BF5218">
                        <w:rPr>
                          <w:szCs w:val="28"/>
                        </w:rPr>
                        <w:t xml:space="preserve">. </w:t>
                      </w:r>
                      <w:r w:rsidR="00BF5218" w:rsidRPr="00BF5218">
                        <w:rPr>
                          <w:szCs w:val="28"/>
                        </w:rPr>
                        <w:t xml:space="preserve">Teaching in themes </w:t>
                      </w:r>
                      <w:r w:rsidR="005E0172" w:rsidRPr="00BF5218">
                        <w:rPr>
                          <w:szCs w:val="28"/>
                        </w:rPr>
                        <w:t xml:space="preserve">e.g. classroom, family, food, shopping, health, beach, park etc. </w:t>
                      </w:r>
                      <w:r w:rsidR="00712282">
                        <w:rPr>
                          <w:szCs w:val="28"/>
                        </w:rPr>
                        <w:br/>
                      </w:r>
                      <w:r w:rsidR="000A1FB3" w:rsidRPr="00BF5218">
                        <w:rPr>
                          <w:szCs w:val="28"/>
                        </w:rPr>
                        <w:t xml:space="preserve">is </w:t>
                      </w:r>
                      <w:r w:rsidR="005E0172" w:rsidRPr="00BF5218">
                        <w:rPr>
                          <w:szCs w:val="28"/>
                        </w:rPr>
                        <w:t>an excellent approach</w:t>
                      </w:r>
                      <w:r w:rsidR="000A1FB3" w:rsidRPr="00BF5218">
                        <w:rPr>
                          <w:szCs w:val="28"/>
                        </w:rPr>
                        <w:t xml:space="preserve">, but </w:t>
                      </w:r>
                      <w:r w:rsidR="00932013" w:rsidRPr="00BF5218">
                        <w:rPr>
                          <w:szCs w:val="28"/>
                        </w:rPr>
                        <w:t>is</w:t>
                      </w:r>
                      <w:r w:rsidR="005E0172" w:rsidRPr="00BF5218">
                        <w:rPr>
                          <w:szCs w:val="28"/>
                        </w:rPr>
                        <w:t xml:space="preserve"> limited by students’ grasp of oral vocabulary.</w:t>
                      </w:r>
                      <w:r w:rsidR="008A07E6" w:rsidRPr="00BF5218">
                        <w:rPr>
                          <w:szCs w:val="28"/>
                        </w:rPr>
                        <w:t xml:space="preserve"> </w:t>
                      </w:r>
                      <w:r w:rsidR="00BF5218" w:rsidRPr="00BF5218">
                        <w:rPr>
                          <w:szCs w:val="28"/>
                        </w:rPr>
                        <w:br/>
                      </w:r>
                      <w:r w:rsidR="008A07E6" w:rsidRPr="00BF5218">
                        <w:rPr>
                          <w:szCs w:val="28"/>
                        </w:rPr>
                        <w:t>See Section 15 for an example of this.</w:t>
                      </w:r>
                    </w:p>
                    <w:p w14:paraId="304232E2" w14:textId="59B11A4E" w:rsidR="0080756A" w:rsidRPr="00BF5218" w:rsidRDefault="0080756A" w:rsidP="0080756A">
                      <w:pPr>
                        <w:rPr>
                          <w:szCs w:val="28"/>
                        </w:rPr>
                      </w:pPr>
                      <w:r w:rsidRPr="00BF5218">
                        <w:rPr>
                          <w:szCs w:val="28"/>
                        </w:rPr>
                        <w:t>The teaching of sound</w:t>
                      </w:r>
                      <w:r w:rsidR="0024772C" w:rsidRPr="00BF5218">
                        <w:rPr>
                          <w:szCs w:val="28"/>
                        </w:rPr>
                        <w:t>/</w:t>
                      </w:r>
                      <w:r w:rsidRPr="00BF5218">
                        <w:rPr>
                          <w:szCs w:val="28"/>
                        </w:rPr>
                        <w:t>letter</w:t>
                      </w:r>
                      <w:r w:rsidR="0024772C" w:rsidRPr="00BF5218">
                        <w:rPr>
                          <w:szCs w:val="28"/>
                        </w:rPr>
                        <w:t xml:space="preserve"> </w:t>
                      </w:r>
                      <w:r w:rsidRPr="00BF5218">
                        <w:rPr>
                          <w:szCs w:val="28"/>
                        </w:rPr>
                        <w:t xml:space="preserve">relationships needs to be done with words that the students already know orally so there is a cognitive hook. </w:t>
                      </w:r>
                    </w:p>
                    <w:p w14:paraId="5FF4B1DB" w14:textId="77777777" w:rsidR="00942834" w:rsidRPr="00BF5218" w:rsidRDefault="00942834" w:rsidP="0080756A">
                      <w:pPr>
                        <w:rPr>
                          <w:sz w:val="2"/>
                          <w:szCs w:val="2"/>
                        </w:rPr>
                      </w:pPr>
                    </w:p>
                    <w:p w14:paraId="17CCCBDC" w14:textId="696F1B37" w:rsidR="005E0172" w:rsidRPr="00D9710E" w:rsidRDefault="005E0172" w:rsidP="00D9710E">
                      <w:pPr>
                        <w:pStyle w:val="ListParagraph"/>
                        <w:numPr>
                          <w:ilvl w:val="0"/>
                          <w:numId w:val="103"/>
                        </w:numPr>
                        <w:spacing w:after="120"/>
                        <w:rPr>
                          <w:rFonts w:cstheme="minorHAnsi"/>
                          <w:sz w:val="32"/>
                        </w:rPr>
                      </w:pPr>
                      <w:r w:rsidRPr="00D9710E">
                        <w:rPr>
                          <w:rFonts w:cstheme="minorHAnsi"/>
                          <w:b/>
                          <w:bCs/>
                          <w:sz w:val="32"/>
                        </w:rPr>
                        <w:t>Pronunciation</w:t>
                      </w:r>
                      <w:r w:rsidRPr="00D9710E">
                        <w:rPr>
                          <w:rFonts w:cstheme="minorHAnsi"/>
                          <w:sz w:val="32"/>
                        </w:rPr>
                        <w:t xml:space="preserve"> </w:t>
                      </w:r>
                    </w:p>
                    <w:p w14:paraId="7A693292" w14:textId="77777777" w:rsidR="001E0733" w:rsidRDefault="005E0172" w:rsidP="005E0172">
                      <w:pPr>
                        <w:shd w:val="clear" w:color="auto" w:fill="F9F9F9"/>
                        <w:spacing w:after="120"/>
                        <w:rPr>
                          <w:rFonts w:cstheme="minorHAnsi"/>
                          <w:szCs w:val="36"/>
                          <w:lang w:val="en-US"/>
                        </w:rPr>
                      </w:pPr>
                      <w:r w:rsidRPr="000B77E6">
                        <w:rPr>
                          <w:rFonts w:cstheme="minorHAnsi"/>
                          <w:szCs w:val="36"/>
                          <w:lang w:val="en-US"/>
                        </w:rPr>
                        <w:t xml:space="preserve">Distribute handheld mirrors </w:t>
                      </w:r>
                      <w:r>
                        <w:rPr>
                          <w:rFonts w:cstheme="minorHAnsi"/>
                          <w:szCs w:val="36"/>
                          <w:lang w:val="en-US"/>
                        </w:rPr>
                        <w:t>so students can</w:t>
                      </w:r>
                      <w:r w:rsidRPr="000B77E6">
                        <w:rPr>
                          <w:rFonts w:cstheme="minorHAnsi"/>
                          <w:szCs w:val="36"/>
                          <w:lang w:val="en-US"/>
                        </w:rPr>
                        <w:t xml:space="preserve"> look at their mouths and lips as they </w:t>
                      </w:r>
                      <w:r>
                        <w:rPr>
                          <w:rFonts w:cstheme="minorHAnsi"/>
                          <w:szCs w:val="36"/>
                          <w:lang w:val="en-US"/>
                        </w:rPr>
                        <w:t>make</w:t>
                      </w:r>
                      <w:r w:rsidRPr="000B77E6">
                        <w:rPr>
                          <w:rFonts w:cstheme="minorHAnsi"/>
                          <w:szCs w:val="36"/>
                          <w:lang w:val="en-US"/>
                        </w:rPr>
                        <w:t xml:space="preserve"> the sounds. </w:t>
                      </w:r>
                      <w:r>
                        <w:rPr>
                          <w:rFonts w:cstheme="minorHAnsi"/>
                          <w:szCs w:val="36"/>
                          <w:lang w:val="en-US"/>
                        </w:rPr>
                        <w:t>M</w:t>
                      </w:r>
                      <w:r w:rsidRPr="000B77E6">
                        <w:rPr>
                          <w:rFonts w:cstheme="minorHAnsi"/>
                          <w:szCs w:val="36"/>
                          <w:lang w:val="en-US"/>
                        </w:rPr>
                        <w:t xml:space="preserve">odel the sound first and exaggerate it so the students can clearly see the movement of the mouth as the sound is made. </w:t>
                      </w:r>
                      <w:r w:rsidRPr="00A34CB0">
                        <w:rPr>
                          <w:rFonts w:cstheme="minorHAnsi"/>
                          <w:szCs w:val="36"/>
                          <w:lang w:val="en-US"/>
                        </w:rPr>
                        <w:t>This activity can help learners improve their pronunciation.</w:t>
                      </w:r>
                      <w:r w:rsidR="001E0733">
                        <w:rPr>
                          <w:rFonts w:cstheme="minorHAnsi"/>
                          <w:szCs w:val="36"/>
                          <w:lang w:val="en-US"/>
                        </w:rPr>
                        <w:t xml:space="preserve"> </w:t>
                      </w:r>
                    </w:p>
                    <w:p w14:paraId="14C6D445" w14:textId="0453B459" w:rsidR="00AD4D33" w:rsidRDefault="00AD4D33" w:rsidP="00AD4D33">
                      <w:pPr>
                        <w:shd w:val="clear" w:color="auto" w:fill="F9F9F9"/>
                        <w:spacing w:after="0"/>
                        <w:rPr>
                          <w:rFonts w:cstheme="minorHAnsi"/>
                          <w:i/>
                          <w:iCs/>
                          <w:szCs w:val="36"/>
                          <w:lang w:val="en-US"/>
                        </w:rPr>
                      </w:pPr>
                      <w:r>
                        <w:rPr>
                          <w:rFonts w:cstheme="minorHAnsi"/>
                          <w:szCs w:val="36"/>
                          <w:lang w:val="en-US"/>
                        </w:rPr>
                        <w:t xml:space="preserve">The following video may </w:t>
                      </w:r>
                      <w:r w:rsidR="00BF5218">
                        <w:rPr>
                          <w:rFonts w:cstheme="minorHAnsi"/>
                          <w:szCs w:val="36"/>
                          <w:lang w:val="en-US"/>
                        </w:rPr>
                        <w:t>be</w:t>
                      </w:r>
                      <w:r>
                        <w:rPr>
                          <w:rFonts w:cstheme="minorHAnsi"/>
                          <w:szCs w:val="36"/>
                          <w:lang w:val="en-US"/>
                        </w:rPr>
                        <w:t xml:space="preserve"> a useful reference for teachers:</w:t>
                      </w:r>
                      <w:r>
                        <w:rPr>
                          <w:rFonts w:cstheme="minorHAnsi"/>
                          <w:szCs w:val="36"/>
                          <w:lang w:val="en-US"/>
                        </w:rPr>
                        <w:br/>
                        <w:t xml:space="preserve">Bill Hansberry – </w:t>
                      </w:r>
                      <w:r w:rsidRPr="00AD4D33">
                        <w:rPr>
                          <w:rFonts w:cstheme="minorHAnsi"/>
                          <w:i/>
                          <w:iCs/>
                          <w:szCs w:val="36"/>
                          <w:lang w:val="en-US"/>
                        </w:rPr>
                        <w:t>The 44 sounds of the English language – Australian accent</w:t>
                      </w:r>
                    </w:p>
                    <w:p w14:paraId="4AC15373" w14:textId="5CD15EC9" w:rsidR="00AD4D33" w:rsidRDefault="00AD4D33" w:rsidP="005E0172">
                      <w:pPr>
                        <w:shd w:val="clear" w:color="auto" w:fill="F9F9F9"/>
                        <w:spacing w:after="120"/>
                        <w:rPr>
                          <w:rStyle w:val="Hyperlink"/>
                          <w:rFonts w:cstheme="minorHAnsi"/>
                          <w:b/>
                          <w:bCs/>
                          <w:szCs w:val="28"/>
                          <w:lang w:val="en-US"/>
                        </w:rPr>
                      </w:pPr>
                      <w:r>
                        <w:rPr>
                          <w:rFonts w:cstheme="minorHAnsi"/>
                          <w:szCs w:val="36"/>
                          <w:lang w:val="en-US"/>
                        </w:rPr>
                        <w:t xml:space="preserve">The 12-minute video aims to develop some phonemic awareness. After the introduction [at 5 mins 45 secs] the speaker gives a guide to the 44 sounds in a clear Australian accent. </w:t>
                      </w:r>
                      <w:hyperlink r:id="rId121" w:history="1">
                        <w:r w:rsidRPr="006E27DE">
                          <w:rPr>
                            <w:rStyle w:val="Hyperlink"/>
                            <w:rFonts w:cstheme="minorHAnsi"/>
                            <w:b/>
                            <w:bCs/>
                            <w:szCs w:val="28"/>
                            <w:lang w:val="en-US"/>
                          </w:rPr>
                          <w:t>https://youtu.be/HGQoS4SZez0</w:t>
                        </w:r>
                      </w:hyperlink>
                    </w:p>
                    <w:p w14:paraId="0A66018A" w14:textId="77777777" w:rsidR="00AD4D33" w:rsidRPr="00AD4D33" w:rsidRDefault="00AD4D33" w:rsidP="005E0172">
                      <w:pPr>
                        <w:shd w:val="clear" w:color="auto" w:fill="F9F9F9"/>
                        <w:spacing w:after="120"/>
                        <w:rPr>
                          <w:rFonts w:cstheme="minorHAnsi"/>
                          <w:sz w:val="10"/>
                          <w:szCs w:val="14"/>
                          <w:lang w:val="en-US"/>
                        </w:rPr>
                      </w:pPr>
                    </w:p>
                    <w:p w14:paraId="26B568D3" w14:textId="783C043F" w:rsidR="005E0172" w:rsidRPr="00D142D1" w:rsidRDefault="00D142D1" w:rsidP="00D9710E">
                      <w:pPr>
                        <w:pStyle w:val="ListParagraph"/>
                        <w:shd w:val="clear" w:color="auto" w:fill="F9F9F9"/>
                        <w:spacing w:after="120"/>
                        <w:ind w:left="284"/>
                        <w:rPr>
                          <w:rFonts w:cstheme="minorHAnsi"/>
                          <w:color w:val="FF0000"/>
                          <w:szCs w:val="36"/>
                          <w:lang w:val="en-US"/>
                        </w:rPr>
                      </w:pPr>
                      <w:r>
                        <w:rPr>
                          <w:rFonts w:cstheme="minorHAnsi"/>
                          <w:b/>
                          <w:bCs/>
                          <w:sz w:val="32"/>
                          <w:lang w:val="en-US"/>
                        </w:rPr>
                        <w:t xml:space="preserve">Pronunciation - </w:t>
                      </w:r>
                      <w:r w:rsidR="00942834" w:rsidRPr="00D142D1">
                        <w:rPr>
                          <w:rFonts w:cstheme="minorHAnsi"/>
                          <w:b/>
                          <w:bCs/>
                          <w:sz w:val="32"/>
                          <w:lang w:val="en-US"/>
                        </w:rPr>
                        <w:t>S</w:t>
                      </w:r>
                      <w:r w:rsidR="005E0172" w:rsidRPr="00D142D1">
                        <w:rPr>
                          <w:rFonts w:cstheme="minorHAnsi"/>
                          <w:b/>
                          <w:bCs/>
                          <w:sz w:val="32"/>
                          <w:lang w:val="en-US"/>
                        </w:rPr>
                        <w:t xml:space="preserve">hort vowels </w:t>
                      </w:r>
                      <w:r w:rsidR="005E0172" w:rsidRPr="00D142D1">
                        <w:rPr>
                          <w:rFonts w:cstheme="minorHAnsi"/>
                          <w:sz w:val="32"/>
                          <w:lang w:val="en-US"/>
                        </w:rPr>
                        <w:br/>
                      </w:r>
                      <w:r w:rsidR="005E0172" w:rsidRPr="00D142D1">
                        <w:rPr>
                          <w:rFonts w:cstheme="minorHAnsi"/>
                          <w:sz w:val="28"/>
                          <w:szCs w:val="44"/>
                          <w:lang w:val="en-US"/>
                        </w:rPr>
                        <w:t xml:space="preserve">The short vowels are </w:t>
                      </w:r>
                      <w:r w:rsidR="00BF5218" w:rsidRPr="00D142D1">
                        <w:rPr>
                          <w:rFonts w:cstheme="minorHAnsi"/>
                          <w:sz w:val="28"/>
                          <w:szCs w:val="44"/>
                          <w:lang w:val="en-US"/>
                        </w:rPr>
                        <w:t xml:space="preserve">the first vowel sounds taught and learnt. However, they are </w:t>
                      </w:r>
                      <w:r w:rsidR="005E0172" w:rsidRPr="00D142D1">
                        <w:rPr>
                          <w:rFonts w:cstheme="minorHAnsi"/>
                          <w:sz w:val="28"/>
                          <w:szCs w:val="44"/>
                          <w:lang w:val="en-US"/>
                        </w:rPr>
                        <w:t xml:space="preserve">difficult to distinguish and need </w:t>
                      </w:r>
                      <w:r w:rsidR="00BF5218" w:rsidRPr="00D142D1">
                        <w:rPr>
                          <w:rFonts w:cstheme="minorHAnsi"/>
                          <w:sz w:val="28"/>
                          <w:szCs w:val="44"/>
                          <w:lang w:val="en-US"/>
                        </w:rPr>
                        <w:t xml:space="preserve">regular practise. </w:t>
                      </w:r>
                      <w:r w:rsidR="005E0172" w:rsidRPr="00D142D1">
                        <w:rPr>
                          <w:rFonts w:cstheme="minorHAnsi"/>
                          <w:sz w:val="28"/>
                          <w:szCs w:val="44"/>
                          <w:lang w:val="en-US"/>
                        </w:rPr>
                        <w:t xml:space="preserve">The following hand gestures </w:t>
                      </w:r>
                      <w:r w:rsidR="001B0D1E" w:rsidRPr="00D142D1">
                        <w:rPr>
                          <w:rFonts w:cstheme="minorHAnsi"/>
                          <w:sz w:val="28"/>
                          <w:szCs w:val="44"/>
                          <w:lang w:val="en-US"/>
                        </w:rPr>
                        <w:t>may</w:t>
                      </w:r>
                      <w:r w:rsidR="00165DC1" w:rsidRPr="00D142D1">
                        <w:rPr>
                          <w:rFonts w:cstheme="minorHAnsi"/>
                          <w:sz w:val="28"/>
                          <w:szCs w:val="44"/>
                          <w:lang w:val="en-US"/>
                        </w:rPr>
                        <w:t xml:space="preserve"> be</w:t>
                      </w:r>
                      <w:r w:rsidR="005E0172" w:rsidRPr="00D142D1">
                        <w:rPr>
                          <w:rFonts w:cstheme="minorHAnsi"/>
                          <w:sz w:val="28"/>
                          <w:szCs w:val="44"/>
                          <w:lang w:val="en-US"/>
                        </w:rPr>
                        <w:t xml:space="preserve"> </w:t>
                      </w:r>
                      <w:r w:rsidR="009964DD" w:rsidRPr="00D142D1">
                        <w:rPr>
                          <w:rFonts w:cstheme="minorHAnsi"/>
                          <w:sz w:val="28"/>
                          <w:szCs w:val="44"/>
                          <w:lang w:val="en-US"/>
                        </w:rPr>
                        <w:t>help</w:t>
                      </w:r>
                      <w:r w:rsidR="00165DC1" w:rsidRPr="00D142D1">
                        <w:rPr>
                          <w:rFonts w:cstheme="minorHAnsi"/>
                          <w:sz w:val="28"/>
                          <w:szCs w:val="44"/>
                          <w:lang w:val="en-US"/>
                        </w:rPr>
                        <w:t>ful memory prompts</w:t>
                      </w:r>
                      <w:r w:rsidR="005E0172" w:rsidRPr="00D142D1">
                        <w:rPr>
                          <w:rFonts w:cstheme="minorHAnsi"/>
                          <w:sz w:val="28"/>
                          <w:szCs w:val="44"/>
                          <w:lang w:val="en-US"/>
                        </w:rPr>
                        <w:t xml:space="preserve">. </w:t>
                      </w:r>
                      <w:r w:rsidR="008A07E6" w:rsidRPr="00D142D1">
                        <w:rPr>
                          <w:rFonts w:cstheme="minorHAnsi"/>
                          <w:sz w:val="28"/>
                          <w:szCs w:val="44"/>
                          <w:lang w:val="en-US"/>
                        </w:rPr>
                        <w:t xml:space="preserve"> </w:t>
                      </w:r>
                    </w:p>
                    <w:p w14:paraId="18833F72" w14:textId="1E21ED29" w:rsidR="005E0172" w:rsidRPr="008A07E6" w:rsidRDefault="00DD3979" w:rsidP="005E0172">
                      <w:pPr>
                        <w:spacing w:after="60"/>
                        <w:rPr>
                          <w:color w:val="000000" w:themeColor="text1"/>
                        </w:rPr>
                      </w:pPr>
                      <w:r>
                        <w:rPr>
                          <w:b/>
                          <w:bCs/>
                          <w:sz w:val="32"/>
                          <w:szCs w:val="44"/>
                        </w:rPr>
                        <w:t xml:space="preserve">a </w:t>
                      </w:r>
                      <w:r w:rsidR="005E0172" w:rsidRPr="00A34CB0">
                        <w:rPr>
                          <w:sz w:val="32"/>
                          <w:szCs w:val="44"/>
                        </w:rPr>
                        <w:t>-</w:t>
                      </w:r>
                      <w:r w:rsidR="005E0172" w:rsidRPr="00A34CB0">
                        <w:tab/>
                      </w:r>
                      <w:r w:rsidR="005E0172" w:rsidRPr="00922E95">
                        <w:rPr>
                          <w:color w:val="000000" w:themeColor="text1"/>
                        </w:rPr>
                        <w:t>As you say the sound, pretend to bite an apple.</w:t>
                      </w:r>
                      <w:r w:rsidR="005E0172" w:rsidRPr="008A07E6">
                        <w:rPr>
                          <w:color w:val="000000" w:themeColor="text1"/>
                        </w:rPr>
                        <w:t xml:space="preserve"> </w:t>
                      </w:r>
                    </w:p>
                    <w:p w14:paraId="7E25B541" w14:textId="1693F379" w:rsidR="005E0172" w:rsidRPr="001B0D1E" w:rsidRDefault="005E0172" w:rsidP="005E0172">
                      <w:pPr>
                        <w:spacing w:after="60"/>
                        <w:rPr>
                          <w:color w:val="000000" w:themeColor="text1"/>
                        </w:rPr>
                      </w:pPr>
                      <w:r w:rsidRPr="008A07E6">
                        <w:rPr>
                          <w:b/>
                          <w:bCs/>
                          <w:color w:val="000000" w:themeColor="text1"/>
                          <w:sz w:val="32"/>
                          <w:szCs w:val="44"/>
                        </w:rPr>
                        <w:t>e</w:t>
                      </w:r>
                      <w:r w:rsidRPr="008A07E6">
                        <w:rPr>
                          <w:color w:val="000000" w:themeColor="text1"/>
                        </w:rPr>
                        <w:t xml:space="preserve"> -  </w:t>
                      </w:r>
                      <w:r w:rsidRPr="008A07E6">
                        <w:rPr>
                          <w:color w:val="000000" w:themeColor="text1"/>
                        </w:rPr>
                        <w:tab/>
                      </w:r>
                      <w:r w:rsidRPr="001B0D1E">
                        <w:rPr>
                          <w:color w:val="000000" w:themeColor="text1"/>
                        </w:rPr>
                        <w:t xml:space="preserve">Make a </w:t>
                      </w:r>
                      <w:r w:rsidR="009964DD">
                        <w:rPr>
                          <w:color w:val="000000" w:themeColor="text1"/>
                        </w:rPr>
                        <w:t xml:space="preserve">narrow </w:t>
                      </w:r>
                      <w:r w:rsidRPr="001B0D1E">
                        <w:rPr>
                          <w:b/>
                          <w:bCs/>
                          <w:color w:val="000000" w:themeColor="text1"/>
                        </w:rPr>
                        <w:t>V</w:t>
                      </w:r>
                      <w:r w:rsidRPr="001B0D1E">
                        <w:rPr>
                          <w:color w:val="000000" w:themeColor="text1"/>
                        </w:rPr>
                        <w:t xml:space="preserve">-shape with the middle and index fingers. </w:t>
                      </w:r>
                      <w:r w:rsidRPr="001B0D1E">
                        <w:rPr>
                          <w:color w:val="000000" w:themeColor="text1"/>
                        </w:rPr>
                        <w:br/>
                      </w:r>
                      <w:r w:rsidRPr="001B0D1E">
                        <w:rPr>
                          <w:color w:val="000000" w:themeColor="text1"/>
                        </w:rPr>
                        <w:tab/>
                        <w:t>Hold the</w:t>
                      </w:r>
                      <w:r w:rsidR="0002506B">
                        <w:rPr>
                          <w:color w:val="000000" w:themeColor="text1"/>
                        </w:rPr>
                        <w:t xml:space="preserve"> fingers</w:t>
                      </w:r>
                      <w:r w:rsidRPr="001B0D1E">
                        <w:rPr>
                          <w:color w:val="000000" w:themeColor="text1"/>
                        </w:rPr>
                        <w:t xml:space="preserve"> horizontally in front of the mouth when saying the </w:t>
                      </w:r>
                      <w:r w:rsidRPr="001B0D1E">
                        <w:rPr>
                          <w:color w:val="000000" w:themeColor="text1"/>
                        </w:rPr>
                        <w:br/>
                      </w:r>
                      <w:r w:rsidRPr="001B0D1E">
                        <w:rPr>
                          <w:color w:val="000000" w:themeColor="text1"/>
                        </w:rPr>
                        <w:tab/>
                        <w:t xml:space="preserve">sound.  This </w:t>
                      </w:r>
                      <w:r w:rsidR="009964DD">
                        <w:rPr>
                          <w:color w:val="000000" w:themeColor="text1"/>
                        </w:rPr>
                        <w:t xml:space="preserve">is a reminder not </w:t>
                      </w:r>
                      <w:r w:rsidR="0002506B">
                        <w:rPr>
                          <w:color w:val="000000" w:themeColor="text1"/>
                        </w:rPr>
                        <w:t xml:space="preserve">to </w:t>
                      </w:r>
                      <w:r w:rsidR="009964DD">
                        <w:rPr>
                          <w:color w:val="000000" w:themeColor="text1"/>
                        </w:rPr>
                        <w:t xml:space="preserve">open </w:t>
                      </w:r>
                      <w:r w:rsidRPr="001B0D1E">
                        <w:rPr>
                          <w:color w:val="000000" w:themeColor="text1"/>
                        </w:rPr>
                        <w:t>the mouth too wide.</w:t>
                      </w:r>
                    </w:p>
                    <w:p w14:paraId="07A76B57" w14:textId="44F01790" w:rsidR="005E0172" w:rsidRPr="001B0D1E" w:rsidRDefault="005E0172" w:rsidP="005E0172">
                      <w:pPr>
                        <w:spacing w:after="60"/>
                        <w:rPr>
                          <w:color w:val="000000" w:themeColor="text1"/>
                        </w:rPr>
                      </w:pPr>
                      <w:r w:rsidRPr="001B0D1E">
                        <w:rPr>
                          <w:b/>
                          <w:bCs/>
                          <w:color w:val="000000" w:themeColor="text1"/>
                          <w:sz w:val="32"/>
                          <w:szCs w:val="44"/>
                        </w:rPr>
                        <w:t>i</w:t>
                      </w:r>
                      <w:r w:rsidRPr="001B0D1E">
                        <w:rPr>
                          <w:color w:val="000000" w:themeColor="text1"/>
                        </w:rPr>
                        <w:t xml:space="preserve"> - </w:t>
                      </w:r>
                      <w:r w:rsidRPr="001B0D1E">
                        <w:rPr>
                          <w:color w:val="000000" w:themeColor="text1"/>
                        </w:rPr>
                        <w:tab/>
                      </w:r>
                      <w:r w:rsidR="0002506B">
                        <w:rPr>
                          <w:color w:val="000000" w:themeColor="text1"/>
                        </w:rPr>
                        <w:t>T</w:t>
                      </w:r>
                      <w:r w:rsidR="009964DD">
                        <w:rPr>
                          <w:color w:val="000000" w:themeColor="text1"/>
                        </w:rPr>
                        <w:t xml:space="preserve">his sound </w:t>
                      </w:r>
                      <w:r w:rsidR="0002506B">
                        <w:rPr>
                          <w:color w:val="000000" w:themeColor="text1"/>
                        </w:rPr>
                        <w:t xml:space="preserve">is </w:t>
                      </w:r>
                      <w:r w:rsidRPr="001B0D1E">
                        <w:rPr>
                          <w:color w:val="000000" w:themeColor="text1"/>
                        </w:rPr>
                        <w:t>very short</w:t>
                      </w:r>
                      <w:r w:rsidR="0002506B">
                        <w:rPr>
                          <w:color w:val="000000" w:themeColor="text1"/>
                        </w:rPr>
                        <w:t>;</w:t>
                      </w:r>
                      <w:r w:rsidR="009964DD">
                        <w:rPr>
                          <w:color w:val="000000" w:themeColor="text1"/>
                        </w:rPr>
                        <w:t xml:space="preserve"> t</w:t>
                      </w:r>
                      <w:r w:rsidR="009964DD" w:rsidRPr="001B0D1E">
                        <w:rPr>
                          <w:color w:val="000000" w:themeColor="text1"/>
                        </w:rPr>
                        <w:t>ap the side corner of the mouth</w:t>
                      </w:r>
                      <w:r w:rsidR="009964DD">
                        <w:rPr>
                          <w:color w:val="000000" w:themeColor="text1"/>
                        </w:rPr>
                        <w:t xml:space="preserve"> with</w:t>
                      </w:r>
                      <w:r w:rsidR="009964DD">
                        <w:rPr>
                          <w:color w:val="000000" w:themeColor="text1"/>
                        </w:rPr>
                        <w:br/>
                      </w:r>
                      <w:r w:rsidR="009964DD">
                        <w:rPr>
                          <w:color w:val="000000" w:themeColor="text1"/>
                        </w:rPr>
                        <w:tab/>
                      </w:r>
                      <w:r w:rsidRPr="001B0D1E">
                        <w:rPr>
                          <w:color w:val="000000" w:themeColor="text1"/>
                        </w:rPr>
                        <w:t xml:space="preserve">the </w:t>
                      </w:r>
                      <w:r w:rsidR="0002506B">
                        <w:rPr>
                          <w:color w:val="000000" w:themeColor="text1"/>
                        </w:rPr>
                        <w:t>shortest</w:t>
                      </w:r>
                      <w:r w:rsidRPr="001B0D1E">
                        <w:rPr>
                          <w:color w:val="000000" w:themeColor="text1"/>
                        </w:rPr>
                        <w:t xml:space="preserve"> finger</w:t>
                      </w:r>
                      <w:r w:rsidR="009964DD">
                        <w:rPr>
                          <w:color w:val="000000" w:themeColor="text1"/>
                        </w:rPr>
                        <w:t xml:space="preserve">. </w:t>
                      </w:r>
                      <w:r w:rsidRPr="001B0D1E">
                        <w:rPr>
                          <w:color w:val="000000" w:themeColor="text1"/>
                        </w:rPr>
                        <w:t xml:space="preserve"> </w:t>
                      </w:r>
                    </w:p>
                    <w:p w14:paraId="3CCD8B4C" w14:textId="49C4C867" w:rsidR="005E0172" w:rsidRPr="001B0D1E" w:rsidRDefault="005E0172" w:rsidP="005E0172">
                      <w:pPr>
                        <w:spacing w:after="60"/>
                        <w:rPr>
                          <w:color w:val="000000" w:themeColor="text1"/>
                        </w:rPr>
                      </w:pPr>
                      <w:r w:rsidRPr="001B0D1E">
                        <w:rPr>
                          <w:b/>
                          <w:bCs/>
                          <w:color w:val="000000" w:themeColor="text1"/>
                          <w:sz w:val="32"/>
                          <w:szCs w:val="44"/>
                        </w:rPr>
                        <w:t>o</w:t>
                      </w:r>
                      <w:r w:rsidRPr="001B0D1E">
                        <w:rPr>
                          <w:color w:val="000000" w:themeColor="text1"/>
                        </w:rPr>
                        <w:t xml:space="preserve"> - </w:t>
                      </w:r>
                      <w:r w:rsidRPr="001B0D1E">
                        <w:rPr>
                          <w:color w:val="000000" w:themeColor="text1"/>
                        </w:rPr>
                        <w:tab/>
                        <w:t xml:space="preserve">Drop the jaw </w:t>
                      </w:r>
                      <w:r w:rsidR="009964DD">
                        <w:rPr>
                          <w:color w:val="000000" w:themeColor="text1"/>
                        </w:rPr>
                        <w:t xml:space="preserve">a little </w:t>
                      </w:r>
                      <w:r w:rsidRPr="001B0D1E">
                        <w:rPr>
                          <w:color w:val="000000" w:themeColor="text1"/>
                        </w:rPr>
                        <w:t xml:space="preserve">and circle </w:t>
                      </w:r>
                      <w:r w:rsidR="009964DD" w:rsidRPr="001B0D1E">
                        <w:rPr>
                          <w:color w:val="000000" w:themeColor="text1"/>
                        </w:rPr>
                        <w:t xml:space="preserve">the mouth </w:t>
                      </w:r>
                      <w:r w:rsidRPr="001B0D1E">
                        <w:rPr>
                          <w:color w:val="000000" w:themeColor="text1"/>
                        </w:rPr>
                        <w:t>with a finger.</w:t>
                      </w:r>
                    </w:p>
                    <w:p w14:paraId="3465C045" w14:textId="09EDF284" w:rsidR="005E0172" w:rsidRPr="008A07E6" w:rsidRDefault="00DD3979" w:rsidP="005E0172">
                      <w:pPr>
                        <w:rPr>
                          <w:rFonts w:cstheme="minorHAnsi"/>
                          <w:color w:val="000000" w:themeColor="text1"/>
                          <w:szCs w:val="36"/>
                          <w:lang w:val="en-US"/>
                        </w:rPr>
                      </w:pPr>
                      <w:r>
                        <w:rPr>
                          <w:b/>
                          <w:bCs/>
                          <w:color w:val="000000" w:themeColor="text1"/>
                          <w:sz w:val="32"/>
                          <w:szCs w:val="44"/>
                        </w:rPr>
                        <w:t xml:space="preserve">u </w:t>
                      </w:r>
                      <w:r w:rsidR="005E0172" w:rsidRPr="001B0D1E">
                        <w:rPr>
                          <w:color w:val="000000" w:themeColor="text1"/>
                        </w:rPr>
                        <w:t xml:space="preserve">-  </w:t>
                      </w:r>
                      <w:r w:rsidR="005E0172" w:rsidRPr="001B0D1E">
                        <w:rPr>
                          <w:color w:val="000000" w:themeColor="text1"/>
                        </w:rPr>
                        <w:tab/>
                        <w:t xml:space="preserve">Say </w:t>
                      </w:r>
                      <w:r w:rsidR="005E0172" w:rsidRPr="001B0D1E">
                        <w:rPr>
                          <w:i/>
                          <w:iCs/>
                          <w:color w:val="000000" w:themeColor="text1"/>
                          <w:sz w:val="32"/>
                          <w:szCs w:val="44"/>
                        </w:rPr>
                        <w:t xml:space="preserve">u </w:t>
                      </w:r>
                      <w:proofErr w:type="spellStart"/>
                      <w:r w:rsidR="005E0172" w:rsidRPr="001B0D1E">
                        <w:rPr>
                          <w:i/>
                          <w:iCs/>
                          <w:color w:val="000000" w:themeColor="text1"/>
                          <w:sz w:val="32"/>
                          <w:szCs w:val="44"/>
                        </w:rPr>
                        <w:t>u</w:t>
                      </w:r>
                      <w:proofErr w:type="spellEnd"/>
                      <w:r w:rsidR="005E0172" w:rsidRPr="001B0D1E">
                        <w:rPr>
                          <w:i/>
                          <w:iCs/>
                          <w:color w:val="000000" w:themeColor="text1"/>
                          <w:sz w:val="32"/>
                          <w:szCs w:val="44"/>
                        </w:rPr>
                        <w:t xml:space="preserve"> u</w:t>
                      </w:r>
                      <w:r w:rsidR="005E0172" w:rsidRPr="001B0D1E">
                        <w:rPr>
                          <w:color w:val="000000" w:themeColor="text1"/>
                          <w:sz w:val="32"/>
                          <w:szCs w:val="44"/>
                        </w:rPr>
                        <w:t xml:space="preserve"> </w:t>
                      </w:r>
                      <w:r w:rsidR="005E0172" w:rsidRPr="001B0D1E">
                        <w:rPr>
                          <w:color w:val="000000" w:themeColor="text1"/>
                        </w:rPr>
                        <w:t xml:space="preserve"> while pointing </w:t>
                      </w:r>
                      <w:r w:rsidR="005E0172" w:rsidRPr="001B0D1E">
                        <w:rPr>
                          <w:b/>
                          <w:bCs/>
                          <w:color w:val="000000" w:themeColor="text1"/>
                        </w:rPr>
                        <w:t>up</w:t>
                      </w:r>
                      <w:r w:rsidR="005E0172" w:rsidRPr="001B0D1E">
                        <w:rPr>
                          <w:color w:val="000000" w:themeColor="text1"/>
                        </w:rPr>
                        <w:t xml:space="preserve"> with the index finger on each sound.</w:t>
                      </w:r>
                    </w:p>
                    <w:p w14:paraId="223748C3" w14:textId="1C596C77" w:rsidR="005E0172" w:rsidRDefault="005E0172" w:rsidP="005E0172">
                      <w:pPr>
                        <w:pStyle w:val="ListParagraph"/>
                      </w:pPr>
                    </w:p>
                  </w:txbxContent>
                </v:textbox>
                <w10:wrap anchorx="margin"/>
              </v:shape>
            </w:pict>
          </mc:Fallback>
        </mc:AlternateContent>
      </w:r>
    </w:p>
    <w:p w14:paraId="218B3AB2" w14:textId="5123548A" w:rsidR="005E0172" w:rsidRDefault="005E0172"/>
    <w:p w14:paraId="3BB087FA" w14:textId="3C9EA6E4" w:rsidR="005E0172" w:rsidRDefault="005E0172"/>
    <w:p w14:paraId="5D9AFF30" w14:textId="4CA82290" w:rsidR="005E0172" w:rsidRDefault="005E0172"/>
    <w:p w14:paraId="1A441C77" w14:textId="78BE10BF" w:rsidR="005E0172" w:rsidRDefault="005E0172"/>
    <w:p w14:paraId="4C9D7282" w14:textId="59183B1E" w:rsidR="005E0172" w:rsidRDefault="005E0172"/>
    <w:p w14:paraId="6476BD27" w14:textId="5538C620" w:rsidR="005E0172" w:rsidRDefault="005E0172"/>
    <w:p w14:paraId="46CD58F7" w14:textId="77777777" w:rsidR="005E0172" w:rsidRDefault="005E0172"/>
    <w:p w14:paraId="3C5712AD" w14:textId="77777777" w:rsidR="005E0172" w:rsidRDefault="005E0172"/>
    <w:p w14:paraId="5105F913" w14:textId="77777777" w:rsidR="005E0172" w:rsidRDefault="005E0172"/>
    <w:p w14:paraId="1138FC6C" w14:textId="77777777" w:rsidR="005E0172" w:rsidRDefault="005E0172"/>
    <w:p w14:paraId="5D4EE782" w14:textId="6A520D22" w:rsidR="005E0172" w:rsidRDefault="005E0172"/>
    <w:p w14:paraId="2004512D" w14:textId="77777777" w:rsidR="005E0172" w:rsidRDefault="005E0172"/>
    <w:p w14:paraId="18D977CE" w14:textId="77777777" w:rsidR="005E0172" w:rsidRDefault="005E0172"/>
    <w:p w14:paraId="4DDB5D93" w14:textId="77777777" w:rsidR="005E0172" w:rsidRDefault="005E0172"/>
    <w:p w14:paraId="1BDEE044" w14:textId="77777777" w:rsidR="005E0172" w:rsidRDefault="005E0172"/>
    <w:p w14:paraId="69B0BB4E" w14:textId="77777777" w:rsidR="005E0172" w:rsidRDefault="005E0172"/>
    <w:p w14:paraId="17648A4F" w14:textId="77777777" w:rsidR="005E0172" w:rsidRDefault="005E0172"/>
    <w:p w14:paraId="268DFD89" w14:textId="77777777" w:rsidR="005E0172" w:rsidRDefault="005E0172"/>
    <w:p w14:paraId="46AFD730" w14:textId="77777777" w:rsidR="005E0172" w:rsidRDefault="005E0172"/>
    <w:p w14:paraId="27D1AC30" w14:textId="77777777" w:rsidR="005E0172" w:rsidRDefault="005E0172"/>
    <w:p w14:paraId="351DC1E2" w14:textId="4F4473D9" w:rsidR="005E0172" w:rsidRDefault="005E0172"/>
    <w:p w14:paraId="5DF31097" w14:textId="77777777" w:rsidR="001E0733" w:rsidRDefault="001E0733"/>
    <w:p w14:paraId="65BF52F1" w14:textId="77777777" w:rsidR="001E0733" w:rsidRDefault="001E0733"/>
    <w:p w14:paraId="12F1B840" w14:textId="77777777" w:rsidR="001E0733" w:rsidRDefault="001E0733"/>
    <w:p w14:paraId="2F25ADB0" w14:textId="77777777" w:rsidR="00D142D1" w:rsidRDefault="0080756A">
      <w:r>
        <w:br w:type="page"/>
      </w:r>
    </w:p>
    <w:p w14:paraId="30488F55" w14:textId="7BF2AF74" w:rsidR="00D142D1" w:rsidRDefault="00D142D1">
      <w:r>
        <w:rPr>
          <w:noProof/>
        </w:rPr>
        <w:lastRenderedPageBreak/>
        <mc:AlternateContent>
          <mc:Choice Requires="wps">
            <w:drawing>
              <wp:anchor distT="0" distB="0" distL="114300" distR="114300" simplePos="0" relativeHeight="253963264" behindDoc="0" locked="0" layoutInCell="1" allowOverlap="1" wp14:anchorId="6992C3ED" wp14:editId="1FF399CF">
                <wp:simplePos x="0" y="0"/>
                <wp:positionH relativeFrom="margin">
                  <wp:align>center</wp:align>
                </wp:positionH>
                <wp:positionV relativeFrom="paragraph">
                  <wp:posOffset>63213</wp:posOffset>
                </wp:positionV>
                <wp:extent cx="6096000" cy="5442154"/>
                <wp:effectExtent l="0" t="0" r="19050" b="25400"/>
                <wp:wrapNone/>
                <wp:docPr id="1351487840" name="Text Box 1351487840"/>
                <wp:cNvGraphicFramePr/>
                <a:graphic xmlns:a="http://schemas.openxmlformats.org/drawingml/2006/main">
                  <a:graphicData uri="http://schemas.microsoft.com/office/word/2010/wordprocessingShape">
                    <wps:wsp>
                      <wps:cNvSpPr txBox="1"/>
                      <wps:spPr>
                        <a:xfrm>
                          <a:off x="0" y="0"/>
                          <a:ext cx="6096000" cy="5442154"/>
                        </a:xfrm>
                        <a:prstGeom prst="rect">
                          <a:avLst/>
                        </a:prstGeom>
                        <a:solidFill>
                          <a:srgbClr val="FBFBFB"/>
                        </a:solidFill>
                        <a:ln w="6350">
                          <a:solidFill>
                            <a:prstClr val="black"/>
                          </a:solidFill>
                        </a:ln>
                      </wps:spPr>
                      <wps:txbx>
                        <w:txbxContent>
                          <w:p w14:paraId="076CCC9D" w14:textId="32266F5C" w:rsidR="00D142D1" w:rsidRPr="00942834" w:rsidRDefault="00D9710E" w:rsidP="00D142D1">
                            <w:pPr>
                              <w:rPr>
                                <w:rFonts w:cstheme="minorHAnsi"/>
                                <w:b/>
                                <w:bCs/>
                                <w:sz w:val="32"/>
                                <w:szCs w:val="32"/>
                                <w:lang w:val="en-US"/>
                              </w:rPr>
                            </w:pPr>
                            <w:r>
                              <w:rPr>
                                <w:rFonts w:cstheme="minorHAnsi"/>
                                <w:b/>
                                <w:bCs/>
                                <w:sz w:val="32"/>
                                <w:szCs w:val="32"/>
                                <w:lang w:val="en-US"/>
                              </w:rPr>
                              <w:t xml:space="preserve">  </w:t>
                            </w:r>
                            <w:r w:rsidR="00D142D1" w:rsidRPr="00942834">
                              <w:rPr>
                                <w:rFonts w:cstheme="minorHAnsi"/>
                                <w:b/>
                                <w:bCs/>
                                <w:sz w:val="32"/>
                                <w:szCs w:val="32"/>
                                <w:lang w:val="en-US"/>
                              </w:rPr>
                              <w:t xml:space="preserve">Pronunciation </w:t>
                            </w:r>
                            <w:proofErr w:type="spellStart"/>
                            <w:r w:rsidR="00D142D1" w:rsidRPr="00942834">
                              <w:rPr>
                                <w:rFonts w:cstheme="minorHAnsi"/>
                                <w:b/>
                                <w:bCs/>
                                <w:i/>
                                <w:iCs/>
                                <w:sz w:val="32"/>
                                <w:szCs w:val="32"/>
                                <w:lang w:val="en-US"/>
                              </w:rPr>
                              <w:t>th</w:t>
                            </w:r>
                            <w:proofErr w:type="spellEnd"/>
                          </w:p>
                          <w:p w14:paraId="73F26438" w14:textId="77777777" w:rsidR="00D142D1" w:rsidRPr="00F3236B" w:rsidRDefault="00D142D1" w:rsidP="00D142D1">
                            <w:pPr>
                              <w:spacing w:after="0" w:line="240" w:lineRule="auto"/>
                            </w:pPr>
                            <w:r w:rsidRPr="00F3236B">
                              <w:t xml:space="preserve">The letters </w:t>
                            </w:r>
                            <w:proofErr w:type="spellStart"/>
                            <w:r w:rsidRPr="00F3236B">
                              <w:rPr>
                                <w:b/>
                              </w:rPr>
                              <w:t>th</w:t>
                            </w:r>
                            <w:proofErr w:type="spellEnd"/>
                            <w:r w:rsidRPr="00F3236B">
                              <w:t xml:space="preserve"> make two different sounds:</w:t>
                            </w:r>
                          </w:p>
                          <w:p w14:paraId="34FBB999" w14:textId="77777777" w:rsidR="00D142D1" w:rsidRPr="00AA3A4E" w:rsidRDefault="00D142D1" w:rsidP="00D142D1">
                            <w:pPr>
                              <w:pStyle w:val="ListParagraph"/>
                              <w:numPr>
                                <w:ilvl w:val="0"/>
                                <w:numId w:val="82"/>
                              </w:numPr>
                              <w:spacing w:after="200" w:line="240" w:lineRule="auto"/>
                              <w:ind w:hanging="366"/>
                              <w:rPr>
                                <w:color w:val="000000" w:themeColor="text1"/>
                                <w:sz w:val="28"/>
                              </w:rPr>
                            </w:pPr>
                            <w:r w:rsidRPr="00F3236B">
                              <w:rPr>
                                <w:sz w:val="28"/>
                              </w:rPr>
                              <w:t xml:space="preserve">Unvoiced </w:t>
                            </w:r>
                            <w:r w:rsidRPr="00AA3A4E">
                              <w:rPr>
                                <w:color w:val="000000" w:themeColor="text1"/>
                                <w:sz w:val="28"/>
                              </w:rPr>
                              <w:t xml:space="preserve">as in </w:t>
                            </w:r>
                            <w:r w:rsidRPr="00AA3A4E">
                              <w:rPr>
                                <w:b/>
                                <w:color w:val="000000" w:themeColor="text1"/>
                                <w:sz w:val="28"/>
                              </w:rPr>
                              <w:t>Th</w:t>
                            </w:r>
                            <w:r w:rsidRPr="00AA3A4E">
                              <w:rPr>
                                <w:bCs/>
                                <w:color w:val="000000" w:themeColor="text1"/>
                                <w:sz w:val="28"/>
                              </w:rPr>
                              <w:t xml:space="preserve">ursday, </w:t>
                            </w:r>
                            <w:r w:rsidRPr="00AA3A4E">
                              <w:rPr>
                                <w:b/>
                                <w:color w:val="000000" w:themeColor="text1"/>
                                <w:sz w:val="28"/>
                              </w:rPr>
                              <w:t>th</w:t>
                            </w:r>
                            <w:r w:rsidRPr="00AA3A4E">
                              <w:rPr>
                                <w:bCs/>
                                <w:color w:val="000000" w:themeColor="text1"/>
                                <w:sz w:val="28"/>
                              </w:rPr>
                              <w:t xml:space="preserve">ree, </w:t>
                            </w:r>
                            <w:r w:rsidRPr="00AA3A4E">
                              <w:rPr>
                                <w:b/>
                                <w:color w:val="000000" w:themeColor="text1"/>
                                <w:sz w:val="28"/>
                              </w:rPr>
                              <w:t>th</w:t>
                            </w:r>
                            <w:r w:rsidRPr="00AA3A4E">
                              <w:rPr>
                                <w:bCs/>
                                <w:color w:val="000000" w:themeColor="text1"/>
                                <w:sz w:val="28"/>
                              </w:rPr>
                              <w:t>anks</w:t>
                            </w:r>
                            <w:r w:rsidRPr="00AA3A4E">
                              <w:rPr>
                                <w:color w:val="000000" w:themeColor="text1"/>
                                <w:sz w:val="28"/>
                              </w:rPr>
                              <w:t xml:space="preserve"> </w:t>
                            </w:r>
                          </w:p>
                          <w:p w14:paraId="380BE2CC" w14:textId="77777777" w:rsidR="00D142D1" w:rsidRPr="00AA3A4E" w:rsidRDefault="00D142D1" w:rsidP="00D142D1">
                            <w:pPr>
                              <w:pStyle w:val="ListParagraph"/>
                              <w:numPr>
                                <w:ilvl w:val="0"/>
                                <w:numId w:val="82"/>
                              </w:numPr>
                              <w:spacing w:after="0" w:line="240" w:lineRule="auto"/>
                              <w:ind w:hanging="366"/>
                              <w:rPr>
                                <w:color w:val="000000" w:themeColor="text1"/>
                                <w:sz w:val="28"/>
                              </w:rPr>
                            </w:pPr>
                            <w:r w:rsidRPr="00AA3A4E">
                              <w:rPr>
                                <w:color w:val="000000" w:themeColor="text1"/>
                                <w:sz w:val="28"/>
                              </w:rPr>
                              <w:t xml:space="preserve">Voiced as in </w:t>
                            </w:r>
                            <w:r w:rsidRPr="00AA3A4E">
                              <w:rPr>
                                <w:b/>
                                <w:bCs/>
                                <w:color w:val="000000" w:themeColor="text1"/>
                                <w:sz w:val="28"/>
                              </w:rPr>
                              <w:t>th</w:t>
                            </w:r>
                            <w:r w:rsidRPr="00AA3A4E">
                              <w:rPr>
                                <w:color w:val="000000" w:themeColor="text1"/>
                                <w:sz w:val="28"/>
                              </w:rPr>
                              <w:t xml:space="preserve">e, </w:t>
                            </w:r>
                            <w:r w:rsidRPr="00AA3A4E">
                              <w:rPr>
                                <w:b/>
                                <w:bCs/>
                                <w:color w:val="000000" w:themeColor="text1"/>
                                <w:sz w:val="28"/>
                              </w:rPr>
                              <w:t>th</w:t>
                            </w:r>
                            <w:r w:rsidRPr="00AA3A4E">
                              <w:rPr>
                                <w:color w:val="000000" w:themeColor="text1"/>
                                <w:sz w:val="28"/>
                              </w:rPr>
                              <w:t>en, mo</w:t>
                            </w:r>
                            <w:r w:rsidRPr="00AA3A4E">
                              <w:rPr>
                                <w:b/>
                                <w:bCs/>
                                <w:color w:val="000000" w:themeColor="text1"/>
                                <w:sz w:val="28"/>
                              </w:rPr>
                              <w:t>th</w:t>
                            </w:r>
                            <w:r w:rsidRPr="00AA3A4E">
                              <w:rPr>
                                <w:color w:val="000000" w:themeColor="text1"/>
                                <w:sz w:val="28"/>
                              </w:rPr>
                              <w:t>er.</w:t>
                            </w:r>
                          </w:p>
                          <w:p w14:paraId="3B087923" w14:textId="77777777" w:rsidR="00D142D1" w:rsidRPr="00AA3A4E" w:rsidRDefault="00D142D1" w:rsidP="00D142D1">
                            <w:pPr>
                              <w:pStyle w:val="ListParagraph"/>
                              <w:spacing w:after="0" w:line="240" w:lineRule="auto"/>
                              <w:ind w:left="792"/>
                              <w:rPr>
                                <w:color w:val="000000" w:themeColor="text1"/>
                                <w:sz w:val="28"/>
                              </w:rPr>
                            </w:pPr>
                          </w:p>
                          <w:p w14:paraId="4F1C0310" w14:textId="77777777" w:rsidR="00D142D1" w:rsidRPr="00AA3A4E" w:rsidRDefault="00D142D1" w:rsidP="00D142D1">
                            <w:pPr>
                              <w:spacing w:after="0" w:line="240" w:lineRule="auto"/>
                              <w:rPr>
                                <w:color w:val="000000" w:themeColor="text1"/>
                                <w:sz w:val="8"/>
                                <w:szCs w:val="8"/>
                              </w:rPr>
                            </w:pPr>
                            <w:r w:rsidRPr="00AA3A4E">
                              <w:rPr>
                                <w:color w:val="000000" w:themeColor="text1"/>
                              </w:rPr>
                              <w:t>Both sounds are made by separating the top and bottom teeth with the tip of the tongue</w:t>
                            </w:r>
                            <w:r>
                              <w:rPr>
                                <w:color w:val="000000" w:themeColor="text1"/>
                              </w:rPr>
                              <w:t>. B</w:t>
                            </w:r>
                            <w:r w:rsidRPr="00AA3A4E">
                              <w:rPr>
                                <w:color w:val="000000" w:themeColor="text1"/>
                              </w:rPr>
                              <w:t>low air through the small gap over the tongue.</w:t>
                            </w:r>
                            <w:r w:rsidRPr="00AA3A4E">
                              <w:rPr>
                                <w:color w:val="000000" w:themeColor="text1"/>
                              </w:rPr>
                              <w:br/>
                            </w:r>
                          </w:p>
                          <w:p w14:paraId="00AE645E" w14:textId="77777777" w:rsidR="00D142D1" w:rsidRPr="001B0D1E" w:rsidRDefault="00D142D1" w:rsidP="00D142D1">
                            <w:pPr>
                              <w:pStyle w:val="ListParagraph"/>
                              <w:numPr>
                                <w:ilvl w:val="0"/>
                                <w:numId w:val="101"/>
                              </w:numPr>
                              <w:spacing w:after="0" w:line="240" w:lineRule="auto"/>
                              <w:rPr>
                                <w:sz w:val="8"/>
                                <w:szCs w:val="8"/>
                              </w:rPr>
                            </w:pPr>
                            <w:r w:rsidRPr="001B0D1E">
                              <w:rPr>
                                <w:color w:val="000000" w:themeColor="text1"/>
                                <w:sz w:val="28"/>
                                <w:szCs w:val="28"/>
                              </w:rPr>
                              <w:t xml:space="preserve">The unvoiced sound as in </w:t>
                            </w:r>
                            <w:r w:rsidRPr="001B0D1E">
                              <w:rPr>
                                <w:b/>
                                <w:color w:val="000000" w:themeColor="text1"/>
                                <w:sz w:val="28"/>
                                <w:szCs w:val="28"/>
                              </w:rPr>
                              <w:t>Th</w:t>
                            </w:r>
                            <w:r w:rsidRPr="001B0D1E">
                              <w:rPr>
                                <w:bCs/>
                                <w:color w:val="000000" w:themeColor="text1"/>
                                <w:sz w:val="28"/>
                                <w:szCs w:val="28"/>
                              </w:rPr>
                              <w:t>ursday</w:t>
                            </w:r>
                            <w:r w:rsidRPr="001B0D1E">
                              <w:rPr>
                                <w:b/>
                                <w:color w:val="000000" w:themeColor="text1"/>
                                <w:sz w:val="28"/>
                                <w:szCs w:val="28"/>
                              </w:rPr>
                              <w:t xml:space="preserve"> </w:t>
                            </w:r>
                            <w:r w:rsidRPr="001B0D1E">
                              <w:rPr>
                                <w:color w:val="000000" w:themeColor="text1"/>
                                <w:sz w:val="28"/>
                                <w:szCs w:val="28"/>
                              </w:rPr>
                              <w:t xml:space="preserve">is made by simply blowing </w:t>
                            </w:r>
                            <w:r w:rsidRPr="001B0D1E">
                              <w:rPr>
                                <w:sz w:val="28"/>
                                <w:szCs w:val="28"/>
                              </w:rPr>
                              <w:t>air. Demonstrate by saying the word into the palm of the hand to feel the airflow.</w:t>
                            </w:r>
                            <w:r w:rsidRPr="00F3236B">
                              <w:br/>
                            </w:r>
                          </w:p>
                          <w:p w14:paraId="3D4D1EAC" w14:textId="77777777" w:rsidR="00D142D1" w:rsidRPr="001B0D1E" w:rsidRDefault="00D142D1" w:rsidP="00D142D1">
                            <w:pPr>
                              <w:pStyle w:val="ListParagraph"/>
                              <w:numPr>
                                <w:ilvl w:val="0"/>
                                <w:numId w:val="101"/>
                              </w:numPr>
                              <w:spacing w:after="0" w:line="240" w:lineRule="auto"/>
                              <w:rPr>
                                <w:sz w:val="28"/>
                                <w:szCs w:val="28"/>
                              </w:rPr>
                            </w:pPr>
                            <w:r w:rsidRPr="001B0D1E">
                              <w:rPr>
                                <w:sz w:val="28"/>
                                <w:szCs w:val="28"/>
                              </w:rPr>
                              <w:t xml:space="preserve">The voiced sound as in </w:t>
                            </w:r>
                            <w:r w:rsidRPr="001B0D1E">
                              <w:rPr>
                                <w:b/>
                                <w:sz w:val="28"/>
                                <w:szCs w:val="28"/>
                              </w:rPr>
                              <w:t>th</w:t>
                            </w:r>
                            <w:r w:rsidRPr="001B0D1E">
                              <w:rPr>
                                <w:bCs/>
                                <w:sz w:val="28"/>
                                <w:szCs w:val="28"/>
                              </w:rPr>
                              <w:t xml:space="preserve">e </w:t>
                            </w:r>
                            <w:r w:rsidRPr="001B0D1E">
                              <w:rPr>
                                <w:sz w:val="28"/>
                                <w:szCs w:val="28"/>
                              </w:rPr>
                              <w:t xml:space="preserve">is made with the addition of the voice and vocal </w:t>
                            </w:r>
                            <w:proofErr w:type="gramStart"/>
                            <w:r w:rsidRPr="001B0D1E">
                              <w:rPr>
                                <w:sz w:val="28"/>
                                <w:szCs w:val="28"/>
                              </w:rPr>
                              <w:t>chords</w:t>
                            </w:r>
                            <w:proofErr w:type="gramEnd"/>
                            <w:r w:rsidRPr="001B0D1E">
                              <w:rPr>
                                <w:sz w:val="28"/>
                                <w:szCs w:val="28"/>
                              </w:rPr>
                              <w:t>. Demonstrate by placing the palm over the throat to feel the vibrations.</w:t>
                            </w:r>
                          </w:p>
                          <w:p w14:paraId="529E92FD" w14:textId="77777777" w:rsidR="00D142D1" w:rsidRPr="00F3236B" w:rsidRDefault="00D142D1" w:rsidP="00D142D1">
                            <w:pPr>
                              <w:spacing w:after="0" w:line="240" w:lineRule="auto"/>
                              <w:rPr>
                                <w:sz w:val="8"/>
                                <w:szCs w:val="6"/>
                              </w:rPr>
                            </w:pPr>
                          </w:p>
                          <w:p w14:paraId="2879C56F" w14:textId="77777777" w:rsidR="00D142D1" w:rsidRDefault="00D142D1" w:rsidP="00D142D1">
                            <w:pPr>
                              <w:spacing w:after="0" w:line="240" w:lineRule="auto"/>
                              <w:rPr>
                                <w:szCs w:val="24"/>
                              </w:rPr>
                            </w:pPr>
                            <w:r>
                              <w:rPr>
                                <w:szCs w:val="24"/>
                              </w:rPr>
                              <w:t xml:space="preserve">Teach the </w:t>
                            </w:r>
                            <w:proofErr w:type="spellStart"/>
                            <w:r w:rsidRPr="00F3236B">
                              <w:rPr>
                                <w:b/>
                                <w:bCs/>
                                <w:szCs w:val="24"/>
                              </w:rPr>
                              <w:t>th</w:t>
                            </w:r>
                            <w:proofErr w:type="spellEnd"/>
                            <w:r w:rsidRPr="00F3236B">
                              <w:rPr>
                                <w:szCs w:val="24"/>
                              </w:rPr>
                              <w:t xml:space="preserve"> word</w:t>
                            </w:r>
                            <w:r>
                              <w:rPr>
                                <w:szCs w:val="24"/>
                              </w:rPr>
                              <w:t>s</w:t>
                            </w:r>
                            <w:r w:rsidRPr="00F3236B">
                              <w:rPr>
                                <w:szCs w:val="24"/>
                              </w:rPr>
                              <w:t xml:space="preserve"> listed below</w:t>
                            </w:r>
                            <w:r>
                              <w:rPr>
                                <w:szCs w:val="24"/>
                              </w:rPr>
                              <w:t xml:space="preserve"> as they arise</w:t>
                            </w:r>
                            <w:r w:rsidRPr="00F3236B">
                              <w:rPr>
                                <w:szCs w:val="24"/>
                              </w:rPr>
                              <w:t xml:space="preserve">, </w:t>
                            </w:r>
                            <w:r>
                              <w:rPr>
                                <w:szCs w:val="24"/>
                              </w:rPr>
                              <w:t xml:space="preserve">beginning with </w:t>
                            </w:r>
                            <w:r w:rsidRPr="00AA3A4E">
                              <w:rPr>
                                <w:i/>
                                <w:iCs/>
                                <w:szCs w:val="24"/>
                              </w:rPr>
                              <w:t>Thursday</w:t>
                            </w:r>
                            <w:r>
                              <w:rPr>
                                <w:szCs w:val="24"/>
                              </w:rPr>
                              <w:t xml:space="preserve"> </w:t>
                            </w:r>
                            <w:r w:rsidRPr="00F3236B">
                              <w:rPr>
                                <w:szCs w:val="24"/>
                              </w:rPr>
                              <w:t xml:space="preserve">and </w:t>
                            </w:r>
                            <w:r>
                              <w:rPr>
                                <w:szCs w:val="24"/>
                              </w:rPr>
                              <w:t xml:space="preserve">other unvoiced </w:t>
                            </w:r>
                            <w:proofErr w:type="spellStart"/>
                            <w:r w:rsidRPr="00AA3A4E">
                              <w:rPr>
                                <w:i/>
                                <w:iCs/>
                                <w:szCs w:val="24"/>
                              </w:rPr>
                              <w:t>th</w:t>
                            </w:r>
                            <w:proofErr w:type="spellEnd"/>
                            <w:r>
                              <w:rPr>
                                <w:szCs w:val="24"/>
                              </w:rPr>
                              <w:t xml:space="preserve"> words.</w:t>
                            </w:r>
                            <w:r w:rsidRPr="00F3236B">
                              <w:rPr>
                                <w:szCs w:val="24"/>
                              </w:rPr>
                              <w:t xml:space="preserve"> </w:t>
                            </w:r>
                          </w:p>
                          <w:p w14:paraId="6297FEC6" w14:textId="77777777" w:rsidR="00D142D1" w:rsidRPr="00F3236B" w:rsidRDefault="00D142D1" w:rsidP="00D142D1">
                            <w:pPr>
                              <w:spacing w:after="0" w:line="240" w:lineRule="auto"/>
                              <w:rPr>
                                <w:sz w:val="32"/>
                                <w:szCs w:val="24"/>
                              </w:rPr>
                            </w:pPr>
                          </w:p>
                          <w:tbl>
                            <w:tblPr>
                              <w:tblStyle w:val="TableGrid"/>
                              <w:tblW w:w="0" w:type="auto"/>
                              <w:tblLook w:val="04A0" w:firstRow="1" w:lastRow="0" w:firstColumn="1" w:lastColumn="0" w:noHBand="0" w:noVBand="1"/>
                            </w:tblPr>
                            <w:tblGrid>
                              <w:gridCol w:w="2329"/>
                              <w:gridCol w:w="2328"/>
                              <w:gridCol w:w="2325"/>
                              <w:gridCol w:w="2325"/>
                            </w:tblGrid>
                            <w:tr w:rsidR="00D142D1" w14:paraId="65D02690" w14:textId="77777777" w:rsidTr="00933A24">
                              <w:trPr>
                                <w:trHeight w:val="454"/>
                              </w:trPr>
                              <w:tc>
                                <w:tcPr>
                                  <w:tcW w:w="4675" w:type="dxa"/>
                                  <w:gridSpan w:val="2"/>
                                  <w:shd w:val="clear" w:color="auto" w:fill="DEEAF6" w:themeFill="accent5" w:themeFillTint="33"/>
                                  <w:vAlign w:val="center"/>
                                </w:tcPr>
                                <w:p w14:paraId="7C15EEC2" w14:textId="77777777" w:rsidR="00D142D1" w:rsidRPr="00435A30" w:rsidRDefault="00D142D1" w:rsidP="001E0733">
                                  <w:pPr>
                                    <w:jc w:val="center"/>
                                    <w:rPr>
                                      <w:b/>
                                      <w:szCs w:val="44"/>
                                    </w:rPr>
                                  </w:pPr>
                                  <w:proofErr w:type="spellStart"/>
                                  <w:r w:rsidRPr="00435A30">
                                    <w:rPr>
                                      <w:b/>
                                      <w:szCs w:val="44"/>
                                    </w:rPr>
                                    <w:t>th</w:t>
                                  </w:r>
                                  <w:proofErr w:type="spellEnd"/>
                                  <w:r w:rsidRPr="00435A30">
                                    <w:rPr>
                                      <w:b/>
                                      <w:szCs w:val="44"/>
                                    </w:rPr>
                                    <w:tab/>
                                    <w:t xml:space="preserve"> unvoiced</w:t>
                                  </w:r>
                                </w:p>
                              </w:tc>
                              <w:tc>
                                <w:tcPr>
                                  <w:tcW w:w="4675" w:type="dxa"/>
                                  <w:gridSpan w:val="2"/>
                                  <w:shd w:val="clear" w:color="auto" w:fill="DEEAF6" w:themeFill="accent5" w:themeFillTint="33"/>
                                  <w:vAlign w:val="center"/>
                                </w:tcPr>
                                <w:p w14:paraId="707579D7" w14:textId="77777777" w:rsidR="00D142D1" w:rsidRPr="00435A30" w:rsidRDefault="00D142D1" w:rsidP="001E0733">
                                  <w:pPr>
                                    <w:jc w:val="center"/>
                                    <w:rPr>
                                      <w:b/>
                                      <w:szCs w:val="44"/>
                                    </w:rPr>
                                  </w:pPr>
                                  <w:proofErr w:type="spellStart"/>
                                  <w:r w:rsidRPr="00435A30">
                                    <w:rPr>
                                      <w:b/>
                                      <w:szCs w:val="44"/>
                                    </w:rPr>
                                    <w:t>th</w:t>
                                  </w:r>
                                  <w:proofErr w:type="spellEnd"/>
                                  <w:r w:rsidRPr="00435A30">
                                    <w:rPr>
                                      <w:b/>
                                      <w:szCs w:val="44"/>
                                    </w:rPr>
                                    <w:t xml:space="preserve"> </w:t>
                                  </w:r>
                                  <w:r w:rsidRPr="00435A30">
                                    <w:rPr>
                                      <w:b/>
                                      <w:szCs w:val="44"/>
                                    </w:rPr>
                                    <w:tab/>
                                    <w:t>voiced</w:t>
                                  </w:r>
                                </w:p>
                              </w:tc>
                            </w:tr>
                            <w:tr w:rsidR="00D142D1" w14:paraId="6DBB3CEE" w14:textId="77777777" w:rsidTr="00933A24">
                              <w:trPr>
                                <w:trHeight w:val="454"/>
                              </w:trPr>
                              <w:tc>
                                <w:tcPr>
                                  <w:tcW w:w="2337" w:type="dxa"/>
                                  <w:vAlign w:val="center"/>
                                </w:tcPr>
                                <w:p w14:paraId="7D644D15" w14:textId="77777777" w:rsidR="00D142D1" w:rsidRPr="00435A30" w:rsidRDefault="00D142D1" w:rsidP="001E0733">
                                  <w:pPr>
                                    <w:jc w:val="center"/>
                                    <w:rPr>
                                      <w:szCs w:val="28"/>
                                    </w:rPr>
                                  </w:pPr>
                                  <w:r w:rsidRPr="00435A30">
                                    <w:rPr>
                                      <w:b/>
                                      <w:bCs/>
                                      <w:color w:val="000000" w:themeColor="text1"/>
                                      <w:szCs w:val="28"/>
                                    </w:rPr>
                                    <w:t>Th</w:t>
                                  </w:r>
                                  <w:r w:rsidRPr="00435A30">
                                    <w:rPr>
                                      <w:color w:val="000000" w:themeColor="text1"/>
                                      <w:szCs w:val="28"/>
                                    </w:rPr>
                                    <w:t>ursday</w:t>
                                  </w:r>
                                  <w:r w:rsidRPr="00435A30">
                                    <w:rPr>
                                      <w:b/>
                                      <w:bCs/>
                                      <w:color w:val="000000" w:themeColor="text1"/>
                                      <w:szCs w:val="28"/>
                                    </w:rPr>
                                    <w:t xml:space="preserve"> </w:t>
                                  </w:r>
                                </w:p>
                              </w:tc>
                              <w:tc>
                                <w:tcPr>
                                  <w:tcW w:w="2338" w:type="dxa"/>
                                  <w:vAlign w:val="center"/>
                                </w:tcPr>
                                <w:p w14:paraId="0BEE189E" w14:textId="77777777" w:rsidR="00D142D1" w:rsidRPr="00435A30" w:rsidRDefault="00D142D1" w:rsidP="001E0733">
                                  <w:pPr>
                                    <w:jc w:val="center"/>
                                    <w:rPr>
                                      <w:szCs w:val="28"/>
                                    </w:rPr>
                                  </w:pPr>
                                  <w:r w:rsidRPr="00435A30">
                                    <w:rPr>
                                      <w:b/>
                                      <w:bCs/>
                                      <w:color w:val="000000" w:themeColor="text1"/>
                                      <w:szCs w:val="28"/>
                                    </w:rPr>
                                    <w:t>th</w:t>
                                  </w:r>
                                  <w:r w:rsidRPr="00435A30">
                                    <w:rPr>
                                      <w:color w:val="000000" w:themeColor="text1"/>
                                      <w:szCs w:val="28"/>
                                    </w:rPr>
                                    <w:t>ree</w:t>
                                  </w:r>
                                </w:p>
                              </w:tc>
                              <w:tc>
                                <w:tcPr>
                                  <w:tcW w:w="2337" w:type="dxa"/>
                                  <w:vAlign w:val="center"/>
                                </w:tcPr>
                                <w:p w14:paraId="48330DC9" w14:textId="77777777" w:rsidR="00D142D1" w:rsidRPr="00435A30" w:rsidRDefault="00D142D1" w:rsidP="001E0733">
                                  <w:pPr>
                                    <w:jc w:val="center"/>
                                    <w:rPr>
                                      <w:szCs w:val="28"/>
                                    </w:rPr>
                                  </w:pPr>
                                  <w:r w:rsidRPr="00435A30">
                                    <w:rPr>
                                      <w:b/>
                                      <w:bCs/>
                                      <w:color w:val="000000" w:themeColor="text1"/>
                                      <w:szCs w:val="28"/>
                                    </w:rPr>
                                    <w:t>th</w:t>
                                  </w:r>
                                  <w:r w:rsidRPr="00435A30">
                                    <w:rPr>
                                      <w:color w:val="000000" w:themeColor="text1"/>
                                      <w:szCs w:val="28"/>
                                    </w:rPr>
                                    <w:t>e</w:t>
                                  </w:r>
                                </w:p>
                              </w:tc>
                              <w:tc>
                                <w:tcPr>
                                  <w:tcW w:w="2338" w:type="dxa"/>
                                  <w:vAlign w:val="center"/>
                                </w:tcPr>
                                <w:p w14:paraId="69A4AE2F" w14:textId="77777777" w:rsidR="00D142D1" w:rsidRPr="00435A30" w:rsidRDefault="00D142D1" w:rsidP="001E0733">
                                  <w:pPr>
                                    <w:jc w:val="center"/>
                                    <w:rPr>
                                      <w:szCs w:val="28"/>
                                    </w:rPr>
                                  </w:pPr>
                                  <w:r w:rsidRPr="00435A30">
                                    <w:rPr>
                                      <w:b/>
                                      <w:bCs/>
                                      <w:color w:val="000000" w:themeColor="text1"/>
                                      <w:szCs w:val="28"/>
                                    </w:rPr>
                                    <w:t>th</w:t>
                                  </w:r>
                                  <w:r w:rsidRPr="00435A30">
                                    <w:rPr>
                                      <w:color w:val="000000" w:themeColor="text1"/>
                                      <w:szCs w:val="28"/>
                                    </w:rPr>
                                    <w:t>at</w:t>
                                  </w:r>
                                </w:p>
                              </w:tc>
                            </w:tr>
                            <w:tr w:rsidR="00D142D1" w14:paraId="75BE5F29" w14:textId="77777777" w:rsidTr="00933A24">
                              <w:trPr>
                                <w:trHeight w:val="454"/>
                              </w:trPr>
                              <w:tc>
                                <w:tcPr>
                                  <w:tcW w:w="2337" w:type="dxa"/>
                                  <w:vAlign w:val="center"/>
                                </w:tcPr>
                                <w:p w14:paraId="431D59F7" w14:textId="77777777" w:rsidR="00D142D1" w:rsidRPr="00435A30" w:rsidRDefault="00D142D1" w:rsidP="001E0733">
                                  <w:pPr>
                                    <w:jc w:val="center"/>
                                    <w:rPr>
                                      <w:szCs w:val="28"/>
                                    </w:rPr>
                                  </w:pPr>
                                  <w:r w:rsidRPr="00435A30">
                                    <w:rPr>
                                      <w:b/>
                                      <w:bCs/>
                                      <w:color w:val="000000" w:themeColor="text1"/>
                                      <w:szCs w:val="28"/>
                                    </w:rPr>
                                    <w:t>th</w:t>
                                  </w:r>
                                  <w:r w:rsidRPr="00435A30">
                                    <w:rPr>
                                      <w:color w:val="000000" w:themeColor="text1"/>
                                      <w:szCs w:val="28"/>
                                    </w:rPr>
                                    <w:t>anks</w:t>
                                  </w:r>
                                </w:p>
                              </w:tc>
                              <w:tc>
                                <w:tcPr>
                                  <w:tcW w:w="2338" w:type="dxa"/>
                                  <w:vAlign w:val="center"/>
                                </w:tcPr>
                                <w:p w14:paraId="58113AF6" w14:textId="77777777" w:rsidR="00D142D1" w:rsidRPr="00435A30" w:rsidRDefault="00D142D1" w:rsidP="001E0733">
                                  <w:pPr>
                                    <w:jc w:val="center"/>
                                    <w:rPr>
                                      <w:szCs w:val="28"/>
                                    </w:rPr>
                                  </w:pPr>
                                  <w:r w:rsidRPr="00435A30">
                                    <w:rPr>
                                      <w:b/>
                                      <w:bCs/>
                                      <w:color w:val="000000" w:themeColor="text1"/>
                                      <w:szCs w:val="28"/>
                                    </w:rPr>
                                    <w:t>th</w:t>
                                  </w:r>
                                  <w:r w:rsidRPr="00435A30">
                                    <w:rPr>
                                      <w:color w:val="000000" w:themeColor="text1"/>
                                      <w:szCs w:val="28"/>
                                    </w:rPr>
                                    <w:t>irteen</w:t>
                                  </w:r>
                                </w:p>
                              </w:tc>
                              <w:tc>
                                <w:tcPr>
                                  <w:tcW w:w="2337" w:type="dxa"/>
                                  <w:vAlign w:val="center"/>
                                </w:tcPr>
                                <w:p w14:paraId="280FCE3A" w14:textId="77777777" w:rsidR="00D142D1" w:rsidRPr="00435A30" w:rsidRDefault="00D142D1" w:rsidP="001E0733">
                                  <w:pPr>
                                    <w:jc w:val="center"/>
                                    <w:rPr>
                                      <w:szCs w:val="28"/>
                                    </w:rPr>
                                  </w:pPr>
                                  <w:r w:rsidRPr="00435A30">
                                    <w:rPr>
                                      <w:b/>
                                      <w:bCs/>
                                      <w:szCs w:val="28"/>
                                    </w:rPr>
                                    <w:t>th</w:t>
                                  </w:r>
                                  <w:r w:rsidRPr="00435A30">
                                    <w:rPr>
                                      <w:szCs w:val="28"/>
                                    </w:rPr>
                                    <w:t>ey</w:t>
                                  </w:r>
                                  <w:r w:rsidRPr="00435A30">
                                    <w:rPr>
                                      <w:b/>
                                      <w:bCs/>
                                      <w:color w:val="000000" w:themeColor="text1"/>
                                      <w:szCs w:val="28"/>
                                    </w:rPr>
                                    <w:t xml:space="preserve"> </w:t>
                                  </w:r>
                                </w:p>
                              </w:tc>
                              <w:tc>
                                <w:tcPr>
                                  <w:tcW w:w="2338" w:type="dxa"/>
                                  <w:vAlign w:val="center"/>
                                </w:tcPr>
                                <w:p w14:paraId="01675F44" w14:textId="77777777" w:rsidR="00D142D1" w:rsidRPr="00435A30" w:rsidRDefault="00D142D1" w:rsidP="001E0733">
                                  <w:pPr>
                                    <w:jc w:val="center"/>
                                    <w:rPr>
                                      <w:szCs w:val="28"/>
                                    </w:rPr>
                                  </w:pPr>
                                  <w:r w:rsidRPr="00435A30">
                                    <w:rPr>
                                      <w:b/>
                                      <w:bCs/>
                                      <w:color w:val="000000" w:themeColor="text1"/>
                                      <w:szCs w:val="28"/>
                                    </w:rPr>
                                    <w:t>th</w:t>
                                  </w:r>
                                  <w:r w:rsidRPr="00435A30">
                                    <w:rPr>
                                      <w:color w:val="000000" w:themeColor="text1"/>
                                      <w:szCs w:val="28"/>
                                    </w:rPr>
                                    <w:t>en</w:t>
                                  </w:r>
                                </w:p>
                              </w:tc>
                            </w:tr>
                            <w:tr w:rsidR="00D142D1" w14:paraId="3E21DB08" w14:textId="77777777" w:rsidTr="00933A24">
                              <w:trPr>
                                <w:trHeight w:val="454"/>
                              </w:trPr>
                              <w:tc>
                                <w:tcPr>
                                  <w:tcW w:w="2337" w:type="dxa"/>
                                  <w:vAlign w:val="center"/>
                                </w:tcPr>
                                <w:p w14:paraId="23558F39" w14:textId="77777777" w:rsidR="00D142D1" w:rsidRPr="00435A30" w:rsidRDefault="00D142D1" w:rsidP="001E0733">
                                  <w:pPr>
                                    <w:jc w:val="center"/>
                                    <w:rPr>
                                      <w:szCs w:val="28"/>
                                    </w:rPr>
                                  </w:pPr>
                                </w:p>
                              </w:tc>
                              <w:tc>
                                <w:tcPr>
                                  <w:tcW w:w="2338" w:type="dxa"/>
                                  <w:vAlign w:val="center"/>
                                </w:tcPr>
                                <w:p w14:paraId="24644F4E" w14:textId="77777777" w:rsidR="00D142D1" w:rsidRPr="00435A30" w:rsidRDefault="00D142D1" w:rsidP="001E0733">
                                  <w:pPr>
                                    <w:jc w:val="center"/>
                                    <w:rPr>
                                      <w:szCs w:val="28"/>
                                    </w:rPr>
                                  </w:pPr>
                                  <w:r w:rsidRPr="00435A30">
                                    <w:rPr>
                                      <w:b/>
                                      <w:bCs/>
                                      <w:szCs w:val="28"/>
                                    </w:rPr>
                                    <w:t>th</w:t>
                                  </w:r>
                                  <w:r w:rsidRPr="00435A30">
                                    <w:rPr>
                                      <w:szCs w:val="28"/>
                                    </w:rPr>
                                    <w:t>irty</w:t>
                                  </w:r>
                                </w:p>
                              </w:tc>
                              <w:tc>
                                <w:tcPr>
                                  <w:tcW w:w="2337" w:type="dxa"/>
                                  <w:vAlign w:val="center"/>
                                </w:tcPr>
                                <w:p w14:paraId="374335C2" w14:textId="77777777" w:rsidR="00D142D1" w:rsidRPr="00435A30" w:rsidRDefault="00D142D1" w:rsidP="001E0733">
                                  <w:pPr>
                                    <w:jc w:val="center"/>
                                    <w:rPr>
                                      <w:szCs w:val="28"/>
                                    </w:rPr>
                                  </w:pPr>
                                  <w:r w:rsidRPr="00435A30">
                                    <w:rPr>
                                      <w:b/>
                                      <w:bCs/>
                                      <w:color w:val="000000" w:themeColor="text1"/>
                                      <w:szCs w:val="28"/>
                                    </w:rPr>
                                    <w:t>th</w:t>
                                  </w:r>
                                  <w:r w:rsidRPr="00435A30">
                                    <w:rPr>
                                      <w:color w:val="000000" w:themeColor="text1"/>
                                      <w:szCs w:val="28"/>
                                    </w:rPr>
                                    <w:t>em</w:t>
                                  </w:r>
                                </w:p>
                              </w:tc>
                              <w:tc>
                                <w:tcPr>
                                  <w:tcW w:w="2338" w:type="dxa"/>
                                  <w:vAlign w:val="center"/>
                                </w:tcPr>
                                <w:p w14:paraId="287225D3" w14:textId="77777777" w:rsidR="00D142D1" w:rsidRPr="00435A30" w:rsidRDefault="00D142D1" w:rsidP="001E0733">
                                  <w:pPr>
                                    <w:jc w:val="center"/>
                                    <w:rPr>
                                      <w:szCs w:val="28"/>
                                    </w:rPr>
                                  </w:pPr>
                                  <w:r w:rsidRPr="00435A30">
                                    <w:rPr>
                                      <w:b/>
                                      <w:bCs/>
                                      <w:color w:val="000000" w:themeColor="text1"/>
                                      <w:szCs w:val="28"/>
                                    </w:rPr>
                                    <w:t>th</w:t>
                                  </w:r>
                                  <w:r w:rsidRPr="00435A30">
                                    <w:rPr>
                                      <w:color w:val="000000" w:themeColor="text1"/>
                                      <w:szCs w:val="28"/>
                                    </w:rPr>
                                    <w:t>is</w:t>
                                  </w:r>
                                </w:p>
                              </w:tc>
                            </w:tr>
                          </w:tbl>
                          <w:p w14:paraId="33DC9168" w14:textId="77777777" w:rsidR="00D142D1" w:rsidRDefault="00D142D1" w:rsidP="00D142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2C3ED" id="_x0000_t202" coordsize="21600,21600" o:spt="202" path="m,l,21600r21600,l21600,xe">
                <v:stroke joinstyle="miter"/>
                <v:path gradientshapeok="t" o:connecttype="rect"/>
              </v:shapetype>
              <v:shape id="Text Box 1351487840" o:spid="_x0000_s1105" type="#_x0000_t202" style="position:absolute;margin-left:0;margin-top:5pt;width:480pt;height:428.5pt;z-index:253963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QLPAIAAIYEAAAOAAAAZHJzL2Uyb0RvYy54bWysVE1v2zAMvQ/YfxB0X+xkTrYacYo0RYYB&#10;QVsgHXqWZTk2JouapMTOfv0o2flou9MwGJApPfqJfCQ9v+0aSQ7C2BpURsejmBKhOBS12mX0x/P6&#10;01dKrGOqYBKUyOhRWHq7+Phh3upUTKACWQhDkETZtNUZrZzTaRRZXomG2RFooRAswTTM4dbsosKw&#10;FtkbGU3ieBa1YAptgAtr8fS+B+ki8Jel4O6xLK1wRGYUY3NhNWHN/Rot5izdGaarmg9hsH+IomG1&#10;wkvPVPfMMbI39TuqpuYGLJRuxKGJoCxrLkIOmM04fpPNtmJahFxQHKvPMtn/R8sfDlv9ZIjr7qDD&#10;AnpBWm1Ti4c+n640jX9jpARxlPB4lk10jnA8nMU3szhGiCM2TZLJeJp4nujyuTbWfRPQEG9k1GBd&#10;glzssLGudz25+NssyLpY11KGjdnlK2nIgWEN13f+GdhfuUlFWozl8zQOzK8wz32myCXjP98zYLRS&#10;YdCX7L3lurwjdZHRZHKSJofiiIoZ6JvJar6ukX/DrHtiBrsHlcCJcI+4lBIwKBgsSiowv/927v2x&#10;qIhS0mI3ZtT+2jMjKJHfFZb7Zpwkvn3DJpl+meDGXCP5NaL2zQpQrDHOnubB9P5OnszSQPOCg7P0&#10;tyLEFMe7M+pO5sr1M4KDx8VyGZywYTVzG7XV3FP70nhdn7sXZvRQWIc98QCnvmXpm/r2vv5LBcu9&#10;g7IOxfdC96oO+mOzh/YZBtNP0/U+eF1+H4s/AAAA//8DAFBLAwQUAAYACAAAACEAT4gwMdsAAAAH&#10;AQAADwAAAGRycy9kb3ducmV2LnhtbEyPy07DMBBF90j8gzVI7KgNoqENcSoEQmzYtDy6ncZDEjUe&#10;h9htwt8zXcFqHnd075liNflOHWmIbWAL1zMDirgKruXawvvb89UCVEzIDrvAZOGHIqzK87MCcxdG&#10;XtNxk2olJhxztNCk1Odax6ohj3EWemLRvsLgMck41NoNOIq57/SNMZn22LIkNNjTY0PVfnPwEoJj&#10;4z7cVvfz79eXp312O/9cB2svL6aHe1CJpvR3DCd8QYdSmHbhwC6qzoI8kmRrpIq6zE7NzsIiuzOg&#10;y0L/5y9/AQAA//8DAFBLAQItABQABgAIAAAAIQC2gziS/gAAAOEBAAATAAAAAAAAAAAAAAAAAAAA&#10;AABbQ29udGVudF9UeXBlc10ueG1sUEsBAi0AFAAGAAgAAAAhADj9If/WAAAAlAEAAAsAAAAAAAAA&#10;AAAAAAAALwEAAF9yZWxzLy5yZWxzUEsBAi0AFAAGAAgAAAAhAI9MtAs8AgAAhgQAAA4AAAAAAAAA&#10;AAAAAAAALgIAAGRycy9lMm9Eb2MueG1sUEsBAi0AFAAGAAgAAAAhAE+IMDHbAAAABwEAAA8AAAAA&#10;AAAAAAAAAAAAlgQAAGRycy9kb3ducmV2LnhtbFBLBQYAAAAABAAEAPMAAACeBQAAAAA=&#10;" fillcolor="#fbfbfb" strokeweight=".5pt">
                <v:textbox>
                  <w:txbxContent>
                    <w:p w14:paraId="076CCC9D" w14:textId="32266F5C" w:rsidR="00D142D1" w:rsidRPr="00942834" w:rsidRDefault="00D9710E" w:rsidP="00D142D1">
                      <w:pPr>
                        <w:rPr>
                          <w:rFonts w:cstheme="minorHAnsi"/>
                          <w:b/>
                          <w:bCs/>
                          <w:sz w:val="32"/>
                          <w:szCs w:val="32"/>
                          <w:lang w:val="en-US"/>
                        </w:rPr>
                      </w:pPr>
                      <w:r>
                        <w:rPr>
                          <w:rFonts w:cstheme="minorHAnsi"/>
                          <w:b/>
                          <w:bCs/>
                          <w:sz w:val="32"/>
                          <w:szCs w:val="32"/>
                          <w:lang w:val="en-US"/>
                        </w:rPr>
                        <w:t xml:space="preserve">  </w:t>
                      </w:r>
                      <w:r w:rsidR="00D142D1" w:rsidRPr="00942834">
                        <w:rPr>
                          <w:rFonts w:cstheme="minorHAnsi"/>
                          <w:b/>
                          <w:bCs/>
                          <w:sz w:val="32"/>
                          <w:szCs w:val="32"/>
                          <w:lang w:val="en-US"/>
                        </w:rPr>
                        <w:t xml:space="preserve">Pronunciation </w:t>
                      </w:r>
                      <w:proofErr w:type="spellStart"/>
                      <w:r w:rsidR="00D142D1" w:rsidRPr="00942834">
                        <w:rPr>
                          <w:rFonts w:cstheme="minorHAnsi"/>
                          <w:b/>
                          <w:bCs/>
                          <w:i/>
                          <w:iCs/>
                          <w:sz w:val="32"/>
                          <w:szCs w:val="32"/>
                          <w:lang w:val="en-US"/>
                        </w:rPr>
                        <w:t>th</w:t>
                      </w:r>
                      <w:proofErr w:type="spellEnd"/>
                    </w:p>
                    <w:p w14:paraId="73F26438" w14:textId="77777777" w:rsidR="00D142D1" w:rsidRPr="00F3236B" w:rsidRDefault="00D142D1" w:rsidP="00D142D1">
                      <w:pPr>
                        <w:spacing w:after="0" w:line="240" w:lineRule="auto"/>
                      </w:pPr>
                      <w:r w:rsidRPr="00F3236B">
                        <w:t xml:space="preserve">The letters </w:t>
                      </w:r>
                      <w:proofErr w:type="spellStart"/>
                      <w:r w:rsidRPr="00F3236B">
                        <w:rPr>
                          <w:b/>
                        </w:rPr>
                        <w:t>th</w:t>
                      </w:r>
                      <w:proofErr w:type="spellEnd"/>
                      <w:r w:rsidRPr="00F3236B">
                        <w:t xml:space="preserve"> make two different sounds:</w:t>
                      </w:r>
                    </w:p>
                    <w:p w14:paraId="34FBB999" w14:textId="77777777" w:rsidR="00D142D1" w:rsidRPr="00AA3A4E" w:rsidRDefault="00D142D1" w:rsidP="00D142D1">
                      <w:pPr>
                        <w:pStyle w:val="ListParagraph"/>
                        <w:numPr>
                          <w:ilvl w:val="0"/>
                          <w:numId w:val="82"/>
                        </w:numPr>
                        <w:spacing w:after="200" w:line="240" w:lineRule="auto"/>
                        <w:ind w:hanging="366"/>
                        <w:rPr>
                          <w:color w:val="000000" w:themeColor="text1"/>
                          <w:sz w:val="28"/>
                        </w:rPr>
                      </w:pPr>
                      <w:r w:rsidRPr="00F3236B">
                        <w:rPr>
                          <w:sz w:val="28"/>
                        </w:rPr>
                        <w:t xml:space="preserve">Unvoiced </w:t>
                      </w:r>
                      <w:r w:rsidRPr="00AA3A4E">
                        <w:rPr>
                          <w:color w:val="000000" w:themeColor="text1"/>
                          <w:sz w:val="28"/>
                        </w:rPr>
                        <w:t xml:space="preserve">as in </w:t>
                      </w:r>
                      <w:r w:rsidRPr="00AA3A4E">
                        <w:rPr>
                          <w:b/>
                          <w:color w:val="000000" w:themeColor="text1"/>
                          <w:sz w:val="28"/>
                        </w:rPr>
                        <w:t>Th</w:t>
                      </w:r>
                      <w:r w:rsidRPr="00AA3A4E">
                        <w:rPr>
                          <w:bCs/>
                          <w:color w:val="000000" w:themeColor="text1"/>
                          <w:sz w:val="28"/>
                        </w:rPr>
                        <w:t xml:space="preserve">ursday, </w:t>
                      </w:r>
                      <w:r w:rsidRPr="00AA3A4E">
                        <w:rPr>
                          <w:b/>
                          <w:color w:val="000000" w:themeColor="text1"/>
                          <w:sz w:val="28"/>
                        </w:rPr>
                        <w:t>th</w:t>
                      </w:r>
                      <w:r w:rsidRPr="00AA3A4E">
                        <w:rPr>
                          <w:bCs/>
                          <w:color w:val="000000" w:themeColor="text1"/>
                          <w:sz w:val="28"/>
                        </w:rPr>
                        <w:t xml:space="preserve">ree, </w:t>
                      </w:r>
                      <w:r w:rsidRPr="00AA3A4E">
                        <w:rPr>
                          <w:b/>
                          <w:color w:val="000000" w:themeColor="text1"/>
                          <w:sz w:val="28"/>
                        </w:rPr>
                        <w:t>th</w:t>
                      </w:r>
                      <w:r w:rsidRPr="00AA3A4E">
                        <w:rPr>
                          <w:bCs/>
                          <w:color w:val="000000" w:themeColor="text1"/>
                          <w:sz w:val="28"/>
                        </w:rPr>
                        <w:t>anks</w:t>
                      </w:r>
                      <w:r w:rsidRPr="00AA3A4E">
                        <w:rPr>
                          <w:color w:val="000000" w:themeColor="text1"/>
                          <w:sz w:val="28"/>
                        </w:rPr>
                        <w:t xml:space="preserve"> </w:t>
                      </w:r>
                    </w:p>
                    <w:p w14:paraId="380BE2CC" w14:textId="77777777" w:rsidR="00D142D1" w:rsidRPr="00AA3A4E" w:rsidRDefault="00D142D1" w:rsidP="00D142D1">
                      <w:pPr>
                        <w:pStyle w:val="ListParagraph"/>
                        <w:numPr>
                          <w:ilvl w:val="0"/>
                          <w:numId w:val="82"/>
                        </w:numPr>
                        <w:spacing w:after="0" w:line="240" w:lineRule="auto"/>
                        <w:ind w:hanging="366"/>
                        <w:rPr>
                          <w:color w:val="000000" w:themeColor="text1"/>
                          <w:sz w:val="28"/>
                        </w:rPr>
                      </w:pPr>
                      <w:r w:rsidRPr="00AA3A4E">
                        <w:rPr>
                          <w:color w:val="000000" w:themeColor="text1"/>
                          <w:sz w:val="28"/>
                        </w:rPr>
                        <w:t xml:space="preserve">Voiced as in </w:t>
                      </w:r>
                      <w:r w:rsidRPr="00AA3A4E">
                        <w:rPr>
                          <w:b/>
                          <w:bCs/>
                          <w:color w:val="000000" w:themeColor="text1"/>
                          <w:sz w:val="28"/>
                        </w:rPr>
                        <w:t>th</w:t>
                      </w:r>
                      <w:r w:rsidRPr="00AA3A4E">
                        <w:rPr>
                          <w:color w:val="000000" w:themeColor="text1"/>
                          <w:sz w:val="28"/>
                        </w:rPr>
                        <w:t xml:space="preserve">e, </w:t>
                      </w:r>
                      <w:r w:rsidRPr="00AA3A4E">
                        <w:rPr>
                          <w:b/>
                          <w:bCs/>
                          <w:color w:val="000000" w:themeColor="text1"/>
                          <w:sz w:val="28"/>
                        </w:rPr>
                        <w:t>th</w:t>
                      </w:r>
                      <w:r w:rsidRPr="00AA3A4E">
                        <w:rPr>
                          <w:color w:val="000000" w:themeColor="text1"/>
                          <w:sz w:val="28"/>
                        </w:rPr>
                        <w:t>en, mo</w:t>
                      </w:r>
                      <w:r w:rsidRPr="00AA3A4E">
                        <w:rPr>
                          <w:b/>
                          <w:bCs/>
                          <w:color w:val="000000" w:themeColor="text1"/>
                          <w:sz w:val="28"/>
                        </w:rPr>
                        <w:t>th</w:t>
                      </w:r>
                      <w:r w:rsidRPr="00AA3A4E">
                        <w:rPr>
                          <w:color w:val="000000" w:themeColor="text1"/>
                          <w:sz w:val="28"/>
                        </w:rPr>
                        <w:t>er.</w:t>
                      </w:r>
                    </w:p>
                    <w:p w14:paraId="3B087923" w14:textId="77777777" w:rsidR="00D142D1" w:rsidRPr="00AA3A4E" w:rsidRDefault="00D142D1" w:rsidP="00D142D1">
                      <w:pPr>
                        <w:pStyle w:val="ListParagraph"/>
                        <w:spacing w:after="0" w:line="240" w:lineRule="auto"/>
                        <w:ind w:left="792"/>
                        <w:rPr>
                          <w:color w:val="000000" w:themeColor="text1"/>
                          <w:sz w:val="28"/>
                        </w:rPr>
                      </w:pPr>
                    </w:p>
                    <w:p w14:paraId="4F1C0310" w14:textId="77777777" w:rsidR="00D142D1" w:rsidRPr="00AA3A4E" w:rsidRDefault="00D142D1" w:rsidP="00D142D1">
                      <w:pPr>
                        <w:spacing w:after="0" w:line="240" w:lineRule="auto"/>
                        <w:rPr>
                          <w:color w:val="000000" w:themeColor="text1"/>
                          <w:sz w:val="8"/>
                          <w:szCs w:val="8"/>
                        </w:rPr>
                      </w:pPr>
                      <w:r w:rsidRPr="00AA3A4E">
                        <w:rPr>
                          <w:color w:val="000000" w:themeColor="text1"/>
                        </w:rPr>
                        <w:t>Both sounds are made by separating the top and bottom teeth with the tip of the tongue</w:t>
                      </w:r>
                      <w:r>
                        <w:rPr>
                          <w:color w:val="000000" w:themeColor="text1"/>
                        </w:rPr>
                        <w:t>. B</w:t>
                      </w:r>
                      <w:r w:rsidRPr="00AA3A4E">
                        <w:rPr>
                          <w:color w:val="000000" w:themeColor="text1"/>
                        </w:rPr>
                        <w:t>low air through the small gap over the tongue.</w:t>
                      </w:r>
                      <w:r w:rsidRPr="00AA3A4E">
                        <w:rPr>
                          <w:color w:val="000000" w:themeColor="text1"/>
                        </w:rPr>
                        <w:br/>
                      </w:r>
                    </w:p>
                    <w:p w14:paraId="00AE645E" w14:textId="77777777" w:rsidR="00D142D1" w:rsidRPr="001B0D1E" w:rsidRDefault="00D142D1" w:rsidP="00D142D1">
                      <w:pPr>
                        <w:pStyle w:val="ListParagraph"/>
                        <w:numPr>
                          <w:ilvl w:val="0"/>
                          <w:numId w:val="101"/>
                        </w:numPr>
                        <w:spacing w:after="0" w:line="240" w:lineRule="auto"/>
                        <w:rPr>
                          <w:sz w:val="8"/>
                          <w:szCs w:val="8"/>
                        </w:rPr>
                      </w:pPr>
                      <w:r w:rsidRPr="001B0D1E">
                        <w:rPr>
                          <w:color w:val="000000" w:themeColor="text1"/>
                          <w:sz w:val="28"/>
                          <w:szCs w:val="28"/>
                        </w:rPr>
                        <w:t xml:space="preserve">The unvoiced sound as in </w:t>
                      </w:r>
                      <w:r w:rsidRPr="001B0D1E">
                        <w:rPr>
                          <w:b/>
                          <w:color w:val="000000" w:themeColor="text1"/>
                          <w:sz w:val="28"/>
                          <w:szCs w:val="28"/>
                        </w:rPr>
                        <w:t>Th</w:t>
                      </w:r>
                      <w:r w:rsidRPr="001B0D1E">
                        <w:rPr>
                          <w:bCs/>
                          <w:color w:val="000000" w:themeColor="text1"/>
                          <w:sz w:val="28"/>
                          <w:szCs w:val="28"/>
                        </w:rPr>
                        <w:t>ursday</w:t>
                      </w:r>
                      <w:r w:rsidRPr="001B0D1E">
                        <w:rPr>
                          <w:b/>
                          <w:color w:val="000000" w:themeColor="text1"/>
                          <w:sz w:val="28"/>
                          <w:szCs w:val="28"/>
                        </w:rPr>
                        <w:t xml:space="preserve"> </w:t>
                      </w:r>
                      <w:r w:rsidRPr="001B0D1E">
                        <w:rPr>
                          <w:color w:val="000000" w:themeColor="text1"/>
                          <w:sz w:val="28"/>
                          <w:szCs w:val="28"/>
                        </w:rPr>
                        <w:t xml:space="preserve">is made by simply blowing </w:t>
                      </w:r>
                      <w:r w:rsidRPr="001B0D1E">
                        <w:rPr>
                          <w:sz w:val="28"/>
                          <w:szCs w:val="28"/>
                        </w:rPr>
                        <w:t>air. Demonstrate by saying the word into the palm of the hand to feel the airflow.</w:t>
                      </w:r>
                      <w:r w:rsidRPr="00F3236B">
                        <w:br/>
                      </w:r>
                    </w:p>
                    <w:p w14:paraId="3D4D1EAC" w14:textId="77777777" w:rsidR="00D142D1" w:rsidRPr="001B0D1E" w:rsidRDefault="00D142D1" w:rsidP="00D142D1">
                      <w:pPr>
                        <w:pStyle w:val="ListParagraph"/>
                        <w:numPr>
                          <w:ilvl w:val="0"/>
                          <w:numId w:val="101"/>
                        </w:numPr>
                        <w:spacing w:after="0" w:line="240" w:lineRule="auto"/>
                        <w:rPr>
                          <w:sz w:val="28"/>
                          <w:szCs w:val="28"/>
                        </w:rPr>
                      </w:pPr>
                      <w:r w:rsidRPr="001B0D1E">
                        <w:rPr>
                          <w:sz w:val="28"/>
                          <w:szCs w:val="28"/>
                        </w:rPr>
                        <w:t xml:space="preserve">The voiced sound as in </w:t>
                      </w:r>
                      <w:r w:rsidRPr="001B0D1E">
                        <w:rPr>
                          <w:b/>
                          <w:sz w:val="28"/>
                          <w:szCs w:val="28"/>
                        </w:rPr>
                        <w:t>th</w:t>
                      </w:r>
                      <w:r w:rsidRPr="001B0D1E">
                        <w:rPr>
                          <w:bCs/>
                          <w:sz w:val="28"/>
                          <w:szCs w:val="28"/>
                        </w:rPr>
                        <w:t xml:space="preserve">e </w:t>
                      </w:r>
                      <w:r w:rsidRPr="001B0D1E">
                        <w:rPr>
                          <w:sz w:val="28"/>
                          <w:szCs w:val="28"/>
                        </w:rPr>
                        <w:t xml:space="preserve">is made with the addition of the voice and vocal </w:t>
                      </w:r>
                      <w:proofErr w:type="gramStart"/>
                      <w:r w:rsidRPr="001B0D1E">
                        <w:rPr>
                          <w:sz w:val="28"/>
                          <w:szCs w:val="28"/>
                        </w:rPr>
                        <w:t>chords</w:t>
                      </w:r>
                      <w:proofErr w:type="gramEnd"/>
                      <w:r w:rsidRPr="001B0D1E">
                        <w:rPr>
                          <w:sz w:val="28"/>
                          <w:szCs w:val="28"/>
                        </w:rPr>
                        <w:t>. Demonstrate by placing the palm over the throat to feel the vibrations.</w:t>
                      </w:r>
                    </w:p>
                    <w:p w14:paraId="529E92FD" w14:textId="77777777" w:rsidR="00D142D1" w:rsidRPr="00F3236B" w:rsidRDefault="00D142D1" w:rsidP="00D142D1">
                      <w:pPr>
                        <w:spacing w:after="0" w:line="240" w:lineRule="auto"/>
                        <w:rPr>
                          <w:sz w:val="8"/>
                          <w:szCs w:val="6"/>
                        </w:rPr>
                      </w:pPr>
                    </w:p>
                    <w:p w14:paraId="2879C56F" w14:textId="77777777" w:rsidR="00D142D1" w:rsidRDefault="00D142D1" w:rsidP="00D142D1">
                      <w:pPr>
                        <w:spacing w:after="0" w:line="240" w:lineRule="auto"/>
                        <w:rPr>
                          <w:szCs w:val="24"/>
                        </w:rPr>
                      </w:pPr>
                      <w:r>
                        <w:rPr>
                          <w:szCs w:val="24"/>
                        </w:rPr>
                        <w:t xml:space="preserve">Teach the </w:t>
                      </w:r>
                      <w:proofErr w:type="spellStart"/>
                      <w:r w:rsidRPr="00F3236B">
                        <w:rPr>
                          <w:b/>
                          <w:bCs/>
                          <w:szCs w:val="24"/>
                        </w:rPr>
                        <w:t>th</w:t>
                      </w:r>
                      <w:proofErr w:type="spellEnd"/>
                      <w:r w:rsidRPr="00F3236B">
                        <w:rPr>
                          <w:szCs w:val="24"/>
                        </w:rPr>
                        <w:t xml:space="preserve"> word</w:t>
                      </w:r>
                      <w:r>
                        <w:rPr>
                          <w:szCs w:val="24"/>
                        </w:rPr>
                        <w:t>s</w:t>
                      </w:r>
                      <w:r w:rsidRPr="00F3236B">
                        <w:rPr>
                          <w:szCs w:val="24"/>
                        </w:rPr>
                        <w:t xml:space="preserve"> listed below</w:t>
                      </w:r>
                      <w:r>
                        <w:rPr>
                          <w:szCs w:val="24"/>
                        </w:rPr>
                        <w:t xml:space="preserve"> as they arise</w:t>
                      </w:r>
                      <w:r w:rsidRPr="00F3236B">
                        <w:rPr>
                          <w:szCs w:val="24"/>
                        </w:rPr>
                        <w:t xml:space="preserve">, </w:t>
                      </w:r>
                      <w:r>
                        <w:rPr>
                          <w:szCs w:val="24"/>
                        </w:rPr>
                        <w:t xml:space="preserve">beginning with </w:t>
                      </w:r>
                      <w:r w:rsidRPr="00AA3A4E">
                        <w:rPr>
                          <w:i/>
                          <w:iCs/>
                          <w:szCs w:val="24"/>
                        </w:rPr>
                        <w:t>Thursday</w:t>
                      </w:r>
                      <w:r>
                        <w:rPr>
                          <w:szCs w:val="24"/>
                        </w:rPr>
                        <w:t xml:space="preserve"> </w:t>
                      </w:r>
                      <w:r w:rsidRPr="00F3236B">
                        <w:rPr>
                          <w:szCs w:val="24"/>
                        </w:rPr>
                        <w:t xml:space="preserve">and </w:t>
                      </w:r>
                      <w:r>
                        <w:rPr>
                          <w:szCs w:val="24"/>
                        </w:rPr>
                        <w:t xml:space="preserve">other unvoiced </w:t>
                      </w:r>
                      <w:proofErr w:type="spellStart"/>
                      <w:r w:rsidRPr="00AA3A4E">
                        <w:rPr>
                          <w:i/>
                          <w:iCs/>
                          <w:szCs w:val="24"/>
                        </w:rPr>
                        <w:t>th</w:t>
                      </w:r>
                      <w:proofErr w:type="spellEnd"/>
                      <w:r>
                        <w:rPr>
                          <w:szCs w:val="24"/>
                        </w:rPr>
                        <w:t xml:space="preserve"> words.</w:t>
                      </w:r>
                      <w:r w:rsidRPr="00F3236B">
                        <w:rPr>
                          <w:szCs w:val="24"/>
                        </w:rPr>
                        <w:t xml:space="preserve"> </w:t>
                      </w:r>
                    </w:p>
                    <w:p w14:paraId="6297FEC6" w14:textId="77777777" w:rsidR="00D142D1" w:rsidRPr="00F3236B" w:rsidRDefault="00D142D1" w:rsidP="00D142D1">
                      <w:pPr>
                        <w:spacing w:after="0" w:line="240" w:lineRule="auto"/>
                        <w:rPr>
                          <w:sz w:val="32"/>
                          <w:szCs w:val="24"/>
                        </w:rPr>
                      </w:pPr>
                    </w:p>
                    <w:tbl>
                      <w:tblPr>
                        <w:tblStyle w:val="TableGrid"/>
                        <w:tblW w:w="0" w:type="auto"/>
                        <w:tblLook w:val="04A0" w:firstRow="1" w:lastRow="0" w:firstColumn="1" w:lastColumn="0" w:noHBand="0" w:noVBand="1"/>
                      </w:tblPr>
                      <w:tblGrid>
                        <w:gridCol w:w="2329"/>
                        <w:gridCol w:w="2328"/>
                        <w:gridCol w:w="2325"/>
                        <w:gridCol w:w="2325"/>
                      </w:tblGrid>
                      <w:tr w:rsidR="00D142D1" w14:paraId="65D02690" w14:textId="77777777" w:rsidTr="00933A24">
                        <w:trPr>
                          <w:trHeight w:val="454"/>
                        </w:trPr>
                        <w:tc>
                          <w:tcPr>
                            <w:tcW w:w="4675" w:type="dxa"/>
                            <w:gridSpan w:val="2"/>
                            <w:shd w:val="clear" w:color="auto" w:fill="DEEAF6" w:themeFill="accent5" w:themeFillTint="33"/>
                            <w:vAlign w:val="center"/>
                          </w:tcPr>
                          <w:p w14:paraId="7C15EEC2" w14:textId="77777777" w:rsidR="00D142D1" w:rsidRPr="00435A30" w:rsidRDefault="00D142D1" w:rsidP="001E0733">
                            <w:pPr>
                              <w:jc w:val="center"/>
                              <w:rPr>
                                <w:b/>
                                <w:szCs w:val="44"/>
                              </w:rPr>
                            </w:pPr>
                            <w:proofErr w:type="spellStart"/>
                            <w:r w:rsidRPr="00435A30">
                              <w:rPr>
                                <w:b/>
                                <w:szCs w:val="44"/>
                              </w:rPr>
                              <w:t>th</w:t>
                            </w:r>
                            <w:proofErr w:type="spellEnd"/>
                            <w:r w:rsidRPr="00435A30">
                              <w:rPr>
                                <w:b/>
                                <w:szCs w:val="44"/>
                              </w:rPr>
                              <w:tab/>
                              <w:t xml:space="preserve"> unvoiced</w:t>
                            </w:r>
                          </w:p>
                        </w:tc>
                        <w:tc>
                          <w:tcPr>
                            <w:tcW w:w="4675" w:type="dxa"/>
                            <w:gridSpan w:val="2"/>
                            <w:shd w:val="clear" w:color="auto" w:fill="DEEAF6" w:themeFill="accent5" w:themeFillTint="33"/>
                            <w:vAlign w:val="center"/>
                          </w:tcPr>
                          <w:p w14:paraId="707579D7" w14:textId="77777777" w:rsidR="00D142D1" w:rsidRPr="00435A30" w:rsidRDefault="00D142D1" w:rsidP="001E0733">
                            <w:pPr>
                              <w:jc w:val="center"/>
                              <w:rPr>
                                <w:b/>
                                <w:szCs w:val="44"/>
                              </w:rPr>
                            </w:pPr>
                            <w:proofErr w:type="spellStart"/>
                            <w:r w:rsidRPr="00435A30">
                              <w:rPr>
                                <w:b/>
                                <w:szCs w:val="44"/>
                              </w:rPr>
                              <w:t>th</w:t>
                            </w:r>
                            <w:proofErr w:type="spellEnd"/>
                            <w:r w:rsidRPr="00435A30">
                              <w:rPr>
                                <w:b/>
                                <w:szCs w:val="44"/>
                              </w:rPr>
                              <w:t xml:space="preserve"> </w:t>
                            </w:r>
                            <w:r w:rsidRPr="00435A30">
                              <w:rPr>
                                <w:b/>
                                <w:szCs w:val="44"/>
                              </w:rPr>
                              <w:tab/>
                              <w:t>voiced</w:t>
                            </w:r>
                          </w:p>
                        </w:tc>
                      </w:tr>
                      <w:tr w:rsidR="00D142D1" w14:paraId="6DBB3CEE" w14:textId="77777777" w:rsidTr="00933A24">
                        <w:trPr>
                          <w:trHeight w:val="454"/>
                        </w:trPr>
                        <w:tc>
                          <w:tcPr>
                            <w:tcW w:w="2337" w:type="dxa"/>
                            <w:vAlign w:val="center"/>
                          </w:tcPr>
                          <w:p w14:paraId="7D644D15" w14:textId="77777777" w:rsidR="00D142D1" w:rsidRPr="00435A30" w:rsidRDefault="00D142D1" w:rsidP="001E0733">
                            <w:pPr>
                              <w:jc w:val="center"/>
                              <w:rPr>
                                <w:szCs w:val="28"/>
                              </w:rPr>
                            </w:pPr>
                            <w:r w:rsidRPr="00435A30">
                              <w:rPr>
                                <w:b/>
                                <w:bCs/>
                                <w:color w:val="000000" w:themeColor="text1"/>
                                <w:szCs w:val="28"/>
                              </w:rPr>
                              <w:t>Th</w:t>
                            </w:r>
                            <w:r w:rsidRPr="00435A30">
                              <w:rPr>
                                <w:color w:val="000000" w:themeColor="text1"/>
                                <w:szCs w:val="28"/>
                              </w:rPr>
                              <w:t>ursday</w:t>
                            </w:r>
                            <w:r w:rsidRPr="00435A30">
                              <w:rPr>
                                <w:b/>
                                <w:bCs/>
                                <w:color w:val="000000" w:themeColor="text1"/>
                                <w:szCs w:val="28"/>
                              </w:rPr>
                              <w:t xml:space="preserve"> </w:t>
                            </w:r>
                          </w:p>
                        </w:tc>
                        <w:tc>
                          <w:tcPr>
                            <w:tcW w:w="2338" w:type="dxa"/>
                            <w:vAlign w:val="center"/>
                          </w:tcPr>
                          <w:p w14:paraId="0BEE189E" w14:textId="77777777" w:rsidR="00D142D1" w:rsidRPr="00435A30" w:rsidRDefault="00D142D1" w:rsidP="001E0733">
                            <w:pPr>
                              <w:jc w:val="center"/>
                              <w:rPr>
                                <w:szCs w:val="28"/>
                              </w:rPr>
                            </w:pPr>
                            <w:r w:rsidRPr="00435A30">
                              <w:rPr>
                                <w:b/>
                                <w:bCs/>
                                <w:color w:val="000000" w:themeColor="text1"/>
                                <w:szCs w:val="28"/>
                              </w:rPr>
                              <w:t>th</w:t>
                            </w:r>
                            <w:r w:rsidRPr="00435A30">
                              <w:rPr>
                                <w:color w:val="000000" w:themeColor="text1"/>
                                <w:szCs w:val="28"/>
                              </w:rPr>
                              <w:t>ree</w:t>
                            </w:r>
                          </w:p>
                        </w:tc>
                        <w:tc>
                          <w:tcPr>
                            <w:tcW w:w="2337" w:type="dxa"/>
                            <w:vAlign w:val="center"/>
                          </w:tcPr>
                          <w:p w14:paraId="48330DC9" w14:textId="77777777" w:rsidR="00D142D1" w:rsidRPr="00435A30" w:rsidRDefault="00D142D1" w:rsidP="001E0733">
                            <w:pPr>
                              <w:jc w:val="center"/>
                              <w:rPr>
                                <w:szCs w:val="28"/>
                              </w:rPr>
                            </w:pPr>
                            <w:r w:rsidRPr="00435A30">
                              <w:rPr>
                                <w:b/>
                                <w:bCs/>
                                <w:color w:val="000000" w:themeColor="text1"/>
                                <w:szCs w:val="28"/>
                              </w:rPr>
                              <w:t>th</w:t>
                            </w:r>
                            <w:r w:rsidRPr="00435A30">
                              <w:rPr>
                                <w:color w:val="000000" w:themeColor="text1"/>
                                <w:szCs w:val="28"/>
                              </w:rPr>
                              <w:t>e</w:t>
                            </w:r>
                          </w:p>
                        </w:tc>
                        <w:tc>
                          <w:tcPr>
                            <w:tcW w:w="2338" w:type="dxa"/>
                            <w:vAlign w:val="center"/>
                          </w:tcPr>
                          <w:p w14:paraId="69A4AE2F" w14:textId="77777777" w:rsidR="00D142D1" w:rsidRPr="00435A30" w:rsidRDefault="00D142D1" w:rsidP="001E0733">
                            <w:pPr>
                              <w:jc w:val="center"/>
                              <w:rPr>
                                <w:szCs w:val="28"/>
                              </w:rPr>
                            </w:pPr>
                            <w:r w:rsidRPr="00435A30">
                              <w:rPr>
                                <w:b/>
                                <w:bCs/>
                                <w:color w:val="000000" w:themeColor="text1"/>
                                <w:szCs w:val="28"/>
                              </w:rPr>
                              <w:t>th</w:t>
                            </w:r>
                            <w:r w:rsidRPr="00435A30">
                              <w:rPr>
                                <w:color w:val="000000" w:themeColor="text1"/>
                                <w:szCs w:val="28"/>
                              </w:rPr>
                              <w:t>at</w:t>
                            </w:r>
                          </w:p>
                        </w:tc>
                      </w:tr>
                      <w:tr w:rsidR="00D142D1" w14:paraId="75BE5F29" w14:textId="77777777" w:rsidTr="00933A24">
                        <w:trPr>
                          <w:trHeight w:val="454"/>
                        </w:trPr>
                        <w:tc>
                          <w:tcPr>
                            <w:tcW w:w="2337" w:type="dxa"/>
                            <w:vAlign w:val="center"/>
                          </w:tcPr>
                          <w:p w14:paraId="431D59F7" w14:textId="77777777" w:rsidR="00D142D1" w:rsidRPr="00435A30" w:rsidRDefault="00D142D1" w:rsidP="001E0733">
                            <w:pPr>
                              <w:jc w:val="center"/>
                              <w:rPr>
                                <w:szCs w:val="28"/>
                              </w:rPr>
                            </w:pPr>
                            <w:r w:rsidRPr="00435A30">
                              <w:rPr>
                                <w:b/>
                                <w:bCs/>
                                <w:color w:val="000000" w:themeColor="text1"/>
                                <w:szCs w:val="28"/>
                              </w:rPr>
                              <w:t>th</w:t>
                            </w:r>
                            <w:r w:rsidRPr="00435A30">
                              <w:rPr>
                                <w:color w:val="000000" w:themeColor="text1"/>
                                <w:szCs w:val="28"/>
                              </w:rPr>
                              <w:t>anks</w:t>
                            </w:r>
                          </w:p>
                        </w:tc>
                        <w:tc>
                          <w:tcPr>
                            <w:tcW w:w="2338" w:type="dxa"/>
                            <w:vAlign w:val="center"/>
                          </w:tcPr>
                          <w:p w14:paraId="58113AF6" w14:textId="77777777" w:rsidR="00D142D1" w:rsidRPr="00435A30" w:rsidRDefault="00D142D1" w:rsidP="001E0733">
                            <w:pPr>
                              <w:jc w:val="center"/>
                              <w:rPr>
                                <w:szCs w:val="28"/>
                              </w:rPr>
                            </w:pPr>
                            <w:r w:rsidRPr="00435A30">
                              <w:rPr>
                                <w:b/>
                                <w:bCs/>
                                <w:color w:val="000000" w:themeColor="text1"/>
                                <w:szCs w:val="28"/>
                              </w:rPr>
                              <w:t>th</w:t>
                            </w:r>
                            <w:r w:rsidRPr="00435A30">
                              <w:rPr>
                                <w:color w:val="000000" w:themeColor="text1"/>
                                <w:szCs w:val="28"/>
                              </w:rPr>
                              <w:t>irteen</w:t>
                            </w:r>
                          </w:p>
                        </w:tc>
                        <w:tc>
                          <w:tcPr>
                            <w:tcW w:w="2337" w:type="dxa"/>
                            <w:vAlign w:val="center"/>
                          </w:tcPr>
                          <w:p w14:paraId="280FCE3A" w14:textId="77777777" w:rsidR="00D142D1" w:rsidRPr="00435A30" w:rsidRDefault="00D142D1" w:rsidP="001E0733">
                            <w:pPr>
                              <w:jc w:val="center"/>
                              <w:rPr>
                                <w:szCs w:val="28"/>
                              </w:rPr>
                            </w:pPr>
                            <w:r w:rsidRPr="00435A30">
                              <w:rPr>
                                <w:b/>
                                <w:bCs/>
                                <w:szCs w:val="28"/>
                              </w:rPr>
                              <w:t>th</w:t>
                            </w:r>
                            <w:r w:rsidRPr="00435A30">
                              <w:rPr>
                                <w:szCs w:val="28"/>
                              </w:rPr>
                              <w:t>ey</w:t>
                            </w:r>
                            <w:r w:rsidRPr="00435A30">
                              <w:rPr>
                                <w:b/>
                                <w:bCs/>
                                <w:color w:val="000000" w:themeColor="text1"/>
                                <w:szCs w:val="28"/>
                              </w:rPr>
                              <w:t xml:space="preserve"> </w:t>
                            </w:r>
                          </w:p>
                        </w:tc>
                        <w:tc>
                          <w:tcPr>
                            <w:tcW w:w="2338" w:type="dxa"/>
                            <w:vAlign w:val="center"/>
                          </w:tcPr>
                          <w:p w14:paraId="01675F44" w14:textId="77777777" w:rsidR="00D142D1" w:rsidRPr="00435A30" w:rsidRDefault="00D142D1" w:rsidP="001E0733">
                            <w:pPr>
                              <w:jc w:val="center"/>
                              <w:rPr>
                                <w:szCs w:val="28"/>
                              </w:rPr>
                            </w:pPr>
                            <w:r w:rsidRPr="00435A30">
                              <w:rPr>
                                <w:b/>
                                <w:bCs/>
                                <w:color w:val="000000" w:themeColor="text1"/>
                                <w:szCs w:val="28"/>
                              </w:rPr>
                              <w:t>th</w:t>
                            </w:r>
                            <w:r w:rsidRPr="00435A30">
                              <w:rPr>
                                <w:color w:val="000000" w:themeColor="text1"/>
                                <w:szCs w:val="28"/>
                              </w:rPr>
                              <w:t>en</w:t>
                            </w:r>
                          </w:p>
                        </w:tc>
                      </w:tr>
                      <w:tr w:rsidR="00D142D1" w14:paraId="3E21DB08" w14:textId="77777777" w:rsidTr="00933A24">
                        <w:trPr>
                          <w:trHeight w:val="454"/>
                        </w:trPr>
                        <w:tc>
                          <w:tcPr>
                            <w:tcW w:w="2337" w:type="dxa"/>
                            <w:vAlign w:val="center"/>
                          </w:tcPr>
                          <w:p w14:paraId="23558F39" w14:textId="77777777" w:rsidR="00D142D1" w:rsidRPr="00435A30" w:rsidRDefault="00D142D1" w:rsidP="001E0733">
                            <w:pPr>
                              <w:jc w:val="center"/>
                              <w:rPr>
                                <w:szCs w:val="28"/>
                              </w:rPr>
                            </w:pPr>
                          </w:p>
                        </w:tc>
                        <w:tc>
                          <w:tcPr>
                            <w:tcW w:w="2338" w:type="dxa"/>
                            <w:vAlign w:val="center"/>
                          </w:tcPr>
                          <w:p w14:paraId="24644F4E" w14:textId="77777777" w:rsidR="00D142D1" w:rsidRPr="00435A30" w:rsidRDefault="00D142D1" w:rsidP="001E0733">
                            <w:pPr>
                              <w:jc w:val="center"/>
                              <w:rPr>
                                <w:szCs w:val="28"/>
                              </w:rPr>
                            </w:pPr>
                            <w:r w:rsidRPr="00435A30">
                              <w:rPr>
                                <w:b/>
                                <w:bCs/>
                                <w:szCs w:val="28"/>
                              </w:rPr>
                              <w:t>th</w:t>
                            </w:r>
                            <w:r w:rsidRPr="00435A30">
                              <w:rPr>
                                <w:szCs w:val="28"/>
                              </w:rPr>
                              <w:t>irty</w:t>
                            </w:r>
                          </w:p>
                        </w:tc>
                        <w:tc>
                          <w:tcPr>
                            <w:tcW w:w="2337" w:type="dxa"/>
                            <w:vAlign w:val="center"/>
                          </w:tcPr>
                          <w:p w14:paraId="374335C2" w14:textId="77777777" w:rsidR="00D142D1" w:rsidRPr="00435A30" w:rsidRDefault="00D142D1" w:rsidP="001E0733">
                            <w:pPr>
                              <w:jc w:val="center"/>
                              <w:rPr>
                                <w:szCs w:val="28"/>
                              </w:rPr>
                            </w:pPr>
                            <w:r w:rsidRPr="00435A30">
                              <w:rPr>
                                <w:b/>
                                <w:bCs/>
                                <w:color w:val="000000" w:themeColor="text1"/>
                                <w:szCs w:val="28"/>
                              </w:rPr>
                              <w:t>th</w:t>
                            </w:r>
                            <w:r w:rsidRPr="00435A30">
                              <w:rPr>
                                <w:color w:val="000000" w:themeColor="text1"/>
                                <w:szCs w:val="28"/>
                              </w:rPr>
                              <w:t>em</w:t>
                            </w:r>
                          </w:p>
                        </w:tc>
                        <w:tc>
                          <w:tcPr>
                            <w:tcW w:w="2338" w:type="dxa"/>
                            <w:vAlign w:val="center"/>
                          </w:tcPr>
                          <w:p w14:paraId="287225D3" w14:textId="77777777" w:rsidR="00D142D1" w:rsidRPr="00435A30" w:rsidRDefault="00D142D1" w:rsidP="001E0733">
                            <w:pPr>
                              <w:jc w:val="center"/>
                              <w:rPr>
                                <w:szCs w:val="28"/>
                              </w:rPr>
                            </w:pPr>
                            <w:r w:rsidRPr="00435A30">
                              <w:rPr>
                                <w:b/>
                                <w:bCs/>
                                <w:color w:val="000000" w:themeColor="text1"/>
                                <w:szCs w:val="28"/>
                              </w:rPr>
                              <w:t>th</w:t>
                            </w:r>
                            <w:r w:rsidRPr="00435A30">
                              <w:rPr>
                                <w:color w:val="000000" w:themeColor="text1"/>
                                <w:szCs w:val="28"/>
                              </w:rPr>
                              <w:t>is</w:t>
                            </w:r>
                          </w:p>
                        </w:tc>
                      </w:tr>
                    </w:tbl>
                    <w:p w14:paraId="33DC9168" w14:textId="77777777" w:rsidR="00D142D1" w:rsidRDefault="00D142D1" w:rsidP="00D142D1"/>
                  </w:txbxContent>
                </v:textbox>
                <w10:wrap anchorx="margin"/>
              </v:shape>
            </w:pict>
          </mc:Fallback>
        </mc:AlternateContent>
      </w:r>
    </w:p>
    <w:p w14:paraId="698E3D2C" w14:textId="77777777" w:rsidR="00D142D1" w:rsidRDefault="00D142D1"/>
    <w:p w14:paraId="3C8B0D60" w14:textId="77777777" w:rsidR="00D142D1" w:rsidRDefault="00D142D1"/>
    <w:p w14:paraId="6159DA91" w14:textId="77777777" w:rsidR="00D142D1" w:rsidRDefault="00D142D1"/>
    <w:p w14:paraId="08879531" w14:textId="77777777" w:rsidR="00D142D1" w:rsidRDefault="00D142D1"/>
    <w:p w14:paraId="62006B41" w14:textId="77777777" w:rsidR="00D142D1" w:rsidRDefault="00D142D1"/>
    <w:p w14:paraId="67D89AB8" w14:textId="77777777" w:rsidR="00D142D1" w:rsidRDefault="00D142D1"/>
    <w:p w14:paraId="52EEA23E" w14:textId="77777777" w:rsidR="00D142D1" w:rsidRDefault="00D142D1"/>
    <w:p w14:paraId="6782E447" w14:textId="77777777" w:rsidR="00D142D1" w:rsidRDefault="00D142D1"/>
    <w:p w14:paraId="77C11291" w14:textId="77777777" w:rsidR="00D142D1" w:rsidRDefault="00D142D1"/>
    <w:p w14:paraId="1B5AD3BB" w14:textId="77777777" w:rsidR="00D142D1" w:rsidRDefault="00D142D1"/>
    <w:p w14:paraId="7D2BE302" w14:textId="77777777" w:rsidR="00D142D1" w:rsidRDefault="00D142D1"/>
    <w:p w14:paraId="7014D8C4" w14:textId="77777777" w:rsidR="00D142D1" w:rsidRDefault="00D142D1"/>
    <w:p w14:paraId="4B1DD465" w14:textId="77777777" w:rsidR="00D142D1" w:rsidRDefault="00D142D1"/>
    <w:p w14:paraId="45F9C638" w14:textId="77777777" w:rsidR="00D142D1" w:rsidRDefault="00D142D1"/>
    <w:p w14:paraId="2AA32040" w14:textId="77777777" w:rsidR="00D142D1" w:rsidRDefault="00D142D1"/>
    <w:p w14:paraId="5AF91EF5" w14:textId="1A3627D7" w:rsidR="00D142D1" w:rsidRDefault="00D142D1">
      <w:r>
        <w:br w:type="page"/>
      </w:r>
    </w:p>
    <w:p w14:paraId="36AA57BE" w14:textId="4F5569DA" w:rsidR="005E0172" w:rsidRPr="00D142D1" w:rsidRDefault="00D142D1">
      <w:pPr>
        <w:rPr>
          <w:sz w:val="12"/>
          <w:szCs w:val="18"/>
        </w:rPr>
      </w:pPr>
      <w:r>
        <w:rPr>
          <w:noProof/>
        </w:rPr>
        <w:lastRenderedPageBreak/>
        <mc:AlternateContent>
          <mc:Choice Requires="wps">
            <w:drawing>
              <wp:anchor distT="0" distB="0" distL="114300" distR="114300" simplePos="0" relativeHeight="251569152" behindDoc="0" locked="0" layoutInCell="1" allowOverlap="1" wp14:anchorId="70B214C3" wp14:editId="7518BE1B">
                <wp:simplePos x="0" y="0"/>
                <wp:positionH relativeFrom="margin">
                  <wp:align>right</wp:align>
                </wp:positionH>
                <wp:positionV relativeFrom="paragraph">
                  <wp:posOffset>149860</wp:posOffset>
                </wp:positionV>
                <wp:extent cx="5612130" cy="8495030"/>
                <wp:effectExtent l="0" t="0" r="26670" b="20320"/>
                <wp:wrapSquare wrapText="bothSides"/>
                <wp:docPr id="72" name="Text Box 72"/>
                <wp:cNvGraphicFramePr/>
                <a:graphic xmlns:a="http://schemas.openxmlformats.org/drawingml/2006/main">
                  <a:graphicData uri="http://schemas.microsoft.com/office/word/2010/wordprocessingShape">
                    <wps:wsp>
                      <wps:cNvSpPr txBox="1"/>
                      <wps:spPr>
                        <a:xfrm>
                          <a:off x="0" y="0"/>
                          <a:ext cx="5612130" cy="8495071"/>
                        </a:xfrm>
                        <a:prstGeom prst="rect">
                          <a:avLst/>
                        </a:prstGeom>
                        <a:solidFill>
                          <a:srgbClr val="FBFBFB"/>
                        </a:solidFill>
                        <a:ln w="6350">
                          <a:solidFill>
                            <a:prstClr val="black"/>
                          </a:solidFill>
                        </a:ln>
                      </wps:spPr>
                      <wps:txbx>
                        <w:txbxContent>
                          <w:p w14:paraId="744DD369" w14:textId="76FFC3FF" w:rsidR="00C61DAA" w:rsidRDefault="00D9710E" w:rsidP="00573B0F">
                            <w:pPr>
                              <w:spacing w:after="0"/>
                              <w:rPr>
                                <w:rFonts w:cstheme="minorHAnsi"/>
                                <w:b/>
                                <w:bCs/>
                                <w:sz w:val="32"/>
                                <w:szCs w:val="32"/>
                                <w:lang w:val="en-US"/>
                              </w:rPr>
                            </w:pPr>
                            <w:r>
                              <w:rPr>
                                <w:rFonts w:cstheme="minorHAnsi"/>
                                <w:b/>
                                <w:bCs/>
                                <w:sz w:val="32"/>
                                <w:szCs w:val="32"/>
                                <w:lang w:val="en-US"/>
                              </w:rPr>
                              <w:t xml:space="preserve">2. </w:t>
                            </w:r>
                            <w:r w:rsidR="00942834" w:rsidRPr="0046462D">
                              <w:rPr>
                                <w:rFonts w:cstheme="minorHAnsi"/>
                                <w:b/>
                                <w:bCs/>
                                <w:sz w:val="32"/>
                                <w:szCs w:val="32"/>
                                <w:lang w:val="en-US"/>
                              </w:rPr>
                              <w:t xml:space="preserve">Activities with </w:t>
                            </w:r>
                            <w:r>
                              <w:rPr>
                                <w:rFonts w:cstheme="minorHAnsi"/>
                                <w:b/>
                                <w:bCs/>
                                <w:sz w:val="32"/>
                                <w:szCs w:val="32"/>
                                <w:lang w:val="en-US"/>
                              </w:rPr>
                              <w:t>i</w:t>
                            </w:r>
                            <w:r w:rsidR="00942834" w:rsidRPr="0046462D">
                              <w:rPr>
                                <w:rFonts w:cstheme="minorHAnsi"/>
                                <w:b/>
                                <w:bCs/>
                                <w:sz w:val="32"/>
                                <w:szCs w:val="32"/>
                                <w:lang w:val="en-US"/>
                              </w:rPr>
                              <w:t>nitial sounds</w:t>
                            </w:r>
                            <w:r>
                              <w:rPr>
                                <w:rFonts w:cstheme="minorHAnsi"/>
                                <w:b/>
                                <w:bCs/>
                                <w:sz w:val="32"/>
                                <w:szCs w:val="32"/>
                                <w:lang w:val="en-US"/>
                              </w:rPr>
                              <w:t xml:space="preserve"> and</w:t>
                            </w:r>
                            <w:r w:rsidR="00D142D1">
                              <w:rPr>
                                <w:rFonts w:cstheme="minorHAnsi"/>
                                <w:b/>
                                <w:bCs/>
                                <w:sz w:val="32"/>
                                <w:szCs w:val="32"/>
                                <w:lang w:val="en-US"/>
                              </w:rPr>
                              <w:t xml:space="preserve"> blends </w:t>
                            </w:r>
                          </w:p>
                          <w:p w14:paraId="66140F3E" w14:textId="77777777" w:rsidR="00D9710E" w:rsidRPr="00D9710E" w:rsidRDefault="00D9710E" w:rsidP="00573B0F">
                            <w:pPr>
                              <w:spacing w:after="0"/>
                              <w:rPr>
                                <w:rFonts w:cstheme="minorHAnsi"/>
                                <w:b/>
                                <w:bCs/>
                                <w:sz w:val="12"/>
                                <w:szCs w:val="12"/>
                                <w:lang w:val="en-US"/>
                              </w:rPr>
                            </w:pPr>
                          </w:p>
                          <w:p w14:paraId="4D42B279" w14:textId="77777777" w:rsidR="00E74BC6" w:rsidRPr="001E0733" w:rsidRDefault="00E74BC6" w:rsidP="00E74BC6">
                            <w:pPr>
                              <w:pStyle w:val="ListParagraph"/>
                              <w:spacing w:after="120"/>
                              <w:rPr>
                                <w:rFonts w:cstheme="minorHAnsi"/>
                                <w:b/>
                                <w:bCs/>
                                <w:sz w:val="2"/>
                                <w:szCs w:val="2"/>
                                <w:lang w:val="en-US"/>
                              </w:rPr>
                            </w:pPr>
                          </w:p>
                          <w:p w14:paraId="7E10AB19" w14:textId="5E0F6438" w:rsidR="00C61DAA" w:rsidRDefault="00855352" w:rsidP="00165DC1">
                            <w:pPr>
                              <w:pStyle w:val="ListParagraph"/>
                              <w:numPr>
                                <w:ilvl w:val="0"/>
                                <w:numId w:val="23"/>
                              </w:numPr>
                              <w:spacing w:after="0"/>
                              <w:rPr>
                                <w:rFonts w:cstheme="minorHAnsi"/>
                                <w:sz w:val="28"/>
                                <w:szCs w:val="36"/>
                                <w:lang w:val="en-US"/>
                              </w:rPr>
                            </w:pPr>
                            <w:r w:rsidRPr="00855352">
                              <w:rPr>
                                <w:rFonts w:cstheme="minorHAnsi"/>
                                <w:b/>
                                <w:bCs/>
                                <w:sz w:val="28"/>
                                <w:szCs w:val="36"/>
                                <w:lang w:val="en-US"/>
                              </w:rPr>
                              <w:t xml:space="preserve">Round the table </w:t>
                            </w:r>
                            <w:r w:rsidRPr="00BA30F4">
                              <w:rPr>
                                <w:rFonts w:cstheme="minorHAnsi"/>
                                <w:sz w:val="24"/>
                                <w:szCs w:val="32"/>
                                <w:lang w:val="en-US"/>
                              </w:rPr>
                              <w:t>[G</w:t>
                            </w:r>
                            <w:r w:rsidR="00C61DAA" w:rsidRPr="00BA30F4">
                              <w:rPr>
                                <w:rFonts w:cstheme="minorHAnsi"/>
                                <w:sz w:val="24"/>
                                <w:szCs w:val="32"/>
                                <w:lang w:val="en-US"/>
                              </w:rPr>
                              <w:t xml:space="preserve">roups of </w:t>
                            </w:r>
                            <w:r w:rsidRPr="00BA30F4">
                              <w:rPr>
                                <w:rFonts w:cstheme="minorHAnsi"/>
                                <w:sz w:val="24"/>
                                <w:szCs w:val="32"/>
                                <w:lang w:val="en-US"/>
                              </w:rPr>
                              <w:t>3 – 4]</w:t>
                            </w:r>
                            <w:r>
                              <w:rPr>
                                <w:rFonts w:cstheme="minorHAnsi"/>
                                <w:sz w:val="28"/>
                                <w:szCs w:val="36"/>
                                <w:lang w:val="en-US"/>
                              </w:rPr>
                              <w:br/>
                            </w:r>
                            <w:r w:rsidR="00C61DAA" w:rsidRPr="00C61DAA">
                              <w:rPr>
                                <w:rFonts w:cstheme="minorHAnsi"/>
                                <w:sz w:val="28"/>
                                <w:szCs w:val="36"/>
                                <w:lang w:val="en-US"/>
                              </w:rPr>
                              <w:t>Students lay out a set of alphabet tiles around the edge of their table. Play music</w:t>
                            </w:r>
                            <w:r w:rsidR="00E8363D">
                              <w:rPr>
                                <w:rFonts w:cstheme="minorHAnsi"/>
                                <w:sz w:val="28"/>
                                <w:szCs w:val="36"/>
                                <w:lang w:val="en-US"/>
                              </w:rPr>
                              <w:t>. S</w:t>
                            </w:r>
                            <w:r w:rsidR="00C61DAA" w:rsidRPr="00C61DAA">
                              <w:rPr>
                                <w:rFonts w:cstheme="minorHAnsi"/>
                                <w:sz w:val="28"/>
                                <w:szCs w:val="36"/>
                                <w:lang w:val="en-US"/>
                              </w:rPr>
                              <w:t>tudents walk around the</w:t>
                            </w:r>
                            <w:r w:rsidR="00C61DAA">
                              <w:rPr>
                                <w:rFonts w:cstheme="minorHAnsi"/>
                                <w:sz w:val="28"/>
                                <w:szCs w:val="36"/>
                                <w:lang w:val="en-US"/>
                              </w:rPr>
                              <w:t>ir</w:t>
                            </w:r>
                            <w:r w:rsidR="00C61DAA" w:rsidRPr="00C61DAA">
                              <w:rPr>
                                <w:rFonts w:cstheme="minorHAnsi"/>
                                <w:sz w:val="28"/>
                                <w:szCs w:val="36"/>
                                <w:lang w:val="en-US"/>
                              </w:rPr>
                              <w:t xml:space="preserve"> table. When the music stops</w:t>
                            </w:r>
                            <w:r w:rsidR="00C61DAA">
                              <w:rPr>
                                <w:rFonts w:cstheme="minorHAnsi"/>
                                <w:sz w:val="28"/>
                                <w:szCs w:val="36"/>
                                <w:lang w:val="en-US"/>
                              </w:rPr>
                              <w:t>,</w:t>
                            </w:r>
                            <w:r w:rsidR="00C61DAA" w:rsidRPr="00C61DAA">
                              <w:rPr>
                                <w:rFonts w:cstheme="minorHAnsi"/>
                                <w:sz w:val="28"/>
                                <w:szCs w:val="36"/>
                                <w:lang w:val="en-US"/>
                              </w:rPr>
                              <w:t xml:space="preserve"> </w:t>
                            </w:r>
                            <w:r w:rsidR="00A34CB0">
                              <w:rPr>
                                <w:rFonts w:cstheme="minorHAnsi"/>
                                <w:sz w:val="28"/>
                                <w:szCs w:val="36"/>
                                <w:lang w:val="en-US"/>
                              </w:rPr>
                              <w:t xml:space="preserve">the teacher </w:t>
                            </w:r>
                            <w:r w:rsidR="00C61DAA" w:rsidRPr="00C61DAA">
                              <w:rPr>
                                <w:rFonts w:cstheme="minorHAnsi"/>
                                <w:sz w:val="28"/>
                                <w:szCs w:val="36"/>
                                <w:lang w:val="en-US"/>
                              </w:rPr>
                              <w:t>say</w:t>
                            </w:r>
                            <w:r w:rsidR="00A34CB0">
                              <w:rPr>
                                <w:rFonts w:cstheme="minorHAnsi"/>
                                <w:sz w:val="28"/>
                                <w:szCs w:val="36"/>
                                <w:lang w:val="en-US"/>
                              </w:rPr>
                              <w:t>s</w:t>
                            </w:r>
                            <w:r w:rsidR="00C61DAA" w:rsidRPr="00C61DAA">
                              <w:rPr>
                                <w:rFonts w:cstheme="minorHAnsi"/>
                                <w:sz w:val="28"/>
                                <w:szCs w:val="36"/>
                                <w:lang w:val="en-US"/>
                              </w:rPr>
                              <w:t xml:space="preserve"> a word</w:t>
                            </w:r>
                            <w:r w:rsidR="00E8363D">
                              <w:rPr>
                                <w:rFonts w:cstheme="minorHAnsi"/>
                                <w:sz w:val="28"/>
                                <w:szCs w:val="36"/>
                                <w:lang w:val="en-US"/>
                              </w:rPr>
                              <w:t>. T</w:t>
                            </w:r>
                            <w:r w:rsidR="00C61DAA" w:rsidRPr="00C61DAA">
                              <w:rPr>
                                <w:rFonts w:cstheme="minorHAnsi"/>
                                <w:sz w:val="28"/>
                                <w:szCs w:val="36"/>
                                <w:lang w:val="en-US"/>
                              </w:rPr>
                              <w:t xml:space="preserve">he students try to be the first to pick up the </w:t>
                            </w:r>
                            <w:r w:rsidR="00E8363D">
                              <w:rPr>
                                <w:rFonts w:cstheme="minorHAnsi"/>
                                <w:sz w:val="28"/>
                                <w:szCs w:val="36"/>
                                <w:lang w:val="en-US"/>
                              </w:rPr>
                              <w:t xml:space="preserve">first </w:t>
                            </w:r>
                            <w:r w:rsidR="00C61DAA" w:rsidRPr="00C61DAA">
                              <w:rPr>
                                <w:rFonts w:cstheme="minorHAnsi"/>
                                <w:sz w:val="28"/>
                                <w:szCs w:val="36"/>
                                <w:lang w:val="en-US"/>
                              </w:rPr>
                              <w:t xml:space="preserve">letter </w:t>
                            </w:r>
                            <w:r w:rsidR="00E8363D">
                              <w:rPr>
                                <w:rFonts w:cstheme="minorHAnsi"/>
                                <w:sz w:val="28"/>
                                <w:szCs w:val="36"/>
                                <w:lang w:val="en-US"/>
                              </w:rPr>
                              <w:t xml:space="preserve">of </w:t>
                            </w:r>
                            <w:r w:rsidR="00C61DAA" w:rsidRPr="00C61DAA">
                              <w:rPr>
                                <w:rFonts w:cstheme="minorHAnsi"/>
                                <w:sz w:val="28"/>
                                <w:szCs w:val="36"/>
                                <w:lang w:val="en-US"/>
                              </w:rPr>
                              <w:t>the word</w:t>
                            </w:r>
                            <w:r w:rsidR="00E8363D">
                              <w:rPr>
                                <w:rFonts w:cstheme="minorHAnsi"/>
                                <w:sz w:val="28"/>
                                <w:szCs w:val="36"/>
                                <w:lang w:val="en-US"/>
                              </w:rPr>
                              <w:t>.</w:t>
                            </w:r>
                          </w:p>
                          <w:p w14:paraId="72F98E2A" w14:textId="77777777" w:rsidR="0046462D" w:rsidRPr="0046462D" w:rsidRDefault="0046462D" w:rsidP="0046462D">
                            <w:pPr>
                              <w:pStyle w:val="ListParagraph"/>
                              <w:spacing w:after="0"/>
                              <w:rPr>
                                <w:rFonts w:cstheme="minorHAnsi"/>
                                <w:sz w:val="14"/>
                                <w:szCs w:val="18"/>
                                <w:lang w:val="en-US"/>
                              </w:rPr>
                            </w:pPr>
                          </w:p>
                          <w:p w14:paraId="737354C4" w14:textId="75DF926D" w:rsidR="00704119" w:rsidRPr="00A34CB0" w:rsidRDefault="00942834" w:rsidP="00165DC1">
                            <w:pPr>
                              <w:pStyle w:val="ListParagraph"/>
                              <w:numPr>
                                <w:ilvl w:val="0"/>
                                <w:numId w:val="23"/>
                              </w:numPr>
                              <w:rPr>
                                <w:rFonts w:cstheme="minorHAnsi"/>
                                <w:sz w:val="28"/>
                                <w:szCs w:val="28"/>
                              </w:rPr>
                            </w:pPr>
                            <w:r>
                              <w:rPr>
                                <w:rFonts w:cstheme="minorHAnsi"/>
                                <w:b/>
                                <w:bCs/>
                                <w:sz w:val="28"/>
                                <w:szCs w:val="28"/>
                              </w:rPr>
                              <w:t>Using</w:t>
                            </w:r>
                            <w:r w:rsidR="00855352" w:rsidRPr="00A34CB0">
                              <w:rPr>
                                <w:rFonts w:cstheme="minorHAnsi"/>
                                <w:b/>
                                <w:bCs/>
                                <w:sz w:val="28"/>
                                <w:szCs w:val="28"/>
                              </w:rPr>
                              <w:t xml:space="preserve"> students’ sets of a</w:t>
                            </w:r>
                            <w:r w:rsidR="00704119" w:rsidRPr="00A34CB0">
                              <w:rPr>
                                <w:rFonts w:cstheme="minorHAnsi"/>
                                <w:b/>
                                <w:bCs/>
                                <w:sz w:val="28"/>
                                <w:szCs w:val="28"/>
                              </w:rPr>
                              <w:t>lphabet cards</w:t>
                            </w:r>
                          </w:p>
                          <w:p w14:paraId="420EF3EF" w14:textId="17E16304" w:rsidR="00704119" w:rsidRPr="00704119" w:rsidRDefault="00855352" w:rsidP="00165DC1">
                            <w:pPr>
                              <w:pStyle w:val="ListParagraph"/>
                              <w:numPr>
                                <w:ilvl w:val="0"/>
                                <w:numId w:val="24"/>
                              </w:numPr>
                              <w:ind w:left="993" w:hanging="426"/>
                              <w:rPr>
                                <w:rFonts w:cstheme="minorHAnsi"/>
                                <w:sz w:val="28"/>
                                <w:szCs w:val="28"/>
                              </w:rPr>
                            </w:pPr>
                            <w:r>
                              <w:rPr>
                                <w:rFonts w:cstheme="minorHAnsi"/>
                                <w:sz w:val="28"/>
                                <w:szCs w:val="28"/>
                              </w:rPr>
                              <w:t>Students lay out their cards on the table. The teacher asks</w:t>
                            </w:r>
                            <w:r w:rsidR="00704119" w:rsidRPr="004B70CD">
                              <w:rPr>
                                <w:rFonts w:cstheme="minorHAnsi"/>
                                <w:sz w:val="28"/>
                                <w:szCs w:val="28"/>
                              </w:rPr>
                              <w:t xml:space="preserve">, </w:t>
                            </w:r>
                            <w:r w:rsidR="0046462D">
                              <w:rPr>
                                <w:rFonts w:cstheme="minorHAnsi"/>
                                <w:sz w:val="28"/>
                                <w:szCs w:val="28"/>
                              </w:rPr>
                              <w:br/>
                            </w:r>
                            <w:r w:rsidR="00704119" w:rsidRPr="004B70CD">
                              <w:rPr>
                                <w:rFonts w:cstheme="minorHAnsi"/>
                                <w:i/>
                                <w:iCs/>
                                <w:sz w:val="28"/>
                                <w:szCs w:val="28"/>
                              </w:rPr>
                              <w:t xml:space="preserve">What is the first </w:t>
                            </w:r>
                            <w:r w:rsidR="00704119">
                              <w:rPr>
                                <w:rFonts w:cstheme="minorHAnsi"/>
                                <w:i/>
                                <w:iCs/>
                                <w:sz w:val="28"/>
                                <w:szCs w:val="28"/>
                              </w:rPr>
                              <w:t>sound</w:t>
                            </w:r>
                            <w:r w:rsidR="00704119" w:rsidRPr="004B70CD">
                              <w:rPr>
                                <w:rFonts w:cstheme="minorHAnsi"/>
                                <w:i/>
                                <w:iCs/>
                                <w:sz w:val="28"/>
                                <w:szCs w:val="28"/>
                              </w:rPr>
                              <w:t xml:space="preserve"> in </w:t>
                            </w:r>
                            <w:r>
                              <w:rPr>
                                <w:rFonts w:cstheme="minorHAnsi"/>
                                <w:i/>
                                <w:iCs/>
                                <w:sz w:val="28"/>
                                <w:szCs w:val="28"/>
                              </w:rPr>
                              <w:t>_________</w:t>
                            </w:r>
                            <w:r w:rsidR="00704119" w:rsidRPr="004B70CD">
                              <w:rPr>
                                <w:rFonts w:cstheme="minorHAnsi"/>
                                <w:i/>
                                <w:sz w:val="28"/>
                                <w:szCs w:val="28"/>
                              </w:rPr>
                              <w:t>?</w:t>
                            </w:r>
                            <w:r w:rsidR="00704119" w:rsidRPr="004B70CD">
                              <w:rPr>
                                <w:rFonts w:cstheme="minorHAnsi"/>
                                <w:sz w:val="28"/>
                                <w:szCs w:val="28"/>
                              </w:rPr>
                              <w:t xml:space="preserve"> e.g. </w:t>
                            </w:r>
                            <w:r w:rsidR="00A34CB0" w:rsidRPr="00A34CB0">
                              <w:rPr>
                                <w:rFonts w:cstheme="minorHAnsi"/>
                                <w:b/>
                                <w:bCs/>
                                <w:i/>
                                <w:iCs/>
                                <w:sz w:val="28"/>
                                <w:szCs w:val="28"/>
                              </w:rPr>
                              <w:t>p</w:t>
                            </w:r>
                            <w:r w:rsidR="00A34CB0">
                              <w:rPr>
                                <w:rFonts w:cstheme="minorHAnsi"/>
                                <w:i/>
                                <w:iCs/>
                                <w:sz w:val="28"/>
                                <w:szCs w:val="28"/>
                              </w:rPr>
                              <w:t>encil</w:t>
                            </w:r>
                            <w:r w:rsidR="00A34CB0">
                              <w:rPr>
                                <w:rFonts w:cstheme="minorHAnsi"/>
                                <w:i/>
                                <w:iCs/>
                                <w:sz w:val="28"/>
                                <w:szCs w:val="28"/>
                              </w:rPr>
                              <w:br/>
                            </w:r>
                            <w:r w:rsidR="00704119" w:rsidRPr="004B70CD">
                              <w:rPr>
                                <w:rFonts w:cstheme="minorHAnsi"/>
                                <w:sz w:val="28"/>
                                <w:szCs w:val="28"/>
                              </w:rPr>
                              <w:t xml:space="preserve">Students hold up </w:t>
                            </w:r>
                            <w:r w:rsidR="00A34CB0">
                              <w:rPr>
                                <w:rFonts w:cstheme="minorHAnsi"/>
                                <w:b/>
                                <w:bCs/>
                                <w:i/>
                                <w:iCs/>
                                <w:sz w:val="28"/>
                                <w:szCs w:val="28"/>
                              </w:rPr>
                              <w:t>p</w:t>
                            </w:r>
                            <w:r w:rsidR="00704119" w:rsidRPr="004B70CD">
                              <w:rPr>
                                <w:rFonts w:cstheme="minorHAnsi"/>
                                <w:i/>
                                <w:iCs/>
                                <w:sz w:val="28"/>
                                <w:szCs w:val="28"/>
                              </w:rPr>
                              <w:t>.</w:t>
                            </w:r>
                          </w:p>
                          <w:p w14:paraId="539A191D" w14:textId="10BF12E9" w:rsidR="00AA3A4E" w:rsidRPr="00AD4D33" w:rsidRDefault="00704119" w:rsidP="00165DC1">
                            <w:pPr>
                              <w:pStyle w:val="ListParagraph"/>
                              <w:numPr>
                                <w:ilvl w:val="0"/>
                                <w:numId w:val="24"/>
                              </w:numPr>
                              <w:spacing w:after="0"/>
                              <w:ind w:left="993" w:hanging="426"/>
                              <w:rPr>
                                <w:rFonts w:cstheme="minorHAnsi"/>
                                <w:sz w:val="6"/>
                                <w:szCs w:val="6"/>
                              </w:rPr>
                            </w:pPr>
                            <w:r w:rsidRPr="00704119">
                              <w:rPr>
                                <w:rFonts w:cstheme="minorHAnsi"/>
                                <w:sz w:val="28"/>
                                <w:szCs w:val="28"/>
                              </w:rPr>
                              <w:t xml:space="preserve">Write a word on the board e.g.   _ encil. </w:t>
                            </w:r>
                            <w:r w:rsidR="00BA30F4">
                              <w:rPr>
                                <w:rFonts w:cstheme="minorHAnsi"/>
                                <w:sz w:val="28"/>
                                <w:szCs w:val="28"/>
                              </w:rPr>
                              <w:br/>
                            </w:r>
                            <w:r w:rsidRPr="00704119">
                              <w:rPr>
                                <w:rFonts w:cstheme="minorHAnsi"/>
                                <w:sz w:val="28"/>
                                <w:szCs w:val="28"/>
                              </w:rPr>
                              <w:t>Read the word</w:t>
                            </w:r>
                            <w:r w:rsidR="00855352">
                              <w:rPr>
                                <w:rFonts w:cstheme="minorHAnsi"/>
                                <w:sz w:val="28"/>
                                <w:szCs w:val="28"/>
                              </w:rPr>
                              <w:t xml:space="preserve"> and</w:t>
                            </w:r>
                            <w:r w:rsidRPr="00704119">
                              <w:rPr>
                                <w:rFonts w:cstheme="minorHAnsi"/>
                                <w:sz w:val="28"/>
                                <w:szCs w:val="28"/>
                              </w:rPr>
                              <w:t xml:space="preserve"> students hold up the first letter</w:t>
                            </w:r>
                          </w:p>
                          <w:p w14:paraId="1CB92AEE" w14:textId="77777777" w:rsidR="00AD4D33" w:rsidRPr="00AD4D33" w:rsidRDefault="00AD4D33" w:rsidP="00AD4D33">
                            <w:pPr>
                              <w:pStyle w:val="ListParagraph"/>
                              <w:spacing w:after="0"/>
                              <w:ind w:left="993"/>
                              <w:rPr>
                                <w:rFonts w:cstheme="minorHAnsi"/>
                                <w:sz w:val="6"/>
                                <w:szCs w:val="6"/>
                              </w:rPr>
                            </w:pPr>
                          </w:p>
                          <w:p w14:paraId="3267881B" w14:textId="77777777" w:rsidR="00AD4D33" w:rsidRDefault="00AD4D33" w:rsidP="00AD4D33">
                            <w:pPr>
                              <w:spacing w:after="0"/>
                              <w:rPr>
                                <w:rFonts w:cstheme="minorHAnsi"/>
                                <w:sz w:val="6"/>
                                <w:szCs w:val="6"/>
                              </w:rPr>
                            </w:pPr>
                          </w:p>
                          <w:p w14:paraId="6B80B000" w14:textId="19D06801" w:rsidR="00AD4D33" w:rsidRDefault="00AD4D33" w:rsidP="00165DC1">
                            <w:pPr>
                              <w:pStyle w:val="ListParagraph"/>
                              <w:numPr>
                                <w:ilvl w:val="0"/>
                                <w:numId w:val="23"/>
                              </w:numPr>
                              <w:spacing w:after="0"/>
                              <w:rPr>
                                <w:rFonts w:cstheme="minorHAnsi"/>
                                <w:b/>
                                <w:bCs/>
                                <w:sz w:val="28"/>
                                <w:szCs w:val="36"/>
                              </w:rPr>
                            </w:pPr>
                            <w:r w:rsidRPr="00AD4D33">
                              <w:rPr>
                                <w:rFonts w:cstheme="minorHAnsi"/>
                                <w:b/>
                                <w:bCs/>
                                <w:sz w:val="28"/>
                                <w:szCs w:val="36"/>
                              </w:rPr>
                              <w:t>An alphabet initial sounds dictionary</w:t>
                            </w:r>
                          </w:p>
                          <w:p w14:paraId="1610AF4A" w14:textId="761C88BB" w:rsidR="00573B0F" w:rsidRDefault="00FC060F" w:rsidP="00FC060F">
                            <w:pPr>
                              <w:pStyle w:val="ListParagraph"/>
                              <w:spacing w:after="0"/>
                              <w:rPr>
                                <w:rFonts w:cstheme="minorHAnsi"/>
                                <w:sz w:val="28"/>
                                <w:szCs w:val="36"/>
                              </w:rPr>
                            </w:pPr>
                            <w:r>
                              <w:rPr>
                                <w:rFonts w:cstheme="minorHAnsi"/>
                                <w:sz w:val="28"/>
                                <w:szCs w:val="36"/>
                              </w:rPr>
                              <w:t>S</w:t>
                            </w:r>
                            <w:r w:rsidR="00AD4D33">
                              <w:rPr>
                                <w:rFonts w:cstheme="minorHAnsi"/>
                                <w:sz w:val="28"/>
                                <w:szCs w:val="36"/>
                              </w:rPr>
                              <w:t xml:space="preserve">tudents can </w:t>
                            </w:r>
                            <w:r>
                              <w:rPr>
                                <w:rFonts w:cstheme="minorHAnsi"/>
                                <w:sz w:val="28"/>
                                <w:szCs w:val="36"/>
                              </w:rPr>
                              <w:t>add</w:t>
                            </w:r>
                            <w:r w:rsidR="00AD4D33">
                              <w:rPr>
                                <w:rFonts w:cstheme="minorHAnsi"/>
                                <w:sz w:val="28"/>
                                <w:szCs w:val="36"/>
                              </w:rPr>
                              <w:t xml:space="preserve"> their own </w:t>
                            </w:r>
                            <w:r>
                              <w:rPr>
                                <w:rFonts w:cstheme="minorHAnsi"/>
                                <w:sz w:val="28"/>
                                <w:szCs w:val="36"/>
                              </w:rPr>
                              <w:t>words</w:t>
                            </w:r>
                            <w:r w:rsidR="00AD4D33">
                              <w:rPr>
                                <w:rFonts w:cstheme="minorHAnsi"/>
                                <w:sz w:val="28"/>
                                <w:szCs w:val="36"/>
                              </w:rPr>
                              <w:t xml:space="preserve"> </w:t>
                            </w:r>
                            <w:r>
                              <w:rPr>
                                <w:rFonts w:cstheme="minorHAnsi"/>
                                <w:sz w:val="28"/>
                                <w:szCs w:val="36"/>
                              </w:rPr>
                              <w:t>and pictures to the dictionary</w:t>
                            </w:r>
                            <w:r w:rsidR="00573B0F">
                              <w:rPr>
                                <w:rFonts w:cstheme="minorHAnsi"/>
                                <w:sz w:val="28"/>
                                <w:szCs w:val="36"/>
                              </w:rPr>
                              <w:t>.</w:t>
                            </w:r>
                            <w:r w:rsidR="00AD4D33">
                              <w:rPr>
                                <w:rFonts w:cstheme="minorHAnsi"/>
                                <w:sz w:val="28"/>
                                <w:szCs w:val="36"/>
                              </w:rPr>
                              <w:t xml:space="preserve"> </w:t>
                            </w:r>
                            <w:r w:rsidR="00573B0F">
                              <w:rPr>
                                <w:rFonts w:cstheme="minorHAnsi"/>
                                <w:sz w:val="28"/>
                                <w:szCs w:val="36"/>
                              </w:rPr>
                              <w:t xml:space="preserve"> </w:t>
                            </w:r>
                          </w:p>
                          <w:p w14:paraId="71947302" w14:textId="704B1F3B" w:rsidR="00573B0F" w:rsidRDefault="00FC060F" w:rsidP="00FC060F">
                            <w:pPr>
                              <w:spacing w:after="0"/>
                              <w:rPr>
                                <w:rFonts w:cstheme="minorHAnsi"/>
                                <w:szCs w:val="36"/>
                              </w:rPr>
                            </w:pPr>
                            <w:r>
                              <w:rPr>
                                <w:rFonts w:cstheme="minorHAnsi"/>
                                <w:szCs w:val="36"/>
                              </w:rPr>
                              <w:tab/>
                            </w:r>
                            <w:r w:rsidR="00573B0F" w:rsidRPr="00FC060F">
                              <w:rPr>
                                <w:rFonts w:cstheme="minorHAnsi"/>
                                <w:szCs w:val="36"/>
                              </w:rPr>
                              <w:t>A volunteer would be of great assistance in creating this book.</w:t>
                            </w:r>
                          </w:p>
                          <w:p w14:paraId="52777553" w14:textId="77777777" w:rsidR="00CB19D6" w:rsidRPr="00CB19D6" w:rsidRDefault="00CB19D6" w:rsidP="00FC060F">
                            <w:pPr>
                              <w:spacing w:after="0"/>
                              <w:rPr>
                                <w:rFonts w:cstheme="minorHAnsi"/>
                                <w:sz w:val="12"/>
                                <w:szCs w:val="16"/>
                              </w:rPr>
                            </w:pPr>
                          </w:p>
                          <w:p w14:paraId="08D00520" w14:textId="77777777" w:rsidR="00942834" w:rsidRPr="00E74BC6" w:rsidRDefault="00942834" w:rsidP="00165DC1">
                            <w:pPr>
                              <w:pStyle w:val="ListParagraph"/>
                              <w:numPr>
                                <w:ilvl w:val="0"/>
                                <w:numId w:val="23"/>
                              </w:numPr>
                              <w:spacing w:after="0"/>
                              <w:rPr>
                                <w:b/>
                                <w:bCs/>
                                <w:sz w:val="28"/>
                                <w:szCs w:val="52"/>
                              </w:rPr>
                            </w:pPr>
                            <w:r w:rsidRPr="00E74BC6">
                              <w:rPr>
                                <w:b/>
                                <w:bCs/>
                                <w:sz w:val="28"/>
                                <w:szCs w:val="52"/>
                              </w:rPr>
                              <w:t xml:space="preserve">Word bank sound sheets  </w:t>
                            </w:r>
                          </w:p>
                          <w:p w14:paraId="2F61574C" w14:textId="116D4221" w:rsidR="00942834" w:rsidRPr="00944609" w:rsidRDefault="00942834" w:rsidP="00CB19D6">
                            <w:pPr>
                              <w:spacing w:after="0"/>
                              <w:ind w:left="709"/>
                              <w:rPr>
                                <w:szCs w:val="44"/>
                              </w:rPr>
                            </w:pPr>
                            <w:r w:rsidRPr="006E27DE">
                              <w:rPr>
                                <w:szCs w:val="44"/>
                              </w:rPr>
                              <w:t xml:space="preserve">Create word bank sound sheets for the wall, noticeboard or whiteboard. </w:t>
                            </w:r>
                            <w:r w:rsidRPr="004C7FF5">
                              <w:rPr>
                                <w:i/>
                                <w:iCs/>
                                <w:szCs w:val="44"/>
                              </w:rPr>
                              <w:t xml:space="preserve">[See </w:t>
                            </w:r>
                            <w:r>
                              <w:rPr>
                                <w:i/>
                                <w:iCs/>
                                <w:szCs w:val="44"/>
                              </w:rPr>
                              <w:t>the</w:t>
                            </w:r>
                            <w:r w:rsidRPr="004C7FF5">
                              <w:rPr>
                                <w:i/>
                                <w:iCs/>
                                <w:szCs w:val="44"/>
                              </w:rPr>
                              <w:t xml:space="preserve"> template </w:t>
                            </w:r>
                            <w:r>
                              <w:rPr>
                                <w:i/>
                                <w:iCs/>
                                <w:szCs w:val="44"/>
                              </w:rPr>
                              <w:t xml:space="preserve">on </w:t>
                            </w:r>
                            <w:r w:rsidRPr="00573B0F">
                              <w:rPr>
                                <w:i/>
                                <w:iCs/>
                                <w:szCs w:val="44"/>
                              </w:rPr>
                              <w:t xml:space="preserve">page </w:t>
                            </w:r>
                            <w:r w:rsidR="00573B0F" w:rsidRPr="00573B0F">
                              <w:rPr>
                                <w:i/>
                                <w:iCs/>
                                <w:szCs w:val="44"/>
                              </w:rPr>
                              <w:t>41</w:t>
                            </w:r>
                            <w:r w:rsidRPr="00573B0F">
                              <w:rPr>
                                <w:i/>
                                <w:iCs/>
                                <w:szCs w:val="44"/>
                              </w:rPr>
                              <w:t>.]</w:t>
                            </w:r>
                            <w:r w:rsidRPr="004C7FF5">
                              <w:rPr>
                                <w:szCs w:val="44"/>
                              </w:rPr>
                              <w:t xml:space="preserve"> </w:t>
                            </w:r>
                            <w:r>
                              <w:rPr>
                                <w:szCs w:val="44"/>
                              </w:rPr>
                              <w:br/>
                            </w:r>
                            <w:r w:rsidRPr="006E27DE">
                              <w:rPr>
                                <w:szCs w:val="44"/>
                              </w:rPr>
                              <w:t xml:space="preserve">Start with consonant blends, two consonants = one sound, </w:t>
                            </w:r>
                            <w:r>
                              <w:rPr>
                                <w:szCs w:val="44"/>
                              </w:rPr>
                              <w:t xml:space="preserve">and introduce </w:t>
                            </w:r>
                            <w:r w:rsidRPr="006E27DE">
                              <w:rPr>
                                <w:szCs w:val="44"/>
                              </w:rPr>
                              <w:t>long vowels and diphthongs when appropriate.</w:t>
                            </w:r>
                            <w:r>
                              <w:rPr>
                                <w:szCs w:val="44"/>
                              </w:rPr>
                              <w:t xml:space="preserve"> Show students how these letters can be found at the beginning, the middle and the end of words.  e.g. </w:t>
                            </w:r>
                            <w:r w:rsidRPr="00944609">
                              <w:rPr>
                                <w:b/>
                                <w:bCs/>
                                <w:szCs w:val="44"/>
                              </w:rPr>
                              <w:t>sh</w:t>
                            </w:r>
                            <w:r>
                              <w:rPr>
                                <w:szCs w:val="44"/>
                              </w:rPr>
                              <w:t>oe and fi</w:t>
                            </w:r>
                            <w:r w:rsidRPr="00944609">
                              <w:rPr>
                                <w:b/>
                                <w:bCs/>
                                <w:szCs w:val="44"/>
                              </w:rPr>
                              <w:t>sh</w:t>
                            </w:r>
                            <w:r w:rsidRPr="00944609">
                              <w:rPr>
                                <w:szCs w:val="44"/>
                              </w:rPr>
                              <w:t xml:space="preserve">, </w:t>
                            </w:r>
                            <w:r w:rsidRPr="00944609">
                              <w:rPr>
                                <w:b/>
                                <w:bCs/>
                                <w:szCs w:val="44"/>
                              </w:rPr>
                              <w:t>ch</w:t>
                            </w:r>
                            <w:r>
                              <w:rPr>
                                <w:szCs w:val="44"/>
                              </w:rPr>
                              <w:t>air and tea</w:t>
                            </w:r>
                            <w:r w:rsidRPr="00944609">
                              <w:rPr>
                                <w:b/>
                                <w:bCs/>
                                <w:szCs w:val="44"/>
                              </w:rPr>
                              <w:t>ch</w:t>
                            </w:r>
                            <w:r>
                              <w:rPr>
                                <w:szCs w:val="44"/>
                              </w:rPr>
                              <w:t xml:space="preserve">er, </w:t>
                            </w:r>
                            <w:r w:rsidRPr="00944609">
                              <w:rPr>
                                <w:szCs w:val="44"/>
                              </w:rPr>
                              <w:t>clo</w:t>
                            </w:r>
                            <w:r w:rsidRPr="00944609">
                              <w:rPr>
                                <w:b/>
                                <w:bCs/>
                                <w:szCs w:val="44"/>
                              </w:rPr>
                              <w:t>ck</w:t>
                            </w:r>
                            <w:r w:rsidRPr="00944609">
                              <w:rPr>
                                <w:szCs w:val="44"/>
                              </w:rPr>
                              <w:t xml:space="preserve"> and bu</w:t>
                            </w:r>
                            <w:r w:rsidRPr="00944609">
                              <w:rPr>
                                <w:b/>
                                <w:bCs/>
                                <w:szCs w:val="44"/>
                              </w:rPr>
                              <w:t>ck</w:t>
                            </w:r>
                            <w:r w:rsidRPr="00944609">
                              <w:rPr>
                                <w:szCs w:val="44"/>
                              </w:rPr>
                              <w:t>et</w:t>
                            </w:r>
                            <w:r>
                              <w:rPr>
                                <w:szCs w:val="44"/>
                              </w:rPr>
                              <w:t xml:space="preserve">, </w:t>
                            </w:r>
                          </w:p>
                          <w:p w14:paraId="445EBAB4" w14:textId="77777777" w:rsidR="00942834" w:rsidRPr="006E27DE" w:rsidRDefault="00942834" w:rsidP="00CB19D6">
                            <w:pPr>
                              <w:pStyle w:val="ListParagraph"/>
                              <w:numPr>
                                <w:ilvl w:val="0"/>
                                <w:numId w:val="77"/>
                              </w:numPr>
                              <w:tabs>
                                <w:tab w:val="left" w:pos="993"/>
                              </w:tabs>
                              <w:ind w:left="709" w:firstLine="0"/>
                              <w:rPr>
                                <w:sz w:val="28"/>
                                <w:szCs w:val="28"/>
                              </w:rPr>
                            </w:pPr>
                            <w:r w:rsidRPr="006E27DE">
                              <w:rPr>
                                <w:sz w:val="28"/>
                                <w:szCs w:val="28"/>
                              </w:rPr>
                              <w:t xml:space="preserve">Use light cardboard or paper. </w:t>
                            </w:r>
                          </w:p>
                          <w:p w14:paraId="012D58CC" w14:textId="2525505D" w:rsidR="00942834" w:rsidRPr="006E27DE" w:rsidRDefault="00942834" w:rsidP="00CB19D6">
                            <w:pPr>
                              <w:pStyle w:val="ListParagraph"/>
                              <w:numPr>
                                <w:ilvl w:val="0"/>
                                <w:numId w:val="77"/>
                              </w:numPr>
                              <w:tabs>
                                <w:tab w:val="left" w:pos="993"/>
                              </w:tabs>
                              <w:ind w:left="709" w:firstLine="0"/>
                              <w:rPr>
                                <w:sz w:val="28"/>
                                <w:szCs w:val="28"/>
                              </w:rPr>
                            </w:pPr>
                            <w:r w:rsidRPr="006E27DE">
                              <w:rPr>
                                <w:sz w:val="28"/>
                                <w:szCs w:val="28"/>
                              </w:rPr>
                              <w:t xml:space="preserve">Enlarge the sound tiles on the following page and paste a tile at </w:t>
                            </w:r>
                            <w:r w:rsidR="00CB19D6">
                              <w:rPr>
                                <w:sz w:val="28"/>
                                <w:szCs w:val="28"/>
                              </w:rPr>
                              <w:br/>
                            </w:r>
                            <w:r w:rsidR="00CB19D6">
                              <w:rPr>
                                <w:sz w:val="28"/>
                                <w:szCs w:val="28"/>
                              </w:rPr>
                              <w:tab/>
                            </w:r>
                            <w:r w:rsidRPr="006E27DE">
                              <w:rPr>
                                <w:sz w:val="28"/>
                                <w:szCs w:val="28"/>
                              </w:rPr>
                              <w:t xml:space="preserve">the top of each sheet. </w:t>
                            </w:r>
                          </w:p>
                          <w:p w14:paraId="43B42F93" w14:textId="77777777" w:rsidR="00942834" w:rsidRPr="006E27DE" w:rsidRDefault="00942834" w:rsidP="00CB19D6">
                            <w:pPr>
                              <w:pStyle w:val="ListParagraph"/>
                              <w:numPr>
                                <w:ilvl w:val="0"/>
                                <w:numId w:val="77"/>
                              </w:numPr>
                              <w:tabs>
                                <w:tab w:val="left" w:pos="993"/>
                              </w:tabs>
                              <w:ind w:left="709" w:firstLine="0"/>
                              <w:rPr>
                                <w:sz w:val="28"/>
                                <w:szCs w:val="28"/>
                              </w:rPr>
                            </w:pPr>
                            <w:r w:rsidRPr="006E27DE">
                              <w:rPr>
                                <w:sz w:val="28"/>
                                <w:szCs w:val="28"/>
                              </w:rPr>
                              <w:t xml:space="preserve">Add new words to the sheets as they are introduced in class. </w:t>
                            </w:r>
                          </w:p>
                          <w:p w14:paraId="7291ED59" w14:textId="734F64CF" w:rsidR="00942834" w:rsidRDefault="00942834" w:rsidP="00CB19D6">
                            <w:pPr>
                              <w:ind w:left="709"/>
                            </w:pPr>
                            <w:r w:rsidRPr="006E27DE">
                              <w:rPr>
                                <w:szCs w:val="44"/>
                              </w:rPr>
                              <w:t>If possible, leave the sheets on the walls for easy revision and to aid visual memorisation. However, if the sheets need to be removed at the end of class, use magnets to attach one or two of the sheets to the whiteboard</w:t>
                            </w:r>
                            <w:r w:rsidR="00CB19D6">
                              <w:rPr>
                                <w:szCs w:val="44"/>
                              </w:rPr>
                              <w:t xml:space="preserve"> </w:t>
                            </w:r>
                            <w:r w:rsidRPr="006E27DE">
                              <w:rPr>
                                <w:szCs w:val="44"/>
                              </w:rPr>
                              <w:t>in following classes so that the words and sounds are revised regularly.</w:t>
                            </w:r>
                            <w:r>
                              <w:rPr>
                                <w:szCs w:val="44"/>
                              </w:rPr>
                              <w:t xml:space="preserve"> </w:t>
                            </w:r>
                          </w:p>
                          <w:p w14:paraId="52B0EC91" w14:textId="02D57FF2" w:rsidR="00704119" w:rsidRPr="00855352" w:rsidRDefault="009C0D9C" w:rsidP="00AA3A4E">
                            <w:pPr>
                              <w:pStyle w:val="ListParagraph"/>
                              <w:ind w:left="1440"/>
                              <w:rPr>
                                <w:rFonts w:cstheme="minorHAnsi"/>
                                <w:sz w:val="6"/>
                                <w:szCs w:val="6"/>
                              </w:rPr>
                            </w:pPr>
                            <w:r>
                              <w:rPr>
                                <w:rFonts w:cstheme="minorHAnsi"/>
                                <w:sz w:val="28"/>
                                <w:szCs w:val="2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214C3" id="Text Box 72" o:spid="_x0000_s1106" type="#_x0000_t202" style="position:absolute;margin-left:390.7pt;margin-top:11.8pt;width:441.9pt;height:668.9pt;z-index:25156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z3ePQIAAIYEAAAOAAAAZHJzL2Uyb0RvYy54bWysVNtu2zAMfR+wfxD0vtjOrW0Qp0hTZBhQ&#10;tAXSos+yLMXGZFGTlNjZ149Srm33NAwBFFKkDslD0tPbrlFkK6yrQec066WUCM2hrPU6p68vy2/X&#10;lDjPdMkUaJHTnXD0dvb1y7Q1E9GHClQpLEEQ7SatyWnlvZkkieOVaJjrgREajRJswzyqdp2UlrWI&#10;3qikn6bjpAVbGgtcOIe393sjnUV8KQX3T1I64YnKKebm42njWYQzmU3ZZG2ZqWp+SIP9QxYNqzUG&#10;PUHdM8/IxtafoJqaW3AgfY9Dk4CUNRexBqwmSz9Us6qYEbEWJMeZE03u/8Hyx+3KPFviuzvosIGB&#10;kNa4icPLUE8nbRP+MVOCdqRwd6JNdJ5wvByNs342QBNH2/XwZpReRZzk/NxY578LaEgQcmqxL5Eu&#10;tn1wHkOi69ElRHOg6nJZKxUVuy4WypItwx4u78IvZIlP3rkpTdqcjgejNCK/swXsE0ShGP/5GQHx&#10;lEbYc/VB8l3RkbrM6XBwpKaAcoeMWdgPkzN8WSP+A3P+mVmcHmQCN8I/4SEVYFJwkCipwP7+233w&#10;x6ailZIWpzGn7teGWUGJ+qGx3TfZcBjGNyrD0VUfFXtpKS4tetMsAMnKcPcMj2Lw9+ooSgvNGy7O&#10;PERFE9McY+fUH8WF3+8ILh4X83l0woE1zD/oleEBOrQm8PrSvTFrDo31OBOPcJxbNvnQ371veKlh&#10;vvEg69j8QPSe1QP/OOyxwYfFDNt0qUev8+dj9gcAAP//AwBQSwMEFAAGAAgAAAAhAMAIpBXdAAAA&#10;CAEAAA8AAABkcnMvZG93bnJldi54bWxMj81OwzAQhO9IvIO1SNyo06aNohCnQiDEhUvL33UbL0nU&#10;eB1itwlvz3KC42hGM9+U29n16kxj6DwbWC4SUMS1tx03Bl5fHm9yUCEiW+w9k4FvCrCtLi9KLKyf&#10;eEfnfWyUlHAo0EAb41BoHeqWHIaFH4jF+/SjwyhybLQdcZJy1+tVkmTaYcey0OJA9y3Vx/3JyQhO&#10;rX2zH3rYfD0/PRyz9eZ95425vprvbkFFmuNfGH7xBR0qYTr4E9ugegNyJBpYpRkocfM8lSMHiaXZ&#10;cg26KvX/A9UPAAAA//8DAFBLAQItABQABgAIAAAAIQC2gziS/gAAAOEBAAATAAAAAAAAAAAAAAAA&#10;AAAAAABbQ29udGVudF9UeXBlc10ueG1sUEsBAi0AFAAGAAgAAAAhADj9If/WAAAAlAEAAAsAAAAA&#10;AAAAAAAAAAAALwEAAF9yZWxzLy5yZWxzUEsBAi0AFAAGAAgAAAAhAJITPd49AgAAhgQAAA4AAAAA&#10;AAAAAAAAAAAALgIAAGRycy9lMm9Eb2MueG1sUEsBAi0AFAAGAAgAAAAhAMAIpBXdAAAACAEAAA8A&#10;AAAAAAAAAAAAAAAAlwQAAGRycy9kb3ducmV2LnhtbFBLBQYAAAAABAAEAPMAAAChBQAAAAA=&#10;" fillcolor="#fbfbfb" strokeweight=".5pt">
                <v:textbox>
                  <w:txbxContent>
                    <w:p w14:paraId="744DD369" w14:textId="76FFC3FF" w:rsidR="00C61DAA" w:rsidRDefault="00D9710E" w:rsidP="00573B0F">
                      <w:pPr>
                        <w:spacing w:after="0"/>
                        <w:rPr>
                          <w:rFonts w:cstheme="minorHAnsi"/>
                          <w:b/>
                          <w:bCs/>
                          <w:sz w:val="32"/>
                          <w:szCs w:val="32"/>
                          <w:lang w:val="en-US"/>
                        </w:rPr>
                      </w:pPr>
                      <w:r>
                        <w:rPr>
                          <w:rFonts w:cstheme="minorHAnsi"/>
                          <w:b/>
                          <w:bCs/>
                          <w:sz w:val="32"/>
                          <w:szCs w:val="32"/>
                          <w:lang w:val="en-US"/>
                        </w:rPr>
                        <w:t xml:space="preserve">2. </w:t>
                      </w:r>
                      <w:r w:rsidR="00942834" w:rsidRPr="0046462D">
                        <w:rPr>
                          <w:rFonts w:cstheme="minorHAnsi"/>
                          <w:b/>
                          <w:bCs/>
                          <w:sz w:val="32"/>
                          <w:szCs w:val="32"/>
                          <w:lang w:val="en-US"/>
                        </w:rPr>
                        <w:t xml:space="preserve">Activities with </w:t>
                      </w:r>
                      <w:r>
                        <w:rPr>
                          <w:rFonts w:cstheme="minorHAnsi"/>
                          <w:b/>
                          <w:bCs/>
                          <w:sz w:val="32"/>
                          <w:szCs w:val="32"/>
                          <w:lang w:val="en-US"/>
                        </w:rPr>
                        <w:t>i</w:t>
                      </w:r>
                      <w:r w:rsidR="00942834" w:rsidRPr="0046462D">
                        <w:rPr>
                          <w:rFonts w:cstheme="minorHAnsi"/>
                          <w:b/>
                          <w:bCs/>
                          <w:sz w:val="32"/>
                          <w:szCs w:val="32"/>
                          <w:lang w:val="en-US"/>
                        </w:rPr>
                        <w:t>nitial sounds</w:t>
                      </w:r>
                      <w:r>
                        <w:rPr>
                          <w:rFonts w:cstheme="minorHAnsi"/>
                          <w:b/>
                          <w:bCs/>
                          <w:sz w:val="32"/>
                          <w:szCs w:val="32"/>
                          <w:lang w:val="en-US"/>
                        </w:rPr>
                        <w:t xml:space="preserve"> and</w:t>
                      </w:r>
                      <w:r w:rsidR="00D142D1">
                        <w:rPr>
                          <w:rFonts w:cstheme="minorHAnsi"/>
                          <w:b/>
                          <w:bCs/>
                          <w:sz w:val="32"/>
                          <w:szCs w:val="32"/>
                          <w:lang w:val="en-US"/>
                        </w:rPr>
                        <w:t xml:space="preserve"> blends </w:t>
                      </w:r>
                    </w:p>
                    <w:p w14:paraId="66140F3E" w14:textId="77777777" w:rsidR="00D9710E" w:rsidRPr="00D9710E" w:rsidRDefault="00D9710E" w:rsidP="00573B0F">
                      <w:pPr>
                        <w:spacing w:after="0"/>
                        <w:rPr>
                          <w:rFonts w:cstheme="minorHAnsi"/>
                          <w:b/>
                          <w:bCs/>
                          <w:sz w:val="12"/>
                          <w:szCs w:val="12"/>
                          <w:lang w:val="en-US"/>
                        </w:rPr>
                      </w:pPr>
                    </w:p>
                    <w:p w14:paraId="4D42B279" w14:textId="77777777" w:rsidR="00E74BC6" w:rsidRPr="001E0733" w:rsidRDefault="00E74BC6" w:rsidP="00E74BC6">
                      <w:pPr>
                        <w:pStyle w:val="ListParagraph"/>
                        <w:spacing w:after="120"/>
                        <w:rPr>
                          <w:rFonts w:cstheme="minorHAnsi"/>
                          <w:b/>
                          <w:bCs/>
                          <w:sz w:val="2"/>
                          <w:szCs w:val="2"/>
                          <w:lang w:val="en-US"/>
                        </w:rPr>
                      </w:pPr>
                    </w:p>
                    <w:p w14:paraId="7E10AB19" w14:textId="5E0F6438" w:rsidR="00C61DAA" w:rsidRDefault="00855352" w:rsidP="00165DC1">
                      <w:pPr>
                        <w:pStyle w:val="ListParagraph"/>
                        <w:numPr>
                          <w:ilvl w:val="0"/>
                          <w:numId w:val="23"/>
                        </w:numPr>
                        <w:spacing w:after="0"/>
                        <w:rPr>
                          <w:rFonts w:cstheme="minorHAnsi"/>
                          <w:sz w:val="28"/>
                          <w:szCs w:val="36"/>
                          <w:lang w:val="en-US"/>
                        </w:rPr>
                      </w:pPr>
                      <w:r w:rsidRPr="00855352">
                        <w:rPr>
                          <w:rFonts w:cstheme="minorHAnsi"/>
                          <w:b/>
                          <w:bCs/>
                          <w:sz w:val="28"/>
                          <w:szCs w:val="36"/>
                          <w:lang w:val="en-US"/>
                        </w:rPr>
                        <w:t xml:space="preserve">Round the table </w:t>
                      </w:r>
                      <w:r w:rsidRPr="00BA30F4">
                        <w:rPr>
                          <w:rFonts w:cstheme="minorHAnsi"/>
                          <w:sz w:val="24"/>
                          <w:szCs w:val="32"/>
                          <w:lang w:val="en-US"/>
                        </w:rPr>
                        <w:t>[G</w:t>
                      </w:r>
                      <w:r w:rsidR="00C61DAA" w:rsidRPr="00BA30F4">
                        <w:rPr>
                          <w:rFonts w:cstheme="minorHAnsi"/>
                          <w:sz w:val="24"/>
                          <w:szCs w:val="32"/>
                          <w:lang w:val="en-US"/>
                        </w:rPr>
                        <w:t xml:space="preserve">roups of </w:t>
                      </w:r>
                      <w:r w:rsidRPr="00BA30F4">
                        <w:rPr>
                          <w:rFonts w:cstheme="minorHAnsi"/>
                          <w:sz w:val="24"/>
                          <w:szCs w:val="32"/>
                          <w:lang w:val="en-US"/>
                        </w:rPr>
                        <w:t>3 – 4]</w:t>
                      </w:r>
                      <w:r>
                        <w:rPr>
                          <w:rFonts w:cstheme="minorHAnsi"/>
                          <w:sz w:val="28"/>
                          <w:szCs w:val="36"/>
                          <w:lang w:val="en-US"/>
                        </w:rPr>
                        <w:br/>
                      </w:r>
                      <w:r w:rsidR="00C61DAA" w:rsidRPr="00C61DAA">
                        <w:rPr>
                          <w:rFonts w:cstheme="minorHAnsi"/>
                          <w:sz w:val="28"/>
                          <w:szCs w:val="36"/>
                          <w:lang w:val="en-US"/>
                        </w:rPr>
                        <w:t>Students lay out a set of alphabet tiles around the edge of their table. Play music</w:t>
                      </w:r>
                      <w:r w:rsidR="00E8363D">
                        <w:rPr>
                          <w:rFonts w:cstheme="minorHAnsi"/>
                          <w:sz w:val="28"/>
                          <w:szCs w:val="36"/>
                          <w:lang w:val="en-US"/>
                        </w:rPr>
                        <w:t>. S</w:t>
                      </w:r>
                      <w:r w:rsidR="00C61DAA" w:rsidRPr="00C61DAA">
                        <w:rPr>
                          <w:rFonts w:cstheme="minorHAnsi"/>
                          <w:sz w:val="28"/>
                          <w:szCs w:val="36"/>
                          <w:lang w:val="en-US"/>
                        </w:rPr>
                        <w:t>tudents walk around the</w:t>
                      </w:r>
                      <w:r w:rsidR="00C61DAA">
                        <w:rPr>
                          <w:rFonts w:cstheme="minorHAnsi"/>
                          <w:sz w:val="28"/>
                          <w:szCs w:val="36"/>
                          <w:lang w:val="en-US"/>
                        </w:rPr>
                        <w:t>ir</w:t>
                      </w:r>
                      <w:r w:rsidR="00C61DAA" w:rsidRPr="00C61DAA">
                        <w:rPr>
                          <w:rFonts w:cstheme="minorHAnsi"/>
                          <w:sz w:val="28"/>
                          <w:szCs w:val="36"/>
                          <w:lang w:val="en-US"/>
                        </w:rPr>
                        <w:t xml:space="preserve"> table. When the music stops</w:t>
                      </w:r>
                      <w:r w:rsidR="00C61DAA">
                        <w:rPr>
                          <w:rFonts w:cstheme="minorHAnsi"/>
                          <w:sz w:val="28"/>
                          <w:szCs w:val="36"/>
                          <w:lang w:val="en-US"/>
                        </w:rPr>
                        <w:t>,</w:t>
                      </w:r>
                      <w:r w:rsidR="00C61DAA" w:rsidRPr="00C61DAA">
                        <w:rPr>
                          <w:rFonts w:cstheme="minorHAnsi"/>
                          <w:sz w:val="28"/>
                          <w:szCs w:val="36"/>
                          <w:lang w:val="en-US"/>
                        </w:rPr>
                        <w:t xml:space="preserve"> </w:t>
                      </w:r>
                      <w:r w:rsidR="00A34CB0">
                        <w:rPr>
                          <w:rFonts w:cstheme="minorHAnsi"/>
                          <w:sz w:val="28"/>
                          <w:szCs w:val="36"/>
                          <w:lang w:val="en-US"/>
                        </w:rPr>
                        <w:t xml:space="preserve">the teacher </w:t>
                      </w:r>
                      <w:r w:rsidR="00C61DAA" w:rsidRPr="00C61DAA">
                        <w:rPr>
                          <w:rFonts w:cstheme="minorHAnsi"/>
                          <w:sz w:val="28"/>
                          <w:szCs w:val="36"/>
                          <w:lang w:val="en-US"/>
                        </w:rPr>
                        <w:t>say</w:t>
                      </w:r>
                      <w:r w:rsidR="00A34CB0">
                        <w:rPr>
                          <w:rFonts w:cstheme="minorHAnsi"/>
                          <w:sz w:val="28"/>
                          <w:szCs w:val="36"/>
                          <w:lang w:val="en-US"/>
                        </w:rPr>
                        <w:t>s</w:t>
                      </w:r>
                      <w:r w:rsidR="00C61DAA" w:rsidRPr="00C61DAA">
                        <w:rPr>
                          <w:rFonts w:cstheme="minorHAnsi"/>
                          <w:sz w:val="28"/>
                          <w:szCs w:val="36"/>
                          <w:lang w:val="en-US"/>
                        </w:rPr>
                        <w:t xml:space="preserve"> a word</w:t>
                      </w:r>
                      <w:r w:rsidR="00E8363D">
                        <w:rPr>
                          <w:rFonts w:cstheme="minorHAnsi"/>
                          <w:sz w:val="28"/>
                          <w:szCs w:val="36"/>
                          <w:lang w:val="en-US"/>
                        </w:rPr>
                        <w:t>. T</w:t>
                      </w:r>
                      <w:r w:rsidR="00C61DAA" w:rsidRPr="00C61DAA">
                        <w:rPr>
                          <w:rFonts w:cstheme="minorHAnsi"/>
                          <w:sz w:val="28"/>
                          <w:szCs w:val="36"/>
                          <w:lang w:val="en-US"/>
                        </w:rPr>
                        <w:t xml:space="preserve">he students try to be the first to pick up the </w:t>
                      </w:r>
                      <w:r w:rsidR="00E8363D">
                        <w:rPr>
                          <w:rFonts w:cstheme="minorHAnsi"/>
                          <w:sz w:val="28"/>
                          <w:szCs w:val="36"/>
                          <w:lang w:val="en-US"/>
                        </w:rPr>
                        <w:t xml:space="preserve">first </w:t>
                      </w:r>
                      <w:r w:rsidR="00C61DAA" w:rsidRPr="00C61DAA">
                        <w:rPr>
                          <w:rFonts w:cstheme="minorHAnsi"/>
                          <w:sz w:val="28"/>
                          <w:szCs w:val="36"/>
                          <w:lang w:val="en-US"/>
                        </w:rPr>
                        <w:t xml:space="preserve">letter </w:t>
                      </w:r>
                      <w:r w:rsidR="00E8363D">
                        <w:rPr>
                          <w:rFonts w:cstheme="minorHAnsi"/>
                          <w:sz w:val="28"/>
                          <w:szCs w:val="36"/>
                          <w:lang w:val="en-US"/>
                        </w:rPr>
                        <w:t xml:space="preserve">of </w:t>
                      </w:r>
                      <w:r w:rsidR="00C61DAA" w:rsidRPr="00C61DAA">
                        <w:rPr>
                          <w:rFonts w:cstheme="minorHAnsi"/>
                          <w:sz w:val="28"/>
                          <w:szCs w:val="36"/>
                          <w:lang w:val="en-US"/>
                        </w:rPr>
                        <w:t>the word</w:t>
                      </w:r>
                      <w:r w:rsidR="00E8363D">
                        <w:rPr>
                          <w:rFonts w:cstheme="minorHAnsi"/>
                          <w:sz w:val="28"/>
                          <w:szCs w:val="36"/>
                          <w:lang w:val="en-US"/>
                        </w:rPr>
                        <w:t>.</w:t>
                      </w:r>
                    </w:p>
                    <w:p w14:paraId="72F98E2A" w14:textId="77777777" w:rsidR="0046462D" w:rsidRPr="0046462D" w:rsidRDefault="0046462D" w:rsidP="0046462D">
                      <w:pPr>
                        <w:pStyle w:val="ListParagraph"/>
                        <w:spacing w:after="0"/>
                        <w:rPr>
                          <w:rFonts w:cstheme="minorHAnsi"/>
                          <w:sz w:val="14"/>
                          <w:szCs w:val="18"/>
                          <w:lang w:val="en-US"/>
                        </w:rPr>
                      </w:pPr>
                    </w:p>
                    <w:p w14:paraId="737354C4" w14:textId="75DF926D" w:rsidR="00704119" w:rsidRPr="00A34CB0" w:rsidRDefault="00942834" w:rsidP="00165DC1">
                      <w:pPr>
                        <w:pStyle w:val="ListParagraph"/>
                        <w:numPr>
                          <w:ilvl w:val="0"/>
                          <w:numId w:val="23"/>
                        </w:numPr>
                        <w:rPr>
                          <w:rFonts w:cstheme="minorHAnsi"/>
                          <w:sz w:val="28"/>
                          <w:szCs w:val="28"/>
                        </w:rPr>
                      </w:pPr>
                      <w:r>
                        <w:rPr>
                          <w:rFonts w:cstheme="minorHAnsi"/>
                          <w:b/>
                          <w:bCs/>
                          <w:sz w:val="28"/>
                          <w:szCs w:val="28"/>
                        </w:rPr>
                        <w:t>Using</w:t>
                      </w:r>
                      <w:r w:rsidR="00855352" w:rsidRPr="00A34CB0">
                        <w:rPr>
                          <w:rFonts w:cstheme="minorHAnsi"/>
                          <w:b/>
                          <w:bCs/>
                          <w:sz w:val="28"/>
                          <w:szCs w:val="28"/>
                        </w:rPr>
                        <w:t xml:space="preserve"> students’ sets of a</w:t>
                      </w:r>
                      <w:r w:rsidR="00704119" w:rsidRPr="00A34CB0">
                        <w:rPr>
                          <w:rFonts w:cstheme="minorHAnsi"/>
                          <w:b/>
                          <w:bCs/>
                          <w:sz w:val="28"/>
                          <w:szCs w:val="28"/>
                        </w:rPr>
                        <w:t>lphabet cards</w:t>
                      </w:r>
                    </w:p>
                    <w:p w14:paraId="420EF3EF" w14:textId="17E16304" w:rsidR="00704119" w:rsidRPr="00704119" w:rsidRDefault="00855352" w:rsidP="00165DC1">
                      <w:pPr>
                        <w:pStyle w:val="ListParagraph"/>
                        <w:numPr>
                          <w:ilvl w:val="0"/>
                          <w:numId w:val="24"/>
                        </w:numPr>
                        <w:ind w:left="993" w:hanging="426"/>
                        <w:rPr>
                          <w:rFonts w:cstheme="minorHAnsi"/>
                          <w:sz w:val="28"/>
                          <w:szCs w:val="28"/>
                        </w:rPr>
                      </w:pPr>
                      <w:r>
                        <w:rPr>
                          <w:rFonts w:cstheme="minorHAnsi"/>
                          <w:sz w:val="28"/>
                          <w:szCs w:val="28"/>
                        </w:rPr>
                        <w:t>Students lay out their cards on the table. The teacher asks</w:t>
                      </w:r>
                      <w:r w:rsidR="00704119" w:rsidRPr="004B70CD">
                        <w:rPr>
                          <w:rFonts w:cstheme="minorHAnsi"/>
                          <w:sz w:val="28"/>
                          <w:szCs w:val="28"/>
                        </w:rPr>
                        <w:t xml:space="preserve">, </w:t>
                      </w:r>
                      <w:r w:rsidR="0046462D">
                        <w:rPr>
                          <w:rFonts w:cstheme="minorHAnsi"/>
                          <w:sz w:val="28"/>
                          <w:szCs w:val="28"/>
                        </w:rPr>
                        <w:br/>
                      </w:r>
                      <w:r w:rsidR="00704119" w:rsidRPr="004B70CD">
                        <w:rPr>
                          <w:rFonts w:cstheme="minorHAnsi"/>
                          <w:i/>
                          <w:iCs/>
                          <w:sz w:val="28"/>
                          <w:szCs w:val="28"/>
                        </w:rPr>
                        <w:t xml:space="preserve">What is the first </w:t>
                      </w:r>
                      <w:r w:rsidR="00704119">
                        <w:rPr>
                          <w:rFonts w:cstheme="minorHAnsi"/>
                          <w:i/>
                          <w:iCs/>
                          <w:sz w:val="28"/>
                          <w:szCs w:val="28"/>
                        </w:rPr>
                        <w:t>sound</w:t>
                      </w:r>
                      <w:r w:rsidR="00704119" w:rsidRPr="004B70CD">
                        <w:rPr>
                          <w:rFonts w:cstheme="minorHAnsi"/>
                          <w:i/>
                          <w:iCs/>
                          <w:sz w:val="28"/>
                          <w:szCs w:val="28"/>
                        </w:rPr>
                        <w:t xml:space="preserve"> in </w:t>
                      </w:r>
                      <w:r>
                        <w:rPr>
                          <w:rFonts w:cstheme="minorHAnsi"/>
                          <w:i/>
                          <w:iCs/>
                          <w:sz w:val="28"/>
                          <w:szCs w:val="28"/>
                        </w:rPr>
                        <w:t>_________</w:t>
                      </w:r>
                      <w:r w:rsidR="00704119" w:rsidRPr="004B70CD">
                        <w:rPr>
                          <w:rFonts w:cstheme="minorHAnsi"/>
                          <w:i/>
                          <w:sz w:val="28"/>
                          <w:szCs w:val="28"/>
                        </w:rPr>
                        <w:t>?</w:t>
                      </w:r>
                      <w:r w:rsidR="00704119" w:rsidRPr="004B70CD">
                        <w:rPr>
                          <w:rFonts w:cstheme="minorHAnsi"/>
                          <w:sz w:val="28"/>
                          <w:szCs w:val="28"/>
                        </w:rPr>
                        <w:t xml:space="preserve"> e.g. </w:t>
                      </w:r>
                      <w:r w:rsidR="00A34CB0" w:rsidRPr="00A34CB0">
                        <w:rPr>
                          <w:rFonts w:cstheme="minorHAnsi"/>
                          <w:b/>
                          <w:bCs/>
                          <w:i/>
                          <w:iCs/>
                          <w:sz w:val="28"/>
                          <w:szCs w:val="28"/>
                        </w:rPr>
                        <w:t>p</w:t>
                      </w:r>
                      <w:r w:rsidR="00A34CB0">
                        <w:rPr>
                          <w:rFonts w:cstheme="minorHAnsi"/>
                          <w:i/>
                          <w:iCs/>
                          <w:sz w:val="28"/>
                          <w:szCs w:val="28"/>
                        </w:rPr>
                        <w:t>encil</w:t>
                      </w:r>
                      <w:r w:rsidR="00A34CB0">
                        <w:rPr>
                          <w:rFonts w:cstheme="minorHAnsi"/>
                          <w:i/>
                          <w:iCs/>
                          <w:sz w:val="28"/>
                          <w:szCs w:val="28"/>
                        </w:rPr>
                        <w:br/>
                      </w:r>
                      <w:r w:rsidR="00704119" w:rsidRPr="004B70CD">
                        <w:rPr>
                          <w:rFonts w:cstheme="minorHAnsi"/>
                          <w:sz w:val="28"/>
                          <w:szCs w:val="28"/>
                        </w:rPr>
                        <w:t xml:space="preserve">Students hold up </w:t>
                      </w:r>
                      <w:r w:rsidR="00A34CB0">
                        <w:rPr>
                          <w:rFonts w:cstheme="minorHAnsi"/>
                          <w:b/>
                          <w:bCs/>
                          <w:i/>
                          <w:iCs/>
                          <w:sz w:val="28"/>
                          <w:szCs w:val="28"/>
                        </w:rPr>
                        <w:t>p</w:t>
                      </w:r>
                      <w:r w:rsidR="00704119" w:rsidRPr="004B70CD">
                        <w:rPr>
                          <w:rFonts w:cstheme="minorHAnsi"/>
                          <w:i/>
                          <w:iCs/>
                          <w:sz w:val="28"/>
                          <w:szCs w:val="28"/>
                        </w:rPr>
                        <w:t>.</w:t>
                      </w:r>
                    </w:p>
                    <w:p w14:paraId="539A191D" w14:textId="10BF12E9" w:rsidR="00AA3A4E" w:rsidRPr="00AD4D33" w:rsidRDefault="00704119" w:rsidP="00165DC1">
                      <w:pPr>
                        <w:pStyle w:val="ListParagraph"/>
                        <w:numPr>
                          <w:ilvl w:val="0"/>
                          <w:numId w:val="24"/>
                        </w:numPr>
                        <w:spacing w:after="0"/>
                        <w:ind w:left="993" w:hanging="426"/>
                        <w:rPr>
                          <w:rFonts w:cstheme="minorHAnsi"/>
                          <w:sz w:val="6"/>
                          <w:szCs w:val="6"/>
                        </w:rPr>
                      </w:pPr>
                      <w:r w:rsidRPr="00704119">
                        <w:rPr>
                          <w:rFonts w:cstheme="minorHAnsi"/>
                          <w:sz w:val="28"/>
                          <w:szCs w:val="28"/>
                        </w:rPr>
                        <w:t xml:space="preserve">Write a word on the board e.g.   _ encil. </w:t>
                      </w:r>
                      <w:r w:rsidR="00BA30F4">
                        <w:rPr>
                          <w:rFonts w:cstheme="minorHAnsi"/>
                          <w:sz w:val="28"/>
                          <w:szCs w:val="28"/>
                        </w:rPr>
                        <w:br/>
                      </w:r>
                      <w:r w:rsidRPr="00704119">
                        <w:rPr>
                          <w:rFonts w:cstheme="minorHAnsi"/>
                          <w:sz w:val="28"/>
                          <w:szCs w:val="28"/>
                        </w:rPr>
                        <w:t>Read the word</w:t>
                      </w:r>
                      <w:r w:rsidR="00855352">
                        <w:rPr>
                          <w:rFonts w:cstheme="minorHAnsi"/>
                          <w:sz w:val="28"/>
                          <w:szCs w:val="28"/>
                        </w:rPr>
                        <w:t xml:space="preserve"> and</w:t>
                      </w:r>
                      <w:r w:rsidRPr="00704119">
                        <w:rPr>
                          <w:rFonts w:cstheme="minorHAnsi"/>
                          <w:sz w:val="28"/>
                          <w:szCs w:val="28"/>
                        </w:rPr>
                        <w:t xml:space="preserve"> students hold up the first letter</w:t>
                      </w:r>
                    </w:p>
                    <w:p w14:paraId="1CB92AEE" w14:textId="77777777" w:rsidR="00AD4D33" w:rsidRPr="00AD4D33" w:rsidRDefault="00AD4D33" w:rsidP="00AD4D33">
                      <w:pPr>
                        <w:pStyle w:val="ListParagraph"/>
                        <w:spacing w:after="0"/>
                        <w:ind w:left="993"/>
                        <w:rPr>
                          <w:rFonts w:cstheme="minorHAnsi"/>
                          <w:sz w:val="6"/>
                          <w:szCs w:val="6"/>
                        </w:rPr>
                      </w:pPr>
                    </w:p>
                    <w:p w14:paraId="3267881B" w14:textId="77777777" w:rsidR="00AD4D33" w:rsidRDefault="00AD4D33" w:rsidP="00AD4D33">
                      <w:pPr>
                        <w:spacing w:after="0"/>
                        <w:rPr>
                          <w:rFonts w:cstheme="minorHAnsi"/>
                          <w:sz w:val="6"/>
                          <w:szCs w:val="6"/>
                        </w:rPr>
                      </w:pPr>
                    </w:p>
                    <w:p w14:paraId="6B80B000" w14:textId="19D06801" w:rsidR="00AD4D33" w:rsidRDefault="00AD4D33" w:rsidP="00165DC1">
                      <w:pPr>
                        <w:pStyle w:val="ListParagraph"/>
                        <w:numPr>
                          <w:ilvl w:val="0"/>
                          <w:numId w:val="23"/>
                        </w:numPr>
                        <w:spacing w:after="0"/>
                        <w:rPr>
                          <w:rFonts w:cstheme="minorHAnsi"/>
                          <w:b/>
                          <w:bCs/>
                          <w:sz w:val="28"/>
                          <w:szCs w:val="36"/>
                        </w:rPr>
                      </w:pPr>
                      <w:r w:rsidRPr="00AD4D33">
                        <w:rPr>
                          <w:rFonts w:cstheme="minorHAnsi"/>
                          <w:b/>
                          <w:bCs/>
                          <w:sz w:val="28"/>
                          <w:szCs w:val="36"/>
                        </w:rPr>
                        <w:t>An alphabet initial sounds dictionary</w:t>
                      </w:r>
                    </w:p>
                    <w:p w14:paraId="1610AF4A" w14:textId="761C88BB" w:rsidR="00573B0F" w:rsidRDefault="00FC060F" w:rsidP="00FC060F">
                      <w:pPr>
                        <w:pStyle w:val="ListParagraph"/>
                        <w:spacing w:after="0"/>
                        <w:rPr>
                          <w:rFonts w:cstheme="minorHAnsi"/>
                          <w:sz w:val="28"/>
                          <w:szCs w:val="36"/>
                        </w:rPr>
                      </w:pPr>
                      <w:r>
                        <w:rPr>
                          <w:rFonts w:cstheme="minorHAnsi"/>
                          <w:sz w:val="28"/>
                          <w:szCs w:val="36"/>
                        </w:rPr>
                        <w:t>S</w:t>
                      </w:r>
                      <w:r w:rsidR="00AD4D33">
                        <w:rPr>
                          <w:rFonts w:cstheme="minorHAnsi"/>
                          <w:sz w:val="28"/>
                          <w:szCs w:val="36"/>
                        </w:rPr>
                        <w:t xml:space="preserve">tudents can </w:t>
                      </w:r>
                      <w:r>
                        <w:rPr>
                          <w:rFonts w:cstheme="minorHAnsi"/>
                          <w:sz w:val="28"/>
                          <w:szCs w:val="36"/>
                        </w:rPr>
                        <w:t>add</w:t>
                      </w:r>
                      <w:r w:rsidR="00AD4D33">
                        <w:rPr>
                          <w:rFonts w:cstheme="minorHAnsi"/>
                          <w:sz w:val="28"/>
                          <w:szCs w:val="36"/>
                        </w:rPr>
                        <w:t xml:space="preserve"> their own </w:t>
                      </w:r>
                      <w:r>
                        <w:rPr>
                          <w:rFonts w:cstheme="minorHAnsi"/>
                          <w:sz w:val="28"/>
                          <w:szCs w:val="36"/>
                        </w:rPr>
                        <w:t>words</w:t>
                      </w:r>
                      <w:r w:rsidR="00AD4D33">
                        <w:rPr>
                          <w:rFonts w:cstheme="minorHAnsi"/>
                          <w:sz w:val="28"/>
                          <w:szCs w:val="36"/>
                        </w:rPr>
                        <w:t xml:space="preserve"> </w:t>
                      </w:r>
                      <w:r>
                        <w:rPr>
                          <w:rFonts w:cstheme="minorHAnsi"/>
                          <w:sz w:val="28"/>
                          <w:szCs w:val="36"/>
                        </w:rPr>
                        <w:t>and pictures to the dictionary</w:t>
                      </w:r>
                      <w:r w:rsidR="00573B0F">
                        <w:rPr>
                          <w:rFonts w:cstheme="minorHAnsi"/>
                          <w:sz w:val="28"/>
                          <w:szCs w:val="36"/>
                        </w:rPr>
                        <w:t>.</w:t>
                      </w:r>
                      <w:r w:rsidR="00AD4D33">
                        <w:rPr>
                          <w:rFonts w:cstheme="minorHAnsi"/>
                          <w:sz w:val="28"/>
                          <w:szCs w:val="36"/>
                        </w:rPr>
                        <w:t xml:space="preserve"> </w:t>
                      </w:r>
                      <w:r w:rsidR="00573B0F">
                        <w:rPr>
                          <w:rFonts w:cstheme="minorHAnsi"/>
                          <w:sz w:val="28"/>
                          <w:szCs w:val="36"/>
                        </w:rPr>
                        <w:t xml:space="preserve"> </w:t>
                      </w:r>
                    </w:p>
                    <w:p w14:paraId="71947302" w14:textId="704B1F3B" w:rsidR="00573B0F" w:rsidRDefault="00FC060F" w:rsidP="00FC060F">
                      <w:pPr>
                        <w:spacing w:after="0"/>
                        <w:rPr>
                          <w:rFonts w:cstheme="minorHAnsi"/>
                          <w:szCs w:val="36"/>
                        </w:rPr>
                      </w:pPr>
                      <w:r>
                        <w:rPr>
                          <w:rFonts w:cstheme="minorHAnsi"/>
                          <w:szCs w:val="36"/>
                        </w:rPr>
                        <w:tab/>
                      </w:r>
                      <w:r w:rsidR="00573B0F" w:rsidRPr="00FC060F">
                        <w:rPr>
                          <w:rFonts w:cstheme="minorHAnsi"/>
                          <w:szCs w:val="36"/>
                        </w:rPr>
                        <w:t>A volunteer would be of great assistance in creating this book.</w:t>
                      </w:r>
                    </w:p>
                    <w:p w14:paraId="52777553" w14:textId="77777777" w:rsidR="00CB19D6" w:rsidRPr="00CB19D6" w:rsidRDefault="00CB19D6" w:rsidP="00FC060F">
                      <w:pPr>
                        <w:spacing w:after="0"/>
                        <w:rPr>
                          <w:rFonts w:cstheme="minorHAnsi"/>
                          <w:sz w:val="12"/>
                          <w:szCs w:val="16"/>
                        </w:rPr>
                      </w:pPr>
                    </w:p>
                    <w:p w14:paraId="08D00520" w14:textId="77777777" w:rsidR="00942834" w:rsidRPr="00E74BC6" w:rsidRDefault="00942834" w:rsidP="00165DC1">
                      <w:pPr>
                        <w:pStyle w:val="ListParagraph"/>
                        <w:numPr>
                          <w:ilvl w:val="0"/>
                          <w:numId w:val="23"/>
                        </w:numPr>
                        <w:spacing w:after="0"/>
                        <w:rPr>
                          <w:b/>
                          <w:bCs/>
                          <w:sz w:val="28"/>
                          <w:szCs w:val="52"/>
                        </w:rPr>
                      </w:pPr>
                      <w:r w:rsidRPr="00E74BC6">
                        <w:rPr>
                          <w:b/>
                          <w:bCs/>
                          <w:sz w:val="28"/>
                          <w:szCs w:val="52"/>
                        </w:rPr>
                        <w:t xml:space="preserve">Word bank sound sheets  </w:t>
                      </w:r>
                    </w:p>
                    <w:p w14:paraId="2F61574C" w14:textId="116D4221" w:rsidR="00942834" w:rsidRPr="00944609" w:rsidRDefault="00942834" w:rsidP="00CB19D6">
                      <w:pPr>
                        <w:spacing w:after="0"/>
                        <w:ind w:left="709"/>
                        <w:rPr>
                          <w:szCs w:val="44"/>
                        </w:rPr>
                      </w:pPr>
                      <w:r w:rsidRPr="006E27DE">
                        <w:rPr>
                          <w:szCs w:val="44"/>
                        </w:rPr>
                        <w:t xml:space="preserve">Create word bank sound sheets for the wall, noticeboard or whiteboard. </w:t>
                      </w:r>
                      <w:r w:rsidRPr="004C7FF5">
                        <w:rPr>
                          <w:i/>
                          <w:iCs/>
                          <w:szCs w:val="44"/>
                        </w:rPr>
                        <w:t xml:space="preserve">[See </w:t>
                      </w:r>
                      <w:r>
                        <w:rPr>
                          <w:i/>
                          <w:iCs/>
                          <w:szCs w:val="44"/>
                        </w:rPr>
                        <w:t>the</w:t>
                      </w:r>
                      <w:r w:rsidRPr="004C7FF5">
                        <w:rPr>
                          <w:i/>
                          <w:iCs/>
                          <w:szCs w:val="44"/>
                        </w:rPr>
                        <w:t xml:space="preserve"> template </w:t>
                      </w:r>
                      <w:r>
                        <w:rPr>
                          <w:i/>
                          <w:iCs/>
                          <w:szCs w:val="44"/>
                        </w:rPr>
                        <w:t xml:space="preserve">on </w:t>
                      </w:r>
                      <w:r w:rsidRPr="00573B0F">
                        <w:rPr>
                          <w:i/>
                          <w:iCs/>
                          <w:szCs w:val="44"/>
                        </w:rPr>
                        <w:t xml:space="preserve">page </w:t>
                      </w:r>
                      <w:r w:rsidR="00573B0F" w:rsidRPr="00573B0F">
                        <w:rPr>
                          <w:i/>
                          <w:iCs/>
                          <w:szCs w:val="44"/>
                        </w:rPr>
                        <w:t>41</w:t>
                      </w:r>
                      <w:r w:rsidRPr="00573B0F">
                        <w:rPr>
                          <w:i/>
                          <w:iCs/>
                          <w:szCs w:val="44"/>
                        </w:rPr>
                        <w:t>.]</w:t>
                      </w:r>
                      <w:r w:rsidRPr="004C7FF5">
                        <w:rPr>
                          <w:szCs w:val="44"/>
                        </w:rPr>
                        <w:t xml:space="preserve"> </w:t>
                      </w:r>
                      <w:r>
                        <w:rPr>
                          <w:szCs w:val="44"/>
                        </w:rPr>
                        <w:br/>
                      </w:r>
                      <w:r w:rsidRPr="006E27DE">
                        <w:rPr>
                          <w:szCs w:val="44"/>
                        </w:rPr>
                        <w:t xml:space="preserve">Start with consonant blends, two consonants = one sound, </w:t>
                      </w:r>
                      <w:r>
                        <w:rPr>
                          <w:szCs w:val="44"/>
                        </w:rPr>
                        <w:t xml:space="preserve">and introduce </w:t>
                      </w:r>
                      <w:r w:rsidRPr="006E27DE">
                        <w:rPr>
                          <w:szCs w:val="44"/>
                        </w:rPr>
                        <w:t>long vowels and diphthongs when appropriate.</w:t>
                      </w:r>
                      <w:r>
                        <w:rPr>
                          <w:szCs w:val="44"/>
                        </w:rPr>
                        <w:t xml:space="preserve"> Show students how these letters can be found at the beginning, the middle and the end of words.  e.g. </w:t>
                      </w:r>
                      <w:r w:rsidRPr="00944609">
                        <w:rPr>
                          <w:b/>
                          <w:bCs/>
                          <w:szCs w:val="44"/>
                        </w:rPr>
                        <w:t>sh</w:t>
                      </w:r>
                      <w:r>
                        <w:rPr>
                          <w:szCs w:val="44"/>
                        </w:rPr>
                        <w:t>oe and fi</w:t>
                      </w:r>
                      <w:r w:rsidRPr="00944609">
                        <w:rPr>
                          <w:b/>
                          <w:bCs/>
                          <w:szCs w:val="44"/>
                        </w:rPr>
                        <w:t>sh</w:t>
                      </w:r>
                      <w:r w:rsidRPr="00944609">
                        <w:rPr>
                          <w:szCs w:val="44"/>
                        </w:rPr>
                        <w:t xml:space="preserve">, </w:t>
                      </w:r>
                      <w:r w:rsidRPr="00944609">
                        <w:rPr>
                          <w:b/>
                          <w:bCs/>
                          <w:szCs w:val="44"/>
                        </w:rPr>
                        <w:t>ch</w:t>
                      </w:r>
                      <w:r>
                        <w:rPr>
                          <w:szCs w:val="44"/>
                        </w:rPr>
                        <w:t>air and tea</w:t>
                      </w:r>
                      <w:r w:rsidRPr="00944609">
                        <w:rPr>
                          <w:b/>
                          <w:bCs/>
                          <w:szCs w:val="44"/>
                        </w:rPr>
                        <w:t>ch</w:t>
                      </w:r>
                      <w:r>
                        <w:rPr>
                          <w:szCs w:val="44"/>
                        </w:rPr>
                        <w:t xml:space="preserve">er, </w:t>
                      </w:r>
                      <w:r w:rsidRPr="00944609">
                        <w:rPr>
                          <w:szCs w:val="44"/>
                        </w:rPr>
                        <w:t>clo</w:t>
                      </w:r>
                      <w:r w:rsidRPr="00944609">
                        <w:rPr>
                          <w:b/>
                          <w:bCs/>
                          <w:szCs w:val="44"/>
                        </w:rPr>
                        <w:t>ck</w:t>
                      </w:r>
                      <w:r w:rsidRPr="00944609">
                        <w:rPr>
                          <w:szCs w:val="44"/>
                        </w:rPr>
                        <w:t xml:space="preserve"> and bu</w:t>
                      </w:r>
                      <w:r w:rsidRPr="00944609">
                        <w:rPr>
                          <w:b/>
                          <w:bCs/>
                          <w:szCs w:val="44"/>
                        </w:rPr>
                        <w:t>ck</w:t>
                      </w:r>
                      <w:r w:rsidRPr="00944609">
                        <w:rPr>
                          <w:szCs w:val="44"/>
                        </w:rPr>
                        <w:t>et</w:t>
                      </w:r>
                      <w:r>
                        <w:rPr>
                          <w:szCs w:val="44"/>
                        </w:rPr>
                        <w:t xml:space="preserve">, </w:t>
                      </w:r>
                    </w:p>
                    <w:p w14:paraId="445EBAB4" w14:textId="77777777" w:rsidR="00942834" w:rsidRPr="006E27DE" w:rsidRDefault="00942834" w:rsidP="00CB19D6">
                      <w:pPr>
                        <w:pStyle w:val="ListParagraph"/>
                        <w:numPr>
                          <w:ilvl w:val="0"/>
                          <w:numId w:val="77"/>
                        </w:numPr>
                        <w:tabs>
                          <w:tab w:val="left" w:pos="993"/>
                        </w:tabs>
                        <w:ind w:left="709" w:firstLine="0"/>
                        <w:rPr>
                          <w:sz w:val="28"/>
                          <w:szCs w:val="28"/>
                        </w:rPr>
                      </w:pPr>
                      <w:r w:rsidRPr="006E27DE">
                        <w:rPr>
                          <w:sz w:val="28"/>
                          <w:szCs w:val="28"/>
                        </w:rPr>
                        <w:t xml:space="preserve">Use light cardboard or paper. </w:t>
                      </w:r>
                    </w:p>
                    <w:p w14:paraId="012D58CC" w14:textId="2525505D" w:rsidR="00942834" w:rsidRPr="006E27DE" w:rsidRDefault="00942834" w:rsidP="00CB19D6">
                      <w:pPr>
                        <w:pStyle w:val="ListParagraph"/>
                        <w:numPr>
                          <w:ilvl w:val="0"/>
                          <w:numId w:val="77"/>
                        </w:numPr>
                        <w:tabs>
                          <w:tab w:val="left" w:pos="993"/>
                        </w:tabs>
                        <w:ind w:left="709" w:firstLine="0"/>
                        <w:rPr>
                          <w:sz w:val="28"/>
                          <w:szCs w:val="28"/>
                        </w:rPr>
                      </w:pPr>
                      <w:r w:rsidRPr="006E27DE">
                        <w:rPr>
                          <w:sz w:val="28"/>
                          <w:szCs w:val="28"/>
                        </w:rPr>
                        <w:t xml:space="preserve">Enlarge the sound tiles on the following page and paste a tile at </w:t>
                      </w:r>
                      <w:r w:rsidR="00CB19D6">
                        <w:rPr>
                          <w:sz w:val="28"/>
                          <w:szCs w:val="28"/>
                        </w:rPr>
                        <w:br/>
                      </w:r>
                      <w:r w:rsidR="00CB19D6">
                        <w:rPr>
                          <w:sz w:val="28"/>
                          <w:szCs w:val="28"/>
                        </w:rPr>
                        <w:tab/>
                      </w:r>
                      <w:r w:rsidRPr="006E27DE">
                        <w:rPr>
                          <w:sz w:val="28"/>
                          <w:szCs w:val="28"/>
                        </w:rPr>
                        <w:t xml:space="preserve">the top of each sheet. </w:t>
                      </w:r>
                    </w:p>
                    <w:p w14:paraId="43B42F93" w14:textId="77777777" w:rsidR="00942834" w:rsidRPr="006E27DE" w:rsidRDefault="00942834" w:rsidP="00CB19D6">
                      <w:pPr>
                        <w:pStyle w:val="ListParagraph"/>
                        <w:numPr>
                          <w:ilvl w:val="0"/>
                          <w:numId w:val="77"/>
                        </w:numPr>
                        <w:tabs>
                          <w:tab w:val="left" w:pos="993"/>
                        </w:tabs>
                        <w:ind w:left="709" w:firstLine="0"/>
                        <w:rPr>
                          <w:sz w:val="28"/>
                          <w:szCs w:val="28"/>
                        </w:rPr>
                      </w:pPr>
                      <w:r w:rsidRPr="006E27DE">
                        <w:rPr>
                          <w:sz w:val="28"/>
                          <w:szCs w:val="28"/>
                        </w:rPr>
                        <w:t xml:space="preserve">Add new words to the sheets as they are introduced in class. </w:t>
                      </w:r>
                    </w:p>
                    <w:p w14:paraId="7291ED59" w14:textId="734F64CF" w:rsidR="00942834" w:rsidRDefault="00942834" w:rsidP="00CB19D6">
                      <w:pPr>
                        <w:ind w:left="709"/>
                      </w:pPr>
                      <w:r w:rsidRPr="006E27DE">
                        <w:rPr>
                          <w:szCs w:val="44"/>
                        </w:rPr>
                        <w:t>If possible, leave the sheets on the walls for easy revision and to aid visual memorisation. However, if the sheets need to be removed at the end of class, use magnets to attach one or two of the sheets to the whiteboard</w:t>
                      </w:r>
                      <w:r w:rsidR="00CB19D6">
                        <w:rPr>
                          <w:szCs w:val="44"/>
                        </w:rPr>
                        <w:t xml:space="preserve"> </w:t>
                      </w:r>
                      <w:r w:rsidRPr="006E27DE">
                        <w:rPr>
                          <w:szCs w:val="44"/>
                        </w:rPr>
                        <w:t>in following classes so that the words and sounds are revised regularly.</w:t>
                      </w:r>
                      <w:r>
                        <w:rPr>
                          <w:szCs w:val="44"/>
                        </w:rPr>
                        <w:t xml:space="preserve"> </w:t>
                      </w:r>
                    </w:p>
                    <w:p w14:paraId="52B0EC91" w14:textId="02D57FF2" w:rsidR="00704119" w:rsidRPr="00855352" w:rsidRDefault="009C0D9C" w:rsidP="00AA3A4E">
                      <w:pPr>
                        <w:pStyle w:val="ListParagraph"/>
                        <w:ind w:left="1440"/>
                        <w:rPr>
                          <w:rFonts w:cstheme="minorHAnsi"/>
                          <w:sz w:val="6"/>
                          <w:szCs w:val="6"/>
                        </w:rPr>
                      </w:pPr>
                      <w:r>
                        <w:rPr>
                          <w:rFonts w:cstheme="minorHAnsi"/>
                          <w:sz w:val="28"/>
                          <w:szCs w:val="28"/>
                        </w:rPr>
                        <w:br/>
                      </w:r>
                    </w:p>
                  </w:txbxContent>
                </v:textbox>
                <w10:wrap type="square" anchorx="margin"/>
              </v:shape>
            </w:pict>
          </mc:Fallback>
        </mc:AlternateContent>
      </w:r>
    </w:p>
    <w:p w14:paraId="73EB1482" w14:textId="5FAB23E7" w:rsidR="00942834" w:rsidRDefault="00942834">
      <w:r>
        <w:br w:type="page"/>
      </w:r>
    </w:p>
    <w:p w14:paraId="5A071CF4" w14:textId="0041000A" w:rsidR="0046462D" w:rsidRDefault="0046462D">
      <w:r>
        <w:rPr>
          <w:noProof/>
        </w:rPr>
        <w:lastRenderedPageBreak/>
        <mc:AlternateContent>
          <mc:Choice Requires="wps">
            <w:drawing>
              <wp:anchor distT="0" distB="0" distL="114300" distR="114300" simplePos="0" relativeHeight="253674496" behindDoc="0" locked="0" layoutInCell="1" allowOverlap="1" wp14:anchorId="5993A981" wp14:editId="017FED3D">
                <wp:simplePos x="0" y="0"/>
                <wp:positionH relativeFrom="margin">
                  <wp:posOffset>179070</wp:posOffset>
                </wp:positionH>
                <wp:positionV relativeFrom="paragraph">
                  <wp:posOffset>133350</wp:posOffset>
                </wp:positionV>
                <wp:extent cx="1828800" cy="5295900"/>
                <wp:effectExtent l="0" t="0" r="13335" b="19050"/>
                <wp:wrapSquare wrapText="bothSides"/>
                <wp:docPr id="1869" name="Text Box 1869"/>
                <wp:cNvGraphicFramePr/>
                <a:graphic xmlns:a="http://schemas.openxmlformats.org/drawingml/2006/main">
                  <a:graphicData uri="http://schemas.microsoft.com/office/word/2010/wordprocessingShape">
                    <wps:wsp>
                      <wps:cNvSpPr txBox="1"/>
                      <wps:spPr>
                        <a:xfrm>
                          <a:off x="0" y="0"/>
                          <a:ext cx="1828800" cy="5295900"/>
                        </a:xfrm>
                        <a:prstGeom prst="rect">
                          <a:avLst/>
                        </a:prstGeom>
                        <a:solidFill>
                          <a:srgbClr val="FBFBFB"/>
                        </a:solidFill>
                        <a:ln w="6350">
                          <a:solidFill>
                            <a:prstClr val="black"/>
                          </a:solidFill>
                        </a:ln>
                      </wps:spPr>
                      <wps:txbx>
                        <w:txbxContent>
                          <w:p w14:paraId="0F2DF003" w14:textId="77777777" w:rsidR="0046462D" w:rsidRPr="00573B0F" w:rsidRDefault="0046462D" w:rsidP="0046462D">
                            <w:pPr>
                              <w:pStyle w:val="Heading2"/>
                              <w:shd w:val="clear" w:color="auto" w:fill="F9F9F9"/>
                              <w:spacing w:before="0"/>
                              <w:rPr>
                                <w:rFonts w:asciiTheme="minorHAnsi" w:hAnsiTheme="minorHAnsi" w:cstheme="minorHAnsi"/>
                                <w:b/>
                                <w:bCs/>
                                <w:color w:val="222222"/>
                                <w:sz w:val="4"/>
                                <w:szCs w:val="4"/>
                              </w:rPr>
                            </w:pPr>
                          </w:p>
                          <w:p w14:paraId="705D5E0E" w14:textId="706D31F0" w:rsidR="0046462D" w:rsidRPr="00AF5389" w:rsidRDefault="0046462D" w:rsidP="0046462D">
                            <w:pPr>
                              <w:pStyle w:val="Heading2"/>
                              <w:shd w:val="clear" w:color="auto" w:fill="F9F9F9"/>
                              <w:spacing w:before="0"/>
                              <w:rPr>
                                <w:rFonts w:asciiTheme="minorHAnsi" w:hAnsiTheme="minorHAnsi" w:cstheme="minorHAnsi"/>
                                <w:b/>
                                <w:bCs/>
                                <w:color w:val="222222"/>
                                <w:sz w:val="32"/>
                                <w:szCs w:val="32"/>
                              </w:rPr>
                            </w:pPr>
                            <w:r w:rsidRPr="00D9710E">
                              <w:rPr>
                                <w:rFonts w:asciiTheme="minorHAnsi" w:hAnsiTheme="minorHAnsi" w:cstheme="minorHAnsi"/>
                                <w:b/>
                                <w:bCs/>
                                <w:color w:val="222222"/>
                                <w:sz w:val="32"/>
                                <w:szCs w:val="32"/>
                              </w:rPr>
                              <w:t xml:space="preserve"> </w:t>
                            </w:r>
                            <w:r w:rsidR="00D9710E" w:rsidRPr="00D9710E">
                              <w:rPr>
                                <w:rFonts w:asciiTheme="minorHAnsi" w:hAnsiTheme="minorHAnsi" w:cstheme="minorHAnsi"/>
                                <w:b/>
                                <w:bCs/>
                                <w:color w:val="222222"/>
                                <w:sz w:val="32"/>
                                <w:szCs w:val="32"/>
                              </w:rPr>
                              <w:t xml:space="preserve">e. </w:t>
                            </w:r>
                            <w:r w:rsidRPr="00C63B48">
                              <w:rPr>
                                <w:rFonts w:asciiTheme="minorHAnsi" w:hAnsiTheme="minorHAnsi" w:cstheme="minorHAnsi"/>
                                <w:b/>
                                <w:bCs/>
                                <w:color w:val="222222"/>
                                <w:sz w:val="28"/>
                                <w:szCs w:val="28"/>
                              </w:rPr>
                              <w:t>Game</w:t>
                            </w:r>
                            <w:r>
                              <w:rPr>
                                <w:rFonts w:asciiTheme="minorHAnsi" w:hAnsiTheme="minorHAnsi" w:cstheme="minorHAnsi"/>
                                <w:b/>
                                <w:bCs/>
                                <w:color w:val="222222"/>
                                <w:sz w:val="32"/>
                                <w:szCs w:val="32"/>
                              </w:rPr>
                              <w:t xml:space="preserve"> - </w:t>
                            </w:r>
                            <w:r w:rsidRPr="003F7A59">
                              <w:rPr>
                                <w:rFonts w:asciiTheme="minorHAnsi" w:hAnsiTheme="minorHAnsi" w:cstheme="minorHAnsi"/>
                                <w:b/>
                                <w:bCs/>
                                <w:color w:val="222222"/>
                                <w:sz w:val="28"/>
                                <w:szCs w:val="28"/>
                              </w:rPr>
                              <w:t xml:space="preserve">Race against the clock:  </w:t>
                            </w:r>
                            <w:r w:rsidRPr="003F7A59">
                              <w:rPr>
                                <w:rFonts w:asciiTheme="minorHAnsi" w:hAnsiTheme="minorHAnsi" w:cstheme="minorHAnsi"/>
                                <w:b/>
                                <w:bCs/>
                                <w:i/>
                                <w:iCs/>
                                <w:color w:val="222222"/>
                                <w:sz w:val="28"/>
                                <w:szCs w:val="28"/>
                              </w:rPr>
                              <w:t>a</w:t>
                            </w:r>
                            <w:r w:rsidRPr="003F7A59">
                              <w:rPr>
                                <w:rFonts w:asciiTheme="minorHAnsi" w:hAnsiTheme="minorHAnsi" w:cstheme="minorHAnsi"/>
                                <w:b/>
                                <w:bCs/>
                                <w:color w:val="222222"/>
                                <w:sz w:val="28"/>
                                <w:szCs w:val="28"/>
                              </w:rPr>
                              <w:t xml:space="preserve"> is for apple</w:t>
                            </w:r>
                          </w:p>
                          <w:p w14:paraId="48EE3D6A" w14:textId="2AA7F60F" w:rsidR="0046462D" w:rsidRDefault="00573B0F" w:rsidP="0046462D">
                            <w:pPr>
                              <w:pStyle w:val="NormalWeb"/>
                              <w:shd w:val="clear" w:color="auto" w:fill="F9F9F9"/>
                              <w:spacing w:before="0" w:beforeAutospacing="0" w:after="0" w:afterAutospacing="0"/>
                              <w:rPr>
                                <w:rFonts w:ascii="Calibri" w:eastAsiaTheme="minorHAnsi" w:hAnsi="Calibri" w:cs="Calibri"/>
                                <w:b/>
                                <w:bCs/>
                                <w:sz w:val="28"/>
                                <w:szCs w:val="28"/>
                                <w:lang w:val="en-US" w:eastAsia="en-US"/>
                              </w:rPr>
                            </w:pPr>
                            <w:r>
                              <w:rPr>
                                <w:rFonts w:asciiTheme="minorHAnsi" w:eastAsiaTheme="minorHAnsi" w:hAnsiTheme="minorHAnsi" w:cstheme="minorHAnsi"/>
                                <w:b/>
                                <w:bCs/>
                                <w:sz w:val="28"/>
                                <w:szCs w:val="28"/>
                                <w:lang w:val="en-US" w:eastAsia="en-US"/>
                              </w:rPr>
                              <w:tab/>
                            </w:r>
                            <w:r w:rsidR="0046462D" w:rsidRPr="00E14FF8">
                              <w:rPr>
                                <w:rFonts w:asciiTheme="minorHAnsi" w:eastAsiaTheme="minorHAnsi" w:hAnsiTheme="minorHAnsi" w:cstheme="minorHAnsi"/>
                                <w:b/>
                                <w:bCs/>
                                <w:sz w:val="28"/>
                                <w:szCs w:val="28"/>
                                <w:lang w:val="en-US" w:eastAsia="en-US"/>
                              </w:rPr>
                              <w:t xml:space="preserve">You </w:t>
                            </w:r>
                            <w:r w:rsidR="0046462D" w:rsidRPr="00E14FF8">
                              <w:rPr>
                                <w:rFonts w:ascii="Calibri" w:eastAsiaTheme="minorHAnsi" w:hAnsi="Calibri" w:cs="Calibri"/>
                                <w:b/>
                                <w:bCs/>
                                <w:sz w:val="28"/>
                                <w:szCs w:val="28"/>
                                <w:lang w:val="en-US" w:eastAsia="en-US"/>
                              </w:rPr>
                              <w:t xml:space="preserve">need: </w:t>
                            </w:r>
                          </w:p>
                          <w:p w14:paraId="76B6EEEF" w14:textId="77777777" w:rsidR="0046462D" w:rsidRPr="00AF5389" w:rsidRDefault="0046462D" w:rsidP="00165DC1">
                            <w:pPr>
                              <w:pStyle w:val="NormalWeb"/>
                              <w:numPr>
                                <w:ilvl w:val="0"/>
                                <w:numId w:val="78"/>
                              </w:numPr>
                              <w:shd w:val="clear" w:color="auto" w:fill="F9F9F9"/>
                              <w:spacing w:before="0" w:beforeAutospacing="0" w:after="0" w:afterAutospacing="0"/>
                              <w:rPr>
                                <w:rFonts w:ascii="Calibri" w:hAnsi="Calibri" w:cs="Calibri"/>
                                <w:sz w:val="28"/>
                                <w:szCs w:val="28"/>
                                <w:lang w:val="en-US"/>
                              </w:rPr>
                            </w:pPr>
                            <w:r w:rsidRPr="00AF5389">
                              <w:rPr>
                                <w:rFonts w:ascii="Calibri" w:hAnsi="Calibri" w:cs="Calibri"/>
                                <w:sz w:val="28"/>
                                <w:szCs w:val="28"/>
                                <w:lang w:val="en-US"/>
                              </w:rPr>
                              <w:t xml:space="preserve">A set of alphabet cards and a set of picture cards for each pair of </w:t>
                            </w:r>
                            <w:r w:rsidRPr="00884A78">
                              <w:rPr>
                                <w:rFonts w:ascii="Calibri" w:hAnsi="Calibri" w:cs="Calibri"/>
                                <w:sz w:val="28"/>
                                <w:szCs w:val="28"/>
                                <w:lang w:val="en-US"/>
                              </w:rPr>
                              <w:t xml:space="preserve">students. Use </w:t>
                            </w:r>
                            <w:r w:rsidRPr="00884A78">
                              <w:rPr>
                                <w:rFonts w:asciiTheme="minorHAnsi" w:hAnsiTheme="minorHAnsi" w:cstheme="minorHAnsi"/>
                                <w:sz w:val="28"/>
                                <w:szCs w:val="28"/>
                                <w:lang w:val="en-US"/>
                              </w:rPr>
                              <w:t>a small number of cards and pictures when first playing the game.</w:t>
                            </w:r>
                            <w:r w:rsidRPr="00AF5389">
                              <w:rPr>
                                <w:rFonts w:asciiTheme="minorHAnsi" w:hAnsiTheme="minorHAnsi" w:cstheme="minorHAnsi"/>
                                <w:sz w:val="28"/>
                                <w:szCs w:val="28"/>
                                <w:lang w:val="en-US"/>
                              </w:rPr>
                              <w:t xml:space="preserve"> </w:t>
                            </w:r>
                            <w:r w:rsidRPr="00AF5389">
                              <w:rPr>
                                <w:rFonts w:ascii="Calibri" w:hAnsi="Calibri" w:cs="Calibri"/>
                                <w:sz w:val="28"/>
                                <w:szCs w:val="28"/>
                                <w:lang w:val="en-US"/>
                              </w:rPr>
                              <w:t xml:space="preserve"> </w:t>
                            </w:r>
                          </w:p>
                          <w:p w14:paraId="62F94873" w14:textId="5C30A613" w:rsidR="0046462D" w:rsidRPr="00AF5389" w:rsidRDefault="00FC060F" w:rsidP="00165DC1">
                            <w:pPr>
                              <w:pStyle w:val="NormalWeb"/>
                              <w:numPr>
                                <w:ilvl w:val="0"/>
                                <w:numId w:val="78"/>
                              </w:numPr>
                              <w:shd w:val="clear" w:color="auto" w:fill="F9F9F9"/>
                              <w:spacing w:before="0" w:beforeAutospacing="0" w:after="0" w:afterAutospacing="0"/>
                              <w:rPr>
                                <w:rFonts w:asciiTheme="minorHAnsi" w:eastAsiaTheme="minorHAnsi" w:hAnsiTheme="minorHAnsi" w:cstheme="minorHAnsi"/>
                                <w:sz w:val="28"/>
                                <w:szCs w:val="28"/>
                                <w:lang w:val="en-US" w:eastAsia="en-US"/>
                              </w:rPr>
                            </w:pPr>
                            <w:r>
                              <w:rPr>
                                <w:rFonts w:ascii="Calibri" w:hAnsi="Calibri" w:cs="Calibri"/>
                                <w:sz w:val="28"/>
                                <w:szCs w:val="28"/>
                                <w:lang w:val="en-US"/>
                              </w:rPr>
                              <w:t>A</w:t>
                            </w:r>
                            <w:r w:rsidR="0046462D" w:rsidRPr="00AF5389">
                              <w:rPr>
                                <w:rFonts w:ascii="Calibri" w:hAnsi="Calibri" w:cs="Calibri"/>
                                <w:sz w:val="28"/>
                                <w:szCs w:val="28"/>
                                <w:lang w:val="en-US"/>
                              </w:rPr>
                              <w:t>n egg timer</w:t>
                            </w:r>
                            <w:r w:rsidR="0046462D">
                              <w:rPr>
                                <w:rFonts w:ascii="Calibri" w:hAnsi="Calibri" w:cs="Calibri"/>
                                <w:sz w:val="28"/>
                                <w:szCs w:val="28"/>
                                <w:lang w:val="en-US"/>
                              </w:rPr>
                              <w:t xml:space="preserve"> </w:t>
                            </w:r>
                            <w:r w:rsidR="0046462D" w:rsidRPr="00AF5389">
                              <w:rPr>
                                <w:rFonts w:ascii="Calibri" w:hAnsi="Calibri" w:cs="Calibri"/>
                                <w:sz w:val="28"/>
                                <w:szCs w:val="28"/>
                                <w:lang w:val="en-US"/>
                              </w:rPr>
                              <w:t>or timer on a phone</w:t>
                            </w:r>
                            <w:r w:rsidR="00DD3979">
                              <w:rPr>
                                <w:rFonts w:ascii="Calibri" w:hAnsi="Calibri" w:cs="Calibri"/>
                                <w:sz w:val="28"/>
                                <w:szCs w:val="28"/>
                                <w:lang w:val="en-US"/>
                              </w:rPr>
                              <w:t>.</w:t>
                            </w:r>
                          </w:p>
                          <w:p w14:paraId="105D46E9" w14:textId="77777777" w:rsidR="0046462D" w:rsidRPr="00AF5389" w:rsidRDefault="0046462D" w:rsidP="0046462D">
                            <w:pPr>
                              <w:pStyle w:val="NormalWeb"/>
                              <w:shd w:val="clear" w:color="auto" w:fill="F9F9F9"/>
                              <w:spacing w:before="0" w:beforeAutospacing="0" w:after="0" w:afterAutospacing="0"/>
                              <w:ind w:left="720"/>
                              <w:rPr>
                                <w:rFonts w:asciiTheme="minorHAnsi" w:eastAsiaTheme="minorHAnsi" w:hAnsiTheme="minorHAnsi" w:cstheme="minorHAnsi"/>
                                <w:sz w:val="28"/>
                                <w:szCs w:val="28"/>
                                <w:lang w:val="en-US" w:eastAsia="en-US"/>
                              </w:rPr>
                            </w:pPr>
                          </w:p>
                          <w:p w14:paraId="65761808" w14:textId="08976A1B" w:rsidR="0046462D" w:rsidRDefault="00573B0F" w:rsidP="0046462D">
                            <w:pPr>
                              <w:pStyle w:val="NormalWeb"/>
                              <w:shd w:val="clear" w:color="auto" w:fill="F9F9F9"/>
                              <w:spacing w:before="0" w:beforeAutospacing="0" w:after="0" w:afterAutospacing="0"/>
                              <w:rPr>
                                <w:rFonts w:asciiTheme="minorHAnsi" w:eastAsiaTheme="minorHAnsi" w:hAnsiTheme="minorHAnsi" w:cstheme="minorHAnsi"/>
                                <w:b/>
                                <w:bCs/>
                                <w:sz w:val="28"/>
                                <w:szCs w:val="28"/>
                                <w:lang w:val="en-US" w:eastAsia="en-US"/>
                              </w:rPr>
                            </w:pPr>
                            <w:r>
                              <w:rPr>
                                <w:rFonts w:asciiTheme="minorHAnsi" w:eastAsiaTheme="minorHAnsi" w:hAnsiTheme="minorHAnsi" w:cstheme="minorHAnsi"/>
                                <w:b/>
                                <w:bCs/>
                                <w:sz w:val="28"/>
                                <w:szCs w:val="28"/>
                                <w:lang w:val="en-US" w:eastAsia="en-US"/>
                              </w:rPr>
                              <w:tab/>
                            </w:r>
                            <w:r w:rsidR="0046462D" w:rsidRPr="00AF5389">
                              <w:rPr>
                                <w:rFonts w:asciiTheme="minorHAnsi" w:eastAsiaTheme="minorHAnsi" w:hAnsiTheme="minorHAnsi" w:cstheme="minorHAnsi"/>
                                <w:b/>
                                <w:bCs/>
                                <w:sz w:val="28"/>
                                <w:szCs w:val="28"/>
                                <w:lang w:val="en-US" w:eastAsia="en-US"/>
                              </w:rPr>
                              <w:t>Instructions:</w:t>
                            </w:r>
                          </w:p>
                          <w:p w14:paraId="7E84DE5E" w14:textId="77777777" w:rsidR="0046462D" w:rsidRPr="00884A78" w:rsidRDefault="0046462D" w:rsidP="00165DC1">
                            <w:pPr>
                              <w:pStyle w:val="NormalWeb"/>
                              <w:numPr>
                                <w:ilvl w:val="0"/>
                                <w:numId w:val="79"/>
                              </w:numPr>
                              <w:shd w:val="clear" w:color="auto" w:fill="F9F9F9"/>
                              <w:spacing w:before="0" w:beforeAutospacing="0" w:after="0" w:afterAutospacing="0" w:line="276" w:lineRule="auto"/>
                              <w:ind w:hanging="294"/>
                              <w:rPr>
                                <w:rFonts w:asciiTheme="minorHAnsi" w:eastAsiaTheme="minorHAnsi" w:hAnsiTheme="minorHAnsi" w:cstheme="minorHAnsi"/>
                                <w:sz w:val="28"/>
                                <w:szCs w:val="28"/>
                                <w:lang w:val="en-US" w:eastAsia="en-US"/>
                              </w:rPr>
                            </w:pPr>
                            <w:r w:rsidRPr="00884A78">
                              <w:rPr>
                                <w:rFonts w:asciiTheme="minorHAnsi" w:hAnsiTheme="minorHAnsi" w:cstheme="minorHAnsi"/>
                                <w:sz w:val="28"/>
                                <w:szCs w:val="28"/>
                                <w:lang w:val="en-US"/>
                              </w:rPr>
                              <w:t>Students work in pairs with a set or part of a set of alphabet cards.</w:t>
                            </w:r>
                          </w:p>
                          <w:p w14:paraId="4A53B8D4" w14:textId="6D074D87" w:rsidR="0046462D" w:rsidRPr="00884A78" w:rsidRDefault="0046462D" w:rsidP="00165DC1">
                            <w:pPr>
                              <w:numPr>
                                <w:ilvl w:val="0"/>
                                <w:numId w:val="79"/>
                              </w:numPr>
                              <w:shd w:val="clear" w:color="auto" w:fill="F9F9F9"/>
                              <w:spacing w:after="0" w:line="276" w:lineRule="auto"/>
                              <w:ind w:hanging="294"/>
                              <w:rPr>
                                <w:rFonts w:cstheme="minorHAnsi"/>
                                <w:szCs w:val="28"/>
                                <w:lang w:val="en-US"/>
                              </w:rPr>
                            </w:pPr>
                            <w:r w:rsidRPr="00884A78">
                              <w:rPr>
                                <w:rFonts w:cstheme="minorHAnsi"/>
                                <w:szCs w:val="28"/>
                                <w:lang w:val="en-US"/>
                              </w:rPr>
                              <w:t>Give the corresponding</w:t>
                            </w:r>
                            <w:r w:rsidR="00FC060F">
                              <w:rPr>
                                <w:rFonts w:cstheme="minorHAnsi"/>
                                <w:szCs w:val="28"/>
                                <w:lang w:val="en-US"/>
                              </w:rPr>
                              <w:t xml:space="preserve"> letter and</w:t>
                            </w:r>
                            <w:r w:rsidRPr="00884A78">
                              <w:rPr>
                                <w:rFonts w:cstheme="minorHAnsi"/>
                                <w:szCs w:val="28"/>
                                <w:lang w:val="en-US"/>
                              </w:rPr>
                              <w:t xml:space="preserve"> picture cards to each student pair.</w:t>
                            </w:r>
                          </w:p>
                          <w:p w14:paraId="08E68073" w14:textId="77777777" w:rsidR="0046462D" w:rsidRPr="00327BFA" w:rsidRDefault="0046462D" w:rsidP="00165DC1">
                            <w:pPr>
                              <w:numPr>
                                <w:ilvl w:val="0"/>
                                <w:numId w:val="79"/>
                              </w:numPr>
                              <w:shd w:val="clear" w:color="auto" w:fill="F9F9F9"/>
                              <w:spacing w:after="0" w:line="276" w:lineRule="auto"/>
                              <w:ind w:hanging="294"/>
                              <w:rPr>
                                <w:rFonts w:cstheme="minorHAnsi"/>
                                <w:szCs w:val="28"/>
                                <w:lang w:val="en-US"/>
                              </w:rPr>
                            </w:pPr>
                            <w:r w:rsidRPr="00884A78">
                              <w:rPr>
                                <w:rFonts w:cstheme="minorHAnsi"/>
                                <w:szCs w:val="28"/>
                                <w:lang w:val="en-US"/>
                              </w:rPr>
                              <w:t>Set the timer</w:t>
                            </w:r>
                            <w:r>
                              <w:rPr>
                                <w:rFonts w:cstheme="minorHAnsi"/>
                                <w:szCs w:val="28"/>
                                <w:lang w:val="en-US"/>
                              </w:rPr>
                              <w:t xml:space="preserve"> to a time appropriate to</w:t>
                            </w:r>
                            <w:r w:rsidRPr="00884A78">
                              <w:rPr>
                                <w:rFonts w:cstheme="minorHAnsi"/>
                                <w:szCs w:val="28"/>
                                <w:lang w:val="en-US"/>
                              </w:rPr>
                              <w:t xml:space="preserve"> student ability</w:t>
                            </w:r>
                            <w:r>
                              <w:rPr>
                                <w:rFonts w:cstheme="minorHAnsi"/>
                                <w:szCs w:val="28"/>
                                <w:lang w:val="en-US"/>
                              </w:rPr>
                              <w:t>.</w:t>
                            </w:r>
                          </w:p>
                          <w:p w14:paraId="0DDA70AE" w14:textId="77777777" w:rsidR="0046462D" w:rsidRPr="00884A78" w:rsidRDefault="0046462D" w:rsidP="00165DC1">
                            <w:pPr>
                              <w:numPr>
                                <w:ilvl w:val="0"/>
                                <w:numId w:val="79"/>
                              </w:numPr>
                              <w:shd w:val="clear" w:color="auto" w:fill="F9F9F9"/>
                              <w:spacing w:after="0" w:line="276" w:lineRule="auto"/>
                              <w:ind w:hanging="294"/>
                              <w:rPr>
                                <w:rFonts w:cstheme="minorHAnsi"/>
                                <w:szCs w:val="28"/>
                                <w:lang w:val="en-US"/>
                              </w:rPr>
                            </w:pPr>
                            <w:r w:rsidRPr="00884A78">
                              <w:rPr>
                                <w:rFonts w:cstheme="minorHAnsi"/>
                                <w:szCs w:val="28"/>
                                <w:lang w:val="en-US"/>
                              </w:rPr>
                              <w:t>Students match the letter and picture cards.</w:t>
                            </w:r>
                          </w:p>
                          <w:p w14:paraId="10217FD5" w14:textId="77777777" w:rsidR="0046462D" w:rsidRPr="00884A78" w:rsidRDefault="0046462D" w:rsidP="00165DC1">
                            <w:pPr>
                              <w:numPr>
                                <w:ilvl w:val="0"/>
                                <w:numId w:val="79"/>
                              </w:numPr>
                              <w:shd w:val="clear" w:color="auto" w:fill="F9F9F9"/>
                              <w:spacing w:after="0" w:line="276" w:lineRule="auto"/>
                              <w:ind w:hanging="294"/>
                              <w:rPr>
                                <w:rFonts w:cstheme="minorHAnsi"/>
                                <w:szCs w:val="28"/>
                                <w:lang w:val="en-US"/>
                              </w:rPr>
                            </w:pPr>
                            <w:r w:rsidRPr="00884A78">
                              <w:rPr>
                                <w:rFonts w:cstheme="minorHAnsi"/>
                                <w:szCs w:val="28"/>
                                <w:lang w:val="en-US"/>
                              </w:rPr>
                              <w:t>Everyone stops when the time is up.</w:t>
                            </w:r>
                          </w:p>
                          <w:p w14:paraId="7031BFD4" w14:textId="77777777" w:rsidR="0046462D" w:rsidRPr="00F47416" w:rsidRDefault="0046462D" w:rsidP="00165DC1">
                            <w:pPr>
                              <w:numPr>
                                <w:ilvl w:val="0"/>
                                <w:numId w:val="79"/>
                              </w:numPr>
                              <w:shd w:val="clear" w:color="auto" w:fill="F9F9F9"/>
                              <w:spacing w:after="0" w:line="276" w:lineRule="auto"/>
                              <w:ind w:hanging="294"/>
                              <w:rPr>
                                <w:rFonts w:cstheme="minorHAnsi"/>
                                <w:szCs w:val="28"/>
                                <w:lang w:val="en-US"/>
                              </w:rPr>
                            </w:pPr>
                            <w:r w:rsidRPr="00AF5389">
                              <w:rPr>
                                <w:rFonts w:cstheme="minorHAnsi"/>
                                <w:szCs w:val="28"/>
                                <w:lang w:val="en-US"/>
                              </w:rPr>
                              <w:t>The pair that beats the clock or with the most matched cards wins</w:t>
                            </w:r>
                            <w:r w:rsidRPr="00F47416">
                              <w:rPr>
                                <w:rFonts w:cstheme="minorHAnsi"/>
                                <w:szCs w:val="28"/>
                                <w:lang w:val="en-US"/>
                              </w:rPr>
                              <w:t>.</w:t>
                            </w:r>
                            <w:r w:rsidRPr="00F47416">
                              <w:rPr>
                                <w:rFonts w:cstheme="minorHAnsi"/>
                                <w:szCs w:val="28"/>
                                <w:lang w:val="en-US"/>
                              </w:rPr>
                              <w:br/>
                            </w:r>
                          </w:p>
                          <w:p w14:paraId="3F9923B9" w14:textId="77777777" w:rsidR="0046462D" w:rsidRPr="00E14FF8" w:rsidRDefault="0046462D" w:rsidP="0046462D">
                            <w:pPr>
                              <w:pStyle w:val="NormalWeb"/>
                              <w:shd w:val="clear" w:color="auto" w:fill="F9F9F9"/>
                              <w:spacing w:before="0" w:beforeAutospacing="0" w:after="0" w:afterAutospacing="0"/>
                              <w:rPr>
                                <w:rFonts w:asciiTheme="minorHAnsi" w:eastAsiaTheme="minorHAnsi" w:hAnsiTheme="minorHAnsi" w:cstheme="minorHAnsi"/>
                                <w:sz w:val="28"/>
                                <w:szCs w:val="28"/>
                                <w:lang w:val="en-US" w:eastAsia="en-US"/>
                              </w:rPr>
                            </w:pPr>
                            <w:r w:rsidRPr="00F47416">
                              <w:rPr>
                                <w:rFonts w:asciiTheme="minorHAnsi" w:eastAsiaTheme="minorHAnsi" w:hAnsiTheme="minorHAnsi" w:cstheme="minorHAnsi"/>
                                <w:sz w:val="28"/>
                                <w:szCs w:val="28"/>
                                <w:lang w:val="en-US" w:eastAsia="en-US"/>
                              </w:rPr>
                              <w:t>For writing practice and to aid memory, students can copy the words on the cards</w:t>
                            </w:r>
                            <w:r>
                              <w:rPr>
                                <w:rFonts w:asciiTheme="minorHAnsi" w:eastAsiaTheme="minorHAnsi" w:hAnsiTheme="minorHAnsi" w:cstheme="minorHAnsi"/>
                                <w:sz w:val="28"/>
                                <w:szCs w:val="28"/>
                                <w:lang w:val="en-US" w:eastAsia="en-US"/>
                              </w:rPr>
                              <w:t xml:space="preserve"> into their notebooks</w:t>
                            </w:r>
                            <w:r w:rsidRPr="00F47416">
                              <w:rPr>
                                <w:rFonts w:asciiTheme="minorHAnsi" w:eastAsiaTheme="minorHAnsi" w:hAnsiTheme="minorHAnsi" w:cstheme="minorHAnsi"/>
                                <w:sz w:val="28"/>
                                <w:szCs w:val="28"/>
                                <w:lang w:val="en-US" w:eastAsia="en-US"/>
                              </w:rPr>
                              <w:t>.</w:t>
                            </w:r>
                            <w:r w:rsidRPr="00E14FF8">
                              <w:rPr>
                                <w:rFonts w:asciiTheme="minorHAnsi" w:eastAsiaTheme="minorHAnsi" w:hAnsiTheme="minorHAnsi" w:cstheme="minorHAnsi"/>
                                <w:sz w:val="28"/>
                                <w:szCs w:val="28"/>
                                <w:lang w:val="en-US" w:eastAsia="en-US"/>
                              </w:rPr>
                              <w:t xml:space="preserve"> </w:t>
                            </w:r>
                          </w:p>
                          <w:p w14:paraId="70FC45D9" w14:textId="77777777" w:rsidR="0046462D" w:rsidRPr="00E14FF8" w:rsidRDefault="0046462D" w:rsidP="0046462D">
                            <w:pPr>
                              <w:pStyle w:val="NormalWeb"/>
                              <w:shd w:val="clear" w:color="auto" w:fill="F9F9F9"/>
                              <w:spacing w:before="0" w:beforeAutospacing="0" w:after="0" w:afterAutospacing="0"/>
                              <w:rPr>
                                <w:rFonts w:asciiTheme="minorHAnsi" w:eastAsiaTheme="minorHAnsi" w:hAnsiTheme="minorHAnsi" w:cstheme="minorHAnsi"/>
                                <w:sz w:val="28"/>
                                <w:szCs w:val="28"/>
                                <w:lang w:val="en-US" w:eastAsia="en-US"/>
                              </w:rPr>
                            </w:pPr>
                          </w:p>
                          <w:p w14:paraId="13BA9834" w14:textId="77777777" w:rsidR="00573B0F" w:rsidRDefault="0046462D" w:rsidP="0046462D">
                            <w:pPr>
                              <w:pStyle w:val="NormalWeb"/>
                              <w:shd w:val="clear" w:color="auto" w:fill="F9F9F9"/>
                              <w:spacing w:before="0" w:beforeAutospacing="0" w:after="0" w:afterAutospacing="0"/>
                              <w:rPr>
                                <w:rFonts w:ascii="Calibri" w:hAnsi="Calibri" w:cs="Calibri"/>
                                <w:sz w:val="28"/>
                                <w:szCs w:val="28"/>
                                <w:lang w:val="en-US"/>
                              </w:rPr>
                            </w:pPr>
                            <w:r w:rsidRPr="00704119">
                              <w:rPr>
                                <w:rFonts w:asciiTheme="minorHAnsi" w:eastAsiaTheme="minorHAnsi" w:hAnsiTheme="minorHAnsi" w:cstheme="minorHAnsi"/>
                                <w:b/>
                                <w:bCs/>
                                <w:sz w:val="28"/>
                                <w:szCs w:val="28"/>
                                <w:lang w:val="en-US" w:eastAsia="en-US"/>
                              </w:rPr>
                              <w:t>Extension</w:t>
                            </w:r>
                            <w:r w:rsidRPr="00E14FF8">
                              <w:rPr>
                                <w:rFonts w:asciiTheme="minorHAnsi" w:eastAsiaTheme="minorHAnsi" w:hAnsiTheme="minorHAnsi" w:cstheme="minorHAnsi"/>
                                <w:sz w:val="28"/>
                                <w:szCs w:val="28"/>
                                <w:lang w:val="en-US" w:eastAsia="en-US"/>
                              </w:rPr>
                              <w:t xml:space="preserve"> </w:t>
                            </w:r>
                            <w:r w:rsidRPr="00E14FF8">
                              <w:rPr>
                                <w:rFonts w:asciiTheme="minorHAnsi" w:eastAsiaTheme="minorHAnsi" w:hAnsiTheme="minorHAnsi" w:cstheme="minorHAnsi"/>
                                <w:sz w:val="28"/>
                                <w:szCs w:val="28"/>
                                <w:lang w:val="en-US" w:eastAsia="en-US"/>
                              </w:rPr>
                              <w:softHyphen/>
                            </w:r>
                            <w:r w:rsidRPr="00E14FF8">
                              <w:rPr>
                                <w:rFonts w:ascii="Calibri" w:hAnsi="Calibri" w:cs="Calibri"/>
                                <w:sz w:val="28"/>
                                <w:szCs w:val="28"/>
                                <w:lang w:val="en-US"/>
                              </w:rPr>
                              <w:t xml:space="preserve"> </w:t>
                            </w:r>
                          </w:p>
                          <w:p w14:paraId="19108747" w14:textId="13A73FF4" w:rsidR="0046462D" w:rsidRPr="00E14FF8" w:rsidRDefault="0046462D" w:rsidP="0046462D">
                            <w:pPr>
                              <w:pStyle w:val="NormalWeb"/>
                              <w:shd w:val="clear" w:color="auto" w:fill="F9F9F9"/>
                              <w:spacing w:before="0" w:beforeAutospacing="0" w:after="0" w:afterAutospacing="0"/>
                              <w:rPr>
                                <w:rFonts w:ascii="Calibri" w:hAnsi="Calibri" w:cs="Calibri"/>
                                <w:sz w:val="28"/>
                                <w:szCs w:val="28"/>
                                <w:lang w:val="en-US"/>
                              </w:rPr>
                            </w:pPr>
                            <w:r>
                              <w:rPr>
                                <w:rFonts w:ascii="Calibri" w:hAnsi="Calibri" w:cs="Calibri"/>
                                <w:sz w:val="28"/>
                                <w:szCs w:val="28"/>
                                <w:lang w:val="en-US"/>
                              </w:rPr>
                              <w:t xml:space="preserve">Create cards with new words and pictures as they are introduced in class. </w:t>
                            </w:r>
                          </w:p>
                          <w:p w14:paraId="2A226292" w14:textId="77777777" w:rsidR="0046462D" w:rsidRPr="004B70CD" w:rsidRDefault="0046462D" w:rsidP="0046462D">
                            <w:pPr>
                              <w:pStyle w:val="NormalWeb"/>
                              <w:shd w:val="clear" w:color="auto" w:fill="F9F9F9"/>
                              <w:spacing w:before="0" w:beforeAutospacing="0" w:after="0" w:afterAutospacing="0"/>
                              <w:rPr>
                                <w:rFonts w:asciiTheme="minorHAnsi" w:eastAsiaTheme="minorHAnsi" w:hAnsiTheme="minorHAnsi" w:cstheme="minorHAnsi"/>
                                <w:sz w:val="28"/>
                                <w:szCs w:val="28"/>
                                <w:lang w:val="en-US" w:eastAsia="en-US"/>
                              </w:rPr>
                            </w:pPr>
                          </w:p>
                          <w:p w14:paraId="042C423A" w14:textId="77777777" w:rsidR="0046462D" w:rsidRDefault="0046462D" w:rsidP="0046462D">
                            <w:pPr>
                              <w:shd w:val="clear" w:color="auto" w:fill="F9F9F9"/>
                            </w:pPr>
                          </w:p>
                          <w:p w14:paraId="30F54D9D" w14:textId="77777777" w:rsidR="0046462D" w:rsidRPr="000500DA" w:rsidRDefault="0046462D" w:rsidP="0046462D">
                            <w:pPr>
                              <w:shd w:val="clear" w:color="auto" w:fill="F9F9F9"/>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93A981" id="Text Box 1869" o:spid="_x0000_s1107" type="#_x0000_t202" style="position:absolute;margin-left:14.1pt;margin-top:10.5pt;width:2in;height:417pt;z-index:25367449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LWOgIAAIQEAAAOAAAAZHJzL2Uyb0RvYy54bWysVE1v2zAMvQ/YfxB0X+xkSZcEcYo0RYYB&#10;RVsgHXqWZSk2JouCpMTOfv0o2flou9MwBGBIkXoiH0kvbttakYOwrgKd0eEgpURoDkWldxn9+bL5&#10;MqXEeaYLpkCLjB6Fo7fLz58WjZmLEZSgCmEJgmg3b0xGS+/NPEkcL0XN3ACM0OiUYGvm0bS7pLCs&#10;QfRaJaM0vUkasIWxwIVzeHrfOeky4kspuH+S0glPVEYxNx+ljTIPMlku2HxnmSkr3qfB/iGLmlUa&#10;Hz1D3TPPyN5WH6DqiltwIP2AQ52AlBUXsQasZpi+q2ZbMiNiLUiOM2ea3P+D5Y+HrXm2xLd30GID&#10;AyGNcXOHh6GeVto6/GOmBP1I4fFMm2g94eHSdDSdpuji6JuMZpMZGoiTXK4b6/x3ATUJSkYt9iXS&#10;xQ4Pznehp5DwmgNVFZtKqWjYXb5WlhwY9nBzF349+pswpUmT0ZuvkzQiv/EF7DNErhj/9REBs1Ua&#10;k75UHzTf5i2pioyOxydqciiOyJiFbpic4ZsK8R+Y88/M4vQgE7gR/gmFVIBJQa9RUoL9/bfzEI9N&#10;RS8lDU5jRjWuCyXqh8Zmz4bjcRjeaIwn30Zo2GtPfu3R+3oNSNUQN8/wqIZ4r06qtFC/4tqswpvo&#10;Yprjyxn1J3Xtuw3BteNitYpBOK6G+Qe9NTxAh8YEVl/aV2ZN31aPE/EIp6ll83fd7WLDTQ2rvQdZ&#10;xdYHmjtOe/Zx1OPw9GsZdunajlGXj8fyDwAAAP//AwBQSwMEFAAGAAgAAAAhAAL/jaDeAAAACQEA&#10;AA8AAABkcnMvZG93bnJldi54bWxMj8FOwzAQRO9I/IO1SNyok0BDlMapUFFuFRIF7k68jQOxHdlO&#10;G/h6lhM9rXZnNPum2i5mZCf0YXBWQLpKgKHtnBpsL+D9rbkrgIUorZKjsyjgGwNs6+urSpbKne0r&#10;ng6xZxRiQykF6BinkvPQaTQyrNyElrSj80ZGWn3PlZdnCjcjz5Ik50YOlj5oOeFOY/d1mI2Aj8eH&#10;Wff7xrfZy+5nr5ruM38OQtzeLE8bYBGX+G+GP3xCh5qYWjdbFdgoICsyctJMqRLp92lOh1ZAsV4n&#10;wOuKXzaofwEAAP//AwBQSwECLQAUAAYACAAAACEAtoM4kv4AAADhAQAAEwAAAAAAAAAAAAAAAAAA&#10;AAAAW0NvbnRlbnRfVHlwZXNdLnhtbFBLAQItABQABgAIAAAAIQA4/SH/1gAAAJQBAAALAAAAAAAA&#10;AAAAAAAAAC8BAABfcmVscy8ucmVsc1BLAQItABQABgAIAAAAIQBpwLLWOgIAAIQEAAAOAAAAAAAA&#10;AAAAAAAAAC4CAABkcnMvZTJvRG9jLnhtbFBLAQItABQABgAIAAAAIQAC/42g3gAAAAkBAAAPAAAA&#10;AAAAAAAAAAAAAJQEAABkcnMvZG93bnJldi54bWxQSwUGAAAAAAQABADzAAAAnwUAAAAA&#10;" fillcolor="#fbfbfb" strokeweight=".5pt">
                <v:textbox>
                  <w:txbxContent>
                    <w:p w14:paraId="0F2DF003" w14:textId="77777777" w:rsidR="0046462D" w:rsidRPr="00573B0F" w:rsidRDefault="0046462D" w:rsidP="0046462D">
                      <w:pPr>
                        <w:pStyle w:val="Heading2"/>
                        <w:shd w:val="clear" w:color="auto" w:fill="F9F9F9"/>
                        <w:spacing w:before="0"/>
                        <w:rPr>
                          <w:rFonts w:asciiTheme="minorHAnsi" w:hAnsiTheme="minorHAnsi" w:cstheme="minorHAnsi"/>
                          <w:b/>
                          <w:bCs/>
                          <w:color w:val="222222"/>
                          <w:sz w:val="4"/>
                          <w:szCs w:val="4"/>
                        </w:rPr>
                      </w:pPr>
                    </w:p>
                    <w:p w14:paraId="705D5E0E" w14:textId="706D31F0" w:rsidR="0046462D" w:rsidRPr="00AF5389" w:rsidRDefault="0046462D" w:rsidP="0046462D">
                      <w:pPr>
                        <w:pStyle w:val="Heading2"/>
                        <w:shd w:val="clear" w:color="auto" w:fill="F9F9F9"/>
                        <w:spacing w:before="0"/>
                        <w:rPr>
                          <w:rFonts w:asciiTheme="minorHAnsi" w:hAnsiTheme="minorHAnsi" w:cstheme="minorHAnsi"/>
                          <w:b/>
                          <w:bCs/>
                          <w:color w:val="222222"/>
                          <w:sz w:val="32"/>
                          <w:szCs w:val="32"/>
                        </w:rPr>
                      </w:pPr>
                      <w:r w:rsidRPr="00D9710E">
                        <w:rPr>
                          <w:rFonts w:asciiTheme="minorHAnsi" w:hAnsiTheme="minorHAnsi" w:cstheme="minorHAnsi"/>
                          <w:b/>
                          <w:bCs/>
                          <w:color w:val="222222"/>
                          <w:sz w:val="32"/>
                          <w:szCs w:val="32"/>
                        </w:rPr>
                        <w:t xml:space="preserve"> </w:t>
                      </w:r>
                      <w:r w:rsidR="00D9710E" w:rsidRPr="00D9710E">
                        <w:rPr>
                          <w:rFonts w:asciiTheme="minorHAnsi" w:hAnsiTheme="minorHAnsi" w:cstheme="minorHAnsi"/>
                          <w:b/>
                          <w:bCs/>
                          <w:color w:val="222222"/>
                          <w:sz w:val="32"/>
                          <w:szCs w:val="32"/>
                        </w:rPr>
                        <w:t xml:space="preserve">e. </w:t>
                      </w:r>
                      <w:r w:rsidRPr="00C63B48">
                        <w:rPr>
                          <w:rFonts w:asciiTheme="minorHAnsi" w:hAnsiTheme="minorHAnsi" w:cstheme="minorHAnsi"/>
                          <w:b/>
                          <w:bCs/>
                          <w:color w:val="222222"/>
                          <w:sz w:val="28"/>
                          <w:szCs w:val="28"/>
                        </w:rPr>
                        <w:t>Game</w:t>
                      </w:r>
                      <w:r>
                        <w:rPr>
                          <w:rFonts w:asciiTheme="minorHAnsi" w:hAnsiTheme="minorHAnsi" w:cstheme="minorHAnsi"/>
                          <w:b/>
                          <w:bCs/>
                          <w:color w:val="222222"/>
                          <w:sz w:val="32"/>
                          <w:szCs w:val="32"/>
                        </w:rPr>
                        <w:t xml:space="preserve"> - </w:t>
                      </w:r>
                      <w:r w:rsidRPr="003F7A59">
                        <w:rPr>
                          <w:rFonts w:asciiTheme="minorHAnsi" w:hAnsiTheme="minorHAnsi" w:cstheme="minorHAnsi"/>
                          <w:b/>
                          <w:bCs/>
                          <w:color w:val="222222"/>
                          <w:sz w:val="28"/>
                          <w:szCs w:val="28"/>
                        </w:rPr>
                        <w:t xml:space="preserve">Race against the clock:  </w:t>
                      </w:r>
                      <w:r w:rsidRPr="003F7A59">
                        <w:rPr>
                          <w:rFonts w:asciiTheme="minorHAnsi" w:hAnsiTheme="minorHAnsi" w:cstheme="minorHAnsi"/>
                          <w:b/>
                          <w:bCs/>
                          <w:i/>
                          <w:iCs/>
                          <w:color w:val="222222"/>
                          <w:sz w:val="28"/>
                          <w:szCs w:val="28"/>
                        </w:rPr>
                        <w:t>a</w:t>
                      </w:r>
                      <w:r w:rsidRPr="003F7A59">
                        <w:rPr>
                          <w:rFonts w:asciiTheme="minorHAnsi" w:hAnsiTheme="minorHAnsi" w:cstheme="minorHAnsi"/>
                          <w:b/>
                          <w:bCs/>
                          <w:color w:val="222222"/>
                          <w:sz w:val="28"/>
                          <w:szCs w:val="28"/>
                        </w:rPr>
                        <w:t xml:space="preserve"> is for apple</w:t>
                      </w:r>
                    </w:p>
                    <w:p w14:paraId="48EE3D6A" w14:textId="2AA7F60F" w:rsidR="0046462D" w:rsidRDefault="00573B0F" w:rsidP="0046462D">
                      <w:pPr>
                        <w:pStyle w:val="NormalWeb"/>
                        <w:shd w:val="clear" w:color="auto" w:fill="F9F9F9"/>
                        <w:spacing w:before="0" w:beforeAutospacing="0" w:after="0" w:afterAutospacing="0"/>
                        <w:rPr>
                          <w:rFonts w:ascii="Calibri" w:eastAsiaTheme="minorHAnsi" w:hAnsi="Calibri" w:cs="Calibri"/>
                          <w:b/>
                          <w:bCs/>
                          <w:sz w:val="28"/>
                          <w:szCs w:val="28"/>
                          <w:lang w:val="en-US" w:eastAsia="en-US"/>
                        </w:rPr>
                      </w:pPr>
                      <w:r>
                        <w:rPr>
                          <w:rFonts w:asciiTheme="minorHAnsi" w:eastAsiaTheme="minorHAnsi" w:hAnsiTheme="minorHAnsi" w:cstheme="minorHAnsi"/>
                          <w:b/>
                          <w:bCs/>
                          <w:sz w:val="28"/>
                          <w:szCs w:val="28"/>
                          <w:lang w:val="en-US" w:eastAsia="en-US"/>
                        </w:rPr>
                        <w:tab/>
                      </w:r>
                      <w:r w:rsidR="0046462D" w:rsidRPr="00E14FF8">
                        <w:rPr>
                          <w:rFonts w:asciiTheme="minorHAnsi" w:eastAsiaTheme="minorHAnsi" w:hAnsiTheme="minorHAnsi" w:cstheme="minorHAnsi"/>
                          <w:b/>
                          <w:bCs/>
                          <w:sz w:val="28"/>
                          <w:szCs w:val="28"/>
                          <w:lang w:val="en-US" w:eastAsia="en-US"/>
                        </w:rPr>
                        <w:t xml:space="preserve">You </w:t>
                      </w:r>
                      <w:r w:rsidR="0046462D" w:rsidRPr="00E14FF8">
                        <w:rPr>
                          <w:rFonts w:ascii="Calibri" w:eastAsiaTheme="minorHAnsi" w:hAnsi="Calibri" w:cs="Calibri"/>
                          <w:b/>
                          <w:bCs/>
                          <w:sz w:val="28"/>
                          <w:szCs w:val="28"/>
                          <w:lang w:val="en-US" w:eastAsia="en-US"/>
                        </w:rPr>
                        <w:t xml:space="preserve">need: </w:t>
                      </w:r>
                    </w:p>
                    <w:p w14:paraId="76B6EEEF" w14:textId="77777777" w:rsidR="0046462D" w:rsidRPr="00AF5389" w:rsidRDefault="0046462D" w:rsidP="00165DC1">
                      <w:pPr>
                        <w:pStyle w:val="NormalWeb"/>
                        <w:numPr>
                          <w:ilvl w:val="0"/>
                          <w:numId w:val="78"/>
                        </w:numPr>
                        <w:shd w:val="clear" w:color="auto" w:fill="F9F9F9"/>
                        <w:spacing w:before="0" w:beforeAutospacing="0" w:after="0" w:afterAutospacing="0"/>
                        <w:rPr>
                          <w:rFonts w:ascii="Calibri" w:hAnsi="Calibri" w:cs="Calibri"/>
                          <w:sz w:val="28"/>
                          <w:szCs w:val="28"/>
                          <w:lang w:val="en-US"/>
                        </w:rPr>
                      </w:pPr>
                      <w:r w:rsidRPr="00AF5389">
                        <w:rPr>
                          <w:rFonts w:ascii="Calibri" w:hAnsi="Calibri" w:cs="Calibri"/>
                          <w:sz w:val="28"/>
                          <w:szCs w:val="28"/>
                          <w:lang w:val="en-US"/>
                        </w:rPr>
                        <w:t xml:space="preserve">A set of alphabet cards and a set of picture cards for each pair of </w:t>
                      </w:r>
                      <w:r w:rsidRPr="00884A78">
                        <w:rPr>
                          <w:rFonts w:ascii="Calibri" w:hAnsi="Calibri" w:cs="Calibri"/>
                          <w:sz w:val="28"/>
                          <w:szCs w:val="28"/>
                          <w:lang w:val="en-US"/>
                        </w:rPr>
                        <w:t xml:space="preserve">students. Use </w:t>
                      </w:r>
                      <w:r w:rsidRPr="00884A78">
                        <w:rPr>
                          <w:rFonts w:asciiTheme="minorHAnsi" w:hAnsiTheme="minorHAnsi" w:cstheme="minorHAnsi"/>
                          <w:sz w:val="28"/>
                          <w:szCs w:val="28"/>
                          <w:lang w:val="en-US"/>
                        </w:rPr>
                        <w:t>a small number of cards and pictures when first playing the game.</w:t>
                      </w:r>
                      <w:r w:rsidRPr="00AF5389">
                        <w:rPr>
                          <w:rFonts w:asciiTheme="minorHAnsi" w:hAnsiTheme="minorHAnsi" w:cstheme="minorHAnsi"/>
                          <w:sz w:val="28"/>
                          <w:szCs w:val="28"/>
                          <w:lang w:val="en-US"/>
                        </w:rPr>
                        <w:t xml:space="preserve"> </w:t>
                      </w:r>
                      <w:r w:rsidRPr="00AF5389">
                        <w:rPr>
                          <w:rFonts w:ascii="Calibri" w:hAnsi="Calibri" w:cs="Calibri"/>
                          <w:sz w:val="28"/>
                          <w:szCs w:val="28"/>
                          <w:lang w:val="en-US"/>
                        </w:rPr>
                        <w:t xml:space="preserve"> </w:t>
                      </w:r>
                    </w:p>
                    <w:p w14:paraId="62F94873" w14:textId="5C30A613" w:rsidR="0046462D" w:rsidRPr="00AF5389" w:rsidRDefault="00FC060F" w:rsidP="00165DC1">
                      <w:pPr>
                        <w:pStyle w:val="NormalWeb"/>
                        <w:numPr>
                          <w:ilvl w:val="0"/>
                          <w:numId w:val="78"/>
                        </w:numPr>
                        <w:shd w:val="clear" w:color="auto" w:fill="F9F9F9"/>
                        <w:spacing w:before="0" w:beforeAutospacing="0" w:after="0" w:afterAutospacing="0"/>
                        <w:rPr>
                          <w:rFonts w:asciiTheme="minorHAnsi" w:eastAsiaTheme="minorHAnsi" w:hAnsiTheme="minorHAnsi" w:cstheme="minorHAnsi"/>
                          <w:sz w:val="28"/>
                          <w:szCs w:val="28"/>
                          <w:lang w:val="en-US" w:eastAsia="en-US"/>
                        </w:rPr>
                      </w:pPr>
                      <w:r>
                        <w:rPr>
                          <w:rFonts w:ascii="Calibri" w:hAnsi="Calibri" w:cs="Calibri"/>
                          <w:sz w:val="28"/>
                          <w:szCs w:val="28"/>
                          <w:lang w:val="en-US"/>
                        </w:rPr>
                        <w:t>A</w:t>
                      </w:r>
                      <w:r w:rsidR="0046462D" w:rsidRPr="00AF5389">
                        <w:rPr>
                          <w:rFonts w:ascii="Calibri" w:hAnsi="Calibri" w:cs="Calibri"/>
                          <w:sz w:val="28"/>
                          <w:szCs w:val="28"/>
                          <w:lang w:val="en-US"/>
                        </w:rPr>
                        <w:t>n egg timer</w:t>
                      </w:r>
                      <w:r w:rsidR="0046462D">
                        <w:rPr>
                          <w:rFonts w:ascii="Calibri" w:hAnsi="Calibri" w:cs="Calibri"/>
                          <w:sz w:val="28"/>
                          <w:szCs w:val="28"/>
                          <w:lang w:val="en-US"/>
                        </w:rPr>
                        <w:t xml:space="preserve"> </w:t>
                      </w:r>
                      <w:r w:rsidR="0046462D" w:rsidRPr="00AF5389">
                        <w:rPr>
                          <w:rFonts w:ascii="Calibri" w:hAnsi="Calibri" w:cs="Calibri"/>
                          <w:sz w:val="28"/>
                          <w:szCs w:val="28"/>
                          <w:lang w:val="en-US"/>
                        </w:rPr>
                        <w:t>or timer on a phone</w:t>
                      </w:r>
                      <w:r w:rsidR="00DD3979">
                        <w:rPr>
                          <w:rFonts w:ascii="Calibri" w:hAnsi="Calibri" w:cs="Calibri"/>
                          <w:sz w:val="28"/>
                          <w:szCs w:val="28"/>
                          <w:lang w:val="en-US"/>
                        </w:rPr>
                        <w:t>.</w:t>
                      </w:r>
                    </w:p>
                    <w:p w14:paraId="105D46E9" w14:textId="77777777" w:rsidR="0046462D" w:rsidRPr="00AF5389" w:rsidRDefault="0046462D" w:rsidP="0046462D">
                      <w:pPr>
                        <w:pStyle w:val="NormalWeb"/>
                        <w:shd w:val="clear" w:color="auto" w:fill="F9F9F9"/>
                        <w:spacing w:before="0" w:beforeAutospacing="0" w:after="0" w:afterAutospacing="0"/>
                        <w:ind w:left="720"/>
                        <w:rPr>
                          <w:rFonts w:asciiTheme="minorHAnsi" w:eastAsiaTheme="minorHAnsi" w:hAnsiTheme="minorHAnsi" w:cstheme="minorHAnsi"/>
                          <w:sz w:val="28"/>
                          <w:szCs w:val="28"/>
                          <w:lang w:val="en-US" w:eastAsia="en-US"/>
                        </w:rPr>
                      </w:pPr>
                    </w:p>
                    <w:p w14:paraId="65761808" w14:textId="08976A1B" w:rsidR="0046462D" w:rsidRDefault="00573B0F" w:rsidP="0046462D">
                      <w:pPr>
                        <w:pStyle w:val="NormalWeb"/>
                        <w:shd w:val="clear" w:color="auto" w:fill="F9F9F9"/>
                        <w:spacing w:before="0" w:beforeAutospacing="0" w:after="0" w:afterAutospacing="0"/>
                        <w:rPr>
                          <w:rFonts w:asciiTheme="minorHAnsi" w:eastAsiaTheme="minorHAnsi" w:hAnsiTheme="minorHAnsi" w:cstheme="minorHAnsi"/>
                          <w:b/>
                          <w:bCs/>
                          <w:sz w:val="28"/>
                          <w:szCs w:val="28"/>
                          <w:lang w:val="en-US" w:eastAsia="en-US"/>
                        </w:rPr>
                      </w:pPr>
                      <w:r>
                        <w:rPr>
                          <w:rFonts w:asciiTheme="minorHAnsi" w:eastAsiaTheme="minorHAnsi" w:hAnsiTheme="minorHAnsi" w:cstheme="minorHAnsi"/>
                          <w:b/>
                          <w:bCs/>
                          <w:sz w:val="28"/>
                          <w:szCs w:val="28"/>
                          <w:lang w:val="en-US" w:eastAsia="en-US"/>
                        </w:rPr>
                        <w:tab/>
                      </w:r>
                      <w:r w:rsidR="0046462D" w:rsidRPr="00AF5389">
                        <w:rPr>
                          <w:rFonts w:asciiTheme="minorHAnsi" w:eastAsiaTheme="minorHAnsi" w:hAnsiTheme="minorHAnsi" w:cstheme="minorHAnsi"/>
                          <w:b/>
                          <w:bCs/>
                          <w:sz w:val="28"/>
                          <w:szCs w:val="28"/>
                          <w:lang w:val="en-US" w:eastAsia="en-US"/>
                        </w:rPr>
                        <w:t>Instructions:</w:t>
                      </w:r>
                    </w:p>
                    <w:p w14:paraId="7E84DE5E" w14:textId="77777777" w:rsidR="0046462D" w:rsidRPr="00884A78" w:rsidRDefault="0046462D" w:rsidP="00165DC1">
                      <w:pPr>
                        <w:pStyle w:val="NormalWeb"/>
                        <w:numPr>
                          <w:ilvl w:val="0"/>
                          <w:numId w:val="79"/>
                        </w:numPr>
                        <w:shd w:val="clear" w:color="auto" w:fill="F9F9F9"/>
                        <w:spacing w:before="0" w:beforeAutospacing="0" w:after="0" w:afterAutospacing="0" w:line="276" w:lineRule="auto"/>
                        <w:ind w:hanging="294"/>
                        <w:rPr>
                          <w:rFonts w:asciiTheme="minorHAnsi" w:eastAsiaTheme="minorHAnsi" w:hAnsiTheme="minorHAnsi" w:cstheme="minorHAnsi"/>
                          <w:sz w:val="28"/>
                          <w:szCs w:val="28"/>
                          <w:lang w:val="en-US" w:eastAsia="en-US"/>
                        </w:rPr>
                      </w:pPr>
                      <w:r w:rsidRPr="00884A78">
                        <w:rPr>
                          <w:rFonts w:asciiTheme="minorHAnsi" w:hAnsiTheme="minorHAnsi" w:cstheme="minorHAnsi"/>
                          <w:sz w:val="28"/>
                          <w:szCs w:val="28"/>
                          <w:lang w:val="en-US"/>
                        </w:rPr>
                        <w:t>Students work in pairs with a set or part of a set of alphabet cards.</w:t>
                      </w:r>
                    </w:p>
                    <w:p w14:paraId="4A53B8D4" w14:textId="6D074D87" w:rsidR="0046462D" w:rsidRPr="00884A78" w:rsidRDefault="0046462D" w:rsidP="00165DC1">
                      <w:pPr>
                        <w:numPr>
                          <w:ilvl w:val="0"/>
                          <w:numId w:val="79"/>
                        </w:numPr>
                        <w:shd w:val="clear" w:color="auto" w:fill="F9F9F9"/>
                        <w:spacing w:after="0" w:line="276" w:lineRule="auto"/>
                        <w:ind w:hanging="294"/>
                        <w:rPr>
                          <w:rFonts w:cstheme="minorHAnsi"/>
                          <w:szCs w:val="28"/>
                          <w:lang w:val="en-US"/>
                        </w:rPr>
                      </w:pPr>
                      <w:r w:rsidRPr="00884A78">
                        <w:rPr>
                          <w:rFonts w:cstheme="minorHAnsi"/>
                          <w:szCs w:val="28"/>
                          <w:lang w:val="en-US"/>
                        </w:rPr>
                        <w:t>Give the corresponding</w:t>
                      </w:r>
                      <w:r w:rsidR="00FC060F">
                        <w:rPr>
                          <w:rFonts w:cstheme="minorHAnsi"/>
                          <w:szCs w:val="28"/>
                          <w:lang w:val="en-US"/>
                        </w:rPr>
                        <w:t xml:space="preserve"> letter and</w:t>
                      </w:r>
                      <w:r w:rsidRPr="00884A78">
                        <w:rPr>
                          <w:rFonts w:cstheme="minorHAnsi"/>
                          <w:szCs w:val="28"/>
                          <w:lang w:val="en-US"/>
                        </w:rPr>
                        <w:t xml:space="preserve"> picture cards to each student pair.</w:t>
                      </w:r>
                    </w:p>
                    <w:p w14:paraId="08E68073" w14:textId="77777777" w:rsidR="0046462D" w:rsidRPr="00327BFA" w:rsidRDefault="0046462D" w:rsidP="00165DC1">
                      <w:pPr>
                        <w:numPr>
                          <w:ilvl w:val="0"/>
                          <w:numId w:val="79"/>
                        </w:numPr>
                        <w:shd w:val="clear" w:color="auto" w:fill="F9F9F9"/>
                        <w:spacing w:after="0" w:line="276" w:lineRule="auto"/>
                        <w:ind w:hanging="294"/>
                        <w:rPr>
                          <w:rFonts w:cstheme="minorHAnsi"/>
                          <w:szCs w:val="28"/>
                          <w:lang w:val="en-US"/>
                        </w:rPr>
                      </w:pPr>
                      <w:r w:rsidRPr="00884A78">
                        <w:rPr>
                          <w:rFonts w:cstheme="minorHAnsi"/>
                          <w:szCs w:val="28"/>
                          <w:lang w:val="en-US"/>
                        </w:rPr>
                        <w:t>Set the timer</w:t>
                      </w:r>
                      <w:r>
                        <w:rPr>
                          <w:rFonts w:cstheme="minorHAnsi"/>
                          <w:szCs w:val="28"/>
                          <w:lang w:val="en-US"/>
                        </w:rPr>
                        <w:t xml:space="preserve"> to a time appropriate to</w:t>
                      </w:r>
                      <w:r w:rsidRPr="00884A78">
                        <w:rPr>
                          <w:rFonts w:cstheme="minorHAnsi"/>
                          <w:szCs w:val="28"/>
                          <w:lang w:val="en-US"/>
                        </w:rPr>
                        <w:t xml:space="preserve"> student ability</w:t>
                      </w:r>
                      <w:r>
                        <w:rPr>
                          <w:rFonts w:cstheme="minorHAnsi"/>
                          <w:szCs w:val="28"/>
                          <w:lang w:val="en-US"/>
                        </w:rPr>
                        <w:t>.</w:t>
                      </w:r>
                    </w:p>
                    <w:p w14:paraId="0DDA70AE" w14:textId="77777777" w:rsidR="0046462D" w:rsidRPr="00884A78" w:rsidRDefault="0046462D" w:rsidP="00165DC1">
                      <w:pPr>
                        <w:numPr>
                          <w:ilvl w:val="0"/>
                          <w:numId w:val="79"/>
                        </w:numPr>
                        <w:shd w:val="clear" w:color="auto" w:fill="F9F9F9"/>
                        <w:spacing w:after="0" w:line="276" w:lineRule="auto"/>
                        <w:ind w:hanging="294"/>
                        <w:rPr>
                          <w:rFonts w:cstheme="minorHAnsi"/>
                          <w:szCs w:val="28"/>
                          <w:lang w:val="en-US"/>
                        </w:rPr>
                      </w:pPr>
                      <w:r w:rsidRPr="00884A78">
                        <w:rPr>
                          <w:rFonts w:cstheme="minorHAnsi"/>
                          <w:szCs w:val="28"/>
                          <w:lang w:val="en-US"/>
                        </w:rPr>
                        <w:t>Students match the letter and picture cards.</w:t>
                      </w:r>
                    </w:p>
                    <w:p w14:paraId="10217FD5" w14:textId="77777777" w:rsidR="0046462D" w:rsidRPr="00884A78" w:rsidRDefault="0046462D" w:rsidP="00165DC1">
                      <w:pPr>
                        <w:numPr>
                          <w:ilvl w:val="0"/>
                          <w:numId w:val="79"/>
                        </w:numPr>
                        <w:shd w:val="clear" w:color="auto" w:fill="F9F9F9"/>
                        <w:spacing w:after="0" w:line="276" w:lineRule="auto"/>
                        <w:ind w:hanging="294"/>
                        <w:rPr>
                          <w:rFonts w:cstheme="minorHAnsi"/>
                          <w:szCs w:val="28"/>
                          <w:lang w:val="en-US"/>
                        </w:rPr>
                      </w:pPr>
                      <w:r w:rsidRPr="00884A78">
                        <w:rPr>
                          <w:rFonts w:cstheme="minorHAnsi"/>
                          <w:szCs w:val="28"/>
                          <w:lang w:val="en-US"/>
                        </w:rPr>
                        <w:t>Everyone stops when the time is up.</w:t>
                      </w:r>
                    </w:p>
                    <w:p w14:paraId="7031BFD4" w14:textId="77777777" w:rsidR="0046462D" w:rsidRPr="00F47416" w:rsidRDefault="0046462D" w:rsidP="00165DC1">
                      <w:pPr>
                        <w:numPr>
                          <w:ilvl w:val="0"/>
                          <w:numId w:val="79"/>
                        </w:numPr>
                        <w:shd w:val="clear" w:color="auto" w:fill="F9F9F9"/>
                        <w:spacing w:after="0" w:line="276" w:lineRule="auto"/>
                        <w:ind w:hanging="294"/>
                        <w:rPr>
                          <w:rFonts w:cstheme="minorHAnsi"/>
                          <w:szCs w:val="28"/>
                          <w:lang w:val="en-US"/>
                        </w:rPr>
                      </w:pPr>
                      <w:r w:rsidRPr="00AF5389">
                        <w:rPr>
                          <w:rFonts w:cstheme="minorHAnsi"/>
                          <w:szCs w:val="28"/>
                          <w:lang w:val="en-US"/>
                        </w:rPr>
                        <w:t>The pair that beats the clock or with the most matched cards wins</w:t>
                      </w:r>
                      <w:r w:rsidRPr="00F47416">
                        <w:rPr>
                          <w:rFonts w:cstheme="minorHAnsi"/>
                          <w:szCs w:val="28"/>
                          <w:lang w:val="en-US"/>
                        </w:rPr>
                        <w:t>.</w:t>
                      </w:r>
                      <w:r w:rsidRPr="00F47416">
                        <w:rPr>
                          <w:rFonts w:cstheme="minorHAnsi"/>
                          <w:szCs w:val="28"/>
                          <w:lang w:val="en-US"/>
                        </w:rPr>
                        <w:br/>
                      </w:r>
                    </w:p>
                    <w:p w14:paraId="3F9923B9" w14:textId="77777777" w:rsidR="0046462D" w:rsidRPr="00E14FF8" w:rsidRDefault="0046462D" w:rsidP="0046462D">
                      <w:pPr>
                        <w:pStyle w:val="NormalWeb"/>
                        <w:shd w:val="clear" w:color="auto" w:fill="F9F9F9"/>
                        <w:spacing w:before="0" w:beforeAutospacing="0" w:after="0" w:afterAutospacing="0"/>
                        <w:rPr>
                          <w:rFonts w:asciiTheme="minorHAnsi" w:eastAsiaTheme="minorHAnsi" w:hAnsiTheme="minorHAnsi" w:cstheme="minorHAnsi"/>
                          <w:sz w:val="28"/>
                          <w:szCs w:val="28"/>
                          <w:lang w:val="en-US" w:eastAsia="en-US"/>
                        </w:rPr>
                      </w:pPr>
                      <w:r w:rsidRPr="00F47416">
                        <w:rPr>
                          <w:rFonts w:asciiTheme="minorHAnsi" w:eastAsiaTheme="minorHAnsi" w:hAnsiTheme="minorHAnsi" w:cstheme="minorHAnsi"/>
                          <w:sz w:val="28"/>
                          <w:szCs w:val="28"/>
                          <w:lang w:val="en-US" w:eastAsia="en-US"/>
                        </w:rPr>
                        <w:t>For writing practice and to aid memory, students can copy the words on the cards</w:t>
                      </w:r>
                      <w:r>
                        <w:rPr>
                          <w:rFonts w:asciiTheme="minorHAnsi" w:eastAsiaTheme="minorHAnsi" w:hAnsiTheme="minorHAnsi" w:cstheme="minorHAnsi"/>
                          <w:sz w:val="28"/>
                          <w:szCs w:val="28"/>
                          <w:lang w:val="en-US" w:eastAsia="en-US"/>
                        </w:rPr>
                        <w:t xml:space="preserve"> into their notebooks</w:t>
                      </w:r>
                      <w:r w:rsidRPr="00F47416">
                        <w:rPr>
                          <w:rFonts w:asciiTheme="minorHAnsi" w:eastAsiaTheme="minorHAnsi" w:hAnsiTheme="minorHAnsi" w:cstheme="minorHAnsi"/>
                          <w:sz w:val="28"/>
                          <w:szCs w:val="28"/>
                          <w:lang w:val="en-US" w:eastAsia="en-US"/>
                        </w:rPr>
                        <w:t>.</w:t>
                      </w:r>
                      <w:r w:rsidRPr="00E14FF8">
                        <w:rPr>
                          <w:rFonts w:asciiTheme="minorHAnsi" w:eastAsiaTheme="minorHAnsi" w:hAnsiTheme="minorHAnsi" w:cstheme="minorHAnsi"/>
                          <w:sz w:val="28"/>
                          <w:szCs w:val="28"/>
                          <w:lang w:val="en-US" w:eastAsia="en-US"/>
                        </w:rPr>
                        <w:t xml:space="preserve"> </w:t>
                      </w:r>
                    </w:p>
                    <w:p w14:paraId="70FC45D9" w14:textId="77777777" w:rsidR="0046462D" w:rsidRPr="00E14FF8" w:rsidRDefault="0046462D" w:rsidP="0046462D">
                      <w:pPr>
                        <w:pStyle w:val="NormalWeb"/>
                        <w:shd w:val="clear" w:color="auto" w:fill="F9F9F9"/>
                        <w:spacing w:before="0" w:beforeAutospacing="0" w:after="0" w:afterAutospacing="0"/>
                        <w:rPr>
                          <w:rFonts w:asciiTheme="minorHAnsi" w:eastAsiaTheme="minorHAnsi" w:hAnsiTheme="minorHAnsi" w:cstheme="minorHAnsi"/>
                          <w:sz w:val="28"/>
                          <w:szCs w:val="28"/>
                          <w:lang w:val="en-US" w:eastAsia="en-US"/>
                        </w:rPr>
                      </w:pPr>
                    </w:p>
                    <w:p w14:paraId="13BA9834" w14:textId="77777777" w:rsidR="00573B0F" w:rsidRDefault="0046462D" w:rsidP="0046462D">
                      <w:pPr>
                        <w:pStyle w:val="NormalWeb"/>
                        <w:shd w:val="clear" w:color="auto" w:fill="F9F9F9"/>
                        <w:spacing w:before="0" w:beforeAutospacing="0" w:after="0" w:afterAutospacing="0"/>
                        <w:rPr>
                          <w:rFonts w:ascii="Calibri" w:hAnsi="Calibri" w:cs="Calibri"/>
                          <w:sz w:val="28"/>
                          <w:szCs w:val="28"/>
                          <w:lang w:val="en-US"/>
                        </w:rPr>
                      </w:pPr>
                      <w:r w:rsidRPr="00704119">
                        <w:rPr>
                          <w:rFonts w:asciiTheme="minorHAnsi" w:eastAsiaTheme="minorHAnsi" w:hAnsiTheme="minorHAnsi" w:cstheme="minorHAnsi"/>
                          <w:b/>
                          <w:bCs/>
                          <w:sz w:val="28"/>
                          <w:szCs w:val="28"/>
                          <w:lang w:val="en-US" w:eastAsia="en-US"/>
                        </w:rPr>
                        <w:t>Extension</w:t>
                      </w:r>
                      <w:r w:rsidRPr="00E14FF8">
                        <w:rPr>
                          <w:rFonts w:asciiTheme="minorHAnsi" w:eastAsiaTheme="minorHAnsi" w:hAnsiTheme="minorHAnsi" w:cstheme="minorHAnsi"/>
                          <w:sz w:val="28"/>
                          <w:szCs w:val="28"/>
                          <w:lang w:val="en-US" w:eastAsia="en-US"/>
                        </w:rPr>
                        <w:t xml:space="preserve"> </w:t>
                      </w:r>
                      <w:r w:rsidRPr="00E14FF8">
                        <w:rPr>
                          <w:rFonts w:asciiTheme="minorHAnsi" w:eastAsiaTheme="minorHAnsi" w:hAnsiTheme="minorHAnsi" w:cstheme="minorHAnsi"/>
                          <w:sz w:val="28"/>
                          <w:szCs w:val="28"/>
                          <w:lang w:val="en-US" w:eastAsia="en-US"/>
                        </w:rPr>
                        <w:softHyphen/>
                      </w:r>
                      <w:r w:rsidRPr="00E14FF8">
                        <w:rPr>
                          <w:rFonts w:ascii="Calibri" w:hAnsi="Calibri" w:cs="Calibri"/>
                          <w:sz w:val="28"/>
                          <w:szCs w:val="28"/>
                          <w:lang w:val="en-US"/>
                        </w:rPr>
                        <w:t xml:space="preserve"> </w:t>
                      </w:r>
                    </w:p>
                    <w:p w14:paraId="19108747" w14:textId="13A73FF4" w:rsidR="0046462D" w:rsidRPr="00E14FF8" w:rsidRDefault="0046462D" w:rsidP="0046462D">
                      <w:pPr>
                        <w:pStyle w:val="NormalWeb"/>
                        <w:shd w:val="clear" w:color="auto" w:fill="F9F9F9"/>
                        <w:spacing w:before="0" w:beforeAutospacing="0" w:after="0" w:afterAutospacing="0"/>
                        <w:rPr>
                          <w:rFonts w:ascii="Calibri" w:hAnsi="Calibri" w:cs="Calibri"/>
                          <w:sz w:val="28"/>
                          <w:szCs w:val="28"/>
                          <w:lang w:val="en-US"/>
                        </w:rPr>
                      </w:pPr>
                      <w:r>
                        <w:rPr>
                          <w:rFonts w:ascii="Calibri" w:hAnsi="Calibri" w:cs="Calibri"/>
                          <w:sz w:val="28"/>
                          <w:szCs w:val="28"/>
                          <w:lang w:val="en-US"/>
                        </w:rPr>
                        <w:t xml:space="preserve">Create cards with new words and pictures as they are introduced in class. </w:t>
                      </w:r>
                    </w:p>
                    <w:p w14:paraId="2A226292" w14:textId="77777777" w:rsidR="0046462D" w:rsidRPr="004B70CD" w:rsidRDefault="0046462D" w:rsidP="0046462D">
                      <w:pPr>
                        <w:pStyle w:val="NormalWeb"/>
                        <w:shd w:val="clear" w:color="auto" w:fill="F9F9F9"/>
                        <w:spacing w:before="0" w:beforeAutospacing="0" w:after="0" w:afterAutospacing="0"/>
                        <w:rPr>
                          <w:rFonts w:asciiTheme="minorHAnsi" w:eastAsiaTheme="minorHAnsi" w:hAnsiTheme="minorHAnsi" w:cstheme="minorHAnsi"/>
                          <w:sz w:val="28"/>
                          <w:szCs w:val="28"/>
                          <w:lang w:val="en-US" w:eastAsia="en-US"/>
                        </w:rPr>
                      </w:pPr>
                    </w:p>
                    <w:p w14:paraId="042C423A" w14:textId="77777777" w:rsidR="0046462D" w:rsidRDefault="0046462D" w:rsidP="0046462D">
                      <w:pPr>
                        <w:shd w:val="clear" w:color="auto" w:fill="F9F9F9"/>
                      </w:pPr>
                    </w:p>
                    <w:p w14:paraId="30F54D9D" w14:textId="77777777" w:rsidR="0046462D" w:rsidRPr="000500DA" w:rsidRDefault="0046462D" w:rsidP="0046462D">
                      <w:pPr>
                        <w:shd w:val="clear" w:color="auto" w:fill="F9F9F9"/>
                      </w:pPr>
                    </w:p>
                  </w:txbxContent>
                </v:textbox>
                <w10:wrap type="square" anchorx="margin"/>
              </v:shape>
            </w:pict>
          </mc:Fallback>
        </mc:AlternateContent>
      </w:r>
    </w:p>
    <w:p w14:paraId="4DD03AA6" w14:textId="6663381E" w:rsidR="0046462D" w:rsidRDefault="0046462D"/>
    <w:p w14:paraId="2D41DBA1" w14:textId="080AC81C" w:rsidR="0046462D" w:rsidRDefault="0046462D"/>
    <w:p w14:paraId="7E228E8D" w14:textId="2B6332C8" w:rsidR="0046462D" w:rsidRDefault="0046462D"/>
    <w:p w14:paraId="03ABB602" w14:textId="3968B83C" w:rsidR="0046462D" w:rsidRDefault="0046462D"/>
    <w:p w14:paraId="4B1AC3CD" w14:textId="36870DA0" w:rsidR="0046462D" w:rsidRDefault="0046462D"/>
    <w:p w14:paraId="2642CE61" w14:textId="134C82AB" w:rsidR="0046462D" w:rsidRDefault="0046462D"/>
    <w:p w14:paraId="715B9693" w14:textId="2EE9FBF1" w:rsidR="00942834" w:rsidRDefault="00942834"/>
    <w:p w14:paraId="31076EA5" w14:textId="77777777" w:rsidR="00942834" w:rsidRDefault="00942834"/>
    <w:p w14:paraId="49F0D4F3" w14:textId="746874E4" w:rsidR="00D969F7" w:rsidRDefault="003F7A59">
      <w:r>
        <w:br w:type="page"/>
      </w:r>
    </w:p>
    <w:p w14:paraId="54C5E042" w14:textId="62D918BC" w:rsidR="00D969F7" w:rsidRPr="0046462D" w:rsidRDefault="009B7A4F">
      <w:pPr>
        <w:rPr>
          <w:sz w:val="10"/>
          <w:szCs w:val="16"/>
        </w:rPr>
      </w:pPr>
      <w:r w:rsidRPr="00177A87">
        <w:rPr>
          <w:b/>
          <w:bCs/>
          <w:sz w:val="32"/>
          <w:szCs w:val="44"/>
        </w:rPr>
        <w:lastRenderedPageBreak/>
        <w:t xml:space="preserve">Initial </w:t>
      </w:r>
      <w:r w:rsidR="007C56D3" w:rsidRPr="00177A87">
        <w:rPr>
          <w:b/>
          <w:bCs/>
          <w:sz w:val="32"/>
          <w:szCs w:val="44"/>
        </w:rPr>
        <w:t>s</w:t>
      </w:r>
      <w:r w:rsidR="008C42FD" w:rsidRPr="00177A87">
        <w:rPr>
          <w:b/>
          <w:bCs/>
          <w:sz w:val="32"/>
          <w:szCs w:val="44"/>
        </w:rPr>
        <w:t>ound tiles</w:t>
      </w:r>
      <w:r w:rsidR="008C42FD" w:rsidRPr="00177A87">
        <w:rPr>
          <w:sz w:val="32"/>
          <w:szCs w:val="44"/>
        </w:rPr>
        <w:t xml:space="preserve"> </w:t>
      </w:r>
      <w:r w:rsidR="008C42FD" w:rsidRPr="00DD6387">
        <w:t>for alph</w:t>
      </w:r>
      <w:r w:rsidR="00DD6387" w:rsidRPr="00DD6387">
        <w:t xml:space="preserve">abet sound </w:t>
      </w:r>
      <w:r w:rsidR="0046462D">
        <w:t>dictionaries</w:t>
      </w:r>
      <w:r w:rsidR="00DD6387" w:rsidRPr="00DD6387">
        <w:t xml:space="preserve"> or wall charts. </w:t>
      </w:r>
      <w:r w:rsidR="00F8164E">
        <w:br/>
      </w:r>
    </w:p>
    <w:p w14:paraId="1708FA4F" w14:textId="07FA6E6F" w:rsidR="00D969F7" w:rsidRDefault="000543BB">
      <w:r>
        <w:rPr>
          <w:noProof/>
          <w:sz w:val="22"/>
          <w:szCs w:val="22"/>
          <w:lang w:val="en-AU" w:eastAsia="en-AU"/>
        </w:rPr>
        <mc:AlternateContent>
          <mc:Choice Requires="wpg">
            <w:drawing>
              <wp:anchor distT="0" distB="0" distL="114300" distR="114300" simplePos="0" relativeHeight="253404160" behindDoc="0" locked="0" layoutInCell="1" allowOverlap="1" wp14:anchorId="2D6B4BA7" wp14:editId="604675C1">
                <wp:simplePos x="0" y="0"/>
                <wp:positionH relativeFrom="column">
                  <wp:posOffset>3265170</wp:posOffset>
                </wp:positionH>
                <wp:positionV relativeFrom="paragraph">
                  <wp:posOffset>134620</wp:posOffset>
                </wp:positionV>
                <wp:extent cx="2988000" cy="751205"/>
                <wp:effectExtent l="0" t="0" r="22225" b="10795"/>
                <wp:wrapNone/>
                <wp:docPr id="1863037373" name="Group 8"/>
                <wp:cNvGraphicFramePr/>
                <a:graphic xmlns:a="http://schemas.openxmlformats.org/drawingml/2006/main">
                  <a:graphicData uri="http://schemas.microsoft.com/office/word/2010/wordprocessingGroup">
                    <wpg:wgp>
                      <wpg:cNvGrpSpPr/>
                      <wpg:grpSpPr>
                        <a:xfrm>
                          <a:off x="0" y="0"/>
                          <a:ext cx="2988000" cy="751205"/>
                          <a:chOff x="0" y="0"/>
                          <a:chExt cx="2988000" cy="751205"/>
                        </a:xfrm>
                      </wpg:grpSpPr>
                      <wps:wsp>
                        <wps:cNvPr id="2057" name="Text Box 2"/>
                        <wps:cNvSpPr txBox="1">
                          <a:spLocks noChangeArrowheads="1"/>
                        </wps:cNvSpPr>
                        <wps:spPr bwMode="auto">
                          <a:xfrm>
                            <a:off x="0" y="0"/>
                            <a:ext cx="2988000" cy="751205"/>
                          </a:xfrm>
                          <a:prstGeom prst="roundRect">
                            <a:avLst/>
                          </a:prstGeom>
                          <a:solidFill>
                            <a:sysClr val="window" lastClr="FFFFFF"/>
                          </a:solidFill>
                          <a:ln w="19050">
                            <a:solidFill>
                              <a:sysClr val="window" lastClr="FFFFFF">
                                <a:lumMod val="50000"/>
                              </a:sysClr>
                            </a:solidFill>
                            <a:miter lim="800000"/>
                            <a:headEnd/>
                            <a:tailEnd/>
                          </a:ln>
                        </wps:spPr>
                        <wps:txbx>
                          <w:txbxContent>
                            <w:p w14:paraId="6410B769" w14:textId="0CC754F3" w:rsidR="00080E17" w:rsidRPr="0046690A" w:rsidRDefault="008C42FD" w:rsidP="00D969F7">
                              <w:pPr>
                                <w:spacing w:after="0"/>
                                <w:ind w:firstLine="284"/>
                                <w:rPr>
                                  <w:sz w:val="56"/>
                                  <w:szCs w:val="56"/>
                                </w:rPr>
                              </w:pPr>
                              <w:r w:rsidRPr="008C42FD">
                                <w:rPr>
                                  <w:rFonts w:ascii="Comic Sans MS" w:hAnsi="Comic Sans MS"/>
                                  <w:b/>
                                  <w:bCs/>
                                  <w:sz w:val="56"/>
                                  <w:szCs w:val="56"/>
                                </w:rPr>
                                <w:t>b</w:t>
                              </w:r>
                              <w:r w:rsidR="00080E17" w:rsidRPr="008C42FD">
                                <w:rPr>
                                  <w:rFonts w:ascii="Comic Sans MS" w:hAnsi="Comic Sans MS"/>
                                  <w:sz w:val="56"/>
                                  <w:szCs w:val="56"/>
                                </w:rPr>
                                <w:tab/>
                              </w:r>
                              <w:r w:rsidR="00080E17">
                                <w:rPr>
                                  <w:sz w:val="56"/>
                                  <w:szCs w:val="56"/>
                                </w:rPr>
                                <w:tab/>
                              </w:r>
                              <w:r w:rsidR="00080E17">
                                <w:rPr>
                                  <w:sz w:val="56"/>
                                  <w:szCs w:val="56"/>
                                </w:rPr>
                                <w:tab/>
                              </w:r>
                              <w:r w:rsidRPr="008C42FD">
                                <w:rPr>
                                  <w:rFonts w:ascii="Comic Sans MS" w:hAnsi="Comic Sans MS"/>
                                  <w:b/>
                                  <w:bCs/>
                                  <w:sz w:val="56"/>
                                  <w:szCs w:val="56"/>
                                </w:rPr>
                                <w:t>b</w:t>
                              </w:r>
                              <w:r w:rsidRPr="000A6D44">
                                <w:rPr>
                                  <w:rFonts w:ascii="Comic Sans MS" w:hAnsi="Comic Sans MS"/>
                                  <w:color w:val="7F7F7F" w:themeColor="text1" w:themeTint="80"/>
                                  <w:sz w:val="56"/>
                                  <w:szCs w:val="56"/>
                                </w:rPr>
                                <w:t>ag</w:t>
                              </w:r>
                            </w:p>
                          </w:txbxContent>
                        </wps:txbx>
                        <wps:bodyPr rot="0" vert="horz" wrap="square" lIns="91440" tIns="45720" rIns="91440" bIns="45720" anchor="t" anchorCtr="0">
                          <a:noAutofit/>
                        </wps:bodyPr>
                      </wps:wsp>
                      <pic:pic xmlns:pic="http://schemas.openxmlformats.org/drawingml/2006/picture">
                        <pic:nvPicPr>
                          <pic:cNvPr id="778621032" name="Picture 778621032"/>
                          <pic:cNvPicPr>
                            <a:picLocks noChangeAspect="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723900" y="129540"/>
                            <a:ext cx="723265" cy="547370"/>
                          </a:xfrm>
                          <a:prstGeom prst="rect">
                            <a:avLst/>
                          </a:prstGeom>
                          <a:noFill/>
                          <a:ln>
                            <a:noFill/>
                          </a:ln>
                        </pic:spPr>
                      </pic:pic>
                    </wpg:wgp>
                  </a:graphicData>
                </a:graphic>
              </wp:anchor>
            </w:drawing>
          </mc:Choice>
          <mc:Fallback>
            <w:pict>
              <v:group w14:anchorId="2D6B4BA7" id="Group 8" o:spid="_x0000_s1108" style="position:absolute;margin-left:257.1pt;margin-top:10.6pt;width:235.3pt;height:59.15pt;z-index:253404160" coordsize="29880,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UspeAMAAFMIAAAOAAAAZHJzL2Uyb0RvYy54bWykVu1u2zYU/T9g70Dw&#10;fyNZseNYiFx0SRMU6LZg7R6ApiiLKEVyJG3Ze/odUpYdO8PatQYs8/N+nHvuke/e7jpFtsJ5aXRF&#10;J1c5JUJzU0u9ruifnx/f3FLiA9M1U0aLiu6Fp2+XP/9019tSFKY1qhaOwIj2ZW8r2oZgyyzzvBUd&#10;81fGCo3NxriOBUzdOqsd62G9U1mR5zdZb1xtneHCe6w+DJt0mew3jeDh96bxIhBVUcQW0tOl5yo+&#10;s+UdK9eO2VbyQxjsO6LomNRwejT1wAIjGydfmeokd8abJlxx02WmaSQXKQdkM8kvsnlyZmNTLuuy&#10;X9sjTID2AqfvNst/2z45+8k+OyDR2zWwSLOYy65xXfxFlGSXINsfIRO7QDgWi8XtbZ4DWY69+WxS&#10;5LMBU94C+FfXePv+vy9mo9vsLJjegh7+hID/MQQ+tcyKBKwvgcCzI7JGLvlsTolmHXj6OSb4i9mR&#10;IqYT3eNchImEHZZB9VRubz8a/sUTbe5bptfinXOmbwWrEeAk3kQax6uDHR+NrPpfTQ03bBNMMvQD&#10;WB8hY6V1PjwJ05E4qCjoo+s/0APJBdt+9CGGdDoXq+uNkvWjVCpN9v5eObJlaBd0WW16ShTzAYsV&#10;fUyflNXFNaVJj4QX+SwfYPm/NqNvtekAyuB7Bk6l5kSwPsWU4j6LtZMB0qFkV9FIweE8KyP673WN&#10;RFkZmFTDGHaUPpQjVmCoRditdqn008TaWKuVqfcokDODVEDaMGiN+5uSHjJRUf/XhjkBWD5oFHkx&#10;mU6jrqTJdDYvMHEvd1Yvd5jmMFXRQMkwvA9Ji2Ks2rwDGRqZSnSK5BAzyL+8s5KX+B50AKNXXfB1&#10;vcStsInxD5rbfZONjrkvG/sGkmVZkCupZNgn+UW1Y1B6+yx5BDVOTg01n9/eFJP8uhi7Cqeic3La&#10;QJnGO4MFkFPyi6byFhweG+r8eBanZ+5XStqRznF8SBQ4X2jmv2A16PGD4ZtO6DC8YJxQyNlo30rr&#10;UdxSdCtRo7k+1BPIHl5uAY1sndRhUD7veOy5REAfnAi8jfVt0GKH9UjqcSMlcIo5pvNNCjEvrhdR&#10;dyG7k2IxAwmTw1GXsV3czAZZnk3n1/Oxm0ahuZSKr6iENhHT5CL2UaTrYWHsrDFyEDYO8U3UTW8u&#10;jM5ejS/n6dTpv8DyHwAAAP//AwBQSwMECgAAAAAAAAAhAMxrJn++IwAAviMAABQAAABkcnMvbWVk&#10;aWEvaW1hZ2UxLnBuZ4lQTkcNChoKAAAADUlIRFIAAAGWAAABMwgDAAAAJffV+QAAAAFzUkdCAK7O&#10;HOkAAAAEZ0FNQQAAsY8L/GEFAAADAFBMVEX///8AAAAAAAgIEAj37/cZGRDFxcXm7+8ZGSHm5t6E&#10;hIRaUkrO1s69UpS1raWEUu+9Ge+EGe+9GZQZUu8ZGe+9Umu9GWve1t6UnJwpISG9vbVKUu9SUoxK&#10;Ge+ElGOUUkKUGULFUhDFGRBKUhnvWlrvWhDvGVrvGRDvnFrvnBA6MTpSUlpzc2tCSkK9jDGM75xr&#10;GRApMTGMlIzFUkIZWkLvjObvOubFGULvjK3vOq3vY+bvEObvY63vEK3v3lrv3hBrY2NrUhkZWhAZ&#10;OhCthJytUr1zUr2tGb1zGb0IUr0IGb2lpZxaY2N7c3vvWnvvWjHvGXvvGTHvnHvvnDEpzt4phN4p&#10;zpwphJylzt4Izt4IhN4IzpwIhJyEzt5CQkLvte/vtaW9hM6MhM6lra1zUoxKQr1KCL2UQhCUCBDv&#10;3nvv3jGEKZSM72uM7ykZKZSEKWuMxWuMxSkZKWtazu9SzmtahO9ShGtazq1ahK1SzilShCkZzmsZ&#10;hGsZzikZhCmMnBCECJSM70qM7wgZCJSECGuMxUqMxQgZCGtazs5SzkpahM5ShEpazoxahIxSzghS&#10;hAgZzkoZhEoZzggZhAiMexCtUu8p794ppd4p75wppZyl794I794Ipd4I75wIpZyE794ZADHOhJzO&#10;Ur2UUr3OGb2UGb0pUr0pGb3v5qXF5u+972u976297ylKKZRjKUIpUpTvtcWMUmO9xWu9xSlKKWsp&#10;Umu9hO+MhO+9nBCMzq1KKRC9xZS9pc6Mpc6970q974y97whKCJRjCEIIUpS9xUq9xQhKCGsIUmu9&#10;exCMzoxKCBBa7+9S72tape9SpWvFnGNa761apa1S7ylSpSkZ72sZpWsZ7ykZpSmMnDGlnGNa785S&#10;70papc5SpUrFe2Na74xapYxS7whSpQgZ70oZpUoZ7wgZpQiMezGle2OUUoxKY71KKb2UYxCUKRDO&#10;Uu/v5sWMe6UQGUK9pe+Mpe9CEELv/zrv/70QOkLFxeYpGUL37+YZAAAhAAjm//8ACAAAAAA3nUhm&#10;AAABAHRSTlP/////////////////////////////////////////////////////////////////&#10;////////////////////////////////////////////////////////////////////////////&#10;////////////////////////////////////////////////////////////////////////////&#10;////////////////////////////////////////////////////////////////////////////&#10;//////////////////////////////////////////////8AU/cHJQAAAAlwSFlzAAAh1QAAIdUB&#10;BJy0nQAAHztJREFUeF7tXVuWojwQ7qgxSnPmlcsSoOdBV8DDvNlsgRe2+S9sjt3T5/8qBFRIABE1&#10;ot+Z40TbC6RS90rl7YUXXnjhhRdeGBGun2RRlPjq6Qv3h5Nxxhjn9MgioV594X7w/EgSA5jNg00U&#10;zRnLPPXHF+4Bz49/FEl45i/Vq/mc8VyNX7gxhFNxSebWuCNjLFHDx8V+IcTaC3Pf327/+P4uz8Ol&#10;63liLYTYq/fYBZGTqAJ45qzVaydwGIvV8NGwcEMnzqIVL+7QCB5EWeLs/nM9O1RpmBZcwuPcfEHh&#10;Y9IlTwLcHOcBKcksi+MklfhIPuM4g6EZrDj/ZjM5ASW+QKHPdOfejzyeE8kr4XHYcRGgy0PJMTDJ&#10;6ovYf9vTXBGhn2ZRjaeCLGlZq9dBmBXXEDjqhVbkjD2SC/Mpby0eMqci3MJjKxUtgQdZGt5AuglP&#10;Sa4gKe2tTqSMPYyd7Aa4txnd4gUmpHBzJ97QN5X4WmXvqZ/XLaJx4DoR2LtDmWgQMa5GtgMWCotg&#10;u7ggTKpeGw7hhenvzTH3kLraRPGHk4+kgNxkI792HuXnk/znQdRLjBsMiyFM+8vpUkLApoNJJyfw&#10;BDNpxqW70BNisRdvZ9BqL3wZUQGi9J968TxA7V9dvI6A9+N4EUi0U8Px4P63TUn9aChU4GtO1p80&#10;/pIkdZyt/2cLT2m38x0nSWACbgIYhwHns8IIDGL/AsGYsUiNLAYI8VsNCeAXVw2vAM9bhrmTxBks&#10;7Q7HSA8e/P5zqSQUF6nQ2yCpe1ir26lEsRewE/6kSVx4RD9mSvE5nCN/JOMuZoEa2QqfsUwNFbyZ&#10;JZ7wX5eiPVdRA7azyxJ6RQ0rwC57GMt+IFLLjWRoTzU6Aq8z0OQguNXsEjCuERKwIK+o9a1AYjO7&#10;QLFoFw1/BAvyIsAYs3blgZX1/m7OmBpNFpG9Ef5tySwUzfpIPpwq3mei13Rg8cpjx2HFAkFBmfhh&#10;wnmDUcWbbINgjptEAV9R1CP+jGMZnA9I5rrTV/rvturPX6yROPIo7UJ1O9OXYh77USPL4GuDxZR+&#10;XSV8+lJsZqkU8/UcsZSEYeyvej5VZJY6zb7JRhTQ+4xt1bOpAk6zGtkFp810X00/AGNpNsw5zLy7&#10;c1LnJI2RsLkaTRaBnWaNIouXQZcU4HFlFnuPkVm9BKmdWRe/sNzJWeFRlmXSuQzKlPH0PRdLc/oF&#10;WXI2ry7OJSMsKJItY9ZaWAo7Hf1cMrF/wsr/EhBGkmkz+SgylIuNK28pXUaHbYqnCmJTaMInCIvF&#10;Vq48V058Xp9+t2Cf3fSD+yH7sVC5eGyGx4JnjlBQi6KV8umUYWXRQuFP4VE9V/AKssBCnnqhBchi&#10;YUZ/XxCkPv0eW9F/INfkN01vrExRMkZb2eoOilBSjdubVh0LdhZaFKbwd42T1+pag8lHxSzVnwW3&#10;8JqwEpwsAQp827iURkVDr1qBglsaZFHksLqUahyILxv9/ELZr2q54wUvlpD/BBZyYKP+LLglqKf0&#10;FVmeoFgMgvo0xGEFCm5pRIZWBTnCJ3BcHBuXXsEtqzpZguJS4U9aWkk1HmxMHMMOKbjlo3heIpLU&#10;evv3BP7k32JlWoUi+NIUYrHyL1mzjmxysDD8si78lkZKO2Hpgv6ffgmflfeo0vUB+yyelyjrx1bT&#10;j77YWLjvFtzSuDJPRV0iG63HkWHh5tb/Cm6pdql7y3CXUiMkdanl/1OGhZso4S8WQix+W+dF3UsJ&#10;TibaE6SNyzmwCVvGqIseVIjsLjHPUj+XjfVEIsXXh8xeThsQ5Lb5zCDLQnbf+QniX0KIpZ++Bzzg&#10;fFWExeAC27aSxod9PnPC+CLl0cfSzdOIyyZQcx5kzgfLpaMPBieTYNqwz2dO2MxlmS8lGGPZx3+h&#10;2FPPIZ+FkixPsCXMRscFKn0LxpgFsX8irHLFLYKx3j3tHhb2pcYzxmPmrhqrJVVkAYP/ki9MGZF1&#10;XkDEVhETdR+fhNtfLpW97Q1rxsCndV5AwAJMf1O25myXqZqY6ccqfevMTc42AcjSkK0h++1Igkyh&#10;93kXYNdYR5YoYU6RIhbCcz33L/U2zjjjsNDkGyZfkvS2sM4LmLHMYzxhETxIZSUrOEIqwmcgC0SC&#10;ZW7+D+RXxuDLgyYcbmW6zXPX8/59s9yTZNk8QazSPruGsQ+q15cVx0eAXkmKa4WpVrw0ZVi3011u&#10;w2tWSqWMzQMpveInKEmCpLbMrpHhoE0jwJKyULV9Tm1tizImrCu1lmSJGxrPrbwV+2z6K8A2N9+T&#10;CiRkvthTz+iw7G7rVlz9DHWVb78tU6BwpH7Jjrsn4MFh+TxBywT7JDV4YQnJSr0S0jx0w3yXJuoU&#10;FqVuVCHZtGFbBfwO0+/Bc1RPD1ikKnq3f4IqZOskNTUHz/TqTmXsniLhAlmuRneHPJ8Q/smieT6m&#10;F/rirbQZn6AK2SaySMCVD6FHNN1d31QOAkLMxu4b48I2u+aTzU8DlDMOMyx2WATPt7jS+RNE9kEW&#10;qyoWqI0YhJUQ+3+yErwEi99WiizfTxBChgK1KlZJTap0hhac/JJbVtPvkkSS2qpYJZFFDY/hgafZ&#10;VzEOniOyb5UCJV2vhsfwwEJlPOIJtuZTCNmqkiTO5jobRODFUnZl0+8jaiFZKCuZNihD3KIuFDZ0&#10;MZgyArsU6IzFgazVJ7MYoAO+pcWchKW0hcdZDKYMy7o/gnnnwZubnvqT8yARcWkyPkMjC8sSLguw&#10;hZr/f2K9FmshylNsS/v4ORIumVUJl3+MfcDD5b4n9vtjf1JEFVfb2oZ+VNi16W1N9joFxSTmX+zr&#10;p9jjcnTCMf6ssdUmBrvIIqjCeIkHP45Ivchza+XDoanFU+xwses0AUy5o1spx6/gPZNv+wJz0yay&#10;QK/4UHcN4/BYncj3TB12dUkCJ/igQT166h5vLwZZ/qjhdGEVWRYgy05jAJ80EYf+qXVPmiC2VnEL&#10;tP1OI8NODzV5BrL8sU6I1XvtAskJpZ6gF7JloQz4JLqQV3ZCiNmLLDcGhNjBnT8gOknfP8PGI+u4&#10;ReeV8KownPAEncMtOxEFukUXWuEn6uYZssYwR+2JMC2WTCeh/p1y0OYJOr2BW2Q5ox0gbmnYYRTA&#10;PF46kVVhvOvAKm6RukUNj4BX1UjCrlzEdQBusYgsf2GJqeERan7/qwHfrQEDWROGdE7pED9B6Ytd&#10;ukVvrienptczlL7YxS162zc6tc6eYa+xVbplr6+IXp3W6NuVi7gOIDZ0M3EfGEIOtUsEWSxi8Otg&#10;a1OuT19LWN/ECrJMvosohJg9teF6zoWPqUYFwFOT39QKsljTzQ7zrZNOsJrVqACslMlvasU9WsMt&#10;hnroesv5X09Q+mITWQxqrp5FhlCzx0q5Eiwii0GGNZLEIMtODScLSARbyGKqUq8z0TMUioXWqHzY&#10;wfoFUje8ZEXsxJFac4+18H0FUKFmD1ukDq8F+GaWSATTVtVmrOUJWiGDWywxa2aGyW6mV9j0K5I+&#10;bHECoMj1ka5mdv8JKpI+bYlk/DblHHlDk/Dpl77EtoRjv0ySqSlln4AsmcH+uTVgb2mFKRXx1yNg&#10;GxNjTQe2kMW4K02T9Iqmn8y3pejK2LYhaV4glpIdgvd6COwgC2SYoVOThl7W6MPrwRKymCs9NLtZ&#10;4GtNPQ8W2FGi+G5aHbq45BOkJ1d2GJtGD3GpIUE4/Z35drTiAU8YYg0aQ6zl3VOBsGMPD1SLGtWh&#10;Pa5l+gkXO/qJmRsdct1mlslH9i3hFvPmYW0QXzblnTQCK7ZWGZWFPiaj3W4xKVhhicG0qsyt04JJ&#10;/EUdPnUMboezdUVsbIgvHauWU69Sv2li+mSxwss357X0lxcZDbepwIo7NBu8euVuS9j7eggsKFeA&#10;J28qKtbX5Uy/5+7Kgnok8yy7ehPNHNicCKwohcuM1qAhVmyg1nRgBVnMzqShn7439bpK3ODdY+QL&#10;8yQb2rtgMU27Y4KpwvSW0MXuFQyFeiDLtHW+Lm5+a5jDx0Zh9TVxstS2vN8F78Z99iCYXrXziZPF&#10;hh085tMXYIjpDeHNtMkCS/PuGr/VEDPM/sRLkiLGNQHaG2NmDL0Yq1qTSWfzYdHcX7XgIgwr33x5&#10;IMuEd7VGNvSD2LcZYobkMJSOSfA9PqxgFroKNarDXHgEslhw5VfCDl7Z/RedMGZ8zCHM7ZTTxvJc&#10;NH5v3eka7WNzWsVn0+3uCg+fJVAvd665yo3yyJwbhp9pouWjAzKdvBYYNfcVZImx6MssqX5NliwC&#10;a5FTWQkEQnBP32zTkjE2ZU7hBk+0yAKCe8mlfezxu2aVuOnHwc6my4LpPM3Ifkw6RR2xKaBg7lc9&#10;akzkt+2XmCi3QKNAQBTcUjy9m6w2Tn7bpq/ZFLlFKD3/Xd03TBvuHh+LejsYyQL73UgWSzaxjQus&#10;Q2mUHp1N72ES7iLIlsbJb6udnOLxB1Dx0ib+d+KugVb3sMh8Y7VtmyefsdkdrvWawPJUhqf4OvGi&#10;8597xGUTo5Zoc6iwhu6fKBoRpFZKRwHWfzFQWMMiy269CGOTsQH72Fx1lE6qUmzhQoBVYdmwIaBx&#10;t183ZhjdEW0S8OTNl+JMaZ+egA95FIHymwuVXMvbhsw37Lca1YCZNzMEfJr7x77HgaDYJD9aZImO&#10;ApDaN9Uw3BRhgbQ1q49wKpF94XxhwuNj1RFo5z8khrmdhpmb7PI2b5IUzxQsZJHMSX6dLL+FKZ2B&#10;Cfm6WY2vUUm0uya4m0e3kEUIEwteSU0m7Iz3TYbBjXwYLHtDpVr7Tjxc4UNbyMIlkxiiuJGFbHYb&#10;PIA+k96CMPCiDOlR7Y78CuDoB7aQ3ZQsYsY1UwxjpmXe3QCf+k89uSKONxmfYtaq1B94L4WbSJqw&#10;TLeuID2+W01h+DA3SJhjcahRDbi+1u2DtzbkR4FY78hHASK9RqXk5LxDgZBGcq58zp5v0iBuJ1ke&#10;zhQLU1nUQjQxzLvAG7y/nP20yqkc3La6rhNTP5ylAqRbq5TCpanRQ8B1sm9JEh6HRl4Iv9gMIn2N&#10;e/tQL2khI2jRNU2e2pmSB+QdXi10vhpZD6+whIGg1YzaMvZTzDUkXXtaktiqXZpchtikInYdppbz&#10;GNXhXhiTxwjwuF3ueKBdpVSg2PlfNdYjp6+9miTLTDTHtLdyaZeQuz/2rh8rZcIzv0vkUGTsKMwX&#10;/nQGY8kmC67kJUSmycWPqpEesNRsNsWEUwous4I/gg91wk+mGDZZVzSWSmNY1P3lA7AxiapO3RGw&#10;bzWyDMKrSMLblUkJCkM2aQAFs+n4tPzg+xUIE+gaUxFwUWpkANjpKgvlAuzfPD9RcosFse/12dO1&#10;IHu3Fq4s8AG6dulPBx/+ckafCG6afCw4NTIAZLErExY62aygCFnBPTcOCenyb/SzD4O5U4H+I2OZ&#10;G3p7D4aRLFh07SsF5qQtykV4u9LeApc4y96LN5esVY8hH9AvK0ki81QxXYpFG1nahRSVtt1figlv&#10;qUJcAI+dLoPrAOEWcZiTFFgDmPJV53e6RJjViP6Cec8R3WurSwUL+a6x/b1wd0lUkoRHaX7GIhG7&#10;jLKSLMi7gluQ1T/d7km4wpdFo50pvPieqVEd8n7bYsiwkO9XOS38rFTt0AxJvj5nw7arzAJdXL+J&#10;EOKxR92CNByikbbCrk3csmBs5jH2qZ7qQBOihrfC/k3sl85BapGfqP7UD0KatIRV/yWFj/QJy5JD&#10;OlK6X8xMP4g1Qj/Uwr8U+rupchGhD29KgUeJf17VtsiLhCTQEYepg361D/nTH/ruESS7a6qphIgC&#10;waDKzIqM1t3YhqEJIvyTHXgEeuRc/RpWcZjkHB2k4OODfQqwZGiZJRcvVq9FiJGNhkfjb0TsRo2S&#10;3He6WQmepedbotJQkhi+kkmQ9VoKkp/f1ZOhMG4zJoVe/Gc0x3ABat/U1SDWoUqT4LeiM6xfhb2X&#10;S4OLPp5dFu6l6e4Xm5V292XpS69FiEkbzTX7UzAdjdmaESDcP+9kdhI2SXj+OncPobF4gOCqA35a&#10;z9SXR4T5viQEYuSWNW5GDuCeGEL/uM5wxq6zWUo4lUcyS90Bc+oUviKQmbOR52EN7fTTb7Ipd3NS&#10;QHsm/nZxi7T79N8P+9nPx2eX/dshJs9aMrwtqCzo3yNYRUeQuWI17oDcA/A11PE3cgvmvDQGcDF6&#10;95XcyZHjlcKvjFge7wY09RKhsqGDZMRgSAnp9fTUUdK/DIZdhGuyxAoDuQDkgfbbiSwh+xpP6/uV&#10;Mkg6s4k6iPILokEf7wMiel+XkXJr2oxBJ9q45SDeOPvWfTmnIMBIxzXt3/JSGwywuAheKbqyIbqo&#10;NygU+NVTQixgFQ2qxDD6LZXKl5hrg8WyeBz0u7gCZA9vj24ATD8soyQ89Xk+ho/dAVo+5lxADfK6&#10;dufelNHLx2wf8ZE31/HEp6Tc9uKIZVjok4Fc8ibyIhrMNgO/4FxIrdHXlZfWcnBmbNnILTU/cqkz&#10;QWAh03/g1AsCdG4qnZM+dRA6VKUU0dlLcjgWtI5438KfkMI+582QW5rBdYBbTugAEjTcSpBO/k+h&#10;02HJOTctsh4Drbki4wuMl+noCUpb9m8FRyG1s0RKG7ecRu0x93Udsi8tNLIbz6793LtSIbJVa12p&#10;EcL9LETXPB41X9sXWyJMb/uXVMwZDf3AFGpUQ02IARRrUcMS1Qa/xSd+VrsxQY/9IiwWepQOShyJ&#10;XVlRnPa/15GxSKigo7ltSQ/aGMPivjcr5gaygBPqpjMEao0u0YGjinBDKvpE6Dw/kwURkTMsmZcq&#10;dRLcSMWbIDeO9xYTFFPr63uX6qGBhhADcBWnai45FoHUtYYoI6/SRB2xzss5HaZPiozG8M+PC1lX&#10;2VnkV0LaZGrcjr2x8gXLQI0OqNMFrpUaSYiPItUUpaGHKz0hzV54bv5RkmSYOqgCK+emiq+Ipbyl&#10;niaHjN30MuBmZrJo8vi4huNvdRtRmb+lvcpXUfyZOH6+2/lO+jsKpCqBgg6GxOiBqoKVJ3dR8UYo&#10;wvS6KGlZ96nDaOEWnUVXo4t2V+4hz1HHUIfxzYsVVfsVq9wYcrNLzwI+qjjvoWFWhlovqHzth3EF&#10;RxFUY8MY4eVpEmdBwDlfBVni5O5AiryJX4rKP1Ev/r8HvA1dIO8VWyajtbPMPzDVUJg8xBO6GLf4&#10;jYSFW2537No0dG/IGAvjfo+koEzFdLBWZEgfwBLT04u4sPpIy7Fil0P4GRX4APe2hHuhiJb2Ccks&#10;6J3t8d3MEBQAWUxTAbpUG3FHzoIdIJQPD5rYzSbHkBzTJ8pC2YFWOfNpIBvIYpJ/xC+lQRhco2rf&#10;q9JhV0kxXhOFBd8j7ErKqGW9pYaytBaySP2iZON2zOQkQeSl0TXPbhgTHg1CBvq+u9NG9L7EGBNx&#10;DLbU2uT+E/6BLmoZm1TQILglScpgwSOiiEN06xg4feYablPpCrilLbwFKVPwy1hSTIiiOw5waaHd&#10;/VEEiDpFGQkyw6Ju9suUWLRyCxCxmfxGx5SwOQdHhXaDPU6rIHfudbdSonfp24aZIvutuoWAr6RF&#10;jfddZosdxQQ294vSjw4lyjrcE4oqa3U7plWNTmFMxFSAziK6ZBd4lKLaFsz45WXutkEut44dQJTl&#10;1Cp3rvdPIMS6Uicg9VZ6lB1LQgvhlf47YyvLgo9jQeagOrbtUzxN1ydrrp/Vbm6RFHn3oPQNcTEj&#10;RH4gyWbAxojHgdxS2VGLDB+UNzkj0OsGCLfu8A45lgk81nMsp7zc/4NVklJaZtqQ1RXtVWWkhRpK&#10;1RB98YzHgp8AU7zpfWiI+FVEJwj9un5MAdLxbw3IUOVQnS7JeaZAHVuwYI8NbAvXr0jCs0kYwb0h&#10;s+mtZS9kkNXcT1+vGrr8lgpFCr9VjOVlTQSuLs6fiiQFpCRrCxlT6PJUxxpq9vtyCyBLOkyKO6zi&#10;KSDJnc5zuj9kKUZbzw9YWLX5ZtoeSWeQpUiaNuniudXm4J8oeUImOYZkGLNJhumu6R99XGZxeuRP&#10;B8iYOKmVd3cVlwTdne+eAZJhjP1llgyqV40LcO1er3O4BSDhyKKt/NUwjVRWcZXlV91r8ligUL6p&#10;w3LGMIMnfzO0RTSWxBhAVt4ReDR+77NHB0kqvRImJqhthTRYyMYCMiPyLAhWfP69+u1MJ+Q4KvYk&#10;yHQhYw7WqKkeQ2g/uGtXqqmCfMuma5mx1aJOFqFvBRoYbd4XLgBZZHUPBtoeLFCXb/rMSqZXOS9c&#10;CDKOTpIYFFgEQeC5nIonfWg/7o6ovDAElMM/yDEqyZCBGbDRKRkibVwg7crgvDAQ5NGXkogKGIoN&#10;MnD9ToWWo9X5xhNEXrgURBcKIhYFsiqcGNUPMYa008Sq8pIszxrHuiJIjuUy4P9TiTNeL0GCL6MJ&#10;Ii/Pc/Nf6MT+n/A81/1vt602SB/5MM3sSKDbolRljV/O+iXYCy/0kygot10dcNrYHLxRD2RSoLFh&#10;jOF9L4IMg3gTwg23h5RGDboDGWCINUIjbK7Z5jIvX3pRpxfk7lA/PZQqHMCDLE6cbR66xuIFsEaj&#10;0ggmcpNfuOmc0BeOIcTST+Jso2MNkCP15fbeTgQ6fwSCrZFtjtrrAp4erh9XG3VrmPEs8c+r6pnr&#10;nMeYJU6dX4zHUz0zhFi7f2ItawDgjsRvaIM+gMmsKYeAfs/TWqzs4+yyvCmD9EYSrcotahVmnAcR&#10;aY7dRQk/aHw1OgF4Jd+eUszv2XFh2hChn2ZVl9kS8yCKP3xo8LHqD03Hrb9DhoFkR+oEfKVGFsHz&#10;lmGe+zt/l5Ndc8WqTNdpyioefYzVvbcGbhJNoJcIj9uRWeC4LGBzurA5I24Q5hUgSjZZnPq56xKx&#10;hl04/VyeZgEvz7Iq8BNs4nQ3SGX0BebalN0KILT+8iODzPzW6wOuMTyALmIY8fMtyZQ4DtgKXLU2&#10;EEqAEMtfvu98xFkUVOdYFYDSSLa3qREBP6hRA94PGIlKvv6oujHeXit5JYg8OTp7QgLzEyd+Hnoe&#10;za/YL/7ROS4LWEV4xXND30lpVledLAX9zPlK/sNYvdoAeRs5fkld0C3QtkkIyiST2WbV+mJzawtZ&#10;lCfZF+CQHUNEOSRRsfox+eqrulGQfliXoMvB23KOuYxi4pH/oqfJNfbcmwAmKedwFmTO2eeztACC&#10;KvxvB0nlOGmBT+KtVRBF73HqgAvVG++Hdn2xk3ShTUxEvKWpGe/oqJpSzQYdPXE2bimf+gCqpfWu&#10;4b4QQT4wQyDfTfKTC1EW/mUjnObxmMi6EvRw9emkHndFGsbU1GpECNnqGWLzqQM9q87wI+giNQrl&#10;YIIrOy4iLLYiPVxnl5HRqEXSACJFbsSQncuuGUNWvaUfuI3IWOhVzUK7iORMbWkhX4dfFrKKjWjy&#10;rOrkGPM287gC9R8t8sokY0Y+MEhiTXsKILuuGNJ6HLiNmhcDaDtkQT+54X/k/hJCdkIOrhX0ezAI&#10;uO99eEUCbKLE15IUQO/PdUMkX4z9xK/NLwUczIZ5614DJGWUeeQQYcbhGCEP5gyy5za8KizCmbZE&#10;rwWkYEo7TBLmjIMNDFj4VBQSpAMOYpskckxHvx69RyADuWzX++8PxbxXw06PUCg6670YRcGTXe2c&#10;AUuUimQrFpFNZYa2l1qr1juvUhoFKX+GquwdeOQQFCkbqkf+GZkh4e7K7MkDNc69JsrsBR++RtcQ&#10;ZMcH+qizcCDP3rf/dWVmvdw55LMuazC9wN3gYS8fHxhVxy4eX3ZqFoXGTsjq+ZuyKGcuq6Ia0y2r&#10;DI/yvd+rc9jrGNSn/zPLoiBYBUGUZXEWJ5+p4w/v139HhGlZP8MT72KrhxrCN5qV5L8Loh9jRp2S&#10;aqBeSAN1fHlUSwt4tDXl6G3CXuRxeZL5eF1rFxSB0exuFWHaUl0YfTqDvXhx1L4niH4nyUfqpOlH&#10;Emd0wsX8tCyFWipSmW9XB8fbQ6zd/5yj9cujZFTtSikR45FxnrsMcx/TlgAQML/+M1el90F1BAXb&#10;pIYeV1RVkTtJdlIYM6OqeCsaLFIpQRpHq+JMOQlO5z+pP48IYpgRAzBGhCp3DBep510IEf6pFcrw&#10;FVg1X9/EOqDiG6wRLMvPd6rpqJU0EUE+QnG1CyGGmV93KQpyeuWdDIonCP8z0lckgY82UfZJrEyV&#10;mFTed8C6/HcEvCWk0s1CBsS/syjaUNuUlhqmBoYXiZ8H0sCDzhjvBW+raHJp03BY5UnUXLQ3AJ3q&#10;FMWf6fa2lTSy+eGwA1U78M8paTJajYVY/5X65x3rfDXvv8j1+CkK/wJwHZnpn1CiqbMl3gvdJbEf&#10;DML7+VNUoTK+JJNn/QN9jzu9BFTbWsinrUMgCw8znMonW9/3d/mvEBNto2FnhrSVg7/q2QgQSsc/&#10;/hkU94U8Y7y9O3lviF/qmPsXTS6HT/0OjS0X+6MMfL4CmCNBRkUuqrZblAcTr169sfqjixXEO03p&#10;4DSyVyQbXgViZ6LbJCpa+yQDjEJRRrY/b2B4TQw9+KA4xvewo68XquO/+h4x/8Ixek22LGIxhzDr&#10;EEXyGngZXgPR05dypSjjPUq+DqH6F01uACoJBKLWua72FLHs1UL8VlCiiRtmXBa2yjdcL875gg6l&#10;Y8gyf3k89W7R9o8QvWzhe0C4jtQz1Fogiz/SND6kpnjyqgG/J0ivV8QoEDhPe5COZXB3aRJ/JunT&#10;bk994YUXXnjhhRdeeOGFF16YMt7e/gchkFI5oKmbegAAAABJRU5ErkJgglBLAwQUAAYACAAAACEA&#10;aLcTA+EAAAAKAQAADwAAAGRycy9kb3ducmV2LnhtbEyPwUrDQBCG74LvsIzgzW6SNtLGbEop6qkI&#10;bQXxts1Ok9DsbMhuk/TtHU96Gob5+Of78/VkWzFg7xtHCuJZBAKpdKahSsHn8e1pCcIHTUa3jlDB&#10;DT2si/u7XGfGjbTH4RAqwSHkM62gDqHLpPRljVb7meuQ+HZ2vdWB176Sptcjh9tWJlH0LK1uiD/U&#10;usNtjeXlcLUK3kc9bubx67C7nLe372P68bWLUanHh2nzAiLgFP5g+NVndSjY6eSuZLxoFaTxImFU&#10;QRLzZGC1XHCXE5PzVQqyyOX/CsU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uZSyl4AwAAUwgAAA4AAAAAAAAAAAAAAAAAOgIAAGRycy9lMm9Eb2MueG1sUEsB&#10;Ai0ACgAAAAAAAAAhAMxrJn++IwAAviMAABQAAAAAAAAAAAAAAAAA3gUAAGRycy9tZWRpYS9pbWFn&#10;ZTEucG5nUEsBAi0AFAAGAAgAAAAhAGi3EwPhAAAACgEAAA8AAAAAAAAAAAAAAAAAzikAAGRycy9k&#10;b3ducmV2LnhtbFBLAQItABQABgAIAAAAIQCqJg6+vAAAACEBAAAZAAAAAAAAAAAAAAAAANwqAABk&#10;cnMvX3JlbHMvZTJvRG9jLnhtbC5yZWxzUEsFBgAAAAAGAAYAfAEAAM8rAAAAAA==&#10;">
                <v:roundrect id="_x0000_s1109"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B5yAAAAN0AAAAPAAAAZHJzL2Rvd25yZXYueG1sRI9Pa8JA&#10;FMTvBb/D8gRvdaPin6auIsHSQpXY2Iu3R/aZBLNvQ3Zr0m/fLRR6HGbmN8x625ta3Kl1lWUFk3EE&#10;gji3uuJCwef55XEFwnlkjbVlUvBNDrabwcMaY207/qB75gsRIOxiVFB638RSurwkg25sG+LgXW1r&#10;0AfZFlK32AW4qeU0ihbSYMVhocSGkpLyW/ZlFKTp+XhZ7LrZ4TV7f5pfKDnt00Sp0bDfPYPw1Pv/&#10;8F/7TSuYRvMl/L4JT0BufgAAAP//AwBQSwECLQAUAAYACAAAACEA2+H2y+4AAACFAQAAEwAAAAAA&#10;AAAAAAAAAAAAAAAAW0NvbnRlbnRfVHlwZXNdLnhtbFBLAQItABQABgAIAAAAIQBa9CxbvwAAABUB&#10;AAALAAAAAAAAAAAAAAAAAB8BAABfcmVscy8ucmVsc1BLAQItABQABgAIAAAAIQAEMPB5yAAAAN0A&#10;AAAPAAAAAAAAAAAAAAAAAAcCAABkcnMvZG93bnJldi54bWxQSwUGAAAAAAMAAwC3AAAA/AIAAAAA&#10;" fillcolor="window" strokecolor="#7f7f7f" strokeweight="1.5pt">
                  <v:stroke joinstyle="miter"/>
                  <v:textbox>
                    <w:txbxContent>
                      <w:p w14:paraId="6410B769" w14:textId="0CC754F3" w:rsidR="00080E17" w:rsidRPr="0046690A" w:rsidRDefault="008C42FD" w:rsidP="00D969F7">
                        <w:pPr>
                          <w:spacing w:after="0"/>
                          <w:ind w:firstLine="284"/>
                          <w:rPr>
                            <w:sz w:val="56"/>
                            <w:szCs w:val="56"/>
                          </w:rPr>
                        </w:pPr>
                        <w:r w:rsidRPr="008C42FD">
                          <w:rPr>
                            <w:rFonts w:ascii="Comic Sans MS" w:hAnsi="Comic Sans MS"/>
                            <w:b/>
                            <w:bCs/>
                            <w:sz w:val="56"/>
                            <w:szCs w:val="56"/>
                          </w:rPr>
                          <w:t>b</w:t>
                        </w:r>
                        <w:r w:rsidR="00080E17" w:rsidRPr="008C42FD">
                          <w:rPr>
                            <w:rFonts w:ascii="Comic Sans MS" w:hAnsi="Comic Sans MS"/>
                            <w:sz w:val="56"/>
                            <w:szCs w:val="56"/>
                          </w:rPr>
                          <w:tab/>
                        </w:r>
                        <w:r w:rsidR="00080E17">
                          <w:rPr>
                            <w:sz w:val="56"/>
                            <w:szCs w:val="56"/>
                          </w:rPr>
                          <w:tab/>
                        </w:r>
                        <w:r w:rsidR="00080E17">
                          <w:rPr>
                            <w:sz w:val="56"/>
                            <w:szCs w:val="56"/>
                          </w:rPr>
                          <w:tab/>
                        </w:r>
                        <w:r w:rsidRPr="008C42FD">
                          <w:rPr>
                            <w:rFonts w:ascii="Comic Sans MS" w:hAnsi="Comic Sans MS"/>
                            <w:b/>
                            <w:bCs/>
                            <w:sz w:val="56"/>
                            <w:szCs w:val="56"/>
                          </w:rPr>
                          <w:t>b</w:t>
                        </w:r>
                        <w:r w:rsidRPr="000A6D44">
                          <w:rPr>
                            <w:rFonts w:ascii="Comic Sans MS" w:hAnsi="Comic Sans MS"/>
                            <w:color w:val="7F7F7F" w:themeColor="text1" w:themeTint="80"/>
                            <w:sz w:val="56"/>
                            <w:szCs w:val="56"/>
                          </w:rPr>
                          <w:t>ag</w:t>
                        </w:r>
                      </w:p>
                    </w:txbxContent>
                  </v:textbox>
                </v:roundrect>
                <v:shape id="Picture 778621032" o:spid="_x0000_s1110" type="#_x0000_t75" style="position:absolute;left:7239;top:1295;width:7232;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flnyQAAAOIAAAAPAAAAZHJzL2Rvd25yZXYueG1sRI9Ba8JA&#10;FITvgv9heUJvumtaNERXEUHsQQRti9dn9pkEs29Ddo3pv+8WCj0OM/MNs1z3thYdtb5yrGE6USCI&#10;c2cqLjR8fuzGKQgfkA3WjknDN3lYr4aDJWbGPflE3TkUIkLYZ6ihDKHJpPR5SRb9xDXE0bu51mKI&#10;si2kafEZ4baWiVIzabHiuFBiQ9uS8vv5YTX0qT1+8cMfD4eTyjuzv75d8Kr1y6jfLEAE6sN/+K/9&#10;bjTM5+ksmarXBH4vxTsgVz8AAAD//wMAUEsBAi0AFAAGAAgAAAAhANvh9svuAAAAhQEAABMAAAAA&#10;AAAAAAAAAAAAAAAAAFtDb250ZW50X1R5cGVzXS54bWxQSwECLQAUAAYACAAAACEAWvQsW78AAAAV&#10;AQAACwAAAAAAAAAAAAAAAAAfAQAAX3JlbHMvLnJlbHNQSwECLQAUAAYACAAAACEAPEX5Z8kAAADi&#10;AAAADwAAAAAAAAAAAAAAAAAHAgAAZHJzL2Rvd25yZXYueG1sUEsFBgAAAAADAAMAtwAAAP0CAAAA&#10;AA==&#10;">
                  <v:imagedata r:id="rId123" o:title=""/>
                </v:shape>
              </v:group>
            </w:pict>
          </mc:Fallback>
        </mc:AlternateContent>
      </w:r>
      <w:r w:rsidR="00080E17" w:rsidRPr="00D969F7">
        <w:rPr>
          <w:noProof/>
          <w:sz w:val="22"/>
          <w:szCs w:val="22"/>
          <w:lang w:val="en-AU" w:eastAsia="en-AU"/>
        </w:rPr>
        <mc:AlternateContent>
          <mc:Choice Requires="wpg">
            <w:drawing>
              <wp:anchor distT="0" distB="0" distL="114300" distR="114300" simplePos="0" relativeHeight="252777472" behindDoc="0" locked="0" layoutInCell="1" allowOverlap="1" wp14:anchorId="6F27A985" wp14:editId="7F3D3812">
                <wp:simplePos x="0" y="0"/>
                <wp:positionH relativeFrom="margin">
                  <wp:posOffset>34290</wp:posOffset>
                </wp:positionH>
                <wp:positionV relativeFrom="paragraph">
                  <wp:posOffset>124460</wp:posOffset>
                </wp:positionV>
                <wp:extent cx="2988000" cy="751205"/>
                <wp:effectExtent l="0" t="0" r="22225" b="10795"/>
                <wp:wrapNone/>
                <wp:docPr id="2038" name="Group 2038"/>
                <wp:cNvGraphicFramePr/>
                <a:graphic xmlns:a="http://schemas.openxmlformats.org/drawingml/2006/main">
                  <a:graphicData uri="http://schemas.microsoft.com/office/word/2010/wordprocessingGroup">
                    <wpg:wgp>
                      <wpg:cNvGrpSpPr/>
                      <wpg:grpSpPr>
                        <a:xfrm>
                          <a:off x="0" y="0"/>
                          <a:ext cx="2988000" cy="751205"/>
                          <a:chOff x="-72391" y="0"/>
                          <a:chExt cx="2988796" cy="751631"/>
                        </a:xfrm>
                      </wpg:grpSpPr>
                      <wps:wsp>
                        <wps:cNvPr id="2039" name="Text Box 2"/>
                        <wps:cNvSpPr txBox="1">
                          <a:spLocks noChangeArrowheads="1"/>
                        </wps:cNvSpPr>
                        <wps:spPr bwMode="auto">
                          <a:xfrm>
                            <a:off x="-72391" y="0"/>
                            <a:ext cx="2988796" cy="751631"/>
                          </a:xfrm>
                          <a:prstGeom prst="roundRect">
                            <a:avLst/>
                          </a:prstGeom>
                          <a:solidFill>
                            <a:sysClr val="window" lastClr="FFFFFF"/>
                          </a:solidFill>
                          <a:ln w="19050">
                            <a:solidFill>
                              <a:sysClr val="window" lastClr="FFFFFF">
                                <a:lumMod val="50000"/>
                              </a:sysClr>
                            </a:solidFill>
                            <a:miter lim="800000"/>
                            <a:headEnd/>
                            <a:tailEnd/>
                          </a:ln>
                        </wps:spPr>
                        <wps:txbx>
                          <w:txbxContent>
                            <w:p w14:paraId="4C2A2E0F" w14:textId="77777777" w:rsidR="00D969F7" w:rsidRPr="008C42FD" w:rsidRDefault="00D969F7" w:rsidP="00D969F7">
                              <w:pPr>
                                <w:spacing w:after="0"/>
                                <w:ind w:firstLine="284"/>
                                <w:rPr>
                                  <w:rFonts w:ascii="Comic Sans MS" w:hAnsi="Comic Sans MS"/>
                                  <w:sz w:val="56"/>
                                  <w:szCs w:val="56"/>
                                </w:rPr>
                              </w:pPr>
                              <w:proofErr w:type="spellStart"/>
                              <w:r w:rsidRPr="008C42FD">
                                <w:rPr>
                                  <w:rFonts w:ascii="Comic Sans MS" w:hAnsi="Comic Sans MS"/>
                                  <w:b/>
                                  <w:bCs/>
                                  <w:sz w:val="56"/>
                                  <w:szCs w:val="56"/>
                                </w:rPr>
                                <w:t>a</w:t>
                              </w:r>
                              <w:proofErr w:type="spellEnd"/>
                              <w:r>
                                <w:rPr>
                                  <w:sz w:val="56"/>
                                  <w:szCs w:val="56"/>
                                </w:rPr>
                                <w:tab/>
                              </w:r>
                              <w:r>
                                <w:rPr>
                                  <w:sz w:val="56"/>
                                  <w:szCs w:val="56"/>
                                </w:rPr>
                                <w:tab/>
                              </w:r>
                              <w:r>
                                <w:rPr>
                                  <w:sz w:val="56"/>
                                  <w:szCs w:val="56"/>
                                </w:rPr>
                                <w:tab/>
                              </w:r>
                              <w:r w:rsidRPr="008C42FD">
                                <w:rPr>
                                  <w:rFonts w:ascii="Comic Sans MS" w:hAnsi="Comic Sans MS"/>
                                  <w:b/>
                                  <w:bCs/>
                                  <w:sz w:val="56"/>
                                  <w:szCs w:val="56"/>
                                </w:rPr>
                                <w:t>a</w:t>
                              </w:r>
                              <w:r w:rsidRPr="000A6D44">
                                <w:rPr>
                                  <w:rFonts w:ascii="Comic Sans MS" w:hAnsi="Comic Sans MS"/>
                                  <w:color w:val="7F7F7F" w:themeColor="text1" w:themeTint="80"/>
                                  <w:sz w:val="56"/>
                                  <w:szCs w:val="56"/>
                                </w:rPr>
                                <w:t>pple</w:t>
                              </w:r>
                            </w:p>
                          </w:txbxContent>
                        </wps:txbx>
                        <wps:bodyPr rot="0" vert="horz" wrap="square" lIns="91440" tIns="45720" rIns="91440" bIns="45720" anchor="t" anchorCtr="0">
                          <a:noAutofit/>
                        </wps:bodyPr>
                      </wps:wsp>
                      <pic:pic xmlns:pic="http://schemas.openxmlformats.org/drawingml/2006/picture">
                        <pic:nvPicPr>
                          <pic:cNvPr id="2040" name="Picture 2040"/>
                          <pic:cNvPicPr>
                            <a:picLocks noChangeAspect="1"/>
                          </pic:cNvPicPr>
                        </pic:nvPicPr>
                        <pic:blipFill>
                          <a:blip r:embed="rId124" cstate="print">
                            <a:extLst>
                              <a:ext uri="{28A0092B-C50C-407E-A947-70E740481C1C}">
                                <a14:useLocalDpi xmlns:a14="http://schemas.microsoft.com/office/drawing/2010/main" val="0"/>
                              </a:ext>
                            </a:extLst>
                          </a:blip>
                          <a:stretch>
                            <a:fillRect/>
                          </a:stretch>
                        </pic:blipFill>
                        <pic:spPr>
                          <a:xfrm>
                            <a:off x="651510" y="64770"/>
                            <a:ext cx="588010" cy="629920"/>
                          </a:xfrm>
                          <a:prstGeom prst="ellipse">
                            <a:avLst/>
                          </a:prstGeom>
                        </pic:spPr>
                      </pic:pic>
                    </wpg:wgp>
                  </a:graphicData>
                </a:graphic>
                <wp14:sizeRelH relativeFrom="margin">
                  <wp14:pctWidth>0</wp14:pctWidth>
                </wp14:sizeRelH>
              </wp:anchor>
            </w:drawing>
          </mc:Choice>
          <mc:Fallback>
            <w:pict>
              <v:group w14:anchorId="6F27A985" id="Group 2038" o:spid="_x0000_s1111" style="position:absolute;margin-left:2.7pt;margin-top:9.8pt;width:235.3pt;height:59.15pt;z-index:252777472;mso-position-horizontal-relative:margin;mso-width-relative:margin" coordorigin="-723" coordsize="29887,7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2T2hwMAABgIAAAOAAAAZHJzL2Uyb0RvYy54bWykVe1u2zYU/T+g70Dw&#10;fyLZ8UcsRC7apAkKdFuwdg9AU5RFVCI5krbsPf0OScuxnWJb2wCR+Xnvuefee3j3dte1ZCusk1qV&#10;dHSdUyIU15VU65L++eXx6pYS55mqWKuVKOleOPp2+eaXu94UYqwb3VbCEhhRruhNSRvvTZFljjei&#10;Y+5aG6GwWWvbMY+pXWeVZT2sd202zvNZ1mtbGau5cA6rD2mTLqP9uhbc/17XTnjSlhTYfPza+F2F&#10;b7a8Y8XaMtNIfoDBfgBFx6SC06OpB+YZ2Vj5ylQnudVO1/6a6y7TdS25iDEgmlF+Ec2T1RsTY1kX&#10;/docaQK1Fzz9sFn+2/bJms/m2YKJ3qzBRZyFWHa17cIvUJJdpGx/pEzsPOFYHC9ub/MczHLszaej&#10;cT5NnPIGxIdrV/PxzWJEyctd3nw4uT1fzI63ZzejcDsbfGdniHqDGnEvNLifo+Fzw4yI7LoCNDxb&#10;IisElN8sKFGsQ7F+CVG+1zsyDqiCe5wLXBG/wzLqPebcmU+af3VE6fuGqbV4Z63uG8EqAEzxnFxN&#10;dlwwsup/1RXcsI3X0dAF4a+ZO2X933hjhbHOPwndkTAoKQpJVX+gG6Iftv3kfOJ5OBfy7HQrq0fZ&#10;tnGyd/etJVuGxkG/VbqnpGXOY7Gkj/HvkKqza60iPaJe5NM8cfO9NoPvdtOBmeR7iuqKbYqicBFT&#10;rI8zp530EJFWdiUNxZjOsyKk4IOqECgrPJNtGsNOq2Aj5CSkISXE71a7mP/JbMj1Sld7ZMnqJBoQ&#10;OQwabf+mpIdglNT9tWFWgJaPCplejCaToDBxMpnOx5jY053V6Q5THKZK6ilJw3sfVSlgVfodKqKW&#10;MUUBZkJywIwOWN4ZyQv8HxQBo1et8N/KiVt+E/An9e3+l42O2a8bcwXxMszLlWyl30chRrYDKLV9&#10;ljyQGianXRW4SV2FA8EvGedYQ3KGk+keSlfyi35yBpU79NL58SxMz5yuWmmGIg7jQ3hg90Izv8FQ&#10;0uMHzTedUD49MFa0iFQr10jjkNJCdCtRoaU+VlA1jsfNo4eNlcqHaFCl3grPmzCs0Uyh61KvHTci&#10;6BecIYRUiYPuHTV3Nh1NR2AO4jmbzOeH92qQgSm0N+wG7Z2NFwuUXPI0CMnQ3QcVEC34cEHzWPFN&#10;DYjAEpQ4BLJYdfH5iX13eCrD+3Y6j6deHvTlPwAAAP//AwBQSwMECgAAAAAAAAAhAIffImDxHwAA&#10;8R8AABQAAABkcnMvbWVkaWEvaW1hZ2UxLnBuZ4lQTkcNChoKAAAADUlIRFIAAACKAAAAmQgGAAAA&#10;8MWiUQAAAAFzUkdCAK7OHOkAAAAEZ0FNQQAAsY8L/GEFAAAACXBIWXMAACHVAAAh1QEEnLSdAAAf&#10;hklEQVR4Xu2dCbhV0/vHVSiFKGXWgGSe9S+/hEQqU4aSoigiU2Wq8BDKUEqiRJmpDCVTMiXzkClk&#10;FkqGTCFSrP/3s85exz63e8+497nn3LO/z/M+59x7ztl7rXd997ve9a53rbVascIYU/3ff//dUHLq&#10;P//887v+DgS61nzJbbpuX/25i16b+GRzSUP9v66klqSaV5wIhQo1WFs16NtqrLxB91uycuXKuXq9&#10;XzJCZeihf/9Pr1tK1vKKFqGyocbYXA1zpWSqGupjGq8yoTIsFXE+0+vLkhn6F+WarHIOkLSW1PSK&#10;HiFfUCPUViPcKVlhW6lAofL9K1ku+V3ygMjS3qtChDAhRa8laSSl3+61RVFB5V6m8p+ht7W9KkUI&#10;GlLu+lLyeVL2a1brRQqVf7Hqcabe1vKqFiEoSKk1pODL9foLyi52qC7f62W2CHOEV8UIQUCKvSKm&#10;4qoF1esnkeVQr5oRsoWUWE/KHO7ptUpC9ftY9ewi2dirdoRMIMXVkVwoRS71dFploToukjyi+h4l&#10;2cRTQYR0IIU1k/Le9HRZElB9l+hlqureyFNDhIogJdWU9JLSXoipr/Sgur8iHfSR1NGfNTzVRHCQ&#10;YhpISVdL/o2prLQhPTypl54QxlNRBJQhuUjK+TWmpghA+lisF6YDJko/rTx1lS6khCZSyBtWOxHK&#10;hcjylvS0p6ey0oMqX096mBpTR4RkEFlelr529lRXOlClt1blp3l6iJAGpK8XPPWVBjySTJf84+kg&#10;QpqQ7o7y1Fi1oYquI37cFJEkO0htZPId7amz6kJEaaHKfhirdoRsIP0twLLo7eqeWqsWVLmWquSr&#10;sepGyAXSI9l9Vc+yiCT7qHLvxaoZIQhIn4uk166eiosfqsyeqtQ8r34RAoT0+rv020Vvi3s1gCqx&#10;lyrzSqxaEcKA9LtAL4dLinN+yOtuCmYm+M8//zRfffWV+eyzz8yKFYn52Sqr/XzBggXm7bffNi+/&#10;/LJ5/vnnzZw5c8yrr75q5s2bZxYuXGj++usv+91Cg/T8iF7W91RfPFCh91XhC2J0AzlGjhxpjjnm&#10;GLP77rub5s2bmyuvvNKsXLnSCgS49dZbTbdu3czOO+9sNttsM7PJJpuYjTfe2Gy00Ub2faNGjcxe&#10;e+1levToYe6++27z008/FRRhpGsSuId46i98qMzVVOD/U8HzujCrIrz33ntmzz33NBTNL7Vr1zaX&#10;Xnqp6dWrl6lfv37CZ9WqVTPVq1dPEP/nyA477GBuu+22giMMZJGso7fVVc7ChQrJELhgMuanTZtm&#10;GjZsuEpDIzVq1Ii/X2uttcyWW25p9t13X9OlSxdz/PHHW8GCHHvssebggw82u+yySwKp1llnHXPC&#10;CSeYDz/8sGDIIt3/JXlY5TlCfxZmnEWF21+FLKgh8Lvvvmu7DBWvXMGytGvXzowbN868+OKL5vPP&#10;PzdLliwxv/zyS1x+/PFH2z2988475r777jO9e/c2DRo0sL/H2rRq1cq88kph+etqhwWSeyRj1S47&#10;qqyVDxWkoeR8Feorr5wFA3yQ+++/33YnKuoqwv833XRTc+qpp5r3338/qWXgM9XR/PHHH2bWrFlm&#10;p512il+ndevW1rIUGlTelZLXVfbe+rPyuiMV4BwVZG6sWIUJLMJ+++2XQBBkjTXWsE7quuuua//G&#10;iR09erT59ttvvV9WDEiDFWnRooX97eqrr25OPvlk8/33LN0pTKidbtJLfkdGumFtKes4W4IiwJQp&#10;U6xPQdGdbLHFFuaee+4x48ePt6MhuhG6oiOPPNJ2QwyFkwHr8uyzz1qycb169eqZa6+91lqxQoXK&#10;fLPabXOVNz/QPZvrpkUzuffzzz+bgw46KIEoWJBHHnnELF++3PofOLE1a9a03ZEbQn/99ddJuyNI&#10;8dBDD8WdXHyXu+66y/u08KA2Wya5RXXaUOUNHytWrDhIN1zo3b/gQWPjsGIxVHwrjHSGDRtmA218&#10;/t1335k+ffrYboTPsTDbbbedGTFihA3Eqb7e1WLgN8RouC7WyV2X0VGBd0FgksoaLnQvYiV9dbOi&#10;Soh+6623zK677hpvUIRh7zfffON9w5gffvjBnHnmmWa99dZL+B6WYu+99zY9e/Y0/fr1syMf/B4C&#10;cu47WCKG4uedd55ZtmyZd8XChtqRuEs4GwDpwnVEkrGSwu2My8HixYtt9+KPnzRr1swSyI9ff/3V&#10;WgkCdXRF7rvJhK7n0EMPNZMnT7a/LxaoDT/Xy/9Uh+AhomyiGzwWu1XxgC7mmmuuMWuvvXa8gbEc&#10;hOT9UP2s38Jw+frrrzeHHXaYHULXqlXLkowuiVdI1LRpU9tdzZgxw1qmQnZky4Pa8W/JXapzA9u4&#10;QUIX3VYKKbq0AQiA4+nvLpCzzz7bfubgfw/4+7fffjPz58+3k4RPPPGEeeaZZ8wHH3xgfv/991W+&#10;X4wQWW7Vyxq0b2CQYtqKKD/HblFcoLFbtmyZQJQDDzzQztmUOkSWO9W2m9HGgUAXO9+7dtEBQhx3&#10;3HEJRMFRJW5S6hBRiOLeobeNaeec4V2sKEEQ7eKLL04gypprrrmKn1KqUNuySSE+Sz3aOmvoWtV1&#10;oYLclgJfAVH5rDOKX8GkHqMdkpU++eQTs2jRIjN16tQEhxa58MILrSNKQhPXKHVIB3vQ3llDF9hG&#10;DfGbd71KgyMDE3TM5Xz55Zc29+SFF16wI5AxY8bYuZejjz7a7L///naoi7Rp08bss88+qwx7iYng&#10;pBJVnTt3ro3kMkriPqUI1Xsk7Z01RJQTvWvlHTzxBMRwSAm9E2IfPHiwJUSnTp3sBN0222xjQ/N1&#10;69a1Q9iKZo3LCkPfrbbayvorZLl1797dRm2Z+Pv0009tpBVCQiDI+ffff1dpEqlu30gv2UMXmOhd&#10;K2/Ar3j99dfNqFGjTIcOHWyCEfEPfAtmgDMhBENjorHERcr73AmxEkL8fA/ytW3b1t4bC0VKAn4O&#10;VuuOO+6wE46kMkyfPt288cYbRRdLqQgyCv2ki8yh364pJYQ6EYh/wNPK6ISuhFxWMs2wEhShrEAQ&#10;yIJF2Hzzza01wLqccsop5owzzrDheCdDhw41Tz/9tA2vQzo3p+OuQ44sczbMB0FCfwS3IuF3LgDH&#10;9fh9165dbRCOMiAQi1jN8OHDLalI1may0c0xFSpkFL5THTOHfruLfhxKzTDjZJaRAQ85UDR5qViO&#10;8qwF5IA87du3N6effrp1RiHBRx99ZJ1XwugEw/wCAR3wZSCGux7EoBt78sknbYOec845NgWS7ozo&#10;K5aFbglCQgx/WdIV/CJC/VhEZrKZbGTWGl+rEKE2YZvTZip7ZpA16R4EUXiK3JMEQUgz5EkjvsGk&#10;Hcr0P+1OUDRzM3QBAwcONDNnzrSzuoxs8Bu4Vrpg9EMKo7s2xLvkkkusteFJZ8TEbDJZa0RjH3vs&#10;MVvGyy+/3FoIcmXphjp37mwFwpJyCakgFN2Wv+xlBfKTH7PbbruZq6++2jrjmZQ/H1B5VkhGq7yZ&#10;QT+6UhIYUeheJk2aZNMIK5p84/90KVgYJtxoODca8RMuU0AIEpTcfSAKs74Qzg93j7LC/RlKO8GP&#10;wtFm/c9zzz1nSXXBBRfYlIOyQ/GyQrfFSIygH9ctJKg896qM6UO/qasfzZTkRBQUwQjizjvvtKF0&#10;f34IglknU4yhLF0KMQ9GOUFP29MN9e/f3xLE3ffEE0+03V9FoOyUI11nlS4Fa4lFwlrhOzVp0sSm&#10;XpbXnWIt6XYZXXGvQoDKkRlR9BTtoB/lnGFPljsNtOGGGyYoCcWx0Oqoo44yEyZMsNnzqboT93QD&#10;Go+nmi4DS8XTTdeB8N4Na2k8rsn3sWbrr79+/P6HH364TUQqD1yH+AzdBCOwTEAZKRukmT17tvVN&#10;SElgNOWI6oRuC8eb+mOpKhsZE0WFbq8ffe39PisQHaVfL2tFcCRx7vA5SGymMR0BkoHv4KQyirj5&#10;5putQ0tMhVEHfgPpATTIEUccYVcBYqGuuOIKG4Nh1PHoo4/GR1MQhWBc2Uz6pUuX2nJRbhxa/ArI&#10;ki0oM10nKQksWx00aJBp3LhxwggLh/mAAw6wXVg6eggTGRNFT+DJ+lHG245TUZ5gkoPIENOlEgTF&#10;M4zFucxUKTxx+AKYc6doGryslL0npp9hNKOarbfe2iZHQ1aWnEIgiIoFevzxx22iE8E791v8JdYk&#10;BwXqwMgHR76sA7z99tvbKDHWr7IIkxFR9P219QNS/TMGiuDJIETuH1bSMOSjsiaYrgFkqgwUSBb8&#10;IYccYoexrPJjREQXgkXBkvAZIXy35niDDTZI8EsgKmRh9HHVVVfZyUGGxvyOtEZHNJ5y7nH77bcH&#10;Ppyl3hAU60L5nI4Qyk0Qj4etMpARUVSRjfWDmd5vMwKePA3oT1gmjkAACtObq5NKozG0JH6C/4PC&#10;MevEUhAs1RdffGGz1V566SUbSYUILN5yoxHIQLyGYBk+gn9oXqdOHTtkJxKLb4KvERZwYm+88Ubb&#10;Fbn7I/htdNuVAbU7uyTUVTlSQ0RhF8cPYj9NHzQMJt5ZEhoAE8v/6fvzbU65HxYOpxbF49eQtFR2&#10;vQ/lhTgdO3a0a34gYL4mCCE+0wGMgFx5IOv5559fKbm4qvPb0ttOKkdq6IvtZebTnjF23Y1bcskT&#10;ix8wduzYSiFIRaAcDIcJpuGgEkdhGAuBiNDip+QblAmrhe/ltyxYOkZp6Daf+lO7L9E90zuESgUb&#10;4v0uJfAb6G7wC5wl4emg7yd2QSXzWdF0gbXgac53Q5QH7k+XzEoAN3x3esQny4dl80Pl6Q0PUkIF&#10;m+L9JiXwBxiSOocRs0k6APGNCJmBrmbAgAHxBw7B3yPtIZ9ImyiyEvO93yQFT8KQIUMSYgKMHnAq&#10;K/spLVbgSzFac/pEtxdddFFeH7y0iKIv7eF9PykgAn6JP+JKMIv/RcgNRKr9G/gwQHjttdfy9vCp&#10;R7le90q+mlBfON37flIwtGOZpX5ihegrGWL+qf0I2YEhP1Fm1wXRnZNbQ1Q6H1CPwqlsG8CHCiE2&#10;pUxPxwlkks+/sIooLMPKCLkD/d5www0JEWJmpcsuhQ0LIgpT6lvovuVDH9bVKCBpa+OBk4nmNpRB&#10;YPxll11mYw8RggHR2R133DGuY4TAYb66H92nie5ZPvQhuzsmDZ3StZB3QYhbP7FC/ISk5HxVohRA&#10;N8OsstMxwnA5X9uBpSIKp4YmndggfE7uCP0ngldOklGyvI4ImYOHjklKrLWaxgr6ZjY8zGkFh6RE&#10;EUk4OTRpUgRZZxTeOVrMzN5777028BYhWJDwRfITenbCPFQ+fEERpfzorD7bQDLbfqsC4GQ5c+hm&#10;WZmFJY81Qjh44IEHEpxaRpcsWsNXDBO6/ljdb1WIBDvrw3e875ULZmldgrIjCpHEsnmnEYIDwUt/&#10;UjgTrTi1YQfgxIWPdb9VIVOTMqON/UH8ATYcWjbsjRAesOJk8rkkJx5QktNpC/yYMAEvEqD/1ZCP&#10;caaIktQ0sJkMjHbWhEgs63IihAe1iV2/RFYfOkd4WNkGlQnNMAE3EiBmckDkBO/zCnHTTTfFC4sw&#10;YUWENkJ4wGowKUhOrXtAeVjJBw67+9G9EqHCNBRRnvQ+LxeMas4999wEopCUFI12wgejH5bZ+idf&#10;mbEPe8tS3ScR+l9jNfgnsY/LB3muboNfCgy7yYAPu5+MYOzKSBLS/Us9SMR+881wt62BGwlQYx8m&#10;i5J0vEXmONtEkEbIcA2iYP4iooQPRpWcNeSPhjO7zDKUMGHJ4Yf+d0nso/IBGXCoWLrAqj6IQsCN&#10;UH6E8EEklklCf64v8RQmZsOEJYcfMiYPeZ+VC4wN23DibZOqRzSW5ReZLIyCbJH1yQ6Mboh++3NU&#10;6IbIJAxTp5YcDvq7rvyTpOfu4LCyJpiEX7LVWfYAWTg6LV1wjcjxzQ48qKxy9Kd1YNHxW4izhAVL&#10;EAcxso33/woBowkbw2gsCmaPQmfSRzLrHCU1ZQ+SrMtuLsTCNxzdsAA/4hBRzvX+XyFoYGIoWBO3&#10;FwjLMdicJl1ERMkNrHTwn+iBhD3PBj/iUHeQMgZPbgTrX+hyYDV7mLD6j8Xi6SLyUXIDqxbZtEdN&#10;FheitezPEhbgh4Xeb6T+L+UZPOSasDcZ6QWs28WRZaic6XYQEbIHUyXonmZzwrrlp556yvtG8IAj&#10;Fp5/krKTY68QorAMzwj0EEIm24p0vQj5AfunuGWnLpRPXOWWW27xvhE8LEmAup0+sigpcwTYw4Tt&#10;IBjpkMfpiMIWDRHyAz9RGPE4spDxFhYsSfS6hkgyWpLSw4Qo7C0CUfwWJSJK/uAniptC4T25KWHB&#10;EQX/ZJYkpYeJj8K8Dj4KTixEob+Mup78wU8U9O9SUYmlhAVLlOXLl7OHbFrJJMw1sI0mox7iJ86Z&#10;ZfVahPyAJTLbbrutJQdRWTeTzHxbWLBEWbFixUHyURZ5/0sK4h84TcRRXPg+0+FxhNzAxkEsLc0r&#10;USQ1NOLpn45/Agi9M9fAcAxPm4IypmctT4T8gOSlPfbYw5LD3/WcddZZ3jeCB0SpLZLcHPszNSCK&#10;mxTEmlDQiCj5BbscsFM25MibMytrUk9Eedb7OyWIqLIYie00KSQSESW/qIgo5KmEBYiylaxE0hlj&#10;PyAKW1cRvo+IUjnwE8XFUWiH6667zvtG8IAonWVR0k7hhiiEipmUopAIRImc2fzBTxRnTcJOXiJR&#10;abj3Pi1AFDbIYRKKQkKUaHicX+DMsuYbgjhhJp/Mw7AAUWZ579MG09wE2RxRouFxfuEf9Tgh1YNA&#10;XFhgjifj06EJ1zPP44hCIYPc+jtCckAUdrX2E4WDsDiJNQzImMxjeJwx2AnabXeBE0VMhQXUEfID&#10;CEGikp8oLMBjHi4MyN04Nyui4ExRMCwKcRSSl3I5dSJCZmADHbfhsxNOJQtrgwARpUlWRGEBGKdR&#10;UECCbrz269fPOroRwgcW3c31IETHmX9TF+F9I1hkTRT2Z2OfNgqJReGVnQuDPqkrQvnwzx4jzLmF&#10;uZNE1kTBcpD66F9bwigoX3uKlTKwGkTG/cs12HkJKxMGdL831d4NsyIK4Eg2Fke7wpIaOWtWxiPt&#10;CBkCa44/6PZzYzBx0kknhXb6hogyUi+1siYKVoVlG24NLCMgTtAIq5+MEAOrIDiWxfmGBNo4tDKs&#10;xV9q59gW597fWYEEGg5R5DIIR8RGe6SECzIMsSBYEnROmILNiXlwg4Ye+s913TbwJCeiwGL/+cH4&#10;KWwTFSE8cJIqh1FgwRlIkFoQ1nbnIsp/R8V5/8sKLC/lLD7XX/JK9lvY20SVKrAaDCJcdhsTgRxE&#10;RY5QGAiMKPgjTEQxe8ylMIckXkfdTziAEBySxcGY6JsZ/LDm2NS2y0XMwZYkwPt/VoDhHPDIAYmY&#10;Qi4H22F9GH1mqYO9UTjx3eka/4RtXMOAiMLxsetZkoDYv7MHfgqnaxL04XIMk9mrIzo0IXh8/PHH&#10;di0VekZOO+200ML2IsoC+BGH/vGR91nWYC2sP6TM/m5YmgjBwfmDhOvRMY7stGnTvE+Dh3qEQ+BH&#10;HPpHR++zrEHwrUePHnGikHjN6Z8RggMHVPhnjImKh5V+KuMxT/dIhP7fOPZx9sAf4fBpx3ZmlXFq&#10;83HyQ6ngwQcftLP06BfhdPqwBg1qz/+cWAf9s74YlHPWEfucUnhd0goeebSTdTBgJyW/xabb4RDK&#10;MCAuvCJObKL7JEKfsUA9kDx/ttpmBSGXxTNnw50w9xUrBaht7FZc/tliouFhdDu6188iCYuDasGN&#10;VaAPO+lLOW99zEGJnCeoS1ohr3P+/LROw41QAdi6/OKLL7bBNXTKHA+L0YM+6V3tv1Jyg96uDyfK&#10;hT5sqi+lvwlbBcAnGTx4cDxHhSEzAaKwIoelAPZla9u2bfzhY+Hd9OnTA9ep2v8vGYzW8CEp9KUT&#10;9eWcBuUM4aZMmRLPlSBSS9/KLk0RsgPbsvrzftq1axfKqV9q+6/hQUqIKJvpy0TjsoauYZOX/E4t&#10;/ens2bNtXxshMxB2OPDAA+0oEl3i9w0aNCiUkzTUdkPgQVpQY+acxk0lOHzIDeV4HThwYJQmmSF4&#10;6CZNmhT3TRDeP/zww/azgMEuSMkPwfZDRBkf+11uYGdllnDoklZYIBalSWYGuuuWLVvGdYgQcAu6&#10;21GbY+ov0PXTh5i6l36X8+iHSrKTsi5pBV+lf//+kVVJE7QdoQZ/gI0BAgdTBBlu0H3+kkxUu9fX&#10;PTKDfpjzknicWhZM+80mYf0opzY9EHHt3bt3XHcIqRxBn8mjtv5UJGml62cO/bCFd52cgFXhSDNd&#10;Mi5du3a1a4IiJAeE8M8SY03YTSnohDC19UBJTd0jc+iH22KSvGvlBGY3OdNHl7XCMI/1J1EGXMUg&#10;PWPUqFEJ5xuzW8ScOXO8bwQDtfEdunb2EFHW1UUC2QIZ68GetC4RmCeD8/DCWiNbFcD2If6dCojE&#10;sgqToXJQUPt+q3bei/bOCbpIR10s59QpoocsVvJn6tPXcmSLru99K4KDm/xzs/AIumPjoiAjsdL9&#10;eF07d+haTBQ+GrtsbiAD65prrol78ASNyNwP+/jVYgPd8ciRI+PrdZwQgwpaVzIE7XXtYKCLdRBZ&#10;AvFVXBfkcj0544fFYgz1dB/vW6ULrAWJXi5p2glLRdkLJSioPf+WPCCdb6rrBwddNO3dIlOBk039&#10;nnzjxo3tcFn38L5RmuBBYS1Uhw4d4qF6hMM9CVwGCen6ft2vma4fLHTRrSQDvPvkBJ6a0aNHJ3jz&#10;KCesXYKKBUuXLrUz7mwZ7/RCgvrQoUMDzRAUSV7Uyxa6fjjQxauJLIGkU5EFx74q7slh3TInsuPE&#10;8WSVEqgvQgjBvzMBI8Ru3brZZRhB6kTXOp72DBW6yU5i5BTJl959swJWhXiAW+mG0C+z3IOnJ0jF&#10;FCqooxP2wmvevHlcF/hwnTp1smu6g9KF2uxXyVV6u7rukR+o8ClPMU0GKk9AiWWQrMLXJa2wuTEr&#10;8kthLsiRBCcVUjgdQBISlMgzDpAkv0mG63qZz+XkCt30KN38La8sWYHhHkNB/1wQs80TJkwIbcF1&#10;IYEu+Oyzz06Y9GvdurXdSQmrGyBR2EP4v9V++YYq0kaFyGm+G4X07ds3PmRG6KuZNXXD5qAUViig&#10;PsSVeEg4M5o646+1aNHCHowVZH3VPg/QVpUOVaqdCpPTKkPML84tIyEE0rBfKqd30A1VBaK4OkhX&#10;dhEXe98xky4VWovasWNHe2Z0kPNfutci3Te4oFquUGH2VqGyPscWq8ImMJ07d7aTh2ybgdePg8fy&#10;SZJ0UHAxA6JgRdgWnoi0W6NNV0t+CVuxooegIH19pXuepLf5c17TgQrVLVbEzIESeZIgBCkI9Nmu&#10;K+Jpa9++vV3TUsxrg9iEj6QtyO8mR5lFZx+2oI/IF0kelE47SrJLHQgTKlQTFfAJSVaPBWRBcGIJ&#10;PDEa8kco8VvYHYH8Fo6p47tBg2vyVDNDy5M/btw4e6QJGfDsyE14nQYnOJbq/lyH7xFtZT0OEVZX&#10;F+pFfcaPH2/rG1RdpPtlkqG6R2FDFd5BBX3cK3fWoKHYQJDcUD9ZCMyxTIHPiOQGbWFUdju9z95o&#10;rJthYg7hvnSHOJ7sFM1IhT3/GbVQBn5HY2MVaXi6EdYI9+nTx8aK/BN8XKdNmzY2HydI/0tl+EnC&#10;Ss/auk/hQxXfWgV+OFb87EGchdM7unfvnhBrQTDZLF8gsSfIvp2nn5iGf3q/PKHhWdrJduLDhg2z&#10;C/NJmYDA+BuUDaL5R3JckzkultdilSAVJAmCKNL3nx5JKl7dV4hQ5RvFqpA9UCAEINbC08nQ0W9d&#10;eI8vg9UhcMfMtFN6pg2AVSBfhpMqnP/AKyMvHGwsDLsysJ8uQUFXBr4DaZgFxzl1h3D6y8kabAJo&#10;+CIQxFmRTMtYEUSQZ3Sd4ySF54+kgspfSxUYKwlkGyBdxyoZ6+I2FPQ3Bg3FUzxx4kS7W2I60wBc&#10;k1EIeans1+qsFg3bpUsXGyH+4osv7LXwiRAaGSvHDkccaEVZyNaDMAgkYXjPDg6czMX8FQRkfbAr&#10;D6+pypYOVH6syK16W1xWpCxUAU5lH0OFbM0CwOLFi+2hAIwcaBRMOw3kSEMjQZgxY8aYefPmlRvd&#10;ZYRB3IYGxMkk18NFRukumK1duHChJVJF4BrMVeFcc8Zwr169rD8yYMAA6wDzGWcSh7hdFgvJJ+lt&#10;eLPA+YSenAaQJVa93MGTSFdESiDWhZgLJIEszh/gbwjDbgpDhgyxC7mJ0bDwjNV1ZLFzdAyHULnd&#10;thH8nhEjRsSf/lRPPZ/jRzGywfmGPBDTRZPDhHS6TPfYGB1XGahe1VSxQI7NdA2I0CgzZsyw+8T5&#10;G9wvkAZrQVeA88l7f5eF4GNghWbOnGmn9P2jmEKEykbCew2VvepBSq+jCk6MVTVYMESdPHmy6dmz&#10;p2nVqpVN2iZlAWuDg+n8CBXDCtaHhCB8DI6MwRehS3PkKGCCPK2y7WgVWpWhSh6syi726h0oGB1h&#10;+tlWk26JCUVmoBk+43OwJyvbgTOfAqGGDx9u0y8hWVBD67Agnc2V7gaVBEmA6lxblT1DFQ/Hw/OA&#10;ZSBGQReCD0EXxdJM1hBhOXiPk8n3ChkqH3mtXSVNPBWWFjyyRNtEloF0Qvgd69FXf1b31FXakDL6&#10;SSmhdEPFBOmAsPssCdbjIE89ERyko1pSDOuFbpGUxAJk1ZO1NLNU7yGSUzw5UlLPU0uEiiD9rS1p&#10;KmW1khJZRlBloPrM0MvRkqaI6thEUl/vCys/JCOsttr/A3IlkZHZbUobAAAAAElFTkSuQmCCUEsD&#10;BBQABgAIAAAAIQBhqlns3wAAAAgBAAAPAAAAZHJzL2Rvd25yZXYueG1sTI9BT8JAEIXvJv6HzZh4&#10;k20FCtRuCSHqiZgIJsTb0B3ahu5u013a8u8dT3qc917efC9bj6YRPXW+dlZBPIlAkC2crm2p4Ovw&#10;9rQE4QNajY2zpOBGHtb5/V2GqXaD/aR+H0rBJdanqKAKoU2l9EVFBv3EtWTZO7vOYOCzK6XucOBy&#10;08jnKEqkwdryhwpb2lZUXPZXo+B9wGEzjV/73eW8vX0f5h/HXUxKPT6MmxcQgcbwF4ZffEaHnJlO&#10;7mq1F42C+YyDLK8SEGzPFglPO7EwXaxA5pn8PyD/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KbZPaHAwAAGAgAAA4AAAAAAAAAAAAAAAAAOgIAAGRycy9lMm9E&#10;b2MueG1sUEsBAi0ACgAAAAAAAAAhAIffImDxHwAA8R8AABQAAAAAAAAAAAAAAAAA7QUAAGRycy9t&#10;ZWRpYS9pbWFnZTEucG5nUEsBAi0AFAAGAAgAAAAhAGGqWezfAAAACAEAAA8AAAAAAAAAAAAAAAAA&#10;ECYAAGRycy9kb3ducmV2LnhtbFBLAQItABQABgAIAAAAIQCqJg6+vAAAACEBAAAZAAAAAAAAAAAA&#10;AAAAABwnAABkcnMvX3JlbHMvZTJvRG9jLnhtbC5yZWxzUEsFBgAAAAAGAAYAfAEAAA8oAAAAAA==&#10;">
                <v:roundrect id="_x0000_s1112" style="position:absolute;left:-723;width:29887;height:7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QwxwAAAN0AAAAPAAAAZHJzL2Rvd25yZXYueG1sRI9Ba8JA&#10;FITvBf/D8oTemk0VRVNXkdBSwUra2Iu3R/Y1Cc2+Ddmtif/eFQoeh5n5hlltBtOIM3WutqzgOYpB&#10;EBdW11wq+D6+PS1AOI+ssbFMCi7kYLMePaww0bbnLzrnvhQBwi5BBZX3bSKlKyoy6CLbEgfvx3YG&#10;fZBdKXWHfYCbRk7ieC4N1hwWKmwpraj4zf+Mgiw7Hk7zbT/9eM/3y9mJ0s/XLFXqcTxsX0B4Gvw9&#10;/N/eaQWTeLqE25vwBOT6CgAA//8DAFBLAQItABQABgAIAAAAIQDb4fbL7gAAAIUBAAATAAAAAAAA&#10;AAAAAAAAAAAAAABbQ29udGVudF9UeXBlc10ueG1sUEsBAi0AFAAGAAgAAAAhAFr0LFu/AAAAFQEA&#10;AAsAAAAAAAAAAAAAAAAAHwEAAF9yZWxzLy5yZWxzUEsBAi0AFAAGAAgAAAAhAMc8JDDHAAAA3QAA&#10;AA8AAAAAAAAAAAAAAAAABwIAAGRycy9kb3ducmV2LnhtbFBLBQYAAAAAAwADALcAAAD7AgAAAAA=&#10;" fillcolor="window" strokecolor="#7f7f7f" strokeweight="1.5pt">
                  <v:stroke joinstyle="miter"/>
                  <v:textbox>
                    <w:txbxContent>
                      <w:p w14:paraId="4C2A2E0F" w14:textId="77777777" w:rsidR="00D969F7" w:rsidRPr="008C42FD" w:rsidRDefault="00D969F7" w:rsidP="00D969F7">
                        <w:pPr>
                          <w:spacing w:after="0"/>
                          <w:ind w:firstLine="284"/>
                          <w:rPr>
                            <w:rFonts w:ascii="Comic Sans MS" w:hAnsi="Comic Sans MS"/>
                            <w:sz w:val="56"/>
                            <w:szCs w:val="56"/>
                          </w:rPr>
                        </w:pPr>
                        <w:proofErr w:type="spellStart"/>
                        <w:r w:rsidRPr="008C42FD">
                          <w:rPr>
                            <w:rFonts w:ascii="Comic Sans MS" w:hAnsi="Comic Sans MS"/>
                            <w:b/>
                            <w:bCs/>
                            <w:sz w:val="56"/>
                            <w:szCs w:val="56"/>
                          </w:rPr>
                          <w:t>a</w:t>
                        </w:r>
                        <w:proofErr w:type="spellEnd"/>
                        <w:r>
                          <w:rPr>
                            <w:sz w:val="56"/>
                            <w:szCs w:val="56"/>
                          </w:rPr>
                          <w:tab/>
                        </w:r>
                        <w:r>
                          <w:rPr>
                            <w:sz w:val="56"/>
                            <w:szCs w:val="56"/>
                          </w:rPr>
                          <w:tab/>
                        </w:r>
                        <w:r>
                          <w:rPr>
                            <w:sz w:val="56"/>
                            <w:szCs w:val="56"/>
                          </w:rPr>
                          <w:tab/>
                        </w:r>
                        <w:r w:rsidRPr="008C42FD">
                          <w:rPr>
                            <w:rFonts w:ascii="Comic Sans MS" w:hAnsi="Comic Sans MS"/>
                            <w:b/>
                            <w:bCs/>
                            <w:sz w:val="56"/>
                            <w:szCs w:val="56"/>
                          </w:rPr>
                          <w:t>a</w:t>
                        </w:r>
                        <w:r w:rsidRPr="000A6D44">
                          <w:rPr>
                            <w:rFonts w:ascii="Comic Sans MS" w:hAnsi="Comic Sans MS"/>
                            <w:color w:val="7F7F7F" w:themeColor="text1" w:themeTint="80"/>
                            <w:sz w:val="56"/>
                            <w:szCs w:val="56"/>
                          </w:rPr>
                          <w:t>pple</w:t>
                        </w:r>
                      </w:p>
                    </w:txbxContent>
                  </v:textbox>
                </v:roundrect>
                <v:shape id="Picture 2040" o:spid="_x0000_s1113" type="#_x0000_t75" style="position:absolute;left:6515;top:647;width:588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ydewwAAAN0AAAAPAAAAZHJzL2Rvd25yZXYueG1sRE9Na8Iw&#10;GL4L+w/hHXhb07kPpBplCDLZDnNRD95emtem2LwpTaz13y+HgceH53u+HFwjeupC7VnBc5aDIC69&#10;qblSsN+tn6YgQkQ22HgmBTcKsFw8jOZYGH/lX+p1rEQK4VCgAhtjW0gZSksOQ+Zb4sSdfOcwJthV&#10;0nR4TeGukZM8f5cOa04NFltaWSrP+uIUlGZ7+Naf+vblN9a99P74pn9apcaPw8cMRKQh3sX/7o1R&#10;MMlf0/70Jj0BufgDAAD//wMAUEsBAi0AFAAGAAgAAAAhANvh9svuAAAAhQEAABMAAAAAAAAAAAAA&#10;AAAAAAAAAFtDb250ZW50X1R5cGVzXS54bWxQSwECLQAUAAYACAAAACEAWvQsW78AAAAVAQAACwAA&#10;AAAAAAAAAAAAAAAfAQAAX3JlbHMvLnJlbHNQSwECLQAUAAYACAAAACEAHdsnXsMAAADdAAAADwAA&#10;AAAAAAAAAAAAAAAHAgAAZHJzL2Rvd25yZXYueG1sUEsFBgAAAAADAAMAtwAAAPcCAAAAAA==&#10;">
                  <v:imagedata r:id="rId125" o:title=""/>
                </v:shape>
                <w10:wrap anchorx="margin"/>
              </v:group>
            </w:pict>
          </mc:Fallback>
        </mc:AlternateContent>
      </w:r>
    </w:p>
    <w:p w14:paraId="563FE330" w14:textId="57EAC790" w:rsidR="00D969F7" w:rsidRDefault="00D969F7"/>
    <w:p w14:paraId="2CD85769" w14:textId="3EE33C3A" w:rsidR="00D969F7" w:rsidRDefault="00D969F7"/>
    <w:p w14:paraId="09D584B4" w14:textId="682DDC79" w:rsidR="00D969F7" w:rsidRDefault="000543BB">
      <w:r>
        <w:rPr>
          <w:noProof/>
          <w:sz w:val="22"/>
          <w:szCs w:val="22"/>
          <w:lang w:val="en-AU" w:eastAsia="en-AU"/>
        </w:rPr>
        <mc:AlternateContent>
          <mc:Choice Requires="wpg">
            <w:drawing>
              <wp:anchor distT="0" distB="0" distL="114300" distR="114300" simplePos="0" relativeHeight="253401088" behindDoc="0" locked="0" layoutInCell="1" allowOverlap="1" wp14:anchorId="427005EB" wp14:editId="7E0D536D">
                <wp:simplePos x="0" y="0"/>
                <wp:positionH relativeFrom="column">
                  <wp:posOffset>3265170</wp:posOffset>
                </wp:positionH>
                <wp:positionV relativeFrom="paragraph">
                  <wp:posOffset>148590</wp:posOffset>
                </wp:positionV>
                <wp:extent cx="2988000" cy="751205"/>
                <wp:effectExtent l="0" t="0" r="22225" b="10795"/>
                <wp:wrapNone/>
                <wp:docPr id="602679607" name="Group 6"/>
                <wp:cNvGraphicFramePr/>
                <a:graphic xmlns:a="http://schemas.openxmlformats.org/drawingml/2006/main">
                  <a:graphicData uri="http://schemas.microsoft.com/office/word/2010/wordprocessingGroup">
                    <wpg:wgp>
                      <wpg:cNvGrpSpPr/>
                      <wpg:grpSpPr>
                        <a:xfrm>
                          <a:off x="0" y="0"/>
                          <a:ext cx="2988000" cy="751205"/>
                          <a:chOff x="0" y="0"/>
                          <a:chExt cx="2988000" cy="751205"/>
                        </a:xfrm>
                      </wpg:grpSpPr>
                      <wps:wsp>
                        <wps:cNvPr id="2066" name="Text Box 2"/>
                        <wps:cNvSpPr txBox="1">
                          <a:spLocks noChangeArrowheads="1"/>
                        </wps:cNvSpPr>
                        <wps:spPr bwMode="auto">
                          <a:xfrm>
                            <a:off x="0" y="0"/>
                            <a:ext cx="2988000" cy="751205"/>
                          </a:xfrm>
                          <a:prstGeom prst="roundRect">
                            <a:avLst/>
                          </a:prstGeom>
                          <a:solidFill>
                            <a:sysClr val="window" lastClr="FFFFFF"/>
                          </a:solidFill>
                          <a:ln w="19050">
                            <a:solidFill>
                              <a:sysClr val="window" lastClr="FFFFFF">
                                <a:lumMod val="50000"/>
                              </a:sysClr>
                            </a:solidFill>
                            <a:miter lim="800000"/>
                            <a:headEnd/>
                            <a:tailEnd/>
                          </a:ln>
                        </wps:spPr>
                        <wps:txbx>
                          <w:txbxContent>
                            <w:p w14:paraId="35F09B47" w14:textId="7BFD1788" w:rsidR="00080E17" w:rsidRPr="0046690A" w:rsidRDefault="008C42FD" w:rsidP="00D969F7">
                              <w:pPr>
                                <w:spacing w:after="0"/>
                                <w:ind w:firstLine="284"/>
                                <w:rPr>
                                  <w:sz w:val="56"/>
                                  <w:szCs w:val="56"/>
                                </w:rPr>
                              </w:pPr>
                              <w:r w:rsidRPr="008C42FD">
                                <w:rPr>
                                  <w:rFonts w:ascii="Comic Sans MS" w:hAnsi="Comic Sans MS"/>
                                  <w:b/>
                                  <w:bCs/>
                                  <w:sz w:val="56"/>
                                  <w:szCs w:val="56"/>
                                </w:rPr>
                                <w:t>d</w:t>
                              </w:r>
                              <w:r w:rsidR="00080E17" w:rsidRPr="008C42FD">
                                <w:rPr>
                                  <w:rFonts w:ascii="Comic Sans MS" w:hAnsi="Comic Sans MS"/>
                                  <w:b/>
                                  <w:bCs/>
                                  <w:sz w:val="56"/>
                                  <w:szCs w:val="56"/>
                                </w:rPr>
                                <w:tab/>
                              </w:r>
                              <w:r w:rsidR="00080E17">
                                <w:rPr>
                                  <w:sz w:val="56"/>
                                  <w:szCs w:val="56"/>
                                </w:rPr>
                                <w:tab/>
                              </w:r>
                              <w:r w:rsidR="00080E17">
                                <w:rPr>
                                  <w:sz w:val="56"/>
                                  <w:szCs w:val="56"/>
                                </w:rPr>
                                <w:tab/>
                              </w:r>
                              <w:r w:rsidRPr="008C42FD">
                                <w:rPr>
                                  <w:rFonts w:ascii="Comic Sans MS" w:hAnsi="Comic Sans MS"/>
                                  <w:b/>
                                  <w:bCs/>
                                  <w:sz w:val="56"/>
                                  <w:szCs w:val="56"/>
                                </w:rPr>
                                <w:t>d</w:t>
                              </w:r>
                              <w:r w:rsidRPr="000A6D44">
                                <w:rPr>
                                  <w:rFonts w:ascii="Comic Sans MS" w:hAnsi="Comic Sans MS"/>
                                  <w:color w:val="7F7F7F" w:themeColor="text1" w:themeTint="80"/>
                                  <w:sz w:val="56"/>
                                  <w:szCs w:val="56"/>
                                </w:rPr>
                                <w:t>oor</w:t>
                              </w:r>
                            </w:p>
                          </w:txbxContent>
                        </wps:txbx>
                        <wps:bodyPr rot="0" vert="horz" wrap="square" lIns="91440" tIns="45720" rIns="91440" bIns="45720" anchor="t" anchorCtr="0">
                          <a:noAutofit/>
                        </wps:bodyPr>
                      </wps:wsp>
                      <pic:pic xmlns:pic="http://schemas.openxmlformats.org/drawingml/2006/picture">
                        <pic:nvPicPr>
                          <pic:cNvPr id="653349025" name="Picture 1"/>
                          <pic:cNvPicPr>
                            <a:picLocks noChangeAspect="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883920" y="76200"/>
                            <a:ext cx="375920" cy="630555"/>
                          </a:xfrm>
                          <a:prstGeom prst="rect">
                            <a:avLst/>
                          </a:prstGeom>
                          <a:noFill/>
                          <a:ln>
                            <a:noFill/>
                          </a:ln>
                        </pic:spPr>
                      </pic:pic>
                    </wpg:wgp>
                  </a:graphicData>
                </a:graphic>
              </wp:anchor>
            </w:drawing>
          </mc:Choice>
          <mc:Fallback>
            <w:pict>
              <v:group w14:anchorId="427005EB" id="Group 6" o:spid="_x0000_s1114" style="position:absolute;margin-left:257.1pt;margin-top:11.7pt;width:235.3pt;height:59.15pt;z-index:253401088" coordsize="29880,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gYgdgMAAEoIAAAOAAAAZHJzL2Uyb0RvYy54bWykVttu2zgQfV9g/4Hg&#10;eyP5IscWIhfdpAkKdLdB2/0AmqIsohTJJWnL7td3hrTs2CmabmvAMq9zOXPmyDevd50iW+G8NLqi&#10;o6ucEqG5qaVeV/Tfz/ev5pT4wHTNlNGionvh6evln3/c9LYUY9MaVQtHwIj2ZW8r2oZgyyzzvBUd&#10;81fGCg2bjXEdCzB166x2rAfrncrGeT7LeuNq6wwX3sPqXdqky2i/aQQPH5rGi0BURSG2EJ8uPlf4&#10;zJY3rFw7ZlvJD2GwX4iiY1KD06OpOxYY2Tj5zFQnuTPeNOGKmy4zTSO5iDlANqP8IpsHZzY25rIu&#10;+7U9wgTQXuD0y2b5P9sHZz/ZRwdI9HYNWMQZ5rJrXIe/ECXZRcj2R8jELhAOi+PFfJ7ngCyHveti&#10;NM6LhClvAfhn13j79scXs8FtdhZMb4Ee/oSA/z0EPrXMigisLwGBR0dkDbnksxklmnXA08+Y4F9m&#10;R8aYDrqHcwgTCTtYBqrHcnv73vAvnmhz2zK9Fm+cM30rWA0BjvAmpHG8mux4NLLq/zY1uGGbYKKh&#10;38D6CBkrrfPhQZiO4KCiQB9df4QeiC7Y9r0PGNLpHFbXGyXre6lUnOz9rXJky6BdoMtq01OimA+w&#10;WNH7+IlZXVxTmvSQ8CIv8gTL/7WJvtWmA1CS7wI4FZsTgvUxphj3WaydDCAdSnYVRQqm86xE9N/q&#10;GhJlZWBSpTHYUfpQDqxAqkXYrXax9NProcwrU++hQM4kqQBpg0Fr3FdKepCJivr/NswJgOWdhiIv&#10;RtMp6kqcTIvrMUzc053V0x2mOZiqaKAkDW9D1CKMVZs3QIZGxhIha1Ikh5iB/MsbK3kJ34MOwOhZ&#10;F7ysl3ArbDD+pLndT9nomPuysa9AsiwLciWVDPsov1BtDEpvHyVHUHFyaqhZMZlMF/m4GLoKTqFz&#10;EltjOJtuAiklv2gmb4G7QyOdH89weuZ2paQdaIzjQ4KA74VWfgejpMN3hm86oUN6sTihIFejfSut&#10;h6KWoluJGprqXT0CuYOXWoAGtk7qgNwBnjqOvZbGwYnAW1xuoLUO60jmYSMmcIoZ0/kpZZjPJwsk&#10;GcrtDN6Ayfcgx5PrIu6iGs8meVFENQa/g75cKsQL4qANQhpTwvZBlh4WhoYaAgee4hC+kbHxhQWj&#10;szfi03k8dfoLsPwGAAD//wMAUEsDBAoAAAAAAAAAIQBhr3NxrBoAAKwaAAAUAAAAZHJzL21lZGlh&#10;L2ltYWdlMS5wbmeJUE5HDQoaCgAAAA1JSERSAAAAiAAAAOQIAwAAAHRSnEEAAAABc1JHQgCuzhzp&#10;AAAABGdBTUEAALGPC/xhBQ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P90Uk5T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6wjZNQAAAAlwSFlzAAAh1QAAIdUBBJy0&#10;nQAAFipJREFUeF7tnXecFEXax3tJCyw5C4ISBBSRpCAgoCBGVpQTERUDqIgZA4oBBe+8A18OA/Ae&#10;eioGDCcKKqiAeqeCBBEURbLETcDusmze2enfW9X9dHd1dfVM7Q6Hfj6v3z92fj3DTv+2u7rCU08V&#10;xh/8gT5t6DWUajXrNmrWqm3nrr36Dhp66YhRY8aNv3Pig5OnTHt6+sznZs975fW33lu0ZNkX/1m1&#10;Zv3GTZu37vh1z7609KyD2Tm5R/ILCoqKiktKS8vKIpHy8vJoNBrpTF8rcxZMDo4bBXRimXr0uRru&#10;MRotL49EykpLiosKC/PzjmQfPpiRtn/3zu2bN21Yu+o/y5d+8M4b/5wz669PPHzvhLGjR1wyuF+P&#10;Lqe0OaFp48aNGjZs0KB+vXp166Sk1K5VMzm5RvVpyKcTy9QGSB0XpvxejDz2ezHySGgZOc5GHvq9&#10;GJn0ezFy/+/FyEQUkpI5DkbOTybBuKdiRpKqJdeu26BJixNP7tCpyxk9evU+u/+AQUNTrxpzyz0P&#10;PfnM7JcXvL9kxVer1//4y47d+9OzDufm5RcWlfB6nNfiwXr6aFX6XsO4E0WkZFL8RkbzuvSY1/jt&#10;6dsN43ZdI9+yX+O1ulWvl5WWsmo9Py83+2D6/j27tm3+cf3qr1Ysff+tV+bMfPrJyRNvH3vDdaNH&#10;XpF60ZCBfXt17dhx9LQV6SX0R0RL9i0aP7AG/07gQeu7OeN1jWzFv0npU7NJ6uKsiH1+mJHcjbPP&#10;pE9sgKakDOOW/4qR2tfM3ZATcS5BwdbnBrTzSoOHaORmFJOSkYxsw5ekYtCi7wPfZJfb50e0cMe7&#10;EzvQJ0pEIzcdGyN1H/g6qyTqXIKj301qVJs+iYVo5AZdI9uVRs64fu7P+c4liOSsnja8JX2ig2jk&#10;OpSQkgkY+YKUQAN+frO8aPfia1RlIB6ikdEJGWmNtDPqka4EopFRukZ24HNSAu2wnVSlEI1cmZCR&#10;TthKqlKIRkboG1lBSuB0bCZVKYBmpAxjOEpJyQSMLCcl0AM/kaoUopFhukZ2qoz0wQ+kKoVo5JJQ&#10;I3U0jAzABlKVQjRyob6RZaQEBuM7UpVCNDI0ISMXYQ2pSiEaGZyQkVSsIlUpRCPn6hrZhc9ICVyB&#10;r0lVCtHIQJSRktExcpVO3yAc0Uj/hIxcq6pu9QGakzKMvvpGPiUlcKPKnT6ikT76Rj4hJTAOH5Oq&#10;FKKRMxEhJSMZ+VVlZDwWk6oUopGe+kaWkhK4AwtJ6VP73PEvLV/24tWnVPEZ6ZGQkXvwLildvhKG&#10;aNmikW4JGbkfC0jp8aZt4LvFizaUcLW1Dn1gGF31jSwhJfAQXiOlBTt58VDSbOyRCaEz1CUhI4/g&#10;VVI6bAcmkrQZBDxA0jg11Ehdv5Hdqif1cbxESoN+wK/phdnz6tMxYyXKSRmddY3sURmZin+Q0iAf&#10;2LVzRxnM9fQGLxjuOTomZOTPmE1KA6AHf2l+GAesY0ZtIIlkB+/iSNSFScpiDz4iJfA3PEtKA/cP&#10;24PxpIRy2C4hIzPwP6Ti0wg7SDXBYVLDPCNtdY3sxYekBGZiOqn4jHR7/Mko72irpV5v6CR9I4pm&#10;5Vn8hVR8HsROUsYhoKwJF+Ven7d1QkZewFOk4jNNGBWes846LXseTrDfMIxWiJKS0TEyF0+Qis9k&#10;39Dje96TWS08mCfoG1lESmAeppCKT1NfnZNsmjOqA4/RIavwEzLyMh4hFZ+huIaUxe28GY54fdZm&#10;ukb24QNSAvPxMKn43I8BpGyq3voSstwiwp7pRIy8KQRK4/E4LiPlsFsoq6ya0TbyPimBd3AfqfjM&#10;xuOkHNi98Yw0SMjIe7iHVHyexnukOI8aRi2fkfr6RhTd0w9wJ6n4XChOP2zn3+0zUjchIx/idlIa&#10;AFYAntHEjDZkLz4jKbpG9quMLMGtpDQodE7F6rGB/NVnpJa+EfEWE59iHCkN2rETl724gP007fP7&#10;jCQnZGQ5biSlQ3d2Zs48Cg7nAPuq2NIwaoQaqScb+RcpgS9xHSk92j6/Cs87JYU//UDpEFtX0zei&#10;GEt9hdGktMEpJDhVf2JWooO4rJKQkZUYSUqXj+CNqVjX3dw/g7U5ETbKSNI1ckBlZDWuIKXJ21hL&#10;yuIwH9dM5LMbTxihRuprGFmHVFJanFjoHxkspTma4fwG+U8nIBlJwzukBL7HRaQ0qLoZ0cfNlXRk&#10;GKflIsLrNc7NfObPGm0EaaBh5Ad4Q9m4mChMMnJRaDXYdb5gNyTffXj5gIANBEn70TGyCeeSiktP&#10;07QK9gF2Qgtzfx/rA4eqa4GDpH00lI28TUpgM/qTikdNoB3JB1ftO7T/Y78Li6uBV0iKNPQX43SV&#10;kS3oTSoe63E1qRiw6p+UiNRlSsdbpAS2hRWwAKFDbJGaJq4lKaBjZAe6korDIFV0Jche5JASaCwb&#10;UUSpdqETqTh8ihtIxYSNhZ3ogIeOkd1uCYxDOU4lFRtT0a+Q+vfpeJOUwF7EzSO0qKIshQryFHWJ&#10;jpH9aEkqNi1DR9gSVygcN/UbyVAZOSAESmNxU2i2mwxQl5RLwMgbpATSYUUX4jJbXWcqAMaScpEG&#10;oxl4nZRAJhqQis0n2MZ+VrMPYnIkON+hYyQLepkBaXyKdIqisnJw00y+Cc6WNNcwcgg6aSL8qXyE&#10;XfXb6CjI/IhTfcwMllYdI4chZJLFAGjB+vD301GQg2hM6sKgESlykqEKu2dDK23kND7Im4LJdBik&#10;BN1JnRrXSKbKSI5ePXUD//abYxgpdTvhrYBaJB2koFYm5pMSyNUzsoYbGRPDSJ4bsqgF9y456BjJ&#10;C+vw+gGeNIxLY4S51ng1O9CKlINULWeqZkSO6hqpztMzmZsQJrkloz7Ql6RDwIiiG5evZeQs1kON&#10;lpTib3Qc5AzHyCb2T0fZ0qWVhpECLSMfoviTvHITz9NxENajZb3paBQozsQ6etNBx0ghGVlZEjWj&#10;xRtDwkewUhnGqlpNIpkNJYoiJkqfNN4IJOmc6DeShZdJCRRZRhaxv6aksIwHTkunWu/7gRXgGo6v&#10;7EMFVQFniDM7kDypbWQ5BYCMKtOKmKXWlhaBNTDt7U6TKIBbMz4aqNHa+I0cxD9JCRRzI+JjXmWe&#10;aTqVpAN1z1KQbh0q8TJbbwt0XaQJFKWREmZkqJRDkpczun2blo3YA0s4IRjstV6URN37dlWgI3+y&#10;ppH2SKMjmxRrapk/BGV5O4+uHszq9p+tD7DLelGyEYdIvR64g9Ik20HVzGopvzURedKmaurkF7/e&#10;m1fKnkZOBJdYb8cy8pRbMjZW3kgnE2XD7WOZpCqpBcxKpnWAPdaLkl6ukTRsIuUgzX8qjZRxI0bT&#10;LHay8qPb3x1jvSmR1GeFXbfHKqx1gNNtVRLIdztFNvIiKQHbCO+B5bKak/FWjAFXaHY1J4rrbYFA&#10;WK6jbGQeKYEIGSniLWLNtlNZqSjwJ3oLBCoIkQh6Wq+tg+OJzn4jh1Sz746RplHM7du5/4fWVSk+&#10;335Txqu0grA63hbB+ox12vSNGOdaFoBJbPDHnlxFxik34oV6ZTo5a0ly4AXZiC4aRsodI6wpmblg&#10;1mBLjeOODpxsaYGbg10ej8edrHsEB7Gny0b+l5SAYESkZQazskUa8rBrdiHJINtxhvXaRBHQ6Vp5&#10;I6x9uZbdoI1iN3gO8xY+7+aUn22K4Ec32chcUgLRMCOMc9iZd1lhdk5SOUrxAh0EqOYUUTEL2qF7&#10;gkYM40/MihlJP5HrZ7DnXVUmm809FMFUZtf2kI3MISUQ2wi75a+xHgpzs35B1KyWGh4SyKa7lqbq&#10;YPfyl5vDlTHC6Z1uralYavwcXqPBDm+4d8iHlDxYaSOMpDZt2iQZR2MYsUMAc/xzF0Rv2YginUjT&#10;iE1ZqJHRWG29mqhpvfrpc6yNADNJyazDXfylN45YhxIBI4qHz6yAETaqFWfRRCJ2H75MHVDvKxtR&#10;jI9M3/A4NmOAkNhVE/vhrWb6HlOXfn4j2Yka+XtoERll965nhqT59T/GRpaj0Izmr745GDR/1Z5R&#10;y+BDdQUDZCPPkRKoiJEtrGpeay/TKt0zn0pD7xc25rG3LB1W8qVE9WxVEl5FjOSD97BrDv88n/ou&#10;DmSkerAnYjPIbyQnUSNl4kxGj6c++eXAgc0fTTunirHazl3sGDaTcu4xNhINK6vAWfzlBdWkIWew&#10;bGQWKYGKGPFHwjy+RJ71+m5YAuYQ2cjfSQmEPPkqmvu/zqU6cIclAOWwyDDO1zDif7BiMiNkqfUU&#10;ZzIVyoaGMfTYGtkQsoAN2G29NgodbVwgGwk2WUkVMFLmBYzedCbiGXVB4XwrFqvkIn+3LUeRQ1u1&#10;AkZKvbAGjpJg/Oj0A01VHNfiYtnIM6Q8alTASMSLbpYLPeQIXejHACE73Ie0Xi1XYSRZ1dcNAd7v&#10;jxEiD1v5xIVh3IXwBTKXxjdSu0JGKJnIii6T4hfV4Rx6J4C0lDAXM0h5pFTIiNe2AueRMox6eZYN&#10;ExfQGwFS4xupF7oQNEAT8elc50bMLOp3S2ZfH7oc5DLZSDDhu4G+kVZeSJevZEUKSYftgci3i7Tc&#10;VGWkkb6RFqIR9izLEwQbwpenXiEbCU4uNI0ZjfLBus5Cj/XyQAu4Dr+QCjAivpEW+kZYARXuRlUa&#10;2nmsCV/C/CfZyF9JebQK3SEjiH8eJiont8e4Ilf6jRxRGGkTunlJENPXR79Xblm2hK+THSkbeZqU&#10;R1vt3APeRxfHtd2pW+aSplrpbTPKbyRPsUyig9h8xeFTZJPi9IW/KmFfr4ie2lztfzZVRjpRL0+H&#10;R3y9iotZZerrBxXhUVIBpK0N8vBnUh6nqUfNStrDFNKHRjMjvtmVokCyuss18Y2crkqSCqE2IOy8&#10;McEZzTjkqCbIbK6VjQRXsHTz3fc4AP1IMaaiCL6VA5uVMRoLDSM93TVMGkQxghTjY+Qc9f3yrPC7&#10;LO3DkYdppDzOlIp+TMrEUfw2/OpP0DhLlYFmc71/Z5I8BGdSe9OUkBaHxSrrCL5nl0icnIMvB1lE&#10;2iJFZaQvMkhp8KrYwY2wPv3nvpbPpCB4kBvjG+kvzSvG5GrxVgAfGw2BbnTIKMeVpGSk3WvyFLHY&#10;AdhPSgPWO/U6AuDB0mJx+4Pi0IUpY2UjwXVfg2JN5QYAvKkTa6Zihnhv5qtWIliMk40E132dR8NF&#10;PaLeNU0CeIReHHd3oNnhINIOR0cVRoZ4awA12OcVElqwmi8Um8ahnaxb4hsZWqEtai73TtvMlsXA&#10;vdYxg10kUjLjZSPBVulCbCGlQ0vvVD3tPx8/CGfXN+It7nO4qEJb1LCOai+S7ew9KfAAcJP1BiM0&#10;HjwhvpFLAtPnMTHdnJr6duAOuM5rv5eFrdWRdko7qui5DMNGUlqscBtrNrjgL0B7E7Ti1pgUljtw&#10;h99IvsJIKrzl3RoM8lL+AXs1WPuZbqvbP6yQSJvY5Svy2YZXbGeYet5qAbvvzIzUgHma/RareS+2&#10;lYSGkcsruDOMCWe2HtbCbr5nHtyiWKRaksi4SzYSTDUcESORSkWp2yVZYd0RbsSr5xf7T+hyt38Y&#10;l69YyDqyghuyZOFbUrdZBYIbGewWnNZQJy5LOy6qjIxW7eQTg/nuX9/GNSKEj6Kq4DYfFUpGHiLl&#10;cb3eigiXoW5swj49N8J+OOsvDquHSdJmmCojY1VL+GPhBFV5RdKcH7IRRrrbiPXzHm+R+/xGCjCJ&#10;lMetqvWdsXAziVh135OM/GSlqlsocjYY0j6lBYrFzneoFv/EAu6cLTCYjMz0/mBTtcraeCC+kbtV&#10;qwdikeUOgMGT0ywjN3gj+ZeUleuDshF3zxKX+5RrpmIw2T0TMIyMpHoloyNU6e3SXrYqIw+FTJCG&#10;0k0wMoSMnClEYKOBBewMaXffAkV+/WOqxIVYsPbEFtXBV/5YRpKFeFouviElMDm+kakV2X7EIpcG&#10;lk49woywn22t9xjrsY+UQMBIMEPoL4r4fGyeonmzk3xG3OVOr/rPafOobMS/4w7nmQrs+mEzh5LI&#10;zhOMlHqJ7tP9WTw2j/ojdQVeh9vl2Rip7moWU+t0vmBkh1eRzFI1wNLm3Cojcyuwx4XNJ/jReu3D&#10;jLTYDeQczMwosExZZKlmw6XtygsUY9OXYqxUUbOUSuMpQKo1PWJjvceI4ipSAlNQnnko+8jRAr7T&#10;fVnExOezX1+84tuNW/dmZOcVFLO3ys1ASD0eiyjzqgWQxlMEhvcfMNC+TRw2yBLmHR2ql9luY+IL&#10;xWqwgIYPjdnvmj+1YbWr1QBa7/GEUffaiFTr0q51q5Ytmjdr0qhh/Tp1Pvtm5dI3Zj02YeSAU1u3&#10;bNG0Uf06tf7lDY80WUiBMzb4vc2dNnE7B+rVrRos9G+yosFyJ6ICYXEnnJaiVLWtpg4fioFCLXY4&#10;I6ESYfvQXCcU56QJVJgluJSUHnNZsaPWKUOIFc91omshvef4LPOmUOPTI9tKnqHnc50QPL3by1OQ&#10;p/o0+Vx7SbjxZRSIPNwd+H7N+h+2HuKPrltYB3hG9Jb9Bfg3QlO+fYw7yi7GqtY8dEiULwTOpk+N&#10;pgkb+UZnJXa9ncxFoRW7nAm4/+9HoRAaNWmZXuituUBelyXxrfe9YUwvBaJv2/kH7Cp4kcO+gJv+&#10;m4a9G3ZlFrK7FxJ9Vlb9Amv5ACkGXTPZxdhHk/5d2B0RZzKPeLXXF9ifmZeX9V1x2B5ep8vb/kms&#10;j7kS+2NWIsqnUzyqGjuvf2TEKlcrCZkxnVIlhijbGs55phmcLvLYKOwxI3FVDrsYG9w7t4TZWCVM&#10;hTMGeX3VsfjeFsXIskWA7mb4pB8fpKkXQKdsYi6K76YjPp5nzaM/lSk5Dd4k3yVOBHuAENyTaB0N&#10;nwc1NiuzYKYUMhufCWnl/K742oK6U4rZWzvc9ImJblr226pOq03TsvBA2dbgc38q63Yh0zc6eRpu&#10;fKbGLeucquSQ8MCt9kpxjMo1uTx0DmK7nPi5IMIuxsvSaM3t//U7witUTuQt3+ny3OSRhsBJJBXk&#10;+eMCHrt83YdhWczFFv8EN2c7zGHNWt/GCgUrFgtH9G8vz5mxIZYTxitD1F+k/aShXJkStdszUov/&#10;vxSlyh302F9pY2ao6yu30WNNIQ8SxGAVTFWDv9cxci9vTFaHVSpVP2AFo3hhaOXHyq0tOtmLLWPx&#10;pBe+FjhgGenwM7v1ubSEqhKMdKtYnT5wZ1Mx2ZzOvmEu329ncSVbTQvT6axFYIbkTfo4BFPetCgT&#10;B9gt2a29YY6Sa2j5VwqrW/R6Fa+b+NVf4A+yx0CRG14xVlqTASlr2YWN09i7nFyKqG+4t9edWkiA&#10;ydYTxSgNS1ZUMN9EAR83EydOIJEQfB04kFGBrZkYtVmjekCukBKlatPmYdPxMTinCPipAhfxv8go&#10;Njo52IgOfluGMyv5t9CBxcBjfbt0OZuvrP3WrdNPrki2wjEmhW8vXka7PSWZXvP3G3DZfual5B+8&#10;u7gssf+AInEm8EUp5o9N2MgjJM//+HEBj0GZ+ZD2gf1N6PEFG88J2dW/Dc1eG9ipSfUaZx6BWZH9&#10;L489K/nFIOTtZY4vl06du+CjL9dvT8/5jZ+cP/iD/9cYxv8B3QZ+LBlxh9gAAAAASUVORK5CYIJQ&#10;SwMEFAAGAAgAAAAhADZiOffhAAAACgEAAA8AAABkcnMvZG93bnJldi54bWxMj0FLw0AQhe+C/2EZ&#10;wZvdbJpqjdmUUtRTKdgK4m2aTJPQ7G7IbpP03zue9DjMx3vfy1aTacVAvW+c1aBmEQiyhSsbW2n4&#10;PLw9LEH4gLbE1lnScCUPq/z2JsO0dKP9oGEfKsEh1qeooQ6hS6X0RU0G/cx1ZPl3cr3BwGdfybLH&#10;kcNNK+MoepQGG8sNNXa0qak47y9Gw/uI43quXoft+bS5fh8Wu6+tIq3v76b1C4hAU/iD4Vef1SFn&#10;p6O72NKLVsNCJTGjGuJ5AoKB52XCW45MJuoJZJ7J/xPy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UegYgdgMAAEoIAAAOAAAAAAAAAAAAAAAAADoCAABkcnMv&#10;ZTJvRG9jLnhtbFBLAQItAAoAAAAAAAAAIQBhr3NxrBoAAKwaAAAUAAAAAAAAAAAAAAAAANwFAABk&#10;cnMvbWVkaWEvaW1hZ2UxLnBuZ1BLAQItABQABgAIAAAAIQA2Yjn34QAAAAoBAAAPAAAAAAAAAAAA&#10;AAAAALogAABkcnMvZG93bnJldi54bWxQSwECLQAUAAYACAAAACEAqiYOvrwAAAAhAQAAGQAAAAAA&#10;AAAAAAAAAADIIQAAZHJzL19yZWxzL2Uyb0RvYy54bWwucmVsc1BLBQYAAAAABgAGAHwBAAC7IgAA&#10;AAA=&#10;">
                <v:roundrect id="_x0000_s1115"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J9fxwAAAN0AAAAPAAAAZHJzL2Rvd25yZXYueG1sRI9Ba8JA&#10;FITvBf/D8gq91U0tDRpdRUJLC1bSRi/eHtlnEsy+Ddmtif/eFQoeh5n5hlmsBtOIM3WutqzgZRyB&#10;IC6srrlUsN99PE9BOI+ssbFMCi7kYLUcPSww0bbnXzrnvhQBwi5BBZX3bSKlKyoy6Ma2JQ7e0XYG&#10;fZBdKXWHfYCbRk6iKJYGaw4LFbaUVlSc8j+jIMt220O87l+/P/PN7O1A6c97lir19Dis5yA8Df4e&#10;/m9/aQWTKI7h9iY8Abm8AgAA//8DAFBLAQItABQABgAIAAAAIQDb4fbL7gAAAIUBAAATAAAAAAAA&#10;AAAAAAAAAAAAAABbQ29udGVudF9UeXBlc10ueG1sUEsBAi0AFAAGAAgAAAAhAFr0LFu/AAAAFQEA&#10;AAsAAAAAAAAAAAAAAAAAHwEAAF9yZWxzLy5yZWxzUEsBAi0AFAAGAAgAAAAhAKUQn1/HAAAA3QAA&#10;AA8AAAAAAAAAAAAAAAAABwIAAGRycy9kb3ducmV2LnhtbFBLBQYAAAAAAwADALcAAAD7AgAAAAA=&#10;" fillcolor="window" strokecolor="#7f7f7f" strokeweight="1.5pt">
                  <v:stroke joinstyle="miter"/>
                  <v:textbox>
                    <w:txbxContent>
                      <w:p w14:paraId="35F09B47" w14:textId="7BFD1788" w:rsidR="00080E17" w:rsidRPr="0046690A" w:rsidRDefault="008C42FD" w:rsidP="00D969F7">
                        <w:pPr>
                          <w:spacing w:after="0"/>
                          <w:ind w:firstLine="284"/>
                          <w:rPr>
                            <w:sz w:val="56"/>
                            <w:szCs w:val="56"/>
                          </w:rPr>
                        </w:pPr>
                        <w:r w:rsidRPr="008C42FD">
                          <w:rPr>
                            <w:rFonts w:ascii="Comic Sans MS" w:hAnsi="Comic Sans MS"/>
                            <w:b/>
                            <w:bCs/>
                            <w:sz w:val="56"/>
                            <w:szCs w:val="56"/>
                          </w:rPr>
                          <w:t>d</w:t>
                        </w:r>
                        <w:r w:rsidR="00080E17" w:rsidRPr="008C42FD">
                          <w:rPr>
                            <w:rFonts w:ascii="Comic Sans MS" w:hAnsi="Comic Sans MS"/>
                            <w:b/>
                            <w:bCs/>
                            <w:sz w:val="56"/>
                            <w:szCs w:val="56"/>
                          </w:rPr>
                          <w:tab/>
                        </w:r>
                        <w:r w:rsidR="00080E17">
                          <w:rPr>
                            <w:sz w:val="56"/>
                            <w:szCs w:val="56"/>
                          </w:rPr>
                          <w:tab/>
                        </w:r>
                        <w:r w:rsidR="00080E17">
                          <w:rPr>
                            <w:sz w:val="56"/>
                            <w:szCs w:val="56"/>
                          </w:rPr>
                          <w:tab/>
                        </w:r>
                        <w:r w:rsidRPr="008C42FD">
                          <w:rPr>
                            <w:rFonts w:ascii="Comic Sans MS" w:hAnsi="Comic Sans MS"/>
                            <w:b/>
                            <w:bCs/>
                            <w:sz w:val="56"/>
                            <w:szCs w:val="56"/>
                          </w:rPr>
                          <w:t>d</w:t>
                        </w:r>
                        <w:r w:rsidRPr="000A6D44">
                          <w:rPr>
                            <w:rFonts w:ascii="Comic Sans MS" w:hAnsi="Comic Sans MS"/>
                            <w:color w:val="7F7F7F" w:themeColor="text1" w:themeTint="80"/>
                            <w:sz w:val="56"/>
                            <w:szCs w:val="56"/>
                          </w:rPr>
                          <w:t>oor</w:t>
                        </w:r>
                      </w:p>
                    </w:txbxContent>
                  </v:textbox>
                </v:roundrect>
                <v:shape id="Picture 1" o:spid="_x0000_s1116" type="#_x0000_t75" style="position:absolute;left:8839;top:762;width:3759;height:6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biSygAAAOIAAAAPAAAAZHJzL2Rvd25yZXYueG1sRI9BawIx&#10;FITvhf6H8Aq91URXrW6NUgqlhR5EWxBvr5vn7uLmZUlSjf++KQg9DjPzDbNYJduJE/nQOtYwHCgQ&#10;xJUzLdcavj5fH2YgQkQ22DkmDRcKsFre3iywNO7MGzptYy0yhEOJGpoY+1LKUDVkMQxcT5y9g/MW&#10;Y5a+lsbjOcNtJ0dKTaXFlvNCgz29NFQdtz9Wg11X+4/ht+XiLW1SXB+O/nGntL6/S89PICKl+B++&#10;tt+NhumkKMZzNZrA36V8B+TyFwAA//8DAFBLAQItABQABgAIAAAAIQDb4fbL7gAAAIUBAAATAAAA&#10;AAAAAAAAAAAAAAAAAABbQ29udGVudF9UeXBlc10ueG1sUEsBAi0AFAAGAAgAAAAhAFr0LFu/AAAA&#10;FQEAAAsAAAAAAAAAAAAAAAAAHwEAAF9yZWxzLy5yZWxzUEsBAi0AFAAGAAgAAAAhAKdtuJLKAAAA&#10;4gAAAA8AAAAAAAAAAAAAAAAABwIAAGRycy9kb3ducmV2LnhtbFBLBQYAAAAAAwADALcAAAD+AgAA&#10;AAA=&#10;">
                  <v:imagedata r:id="rId127" o:title=""/>
                </v:shape>
              </v:group>
            </w:pict>
          </mc:Fallback>
        </mc:AlternateContent>
      </w:r>
      <w:r w:rsidR="008C42FD">
        <w:rPr>
          <w:noProof/>
          <w:sz w:val="22"/>
          <w:szCs w:val="22"/>
          <w:lang w:val="en-AU" w:eastAsia="en-AU"/>
        </w:rPr>
        <mc:AlternateContent>
          <mc:Choice Requires="wpg">
            <w:drawing>
              <wp:anchor distT="0" distB="0" distL="114300" distR="114300" simplePos="0" relativeHeight="252968960" behindDoc="0" locked="0" layoutInCell="1" allowOverlap="1" wp14:anchorId="00B8E64D" wp14:editId="5DA01C54">
                <wp:simplePos x="0" y="0"/>
                <wp:positionH relativeFrom="column">
                  <wp:posOffset>30480</wp:posOffset>
                </wp:positionH>
                <wp:positionV relativeFrom="paragraph">
                  <wp:posOffset>132715</wp:posOffset>
                </wp:positionV>
                <wp:extent cx="2988000" cy="751205"/>
                <wp:effectExtent l="0" t="0" r="22225" b="10795"/>
                <wp:wrapNone/>
                <wp:docPr id="2124" name="Group 2124"/>
                <wp:cNvGraphicFramePr/>
                <a:graphic xmlns:a="http://schemas.openxmlformats.org/drawingml/2006/main">
                  <a:graphicData uri="http://schemas.microsoft.com/office/word/2010/wordprocessingGroup">
                    <wpg:wgp>
                      <wpg:cNvGrpSpPr/>
                      <wpg:grpSpPr>
                        <a:xfrm>
                          <a:off x="0" y="0"/>
                          <a:ext cx="2988000" cy="751205"/>
                          <a:chOff x="0" y="0"/>
                          <a:chExt cx="2988000" cy="751205"/>
                        </a:xfrm>
                      </wpg:grpSpPr>
                      <wps:wsp>
                        <wps:cNvPr id="2063" name="Text Box 2"/>
                        <wps:cNvSpPr txBox="1">
                          <a:spLocks noChangeArrowheads="1"/>
                        </wps:cNvSpPr>
                        <wps:spPr bwMode="auto">
                          <a:xfrm>
                            <a:off x="0" y="0"/>
                            <a:ext cx="2988000" cy="751205"/>
                          </a:xfrm>
                          <a:prstGeom prst="roundRect">
                            <a:avLst/>
                          </a:prstGeom>
                          <a:solidFill>
                            <a:sysClr val="window" lastClr="FFFFFF"/>
                          </a:solidFill>
                          <a:ln w="19050">
                            <a:solidFill>
                              <a:sysClr val="window" lastClr="FFFFFF">
                                <a:lumMod val="50000"/>
                              </a:sysClr>
                            </a:solidFill>
                            <a:miter lim="800000"/>
                            <a:headEnd/>
                            <a:tailEnd/>
                          </a:ln>
                        </wps:spPr>
                        <wps:txbx>
                          <w:txbxContent>
                            <w:p w14:paraId="46DD5826" w14:textId="33D98F9E" w:rsidR="00080E17" w:rsidRPr="0046690A" w:rsidRDefault="008C42FD" w:rsidP="008C42FD">
                              <w:pPr>
                                <w:tabs>
                                  <w:tab w:val="left" w:pos="2268"/>
                                </w:tabs>
                                <w:spacing w:after="0"/>
                                <w:ind w:left="1560" w:hanging="1276"/>
                                <w:rPr>
                                  <w:sz w:val="56"/>
                                  <w:szCs w:val="56"/>
                                </w:rPr>
                              </w:pPr>
                              <w:r w:rsidRPr="008C42FD">
                                <w:rPr>
                                  <w:rFonts w:ascii="Comic Sans MS" w:hAnsi="Comic Sans MS"/>
                                  <w:b/>
                                  <w:bCs/>
                                  <w:sz w:val="56"/>
                                  <w:szCs w:val="56"/>
                                </w:rPr>
                                <w:t>c</w:t>
                              </w:r>
                              <w:r w:rsidR="00080E17">
                                <w:rPr>
                                  <w:sz w:val="56"/>
                                  <w:szCs w:val="56"/>
                                </w:rPr>
                                <w:tab/>
                              </w:r>
                              <w:r w:rsidR="00080E17">
                                <w:rPr>
                                  <w:sz w:val="56"/>
                                  <w:szCs w:val="56"/>
                                </w:rPr>
                                <w:tab/>
                              </w:r>
                              <w:r w:rsidRPr="008C42FD">
                                <w:rPr>
                                  <w:rFonts w:ascii="Comic Sans MS" w:hAnsi="Comic Sans MS"/>
                                  <w:b/>
                                  <w:bCs/>
                                  <w:sz w:val="56"/>
                                  <w:szCs w:val="56"/>
                                </w:rPr>
                                <w:t>c</w:t>
                              </w:r>
                              <w:r w:rsidRPr="000A6D44">
                                <w:rPr>
                                  <w:rFonts w:ascii="Comic Sans MS" w:hAnsi="Comic Sans MS"/>
                                  <w:color w:val="7F7F7F" w:themeColor="text1" w:themeTint="80"/>
                                  <w:sz w:val="56"/>
                                  <w:szCs w:val="56"/>
                                </w:rPr>
                                <w:t>up</w:t>
                              </w:r>
                            </w:p>
                          </w:txbxContent>
                        </wps:txbx>
                        <wps:bodyPr rot="0" vert="horz" wrap="square" lIns="91440" tIns="45720" rIns="91440" bIns="45720" anchor="t" anchorCtr="0">
                          <a:noAutofit/>
                        </wps:bodyPr>
                      </wps:wsp>
                      <wpg:grpSp>
                        <wpg:cNvPr id="2121" name="Group 2121"/>
                        <wpg:cNvGrpSpPr/>
                        <wpg:grpSpPr>
                          <a:xfrm flipH="1">
                            <a:off x="662940" y="83820"/>
                            <a:ext cx="716280" cy="643255"/>
                            <a:chOff x="0" y="0"/>
                            <a:chExt cx="1769745" cy="1534795"/>
                          </a:xfrm>
                        </wpg:grpSpPr>
                        <pic:pic xmlns:pic="http://schemas.openxmlformats.org/drawingml/2006/picture">
                          <pic:nvPicPr>
                            <pic:cNvPr id="2122" name="Picture 2122"/>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657350" cy="1534795"/>
                            </a:xfrm>
                            <a:prstGeom prst="rect">
                              <a:avLst/>
                            </a:prstGeom>
                          </pic:spPr>
                        </pic:pic>
                        <wps:wsp>
                          <wps:cNvPr id="2123" name="Arrow: Left 2123"/>
                          <wps:cNvSpPr/>
                          <wps:spPr>
                            <a:xfrm>
                              <a:off x="1133475" y="781050"/>
                              <a:ext cx="636270" cy="142240"/>
                            </a:xfrm>
                            <a:prstGeom prst="leftArrow">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0B8E64D" id="Group 2124" o:spid="_x0000_s1117" style="position:absolute;margin-left:2.4pt;margin-top:10.45pt;width:235.3pt;height:59.15pt;z-index:252968960" coordsize="29880,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Q69zwQAANMMAAAOAAAAZHJzL2Uyb0RvYy54bWy0V11P5DYUfa/U/2Dl&#10;fZlJ5pOIYUVhoSvRXVSo9tnjOBNrE9u1PWTor++xncwXLKW7LRLBTuzre8+99xxz9n7T1OSRGyuU&#10;XCTpyTAhXDJVCLlaJH88XL+bJ8Q6KgtaK8kXyRO3yfvzn386a3XOM1WpuuCGwIi0easXSeWczgcD&#10;yyreUHuiNJf4WCrTUIepWQ0KQ1tYb+pBNhxOB60yhTaKcWvx9ip+TM6D/bLkzH0uS8sdqRcJfHPh&#10;acJz6Z+D8zOarwzVlWCdG/Q7vGiokDh0a+qKOkrWRjwz1QhmlFWlO2GqGaiyFIyHGBBNOjyK5sao&#10;tQ6xrPJ2pbcwAdojnL7bLPv0eGP0vb4zQKLVK2ARZj6WTWka/xdekk2A7GkLGd84wvAyO53Ph0Mg&#10;y/BtNkmz4SRiyioA/2wbqz68vnHQHzs4cKbVKA+7Q8D+GAL3FdU8AGtzIHBniCgQy3A6SoikDer0&#10;wQf4i9qQzIfjj8c6DxNxG7xGqYd0W32r2FdLpLqsqFzxC2NUW3FawMHU70QY263RjvVGlu1vqsAx&#10;dO1UMPQDWG8ho7k21t1w1RA/WCQoH1n8jh4IR9DHW+u8S7t1PrtW1aK4FnUdJk/2sjbkkaJd0GWF&#10;ahNSU+vwcpFch58Q1dG2WpIWAZ8OJ8MIy7+16c+u1w1AiWdPUFOhOeGsDT4Fvw98bYQDddSiWSS+&#10;BON6mnv0P8gCgdLcUVHHMezUskuHz0DMhdssNyH143mf5qUqnpAgoyJVgNowqJT5KyEtaGKR2D/X&#10;1HDA8lEiyafpeOx5JUzGk1mGidn/stz/QiWDqUXiEhKHly5wkfdVqgsUQylCinzVRE86n1H8e/0Z&#10;h3uVm2ZpX7mBNEjm34TKXfnKfbXHSVkL/Wtf0l23T6fZqY8MbT0fzRFWALRv+1k6zeZd10/Ho2zy&#10;xq5PZ9PT2XgS6SKdjMaz07BzW8OHba8Fy/HbER9Gz9r+nwUCu9zaJyyKTPMmGw01X9f6HThaUyeW&#10;ohbuKegNyts7JR/vBPNV5CcHecj6PGCBP9dnInBIvzLuQw8KdsQdVqNVe944XD7w04NDl8hZ37V+&#10;3IWHcjqShhcQirJzpdi64dJFHTW8RqRK2kpoixrOebPkBTjkY4HSYtBwB77SRkgXS8E6wx2rfOmW&#10;YA9PM5Fcth+C0zs/fQix9XqOf11a0ulkNgKhBGl5qVZ2PNbz3atUF9yJDoQh/Iks8P8LS5pthSUo&#10;RE5ueel8aYx63unkJbSs/RZOaTpCy6B9vNjOU0+3B205HU2zWY/YOMvQwDEnvbwcCUQNL4JDgbXf&#10;JBBmtdwqxHg8yy7HYe8+eeNe1pMxXvtrQNCTQNKdPzaaeU7qnZIgCh+G59sSdYlho1GMVq7AnPUK&#10;V03mTDj4QBI6s/G8Pe9sRQv+grJ8ywsP0xW1VdwSjohAv6g5nbbQnIcLZ6eynsJ3SnMkK1aza4FD&#10;bqGtd9TgyolwvdZ8xqOsFdRUdaOEePV56f1/q01y3VwqyD66Hd6FIXwyru6HpVHNF9y2L7wi4lMv&#10;Zj4Th3JGcF9n/OIiLIsceivvNZg33po8vA+bL9TornEddOWT6m9lND+qxLj2jSK5U5AgneHmHOqs&#10;u+X7q/n+PKza/S9y/jcAAAD//wMAUEsDBAoAAAAAAAAAIQB9p7iHYw8AAGMPAAAUAAAAZHJzL21l&#10;ZGlhL2ltYWdlMS5wbmeJUE5HDQoaCgAAAA1JSERSAAAAoQAAAJsIAwAAAD1uC08AAAABc1JHQgCu&#10;zhzpAAAABGdBTUEAALGPC/xhBQAAAwBQTFRF////AAAA5ubmEBAQlFqEEFoZa1rOEFrOEFqEzube&#10;WmNaGRkhYylSY1opYykZYwhSY1oIYwgZtbW17+/3EK0ZaxmlaxnvEBnvEBmlEO/eEO9aa6UZEO+c&#10;EO8ZlIRaEM7eEM5aa4QZEM6cEM4Za1p7KSkpzs7Oa1qlEDpSnFrOEGNSQlrOQlqEnKWlAAgInFpS&#10;lFqllClSlFopMVoZlCkZa6Wca1rvEFrvEFqle1pSlAhSlFoIlAgZUkpKlIyMnO/enO9aQu/eQu9a&#10;nJTvQq3eQq1anO+cnO8ZQq2cQq0ZnKUZnBmlQu+cQu8ZnBnvQhnvQhmla6VaQs7eQs5anIQZQs6c&#10;Qs4Zxb3vEBBSOjo65r2t5r2MnFrvMWNSQlrv71Lv71JrQlql71Kt71Ip74zv7xnv7xlr7xmt7xkp&#10;74yt74xr74wpxVLvxVJrxVKtxVIpxYzvxRnvxRlrxRmtxRkpxYytxYxrxYwpEDEZ71LO71JK71KM&#10;71II74zO7xnO7xlK7xmM7xkI74yM74xK74wIxVLOxVJKxVKMxVIIxYzOxRnOxRlKxRmMxRkIxYyM&#10;xYxKxYwIc4SEnJyUxb3F7+9a7+8Qxe9axe8Q773v771rMRBS770pxb1rxb0pa87va85ra6XOEIzv&#10;EIxra86ta84pEIytEIwpaymEaynOECnOECmEvb2U773O771K770Ixb1Kxb0Ia87Oa85Ka4TOEIzO&#10;EIxKa86Ma84IEIyMEIwIawiEawjOEAjOEAiEWlJaa3tz7+97MRAI7+8x7++9MTpaxe97xe8xxe+9&#10;nM7vnM5rnKXOQozvQoxrnM6tnM4pQoytQowpnCmEnCnOQinOQimEa4RS7++cxe+cnM7OnM5KnITO&#10;QozOQoxKnM6MnM4IQoyMQowInAiEnAjOQgjOQgiElKVra+/va+9ra6XvEK3vEK1ra++ta+8pEK2t&#10;a4SllKVKa+/Oa+9Ka4TvEK3OEK1Ka++Ma+8IEK2MMRApnISlMTEQzu/3/+b3AAAQ///3AAAAFAaF&#10;iQAAAQB0Uk5T////////////////////////////////////////////////////////////////&#10;////////////////////////////////////////////////////////////////////////////&#10;////////////////////////////////////////////////////////////////////////////&#10;////////////////////////////////////////////////////////////////////////////&#10;////////////////////////////////////////////////AFP3ByUAAAAJcEhZcwAAIdUAACHV&#10;AQSctJ0AAArgSURBVHhe7VxLstssEzUwCprBFgIzPL8D2Ac78TaM9wPlZeUrx/U3D10hW/KVLVny&#10;X5WT5Fp+yGo1/Tjdzc3uH/7hH/5hErjh5ejjkAXDND18InCSUJn05BOBXfwZWHryiZDiCj+pzM8+&#10;EIqAbBeNy1OQ+MPMkaIom+gE5PZSjj4CDNn40KQnGbYTdnuo/TlZn63CoArlYHtwh2z2Dl958RWV&#10;g+3BSJFvZ+o4SD8m5tCmjS6/kiUWcFIONofvTE/Uubhe8E1hOlW5eo3xp6hQok5vPc/4GBWKTpAe&#10;XcCHcrA1ZLWWurZC+qccbA2auEyGKI8Rn+PI34EGYFQ5ALhPSSdXUq9s7TSfQhk4qbkB7gL2vjxu&#10;jr6EHZfBtU1ui0hZO7Bv6/sc0lB7CqhUl4Md9eVgc4i+hN3i6poobolRCXcG9d7aDD0Jr7xmX/gz&#10;ROzbIe5Zn/wEd7n2o42rciAgfIC73JDAW+/oZZxtoGrDA4nKYwvf1+kW0BVZuOHYEafv+LgVrvse&#10;QaiYQ8b2lYDtcSzZX3IA39oQXT+c3GeRG1dfHawvoLznMxvrkPVzBq96Xi3wIbYTt0LqFVYIA7zf&#10;benL5kZAducmgNRP3Abc9hogIOC5HNTYkCQ6ctP9Vc2Athjaxgo5Duc+KwRq3SvmC053AXwFKC8I&#10;Qretfkp6ua8A71dv3GCLhMsDnQpcoyH5gL+uLmBAQ3Om07B8QL6HPv1OXMRQNNmxZsQZwuDH3wk9&#10;HDhGs9rqXqKGewh4LGfwtUuUy+HGfQvGR6Brh0I1oiszyvL9ygM9PRI5xiXckVVLlH6XsELXSbrD&#10;yvX8mIS9HsMN6iHB28HJmN0/clmz5jRgtNwIjzLHecW8N0DwM/gNTeyB1aPmN6Mdfd7hyh/4w5ph&#10;+7U5LF5RwgdR5QHCilH7pdb+5ZWTXsYrez7CqiHb1y6LmaHexnqggBChdXCs59d8bQoLAMc1oggV&#10;QZpGxD+kkxUhaySP8Z2vXSrzE83CEeGPTGKV9shdQZgkDygWMxV0EVZQxq/rJb0rZzTJZr1LisHB&#10;finDjhpeCBZBJYqN8K3OsPM2yanVXdn1FsgQdSeScNH0sQMeQRm+hgtzsffgqJI6YG+1x16VwAli&#10;xtP6k4L3wIPutIu6kIYzCTpjXDtNGnZkLDAd1G8TtG6Qw0dsldbagwVmI1QWvZ+CgSL+5KU6eim9&#10;2kmuhQ9eUfPVaGONuToSzc8o0sAjU5KqYBhIiJPy3965QYdofy4tr6TyFAwOWklYRcyOQWLt5EGC&#10;HIxQ5YnAWBseNy4l2zhTKdJ+xDdCIgxOAKog1uSFYyZKC/8gHsJfCa8bK5jkF+Nk8NHDubF7OCX1&#10;Tuy7W+0m82RJG7gkIt7JlFukAln5zkmOFQjOHZPwPArH0tIiEdL9QIHzbqJ97FqU2awAxFKF75Kg&#10;VLQkGUK/z4mOVg7eBXPTRJVGV8nuBgRZmry+An23Dt1gm5dLZby2AkDiD4iERuGhT+4CKinnHeAY&#10;Yzc3noV3dbK5+iqrOVPC4mpLQ0IiiVmYUj+3TQmGvPwqcw0UKgYRgBzrX07FcXkdXjFB3Y5vPFfC&#10;22CwADCqFxajmf2hN/gyKb7BT5DJoOJ9qcjrsLwv53Y6j66S8ZVffxVfi9shihUkrLQIDEi9bdDM&#10;0eHiOcVEz+CVKeat/q9j8bxs4xfSylfIzKrcLj0CT4uMqjGnmNm+Egv3HTiiMUpX4WYuvyMLD36S&#10;cH/qADEzJ/Cl6xQZg2GojftmL8OzSIuyJFhUH60l5PPS3uycdIu0yj3CNDOp9Gx6CSSioOqFvc4L&#10;2bMZ8A2uPMrDe3PkeeFi+TKFxPIW1TWun3WN5cvlJE9PqHn7becmzXuw6HuyDhGzWPZl6WADSGnv&#10;3Cnxyv/O4F+zKfoAaFxUXDkwP8xwFWDY5WhBJOEoOuZngDmu0oxOLGdAJ88QZXk4x3N4PCJOcihU&#10;FpWTJ0sEUzSqtNZft3aZz0dIBybxYiVVrlRwahoKSw07v0wRKcJMGS3ynRIb2OzWO8dJcad4DMVU&#10;zvqv54Xmm4PgODiIbRaiYd3Li0+D52U9630O0kyAGcG3yVf5Cb6xD45dugLx6pUFZxrOFT52Q76L&#10;egd37Vk/Cz6BQR8rXVrNnhOSB5BFuLaz+qtdYK7g2+Ct19ZFjNV5OH5t88zKGBAj1FLwBrV7q7Gx&#10;L3qzfEQteYBrTuWOHJSUfKMG+EknVmI8T8P/8Ct7oJdp7Bjq96ExqwS52x6YeiW98p95DRm88h3s&#10;GFEHXwZHOcUQlqP4czATCgAyxcIfVWNlQCF8mwSfAZmwH4hNKWPwY01DkLRxZvy0Et2UKDqNHpOf&#10;mQHHZprFVJgSRCWaNPVjaMJvaFybJ2NiGLcL3iZncOafrxzBwGl/vDzcbjmaAigax+hGygFx7Kea&#10;qQKCKcJJ+ieDoE+V9nZM5QZRjE9xrN7mrWmQ0WfbceYIzk+0D9xYQ+m7S3Iiz/KR3LnW/R0zfUyf&#10;T+FRNxEaFiNvxAtPt8Uit0lSAoEb9DBgzNO0yMXQvXAujQbLu2Cak/4JPdoZOAQNqVylHR4gZlCp&#10;wOghJtIJ34lvkhnUOkx95e9FwvxKtxDvVYKkV3BteX+pESiCPN7FW81fR0TcKQUFRnk/Gs/NL/YM&#10;QLW7L65cSmWoTeP96Blw374QJYPiNi0Jgc6ld88T/2emONE75tvByviUTCLSrq7g1Cl6lMdxu8A9&#10;LqArjB18gpjgM+ePOAtNHWMWiRQhiwnIhgBZBnpiGZwn4bTf0/QYmX8VVTg+gRa6q2WQQ3OOg29h&#10;hbXwLx425wPpbf9CQnu4KZkDBLBBs7s4TWD9S7sgQGnFINDJXbJutR/8JZcBqDP628Wd79uK1sKU&#10;M9Tn4XzcjgYSgUzxURyivFp7Gv6AXYBh9NVskcUc6p8UddvYH/VNgZzuBPHwOghb/R9XD8HgsnaS&#10;14KZR3ODo8dclUC0B1GKm1XZCZiDQpy7feKSYMFTY6QEe4bYX57NBqgKpNy331cxW07YVzJLlpae&#10;2ydiJESWCalwCrCOSnNdLM3pEzwGENpyq3QEh3+PaAScnuErRHi9AI+BK8lxqUsClZYSag/rIaqR&#10;ds1jNQfm+OSECf/JfQIP4bu8NA1XSCCKJteGbwAjFN2FwYK+8K7JvObUpVIWd/KE61McKqGN3wSi&#10;NwT/8uoowOeVA1oeTxH6CJdHKGaZ7zXGiLq/yMaljh4MQbu8EeGRfGnbwZWfjiUbxuBNjWMniSGi&#10;cIjSMUxjyZj6E6gWh/ZT3hQSwpDjpMpEcRkxTWE7sVxVdVPBn8zutTlbCouSud9l/2gGaf4TcZNc&#10;hyR/G6UzdIx3nYAse0SeKtEooq75iJQLNOfBxEBWAxqzojk0nn6Fo1Ms5u+hqIgCqwqClpeVuZeP&#10;b/Wp2uKTwJ8gERPduFrui5W1I1dNrv2qMOaYdYERy/EvApJGWe92x1uafwF9UFngC+TvziLWAQcJ&#10;yyEQme8tBafW+DRUXA4B70PAQMCS370pdQCUxK4Vl6Cd2sLaYwPyR9MLEAz3grZ3sCYuoLm0De/c&#10;qxVJMc6k4bnbPebC0bSBsjwraDs2acIuJvQn1kcbqBsI0J8poS5dVYjoi28oWQYMHVKAB1eZvf3t&#10;TbA51YCrqDrvfRCAIabYwoHEPi4iNoMsZclzPatVASKSADz3I/2kwEAoP3ej7I/E8E74/wfsdv8D&#10;O5kTUBnfQdcAAAAASUVORK5CYIJQSwMEFAAGAAgAAAAhANtbi33fAAAACAEAAA8AAABkcnMvZG93&#10;bnJldi54bWxMj0FLw0AUhO+C/2F5gje7SZqqjdmUUtRTKdgK4u01+5qEZndDdpuk/97nSY/DDDPf&#10;5KvJtGKg3jfOKohnEQiypdONrRR8Ht4enkH4gFZj6ywpuJKHVXF7k2Om3Wg/aNiHSnCJ9RkqqEPo&#10;Mil9WZNBP3MdWfZOrjcYWPaV1D2OXG5amUTRozTYWF6osaNNTeV5fzEK3kcc1/P4ddieT5vr92Gx&#10;+9rGpNT93bR+ARFoCn9h+MVndCiY6eguVnvRKkgZPChIoiUIttOnRQriyLn5MgFZ5PL/geI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TAkOvc8EAADTDAAADgAA&#10;AAAAAAAAAAAAAAA6AgAAZHJzL2Uyb0RvYy54bWxQSwECLQAKAAAAAAAAACEAfae4h2MPAABjDwAA&#10;FAAAAAAAAAAAAAAAAAA1BwAAZHJzL21lZGlhL2ltYWdlMS5wbmdQSwECLQAUAAYACAAAACEA21uL&#10;fd8AAAAIAQAADwAAAAAAAAAAAAAAAADKFgAAZHJzL2Rvd25yZXYueG1sUEsBAi0AFAAGAAgAAAAh&#10;AKomDr68AAAAIQEAABkAAAAAAAAAAAAAAAAA1hcAAGRycy9fcmVscy9lMm9Eb2MueG1sLnJlbHNQ&#10;SwUGAAAAAAYABgB8AQAAyRgAAAAA&#10;">
                <v:roundrect id="_x0000_s1118"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zzHxwAAAN0AAAAPAAAAZHJzL2Rvd25yZXYueG1sRI9Ba8JA&#10;FITvgv9heUJvuqnSUKOrSLC0UEtq9OLtkX1Ngtm3Ibs16b/vFoQeh5n5hllvB9OIG3WutqzgcRaB&#10;IC6srrlUcD69TJ9BOI+ssbFMCn7IwXYzHq0x0bbnI91yX4oAYZeggsr7NpHSFRUZdDPbEgfvy3YG&#10;fZBdKXWHfYCbRs6jKJYGaw4LFbaUVlRc82+jIMtOH5d41y8Or/n78ulC6ec+S5V6mAy7FQhPg/8P&#10;39tvWsE8ihfw9yY8Abn5BQAA//8DAFBLAQItABQABgAIAAAAIQDb4fbL7gAAAIUBAAATAAAAAAAA&#10;AAAAAAAAAAAAAABbQ29udGVudF9UeXBlc10ueG1sUEsBAi0AFAAGAAgAAAAhAFr0LFu/AAAAFQEA&#10;AAsAAAAAAAAAAAAAAAAAHwEAAF9yZWxzLy5yZWxzUEsBAi0AFAAGAAgAAAAhALVnPMfHAAAA3QAA&#10;AA8AAAAAAAAAAAAAAAAABwIAAGRycy9kb3ducmV2LnhtbFBLBQYAAAAAAwADALcAAAD7AgAAAAA=&#10;" fillcolor="window" strokecolor="#7f7f7f" strokeweight="1.5pt">
                  <v:stroke joinstyle="miter"/>
                  <v:textbox>
                    <w:txbxContent>
                      <w:p w14:paraId="46DD5826" w14:textId="33D98F9E" w:rsidR="00080E17" w:rsidRPr="0046690A" w:rsidRDefault="008C42FD" w:rsidP="008C42FD">
                        <w:pPr>
                          <w:tabs>
                            <w:tab w:val="left" w:pos="2268"/>
                          </w:tabs>
                          <w:spacing w:after="0"/>
                          <w:ind w:left="1560" w:hanging="1276"/>
                          <w:rPr>
                            <w:sz w:val="56"/>
                            <w:szCs w:val="56"/>
                          </w:rPr>
                        </w:pPr>
                        <w:r w:rsidRPr="008C42FD">
                          <w:rPr>
                            <w:rFonts w:ascii="Comic Sans MS" w:hAnsi="Comic Sans MS"/>
                            <w:b/>
                            <w:bCs/>
                            <w:sz w:val="56"/>
                            <w:szCs w:val="56"/>
                          </w:rPr>
                          <w:t>c</w:t>
                        </w:r>
                        <w:r w:rsidR="00080E17">
                          <w:rPr>
                            <w:sz w:val="56"/>
                            <w:szCs w:val="56"/>
                          </w:rPr>
                          <w:tab/>
                        </w:r>
                        <w:r w:rsidR="00080E17">
                          <w:rPr>
                            <w:sz w:val="56"/>
                            <w:szCs w:val="56"/>
                          </w:rPr>
                          <w:tab/>
                        </w:r>
                        <w:r w:rsidRPr="008C42FD">
                          <w:rPr>
                            <w:rFonts w:ascii="Comic Sans MS" w:hAnsi="Comic Sans MS"/>
                            <w:b/>
                            <w:bCs/>
                            <w:sz w:val="56"/>
                            <w:szCs w:val="56"/>
                          </w:rPr>
                          <w:t>c</w:t>
                        </w:r>
                        <w:r w:rsidRPr="000A6D44">
                          <w:rPr>
                            <w:rFonts w:ascii="Comic Sans MS" w:hAnsi="Comic Sans MS"/>
                            <w:color w:val="7F7F7F" w:themeColor="text1" w:themeTint="80"/>
                            <w:sz w:val="56"/>
                            <w:szCs w:val="56"/>
                          </w:rPr>
                          <w:t>up</w:t>
                        </w:r>
                      </w:p>
                    </w:txbxContent>
                  </v:textbox>
                </v:roundrect>
                <v:group id="Group 2121" o:spid="_x0000_s1119" style="position:absolute;left:6629;top:838;width:7163;height:6432;flip:x" coordsize="17697,1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2SQxAAAAN0AAAAPAAAAZHJzL2Rvd25yZXYueG1sRI9Ba8JA&#10;FITvBf/D8gRvdZMQpKSuIoIi4qWpFo+P7GuyNPs2ZFeN/74rCB6HmfmGmS8H24or9d44VpBOExDE&#10;ldOGawXH7837BwgfkDW2jknBnTwsF6O3ORba3fiLrmWoRYSwL1BBE0JXSOmrhiz6qeuIo/freosh&#10;yr6WusdbhNtWZkkykxYNx4UGO1o3VP2VF6vgtDI55T/n/SGpiHZanrelyZWajIfVJ4hAQ3iFn+2d&#10;VpClWQqPN/EJyMU/AAAA//8DAFBLAQItABQABgAIAAAAIQDb4fbL7gAAAIUBAAATAAAAAAAAAAAA&#10;AAAAAAAAAABbQ29udGVudF9UeXBlc10ueG1sUEsBAi0AFAAGAAgAAAAhAFr0LFu/AAAAFQEAAAsA&#10;AAAAAAAAAAAAAAAAHwEAAF9yZWxzLy5yZWxzUEsBAi0AFAAGAAgAAAAhADxbZJDEAAAA3QAAAA8A&#10;AAAAAAAAAAAAAAAABwIAAGRycy9kb3ducmV2LnhtbFBLBQYAAAAAAwADALcAAAD4AgAAAAA=&#10;">
                  <v:shape id="Picture 2122" o:spid="_x0000_s1120" type="#_x0000_t75" style="position:absolute;width:16573;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B2xQAAAN0AAAAPAAAAZHJzL2Rvd25yZXYueG1sRI/dagIx&#10;FITvhb5DOAXvNGuQIlujiCAoFME/Su8Om9Pdxc3JmqS6vr0pCF4OM/MNM513thFX8qF2rGE0zEAQ&#10;F87UXGo4HlaDCYgQkQ02jknDnQLMZ2+9KebG3XhH130sRYJwyFFDFWObSxmKiiyGoWuJk/frvMWY&#10;pC+l8XhLcNtIlWUf0mLNaaHClpYVFef9n9UwGX99K2MWp+1PcfS7y8Zt24PTuv/eLT5BROriK/xs&#10;r40GNVIK/t+kJyBnDwAAAP//AwBQSwECLQAUAAYACAAAACEA2+H2y+4AAACFAQAAEwAAAAAAAAAA&#10;AAAAAAAAAAAAW0NvbnRlbnRfVHlwZXNdLnhtbFBLAQItABQABgAIAAAAIQBa9CxbvwAAABUBAAAL&#10;AAAAAAAAAAAAAAAAAB8BAABfcmVscy8ucmVsc1BLAQItABQABgAIAAAAIQDE/IB2xQAAAN0AAAAP&#10;AAAAAAAAAAAAAAAAAAcCAABkcnMvZG93bnJldi54bWxQSwUGAAAAAAMAAwC3AAAA+QIAAAAA&#10;">
                    <v:imagedata r:id="rId129" o:titl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123" o:spid="_x0000_s1121" type="#_x0000_t66" style="position:absolute;left:11334;top:7810;width:636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Z5OxwAAAN0AAAAPAAAAZHJzL2Rvd25yZXYueG1sRI9Ba8JA&#10;FITvhf6H5Qm9FN0YocToKrW0UC+FRmk9PrLPbDD7NmZXk/57t1DocZiZb5jlerCNuFLna8cKppME&#10;BHHpdM2Vgv3ubZyB8AFZY+OYFPyQh/Xq/m6JuXY9f9K1CJWIEPY5KjAhtLmUvjRk0U9cSxy9o+ss&#10;hii7SuoO+wi3jUyT5ElarDkuGGzpxVB5Ki42UranwyWZzzbZV/b98Xg2/WtTVEo9jIbnBYhAQ/gP&#10;/7XftYJ0ms7g9018AnJ1AwAA//8DAFBLAQItABQABgAIAAAAIQDb4fbL7gAAAIUBAAATAAAAAAAA&#10;AAAAAAAAAAAAAABbQ29udGVudF9UeXBlc10ueG1sUEsBAi0AFAAGAAgAAAAhAFr0LFu/AAAAFQEA&#10;AAsAAAAAAAAAAAAAAAAAHwEAAF9yZWxzLy5yZWxzUEsBAi0AFAAGAAgAAAAhAL21nk7HAAAA3QAA&#10;AA8AAAAAAAAAAAAAAAAABwIAAGRycy9kb3ducmV2LnhtbFBLBQYAAAAAAwADALcAAAD7AgAAAAA=&#10;" adj="2414" fillcolor="#dae3f3" strokecolor="#2f528f" strokeweight="1pt"/>
                </v:group>
              </v:group>
            </w:pict>
          </mc:Fallback>
        </mc:AlternateContent>
      </w:r>
    </w:p>
    <w:p w14:paraId="36B5D738" w14:textId="786102B9" w:rsidR="00080E17" w:rsidRDefault="00080E17"/>
    <w:p w14:paraId="33D41087" w14:textId="3B70F577" w:rsidR="00080E17" w:rsidRDefault="00080E17"/>
    <w:p w14:paraId="0DEC2143" w14:textId="242B0C77" w:rsidR="00080E17" w:rsidRDefault="008C42FD">
      <w:r>
        <w:rPr>
          <w:b/>
          <w:bCs/>
          <w:noProof/>
          <w:color w:val="000000" w:themeColor="text1"/>
          <w:sz w:val="32"/>
          <w:szCs w:val="32"/>
          <w:lang w:eastAsia="en-AU"/>
        </w:rPr>
        <mc:AlternateContent>
          <mc:Choice Requires="wpg">
            <w:drawing>
              <wp:anchor distT="0" distB="0" distL="114300" distR="114300" simplePos="0" relativeHeight="252975104" behindDoc="0" locked="0" layoutInCell="1" allowOverlap="1" wp14:anchorId="0AAA7FCC" wp14:editId="626B9D54">
                <wp:simplePos x="0" y="0"/>
                <wp:positionH relativeFrom="column">
                  <wp:posOffset>3262630</wp:posOffset>
                </wp:positionH>
                <wp:positionV relativeFrom="paragraph">
                  <wp:posOffset>144145</wp:posOffset>
                </wp:positionV>
                <wp:extent cx="2988000" cy="751205"/>
                <wp:effectExtent l="0" t="0" r="22225" b="10795"/>
                <wp:wrapNone/>
                <wp:docPr id="2129" name="Group 2129"/>
                <wp:cNvGraphicFramePr/>
                <a:graphic xmlns:a="http://schemas.openxmlformats.org/drawingml/2006/main">
                  <a:graphicData uri="http://schemas.microsoft.com/office/word/2010/wordprocessingGroup">
                    <wpg:wgp>
                      <wpg:cNvGrpSpPr/>
                      <wpg:grpSpPr>
                        <a:xfrm>
                          <a:off x="0" y="0"/>
                          <a:ext cx="2988000" cy="751205"/>
                          <a:chOff x="0" y="0"/>
                          <a:chExt cx="2988000" cy="751205"/>
                        </a:xfrm>
                      </wpg:grpSpPr>
                      <wps:wsp>
                        <wps:cNvPr id="2069" name="Text Box 2"/>
                        <wps:cNvSpPr txBox="1">
                          <a:spLocks noChangeArrowheads="1"/>
                        </wps:cNvSpPr>
                        <wps:spPr bwMode="auto">
                          <a:xfrm>
                            <a:off x="0" y="0"/>
                            <a:ext cx="2988000" cy="751205"/>
                          </a:xfrm>
                          <a:prstGeom prst="roundRect">
                            <a:avLst/>
                          </a:prstGeom>
                          <a:solidFill>
                            <a:sysClr val="window" lastClr="FFFFFF"/>
                          </a:solidFill>
                          <a:ln w="19050">
                            <a:solidFill>
                              <a:schemeClr val="bg1">
                                <a:lumMod val="50000"/>
                              </a:schemeClr>
                            </a:solidFill>
                            <a:miter lim="800000"/>
                            <a:headEnd/>
                            <a:tailEnd/>
                          </a:ln>
                        </wps:spPr>
                        <wps:txbx>
                          <w:txbxContent>
                            <w:p w14:paraId="02395904" w14:textId="790CADA8" w:rsidR="00080E17" w:rsidRPr="0046690A" w:rsidRDefault="008C42FD" w:rsidP="00080E17">
                              <w:pPr>
                                <w:spacing w:after="0"/>
                                <w:ind w:firstLine="284"/>
                                <w:rPr>
                                  <w:sz w:val="56"/>
                                  <w:szCs w:val="56"/>
                                </w:rPr>
                              </w:pPr>
                              <w:r w:rsidRPr="008C42FD">
                                <w:rPr>
                                  <w:rFonts w:ascii="Comic Sans MS" w:hAnsi="Comic Sans MS"/>
                                  <w:b/>
                                  <w:bCs/>
                                  <w:sz w:val="56"/>
                                  <w:szCs w:val="56"/>
                                </w:rPr>
                                <w:t>f</w:t>
                              </w:r>
                              <w:r w:rsidR="00080E17">
                                <w:rPr>
                                  <w:sz w:val="56"/>
                                  <w:szCs w:val="56"/>
                                </w:rPr>
                                <w:tab/>
                              </w:r>
                              <w:r w:rsidR="00080E17">
                                <w:rPr>
                                  <w:sz w:val="56"/>
                                  <w:szCs w:val="56"/>
                                </w:rPr>
                                <w:tab/>
                              </w:r>
                              <w:r w:rsidR="00080E17">
                                <w:rPr>
                                  <w:sz w:val="56"/>
                                  <w:szCs w:val="56"/>
                                </w:rPr>
                                <w:tab/>
                                <w:t xml:space="preserve"> </w:t>
                              </w:r>
                              <w:r w:rsidRPr="008C42FD">
                                <w:rPr>
                                  <w:rFonts w:ascii="Comic Sans MS" w:hAnsi="Comic Sans MS"/>
                                  <w:b/>
                                  <w:bCs/>
                                  <w:sz w:val="56"/>
                                  <w:szCs w:val="56"/>
                                </w:rPr>
                                <w:t>f</w:t>
                              </w:r>
                              <w:r w:rsidRPr="000A6D44">
                                <w:rPr>
                                  <w:rFonts w:ascii="Comic Sans MS" w:hAnsi="Comic Sans MS"/>
                                  <w:color w:val="7F7F7F" w:themeColor="text1" w:themeTint="80"/>
                                  <w:sz w:val="56"/>
                                  <w:szCs w:val="56"/>
                                </w:rPr>
                                <w:t>amily</w:t>
                              </w:r>
                            </w:p>
                          </w:txbxContent>
                        </wps:txbx>
                        <wps:bodyPr rot="0" vert="horz" wrap="square" lIns="91440" tIns="45720" rIns="91440" bIns="45720" anchor="t" anchorCtr="0">
                          <a:noAutofit/>
                        </wps:bodyPr>
                      </wps:wsp>
                      <pic:pic xmlns:pic="http://schemas.openxmlformats.org/drawingml/2006/picture">
                        <pic:nvPicPr>
                          <pic:cNvPr id="2127" name="Picture 2127"/>
                          <pic:cNvPicPr>
                            <a:picLocks noChangeAspect="1"/>
                          </pic:cNvPicPr>
                        </pic:nvPicPr>
                        <pic:blipFill>
                          <a:blip r:embed="rId130">
                            <a:extLst>
                              <a:ext uri="{28A0092B-C50C-407E-A947-70E740481C1C}">
                                <a14:useLocalDpi xmlns:a14="http://schemas.microsoft.com/office/drawing/2010/main" val="0"/>
                              </a:ext>
                            </a:extLst>
                          </a:blip>
                          <a:stretch>
                            <a:fillRect/>
                          </a:stretch>
                        </pic:blipFill>
                        <pic:spPr>
                          <a:xfrm>
                            <a:off x="655320" y="45720"/>
                            <a:ext cx="800100" cy="680720"/>
                          </a:xfrm>
                          <a:prstGeom prst="rect">
                            <a:avLst/>
                          </a:prstGeom>
                        </pic:spPr>
                      </pic:pic>
                    </wpg:wgp>
                  </a:graphicData>
                </a:graphic>
              </wp:anchor>
            </w:drawing>
          </mc:Choice>
          <mc:Fallback>
            <w:pict>
              <v:group w14:anchorId="0AAA7FCC" id="Group 2129" o:spid="_x0000_s1122" style="position:absolute;margin-left:256.9pt;margin-top:11.35pt;width:235.3pt;height:59.15pt;z-index:252975104" coordsize="29880,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O0ZTXQMAAO4HAAAOAAAAZHJzL2Uyb0RvYy54bWykVdtuEzEQfUfiHyy/&#10;092Epm1W3SBoaYXEpaLwAV6vN2vhG7aTTfh6Zuxs2qQIEFTqxteZM2fOjC9fbbQia+GDtKamk5OS&#10;EmG4baVZ1vTrl5sXF5SEyEzLlDWiplsR6KvF82eXg6vE1PZWtcITMGJCNbia9jG6qigC74Vm4cQ6&#10;YWCzs16zCFO/LFrPBrCuVTEty7NisL513nIRAqxe5026SPa7TvD4qeuCiETVFLDF9PXp2+C3WFyy&#10;aumZ6yXfwWD/gEIzacDp3tQ1i4ysvHxiSkvubbBdPOFWF7brJBcpBohmUh5Fc+vtyqVYltWwdHua&#10;gNojnv7ZLP+4vvXu3t15YGJwS+AizTCWTec1/gJKskmUbfeUiU0kHBan84uLsgRmOeydzybTcpY5&#10;5T0Q/+Qa79/+/mIxui0OwAwO5BEeGAj/x8B9z5xIxIYKGLjzRLYQS3k2p8QwDTr9ggG+sRsyxXDQ&#10;PZxDmkjcwDJIPaU7uPeWfwvE2KuemaV47b0desFaADjBmxDG/mq2E9BIM3ywLbhhq2iTof/gek8Z&#10;q5wP8VZYTXBQU5CPaT9DDSQXbP0+RIT0cA6zG6yS7Y1UKk224Up5smZQLlBlrR0oUSxEWKzpTfpL&#10;UR1dU4YMEPC8nJWZlgObWMtib7ZZZurUSgMH2dUMJJRqEbCl0sfjCekBOi0jNAsldU1RdPkKq5Dv&#10;t6aF0FgVmVR5DKaU2SUAOc/sx02zSck+nY+JbWy7hZR4m5sDNDMY9Nb/oGSAxlDT8H3FvAAi3hlI&#10;63xyeoqdJE1OZ+dTmPjHO83jHWY4mKpppCQPr2LqPojV2NeQ/k6mpKBOMpIdZpD74tJJXsH/rvJh&#10;9ET3f+6QcCuuEH/usvqvbGjmv63cC2hSjkXZSCXjNjVcyC+CMus7yZFUnDwqocn0fCwhOIB+yRTX&#10;IDnjyXwPRCj5UfEEB1odC+fweIHTA6eNkm6ULY534QG7R73xFwzlvntt+UoLE/ND4oWCSK0JvXQB&#10;UloJ3YgWiuhdmyoZlBm9iLzH1HVQL1hYuZz2GwnlAzDEnKU3drV9Mz2bzV6icqBrZg0l9Y5dFdQ9&#10;GZvq2UWJGsuexjZxXOi/rfGEKuNIQ4CVNJYelVRluwcQX63H83Tq4Zle/AQAAP//AwBQSwMECgAA&#10;AAAAAAAhAF+xcIgLEgAACxIAABQAAABkcnMvbWVkaWEvaW1hZ2UxLnBuZ4lQTkcNChoKAAAADUlI&#10;RFIAAACAAAAAbQgDAAAAXjqZpQAAAAFzUkdCAK7OHOkAAAAEZ0FNQQAAsY8L/GEFAAAC7lBMVEX/&#10;///39/f19fX9/f3d3d3IyMinp6dpaWlvb29AQEA3NzdeXl5HR0dtbW2VlZXOzs6srKxaWloZGRkJ&#10;CQkAAAATExN1dXXV1dXr6+sMDAwXFxdhYWHp6enb29tCQkLu7u75+flNTU1WVlbw8PCZmZkBAQHy&#10;8vJBQUFYWFj29va+vr4FBQUHBwcCAgIQEBAVFRUiIiIyMjJVVVVPT08nJycDAwMGBgaXl5cYGBhT&#10;U1OAgIBnZ2eIiIiSkpKcnJygoKCampqJiYkICAipqamTk5MdHR2RkZGoqKilpaWkpKSmpqajo6Oi&#10;oqKhoaFzc3NdXV21tbVLS0tmZmZqamo5OTn4+Pj7+/vx8fHl5eXn5+f09PRoaGifn58sLCzPz8+t&#10;ra2YmJiGhoaWlpaysrLc3Nz+/v6vr69lZWXMzMybm5twcHBubm7o6Ojz8/Pk5OTDw8Ph4eHS0tJc&#10;XFyMjIyEhISHh4eUlJQcHBwvLy/q6uqLi4uurq76+vq6urr8/Pzi4uJXV1ePj4+NjY0xMTFDQ0N3&#10;d3erq6tGRkYaGhrg4OC5ubl/f3+/v7+BgYG0tLTW1tYpKSkwMDA/Pz8+Pj5MTExRUVFQUFAbGxsN&#10;DQ2QkJDCwsJERERfX19bW1s4ODhSUlJOTk5FRUVra2slJSViYmJsbGzGxsbNzc3Z2dl+fn7Ly8uz&#10;s7PFxcXExMQ1NTUuLi4REREjIyM2NjaqqqoWFhZISEi2trba2tqFhYV4eHgkJCQoKCg8PDwrKytU&#10;VFRgYGCdnZ2KioomJiZ9fX3j4+Ps7Ox2dnaOjo47OztxcXFZWVlJSUl5eXmenp5jY2O4uLjU1NSC&#10;goLv7+97e3vBwcGwsLA0NDQ9PT1kZGRycnK9vb2Dg4M6OjpKSkrJyckeHh4hISF0dHQgICDT09PY&#10;2NjAwMCxsbEKCgrm5uZ8fHze3t7t7e16enq3t7fX19e8vLwzMzMPDw8tLS3R0dHKysq7u7vHx8ff&#10;39/Q0NAAAACbJBC1AAAA+nRSTlP/////////////////////////////////////////////////&#10;////////////////////////////////////////////////////////////////////////////&#10;////////////////////////////////////////////////////////////////////////////&#10;////////////////////////////////////////////////////////////////////////////&#10;//////////////////////////////////////////////////////8A3mBFIwAAAAlwSFlzAAAO&#10;xAAADsQBlSsOGwAADaBJREFUaEPtmsuR47wOhb1gCLPnhgG4uGYUjIKJMAol4Sompg33/weAeliP&#10;rn7M9OLWPfZ4ZElNgngcAJQf/8f/GlxpOc9znHIo49RvosXXnxWv6sbp34KvY+oFr+jHpV+Bm8a8&#10;O0y/KcHF/H/+/KIOwpjygDYu/3P4ecx4QBzX/zmKzfd6PecYn/ZF0ccN/xoBn68ppxBCayHFMf3v&#10;2SC8mJip5SVHdWGE37JBn5iYqU0CREjDDnnc8K/Rss2ts8tnSybAPG74G/DO34a1CaBzLy9Twd8y&#10;QUGpIaUU2jXDt6jT21teoRkz/x0BSsi5y+q9KyFcieDi8EBCADHlwLzgb5jAJwYfx8CHi9j20aYN&#10;YX695rlKSCg5v36cE32v3dc34+/FGSjP+fXMEojP5zxNvOMkkRinnzKRq8k/0mGUcpYgTtMLEpyE&#10;CClHnk8kYP48/TAOfaay2c/nUk2htGO905n9OaGEZ84IESYhxD+vXOv0MxskodKd27WphpCyqOUN&#10;LDkiQu5xwmFTm8Qh/jxrbfFHAjSJIr8pIERxNJh2OnC8q6SCNNWWZv6vk9LCXMOU6rjjW2g58elW&#10;DyjMLyMTY0fTpjlXVs+VOMWImpQRQo4/yUY9dFl88YsIlu30dSo5mRWa0ssSDMtr/klNVL0K4B+D&#10;/rqxjb7rMbxCbTXJ5ShSjttOpvoSWkMHehR0GV4UMCRo6p17hIhn1DQTg6uUIf6oO8DTu/jAw9tk&#10;TRgm6ipTzUcBPJGXMsuX6+P1Mw/0TO50hK6T+cjapOiRigd/k3N7EHxifqLULACSyv9dCP14FcDI&#10;P2SmF/0GMcWyOM+LGKQTK1PL8CEgE6j+15u+B+W/LNbXPs/HQNenEkxwTsw51l6gvckSb3rkKqIl&#10;SV3c1BJF0o94uIjiNQuoAFJyVIvw+JyzleFW+ZGIJPE7IcGqlpBXrCjhJzSoGlAvVAHU+2zsSsS/&#10;N0JU4i9yVlYHUAWESInS4k9UoAJ4GUEEgANk2DF6a1vhLXhNTzoAigIhIeiAiNQSCX3oWN+C5cDE&#10;5OKEGYUOCfQz4wbC+pGpBVUM1p6x5vlFLrBobdmdCOvzcCqA2EDCULKQvITniAZ5DwRVhvm7uiP1&#10;gE7PO3ufv+0GJsAD0ueIGJAhUSoLzwRaxicFzKRRYAL0GF8k7DG9ElH/digKEQFhY6h46FT8kHDD&#10;vTbK48uofkv1ResynZ/zYpc6aT37dQwBHsk9SheqlzFlRkFdqmA9k7UDcjl65UM9J9d0e4CirkoY&#10;fR2j6hFTUBOpE6SJSK9E2zToxiKTLiiWlKm+HNd0bnknawoqMnzLE5ayi2Ts0qNoliMXVGG8uVYM&#10;IXEG34gTPFOXSZIFi30YC3gZp8dvRAO6V3j+NjRoxgSgIiQv5oiymUdIKSBAeGSZwkoCFQHqtBG0&#10;pvdVytuvoS1CywCpeKECbXxIOgTDJAFZ5wnbpFe2+b0mK5Og1gdqgp6GL/VsZcXnYVl4wFck0FKT&#10;LjGGOj9pf5jlqRXCK1iBQtEod8grRd8SBW3CfAafvqiERXSDT90nyUWkpCJqV9ZHIzLZ9CQzcpND&#10;PSMIorN+al87lXws5z/GQWUsBlen6ncP8XULdxNiphhT0i0arZzH6YotQMh8RftSkXbsQl0KvctK&#10;nWofbYhjIkqNzOUlHeAEMn3LkOdQ+PsqilYYn8S5oPGldzyb8ZmFQFA+JN6s+BVlS9mATSo+d71W&#10;HOOT8D1bOV5OMgeKHbO+2iDMY1AkIGmIbDjDzUoPnfYlfE8kFP5BwaAfLIEA4vmBqkxoCH3b7oVc&#10;SFI6NkkWduICa3TfwaHbWmrmzqJaHM60gXjEBsLLmqIoOsoyYacbRQFXVcCy8PfgOsPn2OE7V0ty&#10;tvazAIEeAc6DZ1BAVJ0WrdvkGiw9X6Rg4VPDuPMOjirX4d+FFtw45LQhglyUnLhgTDXFmVTB4EI5&#10;dnV6Xvnfpvldt32FEIgyfIgMViyGoSC7tIDsSifYMmRMr9Tlfjm9RBgeoP+/Y8ks4EMVWBWKH/Wu&#10;Q+u58ObShYAvrJ+UTGbI5teQ46A8jHHhgXvLj1rrGngTzU51kKZk025T931JkVzjpMfdibiW4Svf&#10;SXxpDItjXKxwL8BHNqAXEwWlTjEhqYz1qAS76pYyVbaIKD2UB6oPLje4YhiZgLhy8/2qreG7BkQn&#10;f44KJqSQpRTTgU8jMzgUrtFhPViYQjEXGBtXwY1m+h1rThR8wEXBWe7AvL41mQwJbGktFedcE0/T&#10;5Tglg4yYNuHYyiJ2LgUwDYx7Noc8ImFuueqhQeJf+QUfVKEIztDVw82gnpRQEXHkrDHqxwJo0pat&#10;jxuIoox/A/RaF2th7yFzN+0NcyTbggr6dTGVdbVHWJ81ro0vF7B+UI78HKQnMfP6ULA4+oce5PtD&#10;wgCMHRzV2nBzRL4cnsiRxS81gv39GWsFIPlIaMhOiFKZnXjTi9yXuuOYALDvKHisGwHeSrkFvkke&#10;XwUwhz1j9Q5qaQISwtHVHCsTQrVLe0L4jxMjMhDlRgOPpsYbOrt1gjU+XIISuVup8Lw7vhZrG+sO&#10;2SGZc/oWdO1ShnZs8+sM5WEF669OXBJrDTbcAwGGORaC8mPbzIUlLx5grD50aV/O2GowEaDwwcKu&#10;NApJ6Iqdp1zXM22I6agTPxDAnBpxT2tSzKtpmHvqYhES88W9COBVgDAkgLJM0N5wNzk4Qc272Pha&#10;gE5qH4D7KTRZ5Qj8A+BbO3DJeWJT+VPvxMhGJCfILavqr/IVt2zK8/Qd6fSkZMUaLQxZcHs1u6oX&#10;D7x2QvX8hTi2gz1KGhYCnrKQrHd1m2DaJF2cYIxJcXQjgKx+tY5b3X0H0somwNwkDm+ixW1PAdD3&#10;kMDMyvcbAURtKwFdbR2RgrenjH52CHAXLRQCq2fQNqvxh7ZY440T4k47Cr6o2xl1J4Dstvi7aOkr&#10;EYEqaXPVLr3MnQBlHtWN4KJuzJRh49AMhkE2W7+B1W4SUKqInINiyA6nR2oDdG2b3s9OUBJ15Tg2&#10;AYiB6doJEIB4H1/4U5lx0DtZ4oo4BHQ744p3pT6PYqa+L+YKAqClm71eWa2YAT5cZ7Mg8EujcgbE&#10;HnvpIUk/Q+V8WJuvHVWOL6IPXScNmjLeAUbD0h89Vx2ZE5KLRsY9Aallh6kXI7Gdx0Mk1LSUW9Ll&#10;D8j+JkFIhX1RYmoDQEKmR4xaOgvMB7j7siKTFSLkzj39tpXvQ6e4o7bdPeJaNIBlTybdHBhd0p1Z&#10;ErAQFw3sZtlBBBiFoWFjY8nRFRba7+WJAKIBfOEoABQ9gNzygCLOWF3GByzf6s4zZJz9WCNsgBzR&#10;i9a4E0BcSgTAcw7pfZvfTTHwSpiBOsxOs/y7zk8cZ18JbcdcgRmlBN4EEJfi3+R39YDulOyct9EY&#10;iAgooT5GHmP5W6J6h9DDntnWcUV5hUaExW3yMS5R4Wd5UL+MKDTmdj9PCwETJITI1KhmgQeV58ln&#10;BpQtqOBdKdLh9HW/TLTtq/jkZhUXU2+x9DnhcSO5aEu5UxK9GZMngA2WWRvlgR2doA+gfQQ5xomP&#10;RVPqvhrtWxorNN5h6qlT99ZKj8L4WnfvSSbp9NKh1vWHGtKwj8MjLDwT7Zx0tbIBoKcX9xW8V39U&#10;dzaug724ojbcbpbrrBz+YNLV8xl352dvsMZB99i1q15u3OX8/fAK5hhisnJZfNtRc7fNWt6Q6KLO&#10;9ubob9D+eGnq+aPl6fNaI4Cz/7hgglq7IXsjK+Qhna6GmnBRndDzascDlKIZzjRAX21jve0bbl64&#10;wSWZVdwthDnuH4UyhA6V3Up+2PkuClUDup0vLzDi6S11XOcRl7Ju/oXWy9IMMpZv8sRAt2XXCkAK&#10;tJMWB0QA2ciV2cUHh73fS6ObRzsuoW5yqMcI+H3vJNMqP9GRTRLZTFv+jDi6owFdnT7SMhkWGtjq&#10;UMHOIw8Q9pDH9yRUSej6M4IaEUJyyjop0bBVXQdAdd0UwAdD2dmtGzTsqs0roAixu4I81L3T5L4K&#10;QKjdCoC3j6iVjyXvnJaMqXdhcQDluBhQ/mXauKWV3MgPJ7xbAd4+Hr/Ke/0Z0NnvnTyVvRnE2RNk&#10;+UiSiPVBlbiI/geg67uSlGxnLqiv9Sco7y4wUOrNA671gQwfskc3gnLjHhHgIpQF6Hq4oChgrceO&#10;3DfgG2XjON5BTTAGoRqbhwC70Kc5f+PzDVRw9vRXPrbK4+ZuRCjUj0c12OMQ0wICpGp/vgt9Lt/E&#10;Ye9heaze6uZ59w7HertoiyoWTx+DkkGU/WQUQqlq/tyTKeXdjRNA6lhA5V9IUHAt7QrvusxGrZ/J&#10;eK20ichnDOpAoYSi1t/nMNjmcpMM1BFCewN8FlRsrqeapuBkZ4ypIaHgxi7dXgCOt5h4hzzX1tfO&#10;AJ/FkiMwr+q8R30wNH6u+TYjDnmdjuyJIq900/F+BCkYBaHQQ9BeUYTJL4a0HmfovQDceu0E8oyF&#10;+UP7+s9ctx+1Yl5Sb+vyaE5+MlS1IdRicQERftkawWGCRl4dZz4PGqSxpsXaFCaqTJoG1L03gafD&#10;u0gHvusPa3jnG+b5ACxotdoIuCKPjfGmory3zydNdit0V3iDUMo88uDpp6CfQGnbTs1IHVIOy28K&#10;7cSuCsQaPr53h66RQu23D7z3FdXj8Xj8B9FXcoH23D/QAAAAAElFTkSuQmCCUEsDBBQABgAIAAAA&#10;IQCl9CBF4QAAAAoBAAAPAAAAZHJzL2Rvd25yZXYueG1sTI9BS8NAEIXvgv9hGcGb3Wyaao3ZlFLU&#10;UynYCuJtmkyT0OxuyG6T9N87nvQ4vI/3vslWk2nFQL1vnNWgZhEIsoUrG1tp+Dy8PSxB+IC2xNZZ&#10;0nAlD6v89ibDtHSj/aBhHyrBJdanqKEOoUul9EVNBv3MdWQ5O7neYOCzr2TZ48jlppVxFD1Kg43l&#10;hRo72tRUnPcXo+F9xHE9V6/D9nzaXL8Pi93XVpHW93fT+gVEoCn8wfCrz+qQs9PRXWzpRathoeas&#10;HjTE8RMIBp6XSQLiyGSiIpB5Jv+/kP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cTtGU10DAADuBwAADgAAAAAAAAAAAAAAAAA6AgAAZHJzL2Uyb0RvYy54bWxQ&#10;SwECLQAKAAAAAAAAACEAX7FwiAsSAAALEgAAFAAAAAAAAAAAAAAAAADDBQAAZHJzL21lZGlhL2lt&#10;YWdlMS5wbmdQSwECLQAUAAYACAAAACEApfQgReEAAAAKAQAADwAAAAAAAAAAAAAAAAAAGAAAZHJz&#10;L2Rvd25yZXYueG1sUEsBAi0AFAAGAAgAAAAhAKomDr68AAAAIQEAABkAAAAAAAAAAAAAAAAADhkA&#10;AGRycy9fcmVscy9lMm9Eb2MueG1sLnJlbHNQSwUGAAAAAAYABgB8AQAAARoAAAAA&#10;">
                <v:roundrect id="_x0000_s1123"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6SlwQAAAN0AAAAPAAAAZHJzL2Rvd25yZXYueG1sRI9Lq8Iw&#10;FIT3F/wP4QjurqkuircaRRRF3IjP9aE5fWBzUpqo7b83gnCXw8x8w8wWranEkxpXWlYwGkYgiFOr&#10;S84VXM6b3wkI55E1VpZJQUcOFvPezwwTbV98pOfJ5yJA2CWooPC+TqR0aUEG3dDWxMHLbGPQB9nk&#10;Ujf4CnBTyXEUxdJgyWGhwJpWBaX308MoOBB166zLrt2Or3sqtzhyt1ipQb9dTkF4av1/+NveaQXj&#10;KP6Dz5vwBOT8DQAA//8DAFBLAQItABQABgAIAAAAIQDb4fbL7gAAAIUBAAATAAAAAAAAAAAAAAAA&#10;AAAAAABbQ29udGVudF9UeXBlc10ueG1sUEsBAi0AFAAGAAgAAAAhAFr0LFu/AAAAFQEAAAsAAAAA&#10;AAAAAAAAAAAAHwEAAF9yZWxzLy5yZWxzUEsBAi0AFAAGAAgAAAAhAE33pKXBAAAA3QAAAA8AAAAA&#10;AAAAAAAAAAAABwIAAGRycy9kb3ducmV2LnhtbFBLBQYAAAAAAwADALcAAAD1AgAAAAA=&#10;" fillcolor="window" strokecolor="#7f7f7f [1612]" strokeweight="1.5pt">
                  <v:stroke joinstyle="miter"/>
                  <v:textbox>
                    <w:txbxContent>
                      <w:p w14:paraId="02395904" w14:textId="790CADA8" w:rsidR="00080E17" w:rsidRPr="0046690A" w:rsidRDefault="008C42FD" w:rsidP="00080E17">
                        <w:pPr>
                          <w:spacing w:after="0"/>
                          <w:ind w:firstLine="284"/>
                          <w:rPr>
                            <w:sz w:val="56"/>
                            <w:szCs w:val="56"/>
                          </w:rPr>
                        </w:pPr>
                        <w:r w:rsidRPr="008C42FD">
                          <w:rPr>
                            <w:rFonts w:ascii="Comic Sans MS" w:hAnsi="Comic Sans MS"/>
                            <w:b/>
                            <w:bCs/>
                            <w:sz w:val="56"/>
                            <w:szCs w:val="56"/>
                          </w:rPr>
                          <w:t>f</w:t>
                        </w:r>
                        <w:r w:rsidR="00080E17">
                          <w:rPr>
                            <w:sz w:val="56"/>
                            <w:szCs w:val="56"/>
                          </w:rPr>
                          <w:tab/>
                        </w:r>
                        <w:r w:rsidR="00080E17">
                          <w:rPr>
                            <w:sz w:val="56"/>
                            <w:szCs w:val="56"/>
                          </w:rPr>
                          <w:tab/>
                        </w:r>
                        <w:r w:rsidR="00080E17">
                          <w:rPr>
                            <w:sz w:val="56"/>
                            <w:szCs w:val="56"/>
                          </w:rPr>
                          <w:tab/>
                          <w:t xml:space="preserve"> </w:t>
                        </w:r>
                        <w:r w:rsidRPr="008C42FD">
                          <w:rPr>
                            <w:rFonts w:ascii="Comic Sans MS" w:hAnsi="Comic Sans MS"/>
                            <w:b/>
                            <w:bCs/>
                            <w:sz w:val="56"/>
                            <w:szCs w:val="56"/>
                          </w:rPr>
                          <w:t>f</w:t>
                        </w:r>
                        <w:r w:rsidRPr="000A6D44">
                          <w:rPr>
                            <w:rFonts w:ascii="Comic Sans MS" w:hAnsi="Comic Sans MS"/>
                            <w:color w:val="7F7F7F" w:themeColor="text1" w:themeTint="80"/>
                            <w:sz w:val="56"/>
                            <w:szCs w:val="56"/>
                          </w:rPr>
                          <w:t>amily</w:t>
                        </w:r>
                      </w:p>
                    </w:txbxContent>
                  </v:textbox>
                </v:roundrect>
                <v:shape id="Picture 2127" o:spid="_x0000_s1124" type="#_x0000_t75" style="position:absolute;left:6553;top:457;width:8001;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IXsxwAAAN0AAAAPAAAAZHJzL2Rvd25yZXYueG1sRI/NTsMw&#10;EITvSLyDtUjcqJNQ/kLdqlBVQtwobbiu4iWJiNep7SZpn75GQuI4mplvNLPFaFrRk/ONZQXpJAFB&#10;XFrdcKVg+7m+eQThA7LG1jIpOJKHxfzyYoa5tgN/UL8JlYgQ9jkqqEPocil9WZNBP7EdcfS+rTMY&#10;onSV1A6HCDetzJLkXhpsOC7U2NFrTeXP5mAUnIYivb3rd6t98+K+DsW7fZLFVKnrq3H5DCLQGP7D&#10;f+03rSBLswf4fROfgJyfAQAA//8DAFBLAQItABQABgAIAAAAIQDb4fbL7gAAAIUBAAATAAAAAAAA&#10;AAAAAAAAAAAAAABbQ29udGVudF9UeXBlc10ueG1sUEsBAi0AFAAGAAgAAAAhAFr0LFu/AAAAFQEA&#10;AAsAAAAAAAAAAAAAAAAAHwEAAF9yZWxzLy5yZWxzUEsBAi0AFAAGAAgAAAAhAJdchezHAAAA3QAA&#10;AA8AAAAAAAAAAAAAAAAABwIAAGRycy9kb3ducmV2LnhtbFBLBQYAAAAAAwADALcAAAD7AgAAAAA=&#10;">
                  <v:imagedata r:id="rId131" o:title=""/>
                </v:shape>
              </v:group>
            </w:pict>
          </mc:Fallback>
        </mc:AlternateContent>
      </w:r>
      <w:r w:rsidR="00080E17">
        <w:rPr>
          <w:b/>
          <w:bCs/>
          <w:noProof/>
          <w:color w:val="000000" w:themeColor="text1"/>
          <w:sz w:val="32"/>
          <w:szCs w:val="32"/>
          <w:lang w:eastAsia="en-AU"/>
        </w:rPr>
        <mc:AlternateContent>
          <mc:Choice Requires="wpg">
            <w:drawing>
              <wp:anchor distT="0" distB="0" distL="114300" distR="114300" simplePos="0" relativeHeight="252870656" behindDoc="0" locked="0" layoutInCell="1" allowOverlap="1" wp14:anchorId="7DDCAEF5" wp14:editId="19DAA13F">
                <wp:simplePos x="0" y="0"/>
                <wp:positionH relativeFrom="margin">
                  <wp:posOffset>34290</wp:posOffset>
                </wp:positionH>
                <wp:positionV relativeFrom="paragraph">
                  <wp:posOffset>139700</wp:posOffset>
                </wp:positionV>
                <wp:extent cx="2988000" cy="751205"/>
                <wp:effectExtent l="0" t="0" r="22225" b="10795"/>
                <wp:wrapNone/>
                <wp:docPr id="2008" name="Group 2008"/>
                <wp:cNvGraphicFramePr/>
                <a:graphic xmlns:a="http://schemas.openxmlformats.org/drawingml/2006/main">
                  <a:graphicData uri="http://schemas.microsoft.com/office/word/2010/wordprocessingGroup">
                    <wpg:wgp>
                      <wpg:cNvGrpSpPr/>
                      <wpg:grpSpPr>
                        <a:xfrm>
                          <a:off x="0" y="0"/>
                          <a:ext cx="2988000" cy="751205"/>
                          <a:chOff x="-635" y="0"/>
                          <a:chExt cx="3073167" cy="751205"/>
                        </a:xfrm>
                      </wpg:grpSpPr>
                      <wps:wsp>
                        <wps:cNvPr id="2013" name="Text Box 2"/>
                        <wps:cNvSpPr txBox="1">
                          <a:spLocks noChangeArrowheads="1"/>
                        </wps:cNvSpPr>
                        <wps:spPr bwMode="auto">
                          <a:xfrm>
                            <a:off x="-635" y="0"/>
                            <a:ext cx="3073167" cy="751205"/>
                          </a:xfrm>
                          <a:prstGeom prst="roundRect">
                            <a:avLst/>
                          </a:prstGeom>
                          <a:solidFill>
                            <a:sysClr val="window" lastClr="FFFFFF"/>
                          </a:solidFill>
                          <a:ln w="19050">
                            <a:solidFill>
                              <a:schemeClr val="bg1">
                                <a:lumMod val="50000"/>
                              </a:schemeClr>
                            </a:solidFill>
                            <a:miter lim="800000"/>
                            <a:headEnd/>
                            <a:tailEnd/>
                          </a:ln>
                        </wps:spPr>
                        <wps:txbx>
                          <w:txbxContent>
                            <w:p w14:paraId="40CAD8F0" w14:textId="77777777" w:rsidR="00080E17" w:rsidRPr="0046690A" w:rsidRDefault="00080E17" w:rsidP="00080E17">
                              <w:pPr>
                                <w:spacing w:after="0"/>
                                <w:ind w:firstLine="284"/>
                                <w:rPr>
                                  <w:sz w:val="56"/>
                                  <w:szCs w:val="56"/>
                                </w:rPr>
                              </w:pPr>
                              <w:r w:rsidRPr="008C42FD">
                                <w:rPr>
                                  <w:rFonts w:ascii="Comic Sans MS" w:hAnsi="Comic Sans MS"/>
                                  <w:b/>
                                  <w:bCs/>
                                  <w:sz w:val="56"/>
                                  <w:szCs w:val="56"/>
                                </w:rPr>
                                <w:t>e</w:t>
                              </w:r>
                              <w:r>
                                <w:rPr>
                                  <w:sz w:val="56"/>
                                  <w:szCs w:val="56"/>
                                </w:rPr>
                                <w:tab/>
                              </w:r>
                              <w:r>
                                <w:rPr>
                                  <w:sz w:val="56"/>
                                  <w:szCs w:val="56"/>
                                </w:rPr>
                                <w:tab/>
                              </w:r>
                              <w:r>
                                <w:rPr>
                                  <w:sz w:val="56"/>
                                  <w:szCs w:val="56"/>
                                </w:rPr>
                                <w:tab/>
                                <w:t xml:space="preserve">  </w:t>
                              </w:r>
                              <w:r w:rsidRPr="008C42FD">
                                <w:rPr>
                                  <w:rFonts w:ascii="Comic Sans MS" w:hAnsi="Comic Sans MS"/>
                                  <w:b/>
                                  <w:bCs/>
                                  <w:sz w:val="56"/>
                                  <w:szCs w:val="56"/>
                                </w:rPr>
                                <w:t>e</w:t>
                              </w:r>
                              <w:r w:rsidRPr="000A6D44">
                                <w:rPr>
                                  <w:rFonts w:ascii="Comic Sans MS" w:hAnsi="Comic Sans MS"/>
                                  <w:color w:val="7F7F7F" w:themeColor="text1" w:themeTint="80"/>
                                  <w:sz w:val="56"/>
                                  <w:szCs w:val="56"/>
                                </w:rPr>
                                <w:t>gg</w:t>
                              </w:r>
                            </w:p>
                          </w:txbxContent>
                        </wps:txbx>
                        <wps:bodyPr rot="0" vert="horz" wrap="square" lIns="91440" tIns="45720" rIns="91440" bIns="45720" anchor="t" anchorCtr="0">
                          <a:noAutofit/>
                        </wps:bodyPr>
                      </wps:wsp>
                      <pic:pic xmlns:pic="http://schemas.openxmlformats.org/drawingml/2006/picture">
                        <pic:nvPicPr>
                          <pic:cNvPr id="2032" name="Picture 2032"/>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a:xfrm>
                            <a:off x="632460" y="53340"/>
                            <a:ext cx="998220" cy="661035"/>
                          </a:xfrm>
                          <a:prstGeom prst="rect">
                            <a:avLst/>
                          </a:prstGeom>
                        </pic:spPr>
                      </pic:pic>
                    </wpg:wgp>
                  </a:graphicData>
                </a:graphic>
                <wp14:sizeRelH relativeFrom="margin">
                  <wp14:pctWidth>0</wp14:pctWidth>
                </wp14:sizeRelH>
              </wp:anchor>
            </w:drawing>
          </mc:Choice>
          <mc:Fallback>
            <w:pict>
              <v:group w14:anchorId="7DDCAEF5" id="Group 2008" o:spid="_x0000_s1125" style="position:absolute;margin-left:2.7pt;margin-top:11pt;width:235.3pt;height:59.15pt;z-index:252870656;mso-position-horizontal-relative:margin;mso-width-relative:margin" coordorigin="-6" coordsize="30731,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7TlMhQMAAAMIAAAOAAAAZHJzL2Uyb0RvYy54bWykVe1u2zYU/T9g70Dw&#10;fyJZjp1YiFx0SRMU6LZgbR+ApiiLqERyJG3ZffodkpYdu0M7dAEi8+tennvuuZf3b3Z9R7bCOqlV&#10;RSfXOSVCcV1Lta7o509PV3eUOM9UzTqtREX3wtE3y19/uR9MKQrd6q4WlsCJcuVgKtp6b8osc7wV&#10;PXPX2giFzUbbnnlM7TqrLRvgve+yIs/n2aBtbazmwjmsPqZNuoz+m0Zw/2fTOOFJV1Fg8/Fr43cV&#10;vtnynpVry0wr+QEG+wkUPZMKlx5dPTLPyMbKb1z1klvtdOOvue4z3TSSixgDopnkF9E8W70xMZZ1&#10;OazNkSZQe8HTT7vlf2yfrfloXiyYGMwaXMRZiGXX2D78AiXZRcr2R8rEzhOOxWJxd5fnYJZj73Y2&#10;KfJZ4pS3ID6YXc2nM0pOlrx9d7Cd5rfTyfz20jYbb87O8AwGCnEnEtz/I+Fjy4yI3LoSJLxYImuE&#10;k0+mlCjWQ6qfQoy/6R0pQkThepwLTBG/wzLUHjPuzAfNvzii9EPL1Fq8tVYPrWA1AE6CJcI4miY/&#10;LjhZDb/rGtewjdfR0QXdl7yNjP+INVYa6/yz0D0Jg4pCRKr+C5UQb2HbD84HVKdzIcdOd7J+kl0X&#10;J3v30FmyZSga1FqtB0o65jwWK/oU/2JgF2adIgNiXuSzPDFz5jNUtDi6Xa0Te92mBw3pqhmEFCsS&#10;2GIDCMcj0jN0vfRoGZ3sKxqkl0xYGSh/p2qExkrPZJfGcNWpQw4C7SkBfrfaxXwD6SG3K13vkRWr&#10;U4tAS8Og1fYrJQPaQ0Xd3xtmBYh4r5DZxeTmJvSTOLmZ3RaY2Nc7q9c7THG4qqinJA0ffOxBAavS&#10;b6GARsakBKkkJAfMUPzy3khe4v9Q/xh9I/0f90lY+U3An3pt/5989Mx+2ZgrtCrDvFzJTvp9bLvI&#10;bwClti+SB1LD5HUVTYuxinAg3EuKHGvgejyZ7CBCyS/qxxlodayd8+NZmJ5duuqkGWUbxofwwO5F&#10;h/wXhlL3fdR80wvl03NiRYdItXKtNA4pLUW/EjWK6H09QaPCU+ZRs8ZK5UM0EKq3wvM2DBuUT6gz&#10;rAcFjxsR9AlnCCEpcexzxw47nxY3cwgJzXI2nUJf8Yax8BeLuyLILHTa+XySo62mm8bGcVn33y35&#10;iCrhiEPAipKLL00M4PAqhqfs9TyeOr3dy38AAAD//wMAUEsDBAoAAAAAAAAAIQCBpPEfMBcAADAX&#10;AAAUAAAAZHJzL21lZGlhL2ltYWdlMS5wbmeJUE5HDQoaCgAAAA1JSERSAAAA5wAAAJ8IAwAAADVb&#10;Pr4AAAABc1JHQgCuzhzpAAAABGdBTUEAALGPC/xhBQAAAwBQTFRF////AAAA9/fvAAgIzs7OEBkQ&#10;EAgIpaWlhISE7+bvtb2lY2Nj3tbWQjE63ubmc3NzISEZlISUa5xja1LvaxnvEFLvEFKcEBnvEBmc&#10;nFK9nBm9EFLFEFJzEBnFEBlzUhBClIRjnBlzQu/eQqXeQu+cQqWcEO/eEKXeEO+cEKWca+9aEO9a&#10;EKVaa+8ZEO8ZEKUZaxmUKSkxa1KMlFJznFLvQlLvQlKcnBnvQhnvQhmcQlLFQlJzQhnFQhlzEClC&#10;78UQ71IQ74wQ7xkQxcUQxVIQxYwQxRkQQkpKnFJClKVjnBlCUlIpUikQnFIQnBkQzu+9e1JCexlC&#10;UlIIUggQe1IQexkQCFJCnO9aQu9aQqVanO8ZQu8ZQqUZnBmU72ul7ymlxWulxSml70ql7wilxUql&#10;xQilWlpSvcW9KSkpa4QQlFKU5sW1c5yU5sWUa0K9awi9UkpK78Vz72vm71Jz78Ux71Ix7ynmGVoQ&#10;74wx7xkx74xz7xlz763mxcUxxVIxxYwxxRkxxcVzxWvmxVJzxSnmxYxzxRlzxa3m78VS70rm71JS&#10;7wjmGToQ74xS7xlS74zmxcVSxUrmxVJSxQjmxYxSxRlSxYzmnJyUvbW9QkJCKVJCnIQQ75S17+8Q&#10;xZS1a4QxQs7vQoTvQs6tQoStEM7vEITvEM6tEISta85rEM5rEIRra84pEM4pEIQpaylzxe8Qa6UQ&#10;75SUxZSUQs7OQoTOQs6MQoSMEM7OEITOEM6MEISMa85KEM5KEIRKa84IEM4IEIQIawhza2O9aym9&#10;GQgpnO/v7++UnJzvnO+t7+9Cc+/vc5zvc++txc7vnMXvxe+UnJzFnMWtc8Xvc5zFc8WtnIQxnM5r&#10;Qs5rQoRrnM4pQs4pQoQp7+9rxe9Cxe9rnKUQnO/OnHvvnO+Mc+/Oc3vvc++MnMXOnHvFnMWMc8XO&#10;c3vFc8WMnM5KQs5KQoRKnM4IQs4IQoQIa6Ux9+/Fa3uUGQhK787vnKUxxe/ma3taa0pr1u//GQgA&#10;/+//AAgAAAAAheHMZwAAAQB0Uk5T////////////////////////////////////////////////&#10;////////////////////////////////////////////////////////////////////////////&#10;////////////////////////////////////////////////////////////////////////////&#10;////////////////////////////////////////////////////////////////////////////&#10;////////////////////////////////////////////////////////////////AFP3ByUAAAAJ&#10;cEhZcwAAIdUAACHVAQSctJ0AABKtSURBVHhe7V1blqJK0y1uBSkI6VAYBTMBH3s2QI/HCfxv/0Dq&#10;pc5qXd/ekagIiaCW1ZflPt3nKN6IjNuOyIDz9sILL7zwwgsvvPDCCy+88MILL/whUInv+0naPfs3&#10;kfh1VrZtnq/LrE66g/8akiZrdeB5jkGwjv5FSf0o7wQ8Iw+7F/8RqKRug062YLdtizbX8lxHqnvL&#10;PwBVRWsjZaCLrK6SVKm0qUvNI9m/YrsqjCkQkMebSp31l4ZrHPSyf0KjqhG1QXFt5A9zSRLjhUPk&#10;dk//YvjFwUgZN/vu0AViBN/grw9GSSa69PLYnzBORUHzqnv2dyKp11RmkEd+d8SCqnWc9xtcVLlK&#10;8MfYutvEEmMh5VUpGqh8seUmdZTFn3Ecf2ZR3VR/QKhW0ZZS6iyZWXkV4W2l1XlHqNrAc2DoB8/z&#10;AubhOPzNNDmh3zle23TPr0CBJnmr7slVpAWX7gLXneLpCIXi6c2i1a6xJHH3+Cqid3zproyyLCvX&#10;edARLB03vykDp7UwnXKBMokEoWi3IOQmJcU6rOt0/7ZXvh9mhf7FQ0FZJ79B1CTjSuvN4iiRQaFR&#10;9/gKQo0MBcF0XBmf36MAykWrJCFy6BuR/sefzpvlkZ8ht5hVyB7LkTdcQy8/FXTK35gCAY76vdE3&#10;EQZU3vKjCeKLntWHD5+POp/oB7g0/MGYh6Wtl0XtL4FQVi++LdwjtQSzhrsKjBdXJRV4yM4Ls29M&#10;pXCIv814JZ8Et5Yg9c5xZj+TOc4PeaA2LUzGK3qeoYykh/YGb3kEKsJa3yzmmw9O0dosPQnr5ni8&#10;RWXTPfSFN2/r3u+kjag57x97Hmr+1u0tAgUH3VoySxJrnZehfF+ineBklqpBLnL0ha0nEYXX3yFo&#10;Bftz4tt/yKWDjjnuXpYN6ZFL0ARO3nM/cRDvckkbshMdPt10kxx+U97DOKODLRCljGmEBo2Fe16s&#10;oGKG0XX3TOCKlp9e5akMYuYLSdAlfJzzOEazONWxlsiGrDJYCcVVGHg1c49TPDmRgq9g5bsnt8GH&#10;wY/tPQXRa30JMAHYwGWKVSsqbxi9GkS0+RT1EJjtvc/7okCKc27HyQ8MSPv71FQFl9wjlW6wlw2N&#10;IOSiPDWNRrCv/E6TUT8QcEdnxyy1gx/s/QKVShD16A7bELCezSjmKPixkz2RGCHuP9DRYsAde/Zq&#10;13UD0/gdwdUcBAz5s8cCumjwxFDEqLCoirRBEsv4rMkfJH7vwzg/S+VLR0bbO9wMT+/P81CkN2+e&#10;i0+ihq/VYyPEOWsRT6nk1GbyS/J2lKHd8wFY/Vh8/WvA0PjIKobQ50UuNKgPfXPtIFl1mrJL9WOz&#10;6K9Ag8RwX+o0gDk4Wfe4hwTONiK+Rs5pF2Qf5knbU2lsJTTLUdnlJAvyhsGNqYOxdop4cc3aqRcf&#10;AwPGI+p8S0gUusd9kCiNWg0N04xzKBq7MHsa7lMirgI/dbJH+HMCeWxyKvj9KBDvuy3jILZLaq8K&#10;vgBsrFrSwg1IESTL7vEFJHqOpNmbCtTJP22/2uCVp2SWFT2ie3wfyDKs2ZeB3LEoJ21aZpdeS+wM&#10;GrvN2R8GuZYlK9wA6tPOMqjQfuF5gjKkyPk5UqkYxxMCbrLGqTwW4Fiw2FXA7nRg3wr2P8wezrAp&#10;xGxkdYIHwUAeP0admVc+7V9BhY5EMXAraX8NMyz1WTyBysNsH41vyInepns8QPoBUeKJQkixZhtm&#10;WAbvJ/inQo1k9aAbAN436eGMUd6k+5MZD4TyEaHscj7ktLS5R93eXq8IKqlOpvQjZdhAn/iyEYkS&#10;VNEjTTLq4lE+SdO3ybk33UpnN6FPSTuDhtAe9mUl8lgTbZqkA6S+n84L8AXuyQauxfSVH0nfIGgn&#10;urKyNTcknAyLtm0pFjJOvhoGKJXUsc7L2U4+qdmjdZC1LnlTq4ImCy4wwVb30v4f2hLM1mZf7MLg&#10;7XpQtyZ1wa4zjk+EuiPkHB/LnuLio36fitjSdHSUTOQIl2KOPHeq/my2+Cpk+l2/d4alFL8Ago/r&#10;QyzCPmbWYg4ImoeRCriAjldOR3Ip0IbL4wojHp8Pm94fErYO526Dzy1mLEvMFsX79WYlv/dBlnDu&#10;j/Thc6WDbHIsh37o/TfUAeUJxqnYxaL8wDf53GvbRpyCUYkpe0iRUzr69Q2waud4n4/ZLTVn2S6Q&#10;/X9HZytrMJR+/FjbwofH35W03UoqVjpeu6mSULxfZ+bwhqt2LW2QyvRbq3eABmgxiWQj6w2zysKx&#10;IXJ8Y1zby57MONmq7NTvUCFVGuTimEF5HFZxN3g+imk94CR/fTyQfuUkJggPCuo8gOt4wc9mOFLC&#10;1BmM8j6NWY8XJdS9HmDyQREBb92fs2JUu9yYukBNavqQnBXUZjk3gUqa+J3BwmuHxsj8MQyAVLJl&#10;ycgQzqp333zh/zrqu1vK6vLKtjr1+VD1Ltuc1yKZX69/4fSHNkWv9gbdGso+TnIqO5x2YlRV1+AE&#10;1Ufcm3AAugm2ScPlWU6z7CXwoYOZrkvTghONQk7ID/aznqKj70bcTOEUO27o+p9gBTKVf7FAZoMc&#10;yz1hVoDEoUltLwCS59z4UFJ4tsa0Tyb3eT41rphjsmBfCj8/bhUgBlGakTxubSKerUNzRPjuvU+U&#10;jotA85tRZxp79oUQ/R2dxhWxhSarpg7DkH/DZtWUR+d0ZYiUg4HehaApApOWFbhyHqdNrTsh4aR7&#10;PIEoeG+jOtrUdXjJGmTz/mjQok1TUUCDniN/Dp4XeMd0IfMObcMUe+jxKM486ZBh6HBFzgZfd38c&#10;cvFxKx3tgc2jI5gxcYY8Sf4lZxKSB3LDENoxISlNzjAu63JDIqB8FPScZOmaecjx2MmoT/BDo23l&#10;xZAhzJmPp7EOdu/UheP8+v+GWDWrsKnUHnkx4KdRdUAI2HBnWJwhgIHqAMAjTtvseaLaZPoKfP7Q&#10;pRC6bBtKE+JqmMCSDqP7cqSyC24JMRdImqauP7JYllzrQHsQYBfkUd1y1E/59U9Zhfy0tUha9F6G&#10;m3CzidjoRdHDLH3iO03ODSE8UYxARfPmkkddzRuMIzfO853BkR9v2WiT68qefB8QGP9qy244tb+H&#10;JpTZrF/CxotXUOGnrWGXPwwtu1Q8SXKF/wZXsor5xnvbQ6QvNwxW+a3Wuc5zrXdkgxfw2suWCPtj&#10;XTFjKADQK9dYv8ArYU4ef1994i3XtcV2n6XeWwK2S2y+zx82/xlgn6aJH0ZZ2+Z0QAOc4XtQDI1i&#10;L45vDkrfAb90Ee4kKnlQIqXj/u1MNHTxheu75Ew+Rz8O4SBJ01R+coYcWTEhRlnZCrE/I8jLOI4s&#10;I/KSPY7+GJZ6t730PiN88B/FZOadvdANCXD3f93jWyAx6JTlDdKqhrK03uYtsf6JfxX4u0XYCUa2&#10;KsjbIs6iTdgNk5/BbBkcqXrS1EN17es8MC4pY6az0TDEut0xypxGsJVDv2RQSRj37HEKQd7GGRCX&#10;RS4dJB4LgvxjcKlMwqaIZJ0JIE6LT7tckV+zLUtpEE1/2xTEbE51VeKvomJgkkO8Q5g2rhtwIkik&#10;8A+ctY5/dGvza9TKY65YMHsitGF+JoiB6OZ9ctkCdwpzYsqP9OmybRTVDl8TeHpdlCXUF0Vgq6Na&#10;20AltQwZD1grNMBYNNGbPoOl+YLrEAxDXZ4cBGJTv0yx5Dax7O8Bns7jCPLUUZTFxbrMQj/tXRk7&#10;jX1TCjkEaeiOCIT/MrFOf8de5iHXS/SUIoPe1JF3K5kS7lZfaqIdcuK27feBEHhvcYbUNLUHLTDV&#10;tfQmm9Cy4bZ0hoR+PBuuemjYLj1enUBGEsDrmtWD1/+l7GQNOymq+UHxvcKuUlXTlM588Tro8Kch&#10;/VmYJfQ6DkY6NQwg09inUPOUESou2WgC2BQyh/HGCmCY0gxB6IE790vfnUoECo6zoxxtW9Z2UWBC&#10;Zbvd5vDhCYfbgMaNE4kvUWo3UpqZM79p8IkrWfgLtJ82cr1SfhSNhcU8O1bgD7Fh6wZBYenoTuzT&#10;4OOmNr0YTcFXyqbDtY2NMdSH5xzaMJ2R1DWtfnDu7gC76kKkrwH5vMx5Tn1A0vHHWHZbU7lozivq&#10;bp/TTf0wkwgVXHb9ZiG7AHlWXeNFblLL0E//3hD83HU53aq7KBBA3inKoru1xvai/SoIabfd40tU&#10;UofrNotWTRNGsfmOYZEzD1dJlaent33e0lB+a3DNEEjuVZIBCzBiBXm8WTGdqsQ3dxE5/BjqInuf&#10;rGbN1ZoOL3g+EWVU392rN8DsRjp5ROMd2K9LXYqdjIpZuJT3Mb2o3TUAXn5ZkoCD8/CA03HXbzK/&#10;dR85AzrpXroN++6ctjFYjIuzMsK6zPgg6PKaZQcehmu75kogrQCcUXftVR9+d5lp/wXm8StMO9mU&#10;qFDYBfy1y8v6PikJXy6qERPLQhSRSeL7FbzhGEV27dilSC8n9i3MJSpTF2CnYj/b3k5SAvpxnZch&#10;/IBQgi2vHrufFagqIzgAN8ilhsx10LFyjXDXve8CUKiVRbuGT9gzCCC0wOwhGIjZznqc2i9izDNI&#10;m+yUAk5VB+C12cRYMOdVWssvK14VOkh6A5gL5061L+WemjN6AtTqLKqBl39OCWlq+daSd0GUIMT1&#10;8sCnYQdH52WT5xvlBJDZUe7DaGG4cVbbc41ScBeJT5Z5AsU2lTPa8xygu0Kwc4eK0+v3R5d7gTDL&#10;JpadOaikCrMfW9G7rW/awCQOxTzzZPf5uOnXTSx8gfd9DVTS1J/FkeQc1pYgXLHjWSzRDa8Q9Mx2&#10;gzSdnWL1JwiaJs3mk3e3ExmdXxN5jORlYQFE4bzurTI0ohGhf6Oo4GtNnZXaO4VhsM2JnEE+vvTC&#10;AtNKN4KlZu7Jy7P622/46CLcNHUUF63xRsILdjiV0f3CTvjAWxZHTqbN3fGGN+Ex1Ou2iOomSdO9&#10;JZZ/NWClYVaezZRAzdFmm+raMB33Im0p1Y59duhNzfnn6kbKmywCL1swdfoAEt5Rpi+i9F+jsJpz&#10;H95DYGHLhjht9gr2SV22u/OvekFefFLYJ8mahu2xWw4JdVuS8y77tXAJfzuDbdqLvEkaCyvqywri&#10;ntVX2pt3QyYD5SfyHx8hHOWG34h6drgAdNBB1IIxKL8JP7vbWwKIfp5uZ25Wdjtkzg4FyudgcmIJ&#10;3PoWWmMuYrYzp/0+aaK4Hx+mrkm7F2StQTxValxFWsfF4nl9VcWG7l9ZTWiWwnZ2DEm/TqcyTnhr&#10;78VArfLFrUblZ7Jlkc+aOXlmXBhRT83GxwGrtZDzZeCO+vwmF5FEHDF1vIV3IlNpY7YhvuxmL3L5&#10;371+wKEXywDxAC5OWgu1urg/zxxMd/7IEx8FM9otEfMCeyqU09yyzTmCKwyrzrru5uHKldpW+Czl&#10;7hyoGIL6XFRtWCGlN0hqzFtLpsqFtPwD8SAgsgWDShdA9WkeejlYsy4lz3OAfx7Wd99VT8nOFxDI&#10;7EEYrppVI1MYJcq5Y78J5OO+gI5lfHSi/wjxsaCNTne9ug2uuQuWAcgMB4a016eQnDPZVPedLPfp&#10;b9yXnoS50crBa7Hk93wl+2lnUQcATcYK3n2m4E/el92kKMlOPpTdl5hdZPcc2R3i4ps8z3sPAtQ6&#10;cTTRb1oK7tYur/rm0WTrTlSvXN15Y17eRhN+SXygnGyS+7VosE9CbqbfeT+oCaAwKw2Rzi09oBuA&#10;WplR91GQKEg68r76DkX7tAnlhuPj3eTvhuKEkjGw59y0Pm04xnPvraa+AimbqMWxo+K14Rdr8wTe&#10;Ce6+2XL3Te1d5cJw585N2ATezlt1H/9haypE2s1luEgQtIuHPm4HJ4zmB8uOUG6aJkkFZlBnWVkU&#10;ZRF/ftQ1d+D8BASJe70UCO/km0mT+PZGBjrjOC7xp+S+d9tuu9LTUItAt3fG/qWA5S6ZLCN15UZi&#10;Fpc5tyo7SxN4zCp523IO7pNzcHLZBkTju+V/jNF/9whaIyPdSVsWgyOAs3eocE2D91QQX4G533ig&#10;Oed/sRgWcIeS3bdm6rLgL4RLu70acNOkkdbV4KQ9UD6dg/VNcqMLUHxNmkhsOcRbZrB3s73+DWCd&#10;Zi/iITy3zeSihDNwtusii3iKScoZMIQT+l7Z5vmWUsslhITnCE3C2+Nsw/fTg5M0TdX+e0S7AOu0&#10;EdMyIjY1qqzupBEvdjqPsxoasJ6lhNCEY+SIUXDM6CMS4SDYb5BqDN5XUvN+6Ccg4CCpRWVvfhph&#10;hj3WR5ndb4WMwhfmf6VDCVksn6e+ESt0wUHp52W2b4IZ4Ub+KpDdCqQ1ViEdoMao8e8k+n8aTN96&#10;hIDNkb/ZUEdQdX/Dg02CLWf6/3pLHQNFEXwyR1pbl0gCq7/fG6fAEUS/8hfdBeeFF1544YUXXnjh&#10;hRdeeOGFF174l/D29j8zaG00EazZhwAAAABJRU5ErkJgglBLAwQUAAYACAAAACEAFAk/hN8AAAAI&#10;AQAADwAAAGRycy9kb3ducmV2LnhtbEyPQUvDQBCF74L/YRnBm90kTavEbEop6qkItkLpbZqdJqHZ&#10;3ZDdJum/dzzpbR7v4817+WoyrRio942zCuJZBIJs6XRjKwXf+/enFxA+oNXYOksKbuRhVdzf5Zhp&#10;N9ovGnahEhxifYYK6hC6TEpf1mTQz1xHlr2z6w0Gln0ldY8jh5tWJlG0lAYbyx9q7GhTU3nZXY2C&#10;jxHH9Tx+G7aX8+Z23C8+D9uYlHp8mNavIAJN4Q+G3/pcHQrudHJXq71oFSxSBhUkCS9iO31e8nFi&#10;Lo3mIItc/h9Q/A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T&#10;7TlMhQMAAAMIAAAOAAAAAAAAAAAAAAAAADoCAABkcnMvZTJvRG9jLnhtbFBLAQItAAoAAAAAAAAA&#10;IQCBpPEfMBcAADAXAAAUAAAAAAAAAAAAAAAAAOsFAABkcnMvbWVkaWEvaW1hZ2UxLnBuZ1BLAQIt&#10;ABQABgAIAAAAIQAUCT+E3wAAAAgBAAAPAAAAAAAAAAAAAAAAAE0dAABkcnMvZG93bnJldi54bWxQ&#10;SwECLQAUAAYACAAAACEAqiYOvrwAAAAhAQAAGQAAAAAAAAAAAAAAAABZHgAAZHJzL19yZWxzL2Uy&#10;b0RvYy54bWwucmVsc1BLBQYAAAAABgAGAHwBAABMHwAAAAA=&#10;">
                <v:roundrect id="_x0000_s1126" style="position:absolute;left:-6;width:30731;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eAywwAAAN0AAAAPAAAAZHJzL2Rvd25yZXYueG1sRI9Li8JA&#10;EITvC/6HoQVv6yQKItlMZFlRxIusr3OT6TzYTE/IjJr8e0dY8FhU1VdUuupNI+7UudqygngagSDO&#10;ra65VHA+bT6XIJxH1thYJgUDOVhlo48UE20f/Ev3oy9FgLBLUEHlfZtI6fKKDLqpbYmDV9jOoA+y&#10;K6Xu8BHgppGzKFpIgzWHhQpb+qko/zvejIID0bAuhuIy7Piyp3qLsbsulJqM++8vEJ56/w7/t3da&#10;wSyK5/B6E56AzJ4AAAD//wMAUEsBAi0AFAAGAAgAAAAhANvh9svuAAAAhQEAABMAAAAAAAAAAAAA&#10;AAAAAAAAAFtDb250ZW50X1R5cGVzXS54bWxQSwECLQAUAAYACAAAACEAWvQsW78AAAAVAQAACwAA&#10;AAAAAAAAAAAAAAAfAQAAX3JlbHMvLnJlbHNQSwECLQAUAAYACAAAACEAdBngMsMAAADdAAAADwAA&#10;AAAAAAAAAAAAAAAHAgAAZHJzL2Rvd25yZXYueG1sUEsFBgAAAAADAAMAtwAAAPcCAAAAAA==&#10;" fillcolor="window" strokecolor="#7f7f7f [1612]" strokeweight="1.5pt">
                  <v:stroke joinstyle="miter"/>
                  <v:textbox>
                    <w:txbxContent>
                      <w:p w14:paraId="40CAD8F0" w14:textId="77777777" w:rsidR="00080E17" w:rsidRPr="0046690A" w:rsidRDefault="00080E17" w:rsidP="00080E17">
                        <w:pPr>
                          <w:spacing w:after="0"/>
                          <w:ind w:firstLine="284"/>
                          <w:rPr>
                            <w:sz w:val="56"/>
                            <w:szCs w:val="56"/>
                          </w:rPr>
                        </w:pPr>
                        <w:r w:rsidRPr="008C42FD">
                          <w:rPr>
                            <w:rFonts w:ascii="Comic Sans MS" w:hAnsi="Comic Sans MS"/>
                            <w:b/>
                            <w:bCs/>
                            <w:sz w:val="56"/>
                            <w:szCs w:val="56"/>
                          </w:rPr>
                          <w:t>e</w:t>
                        </w:r>
                        <w:r>
                          <w:rPr>
                            <w:sz w:val="56"/>
                            <w:szCs w:val="56"/>
                          </w:rPr>
                          <w:tab/>
                        </w:r>
                        <w:r>
                          <w:rPr>
                            <w:sz w:val="56"/>
                            <w:szCs w:val="56"/>
                          </w:rPr>
                          <w:tab/>
                        </w:r>
                        <w:r>
                          <w:rPr>
                            <w:sz w:val="56"/>
                            <w:szCs w:val="56"/>
                          </w:rPr>
                          <w:tab/>
                          <w:t xml:space="preserve">  </w:t>
                        </w:r>
                        <w:r w:rsidRPr="008C42FD">
                          <w:rPr>
                            <w:rFonts w:ascii="Comic Sans MS" w:hAnsi="Comic Sans MS"/>
                            <w:b/>
                            <w:bCs/>
                            <w:sz w:val="56"/>
                            <w:szCs w:val="56"/>
                          </w:rPr>
                          <w:t>e</w:t>
                        </w:r>
                        <w:r w:rsidRPr="000A6D44">
                          <w:rPr>
                            <w:rFonts w:ascii="Comic Sans MS" w:hAnsi="Comic Sans MS"/>
                            <w:color w:val="7F7F7F" w:themeColor="text1" w:themeTint="80"/>
                            <w:sz w:val="56"/>
                            <w:szCs w:val="56"/>
                          </w:rPr>
                          <w:t>gg</w:t>
                        </w:r>
                      </w:p>
                    </w:txbxContent>
                  </v:textbox>
                </v:roundrect>
                <v:shape id="Picture 2032" o:spid="_x0000_s1127" type="#_x0000_t75" style="position:absolute;left:6324;top:533;width:9982;height:6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sPbwQAAAN0AAAAPAAAAZHJzL2Rvd25yZXYueG1sRI9bi8Iw&#10;FITfF/Y/hLPg25puFZFqFFlQ9tVL34/NsS0mJ6VJL/vvjSD4OMzMN8x6O1ojemp97VjBzzQBQVw4&#10;XXOp4HLefy9B+ICs0TgmBf/kYbv5/Fhjpt3AR+pPoRQRwj5DBVUITSalLyqy6KeuIY7ezbUWQ5Rt&#10;KXWLQ4RbI9MkWUiLNceFChv6rai4nzqr4GwOeTknd5V519d5M9DCXDqlJl/jbgUi0Bje4Vf7TytI&#10;k1kKzzfxCcjNAwAA//8DAFBLAQItABQABgAIAAAAIQDb4fbL7gAAAIUBAAATAAAAAAAAAAAAAAAA&#10;AAAAAABbQ29udGVudF9UeXBlc10ueG1sUEsBAi0AFAAGAAgAAAAhAFr0LFu/AAAAFQEAAAsAAAAA&#10;AAAAAAAAAAAAHwEAAF9yZWxzLy5yZWxzUEsBAi0AFAAGAAgAAAAhAJmaw9vBAAAA3QAAAA8AAAAA&#10;AAAAAAAAAAAABwIAAGRycy9kb3ducmV2LnhtbFBLBQYAAAAAAwADALcAAAD1AgAAAAA=&#10;">
                  <v:imagedata r:id="rId133" o:title=""/>
                </v:shape>
                <w10:wrap anchorx="margin"/>
              </v:group>
            </w:pict>
          </mc:Fallback>
        </mc:AlternateContent>
      </w:r>
    </w:p>
    <w:p w14:paraId="3702D5C9" w14:textId="1005E27E" w:rsidR="00080E17" w:rsidRDefault="00080E17"/>
    <w:p w14:paraId="08DF8826" w14:textId="3A80FD29" w:rsidR="00080E17" w:rsidRDefault="008C42FD">
      <w:r>
        <w:rPr>
          <w:noProof/>
        </w:rPr>
        <mc:AlternateContent>
          <mc:Choice Requires="wpg">
            <w:drawing>
              <wp:anchor distT="0" distB="0" distL="114300" distR="114300" simplePos="0" relativeHeight="252977152" behindDoc="0" locked="0" layoutInCell="1" allowOverlap="1" wp14:anchorId="28089349" wp14:editId="557F7F0C">
                <wp:simplePos x="0" y="0"/>
                <wp:positionH relativeFrom="column">
                  <wp:posOffset>30480</wp:posOffset>
                </wp:positionH>
                <wp:positionV relativeFrom="paragraph">
                  <wp:posOffset>482600</wp:posOffset>
                </wp:positionV>
                <wp:extent cx="2988000" cy="751205"/>
                <wp:effectExtent l="0" t="0" r="22225" b="10795"/>
                <wp:wrapNone/>
                <wp:docPr id="2131" name="Group 2131"/>
                <wp:cNvGraphicFramePr/>
                <a:graphic xmlns:a="http://schemas.openxmlformats.org/drawingml/2006/main">
                  <a:graphicData uri="http://schemas.microsoft.com/office/word/2010/wordprocessingGroup">
                    <wpg:wgp>
                      <wpg:cNvGrpSpPr/>
                      <wpg:grpSpPr>
                        <a:xfrm>
                          <a:off x="0" y="0"/>
                          <a:ext cx="2988000" cy="751205"/>
                          <a:chOff x="0" y="0"/>
                          <a:chExt cx="2988000" cy="751205"/>
                        </a:xfrm>
                      </wpg:grpSpPr>
                      <wps:wsp>
                        <wps:cNvPr id="2077" name="Text Box 2"/>
                        <wps:cNvSpPr txBox="1">
                          <a:spLocks noChangeArrowheads="1"/>
                        </wps:cNvSpPr>
                        <wps:spPr bwMode="auto">
                          <a:xfrm>
                            <a:off x="0" y="0"/>
                            <a:ext cx="2988000" cy="751205"/>
                          </a:xfrm>
                          <a:prstGeom prst="roundRect">
                            <a:avLst/>
                          </a:prstGeom>
                          <a:solidFill>
                            <a:sysClr val="window" lastClr="FFFFFF"/>
                          </a:solidFill>
                          <a:ln w="19050">
                            <a:solidFill>
                              <a:schemeClr val="bg1">
                                <a:lumMod val="50000"/>
                              </a:schemeClr>
                            </a:solidFill>
                            <a:miter lim="800000"/>
                            <a:headEnd/>
                            <a:tailEnd/>
                          </a:ln>
                        </wps:spPr>
                        <wps:txbx>
                          <w:txbxContent>
                            <w:p w14:paraId="532B4683" w14:textId="297D707D" w:rsidR="00080E17" w:rsidRPr="0046690A" w:rsidRDefault="008C42FD" w:rsidP="00080E17">
                              <w:pPr>
                                <w:spacing w:after="0"/>
                                <w:ind w:firstLine="284"/>
                                <w:rPr>
                                  <w:sz w:val="56"/>
                                  <w:szCs w:val="56"/>
                                </w:rPr>
                              </w:pPr>
                              <w:r w:rsidRPr="008C42FD">
                                <w:rPr>
                                  <w:rFonts w:ascii="Comic Sans MS" w:hAnsi="Comic Sans MS"/>
                                  <w:b/>
                                  <w:bCs/>
                                  <w:sz w:val="56"/>
                                  <w:szCs w:val="56"/>
                                </w:rPr>
                                <w:t>g</w:t>
                              </w:r>
                              <w:r w:rsidR="00080E17">
                                <w:rPr>
                                  <w:sz w:val="56"/>
                                  <w:szCs w:val="56"/>
                                </w:rPr>
                                <w:tab/>
                              </w:r>
                              <w:r w:rsidR="00080E17">
                                <w:rPr>
                                  <w:sz w:val="56"/>
                                  <w:szCs w:val="56"/>
                                </w:rPr>
                                <w:tab/>
                              </w:r>
                              <w:r>
                                <w:rPr>
                                  <w:sz w:val="56"/>
                                  <w:szCs w:val="56"/>
                                </w:rPr>
                                <w:tab/>
                              </w:r>
                              <w:r w:rsidRPr="008C42FD">
                                <w:rPr>
                                  <w:rFonts w:ascii="Comic Sans MS" w:hAnsi="Comic Sans MS"/>
                                  <w:b/>
                                  <w:bCs/>
                                  <w:sz w:val="56"/>
                                  <w:szCs w:val="56"/>
                                </w:rPr>
                                <w:t>g</w:t>
                              </w:r>
                              <w:r w:rsidRPr="008C42FD">
                                <w:rPr>
                                  <w:rFonts w:ascii="Comic Sans MS" w:hAnsi="Comic Sans MS"/>
                                  <w:color w:val="808080" w:themeColor="background1" w:themeShade="80"/>
                                  <w:sz w:val="56"/>
                                  <w:szCs w:val="56"/>
                                </w:rPr>
                                <w:t>l</w:t>
                              </w:r>
                              <w:r w:rsidRPr="000A6D44">
                                <w:rPr>
                                  <w:rFonts w:ascii="Comic Sans MS" w:hAnsi="Comic Sans MS"/>
                                  <w:color w:val="7F7F7F" w:themeColor="text1" w:themeTint="80"/>
                                  <w:sz w:val="56"/>
                                  <w:szCs w:val="56"/>
                                </w:rPr>
                                <w:t>asses</w:t>
                              </w:r>
                            </w:p>
                          </w:txbxContent>
                        </wps:txbx>
                        <wps:bodyPr rot="0" vert="horz" wrap="square" lIns="91440" tIns="45720" rIns="91440" bIns="45720" anchor="t" anchorCtr="0">
                          <a:noAutofit/>
                        </wps:bodyPr>
                      </wps:wsp>
                      <pic:pic xmlns:pic="http://schemas.openxmlformats.org/drawingml/2006/picture">
                        <pic:nvPicPr>
                          <pic:cNvPr id="2130" name="Picture 2130"/>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533400" y="68580"/>
                            <a:ext cx="960120" cy="577850"/>
                          </a:xfrm>
                          <a:prstGeom prst="rect">
                            <a:avLst/>
                          </a:prstGeom>
                        </pic:spPr>
                      </pic:pic>
                    </wpg:wgp>
                  </a:graphicData>
                </a:graphic>
              </wp:anchor>
            </w:drawing>
          </mc:Choice>
          <mc:Fallback>
            <w:pict>
              <v:group w14:anchorId="28089349" id="Group 2131" o:spid="_x0000_s1128" style="position:absolute;margin-left:2.4pt;margin-top:38pt;width:235.3pt;height:59.15pt;z-index:252977152" coordsize="29880,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evWPbgMAAP0HAAAOAAAAZHJzL2Uyb0RvYy54bWykVdtu2zgUfF+g/0Dw&#10;vZHsRLEjRC7apAkKtN1g234ARVEWUYnkkrRl79fvkPQldoruog0QmddzmXNmePtmM/RkLayTWlV0&#10;cpFTIhTXjVTLin77+vB6TonzTDWs10pUdCscfbN49cftaEox1Z3uG2EJjChXjqainfemzDLHOzEw&#10;d6GNUNhstR2Yx9Qus8ayEdaHPpvm+XU2atsYq7lwDqv3aZMuov22Fdz/2bZOeNJXFLH5+LXxW4dv&#10;trhl5dIy00m+C4P9QhQDkwpOD6bumWdkZeULU4PkVjvd+guuh0y3reQi5oBsJvlZNo9Wr0zMZVmO&#10;S3OACdCe4fTLZvnn9aM1X8yTBRKjWQKLOAu5bFo7hF9ESTYRsu0BMrHxhGNxejOf5zmQ5dibFZNp&#10;XiRMeQfgX1zj3fufX8z2brOTYEaD9nBHBNzvIfClY0ZEYF0JBJ4skQ1yyWczShQb0KdfQ4Lv9IZM&#10;QzrBPc4FmIjfYBmtHsvtzEfNvzui9F3H1FK8tVaPnWANApyEm0jjcDXZccFIPX7SDdywldfR0G9g&#10;fYCMlcY6/yj0QMKgomgf1fwFDkQXbP3R+RDS8VyortO9bB5k38fJ1t31lqwZ6AKWNXqkpGfOY7Gi&#10;D/EvZnV2rVdkRMI3eZEnWE5sBi6Lg9l6maDrVwMwSK4KtFDkImKL1A/HY6Qn0Q3SQyx6OVQ0NF26&#10;wsqA93vVIDVWeib7NIapXu0KEDBP6PtNvYnFLmJ5QnVq3WxREquTOEDMMOi0/YeSEcJQUff3ilkB&#10;ID4olPVmcnUVlCROrorZFBP7fKd+vsMUh6mKekrS8M5H9QmxKv0W5W9lLMoxkl3MaPfFrZG8xP+O&#10;+Ri96Pv/Vkjc8qsQf1LZ4X/ZGJj9vjKvIVKGeVnLXvptFFzUNwSl1k+SB1DD5BmFJpeAI1EIB4Jf&#10;Mg1rKM7+ZLqHJpT8jDzOoFf3xDk9noXpidO6l2bftmG8Sw/onmnjDxBKunuv+WoQyqeHxIoemWrl&#10;OmkcSlqKoRYNSPShmUDe8Ih5ENZYqXzIBo3qrfC8C8MW9Ak8S+w6bMSgj3GGFFIn7kXuoK3F5eVV&#10;UFGI6PW8mO/epb3I3lznENakscVsNgfLkqe9apzz/qeUj1GlOOIQYcWWi29MJN3uPQyP2PN5PHV8&#10;tRf/AgAA//8DAFBLAwQKAAAAAAAAACEABO9Rc6gTAACoEwAAFAAAAGRycy9tZWRpYS9pbWFnZTEu&#10;cG5niVBORw0KGgoAAAANSUhEUgAAAOcAAACLCAMAAACtHH4zAAAAAXNSR0IArs4c6QAAAARnQU1B&#10;AACxjwv8YQUAAAMAUExURf///wAAAPf37wgIABkhGQgIELW1tRkQGd7FzsXFxTExMe/m74SEhGtr&#10;a3OlnGtalGta7xBapWtaxRBae5RaexBazt7e1ikpIUJCQpxaGZQpGVopGXtaGZQIGVoIGd7m5kLv&#10;nBCt3hCtnBDv3hDvnGvvWhCtWmvvGRCtGWsZnBAZ7xDvWmulGRDvGULO3pSEWkLOnBDO3hDOnBDO&#10;WmuEGRDOGZxa70JapRAxSpxaxUJae0JazpxaSilaSpRanJQpSilaEFopSlJaKRBa73taSghaSpQI&#10;SghaEFoISlJaCJyUnJzv3pzvWkLvWpyU70KtWpzvGUKtGZwZnJylGZzvnELvGUIZ7+8p3u8pnHPv&#10;3nOU73PvnMUp3sUpnELOWpyEGULOGe8I3u8InMUI3sUInJSMjFJaUlJKUua9rb29lOa9jEJa7+9a&#10;7+9Sa+9are9SKe8Za+8ZKe+U7++Ma++MKcVa78VSa8VarcVSKcUZa8UZKcWU78WMa8WMKe9azu9S&#10;Su9ajO9SCO8ZSu8ZCO+Uzu+MSu+MCMVazsVSSsVajMVSCMUZSsUZCMWUzsWMSsWMCJylnGNjWikI&#10;QggIQu/vjO/vOsXvjMXvOu/vte/vY+/vEMXvY8XvEObF7++9a++9Ke+MrWsp7xAppb3F5sW9a8W9&#10;KcWMrWspxRApe0KM70KMrRCM7xCMrWvOaxCMa2vOKRCMKWspexApznN7c++9Su+9CO+MjGsI7xAI&#10;pcW9SsW9CMWMjGsIxRAIe0KMzkKMjBCMzhCMjGvOShCMSmvOCBCMCGsIexAIzqWtrZwp70IppWul&#10;a8XvzpwpxUIpe5zO75zOa5ylzkKMa5zOKUKMKZwpe5zOrUIpznPO73OlznPOrZwI70IIpWulSsXv&#10;rZwIxUIIe5zOzpzOSpyEzkKMSpzOCEKMCJwIe5zOjEIIznPOznOEznPOjELv70Kt75Sla0KtrULv&#10;zkKtzpSlSkKtjHOEpWuEUjExUmtSc8Xv7yEIANbv/wAQAP/m/wAACAAAAMY2tk0AAAEAdFJOU///&#10;////////////////////////////////////////////////////////////////////////////&#10;////////////////////////////////////////////////////////////////////////////&#10;////////////////////////////////////////////////////////////////////////////&#10;////////////////////////////////////////////////////////////////////////////&#10;/////////////////////////////////wBT9wclAAAACXBIWXMAACHVAAAh1QEEnLSdAAAPJUlE&#10;QVR4Xu1cXZaizBIcaKAaCl6BN/ZT+xC3o2voJbAJHtxPzzmX9nwRWQWi4m//6VxiHlodbMnKzMjI&#10;rLL/zJgxY8aMGTNmzJgxY8aMGTNmzJgxY8aMGTNmzJjxANBxu2jStG3j18q99A9Cp3URqLBTShVJ&#10;maVtrt3//FMwhfLGoLVJlsb/lrE668S4pC4DMXNAUpvcd1c9PeIEFgVZxMc6NlmixOweSfNPBLFu&#10;C8/b1tHIlDxKs7JQu1BWZWai5zZWpzBTNUc25HHb1GWiQmeqV5RNGz+trXkDrxVGbv84EfNoBc8m&#10;vWPDYtmkMNb97xMhXsNfJTMzb9MmgxVHHsvzqE2zpCdkEHGdLaLnYuK43npeHcOVLfIRJm+LskZ4&#10;HhlR0dj14FipsSaqnsRYEq1qGIaM3h5KBSidpoX5e9C6Qs6WBZaGgKQoJtfk4RANDJTSvCRrRrkI&#10;O4raxMcS0FYedxFdW6aP7VgxM+UjmplI+ST1QAGGXl9BFVj2VR8xVMWrRsYmmYm19h/R3IhBu+Cj&#10;FjdcjqNUx+my2JkRJmuy7JG1rDzgp35JggIRIRc+krlRiXqykkfwa3KUjOhe1u87I1SxBPEcGfuR&#10;R6ZZjozFL03qBzKWTFsY+wiucEF7ABoBjw1SAQK4SU20OTBW5y2uA2G7y7gqbHkeQEHltXJm5tnW&#10;U/JoEuTYtBnRkwqK8i+y8cAGXGcXxV2GaA+Ejn9VVOhMwTjeqTa4s8a+ehIaIhBGFLtmJije4do2&#10;r/Y8q/M3GrtzrFLsZX+v9DS4hcX/+IjJWV91H7qCtdT3zgZxbVEvDq3AdZHJRg0e6lPa/oqppvPC&#10;TJKsAhsdcdBZwLdmPXgMmiFEj3pcZrXUp13GFunPWxphjWsJOD/Dw2kOOo+8bZbjlhy8Yzb77ATo&#10;KNt5v3Uv/hio9kpLD23ohcct2ZWgMCqLYPBZCGE0lBO/eoVGDAaq9rzM/sePgXXEmRkzOT9FiPoN&#10;4bnrUllOIu2DexG09iUv7FTH/05+doqoGxROm5EaFvdy7zPQUQtl3Cdj0ZimtI9RRuusIfDCXflx&#10;N7RB4XSpAjqywu8LoDeRSf9KmXXzFvTkJsorrT98rfPS60RK34U7MgvJ2auCHHlaf2Uw6RjqQwBF&#10;fDBPQiXL7iKC3GTrLGvMTUUBOsjreuJpQk/d9u6z+AC5ipkdWpz8cP0MSOEeO+N3q5zDIElvYBKz&#10;HYiH7vxCDoxq0fJdAvnz4V4bAbXMscJNQLzvcH0NjgMveXOPU1DDp7h2BD8CpQFB09uiD7rRHLRw&#10;BxGtlBeCyrI6kWqdrK7KMxBs0bpqzpW6pGuvhI4zFg5VLrBuPpTQIiuTIAjQ3bTDNL/w1O1KAWlm&#10;Yw4tUYb481R2hVj2U0817nPJu2ozEWA3Q284AYaVXGs3jRiwLXtlu+O/G0DWHKIgFnGVmItB+Fbs&#10;VAHdmX2FmbmRdRYrY+MIlzOywg70+xE4CfBIGF6A3mcv3bIuB+tL8Q939ukTg2zv4YVDIDHx0ao0&#10;9GVq5UFRrlPTRjHHvvBAYMO19rY3p0kF+S3L1Dskl9Ap0o17Po3MU2mMyo3gKhFbdwvbHXRKZ4Ji&#10;YbEstlfUJnobxn86fu/bvvSOAgpdyklH3mR9sOp4zRapHO8GHYHNSVGUSRLg2u5zwlYgugDUgHjM&#10;0bnDyuaAJnxGnnwQ7ZSXbkCr5M0p2sikrymy7YUPPeNSucJB3VJ1T4CjNK9Y4QZkMwqp+Ha0zDHc&#10;LfkBg6/r53fQLgbsbQ8TyeovnyZnXJo3ztIk/QKq5WDUK1nQYqnmSTTBM3Hn7LzHnwhAiGKNz2Gw&#10;hINMaMsXPP+7OW2p/9YaE726Z2fh/0GlF0xspOElu2nBhxwxIWQnPxX6wNp5h8BFuWfN1Si9jaTF&#10;unepdVhh9sdTNwP9RRy3bYqGCm0VuPNIrlpvysRQdhYDbkZNgTpI/guX38q3/mBn0eqFRE9fjT+E&#10;51/q++dOr5s4WjX1+2i24xVJtr9f5Ot4iUBlxRAtlJyUAFVg9R6dcmtjpkt5b0U7WcHwQYXsehG5&#10;GJ4MQvMWQF019XI8cB4AUdf/RtQls2aLTgnJ1AxPORPodS1+3qz7kJgkH9gpc/RKdt5rPhTEDCRb&#10;um+CjtM6cZqtUwlHAWlqUohoMVyVpGhZCmmnEUuWctW5NZWgw0/w7s06Pg+Foqu+BdCW4IfRAPQR&#10;ngfZTS7VrWsfYRDb2o0dacFlOoeIZt6rMq6c5oETyTusVCo9t6B9frbw/60cH2MJ8fmMW7dEwgVe&#10;3bdc0EdsY67v13wsjTQ+PGyRax83tH9POrYMl9iuVyVJBudyjhYuzn5I7wyUlZv77E3oZVjD157K&#10;AL2S29hFhrh4f7fvNGxOe0UWnXGNHGUgVN0fYqDAki2306BO4PIjn2+Wtz6EKghukBqCuEbtDAc6&#10;chIlSC/uWcFV4vy9E0QE6iaKZyUVVMCgCSHz7DNxpxPpp8F4ZVrfQbd/PtqAug9Kajlaf21jd3e3&#10;dip1dPt70DqywtSeBnPQFYpLa1A967Is6zV3b/FbqrRejjnHqMuzyszbUh5E23tmUXrN7EcorN0L&#10;FhE5YtSH6hXpE3R42lJJuy2s3F2i3TY1rB+hYD72A8Yqlygxqrt07ygNL/QjpHhy+i5OwYeQLxos&#10;0UHUbOibUWBZM7xTJUbnKRcCtXZ3C5xPjEzkOdVODpgMEerHaVbW9GsaXvQnwpYcwon4PUMaNqDA&#10;0fRVtyIS7PEuQrfSOk3qo9xIez72Zb5YcmF4LFXKpzGr1coYGIbUlyv8N1dZljmddIGFuE9FmiUx&#10;36oSBEKnE2zqS1IGEmQWrgXfEZRDZaSSlO34UuvKhIP0VxBQr5J9nRdeI5VmOKgbGk4ML3DLGz6b&#10;kjDdesXESl+BPM2mO0i9wI1076OA4sYRKt6eS3We0Up7SMoCscAAhe+nTgPVNnjiwOsSE8FCxKHp&#10;LrVaKw7bsKbwyheOih0iOjAYawQjNrHm9pDecW+vLOcRuL3k3kNmo6fxXqS7aljZsKKl/OcpgC+9&#10;Gj9RH7xJp3wOOmMbOjbijS6lIrWRyKEmnu7SGIa/n7OSekZkKuyTlIw7xC28lfShPQmmJcI2R5Yu&#10;3UtfCjlcgX5iZ4dVDZ5Mef0cPS/ic2STpschX93TCaR2/OrMhUYJVhzfnC0WrOi8AAEWXiy098GO&#10;G8dFPZKETBa55pAbxDSWGJTDxVk9Dn1KTW28UKgnVqhpUPHq3Hs4ccDV2pHut8BOFsb1xA6Uw9qQ&#10;qvcaY/Hv0KpPA3bSQOO2MeMOdsJP3Zk3Vfi11Hxw+82t5/WwzdlePYkpI2QPfW/+mWeh15VTQ6wR&#10;IDJJQO7Hnw39yR23M6GO5EESyx7JF8xQT0OatVH/jRW2fYk3Kq+4jJPf+tJojOM6iVv5gV4JfEQ7&#10;T+adT8nCNUEN6jfQvwlaqscereaN+/QBFZ18eVt7Yd8GO9d8tw46I2rupFBgdSOxkXP3PvA7wMN7&#10;Xjf+GJ03e923ThHH9eVGn/60dspv04ptFgiG5XEKPOvKdlgje247iHUf7Gz1dPKxhF9Dhi5uFyAy&#10;sTOgLkcZni4s3G7wAnIduOiO/cA7EFHnnNxlGJ2ZOgsKcoZoiujgmlWKUQKnBVNv1tSFTEpu7O2F&#10;0zdCs8KE0+02S9t1J4hKOw/op+rwZ7L5A3U/1YZUCwSJDHclSc9v4n0dbIVJpppQlrarThDlbtzc&#10;72L6BbNusq2E3KKZzEmZ2cc3Tvk+ARENE+KVOzTXlbZoa+8cCshmmx1RIWuPjrNJlZaL42X3nQph&#10;AhW1ULffmgHInitLG+Kb7c7bMFfAWxHHMH80YyRsuyvaWWbYP8JBI8T8iqfaEwjiTqmGF1Ehvpme&#10;K3jK/opI+Au/wc0ZLNDDciIlkZOX6tJw9ztQkQP3VeyqO/UFgEMgPgvax4JpfwEoiLFJCUujBHaY&#10;4YQJmbxLT9azbwQ/2evq3dALLHJdW0jHk2bxs5/CgoJEvLKApBvt45/tiMK1OJwyqLt6P+BrYc8Q&#10;BL20v344tYDj6TXSc+89VhhkrERJWGZZzUMPnrJVSlMOTXyp9KcgrVlvHO962JE5B4535Jx5M5rC&#10;RtBCtCkdHYtS7rSE5Mje5OanIV+EdMyBmymvyh8eHaNJ+fuoXMq5OVoSpUvOAFXwvjYiCXRbg/MS&#10;8xu5OUCEnl3otLuuzZcGkheugvHmAa23VSOPVobfo7S/LGZLZL87+4ugG1zsoVM51W3sAfHd8a51&#10;/TJ+w2bJ6nuwUBpWSmpebPS+GZzku+OoKW77itjiPo7QMlXcmLf4fDwAxiK6veILM5ifgAZPhjb4&#10;UBSv8CepU7KT70zsaw5y7ipJY24d5pvhKw7FFxzB+jzI+NYr5KHL6y7ZSbfTfQcqju0IoJLRl0X3&#10;Pfx74L3ZPQDaKQ/OQXProHfnUaeKimw38i1Usbz59Md3gf6xezogzMubO3KKnle52foh4qYsiiBQ&#10;hXwDnycaHwQf8MtWEhQRHFyyU5KSV5ONJlu4jypuTds+3l+PIHvI7CMOvJdLvT5JSHQNH/w+i94C&#10;RqKoVUTi9kKzT1UhXuSD/abu4cHAtWNX3LvrPk6AwSqNOMdgX/FNtB8FK4sUFKacfWkaHP/YPgyl&#10;tm/IngiQfjL9MOH58Q33LUTYoje5Tgo/FgxqnrTNYKSTe55+RTPFOibnbmrwPOBegGxLSwSfOF0k&#10;PSSHQR8bXn7O7w8LiUOenuT+7uR3JLRMJ0X/xDXC+/mSUwDKlXOlPp1WNEeWVu0SsS3TyTh7gWZ9&#10;HJ1zE1hDZfAqe6RdkvVnaXw5Gy9fn7LTSQ4gfnHQ81kwM5eMSjvu5LnbVdS2K5P2f6jE7oRz1rx9&#10;kA7kHshZDEk6LRtqiGPFo3zK/eGhzm6DyzGU5/UmIMNcxy72TPIIqo6oB2UxnttMRC575GGU2yRF&#10;wD9X8i5n44V13MHApywoI7izVH1frKscqPqji3qz4AGxcPlsonYC9guqU6eQ80hmk9tk8SjTgU9B&#10;9n+7ZBGN+VTnbSqHcF/u+67PI8J+45l/Dcu0URRHUbto1u98jX+U5V+xEtA2QGErv09d8C8a26f1&#10;6vW5afYQ+s0dokY62h/QDEd/I+ofAJQedF4ShGoLqcC/Sfe86ucasK78e16cMWPGjBn/Z/jz5z/V&#10;9tmpV4BLrAAAAABJRU5ErkJgglBLAwQUAAYACAAAACEAxkxUteAAAAAIAQAADwAAAGRycy9kb3du&#10;cmV2LnhtbEyPT0vDQBTE74LfYXmCN7uJTf8YsymlqKdSsBWkt9fsaxKa3Q3ZbZJ+e58nPQ4zzPwm&#10;W42mET11vnZWQTyJQJAtnK5tqeDr8P60BOEDWo2Ns6TgRh5W+f1dhql2g/2kfh9KwSXWp6igCqFN&#10;pfRFRQb9xLVk2Tu7zmBg2ZVSdzhwuWnkcxTNpcHa8kKFLW0qKi77q1HwMeCwnsZv/fZy3tyOh9nu&#10;exuTUo8P4/oVRKAx/IXhF5/RIWemk7ta7UWjIGHwoGAx50dsJ4tZAuLEuZdkCjLP5P8D+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u3r1j24DAAD9BwAADgAA&#10;AAAAAAAAAAAAAAA6AgAAZHJzL2Uyb0RvYy54bWxQSwECLQAKAAAAAAAAACEABO9Rc6gTAACoEwAA&#10;FAAAAAAAAAAAAAAAAADUBQAAZHJzL21lZGlhL2ltYWdlMS5wbmdQSwECLQAUAAYACAAAACEAxkxU&#10;teAAAAAIAQAADwAAAAAAAAAAAAAAAACuGQAAZHJzL2Rvd25yZXYueG1sUEsBAi0AFAAGAAgAAAAh&#10;AKomDr68AAAAIQEAABkAAAAAAAAAAAAAAAAAuxoAAGRycy9fcmVscy9lMm9Eb2MueG1sLnJlbHNQ&#10;SwUGAAAAAAYABgB8AQAArhsAAAAA&#10;">
                <v:roundrect id="_x0000_s1129"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RwwAAAN0AAAAPAAAAZHJzL2Rvd25yZXYueG1sRI9Li8JA&#10;EITvC/6HoQVv60QPukQnQZQV8bL4iOcm03lgpidkZjX5986CsMeiqr6i1mlvGvGgztWWFcymEQji&#10;3OqaSwXXy/fnFwjnkTU2lknBQA7SZPSxxljbJ5/ocfalCBB2MSqovG9jKV1ekUE3tS1x8ArbGfRB&#10;dqXUHT4D3DRyHkULabDmsFBhS9uK8vv51yj4IRp2xVBkw4GzI9V7nLnbQqnJuN+sQHjq/X/43T5o&#10;BfNouYS/N+EJyOQFAAD//wMAUEsBAi0AFAAGAAgAAAAhANvh9svuAAAAhQEAABMAAAAAAAAAAAAA&#10;AAAAAAAAAFtDb250ZW50X1R5cGVzXS54bWxQSwECLQAUAAYACAAAACEAWvQsW78AAAAVAQAACwAA&#10;AAAAAAAAAAAAAAAfAQAAX3JlbHMvLnJlbHNQSwECLQAUAAYACAAAACEA1v0DkcMAAADdAAAADwAA&#10;AAAAAAAAAAAAAAAHAgAAZHJzL2Rvd25yZXYueG1sUEsFBgAAAAADAAMAtwAAAPcCAAAAAA==&#10;" fillcolor="window" strokecolor="#7f7f7f [1612]" strokeweight="1.5pt">
                  <v:stroke joinstyle="miter"/>
                  <v:textbox>
                    <w:txbxContent>
                      <w:p w14:paraId="532B4683" w14:textId="297D707D" w:rsidR="00080E17" w:rsidRPr="0046690A" w:rsidRDefault="008C42FD" w:rsidP="00080E17">
                        <w:pPr>
                          <w:spacing w:after="0"/>
                          <w:ind w:firstLine="284"/>
                          <w:rPr>
                            <w:sz w:val="56"/>
                            <w:szCs w:val="56"/>
                          </w:rPr>
                        </w:pPr>
                        <w:r w:rsidRPr="008C42FD">
                          <w:rPr>
                            <w:rFonts w:ascii="Comic Sans MS" w:hAnsi="Comic Sans MS"/>
                            <w:b/>
                            <w:bCs/>
                            <w:sz w:val="56"/>
                            <w:szCs w:val="56"/>
                          </w:rPr>
                          <w:t>g</w:t>
                        </w:r>
                        <w:r w:rsidR="00080E17">
                          <w:rPr>
                            <w:sz w:val="56"/>
                            <w:szCs w:val="56"/>
                          </w:rPr>
                          <w:tab/>
                        </w:r>
                        <w:r w:rsidR="00080E17">
                          <w:rPr>
                            <w:sz w:val="56"/>
                            <w:szCs w:val="56"/>
                          </w:rPr>
                          <w:tab/>
                        </w:r>
                        <w:r>
                          <w:rPr>
                            <w:sz w:val="56"/>
                            <w:szCs w:val="56"/>
                          </w:rPr>
                          <w:tab/>
                        </w:r>
                        <w:r w:rsidRPr="008C42FD">
                          <w:rPr>
                            <w:rFonts w:ascii="Comic Sans MS" w:hAnsi="Comic Sans MS"/>
                            <w:b/>
                            <w:bCs/>
                            <w:sz w:val="56"/>
                            <w:szCs w:val="56"/>
                          </w:rPr>
                          <w:t>g</w:t>
                        </w:r>
                        <w:r w:rsidRPr="008C42FD">
                          <w:rPr>
                            <w:rFonts w:ascii="Comic Sans MS" w:hAnsi="Comic Sans MS"/>
                            <w:color w:val="808080" w:themeColor="background1" w:themeShade="80"/>
                            <w:sz w:val="56"/>
                            <w:szCs w:val="56"/>
                          </w:rPr>
                          <w:t>l</w:t>
                        </w:r>
                        <w:r w:rsidRPr="000A6D44">
                          <w:rPr>
                            <w:rFonts w:ascii="Comic Sans MS" w:hAnsi="Comic Sans MS"/>
                            <w:color w:val="7F7F7F" w:themeColor="text1" w:themeTint="80"/>
                            <w:sz w:val="56"/>
                            <w:szCs w:val="56"/>
                          </w:rPr>
                          <w:t>asses</w:t>
                        </w:r>
                      </w:p>
                    </w:txbxContent>
                  </v:textbox>
                </v:roundrect>
                <v:shape id="Picture 2130" o:spid="_x0000_s1130" type="#_x0000_t75" style="position:absolute;left:5334;top:685;width:9601;height:5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1iHwwAAAN0AAAAPAAAAZHJzL2Rvd25yZXYueG1sRE+7bsIw&#10;FN0r9R+sW6kbOAEJQcCJqj5ZGEjLwHYVX+Ko8XUUu5Dw9XhA6nh03ptisK04U+8bxwrSaQKCuHK6&#10;4VrBz/fHZAnCB2SNrWNSMJKHIn982GCm3YX3dC5DLWII+wwVmBC6TEpfGbLop64jjtzJ9RZDhH0t&#10;dY+XGG5bOUuShbTYcGww2NGroeq3/LMK7G43Xs38Kz2uxvfD26cvt2hLpZ6fhpc1iEBD+Bff3Vut&#10;YJbO4/74Jj4Bmd8AAAD//wMAUEsBAi0AFAAGAAgAAAAhANvh9svuAAAAhQEAABMAAAAAAAAAAAAA&#10;AAAAAAAAAFtDb250ZW50X1R5cGVzXS54bWxQSwECLQAUAAYACAAAACEAWvQsW78AAAAVAQAACwAA&#10;AAAAAAAAAAAAAAAfAQAAX3JlbHMvLnJlbHNQSwECLQAUAAYACAAAACEAjbNYh8MAAADdAAAADwAA&#10;AAAAAAAAAAAAAAAHAgAAZHJzL2Rvd25yZXYueG1sUEsFBgAAAAADAAMAtwAAAPcCAAAAAA==&#10;">
                  <v:imagedata r:id="rId135" o:title=""/>
                </v:shape>
              </v:group>
            </w:pict>
          </mc:Fallback>
        </mc:AlternateContent>
      </w:r>
    </w:p>
    <w:p w14:paraId="219181A2" w14:textId="7E07EE26" w:rsidR="00080E17" w:rsidRDefault="000543BB">
      <w:r>
        <w:rPr>
          <w:noProof/>
        </w:rPr>
        <mc:AlternateContent>
          <mc:Choice Requires="wpg">
            <w:drawing>
              <wp:anchor distT="0" distB="0" distL="114300" distR="114300" simplePos="0" relativeHeight="253407232" behindDoc="0" locked="0" layoutInCell="1" allowOverlap="1" wp14:anchorId="114832BA" wp14:editId="0A206261">
                <wp:simplePos x="0" y="0"/>
                <wp:positionH relativeFrom="column">
                  <wp:posOffset>3272790</wp:posOffset>
                </wp:positionH>
                <wp:positionV relativeFrom="paragraph">
                  <wp:posOffset>153035</wp:posOffset>
                </wp:positionV>
                <wp:extent cx="2988000" cy="751205"/>
                <wp:effectExtent l="0" t="0" r="22225" b="10795"/>
                <wp:wrapNone/>
                <wp:docPr id="658461744" name="Group 10"/>
                <wp:cNvGraphicFramePr/>
                <a:graphic xmlns:a="http://schemas.openxmlformats.org/drawingml/2006/main">
                  <a:graphicData uri="http://schemas.microsoft.com/office/word/2010/wordprocessingGroup">
                    <wpg:wgp>
                      <wpg:cNvGrpSpPr/>
                      <wpg:grpSpPr>
                        <a:xfrm>
                          <a:off x="0" y="0"/>
                          <a:ext cx="2988000" cy="751205"/>
                          <a:chOff x="0" y="0"/>
                          <a:chExt cx="2988000" cy="751205"/>
                        </a:xfrm>
                      </wpg:grpSpPr>
                      <wps:wsp>
                        <wps:cNvPr id="2080" name="Text Box 2"/>
                        <wps:cNvSpPr txBox="1">
                          <a:spLocks noChangeArrowheads="1"/>
                        </wps:cNvSpPr>
                        <wps:spPr bwMode="auto">
                          <a:xfrm>
                            <a:off x="0" y="0"/>
                            <a:ext cx="2988000" cy="751205"/>
                          </a:xfrm>
                          <a:prstGeom prst="roundRect">
                            <a:avLst/>
                          </a:prstGeom>
                          <a:solidFill>
                            <a:sysClr val="window" lastClr="FFFFFF"/>
                          </a:solidFill>
                          <a:ln w="19050">
                            <a:solidFill>
                              <a:schemeClr val="bg1">
                                <a:lumMod val="50000"/>
                              </a:schemeClr>
                            </a:solidFill>
                            <a:miter lim="800000"/>
                            <a:headEnd/>
                            <a:tailEnd/>
                          </a:ln>
                        </wps:spPr>
                        <wps:txbx>
                          <w:txbxContent>
                            <w:p w14:paraId="1E6563DA" w14:textId="4AF42665" w:rsidR="00080E17" w:rsidRPr="0046690A" w:rsidRDefault="008C42FD" w:rsidP="00080E17">
                              <w:pPr>
                                <w:spacing w:after="0"/>
                                <w:ind w:firstLine="284"/>
                                <w:rPr>
                                  <w:sz w:val="56"/>
                                  <w:szCs w:val="56"/>
                                </w:rPr>
                              </w:pPr>
                              <w:r>
                                <w:rPr>
                                  <w:rFonts w:ascii="Comic Sans MS" w:hAnsi="Comic Sans MS"/>
                                  <w:b/>
                                  <w:bCs/>
                                  <w:sz w:val="56"/>
                                  <w:szCs w:val="56"/>
                                </w:rPr>
                                <w:t>h</w:t>
                              </w:r>
                              <w:r w:rsidR="00080E17">
                                <w:rPr>
                                  <w:sz w:val="56"/>
                                  <w:szCs w:val="56"/>
                                </w:rPr>
                                <w:tab/>
                              </w:r>
                              <w:r w:rsidR="00080E17">
                                <w:rPr>
                                  <w:sz w:val="56"/>
                                  <w:szCs w:val="56"/>
                                </w:rPr>
                                <w:tab/>
                              </w:r>
                              <w:r w:rsidR="00080E17">
                                <w:rPr>
                                  <w:sz w:val="56"/>
                                  <w:szCs w:val="56"/>
                                </w:rPr>
                                <w:tab/>
                                <w:t xml:space="preserve">  </w:t>
                              </w:r>
                              <w:r>
                                <w:rPr>
                                  <w:rFonts w:ascii="Comic Sans MS" w:hAnsi="Comic Sans MS"/>
                                  <w:b/>
                                  <w:bCs/>
                                  <w:sz w:val="56"/>
                                  <w:szCs w:val="56"/>
                                </w:rPr>
                                <w:t>h</w:t>
                              </w:r>
                              <w:r w:rsidRPr="000A6D44">
                                <w:rPr>
                                  <w:rFonts w:ascii="Comic Sans MS" w:hAnsi="Comic Sans MS"/>
                                  <w:color w:val="7F7F7F" w:themeColor="text1" w:themeTint="80"/>
                                  <w:sz w:val="56"/>
                                  <w:szCs w:val="56"/>
                                </w:rPr>
                                <w:t>ome</w:t>
                              </w:r>
                            </w:p>
                          </w:txbxContent>
                        </wps:txbx>
                        <wps:bodyPr rot="0" vert="horz" wrap="square" lIns="91440" tIns="45720" rIns="91440" bIns="45720" anchor="t" anchorCtr="0">
                          <a:noAutofit/>
                        </wps:bodyPr>
                      </wps:wsp>
                      <pic:pic xmlns:pic="http://schemas.openxmlformats.org/drawingml/2006/picture">
                        <pic:nvPicPr>
                          <pic:cNvPr id="1616947001" name="Picture 1616947001"/>
                          <pic:cNvPicPr>
                            <a:picLocks noChangeAspect="1"/>
                          </pic:cNvPicPr>
                        </pic:nvPicPr>
                        <pic:blipFill>
                          <a:blip r:embed="rId136" cstate="print">
                            <a:extLst>
                              <a:ext uri="{28A0092B-C50C-407E-A947-70E740481C1C}">
                                <a14:useLocalDpi xmlns:a14="http://schemas.microsoft.com/office/drawing/2010/main" val="0"/>
                              </a:ext>
                            </a:extLst>
                          </a:blip>
                          <a:stretch>
                            <a:fillRect/>
                          </a:stretch>
                        </pic:blipFill>
                        <pic:spPr>
                          <a:xfrm>
                            <a:off x="678180" y="60960"/>
                            <a:ext cx="914400" cy="612140"/>
                          </a:xfrm>
                          <a:prstGeom prst="rect">
                            <a:avLst/>
                          </a:prstGeom>
                        </pic:spPr>
                      </pic:pic>
                    </wpg:wgp>
                  </a:graphicData>
                </a:graphic>
              </wp:anchor>
            </w:drawing>
          </mc:Choice>
          <mc:Fallback>
            <w:pict>
              <v:group w14:anchorId="114832BA" id="Group 10" o:spid="_x0000_s1131" style="position:absolute;margin-left:257.7pt;margin-top:12.05pt;width:235.3pt;height:59.15pt;z-index:253407232" coordsize="29880,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dLLcQMAAAkIAAAOAAAAZHJzL2Uyb0RvYy54bWykVdFu2zgQfD+g/0Do&#10;vZFkxI4tRC7apAkK9O6Ca+8DaIqyiFIkS9KW3a+/IWnLsXNoizZAZJJLLmdnd4e3b3a9JFtundCq&#10;zsqrIiNcMd0Ita6zfz8/vJ5nxHmqGiq14nW25y57s3z1x+1gKj7RnZYNtwROlKsGU2ed96bKc8c6&#10;3lN3pQ1XMLba9tRjatd5Y+kA773MJ0UxywdtG2M1485h9T4Zs2X037ac+b/b1nFPZJ0Bm49fG7+r&#10;8M2Xt7RaW2o6wQ4w6C+g6KlQuHR0dU89JRsrXrjqBbPa6dZfMd3num0F4zEGRFMWF9E8Wr0xMZZ1&#10;NazNSBOoveDpl92yv7aP1nwyTxZMDGYNLuIsxLJrbR9+gZLsImX7kTK+84RhcbKYz4sCzDLYbqbl&#10;pJgmTlkH4l8cY9377x/Mj9fmZ2AGg/JwJwbc7zHwqaOGR2JdBQaeLBENYinmCETRHnX6OQT4Tu/I&#10;JIQTrse+QBPxOyyj1GO6nfmo2RdHlL7rqFrzt9bqoeO0AcAynEQY49HkxwUnq+FP3eAauvE6OvoN&#10;rkfKaGWs849c9yQM6gzlo5p/0APxCrr96HyAdNoXsuu0FM2DkDJO9u5OWrKlaBd0WaOHjEjqPBbr&#10;7CH+xagujklFBgS8KKZFouXMZ+hlPrpdrRN1ctODg3TVFCUUexHYYuuH7RHpGbpeeIiFFH2dhaJL&#10;R2gV+H6vGoRGK0+FTGO4kuqQgMB5Yt/vVruY7OmY2JVu9kiJ1UkcIGYYdNp+y8gAYagz93VDLQcR&#10;HxTSuiivr4OSxMn19GaCiX1uWT23UMXgqs58RtLwzkf1CViVfov0tyImJdRJQnLAjHJf3hrBKvwf&#10;Oh+jF3X/Y4XEKb8J+JPK9j/lo6f2y8a8hkgZ6sVKSOH3UXCR3wBKbZ8EC6SGyamFylk5W1zfFEV5&#10;bCRsC7eTZxYk6ngq+UBBCnbRSM6gbo9NdL49D9MzACspzLGEw/gQKpi+0Mn/YStp8L1mm54rnx4V&#10;yyWi1sp1wjikt+L9ijdoqA8NAmN40Dya11ihfFI75y33rAtZbdFKoedSp42GCPqEM4SQqvIoeKPO&#10;zm7mZRAiCOqsWMwOb9RRcGP5wRr0dlZOStRiuumoIJca8N32j6gSjjgErFh+8b2JDXh4G8OD9nwe&#10;d51e8OV/AAAA//8DAFBLAwQKAAAAAAAAACEAV0/VJwxRAAAMUQAAFAAAAGRycy9tZWRpYS9pbWFn&#10;ZTEucG5niVBORw0KGgoAAAANSUhEUgAAAUcAAADbCAMAAADJRKPVAAAAAXNSR0IArs4c6QAAAARn&#10;QU1BAACxjwv8YQUAAAMAUExURf///97e1ubm3u/m7+/399bW1nt7c4R7hL21vb3FxXNza87OzoSM&#10;jJSUjJycnEJKQrWttaWlpWNja62trVpjWkI6QlpSWlJSUjo6OjExKSEhKQAAAHNatRkhGRmM5hmM&#10;YxneEAgQEFqtpRmtpWvepSnepUrepQjepXNa5qVatWs6GWsQGaXmY6UZ5kIZpaW1YxAZpXvmY0IZ&#10;e3u1YxAZe0qMY0reEEIZzhAZzmve5lqt5hmt5ine5hmtYxneMRnvY0re5gje5hnOY97vvebFtUqt&#10;IXNCe3MQe6Va5pyM70JapWs6ShAZUpw6GRBapZyMxUJae2sQSpwQGRBae0JazpzOnBBazpy9zhkQ&#10;EErvY0qtYzpaGUreMUIZ7xBjGRAZ70rOYxBCGZw6SqVCe6UQe5wQSs5r5s4Q5s5rtc4QtaWMUjoZ&#10;EKWMGaVjGXuMUnuMGXtjGZzvzs7FjM5SjM7FOs5SOs6MjM4ZjM6MOs4ZOs7FY85SY87FEM5SEM6M&#10;Y84ZY86MEM4ZEBmMEEJa7zoZSpzvnBBa75y973MptXMItSlSUmuMpSmMpQhSUkqMpQiMpaVjSu/F&#10;5lpjIXtjSs6c5s5C5qXmEM6ctc5CtaW1EHvmEHu1EEqMEJRre+9r5u8Q5u9rte8QtXMp5nMI5pzv&#10;7+/FjO9SjO/FOu9SOu+MjO8ZjO+MOu8ZOqUpte/FY+9SY+/FEO9SEO+MY+8ZY++MEO8ZEBmMMWuM&#10;5s7vUhmtEM7vGc7vjKUItUqM5u+c5u9C5qXmMe+cte9CtaW1MXvmMXu1MUqMMe/vUhmtMe/vGe/v&#10;jMW95pyMe87v5pStnDo6GUJjUoyMpaWElDoQKcXW73OMe9bv/73OrWNrhK2Mpe/e762clM69tff3&#10;5oSclEI6Us7Wteb35lpjUr3WxXNrhL21rffm3oR7lLWtnJSElISUe721xffm7+/e1q2tlJSclEJK&#10;WsXW1mt7e62lpYR7c3Nja4SMlJycjP/v///3987Wzubm72Nza3t7hJSUnAAAADMWqV8AAAEAdFJO&#10;U///////////////////////////////////////////////////////////////////////////&#10;////////////////////////////////////////////////////////////////////////////&#10;////////////////////////////////////////////////////////////////////////////&#10;////////////////////////////////////////////////////////////////////////////&#10;/////////////////////////////////////wBT9wclAAAACXBIWXMAACHVAAAh1QEEnLSdAABM&#10;iUlEQVR4Xu29627qyBYu6nI5xsSFTVwJxkT50W/FA50X2A9wnuhI+bG3Im0lEScL7egoIZkCAuRC&#10;kM73jSquIbNn95pzre5Whi+UDRhq+Bu3qlHl4Iu+6Iu+6Iu+6Iu+6Iu+6Iu+6Iu+6N8hHQSRL37R&#10;nyVlJ8Y0MkdWKLHJFtWxpFw8jQ7USG3RnEuoQ72HIrfJ6peHSOPmbS6RbA+8n7irfz/SNu92O53O&#10;WWe5P+OypHVJ3uBnOlVVYetUKHWqdqddtds4hRcUQLlQmffLsr9c+mXRx1IUh8XhYQy6mJgL4+jZ&#10;9BrYZdmzu5XfjixuJ+4ebujfhaXR9bh7epxqNX90uALMUpVydXRTv647TDqk2m/2/Cnj4miW3c1m&#10;xtTMwiziRRwfjuP36TvY9V6Qb8fHx63jslWCyFths+M4OO/J3RfeIN5HkNwxuYWdPFP+n/6lKTWd&#10;0+5i7o9+Ob361yh4weqW6OXVSX8YujuJWznyNzFNTZVnl3911a0g0qfd8V/6jusZOBn+lcVbJwVF&#10;yPzVVZA2bUj3XxWTD+lFu13kHRP6E39h0tlJbtRf8n6rLK8m53mV/T0MojZ5PvvrcVI3y04xaP5t&#10;2AjSd3lu3v5Sf1fX36vShrZqP/1t2AjSGTiZ/mX+sVaQERNq227bv1ksqJ/K/P4vwklly2qa4uZW&#10;edOf+huRzsrc3Fz6o/8e6WRclQlC2d7fko0gYtKk/12XV8PXyWlalKmG1/7k346IyVr9v+iuqfOy&#10;ilMWTKfk69+VtG3lcfJfwqRqtqoiYWkUd1p/i+j/cwInh/8VTup00c6lFepFTTv9vzMaHWnbJyf/&#10;sx6HfuvllZHbF6VFZ/o3R6MjbYvh5D+JySi0rXbhIPiS9jvxP4KNoNfb92Fs/1Phok4Qvty6H4uS&#10;smMepfiPIJ0U5OR/QLp1ivBl2aj8Wi+r+/9Yq+1/hF6TaT5u/nJMqqxsi68TaK1VM+/EB5fhfB5K&#10;t9S/tejf20L8yoeFZ7c2vqx2bmVnGV+4fdpxtuo3Q4Rb5AWk270jtf7ZFCZFu7RzlaZJkpmLIj+t&#10;igV7mUB4XRY/Et9xH1iu68XtTFy7WMj+s8W9y/3WssBWW77eczULbFJwK4h7VyL50+5ED4tbe6bB&#10;tXd3X3Y7Jc4893rffr4nonU9rrplZibT42G7U1UneV4O83zoF7fuX5a79erJH6xPCOHKsq13UnC0&#10;PNw+7Y7ckp+ctLk7wQGKbexz7LChzAVvy7oinl0d8goVFpypqpmv/U8hreqJzUz+W7eDvzs8nhpT&#10;lqlS80eIyeNclkt1+Ti/fMSCAhd3ev3metGPl+Hlpeb6GOIE3lTY4YOXuKT//HLhRbdOqMsDpwnk&#10;9fFAHSj1P5TiiyNXkP2qeOCIB/J6wF5MeZP9mY+uE0zOueKBdI0dZFX8EzWlPmcnJ9BXGGOTg0co&#10;jYfz4td4Oy/+9Xdo+bEf/PifpEtTZb74M0gbiHOSKv3gT4CuS+tL/1y6zKqf226QlrEvrUgVH079&#10;00j3qnLgyz+Jknz7gpFWpqwvPYbVsrNuvLFLr34LuLrlBQv3flutmyeXb3BZfYTCTf/EJwKslvW6&#10;fPlD9NrMc2mH+YmkYwZ/4FuoRilNTlyUXboGsjaYUCM5NS6xptfoZdhnzz2fbMJMG59s83t07hNU&#10;zq+y8+zqiK9ZdpRlT9g9ZZZvHJ1zh/L5Ez5ts6MjHmBBwROLlgvX79OtX7kk9raZYOVms7L6+U3T&#10;o1YMVlxcFEVRDivxeYZl3q3E25Ad3Q33QsdBFu7a4kBgFbdDFvkCHBOfALVD8i5o6Etrl2j1C+66&#10;uKp4NnKhpVPjfkG8F/FhluTcGDhB8o31sn5ZEr5YsVr4xq/o/RwUw7zqnrSKw4nJbDNJDx5VsywG&#10;6XV6zd3gZoAXrtyucZhgZYYefPa6rD9O/KJQE4vbN7liZ+WFRBg5avrXLRIgCihBhK3NvmEjvLl9&#10;oDuu2GXZuDNk0f6axkB9k5jON62XuUmgtJz40j+K0tz40q+hF9vZvkV7zPg/gZK84Uu/hqLmjuKF&#10;0vQlkp4jNnCRxpztFmy+gGGaazYa+HW7tEWrhgJZXpevzLOFZYdtp3lfvq7MPAw2dn7xpzY2v3D9&#10;cYM9yGu+9IvIVtt+QFoufAlcTAxsUFEw5fOwGBcxl/F7PD4cH8ZjLFw36QLrIXd+iS8msYnv2fQw&#10;MRf3tfuNhgVQg6vs4BGgxIO7Z5S5m3HJGncZjmZwFUxGb8Fpuy2CYRcrvp+cnr01VYGX5JclCHzA&#10;44Zcqyxvl5Jr3Crwgt1xq1+2WmXZKo+ZPVuW/RaX47LVH+ItT0NsudvoAHAh/b/crW3oDuEz/qPD&#10;ZZnrFokV9i/LC61M/+aVfTPJ6krwEyrxJMpflbTy+pGPSzwq3MNbFYbqcR4qrdRlqC4h33A3sUrb&#10;oZP3kXuVQ0+jg4ODFGuKNU0HBwN5TQdcvQfgin4RlwAOgSzJ9UCMO8qyCYllv4VB37DjTyw/2Seh&#10;jK+ZKz9docRtuVzBqLNggIfzX8JI4HE7ph4t8Xhp2q6TJpr/2C//mubRP0rfj3L09X3L9eX9bEo+&#10;kWudVVPfu5Akfw0W/RTStjC/wImM6jt4TL29fiuHdSkEQf1X/PB/jV5uisUvQORHPIp+BByzpXeu&#10;Jtk/CJBBlBTZRmPhzyHg8cgXHXm5VsVGK132j+nNFtLPvqP+ZxLwuAU2j8ekvF+ra/sLfve/SUnZ&#10;+9mA/AyPdrjR+J7G/6x28vCw+OkpfcmunXF4zDYb39XsZ7d9/ndJx+WbL/402o9HbZcqMUKIPbJN&#10;72DvIbjhDMFlW64fdvsXuvXLTXMk7Oa2SgRYLgjql6tsSuv51sL1M0KYv3xFjUzb6p/rjkfJfrk+&#10;n9YTazNjJuMWIsG8bA2xouh2G4SgEB9wm1tJCByWC8utPnfrUt+9cnirW8oCgedx0T8uZMeNp7ny&#10;FM6wKNtyD3IfYAMAN79wBR2+j98Pl2vMNgE2DLzH7/Hhe9XNf3Zc8wGP4j++ZJUMPs3ZSF618TfH&#10;8XQcx8X4fRxjG4+L5RYX8TtLXOPxGJ8ac0Dr9LDANsW700MU+VLE6xL2WN+nxWExLbAe4hem7yzv&#10;0JJnfBW2CXuXr+4MV4T/fGUzAG4SX7jDrWLLAG4nqCil1OrjbpdV66eK9ut+e61Nbp6sbbLlOilj&#10;SC2FhkKlw8tQI+J2soYyJMofYIGsIc6GKvAfx1tY2aBGmfOZOXIVfmm56RArwnjE7I4eQxU+KiXn&#10;UAZx/4jlki889tsmMRNAsgKYGMBUAO4Q5ePQpwOoEbeDg5Gy+c9MBgDt14/zSbH+mfgXpQf8N+kp&#10;/5nJAHv9HuIxjAvfJhuqNB7erhtjd1b3ujqUA1cIl9/Agmth+xffIjIFl8vssnnIlU3EYns2l62V&#10;tDVPAw8AwF0apQdcZAfoyUt6oHiaeSmuEcoOf/YggnS/vZ5V1ELQ2SW7wvKVZuKyURTVtHm8vaxW&#10;LMdYj/vHsnEtj4/ZeMkmTGwwV5xhYYfYkskNO7wMZcqAcogDOWZZ9hvk2z25rV/y5cYz0qp58tP7&#10;DZOdbBfvP6Zxcfh+OBUOsNk2P8vLTkWF3+528g7s3ZqctfQlZzSxitWAIeEmp2BK3mFgsLY6naJV&#10;ddjCfoyX/Gw4fi9wzbJ71orzTqdTurb2oqqKEgcgfqxTLuJFftppdbv9WrxY5QdimSxinIlrkxpX&#10;2TZeyk5relLFNVOrFdXJtDqpZclPZmMw+sBH8XsCpnmuaHTw1DZpWdyo8LbsXBx28oSnofthEKDv&#10;3cb9aqV1kM1ZBNqJ+aMT0bnKqjjNykmqLkdFOcqq7JHDdY5anXF6aQAXK58KL21p6odFMp/raZ6a&#10;KtF6kFemfzYdifr4hES3rNQMVoDCNqdGPeiHZm6uh/FPdh5BL/VdPg739rs286t5GV8Gaty5b1T/&#10;bm5H2q5mI1uYx0DFLZ3lzchW5VFc0aBlkL5lE5S2hU3jCxVE41LdVW/BW9mpxZ0/bPdGkyJJxjV8&#10;LclnS6T8XPoMjzuU5Jkqx+E87hzeneQ+I/9PU0qfNE2KeDSPyzlsZ5KfZOAPdf8ddNiqKU/bvh0U&#10;iK2mpepVqeqTjX/CRKg4t8l0nLIfe1DGv6AZcLBfP+4S+Ag8jiadwyz/98cSpydgZJyk8dQWpc7a&#10;07LKgEbxjInHNdx11rdpYS6LUpmq2erc1/7UcL0o6w5tegFU5o1PavhvktrJ8v0Ej808eywL1DVD&#10;lf/tMbkjWMzYFPagV7ZbyladyiyWaYkZ8LjRdKJtaa+LXgm57rQ7sany+kb2x4+StvA/svS5mEI/&#10;lhc/XT2Cbzt4HJR7EzgEjzCktqxm//6/GMDxuAuz8ungrjqe225nYaqWhxnkegOPRGTZTIoO8Njt&#10;xrNqJ9nwRylrJ7aVpVlezQa/JPPmoNrm23f0Y3Ga26LzM7rb0hIOHK2ISSGwtgLQh8vOtB08gpHn&#10;RfOmnStzVmQnVVPQiF30itVnZMDVdx4/vHv480IjtdHGGGVVnT93kFXwO36FfhztyHV9XwJHFFja&#10;mfxp2jlU/M9MKsFZ7P5Ud2tKPFLaivey1EfVsFpDsLelH4MoOTft3EKuF5WpTktjzH3NcOazyUUs&#10;03uJj4uFc6TRM+eAC8kOiNejqeAT3AT6tjBPeWNQ/ooUlYP27+IxNdO47GSXZesdzjLbU+hYs/mG&#10;7TZc4Q9LwgkzTe8yl2l6lLlcEabjJek2t1PUkuokujnslGETV137xVfA4wYfVavKq6psl6rGyed8&#10;SoVLlCDPQC7McURm4g+2iqJWbmaAZW3og+gGBs2k+a/Rjzt8/JjgZjlHWwd4RKQh+ZvcPHEkC2fQ&#10;q9oVx6pI+ieOck6rt5pbD+u2VqN+FLX8MijLuT3LN3rIZ+DGBh9TsKrd7p6W87h72uHMcSfV/4W9&#10;24FkHj++umnl/FGVN2rVWgPprCJTo0HRaVz/Ejyqk+2r7sFj1q463W4WFqenZ5zrruLuf3E+wtUU&#10;eCviGTm7egNHfXO261zllGuQjoehrTbn/drRj+kJosN82B2qxVkFFrdyXA9wo1SQ2GIJkSjiVre1&#10;AJkaBcPUynyxwcco83fytm0GiGek/FNptCPXyce7BSM3LNrn0I9MCbs3E3Pf6vTj2qImQS2ItelP&#10;oaPYFN4vEX2LkEHsiNl223ae/bUcwX/07VbhexnaLbvSwLe28Vj9f2kK/Ri3m8wbanZqqbQvrmmu&#10;5nPV/C3RbN2U0FCruBNXm/pR8Eh72bge3kvx55Kqtr2AfXjMq5bJoR+nfqCj1rdVxkQpNuI+og6w&#10;kuElKuRaVpunmavmgZLGKnt298FJRfwiJR3DXm+1BcLvGd76MuggLztPQVC0VHxywBOqc7fXtNV/&#10;W+Z/kLSpFtXIHxCPSz6WiGcmvwCPB+1t/A0+6kd4G0WD9notD7ut6FuUnm7gCTTo7A6h2sDjuLy0&#10;ORi1IsQzm3YmPSkrxE/91rzIRU5HnVWixxYl3S0+XlTT9gYen9tLPJrrX5LinHa2o6Q9URPwWN5J&#10;XLjyyHZbf7dol49p13yKx8sPeIR+3JHrjn0I4GbGJ4Ivdba/6bC+xccHA7n+YGf4ywZI+QV4TKtt&#10;PCblB+0BO1PMBI+rG/xdPCY7fEzOGp0rX3a0stfE49yebOpHs43HJM+rZhC1CjUdCl/Szre9P52c&#10;Ok450vfV/9nUj72TNR6HG6kiP41Ue1sfpvlHPA6rVpbfzcvx6o8Bj59HufVtPr6mkOueP3AE/9Hj&#10;cb5PP27h8WTITIU+/J7c68dsLxvq3c1f1bUtPD7MlnjMgcfJ5xj40zQ62ZHrj9pjBjw28ivgcdVA&#10;kVBnfUbJ6aaE4RhyvakByZylflTxcEc/Pu/gEW448FgWqiiFj2ln/0/v6EezrR97bfky7TUgKcWf&#10;SyrfxuOeKB76sWgMoR/HG/rxO7NN78p1vdPoOG9xSeDjhr1ubuFxxw9PYGea1I9rPH7b+9NvW78K&#10;Pv7vTf1ocodHKEfYme9nSek0/eOT7R7syPXNcNd/fDGw1/B7tu31d/BotzRV8JqcmZ0kogHk2mFw&#10;Ps538NjYjq8ThEM4LPtqWnr9+Akez3bsdbyBx9C0HVNvhub7eNSJQRyaZ6M/2Dq3qx/3DDRp5Cf9&#10;O9GPm3j8cbmGve5sIm5Trj/i8Q5x84b/mLSHzHQtiznsDBUj+LgXTvXu5r3StWq6hUfnfBKPyedD&#10;aV7paHZPQd128ce6wg5Odu3M7t16MfnJH9KPO3jUdejHbTxet4cnzoKH8fCxuYVH2OtNPNp2WdUD&#10;LfrR43G/vd6xMxfV/26vGRHeO+czuC5NM298aq/D+IxcJHU7vT+Q3PcyzwtfdJR+jAvBR+BxSz+m&#10;1dHnOqa5g8ebzoQhyQZt4jGf2+Fm3nRjWz/eIi4EPMsinObiP6ado71sSHfxuOU/1pxy9frxUwxk&#10;Hc9FUne/It5P6Y6d+ag9oKOBxyH144/icV0BUAR73dnGI5Se9xnn8RB+z8a7QP8uHqEfYa9Dj8fk&#10;E/1Y724muks8s/4c1IdTllD/3xlqaCuR6Lhw7Oxs4+G7pHbx+FF7eDyyv9CfCert76TeN7flOqif&#10;xTt8FDzKBeg/Jlv6EXjc9Hua+bDyfHSQSs++7TUB6dkOHsfetJA28QikfCZLcff0rGCzqQFDQesA&#10;7ndJDae+5AiBvC8t6eH+JPfx9SYefWkP7eDxhXjcsBygpBp6PDr9uLwYWCt43MCBhVyLfgQfZdK1&#10;5GxvKBVtR6OCxw39aHL33wdlo+mb7D6SGp6eLaTx2ToB76xbOn6PPuLxg/9YK9vFjr1OvzeruP3t&#10;Ix43Zc7jUUoacp0sc9EfTWk19eMG15vgY/L6Wr5DrqVWyZYeXNNHPG7GhTVvZxCuXefbwdWaVH5a&#10;ZOAhH8lS0Gx3f9xmH+ziMd9uUsB/oFxnH/D4uVx/1I/xtqaJkqpc6UfGha7MuUwKuG/b+hFyDTzm&#10;h5el149n+4eX7diZi6rYxCNulxSgHD/HY1JV4KDrDjkXyf7xcQ2q3MXjBy+1lufA47Z+rI6+g8fu&#10;tjgMzuKzTZnD10/y9gYeV9gsBnEcb9trm4sfnr/rvmNFcrbff3zb5uMCfvj6dq7weFPWkuF2o/Ka&#10;0nZpaj2w0pirpEVA/vgArF25/mjN9D3s9fO2vf6uH37027oCoCiBXG9bPuDRYzAUO+O8ouipLKts&#10;AT5u6ceTdgo8xks82p174ilKf/s+Hr1+HJrbdpwmyb5ZDOfDlpmYKzubjE1y/Bv5+MN4nJd9X3L0&#10;MZ55AR5bd3ljUz8O2t9JU7fdLT7CI4k723VPq3V8PVS3S/2obWumzDYen/Jc5DrWvyPXow943NCP&#10;CM75Za3uKpOw/+hsq09oSRkT/o2dlK3YHhOPe2/ZXjrYkWsEoL60JPhewGN+Bzyufrq+04CzRdkm&#10;Hl8jxNdF58YfOlrjkfpxba919Lobz2QnJ7ngEXwUvtitOHpNO/oxrop8zSmF25WaEvzrmNt89qjq&#10;xb4hNLe17NlcHVmRbVjszjYgvkePZcuXHH3EY7TI8xJ2ZrM9/Pv2etvOCB63+13r8Hs8Hi/W+lHo&#10;YQePmehHPVzh0Xb241Ht4LE93dCP87hbVfnUNL+1ERfi59wkULs0t08245j3pyex2J23H26t2LUz&#10;1x/142EpduagXD+k67v2OuuuBQok+vEzPCIuVM3hNyk7ut/Wj3f5Eo9Dl/Zoz272x4Vb+nEeww/f&#10;wGPRmaWciBR++C34ONochromfZ5lMzMzWXYkjs8Gon+PEP77kqPBh3YzVDVvZUPK9eoW/h4et5ic&#10;dIodPA6qsu35WNuNZ2q7eGyf3ARRHoel5+N+PEaqu9lltKMf1bh0/zcta1DHaas42IuDZpbdNbDN&#10;bAa/p3PzOVh2adfO1D/isQAen+n3LFa8G7SPPv+JXTzenh1uTxJE/3Flr4fA44ayhbfaKjdS84zX&#10;jzWGNDxhz/YhadfOhNCPW3j0fERQaPNJ8VnPq4JQTxb33g/fSBD6XdrF4/VH/TgtgcfcbOvH79jr&#10;3o7/CDuzYxvAx7bjHdi2g8cd/djIcyfXG3jc+9Oqe+5LJOBxvNGOu+LjoJw0EcD3e59EKomxpja7&#10;stl79/QPZdap1rEvORp8wCMCsrLI8is13Owv/E6/wt223wN7Pd2ZtGpTP7K9ZwOPDzv6sZafQJXp&#10;fDGHK84T33autaRtPM7HkOv1XwQfnfzcDGs2r83Kk+qTNojbzCbWLrJp9/QPDQ2Z7+rHj+1m07Ls&#10;35Uz6McVH6EfvyPX23448bhtZyjXSzwi0PioHzfia1Ou/J4lHvcm5L7Mu5tXgd+zjce+Y8ogj/Fz&#10;MFTZKpl/m7SZ3ps4s/HZ6W9/pEVcldt8/BjPEI+Qa8Yzqz/23X4u80E/FjsYalattqvG/CJ/3OpX&#10;iOKytWlLDZyuQTAHH7Hi7SDrpHudke24EPZ6s71HtQr3JYS9Dv7NPI8X55uzIjlgwGTfMb420I8b&#10;iS2/S7AivuRoDx77kOunfLbjP36Ox9kHe93fsTMD8NFZV9jr0aq9R8iU/U39CHhu4/EbYsx9v72D&#10;R+rHteQCj+47g7LmbhufqpJXHT74aYNUXbgIO0N7fVrsDR/30i4er7dbQ16jQB1D1bcq+I8FRwFy&#10;0c2q98hxqpujVv2mddwdcVQrE6mwRKHtQq4v1x/SzMDNj2Twq6L/mG9kWyB62tKPRvSjyheh4BEC&#10;2VF78Pgqfk/EVGdZwne2U+DPRNiUSsrykblooW3f23LFcI3z8ltk5kOY2PM72OpzOOE2O6663dyU&#10;UJL77toH+lQ/HmRx3CrzdqfLQPO0C/+x+1sXq+xwwpdkt/WK96QsB92O9BxtfhiLXFEOTuH37Nhr&#10;4HHNqUZJe31JPJ5IZmPeLTlSWxIg3bhqThyPKPz0bJlDyvi5e/rbafeMyxl+Dz/4G1+7p9146+dU&#10;uYyzlc3qL6mdZU/26Mkak81VNntOTe/HEKn6u/rR/0oGFlSIdctxNnjUtp2pYclpax3ZjYlrhc6f&#10;js7x9rlFKICXTNYnbFcUkm/Mc0awwB0Xy8+xgLBvm4/AI/xHfwCqlYLHtpnnuDN8Crd7iLOjvMol&#10;0Rl/k7mljt45HeDCmFlvlvU4YemSms1672Sx5R58E78Bt22UJHUdvHFaP/zf+M4MAp2Z6yiwPzbo&#10;KmwNtz6XLPOcbeG1rFZpWjcV7EzOGQLXE6tuEt7hjczAuSNwC68IVJ9kxdFHuuMshNg38h08vhqA&#10;bEM/OrnWJyZEXIjIbrshK3qJHqKHh0C/QH6XIxXUQZqO0uskkUli8X9IDWM4UUHZ2cJj0vY6Xycq&#10;TEOw7gqMXCyeetCbqRHPxzZ/hJHgzpa6WY1/zSoITc7McArh6W/Qj6eUcJFJvlJW+CoH2PAmXiiz&#10;Xm7dCvHCCjGTY0qWf8O9180Pmpt2Zlc/Tsp2Ze4uOvcqr4pjjkiQJHtORCip02dcz6B8RHhx0Q/k&#10;TuNXO/hUp+PtNUmfV4VvUn2ra5WApTa7i+H1GGqWpHBGyP7IyCe96/f4hurAVnw+/Qn+dFnkrfgE&#10;/mORNmObFjYZN7Nxmh5blRTpqF9P8jTN0/lxpoqZUu2mStvzrJzb4TyL58lQpS01KvnFtEywjuJs&#10;FBtlYp3EyYL+44Zpi3b042RYa4NJp7XLEizrdtrdKu+2yy4sX6coz6b37bYxVd90TK8yWbuZlCYp&#10;zMCUg7hIzXQUL1QWKwhXvUiVsWker9LboqdqFekmb3pehz+QUKzBRpyPsth7vd9+YNLI3fYeKEJ5&#10;1dlYJgG9s6aRFUb8x4Wumzd1kWLNjNJxPUjfH3Wh0lIrxF1FEpQ2iHIVjPIgK4KkH2QGPwCLH10e&#10;D8KirkqVFqGqJWrxpMwsqMcjAzzu6MdiE49xZWIYlK5RJ7DXxVsQD4ICaxo0i9cUGDCTICgHr1Xw&#10;kF+GBb4/0Bfpg72HdtMNcwnZtCZq4p69P4KP18PJCo+36w5YXU+TsAlFNu81Zplhi1JoM+dogaN2&#10;Z9zKHprv8HEt10U24USr1kwM+OjimRuTHsRpWlNX4OM4eU3H6rUYpaWalyooLPn40h4FB+Dje5CU&#10;4GOkyigtIn2chMVAtdTgeK7iRBV2PsmCJFa1/GA3ntnyH5twP8461elMQZVFYF+MX0mC4wQKPMKd&#10;CiY18LGuEQTmSvWDqKjraaqzWBuDn1BTS4YexZEttDJHaRk/LdWIGa5+R92oZCSCfTt7vmNbkLbK&#10;xks/PAJcffEz2sXjslI6O8zi2WTWsDWDUOkqv0N8rQcmHcRpYtJsdhlN66/1qYr6agA8wloVt+Sj&#10;ri7hPAV3MfRLYEyQFsGg/xKWqSpu0pZuFsEoHqRF8hY7Ppb78LiW62g+UnP9BjPXjrXup8G4qWF4&#10;WnXw8fV8GgRj2MU8DduRzudpC1GDCos33auBj4/x0ai4JR+zOLoav47M7SBf2+ukrHrezx6MVF1H&#10;fLCcdmOmlFVRkh28LB+edK5p1L9DeqfdbNXvCjzWGjXB431Ry6Sfa55O0hR8hM4xYXSYRMDjS5Gm&#10;5TwkHpvgY6QrhegrMHFwWwYN85IWLzfAY5kCj/XjuS0QXNRTKCvAN5kqk6dJbtYts04/+oMVKajn&#10;9lhrwaPuJ68wAfbwNSuiYIo4Nk91Fb0O1aiP+GwEbkOi9b1R46YqEt171rP45byAAW4Cj9Y3xbO/&#10;vOrE4B/wplLEYCk8H0fpEXVljAr6M6n9ncdRfR+PxtRua4taYTwe6yZtmoPk/iDLHqMYcl2oqKXq&#10;ZajyedCHfkyCqJrjIuQjWGYarxYC3sLPKHWcJkX0DdUpVNKHooRoxvPaR/9xSz86GiGcAh4j4BGM&#10;wfv4LWCsEQdBgS/nBypH7HgJfan7GvdUXzQuJzNVXI+KN2XuQkNIBukkqeeLpw3/UZ/nVR/cSjWN&#10;jL51gvyQWrYQjGILgZYzQXDznQYF0ry1i0dnPCPi0UBDCh6hH3vAowYYm0Y1a8DjPBjfQvOpoCQe&#10;NawLAIbqRcAj+FhbBLb/YEx0C4NTRNCM8+P09h23h3yEBQcfo+YCeIR+3AjpXy7gh2/Ya0equhM+&#10;ttLg4gh4DI5vwccXE78E/Sx4OTk4yCHXMHjgYwjs6zjTNaPw1wql7jOFQ9zYNIa7EB+t8Eh6aRb9&#10;tP6mB7QpoiGD17rD5QNimbeVF17/PiM/xeNznMXGNGqWs4yYq6HDY5xao7DeZZqy5fiYAI/DR+jH&#10;CEjRwKNd4/HlHIqyH4zK+ahIj8a6Z8DWMDme14v6q7243GOv+3vxqCpD/fgS23mZRkUThiMwsDGt&#10;LNBtNToJwlzX4RuUsGxqXtgwhsfLGzanm2WVaQQDU7/Op0e+S2NF+nEQjpwA2zU3QY1YBXbVrZh8&#10;p0sKeOxv9xcmbZdtQDxOOFjvycT309pTvsSj42P2PA8OrVbgY+tmjUfINfVjswxq5ONDw0RP5OML&#10;qqRao+xQT0xQ72sYzxTy9M0wEWwLj9FOPoWjg3Y2Ah8jeDyAFvBYWCiM1xhfLM7Bx0toZJ1r4BEO&#10;mC5HYWEBSfxiAisNH6toPtLkwdUYjuHCOYas2JK+vShpohJLIzuhxFits1XjFQPHT+lTPPYQY9aA&#10;xyvgMYb/+D+JR/yTbPZozXyGkOn9lrceGEyHYTgUPuZpMCceS8Fjn4C5AwD7EVxMsPIuRu0eEvDx&#10;/aGOMA+WVPC44YeLfvzAx0H1dEA+9tMozuaw530bZNOAfCyfgrCt0/wFeISnNSoj+GAwYsDjqBVC&#10;q6RxEzpELegejIDHTPQjp6Opu6eG6vpb4J46runehM1l8ym+o6PzpyX3Xr99pz1SFfvt9YOhXEM/&#10;ZiY28eLK6cfRYgAmPgGPWRi8Wx22DuAVp2VIPE7PnZ2BMJTBDDAsg7v7B7ji9RaQAldd9WIIWZAc&#10;h/ZQ3xRpCD7WctRtC4/9PXYmhZ3p3FOVBFBaHo9FJHykXIOP0I+hx2NOPOKXoHWaUCnjZnqcQkWC&#10;j/NBXgCP+Bn1rch9ToWqzyHLZB6cH78T0vYiSWvrlHv9HRX5uX6cgo+1GfA4BSezYeMAfFRxCg9c&#10;9OM8mNpIHUM/ilzD7xlfRSLXcwYzQAv98Dgw2SvwiDK8dVNT8RHkHfFilBRq/tzQ8Qc8tg4/PjI6&#10;6TTTzh3wmLxO7nS/HhTfoB8h1y90WVU7UieQ6zn040ERhOXB43Gixk8QaijRdJogJhxNbdAcIwYt&#10;ruiHDwqEt2AtKU1f2U4hJTCKHpCnxNw/KbiS/tCpz/202/647FeAy5XVINfEY80s4PeAj3NlEjtT&#10;xGNP8AiVD0dkROlGIQvK24h4zBARFgFqBcxMMgp1iqimhI6CAYiS48cevXSlELTFJ+CjWdtnjSjQ&#10;Pcp8k246Nu30NFQy8BiBdXEW2b4WPB5RrsFKZ6/TPn3V+XGiiyMYNPLxfXDTStPxUZAc6qTt8PgK&#10;hmWQdjYti1IU37FeBwvpATl6hcOJEyqba3eu+TkfP+BxGV/3KNe1O3OHqNBMsuHziHhc1AFGuD7Z&#10;naZHHJajYJqIloQFmL0ObwWPZko+3gzBx1fc9Hr5CssDPNYy+MWM0Kg939W8ls0PiUfcOs0ZL/i7&#10;4OMHPL40K5t0JrAzt1HDPMBCxdmLLVXBEMcynFdt4JF8RBAFd0e16uHY3hb6HG7WNB3A0wIeLaLs&#10;9mHmp1mKsjwflu+xhVjjdy2MdHoDZo6ul9Kb+o6ug8RbcHEr99Plrr32ch3dxdliYvgUk6lBuSQe&#10;tY6TJzOytQPEM8QEQzT4FATjLbU+4hnikWwC43KIM2ocvJX0SNIhVJZCnGaLkNoTeKydc+Ky5omB&#10;frLXI6ADfIR+/OA/1jtHN52YIgB9q4lHEyVs033POllwUMG66eBkBKfnpkCIlkr4ZC3cVXiNnLlK&#10;pe82snFUr4ps5ffwmbYmEeYBa2+RU43zpnd7gvoyvce63nr9nbbxz/AY9mrZIgYaEV2b5wWEIS0X&#10;AIQ5bDWKPMnMIzSfDo9HYKcqRy/9ZhQ3HiS+FjxCIar8BaEhrDjkGrYbeATLj+HtAI81QFWnBlZV&#10;9KM2bIyoGFa+F33clh2qV82kE2uq5G+xPrZRzejktF8UeecU1z+Bow65PoCRQfzOWB6GZWphzcjH&#10;fgpg0u3HLbitYrM7g79Y4chapdNBqCN1pCL26mj95jvBtH+slzJb3ce46a9sRpYpb9RxGfBIY+MK&#10;Z046ii4bF+Qj23zea1ncyA38nlD3pWX/dGoMUNeb69Z1UJuJlrQv8NDKcx1VI+KRDh3N6Cu0Jixp&#10;Ur7cDNXiCLG1fho/mntIdwj3GPoxTdq9eZwnSbaojkPNTpcP+jGtjtLO+zyIz7Ud69YTfsEl1r/Y&#10;0yt46fwtOF2XwxByjbgRLuTjWPC4CG6KEQrpOxssgmZ7ujsoKhEmqXqa2uyIz+brNdP6relZa+GU&#10;kN68fFu1mRqgEE7U+aw3a2+bTSiJpk1scps0sSW3poo5J661RWvabxXQVtOS+/b0W1UkzXaR3Iyu&#10;2zibpNPDpD6Ec8GW0bQ0N0VxM6yl1zCtRZHaKh1Uic3xRnrbTnr56OmkeTxL8m91Uw6KadooU86m&#10;V1RJVsXXrWP8Q/AwrbPF+9Z3ECxpbjvZUYdtG3cqK9OydzAplD2VRuvT3mVSzd8qNcqTNE+zIkz7&#10;zXo5SPtPWfF2Ec9tiZPK9u2buVdHVRF3rJ8+kV2aWiJr3CnfIsH+CTVK02+Jjoyfx9+baX0UJWsP&#10;MopPY/av5e12W54ZtEPsNgLJDC6cLYdzyXDCjmHJ2WY6nPsmKvl0oZJPS8J7J7LyQyfctyqUqnJY&#10;lWWVY1+1Ucb1cBI/OeTnKlyKe5wZtvleNeyUuPX6vZOXnGsFPzbkxq5AmYW06rT5YEVeu41LooBv&#10;nzJQS05P+nmH020W/EVcsyirIQr4bF61TqqWnOS+lZ8UQ1wIH+W8njLVZ1yPJLIOUvumQnBVJqeC&#10;eDbD1+Ae8QzfS5wnpKBB1hrnIcYdVBpfCvVr8PoQvEQvkHRHnLkD72liQFa3u9TBg9Zq9JjmzNTS&#10;ZXFzcMAJalOuI5mNFsS5aFPOSbtNNxsPP7oeDJJBmtSvExTksUcQjAFwW8AUhkVu4dWVWfPWZnmN&#10;3VSmNOyrGt4/oVh8a1rTZkf90zB+yiSBwp6yI+Acp6RvTfrXvknP1or8I73ussbd83M2y/h8UHkW&#10;GOhq9Fin8Gon1rZex68m9fo3mpSJYaaiTh03IygAF/Y4WpzeJ/IIRtahXk/SwU1al+UNlI7An5EC&#10;l+Zc50oeTC1zAYPJ0JE0/eX2hKAPGtqWr9izIK84dtp6OSsotbFfWHbzEEtqwDx8K4jHcMrUPDhW&#10;+Al4qvyz6UQQMOWBdN9dwvPnCRvNZcCM7aqQD9CWXsI67hQqNXB6CzTAPayn1/6GshsRVZP5sWWK&#10;7EcVaWdm3sQDHwFcNnkDOo7YSZjd0fC9PZ1LW4UG/DccSB2fLii4lNfltFB8xKcQRMgRRMp1BnOK&#10;q6KIx4ecpycuaDQD3c9rxvQaWPiCe80HtAIUV0dHUmLHNPupr87dJF04fHZL79mtButzj5C4X9wv&#10;LqYVOagKppTZmEPY0lj42OQkolCcPJiQj28uuxlegOrSST4/zY5wnRo7cUBUN75HUUiemArdJZNd&#10;sZJ4e02tOKmn7KPRdBC1mBPnKrJVXNt4HKvk/OCSCpJNkeGmhYpPazJntNvhPrrnlA9uksF1fXCd&#10;NK08MIwP+mxABhqc+CiOFwuzWMQxnThUC9r6cDotsMhUxK3i2PF7RTLLMOp2OD2EEppiwX8a82Ux&#10;WcAvlVmfcPFneW7o1Szvi1wLHmtEyMjx0YET8SBYtqCsHbhu9T5iUsFj1k0B73Auz12ABqLpoBQJ&#10;5oSk9CZw9A9T81WECoBlFrYJHEOyMKI/DkcL+7AZ8182Ic7NSEM76s24EHYGKidjSoTM4SZT1lPI&#10;cWugJJY0InP9X8E/8apylNfwg1EZjy4pnH5OcGbOSPYMhVVk9SHCinPchKKtZ0jMQ3kMPjZeGCvC&#10;XfxxVRzi6tmE/9bj0SBuWuIxJh7hhfJ8KyEeUci6Dg4Q6gT1oTLFxufIkVF+mjohi42q2hNEPFVa&#10;GEgO4j5JG6SW6Eb6E1Td1KYM3AJ9rtMkgg7lT3t6WZyyic9N8CfopjQ4okxItgw2nHbZMyCBWFyM&#10;p5Br3q5WO67dXxg+1jHmDgIOWaUEi9jixTzLKWj0HkQYC+8sy363Ik7shUtXZM+8L3IteEzHjo8S&#10;SbB9IgjGwsdCBq6WicdjrwtYzXCdGCb4GCQzkYtiAq2quJR0PssQNccO8l4eAzu8Wl36tlJENIHi&#10;DkKMn5qrLD6+usAfe4VfCBO+lS4OPM6A/vkjIcbnjPJ1LlLgpoKXRwoTobfwL3lnRcBBs2czkZ5z&#10;3W8XsQgrF5mqTSZsY/aSiDPnCZf31jSBdpjU7mvm/v/uNRqN5WMxmdoFxJznfA6BalH7njs8iml5&#10;iKX1TxdsSZuu8aiHaTDqUtgbXZksDKC+hANCfwOEOj3O53wgC+tGG8kCqwggArpMWmEVUeY98w3g&#10;0hfj/EiJtnWSxIssTuFT9qwOmzsDbuA/EvjWw12gvoI7U2MO6M4IwVQ/bgpkxJgGt6IVK/eoVZ8p&#10;R+KeARGf4ioyTZIvX6JKlyiF+vJx/ogT3EQVeNMdRY+F8FHszNNC7Izg8WEsjfm6z57YQ+pH9mQA&#10;IHkaODzOujOxakIwbC6ByyUieYmGS0KF9f8sKwjyNdQqUa8QYtfNL3wcCOgiaZGwaWYXx4ka3SZR&#10;ZAWoa4K9NiWfMHpcygT9reNW6xgSjHgMpmJlLeKCE8VT8pzQuskxjTR96n7JpCzRPySaa2u/wVbz&#10;iesw0iSYaggwH9JqOEMfLvTMq5Ey6AB+TGy7KOosF/0oeMwcHw/JR/0uTRZKAotD4rEuo7p0WxGP&#10;KJkuH2fTQoU4feZxq5QnDbQ4uSZeUbvjPquGY3mVWUA9xWbQtGkaujZcaEai0uExQjkKklGiYAZt&#10;oqBBt0cAgRanhvh3gRHkGQYFDhbMNeg2ub2FI/oNzmx217sjB2oillPY53F8CP2I34yOK8dvPuQF&#10;RMHG3xtPoUDd9KR8fu7EwCrHpiYub427Owi0PBVX3gJROY6p2MqKeJwfc+Za5/eod3JJHUpTgecj&#10;8ZgIHvXJyA/gMmduEkAmpTqiqiItqwgSDC7ruK6iJU4RAjs4SqcCHB7euNc3HYaw4sCyrePK4e6M&#10;qvg48CgOH5EkyBentQ6HlSIuJlsekME/wP9xCaEE0RzPb04Ej7DX+MN8jIfYaF+FZU1QA2gn7BTk&#10;GLIjJpm+stTpEaqL4g1z7T6Or0VpSYkeFcSjSwdx9vqtEBikMrW46MeEDlIQbuCRdsyZrh5tXQ9O&#10;KgHPKjrhRh2dV14f3NRdzOGqqEeiib03Ewoe6xIDvtYRZFNL2jqiG7gCO7qRBP1IEBWUaAhA300q&#10;y4y41nJuWT6tCGZiQUNhapRJ/7zlmtjrqFXiVsCtzs6PvokUO2tN9xp1cR8lXbiXWg1eoy8tFkTi&#10;zPTuejBcqDG/nj1v2BlbI/jSMdGWxjIQ7GaNx1uHx/xgiccuDdohHFknNXwyhpMQEut47OonVWy1&#10;WkvZnhaLGzg+ESTZQQ26EnufyHM7OsDpRCV1G+o3ekW7BDxm/pHeAh0PfT6hhYRIqn4LrNsj3toZ&#10;+wzluRn3YmyLjtOPtNdCy1cIaBzX4tpkgs+be3wWgtyoNWrYg093We8OLjfI3BE6THjBp/glyVEu&#10;qyn+qjpeYJ+JXB+IvU7G4pe4F/qP0XmZqnnERs5U7HXckYmjYeP4weiF9i56kKY/1hArZGlVRbEy&#10;EDsId9Mm86atK8c+kDTiSmADsvjkA7N87LrfdZvoh/viH6fH/J73iyMN8fdpaWXz7Z6QUegA+cfO&#10;LDJ0559ehrsuQ/bWMli6YsCUzbI7Bkxx9U474+R6QaYpeWZiItYGLzw1BR6vihy37I14HIkfbjZG&#10;G63pVZbfJcvMxGX3ILsNYagdVxMoTtSw2bw6/9A472l8avgMLLYPiGsl2lh0mCdoxhHQSW9yRfLI&#10;6iTN2k4/lggOyBLnXYIg0LDPF7V7ImwBAYPcQLhoiChUfFYPn+HDR8IBflQdY74vz0EDmouKHBzJ&#10;HHXezhTkkoX3Ji+sXfysw/ZxHLd+sypXwCM/EXeo7kSrw51xsY1UT4gVXFdxs4bYPaombudMfgGU&#10;SoztwsLAKmnlSe28d/UZHrtOV60JGqtm4ObUXAwt7rOrodM2oD4iaHCg7BKPEcIPjpxfNmXwQ9Pp&#10;O1UUr2Fmd8DZN2HzLZFIrw13Rf59ChcZLyHcZj57HLaL1au3RD8eOzvDms1jeo7WybV7wGxs9KhK&#10;cKnKqJODID0TPnYLeRKdPGF/GbjvIaqbmPM5c1JnPvtuEWcJ4q5s1YQjPYaRO3y1MNTQIupcP1Er&#10;76GX4lR8DzO5dzGG24F40hhqMfIB7iHc2W9YIIy3DE5BmTxdQZdFolI2LzmSx7zRcvPA6SAiGC5+&#10;vX4DRlqEVUDuk8cuaObUJB2gixpcVY/Hwvk9EmOMLeTJTh0f5UnLC6OK0sAIxq0sn7/URT8WFcDo&#10;hAN/F5eGQm7M6GXJ5eG5TmrkLovLKko0NcuazaNevFjlHKS0yT6ZIrTJOUKYt0GWZqt8im16uT+t&#10;qYPHA2ixFc5B0hBLgrkZSQuQyArcITZQUsHV6/XkSPzwSPxwaTmVP4SAsUbbDPkknAtAU8QXO0ow&#10;Z+0HOZfTE9HjAYR7mJk2/R72SAZBU/B4GTMLZ4lH4aMxtrrLq6cyK4oKcv0bdWfcSfD3+FcBeaKe&#10;xAqtZ8ZeVlPeIvGTIFXPGkXhegtBIxqU0Mk1bE5K71Il2WfDFaKiayYLWGBO/w03xBFsrXMc+HxG&#10;+jxr30GiZnDinXLt7HVJP9xLdX96KFa7NoFEC5A5ZAV8hk8PC3MDB8DXib4kJBro5REr5OpzPUiu&#10;hmzpSWUuK+DxhXLNfksrBiYwno9xlXVLVdQWZXseuAkfi7N4POUqihaqeQHvAjdHCE4WdvIoL9ZR&#10;PsGVny7ins0WxXSNR/7GyMc2zbSe3VyCoQk0Jvi7h+A/EkYgeRRCDy8G24qeOKHSkVNvEOhb4QfY&#10;cZ1e39jqHhd9LccpBTlkR8YLDHaAYBskhk0H4lERBSMXSNBWs8HDD2WhcKGGMbxTVup9Oj4cH1fE&#10;IzOIlnhkBuMajxPWDlFRleXtWp4NOTePm4AUcr38CWk1czKyInipuLW8vdLQ6YkawGZJmuDPSHMm&#10;SfppQm+90/PMsicFzqVdfWKL4D/uzhj14zTK7x6IxxjB2JxqEQZDuEXl2bSsiHSOUPmJT0lwA9GC&#10;6UKMAVALTro6WegoRBs3g1vhYFrSf3R2BnxE+dtUKsFeXvCxdlsVpijjuExgr92EuGXOD/xJgvAm&#10;q4FNkoyrnLcY3Qwadl63t823T5N6EF8H7K92rS0rmjOYg/cHHFGhsJPGNSLXRTvK/U7uKs6dGLVy&#10;gxCGKjuGnac+QOzNB9SSYRJbU6FTxsHY5AYXoSSDxAF5pJzLldNBHYaR183Hwkd6A02JYaKYdtL7&#10;PcZwuNBdrGZ5WZvFZfMAfHQTZ0LCQ2lVYo2wSDPUsnNeqriuKFudNqoIA6k3HlIj/diejwpYTW5s&#10;wqTwZOQgukMSX58T/WzDeUYwx5ZWF/lJF4JoExeggMAVYOpwDBZhbXWecVHdPykk0qOZl6ZJ9pp5&#10;bgmr8PpIu82mTBE3CByMKfPNqZxx8YWoqOKQ130v+hLPpDLHiONdFLMhOnNDLybSKp7F86hZViUi&#10;71F+6fUjNHbDSHsUq8OYmj+EYJXNT1JH6RWSOrLJGdWcUFfKloYbPBLcScSNKDtBpDNPmTYVfGzp&#10;cRSfLiaLyQWQNEH07BpYJ7g8tbOZic/Qc2LnGsZcmE9Qpcq2BY9lATcQuILVB7cGUE/1ZkL/iLfn&#10;DtGzKEDeAaAUNOVjiKEMEWESxHJ510gCvUv2J16u2Tvu9GMwETyK3/NyLz6cZWj9VLKpWvD4GyON&#10;ssIPEv20/Pe1BdwoNjKBV3HtonaBOoJfrCH9HjFAqCNryBaCN+3HfZAkPhzJCZ0k50kUwcjgIB2s&#10;P7NBenz6zEYccYRdgTs+zJftx9IVTZ6x07m+ahqnEgefTMUZv3Q/Jzvg0uKGALJTQeshmUUit6jV&#10;3T24GYgfwoYsCt1+ggeOt9yTYWwsJnRhIHJ+KJC09BCP2NFhB3IfvX7Mc4jno+YjkFmbkLViyxKk&#10;XdqYtIQ0rpoMAFwPrfdxdbgxLbPw0SUFvNW1TXB3pdEulNv6keLTCRTXnbTLwPPzhIDG4AYuBZqe&#10;DNnyHr+Psb3HUHtYIde49GvZnuLuQgOSYNSbAivyC6rqM17tJZp6aK605fQjvSqPx3uWvR8eSy/N&#10;E/Fopf86HVI/ilxX+B8QANObUSG75qMePBA6YFI953tLgxXweGHkWS+ulvVNPAoLXTPuWxImt/Uk&#10;FWfykyxctlMA+/eUMAZLLrWgwZ+luNG5fspgeo+wAU4gaZcEKco1kQF7DWSsDN3vETwjanngglAg&#10;DWi3AFfnB4GKqgb2J/JkmOZY2spqtNFH4vdEHo9j8rHFYprrJR5PLBs8nu9QDVFRrBIEfAJ2sY6+&#10;isyIlTDG11E6XZvhfKOzQPJ8XHstZwZgMorrZHNJe7v0Iu09OnoIHl4fXkEowAl88U1pbgWsfCMG&#10;H6ksdkMoafcgCFG/SMS1RsjMTlnvT1MXQFeSRyBvXUi9RqNHQDgUwGM8FPuC5bCABx2jzm3Rj/Ik&#10;Do9H8XW28Cj6senwmIcej3kp6Tj406gFnVeUXh9eOBvCA1ap4sMLR2g/iGfrFrHwWgdKmhuFT26Y&#10;gmsOD0YNp5H5tv5GF+ADEY8ueF5Rj1YbwdmzYWeKp/sFE+zp2VAKGA9Adbc6bP3QZfuQJyU2gAaA&#10;Qy0BBZZ3cEkezi9MQhCE84f4HLQmrunMF/kLRtPAuPaZuWrK01rc3LxePxr63s4Pj6YiWpaDpZvS&#10;P3Ndaj+xVH4CKZZmcEfSR+Roo4bLOrrFUa+XRK7NUbjk+egAqu0VNGsKHYlDEYaPBHvNegnBM3a2&#10;gVCBtEMq7ikITp2I8cZOogIJeuLK4RH+40Z4sKJlEEQ8itfoOTVnKE/kMrL1Mm0zqe8d7twiHks7&#10;BfCIv+3xOGMbj7fXG3isS79rOiQe6T/msNdiruGCTC5gpHG3cecdsaLrKhIOqKDUkbJvwMcUGtA9&#10;fdjl5Hk8BiPpZAwj8nm/foS9vlMcRDpy0nogtUTZreoAVu1R2jEcSToFzTh9c1s9CR6L69GBa9hh&#10;O6V41JRqWHbOxkRageEOBoBOIyuFGHgKX/SQsOXTr3F8wXD4LhZ/KikbULpePzbYDGnfyUc9ljYX&#10;4aPrn0mWeHxpF9IRj7/OhWWuzPDiHVypJBR4L3mETeoIOx8ompVQfPFwE4/4zfANx/oWh67L5gPF&#10;3QtgCUvvbjYD1pi67BXyRlxPq4YI+P/gLjIOhmiyIaAlD0qQ/B6KNPsHp66XUB5nCI96fPguDwwX&#10;LvErixi+mwg13UZ2PbERjuZdakc19RqMpGfmRuS66Ybh39HlWepHGYF1S9WYStLzDfCYdFnKaa9d&#10;DRBtsj6oFrxD/tgsoyW/m+G0VI+7hZE6spILq0c0KyPho0tIaW5PshQRi8neeRWAR1wR2o+eC9vl&#10;+AOygSghd+xDwX8SuXUNOCtaVJzTSpclyggcnjjlh2VOhMCQ0owNkSSRusTB/BKc0sF6aPAeSqXl&#10;MRlyzImLC103tsdjIaIlJsbJ9WCJR13l8P3vaK3dwjrAOrNmwjpusNtSP19J4TjbKZtaxsq4pMZQ&#10;PB5m228Qc/WCVPo2PhDsTKgvpZOUSYt8eXiFjcMeptt3a3xS61TG5kVlzN+PoKGlg4bXwPXg7org&#10;gKgMpGGMjRhqJIE6mAsWIzZy4fqScDS4scMYEu3sTNPZmSeqyVuXWez0Y8JUM46NIDepHwmmyg0T&#10;eAlgo19wv6RKDw+uDzhc1hB38uEBGxZUceWxRZJf6+R2s/t6Ra+8geo22gNIxNdbM0aRca+cN+oV&#10;jCFLxNPx7dp19oSDXJuUtbHMuqDLfCFKD+pdnrUaX8RcRbFTEVK/U3Kk4EgMuicmU0L3u5W0KGS2&#10;m6R8xv3zfLRkYVP46NrQAksojgSPTj+CrVH14TFY+4m1ZB2lHzFkQyiJOlG7RPtwRG7uZJ9EfFSF&#10;gPIjAY/CExjXb/YbQ3rJB4WJhglz7KDy4+69YCKji5HpyVA/4g9FZTueOPMOYZF4gVpp5XtkWVOm&#10;mIXAY6U/L7slORS61aPzSibdusl7+MeJk2tprkjer+UvCx7rLdT6oCQK1/qx07oZ1K/r7OJng71c&#10;jcMGpIpSwyO25LGlglW8MHy8Lolt95Y22o9e14LKHTxGMk06f/0DK9neI62BY5fEA5gcOrbB/6cG&#10;ofEh+fSdWxfUXEtMcyTTu8Fep8QslN+jBKyOKMdYRJyx8vMklzPNWrKeWG3SZMseVCosDg+S+tGQ&#10;Tx1plpzorHkh+HB83MRj0nd8RLFOPHI2Zd2pCjqq9FXh3Rfv/el7n7fcrzB3rrlcagi/x6lKV0Wb&#10;MIaR+WZ8KukHPLpAirsPBD4idrypM2takilRcXLBaTfRbMKO0WjATqq1H3P3PIs7Tj/mMfvdRIKl&#10;F44CTOMsy3iKHTex51zcTnw5rBeyEPrc7i9wVFRs6RmUbGFOfEYzYXkjWT4ugxSmGsC5LIlWxjMO&#10;j1Xp/uCtW25xcyRNiSZPon7pt4HLxvvrqih3HKHYSDu3RxjImBr7ZHuG5khG0Nh9M9PBXhvxgHvg&#10;S0N8WAin9NYs4OWREcxYlu5nEGIT6DP4e4fv4EUpD0CBfpziS40ZTbpzx7GX/kWXMCfCzNZxL8mQ&#10;ZSwENrB3Lc7mimQcw9WQPdeJzIS31I8MZQaS38Mx1/I2gKOGnFyH8bU9Ix7PChEXXn/lu9pz64Ma&#10;+h6Z2HLicAK/jvectxiLSYSPzsD4wYQ7vuKrdM5sjJrZoMlpPKYcOIgQ64gFyEym3AhXzh0v5Caz&#10;r4pNtLitQG0iz53R5fSNNtA1OkeIW6k+tv7AHyTXM+P46PGYMJeZwzpRNmxDc3jUMmMj2x+b4vd0&#10;2vRYeZffx7LGDEiBAckzYPSOGrKSDGVw6znwA3TEDqhQGmrnrs3nRnpm/Ag4l+WCOkm312jVp7hB&#10;7J8hWyRKgYbzyyOztS8l4w0ckjYKkQFEBZLBSuCkaVaxV1mXx02v7mThylEwWOpc64M6FSJVI+iN&#10;XRRsBOSFyXmwffk/l+R7Ch0eL8TO3BKKnFQFZAxH7ksqrpaH/HB6Fo/HvqhwZ7yumTYHvDt641/3&#10;0ZpbOG7I1ZKpu9q1koUpeRUMKNevvjMGoYEjlxPJhIMPNO5OBGzSdg1fn0E0iT5KESMagbbGSi29&#10;RYfQd6XYa+ZJHTqCjXIjQoS8+8M4d0UXAgXYdqcWJXBnowjUvDNkYEAK/5F4lLG2Ho91j0eWG9Lv&#10;eiAPoBE+ztsKdgaHUZchAc2xy9lzdI4rM9ZnF4NUcKOKRC2qCNj21Bttv8TYYJakU/ihW7jdfAFK&#10;iUS1L8KmvXa6gl0kIHb3YmEFZ8+i8r5lCFSu3F8R7wjiDdWNe25kHns97KP2SzTKAgTC94C3CWUH&#10;p5OF+oDt6X7IFnWkcA3u0BVsVgPKWbSWpOreL/1Hx0fRjwlNDCdLAt1dEDIuNVzkWrWBR04Lrbsc&#10;DknFCE8nYxOkVIk1ZBKreKhT16UtXpqLZUhXNtGcCcDlmeHqt/iNyKebrZp35T0lf2KHovi0xqYH&#10;WjBuwPtjePmo/ocYMu5EmF1OhYimT6cgOzLxw6OylF5+Lk1YSL9Q0bNOnuQr9Ot4Dco2aK5EoKg5&#10;JNHfpzYMnuSZqw6PdYdHEWkfEbr8HiVDFUqe0SejJR5nMthMrsneBfE2QPgxGuUDl1bESjI5nWf5&#10;P0ijUEsqyhYe/cC3NPSCLe/tbxEvuq4/gB3ybJWgHh7HY5f/BfllOgXTMp00u5wS7Cno73mH+jEs&#10;2+zlA0Gtj7HCpOPOM0qhkPuxX5u0uHeWMl5Ibin9YdcayQdCNJObTGZ/d/oxcSM+0uIWNXiXhxXa&#10;eA4jzUluwEdOis18M4fH3/rZTMaFiacNNwzGxAGOxEYYaZUAoYY+C451xJpBffJaHo8Jor/lPFwy&#10;noYkAXgkxm6X4tOJodZgmx3TbfEfqEAaolygWei6UAa9RwaAAXeA1i30OPDI65Z9e51es6EshRvK&#10;JMcbFAW8gj7useJdijl3sADim4hswyfxbgn+BH+/VlQf8Kjeod1fCwkoXJPkfCp8FM1ycuD98K7B&#10;jzPnG9f95i7IaKLBAIvspbbm8QxHrh0VN89p5no4oMJVzs680aREXqBXSWguZpRwaofgP860CiEB&#10;iETYkQZxkEGWHFuJEJ4+jDSk77sHiUwnq0uO6voTxEviF9Zpp5QvxvFPQ7HXcvXkQvj4JmryXbIP&#10;3WAPJVkVMUcVcryC4HG+fNROJN1AuPAjLsrRcZes4iMletkmI4NII7auuAoGWvA4dxgU2+2CQ/yT&#10;JR9dDr4fz75NcXfSYx8z7hZvElvae8+Sqs1BGoCl3De38vRG2Jy5eAZ+eI+t9k/nR5wO14oD/nRO&#10;80jTJI1pG0QQOiB6EiedABIXHRq22WhzSsskLyAGHCoMIchKAwDnY+rbrOzByNkWyyWjsaRjBzH1&#10;o+5eMBO7PrimlyvKWITCr6Clzy+DebGylV4SMlXgJjXzfviIA2deXV5AdLR0x22djUP7UlMYz9A7&#10;xTadUG/Au18tLrbDniH3u5Snh4hlCni6h/B1c3mwuuRTUNlMxYPggA8eyTl2ydAT5nksjG+xig5l&#10;QMRgl/Mpj6lbx/BA+Nn3ouzEQE5W5Sj38xZ1MWd/fy9yZv7jFDX08ZC6Ws70q37R5kiut9O8YN58&#10;/xhf4IDRkoNoCp/mWsrQIA6c4XGLaYTYuXE0HKEo3uHc8XEztgkyCjzJ+eV7U3zSAhYMVmtOR5xh&#10;pltYEivO0FrMtXSnKKyyyD3Mqh6ERJV9akPXrPiDtA4FGde7wHf5kqZXHMZf5O0GdS3Py6tEyEy/&#10;HPgXxvtwHsQVSEwHt+W4a1gW8q/Lw22SPiM6GEIsKN804cYf+VGaLnKJsiXjEvnIx9EzJP+Z7zZQ&#10;f0LN6qQsy+EZveafSXoAwYeD+kcuq9hmhODOH/4JciM+Qjc4Rg5Cn/64AmDdvycHP48uM2qCQ+fV&#10;/ddpH0j+CKXi8PtZZcTO+Ll7fJY4KJXhhiLzP5VkvE24cvf/3iThzHKoxzXbLMIjx8cVHl2Kz5xe&#10;8xd9Qstxrk52OQlpFC6HK4h4g9wspGqfA/lFnlxYGAQ3YpwTSrAfrgD9KBwGZAWPl4wPvugTcm44&#10;jKfoxwH3S/24stdK+q6/N/HjFy2dxWZK10Ui6VCSATb8Ry2i/0mP4RcJaZdIETRdHEqmej4Cj94r&#10;dA5lJK0lX7SfQi/XYmdcS89yquaVXGvRj/r8zzjbfwf6GX6Idg09QSp9hMLUN9eGFjSXdkYSfAK9&#10;v+f1i4TCNwc+4aCbdk/GvIJWfngkmjFi68wXfULLKEXmnnFppG8uLlzjUTMxJXj98h+/Q6kf8ebw&#10;KAfOXQyCIw5xJEWWCWDJ6kE1X/SRRs1b+Ns6SNnt41rIlj3V35YNPA89W7c2/fJ7vkNpXXPWGWvI&#10;QdfEk/rxNE0n8lol54qTtu1LBPgiR69pyik2Qm2zNHQP8QmY60wa2Nssy86Tup/6+qe39/yTaGmc&#10;2bBbvzV2oHQ6YhfPW93WOdjnEge3c5xI2Sf0RZ9Q9Na0Sar0zRthOVKKM0CQUuXG1YB075u19eXR&#10;F+0nHdqebWbSTgG+cjwTJDyMOCcS84HeEprraF9a8xdtUFS3SkepJde22qYT27Sp6SXh3xCI7Fim&#10;diIm1in7HHnn52dgnr7r4pKMnmWyIylz+Y5GBitygMJ6LFLsnqpb9NlxKORm1ASZKzuXZrF6bzJj&#10;VhX0JIdZpLaOP5IaWJd/Sy8y435ZJw6vJMR9tVixZTdhPZUOvHX/nK8as7xcpZjQAGK6GZMQ47Gb&#10;hUu6PqVGq3lC9xOnRfWzpPozO+TewuLnHW21iv7UZdLEBdNgFsxUYSYW/oaMRQVxmKYkrl9bw65y&#10;/k/OTZK8vak3yxzAOKur1PzuA3K1v02S6oJKLQn/Bf/JzczO0gbh5NBN+eomaj/JKxbanM59Y+Jn&#10;IVaLxP7iPurFKoEkyWZxP5Ghtnwei68VU3xYrVu3Qve7jPRBMrgeMFtX+mw5ZlrynyTPSVIZQdxJ&#10;tgR3y41EDCw3/SAkY0KIjih60TJnOjAn4wySmzlPE5rRK4eyJOd3vcbvd15G0kUfxxeTCw60bZiG&#10;JE9I0s1TdsUZi9zgIo4ykDol1wOm87hFyOXTE6QyBxKnNZyzFpccmiMlR6sBLK4OjlClCDueesHf&#10;5uOClwtEgU9Q+ShPL7L8qd7i75CkyICx/nBJKvGJkN8nfJO3Rb/IDXsIUK1XJimjAlAJ7n5FD6iM&#10;1Ejuk/uikNRnp/QPI3Lii77oi77oi/40ieewdAqXjuF3iCnWkt+9Io764o7n/SKpacwyfEs3F79+&#10;Qkw4GzCplyv9bPqk8Lav6/RN+bwHv0oemVuXtFFMbut0LGQolySTuRIca2ZXMqd4I48dTggH5Lmh&#10;Uq7IZMwNcu0Xv0vzqt32K9w/vPwe8XEZJ3xkxopOVscnKJzwOnxOT7UuVyhgw09g21y4Lgm/zmP3&#10;X6QkZXdiVXDnl+UVueKH03+E8Fcd8Ykg4g6DTnIfcP8uwf0bcWWSI8cS7i6rrEi38pgvsi0XvrXO&#10;/pcz7nEWgu/lUD6GQjuL23mSQznGJnO0kFCQdbWQls6n1v/SYTTnIzL+pf81j/6luWLBEV7mzqWT&#10;9QPJ/MNYxE3FskzihpuH4gO9PbZWeDb9Ljmf1nm1f8gD3P6wHK0dLV4MR86pxc69E6HI0nLzJPMA&#10;bxwLfdquIh907/rvrD7qC/60n7qZV18uoE+v+0Vf9EVf9EVf9JeiIPj/AbdBsHHxvoJTAAAAAElF&#10;TkSuQmCCUEsDBBQABgAIAAAAIQDAKcLI4AAAAAoBAAAPAAAAZHJzL2Rvd25yZXYueG1sTI9BS8NA&#10;EIXvgv9hGcGb3WxMSo3ZlFLUUxFsBfG2TaZJaHY2ZLdJ+u8dT3oc5uO97+Xr2XZixMG3jjSoRQQC&#10;qXRVS7WGz8PrwwqED4Yq0zlCDVf0sC5ub3KTVW6iDxz3oRYcQj4zGpoQ+kxKXzZojV+4Hol/JzdY&#10;E/gcalkNZuJw28k4ipbSmpa4oTE9bhssz/uL1fA2mWnzqF7G3fm0vX4f0vevnUKt7+/mzTOIgHP4&#10;g+FXn9WhYKeju1DlRachVWnCqIY4USAYeFotedyRySROQBa5/D+h+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oudLLcQMAAAkIAAAOAAAAAAAAAAAAAAAAADoC&#10;AABkcnMvZTJvRG9jLnhtbFBLAQItAAoAAAAAAAAAIQBXT9UnDFEAAAxRAAAUAAAAAAAAAAAAAAAA&#10;ANcFAABkcnMvbWVkaWEvaW1hZ2UxLnBuZ1BLAQItABQABgAIAAAAIQDAKcLI4AAAAAoBAAAPAAAA&#10;AAAAAAAAAAAAABVXAABkcnMvZG93bnJldi54bWxQSwECLQAUAAYACAAAACEAqiYOvrwAAAAhAQAA&#10;GQAAAAAAAAAAAAAAAAAiWAAAZHJzL19yZWxzL2Uyb0RvYy54bWwucmVsc1BLBQYAAAAABgAGAHwB&#10;AAAVWQAAAAA=&#10;">
                <v:roundrect id="_x0000_s1132"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evCvQAAAN0AAAAPAAAAZHJzL2Rvd25yZXYueG1sRE/JCsIw&#10;EL0L/kMYwZumehCpRhFFES/iUs9DM12wmZQmavv35iB4fLx9uW5NJd7UuNKygsk4AkGcWl1yruB+&#10;24/mIJxH1lhZJgUdOViv+r0lxtp++ELvq89FCGEXo4LC+zqW0qUFGXRjWxMHLrONQR9gk0vd4CeE&#10;m0pOo2gmDZYcGgqsaVtQ+ry+jIIzUbfLuizpjpycqDzgxD1mSg0H7WYBwlPr/+Kf+6gVTKN52B/e&#10;hCcgV18AAAD//wMAUEsBAi0AFAAGAAgAAAAhANvh9svuAAAAhQEAABMAAAAAAAAAAAAAAAAAAAAA&#10;AFtDb250ZW50X1R5cGVzXS54bWxQSwECLQAUAAYACAAAACEAWvQsW78AAAAVAQAACwAAAAAAAAAA&#10;AAAAAAAfAQAAX3JlbHMvLnJlbHNQSwECLQAUAAYACAAAACEAbMHrwr0AAADdAAAADwAAAAAAAAAA&#10;AAAAAAAHAgAAZHJzL2Rvd25yZXYueG1sUEsFBgAAAAADAAMAtwAAAPECAAAAAA==&#10;" fillcolor="window" strokecolor="#7f7f7f [1612]" strokeweight="1.5pt">
                  <v:stroke joinstyle="miter"/>
                  <v:textbox>
                    <w:txbxContent>
                      <w:p w14:paraId="1E6563DA" w14:textId="4AF42665" w:rsidR="00080E17" w:rsidRPr="0046690A" w:rsidRDefault="008C42FD" w:rsidP="00080E17">
                        <w:pPr>
                          <w:spacing w:after="0"/>
                          <w:ind w:firstLine="284"/>
                          <w:rPr>
                            <w:sz w:val="56"/>
                            <w:szCs w:val="56"/>
                          </w:rPr>
                        </w:pPr>
                        <w:r>
                          <w:rPr>
                            <w:rFonts w:ascii="Comic Sans MS" w:hAnsi="Comic Sans MS"/>
                            <w:b/>
                            <w:bCs/>
                            <w:sz w:val="56"/>
                            <w:szCs w:val="56"/>
                          </w:rPr>
                          <w:t>h</w:t>
                        </w:r>
                        <w:r w:rsidR="00080E17">
                          <w:rPr>
                            <w:sz w:val="56"/>
                            <w:szCs w:val="56"/>
                          </w:rPr>
                          <w:tab/>
                        </w:r>
                        <w:r w:rsidR="00080E17">
                          <w:rPr>
                            <w:sz w:val="56"/>
                            <w:szCs w:val="56"/>
                          </w:rPr>
                          <w:tab/>
                        </w:r>
                        <w:r w:rsidR="00080E17">
                          <w:rPr>
                            <w:sz w:val="56"/>
                            <w:szCs w:val="56"/>
                          </w:rPr>
                          <w:tab/>
                          <w:t xml:space="preserve">  </w:t>
                        </w:r>
                        <w:r>
                          <w:rPr>
                            <w:rFonts w:ascii="Comic Sans MS" w:hAnsi="Comic Sans MS"/>
                            <w:b/>
                            <w:bCs/>
                            <w:sz w:val="56"/>
                            <w:szCs w:val="56"/>
                          </w:rPr>
                          <w:t>h</w:t>
                        </w:r>
                        <w:r w:rsidRPr="000A6D44">
                          <w:rPr>
                            <w:rFonts w:ascii="Comic Sans MS" w:hAnsi="Comic Sans MS"/>
                            <w:color w:val="7F7F7F" w:themeColor="text1" w:themeTint="80"/>
                            <w:sz w:val="56"/>
                            <w:szCs w:val="56"/>
                          </w:rPr>
                          <w:t>ome</w:t>
                        </w:r>
                      </w:p>
                    </w:txbxContent>
                  </v:textbox>
                </v:roundrect>
                <v:shape id="Picture 1616947001" o:spid="_x0000_s1133" type="#_x0000_t75" style="position:absolute;left:6781;top:609;width:9144;height:6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tDayAAAAOMAAAAPAAAAZHJzL2Rvd25yZXYueG1sRE/NTgIx&#10;EL6b+A7NmHCTdg2ssFCIATRq4oGfB5hsh90N2+nSFljf3pqYeJzvf+bL3rbiSj40jjVkQwWCuHSm&#10;4UrDYf/6OAERIrLB1jFp+KYAy8X93RwL4268pesuViKFcChQQx1jV0gZyposhqHriBN3dN5iTKev&#10;pPF4S+G2lU9K5dJiw6mhxo5WNZWn3cVqONNx/faR4+fly/vmMF6P/WbUaT146F9mICL18V/85343&#10;aX6e5dPRs1IZ/P6UAJCLHwAAAP//AwBQSwECLQAUAAYACAAAACEA2+H2y+4AAACFAQAAEwAAAAAA&#10;AAAAAAAAAAAAAAAAW0NvbnRlbnRfVHlwZXNdLnhtbFBLAQItABQABgAIAAAAIQBa9CxbvwAAABUB&#10;AAALAAAAAAAAAAAAAAAAAB8BAABfcmVscy8ucmVsc1BLAQItABQABgAIAAAAIQBPrtDayAAAAOMA&#10;AAAPAAAAAAAAAAAAAAAAAAcCAABkcnMvZG93bnJldi54bWxQSwUGAAAAAAMAAwC3AAAA/AIAAAAA&#10;">
                  <v:imagedata r:id="rId137" o:title=""/>
                </v:shape>
              </v:group>
            </w:pict>
          </mc:Fallback>
        </mc:AlternateContent>
      </w:r>
    </w:p>
    <w:p w14:paraId="0B903B91" w14:textId="18B024CD" w:rsidR="00080E17" w:rsidRDefault="00080E17"/>
    <w:p w14:paraId="2800C679" w14:textId="15CFD06F" w:rsidR="00080E17" w:rsidRDefault="00080E17"/>
    <w:p w14:paraId="366E6854" w14:textId="675A3C97" w:rsidR="00D969F7" w:rsidRDefault="001D15EA">
      <w:r>
        <w:rPr>
          <w:b/>
          <w:bCs/>
          <w:noProof/>
          <w:color w:val="000000" w:themeColor="text1"/>
          <w:sz w:val="32"/>
          <w:szCs w:val="32"/>
          <w:lang w:eastAsia="en-AU"/>
        </w:rPr>
        <mc:AlternateContent>
          <mc:Choice Requires="wpg">
            <w:drawing>
              <wp:anchor distT="0" distB="0" distL="114300" distR="114300" simplePos="0" relativeHeight="252985344" behindDoc="0" locked="0" layoutInCell="1" allowOverlap="1" wp14:anchorId="779341E9" wp14:editId="1739DFE8">
                <wp:simplePos x="0" y="0"/>
                <wp:positionH relativeFrom="column">
                  <wp:posOffset>3266440</wp:posOffset>
                </wp:positionH>
                <wp:positionV relativeFrom="paragraph">
                  <wp:posOffset>146685</wp:posOffset>
                </wp:positionV>
                <wp:extent cx="2988000" cy="750779"/>
                <wp:effectExtent l="0" t="0" r="22225" b="11430"/>
                <wp:wrapNone/>
                <wp:docPr id="2141" name="Group 2141"/>
                <wp:cNvGraphicFramePr/>
                <a:graphic xmlns:a="http://schemas.openxmlformats.org/drawingml/2006/main">
                  <a:graphicData uri="http://schemas.microsoft.com/office/word/2010/wordprocessingGroup">
                    <wpg:wgp>
                      <wpg:cNvGrpSpPr/>
                      <wpg:grpSpPr>
                        <a:xfrm>
                          <a:off x="0" y="0"/>
                          <a:ext cx="2988000" cy="750779"/>
                          <a:chOff x="0" y="0"/>
                          <a:chExt cx="2988000" cy="750779"/>
                        </a:xfrm>
                      </wpg:grpSpPr>
                      <wps:wsp>
                        <wps:cNvPr id="2083" name="Text Box 2"/>
                        <wps:cNvSpPr txBox="1">
                          <a:spLocks noChangeArrowheads="1"/>
                        </wps:cNvSpPr>
                        <wps:spPr bwMode="auto">
                          <a:xfrm>
                            <a:off x="0" y="0"/>
                            <a:ext cx="2988000" cy="750779"/>
                          </a:xfrm>
                          <a:prstGeom prst="roundRect">
                            <a:avLst/>
                          </a:prstGeom>
                          <a:solidFill>
                            <a:sysClr val="window" lastClr="FFFFFF"/>
                          </a:solidFill>
                          <a:ln w="19050">
                            <a:solidFill>
                              <a:schemeClr val="bg1">
                                <a:lumMod val="50000"/>
                              </a:schemeClr>
                            </a:solidFill>
                            <a:miter lim="800000"/>
                            <a:headEnd/>
                            <a:tailEnd/>
                          </a:ln>
                        </wps:spPr>
                        <wps:txbx>
                          <w:txbxContent>
                            <w:p w14:paraId="1706BAA8" w14:textId="6EFA9BFB" w:rsidR="00080E17" w:rsidRPr="0046690A" w:rsidRDefault="001D15EA" w:rsidP="00080E17">
                              <w:pPr>
                                <w:spacing w:after="0"/>
                                <w:ind w:firstLine="284"/>
                                <w:rPr>
                                  <w:sz w:val="56"/>
                                  <w:szCs w:val="56"/>
                                </w:rPr>
                              </w:pPr>
                              <w:r w:rsidRPr="001D15EA">
                                <w:rPr>
                                  <w:rFonts w:ascii="Comic Sans MS" w:hAnsi="Comic Sans MS"/>
                                  <w:b/>
                                  <w:bCs/>
                                  <w:sz w:val="56"/>
                                  <w:szCs w:val="56"/>
                                </w:rPr>
                                <w:t>j</w:t>
                              </w:r>
                              <w:r w:rsidR="00080E17">
                                <w:rPr>
                                  <w:sz w:val="56"/>
                                  <w:szCs w:val="56"/>
                                </w:rPr>
                                <w:tab/>
                              </w:r>
                              <w:r w:rsidR="00080E17">
                                <w:rPr>
                                  <w:sz w:val="56"/>
                                  <w:szCs w:val="56"/>
                                </w:rPr>
                                <w:tab/>
                              </w:r>
                              <w:r w:rsidR="00080E17">
                                <w:rPr>
                                  <w:sz w:val="56"/>
                                  <w:szCs w:val="56"/>
                                </w:rPr>
                                <w:tab/>
                                <w:t xml:space="preserve">  </w:t>
                              </w:r>
                              <w:r w:rsidRPr="001D15EA">
                                <w:rPr>
                                  <w:rFonts w:ascii="Comic Sans MS" w:hAnsi="Comic Sans MS"/>
                                  <w:b/>
                                  <w:bCs/>
                                  <w:sz w:val="56"/>
                                  <w:szCs w:val="56"/>
                                </w:rPr>
                                <w:t>j</w:t>
                              </w:r>
                              <w:r w:rsidRPr="000A6D44">
                                <w:rPr>
                                  <w:rFonts w:ascii="Comic Sans MS" w:hAnsi="Comic Sans MS"/>
                                  <w:color w:val="7F7F7F" w:themeColor="text1" w:themeTint="80"/>
                                  <w:sz w:val="56"/>
                                  <w:szCs w:val="56"/>
                                </w:rPr>
                                <w:t>ac</w:t>
                              </w:r>
                              <w:r w:rsidR="00080E17" w:rsidRPr="000A6D44">
                                <w:rPr>
                                  <w:rFonts w:ascii="Comic Sans MS" w:hAnsi="Comic Sans MS"/>
                                  <w:color w:val="7F7F7F" w:themeColor="text1" w:themeTint="80"/>
                                  <w:sz w:val="56"/>
                                  <w:szCs w:val="56"/>
                                </w:rPr>
                                <w:t>k</w:t>
                              </w:r>
                              <w:r w:rsidRPr="000A6D44">
                                <w:rPr>
                                  <w:rFonts w:ascii="Comic Sans MS" w:hAnsi="Comic Sans MS"/>
                                  <w:color w:val="7F7F7F" w:themeColor="text1" w:themeTint="80"/>
                                  <w:sz w:val="56"/>
                                  <w:szCs w:val="56"/>
                                </w:rPr>
                                <w:t>et</w:t>
                              </w:r>
                            </w:p>
                          </w:txbxContent>
                        </wps:txbx>
                        <wps:bodyPr rot="0" vert="horz" wrap="square" lIns="91440" tIns="45720" rIns="91440" bIns="45720" anchor="t" anchorCtr="0">
                          <a:noAutofit/>
                        </wps:bodyPr>
                      </wps:wsp>
                      <pic:pic xmlns:pic="http://schemas.openxmlformats.org/drawingml/2006/picture">
                        <pic:nvPicPr>
                          <pic:cNvPr id="2140" name="Picture 2140"/>
                          <pic:cNvPicPr>
                            <a:picLocks noChangeAspect="1"/>
                          </pic:cNvPicPr>
                        </pic:nvPicPr>
                        <pic:blipFill>
                          <a:blip r:embed="rId138">
                            <a:extLst>
                              <a:ext uri="{28A0092B-C50C-407E-A947-70E740481C1C}">
                                <a14:useLocalDpi xmlns:a14="http://schemas.microsoft.com/office/drawing/2010/main" val="0"/>
                              </a:ext>
                            </a:extLst>
                          </a:blip>
                          <a:stretch>
                            <a:fillRect/>
                          </a:stretch>
                        </pic:blipFill>
                        <pic:spPr>
                          <a:xfrm>
                            <a:off x="754380" y="30480"/>
                            <a:ext cx="704215" cy="691515"/>
                          </a:xfrm>
                          <a:prstGeom prst="rect">
                            <a:avLst/>
                          </a:prstGeom>
                        </pic:spPr>
                      </pic:pic>
                    </wpg:wgp>
                  </a:graphicData>
                </a:graphic>
              </wp:anchor>
            </w:drawing>
          </mc:Choice>
          <mc:Fallback>
            <w:pict>
              <v:group w14:anchorId="779341E9" id="Group 2141" o:spid="_x0000_s1134" style="position:absolute;margin-left:257.2pt;margin-top:11.55pt;width:235.3pt;height:59.1pt;z-index:252985344" coordsize="29880,7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ux9ZgMAAO4HAAAOAAAAZHJzL2Uyb0RvYy54bWykVe1uGzcQ/F8g70Dw&#10;f3wnWYqkg09BYsdGgLQ1mvQBKB5PR4RHsiSlk/L0GZKSbMlFWiQGfFp+LWdnd5Y3b3e9IlvhvDS6&#10;pqOrkhKhuWmkXtf07y/3r+eU+MB0w5TRoqZ74enb5avfbgZbibHpjGqEI3CifTXYmnYh2KooPO9E&#10;z/yVsUJjsTWuZwFDty4axwZ471UxLss3xWBcY53hwnvM3uVFukz+21bw8GfbehGIqimwhfR16buK&#10;32J5w6q1Y7aT/ACD/QSKnkmNS0+u7lhgZOPkC1e95M5404YrbvrCtK3kIsWAaEblRTQPzmxsimVd&#10;DWt7ognUXvD00275H9sHZz/bRwcmBrsGF2kUY9m1ro+/QEl2ibL9iTKxC4RjcryYz8sSzHKszabl&#10;bLbInPIOxL84xrsPPz5YHK8tzsAMFuXhnxjwv8bA545ZkYj1FRh4dEQ2iKWcX1OiWY86/RIDfG92&#10;ZBzDiddjX6SJhB2mUeop3d5+MvyrJ9rcdkyvxTvnzNAJ1gDgKJ5EGKej2Y+PTlbD76bBNWwTTHL0&#10;C1yfKGOVdT48CNOTaNQU5aObv6CBdAXbfvIhQnraF7PrjZLNvVQqDfb+VjmyZZALVNaYgRLFfMBk&#10;Te/TX4rq4pjSZEDAi3JaZlrOfEYti5Pb1TpTpzY9OMhXTVFCSYvAlqQftyekZ+h6GdAslOxrGosu&#10;H2FV5PuDbhAaqwKTKttwpfQhAZHzzH7YrXYp2dPrY2JXptkjJc7k5oBmBqMz7hslAxpDTf0/G+YE&#10;iPiokdbFaDKJnSQNJtPZGAP3fGX1fIVpDlc1DZRk8zak7hOxavMO6W9lSkqsk4zkgBnlvryxklf4&#10;Pygf1ou6/+8OiVNhE/HnLtv/Lx89c1839jWalGVBrqSSYZ8aLvIbQento+SR1Dh4JqFR5CZLCBvi&#10;vWQc55Cc4858DkUo+YV4vEWtHoVzvr2Iw7NLV0raY9lG+xAe2L3ojf/CUO67d4ZveqFDfkicUIjU&#10;aN9J65HSSvQr0UBEH5ukZFRmcCLwLqauhV6isLKcTgsJ5ROwiDmX3rGrnZrpbDq5noMqdM3rcgIr&#10;Ve+xq87KyXg0zU31zWI0hZ1vOraJS6H/UOMJVcaRTMBKNZYelaSywwMYX63n47Tr6ZlefgcAAP//&#10;AwBQSwMECgAAAAAAAAAhAGbJhyFQLQAAUC0AABQAAABkcnMvbWVkaWEvaW1hZ2UxLnBuZ4lQTkcN&#10;ChoKAAAADUlIRFIAAACfAAAAnAgGAAAAYY95TgAAAAFzUkdCAK7OHOkAAAAEZ0FNQQAAsY8L/GEF&#10;AAAACXBIWXMAABJ0AAASdAHeZh94AAAs5UlEQVR4Xu2dCbQUxdXH2y9mEY2KSmIABUREURYFwRUE&#10;BMImatCICIJLFCGCa9CjQEABN1DZDpvKKsoqKKKACEIQt7AIosaFgAsoUYmaRJP0V796dTt3hnnv&#10;zevpnpmH8z+n3puu7q7urr5196rezzfwCiggB/g/97+AArKOAvEVkDMUiK+AnKFAfAXkDAXiKyBn&#10;KBBfATlDgfgKyBkKxFdAzlAgvgJyhgLxFZAzFIivgJyhENsNCbrt+++/9/7zn/943333nf3N/x//&#10;+Mfe4Ycf7v3f/xXGdWn4QRIfhPLll196X3zxhfftt996X331lff555/b3//+97+9//73v/aYf/3r&#10;X5ag+L97927v448/tv+//vpr75///Kc9FuKTwvb+++/vHXbYYV7VqlW9xo0be+3bt/fq1avnrlyA&#10;xg+G+CCWdevWeatWrfI2bNjgvf/++96HH35oCQ9iiwsVK1b0brzxRu+mm27yDjjgAFdbANjnie8v&#10;f/mL9/jjj3uzZ8/23n33XUuEUQMR+8tf/tKrXr26/f3GG294//jHP9zeItxxxx3ekCFD3FYBYJ8l&#10;PsTmqFGjvJEjR3o7duxwtXtjv/328370ox9ZoqGwLYV6xCh6HFzr0EMP9X71q19ZQoOjHXnkkbYc&#10;ccQR3lFHHeXVqFHDtvHiiy96Dz/8sPf8889b3RAgipctW+adfPLJdruAfZT40Oeuv/56b9q0aa7m&#10;f/j5z3/u1alTxzvuuOO8WrVq2QJRHXTQQV6FChUsoUFAP/nJTyzBUffTn/7UEiP1ECOlNCDKIfzb&#10;brvNDgQwaNAgb+DAgfZ3AQYQ376EPXv2+BdddBEDKiiGaHyj9Pv33Xef/8orr/h/+9vf3NHxwgwC&#10;v0mTJsF9XHjhhb4xXtzeAvYpzgeH6du3rzdu3DhX41muNmDAAK9Xr17ez372M1ebPXTt2tWbOXOm&#10;/d2sWTNv/vz51qpGF/3oo4+sboh4P/jgg73KlStbNw0inUL9vox9ivjGjh3r9enTJ9CzfvGLX3iT&#10;Jk3yOnbsaOs+++wz6y7561//akWzdpcItM6HuEWfq1mzpiUM9Lay4qqrrvImT55sf3M+4n7nzp3W&#10;ZfP3v/89uFdEOSrBgQceaEU9agC/DznkEO/YY4/16tev75166qlWr2T/PgGIb1/An//8Z98QmxVv&#10;FMPl/Llz59p9n3zyiX/nnXf65sVbESzHpFsMYfjGUPAfeugh33Aq22a6MMSXss0whWdq3bq1/+ij&#10;j/qGcN0Vyi/2CeKDINq1a5fwooYOHWr3GYvTNwZGwr5MijEabLvp4vLLL0843xgyvrGW/erVq/vH&#10;HHOM/W8saEtY+riSihHHdjBMmTLF6rjlFfuE2H3ssce8nj17ui3P69Chgzdv3jzr38PqxZEsQIzh&#10;j8NdgphDtGLFUgSIXIA4Jgry5ptvetu3b7cW7PHHH++tXbvW6pLpoEuXLt6sWbPs75NOOskbPHiw&#10;FeOIVCxrrvHNN99YdQC1AJGMawi1gHqui0OcCIxWDwSdOnXyDEf2qlWr5mrKESwJlmMgUrFkeRSK&#10;Udh9Qyz+0qVLfaPEB/VG37Ki1+h7vnmpvtH3fGOg+OaF2mIIa69CvdEJfWMY+HXr1rXtILoNkbir&#10;l462bdsG93DeeefZ66YLrm2ME2udv/DCC37v3r19Q2RBe1IaN27sr1ixwt5zeUK5Jz7cJ/pFDBw4&#10;0DfcI4EgeWEQY1gYy9SKR9pq0aKFqy0dhuP6p512WnAf3bp1y5hA3nnnHf/222/3jSEUtEsxnNg3&#10;HNYdVT5QrokPLnb00UcHL8BYhZYrDRs2LKgzYtZfuXKlOyMcpk+fHrR39913u9rSAcc88cQTg3Nv&#10;vfVWtydzbN682e/bt69vVIegfQyul19+2R2R/yjXxHfjjTcGHU958MEHrUg1ellQB5fIBIjeyy67&#10;zLaFUYBVnS42bdrkH3nkkfZco0daLp0pUBXg7IhkcP/99ydY8I0aNbKqSHlAuSW+119/3ep3utO/&#10;/vpr3xgZwcuAK27dutWdEQ5wL3HhtGrVyl4jXSxbtswSHeca48J/4okn3J5w+O677/w77rjDWsfT&#10;pk0L6i699NKgHyhXXnmlHTT5jnJLfN27dw86Gz+cvNhLLrkkqMfHlikeeeSRoL0RI0a42vQwfvz4&#10;4NyKFSv6r732mtsTDmPGjLHEjKtl8eLFrtb3P/jggwTxjjsHN0y+o1wSH5ZfhQoVgs7G8Qq2b9/u&#10;V65c2dbxkvQLCgOMAyxU2oP7vfvuu25PeujVq1dwjzVq1MjIJ4cue8IJJ9i24HSIXw38mdq6r127&#10;thXP+YxyR3y4Hjp06BB0MnoYHQ+effbZoB4LN9MEAjgVLhrag9OWBRBH/fr1g/tp06aN2xMOixYt&#10;su1gQK1atcrVJgJXklyPMnjwYLcnP1HuJho899xz3jPPPOO2PO/888/3WrZsaX+vX7/e/gdNmjSx&#10;wfpMgJPaELB1RF9xxRWuNj28/fbb1jksaNq0qftVdpj35C1fvtz+xlF95pln2t/JIHnCiF+35XlG&#10;9HpGJLut/EO5Ij7mUxi9y74MQITi5ptvDqITmzdvtv8BLyGTrBCIZ+rUqfa3Eb3eGWecYX+ni6VL&#10;l9rEAcFZZ51l/xtr2XvyySe91atX26iGPEtJ4Biyo8G5556bEI3RINH1uuuuc1ue995773lGZ3Vb&#10;eQjzYOUGhhisss1tU6699lq3pwjofrIPQyETEE2gHfQoQyiuNj0QxdCRDaIjn376qa03RGzrDjro&#10;IOsSIibdv39/f/bs2f6WLVusqpCc8ydObvTYl156ydWmxhdffJEg7nH1ZGrxx4VyQ3wo3LpTcTds&#10;3LjR7S1C8+bNg/0zZsxwtWWH4TLWOqWdMI5hEla1QWS4ka3HgMFihujEBaOLEe/WMEGnxaWCEx2g&#10;yzLoMCIg4tKgLXQKrpd8DL2VG+IbMmRIQofCLZLRsWPHYD/+vrKCcNi6desCrkcWchiHbZ8+fYL7&#10;gKCIuwogAqzQF1980b/tttts+A1LGneRnCPllltusefgPGe7R48eaRER3O+cc84J2sEoM3qy25s/&#10;KBfEh0NZ5+rVrFnT37Fjh9v7P5BvJ8dILl+6MMaB3759+4AjHXDAAaFcNSQ16Lgr3Lgkhy9W8Vtv&#10;veXPnDnTRmM6depkuR9W9qRJk+wxcC7awm+YLpYsWWL9fXIfp59+et6lX+U98aH/aNcK0YsJEya4&#10;vUWAG5DTR4IlYpLjjbLt9pYOdC0t0qXAacqStMl9oIfK+RAyulxZwPMiWvFZQrSEC0855RTrYklW&#10;M0oC93L11VcnPM/w4cPd3vxA3hPf5MmTEzoQwtIKOZzj4YcftmIGp+62bdvcnvSACGzWrFnCNXRB&#10;NKYLDJMDDzwwOJd2yxKOSwXCeyQPkDwq8dx0gVMcLir3gwM+n4yPvCQ+Onn06NGW0HTWCrHc5BAV&#10;jlRtAZPZgoKeLjAG5FzKSSed5FeqVCnYRmdbuHChO7p4wHm1tQ2Hfuqpp9ze8EBfpL3f//73rqZs&#10;GDt2bHBPlChCjlEhL4mPOQq8dN1plAEDBrgjigDHkyQCXeAUiBiC7iUBoiLgL+cheuE0uHR0PWKv&#10;tFDVyJEjg+MpnTt3LjOnSoVx48bZ9sqqwwpQG5o2bRrcF32zfPlytze3yDvie/XVV+0cB+ksKbhW&#10;tEglR09CX8UVdLbdu3e7MxKB6+bUU08NjoWrrlmzxu5DXxKLV0pJeXzk0OkMG3xrpFNlCu4DyxkD&#10;hiTSsMBw0q4fVBR0yVwjr4gPJZvUKDoIZV1PqkEcClDISR2XfYhd/GLofMkuC/QunLTJeOCBBxKO&#10;u/fee92eInAvWNWyn8k+cMVk7Nq1yz/rrLMS2ipr9ktxgPjIfsZiJqYdFrTDQJT7o28nTpzo9uYO&#10;eUN8cChcHdJBzJXQM9KE+DAwkq24Ll262A5mH2lHOruDgnNWRylw0+i5EKTGp3q5o0aNSmgHf5sG&#10;YjV5dhq+xkwIRYNnQkeDC2cKMp+1RCHqkuuk07wgPlwKWvFH38PvhSNZ6jAkAPqY1vOYFomPTgOD&#10;Q1t5FAwXyX5Bd5R6RPfatWttfTIgUj3t8uyzz7aOaADhJWeRQOSpuGwmQP+Nam6Gfm5KMrfPNvKC&#10;+CA03SnXXHONrWcykNQR24R7If6kDrFcnCOYka5FM6Vq1aqWe0HIUpdsxCRDDwDElXBQXpw2SpjA&#10;g2M3asD9KFEAtUE/OwP0448/dnuzj5wTH/pbgwYNgg7R4kBbkCj0EpSXAucpCehtOuRG0TohvrPi&#10;DBIBcV6te+LyQF/UhMfvZMd3viLZKmeA5wo5Jz6tV/ES4YKCxx57LKGjdEEEppMs+vnnn9vVoZLP&#10;16n3JYFMlOQ4KaE32cbYKcuMtlyDwa6jOUiSZLUlW8gp8aGYN2zYMOgI/FEYDYI5c+YE+3QhHam0&#10;1CIN9DTEK+4aaQPjJt3lypItYymI4bvuuqtcTNbREN+hFKaa5gI5JT58dVp8SSBdsGDBgoROktKv&#10;Xz93RPqAqC+++OKgDazidIEfL9mnCAfMtcIeFgxGbUjxOxcLD+U0k5mUeEMU9nelSpXs+nUaRjS6&#10;X/8Dq7z37t3bbaUPIz69Xbt2ua2iNVvSxSmnnOKdfvrpbqto6TUyhG+55RZXEz0MV/ZmzJhhs56N&#10;Ze1qowHTC/S0gHfeeSdhakLW4Igw68BVof16LVu23CsIrycESQk76x+rTovdsmabkPlCahN+N6Iw&#10;cQN9F5cSHHbevHmuNjqQxlWlSpWgP5gRF5VVnS5yxvngQizSKGD1J1Zu0jDKvPtVBOZsdOvWzW2V&#10;Daz6FJbzgRNOOMEuNDlx4kSvUaNGrjYemPfiGVHvGWKwHJtVsaJG7dq1PWO0uS3PMyqQ/TRENpFT&#10;4vvoo4/clmeXLUsGK3Dqb1f8+te/tkQaBiw7ZgwD+9sYChnPbIsbRi9zvzy7VFrUoA9YsZX/gMlM&#10;EHw2kTPigxMxLREYo8Mu/ZoM6pgqCCDCyy67LK2V4FNBv0w6nGvmKxgkmuC+/fZb9ytaMBMO/RXA&#10;bbOt9+WM+D777DP3y7PzYlmsMRnUTZgwwX5OAOWbKYxhIYaNQEZ8PgIDg2miAoyPOMB609rIM7qs&#10;t2fPHrcVP3JGfDt37nS/ijhfcSt9NmjQwBs6dKh3wQUXuJpwEJELILywHDQbgAuh7wmSB05UMAaN&#10;16JFC7dVJHohwGwhZ8SnRxjEl+86WDaRTHxsU+JA/fr17WcXAKL+B0F8WpTAhZIt3R8y4MxwJQFc&#10;WxNjlMCKr1Gjhv0NgUN8WuTHiZwRnxYlEN/PcvCBlnwFLiY+vyXA3RKX6EXiwP0EWLx8IyQbyAvi&#10;Q+zqzk4GX+t5/fXXMxI9yQZGXJwkCtAfIgoBa75AgHGAftFGxyeffOJt3brVbcWLvBG7xVmfuGN+&#10;85vfeK1bt7bfyg0LzVkRY3ywOZ9BuFHAZxDitEIJHUr/MMBfeukl+ztu5Iz4+OaYoCTLc+PGjfY7&#10;GBAhnxINC/0yAS80X8FA1E73bdu2xXq/fLa1Tp06bsvz/vSnP7lf8SIviK8khy8fYRERqcNxZQXL&#10;h+nr5DPxAYgB/ydASqB6xAXCljpxgmtt377dbcWHvCA+9L3ixK72z+EbDKv7EKrT7hy4ST6jbt26&#10;ge8TUbh69Wr7Ow7Q940bN3ZbRYN8w4YNbis+5Iz4NBHJCE8FTZRYYZpoywJ0GrifIBsjOxMQfYAA&#10;Bei7UadWafAFdMQvwBhct26d/R0nckZ86VqumivCrbD8woDYMJ8tFeS72MXPJ8v9Ap6dVU3jAiu5&#10;aj1zxYoVoQd6usgZ8elslZJEKd+dFYcr8eCwQXa4K9xEQFtxd26mQA8TqUBiRCbWfmlggJ9zzjlu&#10;q2j53rilQ86I7zD14WQIqjhOiN4jeX2IHfxQYUAbRx11lNsqyqrJljM1LOBGssA3/QPxxZVkAPHh&#10;zhIwMJctW+a24kHOiE8nc/Kg2rDQgFtpKzUTi1eLXTiJpHTlKw4//HD7dXEBLpCwgy8dkCspqW0Q&#10;+wsvvGB/x4WcER/iVADxwYlSgeO0QZKJrkbumnBRuN6nn35qf+cr4EatWrVyW0X3TKQnLmBw6Ozm&#10;TZs2xeoVyAuxiygpTgRCLNpFQkZyWBx99NHWpwWw6PKd8wG+uSG6Ktxo8eLF9nccgNjlkw3g3Xff&#10;9d566y23FT1yRnw6eZQsiuI4HyJXH5uJ2GVk4+8TxOm4jQqIXv3RFwL/xfVVFDjttNMSDDP5/kcc&#10;yBnx0akC9L3i5ilAfFWqVHFbmYldOJ++LiM738Hza5cLXzWKM/yF3if+Pjit/qpT1MgZ8aHHiQsF&#10;EVic2CXuq0ci4baw7hba0r4s4sZxZYtECTifzLXgfuO0QhG9+hNaxNXjcm7njPiIOIivj4crSf+q&#10;Vq2a+1WU5aJnvZUVTAAX8F2yfHe3AKIPMpEKLFmyxA7COJBMfMwyjMshn1Pi09nLJUUu9Mw2nMOZ&#10;5JvxIgWkVcUpVqICBNG2bVu3VaSrZjIAS0PNmjXdryIfbFwfD8wLzgdKijYwwVmMDoyT1157zf4O&#10;A9oSNw+6ZjZimFFApzxl4mxPB1o14Vp6sleUyKnOp4mvJM89HS/zDMArr7wSWleDiHXAHmsun7Oa&#10;BdriB3GJXcDgFJcUxBeXry9nxEfCgGTPgpI4HxafnmdAuk/YBAPS05mOKcCPle1lIsIAo0s4NlZo&#10;nClPXEe8AlxLz7GOEjnlfJr49DoqqaANBYyETHxd5K6hRwFcF+XB30eMu169em7L855++unYxCG6&#10;uJ5HHdeUg5wRHw+nRQkfVy7J8tRp8Oh9meg8OFL1BJ1MdMhsgVh4+/bt3VaRm4jVHOIAUkmrRGGl&#10;TGnIGfEBzc2YLzpnzhy3tTd0fBdkMrf0uOOOS0gsjTNeGiW6d+9u710wcuTIWCIQqDma+JAycejF&#10;OSW+zp07J0Qchg8fbhcqTAW90A/OaS0WygrO1zokel95MDpYGFMvSInRMXjw4BL15TBAHRKDAzBz&#10;Lg5nfE6JDytWrzKKVYUlmwra4mJUSggoLHC5CBD3celPUaNLly4J4vepp57yZs+e7baiAckcmvgg&#10;vDgmreeU+IB2GWBlMbpTQYsX/FBi+YUFcV4BnRun3yxKYAwMHDgwQWLcddddGSVcpIImPtxgcYTY&#10;ckp8a9assWsbC3CB6AwOAUkH2iLFT6c7JwwkVgpwNse1Bl4cIMG0V69ebqsoQWLYsGGRqg66f9H5&#10;4ligMmfEh/nOCJaHgtXfeOONVtlNBoTH8l0C9DVJCg0LPVEdXxalPKFPnz4Jy/OyZO+CBQvcVmbA&#10;DaXVGqRCHE7tnBHfrFmzvOXLl7stzy6J0a5dO7eVCIwQ0ckgTlZWyhSa02GApCL6fAZuqkGDBgVe&#10;AMQi1m9UuhnxdOkTGMQ+Q3w8yIgRI9xWkQgcMGBAsYsFaW8+na4zPMJCGxhwwfK4RBuGx9VXX+22&#10;iiTEe++957YyA5OttHsrjozmnBDf1KlTEx4Gi1en8WgwknGoCkgs1VkXYaGJD9dCcuy0vKBJkybu&#10;V5Humon/U4M+FncWKsk+QXyE0bSRUatWLa9Hjx5ua2/gw9KcT2d3ZAJtHTJHRCeslifoqBB6sA5Z&#10;ZgKmG+hUtjic2Vknvrlz5yZwMr6rod0eyUDZ1YFtnRSQCZiZJTjmmGOCrOryBDiSTvRETEa1vDD9&#10;0bBhQ7dVNFhLi7+XFVntcUbpmDFj3FaRCNWfYUoFdBjtXY+C8/HC9Cy4qAg6F9AJFnArHbPOBFi8&#10;ul/Q00mpjxJZJT7cAZs3b3ZbnnfNNdckTA5KBUacuEGwvvSqA2GB/qLDdVEYMLmCfg4c78kx8EyA&#10;SiScFIs36jSurBEfnGbcuHFuqyi4X5KuJ9AzzDAK9NTHsCB1XvyLvKwoDJhcIDmjuayf9CoNzJ2R&#10;rGYYgGYcUSBrxPfoo48mxGdxkqbDxfSqAhyfaWQDaH0PwouCm+YCycQXtcVOezqlHldOlMvzZoX4&#10;mHGmg9+Ex7p27eq2igfhIm1sEM/M1JpDR9JuA4hPr+FSXgAnIjypJxKVpsKEgbZ4ybnMJIk3GVkh&#10;PlbV3LJli9sqsnD1chnFAX1Ge9ZJKM2U+LDYtPhgIEhWc3kA3I5Q4/jx470LL7wwIAaeQcerowBt&#10;6vku+EajjHRkhfhY7UhWoSKJs0OHDvZ3acBhqp2m6RBsaWDNOelA3Alxf740CiABuGdWib/00kvt&#10;un39+vXbK8M4auIDiF0dR49yykHsxEcMVa8nTFw23dgsI09zpSi895oDw0WLi6zkEohUCjryk08+&#10;aQmNJTNYvBH1BQ8AaU5Y/7p/tH4WFfCBammjEzwyRezEh+jUFqtegqs0EN7R3I5Rl2nWrh65tJ0L&#10;fQ8pAPHAufA54stkHgmJoQ888IB33XXXeWeccYada8JnXkeNGmVXCpWUKYiBbw9fe+21AVfifybZ&#10;3cUBV4tY0QyISCeQmwZjhREVvukYHHW2zJo1y+1JD7/73e+Cc4315X/44YduTziYlxa0d+aZZ/qG&#10;CNyeePH999/7ZhD6I0aM8I2u5rdr185v3ry5f+qpp/rG2vYNFwvuK1WhD/lMf48ePfzFixf7Rvfz&#10;77vvvmB/xYoV/a1bt7qrRYdvvvnGN2I+uE779u3dnswRO/HNnTs3uHHKK6+84vakByN2Es5/7LHH&#10;3J7U4KUY8ey29gYvW9oyXMU33MTtiRdPPPGEf8QRRyQMxOKKEaX+/vvv7x999NF+s2bN/JtuuskS&#10;nOGSvuGatj3uu3///sE51apVy3hgpgLXo5/kOg0bNgzuIVPELnbF0BCUNXWpadOmCaIRHSgVEEms&#10;oI5CjhWY6pPthOnEuQwQJ1pnihMYOohYxBgiE72XmDZ6GiFDvvpNxIfUMhIvnnvuOW/p0qX2//33&#10;32/XasHVhJFEpg8T3XWIkHktceQk0j/aD5rpQk0JcEQYG5YsWWJHMpeiLFy40O1JH7169QrOR/Ru&#10;3LjR7SnC22+/bcWR0YWC41q0aOEbYnNHFGHXrl2+UaCDY+Ac2YJIALif0e9sHfdHgVOny012797t&#10;X3311b4ZxAmiukGDBvb54sCkSZOC6xiL2l+/fr3bkxli53wsNqi5XZiPCTPqZVTja5LFEVHajRi2&#10;+/mvExDWrl27V2Il1jJ+MkGmPsOyQOYJwzlEaSe0R+HZ0smq4XmYvTZx4kTLwXXWMpxPTw2IEhhm&#10;IiGIcETF+WInPhzD2rUShvhY3kLHX7EMybC4/PLLvZ49e9olLyBwLEP5jBNW8bPPPmt/C5JFrFiP&#10;2QDiFouUa5a0FmEqMKimTJli3S3PP/+8q00ERBwX8RFmE0uaAR9ValXsxMeI1L40YrVl9dfx8Hqm&#10;PnN7SUowSrzlXh07drQLJk6bNs1ORBewgqcmsOSsjzg/I5oMuJsQfzohKu6buO3MmTPt9zGuuuqq&#10;IDZOOyzcrfuVwReHzgfgfHqqqtabM0HsxEdH6RwznM5h1v7QKwzgZMXhip9r3rx5dpkNWUUd/5ik&#10;AZG9okNp1Ms+gAg3qofbih8lER/3waCEozPNgKmRfISZGDiRDVEX4G5XXnmlPUZHNHguPbCiBANc&#10;CJv7LGlNnbIgduIDOucseWm0dKGXxoWAmfdBihb6np54xJxWORYum/y9Mt0OxKn1xDiBfiZcGNHF&#10;M0BoDB6mkHbq1MnmFTKISLBlESDtnEdkk1k8Y8YMq/NhqevVo8j2SVYrogJcT7+zqJZMi5340G/0&#10;l6vJvCiruwXohWtw32iC1oAQmzdv7raKPmCnoSfc4K6IMlZZEuBcQnyoCMw8g3szZZT1VhYtWmSJ&#10;jecS9xTExItH7GJQ4Xq5+OKL7T7a0wZHmD5NF+h7WmIQZ052oYVB7MQ3evTohBGMfhYG2krlpRSn&#10;3yAWtDjC6oXTCBDLAowS1rnLBpigJKurEl/mq+lafPFMWLzcO8kOl1xyiZ1eir+SD79gTGn1BULW&#10;+mxx006jAFxXEx8cNwrii9XPZ6xNG/bhMhRjNPjbt293e8uGu+++O2jHcAPfmPtuTxEIX61Zs8bv&#10;0qXLXtc0Is4d5ftGZFgvvewngmA60+2NF2Yg2Ocw3Nc/9thjbdjKWOz+gAED/EcffdQ3BOlv2rQp&#10;IZJRHIwx4terVy94jjh9lobIbUhQrkVY0ujtbm94xEZ869atsyEfuWEzqq2zMiz0wxvdyDes39bT&#10;CThwzz//fN8o3MExcs2hQ4fa4zR0WIpzVq9e7fZkB8STKZkA4jNGWPAct956q9sTPSA+Y20H16pV&#10;q5Zv1Cm3NzxiEbu4Qghz6bR58cmFAX4lnX1MtgeWIctDoKAjolinRMQr4osMXBIuWf8lGSj34jrg&#10;HEJY2QQiMlMxyTNqA0Prf3FAL6aJtR7J9RwRRgZCXSeeeGIwSigtW7a0YaGwIKhuXlbQ3vXXX2/b&#10;1NegmJfhV61a1R8yZIjlDMWBkWwIODgvymB5tkAo7ZRTTgmeoU+fPm5PPBg1alRwLdSekvo3XUTK&#10;+RgR5KJp3xqJAXjnM8lCxsoTxzR+rsmTJycsMoRCjJuCdeoIvd1xxx0lLh4Jx9AfNsbqjetDJ3EB&#10;zqcjGmV13JcVmlNjbGgDMCwiJT7EoCYKQl3Tp0/PaGILlpUWi4TqmAMCUZNOTqSDa6xcudK7/fbb&#10;056Jpj+ijM9NqwjlAQw4ikBb9HFAi1kIn5IxHAfMGGSaGG4TsGZy0d588023NzwwXMwID9p94IEH&#10;bD0WLCWsuDQcMsgKMR3pT5061e0pH/jqq6/8s88+O+gXo2PHlptIu0Z3Dq5FZlEUGTSRcT7WYJE5&#10;towKvPZRzI9geqCweNrFMQtwOlPCjkAmn4vRYTo3spBRtsBza85HH5n36baih/5GHSsZRDF5PxLi&#10;Q2ytWrXKbXmBkzQK6EWFELnFrdlcVqDD6JBR3GIramhLF0B4cREfOrfORkJliSKiEgnxESnQuXMQ&#10;XxQjA+gkBLJbomo3WWeKxGOfRRDh0YkExKijMAKSQYSIDGt5D8SQ0536WhoiE7tx+Zz0jCx8fVHl&#10;ksUporIBiE+vSM8SIHppkShAH5HEgDcA8I6JSbdo0cJuZ4pIiA8WrBNGiUcyXyEKSKoUIL/twQcf&#10;dFuZAT1Pc7uwumMuQD4dyQg6sRQC0UsNR4HkxAtxZ0UGQ92RQE/jo4wePdrtCQ8jRqxDWbdLOKy0&#10;GWzpAEscq03avffee92e/Ma2bdt8o08n9IkUrPcJEya4I8ODeSWPPPKIX6NGjaDtOnXq+O+88447&#10;IhpERnzvv/++X7169eBma9as6X/88cdubzjs2LHDPrS0KYVJOCtXrnRHhQOuISO2gjaZT5vPYP4s&#10;yQf0q+4Log3G6g+2ifAYjuXOSh+4U4jXPv300/6555671xTP2rVrR5JMoBEZ8QGC+PqG77zzTrcn&#10;HCAQzZ10YbYWXCAsmIGls1+MOHd78gsQxapVq/y2bdsmPD/lsMMO86dPn+4PHDgwqDMWfDAwObc4&#10;4B81hqJvxKo/Z84cv1+/fn7jxo2Lnbx+8MEH2wUAokSkxIfjsW7dusENV65cOaNpdkanCdqiU5n2&#10;SPxW6pj1j7M1DJLF7rBhw9ye/ACEwwT7nj172meX+5QCx5s3b549lnQynO+SRUTceuTIkZag4OjP&#10;PPOMv3z5cvt/5syZvtEXrVP6+OOPt+0kczkp7JOYOv0ehUjXiJT4AGlTmkDwwjO6wkQixowZE7RT&#10;qVIlf9GiRXZ0Sh3lyiuvTMjXSxfkFWqR3rt3b7cnt4Abwem6d++eoBZIQeU49NBDbR/D9TQ6dOiw&#10;1/EUY0xZXZn/qfbrQrsch3hnaRPyDqWehI0oETnx0Xlt2rRJeCDCbt26dfMfeughf/78+XbSNMor&#10;CaFffvmlTebUZc+ePXZ/q1atgjbget99953/6quv+lWqVElo/4YbbigzAcIttCgjRzCKTI0wgMu9&#10;9957/tixY21yqw4nSoEDwa2QJAw46ugfnkPa0EuBlKVAWBA17SEBIGIGO2qPzpzp27evvVZUiJz4&#10;ACINlq4fUAo6BQ/G4jgQFNwHUa0LdSjOmoN27tzZte7bVQ/Qd2QfI/Xkk0+2FitGSrpIttCjFisl&#10;AUuewUci7G9/+1s7oFJxJowJBgkrP0gCKvop+ypUqBCsfoDKQ9Y29fQbCyI1atTI6mrSFuKbfqPv&#10;4WiIWwgdosdIwagBnTp1svvgwKz8IOdfdNFFAbFHgViID2A16Ry8TAoduGzZMtdyESZOnJjyWNwD&#10;pKqnY2lDqBC5nAv3e/31162u9fLLL1su88EHH9iXAmfRpayQ8zCSEJdXXHGFTb7Q964LREfhed54&#10;4w3XShFIx0cf47jbb7/d1iEp5FkgPowIgO4nbZLtzDNB9DwnYp1j0QUF3GPTpk1tPQYG3FbOZ1Ut&#10;pFJUiI34sLhEzyDnX/uMeDCKbJdUMFqkIzXQR9hP+8kcg7a5HiN6586dxRILeii6npxHO1jA6FSH&#10;HHKIfTksS4b+g/ghgZWXcfPNN/vDhw+3mTArVqywxAqBIKY2b97sb9myxc7FoI4U/SlTptgXj0hF&#10;BUklVilIBVwaGAq0JVYsUwS0WoFqI/oq80FwgWzYsMGuo0IdXGvBggX2WNwz1NEn48ePt3UA6SRZ&#10;SPfcc4+rLSI+npXjmYPDvXAMBc4apWoSz/oKBnwuiWA9AXw+X8+MLWKELHtBsidTKpm0TaIpITO+&#10;OGkIxp67bt26IJBNyjzTC5MhK4ySNEqKPqsTcE2iFua5bHIoia2GAO1UStaMIRWc+yHxcuvWrfZ4&#10;HTA3HR9qzWFDtLZdYq0keLJNnJVIRGlJnuYl2/sFfHSFaZWSeEumDREF6gyxBDmIXId8RvqAb2Mw&#10;x5eJ9LICA9c3BGh/62wdciMF7JdjiBxpEB7lnohw8L4ErNGi28gYUGAc6Nq1azBiiHZMnjzZ/iZl&#10;HX0HYEDAFanHshXAVeRcRCHHJUO8/HAlRCNeebgAdcVxVTgOqkBxnAdOjYMVgwk/Ihww1XGZFu4P&#10;twiTohDBiDnqTzjhhASxBveE87MvOQIze/bsoL3k5+E54Fpg0KBBto5rancSC0mKmOY+BHA+np16&#10;oku0I+3SBjMEo0IsAU0mPuvMYEaMrAwANyQLBjDqje5if3OMQM8RhSumGm0syw/IciE1Cm4A1+Pc&#10;P/zhD5aL0r4G3AhOxP9kwG04j8nbRgeyGdlG3Nl9cBmypFm6gmV9aVu4BlwGbpd8LbYpJAAQ+5bj&#10;ybwm95H2n3zySdsm6x4DpAEcTEDiAAWwqLoGsXSyfEDy88i1gU4Vo38E3A/3DXTfA8kcQnogWehf&#10;gZ6DnSliIT4eEtYt4LeIH0SbdAIvTohPs37pcECuYHLn8JIku0UID9Aex/OBGdLqealMwmYmGx3K&#10;fgGpQaT5ywoGLL/xxz/+0bbHi4EY5T4Q18aICdL1Kay+BVALWLAI0ScLcnNd1lambv78+ZaYjY5m&#10;CQIV4YILLrDijOsYBhDkxkEoevEiJprz8gFil6wVjuc3C0YWlwDLMfQzkH6nTr8TURMAc2/keCAz&#10;1ZiLwwLknCuIMnMmK6kcjEyIAuiOgRiEy0FMMkr1Z5w4N1kPgxjRpwDEQkcCXqYcz6jm5UBgJEMy&#10;sYiEV9FhyLRmm0V3QCpuKC8HDgDBAwhIPwNEyEqocDTR1eBIN9xwg11ZihSkuknfskiGvFzuQZ4L&#10;8AyiB3N9vuLEIGGpNJbPkHvmOPRFGcgQnPS3SBmgn1ETH8fCcUlZY9ElWXGepeeGDh2awD3lnCgQ&#10;C/HxgjSX4UXJykwQCKJIICwe0SoPqcUu50pHCnhB0pF0oogPETVcC2LmPFK7mFTEKlcUOZZJTXSk&#10;vGz9kgTCkSD24rgM98w9cr6oFvzXRMR+CkSWKtVMzoNoWEYDIsNIMxayXYsQ8CyIfhZHEq4P6D/U&#10;BeqF+AD3zPU0sbDAD1xTRL7cCwMCdaJevXp2LRgSSJNB3zKIzjvvPFeTOWIhPggPIhPw0JLpDGHp&#10;ThLxBTHJC9IjNBXxsV+4BdcSopNrQsicg3hHjNEGgCNKW1In28nXALI2CvevxSEELNdElHEdrUuy&#10;rZ+BuSaiN9EPiK7169d7s2bN8u68885gxh9t3XPPPZYb33bbbVa0YpGnAgOY+Sx8PgGLGNVCBi19&#10;Qx35d48//ritA6z1h+UPAfFtD+Fw3DvrO+t7FkC8tWvXtveD+iD6aRSIhfh4OSIKAasJyCqh6HbG&#10;cvOM5WX1KFniFhbP6gLdu3f3+vfvH7xcXqROpU8GHAmRoUc5nUiHUqdFBkRJPRAOKESXivOJGOUc&#10;fQ+cK4TOtSBkKYA2WZoNomKOMc8qeitLnKEnMtWAJW7pAzHOZODJwEoGfQIRs6A4hMQCQiwkDtBP&#10;dUIvAwZXjNbReH64HfeX6hq0T2HQsTYg7wEOySQu7tNYx+7IiGBuIhawQDfNZ1rMS7ZuBQ2882aU&#10;2/2G81nnKiEo3C7UmQ6zMWT2kWNoCNCex3RJnMccI05YHMZsE74zL97WCfD8s0/aFBCPFjcFGSQ4&#10;bMkWIWxIHffM/RGhMC8zaKO0wrEUHN2EHln5gUQK3D+E4EhZM0Rd7KceeCYjhktsW4qRPjbCQjiz&#10;devWdpFxXGI4zYkOmcHoWo0P+/HH3FzkMARiLTuUWC4R9jLoIXBN/TkERjArDqTSTQBGBaIO/Qbl&#10;HzcFXAHLk1l1iDfW7UNskY6O8cFyuogo4YiANPU2bdrY3zirZSIN8yUwMuAuWM1wSOG+6cIQgBWd&#10;nM/9oo9iESPWsHBRR9Dn2C96cWmAazLBHmscTo5KQoFb0g7ckTkx9A3/6Rssau6f+8k2YiM+AIuH&#10;CCkbN260HnOtd9H5iGcKYowXT0ehu9BRvBT8YOgzyYCwBg0aZCMbxS0UKUDHpC1eIgRLR6PQs9In&#10;Lwq3CCucsgYeLxD9DiJD2ce9ArgH7hOCY58YCcVBXiaqAO4eRBnPiDsGCxY9isKggBC0EfZDQazE&#10;p8FlIBJerOhXEBudTuHFUHhZEKDmQMUBfQ4iZLQvXLjQOkBpHwJKBxAI1+Q/+pr4H8OA+8VFBJGj&#10;0wkXE47DgOJaQoQFZJH4sgGiHnA2LEQ4GuJREOVjCleDkOBcWJUQHDPtUnHpAlJjnyI+DVwHuDMg&#10;FILvJCswDRAfIBwTvU8sS9GN4EhwMH7zHzGLfoS/D86FbxBuxn9EJpEARCr7hCALSB/7LPGlAkQH&#10;USL+0dsQ/4hbEfdSIDpR0tHHqCsgevygiK+A/EJWYrsFFJAKBeIrIGcoEF8BOUOB+ArIGQrEV0CO&#10;4Hn/D58/86RYq7nQAAAAAElFTkSuQmCCUEsDBBQABgAIAAAAIQCS4szh4AAAAAoBAAAPAAAAZHJz&#10;L2Rvd25yZXYueG1sTI9BS8NAEIXvgv9hGcGb3WyTSI3ZlFLUUxFsBfG2TaZJaHY2ZLdJ+u8dT3oc&#10;5uO97+Xr2XZixMG3jjSoRQQCqXRVS7WGz8PrwwqED4Yq0zlCDVf0sC5ub3KTVW6iDxz3oRYcQj4z&#10;GpoQ+kxKXzZojV+4Hol/JzdYE/gcalkNZuJw28llFD1Ka1rihsb0uG2wPO8vVsPbZKZNrF7G3fm0&#10;vX4f0vevnUKt7+/mzTOIgHP4g+FXn9WhYKeju1DlRachVUnCqIZlrEAw8LRKedyRyUTFIItc/p9Q&#10;/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EGux9ZgMAAO4H&#10;AAAOAAAAAAAAAAAAAAAAADoCAABkcnMvZTJvRG9jLnhtbFBLAQItAAoAAAAAAAAAIQBmyYchUC0A&#10;AFAtAAAUAAAAAAAAAAAAAAAAAMwFAABkcnMvbWVkaWEvaW1hZ2UxLnBuZ1BLAQItABQABgAIAAAA&#10;IQCS4szh4AAAAAoBAAAPAAAAAAAAAAAAAAAAAE4zAABkcnMvZG93bnJldi54bWxQSwECLQAUAAYA&#10;CAAAACEAqiYOvrwAAAAhAQAAGQAAAAAAAAAAAAAAAABbNAAAZHJzL19yZWxzL2Uyb0RvYy54bWwu&#10;cmVsc1BLBQYAAAAABgAGAHwBAABONQAAAAA=&#10;">
                <v:roundrect id="_x0000_s1135" style="position:absolute;width:29880;height:75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3W1wAAAAN0AAAAPAAAAZHJzL2Rvd25yZXYueG1sRI9Lq8Iw&#10;FIT3gv8hHMGdpiqIVKOIckXciM/1oTl9YHNSmlxt/70RBJfDzHzDLFaNKcWTaldYVjAaRiCIE6sL&#10;zhRcL3+DGQjnkTWWlklBSw5Wy25ngbG2Lz7R8+wzESDsYlSQe1/FUrokJ4NuaCvi4KW2NuiDrDOp&#10;a3wFuCnlOIqm0mDBYSHHijY5JY/zv1FwJGq3aZve2j3fDlTscOTuU6X6vWY9B+Gp8b/wt73XCsbR&#10;bAKfN+EJyOUbAAD//wMAUEsBAi0AFAAGAAgAAAAhANvh9svuAAAAhQEAABMAAAAAAAAAAAAAAAAA&#10;AAAAAFtDb250ZW50X1R5cGVzXS54bWxQSwECLQAUAAYACAAAACEAWvQsW78AAAAVAQAACwAAAAAA&#10;AAAAAAAAAAAfAQAAX3JlbHMvLnJlbHNQSwECLQAUAAYACAAAACEAnBN1tcAAAADdAAAADwAAAAAA&#10;AAAAAAAAAAAHAgAAZHJzL2Rvd25yZXYueG1sUEsFBgAAAAADAAMAtwAAAPQCAAAAAA==&#10;" fillcolor="window" strokecolor="#7f7f7f [1612]" strokeweight="1.5pt">
                  <v:stroke joinstyle="miter"/>
                  <v:textbox>
                    <w:txbxContent>
                      <w:p w14:paraId="1706BAA8" w14:textId="6EFA9BFB" w:rsidR="00080E17" w:rsidRPr="0046690A" w:rsidRDefault="001D15EA" w:rsidP="00080E17">
                        <w:pPr>
                          <w:spacing w:after="0"/>
                          <w:ind w:firstLine="284"/>
                          <w:rPr>
                            <w:sz w:val="56"/>
                            <w:szCs w:val="56"/>
                          </w:rPr>
                        </w:pPr>
                        <w:r w:rsidRPr="001D15EA">
                          <w:rPr>
                            <w:rFonts w:ascii="Comic Sans MS" w:hAnsi="Comic Sans MS"/>
                            <w:b/>
                            <w:bCs/>
                            <w:sz w:val="56"/>
                            <w:szCs w:val="56"/>
                          </w:rPr>
                          <w:t>j</w:t>
                        </w:r>
                        <w:r w:rsidR="00080E17">
                          <w:rPr>
                            <w:sz w:val="56"/>
                            <w:szCs w:val="56"/>
                          </w:rPr>
                          <w:tab/>
                        </w:r>
                        <w:r w:rsidR="00080E17">
                          <w:rPr>
                            <w:sz w:val="56"/>
                            <w:szCs w:val="56"/>
                          </w:rPr>
                          <w:tab/>
                        </w:r>
                        <w:r w:rsidR="00080E17">
                          <w:rPr>
                            <w:sz w:val="56"/>
                            <w:szCs w:val="56"/>
                          </w:rPr>
                          <w:tab/>
                          <w:t xml:space="preserve">  </w:t>
                        </w:r>
                        <w:r w:rsidRPr="001D15EA">
                          <w:rPr>
                            <w:rFonts w:ascii="Comic Sans MS" w:hAnsi="Comic Sans MS"/>
                            <w:b/>
                            <w:bCs/>
                            <w:sz w:val="56"/>
                            <w:szCs w:val="56"/>
                          </w:rPr>
                          <w:t>j</w:t>
                        </w:r>
                        <w:r w:rsidRPr="000A6D44">
                          <w:rPr>
                            <w:rFonts w:ascii="Comic Sans MS" w:hAnsi="Comic Sans MS"/>
                            <w:color w:val="7F7F7F" w:themeColor="text1" w:themeTint="80"/>
                            <w:sz w:val="56"/>
                            <w:szCs w:val="56"/>
                          </w:rPr>
                          <w:t>ac</w:t>
                        </w:r>
                        <w:r w:rsidR="00080E17" w:rsidRPr="000A6D44">
                          <w:rPr>
                            <w:rFonts w:ascii="Comic Sans MS" w:hAnsi="Comic Sans MS"/>
                            <w:color w:val="7F7F7F" w:themeColor="text1" w:themeTint="80"/>
                            <w:sz w:val="56"/>
                            <w:szCs w:val="56"/>
                          </w:rPr>
                          <w:t>k</w:t>
                        </w:r>
                        <w:r w:rsidRPr="000A6D44">
                          <w:rPr>
                            <w:rFonts w:ascii="Comic Sans MS" w:hAnsi="Comic Sans MS"/>
                            <w:color w:val="7F7F7F" w:themeColor="text1" w:themeTint="80"/>
                            <w:sz w:val="56"/>
                            <w:szCs w:val="56"/>
                          </w:rPr>
                          <w:t>et</w:t>
                        </w:r>
                      </w:p>
                    </w:txbxContent>
                  </v:textbox>
                </v:roundrect>
                <v:shape id="Picture 2140" o:spid="_x0000_s1136" type="#_x0000_t75" style="position:absolute;left:7543;top:304;width:7042;height: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m5cwgAAAN0AAAAPAAAAZHJzL2Rvd25yZXYueG1sRE/LisIw&#10;FN0L/kO4A+409cFQOkYZRMXd4APE3aW505Y2N7WJbZ2vNwthlofzXq57U4mWGldYVjCdRCCIU6sL&#10;zhRczrtxDMJ5ZI2VZVLwJAfr1XCwxETbjo/UnnwmQgi7BBXk3teJlC7NyaCb2Jo4cL+2MegDbDKp&#10;G+xCuKnkLIo+pcGCQ0OONW1ySsvTwyhoU13tuvkP3f/s7eav+7KM+61So4/++wuEp97/i9/ug1Yw&#10;my7C/vAmPAG5egEAAP//AwBQSwECLQAUAAYACAAAACEA2+H2y+4AAACFAQAAEwAAAAAAAAAAAAAA&#10;AAAAAAAAW0NvbnRlbnRfVHlwZXNdLnhtbFBLAQItABQABgAIAAAAIQBa9CxbvwAAABUBAAALAAAA&#10;AAAAAAAAAAAAAB8BAABfcmVscy8ucmVsc1BLAQItABQABgAIAAAAIQDaem5cwgAAAN0AAAAPAAAA&#10;AAAAAAAAAAAAAAcCAABkcnMvZG93bnJldi54bWxQSwUGAAAAAAMAAwC3AAAA9gIAAAAA&#10;">
                  <v:imagedata r:id="rId139" o:title=""/>
                </v:shape>
              </v:group>
            </w:pict>
          </mc:Fallback>
        </mc:AlternateContent>
      </w:r>
      <w:r>
        <w:rPr>
          <w:b/>
          <w:bCs/>
          <w:noProof/>
          <w:color w:val="000000" w:themeColor="text1"/>
          <w:sz w:val="32"/>
          <w:szCs w:val="32"/>
          <w:lang w:eastAsia="en-AU"/>
        </w:rPr>
        <mc:AlternateContent>
          <mc:Choice Requires="wpg">
            <w:drawing>
              <wp:anchor distT="0" distB="0" distL="114300" distR="114300" simplePos="0" relativeHeight="252872704" behindDoc="0" locked="0" layoutInCell="1" allowOverlap="1" wp14:anchorId="71EDFD6E" wp14:editId="7368A27C">
                <wp:simplePos x="0" y="0"/>
                <wp:positionH relativeFrom="margin">
                  <wp:posOffset>30480</wp:posOffset>
                </wp:positionH>
                <wp:positionV relativeFrom="paragraph">
                  <wp:posOffset>152400</wp:posOffset>
                </wp:positionV>
                <wp:extent cx="2988000" cy="770890"/>
                <wp:effectExtent l="0" t="0" r="22225" b="0"/>
                <wp:wrapNone/>
                <wp:docPr id="2033" name="Group 2033"/>
                <wp:cNvGraphicFramePr/>
                <a:graphic xmlns:a="http://schemas.openxmlformats.org/drawingml/2006/main">
                  <a:graphicData uri="http://schemas.microsoft.com/office/word/2010/wordprocessingGroup">
                    <wpg:wgp>
                      <wpg:cNvGrpSpPr/>
                      <wpg:grpSpPr>
                        <a:xfrm>
                          <a:off x="0" y="0"/>
                          <a:ext cx="2988000" cy="770890"/>
                          <a:chOff x="-1" y="0"/>
                          <a:chExt cx="2988764" cy="771326"/>
                        </a:xfrm>
                      </wpg:grpSpPr>
                      <wps:wsp>
                        <wps:cNvPr id="2041" name="Text Box 2"/>
                        <wps:cNvSpPr txBox="1">
                          <a:spLocks noChangeArrowheads="1"/>
                        </wps:cNvSpPr>
                        <wps:spPr bwMode="auto">
                          <a:xfrm>
                            <a:off x="-1" y="0"/>
                            <a:ext cx="2988764" cy="751204"/>
                          </a:xfrm>
                          <a:prstGeom prst="roundRect">
                            <a:avLst/>
                          </a:prstGeom>
                          <a:solidFill>
                            <a:sysClr val="window" lastClr="FFFFFF"/>
                          </a:solidFill>
                          <a:ln w="19050">
                            <a:solidFill>
                              <a:schemeClr val="bg1">
                                <a:lumMod val="50000"/>
                              </a:schemeClr>
                            </a:solidFill>
                            <a:miter lim="800000"/>
                            <a:headEnd/>
                            <a:tailEnd/>
                          </a:ln>
                        </wps:spPr>
                        <wps:txbx>
                          <w:txbxContent>
                            <w:p w14:paraId="6626EF3B" w14:textId="77777777" w:rsidR="00080E17" w:rsidRPr="0046690A" w:rsidRDefault="00080E17" w:rsidP="00080E17">
                              <w:pPr>
                                <w:spacing w:after="0"/>
                                <w:ind w:firstLine="284"/>
                                <w:rPr>
                                  <w:sz w:val="56"/>
                                  <w:szCs w:val="56"/>
                                </w:rPr>
                              </w:pPr>
                              <w:r w:rsidRPr="001D15EA">
                                <w:rPr>
                                  <w:rFonts w:ascii="Comic Sans MS" w:hAnsi="Comic Sans MS"/>
                                  <w:b/>
                                  <w:bCs/>
                                  <w:sz w:val="56"/>
                                  <w:szCs w:val="56"/>
                                </w:rPr>
                                <w:t>i</w:t>
                              </w:r>
                              <w:r>
                                <w:rPr>
                                  <w:sz w:val="56"/>
                                  <w:szCs w:val="56"/>
                                </w:rPr>
                                <w:tab/>
                              </w:r>
                              <w:r>
                                <w:rPr>
                                  <w:sz w:val="56"/>
                                  <w:szCs w:val="56"/>
                                </w:rPr>
                                <w:tab/>
                              </w:r>
                              <w:r>
                                <w:rPr>
                                  <w:sz w:val="56"/>
                                  <w:szCs w:val="56"/>
                                </w:rPr>
                                <w:tab/>
                                <w:t xml:space="preserve">  </w:t>
                              </w:r>
                              <w:r w:rsidRPr="001D15EA">
                                <w:rPr>
                                  <w:rFonts w:ascii="Comic Sans MS" w:hAnsi="Comic Sans MS"/>
                                  <w:b/>
                                  <w:bCs/>
                                  <w:sz w:val="56"/>
                                  <w:szCs w:val="56"/>
                                </w:rPr>
                                <w:t>i</w:t>
                              </w:r>
                              <w:r w:rsidRPr="000A6D44">
                                <w:rPr>
                                  <w:rFonts w:ascii="Comic Sans MS" w:hAnsi="Comic Sans MS"/>
                                  <w:color w:val="7F7F7F" w:themeColor="text1" w:themeTint="80"/>
                                  <w:sz w:val="56"/>
                                  <w:szCs w:val="56"/>
                                </w:rPr>
                                <w:t>nk</w:t>
                              </w:r>
                            </w:p>
                          </w:txbxContent>
                        </wps:txbx>
                        <wps:bodyPr rot="0" vert="horz" wrap="square" lIns="91440" tIns="45720" rIns="91440" bIns="45720" anchor="t" anchorCtr="0">
                          <a:noAutofit/>
                        </wps:bodyPr>
                      </wps:wsp>
                      <wpg:grpSp>
                        <wpg:cNvPr id="2042" name="Group 2042"/>
                        <wpg:cNvGrpSpPr/>
                        <wpg:grpSpPr>
                          <a:xfrm>
                            <a:off x="701040" y="22860"/>
                            <a:ext cx="801370" cy="748466"/>
                            <a:chOff x="45740" y="247367"/>
                            <a:chExt cx="806130" cy="751829"/>
                          </a:xfrm>
                        </wpg:grpSpPr>
                        <pic:pic xmlns:pic="http://schemas.openxmlformats.org/drawingml/2006/picture">
                          <pic:nvPicPr>
                            <pic:cNvPr id="2043" name="Picture 2043"/>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a:off x="45740" y="270130"/>
                              <a:ext cx="609600" cy="641684"/>
                            </a:xfrm>
                            <a:prstGeom prst="rect">
                              <a:avLst/>
                            </a:prstGeom>
                          </pic:spPr>
                        </pic:pic>
                        <pic:pic xmlns:pic="http://schemas.openxmlformats.org/drawingml/2006/picture">
                          <pic:nvPicPr>
                            <pic:cNvPr id="2044" name="Picture 2044"/>
                            <pic:cNvPicPr>
                              <a:picLocks noChangeAspect="1"/>
                            </pic:cNvPicPr>
                          </pic:nvPicPr>
                          <pic:blipFill>
                            <a:blip r:embed="rId141" cstate="print">
                              <a:extLst>
                                <a:ext uri="{28A0092B-C50C-407E-A947-70E740481C1C}">
                                  <a14:useLocalDpi xmlns:a14="http://schemas.microsoft.com/office/drawing/2010/main" val="0"/>
                                </a:ext>
                              </a:extLst>
                            </a:blip>
                            <a:stretch>
                              <a:fillRect/>
                            </a:stretch>
                          </pic:blipFill>
                          <pic:spPr>
                            <a:xfrm rot="17723607" flipV="1">
                              <a:off x="412205" y="559532"/>
                              <a:ext cx="751829" cy="1275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71EDFD6E" id="Group 2033" o:spid="_x0000_s1137" style="position:absolute;margin-left:2.4pt;margin-top:12pt;width:235.3pt;height:60.7pt;z-index:252872704;mso-position-horizontal-relative:margin;mso-width-relative:margin;mso-height-relative:margin" coordorigin="" coordsize="29887,7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I6rLIwQAAHwLAAAOAAAAZHJzL2Uyb0RvYy54bWzUVl1v2zYUfR+w/0Do&#10;PdGH9WUhStElTVCg24K22ztNURZRieRIOrL763dJSrblFGvXYQ8NEJkUyct7zz33XN282g89eqZK&#10;M8HrIL6OAkQ5EQ3j2zr44+PDVRkgbTBvcC84rYMD1cGr259/uhllRRPRib6hCoERrqtR1kFnjKzC&#10;UJOODlhfC0k5LLZCDdjAVG3DRuERrA99mERRHo5CNVIJQrWGt/d+Mbh19tuWEvN722pqUF8H4Jtx&#10;T+WeG/sMb29wtVVYdoxMbuDv8GLAjMOlR1P32GC0U+yFqYERJbRozTURQyjalhHqYoBo4ugimkcl&#10;dtLFsq3GrTzCBNBe4PTdZslvz49KfpBPCpAY5RawcDMby75Vg/0FL9HeQXY4Qkb3BhF4mazLMooA&#10;WQJrRRGV6wlT0gHw9thVHKDTOdK9OTtZ5Ol8Ml4luc1GON8bLrwZJfBDnyDQ/w2CDx2W1CGrK4Dg&#10;SSHWQDBRCs5yPABRP9oIfxF7lFiv7PWwz+KEzB5eA9ddvrV8J8gnjbi46zDf0tdKibGjuAEHYxfP&#10;2VFvR1sjm/FX0cA1eGeEM3QB9hK1c7RPmGUxOLzADFdSafNIxYDsoA6AQLx5D1Xg7sDP77TxGM/7&#10;bH616FnzwPreTQ76rlfoGUPBQJ01YgxQj7WBl3Xw4P6mKxfHeo5GiHgdZZHHZWHTVjM9mt1sPXb9&#10;bgAQ/FUZkMgxB/Lvit9ud2xYXDMwA3LRs6EOLO38EVxZwN/wBkLDlcGs92Mw1XOwYTNgQffwm/1m&#10;77KdOezs4kY0B8iJEl4eQM5g0An1OUAjSEMd6L92WFEA4i2HvK7jNLVa4iZpViQwUecrm/MVzAmY&#10;qgMTID+8M05/rK9cvIb8t8wl5eTJ5DPw/awm/XBB1mQmqxMKBGyYyLq1ZP3Wui5AeGw8UKRJUuZT&#10;/c6UK6N4Vcz1nZZp7qoUV8f6BgDm02mxygvLDrs813kZ5fFqNpDFZbJeUHZZ5pKRCv4npYPRizL/&#10;ekeAU2Zns+W7yvBNNgasPu3kFYiyxIZtWM/MwTUYYLN1ij8/MWIpZCeLJKzmJMAGe69Nw8qGOO/0&#10;56A0GbnQCi2hMmedWG4P7XRx6aZnci5SO57CAy5d9IIvIOT7zL0gu4Fy4xunoj1EKrjumNRA4IoO&#10;G9qAZLxtQAQJNG0D+iQV48anVBtFDelsdlsQC6sqXkuOC87pk582BF93s6Yfe8kZaYB+QA9Hmplz&#10;ebTO556Sp3Fefk3l/lHgnFfeDzcEt3xyYPAjEQ1apW9NTyeiOWAszpaSPx7RQMD+D6J5JY+LIlnl&#10;URGgFsrlz7ljT18zaZwkUeZUL8vW2copJ65mChZeqdxnTZwU0J4WqvWy0f57Cp6Uz+m9+8RzHW/6&#10;HLXfkOdzt+v00Xz7NwAAAP//AwBQSwMECgAAAAAAAAAhAK7MpTHXJAAA1yQAABQAAABkcnMvbWVk&#10;aWEvaW1hZ2UxLnBuZ4lQTkcNChoKAAAADUlIRFIAAACSAAAAmggGAAAAQigR4wAAAAFzUkdCAK7O&#10;HOkAAAAEZ0FNQQAAsY8L/GEFAAAACXBIWXMAACHVAAAh1QEEnLSdAAAkbElEQVR4Xu1dB1wVx9eN&#10;gI0mqFFBsHdjAVSsWFFRMYliS8TeYtR8iWLNH2ND7AUrxhaNxh4LWKImIjGxYRQUsQIiAiIdRVDP&#10;N3dYrPse7y0PWHCPv/OT2d23ZfbszJ2ZO3c+gQIFOoAiJAU6gSIkBTqBIiQFOoEiJAU6gSIkBTqB&#10;IiQFOoEiJAU6gSIkBTqBIiQFOsFHJaQXL14gNTUVjx8/xq3bt3H0kA9Wennhh4n/h14uvdG4cWNU&#10;rFgRRkZGMDAoik8++eQDFinyCYoVKwYzU3NUrlYZ9vYt4Oo6CNN+nIqtW7fAz88PYWFhSEhIwLNn&#10;z/D8+XN+3VevXgl3UThRKIX08uVLREVH459/zmHt2lUYPnwEWjS3h4WFBfT19Lkg9PX1Ubp0aVSp&#10;WhW2drbo0KEd+ri4YMyoUXB3d8fy5cuxZs0abPL2xuZNmzg3sr9Xr16NxQuWwm3KZAwaNAjOPXui&#10;VatWaNCgASwsLbkIs0RXvHhxmJqY8u12TZvh634DsGLFcvidOYOHEQ/4fRYWFBoh3bt/H4uXLEH3&#10;Ht1RuXJl6BsY8JdpZGSMtu3aYuy48VjLhHHi5EncCA5GTHQMMjIy8PKV7l7mCyYMKvEePHiACxcv&#10;YP+B/fCc74nBQ4bAngmpVKlSr0Wmp6fHSj8rODl1wezZs7Ft+zY8iXsinKngoUAL6XpQENq2dYCh&#10;oSGrcorwF2RrY4v1m35GeFg4f6lyqVboHl68fIG0tDQkJycjlFV/x44dw8BBQ1Cjes1McenrwbyU&#10;GUaOGI1HUY+EXxYMFCghvWL/wsPDMHzEcC6ckiVLoJFtQ6z3Xo8k9nIKOuLj4zHrp59gZWXNq94S&#10;JUrAbdIP3OaiD0LOKDBCCgoKRIe27fiX26yZPXb+tpOXOIUVDyIiMHf2PNSvW48/c61atbCJ2WnJ&#10;SfL8YGQvJPoSe/dy4TaFS6/euBkSIuz5OPDq5SsEB99kJdMklGDGu7GJMWsQjMHT1KfCEfKArIWU&#10;xoxhKt6JQcweKuxN6OxAXQkHDx1E0aIGjEWxcpWXsCf/IWMhvULXrl1ZE7oYIiLChW0KsrBm7Vre&#10;yGjRvDkXWH5DtkI6/++/0GfVGZVECsTx6FEUGjdqiJrVq+N5erqwNX8gWyG1dXDAiJEjhZQCVUhL&#10;z4CNjQ23ofITshTSs7RnMDU1wfETf+DkqdO4cPGysEeBGCIfRTI70hDxCUnClryHLIWUEB8PA4Ni&#10;uHI1AHFxcWjr2A6lzc0xf/58JCXlX2bJCXfv3oVDGwc8ffaUt2yNWINk3/69wt68hyyFFBkZyftO&#10;7t65K7TUXuHW7RB069YdhiUN4e7+P8RERWUe/JHh/v17GDTIlX1oBtjyy1bKGp5Hze2bY+LE74Wj&#10;8h6yFFLIrVtcSFEiYgkMDESHDp14l8AXn/dEcMhNYU8hhdDjceXKFXRmrdiiTEBNmjThefQ2Bg0e&#10;jC8//0JI5T1kKaSAgMv8i0tITBC2vAv6AuOexOKLHj244EqVMsOKZcuQIfNhBG3x6uVL7Nq5C8aG&#10;pvw5qXVGA8Ji/WnTpk9HU/uWQirvIUsh+fr4MpuoDNIzsm/SprNm75yf5sHS0pJnNrVgtm7ZiqhH&#10;j2Q/PvU2SBs0oHsvNBQe8+ahdauW/HlKliyJz9kHcy/0vnCkOGbNdEfDhg2FVN5DlkIid48qVaoK&#10;Kc1x/fp1jB49BtaVrflLqFSpEoYNGYqdO3byqiEuQbyEyw9QqRL5MBJ//fUXFi1aCKcuXXmDgu6b&#10;eq5bM0N62y+/cE8BTTBjxv8UIb0Pj3lzYWdrI6S0B/kZ3b59G5s2bkIXJycUK5rp7UiOZuSrZGdr&#10;C5devTB50iSsXbsGp06exB12fEJSsk7dTuhc6c+f83sJuXkTx48fx9TJbmjfoT0sKlRAET09fl9E&#10;akQMGTIEBw8cxJPYWOEMmmPSxIlo3qyZkMp7yFJIbm5ucOzcWUjlDCQK8kSkKjAmKhrHfI9i8OBh&#10;TEx2KPtpaXxS5I0bLZHcU2iAmNw4iGSrEcnILV6yGIxMjGBkZMJefAkYsv9NTY1R0tAQxZnxT8dk&#10;HU+/pfNk+Um9T1NTU+6Ed/qvP3mVllNvyZFDh8Oxq27yTApkKaQRI0agh3N3IZV3ePo0BfdDw3Dh&#10;SgCrck7j0OED2LZ5OzZu/BneP/8Mr5VemO8xFz/N/gnz585hnItZs2Yy+2Q2Fi9Zxv2/57Dt03+c&#10;yT6GKZgwYQLGjhuHSZMms3NsxJmzZ/HkSe54QX755edwcXERUnkPWQqpf99+6NO7j5BSoAk6duyE&#10;gQO/ElJ5D1kKqWfPnhg8dKiQUpAdqPpu3rw5xoweLWzJe8hSSN26OWHMmG+ElILsQEKqU7sOpkyZ&#10;KmzJe8hTSI6dmX0xXkgpyA7kRWllYQkPZr/lF2QppB49enAjVYFmoClV5qXNsX7dOmFL3kOexna/&#10;fvlqOBY0vOQlkgX+C7gqbMl7yFJI129cx6eflkNiYqKwRYE6nDp9Gp+WLZuvXpKyFFJERAT3R7ao&#10;YIHtW7ci40WGsEfB+wgJCeEdnLZ2djrrkZcCWQopMPA6ShqW5IEYRo0aicaNGuGMn1+hmiufU5Bo&#10;fvttF3enmTZ9Go85kJKaIuzNe8hSSPdD7/OhhdjHj3mGBV4PQuOGjVCjRg2sX7Maac/ThCM/TjxN&#10;TUWHDh35EMyvO7bx4R/6m6Ks5BdkKSQae6KAC77HjgpbMnH7zi0edoaK8kYNGuPixYtcaPlZpOcV&#10;6BnJrXbMmNH8+evUq4dkwe04KjKCu5sk5uO0dVkKiTB33jyeOVcu/CdseYPwiAcYPXYUN8gpU1u1&#10;agkvLy8+wv70qbxmoOYUNGftWuA19B/QD0XYs9asWRN/nD4l7M1Eg4YN4ODQVkjlD2QrpLHfjEVv&#10;l96ox768r776Cg8jHgp73oBspoCAAEyZMhmNbG2hV0QPZqwkowglc+bMxVFWot1g1eLztPyfQKgN&#10;kpOTcOL4CQwbNgwVypdn1VYRODk5wd/f/wM7cTQroahai3gYIWzJH8hWSI6Ojjjr5899esaPH8+N&#10;yl4ufXDv/h3hiPfAin4aWafgWjNnuaN69eq8tCKSywbZVz2dneExxwOXL13iPktyAYnD74wfxk0Y&#10;h/r1PuMlMd23Q+vW2LN3D2KffOifRA5v7Rwyg2osXrRY2Jp/kK2QXF0HcqezLDx8+AgN6n/GjXDy&#10;9Rk8eChu3byRrSPaCyaYoMAgTHGbDDsbW5StUP4DXyE9xhLs5ZmbmaFsmbKwsrJCy5YteUS2BYsW&#10;Yu+evTjqewLn/j2PW8EhCAsP47NcY2Ni+XSphIR4JCYmICUl8TWTkxPY9jg8jo1lNkwU7t69jfPs&#10;94d8DmO510p0c+qOcuXL8eqK7oHupUzpMnzgNeLhh6VvFkh0gdevo5hBMVStUoV7Uvbq/bmwN/8g&#10;WyHt3bsXRoaGePni3aL8GTM416xexUPbmJiY8JdA/tpUDezetZvP90pJSdbIAH/14hUePAjH3+f+&#10;xvbt2+H+v5lcPBTKr16dutybsgITXtmyZZk99imnuXlpfl26NyolyeuSYkpmkYI7EOlv2kfHGLOm&#10;eSkmUvo9uf9Sdd2xXTv833f/h+3btnEPyuwQH5+AFctX8KEQ5+7dcedO5m+cmCD7MhMgvyFbIb1k&#10;JU29+vXg5NhZZf/Rs6fPuC+2p+cCbkNUKF+BC4v6VOi3rq5f8/En/7NneQkiqXXHfkPXp9/SrA4q&#10;AWkmcEpKChKTEhEX/4RVqbGIiXnMm9+xsW9I22myJ/XvpKdnqHwOVaDjL7FqeOBAV96KHTpsMC8N&#10;s0D7yT/90MFDwpb8g2yFRIiLj2NfdEneUgkKDBS2qgbZPVHRUTwAxYqVK9GpY0eYmGaWWlSd0csg&#10;26mNQ2tedc6b74GdO37F5YDLuH/vHhNCNI9Ey9STeUJtwX5GQqP7yNBSNG8j6FoQhgwdCgsLS5iy&#10;0m/FKi8mzA/tJC+v1ShWvISQyl/IWkgE+upqVKvKxTDw669455sUpL96gfMXL2G+pye6stKrcpXK&#10;3O9aE/9q2p5lm2X5ZBuyUs/SogJsbWzQp39f1kqcif2HDiLswQPeYapR1cqOIdGFhoVj+ZKlqGid&#10;OfuFzt+795eIjIoUjnwXlCdrV67l93TunL+wNX9RIIRkyb7MkydPok7tuvyFu8+ciZjoaGlVlQpk&#10;ZKTzuALU8nsQHoFw1pymgKAU15G2p/GSShroGagqpMmNNNSzdOli9OrlwqpiCy4cM7NSaNqkKebP&#10;88DdO3dUPheF/du0aTOMjI1RkTUIAq4ECHvyH7IXElVv1tZWeClk7gXW8hk7+hteTXXu0hm7mIEd&#10;zUSlKajZnMiEQUa7rmbmUnVGQokIj0TA5QD4+PjA29sb48eNQwdWvVavVo0b3CSaMqxV2JIZ82O/&#10;+YY1DnYxQ/uW2kBZ5CJy/sIFjBw5CialTGFR0QJuE93QsEH+zWETg+yF1KZlK0xycxNSb0ADujt+&#10;3c5abBV5VVC5UmW4Dvwavx84oNadgoYVbgYH4yA7bub/3JkYHVGjejXeQqtRvQbq1K0DG5vGaMZK&#10;CFtbW9jYNkbTpk3RxL4Z7OyaomHjxqhbtz5relfl3QRk4JOoqYVGpWVWdUh9V+3ateXur/v37cWN&#10;G9eZ4GM0rpp9fY6iT28XlCuX2XtP055+Zc+b9iwNt+/e4a1CCq8sF8hWSFQdjBg1hvdUZwd6OUdZ&#10;pg4bOow1zU1f2zrWVarAc9ECPuhLQyfZ9TmRtZyckox7zPD28T2MuXNnYRwrVcjwHTRoMIYNH4bx&#10;336LSZPdMN9jDn7ZsR2XLlzihnpcQjz/vbag56SxRYraO+G7ca87I4kkFsdOnRHBqsT30a9fP/6c&#10;xswYn+cxjy+JQSWbLqt7bSBLIdGLadOmDSshqiNNgnFNLZx169aga5cuqFTJmpcW9GKoxCC/nVGs&#10;mtjgvRGXLl/mLyklOYW/0NwEvWBqEVI3xOXLl7CStSpdWIlDfVR0byQKczNzVuo14TZgcPAN4Zeq&#10;QVPUySWZeu2zlq6oU7c2pk6fjiC2j6rxvBKWjIT0Cn/9+Rc6OzryL/H7H77nX2pOQRn55EkcLl66&#10;iFVeXnAd5MqqKnuYmZu9/vKpg7Eqs2PaOLTlkzMXLVyEnTt24MSJE/yl3717nweloDGwjPSMD8od&#10;cryjl0aR06ij8N9/z8HniA/Wr/fGlKlTeR9XnTp1YG5u/rq0rGRdCV27dsHESRNx+MgRVgrefcdW&#10;evo0lfeK0xhjWFgo7t+9h1shtxHEqsjA//7D5YsXcYmRhnuCQ27w6u4y+zD27N7N7KkRvKo2MTZB&#10;+3btsGMnxSTPXc8AWQhp08+bYMWavkWLFseSRUvzxK+GXhpdhzwMj7NqcekyWsfkS97PRL3RWSIj&#10;0sunpj8JnKoeI0MjGLOWE9HQyBAlS5Tk++iYLKEQyXazqmiFbk7dsGzFcvgeO47gm8G4yUguMvPn&#10;e2DI4MHo0rkT7+2ml1+mTBl+3hLFM7sm9PTedE28fe53WCSztKUedSp9ySnQxMSY31PWMbQmy4A+&#10;fZGYS4E08k1I1GLayb6UT1jmUOmwb/8+YU/+gUovMaaze01lwgsLDcWV/wJw5q8/cezUUZw4fhJn&#10;/c7g2pWriIx8yEvQ5NQUPGQl0z///gNPD0/WauvEqqzMTlFVLKJXDHrFMgUjtl/XbNmiBRLidSuo&#10;PBcSrSBEXfoUjYNaWrt37+Hbn6en8VHu+/fv4/z58zhCTWhWNcz3XMDr/Mluk/HDDz9g8uTJzIZw&#10;xwx3d7j/NBMz58zBvPme7LiFWMiqpIULF8LDYwF3I/lxxgy4seO/++47jP12LL759huMZvbRkCGD&#10;MKB/f3zZuzece36OTh06wN7eHp991gC1mb1RhRnpVqzqsapYARVYc9uS3atlRUs+Tla7Zk3WmrND&#10;h/bt2W+aoFrVqnz8jUoPsZcmVxqw0nODtzf/UHSBPBXSWT8/1KtbF+XLl8OyZcuYiHYxw3ckGjdu&#10;xIt0ejixh1aYe3Ro54AkHczWyRMhkQuoA2uFFdHXQ5XK1tzQLGhfcGFmBVbiJsRR94V05KqQaBxp&#10;zrx5ojevUF6kVS6pd14qckVIVO+Sj4+1lZXoTSuUJzt36iTZZtK5kKhnePAgV9EbVSh/bt/2q/Am&#10;tYNOhXTo8CHQ0g9iN6iwYJDiWpLDoLbQmZDO+vuL3pjCgschQ1yFt6o5dCKkyIePYCBEjlVY8Fm0&#10;aDE8eKDd9KYcC+n5iwyU+fRT0RtSWHA5YuRw4Q1rhhwLqY9Lb9EbUShf0lBM2bJlRPdlkRzxtFl8&#10;OkdC+u/q1dfzsqSSBhrFtivULWkw1862Kc6f/wcDBwwUPeZ9+p/V3B9cspDIf6d1q1aiN6Aw/0me&#10;AtRj3adPXxz2OYy058+5Www5CoodL8b+Ln2Ft509JAuJ3CGK6Klwa1CYL7S2tmamRh+sXb+WT7rM&#10;mpbu738WTWztRH+jjjT7WFNIFtJ3334nenGFecNirGXVs2cPHDlyGBERD/hMF3Ilfhu0ylSVKpVF&#10;f68pNe3pliQkqtbIoUvswgp1R1plnFxoaap3qzateXCMG8E3RF8ubSMxnWV2Tffu3UXPJ4U0hUoT&#10;SBISOdKLXVRh9qQQNeQBaVWxIuyaNoWzszN3pZky2Q2LlyzChg0bcMjXl09Fpzl1FPpYDPQxR8fE&#10;cPfkid9/jwYN6oteL6fcv0+zdXIlCWnr1i2iF1XFOnXrwb5pE9SqVfMDN9bCSipJyBHO1dUV3uvW&#10;86lDgUGBiIx8JDSrtRscjYuL5wvtLFq4kJc4NBXKQD/3XXFGDh8h3IF6SBLSiBEjRS+qjtSKoEi1&#10;5cuXR4f2DljguRCn/vwDe/buxowff8SwYcPRvEVLlDE3f8fXWG7U19PnMz/sWWkyeswYLJjviUOH&#10;DuHff85xJ33yA6cqhqZISR1JT0xO5G7IX33titq1asHMzIz7g4vdT26zSfMmwl2phyQhNbXTvgWg&#10;jrQgyyZWypEjPhXn778E+puieoTev4/g4GCcPn0S27Zvx6qVK+HJBDlr1jz8NGsWJ/29ZMkCrF21&#10;Gjt27MCff51CYOA1PnXnWmAg/v37H/zt74/zAQG4ceMGv2Z4eDifqp2SmoS0p2nI4NfX7fQkegYy&#10;hsmvm2IqhYaGMnvGD+u9vdHri57clVdPlXN/PtLaqpLwBOohSUjmWvRFSCFVC02bNcVgVi0sXLwY&#10;x48f4zNV6Wt/xl6E1C89t0D3Q2Fr4uPj8DAiAlevXsWpP07xkDrfM/ulb9/+aNLUjsdxUjkTRKY0&#10;YfacJpAkJLEL5gXJPZcmEVarVg3t2rbFhPHjsXzZchw8eBCRjx4Jd6c7kEBo+s7de/dw4cJFfp2N&#10;mzdiNiv5Jowbh86dnfjS6VWrVuXVHdl/BU0o2dHAQF/IDfUoUEJSRxo/omGAUqamKF26NA+jRy9X&#10;HcuULcOOK82PJ4HSHH4ejY2ViHQuGr55f67ax0Z6fk1QaISkMHeoCEmhTqgISaFOqAhJoU6oCOkj&#10;JLVqKTBXe4e2ovulUBHSR0CKjFKnbl2MHTsWv/9+AI+fZEZxoWh2YsdLIbWGNYEipALEqtWqYMBX&#10;A7Bu7VpcDQxEUlKiaOesLgfVFSEVYFInIAXmmjZjOvz8/PA45jEPnqppVDkaYipWTDcuzIqQZEjq&#10;2KSOztLmpflwSRM7OwwYOBCLFi+Gv58/F4AuQIIjNxWxe9CWdM+aQBGSliRns6zIbdQLTqIgjwYa&#10;Jqlfvz5atGgB557OGDpkMNzd3bl/0YEDB3Dp34sIDw/TamaGVFB117BhA9H715YfrZAopjW5XlDV&#10;QOH0aE0SCqDVoFFDlrk2PNinffNmaN2yJTq2b4cven6BQYMG8ui1bpPdWOmwEFu2bMH+A/vhd+YM&#10;AgKuIORmCI/W9vDRI0TFxHAPBYoZSbYIrQVHvtFyG0hu2y5zCa6cMleFRHW42EXlQHqh2ZGQrbXx&#10;ni7kJZPs0b5DB9H80Za5KqQiRfIm1qEUKshEBwfdCIl8pDRBoavaFGSiY0cdCeljbbUpyETnzl1E&#10;80dbfrRCevVKNwvVyAUrvVaiR4+eQkpzdO3qJJo/2jLXhkjI71jsgnLh83T5LHqsKTZt3oJPy5QV&#10;Uu+iTes2WOjpKaQ0B62ZK5Y/2jLXhEQR88UuKBc+z5DX0uxCI1Etpk2Zxj0230dySgqMjU2QEB8n&#10;bNEc3XUkpBLFiwtnVA+thUSRT8UuKBc+fyoPIb1i/9asW8eXRs0Ozj178GVH38eeXbtQ2tycB7nX&#10;Ft166KZqK13KXDijemgtpCfx8aIXlAtTn+d8IRxdgVb+DgjIfpXHOrVqoVbN2kIqEzRcQpMglyxZ&#10;KmzRDt279RDNH21Ztnw54YzqobWQYmJiRC8oFz57a4UhbUFzzdo6tBVSqkFr/Pv4HhVSqvHD9z9g&#10;65YtQko1PmUvq1XLVkIqE+f+PsdbTLScvBR076abqs3C0ko4o3oUOiHlxEYKuRWChg2zX+Lz8pUr&#10;KFEy+9Wtt/3yCxPT90JKNWj5rX59341FVKN2DdZacxZS2kNXxnblSrk0QTIqNlb0gnJhTtap3bjx&#10;Z9ZKerdkEEN0VBQfOqC10tTh5MlT6NLNSUipBg3+TpkyRUgBgdeCeGlEs4OlwklHQqIFfjSB1kJ6&#10;HPtY9IJyYdZYmhT87uODRo0aCanMUXSx82WkZfBmcf8B/YQt4vjvcgAaZ1PC8RBBJUti7rz5whbw&#10;RX9oKaycPEsXp66i+aMtq1WvLpxRPbQWUpwO3ThzgznB6dOn+bKeBHqJ6WoMd/IrovU71IHiFJBf&#10;0IsXqvu2yKimc3l5reTpw4cO8ueIis7Z4oedOnf+IG+kkBoCmkDrnE9IShK9oFyYE5w8eRKVrK0z&#10;R/qzKQxoNq6+vh73MVKF0PuhfPauuiVVaR/5N23avJWveWtdyZqvKplT6Gr038bGVjijemid87TW&#10;qtgF5UKC1CrhiI8vX1dfVXCrt1HRwpJfb/myZcKWD0ENEwrRl5SYJGz5EEnJSTAoaoB9+/by2EdU&#10;OqU+fSrslY52rdp8kDdS6ODQWjijemgtpDT21YhdUC4kvHwpzeD+7bffYGFRQSPf6GZ2Tfj1WrRo&#10;Lmz5ECkpySheojiiY6KFLR+CglTQNKL9e/by8+3at5ttlW4bEehDasVsrLfzRSq79+ghnFU9tBbS&#10;83R5D5HQS3gpseX288/efF7Y+0E9xeDU3RkG+kWhz0RAJY8Y6IVScIrQUNXVX1x8PBdSKdNSXJQ5&#10;sK9fg65rY2Mjmj/akkITagKthURupWIXlAsJms62eB9eK7144E9NhDRq5Ch+LPls790rHmeRXigJ&#10;kwJ8qQLNQctaTZMM/Tu37wh7pOPly1f8XO/njRT27tVLOKt6aC0k+trFLigX5gRLFi1DmbKlX8en&#10;Voe5c2ZzkYwYOZLHSFJll1GrbdtW1b3bNHZJ4XNmzZ7N/cwb2zRmeSztQ8gCfUjUhSCWP9rSpU8f&#10;4azqISnnxS4oF+YESxYthZm5uUbTgrzXrGHVlhn+/udvfl1Vv6Ho+9OnTxdSHyL28WPeJ+XttQ5/&#10;nDrFz3X5muoSTBNQiUqLTb+dL1LZRxGS9lixdAVMma1CrjLZ4cjhI3xKEjXZrSpaqxQLRbb9duy3&#10;QupDZGSk80hvHgsW8HTjRo14uD2pdh6BGhvlyulmxar+/fsLZ1UPRUhvYb33Ov4S1fX7ZIEW9CnK&#10;bJvEhER4zvdk1y4iapvVqFGTR+xVByNDIybEafzvCxcu8OEXT49MYUkB3YeVpW7WEx49XLPlthQh&#10;vQWKgmtkaIhkDSYx0jw3euExrGlPXSI0Nrbay0vY+wZ169TF4EHqOxip03JA/zfDLY6OnXgpRZF2&#10;pYDstXr16ormj7acNNlNOKt6KEJ6C0d8DnOPwMQk1R2IWaAhDLrenTu3eHr4iBHcHnrf5K7/WX0M&#10;zqanmuyZlq1aCilWorCT0Ll7f6lZi0kMrVvqph/Jc/6bMUB1UIT0Fk4xY5dKGYq7nR1SUzM9RS9e&#10;vCBsAS+VNm7cKKQyQVXbmDGjhZQ4atWsyQPAvw3PhQv4+a8HBQlbtEPHTp3eyRep3P0bdZBmD0VI&#10;b+HsmTNcDA8fPhS2qAbZIXS9s2fPCluASZPceLM7lTXps1CRNf+nz5ghpMTRr19f2NvbC6lM0HRw&#10;irpL89NUdS2oQzcdObadZzabJpCU83qFdKbtxYuXoF9UXyM/awJd74+TJ4UUuE1TvHgJLFm4mKfT&#10;WYuslJkZ1qxazdOqMHfOHLQR8czcsmUzv4Ymxv/76OKkm3ltwSEhwhnVQ1LOGxTLjD8tduH8Zk4Q&#10;cvsW7xzU1Mil6x0/dlxIZWKex1y+PZ0132Oio/nfFy5eFPaKY/eunejV8wsh9S5q16mNP8+cFlKa&#10;w7mH8+s8yQkfP1Y9Tvg2JOW8sZFJoRRS5MNIZiN9wtc80QR0Pd+j7/puUx9Ozdq1UL5cObbPlx+T&#10;XVXpf/YcJkwYJ6TeBQXaCrmVadBrgxHM+H87X6QyQ8N5gpJyvgKzA+QqpAyJ42yEWMH78w4rmTQB&#10;Hevj6yuk3iAqMpo16U35/qbMiM5u7C40LBTe3huElG4wZdrk13mSE2oKSUKqWr0ab92IXTi/SZMK&#10;pYJiMhb5pAh7sVqUSL7vVm1ZSE1JxbGjx5GclCxsUQ0ypqW6vqjCTzNnfZA3UqgpJAmpaQPdLrOl&#10;S1IHoVSkpj7lJW1kZKSwRT3oesePHRNS8sICofsgJ7SoUF44W/aQJKTuzrppWuYGw0KlzQMjUJOb&#10;PBTj4jQztqnz8pz/30JKXvCY5yGaP9rQ+XPxBoAYJAlp9JjRoheWA2mZcqmgZjbNwU/XwI2EEBb+&#10;QFIfT24j6lEULC0tRPNHG04Txv80gSQhLViYc7XnFq9d+U+4S/UQm09PfkhN7DRbelOOoA9gwnfj&#10;ULxYcdG80Zbbt20Tzpw9JAnp6JGjoheWA/3P/SPcpWrQMqNiJQlte6Zm6pAcQS3CiIhwOLRxEM2P&#10;nPDy5ezjFmRBkpDC7oeKXlgOPHnihHCXhRcvWAuPglOMHz+B23Ri+aALRkVr3nCRJCT6CsQuLAf6&#10;+vgId1l4QGUnTVH6688/MXT4EFhZ68bXSB3NS5lp5OCXBUlCyhqwlCNp3dnCAPpYL125jKlTp/F4&#10;4bTUvdjz5hZpcWptGhKShEQXMDLO2wfTlPv27ePjXAUB9JpIMNRafPwwClu2/oJOHTpyF16xZ8tL&#10;Tp+m2s9cDJKFZGOrm3lTuubaNWuFu5QPKL+omoiJecwM2MvY9dtOTJ48CS1ateAemWLPkZ+kTtlw&#10;LeMySRISYenSJaI3kd/U1zdAb5fe2Mle1rVrV5GUkpTDeauag+yYsNAw+Pn7Y/OWzRg/YTwPU0xu&#10;rzT/Tex+5cily1VPQ1cFyUK6e+eO6E3IjdT7TC6wze2bw9m5O4a4DoTb5IlYuXwFdvy2A78zm+rU&#10;6dN4GBGRreDIveTKf1ewZ89uLFqwAEOHDOFrftCCNuQuS1USOcaJ3UdBYbAETwOCZCERWrfRTaAC&#10;hfnPzz77DEka+KqrgnQhsc/3yOHDojelsOCwknUlHGANlJwiRyUStTgorK/YDSqUN6tWq4Zftv3C&#10;u3J0gRwJiUA2g9iNKpQn27Vrz2NTUiGgS+RYSITNW7aI3rTC/CcZ/6VMTTHxh+95wIrcgk6ERP0k&#10;U6ZMFX0QhXlPIyNDODo6YtnSpSpjN+kaOhESgYrKvn36iD6YwtwlzXxpw1rQGzZ44+7t20hLeya8&#10;lbyDzoREIH8eF5fePLim2AMr1B0/a9AA8z08cD3oOp/1q824WG5Ap0LKwuLFiwp8x1xukvJG01k4&#10;JUoUR4XyFeDk1JVPKc+LVbqlIFeERPA56guzUqVkO9tErjQxNYF9s2b4ceoMXLx0SWfN89xGrgmJ&#10;kJCQiNWrVvMl1MUy7WOnASuVataoiYGuX/HFb4KCAmVb4mSHXBVSFuirio6Oxs4dv6Jnzx7cOBTL&#10;2MLE96t2indEgSJm/DiDz8ClKU8Us7yglDjZIU+EJIZnT5/h+Onj6OfSF9aVKsHU1JRndkGzrfRY&#10;qUKDtRQsy9raGu3aOmDixInYsnUjbt++hZTklEzHo0KOfBOSKlDQguDgm9yw3L9vLyvyN8Nr1Sq4&#10;z3TH4EGu6OzYCc2bNUe9+vX4wng0sm9pWZFHmKWXaWxiAmNjY/53ubJl+f/0osnDkEjGK4mVbDcy&#10;eCl8H7UyaeYFCZmWhqAIImTg1qlbB61at4Zjp05wdf0aEyZMwJw5s+H98wYc/P0AAgOvITY2Vrjz&#10;jxuyE1JOQdOMqLrIag7T/xQwNO15GncuS05K4i4jFLov6tEjJtzHiIuLQ0J8Iu/5fZ6enu9N6YKI&#10;QickBfkDRUgKdAJFSAp0AOD/AT7QymG9w58PAAAAAElFTkSuQmCCUEsDBAoAAAAAAAAAIQA9lf78&#10;JggAACYIAAAUAAAAZHJzL21lZGlhL2ltYWdlMi5wbmeJUE5HDQoaCgAAAA1JSERSAAAAtAAAAB4I&#10;AwAAALKUxIgAAAABc1JHQgCuzhzpAAAABGdBTUEAALGPC/xhBQAAArVQTFRF/////v7+/f39/Pz8&#10;+/v7+fn59/f3+Pj49vb29PT09fX18/Pz+vr68vLy7+/v5ubm5+fn2dnZ1dXVvr6+w8PDra2tq6ur&#10;l5eXm5ubk5OTi4uLdXV1h4eHenp6jY2NhISEjIyMkpKSlJSUrq6unJyct7e3ubm5uLi4y8vLzs7O&#10;39/f5eXl6Ojo8fHx6+vr5OTk2trawMDAtbW1mpqaioqKampqZmZmSkpKSUlJLy8vPDw8MTExOjo6&#10;LS0tMDAwNDQ0NTU1QkJCMzMzRUVFNjY2QEBAPj4+Pz8/KysrLCwsOzs7Li4uR0dHODg4T09PVFRU&#10;U1NTaWlpb29vlZWVqKio6urq2NjYyMjIqqqqcHBwXl5eQ0NDTU1NUlJSd3d3dnZ2kZGRrKysu7u7&#10;wcHBxcXF1tbW0dHR3t7e0NDQ3Nzczc3Nx8fHv7+/tLS0r6+vnZ2dgYGBe3t7VlZWXFxcWVlZNzc3&#10;OTk5X19fgoKCs7Ozvb298PDw7u7u1NTUWFhYY2NjVVVV0tLS3d3d6enp4+Pj4uLi4eHhdHR0YWFh&#10;7Ozs09PTysrKycnJz8/PhoaG4ODg7e3t29vbxsbGtra2sLCwurq6p6ennp6eo6Ojn5+fiIiIeXl5&#10;c3NzcnJycXFxbW1ta2traGhobm5u19fXpKSkiYmJWlpaXV1dV1dXS0tLYGBgfHx8g4ODqampvLy8&#10;Z2dnf39/pqampaWllpaWj4+PfX19ZGRkW1tbUVFRUFBQTExMMjIyRkZGQUFBSEhIREREPT09sbGx&#10;JiYmTk5OZWVlGBgYGhoabGxsKioqYmJigICAjo6OwsLCxMTEzMzMoaGhoqKisrKymZmZKCgoGxsb&#10;oKCgmJiYeHh4ISEhIyMjJycnFBQUhYWFJSUlfn5+KSkpFxcXkJCQJCQkHx8fGRkZDg4OAAAAqW9L&#10;TQAAAOd0Uk5T////////////////////////////////////////////////////////////////&#10;////////////////////////////////////////////////////////////////////////////&#10;////////////////////////////////////////////////////////////////////////////&#10;////////////////////////////////////////////////////////////////////////////&#10;//////////////8AssMNEgAAAAlwSFlzAAAh1QAAIdUBBJy0nQAABAdJREFUWEftWEuy4ygQ9Kk4&#10;AKdgxYJzsKjgGFyGG7BgRYQu05lV2G27JUsvonv6xcwktp8l80mSIim92//4jyDr+16+MzJQSk8p&#10;hDFqra5GlFHDCCn1Xvj7qvodQLIpjepcax6Y0/tmpc2Gi4lv0pyrdXwD3hCv9zGcKNkmMY6lay8K&#10;fumJ0scoIq2F1fLvoQTwBVuRWlPK5WMA5xvmEKWsy7+FDoHFjVCuEyn+T0kNvdbONxQW4O2jRDf6&#10;u7ZaH5ISCYUvDRXsQtatwtYoX9yVbG6w5uySobfGMYRAF0Aw0glijA5vfLCsDyczrR4B9obmaIPa&#10;DuGLAEZBFDcnzqGBRXvwcJUIc4njC4GSCy1pwIvQkIUcwIDvNRRf2Fn4IHhB8FrvqSvgz500+GKq&#10;ah5aV9AXeKnhxdEmZitwEZ2Ec9umQ6Ca69r8HKDc/PRsRX4GJ6RNKSkBfImYLUBtwpZ4IdmK6D0Z&#10;6K+kgHm3OdXS0KR3XXxdfaxp8LgqLtIUUU+mW4saWlVKJ8glDdc83JQLZUw0NjRKdKAVeahb56kQ&#10;wYUBI6O000ceH+uHZ3T2EwTTge4MqkdMhXYa1mBcQVdqyqFdWJjuT4UoNbbNV4hbJR0RKH5g+2EZ&#10;GDKIyLbuc4TPUY2gq5RkJNbL0dntj3DnQpQeoqvkDGIHyILJZ6wsDSTfUnswLf5pI78DcQyNBb3f&#10;6495YeeGK5VuWD9E6gfzza/O/CTvMWlj3JxpvFDmsTIP9GdHOwbCLhzGBvBGOvlH3SPSOVT6zAtj&#10;IPu4vn1A2S6RRm/r7z7SK7Uh6wuW0u9trYz7qvF7t1kukM7zt5y44WcQAzmKmRZe7uUXQ4YvylZ3&#10;fegK6YvhcYIsL5u+aJqqZ0ujrbyjIlMcbj944wXS6YoxniK1Fwa16RlGw3Z1R2icPTXEXdL5g0U9&#10;EORzsP4Cnks8nixj4jMMUpgWn3tJc1i6wyp73SfkE9HjMMFRtW7dkS+ImOsHMzd+OjQjVB+xkCoh&#10;29A0RnMXZC94aImQ02YCpkl20ukXcsi6kD0ydiSS+dPPTw5/iC6cmLGjdtw7lA6nMQ82Hsg8rowb&#10;i31ouFrKhBlsDfmIpWSs7bXPF+zJTRetmPn0DjaC7JeVIOJeXeqh/Chfcm0YPxchHQZEHyiAsptk&#10;d0/omGOFobkVnYFQbTP2FZpCOM0i66/p9xHQlpkYn4uaiwGW3RtOA/a5Fjck8LO1vYsHdps990E7&#10;UgO4f5j/ae5H17LoJNCbLsk7TIGfk1i3F05moAqCuSDBwbw3qsesVvlttrDKT9khQceDP+ZCahhv&#10;jXgndlWt3wMM2TuycPLTFWPcQTlLVO/sjNkfx5fG6CPYP07+KXb/DuxG2O32A+fDQQ/UccBLAAAA&#10;AElFTkSuQmCCUEsDBBQABgAIAAAAIQBRrGBd3gAAAAgBAAAPAAAAZHJzL2Rvd25yZXYueG1sTI9B&#10;S8NAEIXvgv9hGcGb3aRuVWI2pRT1VARbofQ2zU6T0OxuyG6T9N87nvQ2j/d48718OdlWDNSHxjsN&#10;6SwBQa70pnGVhu/d+8MLiBDRGWy9Iw1XCrAsbm9yzIwf3RcN21gJLnEhQw11jF0mZShrshhmviPH&#10;3sn3FiPLvpKmx5HLbSvnSfIkLTaOP9TY0bqm8ry9WA0fI46rx/Rt2JxP6+tht/jcb1LS+v5uWr2C&#10;iDTFvzD84jM6FMx09Bdngmg1KAaPGuaKF7GtnhcKxJFzig9Z5PL/gOIH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COqyyMEAAB8CwAADgAAAAAA&#10;AAAAAAAAAAA6AgAAZHJzL2Uyb0RvYy54bWxQSwECLQAKAAAAAAAAACEArsylMdckAADXJAAAFAAA&#10;AAAAAAAAAAAAAACJBgAAZHJzL21lZGlhL2ltYWdlMS5wbmdQSwECLQAKAAAAAAAAACEAPZX+/CYI&#10;AAAmCAAAFAAAAAAAAAAAAAAAAACSKwAAZHJzL21lZGlhL2ltYWdlMi5wbmdQSwECLQAUAAYACAAA&#10;ACEAUaxgXd4AAAAIAQAADwAAAAAAAAAAAAAAAADqMwAAZHJzL2Rvd25yZXYueG1sUEsBAi0AFAAG&#10;AAgAAAAhAC5s8ADFAAAApQEAABkAAAAAAAAAAAAAAAAA9TQAAGRycy9fcmVscy9lMm9Eb2MueG1s&#10;LnJlbHNQSwUGAAAAAAcABwC+AQAA8TUAAAAA&#10;">
                <v:roundrect id="_x0000_s1138" style="position:absolute;width:29887;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PTDwwAAAN0AAAAPAAAAZHJzL2Rvd25yZXYueG1sRI9Li8JA&#10;EITvC/6HoQVv6yQiItlMZFlRxIusr3OT6TzYTE/IjJr8e0dY8FhU1VdUuupNI+7UudqygngagSDO&#10;ra65VHA+bT6XIJxH1thYJgUDOVhlo48UE20f/Ev3oy9FgLBLUEHlfZtI6fKKDLqpbYmDV9jOoA+y&#10;K6Xu8BHgppGzKFpIgzWHhQpb+qko/zvejIID0bAuhuIy7Piyp3qLsbsulJqM++8vEJ56/w7/t3da&#10;wSyax/B6E56AzJ4AAAD//wMAUEsBAi0AFAAGAAgAAAAhANvh9svuAAAAhQEAABMAAAAAAAAAAAAA&#10;AAAAAAAAAFtDb250ZW50X1R5cGVzXS54bWxQSwECLQAUAAYACAAAACEAWvQsW78AAAAVAQAACwAA&#10;AAAAAAAAAAAAAAAfAQAAX3JlbHMvLnJlbHNQSwECLQAUAAYACAAAACEA+DT0w8MAAADdAAAADwAA&#10;AAAAAAAAAAAAAAAHAgAAZHJzL2Rvd25yZXYueG1sUEsFBgAAAAADAAMAtwAAAPcCAAAAAA==&#10;" fillcolor="window" strokecolor="#7f7f7f [1612]" strokeweight="1.5pt">
                  <v:stroke joinstyle="miter"/>
                  <v:textbox>
                    <w:txbxContent>
                      <w:p w14:paraId="6626EF3B" w14:textId="77777777" w:rsidR="00080E17" w:rsidRPr="0046690A" w:rsidRDefault="00080E17" w:rsidP="00080E17">
                        <w:pPr>
                          <w:spacing w:after="0"/>
                          <w:ind w:firstLine="284"/>
                          <w:rPr>
                            <w:sz w:val="56"/>
                            <w:szCs w:val="56"/>
                          </w:rPr>
                        </w:pPr>
                        <w:r w:rsidRPr="001D15EA">
                          <w:rPr>
                            <w:rFonts w:ascii="Comic Sans MS" w:hAnsi="Comic Sans MS"/>
                            <w:b/>
                            <w:bCs/>
                            <w:sz w:val="56"/>
                            <w:szCs w:val="56"/>
                          </w:rPr>
                          <w:t>i</w:t>
                        </w:r>
                        <w:r>
                          <w:rPr>
                            <w:sz w:val="56"/>
                            <w:szCs w:val="56"/>
                          </w:rPr>
                          <w:tab/>
                        </w:r>
                        <w:r>
                          <w:rPr>
                            <w:sz w:val="56"/>
                            <w:szCs w:val="56"/>
                          </w:rPr>
                          <w:tab/>
                        </w:r>
                        <w:r>
                          <w:rPr>
                            <w:sz w:val="56"/>
                            <w:szCs w:val="56"/>
                          </w:rPr>
                          <w:tab/>
                          <w:t xml:space="preserve">  </w:t>
                        </w:r>
                        <w:r w:rsidRPr="001D15EA">
                          <w:rPr>
                            <w:rFonts w:ascii="Comic Sans MS" w:hAnsi="Comic Sans MS"/>
                            <w:b/>
                            <w:bCs/>
                            <w:sz w:val="56"/>
                            <w:szCs w:val="56"/>
                          </w:rPr>
                          <w:t>i</w:t>
                        </w:r>
                        <w:r w:rsidRPr="000A6D44">
                          <w:rPr>
                            <w:rFonts w:ascii="Comic Sans MS" w:hAnsi="Comic Sans MS"/>
                            <w:color w:val="7F7F7F" w:themeColor="text1" w:themeTint="80"/>
                            <w:sz w:val="56"/>
                            <w:szCs w:val="56"/>
                          </w:rPr>
                          <w:t>nk</w:t>
                        </w:r>
                      </w:p>
                    </w:txbxContent>
                  </v:textbox>
                </v:roundrect>
                <v:group id="Group 2042" o:spid="_x0000_s1139" style="position:absolute;left:7010;top:228;width:8014;height:7485" coordorigin="457,2473" coordsize="8061,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ZexgAAAN0AAAAPAAAAZHJzL2Rvd25yZXYueG1sRI9Pa8JA&#10;FMTvBb/D8gRvdZPYikRXEVHpQQr+AfH2yD6TYPZtyK5J/PbdQqHHYWZ+wyxWvalES40rLSuIxxEI&#10;4szqknMFl/PufQbCeWSNlWVS8CIHq+XgbYGpth0fqT35XAQIuxQVFN7XqZQuK8igG9uaOHh32xj0&#10;QTa51A12AW4qmUTRVBosOSwUWNOmoOxxehoF+w679STetofHffO6nT+/r4eYlBoN+/UchKfe/4f/&#10;2l9aQRJ9JPD7JjwBufwBAAD//wMAUEsBAi0AFAAGAAgAAAAhANvh9svuAAAAhQEAABMAAAAAAAAA&#10;AAAAAAAAAAAAAFtDb250ZW50X1R5cGVzXS54bWxQSwECLQAUAAYACAAAACEAWvQsW78AAAAVAQAA&#10;CwAAAAAAAAAAAAAAAAAfAQAAX3JlbHMvLnJlbHNQSwECLQAUAAYACAAAACEAHwSWXsYAAADdAAAA&#10;DwAAAAAAAAAAAAAAAAAHAgAAZHJzL2Rvd25yZXYueG1sUEsFBgAAAAADAAMAtwAAAPoCAAAAAA==&#10;">
                  <v:shape id="Picture 2043" o:spid="_x0000_s1140" type="#_x0000_t75" style="position:absolute;left:457;top:2701;width:6096;height:6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uNMyAAAAN0AAAAPAAAAZHJzL2Rvd25yZXYueG1sRI9bSwMx&#10;FITfBf9DOELfbNJaelmbFlEUn0rtBfHtsDndLG5Olk26u+2vN4Lg4zAz3zDLde8q0VITSs8aRkMF&#10;gjj3puRCw2H/ej8HESKywcozabhQgPXq9maJmfEdf1C7i4VIEA4ZarAx1pmUIbfkMAx9TZy8k28c&#10;xiSbQpoGuwR3lRwrNZUOS04LFmt6tpR/785Ow1a+vbRHdbrOvL1+Li6b7ddo0mk9uOufHkFE6uN/&#10;+K/9bjSM1eQBft+kJyBXPwAAAP//AwBQSwECLQAUAAYACAAAACEA2+H2y+4AAACFAQAAEwAAAAAA&#10;AAAAAAAAAAAAAAAAW0NvbnRlbnRfVHlwZXNdLnhtbFBLAQItABQABgAIAAAAIQBa9CxbvwAAABUB&#10;AAALAAAAAAAAAAAAAAAAAB8BAABfcmVscy8ucmVsc1BLAQItABQABgAIAAAAIQAm2uNMyAAAAN0A&#10;AAAPAAAAAAAAAAAAAAAAAAcCAABkcnMvZG93bnJldi54bWxQSwUGAAAAAAMAAwC3AAAA/AIAAAAA&#10;">
                    <v:imagedata r:id="rId142" o:title=""/>
                  </v:shape>
                  <v:shape id="Picture 2044" o:spid="_x0000_s1141" type="#_x0000_t75" style="position:absolute;left:4122;top:5594;width:7518;height:1275;rotation:4234055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k4jxAAAAN0AAAAPAAAAZHJzL2Rvd25yZXYueG1sRI9Pi8Iw&#10;FMTvwn6H8Ba8adoii3SNsusieBP/gOzt0bxtislLaWKt394sCB6HmfkNs1gNzoqeutB4VpBPMxDE&#10;ldcN1wpOx81kDiJEZI3WMym4U4DV8m20wFL7G++pP8RaJAiHEhWYGNtSylAZchimviVO3p/vHMYk&#10;u1rqDm8J7qwssuxDOmw4LRhsaW2ouhyuTsEOf35tHqy55HTPi6rf6/P6W6nx+/D1CSLSEF/hZ3ur&#10;FRTZbAb/b9ITkMsHAAAA//8DAFBLAQItABQABgAIAAAAIQDb4fbL7gAAAIUBAAATAAAAAAAAAAAA&#10;AAAAAAAAAABbQ29udGVudF9UeXBlc10ueG1sUEsBAi0AFAAGAAgAAAAhAFr0LFu/AAAAFQEAAAsA&#10;AAAAAAAAAAAAAAAAHwEAAF9yZWxzLy5yZWxzUEsBAi0AFAAGAAgAAAAhALgGTiPEAAAA3QAAAA8A&#10;AAAAAAAAAAAAAAAABwIAAGRycy9kb3ducmV2LnhtbFBLBQYAAAAAAwADALcAAAD4AgAAAAA=&#10;">
                    <v:imagedata r:id="rId143" o:title=""/>
                  </v:shape>
                </v:group>
                <w10:wrap anchorx="margin"/>
              </v:group>
            </w:pict>
          </mc:Fallback>
        </mc:AlternateContent>
      </w:r>
    </w:p>
    <w:p w14:paraId="0F50852D" w14:textId="461B2CF0" w:rsidR="00D969F7" w:rsidRDefault="00D969F7"/>
    <w:p w14:paraId="0918370F" w14:textId="37B1F35A" w:rsidR="00D969F7" w:rsidRDefault="00F8164E">
      <w:r>
        <w:rPr>
          <w:b/>
          <w:bCs/>
          <w:noProof/>
          <w:color w:val="000000" w:themeColor="text1"/>
          <w:sz w:val="32"/>
          <w:szCs w:val="32"/>
          <w:lang w:eastAsia="en-AU"/>
        </w:rPr>
        <mc:AlternateContent>
          <mc:Choice Requires="wpg">
            <w:drawing>
              <wp:anchor distT="0" distB="0" distL="114300" distR="114300" simplePos="0" relativeHeight="252990464" behindDoc="0" locked="0" layoutInCell="1" allowOverlap="1" wp14:anchorId="77541FAB" wp14:editId="5D2281C9">
                <wp:simplePos x="0" y="0"/>
                <wp:positionH relativeFrom="column">
                  <wp:posOffset>3262630</wp:posOffset>
                </wp:positionH>
                <wp:positionV relativeFrom="paragraph">
                  <wp:posOffset>492125</wp:posOffset>
                </wp:positionV>
                <wp:extent cx="2987675" cy="750570"/>
                <wp:effectExtent l="0" t="19050" r="22225" b="11430"/>
                <wp:wrapNone/>
                <wp:docPr id="2145" name="Group 2145"/>
                <wp:cNvGraphicFramePr/>
                <a:graphic xmlns:a="http://schemas.openxmlformats.org/drawingml/2006/main">
                  <a:graphicData uri="http://schemas.microsoft.com/office/word/2010/wordprocessingGroup">
                    <wpg:wgp>
                      <wpg:cNvGrpSpPr/>
                      <wpg:grpSpPr>
                        <a:xfrm>
                          <a:off x="0" y="0"/>
                          <a:ext cx="2987675" cy="750570"/>
                          <a:chOff x="0" y="0"/>
                          <a:chExt cx="2988000" cy="750779"/>
                        </a:xfrm>
                      </wpg:grpSpPr>
                      <wps:wsp>
                        <wps:cNvPr id="2088" name="Text Box 2"/>
                        <wps:cNvSpPr txBox="1">
                          <a:spLocks noChangeArrowheads="1"/>
                        </wps:cNvSpPr>
                        <wps:spPr bwMode="auto">
                          <a:xfrm>
                            <a:off x="0" y="0"/>
                            <a:ext cx="2988000" cy="750779"/>
                          </a:xfrm>
                          <a:prstGeom prst="roundRect">
                            <a:avLst/>
                          </a:prstGeom>
                          <a:solidFill>
                            <a:sysClr val="window" lastClr="FFFFFF"/>
                          </a:solidFill>
                          <a:ln w="19050">
                            <a:solidFill>
                              <a:schemeClr val="bg1">
                                <a:lumMod val="50000"/>
                              </a:schemeClr>
                            </a:solidFill>
                            <a:miter lim="800000"/>
                            <a:headEnd/>
                            <a:tailEnd/>
                          </a:ln>
                        </wps:spPr>
                        <wps:txbx>
                          <w:txbxContent>
                            <w:p w14:paraId="21FFC5BB" w14:textId="4D7F0D10" w:rsidR="00080E17" w:rsidRPr="0046690A" w:rsidRDefault="001D15EA" w:rsidP="00080E17">
                              <w:pPr>
                                <w:spacing w:after="0"/>
                                <w:ind w:firstLine="284"/>
                                <w:rPr>
                                  <w:sz w:val="56"/>
                                  <w:szCs w:val="56"/>
                                </w:rPr>
                              </w:pPr>
                              <w:r w:rsidRPr="001D15EA">
                                <w:rPr>
                                  <w:rFonts w:ascii="Comic Sans MS" w:hAnsi="Comic Sans MS"/>
                                  <w:b/>
                                  <w:bCs/>
                                  <w:sz w:val="56"/>
                                  <w:szCs w:val="56"/>
                                </w:rPr>
                                <w:t>l</w:t>
                              </w:r>
                              <w:r w:rsidR="00080E17">
                                <w:rPr>
                                  <w:sz w:val="56"/>
                                  <w:szCs w:val="56"/>
                                </w:rPr>
                                <w:tab/>
                              </w:r>
                              <w:r w:rsidR="00080E17">
                                <w:rPr>
                                  <w:sz w:val="56"/>
                                  <w:szCs w:val="56"/>
                                </w:rPr>
                                <w:tab/>
                              </w:r>
                              <w:r w:rsidR="00080E17">
                                <w:rPr>
                                  <w:sz w:val="56"/>
                                  <w:szCs w:val="56"/>
                                </w:rPr>
                                <w:tab/>
                                <w:t xml:space="preserve">  </w:t>
                              </w:r>
                              <w:r w:rsidRPr="001D15EA">
                                <w:rPr>
                                  <w:rFonts w:ascii="Comic Sans MS" w:hAnsi="Comic Sans MS"/>
                                  <w:b/>
                                  <w:bCs/>
                                  <w:sz w:val="56"/>
                                  <w:szCs w:val="56"/>
                                </w:rPr>
                                <w:t>l</w:t>
                              </w:r>
                              <w:r w:rsidRPr="000A6D44">
                                <w:rPr>
                                  <w:rFonts w:ascii="Comic Sans MS" w:hAnsi="Comic Sans MS"/>
                                  <w:color w:val="7F7F7F" w:themeColor="text1" w:themeTint="80"/>
                                  <w:sz w:val="56"/>
                                  <w:szCs w:val="56"/>
                                </w:rPr>
                                <w:t>emon</w:t>
                              </w:r>
                            </w:p>
                          </w:txbxContent>
                        </wps:txbx>
                        <wps:bodyPr rot="0" vert="horz" wrap="square" lIns="91440" tIns="45720" rIns="91440" bIns="45720" anchor="t" anchorCtr="0">
                          <a:noAutofit/>
                        </wps:bodyPr>
                      </wps:wsp>
                      <pic:pic xmlns:pic="http://schemas.openxmlformats.org/drawingml/2006/picture">
                        <pic:nvPicPr>
                          <pic:cNvPr id="2144" name="Picture 2144"/>
                          <pic:cNvPicPr>
                            <a:picLocks noChangeAspect="1"/>
                          </pic:cNvPicPr>
                        </pic:nvPicPr>
                        <pic:blipFill>
                          <a:blip r:embed="rId144"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145"/>
                              </a:ext>
                            </a:extLst>
                          </a:blip>
                          <a:stretch>
                            <a:fillRect/>
                          </a:stretch>
                        </pic:blipFill>
                        <pic:spPr>
                          <a:xfrm rot="17103203" flipH="1">
                            <a:off x="811213" y="38417"/>
                            <a:ext cx="598170" cy="668020"/>
                          </a:xfrm>
                          <a:prstGeom prst="rect">
                            <a:avLst/>
                          </a:prstGeom>
                        </pic:spPr>
                      </pic:pic>
                    </wpg:wgp>
                  </a:graphicData>
                </a:graphic>
              </wp:anchor>
            </w:drawing>
          </mc:Choice>
          <mc:Fallback>
            <w:pict>
              <v:group w14:anchorId="77541FAB" id="Group 2145" o:spid="_x0000_s1142" style="position:absolute;margin-left:256.9pt;margin-top:38.75pt;width:235.25pt;height:59.1pt;z-index:252990464" coordsize="29880,7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HujTnQMAADkIAAAOAAAAZHJzL2Uyb0RvYy54bWykVe1u2zYU/T9g70Dw&#10;fyPJiWNbiFJ0SZMVyLag7R6AoiiLqERyJG3ZffodklZiJ0VXdAEi8/N+nHvu4dXb3dCTrbBOalXR&#10;4iynRCiuG6nWFf37892bJSXOM9WwXitR0b1w9O31r79cjaYUM93pvhGWwIhy5Wgq2nlvyixzvBMD&#10;c2faCIXNVtuBeUztOmssG2F96LNZnl9mo7aNsZoL57B6mzbpdbTftoL7v9rWCU/6iiI2H782fuvw&#10;za6vWLm2zHSSH8JgPxHFwKSC0ydTt8wzsrHylalBcqudbv0Z10Om21ZyEXNANkX+Ipt7qzcm5rIu&#10;x7V5ggnQvsDpp83yP7f31nwyjxZIjGYNLOIs5LJr7RB+ESXZRcj2T5CJnScci7PVcnG5mFPCsbeY&#10;5/PFAVPeAfhX13j3/vniMs9RksPFxWIVipFNbrOTYEYDerhnBNz/Q+BTx4yIwLoSCDxaIhvkki/B&#10;VsUG8PRzSPA3vSOzEFVwj3MBJuJ3WAbVY7mdedD8iyNK33RMrcU7a/XYCdYgwCLmc3Q12XHBSD3+&#10;oRu4YRuvo6EfxPq7kLHSWOfvhR5IGFQU9FHNR/RAdMG2D84niKdzobpO97K5k30fJ3t301uyZWgX&#10;dFmjR0p65jwWK3oX/w5VOrnWKzIi4VU+zxMsJzZDL4sns/U6QddvBmCQXM3BhMgblD+2fjgeyXDi&#10;ZpAeYtHLoaIBiHSFlQHv96pBaqz0TPZpDFO9go1QgIB5Qt/v6l0s9nw+FbbWzR4lsTqJA8QMg07b&#10;r5SMEIaKun82zAoA8UGhrKvi4iIoSZxczBczTOzxTn28wxSHqYp6StLwxkf1CbEq/Q7lb2UsSggz&#10;RXKIGXS/vjKSl/g/dD5Gr3j/3wqJW34T4k8qO/yQjYHZLxvzBiJlmJe17KXfR8FFfUNQavsoeQA1&#10;TI5aCOBMLYQDwS+ZhTUUZzqZ7oGskr9oHmfA1alxTo9nYXritO6lmWgbxof0gO4LbfwGQkl3bzXf&#10;DEL59JBY0SNTrVwnjUNJSzHUokETfWgKqBQeMY+GNVaq1E61fBBb0RPfWeG6ih5zOMQT28lb4XkX&#10;hi06LLRiakA3bcS8nlMJWSayJh1MrCwWRX4+y88paWH490l8Drq8LIpZgT0I8PnyolgErFk5CfR8&#10;tSygyVFmLy+XOeiaQpgUZ9KCSTO+Kxcx3BRgHCLeSNf4PsWGPbyl4QE8nsdTzy/+9b8AAAD//wMA&#10;UEsDBAoAAAAAAAAAIQD9i2RD8T0AAPE9AAAUAAAAZHJzL21lZGlhL2ltYWdlMS5wbmeJUE5HDQoa&#10;CgAAAA1JSERSAAAAfwAAAI4IBgAAABhz168AAAABc1JHQgCuzhzpAAAABGdBTUEAALGPC/xhBQAA&#10;AAlwSFlzAAAh1QAAIdUBBJy0nQAAPYZJREFUeF7tfQd0FFeadeNJntnZ2X93dnZn98ysDYoIAUI5&#10;IYKyCI4YAyYHZQxOmCiiEEiAAJEzmGxysMEYMBiMMTgbsAkGTM5gY48HpO+/91VVq7pVklpCYGHz&#10;zrmnu6uqq7ve/fJ7r8r2S2yNHnnk4ZZ+nrefCvSU1sFeRdhUQ9vzoP3cWw2QXkTizeB2bfeD9rNt&#10;rYI8VjsTT7QN8XpRP+RBq4L2kHe6rY93iq2oVmfbLa9OtkKvrrYir2622+p9su22e7LNRz/2XrUa&#10;TwZ4FD3p7yFPNHAk/7lAt3D9mAftTppHqu0Dr+42cQXuXW23PdNsCfpXq6qZTbj9/dMBHhkkOrWH&#10;r2Rk1JNubXwU8S0beN7WD3nQ7qR5doVW68R6dLNJYk4taZzmJW2nBEvTnt7yxFhf8e7x6xJCAEvw&#10;rX4Kl5tXuu1/ITjZ7j1sN/B9/m6RV2dboXsXWBUTvHrYimpn2rbVa/ewuKXYxNv0uw2e/b08Xq+m&#10;p37KB62yzYMdrXdq+9kh8nhOfWk3M1jazQiS1hP9pf3cYEkY4CPtpgVJ4wxPCX/1v4rJBzxdEACP&#10;NFsyyNSINn33TuCZYhuun/5Bq0xDB14yOrPd9CBp0hN+dEawRL/gKZ0WhEjMS17SaVGoJA2uIx3n&#10;h8hT4/zkudlB0nZykHh0LSbCO9X2g35Kc6tRO922yRNabRxnBrRbfDMeloDMf5cnpnlJ1AuPSKdl&#10;gdJiVG3puCRAHhvnJZGD/lsdy996elptaTW+ASxTDfs59N950CrRHjI6sW7KH6TN5EBpPsxXOi8M&#10;lS5LQkB6sHRfFSbPTvGX7ivCJK6vt3R6LUQJRtupQRKV6i5RgzVyCASJ13FO5au9e9p8Pbs4kl6r&#10;o03ih7pL2puR0nlpsKRuDJfkDWGSvD5M0jZFSpsZ/pK6IUKaDfORHmvDJbYPBG9JkPput9fDpEkv&#10;D+kCQWyI3zUEz6O7bRt/70GrYPNOs+0yiHl2UqDEvuwtHeaFKJK7gexmQ3yl0+sB4t/zT+KT+rB4&#10;dq2h4N3jNxLQ+9/ksTG15YnR9aXVPG87wcwMkC2csn8Gwgf8RVpP9ZeUdeESP7C2Iji2r6cSgphX&#10;9ddX8PpGhMQP8MZxEZI4uLb6Hr8f1u8/lCB2XRYqnReHKMsT2vc/1D5Yru/0y3nQKtLcuiCVQwd6&#10;dH5IaT39etclYeLV7dfiiaDPII/w7uEYcPGz8Z7HOh9PuGNbj9Xh0uQFd0kGofH9vCRlY4Q8lusr&#10;6dD0dnMCJHNrpKRvjpQUEJ+xJRKaTosQgd/6rTpHWK+/SveVPIcHyA+TqAx36Qzt9+3+e7UfgnZD&#10;v5wHrSLNIKnd3AAJfenPDgT+X3ubNMn0lJ7znpDE1EDJmN1SEtIDJGNOS0nMCJT02S3ksV4R9uOd&#10;Edr33yV5bYR0fT0UxIcrgtvjd6jlT42vqz4nZHlLOgiPhfZnvIXXfkjnsN+r26/UOZKyakuPVeHy&#10;+Oi6yv20nRUgXaD9XZeHCYJUdYxbN9v7+uWU2rKybA8RrVrZfoWPDyqCnt1t37PzzIQ/2sEmCb38&#10;JH1xgiT29peM+c0V0RlzHpOkzGBFeNKLflKrE8ix0HQDyathxvt4KuKavOghKeth5kEwiaWZTwfR&#10;SUNqS+a2hiDUX712XRkqz78TiWBOIz5zS0NpPbkBzhWOY+son98o0x2xSKg0zvSy/5atle23+iU5&#10;tPHDQjeP7h9cmNs/pDB3UHCRgdGDQopyBwQVThge/g4O++UJwp+72P7V6DzCDcFT5poYiXsJ5vj1&#10;GGnWr4GkL4uTJ4eESMaiJGmfEyuPdiyOsEsD3AgCuVD4cy9l7p8uqC8p8O/d14RJ6uYISQPpadD4&#10;nu80lGen1ZeeIL1Fjo8iP2GAlzzaTjsPrULsq3ARcBWNn3eH1lMAfKD1YdIGsYlZYHE5D2lXpbX8&#10;oSQ7pGhMVoiUBwrD5BER3+NrvxghqMGCCjuOnfh0XqCkrYuSp8c1kLT1jeS5mSB8fVNJW9VUeq1L&#10;dEjnFLohoEuzFcLsRpm3Pz3NVwViDBSfzKsnPdaES/RL0HZofRx8vSIUZj1za0OJA9HP74iSpKG1&#10;IQhRCBx9xA2ZAM+TuS0KAhOugj++tp8XpM7FAPBRuCLj92C5pFV9L4P8GpNywl0i3Aq5A4MLeQ52&#10;zs+51XDvpAV5tTo+JJ1fD4I2oqO3IOXaGCYpm6Cl0NieW5qWCOA8utlue2bYevMcXsm2A8Z2Htdl&#10;cZg07umuArJGmW7K3Mf1h+bC5z85Fv4dGt9paRDMepT03h2F34xQr11XBUuvd6PkEZ3UBET6tAyx&#10;EBZmBE1fhOvA/4l+ycPhv9Tp+itJT6srTzbwUGXesUOCCs1kjs0Klpx+QZLTP0RG9guWoa8EyrA+&#10;QTIMr2Owz3ysGQVZPn/Uuuln1twzbX8y8u5n5taWtLeRx69sICnbguXp6XUkdWuItMzzllom7SI8&#10;e9hu27KK/apXanE1kP6ZeX8bpHE9EJB1Xa7VB5Kh7a0n+ymtfwzBmiIUqZ0y74O8FeEJg72l964o&#10;qY2ongL05Jh6CP7g56f6Sebbkep8zPUbDTNVE2mpOLATgLghta5k9KyryH/C38NOYOF3LUXOt5Ci&#10;sy3UqxUKz7SQA7tiJW9QSUGY1dfvL/ql/jyaZ5ptkyISnfdEga+kbA+SpFwP6bElUOKHu0n3twIl&#10;JqtmcScDTANtHW0P66dQDemdvWgTl/2IxLzsCfJDpUlvpGHw9Y3on5GWNX0ZQR78dVMEe4zuHxvl&#10;q8x9h0WB8jw0Ph3W5sV9jaXJqL+qc73yQQxiAD8V8ScN9VGpXjS0vk66ls4RTBvzh4XYR/Oe9PeU&#10;xwE1wFPfXRH3zwvFBK9bECznvoh1IN0ZFJBpeeElBCAz0/132hXf580zWc/lEYyRaBIePcBNuqzD&#10;66tu0nllgHh1fcjeySzSeKTaOuhftzcO5RrHdJgTgojbQ5V7Y1/1VsQ/O6UBiA+TLsuh+dBY+usu&#10;yxA/QJufyq8LbW4ozUf6KF+fOMRbWs3XIvZOq/0lfpCX2h/XHzEC8v+n8uuJT5qW5xO0MHm6uc7q&#10;6W8XAAO5A4JlNOBA7CXNAriCm2ebOwoAMgRcskMged81mmx2nlsnm8QMcZNuGwOlaR836bgMmg4z&#10;3H5BoKqvG52MIOqW/lWH5q2NvKlj2k4LQRAWLK3y/ZTJT8qqo9KvJs97SHekY9GwBiSf/joVQRsJ&#10;zYDZbz6MwV1DeWZqfcQYYepcEUP+Ihks8iDXp0toN9tf0hB3hL1cbOrr9PidIzFATt8gaL7m73u2&#10;rqu2FV13kWxYh3+ea15ie9GVFk6/E3j/DhcbJhoBnrSc4CVd1wfK4+N8pOPiQHkC0Xj72cH2Dia8&#10;M21T9K86NM9023bjmMhuHvLcrGCJSK4lHeeFSFQaLMeiUInvB+1fHiZP5NZVBZ2O8PvU/Az47u6r&#10;QtVr+/kB0nN7Q3l8VF11LndkEUz14hH50zoY5d6EgbXt/yks9V/sZIwfGiLH3o2Rc/vj8D4QETqE&#10;oH+wjOofJIWXHYksCwd2NpG184Ms91EwEPnbf3PC8FCOVdxfTR8jF/fONum4ur50A/EdlgRImxkN&#10;1DDtU6MaFEfzXW2FPmk2yygXFuPvBhFxgzjaFyStJ/ir0b6O8KltpgWqitsTufWkG8hPBHHMFujr&#10;VWGnD1I8mPHYVz0UwTT3PBddEDX9ufmBkrkd0T+0ncKSvjnCnlrW7FJDEZANLT/zQZyc3hsrFz6K&#10;l0ufJsjsMfXl2sFEOftxnNw8mmRNZBkoOme9nSgCzAIwJTt8vd4d1b8hB99qEJa6M1CenVtPOi4P&#10;lGZDfFT9vunzxdUx5vv61yybZ1fNbdRO/q00SofWTwuShim14PODJTLFTZn9xj21YK9xbwSO8Pkt&#10;c+oo7WfJOB0pXY91YYj2I5TWGy6mNeID+vhERPzM/2P6eCgXEdH7f+z/LVdP17YvCZdTe2JlwlBf&#10;ufBxvOxZ21D+eay5rIfr+e5wkvx4olkxcRdd9/NlgQIwGhbFEICJ2WEvaT1SjVutZJuH0XlpO4Ml&#10;bigIAvGNkIM/WxAokd3d7J3LaVj4SqmFDZ8U2x7j2MhkdzWEG/eyt7QH8c9MDFCa3wEWoDNH25Di&#10;tZ6ipXtqOHZNuMT399Zy9VeQlql6/W/UuWL7wgro5V0S3xpRPgs6HRcF2a1Rxxf+T3X6zNF+ID5O&#10;zuyLl8ufJMhF4Ov3ouXqwQS58WVSCa1/YzF8v+nznaAQ1oHCZwhAwYiwbL1rqmV7CJ2nZsk0n4I0&#10;LAsR/WoQ38tN2kwJhMa62zWP+T6OL6uiVYPHEa0m+EmL4fUQ6AUhqEOQCJ8fmYqgEZE+R9i6LEaK&#10;l+muzH4MUjwWeOIHesGMR8gzk0AsTPpzC/zUuer1/L0kr2csgMBvMvZBKJoNra3SwjhkDcZvMrIf&#10;iY7fODdE5o/zl4sfJ8iSSQFy9YtEufp5ohQMrys3jyTJ90eLtZ6wCuTuBHQPg19iYUi3AMPDvtb7&#10;p3o1rx7aQE3N9kjphnlItzcCJXaAh7SbGSgJ/XykVufidM4901ZmHuuVYhvF46iJoZ1rwl0ESUS3&#10;WmqGT8zLXsrsPzayLqL8MOkwP1gVdqj17ecGKvKfyq+vTD/H6FM3Qut5LvjyaJj3tDe0wR3m8gkQ&#10;EhaEmg2rI6GvauPzQSl/VB19Fj5+37ooOf9hvJzdHy8v9qgl5z6OlasHEuT6l4mycJI/tLyKybba&#10;BgFgsGkIQK6WBVSfUvDf023/axDbbn4D5evbQts6LgmUZxCgtRhtmmzR3dZE/1qpDSmf8vXRQ/4O&#10;qxGAIDFYTdp4bmYwgjofRX4T+Hr6/MhUfaStF7QfqR5jAA7EsLzLIV1OBuW5Or4WjOAvQpV6mQGk&#10;vgmLMC9ABYbNhvqodJTHTRysFV1O7IqVVdODZBsE7DI0f93cYLl+IBHmPlGm47/cOu2o9XcKEr9h&#10;YXCplcFP3omxC0DegODCiVkN/lfvrp+2eell24AX/yjd3wiSlB2B0noWyJoTKEkDfe2+1DvFcp6d&#10;c+PULuU+IrrWUrFCeFc3ZfYjoX00+5xGRbPfYoSvSvWenRqAKD9MkU9BoGmnWQ999U/qdxPHPKLy&#10;fpp3DvaQ8CYveUgyYgNWB3usCNf+H8DOHTs4RC59lIAoH74eZp6+vgCuhxH+xc/i5dYZ14nfhnNL&#10;GdG9AWr4Z9saW+4zcPuqYy2gYHjol3qf/TTtf5rb/sCOI54YX1fV6mMHwScvhZ+Hb66laxSnZutf&#10;KbPBJfzNOF/b6YHy9Fh/aH+QtEXcwDSRWt8CPpfks7zL+X5Nenkq0g3fz5k7qWs1c890MzHLWxV+&#10;np3aQAlG58XBakYP4wKO2qVviFLHRqT9QXXq8D5BktffRy58mCCXEOFPH1Vf+XhqvVQgpyfW4PxF&#10;F0tuv3W6eZkpX6nAd1hNNAQgb1DgbU4U0bvv3jYEb8pE10t7WFI3hUncEHfpuiEQZthNOszUNIr4&#10;W1fbf+hfKbN5ZdgGKNJgLdpOhdZ30Xx+eDc3Nbs3oju0HwIQBaI1AfCWziD+mcn+ivguiLg5rGvk&#10;62nrIqVFto/mCgZ4q5igKbSdYwBMD2ktfFO0Um5+Vpjq0LFZAUrrL0D7r32RIN8faSZTc+ohAq86&#10;H69MfAVKwGZc+TJOWSdDAIjxWcF/07vwnjV7VJ66vqEkDEGUvS1QYga5S/uFgWrMm/tY7dOPL7d5&#10;JtvO8TtJY91UcEez3wI5Nv39czODpA0EgpM8W433k04gP3FAbaX9HMpVZV4Q22iINqM3ctCfYe7d&#10;1cxfWgm+tsjxVcFhB2gkiafgGNdg1O8/frOxnHwvVvYi4Pt0S2M5tjtaisrQ+MILLWQ1gk2rfaWh&#10;rFG/8nAb/+Wbj2Lk2teJDgIwbXTYUb0b737zzrDtZKfRtD4LUlK3hKmKXndE+q2n1Tc6tUJLmb1T&#10;NX/fbalWoSP5YfD9bWH6w7rWVBF/ZLJW6GHBRw3uvOKlBKBltq/SaH6fgV4PxAEd5msTPFpN9FOv&#10;nKHTbWmYNEWAqFxFhlZ7qNP91/ZOPIe8nlE+ff2FT+Lln6fK9vE06+sXlVKyvUOUVzegUOaZKoK5&#10;CAbRjXc/G+AIHDuu9dT6krImUtLeDpcOK+tLN5h9NwiEIiHFdlo/3KWG76hzNkxGkDcjUKLS3NXU&#10;qRaD6yqz3yrfX9X1O8wLltYw9R0R8T+GwI9Du7F9vO21BLoAZgDaBA+8knDOwAXhSYN9FPFPja0v&#10;LSd4quPH6GPrLK1+/lZjObKjqUyHqZ87zs+y0ysK+ncS+T1cx3vrm8jXH8VbHmcGhWrdgvKFiuce&#10;1d8UBwwIKhx1l7MB+4KLZ/NDJG19lLQcXUeStwVJ7ECtQwkcVyEpVCtz8b02M/2RLeBcuvZHpXmo&#10;Kl84In5qfwRelfan6QUfvLaaog3aeEGLn4Gmc+ZuR2g+59rTxFP7SXozLgxBlsCikZqFCyuRm6VV&#10;08Zm+au8nlq/c2WEHH2/qWWH24GOL7yEV+AWPv9wtrncPNNcbiAVvHAsSQ7tiZPpuWEO1Tr1O/DZ&#10;5vOUFvy9/0aE5XZnnD8YJ1tWNnb4janZ4Vl6t1Ztq9nN5smOZhqXtiJaEvr6qIAvdrCbKvSofWm2&#10;H/XDXW6wJiqA5HBvJMw6g76I7m5K+7l0i4M7nO/XDilfO8QA7SEgLPU+NVar4hG0Bk1f0DKBhunu&#10;6tWYb98QloT1AQZ93M7jfbv/1t5hDPQmIZtgVe86Urs3FoXY/XMhXgsvt5SvoLUThoWoET3nwMsV&#10;jMd3HcjGe1UarmQccAvWZP1r2nyC24g/zL81dWTYF3rXVl3zSre9w47jjNmkV+tL2tpG0mx4bcl4&#10;VxsrJ3AY56lXpDGAVGafa+Y4partzEBpjoCP5DfuqS3TYsRP7W8I38+hYcYA9TL/oH4zKuuvEBIS&#10;D3eA4K4TyHtuViAEQhOS9rOD1No/LgszXFOe3lEjkOLNyKmvRu44iEOCbl9pIXs2RUv2q5UjmhgL&#10;cHRw48KGUnjFOsI/8kE5FqYcmIWpCFbIPEVswvDgqp0b4J2mkfRohxqSviIWnRqmauWe+rx3wOUI&#10;39TsriTqeTdpPx/BXnekesjxVcoHAYju7aUEoNlgX7Wil9H/c7O09XQEM4EWw32VK2iUDpfAcX9o&#10;Pz83TEH6ic+qKviaFhjW6f4beydR67/eFSM3oPEzYKrNQ6ulgdpPk75kaqR8uCVajn+WIN9+gwAR&#10;/vr68SQpuvAYLMZjIIWomlE/lwArQoEz/ue4wUGWE2Uq1bySNfKTst0lfVmsdF/UUDI3a8USonZP&#10;m4d+qOutle1XxvdT1odJm1kN1CobTsl+LLueGhKOf9VHRf4MBBkAMgPw0tftJ46qpawCY4HGz3tI&#10;BwhH/AAfJQAM7igAHecHQ2AC7FVHI70rGAFzPCSgXMJpHbauaCS3z5dVpCHJj4tceBJ4CnhaB99j&#10;G/fdbUHgfzsDAYDFMv772CFVNDvImHvfc9Fj8tSwYElfGS1+Gf9qkF+5HzGR3wPkN8yoqbQ/vAe0&#10;Hhoe1rmW0v6I7toQb2K/OioGML7DCmDbaQGK4Mey6yqXEP+qN4RHdxGcBYRzGRnBwIH1HIgtDUNf&#10;CpQzXyWWm3ZpIOkkuRXQGnjWAT9ebC1r5ofjPYWA1sDqHNagsJUucBaA9hedbiGDXygeGcwfHlzh&#10;m1mUaOoeOejAx3tHSMbiBIl/yYi0kfen2p7XD6tos5v9hJFu0nl5IKJ+PzUxo+30AGk9qYGq9iUO&#10;rKNeOYmzpr7YolVBfQnvilhgJmMAN/WqPiM2iO7lqT63HFHXXvlr/Pz/cyDYGfTv+zc3dY1we6Xu&#10;CZBKDSfpbWD62wHPAe11PAd/3E4+eAtpnjoGxyor4HS+UrB6bpDsXAPBsdhnCV37KQDDXjHPDQje&#10;r/d35Ro6UJn93q89Lc1fCZT01+MN8u/k/nT2imGdlN+piSBRPaGx0P6I5JrQamh/F22wJxLmneaf&#10;x9KEPw63wDt30DW0m6GNAzwzEekiXmNfqY19gcXEp5dOPPPla6eauaxhFI6NzAjOkXhqOzRcEd4B&#10;6AR0Brro4Htu4z4IhrIG+I5ZABCtH9hV9gCPy+A1MIMA+T+ebA6XVnyd40eGNdD7vOLNIKlTbrxk&#10;LmxePFEj2XZGP6RSzUj1HmlXQxJHeCkBeHJ8XTXxs/28QHl2sr+0mR4oj4+sL57dteCy+WhvuAQ3&#10;JQwR3fDKegCERGUG+Pzc9BC7j+/bz9eBbDO+2NpYLn0WV6IT39tYXq5tEE9tJ/Eg+BLIvtQd6AEk&#10;669EN4CCQCHAsfyOyQJ8D8FbOTvAdG4XAaGxXCegky+nkLmcKE4DuU5Q7/KKN3Sk0vwXFjwtPV9r&#10;qTqWsPWw/UY/pFLNGChiybjZSJC/Atr/PIK4hcz7a8J/azEA838eR1IZzbeBNYjrU1sR/tQYuAdY&#10;AZp6VgQV8d1sRRP1gRtnvLGgIVK7BJmS7SvfwrebO68Ieb0ahCnVEsBvK1NP4mnaod2KYBKeCqSJ&#10;XE7XwPdqG/fhGCUA+I6yABQAzX1UyK/r+PZEoqyGcpTYp5t+ki/ftJDCU8VrBMYOCapcbOalk/TK&#10;4jbSrLediMpLk96MFJI3X2CZOKY/fD8E4In8OtJxUaA8MwVR+6Ig8e/9L+o3k0a5qwkeqgoIIXh2&#10;YqAEd3xUffbtph3jlWb7cfLIMIf1dAQj+8M7mqpJGhuRCayAiyjReeVBBXc09TTlhraD4MsZQE+g&#10;F9BbB99zG/YpIYAlUO6AAkALwCCwirMAg3xqP8iXky1kz/qm9j7IHxIQq3e9603dEJGdnxmoJlUo&#10;8l0csy+reWXa3leEAVzd03Kst5oLGNPPXRV+GjIGWBCgkQpwDj99fDhSPsYErAIyM/DoorkEj1Tb&#10;a1lZPr81k06MQAp0cneMjEHwyKIO5+YVVnhaFiN7BG7K1FPjadap6TrpV16UD7YgyLv8Ct4TL6tt&#10;miDgGGUJKACMBegCnsE54UIsf6uSMPl9pf0gX447zgmQisZotXUNrZP8GwlK1ta8+WTY7niCoXkG&#10;cOxAN+n+pr68CwKQOMxTWYGE0bXU/ujsv6vFGCwFPzmmrjw3F8e+5Akh1OYLuqXaAnjO0VmBt83E&#10;s/o1frCvquFvnBciVz5LlD3rGlp3Xlmg1l9sC3QEiYbGZwIvKKKLLvWRjctaSdGVfvhs4FW17/W5&#10;MO+XDAHAd+kCLuBcyvxXLAUsF87kw/cXQQCM/ijIDj+nOt/VhsDuBDuYEXTkK39TnV07w3ZA3135&#10;llWc7oX0+zfp8TbSvfm+aqlX3GAP6bKq+OYIjAUYCEak1VQxATOD+NxHNeK72hrzdJNGhnYwE0/k&#10;Z/mqYduLH8XLjYNJMnG4r/KzK+e4Nib/Txy7fzMicmoqTbYK7lJMxFPL+4pcHQAMArJ08D22QQjW&#10;Ln4KQkEr8LwmNCoGMPw/zb/1bxddaCkrXZw78MnWRqrKqMg3/L5OvnzdQpYURBT3y5i//V71vyut&#10;Vg9boEFSYO8/q1cIwhp99x01RPz2FT9NB9RU5r9pv1pKAJqN0iaD+vX6o3Rdiwxgsb90XBognVci&#10;zZulDe5AOOzuZ/QAx7XznJJ9Zm+8TBlRD34+VC5D69lRJH+tPjhSHm6dbS57NzcFSQzyGNnDdCsf&#10;D3OuTDs0XBE9BBgmcm24Br5X2ygI/XFcH01YKDQMApX5ZwrI9M/a93P2z9oFrv3P/W81lGvHcH3O&#10;fp/kQ/OLjhaPAYwbrOYBuNzsObkBz562aH3fHTVjSTfByaCpu5C3L68nyVup9ZpJj8vyUORH9a6p&#10;XELjl2pJ0oRH1D63TrZ4nmdqdlCCmXjiPEz97Dw/ufwpNB++3qrTygeIIUH005e6appLDb7yEkCN&#10;J/FDQfgIYCSQYwK2KSGAAFyhAMBKqECQ2UA3+Xwnzw3tr0rf70y+7vflWAu5+EmSvW/yRzSopwhw&#10;pZnvl0v8rbfNddNRTjPOmbYjRKIH1pKU7dD+gdoa/lodEAxuRgZQUFvFBG0X1JPWi7QFlt6pxaXl&#10;nIEBDr6eAx2nofXn9sXJjQMwh5WcQ6cFenqEb9d6aPDVvjDlA3Xis4FRQJ7I9TE68P7aaAACcZWW&#10;gALAOABCowLAZFk1P1p+VMEf4gnL364ESL7h95nuUQBIPky/QPuNiSCjBwW4nvrVTrV9apBE6Jur&#10;pNF085xPznaXlLeDle9vvUQz+c/M9ZFkCEPiKA/p/laAPcBzWvtXw0w8cR6kL8hvIBOHaj7esqNc&#10;AX2yCvQY4dPXgziY+3VLWsu+bRAGRTxIvj4WyAcm6BgPjNMEglZAWQBYCcP8X9K0XwmVivyrKPAz&#10;kw+/v34O3MYZCL5O/o9Hi3P/idnBLq8LtAdnBD5XLGUoo3lm2obxnD4pv5bULaFI9dzs976jIMQN&#10;dZdWC033ynFaAjZpRNg2M/HE55ubyDXk9EUXcNFWneQqGJEbJl8VcOjrGcVnSRE1mhqviAfhNyYB&#10;k4Ep2uv1iQAEQgkALQBiAGX+ESvYfT8jf8QTJtPv2qBSGTAFfUWmoI/kyxFqv1b7z+sf5Lrv904p&#10;Nv36pqppetTPoK/NXD/J2K6NvzPST9seInXSfldMvEV9YezAYIdAb1ZeuNw6UzKPX4fg6erh0ufT&#10;ffGuc52dFT1G+TT5SNFImPL1IJBEklBl4kk8SZ8GzABm6q9Tsa9AFwC6AMYAhvbD96vUD0KlAr9i&#10;06+qjJet3RQnb9w4Uc5ScXPEbwR9JB9+n+QXHW9p76sxA4MH6d1YbrMHfvrnqmqKfC6j4tKrtou0&#10;QhJXBMX2dy8mPs363rfO98K7ecI6uLtxDNtLsQScQMnpVY7bWcenv2eUDy1VgR6CNhKoonqaexCr&#10;NH66yLezgbk65ighuHJ6guzZijSP1kGZf2o/fP9lpn6s/jHvZ9rHqF/73cN7mpj+gyOO7msqq8pL&#10;/4ygrxTy5XALGfJygOqr0RWp+3t0t710F8hXY/t1U3+nFlcauT1v3+bVXVtu7dnDFqkf69DGZ7r/&#10;zkw8UUh/Z9Up5aBkbAB/r1I8+ntG+brJZ/BGX6+0HqadGq+Inw+8BizUX+fKtXNTZO82fIcxwLVc&#10;TWiuIlBUpl8L/FThiNXDKvD76hqsyNcjfoP8IsDor4KRIal6d5bfPLrZ/PBSlcuGlOY3fvX/JHW9&#10;Rn7N52oIV97yvS2g9AGkSUPDHjcTP44zZUuQWEnoVb2ii11l41K4kSss6jCvZ4QPLWZAB3NfBA1f&#10;tQRm/LtFwBJgmfaqhGAejoELuA7roLQfQqMif5p+CBOFisKl/L7r4/1WYF1ADTmTeMI514f2r5ke&#10;pJH/ZQsZoU/9ytVuDPnTNZKfsbGpJPavozT9yRx/aTHRTbx62A7rh1i2vP7BP5rJ5xr37882l2/L&#10;WXzhElSwB3+MqLzwBqN8w9+zmAMtVr5+GsifI6uXviBF35L0FSI3V2qv3y3VLQBdAP0/tR8BIoUH&#10;QvT5bmg8g0g14MNyb+nVPlehJo1S+E3pnp18vK6YrJEvIP/2weLIPz8r4P/0Lr23zSvdVpeEp61t&#10;Il7JNZS2NxuszRbC7jItTG6Wo79fPZuTK6MUrDqnQrAXd4xgD6aaJpuBmzL5COYY3NHcU9tvrgLW&#10;Auv1VwoBLQD2K+3H8Sryp+kfICsXPC7fK7/PlI/5Pmv9Fv+jonAm31ToURG/Tr4camGf1zhhWOhP&#10;o/0cOOINFWKe91GEB6f/t/RY2ZDj8uX+obx+IQ6R/qXjVbiWXpHPej6LO9R8I9hjlA8Tzghf+XqY&#10;9+9e1wj/fiOwCXgDn9dg+3Jt/41Z2vEUGmX66fdZ8aPfLxn03RFKI99I90zkH3wz1t53epfe2wbC&#10;b9fN+BdpNVnT9k6ztHvr18607dYPKbWZiSdczpHLjQtgPu2DOQb58NMq2DP8PfJ5mvTvFoNoav0G&#10;kP4W8Lb2ys9K+7FfmX4crwo/zPmNlI+DPTi/KvaQ/OIUr9I1CjP5DPqsyP8KAPlFnxcHfhOHBlb9&#10;oo8yWyPbr0l0Qm8/Ze59e/xR2s7QxvD/p4ftP/WjSm1m4onbvGirDjGB6+gPv+eYTjFKXjMv0BTx&#10;G+QzxzfSPDP5TPHgx5nW0bTfXK1p+/dbRX7YAWzD+ze17cr3M/BDVqByfqZ8DPqQBah834j4iyt9&#10;/B8bFkKYrzlmAOp/zjf/z1LgIvlysHi8v0JpX1U0n3TbZyT6sbFaoJe2LFYt94YglDs5dEZuSGNn&#10;8lWka9UZJpSmURteC3KN/Ks5cuE4TLcD+TDxNPc/bBf5x3ty4SytwGZshytgPKD8/nSQbwR9gy3I&#10;d0z3rNb08/+tx/903l4COvnf8i5izuQz3dPJv/lZM7l1wKT92d5/1rv37jc1pKuv/AlO/S+J7KtN&#10;FvFOs13VDym15Q0OfstMPKHIL08rXELpZr/o6kjZ+HqyFF23Iv8dKfpxr2xcjcDOTj79vhX5fXFe&#10;pnsp+B2WeUn+naV7doB8ThDdMD+4VPKv7E+Q9VPQZ1+YlnwNDSm336um6Sa/ZietlNtreQtFPASi&#10;XK1nmzQy7KKZ+FG8IbIT+e9tiFQLGh06xkUUnX9Gtq2OM5HPgI9mfyTMsdnnG2YfZv57mPsf3pWi&#10;m+9owuCk+UXXrMlfvygGFqmS5F9sIUf2Oq3/0zW/yAj4jCqfk+YXQesFmJWrTXjNHXiP7gPsmWq7&#10;qcgG4l+uY59r797Z5tJ96HMHOU7Z4uQNddEm8jctDZEfK3kbtaJLz8ia1xqDHCPVKyXaZ3GHgZ0R&#10;8NH00/fbI37N5xddmyYbaDEsyF89n4tGKkf+9SMJss7ZFTj7/FLIp88n+UVHiuv9rbSHQ93V5jBK&#10;2CBTu5tW7VRbV31/uY03KDKTz5sjO2v+HcE+ooc8nPl4iTyfNX2kcCzk2FM9Bn2M+Gnyme8jC1C5&#10;PtwDYoTdW56H27AK+Ayzf+clXoUKkk9whbHWl8HX9C6+O80r09bCIN64n4+nC6mdqdVgdGomn481&#10;qVryWd5lhU8fzuU8PFXh46AOK3ys68/QTDq1W6V760A8cv2bhJ7nf8cyLyyESvVY4nVO9UpG+0S5&#10;EX1ZqAT52fpQb85A/7tr+n162k4b5Cuk2T7Ud7ncnMmfMCzUJfLXzA+SCwfKv1WKNrDDiRyctMlp&#10;2ubaPkw3gzdo860b8Pvfsq4PopUAgHRFPEu81PoFOI7DvKzvWxV5jDyf5BdH+ByC5r35Hf+Ti7Ag&#10;/8KHuOYyyP/WVO7Vu/juNI8UW0PPzrbbXF3zSEebt765Iq2Gc2l38kjXyP/upMX6PARNN0uMk5uH&#10;dDmLByZajerBX5v8/rplPeXqN9BqFnOUppN0uAHl66n1NPnM8WEp7CN7nNlrTOqwrvAd3x9d4n9y&#10;ubiUMtbvACfyOX174xxE9ifx3VLIL0TUb/TlrNyQEL2fq1/jzQjNxBPTcsIqbfZPfRYry2Y4r5uD&#10;CVbpHkyyQ8TPoI8TNpHOKdPPlI9lXmi4fWSPGm+M6rG0S5PPAg+DPW1gp3hM3/XaPucc7N4YabnP&#10;Ac6aD/I5qleW5jPlG63fs2BKdvidT82/m82Z/MnZuubjwr98r+KrXy19LAh5fU6UFF00gj5jZM88&#10;rMvAj76f5h9kUwiAf+D9p3twnKH19iFdo8Dzghzei5hCjepxNk/lR/X43x3W71mQX5rP/3R1lNz8&#10;FBYFAjB5RKjWn4MrubbvXrRly2y/ciafd6zmBfNmRxsXlbXg0nUUwe+vX9QI5NPvmyd0GNrPwI+l&#10;XmMaF0f5aAVmyc2LiO7fgqVQvp41/dH4Hidyav6+6Eov2bgYrsZiHl9lsGK2Tj6vuyzyncq7O18L&#10;l2sfJiryj++MV32ZN7AC8/vudcvKeuRhZ/K5GFNdMC78Tu566Qhj6rYxlYumnymfMY+P2k/zz+CP&#10;FgDmXQkBQVNP4lnYMSZxUusNk58JoTKCvSpM88zklzaqZ5Cvm3wDhV8V5/t6V1e/Ni0r4A9m4gne&#10;LMkgvzJ+3xrmMi9NP2fwviAXvkKKprSfaR8jf+b9sADKvHPSJsEp3NzGCJ+5vTGFiyke83tj+jb9&#10;fRUN5xIG+dD68x/FWpOvD+mWIN80ylcwLOwRvburV7NajZvTr1jzrcjnJM0VsypzMwRjkaa2Tq/o&#10;0vPyxvKnpUhpPyN/mn8IgAoA4ddp4hXo46nx3Efida23z99jTd+YxVM8e/cfp5vJtlUIXs3/oSLg&#10;tSP2KQL5XI6ucnySbzGZw5l8YuxgLeiblhvu8szee91KLNTg4AQvuLSIX90314U1eiVjBSPlY9TP&#10;Um8GzkXfz4EeLtCk+acAwKwropnOEfqKHe4j8Sq9o9bju2rJFlM8FndwbpO/v43f37u57Iie8xZK&#10;jWl08qkInLrlQD6DvXLIZ6WU/Zk7IOjOb+h0NxocUgnyeWMl3pDIiPgtO6YcnPo0VlbMcbYONP36&#10;fD5d+5XmqqIPgz8KAMnl3D4KASJ6BZLOAA/Cocw9jlWrdXvCenDiJrXeMPku5O4mcMxi+6pSbthk&#10;kE9FMM3hc5X8LP1ZPwXDw+7t+L6rTaQk+cTGBRAAdmQlySd+PG21KILVPmo/x/ehsarixzF+pn6G&#10;ACAGUEJAsgm+5zZqPImnue8Fd5EhG5ck4H9S6ys3cZM3l6Als9qnrr0M8jltW5FvyvHNmFn8zN/q&#10;ST6b82INQs6BeMPvW3VMpUHth4Yq7ec8fhZ9GPyx6seafx9Zs/BpKbxBsqHlCiSdPp7Ec4EmzT2L&#10;OslI87hSh1pfhWP4BqzIZ7AH8kn8+ulwjyS+FPI/XhOt+jKvX/VN92qMHug8sBMiV080dznir/Ca&#10;OGooyVLaT/PP1I8CAAuA1G3/9g5SdBk+XZFN8P3LsnEZvkchUaVcuAwV4TO9Q25vCvSsQL9eoXoF&#10;j+W1sw9IPiN9E/nU/G0LEEw6aT6rexumQCjw+u0+bSn36AEVWMl7r1tuluOybGLVzIbahVPyy+g0&#10;485bVvtKh+771WAPBYDr9Q0BYAxAghkH0BLQt+M9tH3VfJjoK9R4+HlFfCeA5p4DOWVr/f4tUWog&#10;ymqfJazIN6d5TtU9M/lrCgLVKz+zL3NgWfWurn4tz2mBJjEEwYq66HLIJ36sxHN0zh9KkrULIjTy&#10;VPRPAYALUDEACKZ2K0GgNeArtzGyp8Yzuifxurl30ddXaBavTv7mxaGyBSivumeQ7wBsN/pT7+rq&#10;1yZmh3xmJp5QDzYg+Sa/X1XPvSXoKm6eYdWP5l8XAJUBMAiEFVDazdW3BN+TdAoHfbxBPAJHZe4d&#10;K3p3vDSbIPkQfM5lVJmPQT5Nvovk3zYVevSurn5tal5ktJl4A+qidfLZoWr9mi4IVQOaf/p/Vv4o&#10;AO01YlUcALOuBIHge5LOlI5CYhDP1M6R+Fsg643FFXVDFuB10uqZg73SyLcgnjizI0H14+jqHO2z&#10;ORNPfLM/wcHvl/bQAzMYVLnyjJtimARAreQFsYwDFMnUcAP8TOHgqB2Jf1qKrlmbe669t9puBmOV&#10;Mm/ZaibfItgrL8cnti5sovqRq6H0bq6eLW+g43ItQs3iNfy+ixpP8l+3KP2e/TROzahx3l4MVv+Q&#10;4nHypSKXloDpIMGgjhG9ru26qddu3mx1rvJBAbG6PRtvLffFjkba9VLwrcgH8YXHILRl5PjEuCFa&#10;hW/U3Z7Odadt4vCwEukeoW5EpJv+8gK/8vA9n6Zhsd1A0TkQujgCLgbkKpJpDQi+N0hn+VYz9Xd8&#10;qxgL/PMCglcWfSjwvG5ev1Owx1k8G2ZAkMshP+tF/bYt1d3sT88Lb+dMPPGPk3q+r5t+qw6rSmgx&#10;Bcll6kZrQLIJfq6iodrywOs0k+/s71ndo7kvK9IHjOVbE4ZV0/Ku0bJsJadzEfYRvgqY/ruBypr3&#10;CoO/w+vk9VYw2DMWbhjvx+rLtvOHVHPNZxubFVSi2EMU8uItTP8PFXgy9p3guxOsCVQkiCzGLdbu&#10;LbaXCoN8Xm8Fg70dC8Jl3WQoC8k3pXm8y5nexdW3jR8S+JKZdANXePNFJ9N//kCsWqVbovNcALV4&#10;R0UefQLw2btW28vDhteCZe+bFbhBNK9PN/lcorV/Q6SDvy+LfNb5lTvA+8LDxTN5CoYEVcldVu96&#10;49MkzMQTHN+3ivorm/OT/PUVLgmXjh/PNiued+eECrsLk8nnnIY1MyHgzuTT5JcT7B3YEmfvv/Hj&#10;g/+kd2/1bgXZ4SVSPkIN71qYfiswClfPwLfYd1eA39tXzqQNK3x/upnjuASvy2zyy/P3ZZDPp4ca&#10;fXcv1uxVWTOTbmA8V/E4mf6ysHUFjrfYXp3AVccHdpqmpvO6dJNvT/Gs/H055DPYMyJ9PqBZ79b7&#10;o/EPO5NPqJzfMP0VNaf3AwyTbybfMPnlBHtmcETP6DMG0Xq33h9tysjQJ8ykG1g3J6pC2l8ZMI7g&#10;/EArl1G14wpOqIjJB/lFh5rL6gLEAxbk34RFMPps6qiw9/RuvX+aVeBH2Cd26tpf1YQwQGOJ1TlQ&#10;42d1L10X6vaVAn/P0Hpeo2Hyy/D3b84IKUE8tT7P9PDogpygOnqX3j+tYET4NDPpBrataqJ1EEgn&#10;Ia6O9B18tzE0Gp1lsc9VfPNRTMWjd6AIuf7GReWkpbwGkL9yRqAc2IZrrKTJJ4rX51fjodxyWg0O&#10;RZqJJ8zTukn6qU8sHkpYCip7W5eqwM3jjs/+cwAFiuRDqAt5XWaTb5XileXvsc/eV/38q+4p3Pe6&#10;5Y8IG20m3sCuVYiQ77LvrwhWwU2oARmLfeXCIN4w+XcQ5ROb5jey9xNvYa935f3ZckuJ/J19v2XH&#10;uoDzB+PldmlTp13EHleWWpcGk9aXCPRMWr9raYS6yXJ55I8eWPzw5fsqv7dqBcNCk82kGxg9AD60&#10;CrSf9YAzn5d8Fu89gStar5O/dmqQti6/DJNfaDL5P/kduKuqjXJ66JIBPq+uKrT/bqHcCiP/s0G8&#10;ofWlBXoumPytC4pNfv6Q4Psrvy+tLYP5MpNuIPtVaIOT+eckzxUzrevsd4qKRvrqtqtXrOcAXD+S&#10;KG8tRfZhpfXm9M450CuD/DxT3xTkhFg+1OK+bPlZYdfMxBs4zpsTsfMM8hHRb6zCQRsDn+9oJMuQ&#10;hlntKw1Fl623E/8801w+flsvWpWm9ebcnuSXQXzR18WjeHf0qPVq2mqUVvhRj2Nx0fyf/qJs/16q&#10;dkOoKjusWwL8DbOvJ/lmrQf5pz/A/zRMvoXWG4syDAztUxzoTRwednfvv/dTtPws/+Zm0g3k9C1p&#10;/q063SgKWe0j7NPDyxGgO4IV8U5aX3SipWycjf9BjTebfIP4wy1l/ZTi0q757luE3l0/vzZheKhl&#10;6rcDub8a9i1PACy2mXFwd8VvALV6XpC6ObLVPgfwPxFWxDuld0XlBHqnd8Ay6O/fmFsc6FXrdXlV&#10;0GqUNuq3apZWk//gjYZy61QFp0/dAY7tiy5/Jq9BfDla72qgd+vz5vKPT5qV0PqCESHd9X76ebbR&#10;WUF/NV+wAZZ+C0H6hnnB8uPxZnLz62by9b4Y+e6I1Tr9e4yyiLco6hha/91nSXJiZ6xc2psgVz5I&#10;kKv7EmXh6AZy44NE+e7DJHl9vDZur67/fhu7r2ybODx0k5l4A5zE8I9jzWTxFH/5/mgzuXYoQS4d&#10;iJfdGyLk/Gdxcv1wZZ/CXXmoJ3ySdCfiHW61omv9hY/iZfmUAHWL1XP74+TcB/EyeVg9ufphokwf&#10;Vl8uv58oe5ZFyg1dCMzXPjk7fJfePT//NmFosGXxZ3T/EPnH8eZyHcQvmNhArn2VKEf2xEAIEuTy&#10;lwmyDO7h9Keu3LP3zkE3ZH+sKonXyWeAunEegjpo/jeI7Bndn9kXr14vfJSA13iZNbq+nN0bJxex&#10;/dI+/Hdo/pwcP6X9N/Ynykn9XnsG9G755bTcviWXdxP5Q0PkxqEk+fZwklw9lCgFOXXlwhfQJuD0&#10;p3EyNa+eXDwULzPG+pUZG5S5nq486KZePTXERDy1/vS+WDm2J1ZOvh8np0D45BF15Qxez++Pl2k5&#10;9eQMSf8wQU7uipEjW5vK9Ox6yvRffD9BroP4xXn+xU/VABAI39C75BfVLBd7ECP7BcoX2xvLkd1N&#10;QXyCnPs8XuZMrC8fvh0l5w+g0z+Jl+QOj8o3HyNytgjYKBQVuqGCAefgzmTud62OVBp+EuSeeD9W&#10;ZoyqLyf3wLzDxH+DzzT3p/B5wmAIw954yR/gK1c/TZJZI+vLFQjDzGxN83Ng3Yzr1Ffh1tC645fX&#10;Si0AcbHiWZCc0vFRmTK6rhKA0/g8c1x9OQXSSfyMMfXkBDr/oku3b9dgFd0bdQT1QCVzcAdw/uEJ&#10;aDoJp5afA8nTRuJ334uVWbn1Zd+6hvL5lqaSP8hXFo4PkE3zw+Q0hODM+xBYmP9D2DcVvv8STP+U&#10;oY6+fsLAwES9H36ZrZWPrcTNHA3k9A9SU7NI+twJDeQ0CL90MF7eWRWh5tuf+DBODu1sKmc+jpdj&#10;IMeZVGdwEoki2bxd1/Yvdzcpoe00+ydB/LxxfhCAGEU4BeHke3GyfGqg0ny+n60LwTe7EQPAHUyE&#10;9p+D9p/Be75egcU4uFlbdm1gcnbYPXqQUjVv47OC/2R1Zy8ib1CIInfL8lA5/RE6G4R/Y0esTIGf&#10;Pbk/FsfAHO+NLbdGUGQ869YANd3CzBPvroyUL6C5FICvd0MIxjaQ/RsayXG837MmUm0nvoEA0OQv&#10;HO8vF/bBEu1PUJo/eWgdkB8nNz5JdLqme/QQpfulsQZQmgsgzn2iET4FASBNvSIdHX0SAdiJD+CD&#10;8+rLcWj/cZBxy/leP2ayyyLdRPyO18PlxO4Y+XoXyIUG52f5Ks0/DVInDcdvQ8vPQNhmjvKTxRNI&#10;egI0P0aZ/INvN5XZ2E7NP74jxuE6qvXdtH/qVvK5PcWYjOBJEQ6yj6NjzyK3ng6/+vr0QDmF7ST/&#10;6/dAGEhieliCaDMM0p20XeXxwLF3Y6RXVzc5j2Dt882N5TiE4AQBraepXzDWXz7f1FhpPc39qfcg&#10;FEN98RonR7ZFK80/h/9p/v+/mGLOnTTnR7aZkd03SM7CAkxGCsUgjFrfJ81NzsAarJoZJPs2NpIv&#10;t0dD+5rI4Xeirck2CHfSdqNyNzvXD4FbuPLpx3bGyMQhdeXrd+OkYGhdWTsrRMbTCkAQuI/mfurw&#10;usjpE+Us3lMQJg+Dzwf55v+dOzC4iMvZ9Ut80Mpq+YOtl30b4M2JLyIQLEAETk0/iJz62K4YOfpu&#10;LIDXHbFyBOR8CS387lhS6YQbpOvEH0UAefSdGDkGcz0NAnZsZ7R8vZMaT2Lh61c1lM2I6E/i/Ufw&#10;/9x2Ypeh+XXlLCzSp29qd9A0kDdATc36xaZ0lWoThofuMXeiFXgTCJroCQiudiyPlIUTAuTjNxrJ&#10;F281lWEvesMn14em1pVDb0fLbd7exUQ6zfuaWUFanR64/EWCIj63Xx0IDwUgVj7e0FgObW0ii8b5&#10;y3ikc6fsJp5EJ8jeNQ1l3YwQObs3Qebl+Un+0OICDjG5uj8rpzq3aVkB/1naaKAZfMrHtqWN5Kvt&#10;MTJ2YB05gleSd2hLtBzeCjewOVqmIN8+sKmJHAPBPx5rpkq1a2cHyQ9Hmsnht2EtsP3INu17m+aF&#10;yr61jWTcQM3EU8OPvxMrByBUm+eFyfkPkMePDbcvrLTC2KyQf+qX8aDdSSsYHtyltAmhzhg3OFhO&#10;QHM/gVlemO8v2xaEyxGQ++Vb0bJzaQSIjpaxA3wlr5+PHMX22Tl+ivzp2fXlo3X4DrT8KITnOM09&#10;3QhiiE1zwuAG6itBKotwM8YODLh/F19UxzYlN7RrXn//W1ad7QykjrJyeqTsWhYJ4mPkK2Dp+CDZ&#10;vihCvoQl4DYKxDRYhN3LG8qnMPHU/KVwHSSfOLiliayYHCRfQjhoXZx/g5MvR/QJkmHAcIB3IDX2&#10;5Q6o5vfRu1/bmKwG7ujoUtNCZ/DegOOh6YcQjK2dEqxeD29BJD+ornwFS3CU2BojywsCZQsCupkj&#10;/ZSboI/PHeR4rtfGh8s3sAgnd8bJO0siVYR/GpgyHDEBIn5DABjh468+CPTuVuPDHQuGh1/OGeia&#10;IHBEjRahYFAdWIJoObQpWr5CXJDf3xcmHfECXo9si1UCsH1JlP17uQND5Dwi+aPbNVcwGenfSaR/&#10;C8Y0gDUJkEv7E+TsB3Fy6aP4YvJ/hrNxq22bPDKwVkWsAXEAFiCvTx34fKSKIP8QArqjDPoQ3GUj&#10;kzj+TpzcPoDMgNOxAM6+nYbsYW6unywa7498ntF/nBKINxEIzoDFMJ+fTyTR/96Ddq/a+GEh63L7&#10;uRYbTBrBABHRPILEPSuiJH9AHTkGf+8wD89pLh6F4PzueDm7Jx4ZQR0lABzEYfnXfG797zxoP1Wb&#10;OirsSlnjBgaOQPMZ8O1bHaW0vzTizbi2L0F2LA2XMxCC6SPqy2WYffM5p+cE/03/Gw/aT9VYWp05&#10;PqoJlz+XNoJITBlST028PAUzrsw8cPtgc0viicObm8qbc0Pg8zmEC0vgpPn5Q8Luj3vp/ZLapBGh&#10;H5tJMmPxxHC5+XGSIveT1Y1k7aTihRaWgIAozR9ZT+bn25+MpTAtJ+Df9J980KpTm5bH6qH1XEKm&#10;hsZdMZ2XWDmD+7kGn1U/8zk4Qqn/1INWTVuNicNDr5tJM+OLN2D+LQi3wrhB2sMQ7RgY+KDCdz+0&#10;iUND2zoQZwKHkVWqp5NsZQl+ONC8xPcmZ0d01E//oN0HrcbYodZugPh4fbT8+Gkz2TBNu0O2gSPv&#10;OJp7hf4PSrv3ZZuWE7msBJk6+Jj4G583l8KjLeXDjTEyqn/xEmszJgwPnqyf7kG739r4LPc/5fYv&#10;3QqUhZ/NfXV+6W3iCOul5aWBNYQePQJ+o3/9Qbvf28QRIbGuVAiJ8SP8/qJ/7UH72TRBSjg0+Hsr&#10;wgma+jlZjR7Wj37Qfq5tUnbwUj72bBRM/OgBgbcnDgv7Wt9Vxc1m+//fBHSBzHRfBQAAAABJRU5E&#10;rkJgglBLAwQUAAYACAAAACEALeJeTuEAAAAKAQAADwAAAGRycy9kb3ducmV2LnhtbEyPQU+DQBCF&#10;7yb+h82YeLMLItIiS9M06qlpYmvS9LaFKZCys4TdAv33jic9Tt6X977JlpNpxYC9aywpCGcBCKTC&#10;lg1VCr73H09zEM5rKnVrCRXc0MEyv7/LdFrakb5w2PlKcAm5VCuove9SKV1Ro9FuZjskzs62N9rz&#10;2Vey7PXI5aaVz0HwKo1uiBdq3eG6xuKyuxoFn6MeV1H4Pmwu5/XtuI+3h02ISj0+TKs3EB4n/wfD&#10;rz6rQ85OJ3ul0olWQRxGrO4VJEkMgoHF/CUCcWJyEScg80z+fyH/AQAA//8DAFBLAwQUAAYACAAA&#10;ACEAPBXq2QIBAADsAQAAGQAAAGRycy9fcmVscy9lMm9Eb2MueG1sLnJlbHOskcFqwzAMhu+DvUPQ&#10;PVHSwjZGnV66QQ+7jO4BPFtJTGPZ2M5I3n5eS2GFwi67GCSh7/9/ebOd7Vh8UYjGsYCmqqEgVk4b&#10;7gV8HF7LJyhikqzl6JgELBRh297fbd5plCkvxcH4WGQKRwFDSv4ZMaqBrIyV88R50rlgZcpl6NFL&#10;dZQ94aquHzD8ZkB7xSz2WkDY6xUUh8Vn5b/ZruuMop1TkyVONyRwyKQwGj5mqAw9pTM2Zs/ezPJT&#10;LpVyFolRmRQcl6QndYpZdmEy6fzGslln+49rvGDenM4OX+ZEgeUIeDtK859RjM1nvOgLsKSNxFOz&#10;qTz3Px7w6o/abwAAAP//AwBQSwECLQAUAAYACAAAACEAsYJntgoBAAATAgAAEwAAAAAAAAAAAAAA&#10;AAAAAAAAW0NvbnRlbnRfVHlwZXNdLnhtbFBLAQItABQABgAIAAAAIQA4/SH/1gAAAJQBAAALAAAA&#10;AAAAAAAAAAAAADsBAABfcmVscy8ucmVsc1BLAQItABQABgAIAAAAIQApHujTnQMAADkIAAAOAAAA&#10;AAAAAAAAAAAAADoCAABkcnMvZTJvRG9jLnhtbFBLAQItAAoAAAAAAAAAIQD9i2RD8T0AAPE9AAAU&#10;AAAAAAAAAAAAAAAAAAMGAABkcnMvbWVkaWEvaW1hZ2UxLnBuZ1BLAQItABQABgAIAAAAIQAt4l5O&#10;4QAAAAoBAAAPAAAAAAAAAAAAAAAAACZEAABkcnMvZG93bnJldi54bWxQSwECLQAUAAYACAAAACEA&#10;PBXq2QIBAADsAQAAGQAAAAAAAAAAAAAAAAA0RQAAZHJzL19yZWxzL2Uyb0RvYy54bWwucmVsc1BL&#10;BQYAAAAABgAGAHwBAABtRgAAAAA=&#10;">
                <v:roundrect id="_x0000_s1143" style="position:absolute;width:29880;height:75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fEvQAAAN0AAAAPAAAAZHJzL2Rvd25yZXYueG1sRE/JCsIw&#10;EL0L/kMYwZumehCpRhFFES/iUs9DM12wmZQmavv35iB4fLx9uW5NJd7UuNKygsk4AkGcWl1yruB+&#10;24/mIJxH1lhZJgUdOViv+r0lxtp++ELvq89FCGEXo4LC+zqW0qUFGXRjWxMHLrONQR9gk0vd4CeE&#10;m0pOo2gmDZYcGgqsaVtQ+ry+jIIzUbfLuizpjpycqDzgxD1mSg0H7WYBwlPr/+Kf+6gVTKN5mBve&#10;hCcgV18AAAD//wMAUEsBAi0AFAAGAAgAAAAhANvh9svuAAAAhQEAABMAAAAAAAAAAAAAAAAAAAAA&#10;AFtDb250ZW50X1R5cGVzXS54bWxQSwECLQAUAAYACAAAACEAWvQsW78AAAAVAQAACwAAAAAAAAAA&#10;AAAAAAAfAQAAX3JlbHMvLnJlbHNQSwECLQAUAAYACAAAACEAkrfnxL0AAADdAAAADwAAAAAAAAAA&#10;AAAAAAAHAgAAZHJzL2Rvd25yZXYueG1sUEsFBgAAAAADAAMAtwAAAPECAAAAAA==&#10;" fillcolor="window" strokecolor="#7f7f7f [1612]" strokeweight="1.5pt">
                  <v:stroke joinstyle="miter"/>
                  <v:textbox>
                    <w:txbxContent>
                      <w:p w14:paraId="21FFC5BB" w14:textId="4D7F0D10" w:rsidR="00080E17" w:rsidRPr="0046690A" w:rsidRDefault="001D15EA" w:rsidP="00080E17">
                        <w:pPr>
                          <w:spacing w:after="0"/>
                          <w:ind w:firstLine="284"/>
                          <w:rPr>
                            <w:sz w:val="56"/>
                            <w:szCs w:val="56"/>
                          </w:rPr>
                        </w:pPr>
                        <w:r w:rsidRPr="001D15EA">
                          <w:rPr>
                            <w:rFonts w:ascii="Comic Sans MS" w:hAnsi="Comic Sans MS"/>
                            <w:b/>
                            <w:bCs/>
                            <w:sz w:val="56"/>
                            <w:szCs w:val="56"/>
                          </w:rPr>
                          <w:t>l</w:t>
                        </w:r>
                        <w:r w:rsidR="00080E17">
                          <w:rPr>
                            <w:sz w:val="56"/>
                            <w:szCs w:val="56"/>
                          </w:rPr>
                          <w:tab/>
                        </w:r>
                        <w:r w:rsidR="00080E17">
                          <w:rPr>
                            <w:sz w:val="56"/>
                            <w:szCs w:val="56"/>
                          </w:rPr>
                          <w:tab/>
                        </w:r>
                        <w:r w:rsidR="00080E17">
                          <w:rPr>
                            <w:sz w:val="56"/>
                            <w:szCs w:val="56"/>
                          </w:rPr>
                          <w:tab/>
                          <w:t xml:space="preserve">  </w:t>
                        </w:r>
                        <w:r w:rsidRPr="001D15EA">
                          <w:rPr>
                            <w:rFonts w:ascii="Comic Sans MS" w:hAnsi="Comic Sans MS"/>
                            <w:b/>
                            <w:bCs/>
                            <w:sz w:val="56"/>
                            <w:szCs w:val="56"/>
                          </w:rPr>
                          <w:t>l</w:t>
                        </w:r>
                        <w:r w:rsidRPr="000A6D44">
                          <w:rPr>
                            <w:rFonts w:ascii="Comic Sans MS" w:hAnsi="Comic Sans MS"/>
                            <w:color w:val="7F7F7F" w:themeColor="text1" w:themeTint="80"/>
                            <w:sz w:val="56"/>
                            <w:szCs w:val="56"/>
                          </w:rPr>
                          <w:t>emon</w:t>
                        </w:r>
                      </w:p>
                    </w:txbxContent>
                  </v:textbox>
                </v:roundrect>
                <v:shape id="Picture 2144" o:spid="_x0000_s1144" type="#_x0000_t75" style="position:absolute;left:8112;top:383;width:5982;height:6681;rotation:4911701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SXxyAAAAN0AAAAPAAAAZHJzL2Rvd25yZXYueG1sRI/dSgMx&#10;FITvBd8hnIJ3NrtLLe22aRFFEFuQrW2hd4fN2R/cnCxJbNc+vREEL4eZ+YZZrgfTiTM531pWkI4T&#10;EMSl1S3XCvYfL/czED4ga+wsk4Jv8rBe3d4sMdf2wgWdd6EWEcI+RwVNCH0upS8bMujHtieOXmWd&#10;wRClq6V2eIlw08ksSabSYMtxocGenhoqP3dfRsF8e6xm2aGoru/sHjbV6VC8PadK3Y2GxwWIQEP4&#10;D/+1X7WCLJ1M4PdNfAJy9QMAAP//AwBQSwECLQAUAAYACAAAACEA2+H2y+4AAACFAQAAEwAAAAAA&#10;AAAAAAAAAAAAAAAAW0NvbnRlbnRfVHlwZXNdLnhtbFBLAQItABQABgAIAAAAIQBa9CxbvwAAABUB&#10;AAALAAAAAAAAAAAAAAAAAB8BAABfcmVscy8ucmVsc1BLAQItABQABgAIAAAAIQAUfSXxyAAAAN0A&#10;AAAPAAAAAAAAAAAAAAAAAAcCAABkcnMvZG93bnJldi54bWxQSwUGAAAAAAMAAwC3AAAA/AIAAAAA&#10;">
                  <v:imagedata r:id="rId146" o:title="" grayscale="t" bilevel="t"/>
                </v:shape>
              </v:group>
            </w:pict>
          </mc:Fallback>
        </mc:AlternateContent>
      </w:r>
    </w:p>
    <w:p w14:paraId="5425E3D9" w14:textId="32D1DA56" w:rsidR="00080E17" w:rsidRDefault="001D15EA">
      <w:r>
        <w:rPr>
          <w:b/>
          <w:bCs/>
          <w:noProof/>
          <w:color w:val="000000" w:themeColor="text1"/>
          <w:sz w:val="32"/>
          <w:szCs w:val="32"/>
          <w:lang w:eastAsia="en-AU"/>
        </w:rPr>
        <mc:AlternateContent>
          <mc:Choice Requires="wpg">
            <w:drawing>
              <wp:anchor distT="0" distB="0" distL="114300" distR="114300" simplePos="0" relativeHeight="252987392" behindDoc="0" locked="0" layoutInCell="1" allowOverlap="1" wp14:anchorId="40329507" wp14:editId="224F7404">
                <wp:simplePos x="0" y="0"/>
                <wp:positionH relativeFrom="column">
                  <wp:posOffset>30480</wp:posOffset>
                </wp:positionH>
                <wp:positionV relativeFrom="paragraph">
                  <wp:posOffset>180975</wp:posOffset>
                </wp:positionV>
                <wp:extent cx="2988000" cy="750779"/>
                <wp:effectExtent l="0" t="0" r="22225" b="11430"/>
                <wp:wrapNone/>
                <wp:docPr id="2143" name="Group 2143"/>
                <wp:cNvGraphicFramePr/>
                <a:graphic xmlns:a="http://schemas.openxmlformats.org/drawingml/2006/main">
                  <a:graphicData uri="http://schemas.microsoft.com/office/word/2010/wordprocessingGroup">
                    <wpg:wgp>
                      <wpg:cNvGrpSpPr/>
                      <wpg:grpSpPr>
                        <a:xfrm>
                          <a:off x="0" y="0"/>
                          <a:ext cx="2988000" cy="750779"/>
                          <a:chOff x="15240" y="7620"/>
                          <a:chExt cx="2988000" cy="750779"/>
                        </a:xfrm>
                      </wpg:grpSpPr>
                      <wps:wsp>
                        <wps:cNvPr id="2072" name="Text Box 2"/>
                        <wps:cNvSpPr txBox="1">
                          <a:spLocks noChangeArrowheads="1"/>
                        </wps:cNvSpPr>
                        <wps:spPr bwMode="auto">
                          <a:xfrm>
                            <a:off x="15240" y="7620"/>
                            <a:ext cx="2988000" cy="750779"/>
                          </a:xfrm>
                          <a:prstGeom prst="roundRect">
                            <a:avLst/>
                          </a:prstGeom>
                          <a:solidFill>
                            <a:sysClr val="window" lastClr="FFFFFF"/>
                          </a:solidFill>
                          <a:ln w="19050">
                            <a:solidFill>
                              <a:schemeClr val="bg1">
                                <a:lumMod val="50000"/>
                              </a:schemeClr>
                            </a:solidFill>
                            <a:miter lim="800000"/>
                            <a:headEnd/>
                            <a:tailEnd/>
                          </a:ln>
                        </wps:spPr>
                        <wps:txbx>
                          <w:txbxContent>
                            <w:p w14:paraId="411A91E2" w14:textId="7A7F12C4" w:rsidR="00080E17" w:rsidRPr="0046690A" w:rsidRDefault="001D15EA" w:rsidP="00080E17">
                              <w:pPr>
                                <w:spacing w:after="0"/>
                                <w:ind w:firstLine="284"/>
                                <w:rPr>
                                  <w:sz w:val="56"/>
                                  <w:szCs w:val="56"/>
                                </w:rPr>
                              </w:pPr>
                              <w:r w:rsidRPr="001D15EA">
                                <w:rPr>
                                  <w:rFonts w:ascii="Comic Sans MS" w:hAnsi="Comic Sans MS"/>
                                  <w:b/>
                                  <w:bCs/>
                                  <w:sz w:val="56"/>
                                  <w:szCs w:val="56"/>
                                </w:rPr>
                                <w:t>k</w:t>
                              </w:r>
                              <w:r w:rsidR="00080E17">
                                <w:rPr>
                                  <w:sz w:val="56"/>
                                  <w:szCs w:val="56"/>
                                </w:rPr>
                                <w:tab/>
                              </w:r>
                              <w:r w:rsidR="00080E17">
                                <w:rPr>
                                  <w:sz w:val="56"/>
                                  <w:szCs w:val="56"/>
                                </w:rPr>
                                <w:tab/>
                              </w:r>
                              <w:r w:rsidR="00080E17">
                                <w:rPr>
                                  <w:sz w:val="56"/>
                                  <w:szCs w:val="56"/>
                                </w:rPr>
                                <w:tab/>
                                <w:t xml:space="preserve">  </w:t>
                              </w:r>
                              <w:r w:rsidRPr="001D15EA">
                                <w:rPr>
                                  <w:rFonts w:ascii="Comic Sans MS" w:hAnsi="Comic Sans MS"/>
                                  <w:b/>
                                  <w:bCs/>
                                  <w:sz w:val="56"/>
                                  <w:szCs w:val="56"/>
                                </w:rPr>
                                <w:t>k</w:t>
                              </w:r>
                              <w:r w:rsidRPr="000A6D44">
                                <w:rPr>
                                  <w:rFonts w:ascii="Comic Sans MS" w:hAnsi="Comic Sans MS"/>
                                  <w:color w:val="7F7F7F" w:themeColor="text1" w:themeTint="80"/>
                                  <w:sz w:val="56"/>
                                  <w:szCs w:val="56"/>
                                </w:rPr>
                                <w:t>ids</w:t>
                              </w:r>
                            </w:p>
                          </w:txbxContent>
                        </wps:txbx>
                        <wps:bodyPr rot="0" vert="horz" wrap="square" lIns="91440" tIns="45720" rIns="91440" bIns="45720" anchor="t" anchorCtr="0">
                          <a:noAutofit/>
                        </wps:bodyPr>
                      </wps:wsp>
                      <pic:pic xmlns:pic="http://schemas.openxmlformats.org/drawingml/2006/picture">
                        <pic:nvPicPr>
                          <pic:cNvPr id="2142" name="Picture 2142"/>
                          <pic:cNvPicPr>
                            <a:picLocks noChangeAspect="1"/>
                          </pic:cNvPicPr>
                        </pic:nvPicPr>
                        <pic:blipFill>
                          <a:blip r:embed="rId147" cstate="print">
                            <a:extLst>
                              <a:ext uri="{28A0092B-C50C-407E-A947-70E740481C1C}">
                                <a14:useLocalDpi xmlns:a14="http://schemas.microsoft.com/office/drawing/2010/main" val="0"/>
                              </a:ext>
                            </a:extLst>
                          </a:blip>
                          <a:stretch>
                            <a:fillRect/>
                          </a:stretch>
                        </pic:blipFill>
                        <pic:spPr>
                          <a:xfrm>
                            <a:off x="861060" y="38100"/>
                            <a:ext cx="632460" cy="690245"/>
                          </a:xfrm>
                          <a:prstGeom prst="rect">
                            <a:avLst/>
                          </a:prstGeom>
                        </pic:spPr>
                      </pic:pic>
                    </wpg:wgp>
                  </a:graphicData>
                </a:graphic>
              </wp:anchor>
            </w:drawing>
          </mc:Choice>
          <mc:Fallback>
            <w:pict>
              <v:group w14:anchorId="40329507" id="Group 2143" o:spid="_x0000_s1145" style="position:absolute;margin-left:2.4pt;margin-top:14.25pt;width:235.3pt;height:59.1pt;z-index:252987392" coordorigin="152,76" coordsize="29880,7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W1AewMAAAsIAAAOAAAAZHJzL2Uyb0RvYy54bWykVW1v2zYQ/j5g/4Hg&#10;90Yv9asQueiSJijQbcHa/QCaoiyiFMmRtGX31++OtJTYLdqhCxCZ5JHH55577nj75tgrchDOS6Nr&#10;WtzklAjNTSP1rqZ/f3p4taLEB6YbpowWNT0JT99sfv3ldrCVKE1nVCMcASfaV4OtaReCrbLM8070&#10;zN8YKzQYW+N6FmDqdlnj2ADee5WVeb7IBuMa6wwX3sPqfTLSTfTftoKHP9vWi0BUTQFbiF8Xv1v8&#10;ZptbVu0cs53kZxjsJ1D0TGq4dHJ1zwIjeye/ctVL7ow3bbjhps9M20ouYgwQTZFfRfPozN7GWHbV&#10;sLMTTUDtFU8/7Zb/cXh09qN9csDEYHfARZxhLMfW9fgLKMkxUnaaKBPHQDgsluvVKs+BWQ625Txf&#10;LteJU94B8XismJczsKN5UZ4J592775/PxtuzC0yDBZX4ZyL8/yPiY8esiPz6Coh4ckQ2EFK+LCnR&#10;rAe5fsI4fzNHUmJUeD3sQ7ZIOMIyRBez7u0Hwz97os1dx/ROvHXODJ1gDQAs8CSEMR1Nfjw62Q6/&#10;mwauYftgoqMryr/F3Q+Yn5hjlXU+PArTExzUFMSkm7+gIuJN7PDBB0T2vA9z7Y2SzYNUKk5O/k45&#10;cmBQPFBzjRkoUcwHWKzpQ/yLwV0dU5oMEPc6n+eJnQufWNlicrvdJQbVvgcq0lVzEFQUCmCLjQC3&#10;R6QX6HoZoHUo2dcUJZiOsAppf6cbCI1VgUmVxuBK6XMekPqUhHDcHmPO54sxv1vTnCAzzqRWAa0N&#10;Bp1xXygZoE3U1P+zZ04AEe81ZHddzFDdIU5m8yUonLiXlu1LC9McXNU0UJKGdyH2IsSqzVtQQStj&#10;UlAuCckZM6h+c2slr+D/3Adg9JX8f9wv4VTYI/7Uc/v/5KNn7vPevoKWZVmQW6lkOMX2C/lFUPrw&#10;JDmSipMXlVTMpkqCDXgvKXENkjPuTOdAhJJf1ZC3oNWxfi63Zzi9uHSrpB1li+NzeMDuVaf8BkOp&#10;C98bvu+FDulZcUJBpEb7TloPKa1EvxUNFNH7poBmB09agLq1TuqA0YBQgxOBdzhsoXywzlJ1TYYI&#10;+hknhpCUOPa6qdOuFkW+SD3z9aoYhT0W/uJ1OUMrdtzFOi9n83MRjs3juu6/W/IRVcIRhwArSi6+&#10;OLHozq8jPmkv53HX8xu++RcAAP//AwBQSwMECgAAAAAAAAAhAFYu8cWbFgAAmxYAABQAAABkcnMv&#10;bWVkaWEvaW1hZ2UxLnBuZ4lQTkcNChoKAAAADUlIRFIAAACYAAAApggDAAAAEWy2zgAAAAFzUkdC&#10;AK7OHOkAAAAEZ0FNQQAAsY8L/GEFAAADAFBMVEX////y8vLIyMjS0tL09PTl5eW0tLSQkJBqamoX&#10;FxcAAAACAgJUVFS1tbX7+/vZ2dlnZ2cLCws4ODi6urr6+vrAwMAODg5jY2Pu7u7t7e0KCgojIyPo&#10;6OgpKSkTExPT09PX19cSEhLx8fFwcHBNTU38/PwVFRXk5OQBAQGpqamBgYFEREQmJiaAgID+/v5A&#10;QEAiIiLLy8u+vr4fHx+lpaX4+PgcHBy/v7/MzMzNzc24uLhoaGgNDQ1LS0vPz8/Ozs6qqqrn5+fw&#10;8PAzMzNaWlolJSUJCQlQUFCJiYmHh4eGhoarq6u7u7uZmZmysrLHx8dRUVEkJCR5eXmPj4/Q0NCu&#10;rq6hoaGCgoI5OTmOjo6Li4uDg4MREREgICDR0dG2traMjIy9vb2ioqLCwsLExMRzc3Onp6c+Pj5G&#10;RkaamppOTk6enp5mZmaVlZU/Pz9lZWXs7OwoKChhYWGgoKDJycmxsbF3d3f9/f1KSkqvr6/FxcVD&#10;Q0MICAiKioqYmJjDw8Pz8/ORkZGtra0eHh6mpqasrKxycnIwMDAGBgZ1dXVVVVVvb296eno6OjrU&#10;1NRcXFyWlpZsbGxTU1MHBwcaGhr29vZZWVlCQkLKysr39/fh4eF8fHw3NzcdHR0YGBgsLCwPDw+k&#10;pKRfX19FRUWNjY1gYGDGxsa5ublSUlLf39/a2tqEhISSkpIbGxuFhYVbW1t0dHSoqKi8vLyzs7Mu&#10;Li7v7+9xcXFubm7q6up4eHj5+fk7Ozt9fX0ZGRnr6+t/f3+dnZ2fn58MDAxXV1fe3t4UFBSXl5f1&#10;9fUDAwNiYmIqKiqjo6MEBAQtLS0FBQXY2NgWFhacnJzi4uJJSUnd3d3V1dVPT0+wsLBkZGSUlJQ1&#10;NTVISEh+fn63t7fg4OCIiIheXl5HR0ebm5t7e3vBwcHp6enW1tZMTEx2dnZra2ttbW2Tk5Pj4+Pc&#10;3Nzm5uZpaWkhISFYWFgvLy8nJyc2NjYrKysQEBA9PT1dXV3b29tWVlY0NDRBQUE8PDwxMTEAAADx&#10;tUjjAAABAHRSTlP/////////////////////////////////////////////////////////////&#10;////////////////////////////////////////////////////////////////////////////&#10;////////////////////////////////////////////////////////////////////////////&#10;////////////////////////////////////////////////////////////////////////////&#10;//////////////////////////////////////////////////8AU/cHJQAAAAlwSFlzAAAh1QAA&#10;IdUBBJy0nQAAEhhJREFUeF7tXEuS66gS9dgrYA+aeMiQCE1hB14CYxah9TFnK+9kkoiPkOS+1x1V&#10;L6JP962SrA9J/jPB9fgP/+E/jNBaDn4RlHX+/Xy+Fysf/A5E/9yx/iLStNAk2JR8/tNQQtCO1y+h&#10;7CX0VLx/hRVEoabFW679KBrFr1jk4g9CwUtMEOXyz2EwyQIjl38OQSgpWLItBLn8c1iYjh0vbZmy&#10;n+dYq2JeMyzs4ecdhtBEWDJdgHn+uI9t3P4qVBE2ufyDKH5/SdqkZIgq68wvcP3b80WG6SLosi4R&#10;XUta5eJPIj1TSu8XccoYi5/JGv0LHD8cbDCrI713elmcjt6ti5eLPwn1fDnPItTWEscCfv4GjiGI&#10;L4YpavAbdOxhn8/khCCIE5r2K7wFAJtk3QcslAwuwzi59LPQ6/vF/otgNkjV/47c+vW0YRO6Mv5N&#10;SaqPJ20QvINdI1Fk/ead9v8eYYaKV/MRbZzyb9G0Efwl176KGNZ3SWVe7p62nMGSJbIv0zquiOdy&#10;8YsYSovXbV0NbwEskGSCFMkw6fzrZpmHafC+ripicMzeNzMr+a0w+9uNgklpcWX7FpzJdzFh4Fc+&#10;g88N33UZsyIxybUjKO2Selcc2U6YfaRvpv3Q2yNObUzR0DKVjd0FfGs+pdQ6fq9SmtJ1XlXzwKVK&#10;eq8UyGOSU1JN9S1xwlVOcaL/ihW81pVvZ11w5YQp+5I0M8Pez1fa+Kjg5PXZ8JoWAaX6O9PZ+38p&#10;aPIQOYPx60tKamAeYZT4qti6iFo0vSioma+0MBRTwnRBWWJEzMtDzpXYVm4IZURpEeXTRKqUvuNo&#10;yda7NCGr8nsujzwmkyeS5xtF52LuYX8Q0z4AXJLEu4I8/7mOqYVI0ySsYjUsOE2Mx9EXCQPHUB4K&#10;whLAMnYG85CMqiMF+FU6FjZlKkAmdRQtmJbOnfM/AeKR935lrqGopgrDP19mnTsyRYQnn9WbZyAK&#10;BV1lwgxKge8Qptan1xGVIVGGuho/3dtuJ4sKkSdQHAJFpmKCio3RBHD/W87fLjptIYAk/KK62q7I&#10;SeXiAJ05W5TIjxInv/O9qKSdX7isNovngZ3fTjIYy3G7+oPX4BrYIX6NMAXtj/xKsQKbzry3y7FR&#10;zo74LmEPYhOJkN7KiGeVBTP0Qrvp+hcTDGiswVxN6VouW1HpEZ54Co6dXU90/XvdFRKQC4FNEnDx&#10;1ENm0t0jDbrFwGPM0e9xTMM7AZitpaOLGXPwsubhZoMLYfGL/SiQQ77VeTK6C8+tOGc1SKHVJO5E&#10;pb6s/A8N3TE+IDkgTZuJKUOxKJ1+gHZ38ChRRfYm3+xikO5nWERD+fCIHB/gX4n2OPZ3dOHYFwmD&#10;mhG3MFunLXTk5NWRlTGcpM9F+dOZzf4J4uqDGGbcHBBmKswcI+Xm9OIAGAURBlF/CdEEhCSLOMls&#10;y6KcqQrH8BMHqvTDKPZj+jvliHI+QI8Xocq6bG8Kmn4QSfYrJzpokNlmVT1X0s+hTPHyKThnki+z&#10;Dfj4EAA4hp+GHGcUN/2/of3xyBUBhgBlclLA3uCUIRE84zv2tOiPcc50azEMfsqpgCV1kVw8cpIC&#10;D/x3uBjCwCfh1yC1WxXKiSRi1t/hum1K4/cuSXT7PDI8VGITurjjEwRo0ZmKAURYb/lZg24II1zw&#10;9AMoPE4u/IS23A3ohsgMuxQU+5MrLfwAZDsg7iz50qzBnZLxqPpywTR72L8iLBoqHdPjLHvKbQrX&#10;8lPkdOUMrh3KR0iRKsF0agFZYJ1C5UB/mW7lJbm/IYwWGjF1VxpLB8jnLUMzx+yVxdBS3N8RlhB1&#10;MYAlu5vKRghr+cOEQbgX/pN6CH+l/OTXIwhTgUok+bAFp1zKbe0YTBhEf+XYcyopJ38A0i9e0zLI&#10;bmaEQWLKeNtVJpljRf3m4NbR3xBGP1iEWyxtwk6ikDGXRCNhiFXximOfKT8tYsyxlxKwbznq01Lt&#10;uDRpcxx26/6hLwmjeuSuFqelmGZ/nttWXZmic7IF/SrDcJ9wR5S1+FHHQraXU7D2X3OMet7vV3it&#10;3i6v1ytQ07TuvUSNEzCAYxNg9NyNmS7d1o8gDLqJHPoKUIAbqwRha7vs8V5A6T4MjUv7cvaO6dAF&#10;h/s9JH0g7GZIUE2aeXPXcy3NeMH2rit37AhJB8XzjxVZNDnJaThGOoZaChW7s5G29QT8l3AYrUsO&#10;EkaV5Xg6p6qdQcuuYNT7tS/fbvsaaU41qQrx2ZGPIRMRgVSq06dUA7i2O4MRQ5h4mQE9dEMYNexX&#10;IwhMm1whe+VRmTB6zbEV4XIy0evYtYwYCkpyQ5gDi5yh6pV/vlobzTGNBrIobSA1+bwisfp3evwZ&#10;YZDlDWGelqCa/1rdb1JNBOXeU2TkPUVdLgENkqMr4LkbwjYIsrCLfoBlcgXYCTuzflpnyOaxI6Vr&#10;TwEoE1A53zAWhLlt2xK4xb+WhmNUNwJgwVl1Krloe9Vpb5KxUdNE8TxUN+s9TBSHYKcO3N644dgC&#10;FWNWkRzhTtd26UpxO9WYs/iSlxr6rNDwiCpXm4pz8ghX6AKLGMyCy+bnbjiWnt6EdSGqttUbB0Ll&#10;CoElhTrwhGHcOMdlOWVIW+MSzOgbjqlncMvbJwfynksyvtvYrjh5SOpEn7Mk+2jsPjDKg4+ZYfHE&#10;rbRt2Sq3fuEqO/YTUcKVAkMnigrRG3AMR24kp3Mopsh76Bfr2bJ09/M77LT/DIbR+4cKUiHwKEBO&#10;p4B/xGvvtsRuCzHMp8CcM+tQEPHkwtwqmZ39RKgCMgiOLhkd+2qUyAUQRBMTVuPVHF5kaPhHGpfU&#10;2MmKwQ+gPYeHliXZg3HER/xKMEdkTCCHkhRQi3+4H1fgL8xVxga4FXzaQghEIS2xyecFmWUztrNh&#10;jGupxEWzwYuVqeiEd4fOIqwNAcSd+KAdlpQL3E+kY0eTYp9jZqZGJB8qbsXs0olaehWSWwgoF/pk&#10;8ZmVa1uILj/hDLMMqZ2c7uDEfUyEwDLkPdH63pCRt8kRAWoW4nSlqYd+Fd/vV3/svxf3PvBG0aoq&#10;tfsH0LsePvVJONIjOSIomyDNmXbscGCq03HdNiSa2wKBRnNIDzJhI8Xs9O2xqaFdgILldZEdpisz&#10;YVD2mmE6t30RdB0pKNwrnce0dtzJadnQM81OcrZyo12ycLqdN0A50zAoeiTfo3J2kGhCnoz/F4Vc&#10;hjZ11rKehlyFTONPhG0rqgfkHAC/WqGfOOyKPGG1wiCB5PlhBM29kZ/BNEDC7SRZkvpk8xw7/ja2&#10;Q24dLUfVHJC9kHIeuZjP3FUvRKheAWjZyjgInpaRUO9EBCnui8SrqbehH+/bS1PCHWHUzhmxINEY&#10;wgythstr4cOJMtSGlITa7UKFW0ukcdqx7kT5WA5WhVwR7nYQpfxmEIX8AVJUy+2zE1hVvSrR33Lp&#10;jjDje/sD2M+6ntWdhpPmVD5d7OmDi93vo4OuXB+H7REXs7ZmDCBrIfvszJJa6hV0pfngnDA8tmc2&#10;RFg7Up3ZDIoKymV4s0V6DdJaXvdhj9LsjzhG8iqWyQ80jvAsV89IoMGNK2uR03/TJf78lvKqnrAr&#10;bTGoRcT78QMt4y/m83hQQdlRwMiJbBvJ+IVxlXeR2Tdz78TcA3eVtISfbW+98hfwVmkz3YzNunhF&#10;caBT/8wfhbBKBJGraKieppAZdLdcZaa3MfhK+0lm3m0NZZwSL8uy+SXUBHB3dpTOIGIqYWGmrmHe&#10;CFr/lkOeW/fF/0YbBphAyrSqDUPBh8OPK7tRZYokGz8qvYeigbZOoMjOg15wTMFfyFWmsDOUMYUR&#10;KPo+Dt4ecloU6ctpUSHqZ5vEv0rYqEUYI9TOYl9wdFCBGmiMzLrKJajDhNUoVJYtsSdd+5a1R6lE&#10;H4O2ahQDYRgO2B+7cP3Uh5R6O+dAdSxP7veABaqEwSE276BKrYFAuzidTXWxY5xabkftY9w4Mlkx&#10;z8uHlc9pcI4ZavHb6oN5LRH5clOxCsOXbW3c7qhinGc10f9i9xBn4/x8vr8xo+mfwHD+9VpWGCRS&#10;SdxUO6hWKg7VBqHGahlc2jdcvDB8qD7VtzgSXSt8pmy4ynWHSi/k98ui6SJYVrUEJawc1MdGwuKQ&#10;FF8Qhim4LAVR1J0F4OXULFF90BZDxerVvLgyApWOYD8Q0PJCi+G0BQUJGT9PlFUN41E38UQ5I2W/&#10;J76EURh1aHLqQW2H9KQD8SkHN5kyEyOlxUSWAjXESWEdkax8IezQ+tCHnSnyewJIRPILuan1ehfP&#10;qQW1Tj6MAWrHf1qE8v9Qc+tDgoKwJEeCUQkbhOr686+2IBftm2OLtEb6sCvfpZYAlwtH13Dp8Pih&#10;R3lBWNr7ZGUyjblftqG8sqgCa7UWmUGcRWQcVfRA2JVZ7mOXkNoIIDvdOdQylXRTdB9V24y0XgxQ&#10;n95jfX34KmbExNXeaJ1tS+3QZHEHOz0XSb21cCp7KEbXABrgc02qhlqpa8SMvXRqETaAaz8nrPJn&#10;j0BNZG70bUDdX97f03fJVGpyLmVCG9WVtGXOsL83FvY0xnTOsTrX3qONf5FIlU5l9HQQyzcMYhpK&#10;9gN2wvbo2/D7XDerofdfnjgOpzYfUvBGAj5OgWDull0as9zHqvp7nspVwnpSJs2+oOkrBrG4itzL&#10;u98GU9Oj/c76yC7eAyph1LCr1EyeyC2yvUkmhN1yrNH+MvU6aGOhA/SuTM5S8rbjOB53nSqLCmFD&#10;CnTEPsWdisYfn08rFj8BHilalBccs1JeHwTkXXlN+gOOVd7vUbNqVu94Ouz7WKiMrH51SDsA4Vhh&#10;Ky+KgNZTLSlobiimXFXm0vcvL/5LarzCUSYwNloAIawkI7Ja/gHHKu+FB60brPo2web8GvzSLG4h&#10;5z5ACNsDlOzsvyWsBlJXvGYz66NkGqCSNIkWLEk7ad/5tH0phO3KJ0p2S1hV8KXIsHnmkmOyTrlp&#10;s/oFfjRM/xJddhd1a1Xehnu31QooWZdKJaI3hF3mim6jNplBLbflrsW0UMyr31XZ8/cvPuBYoSPt&#10;UmW1y2MM+UEPWuIijuV+GQ6nhOVV5qZK/ZiwnCk4pYooiTCVOGk5ZFAtqLkCehCUuKGS5oTRd/Jg&#10;lNXx5PMLe98Bb8VFcgmNIlxFs2os9IAlL+1iXpEbU7ADudKB/UPjtXmv3dg+mIJ2chEthWOF7UTY&#10;1cTyQhK3PEWWhxY7gUXXLA3yWtJxDXECpCTammBKOCN/rzASuHXlYXVeo+fWJq2/4WSdDccca6TM&#10;S3L3Rgnw0qVyqpQ8xDlUT7T+OKwndKD2Oajh5UPIEodmtszL2h8HwqhZdI9ErhIaX4IAREt9AENE&#10;+XMlgxsjynIpyRsKpuvPuJFEVwlh93FRuVUEcJsalNVylKGk0zpY1HkKnLuu0kCUHv8pYY1Vsmg/&#10;+ToWiqEtUPeoCZv5sbiifjx1ONxddFJ7E2HGzWfB+3iqsnKwvPyegwDCSol6443cRYAxJHsqzCxJ&#10;UULae+TM9G+QKtzYajs4Bi24/yskqEKU5++rN5ZSmGeD8XPFATtZkHIjbIA4lk860PZpZVO1IpM3&#10;iZwXFALcEOD1e59lik4YB307vkJZv9D6pCs8ssS/wr4OW6IdI01eDMVHXHHpzmM43In5Jt3u0jb7&#10;Nm5UWojQ+bhAmW1zwYbkt6JVkXbRzDx/5O0yBkmrfABO5G+eTgNYBWqrHPhDSxiyEtgkHWEsFKt7&#10;bkBQPoaQ0uKRr+69OI7o2UI75D0DequSkx2wULtLYe5bKXWX4CtYPg+aEm/mbojmXpPSOfEo3Ut4&#10;Z1B2VP688Q7qXqeW8s7K5P3avnWEKd/oU0NerAIXnWIGraeOrOP8AX/Hh5B82MDBg6kF2lXsLXRM&#10;PsheAB/S81fpIpSSrJe2vwzThbkinMsLu6Bpt2XxpNP7BonN05Zt3Xb5GTIteN4qDgURkhQSNORi&#10;O0zOP2hz50EZMQyiu5wceNEicH9CI7+XDwrgr3itsvbYCdZppWi/1enflyAUO26CRgFEmegdSsPk&#10;5LMZIJFIvcTD/DWogq3Sd4HkEwHpWQjO2wtZUoJDznGcLIECh80beK84llVFNU5UoG3woIv8pHwi&#10;cJG+IhEQjuWDf4oYaL0Ykm7i6ARpS4EWckZEg2wgQNEPjAGtKJfiJ7H8BBEzLss6/xwGigBeTpqH&#10;boFiFgX+AUSY7okj/dPJfgv7SsL/Hx6P/wF8+mQkXK1PvAAAAABJRU5ErkJgglBLAwQUAAYACAAA&#10;ACEATyHtU98AAAAIAQAADwAAAGRycy9kb3ducmV2LnhtbEyPQUvDQBSE74L/YXmCN7tJTdoSsyml&#10;qKci2Ari7TX7moRm34bsNkn/vevJHocZZr7J15NpxUC9aywriGcRCOLS6oYrBV+Ht6cVCOeRNbaW&#10;ScGVHKyL+7scM21H/qRh7ysRSthlqKD2vsukdGVNBt3MdsTBO9neoA+yr6TucQzlppXzKFpIgw2H&#10;hRo72tZUnvcXo+B9xHHzHL8Ou/Npe/05pB/fu5iUenyYNi8gPE3+Pwx/+AEdisB0tBfWTrQKkgDu&#10;FcxXKYhgJ8s0AXEMuWSxBFnk8vZA8Q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BGW1AewMAAAsIAAAOAAAAAAAAAAAAAAAAADoCAABkcnMvZTJvRG9jLnhtbFBL&#10;AQItAAoAAAAAAAAAIQBWLvHFmxYAAJsWAAAUAAAAAAAAAAAAAAAAAOEFAABkcnMvbWVkaWEvaW1h&#10;Z2UxLnBuZ1BLAQItABQABgAIAAAAIQBPIe1T3wAAAAgBAAAPAAAAAAAAAAAAAAAAAK4cAABkcnMv&#10;ZG93bnJldi54bWxQSwECLQAUAAYACAAAACEAqiYOvrwAAAAhAQAAGQAAAAAAAAAAAAAAAAC6HQAA&#10;ZHJzL19yZWxzL2Uyb0RvYy54bWwucmVsc1BLBQYAAAAABgAGAHwBAACtHgAAAAA=&#10;">
                <v:roundrect id="_x0000_s1146" style="position:absolute;left:152;top:76;width:29880;height:75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qAJxAAAAN0AAAAPAAAAZHJzL2Rvd25yZXYueG1sRI/NasMw&#10;EITvhbyD2EBvtRwf0uJYDiGlwfRSmtQ9L9b6h1grYymx/fZVodDjMDPfMNl+Nr240+g6ywo2UQyC&#10;uLK640bB1+Xt6QWE88gae8ukYCEH+3z1kGGq7cSfdD/7RgQIuxQVtN4PqZSuasmgi+xAHLzajgZ9&#10;kGMj9YhTgJteJnG8lQY7DgstDnRsqbqeb0bBB9HyWi91uRRcvlN3wo373ir1uJ4POxCeZv8f/msX&#10;WkESPyfw+yY8AZn/AAAA//8DAFBLAQItABQABgAIAAAAIQDb4fbL7gAAAIUBAAATAAAAAAAAAAAA&#10;AAAAAAAAAABbQ29udGVudF9UeXBlc10ueG1sUEsBAi0AFAAGAAgAAAAhAFr0LFu/AAAAFQEAAAsA&#10;AAAAAAAAAAAAAAAAHwEAAF9yZWxzLy5yZWxzUEsBAi0AFAAGAAgAAAAhAMaKoAnEAAAA3QAAAA8A&#10;AAAAAAAAAAAAAAAABwIAAGRycy9kb3ducmV2LnhtbFBLBQYAAAAAAwADALcAAAD4AgAAAAA=&#10;" fillcolor="window" strokecolor="#7f7f7f [1612]" strokeweight="1.5pt">
                  <v:stroke joinstyle="miter"/>
                  <v:textbox>
                    <w:txbxContent>
                      <w:p w14:paraId="411A91E2" w14:textId="7A7F12C4" w:rsidR="00080E17" w:rsidRPr="0046690A" w:rsidRDefault="001D15EA" w:rsidP="00080E17">
                        <w:pPr>
                          <w:spacing w:after="0"/>
                          <w:ind w:firstLine="284"/>
                          <w:rPr>
                            <w:sz w:val="56"/>
                            <w:szCs w:val="56"/>
                          </w:rPr>
                        </w:pPr>
                        <w:r w:rsidRPr="001D15EA">
                          <w:rPr>
                            <w:rFonts w:ascii="Comic Sans MS" w:hAnsi="Comic Sans MS"/>
                            <w:b/>
                            <w:bCs/>
                            <w:sz w:val="56"/>
                            <w:szCs w:val="56"/>
                          </w:rPr>
                          <w:t>k</w:t>
                        </w:r>
                        <w:r w:rsidR="00080E17">
                          <w:rPr>
                            <w:sz w:val="56"/>
                            <w:szCs w:val="56"/>
                          </w:rPr>
                          <w:tab/>
                        </w:r>
                        <w:r w:rsidR="00080E17">
                          <w:rPr>
                            <w:sz w:val="56"/>
                            <w:szCs w:val="56"/>
                          </w:rPr>
                          <w:tab/>
                        </w:r>
                        <w:r w:rsidR="00080E17">
                          <w:rPr>
                            <w:sz w:val="56"/>
                            <w:szCs w:val="56"/>
                          </w:rPr>
                          <w:tab/>
                          <w:t xml:space="preserve">  </w:t>
                        </w:r>
                        <w:r w:rsidRPr="001D15EA">
                          <w:rPr>
                            <w:rFonts w:ascii="Comic Sans MS" w:hAnsi="Comic Sans MS"/>
                            <w:b/>
                            <w:bCs/>
                            <w:sz w:val="56"/>
                            <w:szCs w:val="56"/>
                          </w:rPr>
                          <w:t>k</w:t>
                        </w:r>
                        <w:r w:rsidRPr="000A6D44">
                          <w:rPr>
                            <w:rFonts w:ascii="Comic Sans MS" w:hAnsi="Comic Sans MS"/>
                            <w:color w:val="7F7F7F" w:themeColor="text1" w:themeTint="80"/>
                            <w:sz w:val="56"/>
                            <w:szCs w:val="56"/>
                          </w:rPr>
                          <w:t>ids</w:t>
                        </w:r>
                      </w:p>
                    </w:txbxContent>
                  </v:textbox>
                </v:roundrect>
                <v:shape id="Picture 2142" o:spid="_x0000_s1147" type="#_x0000_t75" style="position:absolute;left:8610;top:381;width:6325;height:6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cHXxAAAAN0AAAAPAAAAZHJzL2Rvd25yZXYueG1sRI9fa8Iw&#10;FMXfhX2HcAd707RlDOmMosLoXld1Y2+X5NpWm5vSpNp9+0UQfDycPz/OYjXaVlyo941jBeksAUGs&#10;nWm4UrDffUznIHxANtg6JgV/5GG1fJosMDfuyl90KUMl4gj7HBXUIXS5lF7XZNHPXEccvaPrLYYo&#10;+0qaHq9x3LYyS5I3abHhSKixo21N+lwONkKKk57v9OZ7KIdDt6btT1r8Fkq9PI/rdxCBxvAI39uf&#10;RkGWvmZwexOfgFz+AwAA//8DAFBLAQItABQABgAIAAAAIQDb4fbL7gAAAIUBAAATAAAAAAAAAAAA&#10;AAAAAAAAAABbQ29udGVudF9UeXBlc10ueG1sUEsBAi0AFAAGAAgAAAAhAFr0LFu/AAAAFQEAAAsA&#10;AAAAAAAAAAAAAAAAHwEAAF9yZWxzLy5yZWxzUEsBAi0AFAAGAAgAAAAhAG7RwdfEAAAA3QAAAA8A&#10;AAAAAAAAAAAAAAAABwIAAGRycy9kb3ducmV2LnhtbFBLBQYAAAAAAwADALcAAAD4AgAAAAA=&#10;">
                  <v:imagedata r:id="rId148" o:title=""/>
                </v:shape>
              </v:group>
            </w:pict>
          </mc:Fallback>
        </mc:AlternateContent>
      </w:r>
    </w:p>
    <w:p w14:paraId="1CC9A638" w14:textId="5CD5405B" w:rsidR="00080E17" w:rsidRDefault="00080E17"/>
    <w:p w14:paraId="6BF2237A" w14:textId="1AF05CE6" w:rsidR="00080E17" w:rsidRDefault="00080E17"/>
    <w:p w14:paraId="3B988FA2" w14:textId="2DFEF2AB" w:rsidR="00080E17" w:rsidRDefault="00F8164E">
      <w:r>
        <w:rPr>
          <w:noProof/>
        </w:rPr>
        <mc:AlternateContent>
          <mc:Choice Requires="wpg">
            <w:drawing>
              <wp:anchor distT="0" distB="0" distL="114300" distR="114300" simplePos="0" relativeHeight="252992512" behindDoc="0" locked="0" layoutInCell="1" allowOverlap="1" wp14:anchorId="28B0587F" wp14:editId="0FD9EF0A">
                <wp:simplePos x="0" y="0"/>
                <wp:positionH relativeFrom="column">
                  <wp:posOffset>30480</wp:posOffset>
                </wp:positionH>
                <wp:positionV relativeFrom="paragraph">
                  <wp:posOffset>187960</wp:posOffset>
                </wp:positionV>
                <wp:extent cx="2988000" cy="750779"/>
                <wp:effectExtent l="0" t="0" r="22225" b="11430"/>
                <wp:wrapNone/>
                <wp:docPr id="2154" name="Group 2154"/>
                <wp:cNvGraphicFramePr/>
                <a:graphic xmlns:a="http://schemas.openxmlformats.org/drawingml/2006/main">
                  <a:graphicData uri="http://schemas.microsoft.com/office/word/2010/wordprocessingGroup">
                    <wpg:wgp>
                      <wpg:cNvGrpSpPr/>
                      <wpg:grpSpPr>
                        <a:xfrm>
                          <a:off x="0" y="0"/>
                          <a:ext cx="2988000" cy="750779"/>
                          <a:chOff x="0" y="0"/>
                          <a:chExt cx="2988000" cy="750779"/>
                        </a:xfrm>
                      </wpg:grpSpPr>
                      <wps:wsp>
                        <wps:cNvPr id="2093" name="Text Box 2"/>
                        <wps:cNvSpPr txBox="1">
                          <a:spLocks noChangeArrowheads="1"/>
                        </wps:cNvSpPr>
                        <wps:spPr bwMode="auto">
                          <a:xfrm>
                            <a:off x="0" y="0"/>
                            <a:ext cx="2988000" cy="750779"/>
                          </a:xfrm>
                          <a:prstGeom prst="roundRect">
                            <a:avLst/>
                          </a:prstGeom>
                          <a:solidFill>
                            <a:sysClr val="window" lastClr="FFFFFF"/>
                          </a:solidFill>
                          <a:ln w="19050">
                            <a:solidFill>
                              <a:schemeClr val="bg1">
                                <a:lumMod val="50000"/>
                              </a:schemeClr>
                            </a:solidFill>
                            <a:miter lim="800000"/>
                            <a:headEnd/>
                            <a:tailEnd/>
                          </a:ln>
                        </wps:spPr>
                        <wps:txbx>
                          <w:txbxContent>
                            <w:p w14:paraId="3BEBEA64" w14:textId="1C46889A" w:rsidR="00080E17" w:rsidRPr="0046690A" w:rsidRDefault="001D15EA" w:rsidP="00080E17">
                              <w:pPr>
                                <w:spacing w:after="0"/>
                                <w:ind w:firstLine="284"/>
                                <w:rPr>
                                  <w:sz w:val="56"/>
                                  <w:szCs w:val="56"/>
                                </w:rPr>
                              </w:pPr>
                              <w:r w:rsidRPr="001D15EA">
                                <w:rPr>
                                  <w:rFonts w:ascii="Comic Sans MS" w:hAnsi="Comic Sans MS"/>
                                  <w:b/>
                                  <w:bCs/>
                                  <w:sz w:val="56"/>
                                  <w:szCs w:val="56"/>
                                </w:rPr>
                                <w:t>m</w:t>
                              </w:r>
                              <w:r w:rsidR="00080E17">
                                <w:rPr>
                                  <w:sz w:val="56"/>
                                  <w:szCs w:val="56"/>
                                </w:rPr>
                                <w:tab/>
                              </w:r>
                              <w:r w:rsidR="00080E17">
                                <w:rPr>
                                  <w:sz w:val="56"/>
                                  <w:szCs w:val="56"/>
                                </w:rPr>
                                <w:tab/>
                                <w:t xml:space="preserve">  </w:t>
                              </w:r>
                              <w:r w:rsidR="00F8164E">
                                <w:rPr>
                                  <w:sz w:val="56"/>
                                  <w:szCs w:val="56"/>
                                </w:rPr>
                                <w:tab/>
                              </w:r>
                              <w:r w:rsidRPr="001D15EA">
                                <w:rPr>
                                  <w:rFonts w:ascii="Comic Sans MS" w:hAnsi="Comic Sans MS"/>
                                  <w:b/>
                                  <w:bCs/>
                                  <w:sz w:val="56"/>
                                  <w:szCs w:val="56"/>
                                </w:rPr>
                                <w:t>m</w:t>
                              </w:r>
                              <w:r w:rsidRPr="000A6D44">
                                <w:rPr>
                                  <w:rFonts w:ascii="Comic Sans MS" w:hAnsi="Comic Sans MS"/>
                                  <w:color w:val="7F7F7F" w:themeColor="text1" w:themeTint="80"/>
                                  <w:sz w:val="56"/>
                                  <w:szCs w:val="56"/>
                                </w:rPr>
                                <w:t>an</w:t>
                              </w:r>
                            </w:p>
                          </w:txbxContent>
                        </wps:txbx>
                        <wps:bodyPr rot="0" vert="horz" wrap="square" lIns="91440" tIns="45720" rIns="91440" bIns="45720" anchor="t" anchorCtr="0">
                          <a:noAutofit/>
                        </wps:bodyPr>
                      </wps:wsp>
                      <pic:pic xmlns:pic="http://schemas.openxmlformats.org/drawingml/2006/picture">
                        <pic:nvPicPr>
                          <pic:cNvPr id="2146" name="Picture 2146"/>
                          <pic:cNvPicPr>
                            <a:picLocks noChangeAspect="1"/>
                          </pic:cNvPicPr>
                        </pic:nvPicPr>
                        <pic:blipFill>
                          <a:blip r:embed="rId149">
                            <a:extLst>
                              <a:ext uri="{28A0092B-C50C-407E-A947-70E740481C1C}">
                                <a14:useLocalDpi xmlns:a14="http://schemas.microsoft.com/office/drawing/2010/main" val="0"/>
                              </a:ext>
                            </a:extLst>
                          </a:blip>
                          <a:stretch>
                            <a:fillRect/>
                          </a:stretch>
                        </pic:blipFill>
                        <pic:spPr>
                          <a:xfrm>
                            <a:off x="693420" y="76200"/>
                            <a:ext cx="792480" cy="664845"/>
                          </a:xfrm>
                          <a:prstGeom prst="rect">
                            <a:avLst/>
                          </a:prstGeom>
                        </pic:spPr>
                      </pic:pic>
                    </wpg:wgp>
                  </a:graphicData>
                </a:graphic>
              </wp:anchor>
            </w:drawing>
          </mc:Choice>
          <mc:Fallback>
            <w:pict>
              <v:group w14:anchorId="28B0587F" id="Group 2154" o:spid="_x0000_s1148" style="position:absolute;margin-left:2.4pt;margin-top:14.8pt;width:235.3pt;height:59.1pt;z-index:252992512" coordsize="29880,7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MK68ZQMAAO4HAAAOAAAAZHJzL2Uyb0RvYy54bWykVdtuGzcQfS/QfyD4&#10;Hu9K0XXhVZDasREgbY0m/QAul6slwltJSiv16ztDamVLLtIiMeAVbzM8c2bO8PbdQSuyFz5Ia2o6&#10;uSkpEYbbVpptTf/88vBmRUmIzLRMWSNqehSBvtv8/NPt4Coxtb1VrfAEnJhQDa6mfYyuKorAe6FZ&#10;uLFOGNjsrNcswtRvi9azAbxrVUzLclEM1rfOWy5CgNX7vEk3yX/XCR5/77ogIlE1BWwxfX36Nvgt&#10;Nres2nrmeslPMNh3oNBMGrj07OqeRUZ2Xr5ypSX3Ntgu3nCrC9t1kosUA0QzKa+iefR251Is22rY&#10;ujNNQO0VT9/tlv+2f/Tus3vywMTgtsBFmmEsh85r/AWU5JAoO54pE4dIOCxO16tVWQKzHPaW83K5&#10;XGdOeQ/EvzLj/YdvGxbjtcUFmMFBeYRnBsKPMfC5Z04kYkMFDDx5IluIpVy/pcQwDXX6BQP8xR7I&#10;FMPB6+Ec0kTiAZah1FO6g/tk+ddAjL3rmdmK997boResBYATtIQwzqbZT0AnzfCrbeEatos2OfoB&#10;rs+Uscr5EB+F1QQHNYXyMe0foIF0Bdt/ChEhPZ/D7AarZPsglUqTY7hTnuwZyAVU1tqBEsVChMWa&#10;PqS/FNWVmTJkgIDX5bzMtFz4RC2Ls9tmm6lTOw0c5KvmUEJJi4AtSR+PJ6QX6LSM0CyU1DXFossm&#10;rEK+P5gWQmNVZFLlMbhS5pQA5DyzHw/NISV7vhwT29j2CCnxNjcHaGYw6K3/m5IBGkNNw1875gUQ&#10;8dFAWteT2Qw7SZrM5sspTPzLneblDjMcXNU0UpKHdzF1H8Rq7HtIfydTUrBOMpITZij3za2TvIL/&#10;k/Jh9Kru/7tDglXcIf7cZfX/8qGZ/7pzb6BJORZlI5WMx9RwIb8IyuyfJEdScfJCQpPZYpQQHMB7&#10;yRTXIDnjyWwHRSj5lXiCg1odhXN5vMDpxaWNkm4sWxyfwgN2r3rjvzCU++695TstTMwPiRcKIrUm&#10;9NIFSGkldCNaENHHNikZKjN6EXmPqetALyisLKfzRkL5DAwx59Ibu9q5mS7Wb2dYOdg1F/CQIUGs&#10;Grvqcj2drU5NdbGYrWbzk+rGNnEt9G9qPKHKONIQYKUaS49KUtnpAcRX6+U8nXp+pjf/AAAA//8D&#10;AFBLAwQKAAAAAAAAACEAmvFt/GEwAABhMAAAFAAAAGRycy9tZWRpYS9pbWFnZTEucG5niVBORw0K&#10;GgoAAAANSUhEUgAAAI8AAAB4CAYAAADL9KEyAAAAAXNSR0IArs4c6QAAAARnQU1BAACxjwv8YQUA&#10;AAAJcEhZcwAAEnQAABJ0Ad5mH3gAAC/2SURBVHhe7X0HfFRV9v93estMeu8hhQ7SpRcLKoJIkaI/&#10;dXcVC+raWeysBRR11d111b+66+4qugosKkWkSJFeE1JJQnpPJnX6zP+cO8MKSBMSJhn58hmSue/N&#10;m5f3vu+c77n33HMlLgIu4zIuAFLPz8u4jF+My+S5jAvGZfJcxgXjMnku44JxmTyXccG4HG15UFNT&#10;jfyCY5BKXOiWmITAoEBqq4Xd4UR0ZAQ9Zpefs1PxqyGPw+6E3W5FFZGk6NgxFOQfxapvvoGM/nqV&#10;zg9FhQWorKigKyJBaEQ4/P0DUFtdDafVhoSUeAwaMBw6Pz/07dcTY0aP8xz11w2fJk9bmwXVdVVI&#10;Tz+IJYuXwmY2o6W1FQ1GIywWCxrq62kvFxkVGRwOh/tDp4GEjI5O4wepTAa9Xocp11+PBxc+g7SE&#10;OM8ev074LHkqystw97x7cOTwYbQRaarIirQXlAoFkpK6YfjIK/HII4+hV8+eni2/LvgceZykUTZv&#10;XI8/vfUW1qxbT67K7tnS/pDL5YiJjMTQEVdi2tSZmDFzmmfLrwRMHl+BxWRyPfTgfFdAQIBLKpXy&#10;Q3FJXvxdyanJrhXLV3jO5NcBnyFPSVGZa+bMmS6FUnnaG9xhLwmFZ57fI8JCXEvffN3ldDo9Z+Xb&#10;8AnyFBcVu66/7nqX5IQb6a3XkEEDXFs2bXKRu/Scne+iy3desKZZ8d/l2Ll7Jz8InlbvYffe/bj7&#10;vnuwdu1qkAXytPomujx5vt+wAR9+8CHq6zjs7hzIzsrBJx99gtrqWk+Lb6JLk4ctzdrVa5GRccTT&#10;0nlQW1+PetGP5Lvo0uTJPpKNnJwcOF2dzz3k5udg3frVaG5u9rT4HroseSwWM/7+r4+xYdP3npYL&#10;g15vQFBgEAIMeuh0ftQicW+4SJSWlOH1t/+MLdu3e1p8D122k7Cuvg4PPfgg/v3vTz0tblDEJV5S&#10;ehn8DTAaG4VwDY8Ih1qjhdVkRlhkOFw2O9Q6LXr16gO9nw5WqwkttC03+yiKCvJhtdvQ2tYKq8Xq&#10;OfIvh1qtxhtvvI577rlXnJOvocuSJz83H488/HusWv2NeC9TKBAeFo5uyd2g12ogoffx8XEkXrPQ&#10;2NCIMRPGIoAsTBv9Hp8QD4dMCplMBj+tjsdC6UrIIJHa0WQ0IjcrHzaK4opLirF1y1bPGNgvh5rO&#10;47Wlr2H+vffRu8vk6TTYtm0L5j/4EA4dOIi4uFj0u+IKYUUSE2Oh1ejgknD/nQJmcyssZiu5Jj2F&#10;9U5BGBtZHZmUbqZTAjuH004HIJcB9IM2Q6qQ062W0n4WbN++DVu3bUd2Zrbnm88fcpUSd82bh+ee&#10;epqIHeZp9R10Wc2j1WmgUsph8NNj8uQpmHbzVPTq0R1+5CocThecFjscFhMUchW5JT84TA5BHpvN&#10;Rm7MBYeD9rHzSDo/O1JhfbiP0cn7WGzkriz0ZAGjR4/G7Nlz0bdfP6gUSvHd5ws7ubzv165BVmam&#10;p8W30GXJExwcjrDQCERFxSA+MQ5yshysU6zEBylZFqdECoWLGOFywEEkYZpwSoXDTj85sYvY4pLz&#10;77QL51wQochz0YsbiDW8neyPy+JCfGwcZs2ZhUk3TSEy0od+AQIMAdCRJfRFdFnyBBj8ER4ejsSk&#10;RLJCerI25CY8EbuVbrtU5oLdQwoQKZxkRly0k0IqhmTIUxGdaDsZINqXPkREc5Eb420sbtkeMfhz&#10;LFdio2Nx9cQJmDZ9JqKjIj1bzw2NVgWVRuF551vosuThHB12O5FREdCotZCQdnGRjuEbryQT4rA5&#10;4ZA6iBAOyAV7nCxx4CSmuIhQbGDcDcQbek90EgbHxcRhQgmyOWh/tj8SIaDV9Nmrr76a9FV/90mc&#10;BzIOH0HWkV+ul7oCuix5zFYL3VAbFCRuFQqp0DHCBzGJiBMKOZGA9AsrYGFlaJvczhRhsUz7s6Wh&#10;/Tik589KaD/+ONGHCCOhfVlDk3C2sRejY4vjKqBUSTBo0DDSUXpxHudCPUVvxsZGzzvfQpclj9NG&#10;AthKd5gYwPnJfOdlRA4XvXeyViFrI5MqhEVhMkhJqziILGR3hMUS1oZ7puklJRkj2thl0TE4E8gq&#10;JxHNnOPwS2IXifBk3sgaSRAbE46YmBjPmZwd/fr3Qa8+vTzvfAtdljxysjgyEskckrvja3JTCnY5&#10;duIRkcXKhKK77yJS0XvuFJQQIZwOsiZMDGKGIBubG042pN2JV5AqZcJCMalsTCo6hoQop6SwW2ol&#10;HUW7SRQyjB4xho5x7ssXHRGPCBL2voguSx6VWgEZEchsshJHyLrQDXeQa5GQGeFbbCMiEW2EKHaS&#10;/pEQSZhnLoq+hDaSKckSkaUhTSQliyOlsJ8vB4f5dnKD/DsTjMM07gYCWTeWSDI6noJevQf2wNAx&#10;w/hUzoq9h/ciPeuw551vocuSJ9A/CBERkUQMIorNRuQgN8X/2LVwmhKRSULWR+q0wcYmxSH+J2tF&#10;kQ+5OyXpIBlZEImMGMFEZP0jo/0FYegnmyKnVHQYyok4LvJlMqUCDvqskyS4TqVHrP7cUVd1RSWK&#10;8vJhp/P0NXRdy0NuhCfnGRuMqK2v5a5yNit0v8nysJYhwWwjCyKll4oIIGWXxv/sFrhI/1jI1dkp&#10;Tq8urcPWtT9g5VcrsW71emzZtAMH09NRX2ukfd3WzK6SijDfQSSVK+kYpLckdLwBw/pT2B7tOaPT&#10;Q0nfpdP6iZ5tX0OXnj3xj0/+gf989SVGDR+OyOgY5g65IQqPJCyOyRWRu3KSLlJwb7OKtI6FXJaK&#10;oiqyHWXl1Vi9fDn2HdoPCwtuirrI+IibrKRHisfKrhw6AldfNxGBocFkmSSw03FY5rC75J2bW5vw&#10;5WfLsWnzBvcJnQEz587C0iWvIZbO0ZfQpcnz0osvYseuXQgyBKKiohQ2i5VuvBIxKUno1b03/AP1&#10;UGlUsLEWomhKQWG2nVyRg1zIlo1b8NkXn1IE7oRao6EIKhrJaalITu2O4MBQtLSYUXw0CylpaYiM&#10;iICKvs9OBOT+IZkFsKmcaDa24s9v/gkFJUXuEzoB3N/ERORcowfnP4Rnn38OgQH+nq2+gS5MHheW&#10;LHkD77z9JzQ2GUnikDshIrBr4T/JoDdg7qxZuGLwYHIdFLJLbRTSUyRFYtkOq+h7ObA/A+VFJe7Z&#10;o3QMo9EIc1uL6BdSqGVQ6fTwk2nRSq5Op+SxNBXJI3KFKjVspH1aW5uRX1kCs/HkhC8NkbFP/34Y&#10;PHQQSouK0dZswvNEnivJQvpSakaXtjzr1q/D448/jri4OKQkpKCmrhbH8gtgNDfBQVFVamwPjBl7&#10;JTR6PSxtFkharTDLXGhra8OBfXuQkXGYtIsUkZFRJI556EKJMLIyYdHhCA4KIsshQU21Ecu//Bxl&#10;JHyVKhWRSg2NGP+ii8eWxW5DY0vr/yYX8tTla66agGuvnYiymiroNFrs2LoVAwcOwGOPP4Gg4GCx&#10;ny+gS5OnvLwcjz74EPanH4LBz58sUCNZjwbYrWYRsmvoxtntUqQkxaOiugq1xlqyPmR3rDboDH6k&#10;RWYjJS4Ju3btwYYN64kYKnRPToGDtNHAwQPR54q+0FIk9uYbb6GurgnjRo9GQkoC/MND4CL9w7NT&#10;jfUNWPbPfyIn/6g4p9i4WEy+cSoqykpx+NBB+BuCkESfaXaY8fTjCzHiyivFfr6ALhttmVpb8O9/&#10;/Qubt2xFWWkZwiPDMXrMWAyhm5PSqy+Gjh6LYVcOF9HRtl3bUU1WoF/fPhg2fChiSN/EhocjKiAS&#10;u7dup3DejBsmXocAiorkSiVCQkKQk5WD2ppaMjAyqMlNXTV+GEZPGIVEsnJ62idQqyfrFABDgEGI&#10;a4aULFL3nj3I3Slgc9jwwEMP4apJV0Pnb8CxnEJUlJSI/XwFXZY8efSkL1+5HJVECjlpGim5HLvD&#10;goKCfBTlZZPFkKKSRHSPHr2g1+kwfuw4zH/gfvz2jrsw5cabUF1Xh30HfoSWbv6Vo8YiISEBEUSo&#10;MtIopZVFiIyPRoBOy6YZJrOZLJZSDI46TGRxXBR2E1HsJMKl4DQQt8uSkctSK7RoI7HNIlxP5EpN&#10;S0ZKYgrkLimsNqsQ6L6CLksemUQJtVKLXr17ITY2Gt+tXgWNVkuu5gpExMShydiIoBAKsUnYaulG&#10;stYwm+lGmy0IJssSFBiC1sZWDBhwBUrIclXWVCI2PgZjRo/CjBm3kFYaBb2fAc2NTWgmTRMaGkoX&#10;i8QuaSQZ92hTFCXhjkMes3ePqEJFmiiUwnqdVi36hcytbdAqFQigqC84OJDOIYRI3mUv+c/QZf+S&#10;xKQ49O/fFzdPvxnTZsxEUnIyqioqRE7PgMEDyPWEwxAYgMS+PWCmCIyJIDqC5EBkVDCGDBqIwuJS&#10;FJMr6dunO8aPH48bp0zB+GsmUNgeIxLfC0i3rFu3Dv5kuUKjIuhiSeGSS8TgKY/ISxxSKDQ6pHRL&#10;IXEtRbekbnSsXoiOjoCdvvPA/oMUyTlRSCI+KiESMfG+Vc9H9jzB83uXgoJ0h8lkoYgpQ1icxqZW&#10;DB85gl6DKfLqhuTUNKSmpKGqqhrpBw/g+snXQqfzp+jILsaxuMpXbU01Mg5RuF5aSe6qFOUlpcjP&#10;K8AROuahQ4exf+c+UVpuwrUTEB0b47YaNicRiMfJiIgOlwjpdXoDuSk1aayhSEhOovMxoKS4GAVH&#10;85GQlIQDu/ehT68+mDjxWmGdfAVdOtqqra3DkleWIDsnE6WlpXTzRiIiIow0RxsaG40UCdXh6LEi&#10;hIWFYur0aZCTdeA8HSdxwClziBmdB/ceQkVVpdAvDh614jQO+l1GBAkLi0Rfsm6xsRFidNRml/Dg&#10;vRhVd5I75JRVJ4XzMrqEDpLWUomMXoCVSL3lh22iNzqKXOqPO3biEYoKJ0+5kT58uZ+n02D/gf14&#10;/2/vYfWaNaL7X6vVCZfBlkmqlJALicWggQPhp9XA7uQbTTygP5mtCKdqOChQ4v1bW0wwW62iYJOK&#10;oiclaRUeuWemuThZ3mkXkZfC5YBdJnNbHh58JTdIRxOkkDvIMMmcpKva0FDfSJZOi/Xrvxej8Utf&#10;W4q01FTPWfsGujx5GOnp6Xho/gNClyQlJUKpVoqClHqdARqVhu6rlawG3WQiAWsTjndIuhCJpGg1&#10;mYQo5qEMHbk/TiVzcEIZvci+iJ/0H2kcek9mh4/hUshFTzaP0DsoJJdTlCXllA3OPKQDO4lgSgrv&#10;C8gFfrHsU9wyazYefvhh0fPsS+iygvlEJCYmIjIyEgkxCUJbpKakIoSiqazD6RQpGWEji8BU4H4Y&#10;tjpsJVz0O7sficuOo0dzcKywmJop8KZ9Oe+Z3RTxxD1Cz6RhDtGvHKVzbg9HXjKemcEimjaw+3JK&#10;KJTnsN7iIg1VgTWr19C5pGDG9Bk+RxyGT5CHe4blpFEaaupgIpfB4052mwXrN21AU2OLGCwl4wAF&#10;+Q+2IDyAWl1RJTRRVXkFjhUVos3UTNvIPNEVkXG+KnOMQ3MCp7byaL2TPssRl9NhJdMlZ68FFbst&#10;coFMKt5aRMf7z2ef4rPP/4W4+Fg8+vtHkZySLI7ja/AJt0WOBPfde7+opTxx0iQEBgTAQRpl7ZpN&#10;yMk6hAiySuPGTEBcQiyamuqx8suvkZ2VDq3eH4aAYHJ1sRg6dCgC6HPciSfIQpaJk8I4YV5KwoYn&#10;BPIxpS4S1Kx/KGKTkFXiBA/OC5KTa3Oq5cjOzERm+hHceONkXD3hKvrOOBLObhL6GnyCPIz3P/4Y&#10;7777LqZOmoL42FhIFU5yWWYc3H8ApSUlqKmsFMMJzRTSN5FrGTpsGIXYGnJvQQgJD4WWrBebDxa/&#10;Es59thEZ6NJwJiG7JTkRyCZxQEIuiyMxnpHqIkEtEsM4H5r0Dk8e3HdwH8wtFrzy4osICg3xnJ1v&#10;wmfIU1hUjN/efisGDByCPn17kPXgIQR6OexoMbUSeWpQVFlG0ZhSaCMev+LBU04/ZdvlILJwnM35&#10;hpw9yHG2nDZyNiHxid7TjmSJeBYGz9wQ+dC03UZtSiVpJ9rFQb/v2bmT3quxZOmrUFHE58vwCc3D&#10;YGvTs2dvlFSUwcJEYNdjt1KEJIfBEIiEbkkYOWw4BvYdhMiwUHd/De3G87KcJHDZtUjJ9UiJNAqF&#10;Usys4BibXRiJGnJXZI2YIuSimEASOec1A1oNTzDkXh4eMuFZqkQklRjI8Hn4DHl4ug0PVdSShTE2&#10;GiFnvULE4XRUXj+Cw2m5TCFePIgqVypAwRaknB1IWsVsMqPwaD5K8otht5ogV5OasXFQz2E9z32n&#10;nSkMd0jpePReIlXA3EpucU+6IArTxeEgkjl4bjxRiUM1H4fPuC2GyWLG9JtuRpg+BMOuGQMlaZKD&#10;P6bDWFuKmDTO07GgiqKsguIC+p37cBww02eam0yob6wTaaKTbpiMvgP6iuiNBbGdLQ8RQ25xwElE&#10;Y0EtIQulIHJUttTjs398itmzbkV4fLiYxbF723Yxi3XJ0td9Mjw/ET5jeRgalRp33Ps7bDmwC5Wl&#10;RZC77IhJDEYeCeZ/ffIPfPLPT7CDNImE/I0+1IDAiFCkdO+JideMw6OPPIAnnn4SA4f0FkMMDiuv&#10;kkOujzv86DgOTj8l4ki5D0gBWFQy0Q1gIiulC+RRdCuRSgKZVgOz04IWs+/WIjwOn7I8DJ5GfOdt&#10;c5FTVIHbbrsFOh6ucHA+jh0KnkmhUIgJf0wKB91ss9lE7gZQqsilcX8Nh+r0nqfnyK1MGu4bIitE&#10;gpkzBxW0D4+DOaVWbPhuM3IoNH/4scfENlbfPKBaVV6L5599Cslpvtm/cxw+ZXkYLHwXPv08Wprq&#10;kLn/MBHHhNL8cqz/+nvk55ahob5N5OD4aQNRnF+C1f9dg4rSUqjkSiIOWRxWLySG5Cx+KYri4QmF&#10;00aEcpBG4l4fsj501ZqNbchMz8SYsWOEjraT5ZESefw0SvpuI4pKCz1n5LvosikZZ0NwKCeZS/D5&#10;F5+LKTgRceGoMzZgy8aNKCwsQG5mFrZu24zS0hL07d8fyT1SRXjOYTpPPeYwykE/FTy2xRZHjJZz&#10;QQWRC4ZWkwWbv98kCHPd5EnCWvG8LqdTCovVisKiPAQHB2HAgEHuNA4fhc+5reNoaWzCzDmzoZLo&#10;MOnmiVCTReB56M0tTRRNkRVRKqH39xNREbscJgtpZKIPmRGyNtxrzRGcmOdO22Ukvu2kd5qb2/DD&#10;xs04eGCvqIkYEhpEboz2JQKxWLLYrVj77ToxHeiZp5/BiFEjRKkWX4TPPhZ+/gY89eQCZGTvRXFR&#10;KWxCADvFVJhA/wDoSFzbOR+ZrAl3DfIUdavJIVwXuyhRYIN0kkxJ2ofCe06zyD2Sh1VfrMDhgwcw&#10;g3RVWFgA6SX6DLk4B+d6kJVRKdWIjIpERXk5/vLeX7Fr5y746PPpu5aHwb00D933AA4ePIg777hT&#10;aBnON+Y/mTsEoXRbGWZMWXEZ8o8WkgtLQ2RkuBiG4I4gngBYWl2FzH0HsOfQPkSFhWLyTdMRFhEC&#10;m5kYRsRh18QRHB2UXJkD+/cfQEBgoCAf92wvWPgHJCUnuU/Kh+C7DpnAf9z98+9FZW0Fvl27GmUl&#10;xe7ZpXRTeQ57C4XaxceK8eOuPfhqxQps3b4FLa1NUCqlFG7bUEbh/ubNP2DdilXIzMrANeOvwf/d&#10;PY9cVTCRyv0FPIDK/UH8j4fu2Xtx52FocAjunnc3rDI7Pv3836K+s6/BJwXziQgKCkY9Eea9v70r&#10;ZkkU5hWgsqwC9fW12Lp1K378cQd+2LxRFOzu17cfevbqgbzso9i/dz9ys7JRUVmGxG6JmDh5MtK6&#10;pwhB7eKeZylZHDo+J45x7R8e3SL1BJPJhJKSEiTQZ64aPwH+BgNWruSZHTp0T0vzKQHt027rOGqr&#10;anH33XdhxaqV4j3fPqVGLYYkjkOuUGLYkIEIDgxBQ0Mz/AL8kJLcDd2SE8Ua6xxJkU8Swx1c4Il1&#10;EgtwLiTF9YB4+INRVlaGzMwjovTuDdffQC4ReOudP2P37t144vHH0K9fX7GfL8B3HoOzICQ8BC+9&#10;/EeMHT9WvGctdCJxGFyhXalQwU/vh/HXjMPMW6Zh8LBB8A8KgtPKXc5EEmE13JEYR2guCYfoTCTu&#10;H+IRdynquFYQkSolydNBSBtvmzMXBq0an33+GVm8One7D+BXYXkY3L/z5B8WIDAghMIqG4qrypCd&#10;kSXcSiqJ5Ji4WMTGxpGVCRbjWlzAQLgn0jSsqelCkRWhdiIMD19wdUweS+ecMdY5XOeQUzY2b9oo&#10;ijm9/sbrYtbocXCe9dNPP41JN07GnbfdJpYW6Orwec3DqK6txgvPPYvePfviDwsWYMJVE6CiG3u0&#10;IBeTJ0/CwKFDER0ZKWZ6ch0fruksEt8JEvpJNoYIw88Ys4TZwtpYDhknvXMXDm1SSySormtAXm4e&#10;ho8ejmHDTi5owAXHHUTIjz76CFk5mdAH+iM2KoaO5/6ergifd1usP55++hmRbjrvnnnwDzBASiF4&#10;blYmDPoAxCYkCbHLfUB2q0tkUnBvM4tfJgVXgOfEeYmE51KQ0uEQny0RD1SQtWFPJpO5eC6gqMXj&#10;sFtx5RkqYdw8bRoioiKwh/TPu2+8hYUUwufkZnm2dj34LHmO5uThhUXP4/bb/w8KmRKPPfoYAgL8&#10;RR/Pgf0HsI2irCGDhxJB7MIisJIhZsDJbJBz6ikdhKyC22WRi3JxuimRiLZzNVWmlyCRhX6SWDbb&#10;TaiqrkJ0TCx6pPVwn8Qp4Dll83mKUGA0ps68GTKVBk88+gSWvvq66ELoavA58uRRKL7wD0/ikYUL&#10;8PZb76B7935YsOAJ0fHHMLW14eChQ1Cp1UhMjBMleHlajgCRg3uXHSSOWQi7PZf7Esk4O5H2FJW9&#10;ONnLxbVXeQIgWyUeKG2Bsb4Jffr0gPIs6afDibBmlwUJ0cl4+IEH8Nt77kPGkQO4ZdYsfPzR38Xy&#10;Tl0FPkOeXNIvjy54BPPvvR9qrQEttXW4buI1ePmlRSSEYz17UShdUo5tWzdh4IABQuSy+OW5WULX&#10;OCVQcYopWxqOpNjCMJmYJAr3aDq7JbmSrY8DJnJhLKQ5haPNYobV3kqh/dnTMHiakF6nFVFXUHAQ&#10;brzhOix6/mXceusd+OLLrzB1xjRsJdHdFdDlyVNUVIIFTz6Ju+64Azq5FotfWYRaEshBMRH440sv&#10;IzbupwqkNoqy9qXvQ2V1LVLTkmA3iQBbEIDFL49POZwsmDkxQyoMjJoIxTMnJFYiDDs3jrjYCtkl&#10;UIoZExK0tpqwY9sO1Bqb4K87d9k4tU6DNnMzEdHOng9xZAFnzZyOt/+0FIMHDcR9Dz+CJa+96t65&#10;E6PLkqeisgp/XPQSZs6YgWa7Ga+99TYWUii8ccd25GTl4dnH/4DEhETP3m60NDVhx9Yd6JnaHVK5&#10;hlyTS8w95+nDPP9cRkThYuBimIEHRSUOUcuZ5LAYIJWa7SJ0l1O76PMRecouHDt6FJY2E/r26Y02&#10;27kzCJV02WVSNaum/4HnyKekpuHJx0gDvfIq1m9Yj9vm3oqM9M637PdxdDnyVJHVWPrqa5h6/bXI&#10;L8zDm++8haUvLsGQKwbhi2Wf46tly7DwqQXoc5qe3AYiT97RfCQlppCrscMlJ1rIiSyccsGOS84j&#10;73Z3dEUEcjhFHEbimS4T+zfhriSwSolIoq68C+UlJTiSlYOFzz6JbomxoiTLOSG61qxu/XQKtOTS&#10;rr72Knzw7nsIjYnGjLkz8cYbS9HS3OLZo/OgS5CHI6Sy8nK8/vpruOGGa7B731688c5f8cH772P4&#10;0KHQaNT4euU3ePe99/HE4wswcuSI094YjmjqG2sQGB4o3AXPdnBReE68oQshpwa+HGKL6M4RF4f3&#10;4ZvtsrmnF/N9t9nIAilR19RI+ukHcjlTMX7c1UhISMbG9RuwiyK5o7m5aGltc3/2FJitJihUhtOe&#10;I4PHvxITk7B40SK8tvhVfL58OabeNBlbN28SGqyzoHOTh647Vxv9+0cfY+5tM1B0rAgfvfchln36&#10;KYaPGC7mV/HN2bJ5C5YsXYK7fnsnrrvuOpxYqv94DUDO9mskq6AkkmiVajhsFnBpOPY+3NFnIwHs&#10;JGtC3oNuEOkaIhFzScILmtAhHJz1LrXDRvdbLpfATDpn18bdSEztgbl33Ck4FxwYiH379+LNv7yD&#10;eygk/82dd2ATiV+zySTO4Th4sRWtlqcwn548x8GleyddfwNWLfsKg4YMocjsXjz//CKUlZWL4RFv&#10;o9OSh292xuF0PEVPX1Z2Nrmk/+Ltd/6MvgOuILfiJgcTZ+/ePVj0x+cxZfpk3DJnFoXgJ1feOv7k&#10;c3rogSNHoOFF1ri/RqYi7SIja0LimASyjCJkqZ2tDN1QirRYNMsosnKQyJaSe+PzIWEkdAqpIWQe&#10;yoDRXIWXF70grMGu3bvxzy8+w+RbZmDZvz/F2m+/xvSpU7B0yatY/OoSFBUXi3PhGah2hwR6P/9z&#10;kuc4wmMi8cori8mVvYsdO7bizjt/g29Wr0Fzs3dnaHRK8vBTtWPHj3hp8SKMunIIXqXII+zUed90&#10;IzKzMvHiKy9j+JixuOd394oxpVPBVohvWklpKVav/Y5unB1OE110IgMXL1Bw4juRyMELTvCaEsQO&#10;TrYQi77xEISCdA93vdB95sVPKAZDUV4hdu75EYuXvoqAoCAc3n8Qzz/1HEYOHo5nn1govpdH6WfO&#10;nosPP/wYRmMjniExn3EkAw0N9dD66+AfGCD2+yUYM24cvly+glzkaDz/7NN46aUXkJmZKepKewOd&#10;cmwr/eAh/JFuzN13zsOUm6Z4Wn8CkyGHrNFiCsVjoqLx4Pz5UKvVorI7zw8/9Ylmt7Fv716MGz8a&#10;zQ0tqGlsRiQ9zVzdgmhCvCCrQp/h7EFhp+g/HnJgxnAxJwlnHNIuvIBtBQn2r79ehcce/QOumjAe&#10;drJom7ZtQVVjPV556SX+9EnQG/SYOHEiCguOYvuOHeSuNMJijCS3q9P98lWPuSb0yFGjMGjgEKxa&#10;9TVW/HcllDKFSFDT6w2evS4NOh15SitKyZq8ginX34ibbv45cRjHio7hhUXPITs7DwMGD8KxwkKs&#10;++47bN6wiSxUGMIjwk8iEKeeJiR2oyirG6pqq7Bty0b06tlLpImKil8S0jPsUgRhmDhyEYWTc6Mg&#10;y61/uE53ZW0dvvnPCtwyayZ+e9dvxL5MhPX03SGkd0aNGi3aTofBpFk2b1qPjIxc9OnZA/2vuELM&#10;IbtQREVHYsqMqRQd2vDRPz5EOlm1ILJmEeGRYgXES4FO5ba4E++1l5aK0iZzZt/iaf05CvILxLBC&#10;WHgEftj4A776aiWqKithsrTh3Q/eEznLJ4I1kpL7aSjM7p6WgrbmNtTWGiHnykxCP1F0xaE7aREm&#10;Ha8G6O5zdrmXXpK60NRownfffovRY0bioUd+7z4wobXNhNKyEvTs1dPTcnpwofFps/8PRor2oiPD&#10;yVJefFVUlVSBu397Fz7++J+QuxRY+Nwz+OyzZWIhlkuBTpXP8/Wqb0SV9tVrVgvLcDbYRJFBur30&#10;4n4Z7mRjLPrjCzh2rBj33HU3Pe2DSRuf/HxUV9XghRdehsnWiAmjx8PGychspegq8Ig59zZzHEMe&#10;iohFVolIylP9vv7vGgQG++PNN9+Ewd+99BH3CS0nDfLlss/xxptvnLPOMs9mXfXtKgweNARRkee/&#10;Nvv54p//+ARv/fUdPHDf/bj9ttvpqTnZfbc3Oo3b4rK4v6cneuK1EzFnzhxP65nBhSlZDLOJPjEv&#10;eNiwYciiqGrdxo1iDInrIJ/owpT0xJtMZmwgV5PWo7uYViOquVP4zSVxWUSzNeIIise2FFIZtm/b&#10;AWNTA5a+/hbCwtzCnd3VsmVfkAj/msLpSRg55swu6zj4PLqndSdtQhFfB6Bf/35irbDXXl2MQYOJ&#10;oFFRni0dg05Dnr/97V1UVVWIkPRChORxsAUaOWoEGltb8e0334h5VWndu9ND6CYQ6x+VUiFyalqb&#10;WhCbGCuiO67qzukY3AXH/GEhzRMDC4qKsGvvbjz7zHPo09dtDbOzM/H+//sAu3fuwZy5szFjxkzR&#10;3hnQk/QUD92sWbsaU6fcdNKD097oFJqnhG7QF//5XJSbDQsL87ReOKRSOe6YeytmTpspCMSdiqIK&#10;qgcxsdEYNXoksrIy0NLSAgXrHrrGPLrOc915Og3P8mxrbhWzQ3n8bOSokaIowrIvPsOSV5eghSzP&#10;ggWP48YbbvQctfPgvvvmIzcnB3l57mWcOgqdwvK8/fZfISdBO+838+hpv/AI5FRwFVJepGQl6ZIq&#10;0jr9+vTz6CP6DrkUO7bvJSsjQ1RMuFsgE8FkIguM+2nk+OGHrfAP8cdjDz1MbrUefyJds3PfHowZ&#10;PhL3z5+P+PgEsW9nAxcPr6yowr79+zBhwgRPa/vD65anxdyK7zasw/Sbp0GtU3ta2w8jR4zAb373&#10;O1EpnkVtfX2DaO/eLQ1DB18hrA+vhsMJYRyac88P66mysgo0EGHm3XUX6hsa8CIJcVObFQ/d/yB+&#10;d/c8GPSde73QWbfcItZfra2u8bS0P7xOnvzcfPLLUvTs0bPD/PPwK4dh/vz70NzWgMUkJnOz8kTn&#10;3Yixo+CiIK3waAG5KR5JZ/IQ6DwOHNyHa666SuTyLH3rT+jVqxeeWPAEhg4ZIo7Z2ZGQlIirxo3D&#10;8hVfeVraH14nz5YNG5FCERFPrOtI9O7VG/fNm4/YmFg8t/gFvP/xB2JS3+BBg3Dg8EFR/pbVsoK0&#10;Dk9BVpBrC4uNwl/+8hekpaTid2SBwsJDPUfr/OAOSK7RuGX7VpHl2BHwKnmsdie+37wJ/fv2Ewuq&#10;dTQiKXS98/bbMWfmLTi0PwMvvbwYarkSagrXjxbmQabiMioUTZFl8vMLwAd/ew9+Af6YO2cOdH4X&#10;HgFeDLjjtKq0HI0N9Z6W80d0dBxSEntg7dq1npb2hVfJU1PjXjF4FIXWHBZfCvjp9Zh03Q144tFH&#10;MGjQYGzftw+7Du2h8DtbJIgVHctFYXEBdm/bJhbAvfmmmygC9J7FyTmajQ07t5JLdXeC/hLwQizX&#10;XjMB365cRVb1p2izveBV8hxJz0a35BREU9TCekekPfCrg8G9zvEJ8ZgzaxZeeHIhxo0ai8OHM7B/&#10;7wHs3L6TNFAeElOTMGP6dPRI6+751KWHxWrB4QNHUFdWL0j/S8HDMcmpyYiKisT2HT96WtsPXiVP&#10;k7EaOpWc9IX7NMqqq/DRJ38XIfOlAOf+8JKSnK03c9o0rFyxHLv27ccdd96FyJgY9BlwhQj1vYXS&#10;4jJkZWehR+9UQYQLAZ//dddei6+++lK45PaEV8lT29IIh9SdYMVw2KzIP5IuxqwuGeiehEdFYDpZ&#10;oYjoKMycMQ0Trh4rFjFJ7ZZ0USPfF4vCY0dhbKwXww4XCrbo3dLSEBBowLo15L7aEV4lj7HaCJ1G&#10;6e7h9aC6yXRSb/AlAX3fjl3bMWDIIDzz1DPISs9ERFgkYuPjPTtcevA6Fg0NTRRIqEWhqIsB99qP&#10;HDkW36/5HrwEZnvBq+SpNzZA4dKAlyRicL0bG/n5S409e/ehqKAAs2dMR2BQCIrLypGS2g2GDhrA&#10;PB/wUEitsRbBAeeeB3YusPVJSIqHJsiAQ+kZntaLh3ctT201FHqluzwJQczQpCfjUmaJ8NjWpk0b&#10;OKMHURFx9Pt6aPUKJMR5z+owuH6QydiKsOiLH+tjGPwMiI2MpQe2/ebEe5U8jXSB1Jyk1UE9y+cC&#10;k3QvCeRte3aiisLyt996E++9/yEiQ2MQHR3t2cs7sNqtsNgtCNC3T+cpWx9LWxuqKko9LRcPr5GH&#10;jYuptRUGneGkfByRLHyJUFdXj4NEnpS4BIweOx4JaUkIDg9CfGKCWKvdm+AlCmwOO4Xo7ZOXLFZ7&#10;VitQUVnhabl4eI08XEXdYjOJBe05heI4OOH8UqGgMB9WhwWPPvIobp0zG3179EfP1N5iCMPbEAUW&#10;rA7I5e2ziD9PDPDT6FBd0X4DpV4jT5u5BTIbz3ZR/68Pg92IlaKMS6F5OEmsrKiUbpJLZNxpdTrw&#10;2qERYaGICG8fnXEx4LXe7RYb1Or26XnnFBONTo3G5sZ2u75eI4/VYgEnmCtU7kQsBhfA5mkwHTW6&#10;fiJMZPmq6urcieg8t5jAVcC0gRooeDF+L8PODxFdmuCAn89FOxVspew2+1lJIZPKSCIEwkyk5CCh&#10;PeA18tjp5nG5EhU9EcepwtWMeWbn8SnCHQmrxQSLuVVUaj8O0b9kIS7x0theht1qo4irDQrNuXOc&#10;zK1tOJJ1BFa6dmcDL0bHM0NKittHNHvP8rSaRS7NictGs092kFC8FOThcSMzRTNco/A4jPWNYuU/&#10;mcz75OFoi+scsls/F6QKJTZu2oCWprNPP46ICkWgwYCc3BxPy8XBa+RpsbbRH62AWvHTxdH66YTb&#10;YpfW0eDybbY2BwzanzICWymUFXOevNR1cCKcTl7fSw71eQhmtUaF7Mxc1NZUe1pOj+DgEERGRSMv&#10;v31ym71GnmaTCUq6SVw4+zg0dBHUOj2qajoudfI4uCfbbGmDUveTIOWxNa6/3Am4A6VMRtdGBhv9&#10;Y/AcMbaWZ9I1JrsZ5WUUAJzFahsosk1M7IbKigq0tZ1cueNC4D3LU9cIqUxJgvmnMJ3nYaWmptBT&#10;lOlp6ThYrHYSjk1CbB6H1UHWyMXRntcuy/+gVKnFvHabxSoGjkvLylFbdWbL4q+lh67OKKLIM4FT&#10;UVJSkqGUK5Ceke5pvXB47SpVN1SLHBU1XaAT0a9Pb+w7eMDzruNgc9jQSk+y5AR9w3rLcQn7mc4G&#10;npyo1GjQ2NaCtpY2lBQWiWDiTJEoFyVvMJ4727Bbt26Ijo/GwUMnT8m+EHiNPLxGg7/BH0rlyT69&#10;R1pP5GTliKm5HQkuJim1Umiu+Kkn2WFx8GI2J4l4b4GX1Q7Q+6GxoRlVlWWoqKmEf9CZB0nZalvs&#10;p69EdiJ4bY0APwNKi0vcU7YvAt4jT2U9QkOCoDplDYbohBi6EE6YSbx2JHgNdLY0XOCbcbz+slzq&#10;vbG2E8FWOSgkBKVFRcgvPIampkYEeObInw4ysqRS17nFtYT+8bGNDfVi3v7FwHtuiy0PhcmnTvLT&#10;qrRITkwTRZA6EmZyWS1OM3T+7sR27rC0Ou0QtStPGmvzDrQaLYIDQnAkKxOHSZ9wUXHOOjgT6lpa&#10;YNBpz+vcQ0PDSN/ZUVRyzNNyYfDKVWLT2tzaDH99IIm3ky0Pm9/effviaEm5p6Vj4LTaoFeqRQTC&#10;sLMwpQvKXfhST8UNb4JJEBUbjZrqKhzJyEDEOapqtNY2Qh9sOC+XGxwSCi5UXlJY6Gm5MHiFPA6b&#10;A06zXUyLPbUQEU8Hjo2PQUlRrqelY6DV+SE4KEIUPWBY4ICcxLu/wV0ptTMgPi4G4aHBomQMV/s4&#10;I8jl1jSSDAgII5d77lsaGBgAtUaNkoqLe0C9Qh6ztRUKnRI68aT8/BQ0GiUKjl7cU3EucMEnlU5B&#10;5PWQp9UKf7UBASTiOwu0Wj/06d0fsVFR8Pc7c4pIGz2MreS2goKI+Oeh11g7Bej9UVtTJyreXyi8&#10;Qh4eBtAoVAjT/Pwp5z9eThEY59p0JCxmMz2xTmzbtg2z58zFn9/7M1pMjZDzqvudCPxsqTQqcOHN&#10;M6G+ugIqvea8Jyby8t1qPz+0kHQwtV54YOKVK8UVRrkf1EQa47SwuXVRh4EOzcsDNLVRGFxThQnj&#10;xyA6JAz79++Fjdo7E7j/hit4mGxnnjKcnZuL6LAY+J1nAht7tiAij6W15aLK8XqFPJGR0YiLjsLW&#10;HVsoqvp5Tq2WTHRtXZ0IpzsCNrsNDWTmI+mCjxw6nMLWRpSUlyM6MvGSJqOdD3jelUqhQ3lJlafl&#10;59i/7wDiYmKg/gXZjwGhQWixOlFLQvtC4TUbPXPWrdiwZh0yDh/2tPwEg45TB+xEIHc5lPYG5760&#10;GI0UVUnQLTUFjz3+OJ5a+BSSkmLF4GhnQmhoKJR+MhwtOvNgZnZeDpJTkqBSnbuf5zjCKOJS0d9f&#10;b7zwvh6vkWfnnh2IjYtDDD0xp0KuksHupBvc1ORpaV9wDUKT1SSy9Y6DS8mx1Tnb2JA3EBoYjBBN&#10;MIXVxZ6Wk+G0O8U67lHRMf8r6nk+CAoOER2GNZWVnpZfDq+Qx2F3YfN363D1hGsQE/vzCqLc26uR&#10;qmAxtXpa2htce1kF9QkXW0LRl8hjvIjooyOg0ftBHxSAmtpqEvk/T1UpKS+hiBH0EMb9os7NkNAw&#10;URWkoKjwgvOnvEIem50TsZx08kqRW3sq5BRZBIWHIq+gwNPSvuBoVqGWQ3JCLWS+8FwZzNHeE7ov&#10;EnK5DFFxUWgmK1xW9nPrk5OTi6jIWAq/z52ueiKiIiMwatgolJZXoPCCOguB/w+olpJVMZ0xJAAA&#10;AABJRU5ErkJgglBLAwQUAAYACAAAACEARU78ouAAAAAIAQAADwAAAGRycy9kb3ducmV2LnhtbEyP&#10;T0vDQBTE74LfYXmCN7tJTf8YsymlqKci2Aqlt9fsaxKa3Q3ZbZJ+e58nPQ4zzPwmW42mET11vnZW&#10;QTyJQJAtnK5tqeB7//60BOEDWo2Ns6TgRh5W+f1dhql2g/2ifhdKwSXWp6igCqFNpfRFRQb9xLVk&#10;2Tu7zmBg2ZVSdzhwuWnkNIrm0mBteaHCljYVFZfd1Sj4GHBYP8dv/fZy3tyO+9nnYRuTUo8P4/oV&#10;RKAx/IXhF5/RIWemk7ta7UWjIGHwoGD6MgfBdrKYJSBOnEsWS5B5Jv8fy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rTCuvGUDAADuBwAADgAAAAAAAAAAAAAA&#10;AAA6AgAAZHJzL2Uyb0RvYy54bWxQSwECLQAKAAAAAAAAACEAmvFt/GEwAABhMAAAFAAAAAAAAAAA&#10;AAAAAADLBQAAZHJzL21lZGlhL2ltYWdlMS5wbmdQSwECLQAUAAYACAAAACEARU78ouAAAAAIAQAA&#10;DwAAAAAAAAAAAAAAAABeNgAAZHJzL2Rvd25yZXYueG1sUEsBAi0AFAAGAAgAAAAhAKomDr68AAAA&#10;IQEAABkAAAAAAAAAAAAAAAAAazcAAGRycy9fcmVscy9lMm9Eb2MueG1sLnJlbHNQSwUGAAAAAAYA&#10;BgB8AQAAXjgAAAAA&#10;">
                <v:roundrect id="_x0000_s1149" style="position:absolute;width:29880;height:75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uNoxAAAAN0AAAAPAAAAZHJzL2Rvd25yZXYueG1sRI/NasMw&#10;EITvgbyD2EJvsZwUTOpYNiWlxeRSkjY9L9b6h1grY6mJ/fZRodDjMDPfMFkxmV5caXSdZQXrKAZB&#10;XFndcaPg6/NttQXhPLLG3jIpmMlBkS8XGaba3vhI15NvRICwS1FB6/2QSumqlgy6yA7EwavtaNAH&#10;OTZSj3gLcNPLTRwn0mDHYaHFgfYtVZfTj1HwQTS/1nN9nks+H6h7x7X7TpR6fJhediA8Tf4//Ncu&#10;tYJN/PwEv2/CE5D5HQAA//8DAFBLAQItABQABgAIAAAAIQDb4fbL7gAAAIUBAAATAAAAAAAAAAAA&#10;AAAAAAAAAABbQ29udGVudF9UeXBlc10ueG1sUEsBAi0AFAAGAAgAAAAhAFr0LFu/AAAAFQEAAAsA&#10;AAAAAAAAAAAAAAAAHwEAAF9yZWxzLy5yZWxzUEsBAi0AFAAGAAgAAAAhABnK42jEAAAA3QAAAA8A&#10;AAAAAAAAAAAAAAAABwIAAGRycy9kb3ducmV2LnhtbFBLBQYAAAAAAwADALcAAAD4AgAAAAA=&#10;" fillcolor="window" strokecolor="#7f7f7f [1612]" strokeweight="1.5pt">
                  <v:stroke joinstyle="miter"/>
                  <v:textbox>
                    <w:txbxContent>
                      <w:p w14:paraId="3BEBEA64" w14:textId="1C46889A" w:rsidR="00080E17" w:rsidRPr="0046690A" w:rsidRDefault="001D15EA" w:rsidP="00080E17">
                        <w:pPr>
                          <w:spacing w:after="0"/>
                          <w:ind w:firstLine="284"/>
                          <w:rPr>
                            <w:sz w:val="56"/>
                            <w:szCs w:val="56"/>
                          </w:rPr>
                        </w:pPr>
                        <w:r w:rsidRPr="001D15EA">
                          <w:rPr>
                            <w:rFonts w:ascii="Comic Sans MS" w:hAnsi="Comic Sans MS"/>
                            <w:b/>
                            <w:bCs/>
                            <w:sz w:val="56"/>
                            <w:szCs w:val="56"/>
                          </w:rPr>
                          <w:t>m</w:t>
                        </w:r>
                        <w:r w:rsidR="00080E17">
                          <w:rPr>
                            <w:sz w:val="56"/>
                            <w:szCs w:val="56"/>
                          </w:rPr>
                          <w:tab/>
                        </w:r>
                        <w:r w:rsidR="00080E17">
                          <w:rPr>
                            <w:sz w:val="56"/>
                            <w:szCs w:val="56"/>
                          </w:rPr>
                          <w:tab/>
                          <w:t xml:space="preserve">  </w:t>
                        </w:r>
                        <w:r w:rsidR="00F8164E">
                          <w:rPr>
                            <w:sz w:val="56"/>
                            <w:szCs w:val="56"/>
                          </w:rPr>
                          <w:tab/>
                        </w:r>
                        <w:r w:rsidRPr="001D15EA">
                          <w:rPr>
                            <w:rFonts w:ascii="Comic Sans MS" w:hAnsi="Comic Sans MS"/>
                            <w:b/>
                            <w:bCs/>
                            <w:sz w:val="56"/>
                            <w:szCs w:val="56"/>
                          </w:rPr>
                          <w:t>m</w:t>
                        </w:r>
                        <w:r w:rsidRPr="000A6D44">
                          <w:rPr>
                            <w:rFonts w:ascii="Comic Sans MS" w:hAnsi="Comic Sans MS"/>
                            <w:color w:val="7F7F7F" w:themeColor="text1" w:themeTint="80"/>
                            <w:sz w:val="56"/>
                            <w:szCs w:val="56"/>
                          </w:rPr>
                          <w:t>an</w:t>
                        </w:r>
                      </w:p>
                    </w:txbxContent>
                  </v:textbox>
                </v:roundrect>
                <v:shape id="Picture 2146" o:spid="_x0000_s1150" type="#_x0000_t75" style="position:absolute;left:6934;top:762;width:7925;height:6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JVxAAAAN0AAAAPAAAAZHJzL2Rvd25yZXYueG1sRI9Bi8Iw&#10;FITvgv8hvIW9iKYVFekaRcUVr2rx/LZ52xSbl9JE7f77jSB4HGbmG2ax6mwt7tT6yrGCdJSAIC6c&#10;rrhUkJ+/h3MQPiBrrB2Tgj/ysFr2ewvMtHvwke6nUIoIYZ+hAhNCk0npC0MW/cg1xNH7da3FEGVb&#10;St3iI8JtLcdJMpMWK44LBhvaGiqup5tV8FOafF1sBof9fNtdLz7Nd8dprtTnR7f+AhGoC+/wq33Q&#10;CsbpZAbPN/EJyOU/AAAA//8DAFBLAQItABQABgAIAAAAIQDb4fbL7gAAAIUBAAATAAAAAAAAAAAA&#10;AAAAAAAAAABbQ29udGVudF9UeXBlc10ueG1sUEsBAi0AFAAGAAgAAAAhAFr0LFu/AAAAFQEAAAsA&#10;AAAAAAAAAAAAAAAAHwEAAF9yZWxzLy5yZWxzUEsBAi0AFAAGAAgAAAAhAD9UglXEAAAA3QAAAA8A&#10;AAAAAAAAAAAAAAAABwIAAGRycy9kb3ducmV2LnhtbFBLBQYAAAAAAwADALcAAAD4AgAAAAA=&#10;">
                  <v:imagedata r:id="rId150" o:title=""/>
                </v:shape>
              </v:group>
            </w:pict>
          </mc:Fallback>
        </mc:AlternateContent>
      </w:r>
      <w:r>
        <w:rPr>
          <w:noProof/>
        </w:rPr>
        <mc:AlternateContent>
          <mc:Choice Requires="wpg">
            <w:drawing>
              <wp:anchor distT="0" distB="0" distL="114300" distR="114300" simplePos="0" relativeHeight="252995584" behindDoc="0" locked="0" layoutInCell="1" allowOverlap="1" wp14:anchorId="37E6D9CD" wp14:editId="36B3FF24">
                <wp:simplePos x="0" y="0"/>
                <wp:positionH relativeFrom="column">
                  <wp:posOffset>3267710</wp:posOffset>
                </wp:positionH>
                <wp:positionV relativeFrom="paragraph">
                  <wp:posOffset>158750</wp:posOffset>
                </wp:positionV>
                <wp:extent cx="2988000" cy="750779"/>
                <wp:effectExtent l="0" t="0" r="22225" b="11430"/>
                <wp:wrapNone/>
                <wp:docPr id="2153" name="Group 2153"/>
                <wp:cNvGraphicFramePr/>
                <a:graphic xmlns:a="http://schemas.openxmlformats.org/drawingml/2006/main">
                  <a:graphicData uri="http://schemas.microsoft.com/office/word/2010/wordprocessingGroup">
                    <wpg:wgp>
                      <wpg:cNvGrpSpPr/>
                      <wpg:grpSpPr>
                        <a:xfrm>
                          <a:off x="0" y="0"/>
                          <a:ext cx="2988000" cy="750779"/>
                          <a:chOff x="0" y="0"/>
                          <a:chExt cx="2988000" cy="750779"/>
                        </a:xfrm>
                      </wpg:grpSpPr>
                      <wps:wsp>
                        <wps:cNvPr id="2100" name="Text Box 2"/>
                        <wps:cNvSpPr txBox="1">
                          <a:spLocks noChangeArrowheads="1"/>
                        </wps:cNvSpPr>
                        <wps:spPr bwMode="auto">
                          <a:xfrm>
                            <a:off x="0" y="0"/>
                            <a:ext cx="2988000" cy="750779"/>
                          </a:xfrm>
                          <a:prstGeom prst="roundRect">
                            <a:avLst/>
                          </a:prstGeom>
                          <a:solidFill>
                            <a:sysClr val="window" lastClr="FFFFFF"/>
                          </a:solidFill>
                          <a:ln w="19050">
                            <a:solidFill>
                              <a:schemeClr val="bg1">
                                <a:lumMod val="50000"/>
                              </a:schemeClr>
                            </a:solidFill>
                            <a:miter lim="800000"/>
                            <a:headEnd/>
                            <a:tailEnd/>
                          </a:ln>
                        </wps:spPr>
                        <wps:txbx>
                          <w:txbxContent>
                            <w:p w14:paraId="448B8202" w14:textId="5FA95FBA" w:rsidR="00080E17" w:rsidRPr="0046690A" w:rsidRDefault="001D15EA" w:rsidP="00080E17">
                              <w:pPr>
                                <w:spacing w:after="0"/>
                                <w:ind w:firstLine="284"/>
                                <w:rPr>
                                  <w:sz w:val="56"/>
                                  <w:szCs w:val="56"/>
                                </w:rPr>
                              </w:pPr>
                              <w:r w:rsidRPr="001D15EA">
                                <w:rPr>
                                  <w:rFonts w:ascii="Comic Sans MS" w:hAnsi="Comic Sans MS"/>
                                  <w:b/>
                                  <w:bCs/>
                                  <w:sz w:val="56"/>
                                  <w:szCs w:val="56"/>
                                </w:rPr>
                                <w:t>n</w:t>
                              </w:r>
                              <w:r w:rsidR="00080E17">
                                <w:rPr>
                                  <w:sz w:val="56"/>
                                  <w:szCs w:val="56"/>
                                </w:rPr>
                                <w:tab/>
                              </w:r>
                              <w:r w:rsidR="00080E17">
                                <w:rPr>
                                  <w:sz w:val="56"/>
                                  <w:szCs w:val="56"/>
                                </w:rPr>
                                <w:tab/>
                              </w:r>
                              <w:r w:rsidR="00080E17">
                                <w:rPr>
                                  <w:sz w:val="56"/>
                                  <w:szCs w:val="56"/>
                                </w:rPr>
                                <w:tab/>
                                <w:t xml:space="preserve">  </w:t>
                              </w:r>
                              <w:r w:rsidRPr="001D15EA">
                                <w:rPr>
                                  <w:rFonts w:ascii="Comic Sans MS" w:hAnsi="Comic Sans MS"/>
                                  <w:b/>
                                  <w:bCs/>
                                  <w:sz w:val="56"/>
                                  <w:szCs w:val="56"/>
                                </w:rPr>
                                <w:t>n</w:t>
                              </w:r>
                              <w:r w:rsidRPr="000A6D44">
                                <w:rPr>
                                  <w:rFonts w:ascii="Comic Sans MS" w:hAnsi="Comic Sans MS"/>
                                  <w:color w:val="7F7F7F" w:themeColor="text1" w:themeTint="80"/>
                                  <w:sz w:val="56"/>
                                  <w:szCs w:val="56"/>
                                </w:rPr>
                                <w:t>o</w:t>
                              </w:r>
                            </w:p>
                          </w:txbxContent>
                        </wps:txbx>
                        <wps:bodyPr rot="0" vert="horz" wrap="square" lIns="91440" tIns="45720" rIns="91440" bIns="45720" anchor="t" anchorCtr="0">
                          <a:noAutofit/>
                        </wps:bodyPr>
                      </wps:wsp>
                      <pic:pic xmlns:pic="http://schemas.openxmlformats.org/drawingml/2006/picture">
                        <pic:nvPicPr>
                          <pic:cNvPr id="2147" name="Picture 2147"/>
                          <pic:cNvPicPr>
                            <a:picLocks noChangeAspect="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678180" y="7620"/>
                            <a:ext cx="731520" cy="731520"/>
                          </a:xfrm>
                          <a:prstGeom prst="rect">
                            <a:avLst/>
                          </a:prstGeom>
                          <a:noFill/>
                          <a:ln>
                            <a:noFill/>
                          </a:ln>
                        </pic:spPr>
                      </pic:pic>
                    </wpg:wgp>
                  </a:graphicData>
                </a:graphic>
              </wp:anchor>
            </w:drawing>
          </mc:Choice>
          <mc:Fallback>
            <w:pict>
              <v:group w14:anchorId="37E6D9CD" id="Group 2153" o:spid="_x0000_s1151" style="position:absolute;margin-left:257.3pt;margin-top:12.5pt;width:235.3pt;height:59.1pt;z-index:252995584" coordsize="29880,7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DBO3eAMAADkIAAAOAAAAZHJzL2Uyb0RvYy54bWykVe1u2zYU/V9g70Do&#10;fyPJjWNHiFx0SRMU6LZgbR+AoiiLqESyJG3Ze/qdS1lO7Axr0Qawws/7ce65hzdvd33HttJ5ZXSZ&#10;5BdZwqQWplZ6XSZfPt+/XibMB65r3hkty2QvffJ29durm8EWcmZa09XSMRjRvhhsmbQh2CJNvWhl&#10;z/2FsVJjszGu5wFTt05rxwdY77t0lmVX6WBcbZ0R0nus3o2bySrabxopwl9N42VgXZkgthC/Ln4r&#10;+qarG16sHbetEocw+E9E0XOl4fRo6o4HzjZOvTDVK+GMN024EKZPTdMoIWMOyCbPzrJ5cGZjYy7r&#10;YljbI0yA9gynnzYr/tw+OPvJPjogMdg1sIgzymXXuJ7+I0q2i5Dtj5DJXWACi7Pr5TLLgKzA3mKe&#10;LRbXI6aiBfAvron2/f9fTCe36UkwgwU9/BMC/tcQ+NRyKyOwvgACj46pGrnklIjmPXj6mRL83ezY&#10;jNIh9zhHMLGwwzKoHsvt7UcjvnqmzW3L9Vq+c84MreQ1AszpJtI4Xh3teDJSDX+YGm74Jpho6Bew&#10;PkLGC+t8eJCmZzQoE9BH13+jB6ILvv3oA4X0dI6q602n6nvVdXGy97edY1uOdkGX1WZIWMd9wGKZ&#10;3Me/mNXZtU6zAQlfZ/NshOXEJvWyPJqt1iN03aYHBqOrOSgUexGxxdan4zHSk+h6FSAWnerLhEg3&#10;XuEF4f1e10iNF4GrbhzDVKcPBSDMR/TDrtrFYs+XU2ErU+9REmdGcYCYYdAa90/CBghDmfhvG+4k&#10;gPigUdbr/PKSlCROLueLGSbu+U71fIdrAVNlEhI2Dm9DVB+KVZt3KH+jYlGIJ2Mkh5hB99WNVaLA&#10;79D5GL3g/fcVErfChuIfVbb/IRs9d1839jVEyvKgKtWpsI+Ci/pSUHr7qASBSpPnLXS5mFoIB8gv&#10;m+VYQ3Gmk+M9kFCJs+bxFlydGuf0eErTE6dVp+xEWxof0gO6Z9r4HwiNuntnxKaXOowPiZMdMjXa&#10;t8p6lLSQfSVrNNGHOoe84RELaFjrlA6UDYjqBPXWOA5OBtHScoNWOqwTm6eNmMBTzJTODynB1WKZ&#10;L0ExktcrcC26m9R38SafE/+i+I5j7MPtJCfngvAdLdCGEI0uqHeIooeFqZumuOGFhvhFusb3KXo+&#10;vKX0AD6fx1NPL/7qXwAAAP//AwBQSwMECgAAAAAAAAAhAGiVoTcdQQAAHUEAABQAAABkcnMvbWVk&#10;aWEvaW1hZ2UxLnBuZ4lQTkcNChoKAAAADUlIRFIAAAFvAAABbwgDAAAAsuK6JgAAAAFzUkdCAK7O&#10;HOkAAAAEZ0FNQQAAsY8L/GEFAAADAF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zMPSI&#10;AAAA/3RSTlM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rCNk1AAAACXBIWXMAACHVAAAh1QEE&#10;nLSdAAA8m0lEQVR4Xu2dB1xURxPAuTt6E6UI2AXsIraoaOxdsPfeEQErKigivdxdTP1iLDHFaDRG&#10;Y4u9xd4Vwd5Feq/XXvl23y14B3fwrp94/9/v+8I8Ke/N7ZudnZ2ZNTJgwIABAwYMGDBgwIABAwYM&#10;GDBgwIABAwYMGDBgwIABAwYMGDBgwIABAwYMGDBgwIABAwYMGDBgwMDni4lVfefGzd08Wrdt16Fj&#10;R89OXl27eHl2bNeqmZMl+g4D6sGyzeCZQWGbdx44c/VuytNXb1PTMrKyc3LzcnOzMt4/v3Niy8qh&#10;tuhbDaiIy4TEo/dTC8oFIhwnJCApxF/jgtyry83RDxhQEkuP3ot+uZ1WKsSRcmsCLzszzBj9oAHF&#10;Me+79rfbmWVYxUCWQjyoIR//mRC9WWODftiAQrDMun59rwBDihSrF8eE5cX5WamvniTdvnbp/OkT&#10;x44c+uefIycu3nryoVAgfgOKN0rYFIYk6JqB6ph3HP/N7RxhxbglcFFZ9vPLf30dFjRrVG/Plk42&#10;Zkz0nQhrtyFBO58L4PdmLzeBV1j1XDr0HjrK19dn5IjhQwcN6Ne7Z/cunu08mrs62JpX+enPHMeF&#10;u1LyhZWzoaj4zblvp3Zv09iOUqRcrLx2lMHvfz/Xd8a8JWu/3XPwn793b9vM5bATE+Lj4mJjoqMi&#10;IzaGrA5asmDGuEFerqYMg9qNzBz673xTXqFqHOj6LHcUbT8vIgf8JJaeW87nC4RCkUjIL8l5fubH&#10;r7lV4SQmxIT6j+/qbG/B/HwNDcNtIudOvrBC2eVp5+OndzFF/0gHZnA6QYo+Gn0ILsi/vQupWRpO&#10;Ylz4yln9vVyrWqfPA+awnx7kCSqGtiD95LLWDoooG2K+9HH6yxLxr6iEEOVe3Ix0XBUOOyF63cwB&#10;LczQL/hMYDq123izUCRWNiEqerZ/lRv6JwVpNax33PU3mXlFpeUCIVbhK5afXdR/wMChI8dOmb04&#10;KHh9RHRcApvDQTrnctkbF41wq6foh/vJYjUw5HgaD6c0Q2JFj7dN76JKNMTcw3uI74SpC1bH7Tx+&#10;P5MPfy8huO/nwGAam5hZ2tZ3adHGs/uQqUvXRcWzkcK53ISwIN9OTp+DYam37EK2AI1Dgv/hwFir&#10;mv0Q2jBZpuaWTmHPqA+SKD7oiK5TMFgmpi7956yNrFQ5MC2rx7er27OnSYuhO16Wi0c2ISpI/n1J&#10;C/Qv6sP9q1RqBhU9XVgfXfqIact+kwI3xVYqPcJ/SCObOqvzHpFXctGqBi95snNCB40EVVnjrsGV&#10;EInn/tIGXZLExMGj3/yQOGTNOXHr5/ZpVhejMMy2x3OpgQdW6oL0E7M1GMC225lPvUPYi5Gyxy7L&#10;3nvehsSKGTQxdEZX0zo2yK189hWIDStW8uzPgM7osoYwnnyJWkQRb5daoUtVYFi49p4SHC3WOCdh&#10;U+AYDwc1zSP6wJgT+eIpUphxfH5bO3RVczCasbMohed974QuVYNl3qj7jPWJYo1z4jcF+rS3qRMO&#10;i1nrYzyoawIrfvitl5ZeXOaER9RUwdtij67IwtT5y4BIscoB8f6DG1l+6ipn9P5RbE2FaX/PaYku&#10;aoPOvxYChRNF39ZDF2TCsmw5ZMGmirUQO2SOd6NPetfI7ZdUEdQ2lv1HT83bESnsIuFSnyiJr8X9&#10;YFo267eyYpBzYtdPaPOpLvdZTda9hWObEL7/oz+6pk2C06BJyZ5Zq41gWrtNXBNZseaPn9PZ+lM0&#10;K06r7vHhAwvfbRuom810vzT4at1uhcQaYJjU7zhqaRSaPiP9tf0yqoExKVDbBJb7VzddvaCssHJw&#10;B4I9SKwFpnXL8aHxUN8cTkJAl09qFWQ18BB0gfHy17+OQJd0AWsnD9xF4VQk1grToeec0HgO1Hji&#10;vNafTlJRh605OEESvHtxPWt0DzROkytgUYufdEEiDazcRqxMoMZ4xBz3T2PZyQh+ioF1e/kNPznL&#10;Oy0yoQCY8ILRSKKH3eD1bDB1cjiRY3U7WmjRYMLJEpzEsvaO0Qe/yukY8JBEhxQbqAyXISuBIQc6&#10;X9HHAV3TU5gD92cCj1v4YJaeDI3RYIATWT2QRBcT52HrYNiWExPURZ/dccs178F4wouPtEUXdM+/&#10;wIKL9ipuiRtNigIa53BjZ7my0CW9o/XvRVDdqZv06C30yQcuSronkhTAzGPKRqBvDjvEp4l+Tpxd&#10;z0OXG3sy0gJd0AcaXgX3JFqFJIUwc58YRXnjIQP06YkQ5uNewB0F7JaixlKzGIfD/Z6DDZCoGMbN&#10;RoXEAo3Hz2mubxv6JivfAVtC8M931bOXb0gW0PdrZfc4TB17+cdzOOywcU3167kSc2Fsirdf7+oO&#10;LC6B+yrzQ5LiMKwGx3A4XHbYcD16NDtuKXgqouTnJuiCHrEBGBTsKBKUwaTDcrDI53KDOuiLUWF8&#10;A9dxRG5UQ3RBn2iSSpDEW1XujOE4AazxuZxNvnqS4P8HtUFbsEY/N12PAktXvhgJymHaNw4onMue&#10;rQ+Oii2nHGgb/7BMC3tRxh4zF/vM6KbQ3DWnhCCxP5GgJAzPYCqmsqS57lc/m/LA6CbeT9FCyJgx&#10;5lJuQVrmmY5IpkW7Z8CgPFDOI6yE6REM9c1d46XjzR/Wcsp258zTwn2wfOEOHUGWhKMLtLD7E/xQ&#10;RnckKU2DACoTLly3CmdNBNMRSaQt0cLotvJLg04nQYr+QVfosYRHkkUTkaA8DedQG26R3rqcplrd&#10;hSrI1Ya6jdZQO8AijMSTFfLMWr0jSUEgElTAehLcb+NG9kayDrA7KQQDjh+vhc0nmygYeiJ5KSUk&#10;mdkBXaTHXhGJfa2GwKqxbwxUeJTOTIrttzB5irdbC353g81F0HCV7ZqXTpKl49FVevjmk/i/Uinh&#10;SmI5LBoqPLqrjryUSdlAB6Jz1kjUIKzdwKsjidKfrLq+Bn8yBF2mh/EDgnislvQu4wGUwte7I1m7&#10;tLgF3YUUlaf+WmG0PUIVuBZy7YyaJYEvflRsvtgmILJ7oa9Vw4Qa4ZwVzkjWJia/8YESihZrfq4c&#10;dAGqG88KtQfv9Hnw5SnFLNikfLJ0GfpaRSxGxQKFs5foYE/FrxS84oLtmg9Uzv1AFcxnLaT+1G7w&#10;Uj1RaMVj5JVCCn5BX6vMWOgWJk7QevCq9Q2gA+xC9UIZNWMfkgm1jb2aKX7ETWCs5w6hvqSL3S4c&#10;u6KuOc5qJlz4RPXWtpMSCUvYMydqenh32Q9Ti0nhrS/QA44GDiFvtfhruiwrwzNGoa9VxmkF0Dd3&#10;Y2skagmXN0ANom0a/pRNfR5DbRPCC5UWxPkDQWKHkECTDq9xIqULElTGdT2Mhy9TMSSjGMa/gpUO&#10;nuyBRM1g3G1rFrWEz/2fhAd2AyeJ54qtsBi7hWQ5R20BzK6bgL4TfLW5sO8L+zMUzUKSZrDYmEIV&#10;2RPpyyQ3s7aJSLJYwUTQoWDJ80xtFsBkNNA3Z5MWLQorEYw7/JzcgiTVMXGeeZfKICf4d6SXk3NL&#10;oSFDAk0sr+NkORsJqmMXpGWL4nYLaKLUX2PW28Un+ibMHgIfau7/2qOLiM7pMKCtWE48M1RA4g/V&#10;5zQ3DYHhcB+tWZRh+UAVj5oiSb3YfLFqb1Ie6vojSBpbdROr6S3wLwWKeYRGAzOAEVI9KFsBY1Ac&#10;0PcGJTtbKA4XOMGi/yFBQZjm9eydnBs1ad6yVdsOnbr06Ddi0pwlK0PCoxI2/7Tr8H/JH4qoRg8A&#10;Qvju6+pb/tY7wT8L1ynmiNqcIkgRBwlqoIE/HOBTtDXAz4NHLvRGAm1s3L6cuHht3JY9h4+fuXjl&#10;5v1HL96mZecXFpeW8fgCgVAkEmH4x+6DhOj91r6ydmhXgA8b36/YQouxA3g1x9S4OPOKAhY8QrP+&#10;WSWsF8CEPldkhJn0Dvn9v8dp+WUCkVTfzIpeYdURvv+5o+w1Yf888GG8bIckmoQD/zVFsbh5jTAm&#10;wx3k6dop2GyWCb0TJNSCSdMekzdffFvIx+SqVhqCEPGyk3Ytk1tZZnMT/KaS2UiiyQywHM4YhAR1&#10;0DwEKDxeO5HZrgUkie1GQo10CPjp8rsSITLIMgAjHMcwTCQUCvi88tKi3NRHF38O6NOmpqB6NDAo&#10;ii4xvwAzfDHt2ikamE6GgStfrcStBpWA6fJ7JMiDZe628WpF0xMKaD5wTMgrKy7Mz83K/PDuxeN7&#10;187/+/eubd/EbVyzzG/eVJ/eLWkkMXnACNYHBeqgAA1SgbPDaeJsb23GYjEBKvfhbAND4Ss1Hq+D&#10;jAJLDmGNsz2j0bBN/2VXOBpA1biIV/Dh0dXDW2NW+00fM2xA7y+82rV0tlVueJwBv5cXigR6MJIJ&#10;Eru1bvWKQL/5M6eM9wV30M2zXWv3Fk1dHWwtzEyMFV5LNAgE+g6jUU+rOmOBMRTGIUEWrSMuZgk+&#10;GhFRybuL38/r1c6tsb2FOuKiy2Ep6wXFMlYvEST+5iugIgCHnRAfGxMdER62ITRkzaoVS+dNGNTJ&#10;1dbSTJEhzxwKflOcVmrVx0F9xyKhGjYdtqVWmBECFxY8P8nxUW9xYLd34FdnKjb7/Y2RRIa85oQQ&#10;TkzwrC/dG1mx6I709sCAcxSrNlSSMdCexCOhCvWm7ElH2iaw0jfHwiZ2VPuqwOEI+O38UIV28r4R&#10;kkRB9X6n0nBi1i0c2aOJFa3f3DwC/IQ6p2C5DAfzpfArJEjBGHk6r6KZIz/14AyXeprIHWCEwMrh&#10;CwrFQ4L5wEFZH7B8dUh4dGWTNhlwEuM2LB7pYVW7aXEOBd8+BwkapW+RnOW8Y1S6WNl4+duDSxuj&#10;q+qnSxZYcOUNRhItJoN3sniMnQM8hKN1+y69Bo4cO3nGnPmLA1au2xAeGSPdhpMTETSunWMtOUIO&#10;weA75yNBo3QGKzxMxg5s6/0wKwdou+RasLcms9OZf4vAHZxVJB/7C7Bm4C1FAoBpYm5pZWNrZ+/k&#10;2rRl6x7DJs4NXBeZ+FHliZGrJnxRU0MmI4eV4IMRb2JrmGbZ4Gn3I+Ejjn+KTUnZlckKzfRK4J0L&#10;DBZvPZLo4J4FHHD5IXAGk8WyaT9yQQhVy0BpnMNJDPatQeMOK6C+NbyjSGH9AYzhk0j4yAqqa1T+&#10;oZmaL+dm7YfNrF+Po/+xNn0HHPDfkCAfx86D566LhEqnSNwwyV3e3p329M14AZzZ60iopFkK8LiJ&#10;D4HqSNWrlVHvgb6xx4tpP26j5+CeDyOhRqxdOo4LCEeWhZMYMVtOgqYjtCfztWFPjO7iJPEUfV1J&#10;OPAA8IyRSNIwTC61t1n2Z0uaD+zyEEyx55FQKyZuPkHxbLFh4cTMdZH1R1zWcLnsuUjQLLAPQEaV&#10;cWxxAgzvkmAkaZxGB6kyLeHjVfQ6wzS8A/Rd7Z2UD8uu4+jVMeJRzg7uIcNXaQz8wcQZSNAsPwDr&#10;WTwACYiWj8HjX9Nem8GWh2H+IkmUXp2HrtRIw5tA33eRQAuGqUsvPyrHnsveOKJ6pLvFRqDvyUjQ&#10;LIFA34IqQ7lfBhhtK5GgDZr+mkftBhHFh2hkZDtdB9+bhATa2HReIu40G9uv6pqT4R4F9D0OSZrF&#10;F0ag/0ACYhpYBGXIagOtMaznXBQfcCJ6EtwMXZMLpe9khb0Jhk3XeVT1ZXDVrQVGW3A9YTiSNMsA&#10;GKC7Lh2EWsEniRva8I4+wnSMeA/bUpBE2X+1Ra+crgF9pyhxfwyrIdCoxFe1HAwvMPATBiJJs/TM&#10;AQ/5Xqrtgvn3GCn6FQnao8vuHGqjDk+Ldq1x3qT0/VipZHXjfmAkc0KqvEKMnvBT0E71VKtk8IjF&#10;05BE4XgWV6URg9LY+Z6G3RJIovz0MHRJJk5XgL6fKVc2ZTYJDOW4KvkIDBj/juqKJM1ifwI8oTBC&#10;cpZq9pog05sjQavYRWRTWxvYu5rK5B0vA32/ULICvuV6ODVKvz8m04C+w7STRMj6Btw8/q9kcGFa&#10;MVhyatd8VzLgIJUkTuQskT9+HS6Ab3mjZKTBbCJY+/hJbyjVDwD6XqOlSp6ZYJoiXks627tFpOA7&#10;mms9tdMw8DlsfY0/G4ouVKfBaaDvVGVTCNsncLkbpHXbFIx5bqCW2tB0KAaPVzoTSQC7lwRZMBYJ&#10;aqHj3nd52e+fXN4XMai+qXFtn2TTc3BTCbsk9w2z+xcYnYxGSFIU50gON1b6BJs2MMPKX0t9Zo0v&#10;wqf7G0mA2SVg9vdCguqYtRlHFaVBCJyXdSFibMeabW+zn8vALZXJLc2sdwDoO0fZDEu75WxuvFQj&#10;EEZfWKm2SMkJQWGWA20Qbyo9cNPfcZLYq7bKV9bEc9lS+VgEVvx078oaj0iqfwAseolkeQkKNrCw&#10;raATkhSFNSmRmzhGMnvDbDrM9xmtrYzNJrB7QHnl7XdIIUme+hbzTlR4uyrCNzu8avhIvV6D7ynz&#10;l2N5LHeCKadYaXe5BxjNCyX/uPUyuM7vrK0Zi3EYDBe8MolvZgFJvJUeWuYOTVp792uhlMviepQ6&#10;+aEqhDBj3xS5U57l/8AtYYfkVB1YbAH6LpU/n9ZC01AON1gyObrtRqDvRO217FoNNfItWq+Z/SYi&#10;hfs+ftbMPmt3nrj3/G1mxvXp6JJCmK54JftcdAIrujFZ3pgaCiZxIlVOCMfsa6DvcqXDS6wFbG6c&#10;ZDPLMXAPyF9b5tvIaCxc1Z1B5svlOUHkVowd6w5RdyvzBvF7VcpB6GE7jv3zb7t2/30+ObPaifT8&#10;Q3J2kJhXwAAXRCKpCibxYIAIlA9XjwRr+rEfwwGmMJuN01db5sTIaCDsXHkZldEsLyWxK+KvGV3/&#10;9wo28q8gXcHKDykY9VoPns0+/bxAKptZEC5nWTMPjAHinmwXjbUJ6Fu4CEmK0yGcy1378YP2hNma&#10;Ecq6l0rQ/RV48lfiICXjMkbyw8Uf/siHkimxYEmncndqYwvbzsH7H4vrpyj+lGPDTZ6CP10iO8WM&#10;uQ5MwaIgJCmOQxAYzx+fZQScLbXmDQI8YP18ji/1QvVJxckPVEDUfGH6R7VQ5I1RzzvH6rrsj6t3&#10;z70QEUTJBnllBVuBTrEdsqdoqgxlDRJqgWFSbQPDYhJQ8OSKP2w6E0gJNQbI1IzNLjCWhFHQgDPW&#10;vhASpyi/YHoqUnMl78eoL6PN1cPBK+r2zc1yNxeoExvuyHbTA6C+6SUx23Ub2c+rbUsXqXPwu4IJ&#10;cl3Fi2UPzXe4VmvoQ+D24V4YP3A9A5xvamE3AqwyK4DJ9eUHfJ21GcNqD+PEebINCuzTRtBqpWe3&#10;ACiTy47ZsGJqd8fKt9N1LZcbU7HEbAlLuldo9dgEH7jncA+GrHq+AUtN6HwPpyLREJxf8P7J4eB2&#10;FtqbwCGW8KUTbJL5Ri2G+o5GQk0wuok3iQHs2JDJFUfRMsZxuInjkYfSDgZP5mkpeCLG4QGw1GXQ&#10;ai8uIUUwu83hXzRTYnlngr07tdFIbmzN+MMcmPMyUxcXwj3AmooEKvmobzBFJkbMRJUrHSO5nGXI&#10;Q+kG3ZNx2m06sxMGlGCfol0iogguawZAFxEsSbL+1HxPKzm4wfzcTJkGfB7sc0urhr4ztUFcCWdl&#10;M+otNfXncKPEEQzmcPCRcAZodzxNywXP9ifwwpJw4gl8xGmwypvI/VOXRzgcBatIvsw8zjmwQY7M&#10;pPUqmPlAJYt1LWZdOzgJMUfGc2KHUwbFfCGby41V4hwOVWiYDAzKK5aRdw6B74VTR6eHsEZGC9ma&#10;NTAbaBW/ggQpZsHJ5Vsa8wnDbfrqRI5ENjiXu4Z6Y9wjOLH+VE+MJhvAv65RdvNCSSz2gJV2mQUr&#10;gkfyVsLnsJxz4eb2GmOmmsfxNXjpcmWFXWdA3+kHeibArufcCAkjzuWuhja8wVIuN56K8feI5XA5&#10;c5TbfFYapl8BToiGDj+LkZni2Amruc5P8rA8DAyKUFZ/q+lQ31s+RkBqxsp96Oz5QdALEQObnbDg&#10;jjycJE2nguEdp53UEwm+SCFwMierlCDuaC8uWQuM1cBDIXbLWIBS+v6Jrr7BcDI2sfUcF1GRfA8n&#10;xzaRXO7S+rBnHLgSppl2JDVg+TNPHLoT/oCu6AEjssEN3ZcRlJ2moL4pjJuMWS+25HOtwKBfxOVu&#10;cAernRjwAQRqoY9rFYa+ocJ2hIL9ADVKy/vgjjKr5O5ClNI38Fbcp8fAMT4DLG4YwxO4MT2NmL2A&#10;nDBG4V+lOlvhHi2JK5Tmq2n2gVvi+SNBAiX1Dcx2T2BGYqidM/cwsMRkmI4B4z1Wbf31FKD1ZTA7&#10;kdgWJOoFa8EyTLQLCRQMCxh3ovRNe76UhOk62Kc95Yw0CORwllqbTgbe4hpX6t+0C2tcLtS3Zvvi&#10;KUgPsOrC7330s0194n7dETXKdCpMmVGws3IFLBQoNJuUyAkf1TYI6Hu69oMVkF/A24sHIEEDmA5a&#10;taCFQk4m8wm4pezKrV233wswgsAKz32VA+40XrVoJaNHHDwykMtmRyubWaEijmA0EWeRoH4sg9+W&#10;Fj3dpFCW3l64MbwECf0vo809LCdbiL+dgi4rS/Mw6KtwOewlulpowDTIbPS1+ml/F/x6ovAnRfpE&#10;BZYD7e4Vfz3qKZxgKAj+m1PBcnaaaWMxX6zvaO3kIcsgBjyQQNkDD2vlywxKV4LVNOIeFXjBOJr4&#10;DJPOMMRD4gIe5bdmzFfZhWMOpnodsOdqNfQtyegyMHTk9OZQHT+0g5GiQFZFU2jAc+EPeF6HSTKi&#10;qysWHYCTpXCX6nNcc+qMklDt9AmTRdd08CT/IUHdeFPjE1C1GK4mHM4AffMmgC/+gcaEf9KVYWSV&#10;AHcv36gedjCBGw0JHRR43dRM8zvg6V5rJjRpuq8ijZC4RnN+Aoqw+BGoGVtuxPSHu8elv4t9uRtw&#10;N0r59JMK2iUA662dokvZ2B0C+s6vevyHs2/AMNVNnNsLsbYBefTeYNgMibEWJspGGTW9D/Qu3Id2&#10;w1bygWXZI/5aBWaBpXyMVpqEyYEBS0vKpEqnjIx6ny3Eik8rnRxZQfs0pG2xfaAB5V7PhmlWiazv&#10;gSeI365I32yTBwzKbSQozypgToJ1Gg1dA/QtlPYf3M5COyBKW6viEHeF+VJiBLQyLcV30f0VQfID&#10;O78F6n5amWLZBB6A8ErVmF6jcKDvuYp4p2pnKjCM+HYpzc4ppHREZCxHF5SEdaAyLbm8G7pGA/Pv&#10;c4uveEaDz7x4RaVH4pIM9J2uasy6Oyxq8NHdbAnwhi7Ea8lCDbPNSE3EKxWTB0dCV5oiU5HNK8ug&#10;9Z5u18Dfv/wxY7vhbfCrchXs8lsN6H5zeuhU3y5Q3wLJ3l22+5EXRwq/VjG7ag9M4gIQxxVdqozM&#10;Iol8iUAaVT+fr8iWOsvevqpTZDoV6DtGt8eQG0Pl4pKlpnYnKkYleVPFjN2ecPcAIFyj6JjaWE6K&#10;/pUwtGJ90182GbcYFRQ4osoJFTaBwD1Zp97mlYpiRUUoJBM76p+s1HeaqvXlY55S70qmwjtI2wS4&#10;VOq5831wU9m027NYDd4IFzaLpFO17GHN5UIt78tXwZnSt+QZt/Uq8tpIskDlfp89z8D9g0MKvych&#10;uYU7JUt5Gj8HN5VK90QVi/HUup2bMFTKjrlFgmtaq0mTjRucHAnJZig2Byr1XTwJXVOedrvTMs70&#10;U3iKah4RLzU5NoOZbo/oqmowdVgxYJmUBzkWrC4Teup0ujTqAH3tcsktHstfKuZLslixo1hlYtN/&#10;kDKzQJWUeW/go+IXkVAbrmuQurnhkn/abgOHw43ScUZTNzC+pWsBWfCwBDE5Wk+KkUcgD5ilrUio&#10;jW7QzaaIkYwjUFnfoRo85YkOX0J9J0uVHAwWR60Bz2vtc6QtfgO3yaPZn4U1ARb7UcRKDiQvaNQl&#10;iqZ0wlAwXxIPpHxSq8APYouC6axjRFWYcLmTR9P9NoXpr2KiJRZy4s2GUB3nko2F+r4r3QvZdFYq&#10;nDKxq9U2Hk1ba69jniSts8BdPqOZKG0GW5uIiZR4QY1hojJ3gy4SISSYBoYycavKjGYSmCrAeBeq&#10;Ty0jTxxUIBKiPoKAV4kdobm/I6FvKe1ShQ9hOmli9JH5UN83q37orH5h3yyTEbPexStdqeIaXxnM&#10;94K75IXQtG6mC6iUQS6Xw1kl6cM7Qrdlo+720iiWQn1fq/6SmVrKGk13cRFbB6kEnrD5ZzbdZoEs&#10;qjie0vdkyZu1WgyubVK5gFc1VgJLTVyheRpOs1QCS9TB+mwm3C++SXvq8IqGSbEcDnu51HPB/Fhu&#10;pJbLSKqyVhF9TykmRRu077OY7QXeIPaD7BijmXO1AJTVTErfXD/peLnVQqDvaF0kakqwXhF9bxaQ&#10;QhU3IZShbQa4yULZ5dem/VcNq+a32FJ5PcurtJCk9B3zBZJ0xEao76v09M08hpHlWjnSQwrjP8CC&#10;F7sg+72qv4y7rnpbK+th/kuGV638ovRdte+jtgmH+r5Ozym1TyLIIl8kaI+BOQRJFMoJnbmu5UbJ&#10;qBc1satXbZ6h9B3fB0k6YhPU9w16+u6aRpJZWve/rX4Dt4hflvTsJGi8jhtLM8pDzZfxfZGkIyh9&#10;36YXwZtQRJKvlAn2qcTID8A5KQ6Q4/Y3XM1NmEpvCrfyg/rWypFp8qH0fY/e2UYBfLAU1fr2yEFg&#10;vYnr8iJnDsu5nEB6C32rpVDfOg55UvPlQ1qJBsaxGIkdRYLWGF8IbrBU4qgjaeoHcLihcmxNFWyD&#10;4HypD/pOoRV3rfcHTgqVPNZbaRxuggWw6LjcRZbNXA43kl7fzXrLob5l1L5pkzCo7ye0gjiN/iPI&#10;cthRQpvMgwnTmV8iqTpm49ncWHpzYAOYzaadIy/lswHq+wWtTSa3R8Ad1PLt2v8N7g/bgxrJyYA5&#10;OJHLnkYrcmi/Fupbx/4Jtb58SSs00eY9QWZpuQz6C/A3yYIasj0Z3glcThCtmI4DrOOOk/+qaAVK&#10;329pGcDuOQTxVsvRqnDYRulKDf4Hwyueyw2jdZqh0waobx2vdyh9v6cVFB5ZBCw9+lpLMK+B2bK8&#10;xoLF1hFcbhStt84Z5gDF63g9Hwr1/cEDSTUyq5QkFD5ySFlMqMi1Vw64u1c1nlruCqxEPK2KL2d4&#10;gm5C1doCLRMC9Z1OK+U/qAysRNHXmsblwGOY2xUDI1X7xJfkYA28vARaRtkFplcl9kSSjoD59mQW&#10;rdaHwTySuIO+1jTLy4jLA1q6wizNkpoPWGP6sbkcWvmJjaC+OZJdknXAKmAgyWxaB3kFlmvPfl/A&#10;STzj1llYT/iqFmMxD+jbl86mKqVvro71vRzqO4dWou/4QoLM1VI+BOxjJYY4UEv13Ayg74l03Kam&#10;lL67a39/ShK4X0xT355vCVJ02pNmVoJKWENDQkHk11a+Nw3oezqdmpxm+qDvhVDfuR2QVCPOJ8H3&#10;CpPYPato3K7HAHXnvQ3KFGub5CeH11a1NSWRy5lFp7SrJaVvqWNKtE8AHEj09G20iDovXZR7Lbqf&#10;i309Kwsr2wYNPRfvS8nIOqlmhS+F3TRxXHgnsvbtxqlgfM+hU7TgQfVr0/F+MfS/adoTI8ftxdRr&#10;jguL3t099ecvu/+98SqXh+Gk8Iaa9R0Os9IzTn7fi0Zkez4H2BM6EfDWlL7Vd8qQUsD4IF19G9Xj&#10;wq7KEILAIQQBf1x4f6CaX9KfoJV72sCKxq+1WwOcPF869VhUV2S2jvNP1kGF5dFNOjKbciZb+sAB&#10;ksCLjqo9JgG775MvkVCJiWm1udrYfiIbLGJ60/EH20N9S5dNaJ/lUHsF9JO8nEf/kJQvhMNPDF56&#10;e5HaK+wYsGsF+ReSKnAePqpPKyeJDDWWvcfwgHgOl7ue1n4gdUiGTqvnAYugvkvpF9qBUWbTO+HM&#10;89yScj6vNP/1mZWN1D/hN4PTZWmVDAhjnwR2Qlzw5AFdWjpYW9k3a99r/LLwRJiayRlCy0ftBPPt&#10;o2mFijTHZKhvgcJGzabtkEnTJo/s7KAR72o6LJq7VWVpxegI43uAhPA1y5etCo2Ip6qiOJz4afT2&#10;i71gY/BEHedrDoamAdPxpkdVosAgIP6o6uOZdFxdWbjwEU60b43xw490hmmzbLG+6/cZ0krLoXwx&#10;HeFQIpQ/2EYTMH8G+ubLaLLpPI+NUrsr4MQvdqf7inWFPyCu6DFf9zj3zfGlThp5O2vEEXq6hPZP&#10;5q6JFrCtW76sSI1VjyXh8RU658SFBIxuTb9HR3f4QxHUr216SEQSWEnKN4NqPhZc/RjD4j/iug6S&#10;6OXjB6fLf2S6eAy79v3GzV26bFng/InDeresZ6qAuryhvtdTzpTZyqc8YEhxQcap8G6aKtiw6N5d&#10;hlrvQH2/1/GqSwqne2B4YzVs8Zna2NW3VbxrTF+o79XiekDjPtEXMwRgtUYIMk7MdqA34SpGw68f&#10;XJ5Q/bOcBfVdpMGepopiuwUO7+NIUiMDoL4DK2fhBiO+fgQbRAO78mjreLWnRVrHluBlMdUHuEsB&#10;fK9+0tRLpTi+qbANPK0GTAphNhHqe4HEg1q0jX1B9UslRHnn1N21eEoaSWRNRYIEzL9hAOqSbruw&#10;SNDwiAjDyFvqv58G8NA0dpVc2sbrL2YJoMrx/L/aqzOyP+ARRvB2ykpuDcGAEXunN5Xy/rmECCO3&#10;qH9XowlMP0kcX3WCbeT7bXIpXIQIrqmhO0MFne4BrT6QuWwfmgXep6Il2ndFZeKRjJN8nNTAKrAz&#10;Fa4aWv05TW2X3YNpRdi7+eiKytj/LiSJQn+Zg6bxPfjh/q6JKVpxrLYKSBwnak6BUArWaLi8DJOd&#10;SeayLkUANJ46R+WWwGKW5hAkf5fsda/ZXmi+UujlUGsYxvg0ONCy6OX/K4TFfFgkuFTeY/Y+ClNd&#10;HvsgUTWsHhAkdkfeZwc9QrJEZy2xJbGF+WuEIAaJ6sRlDViXskfKnRcanAHzJv5ALX7huEKSzJV7&#10;tLkN7DuKyzkYW6sYfwVPpcMuaqAmi9Erjs3lRtcQeG6wDxhxPkcd9TIbgXG6LT8HdjKcnkvV7/Eq&#10;zKgs6JrVmgGhDCaTuEDfa2qymh1vgHfrujr6GcCOmWflN1ox/wMq/IqOOw2BhfxRqG7sqPp9QSMj&#10;Z9gcIr7GfnPMLeDPP1FHs/9wML6Ta3iV+sL9Kz6t04E1yaI8cBtEJt0+EIrA6AxD57E1Hksy+CH4&#10;87fUcYo0LJwsqiHt0SQCPmiWCq2GrBp79psVwtm+7/jJH5WtILC+B18z7G9NNMBkDgfq5qysyZws&#10;eASsgPB/6oiUNkjCSfxxC/lLmgZUa/RkWmUClZja1Hd0buLWf9n/Ttx/mVYkFJ9+R4ruK5cSaQpc&#10;b0D2GCSrFRvYwSDRV66lMvfcUUQAT/SBetKBQooJUpQ8WX7W1ziYiYpTp6LTxLx/5C8HT11Nfp9f&#10;XqFpRJkix5F8ZEweZb23auSA2cFw73K9vGRTs4HcZ/DDxh6ORFdUpNlF8Kri2XvkhrnrHYQP+0EB&#10;R6zrJT5GJfxI6RqSI9fzrIlGVNta/JImrAls9QiGdz/ZQVCW78F0KqkGezJSXVGN4c/hPiWWsWeU&#10;u+yF+9C34C8Sh+j/vV53RGJtg//hmEgoFIlEQkF5UfaDCJr7t9IsBXMMiZ2RnkPMmrbr0MajeSMn&#10;WwtTYxZLWW1YwtAgZ5Gs19uq3aKLBVA3JJ77l/r8ftaQu/CFIUQFd39a2F7WSjOQel76Kzub+Ydv&#10;PX7x8umDSyd2c5bPnT49YNmS+dPGjRrYVql+/V4v4Ah7LT3Xmg0OjUuIj960frX/vCmjh/bp2MTW&#10;3FhxpTP6wtBJqAxr4jJr++NS8SmgZXcWqbUVpPtxajoCg1GQcS5Mhld/CO4cl89AEg0YDAbLGPyf&#10;Ot5B8wvQN6naQbMZNAMUHIrETSvnjBnYs5Ob/PpXWTiHAmeQM7naKGvKfYyOuCVFL9TeJ8ox4EI+&#10;9VGCV4effe+PoGFezpIGrfsjaFGSdXLYv8kaGBDlfYvECpqGInVLwo6L2hg8TgGbxZgOE4PCpJdz&#10;9b/wO5ZO7TSAlz77XLAm0tyaTTuaAbfj4d8gRLzcp6d/WPRxFWS6GgYv8FtaPpedots7+Fmfq1pG&#10;aT54A1QVGNmUpiVIUCAjrC/VvleyDzXDc+3BV2Vo8AlS/xiugXikGK9v7+dJuG8EL+PW9kUe1pST&#10;b3KAD/+hpmpeDWFDTdYF1RdKjCb9xs1c4BewfMXyoMBlwWFRcQkJiYkJCbH+NDucAZrBNDj23Ips&#10;KoaF48ITGeIkX4LAipO/0mwHSCffsCMviz9muOKC4neXNvvCUd34NBz9wl/pFGeoE48rlLplTh1M&#10;JhyXTGB7GeaOLdp26vHlgIH9v+ziSHt/22IWXMmvRJ9Pk8GBBypHNl7yZMdMzTcEYNm7jf7uenqp&#10;SPxXwaNi5Wk/Q7/X+wGUBH9pd7O+3mk4U/PoNdpjMJkshRxDaluH6w1Xlh5+O2+klyNlk8Lscwvd&#10;tXcqepPJ8fsu3HmQ8uTFyxdP71+IoazI+Hdw3ON/KOVBK0nDq1TYZJctktUKqy9s0vtVoJvH1B9u&#10;ZsKcKgiB87Ouc7TeiZBh17Rl647devbq1r4xMm9jX8BbKt+qva7knnDpS4qOaSQhg9k5ctveI2eu&#10;nr4v8Trj/Izzm4bTa0mnaRgTUsEdEfyz6ghL0qE5PAaQxM+pP/hu0mzoih33P+SW8EQw7kCpGjya&#10;KO9mdEdbNe0Lq4GZbygFXOqHZI3C9H4FFSH6ryO6oCrA+2jRrssI/2/+uf48u4SPSUZ3CIyfm/L3&#10;xj66PYCnGj7JUOGilLlaGAO9H0B9CE7Tqt+vDceuEwIitx+79SKjiCeU0rRY14/+WTfSU3sTJG0G&#10;UOcoEoURGvcL22ZStvukymcqMN0X/3LlZXapgAqhSWkampCy7KS/Vrc3pVxLPaTXSSpvtOhnzdZy&#10;WS7JhdooPaBCMpWJczvvyTH/JGWWiZDvgYD1oSJBWWHWjd9ig0a76/TMy1px3wFTggn+pYEa9MTt&#10;txXAT7XgO6VTPlyGBGw+eu9dQVUzLeQVZb58+fz++cN7fgtsoe3VmzKwODlwuOBvxmvKiJsMSoLa&#10;Jgo2KKcP81YBe5MySsQxeKraGRPwSvIzXtw9vSt+UZ/2s4DbzeEmzpA1sPXRrixIotyUzLWKhT5p&#10;Yt5/ezb8QHk3Jin3gY47/DKnqKy0qCA3892T+1dO7t/5Q3yw3/QR3ZrYAGUyWi5mc7gcTuwkWYso&#10;p5lD9Kp8hsLkiyvwsFAiw08Dg6HJH2lwVU2UblXWdI+N/2XH919tWjbbp0drt+aNnOpbW3ws7zPr&#10;FcaGQcXIQbJcP0bAuzNab/JMA7Pt8DhcInuEmv1VE/dvi+DYJgR36J3arShWPnHU+Q0RX8issGx2&#10;CkuSt3GsU+r7PYU2hb9CnYWhxl8mvoHhKVyUGqWRo4eYjRfEQ3Un+LWQPdmPSSeu6001hxQsj+Mw&#10;QJunxrz/+nszYRyD4KedXqmZjY12a9jU9sQUeTG340LipM5T9+RgkVgCFP5eTZE0S88f8oElIbCi&#10;5ye+5nJD+9mrfW5gtg2lbMn6fnKsoFVcCYnt0kiOizowiQcjnHisjkQBRvevn8ENQzx987S1sEaY&#10;E79qoJqz/Jlt4ZmiXK5/GzkLB5uQPILkr9efcFVVHOBp3fgJ1U8xtN/8nrIk5UebM43qj4da4XIS&#10;Qoepc3IwarMe7nXGTZaXmNf1SDF4wd7oWXsGKYbDvJSCQCQpi5vffWpzFHuxmsrhM3Ud6B8NdZ6w&#10;soeTuhaxTLd1MGlirbcs99q8ec+FRzLBVE1krUSX9BKT74GTgj9UaVPV1v+a2AUsvzq0YsHHqtd5&#10;LrX5Hrd6gJq2k1qshWucKY2kszLNHVt09/GL/u3KOyqzh8hYrx+lYfIwewZUJUxUfmozGXAZxr9I&#10;As/8RupFN3b2ozYX2at6qkMF9ZdyOV9xp9uZW1g2bOc9euEGzrY/j56/mfwqPa9EAD1bcAsE7+ki&#10;tVowDbAY+ijJ9FoUVofZd3sW9bB49l+jqj6qWecVVJOeuIWeqm1fmtu36LXh72Pnr908dvp60ov3&#10;WfnFZXyBEMM+7uyAOxDkXQ3Tcb8wGjQ8C+61bJVyVR7N2K+pLCai/PYUe3RNAobDNGqIc6LmtlPo&#10;DbJwaNqqY5cvevUdOT0wjPPTnhM3XhWWC0QY0DAMYVH6lYQQlWXd/m5IE30f3JC5cJZ5oIwFt51w&#10;X5y1KHi0UY46LUdEiRvIRI5rUoOb1mL+VJ8RPhPnBG1I+HHXobM3kp6+Tk3PzM7JLSgu54swODvA&#10;v4OChRhM2BXwyktLivJzMt6/SL5y6LvFOu48SB9TqiHJGcWd8OH7CihFCJ5Fd5brhDDbzIKN08AY&#10;Dx7aUO4Y734tPScnN6+gqLScD4ZxlTEsVrGAV/jh5aN7184d2bPju/iNwYGL5s6cMn7UIO9O7g00&#10;GMhXP31g5Ap/JvsESrk02/IBRkpIvGhPpxpfY6se62AOFHAOg2WHmACsJuuPP3yVmplTUFRSWgYo&#10;BcD/gBGc/eFV8u0nSVdP7RvfzKWho339etaW5qbG+rp9VjvMhTA7myj768t2tJfgjtPvUdomis5O&#10;Q5fkYz96PdVJkBs91U3+R9OgVbf+vtMW+AcGBfj7LVwwf/6ChYsWzJw4rGcrBwsfMA1wFik3x+gf&#10;zF4plP/Mf3/8u8jF/Z1rfS7z8YdhqIQkeA+D6ATjTDwmhFNDnLtuuDK5Rs1g5nK46qtgvaERtOFA&#10;f2A2EpYXpD25tG9zyPxBMjwOil7H8qkkXKJgK90GaCatA2FNE5fDDu6scHijvh94OzijPlkDIoPW&#10;vxdKzlAwl1fEL3hx5t/jv8Ys9hnYs11TR1tzU1Mz60ZevvsyKY+byDs8XoF5yrrPckrj3Ngproq5&#10;bU38oBe/kd6xdZ8KVmP+LUNulwSU/yXiFaY9vnn+yJ5tW3fuvfCsiErVI8qTFjmjn6UHy3nwemri&#10;TAwdRXsvgmnqMAKWnXAietcV612J429pfJmriWqA0f+OrcTr3WJBAjVvnroWXotRYTAYTLMGLi1G&#10;h0XDz4izVj8SMNWMw5iIvTffFvKl1snVwUqS4nop5fJa91gaz+X+koXnfd2+6q4A09TSytLKzrGx&#10;e/su3gOHjpy4ZH1EtPjzYS9X9xES+gLDtkk777lRuy6mpOYUl1dpvg4hMH7WpUAPZVMOmE7DNnK3&#10;5RH468R53s3E0USmWT1Xt7YdvUdMnz973vJ1G8IjomLi4hPELiSAEzddL9oTaRbLNgMmc/NJLPVy&#10;8pvMgjK+UMgvTn147siONV1V2z9pPjfmOUbwTnFiQ/ymjhs9etLMBUEbxCsiWbDjV/epc6ZbDl++&#10;Bwt9i8ZeAyfOC9wQtXpCW1tzNaycrbr9UE7iqd8CXSYmsuVrGsCJDZ3eU2+3I9WO91sSf4iC1ywT&#10;tY0yRpcUsFQ6inQqF3ZE0BQvR/3OxVQv3V+R5FsNZCuZbcPBB5kgMbQ5HA6bnZgQHxcbEx0ZHhYa&#10;NGfsgK5NrT+F+Koa6fycJLMUOf2BLrNLSfLV3BHjJk8PjGSzE+Kjw1YHLJgxeeyIQX17dWnTvIlL&#10;A2u9zefWIB2fkmSBJkpPXMCLUzyDwTI2rteyV3/vLu3dnCyMWSwWk6mWev1PlXZPSLK0xi5cyrJX&#10;RAp/1u+dXR0wLB3oewoS1MqkIhJ/rK95Z7qBab3hNU6Shb5IViu2T3FSsKelEu1O6iYM18GcR7Bg&#10;F7upkWxTs19FJClM+y9+XLeGDCNWA43k/X86tAg5ixqVv65yDpSaYEzMgsEBXFjw4vxPidsP/jpG&#10;/4oStATDuu3/3qFeLYKHUzW0Fev0Y0V7HBLGxoj0uC+bOtS3Mf9clu6VuM/7Ow1pW/iS20VjBtZp&#10;9l/vKvodAQhBccbT60e2bPSb7vtle+fPxXVpw31QhMYdlra9iyYX0ww7t/A7xRWDHAD3NjBheUlu&#10;2rM7p/d+GzzavY4P9vq9fn6POjLhOFEep3mTarnoTfVNJQocE5RmP7+43b+Xm7NlnfRiXOfuTxN3&#10;tSCwghuvSTwzVOM74l5nYB4zwUvLLhNJt/EUg4t4eS//27p6Yse6Np0ar7pThp4Yzz86yHUXQRIl&#10;u+Xt0KsJt8tw55nID6nnPoV75N77grIqzVMBVM5A8ftrW+WW7Hx6mHuue1iOlF2a/MMAYyOj0Wk4&#10;SfCv9tdIA1JE2yvQemHPF4tFpkPncQGbvtt9/OaT1JwSPiwupm5JDFaaduWb8V0aq7bZoQ8wBn33&#10;GO3N40VXlnhST2QekAFXO2/iNNcLqO9tmKKFPxsvbSvM7Vt28h40btk3h++8K+RLzKckGOdvz381&#10;+dMe5wzvY1SuFHhz8ZJrUz5GnIOojsbC+8M0NFt1oxqDYE9qSBQ17hyw+256OVVGT90igChLWffJ&#10;rkaZLcYdokrdwXPw3/06XtIBs1n2HlpXPOMHbw14w/Xmw+AMiV2rrX+7scfY4C3nXxYIKi07UXZz&#10;3qeZHtEi7EqB+IUlBC8TOlcpQjAbdh++8ITg7Y/q6VMugctWqkWF6B6t8ynNXTsM3XTydTGVIgru&#10;CC/8RyeNWVXCvEnCa7G3TeBlj9iyRkznU2XUi4xlbFeuL7JMGJZNN1BV36TgoiLj1Hww+9zbEvH4&#10;wF5M/LQ8RJsRP76iavjAveee9m8l20g3DnkuHlPCN9t81JME4jxw6Z+vxecklv+laIshZqc5219S&#10;NRV4zvpPaN/ectaJTJTMg+ed9JHvg5h8eaKE+j5ClH1ivqq9JFitAz72wCQKvlXGvbdq/2MuNEVE&#10;biK6ou8YN5pztVisbIKfumcIuiyPxVdLxVMVXnY7oLmS/YuM6zfttOC3e9l88eQMVjH8lEXKutJD&#10;L1FvZlHkp9BMyaT3hhsl4qfGy5Mi+tXue7gt+I+qZ4Uaf/bjVMX3H1z6L4w5mJxV2dsV/uXHcSqc&#10;5OyxrQj8KiJ3mZqbt2iAHrs/8JEzy0taUY/WEGPUm3u7VPwzhKjo0RZFjuCpNyz6WEoWjI5UKpvE&#10;8m+uUa10z3xDAfg9+Js+SNZTHH0P5SLjKcz8d6kCS0ezBf9WGHwCK0zaOrGrm32Nn5WZU6vOQ1b9&#10;fj215GNzbPiz/PxH/0TJa6dBH+tIOACwm/rsh5uM/EdcCwzcjdTfRii4UHcatuUNcmjAKC9Nu3Po&#10;u41Lpwzq6GorHaU2qe/mPTEwYuvxB++pxGbxTwAInJ/3+MCa4Z5q8Svqb4b9+gU79NhJWQe3DCFY&#10;9s8t0DWFaBD3tELjFIRIUFqQ8ebxncunjx7Yv//g0VP/3Xjw7H1OseCjpUYQwsLnh1a3U+fm3D/Q&#10;Uy2YiCS9w/kH2IARxravhCt9Sp7z3G0PCytbP1cAa37FVK+OIHBhafr9/XELeip2nFjteFJ1upfo&#10;Hz2gVey+pro44PlHRzdXJaRp1cZnW3KhpE2WD4Hx8p+f3Ty1m4edBnadWX4l4E+UxSFRz5iXD9RN&#10;lF9WyxFiveNOPMkqEVCdt6sOaXgBx0W8ovRHp7cs9dRkhutfcAbP9EaSXuH1HIxIIidabYUZjfpO&#10;C4z4cf+524/fpGXnFRQVl5QUFxXm52amvnh45fCWjX4T1NfZRx4eD8FDYbv0MDprewRMLkRegHoX&#10;ZCwLO6dGzdw82nTqMWD4yJHDBvTu1qGVe4umLg0sNK1qCuYyeO5hem0LZO3DmAGXB6UJSKwzuN8A&#10;BkW0X+/SJhocAn43cUY/+06qwoJiaCXVdKyl+hiUA8ZB+Zy6l8Zhch4MJPy6ntX4sODhgNi5ulgM&#10;MxyesV4+F0l6Qp9sgiRy+yOpTlFvH7SUh/Urc/9H+NKd1IrLoHUmFwJPIEevxlKbJHBLRfORVMew&#10;OwV8cNF+JOkFU+EQSNJEWZ8+MBq4ukTOACTpAWa/QnPyU53MMYWcgo93TH98cFfYDaxYI+fs6wXj&#10;obObORhJumdJGfj879bdMnQXeLS9kK0vW5km8ABK3nok1UWW8oEF15tDMgbkg7t5W7eabUnT+BFO&#10;EsULkaRrEmHM8u9PIVNDaULLgcW8gAQd0/QycAbLFtVZ7wRikQTGVP4gJOmWoXCT+KU6TsTQY9YB&#10;lwDbphcL6K8FwHz/XTfX8pV0eQoeMkUtx5qqiOVD4CyVzUZSXcX8B7DmydfM+WGKMR3uYado5DBy&#10;fcI7nST5G1XJO1APzAtgJhF8haQ6zBY+gR/T/bDyzgPDO+3Tq71QmKbJOPFC9004Q0Uw8q25kj69&#10;gbWpjChehASd4QxDC/zgOu18I3o+I0RHde2G9U4D+k7X8yRp9WC5U0i8UeEocLUQByM5Z3Q/bWuD&#10;vmlEqT/6WkeY3QPeSZnOrZqW2M3Hdlmjr3XD+CIwvJ/WnbYKNTM4nXjohb7WDX+BVZfoeyTUeexP&#10;4Lk6XWJ2fANTBfRno0nDMJcU8P6nSw9lPqxwuVpXO/FXp91t0Q0dGnDr38FsSSTW8dCgJLHF6aPQ&#10;lzqg+WPgfJfW3X356rRPKtbhbDWjmCCJR7r1kLQLg1t8T3flU0eAdyLgIOHzoMvzPJ3lgrt9AMM7&#10;Q1+yBLSD7XbeJl0Fi4LBWh4/hYTPBZ+MPTpa3pkegBtpy5D0uWC895qOdjHd7wPn+8VnsNMgjWeS&#10;jtIi+qYC5/v3Op3mI5MdwegLLTM+nySyFDySuC7gpZsuSwz/UpK35fOIfEthHq6TFYdJFA9LqUMH&#10;/tLHRCdleKz1ZVmrP8PhrTPGPNz8GRwaqT8w6+QBtAYMGDBgwIABAwYMGDBgwIABAwYMGDBgwIAB&#10;AwYMGDBgwIABAwYM6BtGRv8Hbwo0oHrLMbkAAAAASUVORK5CYIJQSwMEFAAGAAgAAAAhAHSv9njh&#10;AAAACgEAAA8AAABkcnMvZG93bnJldi54bWxMj0FLw0AQhe+C/2EZwZvdJG1KjdmUUtRTEWwF8bbN&#10;TpPQ7GzIbpP03zue7HGYj/e+l68n24oBe984UhDPIhBIpTMNVQq+Dm9PKxA+aDK6dYQKruhhXdzf&#10;5TozbqRPHPahEhxCPtMK6hC6TEpf1mi1n7kOiX8n11sd+OwraXo9crhtZRJFS2l1Q9xQ6w63NZbn&#10;/cUqeB/1uJnHr8PufNpefw7px/cuRqUeH6bNC4iAU/iH4U+f1aFgp6O7kPGiVZDGiyWjCpKUNzHw&#10;vEoTEEcmF/MEZJHL2wnF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yDBO3eAMAADkIAAAOAAAAAAAAAAAAAAAAADoCAABkcnMvZTJvRG9jLnhtbFBLAQItAAoA&#10;AAAAAAAAIQBolaE3HUEAAB1BAAAUAAAAAAAAAAAAAAAAAN4FAABkcnMvbWVkaWEvaW1hZ2UxLnBu&#10;Z1BLAQItABQABgAIAAAAIQB0r/Z44QAAAAoBAAAPAAAAAAAAAAAAAAAAAC1HAABkcnMvZG93bnJl&#10;di54bWxQSwECLQAUAAYACAAAACEAqiYOvrwAAAAhAQAAGQAAAAAAAAAAAAAAAAA7SAAAZHJzL19y&#10;ZWxzL2Uyb0RvYy54bWwucmVsc1BLBQYAAAAABgAGAHwBAAAuSQAAAAA=&#10;">
                <v:roundrect id="_x0000_s1152" style="position:absolute;width:29880;height:75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cFvAAAAN0AAAAPAAAAZHJzL2Rvd25yZXYueG1sRE/JCsIw&#10;EL0L/kMYwZum9SBSjSKKIl7E9Tw00wWbSWmitn9vDoLHx9sXq9ZU4k2NKy0riMcRCOLU6pJzBbfr&#10;bjQD4TyyxsoyKejIwWrZ7y0w0fbDZ3pffC5CCLsEFRTe14mULi3IoBvbmjhwmW0M+gCbXOoGPyHc&#10;VHISRVNpsOTQUGBNm4LS5+VlFJyIum3WZffuwPcjlXuM3WOq1HDQrucgPLX+L/65D1rBJI7C/vAm&#10;PAG5/AIAAP//AwBQSwECLQAUAAYACAAAACEA2+H2y+4AAACFAQAAEwAAAAAAAAAAAAAAAAAAAAAA&#10;W0NvbnRlbnRfVHlwZXNdLnhtbFBLAQItABQABgAIAAAAIQBa9CxbvwAAABUBAAALAAAAAAAAAAAA&#10;AAAAAB8BAABfcmVscy8ucmVsc1BLAQItABQABgAIAAAAIQB38+cFvAAAAN0AAAAPAAAAAAAAAAAA&#10;AAAAAAcCAABkcnMvZG93bnJldi54bWxQSwUGAAAAAAMAAwC3AAAA8AIAAAAA&#10;" fillcolor="window" strokecolor="#7f7f7f [1612]" strokeweight="1.5pt">
                  <v:stroke joinstyle="miter"/>
                  <v:textbox>
                    <w:txbxContent>
                      <w:p w14:paraId="448B8202" w14:textId="5FA95FBA" w:rsidR="00080E17" w:rsidRPr="0046690A" w:rsidRDefault="001D15EA" w:rsidP="00080E17">
                        <w:pPr>
                          <w:spacing w:after="0"/>
                          <w:ind w:firstLine="284"/>
                          <w:rPr>
                            <w:sz w:val="56"/>
                            <w:szCs w:val="56"/>
                          </w:rPr>
                        </w:pPr>
                        <w:r w:rsidRPr="001D15EA">
                          <w:rPr>
                            <w:rFonts w:ascii="Comic Sans MS" w:hAnsi="Comic Sans MS"/>
                            <w:b/>
                            <w:bCs/>
                            <w:sz w:val="56"/>
                            <w:szCs w:val="56"/>
                          </w:rPr>
                          <w:t>n</w:t>
                        </w:r>
                        <w:r w:rsidR="00080E17">
                          <w:rPr>
                            <w:sz w:val="56"/>
                            <w:szCs w:val="56"/>
                          </w:rPr>
                          <w:tab/>
                        </w:r>
                        <w:r w:rsidR="00080E17">
                          <w:rPr>
                            <w:sz w:val="56"/>
                            <w:szCs w:val="56"/>
                          </w:rPr>
                          <w:tab/>
                        </w:r>
                        <w:r w:rsidR="00080E17">
                          <w:rPr>
                            <w:sz w:val="56"/>
                            <w:szCs w:val="56"/>
                          </w:rPr>
                          <w:tab/>
                          <w:t xml:space="preserve">  </w:t>
                        </w:r>
                        <w:r w:rsidRPr="001D15EA">
                          <w:rPr>
                            <w:rFonts w:ascii="Comic Sans MS" w:hAnsi="Comic Sans MS"/>
                            <w:b/>
                            <w:bCs/>
                            <w:sz w:val="56"/>
                            <w:szCs w:val="56"/>
                          </w:rPr>
                          <w:t>n</w:t>
                        </w:r>
                        <w:r w:rsidRPr="000A6D44">
                          <w:rPr>
                            <w:rFonts w:ascii="Comic Sans MS" w:hAnsi="Comic Sans MS"/>
                            <w:color w:val="7F7F7F" w:themeColor="text1" w:themeTint="80"/>
                            <w:sz w:val="56"/>
                            <w:szCs w:val="56"/>
                          </w:rPr>
                          <w:t>o</w:t>
                        </w:r>
                      </w:p>
                    </w:txbxContent>
                  </v:textbox>
                </v:roundrect>
                <v:shape id="Picture 2147" o:spid="_x0000_s1153" type="#_x0000_t75" style="position:absolute;left:6781;top:76;width:7316;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38yQAAAN0AAAAPAAAAZHJzL2Rvd25yZXYueG1sRI/NasMw&#10;EITvhb6D2EIvJpEd0h/cKKEECrkU0rQl5LZYW9tYWjmW7Lh5+ihQ6HGYmW+YxWq0RgzU+dqxgmya&#10;giAunK65VPD1+TZ5BuEDskbjmBT8kofV8vZmgbl2J/6gYRdKESHsc1RQhdDmUvqiIot+6lri6P24&#10;zmKIsiul7vAU4dbIWZo+Sos1x4UKW1pXVDS73ioIZt88JGfz/p3sD8dt1vTzTZ8odX83vr6ACDSG&#10;//Bfe6MVzLL5E1zfxCcglxcAAAD//wMAUEsBAi0AFAAGAAgAAAAhANvh9svuAAAAhQEAABMAAAAA&#10;AAAAAAAAAAAAAAAAAFtDb250ZW50X1R5cGVzXS54bWxQSwECLQAUAAYACAAAACEAWvQsW78AAAAV&#10;AQAACwAAAAAAAAAAAAAAAAAfAQAAX3JlbHMvLnJlbHNQSwECLQAUAAYACAAAACEAmkzd/MkAAADd&#10;AAAADwAAAAAAAAAAAAAAAAAHAgAAZHJzL2Rvd25yZXYueG1sUEsFBgAAAAADAAMAtwAAAP0CAAAA&#10;AA==&#10;">
                  <v:imagedata r:id="rId152" o:title=""/>
                </v:shape>
              </v:group>
            </w:pict>
          </mc:Fallback>
        </mc:AlternateContent>
      </w:r>
    </w:p>
    <w:p w14:paraId="199F4961" w14:textId="3A91C178" w:rsidR="00080E17" w:rsidRDefault="00080E17"/>
    <w:p w14:paraId="2D3237EC" w14:textId="78B03D8C" w:rsidR="00080E17" w:rsidRDefault="00080E17"/>
    <w:p w14:paraId="37D6D13F" w14:textId="2511634C" w:rsidR="00080E17" w:rsidRDefault="00F8164E">
      <w:r>
        <w:rPr>
          <w:noProof/>
        </w:rPr>
        <mc:AlternateContent>
          <mc:Choice Requires="wpg">
            <w:drawing>
              <wp:anchor distT="0" distB="0" distL="114300" distR="114300" simplePos="0" relativeHeight="252868608" behindDoc="0" locked="0" layoutInCell="1" allowOverlap="1" wp14:anchorId="271B2085" wp14:editId="2EEB7455">
                <wp:simplePos x="0" y="0"/>
                <wp:positionH relativeFrom="column">
                  <wp:posOffset>30480</wp:posOffset>
                </wp:positionH>
                <wp:positionV relativeFrom="paragraph">
                  <wp:posOffset>194310</wp:posOffset>
                </wp:positionV>
                <wp:extent cx="2988000" cy="751205"/>
                <wp:effectExtent l="0" t="0" r="22225" b="10795"/>
                <wp:wrapNone/>
                <wp:docPr id="2151" name="Group 2151"/>
                <wp:cNvGraphicFramePr/>
                <a:graphic xmlns:a="http://schemas.openxmlformats.org/drawingml/2006/main">
                  <a:graphicData uri="http://schemas.microsoft.com/office/word/2010/wordprocessingGroup">
                    <wpg:wgp>
                      <wpg:cNvGrpSpPr/>
                      <wpg:grpSpPr>
                        <a:xfrm>
                          <a:off x="0" y="0"/>
                          <a:ext cx="2988000" cy="751205"/>
                          <a:chOff x="0" y="0"/>
                          <a:chExt cx="2988000" cy="751205"/>
                        </a:xfrm>
                      </wpg:grpSpPr>
                      <wps:wsp>
                        <wps:cNvPr id="1991" name="Text Box 2"/>
                        <wps:cNvSpPr txBox="1">
                          <a:spLocks noChangeArrowheads="1"/>
                        </wps:cNvSpPr>
                        <wps:spPr bwMode="auto">
                          <a:xfrm>
                            <a:off x="0" y="0"/>
                            <a:ext cx="2988000" cy="751205"/>
                          </a:xfrm>
                          <a:prstGeom prst="roundRect">
                            <a:avLst/>
                          </a:prstGeom>
                          <a:solidFill>
                            <a:sysClr val="window" lastClr="FFFFFF"/>
                          </a:solidFill>
                          <a:ln w="19050">
                            <a:solidFill>
                              <a:schemeClr val="bg1">
                                <a:lumMod val="50000"/>
                              </a:schemeClr>
                            </a:solidFill>
                            <a:miter lim="800000"/>
                            <a:headEnd/>
                            <a:tailEnd/>
                          </a:ln>
                        </wps:spPr>
                        <wps:txbx>
                          <w:txbxContent>
                            <w:p w14:paraId="0D528443" w14:textId="2842C494" w:rsidR="00080E17" w:rsidRPr="0046690A" w:rsidRDefault="001D15EA" w:rsidP="00080E17">
                              <w:pPr>
                                <w:spacing w:after="0"/>
                                <w:ind w:firstLine="284"/>
                                <w:rPr>
                                  <w:sz w:val="56"/>
                                  <w:szCs w:val="56"/>
                                </w:rPr>
                              </w:pPr>
                              <w:r w:rsidRPr="001D15EA">
                                <w:rPr>
                                  <w:rFonts w:ascii="Comic Sans MS" w:hAnsi="Comic Sans MS"/>
                                  <w:b/>
                                  <w:bCs/>
                                  <w:sz w:val="56"/>
                                  <w:szCs w:val="56"/>
                                </w:rPr>
                                <w:t>o</w:t>
                              </w:r>
                              <w:r w:rsidR="00080E17" w:rsidRPr="00675C43">
                                <w:rPr>
                                  <w:b/>
                                  <w:bCs/>
                                  <w:sz w:val="56"/>
                                  <w:szCs w:val="56"/>
                                </w:rPr>
                                <w:tab/>
                              </w:r>
                              <w:r w:rsidR="00080E17">
                                <w:rPr>
                                  <w:sz w:val="56"/>
                                  <w:szCs w:val="56"/>
                                </w:rPr>
                                <w:tab/>
                              </w:r>
                              <w:r w:rsidR="00080E17">
                                <w:rPr>
                                  <w:sz w:val="56"/>
                                  <w:szCs w:val="56"/>
                                </w:rPr>
                                <w:tab/>
                                <w:t xml:space="preserve"> </w:t>
                              </w:r>
                              <w:r w:rsidRPr="001D15EA">
                                <w:rPr>
                                  <w:rFonts w:ascii="Comic Sans MS" w:hAnsi="Comic Sans MS"/>
                                  <w:b/>
                                  <w:bCs/>
                                  <w:sz w:val="56"/>
                                  <w:szCs w:val="56"/>
                                </w:rPr>
                                <w:t>o</w:t>
                              </w:r>
                              <w:r w:rsidRPr="000A6D44">
                                <w:rPr>
                                  <w:rFonts w:ascii="Comic Sans MS" w:hAnsi="Comic Sans MS"/>
                                  <w:color w:val="7F7F7F" w:themeColor="text1" w:themeTint="80"/>
                                  <w:sz w:val="56"/>
                                  <w:szCs w:val="56"/>
                                </w:rPr>
                                <w:t>range</w:t>
                              </w:r>
                            </w:p>
                          </w:txbxContent>
                        </wps:txbx>
                        <wps:bodyPr rot="0" vert="horz" wrap="square" lIns="91440" tIns="45720" rIns="91440" bIns="45720" anchor="t" anchorCtr="0">
                          <a:noAutofit/>
                        </wps:bodyPr>
                      </wps:wsp>
                      <pic:pic xmlns:pic="http://schemas.openxmlformats.org/drawingml/2006/picture">
                        <pic:nvPicPr>
                          <pic:cNvPr id="1993" name="Picture 1993"/>
                          <pic:cNvPicPr>
                            <a:picLocks noChangeAspect="1"/>
                          </pic:cNvPicPr>
                        </pic:nvPicPr>
                        <pic:blipFill>
                          <a:blip r:embed="rId153" cstate="print">
                            <a:extLst>
                              <a:ext uri="{28A0092B-C50C-407E-A947-70E740481C1C}">
                                <a14:useLocalDpi xmlns:a14="http://schemas.microsoft.com/office/drawing/2010/main" val="0"/>
                              </a:ext>
                            </a:extLst>
                          </a:blip>
                          <a:stretch>
                            <a:fillRect/>
                          </a:stretch>
                        </pic:blipFill>
                        <pic:spPr>
                          <a:xfrm>
                            <a:off x="655320" y="68580"/>
                            <a:ext cx="784225" cy="636270"/>
                          </a:xfrm>
                          <a:prstGeom prst="rect">
                            <a:avLst/>
                          </a:prstGeom>
                        </pic:spPr>
                      </pic:pic>
                    </wpg:wgp>
                  </a:graphicData>
                </a:graphic>
              </wp:anchor>
            </w:drawing>
          </mc:Choice>
          <mc:Fallback>
            <w:pict>
              <v:group w14:anchorId="271B2085" id="Group 2151" o:spid="_x0000_s1154" style="position:absolute;margin-left:2.4pt;margin-top:15.3pt;width:235.3pt;height:59.15pt;z-index:252868608" coordsize="29880,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Y/53bQMAAP0HAAAOAAAAZHJzL2Uyb0RvYy54bWykVdFu2zgQfD+g/0Dw&#10;vZGsRI4tRC7apAkKtL3g2n4ARVEWUYrkkbRl39ffLmk5sVP0Dm2AyKRELmdnd4Y3b3aDIlvhvDS6&#10;prOLnBKhuWmlXtf029f71wtKfGC6ZcpoUdO98PTN6tUfN6OtRGF6o1rhCATRvhptTfsQbJVlnvdi&#10;YP7CWKHhY2fcwAJM3TprHRsh+qCyIs/n2Whca53hwnt4e5c+0lWM33WChz+7zotAVE0BW4hPF58N&#10;PrPVDavWjtle8gMM9gsoBiY1HHoMdccCIxsnX4QaJHfGmy5ccDNkpuskFzEHyGaWn2Xz4MzGxlzW&#10;1bi2R5qA2jOefjks/7x9cPaLfXTAxGjXwEWcYS67zg34CyjJLlK2P1ImdoFweFksF4s8B2Y5fLsu&#10;Z0VeJk55D8S/2Mb79z/fmE3HZidgRgvt4Z8Y8L/HwJeeWRGJ9RUw8OiIbKF7l8sZJZoN0KdfMcF3&#10;ZkcKTAePh3VIEwk7eA2LY7m9/Wj4d0+0ue2ZXou3zpmxF6wFgDPcCWkct6Y4HoM04yfTwjFsE0wM&#10;9BtcHyljlXU+PAgzEBzUFNpHt3+BBuIRbPvRB4T0tA6r642S7b1UKk72/lY5smUgF1BZa0ZKFPMB&#10;Xtb0Pv7FrM62KU1G5C8v80TLSUzUsjiGbdaJOrUZgIN0VAktFLUI2KL0cXlEeoJukAHMQsmhpth0&#10;aQurkO/3uoXUWBWYVGkMoZQ+FAA5T+yHXbOLxS6XU2Eb0+6hJM4kcwAzg0Fv3D+UjGAMNfV/b5gT&#10;QMQHDWVdzq6u0Eni5Kq8LmDinn9pnn9hmkOomgZK0vA2RPdBrNq8hfJ3MhYF+yQhOWCGdl/dWMkr&#10;+D8oH0Yv+v6/HRJ2hQ3iTy47/K8YA3PfN/Y1mJRlQTZSybCPhgv1RVB6+yg5koqTEwldThKCBXgu&#10;AVldItfTyrQPmlDyM/F4C706Ced0eYbTk0MbJe3Utjg+pAfsnnnjDxhKvntn+GYQOqSLxAkFmRrt&#10;e2k9lLQSQyNaENGHFlyBwyUWQLDWSR0wG2jU4ETgPQ47kA/qLKnr+CGCfsKJKaROnEzu6K3zsrzE&#10;RgITnS/KxeFemkz2enFVFGXy2PnlvLietDK5xrnufyr5iCrhiEOAFVsu3jFRdIf7EC+x5/O46unW&#10;Xv0LAAD//wMAUEsDBAoAAAAAAAAAIQDiVZmtmjIAAJoyAAAUAAAAZHJzL21lZGlhL2ltYWdlMS5w&#10;bmeJUE5HDQoaCgAAAA1JSERSAAAAqgAAAIoIBgAAADra0bQAAAABc1JHQgCuzhzpAAAABGdBTUEA&#10;ALGPC/xhBQAAAAlwSFlzAAAh1QAAIdUBBJy0nQAAMi9JREFUeF7t3Qf8fXP9B/CMIiGzgbIqlISM&#10;UkQqlZGGpIxIGtLeQ5PSkrbRVknRpIRKRkZ7o6KBQhQy4t/5v5+f7/n8nN/5nXvvueM77td9PR6f&#10;x/f7vd9zPvP9ee/P595pgvHH//73v6Wi3CPK2l3Khv/3f/93WJQriu74dOWd1aLcrWxmggnaA+FE&#10;2SLKflGeq5QEeH5JaCND1PmHKEdHG5vFn8uUXZhggu4IgtkzCOdbUX4f5bYpcpp+RFs/jbZfGr+u&#10;UHZlggkWRhDJx6JcW5abpkhnZhHt/i/KzbfddtuZQbCvifLAsnsT3FEQi75ylA2i7BPEcFJJG3Ma&#10;0c+ronwkft04yt3LoUww3xBESc/cJsrLYqGPj0X/KwIYN0S/L4xyTIxjuyjLl8ObYD4gFnTfWNwz&#10;o1wS5dZyzccWMYbbolwa5Zj48zHlMCcYJ8TCLaYEca4RC3m6hZ3viHEeGuO9TzkFE8xlxELxPz45&#10;Fu2EKGPPNftBjPemKN+J8e8cZd0oy5XTMsFsIxbjfrFGu4ZV/KZYpPdEOTlKL8f6vEaM/x9Rzo5y&#10;RMzP5vHRkuV0TTCTiIlfNhZgl1iIw6NcHOXKINT/plWaYAFiXm6Jcn7M1f7l1E0wHYi5XiIm+a7x&#10;c4Uoq8TvW8fPdwVR/jJ+TtAfjo/52z5+TrjrqBCTuXhM6nrx84DgCF/ANc30BMMh5vEvMa97xa8T&#10;Yh0GMYG45uOivD4m9bwo16UZnmBkiDn9M2Itp3yCtohJ2yIm7yN2e5TLoghX3lzO6wTTgJjf62Le&#10;9ymXYIImxDwtHeVeMVEPiLJ7TNqlafbGFNH/4pZbbiluuumm4j//+U9x/fXXF9ddd136efPNN6f/&#10;z0VEvy6K+Z+kEdYRc7NElI1jcriRzkuzNUaIfieCvPrqq4vf//73xRlnnFGceOKJxTHHHFO8613v&#10;Kg4++ODiVa96VfGiF72oeP7zn1+88IUvLN7+9rcXn/zkJ4tTTz21uOKKK4owAsvaZh+xBtfHmA6O&#10;XydZWRkxGZlAfx3lP2mmxgS44i9/+cvis5/9bCLEJz7xicWmm25arL322sXKK69cLLvsssVSSy1V&#10;3PnOdy6WXHLJYvHFFy8WW2yx9PMud7lLcbe73a24z33uU+y4447FBz/4weLyyy9PRI/r/vznPy++&#10;/OUvF1/5yleKCy+8sLj11pmNT8RaXBM/ti2X6Y6HWIgNo7w+OMi5MRk3RBExGZsoEUL6zW9+U7z/&#10;/e8vtt5662LFFVdMhIj4Yng9SybW+ucI+WEPe1jxvOc9r1h//fWL5ZdfPtWLoO9xj3sUj33sY4uj&#10;jz66+OMf/zhj3DfGulP07Y6BGOxdo6we5RFBkEdF+Wc5D2MDHO63v/1tcdRRRxU77bRTIs4Y2kJE&#10;tsIKKxT3ve99i4033jhx1pe85CXF+973vuLYY48tvvOd7xQ/+MEPirPOOqv40Y9+VJxzzjnF97//&#10;/eLTn/508bKXvaxYaaWVFtSFE9/vfvdLZa211ipWWWWVYrnllltA3Pe+972TCnHxxRfPhI777Ghz&#10;/qEkyk2j7BHlYCUm80NRTgsucFk5+LFA9L3497//XZx22mnFS1/60mKjjTZKYjyGmQput+aaaxZP&#10;eMITipe//OVJ36SbXnrppcWNN97Ymuv94Q9/KB74wAcWSy+9dPGkJz2p+OIXv1j89Kc/LX72s58l&#10;oib6P/zhDxfPec5zigc/+MGJYJVHPOIRieD1c7oQ6yZ4cue0uPMFMWHbx8COjHJRlLHjmnUggr33&#10;3jvpkIgyhpgKbrrzzjsXH/rQh4oLLriguOyyy4obbrhhYHF82GGHpQ2gLXXF3JX/uR3003/961+J&#10;gJ/2tKcldUBfqAN//ev0pszGui5lfccO0XcpcksagBK/b4xADWqcgTMhkj//+c+JgzKEDFehVxK5&#10;xDkjZ1S46qqrElcm+k866aRW3PGaa64pXvnKVyZi1UcbhvvLRvF+mzr6QdS3Z1r4cUF0eNUoTlnu&#10;Hwv6tShzx58yAnARfeITnyg22WSTBYbRMsssk3TOt771rUlHHTUR/PCHP0ztPOpRj0o6Z5v6PXPl&#10;lVcWz3rWs5IKsPrqqye9+U1velPxhS98IenCvAQ48Cg8BbHOZyUCmOuIiblnlFeUxHlJ2f95A/5P&#10;i/uUpzwlGUQx5FQe9KAHFYccckjxq1/9qu8F59zH5XqBD5XY51Pl6uoFuu/pp59evO51ryu22GKL&#10;hbwHSyyxRNpYq666arHlllsW++yzT/Gxj30sbbBhvQRR/9xG9HHZIE5nyG+c6vL8gggR/+U666yz&#10;YNHvfve7JxF/0UUXtSK2Jvzud79LRlIv/POf/yze8IY3JF9sL9hQBx54YHHPe94ziX0qA/cYCWBT&#10;Mci4tXgJssHFW7DBBhsU73znO4trr722rKl/BKPafIoi5iiij1LpnoGbxq68On7eMtX18QbxaeFE&#10;iFjbhsrFRMx/7WtfS0Qx18Bge/SjH1084AEPSKoI70KsR9ps9FYlR8aoMAi0agQ+/elPL/70pz81&#10;Gmu9EO8cFj/mflZVdHKFWFxW/SFRLgiivSZ+Tp9fZBrx3//+tzj//POLxz/+8QsW8V73ulfyTdLt&#10;ZgI2ioJj0zf/8Y9/pN991g28An/5y19aqSICA4xCYzNGG9GY+XJ7tVNHrPUf452HoYWxQHSWpb9B&#10;EOp+0f/j4+ffpoYyHrDA3/3ud4uHP/zhC8Qj/yjfJc40E6Bn8o2efPLJSTdFPDvssEPx6le/uvjF&#10;L35RPjU8ECMu+/nPfz6pBbF8SY8lNQQg+kEQ6k1R30FTVDBGiL5TCZyB3zwGcfi4EOyZZ56ZRGLW&#10;R8Xlzz777BkLSVI39tprrxTjZwy95S1vKfbYY49ivfXWS2KaBc96J6JH1Sebk6TYZpttFkgQvuDj&#10;jjuurzZird9k7ccaMY71Y9A8Az+McnX8Pqfy14h7IUshSd1FFNttt13S52YSJ5xwwoL2ZVEJzeJ8&#10;CNPfLHZcj6H04he/OOmh/j8K8A8LFuTo2mqrrZbcWW28DRDr+o74sYT1HnvEQLaNAZ0VZc4kNyNS&#10;znScVBfvete7Jh+khRsWMc5Uv1ArXZMDv1uUKhOqaBfXVJUIqR5f//rXi9122y1Z9ny53GOjItS8&#10;IYRibQb9WHfddRNnbdNGjPXUeG416zzWiEHsFYO5oBzXnABCIto322yztPAMimc+85nJdTQIASDA&#10;v//978kYk2xCTO+5555JzyRaOe532WWXpG8iRP7UKsTv9YHopac29UHggc5Ml0So/YjnXtCe+hmO&#10;+hHLljbNN7/5zfKJzoi5dPRnt6nVHjPEwN00cmqU/0aZGUWvDzAmEE90NZXHPOYxyXLul0gZQAgT&#10;t+NzxZEQPl3T39QIuiduJbGEX5Mb6cgjj0ybJQPHxdm9L5m6k9jlpOcTlddqDKMGvZVrLs+LNEJR&#10;sl6IsRwVz48HYpGXi7KZTpf9n5PgU3zqU5+aFgJhPPKRj0w6XycgXmKcweNnBiL9wAc+kAiMAYQg&#10;3/ve9yZ1gguoidhwQe2rq7op/P7a1752gR4qTv/jH/841aMd/0dEMrb8f/PNN09qxSAwBoEEKkkT&#10;JGmTBtnXutVWWyWOX91YdcS4LkxEMNcREymN79UxmKvKvs9JWFziN7uguKMQRDcgOPmh+++/f/Hr&#10;X/+6/HSK6IhLn+HGdXHeL+iJHPdEL32ZpS9l75RTTknELat/2223Tfqj4EM3wukG75mHTlzbpmBM&#10;SlOMpU3RLh4IXL8bpihhjqMk0tHLohECR2LNMkiiy4kz0cF83g24HwKR9DwKQ6sTEJATAm9+85sT&#10;wT70oQ9Neu3b3va2pOciXP3AsTNn9w7dWL8Ya4hsFFCPDSjP1VyJ0ol6ddOL451tEjHMNUTfXPjw&#10;1JiswYPFMwiGEg6l67iWOHcbg8Si8TeKEk0ntGPTID6/Z3D2v+Md7yi++tWvJs5aBdVAook4Pukg&#10;F4FPGLes1jEoJGjnjc19hbt3qjf6/flEGHMJ0a9MpL0zLOYAEACRny3aXXfdNSV+zAVYeHohcY4g&#10;6Y9tiYxB5YyW8UhC4W+lNvBgSN6u6tSDQG4DvVsSi3mzKaQdNiFo4bpEHHMFMYnrRXnhuBApfO97&#10;30tcJ7qfoj2ymOYCcHQEJTEEkRHxuHdbQgWbkP5IbaDHqovXQQYV7joM9MNJAQEB3gxcVSphU1g5&#10;6MFR6ntPUcksIzpy/+iQqwlnJgA+AuCcrPLoflpAB/H6IYTpBCIlsln79MDPfe5zi+jM+tq2v7Eu&#10;SaeWIijL37iHPZKiTtE7G8kccrs1JbDEc3Ifd02EMpuIjnE/PS86NBY6KeBYXD24ASvfmSZidraB&#10;GHkbclKIXFf9RBR10K3f8573pMz8tgTrWaFWHJD7bRAfcRX69cY3vjHNo/5Kvq7n5MYzt0Y5NBHL&#10;bCH6sVZ04tgos7/KfYAYtVCGwCg4/vjjF+FYMw163ze+8Y3i/ve/f9o8jj9/6lOfaiRSQHRcY871&#10;c4e1Bd8wkW3s8gWGNQa1jfurz90CDKs6YgwnoJdZQ3RAguxYAUHgUtkQED2abQMKh5dOKIVQnxCr&#10;zdPrxADrnrHkPoC2pwtwUC4mIVeh2SOOOKL1u50gJwH313c6cN23OmuEGm2vE40fGmXsjpzwLwph&#10;GoZST/aYDSC4fKbJguNKbV1khx56aCJwZ7XawnuOUkuSFnrt590mIMwc1aMGkARVBJ2cE22uiXZm&#10;DNHgRtHw2WUfxg44FeMphpIO6HXjJohFat10qgXq33333VN/OO8lSPcDbis6rVzVfjZcrGHipiSL&#10;4MEwME9f+tKXFnhQBCAwhIxo6+/Rtx3Rz4wgGpP4fE7Z/tiB2BdJiqEkzsVK7Ya//e1viWO1OXg3&#10;CCyww4L8uKxnd0UhoH5AV33uc5+bcguqxNELiNrzL3jBC9KFbcOCF8HJA3NrLPVE62jv+YmIphvR&#10;0FYxiaO7TWEW4DaTzE05w3vpZhzn3/rWt6Yt+uTkKgKT6CE7aZDMJ8TgdkDczLWV/QCx2ox8rX5H&#10;9D/5yU8GOmajHx//+McXZIodcMABqb6MGSHUaOTBQaQ/K9scS+BULhiL4aQojZOX/XKvUULbCMvZ&#10;eiJfzuqgcBsLA+xxj3tcx6SSXvCefFm3sAwaEJB5ZSzmmDpSPfwY431//Fg6EdSoEQS6UpQto5Hh&#10;QhkDwA63mHZ33vWSmiWMfOYzn0liUvaSECNOSfRwandy1ahD3mcMK/20uNqYLciq4h7CfaTPDWN5&#10;81oQu9xDDLNBIHlFgrTNTG8eFNQIc8xXa50yYi1Pj/leORHWKBGVijYdE2XGvkUEYSI2oUzZQOLV&#10;dCiLwJ0is4mIwxGJS1EbHEBUxOW2EpFlFp133nkL6UdAhFtIlvUznvGMRRI5Zho2oH7EVKeTn8PA&#10;WKkO5uTb3/52+Wl/UIcE7EsuuWSoDcybkG+QYSTmdYi1/eeNN95430Rco0J0VCb+V6JM+xeDsagR&#10;DT+iKIcoEWc3RzyxmKMe9eJzRojFoRchQD/9z2lR9WVrXRIGseZZddoAdUKeaegb3fLZz372SKJi&#10;rlQ3/o98xLeaDwYEOgyRAoM1u/8cCKyFateJz0eDqOwuQaDHTdU7WpgEC0TMEFHuCJV8my89qBaE&#10;lwkLJ5S97lnJD+5IogLIbGe5c43guN7J7+Oy2R/JunXkw+c2QJtjFOMGR19sXmf/ZxuyvfI6cAdW&#10;MDpCDWJ6eVnpSEGPoks6pkE8r7HGGgs4YC4SJhCYYw7ixlxDwooyy3HdTulpiN+E5BzJXNzo7HOG&#10;ykMe8pD0mYN79NX5BqoSQpVgPduQlZZvxcZcKtJreEINAnUL3x7BTQfTxhsQdSVLEMeTCymVLp8T&#10;VxAqnxvCpMg73CYjh64kJk0kdjrDU4d8SHmR6sVZM3dlhTq3lLN8iNph8zHnIpxfMp8u+p1tWIuc&#10;mebQYsW/OxyhBoEuH0TlSvLBToZ1gCiLk5xEd1XXZAT5nK7Ib4cYWcH8iFLaiGlE7QIIsWxRl14E&#10;K4zn3k/1OyXpNGneFHTZTLjUhvkIljr3lI0+2yD9MCbzzW/tms4SQxPqJkGkQ2cNRz3JzSKf0qUN&#10;+UpuhVgXk87XJlK6AXdDZI5UIF4igxNceFOGE/0VkVEFulnqDqZJMNEWtUJk5PWvf/1Cd5iqp9eh&#10;vXEGB3s2IGcTaICujCFhEpVj4IMTarzsqvKRWBfEtUsQsPvMwRAK95LOVu9IQqh0z49+9KOJQIlo&#10;HMFzXCQGS2RwPjOUJE9wfXSC48M2hzYRu0sZtOHgHsL1OeOszd2i0wGbmFO9ydtgrDZhuZhjD+Ng&#10;3MnOIkn5ZstAxOCEGpUOnWCCK/Lfbb/99gtClIpDczJpnIbMi0BEcR35ZhCGDSLCCemxCL3OEYQv&#10;1cPlVI101IEo6Z/a1QcbAFHoG6OM98D/PDMbaX3atAmbHPL8xoIXNtt8Ac+KW1XMOeO5DKcORqix&#10;y3cJAroh1TwgiFyEkDNnFBwNZ9U5xIKbAEc87slhnw+bsRDpp03cRN0c/nYll0dWF5qAIDn8tU83&#10;dfgst41z5+Re2UJi0k2cbTphLrjUmvIGbF4GyFwQ26OC8ZCC5twXt5Gmgf4INV5wDeROQRwDR53s&#10;fvoeXTIbLXQSXJV/sz7pDpjRPRGq70EykG6Ex7ByjQ3xISO9FxdE6BIh9INeZPPoA4JEJDg7o87/&#10;cWdWct5A4DlEVCVgfeCLHSakOJ+AGbgrtU1StwgjAjXfbJPyLte+CXWVWNjferNfWFxnbd797nen&#10;2zlUpwhviiw1iTYDlKP45Cc/ObmcqgTSBBa+HEl+UQm52stASE3cUJ1i5/rCTYMDZ0IVrkR0WTWg&#10;qzrrrl8ZnpFyh4tn0KuoLd021B0JjF6uRLkSvXzRgjr5VhV0Uia69EeosagvTbUNAGJUDDcf5cC9&#10;cNHqbXR2W/UqG8YR690Z+iYiq0L9/J6MMF/gVc0+tytZ8jwHklTqyBd5VQk1AyHTgXF1z1BPqhEq&#10;/UKUVeKdYGHYuBJNlF6b17P77rtvmmuh1PLW6naEGg8uFgt2kDf6BdF67rnnLlhoBUEwiohMhEAd&#10;EHly7YyYvc763JkaXIwx0QmeY1S4tobHgLjIVr623c5BlCBiO5SYr+ZNep8+m/tVJ9QMftqsqjDS&#10;qnVMMDqYe1/EZp75tUUYA+0INRZzm1j09kcWS1hMuyjnGiI6eh69E/dEqNLtuJd8Yx1uiKDpKXae&#10;LzGgvyK2JhC33BmiGTg0J39+VtvqRvyO+tI3cWZEVlUzqjpqN0LVV1Zodp+xtr07wWhBQsnLMMe+&#10;WNgaBnoTahDpqrEgvq25r8xahHj44YcvIFLciOgXP8/KtXxKcXU6CYL2E0ekp9Av821zCLcORpLM&#10;JkaTuhF7TiLmR+U4zl/XmPUiYcINN9xwIb+qDZFFjY3kDqlMqPpBR5KDqs98rDmkioMPexnDBIvC&#10;5reu5jhfRBzoTqjxwOLx4uFR+r4D0SUH2VpWDjrooGQQcVC7u5PBgwOyqnErCrdjHuLudhV1QQCA&#10;IUU8V2ETMMqcX+LnZIxxYxikNhg/dFvP4KT5falsLq2lY+bPWOaurdFHdTGMMqGqS18RMt3Z5smK&#10;vt0uKKDNCUYH8ylBxhwjVJ6CWKvuX0ARDyxXvt8aOBQ3Uo7RW3wN40g43X777Zd8ofRC32WUCQYB&#10;E61Es866Z56OgsNVgYjpLZzC/i/kibB8znXFkEKMiKgORzhwWUGG3C5uizvqK0NJMnKV+NStb+r3&#10;jjqoGZ6n9zZx+3GEdSMhSJHZhHnOHNV65Kvd4+/OiAdeU77fCjgdoyOnzWmICGYs6QB9EhG5yKEe&#10;TakSKqLmXOchYFBlqEOignM1CDXnLKoLYUvJ46CXutZkXboniuj2bCZUXoCcyoeIOdfz/5pgs0l8&#10;8bzzRt3Cs+MEG5YRQ5LNJqwxKWZ+KzpqZ0KNxdo6OMul6akWsLiiRXxlDA76HqUYAfofLnXGGWck&#10;l1STzzRnMbkxA8HjwrixqBTgbAiMOoCTymbyHIK0OXzuWAnCyaK7DufRvet4SSZG56myX1dOq7+7&#10;wThEzzwveUbIdT7AXNq0sy0hMClGtPm1VhgHoMlGxIL0dYiGsz3f2hGvJ72O/lflTsSKzxlRdY7n&#10;cJ1v/SC6Weyc8PxozsZ7lkjGRVnmjDRcVN1EA32UnpndXZ3AlyrAIKXNcwqizScFeBzaJJ84rmy3&#10;e0eErd6mzeW06sSF1T9sGCqVuWWI5zup4u9FERP/kCDU1t/iZRfmIxsIyWUNOCkxiVPaJRnCpIwg&#10;ftMqITOGcFMEJxok/MlC58hnrVMnMidVnwFxc1EvcGJcuk4wVfDN8gzIqMrBANzRBqC06ztXFj23&#10;DUgG71AlbJAqcH65sPNFf51JYGbWydw6A5clXPy9KGLBnxOL2IodqNh97PFa4qZ0TL5MhIg7ImC/&#10;41SIBXdkINHvXvGKVywgMLmodD86LSInxiWsyC2V1aTeE088MT3Lf0rk2nE2RVO0qQ7Z/zYIDpgJ&#10;iz7k/JXP9d8Etb3hLot/Y9avKtRrnN02ThNsHBKE663fd/uF+jERLj3rMldAMmMY5hZTyV/IEX8v&#10;jBjASjFhX0r/7QETKxs/f6UiwrFoOCAuhSNy8Ptco5RkBEsksp4ZRQwobh+iEsdkLCF+YpqOqm5n&#10;vr2Hk3ITsQoZPs7VtD2m67Qlf6u+ZR1WfbKlcqK2+tpavVSGnFwtBDsKcKXxNUtdNLfTCXPGR+xa&#10;H5JvrgBhYmLm1Y3ZOV8j/l4YMQD3RLWaJdwn38mkMJ5YjZz4Fg9nNPnEOn9pvhfeOSdhTxY94kTQ&#10;iBYHzsYXtSB/lQ0OlT/be++9E4cVbaIitAF/KG+AzeMISwaiV0/uv8hVG6IHXFy/vSfhQt+GhXGS&#10;LMbcth+DQv02Kuk03W31A65DTMi8yjfOen78vTCi07uk//QAWnZ2KXMjhECM436OKCO4OhghwpV0&#10;D5wSl+MyEo3C7nHjThY74ynfeiyNr20Ss8Xg6hJ8cCylKuZwkur36Xe70KG+mNw5+XIvxpixjQJ8&#10;xFSnuUQ8MwU0RdJaK7aOdbZ+EPO8MOLh21lOF+AoWeTLtmfp4oAIFvHVoRMaZWAICHAnEbW4HQL3&#10;LgOpE+hTDt4Rtyx9eiaiy9w2F+34DMEr6meY2Qj1+zwZavphDHIKun1pRJ1wSApiU2DD5qkcRBsK&#10;Nk9bSTHfQO16zWtek1ybGCDGkec9EWdGfLhN+rQHEEDOOFIpAwhxsMhxKBEn0IhoBy5BN5RJLwpE&#10;L6WT0i87cdA6PMf5S3/htuIKyxdLSHZWPwOHte0z2Vn8cdQMualcUoi4CqpHPgJjg1VTDHuBscSI&#10;NKHmgC93guFgkwqZWw/enOqBSvS5ALGQrWabBZ2PkDCS/I0IECAjyM6gZ8lEIuaFHDWsE7hpG+U9&#10;c0dcGFH4aTOoV3I0DqkPuFkmlnphjPHJCbPWfZrqz7f0KYguw3hsrix2OoHnQRvEFKMs7/4JBoN5&#10;z3q/aGFV74/PbkcQRs/z+RYPB0MICBDXQgQ4J2c6Fw/dk3FE10BQuBxVQcPEL4OmGxFYcDqoVDri&#10;Fef0U5IJzkhV8H8+TyLXkWmWMoL0k39VeJVh0gnUBsZdDDuFaqvPcjLzUPTyAMimYqBxUeHgNtIE&#10;g4P/2ca3JuyRKhKBZrQhVMQh/S4eTyLYouJ8CAZ3w12cxedakK1kl8iAt6iiTU6QOrzVzfdpwRGb&#10;+kWAeAOIeoTPS6Buugyi7cX1OgGxZ7FvM1X1Y3XafL04JNccQwqh2kgTQh0OOXSKAQoMVYE+E+J3&#10;5/S7shALIbEkO8g58/NZIcYF8Uf0yzUloukYfJ64K2e+8KmIDlHdLZmDPoqbaoe+yQmM2OWseh/x&#10;qgPR8iJop5sh1gSKujEodq/NVoWxMmq6Eevpp5+eNhNCne0rfyxspwTzcQA64nO3HvJF6l6d+HwK&#10;8ftrY7G6zjSLvfrd9DmzJcNiE5eIkCsIIXH20wWdrbewEj8QeJ2wEARx7H31UA/E3hltVfifk6AI&#10;WDIJUcET4Ai1cBv1ohdnU0c+0Mfad41jnSD93Yv4jcf45gKh8l+XJzbHEs7OUSetSVMABY2y9leO&#10;xTu1/KwjXNWI+FRG/GduCixm2VOsbC4f4pluiqhwSJPIvYS71hM/EAUPAKvdF3W5aII7yqZA2HVD&#10;CBAb8c0405YcV6qBW0+I5KZ3MnB7RqBx6KswYp1Q20A/M0fl0ZiI/sFgg7NDrAcpmjOmqkCnCPVp&#10;8fvtN/x3ACKyKHTRnAuKC7oW0v847kWqRKEQkf8hALtdZryIFZHLOc6oyu4gXBTnzI5e3+ue7y/1&#10;mcN9ndxYiIP/U5a/TcSvKee1mzHE6KJHmxj97XWEtxMo/9o0J/o/IdTBQHryClkPuR1O/daRCDV+&#10;HjD1Z2dIlsiVOdVJf8O1+C9xFSLUN8GJSOUFQ6SMLel5DBchSh4Df8uG4n9VB5GNcOwqCSuUaTFv&#10;/lif4aqMtU5cz+c2BZXDkRfGkfqavnuJdyKHfYkaR6i5vwYBlQEHsDlsDFx+gv5g7s2dzc7uwHDq&#10;SfXQilARHp+oRxERPyZuSE9EEHTJOlEgHlyVxY5LOg/FV0mncwc9K5krixhGsAwkbiYd9385ASx/&#10;/6dkO0adAwndoK84HVdZXYSYAOoINcFYcMMmMdMNlHycXl28GnRkcyIpe4L+gEZIVpLYeuTzbE1A&#10;pz0JFbHky25xN5n6LMychtdUOQ5H58RJRauoAwjamSkeAql/+csbeAMQVg5D8mkylESxBAcQnogU&#10;P2ov4KrugncFUN1yFInKx2QURl2v+1Pr8Lx6SAKbNwcbuN/GGYiGROgktaYDaMQh0Ow7ZZB2si3i&#10;/70JFafLYj9fryPiQ3/Micx1MFAQHzFMR8U9+VDz3U3cSvJR6ZGSpatJsri1hARi1TkeBId723E2&#10;SSfg4IhbdKPuh2PM5SMnigwdG6LfhfG8wpDMX6NDZ+/ECXpBXaTIbOq3+kC1I12axO50QZvow3oI&#10;unT7nqp4pjuhctEgFuKNHupgnrQ9nElSCh9mfbERLq6G4yJyljnOKtvK/yyKzCNHk/0tnQvHZJSB&#10;+rTBmqe74MbEvuRpHB1B1oHre54K4QRq1fjClXFYQ1WMRcJ0vd/9wGbNN1VTU7pdbdkNCF7GmUSb&#10;2SJW88CA4W7rh1DNMUO0k6HbC9SwvCaM8W46fjwTT3Ug1Eww1a9VIVpZzYiW/lk/boGdM4jopcQ8&#10;QkZcuCkXFDDEGGTZc4Cj4nb1g3V2mHcFC/xP4U7C1fVL/7Kbih+VP9V5Kn3IwLEdFNRfYyCm9auT&#10;R6AteBpyCFY+KnVmEJgLRiaf9KALPhuw7vvvv3/KnCMx+wVpll2d1t56dkM8151QiVpuJY9xMVkQ&#10;0SZciTiuciVEY1cS0Zm4EAnjhYsp7xidokDzQwKO2kSoOIwFpEKw/iVq6w99mTuIeuH/0viIcjpx&#10;NQNK33gd9Ef/FRuEO6Ta70EgwTerQzZJN27QDd4TpLC5hu3TTIKUsm6O9vR7Y4wUzex5oZ/yHPWS&#10;JvFsPN2BUE2iRNYcMVAhDmBhiOTyprUF4KSnuyJMxgV9FNdBWFXDhojPX9cIOCTR3xQCxGUQOZcW&#10;bmlA2qWLIm67khqCi9ez7CnmQq76qv906nxhxbAQLs71GksvjjDfYB2oP5hHP5uUPs6QzgaUwJH8&#10;kV6bNJ7tTKgWVFaQRxQcjC7D0rfo4u8ZGpI8zSjiy6R7stJ1qH5rCX+r/M9scePUIlbV/MMqcEku&#10;LM+YHG3xFnB35dunq+IetJ+THBRGDxHbi0jVbTLp5p0WwOfVIzgIVkSOOjFOXHGmYW7QkI1t3mSe&#10;yR3pRejx/8Pi+XijA6Fa7HwMmmGEOGQ98WuKHlW5JO6Vk05wFwSNmzJwcNoMdfrMwiIanXRMunqM&#10;uQnqEASoXtBr4E3xeAYBQ42erO9+4tpt9EhEioO7XK3TiVT6KQNK3bng7JLBvT9BM6gL1hDTMGcM&#10;qGoYvglBH5fFOq8Rz8cbXQg1+0+5EXA2SrA0PXH7bCEiNmKZLinTHQHKSWXcZMs+g0HFMs/nk9SB&#10;SJ2z6mU5a1sbdOO6mM/QlrNXVb2UIVfN1kLc1T5Voe/0bONomkRjpXfjoqQFbwL3lHb4iXH3CRYF&#10;acMdmY1aEjUb190Q831o/LhLvBNvdSBU3CFnXPOD0kvkgDKuKNIWDUSluJ+IQ1yIK8kzOCouWRWH&#10;nkXA9FfAKakL1ImqKtEEhEM3RayMpCYxqz2EmfVH+it9OYt8EyaMS+R0gnHlsdWBK2hf3QxGoiyr&#10;GNpErN1ybe+IQEdsiLyhuTWpiU3rV0WswcXxzFbxzhTis0ZCZThxD3kkX13DKUzssbotJgvasQGG&#10;DR0TQeA42StQ1R29L9TIcMpuLcQprMrVVVURqrBBKNyse3oNvRTXq1qK+uKZ/EUFCpEvwbrqCcBJ&#10;eRckdPcLbVALiC5EKWPKOHB3Kokxa5d0QKydiP2OBERKOmUPCRXy6KOP7ijRMmLuLg96eWK8czvi&#10;80ZCxRkRkUfonwgtc1QOe5EF5+yJ7uxaYslTDTxTFbeAaCUpM57yIuKsohJyAZpErTb5U3FrurE4&#10;O8KrEoHNIduKONFXBTHRS3HAUYFzO9+ParPqi82ijyJf1ADt2iByE6Qz3tGJVSADYzJnvEGSgOq+&#10;9ybEnO4Q7yyM+LyRUHGoHBtn/IAUPVyLqGdo4aaiT8CgwkXpIXyt9V2D8yAez2TQ6Sws53GV8wHj&#10;R1SKzxXHRbCIogpEyh+rT1nc42za6aVK9AMEybWFI2iD0ZiNOvB/mzVnqcsBcC3RqM77t4H5yyrO&#10;bMMGlRORJbI1xqTa5FbEu6fGO4si/tdIqM695+gBNxVg5ZJEhDMRKzHPIEJARL/dw/3QdAGFTrL4&#10;qxc9OO1pEI6wZDVBG4iPXkyvEbkSfWriTnReOk8mUs+zJhFRnaiHAbUke0AUR2Xq9esfzpoXR59s&#10;MvM43cClZKQJiIxy3INA+6QN+sjzILfDuvbqW8zhGfHMuvHewoj/+ZKzV089tjC4YTKhikdXgXvi&#10;WNny1wkEglBY+k2gKuTIUAadV0AhX45G96SLCs0hahw1t5FhsFxjHMf5/JZCHPM2dPIIDAPGV/7q&#10;Ie60bq4uhoLDiDag5xl3JIc5mi4wEvmnZ/s4CvWNHp8lMXFPl+9kf1QRRHp2rO0m8d6iiP/fKx5o&#10;vCKkSqhcC90g3svtxHrvFKWhjxKZnPYZXBS4Dg+Be1OpEgwTXFdors5FESlDyLkaQQd9U3gn5A5M&#10;BzHwCeejK4wCm6kbqAHUFB4K3ITeqn8OJ/Y6hzUMtFufr5mE0CgJm++bxYBkmJk/69YL8cym8V4z&#10;4p9rl88tgn4IlXWNcGRX1aNEoKMWmMVe5ZAmliEkk8a7RD4DyKTXoQ6iTdgt++MQgaSQuhegDXBl&#10;YdtuagK9L6fzITrejqbx1UFX5CqrRrDMpYOOgx59mauwhgxnqlEW936yU9rm+8b8Pzbe64xREKpF&#10;1klcp+q097li0fg9LZrwar8EpQ7iXJpgzs5XEI46647j3G4vSPVj9FS9EFWoQ/g3n6+ie1uQNnVn&#10;IGr6WVYDFBuLBDIv/dQ116DvJJiTGNUAC6njYro2Y4t5/18UTu0l4t3OiMpaEao4eRN0BleymFwP&#10;2eq08EQ8HZTO6f98oNUsqjYgKh2lZcVnhzGrXrofJ3JTuh7iaOMCwdlYpk3Ep4/Gla14+qlElEFE&#10;t77Ie+BrVpfCfeeEAM9KL5/iXIO5IhXNGwljXY2J1BHBpIK1maeY41uifC7qWz3e7454aO/yvUVQ&#10;JVRWeRPsKERMFEu5o58yJtzLRNeUfud/9DWfMcDqRNEEXJelL3WvulsRPN8tf24nfRT3bROe6wb6&#10;Md9u5oT052F8slQIWV8kQFZbcHOGmVMSNk0/G3i2YO1sLkwif5uMwj7hdUC8bV1kMV7un7Xi/d6I&#10;hzuaY204qp1DnNtN3ETCoSx2BGUhWPlSBXFXnKMNkbIcvSPPoCrqGV3CoXTLbovqf/2qF1Von0ss&#10;pzfqh+BHm753g34JMVNhciBFodvbyJzj02lsDQueDhLRfGRdVGEoMn7bSLGMmIvPxnyuHO+3Q/le&#10;Izirs5sBd+m0+BYRsXLJiHWLEDmoRay2cRVZQBxHe0Ksdir9U7t+2iz8uKOMMjUBIQob0ym1rYiy&#10;5byEUcF4uejcfiixJY9V4RURQGFBz7YOq21Sy+ZyNJybLfcTY6IOcUm2zcWNcdNHr41694g6+kNZ&#10;RyP4vrLzmoIsAaMTDIoflAjz02J0g//jXGLiOAl3kyQPE6A9RRSI+sATUPelTgdsBJIjJ/XSKRkK&#10;bUVZvzB+nIgxR3TmcZNGjv84ocnLYU6nqw91WEeSj4rmgKSj8aRinhOFOiddzymHtu7AWO/Lo5wS&#10;9W8RdfSPsp5G6ESObSti2YNGWUwAsYb4cSgihCNYAkd1kRQqA85iF+dvMJluEGukQg4g6BP1ox7W&#10;HTVsWBJJ4ob8gGoAg36MUQjFcvWI4uUgi/kcFfTBONkEUiRdCCEqyOCrMg4BFbp65vjea4N4zleb&#10;7BZ9vk/UMximqmoGUS/6k7OCdBqxSjxpM1GeUQcHvaiJc/z0GURgh1ZdNrkwnPJlv02iz+QMo382&#10;gWgjhm0QfSDSuKXacotRwJhsFlzM+bAcBVOoBvRluqz54UXhRSBp+IDzPLVdE8U7DEYhaIYR96L0&#10;Re1qq6qOkKYMJV4QEcm2BArx7CejvS3j18WjrsExVV0zDIhfVJJ0teNYP7cEowBR4Qb8pBKb3cVv&#10;QIweWfI4pvzT/G69qNcCIGBn+Xs5w4VhnbnqtCh0PxujzWRaLH3GPXJfnM3qlqs6E7BBqESCIMLI&#10;5ruuyyo2Fv3daQs2xIEHHphchNxoJJbwM18xn2a+EpSKhSgd68Ehs8GYizYYSgxiUs2GMOcDuND+&#10;FWt0YNQ5GpSVdoTF5MdEcB7vVOxElixRZWKrIqOp0D+FTbmaTCZDqmky+ESJOxEOXMffdnUn4A4S&#10;o3sZcfRDXNO4cl+zV6FN5GkmYDNSldwgQyIRu/RFm4keW5/TQYu6iHmBCEawXA3RQt6VTgyhE4JB&#10;3BzlvPj1gKh7dJiqvjsQKy6JsLwySLFLiRZ6GM5JF8J9uTS6cT+cgRdBGmAvbgvEuNiyPjdBW0Kb&#10;6suuN0U2GIKYK0RaR1YNSDj9dD4Lh+RGs9kwCZKLOw+nxSmpbIrffYYrewa3RPBUDBwY53XTC/+o&#10;DTyMahXze0QQ93pRlop5HR3K+nvCzkJYdWK1G6kGdDxiClEp4vGiSeLkRJhdSsyKJJmItjuVW4o4&#10;UnfTDSn9ABHi3vS8LEYtYr7zqF/uMVvQTxvOPJJCjCv9p9dL1uYpEFzwdfAKtQwh+p9nSBvveFcd&#10;6hrF2KOew+NH91DooJhqoh0MiCFFmc/KPoOIW0l6nf/xQyJGE5F3pkmy8+m1RHw/k6IuE4yb9rvT&#10;teMdFqoFcwVPDiDoNx8pv223lL1eiDm5IsqZZbk9LewOghjzrVF+G+WQ+HPpRFTTganm+oMoEw5J&#10;5GRLmZ7H4S+vlL+16tZhHNjJCGYApXwgxMSlftJDibicmY+TupqIU19iyDD9iTb+FJvhWWkiA/H7&#10;y+Kz6Xf4ziHEeL8RP9Yvp2D6MNVc/7DALFMXrzKeVKXgWAwq4lRCCp1nFGKlLeimuDYrl3GAQLOx&#10;RF/jk+SS6Sfc14RYoCtiXHvGr1NHeQPx+4rx+XBJBmOCGOe5Mf4do6xWDn96UbY7MBChnACEyT9a&#10;tfbpf1L/RFioBcQ4Ao9BpveUQZDfVYh2uienOYe4K4W4XXIfFAQqC4pFP4oIV7R7cNTbiPjfwt+O&#10;MY8Q60bM/yfKL2Kcg0WYBkXZh6GBaPg3JQYjzmqERcHZGFjOwDtvJNGZ7sn1RCWgJ1IXqAmIT30K&#10;ovYZIucuIc5Fx7Ql9CrExy8oGabqZ7RJWMI4KAt5FBGu6Ms1UVy8umS00RFTT88fxJgvifK9WI+X&#10;lEOceUQHpr65f0QQJkWAzm7L5mdhI5poaiEiclyB31LWEGc1ndG5LEcZOJlFxOjBuDF3lg2AWwrp&#10;yt5RL5dX3V9rgxD5ThywfOnGMcayd4Mj6rg+FurN8esK0U5XlM+NNWK8V0U5AXHGn9vGz5XK4c0O&#10;ogPN+XtDgq5ID6QW+LZpVj/iyuHYemGFI2DJ0fRcPj/F7z7zvzpR5kLlEEWhL3PNCCuOMkYfC/b9&#10;mKd9o9wt2uuJeOXOUdZXELg65jqin3+P8r4Y46bx5/rxc90os0ucVURnOmb4jxLEOWe8Q2+iLLgt&#10;fyvXFsc7RzSXFy6JOKvFZ8KsMskFDagWEpA5vB3dlmY26jzOWDRwKvJB5VQNjKhnZjJr+kD06foo&#10;XGvHxRgfX3Z17mKmCLWOaDc5qWXic2dJsJC/Sn91EoDY5+OUS+Azpwdk9fM0CKd2ijyNCrGAZ0Uf&#10;NyunaSiY46jvJMRRVj8riPavjHJCFIkie0WZGYt9FDCJ5TjmDGIiEwdW/D7TiDZPi3nZoJyikSDq&#10;u0eUJ0V5ZpRXRBvTfoVKtPHXaOsNZZvKDlGWL7s0XoiOrxQDOqUc2x0aMQ+XxHzsFGW5cnqmBdHU&#10;ElFWjHZWneayUrTT1UMxVogB7RmLNHcP60wzYuzcTj+PedipnJIJ5iJigdaIhRrsi5LGGDHmG6J8&#10;Ocbf/xmeCWYHsVgvjkWbuZT2WUZJoNtFaX8ScoLZR6zdYrF43S9UnweIMfoqlo2jLFYOfYJxQ3CX&#10;Z8ZC3n7p5zxBjOnqKL6/cLdyqBOMO4JYnxCLemSUa6aWeXwRYzg1xvO6KLvHn8uUQ5xgviAWddlY&#10;3I1ioY9JKz5GiD5fGX1/QZTNooyPQ3uC4RCLvW4svoyhf8VPKV4zcxNCS0R/XLQl4qN/x0Z/H1V2&#10;fYI7KhBBEMM7o3w5yllRpveOnQZEm3BRlJOjsNxfGB+vU3ZxggkWRhDImlFkeB8cBDMj3wIW7fwu&#10;ykejza2ijGcocILZQdCPlLZVoqwTxLNd/Gz+QtP+cHzUtXP8XKda4rN7R2mVajfBfMKd7vT/h7nN&#10;fCMz+4gAAAAASUVORK5CYIJQSwMEFAAGAAgAAAAhAOGy4X3gAAAACAEAAA8AAABkcnMvZG93bnJl&#10;di54bWxMj0FrwkAUhO+F/oflFXqrm9RobZqNiLQ9iVAtiLdn9pkEs29Ddk3iv+/21B6HGWa+yZaj&#10;aURPnastK4gnEQjiwuqaSwXf+4+nBQjnkTU2lknBjRws8/u7DFNtB/6ifudLEUrYpaig8r5NpXRF&#10;RQbdxLbEwTvbzqAPsiul7nAI5aaRz1E0lwZrDgsVtrSuqLjsrkbB54DDahq/95vLeX077mfbwyYm&#10;pR4fxtUbCE+j/wvDL35AhzwwneyVtRONgiSAewXTaA4i2MnLLAFxCrlk8Qoyz+T/A/k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pj/ndtAwAA/QcAAA4AAAAA&#10;AAAAAAAAAAAAOgIAAGRycy9lMm9Eb2MueG1sUEsBAi0ACgAAAAAAAAAhAOJVma2aMgAAmjIAABQA&#10;AAAAAAAAAAAAAAAA0wUAAGRycy9tZWRpYS9pbWFnZTEucG5nUEsBAi0AFAAGAAgAAAAhAOGy4X3g&#10;AAAACAEAAA8AAAAAAAAAAAAAAAAAnzgAAGRycy9kb3ducmV2LnhtbFBLAQItABQABgAIAAAAIQCq&#10;Jg6+vAAAACEBAAAZAAAAAAAAAAAAAAAAAKw5AABkcnMvX3JlbHMvZTJvRG9jLnhtbC5yZWxzUEsF&#10;BgAAAAAGAAYAfAEAAJ86AAAAAA==&#10;">
                <v:roundrect id="_x0000_s1155"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M7wgAAAN0AAAAPAAAAZHJzL2Rvd25yZXYueG1sRE/JasMw&#10;EL0X+g9iCr3VsnsIiWs5lIaUkEtoEuc8WOOFWiNjqV7+PioUepvHWyfbzqYTIw2utawgiWIQxKXV&#10;LdcKrpf9yxqE88gaO8ukYCEH2/zxIcNU24m/aDz7WoQQdikqaLzvUyld2ZBBF9meOHCVHQz6AIda&#10;6gGnEG46+RrHK2mw5dDQYE8fDZXf5x+j4ES07KqlKpYDF0dqPzFxt5VSz0/z+xsIT7P/F/+5DzrM&#10;32wS+P0mnCDzOwAAAP//AwBQSwECLQAUAAYACAAAACEA2+H2y+4AAACFAQAAEwAAAAAAAAAAAAAA&#10;AAAAAAAAW0NvbnRlbnRfVHlwZXNdLnhtbFBLAQItABQABgAIAAAAIQBa9CxbvwAAABUBAAALAAAA&#10;AAAAAAAAAAAAAB8BAABfcmVscy8ucmVsc1BLAQItABQABgAIAAAAIQC/wfM7wgAAAN0AAAAPAAAA&#10;AAAAAAAAAAAAAAcCAABkcnMvZG93bnJldi54bWxQSwUGAAAAAAMAAwC3AAAA9gIAAAAA&#10;" fillcolor="window" strokecolor="#7f7f7f [1612]" strokeweight="1.5pt">
                  <v:stroke joinstyle="miter"/>
                  <v:textbox>
                    <w:txbxContent>
                      <w:p w14:paraId="0D528443" w14:textId="2842C494" w:rsidR="00080E17" w:rsidRPr="0046690A" w:rsidRDefault="001D15EA" w:rsidP="00080E17">
                        <w:pPr>
                          <w:spacing w:after="0"/>
                          <w:ind w:firstLine="284"/>
                          <w:rPr>
                            <w:sz w:val="56"/>
                            <w:szCs w:val="56"/>
                          </w:rPr>
                        </w:pPr>
                        <w:r w:rsidRPr="001D15EA">
                          <w:rPr>
                            <w:rFonts w:ascii="Comic Sans MS" w:hAnsi="Comic Sans MS"/>
                            <w:b/>
                            <w:bCs/>
                            <w:sz w:val="56"/>
                            <w:szCs w:val="56"/>
                          </w:rPr>
                          <w:t>o</w:t>
                        </w:r>
                        <w:r w:rsidR="00080E17" w:rsidRPr="00675C43">
                          <w:rPr>
                            <w:b/>
                            <w:bCs/>
                            <w:sz w:val="56"/>
                            <w:szCs w:val="56"/>
                          </w:rPr>
                          <w:tab/>
                        </w:r>
                        <w:r w:rsidR="00080E17">
                          <w:rPr>
                            <w:sz w:val="56"/>
                            <w:szCs w:val="56"/>
                          </w:rPr>
                          <w:tab/>
                        </w:r>
                        <w:r w:rsidR="00080E17">
                          <w:rPr>
                            <w:sz w:val="56"/>
                            <w:szCs w:val="56"/>
                          </w:rPr>
                          <w:tab/>
                          <w:t xml:space="preserve"> </w:t>
                        </w:r>
                        <w:r w:rsidRPr="001D15EA">
                          <w:rPr>
                            <w:rFonts w:ascii="Comic Sans MS" w:hAnsi="Comic Sans MS"/>
                            <w:b/>
                            <w:bCs/>
                            <w:sz w:val="56"/>
                            <w:szCs w:val="56"/>
                          </w:rPr>
                          <w:t>o</w:t>
                        </w:r>
                        <w:r w:rsidRPr="000A6D44">
                          <w:rPr>
                            <w:rFonts w:ascii="Comic Sans MS" w:hAnsi="Comic Sans MS"/>
                            <w:color w:val="7F7F7F" w:themeColor="text1" w:themeTint="80"/>
                            <w:sz w:val="56"/>
                            <w:szCs w:val="56"/>
                          </w:rPr>
                          <w:t>range</w:t>
                        </w:r>
                      </w:p>
                    </w:txbxContent>
                  </v:textbox>
                </v:roundrect>
                <v:shape id="Picture 1993" o:spid="_x0000_s1156" type="#_x0000_t75" style="position:absolute;left:6553;top:685;width:7842;height: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HqSwQAAAN0AAAAPAAAAZHJzL2Rvd25yZXYueG1sRE/fa8Iw&#10;EH4f+D+EE3ybqRPKWo0yhKHzbbXg69GcSVlzKU3U+t+bwWBv9/H9vPV2dJ240RBazwoW8wwEceN1&#10;y0ZBffp8fQcRIrLGzjMpeFCA7WbyssZS+zt/062KRqQQDiUqsDH2pZShseQwzH1PnLiLHxzGBAcj&#10;9YD3FO46+ZZluXTYcmqw2NPOUvNTXZ2C5ViZoz/VUhZ5fST7dTa53is1m44fKxCRxvgv/nMfdJpf&#10;FEv4/SadIDdPAAAA//8DAFBLAQItABQABgAIAAAAIQDb4fbL7gAAAIUBAAATAAAAAAAAAAAAAAAA&#10;AAAAAABbQ29udGVudF9UeXBlc10ueG1sUEsBAi0AFAAGAAgAAAAhAFr0LFu/AAAAFQEAAAsAAAAA&#10;AAAAAAAAAAAAHwEAAF9yZWxzLy5yZWxzUEsBAi0AFAAGAAgAAAAhAIEUepLBAAAA3QAAAA8AAAAA&#10;AAAAAAAAAAAABwIAAGRycy9kb3ducmV2LnhtbFBLBQYAAAAAAwADALcAAAD1AgAAAAA=&#10;">
                  <v:imagedata r:id="rId154" o:title=""/>
                </v:shape>
              </v:group>
            </w:pict>
          </mc:Fallback>
        </mc:AlternateContent>
      </w:r>
      <w:r>
        <w:rPr>
          <w:noProof/>
        </w:rPr>
        <mc:AlternateContent>
          <mc:Choice Requires="wpg">
            <w:drawing>
              <wp:anchor distT="0" distB="0" distL="114300" distR="114300" simplePos="0" relativeHeight="252998656" behindDoc="0" locked="0" layoutInCell="1" allowOverlap="1" wp14:anchorId="69803433" wp14:editId="324FDDDF">
                <wp:simplePos x="0" y="0"/>
                <wp:positionH relativeFrom="column">
                  <wp:posOffset>3267710</wp:posOffset>
                </wp:positionH>
                <wp:positionV relativeFrom="paragraph">
                  <wp:posOffset>163195</wp:posOffset>
                </wp:positionV>
                <wp:extent cx="2988000" cy="751205"/>
                <wp:effectExtent l="0" t="0" r="22225" b="10795"/>
                <wp:wrapNone/>
                <wp:docPr id="2150" name="Group 2150"/>
                <wp:cNvGraphicFramePr/>
                <a:graphic xmlns:a="http://schemas.openxmlformats.org/drawingml/2006/main">
                  <a:graphicData uri="http://schemas.microsoft.com/office/word/2010/wordprocessingGroup">
                    <wpg:wgp>
                      <wpg:cNvGrpSpPr/>
                      <wpg:grpSpPr>
                        <a:xfrm>
                          <a:off x="0" y="0"/>
                          <a:ext cx="2988000" cy="751205"/>
                          <a:chOff x="0" y="0"/>
                          <a:chExt cx="2988000" cy="751205"/>
                        </a:xfrm>
                      </wpg:grpSpPr>
                      <wps:wsp>
                        <wps:cNvPr id="2105" name="Text Box 2"/>
                        <wps:cNvSpPr txBox="1">
                          <a:spLocks noChangeArrowheads="1"/>
                        </wps:cNvSpPr>
                        <wps:spPr bwMode="auto">
                          <a:xfrm>
                            <a:off x="0" y="0"/>
                            <a:ext cx="2988000" cy="751205"/>
                          </a:xfrm>
                          <a:prstGeom prst="roundRect">
                            <a:avLst/>
                          </a:prstGeom>
                          <a:solidFill>
                            <a:sysClr val="window" lastClr="FFFFFF"/>
                          </a:solidFill>
                          <a:ln w="19050">
                            <a:solidFill>
                              <a:schemeClr val="bg1">
                                <a:lumMod val="50000"/>
                              </a:schemeClr>
                            </a:solidFill>
                            <a:miter lim="800000"/>
                            <a:headEnd/>
                            <a:tailEnd/>
                          </a:ln>
                        </wps:spPr>
                        <wps:txbx>
                          <w:txbxContent>
                            <w:p w14:paraId="0B102AA1" w14:textId="50BD512C" w:rsidR="00080E17" w:rsidRPr="0046690A" w:rsidRDefault="001D15EA" w:rsidP="00080E17">
                              <w:pPr>
                                <w:spacing w:after="0"/>
                                <w:ind w:firstLine="284"/>
                                <w:rPr>
                                  <w:sz w:val="56"/>
                                  <w:szCs w:val="56"/>
                                </w:rPr>
                              </w:pPr>
                              <w:r w:rsidRPr="001D15EA">
                                <w:rPr>
                                  <w:rFonts w:ascii="Comic Sans MS" w:hAnsi="Comic Sans MS"/>
                                  <w:b/>
                                  <w:bCs/>
                                  <w:sz w:val="56"/>
                                  <w:szCs w:val="56"/>
                                </w:rPr>
                                <w:t>p</w:t>
                              </w:r>
                              <w:r w:rsidR="00080E17" w:rsidRPr="00675C43">
                                <w:rPr>
                                  <w:b/>
                                  <w:bCs/>
                                  <w:sz w:val="56"/>
                                  <w:szCs w:val="56"/>
                                </w:rPr>
                                <w:tab/>
                              </w:r>
                              <w:r w:rsidR="00080E17">
                                <w:rPr>
                                  <w:sz w:val="56"/>
                                  <w:szCs w:val="56"/>
                                </w:rPr>
                                <w:tab/>
                              </w:r>
                              <w:r w:rsidR="00080E17">
                                <w:rPr>
                                  <w:sz w:val="56"/>
                                  <w:szCs w:val="56"/>
                                </w:rPr>
                                <w:tab/>
                                <w:t xml:space="preserve"> </w:t>
                              </w:r>
                              <w:r w:rsidRPr="001D15EA">
                                <w:rPr>
                                  <w:rFonts w:ascii="Comic Sans MS" w:hAnsi="Comic Sans MS"/>
                                  <w:b/>
                                  <w:bCs/>
                                  <w:sz w:val="56"/>
                                  <w:szCs w:val="56"/>
                                </w:rPr>
                                <w:t>p</w:t>
                              </w:r>
                              <w:r w:rsidRPr="000A6D44">
                                <w:rPr>
                                  <w:rFonts w:ascii="Comic Sans MS" w:hAnsi="Comic Sans MS"/>
                                  <w:color w:val="7F7F7F" w:themeColor="text1" w:themeTint="80"/>
                                  <w:sz w:val="56"/>
                                  <w:szCs w:val="56"/>
                                </w:rPr>
                                <w:t>encil</w:t>
                              </w:r>
                            </w:p>
                          </w:txbxContent>
                        </wps:txbx>
                        <wps:bodyPr rot="0" vert="horz" wrap="square" lIns="91440" tIns="45720" rIns="91440" bIns="45720" anchor="t" anchorCtr="0">
                          <a:noAutofit/>
                        </wps:bodyPr>
                      </wps:wsp>
                      <pic:pic xmlns:pic="http://schemas.openxmlformats.org/drawingml/2006/picture">
                        <pic:nvPicPr>
                          <pic:cNvPr id="2148" name="Picture 2148"/>
                          <pic:cNvPicPr>
                            <a:picLocks noChangeAspect="1"/>
                          </pic:cNvPicPr>
                        </pic:nvPicPr>
                        <pic:blipFill>
                          <a:blip r:embed="rId155" cstate="print">
                            <a:extLst>
                              <a:ext uri="{28A0092B-C50C-407E-A947-70E740481C1C}">
                                <a14:useLocalDpi xmlns:a14="http://schemas.microsoft.com/office/drawing/2010/main" val="0"/>
                              </a:ext>
                            </a:extLst>
                          </a:blip>
                          <a:stretch>
                            <a:fillRect/>
                          </a:stretch>
                        </pic:blipFill>
                        <pic:spPr>
                          <a:xfrm rot="20767744">
                            <a:off x="525780" y="118110"/>
                            <a:ext cx="1015365" cy="469265"/>
                          </a:xfrm>
                          <a:prstGeom prst="rect">
                            <a:avLst/>
                          </a:prstGeom>
                        </pic:spPr>
                      </pic:pic>
                    </wpg:wgp>
                  </a:graphicData>
                </a:graphic>
              </wp:anchor>
            </w:drawing>
          </mc:Choice>
          <mc:Fallback>
            <w:pict>
              <v:group w14:anchorId="69803433" id="Group 2150" o:spid="_x0000_s1157" style="position:absolute;margin-left:257.3pt;margin-top:12.85pt;width:235.3pt;height:59.15pt;z-index:252998656" coordsize="29880,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7Y3+egMAAA4IAAAOAAAAZHJzL2Uyb0RvYy54bWykVdtuGzcQfS/QfyD2&#10;Pd5LdfPCqyC1YyNA2hpN+gEUl6slwiVZktJK+foekrpYcpEWiQGveJ05c2bm8O7tbpBky60TWjVZ&#10;eVNkhCumW6HWTfbX58c3i4w4T1VLpVa8yfbcZW+XP/90N5qaV7rXsuWWwIhy9WiarPfe1HnuWM8H&#10;6m604QqbnbYD9Zjadd5aOsL6IPOqKGb5qG1rrGbcOaw+pM1sGe13HWf+j65z3BPZZMDm49fG7yp8&#10;8+UdrdeWml6wAwz6HSgGKhScnkw9UE/JxopXpgbBrHa68zdMD7nuOsF4jAHRlMVVNE9Wb0yMZV2P&#10;a3OiCdRe8fTdZtnv2ydrPplnCyZGswYXcRZi2XV2CL9ASXaRsv2JMr7zhGGxul0sigLMMuzNp2VV&#10;TBOnrAfxr66x/v23L+ZHt/kFmNGgPNyZAfdjDHzqqeGRWFeDgWdLRItYSoAnig6o088hwF/1jlQh&#10;nOAe5wJNxO+wjFKP6Xbmo2ZfHFH6vqdqzd9Zq8ee0xYAy3ATYZyuJjsuGFmNv+kWbujG62joB7g+&#10;UUZrY51/4nogYdBkKB/V/okeiC7o9qPzAdL5XMiu01K0j0LKONm7e2nJlqJd0GWtHjMiqfNYbLLH&#10;+BejuromFRkR8G0xLRItFzZDL/OT2dU6USc3AzhIrqYoodiLwBZbPxyPSC/QDcJDLKQYmiwUXbpC&#10;68D3e9UiNFp7KmQaw5RUhwQEzhP7frfaxWTPor+QnZVu90iJ1UkcIGYY9Np+zcgIYWgy9/eGWg4i&#10;Piik9bacTIKSxMlkOq8wsS93Vi93qGIw1WQ+I2l476P6BKxKv0P6OxGTckZywIxyX94ZwWr8Hzof&#10;o1d1/98KiVt+E/AnlR3+l42B2i8b8wYiZagXKyGF30fBRX4DKLV9FiyQGiYvW2gCwU8thAPBL6lK&#10;rCE5x5PpHopQsKvmcQa1emycy+N5mF44XUlhjmUbxofwwO6VNv4LQ0l3HzTbDFz59JBYLhGpVq4X&#10;xiGlNR9WvEUTfWhLyBseMY+GNVYoH6JBoXrLPevDsEP7hD5L3XXaiKDPOEMIqRKTyKWSq4r5bD6f&#10;TEDsSWqn1XS+QF1BU8tyUZaHd+ooumVRTn+ZQauC6E5mtxXGyfVRRq6F4JsaEGEmYHEInLEG46MT&#10;u/DwQIZX7eU8njo/48t/AAAA//8DAFBLAwQKAAAAAAAAACEAUztxkJomAACaJgAAFAAAAGRycy9t&#10;ZWRpYS9pbWFnZTEucG5niVBORw0KGgoAAAANSUhEUgAAAQwAAAB8CAYAAACc2Y7mAAAAAXNSR0IA&#10;rs4c6QAAAARnQU1BAACxjwv8YQUAAAAJcEhZcwAAEnQAABJ0Ad5mH3gAACYvSURBVHhe7Z0JnFVV&#10;HccPgoiBSyIGKKKsAqMlamKakaJlpIVIpGkuoBRJEpWRTAhhLqQplUulJWrJYuaCFoviDlmgYGqC&#10;FZnggmUhooV2Ot//vWc6c+bNe3eGWd7y/30+h3nvzX33Xube87v/5ff/H6NQKIoL1tpRbsxzozkw&#10;LT2MQqEoVjBRk/laVICURqWnqFAoWhNuMhYjSdSHTJZHm/SnQqFoAjDz0peliult2rSplzy2S38q&#10;FIpGgCczJOGRflzKuDD9r2isQ6FoCjCZkjlVEVDiUCgaAyZPMocqDjWkoTEMhSIH0klyYfJOAdqA&#10;9LVCUdFQgsgGJQxFRUOJomFQwlBUBJQYmgZKGIqygSMFVIt+VCT+85//mBdeeMFs3LjRdOjQwfTp&#10;08fstNNO6W8VCoVYD25UNP785z/b66+/3o4cOdLutttu6EFkDB061D7++OPpVtsO+YMrFKUCd89W&#10;PDmAd9991zpLws6ZM8eOHj3a7r333rZt27Y1RBGOHj162AULFqTf3DaoS6IoCbh7teJjEC+99JK5&#10;/fbbzZo1a8yWLVvM/fffb/7yl7/wt0m3MMaRhunXr5+4Io8++qj5xz/+IZ+/733vM/Pnzzcf/vCH&#10;5b1CUXaAJHiqVTLefvttu2zZMjtx4kS777772u22266OBdGuXTu733772bFjx9p77rnHvvbaa/ad&#10;d94RV+SQQw6p2e6ggw6yjnTSPTcObj8KRXHA3Y/N2QeipOAsA3vTTTfZ448/3u6yyy41kz4ehx56&#10;qHVWh/3b3/6WfrM21q9fb51VUbP95MmT0980Dm4fCkXrwN1/ShABsAqeeOIJe+GFF9r+/fvXsiba&#10;tGljd999d+tcCztgwICaz/fcc0/5Tj784Q9/sD179pTtd911V3nfWLh9KBQtB3fPadAywr/+9S/7&#10;q1/9yo4aNcruscceNWTA6Nixo+3Xr5+99NJL7bhx4+yXv/xle/LJJ9sjjjiiZpvDDz/c/vOf/0z3&#10;lhs//vGPhXTY/ktf+lL6acOhQU9Fi8HdbyqeCkDw8o477jDz5s0zTz75pHn33XfT3yTBywMOOMCc&#10;dNJJ8t65JcZZExLoJPjZtWtXs27dOrNgwQL5/fTp083UqVPldS689dZbZtiwYeaxxx4zvXr1MosW&#10;LTK9e/dOf5sNlJJoPwxFswKSkEeTg3tb8WSxefNms3TpUnPmmWeao446ykyePNmsWLFCyKJ9+/bm&#10;oIMOMuedd54ZMWKE2Xnnnc3atWvNm2++aVauXGmWL19uJk6caLZu3WqcW2EOPfRQIRXwwx/+0DjX&#10;RF7nwo477mjGjx8vr8mscMwGYjr/KGEomgWOHyQ+4V6qReGAVXD11Veb448/3nz84x83N954o1m/&#10;fj1/J/k9daDOVTAPPfSQqa6uNt27dxelJmlRrA3nckia9KmnnjLnnnuucW6Mefjhh80pp5wi30fZ&#10;yf7zYejQoWbgwIFyzNWrV6efZoM7P6xDJQxF08GThBvMAsiiohvM4gYsW7ZMrILDDz/cTJgwwTzw&#10;wAMi34YEttsumX78RB8xaNAgc91118nvZs2aZc466yyxJv74xz+ao48+2rRr187MnTvXDB48WCyR&#10;3/3ud+a///2vEBD45S9/KcRUHyAhvgu8PiMjxLoAShiKbYYnCvey4kkCMBlnz55tPvOZz5hjjjlG&#10;Jj9uAFZEx44dzXHHHSfuSOfOnUVghdCKeMbZZ59tFi9ebDZt2iT7GTVqlDn44IPNiy++aF555RVz&#10;2GGHSZ0IAqxzzjmnRrx1xhlnCOlgdTz++OPy3fqAgAtANFnhrQughKFoMDxBuCFwH1U8UbzzzjsS&#10;uCTwiDUxZswYCUgSf8Bi2H333cUd4DPUmmx3ww03SDDzueeek23e//73m+23395cdNFF4mJAMJDI&#10;DjvsIJYJMQsKyfg+8Q1cjKefftr07dvX7L///uJq3HvvvekZ5QbnCYiXZESNdQGUMBSZ4G7GMHip&#10;lkQKXAZcAWIJWBMzZswQF4IgJoHG/v37m2nTppmRI0eaqqoqCXjiWhxxxBFCFgQtv/WtbwkZYFks&#10;XLhQvu+Dkj169JC4B2T07LPPiuuClYE7QgalS5cu8j3IA/A5lkYu8DtPKAMGDJCfhRBaFwpFXjhu&#10;UM1EHjiz3s6dO9c6YoBEZbgJZt/znvfYM8880zpLQX5+73vfE50Fqs1hw4bJ5x7oJ0477TTrLAbb&#10;rVs36ywI6ywK+93vfjfdwlpngYjgClWnm/R28ODB9tZbb7XOzZF9v/HGGyIJ5/jvfe977fLly9Nv&#10;Wrt582YpPDv11FNrqlgPPPBA+/LLL6db5EUdslALQ1EDbpDkPkngPtIMRw64CWrcBJUYBYFJgpuA&#10;pzbuBBYFsQJHABJnYFtiGAQ/CXjedddd5uabb5bv8DnuypAhQyQTQizi9NNPN6NHjzYbNmyQbbAy&#10;+L3PqpCKxULZZ599xIohpYobhEvz+uuvi4Xy2muvSdaEgCixkFtuuUViK1g1l156aU0sIw/yrk+i&#10;qHAkFKHIhxdffNG6SSjKyrY5Ssk/9alPSU3HN77xDevIxH7605+2bjKLVXHkkUda57pYN3HtoEGD&#10;5CnvJrbslyKxvn372k984hN23rx59pprrrFu8ksNCBYCYD/OdZHX4PLLL7eLFy+2H/jAB+ScwPjx&#10;4+U8nJtje/fuXef82GfWMne3vUJRF+7eULcjD5xFYFetWiUkwKQO6zs6dOggNR9Ui/rPpk6dal99&#10;9VX7yU9+UiYucm6KyIYPH27d094++eST8lnnzp1lggNci8cee8wuXLiwproUSfjs2bPl+ADigBge&#10;ffRRqV6FKHA9pk+fbjdt2iTu0TnnnFNzHn5QuMax6ZuxceNG2VchuO8pFP+HuyeUJAqAsnLiAp/7&#10;3OdqdbBiMJmxHqgS/fvf/26/+c1v1pCGjyH86U9/sh/84AelDgQimDlzpry/4IIL7FNPPWX79Okj&#10;jW18IRjVqUcffbTEPyCUX/ziF/ZrX/uabE9RGh21qB8hFgJheKuCOpT77rvPnn322VKc5s9xr732&#10;kroTCGbr1q2ybUaoG6JIwM2Q3BOK+oDb8ZOf/ETcDiwI/mx+7LPPPmIV4EIwiQEBR1yNrl271mwH&#10;Mbz11lvifjBxCXbydKddHq7CK6+8Yr/yla/ItpdddpnsZ8uWLfbOO++0K1euFIuEilQCqN/5znfk&#10;92vWrLGnnHKKdNmi2xbn+fOf/7yGZPyxsYDoncHvsToaCCWLSgc3QXIvKPKBJ/2UKVNqlY4ziFVg&#10;/l9xxRX2+eefT7e2kmWYNWuWPPW33377Wt9hol977bVCKsccc4y4BfPnz5fMB67IT3/6U7FCyIp8&#10;//vfT/eYgBhG+/btxVqADL7whS9IrAOLh+9AHJAIzXBC94hj+qpWXJRGQMmiksENkNwHivrAUx13&#10;gbQmE5k/mx+dOnUSywDfHysCYNqT1vzqV78q1ka4PS4JlgX9KnhPChQrg7Qrk/mMM84Q6wELA/eB&#10;pz/BTQjAg/PBgqFHp2/mS6/OBx98UMjirLPOqmXJMEjpQkqQEJ22Ggu3L0UlwV1zJYiMICjJBDvq&#10;qKNqmfOM7t27y1P9kUcesf/+979lewjjrrvusieddFKdeAbWg49nsB3ZDD6HJO69915xPyAXAqZY&#10;KOgyfvvb38p+2T/NckLSWLdunbgeWBlYIJAWAVSOEx4XCwSiI1Py5ptvpt9uHNz+FJUAd62VJBoA&#10;3A7fzYo/XzhIc1588cWSsfAgRXrVVVeJtRCnUelgRayAyR/GCogx0F+TbWiIA4499lixPNgf2Q5v&#10;Cdx999324IMPFqvFgwBmVVWVHThwoO3Vq5cQR3hczp30KoHTJoK6IuUOLnJyrRWFgJl///3329NP&#10;P12e2Pz5/EBV+bGPfUxUk1gdwLsdkEGsZUCBSdqTuANZi1yAPKqrq2V73ByyJVdeeaW4MaRIOR9I&#10;i1QtqdQTTjjBPvPMMxLvgHywGrp06VKLKHA70GSw7gg9OpsIShTlDi5ycq0VhUCa8mc/+5n493G2&#10;gzZ4aBaIDfiUI/EGUpa4HRBJuD3xDGIKuB1eSJUPv/nNbyQQiluCdJt9E/Qka/LQQw+JK/Tss88K&#10;6RA4veGGG2T/pGvD4+KGkNYlvQvRNCXc/hXlDHeNlSwKgHQjT2tqNVBThoIqXAqEVDNmzLBr166V&#10;bQEuCG4HAcvwqc5kxyXA0sDi8AKq+gApoHkg/kGgku+zHwjo9ddfF+XncccdJ3EMLI6nn35asia4&#10;HiGhkfkg3nH++eeLyKvQcRsBtSzKGVzg5Dor6gPmPNYC2YfY7cCNQJqNatK7HbgNv//974UMWOsj&#10;3B5igTx+8IMf1Ot2hMDiIBWKLDy2EBgQAsVjBEa//e1vy3HJmMTuDuR22GGHSeaEOEgzQcmiXMHF&#10;Ta6xoj5AACgiiUPEkxXiICMBkfinNJWhuBVMbqpDw+3JfmANkA0ppGOAcHxsAj1EaMlgWWDdQEYE&#10;RnFNcEMmTZpkP/rRj9bJsvCe4CgB0G3NdhSAkkU5ggubXF9FfeDJj3iJzEaYvcCcJ4swbdo0Mfm9&#10;24HqEeEV2Y5QZMXkJuVJQJKAYyHzn3jHihUrRHKNu+L3w8CtQMR144032g0bNojbg3XB7/gZxkU4&#10;LmSC9DvLcbcRShTlCC5scn0VuYBmAWsBYVMsXsLt8OIlgp0AN4Wai/POO0/k2eH2WARIv3E7smQd&#10;wnVDCICG+8JCoNcEmRjcEzIf5557bo2AKxyQ25AhQyRmAom1AJQsyglc0OS6KuoDBIBaktJvmsjw&#10;Z/ODbAeTFe2CN+f95CZdSSFYuD1pTtwOajYIROYDbgeTGlKBXCAlvx8sGWIfFJ2tXr1adBW33Xab&#10;BDVjgRWD88YNwh3yhNYCULIoB3Ahk+upyAeyCWQRqOPwGQc/qJlAvERq0gOFJD0iEEKFNRYM3I6v&#10;f/3r4k6EIqtcwI1h6UHK2WO3AwvhQx/6kP3Rj34k8ZO//vWv4urgGsXniGtEbQqaDbIn3j1qAShR&#10;lAO4kMn1VNQHX2DFUn6UfoeTEPHSRz7yEVnyz7eXw/f32xMTCLfHIsAyoAyciV2IKLBMqCv57Gc/&#10;K8Ipvx8GbseIESPsr3/9a5F6k2bFNcLVCY+JzJzAJroKzrHQMZsa7hwUpY70WirywKcmTzzxxDox&#10;Ai9eQgwFoQBETD6VmWt7Jj3ZjiwiKywFSIiJHledQgjoIbBMfBk7xBFnZHA5Pv/5zwvhNLXAKiPU&#10;qihlpBdRUQA+NUlT21w1E0xW6j/8kxo3BRcANyWe3LgpuB24E75XRX3g99Ri4NZwnDDTwn6RfxOY&#10;pPaDc0SNmeuYlMLT4IaMTKFjNiOULEoVXLzkGirqA748Jj3Zi1g0xYQkRnDddddJahJAFrgduAC4&#10;HfH2uB1sj9tRCFgoZDMQTsVZDKwGAqVYJjS7gXhIn8bHhNio66DJThPWdTQUrAmjyzyUItyFU5LI&#10;AJ+9wO2IazXIZtADgga13u1AZEV2hH6UsdtBtuPkk0+W7bOInYgnoPSkIU1cV4LbQRoUEqPdHhkU&#10;VJmx28ExY9eolaAWRSmCC5dcP0U++BJx9AdxrUaYvfAmPdkOukbhpoQKSjIfyKknT54sjWgK9anE&#10;kkE8RZNcumWHbgevqSuhMAzZNueI25FL2EWmBLeDuo5Cx2xmKFGUItyFq7VMoCI3qJmADCjE4s/m&#10;B5MVN4J0IxkHAFk8/PDDku2IRVmQBtmR0E3JBzInCLyoRkWnEe4L6wKLhYApFgxExTnuueeetbbj&#10;mCwLQIbFn2MrQomiFMGFS66foj5Qg4GbgCIybnlHJgF3hBgB7glAPIXbQfv9WPDEZCfbQSrTb58P&#10;iKf8vuI6EUho7NixooeAdOiExbnEQjDOmarSrMdsAShZlBq4aMm1U9QHYgS0psNyCN0IBnoKOmQT&#10;I/DZDmpBcDtyibJov4/gCRcgi9iJ8nTvwsT7ovPVJZdcIi3wOEcsBipCcwm7EGplEXa1EJQoSgnu&#10;gqnbUQD482QSiCkwycNJSKyCeEBYM0EtCG4HrgJ9M8PJ7UVZKChfeumlgpPWC7wIVsYuD+IpGtTQ&#10;gp/YBOeI2wEphMfEPfHCrka25G8WuHNTlArc9VJrogCYrJj0uRb4YbKSYUDg5EvEEU8xeWlkG2c7&#10;cAloSYcL4Dtz5wP78uKp2O0g00I5O2lT6jU4R1ya2NUhQ4PbcccddzS2HX+zwJ2bolTgrpcSRQHw&#10;FMYCoIQ7LMRioFXwqUnvRuAG4CrQGyLMUDAQPFG4FZag54NvZUedSOjyYDHgdiDAYu0OMiycIxmZ&#10;ONtBhoUydiyOVs52xFD3o5SQXjRFDjCZmdSkFf1KXPzJGExc0pUUfPlO22yP20Hnq7ikHJLB7aCR&#10;bZbSbvbF5Cb+gcsT7guXB3eCnp0cm7Z8qEJpbRdv57tnQSZFBiWKUgIXLLluihiIoRAoUR8RZxIQ&#10;NFHDQWrSi6ZIUeJ20PmKeES4PYVcvs7Cr/ORD7gmdJ/CbYjdCdwO1uxgX6gxcWUob4/dE96TqUEo&#10;1sxdrBoDVWmWEtzFUqKoB2gOqLRkDdBQ6YhlgcVAg1tSk75DFLUdNNXF0ghdBVwQajT8+hlZ6iyQ&#10;WbO8IC5PqMbk2D6LgWCLfpfIsnNth2tEazzWPm1lNWYuqEVRikgvniIF2QG/wI9fgCccKCJZMNjX&#10;auAqeGFUXAaOC4D8mgntG+4WAg1ocHniprhkXagrgURwYXCNIKBc2+F2UMTWjM1ztwVKFKUILlxy&#10;/RSAjINf4IdCrDA+4Rf4ocGuFzBRZ8Gq4rTCi2tB+D7ZjiVLlmTKdrDNokWLxL2Ii8Bwgci0kOWA&#10;pOimxXYsDRhuh3viu1jhEhUZ1O0oVbgLp0QRgJQjvS8hhDjbgcWA20GXa69LoLwbt4Pl+0JSYeB2&#10;YJlgJWTRMRB3IOiJTiKsK2Egz6YpLu4EIitco1w9KtBw4HbQO7MVS8pzQUmi1OEuoJKFA24EmQQm&#10;Ph2swzQnJr1f4Mevw4H/v3TpUlktPLY+0FrgdpChgAAKgWOHLk94bMiA3hO4E8RDIB62IysSHpPt&#10;cDvIyGQpY29BKEmUC9yFrHiyIDj5wAMPSB1FvMAP2QwW+MHN8I1pcT8oA8f6iFc1p84CYRSuRJbM&#10;gz8234mPzb5ZlRwRFvEJyAnXKI6JIPRC8MUyg4Wa9rYwlCjKBe5CVjxR8OQnzcmq4XH/Bwqx/AI/&#10;3o1A9MSqXFgAocSbpzyuCE99tsnidpBpYQ1RYh1xipVMC41wWIsDSwFyIiMTux3IvalcJSNTRG6H&#10;kkS5wV3QiiULJjNmfb4FfugN4TttF7IAiDOwKA+1HYUQHpuCsjjFCunQARzXhONDQHFMBNLANcLt&#10;oI9FkUEzHeWG9MJWHJA5Yy188YtfrJNxIKhJvIEgp8924H5ABHweBx4pKcd9ITORRT4N6RAg5di5&#10;FhdinY5bb71VSMfHROL6E/QeuCdslyXD0oJQkihHcGGT61tZIM05Z84caQgTKx2Z+KQ5mfisKg5w&#10;KXiyx7UdWAN8hktCYDSLC8CxiSvkWlwI4oAYIBIyLLgnkFMYE8Gy8EKwRx55pOYciwBKEuWM9CJX&#10;FKidQEiVa/EcsguIm5j4gAwFWgvcjrihDRYAcQayHRBAFnBsXAYWIA5jHQziH7gkHJu2dxdddJEQ&#10;UbgN57v//vvX9KgoIihRlDvSC10R4AnMOqF+gR/++37w5KadHGtr+DQnPyECdAxx4BEdAxYALkKW&#10;NTSo/yBI6TtohyRFQJWgJcFLrAmsCp+KDY9JTQidsHA76IxVRFCiKHdwkZNrXf7wC/ygfMzVSwIF&#10;JEVivqiLYCEWBpWl4bZMcj7jqe+tj0IgdUrxFmuRxkVgHJs06OLFiyUtChEQr4gzMhAHbgdWThHV&#10;dmi2o1LgLnTZkwUZh3CBn7j/Awv20OWK2goAWTBxqQiN5dOQDE/2m2++ObPbQRk4XagQVMVBUdwO&#10;6j4oKGP4fhehe0J8hGI0yInMSZZUbAtBrYlKAhc8ue7lCbISdNrG9I8XAebJTS9KOmcjmwZkO7zM&#10;OteTnZ4UpE2zuB3EOuihSSu7uKcEhEURGFJt4g64Ruw77rRNtgMhGOTkz7FIoERRaeCiJ9e+/EDh&#10;FIrHkSNH1lk8hwIr3znbl5TjUlRXV9eZ2Dzl/ZM9q44Bt4Mu3ywKlMvt4HOOjciKjEwut4OsiCen&#10;IupkpSRRiXAXviyb8WKm17fADxMfC4NCLJ76gKAnlaD00YwDiqRUUXSi7My6hgat9mllx5J/cVCU&#10;3hN0r6IIDKHVzJkzc4qxqEmh/iRrm70WghJFpYKLn9wD5QM0Drgd9JZkYvLf9INJCHnQrt9PfDIK&#10;9JYgExFOWAZPdgKKiLayyqf9AsRxyztICpeHVnakTpFk51pUiFQsbgcZGM12KIoG3ADJfVAewO24&#10;5557JOMQ6yF4TxdsFvjBksD6wO2gSS5y7lhkxdMevQPxhCxPdjItWCcIuXJZJ2RgODaSbVwj3I64&#10;3wXScRYwRghWRC3vlCQU7u4sI7LA9OepTTu52EJA6YilQds5gP9Pr0p6VMbyadwGJjJuR9aqTbIi&#10;SMKxCOK+F2gxWD2dtT0gHi/GCjUWvIawpk2bJq5JkUBJQuHuTmuHcjO4p+tSuS1KGEx8ul0TB6Cd&#10;XDgJKbBigR9Spn6dUDIKZDtyte+nanPcuHHSidsHPfMBi4OYAhYIuovQOuE1pMACxFgwuB0TJkyo&#10;k+3whWeQTdY2ey0A1U4oErgboSwsCtKXtJVDTBW7HZj4FFixeI436Zm0NLaN+2gysZFPE2xEYp0F&#10;kBQqS7IVWA/h/rBO/ALE6CJoaUdru7j+hHNGy0G/iyyp2BaAkoSiNtwNUfJkgdIRWTbrZMRCJ7/A&#10;D4FOgNoRt4NUKSnTcFtIhWYx9NHM2qMSCTjb52p4g+Xgu3zjUrBaOkKw0OrA+iHbQZq2iNwOoK6H&#10;4v9wN0RJp0sx/ZlgBCbrW+AH09+3k8O0p/s1NR+hjoHvMbEpD2diZ6naJChKJoMCLgrQ4nQnyksU&#10;mKRkiVEgBIszMlgdpFRxO7IsKtQCUIJQ5AY3R3KPlB6Y0FgIZBxiC8H3daDs25v09KiEVGLlJmlM&#10;4glUnSIDzwLcDkrBiTvkSnciAScoituB63PiiSfWEYLhdhBURYxVJLUdShSK+sENktwnpQUClH6B&#10;n7ivA9WjmP48zdFDMBEpCGPlrbhHJepJekhAKll1DGRFSHfirsTZE/pekO6kuGvVqlXidlADEra8&#10;w+qg/gTigsCyBE+bGUoSivxwN0lJuiAEJqdOnVonMAlR0E6OwKRfsxOxlV+5K06h4nZgGWAhZJVP&#10;sygPSlAWIA6LuxikO2l4A0lQeo4qlIxKuA3ngAtE/QmrirUylCQU+eFukpJMldImDoEST+7Y9Cez&#10;gOk/d+5cu2nTJtmepzYTlhRqOLEJgDLZ6WVJ+35iD4VA5SkroLMAMXGHcH/EPljMGEuH+Mmdd94p&#10;bkfsGmF1jB49WtwOf46tCM10KAqDm0RulxICQickz3ShivUQTEKWBiQwScCTiY1yk4mZL5bh2/cX&#10;ArERCIAFiOOWd7wn3QkBoMa85pprRMYdZjsYxElwO1asWFEMnbbVolBkh7thSsL98EInKjxJL4ZP&#10;dCakr/70bgexDNwOFtWJU6j77ruv1F/gIjTE7YAAEHPF+/N9LyAAiArNRtzxCmLDBaL+xAvBWhFK&#10;Eors4IZJ7pviB4FJ304ul9KRprWhDJtYATLuXL0i0Db4lbuygKc/RWAQAKQQEgDBSnpPEHfA1cGK&#10;weqIg51YHXx+9913F8O6okoUiuxwN0zJBDTRQ9Dgpb4FfsaMGSMybOINkAoTlj4VsSqS9xSM4XZk&#10;bY2PwtMrQWO3g/3h3tCbAosHwsjldhAngbiQnmeJiTQjNDahaDiSe6e4gdtBQ5n6FtlBeEWBlW86&#10;wxoapCeZsLHICpcAIRRuh++jWQi+VoSAZazGZH90uYKkWFwYFyReVxRXhbJ32uZ516iVoRaFouFI&#10;b56iBXoDekWgkYizHZj+uB2sK+pNepSRudKTxDWIWVxxxRUNWggYS4F1QEiBhgTg9zdr1iwJYmJV&#10;YHXEHa+QiqPlCOtPWglqTSi2Dc4cHp3cS8UH6isotCL9GU9CiAOlI+3kiCWQnSAOQE+IuGCMuAGf&#10;M2GzZjuY2Iio6Kgd956AACj6uu2226SkHauDeEXsGuF2kFal/iSrFdNMUEtCse1wN1J7Rxi3J/dU&#10;8QCJNVLruK8Dg2AlT3tf/YmbQJ8KTP04ToCFwYRFuZk124GVwvKDFIHFBEDzGXpP4HagsZgyZUqd&#10;4CnngEITq6MhVkwzQElC0bRwZHFaenO1OngC4/uzIjgNadzp1QwKrJBy8yT32Q6e7BMnThRSiOME&#10;xCzIdtBrM2tAkeUHL774Yin4ComH1xAXSlDSogRPczXGQcOB+Aorxq992kpQolA0PdxE2smNBelN&#10;1mrgyY/Q6YQTTqiTwWASEhNArUkcA1Lxqshc2QmyICzYk7WTFa4MKVka28QpWawLOmNRck7q1Pfj&#10;jIVgkJvveNUKtR0ak1C0DBxZjEnuudYDWQzqMuJJSHCRLANPfUDZtu8BEdd2ECfA0sDiIIuSBcQx&#10;fKv9ONuB2+FX+GLdDrIucbaDc0CgRTs8BFstDCUJRcvCkUVnNxYn91/rAB0Dpr47HRnIsGlcg9vh&#10;O21DAjy9UV767Ri4HUxY3xnb/V9k+0IglUlshLqQkHjIdqAOJV1LmhXpNhJuZOThcbFikIrT6Srr&#10;6mNNAHUxFK0LN8HGpzdji4Mg5aRJk2r1d8D1oLAL4RTZDtwKshpxDwgyJagiG5KexOogNgLxYD2E&#10;+8OyIbhJkBM1pl/0OJZ2U/aOJYTF0UK1HUoSiuKAI4tubjyY3pgtBqwAntzoFtxp1BpMUAqusBoQ&#10;ZIUuCq4Abge6CoKOWdOTBB59z8s43kFvCypYOR/IhKxL3GiXc8IF8hWqWd2dRkDJQVG8cBN3Ynqj&#10;thhoMEPn7TBeQPyAYGOcCvWDz9E24HY0pAcE25LShHzCAjQGsRHIAbeDbltjx46ts+gxwU4CsJS9&#10;Zw2eNhBKEIrSgCOLnm4sS2/cZgdPZVYjR5fgDi+DuABVo+gdyJAQsyD7gIXhLQvcAtKXWXtAYHUg&#10;jsIKId4RBighAKTcNPdFO0HvS1rvx+4O6VmCnbgdWfpxNgAapFSUJhxZnJ/cw80PMhFkOsKVt5i4&#10;dKqKQVwAOTeuB9uR6swCispQd9K5O3Y7iHegl2AlMCwKAppVVVW1yAQLxHfbYhEg3KYmgpKEorTh&#10;JkM/N1Yk93PzAqsC5aU7rAxETtOnT89rMdBCDy0EE9qnU+sDaVaqQHFZ4ngHykvKzek7QYyC9T3i&#10;bEenTp1kfY+GLAOQAUoSivKBI4vq5L5uPhCrQC7tO1cxgWmBj8VQ6OmNS+Eb7VIcFougsEIoAvPr&#10;lIaWAgFKv/gxK5XPnj1bsh+x20H9CW4H59NEC/woSSjKD26yVrnRrKvbLF26VHQU7nAycBEIMGaV&#10;SaOR8C38cRUgGiY+8m4ClOgi6us9QTYEpaWXdodkwmsyL8RNyHZsA5QcFJUBRxYzknu+6UGsgm7c&#10;YW0FxEEVaUOBYtPvg0HpOnGNMA4CAfiiMiTjLANAj85YY4F1gZWB27EN64oqSSgqC44sBruxJrn/&#10;mxZUbdKH0h1GBk98lurLWkIeY/PmzfaCCy6ok+pkYHWg0GQVMtwXum0Rh4grSolXELfwZe8ZocSg&#10;UABHFpclc6LpQKCQGouwyzYBSJ747njpVo0DqVhK17FafAyCNCh9OSEolg6koW9cUUoGBLeD72YQ&#10;WSlBKBQx3OQd4kaT9oIjLUp61O1eBhkHApE0u2lKkDWhEQ4Wwy233CLS7Hg1czIk9PQk1pFh9TEl&#10;CYUiHxxZXJnMlW0HbsaMGTNquQvIvJcsWdIk+gWyIqRLEVehsqSsHTcEUoCU/DEZxCvoEo7bUUBk&#10;papKhSIL3CQ+0o0mWeAC9SN9M91uZSDxRurdWKuC2AKya2IRFH7RPZv1RnErwgBnOCAPljlkWUHS&#10;q3ncDrUkFIqGwpHF1cn8aTwQWl1yySW1MiBYFYsWLUq3KAxvOSCkolEvREP2guUDIZ4wBRoPSIJ+&#10;mmzPsoJ5SsrVklAoGog26U96dQ5zY46bjJ3TjxoM5xqYKVOmmPvuuw/yMbvuuqsZM2aMmTRpkune&#10;vXu6VW28/fbbxpGMWbdunXFWgHniiSfMc889Z1544QWzYcMG+V196NChg9lll11k34MGDTIHHnig&#10;GThwoNl7771Nz549TceOHdMtBdPd/01JQqHYBtQQhpvg17sJNSZ92yC88cYb5tprrzUzZ8407ome&#10;fmqMcxvM5Zdfnr4zxrkE5uWXXzbPP/+8Wbt2rXnmmWdkQBSvvvqqcZZFumVdOMvBdOnSxfTt21fG&#10;gAEDhCT69+8v5NCuXbt0yxooQSgUTQwhDEcWw90PrItOvG8IsCqqq6vNkiVLxKoIceqpp5oJEyaY&#10;1atXm5UrVwo5rF+/Xsghn+Xg3A7TuXNn061bNyGGwYMHCzlADJDGzjvvbNy5plvXgRKFQtFM8IRx&#10;k5tkp8knGbFly5YaqwICyAVcBqyKrVu3pp/URdu2bYUc9ttvPxneaujXr5/p0aNHLsshF+Yz3P+B&#10;nwqFopnQxpHFCPcT66J98lFhrFq1ykyePNksXLiQ2EfN057X+UBMYY899jB77bWXuBVYDlVVVaZ3&#10;794Si+jUqVM+yyGEWhEKRSsAwoAsRqfvC2Ljxo1m+PDh4orkQ/v27c1uu+0mlsIBBxwgxNCnTx/T&#10;q1cvCVLusMMO6ZaZoSShULQy5HHuLIP8pkEA3JDx48en7xLsuOOO4j4wIAjIAZLAiiBT0ghyAEoQ&#10;CkWRwRMGE/NCXhfC8uXLzbhx4yTweMghhwg5QBK4GV27dpW4RSOhBKFQlBIgDqyNQkBa3YCqTiUB&#10;haKckU70hkKJQaEoaxjzPyE/gJhEWpQmAAAAAElFTkSuQmCCUEsDBBQABgAIAAAAIQDJZjTZ4QAA&#10;AAoBAAAPAAAAZHJzL2Rvd25yZXYueG1sTI9BT4NAEIXvJv6HzZh4swsItSJL0zTqqWlia9L0NoUp&#10;kLK7hN0C/feOJz1O3pf3vsmWk27FQL1rrFEQzgIQZApbNqZS8L3/eFqAcB5Nia01pOBGDpb5/V2G&#10;aWlH80XDzleCS4xLUUHtfZdK6YqaNLqZ7chwdra9Rs9nX8myx5HLdSujIJhLjY3hhRo7WtdUXHZX&#10;reBzxHH1HL4Pm8t5fTvuk+1hE5JSjw/T6g2Ep8n/wfCrz+qQs9PJXk3pRKsgCeM5owqi5AUEA6+L&#10;JAJxYjKOA5B5Jv+/kP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9u2N/noDAAAOCAAADgAAAAAAAAAAAAAAAAA6AgAAZHJzL2Uyb0RvYy54bWxQSwECLQAKAAAA&#10;AAAAACEAUztxkJomAACaJgAAFAAAAAAAAAAAAAAAAADgBQAAZHJzL21lZGlhL2ltYWdlMS5wbmdQ&#10;SwECLQAUAAYACAAAACEAyWY02eEAAAAKAQAADwAAAAAAAAAAAAAAAACsLAAAZHJzL2Rvd25yZXYu&#10;eG1sUEsBAi0AFAAGAAgAAAAhAKomDr68AAAAIQEAABkAAAAAAAAAAAAAAAAAui0AAGRycy9fcmVs&#10;cy9lMm9Eb2MueG1sLnJlbHNQSwUGAAAAAAYABgB8AQAArS4AAAAA&#10;">
                <v:roundrect id="_x0000_s1158"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ESdwwAAAN0AAAAPAAAAZHJzL2Rvd25yZXYueG1sRI9Li8JA&#10;EITvC/6HoQVv6ySCItlMZFlRxIusr3OT6TzYTE/IjJr8e0dY8FhU1VdUuupNI+7UudqygngagSDO&#10;ra65VHA+bT6XIJxH1thYJgUDOVhlo48UE20f/Ev3oy9FgLBLUEHlfZtI6fKKDLqpbYmDV9jOoA+y&#10;K6Xu8BHgppGzKFpIgzWHhQpb+qko/zvejIID0bAuhuIy7Piyp3qLsbsulJqM++8vEJ56/w7/t3da&#10;wSyO5vB6E56AzJ4AAAD//wMAUEsBAi0AFAAGAAgAAAAhANvh9svuAAAAhQEAABMAAAAAAAAAAAAA&#10;AAAAAAAAAFtDb250ZW50X1R5cGVzXS54bWxQSwECLQAUAAYACAAAACEAWvQsW78AAAAVAQAACwAA&#10;AAAAAAAAAAAAAAAfAQAAX3JlbHMvLnJlbHNQSwECLQAUAAYACAAAACEAZ4REncMAAADdAAAADwAA&#10;AAAAAAAAAAAAAAAHAgAAZHJzL2Rvd25yZXYueG1sUEsFBgAAAAADAAMAtwAAAPcCAAAAAA==&#10;" fillcolor="window" strokecolor="#7f7f7f [1612]" strokeweight="1.5pt">
                  <v:stroke joinstyle="miter"/>
                  <v:textbox>
                    <w:txbxContent>
                      <w:p w14:paraId="0B102AA1" w14:textId="50BD512C" w:rsidR="00080E17" w:rsidRPr="0046690A" w:rsidRDefault="001D15EA" w:rsidP="00080E17">
                        <w:pPr>
                          <w:spacing w:after="0"/>
                          <w:ind w:firstLine="284"/>
                          <w:rPr>
                            <w:sz w:val="56"/>
                            <w:szCs w:val="56"/>
                          </w:rPr>
                        </w:pPr>
                        <w:r w:rsidRPr="001D15EA">
                          <w:rPr>
                            <w:rFonts w:ascii="Comic Sans MS" w:hAnsi="Comic Sans MS"/>
                            <w:b/>
                            <w:bCs/>
                            <w:sz w:val="56"/>
                            <w:szCs w:val="56"/>
                          </w:rPr>
                          <w:t>p</w:t>
                        </w:r>
                        <w:r w:rsidR="00080E17" w:rsidRPr="00675C43">
                          <w:rPr>
                            <w:b/>
                            <w:bCs/>
                            <w:sz w:val="56"/>
                            <w:szCs w:val="56"/>
                          </w:rPr>
                          <w:tab/>
                        </w:r>
                        <w:r w:rsidR="00080E17">
                          <w:rPr>
                            <w:sz w:val="56"/>
                            <w:szCs w:val="56"/>
                          </w:rPr>
                          <w:tab/>
                        </w:r>
                        <w:r w:rsidR="00080E17">
                          <w:rPr>
                            <w:sz w:val="56"/>
                            <w:szCs w:val="56"/>
                          </w:rPr>
                          <w:tab/>
                          <w:t xml:space="preserve"> </w:t>
                        </w:r>
                        <w:r w:rsidRPr="001D15EA">
                          <w:rPr>
                            <w:rFonts w:ascii="Comic Sans MS" w:hAnsi="Comic Sans MS"/>
                            <w:b/>
                            <w:bCs/>
                            <w:sz w:val="56"/>
                            <w:szCs w:val="56"/>
                          </w:rPr>
                          <w:t>p</w:t>
                        </w:r>
                        <w:r w:rsidRPr="000A6D44">
                          <w:rPr>
                            <w:rFonts w:ascii="Comic Sans MS" w:hAnsi="Comic Sans MS"/>
                            <w:color w:val="7F7F7F" w:themeColor="text1" w:themeTint="80"/>
                            <w:sz w:val="56"/>
                            <w:szCs w:val="56"/>
                          </w:rPr>
                          <w:t>encil</w:t>
                        </w:r>
                      </w:p>
                    </w:txbxContent>
                  </v:textbox>
                </v:roundrect>
                <v:shape id="Picture 2148" o:spid="_x0000_s1159" type="#_x0000_t75" style="position:absolute;left:5257;top:1181;width:10154;height:4692;rotation:-90904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OhexAAAAN0AAAAPAAAAZHJzL2Rvd25yZXYueG1sRE/Pa8Iw&#10;FL4P/B/CE7zN1DrGqEbRgSg7CLO9eHs0zzbavHRN1Lq/fjkIO358v+fL3jbiRp03jhVMxgkI4tJp&#10;w5WCIt+8foDwAVlj45gUPMjDcjF4mWOm3Z2/6XYIlYgh7DNUUIfQZlL6siaLfuxa4sidXGcxRNhV&#10;Und4j+G2kWmSvEuLhmNDjS191lReDler4PyV/v6YaY7HaZJvrltTHPfrQqnRsF/NQATqw7/46d5p&#10;BenkLc6Nb+ITkIs/AAAA//8DAFBLAQItABQABgAIAAAAIQDb4fbL7gAAAIUBAAATAAAAAAAAAAAA&#10;AAAAAAAAAABbQ29udGVudF9UeXBlc10ueG1sUEsBAi0AFAAGAAgAAAAhAFr0LFu/AAAAFQEAAAsA&#10;AAAAAAAAAAAAAAAAHwEAAF9yZWxzLy5yZWxzUEsBAi0AFAAGAAgAAAAhABeE6F7EAAAA3QAAAA8A&#10;AAAAAAAAAAAAAAAABwIAAGRycy9kb3ducmV2LnhtbFBLBQYAAAAAAwADALcAAAD4AgAAAAA=&#10;">
                  <v:imagedata r:id="rId156" o:title=""/>
                </v:shape>
              </v:group>
            </w:pict>
          </mc:Fallback>
        </mc:AlternateContent>
      </w:r>
    </w:p>
    <w:p w14:paraId="1C6917F5" w14:textId="79680E0C" w:rsidR="00080E17" w:rsidRDefault="00080E17"/>
    <w:p w14:paraId="5011CDD3" w14:textId="3D7ADF1D" w:rsidR="00080E17" w:rsidRDefault="00080E17"/>
    <w:p w14:paraId="0792D5A9" w14:textId="214BB9C9" w:rsidR="00080E17" w:rsidRDefault="00080E17"/>
    <w:p w14:paraId="6C1921F0" w14:textId="3ADE9065" w:rsidR="00080E17" w:rsidRDefault="00F8164E" w:rsidP="00F8164E">
      <w:pPr>
        <w:tabs>
          <w:tab w:val="left" w:pos="5100"/>
        </w:tabs>
      </w:pPr>
      <w:r>
        <w:tab/>
      </w:r>
    </w:p>
    <w:p w14:paraId="47F5E822" w14:textId="7413E18A" w:rsidR="00080E17" w:rsidRDefault="00314959">
      <w:r>
        <w:rPr>
          <w:noProof/>
        </w:rPr>
        <w:lastRenderedPageBreak/>
        <mc:AlternateContent>
          <mc:Choice Requires="wpg">
            <w:drawing>
              <wp:anchor distT="0" distB="0" distL="114300" distR="114300" simplePos="0" relativeHeight="253004800" behindDoc="0" locked="0" layoutInCell="1" allowOverlap="1" wp14:anchorId="54197D9F" wp14:editId="32D2174A">
                <wp:simplePos x="0" y="0"/>
                <wp:positionH relativeFrom="column">
                  <wp:posOffset>3285490</wp:posOffset>
                </wp:positionH>
                <wp:positionV relativeFrom="paragraph">
                  <wp:posOffset>48895</wp:posOffset>
                </wp:positionV>
                <wp:extent cx="2988000" cy="751205"/>
                <wp:effectExtent l="0" t="0" r="22225" b="10795"/>
                <wp:wrapNone/>
                <wp:docPr id="2160" name="Group 2160"/>
                <wp:cNvGraphicFramePr/>
                <a:graphic xmlns:a="http://schemas.openxmlformats.org/drawingml/2006/main">
                  <a:graphicData uri="http://schemas.microsoft.com/office/word/2010/wordprocessingGroup">
                    <wpg:wgp>
                      <wpg:cNvGrpSpPr/>
                      <wpg:grpSpPr>
                        <a:xfrm>
                          <a:off x="0" y="0"/>
                          <a:ext cx="2988000" cy="751205"/>
                          <a:chOff x="0" y="0"/>
                          <a:chExt cx="2988000" cy="751205"/>
                        </a:xfrm>
                      </wpg:grpSpPr>
                      <wps:wsp>
                        <wps:cNvPr id="2111" name="Text Box 2"/>
                        <wps:cNvSpPr txBox="1">
                          <a:spLocks noChangeArrowheads="1"/>
                        </wps:cNvSpPr>
                        <wps:spPr bwMode="auto">
                          <a:xfrm>
                            <a:off x="0" y="0"/>
                            <a:ext cx="2988000" cy="751205"/>
                          </a:xfrm>
                          <a:prstGeom prst="roundRect">
                            <a:avLst/>
                          </a:prstGeom>
                          <a:solidFill>
                            <a:sysClr val="window" lastClr="FFFFFF"/>
                          </a:solidFill>
                          <a:ln w="19050">
                            <a:solidFill>
                              <a:schemeClr val="bg1">
                                <a:lumMod val="50000"/>
                              </a:schemeClr>
                            </a:solidFill>
                            <a:miter lim="800000"/>
                            <a:headEnd/>
                            <a:tailEnd/>
                          </a:ln>
                        </wps:spPr>
                        <wps:txbx>
                          <w:txbxContent>
                            <w:p w14:paraId="78C80ACC" w14:textId="39ACA55F" w:rsidR="00080E17" w:rsidRPr="0046690A" w:rsidRDefault="00B9388E" w:rsidP="00080E17">
                              <w:pPr>
                                <w:spacing w:after="0"/>
                                <w:ind w:firstLine="284"/>
                                <w:rPr>
                                  <w:sz w:val="56"/>
                                  <w:szCs w:val="56"/>
                                </w:rPr>
                              </w:pPr>
                              <w:r>
                                <w:rPr>
                                  <w:rFonts w:ascii="Comic Sans MS" w:hAnsi="Comic Sans MS"/>
                                  <w:b/>
                                  <w:bCs/>
                                  <w:sz w:val="56"/>
                                  <w:szCs w:val="56"/>
                                </w:rPr>
                                <w:t>r</w:t>
                              </w:r>
                              <w:r w:rsidR="00080E17" w:rsidRPr="00675C43">
                                <w:rPr>
                                  <w:b/>
                                  <w:bCs/>
                                  <w:sz w:val="56"/>
                                  <w:szCs w:val="56"/>
                                </w:rPr>
                                <w:tab/>
                              </w:r>
                              <w:r w:rsidR="00080E17">
                                <w:rPr>
                                  <w:sz w:val="56"/>
                                  <w:szCs w:val="56"/>
                                </w:rPr>
                                <w:tab/>
                              </w:r>
                              <w:r w:rsidR="00080E17">
                                <w:rPr>
                                  <w:sz w:val="56"/>
                                  <w:szCs w:val="56"/>
                                </w:rPr>
                                <w:tab/>
                                <w:t xml:space="preserve"> </w:t>
                              </w:r>
                              <w:r>
                                <w:rPr>
                                  <w:rFonts w:ascii="Comic Sans MS" w:hAnsi="Comic Sans MS"/>
                                  <w:b/>
                                  <w:bCs/>
                                  <w:sz w:val="56"/>
                                  <w:szCs w:val="56"/>
                                </w:rPr>
                                <w:t>r</w:t>
                              </w:r>
                              <w:r w:rsidRPr="000A6D44">
                                <w:rPr>
                                  <w:rFonts w:ascii="Comic Sans MS" w:hAnsi="Comic Sans MS"/>
                                  <w:color w:val="7F7F7F" w:themeColor="text1" w:themeTint="80"/>
                                  <w:sz w:val="56"/>
                                  <w:szCs w:val="56"/>
                                </w:rPr>
                                <w:t>ubber</w:t>
                              </w:r>
                            </w:p>
                          </w:txbxContent>
                        </wps:txbx>
                        <wps:bodyPr rot="0" vert="horz" wrap="square" lIns="91440" tIns="45720" rIns="91440" bIns="45720" anchor="t" anchorCtr="0">
                          <a:noAutofit/>
                        </wps:bodyPr>
                      </wps:wsp>
                      <pic:pic xmlns:pic="http://schemas.openxmlformats.org/drawingml/2006/picture">
                        <pic:nvPicPr>
                          <pic:cNvPr id="2159" name="Picture 2159"/>
                          <pic:cNvPicPr>
                            <a:picLocks noChangeAspect="1"/>
                          </pic:cNvPicPr>
                        </pic:nvPicPr>
                        <pic:blipFill>
                          <a:blip r:embed="rId157">
                            <a:extLst>
                              <a:ext uri="{28A0092B-C50C-407E-A947-70E740481C1C}">
                                <a14:useLocalDpi xmlns:a14="http://schemas.microsoft.com/office/drawing/2010/main" val="0"/>
                              </a:ext>
                            </a:extLst>
                          </a:blip>
                          <a:stretch>
                            <a:fillRect/>
                          </a:stretch>
                        </pic:blipFill>
                        <pic:spPr>
                          <a:xfrm>
                            <a:off x="522515" y="58057"/>
                            <a:ext cx="986790" cy="679450"/>
                          </a:xfrm>
                          <a:prstGeom prst="rect">
                            <a:avLst/>
                          </a:prstGeom>
                        </pic:spPr>
                      </pic:pic>
                    </wpg:wgp>
                  </a:graphicData>
                </a:graphic>
              </wp:anchor>
            </w:drawing>
          </mc:Choice>
          <mc:Fallback>
            <w:pict>
              <v:group w14:anchorId="54197D9F" id="Group 2160" o:spid="_x0000_s1160" style="position:absolute;margin-left:258.7pt;margin-top:3.85pt;width:235.3pt;height:59.15pt;z-index:253004800" coordsize="29880,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JPbYAMAAO4HAAAOAAAAZHJzL2Uyb0RvYy54bWykVVlu2zAQ/S/QOxD8&#10;b7QgSmwhctBmQ4EuQZcDUBRlEeFWkrbsnr5D0kvsFGmRBIjMdebNm3nDi8uVFGjJrONaNbg4yTFi&#10;iuqOq3mDf/64fTfByHmiOiK0Yg1eM4cvZ2/fXIymZqUetOiYRWBEuXo0DR68N3WWOTowSdyJNkzB&#10;Zq+tJB6mdp51loxgXYqszPOzbNS2M1ZT5hysXqdNPIv2+55R/7XvHfNINBiw+fi18duGbza7IPXc&#10;EjNwuoFBXoBCEq7A6c7UNfEELSx/YkpyarXTvT+hWma67zllMQaIpsiPormzemFiLPN6nJsdTUDt&#10;EU8vNku/LO+s+W7uLTAxmjlwEWchllVvZfgFlGgVKVvvKGMrjygsltPJJM+BWQp751VR5lXilA5A&#10;/JNrdLh5/mK2dZsdgBkNlIfbM+Bex8D3gRgWiXU1MHBvEe8glqIoMFJEQp3+CAF+0CtUhnCCezgX&#10;aEJ+BctQ6jHdznzS9MEhpa8GoubsvbV6HBjpAGARbkIYu6vJjgtG2vGz7sANWXgdDb2C6x1lpDbW&#10;+TumJQqDBkP5qO4baCC6IMtPzgdI+3Mhu04L3t1yIeJk7a6ERUsCcgGVdXrESBDnYbHBt/EvRnV0&#10;TSg0QsDTvMoTLQc2g5bZzmw7T9SJhQQOkqsKSihqEbBF6YfjEekBOsk9NAvBZYND0aUrpA5836gO&#10;QiO1J1ykMZgSapOAwHli36/aVUz2WUxPyE6ruzWkxOrUHKCZwWDQ9jdGIzSGBrtfC2IZEPFRQVqn&#10;xelp6CRxclqdlzCxj3faxztEUTDVYI9RGl752H0CVqXfQ/p7HpOyR7LBDOU+uzCc1vC/UT6MntT9&#10;vzsk3PKLgD91WflfNiSxDwvzDpqUIZ63XHC/jg0X8htAqeU9p4HUMHksoWq6lRAcCH5RWcAaJGd7&#10;Mt2DIuT0SDzOQK1uhXN4PAvTA6et4GZbtmG8CQ/YPeqNf2Eo9d1rTReSKZ8eEssERKqVG7hxkNKa&#10;yZZ1IKKPXSwVqExvmadDSF0PegnCSnLabUSUe2ABcyq9bVfbNdOqLKuiwgi6ZjXJq/NAEKm3XXU6&#10;OTufbpoqjE5BVsnTtk0cC/1ZjUdUCUccAqxYY/FRiSrbPIDh1Xo8j6f2z/TsDwAAAP//AwBQSwME&#10;CgAAAAAAAAAhADveZ4vFJwAAxScAABQAAABkcnMvbWVkaWEvaW1hZ2UxLnBuZ4lQTkcNChoKAAAA&#10;DUlIRFIAAACqAAAAdQgGAAAA3h56eAAAAAFzUkdCAK7OHOkAAAAEZ0FNQQAAsY8L/GEFAAAACXBI&#10;WXMAABJ0AAASdAHeZh94AAAnWklEQVR4Xu2dB1gU19fGWXqVpoANQcQajRUL9hp7RbH3XmKNDRRL&#10;Yjf2aGKJvcfE3gsq2ABRsCuKooAdK1Le7567M99/o7DssrOwkP35zLN45+7uzJ13zz3nVgM9uRMA&#10;PuzYwQ6poM/yET5ej57/QcIQBKJLBAiXp+e/ColArgWdRy/W/xLsgeuixVQVvVhzK+zh5mRhpkWW&#10;iVUmvOrRAuxBUvAhHrmVaTKZTOuC1QtVQv4jwkwLrYtVL1QNYeKsy17qstc67GHR3/9VtCpWvVAz&#10;yX/YeipjJx1MsPQqKXqhqohemGohuXXVCzUD9ALNNJKKVS/UdGACrcSOAaywBwhJetRHMrHqhZoG&#10;JFD2QkclnqBHEzpK4bMaCq96GFTNs2MH+3MVO3KFSFNSUw3ef3xvkJT0RUjJciRxmfQWlUECZS+5&#10;zg+9c/euwdZt2wzOnQk0qFi5ssHwEcMMChUoKJzNUrTezpprYeKkts+A1NTUU+w1F5GKsKvhGDny&#10;R5QqWQomJiag2zVmr1WreGHDhvX4/DlRyJt1yEtdj8qwMstt/e2cVHZcuXQB3Xv2glN+Jy5OI2Mj&#10;tGjVAtt3bsdEv8lwsHOAlYUVOnXsiMjbN+VvzDr0FlUVWEHlSoEmJn7GpcuX0aZte5iZmnGB2ljn&#10;QdsO7RAYeA6fP30ScgInzpyGV40aMDQ0ROFChbBi1TJ2/rNwNkvQizU9WOHkSoG+fv0a586eRb8B&#10;/WFtZcOreDd3d3Tt2h3B58+DuTRCzn8THxeHyRMnIb9LQRgZGaGjbyeEhV9FSnKKkEO7yJ+Knv+H&#10;lUmuFGjM01js3r0bnX07w8zMDCbGJqhVqzYWzFuA6xHXwaJ7IWf6kIaPHD2B5j+0gKHMEO4eRbF0&#10;2XIm4udCDq2it6qsEHJpgAQ8io7G73+sxg9MXOYWFjA3MUOL5q3w559r8fL1KyGXesTFxWPu3Lko&#10;UsSVWToZ2rRpg5OnTwpntcp/s5ePbpwduc56Eg8ePMCsX2ajRvUaMDE1gYW5BXw7+uL4sWN49/69&#10;kCvzJCcn4eLFC2jXti13BQq7FkZAwAwm4jghh1agtur/DuyGc2cEn5qMG7duYorfVJQtUxZGhsbI&#10;wwKknj17I/hCMBI/Sx8AvXr5EitWLEf+/AVhaGSIRg0a4tjxE8JZ6REeYe6H3WtOmQinMsnJyQi7&#10;Fo4fR45i1bE7F2h+FxeMGDkMYdevITkpWcipHVJSUnD1Wih8OnWCsYkMjk754Oc3BfHxWrGuudtX&#10;ZTeY66zoh/cfcO5MIHr37o28Do4wksng4eGBCRMm4P79u0hO0a5Av+b9x/dYs3o13N09eHNXnVo1&#10;matxHF++ZByoqYP8ieYy2H3lOoG+evUKR44cQxffLrC0tIK5qRkqlK+I6TNn4llsjJAr+7h58w66&#10;dunGgjczmJtbwd/PD4+fRAtnJSF3WVW6Ifl95Q5insZg6/btLIBpD3MzM5iZmaNu7TqYzyLwJ4+f&#10;CLl0gw8f3uOPlatRruz3kDFLX827Gv7e9zdPlwLhEeds2H3kKoHevXcXK5YtQ/0GDWBqYoY8efKg&#10;bbv2WL9uPYuyY4VcusnVsDAMGjwYFpaW7LptMYr50bdv3RHOakTOtqp0A/L7yPmER4YjYPpMeFWp&#10;ygIkI9jZ2qFXr97Yu38v72HKKbx/9wE7d+2EV7Vq3HetUskL6zZswCcNWyHkTzyHwa471/iiNyIj&#10;8eOIEfDw9ISBzBDWltYYOmwYgs6dx/sPH4RcOY+ohw8xZuxo5ruac+vavVcv3GNpGpCzrCpdsPy6&#10;cy6fEj8hPDQMA/oPhLOLC7egNABk1NgxLDiJxGcttIFmB8lJSdi3bx8qVKoEGXt0nsWLYdPmTcy6&#10;/m8QjDoIEtB92LXmaJG+efsap04FokePHrC1tYeJqSnKlC4Nf38/3LpzE6l8IF7u41H0Y4wZPRKO&#10;9g4wMTFFj149cC0iPDNNarpvVeki5deas6ARSrEsCNq9ZzfatGsLMxYgmbIovlqN6liwcD6iHlF1&#10;mDsFqkhKShIOHNiPOjVrw9BQBk/PEli7dh0SEt4IOVRDkINuwq4vx4mUBEqW5M8//0TDBg35EDtL&#10;S3M0btwIv636HU91PIInrl69isEsij9w4ICQojnPnsXCz99f3g3LfPKuXTvj0uUr6Q45TAPds6rs&#10;onJe0JQC3Ll7l1nLBahdqy7zzWSsmrdDBx9fbNmyGS9fZskwOY3ZunUrj9rF4+zZs8IZzfnyJQlH&#10;jxzDD42b8AHaxYuXxOIlS/H8+Ushh3JIGzoDu54cZUVTmb91NewqJk7yQ8UKFbi1sLezx4ABA3Dk&#10;8BG8zAFNTGRByXrSKz0Ce3t7rFy5kv/dqVMnIZd0PH36FLPnzoOTkzNMjI3Rrm07nD6l0uhL3bCq&#10;dCHy69F9kpKTERR8EUOGDYGHR1EYswje2ckFo8eNRnBQEN5LMMwuqyAxUvFXrlyZi/T+/fs8vUmT&#10;JloRKkFjA4IuXUCr1i35d7sWdsWsn2fh5SvlNQ8XSnbCriFHiJRGMZ0POocuXbrAydkZRsyCFihQ&#10;GFNnTMed+3eR+CXrZ3GqA4mQqnPFKp3+pkdAx6RJk4TUrOHN27dYumIp8jnnZe6AERo2bIgLFy4K&#10;Z7+FiyW7YN+v2yJlDv/Lly9x9PhJ5nP6sOjdQt7EVKYMZsz4BY9jdKsPPi1evHjBAyQqbvEgCypC&#10;I7IoTcoASh2uR4SjZavWkMmMYMdcp18XL8CndCYXsuvMWth36rRAU5hAHz+JwbatW1ghtuIDRGys&#10;rVG3bj0sXPgrnsRIOlpIJciPVLc6JpGSKKnI6b3kf4qiFS2rGETNmTOH/z8robGu0dGPseDXX1kt&#10;5cKvg45tW7en2YDHzmUNqamphdixUPheneT27TtYtmI56terx/1PBwc7tGvXFuv/3IiY2OxrYiIh&#10;sSJUy/KJgRG9EiRcsqDkj9LfYhr9n9KzknD2w5s3ez68qnjxa8xjY41CBQtyN8DPb6KQ69+QhrQO&#10;E2h19l062/R0/fp1TGP+ZuXKVXjBUTVEg0T+2fcPEt6q10itDcjHpOsii6gqFBTRe0REayoKV0T8&#10;EZB11TYhl0MwdsxY3kNH30mzZps0aoQtmzZgiv8UWFpaYsL48ULub2Hv0R7s832YUIPkX6U7JLOq&#10;JywkDOPH/cQKrgwfW5k3rxOGDR2GYydP4F3COyGnbiAKT4zORXeALCIdJETxHEH5RX9UFGNaQier&#10;Sue0ZVWTUpIRdOE8Bg8cCI+iHrwpT2ZihFat2mDnju2Ii33G861c+QcsLCwxesw4/v/0IE1JDhPo&#10;KHY8Fr5DJ/iSmIjAs+cwaOAguBVx54307m5umOjnj/Dwq3waSFZCglMFMUon0dF7SJz0fxKj6ItS&#10;mvh5YvOT6IeScBUR00ncorWNjIwUzmpOCvt38+YNTJg4AUWKuPHPp7Grvl074/DRI+wH8u8G/xUk&#10;VHZ+zOgsFCoTp875ox8/fMSxw0fh08kXTg75+DpMHsU98MvPs3D3zm18SUoScmYdoh+paAmVIfqY&#10;4qticxP5r+I5spLiZ9NBQhb9UoL+FsUdFRWF+Ph47NmzRzirGV+SvuDi5csYNGQYChYoCGNjYxR0&#10;Kcgs6gCcZ5b1w8ePQs5/8/ua1bC0ssLIEaOElPRh1605TKA644+ya8Gb12+w95+9aNKwKYwtTGHO&#10;ovhKFSph2ZKliH8RL+TMHkSr9rXfmB5i/vTeI4qT8omBEv1f0WqTuEmkJOjQ0FAhVXM+ffqE4AsX&#10;+Wgxhzx2MDFihoB9x6SJk3Hv/gMe5StjzZq1sGJC/fHHEUJK+rB70gz2GTrhj5JAHz6KwvZt29Cg&#10;YWMYskKzzZMHderXxqrlq/BcwbpkN6IVVISERaKj42trS3nlRf0tor8pVvOKwqY0eq+Xlxd+/vln&#10;vHkjTZBI33n82Al0696dB0OmpqaoXLEKAgKmqVxTEOvXr+fNgEOYJVYFdk+Zg4kj2/1RWtiL1lta&#10;vGQJ6tSqwx+Qo6MjfHx8WGS5Ba9e6F4f/NdNT6K/qHgo9hxl1FRF5xT9UcpH/2/atClfoyohIUE4&#10;oxnRj6OxZdtmdOzgA2tmCS0tLdCgfgMs/nUxHjx8JORSnfUbBKEOHiKkKIfdp/oI7802viQl4vKV&#10;EPhNDeCDROiS8jnlxwAWae47uB9v374VcuoeilaQBCn+TQKjQ/QlRbGKVbqiGEXEz9JWXz0RFf0Q&#10;y5YtQaOGDWFsZMx761q3a4P1G9cj5lnmp3Rv2syEamONQYNUa4Jj96ke7D3Z1tNEffDnzgdhKLNC&#10;nsWKQSYzhLOzMyZMmsjSg5HwXreamBQhUYkoWtG0BEhpdE70NUWrqhhMEWKkv3fvXiFFOqIfRnOX&#10;oWpVL169m5iaoVvXrjhwaD/in2vuSm3ZsokJ1Qb9Bw0SUpTD7lN1WP5sE+n7hPcYPnwYXJxd+FKL&#10;Rd2LYnpAAG7cvIXPibo9SEQUpujD0Sv9XzFNERIonRPbQRWtKomWDvI/XVxcsHHjRp5HCqiJicbb&#10;TvOfysc4kAW1ssmDXv364uy5s5K5EcSOHdv4dPHe/fsJKcph5aEaLG+29tk/Yb9wNw93/gArfF8R&#10;p86eEc7oPmJ0TgITEa1hegEInVO0topWmEYfLV26VLIAiSYchl4Nx7ixP8HN1Y03MeUrkBeDhg7E&#10;5UuXmSGQfkLi7l07YG/LhNq7t5CiHHbfqiHkz3KoGeTm7UjMnDObNzXJDGUwMjREndr1eVVIEb8u&#10;QQKk6FsR0YIqRvuKDfppQecUhRoeHo6OHTtya0sukBTQeNog5krRj8DJJS+fUlPMsyjGjvkJEdcj&#10;kKqkiUnTUt+1czdsbW3Ro2dPIUU5pMEMYfmy3Jq+eUOzOk9hxMiRcMlfgD84V1dX9OnVGwMGDOS9&#10;Go55HbF08SLJLIsU0HVSNf01ogVVjN5JiJRX0X8lKA/l1da4UVrz6sTx4+jVqxds7W14FV+hQiVM&#10;mz4Dt+49EHKlD4mURp1pwr6//4a9nR26d+khpChFtVH/QmatQ9bx3oMH3O+iJiZra2v2wGQoX74C&#10;Ro0eg8DAQFZNfeL98ksWL0VhvlKyAfr26YNr164Jn5J1kKUkAZKlFAMfUZBfBz6iBVW0kmKaYmM+&#10;WWMSr7e3Nx8fKyW0bNDuXTvRybcjTC0suQWtUa0G5s+eh6go9ZqYNK3J9u/9h92nHbr6dhVS0oeV&#10;UcawfFq3prRzR3BwMGaw4KhGDW+YmpjCmlnMFi2aY9Vvq3gfcloFc+rMKTRr2pQPMKlUvhK2bd2G&#10;zx+zZoEHEiYJioqIDrFaFxvdxUBIEbHpSRQ1IaaJR506dbB8+XK8eyddC8bjx0/wx++r0aplS1ia&#10;m7PyNUbzH5qytD/wMCpKyKU6ZE2TNRTqwYMH4OBgD19fmuOpHFYuymF5tCpSiiJ3M1+lO/NT3IvK&#10;AyWHvPn4Qz5wcD+3ABkt3PAo+hGmTJkCEwsTONjbYtz4sXzarjagKposJgmNBEZCJWGKgQ5ZSDFC&#10;p/9/XaWnJWJKoyXJKe3YsWPcJ5eKqEdRWLhgAWrVrs1cJQuYmlqgPbOmVOaxT58KuTKHphb14MGD&#10;TKgO6Ny5o5CSPqzMlCPkk5y450+xeMli1KhVE7Z5bPnDK1msFOYvXIibt27ig5rrMtEksv0H9qNk&#10;yRLss2Ro1KAJLly8IJyVDjEoEoUoVtmUTlW6GMGL7Z5p+Zjie8W8ZDlv3pR2c7JH0Q8xyX8yyn5X&#10;lreBWppboXvXrsx1OsvnL2kKiVRTH/XI8SNwcHREh9bthZR0Ue6fUgZ5Pml49/EdIiJuYLzfJG49&#10;TUzMYGVtg3r16mHz5s14wfwxTW/+zt17aO/Tka9Bn985P9Zs/BPvPqU9eieziNZTXkRpQ5aUXAHK&#10;I1bzopgprWTJkpKNXhJJ/JKEG7du8xHzhQsXhrGhIf9R9Ojeg/1oL/JRTlJBQtW06l+0ZAkPiCtU&#10;pt3m04eVV/qw85KINCk5CbFxz7B/3150696Vr09EEaZ7EXf06dcXJ44dZT6ltEJKYBaDelRoyBnd&#10;ypD+A1iAdlc4qzlpBUVpIUbuJFhRoDVq1MDRo0cREyPdatJU+1y5fBmjR42Gs5MTn97hWaw4H+wR&#10;di0sQ9cps2TmUxPZjyXiZgQm+k9i1tSBl0nPvn2Fs2nD8qQNO6exSOnXHRkRieVLl/NJchRd0kCG&#10;2t61MC1gGq6yCD01VXvjQakQ9x84iJq1a/HCqFalKvN5D6U741FdxABIrL7TQ7S+LVkQs2HDBnyU&#10;8Ef5+vVLHD9+HIMGDUG+fM68kf77ihXg5z8FV69HauxDKkNdi5rIXLOw8HDM+XkGPNyL8TLxLFoM&#10;/fr1Qfi1cCFXmqRf7QsZMgUNBjnKrOS4cT+huCf5iwbIx/yQLp07Y+P6jXxBsazkIQu0hg0bCjML&#10;c+4PzZg545sAJzOIQVF6jfWKSN3GSyPld+3aha5du8DSyoIPaaxewxtz58/Dvbus5tCiQEXoG1T5&#10;IdAeVsHBQZjAfHV3wRUq5umJCeMnIOTylQy3tSQ9pgk7lylr+vzVS6zbuBEdO/rC0SGv/IJKFMOY&#10;cWN5w/KHbFxRhAKtNWvXoHiJ4jCUGaB92w64fEmthbvShKp08gGlEL4q0B6mGzZsRKtWrfmAYyrj&#10;hg0bYMWqlYiK0mgRXbXJSKhkQc+fC+KLGBdxlbd1Fy9eHFMDAhAaEqpqz1ra1pROyM+rBwVBI0eO&#10;goWFBUyYf1S3QW2s/O03RNyI1HjJbKlISU3BpUuX0aZlK15oJUuXxLq1f7ICy/xGtWL/vWJjvTZ4&#10;9Pgplq9YgQb1GjD3yZqVszlatW2F7Tt3IuZJ5nxdmuioCelV/SRA6pTpO6Av3ITOmO9Kl8OcubNx&#10;PZL2aVXd3SNNfgNLz7jVNQ3oi+fPn88vqJhnMWxjVeLzF8/pToQcugVVmz/PnMn7mG1sLJlbMARP&#10;MvmwxfZSVQdVqEtUdBTmzZ6NihUqw9zcnEfIvr6dcPDwAbx49UKjEEmKp6P4GcnMggaeOo0uXbrB&#10;2ZkFdDIZ30Vl4ZKluP/gAQ+q1SRda5qpOU8HDh7gQ7XoIyjSTk3RTYEqQishHzp0BN+XKcevu2r1&#10;ajh96gwrePWv/d69e6pWYypBlup+1H34+0/mwxgpQLJh5du9e0+cDwpmwZjmNZSm1lSRxKREnAk8&#10;A5/2PrCxz8Ovt1yZ77By2XI8jX2WKfeKCzI9hDxqQbMLawrTP+go7FoIGzZtQKIWhoRpg0ePHqGj&#10;bwfQRrhOTk5YtmwF3mXTwOv3Hz7i+rVI+E32g0t++XI3tMUkRcUXLlwSckmHJmIl8b1mAeKZM4Ho&#10;6OMDM1P5BMoqXlWwaNFiFjBrtB2l0ig/U75p/Is4WJpZIG++fOjAflHUNiqTmcDfbzJinmnWPZdV&#10;0I9q8aIlcHNz5bMFevfsgYjr1HSWNTXD64S3OHniFEaNGgVnVo7Ulfrdd99h7JhxuBTKgg4JrZ+I&#10;JvcWG/8M+/bv47tbW1lasMMS9RrW52MT4jV/5hn2QGWKa8w5prdTP/LzuFjsPXAAFavI2xfbt2uH&#10;sJD/DbzQZWha76nTp9G4yQ/82r0qeWEnC1Qy4VepDO0ttefvPdy/dRIavqvVqIoZM39GREQEb9bR&#10;FtT7p24PIC3KS72H7du1gZkJs6AscG7avBkLSNchPlbjKejKBSoiZFab3Xv28ALu33+gkELLCkbw&#10;JipaErt8+fL466+/hDO6z9OnMRg/aRKsbWxga2+HcWPH4ZXEK0m/SUjAxg3r+cYUtnbyMQ516tTF&#10;ylXLM+w8kBJVhfo8Ph6rVq1C40aNYM6qeBql1qFDe2zfuR1x7JwEqCZSQniD2ixevJgvOjA9YJqQ&#10;Iic2Lh5+U/1gZmzGfb+FCxdIOmRNm3z4+AG7tm9HiRKl+UMhK0vWRFOePn+GP1atRn1WTdIUYRMj&#10;UzRq2Bhbtm7Fk5gnWeZqEKqI9MXzl1ygdWrW4s2OpqZmfGnzQ4cO4MVLSdqNVReoiPBGtVm0cBFf&#10;m/1nVl19Dc2xWbd2PQoUyM+7T6krMSZGvjhWToBGM9HAbSqeqlWr8qF36rQBisQ8fsx84F/hxT6D&#10;FgQzN7dE61YtceCfvXj18lWWClREmd/7nAVC5G9W9/KChbk5v972Ph1w6OhhvgKNRKgvUkJ4s9os&#10;Y9UVWdRp0/5tURWhJpXq1eX7ZjZo2ABXQi8LZ3Sft2/eYsHiBXxwr52NLQYyF4e6ZDOC/Mv79+5h&#10;1i+zUbJEKfZjNkVeOwfejXzy+El8yOba5eufBlnYJ4+fYumiZShXrhxMmfFxZH6zr68vTpw8gY+f&#10;JV1ELnMiJYQPUJvfV/3O+5lpEQhlRDHfq3u3LjyidXNzw24WRFAXW46APdUTJ06juncN/mOrUqkS&#10;Tp48lWbbKZ+EeOMG/Kf4w5V6ZWQGKFiwIPr3kS8W9iVFN+5ZFCpZ84cPH/KVTkqV/I7fH01F79at&#10;G1/98Iv0+xRkXqSE8CFqs3bDWj4b1N/PT0hJn9dvXiFg6jTYsSDFzNQYs+bMwXOJ5wNpk/uP7qP/&#10;gL68OrSyssH8eXMRI6zzSW2v54LP4aefxiFf3nz8gXsWL47hPw5H8MUgvrOKLkG77NEPajGLHb4r&#10;VYpfb8HChdC7dx+cPROodOZpJtBMnIoIH6g2Gzdv4kKdPHmykKKc5JRUFjxsQpnSJbnfSjMgb925&#10;JZzVfd6zKnvV76tRvFQJGLHqsQuzPJu2bMKQITTMTi7QChUrYYq/P0KvhHxbx2YzNBb0YshlzJg+&#10;FRXKluXX6+bmjmHDhiHwzBkkSr+Ih3QiJYQPVZvtO3bA0EDGLMkEIUU1aH+mZi2a8YKqWbMmTp44&#10;wR6q9A3b2iI4+ALad+gAY5khzJiFlRkaoYZ3TSxdvgwRzFKxOlXIqRvw9UsvBGHCT+P5zALaCdrd&#10;3QOT/SfjYnAwn1gpMdIKVET4cLXZQUI1MsDYcaOFFNWhJplhI0Ywscr4tInf/1ilDZ9Ia4SEhKBK&#10;1WqwMDNHwJRpiHn2LMP1QLODSyFX+ErbHkWLcsPgzl5nz56F8GvXtBEn0HgRH7mqtID8O9SHljSk&#10;aSWjR48RUtSDRrsv+nURH4FkYW6BsWPHS7q2kdRQAEXzn4YPH8GCjzLIk8cWBQoVxNHjx4Qc2Q/Z&#10;8qSkFFwJvYJ+vfvxXQYNDQzh5u6Gmb/M4KtNq9srpQLasaBfI3yZ2uz+6y++5c2PIzNeMVgZB/bt&#10;w/dlv+NVUpu2bXAj8rpwJvuhZ0rBUuDZM+jVvTccHRz5CCE396JwLVQEBQoU4DMadAGqwi+eD0a/&#10;fv1g7+jAr9OzeAnMnDkT0Y/UW1xCBbJGnIoIX6w2e/cfYMGUEQ8mNCUsMhStmssHNZctVx6HDx9C&#10;SjZHy3Hxcfjn73/QoV172FhbMX/UDBVZsPTLLzNx/VooOrRpDydnp2wX6puEtzh1+gT69OwDWxtb&#10;+QrQlSph3qy5fOEJidButa4K8utQn8gbN7lQe/fpI6RoRtzzeAz/cSSsLSzhxKLo5cuXZsuwu0cP&#10;H2HtunWo36ABD5Ro4YYG7O/lv/2GWGGTNJr52aF9B7lQs6nqp+V+Dh0+iC7du8HaygZmpmbw9q6G&#10;RYsWIVba0WtZbz3TQrgYtaGJfFbmlnyZGKkgP/C331axAKsIzJkFG/7jMDyWcGpxetD30tSZ+YsW&#10;oEb1GnxQjZ21De/f3rh+/TfzomgVvLatW/NFhI8dPy6kZg3U9UrxQefOnXkwRx0pderXxYrly/FM&#10;zRWgM/BXs9+KKiK/JvWhh+VZ3JNvekXzkaSCRHPk2HEmGG/uCjT7oTkuXUx/J2JNSElJ5nPiJ06Y&#10;gHLlyrIaQgYnFoAMGjgYh5lr8/x52tt10723YULNnz8/Tqq2B73GvGIWdMvGLWjPfjy0UjPteE3r&#10;BdBQO1pfPzN8JVTdEubXyK9RfWifpsG8ickAY8bQXkHS+pS0T2nXLl25xShduhR2bJNuS8SPnz/i&#10;+JmT6Nu3LzzcPWAgk8HVtQjGT5iEIPajeJ+By0FCbc2ESl2OJ46fEFK1w+sXr7FmzRo0a9oEtnmY&#10;QE2M0aJ1c+xiVjXmaeYH+igMTtFtgYrIrzVz3Lx1C/ldXJgTb4cVzIdLSpa2be7d+wTMnDYdFtbm&#10;cLRzwNSpAfj0KfODJGiffZrn1aZVSzjnc+ICdff0wJw5v+DunTvsvGojpKiXqlWLFijALOqpkyeF&#10;VGmhQTGr1/2B6jWqw8paviV7vSaN+PW/fvtKyKUeqampZP5pcEZd4fHnHPgdZBKqOP7cuImvY0pz&#10;Z/wnT0Z8OtVlZqHJeFu3bkcRZvEMZUbo0qUHop+ot2tQPPMx/9rzF+o3bsijYgszC5QvVw5LFy/j&#10;1bu6w+1ofG3TZs148xQtNiwVVBU/i43DWladV2SRu7GxEWys8uCHZs1x+PARJKn4Q0qDnGE1lSG/&#10;j8xDm7T+tW8Pvi8vn9XZunU7hIaHCGelIzDoLGrWqcvbW2vW8cbZoPPMx0xfYPRQabjd2rWrUdfb&#10;m0/htbOzRaNGTfAHq0pfvcr8+Mp3796jRYuWKFSoAM4GnhZSMw/5ytQYv5ZdVzWvauweZdzi+3Tw&#10;wcH9h/Dli1oTJnO+KNNCfm+aExIWgo6dfGDCfKjSZUpj146dzBeUth/5CbOkA/v3g7mpGYoV9eTT&#10;OmjPKUU+fvqEkNBQzJk1C+W+lw++cHFxRucuvvhr5y68S9B82UWyqM2YRaU952lAR2ahwdg3bt3A&#10;4kULUaWSfC97p/zO6NGnJ44eOsI3HFaB3CnMr5HfqzS8ePkcAQHT+UZX1pY28JsyBXGsKpOSt2/f&#10;YP68eSw6d4Y1+57xE8bj8sVLeMxEfDbwDMaMHY2iHp78obu5eWDY8OF8gVwKgKSChPpD06YoXLgg&#10;zmZidxZaueVGZASmT5/Bl32naS/k6w8eMgQnTpzku5SoiG60cWYFdLPye5aGL8kpfBZnyVIluY9F&#10;Vvb6DWnX1ydLtOevPdyi0S2ULF4S3jVr/v86R56exTB1ij9vNvushcEuJNQmP/wA18KFcO5soJCa&#10;MeQLR96KZEGhP2/JoGt1KZAfI0aNYoIPzGi16f+OKNNDKAhJuRIaguYt5N2itC8U7S5HvpiUbN26&#10;5f9XaqGjaNGi+HXRr7w6zcwcJ1VJeJeAhiwCL1KkCIKCMt6zmKanhF8NxcixY1CqVCkYsmstUKAw&#10;34n5csjljJbD1AtUhApDXibSEh8Xi/HjfuKTxPI6OmIeq7KlnjNUS1gDldaDp93gsoJ3CQlo0qgR&#10;XF0L4/z5f+9+oggJ9FpYKEYMHwG3Iu58jlnhgoXhP9kPkTciM/ox6QWaFkLhSA5NxVi/YQOfL0XR&#10;rG/HLsyflGywBCaMk298W83LCylaXLhBERqOSP3/7m7uuBD87V4BFARdDb2KwQOHwzGvE58R4O5W&#10;FAFTpyPqwSPe+6YEvUCVQQUkLyftcPr8GXgLk+QqsAg38PRpSQYbr1uzlg9p66biDnBSQEKt16AR&#10;s5JurOr/n1Dfstri4oVgDB86gq8YSL1qpcqVZEHlVDx8qLTtVy9OdaACk5ebdqCRSf0HDOIN7vnz&#10;u2Dl7yvxVsPmoiOnjsHSzBw9u3cXUrRPAhNkg0aN+cj50CtX8DHxM44dO4qhQ4YxF8eBbypctWo1&#10;vsL1vdt3hHeliV6gmYUKT16G2uHT50T8tuw35goU5bM6hw4digeZ2JRLJPDcWVhaWPDRRFnF7du3&#10;+PqfNI3ml19mof/gQXCwl6+0Xbt2HSz8daF8mfI0kJeyHklg5alVsdKAiJOnTqOmd03+cOvVqYtz&#10;weeFs+pxPugSLK0t4Nupk5CiPe7fjcKcOXPhXasmn4ZD3bG0YBi/h3r1sHbDuvR+dHrLqS2ocOVl&#10;rD0ePopGz759YGhshCLM31u7dr3aTVgXLlyEnY0d2rVrJ6RIz937t+HvPxVly5blfqellQ3y5c8H&#10;QyMZ6tatje3btvJB1WmNGRCKU482YeWssVhpoIWyQR9vE95xK2Vva8eX/x45ahSePVF995QQ5iPm&#10;sbFG23ZthRRpoNaKGxER+GncWB6xGxobIm8+RwwaNBCXgoNw/XoEDh8+ifj4dAe16K1oVkIFLi93&#10;7ZGSlIJDxw7gu5Jl+NA7Gi0UEhYqnFXO9chrsLexR5tWbYQUzaDpL5cuXmCB0WDeTUsbaBTz8MS4&#10;ceMQcf16uhZflKpQbHqyA1b+GomVdtBQZSjdjTu34NOhHR/pRPsR7dq5K8OhbZG3bvGxBc1atBBS&#10;MgcNVjl64ji6de8Ja1srvgPe92XLw39KAO7cocj92+unFHGUfEpKit6C6gr8iWQCEmnGMpVD3ZOT&#10;/fzg4OAIG+s8mD59JuKUjHElEdnncUDjpsq3fEyPZ/Fx+Pufv9GpUwdYWlrw0V/e1apj9pw5Ku1h&#10;rxeojsKejdrWVR2hErQ/1bbtW1GmTGkeUXf27YyrV9PeivDe/Xuwt3NEo8aNhRTVePj4IdasWY2W&#10;rVrC2tJKvtw3czlWrVqJ6IeqbTCWovdDdRv2jNQSq7Kqnwdbwt9fExIahtbtW/HdoitVrILtu2no&#10;5b+JevSQC7Vhg4ZCinIePHiAufPmoXatmsIW4Rbw7dARO5ib8fSZylvO6AWak6AHJn9uylH26DPy&#10;X2m/ool+/nx1a9qBZcbUmUhQWP04Ovox7B3zokG9+kJK2txlltePuRQ0BcXUxASWFpbo36c/Th47&#10;gZevVF+rX7h1PTkR4RmmizIxpidRsrRioEILem3eshEFnQuwIEeGHt26475QPcfHPUU+JtTadWrz&#10;/4vQO2nDrtu3b2P8T+Ph6urKG+kd7B3Qt/9AhIaFZTT+82v0VjQ3IDzMNFHWlqpqiwARFhKCenXl&#10;m7B5VfbCmcBTuHfvLt/Uoqa3N1KTkrn4oh8+xso/VmHAgAFwcnSCkYkR3IoV4fs5hV29CjX3QNUL&#10;NLchPNhvUCZDZT5qWiKmeVNDhg6BlZUl8trlRfNmLWBhag63okUxl0XqnTp25DsZ57G05AtEeFWv&#10;iqnT/XEr8jb7LuFDVEMvUB1CJrxKBj1h4c//h9kvA0P2KpN9+3WUPa10gn8UO/f12Xcf3hls2bzZ&#10;4J9/9hnExsYYvH2TYJCUmGjwOTnJwNrKxqD8998b1K1b26ByZS/2d1kDS5amBtPY9ehFqmNILlTi&#10;a7GmJziCREzphumIOL33ER8/fWJCjTV4FhNjkJj42YDZXwMHx3wGJUqUNLCytBByqQYTp1bKQo80&#10;aO3hKIpVmeDoXHoaUWaJJUJvPXMIWrUiTIQkgqnKBMfcRn4RaZ0jpWvjAtl3afW+9eRQmFDTbW9V&#10;FvWr0yKgAnrLqUc1SCxyzfwPZTJU1qylInpx6sk8JCC5jjLXGaACeoHqkQ5SFIk0PUGqUfXrhZmr&#10;MTD4P02dBFkar55zAAAAAElFTkSuQmCCUEsDBBQABgAIAAAAIQAKbSow4AAAAAkBAAAPAAAAZHJz&#10;L2Rvd25yZXYueG1sTI9BS8NAEIXvgv9hGcGb3aTaJsZsSinqqRRsBfG2zU6T0OxsyG6T9N87nvQ4&#10;vI8338tXk23FgL1vHCmIZxEIpNKZhioFn4e3hxSED5qMbh2hgit6WBW3N7nOjBvpA4d9qASXkM+0&#10;gjqELpPSlzVa7WeuQ+Ls5HqrA599JU2vRy63rZxH0VJa3RB/qHWHmxrL8/5iFbyPelw/xq/D9nza&#10;XL8Pi93XNkal7u+m9QuIgFP4g+FXn9WhYKeju5DxolWwiJMnRhUkCQjOn9OUtx0ZnC8jkEUu/y8o&#10;f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jzJPbYAMAAO4H&#10;AAAOAAAAAAAAAAAAAAAAADoCAABkcnMvZTJvRG9jLnhtbFBLAQItAAoAAAAAAAAAIQA73meLxScA&#10;AMUnAAAUAAAAAAAAAAAAAAAAAMYFAABkcnMvbWVkaWEvaW1hZ2UxLnBuZ1BLAQItABQABgAIAAAA&#10;IQAKbSow4AAAAAkBAAAPAAAAAAAAAAAAAAAAAL0tAABkcnMvZG93bnJldi54bWxQSwECLQAUAAYA&#10;CAAAACEAqiYOvrwAAAAhAQAAGQAAAAAAAAAAAAAAAADKLgAAZHJzL19yZWxzL2Uyb0RvYy54bWwu&#10;cmVsc1BLBQYAAAAABgAGAHwBAAC9LwAAAAA=&#10;">
                <v:roundrect id="_x0000_s1161"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tRDwwAAAN0AAAAPAAAAZHJzL2Rvd25yZXYueG1sRI/Ni8Iw&#10;FMTvwv4P4S3sTdN4EKlGEZcV2Yv40T0/mtcPtnkpTdT2vzeC4HGYmd8wy3VvG3GjzteONahJAoI4&#10;d6bmUsPl/DOeg/AB2WDjmDQM5GG9+hgtMTXuzke6nUIpIoR9ihqqENpUSp9XZNFPXEscvcJ1FkOU&#10;XSlNh/cIt42cJslMWqw5LlTY0rai/P90tRoORMN3MRTZsOfsl+odKv830/rrs98sQATqwzv8au+N&#10;hqlSCp5v4hOQqwcAAAD//wMAUEsBAi0AFAAGAAgAAAAhANvh9svuAAAAhQEAABMAAAAAAAAAAAAA&#10;AAAAAAAAAFtDb250ZW50X1R5cGVzXS54bWxQSwECLQAUAAYACAAAACEAWvQsW78AAAAVAQAACwAA&#10;AAAAAAAAAAAAAAAfAQAAX3JlbHMvLnJlbHNQSwECLQAUAAYACAAAACEAnWbUQ8MAAADdAAAADwAA&#10;AAAAAAAAAAAAAAAHAgAAZHJzL2Rvd25yZXYueG1sUEsFBgAAAAADAAMAtwAAAPcCAAAAAA==&#10;" fillcolor="window" strokecolor="#7f7f7f [1612]" strokeweight="1.5pt">
                  <v:stroke joinstyle="miter"/>
                  <v:textbox>
                    <w:txbxContent>
                      <w:p w14:paraId="78C80ACC" w14:textId="39ACA55F" w:rsidR="00080E17" w:rsidRPr="0046690A" w:rsidRDefault="00B9388E" w:rsidP="00080E17">
                        <w:pPr>
                          <w:spacing w:after="0"/>
                          <w:ind w:firstLine="284"/>
                          <w:rPr>
                            <w:sz w:val="56"/>
                            <w:szCs w:val="56"/>
                          </w:rPr>
                        </w:pPr>
                        <w:r>
                          <w:rPr>
                            <w:rFonts w:ascii="Comic Sans MS" w:hAnsi="Comic Sans MS"/>
                            <w:b/>
                            <w:bCs/>
                            <w:sz w:val="56"/>
                            <w:szCs w:val="56"/>
                          </w:rPr>
                          <w:t>r</w:t>
                        </w:r>
                        <w:r w:rsidR="00080E17" w:rsidRPr="00675C43">
                          <w:rPr>
                            <w:b/>
                            <w:bCs/>
                            <w:sz w:val="56"/>
                            <w:szCs w:val="56"/>
                          </w:rPr>
                          <w:tab/>
                        </w:r>
                        <w:r w:rsidR="00080E17">
                          <w:rPr>
                            <w:sz w:val="56"/>
                            <w:szCs w:val="56"/>
                          </w:rPr>
                          <w:tab/>
                        </w:r>
                        <w:r w:rsidR="00080E17">
                          <w:rPr>
                            <w:sz w:val="56"/>
                            <w:szCs w:val="56"/>
                          </w:rPr>
                          <w:tab/>
                          <w:t xml:space="preserve"> </w:t>
                        </w:r>
                        <w:r>
                          <w:rPr>
                            <w:rFonts w:ascii="Comic Sans MS" w:hAnsi="Comic Sans MS"/>
                            <w:b/>
                            <w:bCs/>
                            <w:sz w:val="56"/>
                            <w:szCs w:val="56"/>
                          </w:rPr>
                          <w:t>r</w:t>
                        </w:r>
                        <w:r w:rsidRPr="000A6D44">
                          <w:rPr>
                            <w:rFonts w:ascii="Comic Sans MS" w:hAnsi="Comic Sans MS"/>
                            <w:color w:val="7F7F7F" w:themeColor="text1" w:themeTint="80"/>
                            <w:sz w:val="56"/>
                            <w:szCs w:val="56"/>
                          </w:rPr>
                          <w:t>ubber</w:t>
                        </w:r>
                      </w:p>
                    </w:txbxContent>
                  </v:textbox>
                </v:roundrect>
                <v:shape id="Picture 2159" o:spid="_x0000_s1162" type="#_x0000_t75" style="position:absolute;left:5225;top:580;width:9868;height:6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GUxAAAAN0AAAAPAAAAZHJzL2Rvd25yZXYueG1sRI/RisIw&#10;FETfF/yHcIV9W9MqilajiCAIi+i6fsClubbF5qYkse3+/UYQfBxm5gyz2vSmFi05X1lWkI4SEMS5&#10;1RUXCq6/+685CB+QNdaWScEfedisBx8rzLTt+IfaSyhEhLDPUEEZQpNJ6fOSDPqRbYijd7POYIjS&#10;FVI77CLc1HKcJDNpsOK4UGJDu5Ly++VhFHSnpphP+qO9Xdvk+H126anK90p9DvvtEkSgPrzDr/ZB&#10;Kxin0wU838QnINf/AAAA//8DAFBLAQItABQABgAIAAAAIQDb4fbL7gAAAIUBAAATAAAAAAAAAAAA&#10;AAAAAAAAAABbQ29udGVudF9UeXBlc10ueG1sUEsBAi0AFAAGAAgAAAAhAFr0LFu/AAAAFQEAAAsA&#10;AAAAAAAAAAAAAAAAHwEAAF9yZWxzLy5yZWxzUEsBAi0AFAAGAAgAAAAhAKlx8ZTEAAAA3QAAAA8A&#10;AAAAAAAAAAAAAAAABwIAAGRycy9kb3ducmV2LnhtbFBLBQYAAAAAAwADALcAAAD4AgAAAAA=&#10;">
                  <v:imagedata r:id="rId158" o:title=""/>
                </v:shape>
              </v:group>
            </w:pict>
          </mc:Fallback>
        </mc:AlternateContent>
      </w:r>
      <w:r>
        <w:rPr>
          <w:noProof/>
        </w:rPr>
        <mc:AlternateContent>
          <mc:Choice Requires="wpg">
            <w:drawing>
              <wp:anchor distT="0" distB="0" distL="114300" distR="114300" simplePos="0" relativeHeight="253001728" behindDoc="0" locked="0" layoutInCell="1" allowOverlap="1" wp14:anchorId="1F9D9815" wp14:editId="3CFF8D07">
                <wp:simplePos x="0" y="0"/>
                <wp:positionH relativeFrom="column">
                  <wp:posOffset>-16510</wp:posOffset>
                </wp:positionH>
                <wp:positionV relativeFrom="paragraph">
                  <wp:posOffset>34290</wp:posOffset>
                </wp:positionV>
                <wp:extent cx="2988000" cy="753926"/>
                <wp:effectExtent l="0" t="0" r="22225" b="8255"/>
                <wp:wrapNone/>
                <wp:docPr id="2157" name="Group 2157"/>
                <wp:cNvGraphicFramePr/>
                <a:graphic xmlns:a="http://schemas.openxmlformats.org/drawingml/2006/main">
                  <a:graphicData uri="http://schemas.microsoft.com/office/word/2010/wordprocessingGroup">
                    <wpg:wgp>
                      <wpg:cNvGrpSpPr/>
                      <wpg:grpSpPr>
                        <a:xfrm>
                          <a:off x="0" y="0"/>
                          <a:ext cx="2988000" cy="753926"/>
                          <a:chOff x="0" y="0"/>
                          <a:chExt cx="2988000" cy="753926"/>
                        </a:xfrm>
                      </wpg:grpSpPr>
                      <wps:wsp>
                        <wps:cNvPr id="2108" name="Text Box 2"/>
                        <wps:cNvSpPr txBox="1">
                          <a:spLocks noChangeArrowheads="1"/>
                        </wps:cNvSpPr>
                        <wps:spPr bwMode="auto">
                          <a:xfrm>
                            <a:off x="0" y="0"/>
                            <a:ext cx="2988000" cy="751205"/>
                          </a:xfrm>
                          <a:prstGeom prst="roundRect">
                            <a:avLst/>
                          </a:prstGeom>
                          <a:solidFill>
                            <a:sysClr val="window" lastClr="FFFFFF"/>
                          </a:solidFill>
                          <a:ln w="19050">
                            <a:solidFill>
                              <a:schemeClr val="bg1">
                                <a:lumMod val="50000"/>
                              </a:schemeClr>
                            </a:solidFill>
                            <a:miter lim="800000"/>
                            <a:headEnd/>
                            <a:tailEnd/>
                          </a:ln>
                        </wps:spPr>
                        <wps:txbx>
                          <w:txbxContent>
                            <w:p w14:paraId="0D4F82CC" w14:textId="5605937F" w:rsidR="00080E17" w:rsidRPr="0046690A" w:rsidRDefault="00B9388E" w:rsidP="00080E17">
                              <w:pPr>
                                <w:spacing w:after="0"/>
                                <w:ind w:firstLine="284"/>
                                <w:rPr>
                                  <w:sz w:val="56"/>
                                  <w:szCs w:val="56"/>
                                </w:rPr>
                              </w:pPr>
                              <w:r>
                                <w:rPr>
                                  <w:rFonts w:ascii="Comic Sans MS" w:hAnsi="Comic Sans MS"/>
                                  <w:b/>
                                  <w:bCs/>
                                  <w:sz w:val="56"/>
                                  <w:szCs w:val="56"/>
                                </w:rPr>
                                <w:t>q</w:t>
                              </w:r>
                              <w:r w:rsidR="00080E17" w:rsidRPr="00675C43">
                                <w:rPr>
                                  <w:b/>
                                  <w:bCs/>
                                  <w:sz w:val="56"/>
                                  <w:szCs w:val="56"/>
                                </w:rPr>
                                <w:tab/>
                              </w:r>
                              <w:r w:rsidR="00080E17">
                                <w:rPr>
                                  <w:sz w:val="56"/>
                                  <w:szCs w:val="56"/>
                                </w:rPr>
                                <w:tab/>
                                <w:t xml:space="preserve"> </w:t>
                              </w:r>
                              <w:r>
                                <w:rPr>
                                  <w:sz w:val="56"/>
                                  <w:szCs w:val="56"/>
                                </w:rPr>
                                <w:tab/>
                              </w:r>
                              <w:r>
                                <w:rPr>
                                  <w:rFonts w:ascii="Comic Sans MS" w:hAnsi="Comic Sans MS"/>
                                  <w:b/>
                                  <w:bCs/>
                                  <w:sz w:val="56"/>
                                  <w:szCs w:val="56"/>
                                </w:rPr>
                                <w:t>q</w:t>
                              </w:r>
                              <w:r w:rsidRPr="000A6D44">
                                <w:rPr>
                                  <w:rFonts w:ascii="Comic Sans MS" w:hAnsi="Comic Sans MS"/>
                                  <w:color w:val="7F7F7F" w:themeColor="text1" w:themeTint="80"/>
                                  <w:sz w:val="56"/>
                                  <w:szCs w:val="56"/>
                                </w:rPr>
                                <w:t>ueen</w:t>
                              </w:r>
                            </w:p>
                          </w:txbxContent>
                        </wps:txbx>
                        <wps:bodyPr rot="0" vert="horz" wrap="square" lIns="91440" tIns="45720" rIns="91440" bIns="45720" anchor="t" anchorCtr="0">
                          <a:noAutofit/>
                        </wps:bodyPr>
                      </wps:wsp>
                      <pic:pic xmlns:pic="http://schemas.openxmlformats.org/drawingml/2006/picture">
                        <pic:nvPicPr>
                          <pic:cNvPr id="2155" name="Picture 2155"/>
                          <pic:cNvPicPr>
                            <a:picLocks noChangeAspect="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83772" y="72571"/>
                            <a:ext cx="508000" cy="681355"/>
                          </a:xfrm>
                          <a:prstGeom prst="rect">
                            <a:avLst/>
                          </a:prstGeom>
                          <a:noFill/>
                          <a:ln>
                            <a:noFill/>
                          </a:ln>
                        </pic:spPr>
                      </pic:pic>
                    </wpg:wgp>
                  </a:graphicData>
                </a:graphic>
              </wp:anchor>
            </w:drawing>
          </mc:Choice>
          <mc:Fallback>
            <w:pict>
              <v:group w14:anchorId="1F9D9815" id="Group 2157" o:spid="_x0000_s1163" style="position:absolute;margin-left:-1.3pt;margin-top:2.7pt;width:235.3pt;height:59.35pt;z-index:253001728" coordsize="29880,7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amH5fAMAADoIAAAOAAAAZHJzL2Uyb0RvYy54bWykVdtu2zgQfS+w/0Dw&#10;vdElUewIkYtu0gQFurvBtv0AmqIsohTJkrRl79fvDGnZsbPYFmkAK7zO5cyZw9t320GRjXBeGt3Q&#10;4iKnRGhuWqlXDf365eHtnBIfmG6ZMlo0dCc8fbf47c3taGtRmt6oVjgCRrSvR9vQPgRbZ5nnvRiY&#10;vzBWaNjsjBtYgKlbZa1jI1gfVFbm+XU2GtdaZ7jwHlbv0yZdRPtdJ3j4q+u8CEQ1FGIL8evid4nf&#10;bHHL6pVjtpd8HwZ7RRQDkxqcHkzds8DI2skXpgbJnfGmCxfcDJnpOslFzAGyKfKzbB6dWduYy6oe&#10;V/YAE0B7htOrzfI/N4/OfrZPDpAY7QqwiDPMZdu5Af9DlGQbIdsdIBPbQDgsljfzeZ4Dshz2ZtXl&#10;TXmdMOU9AP/iGu8//P/FbHKbnQQzWqCHPyLgfw2Bzz2zIgLra0DgyRHZQi5FDmzVbACefsEEfzdb&#10;UmI66B7OIUwkbGEZqB7L7e0nw795os1dz/RKvHfOjL1gLQRY4E1I43A12fFoZDn+YVpww9bBREOv&#10;wLoo8yq6mCBjtXU+PAozEBw0FOij27+hB6ILtvnkA4Z0PIfV9UbJ9kEqFSc7f6cc2TBoF+iy1oyU&#10;KOYDLDb0If7tXZ5cU5qMkPBNXuUJlhOb2MviYHa5StCp9QAYJFcVUCj2IsQWWx+Px0hP3AwygFgo&#10;OTQUSZeusBrx/qBbSI3VgUmVxmBK6X0BEPOEftgut7HY14fCLk27g5I4k8QBxAwGvXH/UDKCMDTU&#10;f18zJwCIjxrKelNcXaGSxMlVNSth4p7vLJ/vMM3BVEMDJWl4F6L6YKzavIfydzIWBXmSItnHDHRf&#10;3FrJa/jtOx9GL3j/Y4WEW2GN8SeVHX7KxsDct7V9CyJlWZBLqWTYRcGF+mJQevMkOYKKk+ctVFVT&#10;C8EB9EvKAtagONPJdA9IKPlZ83gLXJ0a5/R4htMTp0sl7URbHO/TA3TPtPE/EEq6e2/4ehA6pIfE&#10;CQWZGu17aT2UtBbDUrTQRB/bAuQNHrEADWud1AGzAaI6jr2VxsGJwHtc7qCV9uvI5mkjJnCMGdP5&#10;KSWYzS9ns5ISlNeymkVRYfUkv1V+VN/reXGZkAa/k56cK8IPxEAbhDSmhM2DHN0vTO00BQ4sxSH8&#10;Il/jAwWjkxfw+TyeOj75i38BAAD//wMAUEsDBAoAAAAAAAAAIQAKLRN3NTQAADU0AAAUAAAAZHJz&#10;L21lZGlhL2ltYWdlMS5wbmeJUE5HDQoaCgAAAA1JSERSAAAA7gAAAT8IAwAAAHYlDy4AAAABc1JH&#10;QgCuzhzpAAAABGdBTUEAALGPC/xhBQAAAwB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zD0iAAAAP90Uk5T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6wjZNQAAAAlwSFlzAAAh1QAA&#10;IdUBBJy0nQAAL7NJREFUeF7tnQd808b3wCPb2TtABjuMsEfZoxBKgbI3tKyyyiq0zA4oGwIUSim0&#10;QKFAoexR5o8NhTAKJAFK2DNNGNl7ekl/Wfcky7YkS7YcoH++nw8forN81unWu/fevXN6xzve8Y53&#10;vOP/J5inB/z1/4KQIR/7wJ//D1D+/PhuJ/j7rcQbgz9EEZxDEN/D3/KD+cIfDsN7VkX4SxTd1ARx&#10;xwsuZKeVw8eFthmL4S8xKNYRJO3gSm7KHIA/HEcEflPCKw0tMhT3mCtcykvAg1/gL4fh+4TARyjg&#10;wirOVOUSWR/AtThEDg7Bh/Tfwp8OoyP59PkV4MIq1V5RxSWul4IEUXQJgT+EwGrcJ4jqcCEaiaOI&#10;yxHy4fFfXODSCs6rcVRcYq3oBuHk1Cw3QgV/8qOclUwQeiVciWZgG/hDHLVeGh5e/7UbXAvTlSqq&#10;gbwuoqcvn8sE0Qr+5gNrcduQ6xK4FE+VbVLGcte1qLo0E8W815LXqZsN4AUNINEaijE6gjgiXL2u&#10;W/KpXCW3ZSePv2c7w58iGEL9ioE51us36DDcSxETCMlW6EzKJUTRaIGHUg38G2X5zA9SJLAyu5Po&#10;dlb1X/Q7BuZa6/U+O+BOIFFMebFqj6mbdR34HkpZPYq6g+SoJPkO0ZhI6gN/WqP+U/gdil2lIZmb&#10;sHP0MAXgN2rBR/xg7ePg7hcfcw+HTY+jdmxgGqRJwT2KSOwppj1jVa/CzwBxvfjFZ4+u9+AuI3hi&#10;D3f4mAevoUlwL0EURFSwGM2x8nP18DGJXsx8ZcFnOFHwtYjy1n5gVl1EwfUu3vChKS5NdkMdmH6l&#10;8IBgg66wlxSwGfB/vylj+jq9JiSx8/sbkqVRnpxb9H/UsjIxuvYlZ3VLYlcOrFXK09WZxtWjRPVe&#10;S84WwMc4gaemwN8UL8f6Q4YWlJoKMomRlO2TW4S4KzEMUzj71pl6kRyzjeAj4YvSUKw0fFkz0hOu&#10;OSn9C6sVmaGLv37hwoXISPLfhRvPtZAKxE5aXGDy1SftOFu0+4eWrR/xaOu8qV8t2Wts5kCm9aGA&#10;k4rU+9dcGx/A0xWVlZY+o35BMtq7n7pV+CMLrhCaqIhqJrM2pvJvvvSqSc2J4Y6VgYAPDGQHIn1i&#10;qGUfVgU0j0hFnwP6rH9z4U8r5EV1J99g6PZ0uKYpWN8jLNDXx69UxbrhXQd9sysN0qm+npGkMR8k&#10;OLFlXKboSL9Z/NX2JiZrNVXl0ccf55j9euKKDr8m49YfSZv0e22qGsv/lGTeFdTJzx4+ePTsVbbW&#10;NCOcSJ41OtqsQ3BSKFJssSSANZoUnZ7ePqyUj6eHT/B7w9cmchQqfUM5VblZzwqslBfPjJ4eCj9Q&#10;bvFj9pgrgDZ5YYjr4Eci7t4HeUtHMQOyoMB1GnV+enKWWstZoMJ1BuWNc4+ThZDAQ/ov9Y2KpJJD&#10;jeKzIAkTA8jMBz2ES37wMZC1DVQ2SipW0CdGBFFfUZbrcyjedMxlwHW5sT+El6TuA1zDViZZH4xy&#10;D7ej+pKy1cF0nrv1kK6tSuVrEypyzSUCHFfHfsEs1LEanWccf5pToNZodTqd3oBOp9UUFWTf2jm6&#10;mcV6PvCT/XlavUAPwNWPF9aGm51qT7mQa343rtcUPHoBadclL3VZrEd5WAHXbgs3mZ096nX8eMry&#10;bScuxdx58OTpk8d3rp3evmT8xx9U4XoWRdWxB1IEipvze4cScCuJZ+MJh1+Z3l0Ut2/qxJuQ1gHu&#10;s4k+KA9B8NzjU8vA/WzcytZpFt6+c7fu3bu2f79+OSFxtPKgn6IyuUuctGeE+ZIjrO/0zWfvJCSn&#10;piT9e+vsltnjelZWjE5HX48XI+XzEkLlIUjSiRm1eBoQKeQxQBIPCufwiZtuZEOWDHn3N48IVlio&#10;5DClb4Nuw8ZO+HzMkE71/ZQKzMl7P8xb2+AW21DtoTLhJe/O1on1rCuQRBHQ6bvNkY8zNShnXW5C&#10;9L6I/ibjmimst6hoEI2+RXyKEmylI69IjGsyHhyNkKY5tUpIzxlrtx08duzQro0RQ9+DROu4/goT&#10;ssYGPQab4CdUNuTgZ1JuddqTqwcWtAv2tqurWIK5evsFlAwMLFnC38ddfKvxPgEryrWQYCvKA1Q2&#10;uC7+/sv0rJy8vNystFdxsadXDKkV6CtSzepwsGY3qKck1GL1fLy0RxkRp3uET5izfPXq5d+N6ljF&#10;z89Dpg4rC+67KBMMuaq022LsfRfl9GKwk3eJwJCQIH8PK6Ns8eN1Bz0j8bv9jzYN9Qr9WsFl/mul&#10;Vhz1iATeAhLsoBEswh+K1UsWO2U2w6rkoQwGRaalONyIaCs1aV3WXEiwizGQ2eXab9LwxKIVtL+C&#10;1pBgF8GgQsmZ82b23uBfoS2/kmQ95QPbiHLDjwqbB14XNR/D4uKgBOOpAJ+g3IiH/V5Pa1Y6q5QC&#10;M0xLytZKIpOnRxAow3N/tVGlaQ+YR5VOfXt0aVPXl2fZ5bsgEz1egkxCnmIByg8/Xw5SeFG6e3m7&#10;26NPsKDh0qjk1NSU5zc3dOO2M7z3DPSTmyDBbsrB+3v8qZUX6FV35NwFY+v4yVZgVas/k0EJlXFu&#10;OKeI2AZWjMQISLAbzOB4QZLzh/D6Sjl4/9P09JfXltWABLupviEPxiFS/j/XjmssGkArn8MgwX4+&#10;gxzvCJoS3XvFoJ/Oj+wt0tPBu3yVEgJNwf1zluUYL1jEYVestBNq/5E847KBkqCATessNDZX2gkL&#10;E4KIbiPmx1WNvtu899cJXIouRMjPBg8FhiN1LHPtQmv4e0OCDGBfoSwLV5eFFA5UbR+gu0i0eypB&#10;qgCqTodStXpt8u5mfO+mym8mRqdL4ZYtYQCoHVLlVDRUpt2+6kICB+6DWDaWxH6QKkD9MzDKXPmQ&#10;Z4YrsyAZ3WEAx8+3tCiuM23o2AoJsqD6E2Wa2I1/vvcYyipu9iKrWiPXyWnQDnWXeKRdj27n0R0G&#10;cHxneYtm0PAMfNoNEuShEdJ95f0SDAmWOH/0grqHIne7VYfBqodpWz6RtYJ7vMKCxl3KoEdePGua&#10;5QJvEFT/M3klIOVWqia0sfUhgYOafzOTBpH9q1V/kFbxRnNPdA2e7uvebsbOp8ioWLSfoyd9haoB&#10;/xyu5aIztezAX3WBaw4Cvzea4xOHW5Wvw18aixvXi692XL1KDzubrtFp085258hyEer+qdL95ITx&#10;fUTlm/0z/yrLpeUFWsLRRQuMaUB4orG4zwcLLC7LjNlz4/7NLZ055vIaJ1EeV2SX5gdR+WrjWsI1&#10;B8phF9EErb871Lqc0ewe/XLIxVYXId9C30a9BnUqzdHcFZOK0Dxks4MCL96UL6mwaOodvupuUlpK&#10;/NHuIrY+lP+DkSE0R8oJ6hAVbh6c06ryZ/T9osqQICNzUdZ/lIdrLrDg1gMnjO1UQ9QaodtzGNrw&#10;pO8gSRqYx36UwWmZjRkGqqKsX1qb4ZSiykriOQVZZIgXC0W7uZugGv4cZTAfEuREuYzKGl8sxdFZ&#10;EJ+BB+Oys5+fHSdg5xPCYyv1RAQ+FBJkpQKSmv5pC9f241z7k0mTP21q6/trdA1ZwnKbQIKsKPdS&#10;xdXMhuvXzkoQy5IDIEFe0BYC/V917DfFyIHiIvU8BLFP7GghDSRq4NnfOGa3k0Rc+9I+8s0hRW5g&#10;LjpsVUVXHFSlvaBixW1vkc5glH/mAtkGZ9vxXUe7562BFNnpAaqDi45qPuJxW5kFDgrEcEiSnWYw&#10;FGavdMzgIB5sCLnyg+I2hTTZ8bqFfoCIbfZ6rYGK4YxqgCCqQaLsKE/DL6TN5N5bUUy49suDBzEg&#10;JMTbRSVw1CC0lx32G9bByqw38WuWTYlvBoakZgP4tRaOGv6tgAV+DjYcmkHwidy4HIIfIMHzj8it&#10;MBGFW//HRiUIwlFeFO+bvta0RbSTfXGBBfQ+Bj/OItIxQl7ARvONJAWfF+cArSozDta3pmgawg2y&#10;4rLUfOsTyb15DgsGYYLSp9mis6kw0ZpzwRHTRN0kVFqzrTNZgx3rsoG5+FR4f+hai41xLLQD4F45&#10;WQGZF53NNykw/vLk5Cpwj8wofcJ6Lo188Ipnsw5epEYfRMnfp6qAL7l+qNvAE5mmbs64Pv/Z0VWT&#10;P5Av9IrSo2yrccuOJ5r+Dhu9JufhlkvQ1D6Cr8mGih4S/yIvFA2Om+7fI8FxXPdygRiNqxUU7iGN&#10;Rm5P0ei4q5QG/3d9e8/5sOnkgtyqyIb0RgFYf7w35e9cy+fRa/JTHsZcPr59xbdj+rcUo3HDMEzp&#10;4hUY1rLf+G9nzopY9fv+C3GMVZwXPHH/+LZlnLCO99EknGG3I7MpSthig2cZ59oWGx4V8tYArlPn&#10;3F9Qr3ql8sH+Xm4uziolQuXs4u7lH1S+WqN2vQaPHDNh6owlmy+yrLhWwfWajMj5fdFmUM8fYNG7&#10;Wd7q/RCk1H8/YOupAibnC21xJLt0ZuqruAf/RF+5ePbYUZJjp89EXom+de/py4wi4bbKg77w+bnl&#10;n7/PmIS6gvOGXlqYDyv4wcoPn2CilcM+umEu0TkWzc35Qxuyh+FS30M9HOZzeLCFoTBCvjBbF5Te&#10;Qn2A59659Twjn38YtQt9QWYKWM/UWwIUpmrQRjGolWhklOCrgbCMmy0+sK5oy6Xm5KCOXy7duP/s&#10;3/88eZGaUyhPleuLMl88uRN9/uD8j+p22YgKnFwHfprG+2sY2CJlW6Fhf6AciUdm+uvqf1Ijhf5a&#10;sK+TQqFUuoU07PPlgnV/nom+8/RlWla+WnAvIze4TqsuzM3Oznh6Zf/y0Z0bVPChqlOFDJD6ReZj&#10;UvVI8IKSwTMfUY+ehMyNnX3RBu18lozu4ukTEBhcplxo/Y+GffP9bwfPR91+HJ+Unp1fJFB2sohF&#10;+dkpL+Of3b9+etevC0Y1rVoltHzpQD/WXqKV1JfxRHMDiaLdbdSYfoYEe/EHyy4Ra/ZmS6xFvfUK&#10;XJvi7BUQVK5y9Vr1W3b+bM4vu89EP0p4kZiSlpmdm5dfUFhYVFRUWFiQl5udkZr0Mv7O+V3fD/+g&#10;ccP36oSFlg3kWnb0Qtop/Tbz6vWPQF0tEW0gtptxVG7km/0CEmg6guP0dLjmxZ2caKtUr1O/yYe9&#10;h0+LWLlh+97Dx0+dPmnY+7Zy3sTBHzV9r3bV8iWEl62ut9CPpVrEiah1BlXvDFlsOb6xVGbk2sBs&#10;47PPYlS5uVJEGszNr1Tp8qFVwqpVrxZWpULpUt5i3ZBHIYlCZ+EwpmiIdock2Gg3NQGbSOVFYh6e&#10;rw2Kl6Q/D9cOpgQEm8my8EpXfZ1o+EDdHa7toRytQUg171EzkPazQOZdnnxgS1Cb1e+2aA9lt1Mf&#10;7bPfXx2bRgsP5hHNQo+gt33fMdZVS0JfQu+11KM3QdGsmsGl7YQxKz0zpYVyNNrdj6+WZYQQw3Ko&#10;3kNwbcR5OqVpOWLvQsFtF/ULJOMghcZlDfrx3EaQ4HjqQdCYHAuPUaz0bcO7TxNwYRRFV1obF2Nm&#10;41TWukal48U0UBmgbTY4h2Z5CtXndttXvXXoPTrEEEih8Z6MNo9pPoYEgJQlVS6epSpUrlSxXKDc&#10;rntdwRAWbzlclEW6O7u0OMpTVB4kl8w7aAm0FiKSjZOxc5n3v1q3e9eOPfsOn4+6fvXc4Z96hXhK&#10;et0Kdy8fPz8/Xx8Sb08PN2fzVR2sQ7U/wDWLn6l2+D97LLGzUfckiGxzSULROgZ9cpLO333s6fhC&#10;rSEKio4SjnFcX5Dyz68DTGNQCaJqOX/rqatR0RdPHDp4YOf65d8NbGI2+c1BP4rHWbpLeFGhswrD&#10;4dIGKtMdF99h/ppdF2VQn6gHomufIbFoljCj8OnVAxEd/K2tvTFn90oTfj/yD+OrTY6/hTnJDy5t&#10;HF6G/d22MCtq+kMCCxRI9SkrgopEptMlSLBwv/U8gX74BXqYoAMC6rS82I3tVcLhdz16/nASZlUT&#10;cM39lewVrht6yYT+GCSwaIsWo5/BpWRc6ZUQbpGFsgPsKvnDcOXSlLVlgJOHPzYXqGDXLisfGp19&#10;zchYVpL1piBAGp5mGVBOdYmqgYu2LvN7UTmTvLAYYUv+hhZdSL0RtgmNmDjCEKgpzzxQ2rXRdfhU&#10;/UFT79JjBBdXw1nDHQpjTVbiMkhg0Q89hY0yrQcdRDTHUmgL/Qc9YAEVWanhNtSOsp7GXr9wbP/O&#10;rb8siFi1/cCxc1cTmELjecdH1uOcmCotTTZq0Dka9KUmrOIq6ABd0ZZmMH/kW3DGNsm5Ka3DsAw1&#10;gn2A+hB+g7oMnf5Aq8mI+e3bgd3aNyjnTTZblYuzi0dglUZDt565bXgVZI3jRNZfszpYrtHKLkcT&#10;OGhwtY+v/HVo555jkdG37zxIK1Jn3p3JbsxO26i7SAHK0iylQNqGV7Z5CyNtCYllRPygRWgE1U6i&#10;Lt0azD18cFkHD2elIbqQEQxTuXk0WHcDbRXBcW1R7q8WmY2FXW04rsuMu3N9R+cQT3c3Nw+v0MZN&#10;205f++vi4aae6BOom8mxmcOoG05VkJZj1LZOFXBuwSdDAosaMC6nIosQ5h7WulEwTxtSBTf+ZPur&#10;Ihx9I3uNuUC0xpCM44UJt88sG9C4ckk3GNOUzs4u3n5+/t6m83YNEKz06E2bgJ2mfsQWSZJxO3nA&#10;sUu4OQQ6vcAMt0LTDOYcMvi8zjCGkaRPNxuxZueTpdUUnOhXSnDLOQPolfHLcM2mP1J4SDqgARFA&#10;h8uYAAksXEchow4+DxKs4tZ8ax50zpj3TZtBi8tE2uUvapYW62AxFkbxTA7vsRJnqOq1Yd9JTypP&#10;grjF0UZDfkJ7RPLfhwTruPS4CjNr1nxTm6jHhsjetSWE5qkAq0AtV4TEavcN5T0nuTV7Q/BWNddG&#10;i9qnUKOJliCPl5oD2m/9/8zG1EphYtowg8cVlA/O5ejqusIwWsVLdp/oh/IkrnKpfFs+pgZmvaSN&#10;d+Um3UGj1d0PIcVGIlCnICI52p2qu2FU0feCS7EoDqIs8XqQYEK7VOrB1dbC9pvisxhJYkmwqrCV&#10;StAr/uWqibKnDS/jtERJoxEM93s529knKMhhPue7QJT/sE/3JqaCj+fXaIDLtdooVNTgzdfEMRDX&#10;s7h2I/r9RjU8aSGa3elNDZyrR+fpyJ0sh28rGhb22a5HmcnREXXZk47vIqTl00yBBG5KdR4XETF1&#10;eEd+E8hqKhuiqD1cs/GaRL3TGXApjtawKzaKc3YIWovqPolvS0LjvVlqcp2vyzvD1qX4gi0HHw8J&#10;XCibLEvMLyosyE/7nncr6TwqG0I3B67ZuDS/afiMUTqIQQGOGGzLHotqB9Gy5BGPkaLKdiSQ4YT2&#10;fBVjk/SZC1OIUN9tfoX23c36ka9+p6MbcK5DhzBPyk01R8rmkMowk5/h7j6N/0aPdI17z637JAh3&#10;TspRBaxN2t7TYW++QCiesL0w7JIkfsYzfX6JPsf/gWsTsFXUh8IdxgQVrVseBQlmhN9FCwSegEnl&#10;oXIp4toz3ddzEmXJIQgBZfCncIuBwi08W5hpz4nnnAv52VRPixO/F6Ya1M5Dnrfb8Tmq/d/g2ox6&#10;UXR7JMn5mpGhPMaCtYl/gRawEmQRA/h5HmtMZ8g/i7PFDk8wfFYk3lVjJmpQhXzn1vVMR6+X5xic&#10;Nmks3UTRSibUuceIeJTGH2Ki2iGWDge/yDM2NIXWU8g5tDS7YPhMb64X56U8bJqO5fP36wcuoObW&#10;baB9ITQ2A0VrmcgT7sNgExv/YqAhs3mfRH2IR5KuCXoHLacO3WcL9XQcyh1uFlF5EcRcvnl+AARX&#10;51lGf5DBKm7hQkYR6j4ciss/SdT/iykuTqRP5XkvoeAHpOd+gMXUyHKBTzNmhgfoHwv5AiJh9OFD&#10;PHFeGtxkVVHWQEY/5TESNeZCvtfo5FRmDa0wIonie4DSEOuPZ5fyJEoIyuY9NMSU2lRWBLGP7/Vg&#10;dDgnntotvZEemcmZ6LJx14vHGDRUpcM1Fz3BAYMk8RO+ZVxJOtjMaEgwZSDyGxQpR56kbiZ0vBEU&#10;MFpdxFNc54GgLSSf/NVooxzv+TkKEvMKrrkIXEjHwUmfx7to9aY9Rjk0DyThyIeiL1wK40ndSxCZ&#10;vA7oiqlwC590FPgteOToHy9gTZ2eXyIj3QO45iRs6Z0sjU6bHTWF3/jhTk01JNxai7JIWfk9f59h&#10;0Yq6lyD28HZ1BQhxBN9BOFjIiMjn2fnZL470Zz+z12QkQwgeF6QIGrR8/8k/5zUWsAU400dHcC8E&#10;XOdTH14WpdL4jrqXyGVOIrBACbcQ0/nen8Kv0dhVf/w0tKor+w6vaUh8OQLX3GCepes2rhogJOIr&#10;6aPXZkGCKYrxlFbsPtdy2AIUToD4k9+ko5yFbhE8shBTqsxcU528Z6ADbjbCtc1g9GkN3DEPFIOz&#10;DcWNE3OUiwtIPgJLcOVMdAtxWuTUBvgsRPPlIri2GWwhlQ9f7WKdHhsm/kQxW9iCUEZCUQiVdLyz&#10;69J8EfxWIK3AMLi2nW+pfHiL2+SSQdBIqwnXQlRBGV0RGCmU9K89kGY59v8NLZPtsK8DsAIkZsK1&#10;KViFHYbi5ojxCAIhY4zAKK6Ygu4hkqRtliqxBwmX9m+3peUcHhWNyyLDkqlQjOKwAZWPViiqiuIL&#10;6h6C0EizpJaCnUg2mDTMoKVYvlN2vzA0I40Y/W44lU+2UDfH6HDcQuMZB2WRtIPbH3RjIJURQXwF&#10;1+YMNlgcdR3hSojuVD6ZQq6y2DDqHpJdUhRgqubI2ixDcena5dPQ9DZsAtGJOWZ+KJVPlmCQRxSG&#10;jSRd1EwOuPeNQ9+yzdrMhm5ePAtup55ii4uNpfIpEizuJ7CvkiAEQqBa4DMe9FB27wbFwLuKtzN1&#10;yyWLq+8KVwJgyBEfF1ws9mU2/0lxU/efiYQqvR2HfSGwTVRG5PwBCeZ0zTIUV0RcUHoYEpxRuyMT&#10;EYmUSKMBs9CqPFNEsFthnCG2D84nsHQx7LcVVbtQXP4YwiQdmfCdEyFFDL6T0Qoh1e7NmO6g0dSb&#10;eZ8ydM0W23dHo5wEg1q2uoX0zNJCOLj3RoH0tJNNVxbOlct4Cqw1OAgAbYaG75i0HnlkcYvESAWf&#10;opwGwyUnDSJpRbKUk7uw6pdQl7/NNhz6do3Cc67NktSfK4KnYB6fBbKPYWTOaQxXQvRGOZ2BS07C&#10;DoHrGnFKQNa0oMQm+Nr5hvTKO2A2FecVfzJT1FocaAK6sES+AbW/QcxIF6OsaoFyUgsJEIFrwPpL&#10;xEsxG7t0/Ae+9mrv7FEjRoybs4t2DtecEBwszOiP+hLOvTmN5HODL0WymAnPn8qJIITWxspv6Wil&#10;amlrovlwWJ8F+E4pvRcWoDo+zblqoaGzJYhx0MBAFugM15wMYo4olLZIqMVWI7OJkdJ3lXvQr6v5&#10;ttGU3WpQdD8QFTvkNyorYilccgK+GSQrIEUkFVbRhzqYcFPSVOwNA3M2j1EHa3nN8CPnRQ0HMBMJ&#10;BqJvgTxvSF5KWSSQlP76YoZFg74m7eB20EAQT3nsoVgfKtrGZFHDaAmUF7ESrrmoe54xaUo9Asi3&#10;zZqY+IxCVkyMFz9L3GXWBb57jceEhI2ifKnFzEMkEOslRUD8L/0zY7CW7iutKj9g+f+i7v/7Kjkl&#10;JenltV5SVlUUk6C4u3lalgulucsUaSMKQfpCncApxaqhTKALDr9Tq7iWKBtapVrNOnXr1gqUpsyk&#10;gAUCzqfRrEZtrjoucianPchi+My7JK0e0Y1RqM07BiXse9DwRSn+hLLNiLbv9qdyI4gv+ft6rbN0&#10;ce9JkatkwRt2T2fx6YaXUYIat7mMA3eYHJ/xTw9BC+mhmeA/FsJBhKJ5CL8F1+Y0pvZzacWobhBw&#10;Xgu+mV9tHs6EYZM/Zr0VOqOGpedxhHFaQskEReLVu/XpsszjbamhsbSgcVeit6XdHEe/W8SjWqiO&#10;PCbzrB6pwqC6Sn2DHJ378ImyJVaBBxyRWczhE73hd9O5u64L2mZL7JIghNeje2YR39nMynb02UN6&#10;h4Rx56cD/G4s9+qkZyG1FUkv4IxryTRGsh3CM315naZvOSpRjrQT+tS6LdwdbT3a8fCXpPncgwk+&#10;qZvFna1qDrjWEVoxljb5APtzEbebWKnnqLhSlGgkJeF0ZpLfudeNTaPoqfen4px6XdC2YTyOU/ZU&#10;fE19ShRKVd03RJsrDLx8n6u5ev9Oe0/dFRC/ZAd2Tem5tWSh9IYfqTWAtWXEYiLrSCPLcQ77mHZO&#10;VcsetZAf5S/oNzWcZx+7rkQDymNpK0qKT1maB936JhbTqx8jN8sVUtbZ1eoAUxZ+MolL/aGCtXqO&#10;LWfkYb1YbslE9iEL5dlGuri4/fZ4A75tp1g1yYLxUX+AY1pV9EIVpJ1m01yBDTUJfZnwbajppERv&#10;NZLpULryC68VHLTiPqIEx/JsjjOgVONgMDkncqVrwce0pIjQ/16P3aRphzNSwrEaGCuggskmXEuU&#10;H2wvIoiUqcK74+gtRI8t688NPEbwFDEORtz0Yh11Z0BzfU1zWkOE0R4pJBuF19KKxvM2/NC/Ol8b&#10;cylXu/W0G4YIm9pjguEenemYd+kTzGeD0gega2XZc3pNxRjaYMAQ/UX7xtX93fzagAeWAVzwNxR1&#10;txXqiKzjwypz+PM4B9Uf9fvlV/CwT80j65hQHTx7SSljQ1t2c1E2px8mw8ad94BrX1p6YsCLstNj&#10;Lz1idM0k+Hah0cFjjMFnE1enn5lUv5QX85QKN++S5ap9vOV2ar6G7jUJX8KHXGBzjJ0Lz340gt5d&#10;oQhaSas3NdLcRTgI3WpRwZboPxbomh4TQTNckHhlzejG5UKCgoJDylVu0mv03C3nHmSwYzDcFJpD&#10;qhpFAQOF+79s/17Num1GrWYqPUuG1TcWuI7RXfDyXMBEoexGb33GdUWZTy4e3rl99+HzMQ8SkjIL&#10;wc8fyFkhlM0euIsB12rUGmMOeK5ojY0gWKtTqeZxMCh0jL5Yv0SgOXvNymS/MG1hYZFpMSn0BS8X&#10;hQjk0pBeYvOgvyPFmUCQgCmUWyUJrlcXaTRarU6n1RRlJhuLITSm+k2KY9xXeMC1eacGCSnY3Y2H&#10;MnBkhRfErrU1HAoH79+jh4lnO9buOnTqwrXrV0/+Me4L+kwXgrgiZA1Uddhick6yJblRE2sKaiBo&#10;ZypD0ZjlOI06qpuJ77S9tKaC9OPpB5ePqx0QWr12g6bNG9eu4OI82Vi9ywRF59LDtiWZSi1GcE3a&#10;iYnNhedub2ZJip8YMvEmY7UxfDvlxEiZxHaaHlR8VvwrcyG+/l2mDDrhXddY2QHr7lhUC8WrvV80&#10;stISlcuYFpzWD1M1XZMOAWO1CadH+cutHlTOpLQEGguTqscYepcLQTyw5lXm3372wbsZJiHicd2L&#10;8z8Nsh7C633mrRYsppSMtfsP22VI0/Hu7rIDz83UT2Vb+jt4HjTuUjxtPR5Eqc5Tfzlw6e6zlymp&#10;Ka/i713c++NnJtG0eVCi3yfRRjOL2S+ptsIV6cJeyqGD/l9YTovKHrTHBTkVLLRqh8Jc3P1CW/Uf&#10;M23mnNnfjB/QqoK39UUuSWvaG4SIH8D8xiBq3Mi0fUnAh6LeX9RvPeCoPtr5j+ILq+U1YIhcrVKp&#10;lEqFSG1wCQhsR3an34xWGhTevkhafAcxKFsgv7ybXANgKdqBiKRQ0CHLVrBJzBB3gaV0Q6G6ND3h&#10;Uj5UrZFy/hpX5SnrnzHORvnDHTBydEBzNo7jN+uzBrUKVHHV4o1fYlG2hNrlHhY+ZdRWDonnG3SP&#10;ypmcG1KmQhJFL6rO8+W32ihqoPiYGdwqdK+RcG6wgQKefa424wM6fpzIX2kiZaKz6VPE77IXTYnd&#10;1Lyr5dl/jk1jHWFTKO8xhBioyklp3fTsUE8UpDhG1OgoDfdVVHHxOB47otcC2DFtIFvWsbIW5Izj&#10;t5qZjAut0OS0Ci7lxGU6WrFpuINOYk4+s1kOgI/sdlk2EoLWyrieuGemvv+RalBqTgW7nTgPRdok&#10;nMehBXNyn89IAgSRILCnTiJL0FvU43fNVpgl0ft9CJeyomgciaY+/oZa8sdXxv57T6b2jHWnVOVk&#10;T4o389VW/k6VVi10DL/tKH9ESy78Ju/SxWuz0YxGJLSWZGHloyrlh0+W9qm5pqIOUlDdl+nsB3NG&#10;gklBy2+tb8A+zS1zpgyiewByaMLx5AnmbjHHqKak5dsoZi9taIeNW/yOs5XQ1ADstftEcbe1hnxI&#10;YSp/pbmFCllI9BZRsuXCcx4oEPT7IIWDHugWBJ7f276HcZ5CjRc4oTlqrsRyQxFHCuwMWydAe/ow&#10;2kJ+1bcrVR0MeSvsOXbDBVllcKLosLl5s9Q51JS3OGCtC3hH0Ofr5A3jXbfVNlOORpWzuYJ9ZkMe&#10;+hjzcJSKH9EnsXDtEFo8pt0TMniPqPGhFeg0iV+KXNKaU/Egveh72Mds2amYjxQo+baYrUXjPDKB&#10;nljVv/K4QrqhdTj7nKXTdW2oYO++jO0x1TykLvY5EmgKF0CCg/BexdjztQ8tDp6gcEMRPDLIlShT&#10;4uwNUrWiLk0uGKfwM2YeYdg8dKInvtNxHRdRw2ByBjKWcZlz/JEz3a39pFxvrOF/+kmoYCxotMmR&#10;wpdMX6zfYvTO9aelbD2yjeqHjP4a+IuBlvJzTVQrkT6tI+mOThEj1hcG8xtptvkm3cTk63YIvUX8&#10;pg3eNVJRttph9NfAC870MK+1Zuhhon0w775oqz2QvEFMZSjKLrSIKq9jxz5pchN9jF+ye9OzGJQ1&#10;VrOnGs3VPjVN3Nc6oOLeNtiLAlez1sAEUTS7nrDeAXOvOd/YAYysg89JqXwEWHi1V/gCkMoM5vXl&#10;XVa0P0KXcZ29+PkIjd2xlBTk2oGOtITIuTMhmLMTKzwCy4S1mHQhldXfjZwHlYKi/2U491O/W+Je&#10;HDvwarvzhXHEItFlXJwxvHfrZt16tfLtip4nBumjsYobjGtCiucbRjUt7+furFQoUAQghWtIgyE7&#10;bz/N0pPLHnZh8xh/+H8Npguv8Jm36V/NjLBurZAPrOSQGybjEIM+G/ZNX2TcJj5kNwWarKv/2/fH&#10;T7PGfzZ29o6YO0+TWeY8mowPetClU3dwem9jPKPbxTPsDHgsGVW1/idSzYcUNoeMolTJMRAtWwiL&#10;Nny3t3MlKgyT4bMb8QVMI8HVJ96DnIsRZZ1eq54WsIUnNvgGuI3CfeA97sbAS8GpUCenMLaPIoBr&#10;4hy1wLVG8EfTT+Vxl1c/F+5BYP69zdzRBMlb0sSgCalu0Q3wgtjRUiJ1yIyq1pAll7I4Sqy2iDGI&#10;tf3TxMGSDzz1+AgYh3xpbxAKvTopcnF7q2Zgx4Ipqo3YnGhxhHkmR1gbzPtHnqbP4tqA0kyJlIfo&#10;0QkvSruzqYuXA9TnksEUziGtavYaN+/I42yNDtUHfp27Fkp9eZylnDVBm3rv6E/9K5isJdYwy4Qt&#10;3NP166VE7/VoRtHzmFZIvPqeegUBcQE8LzlmwYeV/CwdZ8KZ5p/5mhsxN94Qv1EjtHEf8284cn9G&#10;8r3IfeuXL1k4d8qQpkE8LkK+RlWBbAcnywmEGCFSrAq0mMqVFKww4SaK7WCawYk3od+aUYoO7XpU&#10;pnX3F8zQnPbmVa/3n/BseXLto6rJiOa6/fL7m9jJSHreuAkJduPKHJdKJM2V1QfQfmozMe8lxtIQ&#10;oGIcZEkOzruaQ+IbgS99LAhRIM82GwrYGGSwiRHXJr9GAdIMxSRmFXBJxknS4yhkSqLP2taRJzBI&#10;sdOLWY6qBaPlSKUFhKZCJCylFg+vHVejW/NxWSUgbJ6poP14ZKXXPwV7rIOnIYcUe49zNkP5jdFF&#10;jezC2hd7h3/QoNijOZjgPB4ehyDybYmSIkxzE7OTXqvWPFverEywz+uqZY8ljCI861sHGDJKLzJT&#10;huAFKa+ebBleP1BmF3VR1DvIyHov5HdPNKDqyD77A8iNvxc1sVJwUJB/cVazop/RvTdTxhnXFLcu&#10;RoGDRXJsVEzU+sY2mlSl49frCEshuRpSHUHJoZHwKwwG2YNEE7tr/ojeHd8r4eBFsVuV2cxuNBI8&#10;R0xAZNvx6HPXRJvPojDh4a2LBzZv+GVa29JuFhH75UARPO2aqamuYJW0yPKSwfw/hpNSecmJ2b9u&#10;5oBaMrZuzMWv5qCFW0+aiDtk3WatlnGTFg9YuWXHBFS40LqTTy37ekioDEXG3Cv2WPMwPdfSgKBP&#10;4DD2OgJFG+NGHk5wAtdrtdk7J/SV1NgwT/+g8pWq12sS3n3AZ19Mnjxt7opNZ15RB/hbgOfvIIUp&#10;VbEo0EpS5/xZA9dps78WayZU+Zeu1XPSwtW7j/79JA2MjPzg+hdfYeTrgS87FpeBbGU7H7i2KC8r&#10;nS8+kSmKUh1/vnDvRUpGdn6hms8MZESXvq2ek4ufZ3E0ZpewJYwWwRT98+hzJ06ePnni1KnDG+aN&#10;7xtep0JJcRJe8PRraUVC9j02+sSt7RRO/mVdi2Gux8pMjMxgPxien/Ii4eH1cztntqvo5+bsrKKQ&#10;OBG5t9qYkc5hcuUE328w6ThiqrOk0f4M1vKIIC5/3rRq2RB/D2c7X7XCxT2443orQyCQPed9P5VC&#10;8KhweQgef82ksE+HiopZK54yg6dvupJewLVx3Ig++8Ghue0c7dHlhFX8ie0tjasl+6aJAlP5VA4f&#10;M3fTX48Mwfd5yL31c08HO4d0PsA29+bPlG+zAydKN9+Qmp1mXYozaVAM+L/ru9vjzGsFj89i2S0s&#10;0WFLL1Mw15APF9+MfWhpWNer437s4CiHmKDJJmGdcz4plpERwFzKfbws1rKWtQ8jGjtk8q28zGTU&#10;zF/g8JHCAtfGmy2rWHdnnJgDvCRSfauJC0hq8Ybyo1EEdYy4ajZ8qV/92UHm6QELW59rcDED9Gtf&#10;o3HMvfGeJBP5C1c/+DZYVgGrxmbGfY4k2+4QPvbhHDrWdM2NZ5/oJN8WU2XNXay9WISWL1h+MeI/&#10;9G+TNq2+MT1EJtuGquYm5jAgkrPF4MMsAvdwetMNBZ6ySyZre7VNLAWRLuJ16JU5KTHuETwUhfbq&#10;DGnnYXCiqLKT5Sj4cEDxzz/8BCwzOfAgY2u4vXOwouYmoxuW9qEDpjh7UNVYCo+GiJ5q55RRdwur&#10;bufJPL/JgKLqH2xdQ9HvDewZsRoeMM5ASf2KQXsgHVWVVfCAJLjm+jCBWGpWaLjfGNDrti07r4oF&#10;VZMdRuFSm/BjJRsftMkuoy/hEbsPW3Mgim4sp0f9X01s0bZj4WcZmx++tThNfNJRVNoOT0pSGD1e&#10;umzgHn6KUffqlhTnPgubcJ9i9NVWx0eUkdigVe2OMR2iaMEbOUiZomxpFLPwrB3SlmwunS8yy478&#10;UW92S6YJ3We0ThZESgn749n7MqM6yBz7RjgWiQCbwBKy/v5AdHtW9LvMfFEzCBLfAlQfsUL83h0l&#10;sgu6Do5lxmTNxLejJQMNX0I9kf8lzRAlUjoPeWRcTP4IiW8JWD2WJjzrJxG7u1w+vWVUjpx/42cg&#10;c5qg8BYkOKE90xBSeVEOemJUcD4svl2cshFOPz6O4/pngue+kv22923j8KauA6lvE4qORl8Kve6C&#10;8DF6bU4Z7Y6p3KEM3nj6Mkt0HNfeFzoPJGyvsbS5jovu4liUn9CLdLI94z/wz0f+vxl1F5ohb4Ho&#10;yI1iCZTBUGCiL5+84TXJOIxrIt4ktZRElIuhFIbx+TlfRIQeMcZhatdbJV6Y4wNHJpHgxE5ud6fy&#10;p4xOrX+9Gepkm1Ead1Dg+HBINMFnkTE+xc03bouUVIIPQ1HI8j6rCIls2qQxTfmeldn5bcCN3jFH&#10;lnevpQ616hHGxhcv8iDZN5uSu6E4ZHO2iHblPhcdZ0eSZhrp860l0HisQXI7syINTqOXQWr5gy2/&#10;JvzPM92zoDakUWAtY+hlkL4LpP0HCGMMwfg/7LVdiZ8Zx8tv31phioMqcVAqgthjFJtUn9EH0ei3&#10;ONjfvZgJh3IRRH5XSHJy6shsqLvtoACmrwusE7NX4yZE61IEk1MUasuFjt268TqYQBXMwAo0Ort/&#10;xcTwWvpf6rgIt0W0eiO+PJXQ7TZcEynVqIT/Ft7noHQEFdOyKnPmOD79v1e5JKFwsDnxJ7nKC1jA&#10;6HaixZ/+/FbRhXaU6oMpBr5kNBiv2T/MYajmQgHjPx2ZxKwMCh3oHvx68b4ARWSh6Q4f/gdpZ+n3&#10;fvKNjFkkD65roJBG2sJH/0nKsmyDBvSL/8OVS0qOK6GcgKOi/b8phJls/dVLiWf8NoItYpb6pDy1&#10;/j/dlA28x9rtnGF5/Nx/DeU+KCu5NPjvrfss8UYn7RHE+dezcaS4KX/eUNiM795i45ck3Nbd/+f7&#10;N89L2WFgzm+Lj9g73vGOd7zjHbLg5PR/yu54Q0WTzm8AAAAASUVORK5CYIJQSwMEFAAGAAgAAAAh&#10;ACJQIPjfAAAACAEAAA8AAABkcnMvZG93bnJldi54bWxMj0FLw0AQhe+C/2EZwVu7SUxDidmUUtRT&#10;EWwF8TbNTpPQ7G7IbpP03zue9Di8jzffKzaz6cRIg2+dVRAvIxBkK6dbWyv4PL4u1iB8QKuxc5YU&#10;3MjDpry/KzDXbrIfNB5CLbjE+hwVNCH0uZS+asigX7qeLGdnNxgMfA611ANOXG46mURRJg22lj80&#10;2NOuoepyuBoFbxNO26f4Zdxfzrvb93H1/rWPSanHh3n7DCLQHP5g+NVndSjZ6eSuVnvRKVgkGZMK&#10;VikIjtNszdNOzCVpDLIs5P8B5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n2ph+XwDAAA6CAAADgAAAAAAAAAAAAAAAAA6AgAAZHJzL2Uyb0RvYy54bWxQSwEC&#10;LQAKAAAAAAAAACEACi0TdzU0AAA1NAAAFAAAAAAAAAAAAAAAAADiBQAAZHJzL21lZGlhL2ltYWdl&#10;MS5wbmdQSwECLQAUAAYACAAAACEAIlAg+N8AAAAIAQAADwAAAAAAAAAAAAAAAABJOgAAZHJzL2Rv&#10;d25yZXYueG1sUEsBAi0AFAAGAAgAAAAhAKomDr68AAAAIQEAABkAAAAAAAAAAAAAAAAAVTsAAGRy&#10;cy9fcmVscy9lMm9Eb2MueG1sLnJlbHNQSwUGAAAAAAYABgB8AQAASDwAAAAA&#10;">
                <v:roundrect id="_x0000_s1164"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esDvAAAAN0AAAAPAAAAZHJzL2Rvd25yZXYueG1sRE/JCsIw&#10;EL0L/kMYwZum9SBSjSKKIl7E9Tw00wWbSWmitn9vDoLHx9sXq9ZU4k2NKy0riMcRCOLU6pJzBbfr&#10;bjQD4TyyxsoyKejIwWrZ7y0w0fbDZ3pffC5CCLsEFRTe14mULi3IoBvbmjhwmW0M+gCbXOoGPyHc&#10;VHISRVNpsOTQUGBNm4LS5+VlFJyIum3WZffuwPcjlXuM3WOq1HDQrucgPLX+L/65D1rBJI7C3PAm&#10;PAG5/AIAAP//AwBQSwECLQAUAAYACAAAACEA2+H2y+4AAACFAQAAEwAAAAAAAAAAAAAAAAAAAAAA&#10;W0NvbnRlbnRfVHlwZXNdLnhtbFBLAQItABQABgAIAAAAIQBa9CxbvwAAABUBAAALAAAAAAAAAAAA&#10;AAAAAB8BAABfcmVscy8ucmVsc1BLAQItABQABgAIAAAAIQCJhesDvAAAAN0AAAAPAAAAAAAAAAAA&#10;AAAAAAcCAABkcnMvZG93bnJldi54bWxQSwUGAAAAAAMAAwC3AAAA8AIAAAAA&#10;" fillcolor="window" strokecolor="#7f7f7f [1612]" strokeweight="1.5pt">
                  <v:stroke joinstyle="miter"/>
                  <v:textbox>
                    <w:txbxContent>
                      <w:p w14:paraId="0D4F82CC" w14:textId="5605937F" w:rsidR="00080E17" w:rsidRPr="0046690A" w:rsidRDefault="00B9388E" w:rsidP="00080E17">
                        <w:pPr>
                          <w:spacing w:after="0"/>
                          <w:ind w:firstLine="284"/>
                          <w:rPr>
                            <w:sz w:val="56"/>
                            <w:szCs w:val="56"/>
                          </w:rPr>
                        </w:pPr>
                        <w:r>
                          <w:rPr>
                            <w:rFonts w:ascii="Comic Sans MS" w:hAnsi="Comic Sans MS"/>
                            <w:b/>
                            <w:bCs/>
                            <w:sz w:val="56"/>
                            <w:szCs w:val="56"/>
                          </w:rPr>
                          <w:t>q</w:t>
                        </w:r>
                        <w:r w:rsidR="00080E17" w:rsidRPr="00675C43">
                          <w:rPr>
                            <w:b/>
                            <w:bCs/>
                            <w:sz w:val="56"/>
                            <w:szCs w:val="56"/>
                          </w:rPr>
                          <w:tab/>
                        </w:r>
                        <w:r w:rsidR="00080E17">
                          <w:rPr>
                            <w:sz w:val="56"/>
                            <w:szCs w:val="56"/>
                          </w:rPr>
                          <w:tab/>
                          <w:t xml:space="preserve"> </w:t>
                        </w:r>
                        <w:r>
                          <w:rPr>
                            <w:sz w:val="56"/>
                            <w:szCs w:val="56"/>
                          </w:rPr>
                          <w:tab/>
                        </w:r>
                        <w:r>
                          <w:rPr>
                            <w:rFonts w:ascii="Comic Sans MS" w:hAnsi="Comic Sans MS"/>
                            <w:b/>
                            <w:bCs/>
                            <w:sz w:val="56"/>
                            <w:szCs w:val="56"/>
                          </w:rPr>
                          <w:t>q</w:t>
                        </w:r>
                        <w:r w:rsidRPr="000A6D44">
                          <w:rPr>
                            <w:rFonts w:ascii="Comic Sans MS" w:hAnsi="Comic Sans MS"/>
                            <w:color w:val="7F7F7F" w:themeColor="text1" w:themeTint="80"/>
                            <w:sz w:val="56"/>
                            <w:szCs w:val="56"/>
                          </w:rPr>
                          <w:t>ueen</w:t>
                        </w:r>
                      </w:p>
                    </w:txbxContent>
                  </v:textbox>
                </v:roundrect>
                <v:shape id="Picture 2155" o:spid="_x0000_s1165" type="#_x0000_t75" style="position:absolute;left:7837;top:725;width:5080;height:6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7glxAAAAN0AAAAPAAAAZHJzL2Rvd25yZXYueG1sRI/disIw&#10;FITvF3yHcIS9W1MFXalGEWVB6JU/D3BIjm21OSlN7I9PbxYW9nKYmW+Y9ba3lWip8aVjBdNJAoJY&#10;O1NyruB6+flagvAB2WDlmBQM5GG7GX2sMTWu4xO155CLCGGfooIihDqV0uuCLPqJq4mjd3ONxRBl&#10;k0vTYBfhtpKzJFlIiyXHhQJr2hekH+enVbDfuaMebsPi/n15nYYuy3R7yJT6HPe7FYhAffgP/7WP&#10;RsFsOp/D75v4BOTmDQAA//8DAFBLAQItABQABgAIAAAAIQDb4fbL7gAAAIUBAAATAAAAAAAAAAAA&#10;AAAAAAAAAABbQ29udGVudF9UeXBlc10ueG1sUEsBAi0AFAAGAAgAAAAhAFr0LFu/AAAAFQEAAAsA&#10;AAAAAAAAAAAAAAAAHwEAAF9yZWxzLy5yZWxzUEsBAi0AFAAGAAgAAAAhACDruCXEAAAA3QAAAA8A&#10;AAAAAAAAAAAAAAAABwIAAGRycy9kb3ducmV2LnhtbFBLBQYAAAAAAwADALcAAAD4AgAAAAA=&#10;">
                  <v:imagedata r:id="rId160" o:title=""/>
                </v:shape>
              </v:group>
            </w:pict>
          </mc:Fallback>
        </mc:AlternateContent>
      </w:r>
    </w:p>
    <w:p w14:paraId="3F4A96B0" w14:textId="33385EBC" w:rsidR="00080E17" w:rsidRDefault="00080E17"/>
    <w:p w14:paraId="77423E0E" w14:textId="20EDF146" w:rsidR="00080E17" w:rsidRDefault="00A17A8A">
      <w:r>
        <w:rPr>
          <w:noProof/>
        </w:rPr>
        <mc:AlternateContent>
          <mc:Choice Requires="wpg">
            <w:drawing>
              <wp:anchor distT="0" distB="0" distL="114300" distR="114300" simplePos="0" relativeHeight="253010944" behindDoc="0" locked="0" layoutInCell="1" allowOverlap="1" wp14:anchorId="705C41E4" wp14:editId="2C63DEA1">
                <wp:simplePos x="0" y="0"/>
                <wp:positionH relativeFrom="column">
                  <wp:posOffset>3285490</wp:posOffset>
                </wp:positionH>
                <wp:positionV relativeFrom="paragraph">
                  <wp:posOffset>421005</wp:posOffset>
                </wp:positionV>
                <wp:extent cx="2988000" cy="751205"/>
                <wp:effectExtent l="0" t="0" r="22225" b="10795"/>
                <wp:wrapNone/>
                <wp:docPr id="2166" name="Group 2166"/>
                <wp:cNvGraphicFramePr/>
                <a:graphic xmlns:a="http://schemas.openxmlformats.org/drawingml/2006/main">
                  <a:graphicData uri="http://schemas.microsoft.com/office/word/2010/wordprocessingGroup">
                    <wpg:wgp>
                      <wpg:cNvGrpSpPr/>
                      <wpg:grpSpPr>
                        <a:xfrm>
                          <a:off x="0" y="0"/>
                          <a:ext cx="2988000" cy="751205"/>
                          <a:chOff x="0" y="0"/>
                          <a:chExt cx="2988000" cy="751205"/>
                        </a:xfrm>
                      </wpg:grpSpPr>
                      <wps:wsp>
                        <wps:cNvPr id="294" name="Text Box 2"/>
                        <wps:cNvSpPr txBox="1">
                          <a:spLocks noChangeArrowheads="1"/>
                        </wps:cNvSpPr>
                        <wps:spPr bwMode="auto">
                          <a:xfrm>
                            <a:off x="0" y="0"/>
                            <a:ext cx="2988000" cy="751205"/>
                          </a:xfrm>
                          <a:prstGeom prst="roundRect">
                            <a:avLst/>
                          </a:prstGeom>
                          <a:solidFill>
                            <a:sysClr val="window" lastClr="FFFFFF"/>
                          </a:solidFill>
                          <a:ln w="19050">
                            <a:solidFill>
                              <a:schemeClr val="bg1">
                                <a:lumMod val="50000"/>
                              </a:schemeClr>
                            </a:solidFill>
                            <a:miter lim="800000"/>
                            <a:headEnd/>
                            <a:tailEnd/>
                          </a:ln>
                        </wps:spPr>
                        <wps:txbx>
                          <w:txbxContent>
                            <w:p w14:paraId="692CBE50" w14:textId="709E5B5F" w:rsidR="00080E17" w:rsidRPr="0046690A" w:rsidRDefault="00B9388E" w:rsidP="00080E17">
                              <w:pPr>
                                <w:spacing w:after="0"/>
                                <w:ind w:firstLine="284"/>
                                <w:rPr>
                                  <w:sz w:val="56"/>
                                  <w:szCs w:val="56"/>
                                </w:rPr>
                              </w:pPr>
                              <w:r>
                                <w:rPr>
                                  <w:rFonts w:ascii="Comic Sans MS" w:hAnsi="Comic Sans MS"/>
                                  <w:b/>
                                  <w:bCs/>
                                  <w:sz w:val="56"/>
                                  <w:szCs w:val="56"/>
                                </w:rPr>
                                <w:t>t</w:t>
                              </w:r>
                              <w:r w:rsidR="00080E17" w:rsidRPr="00675C43">
                                <w:rPr>
                                  <w:b/>
                                  <w:bCs/>
                                  <w:sz w:val="56"/>
                                  <w:szCs w:val="56"/>
                                </w:rPr>
                                <w:tab/>
                              </w:r>
                              <w:r w:rsidR="00080E17">
                                <w:rPr>
                                  <w:sz w:val="56"/>
                                  <w:szCs w:val="56"/>
                                </w:rPr>
                                <w:tab/>
                                <w:t xml:space="preserve"> </w:t>
                              </w:r>
                              <w:r w:rsidR="00A17A8A">
                                <w:rPr>
                                  <w:sz w:val="56"/>
                                  <w:szCs w:val="56"/>
                                </w:rPr>
                                <w:t xml:space="preserve">     </w:t>
                              </w:r>
                              <w:r>
                                <w:rPr>
                                  <w:rFonts w:ascii="Comic Sans MS" w:hAnsi="Comic Sans MS"/>
                                  <w:b/>
                                  <w:bCs/>
                                  <w:sz w:val="56"/>
                                  <w:szCs w:val="56"/>
                                </w:rPr>
                                <w:t>t</w:t>
                              </w:r>
                              <w:r w:rsidRPr="000A6D44">
                                <w:rPr>
                                  <w:rFonts w:ascii="Comic Sans MS" w:hAnsi="Comic Sans MS"/>
                                  <w:color w:val="7F7F7F" w:themeColor="text1" w:themeTint="80"/>
                                  <w:sz w:val="56"/>
                                  <w:szCs w:val="56"/>
                                </w:rPr>
                                <w:t>eacher</w:t>
                              </w:r>
                            </w:p>
                          </w:txbxContent>
                        </wps:txbx>
                        <wps:bodyPr rot="0" vert="horz" wrap="square" lIns="91440" tIns="45720" rIns="91440" bIns="45720" anchor="t" anchorCtr="0">
                          <a:noAutofit/>
                        </wps:bodyPr>
                      </wps:wsp>
                      <pic:pic xmlns:pic="http://schemas.openxmlformats.org/drawingml/2006/picture">
                        <pic:nvPicPr>
                          <pic:cNvPr id="2165" name="Picture 2165"/>
                          <pic:cNvPicPr>
                            <a:picLocks noChangeAspect="1"/>
                          </pic:cNvPicPr>
                        </pic:nvPicPr>
                        <pic:blipFill>
                          <a:blip r:embed="rId80">
                            <a:extLst>
                              <a:ext uri="{BEBA8EAE-BF5A-486C-A8C5-ECC9F3942E4B}">
                                <a14:imgProps xmlns:a14="http://schemas.microsoft.com/office/drawing/2010/main">
                                  <a14:imgLayer r:embed="rId81">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696686" y="87086"/>
                            <a:ext cx="609600" cy="662940"/>
                          </a:xfrm>
                          <a:prstGeom prst="rect">
                            <a:avLst/>
                          </a:prstGeom>
                        </pic:spPr>
                      </pic:pic>
                    </wpg:wgp>
                  </a:graphicData>
                </a:graphic>
              </wp:anchor>
            </w:drawing>
          </mc:Choice>
          <mc:Fallback>
            <w:pict>
              <v:group w14:anchorId="705C41E4" id="Group 2166" o:spid="_x0000_s1166" style="position:absolute;margin-left:258.7pt;margin-top:33.15pt;width:235.3pt;height:59.15pt;z-index:253010944" coordsize="29880,751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14Vv5iAwAA7QcAAA4AAABkcnMvZTJvRG9jLnht&#10;bKRV7W7bNhT9P2DvQPB/I9mLFVuIXHRJExTotmDtHoCiKIsov0bSlt2n372k5cTO0A1tgMikSF6e&#10;e+49R7dv91qRnfBBWtPQ2VVJiTDcdtJsGvrX54c3S0pCZKZjyhrR0IMI9O36559uR1eLuR2s6oQn&#10;EMSEenQNHWJ0dVEEPgjNwpV1wsBib71mEaZ+U3SejRBdq2JellUxWt85b7kIAd7e50W6TvH7XvD4&#10;R98HEYlqKGCL6enTs8Vnsb5l9cYzN0h+hMG+A4Vm0sClp1D3LDKy9fJVKC25t8H28YpbXdi+l1yk&#10;HCCbWXmRzaO3W5dy2dTjxp1oAmovePrusPz33aN3n9yTByZGtwEu0gxz2fde4y+gJPtE2eFEmdhH&#10;wuHlfLVcliUwy2HtZjGbl4vMKR+A+FfH+PD+2weL6driDMzooD3CMwPhxxj4NDAnErGhBgaePJEd&#10;5nJNiWEa2vQz5ver3ZM5ZoO3wzZkicQ9vIZOT9UO7qPlXwIx9m5gZiPeeW/HQbAO8M3wJGRxOprj&#10;BAzSjr/ZDq5h22hToB+g+sQYq50P8VFYTXDQUOge0/0JEkhXsN3HEBHS8z4sbrBKdg9SqTQ5hDvl&#10;yY6BWkBknR0pUSxEeNnQh/SXsro4pgwZIeFVuSgzLWcxUcriFLbdZOrUVgMH+aoFdFCSImBLysft&#10;CekZOi0jeIWSuqHYc/kIq5Hv96aD1FgdmVR5DKGUORYAOc/sx327T7WufpkK29ruACXxNnsDeBkM&#10;Buu/UjKCLzQ0/L1lXgARHwyUdTW7vkYjSZPrxc0cJv7lSvtyhRkOoRoaKcnDu5jMB7Ea+w7K38tU&#10;FOyTjOSIGbp9feskr+H/KHwYvWr7/zZIOBW3iD+brP5fMTTzX7buDXiUY1G2Usl4SH4L9UVQZvck&#10;OZKKkxcKmlWLSUKwAe8lc3wHxZl25nPQhJJfiCc46NVJOOfbC5yeXdoq6aa2xfExPWD3whr/haFs&#10;u/eWb7UwMX9HvFCQqTVhkC5ASWuhW9GBiD50ScnQmdGLyAcsXQ96QWFlOZ0WEspnYIg5t95kaicv&#10;rVZVtawoAdNc3pQwSt07mWpVrqrJU6sKbGkSx2QTl0L/psYTqowjDQFW6rH0TUkqO37/8KP1cp52&#10;PX+l1/8AAAD//wMAUEsDBAoAAAAAAAAAIQAKTs/V8hAAAPIQAAAUAAAAZHJzL21lZGlhL2ltYWdl&#10;MS5wbmeJUE5HDQoaCgAAAA1JSERSAAAAhgAAALIIAwAAALBMRxgAAAABc1JHQgCuzhzpAAAABGdB&#10;TUEAALGPC/xhBQAAAj1QTFRF////3t7es7OzsrKytLS0tra2sbGx4uLi/Pz8+vr6AAAAn5+fi4uL&#10;g4ODhoaGhYWFhISEgoKCiIiIlJSUnJycEhISrq6upaWlUVFRbW1tcXFxS0tLo6Ojk5OTqKioZGRk&#10;rKysq6urqqqqqampoKCgRUVFjo6OmJiYfn5+fHx8TExMampqa2tr0NDQmpqae3t7d3d3lpaWmZmZ&#10;c3Nz9/f3bm5ufX19cHBw9fX1dHR0cnJyw8PDdXV1t7e3pqamm5ubdnZ2ZWVlYmJi1dXVT09PkpKS&#10;V1dXycnJvb29wcHBuLi4y8vL8PDwTU1N7e3turq6WVlZ2trax8fH5OTk3NzclZWVVlZWl5eXjIyM&#10;1NTUzc3NXFxciYmJkZGR2dnZVVVVenp6f39/vr6+wsLCYGBgp6enjY2NnZ2dSEhI4ODgTk5Or6+v&#10;v7+/WFhY8vLyvLy8xMTEZmZmra2tgYGBh4eHNDQ0VFRUeHh4Ly8vXl5eeXl5gICAYWFh6enpz8/P&#10;QUFBaGhoCgoKZ2dnsLCwb29voaGhXV1dX19fj4+PkJCQJiYm5ubmRkZG19fXKysrnp6eQkJCaWlp&#10;PT09U1NTu7u76+vrzMzMRERER0dHubm5MjIyOzs7ioqKoqKiUFBQtbW1W1tbWlpaxcXFPDw8ISEh&#10;bGxspKSkKCgoY2NjyMjISUlJ0tLSMDAwDw8PMzMzUlJSHR0dFBQUQ0NDQEBALS0tNjY2Pj4+FhYW&#10;Hx8fAwMDNzc3IyMjJSUlCAgIAAAARDVFXwAAAL90Uk5T////////////////////////////////&#10;////////////////////////////////////////////////////////////////////////////&#10;////////////////////////////////////////////////////////////////////////////&#10;/////////////////////////////////////////////////////////////////////wBFboQ5&#10;AAAACXBIWXMAABJ0AAASdAHeZh94AAANc0lEQVR4Xu1cXbKrrBLV1zxSdSbACCgG4hQcA3OhcAJ5&#10;zhjvWt1oUFHJzvbUV7fOSnbiD0Kzuulu0OzuH/6hBX2MFq+73++PITe8gn14Q7jdWz/22/tdfevH&#10;fjsf4R8+vH/Y3HQJO4a89ZfgppoY3ttg/x781Bufmy7hHeRz4W9h6jt3JEbt+E1weP8HxIAhHokR&#10;/rEx4x8bJf6xUeL/hI1qvDzGLWx8KAPwNRtssmxWtw8FcWiwchJsHIW2D9lYKh8imtph0AJxDud5&#10;P+N724g+uDCORbbQT3lji7ek+XvB97bh/JgiXnkXGCDGrqESJvH877KBWvUr8Rt1x37ERu8jP3kC&#10;H9rkMEihcV/xV2xk/RpRSArBgZI4GQMx+slRDscSgQJlRBpjqUHFr7AhJoniFtpAE1TKGKVFCDR0&#10;HhszxHxT2MrxnW0o10a0wj5jCxUOry6iff+AGDQZX5gsxMApK4IX+JoNSAI2MvXGkAK0zy/3HDpL&#10;IkZpVDUIMeA66D1WQLGv/UZWimPjduwG9+jSC8RTAaPzwcN4lDeYKA3mkY36ja/ZALJLMiNUPjg3&#10;RtdDNN/1bM16mzukktRB8r5jY+4neipbad/c3MKxIB+wcdabOuYrdgNjhws23k1/LsQb7lKMr9lY&#10;h6gtZKRw9F7gyja+IYFwYwh7p7nDj0aKyvaWkFuyVxE6WSuBrHpywc/8hta4rfesnfOTv+I3Cuz8&#10;EpvX96kgP/UbA7l+Y+hGxnTzKIJpBk6VJev4jI3cL1wzwvQm9F0GCo89AzZHKph7WipjUjGWoquT&#10;is/ZMNMYRsOq+vB8F6EEiO6oT1opm2LQqzRd4iM2UJd7mc5b3w0hMNuZAnoq3XwhqYIMjOlbVyIV&#10;6SH5XJ8VfMjG5DpvvACRC07av3KpsbM0jBfb2BgIygLzwWFvPp+wgfoRvhkfbLCI3QNskgkPJCPQ&#10;HxopgmsKDkYZY3zKmfBk7mlfDiUsR9KTRzfAuTO/seJvGPveDZ0z3eCtdbwOclgnvtpI9guFUdAU&#10;uuRHiSUBSkR6+MLlE9PBYbbYFT6xDfQKxb2BIHbwWpk30Uva45RrpHeUCn9w4ahEtrxkzUmTMhry&#10;Dhe2UbLhQh/QZSudJBXJoEKIYdFj0kDgOjTM5tB/BDYI3T3BkFzvO4zqblLeVmhjg9LAIlR9VLCV&#10;RhMFQsGE8ZFVi5ZNIBNSCjvQCfYMhpFHnSDOPypKuWBDASngC2ENskcO5g6hF33sDRrThFT0wARQ&#10;2EEyauHmKHPErKWHt3FPQ0q3aGMD4PI6KcC0Qw8Ag047wMTUJe2jJBgzBhxDohrXDRTThQVNbKC9&#10;YYKrUNtSTgjMBHXGJqMGgFylGDzAD2Fzxm6OQrSyMVrYom6+xeCcWCrVwdKGamIK4XNP1lizgfCB&#10;bD+3XxyG1lFBhEehQzgHz5MW8TJbNLIB9xBmd1wcpg0aqt/WnMEaWUw4kYrAbbYB5feZ9qHr39Vw&#10;DGCaBi9ZWSzYIfnkjelrSmlkwxj45y0GGbuowaTIiFHp5Qr2NT2CCRhzu6KNbBgzbIwwcfRzQQM1&#10;mGjhs64xxReDocsOqEArG5Bq7XUYQ7h0w6UdbyMC2RU4vzdcAgl23MrRzEbHBKcA9UGHLd/RsvpT&#10;UA1gIcAHxn4ndDsbbK8Ad5nPsMKYbLmUcoSEgOL7JwRK5ToUQc1esiE5BlxVCZoFDonlxng9QUTj&#10;jDxIRFAybgdWOxsDffIbtA2PI8IGEpF5JeUE0If54yJ52y73NNoGdjcgOYzzFCV6WYO8wtj1k+cy&#10;Ia7eZIKNbEgk7WeFMvWGojW17GwfkZvKiRNAWrjcuTdmY0qNbHCNUaLp0IMFCfa4UsUYYaHk5QpD&#10;6Ppl0G/EbmSDO+rONe+KiCSoCXk45OnjXmc1FIrbpCBtbND4np36UZl0JPSGUgnJIaVLrwHA9Stl&#10;rG07YFFPExuSkMs36oL3BCk5oGCm3DMZvQYG7DyamBqXABst+YbYAdsUW0UlmD9SK/xj3tckxtuO&#10;1agKNLMBYUkqmhS9JM+3jJfugUAvZS7wzlOzet5osg0i/sHVicFMDAIysC7pVggtbkNvYujmrngz&#10;G8xsBlGM9AmMeAwTcWKYIFCya9DV0SjyDK9AExvZntzErEPycxkvmZjQuybTQEltvpKbt7Khkowh&#10;ccQP2VvJbMCGVFlqqiJPt3n1fqQ0s4GiY2Bp1fGQxDjG+qNSFcws5Fl4iUY2pKVhNNGNZpxViyQj&#10;7PO5A6AG9QzV+6Ngo81vMIWLMElMSs3rj0vJ/Rm9JKTNyBYEl5P79UYbG3IRn0aiGpL3KU2Yl8uQ&#10;ARqVAp3IqhiXDPOhBU22ASABU7/JXJIdwq6I0SgDMC+P1nxM60iR0YZ+MKDBWSCkTFyD1BGjvbzA&#10;7EOrNtDKBmaxCJG9xHmuD5u+D+kFe90k7MeYm9kGV8EHbFimFxwYFhXBfQRZOrHjVLt+B2bCgm1w&#10;FTSzIYJBDFQiOQtiCt480Y8NEYW5vaDiQoF2NuAyMXFjZZKGwUDGefKlCa72Ep/77uLIK2/m8LMp&#10;Azba/AZNDKGJ8Yyy9zipiwm83L+yrdaBNrVP3Kg6/nY2sIuBIdNWtEnFUBdpdOxYKh8v3fSU0NCO&#10;E7LBb+6/0W4bI4YJhEZnuEzNofrqMfGYaTB5ubMiA7DcblssdY02NlA3DkjpDJ6Dcy6WWiNHTEUI&#10;Hno/s7DLuxTNbMjKmdbGiqEbcLNaTktcauHZlSzcmZMzbNOVrs4rmtjgdTIY8sgAcC7YzeojbxPk&#10;rTd4bdHCQYLUzIZ0CJ3vdUYNciHojuHKwwgre1jS0Q3abKPwOrnlxNlzxdyG6SXenaqZyS9UxzUn&#10;QXkeABtNfgP7AvoLYdrwfokc2sA+N4uTEtNyk0dz3VY2aOuoakByrnX2DqmYnNrBBx3GuenSjtV5&#10;saLltKDJNnDBohSN7TjiAxkq63rvxDBx6iDARH7B4ZrQNRuom9UjJkR2hamPYJjX64HNICU0BcDh&#10;WZ3Ee962QRMbBNME8dvsJr95t3nXeAmvjyrkKY2gmmsQ12zkjtI4kizQ80Oqg6JmOeryDO6FCV1x&#10;7nBadcnGUgntX9Qgs3ix1LnWrRDvfZfK5eNluO7QwEaGmJd0jdNHWSVVMbZClFib5KFOmv0GwPxJ&#10;FyYgu1hqPXcosVqa2/r+Au1saOelJrpkWevB9xkXuWUtgoy6lGkNFDu3jQJ0geI26EqZousgOBNk&#10;lV7IIx51NLOBxmTOhguGgbKgA6UboDClQNjmbvbe3DzIeASfsCFjhc5RAgsYRiHW3/O2AMBt/pUo&#10;KqcX2Z6e8YFtWPRGPTNXFJhxLAZonHNcyllB9ucggPneCRmfsMEUn/cNhAiUwLRW+8f2ovVOHqmZ&#10;MQuljSNJkWa2os5oZwNHcruYJKA67G6dYgjBGc7pBNpkjvrGag8OADYa/QbidVaJHMekvnDmCj6k&#10;4FwIE4TJhxatnK/StbMBMXS1yHLc0Y/JAzQF0XP+kZJ1ZvzzHGExzjxGCMaHJs7QbhtQiKzUi2XQ&#10;E1FLK23rqn6JyNwgWZvv7h/jAzY8IwpeaEwm07unylSuH+GKjXdn46RL0wzy9OR7Zf9QDDbRzkb3&#10;0vVpXCb3t/e5AwUrdNQGveCCjbLW9EBZUX9vkfjsvdE9Slkfh0C8iWsMhwucd2WYN66c13CoFN5A&#10;ztsLAkr3Ef4ppuxPV/iCjUMxwIZJGHCA1S8MvnHMWuJTZ7pVIJlc7hDzb4K3b6Ylh2wEup8Sxkz6&#10;6B0GLQPdFhND3E/A32hUxbCmRvHgOy9z1N3dcGHpONe8xJjKicQCz2dS90DRxJlhXGeZGUezyRa4&#10;ZUGoRHy4MO5eQSiY+q5fzUyXSduzKPvRawyu8pPt0l2U0MScuV99NnqwpPTbyHb5BCOwkL2wh3PU&#10;z1GZFi/Io3Ts/tTsiVnp8bVfYFupzjRszh4qTZYW8x3Wlb/3uKVje9QQX5FCXHzt+O9iH1U3uPxl&#10;3a+g9jTyGpeC/gLg+sWA9V1FNb/+ZdQ85wa/OGTrQP932ecGZOkvaGUO80fg6bvZENO4RjVe/yoa&#10;TONWG6XO8UUfeqoWnkSaclrme1x7aghwsrL0LVA7/UWT9X2T+jRgOF00mvGSO+i3auWCbrbNX8pM&#10;N5vGORloPEaXkNDfLMalfzQ+QNbmZwd+hstoMfAhcLx+PktoQV7hPMYQPOZ17zu/9+DUa9AeBhd6&#10;inErG8MJ2dkoOY+CUm5lo9eFrwMsoyM03Fb4Bo35TNA7LbehNoPfYxjzrcm7UFnP2ICKgcOvzsx/&#10;DVe1q3VEow+53Ya2rCrGm9loE8Pam22jkY1080hpEUPs43YxFh91invdV5tSAP4c9D40J/76v0fu&#10;Qjsb/xGl3Dpgq/9bcQOx4drPXX8Pj6aBgjJj44j6GeYHLS/RFIl/ir4p3SAP900QUHHzvRLE2BuV&#10;0pZ8QYB747xp+Pmc4Is7XedA8/pfPprkuEmM3HbtHyNUcScbGIatYnxx368BzZXfxgYhSyxNttG0&#10;TvdTNK1FCm4VQ+9uteDWRfPLtcgFt84PNr/m5SrbQTy/dXl2f7/+6P8IfCtG1/0PxDlA6uvl/+gA&#10;AAAASUVORK5CYIJQSwMECgAAAAAAAAAhAHCjjZmbFQAAmxUAABYAAABkcnMvbWVkaWEvaGRwaG90&#10;bzEud2RwSUm8AQgAAAALAAG8AQAQAAAAkgAAAAK8BAABAAAAAAAAAAS8BAABAAAAAAAAAIC8BAAB&#10;AAAAhgAAAIG8BAABAAAAsgAAAIK8CwABAAAArfrvQoO8CwABAAAArfrvQsC8BAABAAAAogAAAMG8&#10;BAABAAAAhBQAAMK8BAABAAAAJhUAAMO8BAABAAAAdQAAAAAAAAAkw91vA07+S7GFPXd2jckPV01Q&#10;SE9UTwARRMBxAIUAsXAAwgNjbCBISMMFRUAAAQAAAIIEOxKaAARCgAABAAABAdswAAQJgAEAAAQA&#10;AIAAgAQB9TMixyUge7uukICgmoQEflzB77VdORvAQMgeO2HoJCa96hAg/mbeuaOgLZ0MwECRkraa&#10;nHZTTwIIssyFZyzkdfweLi7brixZ1d8PcNIRleprnchAbhAQNjrULgoIRLVmYQZjESsXhHPCGGiE&#10;SAAAAQIoLjYOG7F84FQ6BnJFvWAAAAAAAAAAAAAAAAAAAAbUE80AAAAAAAAAAAAAAAAAAAAAAAAA&#10;AAAAAAAAAAAAAAAAAAAAAAAAAAAAAAAAAAAAAAATBCRBDBhCRkHCMKEYYg8MwjC86WEBTCRRBCGQ&#10;IINTFICTBBYEMoQeBB4AtAgEFg1CBwtHMIPCzBISAKWhAYEDolPQialuhbU3ePOEFp4JRIZ0SD3T&#10;1l1W+z7xFEeDKd6DScg8aagQQCnEHAQCAgAAAAAAAAmNGxcuWPHtbL/9dbMEURFHvgPmEHjhCihF&#10;/UKD0oIBEwZR8SMwiiFEjKMXEiAVuimNr3SJ0UOt5Q3CGX/0xypHiWZaGSekOlESgh1itE22JXHs&#10;IYCpuB4FoWABQAGwABAAAAAAAAAAAAAAAAAAABOwQCIhzF32UO+iw6c83B56TB+uPJ67vmJgXOnS&#10;NVDMKjVhOZSkubLK0F/vLm+6C6Jfs/Jo10K1c7BauXExMYmV2kV0J90AeTDHrhgWgCABQAGwABAA&#10;AAAAAAAAAAAAAAAAABOyEz7DRjas3u3XebJ+R3OjzKMT986jRe0ZR0iKbUSdX4ZgokMWBnBBJwAA&#10;AAAAAAAEOtm46ESmDuEjDFhR+9PdPcZ5comKFfBQ498aAEAKACAAAAAAAAAAAAAAQePqk8rO/goK&#10;JDZP42pyK7l3Us2m4c/7eTk8m7Q25QMRl6KhzN7Hwxsv3G9nCClc+C4jXnEYgfGs8gDKlZx00SYk&#10;AIWhjMx4kRYxsYQAKAA2AAIAAAAAAAAAAAAAAAAAAAISQm8kz3UCI4lwt1YpN73EXRosOfns2QiN&#10;JEs9bTRKBRwr5eZKj4NUzefz5NknVzntOlhLxPLs2POOb/ddGmGIt9ZOWaUox1jQAgBQAQAAAAAA&#10;AAEyZY5WEvpazSVaZtgRWJO1qi7LaAHjJAltPGg1tV1LfSSQW1j1WrqKyIoSiwgqKYohRQQc0VsW&#10;CEpCZNY8RGOKAGATFgAAAAAAAQAOBJYAAAAAEjfiOCAG0eyqaZAw6IAAAAAAAAEcIEkLHwADAAJE&#10;t8/kWJDU9g52FMvvn9jxIakNFrUIohkgHhP75PGfxIsaF9ORZRO6MOBL9AAAAAAAAAAAAAAAASCG&#10;J4QYgPfTDDYQSPnhstsuJCey3v3Uy2EAwhELC58IMZZF0A+E0AAAmEBcBgi7CLdwiKzyKCGrso52&#10;FHowQ1gQqBAV9zq5rcEcVgRiMI2kEhrZMI4giK1/zbun1h+keRsZbDwAAAABAyOQHYQg+JGYaLQX&#10;E0bHFGBFxCDhBAR4Q48IwzChb9HCBUxyAb4RxEHDAi4+NGEKHCRVgECpjkAwWpikEIaVQAfppACC&#10;BhCKYQIgjSsqkX5pgCCWEJmEDIIxVIvzSAEEsITMIGhGKpF+agCCcISYQMgjFUj80gBBOEJMIGQR&#10;iqR+agCCcISYQOEYQQQBfmwBBPzYAgiUkJAgtNdPPE6FxoCoQNKAoNSw1JVX+XuEJMIHCNwhJhA4&#10;RuDoCnlTwIDSowgccVxDSkENQFCFKQQFCEFDWQQ1AWpQIx0BrGKhCG481gwQT8A8jARcaJFx+9bB&#10;ACBRhBN6N1Svb1LaWo1OCAMYDxHWRQqzxtiZU6TdGAjGEUSMovpUmNCRoDD5bYLs+au9skmPGKM4&#10;oZRlEwehmhYSG9mwFEDiMIgy8ZH4EFFfy3ZSY7HthA8GoaJiQlpusYaJixV0AiYG6/E/xkgGXLHg&#10;NTAcmS2TyuAj/rosNGhYv7+/5fwQH+AMRHzCCR6iE7bAHgcIjeNueEmt72YkaPmhsIOQ8QAUIgkd&#10;y4QeEyGEOj40fGECI0ZJ6YQCNbdggMEDpa3m8nHlLqxEnRiDTZbikxci3bKdacszmV7P1jZLkjzt&#10;ohEj52TqW0ZjJIkeLoEUYA/zaapD3OuLYOlWvuPTtrndcoUb6Kk4gJbGjEFxIyjILCSK+ii0nZqz&#10;135Xta7Z+2ctUfmJL7BXxm+q65eLl4iglGuR0IqkBgkijQIx4jWMWMIabPAYIBuXBMtUJKV/ksYZ&#10;Im9SSbBi79WpndBA4BlZgLlWEnlSf69eCFzRGVKtCBme2TFq0230wC8wvD/SL95/Zj+jUlFhePLj&#10;6EDlBp0QQLdaHpNzjaPSxoRPPIyVTz+j66RUeaNEd1HcLQ2f0wQUib/pLvkAyQGcbLl9CWvm81aW&#10;LAcvY14mbBNwQTecSHzY34Ba+caV5cu2mJMPg4z09l1tGI1wIBR4Z086yusHgcIPsDWfGUbeE/D/&#10;wGUgOe6Lq7u3LuEDMW6VM3cEHVUECxIsAyzgqimaRt3NUbCBmXAgkLAEOTj2Zb0Uqw7sCx611sZJ&#10;lTWwHPNZcITAR+LMvXUrW0k/PYECoC+1HtR4Ja3HfpQKCAYB2xoXFXceKKLrZRO/XDpyZAM6Noua&#10;CuWn+I6c7qOWPk5NLZY0X1oXcFp5GlCAbaJa1lJzDL63YkwDo9i0rdQyb44rAFX90KVkK0sbo0sJ&#10;WNehP+x53NEHN7MYpdW1uEleWCMqjXI8YqwEKSKNAscI1sUMIaSSWtmZbFbhaOoFGhXaXlfecghJ&#10;iVRiJCWMYD0EAiZvG/avT8FCQx+h0fmS0xEkxWKhlkLmx9zkI3nRNHJty58Hplj1xVdHosK4uRT2&#10;NTfJ0e0qze4p6uV/txe6e6hkb+MoS2iOglicIGJHQ4KSNasih8XL52muF/TtCYhbHMulubLAObcT&#10;VzW8QwgPq/WAMBKyonM4kEDeAidHotZvhxwGJiGLtVbVPWCJsIV07Ayfip3t0TJiRLXpjpA4voAX&#10;kW2xXdSBw9lGiJ0byf5yYQXFTU6fk7dGfCF4Qv/vbMvumbhBf2n2RIkHCC4QDEqQKqG9esv7y0vm&#10;Fj3x8TE+klKkkM1xIdS91REgcBhBsbxDfXrAdtfuwV8Tc1o1o1rxr44izvNUtXvSxIecH7WtWwEh&#10;2blMmHtHzQufct8368fFnBQmAyQs5Dzdcv3+Sm1rVUUaeqZaYPett36dmRS+OQPlosxd4lOkwgWN&#10;XqrGmfGTE/9gIITNnD1CR8II4DE6/AurG9FtJq0zHMIBImBRrxoX2T/5wgtnsccycE4vGi4v8IL+&#10;JfE6A2e7yzBA8W+Li7mjmD297NsDBAlFjZsf22y9wQJh8HCRc2EDZC+mr6aoIYRuLAKW4/PYqNeO&#10;GKsBCkijQLHCNbFDCGhSSCCYCJCZz22UTE3ThA3eBQ9PMM64QSABkzQOCCRHjc/anH59A74QSEwd&#10;+Mk7+P+izG60fCAVFx81dbjRe+5dspa5JIQz2RZrbgYBfGbjvJYnXvTAPE0wgOqLtxX2E6cpE8by&#10;T3ecnQPc5r60AT+yZfY0Q64kW11Pci3xToqiYzS/EeLHrGwgEQgOFteGy7PGzQCF8zuIn/3B+tni&#10;YuTJnrI78SNiTJGxIfEzW+vfPicJD97xiV4iXzLcY6O/ZB/tghOZwQvE9ZFmA4/8h4mAywkAF2+A&#10;/gcIdcWJh3nMSUxok+SrQKGv3W93YQK77VMEAN/jrYj/lX9WCG48/IDyEJWO/MbEggDiGNl4scel&#10;vQHNDQ9dbCFP2X2hY1RYVxsXs5k+SNGjQDYC1jdnxrriGEI/OAd+uWzFrmcn+/l92Tm+bhADCEY2&#10;SG6BEV7J5M1asEGwci7ycxzTocxN/DZUQGrdvqVbrJl4INlK46yRodm9IHSuxPXywDczeq36cIDh&#10;BDITmXuzGCDeyRv5r5or6raXCDwQeLCCmDNBxVsLM0VorZhs98t79Xk1XrAo9snv9p1vW0DwgN1g&#10;YUfWLyYDCG/zZTo8j11MBhAso0LBAQwguwQ0IqRRoFjhGtihhDQpZkghMN5aRtkkvIRJwBGyYLxK&#10;+hGmhIGELwilz0PDUm3E77D4kRoXRFN8hnQNsXCCv5adNLlrA74zd3ZJ07ExetgH05NjPGeyzaeq&#10;Z17H1YzjC9Q+z+fQCesRr8QQH7eA1uTArG0mj8O9BAcIg7SY7jhv80PPUnt4IAPsJYoJTYkcUC2P&#10;ldh5reRSUAmIICJUED+4THPfQHPKiqbnZbSFUtBAqxXcrjGPOuAuqwOBcD/7YIDFyRD33oAnAsC4&#10;FnyjxJ4Cr/Gx8IKXs6vVJvjKAR4sX+UXE7yTGzfyQsXNb1bZ8mDveNgIbCDD3s4vjRYHjvLD7qje&#10;Xonl/7OQDAYa7zYhXH23CDYQF9rbeMDg4afwt2o/tye4mnkccW2ZwunF8WZ3dqeWppiptMUHGSnJ&#10;WAKVkn9UKOvbCnjkfM1r2lyGgAJv/Hoi4h9E9uhDvtvbhJfuXAZMn/axoKDtCgMJ6s6i6hmGEAiK&#10;JCtFTU+xLhUX2622ONSCT8JFsVOI2Go00BmwZn3ZYkBC5bDpaLIMIW7usHoDj0fiMRqQFGvHDFWA&#10;hSRRoFjhGtihhDQpIg6Y6HBwgmxMmEGWPdyjdVAYIr4mSCBex8s2IrWfpYG8BySoTK+dwhUERwpL&#10;llcz8xcS89gI03/S91FKZG45ZzEai2YoBzKYEZd83L3sqv+jMXxUoRS/sqvyW6udwEECzbCpkX1b&#10;/reyZVEwEQX8SV2tWAyzb17Ho4UULMXkxvRC11+zk/k7Nk7jvMHAbfYsCSiqJP/fselWZqKvDmdJ&#10;VEfF5EnGToBu01aBDkkWN3zEzMmvuehL4lsBC1DwhCZNyA1YmECvgdiRPdWd7vu4QlZ1xidzre27&#10;hBmLMR7EIZDRRkMhRmBz4xj8RvJmFUJqc5BAs/H9AFm2CCvjNhhExrFn50p0KAGI0bltNJgWwgtP&#10;JEx4g9GPzZI7jZVlG3LQ89IoA/gsIPgKzVFhJyns8UWK8pBBOIm4IKHKQP+AsT2BgE4rDle1HJhE&#10;jnOVKh4uAggGcj42TPD9xzHqBQBkLWL0Q92YIP4yYBtsZmX0STQ4EAjYhiyMnoRIFkxoyybNOKgc&#10;IFEwMZ3HlZwJgK2G1ChhA8S04QCCAfnFWEFiLNzyCjoBgOHIfg2ZaMTDUWAuFjmS5wgs2X04HGnN&#10;UWJeKogvvylH+ELy/T8ifmJ7L42iU6Ao0LBAQwguwQ0IqQ6GwKY4QjNpihDCGsCmOEI0fHt+dJ4Q&#10;sZ9ITN6/p6by03CA9/EvBBYBCe3CDxTsojJMzgg6mKYScEHUxTCYIDMBwgMEFTz5p1QKJwQeRimE&#10;3ggXomB/f0lZn0OGpBAABhDDhqQQAAYQw4bIIAEMIYwyQQAIYQzb8V4+W2IlEeJzvKnJdPTgggWZ&#10;ZMDhAoZmCzFy8bvYnZJi42/oiTTuIfV5Lfi9qvEEGwGZiYQLIl+32YZ9T/ETUzpwgst5lDZi1W6q&#10;PsEBjxMkUxnCAYihjx5rAwLCAlU9jeeORghjKfZ0OoRoXP2LHtf50CL7+SND8ZuQpx3CEeVoCoqg&#10;GpufB4CFgOAeNhADJiZeYbd3e7nrbaFLUgeOmnGA/C51FyO6KWCs+aYQTCAJJYoEEDwePi5D8y/F&#10;UMEHTFCEsEHTFCEsEHTFCE3yQ8fBYLNDZMHuYhFhkggAAwhhQKQLmhtMHHLFhkggBhhDGGSCAGGE&#10;MLswQeYoAlhpBAABhDC7MEHmKAJYaQQAwwhgnDOCDmKYTBBzFMJKFSCAmGEFLUghpBFgee0EAiqc&#10;IE95biWpBDSCLDEEAMMIZDEEAMMIZeHi/hMuEOmL+lTnggeEEgOxM8WBf3L/tdJX2cT+QvqXoDfB&#10;CMIAeSPUgk4DBAIpizCCfzGnUNUxYQBgdoSCEi7F8rpBjIDywhWEAPTPmUB95smXIetnUP4ihc2a&#10;IXy9aoSTKoINhAI/yE1q18sXcXPCRsmm7Au52dFFAkwhXHec687bhC3zRMubLe8e+TfZ3CAuEyZo&#10;IAq6ZVUj1e8DgN4uEC/mmaWJ2CE6yCC5KgfOWvNBCIDYtPRWM4DCAFbOyT3Zxy4AMZBWNY44ityw&#10;QSJgY/4t80+2/0lBFxIW2EMy/hL3U0jsqghbqCANEwVghNsFPotfptJvBBDZSWgfjFS/nw4SW3BA&#10;xYgvAV+JBECh+yboW+cCCgOEQ4QHMo+x6naJxhs8T1VrFFcIBPf920TlbWBY0Za50WW4QGGjNjpA&#10;LDYCcqiTor3kvaWwcq14kEIggtE+ekly4PLeKq3ioTiGQgbcZKYH1RBComEBR2RdRJWg1V48EBhL&#10;5YbrQn3s8TuuE0uEF0I3gAAAAQQAAAAAAAAAAAAAAAAAAAAp+a0o239Y2WL2gAAyexgAAAAAAAUH&#10;KuFgAAAAERQAAAfID/iDo8E1e6SbAAHs6YAAAAAAAAAAAAERACIAAAAAAAAAAAAAAAAAAAAAAAAA&#10;Ce3nmxAACVK4ctAADhbcAAAAACWIQ9Eu+4CBXYctj0ErPAAAAAAAAAAAAAAAAAAAAAAAAAAAAAAA&#10;AAAAAAAAAAAAAAapNE8d1UiJkgLSFdu2MaAAAAAAAAAAAAAAAAAAAAAAAAAAAAAAERACIAAAAAAA&#10;AAAAAAAAAAAAAAAAAAAAAAAAAAAAERACIAAAAAAAAAAAAAAAAAAAAAAAAAAAAAAAAAAAAAAAAAAA&#10;AAAAAAAAAAAAAAAAAAAAAAAAAAAAAAAAAAAAAAAAAAj64uoo1DqSeIAAAAAiy5eqAAAAAAAAAAAA&#10;AREUQfF748AAHLNcAABTkndR4gAslngAAAAEdlxzGfzDAAAAAAAAAAEL8zYaa65mgEQAAAAAAAAA&#10;AAAAAAAAAAAIiAEQAAAAAAAAAAAAAAAAAAAAAAAAAzVOAAC/hQAAAAAAAAAAAAAAAAAAAAAAAAAA&#10;AAAAAABXTVBIT1RPABFEwAEAhQCxAIAgCAAAAQAAABkAPv8ABEKAAAEAAAEBm8AAAAAAAAAAAAAA&#10;AAAAAAAAAAAAAAABAgAAAAAAAAAAAAAAAAAAAAAAAAAAAAAAAAAAAAAAAAAAAAAAAQNJ////////&#10;/////////8BQSwMEFAAGAAgAAAAhACtg1DThAAAACgEAAA8AAABkcnMvZG93bnJldi54bWxMj0FL&#10;w0AQhe+C/2EZwZvdxLYxxmxKKeqpFGwF8bbNTpPQ7GzIbpP03zue9DjMx3vfy1eTbcWAvW8cKYhn&#10;EQik0pmGKgWfh7eHFIQPmoxuHaGCK3pYFbc3uc6MG+kDh32oBIeQz7SCOoQuk9KXNVrtZ65D4t/J&#10;9VYHPvtKml6PHG5b+RhFibS6IW6odYebGsvz/mIVvI96XM/j12F7Pm2u34fl7msbo1L3d9P6BUTA&#10;KfzB8KvP6lCw09FdyHjRKljGTwtGFSTJHAQDz2nK445MposEZJHL/xOKHwAAAP//AwBQSwMEFAAG&#10;AAgAAAAhAHbSnlLhAAAAnAEAABkAAABkcnMvX3JlbHMvZTJvRG9jLnhtbC5yZWxzdJBBSwMxEIXv&#10;gv8hzN3Mbg8q0mwvUuhV6g8IyWw2uMmEJFX7740VwS3rcd4w33tvtrvPMIt3ysVzVNDLDgRFw9ZH&#10;p+D1uL97BFGqjlbPHEnBmQrshtub7QvNurajMvlURKPEomCqNT0hFjNR0EVyotg2I+egaxuzw6TN&#10;m3aEm667x/yXAcOCKQ5WQT7YDYjjOTXnK3bwJnPhsUrDAXkcvblQH5ZUnGyauHKj6OyoKghkvf6V&#10;e/lhE+C6df+P9UqtH/9nNqdAsa60Qx9a7esUF7GXKbrvDLj46fAFAAD//wMAUEsBAi0AFAAGAAgA&#10;AAAhAHbgSV8YAQAATgIAABMAAAAAAAAAAAAAAAAAAAAAAFtDb250ZW50X1R5cGVzXS54bWxQSwEC&#10;LQAUAAYACAAAACEAOP0h/9YAAACUAQAACwAAAAAAAAAAAAAAAABJAQAAX3JlbHMvLnJlbHNQSwEC&#10;LQAUAAYACAAAACEAnXhW/mIDAADtBwAADgAAAAAAAAAAAAAAAABIAgAAZHJzL2Uyb0RvYy54bWxQ&#10;SwECLQAKAAAAAAAAACEACk7P1fIQAADyEAAAFAAAAAAAAAAAAAAAAADWBQAAZHJzL21lZGlhL2lt&#10;YWdlMS5wbmdQSwECLQAKAAAAAAAAACEAcKONmZsVAACbFQAAFgAAAAAAAAAAAAAAAAD6FgAAZHJz&#10;L21lZGlhL2hkcGhvdG8xLndkcFBLAQItABQABgAIAAAAIQArYNQ04QAAAAoBAAAPAAAAAAAAAAAA&#10;AAAAAMksAABkcnMvZG93bnJldi54bWxQSwECLQAUAAYACAAAACEAdtKeUuEAAACcAQAAGQAAAAAA&#10;AAAAAAAAAADXLQAAZHJzL19yZWxzL2Uyb0RvYy54bWwucmVsc1BLBQYAAAAABwAHAMABAADvLgAA&#10;AAA=&#10;">
                <v:roundrect id="_x0000_s1167"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2NwwAAANwAAAAPAAAAZHJzL2Rvd25yZXYueG1sRI9Pa8JA&#10;FMTvBb/D8gq91U1CkRpdpSgW8SKNTc+P7MsfzL4N2a0m394VBI/DzPyGWa4H04oL9a6xrCCeRiCI&#10;C6sbrhT8nnbvnyCcR9bYWiYFIzlYryYvS0y1vfIPXTJfiQBhl6KC2vsuldIVNRl0U9sRB6+0vUEf&#10;ZF9J3eM1wE0rkyiaSYMNh4UaO9rUVJyzf6PgSDRuy7HMxz3nB2q+MXZ/M6XeXoevBQhPg3+GH+29&#10;VpDMP+B+JhwBuboBAAD//wMAUEsBAi0AFAAGAAgAAAAhANvh9svuAAAAhQEAABMAAAAAAAAAAAAA&#10;AAAAAAAAAFtDb250ZW50X1R5cGVzXS54bWxQSwECLQAUAAYACAAAACEAWvQsW78AAAAVAQAACwAA&#10;AAAAAAAAAAAAAAAfAQAAX3JlbHMvLnJlbHNQSwECLQAUAAYACAAAACEAg/7NjcMAAADcAAAADwAA&#10;AAAAAAAAAAAAAAAHAgAAZHJzL2Rvd25yZXYueG1sUEsFBgAAAAADAAMAtwAAAPcCAAAAAA==&#10;" fillcolor="window" strokecolor="#7f7f7f [1612]" strokeweight="1.5pt">
                  <v:stroke joinstyle="miter"/>
                  <v:textbox>
                    <w:txbxContent>
                      <w:p w14:paraId="692CBE50" w14:textId="709E5B5F" w:rsidR="00080E17" w:rsidRPr="0046690A" w:rsidRDefault="00B9388E" w:rsidP="00080E17">
                        <w:pPr>
                          <w:spacing w:after="0"/>
                          <w:ind w:firstLine="284"/>
                          <w:rPr>
                            <w:sz w:val="56"/>
                            <w:szCs w:val="56"/>
                          </w:rPr>
                        </w:pPr>
                        <w:r>
                          <w:rPr>
                            <w:rFonts w:ascii="Comic Sans MS" w:hAnsi="Comic Sans MS"/>
                            <w:b/>
                            <w:bCs/>
                            <w:sz w:val="56"/>
                            <w:szCs w:val="56"/>
                          </w:rPr>
                          <w:t>t</w:t>
                        </w:r>
                        <w:r w:rsidR="00080E17" w:rsidRPr="00675C43">
                          <w:rPr>
                            <w:b/>
                            <w:bCs/>
                            <w:sz w:val="56"/>
                            <w:szCs w:val="56"/>
                          </w:rPr>
                          <w:tab/>
                        </w:r>
                        <w:r w:rsidR="00080E17">
                          <w:rPr>
                            <w:sz w:val="56"/>
                            <w:szCs w:val="56"/>
                          </w:rPr>
                          <w:tab/>
                          <w:t xml:space="preserve"> </w:t>
                        </w:r>
                        <w:r w:rsidR="00A17A8A">
                          <w:rPr>
                            <w:sz w:val="56"/>
                            <w:szCs w:val="56"/>
                          </w:rPr>
                          <w:t xml:space="preserve">     </w:t>
                        </w:r>
                        <w:r>
                          <w:rPr>
                            <w:rFonts w:ascii="Comic Sans MS" w:hAnsi="Comic Sans MS"/>
                            <w:b/>
                            <w:bCs/>
                            <w:sz w:val="56"/>
                            <w:szCs w:val="56"/>
                          </w:rPr>
                          <w:t>t</w:t>
                        </w:r>
                        <w:r w:rsidRPr="000A6D44">
                          <w:rPr>
                            <w:rFonts w:ascii="Comic Sans MS" w:hAnsi="Comic Sans MS"/>
                            <w:color w:val="7F7F7F" w:themeColor="text1" w:themeTint="80"/>
                            <w:sz w:val="56"/>
                            <w:szCs w:val="56"/>
                          </w:rPr>
                          <w:t>eacher</w:t>
                        </w:r>
                      </w:p>
                    </w:txbxContent>
                  </v:textbox>
                </v:roundrect>
                <v:shape id="Picture 2165" o:spid="_x0000_s1168" type="#_x0000_t75" style="position:absolute;left:6966;top:870;width:6096;height:6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9uXxAAAAN0AAAAPAAAAZHJzL2Rvd25yZXYueG1sRI9BawIx&#10;FITvgv8hPMGbZleslNUooi0UwYNa74/Nc7O4eQmbuG7/vSkUehxm5htmteltIzpqQ+1YQT7NQBCX&#10;TtdcKfi+fE7eQYSIrLFxTAp+KMBmPRyssNDuySfqzrESCcKhQAUmRl9IGUpDFsPUeeLk3VxrMSbZ&#10;VlK3+Exw28hZli2kxZrTgkFPO0Pl/fywCkr7cTl5fzzMj9g9dvvt1ZtbrtR41G+XICL18T/81/7S&#10;Cmb54g1+36QnINcvAAAA//8DAFBLAQItABQABgAIAAAAIQDb4fbL7gAAAIUBAAATAAAAAAAAAAAA&#10;AAAAAAAAAABbQ29udGVudF9UeXBlc10ueG1sUEsBAi0AFAAGAAgAAAAhAFr0LFu/AAAAFQEAAAsA&#10;AAAAAAAAAAAAAAAAHwEAAF9yZWxzLy5yZWxzUEsBAi0AFAAGAAgAAAAhAJsn25fEAAAA3QAAAA8A&#10;AAAAAAAAAAAAAAAABwIAAGRycy9kb3ducmV2LnhtbFBLBQYAAAAAAwADALcAAAD4AgAAAAA=&#10;">
                  <v:imagedata r:id="rId161" o:title=""/>
                </v:shape>
              </v:group>
            </w:pict>
          </mc:Fallback>
        </mc:AlternateContent>
      </w:r>
    </w:p>
    <w:p w14:paraId="7B6E7BE7" w14:textId="755452CE" w:rsidR="00080E17" w:rsidRDefault="00314959">
      <w:r>
        <w:rPr>
          <w:noProof/>
        </w:rPr>
        <mc:AlternateContent>
          <mc:Choice Requires="wpg">
            <w:drawing>
              <wp:anchor distT="0" distB="0" distL="114300" distR="114300" simplePos="0" relativeHeight="253007872" behindDoc="0" locked="0" layoutInCell="1" allowOverlap="1" wp14:anchorId="02BC1738" wp14:editId="40D4523E">
                <wp:simplePos x="0" y="0"/>
                <wp:positionH relativeFrom="column">
                  <wp:posOffset>-16510</wp:posOffset>
                </wp:positionH>
                <wp:positionV relativeFrom="paragraph">
                  <wp:posOffset>79375</wp:posOffset>
                </wp:positionV>
                <wp:extent cx="2988000" cy="798285"/>
                <wp:effectExtent l="0" t="0" r="22225" b="20955"/>
                <wp:wrapNone/>
                <wp:docPr id="2163" name="Group 2163"/>
                <wp:cNvGraphicFramePr/>
                <a:graphic xmlns:a="http://schemas.openxmlformats.org/drawingml/2006/main">
                  <a:graphicData uri="http://schemas.microsoft.com/office/word/2010/wordprocessingGroup">
                    <wpg:wgp>
                      <wpg:cNvGrpSpPr/>
                      <wpg:grpSpPr>
                        <a:xfrm>
                          <a:off x="0" y="0"/>
                          <a:ext cx="2988000" cy="798285"/>
                          <a:chOff x="0" y="-1"/>
                          <a:chExt cx="2988000" cy="798285"/>
                        </a:xfrm>
                      </wpg:grpSpPr>
                      <wps:wsp>
                        <wps:cNvPr id="266" name="Text Box 2"/>
                        <wps:cNvSpPr txBox="1">
                          <a:spLocks noChangeArrowheads="1"/>
                        </wps:cNvSpPr>
                        <wps:spPr bwMode="auto">
                          <a:xfrm>
                            <a:off x="0" y="-1"/>
                            <a:ext cx="2988000" cy="798285"/>
                          </a:xfrm>
                          <a:prstGeom prst="roundRect">
                            <a:avLst/>
                          </a:prstGeom>
                          <a:solidFill>
                            <a:sysClr val="window" lastClr="FFFFFF"/>
                          </a:solidFill>
                          <a:ln w="19050">
                            <a:solidFill>
                              <a:schemeClr val="bg1">
                                <a:lumMod val="50000"/>
                              </a:schemeClr>
                            </a:solidFill>
                            <a:miter lim="800000"/>
                            <a:headEnd/>
                            <a:tailEnd/>
                          </a:ln>
                        </wps:spPr>
                        <wps:txbx>
                          <w:txbxContent>
                            <w:p w14:paraId="197D7096" w14:textId="5215D16F" w:rsidR="00080E17" w:rsidRPr="0046690A" w:rsidRDefault="00B9388E" w:rsidP="00080E17">
                              <w:pPr>
                                <w:spacing w:after="0"/>
                                <w:ind w:firstLine="284"/>
                                <w:rPr>
                                  <w:sz w:val="56"/>
                                  <w:szCs w:val="56"/>
                                </w:rPr>
                              </w:pPr>
                              <w:r>
                                <w:rPr>
                                  <w:rFonts w:ascii="Comic Sans MS" w:hAnsi="Comic Sans MS"/>
                                  <w:b/>
                                  <w:bCs/>
                                  <w:sz w:val="56"/>
                                  <w:szCs w:val="56"/>
                                </w:rPr>
                                <w:t>s</w:t>
                              </w:r>
                              <w:r w:rsidR="00080E17" w:rsidRPr="00675C43">
                                <w:rPr>
                                  <w:b/>
                                  <w:bCs/>
                                  <w:sz w:val="56"/>
                                  <w:szCs w:val="56"/>
                                </w:rPr>
                                <w:tab/>
                              </w:r>
                              <w:r w:rsidR="00080E17">
                                <w:rPr>
                                  <w:sz w:val="56"/>
                                  <w:szCs w:val="56"/>
                                </w:rPr>
                                <w:tab/>
                              </w:r>
                              <w:r w:rsidR="00080E17">
                                <w:rPr>
                                  <w:sz w:val="56"/>
                                  <w:szCs w:val="56"/>
                                </w:rPr>
                                <w:tab/>
                              </w:r>
                              <w:r>
                                <w:rPr>
                                  <w:rFonts w:ascii="Comic Sans MS" w:hAnsi="Comic Sans MS"/>
                                  <w:b/>
                                  <w:bCs/>
                                  <w:sz w:val="56"/>
                                  <w:szCs w:val="56"/>
                                </w:rPr>
                                <w:t>s</w:t>
                              </w:r>
                              <w:r w:rsidRPr="000A6D44">
                                <w:rPr>
                                  <w:rFonts w:ascii="Comic Sans MS" w:hAnsi="Comic Sans MS"/>
                                  <w:color w:val="7F7F7F" w:themeColor="text1" w:themeTint="80"/>
                                  <w:sz w:val="56"/>
                                  <w:szCs w:val="56"/>
                                </w:rPr>
                                <w:t>tudent</w:t>
                              </w:r>
                            </w:p>
                          </w:txbxContent>
                        </wps:txbx>
                        <wps:bodyPr rot="0" vert="horz" wrap="square" lIns="91440" tIns="45720" rIns="91440" bIns="45720" anchor="t" anchorCtr="0">
                          <a:noAutofit/>
                        </wps:bodyPr>
                      </wps:wsp>
                      <pic:pic xmlns:pic="http://schemas.openxmlformats.org/drawingml/2006/picture">
                        <pic:nvPicPr>
                          <pic:cNvPr id="2162" name="Picture 2162"/>
                          <pic:cNvPicPr>
                            <a:picLocks noChangeAspect="1"/>
                          </pic:cNvPicPr>
                        </pic:nvPicPr>
                        <pic:blipFill>
                          <a:blip r:embed="rId162" cstate="print">
                            <a:extLst>
                              <a:ext uri="{28A0092B-C50C-407E-A947-70E740481C1C}">
                                <a14:useLocalDpi xmlns:a14="http://schemas.microsoft.com/office/drawing/2010/main" val="0"/>
                              </a:ext>
                            </a:extLst>
                          </a:blip>
                          <a:stretch>
                            <a:fillRect/>
                          </a:stretch>
                        </pic:blipFill>
                        <pic:spPr>
                          <a:xfrm>
                            <a:off x="725635" y="29011"/>
                            <a:ext cx="593090" cy="749300"/>
                          </a:xfrm>
                          <a:prstGeom prst="rect">
                            <a:avLst/>
                          </a:prstGeom>
                        </pic:spPr>
                      </pic:pic>
                    </wpg:wgp>
                  </a:graphicData>
                </a:graphic>
                <wp14:sizeRelV relativeFrom="margin">
                  <wp14:pctHeight>0</wp14:pctHeight>
                </wp14:sizeRelV>
              </wp:anchor>
            </w:drawing>
          </mc:Choice>
          <mc:Fallback>
            <w:pict>
              <v:group w14:anchorId="02BC1738" id="Group 2163" o:spid="_x0000_s1169" style="position:absolute;margin-left:-1.3pt;margin-top:6.25pt;width:235.3pt;height:62.85pt;z-index:253007872;mso-height-relative:margin" coordorigin="" coordsize="29880,7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MbMncwMAAP4HAAAOAAAAZHJzL2Uyb0RvYy54bWykVdtu2zgUfC/QfyD4&#10;nkhWbccWIhdt0gQFurvBtvsBNEVZRCWSJWnL7tfvkLScOCnaRTdAZF7PZc6Z4fXbfd+RnbBOalXR&#10;yWVOiVBc11JtKvrPl7uLBSXOM1WzTitR0YNw9O3q9avrwZSi0K3uamEJjChXDqairfemzDLHW9Ez&#10;d6mNUNhstO2Zx9RustqyAdb7LivyfJ4N2tbGai6cw+pt2qSraL9pBPd/NY0TnnQVRWw+fm38rsM3&#10;W12zcmOZaSU/hsF+I4qeSQWnJ1O3zDOytfKFqV5yq51u/CXXfaabRnIRc0A2k/xZNvdWb03MZVMO&#10;G3OCCdA+w+m3zfI/d/fWfDYPFkgMZgMs4izksm9sH34RJdlHyA4nyMTeE47FYrlY5DmQ5di7Wi6K&#10;xSxhylsA/3jtYjIuf/j5zWz0m51FMxj0h3uEwP0/CD63zIiIrCsBwYMlskYy8zklivXo0y8hwfd6&#10;T4oQd/COYwEm4vdYRqvHcjvzSfOvjih90zK1Ee+s1UMrWI34YsbI4nQ12XHByHr4Q9dww7ZeR0M/&#10;xHoE7RdgnyBjpbHO3wvdkzCoKPpH1X+DBNEH231yHtng/HgulNfpTtZ3suvi5OBuOkt2DHwBzWo9&#10;UNIx57FY0bv4FwCBibNrnSIDMl7mszzhcmYzkFmczK43Cbtu2wOE5GqGHopkDIbH4y/d9NJDLTrZ&#10;VzR0XbrCygD4B1UjLlZ6Jrs0hqlOwUaoQAA9we/3630s9nw6Vnat6wNqYnVSB6gZBq223ykZoAwV&#10;dd+2zAoA8VGhrsvJdBqkJE6ms6sCE/t0Z/10hykOUxX1lKThjY/yE2JV+h3q38hYlBBmiuQYM9p9&#10;dW0kL/F/pD5GL/r+1xKJW34b4k8y2/8nGz2zX7fmAiplmJdr2Ul/iIqL+oag1O5B8gBqmDyh0GRe&#10;jBzCgeCXFGENxRlPpntoQsmfsccZ9OrInPPjWZieOV130oxtG8bH9IDuM3H8AUJJeG813/ZC+fSS&#10;WNEhU61cK41DSUvRr0UNEn2sJ9A3vGIejDVWKh+yQaN6Kzxvw7ABfQLPjtQYN2LQj3GGFFInjiJ3&#10;EterYjZ/M6MEKlos88lRLUfiz5Zv8uUoslNMRq6MsjHyeeT9Tykfo0pxxCHCii0XH5lIuuODGF6x&#10;p/N46vHZXv0LAAD//wMAUEsDBAoAAAAAAAAAIQDIUHfyYBQAAGAUAAAUAAAAZHJzL21lZGlhL2lt&#10;YWdlMS5wbmeJUE5HDQoaCgAAAA1JSERSAAAAjwAAALQIAwAAAJoAj88AAAABc1JHQgCuzhzpAAAA&#10;BGdBTUEAALGPC/xhBQAAAwBQTFRF////AAAA7/f3tbW1WlpaSkpKGRAZMTExCAgA7+/mxcXFrbWc&#10;CAgQ5t7ejIyMc4SMa6WcEFqla1qUUloQEFp7EFrOGSEhlFoZWikZc1oZWggZ1t7eEK1aEK2cEK0Z&#10;EBnvEO/eEO9aEO+cEO8ZEM7eEM5aEM6cEM4ZKSkhQkI6veZaveYQlFrvQlqla1rvEDFKa2trlFrF&#10;Qlp7a1rFQlrOlFp7lFpKKVpKKVoQWilKjCkZEFrvvVLvvVKtvRnvvRmtvYytvYzvvYRrvRlrvYQp&#10;vRkpc1pKCFpKCFoQWghKjAgZvVLOvVKMvRnOvRmMvYyMvYzOvYRKvRlKvYQIvRkIlO/elO9aQu/e&#10;Qu9alJTvQq3eQq1alKVaQq2cQq0ZlO+clO8ZQu+cQu8ZlBmcQhnvlKUZa+/ea+9aa5Tva++ca+8Z&#10;axmca6UZQs7eQs5alIRaQs6cQs4ZlIQZa4QZlJyU7+Za7+YQ1tbWjClKveZ7veYxvbVrvUprvbUp&#10;vUopvea9jAhKvbVKvUpKvbUIvUoIveac71LvQlrvlFqc5r2t71Kt7xnv7xmt74yt74zv74Rr7xlr&#10;74Qp7xkp71LO5r2M71KM7xnO7xmM74yM74zO74RK7xlK74QI7xkInKWlc3tzKQhCCAhCvb3v5r3v&#10;77Vr70pr7+Z777Up70op7+Yx7+a9ECmlECl7EIzvEIxrEIytEIwpECnOvebe5r3O77VK70pK77UI&#10;70oI7+acEAilEAh7EIzOEIxKEIyMEIwIEAjOQimllCnvaynva6VrQil7lCnFaynFlM7vlM5rlKXO&#10;QozvQoxrQoytQowplM6tlM4plCl7QinOa87va85ra6XOa86ta84payl7QgillAjvawjva6VKQgh7&#10;lAjFawjFlM7OlM5KlITOQozOQoxKQoyMQowIlM6MlM4IlAh7QgjOa87Oa85Ka4TOa86Ma84Iawh7&#10;EK3vxeb3EK3OECkIUmM6MTFSa1Jza4RSlISlIQgAKQgZ7973/+b3ABAA///3AAAAbayHAQAAAQB0&#10;Uk5T////////////////////////////////////////////////////////////////////////&#10;////////////////////////////////////////////////////////////////////////////&#10;////////////////////////////////////////////////////////////////////////////&#10;////////////////////////////////////////////////////////////////////////////&#10;////////////////////////////////////////AFP3ByUAAAAJcEhZcwAAIdUAACHVAQSctJ0A&#10;AA/dSURBVHhe7VzbcrsutC4iIMbYO298gXjnwznj2+BDdtrp7NjM/hZgAommaWJ+/z2z85kDHhoX&#10;i3UG+/bCCy+88MILL7zwfx+67rlFXtejP/afQedlK5SUjDFZKTGYXPsz/wF03X3tCpByghRl7s/+&#10;c/SlqEDCj1SiHdo2FVVGJAnzn7BIf1vWfLSm1w51zQciUA69v+YfohbEC1XuYxHWncLhYqj9/j+C&#10;NpBgKczB7wfYG4FzDfe7/wS6xC1VuSQnpgGxi2fXRz1IJtsrQtK3klXdPyLosAc5H9e7P0KMKuN3&#10;ngxNnf9NpxMumPo3lmhgIOd3x8AVa/7BiCUlyFlUHrP1DaAsWOmbz8NooDrdjJpbcJaeGKdTJp+t&#10;9YnZQZP9zgVAQRUYQi5Z+mS72MMqp4tS0Ves2Pg2AZL2XCukO6jWstZ8w58Ovk3I5ZN1rP5Cj337&#10;EocW9IiQIZD99pkM4rtrOpyrqmIilJi6eiqDNPrb+fYMeCU6tgvvP5as6J4Xw9Yq7n6McSiGcRer&#10;+EY+c8A6SM9yb3WambdWhgL9VjdPHDCEYFeUK+GV7CHBET90y4qnuVUO2zM7XKNOkGikTOzfeNFE&#10;lyBuGxLfXhspy2bNW92lQ5mqIisP0KgmYmGuQheyKmoKM3zbIdG0ITorGIX2xLwxld/RgA1MLqvA&#10;Q4CyY0BO0Fx8Nk3zSZF0JaULXw8mk2l5omDs5M9zBGhskDY4x55QdpO3lGAQsqp7wwF7iiQY9J3C&#10;NQzYFZP1AHgxaVddtmnagC1Vo5QSZxlp3aoKA7v1UgOl/HKtlQFn7XzT4duxRaamrrd1HYqLxRb5&#10;hUx9OA9+7S6uWAFasMwxXiNUF0IMYSx4hjyF7HOr58kgYZbWh66Y/104ybafYUuI/aZig7sCIcoz&#10;okTEWj6UyDM2LJmUOue1lXmEPt5WwSKGMdpayCuW+haCLhoKnX8PrWhPqjRuhMwgOSTexERPfvUU&#10;BUMw7CMxuA3ijysoAI1Pfih4hJS7GLXfTX4i37HWNtaFkfDeFhx2CF8drGBj9X5nT8CfFpUaYAto&#10;t1esdcYTLl7YxroopfRmJocbwxcfTL7VujatsiGXNunAYZidYYS4eSHbI1E9Dul6KH8qr985K+zI&#10;TTK971y1R4fOBOP17qigNOwJHqwtKt/qIUkTLRZGTAZa89zfOpfZdBHoiQz4KhiHrPJch+p4UeXt&#10;wHFTPrn9OoVbdcYG41X6uAeGfX0DBLNf+f5uoTCWNE7FwjaBC/eaV1I904lNXnhrTvRESeI60O2R&#10;P4nwYSIsC/Q7fzOFN8U4IJXjVS6LqR5VFk8wQJSae/6MwmcZ+ltVUugDYmZ3aty8d7lr8kz6QaS4&#10;aTmHvBf6K5vk+a1lwnmyQ2+6npKsy5R+I+VUI+oy9u5aKwL8Ub6ZDEyFHhv7F/SM3SkV+WZZlAOt&#10;ApJn34RlPio4AaeipJ2QlKe8qyuiIsM6CPgzmjjHAz1RyEwgGqcjZXY0RashSSDPvg3dOcoqgSp4&#10;0Hu/54DoLZ3CNejX+vypT/yhND7Kw+qhqmyQcQJs5vESBPjfvrke0OHJ/rxBweOkfNTnE3GmOLEQ&#10;9KxvDyl3900YFwQ35xIcAd70KD7oSfEMf1HIIwl6KOSFya1PM4MY3FPRE6P7BP8+Dmznm0COhGbq&#10;s+4QCPFuaLynwNk0LHoisDxK3oropAziG6pr2tuP8ORFJiVS+Mkgc8WYOnEElz4jPszlTyAFCYTU&#10;Rxm6VBKha9W60yN5/d2JnBFXru++cFsVWZHki8FjukFJdH1M32keJQvdCQzpU/IvGEQVBqTIMpi6&#10;mOXRBoMV2SIS5/OrVgGscGhGajLKcugjw1OXGKzYNuWKCR8orgtDsaBvAz1jomFF051ERduZ09h2&#10;JxDnZ6SDCFPj2jZH1pMjJZTNV9uWXUe5Kqj5kDIqOFNcsL71sQiNHLELHqGm4hMhy+xSAPbFq7im&#10;h+HywePqgAQH1fDSBlxjt6syRuXDgupk5VufxZN1RspnVBMICYzyse8URFs50TXn3JTlUH5zHOhl&#10;RA+5vWdUfyxMdqo/5x/zZTgtZRB8aWRAX0/RdgI89SSs8JjzQRbM5u5olUZzLJM9BXCNldXmfoAq&#10;zVtd6PdH+u18vUE+Fmn/yoDyMtnWmgto08JEGBQKF+3aMq9BWnY9TnoUtgZVWau35LQxRMUPnZcV&#10;LnsuOSNZW4tKsSJyCxNymn/Ou5aIAU1wZc8Sn1H3JsVdpBSt6feKxRM5DjSiKbnd0Qx28ZQa8uuV&#10;2DuR1KaF5ZO7tHSyCvc6M/PXgXUbzxHNB1vET29YXPFX1CatYH8nYgBS/lKf3akHSyx7PPquJY52&#10;K4+ZxkBlrGrzsCIP5Y/SZkB/YYBic1zT+q3l9R53YU+r1OTX+crC4UJ9zAec/tnajhFGaFbU7gbF&#10;55m6XCqWwzpGDOqbacolAuh2BdB1QP2Tw8zcicaNwkILUrRZI0BCdT6yd2Mk7iwYfWQSwcK+uixc&#10;YfoCZNWjoOgBJAMEeWFlml1ll3qxykmT5pe+5PAua60KgDu6TI0n1Bghpr77us5L8iRf82ILn39t&#10;XcNfMMJBXIk3a+JQplKhwIJscQUgBG0llYcDvdozbXbkpwhqeb0hIt2KCuePAyL7SwCj3RLaqryy&#10;FrtH4DFV6x8CVPrM3s5gzzfmujprGKZVBBrJ7hq/c4AfWWVlG19HDqniuYqClVMl3uHuSAZBY7Ru&#10;6k5oVYTSrId7rSxNtKxAD4/tvJa3C5PmfXDtFsHSCh6jiUeds/RWpYUrCf+U5iw3DxsgBBSRbU5Z&#10;vNboCoiAoFhFAv34MqkyZjKs2s3apj8jt0eJ6sOGA32M4i30cZoI/BVkAQNVOFDq/yg9dcVEEBRq&#10;8gvNjcUKxGBxXUHeLntLQMAelgwgTRRX3farMOzs/XQpLex8mD9n89T4SeBGKUBfsqBuZ9PER+lp&#10;YxvmSnM3ZgqWnoA/KRzGg+O1jxd7Q5oYkvIbV6BTnspPwkflokf5QzNeAT3U4xZScVs9B8z0CxUs&#10;iD+P5mAQyWkFCaFE8m4gUjdNhZ5HzDXUP5hiuQv4jWBhnC1F5WDSTXEeDW4o+bT/6Ko2ZBaNbwL9&#10;J3qsceymTJODmQEjR/SDfT4oPzE9OeL2geTyJoXPaTYseUtGt8I1IXqafJoDug9wOUFFl9LUgZuG&#10;KWNMZ/HdlV3p8V4O5TC8D0CLDeIrRZtaCJEKiA8ESKUP1Fop8wpKhDTLVmT22cUMm238HaHO/RGU&#10;KAfrvrhdTZcVhcwKSZuUmaSvH7QCVPTCFmNXKWyU7t8/ZPTMWWh/iOcNxoNGxo8SgUaOPgy2jdlg&#10;NDfccHx45Ef04PHdDDrYuaTQX9i6Uj6+0XbQv5dNx4NGWj/w/clMt1kUj/8FCWXmLIp5qbIMftPi&#10;Z3/EYtQ6552pdZ4bw3mtt3Xfo13SA6n/k1XBo5ZQWeXXK/0VbvVlZGxGWxYYu0/RliZHepzUOS+H&#10;NFUVZKkROytASii1q9CmvycEi39gVIv78uYRAR1+MfaBFPSlnZt4y6pGCPVh20sgRQSC9fywYvfN&#10;FtK8FUbszOdgxKjfUKrCUWVRyAocYzIdUgVWWUClVDqUxrRZWFLct9Mi6j8CXEhpMjLWT6oYghxj&#10;7CjtKug1jBwGT8P9I37XkJ2cQ71439c6Ib70TaQVMKvBWoGbsf2k1QfQz/jhBTd5QxM7o65xZ9w4&#10;r11NHKnjrOfffrHw+QIKPO6otXZZJhBrIMaIa4dUTD6uK4xAs+Fzx8mshlE4+vj3CUwIrk0nqd4e&#10;TxdT2DHbP8N+5j1t7HYQdd6xmgyddZLcw6vvopQCAjAbsnasmA9I+ZlKwdX/lUF73NMxISHtjisT&#10;C6UcHG71nGmByGXh/SmT/psNOoDFk6JTzT2oRRohSoh0OIXjAUs3zx8yrNGQczA/6uFvIM91/IWc&#10;pkpV7jpEjzP+wABVl5MZ0JtwdccJJHHRTDQx6C82iDxXYMKIOrhleyDf/QhFjqDpzid7iJ5Z/pAR&#10;jZ+4ggSJP3gxEBAucRhpRQ8TVobxS2oYqPYtxXckRLSIbp4/pOHx1G9CDLpZgnT5c94fBBogCL2v&#10;BVxBWrZ0IBMmoGgEFxf4Q48Qxmc2YNCMSswD+hDPaoEgqsHTjJHOTfpDkbGd8c4sjQ4J6FkoONHE&#10;ZvyDf5EgXRaXHbXBh1UKSxpDUEEsCv5nAW46PW9xjhGm4OzutzNoROY2U5mtU6g9foIIk2UKN68a&#10;SS5+0nHLn/nxolz+zKQjbZoeLvkNA+Ry5nftLIXooStV93YwYI8UoipOphb0LC1kgRac/yR+Z2Zi&#10;cwb50hPZ9v98pNPA113DsmZolfRMwXgt+C9Hj29OAINueiwVxivzj5Wcg9Y1It6rvOWg6UCFvE+2&#10;jnycbRdEov9gX2eiTsndLf9cgReLJV0oBSWBp2WrJcasSqtC2I5a/2VPXKBWl4Nz4UVmgXtm7wuW&#10;M69Yi1iGHefXR7LcKbGJenCFHrjny1oLhSG/qtgxzpgBpMDQf94Iwk07W+kMgZvTthHqBZAanFs0&#10;xI3qVwk67NHhxWCylBmHmsXdMlUmU6O3Bn+JwF50CF+1LWm8OdpG3ZMizIRMBvb0OoNocY8KsskI&#10;kHTZ7e24n+R2LLPGIPOjZSwWBTKNd0qikTZTisy7d4oPZvhDDPpligX3upKMYGwk+s/JkXujQ5O5&#10;0j4Yiy+FbMPSRKAV0Ug9lPuHSfOcMFmWXgsU6fG/KzXQ2q6cUSmtu0mh9DrvqLxpIeFbked0rQho&#10;IoCuSol09l9KUZB+bdK5/2WOqrduHbdAf1VLq1Vd56H0ne/nCKq6cvhKBZC2LSWEPO/3872k/i9L&#10;EDlS/0DnAsCRFHm5X6kKYEx2qcnDiTdgpIKD+8COPziHfRPVqM9A66a5040lJMgCIaNIQIcUg2Cz&#10;QdKnWm/x3tPHdlvjEwftF160v7UbvSa4PaR3ywyCQYOLBBp6fYrmEx/Y6Fs1nwqNplF09pMqCTjU&#10;iEbRA94Ou52q1A7fVAmbtmq3q46btG9slGfbT0oV/O3PQQHM6jiObAxf97BYWhyCoJaRhlp8+m/q&#10;Pd5gC95u+6QPMW3NEcQ4vOnzdjQYMH//c4wD7F1PNgwikvf4rPFJG7X8lz/kmnY3hNuLDta9kxQn&#10;QRCurXt7mGp5lq4NjWgo9UeG2gadoYb7Tsbj9pZAs2wDtonO4NtuB7vRvj1l34l9jxv4aPrROQyw&#10;omnapl943wBcew46hLc4bfRyoMZx54gGJmbBAtMDJ/8FFvljfKXtw7+PsDvT0Zk3/s63PtD+8J/H&#10;VgW9/rAF8qBIjhN2f3padQaaG76hUjanUvaGPo817RhkEcM3JxuZ242a7tPWwekYvWzj2AxxzaG+&#10;8MILL7zwwgsvvPD/Hm9v/wslMgw+cJborwAAAABJRU5ErkJgglBLAwQUAAYACAAAACEAfaWmKN8A&#10;AAAJAQAADwAAAGRycy9kb3ducmV2LnhtbEyPQUvDQBCF74L/YRnBW7tJakOI2ZRS1FMRbAXxts1O&#10;k9DsbMhuk/TfO570OO893nyv2My2EyMOvnWkIF5GIJAqZ1qqFXweXxcZCB80Gd05QgU39LAp7+8K&#10;nRs30QeOh1ALLiGfawVNCH0upa8atNovXY/E3tkNVgc+h1qaQU9cbjuZRFEqrW6JPzS6x12D1eVw&#10;tQreJj1tV/HLuL+cd7fv4/r9ax+jUo8P8/YZRMA5/IXhF5/RoWSmk7uS8aJTsEhSTrKerEGw/5Rm&#10;vO3EwipLQJaF/L+g/A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gMbMncwMAAP4HAAAOAAAAAAAAAAAAAAAAADoCAABkcnMvZTJvRG9jLnhtbFBLAQItAAoAAAAA&#10;AAAAIQDIUHfyYBQAAGAUAAAUAAAAAAAAAAAAAAAAANkFAABkcnMvbWVkaWEvaW1hZ2UxLnBuZ1BL&#10;AQItABQABgAIAAAAIQB9paYo3wAAAAkBAAAPAAAAAAAAAAAAAAAAAGsaAABkcnMvZG93bnJldi54&#10;bWxQSwECLQAUAAYACAAAACEAqiYOvrwAAAAhAQAAGQAAAAAAAAAAAAAAAAB3GwAAZHJzL19yZWxz&#10;L2Uyb0RvYy54bWwucmVsc1BLBQYAAAAABgAGAHwBAABqHAAAAAA=&#10;">
                <v:roundrect id="_x0000_s1170" style="position:absolute;width:29880;height:79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YZGwQAAANwAAAAPAAAAZHJzL2Rvd25yZXYueG1sRI/NqsIw&#10;FIT3F3yHcAR311QXRapRRFHEjVy1rg/N6Q82J6WJ2r69uSC4HGbmG2ax6kwtntS6yrKCyTgCQZxZ&#10;XXGh4HrZ/c5AOI+ssbZMCnpysFoOfhaYaPviP3qefSEChF2CCkrvm0RKl5Vk0I1tQxy83LYGfZBt&#10;IXWLrwA3tZxGUSwNVhwWSmxoU1J2Pz+MghNRv837PO0PnB6p2uPE3WKlRsNuPQfhqfPf8Kd90Aqm&#10;cQz/Z8IRkMs3AAAA//8DAFBLAQItABQABgAIAAAAIQDb4fbL7gAAAIUBAAATAAAAAAAAAAAAAAAA&#10;AAAAAABbQ29udGVudF9UeXBlc10ueG1sUEsBAi0AFAAGAAgAAAAhAFr0LFu/AAAAFQEAAAsAAAAA&#10;AAAAAAAAAAAAHwEAAF9yZWxzLy5yZWxzUEsBAi0AFAAGAAgAAAAhACm1hkbBAAAA3AAAAA8AAAAA&#10;AAAAAAAAAAAABwIAAGRycy9kb3ducmV2LnhtbFBLBQYAAAAAAwADALcAAAD1AgAAAAA=&#10;" fillcolor="window" strokecolor="#7f7f7f [1612]" strokeweight="1.5pt">
                  <v:stroke joinstyle="miter"/>
                  <v:textbox>
                    <w:txbxContent>
                      <w:p w14:paraId="197D7096" w14:textId="5215D16F" w:rsidR="00080E17" w:rsidRPr="0046690A" w:rsidRDefault="00B9388E" w:rsidP="00080E17">
                        <w:pPr>
                          <w:spacing w:after="0"/>
                          <w:ind w:firstLine="284"/>
                          <w:rPr>
                            <w:sz w:val="56"/>
                            <w:szCs w:val="56"/>
                          </w:rPr>
                        </w:pPr>
                        <w:r>
                          <w:rPr>
                            <w:rFonts w:ascii="Comic Sans MS" w:hAnsi="Comic Sans MS"/>
                            <w:b/>
                            <w:bCs/>
                            <w:sz w:val="56"/>
                            <w:szCs w:val="56"/>
                          </w:rPr>
                          <w:t>s</w:t>
                        </w:r>
                        <w:r w:rsidR="00080E17" w:rsidRPr="00675C43">
                          <w:rPr>
                            <w:b/>
                            <w:bCs/>
                            <w:sz w:val="56"/>
                            <w:szCs w:val="56"/>
                          </w:rPr>
                          <w:tab/>
                        </w:r>
                        <w:r w:rsidR="00080E17">
                          <w:rPr>
                            <w:sz w:val="56"/>
                            <w:szCs w:val="56"/>
                          </w:rPr>
                          <w:tab/>
                        </w:r>
                        <w:r w:rsidR="00080E17">
                          <w:rPr>
                            <w:sz w:val="56"/>
                            <w:szCs w:val="56"/>
                          </w:rPr>
                          <w:tab/>
                        </w:r>
                        <w:r>
                          <w:rPr>
                            <w:rFonts w:ascii="Comic Sans MS" w:hAnsi="Comic Sans MS"/>
                            <w:b/>
                            <w:bCs/>
                            <w:sz w:val="56"/>
                            <w:szCs w:val="56"/>
                          </w:rPr>
                          <w:t>s</w:t>
                        </w:r>
                        <w:r w:rsidRPr="000A6D44">
                          <w:rPr>
                            <w:rFonts w:ascii="Comic Sans MS" w:hAnsi="Comic Sans MS"/>
                            <w:color w:val="7F7F7F" w:themeColor="text1" w:themeTint="80"/>
                            <w:sz w:val="56"/>
                            <w:szCs w:val="56"/>
                          </w:rPr>
                          <w:t>tudent</w:t>
                        </w:r>
                      </w:p>
                    </w:txbxContent>
                  </v:textbox>
                </v:roundrect>
                <v:shape id="Picture 2162" o:spid="_x0000_s1171" type="#_x0000_t75" style="position:absolute;left:7256;top:290;width:5931;height: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SL/wgAAAN0AAAAPAAAAZHJzL2Rvd25yZXYueG1sRI/NasMw&#10;EITvgb6D2EJvsWzT/OBGCaE00GucPMBibW1Ta9dY28R9+6pQ6HGYmW+Y3WEOg7nRFHthB0WWgyFu&#10;xPfcOrheTsstmKjIHgdhcvBNEQ77h8UOKy93PtOt1tYkCMcKHXSqY2VtbDoKGDMZiZP3IVNATXJq&#10;rZ/wnuBhsGWer23AntNChyO9dtR81l/BwbEY2xNKvRme33Ld6kqkPotzT4/z8QWM0qz/4b/2u3dQ&#10;FusSft+kJ2D3PwAAAP//AwBQSwECLQAUAAYACAAAACEA2+H2y+4AAACFAQAAEwAAAAAAAAAAAAAA&#10;AAAAAAAAW0NvbnRlbnRfVHlwZXNdLnhtbFBLAQItABQABgAIAAAAIQBa9CxbvwAAABUBAAALAAAA&#10;AAAAAAAAAAAAAB8BAABfcmVscy8ucmVsc1BLAQItABQABgAIAAAAIQA0MSL/wgAAAN0AAAAPAAAA&#10;AAAAAAAAAAAAAAcCAABkcnMvZG93bnJldi54bWxQSwUGAAAAAAMAAwC3AAAA9gIAAAAA&#10;">
                  <v:imagedata r:id="rId163" o:title=""/>
                </v:shape>
              </v:group>
            </w:pict>
          </mc:Fallback>
        </mc:AlternateContent>
      </w:r>
    </w:p>
    <w:p w14:paraId="550BB044" w14:textId="52614055" w:rsidR="00080E17" w:rsidRDefault="00080E17"/>
    <w:p w14:paraId="163BCB1C" w14:textId="599AFBC9" w:rsidR="00080E17" w:rsidRDefault="00080E17"/>
    <w:p w14:paraId="5C1DADF2" w14:textId="6E162D88" w:rsidR="00080E17" w:rsidRDefault="00A17A8A">
      <w:r>
        <w:rPr>
          <w:b/>
          <w:bCs/>
          <w:noProof/>
          <w:color w:val="000000" w:themeColor="text1"/>
          <w:sz w:val="32"/>
          <w:szCs w:val="32"/>
          <w:lang w:eastAsia="en-AU"/>
        </w:rPr>
        <mc:AlternateContent>
          <mc:Choice Requires="wpg">
            <w:drawing>
              <wp:anchor distT="0" distB="0" distL="114300" distR="114300" simplePos="0" relativeHeight="253014016" behindDoc="0" locked="0" layoutInCell="1" allowOverlap="1" wp14:anchorId="718931B7" wp14:editId="0E60929E">
                <wp:simplePos x="0" y="0"/>
                <wp:positionH relativeFrom="column">
                  <wp:posOffset>3285490</wp:posOffset>
                </wp:positionH>
                <wp:positionV relativeFrom="paragraph">
                  <wp:posOffset>121920</wp:posOffset>
                </wp:positionV>
                <wp:extent cx="2987675" cy="751205"/>
                <wp:effectExtent l="0" t="0" r="22225" b="10795"/>
                <wp:wrapNone/>
                <wp:docPr id="2168" name="Group 2168"/>
                <wp:cNvGraphicFramePr/>
                <a:graphic xmlns:a="http://schemas.openxmlformats.org/drawingml/2006/main">
                  <a:graphicData uri="http://schemas.microsoft.com/office/word/2010/wordprocessingGroup">
                    <wpg:wgp>
                      <wpg:cNvGrpSpPr/>
                      <wpg:grpSpPr>
                        <a:xfrm>
                          <a:off x="0" y="0"/>
                          <a:ext cx="2987675" cy="751205"/>
                          <a:chOff x="0" y="0"/>
                          <a:chExt cx="2987675" cy="751205"/>
                        </a:xfrm>
                      </wpg:grpSpPr>
                      <wps:wsp>
                        <wps:cNvPr id="309" name="Text Box 2"/>
                        <wps:cNvSpPr txBox="1">
                          <a:spLocks noChangeArrowheads="1"/>
                        </wps:cNvSpPr>
                        <wps:spPr bwMode="auto">
                          <a:xfrm>
                            <a:off x="0" y="0"/>
                            <a:ext cx="2987675" cy="751205"/>
                          </a:xfrm>
                          <a:prstGeom prst="roundRect">
                            <a:avLst/>
                          </a:prstGeom>
                          <a:solidFill>
                            <a:sysClr val="window" lastClr="FFFFFF"/>
                          </a:solidFill>
                          <a:ln w="19050">
                            <a:solidFill>
                              <a:schemeClr val="bg1">
                                <a:lumMod val="50000"/>
                              </a:schemeClr>
                            </a:solidFill>
                            <a:miter lim="800000"/>
                            <a:headEnd/>
                            <a:tailEnd/>
                          </a:ln>
                        </wps:spPr>
                        <wps:txbx>
                          <w:txbxContent>
                            <w:p w14:paraId="4B8E845F" w14:textId="258A5BED" w:rsidR="00080E17" w:rsidRPr="003E6949" w:rsidRDefault="00B9388E" w:rsidP="00080E17">
                              <w:pPr>
                                <w:spacing w:after="0"/>
                                <w:ind w:firstLine="284"/>
                                <w:rPr>
                                  <w:rFonts w:ascii="Comic Sans MS" w:hAnsi="Comic Sans MS"/>
                                  <w:color w:val="808080" w:themeColor="background1" w:themeShade="80"/>
                                  <w:sz w:val="56"/>
                                  <w:szCs w:val="56"/>
                                </w:rPr>
                              </w:pPr>
                              <w:r>
                                <w:rPr>
                                  <w:rFonts w:ascii="Comic Sans MS" w:hAnsi="Comic Sans MS"/>
                                  <w:b/>
                                  <w:bCs/>
                                  <w:sz w:val="56"/>
                                  <w:szCs w:val="56"/>
                                </w:rPr>
                                <w:t>v</w:t>
                              </w:r>
                              <w:r w:rsidR="00080E17" w:rsidRPr="001D15EA">
                                <w:rPr>
                                  <w:rFonts w:ascii="Comic Sans MS" w:hAnsi="Comic Sans MS"/>
                                  <w:b/>
                                  <w:bCs/>
                                  <w:sz w:val="56"/>
                                  <w:szCs w:val="56"/>
                                </w:rPr>
                                <w:tab/>
                              </w:r>
                              <w:r w:rsidR="00080E17">
                                <w:rPr>
                                  <w:sz w:val="56"/>
                                  <w:szCs w:val="56"/>
                                </w:rPr>
                                <w:tab/>
                              </w:r>
                              <w:r w:rsidR="00080E17">
                                <w:rPr>
                                  <w:sz w:val="56"/>
                                  <w:szCs w:val="56"/>
                                </w:rPr>
                                <w:tab/>
                              </w:r>
                              <w:r w:rsidR="00A17A8A">
                                <w:rPr>
                                  <w:sz w:val="56"/>
                                  <w:szCs w:val="56"/>
                                </w:rPr>
                                <w:t xml:space="preserve">  </w:t>
                              </w:r>
                              <w:r w:rsidRPr="003E6949">
                                <w:rPr>
                                  <w:rFonts w:ascii="Comic Sans MS" w:hAnsi="Comic Sans MS"/>
                                  <w:b/>
                                  <w:bCs/>
                                  <w:sz w:val="56"/>
                                  <w:szCs w:val="56"/>
                                </w:rPr>
                                <w:t>v</w:t>
                              </w:r>
                              <w:r w:rsidRPr="000A6D44">
                                <w:rPr>
                                  <w:rFonts w:ascii="Comic Sans MS" w:hAnsi="Comic Sans MS"/>
                                  <w:color w:val="7F7F7F" w:themeColor="text1" w:themeTint="80"/>
                                  <w:sz w:val="56"/>
                                  <w:szCs w:val="56"/>
                                </w:rPr>
                                <w:t>an</w:t>
                              </w:r>
                            </w:p>
                          </w:txbxContent>
                        </wps:txbx>
                        <wps:bodyPr rot="0" vert="horz" wrap="square" lIns="91440" tIns="45720" rIns="91440" bIns="45720" anchor="t" anchorCtr="0">
                          <a:noAutofit/>
                        </wps:bodyPr>
                      </wps:wsp>
                      <pic:pic xmlns:pic="http://schemas.openxmlformats.org/drawingml/2006/picture">
                        <pic:nvPicPr>
                          <pic:cNvPr id="2167" name="Picture 2167"/>
                          <pic:cNvPicPr>
                            <a:picLocks noChangeAspect="1"/>
                          </pic:cNvPicPr>
                        </pic:nvPicPr>
                        <pic:blipFill>
                          <a:blip r:embed="rId164" cstate="print">
                            <a:extLst>
                              <a:ext uri="{28A0092B-C50C-407E-A947-70E740481C1C}">
                                <a14:useLocalDpi xmlns:a14="http://schemas.microsoft.com/office/drawing/2010/main" val="0"/>
                              </a:ext>
                            </a:extLst>
                          </a:blip>
                          <a:stretch>
                            <a:fillRect/>
                          </a:stretch>
                        </pic:blipFill>
                        <pic:spPr>
                          <a:xfrm>
                            <a:off x="580572" y="116114"/>
                            <a:ext cx="928370" cy="530225"/>
                          </a:xfrm>
                          <a:prstGeom prst="rect">
                            <a:avLst/>
                          </a:prstGeom>
                        </pic:spPr>
                      </pic:pic>
                    </wpg:wgp>
                  </a:graphicData>
                </a:graphic>
              </wp:anchor>
            </w:drawing>
          </mc:Choice>
          <mc:Fallback>
            <w:pict>
              <v:group w14:anchorId="718931B7" id="Group 2168" o:spid="_x0000_s1172" style="position:absolute;margin-left:258.7pt;margin-top:9.6pt;width:235.25pt;height:59.15pt;z-index:253014016" coordsize="29876,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QpuaQMAAP0HAAAOAAAAZHJzL2Uyb0RvYy54bWykVWtvEzsQ/Y7Ef7D8&#10;ne6jzWvVDYKWVkjArW65P8Dr9WYt/MJ2sgm/nrGdTZr0qiCI1K2fM2fOzBlfv91KgTbMOq5VjYuL&#10;HCOmqG65WtX4v693b+YYOU9US4RWrMY75vDb5etX14OpWKl7LVpmERhRrhpMjXvvTZVljvZMEneh&#10;DVOw2WkriYepXWWtJQNYlyIr83yaDdq2xmrKnIPV27SJl9F+1zHq/+k6xzwSNQZsPn5t/Dbhmy2v&#10;SbWyxPSc7mGQP0AhCVfg9GDqlniC1pY/MyU5tdrpzl9QLTPddZyyGANEU+Rn0dxbvTYxllU1rMyB&#10;JqD2jKc/Nku/bO6teTQPFpgYzAq4iLMQy7azMvwHlGgbKdsdKGNbjygslov5bDqbYERhbzYpynyS&#10;OKU9EP/sGu0/vHwxG91mJ2AGA+Xhjgy4v2PgsSeGRWJdBQw8WMTbGl/mC4wUkVCmX0N87/UWlSGa&#10;4B2OBZaQ38IyVHrMtjOfNP3mkNI3PVEr9s5aPfSMtICvCDchisPVZMcFI83wWbfghqy9job+guoD&#10;Y6Qy1vl7piUKgxpD9aj2X5BAdEE2n5wPkI7nQnKdFry940LEyc7dCIs2BNQCImv1gJEgzsNije/i&#10;L0Z1dk0oNEDAi3ySJ1pObAYps4PZZpWoE2sJHCRXkxx+o+HxeER6gk5yD71CcFnjebixV2/g+4Nq&#10;ITRSecJFGkOYQu0TEDhP7Ptts425nsYyDdlpdLuDlFidegP0Mhj02v7AaIC+UGP3fU0sAyI+Kkjr&#10;ori6Co0kTq4msxIm9ulO83SHKAqmauwxSsMbH5tPwKr0O0h/x2NSjkj2mKHal9eG0wr+9sKH0bOy&#10;/3WDhFt+HfCnJit/y4Yk9tvavIEeZYjnDRfc72K/hfwGUGrzwGkgNUyOCiqL6WyUEBwIflFcg+SM&#10;J9M9KEJOz8TjDNTqKJzT41mYnjhtBDdj2YbxPjxg96w1/g9Dqe3earqWTPn0jlgmIFKtXM+Ng5RW&#10;TDasBRF9bAvobvCGeRCssVz5UKmgAG+Zp30YdiCfoLOkrsNGBH3EGUJIlTj2uENrncxzqCSMoIcW&#10;xbQorpKLsckuyvnlDOos9NjJZV6WsXhfEP6Lmo+wEpA4BFyx5uIbE1W3fw/DI/Z0Hk8dX+3lTwAA&#10;AP//AwBQSwMECgAAAAAAAAAhACZx1xWvIQAAryEAABQAAABkcnMvbWVkaWEvaW1hZ2UxLnBuZ4lQ&#10;TkcNChoKAAAADUlIRFIAAAFBAAAAtwgDAAAAu2wcswAAAAFzUkdCAK7OHOkAAAAEZ0FNQQAAsY8L&#10;/GEFAAADAFBMVEX///8AAAAAAAj39/cIEAjv7+8ZGRDW3t7m3t4ZGSFjUlp7e4w6QkIpKSm9tb3O&#10;1s4QGbVzGWNzGb0pMTFCGRCMhIxKSkKclJRze3OMlJTFxb1CSuYQSuZCSrUQSrWcSmNzSr2lpZxK&#10;SlLFxc5KSoRCGYwZSowQGYxzSoxzGZRzGe9zGTqlGWOlGb1CGWMZSmMQGWNzGRCl796l71oQQjql&#10;7xmlhDp7796lxd4QQhClhBB7xd7OWqXOEKXOGRCttbUxOjpK795C71pK75xC7xkQ71oQ7xlra3Nr&#10;a2OcSpRzSu9zSjqlSr1zShClpa1SWlpKGTqlGZSlGe+lGTqlGRDOWubOEObOWhDOzhDOlBCclGPF&#10;peacc2MxShne90Le9xDe93POe6XOMaXOGTHOKWPvWqXvEKXvGRDOCGOlSu+lSjqlShDmpbVzvWtz&#10;vSnmpZRzvUpzvQhCCOYQCOZCCLXvveYZpe8Zpa0Ze+8Ze63Oe+bOMebOWjHOzjHOlDHOznPOWnPO&#10;lHMZzu8Zzq3vWubvEObvWhDvzhDvlBDvnOYZpc4ZpYwZe84Ze4zOzlLOWlLOlFIZzs4Zzoze96Xv&#10;e6XvMaXvGTHvKWPvCGNSShnW986le+97e++le8V7e8VKpe9CpWvm1rVKpa1CpSkQpWsQpSlz72tz&#10;7ylzlDp7762lvWulvSlKe+9Ce2tKe61CeykQe2sQeylzlBB7xa1Kzu9CzmtKzq1CzikQzmsQziml&#10;e5RKpc5CpUrm1pRKpYxCpQgQpUoQpQhz70pz7whzczp774ylvUqlvQhKe85Ce0pKe4xCewgQe0oQ&#10;ewhzcxB7xYxKzs5CzkpKzoxCzggQzkoQzgjvznPve+bvWnPvMebvWjHvzjGl5q3vlDHvlHMZ7+8Z&#10;763vzlLvWlKl5ozvlFIZ784Z74xCKeYQKeZCKbXFpZylnO97nO+lnMV7nMVrlGNznJTF1pwQACkQ&#10;GTqlvZQpEDrFxeb399bv3vfO9+/W9/8QAAAZAAj/7/8ACAAAAABB0jwiAAABAHRSTlP/////////&#10;////////////////////////////////////////////////////////////////////////////&#10;////////////////////////////////////////////////////////////////////////////&#10;////////////////////////////////////////////////////////////////////////////&#10;////////////////////////////////////////////////////////////////////////////&#10;//////////////////////////8AU/cHJQAAAAlwSFlzAAAh1QAAIdUBBJy0nQAAHSxJREFUeF7t&#10;Xdt6otrSbcQJUQNc9MdB75QHkTu5gvUg/wv9r9gP0Ka3h2+PUXOiaDThoKaztiPdSSTKoahZ5yp+&#10;PPHEE0888cQTTzzxxBNPPPHEE0888cQTTzzxxBNPPPHEE0888cQTTzzRAYpf/Pch5G3/UsgFusoF&#10;AjcIUsEs9YllQcyLeB4LpvwXxuE0BJIwISbyfcV/qyTnP/MlL2Sr/jswwYfwYe6HwJ6Lpe/jeEHg&#10;uqTzXwrl/hJSgBIxr10uNs/zcV6OSyJaREAWZRqRl2Ve5hk4njNyRviHL2d4+No7A3xtna3lDLb8&#10;soYbCy8s/OYMhpvhAL9g+wab+Fe8y9kOrdoeuEPs3fvp/T8O+voaRWWZ58kknhd+SoKa0/9ypEXu&#10;jUgHUoA0sHgl1mBgvcNmY/HrK1AddbAlaT3cwyifxH7w5WRUyzxzzMl9N4BvHa8Mv5SGKo625nQa&#10;AGzAJYcvATkBkGUdLRZY7OMS4m1lBBvkH6XaBFJhGk6nUyPbICiK6mvOV5Sc+KLoxPtFaGIPqxz7&#10;W0SvlBU41gB3+Qrv7yPXXM3j8Tb1zFnIqoCYg7AjKSBsEkp0keTF8heE+QzCPIU6oVb5scPXgwFd&#10;ls78oojDVQlx7EHgmHO3rCw1b3ow7ELTb+BF0/S7GRKgpx+H+UJLoK/hQjeUg2+zxP9u5DtCuX4J&#10;MeQkttnwQKQ56Wdlk8Bs+K5QJS5j8fCrsIuI9HNy/wtu3o3hQhiNCvPiUVBxRgJG8R+z4TtDYTVt&#10;HryMVSI6pPQfrlHvggKScPFQXRLk1CFO8nVm1G2Rgh+ymXnxAOxcai/L+1pT/pZQkOnOAwVhKjok&#10;K76/CqmwXuGCQvPi/jAE/Bfo4Aq2HeOKkhfz8t6gzIAO+e5G4Alsn5f0GAraSxJw++8ioFElD/GN&#10;lXjCTvlvUcIVUli33iMoqEMJTv5AAursh7LxdQ3VG3sI5hc4ds7SvLgj1FwIeH8zULlpcEykmPwB&#10;w4Amd6LzJhrTGSmn0uXMELTCzm6eeXLhlTj3Ny7UnJ6ck7yZ1wY42bVy39y1+2Kif3a7U7Fdl9Sa&#10;pa65YLsYM6kiORWPSQ7GSEcjyaHs9ziHOjavXH1p7r2CsCQvqVwlmoq5xCcJ3AgJUwpwPEYrg8AN&#10;XBeHtRPsKLw3BY0MnMpl2m9B6hcxWSJJVuM8L/MS34kVQ6tJiEuQHJm7xgLkCrMvLDNbpUWYjEtS&#10;K4rKUHM3Pf3mcGJ+BCbWhoFoUlnA1JVOM+lAOG/ET/zPJCTOSDBjwYsyGpd5aoeWtb83Be1COHAC&#10;hpmHOa6ZjIHz3Q63gyFzSvjP79Zg61hyFXLeONdFOU4m03kcFmfLX6VhmXnOUFMCcGK5Pe4xeHwB&#10;w8Eex5Q0Hr6wQZyJsf5jO5is17ZUDzAIYcYwy5DlJekmx2+BIUg62nvzWiBCucXYO9vRVgdIbPLg&#10;SHOLsArTpeBy4W/JmjAvIumSBHvISXbG+DrDcwvspzRC5E6YSTQLt+1KtqYR5Fo1VBHVyUeexQ/z&#10;BlDQCV1IqRctWCFa5ZsN9WAAR4Lf0xFo7eMjEGSeztKLolkxWQ2qlyXWKRYM8VqlqHVKdjvcVNlY&#10;x/VxyPtG+l1DwDocLyvzFXgihrSGkBaVSYXJKygXOFnHOaG3c3A9lS+uIeEskl+/Kc8LvNCGJnnQ&#10;a+boK5yX7DbfWiPZchBmoK8muDGF3tT6jdrOlf+u+1sKKFxKd09T8J6r+OVAwIEQbhX7zVJLzOcw&#10;OzYGrxysfqV0hsVyfubHCKOLDSbWTh5sGCoB71kLUI17bMNDx8PyYAGXWHZHHgwMAR0vyqe+20Fn&#10;2dxDrn9XOjZheaVWHAYpNumFZIMa3i/Z+Cno0UZ/fvyI8Rmu5tYIQMFRSqcku5+r+iI5paFXgnpm&#10;U1vMsZw9fYVKlDpcw+KUi6mBI82lYFivoYdAzqU/tsRnpmZbK7zhbJxZgJvqze4VcXcTXP4mS9KW&#10;lnINDGEaNbGecgU72Qn/EcHWssQ6/rEjDzakoOJ7Z+BFsJLh8XZYi8h4EQqaTbeGFlpRr5QIjQWR&#10;bPbbRAg4Tt/dDRdcZELt5MGmSxLv5Z5nIERkNrXCDrRzChf2pHOnkKeKcY5W1knGVHBprYm5pbP0&#10;nnE+ThDgL1rXiBxsekAswtFcR1cys6kVbKEgQwuj+1BQuyJev50fWFCFYBXLe7eCiRdynubBNhQk&#10;AWDO0NzyzKZ2WEBETd8YWojvQUFbDLeeYQveYCsC1VQsBLy8t+MqbsWDjEuRgtizd+nGfAruYLrm&#10;97sEZwJe/LDnzZlTDpAFfeHnK5beC2mg6daGgrQTQEFarE5XCu4nb7Qr75F8ZNys954ZN7EW+EXs&#10;wKumMrnI8CC0cmPFSBVQreK3LneaO0gUKDi4wyq2Re6Pe1Z2yNIFS/EsP7gdNR6kRGzKgysSwPBg&#10;J2uVtMsVTYTb86CiBujtcAvnwVSzZW/J1bOs8SBXcVMexCoZVHKwKwWt3J4McW5my+0g8Zh+dgy1&#10;B+jhYCdCSeN0XILQQB+MFGyatSAPVnKwU2hgitNaiF99/e52hMgvD7ZWL4j2SGy9hrNrQhCgV9dB&#10;F4MHh6CguLdrs60VGFwtbd7nyY3lIGvC3mdF2kJNeBvAeTMIN0hss/kCOspBqFJSkJpk1GkVM6oW&#10;CQVvzIMqxJ63eU8tIqLUgYgWz/iDNWx48OiTNF3FMIi5ismDTqe7bSiIu7a6LQ9qLZL2DFeIOUTC&#10;8TxHzAldw+64itvEZiqfRCjYiQcZH3v9w8uthdBvABFffbUIzCFGtSD8JMY9/vAMJTYjITqJzXwg&#10;MU+AHTNbx7qNbvYgKZi90Oq/KQUlFtDfUZQyJZY4UFx/wla/QTezzMlPTSlo3tudB1P4xZ5bgIK3&#10;TDWtE9ZY9raPRPiRkYUFP7nFM7zFxKjJTw0pWPEro1vd/OIAyyQLuIpvSEFdH8NYQD9QGVFI/ZjD&#10;XqVN+BECvHmsuciszEYwepvc3s2aofz10l/4/A3r33QEoNOaqMNnhQZvLCPAsPvN5iugPBqvRXPh&#10;8Iz5NYHEqEFBxqi7nbHitaas6rsdD4oCbSyIrkJb5OQ8CplP90dtbarCqF8bJj1sHgManBQcdaOA&#10;3IObJox1WJ+Lrxf0feBi1E1Deish2XPz+xFY8gPT1EEbryEFmWmiFemTDp0oKJLUJw/2F1saNm+H&#10;yX33gNyHgcR1xL82LGirdMa0/Nx/OztfeH1bo7tAexGfDcAcKRO9soq7UQCfdJaaB2+SrLMlAmBM&#10;2+7Q4WhZF4qKPSN3pUu/yKORYw0HjpefJZvAqBXjgYKMtzSB5IuhAchD3ShIze8UQsFO9uQ7qATy&#10;f3Qxk9ECyn/FpWnnVmxLEkTNPY901dhHp2UPVB9GAYMdGfNrAu2T4ScpaLa1BA7sxJLru4kctOdY&#10;fL3jCVV6RV7w4pzfuEodYuUfwIbAiYGojjn5HxPw4ET/+hkksoKftOd6UHB6O00itm8klbU9EJQw&#10;APc65quYsBdTxlCwDIuimJCs9dROJdAIkqWhi0WTszQ82CnbaaI7lNU3oaB4EY190iuwgxJEG5hg&#10;EQsqLFmejJc5ZbFm6dqaYfX6ShVSGKqJYdOMglT43A2XTkcKMlEyuRkP8u5/GMVrApcErPwLUe2a&#10;uZiUDV1Tn8bNr7VTBp03FUWpHhoaA2Ag0eCM77WhoFIvf1gFF6TsNB8k5MH66XQFrarefaJuRAJW&#10;FJClq6MysBCPrt3yJ+7V4Ui7JZb9gfe5ohtSEIQXm5PVOBerPpQSMvk+h1RMpew7Z2WmVGRm/3ge&#10;K4mdhF7ha3+vTsGUPYjzrnihFj4GU5luNwlnEvOQD2OZhnUsxiGds+oKxFX1WTYp3STS1HD2H9tB&#10;Gz+svB2hIIsVOT0FdMrLBXsB2AcgJauOMxyetQHUJgdtVrcpIFSsSm5qiF2Grbg6wccVAesOK+Xg&#10;wfc8ikcbxKDuPgYTSEFrw2rFJIzZvJCmUnYqYKeJv4zDPJIjGQqGVUVvJ3gxebB/EatcfD9nRBvS&#10;Ti2cTzMj0rWN5EEdxwfZKBSpA8hJcclPHQU503Y17B2HPQH/ZK8RvrG62PxBQ3ZJOdgIzsAZbsGS&#10;MpJLOiWw68S9BQ/awhW9ustUSi6Gvv1tNgBiqE1mwYuy1aq2/3UOrlkFfpwYXsqOnrBYBM3gjDIR&#10;EdIxecRW+jFGrDvXM5VA/Khky8sqmXCCUgyLyrTmBAG8OVrUfeWgokxh2qsr7HWxYGDWyWvltHYh&#10;y0svSC7VuVbFts1GeS8z/ORkeX1ojZ95WcSxRAPHOm9iMhiQMRd5uNSejYrHkHwgkh63lEwmUxbI&#10;k0yzWRpIv9UbewLsHY4tBzmAwhhieZP184u1AOuRKlDpSvjAm9YdGl2poCH9M1Xn0O8anznR5IT1&#10;d2r2C9KOypOqU1qepJVBWkzY/cT7UfgpTMsKNo2Tl7e1DRJ1AK++pxx0c9zsSkq1h52GZv7SeXm0&#10;TLU4olIl4i0LvFJ3F17EToEwUB4BOGlGpP8XQK2AncwbboT+clCCUY1D6+c40M95NwHJdoswp+Vi&#10;UOkLkbogXx77twkq9QPl4MGa6gQJ7Bs3oiVs18890xx3SZPb6s31kxJyjUSuVInwYFS4XXor7gDw&#10;4P6fPjwoAeUOethW6a+k1t91VY4yLu1SYW6M42Hn0CQ9HfAbYuZtevnFWt47RkJTd10Iw5/AfmF7&#10;LM1aw31Qp/iWf7gQXPo8U7Nn1pt9GMdVgb8soFD71k00wY5ysAcF7appSTB0tjQ0aWnCgGIzpXQ7&#10;10ZOwm86b/H0VgGjK8mHV8vWnsozZv/BQJ+y7jt8cXHfjh//E+IIFqi8yZoWgPQBdXEPObjTgbuO&#10;GHCC44suVbpSBmozDJKmc/BgJSroL3tUOzDDYa9IF+O2FphkAldj08PEaox+PGj7XInigutzbg6a&#10;tbk2RqRi/zK72H6ZZf9obT00iWCmYyQ5JiEGA1Z5adjLavPe6+WpNwR5sLtPIondqJgtCxLBk6AG&#10;lzGDGptKzJ1DFnk5if3f5qK5l2t1CcnG2uytLSzig7Kh8pegF+2ICrVOExUuogV9jGp2wH3Ryx6U&#10;5eeJKagXonKDme8X83k8nUz0VHI2PB+wgn3nxKn7cmLWikV1WZuDB0GLJFwG46GVSUZMioPFE3Zz&#10;jqHw4Lkuyvo4Q5wGxeOl1PId0MsnObpzO0j6/SWrmr4ke513f/hDbJ93hgiH+F01KNfwuHgE0k1W&#10;Oncx0h2wLkepc9RHNevjKyCRhY48KKatZh5pyrgaYCUvaF3JBXueD5Wi4avjMiody7vFoPyaYQz2&#10;Bf8tEB7smC8mWxgJLguxwY2g8D/Xuu4rdjP/rIGWBSCbJJwwIHiPDpjOEAp240FRhbpiRNhoLFs/&#10;xG7+3p1Q8wF287lTQ/d7r3X+I4dPfYruclAlVLZ65UrVYIMsicy3OWvjI3MNGhhuUoUkyGth2K9H&#10;dx4UquksowQXmnQ5Uwuc2y1S5tuA+j9c5tpxnPgxOrYpOtduSURBko664qhRESNX+/6EWjvJbDRL&#10;sdgq9ZeVEfm3QOYqdknzilVmWamtXN2J3ShYQu19woO22OS9K/+/EgytlB10sfAdPgrPlKTUZvWn&#10;kDRb3X/TnPwVo+1vBlnF7euwdd8S/mtkDUPUQrCaJgkY6vu7VGtbSHivbF2xZlN3DEodIN28GwBz&#10;FdTFVlTl1lQ65g4aWDJ/MxgKWrTlQZvDBazodxqWUbRIivMMx1XocbZRTMfYnYUZ85Hdc1R/BWzp&#10;yGk7UEcIwb4lid61SfdIeYg1ivIkGeuY1bfWIoSs4rYGgihQWCAkfAvyESkLDiABJAMMfPvpyqpT&#10;Xx39sCuTSz7Fm344hIYXdg+P/yUQTfJx5+R7iBF8iewwDhmSZ6nEdfLavlQLQQxkk6DbXXgw2IeR&#10;Xns4nRjGn3VdnYOFonU/zLbdGZ/9NGZml9MXPS8rkzkn5Zp3nMFdxmFYfItnNEHWpwlzMV6Ux5eu&#10;SHdot7wUmCRSP2uvXT9OShlZOXhf5jOKJrM/3ae+/R1Qaa32xMv9dz65zQrOttXPMIs5rM48L+hD&#10;/JOfj/H9XqgNLRUMy+VZ3U0nHsx05xXDOnXgXkhZIr5qlY7f2WWzlUSdOP7U80Ao+T05tV+V8GA7&#10;iwSKRKID0oaIXToby4vKcpUPnNUvytwgTWPPqsjodWkTg05i9cNXE1+CyE409XlJVcFnNK9zXJdZ&#10;H1AkMoZ4OsQveRiH2Tahk+HvR4diUhy6LGKpvJL3toIN8Qq1NE7CWdUB8TVY67iHcRns3/NSGPHk&#10;KUnCg1fKBa4BikSehkBDiKFFt7RyetapY63kDUCQMfsmi+BaJvgq1K9c3D18NBvPv7JCiyNaTx7H&#10;8DKXB02Natv0Km5FQZYqS1RbKMgNY12QAd48zDMNPAkY0Hlpy4Nu8tP4K4RX/voyEkpeoTxxWne6&#10;3nsUHmpg1QQ0bVcb4f405jQ1iYcdqUTnPkDByj/cgQcZMVgzDdeu/Oe8ctUarb5Km0tzSnymJPRj&#10;Gkb6MQ18HUKYtePBAp8QG5wZTjZFclIeBUEhvrIG/sZGY0lktuJBFmbB3HyN/cA31a37qLUkvQ2Y&#10;wXmfQ9IkPESU/rAHut3DIeKNNRBeY5bdwUdt+NY80Lx2PFCQXssbVnGbsQu2TJS0PJM9Vn4pC/ry&#10;+NW7Aydf9c7jXI6noHNs2qPfrVnN2E6TxORBfkKBglLHhz16a7llFQV3WOG0YsiDLXrFbDEN6iFX&#10;/XCdWmXW42BzEMNIi6DdvMyipGqtlzhxxYSSuGhXAcA2D71aJWSPnzBdnKVNHa1nNwGkYMWDLeSg&#10;1HO+ngwB0JX7TnLrEvzPwU5bXYfxJ5c+usNSoILcmLi8SkCPg1RsBMpBrTHElsTPILIGoGSNgvbS&#10;kVFPstCb86B0c2ZnyteWSd69pw+0ByWyGBdSkUFUET2e58YsC0mBt+tk8DfWRq9WRrlesU+yCbQR&#10;KFixNluDKf84X7KFNcMmPyf5j3l1gDzlKXt0KEdRC5I0thTFSr1JJV8kLq0lFhvWhu1u7xJ7WogY&#10;Zckby3FZ5Fzu2KZ6oCB5EDeMNHaOUu0T8KlRF5Sf0X6t48A9QWNtxHNXVGdZIUtBk0pmY5WSXbKF&#10;B9tFm9mLbR4ngV95DBtWJi4cmqR6soXwIMQr56o11iT2G/bsXBrIKXa/92AmhGmhxSBF0XYO0xkn&#10;Ye4vDTlTpwB/whp2piBWXTZ7sympPE3BynIBDzqxCmjAN+814WTYgy46gTRD3HrY6ceQBSFikIv4&#10;py1cYS5Gkr3iyWoR1vJB5HzAkd7RDgTaZHlY4Cf0BXySg0jF0bblSvLJjfP5dBc3l+dx7qi0Lqzv&#10;O4LqYyveGtOZ9F5lfrxuMGXMZsXrsteseXGWrZYHxb2moMxH4fPRcIhBkoIHB1BQtnpJl2S+Iekn&#10;i7kZZmTYK0ueN71TmKwzeHFDMcRIQTKjFFwIi7CLZjOF1e/GixEMncsL5ypEO8jFHLQ8odtsHCnm&#10;r7XcXJRrl0E79RqfSYr/7o8mrIOmqTbEqDY4PU0sP23D4I9OnBalhEA3bR9pTQoaVnGTV9yfD+C1&#10;KJaUSEhFb5UWJ091EjHOCUUPg5ttzFKj2uAqlme5aDHFDogDk5RtA3Acqniwkm33F9u8xHs9h1PG&#10;bYpNKR1Mjb4O0GT1yBzFeHO7qCvAYGxm/4OrysEbjvQAcT17kMUSqtMO1svqMOzj4jNnPobssC6u&#10;dm5a8CGQerYIZzl4XjZeJc2eqnbAwXrAVUiAxtrUChrkYR3tTP/mkNEqgPviztjTDJbQPCG+FzXc&#10;yNWJYSNlWPvnDJyRt4hb00/v8FK8RaUys6Uo/FmnOlOxHvQHfSMbNrXQoFhjNxeEQre1+3vmF/Ek&#10;X+hw2gEDqUXYMX5V6Ce9aROGdQpZMo39bhUX1yjYE1KLY5gs3INaNIVqvM5l3OrJfB8AHOcql9Nn&#10;inmYrMaLyHPO891gsCzXYkPMmQRLrzofBmfalwweYMO67TwU4DpExRuC0b4sUlrRx+CvLdrYvOgE&#10;rlQ+8JgrJUzyccQKiwstlezwtbwk9gNzw/7w5hLVXDFa2z2s0x0Ny4azTluAzrqnW5UY+oAa5FC2&#10;43nKImqnjY1wU26QsmM7BNk4/INkG26Hmig1UIC/lnkSF36+PcSgAT0iGm+ohErw2jawfwo6greP&#10;eIqcNjmJyZZ6l4a/ticI0rNJw4C9g1yTFQrRRl7LFxyZcpHbBDJ+JlrkyaRYztKANeW4hccDA3oY&#10;RxYa08KGY7vp0VYlcvDmPCjWuUmW2smeV0DJeDCbxJy9Ys9QrHFIWzGXEW2rcalLoDwH5sFFQ4sY&#10;kHAy3GDJB3a/1PL78HVP5ZSKoyw8PPmRsaifdWukJegX314OUjYcrBXwI7wexs+HVYW2kjAxfSGb&#10;FLPV+iDQcmiC1yw6jGobDA/G2gWwCqtccan6aeC+YU/Y3xk4E+isPN6tVb9RZDfrgLmMlKth4d84&#10;6i4+dnVf/SGD3usVpHrlMLlj4cEVeKwEvTx5vL2zxxtJlg8BC3UECzXKJ2HhpxzZg3O3PyqGmIGC&#10;10cnsI/B6eNhilLEESa/WprMH0IyJNV95TTDRKK/ezNsq9ZV1wy06rOyWqQt+48pP67FOHAqH/61&#10;Ceh+EXvWWcZLnB4gi+HsvuBlkzsl7+FON4d3TxkNYeTtYHjqhNMlDLDkLWcDjhS5xgXKFXoi2FpC&#10;ktbXVIUd4499FjGQ1h+kvuHdjjgaJZZ+8xQyHXJdntMduDAlqpb9c7z9Wb/RH+B4LNdlGHN4OGfc&#10;5kie731QHWJwY8VuBjBEuC6l0E5IxoF2uI8AH9hu3t8L8rS9a/X5zP00bOG6DhUvPOe9QUXsZXyf&#10;4zkeZA+FtgzuS3CVBOyLOX5MYZtRaeZ5Sb0JYyNib1ltKvRy+3PFdX14bMWMmWe8H/vCvSpEfSq7&#10;bSdBQ4gBeMVyEqPhBsFe5U9zjsNiJdNNsAUFa48w4HhawKmSYDJZKHtYHZdw/MXSUcWCg94sqKF+&#10;z4ppUuLKwHG1Zd0N3qosa8ae7/HeOMfqWvFNb6i5PoaUE50Y1Qb6mcy3TBvKUNRsSusfLrosSrgA&#10;r68S5KBRS5uD80sh7YcDy9njP/5Zw2qqKeTZaGM5r7HrnpgP0nB2DBCKZBrfZ81eQgqhYWXvhhuq&#10;+Ce2RzftsRcfVtQWR2DRoQKClI0+XgzPSoY5w1UIJxR9/J7o30MZxwWBtiwympd6d0fYbt0GkRzF&#10;7Z3xqzAPUD/tuFR+TjMku/ETsyUGfvq4i92PXQy34CBubRs6Ug8Z0+Br+S8fg6n3aXOdhNVbFOD0&#10;hvaBvORwa+10nmSUzjd/3DO5gym6E4ghMqltvHhQs3E9tjafRDoUn153o4eANIQxQD2YvFhEyTjK&#10;tNq8QyelUOv0voiL1vhRL4y2fXJeEtq6fTzoQ0gZFEGLvTLdBmfL7SYQA6keTpNaD8uZNpX7Uo73&#10;IRPKxZwc4iEwYcEaXm8eURFI08WhqmWnS51atP7bTIt8RB89Z/Oh2WINN/QcE+eB6eDdrT/LPOd/&#10;mkITvwU+H9Fibds4jmK/Xl+j+gFa0Ze0RXCQLsyzRZkU/p/7nYBuXJdhrKXuBHFaed6Kvrp3dbK0&#10;CMGu7cy3wAPMUDehpX6EV8+VN4BOJF7+jJ4H9BWF1A+F4uD8Cs1Hf1SQ+sArFo1+8tW3HqjSCApe&#10;WMa0hBetivZ5aDG+nOS9wWc6cP/9BATghcGD8/1ugWvdxmsy3EcEoSbgXzXs7e/EToZ3OaeOqFvo&#10;UG5Lqfo/Cm2yQIZyPINscGPdz7sx3UNPfAbdTm5tvChhpKwqAur7CLz/JUgE6wybetj1ic+wm0cn&#10;2d+Ns/hCO/p7QhWl5w2wfgcbZ5Tlbe3KJwi3CBNm96b+UwM/8cQTTzzxxBNPfC1+/PgvB6FXkhhS&#10;WB0AAAAASUVORK5CYIJQSwMEFAAGAAgAAAAhAIzdYCXhAAAACgEAAA8AAABkcnMvZG93bnJldi54&#10;bWxMj8FOg0AQhu8mvsNmTLzZhVakUJamadRTY2JrYnrbwhRI2VnCboG+veNJjzP/l3++ydaTacWA&#10;vWssKQhnAQikwpYNVQq+Dm9PSxDOayp1awkV3NDBOr+/y3Ra2pE+cdj7SnAJuVQrqL3vUildUaPR&#10;bmY7JM7Otjfa89hXsuz1yOWmlfMgeJFGN8QXat3htsbisr8aBe+jHjeL8HXYXc7b2/EQfXzvQlTq&#10;8WHarEB4nPwfDL/6rA45O53slUonWgVRGD8zykEyB8FAsowTECdeLOIIZJ7J/y/k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HtQpuaQMAAP0HAAAOAAAAAAAA&#10;AAAAAAAAADoCAABkcnMvZTJvRG9jLnhtbFBLAQItAAoAAAAAAAAAIQAmcdcVryEAAK8hAAAUAAAA&#10;AAAAAAAAAAAAAM8FAABkcnMvbWVkaWEvaW1hZ2UxLnBuZ1BLAQItABQABgAIAAAAIQCM3WAl4QAA&#10;AAoBAAAPAAAAAAAAAAAAAAAAALAnAABkcnMvZG93bnJldi54bWxQSwECLQAUAAYACAAAACEAqiYO&#10;vrwAAAAhAQAAGQAAAAAAAAAAAAAAAAC+KAAAZHJzL19yZWxzL2Uyb0RvYy54bWwucmVsc1BLBQYA&#10;AAAABgAGAHwBAACxKQAAAAA=&#10;">
                <v:roundrect id="_x0000_s1173" style="position:absolute;width:29876;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gJwgAAANwAAAAPAAAAZHJzL2Rvd25yZXYueG1sRI9Li8JA&#10;EITvgv9haGFvOnEXRKOTIMqK7EV8nptM54GZnpAZNfn3O8LCHouq+opapZ2pxZNaV1lWMJ1EIIgz&#10;qysuFFzO3+M5COeRNdaWSUFPDtJkOFhhrO2Lj/Q8+UIECLsYFZTeN7GULivJoJvYhjh4uW0N+iDb&#10;QuoWXwFuavkZRTNpsOKwUGJDm5Ky++lhFByI+m3e59d+z9cfqnY4dbeZUh+jbr0E4anz/+G/9l4r&#10;+IoW8D4TjoBMfgEAAP//AwBQSwECLQAUAAYACAAAACEA2+H2y+4AAACFAQAAEwAAAAAAAAAAAAAA&#10;AAAAAAAAW0NvbnRlbnRfVHlwZXNdLnhtbFBLAQItABQABgAIAAAAIQBa9CxbvwAAABUBAAALAAAA&#10;AAAAAAAAAAAAAB8BAABfcmVscy8ucmVsc1BLAQItABQABgAIAAAAIQDzFPgJwgAAANwAAAAPAAAA&#10;AAAAAAAAAAAAAAcCAABkcnMvZG93bnJldi54bWxQSwUGAAAAAAMAAwC3AAAA9gIAAAAA&#10;" fillcolor="window" strokecolor="#7f7f7f [1612]" strokeweight="1.5pt">
                  <v:stroke joinstyle="miter"/>
                  <v:textbox>
                    <w:txbxContent>
                      <w:p w14:paraId="4B8E845F" w14:textId="258A5BED" w:rsidR="00080E17" w:rsidRPr="003E6949" w:rsidRDefault="00B9388E" w:rsidP="00080E17">
                        <w:pPr>
                          <w:spacing w:after="0"/>
                          <w:ind w:firstLine="284"/>
                          <w:rPr>
                            <w:rFonts w:ascii="Comic Sans MS" w:hAnsi="Comic Sans MS"/>
                            <w:color w:val="808080" w:themeColor="background1" w:themeShade="80"/>
                            <w:sz w:val="56"/>
                            <w:szCs w:val="56"/>
                          </w:rPr>
                        </w:pPr>
                        <w:r>
                          <w:rPr>
                            <w:rFonts w:ascii="Comic Sans MS" w:hAnsi="Comic Sans MS"/>
                            <w:b/>
                            <w:bCs/>
                            <w:sz w:val="56"/>
                            <w:szCs w:val="56"/>
                          </w:rPr>
                          <w:t>v</w:t>
                        </w:r>
                        <w:r w:rsidR="00080E17" w:rsidRPr="001D15EA">
                          <w:rPr>
                            <w:rFonts w:ascii="Comic Sans MS" w:hAnsi="Comic Sans MS"/>
                            <w:b/>
                            <w:bCs/>
                            <w:sz w:val="56"/>
                            <w:szCs w:val="56"/>
                          </w:rPr>
                          <w:tab/>
                        </w:r>
                        <w:r w:rsidR="00080E17">
                          <w:rPr>
                            <w:sz w:val="56"/>
                            <w:szCs w:val="56"/>
                          </w:rPr>
                          <w:tab/>
                        </w:r>
                        <w:r w:rsidR="00080E17">
                          <w:rPr>
                            <w:sz w:val="56"/>
                            <w:szCs w:val="56"/>
                          </w:rPr>
                          <w:tab/>
                        </w:r>
                        <w:r w:rsidR="00A17A8A">
                          <w:rPr>
                            <w:sz w:val="56"/>
                            <w:szCs w:val="56"/>
                          </w:rPr>
                          <w:t xml:space="preserve">  </w:t>
                        </w:r>
                        <w:r w:rsidRPr="003E6949">
                          <w:rPr>
                            <w:rFonts w:ascii="Comic Sans MS" w:hAnsi="Comic Sans MS"/>
                            <w:b/>
                            <w:bCs/>
                            <w:sz w:val="56"/>
                            <w:szCs w:val="56"/>
                          </w:rPr>
                          <w:t>v</w:t>
                        </w:r>
                        <w:r w:rsidRPr="000A6D44">
                          <w:rPr>
                            <w:rFonts w:ascii="Comic Sans MS" w:hAnsi="Comic Sans MS"/>
                            <w:color w:val="7F7F7F" w:themeColor="text1" w:themeTint="80"/>
                            <w:sz w:val="56"/>
                            <w:szCs w:val="56"/>
                          </w:rPr>
                          <w:t>an</w:t>
                        </w:r>
                      </w:p>
                    </w:txbxContent>
                  </v:textbox>
                </v:roundrect>
                <v:shape id="Picture 2167" o:spid="_x0000_s1174" type="#_x0000_t75" style="position:absolute;left:5805;top:1161;width:9284;height:5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ry0wQAAAN0AAAAPAAAAZHJzL2Rvd25yZXYueG1sRI9fa8Iw&#10;FMXfB36HcAXfZqpgN6pRRDbxdZ17vzTXttrchCRq9dObgeDj4fz5cRar3nTiQj60lhVMxhkI4srq&#10;lmsF+9/v908QISJr7CyTghsFWC0HbwsstL3yD13KWIs0wqFABU2MrpAyVA0ZDGPriJN3sN5gTNLX&#10;Unu8pnHTyWmW5dJgy4nQoKNNQ9WpPJvEvcXD/ey8k1/l8W9jbT4rt6jUaNiv5yAi9fEVfrZ3WsF0&#10;kn/A/5v0BOTyAQAA//8DAFBLAQItABQABgAIAAAAIQDb4fbL7gAAAIUBAAATAAAAAAAAAAAAAAAA&#10;AAAAAABbQ29udGVudF9UeXBlc10ueG1sUEsBAi0AFAAGAAgAAAAhAFr0LFu/AAAAFQEAAAsAAAAA&#10;AAAAAAAAAAAAHwEAAF9yZWxzLy5yZWxzUEsBAi0AFAAGAAgAAAAhAHoqvLTBAAAA3QAAAA8AAAAA&#10;AAAAAAAAAAAABwIAAGRycy9kb3ducmV2LnhtbFBLBQYAAAAAAwADALcAAAD1AgAAAAA=&#10;">
                  <v:imagedata r:id="rId165" o:title=""/>
                </v:shape>
              </v:group>
            </w:pict>
          </mc:Fallback>
        </mc:AlternateContent>
      </w:r>
      <w:r w:rsidR="00080E17">
        <w:rPr>
          <w:b/>
          <w:bCs/>
          <w:noProof/>
          <w:color w:val="000000" w:themeColor="text1"/>
          <w:sz w:val="32"/>
          <w:szCs w:val="32"/>
          <w:lang w:eastAsia="en-AU"/>
        </w:rPr>
        <mc:AlternateContent>
          <mc:Choice Requires="wpg">
            <w:drawing>
              <wp:anchor distT="0" distB="0" distL="114300" distR="114300" simplePos="0" relativeHeight="252874752" behindDoc="0" locked="0" layoutInCell="1" allowOverlap="1" wp14:anchorId="797231FE" wp14:editId="102E5C85">
                <wp:simplePos x="0" y="0"/>
                <wp:positionH relativeFrom="margin">
                  <wp:posOffset>-20955</wp:posOffset>
                </wp:positionH>
                <wp:positionV relativeFrom="paragraph">
                  <wp:posOffset>163830</wp:posOffset>
                </wp:positionV>
                <wp:extent cx="2987675" cy="751205"/>
                <wp:effectExtent l="0" t="0" r="22225" b="10795"/>
                <wp:wrapNone/>
                <wp:docPr id="2045" name="Group 2045"/>
                <wp:cNvGraphicFramePr/>
                <a:graphic xmlns:a="http://schemas.openxmlformats.org/drawingml/2006/main">
                  <a:graphicData uri="http://schemas.microsoft.com/office/word/2010/wordprocessingGroup">
                    <wpg:wgp>
                      <wpg:cNvGrpSpPr/>
                      <wpg:grpSpPr>
                        <a:xfrm>
                          <a:off x="0" y="0"/>
                          <a:ext cx="2987675" cy="751205"/>
                          <a:chOff x="0" y="0"/>
                          <a:chExt cx="2988441" cy="751205"/>
                        </a:xfrm>
                      </wpg:grpSpPr>
                      <wps:wsp>
                        <wps:cNvPr id="2046" name="Text Box 2"/>
                        <wps:cNvSpPr txBox="1">
                          <a:spLocks noChangeArrowheads="1"/>
                        </wps:cNvSpPr>
                        <wps:spPr bwMode="auto">
                          <a:xfrm>
                            <a:off x="0" y="0"/>
                            <a:ext cx="2988441" cy="751205"/>
                          </a:xfrm>
                          <a:prstGeom prst="roundRect">
                            <a:avLst/>
                          </a:prstGeom>
                          <a:solidFill>
                            <a:sysClr val="window" lastClr="FFFFFF"/>
                          </a:solidFill>
                          <a:ln w="19050">
                            <a:solidFill>
                              <a:schemeClr val="bg1">
                                <a:lumMod val="50000"/>
                              </a:schemeClr>
                            </a:solidFill>
                            <a:miter lim="800000"/>
                            <a:headEnd/>
                            <a:tailEnd/>
                          </a:ln>
                        </wps:spPr>
                        <wps:txbx>
                          <w:txbxContent>
                            <w:p w14:paraId="271B58BD" w14:textId="77777777" w:rsidR="00080E17" w:rsidRPr="003E6949" w:rsidRDefault="00080E17" w:rsidP="00080E17">
                              <w:pPr>
                                <w:spacing w:after="0"/>
                                <w:ind w:firstLine="284"/>
                                <w:rPr>
                                  <w:rFonts w:ascii="Comic Sans MS" w:hAnsi="Comic Sans MS"/>
                                  <w:color w:val="808080" w:themeColor="background1" w:themeShade="80"/>
                                  <w:sz w:val="52"/>
                                  <w:szCs w:val="52"/>
                                </w:rPr>
                              </w:pPr>
                              <w:r w:rsidRPr="001D15EA">
                                <w:rPr>
                                  <w:rFonts w:ascii="Comic Sans MS" w:hAnsi="Comic Sans MS"/>
                                  <w:b/>
                                  <w:bCs/>
                                  <w:sz w:val="56"/>
                                  <w:szCs w:val="56"/>
                                </w:rPr>
                                <w:t>u</w:t>
                              </w:r>
                              <w:r w:rsidRPr="00675C43">
                                <w:rPr>
                                  <w:b/>
                                  <w:bCs/>
                                  <w:sz w:val="56"/>
                                  <w:szCs w:val="56"/>
                                </w:rPr>
                                <w:tab/>
                              </w:r>
                              <w:r>
                                <w:rPr>
                                  <w:sz w:val="56"/>
                                  <w:szCs w:val="56"/>
                                </w:rPr>
                                <w:tab/>
                              </w:r>
                              <w:r>
                                <w:rPr>
                                  <w:sz w:val="56"/>
                                  <w:szCs w:val="56"/>
                                </w:rPr>
                                <w:tab/>
                              </w:r>
                              <w:r w:rsidRPr="003E6949">
                                <w:rPr>
                                  <w:rFonts w:ascii="Comic Sans MS" w:hAnsi="Comic Sans MS"/>
                                  <w:b/>
                                  <w:bCs/>
                                  <w:sz w:val="52"/>
                                  <w:szCs w:val="52"/>
                                </w:rPr>
                                <w:t>u</w:t>
                              </w:r>
                              <w:r w:rsidRPr="000A6D44">
                                <w:rPr>
                                  <w:rFonts w:ascii="Comic Sans MS" w:hAnsi="Comic Sans MS"/>
                                  <w:color w:val="7F7F7F" w:themeColor="text1" w:themeTint="80"/>
                                  <w:sz w:val="52"/>
                                  <w:szCs w:val="52"/>
                                </w:rPr>
                                <w:t>mbrella</w:t>
                              </w:r>
                            </w:p>
                          </w:txbxContent>
                        </wps:txbx>
                        <wps:bodyPr rot="0" vert="horz" wrap="square" lIns="91440" tIns="45720" rIns="91440" bIns="45720" anchor="t" anchorCtr="0">
                          <a:noAutofit/>
                        </wps:bodyPr>
                      </wps:wsp>
                      <pic:pic xmlns:pic="http://schemas.openxmlformats.org/drawingml/2006/picture">
                        <pic:nvPicPr>
                          <pic:cNvPr id="2047" name="Picture 2047"/>
                          <pic:cNvPicPr>
                            <a:picLocks noChangeAspect="1"/>
                          </pic:cNvPicPr>
                        </pic:nvPicPr>
                        <pic:blipFill>
                          <a:blip r:embed="rId166" cstate="print">
                            <a:extLst>
                              <a:ext uri="{28A0092B-C50C-407E-A947-70E740481C1C}">
                                <a14:useLocalDpi xmlns:a14="http://schemas.microsoft.com/office/drawing/2010/main" val="0"/>
                              </a:ext>
                            </a:extLst>
                          </a:blip>
                          <a:stretch>
                            <a:fillRect/>
                          </a:stretch>
                        </pic:blipFill>
                        <pic:spPr>
                          <a:xfrm>
                            <a:off x="667658" y="58057"/>
                            <a:ext cx="701040" cy="675640"/>
                          </a:xfrm>
                          <a:prstGeom prst="rect">
                            <a:avLst/>
                          </a:prstGeom>
                        </pic:spPr>
                      </pic:pic>
                    </wpg:wgp>
                  </a:graphicData>
                </a:graphic>
                <wp14:sizeRelH relativeFrom="margin">
                  <wp14:pctWidth>0</wp14:pctWidth>
                </wp14:sizeRelH>
              </wp:anchor>
            </w:drawing>
          </mc:Choice>
          <mc:Fallback>
            <w:pict>
              <v:group w14:anchorId="797231FE" id="Group 2045" o:spid="_x0000_s1175" style="position:absolute;margin-left:-1.65pt;margin-top:12.9pt;width:235.25pt;height:59.15pt;z-index:252874752;mso-position-horizontal-relative:margin;mso-width-relative:margin" coordsize="29884,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Ic4cAMAAP0HAAAOAAAAZHJzL2Uyb0RvYy54bWykVeFu2zYQ/j9g70Dw&#10;fyPZsGRHiFx0SRMU6LZg7R6AoiiLKEVyJG3Ze/rdkZYdO0NbtAIskyLvePfdfR/v3u4HRXbCeWl0&#10;TWc3OSVCc9NKvanp358f36wo8YHplimjRU0PwtO3619/uRttJeamN6oVjoAT7avR1rQPwVZZ5nkv&#10;BuZvjBUaFjvjBhZg6jZZ69gI3geVzfO8zEbjWusMF97D14e0SNfRf9cJHv7sOi8CUTWF2EJ8u/hu&#10;8J2t71i1ccz2kh/DYD8QxcCkhkNPrh5YYGTr5CtXg+TOeNOFG26GzHSd5CLmANnM8qtsnpzZ2pjL&#10;pho39gQTQHuF0w+75X/snpz9ZJ8dIDHaDWARZ5jLvnMD/kOUZB8hO5wgE/tAOHyc366W5bKghMPa&#10;spjN8yJhynsA/pUZ79+fDVeLxezaMJuOzS6CGS20hz8j4H8OgU89syIC6ytA4NkR2UIu+aKkRLMB&#10;+vQzJvib2ZM5poPHwz6EiYQ9fIZWj+X29qPhXzzR5r5neiPeOWfGXrAWApyhJaRxMk1+PDppxt9N&#10;C8ewbTDR0Xdi/VXIWGWdD0/CDAQHNYX20e1fwIF4BNt99AFDOu/D6nqjZPsolYqTg79XjuwY0AVY&#10;1pqREsV8gI81fYxPzOrKTGkyQsK3eZEnWC58IpfFyW2zSdCp7QAYpKOKHJ7J8bQ9RnoR3SADiIWS&#10;Q01XaHGkL+L9XreQGqsCkyqNIU2ljwVAzBP6Yd/sY7HLcipsY9oDlMSZJA4gZjDojfuXkhGEoab+&#10;ny1zAoD4oKGst7PFApUkThbFcg4T93KlebnCNAdXNQ2UpOF9iOqDsWrzDsrfyVgU7JMUyTFmaPf1&#10;nZW8gt+R+TB61fffVkiwCluMP6ns8F0+Bua+bO0bECnLgmykkuEQBRfqi0Hp3bPkCCpOLii0nCgE&#10;G/BcArRaItbTzmQHTSj5FXm8hV6diHO5PcPpxaGNknZqWxwf0wN0r7TxfxBKuvtg+HYQOqSLxAkF&#10;mRrte2k9lLQSQyNaINGHFlUKLrEAhLVO6oDZAAOCE4H3OOyAPsizxK7TQgz6HCemkDpxErmTtpbl&#10;sizgqgQRLVZ5EfFi1SSyS7gasOdQY0FsSxinkybVuOb9Vykfo0pxxCGEFVsu3jGRdMf7EC+xl/O4&#10;63xrr/8DAAD//wMAUEsDBAoAAAAAAAAAIQCmERszJhEAACYRAAAUAAAAZHJzL21lZGlhL2ltYWdl&#10;MS5wbmeJUE5HDQoaCgAAAA1JSERSAAAAqAAAAKMIAwAAAClSpUUAAAABc1JHQgCuzhzpAAAABGdB&#10;TUEAALGPC/xhBQAAAwBQTFRF////AAAA5ubmSkpS7+/3zubeCAgACAgQa2NzKSkpUloQlFqEa1rO&#10;EFrOEFqEGRAZjIyMtbW1zs7OnFpSlClSKVoZWilSnFoZlCkZWikZe1pSlAhSCFoZWghSe1oZlAgZ&#10;WggZEK0ZaxmlaxnvEBnvEBmlEO/eEO9aa6UZEO+cEO8ZlIRaEM7eEM5aa4QZEM6cEM4ZpaWla3tj&#10;a1qlnFrOQlrOQlqEEDFSMTFCKVpSlFqlY2Nja6Wca1rvEFrvEFqlCFpSnO/enO9aQu/eQu9anJTv&#10;Qq3eQq1anO+cnO8ZQq2cQq0ZnKUZnBmlQu+cQu8ZnBnvQhnvQhmlQs7eQs5anIQZQs6cQs4Zxb3v&#10;GSEhnJyU5r2t5r2MSkI6nFrvQlrv71Lv71JrQlql71Kt71Ip74zv7xnv7xlr7xmt7xkp74yt74xr&#10;74wpxVLvxVJrxVKtxVIpxYzvxRnvxRlrxRmtxRkpxYytxYxrxYwp71LO71JK71KM71II74zO7xnO&#10;7xlK7xmM7xkI74yM74xK74wIxVLOxVJKxVKMxVIIxYzOxRnOxRlKxRmMxRkIxYyMxYxKxYwIUlpa&#10;c4SEKQhKCAhK7+9a7+8Qxe9axe8Qxb3F773v771r770pxb1rxb0pa87va85ra6XOEIzvEIxra86t&#10;a84pEIytEIwpaymEaynOECnOECmEvb2U773O771K770Ixb1Kxb0Ia87Oa85Ka4TOEIzOEIxKa86M&#10;a84IEIyMEIwIawiEawjOEAjOEAiE7+977+8x7++9a6Vrxe97xe8xxe+9nM7vnM5rnKXOQozvQoxr&#10;nM6tnM4pQoytQowpnCmEnCnOQinOQimE7++ca6VKxe+cnM7OnM5KnITOQozOQoxKnM6MnM4IQoyM&#10;QowInAiEnAjOQgjOQgiElKVrUmMxa+/va+9ra6XvEK3vEK1ra++ta+8pEK2ta4SllKVKa+/Oa+9K&#10;a4TvEK3OEK1Ka++Ma+8IEK2MnISlECkIzu/3MSkQIQgA/+b3ABAA///3AAAA52OmUQAAAQB0Uk5T&#10;////////////////////////////////////////////////////////////////////////////&#10;////////////////////////////////////////////////////////////////////////////&#10;////////////////////////////////////////////////////////////////////////////&#10;////////////////////////////////////////////////////////////////////////////&#10;////////////////////////////////////AFP3ByUAAAAJcEhZcwAAIdUAACHVAQSctJ0AAAyj&#10;SURBVHhe7VxdjrM6Eo0dNwlPBnZCnpBYCUheFLxlQXcns4dpZYg15xROh/wTQnp6pJx79TUhNKnY&#10;VadOlU0vPvjggw8++OCDDz744IMPPngbtAkHfxxpUbmmrbO/bm9XqoDCtbkOZ/8gslgpG0wF4rJO&#10;/+TY6navirotnatssNcWNDa8/zdgdFpGyuZwAP2V5knZFMHYqkn+57YaY7Qgq8sl5n21Ocy0NzpL&#10;k9L1xsYuycIbvwpYl+Z1uy7LpXOu4H+9QVWSIuK9XOT9wmNsk8ZGeMfGZSqnfwtGY1Zh17e1EQ04&#10;g7W7ypVJrntjgc5kdbPCW3vb/JqpWeK++ZmPgQHMjwHf6baSs+XvOEBWiBH4wL21VeHKNqnzPBXk&#10;eZJsShd/29WBoKxrwU7BD0wt7rpLfoOuSJM0oEnIjz+TO4TRWwZ8XAVri02ehSuDqS41i3cba/J1&#10;6zD17VUbB0Cs1WuQKU2Niha29qdrxpxt6yRPj078BnggK62yY4ICvFoHdtotk4Op4qug2xjcKmfe&#10;B4N83oTjR9A6bx25IUJs0VTfbRuaDti4fW8W8GmlovEfATorJeKrEs6JX9dJcF848HsHlUPahuNx&#10;0InQxX6Z0jFNTsMdT1VvtdQnkSq78GIkfC7eGpUZTPW0tMhxG1W8lVcx99XT7mXyJU21LcMdd1CF&#10;znfw9nf6aVZFdsJIwFRYBh0I21IclSY/I5C56VW7cQR1AS2jGjWIKtgYJYtWqeWPAtR1O7MjGKf2&#10;kJ1TkElYFYk2baSqLMPAQlmLKNAg6PXMWQBhn4TDZ+GzloPqUg0+dVpqLOQu7Q1UtyrDVXOhVKvn&#10;+GmILnUwrqoR+qs8oaE0NafJz4foA9Tgp3A4BZqDqkqYViDwiw1fEVMi9D4wDi9Nks8pw2CfhV86&#10;8U7gDexfW7UcTyXeeJRWAA7CqYNtKraqMB40Arj5KTUHUXePArRD3ZdlVNR1nQhqUdkZiirYlvTa&#10;FvYZxhVgk5ljHoZGann/67P4o+B3RcUSH+UVsFqhoIoL58oNBOnBUoQ+Rnfl9m+Y+3qlmpvf3pss&#10;b5dFfLe4sjYumKYAJxTVZhjWudnpXjCZNIGyP9anNnauKTfrdt1uymbpiu9DjB+w2uOfTSf5f+6w&#10;b5j+rsCk7cHzlC1ci8qKSQf/o8an3mJISV9iGYfx7NHyKkTU1DRyA8z1FynUG52ImOe8uiTNbgjB&#10;4DLdV8aqSq5HGGlcDUF926EmAZNkz2KJOl7m1FaskcPZh9Cb4Mhxu9XQKW486Y0B73hii8nqXmxW&#10;zaGKGwfz795OYFciX1WzOqmBONuEY8Jkicj372Wy1YepHQcTcr0AfjNvsic/D1wUrkkz43VOR3sO&#10;NJRBf4DNn77FHWTxwEVNzY4EfOypKT/AbJRa9xFVSWTFyYxjijIiPliVSZ9ux0JoQsB6s1ZRioRM&#10;LHNm0n0zm5t2mK6gRo2U6HaNUZjGKyQ6zfKbKE1a0U/nshSjoGo5YNZT0XI7nVMy1LOG/yr2qUqj&#10;1/hhpafyOvSyV7g6wf0j99JdoW5KDxqJVEwaLo2vaXQ+C+8jlmKwEJtlcM7X5glEB23nM2ZPyv6N&#10;lkIllubPq0j3yHQmp9ZFiRZOTgPS+47SroPBbruJlK3NIkWdupyjKVlTQ3CGovUkSjrCa6viLzmI&#10;1apmSUpJynbx9NrxiEJFNX2+mljaD0C5KN+Vya7RGmPpUDijdpyhzsMoWGkizMAicJ9aUpHXsC1d&#10;ZH1Aka9e19BwUWIOXs4GX5cStyMLUECyJ/Wyl1LfcobCy1cg8x2O04j3NO1exRkZsKfqlyC8xKWN&#10;V6Eha3/MMQXnXoiq9AYEMEP9JI2OVxkUwAQf06XH8DLUa6uiXBTvDFQq5LR6dRHOIAEPZC3nHj94&#10;1ukUvDUH53eS5eOXynAPuowGd8gw93RYJH6bbL+Z/eYA0/PAwyaAmplDeAA5Se7HLIWpL66vDD4L&#10;v5CljekrRYb9pmHK6JDxGEDeVGpVzDT1ghSZLprsqL5eYdDCC0H+rQo5gMXgaqiquSDqvpgo8xg0&#10;p+0GLl3LBPVMPWcvQq93wlMTCjKPHHSWhOkLElxdwuT3UqSeAfKBWX8K+WNAo83Z5CKa+mH8gskQ&#10;/nPCpMJTz5eO8EOkyhOQBvp0RAIYEsIs6Ou75ZMxRTdszz3mmI7e0djz/f4NEeqjwUI23oYXP2DY&#10;91PDSJtDOp/Cay5r2OSJvW10wkv6QarahXEEd82UmU5gWI+uxqsUk6yudZmopsI92IyZM+x/IDE1&#10;lvw9nCW6MrNw3EPb1SOc1vPGfUDGKsqNGwSqzWvCe2AoWeHZAB0J2YBRjGJUaLjLhjXRqP1B5ujd&#10;k/E5HgaSd9QmEVJTX3ueo1Grn8S5HBzPDAPpCxZ/mE8xqzf6YEHkC7jm9oa474E5VY4NhTvoUHre&#10;WqJbD2IMVfkb95swo7i7fWfflxrh1RmSSK3DIWt+K3t63gLpxd2dMQNldLPFgnx1LKIOzc33QCLq&#10;juwnhd6IJACGHkeUvbi3MGkP1uVsyd2ALiFDb36PREVHQ1HkFQ9XsCej11LFTeeCE6Nqv4UapU04&#10;FBaL3hZNHgKIKG9UkBTxd7Z0YuqPmRWidP8myg9RD1l5Kwyo7u6M0omPUkfPL/UEnosGhWavs7o2&#10;pAYUGvVtxqvoNkOt4hGXM/SfrkAiGu4pe5muRTYn/u7GiSHhLxbbasbafgBDO2PaybXwKx1jGem7&#10;Xne6DYCa9B37i7MlCpLa6DZSFi5wMaSGexvvbxkv1Wrg3JyA+cPe64ZrGij18WPzb+67C+8EyIDf&#10;byV2p/sVmGxvU9lkcMITY9g6bTQ58IyG2ESu7gsW9nKPlnmu6cyv9BBA8C/u1VUN4hpS7kx54IJH&#10;VZCO1fegND3W+fOB97Twyhp2yvRCpJ3EjccF0YP9V1xsOolB7lcLhzOBdqpSiyJphEHNUhY5DuAF&#10;0cMWJdLFSW3KhkQ4nAemRjw3mdi55GZr4ESgyzbxx+s96e5UsJBIH325ZyBmOIwnfvxUjsYek6Xh&#10;3kb30E52HZZD79juXmmVZdwDeOJsXGQtMrGmCOMJh2uONXrmoO0uGjiX4L6nYYL9os+efNQTSIsq&#10;jjfDCeESK6ob6pHin+PnwCsDQUnGGvGBzFwnKgS/OHlJNGygHHSZaWeVih45EUYo9PotpkwwuEBO&#10;3sXPasMB+M3JQo91Jijox+dlpW2Xy2rrqYCjQOdVJPrr7YYzyG7XE7twYtRvXoHG7DRgjUPTzVAp&#10;ofjlsMYn+ys8khOu8pzPaNxDYVwEP/mu4LjJu+hjlAebY8Lo7VzI7oqzW3IkNQLegkBHrRj5FLET&#10;jnvA0KkjiszjuF7fzxCGS8ygbqrqM2PocemCK3zNSK2WfqviZFLAHBMrZmm3od4OZSxX7yzsZLRc&#10;3JB7xJK6iaJyJGd3oNHT1M4FiWmGImSKLcq3vhzuqEDKTC9XsPOywECe4ubbqE21v3z3EvTmU7M8&#10;9Ok0+USiAz/2cqPP7JqxenVNVN4HIlu5ZMT+Qvr7KRnBeyaOKLydT0pwVdlLBV9qEuv+alSLB//A&#10;uuTw1OUNkIyCl3itMz5ZjM+aNKIZF9tkAI08m/YNQc+w5wbla+h0mrdlfHiAXRXt9sbDpIAh8fJd&#10;7kZF9gB2CNtJhkINN5xpFcvTfi6FfItUtL4b1R03uzdFJVtm9i65+YcBkEuch5n9s8MHTKrsW1I3&#10;hlBgKdsw/XYzIlK6f9J2GcvIVuXhadZTUFoncOwYEcqnjV1RcF/hQNSORgdBlPTLXxhUymB2kkay&#10;T7fgE/gFrOjdNZweACOQmxbKVracf/HpjbqctMrORFEjgSRNU7bbzosOHcuShOfz6xxWmhrO/QCV&#10;3S7lHnLXPy8m58yonHaBEvGNH/wbBZ334kzPPYGKT9Vb8cF9cd6a1DsVc/3/tBCYZOdhP5XHb3vo&#10;eUzj5XrmY3jN+b2Q/KhdONg3m7zPQHbOZaYzJksbetu9ztw99JFtEzOwivUhK5rw8jW0UaR2xb+a&#10;4j+8qX3GP8+wlccgBtPMxSd883nsRHbvn0IndsuXtsybnM+VHD0VxSC++kRRdwVZXhYxWW798t+f&#10;+WKGrQ57J1J++Vn7tvDPbJt9zeDzOgcl27YnI7roVJd/O6TgimTHhrjolCz0O/BS1PJvxWgWXX91&#10;QAmRDqj/uUBxS4T9DbCRHiV00d08Twm8DdSNFR9nmfnhsPkBSyMKulm56R0wW1HKM2y8fzsYSX9/&#10;5gEWym9YVpgf3mzs7bXxP4XuxadjPvjggw8++OCDDz744IMPPvi/xGLxX/7lu5AvfjyWAAAAAElF&#10;TkSuQmCCUEsDBBQABgAIAAAAIQBnu6Km4AAAAAkBAAAPAAAAZHJzL2Rvd25yZXYueG1sTI9Na8JA&#10;EIbvhf6HZQq96eZLK2k2ItL2JIVqoXhbkzEJZmdDdk3iv+/0VI/D+/DO82brybRiwN41lhSE8wAE&#10;UmHLhioF34f32QqE85pK3VpCBTd0sM4fHzKdlnakLxz2vhJcQi7VCmrvu1RKV9RotJvbDomzs+2N&#10;9nz2lSx7PXK5aWUUBEtpdEP8odYdbmssLvurUfAx6nETh2/D7nLe3o6HxefPLkSlnp+mzSsIj5P/&#10;h+FPn9UhZ6eTvVLpRKtgFsdMKogWvIDzZPkSgTgxmCQhyDyT9wvy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QCIc4cAMAAP0HAAAOAAAAAAAAAAAAAAAAADoC&#10;AABkcnMvZTJvRG9jLnhtbFBLAQItAAoAAAAAAAAAIQCmERszJhEAACYRAAAUAAAAAAAAAAAAAAAA&#10;ANYFAABkcnMvbWVkaWEvaW1hZ2UxLnBuZ1BLAQItABQABgAIAAAAIQBnu6Km4AAAAAkBAAAPAAAA&#10;AAAAAAAAAAAAAC4XAABkcnMvZG93bnJldi54bWxQSwECLQAUAAYACAAAACEAqiYOvrwAAAAhAQAA&#10;GQAAAAAAAAAAAAAAAAA7GAAAZHJzL19yZWxzL2Uyb0RvYy54bWwucmVsc1BLBQYAAAAABgAGAHwB&#10;AAAuGQAAAAA=&#10;">
                <v:roundrect id="_x0000_s1176" style="position:absolute;width:29884;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Wy3xAAAAN0AAAAPAAAAZHJzL2Rvd25yZXYueG1sRI9La8Mw&#10;EITvgf4HsYXeYjmhmOBGCaUhxfQS8nDOi7V+UGtlLDW2/30VCOQ4zMw3zHo7mlbcqHeNZQWLKAZB&#10;XFjdcKXgct7PVyCcR9bYWiYFEznYbl5ma0y1HfhIt5OvRICwS1FB7X2XSumKmgy6yHbEwSttb9AH&#10;2VdS9zgEuGnlMo4TabDhsFBjR181Fb+nP6PgQDTtyqnMp4zzH2q+ceGuiVJvr+PnBwhPo3+GH+1M&#10;K1jG7wnc34QnIDf/AAAA//8DAFBLAQItABQABgAIAAAAIQDb4fbL7gAAAIUBAAATAAAAAAAAAAAA&#10;AAAAAAAAAABbQ29udGVudF9UeXBlc10ueG1sUEsBAi0AFAAGAAgAAAAhAFr0LFu/AAAAFQEAAAsA&#10;AAAAAAAAAAAAAAAAHwEAAF9yZWxzLy5yZWxzUEsBAi0AFAAGAAgAAAAhAHfdbLfEAAAA3QAAAA8A&#10;AAAAAAAAAAAAAAAABwIAAGRycy9kb3ducmV2LnhtbFBLBQYAAAAAAwADALcAAAD4AgAAAAA=&#10;" fillcolor="window" strokecolor="#7f7f7f [1612]" strokeweight="1.5pt">
                  <v:stroke joinstyle="miter"/>
                  <v:textbox>
                    <w:txbxContent>
                      <w:p w14:paraId="271B58BD" w14:textId="77777777" w:rsidR="00080E17" w:rsidRPr="003E6949" w:rsidRDefault="00080E17" w:rsidP="00080E17">
                        <w:pPr>
                          <w:spacing w:after="0"/>
                          <w:ind w:firstLine="284"/>
                          <w:rPr>
                            <w:rFonts w:ascii="Comic Sans MS" w:hAnsi="Comic Sans MS"/>
                            <w:color w:val="808080" w:themeColor="background1" w:themeShade="80"/>
                            <w:sz w:val="52"/>
                            <w:szCs w:val="52"/>
                          </w:rPr>
                        </w:pPr>
                        <w:r w:rsidRPr="001D15EA">
                          <w:rPr>
                            <w:rFonts w:ascii="Comic Sans MS" w:hAnsi="Comic Sans MS"/>
                            <w:b/>
                            <w:bCs/>
                            <w:sz w:val="56"/>
                            <w:szCs w:val="56"/>
                          </w:rPr>
                          <w:t>u</w:t>
                        </w:r>
                        <w:r w:rsidRPr="00675C43">
                          <w:rPr>
                            <w:b/>
                            <w:bCs/>
                            <w:sz w:val="56"/>
                            <w:szCs w:val="56"/>
                          </w:rPr>
                          <w:tab/>
                        </w:r>
                        <w:r>
                          <w:rPr>
                            <w:sz w:val="56"/>
                            <w:szCs w:val="56"/>
                          </w:rPr>
                          <w:tab/>
                        </w:r>
                        <w:r>
                          <w:rPr>
                            <w:sz w:val="56"/>
                            <w:szCs w:val="56"/>
                          </w:rPr>
                          <w:tab/>
                        </w:r>
                        <w:r w:rsidRPr="003E6949">
                          <w:rPr>
                            <w:rFonts w:ascii="Comic Sans MS" w:hAnsi="Comic Sans MS"/>
                            <w:b/>
                            <w:bCs/>
                            <w:sz w:val="52"/>
                            <w:szCs w:val="52"/>
                          </w:rPr>
                          <w:t>u</w:t>
                        </w:r>
                        <w:r w:rsidRPr="000A6D44">
                          <w:rPr>
                            <w:rFonts w:ascii="Comic Sans MS" w:hAnsi="Comic Sans MS"/>
                            <w:color w:val="7F7F7F" w:themeColor="text1" w:themeTint="80"/>
                            <w:sz w:val="52"/>
                            <w:szCs w:val="52"/>
                          </w:rPr>
                          <w:t>mbrella</w:t>
                        </w:r>
                      </w:p>
                    </w:txbxContent>
                  </v:textbox>
                </v:roundrect>
                <v:shape id="Picture 2047" o:spid="_x0000_s1177" type="#_x0000_t75" style="position:absolute;left:6676;top:580;width:7010;height:6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kuxgAAAN0AAAAPAAAAZHJzL2Rvd25yZXYueG1sRI9Ra8JA&#10;EITfC/0Pxxb6UvRSKW2IniItitb6oPEHLLk1Cc3thdw2pv/eEwp9HGbmG2a2GFyjeupC7dnA8zgB&#10;RVx4W3Np4JSvRimoIMgWG89k4JcCLOb3dzPMrL/wgfqjlCpCOGRooBJpM61DUZHDMPYtcfTOvnMo&#10;UXalth1eItw1epIkr9phzXGhwpbeKyq+jz/OwC7t9TKt3denrOXpY1vm+9U2N+bxYVhOQQkN8h/+&#10;a2+sgUny8ga3N/EJ6PkVAAD//wMAUEsBAi0AFAAGAAgAAAAhANvh9svuAAAAhQEAABMAAAAAAAAA&#10;AAAAAAAAAAAAAFtDb250ZW50X1R5cGVzXS54bWxQSwECLQAUAAYACAAAACEAWvQsW78AAAAVAQAA&#10;CwAAAAAAAAAAAAAAAAAfAQAAX3JlbHMvLnJlbHNQSwECLQAUAAYACAAAACEAy3PpLsYAAADdAAAA&#10;DwAAAAAAAAAAAAAAAAAHAgAAZHJzL2Rvd25yZXYueG1sUEsFBgAAAAADAAMAtwAAAPoCAAAAAA==&#10;">
                  <v:imagedata r:id="rId167" o:title=""/>
                </v:shape>
                <w10:wrap anchorx="margin"/>
              </v:group>
            </w:pict>
          </mc:Fallback>
        </mc:AlternateContent>
      </w:r>
    </w:p>
    <w:p w14:paraId="58129297" w14:textId="40085EEB" w:rsidR="00080E17" w:rsidRDefault="00080E17"/>
    <w:p w14:paraId="04D61A3B" w14:textId="2707A53C" w:rsidR="00080E17" w:rsidRDefault="00080E17"/>
    <w:p w14:paraId="6527C6B5" w14:textId="52270169" w:rsidR="00080E17" w:rsidRDefault="00A17A8A">
      <w:r>
        <w:rPr>
          <w:b/>
          <w:bCs/>
          <w:noProof/>
          <w:color w:val="000000" w:themeColor="text1"/>
          <w:sz w:val="32"/>
          <w:szCs w:val="32"/>
          <w:lang w:eastAsia="en-AU"/>
        </w:rPr>
        <mc:AlternateContent>
          <mc:Choice Requires="wpg">
            <w:drawing>
              <wp:anchor distT="0" distB="0" distL="114300" distR="114300" simplePos="0" relativeHeight="253019136" behindDoc="0" locked="0" layoutInCell="1" allowOverlap="1" wp14:anchorId="57FE120C" wp14:editId="6466C0D5">
                <wp:simplePos x="0" y="0"/>
                <wp:positionH relativeFrom="column">
                  <wp:posOffset>3285490</wp:posOffset>
                </wp:positionH>
                <wp:positionV relativeFrom="paragraph">
                  <wp:posOffset>158115</wp:posOffset>
                </wp:positionV>
                <wp:extent cx="2987675" cy="769075"/>
                <wp:effectExtent l="0" t="0" r="22225" b="0"/>
                <wp:wrapNone/>
                <wp:docPr id="320" name="Group 320"/>
                <wp:cNvGraphicFramePr/>
                <a:graphic xmlns:a="http://schemas.openxmlformats.org/drawingml/2006/main">
                  <a:graphicData uri="http://schemas.microsoft.com/office/word/2010/wordprocessingGroup">
                    <wpg:wgp>
                      <wpg:cNvGrpSpPr/>
                      <wpg:grpSpPr>
                        <a:xfrm>
                          <a:off x="0" y="0"/>
                          <a:ext cx="2987675" cy="769075"/>
                          <a:chOff x="0" y="0"/>
                          <a:chExt cx="2987675" cy="769075"/>
                        </a:xfrm>
                      </wpg:grpSpPr>
                      <wps:wsp>
                        <wps:cNvPr id="319" name="Text Box 2"/>
                        <wps:cNvSpPr txBox="1">
                          <a:spLocks noChangeArrowheads="1"/>
                        </wps:cNvSpPr>
                        <wps:spPr bwMode="auto">
                          <a:xfrm>
                            <a:off x="0" y="0"/>
                            <a:ext cx="2987675" cy="751205"/>
                          </a:xfrm>
                          <a:prstGeom prst="roundRect">
                            <a:avLst/>
                          </a:prstGeom>
                          <a:solidFill>
                            <a:sysClr val="window" lastClr="FFFFFF"/>
                          </a:solidFill>
                          <a:ln w="19050">
                            <a:solidFill>
                              <a:schemeClr val="bg1">
                                <a:lumMod val="50000"/>
                              </a:schemeClr>
                            </a:solidFill>
                            <a:miter lim="800000"/>
                            <a:headEnd/>
                            <a:tailEnd/>
                          </a:ln>
                        </wps:spPr>
                        <wps:txbx>
                          <w:txbxContent>
                            <w:p w14:paraId="3B3F209C" w14:textId="45B64D0C" w:rsidR="00080E17" w:rsidRPr="003E6949" w:rsidRDefault="00B9388E" w:rsidP="00080E17">
                              <w:pPr>
                                <w:spacing w:after="0"/>
                                <w:ind w:firstLine="284"/>
                                <w:rPr>
                                  <w:rFonts w:ascii="Comic Sans MS" w:hAnsi="Comic Sans MS"/>
                                  <w:color w:val="808080" w:themeColor="background1" w:themeShade="80"/>
                                  <w:sz w:val="56"/>
                                  <w:szCs w:val="56"/>
                                </w:rPr>
                              </w:pPr>
                              <w:r>
                                <w:rPr>
                                  <w:rFonts w:ascii="Comic Sans MS" w:hAnsi="Comic Sans MS"/>
                                  <w:b/>
                                  <w:bCs/>
                                  <w:sz w:val="56"/>
                                  <w:szCs w:val="56"/>
                                </w:rPr>
                                <w:t>x</w:t>
                              </w:r>
                              <w:r w:rsidR="00080E17">
                                <w:rPr>
                                  <w:sz w:val="56"/>
                                  <w:szCs w:val="56"/>
                                </w:rPr>
                                <w:tab/>
                              </w:r>
                              <w:r w:rsidR="00080E17">
                                <w:rPr>
                                  <w:sz w:val="56"/>
                                  <w:szCs w:val="56"/>
                                </w:rPr>
                                <w:tab/>
                              </w:r>
                              <w:r w:rsidR="00A17A8A">
                                <w:rPr>
                                  <w:sz w:val="56"/>
                                  <w:szCs w:val="56"/>
                                </w:rPr>
                                <w:tab/>
                                <w:t xml:space="preserve">   </w:t>
                              </w:r>
                              <w:r w:rsidRPr="000A6D44">
                                <w:rPr>
                                  <w:rFonts w:ascii="Comic Sans MS" w:hAnsi="Comic Sans MS"/>
                                  <w:color w:val="7F7F7F" w:themeColor="text1" w:themeTint="80"/>
                                  <w:sz w:val="56"/>
                                  <w:szCs w:val="56"/>
                                </w:rPr>
                                <w:t>bo</w:t>
                              </w:r>
                              <w:r w:rsidRPr="003E6949">
                                <w:rPr>
                                  <w:rFonts w:ascii="Comic Sans MS" w:hAnsi="Comic Sans MS"/>
                                  <w:b/>
                                  <w:bCs/>
                                  <w:sz w:val="56"/>
                                  <w:szCs w:val="56"/>
                                </w:rPr>
                                <w:t>x</w:t>
                              </w:r>
                            </w:p>
                          </w:txbxContent>
                        </wps:txbx>
                        <wps:bodyPr rot="0" vert="horz" wrap="square" lIns="91440" tIns="45720" rIns="91440" bIns="45720" anchor="t" anchorCtr="0">
                          <a:noAutofit/>
                        </wps:bodyPr>
                      </wps:wsp>
                      <pic:pic xmlns:pic="http://schemas.openxmlformats.org/drawingml/2006/picture">
                        <pic:nvPicPr>
                          <pic:cNvPr id="2174" name="Picture 2174"/>
                          <pic:cNvPicPr>
                            <a:picLocks noChangeAspect="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798285" y="87085"/>
                            <a:ext cx="681990" cy="681990"/>
                          </a:xfrm>
                          <a:prstGeom prst="rect">
                            <a:avLst/>
                          </a:prstGeom>
                          <a:noFill/>
                          <a:ln>
                            <a:noFill/>
                          </a:ln>
                        </pic:spPr>
                      </pic:pic>
                    </wpg:wgp>
                  </a:graphicData>
                </a:graphic>
              </wp:anchor>
            </w:drawing>
          </mc:Choice>
          <mc:Fallback>
            <w:pict>
              <v:group w14:anchorId="57FE120C" id="Group 320" o:spid="_x0000_s1178" style="position:absolute;margin-left:258.7pt;margin-top:12.45pt;width:235.25pt;height:60.55pt;z-index:253019136" coordsize="29876,7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zDgndQMAADkIAAAOAAAAZHJzL2Uyb0RvYy54bWykVemOmzAQ/l+p72D5&#10;fxdINxdaUrW73VWlHqseD2CMCVaN7dpOSPr0nTGQbLJVTyRgfM3xzcznqxe7VpGtcF4aXdDsIqVE&#10;aG4qqdcF/fL59tmCEh+YrpgyWhR0Lzx9sXr65KqzuZiYxqhKOAJKtM87W9AmBJsnieeNaJm/MFZo&#10;WKyNa1mAoVsnlWMdaG9VMknTWdIZV1lnuPAeZm/6RbqK+uta8PChrr0IRBUUfAvx6+K3xG+yumL5&#10;2jHbSD64wf7Bi5ZJDUYPqm5YYGTj5CNVreTOeFOHC27axNS15CLGANFk6Vk0d85sbIxlnXdre4AJ&#10;oD3D6Z/V8vfbO2c/2XsHSHR2DVjEEcayq12Lf/CS7CJk+wNkYhcIh8nJcjGfzaeUcFibz5YpyBFT&#10;3gDwj47x5vWvDyaj2eTEmc5CefgjAv7/EPjUMCsisD4HBO4dkVVBn2dLSjRroUw/Y3yvzI5MMBq0&#10;DtsQJRJ2MA2VHrPt7VvDv3qizXXD9Fq8dM50jWAV+JfhSYjicLTX41FJ2b0zFZhhm2Cior+HeppN&#10;0gj1ATGWW+fDnTAtQaGgUD26+ggtEE2w7Vsf0KXjPkyuN0pWt1KpONj7a+XIlkG3QJNVpqNEMR9g&#10;sqC38YlRnR1TmnQQ8DKdpj0sJzqxlcVBbbnuoVObFjDoTU1TeEbF4/bo6Yl3rQzAFUq2BV3giaF7&#10;Ee/XuopVF5hUvQxhKj0kADHv0Q+7chdzPZuPiS1NtYeUONNzA3AZCI1x3ynpgBcK6r9tmBMAxBsN&#10;aV1ml5dIJHFwOZ1PYOAerpQPV5jmoKqggZJevA6RfBBsbV5C+msZk4J10nsy+AzVvrqykufwDo0P&#10;0qOy/z1BwqmwQf97km3/SEfL3NeNfQYcZVmQpVQy7CPfQn7RKb29lxxBxcGxgybZ/HJsIdiAdkmc&#10;g+SMO/tzUISSnzWPt1CrY+Ocbk9weGK0VNKOZYvyEB6ge0aNP0Gop90bwzet0KG/R5xQEKnRvpHW&#10;Q0pz0ZaigiZ6U2XAbnCHBWhY66QOWDnQAY5jb/VycCLwBqdraKVhHkrQjwsxgKPPGM4fMcF8uZgs&#10;gF6BXRfzFKRob2Tf2SJbLqEAkXwHGdZ/wQi/IQNtENJoApsHa3SYGNtpdBysoAhvrNd4P0XLw12K&#10;F+DDcdx1vPFXPwAAAP//AwBQSwMECgAAAAAAAAAhACxS3tqpHwAAqR8AABQAAABkcnMvbWVkaWEv&#10;aW1hZ2UxLnBuZ4lQTkcNChoKAAAADUlIRFIAAAEpAAABKQgDAAAA+EcksAAAAAFzUkdCAK7OHOkA&#10;AAAEZ0FNQQAAsY8L/GEFAAADAF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zMPSIAAAA&#10;/3RSTlM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rCNk1AAAACXBIWXMAACHVAAAh1QEEnLSd&#10;AAAbJ0lEQVR4Xu2dd2AUxdvH03tvlFCD0iT0LtKbha6gIEWagKCiVOUnIBFFaS8gCCKIIh3pKL0T&#10;OoTQAyRASO/J5fp939m5uUsIueR2DeUy9/kDnn1uc7n7ZHfK7sysjRUrVqxYsWLFihUrVqxYsWLF&#10;ihUrVqxYsWLFCpfYO7t7+fgHlq3V6t0vflq98/jVmISMbJlckb2xubct24dDHL3LVq0R2vj1HsO+&#10;WrL5aERMmixXrlCpNVqtToen0OQe6FmVB1suZWs0bvtWn0FffL9y+4nI2AylSq3WmJBiEq0q4tP6&#10;7A1LB/7VW3YbPG7qd0s37j9782GqXBCih33lYtBkPbzy75/zpw7u3vGNxrUrBVR7Z7OcvQSd9s68&#10;t9jvsRBsCXZ2dgGvtes37tvFa/4+cCbyfnxatkJTvA6mTavVajS5SXfP7f017JPezWpWq1w+0NvN&#10;kb1/Abxf+yXdeATqHm3+0O4lPBVt7ewdHB2dnFwrNO81+tvlWw9fuBWTkJYtV6qFY0X/2Quid0ER&#10;fKiUssyUx/cjw/f+OfeLDzvU8Hawt7ezsxX5ZW1dP7soM/xOrSxispsDe+W5oj9E7F29/MtWDKle&#10;q8nbw6ct3nriRmy60pxzhhlRKxU5GcmP70WeO7j9r+VzJg3q0qiSM/sFJcW766LkWsNnyvqjQeCz&#10;PLrYUeLiVbZa3WZtunT/cMKPq3aGRyUr2O8vBmJFo1Yp5bmy9IT7kaf/3bx8zrTxw99rF1relf2C&#10;Z4xtqxlnM43nonJ37xpOduwliTgS27b2RImrm7tn0CuNOvQePGr89J837D9zJ0FmzqFCIFaIFFlW&#10;RnpC9NVj23+bO3nk+z06tahT0evZFxS25A/q5Ozq6ubh6VsptGWnHh8MG/PlzPmrth0+f+5ivFzL&#10;PiJBeeTTRm727MfE0+vm4TU7j12Oik+Xm6dFp1Ur5TlZ6SmJcVEXD29ZNmNM3w4tG4dWC/ZzYW/5&#10;bLBzcHIhNrx9fP0DX2nWtd+wz6bNXvDr+p1Hzt+Mjk+TqdjHK4ysJGO1qLry4+veTuwtxXGTvcXT&#10;0PNHkJKWFP8o6vLxnWsWTBnStVHV4HKBfp6uJqqf/4ytg7Obp7dfQFDZcuVDGnXuP/brOcvW/v3v&#10;8XPX7j5KTMuUKTT5jpJi0H8DRfpoG78mK+5maVhaGbOlX5D4MuCR/qfJm6pys1ITY+/fuHDsny2r&#10;500b3btFNV+2UwnCGg72Tq6ePv5B5SpUqhIS+nr3jyb8sHzD3hOXbsXEp2TkyJUqTbHtKlpn6qsI&#10;lVIhl2VnpiU9jrlz7eKpA7s2/b447Ish3duGBrvmO/2DZx6Pl7MGijbr7MRqPqIKrlv0B8kvVqee&#10;nNy4spdTyZQstnZC6eHs4urhW7Zy9dCGzVu379x9wLj/zV+z8/jle/GZCsMf2CwEIeTwzhVO+oTY&#10;mDuR547+u23tioXffzPh4/c7N61ZzuwjxHXA7zfS1ext8XBuuyou5uq6iSf/eLG/f9TS391sXcbS&#10;wy+oQvX6r3fq3nfg8DETZy1ZKwhJyCqq9CiMfIVgbPStK+GHtq1dPnf6l2OG9u/ZqWnNCj4l0jZy&#10;7jzzdLLxk2Vt+LC6pznl/DVowzP1P5N3wCfsnNop2Ce/LjtHF3dvX1J6BFcMCW3RuffgTyZMC5u3&#10;Yv3uoxduP0rJMf6VzEWrVsgyU5PiHt6Puhlx9vCOP5bMnjp6QM83O7Rq/FrlIK9n3lp0bjru0ENj&#10;OZ+zf0rDgOKOrUighf/8JGF/nTw52fjD0CUdX9Rs8PjpP/28av2OA6cu34xOSMtRmF+cUvRCEh5F&#10;37keQQqQHWuXhE38uG+n5vVCa1arWMbHXVotVELYhwzYeSfHcHhkh89rU6moeuoK0N7GxmP8HaHg&#10;0MT9b8Di8FiZwYc5XmgLU5GblZ4c9yDqRsT5Y/u2r1+5cMbnQ3p3aBhSNjDA19vDzdnxPzb6nhl2&#10;Xm2WXkkzFJryu+u61fRgLxXkEtCRBq33ZAl6lb9Wt7NpOmVDZLKc1ce0giEySPWSIZwv925cDj+8&#10;d8ua5Yt+nD7h435dWtQO9nj2DcxnSs2pO6JzWK2oyzr7eRN/+6e/0QWgCwur/pJIdz7YkVYlNYdM&#10;OUC2dQkzxg7r37194+rlPelupZTgocsuJxnKW+29Be+GuD1p6xyQdynHa/xNehzFjPan23Zj08hW&#10;cie6wQHub4adijXWio9WjQr1z7N1BniHhZRu4dRVyrSKdLPiUbKhWRlIN7jAreGne+4bbaXsnNIk&#10;QP/CaaCHPjLQeK9S2Cfnj0bClu3H6WQj9m36Ei+4hQxeG5ErWBCIakaTJ4FeNMhHmbkJwh6q8E5C&#10;lRV0mMTqv8rqX+MGR9/uC08mqYSS+xBt3h0H3qOvPMmoa0LhpnswNoCcqGNTSBzXjb1UmrF1cCQ9&#10;MK9yNZq279Zv8GfTF59KzdUiw114jZRD79OdCvL27mziB8plde1tymwhLQ7dpvLspVKEk7u3f1D5&#10;Vxp06jdi/Nezl244RPpgOU82I7VQewm7HgL60595mtpLhGMJ6h1tnW0+iCdR0qCXtQFpNg5egRWq&#10;Vq/XosfwCd8uWL5+T/iN2DSFviFlArWamToADKTvURgVZsYIO2vODvKruFeINgSxVywFe5/gV+s2&#10;eaNL37EzFq7avPf45bsJmfmvgxaGTpUZf/fKid2b1iwJGz/gTRUztQ8YQt+zcDz7k8qR/HDMN1VH&#10;CJVgdE/2wkuKU0BIvZadur330ZR5q//ef+rKndiULHkx/XdtburD66f/Wb9i4XeThvVo81rl8kG+&#10;ns6G0yfAcPb9AwylGVPYN9sidJu1Kcvf3kZKK+XacuyFlwFbzwqhrd/u99GoKfPW7Dx64WZMfFpW&#10;rkKtNd6XKYhWo8zNTH54M/yfDctmTfpkcM+2Dar4uLm6ODmYKlgCDab2ACNopgiqzHwkHLCaE2vj&#10;yf/pw5/VleGisHVwcvXw9A4Obd1zyKdTw35ev/dUZEwyOV6KOJUELVmp8dE3Lx7b9fuCrz8e1Ldb&#10;m3pV/cQVtgEaqL2FYBcwimaKxH3gGfqJYpOEbvceffv92eLg7lumQpVaLbsNHh+26Ld1u09ERCcX&#10;dx1Mp8pJfXw34tSB7X8s/GpUn3c6tmpQrQyt4qVjNLUDGEMzxeDU9V9BklYp/JvQv+QvHth5BFWp&#10;3aB5p75jpi9as3XP0Uu3Y9OKvV2kyUmOjji5d/OaJd9+OrBrq8ah1Sv6u7E3LCGIKQ01tQ0YSzPF&#10;Yt9gaQ75cPTKqHbLf68EPYNrN2v31rtDJ89ZuWXfSVLGJGTIhT9DUWhz4m+f3b9x+YJZE0f0aVf/&#10;1SoVgnzMvhAuDeGY8hGCrcCnNGMO5SbRi6MCCSNZzlxs/as16tRn8OgJs5et33f6Mil8U7NJ2cve&#10;rnC08tSYK0e3Lp895fMR/bo2r1E+wNfL3Vn6zU0pCMcUNbUZGE8z5uHZ9wr7u2v2sj62CVwr1W/f&#10;b9TkmT/9tvXQhRvRcSmZMoXK5HgO4cqpIict7t6VYzt+Dfvsw95vt21Ss4KPs5Ojg/2LHbFiNLUB&#10;+JJmzKbJmgz9t0sZrk/YO7t5+QYEh3Z4f9yMhSs3/Hvy8p3Y1Jwib2HSu4spsXciTu3buCzsk/e6&#10;tm/ZsFYlvxd6Wd0EAWpo6H3PdcAkmhFB1dnsJAz/vz93HDh5+dajlJzi7lepZamxt88f2f7Hku++&#10;HNihRcPQGpWDPCyhc2Q09ScwhWZEETTsNjNgCq0s5cHVo1t/WzBr8sd9Xq9bI6RiWV83SzBTkAAV&#10;M/U78BXNiKRrgaaNTpYYdXbXyp+++nzE+282r16pTICvp+vzLXufDUZTq4BpNCOSTmrIIo/MnzK8&#10;X4/OrepVDfRyd3NxKg1mCuKvgpaaWgF8QzMi6ahCpK0lnk1iEUz5CcEyYAbNiEQwxcLSjdHUEuBb&#10;mhGo2WPSiNaVzTqHOqhwjYWlG6OpRUAYzdjYuByiYzhzE1e0Y5ki4MeUkplaAHxHM8INLUPzWXO7&#10;2L4gMXWdhaUbo6n5wPc0Y+ObBV32wR1HhdvG0KbM0mdN0V6FGyws3RhN/QTMoRkbtzREewkjpQIG&#10;RJCOiC6pyAkV7TgypaNjD+YAP9KMjU0ErrPC3KliuA46TfSr+s3CaKfkxZSCmfoemEszNjaToOvM&#10;QtI0nSsMBwo3eRmqLTH1Qvv4zwujqdnAPJqxsbFN1KmqsJjgvYWUVwpTnUJi6iZfpmYBC2iG0Eir&#10;VdHbEIz6uaS4OsU2CtBGiVt8mJIzU98CC2lGoJdOp8x/fc7pL1JcxRc6nI+Yus2LKVAnM/KbshlJ&#10;yqYnLoG2JGdgamGjp1oTUzx0+/JMTQcW04yeHipj+0pPQDJ00SzOzxvcmCJFED1U/gcsoRlGM7UO&#10;5/MrcAnXadeyOB9vKHCnNF5keQrBFD2mpgFLacZAW5VOl5h/ZqLLHR2ebrC34sWUn+GYmgr8QjNG&#10;KqfpdJiWz0IzHbRdWWzkdQWi+DI1BfiVZvKxVgtdcjWjB78E4E7B+a9cmaLt70nASprJT61Y0vFT&#10;fcJmOFXW6KBsro+NCKZeyFzo542fDCgjBBOA1TTzJCNSQfT0drG3tXNerdFApx8/m0dLBe7yZeoL&#10;YA3NFMB2vjCwLOvk+r3JOg2QUHCMZwtuTOUAdNz0eKCQNoCA0yfpwqU9enVPO5MljfBn6jNgPc0U&#10;gufc2BRh4o06hV3CykdzBe69iBFnzx3BFB2GOBbYRDOFYu/s7N8+tEYhlVwzOS+msgFa9IwBttCM&#10;SIip+3yZGgVsk3JNoCkx9TIOTSlxfImpYCEYCeyUYqoJd6aGA7ulXBMgpqK5MVVBCD4C/pHSK2mS&#10;y4upLICOlR4E7JNiqjExVdJrIb2U+GYyUx8CB6W0IBvlIoYbU5WE4APgiBRTDXPxgC9T/YBjUtpF&#10;/Jl6FzghxVQDYurZLjj1kuCbAdC7oL2BU1LqsPq5eMiXqR7AGSlnUX0ZR6aqCsE7wHmppp7T2oAv&#10;FqOpt4BLUo6NetyYSgdChKALcEWKqboyPOLClE8aM9URuCrlG3NlqpoQtAOuS5k7GCpDbAnPOXw5&#10;MZpqA9yU8o3ryPCYG1OvCEEr4I6Umbr8mEplploCUZJM5fBmqjlw39TKcEVRm5j6j7PGLQPBFB0Z&#10;3ASIlmgqjg9TKUB1IWgEPJCy/h0/ppKBGkJQD4jNPwrWXGoRU1KORYvDaCoUiJNiqiZ3pl4DEugS&#10;EyKpmY3CBxWXNgRTNYWgBpAkxVSNbCSU6vU9DfgkAbWE4FUgRYqp6ryY8jaYqgqk0SUmRMKVqdpC&#10;UBlIp1O3RfIKMSWlJrA4vBOZqQpApiRTWRyZek0IygHZEk0l8mEqgZkqC+TQyaMiqUZMSakJLA7B&#10;VB0hCNQhV4qpEO5M+esgl2KqKi+mvOKBUCHw00JBJ/qJpEoWkvky5aOBSoqpyplIltIOszgEU3WF&#10;wFsNddHLuBUOP6bimCkvNbRWU0Xg9RioJwSeSjbRTyQViSkp7TCLQzBFH/HqqWDT10RSMQMpnJmS&#10;s+lrIqnAjalYoIEQeOaySVkiCebPlIxNNRKJYEpKi9XiEEw1FAIPw1QjkZTnxtQjg6ksNoFGJOXS&#10;kcqFKU9iij55RzBFJzuIpGw60qS07S0Oz4cGUxlsCL9IyvBkqrEQeKQDlWlKHPyYesBMuaeyQcQi&#10;CUrjyFQTIXBPYcMYRRJITEnpBVkcRlNuSWzQi0gCuDEVAzQVArdEdttdJP5pSOfMVDy7nSUSwZSU&#10;nrXF4RnNTLnGsQvqIvFP5cgUXarFlXRr6CU9kfilIoMLUx73DaZIw4p2lUXiy5MpulCSKymwaGNd&#10;JD7ElKU9ok4SgqkWQuBCAtpcEAk/pu4ZTN1lB5dIvLkxRQS1FAKXKBaIxCuFN1POt4HXaUocxFSm&#10;lKvKFoc7OZSoIOebQGuaEgeHpq4DZjy24Sk8uDPlFAl0oClx8GPqDtBKCJwigLz1483HPZkXU6Qg&#10;15u6Ajy1AKwZuBFTXDzKXTD1hhA4XgSKfLSFCYipbM5MnQekPLueH1O3mCmHc0APmhKHKzemDM0o&#10;hzNAL5oSh0sSsl+mp20/M9yMpk4DfWhKHM7cmLoBtBEC+5PAezQlDieeTLUVAvvjQD+aEodTIi+m&#10;DJ0Y+6PABzQlDsGUlJEfFofRlN1hYABNicORP1MHgYE0JQ6HRORwYcr1GtBeCOz2A4NpShz23JiK&#10;ZKZs/wU+oilx2CVARpfjLe0IpujFFtu9wDCaEgc/pq4aTO0GRtCUOPgzZbMT+JgGIuHJVEcabQNG&#10;0UAk8ZBJGR9qcbhGGExtBUbTQCTcmLoCdKLRFuATGogkHrmcmdoEjKOBSHgx5WI0tRH4lAYiiUOu&#10;lNHZFofLZcMtmfXAZzQQCX+m1gFPPFnUXHgy1YVGfwFf0kAkcZDzYeqSwdQfwAQaiOQx5HQp+tKO&#10;y0XDDdE1wEQaiIQ/U6uByTQQCTemLgBv0mgVYOrZ7EXCn6mVwFc0EEks5FLmcFkcgin9cIQVwDQa&#10;iIQbU+cNppYD39BAJLFQcGZqGTCDBiJ5xJGpt2m0FPiWBiLhxZSz0dRi4DsaiIQbU+cMpv4P+IEG&#10;IiGmpMzKtTiczwLv0Ggh8CMNRMKTKf1QvHnAXBqI5CF3pn4CFtBAJA+h5MPUGaA7jeYAi2kgEv5M&#10;zQaWSnnMLzFFH6xV2nEKNwyEDQOWSzH1gDtTM4GVUkzF8GLqNNCTRtOB1VZTpskzNQ1YYzVlGsGU&#10;fhj6VOAvKY8jj4FKynowFofTKaA3jSYDG6SYiubO1ARgk9WUaQRT+qkN44GtVlOmcTppMPUZsN1q&#10;yjROJ4B3aTQW2GVPI3HwZ2o0sFeKqftQ0cdvlnYcjxsmFo0E9ksxdY87U8OAQ1ZTphFM9aXREOCI&#10;A43EcQ9qzkwNBI5bTZnG8ZhhWl9/4JQUU3d5MXXUYKofEC7RFH34bWlHMPU+jd4DIqS0PHkypZ8q&#10;2hvQSpk0GsWJKYcjQH8avQlARh+kKQ7+TPmQsh1R4pd75cZU3vRj946Z0J0S/RzaKGj4MHUo30Tt&#10;nnJgq9j67w40UlZ2tjgEUx+ymF4hFj3ghU9TdrsB3SC2YSbcmHpy8r+wrqBK3Be/zacpmwqJQJKo&#10;pw3c4tSUTYMc0lZ3YxvmwI2pA8CTBVNnBbBHxC1SYqo6C0s19vsLmrL5Ugv8xGIz4MlUwUVKtpEK&#10;0PwFlrgxta+Q5VyiiSqz58LwZGoIi434pQFKcx/dexNafk3ZVM4FHjuxjWK4wYupfwpdIqiNEjjB&#10;4mLgydRQFudnPKkAF7G4aIgpKU/0sThMmbJZpzNzLUZuTO01YYoYMO8xddc5MlX4Al1OqYDWjB4g&#10;L6bs9phcysyfVIA5jmzDNNc4MjWcxQVpowYiWWwabkztNm3K5jMddMtZbBJiSsIdHctDMGV6ebzV&#10;RJX+zo1puDG1q8iFBC8AavpYd9NEcmRqJIsLIwGQFd1Zvmo1RXGTAWmebKNQrkLHhSnb4hanfJ10&#10;a64XdQ+QmKrFwlKN7Y7ilvEcSdrqv7O4MKymjKwANMNNX1iP4MXU9mIXPBVW4881/Rg2q6k8nG8B&#10;KSZH51/hxZQ5i+j6JwNxph5nSExJeY6yxWH7tzmL6DbXAFdc2UYBLnNkagyLi2AYqQDXsbgAl6ym&#10;8mO3FNB+wTaehBtTW80yZeN8gHRr9IteF4AXU8Ji32YtYe1xGUgsrNtCTL3GwtKNuaZsyj0AYgpZ&#10;tfoiB6bsXb2DGpwExrLtYmikAM67s408LpRiU17lqzXp9/XSjcdup2mhM3+JoP6kAlzP4jxKoSnP&#10;qg06DJq1evfZ6AzSPMrHTLZDcdgtAnRPrTpYekx51GzdY+iPG49EPExXMTV5aBIv7QrzZXsWi/Nu&#10;QK5fWSgPizflVuetYZOW7jpzOyFLoWVeDOjkcefWzxr3QdtX/TxdxMwq8roAJDdgG4zzQB0WWg62&#10;9g5BLQdMnrsxPCoxS6HWkjLIgE6nUWTFXdu3bHyfTvXKO9lJWcGFEBxNKsAn7yyfsyBTzt5BVTuO&#10;mb/u4JXY7CdLIIKa+Dm6YfaHHZrXDGT7/xfqZQFnnqgALcCUY+CrDXpOXL77xM1EOdOShzb74dm/&#10;l33dr3mdKj4Sj5/C6UPefAOLKWdfXlNB9dv3+3rVoQt3E3P1VvKTE31szZzxveqHlPeRMlG9eGx/&#10;IKdyGNsQePlMBTbtM2b2umPXHqbKC5bQpEt2//DiCUO71S/v51H8SIL/huN2QJVvwOwZIJSFL5Zy&#10;HUd88/POc3cTMuXqfCU0RZN2bdecod3eqOnv5ixlCrE0vEltl9OcbVBTdVn43LF1cHZ9pefUX3ae&#10;u6+vwvLXYRplduLtE39M6tLktUpeJVoCmU3ZGCDWWAGGvwBTHkGVGw+eu+X09ccZyoKHj06RcvfU&#10;pnkj36gdEmTi4uPzo24mcM6ZbRBTxdyPLzHcqjZsP3zR3si7Cdlq5iUPTXLEnmUzBjarWt7Phe3/&#10;EtCTfNBNLD4NFGiLljRO1dr0nfDrwRsPk2VPFUDQpUdsCfukT9Ngfy/nF3OKFc1U8hFZd5GYaqiP&#10;Shj7V7uN++7PY7fj02WqpwWlnf9jYt8u9ct6ujlJWbvguWG/mbRp9essEFONaFBC2NfpO/P3fZcf&#10;JGc/2csQ0MkenVw5vGXdaoGujvYv4xFUCK6kB6ikD1I+BTSmqf+Ag7OHb6txKw9FPk6XKTVP+tGp&#10;c9Nizm0M6xUSHOj5/Gr4ksP7AZApjBc6CTTRp0Rj61u5dtcpGy7HpWQrn2ojanMeXdixeELX8v7e&#10;bs+mEf28qEN6gJGkAjwBNGUpc/Gr0/r973ZfS87IfboAguLR6d//91Hbcl7uzi91ASSCXqQ3vpWa&#10;asYyxeDe5N1PF+y9kZpDCiCmJQ9t7MFFI3u3CHZ1diwtgvKYQAqRbwRTeQ32wnBpMfS7v07dTZGr&#10;NPnb0Hq0j/bP6dW0VlkXB0spoSWxlnzTt46YMOXWbuqfR2/E6zsZBQyp0m5smti2rL+nk21p9pOH&#10;7VnSVogFWrBtG0cP38rv/nToQa5G+5QerTIr9vI/Pw8PdbCXeh3RgrElmrRQNixTu9mwFZdIEV8I&#10;mrSoI7993YeLdc+KoLaMlFVK5sSITqfVaDIit4YNfbMGf4ePCXrkr8V0GpUi7eqmiW82DTH0n60Y&#10;+UEHrUqek3h21YjGIeVEr8nEE13HeThadhvaihUrVqxYsWLFihUrVqxYsWLFihUrVqxYsVIS2Nj8&#10;P5e3og9cpmrjAAAAAElFTkSuQmCCUEsDBBQABgAIAAAAIQDymW8j4QAAAAoBAAAPAAAAZHJzL2Rv&#10;d25yZXYueG1sTI9NS8NAEIbvgv9hGcGb3aSmXzGbUop6KgVbQbxts9MkNDsbstsk/feOJ73NMA/v&#10;PG+2Hm0jeux87UhBPIlAIBXO1FQq+Dy+PS1B+KDJ6MYRKrihh3V+f5fp1LiBPrA/hFJwCPlUK6hC&#10;aFMpfVGh1X7iWiS+nV1ndeC1K6Xp9MDhtpHTKJpLq2viD5VucVthcTlcrYL3QQ+b5/i1313O29v3&#10;cbb/2sWo1OPDuHkBEXAMfzD86rM65Ox0clcyXjQKZvEiYVTBNFmBYGC1XPBwYjKZRyDzTP6vkP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HMw4J3UDAAA5CAAA&#10;DgAAAAAAAAAAAAAAAAA6AgAAZHJzL2Uyb0RvYy54bWxQSwECLQAKAAAAAAAAACEALFLe2qkfAACp&#10;HwAAFAAAAAAAAAAAAAAAAADbBQAAZHJzL21lZGlhL2ltYWdlMS5wbmdQSwECLQAUAAYACAAAACEA&#10;8plvI+EAAAAKAQAADwAAAAAAAAAAAAAAAAC2JQAAZHJzL2Rvd25yZXYueG1sUEsBAi0AFAAGAAgA&#10;AAAhAKomDr68AAAAIQEAABkAAAAAAAAAAAAAAAAAxCYAAGRycy9fcmVscy9lMm9Eb2MueG1sLnJl&#10;bHNQSwUGAAAAAAYABgB8AQAAtycAAAAA&#10;">
                <v:roundrect id="_x0000_s1179" style="position:absolute;width:29876;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W7UwgAAANwAAAAPAAAAZHJzL2Rvd25yZXYueG1sRI9Li8JA&#10;EITvgv9haMGbTrKCrNFRRFmRvcjGx7nJdB6Y6QmZUZN/vyMs7LGoqq+o1aYztXhS6yrLCuJpBII4&#10;s7riQsHl/DX5BOE8ssbaMinoycFmPRysMNH2xT/0TH0hAoRdggpK75tESpeVZNBNbUMcvNy2Bn2Q&#10;bSF1i68AN7X8iKK5NFhxWCixoV1J2T19GAUnon6f9/m1P/L1m6oDxu42V2o86rZLEJ46/x/+ax+1&#10;glm8gPeZcATk+hcAAP//AwBQSwECLQAUAAYACAAAACEA2+H2y+4AAACFAQAAEwAAAAAAAAAAAAAA&#10;AAAAAAAAW0NvbnRlbnRfVHlwZXNdLnhtbFBLAQItABQABgAIAAAAIQBa9CxbvwAAABUBAAALAAAA&#10;AAAAAAAAAAAAAB8BAABfcmVscy8ucmVsc1BLAQItABQABgAIAAAAIQB2zW7UwgAAANwAAAAPAAAA&#10;AAAAAAAAAAAAAAcCAABkcnMvZG93bnJldi54bWxQSwUGAAAAAAMAAwC3AAAA9gIAAAAA&#10;" fillcolor="window" strokecolor="#7f7f7f [1612]" strokeweight="1.5pt">
                  <v:stroke joinstyle="miter"/>
                  <v:textbox>
                    <w:txbxContent>
                      <w:p w14:paraId="3B3F209C" w14:textId="45B64D0C" w:rsidR="00080E17" w:rsidRPr="003E6949" w:rsidRDefault="00B9388E" w:rsidP="00080E17">
                        <w:pPr>
                          <w:spacing w:after="0"/>
                          <w:ind w:firstLine="284"/>
                          <w:rPr>
                            <w:rFonts w:ascii="Comic Sans MS" w:hAnsi="Comic Sans MS"/>
                            <w:color w:val="808080" w:themeColor="background1" w:themeShade="80"/>
                            <w:sz w:val="56"/>
                            <w:szCs w:val="56"/>
                          </w:rPr>
                        </w:pPr>
                        <w:r>
                          <w:rPr>
                            <w:rFonts w:ascii="Comic Sans MS" w:hAnsi="Comic Sans MS"/>
                            <w:b/>
                            <w:bCs/>
                            <w:sz w:val="56"/>
                            <w:szCs w:val="56"/>
                          </w:rPr>
                          <w:t>x</w:t>
                        </w:r>
                        <w:r w:rsidR="00080E17">
                          <w:rPr>
                            <w:sz w:val="56"/>
                            <w:szCs w:val="56"/>
                          </w:rPr>
                          <w:tab/>
                        </w:r>
                        <w:r w:rsidR="00080E17">
                          <w:rPr>
                            <w:sz w:val="56"/>
                            <w:szCs w:val="56"/>
                          </w:rPr>
                          <w:tab/>
                        </w:r>
                        <w:r w:rsidR="00A17A8A">
                          <w:rPr>
                            <w:sz w:val="56"/>
                            <w:szCs w:val="56"/>
                          </w:rPr>
                          <w:tab/>
                          <w:t xml:space="preserve">   </w:t>
                        </w:r>
                        <w:r w:rsidRPr="000A6D44">
                          <w:rPr>
                            <w:rFonts w:ascii="Comic Sans MS" w:hAnsi="Comic Sans MS"/>
                            <w:color w:val="7F7F7F" w:themeColor="text1" w:themeTint="80"/>
                            <w:sz w:val="56"/>
                            <w:szCs w:val="56"/>
                          </w:rPr>
                          <w:t>bo</w:t>
                        </w:r>
                        <w:r w:rsidRPr="003E6949">
                          <w:rPr>
                            <w:rFonts w:ascii="Comic Sans MS" w:hAnsi="Comic Sans MS"/>
                            <w:b/>
                            <w:bCs/>
                            <w:sz w:val="56"/>
                            <w:szCs w:val="56"/>
                          </w:rPr>
                          <w:t>x</w:t>
                        </w:r>
                      </w:p>
                    </w:txbxContent>
                  </v:textbox>
                </v:roundrect>
                <v:shape id="Picture 2174" o:spid="_x0000_s1180" type="#_x0000_t75" style="position:absolute;left:7982;top:870;width:6820;height:6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FGaxAAAAN0AAAAPAAAAZHJzL2Rvd25yZXYueG1sRI9Bi8Iw&#10;FITvC/6H8ARva2KVVapR1GVBYS9aL94ezbMtNi+lyWr33xtB8DjMzDfMYtXZWtyo9ZVjDaOhAkGc&#10;O1NxoeGU/XzOQPiAbLB2TBr+ycNq2ftYYGrcnQ90O4ZCRAj7FDWUITSplD4vyaIfuoY4ehfXWgxR&#10;toU0Ld4j3NYyUepLWqw4LpTY0Lak/Hr8sxqyxG+v3+fNrzlUvM+SvZJjpbQe9Lv1HESgLrzDr/bO&#10;aEhG0wk838QnIJcPAAAA//8DAFBLAQItABQABgAIAAAAIQDb4fbL7gAAAIUBAAATAAAAAAAAAAAA&#10;AAAAAAAAAABbQ29udGVudF9UeXBlc10ueG1sUEsBAi0AFAAGAAgAAAAhAFr0LFu/AAAAFQEAAAsA&#10;AAAAAAAAAAAAAAAAHwEAAF9yZWxzLy5yZWxzUEsBAi0AFAAGAAgAAAAhAArcUZrEAAAA3QAAAA8A&#10;AAAAAAAAAAAAAAAABwIAAGRycy9kb3ducmV2LnhtbFBLBQYAAAAAAwADALcAAAD4AgAAAAA=&#10;">
                  <v:imagedata r:id="rId169" o:title=""/>
                </v:shape>
              </v:group>
            </w:pict>
          </mc:Fallback>
        </mc:AlternateContent>
      </w:r>
      <w:r>
        <w:rPr>
          <w:b/>
          <w:bCs/>
          <w:noProof/>
          <w:color w:val="000000" w:themeColor="text1"/>
          <w:sz w:val="32"/>
          <w:szCs w:val="32"/>
          <w:lang w:eastAsia="en-AU"/>
        </w:rPr>
        <mc:AlternateContent>
          <mc:Choice Requires="wpg">
            <w:drawing>
              <wp:anchor distT="0" distB="0" distL="114300" distR="114300" simplePos="0" relativeHeight="253016064" behindDoc="0" locked="0" layoutInCell="1" allowOverlap="1" wp14:anchorId="60F30D09" wp14:editId="29E57FDB">
                <wp:simplePos x="0" y="0"/>
                <wp:positionH relativeFrom="column">
                  <wp:posOffset>-16510</wp:posOffset>
                </wp:positionH>
                <wp:positionV relativeFrom="paragraph">
                  <wp:posOffset>212090</wp:posOffset>
                </wp:positionV>
                <wp:extent cx="2987675" cy="751205"/>
                <wp:effectExtent l="0" t="0" r="22225" b="10795"/>
                <wp:wrapNone/>
                <wp:docPr id="2171" name="Group 2171"/>
                <wp:cNvGraphicFramePr/>
                <a:graphic xmlns:a="http://schemas.openxmlformats.org/drawingml/2006/main">
                  <a:graphicData uri="http://schemas.microsoft.com/office/word/2010/wordprocessingGroup">
                    <wpg:wgp>
                      <wpg:cNvGrpSpPr/>
                      <wpg:grpSpPr>
                        <a:xfrm>
                          <a:off x="0" y="0"/>
                          <a:ext cx="2987675" cy="751205"/>
                          <a:chOff x="0" y="0"/>
                          <a:chExt cx="2987675" cy="751205"/>
                        </a:xfrm>
                      </wpg:grpSpPr>
                      <wps:wsp>
                        <wps:cNvPr id="312" name="Text Box 2"/>
                        <wps:cNvSpPr txBox="1">
                          <a:spLocks noChangeArrowheads="1"/>
                        </wps:cNvSpPr>
                        <wps:spPr bwMode="auto">
                          <a:xfrm>
                            <a:off x="0" y="0"/>
                            <a:ext cx="2987675" cy="751205"/>
                          </a:xfrm>
                          <a:prstGeom prst="roundRect">
                            <a:avLst/>
                          </a:prstGeom>
                          <a:solidFill>
                            <a:sysClr val="window" lastClr="FFFFFF"/>
                          </a:solidFill>
                          <a:ln w="19050">
                            <a:solidFill>
                              <a:schemeClr val="bg1">
                                <a:lumMod val="50000"/>
                              </a:schemeClr>
                            </a:solidFill>
                            <a:miter lim="800000"/>
                            <a:headEnd/>
                            <a:tailEnd/>
                          </a:ln>
                        </wps:spPr>
                        <wps:txbx>
                          <w:txbxContent>
                            <w:p w14:paraId="104ABD0F" w14:textId="2DA5BBC4" w:rsidR="00080E17" w:rsidRPr="00951471" w:rsidRDefault="00B9388E" w:rsidP="00080E17">
                              <w:pPr>
                                <w:spacing w:after="0"/>
                                <w:ind w:firstLine="284"/>
                                <w:rPr>
                                  <w:color w:val="808080" w:themeColor="background1" w:themeShade="80"/>
                                  <w:sz w:val="56"/>
                                  <w:szCs w:val="56"/>
                                </w:rPr>
                              </w:pPr>
                              <w:r>
                                <w:rPr>
                                  <w:rFonts w:ascii="Comic Sans MS" w:hAnsi="Comic Sans MS"/>
                                  <w:b/>
                                  <w:bCs/>
                                  <w:sz w:val="56"/>
                                  <w:szCs w:val="56"/>
                                </w:rPr>
                                <w:t>w</w:t>
                              </w:r>
                              <w:r w:rsidR="00080E17">
                                <w:rPr>
                                  <w:sz w:val="56"/>
                                  <w:szCs w:val="56"/>
                                </w:rPr>
                                <w:tab/>
                              </w:r>
                              <w:r w:rsidR="00080E17">
                                <w:rPr>
                                  <w:sz w:val="56"/>
                                  <w:szCs w:val="56"/>
                                </w:rPr>
                                <w:tab/>
                              </w:r>
                              <w:r w:rsidR="00A17A8A">
                                <w:rPr>
                                  <w:sz w:val="56"/>
                                  <w:szCs w:val="56"/>
                                </w:rPr>
                                <w:t xml:space="preserve">       </w:t>
                              </w:r>
                              <w:r w:rsidRPr="003E6949">
                                <w:rPr>
                                  <w:rFonts w:ascii="Comic Sans MS" w:hAnsi="Comic Sans MS"/>
                                  <w:b/>
                                  <w:bCs/>
                                  <w:sz w:val="56"/>
                                  <w:szCs w:val="56"/>
                                </w:rPr>
                                <w:t>w</w:t>
                              </w:r>
                              <w:r w:rsidRPr="000A6D44">
                                <w:rPr>
                                  <w:rFonts w:ascii="Comic Sans MS" w:hAnsi="Comic Sans MS"/>
                                  <w:color w:val="7F7F7F" w:themeColor="text1" w:themeTint="80"/>
                                  <w:sz w:val="56"/>
                                  <w:szCs w:val="56"/>
                                </w:rPr>
                                <w:t>oman</w:t>
                              </w:r>
                            </w:p>
                          </w:txbxContent>
                        </wps:txbx>
                        <wps:bodyPr rot="0" vert="horz" wrap="square" lIns="91440" tIns="45720" rIns="91440" bIns="45720" anchor="t" anchorCtr="0">
                          <a:noAutofit/>
                        </wps:bodyPr>
                      </wps:wsp>
                      <pic:pic xmlns:pic="http://schemas.openxmlformats.org/drawingml/2006/picture">
                        <pic:nvPicPr>
                          <pic:cNvPr id="2170" name="Picture 2170"/>
                          <pic:cNvPicPr>
                            <a:picLocks noChangeAspect="1"/>
                          </pic:cNvPicPr>
                        </pic:nvPicPr>
                        <pic:blipFill>
                          <a:blip r:embed="rId170">
                            <a:extLst>
                              <a:ext uri="{28A0092B-C50C-407E-A947-70E740481C1C}">
                                <a14:useLocalDpi xmlns:a14="http://schemas.microsoft.com/office/drawing/2010/main" val="0"/>
                              </a:ext>
                            </a:extLst>
                          </a:blip>
                          <a:stretch>
                            <a:fillRect/>
                          </a:stretch>
                        </pic:blipFill>
                        <pic:spPr>
                          <a:xfrm>
                            <a:off x="827315" y="72571"/>
                            <a:ext cx="656590" cy="622300"/>
                          </a:xfrm>
                          <a:prstGeom prst="rect">
                            <a:avLst/>
                          </a:prstGeom>
                        </pic:spPr>
                      </pic:pic>
                    </wpg:wgp>
                  </a:graphicData>
                </a:graphic>
              </wp:anchor>
            </w:drawing>
          </mc:Choice>
          <mc:Fallback>
            <w:pict>
              <v:group w14:anchorId="60F30D09" id="Group 2171" o:spid="_x0000_s1181" style="position:absolute;margin-left:-1.3pt;margin-top:16.7pt;width:235.25pt;height:59.15pt;z-index:253016064" coordsize="29876,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SJuXgMAAO0HAAAOAAAAZHJzL2Uyb0RvYy54bWykVVlu2zAQ/S/QOxD8&#10;T2Qrke0IkYs2aYICXYIuB6AoyiLKrSRt2T19h6Qlx07RFqmBKFxn3ryZebx+tZUCbZh1XKsKT88n&#10;GDFFdcPVqsLfvt6dLTBynqiGCK1YhXfM4VfLly+ue1OyXHdaNMwiMKJc2ZsKd96bMssc7Zgk7lwb&#10;pmCz1VYSD1O7yhpLerAuRZZPJrOs17YxVlPmHKzepk28jPbbllH/qW0d80hUGLD5+LXxW4dvtrwm&#10;5coS03G6h0GegUISrsDpaOqWeILWlj8xJTm12unWn1MtM922nLIYA0QznZxEc2/12sRYVmW/MiNN&#10;QO0JT882Sz9u7q35Yh4sMNGbFXARZyGWbWtl+A8o0TZSthspY1uPKCzmV4v5bF5gRGFvXkzzSZE4&#10;pR0Q/+Qa7d7++WI2uM2OwPQGysMdGHD/x8CXjhgWiXUlMPBgEW8qfDHNMVJEQpl+DfG90VuUh2iC&#10;dzgWWEJ+C8tQ6THbzrzX9LtDSt90RK3Ya2t13zHSAL5puAlRjFeTHReM1P0H3YAbsvY6GvoPqkfG&#10;SGms8/dMSxQGFYbqUc1naIHogmzeOx8gHc6F5DoteHPHhYiTnbsRFm0IdAs0WaN7jARxHhYrfBd/&#10;MaqTa0KhHgK+mhSTRMuRzdDKbDRbrxJ1Yi2Bg+SqmMBvMDwcj0iP0EnuQSsElxVehBv77g18v1UN&#10;hEZKT7hIYwhTqH0CAueJfb+ttzHXs8WQ2Fo3O0iJ1UkbQMtg0Gn7E6MedKHC7seaWAZEvFOQ1qvp&#10;5WUQkji5LOY5TOzjnfrxDlEUTFXYY5SGNz6KT8Cq9GtIf8tjUkKdJCR7zFDty2vDaQl/+8aH0ZOy&#10;/7tAwi2/DviTyMp/siGJ/b42Z6BRhnhec8H9Luot5DeAUpsHTgOpYXLooHw6BzpSC8GB4BfFNUjO&#10;cDLdgyLk9KR5nIFaHRrn+HgWpkdOa8HNULZhvA8P2D2Rxt8wlGT3VtO1ZMqnd8QyAZFq5TpuHKS0&#10;ZLJmDTTRuyZ2MpS8t8zTLqSuhX4JjZXaadyIKA/AAuZUeoOojVq6yOcXU1DNIJp5Md97GER1VsyK&#10;KyAyaOoszy/G5hhk4rTR/9jjEVXCEYcAK9ZYfFNil+3fv/BoPZ7HU4dXevkLAAD//wMAUEsDBAoA&#10;AAAAAAAAIQDkeuNcyx0AAMsdAAAUAAAAZHJzL21lZGlhL2ltYWdlMS5wbmeJUE5HDQoaCgAAAA1J&#10;SERSAAAAcgAAAGwIBgAAALYB5pYAAAABc1JHQgCuzhzpAAAABGdBTUEAALGPC/xhBQAAAAlwSFlz&#10;AAASdAAAEnQB3mYfeAAAHWBJREFUeF7t3QW4LVX5BvChO0Q6vXSXdApINwKiUpdSQjqkJKQFpJHm&#10;XkovJSCi0qB0SKd0KRLSoLjdv8Ve//84zOw9u/d59H2eec45OybW+33vF2vNnNEqVST/w5DH6LWf&#10;/8MQx5D0yL///e/Js88+m7z22mvJ3/72t+Stt95K/vGPfyQTTjhhMt100yXLLrtsMsUUU9Q+nSRv&#10;vPFG8sorryTvv/9+MuaYY4bPzDTTTMkYY4xR+8TQx5Ah8i9/+UvywAMPJH/605+Shx9+OBD5wQcf&#10;JB9++GHy0UcfJf/617+SscYaK5lkkkmSBRZYINl6662TqaeeOrnyyivD93z/008/TUYfffRksskm&#10;S+aee+5kpZVWCttEE01UO8rQxcAT+eqrrybXXHNNcv311ydPPvlk8MJ333239m4x5ptvvmTiiSdO&#10;HnnkkeS9996rvfr/QPrXvva15Bvf+Eay+eabJ0svvXQy2mij1d4dgkDkIKLqbZXLL7+8svHGG1em&#10;mmoqxtaVrUpeZbHFFquMGDGiUvXs2tGHHgaSyMcee6yy7777Vmabbbbcwe/GVvXOyumnn16pSnXt&#10;LIYWBorIzz77rHLttddW1l577cq4446bO+Dd3JA5cuTIyj//+c/aGQ0dDAyRSLzkkksqCy64YO4g&#10;92pbZJFFKjfccEPtrIYOBobIK664olJNUHIHt9fbJptsUnnuuedqZzY0MBBE3n777ZVlllkmd1D7&#10;sVXLkcoxxxxTqZY0tTMcfPS9s6OcOOOMM5I//OEPtVf6D40DJY/6c6ig70T+8pe/TH7729/W/hoc&#10;IPGqq64KHaOhgL4SeffddyejRo0KbbZBg45RNW4nv//972uvDDb6RmQ1xQ/eqOXWaXSqQ1OtZwOZ&#10;pHbQ0Tcib7vttuTGG29MPvnkk9ornUM19ifjjTdeaIyPPfbYtVdbwx//+Mfklltuqf01uOgLkbyR&#10;pT/11FO1VzqLSSedNNlggw2Sk046KVlzzTVDz7VV/PnPf05+85vfJNU6t/bKgOKL5LW3UG7MP//8&#10;ual/O9tYY41VGTZsWOWQQw6pvPzyy6HJoB7ccccdK9NMM03ud8pszvWmm26qnf1goi9E7r///pWq&#10;l+QOWisbAieffPLKWmutVbnuuusq1ZhWqSZQlWppU3n77bcr77zzTuW0004LDQefzdtHva0q05Xd&#10;dtutdvaDiZ4T+fzzz1eWX3753AEru5mxqMa+yoQTTliZccYZK+utt17okSLuvffeq7zxxhuV119/&#10;PWxe++tf/xpmNiiBz1alN3e/9baFF164cs8999SuYvDQ8/nI8847LznwwAPDPGOzMClsFcAMM8yQ&#10;zDvvvElV8pKllloqzD2OO+64yccffxzibxF819zkueeeG87jxRdfTD7//PPau/VhwnrXXXdNDj74&#10;4Norg4WeEulQW265ZXLJJZc0XWiPM844gTDfX3nllZMpp5wyLNWwMsDMP0IalR2OL4tFetW7QjJU&#10;jX25E895WG655ZIRI0aECelBQ0+z1oceeihszZIo6/z2t7+dnH/++cnw4cOTr371q4E8RTsvRGaZ&#10;2tFnHFtd+PWvfz2pxs3kgAMOKE2M5SVKpkFET4m84YYbmpZU62u22Wab5Kijjkqq8TB4DzLaFRJG&#10;wDN32mmnYCRktxGs+7HkZBBLkZ4RaZ2Ndlcz7Tie94Mf/CDZZ599grRabNUp8M7YjFh00UVD3G0E&#10;8q0TpbU4aOgZkSz5iSeeqP3VGIp6nrjLLruEWMgLyshnFr5jCaTFVn7aV3o/pHmxxRZLFlpoodor&#10;9WFp5SD2X3tGpBmOZrxxttlmC10ZSxXFw1YQySOJ1bIneemll4IyyH55uJ/2Tb7XWGONcMxGsKbW&#10;lFu1pKm9MhjoCZHPPfdcmBZqpq9qkJFgwCU7NqROMMEEIbY1gu/xnp/85CfJ6quvnqywwgphDesq&#10;q6wS1rz+7ne/C17OQ52XRc22Ml4v6bn11ltrfw0GxqjWRV0vjH71q1+FTYJRFrPMMksYWHJsqstE&#10;rwa22s9+YvmRBwZgoI899tiwmHnOOecMZCofLF4GsQ7Z008/fTAadaJG++OPPx4MoB4kWz677rrr&#10;1l7pP3pSRyoZfvGLXzTlkUsuuWSIW88880wgTSwja6TRkv+99torNAW8nudFvuf1ySefPHhzOkZq&#10;GtiX85Gtxvd8Xkly3HHHhffrwbFHjhxZOrZ2G10nUnxae+21k3vvvbf2SmMYVDK47bbbJnPNNVfI&#10;XnmBWwPENKfMg5CghizqzpBhpPHil19+OdSP5HmqqaYKxoBA34/gZe4RIVKXXXZZ7dV8fOUrX0n2&#10;3HPPZL/99qu90l90PUaSxkZSlQUiEfjNb34zeKOpJJInNpLJmWeeOXn99deDRyCYNKaBaJ/1nbPO&#10;OitsCvnbb789ZJyXX355kHrEItv3fYeHklq3ECy88MK1veVDPSvpaUZluomuE2mWvZnYCEoPMdJA&#10;X3fddcmDDz4YPOrXv/51iHvaajzqzTffDIMp1qWhDffoo4+GhAbh6k/GgTSLvZyTfYufJrjfeeed&#10;8D7vlADp31KDaaedtrbHL4MKPP300+F+lEFA14mU9jfbCSF9YpmERayzj/vvvz8QYOAQ6qdC3vvZ&#10;pAcplECJwKP9jUCkIpBXk1EEMgIbjxQjY892rbXWSrbbbru6HR/x+r777qv91V90nci333677oxE&#10;HqaZZpowuDoovMksB/lDjJ/2efPNN/9fkpIN847ntjnvqR0pAslcYoklwgyGO7AWWWSRZPnllw+f&#10;I8MxVtq/YyJZqfL973//Sx4fIdEalCWTXU92Nt5447CssKxX8hTLNGSDyg1Zp3gZb1SVrBhYXmXw&#10;yaXZkHSsip7lBljH9bvvjT/++OG7Pkt+bfaRTni8xnPNjgwbNizE9x133DEYTxaUQH3q+uy7n+gq&#10;kXa90UYbhRqwLJE8Z4899gjkRNkUq3gKQvzNg3gj+RRL3Z3svTSQ6TMRzsWW/lz20v3NMGJ8nWOO&#10;OUKTf++996594svQDRLHnUc/0VVpNZhqOCSUhRmOBRdcMHgDKSSBVsPZvOZ9dyJLiOaZZ55QBmRJ&#10;BKQwnrjJbkluJDRLYkSUVpBM3XXXXeH3Iqg3JWL9RtdjJGkUq8oCOayb/BlUHoiASIZNLWljKNlE&#10;J4KENmNAYH/g2OKx7Ji814Pz+a8gctZZZw1xpwyUFDyQlyEuG78AOQZP2SCRyTMS37HU0uciOWXB&#10;U9WIEi3zpxoa9RAbDv1G14mUtJDBMjCdZENEnvRFUgyuGpC3Zz/LaMRQzw6QsECWzCJP9TqZNkvz&#10;wgsvhE5SIzCWVtYfdRpdJ1LGKa6VkTmJjrqvqFyJA60QFyfFTQkN8rzHO2OmavnGnXfe+aUpsEh6&#10;niQj3LHVh2U7Ns6n2c5VN9B1IhXUkhdlRSPwBIlG0SAjgZyaRtJ/9XmtN6WB98npxRdfHLwRmfqx&#10;aW/0u00Cw+PiaxGMAZHKnLJEUgQ1Zxnv7Sa6TiQorA18I+ipijfZuBcHm+XrnyoL1IUGXImivFEC&#10;6PYoRRCiCaDxzmP9HUsRRsJYZJu8Ke6bkfgcQiQ6edKeB0Ta338FkeYVLWUsyjAjECn2GWCDGuF3&#10;EskblTMrrrhiaAhIitSbSOVBXvvud78b5JwKqPFkrwab5EbJNkVGepGYja9aec0kL76vw9NsP7nT&#10;6AmR5NXgN0p6DLblkiTToKYHGbleQ44uigyXXCtVdI823HDDULogS7ITp6nInmUmJpLtA6nOh+wy&#10;rHgMxuJ3sky6mwEj+q8gErLPhyuCroqODU+KsocA5EhuxMNYevAEgxg92E8bqZMQmbKyGBo5iIuS&#10;HT8XSfQzzkXq4WrRNQPnQeb7iZ6tNDe42nVaX/UOydv0Nq0AQI6kBaF+501mQGSjPifuxoZ3JB2x&#10;sk4lAUIsc7RulRHYV/bY/kYw77WKweqAZj3S4i1J1qqrrlp7pffoyZodIItmCmJGWQR1GdI1Esho&#10;9BwbsvRdlSmSFfWkmMaLJUFim7aa7/B+New666wTZlPqkcj7dXDiAjFy7GdZuDbNc7M0/ULPiARZ&#10;JW9qlOHJGsmVgYl1ZSSB90lyJE/en3322UPyYkoqrpTTHSKlYq6fvDYPCGAc4rKsd/HFFw8erKvT&#10;jFTyZnOjzqNf6FmMBKQUDWoaSBPfTj755CCRvpMuSWSwBpr3GXQlCLJ5nczXMg53GZNTHhxlN8Lf&#10;Bt9+7rjjjiCplo+QRp9vdkrKsfvdb+0pkQaoUQkSwSPFnSOOOCIkLsg1+GlSlB3ik1YcMi699NJA&#10;IE9z11ae1Pk+o+CtV199dVhtwJvFb+fHg8vUvGkgUlylFv1CT6WVhPG0RksNIwyQutL3lAy8RXaJ&#10;DMQyClNbZE3cJItm//VrvZeNxdETZbyMhIR/73vfC89qRUKMxwyjmbU4vmuzzrVsX7nT6KlHkkCJ&#10;TLMwsDvvvHNyyCGHhKQGQdGzxVuEI1EjgFc5htfSQCJP5TnWroqzln1Y6hH3gUge3sr9j2ReItcv&#10;9IxIFqs+bLXeIrWWP26//fZhOaOpJhIZC3nkxpoyi0iirBaJljputtlmYTVALOR9Bple02QQz5uB&#10;47u+fqFnRJJTpYLyoh2wfLLnplcJRiQTEbaI+LeNnKopTzjhhEDieuutF4g1+OnvMDb7iklSM2BM&#10;zdyk1Gn0jEiW34nuR6wRteN++tOfBtn1GgLyNu+JsSeeeGJIftZff/1AfjZ+RiDTtFuz8opIW7/Q&#10;MyINaJ7sNQvGoAHgNjg9Vg92OOyww0LHiLRps/F8U1oy0uOPPz659tprgxdaQa6UKToP3kkxzHWq&#10;T5sB4/C9fqFnLTqDazCbuQckD7zMoixZpxUCpFaTQVNcH1ZWa1AlMMoTpYUGAQLVjWUuV8KkQeDp&#10;IxK0RpB4OaeLLrooyHI/0DMi9T/NUHTiYQq8ReJjXpJEincuA1FRMsXF2HzgZSSzDOzH9xjFMccc&#10;k5x55pm1d4rBYA499NCQBfcLPZNWFyu2GeB2wSjiwisEyVaRSBr1TeMKOq/ZypII9uE7zlWfttFt&#10;c46ljv3Wt75Ve6U/6BmR5CfeCtAu4oKndMYJvCm9tQNkkkv1a5FcUoLVVlstSGqZh0l0Ez0jEtRn&#10;6rROgJdliewkJESO4TkGRx55ZGgcZMFr479u6jd6SmRca9MueLfOTLte1wjIdAzLSTQSzGtGRfHT&#10;bIt2YLfPowx6luyAovw73/lO2w9SsIxDsiMb7cWiJ57PeLT+1KTO30o8Hmve1HtuBTSD4pw6ZbDN&#10;oKdNcxenznPjajMTt2lIcMw5mt0wkL2yQ8dS2mgUCA9ahobOQyYQGHu8F1xwQeg6KVt0nmTAyqRu&#10;o6fSCopySUSr0GKT5hvUTjQYyoJXyoQtNdFgMO3lgRASIXc4uzHW9BeFGD58eMhiJUynnHJKOF8P&#10;jPJ3t9BTaY1wL//uu+9e+m5fg8iyJR4GxbJHDe5enrrjm7SWoTKmTTfdtPbOF5BJ77DDDoFQE9TK&#10;LG1JzX1NkFNPPTVMcamlNUZijdsp9FRaI1ixeUTQciOz6WkniYw5QvH0hz/8YbLMMssE0gyUms3n&#10;e0Wi45BNi6NNXJvmcks67wTnTUa1A8VN56zM8r6EyDpcXiqk6DJ55oE5Wdeop9sp9MUjI0zsmqUn&#10;P+YZLZkkSZrbZh8Mmhl7nqCnqqNjoOItAt2GoeE5vMrjWsxueCRLegUBozr66KNDgwJR6cw2wiNc&#10;PKyJBFvYxUOpketxd3YnJqP74pEuxvpR61O11HiZJMaFeZqGmo3FGkSEKbw1AKzPkfL3IjYi0XHF&#10;NX1XD6RwblYixPf1ef3rXyvwSK3mgNidhvc08zX4XRPSqJFs13ITY2Duk9G2g54mOwh0n4aGt6WM&#10;PM/DlAyCLJTMkp2sSFjmoZlA3nhnJ7pD9eD4YhwjYnBmW3ha+qGDSKASPEsrzxKTbLOD4shiqQwS&#10;I5BtX+IpxfGZeFNRq+gZkVarjRo1KqxwQ6jMlRRJ3V0M2XGxZjGQnPU68UQbjIXHJnk3YL/qQsdw&#10;zuY7JS8K/zR8jmHpxSIqL3k555xzgrG6DyXG1DQQL/sFXm9cWkVPiCQ/pppMBvNATW9EpeOcuGOw&#10;xJyf/exngfA0FNyyRYuIyZ3B7gYMOI9BoP/Aw+DcTRbBE92S7nqcg0TIloUnfThPRNVTEMmQG48k&#10;TIxUvdoKuk6k9TVkQ7CXiSJSpkeu0ss+DKBCf4sttgi/S37SIK8WV7Fa8YrHdANI0b1R94nVVsaJ&#10;38AL1ZFWG/AgxuicsnBtyCbH+rGNIDeQ6DGe7HWXRVeJZGEu3J1YEhoeyIoV0l7PxgVeyfNsVpJn&#10;IZPVnouPLeu0vOo8WUOLJFJOMtPJS1pBJDZiu2tJg8eKeYwyj+QiWPHgmsTcVu7s6hqR4pzlF7LM&#10;LClec8EGLQtxidfx4Cy0uhiE7FWLrJPyyuM9IFgyxqBIotgNFMQKB+/zQrMdHniorxq9FbznP/Dx&#10;QkQ3AyQyeCv9GHmz6BqRJFWmaeCzgd7rvE4vUo2WhmxRTUaaxNI0JAeSCz1N8iXB6IRX2i+5Fsv9&#10;rlRIL4dUZrg9z9ogKxxIYV7c8xQQZPPUVqRfPBYzSXuzC9W6QqTV4eo+0z9FrSjZHK9k6Wno4vBG&#10;iYaBzWav6jhypt/JG9Jy1wp4IsNxLOcqrsVaMUICopQwuP5fCMlNeyJYnOyctOBanZ90LcgUckws&#10;NIOOE2ngyZPSot4iXwMi2dG6SkN7S2MdWQJ/OiECcif+MBbW307Sw/tIWSRxk002+Y+2mWuJ91o6&#10;LsO0nDK7VNL7JNXdXO1MCIDMXazW/Sl7awV0nEh1oN5i7NYUwYCpGxGZDe7inyRDTzbr0fYp5qo/&#10;tc1aIZLl2z9DsA9yrvWX7X3qyCj69VGRmrdKQGhgCLJdhlAPypGswmQh7lMkc7dKnLLoKJEkSJzQ&#10;5SgzsWoWwwmLT2nwQtZYZJEMQFlgglenp0i+sxBPY52obhPHeaWYll5zY8AZo6RKFmmi2Lwj2U9D&#10;e9H1kkL/o6Re8uWzrrPMPCyvJs9q5myeUISOEokU3kUeojeywKIiV+Li89l7JhDF4yRD/qucBCMt&#10;wfbN4zUYpPo8rFGsRKLvSVIcjxfJgs0dKmkiZKgM5PTTTw+fY5Tu2JKhpuGakOyz3m90rwjvZ5hl&#10;Mm3Gxmh8XhZfBh0lUiYptrHyCImEi4jrTdNw8VJ938vGSs0DsZBVmnFn+WloPlv4RMpdLK8symC9&#10;HnunnsRMThnKVltt9R8zGWDwlE3kVCNbLM8Dks3cKKUaLZmUZbsLTKO8rHowVHWzXKDMcpaOEWmw&#10;yJVsNF1ukB0ZaFE67YT1LFl3GrxSLWciOe/uKKQwGhKrp4kAZOWBF5JrDQqtvzgxLGNNQ2wWl4QF&#10;/8XO9FMekRIkLTjyZ5K4CCQadGwkS7EuLQOeSwXsgzE3QseIVMTTfwlKmkjyRSKLYgMifUaGmmd5&#10;LJn8pvudETFJIZlm7pGbPrbfJUMSEl7GqxEvKcmrA33GM3kkNdl4GKGm1PmhMG7xKwLp9Vne6D4U&#10;cbbZBoZmu7Epc99lx4gkcToa2SzSa4jIk1YwoLokiM6rnQwIIsTfPJBGk72mvxCFVAPmJ5XgPW5L&#10;J4X+xSC5TsdTxsNb3apnhp9UagjkEU1V9GAlLfaV95kIniRc6F7xcKGgURzPQoiSEHKSbB6RRUeI&#10;lCAYBGVB9mTFBGQUEQmehiEeiQf2lYZ5O5LkwRCyyGyp4ngkyDIQ92mQIQSSWuckvhpwMskr0uAt&#10;vItMKubJudCQB8ToNgkBEiSeUgTH541yA/G/FW+MiF7Z6Oantol00gpiXRqtq7S0gb9lrtnCPg1k&#10;szylRLZ2kiBYt+Mz/hmogc+DeGpmxbIRyY/Ja4u8eNduu+2WG5+QLmEZNWpUiOWybcfLwvmbybdZ&#10;muFcG4EXKR0sS7EiIDsuZUFxJGaWmRSpErRNJG9zgS4una1GINrWCLJU8iMxiklChBoPGbHZXgSJ&#10;kc4L6+Wlnghiv2mQcPvg+QxH4uOfwvB4+8+TPwbhaSFCQFHszMJxtPXUrIyoWVlNw9hKzChSEdom&#10;0qBr8ppPywOiXUQjaRFHdDTMmuR5nZ6sUobXkE0ZZh7MZx5++OGhgM/r+tj3j370o8TyRB5JTust&#10;fjJlpuXIIOyzLHixGKlv26o3RtiHWldVUFSKtHUEnqZ0cKLcP8/qYrZapn4yWKRNkZ31vBh3lBo/&#10;/vGPw/+7KgPfI+tRFZQg+rmkyrFMHZlxyINGxMjaf6TTDG8G8Xwdqx1vjNA+lMDJI/LQFpG8jZdI&#10;VIp6nj7DOuNA1gOv1Zj2U/ssDfJiGknMM2FLFsuAh5NF5Y1zUbKoDRmDf/ubnemIkAAxGkqj5mwW&#10;saaVtXeCSGUdo1DK5KFtIlmIucUikEwZq+BfBtpuFmLJDtOFMGsUK9V4MleJDdQzEO9JfnRyDjro&#10;oPDUSQNBSuvJnYXIShY1p8e4tAKGzYtknJ0gkmq4fuOYN5ZtEcnTDEyRVYMTEKjpe7Z0KIJaTwZ8&#10;4YUXfinxIdVqPgmNjglFKIob4qpmhEd36p1afrjvvvuG6aaimC3blcnqn5qbbBUSP6VTkVK1AnHS&#10;fvM6PW0RqVBnHQa9HgycYr9expmGLM8SRJ6cvYef9+uoyDpHjBgRmgGyzjxI13kfmSNx7h3RScqL&#10;19TFlJUM3EJkpLcDpUeZGaBmoPfKafKaAy0T6cIFc/NwjR4uZAahUR2UheYCaeN1ujYRSJF86IWS&#10;SzVaOmM2gB7M4J9kK2UQSZbrgcGcccYZQTV0bGTP7UJWXZREtQrezWmUNNl1PW0RycN4SAzsRfAZ&#10;sULiEbPYMmAAPEN3Jt1vFHO0y9xFTGKVCIjlUUhURIuBkhyZcL2MWUZLdhkAT8yuimsVEsCyoaQM&#10;XK+ZGw0TJMrs02j53g/x0eAaiEbLG8QwDWkSG5/uXwbimITBgIwaNSoU+WkrZ5mIIpckR+EuZvJG&#10;XiohkhwVGRpPPOmkk0JSpJHeysME8+D6GLpw4pzbqSPVokIIIxW71ew8k7zKZGN+0vIRECmRMMXU&#10;CCQLKa1kcIgjseSUBxog0D9lQNYGKUf0a3kiAr0X42KRrFITJYjrUNJkl3m0Cx5JfTQvWoGu0M9/&#10;/vPw0CZ5iF4y2dd7taZJS9LKPucPLRPJE1lLmb4jKzKo2fm/sjAXqb5kBOmMjXHYXIwMV7xWYjQy&#10;Fs1y8ZWRyE7Tyzw6BYZE0jVMovGVAfWx6mGfffYJ3yX37sfUeNd0kbVqxGstUhLOBC0RaeDi4uJ4&#10;w2o9IFJC1CqRoJVGRooyX/KtLNHxyS6xzMLcJUMUf+uVTu2AMZl4JvVlidRL5YFioPtBrGDQfSLN&#10;yjBeHlt1YiZS47rglog0aDJJ2V1RPRahTCAvTqBMm64IJJJk5hHpPRdOflyc5KWotgRNDHGVhXcT&#10;wo5BbwTnKmuO7UALuUioHIDXMQTO4/pjK1SrMX3zUEtEcn+JjpZRI7AcqbiaqlF2Ww++60LEjixc&#10;mNpTyeIzsuQiA2NUYg45RXo3wZscq95KON4n3ySjjNEMi5IpkpfuXPlbLOcUVjJwklj6tUSkQVNc&#10;m/ppJGMyQyfQqJZrBNYpzrrgPJAez281mVs0ww9KICRLjBrF0nbBeCV4wpAxyOKKK65Izj777JBn&#10;6CKJg8YJQWkCI7xu7JHJIDmS/UNLRJJIrs8z8w6YhgtwAs0E/DzwSMkJGcqrReN5mMiVqrvTOG/w&#10;DID0vR2ZbwZWHEhOjEGEuOZpznIHHSyJHCN1vnnnHOEaEc0LNQbEzIiWpZUkaJU1Ws/Jk1wEiW2H&#10;TN5DCiUpeXGSBw4fPjzUg9YPiU15x6MQXu+2N0aYBKBasQyRMev9IkVZZSaGUbmuRk4Bzh3pksz0&#10;wu6WiKT5OgwK0kZxT7YpWxXbsg3wZsEjyVXR+hXHMP1l7tAkcLty3gnwGlucfjKrggxeiAzk1fPC&#10;LHzWOIiTiPyC/CT5NyA9fV7ru2jdAAAAAElFTkSuQmCCUEsDBBQABgAIAAAAIQCw5GfY4AAAAAkB&#10;AAAPAAAAZHJzL2Rvd25yZXYueG1sTI9Bb4JAEIXvTfofNtOkN10QRUtZjDFtT8ak2qTxtsIIRHaW&#10;sCvgv+/01B4n78t736Tr0TSix87VlhSE0wAEUm6LmkoFX8f3yQqE85oK3VhCBXd0sM4eH1KdFHag&#10;T+wPvhRcQi7RCirv20RKl1dotJvaFomzi+2M9nx2pSw6PXC5aeQsCGJpdE28UOkWtxXm18PNKPgY&#10;9LCJwrd+d71s76fjYv+9C1Gp56dx8wrC4+j/YPjVZ3XI2Olsb1Q40SiYzGImFUTRHATn83j5AuLM&#10;4CJcgsxS+f+D7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f&#10;mSJuXgMAAO0HAAAOAAAAAAAAAAAAAAAAADoCAABkcnMvZTJvRG9jLnhtbFBLAQItAAoAAAAAAAAA&#10;IQDkeuNcyx0AAMsdAAAUAAAAAAAAAAAAAAAAAMQFAABkcnMvbWVkaWEvaW1hZ2UxLnBuZ1BLAQIt&#10;ABQABgAIAAAAIQCw5GfY4AAAAAkBAAAPAAAAAAAAAAAAAAAAAMEjAABkcnMvZG93bnJldi54bWxQ&#10;SwECLQAUAAYACAAAACEAqiYOvrwAAAAhAQAAGQAAAAAAAAAAAAAAAADOJAAAZHJzL19yZWxzL2Uy&#10;b0RvYy54bWwucmVsc1BLBQYAAAAABgAGAHwBAADBJQAAAAA=&#10;">
                <v:roundrect id="_x0000_s1182" style="position:absolute;width:29876;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fylwwAAANwAAAAPAAAAZHJzL2Rvd25yZXYueG1sRI9La8Mw&#10;EITvhf4HsYXeGtkumOBaNqUhxfQSmtd5sdYPaq2MpSb2v68ChRyHmfmGycvZDOJCk+stK4hXEQji&#10;2uqeWwXHw/ZlDcJ5ZI2DZVKwkIOyeHzIMdP2yt902ftWBAi7DBV03o+ZlK7uyKBb2ZE4eI2dDPog&#10;p1bqCa8BbgaZRFEqDfYcFjoc6aOj+mf/axTsiJZNszSnpeLTF/WfGLtzqtTz0/z+BsLT7O/h/3al&#10;FbzGCdzOhCMgiz8AAAD//wMAUEsBAi0AFAAGAAgAAAAhANvh9svuAAAAhQEAABMAAAAAAAAAAAAA&#10;AAAAAAAAAFtDb250ZW50X1R5cGVzXS54bWxQSwECLQAUAAYACAAAACEAWvQsW78AAAAVAQAACwAA&#10;AAAAAAAAAAAAAAAfAQAAX3JlbHMvLnJlbHNQSwECLQAUAAYACAAAACEAeGn8pcMAAADcAAAADwAA&#10;AAAAAAAAAAAAAAAHAgAAZHJzL2Rvd25yZXYueG1sUEsFBgAAAAADAAMAtwAAAPcCAAAAAA==&#10;" fillcolor="window" strokecolor="#7f7f7f [1612]" strokeweight="1.5pt">
                  <v:stroke joinstyle="miter"/>
                  <v:textbox>
                    <w:txbxContent>
                      <w:p w14:paraId="104ABD0F" w14:textId="2DA5BBC4" w:rsidR="00080E17" w:rsidRPr="00951471" w:rsidRDefault="00B9388E" w:rsidP="00080E17">
                        <w:pPr>
                          <w:spacing w:after="0"/>
                          <w:ind w:firstLine="284"/>
                          <w:rPr>
                            <w:color w:val="808080" w:themeColor="background1" w:themeShade="80"/>
                            <w:sz w:val="56"/>
                            <w:szCs w:val="56"/>
                          </w:rPr>
                        </w:pPr>
                        <w:r>
                          <w:rPr>
                            <w:rFonts w:ascii="Comic Sans MS" w:hAnsi="Comic Sans MS"/>
                            <w:b/>
                            <w:bCs/>
                            <w:sz w:val="56"/>
                            <w:szCs w:val="56"/>
                          </w:rPr>
                          <w:t>w</w:t>
                        </w:r>
                        <w:r w:rsidR="00080E17">
                          <w:rPr>
                            <w:sz w:val="56"/>
                            <w:szCs w:val="56"/>
                          </w:rPr>
                          <w:tab/>
                        </w:r>
                        <w:r w:rsidR="00080E17">
                          <w:rPr>
                            <w:sz w:val="56"/>
                            <w:szCs w:val="56"/>
                          </w:rPr>
                          <w:tab/>
                        </w:r>
                        <w:r w:rsidR="00A17A8A">
                          <w:rPr>
                            <w:sz w:val="56"/>
                            <w:szCs w:val="56"/>
                          </w:rPr>
                          <w:t xml:space="preserve">       </w:t>
                        </w:r>
                        <w:r w:rsidRPr="003E6949">
                          <w:rPr>
                            <w:rFonts w:ascii="Comic Sans MS" w:hAnsi="Comic Sans MS"/>
                            <w:b/>
                            <w:bCs/>
                            <w:sz w:val="56"/>
                            <w:szCs w:val="56"/>
                          </w:rPr>
                          <w:t>w</w:t>
                        </w:r>
                        <w:r w:rsidRPr="000A6D44">
                          <w:rPr>
                            <w:rFonts w:ascii="Comic Sans MS" w:hAnsi="Comic Sans MS"/>
                            <w:color w:val="7F7F7F" w:themeColor="text1" w:themeTint="80"/>
                            <w:sz w:val="56"/>
                            <w:szCs w:val="56"/>
                          </w:rPr>
                          <w:t>oman</w:t>
                        </w:r>
                      </w:p>
                    </w:txbxContent>
                  </v:textbox>
                </v:roundrect>
                <v:shape id="Picture 2170" o:spid="_x0000_s1183" type="#_x0000_t75" style="position:absolute;left:8273;top:725;width:6566;height:6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uwQAAAN0AAAAPAAAAZHJzL2Rvd25yZXYueG1sRE9Ni8Iw&#10;EL0v+B/CCHtbU2VxpRpFBFHxslbF69CMTbGZlCRq/ffmsLDHx/ueLTrbiAf5UDtWMBxkIIhLp2uu&#10;FJyO668JiBCRNTaOScGLAizmvY8Z5to9+UCPIlYihXDIUYGJsc2lDKUhi2HgWuLEXZ23GBP0ldQe&#10;nyncNnKUZWNpsebUYLCllaHyVtytgtV+ff/t9nje+Vs8V/pivjfmoNRnv1tOQUTq4r/4z73VCkbD&#10;n7Q/vUlPQM7fAAAA//8DAFBLAQItABQABgAIAAAAIQDb4fbL7gAAAIUBAAATAAAAAAAAAAAAAAAA&#10;AAAAAABbQ29udGVudF9UeXBlc10ueG1sUEsBAi0AFAAGAAgAAAAhAFr0LFu/AAAAFQEAAAsAAAAA&#10;AAAAAAAAAAAAHwEAAF9yZWxzLy5yZWxzUEsBAi0AFAAGAAgAAAAhAJWr5C7BAAAA3QAAAA8AAAAA&#10;AAAAAAAAAAAABwIAAGRycy9kb3ducmV2LnhtbFBLBQYAAAAAAwADALcAAAD1AgAAAAA=&#10;">
                  <v:imagedata r:id="rId171" o:title=""/>
                </v:shape>
              </v:group>
            </w:pict>
          </mc:Fallback>
        </mc:AlternateContent>
      </w:r>
    </w:p>
    <w:p w14:paraId="6C5D9480" w14:textId="4142E45E" w:rsidR="00080E17" w:rsidRDefault="00080E17"/>
    <w:p w14:paraId="4FD7C9B3" w14:textId="6F52A7EE" w:rsidR="00080E17" w:rsidRDefault="00080E17"/>
    <w:p w14:paraId="51451697" w14:textId="5BA8F28F" w:rsidR="00080E17" w:rsidRDefault="00165DC1">
      <w:r>
        <w:rPr>
          <w:b/>
          <w:bCs/>
          <w:noProof/>
          <w:color w:val="000000" w:themeColor="text1"/>
          <w:sz w:val="32"/>
          <w:szCs w:val="32"/>
          <w:lang w:eastAsia="en-AU"/>
        </w:rPr>
        <mc:AlternateContent>
          <mc:Choice Requires="wpg">
            <w:drawing>
              <wp:anchor distT="0" distB="0" distL="114300" distR="114300" simplePos="0" relativeHeight="253037568" behindDoc="0" locked="0" layoutInCell="1" allowOverlap="1" wp14:anchorId="7B6E33CF" wp14:editId="153F0AC1">
                <wp:simplePos x="0" y="0"/>
                <wp:positionH relativeFrom="column">
                  <wp:posOffset>3299819</wp:posOffset>
                </wp:positionH>
                <wp:positionV relativeFrom="paragraph">
                  <wp:posOffset>201762</wp:posOffset>
                </wp:positionV>
                <wp:extent cx="2987675" cy="751205"/>
                <wp:effectExtent l="0" t="0" r="22225" b="10795"/>
                <wp:wrapNone/>
                <wp:docPr id="48092606" name="Group 1"/>
                <wp:cNvGraphicFramePr/>
                <a:graphic xmlns:a="http://schemas.openxmlformats.org/drawingml/2006/main">
                  <a:graphicData uri="http://schemas.microsoft.com/office/word/2010/wordprocessingGroup">
                    <wpg:wgp>
                      <wpg:cNvGrpSpPr/>
                      <wpg:grpSpPr>
                        <a:xfrm>
                          <a:off x="0" y="0"/>
                          <a:ext cx="2987675" cy="751205"/>
                          <a:chOff x="0" y="0"/>
                          <a:chExt cx="2987675" cy="751205"/>
                        </a:xfrm>
                      </wpg:grpSpPr>
                      <wps:wsp>
                        <wps:cNvPr id="2117" name="Text Box 2"/>
                        <wps:cNvSpPr txBox="1">
                          <a:spLocks noChangeArrowheads="1"/>
                        </wps:cNvSpPr>
                        <wps:spPr bwMode="auto">
                          <a:xfrm>
                            <a:off x="0" y="0"/>
                            <a:ext cx="2987675" cy="751205"/>
                          </a:xfrm>
                          <a:prstGeom prst="roundRect">
                            <a:avLst/>
                          </a:prstGeom>
                          <a:solidFill>
                            <a:sysClr val="window" lastClr="FFFFFF"/>
                          </a:solidFill>
                          <a:ln w="19050">
                            <a:solidFill>
                              <a:schemeClr val="bg1">
                                <a:lumMod val="50000"/>
                              </a:schemeClr>
                            </a:solidFill>
                            <a:miter lim="800000"/>
                            <a:headEnd/>
                            <a:tailEnd/>
                          </a:ln>
                        </wps:spPr>
                        <wps:txbx>
                          <w:txbxContent>
                            <w:p w14:paraId="03EE24EF" w14:textId="16E21209" w:rsidR="00080E17" w:rsidRPr="00165DC1" w:rsidRDefault="00B9388E" w:rsidP="00080E17">
                              <w:pPr>
                                <w:spacing w:after="0"/>
                                <w:ind w:firstLine="284"/>
                                <w:rPr>
                                  <w:rFonts w:ascii="Comic Sans MS" w:hAnsi="Comic Sans M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5DC1">
                                <w:rPr>
                                  <w:rFonts w:ascii="Comic Sans MS" w:hAnsi="Comic Sans MS"/>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t>
                              </w:r>
                              <w:r w:rsidR="00080E17" w:rsidRPr="00165DC1">
                                <w:rPr>
                                  <w:rFonts w:ascii="Comic Sans MS" w:hAnsi="Comic Sans MS"/>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80E17" w:rsidRPr="00165DC1">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80E17" w:rsidRPr="00165DC1">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17A8A" w:rsidRPr="00165DC1">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65DC1">
                                <w:rPr>
                                  <w:rFonts w:ascii="Comic Sans MS" w:hAnsi="Comic Sans MS"/>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t>
                              </w:r>
                              <w:r w:rsidRPr="00165DC1">
                                <w:rPr>
                                  <w:rFonts w:ascii="Comic Sans MS" w:hAnsi="Comic Sans M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ero</w:t>
                              </w:r>
                            </w:p>
                          </w:txbxContent>
                        </wps:txbx>
                        <wps:bodyPr rot="0" vert="horz" wrap="square" lIns="91440" tIns="45720" rIns="91440" bIns="45720" anchor="t" anchorCtr="0">
                          <a:noAutofit/>
                        </wps:bodyPr>
                      </wps:wsp>
                      <wps:wsp>
                        <wps:cNvPr id="332" name="Circle: Hollow 10"/>
                        <wps:cNvSpPr/>
                        <wps:spPr>
                          <a:xfrm>
                            <a:off x="897148" y="51759"/>
                            <a:ext cx="478971" cy="624114"/>
                          </a:xfrm>
                          <a:prstGeom prst="donut">
                            <a:avLst/>
                          </a:prstGeom>
                          <a:solidFill>
                            <a:schemeClr val="bg1">
                              <a:lumMod val="6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6E33CF" id="_x0000_s1184" style="position:absolute;margin-left:259.85pt;margin-top:15.9pt;width:235.25pt;height:59.15pt;z-index:253037568" coordsize="29876,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JKzgMAACAKAAAOAAAAZHJzL2Uyb0RvYy54bWy0Vttu2zgQfV+g/0DwvbHl+hILUQqv22QX&#10;SNugyaLPNEVZwlIcLklHcr++Q1KSE9dIu734QeZ1OHPmzCEvXre1JA/C2ApURpOzMSVCccgrtc3o&#10;P/dXL88psY6pnElQIqN7Yenryxd/XDQ6FRMoQebCEDSibNrojJbO6XQ0srwUNbNnoIXCyQJMzRx2&#10;zXaUG9ag9VqOJuPxfNSAybUBLqzF0Tdxkl4G+0UhuPtQFFY4IjOKvrnwNeG78d/R5QVLt4bpsuKd&#10;G+wHvKhZpfDQwdQb5hjZmeorU3XFDVgo3BmHegRFUXERYsBokvFRNNcGdjrEsk2brR5gQmiPcPph&#10;s/z9w7XRd/rWIBKN3iIWoedjaQtT+3/0krQBsv0AmWgd4Tg4WZ4v5osZJRznFrNkMp5FTHmJwH+1&#10;jZdvn9846o8dPXGm0UgPe0DA/hwCdyXTIgBrU0Tg1pAqx1iSZEGJYjXy9N4H+Ce0ZOLD8cfjOg8T&#10;cS0OI9VDuq2+Af6vJQrWJVNbsTIGmlKwHB1M/E4MY9ga7VhvZNO8gxyPYTsHwdBPYD1AxlJtrLsW&#10;UBPfyCjSR+UfsQbCEezhxjrv0mGdz64FWeVXlZShs7dracgDw3LBKsuhoUQy63Awo1fhF6I62iYV&#10;aTDg5Xg2jrA8selrWQxmN9sIndzViEE8ajbGX2+4Xx48feJdXTkUC1nVGT33O7ry9Xi/VTmGxlLH&#10;KhnbGKZUXQI85hF9127akOz5sk/sBvI9psRAFAcUM2yUYD5T0qAwZNT+t2NGIBB/K0zrMplOvZKE&#10;znS2mGDHPJ7ZPJ5hiqOpjDpKYnPtgvp4XxWsMP1FFZLieRI96XxGukeXfzvvX72a9LRfV4ZLkZK/&#10;QEpoSBIQfkThrhYinn2pDgpxvlwkUxR8lIJZspgFhFnaS8V04eejUswn0ySZdhnvuX/E3hzU7n8w&#10;t6dNZNQpls09zb7NMs+aI36H6+hAYdc+Q2Gk3a722heK6LuYfZqq1u2l8K5I9VEUSFovt7G8nsbK&#10;OBfKdYJUslx86+hg0FsusOwH252B07ajbnTr/VYRLtdhc1f3z20edoSTQblhc10pMKcikxhVd3Jc&#10;39dzhOZQM0P1Ws2vKhS/GxStW2bwLsfy9CX9AT8Fcjqj0LUo8UV+avzXSoDa1WtAPUXqo3eh6SXD&#10;yb5ZGKg/4TNm5YUHp3rN4M70nU41CD6EuFitwjJ8QGjmbtSd5v115Cvovv3EjO5uAIfF9x76646l&#10;R3dAXOvz8R1aFG5kfIYEXe6eTP6d87gf8nN42F1+AQAA//8DAFBLAwQUAAYACAAAACEAIO/jmuAA&#10;AAAKAQAADwAAAGRycy9kb3ducmV2LnhtbEyPwWrDMBBE74X+g9hCb42kBLe1YzmE0PYUCkkKJTfF&#10;2tgmlmQsxXb+vttTe1z2MfMmX022ZQP2ofFOgZwJYOhKbxpXKfg6vD+9AgtRO6Nb71DBDQOsivu7&#10;XGfGj26Hwz5WjEJcyLSCOsYu4zyUNVodZr5DR7+z762OdPYVN70eKdy2fC7EM7e6cdRQ6w43NZaX&#10;/dUq+Bj1uF7It2F7OW9ux0Py+b2VqNTjw7ReAos4xT8YfvVJHQpyOvmrM4G1ChKZvhCqYCFpAgFp&#10;KubATkQmQgIvcv5/QvEDAAD//wMAUEsBAi0AFAAGAAgAAAAhALaDOJL+AAAA4QEAABMAAAAAAAAA&#10;AAAAAAAAAAAAAFtDb250ZW50X1R5cGVzXS54bWxQSwECLQAUAAYACAAAACEAOP0h/9YAAACUAQAA&#10;CwAAAAAAAAAAAAAAAAAvAQAAX3JlbHMvLnJlbHNQSwECLQAUAAYACAAAACEARf+ySs4DAAAgCgAA&#10;DgAAAAAAAAAAAAAAAAAuAgAAZHJzL2Uyb0RvYy54bWxQSwECLQAUAAYACAAAACEAIO/jmuAAAAAK&#10;AQAADwAAAAAAAAAAAAAAAAAoBgAAZHJzL2Rvd25yZXYueG1sUEsFBgAAAAAEAAQA8wAAADUHAAAA&#10;AA==&#10;">
                <v:roundrect id="_x0000_s1185" style="position:absolute;width:29876;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mswwAAAN0AAAAPAAAAZHJzL2Rvd25yZXYueG1sRI9La8Mw&#10;EITvhf4HsYXeGtk+JMW1bEpLi+kl5HlerPWDWitjqbH976NAoMdhZr5hsmI2vbjQ6DrLCuJVBIK4&#10;srrjRsHx8PXyCsJ5ZI29ZVKwkIMif3zIMNV24h1d9r4RAcIuRQWt90MqpataMuhWdiAOXm1Hgz7I&#10;sZF6xCnATS+TKFpLgx2HhRYH+mip+t3/GQVbouWzXurTUvLph7pvjN15rdTz0/z+BsLT7P/D93ap&#10;FSRxvIHbm/AEZH4FAAD//wMAUEsBAi0AFAAGAAgAAAAhANvh9svuAAAAhQEAABMAAAAAAAAAAAAA&#10;AAAAAAAAAFtDb250ZW50X1R5cGVzXS54bWxQSwECLQAUAAYACAAAACEAWvQsW78AAAAVAQAACwAA&#10;AAAAAAAAAAAAAAAfAQAAX3JlbHMvLnJlbHNQSwECLQAUAAYACAAAACEAfcPprMMAAADdAAAADwAA&#10;AAAAAAAAAAAAAAAHAgAAZHJzL2Rvd25yZXYueG1sUEsFBgAAAAADAAMAtwAAAPcCAAAAAA==&#10;" fillcolor="window" strokecolor="#7f7f7f [1612]" strokeweight="1.5pt">
                  <v:stroke joinstyle="miter"/>
                  <v:textbox>
                    <w:txbxContent>
                      <w:p w14:paraId="03EE24EF" w14:textId="16E21209" w:rsidR="00080E17" w:rsidRPr="00165DC1" w:rsidRDefault="00B9388E" w:rsidP="00080E17">
                        <w:pPr>
                          <w:spacing w:after="0"/>
                          <w:ind w:firstLine="284"/>
                          <w:rPr>
                            <w:rFonts w:ascii="Comic Sans MS" w:hAnsi="Comic Sans M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5DC1">
                          <w:rPr>
                            <w:rFonts w:ascii="Comic Sans MS" w:hAnsi="Comic Sans MS"/>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t>
                        </w:r>
                        <w:r w:rsidR="00080E17" w:rsidRPr="00165DC1">
                          <w:rPr>
                            <w:rFonts w:ascii="Comic Sans MS" w:hAnsi="Comic Sans MS"/>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80E17" w:rsidRPr="00165DC1">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80E17" w:rsidRPr="00165DC1">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17A8A" w:rsidRPr="00165DC1">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65DC1">
                          <w:rPr>
                            <w:rFonts w:ascii="Comic Sans MS" w:hAnsi="Comic Sans MS"/>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t>
                        </w:r>
                        <w:r w:rsidRPr="00165DC1">
                          <w:rPr>
                            <w:rFonts w:ascii="Comic Sans MS" w:hAnsi="Comic Sans M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ero</w:t>
                        </w:r>
                      </w:p>
                    </w:txbxContent>
                  </v:textbox>
                </v:roundre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10" o:spid="_x0000_s1186" type="#_x0000_t23" style="position:absolute;left:8971;top:517;width:4790;height:6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lJxgAAANwAAAAPAAAAZHJzL2Rvd25yZXYueG1sRI9Ba8JA&#10;FITvgv9heYVeim7UYkvMRtRSkF7E1IO9PbLPJHT3bciuJv333ULB4zAz3zDZerBG3KjzjWMFs2kC&#10;grh0uuFKwenzffIKwgdkjcYxKfghD+t8PMow1a7nI92KUIkIYZ+igjqENpXSlzVZ9FPXEkfv4jqL&#10;IcqukrrDPsKtkfMkWUqLDceFGlva1VR+F1er4KMy5uv54F6CfOvP1+TpPNvSXqnHh2GzAhFoCPfw&#10;f3uvFSwWc/g7E4+AzH8BAAD//wMAUEsBAi0AFAAGAAgAAAAhANvh9svuAAAAhQEAABMAAAAAAAAA&#10;AAAAAAAAAAAAAFtDb250ZW50X1R5cGVzXS54bWxQSwECLQAUAAYACAAAACEAWvQsW78AAAAVAQAA&#10;CwAAAAAAAAAAAAAAAAAfAQAAX3JlbHMvLnJlbHNQSwECLQAUAAYACAAAACEAoXcZScYAAADcAAAA&#10;DwAAAAAAAAAAAAAAAAAHAgAAZHJzL2Rvd25yZXYueG1sUEsFBgAAAAADAAMAtwAAAPoCAAAAAA==&#10;" fillcolor="#a5a5a5 [2092]" strokecolor="gray [1629]" strokeweight="1pt">
                  <v:stroke joinstyle="miter"/>
                </v:shape>
              </v:group>
            </w:pict>
          </mc:Fallback>
        </mc:AlternateContent>
      </w:r>
      <w:r w:rsidR="00A17A8A">
        <w:rPr>
          <w:b/>
          <w:bCs/>
          <w:noProof/>
          <w:color w:val="000000" w:themeColor="text1"/>
          <w:sz w:val="32"/>
          <w:szCs w:val="32"/>
          <w:lang w:eastAsia="en-AU"/>
        </w:rPr>
        <mc:AlternateContent>
          <mc:Choice Requires="wpg">
            <w:drawing>
              <wp:anchor distT="0" distB="0" distL="114300" distR="114300" simplePos="0" relativeHeight="253024256" behindDoc="0" locked="0" layoutInCell="1" allowOverlap="1" wp14:anchorId="32EDF77D" wp14:editId="5500A822">
                <wp:simplePos x="0" y="0"/>
                <wp:positionH relativeFrom="column">
                  <wp:posOffset>-15875</wp:posOffset>
                </wp:positionH>
                <wp:positionV relativeFrom="paragraph">
                  <wp:posOffset>255270</wp:posOffset>
                </wp:positionV>
                <wp:extent cx="2987675" cy="768712"/>
                <wp:effectExtent l="0" t="0" r="22225" b="0"/>
                <wp:wrapNone/>
                <wp:docPr id="329" name="Group 329"/>
                <wp:cNvGraphicFramePr/>
                <a:graphic xmlns:a="http://schemas.openxmlformats.org/drawingml/2006/main">
                  <a:graphicData uri="http://schemas.microsoft.com/office/word/2010/wordprocessingGroup">
                    <wpg:wgp>
                      <wpg:cNvGrpSpPr/>
                      <wpg:grpSpPr>
                        <a:xfrm>
                          <a:off x="0" y="0"/>
                          <a:ext cx="2987675" cy="768712"/>
                          <a:chOff x="0" y="0"/>
                          <a:chExt cx="2987675" cy="768712"/>
                        </a:xfrm>
                      </wpg:grpSpPr>
                      <wps:wsp>
                        <wps:cNvPr id="2114" name="Text Box 2"/>
                        <wps:cNvSpPr txBox="1">
                          <a:spLocks noChangeArrowheads="1"/>
                        </wps:cNvSpPr>
                        <wps:spPr bwMode="auto">
                          <a:xfrm>
                            <a:off x="0" y="0"/>
                            <a:ext cx="2987675" cy="751205"/>
                          </a:xfrm>
                          <a:prstGeom prst="roundRect">
                            <a:avLst/>
                          </a:prstGeom>
                          <a:solidFill>
                            <a:sysClr val="window" lastClr="FFFFFF"/>
                          </a:solidFill>
                          <a:ln w="19050">
                            <a:solidFill>
                              <a:schemeClr val="bg1">
                                <a:lumMod val="50000"/>
                              </a:schemeClr>
                            </a:solidFill>
                            <a:miter lim="800000"/>
                            <a:headEnd/>
                            <a:tailEnd/>
                          </a:ln>
                        </wps:spPr>
                        <wps:txbx>
                          <w:txbxContent>
                            <w:p w14:paraId="5C4ADFD0" w14:textId="7B656BE5" w:rsidR="00080E17" w:rsidRPr="003E6949" w:rsidRDefault="00B9388E" w:rsidP="00080E17">
                              <w:pPr>
                                <w:spacing w:after="0"/>
                                <w:ind w:firstLine="284"/>
                                <w:rPr>
                                  <w:rFonts w:ascii="Comic Sans MS" w:hAnsi="Comic Sans MS"/>
                                  <w:color w:val="808080" w:themeColor="background1" w:themeShade="80"/>
                                  <w:sz w:val="56"/>
                                  <w:szCs w:val="56"/>
                                </w:rPr>
                              </w:pPr>
                              <w:r>
                                <w:rPr>
                                  <w:rFonts w:ascii="Comic Sans MS" w:hAnsi="Comic Sans MS"/>
                                  <w:b/>
                                  <w:bCs/>
                                  <w:sz w:val="56"/>
                                  <w:szCs w:val="56"/>
                                </w:rPr>
                                <w:t>y</w:t>
                              </w:r>
                              <w:r w:rsidR="00080E17" w:rsidRPr="00675C43">
                                <w:rPr>
                                  <w:b/>
                                  <w:bCs/>
                                  <w:sz w:val="56"/>
                                  <w:szCs w:val="56"/>
                                </w:rPr>
                                <w:tab/>
                              </w:r>
                              <w:r w:rsidR="00080E17">
                                <w:rPr>
                                  <w:sz w:val="56"/>
                                  <w:szCs w:val="56"/>
                                </w:rPr>
                                <w:tab/>
                              </w:r>
                              <w:r w:rsidR="00080E17">
                                <w:rPr>
                                  <w:sz w:val="56"/>
                                  <w:szCs w:val="56"/>
                                </w:rPr>
                                <w:tab/>
                              </w:r>
                              <w:r w:rsidR="00A17A8A">
                                <w:rPr>
                                  <w:sz w:val="56"/>
                                  <w:szCs w:val="56"/>
                                </w:rPr>
                                <w:t xml:space="preserve">  </w:t>
                              </w:r>
                              <w:r w:rsidRPr="003E6949">
                                <w:rPr>
                                  <w:rFonts w:ascii="Comic Sans MS" w:hAnsi="Comic Sans MS"/>
                                  <w:b/>
                                  <w:bCs/>
                                  <w:sz w:val="56"/>
                                  <w:szCs w:val="56"/>
                                </w:rPr>
                                <w:t>y</w:t>
                              </w:r>
                              <w:r w:rsidRPr="000A6D44">
                                <w:rPr>
                                  <w:rFonts w:ascii="Comic Sans MS" w:hAnsi="Comic Sans MS"/>
                                  <w:color w:val="7F7F7F" w:themeColor="text1" w:themeTint="80"/>
                                  <w:sz w:val="56"/>
                                  <w:szCs w:val="56"/>
                                </w:rPr>
                                <w:t>es</w:t>
                              </w:r>
                            </w:p>
                          </w:txbxContent>
                        </wps:txbx>
                        <wps:bodyPr rot="0" vert="horz" wrap="square" lIns="91440" tIns="45720" rIns="91440" bIns="45720" anchor="t" anchorCtr="0">
                          <a:noAutofit/>
                        </wps:bodyPr>
                      </wps:wsp>
                      <pic:pic xmlns:pic="http://schemas.openxmlformats.org/drawingml/2006/picture">
                        <pic:nvPicPr>
                          <pic:cNvPr id="328" name="Picture 328"/>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812800" y="43542"/>
                            <a:ext cx="725170" cy="725170"/>
                          </a:xfrm>
                          <a:prstGeom prst="rect">
                            <a:avLst/>
                          </a:prstGeom>
                          <a:noFill/>
                          <a:ln>
                            <a:noFill/>
                          </a:ln>
                        </pic:spPr>
                      </pic:pic>
                    </wpg:wgp>
                  </a:graphicData>
                </a:graphic>
              </wp:anchor>
            </w:drawing>
          </mc:Choice>
          <mc:Fallback>
            <w:pict>
              <v:group w14:anchorId="32EDF77D" id="Group 329" o:spid="_x0000_s1187" style="position:absolute;margin-left:-1.25pt;margin-top:20.1pt;width:235.25pt;height:60.55pt;z-index:253024256" coordsize="29876,7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xEOfQMAADgIAAAOAAAAZHJzL2Uyb0RvYy54bWykVdtu2zgQfS/QfyD4&#10;3shS7dgRIhdt0gQFurtB2/0AiqIsohTJkrRl9+t3hpTsOCm23a4B27zO5cycw+s3+16RnXBeGl3R&#10;/GJGidDcNFJvKvr3l7tXK0p8YLphymhR0YPw9M365YvrwZaiMJ1RjXAEjGhfDraiXQi2zDLPO9Ez&#10;f2Gs0LDZGtezAFO3yRrHBrDeq6yYzS6zwbjGOsOF97B6mzbpOtpvW8HDX23rRSCqohBbiL8u/tb4&#10;m62vWblxzHaSj2Gw34iiZ1KD06OpWxYY2Tr5zFQvuTPetOGCmz4zbSu5iDlANvnsSTb3zmxtzGVT&#10;Dht7hAmgfYLTb5vlf+7unf1sHxwgMdgNYBFnmMu+dT3+Q5RkHyE7HCET+0A4LBZXq+XlckEJh73l&#10;5WqZFwlT3gHwz67x7v2/X8wmt9lZMIOF9vAnBPz/Q+Bzx6yIwPoSEHhwRDaQS57PKdGshz79ggm+&#10;M3sS00H3cA5hImEPy9DqsdzefjT8qyfa3HRMb8Rb58zQCdZAgDkCAWkcryLAvvRopB7+MA24Ydtg&#10;oqH/jvUiL2aL6GKCjJXW+XAvTE9wUFFoH918Ag5EF2z30QcM6XQOq+uNks2dVCpODv5GObJjQBdg&#10;WWMGShTzARYrehc/o8uza0qTARK+mi1mCZYzm8hlcTRbbxJ0atsDBsnVYgafyfB0PEZ65qaXAcRC&#10;yb6iK7wx0hfxfq+bSOXApEpjSFPpsQCIeUI/7Ot9LPYyXsaC1KY5QEmcSeIAYgaDzrjvlAwgDBX1&#10;37bMCQDig4ayXuXzOSpJnMwXywIm7vFO/XiHaQ6mKhooScObENUHwdbmLZS/lbEop0jGmKHd19dW&#10;8hK+I/Nh9Kzvf66QcCtsMf6ksv0v2eiZ+7q1r0CkLAuylkqGQxRcqC8GpXcPkiOoODlR6HUBep8Y&#10;BPvoluASlGY6l25BC0r+hDreQqdOtDk/nuH0zGWtpJ2aFsdjcoDtE2X8AT5JdW8N3/ZCh/SMOKEg&#10;T6N9J62Hgpair0UDFPrQ5CBu8IQFoKt1UgfMBmjjODIrjYMTgXe43AKRxnVoQD9txAROMWM6v6QD&#10;q7yATqcExHX+ejEftXUS32WxyKGPk/amMcRzlNATzyc9+IkUaIOQxpSQOtih48JEpilw8IJD+MZu&#10;jc9T9Dw+pfj+PZ7HU6cHf/0PAAAA//8DAFBLAwQKAAAAAAAAACEAC3Q9jnE3AABxNwAAFAAAAGRy&#10;cy9tZWRpYS9pbWFnZTEucG5niVBORw0KGgoAAAANSUhEUgAAAT0AAAE9CAMAAABORUWvAAAAAXNS&#10;R0IArs4c6QAAAARnQU1BAACxjwv8YQUAAAMA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Mw9IgAAAD/dFJOU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usI2TUAAAAJcEhZcwAAIdUA&#10;ACHVAQSctJ0AADLvSURBVHhe7Z13YBNH1sAldxswYEzvHUJowaF3CC20QOgQTDGEZsDYBgPuTdJu&#10;7pK79HLpCbkcX3q5JLQUQgKBBAi9Nxsw7k1lZ743q1FfNVvSLjn//oDZtWxJb2fmlXnzRlZHHXXU&#10;UUcdddRRhzsEtug9e3NarophWZUye+faab3bNQmkP6vDMRFTNmYoGAZEpweayuzk9VOa0J/XYY/A&#10;zmPXpisNUlMqFEqDFBllysJeDenL6rDFr97YLbl6YTFMbtqmBSN7PjhmwYYdWUoV3xUZ5c4nJzT1&#10;o6+uw5zwwdEpSr3sVOlrx3aJ9Nff9wtv3X3ozFVJWSqQn0qRsvRB/f06jAS3nL5DwYuOUaStHi8w&#10;xfl1mRmbnJGtUKmy02NnRLWNCKvrhHr8hq3NIAoWZJe1bnCTIHrbmtDGTdsOjt6eQ9RI5s6Ni8d3&#10;C6U/+d9F3mr8VgWRHIhu4+QOcnrbLk36jF+YlAtjHIyZlM3z+0TAveDm3cfMm961sf4V/0O0Wpah&#10;V6tMxrJ2dKqzJbiRuVTlAR3nJeXyv8Qodi6btyo+DUwcVfa2GSH0Ff8TBPVdls6LTpW9flhLetOG&#10;hqNiU9K3x4zqZC7BRr2mbsoGRULMQfInVLkqmDPjBvzPWNXBvTfzmoJRpa/qRu/ZIm+9hQgJXpYd&#10;P76BhXC6Ld2RS4RHVHHMuK1k6sx9oj794V+bBmM36Y075fbJrRzMduPT+FcRGGX6hml9zFSFvEmP&#10;pVu3xy2f3K1ZgKzl/AzyJOIfpj/8C9N41Da+RzE5cRPD6T0hQufkkFcpsmBiI6+HZsqTEzo3q2+0&#10;V8JMKrrXJlA/TM5MR3/wL0DI1CS9dafY0jeM3hNEHs2HChJ7RTy4LI3a0tC/ctMTY2YNbEFfZCJs&#10;Sja8RhHfg17/FYkct413ZZnMmIccGih+PTYSByP7cV6VRgxcuI06cgSVMmtH7OJJ/bq2Cg/gX83T&#10;ZxPImMmY8ZcNKYxP01vGinWd6B1h/KM28B00eyi9AV2x2xM79Z2WR68wctK2rVm9rB99Dn5LyOhV&#10;7YzSX/61CB4ax5vGqqxF3RwYFwGdRi9L1ivknf0tXLKwTlGz1qfk6B+AAZBi7hN0IAf1iycdNmtZ&#10;V/31X4eANhvomF3Zjt6yJah+h1mJOVQ6yoQO9LY5/l0mRG9OzlLoYy96mMSWtPtFLM0kdzNm/7W0&#10;R9NF/Ndispd1sOfLhkfNXJvMR5UJytQpjegPbAiOaN152Ox12zMNr2ZSDUPcv9cm8pCUiaP+OrZz&#10;veGpvG+Q/WQvescSv8Ydxz6ZapjWYCzuXDnW+eQf0PyB4VPmrEwhv5Y1zWALBk9MIvJTrOv+F4nE&#10;tInlBaPa2kuw3wUPXb492zibqXKSFnStZ6ZLneDfMo5MdsrVxuhzk0XZ8HeYzOi/gvYNm5TKyy7p&#10;ESH7rvXD0XodQb6wIj1uwfDO7vr79RYSa0aV0Idey2Q9Yojxp9o6LJjeuG9pR/Qgy+SuEPBC/fqu&#10;zdJLjsRJkpZGObSf7TOZCIvNecRkQg5MIp1Zuer+1h71JvDTkjKuj+0s1GlqAjWBlZmbZvZtU/MY&#10;k3+vreQPZc81KZpGj+yEp6aKv5+D+aHRfMfLmkWvTYR2juG1MPTKlNUTmtG7Nab5OmJLMpvN4oTN&#10;lkOPZDIG0sv7j8CFxEFVxXWwjn2GjorlBxurSovpF+kJ4yJ0MrETmczHTYM/8OFkEF/aKHp539Ef&#10;lB+TOdN6LTZydCLv9qsy14+39fdryuAk0s9Vm80cjTZrwHjJvk/jVu3JnJfW1SocEDZ9J2+eMBnR&#10;LT1q0jaO4Udvhsk5lgUuU4Ip/QC9uq/wWwRCyrWadwIHxxNjllFsGd+G3vIYwf2J6cemmb1l2GIF&#10;y2y5Hw2/JumgTRfSC0oAfBuQXc7mwfSGZwlbQKbTrO70krCcYVWLHUbDpMk86AjxlvaqfC7peNmr&#10;HqyhYWckuN2AUeMnjB/R12pBSR5FovkbzUL4jbaomOz7L2gVngKdbDy9oDwMakSxoTe9IgQ0aNKs&#10;WWQDd3zSwJbjViVlkSwhRqnISt78xPReZllqfTNIjzfz9FruYNnY+87p6AtdL6stvdDTHEwI5Qyz&#10;jhE5K3ZHelZWxo7NsbHrV01xybvttjrd6BQTwE3JTV1ufCJ+U2BuyDZ/QKMVbO4I2r5vmA1fbD1t&#10;Ux6DOSjG0A3q9xiijyCbyB1jd1HcSNASy9/RAwa5wc/wX6ECRWFmJYWsUTGJDejF/UISjCBL3dAr&#10;ExSi3q3w77041aIH6Um17KuCgBoQgFFtMAioTRqYfXPMFEXLDFZ5n818D+WybIpFgDM8jmEV0/gZ&#10;rudms0UeM1Lb8690QEQM0TtCKKfQl8hG5MBf6kgvgIAFKnYVbd8fyNeClxRjYQ1PULKqDbzwAlfT&#10;b6yHLPHo4+wr+ReaIZf7+QcEBoeEBuv1SsBqo9ThV1QqpSInOydXSbqxaoWxu0H3ZNaaTQItkpl0&#10;oTC/ZGkJxp5iOL3gaQMqI1NviQXHUwmwJC95c/SMceMeX52Uq0wzhej8mvcZNXHqY3PmL16+av3m&#10;xG2b5/PLIQ1jlZlxaUqVMn3zoqmjB/bu3LFd27YdH5i0NlOZapomOsEUoRhGLwjjFapl95PNNwim&#10;7h3mIT3/hSpWOU//FbpkEckp07c8MWVAK4Oi9es40OjURYzeQBLnTQs/IOeknuQnXR9pXS+yTScb&#10;C6dZVBezzjYV9G68udG3nc1sStv3AzDCmHm0zdMM5vJEqm/7gtmn3Phwo1A7Zl7vrYbsCzOYRP5h&#10;uNSFQjdB53ucXhDGMcr7yNttCrJSmGdF+C1Vsaox9CLk8S1PmHtTVkQmgqxUipwsIBvIyswgqcvK&#10;eXaELcBD8HyyTFNdkziGGUTb9wHjQTOmkNxOA92zGWa7i9sGnlCyyoSZfVs1btw4oklkk4iGoQGy&#10;ZSDQbAcStwYeFrOEtmHOzWCYR2hb+gSuAh0YbT7IFjNs7hDadkJEMqsYa7361oxEOhfTCxdoAf5Z&#10;pnGwts1kGat4hYRpnAyOQ396QWiWzjJxLjqbnXLZJNs8ZPC32HQ39rxMUrDMOsM7Nk+9n6TXG0zl&#10;HWZea8BqFaswzHrO6K1kltnOcKEJ0J3dkEBwLMNmGyyg+ttYZgVtS59o0JimWQd8tFxWtdnVqNRU&#10;RlDQj4LiSDOfSq0JsYzU9M2FzkcngIANDJveWt+WPI1SYZIyDyo/CbNeX9p2ynomRcg2a0FCT8KZ&#10;HDwj1qwfbe7b+K9jmFyDol3EsKpHaVvqDAaNm9mKXgDgeDJrzYxXIVoMfLQvb+82S2WEndKV8Egm&#10;0jbQYu6GhUN6d+vYvn2n7r0fnpYAJmKSRZChdRrLPEk730CYStbfH0E++WKYosyCU5E7WCbTzPjz&#10;79E/xGKQ+QX0W53BsDv5nMghuSrhaFw/0AOmiS9wOoxkhlEqFUqlSh+uYZItQzQLGDars74ZmAo6&#10;J1LfljhBYC3kPkQvgNlKVjWTtgldM3OSY8Y92DoyMrJpy459R85el8KHXNL5mOZMVaZwnKpBPMss&#10;o22Q+ASSFG5BxnjL8GrnTFa1hg7mGLDe74+lyRFgXGw3TUF9sqBXmGcLdCIrlSpFVkZGZmZWrjEH&#10;KDeadMigjarVdlL8xuQwq2kTqL8o0xQhZBhVVuxAay9ukYrN6advjoZhH6NvSpugePhSJh83GPRd&#10;lsVjDxiYZPzaBlQ5ccPrkR+G78yxl1watCI32SwUENRq+sbkDOLKZaRuXTu1ne3E2nQny9CgV1cY&#10;9pbhRokCH5RVmDTsRLAcrJ2EVnN3KgwdhyEp8KsmGpIVwxMT9Q0Bmm6OtwrdhzZt075968h6tvYh&#10;QT5NyWbpbb6w7QyrNJtNJMs0GCSJxm/ZJZNhUsz0rx6/eiNXxG1PTknZuW3jklHNg01CaZiwkbZs&#10;icqZQVsuEhzHqLbo7cwF4Pi6+dtiEJAIdtk4esHHebOFwxt+QaH16oVYr6MFPhFLW7Z0n+RuPh7M&#10;ubl6b7crKJkNVj1XgpAFjVSjcTAKvIzlFgF6Z0SY5aHUmqBVKmYu3wrcDq6K5C0+/xgYuCsNPapl&#10;MtiwnsuTcp8uGcxWPq3SbxmYUd7J//AgkSnwKQ3rfyQRKFvU/EO/DWwWH9KXjYOJT/I2SzdQsQmG&#10;rjckm1E+YT2z+ZQ+aaxCPwl3y2bZFKnnMY9RsSqDzohIYJhN4hpZw8DPWcKHBYO2gs1ifyu1NJjH&#10;sOmGie4xJZst8p4x+U5WlasfsOD2MhZrpBJkNaOcQ5vtUpjscS6tgXmRMeDHZPD2JgnZPsHfkyzh&#10;yUy6ITo3SWXm1YtF/RxWpRxLWpGpLLtV7IfpmG45rDJGvyrhH63a4UJWj7eZrGKYJ4nmCtnAstkS&#10;+EAOqL8OtMYqfpqWL1QsFPY/fQsYeim8tzZbxSrNwqtSpHkiwyjXkWwwvyXMNhsHVwQeYdgMXvH3&#10;V7CqaP6WdOm6E+bpje3AN4plcxysQ/iM2SybTpI45L0VLLNKVOvTBSaRuFPaAFlQvCRiQvIYGLkk&#10;9vdQGssqZ0pbbchkU/ioXfbsZltZpQR2icnjWTYpWCafkMGwqlTzZcnmbmR2+IwZLEOi7artGaxK&#10;AtapPxgqmwKD5+XAx8pJM5uI/XeflWAy+EyW2bKVX/BiGVfzB7xImxyWjWm+XMkw6TtVW8wifGF7&#10;tb9IQatZMo1l17aL5lfJGAmsQI9SsmzsFiWjSnwy1zKlcGu5epfkljoeZdm4sMBHM8n0J4HUm2gV&#10;y+SCpRfTK41RWiQ0hB1GVdlSsEjNAZ27LZyvbMSya0RXcf4JMAgYJmVCgxUqNtUyxWNhMcqfTNtS&#10;YRxNfAyIZdlE0R9tBBkDqsSusu7Z4ATRmwbe1qBLEtt7PxqsPbKuIV8khZWEzjACVAuakNQsNsd8&#10;Axah8ynMvUvbEgGkl9mcNKbB53VcrssHPASaPxnmD//1LLvVZk1tQzkqe1JSBjRIL4uPj47yqFfe&#10;smeNimbALMznbwSCAznfRk4hn3DosqRq9oH0cniTvg/4lTa7f2pEcNth69Iz5tfER10JA5fswYL5&#10;TzVaf8ucwbeR7hUpdb4xLJvL7zdrmcUy29xayxUk6IF5CVlkN+62mhhnZLMhWVTrkcMqTFuRjMhf&#10;0aCi2fRCZLq+liGTjTRs1QhOhhmwxklzAfWaduw9aMLiOEN5L+XiGqQCwBNkM8k8MlbJZggtLDc7&#10;idEBSdjMYfuLYZ4bAt64Ph8gnmGV7qqN9rOWLYtZs35Twva0TIWh3iix2HLX1qSg92hQudvJOmQ0&#10;wyQImk+btLjcwgURiZbfVZ+DIdsXjPsn+RurQI5umlPh68kYJVCx8TDK5KW9arRBeTH8nTUwXwYl&#10;MnYy7puf5rijvI0gLtu0ul1B4JaTHYrTSCx8LlgLbm4rrg/uPBUZAaSozE6OnTuIz+1zn+A4+Bvr&#10;wHZvk8Uq7HyU5eVYvYG2xaP9RVxKMm7IljRWsRGm6onQ4Jez3KDp/K0ZObkKpVKpyM1K27Z+7pBW&#10;jUJqrBTJOhqjWBEkG6Bi0+zskgw7jNHB2iu32hHwogb9ys/rEZtI98lcMSUR/n+M/6E7BDfv2L1X&#10;n359e3Vp1bC2tkTbHHiQquwhsmUss95e1n6CGpdNo22x6HYdcUn6ZhsiNjp3ibui+5CSZdKyme2r&#10;c81zCq1ofgVxB0V2yOPgCRr2YzeelWGYvazKYviY2SQdbq0KnqNqrf0i/iotLjXfSu57Ao8i7g/T&#10;B+y2IVulygFzwX4Wsi9YB9Kb0GOHSqXY4iCM3LMAox20LQ7Ty7DaXFKhHYaPGpjOsqliLgGGpkCn&#10;6+PXfvLsYY6MxfAfMf6RtkVB/gyH86w3gIZvY9lsj5c6c4MeuQav0TGZGlwgZpyvwRGMv6FtI4Hr&#10;wL+yKkXlU4jJlCJgZVuriD6FWJND22LQBaaOFNo28Ti4Hatrl6geENn14TGTZ85ZsCg6etG8mY88&#10;1Np1K8af7Mc3215E6fnO3h1Ww+QQQgdqXjW21mxS4yrzvWh6+oC5RWsnuY9f8IB1L+87lVdSpdFx&#10;CGEAcdrK278/P9hF8yIMZg6l7aLoSg5r3rZ8BiyHb3ShbRH4At7edvtw4FbGfNuQ68ijNrx5NL9c&#10;o+OFZgnSlZ9/6wlX6jk2z2LZDNtU5UF3MKrMtdBms8BmES/vofEVzO2hbXMeB4thKW27jF/L5T8U&#10;6aisDCACbcOV5nxaW6dTAtlOHkfb5kwtw/iuxe6DIeW4WrzVtWFlWJNB2+b0holvu5sTyiOvXqw2&#10;ygnptNUVxXdvXTl36uTJ05fziqtpd0Saa685KVBTbzuY7IKRT5UGc0fNo30d87BWPLt+iRZXCCWF&#10;kOBkjjvJNi2jD5ZwRDhc9b3zP+5+IXfryulDe7Sor+9n8vCe0xJfPVyo5SXI5TEO//QjJFohEE+W&#10;yZoehqkvgV4Q6p9AHEPbvmc7wreFDLsgmLdVbtgs049UEcEgrvST+U0ahgYK6Ve/es2yzquJ+JD2&#10;BvWshYgix4QlCO/1HVuK8Sna5vkaca/Tpu95HePTgvP4Chg8S11TkcE95+4qJf0OY13Fb44rvoXP&#10;2XWPf2nVz/aCOINJJfZMOyqr3h6Eq9PpBeGfWu4D2vQ9ezE+IBjAHKUAZ815SF0e3IM9WchrCoR0&#10;xUey7B6OaKT7Z+X8+K3cLVQqRD6GVJlX2S1dFVON8TWzFPClldx/aNP3nMD4fUEVWJ9Uvt3kxOQL&#10;mfjU4SK9NuCq87/bPtylam8hoz+pJL+jO59go5f8JpEidcr5dmvA1P8DYc18egH0KeTep03fcxVz&#10;f6dNK+bB+GHWOSiBFNw59rdKfhQiruz8B+vdKdIYfUJN5Kf+ebRlH/OfCV2ezV3ioIDONi1GH9M2&#10;0OCm7kXa9DkRd7DOzvzdlERKVVvt7ZMIXvzJLV4C0Idu7xrb2s2ITIvkIvLLXMEb5m/gN4PUy1DO&#10;cJRE068Qo3yzBb8Tmq205XN6lmD1ctq2piM5OYTZ/qDADCTvvfkor2PBrCvYs61GGRHD/q+Cl9/p&#10;xfqOFti818gtuz7771fvrnaYgVT/EAxdsyf+Ralo4YxR5bjS7spAB2K0Mlm29e8e3H2Xmr666y/Z&#10;PSnMGYGzL5M/gir/3VDWOeHfR67cq9TqEOLUec87/JO5Ooy+NU2Yz1wSLWFpThUutZ/g3ZY/EzJ3&#10;kYVJ02TRF0V680Sb98GCWm2A6pp7h/wlzekT9zT6P6lHc9K8kpg1vYpB65om2Q1v1C4WVAtWqnGh&#10;oFGvJ3AlKR/CbKNljWDIRmw6o+W/Iao++3eXNKxDon7S92GK0SeuUDnwEsFOqDDVm5gmXom09Wp8&#10;x5GuDJtBDAgm7bEo/tt0Z87qPVmu+JOJzi07F3joLvlz8Ae1VaW3L586cmDfn7w1WPG6/Tyat6Hb&#10;myY+0XqeTBarxnlCKTYmhuyE3scyiscDgnr+gx9oGKkvv+yp0lARz1wrKSm49utLCY/1phPEhB/A&#10;IMa61+1mIaxHGH1B26ICfe+Wk/HXIo6Ij904+N07+uCT9nRsK8898HrtevVs39JCUuHZlfA21e/b&#10;M/qmgdq4IOaalYHl1U6lJ2sXl5uV+/bhAr7fcaXfrHRUx9EzrL0Db6VW2PHW+pdjXCSFnO/HK/Et&#10;pwH4FpOm7argZ3NUta9/bXMsXGI1CAhVZ9MrK5rcgp4phcTHkWU436nOapFykR+z3O3XR/tqwKwu&#10;gTcsWUevLJEfQ1i3hV6ISacifMeJsRn6+GkiO8QVfOjL0ZIFvQ+XLBXs6R9zGCloW0xC8nChY5kM&#10;+rSUH7NFb/bxyZg14J8DdiW6MZ1eWqCAx/m6a7FHzxO0yGRLncMljk4cjIy/ycuu7OMJPpUdUP9t&#10;MFzQbaEln2VqjD8TK3Fvxh2TI/QTLncw/w45yC9E6I6OdXOByBOE/hu0PLoksN44AiyaH0TazCR/&#10;Vv0P2pTJ/oOr7VbIahiXT6wU3fnNNV0Xrx1tv9CAqrpoW+W+DaiUYw5CgN4k8DfuAG3CFMLZDY81&#10;+i+vLao+c+yMeJEmh0jvO2uTDRRagPEZ+1l9XiX8FvrT2O1XanW5tGnFlJNEeNzxWU6qVXuTLj+C&#10;+LhfrcUXlIfxRZGOCutRjK4YA+6TyrkXhfRByFrivqPSD8XMQ5PJup4g4vvZatUv8CrGV0SqKTe+&#10;At8yDsaeeWiXkPZ6lgR+ubxlYqekd/iDzLwfW36MwLMYXxNJekuqzaJSwcd0X9oOzRYfgk2AtAcG&#10;0GsRGUgC0OrnLcIIASDS6yJJL06N75kSST7QHrCZf9v9SCKg6jdEUmuWPACTHNJY1NMN+EU86aVp&#10;cREtQw5sq/zJ+nM89DPRFwU7RdJqVsgXF0Lvu2W+7cD/gHjznkKLS0yFkgbeO2i1ZjvsGnxaVCyd&#10;A2m2knDfRbMcR78vMb4g0rNldebSa3bhoOVTnHCGuBfnRvjaM7NP6BswkejeN30g+fsYn6jhBrja&#10;8gxIz7RvLuybfRZPcQxxbHUnJVWqqN5PYLdUJZniAk8j/JMIviPhOZCe2bJE3AfmMbuh54iBdVhS&#10;O/5hMiHG53XT2E3i8Kci2VIv6ixSfYPNdwh3OwbC0+2TmPBksjVl8Ey/Mg6SpdXcsyJFqF7icKl5&#10;7q/ZBBd8ALQt97u9czLEQ/4uMaGM8YyovCr9Nmzf8zKHy4QL6vs9Tey8QyJXWhbkAWIIHDNkaAR9&#10;dcnskGKfAiPXuCfSkmFFYKrkSfPUy+UV0Pky6YVsqmgbhJ4H6QnmrkQeg+dbYHc3rLgEf4Iwum7o&#10;cUGiWfLP6nD5SNq2YDGMW+3fxFovcMawWwjrxC/5/TRIT6C4jkz2GYzbcyI5QC6wtkpgP6LPYXS4&#10;Qmh4tr6NcbXt1jrJ0PBTHS4S/TDdbC2umEDb5uzUYHzNhT2xotHiEtJ9LnZlu2QtriTlsawI3ocw&#10;Z+F3SI5YLb5Xk62HniRBg6tt95TKOl4HX9IslV+CRFVhLpW2xWKtGlcL1G8aVI7RFUnEQ+3S8x5G&#10;F2hbLBZXY43A5tFZGow+p22JEn4aYY3IdbSnVmHtGto2Y4cOc+JW53DOv+AzptG2SAwsxzqBrcOv&#10;cFg3i7alyqBSjPeLFBaltC/GXDJtm/F/CFdJoD66Y85gfFu01Aae+ncxEsgf+BrhEtNikUT5AAz6&#10;BbQtDkHXMBbIH9iPcJ6UbWWeHWCTvknb4hD4J8Yf2ia9H0L4lEi5Ia6zXIfRr7QtDmQ1VCD77Rji&#10;vqVN6TJNDd6kqKVa/d7B+IytWfwH0j5Nm9JleCXGheLGvjMRzrd9fr+gqgxpuxpAHzBZysU9tWeF&#10;WqiKyFeoqtJRCrMk6FYESlfc6PeAQqxR0baJL1GVVgrlix3S/h7GGsE8ep8RdIxDR20Wk39G1dq1&#10;tC1Zmt3GWCdyIIjV4mKbyeMHrkonbrVMF2h4E6Qn8rF+UYWYsynzvK+yTCf1KIEs5ArGSOTVg0a/&#10;YLyPto3szy/lpLB9ySF+50F64lbjlcmSqnGh9aLkgXvVnJ30eQlxEmEsVFvOlzQ+xXHfWaVwfV+q&#10;5exs6ZQQR0B6DgqA+YYNalxita72U4VO7MijCxwA6WXRtmi0PgqdzzKb4VA1ZyiY7juar3luy4ZH&#10;e7mep/oZSM+0T0wsJtxFFfG0reeoBnGbadtXtN1bqVFrtUWuV5J6l8P4NdoWEaUGnTPfmet/Qoc5&#10;geUOb9Ltex1WnycJ+i4vR70I0hOv5pmRxj9rdV+ZjZiQ0xzWuV2ntVY0OoSwds/QUyAQvI3ecwYD&#10;sv6ItsWk+6+68h0m8YWdBen51M/tuEeDue+aysaBBYzvupjEnQrSk0QtltEnddfHGMVX7xzGWl+u&#10;qYXt5jB3nmx9mHMXYd1i/V1nJGilkEhFePhQ1Xnj2nIokZ4Poxdhr1dhfF2/c3mlFqNLri2VbQLp&#10;CdWHFoEer14xfpKgiyA9Hx4zs6kao2J6EmTEcbBDXuabzoiTjvRkQS1MJbwu+bTvPV6AsEZpWJtK&#10;hX540qVk2hSQ3te0LSXOYsz5rMBOj9Mw1X1nLM3RHh5dhfUpr4I8DQpavBq39tmPfCc9/z0cRhfN&#10;TpJ7H2Hk0g6M90B6/6JtKfEj9AYf6dyAZ9XQ18y17EYNRi4Vnf4OZkjxKqPb5zeQnvtnqNWEALJv&#10;qvp5esXT/hZCZ1wpJfkHdFJXLWtfcgKkJ5BS6gWWFoMIvrJMhfqSw1rzAuh2qHcNuzjEfQyZx32h&#10;c/0m3QT9dNoq/3hWBcannRdm71IElgE5tVFqnPWR9EaBrYJvWZeKDf0TY7XzANmEaowrJbV3mHLe&#10;N9KbcAmGbf5C64ieXEG0sNOKTcvAzb0rbokYYYj0ZtC29+h/AyauUoHy4lH3ENY6Tc3bAb99ylry&#10;UuCcL7TGI5fBXivaLLRl5UPoVrtp2y5vw5RpVqJfOpwBa9nb9l4U+BSoQnjVeAQ5ccnZOQlHQGls&#10;p21JcQqkN4e2vcQjeaAwyncIb5aKAMnonISN5fnw+24eKu0bwA7lvJsSPJr0vLJMe7Wat4IDck94&#10;07qBiZUY36h9fXYvAL4G59UMkf6k51Um253zA8Hi5ByfSPouzI0/i7ax2REH4bMLV+j1DMNgYkWl&#10;6Q6q+ZEjgzTvOBBO+AXovM9JUeXK9oL0vJhD1fkUfPNqY2EBIRrtha6lec/+bpahMHA14p7IbY/P&#10;oWsInernGXofBclU/M3xPp+2v2HQqZ/azepeA+ZOnllcS0LsAunZOaCp9rTaB3Oe5jl6ZZfBpBKR&#10;7oS9jXxfwPD4lLYlxisgPW+t0nc4rAXh2T20wEQnssKBrgvPv5H5CGsW0QuJoQRH06mtXzN6fgdd&#10;SvsfV8q/9tujgdFb9oLxNBkz4uFHd50c4CkW8TqMbFIiPUKPC9ChdAdcqyjQ6CNyzhg6Z1tlOWQf&#10;3P9RxAq8jnhCi9FR2vYkbXKJnaf91tXjf0I33oWeiu49Y20Vd78No1+qucGT1BhdpG2P0bCj6hYo&#10;W6T90o06LyN+JfXZtafHWBbWWQq+SL6420vtMwyMqdsODj50nwbT/n6oENQF+KZvunLetZEWbCH8&#10;ErqdbWE574Uu+RltS47+xTBb96cXtaVx7zE7v7mmP2USa8/bJOg7wW/6T+Rkpqr3zYy7viBRtJJe&#10;SI4ueRirPWLId9ny0al7VfS0eswVvNTSfeeqoZIIS/OaaVNOCswAZQ7OfhOXxn+CYqxt0ny7yRs/&#10;PF2s0csN0Bb/GF/DDefjfgYDJc9ooIQSjfuDdIvtfAvfuRbHIAeEdt958C6x1vQgpCk6/rQ7R49b&#10;IQfXQmvcQdL0LsbVEi628ywMjV9rWAKtxWNpn10o1Z+pTiTHVeV9r5jRt3blKyZVYHTQMOgT4blc&#10;ErvqvQMWVmF8w/2ClPXbD0ren2886h9xmpIL3z79mAc26Te8jHA+XUALOAxvsEvfliSN72BcYV7O&#10;1QWCZ/zjh+vlxj6HucrLH8c80MpDtZC/RLiSbsZ9uBRmZUlv4TwEH9B2365dGg9a9uEVapQAnPre&#10;iXcTxnuyMMROrTER/Ul4n0KXctTEgoVxd87VwplRr50u01KjBERXfeOLlS1CPXye6DCY+Gg89V34&#10;bMY5UJI8Cq6Q3XOwzfEfofijxNDpOHXBby+vHOWWM+EibcEEpfG8s+Djir27zzERpD7/Uedat9U7&#10;JbTPIV3Z+Y9Wee1UzsZHMT7Dt0aSgzedLfaKzPwy6HyvOzkH3C/6FJg2RHTVNz9fPaiZF4eT31sI&#10;F/UirVehp//uPMVKVAI+hT6ldrxZrX5qBZEcV3bqjaUejSkIsUmjj0mFn4a3fFPSVT2BPldAfPcc&#10;ZRc2eL2SjNqi9wY19bCKEKJnAeb2gh4bQOyV3/+dJM0VISMzb4Fs7thPBgp7isQ+qr807THyLocQ&#10;b8DPI3EucP0uilzQwRlryVEMN+2Wmk8hYfOqf/rMY8rgcOVY/lgGHlToikkgIutgkKCjQosywCxy&#10;Ski5Dy2H0WWYy5SNh0eKkRZEiM7b+WRSIZP0vv2C+RD9ybgu20mvfEGrcwj90uMCCI/7Ie6VUoS1&#10;DrMRxEeepcFYK3g84tcgPO3f6IVPkL+mRYXfkbDXnZ4yWQ7C6LTEawSGvQ6aoWSZjfiC/wG+iO5b&#10;31pdUYVYB2+L0c8hMtkgMJbKJ9KfSJX65FzuApt0iCnl0PXOevJMlfA+8zclrF8y1lF3OgC6FqSn&#10;ewbaYRehIXo9EUd0X7wj9QWyKeCA1eJfl9NwE5EvYUZADS3YFiMWP/XNtQothxDiqo+vHWF3qTxW&#10;79joz7TYC0P3Wf62NIm+avD+df9n8Y1CP4d7qGoVvZT7+T+0/rX9x37b+9yc+m4eaBK643SZ4V0o&#10;mn2t6A+t6XMPBIzxZf7iLfi1XdJ1OTaSXkeptFCu64mDVqU/DFPeO/atX26UqHWk5+gq87/PEDwr&#10;xh5Pm1aNjHB77aQj+30G74Lx//EXr4H0dks2PB9dQuyqyspqMqRw6TpTpxpFLL0qJbQiOzRVlVl9&#10;fVR84DFXIy2NOoHTKsDN2AcE/8ScUvgonL7u2Vfwvm/7wEOsEY3/hHklL+bhqFHx7+2twOiqMQc7&#10;+CCRl8JP1pg5ffdP08KZEa78yHZXvNBBfztUYDVqKUhX/otQ/6v3xbUS9WH+HL/Q8/D5WP6uBGFA&#10;LFcNtUefqkLcYao5wl4FqwG9FyIf9bvwVweQ5vgUpxPgiIt6JSCMUAlymazlg/Nj9YcLPlwOM+QK&#10;vik9Is6CLW88wT7oxWqsJUMVWEbc21/D5MNvWA1ZC9BxpzvItjr6fYztrKrI6VOJh0d3W6ox0l7F&#10;GN8z6b7Qf2vxDT71IeoyiKZookz+jfmXB5XBq0Mj3EF7itPI0/SlMNJvX7148dKV63l3CotLy2i8&#10;1XGaSvhJmAClUAhIkMGVYBmYuRitf+d0e8FsaU8svWqyI3tpGUJVN2/eufTTrpdV8dELl27Y8fYN&#10;nV6Clbd+mKT/PQekEIGrCw/vGG7UEIGN2vbsO/jdArVafedRek+YTJhYBE/jkgRkWskzX/4fexOX&#10;jJA1/gh6hm43+UGjBW9nDQyKqGc+v7WZ/ko+yA+919WFUHOrN059uX640ApS85FTZwxwuA7ckWw1&#10;+sVriyi1pUsBPFuLEyZ36FCqX7IWBtphR+6t/4I9V773+ok1Cvgc6mTJ2srBx8EgsJi425Sgnxoe&#10;gWF5z0mOQXBrb6xIWjDkDvRw3dXnpHc8LSWbWCzmWU9+h1FBJhh+N8UvBRDwNihcjkOao5NdSx/3&#10;OfWvwwf8xXzmS+I4cJTuiX7+oEz2YCF8tv2/chiVPUVvSQw5qQ2oMw9/djwKH/fGZHolIvX3Q9e7&#10;3qHtC6Wg3b8W+0A/YZqdhM9YqTDzwzdXafPW+GgBzRGLiLMDc3JgbilMztcWSTJUMCofVETFs6bB&#10;2yTjnyOk4JbvB+FdJytCgdG3QXwlb0lxz1AAQ3wy7R6p5XotAUO+miY5zDpL9MfF5VKz/ALm77rI&#10;ZzLqrhmPh5cELcEDxycNm4f6HwHLD1V/Lxm3w69Z1PSELwwbLICyt6S0cLocTCl1Ar0Ah/e5YpAm&#10;V1ibnHLPMfKZQzcrSKCYyA2pSfdD6IybSbje5CRMdSdpm2cySbhB3DWRk+hDxyZ9cRUkx3c4eJ4l&#10;B1aOHPNRFflsN5bQ17hOK2M1R4+ypRpmPcsD13s8T7ofKv/AU7ub3Kd+l53HKwyCQ5y29PTr+gWK&#10;5NswhFGBTbUoGwyRNz1DP/+X00pSNSDiN/gwf1pHrueeIM+cu71EHNfjgfTvCwzZ7py66Ox/nhxg&#10;WIT0732QiO+SeSl1PX5dSYVkA1FZWWYn7AR8pSly8VSsoLlLLZ5M9+gx9pMux5djXGWbFtf670Xk&#10;o5e85fu8tKBJn96lQXJdxeWv2GW9La26tl+AecodsAk69fs579y+95kNC6aNGzv3PwU6zX9Mmbod&#10;buFyx9VojDxwuWz3UINV2WDoy9fLz0yz29F3w5P8nbbNkc/6jayw6L715Aq9KzR8s5iGhdVX/zUs&#10;UiCuVu9T8kObXX+T7pKYMqfTatS8duE+N+ULDa9y+RTUATcRV/jdE5H+ssDeST8UwRis2GTPKG9H&#10;wofC1TKbv0ZyMbljLem1b2j2HnloGFWee36OPaOzx1X4YDZFycOfyTPtbQG7+jczzTxbi2/rl2+c&#10;Uo8tQpirunvj2i1+TyAq3y1gITX7hKiKZfBZK+1FD1dcg46pO+ri23qE0F1kVuOK9z1ObwgSA2O3&#10;wFa2vV86ertcreMQ0qnz3jLfL5+I8GWXo2+rrhrXxBFX+atQBazu3yGyye/v8IrzdlVDO7JsgH/0&#10;oTeZTPICilP7OX7LyMsYa4RybkI6DZk4a8mT62MmdbeYq15F+ITrQdJOm44WqbU6rbr07EsThIL6&#10;Xc5yajCHA/dC53qD3hOg+28wf2ve89kRmI+XgPDuOs1hDfwIHvqPTpdoTXyJ8EHz4KAz/Eeuz2Jy&#10;YscKr2b4fcqhr+D/iJugcR/T3xOkyTHofRpfHW4R8Au8W7ULx7iQ3dgFnWCgu/hcf0P4G89FjvpV&#10;YPRKsKzdx/Ap8hwemTvwJnyhYx7aWeiMFGK5P+tCnxpB8vyXyFq/+KZLPq/8AkIfO7WvXeYLGCCV&#10;n+/j1+s+dbwWtApmIk22G6Ok5vS4C5/nF1eK2PkdBffyVMjkO4bYkGNCbyHkuR20S/WbDHi7qthJ&#10;Ndl6++CDXvWJ1bcN9G2Fa971Wuil3MmcfPRzexcebOsCzL1N2+b4P5rq/mpl6/MgNT3oltODI0cV&#10;Ot3j5Bn8T4BE9tMLJ7Qk8zHWqZHurAvFPnsWYvQObZvR8KVizv28p83EINVU6DhNyR6LJWZhPoDO&#10;96cPrJallRiXu7pGFnWWf/ogQRfyXbsUYGR+SpaesT9Vo3xHKlOQZifguXHvDl+dOD/KFZ01BYRd&#10;5d2qqYRgkvp7zGWrbOiRSpJaDL/i/MGGXEL4hpWn1nDzTYQKNtErl/HLJdHj664fEB5+DqT9ltc7&#10;X+974F65cRBj5NKvjx08iVzqrrvB+Tq50kw9hq/7oQqh4gS3v1VHcpTBXXcmsmTofOe8vhlilRaj&#10;fPeSGUL8mxdh7h3nltz0UugAladfXjl1wrhHpsxL+eamGnptoSmi7jJvQNe73d+dlJXGt2FCcit7&#10;uibs5zByv9T4ZxjfArPZCXIVv3UXcSQAo+FHPMZFG9w3AQeSuPF79MJF9sDk/Cpte4tuBTBwLWPc&#10;rrBci7VP07YjYi8TK80M3bWabGr8FwhPM4VeuEgqdPMzXi5tmAjfrsT9UlgdbyBc4MoqUbMXL1Xq&#10;l5fgH06dv7sGq17yOeWgb7+kV64yS41x6QB64R2CPoIndNhJ4QEhctWYe92lyb/98K0fHjpz+cqF&#10;o18z03rUZM1hGtkzcqMnvXKVtndgVLl4nGINaXoBhkQKvXCHBhdhGndjhde/xsZD0BJSaLM6K8hd&#10;Bfor/Jp3z54eUIZxYY2KT7Ic1n3tuRCAXeRPE8Wt+09YsLuLm6QImZdq9lKUMO0doW33GJCPcJX3&#10;1577fQbTF9b8twZP+DFwyo/Ttnf4A57rP2nbTV6AR3uatr3GbBL/wahG9bzbl2B8x5veRt8iGBQ1&#10;PJ+543n43YPd6JVXaPYMKdaKC7NqlB3VHPyTcm9mj5AToVxdM7RhSzno69MjaxqDbBjpxBiTt9gD&#10;Hw/rrtSwFnr4rzDkvRml+jt8/99rmrIf8hLx3PPSahZ7jz94+jXHFa5m8AWa1F/b5i+4RuDHYCUK&#10;RMg8xk/waGtelKHZrkry9T7ra6/7NVo8Qbigd6v5x2BKv+coS6NeUhFMeagwt+ZZKc9B3/Bmkblb&#10;MDO4HvWxIeSpKhAfdzeZXluzqar8tNLGKJQPeekCX1fzmoMIa+e95E/jKxNqMe1vh757wXulsSZA&#10;37lWm10pIauvETFU7xlPb1gSp8NIW3jy67deet7AS7u+v1zOEcGgYqXdMR/02J/kNer9tUonmwfG&#10;zh3nsYyaQsqw7a3dwt3g43xqZOk/hFaVel/k5SQE0l5YSF9lS+ALpOOhqn/VbhcVKfXlvePCgsjZ&#10;s65EShzR4m/3SPfTHBMK1PT9jC+QZgOqOLq6LX2NLY8eJDkZ3JUFtVyRbZQP3ddrucydyMKT+9Ep&#10;a6brN9ZXftXXdoYOXbvnVoVWx3EkuEfgOG1V4Zn3HOTLNMkghSSRel/tk0DJGbZeOwlzLMwLTo8a&#10;dIGWTxFXFOtuMAKOfP1Ow2IUL77x9rvvEd59/Z+JUx9o4cBGnHgEtDHo42wPRNW/R5gzVDzxOIs4&#10;jH6h7dox/QCvRLV/LKhlOLLXc7x3oT46ld6oFe/DF3RjycY9FPBoPFRQIiRe75BW7a/Ntpiwf9zm&#10;080rX/aMnZED0vPWuVKkmEmV873vLjLg1VKiYNH1pJqmyXdJu0TC+EhzdK6HTNyVWsxnXXkFULl3&#10;3Y3YOuCRo3z6ou5nyyQ+FwlZk8ebN1zJC/RO7ZmoxugwbXucywgf9GTxumaryVHCmLsW776D0O8b&#10;fqcDKvtwkOdy1oZWYKQvz+x5muZjjfG0Cs/Q/T1e+1a/5uYuDb/5JNsY3I//TqN3PELfQoz01b48&#10;z8PF+J6ndwUHTyXb77DmEF9S2lUCcnmLu/qnka7kwblOhxsY3/BcV7Ygpgr/RpsepOu7fEXVY24E&#10;Hzq9Q6LvuvMe3zTd6DjGtzz7QIwoNPhl2vQkfhvJ6EW3XXaRonhvmPvO85my8q8RzvNO9rf8DZ3z&#10;A/VrxNQzIA50Z5tL4ojIJqm0uFjpjQ1tL+rwLe9Ir94eVPIwbXuYB8nZuLj6U+dnHYZO5wPIXJ53&#10;TmnZovbWyG1xEp33VsWZTnxNX925bU5Ol5j7DX+0hPbICHrDw0wsx7e8Ex7tck3rZlaSG8hf5c03&#10;3ZGF7e2qghbTfyiH12BU8oo7mzrcocs9nO+dE+37FJR5McsjJPoWL5nqq7tX2RbhCwwI65p9hmyZ&#10;ho73u/36trUl5Dq+4+pRqe4xqeSiV1Mrh3xMyjGDANVFFw99+uaLTyszkrdtSXhj12uqZ4pJwI//&#10;YdXx+BolgrjICZzvneKGKyv/S1veYuEF4wZ9M0y3EKo87uUjCvah/K606VnSq7xe375V9PclRKUK&#10;gbSFP+wY6u2Dl3fhO97Za/pm6Wza8ibD/nnoZqmaxOZpaF4vudu/76jhEYvuoeTyvZMr8tEZb044&#10;Jhp07jdhVdbzb+766Itv9/1wvKqy8NbhFR18VHkhRnvTO/ut9rxIG39lHi2/7J1N9sdc2K9039P7&#10;6lHvxFg+8XppSwkQFOOl3VZuHK9ZhzXBbsUv66ijjjrqqKOOOuqoo4466qijjjrqqMMpMtn/AwMe&#10;dLkTh3DvAAAAAElFTkSuQmCCUEsDBBQABgAIAAAAIQB3hp7u3wAAAAkBAAAPAAAAZHJzL2Rvd25y&#10;ZXYueG1sTI9Ba8JAEIXvhf6HZQq96SZRg6TZiEjbkxSqhdLbmB2TYHY3ZNck/vtOT/U4vI8338s3&#10;k2nFQL1vnFUQzyMQZEunG1sp+Dq+zdYgfECrsXWWFNzIw6Z4fMgx0260nzQcQiW4xPoMFdQhdJmU&#10;vqzJoJ+7jixnZ9cbDHz2ldQ9jlxuWplEUSoNNpY/1NjRrqbycrgaBe8jjttF/DrsL+fd7ee4+vje&#10;x6TU89O0fQERaAr/MPzpszoU7HRyV6u9aBXMkhWTCpZRAoLzZbrmbScG03gBssjl/YLi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qHEQ59AwAAOAgAAA4AAAAA&#10;AAAAAAAAAAAAOgIAAGRycy9lMm9Eb2MueG1sUEsBAi0ACgAAAAAAAAAhAAt0PY5xNwAAcTcAABQA&#10;AAAAAAAAAAAAAAAA4wUAAGRycy9tZWRpYS9pbWFnZTEucG5nUEsBAi0AFAAGAAgAAAAhAHeGnu7f&#10;AAAACQEAAA8AAAAAAAAAAAAAAAAAhj0AAGRycy9kb3ducmV2LnhtbFBLAQItABQABgAIAAAAIQCq&#10;Jg6+vAAAACEBAAAZAAAAAAAAAAAAAAAAAJI+AABkcnMvX3JlbHMvZTJvRG9jLnhtbC5yZWxzUEsF&#10;BgAAAAAGAAYAfAEAAIU/AAAAAA==&#10;">
                <v:roundrect id="_x0000_s1188" style="position:absolute;width:29876;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fbxAAAAN0AAAAPAAAAZHJzL2Rvd25yZXYueG1sRI9La8Mw&#10;EITvgf4HsYXeYtmhhOJECSEhJfRS8nDOi7V+EGtlLNWPf18VAj0OM/MNs96OphE9da62rCCJYhDE&#10;udU1lwpu1+P8A4TzyBoby6RgIgfbzctsjam2A5+pv/hSBAi7FBVU3replC6vyKCLbEscvMJ2Bn2Q&#10;XSl1h0OAm0Yu4ngpDdYcFipsaV9R/rj8GAXfRNOhmIpsOnH2RfUnJu6+VOrtddytQHga/X/42T5p&#10;BYskeYe/N+EJyM0vAAAA//8DAFBLAQItABQABgAIAAAAIQDb4fbL7gAAAIUBAAATAAAAAAAAAAAA&#10;AAAAAAAAAABbQ29udGVudF9UeXBlc10ueG1sUEsBAi0AFAAGAAgAAAAhAFr0LFu/AAAAFQEAAAsA&#10;AAAAAAAAAAAAAAAAHwEAAF9yZWxzLy5yZWxzUEsBAi0AFAAGAAgAAAAhAI0Rd9vEAAAA3QAAAA8A&#10;AAAAAAAAAAAAAAAABwIAAGRycy9kb3ducmV2LnhtbFBLBQYAAAAAAwADALcAAAD4AgAAAAA=&#10;" fillcolor="window" strokecolor="#7f7f7f [1612]" strokeweight="1.5pt">
                  <v:stroke joinstyle="miter"/>
                  <v:textbox>
                    <w:txbxContent>
                      <w:p w14:paraId="5C4ADFD0" w14:textId="7B656BE5" w:rsidR="00080E17" w:rsidRPr="003E6949" w:rsidRDefault="00B9388E" w:rsidP="00080E17">
                        <w:pPr>
                          <w:spacing w:after="0"/>
                          <w:ind w:firstLine="284"/>
                          <w:rPr>
                            <w:rFonts w:ascii="Comic Sans MS" w:hAnsi="Comic Sans MS"/>
                            <w:color w:val="808080" w:themeColor="background1" w:themeShade="80"/>
                            <w:sz w:val="56"/>
                            <w:szCs w:val="56"/>
                          </w:rPr>
                        </w:pPr>
                        <w:r>
                          <w:rPr>
                            <w:rFonts w:ascii="Comic Sans MS" w:hAnsi="Comic Sans MS"/>
                            <w:b/>
                            <w:bCs/>
                            <w:sz w:val="56"/>
                            <w:szCs w:val="56"/>
                          </w:rPr>
                          <w:t>y</w:t>
                        </w:r>
                        <w:r w:rsidR="00080E17" w:rsidRPr="00675C43">
                          <w:rPr>
                            <w:b/>
                            <w:bCs/>
                            <w:sz w:val="56"/>
                            <w:szCs w:val="56"/>
                          </w:rPr>
                          <w:tab/>
                        </w:r>
                        <w:r w:rsidR="00080E17">
                          <w:rPr>
                            <w:sz w:val="56"/>
                            <w:szCs w:val="56"/>
                          </w:rPr>
                          <w:tab/>
                        </w:r>
                        <w:r w:rsidR="00080E17">
                          <w:rPr>
                            <w:sz w:val="56"/>
                            <w:szCs w:val="56"/>
                          </w:rPr>
                          <w:tab/>
                        </w:r>
                        <w:r w:rsidR="00A17A8A">
                          <w:rPr>
                            <w:sz w:val="56"/>
                            <w:szCs w:val="56"/>
                          </w:rPr>
                          <w:t xml:space="preserve">  </w:t>
                        </w:r>
                        <w:r w:rsidRPr="003E6949">
                          <w:rPr>
                            <w:rFonts w:ascii="Comic Sans MS" w:hAnsi="Comic Sans MS"/>
                            <w:b/>
                            <w:bCs/>
                            <w:sz w:val="56"/>
                            <w:szCs w:val="56"/>
                          </w:rPr>
                          <w:t>y</w:t>
                        </w:r>
                        <w:r w:rsidRPr="000A6D44">
                          <w:rPr>
                            <w:rFonts w:ascii="Comic Sans MS" w:hAnsi="Comic Sans MS"/>
                            <w:color w:val="7F7F7F" w:themeColor="text1" w:themeTint="80"/>
                            <w:sz w:val="56"/>
                            <w:szCs w:val="56"/>
                          </w:rPr>
                          <w:t>es</w:t>
                        </w:r>
                      </w:p>
                    </w:txbxContent>
                  </v:textbox>
                </v:roundrect>
                <v:shape id="Picture 328" o:spid="_x0000_s1189" type="#_x0000_t75" style="position:absolute;left:8128;top:435;width:7251;height: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CdwQAAANwAAAAPAAAAZHJzL2Rvd25yZXYueG1sRE9NawIx&#10;EL0X/A9hBG81qaLI1ihFEErppW4teBs342bpZhI2Wd3+++YgeHy87/V2cK24UhcbzxpepgoEceVN&#10;w7WG73L/vAIRE7LB1jNp+KMI283oaY2F8Tf+oush1SKHcCxQg00pFFLGypLDOPWBOHMX3zlMGXa1&#10;NB3ecrhr5UyppXTYcG6wGGhnqfo99E5DCMdSmVV5bNTi5C4f5/7T/vRaT8bD2yuIREN6iO/ud6Nh&#10;Pstr85l8BOTmHwAA//8DAFBLAQItABQABgAIAAAAIQDb4fbL7gAAAIUBAAATAAAAAAAAAAAAAAAA&#10;AAAAAABbQ29udGVudF9UeXBlc10ueG1sUEsBAi0AFAAGAAgAAAAhAFr0LFu/AAAAFQEAAAsAAAAA&#10;AAAAAAAAAAAAHwEAAF9yZWxzLy5yZWxzUEsBAi0AFAAGAAgAAAAhAMRL4J3BAAAA3AAAAA8AAAAA&#10;AAAAAAAAAAAABwIAAGRycy9kb3ducmV2LnhtbFBLBQYAAAAAAwADALcAAAD1AgAAAAA=&#10;">
                  <v:imagedata r:id="rId173" o:title=""/>
                </v:shape>
              </v:group>
            </w:pict>
          </mc:Fallback>
        </mc:AlternateContent>
      </w:r>
    </w:p>
    <w:p w14:paraId="01E45CCC" w14:textId="629187A2" w:rsidR="00080E17" w:rsidRDefault="00080E17"/>
    <w:p w14:paraId="2065613E" w14:textId="0E9BE2F3" w:rsidR="00080E17" w:rsidRDefault="00080E17"/>
    <w:p w14:paraId="61105156" w14:textId="21FEBD54" w:rsidR="00080E17" w:rsidRDefault="00080E17"/>
    <w:p w14:paraId="79F10CCF" w14:textId="13EB83BC" w:rsidR="00080E17" w:rsidRDefault="00080E17"/>
    <w:p w14:paraId="5FB421E4" w14:textId="55FA944B" w:rsidR="001519B1" w:rsidRPr="00177A87" w:rsidRDefault="001519B1" w:rsidP="001519B1">
      <w:pPr>
        <w:rPr>
          <w:sz w:val="32"/>
          <w:szCs w:val="44"/>
        </w:rPr>
      </w:pPr>
      <w:r w:rsidRPr="00177A87">
        <w:rPr>
          <w:b/>
          <w:bCs/>
          <w:sz w:val="32"/>
          <w:szCs w:val="44"/>
        </w:rPr>
        <w:t>Consonant blends sound tiles</w:t>
      </w:r>
    </w:p>
    <w:p w14:paraId="2991F15E" w14:textId="69B6EE70" w:rsidR="001519B1" w:rsidRDefault="001519B1">
      <w:r>
        <w:rPr>
          <w:noProof/>
        </w:rPr>
        <mc:AlternateContent>
          <mc:Choice Requires="wpg">
            <w:drawing>
              <wp:anchor distT="0" distB="0" distL="114300" distR="114300" simplePos="0" relativeHeight="253059072" behindDoc="0" locked="0" layoutInCell="1" allowOverlap="1" wp14:anchorId="7FA5BBF6" wp14:editId="5555942F">
                <wp:simplePos x="0" y="0"/>
                <wp:positionH relativeFrom="column">
                  <wp:posOffset>3375660</wp:posOffset>
                </wp:positionH>
                <wp:positionV relativeFrom="paragraph">
                  <wp:posOffset>43180</wp:posOffset>
                </wp:positionV>
                <wp:extent cx="2988000" cy="752400"/>
                <wp:effectExtent l="0" t="0" r="22225" b="10160"/>
                <wp:wrapNone/>
                <wp:docPr id="2071" name="Group 2071"/>
                <wp:cNvGraphicFramePr/>
                <a:graphic xmlns:a="http://schemas.openxmlformats.org/drawingml/2006/main">
                  <a:graphicData uri="http://schemas.microsoft.com/office/word/2010/wordprocessingGroup">
                    <wpg:wgp>
                      <wpg:cNvGrpSpPr/>
                      <wpg:grpSpPr>
                        <a:xfrm>
                          <a:off x="0" y="0"/>
                          <a:ext cx="2988000" cy="752400"/>
                          <a:chOff x="0" y="0"/>
                          <a:chExt cx="2988000" cy="752400"/>
                        </a:xfrm>
                      </wpg:grpSpPr>
                      <wps:wsp>
                        <wps:cNvPr id="2055" name="Text Box 2"/>
                        <wps:cNvSpPr txBox="1">
                          <a:spLocks noChangeArrowheads="1"/>
                        </wps:cNvSpPr>
                        <wps:spPr bwMode="auto">
                          <a:xfrm>
                            <a:off x="0" y="0"/>
                            <a:ext cx="2988000" cy="752400"/>
                          </a:xfrm>
                          <a:prstGeom prst="roundRect">
                            <a:avLst/>
                          </a:prstGeom>
                          <a:solidFill>
                            <a:srgbClr val="FFFFFF"/>
                          </a:solidFill>
                          <a:ln w="19050">
                            <a:solidFill>
                              <a:schemeClr val="bg1">
                                <a:lumMod val="50000"/>
                              </a:schemeClr>
                            </a:solidFill>
                            <a:miter lim="800000"/>
                            <a:headEnd/>
                            <a:tailEnd/>
                          </a:ln>
                        </wps:spPr>
                        <wps:txbx>
                          <w:txbxContent>
                            <w:p w14:paraId="5E7D0264" w14:textId="78BCEE90" w:rsidR="007C56D3" w:rsidRPr="007C56D3" w:rsidRDefault="007C56D3" w:rsidP="001519B1">
                              <w:pPr>
                                <w:spacing w:after="0"/>
                                <w:ind w:firstLine="426"/>
                                <w:rPr>
                                  <w:rFonts w:ascii="Comic Sans MS" w:hAnsi="Comic Sans MS"/>
                                  <w:bCs/>
                                  <w:spacing w:val="40"/>
                                  <w:sz w:val="56"/>
                                  <w:szCs w:val="48"/>
                                </w:rPr>
                              </w:pPr>
                              <w:r>
                                <w:rPr>
                                  <w:rFonts w:ascii="Comic Sans MS" w:hAnsi="Comic Sans MS"/>
                                  <w:b/>
                                  <w:spacing w:val="40"/>
                                  <w:sz w:val="56"/>
                                  <w:szCs w:val="56"/>
                                </w:rPr>
                                <w:t>cl</w:t>
                              </w:r>
                              <w:r w:rsidRPr="000A6D44">
                                <w:rPr>
                                  <w:rFonts w:ascii="Comic Sans MS" w:hAnsi="Comic Sans MS"/>
                                  <w:bCs/>
                                  <w:color w:val="7F7F7F" w:themeColor="text1" w:themeTint="80"/>
                                  <w:spacing w:val="40"/>
                                  <w:sz w:val="56"/>
                                  <w:szCs w:val="56"/>
                                </w:rPr>
                                <w:t>ock</w:t>
                              </w:r>
                            </w:p>
                          </w:txbxContent>
                        </wps:txbx>
                        <wps:bodyPr rot="0" vert="horz" wrap="square" lIns="91440" tIns="45720" rIns="91440" bIns="45720" anchor="t" anchorCtr="0">
                          <a:noAutofit/>
                        </wps:bodyPr>
                      </wps:wsp>
                      <pic:pic xmlns:pic="http://schemas.openxmlformats.org/drawingml/2006/picture">
                        <pic:nvPicPr>
                          <pic:cNvPr id="2070" name="Picture 2070"/>
                          <pic:cNvPicPr/>
                        </pic:nvPicPr>
                        <pic:blipFill>
                          <a:blip r:embed="rId174" cstate="print">
                            <a:extLst>
                              <a:ext uri="{28A0092B-C50C-407E-A947-70E740481C1C}">
                                <a14:useLocalDpi xmlns:a14="http://schemas.microsoft.com/office/drawing/2010/main" val="0"/>
                              </a:ext>
                            </a:extLst>
                          </a:blip>
                          <a:stretch>
                            <a:fillRect/>
                          </a:stretch>
                        </pic:blipFill>
                        <pic:spPr>
                          <a:xfrm>
                            <a:off x="1600200" y="30480"/>
                            <a:ext cx="775970" cy="700405"/>
                          </a:xfrm>
                          <a:prstGeom prst="rect">
                            <a:avLst/>
                          </a:prstGeom>
                        </pic:spPr>
                      </pic:pic>
                    </wpg:wgp>
                  </a:graphicData>
                </a:graphic>
              </wp:anchor>
            </w:drawing>
          </mc:Choice>
          <mc:Fallback>
            <w:pict>
              <v:group w14:anchorId="7FA5BBF6" id="Group 2071" o:spid="_x0000_s1190" style="position:absolute;margin-left:265.8pt;margin-top:3.4pt;width:235.3pt;height:59.25pt;z-index:253059072" coordsize="29880,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cLt7UgMAAMAHAAAOAAAAZHJzL2Uyb0RvYy54bWykVdtu1DAQfUfiHyy/&#10;02SX3W4bbRZBS6tKXCpaPsBxnMTCN2zvZsvXM+PsvQgQVGp2fBufOTNzPH+z1oqshA/SmpKOznJK&#10;hOG2lqYt6dfHm1cXlITITM2UNaKkTyLQN4uXL+a9K8TYdlbVwhNwYkLRu5J2MboiywLvhGbhzDph&#10;YLGxXrMIQ99mtWc9eNcqG+f5edZbXztvuQgBZq+HRbpI/ptG8Pi5aYKIRJUUsMX09elb4TdbzFnR&#10;euY6yTcw2D+g0EwauHTn6ppFRpZePnOlJfc22Caecasz2zSSixQDRDPKT6K59XbpUixt0bduRxNQ&#10;e8LTP7vln1a33j24ew9M9K4FLtIIY1k3XuMvoCTrRNnTjjKxjoTD5Pjy4iLPgVkOa7PpeAJ24pR3&#10;QPyzY7x7//uD2fba7AhM76A8wp6B8H8MPHTMiURsKICBe09kDbHk0yklhmmo00cM8J1dkzGGg9fD&#10;PqSJxDVMQ6mndAf3wfJvgRh71THTirfe274TrAaAIzwJYeyODn4COqn6j7aGa9gy2uToP7jeUcYK&#10;50O8FVYTNEoK5WPqL9AD6Qq2+hAiQtrvw+wGq2R9I5VKA99WV8qTFYN+uUl/KYqTbcqQHgK8zKf5&#10;QMORD+xdsfNStQNVaqkh5sHzFEom1QlgSa2O2xOyIzRaRhAHJXVJsci2pYX8vjd1KrPIpBpscKXM&#10;hnDkeGA7rqt1Su4spQOzUdn6CVLg7SAGIF5gdNb/oKQHIShp+L5kXlCi7gyk8XI0maBypMFkOhvD&#10;wB+uVIcrzHBwVdJIyWBexaQ2SK6xbyHdjUxJ2CPZYIbyXsyd5AX8bzodrGd1/mdFhFNxifgHVdV/&#10;5UMz/23pXoEoORZlJZWMT0lgIb8IyqzuJUdScXDYMjOgY2gZ2ID3knEOc5Cc7U48h2WH4yM3lZJu&#10;W3hobwADXyfq9ouYB+W8tnyphYnDU+CFAuzWhE66AEkqhK4E9LW/q0cgUPAMRWg556WJiA9KL3oR&#10;eYdmAw2AnYJADxYS6D1ODGGora1M7dRxdJ7n8CBRAjr4Op9cbGRwq5Oz2fQSqUoymeeTfLrpq23j&#10;n7bub7s2wRqAJBNwpSpKz0SKYPOk4Tt0OE679g/v4icAAAD//wMAUEsDBAoAAAAAAAAAIQC7lcRf&#10;3hMAAN4TAAAUAAAAZHJzL21lZGlhL2ltYWdlMS5wbmeJUE5HDQoaCgAAAA1JSERSAAAA0AAAAMAI&#10;AwAAAEKsHd0AAAABc1JHQgCuzhzpAAAABGdBTUEAALGPC/xhBQAAAwBQTFRF////AAAAhISEzs7O&#10;9/fvISEhvb29paWl3ubma2trMTEx7+bv3tbWGRAZQlqlEFqlc1qUc1rvQlp7EFp7c1rFQlrOnFp7&#10;EFrOWloppVoZWikZWloIhFoZWggZQq2cQq0ZQu+cQu8ZQhnvpRlK75SlEK3eEK1aEK2cEK0ZEBnv&#10;EO/eEO9aEO+cEO8Zc+/ec+9ac++cc+8Zcxmcc6UZQs7eQs5anIRaQs6cQs4ZhBlKEM7eEM5aEM6c&#10;EM4Zc4QZc3tjQkJCc6WUWlJSCAgQpVrvEDFKpVrFzsUQzlIQzowQzhkQpVpKKVpKQlrvnFqcWilK&#10;KVoQEFrvhFpKCFpKWghKCFoQlIyMY2NaEAgApe/epe9ape+cpe8ZpRmcpaUZzmulzimlpYQZzkql&#10;zgilra21nJSc5sW15sWUSlpSzsUxzlIxzowxzhkxzsVzzmvmzlJzzinmzoxzzhlzzq3m78UQ71IQ&#10;74wQ7xkQzu/FzsVSzkrmzlJSzgjmzoxSzhlSzozm72ul7yml70ql7wilpaXmQimlECmlc6Xvcynv&#10;Qil7ECl7c6XFcynFQozvQoxrQoytQowpQinOzpS1EIzvEIxrEIytEIwpECnOc87vc85rc86tc84p&#10;cyl7zu8QpYTmQgilEAilc4TvcwjvQgh7EAh7c4TFcwjFQozOQoxKQoyMQowIQgjOzpSUEIzOEIxK&#10;EIyMEIwIEAjOc87Oc85Kc86Mc84Icwh778Vz72vm71JzKQhK78Ux71Ix7ynm74wx7xkx74xz7xlz&#10;763mpSkZ7+/FhCkZ78VS70rm71JSCAhK7wjm74xS7xlS74zmpQgZhAgZxcWcpSnvc6VrpSnFpc7v&#10;pc5rpc6tpc4ppSl7pYy9zu+Uzu9Czu9rpQjvc6VKpQjFpc7Opc5Kpc6Mpc4IpQh7Qu/vQu9rQq3v&#10;Qq1rnKVr7+8QCCkQQu/OQu9KQq3OQq1KnKVK787v7++U7+9Cxc7v7+9rMTFSc1Jza4SUKSkIpa2M&#10;1u//ABAA/+//AAAIAAAAM5A/dQAAAQB0Uk5T////////////////////////////////////////&#10;////////////////////////////////////////////////////////////////////////////&#10;////////////////////////////////////////////////////////////////////////////&#10;////////////////////////////////////////////////////////////////////////////&#10;////////////////////////////////////////////////////////////////////////AFP3&#10;ByUAAAAJcEhZcwAAIdUAACHVAQSctJ0AAA9bSURBVHhe7V3LsqM4ErUlHnqx6R8qGsfsZg39ARDB&#10;585q1rP3tuP2VIyrYzJTwgYbsADhckX4VERdPzGpk5lKpVLS4YMPPvjggw2IdKQthP2DL7j3fimg&#10;BCZppGzzXMVxdjkeL9lZqTwvJGsSg6K5j749Io2SVCo7zuCsKsk4yOW+9K4AWlLWzorSx7lg9RsL&#10;BcLIIS+nS5Zl8Tm+ITvDK+5di7OSqTHuEu8DrXlTnNw9kr3EscrBXOqEcyPIYLQxPEnSlEkyq55c&#10;WdHwd7KpCKS56dklixVIwmdb3SQpq77i7A/3pWPWNu/CU18acGQ5aJB75xki0NEcuOq+XDTm59uT&#10;4CzubijOwcbd694QKcuvMsXg+dzrPwXa1NLdSxa3jLuXF4ODTGd3Hbm8TUJB87RwdwHcjEtjEi7o&#10;gU6SxMzYPS+vPLXgIdyrr4Q2pbI3cFaT3AimVIoPDIOIoZqnkDPlaMqb1WSvhklzCGfAp8V5M92e&#10;4M0lCqQZCiOfSHTQTRHTVYGl1yqeqW2nkylZu5cmkJBASYUf4/T/LKJr31ylVldfAcMl6QaIk7iX&#10;JuEEogY3BanfE3AnUiaTF5kSl+SoL0p6qIUVyKJpnzJEAJFI8cCJu1f2hEhzasD4OTsIa0MEUzHf&#10;Jk9cm+XenfRqOHriv2q/2OvGEK9+W3B3aWF/Z2eSdFogPVne+FrsVSBTFYtaW1tNOBV7OoeOHub/&#10;G51A5qnPfoALqmK2l9rppLL0pAsifSeQkcV/6PkSRI6kdh93pxuKDBZqNa9QoKSK24aVJV846HEq&#10;odIdJDIlXhvoWXZtk6L8tbTwc9t9WJJ2UDvbl8byFT1DH5ElKfbp8xYALksNVb6o7+5DW9VY7FPm&#10;oGuKRBV6A9Ewp3WMsYUm4QEu2X2HrVM03lMbzpDA2+AVC+pLeeOGAQJC4/BdRMKUdA+viGworOpA&#10;EtkWOjvz0VEjSQ4R1Sq8BgotmXt4g9V4CISCaATwA/qW3fxMWbmHyQ4MwajpgSGAoU52qYsdheUn&#10;7sU6v3ceZw+GDrp6ZAgg2HeUyDOCnAPZzyDYYZ1ASbyDQNEoQygRcrS5i3X8DOL+q0C1WtBevjcy&#10;wZCT6LKVowTtZyjPoXECRYtsKPWNEiYYAlGtHXkNw6bAi0d5+gz588+LzpU8gRjxcg5W67b0sEaC&#10;/38YLDQ3L+efYW/OWTfSe4JJhhxHp649l0NgGJXJexqY/J99UMfe8vAWmtbrRsSMQNDC0B9lC4Zj&#10;A+iGGH64jY6hKFG+V44auJGTH0VzAsG4F27pPJMJnEGUTtig6UY1+l/273MgQZ4U6fl0fY29iFrl&#10;6jg6OJvI3QoiCHQlxMWoH8lXOAbrENaRew9LkK8VzYNGE5cHw34KnW4xvztYgrytaB6a4Z0tbukE&#10;mQ3RooCOoEAXNHi5pUonJBrQ8hTAGJwFIYJQBB06Kt2ittF4D+fJLnsZbgQFoigipVs0OOKocMsy&#10;nZPoERSKIoEzh2qB0hlSuE1R4A19gkKZJfruix04eyE5o4dzT7bCYEIOGT8qKSv2p3t5G0jpvFvc&#10;IKNFGI8NwKoyiQKxg/gh1vTxjxBIu7dfwC4oDqLsVzArUDhQXOZ5j+Tn5yLEFSCBGvckBDRqkZ9B&#10;Ril8NEwMd0NwhmDsAlf0yjAYjGcDE3QgGyrdk3Vgp+zSbxK8ZOtDUQMfVIlmJ8cSu5zOm5WFGNoi&#10;kGZtopO8JxEFZx4UcSDoJA+CJzSzI2Se/EjVVok2C1RX6KSb/uwHUpQ/98U1fCzGr9n5azsD12zN&#10;/W8WqCTt4v0ZJgpnnoabBuQGggBWFFZhG/DWqt9qBLAhREM8dcAU/tNwgYPzsH2QnUyUNJSazP75&#10;YjNDBFENBnbo6L4/UR1dwg/n9JAY0jZlAQItHVANEUQgLYdeTaPOPRnpoc92wwZiKGJOILktZCGB&#10;NrKs5X2AXUJIk8967ghdgrIfIYEcQ6La6ObIhjZegz3E/2gfx9kQVeAPu07V2lBDo6LNTiEAQyx+&#10;9GiYyJmNfziMG2IncvIbClGTo7yms9diqw1FGuSJovvUM4ao8dytocZ1Ssm/oUARU7X++R0rDDkz&#10;+Hc6DW+E3MJMV4SdUOY0znWsYHmn8/axRKB+6AGoczO5Ng0+LvBAyCGI2x5B+n3Wz3H4VefjAmMv&#10;gQwY0WnyjjUG2oV7EhYBvNw4cJw32bdidijbav7jCNEPjQKzJRRujgH565x2YOzGEMWeUzpHYYJ7&#10;HBh72dBBoOOeCFB1CgZWuSeBsZtAB8yJThgRxj3Zth+NhDCjM3B79UPQVDgoGo+cMTN0XtcLRbic&#10;kPOkZrJVYyTvx1AK0dpEUpR8woqhdmRAkoZVCr4POI3Z/n4CcXBzE5PXZvqtedhK1w6jbbKbl6Nw&#10;7jLu5igydY8XgdKyV4xeYrd+6HBANzfa10QQJ1y6yHQZBhKpxDzSvB9DB6zFGHVz5ORW/uZAoqwo&#10;k/tFZ/vZ0IGB3x7lAac8VlcSDLXumLVl7RbfITSOS4Ch+XzGSuBcSTXKUAsG/TRvN4U7iUCmitWW&#10;J22alt5VVJQeGihQMdYR4WDovD6So1QzAC7fgWQSum6h7yPsstQkgcYazQhjVLSmG+pgOVKs6C9w&#10;z1pGRW4d1lXpzIIEGlG5CB36FoGIoxMYfsJkt37zEXkSWiKKB8YYMjCatcNVXTflCnXHevUzXSDi&#10;TeHihgdsrLYRddkM9ZYEGnUKoCn0hk4rWVVrlm3w4la0ycu7zRUc1hRS3SBSCTc3WOSqQaBslCH4&#10;NRwNRUkOztu0ywueQIq+29e8rOwCxD62jSBTXDnKq34VSQQCXUYZgl/DumXQHPx42m5qSgvNqQPq&#10;Y1vRHCd1k4NJFHSvY8Fcx5BoWnyazmfBffHQPwUY4yd5PyrU4IBOYypHNoRvJJgnFWxB5ckMcIZz&#10;gG02BOAsH8wnoncetyFoS/JyQJGEgVqYbAml//tYY5oD1KyoemHVjJfDfsh6XfhOFirw6iIIhxD9&#10;kPlvn6LpfggFch8UMkzVFEAPrChMojkpejEnDlnHIgWb2LYf1Gyzpt/glgwjsnxjLCcaMgTenzvG&#10;0rFRgTBv6gSq25CDywjMWGWXTE3t8+EP0By4hKn64cZ0tF11SZ8Fy+r9oHmSNmmydFnuCAyrpCwG&#10;UQymfUaTwTTAoxGr2HM9+UaYtGmGexJQYs49HgBzCrbk4tcCznmNp05XZ31+LrDnHu8zDVbOhjWe&#10;F4DycuPOhnqocO76RcCJ+wkayG8H6fheCfTaE0Vm5Ob2yZ3tCJzCm3Bl5OZ2mh/aDxj8TtU1/opu&#10;jkovpgYG5BXCjBpeBpxjtZmZEWDudHu97GuBJvTXVF8TYfXfPnUKuwFXTZaTMeJ+lSR7AQdxE90q&#10;gsZ4v1RPhKPHr2kKbgH3e8Ik9/eOkem3mVEJlV6879jhoXxcYGQ6p1L9isb3Qxrfr3VAjZutaESd&#10;e9sxkalO96kbLCOZLF1CYHXMzc8ZdjqHXnezHoJVv92VvnosFiA/59wCZiR0GjRfsgVpm5R3UyK4&#10;/vJJN6Nxurq1PW9a4NcDpYQ3A5fa3BUnUyXWk8r63toHN//AgqUcN8FU0LB3Xg4nI893fu8BAmIJ&#10;VxhsisIcUpws+vkQoDkn8ACDbr/CfM8TgoAXdAtWbCFPp/g9TEgY3EenHDBELuH5AmpczmErZDhu&#10;u8XzzdMF4TBUf/TZHpNYVBqMyybcbid2CcR7oKl665RpWsNHf3CKCq3IMPo037owZS9Uf3sRBKMi&#10;tCKIf7Sk/MI7MdQHbqrgWbDWLWStFTtEvJU/3OtvhQhHdr7r1THmRv9I86NkSO8Hmkbz3SOCdgMa&#10;rdh6G9Bq/dmwdIAaYqTzW6ccMTdy8q+FI4pC7XixB8gjLAky7Z4k7xGVjgDjs0V7ktje9U2inkdo&#10;BgPrhTXGVC8RaF+f4KAYYekyR1I6fzfyStCOHF9LFA6hG4jN7zczfAtEWPP5x3S2dArk6eIwe7+G&#10;hMBt/P5eM4ymOGGHoteNII+9rtCFoouANTLe0DyBf6PaHiXYzCvLywUuhj8F2iFrCUyslBrfP4UM&#10;IVu77TcMwSEECrRpnj+imkoqx2D39Vx/R7Tp15JDEYIgaqbmC8ghXO4T3EvAcxgWBtqo0Rsw9k8e&#10;phkQdidayhauhrXBcoQjXiPS4IXy4BO+2jwf7KZiQfwcv7bFzLYesb/bdgfW5m2uVq6gmoX4djj8&#10;kA/FFN3+1Ftb0O5PPcYRIN1tAvNh0xDLz3Z5gCOSaPT0F71fWvV+U+dQ/ACiFI83isuRM9KaPWb7&#10;BDWSGTJkzwUJdOSItaPzY8Go2GPyKEpwClE3/+wps7bHcwThBwEcweX+bpM7Plixiz9neZOWfWX+&#10;8W9My4eTBznK8Yp3pxTwnbIOUVNV/fO0RPoFP755t/ohEjoZSg1cg9yHoHsIOiYoKwK3njsNpmdI&#10;/CUjdM0pgXDeurHQIyguPGZtVwIdyUXbZUX1qtpp8W9SjdCn9RC0PTtSuTNH0kVppEO9prg9csd4&#10;qX2iyajGQxOOZ7sYNVnU4kauaGNd2zPdinDu7Q7dkVqLT64UbMUCOPM7qcSup1KJBscTPUvyRNM2&#10;SxtZLD5ybx2st8ODFxfcYZ2ratnKFF1bZcj2pMcCSEJLOip/kbTMWVn1FzE9Q8JI27Jhx7cTIndy&#10;Zea9HKjGQPNP6Xv0G3Q97rRPGWCBjg90TUcWkkg+v5hSFqD2Ox5U89KuCMuq+gX0OJgU88uoE9Ij&#10;wrICpR7mEOn6G4WNuFPBDn3pDHiD2Ybj5aSqp79sKuiEhuvMxmHSSpE4l7zc3RncAzUdfxtUvX1y&#10;RqTgVVu1z3pWCAvsxhjHi/JT5dAQoO10A8fv/wCvPHcLvEmf8Jg0lVvcfwHLfEkYPwI86tzexTFW&#10;VbO2WYGb6/YL2XBvgdfDOCeO96JaVi9WfVOz9rqZRPwTD6K/QnB2XXkbx3nBUl+NETyVlbpu95G1&#10;P0/XhtAmYW0n0/EUq1aW6dj+S1dEJklLCcxcvwXSJOY9xCEMZQKhYqXaQrK0rjk3RvwAPoTBbc7q&#10;lMk2VyqOyUET3k0aC5CpuduGJDvHAKUUCJDjfyhHfB585o8vyfj7SWMRCVAl2WMKQFHZBOJcptwE&#10;OqxjNwjDayYnt8GxiBXqIxdvysw9ItqrkYO1VHmeg5plYC+nc4aGlVfgMcCuxLsTMwqt0RWAM0DA&#10;X3iihf5FaPnggw8++OCDDz744IMtOBz+D4vc0girFOkxAAAAAElFTkSuQmCCUEsDBBQABgAIAAAA&#10;IQAR0DG24AAAAAoBAAAPAAAAZHJzL2Rvd25yZXYueG1sTI/NasMwEITvhb6D2EJvjfyDTXEthxDa&#10;nkKhSaH0trE2toklGUuxnbfv5tTedphh9ptyvZheTDT6zlkF8SoCQbZ2urONgq/D29MzCB/Qauyd&#10;JQVX8rCu7u9KLLSb7SdN+9AILrG+QAVtCEMhpa9bMuhXbiDL3smNBgPLsZF6xJnLTS+TKMqlwc7y&#10;hxYH2rZUn/cXo+B9xnmTxq/T7nzaXn8O2cf3LialHh+WzQuIQEv4C8MNn9GhYqaju1jtRa8gS+Oc&#10;owpyXnDzoyhJQBz5SrIUZFXK/xOq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KcLt7UgMAAMAHAAAOAAAAAAAAAAAAAAAAADoCAABkcnMvZTJvRG9jLnhtbFBL&#10;AQItAAoAAAAAAAAAIQC7lcRf3hMAAN4TAAAUAAAAAAAAAAAAAAAAALgFAABkcnMvbWVkaWEvaW1h&#10;Z2UxLnBuZ1BLAQItABQABgAIAAAAIQAR0DG24AAAAAoBAAAPAAAAAAAAAAAAAAAAAMgZAABkcnMv&#10;ZG93bnJldi54bWxQSwECLQAUAAYACAAAACEAqiYOvrwAAAAhAQAAGQAAAAAAAAAAAAAAAADVGgAA&#10;ZHJzL19yZWxzL2Uyb0RvYy54bWwucmVsc1BLBQYAAAAABgAGAHwBAADIGwAAAAA=&#10;">
                <v:roundrect id="_x0000_s1191" style="position:absolute;width:29880;height:7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mskyAAAAN0AAAAPAAAAZHJzL2Rvd25yZXYueG1sRI/dasJA&#10;FITvC32H5RR6U+rGQIJNXaWIhYogan+uj9ljEpo9G3dXjX36rlDo5TAz3zDjaW9acSLnG8sKhoME&#10;BHFpdcOVgo/318cRCB+QNbaWScGFPEwntzdjLLQ984ZO21CJCGFfoII6hK6Q0pc1GfQD2xFHb2+d&#10;wRClq6R2eI5w08o0SXJpsOG4UGNHs5rK7+3RKJjvDtli9Zk+/bi1XD4cTb7Kv1Cp+7v+5RlEoD78&#10;h//ab1pBmmQZXN/EJyAnvwAAAP//AwBQSwECLQAUAAYACAAAACEA2+H2y+4AAACFAQAAEwAAAAAA&#10;AAAAAAAAAAAAAAAAW0NvbnRlbnRfVHlwZXNdLnhtbFBLAQItABQABgAIAAAAIQBa9CxbvwAAABUB&#10;AAALAAAAAAAAAAAAAAAAAB8BAABfcmVscy8ucmVsc1BLAQItABQABgAIAAAAIQBhKmskyAAAAN0A&#10;AAAPAAAAAAAAAAAAAAAAAAcCAABkcnMvZG93bnJldi54bWxQSwUGAAAAAAMAAwC3AAAA/AIAAAAA&#10;" strokecolor="#7f7f7f [1612]" strokeweight="1.5pt">
                  <v:stroke joinstyle="miter"/>
                  <v:textbox>
                    <w:txbxContent>
                      <w:p w14:paraId="5E7D0264" w14:textId="78BCEE90" w:rsidR="007C56D3" w:rsidRPr="007C56D3" w:rsidRDefault="007C56D3" w:rsidP="001519B1">
                        <w:pPr>
                          <w:spacing w:after="0"/>
                          <w:ind w:firstLine="426"/>
                          <w:rPr>
                            <w:rFonts w:ascii="Comic Sans MS" w:hAnsi="Comic Sans MS"/>
                            <w:bCs/>
                            <w:spacing w:val="40"/>
                            <w:sz w:val="56"/>
                            <w:szCs w:val="48"/>
                          </w:rPr>
                        </w:pPr>
                        <w:r>
                          <w:rPr>
                            <w:rFonts w:ascii="Comic Sans MS" w:hAnsi="Comic Sans MS"/>
                            <w:b/>
                            <w:spacing w:val="40"/>
                            <w:sz w:val="56"/>
                            <w:szCs w:val="56"/>
                          </w:rPr>
                          <w:t>cl</w:t>
                        </w:r>
                        <w:r w:rsidRPr="000A6D44">
                          <w:rPr>
                            <w:rFonts w:ascii="Comic Sans MS" w:hAnsi="Comic Sans MS"/>
                            <w:bCs/>
                            <w:color w:val="7F7F7F" w:themeColor="text1" w:themeTint="80"/>
                            <w:spacing w:val="40"/>
                            <w:sz w:val="56"/>
                            <w:szCs w:val="56"/>
                          </w:rPr>
                          <w:t>ock</w:t>
                        </w:r>
                      </w:p>
                    </w:txbxContent>
                  </v:textbox>
                </v:roundrect>
                <v:shape id="Picture 2070" o:spid="_x0000_s1192" type="#_x0000_t75" style="position:absolute;left:16002;top:304;width:7759;height:7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1J3wwAAAN0AAAAPAAAAZHJzL2Rvd25yZXYueG1sRE9Ni8Iw&#10;EL0v+B/CLHiRNVXBXapRVFCUnrYK9Tg0s22xmdQmav335iDs8fG+58vO1OJOrassKxgNIxDEudUV&#10;FwpOx+3XDwjnkTXWlknBkxwsF72POcbaPviX7qkvRAhhF6OC0vsmltLlJRl0Q9sQB+7PtgZ9gG0h&#10;dYuPEG5qOY6iqTRYcWgosaFNSfklvRkFu3w9Sq7p5DzRg8PWrmR2SZJMqf5nt5qB8NT5f/HbvdcK&#10;xtF32B/ehCcgFy8AAAD//wMAUEsBAi0AFAAGAAgAAAAhANvh9svuAAAAhQEAABMAAAAAAAAAAAAA&#10;AAAAAAAAAFtDb250ZW50X1R5cGVzXS54bWxQSwECLQAUAAYACAAAACEAWvQsW78AAAAVAQAACwAA&#10;AAAAAAAAAAAAAAAfAQAAX3JlbHMvLnJlbHNQSwECLQAUAAYACAAAACEAHcdSd8MAAADdAAAADwAA&#10;AAAAAAAAAAAAAAAHAgAAZHJzL2Rvd25yZXYueG1sUEsFBgAAAAADAAMAtwAAAPcCAAAAAA==&#10;">
                  <v:imagedata r:id="rId175" o:title=""/>
                </v:shape>
              </v:group>
            </w:pict>
          </mc:Fallback>
        </mc:AlternateContent>
      </w:r>
      <w:r>
        <w:rPr>
          <w:noProof/>
        </w:rPr>
        <mc:AlternateContent>
          <mc:Choice Requires="wpg">
            <w:drawing>
              <wp:anchor distT="0" distB="0" distL="114300" distR="114300" simplePos="0" relativeHeight="253042688" behindDoc="0" locked="0" layoutInCell="1" allowOverlap="1" wp14:anchorId="779B4150" wp14:editId="2E8C3EE5">
                <wp:simplePos x="0" y="0"/>
                <wp:positionH relativeFrom="margin">
                  <wp:posOffset>34290</wp:posOffset>
                </wp:positionH>
                <wp:positionV relativeFrom="paragraph">
                  <wp:posOffset>41275</wp:posOffset>
                </wp:positionV>
                <wp:extent cx="2987675" cy="751840"/>
                <wp:effectExtent l="0" t="0" r="22225" b="10160"/>
                <wp:wrapNone/>
                <wp:docPr id="2053" name="Group 2053"/>
                <wp:cNvGraphicFramePr/>
                <a:graphic xmlns:a="http://schemas.openxmlformats.org/drawingml/2006/main">
                  <a:graphicData uri="http://schemas.microsoft.com/office/word/2010/wordprocessingGroup">
                    <wpg:wgp>
                      <wpg:cNvGrpSpPr/>
                      <wpg:grpSpPr>
                        <a:xfrm>
                          <a:off x="0" y="0"/>
                          <a:ext cx="2987675" cy="751840"/>
                          <a:chOff x="0" y="0"/>
                          <a:chExt cx="2988000" cy="752400"/>
                        </a:xfrm>
                      </wpg:grpSpPr>
                      <wps:wsp>
                        <wps:cNvPr id="2048" name="Text Box 2"/>
                        <wps:cNvSpPr txBox="1">
                          <a:spLocks noChangeArrowheads="1"/>
                        </wps:cNvSpPr>
                        <wps:spPr bwMode="auto">
                          <a:xfrm>
                            <a:off x="0" y="0"/>
                            <a:ext cx="2988000" cy="752400"/>
                          </a:xfrm>
                          <a:prstGeom prst="roundRect">
                            <a:avLst/>
                          </a:prstGeom>
                          <a:solidFill>
                            <a:srgbClr val="FFFFFF"/>
                          </a:solidFill>
                          <a:ln w="19050">
                            <a:solidFill>
                              <a:schemeClr val="bg1">
                                <a:lumMod val="50000"/>
                              </a:schemeClr>
                            </a:solidFill>
                            <a:miter lim="800000"/>
                            <a:headEnd/>
                            <a:tailEnd/>
                          </a:ln>
                        </wps:spPr>
                        <wps:txbx>
                          <w:txbxContent>
                            <w:p w14:paraId="233BD3D2" w14:textId="77777777" w:rsidR="007C56D3" w:rsidRPr="007C56D3" w:rsidRDefault="007C56D3" w:rsidP="001519B1">
                              <w:pPr>
                                <w:spacing w:after="0"/>
                                <w:ind w:firstLine="426"/>
                                <w:rPr>
                                  <w:rFonts w:ascii="Comic Sans MS" w:hAnsi="Comic Sans MS"/>
                                  <w:bCs/>
                                  <w:spacing w:val="40"/>
                                  <w:sz w:val="56"/>
                                  <w:szCs w:val="48"/>
                                </w:rPr>
                              </w:pPr>
                              <w:r w:rsidRPr="007C56D3">
                                <w:rPr>
                                  <w:rFonts w:ascii="Comic Sans MS" w:hAnsi="Comic Sans MS"/>
                                  <w:b/>
                                  <w:spacing w:val="40"/>
                                  <w:sz w:val="56"/>
                                  <w:szCs w:val="56"/>
                                </w:rPr>
                                <w:t>br</w:t>
                              </w:r>
                              <w:r w:rsidRPr="000A6D44">
                                <w:rPr>
                                  <w:rFonts w:ascii="Comic Sans MS" w:hAnsi="Comic Sans MS"/>
                                  <w:bCs/>
                                  <w:color w:val="7F7F7F" w:themeColor="text1" w:themeTint="80"/>
                                  <w:spacing w:val="40"/>
                                  <w:sz w:val="56"/>
                                  <w:szCs w:val="56"/>
                                </w:rPr>
                                <w:t>ead</w:t>
                              </w:r>
                            </w:p>
                          </w:txbxContent>
                        </wps:txbx>
                        <wps:bodyPr rot="0" vert="horz" wrap="square" lIns="91440" tIns="45720" rIns="91440" bIns="45720" anchor="t" anchorCtr="0">
                          <a:noAutofit/>
                        </wps:bodyPr>
                      </wps:wsp>
                      <pic:pic xmlns:pic="http://schemas.openxmlformats.org/drawingml/2006/picture">
                        <pic:nvPicPr>
                          <pic:cNvPr id="2050" name="Picture 2050"/>
                          <pic:cNvPicPr>
                            <a:picLocks noChangeAspect="1"/>
                          </pic:cNvPicPr>
                        </pic:nvPicPr>
                        <pic:blipFill>
                          <a:blip r:embed="rId176">
                            <a:extLst>
                              <a:ext uri="{28A0092B-C50C-407E-A947-70E740481C1C}">
                                <a14:useLocalDpi xmlns:a14="http://schemas.microsoft.com/office/drawing/2010/main" val="0"/>
                              </a:ext>
                            </a:extLst>
                          </a:blip>
                          <a:stretch>
                            <a:fillRect/>
                          </a:stretch>
                        </pic:blipFill>
                        <pic:spPr>
                          <a:xfrm>
                            <a:off x="1623060" y="22860"/>
                            <a:ext cx="1196340" cy="701040"/>
                          </a:xfrm>
                          <a:prstGeom prst="rect">
                            <a:avLst/>
                          </a:prstGeom>
                        </pic:spPr>
                      </pic:pic>
                    </wpg:wgp>
                  </a:graphicData>
                </a:graphic>
              </wp:anchor>
            </w:drawing>
          </mc:Choice>
          <mc:Fallback>
            <w:pict>
              <v:group w14:anchorId="779B4150" id="Group 2053" o:spid="_x0000_s1193" style="position:absolute;margin-left:2.7pt;margin-top:3.25pt;width:235.25pt;height:59.2pt;z-index:253042688;mso-position-horizontal-relative:margin" coordsize="29880,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LomZQMAAOAHAAAOAAAAZHJzL2Uyb0RvYy54bWykVe1u2zYU/T9g70Do&#10;fyNZ9VeEyEWXNEGBbgvW7gEoipKIUiRH0pazp98haTt2MnRFZ8DSpUhennvuPZc37/ajJDtundCq&#10;zmZXRUa4YroVqq+zP7/cv1lnxHmqWiq14nX2xF32bvPzTzeTqXipBy1bbgmcKFdNps4G702V544N&#10;fKTuShuuMNlpO1KPoe3z1tIJ3keZl0WxzCdtW2M1487h612azDbRf9dx5n/vOsc9kXUGbD4+bXw2&#10;4ZlvbmjVW2oGwQ4w6A+gGKlQOPTk6o56SrZWvHI1Cma1052/YnrMddcJxmMMiGZWvIjmweqtibH0&#10;1dSbE02g9gVPP+yW/bZ7sOazebRgYjI9uIijEMu+s2N4AyXZR8qeTpTxvScMH8vr9Wq5WmSEYW61&#10;mK3nB07ZAOJfbWPDh+eN66JAStLGcg4bEPLjsfkFmMmgPNwzA+7/MfB5oIZHYl0FBh4tES1iKeao&#10;VkVH1OmXEOAvek/KgCocj3WBJuL3+IxSj+l25pNmXx1R+nagqufvrdXTwGkLgLMYz9nW5McFJ830&#10;q25xDN16HR19J9ffpIxWxjr/wPVIglFnKB/V/gENxCPo7pPzieLjupBdp6Vo74WUcWD75lZasqPQ&#10;y338HbJysUwqMiHA62JRJBoufATt8pOXpk9Uye2ImJPnBTJ/THeUelgek39xzCg8moMUY52FwNMW&#10;WgV+P6gWodDKUyGTjcqRCj4C4YHjxLbfN/uY3NUpkY1un5ACq1MzQPOCMWj7d0YmNII6c39tqeUZ&#10;kR8V0ng9m6OmiY+D+WJVYmDPZ5rzGaoYXNWZz0gyb33sNgGr0u+R7k7EJASYCckBM8p7c2MEq/A/&#10;KB3Wqzr/746IXX4b8KeuOn6Xj5Har1vzBk3JUC8aIYV/ig0W+Q2g1O5RsEBqGJxLBhVwkAwWhHNJ&#10;GaoCyTmuTPtQnIK9EIszqM2jUC6X52F4cWgjhTmWabAP4YHdF73wXxhKffZOs+3IlU8Xh+USkWrl&#10;BmEcUlrxseEtRPOxjcqFMrzlng0hdR30EYSU5HOaiCifgQXMqfSOXezUPGfL8m2xBFdok2W5hhXL&#10;99hGZ7Pr5dtQZrEb4iZIbfTUDV9L+5uqjrgSkmgCWKyyeI1EnR2uvHBPnY/jqueLefMPAAAA//8D&#10;AFBLAwQKAAAAAAAAACEA4z0Iwds9AADbPQAAFAAAAGRycy9tZWRpYS9pbWFnZTEucG5niVBORw0K&#10;GgoAAAANSUhEUgAAAM4AAACCCAYAAAAOhffTAAAAAXNSR0IArs4c6QAAAARnQU1BAACxjwv8YQUA&#10;AAAJcEhZcwAAEnQAABJ0Ad5mH3gAAD1wSURBVHhe7Z0FfBTHF8df3F0hQoIkEEUCBLcWd3eKF4oV&#10;pzilxV0Kxa24Q4K7EyB4CIGQAHF3//1n9pY/tEXuLpfkoPnyWZLMrMzOzpv3xt5QMd8mAGawozCZ&#10;IT66mGKUG15YJWVW6SkWqmIKF17oJGXvm6FYiIopOHgBk5Szb5avWoBUxJ/FKAG8NIm//peYqaKi&#10;8tUJkar4s5gihNe+/1Gh4Uzn7874qoSnWOMUMbzEiL8W8xVpn2KNU8jwmpULyzvE4GIkfDXap1jj&#10;FCK8RIi/FiMdSquBijVOAcJrTi4s7xCDi5EepdVAxRqnABA/9HTJX8UoEKXRQMWCUwDwKlL8tRgF&#10;wwRHKcpsseAoEGXXNHnIo6zsbJZOoty8PMrLyab01DRKT0un3NwcykUuZWfnUmpWLlFaslA4VNXU&#10;SM/IiAwMDMnI1IT0dXUlNytClEF4igVHASijwGQzAYmMjKTngYF07cpVCg59SdExsZSUkkY5ubmU&#10;xY+0VIqJiKTYqBjKzM6kPPHaj2FtYUWlXZyplE0JsjKzoKpVvalilUrk6OhIOjo64lmFSpGabcWC&#10;k0+URWiysjLpacBTun/3Lt26eYdOnjxBYVGRlJaaKsSrqauTpbklGZgYkq6GBqmwv/V19cjYwIA0&#10;mRZR09QgTTV1XpuTtraqoJVUVDQpJSWVUlOTKSAwiF6/eEnpTMDeoaOtQ6YmptS2fXuqXtObqlau&#10;TOXLlxdjC4UiE55iwckHRSk04W/D6HVoMF28fo1O+56isPAwevHyJWWkZ5CFuTnZ29uSUzknqv/9&#10;9+RaoTwZ6BuRsZEx6RrokhYTGhVmgmlraZM6+10aIqKiKDosghKTE+mG3y26ePo8BQUHUnBwKGVm&#10;SoTJysqKXF1cqX2H9lSpkjuZGJmToZEBmVlakramlnBOQVAUplux4MgJE5pC7wCIiomig0cO07Xz&#10;l+j06bMUHhlO6kwASpYsSXXq1iY3Nw9mOjlQowYNyZwV1oImh7WTrly8SI8e3acz5y/QyRO+THCz&#10;xFgJVpbm5Fm1KjmXcmAmnT7VqV+PanlXJ2MzM0G7KYhC1zzFgiMjha1l4uMT6fzpU3T02FE6cOgg&#10;ExQNcvFwJw9Xd2rXvjWr4d1Im7UxTExMxCuKhuycbIpmpuFJn5N09ux5SkyKo9CwNxTwOEDokHiP&#10;CpmZmpC7hyt169aNKnpUpmpMkBREoQlQseDIQGFpmTxWkz8PCKA169fTqZOnKSYmmqp5VaH+AwdS&#10;GYfS5F7RQzxTuYmNj6GXz19SMmsjZWfl0IlTp+jc2VMUHhZJ0dHRwjm62rpUp1ZNGjJ8GLVq3ZpU&#10;86+FlGas5z8P1zJcaAqDEyd80LNHT1hamKFD+3ZYuXIlImNjxdhvgzdv3mD16tUYMmQQDA31eWUk&#10;HP0HD0B4eLh4Vr4oFpyigGe8JP8Lh8TEePj6+qBFi6bQ09NBo7r1cPjAfoS+fSOe8e3y9u1bzPj9&#10;d5ibmwvC4+7ujjMnT4qx+aZYgAoDntGS/C4cwt6GYdjwYahY0fP/tS4/VFUJJsbGcHZxQd26tdG8&#10;eXP8Nus3PA96jpSUFPHqb4ubfn6oVbeu8P56OjqYMmMGYuPyr2nZ/QqE/2wbh+VpoTby/8mjBw+o&#10;Y4fO9CzomfB3JfeKZGZbgvKysighLpFev35FMbExLJ1C9P+pW68OtWndhrp370IRUXG0a8s2yszN&#10;IT0TE7I2M6TadRuQq4cnaYjnf01kpKbSzFmzaOGSxZSTnUOenq40aeIU6tKlCyup+Sqqxe2e/MIF&#10;RqiKipComChUquQh1K6d2nZEwMNHiI+LR1pGBlJTU5EQn4CwsLd4FRyMR4HPsWv3X6y90wZlypUV&#10;ruGHhYU5DAwM/v/3u0OfhdnZl0Klyp6YOGk8jviewClm+jx84I8c8fnKztmzJ1GlapX/v1ONGjVw&#10;5swZMVY+2H2KkQeWd0UuMO+Y+/tcoUC0adkW6WnpYuiXec3aPAf27EaLpi1gwdoEpqamaNu6BQ4e&#10;PIglSxehcYtmKFnCGkbGRv8vdO8OExZWr2Ej9OrUCTt2/YUIxTTCC4yE5GT8sWYNSjs6CulXVVXF&#10;lCmTkJ2dLZ4hM8UaRxZ4hknyTTlITExE9arVoMYKwu07t8VQ2UmMi8ObsDDxr/dkZ2Qh5M0rbN+0&#10;EWPHTcCIYT+hSZMm0NHR+rsgGRlh5KhR8LstfxoKg9ioaEybMhXa2hpCuocPHw5mxomxssPuUcyn&#10;YPmjVMLyIf537kJTXQPedWojJS1NDC1Y0tPT8TL4Jfz8HmL2rFmozZ6tpSURJENDQ0ydPAHxCXHi&#10;2crJX8xc1RbTPGv6LOTm5ooxMlOsed7BMqMTO/YI2aLk+J45K3z8wYMHiyFFw8UrV9B/8I/Q1JDU&#10;5A2+q4/A54FirHKyaeM6qKurQ4Ol+a+//hJD5UMoOP9lWB4orXb5GFu3bxEK6uRJk8SQouXk2TMo&#10;W6GCkCbXCq54/vy5GKOcLF++FCoqKjAzM0PAkwAxVC7+W5qHvfBXo10+xsaNG4RCOn3GTDGk6HkR&#10;HIwm330npKt6zZqIio4UY5QPbqL16NpdSGv7Dm2RlZUlxsgOL0/fNOwdv2ph+RA+pYa/0qAhA8UQ&#10;5SAqLArVqlcX0jZ6+AjkieHKyPOgZ7AvZQ8VltaAx4/EULn4drUOfznJO34bPHkaAEMjI5R2KofI&#10;6CgxVDm4+/AhTExMoK2rhwuXLoihyknHjh0FIR8/cbwYIjfflvDwF5K817dFTk4OunTqLHz0LVs2&#10;i6HKw5rVq0AqhNo1qyMmTnl72vYdPiTkYYuWLcSQ/CEUuq8d8V2+WfjIOH9NrypeSExKFEOVA95m&#10;6Nmtp1ibj1Nak+1JYJCQxjp16iAjI0MMzRdfr+YRX+CbJzMzA42bSBrjB/fvF0OVh8jwSHi6e0KV&#10;pe+vvcqXPk7oq1fQ19WFvr4u7uZjIPlDJKVQOpTGk6esCf+a0dTUogH9B5OKqipt3rqFWLUuxigH&#10;ltaWtGHTBjIwNqbFU6dSYnycGKM8WFmXoLr16lNKShpFRcWIoflDljJY5ILD0iq0ZcQ//zN837QJ&#10;lS/vRD4+vhT86qUYqjxUqVKFRg0bRn4BT+iwzykxVHnQ1NIkBydn4ffUlBThZ2FSpILDhYb9UCp/&#10;ZIUFd8vkXKY85eTmUMjbMDFUuejYtRPpG+jRvj07heXciiY3O5sePHhAe3fvpiWLFtGvv/9Kc+fM&#10;pT//XEuHDx6ka1eu0eOAx4I/g49hYWQo/Dx35ZLwUxEofSXOhYYn8r9KBmuEV/f2Emb9Pnj4UAxV&#10;LnLzctG8eRNoqKsj4NFjMTR/REdE4Oihgxj203C4ubjC0cERZcqUhYeHKyp5VYK7hwdKOTrA1t4O&#10;pexKwdbODjWq18StWzfEO7znwP6DYOYuateoKYYoDOXsKBAT95/G1/cU1DU14e3tjYxCmuwpD3sP&#10;HOA1MH4eM1YMkZ283Fz43bqFocOGMsFwg4mRKVo0a4mlK5bizOkziIqNQW5u3v/XC6WmpyLgZRCu&#10;Xr2GQwcPY+LkyWjc8Hu8fPlCPEPC3QcPoKunBxt7WzCNKIYqBklJVSJYmv7TmuYdkydNFArkhvVr&#10;xRDlJC4+Dm5uLrAt5YjQN2/F0E8THhaGJ0+eIDkxGRFhkdixcwdatWoBQxNj1GtQHwtXLGP3eS3z&#10;0oCYyCjEJv592XhwcDCMjY1ha6t4wWEoh9bhCZGkpxhO3/59BcE54XtaDFFexo0fI6T1+qXLYsi/&#10;iYqMxITJU1GTmU2VKldCRc+KcHN1Q8lSpdCnZy9cvnoVmVlyL0L7KK9evSpIwfms1inwzgH2/He9&#10;Zv/JToBP4Sr6WD5/9aLwU5mxMLMWfqZ/pJGeyz7ttu1bqU3LlhT29g0tX7GCtmzdQpN+mUSzf59F&#10;N27coM3btlLtmjVJU0M6d7vSkpmVVSCdFu/4kvAUCOyZ38zETEWTh1zs338IOto6sDQ0QFBAvqbH&#10;Fzgzp80UNM6Fi5fEEAn37/mjXcfO6NK5I65cvlzoswwOHzoENTU11PKuJoYUCB812RSucfiD+NPY&#10;r3vY0UkILIaiY2PJ79Z1Wr1qJdX0rkGDhwym9Kx0ikpKptnzF1BebsHVnPklPTtN+KmuLvE0w2v5&#10;o0cP07Tp06l35860c+ceqlW7dqG7TLp08SLl5uZS63btxZACoeAtJS4w3xJ8Qqa8JMXF4v6jB1i6&#10;aAl69+oORycnodbmh7WlFX7o1RvLly9HmXKloa6mgbPnz4pXKh/DR4wU0u3nJ5naco/9/H3RArwp&#10;QocfUZHRsHNwgK6eLm7e/HdXtYJRbEcBv6Hkvt8OGdnZ2LptG5o0bwE3p/Jo1roNFi6ch0MHDiA6&#10;9tPLACKjo+F77Bj+WLUcXbp0gamJGTQ0JcuSbUvaonWrNhg35mfcvXEHsTHvHe2tWbNaOKdNyzbI&#10;zlFs41lRrFq1VkjjH8tXCX+npaYW+eTPTeslCwIbN2mWrwpOWtiz/obc2pXd65sb9U9ITKRRI3+m&#10;LVs2UdkyDmRibEwxcfEUHh5BGRmZ5FjagcqXK0dt2renapWqUHpmJp06e5ounD1PkcwUe/E8kJjA&#10;kKmpETmWKstMiBbkWsGTSrPrStraiE/5O0nsmW4u7pSakUrXr10nJ2cnMUZ5iImJI29vL4qPS6TT&#10;Z85Q5cqVxJiiAexfo/r16fzFS3Rg3z5q16GDGFNwqDDEX2WHCcsPgvh9g/Dp9H0HDhRqsfp16iMr&#10;M1OMYY3g+/ewaNFSdOvRDYaGesI5Hzt09XXw8/DR7Hx/ZEo5qMmXAv80ZIhw/ZbNm8RQ5eMQa4hz&#10;DTr4p+HIkd/DjEIIefUK9vb2MNQzRGRkoS3z/pu5JrUUsQsd2LGJCV59Meibwv/uHaru7U0aGlpU&#10;ybMSbf1rGzk6OIix74mMjKAXb8Lo+IF99DY0hBKS0yknM4MiouPo0UN/yszKJA11DTI0NCBjpnnq&#10;NviOvKtXIzMzcyphYUYlbWzJoRS77wcV2JFDh6h9x47Uql07OrBnjyI3XFIYoFyqVLES5eRm043r&#10;t0hf30CMKXxO+PpQ8xYtqXGTJnSY5Z2WVsHt9vYPZHelyyWOi923SFxCAkaNGgEXVxesWbkGhgaG&#10;MLMwR+sWrXHk0BHWEP3yEufExBTcvHETJ074Yu/e3ejb9wdh/lXJEiWEBizPQlV2mLP7VqlUCbVr&#10;1sSvc+ciNPQ1UlKT4VTOSXA2/urV36eVKAtPHj2EsbEhevTokR9vmgph59atQn5O/mWyGFJ4CMIg&#10;Lez8+nl5ecGSS79+8rLzcNfvLmbNnoWRw4fD2dVN+BCDfxwkxPv738OEcWMEc4CHl7QqgTGjRuHe&#10;/TtCvKwEvgjE7l27sXjhfEydOhUTJ05Ej549oa+lBV1dffw8ZgzatWkvPGv50qXiVXkFMhouD+nM&#10;Muverbfg0+zs2fNiaNGxY+NGIa9+++03MaTwYM+VHvYBldf4loKkpGRcPncem3fsRJs2LcFMJRgZ&#10;Ggk+lmvXq4/mTZtCi9nvq1avFq+QEBMTg6t+d9CtWxeYm5tCU0sDNerWxb7de5CakiyeJT9vQkOx&#10;bv1mVK5SBZqamkJhcPP0RIfO7Vka7YSpJI5lHNCyaXOsWLEMvsePI/R1qHh14XHL7zbUNTTQr9cP&#10;SiHMOzZtEvJq9uzZYkihIp2pxk78qjoE8nLzmPkTit27d2HIkB/RoXlLMNtcyOgPDzU1gouzE6ZN&#10;+xXHT52BuaU5tmzfJt7l37x4EYR1a/6Ai5uLcL2Huxt+nztHKjPuS2RmZmL91m1wZ/cuWbIkrKys&#10;UIKZeFbW7LCyZibSeyfq3C1Sq1YtsWTJYrxmQlQYXbEzps0Qnn3z+jUxpPDIZe+X/Q+fAjs2bxbS&#10;M2vWLDGkcGHP/jzsHAdWwxS9bpYSHx8fdOJug1QkhYw1sSXTWiwsUcWrMho1a4J27dsLR4s2bdC1&#10;S2eM+GkIdu7cDUtWWOfNnyve6dNksBr38JEj6MDuwZ9haWHBCvEipClgaUBWerogCLynjR8Z2blI&#10;z8hE+Nu32Lx5PX6eMJG1myTbg7w7OnXqiJ3cHWwB9nT90G8A1NXU8fBBEa0b+oeWW7ZqhfDuRWGq&#10;iXxe6/ATJOcpHwEBT3Hy5ClsXLcOLZu1gLNzWSYoKqyRXQ7Tp0/FQ//7CH75Aq9Z4zs8LBwJCfFI&#10;zUgXGrb8yMjMYt/jfWFr8v33qOBSAcnJ0plg3GS5efMmOrfvADV1VdSpVQd37viJsQVHfHw8Hj58&#10;iGnsHWvWrv1/AapTpyYuXCiYOm7AQCY4rH3Dn1vUXLt2BbZ2NsI7rxYHZIsCLh8fhcUpRYdAFivk&#10;0dHReMxqu7Vr1qJz585o1KABXFgh55srqbGakCdXQ0MdixYsQkK8fL7Azpw+DRWmqfr374+Y6Bgx&#10;VDr2Hj6KMg4OMDDUx8q1a5GeXngL0y6cv4huPboKecBXk44eORrJCmh/fcjQIYOgSqq4f+++GFL4&#10;8MVwq1b/KewJxN/V2toa5Z2cMH78GERGFL7LXi4jH6UoOwT4Sr9tmzZj7m+z0KxVK1gxc0hTTQNV&#10;vbzQp1cvzJg5Aw8e3Mec336FlrYma7iqY+GiheLV8vPHH8ugye7lVKYc/li1CtGx0WLMl+E7KXfv&#10;3EX4qPXq1YSvzwkxpnA4duwgKrL84c+v5l0NtxW4783I4cOgpqKKe/f8xZDChftQ69e7t/Bu/Jg+&#10;YwqSkpOwdsMGOFeogFI29li2bBlSkpLEKwoelo5/w8ILpUMgktXsN29eF0yMtevWowsTChdnZ6G3&#10;y5o1jt0reqJLx66sob8Tj+/7M20SL14JYRPZatWrMoFSg6mZOe4w00wRXLl+HQ0bfy8II2+cjx03&#10;HkEvpPPgn5udg7379qJ8BVemvVTRuHFjHDt6DGmFpIFi42MxZPAAoXAZGhhg0cJ5CAkJEWPlZ9TI&#10;ohGcp08DMGfObFhaWwrvVMreHhs2bxdjJcTExGLK1KkwY5VrmdKOWLdmNeJkqPDkRRCUD2FhBdYh&#10;kJCYiNDgFzh87BCG9xuEck7OQoZwE0lPTxc1vL2Y7T4Ff/21A4+ePv3snpV82gXfaKh+/fooUcIa&#10;q9Yo1t7lvpMHDxgEbU1tWFiaYfasmUL3tDQkpaSy2nA9yrBKgFi7iwv4/Llz8erVS2RlvZ/KU1Dw&#10;HsWSJUoKeWtjY4OOnTpg9IhROHzgIMLehMo8ZWbU6BHCvfz85BvHkpZkpjGeBQVj+bLF6NypEyxY&#10;hcify52F9O7dnVkiQeKZ/+bxkycYMWoUdPX14cbM+Pnz5yEuTjaTWxZYuv4OC1Noh8DDxw+xbcs2&#10;jBgxEg5lyrCaXE3IDAsTUzRr2RzjJ/wCn2M+iIiMEroe/8mbsDc47uuLvXv2Ydu2Hdi6dSv27t6H&#10;1Wv+AKmoYOSoEfiBqXE+5vH42TPxKsXx8P5D9tH6sGepooKLC7bt+HSX9T9JTk3F+s0bUbe+ZBty&#10;LQ0NNP7+O2ZWLMLJkyeRweILipCgFxg9Zixq1qwpzFjgz+eHvoEu2jFB2sUqp8SE9xr8cwz7eRS7&#10;hwru+d0VQxQHH4jetmULfmaF3sPFHVofpFVbWxc9unfDxfPS1+NBz4MwYtgI1v61gJ2dHX6d+StC&#10;WWWhaFj63sP+zmeHQJ6w18qJY4eZXTwSlZmppaOrAy1NLWEU/vsGjZj5sAhXLl7E69BQZOd+XKdE&#10;sZp9xYqlqFOrLqvtLf6fkR87BgzsK/SalXUoDRdPT0FTFQRnzp5D3Xr1ocqEtUGDejjkewKZUvos&#10;Ts9IZwXktrAFn6e7B9Ou2kLaHexLoUmTZli2ZAmu3LyJ8AKYsMi7yZ+/eIHL169i87ZN6NapC2tU&#10;Ows7sTmVLYfRYyfgzu2bzM789MDmmNESnwN++ew1jIuLw93bftiwbh26dekCdzd3ZlK+H6PiY2vl&#10;XSugU4cO2L59OwID5d/kKigoSNhs154JDx8y6N+3Lx4+Ulyv4N9mE/IOARUVlR/EPz8Lf9O0lBRh&#10;Kv7Nu3fp1pVL5Od3jwJfBlFMeAQZmxpTw8ZNqY5XDXJ2cyYPd3cyNTOTXPwZzp88QyPGj6FHDx6Q&#10;kYEBNW7ahFzdXMnGqgRp6eoK56QmJVJ0QgJt/2snaamp09WrVygsJIRat+1A2bnZ9Nf2v8i7lrdw&#10;riLJzcpiz/yLli5bTI8ePaJ6derSwIGDiWlOYgVAPOvzIDeX/B/epwd+9+nCjWt05qQPRUREEdO2&#10;5FC2NLmXdyMX1wpkZ2NL1jY2VKKkNZkbmZKxhSmps3fV1NAkPX098W6fh084zcnK4dYipSen0uvI&#10;MMrKzKTAVyF0/NhxOnP0KMWyfNRn9/tp2AiaMXMGaWtqile/Z9ykMbRw7mL2ff0ED5/SwoSWoqOj&#10;6OTxU3Tl9i32Te+RPysrvOxw1NXVycLclBrU/468a3qRm5s7VfKqSsZS5qU0RISH0fHjvrRm7ToK&#10;CQmils3b0PiJY6l8+QriGfmECZFUHQK3bl3Hn6w90a1nDziXKwd9PR3B/HJzLY/OXTth+col8GcN&#10;dd54l5VLFy7C0syC3dMQ836fJ2ilz7GA2bF8kPP2LUlNGMC0Tfny5WGga4DNG9cLYQVBErPFN7H7&#10;VxFnJDiWLo0x48bg7NkzyEyXfvt1Tioz1/j4yNIFi9CxQzs4sRpXWzRn3x18fIqvrTc2MkAFpi36&#10;DuiP/fv3I0LcOY336J30PYnHjx7jEatV9+3bh/ETJ6BGrRqwK2HDanVdoav6w3vy+/Gfqqx9qaut&#10;CQ1NdZw7d0a43z8ZxzSOGkvDXSnaOHyR3vEjxzCDNdiZkEFHRzKV6N3h6VkRfXr3wpJly+B39xYS&#10;E6UzF/MLH7vbu28PvGp4w8TUGL+w9CXlYxsTQeOwn1ItGVixZi1NmzSBUlKSqbRjWSpbrix99913&#10;VK9eXXIoVYppFHPxTNlJYvfk2uXBPX/av38PNWvaUoz5NM8Dn5OHhxsNHDSQli9fKYSFMM0zdOhQ&#10;8vHxoW7dOtGIkaOoomdl0tbWFuIVSXJiEt28d5fWrFxJV65cpoT4BLKztaXqTMs2bv49VatencqU&#10;KUsaMnh3iY2Po7ioKGLtD4qOjaGo6DhKTE+ndHbEhIbRbb9b9CTwCUVHxZB1yRLUpFFjehr4lG7f&#10;vE26elwjg1LT08jYxJwcbEqSs6srS0MZMmba3sLMmFQ1VElbTYdM9AxJ31CXDE2M6cDBQ7R06VK6&#10;dPESubLz/8mIEcNo9Yo/6K7/PfLw9BBDJYSFhQm1+tVr1+nsxfP04M49Cn71ShLJSle50k5UwaUc&#10;NW/ekryrViM7BwdWTkwl8UXAHabx+vfuQ/cfP6LfZs+mXyZPFmPkgAmNVB0C7VtJppkYGRkKvRaK&#10;xOfEceHeE8ZNEEOkY2D//tDV1cbVa+/nUfFafMb0GYKXR37PunVqsb+n4fTpM8L0lYwMxfds8W7f&#10;PTt3ot/gwSjlYA9VNRUwkwp16tbDxHHjcPDwUQS/CkN6Zv73cgl+9RKbd2xnNXdv1oaULFngHRBL&#10;Fi3A0kULceDQAQS+lL6p+l2zZmjWuKn417/p26sXdIyM8CLklfB3YkICdu7+C9269UCZ0mWE5787&#10;dHV0ULtmbUyfNQvHT51EXEzhaJTPwVtv/g/8MWjQIJQtWxrN2rRExYoV0bhpY8kJciBTh0DDhnXg&#10;zEyFMZMmsgaXOVq0acUS9ECMzR8DBw4QzIfbMu51wndJtrIwg1ulSnjDhOJDnj59Imx1V8HD/f8f&#10;VltXB9Wr12SN4rHYtWsP7t67g/iEGIXO+k1LS8VN1uD+dcZMNPyuEWxK2Aoj79raWqheszqmTZuO&#10;8+fPIz09/71qL5nA7tqzB2+ZuSYPAUHPmfBpYcCgwfC7d08M/TutWreCm6cHLl68gF+mT4WDveP/&#10;89PU2JS9YwP8OHggdmzdjpDgYGRlyr+hrULJzcXZM2fQsWs3lLQsiQ7tOsCXVZ45OTkY0K8PatWS&#10;3+e0TDMEqlaryh5WW/j95pWrQs1iYWmFhcw+T87nzmK1a9cVtuHmLyYrhw8fhpaWJqrVqIEHj//d&#10;cxITH48bd+9h2bLlaNWiFRwcHf7/4fn4kWNpB1TyrIK2rdpi+LChmLtkMQ7uO4jb16/jFWtn5WcK&#10;C/9Ir0Pf4Prly8LodvPGzWFuaQktVjOXK1MaI4YNw8mTJ1jB/7J72YJg6uRpMDExQ/WqVaDPtEqr&#10;ls1wzNcHycmSUfi7rM1Uwqok9FiFY6CnL+SZmZkp2rRux7TObrwIeiH0GioTqax9ffDgAdRvWA9O&#10;ZcuiN2tT3b51+2+V45CfhrCyXFX8S2b2cI0jNd83rI8aTFgyxPX4zO7Ggt/nwtDYkAlRLVy+Jr+b&#10;Hs+KEq3Qm5kFEuUqG8cPHRPmrllbmWPximVI/cxs5fiEeJw9dRZz5s5Dly6dmdB4wtTERJgB/E6g&#10;3h3mVlbwZgLZp08PzJs3BydOnMDzZwFITU4WZjDLQwjTDry7tV/fH2Bray08x97WDp07d8KGLRuZ&#10;KRaCZCk7GXijV/A6I4fG5DMxPN3c0LFjewSzCmLZ4uUsPXZCeryrV8WQfv3gXEGiXXR0tOHt7YUF&#10;Cxbj8WPF7FygaKLik7B69WrUqVVLeI8JY8fh2SecPQ75cQirrGuJf8lMJxX+P8sYqahfty4lpSbT&#10;1avXSEdbRwwlussaXJMnTaFz58/R2LGjaMLEycKae1ngjfyw129JVUuTVixaTF169BBjpMf/8ROa&#10;OHoknTx1hryqVKZps2ZRq+YtxNiPw18/MyODMtiRlpREL8PDKej5MwoPeU0hIcH0LCiImDlIb9+G&#10;i1cQaWhpkI21Nbl7eFC5cs5kbW1B+lr6ZGphSibmlmRlYSE01I2MjcjUxFTodv0UWdmZQn76HjlG&#10;5y5eoGfPAgkqeWRvb09VKntRBedyVLKkHVVwdyWXci6Up5JLmdlZFBsdQ1cuXyZmblJQUCB5VatG&#10;bZo3o6p16pBT6TLEzF7xCZ/m8sVLVK9+Pdq0aRP1+UEyCvEyJJTWrl5FTIsLO51VcHamHt27Ut3v&#10;m1BpR3vS1VJ8J0t+efnqFe3bt5s2rNlI6jqa1KVzR+o3aCjZWlmIZ/wdXuB7sfcNfRFAly7fkATK&#10;ALOMJF4hpBWeylW8KCsri27fukk6Ou8Fh8ML3ubNG1hhnU321jb06+xfqRn7kNLyfZMm5H/HjyaM&#10;nUhLli2jAwf3U3Xv6mKs9KSnpdPhowdp9u+/05OHT6h7t27064xZ5FiujHiGbPCxkOioSIqOiaOA&#10;J0/p6vXL9DTwOb0OfkURERGUnPzv3cCYSUNautqkp69PhvoGZGpmQrYlbcjSwpIMDI1ImwmVgaE+&#10;qaqpkz6rgPTZ7zZMOBKZ4MaFRdK9R/7k7+9PkUyI45OTKDkplXhvspmxOalpqFAe8igxMVl4PjOh&#10;iNWuFPQymHJzspngmpFdSVuqW78W1a5Vh0qxb6FhbEqm7Jk6eixNBoakpaHBPnoeDR45gvZs20Ev&#10;nweRVckSYuolRMfEUHJKKlmLlYAyEvDoCW3cvJ72HjhERnoGNPSnodS6XVuytrISz/g43Ptnm3bt&#10;KDksii743ZDVR9peJjadZRKc5s2aUXpSBp08d1LYSu5jPHsRRFPGj2OF10cYHJwy7RcqYSVx2v05&#10;Fs5bQOMmjqeD+w/QmXNn6dSpU0KXctmyZcUzZCM6IZH+XLmU5s1ZSPr6ujR/0ULq2aOX0EWqCNLS&#10;UykoMJBehYZRWmICJWemUEpyKquxg+n16whKioumqMhoiouNpaiYKPaxpFPs2ppcU+mTuYUZ0zoO&#10;pK6lxmp5LVbLaVAYEyQTMzMKCgigx0+eCOf37NGFtm7ZQRevXKPbt2/RuTNn6LbfbYplz/0QfW09&#10;MrEwJvMSNmTIK728XLp+8xp17d6TNm/crJSedT7FjRsSV8I+PqfIs7I7DR40hNq2aUOaHxm8/Rhc&#10;cJqwijorO4cuMi0v45t3Znm19//XSCM8vfr0plfPX9LZ82eZ4HzaJU8eS9imv7bR7KnTSVtXl+bM&#10;nkmt2nemzxkPT1lh4OZG5YoVmdrdRz279aC34W9p29atVMXLSzxLdri3/PETxtHlS1eobdu2NIb9&#10;Xtu7phhbMOTm5Qm1fzb7MDk5OZTFtHFERDi9iY2mpOQ0SomIpuysHMpFDjMb8pjApVBUXCwlJMVT&#10;fGwCZWSm0ds3byk0OIQSk5OFe2ppawuFmx9cq0oMDvZNOnWmrXt2C79zWJuHUlNThVF+v1t+TFtG&#10;UFxyIsXHJVE2E25eWPKywEwaDXJ2Kkdjxo6jUvalxKuVlxx2+B46QBu2bGHf8hLVql2Hho0Yy5oP&#10;3sJsClmIjYuhyh6VaODQQTTll6liqHSw/P+3nHHh+Ryjho0QVklKO0frdegr9B84EMZGhujTrw9C&#10;gyXjAB+Dz9idNPEXXhqwdNlSYaZsh44dWIPfEn+yBl96PpYmp6SmYM7cubAwt4A2a+S2b90exw4f&#10;Voi/gIIiNi5WaNjevHENixcvxADWUO/UuQN69+qGyVMnY9v2rVBVUUf3nt3EK6Qlj2W24rreCxq+&#10;4nULe9daXtVgZ2cL1jbBzVs3xVjZuXDmDNw93IWFh0+eybxLxMeXTPMISfzHWbNmjdCNKuve/AcP&#10;HEJ5p7KwtbHH+o0bP9lnFh8fC2dnZ2EtCZ8+wmx5zP19rjD+0aBefVy6fl08Uz7ehL7BjCm/wFpc&#10;38EH7yZOHI9AcWDva+LZkyfCOwwfNVoM+baIiInGooVzhE2q+FjRzz+PxsNHj8RY2eDl7dK16/ih&#10;U2eUsLZC907d8egjwxZf4It+Bj7J27AwlCvnBHNzc1yQ0b9WTHQ0Ro4cAQN9PbTu0AHPnn68S/PC&#10;uXPQ1NZAxYoeeCsOaN71v4OmzVoIS5O7de8qTEXPD8z+x759e9CmfWtoqGtCz0BPcEj49LF8H6Yo&#10;OHvulCA4J08V7krTguZZYACmTJ4KaytrOLu6MO06DeFh8o1xZTDLyOe4L5q3aIHSjo7o3b0b/O6x&#10;siOHwpVIxxdg531S8zwLeIbWLdvAipk9v86e/rdVmdJw5tQpeDJVyT1crly1HGkfmQy6fOVyoVBU&#10;r14VN8TR7Gz2sodZJlSrWk1Y4DR48CC8eJH/9Td+d+6iZ9/+0NPTg4mJMfr37Q3WHsLrsHCFziZQ&#10;NMtXLBPySA5zQ+ngTlP879zBj4MHwM7eHq5u5bH2zzUIk3OZBWvDCONk1apVRenSpTFs5Eg8ycfY&#10;kyAU0iJe81Fyc3LxJzPbzC2sUNHdHadPyTbaz2fETvxlCjR0tFCvTh343fr7NJvs3DzMn/c71DVU&#10;hYVXkyZNQNAHi9R2794BF+cKMDU1xoCB/XHxyhUkJeZv5sKjhw/x049DYGxgLBTIElZWaN2qJYYw&#10;AZ07d74wRSb87WskpqR9bulKoTFw8ECoqasgjFkBXyt8Z7pzZ86ibdtW0NKSlIWtO3YiM1s+F7tx&#10;zKqZt2Qx3DxcYWtbCjNnzUDIP6ZhyYF0Dgj/iXjxR3n54rng10uHmTrDh4/EG1ZLy8K1S5fhXd1b&#10;qO1/mzOHCdTfC//hw4fg5VVVKMi6urr4vkljbN21CyEhwUhPS8ea1WtQrUZtmBibMCE2Race3bBp&#10;3TrcvuvHajH5HPVFsnfY/tcuZhJ2R9OmTVHGyRm6WnqCfzZuZhqzZ9WsVguTJv+CDRs2YPOOXYKH&#10;zQcPHggLtXJzCn6eVkZ6Btxd3WBXyl5oPH9tpDMTate+fahXqw7T8ib4vmkz+J44IXcH0IugIGb9&#10;zBZ8RFT38sKiBQsEXwQK4JNC88UubPHiT+6Dw0v13t27adzY8aSipkrLli6kFq3bk7qqdL3jaWmp&#10;tHTJYvp9wQJyq1CeFi5eTLVr1BZjiVJSUujS+Yu0asMaunX1mrBXi6mpCdWsUYt+HDSQypR3oYTo&#10;SAoODaUN69fRo0cPKSsPZG9jQyVL2JFrhQpkbGQsDBryt7WwsyUPp3JkbmNHZUvZkqrq50fYY+IT&#10;6G1wCMUnJVByciJdu3mdrl2+QiFvQigjJVNIH1+wxWdKmJpbkKGBHhnqGZCOgRF5ujmTXVlncmBp&#10;KW1nRyaWlmRsbEyamhrCQHJOTi6pqasJg8l8K8Oc3Fxi1iFl8wVoOdmkqaVNBvr6YkqI4hMTKeTV&#10;a5o7cxbtPriXFi9ZSKNGjv5qxmDeRkfTySOHadnyZfQ69A01a9mChv00jGp4y7fo8OnTx7R69Uo6&#10;4XuK5asRjf15DLVs1Zr0ZJy18gk+uzOB1Dn+JQGKioyiKb9MoC3bd1Cr5q2Fj2r/kW0yPsX9h/do&#10;7KgxdOHKVRo1bCRNmzGVDAz+ngHh4W+FKSbXblyjo3v2UyYTW3UmrD/07UOVK1eldu3asUKrRz4n&#10;T9OzgCfkd8+fngc8pZTUFKFAMstA6MNnNR5pqGtS02aNqW3rVtS5a1fS1zcUnyI9ednZgsCydhJF&#10;Rbxlz+GClES7WEXy8sUL4RxLS2v2vERKT8sStvrgG0eZsg+bzKf4pKSTlo4mlSnrSOpp2fSWXZua&#10;lkHxkZGUlBRHRuZW5OZagUz0jZgwZdHV6zfoIasYOD+Pm0AL5s0hta9AaMLfhNG6Detp07bN7L0S&#10;qVu3njR08GBycXERz5AevlPqxcsXaNO69bRn335qWL8+9enTi7p06S45QTHIvp3H5+DCw/XX5zh2&#10;4hhY4YC1lSXWrl7N2gPST4TMyEjHqlV/wJK1ndxd3HDM55gY83f45Mq3oa+xZt1aNGvWFPrMhOLJ&#10;MzIygptbBSxatACXLl5EXGyssEFUQkKC4KEmOipaWC0ZHByMxQsXokaNmoK7XO7kjs+g3b9/HwLk&#10;bGzHRcfi6NGjqFevHjQ0NGBvZ4NZM2YhIiISb9++wSv2zL1792Ly5AmYPnUaZs7+Darq6hg+7CcE&#10;svZb0LNAPGM/dzNTdGC/QWjSpCkaNmwATw8P2Jd2hIe7JxrUrYfuPXviCmvTKW+3xXv8/O9h0vjx&#10;MDY0QjnHsuzdJ+K1nMsf+CzzAz4n0LJZE1iVsES7pi1wgeUD3xBMwShOYD6E31hy/08TzWz9KVMn&#10;QltHF981bYz7/rL54+I9d107dYCuvgF+HDgYEW8ixJiPw5cLHzt2DD/06QM7W1uoi3tvuru5YtjQ&#10;YQj+zKIu3uifNmMaK+i2wjUGhgZo0KAB+g8cgHPnz7BrXyI0NERYEszd4/IjNiZacE8VFBgodJK0&#10;aNYMNsy+5tdzzyoLmI39IihQfMLHmf3br9BnbTue9s/BvYJGsEZvelr+F8AVBlmsgPM1Ve3atYW5&#10;qQnKlS6HdX+sYW3Hz3/DTxHPF81t2S70ppqZmWHojwNx81aBbJZbMALzIfwhkmd9nsuXL8G7mpew&#10;zmPO3DnIzJRt3ca2bVtgb2sPBwdH7GO1tTTwLuQb7MNNnzEDNap6C4WZb6HBG/MJiQniWf+Gd4me&#10;P38akyZMQI06tYTrPjy4R5rKlSqjSpXKKGUn8Vn27uDr9Xv364dNWzYgQ4oVnikpqbApZYdmzZuL&#10;Id8GB/YdEDyv8jzhbqnWbdggt2ZkJi9WLF0OVzc3mDCBGTV8BJ4HvRRjFU7BC8072MP2SJ75eVJY&#10;DT130SLBj1qNGt6CMMlCwKvX6Mk0iZ6uLnp174WXwdLvWJaSnILT506jnujXzMXVFUePHxdjP00q&#10;q+VfvHiBa8wUGD9+HFq1aI1GjRoJZljtevXRkP3evl0bYX+WB/f9Zd6z5vhRHyE923dJ76NNWeFm&#10;8OZNG+Du7g4DA300YublpQvnhOXr8sDdH8/8dRYsLa1QtpwzZk6bKZjXBUjhCQ2HPbCT5LnSwXcP&#10;4DWsoZEBxkyYhPg42bpR+SpPPvprY1cC6zZtFEaFpSU7KxOrVyyHlejDq1fPHggMLPyBw0zWhlu5&#10;ciUMjA3h6enJ2j6vxZivj4ioCMydPxcuFVygq6OHLl26yVwpfkggM3sHMrPckbXnSjPz7s8//0RY&#10;wTpT5xV/J0lpLmTYg6Uy2d7BR1b+3LAO1iWt4OTkhCNMGGQhOiIcP/00BOrqKmj03Xd4IuPcpefs&#10;4/Tp0UsQHk11TYwdMwohbwtnAPGkjy+aNm4kPLt6tWqsbfP1TO/5kKdPHmPcxImwsLIQ9gQdNPhH&#10;PHkqfyV09cpF9O7eg5nTWqjBzDs+lzGj4N0EF66W+RgsEVzzSGW2vSMg+BV68j0w9XTRu/+AL/pP&#10;+yenWSGs6FkJ+ob6mDNnDtJSZfDhlpuH06dOMbOrjlCIuc+EeXPmCt5DFQ2flLhjxw5ho1z+LAMD&#10;Q0waO+FfA73KDq/wbt+6hQH9+wgWg52DPaZMnowQZlbJQ0Z6Os6eOYnmTZvBnAlg3Xp1ceDgAaTI&#10;ad7JSNELzYfwBEnSJT379+1FmTKl4cga3ptZTZMtQ9ciH6Wf9Mtkpjk0UKd2TVy6LttUc969uW/f&#10;friKO5yVd3XB8tUrERMh/1KDVNamCnr+HHPmzUOTxo2FmeT83saGhhj604+4f18xHoEKCz48cP78&#10;BTRt1hK6ujoozdocS5YvR1ikfD1kvEdy4/YdqFq1OvT19dGhbXuclcEvdD5RqGmm0NEzljAuzZ8c&#10;JP0YUVERNGPm77Rp05/UuNH3NPe3uVTB499O8T7FpYsXafyEieR/9w6NGT2Wxkz6hUyN3o+2f4mU&#10;xETauHEjrVy5mp6/DCITPT1q0b49Va/mRRZmVmRmZiYsbc7OyqaU1GSKi4mljIw0SkxOIRU1NapS&#10;uQrFREbT4weP6MiRI3Tn/h2hq43PJGjRshnVrFGPOndqR5ZWf1+arMxkpKbSgQOHaN2GP+nCxUtU&#10;vXp1GjJoEHXt0YO0PrOA8VMkxMbRxp27aPO6P+jtm1Bq06ot/TRmLFVxdxfPKFAUO5hZUHDh4eIt&#10;K74njsHDwx2mRiasVluKlBTpzRlek/FtNIxMTVGxUkWcO3dWjJGeyIgIrFu3Bg0b1oVlCYnnmXcH&#10;H9D8pwvZd4e2tmTMiFRU4OzshA6du+Aga7uFKmBfmsImIiwcq1YuR4UK5aGrp48GDerCx+eIkL/y&#10;wHsmp0+dBZuSJWFjWxKjR47EgwDF7yjxGQpMYApkvoaYYJk0DycxMYF+W7iAVi5ZSlW9vGj2vPlU&#10;h9V20nL3gT9NHDuOLl+5TD8OHEKTJk8iS0tLMVZ6Xr0OpYBHDyjkVQilJmVQSmaqEG5koEu6RuZk&#10;YW5CmmoalJWdRXl5WZSdnUe29qXI3dWFaRrFOQwvLF48D6QN2/6iPdu3UmjEG+rSqRMN6NOf6jXk&#10;HpFVJSfJQMDTp7R86VI6cuwYaWiq0YD+g6h7zx7k6OAonlHgfB1a5mNw4RFkXg6u3biKmlW9oaWl&#10;LazQlKUxzTfFXbFqhWSHrnLlsP+obD13/yX4dofDR/wMM2NTYY3ToCEDcCMfO9tdOH8WPX7oAx0t&#10;Lab5K2HJ0kVISFDILGVZ+DoF5p/wF5G8j2wkJyZh8cLFgtfIyhUr47jPUT68L8Z+Gb5DV/t2raGj&#10;q40fevRFyMuvz3QqCDIzMlmD/AK6du0uDCrbMRNqAl/vFPTp3c4+R2pqCo4dPYqWzZrC0MgI3t7V&#10;sGPrVmFgtJApunGZgkLyXvJxz99fcFtraKiPocN+Qli49OMuudlZ2LBpnTB/zdbOFls3bRU8X/4X&#10;4RtMHTi8TxjZ51sDlilTBosWzUNkpHwLvXi7Z/PWTcIqXS0tHWG7+0NHjiGnaByBfBta5mOILygX&#10;adm5+HPjWpS0KQHnsk7Yt3snZJkT+zw4FN26dYeqmhpat2mFxwFPxJhvnzhm5q798094VZbsSF3R&#10;qwo2blqPZDk1QnhEBJYtWgQPVw9o6eqgXfv2wmztj21DWYB8e9rlc0jeWX4CAgPRpXsX6BkaoM8P&#10;vYXNaKWFu5/as3cvSpUqBTNzc6xasrywBtyKBD6o/PvsX1G6XGlhPKlxo8Y4cuQoEuTc0pz3kP0y&#10;+RfY2JSElaUlBg8chLv3+ErbQtUw/y2BeQd7abk7DD5k5949cHQsi5LM/Fq7ZjUzD6Q3v/h2GEOG&#10;DoGqKqF+g4a4J+O2IsoML8L3Hz/G2DEjYWNtDXV1VXTu1AGnT5+Wq4DzlVR37t3DkCEDBR8MlpYl&#10;MHb0GAR8wpF5AfPtmmPSImZEvggPi8DAAQOgr6uPZk2b4eE92XqDfH2Po4JreRgZ6GA2q5mTk7+u&#10;aTAfkse06YVLl9BvYD/oMO3CnZj07tOXVQryaQTeDjx//hK69ewOLU1tOJdzEtb0hxWNA8f/ppb5&#10;GCwjFKJ5uMPCwz6n4O7pCjMTM8yfM4cJgPSmSHRMFMaPnyA44ahfzRtnz50TY74OeI+Wr68v2rRp&#10;I0ySNLe0xpjRYxH4VL42XFJSIo4dO4rGjRtDX98Abs6uWLlqZVF5PC3WMJ9CzKB8w/fr51sgcndS&#10;tWrWZI3V99saSsO1K5dQjV3HN5n6mRW8aNYAVmb4uNb2rdtRo0Z1ocHvaO+IBfMWIPi1fMsUYhOT&#10;sHnjJnh5VRK2TK9buw5279qOrLQi21mtWGg+B88gST4phosXzqFK1erQ0lbHlBlTBI0iLQmsMP7+&#10;668wMjRGZY9KOC4seJNv46iCIvxtGJYtWoIK5ctDlWWfZ5VKwvqeuFj5dk9+zQRt0cJFKFe2LPSY&#10;ide0ZXP4MI2TKW4cVkQUC4008IyS5JdiiGfmxuxZM6FvYABXV3ec8vEVY6Tjxs0b+K5JY2hra+PH&#10;YUPwNrRAVx9KxeOnAZg6fTpK2dpBTVUV9RvWx949e5EgZ7uMr6kZO2ECbKxLQl9PH5179cK169eQ&#10;VXSeFouFRV7EDFQY9+7dRYPvv4O6qhqGDh2M15HRYsyX4Z5T5s+fD3MTcziVLocdu3Yht3C7XZHL&#10;Guj+d+9gyMBBMDExggrLolZt28L3hC/kHcL187uFfn37wdjUmFUs+hj20zDcu/PxDXMLkWKhyQ88&#10;AyX5qDj41uir/1gJEwsLODtVwL69+1iJlN784ntdNm/WgplFKujZswuevpBvWoos5GRn4eyZc+jc&#10;owdrs2lAV1cPffv0w80bN5AtxyBjFpP3k6dOokvHLtDQUEMJWxtMmTxR8IaqBBQLjaLgmSnJU8Xx&#10;4MkTdGC1tba2Drp27YYXMghAFhO+tes3ooSNFUqWsMYfK9YKE0kVTVJyMg7t349G9esJWtLc1Azj&#10;xv3MhFe+Jda8d/Hg4YOoVb8htDQ14eRUGvOXLEGIjI5FCohigSkIxMxVOJs3b0Qpu1Kwt7HD2jVr&#10;kS7DvKrnz5+hbadOQi9Wi9ZtcC+fW428I55PiVm1Cl7ekh4yG5sSmDVnLt68kq+Ac+fzq9esQbWq&#10;4hSbiu7YtGEDkuScMVAQ8G9cTAHB8lfhmocTEhqC/gN7Q4PVwm1atmQNZenHPLiptGfndpSyd4Ch&#10;oRGWzJuHpBQ53SC9eIFZM2eglIO9UMD5tunLV68WdmKThzdvQrBg/hw4lHIQ7tewfgMcPnhY7kVo&#10;BUSxpikMxMxWONz54G5mFjm7loeFuTkWL5wvUwF7/foNBgzoBy0NdTRoWBvXbkm/U9yjB/4YMXIU&#10;SpSUODWs6V0Lu3bulHvXgQdPn2Hsz2Nha2MttInatW2FC2fOsqZcoU66/BLFAlPYiBlfIETGxWPY&#10;sKFQUeWbWFXHzduyOfw46nMCzk7loa+mgWnTpyAp4eOFPzczE9evXUN31uDX0FQTBKZdyzY4fuzj&#10;vrGlwe/2bfTt2xc62lrQ0tJAv969cZk9QwkpFpqiQvwABcapc+fgUbEiK4CaggtcWXaZi4uNwYSx&#10;Y4Rxn0pVKuHE8ffCkJWZjpPHfdGkeXOoq6tDS0cbnTp3xq1bt5Ajz7qg3FycPHsBbdq2E/wgmFuY&#10;4aeRw/A08PN+qouIYoFRFvjHkHwTxcOFZeqUqdDW0oJnpUrwOeEjxkjH1UuXULdWXRgbGaOqV2XB&#10;7a6Hu6ugXbiz8J+ZcPk/kG9ZclJiEo4c2c/aLfWF+5W0ssLMGTPw4mXBd4/LQbHAKDP8A0m+k2K5&#10;fv264DBcVY0wZMiPCGXtGVk4ePgQJkyciLFjxmD82LFYOH8hIiPk8xbKt5lf/ccKVPSoKAhM+fJO&#10;WLZ4qdyL0AqBYqH52hA/nELgDsMXLFwIM1MzODo6Cr1TktUuhUNISAjmsuc7ih0IXl5ewrLv+Hj5&#10;5qQVAsUC87UjfkiFEPDkCVry9omaOrp17Sp0IRckz589w0jWZilRQrLXzveNG+Hw4SNFPenyUxSv&#10;k/lWYR823+Yc3/1t9fr1sLK2grWlJdatWyfGKI5bN25h4MD+QncyT3b7du1x8sxpMVapKBaW/xLs&#10;Y+dbgF4Gv0T3rtyrviaat2yCe1/YSe1L8FkLZ8+dRTu+CE1DE3oGhsKOcvfu+gnCqkQUC8t/Gfbx&#10;8y08eTk52LlzJxwcHGBsbo5l8xYgVcYtxvnUF767XL3vJFt+GBgbY+zo0bivfNt+FLdbinmPWCjy&#10;RUhYBH4cPFCYNV2rRg1cuv7lmQMpyYn4c90fcPdwFwTG2sYav86ehVdh4eIZRU6xoBTzecSCkm8O&#10;H/dBBRcXaGprY9rkXxAZ9e81P8EhfA7ZApRxLC0IjEv5ClixYplMjhULkGJhKUY2eKGRlJ38ERcT&#10;gwkTJrB2ijqcnZ2xY+smvA0PxwP/exg5ajSsSki6lPmmuzu2b0NiQpF50yluqxSjGCTlSTHcvnlT&#10;WHxma2MHbV1NqKqpQldbE02bN8ah/QeQlVVk260Xa5UCoEC2+fia4CVL/FUhvH79msJj4igvLZXM&#10;zEzIoWwZ0lDXFGMLlL38UFFR4T+LKWD+84LDUbTwFDJf714wXzGy7xr0DcIKHq9AZkr++irgwvKO&#10;YqEppmjh7QGufZSQYuFQMopNtX8gFlKZt2EsKLhKEX8tphjlhwuQUNcXHcVappivH16QJeW5wCgW&#10;lGK+bVgh78QOPqCoCIoF5quD6H/j7qmN3p5z2wAAAABJRU5ErkJgglBLAwQUAAYACAAAACEATkVo&#10;P94AAAAHAQAADwAAAGRycy9kb3ducmV2LnhtbEyOwUrDQBRF94L/MDzBnZ2kJtXGTEop6qoUbAVx&#10;N828JqGZNyEzTdK/97nS5eUe7j35arKtGLD3jSMF8SwCgVQ601Cl4PPw9vAMwgdNRreOUMEVPayK&#10;25tcZ8aN9IHDPlSCR8hnWkEdQpdJ6csarfYz1yFxd3K91YFjX0nT65HHbSvnUbSQVjfED7XucFNj&#10;ed5frIL3UY/rx/h12J5Pm+v3Id19bWNU6v5uWr+ACDiFPxh+9VkdCnY6ugsZL1oFacKggkUKgtvk&#10;KV2CODI2T5Ygi1z+9y9+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8ouiZlAwAA4AcAAA4AAAAAAAAAAAAAAAAAOgIAAGRycy9lMm9Eb2MueG1sUEsBAi0ACgAA&#10;AAAAAAAhAOM9CMHbPQAA2z0AABQAAAAAAAAAAAAAAAAAywUAAGRycy9tZWRpYS9pbWFnZTEucG5n&#10;UEsBAi0AFAAGAAgAAAAhAE5FaD/eAAAABwEAAA8AAAAAAAAAAAAAAAAA2EMAAGRycy9kb3ducmV2&#10;LnhtbFBLAQItABQABgAIAAAAIQCqJg6+vAAAACEBAAAZAAAAAAAAAAAAAAAAAONEAABkcnMvX3Jl&#10;bHMvZTJvRG9jLnhtbC5yZWxzUEsFBgAAAAAGAAYAfAEAANZFAAAAAA==&#10;">
                <v:roundrect id="_x0000_s1194" style="position:absolute;width:29880;height:7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lJnxQAAAN0AAAAPAAAAZHJzL2Rvd25yZXYueG1sRE9ba8Iw&#10;FH4f+B/CEXwZM7VsZeuMIqLgEGRzl+ez5qwtNic1iVr99eZB2OPHdx9PO9OIIzlfW1YwGiYgiAur&#10;ay4VfH0uH55B+ICssbFMCs7kYTrp3Y0x1/bEH3TchlLEEPY5KqhCaHMpfVGRQT+0LXHk/qwzGCJ0&#10;pdQOTzHcNDJNkkwarDk2VNjSvKJitz0YBYvf/dPb5jt9ubh3ub4/mGyT/aBSg343ewURqAv/4pt7&#10;pRWkyWOcG9/EJyAnVwAAAP//AwBQSwECLQAUAAYACAAAACEA2+H2y+4AAACFAQAAEwAAAAAAAAAA&#10;AAAAAAAAAAAAW0NvbnRlbnRfVHlwZXNdLnhtbFBLAQItABQABgAIAAAAIQBa9CxbvwAAABUBAAAL&#10;AAAAAAAAAAAAAAAAAB8BAABfcmVscy8ucmVsc1BLAQItABQABgAIAAAAIQAK8lJnxQAAAN0AAAAP&#10;AAAAAAAAAAAAAAAAAAcCAABkcnMvZG93bnJldi54bWxQSwUGAAAAAAMAAwC3AAAA+QIAAAAA&#10;" strokecolor="#7f7f7f [1612]" strokeweight="1.5pt">
                  <v:stroke joinstyle="miter"/>
                  <v:textbox>
                    <w:txbxContent>
                      <w:p w14:paraId="233BD3D2" w14:textId="77777777" w:rsidR="007C56D3" w:rsidRPr="007C56D3" w:rsidRDefault="007C56D3" w:rsidP="001519B1">
                        <w:pPr>
                          <w:spacing w:after="0"/>
                          <w:ind w:firstLine="426"/>
                          <w:rPr>
                            <w:rFonts w:ascii="Comic Sans MS" w:hAnsi="Comic Sans MS"/>
                            <w:bCs/>
                            <w:spacing w:val="40"/>
                            <w:sz w:val="56"/>
                            <w:szCs w:val="48"/>
                          </w:rPr>
                        </w:pPr>
                        <w:r w:rsidRPr="007C56D3">
                          <w:rPr>
                            <w:rFonts w:ascii="Comic Sans MS" w:hAnsi="Comic Sans MS"/>
                            <w:b/>
                            <w:spacing w:val="40"/>
                            <w:sz w:val="56"/>
                            <w:szCs w:val="56"/>
                          </w:rPr>
                          <w:t>br</w:t>
                        </w:r>
                        <w:r w:rsidRPr="000A6D44">
                          <w:rPr>
                            <w:rFonts w:ascii="Comic Sans MS" w:hAnsi="Comic Sans MS"/>
                            <w:bCs/>
                            <w:color w:val="7F7F7F" w:themeColor="text1" w:themeTint="80"/>
                            <w:spacing w:val="40"/>
                            <w:sz w:val="56"/>
                            <w:szCs w:val="56"/>
                          </w:rPr>
                          <w:t>ead</w:t>
                        </w:r>
                      </w:p>
                    </w:txbxContent>
                  </v:textbox>
                </v:roundrect>
                <v:shape id="Picture 2050" o:spid="_x0000_s1195" type="#_x0000_t75" style="position:absolute;left:16230;top:228;width:11964;height:7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0lXwwAAAN0AAAAPAAAAZHJzL2Rvd25yZXYueG1sRE9NawIx&#10;EL0L/ocwBS+iWYVKuzWKWIWKXmqFXofNdLO4mSyb1I3+enMQPD7e93wZbS0u1PrKsYLJOANBXDhd&#10;cang9LMdvYHwAVlj7ZgUXMnDctHvzTHXruNvuhxDKVII+xwVmBCaXEpfGLLox64hTtyfay2GBNtS&#10;6ha7FG5rOc2ymbRYcWow2NDaUHE+/lsF5ysNf7e3/XvckZl9Hg7dbRM7pQYvcfUBIlAMT/HD/aUV&#10;TLPXtD+9SU9ALu4AAAD//wMAUEsBAi0AFAAGAAgAAAAhANvh9svuAAAAhQEAABMAAAAAAAAAAAAA&#10;AAAAAAAAAFtDb250ZW50X1R5cGVzXS54bWxQSwECLQAUAAYACAAAACEAWvQsW78AAAAVAQAACwAA&#10;AAAAAAAAAAAAAAAfAQAAX3JlbHMvLnJlbHNQSwECLQAUAAYACAAAACEAyYtJV8MAAADdAAAADwAA&#10;AAAAAAAAAAAAAAAHAgAAZHJzL2Rvd25yZXYueG1sUEsFBgAAAAADAAMAtwAAAPcCAAAAAA==&#10;">
                  <v:imagedata r:id="rId177" o:title=""/>
                </v:shape>
                <w10:wrap anchorx="margin"/>
              </v:group>
            </w:pict>
          </mc:Fallback>
        </mc:AlternateContent>
      </w:r>
    </w:p>
    <w:p w14:paraId="68FD3E96" w14:textId="625688AA" w:rsidR="001519B1" w:rsidRDefault="001519B1"/>
    <w:p w14:paraId="491507D9" w14:textId="085F795A" w:rsidR="001519B1" w:rsidRDefault="005A5A62">
      <w:r>
        <w:rPr>
          <w:noProof/>
        </w:rPr>
        <mc:AlternateContent>
          <mc:Choice Requires="wpg">
            <w:drawing>
              <wp:anchor distT="0" distB="0" distL="114300" distR="114300" simplePos="0" relativeHeight="253068288" behindDoc="0" locked="0" layoutInCell="1" allowOverlap="1" wp14:anchorId="51BF28C4" wp14:editId="7EE2343F">
                <wp:simplePos x="0" y="0"/>
                <wp:positionH relativeFrom="column">
                  <wp:posOffset>3375660</wp:posOffset>
                </wp:positionH>
                <wp:positionV relativeFrom="paragraph">
                  <wp:posOffset>307340</wp:posOffset>
                </wp:positionV>
                <wp:extent cx="2987675" cy="751840"/>
                <wp:effectExtent l="0" t="0" r="22225" b="10160"/>
                <wp:wrapNone/>
                <wp:docPr id="1986" name="Group 1986"/>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2062" name="Text Box 2"/>
                        <wps:cNvSpPr txBox="1">
                          <a:spLocks noChangeArrowheads="1"/>
                        </wps:cNvSpPr>
                        <wps:spPr bwMode="auto">
                          <a:xfrm>
                            <a:off x="0" y="0"/>
                            <a:ext cx="2987675" cy="751840"/>
                          </a:xfrm>
                          <a:prstGeom prst="roundRect">
                            <a:avLst/>
                          </a:prstGeom>
                          <a:solidFill>
                            <a:srgbClr val="FFFFFF"/>
                          </a:solidFill>
                          <a:ln w="19050">
                            <a:solidFill>
                              <a:schemeClr val="bg1">
                                <a:lumMod val="50000"/>
                              </a:schemeClr>
                            </a:solidFill>
                            <a:miter lim="800000"/>
                            <a:headEnd/>
                            <a:tailEnd/>
                          </a:ln>
                        </wps:spPr>
                        <wps:txbx>
                          <w:txbxContent>
                            <w:p w14:paraId="08B8DBC8" w14:textId="7EEF021D" w:rsidR="007C56D3" w:rsidRPr="007C56D3" w:rsidRDefault="001519B1" w:rsidP="001519B1">
                              <w:pPr>
                                <w:spacing w:after="0"/>
                                <w:ind w:firstLine="426"/>
                                <w:rPr>
                                  <w:rFonts w:ascii="Comic Sans MS" w:hAnsi="Comic Sans MS"/>
                                  <w:bCs/>
                                  <w:spacing w:val="40"/>
                                  <w:sz w:val="56"/>
                                  <w:szCs w:val="48"/>
                                </w:rPr>
                              </w:pPr>
                              <w:r>
                                <w:rPr>
                                  <w:rFonts w:ascii="Comic Sans MS" w:hAnsi="Comic Sans MS"/>
                                  <w:b/>
                                  <w:spacing w:val="40"/>
                                  <w:sz w:val="56"/>
                                  <w:szCs w:val="56"/>
                                </w:rPr>
                                <w:t>st</w:t>
                              </w:r>
                              <w:r w:rsidRPr="000A6D44">
                                <w:rPr>
                                  <w:rFonts w:ascii="Comic Sans MS" w:hAnsi="Comic Sans MS"/>
                                  <w:bCs/>
                                  <w:color w:val="7F7F7F" w:themeColor="text1" w:themeTint="80"/>
                                  <w:spacing w:val="40"/>
                                  <w:sz w:val="56"/>
                                  <w:szCs w:val="56"/>
                                </w:rPr>
                                <w:t>op</w:t>
                              </w:r>
                            </w:p>
                          </w:txbxContent>
                        </wps:txbx>
                        <wps:bodyPr rot="0" vert="horz" wrap="square" lIns="91440" tIns="45720" rIns="91440" bIns="45720" anchor="t" anchorCtr="0">
                          <a:noAutofit/>
                        </wps:bodyPr>
                      </wps:wsp>
                      <pic:pic xmlns:pic="http://schemas.openxmlformats.org/drawingml/2006/picture">
                        <pic:nvPicPr>
                          <pic:cNvPr id="349" name="Picture 349" descr="Shape, rectangle&#10;&#10;Description automatically generated"/>
                          <pic:cNvPicPr>
                            <a:picLocks noChangeAspect="1"/>
                          </pic:cNvPicPr>
                        </pic:nvPicPr>
                        <pic:blipFill>
                          <a:blip r:embed="rId178" cstate="print">
                            <a:extLst>
                              <a:ext uri="{28A0092B-C50C-407E-A947-70E740481C1C}">
                                <a14:useLocalDpi xmlns:a14="http://schemas.microsoft.com/office/drawing/2010/main" val="0"/>
                              </a:ext>
                            </a:extLst>
                          </a:blip>
                          <a:stretch>
                            <a:fillRect/>
                          </a:stretch>
                        </pic:blipFill>
                        <pic:spPr>
                          <a:xfrm>
                            <a:off x="1676400" y="66675"/>
                            <a:ext cx="666750" cy="660400"/>
                          </a:xfrm>
                          <a:prstGeom prst="rect">
                            <a:avLst/>
                          </a:prstGeom>
                        </pic:spPr>
                      </pic:pic>
                    </wpg:wgp>
                  </a:graphicData>
                </a:graphic>
              </wp:anchor>
            </w:drawing>
          </mc:Choice>
          <mc:Fallback>
            <w:pict>
              <v:group w14:anchorId="51BF28C4" id="Group 1986" o:spid="_x0000_s1196" style="position:absolute;margin-left:265.8pt;margin-top:24.2pt;width:235.25pt;height:59.2pt;z-index:253068288"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3PoXjQMAADIIAAAOAAAAZHJzL2Uyb0RvYy54bWykVW1v2zYQ/j6g/4Fg&#10;gX5aI9m15USNXGRJExRou2DtfgBFURJRiuRI2pL363dHWXbsDN3QGojC17vnnrt7eP1u6BTZCuel&#10;0QWdXaSUCM1NJXVT0D+/3r++pMQHpiumjBYF3QlP361f/HLd21zMTWtUJRwBI9rnvS1oG4LNk8Tz&#10;VnTMXxgrNGzWxnUswNQ1SeVYD9Y7lczTNEt64yrrDBfew+rduEnX0X5dCx5+r2svAlEFBWwhfl38&#10;lvhN1tcsbxyzreR7GOwHUHRManB6MHXHAiMbJ5+Z6iR3xps6XHDTJaauJRcxBohmlp5F8+DMxsZY&#10;mrxv7IEmoPaMpx82yz9vH5z9Yh8dMNHbBriIM4xlqF2H/wElGSJluwNlYgiEw+L86nKVrZaUcNhb&#10;LWeXiz2nvAXin13j7fvvX0wmt8kJmN5CefgjA/7nGPjSMisisT4HBh4dkRXEkmZzSjTroE6/YoC/&#10;mYHMsUTQPZxDmkgYYBlKPabb24+Gf/NEm9uW6UbcOGf6VrAKAM7wJoRxuDra8Wik7D+ZCtywTTDR&#10;0E9wfaCM5db58CBMR3BQUCgfXf0BPRBdsO1HHxDS8Rxm1xslq3upVJy4prxVjmwZ9Mt9/MUozo4p&#10;TXoI8CpdpiMNJzawd8XBStmMVKlNBzGPlpcp/CbD0/GI7ARNJwOIg5JdQS/xxr60kN/3uoJQWB6Y&#10;VOMYwlJ6TzhyPLIdhnKIyV29mRJZmmoHKXBmFAMQLxi0xv1NSQ9CUFD/14Y5QYn6oCGNV7MF1DQJ&#10;cbJYruYwcU93yqc7THMwVdBAyTi8DVFtEKs2N5DuWsYkYF2MSPaYobzX11byHP72nQ6jZ3X+34oI&#10;t8IG8Y+q2v0vGx1z3zb2NYiSZUGWUsmwiwIL+UVQevsoOZKKk2PLvFlcTR0D++iWxKVKeA5xxz77&#10;lTgoQegOJV69HG7exs8dHpA2wLNBsAlA3iVnSu1II7RwLIgK8zV5G31D4Up+1nDegvGp2U6PJzg9&#10;AV4qaadSx/GeIkB6pqf/wvKo1XeGbzqhw/j4OKEAt9G+ldZDWeSiK0UFjfehmoEkwsMXoMmtkzpg&#10;NNBFwYnAWxzW0HLYm2NHHjYi6CNODGGs5kkYD3o8y1bZAnqCgPJmGYpwdDEpc1yCXRTmLEvx5Ohq&#10;kppzsfiuTkRYI5A4BFyxbuPDFDt3/4jiy/d0Hk8dn/r1PwAAAP//AwBQSwMECgAAAAAAAAAhADFr&#10;qGeCFwAAghcAABQAAABkcnMvbWVkaWEvaW1hZ2UxLnBuZ4lQTkcNChoKAAAADUlIRFIAAADKAAAA&#10;yAgDAAAAnnOOkQAAAAFzUkdCAK7OHOkAAAAEZ0FNQQAAsY8L/GEFAAADAFBMVEX///8AAADv9/fv&#10;5u/Ozs7m5uYhGSExMTFSWlIICAhSSlLe1ta9vb2clJSlpZx7hIQhKSmlpa0QEBmElJRra2tCWqUQ&#10;WqVzWpRzWu9CWnsQWntzWsWEWkpCWs6cWnsQWs6lxd6lGcV7xZx7xd6lzlqlzhmlGXsxWhmlWhmc&#10;KRljKRmcCBljCBlK795C71pKrd5CrVqcpVpKrZxCrRlK75xC7xlCGe/vlKUQrVoQrRkQGe8Q71oQ&#10;7xlz71pz7xlzGZxzpRlKzt5CzlqchFpKzpxCzhkQzloQzhlzhBkQWkqlWu+llO97lO+lWsWllMV7&#10;lMUQEEpaWhDOxRDOUhDOjBDOGRClWkpCWu+cWpycKUpjKUoQWu+cCEpjCEql71ql7xmlGZylpRnO&#10;a6XOKaWlhBnOSqXOCKU6MTo6OkKttbUxWkrmxbUQMUrmxZQxEEpaWjHOxTHOUjHOjDHOGTHOxXPO&#10;a+bOUnPOKebOrebOjHPOGXMZjO8ZjK3vxRDvUhDvjBDvGRDOxVLOSubOUlLOCObOjObOjFLOGVIZ&#10;jM4ZjIwQShmEShljY1rva6XvKaXvSqXvCKVze3Ol5q1CKaUQKaVzKe9CKXsQKXtzKcVKjO9CjGtK&#10;jK1CjClCKc7OlLUQjGsQjCkQKc5zzmtzzilzKXvO76XO70LO73PO7xCl5oxCCKUQCKVzCO9CCHsQ&#10;CHtzCMVKjM5CjEpKjIxCjAhCCM7OlJQQjEoQjAgQCM5zzkpzzghzCHuMhIzvxXPva+bvUnPvxTHv&#10;UjHvKebvrebvjDHvGTHvjHPvGXMZre8Zra0Z7+8Z760Zzu8Zzq3vxVLvSubvUlLvCObvjObvjFLv&#10;GVIZrc4ZrYwZ784Z74wZzs4ZzozFxZxKSkoQaxmEaxml7++lKe97761zpWt77++lvZSl786lCO97&#10;74xzpUp7787v76Xv70Lv73Pv7xDO784pEAgQMRBzhFLvzu/Fzu9zUnP379bO7+86MRDW7/8AEAj3&#10;9+/35vf/7///9/cAAAgAAADBDXT+AAABAHRSTlP/////////////////////////////////////&#10;////////////////////////////////////////////////////////////////////////////&#10;////////////////////////////////////////////////////////////////////////////&#10;////////////////////////////////////////////////////////////////////////////&#10;//////////////////////////////////////////////////////////////////////////8A&#10;U/cHJQAAAAlwSFlzAAAh1QAAIdUBBJy0nQAAEv9JREFUeF7tXWuWqkyytTJ5+QHykDncoX0yF/8w&#10;H2bSjKHLXt2uvpXrrLvujohMBB9VWOLjh/vUqdIEEyJ37IjIRHHxxhtvvPHGG2+88cYbb7zxxhtv&#10;vPHGG3eDngXK9vZMeFV3OzZdG9v+ngcvKvPwZvzPsky17fFZgCVNvFdKK3XDb63bPExsl0+C131m&#10;PJqm//W737Aleqot4IQtMQo/Si3Ur37jF7pYB90TbUki4cSviwFWv/gdq4XOgsgTnh4Px0ncBMty&#10;V37+9idYLkMYYdrgr+fwor0uaNkSDGddr8AM/7i/k39W9SraNT56JF6k84dCefAuymuwpMJ53IR4&#10;G7ToQ7VB5z08VxpwIpY0t1tCvhqmPvT/BL0MvCufwRL0EwXrPftY92AfS7pg7Tghi24HeFmjJ519&#10;Ro/0MUOWWMXPwgmBeNEGein/8v7YtrtDw5JUwaW9Jmjm4YRAemFedo+LY0PvmosTQkw+ZlDDBFHy&#10;EF6YE1BiYEkGpc4IrwtX4AUdP4QXNeCkmXvC5EU5YvJCky3zee4F6GQjnHjVnDpx8LqceGFbbNO9&#10;oJJNnlpOsjl14kC8OFvuqhddb0KyhDiRecrseBAv2gMnVFfE8K57cEIAL70tM0vxAF2HoehkK/XX&#10;fZBYXqqguhcvpracIDPOHIXHIF44jqGGuYsXk05W9IA4uY9OHJIuLHAEHyn4Hryw4pmTuyn+ANI+&#10;ePGbspqfF9IJcWK8KGjvpxMH8FITL9WuwrR/VrAlwkn+AEuEF9iiK/BCx50NjhMoEpzM2vUlWF4o&#10;js3Ii1GFs2T7GE4IsAW8qP2svGhYUuAv6WT9EEoYycbqZT5eyJKek9njyTfotT9TTDZ6FYY1PQAn&#10;XEk+DgmOjCPG88Qx1kkBr9LIJzyffyRcriS92KbfQ6/yAyeP04lDEm6El7K5lRfnXRSFee74YBhv&#10;w7zAliq+ZSShk4Cv4BjMup/ACaHebGocmW2xTb/BUPGtND0cxvvvpmAfQxz7rV8MOQk4Gj8Hjpdt&#10;0PyWF1I8X+9IMN9+gk56wBbhBT72m/NQOs03ZIlKELuk7UnAnM/qBfnFtl0Dx4kmxUvT8/AP2CK8&#10;XB+TjbZXORV0QvXXk1H/t0soJkfX68VxYqCT1TN14oDaMsF5IO9fx4var3d8xYZWVV+AE0Kxcbxk&#10;1/DipwErnmug52TGU2D2R7xcpRelW9GJptmPtL0C6rBjW6CXqcuJsVM8ra1J02sgCf92tkziRcVN&#10;yZaYGt4lbS8CU4AX/J0cx9LlhhSvETNeihNC7XiZpBfd7Vgnrrp/KTAvFMe6ckLaVlGAfXkuKg2v&#10;BcxpaaSLjwnX2HUXgDrVli/nXQxTBB10UiybCcKPgj1ekQX3WHieAxEJoCgnzAR1l4M60wa/qUEf&#10;ABPRIK+maAW7sim7V2XlPxtysC9aUf4BYIW18qqsqCiEEatySpEbBSgLXpcVU4U4P2jFPv8GohWU&#10;YS/KyiLa7NU0VpBXEMHgYK+qFcfKJK1gJ/WywVhHG5gCVuzz7yBaWb+sg1UhRbBywhqQRDCkyAkR&#10;4hlQUSes/Hx+yCuU7dv8VWaPx3Cs/Hx+ytZguX3+atDTWem1Yp++HISVr+l5JQtPCCSyFob+3OB7&#10;0sMNvQgrRTmhcJH5CspJ+9wBB9YLo+WXolMh8BkdTu/c/wN4Z+qh72W8nYEG6t39o8Rgt1gwKygn&#10;T155AhvBjrSCXrVXpFmWtWnt+RqGyaAa9UcZ+Tn31+5lodFHsUYnTZsWXqzVyZvX8II/9E5Qej39&#10;X/CbBIZnraINzCuWE/KKjWDrYHASeBgXVReWH0AZRk0Ry+fMtNe2TdvIz+nfNtE09gKMxaqKwmBJ&#10;nSx3YVe1CcbksAPDw3C5DposXSU40h8c/7DTVrL9FAeTCJaNHEwXVUBn4BBW9R50LPzGNlxAFdu3&#10;XmCgvbbjoTig3GSJph36UdP77ZfdyCiDLlqLEzhAK+RgU1hxlfEgryi9Cm3fPcLCx7DEkX16AV2y&#10;hyqoD11EO9s4wLJLY20OI27+fXKgj7JrPa0O5HENVk+vwUay14WlpAzyMJCh/YpiX/1sSo2dABWn&#10;uW1CL5/lgZ4c50natnBHGqGMEhTDFlfMV6QyhlYOL/ZkqHZdk63Tton4cLkXK1qSLQ/gvT6W9hmh&#10;gnPQefqpG4wwqhoAwmPNoNcMY+6G3NS8XxkEYRCGQW8XhqQ3WCrj6XkFWrEOZhZ7EUTY1Ekcx16c&#10;pGRMCFNgZdoiHtE/nB4fOYjoVKWtLYg6+OE6YAmUmyZNEg99eElaWWOCNXxMjrVYCHldlq5TIGuc&#10;vDAm1lpUxqAIsv+ZlV4rjnXl8Sl+trUXxxhkX8feuvvsWI1q78M8QdHRfmGKc+3hc6ArhNagWmGb&#10;H/vowvfjYivnGa64J+xnrINFheujzuSlJfmhGLyluf1VeaUPxqqgvr4i9I5wwx//03GSFeQXCzze&#10;+z7/6NqagrPQ0uRjX3TjiaKCjAaDojg0rDAmSSW2VIkb8sWKTalqmKrwDwbbiNMhcMsu0/OK1Uq7&#10;c6xo9q8yQ4SXAxrkRY2jaEPW0qcb+b/xxJQCdEkL8hvtoVM+46CBJdjCfQCwxtuyjwVrURS6tqzQ&#10;sfj19DlWfvVX6tlQx9n+igiGCbE75r6irj6RnfuzwHYcytFGoLRtTVk5kx2kfRlxfrdtAHxKW89j&#10;JXB3lpXE5SMYbINOw15AWuHK+Iq8sg720pny2ZSdOJQFNg0NEYgf5agERtuUkBK2XkwhdbhN7RvZ&#10;BvO5wRQs+y0FLAtjZJ+ISgNq2F45i0SUhUEMMaVMPf/07IfQvYMdnIgguWdJ/n98dHqHFm0sEcR4&#10;mzqwwjsQTMGmdLW09bNI3vgt+rziTNFsyv9t4WDf2+IcbEgfkHBzkI3dy0JvaSMLnzu3WgEr/b5G&#10;IiixzW1uFjlZKxlfmsADEEQ9YbR/ujjjWBmbbP2rsylmDKMzO+TiUWCFEtBAK0DCpoRghdqQV7Dr&#10;NbPINoftDJVQT3QyiDPfvV60AlP2Q0FIAKSgNGp2EA8LUYpx1y6CHbSCaMVtcDBp42x/RV4BK87B&#10;XKH11aUexuViD6rXymj45dVB48X/a1uGMBKfkPF5yM1JBEO/a47YGAtukxrsmrwyWAfTojscENKl&#10;ZHLBmt7BRtwJV0GLqHGGlIXPL/pqPZTQwGkEWxhJPo1jyq5OTlvJx04GrNgjY1bCwgeWm4bH5tw5&#10;0bvGaB+KYIPtKtlw62rMlYPSQnnGm81Cys4BK8ZKZYmx4DYj85WrtNIvtBplszLwFVY0g6TSw249&#10;wGrlKIJZMaD17AAsxJTGnqiwQhFMtsJB5dibwrOFfnSDVhBnPFstEcIt9H+mnz9nI5j1fgSwsyHD&#10;LIRxSIk2D/IKdQJfjiXELTPPjRCzco1W0uHyN6qlls9TkNN0+JSX3sFGyw8SkxBKL/i2lFhghbe7&#10;vELMY8a9r+0YdgcHFa3sJucVfdAKQam4qKQWIpQbSs9jh1GDvDLYpFc8DwYr4xrAwigZ9TErXZvS&#10;3RRWbWSPSeW2Y1XyynLKGz1cDTZghWthbzUwJqg8jNvYmINWhu09K2fTCuILm4Lu2P4Va6XMc7rN&#10;TS6M4NVtYrUEXJXtYT5FMNsgMEb73qpx09iPXXXs/H0EG42/kph0PtkTpHKxrNgif4xlt06spYCs&#10;g103tz+5VIRJSlw3HFuBIIN3j0bGmjJmxc7WKdvYlhHMH2eKaEUcbIgyxNwTs1HX5x+bVyZft0cE&#10;+6dtcEA4wZQRmrGLQBtXAloMIthwwFwwPq8VHI42Y77LpFmtOJTBJmpoEj0Qpon+hilX5ZXzV73A&#10;jNeKZJbZkYsNtHIw0bpdvu4j0Bgxb0YxINKTvELLMrQw06aww6MFgsFrr1rJx+tgytlrkSiUdSzu&#10;v9wcpAiMIphtI0hrkJ3XikosaZI1bBbaFrCAEfNiwJD8fiX/XHdjXNaKBQIzF7tfAaL/cP3amTKO&#10;YDHnwC/Mec/WYDb6uheJ7LeYO/u+9vd0C7SjJXRhBdn+rPZG6PPKWQcDzEInLJeA/P9wmAsRTGfU&#10;yoWtbRpA6YoXyNzU65DtNS1K0FLFcQiXWeSkbH8urxzD+4sOGBxlkLNaoQGUZkrgJxDzy8yVva4G&#10;u1QbAG7F5WcH6/PKJVYwMDIHya2DW1yIYFYNZXOchwgmZX5hvtSK/XzFH/UxxBUrLj9qBbBSHpli&#10;nFaOuLJikZXwI2dZ+FIX0zxIzt3WYHCw41172Gw/eb5y0ArNtI66NTKFyJPRzKSX/YgVKEtGfofZ&#10;1Xik6ZZg7HwBKizZNJjb8/MzuH5uP2SFV0btY4JO6QS+un69UmC1QsFoZLso6yPH/H3cj7ErelFt&#10;65J+zRjSuXimLtv/bMqxVnS9Laikd2cHuxLW5qebLgku5RVEKZuHuoIUYF+BB25tkspe11EfwS6e&#10;KOb2YBes2OffoL8WaVnR1Uce0cxRITqSRVpGn4b/MNcjXNAKNohavkLK6X9gBRsUp2LJZ0Nlr91V&#10;KmOe2x910mNLb9eZVhlHtFrsWDGLGAdc5ihOqRBSRidZKNdKDuvhgvN5BVBaVvWQVKOUXMdog/JH&#10;rjh9lNvaKQW7Hli5ZIm9Fjkx24+0YpeOyrCja0BVtJFJBJ3BuJy8lFfQ5V4uvcCYPOyouKIrxTwg&#10;HyWvivcUWK0MV1yOcW1lDFasKYOLwIOLiCXVFmNLLuQVgvKdLQBd4HOzHrp6hBql33/Aim05AeYr&#10;MGVqBCNTDlqRMxwjqI6uMBCcKSdaQXd+Pb5aLlhuMqq2SDwWNtvDDQfXjce4ujLuIxg8/fiCexC1&#10;NSrWMSmIYLSk8HUukP6h91HwFcwhyg5zEerH7oWjLrwN/K5sD5fBTnBTZazjOiXnluMHXdWuPLqy&#10;ZTf3wOy/pTd8HEkIwK5Gx17RuDdTfARBt23pqiVd47N7AWpP12nRfiy3Aa6tjE3Ts4L6dB97SZHi&#10;IDhMypc89+OLXgKNeZkX70+NJGAK6sdJsaJLyhnmVDQloUnVuBvaKT57+cLhive4SLZfDNbBeCZM&#10;VzhxbPqHmcRoKB34gitd2bPPj0DXFffUC6ZTPKc62w32oi4G8jkGR7CplTGsRg3Wm0KQk9xjOkSP&#10;zjDCMEg87E32+THwWulEK3Ks891Q9rrUAaAl219TGS+PPr5Ca2E8Wua7A/0M7oSumbPBF7u6fAxe&#10;M76iMqbbDzztNrbfogginB9kb59/h461outQPhr5YrCfXENe+VkrKpKQvS/AizS9DhROij7rtWiX&#10;Ez56arxQ7hOgVi/HiyFXIROSaXcKx2Q8Z5P1Ku9eSy/kKMQJ3SPnZ/8CTHLgJXwhH8OkE5xgbOuQ&#10;71I1CbXc40h44ZYXAHQiTmLvkTMNxAvvrYqn3iZ9BJIucUH395rkXQJleaGbhrwGL3olnMDLrvzc&#10;PGKF+Jgq8lfghT9xe7V3CZwtr8GLC6bECd075DoYhK9X0b4p8oh1Qp/RvtqSwQjo9Mm86DSX+7Wm&#10;+d+/sWTEy1NtQRh1nPzSEssLPfCfaYvjRNG9P35pCWypA+HlibYokipzkm/oznq/RX8vBN+566MB&#10;ofL3GZBgf+tdAlPnfGc+ovcZvKgUnNDx6W4/N1nCkud6Wul1GNlFmMdBr+Ve03wHphstsbzQgyfE&#10;ZLgCe5daQfFX1F2XQLyILRiih/KCA26ZE8Suee6d3cfkPlU9BswJ/81lnjIDULr8/XhedJtv6WA4&#10;6IyLP8j7bIt5IC98KHgVZcY578xOeuGR8dv73SZ9BNKJ5STy9tI2D5BzZY3jQT5GlnDsomplRk4I&#10;Lr+YfYvhmrnzE+gs+BfHrrt8dxGmk8KLf39emBP8Ne3uHsu9fG9QlkkMvdzVFnAhOmkxaPNbAvR6&#10;uTMvbAnFrnZ3tyVFZF3hxbfDdhfsG7nX932/6wO1kOXFpq87AJxwuCfvuuc3sGAKJvdt9bPbbi98&#10;EfQ9EqwT+h6pO1pCtji9UEzmpllBnLB3ZeVf9/MuBqYtdukVepmfF+ZELOFofF/0czHY8utbJV8A&#10;lM7Ds8/KR3yrn0EolikY8ULX+mYDf+UZOPGb8kEF+N7FMfoGvBkPyTqhv7Dk/t7FUAdemhm/fSlu&#10;duywfrX7z4MsAXS6Y+2TXubixenkgZww/PWnHI++PW4WXvhr6PCXvnNhRqedAL0u5VJ4nJVzxDFy&#10;VeakeuA3LFpQfrG8lLd/Fx51QuQ+nhPAaKpb6RG5Bg5PbyH+7X/68jay4CmWAPt1aW2Jyk0UVVG0&#10;dT/XPu5K/mrAW7834vdwvCgv4i92vwH85fbMCTLkM6Bby4u+FWRAvC051z8Fat/OlwPoG4me410C&#10;3/FyM+Lt1xxB/Qb8ZMvFdwsfge9+bx8/CwhfYYQYxD+CweOuo0f22aB99JgQSl55LmALEODnkx4c&#10;Pf6it63bZ5f2YVz/DR53AN0Ugf7RG21PH8tT9+z8PvefZL3xxhtvvPHG1Vgs/h9Uq3i6JRu++QAA&#10;AABJRU5ErkJgglBLAwQUAAYACAAAACEAZe+hvOEAAAALAQAADwAAAGRycy9kb3ducmV2LnhtbEyP&#10;y2rDMBBF94X+g5hCd42kPIxxLYcQ2q5CoUmhdKdYE9vEGhlLsZ2/r7JqdjPM4c65+XqyLRuw940j&#10;BXImgCGVzjRUKfg+vL+kwHzQZHTrCBVc0cO6eHzIdWbcSF847EPFYgj5TCuoQ+gyzn1Zo9V+5jqk&#10;eDu53uoQ177iptdjDLctnwuRcKsbih9q3eG2xvK8v1gFH6MeNwv5NuzOp+3197D6/NlJVOr5adq8&#10;Ags4hX8YbvpRHYrodHQXMp61ClYLmURUwTJdArsBQswlsGOckiQFXuT8vkPx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Hc+heNAwAAMggAAA4AAAAAAAAAAAAA&#10;AAAAOgIAAGRycy9lMm9Eb2MueG1sUEsBAi0ACgAAAAAAAAAhADFrqGeCFwAAghcAABQAAAAAAAAA&#10;AAAAAAAA8wUAAGRycy9tZWRpYS9pbWFnZTEucG5nUEsBAi0AFAAGAAgAAAAhAGXvobzhAAAACwEA&#10;AA8AAAAAAAAAAAAAAAAApx0AAGRycy9kb3ducmV2LnhtbFBLAQItABQABgAIAAAAIQCqJg6+vAAA&#10;ACEBAAAZAAAAAAAAAAAAAAAAALUeAABkcnMvX3JlbHMvZTJvRG9jLnhtbC5yZWxzUEsFBgAAAAAG&#10;AAYAfAEAAKgfAAAAAA==&#10;">
                <v:roundrect id="_x0000_s1197"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zntxgAAAN0AAAAPAAAAZHJzL2Rvd25yZXYueG1sRI/dSsQw&#10;FITvBd8hHMEbsakBi9amRURBEZbd9ef62BzbYnNSk3S3+vRGELwcZuYbpmoWO4od+TA41nCW5SCI&#10;W2cG7jQ8P92dXoAIEdng6Jg0fFGApj48qLA0bs8b2m1jJxKEQ4ka+hinUsrQ9mQxZG4iTt678xZj&#10;kr6TxuM+we0oVZ4X0uLAaaHHiW56aj+2s9Vw+/Z5/rB6UZfffi0fT2ZbrIpX1Pr4aLm+AhFpif/h&#10;v/a90aDyQsHvm/QEZP0DAAD//wMAUEsBAi0AFAAGAAgAAAAhANvh9svuAAAAhQEAABMAAAAAAAAA&#10;AAAAAAAAAAAAAFtDb250ZW50X1R5cGVzXS54bWxQSwECLQAUAAYACAAAACEAWvQsW78AAAAVAQAA&#10;CwAAAAAAAAAAAAAAAAAfAQAAX3JlbHMvLnJlbHNQSwECLQAUAAYACAAAACEAIK857cYAAADdAAAA&#10;DwAAAAAAAAAAAAAAAAAHAgAAZHJzL2Rvd25yZXYueG1sUEsFBgAAAAADAAMAtwAAAPoCAAAAAA==&#10;" strokecolor="#7f7f7f [1612]" strokeweight="1.5pt">
                  <v:stroke joinstyle="miter"/>
                  <v:textbox>
                    <w:txbxContent>
                      <w:p w14:paraId="08B8DBC8" w14:textId="7EEF021D" w:rsidR="007C56D3" w:rsidRPr="007C56D3" w:rsidRDefault="001519B1" w:rsidP="001519B1">
                        <w:pPr>
                          <w:spacing w:after="0"/>
                          <w:ind w:firstLine="426"/>
                          <w:rPr>
                            <w:rFonts w:ascii="Comic Sans MS" w:hAnsi="Comic Sans MS"/>
                            <w:bCs/>
                            <w:spacing w:val="40"/>
                            <w:sz w:val="56"/>
                            <w:szCs w:val="48"/>
                          </w:rPr>
                        </w:pPr>
                        <w:r>
                          <w:rPr>
                            <w:rFonts w:ascii="Comic Sans MS" w:hAnsi="Comic Sans MS"/>
                            <w:b/>
                            <w:spacing w:val="40"/>
                            <w:sz w:val="56"/>
                            <w:szCs w:val="56"/>
                          </w:rPr>
                          <w:t>st</w:t>
                        </w:r>
                        <w:r w:rsidRPr="000A6D44">
                          <w:rPr>
                            <w:rFonts w:ascii="Comic Sans MS" w:hAnsi="Comic Sans MS"/>
                            <w:bCs/>
                            <w:color w:val="7F7F7F" w:themeColor="text1" w:themeTint="80"/>
                            <w:spacing w:val="40"/>
                            <w:sz w:val="56"/>
                            <w:szCs w:val="56"/>
                          </w:rPr>
                          <w:t>op</w:t>
                        </w:r>
                      </w:p>
                    </w:txbxContent>
                  </v:textbox>
                </v:roundrect>
                <v:shape id="Picture 349" o:spid="_x0000_s1198" type="#_x0000_t75" alt="Shape, rectangle&#10;&#10;Description automatically generated" style="position:absolute;left:16764;top:666;width:6667;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aSxgAAANwAAAAPAAAAZHJzL2Rvd25yZXYueG1sRI/RasJA&#10;FETfC/2H5Rb6UnTTVqpGVymlDT5Y0OgHXLPXJDR7N+xuY/L3rlDo4zAzZ5jlujeN6Mj52rKC53EC&#10;griwuuZSwfHwNZqB8AFZY2OZFAzkYb26v1tiqu2F99TloRQRwj5FBVUIbSqlLyoy6Me2JY7e2TqD&#10;IUpXSu3wEuGmkS9J8iYN1hwXKmzpo6LiJ/81CnafWYeZG7KcBlt/d9vp9MmelHp86N8XIAL14T/8&#10;195oBa+TOdzOxCMgV1cAAAD//wMAUEsBAi0AFAAGAAgAAAAhANvh9svuAAAAhQEAABMAAAAAAAAA&#10;AAAAAAAAAAAAAFtDb250ZW50X1R5cGVzXS54bWxQSwECLQAUAAYACAAAACEAWvQsW78AAAAVAQAA&#10;CwAAAAAAAAAAAAAAAAAfAQAAX3JlbHMvLnJlbHNQSwECLQAUAAYACAAAACEA8ogmksYAAADcAAAA&#10;DwAAAAAAAAAAAAAAAAAHAgAAZHJzL2Rvd25yZXYueG1sUEsFBgAAAAADAAMAtwAAAPoCAAAAAA==&#10;">
                  <v:imagedata r:id="rId179" o:title="Shape, rectangle&#10;&#10;Description automatically generated"/>
                </v:shape>
              </v:group>
            </w:pict>
          </mc:Fallback>
        </mc:AlternateContent>
      </w:r>
      <w:r w:rsidR="001519B1">
        <w:rPr>
          <w:noProof/>
        </w:rPr>
        <mc:AlternateContent>
          <mc:Choice Requires="wpg">
            <w:drawing>
              <wp:anchor distT="0" distB="0" distL="114300" distR="114300" simplePos="0" relativeHeight="253062144" behindDoc="0" locked="0" layoutInCell="1" allowOverlap="1" wp14:anchorId="6F8D865C" wp14:editId="4F22A35E">
                <wp:simplePos x="0" y="0"/>
                <wp:positionH relativeFrom="column">
                  <wp:posOffset>15240</wp:posOffset>
                </wp:positionH>
                <wp:positionV relativeFrom="paragraph">
                  <wp:posOffset>303530</wp:posOffset>
                </wp:positionV>
                <wp:extent cx="2988000" cy="752400"/>
                <wp:effectExtent l="0" t="0" r="22225" b="10160"/>
                <wp:wrapNone/>
                <wp:docPr id="2074" name="Group 2074"/>
                <wp:cNvGraphicFramePr/>
                <a:graphic xmlns:a="http://schemas.openxmlformats.org/drawingml/2006/main">
                  <a:graphicData uri="http://schemas.microsoft.com/office/word/2010/wordprocessingGroup">
                    <wpg:wgp>
                      <wpg:cNvGrpSpPr/>
                      <wpg:grpSpPr>
                        <a:xfrm>
                          <a:off x="0" y="0"/>
                          <a:ext cx="2988000" cy="752400"/>
                          <a:chOff x="0" y="0"/>
                          <a:chExt cx="2988000" cy="752400"/>
                        </a:xfrm>
                      </wpg:grpSpPr>
                      <wps:wsp>
                        <wps:cNvPr id="2059" name="Text Box 2"/>
                        <wps:cNvSpPr txBox="1">
                          <a:spLocks noChangeArrowheads="1"/>
                        </wps:cNvSpPr>
                        <wps:spPr bwMode="auto">
                          <a:xfrm>
                            <a:off x="0" y="0"/>
                            <a:ext cx="2988000" cy="752400"/>
                          </a:xfrm>
                          <a:prstGeom prst="roundRect">
                            <a:avLst/>
                          </a:prstGeom>
                          <a:solidFill>
                            <a:srgbClr val="FFFFFF"/>
                          </a:solidFill>
                          <a:ln w="19050">
                            <a:solidFill>
                              <a:schemeClr val="bg1">
                                <a:lumMod val="50000"/>
                              </a:schemeClr>
                            </a:solidFill>
                            <a:miter lim="800000"/>
                            <a:headEnd/>
                            <a:tailEnd/>
                          </a:ln>
                        </wps:spPr>
                        <wps:txbx>
                          <w:txbxContent>
                            <w:p w14:paraId="46AA22E9" w14:textId="1DA95539" w:rsidR="007C56D3" w:rsidRPr="007C56D3" w:rsidRDefault="001519B1" w:rsidP="001519B1">
                              <w:pPr>
                                <w:spacing w:after="0"/>
                                <w:ind w:firstLine="426"/>
                                <w:rPr>
                                  <w:rFonts w:ascii="Comic Sans MS" w:hAnsi="Comic Sans MS"/>
                                  <w:bCs/>
                                  <w:spacing w:val="40"/>
                                  <w:sz w:val="56"/>
                                  <w:szCs w:val="48"/>
                                </w:rPr>
                              </w:pPr>
                              <w:r>
                                <w:rPr>
                                  <w:rFonts w:ascii="Comic Sans MS" w:hAnsi="Comic Sans MS"/>
                                  <w:b/>
                                  <w:spacing w:val="40"/>
                                  <w:sz w:val="56"/>
                                  <w:szCs w:val="56"/>
                                </w:rPr>
                                <w:t>f</w:t>
                              </w:r>
                              <w:r w:rsidR="007C56D3" w:rsidRPr="007C56D3">
                                <w:rPr>
                                  <w:rFonts w:ascii="Comic Sans MS" w:hAnsi="Comic Sans MS"/>
                                  <w:b/>
                                  <w:spacing w:val="40"/>
                                  <w:sz w:val="56"/>
                                  <w:szCs w:val="56"/>
                                </w:rPr>
                                <w:t>r</w:t>
                              </w:r>
                              <w:r w:rsidRPr="000A6D44">
                                <w:rPr>
                                  <w:rFonts w:ascii="Comic Sans MS" w:hAnsi="Comic Sans MS"/>
                                  <w:bCs/>
                                  <w:color w:val="7F7F7F" w:themeColor="text1" w:themeTint="80"/>
                                  <w:spacing w:val="40"/>
                                  <w:sz w:val="56"/>
                                  <w:szCs w:val="56"/>
                                </w:rPr>
                                <w:t>uit</w:t>
                              </w:r>
                            </w:p>
                          </w:txbxContent>
                        </wps:txbx>
                        <wps:bodyPr rot="0" vert="horz" wrap="square" lIns="91440" tIns="45720" rIns="91440" bIns="45720" anchor="t" anchorCtr="0">
                          <a:noAutofit/>
                        </wps:bodyPr>
                      </wps:wsp>
                      <pic:pic xmlns:pic="http://schemas.openxmlformats.org/drawingml/2006/picture">
                        <pic:nvPicPr>
                          <pic:cNvPr id="2073" name="Picture 2073"/>
                          <pic:cNvPicPr>
                            <a:picLocks noChangeAspect="1"/>
                          </pic:cNvPicPr>
                        </pic:nvPicPr>
                        <pic:blipFill>
                          <a:blip r:embed="rId180" cstate="print">
                            <a:extLst>
                              <a:ext uri="{28A0092B-C50C-407E-A947-70E740481C1C}">
                                <a14:useLocalDpi xmlns:a14="http://schemas.microsoft.com/office/drawing/2010/main" val="0"/>
                              </a:ext>
                            </a:extLst>
                          </a:blip>
                          <a:stretch>
                            <a:fillRect/>
                          </a:stretch>
                        </pic:blipFill>
                        <pic:spPr>
                          <a:xfrm>
                            <a:off x="1630680" y="30480"/>
                            <a:ext cx="988060" cy="697230"/>
                          </a:xfrm>
                          <a:prstGeom prst="rect">
                            <a:avLst/>
                          </a:prstGeom>
                        </pic:spPr>
                      </pic:pic>
                    </wpg:wgp>
                  </a:graphicData>
                </a:graphic>
              </wp:anchor>
            </w:drawing>
          </mc:Choice>
          <mc:Fallback>
            <w:pict>
              <v:group w14:anchorId="6F8D865C" id="Group 2074" o:spid="_x0000_s1199" style="position:absolute;margin-left:1.2pt;margin-top:23.9pt;width:235.3pt;height:59.25pt;z-index:253062144" coordsize="29880,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R1YAMAAO4HAAAOAAAAZHJzL2Uyb0RvYy54bWykVWtv0zAU/Y7Ef7Dy&#10;nSXt+lijpQg2NiHxmHj8AMdxEgvHNrbbdPx6jp2mWzsECCYtvX5dn3vuvceXL3edJFtundCqSCZn&#10;WUK4YroSqimSr19uXlwkxHmqKiq14kVyz13ycv382WVvcj7VrZYVtwROlMt7UySt9yZPU8da3lF3&#10;pg1XWKy17ajH0DZpZWkP751Mp1m2SHttK2M1485h9npYTNbRf11z5j/WteOeyCIBNh+/Nn7L8E3X&#10;lzRvLDWtYHsY9B9QdFQoXHpwdU09JRsrnrjqBLPa6dqfMd2luq4F4zEGRDPJTqK5tXpjYixN3jfm&#10;QBOoPeHpn92yD9tbaz6bOwsmetOAizgKsexq24VfoCS7SNn9gTK+84Rhcrq6uMgyMMuwtpxPZ7Aj&#10;p6wF8U+OsfbN7w+m47XpEZjeoDzcAwPu/xj43FLDI7EuBwN3logKsWTzVUIU7VCnX0KAr/WOTEM4&#10;4XrsCzQRv8M0Sj2m25l3mn1zROmrlqqGv7JW9y2nFQBOwkmEcTg6+HHBSdm/1xWuoRuvo6P/4PpA&#10;Gc2Ndf6W644Eo0hQPqr6hB6IV9DtO+cDpId9IbtOS1HdCCnjwDbllbRkS9EvN/EvRnGyTSrSI8BV&#10;Ns8GGo58hN7lBy9lM1AlNx1iHjzPUTKxToAltnrYHpEdoemEhzhI0RVJKLKxtAK/b1QVy8xTIQcb&#10;rqTaEx44Htj2u3IXk7ucjYksdXWPFFg9iAHEC0ar7Y+E9BCCInHfN9TyhMi3CmlcTWazoBxxMJsv&#10;pxjYxyvl4xWqGFwViU/IYF75qDaBXKVfId21iEkIdTEg2WNGea8vjWA5/vedDutJnf9ZEXHKbwL+&#10;QVW7v/LRUfttY15AlAz1ohRS+PsosMhvAKW2d4IFUsPgccssz8eWwYZwL5lmmENyxp3DORSdYCfN&#10;4gxqc2yU4+1pGB5dWkphxjIN9j48sHuihb9gaNDZa802HVd+eDgsl4hUK9cK45DSnHclr9A0b6sJ&#10;5AyPlkeDGiuUD9GgUL3lnrXBrNEuoa+GbjosRNAPOEMIQyWOonbQ0sniPFtcoJKgmufZDFa8YlTV&#10;IKqLvaguVsvp+dgso0ycNvpvezzCGoBEE7hizcVHJXbd/gEMr9bjcdz18EyvfwIAAP//AwBQSwME&#10;CgAAAAAAAAAhAGp3KJAOSQAADkkAABQAAABkcnMvbWVkaWEvaW1hZ2UxLnBuZ4lQTkcNChoKAAAA&#10;DUlIRFIAAADuAAAAqAgGAAAA5+/SUwAAAAFzUkdCAK7OHOkAAAAEZ0FNQQAAsY8L/GEFAAAACXBI&#10;WXMAACHVAAAh1QEEnLSdAABIo0lEQVR4Xu3dB7g0VXkH8AgBC4gVu6CCXbGDggVFFMSGWGJBUEQU&#10;rAGM0cQeRUSQmCB2BQUsCRYQNQkWRBQUrFhBVIwxtlhjFJ28v3Pn4LDM7s7Mzu7de5n/88xzv293&#10;9swpb3/fc+YvBvSLP/3pT5vHda+4HjRyHfDHP/7xzKKC+P9Z8fk9y58OGDBg0QgG3CYY8b1x/Tyu&#10;P5S8ORVx7+/jelXZzIABA/pC8NeGwZgPDAZ7ReU6Ka7frLBf7/hctH1Y5Vm1V9x3i7KLvSPGe+W4&#10;7hrXk0aee3hc56x0sxvi92+Jdh8S/9y4fNyAAbMjiOryQVS3CAI7NK7vJmpbUkT/joz+bt3welDc&#10;f9xFF130p/LnS4Po10n6GP+8ZrkMAwY0QxDOdYOAXhzX2XH9fIWkBiwSMe/fi+uIckkGDKhHMOuu&#10;QShvjutXJe0MWBLEmnwy/ty9XKoBAxLD3ioI49dxLZ3ZOODPiPX5Y6zVC8tlG3BZRRDBw4MWji7p&#10;YsAaQazZBdYt1u8Zcd2gXM4B6x2x2NeO6y4lHQxYwwgG/nKs5VbxzyEqvZ5BQsdif2Nl2QesB8R6&#10;ype/K/55p3KZB6wXxKJuEIv7qrTSA9YlYn1/EdexIZwfG/+9Ubn0A9YSYuE2iAXcxBWL+ZG0sj0i&#10;2r34GrB8wMSxNrcsyWHAWsFFF130lHINe8VvfvOb4lOf+lTxpje9qXj5y19evPGNbyz+7d/+rfjS&#10;l75U/PjHP+7EyEFkxX//938PQqBnxLx+Jy5W1oYlWQxYZgQDXCMY92sryzc7MNb3v//94uijjy62&#10;3XbbYqONNiqueMUrFte4xjWKq171qunfV7nKVYqb3/zmxf3vf//iH/7hH4qzzjqr+MUvflG2MB6/&#10;+tWvigc96EHFzW52s+KEE04oPx3QJ2L9ji9JY8CyItZpw1ioN8b1x5Vlmw0hAIpjjjmmuPa1r11c&#10;/vKXT4z73ve+t/jud79b/Od//mdx4YUXFt/5zneKM844o/jnf/7nYtddd00MfYUrXKG4yU1uUhx5&#10;5JHFz38+vvDql7/8ZbpP1//pn/6p/HRA3whhfocVChmwlIgF2iV49qJyvTqD2frlL3+5eNSjHlVc&#10;97rXLZ74xCcW//7v/1784Q/TN/tccMEFSXs++tGPTgy/9dZbF3//939fnHfeeZcyh2ncW97ylolx&#10;Mf6A+SBo4lsx93deoZIBS4VYmMuHhvx4uVadQcueeOKJyQTecccdi2984xud/U9M/NSnPjWZ0te7&#10;3vWKk046qfi///u/8tui+OlPf5qYO7pfHHbYYeWnzaFfjIt8de3nLPBMAo0Q+uEPf5j8/be85S3F&#10;3/7t36axP/KRjywe/OAHFwcddFDxr//6r8VPfvKTNMd+56/5yP+fN+IZu61Qy4ClQKzJBrH4z51V&#10;2/7+978vDjnkkOJa17pW8dd//deN/NRpwFBf+cpXisc+9rHFla50peKZz3xmIlRgKt/61rdOjPu0&#10;pz1tKvH6nun9zW9+s/jEJz5RHHfcccWhhx5a/N3f/V3xnOc8J5nbZ555ZvG///u/5S/mB2PQD0z6&#10;iEc8orjVrW6V3IQNNtggjafuutzlLldsueWWiaGPPfbY4klPelKx/fbbF/vuu29yQTD+vBk42n9G&#10;9GXAMiAW42bBID8o16YzMMPmm2/eSftNA2Y66qijUvt77rlniiTTNkzqGEJx73vfu/jtb39b3r0C&#10;TO++U089tXjBC15Q7LLLLsm0Jlg23HDDxAgYpcoshMPtb3/7JHj+4z/+I0W7+wKm0h5X4CEPeUga&#10;i2cK2N3iFrco7ne/+xUHH3xwirp/6EMfKj72sY+lKPynP/3p9O/Xv/71xdWvfvUUL8Cwgnn3vOc9&#10;0299dqMb3ah41atelaL380LM6bdjHLeKfg9YbcRiHBfXTKL64x//eGKIF73oRYlh5gGEf9pppyXN&#10;dI973CMxJSKPIRRbbbXVxUz2u9/9LhH705/+9NSnv/zLv0z3+Hv9618/Ef1zn/vcZHqefvrpiUEx&#10;zG677Vbc6173Soyw6aabJub2rDe84Q0Xa/muIGSkv5j9BAWhscUWWxQvfOELU5COYPIMc2ecdWBG&#10;+z0tzbx2v7/G+4UvfCHNgXaf9axnzW0NINr+XfTx0Yl4BqwOYgFuWq5HJ5DuzOMb3/jGiQj5avPG&#10;ueeem7STVNBnP/vZ4spXvnIiaFpKIOu2t71tsfHGG6fA1l577ZUsAMz5+c9/PjH7JKLGNBiBb/7S&#10;l740+dDa2n333ZNF0Ra//vWvk1kroo5hCYL9998/9aeNK6HPT37yk5OGHadRf/SjH6XxElbHH398&#10;8dWvfjW5L/NC9OmjMV8PK0lpwCIRk/+Gch1aA4G/5CUvSembt7/97eWnlwRGYMKOIyDfI26aw7+b&#10;QmDqPve5TxIazF+aBvNusskmxQ1veMP0edeijgy/Rfy0sPYJiDe/+c2NouMYTdrrYQ97WNL2m222&#10;WfG4xz0u5bQn9ck81Wl3n935znceO89+J/LOJWApeCargUDFzExtczZJaHVFjGffuG4d/5x5s0K0&#10;cbVo65Zx3bbldcOyifWPGKy61E5AvDQsZuF7jSNmnyM2PuOHP/zhSwV+aA9+6t57752ixuecc04K&#10;2ogo/+AHPyj+53/+Zyyxff3rX09BHSmnGE5xhzvcIf3+v/7rvy7xG8+kmb/4xS+Wn7QDTfaYxzzm&#10;YmZ497vfXX5TD8+mZa9zneuk32B8Qa8m2k+ASdBtFLFWxdlnn1387Gc/Kz+5JPSJ/3vf+963eMUr&#10;XlE8+9nPToE8TMvy4CZgYpp4HogxXxTXl6KfO6OtJoh77xe/cebYmZXrvLhamwnxm5/EpQpno7L5&#10;9YkY4BYx0E5hX0T0L//yL6nySUR2mv8Xz0mEi5D4kRg5B5J8d/7556cSSAGmO93pTsU222yTrtvd&#10;7nbpL2J8z3vecylN9ZGPfCT1QWDGkPiMmDYDwxEqzEvVVW9961vLb9oD84veeg4/mdldB/f9zd/8&#10;TeoTs1jUetZgkXGbJ6kgY6qbb0KOVh0N0PktYfC85z0vBd5YDRh7VID2jejvofHs/equ+O7IuL5X&#10;3torot1T4hnrt2AkBnhcOdbWECRBBAi5LWg+OdntttsuBWVGEf1KxEbr8FkFoe54xzsm7Qq+o8VP&#10;OeWU5MthEGkd5noMK/1GG7T7DW5wg6QhmfOjBN0FtD/h4jn+jloZGJQv7HtpG6brrMBgL3vZy5LQ&#10;M2/8ZNqUf2wu2oDGztaJwN04K2k9IObmaTHO9YdyfK2BKQSFmKVV7dYGTGGEf9e73jVFQ7WZwQ8T&#10;FKJ5mdDveMc70meAUEWL+Y0YUomkIBICzNoQUfPzMLXoqmdV258VX/va11LAyvM9MxeEYNpsTkvT&#10;zFJ4UoViFv415uU+vO9970tCj9m73377pdLRNjDfd7nLXVI/n/CEJ6Q4xXpErPlv1xXzxpjsrT1l&#10;ZXjtgAGYngItGGgW0F53u9vdUls777xzMrmZw0xp1UKCQtkk9Nf/MTJNz5cTfKpGZaWjmKY0Ci38&#10;ute9rvymXxASqphoeH6j5wquKe/EYIQRc3YSzCMLwH2KS7TxwQ9+MFkRn/vc5y7hx2JU7bonw7i5&#10;FsbKwmgLlo5AF3IQW1hEJmC1EHP9zmDgLVeofw0jxnKVGMyf6wZbgHQXsX3AAx7QizahvXLlkwuB&#10;0rBVEw6RK7zAlMxEhQtMdZoO8yNihG5HESKUusHU8zQDVV/JBfOvaVdmp0juTjvtNJUJuAC0J4uF&#10;1tTOX/3VXyXrgEB4/OMfnyyGDBqSIDKmUai4YkI3WQsWQb7PX3NGyJh3z13PCBr6SYx5be8vLsfS&#10;CSKStMw//uM/lp/MDikThEpj0ZJV0813z3jGM5KWRegf+MAHknbDzMoTEb6Iqb+YSOWQbYGL8N3e&#10;//73p7mQfiJQ5I6//e1vl9/+GYJGb3vb25KQAekgfaddv/Wtb9XmcqvRZ+NlhbAy1CyrjPLZJz/5&#10;ybQVkkZuwrhSY+atCoJTG8Zx+OGHTw0yrmXE2L8a87RNyQZrC9Hxe5bjaA3ExLeNZorPfOYz5afz&#10;AW0qAowZaWFaaDRFgnjV54rauldE1Wd9A1PUMYZnZV9RP/nSdVB1ZbPFLOao+ZB6Ex0/4IADki8t&#10;gi6yDxhOGkwwzHNGGXQSCBZBL4LBjq71jJiX78efLRIzrCVEx9+xMoT2sKj8OkGZrD3mAUwiXcE8&#10;ZH7K/87zedOACeo0kdTMTW9601Rn/JrXvGZsjlZUeJZ0EEa0p7kaobaHuVpc4h7MLOV1m9vcJmnP&#10;Jjlj0IacMwHpt7lsdL0i1vP8GPPtSpZYfkRnb1z2vTUsLuKMZpIfN0+TiglJQGDaAw88sPx0dZEZ&#10;pAr7f82HgFkV7u1jfrSjtJO2FoSS686o6w9GzXlrLoPa66YWiP7acYR5q/71ekUw77kxh1snxlh2&#10;RGfPLvvdGghFnWw0k3Ki84Q0EQKyzW5ZUxXqneVpzYdAWQbfmuDR966psgz+Lwa0g4hrUmVWGy3G&#10;wX2KQxRatFkrgkEKTarLs9c7gh++lxhjmRGL+YToaGd7LX6bUjQYqkv6oSk++tGPpkCUSOtqmseT&#10;QDuJAMe0pkCYucngZwr0+E4AqvpdG9jKx4dlivPdq0wLfFuR7HFFJZ6rfFQb73rXuxr1wzMEB63x&#10;HnvssW7zuxkxJ3yJ5X2fUizIJitd7Q4LbzGZsCqf5gFmHR8N4at6WlYI5qhBtvVv1BTly0oPxbSn&#10;Pb11EeNJwDzf+973EsMyj8cFizxXjfa0eSJYaOyqmT0Jnq9Szekl8smLhGfz1QUhxQUE5Jj/83TL&#10;gq5PWuGSJUR07sSyn52BcR/+8IenDQVV07BPMO+iu6kgP1cjLSMwA600bt+x4gallgRQXe51EjD6&#10;DjvskDSlwgzEPA6YVnllXR8yMIF72tRoKx+1DjYnTHp+3yCMFOLI60t/iR049USeWjwhl7z2jcQk&#10;y4Y+mBYQhyIBVU7zShlkgsEYywrBH9pQ6kRJYx1oiKc85SlpLCyINlpXnloBibxvEyDyaTueRInl&#10;a5WNspamaTD+u22S1prwWCS4SISiORCclB83jy4pNwUnBFafAiXaXi5En26/0rXZYaLUxZpMx8DM&#10;A89//vPTAlVL+5YNiEYfaYJxxONzGs59rjab71Wk0bhNN0TY36tAZRIh+84lxabIZZrv6l4HD2Aa&#10;FV6T2u4bYgcYVPqL8BIhd2ieQxMUupjPffbZp9c+RZvLhdCS3yn7NjNMlLLDaLZ48YtfXH46O2hy&#10;1UaOdJFD1P68fOg+wGxjAnv7wiTYhSPfbTxtjo2l6dqcD20tHCbQZIseP7dpjpa5f81rXjMVfDTN&#10;B/cBdCB/Pzq/YgcsPjlzltm6ZNwY1JbBEC8r+9UbmE1MGLt2+igpRBwOfRMIEUCxYKT8vHzoWYFY&#10;mHIIWtniJGAkmjOWI53E2BQCQk1zr6AE1Z7lviPw+n/3u989pYemjbVPSKWZM3uHq2CBOOhPiqvv&#10;/iSmWQYE0/6k7FOvIPUsJkar20dbBV+QL0zzkPSjph8mYHqLnNIw7snlg4uOZjYFYqZF7WhqUgmV&#10;U0YqmuYFh8zzcye97aELrI/dWvxNtdCLghJWc2bzQ1WAiRPYzUTAz1KFVgc8s+qICT+47M/MoFVJ&#10;N68HYbpgqBx0cdAZWGAhfDtYvBuIOSNNYYJJR4RuV48oK8Z0kJu8JEJD0KqCmMuiyDYRaLvLgWyL&#10;gDlAyMxTgsipEqwQuWcnTfLFREONk1UiiGU8CjXkvqV5pJLMFz/T/Jq/WaBN0f6+iRkUfRivgJA1&#10;WgRYW6wuufyqZkUv5tNmklnnbBT4ZlURfdg4Jri+0r0hTAqfRgGAdEA+VSJfglP+KkV0tKkN7/KV&#10;/D6TzUdDvF45YkM7rWrhmY1MTD6K3zPvHCWqSirD5nDfzbPAoyvMC/ONOe9YVznt/AYFxG1c5oqw&#10;chmb7Yd5vvx1nznC1L4zR8oLvR+JHyzoh1hdhAIN34S558VUuTpMdHkegqEOApPmy9FAnp/BgrOd&#10;FK2tK8aNwVw/FvCssi+dgWkEJBCflAdpLmrpLQEPfehDUwkeJkWICPVqV7ta2stJAyt8t8eTNjG5&#10;Lu0heBNP2+SzjnPgRrFChhyez2Y5F6pvGIO+OyPL2I07MyFBhPmY+qwSZYJOqHD5DXeC5WFMzqBy&#10;OiSmd36WLYBy4tmv1yamdr9LgQcNw69zePoiA0QZhMYDH/jANFbppEXATi/zhRaq0W9WjbnSn74R&#10;z1s9BNO+sexHJzBF+GSIh3+BGDGaTe2KzzGwzQU0JKKjHUVY7ctlUkmOiw77izmF8U2+vZ4O7x7N&#10;HdrpwjSmeTI8J4Yyl7cgdIECf+kQZr5+YTSRb+kIJyrSjJOkP42ZI+W25OV7aUhE6feewQRn4Uh/&#10;8Csxtmdm64SgdFTPvJjHLqdxGpXQ1odpUfQ+YH6kfTxP2irTjM9zvEB/+ka0uzqIZz80iKFzYSmf&#10;CwNhWlpBUMBkuSyqi9mCkR0fc/LJJxevfvWr03lFUhECTDRo9mlFIrWHEEePSc1A1E5vpH0z+I6G&#10;g0gzka8GEAzBQ/PRNiwLQkUdsrmqK2CgnUR2WRwCKe4x7hwTUAVUnQd+POYfnRvjNjfmTT0ygZnd&#10;FWarz+rmsyvEFqyVvGkdFMN4tnrneUMhCQvO81SlZRByOV7QJlXWFNHu4hHPvVosZOcoMmKzeYBp&#10;xhxpA8QpSKMix0kVtCgzEaNPKln03RFHHJHea1stYxO9NCQm+rzK26bBeJQpYhZMy/pgBmPMOoic&#10;s0RYFkxppYp8MXXMBBBfWEEBIUf4cR1y6ah9xnVCIAMTmyuBPyklpqIihNe+9rUTf9cWLCQ+dR0I&#10;MPPAaponjDPvPjPOHPwECsNnvmtLo02AjxaOWNzOrw+hGRyFQrMsKpKrdpbZ48SF0XOJlRBm85Bp&#10;2admaQJ+JF/U8zGWf0/LqdLAcqkOekNsCMv/WQ8CchgN4/LNWCbGZ+x8uXHCYBwcWZMJeFFv3xdv&#10;4IMrvpkHCCAnh3AR1Ah4FmFZTW+JneS4Sh/H3Y4CHy0UwbS3CeK+oHx+a/DfEJL62EUAYwp8MXtE&#10;D0cZEyHnM4nV+NLciwJNKwqOMRzPw/dsy1hV0JaElAPspMBoXm6BUyxpty4ak1Z65zvfmYQBzb6I&#10;PbOeh5m4Rn2DlSbrQJBZc5dMhsBeFZlx+f3zoAm8tFAE4R9ZPrsVEBUNiwCkdWYh0CbwPP4hn1Y4&#10;P1dGYRaSXJFGhjcTkLwEyqK0iv4xj2NKU+qKj7mssFa0Oe1jPrMQML9tKq6mwZyoyxZgxLjmpy8L&#10;iHvmHK58EIG1lh7kT+fzs6swLkzLgulzjBmJmRaJmMhOjg5n39Y5Urt6fu+8INrMHBeRZloiCpKT&#10;ZsOkItSZWTAz/zCGlxZzkoSlgbQ9a7kfH5amJdVp2mWH9cvHqjKfzYMa31FNNQuskRyzZ7jkVR19&#10;q1LLd12hYERMgN+sXS4JJhbVHteu8YkfiDTPQ8lEPxaHYNqV4/06QD2oskVpl76k6DgILHi9pKKD&#10;7J8IPJGeCIG5zgesmn3ql/PC1gVFnO3MUlBFI5KtMotQ4FtWc39NQJBIQZD6IpZ9Bn3mCUfDmh+F&#10;Hua4b2AicQZZAikt9OJ5BJzKML5vG8vEvKK7HB3WHtcEI0+jQYxrnAJ0swiNcYj+LAbxrB1XHtke&#10;JJs8IZN13iahBbH4tG1mTBqUtlBYgMnkgGndajpCzpD2w7xOY8jMZNG0QxAwFQkDkVmSWFTcb6Rt&#10;mvpB2iMYMK1639UocugKEeqcX54Wne4Cc6NdDCOIKc+seETswXp5rlQXITqNmcyr6LTfuAjcNnEV&#10;dGTNCdi+aTba/kj0aTGIh3XOlfCFEOq4d6z2CcRkwqVCLJ5JlwohNHLxgs+USVZPSmQO8TVjqIkZ&#10;c5G76COTibR2/CgGtagksu+ktTC03DJNOg0il4pJPIf0X0swbmayvmOEanlgH9C++ZTaylsBfcYH&#10;JWSzYEVHkxjXuosYZ42tUk7KUFt1kL9GG1WgI7uy9KWpUG6K6Ptjol/zRzxopvNKBQAUWiwiIomZ&#10;+DC59lgVFlNrNBcn2mpjQnVRCBhmcAw5aUO+rIi0/KqC/joIXKjmcg+/2fMnQf5S+4jQWwHWGjCR&#10;AI857XsHj4i4WIMU1uhLxcQECEi5a0w4DtoQUc/BRpbRpP3AfHRaVbqwKgyyqezqMyYTwoOZct/E&#10;WPNEDGamQ99MBvPStjSTOk94ltMZPI9WJXlJTbuHRs061UCEiWgzSUzjuqQKSHVRTYzo302OG+U3&#10;uxfDI6wqEVRhN1NMayKIebsN8wJLxRhYNX2ayxiEUKhj3FzhZnPEOFhHAtl9LsUV49YBuHC0MZ9a&#10;dV4VrAnCmDvUp2URffxF9Om60b/5IJ6xYzykviatBZSU0WKOiJk0iX1Ajs6uEm+UA1pXvo7mHIXq&#10;I1JZiorv4124cr6ixXxkU+DiX1UT8+OACaWZjJUZLpdaB5sjtIvo5z0f80I+Iodl0/QkxyZQ4kiT&#10;SzlV65hZNWIUhOm4Aw/4xI72oWVZMzaZTFMUhAAtXnfeGOvL8zBun29ZCJ7q37+NdrcIYnrOyiPq&#10;QYvx5VyInH9AOvqbd+lkIExRZL7G6aefXn46H3iWYAbGYcLpE00rIFUH0eZ8bz5lg3Y2DgsufWBK&#10;qoXn00DiC4iIWEtl1I1Z1RhioUHWKgg7c+MSte0DhC6/WZujFWyEoPWxqR39VWHdaURZAb9Faw6G&#10;l+IbB7+xz1uNMleozhRW060969gn48azt492Z0e0tWlM0qlxfTuuWi/cJNKcyvH4A0xRGopZyHmn&#10;1fylaQRpBHFoqRwYYvrMIxeWoX+ktYVnriry0J+8iHWQElCfrOCCn2OTAgkrOGLRlUb6vY3qFrop&#10;MDkN7rf8tdF6XH41TbUsu5G6QKzC+JCP+u8+kHdpjZ7yaC3stbauNpqMroUYRT6l0e9VW40y9yj4&#10;rw5ToE3H+cuvfOUrU3vook9TOdqcDTEB2wbB127Lwwg0llPpRT4xKhOELyA4oJBCIYNSQWV1/u2k&#10;QEfMIEzmjknxPaaWg5sXLIIN4Z4nwIBpFAbYfULz2XguxTBq0oki2tuK4QkZaY68xdAuEUURBEAX&#10;E5+QkuD3e7nebGrra94kPm5nTNtnrQYQct7QP04wNgVBd+yxxyZ/UntOKEF/GcofaVuKYjQm4BCA&#10;XDgjr27dpykIbXsflTbVblefVUXeWuh1qn0Fp+JZx0eb3RCEcY1o4D1lW5cC7YNwETIpRrLqvPC6&#10;kxAnmSDAVJYTxdA0Cy1G+/EZ+iZK7VkEjDAa4bQgdrhI8RAkkvAkee4DSctUUqjP7Ketmdq5AEAQ&#10;SS5YAn7c4k6DQInx27YITHCmFxN93I6TPoM984L5kiILckoWSlOYexcaEp023znjoK1RbcttEWPw&#10;XdUPNUeKQTCr7wiROm1chzPPPDP9Ztddd50YHPS9+yijcfuG2yLo6JXRZjvEoG4ePzw5rlqPnaRS&#10;BYRJOfckHOddMIAv25Z4aRfVNfbH0oY0b99HoIoMM8P1e5yktTh8MoKoesIBcw+DSs8gJIwtYOXf&#10;3otLW9OYfKC2lVEZzHElni4CUfv667njznFuQnyrDWvL8gqySvPTBISW0sV99903HWZAKNKyBJt2&#10;zD+3pSq4WC2+w6A5lcgMpinNoe+0RUA3mTdtsw4pI0U4kyBApv1ZBPcoWjNuDGriqy4RJr/UJPJT&#10;VfZMkkZtoXAcIwgu9OUvkMw0ZnXz8ziYeIUDhEeuMfZ7ktpfn5GsJDwQONIE3AP3jKYm2kD+lyCk&#10;MWzBo3FpmElvvlt2EJLoJEgr7W8exzTm3fzaLJAP5XOx5NBDdrsE6urMUcFF9ys19Qw0mU1Yl0Bf&#10;08ARprWnmPVlLSZZNiLUrET9nJR+aosYw/Oi380Qk3dEXGO3N5BgJkakc1oOsissYPZVlKxNmrSm&#10;kG9FNCa5CZjEAg2ZQERDmfKEiUomCyWdkwWWFIRAG2HmbXJdwb/VT4TLNCQ81gvjmhuas45ejFuk&#10;l1uQA0ful8/n3ytUYXLT3nW/RzPqlf0e89PY4hZZQ6OjaemeKsQ49JWgmEZ/ebeYdbJmPeL2iSkn&#10;IW66bwy+/oiBEphUMp1mMSl9hL0FdeTQRJPlKlW8AK3OVGX2jMtxNoWIL5OzzWtDmNX8JdrVmVUY&#10;FSNLFynaELlUFEF4CXZhXHsymdhKKLOmbgtEgsiYdqwaGpwJvsyvPJkGjMuURDdVxsVs5kx9MfcI&#10;GbI2CEdRWq5CU6HtGdZY3bjIsc0h2mPm0tBt3Bdr6WQQPvS0eafI0K1nWftZrK1R4MuJiIncLCZx&#10;bHjNBCs2MKEmf//990+DmwUkJ39W1BShCxoJIMjPZfA1STGRwNHa0KbQd6ccSgF4ZhMgLPlVTClo&#10;xrdiZo1up5O6IXQQo9MlEQwioTFoCe0IqtjLa3M6rW0c04hIICqWJT0XISO+tcy4mM8aG4u5siY0&#10;LJ+UMDRWmtE6Kzltuk5VEM5oU5AwM5LnEX5tYe31x7G+0yAukSPcAlRd4xt1iDYnIwjs8eW9tRBG&#10;Z7LxMzDbrP6shZPjlV4RKBq3z9F9zE5mOQnaBTQf01O+ru4ZdXCfBbfwrknbwxAlzeAZIumYOdfP&#10;Sn0I3hE+iIo5JRcstz3pTQhMQnPNTDNH64FxlYNiBnTkrGtmrbkN8kvBOHPMLWm6RqOQhtS2Ahjt&#10;mmuCoa0QsH4yBlKSOS03CQQyQY1GpRa79r8OK9w5AcEgtflZnWC/M2NMrjxtG2BIBCpfxvRR36lN&#10;vqGJJR2nIfsqpFrdEarTIAqMWfSdad/k9xZbORyf1usmmiyGqCPmNUa7URAPc5fpJrfLZ2dSS4do&#10;lwlMCNZJaGafqKkdSohxvWjcILWLfU4X05IAr1pZ42AN3Cf9NhrhtV5KHDFPvpoEIUeB1hRasAqk&#10;gaaBmex+YyEwKJo+Ee1ORnnfpSCQY3IxrpK/NtKEmStFJJIr6EArGRgpSPs4t6ep5jahmALBNz39&#10;QcT3gAMOSBrLEEUHmWUmeFq9rGguwTIp4T4Ki+iwNekD2tK4mbyI1rzlS3uEmWgxSV0XyNKWvirG&#10;MO61zrgEmTFYh3yxoGQMmtIUppULFvMYPbuZn0w457ZzVLktHFLg902tM7lgtOw3fQcPg04+FO2O&#10;R3TwoPLeS4CZQJogQOmZphOBUFUU0SxMBwzkt7SvsLoFdNxIW3P7xBNPTMwnDTNuv6PnYArBI4EF&#10;ZqogkuCHkkEFDo6aIQC89SCnc6rA1JhK/9v48Z6NQDEjpp92xq98N3NR4EkKKFsCGJu/T2sIijEx&#10;tdf3lrh5wlx4Q4JxsBqMJUgtCSPRfdqMVdEUXllJCwoWosVRYapOOGtyllKb6DFoTxyCe4Pmm5jI&#10;LCVC2jO5NLPGfEYRc3gf/DkW0enaM0/5nvH1JSpQmsCgSUY+ouonmpqJK1WCYeS5aJS2MLkCP4gA&#10;I44uHsFAe5HIfBRSc7TuF/i8+pAjxKOLzMSSUhjdtjUNiJXvpn9NU1gCG4gRUdprK43hxc6EjlJQ&#10;fSV4mN1ym2sBgnEqv1gK6MeFIQhKKZ3RdZsEJrBcKpdD3KDuLQkEgMCg5wgOdWEgwppLg27raKYO&#10;BC+lRhH1/RL1mKPfBz1tFWMaj3GMK4qK0dqeFWQiSUjOvaAMsxHh8elo4CYEPQ6EgnYRQtUvIghU&#10;rHiO4nOadBKB+I5Qkc7BGFn784ERHFOrbT/djzgx3TRTPAOz870xO+Kkff2bJqYBfG/LYSxTSpe1&#10;IfpFQ1+Vrup71rCEqH3HtG8bDQvuF7FnilqjcYErFhaLxNpzx7qA20Zji2jXPWMU1iHvMZZn7qKI&#10;JiHa/2b0YzP8WYv48npx06XOmkR4fAbF9l2JBZPRPIIs6n9pkz6A+S2SgA9mIWExLQHBtGxqgvPf&#10;82Z2QTL9pe1I3S4nEdIODpdTaCAq3BTml+uAcFgAgmHV/DgBgzClzbrmhucJhM6qEkHXzyCr5Gpg&#10;uq5vemA9iU9Y57ozjDMwd87XSlW2FQ7ABaE1VVg1TeXk0zU8tymzt0HQxGn4cyzigVuX914MnRD9&#10;JP1zvWdXYKy2/sY06J/yQjlWbTOJSWVM2wT6JNKcfS/E4a+oOcKbdgrCOOgLs1eqpy0BsRAUePDJ&#10;R6U3IuZmEDACfssEfRV7YOoHOaV5ZKl1EXwZBCjfkSBTpzxJEBNwou6eLWvRFhgVw7O8mhYToQ21&#10;6Z4p/tA3fUMnxqU5ONvC910k2CLAJOOjSrEw52ks/Z4Gk8yUZpaadGkqTCz6a3sYJqYt2ubjMBer&#10;ArGJoLe1UtzP7/b8OgL0mbadjbQMMDei+3zLrHmUgZq3abvBJkFxCrNYe2Ir06wnAUfzwtpqq90J&#10;HYVE6Eh6qel6sxy5AIQ862ge6MS4pCUphsCXFaSy6J9UFSHTxIRUrunIV4yuUGJUUpK+wvsEFmuj&#10;acCBBs+7T/j0qrTaMH0GIlVELwgzKv0FyrguyyBMuQGCT+IMQUJpzKL1s5b6se7kYsUIWE/TximI&#10;xELRBzuOmgjuKj72sY8l5uNyNYU1yid7ElQCcfNA0M8z8edY1DGu0kZRVfnWZYUJVMfMRBNpnMYo&#10;mNTRMqQznwazjYNACjMck0wzg7Qj6slUJwxEgmdJxIspKDQZPcKGHy8NRqD0XMTeCtJw5p1lEOST&#10;hIxSw1mFidNSuArGLo02aX0y+Jb64FLQ02bOraugEiEx7ZTNKmhmKUnPbGuVtcTG8YzxqGNcBf06&#10;p2PLCoSNWQSTpgGTiwDSWPyxJpONGGlmCflxBCG4pZYVsdGyTC/CQYCqaZBjFDR+LEvKf1ahz0xp&#10;3/Ehp5mQfQNjOnUip3hYFyLvXevHM7RrF5Z2Bd/kaJuAa6L2XF/EKpr6p0AocK3EDPxtynzmPL/s&#10;TYyliXDpgqC378czJqOOcRXCYwqmxDLCRDPjSctpqSpMRxoTRJih6SJhPBK57vgTbTKRFGjkqCe/&#10;zudywKLo0zT1OMjrsgoUEYz2VY46lixdXdMebaEPxipIhNA9G4NxI8YJtKbAtPmURpZKfvXLNGAY&#10;5q2+8K/b+pkyJqrpZA+aRunNg5pkz3M1FTBdEPN6eIxtMqJDB5f3X4xlZ1zmmomnbacRjyQ5Bpcy&#10;aKOlEAfhwGXI+WKL59/yqiLQNLiIdjUYw4/m+yjB6wKExG9T3VWV6LR59q1cfR24Ng2i2Lbj5Wow&#10;QqqaP+8Ca0Yw5iN/aK+mTAtKP62LeVA00SZFxj9nEfltm3dSWeNcay2fPksArgH2judMRnnjJZDt&#10;+Hyy/7JBYb6oXt3Zx6NwJrGIY13FzSRYUFKd9hOIYWLLFQuGMaFV6IzWpmJsvxOp7spYCEIAjfkt&#10;5UA4EQ5MOuNgBVg2ZiJzcV7gU+cztDyP/2lcfUAMZZ999klBLdvvBBqbgmBkGusT4ck3bgNZCL/F&#10;vE0DS9aVy0TTikDr/7wQ9BOP+9PDo4+TUd5/CSBykpDzv2wwicw21Tmj+c5RMMX4Tohk2r2joO1o&#10;F1NkwTAws1j6gMbRtr6AtvnEyjHlH/lBopx1ddDTQBM5/RLD0EjMUtaFS5oE4QoI6VdfjDQKWske&#10;5GwaO4mDL5vHOwtoR+2ZT8LNPDdt15znA9lofyWibfpE0Hm237bZEEA4oAHPVRnXVEt3QbSNc28c&#10;zxqPuGH/8v5LQFjfbiCVL8sGhK26iFaqmpJ1UMhOqo87HXES+KiKKfi46o9pXRLeqQi5lhWBi7zL&#10;B9OQ6laZuJL5iN5f51a1SRkgLtrAswgEhO55rpzuUPdNiBBefZ7f63ki7sYQ5JGe4YzocRs62oJw&#10;Y3azWmwKaJO+YYmwnvSJxSOI1wZ+nzfXC6o1fTYay6WNmH6WwpImwLh4cyLintqQLF9QNYkKoGWD&#10;vtnqRiNE/8tP68GHQSRd8otOFySZRVKzVFd6SAPSxBjbX5IYA9F+AmWYWU0tiW6HklwnAeBEBUw2&#10;rc+YnNBUgmdrYZ1GQUxZawlYtdE6ddAnBGlHV5BFumzSEICh5fqA+VAbQJi1PbnT+Oye0i+M671M&#10;04R2FX5PUHD/+MRNYx3mxfqL97gI8HkjntmdcQ1UTtIkt3H8FwFaQbWOjQbTFk/tqYKGNkEpQMR+&#10;JwhRTeuYFxVbNksIqGAuUeRxPpqFFyWmKQRTaNFpBwcQDrE0yVVRwUVLjUI/WADuwwxdTPIM47MV&#10;Mb/RgSDiWnAHPGdWaCOfnkLYdAna0a4CjMYrYFhdkyaQ3uSbsora7GnmHhD8niuDMOeAVELQzIfj&#10;eZNR3lsLOy6Ymcv4WkeHuFlIDCFqbCEzkfmLYZhCfE5BlTaETcNo14KNC0Jk02n0fTXj4B7EywRG&#10;PEoix1kBBx98cJLuNDirR4QZ84/CmNVU07rM2bYQfJI/5XZ4nvFgLJqpraAbB2shTmKtFLR0qXvn&#10;7uRD5FTItXUNWEbmnbZl9TQFywmzei4h3sbdmRHjT3WMLzcIYpo4A3wtrxGRRmlCnIsGpqEhEC7m&#10;FIFlJfBfBHdoN9/RIE0rXDBt3os7yZyjiflZdQw1Dc5F0i9MybTWLxfrwfY+WpwfyNzmmzMNRZXr&#10;oMKLJtNfu1WmjdH3mJIbkF+U7cJYdkn1xbBgPPLnxkowdDmlU4qIa6KP5gQztQEN6UQSv1eH3tSv&#10;NU/m3O/QmPztIhB89q145nhExx5U3jsRIqjSLn0FJ/qEWlYmMwaQprF7BgObaJJZIEK+laQngKZV&#10;1iDa/HLj0aqlKjC3fJ6AVBs/K4OmJEhs/VOXq/LKoQDGggGZrE7ZBya7qLia7DoQqA47oMUVfYxL&#10;j+kzC4pgk0ohDIIMklXhM1mEvoWzTf8sNtpSPUDb9gkukXn9xLz2JrcB5iPc/V6JZhuNSWiL4qMl&#10;iqCtad4VMUfvxJ9j0ZRxRRhpLBJ6mYAI1AOL4uaD3BA5olTsXvVF8lsBvAGexHZvFYia2cp3ch+N&#10;OEkyu5+wYH6NttUGosSZMM0xAkdgVQL1LOMU4Jp0iLv6Zu0QWLSwfiE2qSN5y+yPu8dfQkN+uM+I&#10;dAZhZkuoZyH+LsftcG0EILUhntC2Ntu8iQEQwuauTd6V8MubJwjoNjnmWRF0/fJ47njEDY3O5iCl&#10;SDt1uMsCRJnfKMCEQSgYVf2uiR6VjoJZNvNjDjlWJiVG5RsLeghgCVyQrnzGJgEIDEbDdTkipQoE&#10;hTAxLbOwTmAoAqGJ9XccBBDlN42RMCDMnIqpsoupGkue/s3tsYWR3zeL0BkH/We18CdZauIjbTWt&#10;9eSK6DMh45zttm3w3Zn/3Ahb/ZqOldWVTWuBwTa/7QlXwp9jUd7UCCqGmFSLqo2dBmYXiSjwlBfU&#10;ebyIW8S3DrQVsz9vu2NS09YIXTUShtZG06ghQYComlRuTYPxEEJy5qOmN6JhKSDCSXtNEZxUhaIN&#10;AshlmREu384xQgRDF9O+KQhDLgtBwfJhmrdlOOukRlvf+cW0Zluo9qPpzVmbGmZziEb0n6ZelF+b&#10;EXN1fmLOSSjvHQsEw9ygUSwI01D0sW1woG/wPfKulAymIY3V5J2rgknMSmYuX5JW6FK+lreT9VFo&#10;jrgxF+Eo/SAo6CJExBZs5ZOWQ1g+8511YE5KHak+ypVUiI4AY3l4i8IifDP9lzrCrASGyHSXoJ0x&#10;mQfj4LMTpG2gHyqcWDCEahvGI9DsvCLIPV9wk4WDtvDAPAVeRvDcgfHsySjvrQVi4RcpLhB5JLWZ&#10;Pvw/puRqMa/nCuYoJ6z6ewJQJGybVAOC5ocZV5eqKiczmEZz1Af44ZiO+S16at5VL/lL+tuDS3hi&#10;Dp9hVIxOiOmHe/iEiI9lhMkXBXXjzEpM64yoNtvrMggjvryxaMfatDVR84ko5kqunIvUFKLfhIXn&#10;K5bBwOYW7VsH7hTzW8BsXojxbhfPn4zy3otBWnlbgcUnsbJf5MKwpLjoLBNVuoQ2XiT4Tqp6EGwu&#10;N8xQiEFCNjVzM+RijVP976TATxWIiY+IQJil5kVCvy2RjYIZS4jkeTZOuUMRZcQjtSXWYBsa5sa8&#10;NhnYLaQ6zFEqi2RWkMrCqISGucBsXTQT7Wz90BpNqZi/DTxTGs2amEPCqynQMReDu0Rg5HJWlhR6&#10;E83XLkZ2WQNnQktttREM0xD8R9ptgTcnYuX2FSA6lTM5Cc83YEoiCp2nfUUnMYY0BUJSctZnx6fB&#10;RPFN+WpV2MVksUn9NsxDEAji2ANq0Yy3SbrB8/jHfFL3YyLljrNGHs0l011dNI1lrqtmMXMtXz7D&#10;pMZA4M4qNNrC85Ri6i960WfWjr60BaaVVtMOplNe2KYd9/oNgUdD5mBlU+TTHT2fIKymPY3TushW&#10;KCsV/MtambBqK2AmIcbh+NPLRduTsXL7CtjxzC7EmHN6gi6qTHROJQ3fkh/DxGRa8rlUF4lOzhMW&#10;BrOI4rqqZrpJZapinrb9MGZazGLlnKpglS1zJCpT2GIJjjC7bKkTbXQPv1iRv4X1F8H5DabqCpKf&#10;dsUEq+WKNAFGszuGsGOSCqiNWkBNgabyZgbtyUe3gXkS6zD/THWasynTu48S4GJ5vpp8NEFByViI&#10;Gyj7RB+qpzCvNeL3KlTBKxRcX9teoz9vSIw5DeX9CQiTGaAIADEymaUOsqOer2wSIW7mJQ1tUIrH&#10;nfbHdKJ5TCgGN9BZtAGCwEAWlUQdPYPJROtnl1MPRXKNSc4XCAEmlkAQ0yj7jiQsiez/XAgLPLr/&#10;U7CLya0tWrALEAaLwtvUF2nJNIU1xRiEHZOSoBu3AWIajE9bWdNpM78PuQkwnTOiWEz6QokI0k2D&#10;vqJJFosUE5qybtZW8QsFQAhkevdvDIreRw8OoLwwLjetD0Ebz2uG8v4EWssk0mwgd4t5MTTpIsQv&#10;ga9mtjqwfCFuDMSENom0homQMvF7gRft0eTanrbY2e9gxjJDaVqRShNeBUY28V0iu/bzVsecwTwl&#10;EByFarykr6CHQn/aps6PpO35ywSZIo4uVghXxVgESZYNGJSvZ+0Rq2BgVy3LKiHosmBkJgumNRUA&#10;zGBzRMP6PUE3aZ8wIeGYGuvodThoUpEKa8HvMb4r/5vVw0VEtywxKbhx8Q95ctkM9DIr4vnNUN6f&#10;YPAky7g34JkUGpQ2pVXl5/gGygItgt87IE00lP+HiWmPXFbnoq09Q3BL4MXk2fKmoJ6mY7ZgQAl7&#10;ETwTKzWAQNxrwkfNoHySQdv3+2B4fRGIqzNvaU2pr2m7eKrQjiIVi68QBKMTQE2AsJRkmps+8sKz&#10;wnoTktbC2loL64lQm7x2chzQVz7kHD0IBI3baDEKfTKnfuO3lISgnHgAZWDeCGECHz2xfnKRDPcm&#10;x29yoBXjS5mxGBW48I31T9S4iaUoFUexaH/WcuCg6zdF35qh/E0CjWpAfb20SBUP08VkqMOl3ZiY&#10;/BmT6PHTLv1hltPeiKbuZVcCUhilDeNiEj6qa9zrUASdBF7a1LYChmf26T/thHim9U2KQV/8xhhH&#10;hdOiYQysoxwwcjEHZ9khZkxMS+uZ26S1m4LSwIxZSxK6LBu16Jk+crujFzqiRVmMYjIOpmtztlUd&#10;0Le6eO17r+80Jp+G+P2zo61miJufWf4uDYZEUjUyL8Ix+QZMY5OOmIMJJiBhUQR/BANIdflKEpU5&#10;lbW2INAoRJpJb1q7yeRhInlg7Y2ryDF+W+7kFNtCH9T/ah+xIzT+udwr4SVdglEJSEENUUpEx6fm&#10;TnT1j2eBPtOuatEFnbgmhI55px2VhM6yH1uwR5lljsbyjQkGY6XZuBUYiRXHNBUQFNfQF+4Ha0ta&#10;rBpvyaatSz8pA/3mnsmCMIlpXsEvbdPK6G9WmCvBKdalPvRRkBT0dnK0e60YSzPEzTvEj1IUxMBo&#10;GERmAbvk4voE5rGoCIb5g7BV0Zi4KiyGBUZorAYBi1EfVFtMGft3mUcYRSoLQfG5+ScmP7fNHXCf&#10;A867QB9oBFFmG8Y9i0nOhchBNpd/m3Nauau/2BX8PsEwWlROPqd1+Py0k5gHoTg63/6PNvze3IsH&#10;YDxzZo61aT4JZn4roZx9URdBZuslwSgImGmO6UsA5/tcPiO4MSU/Ur9YAYKihCAflLvmOdyUedMs&#10;P9d4BCgJEelDNDQLgjYFZzaK8bZD/DBtDUHcNm3HR2my5vUulC5AIPlsY2buKDAqE9zCMzn5l0xO&#10;jC6IwV9W0IAQTLiJRwTSAIiGULAIGBUDK38UgBlX8zwN+kPDshhEuwW5aADnTkld6I/PpdlYHPLi&#10;LAF5UJFLPp8dO5gBQRp/H0RJw2Ey7gvGIUhyVJe1Je2BiUVbWQWsMFaOedF3deEsG7EGsQnHBtE4&#10;LBi+HheBj84cFuMgvLJfOelyn5gHVwpTOxDAdk3PtyPIehBsBIP1MY5RgTJvEA60rPGgM3GdPiqo&#10;YhxXjjloj8y4gDgsjsXEvMxWaY/VTk1YJFaAaDXG5FvwbRTeYwC7SDCERRbMQkC0KhMKs2JCjIu5&#10;Map7EKM2mVI0MRcBIdMC8nee0+aVFFWwFGj/mN5LXQQH68Ac0z7mmfbVR31D8J6N+AkYjEBj6Vuu&#10;mqKlzIWIt0twJF/5M9+73Ot35kQ72s2uR/VCjPqCifQNgY6mAvPlc/Oa6cRvCEGCyvPMNWbG1Jhb&#10;wM760JCEFYYksJjGLBJCimVF4K22pTcK1oMYjXkzbsqDlm8adByH4LuvBF0/KeazO6KRS/QCA9AY&#10;FlhnTbxonoldtKSrghkm+uegL0xoBwlfWOi+Ghnmr2WG5J8x2xALIpuU4Pc7NdCIGKG3DUxV4dRH&#10;7YiA0mI0FeHABBWl5cfzb51SyYdjUZjzHKXEoBgN82IK5iIGMQYM3+YiFPyWUGBdYDDjw9j8Tc/1&#10;fOke/WGK6jcBRwDZm6woh98pFiFtxRdV9snfw3ysg/UEVo4xssz4suasy+s76xD8dkrJerMhGrrU&#10;W72YASSLhY1bklaQrsA4q7A/8RLApCeccELSJOpkMdwkCILRQmpZp0lKkt8mCoQ9CzHyy2kkgZIq&#10;Yq5TH5h7BCEf0Xiyn2jemYS0EEEl5cBMZD4L6tEA+ZK7nHTl+/zOpQ1taVP7OY3iuZ6vH/qjXzlw&#10;tJrrvFpgaambZlUQmo6vMY/WblZEG17Edc0VzusBK81eGnwK/iJJTFrTIkw9EVcJbcSwaE3MR6NJ&#10;BCg8exIQZo7oNgVNbcFmCTxgCmYuvwgTDFh+UADWnnbFtCyhtm9ImASaNvhkk5Ll+kE0eNey/UsB&#10;U2IQYXUFF7Y8xU+SH2SQzEsSfhGQG+ZvSFM02c3DNCZoRI+bQiCCScpU6gpzZveOa72ZkesR6FvA&#10;DU27aNlpSqENgmk/GH+usMJtPSOIbc+Vx4wHgmROCi4wAzExLSzP1jWY0xS0mLJHF3NvGky8pHtd&#10;xdUkGB/TmlVhvF0hj2t+9HvA8oJgRSd8WXSsUKQPsxiiHRrtoUFHm5VsNh/EAx4VD2tMrcwL6Q2D&#10;tnOmGiTqG0oiBcyapKownNI8mrNJ8XkVGFd6wm+10YV5/UZBgCDaoHGXF6LYKrjQr3RUXwfnBQ9d&#10;FBeJvWPJWvNFPGjTeGCrWDdmVRlD86p0mRYs6gITLFUjioyxpgHjiOSK0gq8tIFn8YlNh4Bc298D&#10;35obgRgGH3c5gUZUV4mX0LRdjtoZh+ChY6P9661w1YIQD9w9HtyKWpmlInE0okoh4fQ+oUiBryrN&#10;0gQiotIb/JYueWipDs+TDmt77hHoL40t6j1gOSFmIyWmKmvS6ZltEbxzTvDQrUt2Wizi4a3LhgSo&#10;+HTMjkmHiXeBogh5yKaHutFypCghEmMpP20OaRG+NGmsIKKtue2QNkLMyQwDlg8sItZbkHqqje5C&#10;I3WIdryHa8MVLloFhMTYMjrR7i3QARFZUkzC36kZfUyINvjR8rZNz4XCeCTpLEeLKEJQsSTIxFdt&#10;Gnyj7Wl6gmZ08/WA1Qd6Ut9OwQiw9mgd2r42/eiZeSOYt/a9udOg8op/x9S0AybaKb/pBhOtYF8V&#10;SxPGZbard+Vzz/LSZ2WVmF+xvUIURRnql6cVcRBeUlb8275dhgGzwdqp/mIN2YvbR8Q/6PPcoPHF&#10;+rOTEJ25WXSqdWQGoypSJ9EQfptXGtZBe+pFFUU02WRuz6WiC5VLttF1hc0KIsPMbia6QwJUkAlc&#10;jQuQqSojYNzX5AVcAxYLisTaCFqqJpt1fYI/zow2Ni9ZZjkQHbpidKzTW3xNiPSNGlt1twrKZ4EK&#10;FsEeJg4zuA7SLorZVSzRekxrZ2jR2G2hIoyZzEfOi6scUe2uBL1ic1o97+jxPEKCm2CDQ93e4QGr&#10;B2uofp3VxIXp6RD7s6PdrUp2WT5EBy/9VuUGMFl24TBZlUuOO22iKTBldCftMsl1tC7pGxpRiZoo&#10;sGJwkWTBBxVWbc1VbdrUT8OPVoT5TpG9nTz6wqpQxJ//jdmX7eVoywJzR4jma5HgPnF3uG99bFmN&#10;/jvWZFP8sbSICX/cSnfbAwPZW0lLMTVnqa4SCbRjxUkK8qt22ggCYViRX7tpnEFlkRCGe2lAv2sD&#10;5jgf1dEoddA2Teu0hZie5MsKngnG0dQD6oFxq9eiwCS2zZBQ53LNuk011v+M6P+WK9yx5Cj73Al8&#10;RO8o5XNipFk0L+1Ki1sIZYm0IoZVbFF9/QjCYKpjcsekNIVFxbBMfObvJDhz2tQ45nXAckLxTH6B&#10;mG2VPTDtV9cM00J0uHuUJ8C0ZeJGU2m/6aS3zk0Djac6S4DIFjxMi6FHQdMKQghUNa3m4vswp5q8&#10;t8ZJEcazTKeFDPgzuEhO1OCqsYqaVNxNQtAdl/EqiSHWCoKIBapmKuRkwjJVaF6nJMy6ZQpjCjZM&#10;OknegXBC/zT+tDQOYWI3D01OyEwrVcTcMTWtNPqAxUAA0xsWuGi2pDbN/49D0P5ZwQNbr3DDGkP0&#10;/20rw+gOmlHgBzPxI2c5oxdTem3KpLN/7CcWoLK/UoRZ5JnGpk1d+sOcssdXtFEk2s4nJ0/YEuje&#10;OhBCjtChnWexHgb0D2vqCCYkS0HMWgQTNCBPe/UVLliDiDFcZ2Uos4EJoyRSsCAzyjgGGQe+irOm&#10;HLkyTZOStvxWwsKuHwEtx8l4l65cLQ2rtNHrLNSsas9xLRhZzhZjZu2L2QU7VFWR5ghk2vMHLA5o&#10;y9qy6rhJs241DboUiLpByQJrFzGI+5djmgkYD/NKq4gI8xfr/NRxoDnVRfNxmzA9DSni7JjUGEYK&#10;ahEaTGM7mmjXauACozpniebVR/s1bRhw/pYCC0EvwQ6MPGA5YM0OPfTQpBCsq5MzZ12f+P3099Wu&#10;BcRAVFPN5jCUwHCYSf4TI7QpTxRBphFFmJsujvvke2MYaccPExtDExh1bficmUUzK+GksZncqqkE&#10;sTB602cPmC+slTgGpiVoZS56WpvVrz3uC8Fw7ygHNTNMriNiMIbKKCcJNokAi+TyL1XDtIHUDUHx&#10;iU98ovxkOvRRsEMxBjN5YNjlAnoRNyH8CVVpvFnXJ2j8zdHG3UqSXz+IgfV21IVJtv+VCRpNp2KG&#10;aZvXnVqgYqlNtNBzbA/0u6bbAwcsN1hM3t2DbrhOszJt0PUf4vpGIvL1iBjcEeVYewPzRhSQuSPv&#10;Nu5cKQvDv3T4dpvAEE1ps78A1TyP2BmwGBDaquMECQWiBBFnYVoIuraLZeOSzNcfYoJuHoOcXFrU&#10;Ac78yaWEyhpp4lFYHG8xYF6TuE3hTGG/UUkzRILXNhwz4zA/bo+Ao0PZZ0XQ84VBW/deofB1jBjk&#10;DWOwvTt7NGN+w7vSw7o9vd5s53tbBke/q4N7+M8W+sQTTyw/HbDWYB1VQKmGCxJMdeqT8vhtEG1v&#10;v0LZ6xwx1o2CcQ9fGXa/oElVJknbyMlJzVRL1gSJ1D3L4zbZDC0YJdqoGKONlh6wXHCQgXUngKUC&#10;+zpBM+j4QyVZX3YQg57bwcHSLvKt8ZjEdEwiUtflNSQ2Rdu+53C2ujywiKMCD4Ev+3Rn3Vo4YHUg&#10;R+v8LoJcNkGRRV+niwT9qlldv37tOMSgd4zBz+WVfhjUVjkvyCJl+ahO14B4ZkoL0chMagXlDrMW&#10;pPDeV5FnfrLvMa7ySr8ZsLZA+HKdpHsU6zhSdVodeVMEPXwwaKzbqy7XC2IS3lPOR+/gx3ilplyv&#10;g+jUHTORMSKGFF3E1NGNxOD+5heVube65W/A2gChTQiztKynA/v6PKQgaIem7e8FXGsZMRmHxzUX&#10;tWYhTz311HTKRDwqHZ967rnnXmw6e7udg+q8uMl9zOq+JPOAxYLbg0kJX0FIZ2R7i2FfCBL96ArF&#10;DkgIBro85i3nZy6gPfMLmhyJwyQeXvOxfmAtpfswrRJTWywFJgnnWRG0+aNo53FxLdcBb8uCmJib&#10;xiTN7S1gNKkzk23ri8cVO++8c3on7ZCfXbvAmKeddlqx/fbbJy3rjCipwLqgYxcEPf4w/tx3hUIH&#10;jEUsxGYxWQ7Vmgui7eL8889PG6XjcWlrHn+2y7t+BqwuBKCk/KyhGIWYhWIczNwHgla8Tn5tnV6x&#10;moiJV2HV6ZTIprAB4Oijj05H4sQj05sHbNNrsllhwOqCNpXysxealrU32i6xntfukBVqHNAa82Ze&#10;UNJog7v0TzwybZL3QuvBfF4+sJak+exxlpfly0r59VG6mBHPsPAD086C0LzXj4ns/j6QhuD7yuU6&#10;BZLJZc+uF1sP6aDlgeOEHKJgk0iQRtr04WjbcQfdzwDv8rnsFVb0jWBem/CPi6uXjfiTIAqJOPLb&#10;A6WQHDPDJ+7LbxrQDkpNFcwoU2UWO3PMS7dGD52fFUFf343rxSXZDegLMaknlXM8V2BQW7+cYCHo&#10;EY9OBRxeKzIH6T5gAkT8bXInRF0Cig6et0Z9CtKgLeceX3GF0gb0ipjYrWOCjy7neu5AGGqZHQBH&#10;ypP2Alki0DZeR1/KOwf0CXuelSeqfCIwY+lT2u5973tf74HDWMNPxzrLz15rhcoGzA0xyY+PCV/Y&#10;URQYmK/rwDc1rxjYjiEvEnPGMy3sngHdQQg671qk+B73uEfSroJPtuExk+exMyue+c6SpAYsCjHv&#10;m8bEH7+yBIuBKLND4J7//Oen14DqhiodiX+vLRmqsLqBr2rPM2vGwXrmdYcddkhnis36FoFxCNo5&#10;JoTtJomYBiweMfl3jUU4rlyPhYB2EKw67LDDiu222y4dmeNyDIrXmqh3Zu4NWrge5kX9sKN19957&#10;71TFRsOyYnbfffdkEiuGmcf8xdp9M9rdI/65UUlCA1YbsSivX1mexQETC6AImni/LQKMrqQdR4cf&#10;fnjKLzqZw32XVWBA42fuOmzP+4Gl28wTt8OuLZvbL7zwwrkJu3j+RdH2wYlQBiwXYmGuH9cLyrVa&#10;GBCbzdneZiCVtNNOOyUNHF1KBEori1Az/frcqbIWYOeVI3+kbxxcwLUwL/4qerHJnfUyz2KXYNov&#10;xho9KRHJgOVELNDmsVDvjWvVOIRmEbRiNnsDPRMQI9Mu8sKPeMQj0kuuzz777HQipeBWXwXxq4Ws&#10;UTHqOeeck8a3xx57pPEat/EL7G277bbpBW6CffOuTIs+/TiuE+KfVy3JY8CyIxh415XlWz3QxHxd&#10;Jwt6SbeURvUt9EosbS8UiBHwopGVWq6VWmmMd95556WdOIpUvMxM2qzqMjhhREmidwIL7GFu87II&#10;xHN2SsQwYG0hFm5n2rdcx1UHc5qmEZTh5zmr2es+7Q+O7iZidzaSUj6nEArcOGlf8by85umnn54Y&#10;my8oeINxaOoqI/h3vtog/4bm1Ka2FaFccMEFyXrwStBjjjmmOOSQQ9LZ1M6v9p4d70jKboGIMN9+&#10;l112SeMzTuM17rb96Yro/3fielM87z6JCAasXcRCvjaupbRF1Ugr5hDIci70Nttsk5iX1lJAn5ki&#10;X/4vvymg4xA7B8Hvt99+qUhEgGevvfZK5z/vueeeaVO5do866qi09e3pT396etuDzw888MDioIMO&#10;Sn99ts8++6S3GDoxQqWSt/V7hmdl7enyb4KGteB7e19pVOmcz3/+86v2mpVY31/E9ZV49tp/Q96A&#10;PyMW9N6xsL0fxN4XEHv0L+UtaTmBLsUITExnZnlt52677ZY2QSiy5zePMlWfF+Zk5tL+Dg5/5CMf&#10;mZj81a9+dQo2nXXWWclMdqYX7bwazJoR8/aeeP5W0e8B6xGxuLeJRT4xrjX3HhGMQZvxmUWmbW3j&#10;O0uvKMs844wz0hnQzls6+eSTk7980kknpR1PTq50+beTLpndqpHy5f/uZw47e4sFwB+13RFjLmPw&#10;LNbworhOies18d8rlEs8YD0jFvrJafUHrEkEs34mBNmV458blEs64LKCWPRrxuI/M4jgu4kaBiw9&#10;Yq2OjzV7Vvxzi3IZB1xWEcTgTKEBS4RYk1/G9eV8BbPuXy7XgAErCDq5ahDGbkEgl62SpiVErMFx&#10;sRbbx3XzcnkGDJiMIJovlPQzYEGIOf9SXK8PRt25XIYBA9oh6OjJQUSrl9O4DMD8xvW7YNTbltM+&#10;YMDsCNoaos1zQDDrb+J6C5eknOoBA+aDILLdg9g+Gtcn4/p6XMPLhMYg5uYHcX2qnKtLXDGPjyun&#10;dMCAxSKIT87wJvH3pnE9NQiyv0N81yhiDo4q58O1eXx0uXK6BgxYXgShXiEIdvf46wzedCHmuNbN&#10;MZAxlt/F5ZWSaXwx3r3K4Q8YsD4RhH6lIPoz4vppXP2fdDYDoj+CRD+Ly37VS13BoC8shzFgwGUT&#10;wSc08x3jekgwRatzoeM3z/O7eVzR/PAiq8sU/uIv/h+zmbj2TWkfHQAAAABJRU5ErkJgglBLAwQU&#10;AAYACAAAACEAkXhlAt4AAAAIAQAADwAAAGRycy9kb3ducmV2LnhtbEyPQUvDQBCF74L/YRnBm92k&#10;ianEbEop6qkItoJ422anSWh2NmS3SfrvHU96HN7jzfcV69l2YsTBt44UxIsIBFLlTEu1gs/D68MT&#10;CB80Gd05QgVX9LAub28KnRs30QeO+1ALHiGfawVNCH0upa8atNovXI/E2ckNVgc+h1qaQU88bju5&#10;jKJMWt0Sf2h0j9sGq/P+YhW8TXraJPHLuDufttfvw+P71y5Gpe7v5s0ziIBz+CvDLz6jQ8lMR3ch&#10;40WnYJlyUUG6YgGO01XCakfuZVkCsizkf4Hy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50ZHVgAwAA7gcAAA4AAAAAAAAAAAAAAAAAOgIAAGRycy9lMm9Eb2Mu&#10;eG1sUEsBAi0ACgAAAAAAAAAhAGp3KJAOSQAADkkAABQAAAAAAAAAAAAAAAAAxgUAAGRycy9tZWRp&#10;YS9pbWFnZTEucG5nUEsBAi0AFAAGAAgAAAAhAJF4ZQLeAAAACAEAAA8AAAAAAAAAAAAAAAAABk8A&#10;AGRycy9kb3ducmV2LnhtbFBLAQItABQABgAIAAAAIQCqJg6+vAAAACEBAAAZAAAAAAAAAAAAAAAA&#10;ABFQAABkcnMvX3JlbHMvZTJvRG9jLnhtbC5yZWxzUEsFBgAAAAAGAAYAfAEAAARRAAAAAA==&#10;">
                <v:roundrect id="_x0000_s1200" style="position:absolute;width:29880;height:7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EhxwAAAN0AAAAPAAAAZHJzL2Rvd25yZXYueG1sRI9Ba8JA&#10;FITvBf/D8gQvpW4aMNTUVaQoWArSWu35NfuaBLNv4+6qsb/eFQo9DjPzDTOZdaYRJ3K+tqzgcZiA&#10;IC6srrlUsP1cPjyB8AFZY2OZFFzIw2zau5tgru2ZP+i0CaWIEPY5KqhCaHMpfVGRQT+0LXH0fqwz&#10;GKJ0pdQOzxFuGpkmSSYN1hwXKmzppaJivzkaBYvvw+h1vUvHv+5dvt0fTbbOvlCpQb+bP4MI1IX/&#10;8F97pRWkyWgMtzfxCcjpFQAA//8DAFBLAQItABQABgAIAAAAIQDb4fbL7gAAAIUBAAATAAAAAAAA&#10;AAAAAAAAAAAAAABbQ29udGVudF9UeXBlc10ueG1sUEsBAi0AFAAGAAgAAAAhAFr0LFu/AAAAFQEA&#10;AAsAAAAAAAAAAAAAAAAAHwEAAF9yZWxzLy5yZWxzUEsBAi0AFAAGAAgAAAAhAOBnYSHHAAAA3QAA&#10;AA8AAAAAAAAAAAAAAAAABwIAAGRycy9kb3ducmV2LnhtbFBLBQYAAAAAAwADALcAAAD7AgAAAAA=&#10;" strokecolor="#7f7f7f [1612]" strokeweight="1.5pt">
                  <v:stroke joinstyle="miter"/>
                  <v:textbox>
                    <w:txbxContent>
                      <w:p w14:paraId="46AA22E9" w14:textId="1DA95539" w:rsidR="007C56D3" w:rsidRPr="007C56D3" w:rsidRDefault="001519B1" w:rsidP="001519B1">
                        <w:pPr>
                          <w:spacing w:after="0"/>
                          <w:ind w:firstLine="426"/>
                          <w:rPr>
                            <w:rFonts w:ascii="Comic Sans MS" w:hAnsi="Comic Sans MS"/>
                            <w:bCs/>
                            <w:spacing w:val="40"/>
                            <w:sz w:val="56"/>
                            <w:szCs w:val="48"/>
                          </w:rPr>
                        </w:pPr>
                        <w:r>
                          <w:rPr>
                            <w:rFonts w:ascii="Comic Sans MS" w:hAnsi="Comic Sans MS"/>
                            <w:b/>
                            <w:spacing w:val="40"/>
                            <w:sz w:val="56"/>
                            <w:szCs w:val="56"/>
                          </w:rPr>
                          <w:t>f</w:t>
                        </w:r>
                        <w:r w:rsidR="007C56D3" w:rsidRPr="007C56D3">
                          <w:rPr>
                            <w:rFonts w:ascii="Comic Sans MS" w:hAnsi="Comic Sans MS"/>
                            <w:b/>
                            <w:spacing w:val="40"/>
                            <w:sz w:val="56"/>
                            <w:szCs w:val="56"/>
                          </w:rPr>
                          <w:t>r</w:t>
                        </w:r>
                        <w:r w:rsidRPr="000A6D44">
                          <w:rPr>
                            <w:rFonts w:ascii="Comic Sans MS" w:hAnsi="Comic Sans MS"/>
                            <w:bCs/>
                            <w:color w:val="7F7F7F" w:themeColor="text1" w:themeTint="80"/>
                            <w:spacing w:val="40"/>
                            <w:sz w:val="56"/>
                            <w:szCs w:val="56"/>
                          </w:rPr>
                          <w:t>uit</w:t>
                        </w:r>
                      </w:p>
                    </w:txbxContent>
                  </v:textbox>
                </v:roundrect>
                <v:shape id="Picture 2073" o:spid="_x0000_s1201" type="#_x0000_t75" style="position:absolute;left:16306;top:304;width:9881;height:6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zKLwgAAAN0AAAAPAAAAZHJzL2Rvd25yZXYueG1sRI/disIw&#10;FITvF3yHcATv1lRd/KlGEaHs3lp9gENzbIrJSWmi1n36zYLg5TAz3zCbXe+suFMXGs8KJuMMBHHl&#10;dcO1gvOp+FyCCBFZo/VMCp4UYLcdfGww1/7BR7qXsRYJwiFHBSbGNpcyVIYchrFviZN38Z3DmGRX&#10;S93hI8GdldMsm0uHDacFgy0dDFXX8uYUSP9bfxdfhaVTKNvJ1djFyhZKjYb9fg0iUh/f4Vf7RyuY&#10;ZosZ/L9JT0Bu/wAAAP//AwBQSwECLQAUAAYACAAAACEA2+H2y+4AAACFAQAAEwAAAAAAAAAAAAAA&#10;AAAAAAAAW0NvbnRlbnRfVHlwZXNdLnhtbFBLAQItABQABgAIAAAAIQBa9CxbvwAAABUBAAALAAAA&#10;AAAAAAAAAAAAAB8BAABfcmVscy8ucmVsc1BLAQItABQABgAIAAAAIQDEyzKLwgAAAN0AAAAPAAAA&#10;AAAAAAAAAAAAAAcCAABkcnMvZG93bnJldi54bWxQSwUGAAAAAAMAAwC3AAAA9gIAAAAA&#10;">
                  <v:imagedata r:id="rId181" o:title=""/>
                </v:shape>
              </v:group>
            </w:pict>
          </mc:Fallback>
        </mc:AlternateContent>
      </w:r>
    </w:p>
    <w:p w14:paraId="18BF757C" w14:textId="575E7998" w:rsidR="001519B1" w:rsidRDefault="001519B1"/>
    <w:p w14:paraId="2C1E7426" w14:textId="725B8746" w:rsidR="001519B1" w:rsidRDefault="001519B1"/>
    <w:p w14:paraId="59008D6E" w14:textId="74F3024B" w:rsidR="001519B1" w:rsidRDefault="001519B1">
      <w:r>
        <w:rPr>
          <w:noProof/>
        </w:rPr>
        <mc:AlternateContent>
          <mc:Choice Requires="wpg">
            <w:drawing>
              <wp:anchor distT="0" distB="0" distL="114300" distR="114300" simplePos="0" relativeHeight="253070336" behindDoc="0" locked="0" layoutInCell="1" allowOverlap="1" wp14:anchorId="01739DA4" wp14:editId="46FB52B1">
                <wp:simplePos x="0" y="0"/>
                <wp:positionH relativeFrom="margin">
                  <wp:posOffset>19050</wp:posOffset>
                </wp:positionH>
                <wp:positionV relativeFrom="paragraph">
                  <wp:posOffset>238125</wp:posOffset>
                </wp:positionV>
                <wp:extent cx="2987675" cy="751840"/>
                <wp:effectExtent l="0" t="0" r="22225" b="10160"/>
                <wp:wrapNone/>
                <wp:docPr id="2078" name="Group 2078"/>
                <wp:cNvGraphicFramePr/>
                <a:graphic xmlns:a="http://schemas.openxmlformats.org/drawingml/2006/main">
                  <a:graphicData uri="http://schemas.microsoft.com/office/word/2010/wordprocessingGroup">
                    <wpg:wgp>
                      <wpg:cNvGrpSpPr/>
                      <wpg:grpSpPr>
                        <a:xfrm>
                          <a:off x="0" y="0"/>
                          <a:ext cx="2987675" cy="751840"/>
                          <a:chOff x="0" y="0"/>
                          <a:chExt cx="2988000" cy="752400"/>
                        </a:xfrm>
                      </wpg:grpSpPr>
                      <wps:wsp>
                        <wps:cNvPr id="2067" name="Text Box 2"/>
                        <wps:cNvSpPr txBox="1">
                          <a:spLocks noChangeArrowheads="1"/>
                        </wps:cNvSpPr>
                        <wps:spPr bwMode="auto">
                          <a:xfrm>
                            <a:off x="0" y="0"/>
                            <a:ext cx="2988000" cy="752400"/>
                          </a:xfrm>
                          <a:prstGeom prst="roundRect">
                            <a:avLst/>
                          </a:prstGeom>
                          <a:solidFill>
                            <a:srgbClr val="FFFFFF"/>
                          </a:solidFill>
                          <a:ln w="19050">
                            <a:solidFill>
                              <a:schemeClr val="bg1">
                                <a:lumMod val="50000"/>
                              </a:schemeClr>
                            </a:solidFill>
                            <a:miter lim="800000"/>
                            <a:headEnd/>
                            <a:tailEnd/>
                          </a:ln>
                        </wps:spPr>
                        <wps:txbx>
                          <w:txbxContent>
                            <w:p w14:paraId="3E101EEE" w14:textId="065B0A31" w:rsidR="007C56D3" w:rsidRPr="007C56D3" w:rsidRDefault="001519B1" w:rsidP="001519B1">
                              <w:pPr>
                                <w:spacing w:after="0"/>
                                <w:ind w:firstLine="426"/>
                                <w:rPr>
                                  <w:rFonts w:ascii="Comic Sans MS" w:hAnsi="Comic Sans MS"/>
                                  <w:bCs/>
                                  <w:spacing w:val="40"/>
                                  <w:sz w:val="56"/>
                                  <w:szCs w:val="48"/>
                                </w:rPr>
                              </w:pPr>
                              <w:r>
                                <w:rPr>
                                  <w:rFonts w:ascii="Comic Sans MS" w:hAnsi="Comic Sans MS"/>
                                  <w:b/>
                                  <w:spacing w:val="40"/>
                                  <w:sz w:val="56"/>
                                  <w:szCs w:val="56"/>
                                </w:rPr>
                                <w:t>t</w:t>
                              </w:r>
                              <w:r w:rsidR="007C56D3" w:rsidRPr="007C56D3">
                                <w:rPr>
                                  <w:rFonts w:ascii="Comic Sans MS" w:hAnsi="Comic Sans MS"/>
                                  <w:b/>
                                  <w:spacing w:val="40"/>
                                  <w:sz w:val="56"/>
                                  <w:szCs w:val="56"/>
                                </w:rPr>
                                <w:t>r</w:t>
                              </w:r>
                              <w:r w:rsidR="007C56D3" w:rsidRPr="000A6D44">
                                <w:rPr>
                                  <w:rFonts w:ascii="Comic Sans MS" w:hAnsi="Comic Sans MS"/>
                                  <w:bCs/>
                                  <w:color w:val="7F7F7F" w:themeColor="text1" w:themeTint="80"/>
                                  <w:spacing w:val="40"/>
                                  <w:sz w:val="56"/>
                                  <w:szCs w:val="56"/>
                                </w:rPr>
                                <w:t>e</w:t>
                              </w:r>
                              <w:r w:rsidRPr="000A6D44">
                                <w:rPr>
                                  <w:rFonts w:ascii="Comic Sans MS" w:hAnsi="Comic Sans MS"/>
                                  <w:bCs/>
                                  <w:color w:val="7F7F7F" w:themeColor="text1" w:themeTint="80"/>
                                  <w:spacing w:val="40"/>
                                  <w:sz w:val="56"/>
                                  <w:szCs w:val="56"/>
                                </w:rPr>
                                <w:t>e</w:t>
                              </w:r>
                            </w:p>
                          </w:txbxContent>
                        </wps:txbx>
                        <wps:bodyPr rot="0" vert="horz" wrap="square" lIns="91440" tIns="45720" rIns="91440" bIns="45720" anchor="t" anchorCtr="0">
                          <a:noAutofit/>
                        </wps:bodyPr>
                      </wps:wsp>
                      <pic:pic xmlns:pic="http://schemas.openxmlformats.org/drawingml/2006/picture">
                        <pic:nvPicPr>
                          <pic:cNvPr id="2076" name="Picture 2076"/>
                          <pic:cNvPicPr/>
                        </pic:nvPicPr>
                        <pic:blipFill>
                          <a:blip r:embed="rId182" cstate="print">
                            <a:biLevel thresh="75000"/>
                            <a:extLst>
                              <a:ext uri="{BEBA8EAE-BF5A-486C-A8C5-ECC9F3942E4B}">
                                <a14:imgProps xmlns:a14="http://schemas.microsoft.com/office/drawing/2010/main">
                                  <a14:imgLayer r:embed="rId183">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1752600" y="22860"/>
                            <a:ext cx="609600" cy="725805"/>
                          </a:xfrm>
                          <a:prstGeom prst="rect">
                            <a:avLst/>
                          </a:prstGeom>
                        </pic:spPr>
                      </pic:pic>
                    </wpg:wgp>
                  </a:graphicData>
                </a:graphic>
              </wp:anchor>
            </w:drawing>
          </mc:Choice>
          <mc:Fallback>
            <w:pict>
              <v:group w14:anchorId="01739DA4" id="Group 2078" o:spid="_x0000_s1202" style="position:absolute;margin-left:1.5pt;margin-top:18.75pt;width:235.25pt;height:59.2pt;z-index:253070336;mso-position-horizontal-relative:margin" coordsize="29880,752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MvT1xAwAA4wcAAA4AAABkcnMvZTJvRG9jLnht&#10;bKRV227cNhB9L9B/IPgeSyt4LxasDVI7NgK4rdGkH0BRlESEIlmSu1r36ztDSnuxizRIDVg7vA3P&#10;nJk5vH1/GBTZC+el0RVdXOWUCM1NI3VX0T+/PLzbUOID0w1TRouKvghP329//ul2tKUoTG9UIxwB&#10;J9qXo61oH4Its8zzXgzMXxkrNCy2xg0swNB1WePYCN4HlRV5vspG4xrrDBfew+x9WqTb6L9tBQ+/&#10;t60XgaiKArYQvy5+a/xm21tWdo7ZXvIJBvsBFAOTGi49urpngZGdk29cDZI7400brrgZMtO2kosY&#10;A0SzyF9F8+jMzsZYunLs7JEmoPYVTz/slv+2f3T2s312wMRoO+AijjCWQ+sG/AWU5BApezlSJg6B&#10;cJgsbjbr1XpJCYe19XKxuZ445T0Q/+YY7z+eDm7yHFKSDhbXYAOEbL42uwAzWigPf2LA/z8GPvfM&#10;ikisL4GBZ0dkA7HkqzUlmg1Qp18wwF/MgRSICq+HfUgTCQeYhlKP6fb2yfCvnmhz1zPdiQ/OmbEX&#10;rAGAixjP2dHkx6OTevzVNHAN2wUTHX0n19+kjJXW+fAozEDQqCiUj27+gB6IV7D9kw+J4nkfZtcb&#10;JZsHqVQcuK6+U47sGfTLQ/ybsnKxTWkyQoA3+TJPNFz4wN4VRy91l6hSuwFiTp6XkPk53bHVcXtM&#10;/sU1gwwgDkoOFcXA0xFWIr8fdQOhsDIwqZINlaM0+EDCkePEdjjUh5hcqNEpkbVpXiAFziQxAPEC&#10;ozfub0pGEIKK+r92zAlK1CcNabxZXENNkxAH18t1AQN3vlKfrzDNwVVFAyXJvAtRbRCrNh8g3a2M&#10;SUCYCcmEGcp7e2slL+F/6nSw3tT5fysinAo7xJ9UdfguHwNzX3f2HYiSZUHWUsnwEgUW8oug9P5Z&#10;ciQVB+cts17NLQMb8F5S5DAHXM878RyWHY4v3NRK2rnw0J4AA1+v1O1fYk7KeW/4bhA6pKfACQXY&#10;jfa9tB6SVIqhFtDX7lOzAJ2BZyhAy1kndWqIWj6JvVAk9E74HuXrVJWIJzZEcCLwHs0WegSbCWOB&#10;tpkXYlynUDDKVH6zkh0FdLFeFiuUPJDKotisJqWcpXSV38TVKIjFcpPHij0K4tvu/mZjR1gJSDQB&#10;Vyy0+JLECKZXD5+q83HcdXqbt/8AAAD//wMAUEsDBAoAAAAAAAAAIQDS2eULaTYAAGk2AAAUAAAA&#10;ZHJzL21lZGlhL2ltYWdlMS5wbmeJUE5HDQoaCgAAAA1JSERSAAAAkgAAAK8IBgAAABafh/0AAAAB&#10;c1JHQgCuzhzpAAAABGdBTUEAALGPC/xhBQAAAAlwSFlzAAAh1QAAIdUBBJy0nQAANf5JREFUeF7t&#10;fQmYXEW1v+wQCCD7FjbZwS1PnitPHyi4KyqLiqAP/6I+5R/xqfhQBJ/bh+IfRBRcAFFwARRBniwi&#10;LoSAJCQkk5numQwYliQsgewzPd1T939+59apPlVdt/v2MpPMpOv7ft+9t+rUfm6tp069YGM0SZJs&#10;Zsyig01l4BTCR81I4ZdmpPhMMjqQxGDKxQWEywnfV7jQlIqnm1LhFGMGj06SR3dMktlb2Ci6ZjIa&#10;MA4q2Tw/7wBTLlxlhnqXJuViwqj0R5knE6DPgFm3cCWFXSDmuo/CvgDMSgy2tTH9WyH+JLln8xTJ&#10;ZjZpXTMRjDF9e1Fr8xVinh5qcZZQCzLiKj6LObR9DJq2Hiw9xT9K8a6m+J+kVuxRiwWmUryT0nW1&#10;Kfcfb8zA9CQZ3MEmu2vWtzHDvYdQa/AhqqAfmeHCmljF1kDT1KPrNIJ4Kd3DlO4rTKnvg2aocCz9&#10;BFNttrpmrE2S9Gxp1s7dm/72/6aKWOJVjnRb8h6rxEiFenTNICuc0D4GpK9USOlH0i6X8vQItWYz&#10;jHlsG5vdrum0MeaR/czanr/S39tLLc8qV2lScfo53hDmaOYbzCPfATiPQ33/0R1XdcBQy7OdWdv7&#10;qmSkcA11X0/xH6yhC19V0tDD1yQ3/dfByQlH7pC88ajtk9NevXPywVftlLz/lTslrz5ou+Th77zU&#10;9zsWGO5LkrU9SbJmQYp1C1M7zUz1gNapVHyWZpfn2OLommYNzXa2N6Xe6VSQf6r5i0Oown/ytx9J&#10;yDtj+Z1f9Nw0/uc9eyfXferA9BsMabsVR4P3SPgOTz2QrJv74+T5v3w1mfftlyT/eexuyU7bbu7i&#10;zosj9t4mufv8w5PV919aDTsSL3V3vyf6rmnWULe1gJioTOMf4xWqFLK2e/6h5PgjtueKASM5e6BO&#10;qwV6zy0Dpb5fJ3//6pEuDuDdL9uRGWD5XecllUW31u2iGgH+b6HWE+E+e8e5qX2QburiVlOX/p9Y&#10;QiC6rmlkkvLAu4l5lnoMA6Bgg8Jd8bevJ4fssRW3BqhQ5xb6VX6cOz2X3fpJrrylt5yVVB75Y/L8&#10;PRck93zl8OSM1+6SHLrn1sn0A6Yk5797r2Tm145MnrjxdO4ua8LKizBNNg0hXr7flMQ8eW+tO31T&#10;ucxKkr7905LqmkxDBXWyKReLXgHaQtRMhL92v122TF536HbpGETTNotnZyfXf/pFyVlv2C354X/s&#10;xwwz+s8747QawgyCGE0eSN5sGO97xQu5y6yhQ4uX0l5gi6trYoYG0+ea4b7RmgJUePJ3Z3IL8o2T&#10;9vHdWq3Men6k4vCOp3xnIfSfF/Bru8XK4G3JkdO2Se2D1lfip7FSOUkKu6Sl1jXO0KB6H1MufIfG&#10;RCVXqEHF/PjM/bmrwZhE27dUgfCj0SoNEFZ2K1DhU3HQ/3ST7xZJA/1w/zSmeHhagl3Dhpjoe1wh&#10;qnnnwqJxwow37Z5M23nLpP/Hb6oWpNBFCjgXtN8s//XcBMp95b3f4nHUbV84JJn9zaPSATOm+Zq+&#10;AbbdarPkubvPT7/DPIZpoW8MAUxl0am2GDdeg/0lLLhxIQVM9JajduC/M1k5zy/ATkMqSRC4Y6yy&#10;bu5Pq3bC8PZ74CfHczov/dC+vByAdaLRx+5O5l88ne2BvsuPqfqVcIL4Tpy+I4/NnLugTtoA6uZG&#10;TGXg00mSbEJxbXzGmIFpplK80fvzUDir5ye77bBF8vhvTqsWWEYhdgQSt06DwqlH75ScRNh56uYe&#10;I6x76Eq2e+DrR3r0sTBKC69PFyK1PejsuAhd9h//+1DfXVAnbQKaoIyaSv/vaIjwIlu8G4eBWAV1&#10;Zz/kwpE/3BbUW1+yQ7L01k+khaSZrE5BNo0wzNi3ZRq0jHg+/YcZvMzwmRN2Tz7yul2S446cWh3L&#10;KHrvXUPCDr5v+MxByTlv3sN3E/cQIY0AbhQnMdQD1EKdBdEVW9ST1xjTuzNlerZX2LaQ0D2c+zZb&#10;qLoABULfLiSs5XMS8/iffTsF8/hfkl/POKjG3kOr6bP0hR+8gbu/i07eJ+n53it5PWto/rVJ8vQ/&#10;av3kBA3EF5uR3tdTd7dpWuqTzBAT7WlKxT8yE4V/7VBvOiaS79hUW9O3iUVXvy3da0M6ELY84W6f&#10;nz5ut6TU+8uqHYB0CW0IG3YrKPffnAzNuypZO/sHydO3ncOr6C/ddwqXyeF7bZ2YJ/4W9VcDSBFQ&#10;WsxQ70oq6we54CeTSXp+sx3LCY0UKrECwErykt9/rMbeoUOVtnrW/+NNXDc7qgMkm99Dph9nYMD/&#10;hbfswV3r4l+eWnVDuvQPEILsWYiuPHBCWgsT3PDu/UjxvKwKwSxnjx23iLo5aCbKKrgGwHjkNYds&#10;V7VrEM5wz3Xpe4vxdQRBmWEhFkW64q//U7XPSh/syT/W56h1Oj2tjQlqaGD9emqJ/Cm+BmX41s8f&#10;kgxe8/Zq5gP3qL2Gpem59OjkxfttkyRLZlb9EZbc/FEufLcZCsTCAZS/LMZfLwjSJxu8ydJZVRop&#10;X/kWPwT0BNTdXceVMtEMtULHePtmKmMMa783WqPnH0q/Q2YTvxqhOzHO0Qdtmwz89M3Jqvu+ywNX&#10;2D/y83dzl0lJqYpoIPwYQwt0HKBbMTfpvfy1cZrxRhA/xlVYKnns1x/0aeRdg+yJkUapPn4wYU67&#10;8PS+0n9a9A/RlUh2RJ489qv3V2nsYFHT1CBwf+GUzXgPTtxR8WDO7cke35AV+sc3jkrdm2Ukej/v&#10;HXtW/QpNSN9J6DhCe4FNG4AydLNdjZDevlM3d68pLTySK2tDNWbJQ7uaSvFmakpNNGOqMjBmeedL&#10;d/Rp8kDCoXcs9u26/eZVN7vIB1By+PnMHz/HMzC2t4XpwdLXwMaBBUn+1nuAjfw2CbQuSKdnr5il&#10;Ef553Ul+OcCvlHUE6bip8KG01jYww+fGQmlGDWX/xE0fTkVAAvtcsIWBd4h9YIzl3FRlU5JSu5Xz&#10;kilbbpq+xwpY/GqoSsT2hbPT/rL8tgCsJ4Fh8WOdecwu3EXH6KKwaRXJCGcfplWg8kHj16s3mAVM&#10;PnxY7n8fcfhTLrFhZuSUBAEZhnip2zbQ9BqwR6ZVKxN+c/Tipums25oHL3fv2i0XbHgf/bddefzl&#10;uUllaLs2gPBlrw2zxdNfszOLk8y96MW8xsZ0Uh6A8quBBU3Oq5bRCtOKdwG5UQ9y+3rfXsHpBjPc&#10;dx6h4iVQZ0JlfP9dt2qtUiNAOM/e/vn0W7VEgi++fU/eVBVa7dYQiikxmIV/YPH1J1dpgvjaAX4u&#10;rGyH9tgwRrx3nKf24hrEC0kECP3F3BhSRwIw03DfPGMGd6e4xt8gYmqFbqXubI3jegESrBgIi40Y&#10;/D7zv5/1MyTvdXD1WQfw7AT7XiJc/5OPHlDd3gAkfuUPG7+Xf2Q/focfttdpFCg/DjbtWONygmbE&#10;XBDnxUA+c5O1RUBmG4uO/C1pUuUH0RTkXb7R0oK5MPZzP4xi/mW3np1suummfGLm2k8cmMy/+GXV&#10;dTEAcag64+WBUmEWdh+4csfLmOGeI6h/nScJYUgiJaH0REVggxNirM4tUulZgEDbVR/b37O7+NRp&#10;yefevAdP7509wlQFD2DPSjZEKck+XVa6A3z/jP2SR659Z/qtwufwZMmiXdg0QAogeW6O76bi/NuF&#10;RzBTy9GqR39xIucR2ypzvvViThO2WbR/MM9Tt85gd3SX2HZxkhVh/iku6uZuQf2Oi4GYpxkp/i6z&#10;QmzmsbQPcmx+OjdNF4MOa9XDLMaxySabpGOFgLZ4Rbrh6TX7gPWP3XkMXPHOyYZbmGaJS/wFdrKE&#10;4NHQk4XQ/nyBbx/x3wxw8AA/CH9LGHgqZuK8Zsio8+QFMlH4hh/lT4O3WqSL1mm1aacGYnBcjoxT&#10;f3qvS6iNvCZB9MQMBKc82C4jUw4SlrKjqNxCIsZC+F7x9296NAD+OLh5MkyER697bypwRu9wd25B&#10;PA5BGuBndPFdtTT03HzzTVgmydnDn4bYNwnE6XVBOYEy+OYpgRy7hkoXfmxXHjqtloaGKiVTGfgi&#10;0YyNMcsXTKNIZnJhCiSBOkGEkcIN1T5d0ykaB+WG4z7YUMXem2NC8ffs7OQVB06JDkqB735gX/aH&#10;qfOaf1zGhcXnzcgN717LGINK31dP3Iu7Vc/dAgyLSkOXDfHaGpHarHxmQeUfoi1urGSZtoYuEj4W&#10;ZXFwILR3CPyhPDx3QIVPjcXwmKwz8cC6UryjJvIMLLjkFdyPx9xqIBmgwSIKo0bAX2jsO4Tfjjls&#10;qu+ugDEEJdmze+XB29YenAQkbgHZYU8OWy6OBhWqBrI6bHS5+EYXzKd6pWtpAxiTua48SJuDssPY&#10;CmM5zx0QRoz4D8snBmKkZdilINrOGbOu54dmuDASizAGzCT4b4241UAyGv6BGnBXlYnZEyWLZaNj&#10;7g42zN997uCqkJouVIlb2YGJ3KAV9gjDuv/s4wfwoUqhdVgykxmJmXXZ/bXurUCnzcZf40bvGKsh&#10;TWe/cXcuE71dxEC5BP7Rsj/+m4iMuEapQMzUdzMzQCeMGS6eSEy0NpqhDEBJg0uo+GvkN3TX3zoM&#10;xXCY0b3hyO19mWjQSOEBZIfpsCd9KbQBHZgNq+WODpD4aJDLWzpQBiFuAgmvExDGzROHKgsGlQOk&#10;ILCICoUZ/3suDc4jjARxZnTNzi6Mw37bwwXtj5eS8sAbaFy02kWkI6uDqdtsWpWZadJvFDoMFJ4q&#10;QAzEva5IaIQeds88WO0OxU5gV90h9IYse26ApcePceeXDkvtJHxNt74g+QzSg4mCy492s+8os5rW&#10;KwKq/78nyeC+zBCtGOojX8ISdsN9qRKHSGKzQN7TP0FXaE6/UegwhJEAxEHukCDgOIU29EPfaM49&#10;dw0aMDv/QIQGU35MIpx7LJz1AUkLgDIhOyi9yMyPesdG718uOKLqFgHxwSgOFVB4rRkKgMZFfcNe&#10;IvKAugDynr4367cV2Dj+9OXD3LqRFKgGBtxZazDY+L3vG3ZMh/CCdGMm9auzX+TZZUL8a8Be/wBi&#10;F6MX+7wIwsOJFxbw02tKQhsBDqFCCQd/x+In/zS0KZtS/wdSzmjCmKG+EwilmkznANZvoPKFv1sp&#10;mGah0ojxUo04hgWPpSKnM6CF5PVHqPFCUPBYQqAi8ezqAmkRxNw7DRUPmJ2lFVY9nNpJ2TRIC5Y6&#10;nD6FIP/s14ZDs7h9Ug7JaVzkgjDwOoD3js1c8kDSiPflc9IBZkhDeM+/vDA9rBjYf/19e9eujqv8&#10;hocjc4PShNYB5RHCG9MRkGbYY/2K7WzFaZpMEF25+Ntqq9IIUl4Ca/+JY3dtPJMrF2fnlhSgLu00&#10;REDd2ii9V099rJzHXcA+O23BYiBYr0HlYA8HXQrWjbAPxueyQB8kdMyg4sFGLtT9xSoe6cSAWtuh&#10;NaIse3YaGMh7C4R58iPpiaQBs0w+AEozP+ybXUEtwYJLprtj4aG055hA0hemk37CemUBYAnIDPXe&#10;kMy+cgozS5bho9RQ5kQR0Gj9OZr6sUZ8/Cnodz1lDvWgExpz7yRUPGAkSF7W0BCwzhJqQ8PPULzy&#10;2NQuklacOsGmqHNvJj9Ca+PCEgRO6eId0hAu3gCYlkNi0tlJvBqKnhFh2kzUCQ/LHyIxUUOPd8RD&#10;gBpnyzJxgzNQZiQVUDOj/fc89qtTB8maN2C9wDdQoIX5xSetXsgA3z5lmve3QzIBeXM0qkABNPNY&#10;j3FuukDzQtFzXHaW6eKNMADWgdhdhAFBo9e7mk1DM1i3sH6rpOKHsnmijRseZEPSkQgfv+FDq6Az&#10;0QtE3jdQYMffKRgNgA1cPQbAajd3g/gOF+1iywGqEJsFwpJJAJjTtexgEhUm6HDKdvmfvpxdoS2m&#10;oSEsUyPe4QU/r3UHELdNsxkpnk20ccPa80f7rzWV/qX0ma7ixgKMAZEIYu7jgLVzrmA1fjG3L71r&#10;r2TZLZ9y3+hm3O5+kG7M4pwyizzQeQdTojWxFYNNZlmWwGCfy1X7oycE/jAAx3YHjlNB4y62XDAW&#10;veS0aSyLtPCyV/H6kE5nFDotGjFaDUuD7m3h919TtbP5CEFDn3uT5Mn6YyWMhyCawJ7yJkIjRjMO&#10;gJhpluIHbBlAKgDvUGnsTpag4lVhId/u5EhehPm3ZYAxGwusWTooNl018ztVfwRs3WDrBVILVPTJ&#10;ypkXee4MHISUNTAbdhRhGjRi9BqWBsyO8STb2dbHo7MgRlpj1sz/SMox2abqKW8iNLQ9nqvnp3+T&#10;2I8RMJjO6tqw/yeKuyB+Cu217CZptOMX6AZwM8+80HkXkD1aFndwYNXDntQCBtsoZ2imgyjsx15v&#10;x2MaKqww7Cg0TYhG9PIzPf2P6smZOn6payvReJpamzpKvpwsUZ2AcsEmjtdHbEWNJTBdj3ZtVDj6&#10;3D9kwGPdNnbRsUwQ2jcFW15gan3WDK0OWkKMlSCcf+Nn05YTywtu/Wi8IfWr65m6ZbTeo4/eXqXR&#10;fgRkT0MgGhvUUYzKu9yWODOgnIDqO5zbirkxVBxo1iEKSkmo7sKHtBl9NgBGirVImHqjW8E7Whxv&#10;81XRIV5s8Gq7piBltWKuNxYSVYBYg4Pskthj/w6Dfvlut6ybhpQ9oCYcmPk6cRnp3gSBX1x8SHmL&#10;GzdGkEDEc7PQs58sBrDhQzgLx6vFHmMV7o5kuR+QzAKRtOGPxyKftgMw4MXqMQBGcm4SDr1DXxJv&#10;o4i90OSBpMn6w2wXMy9xh3wTK2EXegJOeSC92m69QqXfkxwAdLkH9KYy8F/MNBmm6qENYFzE3WQW&#10;EwFhAi2wWIiWBMeQ8Bc70VsLVj4lay0WkKMWJRIaELPFBMJN94UJJV4Kx8tzJD0NYf2Aab2tjiDv&#10;UN6FuBwTtRLXWEDKw6YHzI90QpuLc9fDE0tL3dvnwTCewR1oy+/68tf4FcRS4OK5BWArAGMCrJ/o&#10;6XcmbMFDwB5PrhRqldBiYZyDaTK6KZmBaUDMI6pQIQs2b4uuegsvD7BdK3kWZlk+J9WuIjMsFDzc&#10;rDvGR1y2WhCvWbRZH1EgTB2uekfvhK0v/pZ8BmDm0cZUimcRhxl65UJhwg4kHF0WFHnKajKQtUsv&#10;4DTQgFjGNlEEacMA0R3paQIQ5neMGRZqE0CanTplCccWPhZLOU+KfoNFUAayqezRKJBb1STJon+R&#10;TEP43G01tFioHoghMBvCNoUwqByFxqalo7NxYXDKLQQNfGtEXwGkU97FLwGMyrvgQZfn+dV+cAKE&#10;0sNbIXLgMaRpBEuL8Rx0Uzo7SSN9Y4GPizjwkxugFz/N+g0hYcUQo7PfkILIkg5gBhKDay/NSOG3&#10;4lhzOLAVWMZESwEBKrzjFIg+0YHFL3cmyyYcFYs9J+zWZ24iBhkFsAAIcQivLwfq+MF2AC6S0Xa5&#10;oMLCsXLH8Mgz4rdpgMAcK83Q/my5rBdIumPIoqcnTrdcdnp6TjCEZaGqMeWBdy665p3P0SurnmHC&#10;rAjywPrFDMwtuxOgvEpr+MDaz1Z2TASAVjZMsebj5IgkwxrWD2PJzLRFCteI6vgBs+opeYwmCkuD&#10;JQdPHlz5hQiwE7KHvbRSeRlJwlJhtg2ElYUYvU0rllVwRUaNOyHlHt+c8N33T+NNW4ZkXHlqFpj2&#10;snBYYA8pShxqlG/sN1H8ToqR3+mJ07by3rACls5KFxSb2CPE1oS3JVKvUANglshpk3Qpf9ASV6P8&#10;St4nEmyekE/vdLECudWYEx6/8cMpIzVRoLkQCQubo7q5hLgKTstiFkVpcWMdMFzWyVcPy+5nvZHN&#10;3GECzR5uSwDIm+9nZ3ManeyQ8ocW1Sn3Ejd5n4DwfuYIwDihOaHn0n+ttkiAFJAqqJagw1B/J3a3&#10;w3EQNl6dQJkFug9RnJUJYiAs76OSo+4RYLbmLVI2gk07liHcrZWws/ZY+3InVtpFWOYYd+lyDN07&#10;CeTHhk18UaspRSFlHd+c8IoDthkfRlIJxWzOrSrH/NA7xjLeXx7DqodTRmpimwPM6Q4rNIJNC8Z4&#10;UFHMdmg1LRMBGOs11DOQFzY+bFdg+cSz1xD7TgFh2jxBmtOtI0VgRoq/sLxTNetmX3nS8YdPXcNE&#10;YWIFQUC5EQtLVQC2NjCjc/TCaAKyw8yBkunTyDuwen7KSE0cPsD6DmTPJQ4dH0Ong74heOb2IgN6&#10;pC2X+I34UX6jsPkDo2OxtcZdADpBnnAbQfnFdo+TkA1nwwRT6Z/BzKPMpjie6ynfDDyNCVSicTZN&#10;VNF4AI1NDwTo5daiGgz1MiPlbhEQJjXZLHgm3WFYCeobskRUTlU3BZRblghLDSRMFXYU1g15RryY&#10;NWGNTw5eQJNbzcmYPOE2gvXb/6Pjqrc3CaNqOoIxfYcy9yjz9u9/eN8Rt6YCT+0kJi+CTKNl4sOM&#10;mgYAjc0IVruhsayGZriPT7PUVfGiYcPDtoonNhHLN9Fi996djVPlA6VfThgsDySOrLgEcLNpBCAp&#10;4J0yWTKT00515/RlMhqFmwfkH+Hq71iYHiOZSvFz+ItxHIYX9ALi8QY2PnlBNONkLFoP3tOSb9Xk&#10;QvLR3aUmkELIKAwIoDnJxdDdfkNvZY26GbwTY+EGI7elFGn+OwWI4zgRGAUc4oQ0AUtLyNJHJJ/N&#10;ALNnd2NCDBS+KRd+iIVsZqIV937jgyv+9rUV76DxCQa93pbFeENlHqvf3DLFtjvoidkRJb9qb/9c&#10;qNSpkXCEHw2xt34gZOaW/8EIqhVgPPUAK8ZwfhWzHLT7VtUd8pjfDgISAzHdUBAxRjeEpQiUScPZ&#10;bQyqbNDquUVaXV4KLCFZ6f+MSEhudtu5h14onIel/FBuJhMoMEQiBSfvGRHnAvwK6Bur6x6zoKKU&#10;O2ZPTmzE2mE25V1HJW4x2LRD1NWJ3goUQ3Aa9H0p1h5aYy+QTWWEJ08NSxt+s4xS3nvYLMAoUCga&#10;2uNUiruThFprZnpJJ55ALE0ayg0b3254kEFPjLSKGOk0MBGVTrKZGR24EA5Q+Vuzr1UPaClsJN61&#10;T6qg24ING38hkipq/NhexeG5ETBr4kVJoQ27GtgJbDjQV+ApoIAb3snvgbttVdXEr9wQT3S9SIcv&#10;4Yi9fYcGEKTbU2iaA2hpMNAO7ZF2LVYDZaNR/UdhmjKAbaYa/ZkBTKlwn7ul0pjBQ9iBBm3IGL/n&#10;iEgDM4mX7zcl2XqLTXnT1LnlTLQH8SOwFY1jRqxhQ/f/AL2jW/FUKK+eX82LZgqB+FVhYLYH7bke&#10;HQEttHf7kE0PACYqD9xSYx8NX+zpiZkpZpaQcHDKVeEWS2sArCe5Wa0Kn7diAr+Q3Zp+ADG6ljDN&#10;gsRv84E8c3mHNAqmVJzJTARDTdMXQISppFPyCUIdQD3QH4uxlXxTkDx24e8cBVMDldDQL0Q0vPGB&#10;uK+cx4zs7AmYXeUSotPxUHqRflTAtJ235Peabt7SQtjOu3EpSGsWUDYIG++Y6Xk3QwENwsFMNezK&#10;IXHpFlRt64u0scixlR0XoMvDWh1OrHizvAigmILLQJZSJJ+C4b5ryD01ONsPGR43A2qy8jGo9VZc&#10;CVDO7lQVIzzl1hA6oZF0QErSU3JqaSCqAVEOsUfhak35mYjExU06tdAejbwT0G242wDghjyG3WcM&#10;1FIyw6sWAms0mCljUuFdTJgBHOr0dBHQE2F6R9Ep/dz9Rcoe40DEh54DQwa0qtGNWMnzMw+m3bek&#10;WYYzBBojfcqyEbEbOWK0HxOYzwWa+oq4hy5MjLfcTKYTkAqjdxw4dK2BZFh3Zxb83a56HYlXKsVu&#10;1CK+GlrQSHoiwLgjU9PI2h5ezERr5S1DCOgbfmNyU2G+8QOF8uBYDsEgHef5NC2AUz78rtOu4oUc&#10;mRsDSx4JNYyESneSfc3AMg76ezcYRSS20NEtdHTPyWYMwADY/cE2HZgo6FO2mNE5rbfNQuIK4oW0&#10;gqcb09qHdJBRwko3ihjAkgTS7OhRRkh34A9g3UnyUyo3hOOkGqw7xqf6XhTIuTvGsMA3+5UwAYk3&#10;iLvGnd6xbuXEousxEuRxB39m79toBjYitA5y2E9HpGnahg6TACaVwwEayJIMyNG9RU+v5oFOv30H&#10;c3hXPKCZ15VDwDoc0sASoGoxFRfzOToJMwZy5wVh6Vpt+Dg84cZTlg7Tc82c0F0Vav/HvqA7mg6E&#10;8QmUH4+O3iF06H5asad6rmEknOcCM7lA8kKYht6xsovBGdtbu7EGpt/IAn/bODF70wuqmES03Soi&#10;n/REHrHw5+ysPYCJChYmPZnmgCYTUjn229MAQyhc/m/V/S7Q2TDR0kAcGe8Y5+hJD4BWBDNpZyfx&#10;qLgyoegwJnUr3CpPNFGr6pSEBSrEjXPyRgQoOkyDEVzMrSlI/IIG9hjbYXvD0VHTrzd0sf/lxguC&#10;jLDqAZMHb6XX+pMFU28xE26agYQ+i6lgb1fvMZnQN2LiJ8DJY3f5n2oBeeBuuzpM/8PVbK4Pm06X&#10;BoG2U34clBtfloNWXvkzQ7294B9nxCPLS0tzmpXhBhj9552+SC3CyUpoFiQDgpg9wlUFihmU3hNC&#10;9yJrPxgzQY+juDF0WIB2ywCKylWmAmaobvETQNqaLT+hjyi5ggiwdzJF2aPbwjv8eFeOEdClu3yj&#10;rGL5rJd/a49jZLjtwNlRWGa4d5ExAweBf5yRTGAaj08XUItA0+/JFDULyZwgZo80K3eknWWQhFaO&#10;idOPMXjN21ls17kBOiwbRj2gwjxRisAds1OMVZrSthLEja6JZaLUuAoKUp2wH5jBxo0tIFF0gXSF&#10;WztYLY/qTRDovKs0xMDlqM43mpHCYzQ2+jfwjme0J/S34ZpQDWIJoAwi8dgdx1k0KEZA0Ln37JpF&#10;JA0ocLfKbIE0gKmhpErbe/5VGDU09r3mKJF+l29q+rElwaeCRa5JtZo1gD9hDqooJ21pIXfdefT0&#10;xB6iLEiiNfQUUFg69pclNaHT3ABoifQxMVPq6zPrFkyj8GtN6Bn9sTsp2gDY20EQQNh9YJEz68RB&#10;25DCUIUi+3HO3dJidbtZkRKGZQIs/jlpSGkJhSYjDMzsGpah+Iu0cACGCE4+SmieedCVN+c1spYF&#10;+/CHagl6y4xgSoUnk+SezckubkSDrSQWI31PQjIoJAADXPLqr4sAEo4uHCkwgaZvFWGYttKxOozN&#10;V0ej/QhCvyGd2Nk8QP4oNkbxaEOE7tqPdpPyFdg4sS7kaeYVd/nWUPZYf3KLwBJ2SFcvLAVMLuTU&#10;DvHIsmSo7w0px2QY1mJbKpY5cFshUPyUdRBOJwKiF5jyokvzthQ0JOGCGE27UF0IZal1BQ06nTZM&#10;bJCueeB7vrv2E4MOpxl6eodWXhaS0z9jSAfAXeUbC6UtrQVmAGFBQsFUBlZSE/fulFvqGIgBmEr/&#10;V2gQZcIK8bomnQmxs8DCGOiBzG0RyXydcHJDhyHh2CcWRh/4euSeOE0n7yHETdFgRojZKLujfGIV&#10;HCISTl17BZSh0ygbxhXxj+UB+HH7b6oOW4INF5vDA1e9edSYRbtR+PkMruim5uv+MFByqg6YNRME&#10;dA5Eg+0D3IeBvwqimhh8utkMMilh1AunEXQYYTjPP5TK4XToBuxwka8t1Es3AWIbbkEzRoNvxVxo&#10;Nbz7/TPCbQXYxL/sjH3/Wlc/ZMzAgykXrtaB4dZnrXexpUTS7AGrze5mIclsOxnWYUTCwaIezmKF&#10;9k3BVpjb5e8E6qQbYzGnvieDRn9jNlUjBSE/u9i1CAxt/vSlw55KkuLLLHs0b8yaBW+XayMAjA/I&#10;unpyAuhgoscCEJHgNIud+oubBTNSbKe/FaC8QpA9ZngYa9bQC0AneVg6i/MGWSbPXd5bgSoftHAQ&#10;xzGj/d8GP7Rlbphx4BloieiVxRrwp2A66i1ySTcl3xsKbJogeup2/tsYN2ANCUsZMbemgbQJbOWJ&#10;jihHEzK9KmMIxWHvrEbJvKJpGcvTC21EGLAjjARD07+PUcv0tI4Mlx3jyLSnaU1nRkP5G1eouCkb&#10;+cZKsXTbdyx0duweliAOyIHViLMCYVoIWCj2xmtgONCEP7T4FYi9hran1hYNBVpeWW8zI8UnTan3&#10;qJQTOmCM6X+5KRf7XaQWaKV4G0QLjUnG6mVgnAE5Gl6aiLg56DTrdNt3rB67Hf92ocLHSrYnnK+h&#10;mWO4jzdnPfXSOp0h4KYRuqlvnNKlaq4qwgCoHk2peHvKAR00xhQPpwSsCBOGYzTIIJH4Z9JjGViP&#10;QIsCuaSYG0PSm5FurCNpNcftQm6jzMMYWH4BrRMaBEAbdn8aOi8Z4eIHQ7jeUo0NlxqOC+uuYLdj&#10;kqRwmCkV7nCXJKtEYcMUTSMGaU7DG4DMSiul6Mcbc771Yu6S+TtMD94bpA97We5yG9DWq8QYVPjY&#10;I8PhBe+kjdBIeVk7XGDD4iOiVaXZeAUqfpx9Q2+CMnHutkzMSOEJU+5/b5LM3sJW+9iYJHl0a+o7&#10;v8jL5ZIIlUg0x5Dsw7FhTxpwfYMKipMv30izpFu/ZwAKs7SKwlaAI0dIQ9ZlOwyVDugCZ0kAcQuY&#10;LDdsmFi0xHZWzdUYNv+8GVsZOKXpNaN2DI2btjLlwkOuHxeoBGKfhkjzaVgbS9jZGoTqvdOwkt5I&#10;2kNAjQ4kSPnb/r0hDQP2EXcI3NccaAzDUN84LuTSKm4CsQvttZvNswD7dqgLTxpAGJNoqWG4ouFV&#10;WWNluHWq9H/QDPc+wpnIKGBUAtZH7j4/OAo9XkC67DsnG+tBYcFnwdJgHOHdopTlF/YqPohgQJwG&#10;ct5sF+oviACthtft1IOkJUyTTYOIoUTv9CcaagzmmuH+d1ArtBlX6vo21LeeQ2On6jJBmDECZk44&#10;S+XsIzRjBluwkGJccMkrat2zYP1BQaq7dgKQtGuIGwHiNPvvuhXPiDw/iiYGiLM6KQPEDT9B6+JB&#10;xy/0ALkhDZgIeUeuLQ3NyJbTgPr749qN5TXG9OxE/ezNLlO2EjQw1sj1Z48RcFbMaa5tIm60KJmM&#10;FOQTa2zeCrVUsKJxUPZUhL48l45D7BrBpiVTaSi50xh3FaQ9uNI2VGOWL5jGGZexU5ARNLE4DcHf&#10;zRZSh8AqciJMXg91Gcna4QQONqg95alwzygLwdJbzkorPdQUpxH4qQdZWnB2yj8NRW4zZtHBXFkb&#10;uqFW6eKszJPz2Ine5gQkHXPLVVuGQ9cG2Wm2Q95gb92GHr6Gz9Y54XiBMIFA29t3KJJgpVjiJu6a&#10;Pi+sH6x8e1KVZE/DjnVmqPfXHV2pHmuDfjdWEDV3pK0nYHkitxoZmw+IxbjjTipvmJF6yth1vvGu&#10;IfYE2VCOSkBG6HNj6SyfMW1rSOOhS9LamUDGMZIuDJp2spN8jzdUenCEO5eGEkC6wOVz0omCtced&#10;ccjPEzfGL3dhSKsVlAVkub1FRkBoNMStGSy7P1VhAwaSLpVAM7P3cuVMNEPTyot0BiGUzxnEd6uF&#10;1CqkYmy8OO+WqcQhhDADvUMuC/ossd3Cx6nziJWovGJlHF0gRJM9mk6C0soqfyRem2+sVtuqmVgG&#10;8r2SCWRIxHBdhpXbmEPisvFByYSnNKsexJ9lpqh7+C1Q9jidW6PKGS2G/m4XNk7MSj2tdgRjBl6d&#10;1swEM1glpX75chrkVSSDckbf6SRUf/uYwhampAOSmrkZqVkgP7j7zX5DOAx59o4GjXGesZXjVDci&#10;z8OF2VwpE9nwnhwyI4W3ZCbvH3nL/2ONgJGwMDpmjGQhSstiG6N5VrfbAc7+y1Vl2MYypnCArY6J&#10;a5Lk0R15xdtWogCneeFcvPJY7w92Fa4GiqHfXKjjF61ERxkpiAs79px1mkHV0I4VZHBN7zjTB0kM&#10;UxmYa0YKr+WKmAzGlBa+nDI0WJN5gnR30Ts9ggpqCnX8jgkj2XfMyNzN2usBuPAH5UlMdD821rkC&#10;JpNB80pjpm9yhiMVjAU/7I47BVYCodXQ7lmoQ98yI+kwdbj2HXfJYUbo0QpNFkAjXV4LYyfoooJw&#10;HCQ4saQAVThm9fwbjJm3rS36yWnQ1JqR4nnUdw9Sl7bCDPWu0wUIbWRExt2DLjBXMXkqpwE6zkgE&#10;aDvxFibzAuEII1m74Z7rWEAQG7gATs9CpBmzPnzjQAYUgwJQSgpNeZilUSv0rGEN/ItfmJb2RmSS&#10;ZHBfGpDPMsOFMmZ4VBDAKA79wdlJNXYQLQ+2NRNJxdsnZ0X0JoV0lqYRwEAIRy981gOVk7HltdiU&#10;F70V5dk1ZMzauXszzKIXU+GcZkYHbnjixjPuft1hU+8+eI+t+o87avtR/I3YdIWiBIhI4CQvmnTs&#10;tmvADnSiKxt7WlIBkFDs5BgJp2ncBUD1GIcmFdjjww4/dCpg9ooLnyFuAvEWlt/WStU1IyrQj7fO&#10;VIp/NpVFZxjTt5e7TKZr8hlWdDE68F0wmMUf0Jx7lZUB6EbCmTwwEbqJGgXpzUJ1RzgY4O48Ud30&#10;07edw2tW2F8Ew2MPDGKuOBeIHf9Mlc02bGKYlcQwd9Aw4Hs0JPhk8uQ9u9ii6JqxMNQ97kCFfiaN&#10;vc6igj/LDPVdb0rFEa6QyOoxdFQ7RfKtAkxkw4aWOH1UCef2kSxeFMzSzmJBDGIo3SVK7zP0XEKt&#10;1jXo7tOcdc16Ndg0pr/4LVQ5S2OMhNu83YmQdkHjItyMJEfZIcJRc3uk7ZIExPSGJhkVSuPVZu3C&#10;V5rVC2kg+OjWNvldsyEZZibTv6spF9+G8YSrUHpC876ToW4VwqA0pvn6+/Zm6QZ0YaIYlIH4qt3U&#10;MDH2g/R9AVocSl96m1DXTBxjls3a3QwtfFYYCQPblTMvqlZ4G8ACIE58UDS1OqFSBnqecNeE3TTt&#10;mqqhmc1UapV+L60IWo6O6FcEnnog1U1umVTAY59K/904VIrW0SalayayocrchcYjA1LJLLMdGTs1&#10;BWGc5fZmbnV/HDHt7cnahY3V5HXNxDJYa3EVT2MavixGM0MrsNN83DXi1PzADqv15YF/t1F3zWQy&#10;zEi24jHIxr4UV3w7jGQBaUlsPOOdurOKGeq7mLqyDeOwYdd01mhGwmlfNz3vACNR8Ok7urSRwuI0&#10;xq6ZlEYzEq7qzNSX3SRwgMBdcEPh0zjsUhtl10xGo8dI9FldhW6TkXA8ya0bUVhpbF0zaU3ISO7w&#10;YJvAirY+NZzG1jWT1oSMpC/21YzRLLAehRuqTaV/NKkMnJTG1jWT1hAjpQuSVPn0mTJCBxgJoiNQ&#10;imEqAyVTKrwkja1rJq1Jkp7tqNW4CZXPn8IMbTISFMJDH0CXkTYiY8r976MKX0mvKSO0yUQAZJqg&#10;rrjLSBuRMavn7Uat0n30mjJCBxgJWlUgjdllpI3I4HafjjKS9Y/wmJHMYJeRNgbzg9MO3O22zx9S&#10;ZaR2YRkJmvLXPfyzLiNtLMZrkeSS33ZgGQm3PfX/6I1dRtpYjDASLoN57u7zaxmjRUAb/947bVG6&#10;/uwDuoy0MRhhpItPnVY9K9fOOAl7d/A/Ukze9bIdSxRFl5E2BiOMhItbWKIRzNAOI8Gv9X/RyfuM&#10;UBRvNaZ/+zS2rpm0hhmpXLgPFQ8t/G2rlgETWYkC6Jc87sipEK0dIvxfG2XXTEbDjFRKGQmCbTWn&#10;SKSFUS1NM4BKP+iVJEZaZ0YKM2y0XTPZjDED0025WESlQ+kC7o71mKFNRlp8/cms1IG/qbUz5f7j&#10;bdRdM5mMGen/uDAI5JE8Vcc4CNAC84SgaNzJWlMqrklj7ppJZajL+ThXOBhmuC89SSLfAssQTcP6&#10;hWII3OuGdzPSZaRJZ9I75go/clN2qmjoHILGfmYEsdeAfYgsGvs+vODn7i60bos0CY2T2VaVjzP6&#10;0P3N3x1iJODE6TvyZm63RZpkhnUAVIo3MLMAtsKh/QzXpzpGCGHpPGTRyDuNtVgXJsVDjPR7m4Su&#10;mQzGlAtfcxWu4GZYgGaKVmD9Q3nXN0/Zh98nhUrirkkNVpppyv+wV+kE3C0L9cHOLmxhWgTu8cWN&#10;2KYy8IxNQtdMBkMztc/j9GtY4RCPnX/x9KpdBxip/0fHpXeA0Dsx74U2CV0z0Q3rRqr03xVjkOOO&#10;nMrqaEL7dgA9kFD1h3eK93ybjK6ZyAZKrEypcL8bXKsWB7ciQT+Ss8ezA+Bo7XuXkSaJMcMLD6Yu&#10;zbiKVgxDznz/fWjfFlbMTXba1urYxoytVKhMSq37G5NhVX/Dfc97FW1bpk8ftxvff+/sOsRIuMPW&#10;3emPcMFM5UJPkjy6h01W10wkQ63Ai6gC5wjjaODGoH122qJq1wwjgU4Q2tE7xlvQlMv2Km5sEkOR&#10;eldj2wQz1KX8VVoEqUwBKtrdYxtjjCxoWk2vv5+d7R+81CAaaiGX4f66NJVds0EbqqzzeKqvK9g+&#10;IVrr7fZrSIVnIYs+sMPFz26cpAH3Eax0FxYlyeDrbHK7ZkM0BoraR4qlmgqkJ7o0InHfHYMwEWBb&#10;wCdu+jBfRuP0LwngDmYqF+ebtQve0+3qNkBjhosnmqG+51imSCrOMg1uDCISv0I1A1i63Aj9aqju&#10;FAueiBe6Abx04d2mATq3qZX6Qqr1dnAHLFlwhrpm/A26CqqMla6iggrFVaC4z8y5C42GdmuEJv3i&#10;2BOuBO3/8ZtSu4hfGteNElMtwSyPWtVfQ1LBZq9rxtqwdpFy8ULNNAz1DTJREupBV6aq0Fxoxq9K&#10;Cy6zweU2oT1Dh0duxFSroF7ZmMGju2tRY2hw/QL9vZfVVAJAdubxPzMT4elopNIy/ORGlt969vYd&#10;gnTuBiVNUw+lwl/M2t5Xdbu9Dhr6U19KuN0MF1a7gg4qD93YlC03rf71MiYR+tCP9ZcbWX4b2eP9&#10;uTnc1Tq3HKBuz9D4by3NSK+1xdA1rRpjFh1FLdCVhFRzPyoGzCGwhQ6BfiJPzBN/S+2kEhvB+s+F&#10;VvwoPHvHuZxGnDhZff+lybq5P07WzrmCRX6H5l1F3z9NknULq35U/ugnej8XSNc0Z9LLlAsX0d/o&#10;3XkbA0Q4yEvVLqQXpmsQTkNY/5XB29xlftCPhBsqsWqO2yABtDxwm/Gm3ZNlt37SD2PpLD4g8KV3&#10;7cVbNme/cXeHc968B9+L23v5a30/BCqLb6Ql0zW5Dc3EZlAXNkJMZGIMsOYfl7FGWSJl4BoH7T5m&#10;sK3REzeenvuu3eKVx3Ia5XRJHoA+tOsyUhOGpr6H0rhgFjHQKFcaGEh1JbjKHQt+uPsVd8PqghZg&#10;yn3Fmfsn0w+YwsC1o1DPd9479uQ/HvfI4i7cI/behqUk+UpQHUaO7gs3as+/+GXpt05nCLWG1HPp&#10;0XwVKphQ7LJQ7r+ZmWmkcIOzM0MLu4yUx2C114wUf+JaIFSELUSMH9BV9F1+jLNzbjS+wPYEToXg&#10;rBru3YdG/pAuBtzZBqaTa9GX3/nFKJ2DTRPGY+e+bY/UTjERtaSD1HI8ROOZsth5eVnbk3z1xL04&#10;L7gxAGkGQyPu44/YnrdxsIiJ/IDxsGwgkpz0g51si6pr6hmcPXOFbwseTAKn8D79ZbeezfYAKgBi&#10;HNrdAYoiUJHaToUfAuGhK+LvBkomoIjCLXYiPIqHGOkzFAZa1qnETP+HvtcShgnpHmAQRg0Q55KZ&#10;fJwJBwkkj2ces+slCLdrGpgkmb0FdWfzuLBtd4DbGDEYlULGKVaQAvyX0qDVVQAQVBT9wQUaZ/Uw&#10;sGpsgWuwmFag/CBurPeMFG5Kv4OW0VtOWD2f04JtGKGlPDxmhovvQZ5gsHCaJH37m7U9/2oqxbOI&#10;ZjYx1SIXrgbsgvgM7vQfHfiB6f3ZzjbIrqlnTLn/HV5hUiFibHPtJw7k7gqaPq7/9ItcAbuCLhcN&#10;Vd4/iUGuNEN9/w6GFNigawxV7pbUhV7rKlDCswyM7m37KZtV7TVU+oDKI39MNtlkk/SbwsLkgBj4&#10;TmN697TRRQ0E3kxlANIKPyMGuzUTvBfX3eDNbajw/+AYiSoFlUnWfD2DVJqD0JUKK4ghPpWG0Jzh&#10;xc3hwgKK1xfHtYwFKUoMyJ1bDDatN372IB7TsJ2kjWBM/8ttdF0zXsZjJFuZHqSSbeVh6wC75tZ7&#10;S4bi/Db98aMuDt1tETAAjjKyQKUVN1JCXMXZE6h16p5tG2/DuotKfU+4ygmZSdmZNT0/bNR15DXE&#10;SDOIoZZF4xzq5RnV6OK7fPsIZLqOQbLYESMNU3d7QhpT14y7MUOFY2lwemcyTK2Oxtqev9Dg8wOW&#10;rGPGlHqnU6Uv9ro5C6j04707sVMtVggsUVBwfKIE32aod5R+ju+msXTNRmHMcO8h1DrdwkwRtE7Y&#10;EyOS9FvcAhp5R4sEWrRQxPRdRtpYDVo8wm0ekxCwUHjPVw737GpgZ33YhD1wN9xPQow0OtBlpI3V&#10;JMniF1I3dxq1UI/T0+kNwGbsF96yR/LIte/kbRgMrqFYC+IhjpksLv3QvslFJ+3TZaSuAUPN3sKY&#10;x7Yx5eJPNJNg5x9n/HFbN/bvcHIE5FO3obGUWg0nuy4jdY1vePuGMfg6U1l0KjFIOp7SWHY/bw5D&#10;dGS45zowUsmsmvfeNISNxbzgBf8fax7rKQWHqJkAAAAASUVORK5CYIJQSwMECgAAAAAAAAAhAPR3&#10;5XqMPwAAjD8AABYAAABkcnMvbWVkaWEvaGRwaG90bzEud2RwSUm8AQgAAAALAAG8AQAQAAAAkgAA&#10;AAK8BAABAAAAAAAAAAS8BAABAAAAAAAAAIC8BAABAAAAkgAAAIG8BAABAAAArwAAAIK8CwABAAAA&#10;Sf1bQ4O8CwABAAAASf1bQ8C8BAABAAAAogAAAMG8BAABAAAAkycAAMK8BAABAAAANSgAAMO8BAAB&#10;AAAAVxcAAAAAAAAkw91vA07+S7GFPXd2jckPV01QSE9UTwARRMBxAJEArnAAwgNjbCBISMMFRUAA&#10;AQAAAKgGOhtAAARCgAABAAABAeAIAAQMAAG44ACvAAJtAFHgeqh/PIgwCjYQKbJwguSfU0dyhzzk&#10;H4FVxRamWd6PLMnHq2SBnRohPeipFrukJSvGC0+OgG6KLn1Z9PdwrCEc5Y/mCM0EUCIk5ewiSuYv&#10;OBh7J+iidcfH8ICLkNwCAwR+XP8o2tag8gOVuAIBAQIMq8rwOqYBAQIIYRaMJBd9GAa4XqTAEAgK&#10;jCAexF+XbjwJgEBAAAABAgAAAAAAAAAAAAAAAAAAAAAAAAAAAAABFomQaayLz/AYJvnWAAAAAAAA&#10;AAAAAAAnCIxhAIPDhBABVoiSGKyomBKVzYAAAAAAAAABMcfHzp+an7d/Tm0dBIIQLAAAAANDJFq2&#10;ki4xK/jb4rA/wWHskQrYE6UwcOz5pEPHEURBw4/GQSLDaK9lMXNi6lr4IwcWUVJdQ/HPZeIFgfox&#10;eTMLOCgAAAAAAAAAAAAAAAAAAAAAAA9rKMbWbik3DbNGjExahoeW+/4Sis1WZX4ceKDzvNpbzEb6&#10;AjwDTghv4IvoPmMMxdRG6T3dCN57fi8tItuYEMNcDOCoaOVNNQAAJwABGAAHwAATvLo65VlrBMtQ&#10;L0lkTyw0FpLTd2i2yI4A/8B23PzkbR4WEwLP+NWNFDETxIPnkayz7UAAAAAAAAAAPc450pEzNqy2&#10;eNdSNG28ooxYPKneV9Pid+CM+4xa45vdcoeQNRNHkseQJ0aTxjU1lM/BOBhNG0ip6S6S7nKTTRFb&#10;/ipEBTkqP+NHdEvQBxQTmI59Fp250IsITYoG9vejOmNj7MOUk7r0gYaCpnNeh9POQkQg9B4mLHor&#10;ULwT/XXPalrTEkDxKqjaxqC6BJRpApDT74L/SEp56rC8oOXKwm58PJuJ0M7WkeOHyIUWe4wuHTtD&#10;8I1E+V1NBplWQB5lAPp6RIoOupkl74KHxj44F4kcsKxcYbVTE8IgmTmBwIMEYxzE2c8hA4OCC3/l&#10;YG6IkPVXbLsK8qprlmIVuENn6LPIqEbfxIZ7AKAAAAAADywSAy54IN4exU7hFMwoWIdZlTJqaTk+&#10;euXOHsa8E9KqrXgEhcBU8vKjNTFD7vICGEMya1I851znwvt1wfahmhULycRCTIT0nU2/rkww1XWr&#10;mRGMCgiXACAtDHwrYh3l4/cuT88Hj9vtrEO0aIosQhMoKbW4CX4b3O+pbt5AFSzXlgCTnoo4sYgs&#10;gQUYQIcY6pkyeElVCX6ZcNedJIL88owGkPq6IZNQxLVi+oGsSwAAYAABAAAIAAENKUZYQGRIBCIt&#10;WMb0WkUjwxCcYAZBjIQgORJvugcfQA+osZY2lSel3BKDxex9RXuu3rQpO82MgkPw+mCyfw23zgcI&#10;4nq4qdipKrYTjIKo7fwAAAAAAAAAAAAAQQUADQAMgATAAPCEQQ3E/AM+aJnti/X6Ho+d1U85R7/S&#10;gyEGdEPujtKaeJlJaYqHj0wRdL9HkTxHLaEANqI1ko8THtQITbRXT2NMAuAXXYKsDFOYvBpQpX0c&#10;G9gyL1HAYbYv39Ph12zCMH4FGqlTAAAAAAAAAAAAAAAAAAAAAAAAAAAAAAABKBGZkCAogQECAQAA&#10;AAAABOE2cEGhIBGxsITCXz4OLl/4QMFTBAMTw9AFTEP8dnKvamCKYIxgg8CyQLFhI+EDy4uB8XFd&#10;TYkig4IPMMYyD9dTRUIjIQAAAAAAAAAAAAAAAE4mEYQQPCHwQOoJRYQCCTeEEibXhFECAzhFeEDz&#10;QQyFgiMwQbQQajEHrCmEwiXNhFWeCEYQGFjGWBD4oaPwAAAAAAABOExmE4MEn4Jl8ItggE4QrAGE&#10;Z6CgRlwQbCCThKfCRmEUYRzhH+ET4RbgsI4wkPhILCAxvCJYIomPE9miZL3r2/qah3pyYR1g4IZk&#10;wgkAjYkCrCAxu0EDKk1+6mBYQOEwgBFqt15EzeSpP66pLKhwYSfMGI4AAAAAAAAAAAAAAAAAAAAA&#10;AAAAAAAAAExqxPQ8JWbJiOEy9rAlaQRlBIjCBzimA0Uj1CUD5MhJtEbKZ4IliOEjLtzqfRpSD/np&#10;F06/onHZkbUnlDwc3pYEX0S8SdZRd79Xk/F2GuKwxQrYVqFtNfRJtyOGqmhiRMAAAAAAAAAAAAAA&#10;AAAAAAAAAAAAAAAAAAAAAQNHI6+ENGENEEOEIIQZBkkGKMoyiH4fFFYIhccY4ggAhBCDADADKMoh&#10;BGEYf/1wkCMcRRCDEEAEUQMZRCDCAChj98vCKhhCBhBzCBIjD4xxBAxHGKQQC3HGOIIAIQQgwAwA&#10;yDIIQRhGH/9cIqGEIGEGMIGiMPjHEEDEIMUggFuEAGEIMINMIHGEDEYx4hBika2CBiHGiwuMYYQM&#10;YkEMIGNHvNFK4IULiRmEUYwwY0WEAEDHhntWEGiFEQSKEEFEPR4gMZv28oyDMPjh8ZR1Hh4aNqIh&#10;AJ44xxBABCCEGAGAGQZBCCMIw/1/hG4xxFEENEKMogAxhlGIMIAKEP5bra8EIEOMEMHBojiPRYaJ&#10;Hue4RuMcZBhDRijKIAMYZBCiCADhD8W/HGOMIAMQYgwAwAyDIMUZhmH/v4CNFhBA6JGQYQyj4tBa&#10;OCAC4ziBjRcQgwhUGUZRwv9VgYgQggA6CCBCPBlGQWGD+OBGBGKMYeHxjDLRwyVrJbc+hDLBRoWH&#10;DRoodKNgnNySTSzq5RijiPHGZGUiR//25UiEREz3ylRntEQvoPxLRhAYJhhAIkmsAFx4ZhQ9RYV9&#10;E87zDILiw0UL02OQJJYSwhCYQMgj444ZScFFl4IHRgcQDWEImEDMI/CGi4xCOwxIxz0b3tQQOY6A&#10;lBA5gIC8g8OGnTl4ghRFGjKOE0ZBkhF9aMPHhVHWCF0NuLiwyjMIhsZio5ishIXhDxccIgjDKPih&#10;HFxQyXreEBEBGcRBiCKPiKPD4oSPWcOMURB4RDyB4QEfEcQQEYgyj4iiwgIhBItN+HCwoaKo2dS0&#10;fMaMgimWMwj0f93FEiRHEjOKMWRImeSuUeGcZqPD4/abfILihBDxw4fEWD4zCRn+iMqwhqIeGAkR&#10;EQx39/hDaJahG8YSiQIihoJRrQ3jYQAPxGEVQQOCD4Qg+w1EoQOjwIAQvsIZCQQ3CGzkhc2UxMHp&#10;OGxMfEwgGPlwGJgM2Ll/m/9j4mEAx8mAxcBmxMv83/gThHjQg8iCFSHqjmEI4IOwx/Y5C56eCO4v&#10;vxFYIdQQuJbCCTgliWhd4f2NCwQb1QQPY3sT2EAmvu/7fd7e17UfDTAImNBCHjYnVAl6L4lYHsFh&#10;AE8TLVeLe1V0EFx16CBQQC2NN8fx7Z8mNn9nyZ/ZPd75hMmPC1GzwnfvP+WGy4CGqPmhPfsvHbPY&#10;GCJbQ6yxIWvJ2EO/ldYQW8CeziT8BGmxys9aaeiRnUX1+ALEUwz6bTO+2jahaSN05VvnbRiOzw9N&#10;Tnt7l/d/2+7263r6ngXfo23nY3Wu4kEBugfRHVhrugtyuok9bR9ktYUmZGoqSX4AKTCA4QN6QmXI&#10;YQoRf7Xi6elJML/WsbmdRsORv7XICUNJmpMbXq2dpNoG+RbYi03KSUTY4HdIpOTJoqLbz6IJpGV5&#10;EgjYhcX2WL+1RtLZrRlbC6PSaRYYfeRDplTGbM7W65Q6BjSdMfKM1NFLmUIfK1WVtZIL6QDlkA5v&#10;4SItyeUukmLiRm8hYrJxhf2P5qRQtVW7lzR43T7WLsfXPtoWObIR8cIK6DktE+XTtYm/W/Cy07NV&#10;hyWyXLzpupP06rbWvlOyzGi5ZeyVmNrruqzQ4a5zcU+k4+11j+6sY1JByrba2A5fnMR1bs2tkRNx&#10;j8MNgCLrTVVqk6nWzkOcELJEj0LiC4+EDIbYhOS+Jp/x9xzCGpEwAyot9HwOBwX++dq6qJxLwQT0&#10;Dr042XOVvWsNJXFr/RrVz7d9yiA5gB8nP/5O7vN7oaNg2KCAyVmUshEhR5ZgZ5eCPcnIRDIQLN/y&#10;c3Vr1auhE0CRZuJVvWLaF1/uVJNg5ViY0SS2vi4gYuQmWCDVgcmXZqnm4vsIekv2+R+EDN4QHmcF&#10;BAomCImGrJA9y1/mA4OB72eN355f670ELynt4Z7uEFwIOwRCJwg5Koc2p8l4ktAQwMeAjWEECnCB&#10;ksKSQQQJYIaTwgwyCAXxXOPfV/R0TBDTuEGJSAINQQDNhBcZo9LyP2NTSgCR6G5kZtvYh3Pkrbzs&#10;R87/Jl9//b27zQ3J+HmNG6/nVsn70Qh3G+uIjH2d3vc+ejQ1ceNAapFR75Lsz0zrTTB73u3no0NW&#10;PDGPIiZI5GNx6hiatLIzVWwQjhczpsv0vF1NooGS7vbOyZ4n9P9H4ibG/UrqKlp0/NC9UxhyaJj0&#10;VwtzbJyKhU/VXHHYoWr3qM0lFXQi0jyKbQ+bN0ldFY53bWMi6RIAKBC6haqzb2t2Yll44o56zNv+&#10;JUK10o5abGgFFmy+zMr4De7desdg7NTr1iQNUyxx2AKBUql5LdK0dJ5ZIXIa3+u2Tx6IRJ+f1Ok+&#10;Xq9XTMp7qdmVrbEgSZc/Fol+oHrFIxF4GSFiGv7rdkPMeORJl3v8qZIaAcBEzCFEBT9DBOPCQ2fI&#10;Yje2n1oIozf70BbM0lyhzEQiYQ/FgOxYWFZvYkT0VIdsQAbE9sB3KfD+pwp26Kh4dxDFv1rOQPsf&#10;7uT1zKQ/1whErY53R8l7onXvcVn9bLGIq9LdXd1oIlPlOyL1n6FE+mPC907C/XkYT9RDJsRXxm/i&#10;YIEnlMsUjLjAMlWO/iDr63AvZb07+cOtJuN3ulYgnIGlHYAYlkb26vZ2Em+XJCxEdtF8tZ40ed3i&#10;VuvdjGbHxKkixK9ssbP0AiVo4u8JKbLTbHQCqU2xqAT2ArNesRlVPk+QjP8iULn6RdCIceR0Yjna&#10;b1JvR3ufGREIjxkRCIry2rynh0Dl7aWotJOLeT4p8JAZMjIfaKIJDJM81LaBHi0pR+bOUalN5F9k&#10;ROWlztreGQlD0/7XSRbKlFZF7x+NOgJp2nY2onLWrNdxZRNvvHUilInye2bRJRJO+9az8dsiaBtR&#10;6tESYz/tkrZE0E+8csmKpmBqT991ZFJKoxNFOadbO+i3JmpUR0gsUW61SdNWLq1sM90b9ZOmqvOM&#10;QVk2MRdZD8rIawQH2SoXEnVXiMZPXt1myVjUbFQFj2tz/kjKi/0X53zZpBwhULCJEOA90tyyE0Rf&#10;wgeEKwhNuwgcSNFwceAQC3wifHMTEwIsLyW/bBBtIIBwhEPmUR45DYK22CR6WQREkXwdBBsDCYsb&#10;8Cvi5OxL9bhAIBA9j4q6e/Pvdtf9p1+epLE0VCW2emep9r5FwMEDIDIIDxMtoILk3/2JfAwQHHr0&#10;NMbssP2tAqwgtQQWBY7IrDk5Byzu7JIOghMEAwgORzjuCAWrzhAlg4uLFwgMEEo/yV4QLGVttttg&#10;mrVAcFA4uTIsw66vewECzwQXCBRYpEncaNIDD40BiZ8+/LS1VgOPAb5jP+TrZu4QMgWB4QO0Bvic&#10;VKjwQPBQ2W/oec/uz354KHCD6homEBgUbAqBRF3t6CHZZi+lkAid0EYRcHOAIIQmf8nwmwRFhD8+&#10;4QCCGn5hBKLZvbUud1MVwwiPCBwQmEhfRsqt/8J+xMIxwMToIDhCYDOLdVfsQQuCG4QOcpBA+xTO&#10;wL9UEQwQbsbFggeEDhejOARe2NhCsFeJl2V4pCUht6AKLFFMvvLzFheAo7cSdDLf8W3vb0olTzXj&#10;ZA42sCAR7RcBRm0Sxi+ZXlZ73cG5MuXd8eRxfSLMLjRfLx6owTCxcs5BymeNMTJl4yJLsgLse0Bl&#10;6YCvDHU1OZwsNe8+H3Nyr1tsGLHz1sTIN0fktb9urd1yKezx4ziqxbXh5Jh1+s+3cZT3qucuwt9V&#10;k/8TUz5rzj0xZoy29ErkTvqn3vUsIDHW6YzL3/K1pQqTAWubrbDXO/aprWaiRyNDjjsIqJtAOVZR&#10;FID7NpY4kiBqKzdIdErPJ3vkxd5rWJX2dHLBXp4RDge92jiRUIKJuWLdOz7E4ZMUl4Whw082h/oU&#10;b+CtUYaZRFi2cujSxZ+a6elP9sb0ipG44zzR/353LJqLnaPL0Sjz9ZVYmhLsVUT8bNVl5eurlUx3&#10;6tKBbQppCQRxIgDKIaJBdo3KYlInUgRkUAJTUmmxoPMdoSBebm9NRHEg0romko1CzjlGKBFbrVW9&#10;s62ThJl1T/KLId7IRE/m8zoq6JCN6JJy/clrZRUTPBHj5SexWL3vtqlo01EO9VdMzrZuGWLFT2dZ&#10;V7tK/Wqw1G8ecCdbJNOy68zpIPYCiFHTEmowIigkoiBLYpKSicUYo4MtNNsUBEdFYgAdqWpGigXJ&#10;JO1q2Wgco4vpXSBpKDDWPdiMU2Fu9LlpoFRILkVPxfAQ9juSIONoAJZjiJQlRwUKlRoKUFI5q6Zm&#10;d3WOhGS97273bqQphHbMLHyrM3FlZYsKtP7zJ30mNuaHteTk2Z+zZc579onKXstQlTkta1u7t1Kc&#10;b4vRoe01Xd5fegOurVWJ3HX9G9KmdbbSRmixyvmhdN8kfc0Ne0m+ZncD2LHy5VMUnc361Ej42LVo&#10;ul9Tzkz5s/b7kiZOz7NnuXqMpuW4s5yYxMmZHSdurbGg0rZPE52XSm+q4psUdiG3SZec+4R3Hq0m&#10;hRTJEIXvy83PlKWlPKNSY0RFy1E3WUVBvomqLUQyR1PtygGK807OlTfavd3PWMsGLDRee7PhyvWx&#10;osVKdl8zuuwRfsmEbw2TAQmJBDoIBDd+JxMaCD4QCCEGEDmEDcSMQuH/RYIFHnJi2xIIThAyA5fO&#10;TCEizCRMFA4HEixcngYaEyxcsX//1tpqdhDcIbBDcsSFxISLDxcd8IQQfCAQQjCBMwgjiRiFw/0b&#10;YmEJwgUTJCzesIDGvL4QfCAQQgwgcggbCRjFw/aMeSnPjw+3ORdjxrcnTmaHRR7JBD4vXu/zHzRO&#10;u1YueJmvNTn/Uk+UkANGXFVXX5zQRJk+6PkzmXlva+2ts4yGkCGAxhRZ+JJo8LTh4TEDCHngMoB4&#10;8ikAAEEBPIpDgCCAHDzMQARDzzMoA9H20WE3ONM2/ElzgMph5UguKxPRVooQtlDGLyTE2p2L714u&#10;JEnMk2/hXv+93bo73WPksy3KjYWY6oM+4sciaIi6jc63wuf5OI1Po321+rW7t1JaFD7ZDcUzF/41&#10;unGhbkynpIvqhrZc16/6JM72n+XJk93uH584ufU8XmbXmbEh8USOfY4RsNIEmO+Cn9CkBSAT/VnC&#10;TvduvR2CdJEoAc4qmRCxVyF46TswTggMjOhc9KSmwmtsfl3KoiHrJFyDK5fJ2K0jwAnu9u7zbYKy&#10;RFnjCZo+yeRQ2G9H6ckzu7Z57RCI3L9nSvqVouxG+R5xjzGyZWzJGqXq1VUzKmUj6YL8eFy4QCHg&#10;GAzQsLF/3mvhCIIHjwQaCNMIGyFTCDe8SLD4oRcIRBAwx4IbhBoA5JjE4+Lk7TYN4xjbYjISTDYW&#10;EvrbBghGEDh8IPBACCBzFTNtwmbLBEmETlcxFR0JlAZ4BmlPQSSwRHhA4+k1pXwvdzwQjCDxJwgU&#10;D6RVphC4IjggNpeKTa8DfsTJ1QEUcNMO4GB4sEGhIWf/yZcmbwPlb1ttjgwQfCEQKCBbhBG4ePi5&#10;zNUPBAIeAQCEhISJGjRL96gkDlh8BlxITFwfQQCL/h4sEbxYfARIIbCYsLWEAif8fLDxYI3iYCEg&#10;h2JEwgFQ2P/ynBGKRBE5hBCAJh4IBDwCAQsLCxY0aLfvX6BlgwGCG4RNifiuE2EgD/g0EBwiuCKF&#10;khsdl3wH/bEted02DjwuWCAY+AjYCFhcv6438IvxSPwhBBC5DuOYQhCYQaJUbJkpMcUwhGCzRIqa&#10;JhP7d+qcs2A+z36tKFbqdbOeCGoggOLywW4QOjGgEEDZicDLLYzC2xoWCKc0fJBEOSr2ggndGEUw&#10;QGcINAPYQyCC7krFhfNBAuwWbTLghuZwQJwmT3xwRkpBFAAghFQsT2SCGjTCBc8aMPBAIIlwEAgh&#10;uJiRY0ECjf71+fwcI8hMIAQQNIIHr8bCEGaFx4IBj4DAQsLC5Y2WN//WEVYQPCKoIGQQNggZ+f5f&#10;NhA8IRhB8IAYQNMIFx4SNiEa0XLeJbv9TXIYIgMwgEEGMIRwgZBA2NC45ieN7HwgGPgMBi4mXFzZ&#10;c3//YQjCDYRURphA+PBA4T+KQQC0TNFiRP+n3V08sdwQz+EBMrCwQL6zuTPn3LlNvx6zLCYQWPBC&#10;Ys22OROb7LPTKbaaaCgiGJI3CEzkan2CAaQRFLZrCFHOuwQDvd3buttuq691sdsdOWc9SnWOwOtG&#10;3siFktBnpmXraTRBEDSHMIUhA2DgQfrCJagRgsQgVq8MfCAQ8AwEJCQmbLEzX/9GkwiLj4QD8JjL&#10;LsfyewhEEGggBBA0wgfEx80KZvYQ3CHQQ2JkhITFipxcfh4XCBwxDYk54XTfvcbo2EGmAz0EDxHd&#10;wQO3DZmCIgGELQggEEChs2I1gxSEheJHy5Yvsn6rrbyOEZAMIomEJQNwhbMmNGwgOeLaK5gWCHok&#10;wMlBPFzhDcPgCIQpE/0fHxo5CMIZN/fPTAlq3PNJNjM+MQ8xMIW/iF/afO9PCMkiCKCDCEQ+EAx8&#10;BAISEiQmbLm/35gglMIqwg5hCMYwgf8EDxcchPBALQQXCAQCE0wWLe2979SbXlW+lqz+MIKsDEvB&#10;CnDxb2wgd7ZIzh48EDcLiuxhAvjUqzYQC+EVwuWCANwEDCIf5okXCA1lIW464xBFmENghefBY0fF&#10;j9sCh/JgII8xMIAQQKQQObvGgg5mxWCQ5ihhDYI8hIIAYQPBAzX+bCEEaFPJUSJPoIZxhAI0wfuO&#10;N2iCESCIDF1YJDgDCHMEZEQRRCCEONXEEGkEPMOHM+CHFUNIINrBG+EN6CIYSFyQmJGjLuHwgAeC&#10;KsIqwgZBAtzCBzCBv83GwgalokECxo0bv48WAY1sledwEEEj41lH9AO3Pl5IFhAoIA+2LiX+dv5P&#10;eh78T9iE4kgxMIVE05wgCzvZrkgWEDxU4IRDH+3ggP14fHggGAxIkAxcTLGjf71+CA4QLAxfQQmz&#10;uRMN40eCEYQDCD4QOCBkOUbFhCNaCM8IOQQi8INhBIIG8fEIXxvRMsb/pi/91W2G1atfbqUpwhG5&#10;cbAfZqZ0wgRfiQQKCHiQxBlEnq/WW93lj5PazRY8XL7t0ov7wt8m/yZLzfeSEiYQPLAYBhAL/VZ1&#10;rzz/IWP+EH/eYhQ4YOCFZOgMWJV/x+eTmmCIjDAlg0kpxiZO5zgiGJDBMepjMx6jJROS0PUkuOlh&#10;A9EGJIq1VZdNUBH43EX5EQlggBhmgNqW/3p5Kq1HtvKouzaU8AAAAQQAAAAD70uAAAAAAAAAKH2B&#10;EECCAAAAAAENodGGuJVqsAAEAAO7ARXYEABEC8ADlgC39j9gBbhtlkAABgAC9ZAABcN9A3blgyEA&#10;AAAABIcwABzPK11sPeVZlCABbvwAAAAAAAAAAAAAAAAAAAAAAAAAAAAACSQAAAAAAAAAAAAAAAAA&#10;AAAAAAAAAAAAAAAAAAAAAAAAAAAAAAAAAAAAAAAAAueIoIAAtum7FFMU/R5vxBSOIAKSBrAACB02&#10;AAAkyJiTEFaxE3YAAAAAWuaK2tJFxKXsARJ5E/rbUdaKpAAAAAAAAAAAAAAAAAAAAEJ2ONnbFAPr&#10;SO7nVjNAKlWqPEKhkgAAAAAAAAAAAAAAAAAAAAAAAAAAAAAAAAAAAAAAAAAAAAAAAAAAAAAAAAAA&#10;AAAAAAAAAAAAAAAAAAAAAd1YcQAAAAAEC5K3bd6p4HaSjsrTrhFq6XxA1cAAEZpnjuAAAAAQy4AQ&#10;d8vbwkAAAAAllwAgAAAAAbaOnHM5VS+3vcoiLaXcxuhg1EXDiVmLdEAAAAAAAAAANhQSQ23VlNi4&#10;AAAAAAAAAAAAAAAAAAAAAAAAAAAAAAAAAAAAAAADnsrWaAAAAAAAAAAAACDAAAAAAAAAAAAAAAAA&#10;AAAAAAAAAAAAAAAAAAAAAAAAAAAAAAAAAAAAAAAAAAAAAAAAAAAAAAAAAAAAAAAAAAAAAAAAAAAA&#10;AAAAAAAAAAAAAAAByoBgAAAAAAAAAACrlgABOPKmyihSSmYAAAACo1sAAAeS4wAAAAAAAAAiAH16&#10;AAAAAAAAAAQ+wAAAAAAEyAAAAAYj6j6GAAAAAAAAAAAAAAAAAAAAAAAAAAABvOjBXkyZO6X2sMII&#10;lfsyGVO3U5v98fyr+X4fAADz9vAABghZOi9HU/qNgAAAAAAAAAAAAAAAAAAAAapNAAAJjQAAAAAA&#10;AAAAAAAAAAAAAAAABLxh2wlfrHLVdX4poOgzeK8gAAAAAEn957AAAAAAAAAAAAAAAAAAAAAAAAAA&#10;AAAAd/gRgwe6ZLjLqLm9+0iluaAAAAAAAAAAECbdaoNqVyNqMSMRrwX+OG3IAmJpiYAY/kbh+6cI&#10;l1QgUSmT/mh1WtrBiasRHB0aSGDbBgAAAAAAAAAAAAAAAAAAAAAAAAAAAAAAAAAAAAAIAAAG2+HB&#10;9A0wQAEImiNAAAAAEEkIODbRUw9G8tGEJkqdAMAAAAA9J0oLLAAAAA1iQDNoAAAAAAAAAAAAAAAA&#10;AAAAAAAAAAAAAAAAAAAAAAAAAAAAAAAAAAAAAAAAAAAA8IiJAoAAAAAAAAAAAAAAAAAAAAAAAAAA&#10;KIoJmHddgAAAADAAAAAEQVO5qH2ssbEAAAAAAAAAAAAAAAAAAAFeAAAJXMbN7AAAAAAAAAA081TD&#10;oAAAABIrLe+2lsQMgmAbrnYI5BWt4Of4RQVcE3X74jyi0a63I1r4AAAAAG0dQsAAAAAAJgUEAjAN&#10;yimnftupAAAAAAAAAAAAAAAAEAYIAAAAAAGw2AgAAAAAAAAAAAAAAAAAAAAQUDb0TMVcSsitcv70&#10;QAAAAAAAAAAAAAAAAAAAAAAAAAGBAQAAAAAFDocAgAAAAAAAAAAqb3RAhNSpuMTCj6ZtIAAAAADv&#10;HEeI/gbeaRLc2iw3k9SmMvoo53l1sVbeynbM1h1MBEBeSk3j/2QFokFRl3aBo0wmRAAAAAAAAAAA&#10;AAAASRIYI0AAAAAAAAAAAAAAAAAAAAAAAAAAAAAAAAAAAAAAAAAAAAAAAAAAAAAAAYAAAAAAAAAN&#10;4NcgNEuxje4AAAAAAAAAAAAAAAAAAAAAAAAAAAAAAAAAAAAAAAAAAAAAAAAABDD+vqgAAAAAAAAA&#10;AAAAAAAAAAAAAAAAABp1gAAEQjbrrAAEyHDTHwAAAAAAA4Zrk1SQoTGnKABAAAAAAAAAAAAAAAAA&#10;AAAAAAAAAAAAAAAAAAAAAAADFiAAAe3k9dwXq+FAZjfgjMcAAAAAAAAAAa7P2B1SYYAA+P2AALmv&#10;/AAAAAOTRskty3mvKv4VwFG4DIhvAAAAAAACi0CljAAAAAJ2UD5AaZIjQAAAAACVWSAjemGPW6PD&#10;kdP1aAAAAButl/F5yDbm0HVqHkQEuGclqcgr0ll44aVE3SpNVS7Yd4qNIQ2zZUWMpvU8ZTwAkYIB&#10;MEwAAAAAAzrPgl4LvnEjqY4w6Aw0GWMwjE3nEolbedvsAOQoFgAAAAAAAAAAAAAAAAAAAAAAIlAc&#10;27HQYoTgVPrS4XB7wl2ZEFV3WblXlzVTMAAAAAAAF9XCyicwQAAAAAAAAAAAAAAAAAAAAAAAAAAA&#10;AANJpQkYXJMiIxBjAyXkVfVcLKsFPuKWNRkfCkFO0C3qAuARCtArEMAAAAAAAAAAAAAAAAAAAAAA&#10;AAAAAAAAAAAAAAAAAAAAAAAAAAAAAAAAAAAAAAAAAAAAAAAAAAAAAAAAAAAAAAAAAAAAAAAAAAAA&#10;AAAAAAAAAAAAABtsqccXhlqWksuAEHu9zgaVXVWVNMiesrTtzMNyAdrtHpoAAAAAGmipx4AAAAAA&#10;AAAHX/6Vv095MwAAAAAcvXbdyuor6q5OSbCE+IzqVIjAAAAAAAAAAAAAAAPx6EPTkZAAAAAAAACr&#10;TUz5dAAAAAAAAAAs8JVz0mrH5zzx4cjICvKsFlXjWO3ejgMPeyAAAAAAAAAAAAAAAwipQE+eewAA&#10;AAAAAAAAAAAAAAAAAAAAAAAAAAAAAAAAAAAAAAAAAAAAAAAAAAAAAAAAAAAAAAAAAAAAAAAAAAAA&#10;AAAAAAAAAAAAAAAAAAAAAAAAAAAAAAAAAAAAAAAAAAAAAAAABXkwtWKhvmtrYCAAEADxvW9AAAAA&#10;AAAAAI1dU5U0wAAAAAAAAACLrLLkQAAAAAGBAAFJeTcXAAAAAHjKucSQGAAAAAAAAAEYNAgAAAAA&#10;GCQNgANV0ew4kAAAABAUj4XAAAAAAAAAAACgQBgAAAAAAMAAAGHwkEAAAAAACYVYUAAAAAAAAAAA&#10;AAAAAAAAAAABPQsAAAAArs8oaMHPIU5t5AADVg4FukrwAAAAMPDRa69Nn/b8Fy9xKNHiavKgAAAA&#10;AABIRXCZ8fWKPdrbbbbbYMAAAAAAAAAAAAAAAAAAAAAAAAAAAAAAAAAAAAAAAABdRcRLmSboyGF2&#10;xs3rv4D1gskDOAAAAAHn2uTGoW+R6LwN3Yd45uj7AwAAAAAAAAAAAAAAFQE7Ww9p65ZueXWvcAAA&#10;AAAAAAAAAAAAAAAAAAAAAAAAAAAAAAAAAAAAAAAAAAAAAAAAAAAAAAAAAAAAAAAAAAAAAAAAAAAA&#10;AAAAAAAAAAAAAAAAAAAAAAAAAAAAAAAAAAAAAAAAAAAAAAAAAAAAAAAAAAAAAAAAAAAAAAAAAAAA&#10;AAAAAAAAABAHDtjlgOivGAAAAOMOFbYAAAAAAAAAABgSIgYiAAQAAAABQAOGgAAAAEeWcARAAAAA&#10;AAAAAALbBmbAsvuB4AAAAAAAAAAAAAAAAAyENaHYAAAAGPwbBTU7Vy5Mz88AusWC/T1TvqAAAAAE&#10;qwBkAA5MH+wAAAAAAAAAAAAAAAAAAAAAAAAAAAAAAAAAADVY1uqTRIIAAA8x8xFLE2wbABpjAAAE&#10;UVD3ADZUBZ6IAAAASq7ot0A4KcN4S3KXGTY1m3THOj5x4AAAAEEkoOAAAAAEL/6WCDu7zjDTRUw4&#10;AAAAAAAAAAAAAAAAAAAAAAAAAAAAAAAAAAAAAAAAAAAAAAAAAAAAAAAAAAAAAAAAAAAAAAAAAAAA&#10;AAAAAAAAAAAAAAAAAAAAAAAAAAAAAAAAAAAAAAAAAAAAAAAAAAAAAAAAAAAAAAAAAAAAAAAAAAAA&#10;AAAAAAAAAAAAAEkNwAqnAEAAAAAAEzAAAAAAAAAAAAAAAAAAAAAAAAAAAAAAAAAAAAAAAAAABtk4&#10;vUMqnYbvOT3MGm7foADZfGNuANqSXdoAAAAAAAAABBY99rDvwgd1wAAAABRXFMdqo6ccAAAAAAAA&#10;AAAAAAAAAAAAAAAAAAAAAAAAAAAAAAAAAAAAAAAAAAAAAAAAAAAAAAAAAAAAAAAAAAAAAAAAAAAA&#10;AAAAAAAAAAAAAAAAAAAAAAAAAAAAAAAAAAAAAAAAAAAAAAAAAAAAAAAAAAAAAAAAAAAAAAAAAAAA&#10;AAAAAAAAAAAAAAAAV01QSE9UTwARRMABAJEArgCAIAgAAAEAAACtBlX/AARCgAABAAABAZwCBqYw&#10;cBibSxfZP6GEmABZQgO9M3FXCByJwGyJbAY0nBobGAAAAAAACEJWgM0IOu53U7AAAAAAAABCOjQg&#10;wEIBERQAAAAhQuwsr3CmR4T3tuAAAQjhhVIWEjphMF/GwhCDsYRAHKPhAi2QbgAAII3l9fh1fRWR&#10;MbLKugAAAAAAD+QEiYAAAAhUwIWLQhGQhPVEIr7CAegAAd0JMWhFIMIdcm98zwAAAAAAAAECAAAA&#10;AAAAAAejRUg0bbIhiAjltJ1vCSgwiYQokZRBEIgIo/GYUMG95OQVwgQjFuCADOMYwgczRj2HUPBE&#10;idcbCrTenHaCC4QNoBGcnoP579n8LsbJvjihcxYtDIgbD9+EWZCyYCFND8IKIIGLwZRgy0WEcfvu&#10;Axfno/V/5jxizggEoiyUqihXWvZN5MhMm1vkK8LbJuAAAAAAAAAAAAAAAAAAAAAAAAAAAPrTRjaz&#10;cYxa/WX60LWtMyJmXgsBkNwpEuba3ybAkV8kmYB43u3rFAAAAAAAAAAAAAAAAAAAAAAAAAAAAAAA&#10;AAAAAAAAAAAAAAEMtCAB4AEgADAAAAAAAAAAAAeEpoJJQSRwifAw7/Egh2EA6CGeCxuUni3q+JwQ&#10;aCFYQ+CIoFA8H0S/vKyIhOKAccnCroAmUhJsaAAAAAAAAAA4EwijSUsSB4wkt/ZDol43EFgidNSt&#10;gAAAAAAAAAAAAAAAAAAAAAAAAAAAAAAAAAAAAAAAAAAAAAAAAAAAABPCqgpBLkhhGPCqngroYKor&#10;CNMKKuEeYRhhA4IJBQNwiPCb+CQvhO7hDcFEmNjQRBFj572i//3W+0bhC4IVgcHhMriwQvCB4SJg&#10;gGLBEcPwQSCAkuVP7gAAAAAAAAAAAAAAAJ4V0NIKKpDCCcI6glHuFkPgkhBK/cIZBGMEkN18ESvC&#10;ZeCxXYTp4SZgqb8JeYTV4RLBOVhJnCLMJN4QnwirBgAABgoKQUZcKNmEy2FAWCcGCgBBKyCZTCV+&#10;EuMJbwR7wRPhDcES4SIgiOCHYR1BDIIZBAcIkggkBgMLwsTBUyYUaL4RTBEEFDzCbAgkXgQmhEFC&#10;EQJgPCMoIxvnPhQjwEEBhMXAwHCG5cWNGv/od9d1y5UuQ42AAAAAAAAAAAAAAAAAAAAABgmLgmKw&#10;nAwlfhK6CZmCZiCQ0EhcJXYSTwkjBGvBGmEOwVfEFhHgqXsJPQTxYUGcJiYJXYSSwoawSFwnrgkV&#10;4SagmGAACcFb7SCQZCCSeCwZ4WAzCixhRNwoqQU+8Kb0EzGEx+ElMJ2sJ4oJqvCaCCTPCdnCR0Er&#10;MJMPCTMwSS5wRdShmCOEyeJAIJbZsaFwkT/NEiW/ST43CjfpYhqVAAAAAAEARkYIEDIYJbQRlhIU&#10;wlBII4wI7I2hDTP7dgfCBawSngmKgkVhAofCLMIXFweEQRMIVBAuoIbO4AEUuRQAAAAAAAAAAAAA&#10;AAAAAAAAAJwVAtIJqSEEhgAQAAGCXeFqXgg0DwiOCP8JiYJBQVImCjYR9hGnhL7CB8I7TM9IwiAh&#10;h/xeCkZBRBgn+gm4glTBCbQSjgkJhMDneEj/CQOETVIC4TiphJohhGB6SEkgQAAAAAAAAOE3UEcQ&#10;8EqYJmoFBOlhFOE0WEqMILhEMEJ8IdBGHlTcm0+nCdaCRuFBDCNoJosJB4TYwRrBITCIII2wkHDe&#10;bCAUn8AwGAAAAAHCqWwqCIKlOCjpBMLhQLwlBhMfhGuEn4IPaCYTgkvhJThSjwpn4VCWE4GFDXCe&#10;TCizhFWEz2EosILhMTBDPHghIAAcLFBAoKg/CR+FETChLBSQglVhNPBPnhNlBLTCOeCaWCbnhQ/g&#10;oA4UNoJxIIygmxwijCTOEQ4QrCMIJAwRV4SPgjNHHWCZ5MJQkIIrmAAAAAAAAAAAAw2ES4LCGwQ2&#10;CKYDhD8IFhDYIpy4QzgECwWYaCprwnSwoAYU0cKaGE22FFCBQSNwlfhGGEUeEksJiMFWfhMlhE8F&#10;ASCXME0kETwRvhHWEuYJVYmEkOCK4ILpTOE5GEn4Jd4T65sJJ2giPBx4IigGLWGLLTDBJ+CT2El4&#10;JDQSAwg2EKgiiCA4Q8hdCC+LgoBTeDOHBwRXBEUEUQQSSCA56JZUe7zbSfgC4y4oRIAAAAAAAAAA&#10;AAAAAAAAAAAAAAAAAAAAAAAAAQNI/4R8MI7EEjxBFogiYYRwMIxGEIGEBEEOEEKEEDGN57j2BPx8&#10;RBYWHh4cOFhIkb6cKAAwl4IJfCCYEYowgIgh4wiUYQEYRuMIhEMIIs59wo9DCTgwisYSkGQQSmFh&#10;BEAggAhBBK0QEb4QTCJeERjCIxBGQghgghgwicYROMICMICIIYIIIIIIMD4GNwoLDCdoYSuGERiI&#10;IJSCCSYwicYRCIJRCCAjCDTwh+EYcJ4BhOCMJpRhF4whAgIhRAxnEEghBHAiiCJ+Lj9GjbRt+sgr&#10;jDGEDEIIQYwxhlGUQgiCIP/54TtjCQQgkuIJqBkGEdCHGEo4MICIIOMogPDZuEuBhJYYSzGEmxhA&#10;hhJgYQgYRtRgBhFQof4tUEuEgk2QAjbhNcMIxEDGExQxBBG4gAgnWGEAEIMIoFDCFcNnwS0GEfjC&#10;OhhPOMgoWGE5gxBBDBBCh4QQrtYkXCR4wjYYSMGEfjFGEfDBjCJ6MUwiCP48JHCCJxBGwwj4Qogi&#10;wQAYRMPiFEEGGUX/9wmZEECEEJGEuxnEEDGMMJGChnEKJHsSJcKBAgiAQRUMJ0RIghYiDCYAUI5C&#10;xG+7hKQQR8IIgEEgBhABhIYYoglwLCCADCTFIIKcI4EOPCCZuDAUgml0h4mbggAggwxRBFo4YQkS&#10;YRnFhBCx9hA4HhQoEEcDCORBOAMIKIogh4wk8MIOIcQMQ4wHDYvCMxBEAwi4QRSKEETDwwhIofGE&#10;Doif54RqIIuEEgRhFIwhIgjUYRIMIUMISIQQQoY4huNbhRBEE4YwiQRhjDCaIQR4MIsGEDEKI4wj&#10;MY3BAsX4WFxw4WHho4SJGieThMiIKFQwlkIggk6MIEIIuGOMIyGYaJEEkvCIMnCRwgkeIJSjCMRh&#10;Gogj8YSDGEHGERCCFiCDjEEEL4azbhP6IJwRhMWIJBCCCjCKxBEwwgIwkyIIKIIoIId/4QXf4T00&#10;KAUCXcLB4Ek4Em6ESUJRUITC0i8IFBFofAAwlnhKuCYKCREEa4SOwj7CIIINhAoISoDz/CNMI3gk&#10;NBEMEUYRZhGeDgheEGggGeCDeNfCdPCcTCZ/CPcInqCAYQOCS2EDggkEWQ3BEMfCdjCabCZnCS+D&#10;wgUEFwhsEjMILA4Iw9wQGJhPLhNvBNLBISA9BBVhIfPhFcEXZ+B7hKfCUuEusI8wjXCQmEe4QjCC&#10;YQLCBzgu0XCE4QfCIMIHgsIVhBMBgs2BzZ/J74SCuCgcEGx8eCA4QDPjxo+SPxawokQTJQSWwk1F&#10;wk9BD2QRPGEnRCTghUER4SWgkRhKWCQsEQwSRwi7CK4Ihj4RXg8/bsJjIJdwTJ4SPwiqCRuEU4RC&#10;lBAoDj+EKwgeE1MEx2Ez0Ek4ImgjjCFYQbCHQkSCKY3hD4IXhGUEYwSGwijCJYI2wjTCEYRLBBoI&#10;ZhAYITwQCOwWFAiCd7CYMgg8YSOEEkBiDCTYghwggQxx7hsI0wgEEAgg+Ax4IDg8THjwmSPxKwnd&#10;goBYTIeghWEfQSHh8JDfggWENgiviYSHjwDzCV2EyMEwsENgk5hC8JGYD+EVxIWCC8CxcJwMKApB&#10;MbgRrAjSBFVCBUJFSVLQi/gUEQYQDCAYQbAYDCA4QHEwGJjZcby/wkFhIvCTGESYRvhF+EgsIBhD&#10;sIgwgeLhEHgMuEl8KHuErMDhL2CBwSatAIIm5wSa4IVjQStwouQSbgheEg4ILhIrA4QGCQOEChMJ&#10;Z+eCKIbCAQPsBxANqJVwj/CoR8I1gjiCROERYRVBF+EbYQHCHwQmCB4sEL4DEwmFgmSwmYgi2CRk&#10;EUGEhOAghEDgiPL4QuCF4ThQT6wTPwmEcYRtBAugkP7LgMIq8ILBEueNjRYsJiei2yeydbhOZBQ8&#10;hoXPhJOCZDCIJgUfLi8Eif4RhBIOCQOECwjWCE4RrkwgUEQ26CFcLJ7eEWQSBwjyYI1nCMoZQQ+B&#10;wDCEyINEQI0RAjRECUMXCloQQTe4QCBQ2fExYDiXgWbCBYnEgMFBDCTGEs8JVYTu4RJhI7CRMLFg&#10;h0EHwHAoIoggBgkITCQuEharCNFVtEgYQaCBQQ/CDY2EJwhEEBgGLeHggPnzwSNgizCSuEgoIHhH&#10;EERwQjCD4HPhAIIdwPG/w0nhMLBOJBBsImgmgxoIHGzwSiwgmCj/87gkjkQMgBDAhkExkE5eEfwR&#10;LBNLhAMI0wePBKaNFwhnklgi5Icg+hMJM4Ud+wjPCLYkEocILBGkEBgV34mLhJDCWOErsDhJvCB4&#10;SavgcI5jxsIw8tfzjhwQCCC4QjPhAIeCBRc8NfNjd+gh8ExGEWwmErceCJPQkEhMl8IH+mCLoJ38&#10;I2wh2E00ESQQiB40En6wXvZgkxBJvCWmEc4SAgkXBJKCF4RZBEUBwh2ES8EAzQTdQTcwTWwRfBF8&#10;EBggeJhF38IowiHCF+ER4MiUEbwSpgj7LBJXCBQRjBAcDBGkLA4IT5ojDJGIWYZIxCzDJGIWBCoM&#10;E1WFAvJBMHhJCCIo+ESQSExYvYRtwQuCEwRfhGEET4SDgibCNoINBGsETYQaCA4QzCF+EBxYJ68J&#10;7sHBMVhDIJHwQ7CNYJP5rZsIHIItgGBh8IHD4KLA4fPfExPJ6ChXhOnhEsEZ4QWCYCCD4SUgjzCJ&#10;oIywhGJ54I0i5fwn81Rv+qq+IKAmEz8Eo8JmsID1YRfhI7CFYR5BHWEI8fEbQThYTH4SkgmdwGEd&#10;QQ/YIseEVZMDwQrCCfd2t2TrTbpnu5YKKcE1eEEwi6NhMnGwjiCFx4I4IIZ4IBhEgZ4BBAoIFgcI&#10;RgoIHHggmBhIuLjcX8EjoKL8TCLMJbYQKCJ8I3ggKwgeEDgjvmCCQTmwTeQRlBNfBEUNg42Ebfwi&#10;3CMMIP4QrEgmlgmUwkBhM7hF0EVWgiWCDwDCJSCCfCCQQCCZWCY2CRUEzsEYwSDgg0EU4D2EKiYQ&#10;bwibCGQRjBF8ETQSBgiOCM4IPBF8EQwQOBwQqCDcBj4JqDBKfCXkERYTDQSawir8EooIHhGWBhMI&#10;r/R4JlMKDeEMgljhKP1sI0gjXN/NhJfgiu8EkcJLwRhhK2CQOEgIIJBJGCKMIlhsINhE/g8kFCbC&#10;YrCWMEo8IBBGsEGxYIwnCFYSLxvoIFBAMXAQPcePW8olawSFwj+COMJMwRThIiCIYI4ginCBQQPC&#10;JsIP4HOe3BRBwEE8ObYDBLlzlqCA+4kWCQmEPwmCwWEBgiPCbbGggWJBB4Ir9xIuTCQ+E2cEJwgM&#10;EkYEoIFl7CQncxcI1wiPCW0EGiwQ6CYvLNpwivvPCs4Jp8IJhMPBC4DhBYJJ4QKA4uWGhvPZNctp&#10;M0t/MvWVl6q4ntwSugkNhJnCUOENgkfBG0EU4Q2NAcIqz9vQTwQRNhLLCB5MIsgiO0TcsEcV2ywS&#10;SgiOCbDBwQLCKMJ7MDhAYWCGQRZ3mi4SNgkRBODBFsPhHkE3lYQiPhCcJJ26kPkAgkxBJnCNcJW4&#10;RtBIGCDwSCwhsEIiYQXCDYWCeuCeuCMoJOwQvCJMuEnsI5giWLhEmEG7wRBBDoIoiwRXBEUfLBEc&#10;WCB5cSCAdegmDglhhIzCYbCJoJDQQ6CJ5jYLCAT4QGBwTbwTQQSKgmigi+CI4DBBsIzggWEb4Qf/&#10;hEmEQQQWCCwQGCHQQGCEQsEIggMLHh4fj3+IkOQj/V1gwmFyYSpgoK4RJhF0LBMBhBoIg/BFuEf+&#10;XCKTaCCU8ENrYII6HNXHCGYQaCI4ITgoIZhAcDAYkxMD5bQQCA4HGhMbGz5cnZc//+gQQbCA5okK&#10;RKuqo7YYjoiYTa4S5gkxhH8Ei4IswhGEHjdkze4uK50F/cpsONTIYsGGiQTWwS0wldhMfkgkkQRp&#10;gQKloQGhCIB8IDCQTRwUFs+EwWElsIPA8InIJA1SQJFeEVZoINBBoIFBEEECghUNBCoIFDR4DAeP&#10;Ego9wScgktBDVhKjCGYQBwQCCIMJI94kSCZuCRcEvYJUwQOCSsEjIIVBAujwRXk83QSggoLZIJPQ&#10;TXYRFBF8fCRsEkbQRPhDfCP8U4I2sCLMRBCipKqbTSqUkj8AhyYUOjCa6YSCcFMCF6bPu6UOo+7h&#10;P9BJSCZa2E0kSCJsfCOqghP8I44IiwMEuoIgwjDA4RVhBcmJ2EE3CCR+FzQTfEExkQSRU5xqZDFt&#10;KyqkdURpSBnBG1gRZiIIUXCh5BNjBGmEj8IfhISCMYJLQQjFwhcEj/cEJwheEaQT7YRThImCcfCO&#10;cIVhHMEusIpwgeEPwh/hAsaJE/m/FqLX597nYJNwTFR4JfQSwhsaCVMEhY+BwcEa9sn5/AwnmwmE&#10;glrBMVbCIMIjgWTCMYIrwg/cNl96r17fbWzPphQOwn9ghsEBggsEwWEUQSswguEPwiDCC4Hwi+CK&#10;MKEWEwWEv8JRYsESYRVBCMIbBISCJ4I1wXPigTFxo8ChMbJj5Y/XifpwmVwm/xMJosJJTBBcI2wc&#10;EIggcEPhOCD1hORhQ0WEf4RDBIXCAQTB4Q2CNMIXkghnhDcIp3XrevW92sIHLCJIJawQ+CM8JPYR&#10;XhAcIpgjuCH4GCCQQTwUbpnppnY1rWOFCeCanCQ0ExsEPwiaCHwR7BAYI8ghGEk4IBwQuCIMJLQS&#10;MgkFhKeCKYJIYRNhG8BgiTB4RPguL/CY+CTmEtIJgM8EqsJD4/8/oI2zefsKQcEicJLQQ6PhJOCN&#10;Ia+fCD4SS6xDwdhRQglTBMFhIvEwkJlggGbCAw0EpLcEFwhuEBgcCwg0NBAcTBRIb+Nm79hNTBLr&#10;CUsEyGEAgkThFWJaCCwQmA5fCBYLCMoJBQuEhYI2gUJhHUEQQsND4Q7vbzvcJA4TD4QCCTUErYIP&#10;FwkVhITCAQuNBEvH/AcDD4QOHwUWCAZ4eJiYnk8IhJYTwYUKsJBQRphIKCTWEUwTKYRbOeCIoIi8&#10;I9wgEE72wSB17BE7Y9e4HA4uEDxcFmwWbFyZ8/k5gMhSEZniEwQKCBYHCE4GCCR4IJHwMbGxuN+C&#10;i1BMLhCsIrghGEu8InwiuG/BHEEgO4mAgonYSIgm4wiyCDQR9BIKPiYRFhE8ElclWCQ8wlyRhNWQ&#10;MJoYIkgmXgmXyQSxgOEJeEb4RbhF5+LhPoYSjIYgTdgohQT0wQGEgMEwOEChI+BwgOEIt5cSCgLB&#10;OmpUEwaSQEFCiCa7CSGEUwRrBKWCNIIHhCsItwh0ETe4ITBAIInwgGEYQRxhEtYQeCLMIKYPGBBd&#10;PBOnBIbCbPCaGCHQ2XPhBsJE4RnBD3wQWEPC0Ez+EpcJYQTD4QWCMcJFQPCBQLCCQQOAcXEgh8EK&#10;whuEUQQGBYRDBCc0EBj4QHE8noKMEExeEq8I4ggcJBKGomEMwhkEvY3g8IQwUJdCVsCVUCAmEv9C&#10;AmEQYWhFcCETOGLPBOdhMRBJnCXUEcQSEgk/hH/4IDEwi+J7+CM8Ipwi2CP8IhghGEZQRfhBcIhg&#10;cEJghHg4TCa/CJYJroJrcIzghsECwimoITBFOEa43hAsBhF8EhYJBYTCwSI9BFOElIIogi/GwiHC&#10;MOCCYkE+cE3mEbYSGxIJX4RZhAMILhBMDhAsIN4noKQ8EncIFiZ8I8ggv/QkNBCXDCDYQCCjhgIJ&#10;fY+PBBcBA42WCF8EDhWCE4FGuAoExBjaEJKwWmoRDICGUqgiDCEwRBhF2EJgUESwRLAsITD4QPCB&#10;8PmgpHkEiiGElYJ84JOQTMwTM1g4HhEOLhFuEPwi7E4eCCQRdhA4JWQR/aCS+ELgjSCNcIHNQQnx&#10;J4BQSwMEFAAGAAgAAAAhAAVNbDDfAAAACAEAAA8AAABkcnMvZG93bnJldi54bWxMj0FLw0AQhe+C&#10;/2EZwZvdxBhbYzalFPVUCrZC8TbNTpPQ7G7IbpP03zue9DQzvMeb7+XLybRioN43ziqIZxEIsqXT&#10;ja0UfO3fHxYgfECrsXWWFFzJw7K4vckx0260nzTsQiU4xPoMFdQhdJmUvqzJoJ+5jixrJ9cbDHz2&#10;ldQ9jhxuWvkYRc/SYGP5Q40drWsqz7uLUfAx4rhK4rdhcz6tr9/7dHvYxKTU/d20egURaAp/ZvjF&#10;Z3QomOnoLlZ70SpIuEngMU9BsPw0T3g5si9NX0AWufxfoPgBAAD//wMAUEsDBBQABgAIAAAAIQB2&#10;0p5S4QAAAJwBAAAZAAAAZHJzL19yZWxzL2Uyb0RvYy54bWwucmVsc3SQQUsDMRCF74L/IczdzG4P&#10;KtJsL1LoVeoPCMlsNrjJhCRV+++NFcEt63HeMN97b7a7zzCLd8rFc1TQyw4ERcPWR6fg9bi/ewRR&#10;qo5WzxxJwZkK7Ibbm+0Lzbq2ozL5VESjxKJgqjU9IRYzUdBFcqLYNiPnoGsbs8OkzZt2hJuuu8f8&#10;lwHDgikOVkE+2A2I4zk15yt28CZz4bFKwwF5HL25UB+WVJxsmrhyo+jsqCoIZL3+lXv5YRPgunX/&#10;j/VKrR//ZzanQLGutEMfWu3rFBexlym67wy4+OnwBQAA//8DAFBLAQItABQABgAIAAAAIQB24Elf&#10;GAEAAE4CAAATAAAAAAAAAAAAAAAAAAAAAABbQ29udGVudF9UeXBlc10ueG1sUEsBAi0AFAAGAAgA&#10;AAAhADj9If/WAAAAlAEAAAsAAAAAAAAAAAAAAAAASQEAAF9yZWxzLy5yZWxzUEsBAi0AFAAGAAgA&#10;AAAhAM/MvT1xAwAA4wcAAA4AAAAAAAAAAAAAAAAASAIAAGRycy9lMm9Eb2MueG1sUEsBAi0ACgAA&#10;AAAAAAAhANLZ5QtpNgAAaTYAABQAAAAAAAAAAAAAAAAA5QUAAGRycy9tZWRpYS9pbWFnZTEucG5n&#10;UEsBAi0ACgAAAAAAAAAhAPR35XqMPwAAjD8AABYAAAAAAAAAAAAAAAAAgDwAAGRycy9tZWRpYS9o&#10;ZHBob3RvMS53ZHBQSwECLQAUAAYACAAAACEABU1sMN8AAAAIAQAADwAAAAAAAAAAAAAAAABAfAAA&#10;ZHJzL2Rvd25yZXYueG1sUEsBAi0AFAAGAAgAAAAhAHbSnlLhAAAAnAEAABkAAAAAAAAAAAAAAAAA&#10;TH0AAGRycy9fcmVscy9lMm9Eb2MueG1sLnJlbHNQSwUGAAAAAAcABwDAAQAAZH4AAAAA&#10;">
                <v:roundrect id="_x0000_s1203" style="position:absolute;width:29880;height:7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Jp1xwAAAN0AAAAPAAAAZHJzL2Rvd25yZXYueG1sRI/dSsNA&#10;FITvBd9hOYI3pd0YMG3TbouIgiKU/l+fZo9JMHs27m7b6NN3hYKXw8x8w0znnWnEiZyvLSt4GCQg&#10;iAuray4VbDev/REIH5A1NpZJwQ95mM9ub6aYa3vmFZ3WoRQRwj5HBVUIbS6lLyoy6Ae2JY7ep3UG&#10;Q5SulNrhOcJNI9MkyaTBmuNChS09V1R8rY9Gwcvh+/F9sUvHv24pP3pHky2yPSp1f9c9TUAE6sJ/&#10;+Np+0wrSJBvC35v4BOTsAgAA//8DAFBLAQItABQABgAIAAAAIQDb4fbL7gAAAIUBAAATAAAAAAAA&#10;AAAAAAAAAAAAAABbQ29udGVudF9UeXBlc10ueG1sUEsBAi0AFAAGAAgAAAAhAFr0LFu/AAAAFQEA&#10;AAsAAAAAAAAAAAAAAAAAHwEAAF9yZWxzLy5yZWxzUEsBAi0AFAAGAAgAAAAhADDYmnXHAAAA3QAA&#10;AA8AAAAAAAAAAAAAAAAABwIAAGRycy9kb3ducmV2LnhtbFBLBQYAAAAAAwADALcAAAD7AgAAAAA=&#10;" strokecolor="#7f7f7f [1612]" strokeweight="1.5pt">
                  <v:stroke joinstyle="miter"/>
                  <v:textbox>
                    <w:txbxContent>
                      <w:p w14:paraId="3E101EEE" w14:textId="065B0A31" w:rsidR="007C56D3" w:rsidRPr="007C56D3" w:rsidRDefault="001519B1" w:rsidP="001519B1">
                        <w:pPr>
                          <w:spacing w:after="0"/>
                          <w:ind w:firstLine="426"/>
                          <w:rPr>
                            <w:rFonts w:ascii="Comic Sans MS" w:hAnsi="Comic Sans MS"/>
                            <w:bCs/>
                            <w:spacing w:val="40"/>
                            <w:sz w:val="56"/>
                            <w:szCs w:val="48"/>
                          </w:rPr>
                        </w:pPr>
                        <w:r>
                          <w:rPr>
                            <w:rFonts w:ascii="Comic Sans MS" w:hAnsi="Comic Sans MS"/>
                            <w:b/>
                            <w:spacing w:val="40"/>
                            <w:sz w:val="56"/>
                            <w:szCs w:val="56"/>
                          </w:rPr>
                          <w:t>t</w:t>
                        </w:r>
                        <w:r w:rsidR="007C56D3" w:rsidRPr="007C56D3">
                          <w:rPr>
                            <w:rFonts w:ascii="Comic Sans MS" w:hAnsi="Comic Sans MS"/>
                            <w:b/>
                            <w:spacing w:val="40"/>
                            <w:sz w:val="56"/>
                            <w:szCs w:val="56"/>
                          </w:rPr>
                          <w:t>r</w:t>
                        </w:r>
                        <w:r w:rsidR="007C56D3" w:rsidRPr="000A6D44">
                          <w:rPr>
                            <w:rFonts w:ascii="Comic Sans MS" w:hAnsi="Comic Sans MS"/>
                            <w:bCs/>
                            <w:color w:val="7F7F7F" w:themeColor="text1" w:themeTint="80"/>
                            <w:spacing w:val="40"/>
                            <w:sz w:val="56"/>
                            <w:szCs w:val="56"/>
                          </w:rPr>
                          <w:t>e</w:t>
                        </w:r>
                        <w:r w:rsidRPr="000A6D44">
                          <w:rPr>
                            <w:rFonts w:ascii="Comic Sans MS" w:hAnsi="Comic Sans MS"/>
                            <w:bCs/>
                            <w:color w:val="7F7F7F" w:themeColor="text1" w:themeTint="80"/>
                            <w:spacing w:val="40"/>
                            <w:sz w:val="56"/>
                            <w:szCs w:val="56"/>
                          </w:rPr>
                          <w:t>e</w:t>
                        </w:r>
                      </w:p>
                    </w:txbxContent>
                  </v:textbox>
                </v:roundrect>
                <v:shape id="Picture 2076" o:spid="_x0000_s1204" type="#_x0000_t75" style="position:absolute;left:17526;top:228;width:6096;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UdxgAAAN0AAAAPAAAAZHJzL2Rvd25yZXYueG1sRI9BawIx&#10;FITvhf6H8Aq91aza2rIapUoFFRS0Fa+PzXM33c3Lsom6/vtGEHocZuYbZjRpbSXO1HjjWEG3k4Ag&#10;zpw2nCv4+Z6/fIDwAVlj5ZgUXMnDZPz4MMJUuwtv6bwLuYgQ9ikqKEKoUyl9VpBF33E1cfSOrrEY&#10;omxyqRu8RLitZC9JBtKi4bhQYE2zgrJyd7IKyv0bf/VXpVy+bqg/NeuDqX8PSj0/tZ9DEIHa8B++&#10;txdaQS95H8DtTXwCcvwHAAD//wMAUEsBAi0AFAAGAAgAAAAhANvh9svuAAAAhQEAABMAAAAAAAAA&#10;AAAAAAAAAAAAAFtDb250ZW50X1R5cGVzXS54bWxQSwECLQAUAAYACAAAACEAWvQsW78AAAAVAQAA&#10;CwAAAAAAAAAAAAAAAAAfAQAAX3JlbHMvLnJlbHNQSwECLQAUAAYACAAAACEAPs31HcYAAADdAAAA&#10;DwAAAAAAAAAAAAAAAAAHAgAAZHJzL2Rvd25yZXYueG1sUEsFBgAAAAADAAMAtwAAAPoCAAAAAA==&#10;">
                  <v:imagedata r:id="rId184" o:title="" grayscale="t" bilevel="t"/>
                </v:shape>
                <w10:wrap anchorx="margin"/>
              </v:group>
            </w:pict>
          </mc:Fallback>
        </mc:AlternateContent>
      </w:r>
    </w:p>
    <w:p w14:paraId="4B41286C" w14:textId="1DB88BD5" w:rsidR="001519B1" w:rsidRDefault="001519B1"/>
    <w:p w14:paraId="4BD920A0" w14:textId="24C3CD7E" w:rsidR="001519B1" w:rsidRDefault="001519B1"/>
    <w:p w14:paraId="0C49CC92" w14:textId="2DAC3CB3" w:rsidR="00080E17" w:rsidRDefault="00080E17">
      <w:r>
        <w:br w:type="page"/>
      </w:r>
    </w:p>
    <w:p w14:paraId="29A2445C" w14:textId="6A366C98" w:rsidR="001519B1" w:rsidRPr="001519B1" w:rsidRDefault="001519B1">
      <w:pPr>
        <w:rPr>
          <w:sz w:val="8"/>
          <w:szCs w:val="14"/>
        </w:rPr>
      </w:pPr>
    </w:p>
    <w:p w14:paraId="436F881E" w14:textId="3458AA95" w:rsidR="00187998" w:rsidRPr="00177A87" w:rsidRDefault="00187998" w:rsidP="00187998">
      <w:pPr>
        <w:rPr>
          <w:sz w:val="32"/>
          <w:szCs w:val="44"/>
        </w:rPr>
      </w:pPr>
      <w:r w:rsidRPr="00177A87">
        <w:rPr>
          <w:b/>
          <w:bCs/>
          <w:sz w:val="32"/>
          <w:szCs w:val="44"/>
        </w:rPr>
        <w:t>Two consonants = one sound tiles</w:t>
      </w:r>
    </w:p>
    <w:p w14:paraId="38218B15" w14:textId="7CC595DB" w:rsidR="00187998" w:rsidRDefault="00187998" w:rsidP="001519B1">
      <w:pPr>
        <w:rPr>
          <w:b/>
          <w:bCs/>
        </w:rPr>
      </w:pPr>
      <w:r>
        <w:rPr>
          <w:b/>
          <w:bCs/>
          <w:noProof/>
        </w:rPr>
        <mc:AlternateContent>
          <mc:Choice Requires="wpg">
            <w:drawing>
              <wp:anchor distT="0" distB="0" distL="114300" distR="114300" simplePos="0" relativeHeight="253117440" behindDoc="0" locked="0" layoutInCell="1" allowOverlap="1" wp14:anchorId="4312EDE4" wp14:editId="455AFA4D">
                <wp:simplePos x="0" y="0"/>
                <wp:positionH relativeFrom="column">
                  <wp:posOffset>3108960</wp:posOffset>
                </wp:positionH>
                <wp:positionV relativeFrom="paragraph">
                  <wp:posOffset>105410</wp:posOffset>
                </wp:positionV>
                <wp:extent cx="2987675" cy="751840"/>
                <wp:effectExtent l="0" t="0" r="22225" b="10160"/>
                <wp:wrapNone/>
                <wp:docPr id="324" name="Group 324"/>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276" name="Text Box 2"/>
                        <wps:cNvSpPr txBox="1">
                          <a:spLocks noChangeArrowheads="1"/>
                        </wps:cNvSpPr>
                        <wps:spPr bwMode="auto">
                          <a:xfrm>
                            <a:off x="0" y="0"/>
                            <a:ext cx="2987675" cy="751840"/>
                          </a:xfrm>
                          <a:prstGeom prst="roundRect">
                            <a:avLst/>
                          </a:prstGeom>
                          <a:solidFill>
                            <a:srgbClr val="FFFFFF"/>
                          </a:solidFill>
                          <a:ln w="19050">
                            <a:solidFill>
                              <a:schemeClr val="bg1">
                                <a:lumMod val="50000"/>
                              </a:schemeClr>
                            </a:solidFill>
                            <a:miter lim="800000"/>
                            <a:headEnd/>
                            <a:tailEnd/>
                          </a:ln>
                        </wps:spPr>
                        <wps:txbx>
                          <w:txbxContent>
                            <w:p w14:paraId="7A26A5FB" w14:textId="475AD13B" w:rsidR="00187998" w:rsidRPr="001519B1" w:rsidRDefault="00187998" w:rsidP="001519B1">
                              <w:pPr>
                                <w:spacing w:after="0"/>
                                <w:ind w:firstLine="426"/>
                                <w:rPr>
                                  <w:rFonts w:ascii="Comic Sans MS" w:hAnsi="Comic Sans MS"/>
                                  <w:bCs/>
                                  <w:spacing w:val="40"/>
                                  <w:sz w:val="56"/>
                                  <w:szCs w:val="48"/>
                                </w:rPr>
                              </w:pPr>
                              <w:r>
                                <w:rPr>
                                  <w:rFonts w:ascii="Comic Sans MS" w:hAnsi="Comic Sans MS"/>
                                  <w:b/>
                                  <w:bCs/>
                                  <w:spacing w:val="40"/>
                                  <w:sz w:val="56"/>
                                  <w:szCs w:val="28"/>
                                </w:rPr>
                                <w:t>ch</w:t>
                              </w:r>
                              <w:r w:rsidRPr="000A6D44">
                                <w:rPr>
                                  <w:rFonts w:ascii="Comic Sans MS" w:hAnsi="Comic Sans MS"/>
                                  <w:color w:val="7F7F7F" w:themeColor="text1" w:themeTint="80"/>
                                  <w:spacing w:val="40"/>
                                  <w:sz w:val="56"/>
                                  <w:szCs w:val="28"/>
                                </w:rPr>
                                <w:t>ips</w:t>
                              </w:r>
                            </w:p>
                            <w:p w14:paraId="37BA7DE7" w14:textId="77777777" w:rsidR="00187998" w:rsidRPr="007C56D3" w:rsidRDefault="00187998" w:rsidP="001519B1">
                              <w:pPr>
                                <w:spacing w:after="0"/>
                                <w:ind w:firstLine="426"/>
                                <w:rPr>
                                  <w:rFonts w:ascii="Comic Sans MS" w:hAnsi="Comic Sans MS"/>
                                  <w:bCs/>
                                  <w:spacing w:val="40"/>
                                  <w:sz w:val="56"/>
                                  <w:szCs w:val="48"/>
                                </w:rPr>
                              </w:pPr>
                            </w:p>
                          </w:txbxContent>
                        </wps:txbx>
                        <wps:bodyPr rot="0" vert="horz" wrap="square" lIns="91440" tIns="45720" rIns="91440" bIns="45720" anchor="t" anchorCtr="0">
                          <a:noAutofit/>
                        </wps:bodyPr>
                      </wps:wsp>
                      <pic:pic xmlns:pic="http://schemas.openxmlformats.org/drawingml/2006/picture">
                        <pic:nvPicPr>
                          <pic:cNvPr id="2161" name="Picture 2161"/>
                          <pic:cNvPicPr/>
                        </pic:nvPicPr>
                        <pic:blipFill>
                          <a:blip r:embed="rId185">
                            <a:extLst>
                              <a:ext uri="{28A0092B-C50C-407E-A947-70E740481C1C}">
                                <a14:useLocalDpi xmlns:a14="http://schemas.microsoft.com/office/drawing/2010/main" val="0"/>
                              </a:ext>
                            </a:extLst>
                          </a:blip>
                          <a:stretch>
                            <a:fillRect/>
                          </a:stretch>
                        </pic:blipFill>
                        <pic:spPr>
                          <a:xfrm>
                            <a:off x="1988820" y="22860"/>
                            <a:ext cx="655320" cy="713740"/>
                          </a:xfrm>
                          <a:prstGeom prst="rect">
                            <a:avLst/>
                          </a:prstGeom>
                        </pic:spPr>
                      </pic:pic>
                    </wpg:wgp>
                  </a:graphicData>
                </a:graphic>
              </wp:anchor>
            </w:drawing>
          </mc:Choice>
          <mc:Fallback>
            <w:pict>
              <v:group w14:anchorId="4312EDE4" id="Group 324" o:spid="_x0000_s1205" style="position:absolute;margin-left:244.8pt;margin-top:8.3pt;width:235.25pt;height:59.2pt;z-index:253117440"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waKQwMAALAHAAAOAAAAZHJzL2Uyb0RvYy54bWykVdtu2zAMfR+wfxD0&#10;3jpOm0uNOkPXrsWAXYpdPkCWZVuYbpOUON3Xj5SdNG2HblgNxBEtiTo8PKTO32y1Ihvhg7SmpPnx&#10;hBJhuK2laUv6/dv10ZKSEJmpmbJGlPROBPpm9frVee8KMbWdVbXwBJyYUPSupF2MrsiywDuhWTi2&#10;ThiYbKzXLILp26z2rAfvWmXTyWSe9dbXzlsuQoCvV8MkXSX/TSN4/Nw0QUSiSgrYYnr79K7wna3O&#10;WdF65jrJRxjsP1BoJg0cund1xSIjay+fuNKSextsE4+51ZltGslFigGiySePornxdu1SLG3Rt25P&#10;E1D7iKf/dss/bW68++puPTDRuxa4SBbGsm28xn9ASbaJsrs9ZWIbCYeP07PlYr6YUcJhbjHLl6cj&#10;p7wD4p9s49275zdmu2OzB2B6B/II9wyElzHwtWNOJGJDAQzceiJriGUxp8QwDTL9hvG9tVsyRYXg&#10;6bAMWSJxC59B6SnbwX2w/Ecgxl52zLTiwnvbd4LVgC/HnRDFfuvgJ6CTqv9oaziGraNNjl5A9Z4x&#10;Vjgf4o2wmuCgpKAeU3+BEkhHsM2HEBHS/TpMbrBK1tdSqWT4trpUnmwYlMt1elIUj5YpQ3oI8Gwy&#10;mww0PPCBpSv2Xqp2oEqtNcQ8eJ5N4Nk53i1PyB6g0TJCb1BSl3SJO0ZlIb/vTA2hsCIyqYYxhKXM&#10;SDhyPLAdt9U25RZSOyaysvUdpMDboRdA74JBZ/0vSnroAyUNP9fMC0rUewNpPMtPQdIkJuN0tpiC&#10;4Q9nqsMZZji4KmmkZBhextRsEKuxF5DuRqYkoC4GJCNmUPfq3ElewG8sdBg9kfnfGyLsimvEPzRV&#10;/U8+NPM/1u4IepJjUVZSyXiX+ivkF0GZza3kSCoaBxWTz/NdycACPJdM8RtwvVuJ+1B2aD9wUynp&#10;dsLD8QgY+HrU3P4Q89A4ryxfa2HicBN4oQC7NaGTLkCSCqErAWXt39cJEIg4ehF5h8loQPFYGojs&#10;YCKhvAeGmAcx7drSvhvmZ8vlEsUAfW86Xc5Hce764nw2O8HZ1Bbzk8XQFp+p1WfLNMEagKQh4Eqy&#10;SddCimC8wvDeObTTqvuLdvUbAAD//wMAUEsDBAoAAAAAAAAAIQCQ4YkhGTIAABkyAAAUAAAAZHJz&#10;L21lZGlhL2ltYWdlMS5wbmeJUE5HDQoaCgAAAA1JSERSAAAAcgAAAMwIBgAAAK8d93gAAAABc1JH&#10;QgCuzhzpAAAABGdBTUEAALGPC/xhBQAAAAlwSFlzAAASdAAAEnQB3mYfeAAAMa5JREFUeF7t3Qnc&#10;blP1B/DTPzIlcyINhlzJEEJEIWTOJUNE5rGIBkNSZhmSIWTMHC4yD5nHCNeU3AwpQpmTIdL57+92&#10;9u3cx/PedzrnPM/7en+fz/O59z3PcM7Za6+1fmvttdd5Xx6QjWDI4/+Kf0cwxDEiyGGCEUEOE4wI&#10;cphgRJDDBCOCbANE/p577sleeuml4kj3Y0SQLSDEM844I7v//vuzaaaZpjja/RgRZAtOPvnk7Oqr&#10;r85WWGGF7H3ve19xtPsxIsgSfvOb32THHHNMtv3222cf+chHiqNDBDI7I8jzG2+8MZ9rrrny0047&#10;rTgytDCSogt44oknsq997WvZPPPMk51yyinF0aGFEdMawC8++uij2e67714cGXp4zwuSNp500knZ&#10;RhttlH3qU58qjg49vOcFedddd2XPPvtstvLKK2f/939Ddzje04JED377299m8803Xzb//PMXR4cm&#10;3tOCfPvtt7MHHnggm2222bJZZpmlODo08Z43ra+99lo22WSTFX8NXbynBSlzM8MMM2T//Oc/szff&#10;fLM4OjQx7AX51ltvRTLj31a8//3vz5Zccsls3LhxMfwYyhj2grzllluyww47rEdGKqf6+OOPZ3fc&#10;cUdxZGhiWAvylVdeyfbee+9s6qmnjtrXDmLHRRddNLvooouyV199tTg69DCsBSlG/OMf/5gtscQS&#10;xZF3Y8YZZ8zWW2+97JJLLokmdqhiWAvyscceyyaddNLswx/+cHGkPSQD5pprruy4444rjgw9DGtB&#10;/vWvf80+8IEPZDPNNFNxpD2Y15VWWin79a9/Hb8zFDFsBSlr84c//CGGF70JUhiyzjrrZFNMMUV2&#10;5plnFkcnxF/+8pfsySefLP7qPgxbQYoNH3zwwUhk+oLFF188puouvPDCOAlaQdg/+tGPshdeeKE4&#10;0l0YtoJEXv72t79l6667bnFk4iAoa5JWQ+67777i6P/wsY99LGr3scceWxzpMlhYHm4IZjD/3Oc+&#10;ly+//PL5f/7zn+Jo73jooYfyIKz8lFNOKY5MiGCq84UWWih+rtsw7DRSFkfNzXPPPZcdcMABPcaP&#10;7aBOB8t9/vnniyMTQgXB5z//+WyfffbJ/v3vfxdHuwPDSpDSbGuvvXZ2++23Z0cccUQWtLJ4p2/4&#10;73//GzNAk0wySXFkQnhv5513jrGpbFFQhOKdLsA7ijm0EbQjP+OMM/IQL+bzzjtvfv311xfv9A9B&#10;QPnMM8+cX3zxxcWR9rjmmmvy2WefPd97773z119/vTjaWQx5QfJXm2++eT7NNNPkX//61/NHHnmk&#10;eKf/OP744/M555wzD7FkcaRnXHHFFXlgufmWW26ZB1JVHO0chqwg33jjjfzkk0/O55577vyjH/1o&#10;fsIJJ8RjA0Uwq/lXvvKVfPTo0cWR3nHXXXflSy65ZL7KKqtEgtVJDElB3nrrrfmKK66YTznllPkG&#10;G2yQjxs3rnhn4LjpppvyWWedtVez2orHH388Xsuqq66av/jii8XR5jFkBPnyyy/n1113Xb7OOuvk&#10;H/rQh/KFF144P+ecc/K33367+MTAQRu32GKLfPHFF4/+tr94+OGH889+9rP57rvvXhxpHl0vSCbr&#10;xBNPzJdZZpl8iimmyJdYYon8qKOOyl944YXiE4PHDTfckM8222z5hRdeWBzpP04//fQ8hC/5Aw88&#10;UBxpFl0ryHvvvTf//ve/HwnFdNNNl6+//vr5mDFj8meeeab4RDV45ZVX8jXXXDP6xldffbU42n+8&#10;9tprcZLtuOOOxZFm0XWCFAJgggjMTDPNFAfmzjvvHBSRmRiYZ76RVg4W++67b77gggtGoTaNrhDk&#10;W2+9lT/44IP5tttum0899dSRie6///6Va18rnnrqqbhxZ5dddimODA633357nIA333xzcaQ5dFyQ&#10;NBBJEIgL5vfZZ58+xXGDBYKz9dZbx9wpgVaBZ599NvpaoVDT6Jggn3766fzAAw+MAfgss8wSzdKf&#10;//zn4t36waTOOOOM+eWXX14cGTyYfxruXppG44J8880381/96lf5/PPPH8OI733vezEb059VisFC&#10;3En7nbtKJEH+5Cc/KY40h0YFec899+QrrbRSFOC6664bmWnTkBvddNNNI8NkCqsEBsy0HnTQQcWR&#10;5tCIIA2eWHD66aePQfdFF13UqAaWIZ8q3quCpbYCYWOuzzrrrOJIc6hdkGKzXXfdNWrhzjvvnD/5&#10;5JPFO81j7NixcdWCb64DRx99dP7xj3+8kpRhf1GrIIUV3/rWt6IQDz/88ErSaQPF888/ny+99NL5&#10;V7/61QGl4XoDFqwi4Utf+lJxpFnUKsgf//jH+VRTTZWfdNJJxZHOAMGSZEBw6lpyskZpPfS4444r&#10;jjSL2gTJTwjuDz300OJI53DwwQdHNllXoE4brYl+4hOfyJ977rniaLOoRZCC/HnmmSffZJNN4k12&#10;Euedd14+xxxz1Np25dprr82nnXba/MgjjyyONI/KBSmWYsYWWGCBji+20kDkhkbWBSGHhPsiiyyS&#10;//3vfy+ONo/KBanxEJOqhqaTePTRR2P6zQpKnbjsssvySSaZJCY5OolKGybZk6/03nbuc845Jwts&#10;tXinWYQYNQtBf9zcqkFgf0oi+wO7nJdbbrlsyimnzM4999zONiGM4qwI9913Xwy2LbJ2EioJFl10&#10;0Xg9dUJZiNCqG9qeVVbXGn4raqH9hmussUZxtDNQ16rdyqhRo4oj1cP9nnDCCVlgqrGWttOotED5&#10;+uuvzxZbbLG4Q7hTYN7tmgokJ26pqwvOYY+ISWsXV6dRmSD/8Y9/xJddTZ0GbanLLyZozGuruh4E&#10;3YDKBPn000/H/RBzzz13caQzUNY/3XTTZT3t36gKIdSIpEqzpW5AZYLUeCEE/71uKq0btsfNMccc&#10;sVPHyy+/XBytHpNPPnk8V7ds5qlMkKg4kzbVVFMVRzqHBRZYIHvqqafiLuO6oOcAYdoV3Q2olOyY&#10;oXX7pr5gwQUXjL3lrrzyyuJI9cCKZ5111uzaa69950CHUZkgCZAgaWWnYVuc3ce2kdfVO4c2brPN&#10;NtmNN96YPfPMM8XRzqEyQaL6BMlPdgNGjx4dr2nMmDHFkeqxwQYbRHKnG0inUZkgaQHGKI7rBtCY&#10;nXbaKe75r+tBLM6x2267xVahdbPk3lCZIG3ZppEoebdAI6RFFlkkO/HEE4sj1cOu6PXXXz82nugk&#10;ukKQNOa6667LbrrppuyNN94ojg4erMTWW28dH48kHKkDrNAXv/jF2F+gk6jcR/bXtMoGbbLJJtk3&#10;v/nNbK211srWXHPN7E9/+lPx7uCBXWKxF1xwQXGkerj3OtOBfUHlPrK/OP7446O2XHzxxdmOO+4Y&#10;Q4Ytt9yyxy5TJgpBY4u33XZbbASog8fEJtCqq64af08PnWGLEC5UAuX+o0aNyu+///7iSO/417/+&#10;FWtpvvvd78a/lYUomXRZe+65ZzzWClXpNsqoH7XZx8v27+985zv5+eef32Nx1dlnn93xioU6UZkg&#10;bbxRp6OpUF+h1kXRMgEkWNlXG2o/SNC84uj/oCIvsMVY8Gy9UVOGww47LJY5EvAKK6zQdh1SQXSn&#10;64fqRGWmVUKAae1rZiecO8Z4loCssKe8qDwpfykJrxluGWLUSy+9NFtooYWymWeeOTvkkEOyL3zh&#10;C1nQxhjL7bHHHtHcWl5qRUpYVA1u4aqrrsouu+yy7NZbb40NmzoRglUmSEJMr76AX7vhhhsi29t/&#10;//3jWmYCn2ZVQf/U119/vTiaRWH7nJDCYF1++eXZiy++GN8T08n3mhSf/OQn47G68bvf/S52wvrZ&#10;z34Wn3IXXES24oorxon4+9//vvhUM6hUI834vmqk9BkCssMOO0StFLgfeeSRWTCVUbh6qOpkFfxo&#10;8Y0sPmxFeKO3qu/SaoID/7/33nvjbwXTHI/VCec7+OCDs2WWWSY+ksn1swZnnXVWvEb3ZbI2hUo1&#10;khD7Ikg3SmDBp8Wg/Yc//GFMQGskrz0nLdNOU9lIWVDMJ5O6/PLLZ4FcZR/84AcnWG1xTHVCEw9j&#10;kSy/++67o8COPvro2I0STMLVV189e/jhhxt9tG+lGgl9Ma2WfvQb10tcImHOOeeMvVA98k9bTj7O&#10;CvyXv/zl8WUUfJHvCL49cMXfBOb7wNTSgECeJuglxzQzwZrUb7vttnHSnHbaadlDDz004Gd9mIg0&#10;kDZyARIZ5cnDT6qoY+6bQmWCNHjKH8uD2BPMZDEdX2igdVtkFtMTccaOHRuJzSqrrDJ+YiA5kgf8&#10;j9V5LasXXnjh8ROIJvstWpxAuMoiN9988zjY0mgICZ9skkivEUh/86R+Q7ZIF0oNBmneZz7zmfie&#10;1Zabb745+nH9XRtDMFmVALUPPqzX7hs6Xmy44YaxXFGvHH1p7JkM5CC+HwQSN8EGfxu7eYD9lWus&#10;sUb+6U9/Ov6t85U4srw56LHHHothi02sCXfccUcsHtYMKXXacJ06VNkfudVWW8XOIXr42ObQF/i+&#10;TiPf+MY34nW5Fz3wEtyPnq/2YTaJyjQS0eG7envOFLMjK8Msqa1B26W3mFfgH5lQZCc9HSAINM5y&#10;2gWeHkALVAIk0FKmUnkihHvLTj/99GhqrRceeuihUUNdJ//rmFadCBYmLNfbDs7j8ywEPPLII/Fa&#10;LGEhYr631FJLxffAc5qZ1fIjKpzXObBb96uAu2pUJsi+gklkVsWCBvu8887LgqZFoab3sdWll156&#10;vCDRfKaTqQWCtQ6ICDGN6mkJX8J93nnnjZ9RQ2SQkSk53AMPPDA76KCDYljgoZ/MuXAm+bGySSa8&#10;X/ziF7FCznWIVf0GMoU5mxxMs/NyJamSjlm10uI7ydSq6dl3333jQrdGwM7tmq655pr4fmWIetkg&#10;wqyM5iwIJ/bR0dXq5z//eXyP2bK72WWl6m3b1GxQ1YFRSi/4ydiUiLm0eSZoc2ztEnxlzPikNtVh&#10;kGPWyF4UG27tUpYO9Fl97GSVnM/mVL/HNEPQnHyxxRbLg0WI/ViZ8SuvvDLurdT/IAhwfCV9iCFj&#10;RikhxJLRrMo2gWyS1jPuR+euEDLFLJYNTvaNXn311fFzVaBRQQYTk4eZGfuN620TzFD0dQYK+Bz5&#10;Wr7Qfnxws4T0y1/+Mv6ttaberHysf3XQsOsqUP7oD9O2cjvCbOIp7042kCHEGb9rSjMKEyGEEPFv&#10;vQ1sVuVnW/OyNu0SiPO4D5t3XHvqJuk3tVtbbbXV4t9AsCYX4QeNHt+nzuQyyfjoqtCoIG1Bszck&#10;kQOzFUHRXRHkWQ3W2muvHQeLxugTp/Ni6sFjR3BgslEAyy677HgSo0PHZpttlofYMnayIuik6SYI&#10;TU2fBb/tc/Y1Immsg1yxc/s8aFKv7wCYLLRZRy6w99OES5/VySPwg7jvBExUWm27nb6ywQ1EKwQ6&#10;ZGmbpmFTVWhUkJiimz3kkEPi32YpDcRUgUYQZGopJmke4sh8t912i38bfDfvMwTW2pkDC2aGvV8W&#10;PiFimmUtI1S9fggc9thjj7ghJyXqTSpsOplck5Cgt9lmm7gCw0wn7fed4BPjpHONwIWwECbeVVdd&#10;FTWT5msUYSXGNRJwVaic7GBk4rXWlf5wrpiZQWoQBX9Ls4k9014RiQKsV80oYHiyN1JygP1hrLDd&#10;dttNwBbBb++5557x/4hRyrmKSyULyntSpNMwXflRsaDtdxrPY8uuTfrNgnT6DXWy7s05sG5M1iI4&#10;nHrqqfG6JDUSK7a+ikBht65TIkKSQ7yMMEl0VLq9gjSrAiISAvZoUsRXIYgf38kjMME4owMDjH8z&#10;hdqX0Uowk/mmRFD8rcmu9UbfhRBeRFNlFzISEibGu5ou8YPOTzuQI+enxeVuVCwA/4S8ICS00XfS&#10;Wia/h9zcfffd8W/XEgQRN/Aytf7/gx/8IL5H2/nKnXbaafy9MtVMKUtCo8vLav5PO7mBKruLVCpI&#10;i8J8DtPIf2FmFnyZMT3fMFRMEAT7/GV5UZlZ5DMNqEHBJrWZTkCOmFq+1ecF5WXzxzQjTn7HywTw&#10;ns9gqWAgXdukk04a1y75K74u7f/nK3XFStcJiJdJaKIRPLNr0oId0dZBU/LCdQXNjKYzaH28v2A9&#10;xr+nAya3QNhVojJB0jBNFxJr07qaD3FDfIMbRlAMHJj1BJsGUGMl2sfXuGHC9Hv69IBsDBbKp6Zu&#10;jhoTGmCDwyfRVMI0AYQr/JoMy3LLLRe1U/UCTaNBwg4+0WSivclP0yLhRzoH6EFggiUmneAzfitd&#10;IxCyNmbYrc+7B9cG/jYGmLuQCEywlNUaDCoTJDNkZtIWLDSZGQOJ7SE5BsPgQgi4o4m55JJL4t+o&#10;uaqAFJeZzf5OzPOnP/1pJA+tjztivg0moaD7fkd6z8RhuqTfdGtkrl2Hz2kZQ7BMqomGRUst6pWH&#10;TZ577rlxYh177LH5euutF79ngglpaBczKt41Afwe8gImIFJF47BX5SrBx0Zz772NN944WiyxKmvh&#10;t5yfe0njNVBUmjQPsy0WRqmKs7oAIXCPyzzSVkF7xq9mSJGFix+/dihrEqh8rHoDRVVSYBLbsjZH&#10;HXVUXLRVQ1qGY9YArQk6r+KtcF8xG+M3kRDkKwgrEiuL1UiHxwvK7ij7931kR/bH96QaJdoRFKsa&#10;7sF5/K7KBdeGtMgM+U0rK57RLH1nF7Pr8FA0qyw2wlquQ3AQIBkeCwGyQUiW6gYpv0FneqI4KwBT&#10;iDDwO2h9YHLFO+/03eGH+BgwOzUY4qeSr5EARxBSdwwzm6ah67SKtrcSG/6KaUpmkTmnAYqxZISE&#10;ObSer2aWmTDnE5o4v+8LAQwD4sNiIDMpPNhrr71iIkASIcG1I11etJZFYW3wA7ElK8KE0kbaKgQS&#10;a9I6CQwWi3ug1a6bhWKGkbhEtgaCQQnSzSAyXm7KACEWBumLX/xiNFHYqws1wCkeZEaYJak63wVP&#10;DjDofBxgrDIlUlsEjKG2gmCl2/glEKybHH4LmGkCcV0pq6KBUtDG6KsRG36ZT3N9GDczKIXm+vlg&#10;5o+5LQszgSCssOh4xfQS1Le//e34LJDyxL3ggguisPlj59tvv/0ii04JAtfEHSRCNhAMSJCIDb+D&#10;UJj9gmpMUOjgBvgAApSLRET4GjehzTVIZ2GVUnXJ6SMEiICbIWgzWGqunEAog2ZonJsCeoIxMbBc&#10;EyxpOE0UIjzxxBPRFwodwDlMONoqhUaQfgPLlqaTyQHX6hw0Bg/wt3+dmwBZH0zahEG2ECANFE0o&#10;n+N7Lct538TUs46wCV7lIV+dxtG4DhQDEqSe3S6eBrgwjl32Qtgh1krNkgwoeJ+ZSR2ohASYJU1l&#10;3sAsRWaYP8c8YcfNo+/pM2UwQ0wUZmwwPAmHRiBJJoXrMPhMs6fs0DDXl0iF3C0LYJ1TWg4RYRIx&#10;aeavDEI1IYLfi9dN6JitCcbKuE4TguYRNGbs91w3U02oK6+8cjSzzLbEeiJ5rt91p3zzQDEgQZpx&#10;zBETUoYQAcMzA0G9qZUAGorJ+RuwQ7NXUE6zvLBA5sXAWyEgCIORTG8raDctpwHYqsHEQoU6/k/L&#10;mFyrIDTBJEoTi6YQhtDF9dEOk425c1+uoRUmDkFhzb7DLPs9Gul8Jon7YLZZgtQrXQ7W35L/fKXU&#10;XkqWSzGaOK57sBiQIA2OiyMgMMvSDONTkAaBt5CBj6O1Zn/yXbIyzFc5h0rzmFaDZDDFeQarHWgO&#10;bZRdIUg+0CynLRLqfBMzRevEcQiNcwBfboIYfL7JPTCntIX/kkttBzlTjXXT74AVEL/DsugH6z39&#10;Wj0szQT0N6JGe5Esk8+9yc2a9CwGsy1HPFgMSJBiIL4PS0UimAUEwf8Jzc0hJzSPSSJA/i4liX2G&#10;hhI0uGGsj2mVwjP4adWhFbTAZKFRiIkBdj4vk8Ngm/kmidnf+hQBT/PxWf7RYCctpVH8sbjURHHt&#10;zLxr5W9NnHKLa9fMJJtAibSInzFtWgmE6z5poLHBvFO/c+PHpKaM0GAxIEEmGAymxWwWOCM41gsN&#10;FOERuPdpCEGmGzSTCY1JBINCI32PuUyfawcZIf5WeMMfERZNxlANihBko402iuw5DXACFkrrfCfl&#10;P/lXZMwkQNaQDik6WoSM+b8XH1juPWsFhHbRuASWStow+XTEjSXi/2k6i2GS+RwBV9kWdFCCxLqw&#10;1COOOCKaVjSdAPk6RICAkAxa5oZSCMHXEFoImOPfSZDMYjLR7cAEGQyMFmHii31HFofJJFikh3lL&#10;a5wJBldmhtDtG6EtBtJnaRv/SBtlgIQ19rBgu3yjz5ookvwED+7PZCwXWWHGrEQCZi+upH3cDbfB&#10;FTif8Mo1V4VBCRKYOT6KOTKbCdYNJhPC/BgA5CWl18SXBOlfSIIkbIPWDukztMBT5QysCUNLUHyC&#10;XWqppaJvNVitIDRCJDhm12AybYJ4Odh2zLgM106LmFf+zQQ1cV0v0iKkEBtLLEi4izHxA5rs/iUA&#10;hFrbb799FCrCVSUGLUj1KwZEwMyXGFyv5P9kaJhLOcYUfjAtBIlsACHRKjS9p61vKacqY0IT+bOU&#10;4+RPkQYD2Y44CIec3zl9j6/iFggQnJ+PbM3jlkF7mFqTlV82WU0ICXNcAWHyfQSLBXI9GKlrJljX&#10;xd86fxqHKjFoQWJgBMkP8E+IigE74IAD4vuYmoGjSUwMJMKRBAE+R5DttuXRNqQJOxSIM6eS7iBG&#10;RLQw0ZSqK4P2mkjOR4P4qlZtIEgC4T+Zx56Q2LrEAwHRShrORdDKtL7IIphwQizjgTcwyfxuWomp&#10;GoMWpJlKQ8zWRLENGsECn4lciNkExZBKOsoPA/M5g9S6pOP3kRffT+bXhMA2hQ5+m3BMojIE/jSR&#10;ECUv+Md2abYE2mmyOVdPYMLdg2t3rayNMIeLYKrL5IoGsiKu2/hIniBpQq86MGhBApPi5gTVZrv/&#10;pxV5g8nMMDf8JwiODUQyv4A58ietTJMZM/v5GJkVGoD5OZfZjtq3znCpNuuihG6CIRmE0BtoeUpE&#10;EJKUHj/HhKZaHkTI5PE5vAAk6E1gSQjn9TLZEC5ai7mzGqmqoA5UsoxlScY+wWD7Y8FvuMm4pKMV&#10;9XzzzReXhoK/iIW/wYzFHVQ+E1hm8QvvbIzxXiAkxZEsLhXtsccecSnIXosgjFgAHDQxLhWp5VFI&#10;7PfCvcTCZstSQdix/kdhsD0fIUDvsQLeOV2HZbdAoGJvnsA84zH34np8NxCd+PkgkFijEyZi3HQE&#10;lu6CGY3LYXvttVcshFbFrjg5+O+4bBaEH5fFasM78hw8hCBMh/Qaf0ZzzFRg9iSGmS4mTwpMPhI5&#10;SblP7BMRSPEdk4oBIheYKMbIJPt9yQBaQjOBSUcgpAe9JMZ76xcgVGESmWXXpq6nt9UH94FYIXX8&#10;KUvDpwqJWIwy+F3WwhCzNIN5fnNfUJkg+R8xk4Q1BsccCprBoAkNBOkEJ1HADDGNyeQhR8hOMld8&#10;psES2pggYj81O1YcmLH0PWbTSoqEg0R7b5kS+WH+27WYWAJ47FlI0RNMKkLm65h3ZpLgmHeJCfeK&#10;dJVhwrlugpSym9jvV4FBCRJL49DdIL9hMDn1FCfKwgANlJimgWaql/gNhU8xH+GI81IgL+5DIPhS&#10;fpLv5GNTdoVflGw2200IAzexqjSkhN+mzSaclCDtb+c7xZQ0TWglW0VwmKqwiu8T9JuQ4kJMVEyb&#10;luMAcXLtBOweCVQCIK2J1oEBC1IVmEVdF4lQJLqNHNAqmsNsAYJgsMVuhAgyIzTQRACVZ8iJQRJG&#10;GECmVhqPllnbpJXgbyaX4LfYYou2CYAE5hCRcm0YrPClddWGEJyX1qkI8NtMtGtmOWiwsKE80QBr&#10;RnrKhcbyt8iSlJ+JK/QyDoSKwbYLkarAgARJO1wg3yAmTKxR6owpZIr8X9xGS4QU/l9mbeIuN4cd&#10;goSAANqKh+yHQVN4xSeZ9couaIpSEIPMApTLSVphwki3KT3hX9WRJv+b4Dqto7oGGkRThSqWveR7&#10;5ZCBJgn6CTVlgPy+SctKJC4AYkYTlIXB1GmrMbDgTaMnNukGgwEJEk1nOlt3EzF1KR8pRcesGEyD&#10;RbsQlAQzl9BpM6SSCpppICy4GkBazwwadFrvN5GgiW1M5ZOtb8rm8IVWZ8om1P+Z4rQY7TN8uwQF&#10;gQr8y0j3W07muzY+tnURWmxsRcT102j+26SmuaxCImhVY0CClG90Yy6Qw09pMQvHNMUMtVLPvEgc&#10;IxM+T9OSafUvwRKe2FMgzsfSCIF/0kSBfKqd8Rv+LmtAK0wu63wGjuBTcVeC65Ih4hKYUAn8lN/l&#10;f7Htct4VMRMXsgJJQwEXcH8pE+R+TGBWh4twXyYdoabMEq0s/3aVGJAgkRcEwMUxj25SzY7ZZ9bx&#10;YUwkbeMnBOhuyHJWEiTwVXwfDbAMJvVGiATru/wffys8IGQ5y54GgsBooYnABJbZKx8o9SccYLKx&#10;YYSsTI5oirBJ9UMZ/LvrMpHKhIZZx7Rdq/yqxQGMlnswmd23lRGmVOLDWFW5+6oVAxIkDRFOuDg3&#10;biaj8dbt3Azh0qaUY2W2mBn5zPJgECqSYalI7QxmB5ayaCsiZMLwXaxAOyE6hh0TglUFVqGcruMX&#10;+V+skwBpYrt1QJkba4uty1+Ijvu0YM2cmgAmlInHPzLNfpfWMrNiXeOT4PoQLL/RroisKgxIkASg&#10;7N3FlZ+DRQuZLklkQTkygBBZsGVmUH/mWAxGuIiSgWYqCdFkANTe2qVJwH+VtasVfDHTJYZkjhMI&#10;xsCyECaRyeazfHgr6QF+0/oj3+1ffp3wXDMtxjhNFH7X5CJI5pXgfL5dGAPqVo2DsUqrPXVgwE+r&#10;k8oKrDILPiELpqM4OiHCoMS0XAiG46MbpNkCg40prSC8WGkeTGF8SYlJe4WZHdN1wXdlQUDxHGHm&#10;x89IxQUTG7euBXMX02s6aPleMKfxM0EbsyOOOCILIUH8nRDyZGGCxIr2YKJj2jCYvHhdwefFivfg&#10;52LvAtcUtCledxBMTLGFCZgFUpYFfxq32QWBxrYrQRP71EfHb4Y4O6YVA9uPj5yqAwMWpG0AwVTG&#10;PKsy/b7C4BvgMFPjnkP5Ua9gXmOO07+BfMQOHQTt8vyf8AyqV2C1MQea8roE6X2fDX43C341CjqE&#10;DDFPSnjBB0bhOe67/vU7fsP3CcfECRoYO4z4LuETmPeddyAwQUIMGu/JtgK/WwcGLMjADuNT2oL/&#10;ilpmQKsAQYdQIw487aDNIYiOA0H4tMV7tCVpjomRhJ4EZOAJjBAI0/URjM/Q7OAro/Bcv4S479QB&#10;yfhA3OK5g7mu7xFMBDkQYJyIDRJR9k0jmBDWHw2zxP/EwqbBYsDLWIGRxudghdgp+poRtEcIi+K/&#10;Ia6M1qEuDFiQTFeg3dHMBcpeHB1BK/hsYMKRsbowqIXl+Yu9jPYgjuDdCBYvEjlgwepEJYJE32nm&#10;CCYE4pYEiVjViUEJUvkCYJdeI5gQ2LT4mW9U6lInBiXIwFpj478U/41gQgiNjA1t7GqN5LxlOp59&#10;9tnh/XCUAULWSAxssnvViUEJUrpMF2MYCUHeDdqI8HS9RsJnir6kmCtT0gQMjnOh9uedd17szqEt&#10;9XrrrRdzq1qJKU30Pj/VKSgJBUKsKvPVEwYtyHmLRrcEKTlQFwhO3lIyfauttsoWWWSRmPrS3kRr&#10;FWlCGqCG9Jxzzok95rDqxRdfPAr69ttvjwnspmCyuR6QOKkbA861JqDXipMlCG655Zb4JJ0qYYLc&#10;dtttsU/NNddcEzXMaoSVCC8TSfvraaedtvjGO+209bAh3FtvvTWuOvDh3ICVCB2MWRJ52bpgWDfe&#10;eOPYjnu//fbLdt999+KdmkCQg4GVeZUBfqq13H+gUDKhhlVZh8XbYJpibahiLNUG3u8rLGRb5VdS&#10;mfZtWGO02Ju2AdQBa7Yq78IEn2iRWFUYtCAtxOpPY4BSN4/BwOKr6gILuAqhrNBbCK6ijNAir61t&#10;9mO4XgvXqgWC2S4+UR1ef/31WI2ndmiwHTv6gkELElI5ROphMxDQbCWLKuiUMNqebpLUATu5lI7Y&#10;tuC61RupbKBFVSH4x1hRoJ4pVc/XiUoEqbTDgDBdwYcVR/sO5YuKl1SfKVSqQ0PaQWGUmlalKF4m&#10;ZKqoGyxsoVCIpdSkzuWrhEoEqULbRVuf7I//AiZImaTiXTUyTcPE0/lD/azJqAisitJ+RVomptLM&#10;KjW9J1QiSMVH9gAGFji+L1xfocjKANKM1CqlE1DJl3y9Qqvedmb1BsTMbyFpTaASQSIRiRG29rWZ&#10;GPgRJZPKKP2/01C9p6B6yimnjGQrdarsL2igQmXjwdo0gUoCKTUvqRZFpVxfEM4dN4XKRYqx6l6v&#10;6wvElbvttlvcTGvFwmZaG1YtR/UXaTVIrU4TqCwiTokAFWx9wSWXXJKdffbZsSGuEshuAWGuv/76&#10;sWkuIey6666xfLI/UDyWskhpqa92vKOYg4cNMDbq2ALQG7A4wbKK9G4wqT3BPhKERQF06zNGJgaN&#10;pBRWI3ASGE2gMkHaA6GiTtZExfnEYL+iOWRXcrdDwsC12n/S113HMkm24ZnYg+nB2h9UJkg7sly8&#10;MGRis9fefnslZFeausnBwH3ZfkeYfSU/NsBKKwrHhFdNoDIfqZRByR/ykupU2sHzFW0Z2HbbbSd4&#10;1F+3wn1tvfXWkfzsv//+4x+zPzEE4ceCaryhrsLnVlSa/rdHQ8U3QbWD6vDjjjsu7qPQQmWowLYI&#10;LV7c15gxY4qjPcPWBLAqU+cKSxmVnmWBBd55wmpP1QJ33nlnLKG3F0Kd51CB/SEe82DrgdDEXpKJ&#10;Ia1DYr32pDSBSgWZyiPdSGtVXTDj0axaN1x++eWLo0MHmilZwxw7dmx8fkdPsOFIrQ7YENQUBr2w&#10;XIYiLH5h5plnzs4999z4+N0EpwkEJ37GriSbaHqCGW9BmYmyYG1Wtwblfs9xptzgpR1bXmqJvHyX&#10;aUta4ZgNPHyz0gvvOdZX2K634447xievB+JTHJ0QrtmCMmFbDG9q0lYqSAKwCk8IfImV+AQ3uOii&#10;i0ZzY6W/HZRy+J5SDWUjJgQBElLaeeX/jiXBunxVA/5Ot5IEml4J/k94dmklIZtQ008/fayrQdZc&#10;n9IM2jdq1Kj4uQQlnwJ8WyVcZ7stcrRx9dVXj4/o9wQh1QxNoFJBGkybShU+8SWbbbZZ8c4728vM&#10;zmWXXTZmTVqBDSJAts7tvPPOcRLwoy4vCTMJkhZ6qW6XRSFkRMrLMROKcL3SZ/2Gf7FqWRf/+qzz&#10;epV/w3m87/r1ukuTwfdHjx4dtY0gbStshYIrpS/Yah2lLz2CIKuEBgl+ttyKBZSBWGS1n78dNGDS&#10;JaPcw7VJiPcsbmv7Ig7UT8Aid7AuxSfegcYP7s99hMlRHP0fUk93feoCTyiO1o/KuXEqj7RDy6xO&#10;oGk0RFzWDsnc8WGdAGbKpCq4ZhlWXXXVqIGtu7FV5fGruk7y961IJK/u3VetqFyQthEwRePGjZtA&#10;kAYFeoqrtAPFaLtlD4nWpHxnqz/nt5E47DXtfSwjXf/ss88+vjVoE6hckDROIMxXlLMgiX0mgbYi&#10;WIf4Hv/UDWBZ3Iu+r/xygmNqavnSVICc4B5SDK0fQX8Y8WBRuSDRehkeArETKcHsdGNlLS0DQSHI&#10;3oLtpuA+xIFqZLHwBEkBbBYIuQyCTPfcdMKjckHqgkGQbkqRcEISZDtzVEa3CBL4S8y2PCEhLaJz&#10;H+4zATPGDTDWuvd6tKJyQRJWWky1yOzmwAxnXs3wdkA2vC+c6AZwAzQSQWslNXw5UsYfpvsDn9Vy&#10;hhB7InV1oXJBAsKDhd53333jfSKS4OY1RmoHgTlhdtM+SxkgFsJKRhlWQtyLJEdZI7kNMSqr5NUk&#10;ahEkRy9LwswkDSNYx83udlpJA7DEbhKk8MFElCwoI6X2ZJ/KgpTVwQ2EMU1s3CmjFkESImdvhqau&#10;FmDTDSbLt7QDtss0MVHdANpogrVbUyRAk9P7CcmXmpBeTaI2jVQV52ZTMZYbXmqppWJiQB6yFd5H&#10;Lgi/W7QSMSPE1gVwBMiLHywLsrwfsp3w60QtgnRztBLKQltiiSXiv9Yl20HsZoDKdL9TMAk9d0S4&#10;0VrSqAKAZTFZU4LD51NlRNNmFWoTZJm5JthHTyutCrQTluyO4Ls1PusE+D+bY2lX2l6fkK7dykZZ&#10;I1MfhU4smtciSBA0CzlkOphTEF7YaIrNtjOvBI3tdUMnLSs0TKWnAAk3EmiijbMgw5NAIy2o02Cs&#10;vWnUJkhrdgYAQ7XOmGBxWXJAp8Ry6gv4FTlKny/HZ02CQKyHqoLnHiyplYF133jjjfE6tQNNEKK4&#10;V2FJJ6rmaxOk7AeSgLyUWSpmSitVmbeaV5TeLFfkpBdAUzChME7XZOVjgw02iNdvXTVlcRK4BUJT&#10;kFU2odi2UKu8faJJ1CZIQrGCjryUi7EE/RZkJZ2Vg5TB39g+4DsbbbRRtt1222XHHntsdsUVV0Ti&#10;IZPSqsX9BU3n/5jva6+9Nv7+lltuGSv77PXwvoejXXbZZePJWYL3Ur0OXy/8SMC0kyA7QXYqrRBo&#10;hW4ae+65Z6xh1XE5wUDSSktBDzzwwAR5SQE4bbR8xIR5XwaFyZId4kdTnMZ088MyLSmmE4MSdnoJ&#10;0PloQb1/DbbzG3jkhHBU/6leIBwWoSdBMJ0mp3OrEEhVg3DCCSfEJ+Uts8wysSlx06hVkFqprLXW&#10;WpEw8DuIQIKe43rjHHDAAbGgqR0MOqovrYfaS8L7lxmUCjOwNNstlMMAwknHECznJXQvf5sQuoFY&#10;V0TKuADvsSITA7+uvlVFnfspa6TOHR6RqPAqPY6wURBkXbDz1yk8wyP4w+LoOwjakdvNax+/svy+&#10;Iggp7jIOAoy/Ydu6TTPBfMdz+DcIOm5cVboRfHTsReDzvuflN/oL37EZ1/2kh5wmeM/Dsr3n2Vqd&#10;QK2CNIjqdLw8WqkVnsMYZnV89mS3I5jo+OiLYMrjoyTKIMj0SIjyA8+aRG1kBySdhSFSXe2aDq6z&#10;zjpx7fLUU0+dIETpRiBb4kSMVN1OGXx42g+JlXcCtQqSz0EIwoQZX0ZfBobncbVSdshDN0MSgL/m&#10;V1uLqwnRZEW2OhF6QK2CdGNpGwG6364eRzymhvXwww+fYKWkm2AiaofmXw+BaUXafSUrVXc7z55Q&#10;qyBB/hSwTbS/FdhiIApxMOzX70bI/drmIAQSXrSCEL0kCIRCnUDtgrSkhd7L7qScays8vVxV9zHH&#10;HBP3S3Qbbr755phtshUgreqUQYisjdKQnso960btZ+UHBdGyMrSuHZhgOU1EQfMFA9MtcM12kYHM&#10;j2ttRSpfkXvtLRatC40I0pIW/9JaB1oGIUqNyepIWHdLlYDcqmpze1b0h22FTFQSZOu6ZZOoXZD8&#10;Stq1JN02MeiArGEuE2sLW4jPinc6Az597733jv+XsWlX4ij1l0IrKyIdQ9CU2hHixBgsa6ogszIx&#10;vPrqq/Hp6EGT43OKOwVBvuc9u25PZ3355f89XLQM2SONLYLJzQMhKo42j0YEqV9NYKex7SVB9YYQ&#10;l8VWnwZR6iv4zOKd5uBJtZNMMkns6ar1TE+QDvRw0RBb1trItzc0Ikj9SuVUAxGY4IHTE0Pwp+Mb&#10;5OqiPGbMmEbafwZzGh+yPemkk8ZGSb311tNQMYQcscnukx1s/tSIIJml9Bz+/jQdlAzXlC+EL7Hz&#10;5KabblpJC86eEIhWfOSuySOvas9mb0iPFXR/nbAcCY0Ikr/xxHE3rLFuf/DWW2/Fh2envum088QT&#10;T4wrH1XhzTffjH581KhR8Rzrrrtun9uVshS+4/H7Vlk6hUYECalddnogdn/BbwY2G9uCTjbZZFGg&#10;dkUzwYRtsgwEBGblwirM5JNP/q6npvcGD/12X7vssktxpDNoTJB6iBOA3qyDAZa4zz77xCePzzTT&#10;THFZyXrnDjvsELeta2TPJBN8O59K4C+99FI+bty4yIqnm266aLb5Y2ayP/BbaY1So91OotYKgTKs&#10;cEiOK82wkjDY5LL4TQ7U08Q9F0T1gISDRIIqNlmW1CrGueRAVRNYhRHP+o7SRjWrwffGGqH+bryR&#10;DFAtcOmll2ZnnnlmbFnaKTQmSGUZHt0u/aZXq2KnqkBAVk5U5UnO6yAiN6okJD1oLIFACVmWRmmm&#10;qrmBBvKKxBQpO4dlOCs5nUJjgnQaA0cTNLKlBXWBpkjQ01qDTdCOyZOq32EVFFCVa24GAgvKipEt&#10;CqgIbJfCawqNpuotaRlQWlMnJK4tj1mpoH0KrayLOr90oRWZwQoRFGNJ4/lN5+kkGhMkbVDaQSPU&#10;k7arGBhKUBEgH+x+WJemdyi/C0xrk1CB5rTCEMVZQxFyqh4DIcGBLYtDO43GBUl4kuIofyAa+dix&#10;Y4t3uh/yxModZ5hhhpi+O+WUUzqaBCijcUGCFRDZmcAW4yqHtmeB+RXvdh8I6+KLL84DQ4151Q03&#10;3LDPOeOm0BFBJsiqbLHFFlGYks5qQjuZr2wFk6mG1WOWJDMkDS688MLi3e5CRwUJBstj+UaPHh3T&#10;ZJ4cp3A5xJ3FJ5oHDTz//PPzQM7i8pTnZrmmbppkrei4IBMsH0mOe24I82X14eCDD44puYHmUfsL&#10;qTsmf8kll4ypvxBWxAevPTsEnobQNYJMoKFXXHFFvtpqq8VcKmKx8cYbx+Uv6332cFQF57JHxPmY&#10;eFsbpp9++tji08PXTK6hgsYyO/2Fy1JLqoJNOaK8qlhNdkgnZkG4qm5Bv8pvcerEELQ65lZV84lh&#10;pfAUVmmOq1Lc1gUNc5U82l5n19ZQQtcKsgwliR6epjmDPqn2YUi9SbMRpsS4bA2BSnynrI3UHOF5&#10;yYcK4gnR7ykKk+0xMezlsLVBqm2oYkgIsgwJcIKgWbTKSoaUn5JE+/vtqZQGBKk6wiVwmms1JKXp&#10;VIU7Lu86HDDkBNkOzKYXAbqddEvMrReBqgDvVBV4ExgWghxBw6sfI6gPI4IcJhgR5LBAlv0//WTJ&#10;7LwFUGUAAAAASUVORK5CYIJQSwMEFAAGAAgAAAAhACCrZvbgAAAACgEAAA8AAABkcnMvZG93bnJl&#10;di54bWxMj0FLw0AQhe+C/2EZwZvdjbWhjdmUUtRTEWwF8bbNTpPQ7GzIbpP03zue9DTMvMeb7+Xr&#10;ybViwD40njQkMwUCqfS2oUrD5+H1YQkiREPWtJ5QwxUDrIvbm9xk1o/0gcM+VoJDKGRGQx1jl0kZ&#10;yhqdCTPfIbF28r0zkde+krY3I4e7Vj4qlUpnGuIPtelwW2N53l+chrfRjJt58jLszqft9fuweP/a&#10;Jaj1/d20eQYRcYp/ZvjFZ3QomOnoL2SDaDU8LVcpW1lIebJhlaoExJEP84UCWeTyf4Xi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lrBopDAwAAsAcAAA4AAAAA&#10;AAAAAAAAAAAAOgIAAGRycy9lMm9Eb2MueG1sUEsBAi0ACgAAAAAAAAAhAJDhiSEZMgAAGTIAABQA&#10;AAAAAAAAAAAAAAAAqQUAAGRycy9tZWRpYS9pbWFnZTEucG5nUEsBAi0AFAAGAAgAAAAhACCrZvbg&#10;AAAACgEAAA8AAAAAAAAAAAAAAAAA9DcAAGRycy9kb3ducmV2LnhtbFBLAQItABQABgAIAAAAIQCq&#10;Jg6+vAAAACEBAAAZAAAAAAAAAAAAAAAAAAE5AABkcnMvX3JlbHMvZTJvRG9jLnhtbC5yZWxzUEsF&#10;BgAAAAAGAAYAfAEAAPQ5AAAAAA==&#10;">
                <v:roundrect id="_x0000_s1206"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XxwAAANwAAAAPAAAAZHJzL2Rvd25yZXYueG1sRI/dSsNA&#10;FITvBd9hOYI3pd0YMG3TbouIgiKU/l+fZo9JMHs27m7b6NN3hYKXw8x8w0znnWnEiZyvLSt4GCQg&#10;iAuray4VbDev/REIH5A1NpZJwQ95mM9ub6aYa3vmFZ3WoRQRwj5HBVUIbS6lLyoy6Ae2JY7ep3UG&#10;Q5SulNrhOcJNI9MkyaTBmuNChS09V1R8rY9Gwcvh+/F9sUvHv24pP3pHky2yPSp1f9c9TUAE6sJ/&#10;+Np+0wrSYQZ/Z+IRkLMLAAAA//8DAFBLAQItABQABgAIAAAAIQDb4fbL7gAAAIUBAAATAAAAAAAA&#10;AAAAAAAAAAAAAABbQ29udGVudF9UeXBlc10ueG1sUEsBAi0AFAAGAAgAAAAhAFr0LFu/AAAAFQEA&#10;AAsAAAAAAAAAAAAAAAAAHwEAAF9yZWxzLy5yZWxzUEsBAi0AFAAGAAgAAAAhAE/NX5fHAAAA3AAA&#10;AA8AAAAAAAAAAAAAAAAABwIAAGRycy9kb3ducmV2LnhtbFBLBQYAAAAAAwADALcAAAD7AgAAAAA=&#10;" strokecolor="#7f7f7f [1612]" strokeweight="1.5pt">
                  <v:stroke joinstyle="miter"/>
                  <v:textbox>
                    <w:txbxContent>
                      <w:p w14:paraId="7A26A5FB" w14:textId="475AD13B" w:rsidR="00187998" w:rsidRPr="001519B1" w:rsidRDefault="00187998" w:rsidP="001519B1">
                        <w:pPr>
                          <w:spacing w:after="0"/>
                          <w:ind w:firstLine="426"/>
                          <w:rPr>
                            <w:rFonts w:ascii="Comic Sans MS" w:hAnsi="Comic Sans MS"/>
                            <w:bCs/>
                            <w:spacing w:val="40"/>
                            <w:sz w:val="56"/>
                            <w:szCs w:val="48"/>
                          </w:rPr>
                        </w:pPr>
                        <w:r>
                          <w:rPr>
                            <w:rFonts w:ascii="Comic Sans MS" w:hAnsi="Comic Sans MS"/>
                            <w:b/>
                            <w:bCs/>
                            <w:spacing w:val="40"/>
                            <w:sz w:val="56"/>
                            <w:szCs w:val="28"/>
                          </w:rPr>
                          <w:t>ch</w:t>
                        </w:r>
                        <w:r w:rsidRPr="000A6D44">
                          <w:rPr>
                            <w:rFonts w:ascii="Comic Sans MS" w:hAnsi="Comic Sans MS"/>
                            <w:color w:val="7F7F7F" w:themeColor="text1" w:themeTint="80"/>
                            <w:spacing w:val="40"/>
                            <w:sz w:val="56"/>
                            <w:szCs w:val="28"/>
                          </w:rPr>
                          <w:t>ips</w:t>
                        </w:r>
                      </w:p>
                      <w:p w14:paraId="37BA7DE7" w14:textId="77777777" w:rsidR="00187998" w:rsidRPr="007C56D3" w:rsidRDefault="00187998" w:rsidP="001519B1">
                        <w:pPr>
                          <w:spacing w:after="0"/>
                          <w:ind w:firstLine="426"/>
                          <w:rPr>
                            <w:rFonts w:ascii="Comic Sans MS" w:hAnsi="Comic Sans MS"/>
                            <w:bCs/>
                            <w:spacing w:val="40"/>
                            <w:sz w:val="56"/>
                            <w:szCs w:val="48"/>
                          </w:rPr>
                        </w:pPr>
                      </w:p>
                    </w:txbxContent>
                  </v:textbox>
                </v:roundrect>
                <v:shape id="Picture 2161" o:spid="_x0000_s1207" type="#_x0000_t75" style="position:absolute;left:19888;top:228;width:6553;height:7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vXqxAAAAN0AAAAPAAAAZHJzL2Rvd25yZXYueG1sRI9Bi8Iw&#10;FITvwv6H8ARvmlawLl2jyIKu6EVdYfH2aJ5tsXkpTbbWf28EweMwM98ws0VnKtFS40rLCuJRBII4&#10;s7rkXMHpdzX8BOE8ssbKMim4k4PF/KM3w1TbGx+oPfpcBAi7FBUU3teplC4ryKAb2Zo4eBfbGPRB&#10;NrnUDd4C3FRyHEWJNFhyWCiwpu+Csuvx3yjYR+3JTi9b3k2S84++ur91eWalBv1u+QXCU+ff4Vd7&#10;oxWM4ySG55vwBOT8AQAA//8DAFBLAQItABQABgAIAAAAIQDb4fbL7gAAAIUBAAATAAAAAAAAAAAA&#10;AAAAAAAAAABbQ29udGVudF9UeXBlc10ueG1sUEsBAi0AFAAGAAgAAAAhAFr0LFu/AAAAFQEAAAsA&#10;AAAAAAAAAAAAAAAAHwEAAF9yZWxzLy5yZWxzUEsBAi0AFAAGAAgAAAAhADa29erEAAAA3QAAAA8A&#10;AAAAAAAAAAAAAAAABwIAAGRycy9kb3ducmV2LnhtbFBLBQYAAAAAAwADALcAAAD4AgAAAAA=&#10;">
                  <v:imagedata r:id="rId186" o:title=""/>
                </v:shape>
              </v:group>
            </w:pict>
          </mc:Fallback>
        </mc:AlternateContent>
      </w:r>
      <w:r>
        <w:rPr>
          <w:b/>
          <w:bCs/>
          <w:noProof/>
        </w:rPr>
        <mc:AlternateContent>
          <mc:Choice Requires="wpg">
            <w:drawing>
              <wp:anchor distT="0" distB="0" distL="114300" distR="114300" simplePos="0" relativeHeight="253115392" behindDoc="0" locked="0" layoutInCell="1" allowOverlap="1" wp14:anchorId="3E2C758F" wp14:editId="32A0293E">
                <wp:simplePos x="0" y="0"/>
                <wp:positionH relativeFrom="column">
                  <wp:posOffset>-45720</wp:posOffset>
                </wp:positionH>
                <wp:positionV relativeFrom="paragraph">
                  <wp:posOffset>105410</wp:posOffset>
                </wp:positionV>
                <wp:extent cx="2987675" cy="751840"/>
                <wp:effectExtent l="0" t="0" r="22225" b="10160"/>
                <wp:wrapNone/>
                <wp:docPr id="2118" name="Group 2118"/>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2110" name="Text Box 2"/>
                        <wps:cNvSpPr txBox="1">
                          <a:spLocks noChangeArrowheads="1"/>
                        </wps:cNvSpPr>
                        <wps:spPr bwMode="auto">
                          <a:xfrm>
                            <a:off x="0" y="0"/>
                            <a:ext cx="2987675" cy="751840"/>
                          </a:xfrm>
                          <a:prstGeom prst="roundRect">
                            <a:avLst/>
                          </a:prstGeom>
                          <a:solidFill>
                            <a:srgbClr val="FFFFFF"/>
                          </a:solidFill>
                          <a:ln w="19050">
                            <a:solidFill>
                              <a:schemeClr val="bg1">
                                <a:lumMod val="50000"/>
                              </a:schemeClr>
                            </a:solidFill>
                            <a:miter lim="800000"/>
                            <a:headEnd/>
                            <a:tailEnd/>
                          </a:ln>
                        </wps:spPr>
                        <wps:txbx>
                          <w:txbxContent>
                            <w:p w14:paraId="57FC3190" w14:textId="7B297E3C" w:rsidR="00187998" w:rsidRPr="001519B1" w:rsidRDefault="00187998" w:rsidP="001519B1">
                              <w:pPr>
                                <w:spacing w:after="0"/>
                                <w:ind w:firstLine="426"/>
                                <w:rPr>
                                  <w:rFonts w:ascii="Comic Sans MS" w:hAnsi="Comic Sans MS"/>
                                  <w:bCs/>
                                  <w:spacing w:val="40"/>
                                  <w:sz w:val="56"/>
                                  <w:szCs w:val="48"/>
                                </w:rPr>
                              </w:pPr>
                              <w:r>
                                <w:rPr>
                                  <w:rFonts w:ascii="Comic Sans MS" w:hAnsi="Comic Sans MS"/>
                                  <w:b/>
                                  <w:bCs/>
                                  <w:spacing w:val="40"/>
                                  <w:sz w:val="56"/>
                                  <w:szCs w:val="28"/>
                                </w:rPr>
                                <w:t>sh</w:t>
                              </w:r>
                              <w:r w:rsidRPr="000A6D44">
                                <w:rPr>
                                  <w:rFonts w:ascii="Comic Sans MS" w:hAnsi="Comic Sans MS"/>
                                  <w:color w:val="7F7F7F" w:themeColor="text1" w:themeTint="80"/>
                                  <w:spacing w:val="40"/>
                                  <w:sz w:val="56"/>
                                  <w:szCs w:val="28"/>
                                </w:rPr>
                                <w:t>op</w:t>
                              </w:r>
                            </w:p>
                            <w:p w14:paraId="01063F0D" w14:textId="77777777" w:rsidR="00187998" w:rsidRPr="007C56D3" w:rsidRDefault="00187998" w:rsidP="001519B1">
                              <w:pPr>
                                <w:spacing w:after="0"/>
                                <w:ind w:firstLine="426"/>
                                <w:rPr>
                                  <w:rFonts w:ascii="Comic Sans MS" w:hAnsi="Comic Sans MS"/>
                                  <w:bCs/>
                                  <w:spacing w:val="40"/>
                                  <w:sz w:val="56"/>
                                  <w:szCs w:val="48"/>
                                </w:rPr>
                              </w:pPr>
                            </w:p>
                          </w:txbxContent>
                        </wps:txbx>
                        <wps:bodyPr rot="0" vert="horz" wrap="square" lIns="91440" tIns="45720" rIns="91440" bIns="45720" anchor="t" anchorCtr="0">
                          <a:noAutofit/>
                        </wps:bodyPr>
                      </wps:wsp>
                      <pic:pic xmlns:pic="http://schemas.openxmlformats.org/drawingml/2006/picture">
                        <pic:nvPicPr>
                          <pic:cNvPr id="2116" name="Picture 2116"/>
                          <pic:cNvPicPr/>
                        </pic:nvPicPr>
                        <pic:blipFill>
                          <a:blip r:embed="rId187" cstate="print">
                            <a:extLst>
                              <a:ext uri="{28A0092B-C50C-407E-A947-70E740481C1C}">
                                <a14:useLocalDpi xmlns:a14="http://schemas.microsoft.com/office/drawing/2010/main" val="0"/>
                              </a:ext>
                            </a:extLst>
                          </a:blip>
                          <a:stretch>
                            <a:fillRect/>
                          </a:stretch>
                        </pic:blipFill>
                        <pic:spPr>
                          <a:xfrm>
                            <a:off x="1706880" y="45720"/>
                            <a:ext cx="959485" cy="660400"/>
                          </a:xfrm>
                          <a:prstGeom prst="rect">
                            <a:avLst/>
                          </a:prstGeom>
                        </pic:spPr>
                      </pic:pic>
                    </wpg:wgp>
                  </a:graphicData>
                </a:graphic>
              </wp:anchor>
            </w:drawing>
          </mc:Choice>
          <mc:Fallback>
            <w:pict>
              <v:group w14:anchorId="3E2C758F" id="Group 2118" o:spid="_x0000_s1208" style="position:absolute;margin-left:-3.6pt;margin-top:8.3pt;width:235.25pt;height:59.2pt;z-index:253115392"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rLEITgMAAMAHAAAOAAAAZHJzL2Uyb0RvYy54bWykVduO0zAQfUfiHyy/&#10;s0mqXqNNEeyyKyQuKy4f4DhOYuHYxnabLl/PjJN0t10ECCI1Hcf2+MyZM+PLl4dOkb1wXhpd0Owi&#10;pURobiqpm4J+/XLzYk2JD0xXTBktCnovPH25ff7ssre5mJnWqEo4Ak60z3tb0DYEmyeJ563omL8w&#10;VmiYrI3rWICha5LKsR68dyqZpeky6Y2rrDNceA9fr4dJuo3+61rw8LGuvQhEFRSwhfh28V3iO9le&#10;srxxzLaSjzDYP6DomNRw6NHVNQuM7Jx84qqT3Blv6nDBTZeYupZcxBggmiw9i+bWmZ2NsTR539gj&#10;TUDtGU//7JZ/2N86+9neOWCitw1wEUcYy6F2Hf4DSnKIlN0fKROHQDh8nG3Wq+VqQQmHudUiW89H&#10;TnkLxD/Zxts3v9+YTMcmJ2B6C/LwDwz4/2Pgc8usiMT6HBi4c0RWEEuWgUQ060CnXzDA1+ZAZigR&#10;PB7WIU0kHOAzSD2m29t3hn/zRJurlulGvHLO9K1gFQDMcCeEcdw6+PHopOzfmwqOYbtgoqP/4PpI&#10;Gcut8+FWmI6gUVCQj64+QQ3EI9j+nQ8I6WEdZtcbJasbqVQcuKa8Uo7sGdTLTXxiFGfLlCY9BLhJ&#10;F+lAw4kPrF1x9FI2A1Vq10HMg+dFCs/keFoekZ2g6WSA5qBkV9A17hilhfy+0RWEwvLApBpsCEvp&#10;kXDkeGA7HMpDTO5qNSWyNNU9pMCZoRlA8wKjNe4HJT00goL67zvmBCXqrYY0brI5aJqEOJgvVjMY&#10;uMcz5eMZpjm4KmigZDCvQuw2iFWbV5DuWsYkoC4GJCNmkPf20kqew2+sdLCe6PzPHRF2hR3iH7pq&#10;91c+Oua+7ewLaEqWBVlKJcN9bLCQXwSl93eSI6k4OCmZ5VQysADPJVBGS+R6Won7UHY4PnFTKmkn&#10;4aE9Aga+zrrbL2IeOue14btO6DBcBU4owG60b6X1kKRcdKWAunZvqwwaFFxDAUrOOqkD4gNNBycC&#10;b9GsoQCwUhDoo4kI+gEnhjBoa2pTx+6YrdLleg3agD44qCQeMfXJzWIzX49tcrlM50f5T4V/Xrq/&#10;rdoIawASTcAVVRSviRjBeKXhPfR4HFc9XLzbnwAAAP//AwBQSwMECgAAAAAAAAAhAAr51j8vGAAA&#10;LxgAABQAAABkcnMvbWVkaWEvaW1hZ2UxLnBuZ4lQTkcNChoKAAAADUlIRFIAAADnAAAAnwgDAAAA&#10;NVs+vgAAAAFzUkdCAK7OHOkAAAAEZ0FNQQAAsY8L/GEFAAADAFBMVEX///8AAACMjIT39++cnJxj&#10;Y1oAAAgxMTGUjJR7e4QIEAi9vb3v5u+1taVSUkpCSkJrc2ucUuacGeacUrWcGbVrlGMQUpwQGZwQ&#10;Uu8QGe9CUmtCGWsQUsUQGcV7UhB7GRAZGRDe3tacxd6cxVqcxRmcxZxzxd5zxZxCzlqMWmtChFqc&#10;jBBCzhlChBne5uZC795Cpd5C75xCpZylpa0Q794Qpd4Q75wQpZwQ71oQpVprjDEQ7xkQpRnWzs5j&#10;Y2tzc3vFxc7vxeZCUu9CUpxCGZxCGe9KEEJCUsVCGcV7UkLvUhB7GULvGRDvjBDFUhDFGRDFjBCU&#10;nGNKKRCcUhCcGRCUe2NKCBA6Uhk6QkIZGSFC71qMWoxCpVqcjDFC7xlCpRnvKaXFKaXvCKXFCKXv&#10;vRDFvRBrEGtaUloQWhAQOhBrQuZrCOZrQrVrCLUQQmsQCGucUkLvUnPvUjHmxbXvKeacGULvGTHv&#10;WrXvlLXvGXPvjDHvjHPFUjHFGTHFjDHFUnPFKebFWrXFlLXFGXPFjHPvUlLmxZTvCObvWpTvlJTv&#10;GVLvjFLFUlLFCObFWpTFlJTFGVLFjFLvSubvhObFSubFhOYpISFaUhnv74zv7zrFxe/F74zF7zpz&#10;nJTv77Xv72Pv7xDF72PF7xCcEGvvvXMQWkKcnObvvTEQGUJr72tr7ylznL3FvTHFvXNznOZrxWtr&#10;xSlrEIxCzu9ChO9Czq1ChK0Qzu8QhO8Qzq0QhK0QzmsQhGtrnBAQzikQhCmchL1rMWvvvVIQOkKc&#10;e+Zr70pr7whze73FvVJze+ZrxUprxQhCzs5ChM5CzoxChIwQzs4QhM4QzowQhIwQzkoQhEprexAQ&#10;zggQhAhrY+ZrKeZrY7VrKbUQY2sQKWvva+bvpebFa+bFpeac7++c72uc7ymc761z7+9z763F786c&#10;EIycMWuc786c70qc7wic74xz785z74zF760QADFrMYycMYxSMUJjWozF7+/W7/+MnJQZAAgZAAD/&#10;5v+MjJwACAAAAADCYNbBAAABAHRSTlP/////////////////////////////////////////////&#10;////////////////////////////////////////////////////////////////////////////&#10;////////////////////////////////////////////////////////////////////////////&#10;////////////////////////////////////////////////////////////////////////////&#10;//////////////////////////////////////////////////////////////////8AU/cHJQAA&#10;AAlwSFlzAAAh1QAAIdUBBJy0nQAAE6xJREFUeF7tXWuWojy0NYjSAopDCBPgD78LuLPAETAjZvqt&#10;e+2H6+6dROUpSZX16tUbyqItHjk573CSXv3DP/zDP/zDJyP64/3xuvvX/shNs10RheJ7oTQNd0Rp&#10;Lv8+SE3LnRAHQiRFU2y+yU8ixM403QmREPJVHfRJiKUIYnPsgqMQjTn8HmiErMyhCyC2kTn8HvCF&#10;OJpDB0BsXyUGn4dUitYcOgBqXZjDb4K4EcLZh1a/vpvYKsFNzKE1zhDbtTn+NmidLVEMsfXN8fdB&#10;IcTeHFoCOn36Ts5TA5FqbQ4t4X0356kQuwpufJoS23X8Ur2Syes4vjup93NXiG2cgvkcQXFmjm+I&#10;ivYkgzv5qe+/mMMFrP0kqDfXLkqLdzPkcPrtqN0PAE80dJ5xeVE5wS14YJx/UlJSJW0SPTLO0ALg&#10;ekf/HR0z2uTgQtNWXAZyHtUI65OjFAfzxRrGTYoNjnzVAQ/kJd2Kdne+5cGF8MzR84EedRBciO3A&#10;4UYSEpGjiZdra7NAJGmQxOwU2TSymNe6SnZvtw5cjb8DMsR+9uoP59nv8hxkFnHWiO2tt9B4b5WD&#10;6zslKvEDuY0P6LebTlZCzLTkCfaJft9a++E8f/XEtmpB+Dol+TdyQKc2SYlol4wwnx4W5ixvJtqO&#10;z4dN/mZSIbjWcVwpRN09d41m7lbeSUhSZhxELqQS4fR0NStxpI1RHJXHQZ+mxU/IfcQrQTPOT69W&#10;MU1TfT/2IpTLto1zSGE1LF0ovK04m2MFqOthHR/khjfw61rdJ5ehohOmXA9XZIdQUtrXBYR89KwK&#10;ZFx4IvrlnBVB6yny/PZ0IqO9HJayxYVvNlFwFZb3iC5C/jbHRKajDM1H5AT6Prn4qZiGLxS9sEva&#10;eunhs5GpiT0pJK7IRViCHn0ViAaSON3iq5L6IV3c3xTAlFpLyBLQ0J6DA8dueXqMxhZHiu8+vOQp&#10;JLEUF0Wv8pG4jmfA6E00Fy2A80V//xKXphUJRPSPCD0w2odtEg1ah1NUp70B1rEfT+ypl9e5kMYV&#10;jQGhf+g+0dhGyDSG5JFHNEg4A3+ZbC08bgobB5tEDwWaofiQABhuSgmfgS59K52rjaXg7i8DA4pO&#10;v9GZCBmDY3CbaNopaHJEINtDKyO2VCku2BPcnQgQR9e7gZUV8lrR4ryjYnkB14sLKsr6DnSjJ3pd&#10;/BqADdJCcOkD+sNJntheOxmqeuBHQL6pkAFEk0I2tFC2MlAqFkc3vqRhoAlFV7QMFpV0eCrvg3Pi&#10;hewcdM+OMZedbj1AhltZCEUaahG6A42RXq48AZqZxGgvcjbIJ7veD6Gw0SoFr2ovgo9Ad7ZN0t7i&#10;JsrDtth5O9AS7pEhhopjMDnU8rRsmnOM2wYw8oB8QqgEoWiW3RPsyTBXpaxtZYCWx7UIE5CNjoDI&#10;scFonkpU6YzQzGC3AlMAHUMoQIUNzmyD+UvqGwlFk2CGfMYicLH6uzfhRRuKBaDbO23UyJs6SVQ2&#10;xQBQXBj8Ha7yZwLnCvSf2sRHTNC2newNyBpY4PBErS22UO0Rzkwb1ns/f6tT0ZgiYQgI6VRn3LLk&#10;nDkYftMq8zwIsZHQOK0q3c4sG9KSVnmV0ienk5EdxPatcVAXMBaLgyE45/DYFOi/ZqHORI2avgnw&#10;NU/NSMGrYVo5BN2bhbFSfFR9RvepvngD7jLxHNBWLLhQWEu7cT6kWiqsDWx0fgHls1/MQcgWWgXT&#10;aPUuhnznneLQfQh8BMRG5uhJyBChP9Qm6+AQfFdtQ6D2YCDBEhFd1lMBdj3UeGiK3UAvbqRMN/zh&#10;E9r4TGOrADoevuyDj7caRsqQc5PvCGSWLNunIIUleuBCIYV2tQzoLxXNvoTLnuozoEakzPEE4Dyn&#10;wpUx0kAPKqzOheVQ9QeDScusJWIyYaltj4b3vgIy+INZFxoh5vvi7bcGDOSsRT0qaxxzW0/tsIv6&#10;52og8WttNvNtd+/9fDSQAs15SKbMweHQqO3Q4LM5bJpG7d2twEeh9wK7wdH8JniMnyO38rb3t/s+&#10;id11Myg9fHj89K4b9y5Und8Zm3/2fQ/EcMRpAtDdvwuXad8BZ/GXoTcKfYMnmqiLPfecOzbuBvvc&#10;z5ETY9v7+JgBZOf8w//he3r7oWtH/+CAvweABCqRLLlBWCnNRsAJpQEaSlca6Aw27ldQ2ZL7liTN&#10;daRjhPK5WeBnA0HPtIKWT0g9vhDOc7G894RBxS8EJKHHSY8Ge/vcdPdzgUhhOiLi6KI5/BswO+oX&#10;LySn3wtMzWYi+VfVdX5VpPCfM4FfIE5/jyG6juxMoDCvMv8KIJee00LPudxxCrEpOPhc8LXfXC6N&#10;CMKhyGgOnqy/wBhD3Ipwrr+RZ7O+642okeF+Pkery/ygsH6B+1ZAYGYCkdU6f3uB0AhxNXVPjtSZ&#10;wxHiYLracbptMy1WL0JnUnnYQNtIJComTMU68scRWzE5dvfo3SB0916JcEd6VIVDA6Ahk5RWavbd&#10;XEZkmyqgKRPveRCxjVIQjoKMDQ7fi8z7junRdbRu/J6HY4OTTMM95HbG1m2mh8knLDQLF8a3Z0uG&#10;No71Ldca0jvQigf1jLeX0z1Q4ZIhoWvQyQqgIRiG5KR1qjdhoiaG78G70bsrViONbs++HZ6q6nTE&#10;tXbwioXxeCjvuO2sYRorNcs1JvKBmB2pR9TMNx2wD8Ru9ID9dvQWj8OvY8Hj64Lht6b2YaCiaMUj&#10;i/pymUjNIGysTtv176SpH0nnixRbGBCKXVANKFpD7KZMFBol6v5j1ZnDxrOeA/ftSkrsXcTF59mt&#10;fz95zRG9uSBBAewe/l1dg6aEfTnQ/TjkQwrJUjUtHFMLBvzgd2jnsOaFDxjYlz1OYxFg/5E4UeZo&#10;4Sm/3oHFkZC0NXX00tweF4Fdjytr0DMDAWXLE/VeRpw7TaFaePiT7NXFZzxNP+6ME0QTZdc/xylH&#10;VBPWqxx7bKIq0RXVd/azxCZRPL1RRJ+CS4tVRNlq8irNqoiFoZrpe95BJH4VZ/vKx9fB48oVRBF9&#10;M5Whx8i0lFVBneJYsDNQRTbyz/18du+1dOy3rsAJCj+q0mrvNWxfkP5m67tFtoxD25QMkZ5uW8x2&#10;tpWyOvImXTHvx5ZEiiTZtpJl+Vtzr7RQ7kwGbcgHsbLuIfDUbizDKXh6FFTZusSEHrHqa/PMYK+K&#10;buKU7euYpizhv7sI+HSou6hVxTHxggewdIzMFrLMo4hSoulTEUepfE78QiXWrc+a231lfQ8movvX&#10;FuVW0CFdl6bASQ7C07W4rGwTbbHP4jTn10q+KzYqDDY7r+R4KXhy5+7qtxasKwJtKTLeRyaskcui&#10;Iy9SXcM6Y9xKX2A0W3Vjuym9QnXZlUnrandoQ3lKylt3KVTeQV3eGsF4BLLtGogoAerM7SYTAb3a&#10;wMFwvdT/1DiN+jEqAkjYqU3Ku8Wib7xDFZepr0kVcZ86QaG+werNLFQ7NIePwQrnII/XmRGgrouM&#10;bo+Vdy9TlYoT+K6e7sc4y+KOKgBdEatvGrjK8vKQNIXf0a3Yr/Wpp8YuM+YkE5v+0Gb+0pryySGD&#10;KtVC2Q8/1pV/LEpf1bVZIvVrJQdJx6BOA2pfFrv9siRqQB635nAJ/lV+RFCOuyZOq+eMF/BG5vCJ&#10;yAIhzeEiXrSNTvJ3aMd749EwwhgpTIV1t3wpkJ8O4obo1aFbvhDoL8yhDb4tnY78RAa1tTVxXwq0&#10;t0smvAPQ+W35aRcnaHBuxDe0toqfLgyKP5vOeK23FauZVH2SHehXzKEVtrMvmz4CaRO0QRc1fpKg&#10;TjQOyeFwaLrp8A0xUgwXfiJSGPAz18VLBGtDbkVKLCI5/+DGEpMbcu4sSxlB166whkUVs6htH/UG&#10;WThhZhlTyZejfnJWXJ+fObPa90R3lgXClBBZzkneN+5S/uR++ik5jXKyOojDkC4GdERnP5l6D3Tk&#10;Bw/bpVlqUKXVHVHF0qaK6erUwCXtkDm0ArKzvlhwGqSqTdJgBSB05F6VpDXnivo/9cNfQVLjF7SL&#10;h+o3NU2r3B2gs9OveNh0CcUdyNZ/mMMuHPVzTCe6ePa9zBgujyKY9XboxMMW6OTA3BQ/XfUTHXxP&#10;gAk82rpC/Lffn1+2jAy5YJ+fS0vUgZ+T+unIzyk6rfkZm6UGsrOtD+bgphM/1zP8hH5ezKEVkuFt&#10;8Gird8Axhz183Uv2hXQDfuJhFvyc6gpX/cRt+nTuLPmZ841YpNtZWj/TmZ9z+gk6nfg5otNWbvd8&#10;h5hK9VqrsA4eOVTboRNxggU//5jDLlz9J5rYozO25Ofvgq/Eqy35UYXWZQBjuSU/0zNrdjvVuqZi&#10;3Efs9CR+HoeSg0fbTLDL1VRO6Ce8UiN+9W3ZPAb8NPYWvxS2GmJ74QZHjlNn9JP8dEmcwc/+baBr&#10;FnRCYKGe6FR8omcspoNrTPOzFJEJiTQQIWXYihDaMM9Pl3ETPqmvIZBbCzorsUUbQC2aaSY2W2EN&#10;OjtxCeSBo/Qe1TsbDaMeH/DT1d6CfT06+Y7WooYqUsOEldxGFMWTddpIfnYKD278TFd5ux3EJ78V&#10;nQ/4af1UABavv0SOnX6COKgkWo1OykMrjVaAex/op+FnfpJqHZ8unslPSE6vkXwTaMFPuE8Otx1V&#10;gFBYXaEwrZ87oVaTqE9xuqtWaZGvqsL3V4Wh8xn2Nh+6EUs6V1UUx3HmRxk+7V8skJ9T+ultkZYG&#10;p+gk2ypA5zVCirIknTOrtTC+dbG3IzqtVgCM/d0mCZgQh9hk0BSWEe5YP2kdPHFEMFDJchM2oc/V&#10;rKAWba34OR/fOuknIrdN73wrfuKkIcwaLgug25vkp9i8NCdEhaFXidpP2yaVzVVuJ/mJwNyFn/tB&#10;GsYVc6bu24d5Pyq3EvtWvwHuu6cZTOunJ/LT5XTxI1FUqyz5eYrqaieiHYvz5vQTHeZihziZp8dP&#10;K7kFnYWfV1WVVmlaRbmPL9rIQk2n+flHvORB7dMe8VvcJ16ddytF50y/k5+OdPaK5qz4ycHTfvkd&#10;XxrL8L/F8G/MTy23FeedroJOFel6vSrxENZMTeXZzD9d6KyG9QCgc5GfaO1gKiLp3OJncqy1g2l7&#10;e1bfrVdJCerUeLXaS1aEPeCni35GvaUi8RAbfiLeG4R6UPM22o2+HiEDnR1+mjjhhyjUnFd+HjlV&#10;Vk8ZDHA38vMZ42DVcHF9m9XF0pMKbzsAP5GaGfY8wLR+zv1HGqyRm+l3Vqgsm4M7SKc5VGD/LdM5&#10;WjUEigaxSKcqZHugfnboNPq5ojl7McmKBqL6TNXSzemnY5wA1rjzk1rWpxMOFe4JXF2gk+NuY35O&#10;g1TOtseVn6TTHCqwAG6RTviV28pwGuoqFo0tWNwBPx/T6QdFyjvPjZs40dkOChpn7tvHMEll7yas&#10;WevLxhhj/ZxPdWjD6zm7+GZ+4vqp+KMPeN3eVRxmJwZaO8bArzArNIdjqOAyexDHu9AJQ9+f4mEl&#10;t4PmqlWQhfiZLJE54T/n+cmbNnNxiys/oTC9JUDof5f5SWvfFVH+s9hZPHc6TphB5aElM3rkSice&#10;3J8/MpMHDcDJK/duZhxoN+Lnop8aD/i5KD0dDOmkX7JpMpSnjVIm2Wl1hhFdMkAGTvwk1k/ST3Rw&#10;P1ZDP9lUhrLBQrYsuqVqTvryKeCyTje+np+/XflZ940k5cFKBBHRdmD9HslVbufskDM/B3SSn4/p&#10;3O98JbBRkQTgZxAkheencRXtd0Vnbsk02LyOuHygfg75iYZ0OnwMusqLbOumKD2zeE5ZJP9JyVj8&#10;sjTxdayfr+Un6HThJ/jXnzq4xE++IZnF4iAR+dnXz6WXVs/iZ2KWEzdAh3fmQUyh8hpTbN5F2NaH&#10;cnm5V3d7O0Mn+eFCJ8/v0TX89ySgjb5XFpumSZoCApxHZqXYWeghgiE/8182/JwaYSM/l9t5x/D/&#10;yGKH7+MsZgKoXlpxV2B1z4su7TEwKxapVYvyfK/Kw7yzfn1Z7jhAcCzvCwoBm4LTC9zs0IO8zImf&#10;AzrJTyk5YsnhnneBs35Ojpg68pPxRjfOo719X3TN3uvtrTM/cZ9ePJv/VK2RYivDn9z1YPQdJ8l5&#10;R6dWo1tvyXowAkrbNBuuEMdV3iDF3vnH+Vr76HW5gBTzlfzk+I4TP4d0rl6qSGmhGoSusopKmmUv&#10;mQI0N47/bx1z/PEJsNDPZ/ETAfmk3e7AzD9ymIZki9fz01U/beh8PyBIXqDzkX46ye3O8g3Qu8DC&#10;3s6973HUTw5pLYQk7wg7uX0GPzlUvPSo9wPoXComfMBPuxmUBp9K58fpJ1XEusrp6XgbP3tx3BJI&#10;pzn8eFjYoRl+Mv904ie6dGr5ko/Bx/LTdnDn+Vi2t7+fpZ94VK1WcMa15quPQx5+GD9Bp0yaQ7M5&#10;cJ1m7gpciFktteyVSCj/eDoI19OM1LwiDcbCLy/q1aWOfde6z24LXOvdZNkjLPNzjk7WzTv5lUil&#10;J0/C5YL9ImSIZEelNlInNiqbUdPGOBlGr4PNlXzR2Ja9yTlegK+7c5/rXQGnNGopYgOdZbxw6REn&#10;furlr74qro3bhkz92XcaJw4vOvFzFZWqE/0fZ124rRZVLssjhznUABBTyiBRGSbTTZV2qrUv8DQ1&#10;GWyMLTdWUIXY+cGGqsT2maMUTnbo9YAe8n8d1olp9j/p/76odBUydZ8ppmeJAXq6oJpBqMB1rwFO&#10;P/xx71yCdkEPKm02avqXmvWl8F9d10ld6/lcwcxq6v/wD//wD5+M1er/ASBBrSc95va2AAAAAElF&#10;TkSuQmCCUEsDBBQABgAIAAAAIQCOls1a4AAAAAkBAAAPAAAAZHJzL2Rvd25yZXYueG1sTI9BS8NA&#10;EIXvgv9hGcFbu0ljo8RsSinqqQi2Qultmp0modndkN0m6b93POlx3nu8+V6+mkwrBup946yCeB6B&#10;IFs63dhKwff+ffYCwge0GltnScGNPKyK+7scM+1G+0XDLlSCS6zPUEEdQpdJ6cuaDPq568iyd3a9&#10;wcBnX0nd48jlppWLKEqlwcbyhxo72tRUXnZXo+BjxHGdxG/D9nLe3I775edhG5NSjw/T+hVEoCn8&#10;heEXn9GhYKaTu1rtRatg9rzgJOtpCoL9pzRJQJxYSJYRyCKX/xcU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HrLEITgMAAMAHAAAOAAAAAAAAAAAAAAAAADoC&#10;AABkcnMvZTJvRG9jLnhtbFBLAQItAAoAAAAAAAAAIQAK+dY/LxgAAC8YAAAUAAAAAAAAAAAAAAAA&#10;ALQFAABkcnMvbWVkaWEvaW1hZ2UxLnBuZ1BLAQItABQABgAIAAAAIQCOls1a4AAAAAkBAAAPAAAA&#10;AAAAAAAAAAAAABUeAABkcnMvZG93bnJldi54bWxQSwECLQAUAAYACAAAACEAqiYOvrwAAAAhAQAA&#10;GQAAAAAAAAAAAAAAAAAiHwAAZHJzL19yZWxzL2Uyb0RvYy54bWwucmVsc1BLBQYAAAAABgAGAHwB&#10;AAAVIAAAAAA=&#10;">
                <v:roundrect id="_x0000_s1209"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n7hxQAAAN0AAAAPAAAAZHJzL2Rvd25yZXYueG1sRE9da8Iw&#10;FH0f+B/CFfYyNG1hZVajDHGwIcjm1Oe75q4ta266JGr115uHwR4P53u26E0rTuR8Y1lBOk5AEJdW&#10;N1wp2H2+jJ5A+ICssbVMCi7kYTEf3M2w0PbMH3TahkrEEPYFKqhD6AopfVmTQT+2HXHkvq0zGCJ0&#10;ldQOzzHctDJLklwabDg21NjRsqbyZ3s0ClZfv49vm302ubp3uX44mnyTH1Cp+2H/PAURqA//4j/3&#10;q1aQpWncH9/EJyDnNwAAAP//AwBQSwECLQAUAAYACAAAACEA2+H2y+4AAACFAQAAEwAAAAAAAAAA&#10;AAAAAAAAAAAAW0NvbnRlbnRfVHlwZXNdLnhtbFBLAQItABQABgAIAAAAIQBa9CxbvwAAABUBAAAL&#10;AAAAAAAAAAAAAAAAAB8BAABfcmVscy8ucmVsc1BLAQItABQABgAIAAAAIQCR1n7hxQAAAN0AAAAP&#10;AAAAAAAAAAAAAAAAAAcCAABkcnMvZG93bnJldi54bWxQSwUGAAAAAAMAAwC3AAAA+QIAAAAA&#10;" strokecolor="#7f7f7f [1612]" strokeweight="1.5pt">
                  <v:stroke joinstyle="miter"/>
                  <v:textbox>
                    <w:txbxContent>
                      <w:p w14:paraId="57FC3190" w14:textId="7B297E3C" w:rsidR="00187998" w:rsidRPr="001519B1" w:rsidRDefault="00187998" w:rsidP="001519B1">
                        <w:pPr>
                          <w:spacing w:after="0"/>
                          <w:ind w:firstLine="426"/>
                          <w:rPr>
                            <w:rFonts w:ascii="Comic Sans MS" w:hAnsi="Comic Sans MS"/>
                            <w:bCs/>
                            <w:spacing w:val="40"/>
                            <w:sz w:val="56"/>
                            <w:szCs w:val="48"/>
                          </w:rPr>
                        </w:pPr>
                        <w:r>
                          <w:rPr>
                            <w:rFonts w:ascii="Comic Sans MS" w:hAnsi="Comic Sans MS"/>
                            <w:b/>
                            <w:bCs/>
                            <w:spacing w:val="40"/>
                            <w:sz w:val="56"/>
                            <w:szCs w:val="28"/>
                          </w:rPr>
                          <w:t>sh</w:t>
                        </w:r>
                        <w:r w:rsidRPr="000A6D44">
                          <w:rPr>
                            <w:rFonts w:ascii="Comic Sans MS" w:hAnsi="Comic Sans MS"/>
                            <w:color w:val="7F7F7F" w:themeColor="text1" w:themeTint="80"/>
                            <w:spacing w:val="40"/>
                            <w:sz w:val="56"/>
                            <w:szCs w:val="28"/>
                          </w:rPr>
                          <w:t>op</w:t>
                        </w:r>
                      </w:p>
                      <w:p w14:paraId="01063F0D" w14:textId="77777777" w:rsidR="00187998" w:rsidRPr="007C56D3" w:rsidRDefault="00187998" w:rsidP="001519B1">
                        <w:pPr>
                          <w:spacing w:after="0"/>
                          <w:ind w:firstLine="426"/>
                          <w:rPr>
                            <w:rFonts w:ascii="Comic Sans MS" w:hAnsi="Comic Sans MS"/>
                            <w:bCs/>
                            <w:spacing w:val="40"/>
                            <w:sz w:val="56"/>
                            <w:szCs w:val="48"/>
                          </w:rPr>
                        </w:pPr>
                      </w:p>
                    </w:txbxContent>
                  </v:textbox>
                </v:roundrect>
                <v:shape id="Picture 2116" o:spid="_x0000_s1210" type="#_x0000_t75" style="position:absolute;left:17068;top:457;width:9595;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yvmxgAAAN0AAAAPAAAAZHJzL2Rvd25yZXYueG1sRI9Pa8JA&#10;FMTvhX6H5RW81U08BBtdpbSk6kXxH/T4yL5mQ7NvQ3ar0U/vFgSPw8z8hpnOe9uIE3W+dqwgHSYg&#10;iEuna64UHPbF6xiED8gaG8ek4EIe5rPnpynm2p15S6ddqESEsM9RgQmhzaX0pSGLfuha4uj9uM5i&#10;iLKrpO7wHOG2kaMkyaTFmuOCwZY+DJW/uz+roPDXRbZ9W3zi8XtdoDEbv/raKDV46d8nIAL14RG+&#10;t5dawShNM/h/E5+AnN0AAAD//wMAUEsBAi0AFAAGAAgAAAAhANvh9svuAAAAhQEAABMAAAAAAAAA&#10;AAAAAAAAAAAAAFtDb250ZW50X1R5cGVzXS54bWxQSwECLQAUAAYACAAAACEAWvQsW78AAAAVAQAA&#10;CwAAAAAAAAAAAAAAAAAfAQAAX3JlbHMvLnJlbHNQSwECLQAUAAYACAAAACEAK18r5sYAAADdAAAA&#10;DwAAAAAAAAAAAAAAAAAHAgAAZHJzL2Rvd25yZXYueG1sUEsFBgAAAAADAAMAtwAAAPoCAAAAAA==&#10;">
                  <v:imagedata r:id="rId188" o:title=""/>
                </v:shape>
              </v:group>
            </w:pict>
          </mc:Fallback>
        </mc:AlternateContent>
      </w:r>
    </w:p>
    <w:p w14:paraId="59B23F4B" w14:textId="45E0A603" w:rsidR="00187998" w:rsidRDefault="00187998" w:rsidP="001519B1">
      <w:pPr>
        <w:rPr>
          <w:b/>
          <w:bCs/>
        </w:rPr>
      </w:pPr>
    </w:p>
    <w:p w14:paraId="0C9430F6" w14:textId="3D2EE03D" w:rsidR="00187998" w:rsidRDefault="00187998" w:rsidP="001519B1">
      <w:pPr>
        <w:rPr>
          <w:b/>
          <w:bCs/>
        </w:rPr>
      </w:pPr>
    </w:p>
    <w:p w14:paraId="6FB42C00" w14:textId="4A5D5C0D" w:rsidR="00187998" w:rsidRDefault="003E6949" w:rsidP="001519B1">
      <w:pPr>
        <w:rPr>
          <w:b/>
          <w:bCs/>
        </w:rPr>
      </w:pPr>
      <w:r>
        <w:rPr>
          <w:b/>
          <w:bCs/>
          <w:noProof/>
        </w:rPr>
        <mc:AlternateContent>
          <mc:Choice Requires="wpg">
            <w:drawing>
              <wp:anchor distT="0" distB="0" distL="114300" distR="114300" simplePos="0" relativeHeight="253389824" behindDoc="0" locked="0" layoutInCell="1" allowOverlap="1" wp14:anchorId="007AADBA" wp14:editId="7439503D">
                <wp:simplePos x="0" y="0"/>
                <wp:positionH relativeFrom="column">
                  <wp:posOffset>3108960</wp:posOffset>
                </wp:positionH>
                <wp:positionV relativeFrom="paragraph">
                  <wp:posOffset>75565</wp:posOffset>
                </wp:positionV>
                <wp:extent cx="2987675" cy="751840"/>
                <wp:effectExtent l="0" t="0" r="22225" b="10160"/>
                <wp:wrapNone/>
                <wp:docPr id="1092169589" name="Group 4"/>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314" name="Text Box 2"/>
                        <wps:cNvSpPr txBox="1">
                          <a:spLocks noChangeArrowheads="1"/>
                        </wps:cNvSpPr>
                        <wps:spPr bwMode="auto">
                          <a:xfrm>
                            <a:off x="0" y="0"/>
                            <a:ext cx="2987675" cy="751840"/>
                          </a:xfrm>
                          <a:prstGeom prst="roundRect">
                            <a:avLst/>
                          </a:prstGeom>
                          <a:solidFill>
                            <a:srgbClr val="FFFFFF"/>
                          </a:solidFill>
                          <a:ln w="19050">
                            <a:solidFill>
                              <a:schemeClr val="bg1">
                                <a:lumMod val="50000"/>
                              </a:schemeClr>
                            </a:solidFill>
                            <a:miter lim="800000"/>
                            <a:headEnd/>
                            <a:tailEnd/>
                          </a:ln>
                        </wps:spPr>
                        <wps:txbx>
                          <w:txbxContent>
                            <w:p w14:paraId="7DC4E3BE" w14:textId="75E02D3E" w:rsidR="00187998" w:rsidRPr="001519B1" w:rsidRDefault="00077C35" w:rsidP="001519B1">
                              <w:pPr>
                                <w:spacing w:after="0"/>
                                <w:ind w:firstLine="426"/>
                                <w:rPr>
                                  <w:rFonts w:ascii="Comic Sans MS" w:hAnsi="Comic Sans MS"/>
                                  <w:bCs/>
                                  <w:spacing w:val="40"/>
                                  <w:sz w:val="56"/>
                                  <w:szCs w:val="48"/>
                                </w:rPr>
                              </w:pPr>
                              <w:r>
                                <w:rPr>
                                  <w:rFonts w:ascii="Comic Sans MS" w:hAnsi="Comic Sans MS"/>
                                  <w:b/>
                                  <w:bCs/>
                                  <w:spacing w:val="40"/>
                                  <w:sz w:val="56"/>
                                  <w:szCs w:val="28"/>
                                </w:rPr>
                                <w:t>t</w:t>
                              </w:r>
                              <w:r w:rsidR="00187998">
                                <w:rPr>
                                  <w:rFonts w:ascii="Comic Sans MS" w:hAnsi="Comic Sans MS"/>
                                  <w:b/>
                                  <w:bCs/>
                                  <w:spacing w:val="40"/>
                                  <w:sz w:val="56"/>
                                  <w:szCs w:val="28"/>
                                </w:rPr>
                                <w:t>h</w:t>
                              </w:r>
                              <w:r w:rsidR="002F36CC" w:rsidRPr="000A6D44">
                                <w:rPr>
                                  <w:rFonts w:ascii="Comic Sans MS" w:hAnsi="Comic Sans MS"/>
                                  <w:color w:val="7F7F7F" w:themeColor="text1" w:themeTint="80"/>
                                  <w:spacing w:val="40"/>
                                  <w:sz w:val="56"/>
                                  <w:szCs w:val="28"/>
                                </w:rPr>
                                <w:t>ree</w:t>
                              </w:r>
                            </w:p>
                            <w:p w14:paraId="0561E30B" w14:textId="77777777" w:rsidR="00187998" w:rsidRPr="007C56D3" w:rsidRDefault="00187998" w:rsidP="001519B1">
                              <w:pPr>
                                <w:spacing w:after="0"/>
                                <w:ind w:firstLine="426"/>
                                <w:rPr>
                                  <w:rFonts w:ascii="Comic Sans MS" w:hAnsi="Comic Sans MS"/>
                                  <w:bCs/>
                                  <w:spacing w:val="40"/>
                                  <w:sz w:val="56"/>
                                  <w:szCs w:val="48"/>
                                </w:rPr>
                              </w:pPr>
                            </w:p>
                          </w:txbxContent>
                        </wps:txbx>
                        <wps:bodyPr rot="0" vert="horz" wrap="square" lIns="91440" tIns="45720" rIns="91440" bIns="45720" anchor="t" anchorCtr="0">
                          <a:noAutofit/>
                        </wps:bodyPr>
                      </wps:wsp>
                      <wps:wsp>
                        <wps:cNvPr id="799082555" name="Text Box 1"/>
                        <wps:cNvSpPr txBox="1"/>
                        <wps:spPr>
                          <a:xfrm>
                            <a:off x="1607820" y="20955"/>
                            <a:ext cx="904559" cy="713740"/>
                          </a:xfrm>
                          <a:custGeom>
                            <a:avLst/>
                            <a:gdLst>
                              <a:gd name="connsiteX0" fmla="*/ 0 w 1017270"/>
                              <a:gd name="connsiteY0" fmla="*/ 0 h 640080"/>
                              <a:gd name="connsiteX1" fmla="*/ 1017270 w 1017270"/>
                              <a:gd name="connsiteY1" fmla="*/ 0 h 640080"/>
                              <a:gd name="connsiteX2" fmla="*/ 1017270 w 1017270"/>
                              <a:gd name="connsiteY2" fmla="*/ 640080 h 640080"/>
                              <a:gd name="connsiteX3" fmla="*/ 0 w 1017270"/>
                              <a:gd name="connsiteY3" fmla="*/ 640080 h 640080"/>
                              <a:gd name="connsiteX4" fmla="*/ 0 w 1017270"/>
                              <a:gd name="connsiteY4" fmla="*/ 0 h 640080"/>
                              <a:gd name="connsiteX0" fmla="*/ 15240 w 1017270"/>
                              <a:gd name="connsiteY0" fmla="*/ 106680 h 640080"/>
                              <a:gd name="connsiteX1" fmla="*/ 1017270 w 1017270"/>
                              <a:gd name="connsiteY1" fmla="*/ 0 h 640080"/>
                              <a:gd name="connsiteX2" fmla="*/ 1017270 w 1017270"/>
                              <a:gd name="connsiteY2" fmla="*/ 640080 h 640080"/>
                              <a:gd name="connsiteX3" fmla="*/ 0 w 1017270"/>
                              <a:gd name="connsiteY3" fmla="*/ 640080 h 640080"/>
                              <a:gd name="connsiteX4" fmla="*/ 15240 w 1017270"/>
                              <a:gd name="connsiteY4" fmla="*/ 106680 h 640080"/>
                              <a:gd name="connsiteX0" fmla="*/ 15240 w 1017270"/>
                              <a:gd name="connsiteY0" fmla="*/ 0 h 533400"/>
                              <a:gd name="connsiteX1" fmla="*/ 979170 w 1017270"/>
                              <a:gd name="connsiteY1" fmla="*/ 7620 h 533400"/>
                              <a:gd name="connsiteX2" fmla="*/ 1017270 w 1017270"/>
                              <a:gd name="connsiteY2" fmla="*/ 533400 h 533400"/>
                              <a:gd name="connsiteX3" fmla="*/ 0 w 1017270"/>
                              <a:gd name="connsiteY3" fmla="*/ 533400 h 533400"/>
                              <a:gd name="connsiteX4" fmla="*/ 15240 w 1017270"/>
                              <a:gd name="connsiteY4" fmla="*/ 0 h 533400"/>
                              <a:gd name="connsiteX0" fmla="*/ 15240 w 1024890"/>
                              <a:gd name="connsiteY0" fmla="*/ 53340 h 586740"/>
                              <a:gd name="connsiteX1" fmla="*/ 1024890 w 1024890"/>
                              <a:gd name="connsiteY1" fmla="*/ 0 h 586740"/>
                              <a:gd name="connsiteX2" fmla="*/ 1017270 w 1024890"/>
                              <a:gd name="connsiteY2" fmla="*/ 586740 h 586740"/>
                              <a:gd name="connsiteX3" fmla="*/ 0 w 1024890"/>
                              <a:gd name="connsiteY3" fmla="*/ 586740 h 586740"/>
                              <a:gd name="connsiteX4" fmla="*/ 15240 w 1024890"/>
                              <a:gd name="connsiteY4" fmla="*/ 53340 h 586740"/>
                              <a:gd name="connsiteX0" fmla="*/ 0 w 1062990"/>
                              <a:gd name="connsiteY0" fmla="*/ 0 h 609600"/>
                              <a:gd name="connsiteX1" fmla="*/ 1062990 w 1062990"/>
                              <a:gd name="connsiteY1" fmla="*/ 22860 h 609600"/>
                              <a:gd name="connsiteX2" fmla="*/ 1055370 w 1062990"/>
                              <a:gd name="connsiteY2" fmla="*/ 609600 h 609600"/>
                              <a:gd name="connsiteX3" fmla="*/ 38100 w 1062990"/>
                              <a:gd name="connsiteY3" fmla="*/ 609600 h 609600"/>
                              <a:gd name="connsiteX4" fmla="*/ 0 w 1062990"/>
                              <a:gd name="connsiteY4" fmla="*/ 0 h 609600"/>
                              <a:gd name="connsiteX0" fmla="*/ 0 w 1062990"/>
                              <a:gd name="connsiteY0" fmla="*/ 0 h 647700"/>
                              <a:gd name="connsiteX1" fmla="*/ 1062990 w 1062990"/>
                              <a:gd name="connsiteY1" fmla="*/ 22860 h 647700"/>
                              <a:gd name="connsiteX2" fmla="*/ 1055370 w 1062990"/>
                              <a:gd name="connsiteY2" fmla="*/ 609600 h 647700"/>
                              <a:gd name="connsiteX3" fmla="*/ 601980 w 1062990"/>
                              <a:gd name="connsiteY3" fmla="*/ 647700 h 647700"/>
                              <a:gd name="connsiteX4" fmla="*/ 38100 w 1062990"/>
                              <a:gd name="connsiteY4" fmla="*/ 609600 h 647700"/>
                              <a:gd name="connsiteX5" fmla="*/ 0 w 1062990"/>
                              <a:gd name="connsiteY5" fmla="*/ 0 h 647700"/>
                              <a:gd name="connsiteX0" fmla="*/ 0 w 1062990"/>
                              <a:gd name="connsiteY0" fmla="*/ 0 h 647700"/>
                              <a:gd name="connsiteX1" fmla="*/ 1062990 w 1062990"/>
                              <a:gd name="connsiteY1" fmla="*/ 22860 h 647700"/>
                              <a:gd name="connsiteX2" fmla="*/ 1055370 w 1062990"/>
                              <a:gd name="connsiteY2" fmla="*/ 609600 h 647700"/>
                              <a:gd name="connsiteX3" fmla="*/ 601980 w 1062990"/>
                              <a:gd name="connsiteY3" fmla="*/ 647700 h 647700"/>
                              <a:gd name="connsiteX4" fmla="*/ 228600 w 1062990"/>
                              <a:gd name="connsiteY4" fmla="*/ 624840 h 647700"/>
                              <a:gd name="connsiteX5" fmla="*/ 38100 w 1062990"/>
                              <a:gd name="connsiteY5" fmla="*/ 609600 h 647700"/>
                              <a:gd name="connsiteX6" fmla="*/ 0 w 1062990"/>
                              <a:gd name="connsiteY6" fmla="*/ 0 h 647700"/>
                              <a:gd name="connsiteX0" fmla="*/ 0 w 1062990"/>
                              <a:gd name="connsiteY0" fmla="*/ 0 h 647700"/>
                              <a:gd name="connsiteX1" fmla="*/ 1062990 w 1062990"/>
                              <a:gd name="connsiteY1" fmla="*/ 22860 h 647700"/>
                              <a:gd name="connsiteX2" fmla="*/ 1055370 w 1062990"/>
                              <a:gd name="connsiteY2" fmla="*/ 609600 h 647700"/>
                              <a:gd name="connsiteX3" fmla="*/ 601980 w 1062990"/>
                              <a:gd name="connsiteY3" fmla="*/ 647700 h 647700"/>
                              <a:gd name="connsiteX4" fmla="*/ 228600 w 1062990"/>
                              <a:gd name="connsiteY4" fmla="*/ 624840 h 647700"/>
                              <a:gd name="connsiteX5" fmla="*/ 38100 w 1062990"/>
                              <a:gd name="connsiteY5" fmla="*/ 609600 h 647700"/>
                              <a:gd name="connsiteX6" fmla="*/ 152400 w 1062990"/>
                              <a:gd name="connsiteY6" fmla="*/ 365760 h 647700"/>
                              <a:gd name="connsiteX7" fmla="*/ 0 w 1062990"/>
                              <a:gd name="connsiteY7" fmla="*/ 0 h 647700"/>
                              <a:gd name="connsiteX0" fmla="*/ 114452 w 1025042"/>
                              <a:gd name="connsiteY0" fmla="*/ 106680 h 624840"/>
                              <a:gd name="connsiteX1" fmla="*/ 1025042 w 1025042"/>
                              <a:gd name="connsiteY1" fmla="*/ 0 h 624840"/>
                              <a:gd name="connsiteX2" fmla="*/ 1017422 w 1025042"/>
                              <a:gd name="connsiteY2" fmla="*/ 586740 h 624840"/>
                              <a:gd name="connsiteX3" fmla="*/ 564032 w 1025042"/>
                              <a:gd name="connsiteY3" fmla="*/ 624840 h 624840"/>
                              <a:gd name="connsiteX4" fmla="*/ 190652 w 1025042"/>
                              <a:gd name="connsiteY4" fmla="*/ 601980 h 624840"/>
                              <a:gd name="connsiteX5" fmla="*/ 152 w 1025042"/>
                              <a:gd name="connsiteY5" fmla="*/ 586740 h 624840"/>
                              <a:gd name="connsiteX6" fmla="*/ 114452 w 1025042"/>
                              <a:gd name="connsiteY6" fmla="*/ 342900 h 624840"/>
                              <a:gd name="connsiteX7" fmla="*/ 114452 w 1025042"/>
                              <a:gd name="connsiteY7" fmla="*/ 106680 h 624840"/>
                              <a:gd name="connsiteX0" fmla="*/ 114452 w 1025042"/>
                              <a:gd name="connsiteY0" fmla="*/ 30480 h 548640"/>
                              <a:gd name="connsiteX1" fmla="*/ 1025042 w 1025042"/>
                              <a:gd name="connsiteY1" fmla="*/ 0 h 548640"/>
                              <a:gd name="connsiteX2" fmla="*/ 1017422 w 1025042"/>
                              <a:gd name="connsiteY2" fmla="*/ 510540 h 548640"/>
                              <a:gd name="connsiteX3" fmla="*/ 564032 w 1025042"/>
                              <a:gd name="connsiteY3" fmla="*/ 548640 h 548640"/>
                              <a:gd name="connsiteX4" fmla="*/ 190652 w 1025042"/>
                              <a:gd name="connsiteY4" fmla="*/ 525780 h 548640"/>
                              <a:gd name="connsiteX5" fmla="*/ 152 w 1025042"/>
                              <a:gd name="connsiteY5" fmla="*/ 510540 h 548640"/>
                              <a:gd name="connsiteX6" fmla="*/ 114452 w 1025042"/>
                              <a:gd name="connsiteY6" fmla="*/ 266700 h 548640"/>
                              <a:gd name="connsiteX7" fmla="*/ 114452 w 1025042"/>
                              <a:gd name="connsiteY7" fmla="*/ 30480 h 548640"/>
                              <a:gd name="connsiteX0" fmla="*/ 114452 w 1055527"/>
                              <a:gd name="connsiteY0" fmla="*/ 114300 h 632460"/>
                              <a:gd name="connsiteX1" fmla="*/ 1055527 w 1055527"/>
                              <a:gd name="connsiteY1" fmla="*/ 0 h 632460"/>
                              <a:gd name="connsiteX2" fmla="*/ 1017422 w 1055527"/>
                              <a:gd name="connsiteY2" fmla="*/ 594360 h 632460"/>
                              <a:gd name="connsiteX3" fmla="*/ 564032 w 1055527"/>
                              <a:gd name="connsiteY3" fmla="*/ 632460 h 632460"/>
                              <a:gd name="connsiteX4" fmla="*/ 190652 w 1055527"/>
                              <a:gd name="connsiteY4" fmla="*/ 609600 h 632460"/>
                              <a:gd name="connsiteX5" fmla="*/ 152 w 1055527"/>
                              <a:gd name="connsiteY5" fmla="*/ 594360 h 632460"/>
                              <a:gd name="connsiteX6" fmla="*/ 114452 w 1055527"/>
                              <a:gd name="connsiteY6" fmla="*/ 350520 h 632460"/>
                              <a:gd name="connsiteX7" fmla="*/ 114452 w 1055527"/>
                              <a:gd name="connsiteY7" fmla="*/ 114300 h 632460"/>
                              <a:gd name="connsiteX0" fmla="*/ 114452 w 1055527"/>
                              <a:gd name="connsiteY0" fmla="*/ 114300 h 632460"/>
                              <a:gd name="connsiteX1" fmla="*/ 724008 w 1055527"/>
                              <a:gd name="connsiteY1" fmla="*/ 99060 h 632460"/>
                              <a:gd name="connsiteX2" fmla="*/ 1055527 w 1055527"/>
                              <a:gd name="connsiteY2" fmla="*/ 0 h 632460"/>
                              <a:gd name="connsiteX3" fmla="*/ 1017422 w 1055527"/>
                              <a:gd name="connsiteY3" fmla="*/ 594360 h 632460"/>
                              <a:gd name="connsiteX4" fmla="*/ 564032 w 1055527"/>
                              <a:gd name="connsiteY4" fmla="*/ 632460 h 632460"/>
                              <a:gd name="connsiteX5" fmla="*/ 190652 w 1055527"/>
                              <a:gd name="connsiteY5" fmla="*/ 609600 h 632460"/>
                              <a:gd name="connsiteX6" fmla="*/ 152 w 1055527"/>
                              <a:gd name="connsiteY6" fmla="*/ 594360 h 632460"/>
                              <a:gd name="connsiteX7" fmla="*/ 114452 w 1055527"/>
                              <a:gd name="connsiteY7" fmla="*/ 350520 h 632460"/>
                              <a:gd name="connsiteX8" fmla="*/ 114452 w 1055527"/>
                              <a:gd name="connsiteY8" fmla="*/ 114300 h 632460"/>
                              <a:gd name="connsiteX0" fmla="*/ 114452 w 1070769"/>
                              <a:gd name="connsiteY0" fmla="*/ 15240 h 533400"/>
                              <a:gd name="connsiteX1" fmla="*/ 724008 w 1070769"/>
                              <a:gd name="connsiteY1" fmla="*/ 0 h 533400"/>
                              <a:gd name="connsiteX2" fmla="*/ 1070769 w 1070769"/>
                              <a:gd name="connsiteY2" fmla="*/ 7620 h 533400"/>
                              <a:gd name="connsiteX3" fmla="*/ 1017422 w 1070769"/>
                              <a:gd name="connsiteY3" fmla="*/ 495300 h 533400"/>
                              <a:gd name="connsiteX4" fmla="*/ 564032 w 1070769"/>
                              <a:gd name="connsiteY4" fmla="*/ 533400 h 533400"/>
                              <a:gd name="connsiteX5" fmla="*/ 190652 w 1070769"/>
                              <a:gd name="connsiteY5" fmla="*/ 510540 h 533400"/>
                              <a:gd name="connsiteX6" fmla="*/ 152 w 1070769"/>
                              <a:gd name="connsiteY6" fmla="*/ 495300 h 533400"/>
                              <a:gd name="connsiteX7" fmla="*/ 114452 w 1070769"/>
                              <a:gd name="connsiteY7" fmla="*/ 251460 h 533400"/>
                              <a:gd name="connsiteX8" fmla="*/ 114452 w 1070769"/>
                              <a:gd name="connsiteY8" fmla="*/ 15240 h 533400"/>
                              <a:gd name="connsiteX0" fmla="*/ 114452 w 1070769"/>
                              <a:gd name="connsiteY0" fmla="*/ 15240 h 632460"/>
                              <a:gd name="connsiteX1" fmla="*/ 724008 w 1070769"/>
                              <a:gd name="connsiteY1" fmla="*/ 0 h 632460"/>
                              <a:gd name="connsiteX2" fmla="*/ 1070769 w 1070769"/>
                              <a:gd name="connsiteY2" fmla="*/ 7620 h 632460"/>
                              <a:gd name="connsiteX3" fmla="*/ 1017422 w 1070769"/>
                              <a:gd name="connsiteY3" fmla="*/ 495300 h 632460"/>
                              <a:gd name="connsiteX4" fmla="*/ 571653 w 1070769"/>
                              <a:gd name="connsiteY4" fmla="*/ 632460 h 632460"/>
                              <a:gd name="connsiteX5" fmla="*/ 190652 w 1070769"/>
                              <a:gd name="connsiteY5" fmla="*/ 510540 h 632460"/>
                              <a:gd name="connsiteX6" fmla="*/ 152 w 1070769"/>
                              <a:gd name="connsiteY6" fmla="*/ 495300 h 632460"/>
                              <a:gd name="connsiteX7" fmla="*/ 114452 w 1070769"/>
                              <a:gd name="connsiteY7" fmla="*/ 251460 h 632460"/>
                              <a:gd name="connsiteX8" fmla="*/ 114452 w 1070769"/>
                              <a:gd name="connsiteY8" fmla="*/ 15240 h 632460"/>
                              <a:gd name="connsiteX0" fmla="*/ 114452 w 1070769"/>
                              <a:gd name="connsiteY0" fmla="*/ 15240 h 632460"/>
                              <a:gd name="connsiteX1" fmla="*/ 724008 w 1070769"/>
                              <a:gd name="connsiteY1" fmla="*/ 0 h 632460"/>
                              <a:gd name="connsiteX2" fmla="*/ 1070769 w 1070769"/>
                              <a:gd name="connsiteY2" fmla="*/ 7620 h 632460"/>
                              <a:gd name="connsiteX3" fmla="*/ 1017422 w 1070769"/>
                              <a:gd name="connsiteY3" fmla="*/ 495300 h 632460"/>
                              <a:gd name="connsiteX4" fmla="*/ 571653 w 1070769"/>
                              <a:gd name="connsiteY4" fmla="*/ 632460 h 632460"/>
                              <a:gd name="connsiteX5" fmla="*/ 175410 w 1070769"/>
                              <a:gd name="connsiteY5" fmla="*/ 571500 h 632460"/>
                              <a:gd name="connsiteX6" fmla="*/ 152 w 1070769"/>
                              <a:gd name="connsiteY6" fmla="*/ 495300 h 632460"/>
                              <a:gd name="connsiteX7" fmla="*/ 114452 w 1070769"/>
                              <a:gd name="connsiteY7" fmla="*/ 251460 h 632460"/>
                              <a:gd name="connsiteX8" fmla="*/ 114452 w 1070769"/>
                              <a:gd name="connsiteY8" fmla="*/ 15240 h 632460"/>
                              <a:gd name="connsiteX0" fmla="*/ 114452 w 1070769"/>
                              <a:gd name="connsiteY0" fmla="*/ 15240 h 632460"/>
                              <a:gd name="connsiteX1" fmla="*/ 724008 w 1070769"/>
                              <a:gd name="connsiteY1" fmla="*/ 0 h 632460"/>
                              <a:gd name="connsiteX2" fmla="*/ 1070769 w 1070769"/>
                              <a:gd name="connsiteY2" fmla="*/ 7620 h 632460"/>
                              <a:gd name="connsiteX3" fmla="*/ 1017422 w 1070769"/>
                              <a:gd name="connsiteY3" fmla="*/ 495300 h 632460"/>
                              <a:gd name="connsiteX4" fmla="*/ 571653 w 1070769"/>
                              <a:gd name="connsiteY4" fmla="*/ 632460 h 632460"/>
                              <a:gd name="connsiteX5" fmla="*/ 175410 w 1070769"/>
                              <a:gd name="connsiteY5" fmla="*/ 609600 h 632460"/>
                              <a:gd name="connsiteX6" fmla="*/ 152 w 1070769"/>
                              <a:gd name="connsiteY6" fmla="*/ 495300 h 632460"/>
                              <a:gd name="connsiteX7" fmla="*/ 114452 w 1070769"/>
                              <a:gd name="connsiteY7" fmla="*/ 251460 h 632460"/>
                              <a:gd name="connsiteX8" fmla="*/ 114452 w 1070769"/>
                              <a:gd name="connsiteY8" fmla="*/ 15240 h 632460"/>
                              <a:gd name="connsiteX0" fmla="*/ 114452 w 1070769"/>
                              <a:gd name="connsiteY0" fmla="*/ 15240 h 632460"/>
                              <a:gd name="connsiteX1" fmla="*/ 724008 w 1070769"/>
                              <a:gd name="connsiteY1" fmla="*/ 0 h 632460"/>
                              <a:gd name="connsiteX2" fmla="*/ 1070769 w 1070769"/>
                              <a:gd name="connsiteY2" fmla="*/ 7620 h 632460"/>
                              <a:gd name="connsiteX3" fmla="*/ 1017422 w 1070769"/>
                              <a:gd name="connsiteY3" fmla="*/ 495300 h 632460"/>
                              <a:gd name="connsiteX4" fmla="*/ 945020 w 1070769"/>
                              <a:gd name="connsiteY4" fmla="*/ 563880 h 632460"/>
                              <a:gd name="connsiteX5" fmla="*/ 571653 w 1070769"/>
                              <a:gd name="connsiteY5" fmla="*/ 632460 h 632460"/>
                              <a:gd name="connsiteX6" fmla="*/ 175410 w 1070769"/>
                              <a:gd name="connsiteY6" fmla="*/ 609600 h 632460"/>
                              <a:gd name="connsiteX7" fmla="*/ 152 w 1070769"/>
                              <a:gd name="connsiteY7" fmla="*/ 495300 h 632460"/>
                              <a:gd name="connsiteX8" fmla="*/ 114452 w 1070769"/>
                              <a:gd name="connsiteY8" fmla="*/ 251460 h 632460"/>
                              <a:gd name="connsiteX9" fmla="*/ 114452 w 1070769"/>
                              <a:gd name="connsiteY9" fmla="*/ 15240 h 632460"/>
                              <a:gd name="connsiteX0" fmla="*/ 114452 w 1059337"/>
                              <a:gd name="connsiteY0" fmla="*/ 15240 h 632460"/>
                              <a:gd name="connsiteX1" fmla="*/ 724008 w 1059337"/>
                              <a:gd name="connsiteY1" fmla="*/ 0 h 632460"/>
                              <a:gd name="connsiteX2" fmla="*/ 1059337 w 1059337"/>
                              <a:gd name="connsiteY2" fmla="*/ 121920 h 632460"/>
                              <a:gd name="connsiteX3" fmla="*/ 1017422 w 1059337"/>
                              <a:gd name="connsiteY3" fmla="*/ 495300 h 632460"/>
                              <a:gd name="connsiteX4" fmla="*/ 945020 w 1059337"/>
                              <a:gd name="connsiteY4" fmla="*/ 563880 h 632460"/>
                              <a:gd name="connsiteX5" fmla="*/ 571653 w 1059337"/>
                              <a:gd name="connsiteY5" fmla="*/ 632460 h 632460"/>
                              <a:gd name="connsiteX6" fmla="*/ 175410 w 1059337"/>
                              <a:gd name="connsiteY6" fmla="*/ 609600 h 632460"/>
                              <a:gd name="connsiteX7" fmla="*/ 152 w 1059337"/>
                              <a:gd name="connsiteY7" fmla="*/ 495300 h 632460"/>
                              <a:gd name="connsiteX8" fmla="*/ 114452 w 1059337"/>
                              <a:gd name="connsiteY8" fmla="*/ 251460 h 632460"/>
                              <a:gd name="connsiteX9" fmla="*/ 114452 w 1059337"/>
                              <a:gd name="connsiteY9" fmla="*/ 15240 h 632460"/>
                              <a:gd name="connsiteX0" fmla="*/ 114452 w 1059337"/>
                              <a:gd name="connsiteY0" fmla="*/ 4025 h 621245"/>
                              <a:gd name="connsiteX1" fmla="*/ 701145 w 1059337"/>
                              <a:gd name="connsiteY1" fmla="*/ 57365 h 621245"/>
                              <a:gd name="connsiteX2" fmla="*/ 1059337 w 1059337"/>
                              <a:gd name="connsiteY2" fmla="*/ 110705 h 621245"/>
                              <a:gd name="connsiteX3" fmla="*/ 1017422 w 1059337"/>
                              <a:gd name="connsiteY3" fmla="*/ 484085 h 621245"/>
                              <a:gd name="connsiteX4" fmla="*/ 945020 w 1059337"/>
                              <a:gd name="connsiteY4" fmla="*/ 552665 h 621245"/>
                              <a:gd name="connsiteX5" fmla="*/ 571653 w 1059337"/>
                              <a:gd name="connsiteY5" fmla="*/ 621245 h 621245"/>
                              <a:gd name="connsiteX6" fmla="*/ 175410 w 1059337"/>
                              <a:gd name="connsiteY6" fmla="*/ 598385 h 621245"/>
                              <a:gd name="connsiteX7" fmla="*/ 152 w 1059337"/>
                              <a:gd name="connsiteY7" fmla="*/ 484085 h 621245"/>
                              <a:gd name="connsiteX8" fmla="*/ 114452 w 1059337"/>
                              <a:gd name="connsiteY8" fmla="*/ 240245 h 621245"/>
                              <a:gd name="connsiteX9" fmla="*/ 114452 w 1059337"/>
                              <a:gd name="connsiteY9" fmla="*/ 4025 h 621245"/>
                              <a:gd name="connsiteX0" fmla="*/ 198149 w 1059337"/>
                              <a:gd name="connsiteY0" fmla="*/ 30509 h 563880"/>
                              <a:gd name="connsiteX1" fmla="*/ 701145 w 1059337"/>
                              <a:gd name="connsiteY1" fmla="*/ 0 h 563880"/>
                              <a:gd name="connsiteX2" fmla="*/ 1059337 w 1059337"/>
                              <a:gd name="connsiteY2" fmla="*/ 53340 h 563880"/>
                              <a:gd name="connsiteX3" fmla="*/ 1017422 w 1059337"/>
                              <a:gd name="connsiteY3" fmla="*/ 426720 h 563880"/>
                              <a:gd name="connsiteX4" fmla="*/ 945020 w 1059337"/>
                              <a:gd name="connsiteY4" fmla="*/ 495300 h 563880"/>
                              <a:gd name="connsiteX5" fmla="*/ 571653 w 1059337"/>
                              <a:gd name="connsiteY5" fmla="*/ 563880 h 563880"/>
                              <a:gd name="connsiteX6" fmla="*/ 175410 w 1059337"/>
                              <a:gd name="connsiteY6" fmla="*/ 541020 h 563880"/>
                              <a:gd name="connsiteX7" fmla="*/ 152 w 1059337"/>
                              <a:gd name="connsiteY7" fmla="*/ 426720 h 563880"/>
                              <a:gd name="connsiteX8" fmla="*/ 114452 w 1059337"/>
                              <a:gd name="connsiteY8" fmla="*/ 182880 h 563880"/>
                              <a:gd name="connsiteX9" fmla="*/ 198149 w 1059337"/>
                              <a:gd name="connsiteY9" fmla="*/ 30509 h 563880"/>
                              <a:gd name="connsiteX0" fmla="*/ 198149 w 1059337"/>
                              <a:gd name="connsiteY0" fmla="*/ 30509 h 614680"/>
                              <a:gd name="connsiteX1" fmla="*/ 701145 w 1059337"/>
                              <a:gd name="connsiteY1" fmla="*/ 0 h 614680"/>
                              <a:gd name="connsiteX2" fmla="*/ 1059337 w 1059337"/>
                              <a:gd name="connsiteY2" fmla="*/ 53340 h 614680"/>
                              <a:gd name="connsiteX3" fmla="*/ 1017422 w 1059337"/>
                              <a:gd name="connsiteY3" fmla="*/ 426720 h 614680"/>
                              <a:gd name="connsiteX4" fmla="*/ 945020 w 1059337"/>
                              <a:gd name="connsiteY4" fmla="*/ 495300 h 614680"/>
                              <a:gd name="connsiteX5" fmla="*/ 571653 w 1059337"/>
                              <a:gd name="connsiteY5" fmla="*/ 614680 h 614680"/>
                              <a:gd name="connsiteX6" fmla="*/ 175410 w 1059337"/>
                              <a:gd name="connsiteY6" fmla="*/ 541020 h 614680"/>
                              <a:gd name="connsiteX7" fmla="*/ 152 w 1059337"/>
                              <a:gd name="connsiteY7" fmla="*/ 426720 h 614680"/>
                              <a:gd name="connsiteX8" fmla="*/ 114452 w 1059337"/>
                              <a:gd name="connsiteY8" fmla="*/ 182880 h 614680"/>
                              <a:gd name="connsiteX9" fmla="*/ 198149 w 1059337"/>
                              <a:gd name="connsiteY9" fmla="*/ 30509 h 614680"/>
                              <a:gd name="connsiteX0" fmla="*/ 198149 w 1059337"/>
                              <a:gd name="connsiteY0" fmla="*/ 30509 h 614680"/>
                              <a:gd name="connsiteX1" fmla="*/ 701145 w 1059337"/>
                              <a:gd name="connsiteY1" fmla="*/ 0 h 614680"/>
                              <a:gd name="connsiteX2" fmla="*/ 1059337 w 1059337"/>
                              <a:gd name="connsiteY2" fmla="*/ 53340 h 614680"/>
                              <a:gd name="connsiteX3" fmla="*/ 1017422 w 1059337"/>
                              <a:gd name="connsiteY3" fmla="*/ 426720 h 614680"/>
                              <a:gd name="connsiteX4" fmla="*/ 945020 w 1059337"/>
                              <a:gd name="connsiteY4" fmla="*/ 495300 h 614680"/>
                              <a:gd name="connsiteX5" fmla="*/ 571653 w 1059337"/>
                              <a:gd name="connsiteY5" fmla="*/ 614680 h 614680"/>
                              <a:gd name="connsiteX6" fmla="*/ 152547 w 1059337"/>
                              <a:gd name="connsiteY6" fmla="*/ 576580 h 614680"/>
                              <a:gd name="connsiteX7" fmla="*/ 152 w 1059337"/>
                              <a:gd name="connsiteY7" fmla="*/ 426720 h 614680"/>
                              <a:gd name="connsiteX8" fmla="*/ 114452 w 1059337"/>
                              <a:gd name="connsiteY8" fmla="*/ 182880 h 614680"/>
                              <a:gd name="connsiteX9" fmla="*/ 198149 w 1059337"/>
                              <a:gd name="connsiteY9" fmla="*/ 30509 h 614680"/>
                              <a:gd name="connsiteX0" fmla="*/ 198149 w 1059337"/>
                              <a:gd name="connsiteY0" fmla="*/ 30509 h 614680"/>
                              <a:gd name="connsiteX1" fmla="*/ 701145 w 1059337"/>
                              <a:gd name="connsiteY1" fmla="*/ 0 h 614680"/>
                              <a:gd name="connsiteX2" fmla="*/ 1059337 w 1059337"/>
                              <a:gd name="connsiteY2" fmla="*/ 53340 h 614680"/>
                              <a:gd name="connsiteX3" fmla="*/ 1017422 w 1059337"/>
                              <a:gd name="connsiteY3" fmla="*/ 426720 h 614680"/>
                              <a:gd name="connsiteX4" fmla="*/ 960262 w 1059337"/>
                              <a:gd name="connsiteY4" fmla="*/ 556260 h 614680"/>
                              <a:gd name="connsiteX5" fmla="*/ 571653 w 1059337"/>
                              <a:gd name="connsiteY5" fmla="*/ 614680 h 614680"/>
                              <a:gd name="connsiteX6" fmla="*/ 152547 w 1059337"/>
                              <a:gd name="connsiteY6" fmla="*/ 576580 h 614680"/>
                              <a:gd name="connsiteX7" fmla="*/ 152 w 1059337"/>
                              <a:gd name="connsiteY7" fmla="*/ 426720 h 614680"/>
                              <a:gd name="connsiteX8" fmla="*/ 114452 w 1059337"/>
                              <a:gd name="connsiteY8" fmla="*/ 182880 h 614680"/>
                              <a:gd name="connsiteX9" fmla="*/ 198149 w 1059337"/>
                              <a:gd name="connsiteY9" fmla="*/ 30509 h 614680"/>
                              <a:gd name="connsiteX0" fmla="*/ 198149 w 1059337"/>
                              <a:gd name="connsiteY0" fmla="*/ 3379 h 587550"/>
                              <a:gd name="connsiteX1" fmla="*/ 678282 w 1059337"/>
                              <a:gd name="connsiteY1" fmla="*/ 79550 h 587550"/>
                              <a:gd name="connsiteX2" fmla="*/ 1059337 w 1059337"/>
                              <a:gd name="connsiteY2" fmla="*/ 26210 h 587550"/>
                              <a:gd name="connsiteX3" fmla="*/ 1017422 w 1059337"/>
                              <a:gd name="connsiteY3" fmla="*/ 399590 h 587550"/>
                              <a:gd name="connsiteX4" fmla="*/ 960262 w 1059337"/>
                              <a:gd name="connsiteY4" fmla="*/ 529130 h 587550"/>
                              <a:gd name="connsiteX5" fmla="*/ 571653 w 1059337"/>
                              <a:gd name="connsiteY5" fmla="*/ 587550 h 587550"/>
                              <a:gd name="connsiteX6" fmla="*/ 152547 w 1059337"/>
                              <a:gd name="connsiteY6" fmla="*/ 549450 h 587550"/>
                              <a:gd name="connsiteX7" fmla="*/ 152 w 1059337"/>
                              <a:gd name="connsiteY7" fmla="*/ 399590 h 587550"/>
                              <a:gd name="connsiteX8" fmla="*/ 114452 w 1059337"/>
                              <a:gd name="connsiteY8" fmla="*/ 155750 h 587550"/>
                              <a:gd name="connsiteX9" fmla="*/ 198149 w 1059337"/>
                              <a:gd name="connsiteY9" fmla="*/ 3379 h 587550"/>
                              <a:gd name="connsiteX0" fmla="*/ 243876 w 1059337"/>
                              <a:gd name="connsiteY0" fmla="*/ 83881 h 561340"/>
                              <a:gd name="connsiteX1" fmla="*/ 678282 w 1059337"/>
                              <a:gd name="connsiteY1" fmla="*/ 53340 h 561340"/>
                              <a:gd name="connsiteX2" fmla="*/ 1059337 w 1059337"/>
                              <a:gd name="connsiteY2" fmla="*/ 0 h 561340"/>
                              <a:gd name="connsiteX3" fmla="*/ 1017422 w 1059337"/>
                              <a:gd name="connsiteY3" fmla="*/ 373380 h 561340"/>
                              <a:gd name="connsiteX4" fmla="*/ 960262 w 1059337"/>
                              <a:gd name="connsiteY4" fmla="*/ 502920 h 561340"/>
                              <a:gd name="connsiteX5" fmla="*/ 571653 w 1059337"/>
                              <a:gd name="connsiteY5" fmla="*/ 561340 h 561340"/>
                              <a:gd name="connsiteX6" fmla="*/ 152547 w 1059337"/>
                              <a:gd name="connsiteY6" fmla="*/ 523240 h 561340"/>
                              <a:gd name="connsiteX7" fmla="*/ 152 w 1059337"/>
                              <a:gd name="connsiteY7" fmla="*/ 373380 h 561340"/>
                              <a:gd name="connsiteX8" fmla="*/ 114452 w 1059337"/>
                              <a:gd name="connsiteY8" fmla="*/ 129540 h 561340"/>
                              <a:gd name="connsiteX9" fmla="*/ 243876 w 1059337"/>
                              <a:gd name="connsiteY9" fmla="*/ 83881 h 561340"/>
                              <a:gd name="connsiteX0" fmla="*/ 243876 w 1021231"/>
                              <a:gd name="connsiteY0" fmla="*/ 30541 h 508000"/>
                              <a:gd name="connsiteX1" fmla="*/ 678282 w 1021231"/>
                              <a:gd name="connsiteY1" fmla="*/ 0 h 508000"/>
                              <a:gd name="connsiteX2" fmla="*/ 1021231 w 1021231"/>
                              <a:gd name="connsiteY2" fmla="*/ 68580 h 508000"/>
                              <a:gd name="connsiteX3" fmla="*/ 1017422 w 1021231"/>
                              <a:gd name="connsiteY3" fmla="*/ 320040 h 508000"/>
                              <a:gd name="connsiteX4" fmla="*/ 960262 w 1021231"/>
                              <a:gd name="connsiteY4" fmla="*/ 449580 h 508000"/>
                              <a:gd name="connsiteX5" fmla="*/ 571653 w 1021231"/>
                              <a:gd name="connsiteY5" fmla="*/ 508000 h 508000"/>
                              <a:gd name="connsiteX6" fmla="*/ 152547 w 1021231"/>
                              <a:gd name="connsiteY6" fmla="*/ 469900 h 508000"/>
                              <a:gd name="connsiteX7" fmla="*/ 152 w 1021231"/>
                              <a:gd name="connsiteY7" fmla="*/ 320040 h 508000"/>
                              <a:gd name="connsiteX8" fmla="*/ 114452 w 1021231"/>
                              <a:gd name="connsiteY8" fmla="*/ 76200 h 508000"/>
                              <a:gd name="connsiteX9" fmla="*/ 243876 w 1021231"/>
                              <a:gd name="connsiteY9" fmla="*/ 30541 h 508000"/>
                              <a:gd name="connsiteX0" fmla="*/ 243876 w 1021231"/>
                              <a:gd name="connsiteY0" fmla="*/ 5932 h 483391"/>
                              <a:gd name="connsiteX1" fmla="*/ 685903 w 1021231"/>
                              <a:gd name="connsiteY1" fmla="*/ 21111 h 483391"/>
                              <a:gd name="connsiteX2" fmla="*/ 1021231 w 1021231"/>
                              <a:gd name="connsiteY2" fmla="*/ 43971 h 483391"/>
                              <a:gd name="connsiteX3" fmla="*/ 1017422 w 1021231"/>
                              <a:gd name="connsiteY3" fmla="*/ 295431 h 483391"/>
                              <a:gd name="connsiteX4" fmla="*/ 960262 w 1021231"/>
                              <a:gd name="connsiteY4" fmla="*/ 424971 h 483391"/>
                              <a:gd name="connsiteX5" fmla="*/ 571653 w 1021231"/>
                              <a:gd name="connsiteY5" fmla="*/ 483391 h 483391"/>
                              <a:gd name="connsiteX6" fmla="*/ 152547 w 1021231"/>
                              <a:gd name="connsiteY6" fmla="*/ 445291 h 483391"/>
                              <a:gd name="connsiteX7" fmla="*/ 152 w 1021231"/>
                              <a:gd name="connsiteY7" fmla="*/ 295431 h 483391"/>
                              <a:gd name="connsiteX8" fmla="*/ 114452 w 1021231"/>
                              <a:gd name="connsiteY8" fmla="*/ 51591 h 483391"/>
                              <a:gd name="connsiteX9" fmla="*/ 243876 w 1021231"/>
                              <a:gd name="connsiteY9" fmla="*/ 5932 h 483391"/>
                              <a:gd name="connsiteX0" fmla="*/ 243876 w 1021231"/>
                              <a:gd name="connsiteY0" fmla="*/ 5932 h 630123"/>
                              <a:gd name="connsiteX1" fmla="*/ 685903 w 1021231"/>
                              <a:gd name="connsiteY1" fmla="*/ 21111 h 630123"/>
                              <a:gd name="connsiteX2" fmla="*/ 1021231 w 1021231"/>
                              <a:gd name="connsiteY2" fmla="*/ 43971 h 630123"/>
                              <a:gd name="connsiteX3" fmla="*/ 1017422 w 1021231"/>
                              <a:gd name="connsiteY3" fmla="*/ 295431 h 630123"/>
                              <a:gd name="connsiteX4" fmla="*/ 960262 w 1021231"/>
                              <a:gd name="connsiteY4" fmla="*/ 424971 h 630123"/>
                              <a:gd name="connsiteX5" fmla="*/ 579275 w 1021231"/>
                              <a:gd name="connsiteY5" fmla="*/ 630123 h 630123"/>
                              <a:gd name="connsiteX6" fmla="*/ 152547 w 1021231"/>
                              <a:gd name="connsiteY6" fmla="*/ 445291 h 630123"/>
                              <a:gd name="connsiteX7" fmla="*/ 152 w 1021231"/>
                              <a:gd name="connsiteY7" fmla="*/ 295431 h 630123"/>
                              <a:gd name="connsiteX8" fmla="*/ 114452 w 1021231"/>
                              <a:gd name="connsiteY8" fmla="*/ 51591 h 630123"/>
                              <a:gd name="connsiteX9" fmla="*/ 243876 w 1021231"/>
                              <a:gd name="connsiteY9" fmla="*/ 5932 h 630123"/>
                              <a:gd name="connsiteX0" fmla="*/ 243876 w 1021231"/>
                              <a:gd name="connsiteY0" fmla="*/ 5932 h 630123"/>
                              <a:gd name="connsiteX1" fmla="*/ 685903 w 1021231"/>
                              <a:gd name="connsiteY1" fmla="*/ 21111 h 630123"/>
                              <a:gd name="connsiteX2" fmla="*/ 1021231 w 1021231"/>
                              <a:gd name="connsiteY2" fmla="*/ 43971 h 630123"/>
                              <a:gd name="connsiteX3" fmla="*/ 1017422 w 1021231"/>
                              <a:gd name="connsiteY3" fmla="*/ 295431 h 630123"/>
                              <a:gd name="connsiteX4" fmla="*/ 960262 w 1021231"/>
                              <a:gd name="connsiteY4" fmla="*/ 424971 h 630123"/>
                              <a:gd name="connsiteX5" fmla="*/ 579275 w 1021231"/>
                              <a:gd name="connsiteY5" fmla="*/ 630123 h 630123"/>
                              <a:gd name="connsiteX6" fmla="*/ 129683 w 1021231"/>
                              <a:gd name="connsiteY6" fmla="*/ 559628 h 630123"/>
                              <a:gd name="connsiteX7" fmla="*/ 152 w 1021231"/>
                              <a:gd name="connsiteY7" fmla="*/ 295431 h 630123"/>
                              <a:gd name="connsiteX8" fmla="*/ 114452 w 1021231"/>
                              <a:gd name="connsiteY8" fmla="*/ 51591 h 630123"/>
                              <a:gd name="connsiteX9" fmla="*/ 243876 w 1021231"/>
                              <a:gd name="connsiteY9" fmla="*/ 5932 h 630123"/>
                              <a:gd name="connsiteX0" fmla="*/ 243876 w 1021231"/>
                              <a:gd name="connsiteY0" fmla="*/ 5932 h 630123"/>
                              <a:gd name="connsiteX1" fmla="*/ 685903 w 1021231"/>
                              <a:gd name="connsiteY1" fmla="*/ 21111 h 630123"/>
                              <a:gd name="connsiteX2" fmla="*/ 1021231 w 1021231"/>
                              <a:gd name="connsiteY2" fmla="*/ 43971 h 630123"/>
                              <a:gd name="connsiteX3" fmla="*/ 910727 w 1021231"/>
                              <a:gd name="connsiteY3" fmla="*/ 371656 h 630123"/>
                              <a:gd name="connsiteX4" fmla="*/ 960262 w 1021231"/>
                              <a:gd name="connsiteY4" fmla="*/ 424971 h 630123"/>
                              <a:gd name="connsiteX5" fmla="*/ 579275 w 1021231"/>
                              <a:gd name="connsiteY5" fmla="*/ 630123 h 630123"/>
                              <a:gd name="connsiteX6" fmla="*/ 129683 w 1021231"/>
                              <a:gd name="connsiteY6" fmla="*/ 559628 h 630123"/>
                              <a:gd name="connsiteX7" fmla="*/ 152 w 1021231"/>
                              <a:gd name="connsiteY7" fmla="*/ 295431 h 630123"/>
                              <a:gd name="connsiteX8" fmla="*/ 114452 w 1021231"/>
                              <a:gd name="connsiteY8" fmla="*/ 51591 h 630123"/>
                              <a:gd name="connsiteX9" fmla="*/ 243876 w 1021231"/>
                              <a:gd name="connsiteY9" fmla="*/ 5932 h 630123"/>
                              <a:gd name="connsiteX0" fmla="*/ 243876 w 980775"/>
                              <a:gd name="connsiteY0" fmla="*/ 5932 h 630123"/>
                              <a:gd name="connsiteX1" fmla="*/ 685903 w 980775"/>
                              <a:gd name="connsiteY1" fmla="*/ 21111 h 630123"/>
                              <a:gd name="connsiteX2" fmla="*/ 914535 w 980775"/>
                              <a:gd name="connsiteY2" fmla="*/ 158308 h 630123"/>
                              <a:gd name="connsiteX3" fmla="*/ 910727 w 980775"/>
                              <a:gd name="connsiteY3" fmla="*/ 371656 h 630123"/>
                              <a:gd name="connsiteX4" fmla="*/ 960262 w 980775"/>
                              <a:gd name="connsiteY4" fmla="*/ 424971 h 630123"/>
                              <a:gd name="connsiteX5" fmla="*/ 579275 w 980775"/>
                              <a:gd name="connsiteY5" fmla="*/ 630123 h 630123"/>
                              <a:gd name="connsiteX6" fmla="*/ 129683 w 980775"/>
                              <a:gd name="connsiteY6" fmla="*/ 559628 h 630123"/>
                              <a:gd name="connsiteX7" fmla="*/ 152 w 980775"/>
                              <a:gd name="connsiteY7" fmla="*/ 295431 h 630123"/>
                              <a:gd name="connsiteX8" fmla="*/ 114452 w 980775"/>
                              <a:gd name="connsiteY8" fmla="*/ 51591 h 630123"/>
                              <a:gd name="connsiteX9" fmla="*/ 243876 w 980775"/>
                              <a:gd name="connsiteY9" fmla="*/ 5932 h 630123"/>
                              <a:gd name="connsiteX0" fmla="*/ 167874 w 904773"/>
                              <a:gd name="connsiteY0" fmla="*/ 5932 h 630123"/>
                              <a:gd name="connsiteX1" fmla="*/ 609901 w 904773"/>
                              <a:gd name="connsiteY1" fmla="*/ 21111 h 630123"/>
                              <a:gd name="connsiteX2" fmla="*/ 838533 w 904773"/>
                              <a:gd name="connsiteY2" fmla="*/ 158308 h 630123"/>
                              <a:gd name="connsiteX3" fmla="*/ 834725 w 904773"/>
                              <a:gd name="connsiteY3" fmla="*/ 371656 h 630123"/>
                              <a:gd name="connsiteX4" fmla="*/ 884260 w 904773"/>
                              <a:gd name="connsiteY4" fmla="*/ 424971 h 630123"/>
                              <a:gd name="connsiteX5" fmla="*/ 503273 w 904773"/>
                              <a:gd name="connsiteY5" fmla="*/ 630123 h 630123"/>
                              <a:gd name="connsiteX6" fmla="*/ 53681 w 904773"/>
                              <a:gd name="connsiteY6" fmla="*/ 559628 h 630123"/>
                              <a:gd name="connsiteX7" fmla="*/ 376 w 904773"/>
                              <a:gd name="connsiteY7" fmla="*/ 318299 h 630123"/>
                              <a:gd name="connsiteX8" fmla="*/ 38450 w 904773"/>
                              <a:gd name="connsiteY8" fmla="*/ 51591 h 630123"/>
                              <a:gd name="connsiteX9" fmla="*/ 167874 w 904773"/>
                              <a:gd name="connsiteY9" fmla="*/ 5932 h 630123"/>
                              <a:gd name="connsiteX0" fmla="*/ 259368 w 904773"/>
                              <a:gd name="connsiteY0" fmla="*/ 61045 h 609012"/>
                              <a:gd name="connsiteX1" fmla="*/ 609901 w 904773"/>
                              <a:gd name="connsiteY1" fmla="*/ 0 h 609012"/>
                              <a:gd name="connsiteX2" fmla="*/ 838533 w 904773"/>
                              <a:gd name="connsiteY2" fmla="*/ 137197 h 609012"/>
                              <a:gd name="connsiteX3" fmla="*/ 834725 w 904773"/>
                              <a:gd name="connsiteY3" fmla="*/ 350545 h 609012"/>
                              <a:gd name="connsiteX4" fmla="*/ 884260 w 904773"/>
                              <a:gd name="connsiteY4" fmla="*/ 403860 h 609012"/>
                              <a:gd name="connsiteX5" fmla="*/ 503273 w 904773"/>
                              <a:gd name="connsiteY5" fmla="*/ 609012 h 609012"/>
                              <a:gd name="connsiteX6" fmla="*/ 53681 w 904773"/>
                              <a:gd name="connsiteY6" fmla="*/ 538517 h 609012"/>
                              <a:gd name="connsiteX7" fmla="*/ 376 w 904773"/>
                              <a:gd name="connsiteY7" fmla="*/ 297188 h 609012"/>
                              <a:gd name="connsiteX8" fmla="*/ 38450 w 904773"/>
                              <a:gd name="connsiteY8" fmla="*/ 30480 h 609012"/>
                              <a:gd name="connsiteX9" fmla="*/ 259368 w 904773"/>
                              <a:gd name="connsiteY9" fmla="*/ 61045 h 609012"/>
                              <a:gd name="connsiteX0" fmla="*/ 259154 w 904559"/>
                              <a:gd name="connsiteY0" fmla="*/ 61045 h 609012"/>
                              <a:gd name="connsiteX1" fmla="*/ 609687 w 904559"/>
                              <a:gd name="connsiteY1" fmla="*/ 0 h 609012"/>
                              <a:gd name="connsiteX2" fmla="*/ 838319 w 904559"/>
                              <a:gd name="connsiteY2" fmla="*/ 137197 h 609012"/>
                              <a:gd name="connsiteX3" fmla="*/ 834511 w 904559"/>
                              <a:gd name="connsiteY3" fmla="*/ 350545 h 609012"/>
                              <a:gd name="connsiteX4" fmla="*/ 884046 w 904559"/>
                              <a:gd name="connsiteY4" fmla="*/ 403860 h 609012"/>
                              <a:gd name="connsiteX5" fmla="*/ 503059 w 904559"/>
                              <a:gd name="connsiteY5" fmla="*/ 609012 h 609012"/>
                              <a:gd name="connsiteX6" fmla="*/ 53467 w 904559"/>
                              <a:gd name="connsiteY6" fmla="*/ 538517 h 609012"/>
                              <a:gd name="connsiteX7" fmla="*/ 162 w 904559"/>
                              <a:gd name="connsiteY7" fmla="*/ 297188 h 609012"/>
                              <a:gd name="connsiteX8" fmla="*/ 106856 w 904559"/>
                              <a:gd name="connsiteY8" fmla="*/ 76204 h 609012"/>
                              <a:gd name="connsiteX9" fmla="*/ 259154 w 904559"/>
                              <a:gd name="connsiteY9" fmla="*/ 61045 h 609012"/>
                              <a:gd name="connsiteX0" fmla="*/ 259154 w 904559"/>
                              <a:gd name="connsiteY0" fmla="*/ 61045 h 645210"/>
                              <a:gd name="connsiteX1" fmla="*/ 609687 w 904559"/>
                              <a:gd name="connsiteY1" fmla="*/ 0 h 645210"/>
                              <a:gd name="connsiteX2" fmla="*/ 838319 w 904559"/>
                              <a:gd name="connsiteY2" fmla="*/ 137197 h 645210"/>
                              <a:gd name="connsiteX3" fmla="*/ 834511 w 904559"/>
                              <a:gd name="connsiteY3" fmla="*/ 350545 h 645210"/>
                              <a:gd name="connsiteX4" fmla="*/ 884046 w 904559"/>
                              <a:gd name="connsiteY4" fmla="*/ 403860 h 645210"/>
                              <a:gd name="connsiteX5" fmla="*/ 503059 w 904559"/>
                              <a:gd name="connsiteY5" fmla="*/ 645210 h 645210"/>
                              <a:gd name="connsiteX6" fmla="*/ 53467 w 904559"/>
                              <a:gd name="connsiteY6" fmla="*/ 538517 h 645210"/>
                              <a:gd name="connsiteX7" fmla="*/ 162 w 904559"/>
                              <a:gd name="connsiteY7" fmla="*/ 297188 h 645210"/>
                              <a:gd name="connsiteX8" fmla="*/ 106856 w 904559"/>
                              <a:gd name="connsiteY8" fmla="*/ 76204 h 645210"/>
                              <a:gd name="connsiteX9" fmla="*/ 259154 w 904559"/>
                              <a:gd name="connsiteY9" fmla="*/ 61045 h 645210"/>
                              <a:gd name="connsiteX0" fmla="*/ 259154 w 904559"/>
                              <a:gd name="connsiteY0" fmla="*/ 61045 h 651725"/>
                              <a:gd name="connsiteX1" fmla="*/ 609687 w 904559"/>
                              <a:gd name="connsiteY1" fmla="*/ 0 h 651725"/>
                              <a:gd name="connsiteX2" fmla="*/ 838319 w 904559"/>
                              <a:gd name="connsiteY2" fmla="*/ 137197 h 651725"/>
                              <a:gd name="connsiteX3" fmla="*/ 834511 w 904559"/>
                              <a:gd name="connsiteY3" fmla="*/ 350545 h 651725"/>
                              <a:gd name="connsiteX4" fmla="*/ 884046 w 904559"/>
                              <a:gd name="connsiteY4" fmla="*/ 403860 h 651725"/>
                              <a:gd name="connsiteX5" fmla="*/ 503059 w 904559"/>
                              <a:gd name="connsiteY5" fmla="*/ 645210 h 651725"/>
                              <a:gd name="connsiteX6" fmla="*/ 198190 w 904559"/>
                              <a:gd name="connsiteY6" fmla="*/ 579165 h 651725"/>
                              <a:gd name="connsiteX7" fmla="*/ 53467 w 904559"/>
                              <a:gd name="connsiteY7" fmla="*/ 538517 h 651725"/>
                              <a:gd name="connsiteX8" fmla="*/ 162 w 904559"/>
                              <a:gd name="connsiteY8" fmla="*/ 297188 h 651725"/>
                              <a:gd name="connsiteX9" fmla="*/ 106856 w 904559"/>
                              <a:gd name="connsiteY9" fmla="*/ 76204 h 651725"/>
                              <a:gd name="connsiteX10" fmla="*/ 259154 w 904559"/>
                              <a:gd name="connsiteY10" fmla="*/ 61045 h 651725"/>
                              <a:gd name="connsiteX0" fmla="*/ 259154 w 904559"/>
                              <a:gd name="connsiteY0" fmla="*/ 15310 h 605990"/>
                              <a:gd name="connsiteX1" fmla="*/ 609687 w 904559"/>
                              <a:gd name="connsiteY1" fmla="*/ 0 h 605990"/>
                              <a:gd name="connsiteX2" fmla="*/ 838319 w 904559"/>
                              <a:gd name="connsiteY2" fmla="*/ 91462 h 605990"/>
                              <a:gd name="connsiteX3" fmla="*/ 834511 w 904559"/>
                              <a:gd name="connsiteY3" fmla="*/ 304810 h 605990"/>
                              <a:gd name="connsiteX4" fmla="*/ 884046 w 904559"/>
                              <a:gd name="connsiteY4" fmla="*/ 358125 h 605990"/>
                              <a:gd name="connsiteX5" fmla="*/ 503059 w 904559"/>
                              <a:gd name="connsiteY5" fmla="*/ 599475 h 605990"/>
                              <a:gd name="connsiteX6" fmla="*/ 198190 w 904559"/>
                              <a:gd name="connsiteY6" fmla="*/ 533430 h 605990"/>
                              <a:gd name="connsiteX7" fmla="*/ 53467 w 904559"/>
                              <a:gd name="connsiteY7" fmla="*/ 492782 h 605990"/>
                              <a:gd name="connsiteX8" fmla="*/ 162 w 904559"/>
                              <a:gd name="connsiteY8" fmla="*/ 251453 h 605990"/>
                              <a:gd name="connsiteX9" fmla="*/ 106856 w 904559"/>
                              <a:gd name="connsiteY9" fmla="*/ 30469 h 605990"/>
                              <a:gd name="connsiteX10" fmla="*/ 259154 w 904559"/>
                              <a:gd name="connsiteY10" fmla="*/ 15310 h 605990"/>
                              <a:gd name="connsiteX0" fmla="*/ 259154 w 904559"/>
                              <a:gd name="connsiteY0" fmla="*/ 15310 h 601196"/>
                              <a:gd name="connsiteX1" fmla="*/ 609687 w 904559"/>
                              <a:gd name="connsiteY1" fmla="*/ 0 h 601196"/>
                              <a:gd name="connsiteX2" fmla="*/ 838319 w 904559"/>
                              <a:gd name="connsiteY2" fmla="*/ 91462 h 601196"/>
                              <a:gd name="connsiteX3" fmla="*/ 834511 w 904559"/>
                              <a:gd name="connsiteY3" fmla="*/ 304810 h 601196"/>
                              <a:gd name="connsiteX4" fmla="*/ 884046 w 904559"/>
                              <a:gd name="connsiteY4" fmla="*/ 358125 h 601196"/>
                              <a:gd name="connsiteX5" fmla="*/ 769892 w 904559"/>
                              <a:gd name="connsiteY5" fmla="*/ 533576 h 601196"/>
                              <a:gd name="connsiteX6" fmla="*/ 503059 w 904559"/>
                              <a:gd name="connsiteY6" fmla="*/ 599475 h 601196"/>
                              <a:gd name="connsiteX7" fmla="*/ 198190 w 904559"/>
                              <a:gd name="connsiteY7" fmla="*/ 533430 h 601196"/>
                              <a:gd name="connsiteX8" fmla="*/ 53467 w 904559"/>
                              <a:gd name="connsiteY8" fmla="*/ 492782 h 601196"/>
                              <a:gd name="connsiteX9" fmla="*/ 162 w 904559"/>
                              <a:gd name="connsiteY9" fmla="*/ 251453 h 601196"/>
                              <a:gd name="connsiteX10" fmla="*/ 106856 w 904559"/>
                              <a:gd name="connsiteY10" fmla="*/ 30469 h 601196"/>
                              <a:gd name="connsiteX11" fmla="*/ 259154 w 904559"/>
                              <a:gd name="connsiteY11" fmla="*/ 15310 h 601196"/>
                              <a:gd name="connsiteX0" fmla="*/ 259154 w 904559"/>
                              <a:gd name="connsiteY0" fmla="*/ 15310 h 601196"/>
                              <a:gd name="connsiteX1" fmla="*/ 609687 w 904559"/>
                              <a:gd name="connsiteY1" fmla="*/ 0 h 601196"/>
                              <a:gd name="connsiteX2" fmla="*/ 838319 w 904559"/>
                              <a:gd name="connsiteY2" fmla="*/ 91462 h 601196"/>
                              <a:gd name="connsiteX3" fmla="*/ 834511 w 904559"/>
                              <a:gd name="connsiteY3" fmla="*/ 304810 h 601196"/>
                              <a:gd name="connsiteX4" fmla="*/ 884046 w 904559"/>
                              <a:gd name="connsiteY4" fmla="*/ 358125 h 601196"/>
                              <a:gd name="connsiteX5" fmla="*/ 785138 w 904559"/>
                              <a:gd name="connsiteY5" fmla="*/ 561794 h 601196"/>
                              <a:gd name="connsiteX6" fmla="*/ 503059 w 904559"/>
                              <a:gd name="connsiteY6" fmla="*/ 599475 h 601196"/>
                              <a:gd name="connsiteX7" fmla="*/ 198190 w 904559"/>
                              <a:gd name="connsiteY7" fmla="*/ 533430 h 601196"/>
                              <a:gd name="connsiteX8" fmla="*/ 53467 w 904559"/>
                              <a:gd name="connsiteY8" fmla="*/ 492782 h 601196"/>
                              <a:gd name="connsiteX9" fmla="*/ 162 w 904559"/>
                              <a:gd name="connsiteY9" fmla="*/ 251453 h 601196"/>
                              <a:gd name="connsiteX10" fmla="*/ 106856 w 904559"/>
                              <a:gd name="connsiteY10" fmla="*/ 30469 h 601196"/>
                              <a:gd name="connsiteX11" fmla="*/ 259154 w 904559"/>
                              <a:gd name="connsiteY11" fmla="*/ 15310 h 601196"/>
                              <a:gd name="connsiteX0" fmla="*/ 259154 w 904559"/>
                              <a:gd name="connsiteY0" fmla="*/ 15310 h 661406"/>
                              <a:gd name="connsiteX1" fmla="*/ 609687 w 904559"/>
                              <a:gd name="connsiteY1" fmla="*/ 0 h 661406"/>
                              <a:gd name="connsiteX2" fmla="*/ 838319 w 904559"/>
                              <a:gd name="connsiteY2" fmla="*/ 91462 h 661406"/>
                              <a:gd name="connsiteX3" fmla="*/ 834511 w 904559"/>
                              <a:gd name="connsiteY3" fmla="*/ 304810 h 661406"/>
                              <a:gd name="connsiteX4" fmla="*/ 884046 w 904559"/>
                              <a:gd name="connsiteY4" fmla="*/ 358125 h 661406"/>
                              <a:gd name="connsiteX5" fmla="*/ 785138 w 904559"/>
                              <a:gd name="connsiteY5" fmla="*/ 561794 h 661406"/>
                              <a:gd name="connsiteX6" fmla="*/ 510682 w 904559"/>
                              <a:gd name="connsiteY6" fmla="*/ 660484 h 661406"/>
                              <a:gd name="connsiteX7" fmla="*/ 198190 w 904559"/>
                              <a:gd name="connsiteY7" fmla="*/ 533430 h 661406"/>
                              <a:gd name="connsiteX8" fmla="*/ 53467 w 904559"/>
                              <a:gd name="connsiteY8" fmla="*/ 492782 h 661406"/>
                              <a:gd name="connsiteX9" fmla="*/ 162 w 904559"/>
                              <a:gd name="connsiteY9" fmla="*/ 251453 h 661406"/>
                              <a:gd name="connsiteX10" fmla="*/ 106856 w 904559"/>
                              <a:gd name="connsiteY10" fmla="*/ 30469 h 661406"/>
                              <a:gd name="connsiteX11" fmla="*/ 259154 w 904559"/>
                              <a:gd name="connsiteY11" fmla="*/ 15310 h 661406"/>
                              <a:gd name="connsiteX0" fmla="*/ 259154 w 904559"/>
                              <a:gd name="connsiteY0" fmla="*/ 15310 h 662675"/>
                              <a:gd name="connsiteX1" fmla="*/ 609687 w 904559"/>
                              <a:gd name="connsiteY1" fmla="*/ 0 h 662675"/>
                              <a:gd name="connsiteX2" fmla="*/ 838319 w 904559"/>
                              <a:gd name="connsiteY2" fmla="*/ 91462 h 662675"/>
                              <a:gd name="connsiteX3" fmla="*/ 834511 w 904559"/>
                              <a:gd name="connsiteY3" fmla="*/ 304810 h 662675"/>
                              <a:gd name="connsiteX4" fmla="*/ 884046 w 904559"/>
                              <a:gd name="connsiteY4" fmla="*/ 358125 h 662675"/>
                              <a:gd name="connsiteX5" fmla="*/ 785138 w 904559"/>
                              <a:gd name="connsiteY5" fmla="*/ 561794 h 662675"/>
                              <a:gd name="connsiteX6" fmla="*/ 510682 w 904559"/>
                              <a:gd name="connsiteY6" fmla="*/ 660484 h 662675"/>
                              <a:gd name="connsiteX7" fmla="*/ 198190 w 904559"/>
                              <a:gd name="connsiteY7" fmla="*/ 609673 h 662675"/>
                              <a:gd name="connsiteX8" fmla="*/ 53467 w 904559"/>
                              <a:gd name="connsiteY8" fmla="*/ 492782 h 662675"/>
                              <a:gd name="connsiteX9" fmla="*/ 162 w 904559"/>
                              <a:gd name="connsiteY9" fmla="*/ 251453 h 662675"/>
                              <a:gd name="connsiteX10" fmla="*/ 106856 w 904559"/>
                              <a:gd name="connsiteY10" fmla="*/ 30469 h 662675"/>
                              <a:gd name="connsiteX11" fmla="*/ 259154 w 904559"/>
                              <a:gd name="connsiteY11" fmla="*/ 15310 h 662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04559" h="662675">
                                <a:moveTo>
                                  <a:pt x="259154" y="15310"/>
                                </a:moveTo>
                                <a:cubicBezTo>
                                  <a:pt x="462339" y="-10090"/>
                                  <a:pt x="406502" y="25400"/>
                                  <a:pt x="609687" y="0"/>
                                </a:cubicBezTo>
                                <a:lnTo>
                                  <a:pt x="838319" y="91462"/>
                                </a:lnTo>
                                <a:cubicBezTo>
                                  <a:pt x="837049" y="175282"/>
                                  <a:pt x="835781" y="220990"/>
                                  <a:pt x="834511" y="304810"/>
                                </a:cubicBezTo>
                                <a:cubicBezTo>
                                  <a:pt x="804662" y="388630"/>
                                  <a:pt x="958341" y="335265"/>
                                  <a:pt x="884046" y="358125"/>
                                </a:cubicBezTo>
                                <a:cubicBezTo>
                                  <a:pt x="859301" y="383548"/>
                                  <a:pt x="848636" y="521569"/>
                                  <a:pt x="785138" y="561794"/>
                                </a:cubicBezTo>
                                <a:cubicBezTo>
                                  <a:pt x="721640" y="602019"/>
                                  <a:pt x="591991" y="647804"/>
                                  <a:pt x="510682" y="660484"/>
                                </a:cubicBezTo>
                                <a:cubicBezTo>
                                  <a:pt x="429373" y="673164"/>
                                  <a:pt x="273122" y="627455"/>
                                  <a:pt x="198190" y="609673"/>
                                </a:cubicBezTo>
                                <a:cubicBezTo>
                                  <a:pt x="123258" y="591891"/>
                                  <a:pt x="86472" y="539778"/>
                                  <a:pt x="53467" y="492782"/>
                                </a:cubicBezTo>
                                <a:lnTo>
                                  <a:pt x="162" y="251453"/>
                                </a:lnTo>
                                <a:cubicBezTo>
                                  <a:pt x="-4918" y="172713"/>
                                  <a:pt x="111936" y="109209"/>
                                  <a:pt x="106856" y="30469"/>
                                </a:cubicBezTo>
                                <a:lnTo>
                                  <a:pt x="259154" y="15310"/>
                                </a:lnTo>
                                <a:close/>
                              </a:path>
                            </a:pathLst>
                          </a:custGeom>
                          <a:solidFill>
                            <a:sysClr val="window" lastClr="FFFFFF"/>
                          </a:solidFill>
                          <a:ln w="28575">
                            <a:noFill/>
                          </a:ln>
                        </wps:spPr>
                        <wps:txbx>
                          <w:txbxContent>
                            <w:p w14:paraId="0720D80D" w14:textId="7DC24379" w:rsidR="00077C35" w:rsidRPr="002F36CC" w:rsidRDefault="00077C35" w:rsidP="00077C35">
                              <w:pPr>
                                <w:spacing w:after="0"/>
                                <w:jc w:val="center"/>
                                <w:rPr>
                                  <w:sz w:val="96"/>
                                  <w:szCs w:val="96"/>
                                </w:rPr>
                              </w:pPr>
                              <w:r w:rsidRPr="002F36CC">
                                <w:rPr>
                                  <w:sz w:val="96"/>
                                  <w:szCs w:val="9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07AADBA" id="Group 4" o:spid="_x0000_s1211" style="position:absolute;margin-left:244.8pt;margin-top:5.95pt;width:235.25pt;height:59.2pt;z-index:253389824;mso-height-relative:margin" coordsize="29876,7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bXwxMAAPukAAAOAAAAZHJzL2Uyb0RvYy54bWzsXV2P20ayfb/A/geCjwskw++PgeWF11kH&#10;C/juGje52OSRI2lmhCuJWpJjjfPrb3U3KZ2ejKpLpOwAC+XBkYasPuyqOlXVH2y9+cvzZu19Xjbt&#10;qt7O/PD7wPeW23m9WG0fZv7//vzhu8L32q7aLqp1vV3O/C/L1v/L2z/915v97nYZ1Y/1erFsPGpk&#10;297udzP/set2tzc37fxxuana7+vdcksX7+tmU3X0tXm4WTTVnlrfrG+iIMhu9nWz2DX1fNm29Ncf&#10;zEX/rW7//n457/55f98uO2898+nZOv1vo/+9U//evH1T3T401e5xNe8foxrxFJtqtSXQQ1M/VF3l&#10;PTWr3zW1Wc2buq3vu+/n9eamvr9fzZe6D9SbMHjRmx+b+mmn+/Jwu3/YHdREqn2hp9HNzv/x+cdm&#10;99PuU0Oa2O8eSBf6m+rL832zUf+np/Setcq+HFS2fO68Of0xKos8y1Pfm9O1PA2LpNfp/JEU/zux&#10;+ePfeMGbAfbGepj9jtyjPWqgnaaBnx6r3VIrtr0lDXxqvNVi5sdh4nvbakNu+rPq31/rZy9SHqLQ&#10;6TalJa97pj+Tp2trt7uP9fz/Wm9bv3+stg/Ld01T7x+X1YKeL1SS1IuDqGmnVY3c7f+7XhBM9dTV&#10;uqEJqj5orLrdNW3347LeeOrDzCfv2S7+hyigIarPH9tOPdLxPmXctl6vFh9W67X+0jzcvV833ueK&#10;6PJB/6d78eK29dbbUwfLIA2MGqw2FHWXh1buHoyq1k8b6rNpOQ3ov6Hh4Xb9ZNbTbFYdxYb1ajPz&#10;CyXRe5bS79+2C+pKddtVq7X5TN1ab3uFKx0bbXfPd8/atnkxGPKuXnwhEzS1iQUUu+jDY9385nt7&#10;igMzv/33U9UsfW/99y2ZsQwTcmmv01+SNI/oS4NX7vBKtZ1TUzO/8z3z8X2ng4161m39jsx9v9JG&#10;UH5hnqR/ZvJu88hf3c3zsgyKKE2JtC+cXbsseOzR2XsSGMUOFD1EhjAL8kIphmJAFJTUsjbOECPK&#10;IEnTsg8RYZybEAF+O38yfqu0NLgphdIFOaz608Oif9B5vd225BS/ENT9Zk2B+s83XuDtvTAI8ygf&#10;ovnL23+1b3/0siQIilN3/xJC433DbggUCjwXRDQGAoVMD5w4MeAI9IS3CxEoYp5jCft2l5rQbmEa&#10;JYIuWCJBlhVuY6DprvZ2kAMNKDSJJSIziWXF8w2vbJ7GMbHcBKLfBxC0eZmXYS5wLZTJs8gNgoQV&#10;OxYKmT44O4O0FfQDbxciWCaU2QNF3Kp63eBRUpSnTGgFdd0Npaci67PLa1kDDRgGunEd2FkYFNL9&#10;YCHQemhyFgKFTA+cXUEbGpOzCHi7EAHtdyQ6i4IiMoug2U03soiqkxOstUyubJEFZSbjeBjohrW5&#10;WQg0dxQVmRsGrRcGaRr3sYSFQSHTC2d30IZxEQYCfaGIEAVtKECwb3dZZKq5kzz/FuZmYdByE83N&#10;4ti2C0sqZFSdy3qVJaNbV17FwqABhV6FIkevYlFoqPGiSmT7Yd/u6sLVq2gUJDSE5SHBN/EqHUUF&#10;zmu5FeUZqvZdlkc/ETovigh1lp3nvPbtri5cnffqvDfet3FeXcYJmIgeHGdpboogNsDn53HEvv0c&#10;joQ0HZdGpmxPg0RPz75S61ulImXNfh5Ah5UT1eWLeZ9Ite7GwXpRBywWwi4ewjyJBBAodCjeMxYH&#10;w3xKMzmxAAZlTOsq/rIwGLJpNjiTGAZlMpOBXDAYs8mH3UZBAaHG0OelPoYycRKVVJK7uoKOL4Wx&#10;ZGSujFlFCoMycZDoibM0Kch7vipheAj0fTWePp8wVKPrSoLHQecfQxjTOpmfh0HnH0OYNEpzgWHQ&#10;/88njExj6PxSF0OZKMtoMOfUmOX8wtiPMjJPRt+HztAaSZSf8H47w4RJbNgfR0kmJIxuXQczFud3&#10;GYaFOEUYFgKF0jKJTcJncU4QhoVBmUy3ruIlC3OCMCwMyhxLfBbmNcKwGCgg1Bg6v9THUCZOg1RP&#10;OvMaQ+eXwryQkbjyH8CYnBaAguI8wtBkosCZ0f/VnA6x3g2DQjrxsx6Gvo+JjPUyFBJ6GTo/JDIW&#10;BmWEvET/h0TGwqCMkJfo/0MiYzFQQKixF84/jC5YGJQR8pL2QR2mwKS8fCEzgZd5kGelKJPp1Z1z&#10;ls+AlizKyzxmlp5OPNMvyK4w0A1rSrIQKCRaoUOCIStZFBRKytRYhe8NMgxYycJYMnoxUxVL7Kom&#10;MgxYycKgTHoo/VgYJNnAShYDBYQaQ4YBXVgYlInSkAoxp8ZeMGwgPwtjyYjociJZsiiWTI/CZ34k&#10;2FhS8gjIrymk5FGQX9NIyeNYBMvDLI3dEQZlTOvOEhYJNomUfG+QY+NJyWMgwSaRkoexCHYc87F0&#10;sWREdLEIJkSxZEQoV1L22/QOcZ+3PRIs/UakzNMkNNPirIshkenRaBOrk/tXUh5rXhFdLIJdSemY&#10;HflPzpQjSDlhUMkSH1ksDGPXTInDXRH1r5lyfKYskzSguUG1QYj1ZCu7ZnFhdkezE1cvsp6oSkYZ&#10;k+7Py5RC7iMvhdy3eNkvJbIaQwEh961SVJjDUOYwdOUrJXqh4phchTCWjIiVJxJyWsaxbGVEhHKC&#10;+ywKyrgrMXvoqhs2U7xcRyyhKCwF0++nUjLbFRQSOhkyGdjPwqBMOon9LMzl2M/CXIj9LMbl2M/C&#10;XI79LMy3Z38SRKkK/VEYJf1LYfy7GHlA8wqpm5lI/jSnTUpOFIvLgdaTG8YSUrnVjYNcxtkr1jIo&#10;pHY+Fm4cJPOoAJDSCrwbBskM43G2NyhjTO+0DpI5PKZ/FgZl0rKIBUpDPg+TZCwGCggNg2SGSTIW&#10;BmVolZPI4tSYReZj+mdhUEZETSv7l0WYlG7OoExMbwiX1BWTbU6t9SCZxwQAPc2v89kpBIvHY8h/&#10;eJ2FhUEaj+N+lNELxk6FTeX+ocbg7YI8HsP9Q43BwyCPR3GfZu8ESkMqn899mWGQx2O4HxaRGZPx&#10;GkMe0x5+ES1RRkZLJLIUBWUGlIxW4mRvW48lP49wMfLzMJcjP49zMfLzMFPJb1pXaYw1/8XIz8Nc&#10;hvw8xsXIz8MgkaW0RBkZLZHIUhSUkaFcIvPz2rqS/1cMGIfMz2vtjyA/7W1O+m133JwMBgx6NSU1&#10;U5hsjLmS/zBRKKMlEvlKfmcO+0MyfxZEmXkVhh3yIfnTNIvMbliWLlfyH+iSDGU/Hy6vmR/WImhh&#10;QA/5izyl48H0QVD8nF9GZ0cVAle2igU6ZEqPk1mUycmfKEY7Q2j+goWZzP+4LNPSjYNcpoMvzud/&#10;VIaxG2Yq/42ynFrDRE7j8fOTf6KmPZ0wk5K/0DCT+Z+muaArWMVL0zLKiJiJuT9KYjrd8bwpP5qH&#10;LUJllSykA5i+Fv+P83EcymT+a/diOzKd+3kcm1f6WJzJ3A8is3zJ22Uy93UnnOafzP2I9iy4jTON&#10;+zLDTOZ+VPYvqLL2Rx5LaYkyMlqeID8t38X6bEjXm/Y0vEg0+el4RdlJPZD8WRRM/trwLIJNfN2w&#10;jmIsBAplhRlYpizMKfKzMCgU0xHGxo9ZnBPkZ2FQJqFhv4kxLMwJ8rMwloxuXZGfhTlBfhYGZZKM&#10;3upz+8Br5GcxUEBomBPkZ2FQRr2k5O4J8hi4z6KgjIyVU7lPw9CIbJ8UcVyeChbWGRvEsTIw71yw&#10;XUHqRyH950RBJtPakIpe59E/icvcDYNMxuU+tjcopEI/PZpLaUhlqPtZGJRJokTSHYvKx633LAzK&#10;GMs7e4NUhrqfhUEZdf5L6VYasnlY7mMxUEBoGKQyLPexMCiThqmgJ0jlMfQXEfNC7M/igNgmqvon&#10;sJ9HuRj7eRgk8jT28zjI5Ens52GQyWleRrnZhcX6MsqY1on9PAwyeRL7eRgk83j28xjI5Cns51Eu&#10;xH4e5Mr+417qIffzGruy/9ep7I/KrBCUfxgx6GcEsqhwBpkr+4cfR+hzP+/LV/ZPYX9J+4Ijs3DN&#10;JkuMGLEqrzOnH/8Hp/4r+dUQhuflH5f66bTpnH7U6fXFO+vkM1GAwRH8YdTPY6DIMOjntYVlP/1o&#10;TxqrApYHQZEwLWI6XcplE2Txgfk8CopMIT6PgrHiMODnNYYJ/FDy8ygoYhp3agzzdzjQnkdBkdEp&#10;n4fAEuEw2ufV9Wq9z6OgyDDY50Fe5TwPgiIiOmK+D2kCPk8UUwI64PfUyH0i5QOasFUzcDzGNMqr&#10;9z9iVU7yIBMpX8RJTq80uVAmUr4oaOOJep2X78tUytOxwLlbYxMpn8YZrQe7ujKR8bFepea1hYyP&#10;aaN9qXap8GRE+saF2m3g6gdKnE94IRknET6iEJGpUxR5bWGMyEL6ATelrIBofOrEbXtq/3zGq2UQ&#10;HgCpO4btlHvL3ImC1B3DdjqlU6AspO4Ytgfx4adpGJMgddMRbNf2dmrM4u75bKe4HbrNYrH3TLZH&#10;tPpR6NKOdWDk7vlsHw4a5n0YqStkIorImIjcJZAw7fO7+hFGQUkvA8FsrQ5fKNQQmGIKA4IiZ9M9&#10;DtW7hzwARgj6nckRdE9pddGFghFCHf55Pt2DRG2q4vuCEYIO8B9Bd3rP0YmCEcJ47pl0TzK33e0A&#10;cTbdQ73PmdcWhocRdKdfiChoPsZlE4wQauk+cSoLySukIorIqHgpvtPCaijbsTeS7ywAkpfS+3i+&#10;syhIXkrv4/nOoiB5Kb2P5zuLguSl9H4233XjyoVZFJu94/nOgiB/x/OdhUDyTuE7C4LkncJ3FuRS&#10;fKe6Kzo1yfeynB+V31mAi/GdRbkY31mUi/GdRbkY31kU5LvaZU4vJrjyIorQRCKtbaiowqIg4dNY&#10;ElVsiaGKYEEsyguqCLz/WEWwEEh4YVRBkUMVwYJQVj6uUAnDiiVzqCNYmBEoKBKmsX5ZJqNEVH7V&#10;OoIFmBhXaOmAPEXNRXC9mBpW6PeVBLqaGFbitAjN+UtsXyaGFVJTQpuFXBrDGDEmrNCJ9PrdJd4u&#10;dpA4N6wktO2J3kRzdQXDhKRYwfvV4X500LgLAmPEiLBCkxGZnt5kDW+FiDFhRcZ4jBFCFBQ5goRh&#10;mZ2YwLhIuUJnj50GuFhY4UAuF1Y4lMuFFQ4Fwwr9+EhRqlc8+VE8itBiDr3er4nCoWBYEY6BLJFj&#10;8OJQMKwIgxeKqLfV+uDFoWCckNVEKAHBiwOxIougJsL7IXhxEFZcEUYvS+YYvlgYnE8UBpYQZWSR&#10;BWOREAVFZCD4WKNnUzllXcPXsCUOqiJOYRiLchptxP2aGTO/jSL0mmVemvlBDsWKRbIpHEvkGr4c&#10;KeUavs4fOr4avugEjOCrVl8swKXCFwtyseqLRblY9cWiYCyaFL5YFCsWqUzvrvFQJMtoHKyDJIuC&#10;pdSk6otFwVpqSvXFgmA4kgwd8f5j9cVCWJXUpOqLh8GSRVgXvV59sTAYi4QoKHKovujko5MbWi8y&#10;eGQBLha+uF5cLnxxKJcLXxzK5cIXh4KxiH77cEL44lAmhi81HKBtejRjxLrYxcIX1xUMRxPCFwdx&#10;wfDFwlwufA0wN+p0jI9t9/ZNdVs90ge912b+vO3/Rp+8avsw8wNf3bKrW+955s/r7bZddctfKGx9&#10;OX6lHbckTk2SlLrbIUy9QWH9/r1YmKITCusdfmJhijoorHcQi4UpmKBwclafKUagsF7JFCMT9VFY&#10;V7ZiYWI0CusfQhELE1FRuDirz0RAFNb7ucTIilooTd/P8rGXTmZ5mXmK3tWb5bzz1jN/7XvdzO98&#10;r5n5je/dzfw7BUnOX3WKIcNHbz/z+6lB73Hm95FOXd3Un5c/1/q+TtHF1AC6Hzq39z043jZ/ulvN&#10;/7r8DYVoRYcOpdBC34VBMCxO7XSLNKyhH0/SF+kQsuHUGnPNTMXoawddWe2vt4hjtq3o2/UyUv9w&#10;w02vPVoR50FiHo3OPqdz8Hr96EcraAq0MFqPIrWl1r6odq9oMLX38GhM6wFfxaTVgcz0mA7roi3Q&#10;2CydFBMnfbMx/UZEv0HA6MPsZTGYenGp76GNYn/rJWnbcdA3S91KtNuTH5h+JvQUhpG0BSkdfqna&#10;XDSjF41pJlXEmHkUZnQEmfJ5Oi0vCPvdj6ZZ2hdZ0jkl+mKSF4GOPcMDmWLAXNRjFDFmEpUxvUah&#10;m81jwkfd0nb7MDKKz6KctkriRTOy6Z9WpXwxJp24EKUmrFCviuH0lV63Gb2xoFtN6VCT3NK7Hubo&#10;a2by+FXEwXtNc5T1tYAZjPQCwy2vGf67hB5Ji9Bukzzs3zDpG6Opsd7uYUDHk1kGMkMXLanngwUP&#10;dyI4HB5vXbdLE/FU/NHp9RCIVPx6arsfl/VGRZu2Xq8WH1brtf7ypX2/brzPFYW0/Wq7qPe+t67a&#10;jv448z/o//qns8TWWxXXooIO99MZf1urBs0DrCmr3+x37W27+9S8faM+dc93z95qMfNzrQf1p7t6&#10;8eVT4zU1RVFy5HY3/7Bq2u4jYX+qmkr/8fOy6f5J/9yva0KjcKk/+d5j3fz22t/V/TNfXfW9fVPt&#10;Zn7776eqWVKX/r5tKQ7Tj4kQVqe/JCn9HgWFb7xyh1e2T5v3NamFmERPpz+q+7v18PG+qTf/qpvF&#10;O4VKl6rtnLB1UjAf33f0jS7c1818+e6d/jyvN2SYj9ufdnPVtA7/1O+fn/9VNTtvRx+pgeVz94/6&#10;p8dqt9Q3VJ9NyUWGVDeYe5Xktn731NX3K1WPaZUbrfZf9u1Of3q43T+oT1TEkVIeV/Mfqq7C7/qu&#10;22VUP9brxbJ5+/8AAAD//wMAUEsDBBQABgAIAAAAIQAbxHaA4AAAAAoBAAAPAAAAZHJzL2Rvd25y&#10;ZXYueG1sTI/BTsMwDIbvSLxDZCRuLAmFai1Np2kCThMSGxLiljVeW61JqiZru7fHnNjR/j/9/lys&#10;ZtuxEYfQeqdALgQwdJU3rasVfO3fHpbAQtTO6M47VHDBAKvy9qbQufGT+8RxF2tGJS7kWkETY59z&#10;HqoGrQ4L36Oj7OgHqyONQ83NoCcqtx1/FCLlVreOLjS6x02D1Wl3tgreJz2tE/k6bk/HzeVn//zx&#10;vZWo1P3dvH4BFnGO/zD86ZM6lOR08GdnAusUPC2zlFAKZAaMgCwVEtiBFolIgJcFv36h/AUAAP//&#10;AwBQSwECLQAUAAYACAAAACEAtoM4kv4AAADhAQAAEwAAAAAAAAAAAAAAAAAAAAAAW0NvbnRlbnRf&#10;VHlwZXNdLnhtbFBLAQItABQABgAIAAAAIQA4/SH/1gAAAJQBAAALAAAAAAAAAAAAAAAAAC8BAABf&#10;cmVscy8ucmVsc1BLAQItABQABgAIAAAAIQBWWHbXwxMAAPukAAAOAAAAAAAAAAAAAAAAAC4CAABk&#10;cnMvZTJvRG9jLnhtbFBLAQItABQABgAIAAAAIQAbxHaA4AAAAAoBAAAPAAAAAAAAAAAAAAAAAB0W&#10;AABkcnMvZG93bnJldi54bWxQSwUGAAAAAAQABADzAAAAKhcAAAAA&#10;">
                <v:roundrect id="_x0000_s1212"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Y5GxwAAANwAAAAPAAAAZHJzL2Rvd25yZXYueG1sRI/dSgMx&#10;FITvBd8hHKE30mZb7dKuTYuIglIo/b8+bo67i5uTNUnbrU/fCEIvh5n5hpnMWlOLIzlfWVbQ7yUg&#10;iHOrKy4UbDdv3REIH5A11pZJwZk8zKa3NxPMtD3xio7rUIgIYZ+hgjKEJpPS5yUZ9D3bEEfvyzqD&#10;IUpXSO3wFOGmloMkSaXBiuNCiQ29lJR/rw9Gwevnz/BjsRuMf91Szu8PJl2ke1Sqc9c+P4EI1IZr&#10;+L/9rhU89B/h70w8AnJ6AQAA//8DAFBLAQItABQABgAIAAAAIQDb4fbL7gAAAIUBAAATAAAAAAAA&#10;AAAAAAAAAAAAAABbQ29udGVudF9UeXBlc10ueG1sUEsBAi0AFAAGAAgAAAAhAFr0LFu/AAAAFQEA&#10;AAsAAAAAAAAAAAAAAAAAHwEAAF9yZWxzLy5yZWxzUEsBAi0AFAAGAAgAAAAhAHttjkbHAAAA3AAA&#10;AA8AAAAAAAAAAAAAAAAABwIAAGRycy9kb3ducmV2LnhtbFBLBQYAAAAAAwADALcAAAD7AgAAAAA=&#10;" strokecolor="#7f7f7f [1612]" strokeweight="1.5pt">
                  <v:stroke joinstyle="miter"/>
                  <v:textbox>
                    <w:txbxContent>
                      <w:p w14:paraId="7DC4E3BE" w14:textId="75E02D3E" w:rsidR="00187998" w:rsidRPr="001519B1" w:rsidRDefault="00077C35" w:rsidP="001519B1">
                        <w:pPr>
                          <w:spacing w:after="0"/>
                          <w:ind w:firstLine="426"/>
                          <w:rPr>
                            <w:rFonts w:ascii="Comic Sans MS" w:hAnsi="Comic Sans MS"/>
                            <w:bCs/>
                            <w:spacing w:val="40"/>
                            <w:sz w:val="56"/>
                            <w:szCs w:val="48"/>
                          </w:rPr>
                        </w:pPr>
                        <w:r>
                          <w:rPr>
                            <w:rFonts w:ascii="Comic Sans MS" w:hAnsi="Comic Sans MS"/>
                            <w:b/>
                            <w:bCs/>
                            <w:spacing w:val="40"/>
                            <w:sz w:val="56"/>
                            <w:szCs w:val="28"/>
                          </w:rPr>
                          <w:t>t</w:t>
                        </w:r>
                        <w:r w:rsidR="00187998">
                          <w:rPr>
                            <w:rFonts w:ascii="Comic Sans MS" w:hAnsi="Comic Sans MS"/>
                            <w:b/>
                            <w:bCs/>
                            <w:spacing w:val="40"/>
                            <w:sz w:val="56"/>
                            <w:szCs w:val="28"/>
                          </w:rPr>
                          <w:t>h</w:t>
                        </w:r>
                        <w:r w:rsidR="002F36CC" w:rsidRPr="000A6D44">
                          <w:rPr>
                            <w:rFonts w:ascii="Comic Sans MS" w:hAnsi="Comic Sans MS"/>
                            <w:color w:val="7F7F7F" w:themeColor="text1" w:themeTint="80"/>
                            <w:spacing w:val="40"/>
                            <w:sz w:val="56"/>
                            <w:szCs w:val="28"/>
                          </w:rPr>
                          <w:t>ree</w:t>
                        </w:r>
                      </w:p>
                      <w:p w14:paraId="0561E30B" w14:textId="77777777" w:rsidR="00187998" w:rsidRPr="007C56D3" w:rsidRDefault="00187998" w:rsidP="001519B1">
                        <w:pPr>
                          <w:spacing w:after="0"/>
                          <w:ind w:firstLine="426"/>
                          <w:rPr>
                            <w:rFonts w:ascii="Comic Sans MS" w:hAnsi="Comic Sans MS"/>
                            <w:bCs/>
                            <w:spacing w:val="40"/>
                            <w:sz w:val="56"/>
                            <w:szCs w:val="48"/>
                          </w:rPr>
                        </w:pPr>
                      </w:p>
                    </w:txbxContent>
                  </v:textbox>
                </v:roundrect>
                <v:shape id="_x0000_s1213" style="position:absolute;left:16078;top:209;width:9045;height:7137;visibility:visible;mso-wrap-style:square;v-text-anchor:top" coordsize="904559,662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qxygAAAOIAAAAPAAAAZHJzL2Rvd25yZXYueG1sRI9RS8Mw&#10;FIXfBf9DuIJvLrFY7bplQwVhA0Xd/AF3zTUpa25KE9f6740g+Hg453yHs1xPvhMnGmIbWMP1TIEg&#10;boJp2Wr42D9dVSBiQjbYBSYN3xRhvTo/W2JtwsjvdNolKzKEY40aXEp9LWVsHHmMs9ATZ+8zDB5T&#10;loOVZsAxw30nC6VupceW84LDnh4dNcfdl9dgn/fbF6eKw8PNUVWbVzlubXzT+vJiul+ASDSl//Bf&#10;e2M03M3nqirKsoTfS/kOyNUPAAAA//8DAFBLAQItABQABgAIAAAAIQDb4fbL7gAAAIUBAAATAAAA&#10;AAAAAAAAAAAAAAAAAABbQ29udGVudF9UeXBlc10ueG1sUEsBAi0AFAAGAAgAAAAhAFr0LFu/AAAA&#10;FQEAAAsAAAAAAAAAAAAAAAAAHwEAAF9yZWxzLy5yZWxzUEsBAi0AFAAGAAgAAAAhAFT8arHKAAAA&#10;4gAAAA8AAAAAAAAAAAAAAAAABwIAAGRycy9kb3ducmV2LnhtbFBLBQYAAAAAAwADALcAAAD+AgAA&#10;AAA=&#10;" adj="-11796480,,5400" path="m259154,15310c462339,-10090,406502,25400,609687,l838319,91462v-1270,83820,-2538,129528,-3808,213348c804662,388630,958341,335265,884046,358125v-24745,25423,-35410,163444,-98908,203669c721640,602019,591991,647804,510682,660484,429373,673164,273122,627455,198190,609673,123258,591891,86472,539778,53467,492782l162,251453c-4918,172713,111936,109209,106856,30469l259154,15310xe" fillcolor="window" stroked="f" strokeweight="2.25pt">
                  <v:stroke joinstyle="miter"/>
                  <v:formulas/>
                  <v:path arrowok="t" o:connecttype="custom" o:connectlocs="259154,16490;609687,0;838319,98510;834511,328298;884046,385722;785138,605085;510682,711380;198190,656654;53467,530755;162,270830;106856,32817;259154,16490" o:connectangles="0,0,0,0,0,0,0,0,0,0,0,0" textboxrect="0,0,904559,662675"/>
                  <v:textbox>
                    <w:txbxContent>
                      <w:p w14:paraId="0720D80D" w14:textId="7DC24379" w:rsidR="00077C35" w:rsidRPr="002F36CC" w:rsidRDefault="00077C35" w:rsidP="00077C35">
                        <w:pPr>
                          <w:spacing w:after="0"/>
                          <w:jc w:val="center"/>
                          <w:rPr>
                            <w:sz w:val="96"/>
                            <w:szCs w:val="96"/>
                          </w:rPr>
                        </w:pPr>
                        <w:r w:rsidRPr="002F36CC">
                          <w:rPr>
                            <w:sz w:val="96"/>
                            <w:szCs w:val="96"/>
                          </w:rPr>
                          <w:t>3</w:t>
                        </w:r>
                      </w:p>
                    </w:txbxContent>
                  </v:textbox>
                </v:shape>
              </v:group>
            </w:pict>
          </mc:Fallback>
        </mc:AlternateContent>
      </w:r>
      <w:r w:rsidR="00187998">
        <w:rPr>
          <w:b/>
          <w:bCs/>
          <w:noProof/>
        </w:rPr>
        <mc:AlternateContent>
          <mc:Choice Requires="wpg">
            <w:drawing>
              <wp:anchor distT="0" distB="0" distL="114300" distR="114300" simplePos="0" relativeHeight="253119488" behindDoc="0" locked="0" layoutInCell="1" allowOverlap="1" wp14:anchorId="365205B9" wp14:editId="4E414073">
                <wp:simplePos x="0" y="0"/>
                <wp:positionH relativeFrom="column">
                  <wp:posOffset>-45720</wp:posOffset>
                </wp:positionH>
                <wp:positionV relativeFrom="paragraph">
                  <wp:posOffset>57785</wp:posOffset>
                </wp:positionV>
                <wp:extent cx="2987675" cy="751840"/>
                <wp:effectExtent l="0" t="0" r="22225" b="10160"/>
                <wp:wrapNone/>
                <wp:docPr id="334" name="Group 334"/>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308" name="Text Box 2"/>
                        <wps:cNvSpPr txBox="1">
                          <a:spLocks noChangeArrowheads="1"/>
                        </wps:cNvSpPr>
                        <wps:spPr bwMode="auto">
                          <a:xfrm>
                            <a:off x="0" y="0"/>
                            <a:ext cx="2987675" cy="751840"/>
                          </a:xfrm>
                          <a:prstGeom prst="roundRect">
                            <a:avLst/>
                          </a:prstGeom>
                          <a:solidFill>
                            <a:srgbClr val="FFFFFF"/>
                          </a:solidFill>
                          <a:ln w="19050">
                            <a:solidFill>
                              <a:schemeClr val="bg1">
                                <a:lumMod val="50000"/>
                              </a:schemeClr>
                            </a:solidFill>
                            <a:miter lim="800000"/>
                            <a:headEnd/>
                            <a:tailEnd/>
                          </a:ln>
                        </wps:spPr>
                        <wps:txbx>
                          <w:txbxContent>
                            <w:p w14:paraId="35BC843E" w14:textId="124170D1" w:rsidR="00187998" w:rsidRPr="001519B1" w:rsidRDefault="00187998" w:rsidP="001519B1">
                              <w:pPr>
                                <w:spacing w:after="0"/>
                                <w:ind w:firstLine="426"/>
                                <w:rPr>
                                  <w:rFonts w:ascii="Comic Sans MS" w:hAnsi="Comic Sans MS"/>
                                  <w:bCs/>
                                  <w:spacing w:val="40"/>
                                  <w:sz w:val="56"/>
                                  <w:szCs w:val="48"/>
                                </w:rPr>
                              </w:pPr>
                              <w:r>
                                <w:rPr>
                                  <w:rFonts w:ascii="Comic Sans MS" w:hAnsi="Comic Sans MS"/>
                                  <w:b/>
                                  <w:bCs/>
                                  <w:spacing w:val="40"/>
                                  <w:sz w:val="56"/>
                                  <w:szCs w:val="28"/>
                                </w:rPr>
                                <w:t>ph</w:t>
                              </w:r>
                              <w:r w:rsidRPr="000A6D44">
                                <w:rPr>
                                  <w:rFonts w:ascii="Comic Sans MS" w:hAnsi="Comic Sans MS"/>
                                  <w:color w:val="7F7F7F" w:themeColor="text1" w:themeTint="80"/>
                                  <w:spacing w:val="40"/>
                                  <w:sz w:val="56"/>
                                  <w:szCs w:val="28"/>
                                </w:rPr>
                                <w:t>one</w:t>
                              </w:r>
                            </w:p>
                            <w:p w14:paraId="1C2A08B4" w14:textId="77777777" w:rsidR="00187998" w:rsidRPr="007C56D3" w:rsidRDefault="00187998" w:rsidP="001519B1">
                              <w:pPr>
                                <w:spacing w:after="0"/>
                                <w:ind w:firstLine="426"/>
                                <w:rPr>
                                  <w:rFonts w:ascii="Comic Sans MS" w:hAnsi="Comic Sans MS"/>
                                  <w:bCs/>
                                  <w:spacing w:val="40"/>
                                  <w:sz w:val="56"/>
                                  <w:szCs w:val="48"/>
                                </w:rPr>
                              </w:pPr>
                            </w:p>
                          </w:txbxContent>
                        </wps:txbx>
                        <wps:bodyPr rot="0" vert="horz" wrap="square" lIns="91440" tIns="45720" rIns="91440" bIns="45720" anchor="t" anchorCtr="0">
                          <a:noAutofit/>
                        </wps:bodyPr>
                      </wps:wsp>
                      <pic:pic xmlns:pic="http://schemas.openxmlformats.org/drawingml/2006/picture">
                        <pic:nvPicPr>
                          <pic:cNvPr id="330" name="Picture 330"/>
                          <pic:cNvPicPr/>
                        </pic:nvPicPr>
                        <pic:blipFill>
                          <a:blip r:embed="rId189" cstate="print">
                            <a:biLevel thresh="75000"/>
                            <a:extLst>
                              <a:ext uri="{BEBA8EAE-BF5A-486C-A8C5-ECC9F3942E4B}">
                                <a14:imgProps xmlns:a14="http://schemas.microsoft.com/office/drawing/2010/main">
                                  <a14:imgLayer r:embed="rId190">
                                    <a14:imgEffect>
                                      <a14:saturation sat="400000"/>
                                    </a14:imgEffect>
                                  </a14:imgLayer>
                                </a14:imgProps>
                              </a:ext>
                              <a:ext uri="{28A0092B-C50C-407E-A947-70E740481C1C}">
                                <a14:useLocalDpi xmlns:a14="http://schemas.microsoft.com/office/drawing/2010/main" val="0"/>
                              </a:ext>
                            </a:extLst>
                          </a:blip>
                          <a:stretch>
                            <a:fillRect/>
                          </a:stretch>
                        </pic:blipFill>
                        <pic:spPr>
                          <a:xfrm>
                            <a:off x="2019300" y="53340"/>
                            <a:ext cx="518160" cy="660400"/>
                          </a:xfrm>
                          <a:prstGeom prst="rect">
                            <a:avLst/>
                          </a:prstGeom>
                        </pic:spPr>
                      </pic:pic>
                    </wpg:wgp>
                  </a:graphicData>
                </a:graphic>
              </wp:anchor>
            </w:drawing>
          </mc:Choice>
          <mc:Fallback>
            <w:pict>
              <v:group w14:anchorId="365205B9" id="Group 334" o:spid="_x0000_s1214" style="position:absolute;margin-left:-3.6pt;margin-top:4.55pt;width:235.25pt;height:59.2pt;z-index:253119488" coordsize="29876,751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lPlGRhAwAA4AcAAA4AAABkcnMvZTJvRG9jLnht&#10;bKRVYW/bNhD9PqD/geD3xrIdO44QuWiTJiiQbcHa/QCKoiSiFMmRtOX01/eRsuzYGbqhFWD5KJLH&#10;d+/uHm/e7TpFtsJ5aXRBpxcZJUJzU0ndFPTvL/dvV5T4wHTFlNGioM/C03frN7/d9DYXM9MaVQlH&#10;4ET7vLcFbUOw+WTieSs65i+MFRqTtXEdCxi6ZlI51sN7pyazLFtOeuMq6wwX3uPr3TBJ18l/XQse&#10;/qxrLwJRBQW2kN4uvcv4nqxvWN44ZlvJ9zDYT6DomNQ49ODqjgVGNk6+ctVJ7ow3dbjgppuYupZc&#10;pBgQzTQ7i+bBmY1NsTR539gDTaD2jKefdsv/2D44+9k+OTDR2wZcpFGMZVe7Lv4DJdklyp4PlIld&#10;IBwfZ9erq+XVghKOuavFdHW555S3IP7VNt5+/PHGyXjs5ARMb1Ee/siA/zUGPrfMikSsz8HAkyOy&#10;Kug8Q7Fq1qFMv8T4PpgdmcUKiadjWWSJhB0+o9JTtr19NPyrJ9rctkw34r1zpm8Fq4BvGnciisPW&#10;wY+PTsr+d1PhGLYJJjn6BaoPjLHcOh8ehOlINAqK6tHVX2iBdATbPvoQIR3XxeR6o2R1L5VKA9eU&#10;t8qRLUO73KcnRXG2TGnSI8DrbJENNJz4iK0rDl7KZqBKbTrEPHheZHhGx+PyhOwETScDtEHJrqCr&#10;uGNfWZHfj7pCKCwPTKrBRlhK7wmPHA9sh125S7ldpc0xG6WpnpECZwYtgHbBaI37RkkPHSio/2fD&#10;nKBEfdJI4/X0EiVNQhpcLq5mGLiXM+XLGaY5XBU0UDKYtyGJTcSqzXuku5YpCUcke8yo7vWNlTzH&#10;b9/osF6V+X8LInaFTcQ/iGr3v3x0zH3d2LfQJMuCLKWS4TnpK/IbQentk+SR1Dh40TFzsDF0DObj&#10;sWSOT0jNuC7uikUXxydOSiXtWHbR3sMFW2fS9i8RD7J5Z/imEzoM94ATCsiN9q20HinKRVcKNLX7&#10;VE2hTriDAhrOOqmHdijlo9gKRULrhG+jdh1rMuJJ7RCcCLyNZo0Oia00NJAfJ1Jcx1BilEPxjTJ2&#10;UE/I+/UcJUygk4v5fJTJUUehnNMlZqOMLpfZ5aE/RmU47+0ftnWCNQBJJnClMkvXCKyTe+rlOK06&#10;Xszr7wAAAP//AwBQSwMECgAAAAAAAAAhAG6d9MwBCgAAAQoAABQAAABkcnMvbWVkaWEvaW1hZ2Ux&#10;LnBuZ4lQTkcNChoKAAAADUlIRFIAAAB8AAAAnwgDAAAADBBNoAAAAAFzUkdCAK7OHOkAAAAEZ0FN&#10;QQAAsY8L/GEFAAAAM1BMVEX////u7u7d3d13d3dEREQiIiIREREAAAAzMzPMzMxmZmZVVVW7u7uZ&#10;mZmqqqqIiIgAAABBr/EwAAAAEXRSTlP/////////////////////ACWtmWIAAAAJcEhZcwAAIdUA&#10;ACHVAQSctJ0AAAk6SURBVHhe7VuJlquqEg2jDAr//7dvF6BxIIrDOb57193p7hCjFEXNQH/+w3+Y&#10;gx2i3Pg0GBdS6Tm68j6DkcL+gQFwpzqtjJxeRn7b00vhJt8/TJ5Z08mBfUq3Y2P+F8C08+A7E56l&#10;znwnaj3Wrg1KhdJ8BEx0ojRnYMHHOnXPS/MBMG5UX9ozcKG8Le05uFeQ0GPota9Nce+qRJhQQ2k+&#10;ADYot6HCbQHffBWMe27e2aA3rFhnvPfSS+k2Uw/iD0571LG0JsDlOFB3XrqNOgRT1YVrYHHLObQw&#10;gW1n/dM/PO0xu+45Rk+/9fi9edDWWOyUMUZtXtWLeOlHOe98PAFXt/9rgMxPOczHZV6aTXiWeE3b&#10;d/Cok/lUnMweoO1/2M538K+S+Slth3t9lfNnZE6e+21t/+fI/GniJzl/0s5POplnZX6W80pqdRnn&#10;7fxJmYfTMn9P2x/1cKdl/rCpvaft5337vyWHO+vbg3xW29/LZM5r+4syf1nbn/Xt/6RM5t/i2w9k&#10;Pq4OTKsEiOePcn5S5s9y/pP4hm3gaZnvcr4ewLva/nAOlzifT+0e3q3VHo5qr/v21lkffXvz/bvY&#10;1/YlDfr0LOen83YVn6HOGO/9b5nX5jaYTrsndpk4euq6Rs5Bj0jCw0WVdhtuDYBxp2XsxVnf7riV&#10;96fedcTA+RyOf5jQ8tYOGxs62j9qt3PG7SCiV6TtbDDy1g6b0MlgmzwcjTJI3SmlO+0DyFupxfXt&#10;VWs8vR1FtQLWSy0HS6v9TmkPded5Dq6BGZfe2nx7UGba6uJF3aMyVwXPpaQnWzhn6y0+OAcBrm8I&#10;fuiS6lQ8HDrMP/jNA1xvYmLIpifB0xRcoc8jpMhhNXvaDhlHWdlXYcFADsxKU91ybQCHqzR+R+Y0&#10;37ilumnPfUcW7yCAi+SDMPqXzBkfpFYeKl4urMCigadhTlU3wNtQ1XZ0B7vuvhpeRW80Jj1qmoFy&#10;qRnpgbq2w5plwz49ogMi3EYdGwFVrfl2eE/hN9NZ4Y4NygR0cd7dcAv2tN5qO4vSSWNW13mo5MwM&#10;ycUAr0Nm3wxwAXWFIseKtlvhBGL9ingvq1YFfXdckPAbQTfapC0UUhdEcIlZESMMmaZ97BLyCYk4&#10;BZPxYgYTiO7+QDeXYLIclahouxXCMfS33Dz/XZ/C0Lk84een+rCm7Vx4IQJNZ7mQurW75cKZSoZ5&#10;le9dRrUyeOu9k95rPc+WmKCpxavO4VC+LR93wKxOARWtGeffB6FyoC+kgvcvl2jeSaeZDVV/yqRp&#10;rSDTARUC7Z8PwxDT69sIMcYhDF53RsCH0hkCPhhKvDa6MKJvtjdrUjQnzjs6GrKCxKTTG7UUndmC&#10;2SuNX99Hs9SRaRaYka2su9HCfiUT3057AdLGkwCi6rqfJELb4SHcYykeU3NOHME7pyaMAlpJU5C1&#10;WtsXilwk819g/Mzqx6lqoGDuBmtnvh2OSmW+emVihOOktpUoa7rx5JhNWleHaJ53uCxvNJVLhXMr&#10;kJL1qQC2UoICDI4IBqTKCAOFq/Wq85zXqJqJJ3BwnnlChMA0Z+IwKlxDfCG97h20g4nCeVDIL0B+&#10;TnREPwqdHq7fskLIRkdJGVxKT1kqUjM6AGU98f8JdEYpE4fBRVQNZRwbWHMquAHIQLPdgrwSQ0qR&#10;kR+4vhc5ovfeRyHSXOAbh7Klli/TJSYPhL55Dt2NGseDNEnMFKm0LokpHxwg0giRPKjfORvyubr/&#10;+Q1WYmsCG+eN2X47hSiaDMJX+bTF0GbpM7CA4otqvy/qPbDglHI7pvaxFzJZDkvWhg7f4Zd86gZ0&#10;PM7Au6kB3nWnf38ylURXzPrkR+hcL/7k93xldvJXGReQYuzqlDC7xGnYZejjG0gjmest4+kQnsUL&#10;f+HgUI5Lmy9ynsP4wc5WsvTS7w7yHbjTOo0crPYAVSzrGI2UYa9znhxEKyhI/+YFPm4V8qJc5bQr&#10;uOaMglmEyG/hXRkzMToHc7uznnLhJtYZ6hK9Ts4zpueD+SZ4dJH7A+KW1kroTvzujAIOfLOUyGzp&#10;2k5hfTm4fi2GNbhJ8eAQlSqjL4xyn4WBKngizixGGmZn0esYWg6hM3ij0szAIyMtxJUyCEfKmzpD&#10;2MFY1zOxAu60s6WKqbGB3eRuMPjsoOyYBee4nmBT0joQ5/sok7YPuziujS5RjKWYQdEjxw4kbGMQ&#10;sT7dLlJ6sYu4E3gmIMmfM0ELEVpYWgBCSkMXoOuTy+Axa8ORmQP9qO97QMI+mREM3sB3w8uSUx+9&#10;N1xMaVEBTv2xBs7Zvvcv4E4Rp+B1cEqTMO2AwnzwqligHcZRhHENMGd1+4gp0zninTtkK6hCwHCc&#10;GTwl0F5QKlFKQkqqxtbxtDcHdRvpAP242DU9wh2EMPVAy9vjRII4Lh/07VrmnfCrH+uy1aEwBN+T&#10;0zqw84xw999NwG6WLhdQgdQihJbVDy59DtHHt9YBh5bcAOx7nrMd+nYC8uHGef8FTpKjVH4RALhv&#10;KQtSaMu4yPyAhGlApVo+Ztjk7PdAX/PbO82oANym3GcOBn/MTc7fL3KdgNJ44aapr1I7HoHJXPjc&#10;gK10kdacjtGaTdWQH+z99t+58rrkIfoLpcsStrLYChveMaPv7VQy4tPFEeAxpBLlQwGuoWJpETqq&#10;/ibxVFAe48XFzoFMa7fX6Tu/Xzgdgtei9zyZ/gkMIeSltovsA8PSvSVgOn4KfX4zl+bqrhMByUVe&#10;Z170wQ4C5nRz7JqU4ydIwKX5RVOCCHB1M7Zt9B2I/jfxBR1xclVuDbAOqS+HjpKE3ujiPk/s7j8U&#10;9mkpcgGE9LY+74d1FE4rUvaoUJ1gtbuj8GRZa+Uei8hjMH9T6qha1qwf+LgZ+N3wslX48K0ej+DK&#10;LtJVYN5XG2ZMUAneRL9XZTPlIiqR5MTpU7EoRs8DRTupzdgJvQ9jNXcITgO/QX9crpgB1RzxfqPT&#10;ZhTWFwimLae4DVRO2xBOq0NNuDU9eBiF/PVc9C5YSOr9Fn2UTjcc5c1Ro07eJlR/DaB+dtfqQWTT&#10;fot7FvPG7kv0Qz6C9w7SUdWBzhAQ/399EuDrOtf/OLDx55E2J6J9i346U0CH5N4ZAONRalohDT1t&#10;tv114X94OnWgy7mLv4eJGrchuofOujfgFSn/3+Bt7q/Q/3z+B+PoT56iwKh9AAAAAElFTkSuQmCC&#10;UEsDBAoAAAAAAAAAIQCZ11dK9RMAAPUTAAAWAAAAZHJzL21lZGlhL2hkcGhvdG8xLndkcElJvAEI&#10;AAAACwABvAEAEAAAAJIAAAACvAQAAQAAAAAAAAAEvAQAAQAAAAAAAACAvAQAAQAAAHwAAACBvAQA&#10;AQAAAJ8AAACCvAsAAQAAAEn9W0ODvAsAAQAAAEn9W0PAvAQAAQAAAKIAAADBvAQAAQAAAOkSAADC&#10;vAQAAQAAAIsTAADDvAQAAQAAAGoAAAAAAAAAJMPdbwNO/kuxhT13do3JD1dNUEhPVE8AEUTAcQB7&#10;AJ5wAMIDY2wgSEjDBUVAAAEAAABsBAYPvgAEQoAAAQAAAQHfwAAEfoABH8ACeAArQB1AEAEAgyPk&#10;xVeXxkBAgyxlZA8OBBD99v5Q/q9lAQPR33esOzr0fYoBGu56/IHHtIIs0FAc9ryKtQUdpWbL13Wh&#10;4xh8CXHEwkEwiJy6GEGHlghGESmMf1pKYAAAAQIAAAAAAAAAAAAAAAAAAAAAAAAAAAAAATQkRBGE&#10;YZBlEURqMQYgnmIETeETgBAAAAAAAAAAAAAAAINp50iHU/nOaVVlu9Y5AAAAAAAAAAT1m1UTCpaf&#10;TsJ2egAAAAA7j0PRI0YkJnQLaskSVuVlliKvEAAAAAAAAAAAAAAAAAAAAAAAAAAAAAAAAABOEOoQ&#10;OBBKEIgQGBCJ6CgRTND2XqdUpYQhMIGQR+hgAAEsIQmEDII/wAAAE41CLqDolHgQ2jUkCN6elpLv&#10;2090AAAAAAABAwh8jKi/KQMJDSIJHoAl4JggkEEwhmEAgg2EAgg0LC4QDHx4/H/MEQYQ+CKcINhD&#10;sILBC4fHwgUAh43lsEQBEn3TpWUaaZgh1fwgEeA4QCLiXyQKfCAwABEgAAAAAAARCCQMYRQII1GE&#10;YjKIIIIIYMIiGEIFxAuBZpi4S5jwQ2CJoJA3ghMEwUEGgh1QQLjwkwRlBGeEWv2WcHix4IHAM3/i&#10;6JOERkeoEKvh4EHjRoJfSzhD3YkM4G9svjbUr0KgHzYNPwjmvdV14b6dRWKCxXmJKdkoe0qAAAAA&#10;AAAAAAAAAAAAAAAAACcOVKqqNxqaK0+uFeG9wkK96SaQvoYEgBNrA45SeoowixTViIlt2y4JAIpG&#10;8O1+GnG8OCrLgPOMWwzitP6uieJBRqqAhzny0HgoBjbqUqKKwTMkypIUhTYelxwRQ2KxQRqEugwP&#10;9CRKKihSDGqQAAAAAAAAAATG/0CyBHI8CncSEdGcBJm6mzsRPDb/N06G6hq1jtCyRPlwHR/n0oGF&#10;im/zILlRtXY3g+NE8PMKIbMhRYCT6RsIAxaGCAlEoI15IYAAAAAAAAAAE89ump4Y5MvY0QjV0TYa&#10;gAAAAAAACeEAkQGM4EAAIAAAAAAmDgiW0EDyYQvAQIi3PH+nw6awg2JufARD6oWXVe5ZDkyeL22n&#10;LEZkpSgsroSigAAAAAAAIcER5iawIJQhhlsx/CSUHbFpwAwbBgAAAAAAAAI4SNMgjiMIfMIstlwj&#10;qGgj3CQUEHwh+EAUEQY/hJKFnYGA4+JBEsEAgGAhs0ERW4IBhCPoAAAAAAmEHxs8Dh8INjwQ7PF/&#10;F92lh7zF/fLEz5P3jROic0kukEoAAAAAAAAAAAAAAAJBJbCLMIdBGkESYSTwhOEAwEDwgEQPzegi&#10;/CCGk4EZwk19xoGpz82m/TtZfr00Mo700AAAAAAAAAAAAAAAAAEDRyCsESMBEOMEMQZRCiOLiw8P&#10;D0xwRKJEEEEEKFDCIB4YAb0RJX9hBIMhcTB1DNy/81oIIIIIcIggiGDCDiR4YwoZh7qgno3ZL6UY&#10;Q0WogiYSOEkByDve5RmGIMo8M44ZqPDw4eqIIKxWVIJBpG7ts35BIJpHLZ7NlkEhPiPLkdCyRBIO&#10;WiNJc2RtKjh/RIr5ruIEIwyDEGINFxYWJmuBDCIBBARABogdEi0hV+FEEUxeaIg2fu/ogionYTls&#10;1EEEQHJBBIO6Rtx9mQ522U29EztpQCMwxqLjGgocITfa6MIUIITYIIEN06bjTMISQFAcEVjIMIII&#10;cRBkIaMYQpixvwls/4+EEGUQRUIUYo4aLCHEINoydTgIiDCJhABhAKLj82D3IsEChj6I1SQwjKbH&#10;CLf/p7rRpvKCGCQJ0zkT+BBKPCQIfQgcNAgSlfGXoTJ1S1+AnQh6IIlqBAUotOKQRk7AgP+uYpBG&#10;RwIF1bZKk4hJOhD4ES64EBSkytRSr6aALQh5BEuBAak46TxDOCMjFJkECJbZNAa2ym+bTefRWut7&#10;4CGcEZ0RPSCBX5rV5Y3/oYA3/oYZ//osjUlaeeMxBF+BAGjnCNLeRMZJpLmopkSb3Xiie/pr5R/i&#10;1mwwRVUFU00uATC+jS8fJJVWklwBhEBBEmpBArq61mfZJdS4ALSrrdaxeKrg1mw5WOt13kNm1lsR&#10;JqOW5PoySQKj+Ri1mxwjHFEV01QufTy0G6b00vFO6yQ4RSS2sc8hqDWbFees5Ue/1AhUCIHcYfQK&#10;AUGoBTpecGEHAo0cieEPgRLsCAtb8VE1preQGfRK3J9CctXWjLtCK9SJWHtZ06zRPS+2fiygtCL7&#10;XQWGgQuMGhXZ5qSnp7rqW6lpK0hypNt5/F6BanLX61UCN69yFQCaUWefyTc2K62sWefyTc2FZXW1&#10;N60uTklL7pRdTVCkUEC6PDfpqnNCMU4bY/lCBdHhnk2gpQjDYZJOK35GBTHwzybQeNQiWHgQiVAK&#10;HjailfjhAIAokCCwyg7kzveLQiOiUFBIECpILdNSpWvWcnMrOMtrQQKWaEWOtCBQBWNJTnoG+AoD&#10;caZoisnnXdcEaOLtQrL0ZcnoITWEPggexfw+LCRcnuTxbNc5Sdcn0T18yqK3EJdhssbPBGM3hsIL&#10;kj5f8TyyjkThD4ImFIIBxxePThBCCGYEOpqEEgQa6pE4TEzw0bzIRL5V6YiykET6ENcCBTNWzUwl&#10;10eck/L+zj7jYRCzCF6DMt3KTVe6e7u3V3Oh88qbErwjr+7vct3FzVUR9ZEqpoavAiGSa8CQmVot&#10;54SCAxIIj9WDs+ywsS5I+PBAMhBE2BAIaiwS+sf1s2EAgMXLlIm1ZTQn7u9BEUAwgUq+SpK8Min0&#10;RU0PvgwcOoIu5YOK4H79RgjLlDwQB5v4hhAMUZoIO4Idg1iQFRv5XlBAcqwh0EIcEO4hMEoljcIL&#10;EwiHAKAQ8SHhyJ53HxuwZg9AWpqW8arard0mSGS1R/22a8beJBttYCQRHBAJyVjtXJhBM1YNvCDj&#10;KnqBKWEGyGBqea8dOaYG4E63E6R1aJWPi4JNENuJfx+xIUu1sCFczhBJe4nRSWls3noTAmBU3MtP&#10;RACvK9j7ASEtzO1k+ImnglAScIQ/+k8BwDCwlXC31+beJbA4xguw7pIn5aggJzB5r/nuhpwgEfxO&#10;EhKQrFDA4AmI7C0pvdUP2AXTH2PKqfLA7oLBNm63zuBEFFgi3CE17KpIYmzkwiXCFbuR6YLXzo+f&#10;PDRTs9EJrm8EK9Kwiz2ECx5ywQCn8qmmhoNHInBwRFgoIBBAP30vZby/JwI2dCDOcj5jG+uEH9Hi&#10;+/FnNfIX9aZwIpZizK+qE1AilmeZaVV6G0CwDCAQQOcDMaGT+4lfNdWzrM2SYBBEmEFWOO5r4eNd&#10;UOQYRpBEEEK7CFZLubZMl/ciiJa9YIFM5MIgh6gg+NE2AZ62+8IggiWCD5sDBAN6EF2BwgHTBIHF&#10;MGk3WN+kEDIc/SCCEeAEMTgON9MZczkSl1VJJkgxIt6icVUx/Ec25xmqWmoYsNDkTQBfWiRquSCD&#10;VZ4sT1naK3iUfAF880If0hlnKefh9qw5FBDWiYzv5BDjMoJojYNQMbzsEKm16PBAfR8Wy+ivlyYE&#10;N/RkxHBC1urMKHWltJfbJUPtIdmxDi7GpRR4CjZJtXHZvHLIQxbJFjbbZQ4E0m4ugEHnkNm7KzCn&#10;ZfchfCLCy9uKDxAgDtICAcUXNWX2N5CdJc8Y3iAmOSACq69BWbmcxTdok6hiDxhIu1mngoFjNS3N&#10;RyDGypsaE+7SegveXpVhyVWsi5oWtW3jJtrKIDryswtL9Zf+S7G/IiElK8TAlNeLAFOmvKJDSJjA&#10;ux1JuCnieRM0aKm0Kwqm0KwkV7WWAj7ySqqibYrBAIILBAIIFAjCD4WhClWEdhYu+gi7CBxj1ETP&#10;AgH3YQeCCZ8kEFiFb1dO/eH4aQRDBAcIE8IFFLYLtyvK4IhogiSYQNjKhAJYTCKMFhApx6hYuX0S&#10;LsMIsx8IUzHzqjWmnrDNuZ+18eusRm+uOgwgDgi94HH/lICkJvOEBwIwUHg1nAgNXRakEChsDuBh&#10;dsQl0lYQRnBBq62EByd+FpumEX4mCnYFGImZiA5uyf97Jm/rHoP9r00AfHBNIIdZYSK+7LRWx44A&#10;3CCYAiSJiZMVUEAnoa+TtzCo0h8FgPZ7WjIllCCBovglBFaXZRcfFSSWUDCBeITCUs8ZRM3uO8B2&#10;JJEqOlU2wl58ilibkEFuiz3XKM/E9/LDFay9Dh4/U+uFMrkmNUErMMUXpjVBic6TFOONWeZJkQrJ&#10;poWLhTtalKxYmGN2tLIHJprnFFKwcsys80z3UORMKc9NIPdumoeI9Go2xSDSqwARisUEFT+ZZCXo&#10;73TWsmHNjZI5DbL3rgslipqt8MAAOBIRH4SCDrEi5lssl1gh2L38Uh02dFBfeVbI1g4EXssMo+Z5&#10;EpHFofCJexajYQey/s268jabQOEDgis3WngQOCwtjNWYjr9egkdfrWD8ESLCBXZsnVwmOSM8kach&#10;tTOdHq/giGCC3vWEIwgML0RVP6sIgwhDWNAoYgGEm32cHhE/8FiKEjHYeJkohxPLVYuEQbhAorUt&#10;m6eVOESVAcBWEGY7jC3xDieW4EV73WAkkEQwQHfYCENVZR9e5LRTSb9YfCGc4QjEr13BYl42S7GD&#10;MIBnzQkA+L4MIT6JeLyGnqjhCoIBtZ9HTBGgiF+gPyaNq3I/RtpMEsqNDr0GCC4HGgMbO5Fkd5VA&#10;wgpAUZsIvwENE7Frb2xEu8o2K/QYI5II00IS5na6iECyvOsaxf56ST9vhJk8o2myCG4R1BAMHGlT&#10;+JmZknCH4QCCAQHLG0eLa93CJYIDO9rctJMBgjXCEuCB4QGdtmgFZppbzL6/qibQEeXUSGjNNZaJ&#10;yn34dUikgifuwUEEiO2NkpeuLhAYFkho55tmufCGxI3j5iYHhBM0CjYJ9Vdq5YxiR+GgkHhAsDlg&#10;gsv5/OtVQrfsGEIwMAjY2bltirM2aF9EinbWnDBAsBhDKhsINPfhZMvsk86vTy7xh8ZzBEeOPeyI&#10;w+sETViRs31BBn6u/ZRtpMFG2kwcB0LiQ33GZNnlG2kwYvZMka3ZXQpR6CBYQGGwh2CwK9EgeV6T&#10;1T1Sq1f8dIIdbBF8TGwFs0WBTgXrnpeuZetJiC1OEGcCwEEB5wm0OZjCERVBCsIRbLhCvx5vXnyV&#10;ly2m1o3fXV9pN5W/6Z5/rUecjwQTNhBcsEEiV8dxl64sAggkTCIoITlwbVtj6SPmxfw0bsnrWp8i&#10;NNpgIGR8nRMkX7vM21UKpkANtBAsIhiYQbCHehI+08ByZsILBJC2SCDWzYQLsFys58XCGuAZnMDm&#10;yFKw2BUtLJohvkzdHjb36qdxQX3u+BGkNbJmmFwgOEUqLnvLWPIWKCMsGVEoE6QRIo4DRA4QCCI/&#10;xskDzMtI2Puk69deQ4AAAAEEVLvXsrQAAAABVMTTq1fT8jrgAAAAUNonwPgAADZcoAAAAAFjwAAr&#10;8TNdgAAAAAAAAADc41kKAACFfv7eAAA0q9eCAAAAAAAAAAAAAAAAAAAAAAAAAAAAAAAAAAAAAAAA&#10;AAAAAAAAAAAAAAAAAAAAAAAAAAAAAAAAAAAAAAAA75SkBBesWhsuuFF8nJqlFQXZ4jdUCA2IPvmX&#10;YgxbTbgGY4ghSllpGDYxOMcKJfP57cjlo4T1tlibVQAPtmA+fmHxK4hHHtcWK9XjMJvL23TFEAA4&#10;18AAABtVOkio1Ut41hCAMTYmyxmGSpyzQkYojoqBbZpPlsfqg1EGJMSYkAAAAAAAIBAAAAAAACUR&#10;ixk56CedJiGc9tOGVVaJw7faP22AAAAAABgMAgAAAAAAAAAAExpjTABMTQ0wAEgBDbEgAAAAHF8L&#10;36gAAAAZfFtH+wAAAAAAAAAAAAAAAAAAABNDTEwDsBOGiAAAAAAAAAAAqxDjbEAAAAATuOkwQgAA&#10;AAAAAAAAAAAAAAAAAAAAAAJD04IwAAAAABpKq7vsAAAACtgDrYA2ACSG2AAAAAAAAAAAAAAAAAAA&#10;AAAAAAAAAAAAAAAAAAAAAAAAAAAAAAAOpUDICVphFrnYBU/AeddC2uAAH6vfcYRSggUU+gALbz3L&#10;Ezy9ZDe1lc8AbY2yzz7kRGmACaGmdwAAAK262ACBMTQ0wAHPZdnHLNFZuAAAAAWnGUZxl4OWaI5A&#10;KsMuphBbDeYfi1KAAAAADJcoUbiHefVVuSDpB9akztdK3hQAAAAAAAAAAAAAAAAAAAEzAbfjbYmw&#10;bIARFBpJjSVQAlQAAAAAAAAAAAAAAAAAAAAAAAAAAAAAAAAAAAAAAAAAAAAAAAAAAAAAAAAAAAAA&#10;AAAAAAAAAAAAAAAAAAAAAAAAAAAAAAAAAAAAAAABoztYh8hqP618AAAAB6p+BrghgICZ64AA0Pul&#10;4OnDABbp4AAAAAAAAAAAAAAAAAAAAAAAAAAAAAAAAAAAAAAAAAAAV01QSE9UTwARRMABAHsAngCA&#10;IAgAAAEAAAAWADf/AARCgAABAAABAZvAAAAAAAAAAAAAAAAAAAAAAAAAAQIAAAAAAAAAAAAAAAAA&#10;AAAAAAAAAAAAAAAAAAAAAAAAAQNJ/////////////FBLAwQUAAYACAAAACEAqZ1kXeAAAAAIAQAA&#10;DwAAAGRycy9kb3ducmV2LnhtbEyPTUvDQBCG74L/YRnBW7v5sK3GbEop6qkItoJ4m2anSWh2NmS3&#10;SfrvXU96HN6H930mX0+mFQP1rrGsIJ5HIIhLqxuuFHweXmePIJxH1thaJgVXcrAubm9yzLQd+YOG&#10;va9EKGGXoYLa+y6T0pU1GXRz2xGH7GR7gz6cfSV1j2MoN61MomgpDTYcFmrsaFtTed5fjIK3EcdN&#10;Gr8Mu/Npe/0+LN6/djEpdX83bZ5BeJr8Hwy/+kEdiuB0tBfWTrQKZqskkAqeYhAhflimKYhj4JLV&#10;AmSRy/8PFD8AAAD//wMAUEsDBBQABgAIAAAAIQB20p5S4QAAAJwBAAAZAAAAZHJzL19yZWxzL2Uy&#10;b0RvYy54bWwucmVsc3SQQUsDMRCF74L/IczdzG4PKtJsL1LoVeoPCMlsNrjJhCRV+++NFcEt63He&#10;MN97b7a7zzCLd8rFc1TQyw4ERcPWR6fg9bi/ewRRqo5WzxxJwZkK7Ibbm+0Lzbq2ozL5VESjxKJg&#10;qjU9IRYzUdBFcqLYNiPnoGsbs8OkzZt2hJuuu8f8lwHDgikOVkE+2A2I4zk15yt28CZz4bFKwwF5&#10;HL25UB+WVJxsmrhyo+jsqCoIZL3+lXv5YRPgunX/j/VKrR//ZzanQLGutEMfWu3rFBexlym67wy4&#10;+OnwBQAA//8DAFBLAQItABQABgAIAAAAIQB24ElfGAEAAE4CAAATAAAAAAAAAAAAAAAAAAAAAABb&#10;Q29udGVudF9UeXBlc10ueG1sUEsBAi0AFAAGAAgAAAAhADj9If/WAAAAlAEAAAsAAAAAAAAAAAAA&#10;AAAASQEAAF9yZWxzLy5yZWxzUEsBAi0AFAAGAAgAAAAhAMlPlGRhAwAA4AcAAA4AAAAAAAAAAAAA&#10;AAAASAIAAGRycy9lMm9Eb2MueG1sUEsBAi0ACgAAAAAAAAAhAG6d9MwBCgAAAQoAABQAAAAAAAAA&#10;AAAAAAAA1QUAAGRycy9tZWRpYS9pbWFnZTEucG5nUEsBAi0ACgAAAAAAAAAhAJnXV0r1EwAA9RMA&#10;ABYAAAAAAAAAAAAAAAAACBAAAGRycy9tZWRpYS9oZHBob3RvMS53ZHBQSwECLQAUAAYACAAAACEA&#10;qZ1kXeAAAAAIAQAADwAAAAAAAAAAAAAAAAAxJAAAZHJzL2Rvd25yZXYueG1sUEsBAi0AFAAGAAgA&#10;AAAhAHbSnlLhAAAAnAEAABkAAAAAAAAAAAAAAAAAPiUAAGRycy9fcmVscy9lMm9Eb2MueG1sLnJl&#10;bHNQSwUGAAAAAAcABwDAAQAAViYAAAAA&#10;">
                <v:roundrect id="_x0000_s1215"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xAAAANwAAAAPAAAAZHJzL2Rvd25yZXYueG1sRE9ba8Iw&#10;FH4X9h/CGexFZjrFslWjjLGBMhBv8/nYHNuy5qRLonb+evMg+Pjx3cfT1tTiRM5XlhW89BIQxLnV&#10;FRcKtpuv51cQPiBrrC2Tgn/yMJ08dMaYaXvmFZ3WoRAxhH2GCsoQmkxKn5dk0PdsQxy5g3UGQ4Su&#10;kNrhOYabWvaTJJUGK44NJTb0UVL+uz4aBZ/7v+F88dN/u7il/O4eTbpId6jU02P7PgIRqA138c09&#10;0woGSVwbz8QjICdXAAAA//8DAFBLAQItABQABgAIAAAAIQDb4fbL7gAAAIUBAAATAAAAAAAAAAAA&#10;AAAAAAAAAABbQ29udGVudF9UeXBlc10ueG1sUEsBAi0AFAAGAAgAAAAhAFr0LFu/AAAAFQEAAAsA&#10;AAAAAAAAAAAAAAAAHwEAAF9yZWxzLy5yZWxzUEsBAi0AFAAGAAgAAAAhAH/5Ep7EAAAA3AAAAA8A&#10;AAAAAAAAAAAAAAAABwIAAGRycy9kb3ducmV2LnhtbFBLBQYAAAAAAwADALcAAAD4AgAAAAA=&#10;" strokecolor="#7f7f7f [1612]" strokeweight="1.5pt">
                  <v:stroke joinstyle="miter"/>
                  <v:textbox>
                    <w:txbxContent>
                      <w:p w14:paraId="35BC843E" w14:textId="124170D1" w:rsidR="00187998" w:rsidRPr="001519B1" w:rsidRDefault="00187998" w:rsidP="001519B1">
                        <w:pPr>
                          <w:spacing w:after="0"/>
                          <w:ind w:firstLine="426"/>
                          <w:rPr>
                            <w:rFonts w:ascii="Comic Sans MS" w:hAnsi="Comic Sans MS"/>
                            <w:bCs/>
                            <w:spacing w:val="40"/>
                            <w:sz w:val="56"/>
                            <w:szCs w:val="48"/>
                          </w:rPr>
                        </w:pPr>
                        <w:r>
                          <w:rPr>
                            <w:rFonts w:ascii="Comic Sans MS" w:hAnsi="Comic Sans MS"/>
                            <w:b/>
                            <w:bCs/>
                            <w:spacing w:val="40"/>
                            <w:sz w:val="56"/>
                            <w:szCs w:val="28"/>
                          </w:rPr>
                          <w:t>ph</w:t>
                        </w:r>
                        <w:r w:rsidRPr="000A6D44">
                          <w:rPr>
                            <w:rFonts w:ascii="Comic Sans MS" w:hAnsi="Comic Sans MS"/>
                            <w:color w:val="7F7F7F" w:themeColor="text1" w:themeTint="80"/>
                            <w:spacing w:val="40"/>
                            <w:sz w:val="56"/>
                            <w:szCs w:val="28"/>
                          </w:rPr>
                          <w:t>one</w:t>
                        </w:r>
                      </w:p>
                      <w:p w14:paraId="1C2A08B4" w14:textId="77777777" w:rsidR="00187998" w:rsidRPr="007C56D3" w:rsidRDefault="00187998" w:rsidP="001519B1">
                        <w:pPr>
                          <w:spacing w:after="0"/>
                          <w:ind w:firstLine="426"/>
                          <w:rPr>
                            <w:rFonts w:ascii="Comic Sans MS" w:hAnsi="Comic Sans MS"/>
                            <w:bCs/>
                            <w:spacing w:val="40"/>
                            <w:sz w:val="56"/>
                            <w:szCs w:val="48"/>
                          </w:rPr>
                        </w:pPr>
                      </w:p>
                    </w:txbxContent>
                  </v:textbox>
                </v:roundrect>
                <v:shape id="Picture 330" o:spid="_x0000_s1216" type="#_x0000_t75" style="position:absolute;left:20193;top:533;width:5181;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Hb8wAAAANwAAAAPAAAAZHJzL2Rvd25yZXYueG1sRE/Pa8Iw&#10;FL4P/B/CE7wMTWdhSDVKEQq92o2N3R7JM602L6XJbPffL4fBjh/f78Npdr140Bg6zwpeNhkIYu1N&#10;x1bB+1u13oEIEdlg75kU/FCA03HxdMDC+Ikv9GiiFSmEQ4EK2hiHQsqgW3IYNn4gTtzVjw5jgqOV&#10;ZsQphbtebrPsVTrsODW0ONC5JX1vvp0Cu9W91fV1eqaqtLdP/KiGL6fUajmXexCR5vgv/nPXRkGe&#10;p/npTDoC8vgLAAD//wMAUEsBAi0AFAAGAAgAAAAhANvh9svuAAAAhQEAABMAAAAAAAAAAAAAAAAA&#10;AAAAAFtDb250ZW50X1R5cGVzXS54bWxQSwECLQAUAAYACAAAACEAWvQsW78AAAAVAQAACwAAAAAA&#10;AAAAAAAAAAAfAQAAX3JlbHMvLnJlbHNQSwECLQAUAAYACAAAACEAIGh2/MAAAADcAAAADwAAAAAA&#10;AAAAAAAAAAAHAgAAZHJzL2Rvd25yZXYueG1sUEsFBgAAAAADAAMAtwAAAPQCAAAAAA==&#10;">
                  <v:imagedata r:id="rId191" o:title="" grayscale="t" bilevel="t"/>
                </v:shape>
              </v:group>
            </w:pict>
          </mc:Fallback>
        </mc:AlternateContent>
      </w:r>
    </w:p>
    <w:p w14:paraId="672B0661" w14:textId="567B1278" w:rsidR="00187998" w:rsidRDefault="00187998" w:rsidP="001519B1">
      <w:pPr>
        <w:rPr>
          <w:b/>
          <w:bCs/>
        </w:rPr>
      </w:pPr>
    </w:p>
    <w:p w14:paraId="47F803BE" w14:textId="5677BBFC" w:rsidR="00187998" w:rsidRDefault="00077C35" w:rsidP="001519B1">
      <w:pPr>
        <w:rPr>
          <w:b/>
          <w:bCs/>
        </w:rPr>
      </w:pPr>
      <w:r>
        <w:rPr>
          <w:b/>
          <w:bCs/>
          <w:noProof/>
        </w:rPr>
        <mc:AlternateContent>
          <mc:Choice Requires="wpg">
            <w:drawing>
              <wp:anchor distT="0" distB="0" distL="114300" distR="114300" simplePos="0" relativeHeight="253392896" behindDoc="0" locked="0" layoutInCell="1" allowOverlap="1" wp14:anchorId="4A738FAF" wp14:editId="55C829B9">
                <wp:simplePos x="0" y="0"/>
                <wp:positionH relativeFrom="column">
                  <wp:posOffset>-49530</wp:posOffset>
                </wp:positionH>
                <wp:positionV relativeFrom="paragraph">
                  <wp:posOffset>357505</wp:posOffset>
                </wp:positionV>
                <wp:extent cx="2987675" cy="751840"/>
                <wp:effectExtent l="0" t="0" r="22225" b="10160"/>
                <wp:wrapNone/>
                <wp:docPr id="138470343" name="Group 3"/>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2113" name="Text Box 2"/>
                        <wps:cNvSpPr txBox="1">
                          <a:spLocks noChangeArrowheads="1"/>
                        </wps:cNvSpPr>
                        <wps:spPr bwMode="auto">
                          <a:xfrm>
                            <a:off x="0" y="0"/>
                            <a:ext cx="2987675" cy="751840"/>
                          </a:xfrm>
                          <a:prstGeom prst="roundRect">
                            <a:avLst/>
                          </a:prstGeom>
                          <a:solidFill>
                            <a:srgbClr val="FFFFFF"/>
                          </a:solidFill>
                          <a:ln w="19050">
                            <a:solidFill>
                              <a:schemeClr val="bg1">
                                <a:lumMod val="50000"/>
                              </a:schemeClr>
                            </a:solidFill>
                            <a:miter lim="800000"/>
                            <a:headEnd/>
                            <a:tailEnd/>
                          </a:ln>
                        </wps:spPr>
                        <wps:txbx>
                          <w:txbxContent>
                            <w:p w14:paraId="7F5BD251" w14:textId="09EA62E8" w:rsidR="00187998" w:rsidRPr="001519B1" w:rsidRDefault="00187998" w:rsidP="001519B1">
                              <w:pPr>
                                <w:spacing w:after="0"/>
                                <w:ind w:firstLine="426"/>
                                <w:rPr>
                                  <w:rFonts w:ascii="Comic Sans MS" w:hAnsi="Comic Sans MS"/>
                                  <w:bCs/>
                                  <w:spacing w:val="40"/>
                                  <w:sz w:val="56"/>
                                  <w:szCs w:val="48"/>
                                </w:rPr>
                              </w:pPr>
                              <w:r w:rsidRPr="000A6D44">
                                <w:rPr>
                                  <w:rFonts w:ascii="Comic Sans MS" w:hAnsi="Comic Sans MS"/>
                                  <w:color w:val="7F7F7F" w:themeColor="text1" w:themeTint="80"/>
                                  <w:spacing w:val="40"/>
                                  <w:sz w:val="56"/>
                                  <w:szCs w:val="28"/>
                                </w:rPr>
                                <w:t>clo</w:t>
                              </w:r>
                              <w:r>
                                <w:rPr>
                                  <w:rFonts w:ascii="Comic Sans MS" w:hAnsi="Comic Sans MS"/>
                                  <w:b/>
                                  <w:bCs/>
                                  <w:spacing w:val="40"/>
                                  <w:sz w:val="56"/>
                                  <w:szCs w:val="28"/>
                                </w:rPr>
                                <w:t>ck</w:t>
                              </w:r>
                            </w:p>
                            <w:p w14:paraId="00A07427" w14:textId="77777777" w:rsidR="00187998" w:rsidRPr="007C56D3" w:rsidRDefault="00187998" w:rsidP="001519B1">
                              <w:pPr>
                                <w:spacing w:after="0"/>
                                <w:ind w:firstLine="426"/>
                                <w:rPr>
                                  <w:rFonts w:ascii="Comic Sans MS" w:hAnsi="Comic Sans MS"/>
                                  <w:bCs/>
                                  <w:spacing w:val="40"/>
                                  <w:sz w:val="56"/>
                                  <w:szCs w:val="48"/>
                                </w:rPr>
                              </w:pPr>
                            </w:p>
                          </w:txbxContent>
                        </wps:txbx>
                        <wps:bodyPr rot="0" vert="horz" wrap="square" lIns="91440" tIns="45720" rIns="91440" bIns="45720" anchor="t" anchorCtr="0">
                          <a:noAutofit/>
                        </wps:bodyPr>
                      </wps:wsp>
                      <pic:pic xmlns:pic="http://schemas.openxmlformats.org/drawingml/2006/picture">
                        <pic:nvPicPr>
                          <pic:cNvPr id="988851652" name="Picture 988851652"/>
                          <pic:cNvPicPr>
                            <a:picLocks noChangeAspect="1"/>
                          </pic:cNvPicPr>
                        </pic:nvPicPr>
                        <pic:blipFill>
                          <a:blip r:embed="rId192" cstate="print">
                            <a:extLst>
                              <a:ext uri="{28A0092B-C50C-407E-A947-70E740481C1C}">
                                <a14:useLocalDpi xmlns:a14="http://schemas.microsoft.com/office/drawing/2010/main" val="0"/>
                              </a:ext>
                            </a:extLst>
                          </a:blip>
                          <a:stretch>
                            <a:fillRect/>
                          </a:stretch>
                        </pic:blipFill>
                        <pic:spPr>
                          <a:xfrm>
                            <a:off x="1958340" y="60960"/>
                            <a:ext cx="640080" cy="645795"/>
                          </a:xfrm>
                          <a:prstGeom prst="rect">
                            <a:avLst/>
                          </a:prstGeom>
                        </pic:spPr>
                      </pic:pic>
                    </wpg:wgp>
                  </a:graphicData>
                </a:graphic>
              </wp:anchor>
            </w:drawing>
          </mc:Choice>
          <mc:Fallback>
            <w:pict>
              <v:group w14:anchorId="4A738FAF" id="_x0000_s1217" style="position:absolute;margin-left:-3.9pt;margin-top:28.15pt;width:235.25pt;height:59.2pt;z-index:253392896"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HDDZAMAAPgHAAAOAAAAZHJzL2Uyb0RvYy54bWykVW1v0zAQ/o7Ef7D8&#10;nSUpS5dGSxFsbELiZWLwAxzHSSz8hu02Hb+es5O0a4cAQaSmds4+P/fcPefLVzsp0JZZx7WqcHaW&#10;YsQU1Q1XXYW/frl5UWDkPFENEVqxCj8wh1+tnz+7HEzJFrrXomEWgRPlysFUuPfelEniaM8kcWfa&#10;MAXGVltJPExtlzSWDOBdimSRpstk0LYxVlPmHHy9Ho14Hf23LaP+U9s65pGoMGDz8W3juw7vZH1J&#10;ys4S03M6wSD/gEISruDQvatr4gnaWP7EleTUaqdbf0a1THTbcspiDBBNlp5Ec2v1xsRYunLozJ4m&#10;oPaEp392Sz9ub625N3cWmBhMB1zEWYhl11oZ/gEl2kXKHvaUsZ1HFD4uVsXF8iLHiILtIs+K84lT&#10;2gPxT7bR/u3vNybzsckRmMFAebgDA+7/GLjviWGRWFcCA3cW8QZiybKXGCkioU6/hADf6B1ahBIJ&#10;x8O6QBPyO/gMpR7T7cx7Tb85pPRVT1THXlurh56RBgBmYSeEsd86+nHBST180A0cQzZeR0f/wfWe&#10;MlIa6/wt0xKFQYWhfFTzGTQQjyDb984HSId1IbtOC97ccCHixHb1lbBoS0AvN/GJUZwsEwoNEOAq&#10;zdORhiMfQbts76XuRqrERkLMo+c8hWd2PC+PyI7QSO6hOQguK1yEHVNpBX7fqgZCIaUnXIxjCEuo&#10;ifDA8ci239W7mNwipiNko9bNA6TA6rEZQPOCQa/tD4wGaAQVdt83xDKMxDsFaVxl51DTyMfJeX6x&#10;gIl9bKkfW4ii4KrCHqNxeOVjtwlYlX4N6W55TMIByYQZynt9aTgt4TcpHUZP6vzPHRF2+U3AP3ZV&#10;+Vc+JLHfNuYFNCVDPK+54P4hNljIbwCltnecBlLD5CCZVVEUebbMF7NuYFU4HB0MkKZ5z+gByo/T&#10;E9k4A1U6S+Z4eRKmR8fXgpu5YMN4ChR4PumKv+Bq7LjXmm4kU368QiwTELNWrufGQXJLJmvWgHze&#10;NRk0Nri+PEjVWK58qFnQgrfM0z4MWxBOUNioq70hgj7gDCGMNTm3t31XzVZ58TIUGPTPZbpaTjU+&#10;99fleZoWYA3tdQnVt8on2cwN41Tyv1V7hDUCiUPAFasvXi9Rf9NVGO6vx/O46nBhr38CAAD//wMA&#10;UEsDBAoAAAAAAAAAIQBbGkBPWxYAAFsWAAAUAAAAZHJzL21lZGlhL2ltYWdlMS5wbmeJUE5HDQoa&#10;CgAAAA1JSERSAAAAwwAAAMUIAwAAAN74toUAAAABc1JHQgCuzhzpAAAABGdBTUEAALGPC/xhBQAA&#10;AwBQTFRF////AAAAzs7O9/fvMTExAAgIhISEvb29nISUpaWl3ubmQkJCEBkQ3tbWa1prEAgQnJyU&#10;ISEZQlKlQhmlEFKlEBmlc5xjc1LvcxnvQlJ7Qhl7EFJ7EBl7c1LFcxnFQlLOnIRjnFJ7QhnOEFLO&#10;EBnOcxl77+bvpVIZWikZpRkZhFIZWggZhBkZQqWcQqUZ75SlEO/eEO9aEKXeEKVaEO+cEO8ZEKWc&#10;EKUZc+9ac+8Zc3NzWlJSpVLvpRnvc1KcEClKpVLFpRnFpRl7zsUQzlIQzowQzhkQrbW1pVJKKVJK&#10;QlLvnKVjnFKcWilKKVIQQhnvpRlKWlIpEFLvEBnvcxmchFJKCFJKWghKCFIQhBlKWlIISlJSKSEp&#10;pe9ape8Zzmulzimlzu+9zkqlzgilc4QQ5sW1c5yU5sWUpRmczsUxzlIxzowxzhkxzsVzzmvmzlJz&#10;zinmzq3mzoxzzhlz78UQ71IQ74wQ7xkQzsVSzkrmzlJSzgjmzozmzoxSzhlS72ul7yml7++970ql&#10;7wilpYQQY2Napeatc++tc+/vc5zvc8Wtc8Xvc5zFc4QxQs7vQs5rQoTvQoRrQs6tQs4pQoStQoQp&#10;zpS1EM7vEM5rEITvEIRrEM6tEM4pEIStEIQpc85rc84pGQgxc6UQpeaMc++Mc+/Oc3vvc8WMc8XO&#10;c3vFQs7OQs5KQoTOQoRKQs6MQs4IQoSMQoQIzpSUEM7OEM5KEITOEIRKEM6MEM4IEISMEIQIc85K&#10;c84I78Vz72vm71Jz78Ux71Ix7ynm74wx7xkx763m74xz7xlz78VS70rm71JS7wjm74zm74xS7xlS&#10;xcWcpe/vpZzvpcXvpZzFpYQxpc5rpc4ppb2Uzu+MpaUQzu86zu9jzu8Qpe/OpXvvpcXOpXvFpc5K&#10;pc4IQu/vQu9rQqXvQqVrGQhSQu+tQu8pc6Uxa3uUQu/OQu9KQqXOQqVKQu+MQu8I787v7++MpaUx&#10;7+86xc7v7+9j7+8QMSlSc3ta1u//IQgA/+//AAgAAAAAmMc2vQAAAQB0Uk5T////////////////&#10;////////////////////////////////////////////////////////////////////////////&#10;////////////////////////////////////////////////////////////////////////////&#10;////////////////////////////////////////////////////////////////////////////&#10;////////////////////////////////////////////////////////////////////////////&#10;////////////////////AFP3ByUAAAAJcEhZcwAAIdUAACHVAQSctJ0AABHYSURBVHhe7V1pkqM8&#10;ErVkFrPIjS6hQ8AB+DcXwNfhID7ZHMD/J8I1Yce8FDIGzCK2qvom+nV3NHaVsVK5p1Li8Bf/z1CH&#10;4+OojuqFo8Jb/xhgwCFPvDIrIkfK+MmesZRRVGSll3ABaszv/VKoUOSnr0yyQTxlcfYCHv5Onigh&#10;gq/704yVxX8kcHEIEvyQ8hrH5meMRWUgxC+jI+SBF+khPp9X6TiQmzTPORehwkgfYci5n6eQLxBk&#10;SHGjNODCfP7HIXhixCeWUeYl+dgMcz9Iy7tT0RFnCQ/ND34QigepU43/Xnq+nXwo/1RGFR2XMuE/&#10;K1Q8T7UI6fHPm1GRe2V0hf7EThr8nEwZGYodiMQii8mT8q6nIEq4eet7wZPCxfc7ma0E9eHoe5mD&#10;27ig4mHe+y4c+SkiFkRpvlYOQj8trjQZnm/e+R74N01BdholQOXeS0QUPLc3KPYQSojUM0q/jwrh&#10;VRRMCHGYOKysLo8BaQ7Evnr5CaF/Abz4Hr1QAU2azKaMiUgxqkxfhskFAwQuw0MMNRVxFnyDpeU0&#10;NHzVlBqohDS+4oPvMLc4efAjnn7djzAvaXLKvQVK0EBYZGHQlRdfmHvT17kjPXwijdlt1AaHAQmp&#10;Q7+7H3Lw25V2qifyhMXVvCtfO8CUsUGFMOA3SF1cBLsF6JoJbmbtDnwWn8wloBLpxpMzrPISMrgb&#10;KwSJ6z2xvzt/8YFAKv5nTB1eECRQcbaHgXrkkcvcWQoHPtSDTvBpx9Lm+GCFGwXm1XYIE9KEeSx+&#10;06Bu+HRpHaAqssUzv2waInNdds/NK0u8afBiayZoKB/yBKLNy03AMyhaNjc4rfWBR8yZafX5GcoX&#10;bUgEvxNrZzvQ2i5BDm20uYXQgy91NiPCd55MGhXzI/m+ryerWKIPKqAAqJpKuoSaPlkxZ0zw7kzm&#10;s2euDw8agREF2HjGXuMQBd43158IdYbKJHm1E+SiwjDNPdBEbOHujgEFMYaElGIgI9mCBjlMw4M+&#10;B39CFMMi0DUw6qc/ppxk2E1Wc0J5+GbHWDmaGOYaPtAPWFRdbwEEWNJc1oAxQJy4kohHQgN9GWpR&#10;Il566ZkvM5i/6noDCERTzFy/ITIiYlX9RoEEN2veoqiZgp+yODWXIxBWVQs94580HEIKn1aJkw+Z&#10;LlpDyFo02PAhcaaCVUIQY6yxedGEgKNwVyg2kRC156DJh5C503yA9WoxcgC8gCz1aheZP2NTFoBD&#10;hd8jrtDmw59pPiRXmBZzPY54wEIIiFnDKc2CJqH72TYf2CQfaBZZ1pmIfvwZsnK9A7FCPw/bfIgn&#10;+aC9hB0jhvhQEXG3moc2wpKxy2egOlMfONlGxkqbAYx4G3JM5WwL+0hcdu2mIYoHDotvFVtFAMMb&#10;BeN3rpw1DIt5PYZhPlTWZbavyyV7fsSaOaYDqGbE0/HDKxbsh2GDnUYM6gPBe7J4pnEiW5B90K1j&#10;DfxA00B+FSZ9VNQNG+wYMcaHwwGiPU+vBbxjzydU4KWplxpZwvXNG40DajZMM0IEiL/G0k/SaxtH&#10;U8O7TgiJHWo2TDMiqX51xEb4JN32KhHI57NRGVoK7RteaIcsHzhR+X68lgkrI60zepIkK2s4DpNB&#10;GEww4r+Jxti3PqASdQg9BapCLHKLbbTYMKURNkEdUqJ4vGBbA2Gwm8zRngHkr+StgpWPGAcYa1cf&#10;oYh9lgEYAJnnForVNw1h50obtQ4uM1RnDNwHKi9ypssN1qH5ZcIhVSCbflv/bS9QLjtdsrcFZfcW&#10;hbPTNgr9wrY0kIBO578IJ+ItVzA2poEqRZNqjUjOLmOxRLAtDQcFJzGh1mDDNgr9wsZ8wAivU7K+&#10;NRu2pyH8Yu6Xue4F3Fu8KRu2p+GQx+w+phH4xmohLJDyxQ5ae4jTpcxZTQPZF/x7mxnSiJHQkNhA&#10;EUGIiIlVXlUFVYveRNg5iNU00CIaUl7zigDTNOIjAmgDfkrlAMaqQQvcIaYa3PyUXGOtXapqmBCP&#10;ty2i4XlD5p/YQN+WS6ob6g8pxApgQX6ZvRhlcNIjWEwDkRBfKYZvqOkYI3JZ/UyUZ8kcPe+hZFox&#10;kH9MlyX7sFKWTrHrBEeF+KehAiIbjJpozqv+isPBYXfNB9+UkBBsWQWMH1hJA890MoYwqXGLBzzA&#10;uX804FtdFHOYo38pqZScSF/mN1brNIHWxZqizDG8ftFGWl6P02GRbsxOWdVigZxsWU6xAQ16sbq1&#10;kCfKAWGC3X23JkRGHzx21QSDD8us6/p4ScC4xp08GlrdKxYIld6BCPGB/vdMde0/znOZcV1plw4q&#10;R1budBMacObSJ0yYsbcRfvEhMLzx5as1bybWyhLlAlne9QYPmJ+eWhMkXq8lV3jxQcC54T+VMHdZ&#10;wWklDWHU36AQyD7Z5rJaSwZUTiJYtTgiFg8UmSxnWSy4kobA6bfpHDP+MaAHROklLVWXAvt6INSC&#10;PDtpCsOwMNZYSQMCt8wjdLtuSvfzpnBwtVUC8YSSpBDM1FjIhrV2yatKmKwp5xrJlZ27wkTq8NJ0&#10;FZw8LzHtslx312ZLC1wr7ZKZTqATbkPXP+qWHHFUn8UFJ/IkyWujOxcrZQmqmSQn+tsZXJgxtyMa&#10;x4Y6bIqVNAzimD67d4U6XDvc2gZ70UB9XZ3avIAN7Y+iVmI3Gvx7N4kQUIdlxnMC6+OlASjEIG2F&#10;2EsdVsdLwyifrG0sEdsty9OmsJssHU6SpU3RQZq9xRpiD/ajgZS66byRsG5boqyxHw1I5loeDWbp&#10;0u/h1mJHGpBDtGh4mhrA5tjNLmnD1DSuvJOwbof97BJ1PzR1OGHPfUzrjrJ0uMXNZkUKvDfoC+jD&#10;jjQkccu4ljbdhYuwIw2UH71pQCC7k2ndk4b80izQQMXriC8UwHah04Z26ahH9i5xtNMgBVNbmakw&#10;KJG2OTM2Lk1gO7skEuR0zc2Y5OTek60QeeufhQhCNDZblNtMlo53fadGoRWOudF9G0rziloOnYg2&#10;NNs0nQgLQjejwWdP5x5J9x2bUs7zHoF60ZDCPgndYj0degiejvXfGWyn02XJj60giepn71GGcVWa&#10;5BmLiFVUkJmgARRI9rFf4RMVDd42e9RVmDd0AFrsvkep3GpDiShMfpe64zSEOe04YlfzchAPrpf2&#10;SBXXh2NHOkWBue+gCC/eGi7wLfp/pBFQBIWQsEHhB4SfVvuh+3r9mwhpd2KFYv2+aK5b6xqLJy1p&#10;CQ0Nh5PLLqlHB2Y0NL6DMK8O1AAmZOnxrnBRM+9aIioaGi4BNDT4AH3Q38D1UQ2EodBDvCkAH3Qp&#10;NB3451GZtsZzZE3ZDio5Z9DB2j5Aa+P3PWu7dOAlDCstR/fvS1NNCuZi3bYeDQH/Vc8FdLqxl7n2&#10;DyQpiVf86a9yi/zr8uLTAnR2tCwCEv9aIdrJJ3zga6OHErnnuP0RIPmNFWgwfgFyve354b3XbkXU&#10;1FpIVrUUp4IyusDB9dc4Qq5PE1iKMVM3DTgGro6wEvVmDlrhfYsLJKuaeb0dLS4Hd9urNVQ0nOoC&#10;wD44RYFv/3pFrp249ZU/hKnrnP2x72pREQdBPvw3aZolYF1/a2VZ4eJqicxl85ZH5HFV1Vv4k2dT&#10;Kf4Kbqf8QxVn1Fi38fOhD/aQZuMCIZGtHKixkGWBI9eRxiQNje0PwOpwPuQ+b4Ys3pWljZcBc8/m&#10;0g5CbyeeivmgdTUW9g6NAPl0s40pn132DgXikikaHn696XjbswE0OvUlBH3zPVCYDO+efkH5JWy1&#10;k/nh9idEdep84u2oZ+BhY2iqkx7Niy2B4Lq1A5MKGzsVZ3ZDt+693/rDfiDT2hKEk2scxD8HCUxr&#10;k4YjjOtORePd8NXt2ODbhMbfiAccaFuFqd60uRPaFfm923//GOry+7UIPvoEwn+cQqRP1l0y4e7i&#10;tvQfQZixZ9ejCYjXL1UIhYTgw95QAtQNwdTXrPD7O0EduR9HP32qA5B0w++QB0HwC465DWnbaVdE&#10;qDc9+Qgj+bXNHKHrjM4GRaF1UHpndVf0oQ4fpx2ABoR9jXf1eT/Aj1tcZM1IGrt8oP7Wrjog3IAw&#10;NSpjiMYv5RlpxnSOsCtE4V5Kt9Plgxl2e8uGfqMMCPXQQaCyWmPYEWEaswQZY4cPlDv05QqIvxst&#10;fYgKPRUiBJlcY9gVkJlIBHFXH/BOrzd7UMNDbYd5zGRZwiT8qPf2Md8+beRp8yH8ct1Tb25Itb83&#10;vRBCwj6dipaggw1kdoaBjBp1JU3aQN8z7WKshYl20mkaPq3w96HulO7YRyjIUPt5cDW7FAGYNLdM&#10;EKP/ZJ6dR/UzAJqWCY57cCcDhKl2EQWdi/Cg396pGcUGiucB/pR/2K25pkOK/ukcDKA8L3V32IW4&#10;Va/U/STILjU0OEzhHAaTTjIDFSMU9JsUATnqzzoIQvKnZZfAhrGNu57rmmjQ0etn8BmN9eCfQts/&#10;gA1uvQbRA0TlRofBLykv0t16P/USqDRtjBnxxHimQ7sYNSOqg1ZcqPQP2tYaDelH1O2Wo2MiRvxb&#10;X+l2oT+Z/xtIaGKSDXrjmdGIx0H9wmf60NGlnwd0tZEjyvt5DRjE0Y/7TqvrwJt52u33grYBTUeh&#10;tP40uNP9p0HnmNqcJJMg7/mtjEA+Y1V9AbuWbkrcG3C5rLAyM7CvG5xZtQeg0LZLPchhW6tEvwRH&#10;+F3rKJpO4Ro+2IT79Z+tCKXV8+rPmAyrm51CV0BkOChNzXXzrYqbdKxKhRFJOeaUVZoX03hAmuRA&#10;JyR8/QubLeGZQxKRcY6ICmySm82IfCjiG1CJMM2KKIuoJ2aL0+M0wHcH98yK0/AdR4Y0ADrhvLXq&#10;2EUeL1mVHwAVs/wgGH3kEwK5uTUWsHfMwFLxbOYdR5A+kaxAkorhbwyoW8pcW4NUYniU3nYKDeC7&#10;Kgy2/JElmX9YDBnYweoBVQE3dOUQ9bioTi0w73RAJ50s2ZNLKjFkjmGpN2TDoYwvdEgyvzLZO9fU&#10;zNV7Jsgk6PTifksgEBbOZuwI+MnXkXLZ33tJJCytmebQs97yMu3qMpebwmPPHsZTpLe8I4Z8T08I&#10;qxABb2ZXm2g1P78gzi67rliNIgv7ufyI8LEwl9vArzpqBSzFh4gKTz6fa5IyCrPkucsJmBHrlJun&#10;FsfiZa7Djwox/6eI6qfQzT6dvAWq5nSfNSQu9i3DoowtRLkEA6IIJHzcV5PwKQnzoL5cFrdbU5Vj&#10;7TFF6boWfa3+6zF/XfZyWsn5kIPZoPMGXb3TqYaw3dwjUteuSMJpc45MuwU5ep4NbRRbDXUiImxG&#10;0kWYgAt2HwyF4KIbWPvI267b1FgU+QlngYGG4jgrnnzKEWDE658OVOFBHtuZfbeQTrCX13/dFglD&#10;GEh38YlJfaCYK55rHqjIoxEtGImg9UTn4yCyNSC+zlUKs2MBmG8cOS0dLFLCEehHZclZ8sQp7lW0&#10;j3bu2qrWwOdat9CDAOZvlqF7PQLPm1dyO+pFwxVR3hgq/to/Khs06NAB8cqckE3R9zxHj/tdAb23&#10;DKywFCjoA/X9qnKOLKkQgcF8+zEDgfMkrRBW5oJ6vb44p8qntXKGeoups2WS+AFxhrYhfrARKBVU&#10;bStwVJaOLtTiKnfYs9JGTg/thkBZMFvprU+utOwJDAXVLOMt/doQQo/OG5A3C14c8/IelXbhRqj3&#10;jkGMNgouJlB92/VrdDPgPAh+o3vKbCdz1IMgk6Tc6x8or6FCX1fJLiN1vj3gl2RAZJmsXoQIuT6X&#10;JJbl91JAyM+kF26U5rYpUQ9AgEe9wK5TfoMq98BP7yQCceHltn6vhaPwPTrRE7YozZfnGSuBMRAz&#10;IFNeME+oFHGgpG3xrpN5P9sVIvKbnkomo9JLeGjFD4w/KSM6kZ7JIrV6due+OIogja7UPOhqOsCQ&#10;Yc8RCgzfM+NncZQGe/tkWxx5AqHSKY8rnagoUy9JfM6FCJU6HBVGzrmfJF5aFpFD43dJhG7BCmuw&#10;BzDBt0o5iJKrlM49KoqsLMusLLIociLk1qbV071g/L5d5PjNUKDDS7O71o9+gE3Z2ful43/hAbnx&#10;/YSEBlIj6dENbhxLx4kgYl6S+2Pa8rsAFSAd0I/M8nMO3SDl+KeM/i/+4i/+4i/+H3A4/A/Otxo6&#10;VgYxsAAAAABJRU5ErkJgglBLAwQUAAYACAAAACEAU2HwjeAAAAAJAQAADwAAAGRycy9kb3ducmV2&#10;LnhtbEyPT0vDQBTE74LfYXmCt3aT/kkkZlNKUU9FsBXE22v2NQnN7obsNkm/vc+THocZZn6TbybT&#10;ioF63zirIJ5HIMiWTje2UvB5fJ09gfABrcbWWVJwIw+b4v4ux0y70X7QcAiV4BLrM1RQh9BlUvqy&#10;JoN+7jqy7J1dbzCw7Cupexy53LRyEUWJNNhYXqixo11N5eVwNQreRhy3y/hl2F/Ou9v3cf3+tY9J&#10;qceHafsMItAU/sLwi8/oUDDTyV2t9qJVMEuZPChYJ0sQ7K+SRQrixMF0lYIscvn/QfE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achww2QDAAD4BwAADgAAAAAA&#10;AAAAAAAAAAA6AgAAZHJzL2Uyb0RvYy54bWxQSwECLQAKAAAAAAAAACEAWxpAT1sWAABbFgAAFAAA&#10;AAAAAAAAAAAAAADKBQAAZHJzL21lZGlhL2ltYWdlMS5wbmdQSwECLQAUAAYACAAAACEAU2HwjeAA&#10;AAAJAQAADwAAAAAAAAAAAAAAAABXHAAAZHJzL2Rvd25yZXYueG1sUEsBAi0AFAAGAAgAAAAhAKom&#10;Dr68AAAAIQEAABkAAAAAAAAAAAAAAAAAZB0AAGRycy9fcmVscy9lMm9Eb2MueG1sLnJlbHNQSwUG&#10;AAAAAAYABgB8AQAAVx4AAAAA&#10;">
                <v:roundrect id="_x0000_s1218"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OCWyAAAAN0AAAAPAAAAZHJzL2Rvd25yZXYueG1sRI/dSsNA&#10;FITvBd9hOUJvpN0k0lBjt0WkglIo/bPXp9ljEsyejbvbNvr0riB4OczMN8x03ptWnMn5xrKCdJSA&#10;IC6tbrhSsN89DycgfEDW2FomBV/kYT67vppioe2FN3TehkpECPsCFdQhdIWUvqzJoB/Zjjh679YZ&#10;DFG6SmqHlwg3rcySJJcGG44LNXb0VFP5sT0ZBYvj5/h19Zbdf7u1XN6eTL7KD6jU4KZ/fAARqA//&#10;4b/2i1aQpekd/L6JT0DOfgAAAP//AwBQSwECLQAUAAYACAAAACEA2+H2y+4AAACFAQAAEwAAAAAA&#10;AAAAAAAAAAAAAAAAW0NvbnRlbnRfVHlwZXNdLnhtbFBLAQItABQABgAIAAAAIQBa9CxbvwAAABUB&#10;AAALAAAAAAAAAAAAAAAAAB8BAABfcmVscy8ucmVsc1BLAQItABQABgAIAAAAIQBhBOCWyAAAAN0A&#10;AAAPAAAAAAAAAAAAAAAAAAcCAABkcnMvZG93bnJldi54bWxQSwUGAAAAAAMAAwC3AAAA/AIAAAAA&#10;" strokecolor="#7f7f7f [1612]" strokeweight="1.5pt">
                  <v:stroke joinstyle="miter"/>
                  <v:textbox>
                    <w:txbxContent>
                      <w:p w14:paraId="7F5BD251" w14:textId="09EA62E8" w:rsidR="00187998" w:rsidRPr="001519B1" w:rsidRDefault="00187998" w:rsidP="001519B1">
                        <w:pPr>
                          <w:spacing w:after="0"/>
                          <w:ind w:firstLine="426"/>
                          <w:rPr>
                            <w:rFonts w:ascii="Comic Sans MS" w:hAnsi="Comic Sans MS"/>
                            <w:bCs/>
                            <w:spacing w:val="40"/>
                            <w:sz w:val="56"/>
                            <w:szCs w:val="48"/>
                          </w:rPr>
                        </w:pPr>
                        <w:r w:rsidRPr="000A6D44">
                          <w:rPr>
                            <w:rFonts w:ascii="Comic Sans MS" w:hAnsi="Comic Sans MS"/>
                            <w:color w:val="7F7F7F" w:themeColor="text1" w:themeTint="80"/>
                            <w:spacing w:val="40"/>
                            <w:sz w:val="56"/>
                            <w:szCs w:val="28"/>
                          </w:rPr>
                          <w:t>clo</w:t>
                        </w:r>
                        <w:r>
                          <w:rPr>
                            <w:rFonts w:ascii="Comic Sans MS" w:hAnsi="Comic Sans MS"/>
                            <w:b/>
                            <w:bCs/>
                            <w:spacing w:val="40"/>
                            <w:sz w:val="56"/>
                            <w:szCs w:val="28"/>
                          </w:rPr>
                          <w:t>ck</w:t>
                        </w:r>
                      </w:p>
                      <w:p w14:paraId="00A07427" w14:textId="77777777" w:rsidR="00187998" w:rsidRPr="007C56D3" w:rsidRDefault="00187998" w:rsidP="001519B1">
                        <w:pPr>
                          <w:spacing w:after="0"/>
                          <w:ind w:firstLine="426"/>
                          <w:rPr>
                            <w:rFonts w:ascii="Comic Sans MS" w:hAnsi="Comic Sans MS"/>
                            <w:bCs/>
                            <w:spacing w:val="40"/>
                            <w:sz w:val="56"/>
                            <w:szCs w:val="48"/>
                          </w:rPr>
                        </w:pPr>
                      </w:p>
                    </w:txbxContent>
                  </v:textbox>
                </v:roundrect>
                <v:shape id="Picture 988851652" o:spid="_x0000_s1219" type="#_x0000_t75" style="position:absolute;left:19583;top:609;width:6401;height: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8aUygAAAOIAAAAPAAAAZHJzL2Rvd25yZXYueG1sRI9Ba8JA&#10;FITvBf/D8gq91U2EhBhdQxFaSqEUU1G8PbLPJCT7NmRXjf++Wyj0OMzMN8y6mEwvrjS61rKCeB6B&#10;IK6sbrlWsP9+fc5AOI+ssbdMCu7koNjMHtaYa3vjHV1LX4sAYZejgsb7IZfSVQ0ZdHM7EAfvbEeD&#10;PsixlnrEW4CbXi6iKJUGWw4LDQ60bajqyotRcCpp57/SpL1/vi2j+NDh8UIfSj09Ti8rEJ4m/x/+&#10;a79rBcssy5I4TRbweyncAbn5AQAA//8DAFBLAQItABQABgAIAAAAIQDb4fbL7gAAAIUBAAATAAAA&#10;AAAAAAAAAAAAAAAAAABbQ29udGVudF9UeXBlc10ueG1sUEsBAi0AFAAGAAgAAAAhAFr0LFu/AAAA&#10;FQEAAAsAAAAAAAAAAAAAAAAAHwEAAF9yZWxzLy5yZWxzUEsBAi0AFAAGAAgAAAAhADErxpTKAAAA&#10;4gAAAA8AAAAAAAAAAAAAAAAABwIAAGRycy9kb3ducmV2LnhtbFBLBQYAAAAAAwADALcAAAD+AgAA&#10;AAA=&#10;">
                  <v:imagedata r:id="rId193" o:title=""/>
                </v:shape>
              </v:group>
            </w:pict>
          </mc:Fallback>
        </mc:AlternateContent>
      </w:r>
    </w:p>
    <w:p w14:paraId="7248AC3C" w14:textId="1D661FD4" w:rsidR="00187998" w:rsidRDefault="00187998" w:rsidP="001519B1">
      <w:pPr>
        <w:rPr>
          <w:b/>
          <w:bCs/>
        </w:rPr>
      </w:pPr>
      <w:r>
        <w:rPr>
          <w:b/>
          <w:bCs/>
        </w:rPr>
        <w:tab/>
      </w:r>
      <w:r>
        <w:rPr>
          <w:b/>
          <w:bCs/>
        </w:rPr>
        <w:tab/>
      </w:r>
      <w:r>
        <w:rPr>
          <w:b/>
          <w:bCs/>
        </w:rPr>
        <w:tab/>
      </w:r>
      <w:r>
        <w:rPr>
          <w:b/>
          <w:bCs/>
        </w:rPr>
        <w:tab/>
      </w:r>
      <w:r>
        <w:rPr>
          <w:b/>
          <w:bCs/>
        </w:rPr>
        <w:tab/>
      </w:r>
      <w:r>
        <w:rPr>
          <w:b/>
          <w:bCs/>
        </w:rPr>
        <w:tab/>
      </w:r>
      <w:r>
        <w:rPr>
          <w:b/>
          <w:bCs/>
        </w:rPr>
        <w:tab/>
      </w:r>
      <w:r>
        <w:rPr>
          <w:b/>
          <w:bCs/>
        </w:rPr>
        <w:tab/>
      </w:r>
    </w:p>
    <w:p w14:paraId="67E6907E" w14:textId="55EDF8EB" w:rsidR="00187998" w:rsidRDefault="00187998" w:rsidP="001519B1">
      <w:pPr>
        <w:rPr>
          <w:b/>
          <w:bCs/>
        </w:rPr>
      </w:pPr>
    </w:p>
    <w:p w14:paraId="69B5A155" w14:textId="63AA7552" w:rsidR="00187998" w:rsidRDefault="00187998" w:rsidP="001519B1">
      <w:pPr>
        <w:rPr>
          <w:b/>
          <w:bCs/>
        </w:rPr>
      </w:pPr>
    </w:p>
    <w:p w14:paraId="6E9B2A13" w14:textId="028E45B1" w:rsidR="00187998" w:rsidRDefault="00187998" w:rsidP="001519B1">
      <w:pPr>
        <w:rPr>
          <w:b/>
          <w:bCs/>
        </w:rPr>
      </w:pPr>
    </w:p>
    <w:p w14:paraId="6BA81E4E" w14:textId="77777777" w:rsidR="005B090E" w:rsidRDefault="00D969F7">
      <w:r>
        <w:br w:type="page"/>
      </w:r>
    </w:p>
    <w:tbl>
      <w:tblPr>
        <w:tblStyle w:val="TableGrid"/>
        <w:tblpPr w:leftFromText="180" w:rightFromText="180" w:vertAnchor="page" w:horzAnchor="margin" w:tblpY="1537"/>
        <w:tblW w:w="9241" w:type="dxa"/>
        <w:tblCellSpacing w:w="85" w:type="dxa"/>
        <w:tblLook w:val="04A0" w:firstRow="1" w:lastRow="0" w:firstColumn="1" w:lastColumn="0" w:noHBand="0" w:noVBand="1"/>
      </w:tblPr>
      <w:tblGrid>
        <w:gridCol w:w="9241"/>
      </w:tblGrid>
      <w:tr w:rsidR="00177A87" w14:paraId="4C388222" w14:textId="77777777" w:rsidTr="00177A87">
        <w:trPr>
          <w:trHeight w:val="1701"/>
          <w:tblCellSpacing w:w="85" w:type="dxa"/>
        </w:trPr>
        <w:tc>
          <w:tcPr>
            <w:tcW w:w="8901" w:type="dxa"/>
            <w:vAlign w:val="center"/>
          </w:tcPr>
          <w:p w14:paraId="6BE1B062" w14:textId="77777777" w:rsidR="00177A87" w:rsidRPr="00EB3C4E" w:rsidRDefault="00177A87" w:rsidP="00177A87">
            <w:pPr>
              <w:jc w:val="center"/>
              <w:rPr>
                <w:noProof/>
                <w:sz w:val="96"/>
                <w:szCs w:val="56"/>
                <w:lang w:eastAsia="en-AU"/>
              </w:rPr>
            </w:pPr>
          </w:p>
        </w:tc>
      </w:tr>
      <w:tr w:rsidR="00177A87" w14:paraId="280E2EC9" w14:textId="77777777" w:rsidTr="00177A87">
        <w:trPr>
          <w:trHeight w:val="1701"/>
          <w:tblCellSpacing w:w="85" w:type="dxa"/>
        </w:trPr>
        <w:tc>
          <w:tcPr>
            <w:tcW w:w="8901" w:type="dxa"/>
            <w:vAlign w:val="center"/>
          </w:tcPr>
          <w:p w14:paraId="2EE526CC" w14:textId="77777777" w:rsidR="00177A87" w:rsidRPr="00EB3C4E" w:rsidRDefault="00177A87" w:rsidP="00177A87">
            <w:pPr>
              <w:jc w:val="center"/>
              <w:rPr>
                <w:noProof/>
                <w:sz w:val="96"/>
                <w:szCs w:val="56"/>
                <w:lang w:eastAsia="en-AU"/>
              </w:rPr>
            </w:pPr>
            <w:r>
              <w:rPr>
                <w:b/>
                <w:bCs/>
                <w:noProof/>
              </w:rPr>
              <mc:AlternateContent>
                <mc:Choice Requires="wpg">
                  <w:drawing>
                    <wp:anchor distT="0" distB="0" distL="114300" distR="114300" simplePos="0" relativeHeight="253678592" behindDoc="0" locked="0" layoutInCell="1" allowOverlap="1" wp14:anchorId="7A60F8A8" wp14:editId="23BCDD4E">
                      <wp:simplePos x="0" y="0"/>
                      <wp:positionH relativeFrom="column">
                        <wp:posOffset>1421130</wp:posOffset>
                      </wp:positionH>
                      <wp:positionV relativeFrom="paragraph">
                        <wp:posOffset>-1264920</wp:posOffset>
                      </wp:positionV>
                      <wp:extent cx="2987675" cy="751840"/>
                      <wp:effectExtent l="0" t="0" r="22225" b="10160"/>
                      <wp:wrapNone/>
                      <wp:docPr id="143" name="Group 143"/>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146" name="Text Box 2"/>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0388609D" w14:textId="77777777" w:rsidR="00177A87" w:rsidRPr="001519B1" w:rsidRDefault="00177A87" w:rsidP="00177A87">
                                    <w:pPr>
                                      <w:spacing w:after="0"/>
                                      <w:ind w:firstLine="426"/>
                                      <w:rPr>
                                        <w:rFonts w:ascii="Comic Sans MS" w:hAnsi="Comic Sans MS"/>
                                        <w:bCs/>
                                        <w:spacing w:val="40"/>
                                        <w:sz w:val="56"/>
                                        <w:szCs w:val="48"/>
                                      </w:rPr>
                                    </w:pPr>
                                    <w:r>
                                      <w:rPr>
                                        <w:rFonts w:ascii="Comic Sans MS" w:hAnsi="Comic Sans MS"/>
                                        <w:b/>
                                        <w:bCs/>
                                        <w:spacing w:val="40"/>
                                        <w:sz w:val="56"/>
                                        <w:szCs w:val="28"/>
                                      </w:rPr>
                                      <w:t>sh</w:t>
                                    </w:r>
                                    <w:r>
                                      <w:rPr>
                                        <w:rFonts w:ascii="Comic Sans MS" w:hAnsi="Comic Sans MS"/>
                                        <w:color w:val="808080" w:themeColor="background1" w:themeShade="80"/>
                                        <w:spacing w:val="40"/>
                                        <w:sz w:val="56"/>
                                        <w:szCs w:val="28"/>
                                      </w:rPr>
                                      <w:t>op</w:t>
                                    </w:r>
                                  </w:p>
                                  <w:p w14:paraId="21EF1412" w14:textId="77777777" w:rsidR="00177A87" w:rsidRPr="007C56D3" w:rsidRDefault="00177A87" w:rsidP="00177A87">
                                    <w:pPr>
                                      <w:spacing w:after="0"/>
                                      <w:ind w:firstLine="426"/>
                                      <w:rPr>
                                        <w:rFonts w:ascii="Comic Sans MS" w:hAnsi="Comic Sans MS"/>
                                        <w:bCs/>
                                        <w:spacing w:val="40"/>
                                        <w:sz w:val="56"/>
                                        <w:szCs w:val="48"/>
                                      </w:rPr>
                                    </w:pPr>
                                  </w:p>
                                </w:txbxContent>
                              </wps:txbx>
                              <wps:bodyPr rot="0" vert="horz" wrap="square" lIns="91440" tIns="45720" rIns="91440" bIns="45720" anchor="t" anchorCtr="0">
                                <a:noAutofit/>
                              </wps:bodyPr>
                            </wps:wsp>
                            <pic:pic xmlns:pic="http://schemas.openxmlformats.org/drawingml/2006/picture">
                              <pic:nvPicPr>
                                <pic:cNvPr id="1984" name="Picture 1984"/>
                                <pic:cNvPicPr/>
                              </pic:nvPicPr>
                              <pic:blipFill>
                                <a:blip r:embed="rId187" cstate="print">
                                  <a:extLst>
                                    <a:ext uri="{28A0092B-C50C-407E-A947-70E740481C1C}">
                                      <a14:useLocalDpi xmlns:a14="http://schemas.microsoft.com/office/drawing/2010/main" val="0"/>
                                    </a:ext>
                                  </a:extLst>
                                </a:blip>
                                <a:stretch>
                                  <a:fillRect/>
                                </a:stretch>
                              </pic:blipFill>
                              <pic:spPr>
                                <a:xfrm>
                                  <a:off x="1706880" y="45720"/>
                                  <a:ext cx="959485" cy="660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60F8A8" id="Group 143" o:spid="_x0000_s1220" style="position:absolute;left:0;text-align:left;margin-left:111.9pt;margin-top:-99.6pt;width:235.25pt;height:59.2pt;z-index:253678592;mso-width-relative:margin;mso-height-relative:margin"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RYP8WAMAAM0HAAAOAAAAZHJzL2Uyb0RvYy54bWykVW1v2zYQ/j5g/4Hg&#10;90ay4RdZiFx0SRMU6LZg7X4ARVEWUb6NpC17v353lKw4ztAWrYEofL177rnnjrdvj1qRg/BBWlPR&#10;2U1OiTDcNtLsKvr354c3BSUhMtMwZY2o6EkE+nb76y+3vSvF3HZWNcITMGJC2buKdjG6MssC74Rm&#10;4cY6YWCztV6zCFO/yxrPerCuVTbP81XWW984b7kIAVbvh026TfbbVvD4Z9sGEYmqKGCL6evTt8Zv&#10;tr1l5c4z10k+wmA/gEIzacDpZOqeRUb2Xr4ypSX3Ntg23nCrM9u2kosUA0Qzy6+iefR271Isu7Lf&#10;uYkmoPaKpx82y/84PHr3yT15YKJ3O+AizTCWY+s1/geU5JgoO02UiWMkHBbnm2K9Wi8p4bC3Xs6K&#10;xcgp74D4V9d49/7rF7Oz2+wFmN6BPMIzA+HnGPjUMScSsaEEBp48kQ2od7GixDANMv2M8f1mj2SO&#10;CkHvcAxZIvEIy3A2ZTu4j5Z/CcTYu46ZnXjnve07wRrAN8ObEMV0dbAT0Ejd/24bcMP20SZDP0H1&#10;xBgrnQ/xUVhNcFBRUI9p/oISSC7Y4WOICOn5HCY3WCWbB6lUmvhdfac8OTAol4f0S1FcHVOG9BDg&#10;Jl/mAw0vbJzCZAIKtbE9JYqFCIuTTfSl9hpIGFwtc/idPaX7CecLbFpG6BRK6ooWeHzUGbL93jQQ&#10;GCsjk2oYQ5DKjPQj4wP38VgfU6aLKa21bU6QEG+HzgCdDAad9f9S0kNXqGj4Z8+8gBA+GEjqZrYA&#10;gZOYJovleg4Tf7lTX+4ww8FURSMlw/AuptaDWI19B8lvZUoJqmRAMmIGrW9vneQl/I1lD6NXov92&#10;e4RbcY/4hxarv8uGZv7L3r2BDuVYlLVUMp5St4VsIyhzeJIcScXJRf1sisW5gOAA+iUzXIPknE/i&#10;PRQhzl+YqZV0ZxnieAQMfF21uv+JeWij95bvtTBxeBe8UIDdmtBJFyBJpdC1gCL3H5oZdCt4kyIU&#10;oPPSRMQHCo9eRN7hsIVywLpBoBcbCfQzTgxh0Na5Z02tcrbOV0UB2oCmOKgkuTg3zc1ysyjGnrla&#10;5YtJ++c2cF3IX63hBGsAkoaAK6kovRkpgvF9w0fpcp5OPb/C2/8AAAD//wMAUEsDBAoAAAAAAAAA&#10;IQAK+dY/LxgAAC8YAAAUAAAAZHJzL21lZGlhL2ltYWdlMS5wbmeJUE5HDQoaCgAAAA1JSERSAAAA&#10;5wAAAJ8IAwAAADVbPr4AAAABc1JHQgCuzhzpAAAABGdBTUEAALGPC/xhBQAAAwBQTFRF////AAAA&#10;jIyE9/fvnJycY2NaAAAIMTExlIyUe3uECBAIvb297+bvtbWlUlJKQkpCa3NrnFLmnBnmnFK1nBm1&#10;a5RjEFKcEBmcEFLvEBnvQlJrQhlrEFLFEBnFe1IQexkQGRkQ3t7WnMXenMVanMUZnMWcc8Xec8Wc&#10;Qs5ajFprQoRanIwQQs4ZQoQZ3ubmQu/eQqXeQu+cQqWcpaWtEO/eEKXeEO+cEKWcEO9aEKVaa4wx&#10;EO8ZEKUZ1s7OY2Nrc3N7xcXO78XmQlLvQlKcQhmcQhnvShBCQlLFQhnFe1JC71IQexlC7xkQ74wQ&#10;xVIQxRkQxYwQlJxjSikQnFIQnBkQlHtjSggQOlIZOkJCGRkhQu9ajFqMQqVanIwxQu8ZQqUZ7yml&#10;xSml7wilxQil770Qxb0QaxBrWlJaEFoQEDoQa0Lmawjma0K1awi1EEJrEAhrnFJC71Jz71Ix5sW1&#10;7ynmnBlC7xkx71q175S17xlz74wx74xzxVIxxRkxxYwxxVJzxSnmxVq1xZS1xRlzxYxz71JS5sWU&#10;7wjm71qU75SU7xlS74xSxVJSxQjmxVqUxZSUxRlSxYxS70rm74TmxUrmxYTmKSEhWlIZ7++M7+86&#10;xcXvxe+Mxe86c5yU7++17+9j7+8Qxe9jxe8QnBBr771zEFpCnJzm770xEBlCa+9ra+8pc5y9xb0x&#10;xb1zc5zma8Vra8UpaxCMQs7vQoTvQs6tQoStEM7vEITvEM6tEIStEM5rEIRra5wQEM4pEIQpnIS9&#10;azFr771SEDpCnHvma+9Ka+8Ic3u9xb1Sc3vma8VKa8UIQs7OQoTOQs6MQoSMEM7OEITOEM6MEISM&#10;EM5KEIRKa3sQEM4IEIQIa2Pmaynma2O1aym1EGNrEClr72vm76XmxWvmxaXmnO/vnO9rnO8pnO+t&#10;c+/vc++txe/OnBCMnDFrnO/OnO9KnO8InO+Mc+/Oc++Mxe+tEAAxazGMnDGMUjFCY1qMxe/v1u//&#10;jJyUGQAIGQAA/+b/jIycAAgAAAAAwmDWwQAAAQB0Uk5T////////////////////////////////&#10;////////////////////////////////////////////////////////////////////////////&#10;////////////////////////////////////////////////////////////////////////////&#10;////////////////////////////////////////////////////////////////////////////&#10;////////////////////////////////////////////////////////////////////////////&#10;////AFP3ByUAAAAJcEhZcwAAIdUAACHVAQSctJ0AABOsSURBVHhe7V1rlqI8tDWI0gKKQwgT4A+/&#10;C7izwBEwI2b6rXvth+vunUTlKUmV9erVG8qiLR45Oe9wkl79wz/8wz/8wycj+uP98br71/7ITbNd&#10;EYXie6E0DXdEaS7/PkhNy50QB0IkRVNsvslPIsTONN0JkRDyVR30SYilCGJz7IKjEI05/B5ohKzM&#10;oQsgtpE5/B7whTiaQwdAbF8lBp+HVIrWHDoAal2Yw2+CuBHC2YdWv76b2CrBTcyhNc4Q27U5/jZo&#10;nS1RDLH1zfH3QSHE3hxaAjp9+k7OUwORam0OLeF9N+epELsKbnyaEtt1/FK9ksnrOL47qfdzV4ht&#10;nIL5HEFxZo5viIr2JIM7+anvv5jDBaz9JKg31y5Ki3cz5HD67ajdDwBPNHSecXlROcEteGCcf1JS&#10;UiVtEj0yztAC4HpH/x0dM9rk4ELTVlwGch7VCOuToxQH88Uaxk2KDY581QEP5CXdinZ3vuXBhfDM&#10;0fOBHnUQXIjtwOFGEhKRo4mXa2uzQCRpkMTsFNk0spjXukp2b7cOXI2/AzLEfvbqD+fZ7/IcZBZx&#10;1ojtrbfQeG+Vg+s7JSrxA7mND+i3m05WQsy05An2iX7fWvvhPH/1xLZqQfg6Jfk3ckCnNkmJaJeM&#10;MJ8eFuYsbybajs+HTf5mUiG41nFcKUTdPXeNZu5W3klIUmYcRC6kEuH0dDUrcaSNURyVx0GfpsVP&#10;yH3EK0Ezzk+vVjFNU30/9iKUy7aNc0hhNSxdKLytOJtjBajrYR0f5IY38Ota3SeXoaITplwPV2SH&#10;UFLa1wWEfPSsCmRceCL65ZwVQesp8vz2dCKjvRyWssWFbzZRcBWW94guQv42x0SmowzNR+QE+j65&#10;+KmYhi8UvbBL2nrp4bORqYk9KSSuyEVYgh59FYgGkjjd4quS+iFd3N8UwJRaS8gS0NCegwPHbnl6&#10;jMYWR4rvPrzkKSSxFBdFr/KRuI5nwOhNNBctgPNFf/8Sl6YVCUT0jwg9MNqHbRINWodTVKe9Adax&#10;H0/sqZfXuZDGFY0BoX/oPtHYRsg0huSRRzRIOAN/mWwtPG4KGwebRA8FmqH4kAAYbkoJn4EufSud&#10;q42l4O4vAwOKTr/RmQgZg2Nwm2jaKWhyRCDbQysjtlQpLtgT3J0IEEfXu4GVFfJa0eK8o2J5AdeL&#10;CyrK+g50oyd6XfwagA3SQnDpA/rDSZ7YXjsZqnrgR0C+qZABRJNCNrRQtjJQKhZHN76kYaAJRVe0&#10;DBaVdHgq74Nz4oXsHHTPjjGXnW49QIZbWQhFGmoRugONkV6uPAGamcRoL3I2yCe73g+hsNEqBa9q&#10;L4KPQHe2TdLe4ibKw7bYeTvQEu6RIYaKYzA51PK0bJpzjNsGMPKAfEKoBKFolt0T7MkwV6WsbWWA&#10;lse1CBOQjY6AyLHBaJ5KVOmM0MxgtwJTAB1DKECFDc5sg/lL6hsJRZNghnzGInCx+rs34UUbigWg&#10;2ztt1MibOklUNsUAUFwY/B2u8mcC5wr0n9rER0zQtp3sDcgaWODwRK0ttlDtEc5MG9Z7P3+rU9GY&#10;ImEICOlUZ9yy5Jw5GH7TKvM8CLGR0DitKt3OLBvSklZ5ldInp5ORHcT2rXFQFzAWi4MhOOfw2BTo&#10;v2ahzkSNmr4J8DVPzUjBq2FaOQTdm4WxUnxUfUb3qb54A+4y8RzQViy4UFhLu3E+pFoqrA1sdH4B&#10;5bNfzEHIFloF02j1LoZ8553i0H0IfATERuboScgQoT/UJuvgEHxXbUOg9mAgwRIRXdZTAXY91Hho&#10;it1AL26kTDf84RPa+ExjqwA6Hr7sg4+3GkbKkHOT7whklizbpyCFJXrgQiGFdrUM6C8Vzb6Ey57q&#10;M6BGpMzxBOA8p8KVMdJADyqszoXlUPUHg0nLrCViMmGpbY+G974CMviDWRcaIeb74u23BgzkrEU9&#10;Kmscc1tP7bCL+udqIPFrbTbzbXfv/Xw0kALNeUimzMHh0Kjt0OCzOWyaRu3drcBHofcCu8HR/CZ4&#10;jJ8jt/K297f7PonddTMoPXx4/PSuG/cuVJ3fGZt/9n0PxHDEaQLQ3b8Ll2nfAWfxl6E3Cn2DJ5qo&#10;iz33nDs27gb73M+RE2Pb+/iYAWTn/MP/4Xt6+6FrR//ggL8HgAQqkSy5QVgpzUbACaUBGkpXGugM&#10;Nu5XUNmS+5YkzXWkY4TyuVngZwNBz7SClk9IPb4QznOxvPeEQcUvBCShx0mPBnv73HT3c4FIYToi&#10;4uiiOfwbMDvqFy8kp98LTM1mIvlX1XV+VaTwnzOBXyBOf48huo7sTKAwrzL/CiCXntNCz7nccQqx&#10;KTj4XPC131wujQjCochoDp6sv8AYQ9yKcK6/kWezvuuNqJHhfj5Hq8v8oLB+gftWQGBmApHVOn97&#10;gdAIcTV1T47UmcMR4mC62nG6bTMtVi9CZ1J52EDbSCQqJkzFOvLHEVsxOXb36N0gdPdeiXBHelSF&#10;QwOgIZOUVmr23VxGZJsqoCkT73kQsY1SEI6CjA0O34vM+47p0XW0bvyeh2ODk0zDPeR2xtZtpofJ&#10;Jyw0CxfGt2dLhjaO9S3XGtI70IoH9Yy3l9M9UOGSIaFr0MkKoCEYhuSkdao3YaImhu/Bu9G7K1Yj&#10;jW7Pvh2equp0xLV28IqF8Xgo77jtrGEaKzXLNSbygZgdqUfUzDcdsA/EbvSA/Xb0Fo/Dr2PB4+uC&#10;4bem9mGgomjFI4v6cplIzSBsrE7b9e+kqR9J54sUWxgQil1QDShaQ+ymTBQaJer+Y9WZw8azngP3&#10;7UpK7F3ExefZrX8/ec0RvbkgQQHsHv5dXYOmhH050P045EMKyVI1LRxTCwb84Hdo57DmhQ8Y2Jc9&#10;TmMRYP+ROFHmaOEpv96BxZGQtDV19NLcHheBXY8ra9AzAwFlyxP1XkacO02hWnj4k+zVxWc8TT/u&#10;jBNEE2XXP8cpR1QT1qsce2yiKtEV1Xf2s8QmUTy9UUSfgkuLVUTZavIqzaqIhaGa6XveQSR+FWf7&#10;ysfXwePKFUQRfTOVocfItJRVQZ3iWLAzUEU28s/9fHbvtXTst67ACQo/qtJq7zVsX5D+Zuu7RbaM&#10;Q9uUDJGeblvMdraVsjryJl0x78eWRIok2baSZflbc6+0UO5MBm3IB7Gy7iHw1G4swyl4ehRU2brE&#10;hB6x6mvzzGCvim7ilO3rmKYs4b+7CPh0qLuoVcUx8YIHsHSMzBayzKOIUqLpUxFHqXxO/EIl1q3P&#10;mtt9ZX0PJqL71xblVtAhXZemwEkOwtO1uKxsE22xz+I059dKvis2Kgw2O6/keCl4cufu6rcWrCsC&#10;bSky3kcmrJHLoiMvUl3DOmPcSl9gNFt1Y7spvUJ12ZVJ62p3aEN5SspbdylU3kFd3hrBeASy7RqI&#10;KAHqzO0mEwG92sDBcL3U/9Q4jfoxKgJI2KlNyrvFom+8QxWXqa9JFXGfOkGhvsHqzSxUOzSHj8EK&#10;5yCP15kRoK6LjG6PlXcvU5WKE/iunu7HOMvijioAXRGrbxq4yvLykDSF39Gt2K/1qafGLjPmJBOb&#10;/tBm/tKa8skhgyrVQtkPP9aVfyxKX9W1WSL1ayUHScegTgNqXxa7/bIkakAet+ZwCf5VfkRQjrsm&#10;TqvnjBfwRubwicgCIc3hIl60jU7yd2jHe+PRMMIYKUyFdbd8KZCfDuKG6NWhW74Q6C/MoQ2+LZ2O&#10;/EQGtbU1cV8KtLdLJrwD0Plt+WkXJ2hwbsQ3tLaKny4Mij+bznittxWrmVR9kh3oV8yhFbazL5s+&#10;AmkTtEEXNX6SoE40DsnhcGi66fANMVIMF34iUhjwM9fFSwRrQ25FSiwiOf/gxhKTG3LuLEsZQdeu&#10;sIZFFbOobR/1Blk4YWYZU8mXo35yVlyfnzmz2vdEd5YFwpQQWc5J3jfuUv7kfvopOY1ysjqIw5Au&#10;BnREZz+Zeg905AcP26VZalCl1R1RxdKmiunq1MAl7ZA5tAKys75YcBqkqk3SYAUgdORelaQ154r6&#10;P/XDX0FS4xe0i4fqNzVNq9wdoLPTr3jYdAnFHcjWf5jDLhz1c0wnunj2vcwYLo8imPV26MTDFujk&#10;wNwUP131Ex18T4AJPNq6Qvy3359ftowMuWCfn0tL1IGfk/rpyM8pOq35GZulBrKzrQ/m4KYTP9cz&#10;/IR+XsyhFZLhbfBoq3fAMYc9fN1L9oV0A37iYRb8nOoKV/3Ebfp07iz5mfONWKTbWVo/05mfc/oJ&#10;Op34OaLTVm73fIeYSvVaq7AOHjlU26ETcYIFP/+Ywy5c/Sea2KMztuTn74KvxKst+VGF1mUAY7kl&#10;P9Mza3Y71bqmYtxH7PQkfh6HkoNH20ywy9VUTugnvFIjfvVt2TwG/DT2Fr8Uthpie+EGR45TZ/ST&#10;/HRJnMHP/m2gaxZ0QmChnuhUfKJnLKaDa0zzsxSRCYk0ECFl2IoQ2jDPT5dxEz6pryGQWws6K7FF&#10;G0AtmmkmNlthDTo7cQnkgaP0HtU7Gw2jHh/w09Xegn09OvmO1qKGKlLDhJXcRhTFk3XaSH52Cg9u&#10;/ExXebsdxCe/FZ0P+Gn9VAAWr79Ejp1+gjioJFqNTspDK41WgHsf6KfhZ36Sah2fLp7JT0hOr5F8&#10;E2jBT7hPDrcdVYBQWF2hMK2fO6FWk6hPcbqrVmmRr6rC91eFofMZ9jYfuhFLOldVFMdx5kcZPu1f&#10;LJCfU/rpbZGWBqfoJNsqQOc1QoqyJJ0zq7UwvnWxtyM6rVYAjP3dJgmYEIfYZNAUlhHuWD9pHTxx&#10;RDBQyXITNqHP1aygFm2t+Dkf3zrpJyK3Te98K37ipCHMGi4LoNub5KfYvDQnRIWhV4naT9smlc1V&#10;bif5icDchZ/7QRrGFXOm7tuHeT8qtxL7Vr8B7runGUzrpyfy0+V08SNRVKss+XmK6monoh2L8+b0&#10;Ex3mYoc4mafHTyu5BZ2Fn1dVlVZpWkW5jy/ayEJNp/n5R7zkQe3THvFb3CdenXcrRedMv5OfjnT2&#10;iuas+MnB0375HV8ay/C/xfBvzE8ttxXnna6CThXper0q8RDWTE3l2cw/XeishvUAoHORn2jtYCoi&#10;6dziZ3KstYNpe3tW361XSQnq1Hi12ktWhD3gp4t+Rr2lIvEQG34i3huEelDzNtqNvh4hA50dfpo4&#10;4Yco1JxXfh45VVZPGQxwN/LzGeNg1XBxfZvVxdKTCm87AD+Rmhn2PMC0fs79RxqskZvpd1aoLJuD&#10;O0inOVRg/y3TOVo1BIoGsUinKmR7oH526DT6uaI5ezHJigai+kzV0s3pp2OcANa485Na1qcTDhXu&#10;CVxdoJPjbmN+ToNUzrbHlZ+k0xwqsABukU74ldvKcBrqKhaNLVjcAT8f0+kHRco7z42bONHZDgoa&#10;Z+7bxzBJZe8mrFnry8YYY/2cT3Vow+s5u/hmfuL6qfijD3jd3lUcZicGWjvGwK8wKzSHY6jgMnsQ&#10;x7vQCUPfn+JhJbeD5qpVkIX4mSyROeE/5/nJmzZzcYsrP6EwvSVA6H+X+Ulr3xVR/rPYWTx3Ok6Y&#10;QeWhJTN65EonHtyfPzKTBw3AySv3bmYcaDfi56KfGg/4uSg9HQzppF+yaTKUp41SJtlpdYYRXTJA&#10;Bk78JNZP0k90cD9WQz/ZVIaywUK2LLqlak768ingsk43vp6fv135WfeNJOXBSgQR0XZg/R7JVW7n&#10;7JAzPwd0kp+P6dzvfCWwUZEE4GcQJIXnp3EV7XdFZ27JNNi8jrh8oH4O+YmGdDp8DLrKi2zrpig9&#10;s3hOWST/SclY/LI08XWsn6/lJ+h04Sf41586uMRPviGZxeIgEfnZ18+ll1bP4mdilhM3QId35kFM&#10;ofIaU2zeRdjWh3J5uVd3eztDJ/nhQifP79E1/PckoI2+VxabpkmaAgKcR2al2FnoIYIhP/NfNvyc&#10;GmEjP5fbecfw/8hih+/jLGYCqF5acVdgdc+LLu0xMCsWqVWL8nyvysO8s359We44QHAs7wsKAZuC&#10;0wvc7NCDvMyJnwM6yU8pOWLJ4Z53gbN+To6YOvKT8UY3zqO9fV90zd7r7a0zP3GfXjyb/1StkWIr&#10;w5/c9WD0HSfJeUenVqNbb8l6MAJK2zQbrhDHVd4gxd75x/la++h1uYAU85X85PiOEz+HdK5eqkhp&#10;oRqErrKKSpplL5kCNDeO/28dc/zxCbDQz2fxEwH5pN3uwMw/cpiGZIvX89NVP23ofD8gSF6g85F+&#10;OsntzvIN0LvAwt7Ove9x1E8OaS2EJO8IO7l9Bj85VLz0qPcD6FwqJnzAT7sZlAafSufH6SdVxLrK&#10;6el4Gz97cdwSSKc5/HhY2KEZfjL/dOInunRq+ZKPwcfy03Zw5/lYtre/n6WfeFStVnDGtearj0Me&#10;fhg/QadMmkOzOXCdZu4KXIhZLbXslUgo/3g6CNfTjNS8Ig3Gwi8v6tWljn3Xus9uC1zr3WTZIyzz&#10;c45O1s07+ZVIpSdPwuWC/SJkiGRHpTZSJzYqm1HTxjgZRq+DzZV80diWvck5XoCvu3Of610BpzRq&#10;KWIDnWW8cOkRJ37q5a++Kq6N24ZM/dl3GicOLzrxcxWVqhP9H2dduK0WVS7LI4c51AAQU8ogURkm&#10;002Vdqq1L/A0NRlsjC03VlCF2PnBhqrE9pmjFE526PWAHvJ/HdaJafY/6f++qHQVMnWfKaZniQF6&#10;uqCaQajAda8BTj/8ce9cgnZBDyptNmr6l5r1pfBfXddJXev5XMHMaur/8A//8A+fjNXq/wEgQa0n&#10;Peb2tgAAAABJRU5ErkJgglBLAwQUAAYACAAAACEAq3e9bOMAAAAMAQAADwAAAGRycy9kb3ducmV2&#10;LnhtbEyPT0vDQBDF74LfYRnBW7v5oyWJ2ZRS1FMRbAXxtk2mSWh2NmS3SfrtHU/2OG8e7/1evp5N&#10;J0YcXGtJQbgMQCCVtmqpVvB1eFskIJzXVOnOEiq4ooN1cX+X66yyE33iuPe14BBymVbQeN9nUrqy&#10;QaPd0vZI/DvZwWjP51DLatATh5tORkGwkka3xA2N7nHbYHneX4yC90lPmzh8HXfn0/b6c3j++N6F&#10;qNTjw7x5AeFx9v9m+MNndCiY6WgvVDnRKYiimNG9gkWYphEItqzSpxjEkaUkSEAWubwdUfw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J0WD/FgDAADNBwAADgAA&#10;AAAAAAAAAAAAAAA6AgAAZHJzL2Uyb0RvYy54bWxQSwECLQAKAAAAAAAAACEACvnWPy8YAAAvGAAA&#10;FAAAAAAAAAAAAAAAAAC+BQAAZHJzL21lZGlhL2ltYWdlMS5wbmdQSwECLQAUAAYACAAAACEAq3e9&#10;bOMAAAAMAQAADwAAAAAAAAAAAAAAAAAfHgAAZHJzL2Rvd25yZXYueG1sUEsBAi0AFAAGAAgAAAAh&#10;AKomDr68AAAAIQEAABkAAAAAAAAAAAAAAAAALx8AAGRycy9fcmVscy9lMm9Eb2MueG1sLnJlbHNQ&#10;SwUGAAAAAAYABgB8AQAAIiAAAAAA&#10;">
                      <v:roundrect id="_x0000_s1221"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eOOwQAAANwAAAAPAAAAZHJzL2Rvd25yZXYueG1sRE9Ni8Iw&#10;EL0L/ocwwl6Kpi5LkWqURSh4WtjqxdvQjE23zaQ0Udt/v1lY8DaP9zm7w2g78aDBN44VrFcpCOLK&#10;6YZrBZdzsdyA8AFZY+eYFEzk4bCfz3aYa/fkb3qUoRYxhH2OCkwIfS6lrwxZ9CvXE0fu5gaLIcKh&#10;lnrAZwy3nXxP00xabDg2GOzpaKhqy7tVkPzI6ZoYe1+XE7YF35Iia7+UeluMn1sQgcbwEv+7TzrO&#10;/8jg75l4gdz/AgAA//8DAFBLAQItABQABgAIAAAAIQDb4fbL7gAAAIUBAAATAAAAAAAAAAAAAAAA&#10;AAAAAABbQ29udGVudF9UeXBlc10ueG1sUEsBAi0AFAAGAAgAAAAhAFr0LFu/AAAAFQEAAAsAAAAA&#10;AAAAAAAAAAAAHwEAAF9yZWxzLy5yZWxzUEsBAi0AFAAGAAgAAAAhAMSV447BAAAA3AAAAA8AAAAA&#10;AAAAAAAAAAAABwIAAGRycy9kb3ducmV2LnhtbFBLBQYAAAAAAwADALcAAAD1AgAAAAA=&#10;" strokecolor="#7f7f7f" strokeweight="1.5pt">
                        <v:stroke joinstyle="miter"/>
                        <v:textbox>
                          <w:txbxContent>
                            <w:p w14:paraId="0388609D" w14:textId="77777777" w:rsidR="00177A87" w:rsidRPr="001519B1" w:rsidRDefault="00177A87" w:rsidP="00177A87">
                              <w:pPr>
                                <w:spacing w:after="0"/>
                                <w:ind w:firstLine="426"/>
                                <w:rPr>
                                  <w:rFonts w:ascii="Comic Sans MS" w:hAnsi="Comic Sans MS"/>
                                  <w:bCs/>
                                  <w:spacing w:val="40"/>
                                  <w:sz w:val="56"/>
                                  <w:szCs w:val="48"/>
                                </w:rPr>
                              </w:pPr>
                              <w:r>
                                <w:rPr>
                                  <w:rFonts w:ascii="Comic Sans MS" w:hAnsi="Comic Sans MS"/>
                                  <w:b/>
                                  <w:bCs/>
                                  <w:spacing w:val="40"/>
                                  <w:sz w:val="56"/>
                                  <w:szCs w:val="28"/>
                                </w:rPr>
                                <w:t>sh</w:t>
                              </w:r>
                              <w:r>
                                <w:rPr>
                                  <w:rFonts w:ascii="Comic Sans MS" w:hAnsi="Comic Sans MS"/>
                                  <w:color w:val="808080" w:themeColor="background1" w:themeShade="80"/>
                                  <w:spacing w:val="40"/>
                                  <w:sz w:val="56"/>
                                  <w:szCs w:val="28"/>
                                </w:rPr>
                                <w:t>op</w:t>
                              </w:r>
                            </w:p>
                            <w:p w14:paraId="21EF1412" w14:textId="77777777" w:rsidR="00177A87" w:rsidRPr="007C56D3" w:rsidRDefault="00177A87" w:rsidP="00177A87">
                              <w:pPr>
                                <w:spacing w:after="0"/>
                                <w:ind w:firstLine="426"/>
                                <w:rPr>
                                  <w:rFonts w:ascii="Comic Sans MS" w:hAnsi="Comic Sans MS"/>
                                  <w:bCs/>
                                  <w:spacing w:val="40"/>
                                  <w:sz w:val="56"/>
                                  <w:szCs w:val="48"/>
                                </w:rPr>
                              </w:pPr>
                            </w:p>
                          </w:txbxContent>
                        </v:textbox>
                      </v:roundrect>
                      <v:shape id="Picture 1984" o:spid="_x0000_s1222" type="#_x0000_t75" style="position:absolute;left:17068;top:457;width:9595;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6GvxAAAAN0AAAAPAAAAZHJzL2Rvd25yZXYueG1sRE9LawIx&#10;EL4L/ocwQm+arRTRrVFKy/q4KGoLPQ6bcbO4mSybqNv+eiMI3ubje8503tpKXKjxpWMFr4MEBHHu&#10;dMmFgu9D1h+D8AFZY+WYFPyRh/ms25liqt2Vd3TZh0LEEPYpKjAh1KmUPjdk0Q9cTRy5o2sshgib&#10;QuoGrzHcVnKYJCNpseTYYLCmT0P5aX+2CjL/vxztJssv/PndZGjM1q8XW6Veeu3HO4hAbXiKH+6V&#10;jvMn4ze4fxNPkLMbAAAA//8DAFBLAQItABQABgAIAAAAIQDb4fbL7gAAAIUBAAATAAAAAAAAAAAA&#10;AAAAAAAAAABbQ29udGVudF9UeXBlc10ueG1sUEsBAi0AFAAGAAgAAAAhAFr0LFu/AAAAFQEAAAsA&#10;AAAAAAAAAAAAAAAAHwEAAF9yZWxzLy5yZWxzUEsBAi0AFAAGAAgAAAAhABO/oa/EAAAA3QAAAA8A&#10;AAAAAAAAAAAAAAAABwIAAGRycy9kb3ducmV2LnhtbFBLBQYAAAAAAwADALcAAAD4AgAAAAA=&#10;">
                        <v:imagedata r:id="rId188" o:title=""/>
                      </v:shape>
                    </v:group>
                  </w:pict>
                </mc:Fallback>
              </mc:AlternateContent>
            </w:r>
          </w:p>
        </w:tc>
      </w:tr>
      <w:tr w:rsidR="00177A87" w14:paraId="1619D1F6" w14:textId="77777777" w:rsidTr="00177A87">
        <w:trPr>
          <w:trHeight w:val="1701"/>
          <w:tblCellSpacing w:w="85" w:type="dxa"/>
        </w:trPr>
        <w:tc>
          <w:tcPr>
            <w:tcW w:w="8901" w:type="dxa"/>
            <w:vAlign w:val="center"/>
          </w:tcPr>
          <w:p w14:paraId="4325A438" w14:textId="77777777" w:rsidR="00177A87" w:rsidRPr="00EB3C4E" w:rsidRDefault="00177A87" w:rsidP="00177A87">
            <w:pPr>
              <w:jc w:val="center"/>
              <w:rPr>
                <w:noProof/>
                <w:sz w:val="96"/>
                <w:szCs w:val="56"/>
                <w:lang w:eastAsia="en-AU"/>
              </w:rPr>
            </w:pPr>
          </w:p>
        </w:tc>
      </w:tr>
      <w:tr w:rsidR="00177A87" w14:paraId="3185091B" w14:textId="77777777" w:rsidTr="00177A87">
        <w:trPr>
          <w:trHeight w:val="1701"/>
          <w:tblCellSpacing w:w="85" w:type="dxa"/>
        </w:trPr>
        <w:tc>
          <w:tcPr>
            <w:tcW w:w="8901" w:type="dxa"/>
            <w:vAlign w:val="center"/>
          </w:tcPr>
          <w:p w14:paraId="77988722" w14:textId="77777777" w:rsidR="00177A87" w:rsidRPr="00EB3C4E" w:rsidRDefault="00177A87" w:rsidP="00177A87">
            <w:pPr>
              <w:jc w:val="center"/>
              <w:rPr>
                <w:noProof/>
                <w:sz w:val="96"/>
                <w:szCs w:val="56"/>
                <w:lang w:eastAsia="en-AU"/>
              </w:rPr>
            </w:pPr>
          </w:p>
        </w:tc>
      </w:tr>
      <w:tr w:rsidR="00177A87" w14:paraId="407D09B4" w14:textId="77777777" w:rsidTr="00177A87">
        <w:trPr>
          <w:trHeight w:val="1701"/>
          <w:tblCellSpacing w:w="85" w:type="dxa"/>
        </w:trPr>
        <w:tc>
          <w:tcPr>
            <w:tcW w:w="8901" w:type="dxa"/>
            <w:vAlign w:val="center"/>
          </w:tcPr>
          <w:p w14:paraId="57BB1E0F" w14:textId="77777777" w:rsidR="00177A87" w:rsidRPr="00EB3C4E" w:rsidRDefault="00177A87" w:rsidP="00177A87">
            <w:pPr>
              <w:jc w:val="center"/>
              <w:rPr>
                <w:noProof/>
                <w:sz w:val="96"/>
                <w:szCs w:val="56"/>
                <w:lang w:eastAsia="en-AU"/>
              </w:rPr>
            </w:pPr>
          </w:p>
        </w:tc>
      </w:tr>
      <w:tr w:rsidR="00177A87" w14:paraId="0AE41EC8" w14:textId="77777777" w:rsidTr="00177A87">
        <w:trPr>
          <w:trHeight w:val="1701"/>
          <w:tblCellSpacing w:w="85" w:type="dxa"/>
        </w:trPr>
        <w:tc>
          <w:tcPr>
            <w:tcW w:w="8901" w:type="dxa"/>
            <w:vAlign w:val="center"/>
          </w:tcPr>
          <w:p w14:paraId="17EA1995" w14:textId="77777777" w:rsidR="00177A87" w:rsidRPr="00EB3C4E" w:rsidRDefault="00177A87" w:rsidP="00177A87">
            <w:pPr>
              <w:jc w:val="center"/>
              <w:rPr>
                <w:noProof/>
                <w:sz w:val="96"/>
                <w:szCs w:val="56"/>
                <w:lang w:eastAsia="en-AU"/>
              </w:rPr>
            </w:pPr>
          </w:p>
        </w:tc>
      </w:tr>
      <w:tr w:rsidR="00177A87" w14:paraId="28AC7067" w14:textId="77777777" w:rsidTr="00177A87">
        <w:trPr>
          <w:trHeight w:val="1701"/>
          <w:tblCellSpacing w:w="85" w:type="dxa"/>
        </w:trPr>
        <w:tc>
          <w:tcPr>
            <w:tcW w:w="8901" w:type="dxa"/>
            <w:vAlign w:val="center"/>
          </w:tcPr>
          <w:p w14:paraId="6C7D943A" w14:textId="77777777" w:rsidR="00177A87" w:rsidRPr="00EB3C4E" w:rsidRDefault="00177A87" w:rsidP="00177A87">
            <w:pPr>
              <w:jc w:val="center"/>
              <w:rPr>
                <w:noProof/>
                <w:sz w:val="96"/>
                <w:szCs w:val="56"/>
                <w:lang w:eastAsia="en-AU"/>
              </w:rPr>
            </w:pPr>
          </w:p>
        </w:tc>
      </w:tr>
    </w:tbl>
    <w:p w14:paraId="24BAF9BE" w14:textId="5A278EDC" w:rsidR="005B090E" w:rsidRPr="00573B0F" w:rsidRDefault="005A5A62">
      <w:pPr>
        <w:rPr>
          <w:b/>
          <w:bCs/>
          <w:sz w:val="32"/>
          <w:szCs w:val="44"/>
        </w:rPr>
      </w:pPr>
      <w:r w:rsidRPr="00573B0F">
        <w:rPr>
          <w:b/>
          <w:bCs/>
          <w:sz w:val="32"/>
          <w:szCs w:val="44"/>
        </w:rPr>
        <w:t>Template for a wall chart</w:t>
      </w:r>
    </w:p>
    <w:p w14:paraId="66BB3074" w14:textId="5408ACB8" w:rsidR="00521A12" w:rsidRDefault="005B090E">
      <w:r>
        <w:br w:type="page"/>
      </w:r>
    </w:p>
    <w:tbl>
      <w:tblPr>
        <w:tblStyle w:val="TableGrid"/>
        <w:tblpPr w:leftFromText="180" w:rightFromText="180" w:vertAnchor="page" w:horzAnchor="margin" w:tblpY="1603"/>
        <w:tblW w:w="918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3060"/>
        <w:gridCol w:w="3060"/>
        <w:gridCol w:w="3060"/>
      </w:tblGrid>
      <w:tr w:rsidR="00567317" w:rsidRPr="00941235" w14:paraId="1D1D0F40" w14:textId="77777777" w:rsidTr="00567317">
        <w:trPr>
          <w:trHeight w:val="3175"/>
        </w:trPr>
        <w:tc>
          <w:tcPr>
            <w:tcW w:w="3060" w:type="dxa"/>
            <w:vAlign w:val="center"/>
            <w:hideMark/>
          </w:tcPr>
          <w:p w14:paraId="7054BD59" w14:textId="77777777" w:rsidR="00567317" w:rsidRPr="00941235" w:rsidRDefault="00567317" w:rsidP="00567317">
            <w:pPr>
              <w:jc w:val="center"/>
              <w:rPr>
                <w:rFonts w:ascii="Comic Sans MS" w:hAnsi="Comic Sans MS"/>
                <w:sz w:val="88"/>
                <w:szCs w:val="88"/>
              </w:rPr>
            </w:pPr>
            <w:r w:rsidRPr="00941235">
              <w:rPr>
                <w:rFonts w:ascii="Comic Sans MS" w:hAnsi="Comic Sans MS"/>
                <w:b/>
                <w:bCs/>
                <w:sz w:val="88"/>
                <w:szCs w:val="88"/>
              </w:rPr>
              <w:lastRenderedPageBreak/>
              <w:t>a</w:t>
            </w:r>
            <w:r w:rsidRPr="00941235">
              <w:rPr>
                <w:rFonts w:ascii="Comic Sans MS" w:hAnsi="Comic Sans MS"/>
                <w:color w:val="7F7F7F" w:themeColor="text1" w:themeTint="80"/>
                <w:sz w:val="88"/>
                <w:szCs w:val="88"/>
              </w:rPr>
              <w:t>pple</w:t>
            </w:r>
          </w:p>
        </w:tc>
        <w:tc>
          <w:tcPr>
            <w:tcW w:w="3060" w:type="dxa"/>
            <w:vAlign w:val="center"/>
            <w:hideMark/>
          </w:tcPr>
          <w:p w14:paraId="7DF0E229" w14:textId="77777777" w:rsidR="00567317" w:rsidRPr="00941235" w:rsidRDefault="00567317" w:rsidP="00567317">
            <w:pPr>
              <w:jc w:val="center"/>
              <w:rPr>
                <w:rFonts w:ascii="Comic Sans MS" w:hAnsi="Comic Sans MS"/>
                <w:sz w:val="88"/>
                <w:szCs w:val="88"/>
              </w:rPr>
            </w:pPr>
            <w:r w:rsidRPr="00941235">
              <w:rPr>
                <w:rFonts w:ascii="Comic Sans MS" w:hAnsi="Comic Sans MS"/>
                <w:b/>
                <w:bCs/>
                <w:sz w:val="88"/>
                <w:szCs w:val="88"/>
              </w:rPr>
              <w:t>b</w:t>
            </w:r>
            <w:r w:rsidRPr="00941235">
              <w:rPr>
                <w:rFonts w:ascii="Comic Sans MS" w:hAnsi="Comic Sans MS"/>
                <w:color w:val="7F7F7F" w:themeColor="text1" w:themeTint="80"/>
                <w:sz w:val="88"/>
                <w:szCs w:val="88"/>
              </w:rPr>
              <w:t>ag</w:t>
            </w:r>
          </w:p>
        </w:tc>
        <w:tc>
          <w:tcPr>
            <w:tcW w:w="3060" w:type="dxa"/>
            <w:vAlign w:val="center"/>
            <w:hideMark/>
          </w:tcPr>
          <w:p w14:paraId="1D212F37" w14:textId="77777777" w:rsidR="00567317" w:rsidRPr="00941235" w:rsidRDefault="00567317" w:rsidP="00567317">
            <w:pPr>
              <w:jc w:val="center"/>
              <w:rPr>
                <w:rFonts w:ascii="Comic Sans MS" w:hAnsi="Comic Sans MS"/>
                <w:sz w:val="88"/>
                <w:szCs w:val="88"/>
              </w:rPr>
            </w:pPr>
            <w:r w:rsidRPr="00941235">
              <w:rPr>
                <w:rFonts w:ascii="Comic Sans MS" w:hAnsi="Comic Sans MS"/>
                <w:b/>
                <w:bCs/>
                <w:sz w:val="88"/>
                <w:szCs w:val="88"/>
              </w:rPr>
              <w:t>c</w:t>
            </w:r>
            <w:r w:rsidRPr="00941235">
              <w:rPr>
                <w:rFonts w:ascii="Comic Sans MS" w:hAnsi="Comic Sans MS"/>
                <w:color w:val="7F7F7F" w:themeColor="text1" w:themeTint="80"/>
                <w:sz w:val="88"/>
                <w:szCs w:val="88"/>
              </w:rPr>
              <w:t>up</w:t>
            </w:r>
          </w:p>
        </w:tc>
      </w:tr>
      <w:tr w:rsidR="00567317" w:rsidRPr="00941235" w14:paraId="0D6C0A3A" w14:textId="77777777" w:rsidTr="00567317">
        <w:trPr>
          <w:trHeight w:val="3175"/>
        </w:trPr>
        <w:tc>
          <w:tcPr>
            <w:tcW w:w="3060" w:type="dxa"/>
            <w:vAlign w:val="center"/>
          </w:tcPr>
          <w:p w14:paraId="7EDEBB8D" w14:textId="77777777" w:rsidR="00567317" w:rsidRPr="00941235" w:rsidRDefault="00567317" w:rsidP="00567317">
            <w:pPr>
              <w:jc w:val="center"/>
              <w:rPr>
                <w:rFonts w:ascii="Comic Sans MS" w:hAnsi="Comic Sans MS"/>
                <w:sz w:val="88"/>
                <w:szCs w:val="88"/>
              </w:rPr>
            </w:pPr>
            <w:r w:rsidRPr="00941235">
              <w:rPr>
                <w:noProof/>
                <w:sz w:val="88"/>
                <w:szCs w:val="88"/>
              </w:rPr>
              <w:drawing>
                <wp:anchor distT="0" distB="0" distL="114300" distR="114300" simplePos="0" relativeHeight="252092416" behindDoc="0" locked="0" layoutInCell="1" allowOverlap="1" wp14:anchorId="33DA3F02" wp14:editId="09F014F7">
                  <wp:simplePos x="0" y="0"/>
                  <wp:positionH relativeFrom="column">
                    <wp:posOffset>152400</wp:posOffset>
                  </wp:positionH>
                  <wp:positionV relativeFrom="paragraph">
                    <wp:posOffset>-185420</wp:posOffset>
                  </wp:positionV>
                  <wp:extent cx="1442085" cy="1607820"/>
                  <wp:effectExtent l="0" t="0" r="571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extLst>
                              <a:ext uri="{28A0092B-C50C-407E-A947-70E740481C1C}">
                                <a14:useLocalDpi xmlns:a14="http://schemas.microsoft.com/office/drawing/2010/main" val="0"/>
                              </a:ext>
                            </a:extLst>
                          </a:blip>
                          <a:stretch>
                            <a:fillRect/>
                          </a:stretch>
                        </pic:blipFill>
                        <pic:spPr>
                          <a:xfrm>
                            <a:off x="0" y="0"/>
                            <a:ext cx="1442085" cy="1607820"/>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vAlign w:val="center"/>
          </w:tcPr>
          <w:p w14:paraId="41CDFDFE" w14:textId="3582ED33" w:rsidR="00567317" w:rsidRPr="00941235" w:rsidRDefault="000543BB" w:rsidP="00567317">
            <w:pPr>
              <w:jc w:val="center"/>
              <w:rPr>
                <w:rFonts w:ascii="Comic Sans MS" w:hAnsi="Comic Sans MS"/>
                <w:sz w:val="88"/>
                <w:szCs w:val="88"/>
              </w:rPr>
            </w:pPr>
            <w:r w:rsidRPr="00941235">
              <w:rPr>
                <w:noProof/>
                <w:sz w:val="88"/>
                <w:szCs w:val="88"/>
              </w:rPr>
              <w:drawing>
                <wp:anchor distT="0" distB="0" distL="114300" distR="114300" simplePos="0" relativeHeight="253409280" behindDoc="0" locked="0" layoutInCell="1" allowOverlap="1" wp14:anchorId="7AD2920B" wp14:editId="176AE0FB">
                  <wp:simplePos x="0" y="0"/>
                  <wp:positionH relativeFrom="column">
                    <wp:posOffset>148590</wp:posOffset>
                  </wp:positionH>
                  <wp:positionV relativeFrom="paragraph">
                    <wp:posOffset>48260</wp:posOffset>
                  </wp:positionV>
                  <wp:extent cx="1631315" cy="1234440"/>
                  <wp:effectExtent l="0" t="0" r="6985" b="3810"/>
                  <wp:wrapNone/>
                  <wp:docPr id="929136669" name="Picture 929136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631315"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0" w:type="dxa"/>
            <w:vAlign w:val="center"/>
          </w:tcPr>
          <w:p w14:paraId="1695D729" w14:textId="77777777" w:rsidR="00567317" w:rsidRPr="00941235" w:rsidRDefault="00567317" w:rsidP="00567317">
            <w:pPr>
              <w:jc w:val="center"/>
              <w:rPr>
                <w:rFonts w:ascii="Comic Sans MS" w:hAnsi="Comic Sans MS"/>
                <w:sz w:val="88"/>
                <w:szCs w:val="88"/>
              </w:rPr>
            </w:pPr>
            <w:r w:rsidRPr="00941235">
              <w:rPr>
                <w:b/>
                <w:bCs/>
                <w:noProof/>
                <w:sz w:val="88"/>
                <w:szCs w:val="88"/>
              </w:rPr>
              <mc:AlternateContent>
                <mc:Choice Requires="wpg">
                  <w:drawing>
                    <wp:anchor distT="0" distB="0" distL="114300" distR="114300" simplePos="0" relativeHeight="252094464" behindDoc="0" locked="0" layoutInCell="1" allowOverlap="1" wp14:anchorId="10D8F913" wp14:editId="5A60F7E8">
                      <wp:simplePos x="0" y="0"/>
                      <wp:positionH relativeFrom="column">
                        <wp:posOffset>17145</wp:posOffset>
                      </wp:positionH>
                      <wp:positionV relativeFrom="paragraph">
                        <wp:posOffset>-248920</wp:posOffset>
                      </wp:positionV>
                      <wp:extent cx="1769745" cy="1534795"/>
                      <wp:effectExtent l="0" t="0" r="1905" b="8255"/>
                      <wp:wrapNone/>
                      <wp:docPr id="37" name="Group 37"/>
                      <wp:cNvGraphicFramePr/>
                      <a:graphic xmlns:a="http://schemas.openxmlformats.org/drawingml/2006/main">
                        <a:graphicData uri="http://schemas.microsoft.com/office/word/2010/wordprocessingGroup">
                          <wpg:wgp>
                            <wpg:cNvGrpSpPr/>
                            <wpg:grpSpPr>
                              <a:xfrm flipH="1">
                                <a:off x="0" y="0"/>
                                <a:ext cx="1769745" cy="1534795"/>
                                <a:chOff x="0" y="0"/>
                                <a:chExt cx="1769745" cy="1534795"/>
                              </a:xfrm>
                            </wpg:grpSpPr>
                            <pic:pic xmlns:pic="http://schemas.openxmlformats.org/drawingml/2006/picture">
                              <pic:nvPicPr>
                                <pic:cNvPr id="40" name="Picture 40"/>
                                <pic:cNvPicPr>
                                  <a:picLocks noChangeAspect="1"/>
                                </pic:cNvPicPr>
                              </pic:nvPicPr>
                              <pic:blipFill>
                                <a:blip r:embed="rId195">
                                  <a:extLst>
                                    <a:ext uri="{28A0092B-C50C-407E-A947-70E740481C1C}">
                                      <a14:useLocalDpi xmlns:a14="http://schemas.microsoft.com/office/drawing/2010/main" val="0"/>
                                    </a:ext>
                                  </a:extLst>
                                </a:blip>
                                <a:stretch>
                                  <a:fillRect/>
                                </a:stretch>
                              </pic:blipFill>
                              <pic:spPr>
                                <a:xfrm>
                                  <a:off x="0" y="0"/>
                                  <a:ext cx="1657350" cy="1534795"/>
                                </a:xfrm>
                                <a:prstGeom prst="rect">
                                  <a:avLst/>
                                </a:prstGeom>
                              </pic:spPr>
                            </pic:pic>
                            <wps:wsp>
                              <wps:cNvPr id="56" name="Arrow: Left 56"/>
                              <wps:cNvSpPr/>
                              <wps:spPr>
                                <a:xfrm>
                                  <a:off x="1133475" y="781050"/>
                                  <a:ext cx="636270" cy="142240"/>
                                </a:xfrm>
                                <a:prstGeom prst="leftArrow">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C3F0C0" id="Group 37" o:spid="_x0000_s1026" style="position:absolute;margin-left:1.35pt;margin-top:-19.6pt;width:139.35pt;height:120.85pt;flip:x;z-index:252094464;mso-width-relative:margin;mso-height-relative:margin" coordsize="17697,1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uQDeuQMAAMUIAAAOAAAAZHJzL2Uyb0RvYy54bWycVttyGykQfd+q/Qdq&#10;3mNdrIs9ZSmlktfeVGkT1TqpPCOGmaHCAAvo4v36PcCMLMtx4s2DxzQ0zenDaVo37w+NJDtundBq&#10;lg0u+hnhiulCqGqWffl89+4qI85TVVCpFZ9lj9xl7+e//3azNzkf6lrLgluCIMrlezPLau9N3us5&#10;VvOGugttuMJiqW1DPUxb9QpL94jeyN6w35/09toWxmrGncPsbVrM5jF+WXLmP5Wl457IWQZsPn5t&#10;/G7Ctze/oXllqakFa2HQX0DRUKFw6DHULfWUbK14EaoRzGqnS3/BdNPTZSkYjzkgm0H/LJt7q7cm&#10;5lLl+8ocaQK1Zzz9clj2cXdvzYNZWzCxNxW4iFbI5VDahpRSmD9xszE74CWHSN7jkTx+8IRhcjCd&#10;XE9H44wwrA3Gl6Pp9TjRy2rcwYt9rP7jJzt7CcL8pvcMmBEsx1/LBkYv2Pi5arDLby3P2iDNm2I0&#10;1H7bmne4OEO92Agp/GMUIbgJoNRuLdjaJgPEri0RxSwbQXeKNhA/lsOpBDNgO2wJXmkPDTmtNPvm&#10;iNLLmqqKL5yBfgP38O49d4/mswM3uKg7IWW4uTBuU4PWz7TyHXaSDm812zZc+VRYlktkqZWrhXEZ&#10;sTlvNhzp2A9FBERz5y33rA4Hljj4b4ANQE8WIsonYCEFB6l14gr/fyipyXh6OQZ9Z5I6CgOkWefv&#10;uW5IGAAcMESl0t3KtWg6l5bDBCAiA54gerw8rqML1gvC/ldxPdTUcEAIYZ80MJ50GlhYq/c5WfHS&#10;E8zGqouexxp0r3E0GFyiqlBhKLDp1aAPZrCd5l0FTi4nw2nH1mg4TDJ7nSwJDBHO64zhLrUURacr&#10;Z6vNUlqyo3hOR6PpcDmKe+W2+UsXaRqvcr8FhulQ+dH7qpsO+khhklZO40tF9tA7sghpUPSDEiLE&#10;sDFQnlNVRqis0GiYt/HgN6FzNS14QjF+C4ogmFvq6rQlHpGIboRHs5KimWUxnZgm8pEqXkNsN63s&#10;wvUnpYXRRhePeA2shkSRmTPsTuCQFXV+TS0aDibRRP0nfEqpwYFuRxmptf33e/PBH1LFakb2aGDg&#10;558tDW+a/KAg4uvBKLw8Phqj8XQIw56ubE5X1LZZalzqIKKLw+DvZTcsrW6+otcuwqlYoorh7HQT&#10;rbH0qbGiWzO+WES39Fiu1IPBE5uaSKD38+ErtaYtWg8Bf9Rd4dD8rHaTb2BY6cXW61LEwn7iFToK&#10;Boo4jmKvjNpq+3poxqd29Hr69TH/DwAA//8DAFBLAwQKAAAAAAAAACEAl+OYtNpvAADabwAAFAAA&#10;AGRycy9tZWRpYS9pbWFnZTEucG5niVBORw0KGgoAAAANSUhEUgAAAWEAAAFHCAYAAABwCv38AAAA&#10;AXNSR0IArs4c6QAAAARnQU1BAACxjwv8YQUAAAAJcEhZcwAAEnQAABJ0Ad5mH3gAAG9vSURBVHhe&#10;7Z0JvE3VF8dPpUGRIdJMEkWJRkNkTDJWmqSBiFKZokEqMqZEGUKGqEgJZShSaSBFpCRUZAolleZp&#10;/893Ofv+z7vufe++5853fT+f8+5959x77hn2+e2111577QOMi6MoiqIkhAO9V0VRFCUBqAgriqIk&#10;EBVhRVGUBKIirCiKkkBUhBVFURKIirCiKEoCURFWFEVJICrCiqIoCURFWFEUJYGoCCuKoiQQFWFF&#10;UZQEoiKsKDFk27Ztzvbt253//vvPW6MoWVERVpQY8Oeffzrjxo1zRo4c6axevdr5999/vS2KkhXN&#10;oqYo2cDjccABB3j/Rca3337rDBw40Pn111+dHj16OGXLlvW2KMq+qCWsKCH4559/nN27d+dagFes&#10;WOF06NDBOeigg5xHH31UBVjJERVhRQnir7/+ctauXevkz5/fW5MziPbUqVOd22+/3WnQoIEzePBg&#10;p3Dhwt5WRQmPuiMUxQdi+uGHHzonnniiLJGwY8cOZ+jQoc7ixYud7t27O40bN/a2KErOqCWsKD4+&#10;+OAD5/fff3eOOeYYb032LFu2zGnbtq3z9ddfO6NHj1YBVnKNirCieMyZM8d58803nWrVqjkHH3yw&#10;tzY8zz//vNOuXTuncuXKzpgxY5zTTjvN26IokaPuCCXj+fvvv50XX3zReeaZZySk7JRTTvG2hGbP&#10;nj3OI4884syYMUOiH2644QZvi6LkHrWElYwGf+79998vHWotW7bMUYC3bNni3Hbbbc6CBQtEsFWA&#10;lf1FRVjJWL755hsJJ8OqPffcc51rrrnG2xKaNWvWOK1bt3a+//575+mnn3Zq1qzpbYkujK7D16wD&#10;PDIDFWElI1m1apVz9dVXOzNnzhRf7qBBg5xDDz3U27ovH330kXPdddc5hQoVEgE+44wzvC3RA9El&#10;zK1JkybO8uXLnQMP1MczI8AnrCiZgit05uWXXzalS5emL8SUL1/evPvuu97W0Lz++uvm1FNPNTfc&#10;cIP58ccfvbXR5Y8//jB33XWXOfHEE83o0aPNX3/95W1R0h0VYSVj+OGHH0zfvn1N0aJFRYCrVKli&#10;Fi9e7G0NjWspmzJlyph27dqZn3/+2VsbXf7++2/Tu3dvU7hwYTNu3DhvrZIpqAgrGQHWrtvMNwcc&#10;cIAI8JVXXmnWr1/vbQ3NtGnTTKlSpUyHDh1iJsAwadIkc+SRR5oePXqIICuZhYqwktZs377d3Hvv&#10;vaZEiRIivgULFhSr86effvI+EZqpU6eaY489VgT4119/9dZGn48++kiEvnbt2jEVeiV5URFW0pJN&#10;mzaZIUOGiCsB8WWpXr26mT9/vveJ8Dz//PMi2rfccov57bffvLXRB/dIw4YNzdFHH20+/vhjb62S&#10;aagIK2kFYtavXz9z+umnB8S3QoUKZuDAgeb777/3PhUeXBDHH3+8ufnmm82ePXu8tbGhf//+5qCD&#10;DjJDhw41//33n7dWyTR0xJyS8lCE33nnHQnvYhDFV199JetdK9i58cYbncsvv9wpX768rMuOWbNm&#10;yaCNWrVqOcOHD5dwtFjx/vvvO5deeqlTo0YN59lnn9WMaxmMirCSsjB7xRtvvOGMHTvWeffddx23&#10;eS/rXStYkupcccUVTsmSJWVdTpAzgtFv55xzjsQBFy9e3NsSfX755RenefPmEgv80ksvOXXr1vW2&#10;KBkJIqwoqcR3330nboOaNWuaAw88UFwOhx9+uLnwwgvNmDFjxNeaG5YuXWpOOeUU8Rlv2LDBWxs7&#10;hg0bJlEad955p7dGyWTUElZSBma6mDt3rszd9tZbb8m6o446yqlXr57TokULp1GjRrlKxA5ffvml&#10;06pVK+fnn392pkyZ4px11lneltjw+eefy7H+9ttvYr1HmrNYSWNEihUlyZk9e7ZEEhx88MFi+TLg&#10;omPHjmbhwoUy2iwvYFE3bdpUohMWLFjgrY0dHGfXrl3l+J988klvrZLpqAgrSQ1xvrfffrsMZkC8&#10;jjjiCNO2bVuzYsUK8+eff3qfyj1EI3Tq1MkcdthhZuTIkd7a2LJkyRJToEABU61aNbNjxw5vrZLp&#10;qAgrSQu+2ho1aoj4EsqFJfzOO+9EJZzr6aefNvny5ROBj0eeBkbCNW/eXM5j8uTJ3lpFURFWkhTc&#10;DzbJzkknnSSxtL///ru3df9YtmyZJMq54IILzDfffOOtjS2zZs2STsQGDRqYnTt3emsVRUVYSUKm&#10;T59ujjnmGBHg8847zyxatMjbsv/gB27WrJm4Nd58801vbWwh8xoWPREcU6ZM8dYqyl40YamSVMyf&#10;P9/p1KmTs337dufCCy+UedyimTx92rRpjmtly2/Url3bWxtbmDqJwRnMXXfZZZd5axVlLxqipiQN&#10;K1eudK699lrniy++cKpUqeK88MILzkknneRt3X8IR6tfv76EtTGpZ4kSJbwtsePbb791rrzySmfJ&#10;kiXym5dccom3RVH2opawkhRg+WKdIsAVK1Z0xo8fH1UBhhEjRsjvdO3aNS4CjH3zyiuviAAzRJl4&#10;ZkUJRkVYSTgMP2ayTfI/MHhhyJAhMvQ4mnz22Wci7Ahh48aNvbWxBcEfPXq0TJvUrVs3J1++fN4W&#10;Rfk/KsJKwpk8ebJMN49Y3XvvvU6dOnW8LdGDmZGZ2v766693jjzySG9tbHn55ZedFStWSAKhCy64&#10;wFurKFlRn7CSUJjBGJ/p6tWrZSZjkudEe4LLdevWiS/4+OOPlyxrRxxxhLcldnz33Xfi12Zm5unT&#10;p6srQgmLWsJKwsAyxQpGgEk7+dBDD8VkhuF58+ZJBxlT2sdDgIHK5OuvvxbXR9WqVb21irIvKsJK&#10;wli/fr0zceJEed+jR4+od8SBTZSD+OIWiAebNm2S8yJHMPmM4yX8SmqiIqwkjBkzZoiFir+0adOm&#10;3trogiCSuezcc88Vd0Q8ILYZFwjJ4WPh31bSCxVhJSFgoTKjBJDaMVYhY1u3bnW2bNniVK9e3Tng&#10;gAO8tbFj48aNMjjjoIMOkpA7jYhQckJFWEkIH374oQyeOO6442SKn1hB+BtLvCIiGPFHRASDMmJ5&#10;Xkr6oCKsJASmJfrnn3+cSpUqRTT/W15hdBwLUwnFml27djnPPfecWNwdO3YUa1hRckJFWEkIH330&#10;kbxWqFDBKViwoLyPBQg8/mAm8Yy1EHNO7733nviCNS5YiRQVYSXuME0RvlosxlNOOcVbGxsQ+Jtv&#10;vlne33333c5PP/0k76MN4fb4uHnFx120aFFvi6Jkj4qwEncYwMCcbgUKFIh4NuT9oUmTJiLECxcu&#10;dB5//HHnr7/+8rZEDyoV5r8rXbq0dAIqSqSoCCtxh8gIBmoccsghTqFChby1sYMBIL169ZJUkk8+&#10;+aTkqIg2CDwWPqPkypUr561VlJxREVbizr///ivNdsQxXiFcxYoVcwYMGCCREo888ogIZjRBhKFy&#10;5cqSA0NRIkVFWIk7/njd//77z3sXe3AT3HHHHZI/4tVXX/XW7j9EeZCCE6seEVaU3KAirMQdLEXC&#10;txCvP/74w1sbe/jNli1bit8WtwRukWiAjxvL+vDDD3eOPvpob62iRIaKsBJ38ufP7xx88MHSQUYH&#10;XTwhZK1hw4YyoGLx4sXe2v0Da94mI4zHqDwlvVARVuIOCW2whhHhH3/80VsbH7CGEWGs1pdeeslb&#10;u38UL15cQtKoUL766itvraJEhoqwEncITcMaxh2xZ88eb238OO+882S4NIMrouGSwKrH3/zrr7/K&#10;oBA6HhUlUlSElbiDALPQhE+ECOO3PfXUU50dO3ZIzt9o0KZNG6dIkSKSGY4saooSKSrCStzBb4o7&#10;AH7//Xd5jTfE8mIFb9682Vuzf5x55pkyTx7ulXvuuceZMmWKt0VRskdFWEkIhx12mLzGYvRaJDCT&#10;B5EZ27Zt89bsPyTt6dKli+yzffv2Eo8cz+gPJTVREVYSAu4IYPBEImDwBr7baHYM0tnYr18/sYip&#10;XMhVccMNN8g8eooSDhVhJSEk2hJmpB6hZdH+fc6rd+/ezqhRo8TaJsE70yox3RFDtRUlGBVhJSEQ&#10;UQCJiiTgd/FNxyLnL8OxmTn6hRdekJmkGU3XoUMHp2vXrpLoR1H8qAgrCcEObrCv8YZwMsTSukVi&#10;wdlnny2zLg8ePFh+Z/jw4U67du1kRhFFsagIKwnBugGsRRxv6DzDJYFvOJYwrdJdd90lVjERGUy/&#10;jxAzF52igIqwkhDsIAnrG443WKP8NoM24sHFF1/sTJ061TnnnHOct99+W6IoEhEjrSQfKsJKQrA5&#10;IxjCnAg2bNggv33sscd6a2IP8+mROIgOu5kzZzqPPfaYt0XJZFSElbjDAA1Cw+gYYxLOeLNz507p&#10;IMMVceKJJ3pr40PVqlWdnj17ihU+YsQIsYqVzEZFWIk73377rfPDDz9IZ1W8RRDWrl0r6SfLli0b&#10;0465cNx4440StsYxRDOlppKaqAgrcQcR/uWXX2QSzkSI8NKlS8USr1GjhrcmvtACwBom1wRT/5Nk&#10;XslcVISVuEPcLLMeI0InnXSStzY+4AohexqREbVr1/bWxh/yGt90003iGydygpA5JTNREVbiDsN4&#10;SWNZqlSpuPuEiYpYvny5JNyhgyyRIMJUREy1tG7dOm+tkmmoCCtxBcvP5lIgr2+8Z6JYtmyZJF6/&#10;6qqrEhajbKESaNy4sbhmyEOsZCYqwkpcWb9+vfPZZ5/JcOE6dep4a+MDTf7XXntNOuPi/duhIJ1n&#10;3bp15VqQhzhRyYyUxKIirMQVOsXI4XvyySfLwIV4QgJ3RLhWrVqS1D0ZYGgz14LWweeff+6tVTIJ&#10;FWElbuCKmDt3ruSLuOyyyyQ6Ip7MmTNHjqFZs2YynDgZwC9OqBwZ1ugwVDIPFWElbiAy8+fPl5Fq&#10;ZBeLJ/hdx40bJ35Y5oNLFqiIEGGglaBkHirCSlwgGmLYsGFi8WGJEqIVT4hAIDKCsDQS6SQTxErT&#10;QUlSn0RllVMSh4qwEheYXp4MYoSktWrVKq45I5hiaPz48WJ14gZJdFREMPiEmZWD4dSa1CfzUBFW&#10;Yg4dYv379xdruGnTphIREE/eeust54MPPpCOwHr16nlrk4cSJUpIpAQCzFBmJbNQEVZiCmFXTPfz&#10;6aefij+2c+fOziGHHOJtjT24P5577jnxCTO7RbJZwVCgQAG5JlwrjlPJLFSElZiBfxM/MMNyEZle&#10;vXo5FStW9LbGh3feecd5/fXXZWBIkyZNvLXJBRnVGEbNlEuJmnNPSRwqwkrMmDx5sjNw4ECx8Dp1&#10;6uRcd9113pb4wOAMIiJo4nfr1k2a/IqSbKgIKzFh+vTpMnvE7t27nauvvtq57777YjKpZnYsXLhQ&#10;Zjtu0KCBLMkKHYf4y7k+8XTVKMmBirASdRC+jh07Ss5gxG/QoEFO4cKFva3xAesX9wdRB3feeWfc&#10;fz83fPfdd5JTGEu9aNGi3lolU1ARVqLKs88+K51vO3bskPwM+IRLlizpbY0P+FZxg6xatUoSqCdD&#10;nojsoNOSyAimWiJSQsksVISVqMF0PbggmMm4fv36Mt17IgZGMH/b6NGjZUAIvuBETSYaCXTEkVqT&#10;TkxC6JIxekOJLSrCyn5Dx9uDDz4ogocbgBFxdIgxCCHekASHkDiOqW/fvk7p0qW9LckJWeU+/PBD&#10;GTF36aWXemuVTEJFWNkv8GfedtttTp8+fUT42rRp44wdOzYh0xbhg2baIJr33bt3l9FxyQzWL1nd&#10;SOhOkvmaNWt6W5SMwi0IipInVq5caRo2bEiyA5M/f35z3333mT179nhb44vbrDedO3eWY3HF1+za&#10;tcvbkrxs2LDBlC9fXo551KhR3lol01ARVvLEjBkzAgJSokQJM3LkSPPPP/94W+MLv/vwww8bt0lv&#10;qlSpYr788ktvS3LTpUsXuX7nn3++2bZtm7dWyTRUhJVc8csvv5g+ffqYQoUKiYBUqFDBzJs3z9sa&#10;f/777z8zcOBAc9BBB5myZcuaDz/80NuS3LzyyivSejjssMPM888/761VMhEVYSViPv74Y9O4cWMR&#10;X5YmTZqYNWvWeFvjz59//mn69esnFnDJkiXNokWLvC3Jzbp16wKtiJtvvtn88ccf3hYlE1ERVnJk&#10;69at5rHHHjMnnHCCCEexYsVMz549zc8//+x9Iv7g8+3evbscz2mnnWbefPNNb0ty8/3335tmzZrJ&#10;cVeqVMmsXbvW26JkKirCSljoZBs3bpypUaOGiAYL7+fOnet9IjGsXr3atGjRQo7nvPPOMx988IG3&#10;Jbn5/fffTadOncyBBx5ojjrqKLNgwQJvi5LJqAgrWfj333/Npk2bzNChQ6XD6OCDDxaxQzR69+5t&#10;tm/f7n0y/nBs06ZNE8uXYyIyY/369d7W5Ifrly9fPnPIIYeYCRMmeGuVTEdFOIMhrOvHH380mzdv&#10;lnCzsWPHmquuukoE11q+RD7gt/zss8+8b8UfxHfVqlWmdevWYkUWLFjQ3H333Ql1h+SGv//+W9w5&#10;CDALfuxERZIoyccB/HEfNiWNcYXW2bVrl+NasTKggcxmW7Zscb799ltn69atzhdffCHzr5EAHRg6&#10;S95f5mNjQk7XIpb1iYAhvS+//LIMgWb6HwY0dO3aVUblpQLksRgzZoxzzz33SGpNkgkxsIVE7ooC&#10;KsJpCCPXGDW2ePFiZ82aNc6GDRtEwBBdxNiKrR+ydyG8F1xwgSRAP/vssxMy7BjIp7Bo0SKZl46E&#10;7N98843MSMzMGK6l7hx//PHeJ5OfZ555RioNKr/27dtLYqFkzuimxB8V4TQC63bq1KnOrFmzZCgs&#10;wuuHVIlFihSRbF0I7KmnnirDi3k96aSTZBsTcZLHIBH8/vvvziuvvCJ5J5j+/eeff3ZOOeUU55Zb&#10;bhHxLVWqlPfJ1GDGjBlO27ZtRYCvv/56SXDEZKOK4kdFOMWhubt69WqZxWLSpEkB4UVQEa0KFSqI&#10;dXv66afL/8cdd5y4Gw488EBZkoGffvrJmT9/vvPoo49KMpv8+fM7lSpVkjwUzZs3d4oVK+Z9MnV4&#10;8803nWuuuUZya5DUftSoUXJPFCUYFeEU5rPPPpNJLCdOnCj+XmZmqFKlilOrVi2ZVRi3Qjynls8L&#10;uB0ef/xxsd7xkzZs2FCs3kaNGokYpyJUJEzlhJ+dzGhPPfVUQhIaKSkCIqykFr/99pt54oknTLly&#10;5ahAZcSY+7CbKVOmmC1btnifSm6ImR0wYIA59thj5RwYiTdnzhw5t1Tm66+/NtWqVZNzIsSP0XGK&#10;kh0qwinGN998Y1q2bCm5EnjQSVhDMp0ffvjB+0Ty89NPP5m2bdtK5UEIHBnEdu/e7W1NXcirQRgd&#10;94Vh1CtWrPC2KEp4VIRTiC+++MJcdNFF8pAXLVrU9O3bVwQtlWAU3o033ijnwGi3JUuWeFtSHwZg&#10;ULEcccQRZtasWd5aRckeFeEUYePGjYHhwyR/mT17trcldWDQAhUH51C9evW0ypuwY8cOc8opp8i5&#10;MZCE5EKKEgkqwikAyWouv/xyecDPPPPMlLUeycJWvHhxEavly5d7a9MDRsRxf8466yzz1VdfeWsV&#10;JWd0eqMUgBmLGTVGfK/7sEsERCoyffp0Cdli0AWDQdKJOXPmyCvREMk+r52SXKgIJzmMGBs5cqTE&#10;9DKBJbMYpyKM4qMiYVBIsk9Bn1uoWBgow6zOlStX9tYqSmSoCCcxPNwMc2UGY0Zc3XTTTd6W1AOR&#10;+vrrr53TTjstYcOhY4Xboszyqii5QUU4iXn22Wedt99+W0a73X///TLSLVUh/wPWMCP2ChUq5K1N&#10;D8i7QT4Lzo+EQ4qSG1SEk5Rt27Y5Q4cOlfe33367U6ZMGXmfqpC5DchNkSzDpaNFvnz5nMaNG8t7&#10;3EdfffWVvFeUSFARTlLGjh3rbNq0ybnoooucyy+/3FubuuzZs0deU3Uock4wTJkOuZUrV0oCInVN&#10;KJGiIpyE4At+8cUXxf1A8pdjjjnG25K6/Pbbb/KK1ZiOlChRwunevbvk7yBZz+zZs70tipI9KsJJ&#10;yIIFC5z169dLGsfLLrvMW5vaZIJlSOdpixYtJIl+t27d1D+sRISKcBKybNkySWxOCsp0sILB5tG1&#10;FnE6Qsa6Bx98UGKgqUQ7duzorF271tuqKKFREU4yECnbscNUPukCEQRAvuN0toqJZGFADWF4JKZH&#10;iIkMUZRwqAgnGcwmYSMJGNiQLpBPF38pUyyRxD2dIZ/z8OHDZYTjwoULA9MbKUooVISTDNwQxJsS&#10;xpVOc5FhGTJDBhEfhN+lOwxfJsSwePHiMlKQTjumb1KUYFSEkwymK2JBhBkGmy7gLz3rrLPEV5op&#10;cbTMEMJQc+7j+PHjnSFDhnhbFOX/qAgnGf5JNhM14WYswBVx8cUXO//884/zwQcfOP/995+3Jb25&#10;9dZbxR3BvcRXjFWsKH5UhJMMLGAEC7CI04kLL7xQrEJGlRELnSngimjatKn4+vv37+9s2LDB26Io&#10;KsJJByLMgqX4999/e2vTg7Jlyzo1atRwVqxY4SxevNhbm/7g2x80aJBTsmRJiR0mKx5+f0UBFeEk&#10;AyuYBRFOtwcVMWIINuf2xBNPpF0lkx3lypVzevXqJe8Z1sxM2YoCKsJJBkOVDznkEHmfbr3p+EUv&#10;ueQS59xzz5XscDNmzPC2ZAZXXHGFnD9uCYRYUUBFOMnAZ0okAfz666/ymk6UKlVKBjAcfvjhEsK1&#10;a9cub0v6Q0uAiAkq2lmzZkmeaEVREU4yECcbH5yugxpatmwpUzaR6H3EiBHe2szgvPPOk5jp7du3&#10;O59++qm3VslkVISTDDrlyLkLmzdvltd0A3dL27ZtnalTp8pw5h07dnhb0p+jjz5a8oHgF2f0oKKo&#10;CCchPKjAdEDpTLVq1cQ1waiyTIFOV5vOUyMkFFARTkJIDn7ooYdmROIXOuuw/jMFEjTZTHJHHnmk&#10;vCqZjYpwEkI4E37hrVu3auKXNAM/OJUrLhnyRSuKinASwqAGZmogckBHV6UXdMbhCz711FMl7aWi&#10;qAgnIYSoVapUSWZo0B709IFoF0LTcMG0b99eXE6KoiKcpNSrV0/SWn7++efeGiXVefPNN525c+fK&#10;zMxMhaQooCKcpJBjAYuY6XHSeUqgTAEreMCAAdLp+sADDwRiwRVFRThJYSaKypUrOxs3btR40jSA&#10;YcqrVq2SCUDPOeccb62iqAgnLcSTNmrUSHrTiZJQUheS2I8ZM0aGLDNIJZ3yRCv7zwEmE+YiT1He&#10;eecdp0mTJs7kyZMlH20yQOazX375xfnjjz9ksAGv5LjAZULCIfzYLCRvZyEnMt+xi11HsbNFz6bv&#10;pOIhr4JNYsSgBptVzq7Lnz+/LLhqeGUdHVz8b3NuJBOMjLvvvvskYdGLL74oLRxF8aMinMQQnsZs&#10;FCQCv/LKK721sQPBIKcBCdeJzGBmZOaDI1Ruz549Mgkp63mP4FohRpSDRZh9RZNQIkyeDdaT9KhA&#10;gQJOoUKFxNfKewZCEObHZJsMA2c9w4Xj7YvFBYEI44aoXbu2t1ZR/o+KcBJDZw6z9tatW9epUqWK&#10;tzbv2PnrGABCE5ncFPic6fxDbFnPbyKoCCkii7BivaYiWMgINq9+oUaUmcmaQTEnnHCCvGfgBMJu&#10;LfJoQEU0ceJE+f3rrrvOW6soWVERTnLs7YnUj8iDj3sAMcVCxZ9MmBtWNVYZ+SiwbBFYxDWaFitW&#10;KS4EuyBmiBrHbocn2/fBcJ524Zjse1txcKzWnRGtY7bHxHEj1uSwYBBFhQoVJOUmgymwpK1lbUU6&#10;Umg5fPnllxLznZvvKZmFinCKQ4JwrFg7lTxWLYL7xRdfiODuT3gbwlGwYEGnSJEi0ozHmsSSZMG6&#10;Q5gQL0TKugh4z8J7Po/AWb8u+wsWZrDCy2IFl/e84u7AGqdC8S+cl/VHU+FYFwn/sx23CetZtz9w&#10;LoSVMYoRYeb1uOOOE98uAp1JyYeU2KAinGKQd2DNmjVi1WJlIbhYu4hwXpLAIzL4ShEYfKjFihVz&#10;jj/+eHnPNoSW5rsVXH4X8WvWrFlARPEj8xkEN1EgulRCiD+CzP8sXBNeCfPjOHG5cL24jvi+cbvk&#10;Fq4DIowY48pApM8880xxbyDSibwOSuqhIpzE0PxGMD766CPn/fffdz7++GMRGqxflkhuHVYnViuC&#10;inCcccYZTpkyZUQ8aHojntZfyiuL3yeK6wKrGqFBwG688UYZ7cVU7lQGL730kgh2q1atRPz4DXtc&#10;WLNYslQQ69evFz/0unXrxMK95ZZbZJojwHKdNGmS8+qrrzoVK1Z0qlatKhUD223ax1Cwf8R19uzZ&#10;zhtvvCEJ02+66aZAKtBgOBZEFysacaYyQZg5Nq4zrQhcN6zjXLj+/EYkUEnRQuC3EeLq1avL8ePa&#10;QLT911RR/KgIJwk87AgeU9588sknMhsxYU1YuohGTmKA2OI2wH1AExmRxReJXxOxpeOJ6ALrDggH&#10;xYHY5Pnz5zvz5s2TdYjUDTfcIJbjypUrnXvuuUeO9ZVXXpEZhLt27SozCONKQLg4BwQPwbUDTTg2&#10;jgWBRbw5p5tvvtl56623nBdeeEHED3Hm+Jh54tprr3XuuusuETc/uBc4jg8//FC+RwVFpcK+mcX5&#10;6aefdk477TTv07mDa8w5cGxUGLQ0qIC4H3Ri8ruIM24OjjU7aCVgEVPJMTiD3Ml0rtLisC0LRQEV&#10;4QRCxw0ChwWGgCxbtkwWLMOcQGwRK1wHWKm2ScxDjuBmJ7ThQFhGjx7tDB48WESDkKq+ffvKPhFR&#10;xBnR7dKli1h6NPMpPgxEwGdMvovmzZs7q1evFpGhEkB0GYJ9/vnnB/ynhNz16dNHfg/Rw3LkPLgO&#10;WLIMaGA94mohimPmzJlyfd599105lrPOOkuiDtq1ayeCjqtk4cKFEvHAvhFTriWhdgjn2WefLdcN&#10;ISUxEu+5ZpHAeVIhslBh4G9nsa4gBDoSODYsdkZD8ttUGHmtNJT0QEU4zjCVD1bu0qVLxarEWuTB&#10;zglEDlHDncDDixgiwnQOISZ5AWsSFwcuBprMuANwKyCczz77rLgoevfuLRZ5nTp1RJj5bQTTNq+p&#10;PO6++26xQHFFYJkiTvhLaZpTvBBx9m/BdTBw4ECxpvks4s37WrVqOffee68zduxYZ/r06SLWHAtu&#10;A4T9wQcfFDFlfxdddJHEUGPxQ4sWLcQtwXHi18YSp5JjwY2Cr3jatGkizI899pgIKe6Czp07i+VO&#10;xRXOjREOrHJcF/iXqRSw8NkvlnMk9xRXCwLcsGFDaV0w1ZOSeagIxwFEYM6cOWLJISY00RGHcCBw&#10;WJL4E2vWrClChLXIQ4rfMbjjx95CrL8pU6Y4y5cvF8FEpLBgg0H8n3rqKREKksnQTMZyZvbjZ555&#10;Rj6DRXzBBReIsEyYMEFED1FmO81rfLcXXnih7INY5k6dOknFYGH+OMQOSxHxJHWjhaY9oo0fmGvD&#10;frGUian94IMPZGAK1irTw3fo0EFGDmI94urgu++9954IJsfM9cDSpol///33ixuBa0dFgcBx3RBY&#10;K7IILveBc2KSUUT8iSeekGvHoAorxHbACfvPDVQS+OupbLHaqWypdLkOVAzhHjcqIPJL0KJRMgsV&#10;4RiDqNB8x+oM59elMwzrDUFA+HggEUZEN7uOKR52BIoHnGY54t29e3cRXvZXv3592SdWGqKCNY24&#10;IsCIRa9evZzbbrtNOsFwLbRp00aOl5wVd9xxR8AFgLWK4NGER8QQucsuu0ysZISPbf369ZOmNp+h&#10;ow6BpdOO4+AzWNC4BvAzI8q4G7BOqShomiPmWKlYp7gUOAfcE3yGc0RQsXY/++wzsXgRNESZV77D&#10;gBbEnPNh35wzwopFznWnxYHLAlHmWnH+XNvHH39cKkaOmUfBDvBgGy4XBDq7e5AT/DbHye9TBmhV&#10;8B6RppOVbRYqXfzcvCqZg4pwDMEatNZZMFhuPGzly5cXK48lUv8kIJakRsSSpGOMkDHEEOFBNLAW&#10;EUvEdfz48SJGWGYLFiyQRDJYnnRmIRLkt6UTis41voOY8VmEiQriueeeE6GnYw+BQwwRWXJaINb4&#10;jrFilyxZImI8aNAgsYqxyKkEEGKsbI4J9wUWNMdOhyG/TwcfuXYRWs6Dz/A/+TKuvvpq+S2ODQse&#10;kcQlQ0uCTjPOlXPBYqYzD8sTVwZ+Y86dY2MyUYY40+SnguP7CPsjjzwiws93L7/8cjln3CJUSnyG&#10;e4MljHDi88Waxuq2IKZcWyoAFq5/JGAZc70Q3OAWERUg27hmSmagIhwDsM4effRR6eDC4rIgSPg/&#10;EQ0EBxHMjR8Sf+uoUaNEUBApXAKIGdYiYoFA8du4DGhqY00PGTJE1mFVY0Fi1WIJUgngv8T3S08+&#10;1iDHgo8YEcJ9QNOY75N4hmOno+zSSy8Va3LRokUiylhzbMNvS3OadQ0aNBBxY7+cI+4FBJJtiB0i&#10;ji8bS5ffQNjxE+Ma4biwhBHxYcOGScVE5yXCjrByrnTwUflwbRE/jhHBRFRxjeCy4NpgyeM6oRMQ&#10;KxTBxpLGGqez7vbbb5eWB52JHBufR0iphBBzfO684mrh2hIxQmcgn7MdfhwXlSCtjuxEmIqYc0T8&#10;qZw4p1AtI46DexKPXCFKcqAiHAOwjrCu/E1NQCgRjWuuuUZec9sRg4AQAYAFiABhqeLqQHR5yBEC&#10;RJrP8fv8Dr5RsBayBdGlKY5wIpY8/LzyPfy/WGNYx1jQxPQiVrg76DTDMiVkDSFFAHEnIE403dkH&#10;ooyFh1DhZ0XkEGGsSAQXfy8CjJXN/hBVOrmIMqCiwI1BK4HzZD37wl1Bxx/f4X+sXH6fa01HHQJN&#10;SBsdZbg4qHi4JnS8YYEzowUCjgsHsJCx8PlNLHgWKhLOjWNCzLHY2SfXF788lR++bCzyK664Qqx+&#10;fieU35jzRKQRfDo8+Q4VVqjBIfj4EWS+Az179nQefvhhuZZK+qMiHAMQMnyv4bDWFsKFcCJOWF00&#10;QRGKSEBgiB5gX4jaa6+9JiLL/gjFQjRo7vM5eutpXvM7iAzNaixVfMIcB75chARXBd9hHzTN6bXH&#10;VWGPacaMGSLsjAzDFYGw0HzH4sZdgQWNLxZ3Aq4YLGJEGuFB7PlNhBohRASffPLJgP+T7xAZQSuB&#10;JjmibSMMECMsW1wCCCUuCq4dFRHii3ADVjMVCJUTQoqvmArioYceCggc1j5+Y3znCDb3CrGkUuD6&#10;0BnIOWFBI8J8nnNASPktHhcqUM6D1owfvsd1wFWEiwW3gw3jCwbhpYKkcmPwC6KL1Q24i7he3Bsl&#10;A0CElejhioRp0qQJT51xxcu4gmgKFy4s/2e3uM1yc91115nBgwcb12oz69atM66V5e01e3bs2GFc&#10;oTHug2tcy9F8//33xhVm41p6xrVKjSucxhU541rJxhUZ41qGxrUmzVtvvWVcsTKu5WhcUTP33HOP&#10;+fTTT7297ovbhDYjR440roXsrTHGFVYzZswY8/XXX8uxV69e3biWrBkxYoRxRdW44uZ90phff/3V&#10;uJa7eeCBB8y0adOMK9TGFUIzYcIE41YExrXGzf3332/efPNN06lTJ3PkkUdmuUauYJkpU6YYV1Dl&#10;u3zerYSMK7ymW7du5ocffpDfcUXalCxZ0gwdOjRwLw499FDjWq+yb4tbORjXOpXfdwXcuMIsx8Vx&#10;+nFbNMatXOR8uIZ2O+vXrFljZs6cKcddr149uef+Yw5e3ApQjs+tgOR6WtwKL/AZtxI0rqB7W5R0&#10;Ry3hKIPliT8Pyw6L8/nnn5fmM//T5MU6omc8O7A88b/yfawtrDks2WDLKyewQOmMYoZfLDs6kvCl&#10;si/AvYC7gU5BQuHw9fqxTeRwuRBwG2A9813OC+sfC5WoAlwJWMpYlviFcSPg7yWqgve4DPBxY60S&#10;BodrhmY41w5rF38wLhFcAFi8NPvxsbM/LF18sXRsEfGAZWw7sijODPHmGmKxM5AES5qWBlY627D6&#10;cTPYcDDOE/+4vS7Zwb3EYuVeEgnCeWJFB7ue/GDxYvnXqVNHrg+LjbO20MLgfID7TUgj7hYlA0CE&#10;leiBlek+PGLRuEJq3Oapt8UYV0zEipw+fbq54447jCuqJn/+/AELKNxSsGBBsWjdZr9p27atGT9+&#10;vFm+fLlYof/884+399Dw+xwTlvWmTZuMK5piub788stixWExh8MVUbFaQ1nkbhPelCpVSo6P8y1S&#10;pIgpXry4OfHEE03r1q2NK3rGFTvjirxxRdfky5fPuAIrVjJWXosWLUz58uXFgnUFzWzevNnbszG9&#10;evUSC9cVb+NWIKZBgwZiyd52221iOWOJrl69Ost3WDd79mxz7bXXimXrCrypUaOGufPOO8XihVtu&#10;ucW4FYqpW7euWO45gaW7e/duaTH079/fNGrUSO6ZW2Hsc4/8C+fKed9www3GFVa558HWdTDt27cP&#10;fJ9W0caNG70tSrqjlnCUwefK0FsuK5YsUQx0VAXDdixVrCgiDfgcVhV+T3yL2YFlR2891iO+UqxJ&#10;/KFECBBihqWHPzHY2sot+IxdsRZrEh+zv/efCAF8vvhVsSCJGeY3ibHFsiW6gmNhlB+fwdeMVU6H&#10;ICFfdIgx0g7rHr+rf98MOMEHS4gaVjGRJlwXLFv2g3WMVY/fl2vLZ7GS8Y3jnybqgWuEX5rpobD0&#10;gRhnOgvp4Au+Nq5IisWND5f7QMsFq5lOTtZlZ+ly7HQuYvHSCsCXzivXw39e2UErAB8/cD1oWVB+&#10;lPRHRTjKEA7FYATgIbLhVpGA+NKEp1MMsSKMic6pnNwXFtwGRArQ2cUr7gWatCw04XEHRDrEmWLB&#10;0GI6rXr06BGyaUyTHHGkQ8s/Mo9mP2FWVAa4H3BpMFAEFwHv6bQiGoP3CBVCHS5SBDcEEQZEanAd&#10;6bjDfUAnHwKOmNIRxtBhBDiSa41LBkEmlI0KguvM/rnmiDv7zgkqGK4vCx2hjFDklcoxLzC6EBcJ&#10;cI8oA8HuISU9URGOMn6LBj8kIsxrXkDMEGFie7HIEAlEOjdT4BMxgYASuYDfFGuN91iD+ESx4NiO&#10;9RUMRSOVw6RstAJCi68e65swMa6rFWEbspYTXEd82/jWEVsEEsucyi4aEPpGKCDXnAqKiJbc9gEo&#10;qYmKcJTBCsYaBh5QOq782cDyCtYfzWVEAxGhuYwg00mE0GC9EQscKVhsWKF0kmF5YalijVpxRqwR&#10;bQSbhe0IMs1r/2s84RpQXO0rVjKtBM4fi50FqxZXCSKLxYuLgmuDGwL3TyRgXePywKrGDYOFTWcZ&#10;FRatCX8yomhBy4FESpwb15Z7m5sRlErqoiIcZfzuCB5iRlnFqlnJrUN4ER9rKRNxgAixDgFiwa+a&#10;WxACFixALDOEB7FGqBFlLGcECbFiwdWAqPMZ/ufzLLhIEDX2FQpEB38r54GoIpb+BV8tIsp54PrA&#10;quXc8NOynXPj+7g2uB65Lc64TOx54V/Gv46li+jiwuH841HZMCqRCAmuB+BiIYZYSX9UhKMMw4gZ&#10;JQY81Pgz6TCLN/hIaX7j66QpTjMcixHrEBHDgkT0Yg0CFryAFUxr1cYaLH7rdmHB4meQCi4GfPe0&#10;VmJh4UYKA04YWUhlAnTUEtampD8qwlGGnnxGYwEPOcNlk6VZad0ZVoSxJhFmfKP4TxFq3tsoglQD&#10;ocWi5bojsrhTeGVhPSKMS4H1WOvJBHklyMthozCI+GC0opL+qAhHGYbi3nnnnfKegRBYODRtkxke&#10;fKxi8jTQ/Oc9r4gynYCIMoKNcNv/EXT7WesOwKq1lq1d/Pj/txaxH7+17HeH4L+2PmzrDuHaIqa4&#10;E3iP0BKhweesiwRRxpWSCjAkmuHQVoQZuMHwZSX9URGOMowaIx8BIBaEY9k41VTHCqxfaBFhRpEh&#10;ytb/jJizno4wK862mW2Lm19s8RkjtviPEVHEE8ElDMwubAc+b7/Ha7pAljdC/WznIUmDSJKkpD8q&#10;wlGGzFxMEQR07JD0hh52RckOQtKIwrCdqAxEYa49Jf2JbDiPImDhEbNLzl3ywuJqIDcEMZ4kHSf9&#10;4euvv+59eq/laC1ARckOWgBY95ZIw+mU1Ect4RAQLkXzmlhNErsQk0vYF5EFNL2xVvgM/jvrD2Xh&#10;UrJY4cVnOW3aNO3lVnKEyp0OXDtajwRGtm9BSW9UhD3ocCKci7wGjHIjQxaCa8U1L9BRRBA+vd6K&#10;kh2EExLKSGcnkMOYhP1K+pPR7ggKPPGYDDUmHIiE4EyxQ0IdrF6s3ZwEmM4keuLppWfwAp1ItsOI&#10;70eSh0BRggeF4MpSMoOMtIQRX7KDMUqJTFkIbjjouSf8iXH8RDvQ2UZIFKFShD/ZhYeIhWHEjJrD&#10;ZUHwP9MNMRxVUbKD8D8yxBFhAsyXZ+PNlfQmo0SYU6XjjITghASFslIJjyLhDgm4GTZKmkbcCli4&#10;iCrbswuNwp3BjMG4MrCSmceN2X4VJTtUhDOXjHFH4HMjSxUCiVD6BRhXAikSyflAHlc65Bh0wdxf&#10;DLQgEQ+WLyKcU2wq2xFqUHeEoig5kREizNBhknsTSuYP/SGHAAHxBMYzYokJIRFd3As5iW04bPIa&#10;wPK2HS2Kkh3BPuC8lj8l9UhrESaygVlxmemCqeItxGS2bt1afMITJkwQ6zhaw1sRYCvCYIPvFSU7&#10;7ChEiz9mWElv0vZOU6D79esnU+iQAtHCrBNMezNixAiZoDLahT1YhBm+qyg5ERyJQ4ewkhmkpQhT&#10;oEkpaaMUALFlVl465kgZ6BfKaEJnnN+qVp+wEgm4yVSEM5O0FGGGEhMBYUeu4X7o2rWrM378eJkx&#10;IpbYkDULKSH9D5eihCJYhKnMlcwg7USYOF1mCSZEDBBEJqrENZHbHLKMoiNS4r333pNBHeR8ZSAH&#10;sx4wozApHYOxaRQtdvYHRckOyoi/cy5afRRK8pNWccLkvCWD2Zw5c7w1jqSVHDp0qFjDOUEkA4LL&#10;bBgk6SF2ExHFvWE7TnBrsLA/xJZRcsygQVQFswYz9LRTp07O9OnTZZ/EG5M/gs8pSjgIjaxVq1Yg&#10;nzDZ+Fq2bCnvlTQHEU4XRowYQYUSWGrXrm12797tbQ3Ptm3bjCvUply5ciZfvnxZ9pGbhe8WL17c&#10;FC5cOLCuatWqZvPmzd4vKUpo3FaWOfjggwPlZsaMGd4WJd1JG3cEVuvgwYO9/xyxPBl1xCzB4XDP&#10;XyzWpk2bOp07d3bWrl0rVm9e4btEYmCRW2xyc0XJDtwRlEcLk48qmUHauCN69+4tgy0s/E8ynnDQ&#10;7MNPjKuCtJV+mDmYEXRMAskQZuYlw0dHAD1uCVwUiL6d/ueLL76QVIS2KemHmZaJR65YsaK3RlH2&#10;BWOA6YysX3jJkiWS5F1Jf9JChJkGnfm5yP0L+GXx6+KrDQczImMp2wgKYILIdu3ayeg6kvYwnDm7&#10;XmosXBK9I+IszI6AGNN5x9BoHigS/iDCTF2jKOHAB8wweR5H+hzoEE6WCWKVGIMIpzrjxo0zhx12&#10;WMCfNmDAAG/LvrjCaEaNGpXl84ceeqhp3bp11Hy3Y8aMkX2yb35n9uzZ3hZFCQ1lxm1pBcrjmjVr&#10;vC1KupPyPmGsUcLHbBgY1m+9evXkfSiYJQML2H4e1wNWsfsQiCUcDUh5aQeD8Ds6YEPJCdKpus+j&#10;vCcBlA7WyBxSXoS/+uorEVYLk2qGa8bhOmACxQ0bNsj/FPT27dtLHDG5gKOFzTVswYesKNnhjznH&#10;MFARzhxSXoSJaFi/fr28p+DSoRYuJnjdunUyms5yzjnnyMAOm3oyWtCz7fcl04mnKNnhz29C7mod&#10;MZc5pLwIr169OhCVQBRD9erV5X0wNPXoILMj6RBsLODsQtjyCsfhHzVHBMX+hL4p6Q1l0x+hQ0tK&#10;RThzSGkRZoQbw4ctiB+REaEgXpcpjSy4LBo1auT9F13IU4w1Y9m9e3fI8DVFsViXFWGQxLhHu3Wm&#10;JC8pLcJMBcMMyRY65cIFuWMxEz4GFPTLL788ZgWdECO/hb1r1y5NaamEBUvYTmsEwe4sJb1JaRHG&#10;eqBjzsJknOFYtmxZlpFrxBXHkmLFinnvHGfLli06w4YSFlwR/s7bAgUKqAhnECktwoR/2SHCWJ+M&#10;cAsFlgYibEOASGd57LHHyvtYUbp0ae+dIyPrNExNCQeREf5Kmgpcs6hlDiktwsRW2g4vXAx0aITj&#10;m2++8d7ttZhjOTafY0GEeQUqCsLjFCUUlA+/u4pRlkrmkNIi7I+tJNqBYcbh8CfV8Q+miBVY2ljn&#10;wNBoXBKKEgytM8qm31WmaU8zi5QWYX9nBlanPyLBDz43f3MvHh0fdBL6f8N2CipKMH53FWWGwRpK&#10;5pDSIuy3Hmyi9VAgwP4QsXgMCy1VqlTgYcLa4UFTlFBs3bo14K4qUqRItm41Jf1IaRG2HW05gVj7&#10;B0vgf/NnT4sFVAjELVsYrWfTFCqKH/o2LHTK+SNrlPQnpUXYn+8BQQ43IALrInga+lgLIpY2uYQt&#10;5ByOtfArqUnwkOXs+jaU9COlRdgvrIhquAgECrXfX4z/LdbDiIND5sgfYTO3KYqF/gqbW4R+DQyG&#10;WAylV5KXlBZhf2FFhG1eiFBQuC344GIdt8sD5U8qTzC+f3SfogCREX53BFE12jGXWaS0CPtDeXBH&#10;ZJcykmmKLIhhdp+NFv4RfLhK/KP7FAUIs/S7I/z9CEpmkNIiTKiZjYjAEmaao1BglZ511lnyCnyO&#10;fA6xhpF51qrBH+xPNqQoGA64Imy5JTytZMmS8l7JHFJahOn8sn5hCvT7778v70OBf9bG7fJZfyL4&#10;WIEAE6pmWbVqlfdOUfaCMWD7CjAqTj31VHmvZA4pLcJ0uPlTVxIGFq7DDUvY+pAR4cWLF8c8QoLO&#10;wHLlynn/Oc6mTZu8d4qyF7+LihzUxx13nPefkimktAiTt7dmzZref3sjEJjxOBRYpeedd573n+O8&#10;9dZbMc9sxkPlt4Tx/dmplRSFaB5/eaDz2N93oWQGKS3C+HiZosjmaEDklixZIu+DwXVxySWXeP/t&#10;ne0i3GejBXHM/s45hlnr8GXF4s+HTVnGCtZk7plHSoswIHJ2UAQRCB9++KG8D8VFF10UmHaIz/rn&#10;m4sV/geLmFCSyysKIML+ztozzjjDe6dkEikvwnRk+P3CdH7hGw4Fcbv169f3/nOcRYsWBSYJjRX8&#10;pu3x1jA1xQ/5RGx2PyzhypUry3sls0h5ESZErUqVKgGXxGeffeZ8/PHH8j4YOvL8LglyDDP5Zywh&#10;+J5QNQsirAneFTqH/f0XJHEPNz+ikt6kvAgDUxXZmTKIx3377bfDzulWq1YtmeQTeBCY/DOWnWUM&#10;KPF3tpBXmBF7irJy5Urv3d5OOX+uESVzSAsRphlXoUIF7z/HefXVV8MKHSFjjRs39v5zxGp+6aWX&#10;vP+iD83MU045xfvPcTZu3KgREoq4ppYuXer950j51SmNMpO0EGGE7tprrw24JIh8mD17trwPhs+2&#10;adMmIIxYw8OHD3c+//xz+T8WUEnY3BXkt1ARVgintHHjlMmqVatmyQqoZA5pIcLQqFGjgO8VYZ04&#10;cWLYOOAyZco4bdu29f7bO4iid+/eWZLERxMiOKwIc2x0HmIJKZkJZYAWmD/rX6VKlbx3SqaRNiJM&#10;ImysYQtCN3fuXO+/fenQoYNTrVo17z9HOuhGjRrl/RddiI7wZ1Tj2Hbv3u39p2QijNi0ozsZrhxu&#10;pnAl/UkbEaZJ16pVq8DQZDroRo4cGda65XN9+vQJzLqMddK/f39nwYIF8n+0Offcc713eztk/OkL&#10;lczDH89esWJFndIog0kbEQZ6l/3W8EcffZRtCFqdOnWcHj16eP85zs6dO52uXbtm6bWOBlQQDBSx&#10;89rhJon2byipA6MmCY8EyoaKcGaTViJMzPBVV10VyMmK2E2YMCFLvlY/PAC33nqr06JFC2/N3jjj&#10;Tp06RT0BOx0v/gRC7777rrxXMgvuPRWwP5UqbrFYz/6tJC8HPeTivU8L8L0yYs6mqqTTjSQ6/uQ9&#10;fhjGTKfIBx98EJgRGSvl008/FeHc30kX6YAjXywhc/Pnzw9UCCSVv+WWW2I+67OSfEyePNlZuHCh&#10;vLdT3DNyjvKHm4rUloSrachaZnCAWzNHNmVxCoG/rXnz5hKqBrgpXnvttWwzVNFbfeWVV2ZJsINw&#10;P/XUU87ZZ5/trckKqTDxPTMwhEEYiDeCyz5Y+H0eLnJG0BPOA2Z7xMkngfCTYlPJHKh8r7nmGmfO&#10;nDnemr0tMgQXg4DWHDmyCxQoIBE1drAPw/MZkHTiiSfK/2wnJJOF7yupS1qKMKfUs2dPZ8CAAfI/&#10;hbR169bO008/nW2BJavaDTfckMUVQTzxo48+KrG+xPgy2ILtWC3MoMwwZKaowfWB1YsoR5KnmON4&#10;7LHHnC5dunhrlEyAFhous9y6u6zYYjkj1gh06dKlZfARrT+EmdBLOpoRaKxrxFxbWslPWoow0Oyv&#10;V69eYDYLCu/48eMlgiI7mJ2D8DV8wxYKNAWbsDIb3xuNy0Yei3nz5nn/KekOZYbMfbYMMjiDLHuE&#10;qlk3RF6whgVCTQcf4owos2+MCCzoY445Rl7pL6E8K8lD2oowzJo1S6IlrAuAwkm0RDj3goWOEzrn&#10;3nnnHW9N5PAgkCiIAo+FQqHHr8wDweu0adMCwsuDgm+QVyX9oQLv3r27M2zYMPmfMkHrDKuWjjpS&#10;W1LRb968WUbU8Z4+DVxdbA83a0x2WOuZcmhFmLh13BokDMJ6ZtE8xokjrUWYGGFC0GyhB6xPRtOV&#10;KFHCWxMa3A18F8sl+BJRsIl0oMOPAmytDl4RXiwNCjWv+PhYsHrYD50yN954o+yH5iKxzDfddJP8&#10;r6Q3dM5eeumlgdYZyaSY4SUYXFoINn0NZNxjwUqmjwH3F2WTPgdyEfOePgfKOm6wSKfswljAdcGC&#10;cUBZvuCCC8TtRkc169TfHB/SRoQpfPhs6QjDb7t8+XJn2bJlMjLJP7cbheqOO+5wBg8enGPvMwX/&#10;iSeecAYNGrTP4Ao67Xr16iUPkh3wEQl0GtIBaI+J4dNjx46V90p6Q1iinY6Lcti3b1/nvvvuk/9z&#10;A4+sFVwEG3HGx4wFjTCvXbtW1lFmsa7pDPQPkQ4Hx4QPGdcbxgXHiijTeYwFjeGhFnP0SWkRprmG&#10;RUBidny4WBhEOVAAOa1wp0YN/+CDDzoPPPCAtyY87OPNN990+vXrt4/VQoG84oorpDOvdu3a0uzL&#10;CTrw6B23CYaYngkXibok0hvK0b333isVOlB2MBAQuWhiyzwCTUWP9c0zggXNe9bh6sDFEWxYhAJh&#10;5liZ9QM3HoLMEGt8zbg0lP0npUSYWp/CRGgXvcxMFWQtgNz6yxBMhBUfXSTQ7MONMWLECHnvh6Yb&#10;FjH+54svvlgsiXBwuRkeff/998v/uCqmTp0qIXVK+oJLgaHrdjoj3iPCkVTc0YByx4Lrgk5rRJhw&#10;SiJ8iKsnLp5nKackVogyPmzCPklMhTATT484x+tc0g5EOJlxm1Fm6dKlpk+fPsa1Nk2pUqXM4Ycf&#10;TsURdnEtXePW3qZkyZLmsssuM67Ymvnz55tHHnlEttnP8ZnBgwcb12rwfi173ErArFy50rRs2dK4&#10;4pnlN1kKFixo3AJphg8fbr7//nvvW/viPnymRIkSge917txZ9q2kL25ryhxyyCFyv10hMw8//LC3&#10;JbG4xovZs2ePcQ0Z47YkzbPPPmu6du0q5bhw4cImX758cry2rAYvnNNxxx1nqlSpYlyDxrzzzjvm&#10;l19+8fauRELSiTCF4ttvvzVu019uavny5UMKnn/Jnz+/FATXujA33XSTGTdunIglAs7+LH/88Yfp&#10;2bOnOeiggwLfZd8I/N9//+19KmcQ7YULF5oGDRqYI488MsuxsCD0xxxzjLntttvMggULzM6dO7OI&#10;LN+vWbNm4POco9tM9LYq6Qb3m7Jg7zeV/7Jly7ytyQfHy/PgWsxm3rx5plevXqZ+/frmlFNOkfKe&#10;kyiXK1fO9OjRQ4wNjBE1MLInadwR+HdxMdB5gb+U97gfwoE/iiYRYTa284D3NO9pMoWDzjtyBxMx&#10;YfePj/jOO++UAR64FiKFphvpMqdMmeK88cYbIX1sREVwfEwwSrONqZUIEXryySflN4HjnTlzptO0&#10;aVP5X0kvCC/DXWVjz5mOCxdUbspaokEm8CczLx6JsTgXOgBxYdjY+WBwT5AXo0mTJtJnQqIiTVwf&#10;AkQ4kXzzzTdmyJAhYlUWLVp0n5rVLlivlSpVMnfccYeZMGGCuCioqSN1Jfj56aefzL333pulRue9&#10;K4LSJMstNOew3Lt06SLuEv9x+/ePxY613rp1a3PXXXfJ/3Z7ixYt1GJIQyifkyZNCrjQKAe4wFIZ&#10;zunXX381q1evNi+++KK55557jCu2AXdL8MI581y0atXKTJ8+Xd0VQSRMhN2a1LiWoClTpoxxa8yQ&#10;Nw+ROv/888V/RtNm69at5s8///T2sH+wH3zEwa4OmlIUlLyA6+Prr78Wd0iNGjWk2enft3+hwPr9&#10;0/jfvvrqK29PSrqAYN1www2B+3z88ceb999/39uaHuC6wOW2fPly079/fzE0wj3TBQoUkGdj8uTJ&#10;4h5U4izCiJTblDFt27Y1hQoVCnmT8Dmdc8455oEHHjArVqzI4tONNtZK8XeSsSCeVBCIfl6hYOKX&#10;xp9GRVK8ePEsvxG8YC0kS2eNEj0owxga9h43b9487cXnr7/+EqOJVuvpp58esk+Hli3PhVrGcRTh&#10;Tz75RIStWLFi+9wQltNOO8106NDBzJo1y/z888/et2IPQowrgd5g//HwwOD+oMben+Nh/xSy9957&#10;TzoAL7/8crG26XX2/x5L5cqVxbWhpAfc+2HDhgXuL62fESNGeFvTH85/x44dZuzYsaZZs2bmqKOO&#10;ylLe7TWhYqKjO1OJuQjv2rVLmijWGvAvNMfxJT355JPiX+KmJQpcAfRgB/u1jjjiCClAs2fP9j6Z&#10;dzi/3377zXz66adiATz11FPmuuuuy/JbiL6SHtBEp+lt7y+VL5E/mQblHuMCocU6DhZjDB5aow8+&#10;+KD012QaMRXhtWvXmkaNGu1j9fF/9erVzbRp06RzLVmgGfX888+bsmXLZjleliJFikiNvWjRoqh1&#10;oFE4sZCPPfbYwO9cccUV6itLA7i3c+fODdxXhAYBynToi8FNh8GD0WGvDwtG2dVXX71fbsBUJGYi&#10;/MEHH0jNH3yRcdoTEE4Mb7JCzC6FJFTzCf/WpZdeal555RVpau2vICP81157bWD/+I4J7FdSG8oF&#10;ES/2viI4+IeVvVBJoRE8S36fMZUV6zJJiGMiwkuWLNnH/XDCCSeY3r17m+3bt3ufSm4oJAy04EGi&#10;R9d/LiwUlvPOO8/07dtXrNn9aUa98MILWX4D33luBo8oyQeRAvaeUlYIf4xlJ3OqQn8LIap+g4fr&#10;xajUTGkRRl2ECdEK7uS64IILpPMrFaGQzJw5U9wEocJuKDD4sy655BKpZN5+++1c9/ZS2Py+w6OP&#10;Plo6MpXUhAqcCCB7P2kBMvJMCQ3Xi5Ylo1791+zxxx/3PpHeRFWEqekJ3LYXkgVx+eKLL7xPpC6I&#10;MRUJrgNyRPjP0S6E3eBOIMqhTZs24l/+8ssvxeVAQcuOZ555RgSd/fDKwA8lNcHnScvPlou6detm&#10;m0tE2SvEREb50wDQN7Nx40bvE+lLVEWYCAd/CNqpp56adhYdhYXzZMRdxYoVQ7oq7EJtji+QWElG&#10;yVGz4+KgUsLv/OOPP4pvnH3ifqCz0n6XwRtr1qzxflVJFbiXjIa095EKdfz48d5WJTvwo+Pes9eO&#10;lmcmWMNRzR1BAnSmBQJXgJwxY8Y4N998s/yfbnDZSAtIzggW8hgznj675NnuAymvrjDLDBzMoEv+&#10;AKadIRcG0yk999xz8hnQhO+pBzmtW7RoITmuoUqVKs5LL73kHH/88fK/kj3kpmAiVNJr8rww6wxz&#10;Q6Y1iHA0oBZjbDi7ZMG/E89BF4mEcycHBrHEjHqjdzfcoJRwCxaTXew69pHJQeypBlYwsa72/hGK&#10;+eijj3pblUig4/6iiy4KPBMMbkr3TuoD3ZONGswaYWH+NDKaZQJY/Vi2jRo1ktkTsGZJPD9nzhyZ&#10;waNBgwYyB91hhx0Wdgpy914EFgtT6Y8aNSqiqWmUxENGMSbutJD0nFlXlMig7DNBA9OTWY466qi0&#10;z7wWNRFGiJgCxcJUKsynlmkgsszFxfQvTOqICJOakxlBli5dKmkvXWtZpjhiDq8KFSpIakumJGe6&#10;8iOPPDLLPF5895VXXvH+U5IVBIRZVyj3QFO6ffv2MjebEhn//POPPB9uq1L+x4hjLsd0J6o+YeZi&#10;w+rjYgIzG3NRESUlK/ayMxEjc+KRT5lJSpkGh0LIJJA2PzF+xZdffll8x0pyQp9AnTp1pJ8AyG+9&#10;aNEip1ChQvK/kj08D+PGjZNJeP/44w9ZxzWkv4V+k7QGEY4WDFhgaC+7ZSE64Pbbb9ekNLkE36I/&#10;zhTfGNnYlOSE0Mwrr7wyy/3SHCCRQ3kfPXq0RATZa0hkBCNrM4GoijAwx5Q/6JrOiVtuuUXCsZTI&#10;YdDLiSeeGLiOpP5kZJ6SXCAgJDa3seMIMAN3SFyl5IzbAjR33313ltzbXEPybHBtM4GoizCMGjVq&#10;n4TmblNNxopHKyl7ukMBJAWg/xqScS6ZEh4pRrKi1apVK3CPGGzA6K90hJGgnC8DKDZs2CARQWSK&#10;Y31uBZPvEE3EBKH+Mk7rmXkiMymbWkzmmGOXjz/+uPPAAw9kiZhgqmzXKnZuvPFG6Tmm80IJz88/&#10;/+y0bt1a/MHA9erRo4czYMAAvXZJAOX8sccec7p37y7/c0+IhiBCIl169InMWb58ucSwMy2+20KT&#10;vop///1XOs6OPvpo54QTTnBKly4tPtzTTz9d4t8POeQQbw9ZQQ/Y16RJkyR+2vYfAd+59dZbnfvv&#10;vz/9/cB+EOFYwVDcUHOuMRyREWc6IixnmImEWW7ttcMt4RZeb6uSSBgNynRF9t4wVPnjjz/2tqY+&#10;uMTatWuX46wwdsH1yOhQcmTTimMafQt5tEldSw4Wv+/XLiVLlpTv5DbvSjoQUxEGsknhI8PPE+rC&#10;t2/fXgozAx6UfaGZN3LkyCzp/kgRyhx9SuKgvCIo9p5Qvpm8IF2gMmFmGXt+LAzBx6giHS1uBIbt&#10;U/Gwnrwp/s/ijmS2nG7dupmBAwfKkPxQQ/yZR9JtGadFfpm8EnMRBmpBJr8844wzQs7Iyk1s3Lix&#10;1JTkEdU0jlmh9x0/mf+a1atXz7jNQu8TSjyhYmRWFL9hgcikixVHbpQzzzwzcG4nn3yy6devn/n8&#10;88+lT4eEVHYh9wmTN5CsiglNy5cvn2UWcZZQBhi+c4wzcmdnSgdcOOIiwhaGJA4aNEhq0uCak4Wb&#10;RXOG3tJXX33VbNu2zfumwrXzd2JwrQhjy8TmW6LBSqQVZ+9F0aJF0yYRPx2/TZo0CZwbHeqRtroQ&#10;UzrqCC27/vrrzUknnRTYj1147tk/s45gXChxFmELvav4f+hVDiXGLDRdsC46duxopk6dKlnHMh2m&#10;Svf72ImlJFeBFub4QUiVf8YMKsOePXumhTsNER08eHDg3MgDztyLeYHW7NKlS8Ud4U/YTvQDYwm0&#10;P+j/JESELcRSktrxmmuuCTsFPguCTOcULgtS261atUqaRZnWjOF8sTJw39hrQ9Nv+PDh3ieUWML1&#10;p/z5m9c1a9ZMmxYbeZCPOeYYOS+se0JKLYgqhhCx6uTVjnTCUlwWiDGJeKzBxfXDmCDFZ6Y9w6FI&#10;qAhbsCLoicVVQSws2cP8Bd2/UJMiPERY0Kk3adIkmb2Y5nomTIdCoe3Ro0eWa8L1oGWhxBYy2vl7&#10;9imn8+fP97amNrSmMIY4L549f/Y3XF64F+gc5vkjCoKICeZhxDUTSew/+8eA8M87yf4YUZvpfRtJ&#10;IcJ+ENIxY8Zkaxn7FwoMliFNJ0R5xIgR5rXXXjPr1q1L2+HSBLIzK63/OtAbTRSFRpnEBlxo9GX4&#10;y92AAQO8rakNAomP1naoNWjQIMuIP1LS4hakv4aJGvyzX1ARMSI2kunLMCB4Lglhs1OFcR1x7zDw&#10;I1NJOhEG3A3+Ibv2ZiE0/lCtUAufYwjpWWedJe6LTp06yQi+d999N+ImVCpAE/jiiy/Ocu5cH6xk&#10;nUonuiAcDRs2zHKtyRlN1E8qgl+b0NHnnntO/NlM2WVj0XFDzJkzx/vk/yHtAGFkhJNi/TMZLZ/l&#10;OzxzzIvYuXPniMQUyxe3zuGHHx74Pv1DRF9kIkkpwlhzxBYGCy61JwmfERrCW3D40zTyfybUwn4o&#10;JNTifP/WW28Va5tJOZm2Hn9XKlqQhAYR9uc/V/xuhK9lctxlNEGAbZJxuxAfm+zXl/KMP5byTTkn&#10;RJSmP2WDMDJ8v/6+BRbEkMomkjwvuCAYSESLzIad8n0m+Y3UKp4yZUqg047vMnv5smXLvE9kDjEZ&#10;thwtGK579913S7Jsi3uznOrVq8uQ6EqVKsl0MqTQJIn6pk2bHLcZJcN93ULofSM0Bx54oAwtdWtj&#10;p0SJEpLXl+Xkk0+WoZckk2aba1VLgnq3AvC+mVyQQJ6hnqTE9MM5Pfroo07z5s2dAgUKeGuV3OAK&#10;ggyzX7FihbfGkSG6XHNyQScaVwhlWDH3nuHATALgVg6SFH316tWyfPfdd5Ie9Z9//nFc4fO+uS88&#10;V0iBK8zyDPAsuNapc8EFF0hZIt81z0wwPGevvfaa89BDD8n1AlLXkpKyY8eO8t1w8HszZ850OnTo&#10;4OzcuVOOoWzZss7IkSMlLWikcF7si++HOsZkJ6lFGNasWSNJ0F988cUs48xJfs5N5iEpVaqU3AQS&#10;alPwVq5cKXN8kUh9y5YtIs6uVeB9M3u4kSyIL4WRhQLIb/AAUsAoWIg0x0C+WNf69L4dfzjvefPm&#10;OX369JGk8X6oOK644gqnS5cuzrnnnpuSBTQRuC0jMQDI00HZsSBQw4cPl3nP4gVlnlwNGBYIKgu5&#10;p5mBgmPbvn27lHPe2zwt0XqkeQ4o2xgl5AZ3rV7nnHPO8bZmheOhDL7wwgtSKfDd888/X2aaIcf4&#10;Yb6JCvxwrNOnT5dnGSEGJjkgn3arVq3kfz/kGv7888+dDRs2OK6VL9+hkkGIKe88tyTS5/nkuWVf&#10;PK/JnMsj6UUYKHTTpk1z+vXrJzfbgqiceeaZMoMBiW78N5rTwjJAmCmgWAfcPAosE3JyA3Nz6hQq&#10;wDomaQk3GUHmhltRRqSZsJP3fIb18RJozo+kSUyuapNiWzimzp07O127dvXWKOHgOpKUhwTj/mml&#10;uP+0LGJxDRFPxJRWHGWWYyDRP+Jr15MsHgFmuzUoIi2/HHuozyJaJNKiTHMMPFs2KX0w7IMpvEiu&#10;w+S99nnww3GRlGfgwIGS7Ad4RkjYdc8994gohoJjY/YYLGLOFzBwqARJjmSTAb3//vsy3dfixYtl&#10;4gO+F+q8ODaeO55NjCfOsUaNGoFpxpKNlBBh4DCxinFDzJgxI0vTikJErdurV69smzE036ilsSoQ&#10;dkQZi9k23RDmSJpuoeDGUwlwLPaVWpnMcRQGhJACQXYoK9IUCD7Dd1moVOz7vEDTEAuO67B27Vpv&#10;7V4oyDw8WMVkuVKyQpmYMGGCPOSUCf/9xx2FlXfXXXd5a8LD9+xCmaXMIZ6IKq/MnkLrDKHFiuN/&#10;hO+XX36RypOF91jjuYXyg7DSOqPMUfYo45T14Mec2VqYegsjBiuR30OIOSaOj+eEssTMFn7XHuWV&#10;aZyuv/56b01W+B2MnqFDh4pBwPNEea5cubJk/7v44ou9T2aF773++utiUNnWB8fVpk0b+R6Z126/&#10;/fbA9FGcK9s5X2vocM05D47X32oGnkmmHLv22muddu3ayfOXLKSMCFuobZ9//nmxShBOP1xomt9Y&#10;fdz0SKxQTt8+NDwMiBcPCK+I/rZt2wJ+5v15QMAKrS1Ahx56qDzgPDQUCqZFZwojrAcsAQSb9bxy&#10;bpwPYkrB45Xvs47FXxg5ZuvC4dj98GBed911zm233SbNzEyGe4/19+qrr4ofEsEKhvtz5513io+T&#10;z2Md85BTDhE3RAvrFDGljFCRIxS8so7yghBbcbBlLa9wzxFCygPlhgqdcsO9xI9rXXOzZs2SCoVj&#10;88N2LE7ceJSF7OCYsVAHDx7sfPTRR4HjRszmzp0r/ttwcAx8pmfPntJvw/+4c5hbkWtZvnx5KbN+&#10;+AzWLsdnn22eGeaupALj9zEgqlatKu41jBjOn/1S9rknlHfuCe4Kjtm6LmhVsH/2h4uRe9qyZUup&#10;rBJNyomwBaF88sknnalTp4ro+OHCcrPxKZ199tl58gfZy8KrdWvwYOHO4PdYZ5uMtqnIQ2mbivtD&#10;sCXM/xRYChvizISgCDUPkbW66XzjobTWN0I/bdo0Z+HChSICftgfBRjLAl+f9ZlZy8Iu7CMV4OFE&#10;MOyCFWQXaxVxX2xHFq+II30H+DCDK3M/VIIVK1YMdHxxr3lPhRwsptF6lLifVLws3E/KM015BIcW&#10;FSJiW1JWSLmnWK8YKMOGDRMDwg++0bp164rAhZs8015HhN4PlQnWI64G4Leo5BHY7OB64DYYNGiQ&#10;88wzz8i157sce5MmTaTsIbDkIraCzHeYr69Tp04iyBa+x7E/8sgjEXc0sy/uFZ32dABS2Vorm/3R&#10;wU/LkOPgmieKlBVh4OFasmSJNHsQHL8AcpEppNxsEm3T/GJdNLCXjEJlLSArwrzHr4VoUyuz0Lyz&#10;llGwIEYb/zliLdsHKxRYD1hGPOB8FhH2W9pWjO17a3UjzpG8ciy8Zwl17bmOHB8LYsn/1lrk3tr1&#10;drH/W4G1oss15d5bsfVvt5/nPcJphdg2/+MN1wVhRWApn1SAtm+BVhDrqWgRXN4jOAgt1z+78vvW&#10;W2+JL5ZIIc7XQsVNk57ORAySYLAUmRUda5HWH9eGSh5LGYvTgnjVr1/fWbdunfxPAncsTY4rJxBC&#10;Zg3HrfDJJ594a/f6pLHg2ReCiM+W8gi4hBB5WnMWjAz2QTRQbqFs0XH91FNPiVZwnsC1pvWMqwnr&#10;PBGktAhbeKDee+89uUG88rD6oaDjK6YZ5C9YsYQHwYoDfjEeeN5jrSDQCDVWNMLN/yy2WUsBsWLC&#10;ubBwm5L9VvlFwr7nNTvx8J+X//yS+VztObFQwdgWBK4LBBYRQ1BxEyCkiAdl0P6PpUnFxudZ+D4t&#10;muyuUzgoK/hf6ZTFEPCDqPTv399p2LCh/J6FskdEwvz58yWsjHJIWbXXvFq1amK5lilTRv4HtvF8&#10;WesXy5GWRKT9C3wf1w+zjowdOzbQAWfhmtCx3bhxY3EnIsYYNFj1/K4VTSqk8ePHS+gl8GxhofP8&#10;4O+1Ih4OzpM+JfpNbOgr152WAr+LxR9vqzgtRNiC0FFz4t9jSpZgC5CCjhjjD8UyxtpINFz+YKGl&#10;wPFA4dtCpBFu6/LAorYuECwMK/BW8Fn81iP/cx2soCv/79Txu1+wUFlYhyBYUWWx7h4EFIuV5jRi&#10;wDprxbJgVflbAPY1VtDCIoJgypQp3pq9UAFgyeL3pEIAyhCWLuLK54P7CjhHLFKs5iuvvFIqjmBo&#10;1lsjhvOiiU9LMzdQvrGqcSPit8bipTzbssk1Q0ix6q+66ipZ/+yzz4pA8iywnTA5hBTRxnXB8TLt&#10;Ei0LIjGaNm0qosr94j4GwzFQIRA+xznwDAH7JoqCTlheY3nv/KSVCFsoYPTs4h/DXYFA+eFBoTBx&#10;82rXri0hLKFuVjIS6nZRiBBlWgS8R8Q5Z/7HmmCxzW9rkVtx5pXPWiG3gs1im/JW0PltHgq7nvf+&#10;7XYbr3w2eAH7SoG3i1+wuDe82veIon216/2f82/H2vMvCCivVmh5j8AiODTTWRBSxJMKmoXvYM2y&#10;znb4BMOxJhp8vrTs8PlbOEcsRAY4+eN53333XeeJJ56QTjbut4Vzo+wzIIOohUsvvVTOPRy4Iujw&#10;poxxDSZOnCiuvrxAOaCs4fddsGCBuFMQeQv3BWOKKAzKE+85X+C+DxkyRPzGGCqEDTKABjgurgOt&#10;AIQUo4tBJ1SWwVDm+R6tCH+/AJ+lP4lIDXzWsSYtRdiC5UiIDWLMqB4Eww83k57eiy66SGp0Oi54&#10;8NKZcLebgs4DyjWyixVXv7AGrwsWYbvwP/Ad/rfv/fDA2CVYXHm1ixVau81u53t2u12s2LItFOHW&#10;pxI26gB3gAVLnFFrNMltZx33k6Y7lh2dyBauD6KLEYIA8wxw7XKC5juhoNYipS+mbdu23ta8Q7nA&#10;nUAlgSBaNwGdkBhTREJgIFDB8Bzz23QuIuAcNx3lkyZNEqH2jyPgc1SqCHG3bt1EjIPht/k9BuH4&#10;Y+z5Lq4W3BOcYygRjxruQaQ9rpUoaQhJ1efWsCjBPotr+RjXepAk6eQLcEXE+7aiJA/Tp0/fZ+JN&#10;0rq6xob3ib24FZ95+OGH98kPQR4Msgy6rSPvk5HDc2GfH7ciNJMnT/a2RAeOmbwTNpmQK4SS58Vu&#10;e+GFFwLnwXlt8k30wHaOj8RApMN1xTfwWfZz7LHHmtGjR3uf3hdX5CWTHPkr7PdY3ApLEmWR8ChW&#10;ZIQIWxBWcg+7zRpTpkyZQDo9/8INc5tkks6PpNPr16/XKYSUpIBEPIiJv7wiwP7k64AgDR06NMus&#10;NUcffbR57LHH9ivzG0nfeT7YH/tmCrJowzM6ZMgQ+R0Wkubv3LlTzol5/ez5uBawVCahcFtnkueY&#10;TG+ct/3OYYcdJonBsjOwfvjhB9O7d29z3HHHBb7HQsWHHiDW0SajRNjCDd24caN54oknJN2l23zL&#10;csHtQiE45phjTMuWLc3TTz8ttaEKspII3CazIXubv3y6TWQza9Ys7xP/Z968eVmmFCJ7oNvU97bm&#10;DZ6Zl156KbBPLE0MmlhAOkysWX6HmZipOBDOCy+8MPD7iDCVUnZwzIsWLZJc4/Z7hQoVynECBL63&#10;ZMkS06xZsyxZGhHxPn36yOSm0SStfcKRQK8xkRR0cBDL6Pez+XEFWXptCdzHH4UfGV8VnTmKEkvw&#10;U9LrT3yrhfLIIAhyK/gh9IuRYHR0AREEhIQxIGF/QCZIqkPaACASgY663PShuEIqERrklSCagQ5j&#10;21GInxq/K6PweMbYRkwxUUx0HvKc4ru2YXh03PH7RIJkB8fNbxEtQgw1EBfPaEIb5hYOoo9Gjx4t&#10;kRr2d/Excw2IK47Ejx4RiLCytxlE0nesCGrfEiVKiN+LSxS80BSjeXL22WdLjlaaZbt27cq2maMo&#10;uYGyRNMYPyV9GX7XGS20Dh06SL5gP1hwTGBgP4flFq35B2niN2rUKLDvunXryrpIwSKl1XniiSeK&#10;X5lzsPuyC88bfTMlS5aUGZlnzpwpub45r5dffjnwPPLdypUr73P+4eD75H92xTzwW27lFDJ5fTDc&#10;Bz7HMdnv4q6kVRAtVIRDwIX//vvvpeOBCQpLly6d7YweNFkQZQopvjiaMlu2bEnZmReU+IObi46m&#10;999/X+Z3Y+YOypS/OcyCAF1xxRUhE69v2LBBErbbz9KhFKlQ5QS/h2FijwHfaiTgQ+V8EFd7XJEu&#10;GDuuBS8z7dx8882B9fw+ftvcgBAzu47f14vLxrVqJZE87h7cIK7FK1Os8XlLqO8ynf+aKM0YnfHu&#10;iJzg8jD+HXcFKfRwVzDU04ayBOMWEGmmEN6C24LE8zSnGB9P0zDeo3GU5IQwLwZb0FQmETtJbuzw&#10;Yfehl3IXCgZU4JYITp7Dd4ijJUwLaDbjXssuq2CkcCyExV122WUS20sZjyR3BMfEiLf77rsvy/NC&#10;DDauPVwZhBQCIWiMFmUghx0dB/wWbgjcE8QEA+4EcmjzbOUGzoPRdeQutu4F9k+YI8fEIBzcG+Tm&#10;IB6aOGOuN/BdBpjg1iDmnu+1aNFCwl/32y3h7lyJEJpfX331lbgfqEFpkoULebOLe7PkM2eeeaY0&#10;sbp27WomTJhg3AdOQueUzGDz5s0SJkkIFa6E+vXry8zD2bWwghe3AjcTJ0709vh/sNRwQ9hoCMoc&#10;oV2sjwbsp23btlmOhc7shx56KNtoAeais/PQsRBW1q1bNwmnW7t2rVyT7du3ixuQVgAWLx2Irrjv&#10;M8ekXTg3tufV9cf3cCX43QuhFn7HFWN5zmkVA62Ku+++O/CZcPcjt6gI5xFuJn7gzz77TG5Eq1at&#10;pIlCXCE30H9Dgxd6lgk1Yn44XBjEJhP/SZwjhTo3vjYleaBM4MOkSYsPdMyYMSJe9OoTEknzN1RY&#10;pH+h7ODLdS3FfWJ82U+osuFaaFnEjr4Kon+iBc10Iiz8x8KCq4RyTxhnMLhXzj///MBneS4I8YrE&#10;PcI1xIcbPKM414Y43v09NyqV1atXyyTAxCRznTkXluBnFz80s0Nb9w+/XaVKlcDxEMWB63F/UBGO&#10;EjyAv/76q8RsDho0SDohsHR48KyFkt3CZygM1ND4A90mnIj70qVLxfresWOH7F8FOrFwnxEYYle5&#10;L8SjTps2zfTr108EiRYPgoiFG65j178gyvhaK1SoYNzmvljK7HP27NkixvZz7IvBCn44FoTeL8Ds&#10;K1z8bF5AsOjcQ6DYPyFelG3/bxYrVsy0b9/evPfee1JOgeOygsYr5Tm30Kdy//33ByYSZeF3X3zx&#10;Re8T+wfnRrgZ95FBIhhCw4YNkyn4jz/++MBvcu0ZW8DnWegrsoNB2Eao6/6gPuEYwWXFh8VUSiQZ&#10;Yaw/wyPxeeELdB8g75PhcQuvDNEl0RA+ZnxVZOLCR0ZyEnxYZOci2YpbOMW3pUQH/H74KMnJQdIk&#10;8pGw4MNlmCz3kftJ5ju3YpTvRPIoEdLIfWRILveUVI74NknIzn3knrOf1q1bS7IdC+GQ5ICwIZH4&#10;SEm2zlRM1oeKX5McEYSzRQt81wyFZtYLcK1x8Y3a4dD23AH/Lv0gDG0mQxt9J5wP/lWGJFN2LZyj&#10;21qQUDpC0sieRl6PYPAlEyJGNjj80UD5d4UwZhkROTbSdJLgx4a1EUJH4qPLL79cjolX/NKcHylC&#10;OT/C9vKCinCc4DIjyjy8LMQ4UkgRZxaSokQKN57OACvExFfyahN/0wFIFimEuXjxvQnBbQeIshdi&#10;QLkfZPBCaBBWKkfeI6xs4z1CbN9zD3PzuHCfeDARWDrSSCrDfWFBkMLlI2DCAvKYIPiA8JJ6kgQ7&#10;QH4E5nojX4KF+05KSxLPRAvOlY4skujQcYZBgPDSIYcRgRBTCRD7Gw6+g4gGxzPzfcSdrIdUPuRo&#10;IPcFnXXB8GyQLY5plYDritiTAS2nOOG8wrmT4Y1MbsQr85vVqlWTyojOdXLSUHH89ddfco4kAmIi&#10;ibygIpwguOwULiwaFmbsoIecbE5MsU5CE6wxCmtubhGFBYuCwswrveRkxqKgI9oIND3TiLYVaQqy&#10;35KmULGwr2SFa8LiNg9l4Vh5RVyxWOn95pUgf4SW64nQsp7rzXquL1YNAsO94H1uHwd+lwoRoUQI&#10;bZLycuXKSQYurivXHis1koqQ38fKYxYJLFz2TxJzBJbvk4iH3n1SOVoQeKIQ9ndARjBcN2ZYRnAA&#10;C5T3lB/gehM5NG3aNEl+Q+XBOj8MqsBybtSokbdmL5wn0UZY7ZR9zpMkWljyVFLBUBlSGRDxAXye&#10;QSlkcuP6xwKOkUqITHGUDZ4Z0m8ygIQWAEnosZQ5FhLDM0sLz01uURFOMijECC/NYASZAsoII6wN&#10;mwgewUBA/KE8ucEKLAsFmKYWIsIDQwYuhBkLDtFmHQLCgqCw8J7vsB++j3izIBL8b9exfyvoLJwX&#10;DxOiR7HjXO3C/yx8hgLPObJwHRBWFs7XLuwHkeV6sCCsfJ59s/CQ2P3a17zCsWP9cC2o1LhGPJAk&#10;PbfT8yCEtDjsteDc8wLHiQAjasB+sRZpsnPPEWC/BUxmMMLSoj1fIMdBZjFyEgPngxWMBR4Mn+U+&#10;vf322+J6w23CxJxcd1wuiHSocDK+hzWLFcy95DewNhnhF+p8eBYY5YaLDzAymGuSabpiBWWN/WP1&#10;U/YR2nr16smxc4+4V4B7iWeU8pFbVIRTAHuL8IlheWANYXWw0FTmf5rQPAhYerynmRQNQokJ6xBc&#10;hJvFChTWt114QBBjPseCaHNMPEAcM+eCULLw3v9/dkUyVsWVY0RcqXiwXFnwt/M/lRJCiwsBoaWC&#10;sv7LvIptOHBBkGISMWPf5AZmZgnOGxGkyW6hOYzliI852jCUH+sVfzhQ2WD1cS2yg+PE/UBsMMeP&#10;P5hKhOsXCj6Pr5UYZypTvoPfmWmIgqcb4rNYwljPuIcgO5GPFrgOmYuO5woRpiXAsXCP8NUDrU3c&#10;Fnm5FyrCKQ63D3GjUNLE9jfDeYDstElsx+eJNY0VidWYCfBQU1HwkOAuQEQRVqx5XvkfYaESwUfL&#10;ZxBg68Kx+4gH3EusQJKJA81yOriwhmkG40O1rZ+aNWuK2+Kkk06S/6MJlSQzcls3BBUov4V/NCc4&#10;B6xlOtK4buQrRoRxg4WD7/AZ8vZSbvkeTX7yO9jBEhasa3zSCD3wWUSZ1kBerNBIsf0FZ555prfG&#10;kZaqTfqOIYIbkXuVW1SE0xya9zTPEWrblMfqRISxoFkQbZrziLb1m1LgrM+U71oLlcXvPogGVuT8&#10;r/a9353BgiCw8MD5hRNB5RUrHPGk6Yi4svCAYJVbH7m10nlln8kCliBCi/By/vg8mdqH+4HVy4g6&#10;wA2CrzJYoKIB95oE6LgigOOgUsAnba3/7KBMYL0TucF3mcATgaWyyw6+h9Az9RiuJ77L+TEnnX+W&#10;EMCQ4HpgrQPHRfJ323EZDzhekvvYSUc5P0Y+2oo7N6gIKwLFwC5+kUWsEQdEGQsaSwUhZz3/sx43&#10;CCLOw2M7uhBtHmgEn1cqA9YhejTZaEYimNadgTiyWPeFFUwWPodlahe2W5HmlX3yapdUhWgZmrdc&#10;X85j3LhxEqpGVABzrHH9uF48/HmdVig7uFdYsLg9KANAuBlDc+mUiwTKDBnGmH6IcyDbICJMJZkT&#10;fBd/N9MWUab4Pr9PRRQ86SghYbhtOGY+h+VMagHKSzyghcnUaERQ8PsMYaYDMk+VuntCipJn3Ic1&#10;28UVXwm6dwVbBji4Vl0gMxaLsheuBYMseCRZ3IrGfPTRRzLCjEEcrHMfdtO8efOYJIZyhd/06tUr&#10;S8Ig17qToce5gfNwK4zA8dapU0dGlkYK33eFWAaF2H2Q1dCt4L1P7MWtkLKMqHPFT5K+xwO3tWiu&#10;uuqqwG+7FaNku8srKsKKkgQgPq7FGXiwEWHyK5A43W01yDrXypOhv9GGvA3t2rUL/DZLgQIF5Hhy&#10;C+dBfgj2gYAynRKVb25gHyReP8gbacq1cK1pb+te+AzZz4r6Ru4xWvHbb7/1PhEbuCfkgEH07Tky&#10;NH1/KsbkcYgpihLAfbilaU1YFiPzgM4tJuiMJowMoxOODkELnZZPPvmk+KfzAu4iC+4CltzAueOG&#10;sSP/cMMwASivFj5D2J79DODOoVOQDjL6M6IJ50CYGhEjr776qrhrOAbcLW4LYr/cICrCipIk+EfQ&#10;4UOlA5KQPtdYkgee1Ir+ob/7A758OtvozCKu10JYHuFhN910k7cm9+DDt9jO4NxCrDVT2dPZyvlT&#10;WfiPE+hcZQCH9RfT74D/uGHDhhKydvPNN0tUCSMM6a9AOHMD/RtERRCWhv+XeGZbIUL9+vWl8trv&#10;CBWxhxVFSThMpGmbuWTYw03Qpk0b+d8V5BznVIsE10I0M2bMkFSa7Ne/MNv4ggULvE/mDdwEJO/h&#10;eNlnyZIlJQlVXsBPbd0kbiUks9gEQ58DyYHsOfA5MhPa+ei4nmXLljWuVW969OghfmOSI5EkiYxo&#10;rsiarVu3yrUmcxtJiLg+bktAEsn7Z+OwC2k8O3bsGEhxub+oCCtKkoAQIBg86KRY/OSTT4zbLJf/&#10;XQt4n86p3OBadZJHl5lijgya5QKhci1KEaFogJC7FqzsG38u2cnyAoLuWrayH8SVSuLPEPmLSQHL&#10;7Df2c7Vq1ZJsht27d98n3zfbDz/8cLm+pMWsVq2aCDaTgeJTJsUsx8zn/N+z32X2Z6ZaCnUceUVF&#10;WFGSBISSlJA88FiSJGqngwohIRE8opRb6MknPSNCU7BgwX2EheTp/M7+CHwwX3/9dRZR7Nu3r7cl&#10;d3C+dL6dfPLJsq8TTjhB8ncHgzWMZWrPCRElsoTvE7VQqVKlwLa8LEQ/1KhRwzz33HO5ivSIFBVh&#10;RUkSEA2syMKFC8vDj1WMFcmME5H0viOkNK9XrFgh4k0YVbFixUJadViqN910k1iR0QZRtO4OfrtB&#10;gwZ5Fi8qEQSQfeEGCDU5J9eNJPqIL5/Dsh88eHBgGxET9957r+Rs5nrYqItQCxEoxYsXF0uZ8DrC&#10;9nCnRNPyDUYHayhKEkEEAIMdyIoG5CkgeoFBHAxyocOODigWBsUwYIYRdSSPYf5D8heQ64De/FCP&#10;Nh1ddFzRoRXtSAsLv0uKS5u+ko46BlIwhDm3cD04VjsQgjwapLUMho43OugYTecKvwxmmTBhgrwH&#10;jonOSK4RCbEYGUoEBQOJ6OAjuoGOUTrZGJjCkHHe8z27j5jh/oiiKEkE1l/t2rUD1hnWpCtkEi9c&#10;tWpV8V+6oiw+TJrothMsuwX3gCvuYjHGYrBHMLgkOGZ+m+PHP5sXsGSZU87uh86yUDAAiOtiP8d7&#10;1oWD/QYviUJFWFGSEFwQrmUXENHcLDS38WMy52HLli1l+iUiAbITpWiDS6JZs2aBYyJKglGTuQVx&#10;nDJligg64hpu8Acj6K655prA7+FOiKULIZqoO0JRkhQGapC3AfcCU+GTYMm1YsUV4YpTIIczSWNI&#10;Ik+MLwM6cFuQzeu0006TXBM04+MNssJsIOR3AI6BrGhMGZ9bSIyDC4XUraQRJW6XdJd+uB7+Kf+J&#10;p+b6RZJ0KNGoCCtKksMjysKgAzLeMYgAIcaXSfIjm4AfXGtRXpMBcl+TAJ0BDhwX0/9QqeQWBJbp&#10;nkgaj5gzmISBE374DIM7rC+d2WKouFJBhHXEnKIkOQgY4kNnEZNKMvsEo+eY6JJ0j6Tr5DPJJMCA&#10;Vc6EmEAl8t5774lVm1s4L4YHA/thWDIdj8FQOVloJaQKKsKKosQEKg6Sz+MSAYYAW3dBbsH9gOUP&#10;RDjQIvCDODN5gYVoh2SrlMKhIqwoSkxABEnIzszIgFAylZGdPj9S2A/TJOH7Zh9Y04Tm+cEdgbsG&#10;+DxzACbCF54XVIQVRYkZiKG/Ew0L9pFHHslitUYCmd1wbwAJ3+3cdxZ85CRatzBpQKq4JFSEFUWJ&#10;GVilderUkUEigCVLB5vtQIsUrFoiQCx0+vnZtGlTFuuYiUXVHaEoSsaDENKp5p8gE9cBIsxsxZHC&#10;foh4sDD6zYKwk/LTpszks4TnpQoqwoqixBQ61JgC35/4nCHDdsbkSEBY7SSaiK4/abu1rhF3oCPw&#10;9NNPl/epgIqwoigxBQElzpecGBaEk3wSzCwdKf7p5Jlp20LeiPfff1/e81skdCdsL1VQEVYUJebg&#10;00WEbdww4FJ4+OGHZVBFTiCuDRo0kKmEmBa/SZMmsh4xnzlzZpb4Y3zQjB5MFXTEnKIocYMh2Fdd&#10;dZVkewPElWxuY8aMiWiaIJsdjqmfgAxyLVu2dN544w35n5GDZFzD8k4V1BJWFCVuEDpGOsoiRYrI&#10;/wgqLgksW0bU5QS5MqwAE5bGhKRWgK3bg9GEqYSKsKIocQOhvOSSS5x+/fpJ3gtAiFetWiWuCqIm&#10;Iokh3rNnj9O/f3+JObbgB+7YsWNApFMFdUcoihJ3kB1Gz/Xs2VOyo1lIuEMCexLZt2rVyilYsKC3&#10;ZS90wjHibtKkSc4rr7wi+wHEHUH2d/6lCirCiqIkBKRn6dKlzq233ir5IPwgxuXLl5dp5StWrCiu&#10;BxL34LJgFhEsYQsCfPvtt8tsHrgrUg0VYUVREgpTEg0ePFjyD5P/wcb7WmwOiOD1wJREXbp0kSmP&#10;bKKgVENFWFGUhIMMMe/b8OHDnYkTJ4owZwfz1hGKhhWNjxlrOFVREVYUJWkgBG3ZsmXOyy+/7Myd&#10;O9dZv359IHcwI+4YCYf41qpVSxID2VF0qYyKsKIoSQfCu3PnTsm6xkJGNGKAixYtKq82t3A6oCKs&#10;KIqSQDROWFEUJYGoCCuKoiQMx/kfSKIxhjHEyBUAAAAASUVORK5CYIJQSwMEFAAGAAgAAAAhAGA2&#10;KonfAAAACQEAAA8AAABkcnMvZG93bnJldi54bWxMj8FOwzAQRO9I/IO1SNxauyZACXGqCgmEEBcC&#10;rXp04yWJiNdR7Lbh71lOcJvVjGbeFqvJ9+KIY+wCGVjMFQikOriOGgMf74+zJYiYLDnbB0ID3xhh&#10;VZ6fFTZ34URveKxSI7iEYm4NtCkNuZSxbtHbOA8DEnufYfQ28Tk20o32xOW+l1qpG+ltR7zQ2gEf&#10;Wqy/qoM3sFl3GWbb3curqhGfndw9VV1mzOXFtL4HkXBKf2H4xWd0KJlpHw7kougN6FsOGphd3WkQ&#10;7OvlIgOxZ6H0NciykP8/K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bLkA3rkDAADFCAAADgAAAAAAAAAAAAAAAAA6AgAAZHJzL2Uyb0RvYy54bWxQSwECLQAK&#10;AAAAAAAAACEAl+OYtNpvAADabwAAFAAAAAAAAAAAAAAAAAAfBgAAZHJzL21lZGlhL2ltYWdlMS5w&#10;bmdQSwECLQAUAAYACAAAACEAYDYqid8AAAAJAQAADwAAAAAAAAAAAAAAAAArdgAAZHJzL2Rvd25y&#10;ZXYueG1sUEsBAi0AFAAGAAgAAAAhAKomDr68AAAAIQEAABkAAAAAAAAAAAAAAAAAN3cAAGRycy9f&#10;cmVscy9lMm9Eb2MueG1sLnJlbHNQSwUGAAAAAAYABgB8AQAAKngAAAAA&#10;">
                      <v:shape id="Picture 40" o:spid="_x0000_s1027" type="#_x0000_t75" style="position:absolute;width:16573;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vQAAANsAAAAPAAAAZHJzL2Rvd25yZXYueG1sRE9LCsIw&#10;EN0L3iGM4EY0VYtKNYqIggs3fg4wNGNbbCa1ibXe3iwEl4/3X21aU4qGaldYVjAeRSCIU6sLzhTc&#10;rofhAoTzyBpLy6TgQw42625nhYm2bz5Tc/GZCCHsElSQe18lUro0J4NuZCviwN1tbdAHWGdS1/gO&#10;4aaUkyiaSYMFh4YcK9rllD4uL6NARs94PJhafmS7U9PsYzrOZy+l+r12uwThqfV/8c991ArisD58&#10;CT9Arr8AAAD//wMAUEsBAi0AFAAGAAgAAAAhANvh9svuAAAAhQEAABMAAAAAAAAAAAAAAAAAAAAA&#10;AFtDb250ZW50X1R5cGVzXS54bWxQSwECLQAUAAYACAAAACEAWvQsW78AAAAVAQAACwAAAAAAAAAA&#10;AAAAAAAfAQAAX3JlbHMvLnJlbHNQSwECLQAUAAYACAAAACEAP/vnR70AAADbAAAADwAAAAAAAAAA&#10;AAAAAAAHAgAAZHJzL2Rvd25yZXYueG1sUEsFBgAAAAADAAMAtwAAAPECAAAAAA==&#10;">
                        <v:imagedata r:id="rId196" o:title=""/>
                      </v:shape>
                      <v:shape id="Arrow: Left 56" o:spid="_x0000_s1028" type="#_x0000_t66" style="position:absolute;left:11334;top:7810;width:636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OlvxgAAANsAAAAPAAAAZHJzL2Rvd25yZXYueG1sRI9Ba8JA&#10;FITvgv9heQUvUje1VGJ0FVsU2ovQVNTjI/uaDWbfptnVpP++Wyj0OMzMN8xy3dta3Kj1lWMFD5ME&#10;BHHhdMWlgsPH7j4F4QOyxtoxKfgmD+vVcLDETLuO3+mWh1JECPsMFZgQmkxKXxiy6CeuIY7ep2st&#10;hijbUuoWuwi3tZwmyUxarDguGGzoxVBxya82Ut4u52syf3xOj+lpP/4y3bbOS6VGd/1mASJQH/7D&#10;f+1XreBpBr9f4g+Qqx8AAAD//wMAUEsBAi0AFAAGAAgAAAAhANvh9svuAAAAhQEAABMAAAAAAAAA&#10;AAAAAAAAAAAAAFtDb250ZW50X1R5cGVzXS54bWxQSwECLQAUAAYACAAAACEAWvQsW78AAAAVAQAA&#10;CwAAAAAAAAAAAAAAAAAfAQAAX3JlbHMvLnJlbHNQSwECLQAUAAYACAAAACEAr3jpb8YAAADbAAAA&#10;DwAAAAAAAAAAAAAAAAAHAgAAZHJzL2Rvd25yZXYueG1sUEsFBgAAAAADAAMAtwAAAPoCAAAAAA==&#10;" adj="2414" fillcolor="#dae3f3" strokecolor="#2f528f" strokeweight="1pt"/>
                    </v:group>
                  </w:pict>
                </mc:Fallback>
              </mc:AlternateContent>
            </w:r>
          </w:p>
        </w:tc>
      </w:tr>
      <w:tr w:rsidR="00567317" w:rsidRPr="00941235" w14:paraId="6D61CFCC" w14:textId="77777777" w:rsidTr="00567317">
        <w:trPr>
          <w:trHeight w:val="3175"/>
        </w:trPr>
        <w:tc>
          <w:tcPr>
            <w:tcW w:w="3060" w:type="dxa"/>
            <w:vAlign w:val="center"/>
          </w:tcPr>
          <w:p w14:paraId="04D10DBE" w14:textId="77777777" w:rsidR="00567317" w:rsidRPr="00941235" w:rsidRDefault="00567317" w:rsidP="00567317">
            <w:pPr>
              <w:jc w:val="center"/>
              <w:rPr>
                <w:rFonts w:ascii="Comic Sans MS" w:hAnsi="Comic Sans MS"/>
                <w:sz w:val="88"/>
                <w:szCs w:val="88"/>
              </w:rPr>
            </w:pPr>
            <w:r w:rsidRPr="00941235">
              <w:rPr>
                <w:rFonts w:ascii="Comic Sans MS" w:hAnsi="Comic Sans MS"/>
                <w:b/>
                <w:bCs/>
                <w:sz w:val="88"/>
                <w:szCs w:val="88"/>
              </w:rPr>
              <w:t>d</w:t>
            </w:r>
            <w:r w:rsidRPr="00941235">
              <w:rPr>
                <w:rFonts w:ascii="Comic Sans MS" w:hAnsi="Comic Sans MS"/>
                <w:color w:val="7F7F7F" w:themeColor="text1" w:themeTint="80"/>
                <w:sz w:val="88"/>
                <w:szCs w:val="88"/>
              </w:rPr>
              <w:t>oor</w:t>
            </w:r>
          </w:p>
        </w:tc>
        <w:tc>
          <w:tcPr>
            <w:tcW w:w="3060" w:type="dxa"/>
            <w:vAlign w:val="center"/>
          </w:tcPr>
          <w:p w14:paraId="6308EE1D" w14:textId="77777777" w:rsidR="00567317" w:rsidRPr="00941235" w:rsidRDefault="00567317" w:rsidP="00567317">
            <w:pPr>
              <w:jc w:val="center"/>
              <w:rPr>
                <w:rFonts w:ascii="Comic Sans MS" w:hAnsi="Comic Sans MS"/>
                <w:sz w:val="88"/>
                <w:szCs w:val="88"/>
              </w:rPr>
            </w:pPr>
            <w:r w:rsidRPr="00941235">
              <w:rPr>
                <w:rFonts w:ascii="Comic Sans MS" w:hAnsi="Comic Sans MS"/>
                <w:b/>
                <w:bCs/>
                <w:sz w:val="88"/>
                <w:szCs w:val="88"/>
              </w:rPr>
              <w:t>e</w:t>
            </w:r>
            <w:r w:rsidRPr="00941235">
              <w:rPr>
                <w:rFonts w:ascii="Comic Sans MS" w:hAnsi="Comic Sans MS"/>
                <w:color w:val="7F7F7F" w:themeColor="text1" w:themeTint="80"/>
                <w:sz w:val="88"/>
                <w:szCs w:val="88"/>
              </w:rPr>
              <w:t>gg</w:t>
            </w:r>
          </w:p>
        </w:tc>
        <w:tc>
          <w:tcPr>
            <w:tcW w:w="3060" w:type="dxa"/>
            <w:vAlign w:val="center"/>
          </w:tcPr>
          <w:p w14:paraId="68A3C24C" w14:textId="77777777" w:rsidR="00567317" w:rsidRPr="00941235" w:rsidRDefault="00567317" w:rsidP="00567317">
            <w:pPr>
              <w:jc w:val="center"/>
              <w:rPr>
                <w:rFonts w:ascii="Comic Sans MS" w:hAnsi="Comic Sans MS"/>
                <w:sz w:val="88"/>
                <w:szCs w:val="88"/>
              </w:rPr>
            </w:pPr>
            <w:r w:rsidRPr="00941235">
              <w:rPr>
                <w:rFonts w:ascii="Comic Sans MS" w:hAnsi="Comic Sans MS"/>
                <w:b/>
                <w:bCs/>
                <w:sz w:val="88"/>
                <w:szCs w:val="88"/>
              </w:rPr>
              <w:t>f</w:t>
            </w:r>
            <w:r w:rsidRPr="00941235">
              <w:rPr>
                <w:rFonts w:ascii="Comic Sans MS" w:hAnsi="Comic Sans MS"/>
                <w:color w:val="7F7F7F" w:themeColor="text1" w:themeTint="80"/>
                <w:sz w:val="88"/>
                <w:szCs w:val="88"/>
              </w:rPr>
              <w:t>amily</w:t>
            </w:r>
          </w:p>
        </w:tc>
      </w:tr>
      <w:tr w:rsidR="00567317" w:rsidRPr="00941235" w14:paraId="06422D8D" w14:textId="77777777" w:rsidTr="00567317">
        <w:trPr>
          <w:trHeight w:val="3175"/>
        </w:trPr>
        <w:tc>
          <w:tcPr>
            <w:tcW w:w="3060" w:type="dxa"/>
            <w:vAlign w:val="center"/>
            <w:hideMark/>
          </w:tcPr>
          <w:p w14:paraId="5C6DBE6B" w14:textId="356DE4DF" w:rsidR="00567317" w:rsidRPr="00941235" w:rsidRDefault="000543BB" w:rsidP="00567317">
            <w:pPr>
              <w:jc w:val="center"/>
              <w:rPr>
                <w:rFonts w:ascii="Comic Sans MS" w:hAnsi="Comic Sans MS"/>
                <w:sz w:val="88"/>
                <w:szCs w:val="88"/>
              </w:rPr>
            </w:pPr>
            <w:r w:rsidRPr="00941235">
              <w:rPr>
                <w:noProof/>
                <w:sz w:val="88"/>
                <w:szCs w:val="88"/>
              </w:rPr>
              <w:drawing>
                <wp:anchor distT="0" distB="0" distL="114300" distR="114300" simplePos="0" relativeHeight="253411328" behindDoc="0" locked="0" layoutInCell="1" allowOverlap="1" wp14:anchorId="53F20C56" wp14:editId="7A45CA6E">
                  <wp:simplePos x="0" y="0"/>
                  <wp:positionH relativeFrom="margin">
                    <wp:posOffset>366395</wp:posOffset>
                  </wp:positionH>
                  <wp:positionV relativeFrom="paragraph">
                    <wp:posOffset>8255</wp:posOffset>
                  </wp:positionV>
                  <wp:extent cx="1097280" cy="1842135"/>
                  <wp:effectExtent l="0" t="0" r="7620" b="5715"/>
                  <wp:wrapNone/>
                  <wp:docPr id="55386697" name="Picture 5538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97280" cy="18421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0" w:type="dxa"/>
            <w:vAlign w:val="center"/>
            <w:hideMark/>
          </w:tcPr>
          <w:p w14:paraId="792EEBB4" w14:textId="77777777" w:rsidR="00567317" w:rsidRPr="00941235" w:rsidRDefault="00567317" w:rsidP="00567317">
            <w:pPr>
              <w:jc w:val="center"/>
              <w:rPr>
                <w:rFonts w:ascii="Comic Sans MS" w:hAnsi="Comic Sans MS"/>
                <w:sz w:val="88"/>
                <w:szCs w:val="88"/>
              </w:rPr>
            </w:pPr>
            <w:r w:rsidRPr="00941235">
              <w:rPr>
                <w:b/>
                <w:bCs/>
                <w:noProof/>
                <w:sz w:val="88"/>
                <w:szCs w:val="88"/>
              </w:rPr>
              <w:drawing>
                <wp:anchor distT="0" distB="0" distL="114300" distR="114300" simplePos="0" relativeHeight="252095488" behindDoc="0" locked="0" layoutInCell="1" allowOverlap="1" wp14:anchorId="2CDEE560" wp14:editId="5513779D">
                  <wp:simplePos x="0" y="0"/>
                  <wp:positionH relativeFrom="column">
                    <wp:posOffset>-6350</wp:posOffset>
                  </wp:positionH>
                  <wp:positionV relativeFrom="paragraph">
                    <wp:posOffset>447040</wp:posOffset>
                  </wp:positionV>
                  <wp:extent cx="1834515" cy="1249680"/>
                  <wp:effectExtent l="0" t="0" r="0" b="762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extLst>
                              <a:ext uri="{28A0092B-C50C-407E-A947-70E740481C1C}">
                                <a14:useLocalDpi xmlns:a14="http://schemas.microsoft.com/office/drawing/2010/main" val="0"/>
                              </a:ext>
                            </a:extLst>
                          </a:blip>
                          <a:stretch>
                            <a:fillRect/>
                          </a:stretch>
                        </pic:blipFill>
                        <pic:spPr>
                          <a:xfrm>
                            <a:off x="0" y="0"/>
                            <a:ext cx="1834515" cy="1249680"/>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vAlign w:val="center"/>
            <w:hideMark/>
          </w:tcPr>
          <w:p w14:paraId="18155A9E" w14:textId="77777777" w:rsidR="00567317" w:rsidRPr="00941235" w:rsidRDefault="00567317" w:rsidP="00567317">
            <w:pPr>
              <w:jc w:val="center"/>
              <w:rPr>
                <w:rFonts w:ascii="Comic Sans MS" w:hAnsi="Comic Sans MS"/>
                <w:sz w:val="88"/>
                <w:szCs w:val="88"/>
              </w:rPr>
            </w:pPr>
            <w:r w:rsidRPr="00941235">
              <w:rPr>
                <w:noProof/>
                <w:sz w:val="88"/>
                <w:szCs w:val="88"/>
              </w:rPr>
              <w:drawing>
                <wp:anchor distT="0" distB="0" distL="114300" distR="114300" simplePos="0" relativeHeight="252096512" behindDoc="1" locked="0" layoutInCell="1" allowOverlap="1" wp14:anchorId="1F64AC91" wp14:editId="66E0B74C">
                  <wp:simplePos x="0" y="0"/>
                  <wp:positionH relativeFrom="column">
                    <wp:posOffset>257175</wp:posOffset>
                  </wp:positionH>
                  <wp:positionV relativeFrom="paragraph">
                    <wp:posOffset>71755</wp:posOffset>
                  </wp:positionV>
                  <wp:extent cx="1304925" cy="1717675"/>
                  <wp:effectExtent l="0" t="0" r="0" b="0"/>
                  <wp:wrapNone/>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extLst>
                              <a:ext uri="{28A0092B-C50C-407E-A947-70E740481C1C}">
                                <a14:useLocalDpi xmlns:a14="http://schemas.microsoft.com/office/drawing/2010/main" val="0"/>
                              </a:ext>
                            </a:extLst>
                          </a:blip>
                          <a:stretch>
                            <a:fillRect/>
                          </a:stretch>
                        </pic:blipFill>
                        <pic:spPr>
                          <a:xfrm>
                            <a:off x="0" y="0"/>
                            <a:ext cx="1304925" cy="1717675"/>
                          </a:xfrm>
                          <a:prstGeom prst="rect">
                            <a:avLst/>
                          </a:prstGeom>
                        </pic:spPr>
                      </pic:pic>
                    </a:graphicData>
                  </a:graphic>
                  <wp14:sizeRelH relativeFrom="margin">
                    <wp14:pctWidth>0</wp14:pctWidth>
                  </wp14:sizeRelH>
                  <wp14:sizeRelV relativeFrom="margin">
                    <wp14:pctHeight>0</wp14:pctHeight>
                  </wp14:sizeRelV>
                </wp:anchor>
              </w:drawing>
            </w:r>
          </w:p>
        </w:tc>
      </w:tr>
    </w:tbl>
    <w:p w14:paraId="6EAF7898" w14:textId="7192D2A7" w:rsidR="00567317" w:rsidRPr="00C530B4" w:rsidRDefault="00C530B4">
      <w:pPr>
        <w:rPr>
          <w:b/>
          <w:bCs/>
          <w:sz w:val="32"/>
          <w:szCs w:val="44"/>
        </w:rPr>
      </w:pPr>
      <w:r w:rsidRPr="00442E2A">
        <w:rPr>
          <w:b/>
          <w:bCs/>
          <w:sz w:val="32"/>
          <w:szCs w:val="44"/>
        </w:rPr>
        <w:t>Initial sounds</w:t>
      </w:r>
      <w:r w:rsidR="00177A87" w:rsidRPr="00442E2A">
        <w:rPr>
          <w:b/>
          <w:bCs/>
          <w:sz w:val="32"/>
          <w:szCs w:val="44"/>
        </w:rPr>
        <w:t xml:space="preserve"> – </w:t>
      </w:r>
      <w:r w:rsidR="00177A87" w:rsidRPr="00442E2A">
        <w:t>Cards for activities</w:t>
      </w:r>
    </w:p>
    <w:p w14:paraId="68E7BBC6" w14:textId="61FAD44D" w:rsidR="00200265" w:rsidRDefault="00200265">
      <w:r>
        <w:br w:type="page"/>
      </w:r>
    </w:p>
    <w:p w14:paraId="3F43E198" w14:textId="77777777" w:rsidR="00200265" w:rsidRDefault="00200265"/>
    <w:tbl>
      <w:tblPr>
        <w:tblStyle w:val="TableGrid"/>
        <w:tblpPr w:leftFromText="180" w:rightFromText="180" w:vertAnchor="page" w:horzAnchor="margin" w:tblpXSpec="center" w:tblpY="1348"/>
        <w:tblW w:w="918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3142"/>
        <w:gridCol w:w="3012"/>
        <w:gridCol w:w="3026"/>
      </w:tblGrid>
      <w:tr w:rsidR="00200265" w:rsidRPr="00941235" w14:paraId="06E2F0E7" w14:textId="77777777" w:rsidTr="00567317">
        <w:trPr>
          <w:trHeight w:val="3175"/>
        </w:trPr>
        <w:tc>
          <w:tcPr>
            <w:tcW w:w="3060" w:type="dxa"/>
            <w:vAlign w:val="center"/>
            <w:hideMark/>
          </w:tcPr>
          <w:p w14:paraId="344E9B0B" w14:textId="77777777" w:rsidR="00200265" w:rsidRPr="00941235" w:rsidRDefault="00200265" w:rsidP="00200265">
            <w:pPr>
              <w:jc w:val="center"/>
              <w:rPr>
                <w:rFonts w:ascii="Comic Sans MS" w:hAnsi="Comic Sans MS"/>
                <w:sz w:val="88"/>
                <w:szCs w:val="88"/>
              </w:rPr>
            </w:pPr>
            <w:r w:rsidRPr="00941235">
              <w:rPr>
                <w:rFonts w:ascii="Comic Sans MS" w:hAnsi="Comic Sans MS"/>
                <w:b/>
                <w:bCs/>
                <w:sz w:val="88"/>
                <w:szCs w:val="88"/>
              </w:rPr>
              <w:t>g</w:t>
            </w:r>
            <w:r w:rsidRPr="00941235">
              <w:rPr>
                <w:rFonts w:ascii="Comic Sans MS" w:hAnsi="Comic Sans MS"/>
                <w:color w:val="7F7F7F" w:themeColor="text1" w:themeTint="80"/>
                <w:sz w:val="88"/>
                <w:szCs w:val="88"/>
              </w:rPr>
              <w:t>lasses</w:t>
            </w:r>
          </w:p>
        </w:tc>
        <w:tc>
          <w:tcPr>
            <w:tcW w:w="3060" w:type="dxa"/>
            <w:vAlign w:val="center"/>
            <w:hideMark/>
          </w:tcPr>
          <w:p w14:paraId="469ECED6" w14:textId="77777777" w:rsidR="00200265" w:rsidRPr="00941235" w:rsidRDefault="00200265" w:rsidP="00200265">
            <w:pPr>
              <w:jc w:val="center"/>
              <w:rPr>
                <w:rFonts w:ascii="Comic Sans MS" w:hAnsi="Comic Sans MS"/>
                <w:sz w:val="88"/>
                <w:szCs w:val="88"/>
              </w:rPr>
            </w:pPr>
            <w:r w:rsidRPr="00941235">
              <w:rPr>
                <w:rFonts w:ascii="Comic Sans MS" w:hAnsi="Comic Sans MS"/>
                <w:b/>
                <w:bCs/>
                <w:sz w:val="88"/>
                <w:szCs w:val="88"/>
              </w:rPr>
              <w:t>h</w:t>
            </w:r>
            <w:r w:rsidRPr="00941235">
              <w:rPr>
                <w:rFonts w:ascii="Comic Sans MS" w:hAnsi="Comic Sans MS"/>
                <w:color w:val="7F7F7F" w:themeColor="text1" w:themeTint="80"/>
                <w:sz w:val="88"/>
                <w:szCs w:val="88"/>
              </w:rPr>
              <w:t>ome</w:t>
            </w:r>
          </w:p>
        </w:tc>
        <w:tc>
          <w:tcPr>
            <w:tcW w:w="3060" w:type="dxa"/>
            <w:vAlign w:val="center"/>
            <w:hideMark/>
          </w:tcPr>
          <w:p w14:paraId="5571B96A" w14:textId="77777777" w:rsidR="00200265" w:rsidRPr="00941235" w:rsidRDefault="00200265" w:rsidP="00200265">
            <w:pPr>
              <w:jc w:val="center"/>
              <w:rPr>
                <w:rFonts w:ascii="Comic Sans MS" w:hAnsi="Comic Sans MS"/>
                <w:sz w:val="88"/>
                <w:szCs w:val="88"/>
              </w:rPr>
            </w:pPr>
            <w:r w:rsidRPr="00941235">
              <w:rPr>
                <w:rFonts w:ascii="Comic Sans MS" w:hAnsi="Comic Sans MS"/>
                <w:b/>
                <w:bCs/>
                <w:sz w:val="88"/>
                <w:szCs w:val="88"/>
              </w:rPr>
              <w:t>i</w:t>
            </w:r>
            <w:r w:rsidRPr="00941235">
              <w:rPr>
                <w:rFonts w:ascii="Comic Sans MS" w:hAnsi="Comic Sans MS"/>
                <w:color w:val="7F7F7F" w:themeColor="text1" w:themeTint="80"/>
                <w:sz w:val="88"/>
                <w:szCs w:val="88"/>
              </w:rPr>
              <w:t>nk</w:t>
            </w:r>
          </w:p>
        </w:tc>
      </w:tr>
      <w:tr w:rsidR="00200265" w:rsidRPr="00941235" w14:paraId="16911B26" w14:textId="77777777" w:rsidTr="00567317">
        <w:trPr>
          <w:trHeight w:val="3175"/>
        </w:trPr>
        <w:tc>
          <w:tcPr>
            <w:tcW w:w="3060" w:type="dxa"/>
            <w:vAlign w:val="center"/>
            <w:hideMark/>
          </w:tcPr>
          <w:p w14:paraId="4B4075C8" w14:textId="77777777" w:rsidR="00200265" w:rsidRPr="00941235" w:rsidRDefault="00200265" w:rsidP="00200265">
            <w:pPr>
              <w:jc w:val="center"/>
              <w:rPr>
                <w:rFonts w:ascii="Comic Sans MS" w:hAnsi="Comic Sans MS"/>
                <w:sz w:val="88"/>
                <w:szCs w:val="88"/>
              </w:rPr>
            </w:pPr>
            <w:r w:rsidRPr="00941235">
              <w:rPr>
                <w:noProof/>
                <w:sz w:val="88"/>
                <w:szCs w:val="88"/>
              </w:rPr>
              <w:drawing>
                <wp:anchor distT="0" distB="0" distL="114300" distR="114300" simplePos="0" relativeHeight="252064768" behindDoc="1" locked="0" layoutInCell="1" allowOverlap="1" wp14:anchorId="73A21DDC" wp14:editId="1F6B0982">
                  <wp:simplePos x="0" y="0"/>
                  <wp:positionH relativeFrom="column">
                    <wp:posOffset>-21590</wp:posOffset>
                  </wp:positionH>
                  <wp:positionV relativeFrom="paragraph">
                    <wp:posOffset>-68580</wp:posOffset>
                  </wp:positionV>
                  <wp:extent cx="1821180" cy="1096645"/>
                  <wp:effectExtent l="0" t="0" r="7620" b="8255"/>
                  <wp:wrapNone/>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28A0092B-C50C-407E-A947-70E740481C1C}">
                                <a14:useLocalDpi xmlns:a14="http://schemas.microsoft.com/office/drawing/2010/main" val="0"/>
                              </a:ext>
                            </a:extLst>
                          </a:blip>
                          <a:stretch>
                            <a:fillRect/>
                          </a:stretch>
                        </pic:blipFill>
                        <pic:spPr>
                          <a:xfrm>
                            <a:off x="0" y="0"/>
                            <a:ext cx="1821180" cy="1096645"/>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vAlign w:val="center"/>
            <w:hideMark/>
          </w:tcPr>
          <w:p w14:paraId="02F3456A" w14:textId="0B4B73CB" w:rsidR="00200265" w:rsidRPr="00941235" w:rsidRDefault="000543BB" w:rsidP="00200265">
            <w:pPr>
              <w:jc w:val="center"/>
              <w:rPr>
                <w:rFonts w:ascii="Comic Sans MS" w:hAnsi="Comic Sans MS"/>
                <w:sz w:val="88"/>
                <w:szCs w:val="88"/>
              </w:rPr>
            </w:pPr>
            <w:r w:rsidRPr="00941235">
              <w:rPr>
                <w:noProof/>
                <w:sz w:val="88"/>
                <w:szCs w:val="88"/>
              </w:rPr>
              <w:drawing>
                <wp:anchor distT="0" distB="0" distL="114300" distR="114300" simplePos="0" relativeHeight="253413376" behindDoc="0" locked="0" layoutInCell="1" allowOverlap="1" wp14:anchorId="68A5E0C0" wp14:editId="6273E894">
                  <wp:simplePos x="0" y="0"/>
                  <wp:positionH relativeFrom="margin">
                    <wp:posOffset>98425</wp:posOffset>
                  </wp:positionH>
                  <wp:positionV relativeFrom="paragraph">
                    <wp:posOffset>182880</wp:posOffset>
                  </wp:positionV>
                  <wp:extent cx="1625600" cy="1089660"/>
                  <wp:effectExtent l="0" t="0" r="0" b="0"/>
                  <wp:wrapNone/>
                  <wp:docPr id="519257493" name="Picture 519257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625600" cy="1089660"/>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vAlign w:val="center"/>
            <w:hideMark/>
          </w:tcPr>
          <w:p w14:paraId="49BA991F" w14:textId="77777777" w:rsidR="00200265" w:rsidRPr="00941235" w:rsidRDefault="00200265" w:rsidP="00200265">
            <w:pPr>
              <w:jc w:val="center"/>
              <w:rPr>
                <w:rFonts w:ascii="Comic Sans MS" w:hAnsi="Comic Sans MS"/>
                <w:sz w:val="88"/>
                <w:szCs w:val="88"/>
              </w:rPr>
            </w:pPr>
            <w:r w:rsidRPr="00941235">
              <w:rPr>
                <w:rFonts w:ascii="Comic Sans MS" w:hAnsi="Comic Sans MS"/>
                <w:noProof/>
                <w:sz w:val="88"/>
                <w:szCs w:val="88"/>
              </w:rPr>
              <mc:AlternateContent>
                <mc:Choice Requires="wpg">
                  <w:drawing>
                    <wp:anchor distT="0" distB="0" distL="114300" distR="114300" simplePos="0" relativeHeight="252069888" behindDoc="0" locked="0" layoutInCell="1" allowOverlap="1" wp14:anchorId="4CAB383E" wp14:editId="1FBDEA5C">
                      <wp:simplePos x="0" y="0"/>
                      <wp:positionH relativeFrom="column">
                        <wp:posOffset>226060</wp:posOffset>
                      </wp:positionH>
                      <wp:positionV relativeFrom="paragraph">
                        <wp:posOffset>520065</wp:posOffset>
                      </wp:positionV>
                      <wp:extent cx="1565275" cy="1026160"/>
                      <wp:effectExtent l="0" t="0" r="0" b="383540"/>
                      <wp:wrapNone/>
                      <wp:docPr id="1887" name="Group 1887"/>
                      <wp:cNvGraphicFramePr/>
                      <a:graphic xmlns:a="http://schemas.openxmlformats.org/drawingml/2006/main">
                        <a:graphicData uri="http://schemas.microsoft.com/office/word/2010/wordprocessingGroup">
                          <wpg:wgp>
                            <wpg:cNvGrpSpPr/>
                            <wpg:grpSpPr>
                              <a:xfrm>
                                <a:off x="0" y="0"/>
                                <a:ext cx="1565275" cy="1026160"/>
                                <a:chOff x="0" y="0"/>
                                <a:chExt cx="1565275" cy="1026160"/>
                              </a:xfrm>
                            </wpg:grpSpPr>
                            <pic:pic xmlns:pic="http://schemas.openxmlformats.org/drawingml/2006/picture">
                              <pic:nvPicPr>
                                <pic:cNvPr id="87" name="Picture 87"/>
                                <pic:cNvPicPr>
                                  <a:picLocks noChangeAspect="1"/>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953135" cy="1003300"/>
                                </a:xfrm>
                                <a:prstGeom prst="rect">
                                  <a:avLst/>
                                </a:prstGeom>
                              </pic:spPr>
                            </pic:pic>
                            <pic:pic xmlns:pic="http://schemas.openxmlformats.org/drawingml/2006/picture">
                              <pic:nvPicPr>
                                <pic:cNvPr id="113" name="Picture 113"/>
                                <pic:cNvPicPr>
                                  <a:picLocks noChangeAspect="1"/>
                                </pic:cNvPicPr>
                              </pic:nvPicPr>
                              <pic:blipFill>
                                <a:blip r:embed="rId201">
                                  <a:extLst>
                                    <a:ext uri="{28A0092B-C50C-407E-A947-70E740481C1C}">
                                      <a14:useLocalDpi xmlns:a14="http://schemas.microsoft.com/office/drawing/2010/main" val="0"/>
                                    </a:ext>
                                  </a:extLst>
                                </a:blip>
                                <a:stretch>
                                  <a:fillRect/>
                                </a:stretch>
                              </pic:blipFill>
                              <pic:spPr>
                                <a:xfrm rot="19413494">
                                  <a:off x="281940" y="861060"/>
                                  <a:ext cx="1283335" cy="165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FDDDB0" id="Group 1887" o:spid="_x0000_s1026" style="position:absolute;margin-left:17.8pt;margin-top:40.95pt;width:123.25pt;height:80.8pt;z-index:252069888;mso-width-relative:margin;mso-height-relative:margin" coordsize="15652,10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CsTdgIAAGQHAAAOAAAAZHJzL2Uyb0RvYy54bWzUVclu2zAQvRfoPxC8&#10;J9pixxZsB0XTBAWCxujyATRFSUTEBUN6yd93SClq4hRIELSHHERxnXnz5nG4uDiojuwEOGn0kman&#10;KSVCc1NJ3Szpr59XJzNKnGe6Yp3RYknvhaMXq48fFntbity0pqsEEDSiXbm3S9p6b8skcbwVirlT&#10;Y4XGxdqAYh6H0CQVsD1aV12Sp+k02RuoLBgunMPZy36RrqL9uhbc39a1E550S4rYfGwhtpvQJqsF&#10;KxtgtpV8gMHegEIxqdHpaOqSeUa2IJ+ZUpKDcab2p9yoxNS15CLGgNFk6VE012C2NsbSlPvGjjQh&#10;tUc8vdks/7a7BvvDrgGZ2NsGuYijEMuhBhX+iJIcImX3I2Xi4AnHyWwyneTnE0o4rmVpPs2mA6m8&#10;ReafnePtlxdOJg+OkydwrOQlfgMH2HvGwctawVN+C4IORtSrbCgGd1t7gumyzMuN7KS/j9LDxARQ&#10;ereWfA39AOlcA5HVks7OKdFMoeRxOXglOIMchyNhV3+GhZhuDL9zRJvPLdON+OQsqhbJDLuTp9vj&#10;8InDTSftley6kKfQH0JDhR8p5C/s9Oq7NHyrhPb9dQLRYZRGu1ZaRwmUQm0EhgNfqwyTjFfZY0gW&#10;pPb93XEehOdt8F8jju+IPeBm5bgQQf/BGSJyqLfXKmw+KbJiFFhaFGkU2CgTpBCcvxZGkdBBqAgB&#10;c8NKtrtxA5iHLQOjvf8IDOH0ScHOuxFXlhXH6gpT71pe+T/SEwETbs/8LCvO5mdRCEMBy2c4i48A&#10;VqrZNEsfCtVYyvJZUYxKm06y/yC0WNOwlMcbMjw74a14PMb+48dx9RsAAP//AwBQSwMECgAAAAAA&#10;AAAhABi+gzp0UgAAdFIAABQAAABkcnMvbWVkaWEvaW1hZ2UxLnBuZ4lQTkcNChoKAAAADUlIRFIA&#10;AADlAAAA8ggGAAAAshoCNQAAAAFzUkdCAK7OHOkAAAAEZ0FNQQAAsY8L/GEFAAAACXBIWXMAACHV&#10;AAAh1QEEnLSdAABSCUlEQVR4Xu1dBVxU2Rf+K4oJioqKYCuiqCiIjYFiK2C3a+eu7dod2N2FvWJ3&#10;gWILChiArdgBgoGA+f3vOfNw1R2VgRmceN/+zm/1zTjvvvjuiXvuOf+DDBkytAoyKWXI0DLIpJQh&#10;Q8sgk1KGDC2DTEoZMrQMMillyNAyyKSUIUPLIJNShgwtg0xKGTK0DDIpZcjQMsiklCFDyyCTUoYM&#10;LYNMShkytAwyKWXI0DLIpJQhQ8sgk1LL8fnzZ3z8+BHv371DTEwMnj17hps3biIgIBBnTp+Ej48v&#10;Dh0+hAMHDnwjR4744ISvL86dO4PLly7hXlgYIiJfIDYuVvzWe/Gbn6QzyNA2yKRMZnz69AkfPnxA&#10;bGws3rx5g/Dn4bh//z6CLgXh0L4D2LBuHTw8pmLwkEHo1qUrGro1Qvny5VHM2hq5cuVCpkyZkC5d&#10;OqROnRopU/wP//vfz8UoZUr+boYMGZA1qzks81mheDFbVK5cBc2bN0fv3r0wctQILJy/AF5em3H8&#10;+HFcv34Djx49RGRkJKKjoxEXF8dEficmBpogPn/6zJOFDM1AJqWG8ebNa9y9cxfHjvvin00bMWP6&#10;NEG4wWjbpi3q1q2LMg5lkDt3biZb2jRpYGRk9B9ipUyRQhDLGKamJsiRIwfy5s0La0HS4sWLw65k&#10;STja26OsgwPKOjqiXNmycBR/dihdGiVLlICtrS0KFywMKytLZMmaFenTp0eqVKn/c44U4hypUqXi&#10;z7NmyYpChQrCqXJlNGzYEB07dkSfnn3Qp5cg8OjRmDt7LjZv3oSTx04g7O5dvBXEFTSVrlhGUiGT&#10;MokgjUESrwEjI17g5KlTWDBvHtq0bQ2botZILV52ZSRIKbQYkZDIYG5ujhKCRM41nNHhj44YMWo4&#10;Zk2fic1e63Hc9xguXAjA7Zs3WbO+ex8nnT1h+PQBiH77Gg+F9gsJCREmrR/2ChN35YplmDRhEvr1&#10;6wf3pu4o71gOBfLnR/qMGXlcND4a5/dj/1poIilhVwod2/+BxQsW4NzZs3jz+jVrVLon8fdHRsIh&#10;kzKReC8IeEdoiYPCn1sgXsbefXqjhnMN5LbKjdTG/2qi1KnTwMIiJxyEFnNxqYW2bdti4ICBmD5j&#10;BtatX4ejx44h+MoVPH78mE3a9/QyJ/NLTGf7SJOKMFFfRkXh5u3bOO9/Hrt27cTyZUsxZswY9Oje&#10;E43d3VG1enWUtLNjU5q0KhH3W5KmRYECBVCvXj0MGTIQS5etwK4dO3FMTCxhwq/99Fn2ZX8FmZQq&#10;gGb+27duY9nylXBv1Ag5cuZEeuGrkaaLfynJ3ytTqjTat2+PuXPm4PSpM7h37y6ixMse75+RRqXf&#10;0gWQllMEmt5zoOm18INfCF/z/v17uHjpIrZu34pp06eje/fuqCuIWECY1RnFPaF7QVqW/Nl0adMi&#10;o9C+lpaWaNKmKdavXY9HD+9LZ5DxPWRS/gSfBXFeCHP0tDBH5wtztF7d2sicOTO/cEaCiDlz5BQ+&#10;oQOaN22CESNGYsuObbj/4D6/vIaIT4K8r4Tp+vDRIxw6fATzhQXRv29/NGnWRPi65YQVYcX+bMr/&#10;pYCZWWY0btwEixYvgv95P0REREi/IkMm5Q9w+/YNzBAaoGwZR/b3SBumNEqBfHnzC1+xLZYsXcpm&#10;55MnT/D2bTRrExn/BVkF0dFv8fz5c1y9ehWeq9egRfMWwsrIwZMbadIcObKjUqWKmDTFA5cvBRm8&#10;DyqT8iuQhrt8+RIGDByIbNmy8EuTIUN6FC5cGK1btsDmrV6IfB4pfVtGUvDo8SMsXrQYdevUgZXQ&#10;oGmEL8r3O2MGNGjUENu2bRVm/z1ehjE0yKSUEBQUgG5du8FK+D0UvMgutGOrVq2xXfhMt+/cZl9Q&#10;hnpBGpH87JDQUKxauRptWraCVS4rJif55sWKFUXfv/rC1/e4QZHToElJL0XE8wgMGzocGcUMTYEJ&#10;8hl79OqFZ0+fSt+SkVyg5xH+LALTps1AURsboT3TIAWZuClTo4aLMyc20OSo7+atwZKSfJ2jPj6o&#10;7FRJoRlz5EDffn1xMSjIIE0mbUNEeDgOHjyI7t26w9q6MGtPUxNTNKhXHzt37kKcHj8jgyQlzbSb&#10;vbYgbVqFH5PLwgInTpzA+w/vpW/I0Ba8f/8ez549wYxZs3htlJ4XadBmzZriTliY9C39gkGSkjJb&#10;ypYryw+4TJkyCAgMlD6Roa2gdV1a76VEhoKFCvGzK1bMlgNC+ubvGyApP2P8uPGcRpYjuzkuXDiv&#10;Mwv5MhRuR2hoKFq1bMnLKZQzPGXKFM6G0hcYFCnJbPX380OG9BmFD5mdTVYZuosFCxdwCiNlEC1Z&#10;vBgf9GSt2KBI+fbtW3Ro34G15IQJ46SjMnQVFJA76nMUtsKMzZo1K475+kqf6DYMipShoSG8UE3Z&#10;JNeuX5eOytBlkG48deYMb2mrVKE8IiLCFR/oMAyKlEe8D/POBjs7O87RvHHjJk6fOs0aVIbu4rV4&#10;lm5urkgnnu2mf7yko7oLgyKl1+atMDZOA5fqzoh9G4eRw4fDOLUxXJxdsG/Pbr0KFug9hIp88Pgx&#10;xwlIlq5cyRHZTp06S1/QXRgUKRcsWISUKY3QpkN7fPxIidLRWL12NapWq4osWbLAsYwDRo8ejStX&#10;LvN+SRnah5i3Mdi9ezdqudRCnz59viR63Lp5C2ampihiY404HZ9cDYqUY8aM4tm0/4B+FIrlGZbI&#10;Gfkikjf0VnGqzEGgfHnyot+A/rh7N4y/I+P349OnjwgIuIDGTZogUyZTZM2aBafPnuF6QYS4uFgu&#10;rWJqkhHXrl/jY7oKgyJl//79mZTTpkyVjtADjRfg1cvXWLJ0Oco4luGskfz582HI4EHwP+fHfotM&#10;z+QH3fezgnx/9ukN82yKLXSVK1eG//nz0jf+BWX5pEyZQmjSHdIR3YRBkbJps+ZMyn82bpSO/BeU&#10;SHD//gMsW7ECjo6KrB9K73J1bYT1Gzbg5cso6Zsy1I5/50dEvXyJTeI5NXJzQ47sOTgxvUCB/Jg7&#10;Zy4ePnyo1ILpP3AgP6/Fwk3RZRgUKStWdEIKMZP6+ByRjvwcL1+9xPKVK1BWkJP2VdIukpIli2PK&#10;NA8EXwnmEpHy5mb1gEgWFxuH+/fuYcHiRZz+SPeb3ImcFhYY0H8Awu7/PNd1ymQPJuXQYUOlI7oJ&#10;gyElVXSzLV6M9+kFh4ZIRxOG58+fYeeOHejQoSOyZcvKLwvtu2xQvwFmzZqFixcvcvqXDNVBJVce&#10;P36Ezf/8g55duqNoURuhFanKX0oxAdph/NgxuBIcnCDfft78BUzKjp27Skd0EwZDypdRL5FTECm7&#10;eQ5hGiXeBKUKdoP6DUX27Nn5BSAxTp0a9evXw4aN6xHxLIJfNHqJ5CDRv6BbEX9PqFrfjevXsWTJ&#10;YrRv3/abe0lS1LowlixfytXcVcFSoWFpwqSKgboMgyHl3Vu3YWpigoIFCiS5hKPC77wHT09PdGjf&#10;HkWsrblYMlUjJw3q7u6OSZMmYe/ePbh+7bowc6MNlqDv3r/j8pl+5/ywds1ajBo5HC4uLrw3Mp6E&#10;VAqkRMkS6NK1K7Zs3crBncRg0UJByv/JpNQZBAYFwtjYWDz8ktKRpIOIRgkH1N9j06ZNaNGiBbJZ&#10;mvOLRr4QtQqgsiJVKldB/wEDsGzpUg7jP3jyWLys+rl3k+7HrWu3sXv3LmF6joV7YzcUKlQIZmZm&#10;HNGm6Gg8GXPkyIk27dpjz57dfA+TWlVg3jwyX2VS6gxOnz7Fpo1T1SrSEc2AIrf/CP/oz9694VTZ&#10;CfmEZo6vg8pkTZWKq7c5OTkJH7U9/v77byxcMB+bvTbjsPcRoVH8ERoSgrC7Yfyivnr1il902gFB&#10;Gjq5NW68uUnnJtJERkXixYsXiBLuABW2Ou/vj3379wl/bi66demMMqVLI22GdF+uN15oKcPCwgJl&#10;HOzRtk07rFy5knuoUBFodYGqD9K5unfrIR3RTRgMKQ8dPswPrGGDBtIRzYJ2zFMt06vXrmHPvn2Y&#10;Om0qOnb8A87O1ZA3d94vBZy5Bo3wSdOnTwezzJk5/E+9QmxsbFCmjAOqV6suxtwQHYRG+fPPPzF8&#10;+FBMGDeeCyCTubZmzRps3foPdu7Yjr1C4xzcvx/eBw7B19eXE7VpMjp18jROCjkh/nxakP7CBX/4&#10;nT8vjp3A0aNH4et9FEcOHcBBMc7du3Zg244t4nc9MWfOXEyb6oERw4ehV8+eaN2qFSpXrYqKFSug&#10;ilNV7lNCieDU4+TrgtTxQkG10nZ2wiztguXLV+BCYCCePn2C2JhYjUwuY8eO4/MOHjRIOqKbMBhS&#10;7tixgx9Y23btpCO/CZ8/IepFJK6GXsUOr20YOXI0a8wGDRuibHlHYeoVgGUuSw5+UOpfJlNTTqIn&#10;05tM4vj+HkTmrwnwvaQwEmQXREllLCSVMVIZif8bpeQ/pxH+b5q0qWGUOhX/3v/E7yn7jYQIjYnK&#10;qtBYqVFRxQoV0L5dGyxavBihYkKKTcbC1EMGKNYpJ3tMlo7oJgyGlOvWreUH1qlTR+mI9oBSyGKF&#10;aUjtAB48uM/BIfKBT50+DR9vb55QVq5Yydpx5NgxGCg0wZ+9ewkN1Blt2rRGM/dmcG3kikaNGrHU&#10;bVAPtWrVRlWh1Wg7U/kK5ZgsTpUqcSct0nQVypflFnuVKznBuUZN1KpbGzWqO6NipYpwLFsODg5l&#10;UapUafbBixYtypqbym/QsRo1a6Blyxbo3acPPKZ4YPPmzbzb5vadO3gZ+RIff9PyULdunfkZL5KT&#10;B3QDS5cu4wfWo1c36YgMMiB/bESSr/dR+Hwf8e7DR8SISePde+qBor3rsVSnl57x2nWe0hHdhMGQ&#10;cp7wj+iB9f2zr3REhr7B3c2dn/HmzT9Oo9QFGAwpPaYpInNDh+p2CpaMH6NOvdr8jHft3SUd0U0Y&#10;DCmnTJzMAZJR4+TaPPoIinZXqVoFqVIZ4djRo9JR3YTBkHLChPEcaZw4WbcjczKU421sLEqXsodx&#10;2jS44B8gHdVNGAwpx4wezaScPtVDOiJDn/D6zWtub0DlQ69e1e2iaAZDStptQGtq04VvKUP/EBUR&#10;ibxWublBE7Vx12UYDCknSuarx4wZ0hEZ+oTnLyKQzTwbN/gNf/5cOqqbMJxAz+QpHOiZMHG8dESG&#10;PoFaGubMkQPFi5fABx1v1GQwpFy4QLEBdsiggdIRGfoCSoCIEj5lobz50OUP3d7gTDAYUj569Aj5&#10;CxZA3bp1uf++DP0B7V5Zt24dspiZYemSJdJR3YXBkJJ2JaxYsQKmpplQo0YNXLlyRfpEhq7D54g3&#10;cllaophtMZz185OO6i4MhpQEKheZIWMGlC7lgKK2tli7ypOTwJN7j6IM9YD2YoZeDYV9qdIcxKO9&#10;q5cvXpQ+1V0YFCnr1K7LmvKC/wVMGD+RzZ2GDRvimPdRuSqdDuKw0JAlSpTgigYO9vZIlzYtvDZv&#10;lj7VXRgUKWvXro0MJhlw48YN/rufMHUqVqyE1Map0blLV1wIuICYmBjeZS9DO0FWzetXr7i2q7l5&#10;dqROnYr7hyxbtozXoefMnyd9U3dhUKTs2OkPGKU0Ej6Iou4rPeAnT59g1uy5sCtph5w5sqNps2ZY&#10;JXzPsLC7+PBRLhupTaD8Vm8fb7i7unGlA2oYO236FES+fIn169crlrwmTJS+rbswKFJOFw+QlkWG&#10;jRjxzT5CImd4eDjGjR2LTGYm/HAzZjRB127d4X/+gngZZHL+bjx++hR9evVSVEoQz7C4rS1bOvG9&#10;RGbMnMHPbdIkmZQ6hTOnz8A8WzYUsbH5YSoWNYchcpavUJFrzFAZDqdKThgzZgz27tvLpSXVWexJ&#10;xo/x/t17nPM7h5EjhnNFPCJjoYIFMUEQLzLihfQt4M3r13B3c0Ma4zRYs3addFR3YVCkfPP6DZo0&#10;bca+x8AB/fEhRjm5qNp5eHgEdu3ZheYtmsAkkwnP0CYmGbmGTocOHcTDX4Pbt2/j02eZoOoG6b5j&#10;vkfRpk0bbptOz4vKdf7515/sVpAZ+zVOnzmD7DlycF2jS5cuSUd1FwZFSoqwDh02jB9yKiEVylbA&#10;/gMHftksltqyj58wGTVr1OBKcxTto6K/mTJlQtUqVTBxwgRs374Nly5exFNhZtFitoyEgybBp8+e&#10;wV9oxblz56KyU2W+x0ZGqVCwQEF07dqFK/B9HyHnmMCTJ/xcyHQdOHDQl36VugyDIiXVUK1Z04X7&#10;GHbv1Y1rr5qbZ0O3rt0QeCHgp8sin4TvEhUVJQgaig0bN6Bn715wKFcOGdMrarpmSJ8elpaWcHBw&#10;QLu27TFx4mR4rlyFY8e88ezpMzmiqwRUN3bH9h0Y2L8/ypYtixzmilZ3ZJVUrlgRs2fPwbVr1344&#10;yYXdvQvnGs5MyOpVq+N5RIT0iW7DoEhJqXZ2pUqhXv2GiBUmEPksnbt1Qfp06YWZZIZhf/+NyyEh&#10;3E0rIfgkSHzl0mVMmzaDq8kVLFwQWYS5lSaNMRM1XrKYZUHtOnUxQJjM/2zahLNnz3KxZaoL+/bt&#10;WyasviYw0HXR9VErgkePH8Pf/xyWLV0G1ybuMM+aje8PkZBKaRYsXAidOnaG7/FjP9V4ZL4GX74C&#10;52rO/O8trawQpAdJA/EwKFJST4vSpUvDqWIlvI1+y8dIe65auRL29vZs1ubKRb1A3Hjd6+LFIPFy&#10;JGzHQWxsDB4+esCBidWrV6PfX/1Qr2EDlCxZkv2ieILSC5g5U2buFl2ufDk0bdoUw4YOxzxhtm3e&#10;7IXdu/dwkeSgwIu4evUa7ty5gwcPHuCpGDuZxhQljieyNoLG9fLlS9y8dRPHfX2xxnMtRo4cifr1&#10;6qFosWJi0jIT98AIKcW9yJMnDxrUr4/Ro0bhyOHDeCiu83t/8XvQ59SjkmrjUr1aup/U3Pe6jndv&#10;/hoGRUpq+FpF+IC5rXLzi/41Xr58hbFjJ8AipwWbQ0Qg6qZlb18GCxYuxvVroYh5o0gsoNk/oZrt&#10;8+dPePrkKZf3nzrZA80ECe1KlIRlntzczoAmAnqx6Jzx5yWhYsupjFIjnTCLyXfNmiULsmXLhuzZ&#10;c6BwoUKoUL4813jtLvyt8ZMmYtWKVdixczv27DuAo8eOicnBDyFXgnH7xm02E588eSiI/Qzhz8Lx&#10;IuIFIiMjWV69eskSHf1Kqbx6FSXM9ki8iHyBZ0+ei994irthYQgR94Oa9hzy9sH2nduwaNEi9O7V&#10;S/jYVWGV20qY89+2Lkgpro2aIBUSPmL79u2YhIruZ7++j3SvybUIE9fR/68+SJVSYeJ269wFZRzL&#10;cnvCM35npW/rPgyKlGQS9RQvDlX0Xu2pvDYodQlet34d2rZpg+LFiyOdMG3ppSLzivpbtmzZElM8&#10;PIRG282RPtpxompvStJ0FN2lZZmgSxdx6MB+XvxeOG8hRo8ejS5duggN2gQuLjVRvnwFFCtajLt5&#10;URVyDjJ9Rd7vhQJQxqlSI226dNxljFIJswozMZvw13LmzMEahnxfqmaeL18+1jL58+fnqHKhQgVR&#10;sEBh/j8tPVDnZPoOaTQrYSJS81aaFLIJzZ/JNBMvGVHA7Ovz0zH6TtEiRdhnb968OcaMHYstXptx&#10;OThYTARRYmJLeEojWQfbt24X970VT6aODvYYPGQwTpw8ziZxTZdaQvtmwakzp6V/ofswKFLSjOvj&#10;fYRnWdI072KVBxDoexSRpUY2J0+cwqABA1CiRHEmM714pN2olQB1kipsXZhfvKVLlyIg8AKT9OPH&#10;RJqWQmmQRqDJg8xh8m3JFCTf89GTJwgNDsGRQ4e4f8i0yVOFj9pPaJ0OcHVvhLq1aqGac3XUcnFB&#10;HfFnl5o1ULFyFe5CTW3mbMQ4CwiCEbly5bLgHiDZs5uzkAYmE5uuJ0sWkiz8opPQTv6cOXPC0iIX&#10;R56LCC1NJnllp4riHDXRvFkz/NnnT56oVq5cgVPHj+OOmGxo0zG5BjHiPv4sgPYjUAOh1avXwM6u&#10;FBPdRpB81apViBLanSZBekavxL0pX64ccomxXQySfUqdxQfhk/Tp05uJ1b5Va+5slRBTNPpNNEJC&#10;QrjlHXV1qiK0QJEiNvxC028RWYm0+YRWcarihJ49e7Jf6iPMO+r0fPf2HUHyyF/6TImCGD81qqWX&#10;n8xrFvFn6tT1/l0comOi8Tr6NZurNNE8ffZEaKBHbNI+fPiAzVsS6oJFbRPihT4joe89FyZ4eEQ4&#10;XgqiRcfEcGsCJlsC7l1CQM+AJp/zfv7CWhiLEra2MBXWSYUK5bF4yWIx5qfSN/8Fbb+zsMzJrRQe&#10;PngoHdV9GBwpCQ8fPeK1MDID3dzccfPmbemThIGIRS/33Tt34Od3ThB1I3oLopcXWokWseNJmlqY&#10;kdQc1dIyF6wLF0alipXQXJi/I4ePgNdmL/j5++H23VvcZfqdII+glnQGwwEtd1D7dA+haSmLijR4&#10;amNj1KtfB3v37eHc5B9pWgog0b0eM2asyi6ENsMgSUkv/+Url7lhDa2LUcv1uXPm8EydFHwUZKWw&#10;/+mzZ7FkyRJ07tQRFSpWEL5ZAUXLuEyZvvEJKQJJ1dfy5c2HMmXKoJGbK/7o2BkjBGkXLprPWnn3&#10;rl3w9vbGmTNncOXyFTGB3OCI7H2h2cj/pcVz0vZkNtP4SWjCUIj4e3g4F5Ki71DAiSLQDx8+4kAX&#10;aUfya2l55p74P2lKioA+fvxEaMUI1ojqBKUnRkdHKzo7nz+HGdOmcxMik4wmvM5L5nGnTp1wTkxW&#10;1AH6RyCSUiArWxaFrxwWdkf6RD9gkKSMB0XzunbppPARhd/iUtMFe3bvRsxbxXJJUkEmJPmEd8Lu&#10;Cn8zgJvCbtiwHiNGjhK+YHtuYEsdrXIJn43SyL4PmhB5SduS/0oR2Ozm2WFpZanw7YTmtaUuWKVL&#10;o0xZR/atKlWsiMqVKqFy5cqSVBLHKvBntDhPfjR13KpWtRrq1KmLxk0bo+MfnTBo0EBMnTYNqzxX&#10;iwngCAKFf0ZkJZ8wqaBuYg8E2b0PH8bkyVPg1qiR8BNLsr9KDXQLFsyP9h07YMsWL1y/ceOX2VDv&#10;Y95jw/qNHICie7J8xXI21/UJBk1K8mO2bNnC64a58+VGSkEK6uno5uqKu3fvfgkoaAr027QO+uTJ&#10;Y/ZXjx71xsYNGzB/7jxMmDgR3bt3R8OGDYRZVwklihVDfvEiUgSUGstmF0TOmSsXR0YLFioEW0Fu&#10;+zKOqObsjBbNWnDwZdLkSZg3bx7WrFmLPXv34uzpM7h+NRT37t9FZFSU0DjqMfnoOuheEaEosvxc&#10;+M4HDx4UZB+EyhWrwiyLYp2WAmxkKdCmgDat2mKfGBMtU/0K9PucMBAajEaNGiJVaiP+HUrJoxiB&#10;vsHgSUm7PwoWLIhgQYqps2agZLGSrDlziRe+Z6+eOH7iGF6/eq1Rcv4MVC6RIsFvhdn36vVrhAuz&#10;NPx5ONc5DY+MZE1MUVoyC2mDdpzwTdVFNmWg36aliHvCzA0KCsK27dsxc+ZM9O7dC/Xr14e9vQNP&#10;GtSdmjQ9RXNL2NmhbevWmD1jBg4LjUlmc0IjslGRUdi/bx/at+sgXICcTO7adepwFP2dHhKSYPCk&#10;rFevNqpXq4L3FE0UZtAz4X9Rg9bqwsRLlzYdh+PJFPRcu4bD9IYEWk98ER6B0KtXsXmrF4YNG4Wm&#10;jRujdGmHLyY3bW2jDJ14k5sSIsqUscefPf/Ctm2bhQUQyhMHLfOoYmZGRkVi1fLVsBemOT2HFCn+&#10;hzz58iKVON9ff/ZNMKl1EQZNyouXLiNzZjOhLUdLR/4FBxPOnMWgwYNQ1MaGX758+fKjWdNmmDZ1&#10;qjA1j3KwhTSUqlqUvk+BmXNnzwnNcYQ1wYED+3Ho0GGcOnkS58+f55za0NCruHnzJvt3Dx89VKTZ&#10;CS1JwZzI+EDOV8GdyMh/hf5OxykZ/tHjR+I37uHmjZsIFRbB5UuXcN7/PHx9fbFz5w6sXbsO8+Yu&#10;wPDRI9CrVy/WalTxr3Sp0rAUFgNde7yPS8s+tKZJiQXkp9JWuBEjR3KlQG9xLbdv32TtrgqIrLSt&#10;7vr169i0cRM6de6MIkWs+XzGqY2FD2qHOXPnwPuQNwfmKDgUG/fznT26DIMlJUUXq1Z24swWehl+&#10;BPKVKNq5ccN6NGrQiH0Z8o0oU8a6kDUHLkaPGInDhw4hKoGBESIl+V8UEb0qtJDPkcNY67kG48eO&#10;Q/sOHTgYQ4Ec8hcpoFGwQAEUFn+3KWaDkqWKc5GossJ/pIgt5fLa2dvxnx3FMcdyZeHoUBYODo4o&#10;Jb5HiQMUZaYtUBTlzc3JA7k464aSBUjb0TUZpRLaTooKKyQFf0bka9CgPvr27Yu5s+di164d8Dvv&#10;L8h3i8cfLXzIxAZayJ/2O3sekyZNQkNh+lIAi4Ja8WMoVbo4li1dwlHhTx8/4YmYlCwscsDE1BRj&#10;x43Cq5dJD0RpIwySlOQTDRo4kGfiwYMH411cwvbg0Vri+aALmCI0Zf16DYQvWgg5cuZAuvTpOJJI&#10;6Ws1a9ZEv3794Om5FhfOX8CDhw94wf29MN8SolHJZIyOfoOw+/dw7txZ7NqxA3PnzcPwEUPRpWMn&#10;1K5VhwlYtKiNIGxeJhgtt1DmTdZs2TgFjnJBqa9GdnGMPqPgECXa582TGwWE/2xjUxQOZexQuWIl&#10;Lk7dtn073j41bsI4LF64RJidu3Dq9GncFX7jmzevk2wqEmnJLybrgBb8PdesQZdu3TgziPJh40lI&#10;kwPdQyLo2vXrlUR/P2PF8uXImDEjf79ihYpYvnwFrgqLIkJYBhTpVdVq0UYYHCmfPHmKXj16ihk5&#10;A9wbuwvz7r+ZIr8CvWQUZbwtNOiFCxfgtcULfQURi9sW5yR2emEo0EEkIU1Vp24dzvCZM2s2Duw/&#10;wIGO2FhVl10UEUg6L/loZJLSXsOLQUFs7p47d47XMuOFtodRDZsL4rOAwEBcvHiJTddbt2/zFjba&#10;G0plNOj3KGCi0Hbqe6HJwiBN6uPtjSlTPNCubVuUL18eObJTBTrFPSKhoFp+YQl07tIJq4TfTvnE&#10;FLD6EcjCWLRkCQrnz//lPucR1g41jO3apbO4x3Nw+tQpYbW81FmCGgQp6eFQoIFeYEqSphfB3d0d&#10;MQnUkAkFpbSRnzZ06N+oJGZx0l6ctC20KGnl+BeRjpWyL40WLVpg8qTJ2LF1O65cDuHZniKp9OLR&#10;S01E0dYXi8ZFGpT2pComiigO6mzdthUjR4xCHZda32xZIzGSlkQoYcLBwR5//fUXDh04iNeCQKri&#10;uSD8fGFBVBO+r5lZFvZ16bnG32dra2t0+qM7tm3fwd8lomt6iUtd0HtS0sM4sH8/enTtBgth6pEv&#10;+Pfff/PaoCZB5toN4avSet3ixYswcMBg1swOjg7InCnTNyQlH5WOWRex4YX9Vq1a8YboGdNnYc26&#10;tTgk/FXa2/nk8WPECRIk1odLLOh8pE3JFCetTHs+V61cgfHjx3HVhrp163GJTrPMZky8r68rd+48&#10;cHZ2RqdOHXnddKvXFl5KIbNYHXgrnm/wlWDs3rkbc+bMEa5DX7iJCddRmPimwswlTVpEmPpUdPvv&#10;ocOxRZz/jrAWtBl6S8qPwjdbv34DHCqVY01FLwkR4vip48kaTqeZmYRe7PgFdkpr27d/HyZPm4Y2&#10;bdvDvqwDTExNvrzMX7/UNPvT+CkCai5Mv5K2JeFSoyY6C/9yzMhRmDFjOtYJs4/If/acP4KF+XdP&#10;/H54+HO8FebpB9K20li+x3txH16/ecVRXYryEvFPnjghfMptWLxoPsaPE6QTvh9lOtkWtxXmeFYe&#10;B42Hxvb1xEJiliUT18sZOLAfli1fgqCLgaAkfLJS6J5/r/k/iT8TOSmt79atW2LslxEQECRcAj/4&#10;CX/61PFTOOpzHIeOeGP3vn3YI7Sel5cXNgl/c6MkmzduFJ/the+J0+J8Qbh9+w5XuqM9oDfFb64V&#10;/mvjxk2QVUzGNF66n+Rnt/vjD/j4eItxaV/OrF6R8v27D8JEvcQ+jL19KU5strK0QsvmLbBx4ya1&#10;pI1pAhTep8jiOeEHrl+3HpM9PDhYRIWha9asgZIl7GAldSnm6G+Kf7VRvBBJKGhC6YK0uyJrVnPe&#10;bsUZP/kLsDkXLwWtC6GA8MnoM9qWRVu1TExM/jW1v/ttepHpM3qZi4h/TxvFXd3c0L1HL9aWnms8&#10;ceLEca48fyX4ivBnz/Am5q1btvBSicfUqRg8eAh6CL+6ZcsWvKRBQR7yJWnbVRazrFwpkMaeJk1a&#10;IcaC/Kk5xTAVC00Cik3g308EJLSBmops0b2hIBCVX6EtaRaWlsibP68Yc2GW+ABRvKRJmwaVnaph&#10;zuzZnFFFO1+0AXpDyuvXr+LPPn0464NS5XLltMTokSNx7epVLv2hC75EPEijfB3UoeAUrVXSFrC9&#10;e3bD09NTEHcSl8ns3LkLmri6cs4rbcqm6CrVrCF/jl5CIhOV9k+ZUpDNiMpnGPELTAEp+iyLIDCl&#10;7OXNlw/FbGx47bF+wwbo3KkbBg8cjNmzZ3Eq4mHvg8J09cfps6eEqbgTa1av5ga8f/31p9BE7ign&#10;/l0BQX4LCwtx7iw8MdDvk2b92tfTRqF7QePu0aMngoS2/t3QaVJSWwEKsY8S5MthkRPGYqYsXrIE&#10;xonZ++HjR9K3dB/xJnC8EGnjhbKQ4v9PldzjBJnJJHwiTMLbd26zBrgYFChM2ws463dWaGN/+Ptf&#10;wKVLFxESHIrr167jrvge+YuU7xscGiI+92PzmmrbjhMmbOfOnVGtujPyWOZBhoxplL7YP5YUQtMZ&#10;I2VqI6UaXtuElpTGjhnFWv93TeQ6SUq6Wbdv3sLw4cN4WxSZbpT1sWDhIt75Qb6bMtC/i4mNwfOn&#10;z3Hrzh3Odz1//gJOnjqFU0JOHj0ufJMT/HfabHs+4AL8L5yH3/nz4s/ncSEwAIFCW10ODsGV0GDx&#10;Ul/lxf/QECGhoWKCCMFlIReFX+cfIIggzFH6rePiN2n7FQVsSA4cOoD9e/dj954dXC928+bNnIi+&#10;eu1arF61GkuWL8WCuXMxY9pUTJgwASNGjMbQv//GQGHSUsSyV+/e6N6zlzAHu6Nb167o1KMLugji&#10;dBVas3v3bix9hNXQX3z/7yFDeL/hVI/JmD1rljDtJ2HosKH8eYcOHdGgYUM4OVXiJATasUImLb2Y&#10;vGtFWBzKXlx9F9LqJUuUEK7EGsSpOUKfEOgUKUkj0AL0ylUrOdOFzCLyS8aPHc9mHkVaKbXszr3b&#10;bGrtEi/94qVLMXLkCDRt0hQODmX439GiOvlQZFqROUc+1Bc/KoXi/0T0VMLsoxeThKJ4JPRvSMhf&#10;NTZOy6F4hR+UVvw9DR8n85D8HJKvH7Ysuif9+vfD0+dPk1Vr6gwpKUF5redq4TtVZpJQPurQv4dg&#10;165doJ3/Y8eM4Upxpe1LcR0a8mniF/JlkSWxQhN/xUoVceSINz4kU6MnnSAltQOoXNGJb1IaoZmq&#10;V6+KsWPHssn6/U2URRZNCK0j7929S3ojNQutJuXly5c5EZqKU3Ed1DTGX6qskXmp7ObJIoumhJaE&#10;aGmN1l01Ca0k5ZuYaMxfsIBzGuPJl5J9PdlHk+X3CnWP3rVrj/SmagZaRUoK1Jw+c5pLYCi7IbLI&#10;og1C2+B+tt0vqdAaUlIpwQEDBrCJ8H1GiSyyaJtUrFCBKwlqAr+dlJS14u19GKVLl1J68bLIoo1C&#10;btW4cRM1kkf920hJyz6UhNylW5f/bPGRRRZdENqQff2G+s3Y30JKSgLYsWMHlxpUdrGyyKIr0qB+&#10;gy9tFdWFZCclEXL3nr1ckEnZRcoii67Jas9V/F6rC8lOyjOnT/LOBGUXJ4ssuijO1Z25eZK6kKyk&#10;vHP7LjdxUXZhssiiq0I9TLdu2Sq95UlHspGSugLXb+QqZ+LIopdSvlJ5rkKoDiQLKan03/ARw5Re&#10;jCyy6IusXbtGLbtJkoWUvr7HkFPqAyGLLNouVJrk+9IhCZHmzZvxuntSoXFSkpasIRxhZRehTokv&#10;iqTsM1lk+ZnQu0P1fQoWLICBgwaiQ9t2yJhBdVJSoyiqWJBUaJSUVAFg9py535Qd1KRocx0YWbRP&#10;SBtWrFAOQ4YMwe7du3Ds2FHuFZPYyZ2I/c8//0hvf+KhUVLeuX0H1mL2UHYBssjyO4RLfZQshRGj&#10;RyIg4AKbmyTLli3jMihJndipvnBSoVFSLlmylEtkKBu8LLJoWmhjg1kWM9jb26NN69aYMX06zpw5&#10;y7uRKCBDrRu279yFBvXrc6kXZb+hqhQqWIirZCQFGiPlh08fUK1aVaRIJZuUsiSfZMxowmUyqaDY&#10;4oUL4efvx7s5iIjxWTcf3r3H4cMHucW8ifi+st9JrKQS5Pb39+fzJBYaI+X5cwFInyG9wVZEk0Vz&#10;QmvdFCGlwEy1qlXQoUM7TJk8BQcOUPOk+0pr6RAhqRL84cOH0KRFE40GBWfNnZukpRGNkJJuSsf2&#10;fygdsCyyJEaogxlpwLbt2mCqhweX7KRWC1TF8P37H7cZJA1J5UPHjhuLCuUrcBVDZb+vTvmjffsf&#10;ljlNCDRCSirsa5XbSumAZZFFmZDmSpsuLVchzJ49O4qXsEWjhq4YNmIY18alTfAff6F9iJhx7+K4&#10;k/WFgEDMnD4T5cuVS/YsskqVK3H3tMRCI6Q86uPDJeuVDVgWwxGqe0vLDlT4jHYFFS5UCCVKlOCm&#10;t1WrVYOruzs6CK1CHcZmzZyJbdu34szp07h16zZeCGJR64aEgDqonTx5EitXrEDnrp3g4FAaZlmy&#10;KB1TckghcZ1Pk1CVQO2kpNlq1uyZ8kK+AUnGjOmRL18eODo6okWLZhg+dgz27dmLgIAA3BImJjWp&#10;fRERgbhYRY9IEtqxT0K+Hgm9Nwn1w2Ji3iIk9CrWrV8Pdzd31qy0Fq4t69RU0ib4yhVptKpD7aSk&#10;G966TWulg1VF6AbnFBdnbV0Y1oULI3/+/DzjUkVyZd+XRf1CleCpRR915ipVqhTatGqFQQMHYfr0&#10;6fBctRrePt64dCWYe5BERUbiXVyceAOSnvtJ+CC0ZIT4zatXQ3HC1xfr16/DyBEjUb9ePaFxrdUe&#10;NVWnZM6UGcePH5euRHWonZRUE7NalWpKB6uqkLbNkCE9k7FkiZJo174dunbuijaC9O7ujVC1ihOK&#10;FLGBmVlmfoGU/YYsPxZam8uUyRRWlpaCdHZwdq7ODWuHDx+OuXPnYo/QdhevXGbSUbuI2BjNdEOm&#10;34uJfYewe2HwEQRcMG8eWrZoyb1NcubMwYWQaTLWlYyt9OnTi3uX+DKUaiflG/Hg7MSsqmyw6hB6&#10;kbKZm8Ne+A2tWrXFjJkzsGPXduHHHsXhI4exfccOrF69GgsXLsKIkSPRul07NKxfHzWda3C7NruS&#10;JVGsWDEUKFgAuXPnZi1ArdsoKkdpUqnERPA7Hz6dm3wxus40adNxDqap0Famgjw0A5uZmXFNo2zm&#10;2YSZlJ1f2lzCX8ttZSVMyPzcP9LW1hZ2diVRxrEMnKs5w83VDX906MTdyZYsW8aNV495+3DHsnv3&#10;FISjxkeaKAIVD2qW++LFC9wPu4fQkBCcPn0KXlu2YMSIEcK3dIVtcTu+Nn3Y2mecxhir16yWrlx1&#10;qJ2UEc8ikDdvHqWD1YTQy0sdjovaFIVLrVoYNGggdu7czj4HhcvpZaBW59FvovmleCz8m3v37nHd&#10;TrL7AwMDuVkrdcPy2uwlzLJVWLJkCWbNmoUxY0ajX9/+6Na9KzoIclPD08aNm8HNrTEaubl9I3SM&#10;/KnWrVuhY4cO3BGLTL2xY0dj5qyZmD9//heZLbTQtKnTMGXKZEyZPBkeM2Zg1tw5WLBgARYvXozl&#10;gjjr1q7D5q1bsW/vXhzxPsym4vFjJ3Dq5Eluykrt6shno/FfunSJCRZ69Sq3Dr9//z4eP36E8Ihw&#10;vH71mq+fgibqLFmhDKTx6FwRguTBwuyk4Mvq1SsxbOhQtBD3zqmyE2zFhJg3b14mIE2Cyp6prgut&#10;zc+bO0+6K6pD7aR8cO8+zLKZKR1sckoa43SwLlQIDerVx/jx47F3314EX76sCDoIcr55/ZpNbdIO&#10;6jbH9AbitnwS9ye+gS11wqZ7Rxky9+/fw8WgIBw+fBjLV63An3/+BbeGDVFCuBlWQnNnECacsudi&#10;CJIiRUpMmDBRuomqQ+2kPHvmtJgBtc+/I/+UfNPC1oVRoXx51K1dBx07dhLacBQ2btwIH+8jCAm5&#10;gocPHiLyZZRGfCdtA10fTUoxMXGICH+OBw8e4JqwMEgbk09EwZzxY8egV69eaOzeBDVr1OByLvF9&#10;LEnbqStnVN9k8ODB0l1WHWon5RavzUoHqQtiZJSS/TZaT6O+/p27dMbCBYtw3NcXzyNeIC4mVgrl&#10;/xvG/92gMXwt8UsMJDTWODG5UFbLC6Hl7ty5IzTbUawSJvr4SRPR8Y8/UKdubTg4OCKfMClp4T6V&#10;kZwWqQ4h9yWxUDspFwq/SNkgdVlSCx8hq9AK9OKWK+MIFxcX/PFHB8yeMwebNm0Sft8BnDtzTvh1&#10;lxEcfBmhwSG4eu0qp4ElVGhz7LXr13BVaKrQ4GDuOEYtAAP8A+Dn54fT1BH6uC9Xk6eo6BYvL2zY&#10;sAFrVnlivvBfxgiNRm0funTpiqZNm6COsAScqjhxVLVA/vzIns0cpiYmYuKRSZcc0qlzR4kRqkPt&#10;pJwzb57SQeqjkElMwYr06TMgU6ZMyJIlC0vWLFkVEVJhLqsiWbMp/l1W6XfIPMycOTMyCSEtRhFi&#10;ypChkHtacV7uKC3MR9JuFLXUlSUDQ5AO7TtIjFAdaiel52pPpYOURRZDkjZt2kqMUB2y+SqLLBqQ&#10;Fq1aSYxQHWon5cyZM5UOUhZZDElaNm8hMUJ1qJ2U48ZPVDpIWWQxJGmuTaTsP+AvpYOURRZDEq0i&#10;Zfdu3ZQOUhZZDElaNNMiUnbu3FnpIGWRxZCkRfNmEiNUh9pJ2amTTEpZfp/Qem1mU1OucNCkcWPU&#10;q1Mn2YqBfy3NmjaXGKE61E7Krl26Kx2kLLJoSiiBonDhwmjXtg3mzp+LM2dP4+HDh4iOjsae3bs5&#10;2ULZv9OkNGrUUGKE6lA7KXv17KF0kLLIklRRlJY04WT4so6OaNOmDTymT8fpM2d4A7YynDx5GmZm&#10;yV+vx8WlpjQC1aF2Uvbr11fpIGWRRVWhtMHcua1QtWpVdOvWDTNnzMT+vXsRGhqKFy8iEPfux6Ul&#10;43Ht2jVYWiV/ZcXKTlWkEagOtZNy6NDBSgcpiyzKJD5/mDQg1WRyLCM0YMtWmDVzBgICA5h8nz8n&#10;fnM2FWCmGk/Kzq1JKVe+vDQC1aF2Uo6XkwdkUSJGKY1gljkzChYogMqVK8PVtRF69+6F6dOmYcuW&#10;rTh/4TzuP3jAm8/VWSHh5csolCtXVumYNCn2pUpJI1AdaifltOnTlA5SFsMQMjlpR0t+Qb4q1aqh&#10;bbt2mOoxFbt27uLgC1UwoILJVM0gOao+0B7YRvUbKB2rJoVqQSUWaiflvHlzlQ5SFt0TMi1pWxpt&#10;K6O6OtbW1lxqkmrt0J7SFi1aCG3XGxMnjMfatWtxcP9+BAYE4MGDe4iMikpwMWVN4sOH92jTLukl&#10;T1UVKl6WWKidlMuXLFE6SFmSX1KlTMn+WoYMGWGWJTPMzc1hYZGTq95R7dTixYujbDlH1KhRA+7u&#10;7ujY8Q+uVk51XdevX8+NVI8eO44rly8jLCwMD4SmIx+N6vRQvR6qaJAcBbmSgk+fPuKvPr2V3h9N&#10;ClVMTCzUTso1noa3nzKl0Ci0qz+TMNtoszMJbU5mMVOUhWThzctZWbJmzQZzoYGIKFRRm4IcuSws&#10;YEWlIvPm41bdNjZF+OGWFKZQmTKOqFqtCurWq4smTRqjdevW6NGrF0aNGYU5s+bCc/VqbNuyDYcO&#10;7ofv8eM44++P80JrBYWE4ObNG7h3NwyPHz9GePhzrvL3+vUbBamEJtF3UBlLZc9Nk6JVpPTavBnU&#10;rFPZQPVV7EqUwBEfH/gcPcrFhI/5HsNx3+M4eeIkl1lkOXUSp04LOXWKG5dymUg/Py4V6XfhAgKE&#10;BAUGchkQKglCRKIiyFTM6pEg09Pnz7nJKS2Ix8XGcmezT0r8Mf0u9ZU4jBs3Tulz06QU1ybzdffu&#10;nVyAStlA9VUqJiH8TZCJpFmM/Q2kLCkm6sRC7aTcvn27wdWKcXBwkK5ehjZi3OjkJ6VWLYls3rxV&#10;JqUMrcK48clPSgcHe+nsqkPtpPT0XKN0kPostEwgQ3sx/jeQslKlStLZVYfaSTlv/mylg9RnsbOz&#10;k65ehjZi0qTJSp+bJqWmc3Xp7KpD7aQcOuxvpYPUZylhW1y6ehlJAa13Pnv6FJGRUWrN9Jk8eYrS&#10;56ZJqV+/vnR21aF2UnbpZHjlQGyK2yYpaVqGArR+2qhRI/Tq1QfvP3yQjiYdU6cmf+pn82ZassmZ&#10;ZrfGTd2VDlKfxVZoyg8fZVIqQ1xcLI4fP4EN//yDiIgI6ahyBAVehImpKVq3bMV5serC1GnJT8p2&#10;7dpJZ1cdaiUl3UjqEalskPosRYsUVevMrk+gpkJFixbjzKXLFy9JR5Vjzpw5nG+7acN66Yh6MH1a&#10;8tci7ty5k3R21aFWUlIeZHmnykoHqc9iY2OD9x/1m5SJdfFokzElsxMpg4ODpaP/xQfhT1asWAm5&#10;clngZdQL6ah6MGPaDKXPTZPSu0dv6eyqQ62kfPcuDqUdHJQOUp+FclT1VVOS9XP/3j1Ev3kjHVEN&#10;1DmMWthTfu/1mzeko//FyRMnuGGRq5ur2hPcp09PXk1JaaZDBg+Rzq461EpKSnAuZVNC6UD1WYoV&#10;ssaHOP0k5YvISG4fHxB4QTqiGo4d84GpqQmsLHPj4YMH0tFvQcQf9vffXINn6vTpat9jOX1m8vqU&#10;lDwzbuw46eyqQ62kfC1m02JFbJQOVJ/FWmjKuPfvpLugX6BW6pQcsXP7TumIavDauhWphQYsXKgw&#10;b/lSBurPSdvIspiZ4bz/eemo+jBj2iylz01TQpPLpCmTpbOrDrWS8uWrV7ApWFDpQPVZilhb431s&#10;nHQX1A8y5/zP+eFi0EV8SuYo71NBSgd7e4wdO1Y6ohpWrVjJ5lypknZ48wMT2GPqFA7w1HKpjbdv&#10;lVelSwqmJXOgJ6VRSkybMVU6u+pQKykjhalTKH9+pQPVZylQpBDeadCnpBIa1JG5YcNGvHVLVbx5&#10;85pLcly/fgOfVdyTEh4ejnLlyqORa6NEVRKYOGkS3yOqVkDX8T3Cn4dzYatUqVJh27Yt0lH1YmYy&#10;+5Q0wUyfPks6u+pQOynz582rdKD6LDaFbTQa6FGQsiQXnKIyG6oiNCSUW8TTvkLy31TB69evUa9+&#10;fVgL8zMqUvVz9+/fj++Ra4OGeBf3rTVBFsCMWYrIKJE2Jlb9WpKQ3NHXVKmMMHu2FpGyoAFqSloS&#10;+aDBJZHwiAiuXVpFkJI2OquKqzeuwzh9ejhXd2a/XxW8f/ce3Tp1QebMmTgKqyr+6NiJ71HHjh3/&#10;MyE8efwYdiVLIFXq1Fi8dKl0VP1IbvOVtP78uXOls6sOtZGSjKIXL1+igAFqyuK2xfFRzWH8r3Hl&#10;ymUuzV+/Xr0f+mU/w/Nnz7jcSPoMGeDt7S0dTRg+CAtg4KCByCD+7Tl/P+lowtG4SVO+R0OG/HeJ&#10;YNXK1UibNi1si9nizt270lH143eQcp62kDLyZRQK5MundKD6LNRMRpPFo0JCQpiUzs7OXLBKVZAf&#10;WrhQIR5rj57dpaMJw8dPHzF16hQmz779+6SjCUftmjX4vGO+WyL49Pkjqjo58WdkVmvy/k1LdvNV&#10;SzQlgQrfFilYQOlA9Vk0vXXrTlgYLyuUr1Dhm2UFqtHzQZiEymr1fI1PHz6havVqPNb8+fNx1fGE&#10;gtYMFy1YyAv7W7y8VFpD/ChM+grlyvF5PaZOk44qfMkF4jdpPY8iuxE/WCpRF6ZM9fjmeWlayBxf&#10;uHChdHbVoV5Svn6NItKMbEiiaVJS8SzSVHZ2pYQp+lw6CsR+fIePwrxMCFE6dGjHY02ZIiVOnDwl&#10;HU0YPFd78uy/csVylUhJGV52diX5vHPnzZOOArdv30IBMXmnTZMW6zdsko5qDpOmJO/WLbJqlixa&#10;JJ1ddaiVlK+EmVTMxvCSBzRdDoRISfVbKaBEi/kEIsenDx/xOYFm3yQPxdIEyYyZM1QyF702e/GC&#10;+JyZc1QiZWxsLIoWteVzLl2yhI/RecePG8vLBs7O1X+5c0QdmDAxeVtpkFWxfOUK6eyqQ62kjI6J&#10;EU57MaUD1WchE02TiCdlIWGFULlJBnEj4fzAvn17v4y3br06wjd9KX3yaxw+dJhJOX78eJXITGmX&#10;1DeSzum5Zh0fu3cvjLUkma5eKprDiQX5s/HXnhySxjgN1q/fIJ1ddaiVlDQzliipMFcMSSpXrMjX&#10;r6kX7G7YXZ598xXIh/sP7ktHVYPfOT9uskPjJb/y1q2b0ie/hr+/P5NowMDBKq1zvnr5CnnzKKLx&#10;27b+w8kHzZs24b+3b9cG71UgeFIwZvSoL88qOYRcDZpwEgu1kpIWh+3tDW+XiHO1anz9mkqBu3Xz&#10;FvspefPlxf37qq8VEkJDQpAxQwYeL700u3ftkj75Na5evcqTQsf2HVQiZeSLF1zxnc65a8dObPHa&#10;ykkMBQsUxLWrodK3NAvKYBoxZOg3z0vTki5dOuzanfD7+z3UTMp3KFOmvNKB6rPUrKno2kt9KzSh&#10;LYkUTMq8edj8SwweP3gE86zZvoxZlU24j588QmazTHBr7MbrlgnFi/BwWObKxefbvmUrqgsfkv48&#10;ZeoUlTOLEgt6HkOHDPly3ckh1M593z7Vl4/ioVZSknlSroIiBG5I0rCBK8/I78SLpglSxicP5LbK&#10;jbt3ErfI/jIqClZ58vB4yRS1sMyFJ08l//QXiBMWkFXu3HBxqaVS/is1A6J9lFQxv0GDBqyh7e3t&#10;8fDhI+kbmgc9j379FKl+ySWUaLF//35pBKpDvaT88B5OVSopHag+S8uWzcTVfxaaMmHLE6oiKCiA&#10;SWllacnlNRIDSiAoaF0QqY1Sc2s7Iub2bdulT3+Oz58+w6ZAYdjalmSCJhRPnz1Djpw5+R6RP0sN&#10;jy5evijukfSFZABZLz179vjPM9OkaBUpySRxruasdKD6LB2kIknkU9ILrG6cP3+e1wnJFLx9+7Z0&#10;VDXExcZx9y7SWrVq1eHfa9euPd69+/U+UJpoKKqeS5yfIqoJBXX4sshl8eU+USfntm3a4uaNmxqZ&#10;vJSBNHvbtm2+eV6alowZM+LgwYPSCFSH2klZp1ZtpQPVZ+nZvZt0BzSDc2f9mEQWghQ3b92SjqoG&#10;ejnLl6/A4x0+fDjMs2fndns3bvy4RMfXcCxThlv83buf8OjvCzaZc/M5aaN0hbKKeEOXLl0QGxcr&#10;fUuzoBUBV1e3L88qOYRIeejQIWkEqkOtpKSFbNf69ZUOVJ9l4KDB0h3QDM6dPcekzJEzhyDRdemo&#10;aqAATc0aCitm/oIFcHR0RPoM6bFja8IqChApScseVCH/9eVXSyJLly/Hxk0bkSJlSmHGmuHc6XPS&#10;tzSLt2+j4VKr5jfPS9OiVaQktGjZQulA9VnGjRsvXb1mEE/KbObmHIlNDIiUDerX4/EuWrgQo8eO&#10;5j+3b5+w+qSk6ej7y5ctk478Gk8fP0EO8+yKf7dkGV69eo1ylRQxhxo1a+F1IjZsqwrypSmRn86Z&#10;XKJ1pOzUSbF/zpBk2tTEl35ICPz9/JmUWbNlRUgi1/fItWjcWFEoe/LUKXjw8B5MTE1gmskUd+78&#10;2k8tKzQl/1uPKdKRXyMmJho2Ntb87+I3/Z445Yu0adPwMc9VKzXuWxIpayQzKU1MTHD48GFpBKpD&#10;7aTs37ev0oHqs8yeM0O6es0gnpRZsmRBcHCIdFQ1ECk7dOjA4x04aBA+CB+zdau2/PcRI0b+ct3Q&#10;qYq0zWpMwqu0UTS+jKMimWSKhwcfo/NQSX86VrFiRTx6+JCPawoxb9+iVm0XPl9yCZHyyJEj0ghU&#10;h9pJOXzEcKUD1WeZu3COdPWaAZV3JFLSksKVK1eko6qBclZ79urF4+3WrQcHfvYfOoCMJhlhaZnn&#10;l1HdGi6KF3voiBHSkV+DtGDVqlX5340bN/rLsQMH9nPWC13TrFmz+bimQIGeBvUafHlWySGmpqY4&#10;dvSoNALVoXZS0oyobKD6LMsXL5euXjO4dOkir1NmEg87IDBQOqoaiJS0+5/G26ZVK15vpG1glStW&#10;4t9esXzZT03J+g1c+d8OHqBaUKuhFPns12/Al9+PFeempRE6ntsqD64Gay7ljrLMmjVpxudKLsmc&#10;KRNOHPeVRqA61E7KmXOSt/SCNsiSxYnfO5cQhIYqKg+YZMyIs36ql+QgECHGjhrFSQPu7m683kim&#10;JG3jomug/F3am/kjNHFT+KODBgyUjiQMlHhO/65161bfpOiF3buHQlI50patWyeqSl9CQButO3Xu&#10;yOdJLjHLYoYzZ85II1AdaiflogULlA5Un2X2nMRXLksIbt5WJKRTTuWJRD5sIuWkyVN4C1adOnW4&#10;7CTh8aNHyJ07N4zF75NZ+SNd2aSpQuMN7K8aKXtL2TTOwq+LEabk16DgD1sAmc2wb98B6ah6Qdc9&#10;aED/b56XpoUypi4EJK6iPEHtpPT09FQ6UH0WjymKIIamcPeuYusWyf4DiXt56eWcO2cuby6uWqUK&#10;oiIjpU+EdTNrJh8vXbrUDzcduzdWkHLQoEHSkYRh7BjF0kulshXwNvrbuq+0T9TRURHVrVOvLt69&#10;U72ubEIwYvjIL88qOSR79uzsciQWaiflhg0blQ5Un2X8uMT3jUgI4suBUCmP1atXS0dVA5Fyxarl&#10;rJnKly+P5+H/lhV5IYhYonhxvpY1a9aw//k9atdWJIWMGjVSOpIwrBGTNGnn8mXLClL+10Td+M8m&#10;/px+23P1Ch6nujFh/IQvzyo5hNIRKZUwsVA7KddtWK90oPosI0ePkq5eM6DGOOnTpeOXd520g19V&#10;0Mu+Yf16JiVpp2fPnkmfKFLwRo0ew9fi4uKCqKh/tWg8qklR1GnTVFuTPXBgH5vdPyIlBZzil0hK&#10;FLfFw0fqXyKZ4pG8DX5y58nDE2lioQFNuUnpQPVZ+vfpJ129ZkB+XyYTEzYx/9n4j3RUNRApt23b&#10;BuM0aYSZWvpLrR8CfXYv7A5HDcm33Lzhv+egLVd0rUuWqxZpDgwKRPYc2VGhojBflbQtIJw8c5oT&#10;I2gD9PKlP48CJwbJ3baACpI/f/6vJaIq1E7KLVu8OMKnbLD6Ku3at5euXjN49uw5zM2zI1Vq6rex&#10;TTqqOvbs2ctmMFWYeySI/jUob3n6jBmC+KlQolhxPLj/70xPmrSwdRF+rju375COJgzxTWOrVKv6&#10;wx0mb95Eo3Xr1nwvmzdvrtR8TgqmTpv+n2emSSlZvAR3C0gs1E7KXbt2fvERDEUaNXaXrl4zoLIa&#10;+fLmQWrj1Ni/O/H79ChIRIv2xcVLo2yjMWmyihUUuanDhw/jjBwCmWJUeSCNsTH8zp7lYwkF7f+0&#10;FoSuVasWYmOU7wwhzXje3x+mJpl4mUSV7WEJwVRhcn//zDQpFSpUwKvXqhfNjofaSbl33z6e0Slb&#10;Q9mA9VEot1KToCY7tsLfougrLVskFgcPHVSQ0lZowgfKfbfVq1cKbZqO25yfEmYlwe/cOVA7u5wW&#10;FoiMSngVPAJV36OOYc2aNOW+JD/DJI/JSJPGGEd8Ep+ipgwUdVb23DQllPhPmUSJhdpJefTIEeGX&#10;GBsUKSuULy9dvWZAGqZC2XJsgaxfn7hAD+HQ4UNIlz4dbG1tfxiIoCBPg0aN+LoqVqokNOpDrFq1&#10;kv9e1tExQZuivwa10nN0LIuu3br90iylc9EaqncSUtSUYd3atd88L01L+w7t8fFD4msQqZ2Up86e&#10;Qlopr1HZgPVRNF0hnTRM1WqKolOzZyY+UYGSpCkSWsy2GO7/JDr4+MFjFCysyLZxdCgtzq2IvHb4&#10;Q7VqdoSXL1+iWtUqGDVquHTkxyAzlhIM1B3ooW1U8c8qOaR///5Juga1kzL4SjAyZsxgUKQsamOj&#10;0a5blJ7mUkuRED43CdlDR7y9E0RKwpFDR1C48L8tKMjs3bZ9u8ov21vhH7Zr2xbLlie+YnhScfLU&#10;iS/XkRwye/ZM6cyJg9pJeTvsFmfJG1KwJ1+efHgfp5lsFAJpJ1dX2umQAvMWLpCOqg5vHwUpbQUp&#10;f7WORqbm9evX0KihK/LlL4BFcxf/NDf2R6DfefzwEaKjFWl9vwNnT5z5zzPTpGzdkvhCzAS1k/Lh&#10;/YfIYp5V6WD1VSytLBH9VnO76Kl8ZdcunbmUxhrPVdJR1XHM5ygyMCl/HOj5Hh/ef+CKAbqMS8J6&#10;U/bcNCGpjIxwKSBIOnPioHZSPnn6DLly/FvBzBDEwiIHtwHUJIYOGwajVEbYlMjkAcJx3+Nc/vBn&#10;0Vd9xPUbN5Q+N01ItmxZERERLp05cVA7KcMjXyCfgTWONc9mjvDnmu0eNXr0eG7ys0PFxfuvQaUq&#10;M5qYoHiJ4hpJZ9NWXBNmuLLnpgkpbV9Kpdq4yqB2UtK+uGLFiiodsL5K1izZ8Oxp4tOqEoKJ48az&#10;ljuWhM2zVHqjiHURVKtW7Zvms/qOwIBApc9NE9K4ceMkR4/VTkqaJcpIRZYMRczMMuPxE81qnoWL&#10;F8Hc3BzBIYmr0ROPy8HBCAwMUPuyg7aCfP1u3boofW6akB49e0pnTjzUTkpaXK4s9bI3FMlkYoqw&#10;u4nrhpVQ+J44DpsiRfA4vj+ljJ+CUgSpNCctx5CFoey5qVtS/C8FJk+eLI0g8dAAKd+jbj3DqpKe&#10;MX163LmZ+P1zhA8ff94c6Ib4/Zo1aiIqSrMBJX0ApSX2/asPp3sqe16aktRGRli1YqU0isRD7aSk&#10;he7WrRQZ/4YiqY2NEZrIIsmfP3/idchfpaDRIvzJU6e+qXMjQwG6f7QVbcuWrejWtSty51ZUZU9u&#10;MTHJiMNJKC0ZD7WTkm5Qr17J2+Xodwttabp48ZJ0B1QDaceE+Hfx36P/ZChATYtOnz2DAQMGoLit&#10;LSdGUOK8smeUHEK9XhL7HnwNtZOSZvwJEyYa3J7KgIAA6Q7I0BTo3aJ9iidPn8LUKVNRpUoV3s6m&#10;7Hn8DilRogQeqKG4tNpJSbM52dWU2aBs4Poq5xNZ+lHGr0HboI6fOo5x48eherXqXJjKSAvTOGu5&#10;uLA/m1SonZSEnTt38N4/ZQPXVzmr4uZfGf8FTejk/kS/fcst9474eGPUqBEoXdoeRkbK77s2Sfeu&#10;3b9sDE8KNELKc+IFJfte2cD1VU6fVmwIlqE6Xr15gyvBV+Dl5cWVAd3c3VCkSBHebaTsXmurzJo9&#10;M0HxgV9BI6SkHorUtVfZwPVVTp48+csIqqEiPkhF94eWfqjsyM3Qq9i+bSsGDxmM4rZF9GJX0aHD&#10;6qmYoBFShkdEwLpwYaUD11c5ceIEv3AyFKAkksdPHiMwMBAHDhzE8qVLMXDgIDRs1IhbtWcSk7Y+&#10;be8rXsxWbWvIGiElVT9zcUne7rm/W44fPy5dveGB/MBnz57inN85/LNxE/oP7ieef23kyZOHW7KT&#10;K0P1ZvU5Ik+tK9RhuhI0QkrC6DGK4r6GIp06d+a81LdvY9T2cH436Dpogn356hXu33+A0NBQDmjt&#10;27cPK1esxJgxY+Hm5o5SpUshV86cgnzplN4bfRdboSVvJjGj62tojJSXLl7kymTKLkIfhTRB3nz5&#10;0KBhQ3hM9cC2zVsQdCkQ4ZHhnIWjzTQl8sUJc/PZsye4Knw9n2PHsG7dekycOAFtWrWGU+XKKFLE&#10;huu3UlI8NUU1pHIvPxMb6yI4ePggWwvqgsZIGfcuDo6OjkovxFAkXbq0yG2VG3Xr1sGggQOxfv16&#10;+PoexblzZxAUGICQy1dwXcyw9+7d40RzaiVAlbWpyQ4tkr8SGoo0FZFGFVLTt+nfUUDl1auX/JtU&#10;Ke5O2F3eJeLn54c9u3Zh3rz5GDJ4MFxd3eDg4ACrXBZInzE9jFIYVt3exAiZ4m7u7t/0ZFEXNEZK&#10;gsfkyVxqX9lFGaKQdsmQIT37WdmyZmWTL5/QPtbW1ihlV4onMWq+U6lSZVSpWhW1a9VC7549MWbU&#10;KCxavBhb//HCnn17cOSwN7wP+8DnyGEhPjjq44v9wqRct24d5s+bJzTcRPTq1RvNmjXl36DfpALM&#10;VAjLQpyTgiy0YdrQsq7UJenFZNurVy8uPqYJV0WjpLwoTFjKB1R2YbLIomtCk1hOMalt2LBeesM1&#10;A42SkqoQNGnSROkFyiKLLkkuCwv069sXwcL8V6f/qAwaJSWp9lMnTiJVatmElUU3hRoeNW7cBJcv&#10;X0q2bXMaJSWBNj03aNBQ6QXLIos2isJMtRDvbQPs3L1L5VYNSYXGSUk46nOM+8AruwGyyKJNYiHI&#10;OG7ceAQFBeHNmzfSG5y8SBZSUjGt4cOGcVNQZTdCFll+p1BEnDZJz5gxg5eOfjeShZQEWnPr2rWr&#10;wfWulEV7xcrKEn+0b4etW7fi/j0qfKYdKR7JRkoCEbNO7VpKb5AssmhSaL2cmhTRBulWrVph+/ad&#10;nKShiXXGpCJZSUk3gNptlypVSumNk0UWdYpx6tTc56Vlixbw8PDAnt27ERYWluyBG1WRrKQkEDEf&#10;Pn0K66/arMkii7qE8q1dajpj0bz5OOnri8jIF7yuSO+dNmpFZUh2UhLo5lD/fUrgphspp3vJkhih&#10;TQC5LHJxAa2+ff+C5xpPXA0NxadPur2v9beQkkCz15kzZ1G0aFG+uXIASJaECL0r5cqXx8B+A7B5&#10;8z+4dvUaJ+/HJ+7rA34bKeMRFBiEqk5OSGkkk1LXRV2bD1KmSIm0adMiVy4L2Nvbw9XVlcuG0C6b&#10;mzduIDYuVnp79BO/nZQ0u1E3qN69ewnHXLH/UjZndU/I0kkKKWnXSrGiNmjfri2mTZ2Gnbt34uLF&#10;IDx9+pS3oBlS/aPfTsp4vIl+g5FjRiNjxoz8cGVi6q/QFjZTE1PkzZsHdWvWxthxY3H23Dmtj4om&#10;F7SGlITYuDjs27MXzVu0RCZTU6UPVBbdE9KiVpaWqF69Grp27YY5s+fA54g3wu7eRWxsjPT0ZcRD&#10;q0j5Ne7euYO/+v6JnDlyKH3QsmivkJWTx8oStWu6YOzYMfA5dhQvIjTb6VqfoLWkJJAfQT7Frp07&#10;MXDgALg2asT9GriRi2zeJqvEN86h+05Cz8DKygqOjmVQp04ddOnSGZOnTMGOHTt4WeJFhKI2kQzV&#10;odWk/Br0gGnTdIR42CEhwZg9ezYaNKzPL4ZMUM1JurRpYZ4tG4oVK4Y6tevir35/YeHixVzV7v79&#10;+7wcQbsp3r2Lwyc9WZL43dAZUioDRW4jwiNw6txpLFiwED17dIdLrVpcBKpw4cLIlSsXTDOZIo2x&#10;MVLKxP0iqYyoVlAG5MiZEwUKFICdnR3XBXJ1c0P3bl0xYcIErFixArt378TloCAuqvzq9Rt8oh33&#10;Mu80Dp0m5dcggsbXKH3y5Clu3bqFK1euwOeoDzZv2oTFi5Zg9LjR6NevHzp16YQ2rVrB3c0VtWvX&#10;gZOTE0qVsoOl0LpU1IoWqJW9zNouFFCh8o85hB9OhZBtbYuhXLlyqFOvDlq1bIk/+/TGpMkT4bna&#10;k2u3Xrx0iVtM0HaliIgX3JhWnxbhdRV6Q8qkgFbA6GWMePGCA0yBFwPh4+ODbV7bsGLlCg7Z/9n3&#10;L3Tv3gNdu3RBjx49hfRAh7Zt0bRpU9Rv0AB16tZFbeFb1a1XD25C47Ru3Rod2rXjGkU1XVxQrWo1&#10;VK9eHc7Ozvx/J6dKQqPbs0bPX6Agt3koVrQo+8w0QZS2t0dZx7JCyqFChYqoWtWJf6eRqyuaN2+O&#10;rp27YNiIEVi0eAH27N0LX19fnD9/Hrdu3kR4+HPekRMb+xYfBcFkiukWZFKqAR8/ffoiFJz6WtOw&#10;Bv/wHrExsbzZm9bi6P9v30YjUkwClDhxJywMDx88wNMnT77UfX0hPnsZ9RKvol6xzxYT8xbvxMQh&#10;+236D5mUMmRoGWRSypChZZBJKUOGlkEmpQwZWgaZlDJkaBWA/wP7xo96LfjzLAAAAABJRU5ErkJg&#10;glBLAwQKAAAAAAAAACEAct+9YlwTAABcEwAAFAAAAGRycy9tZWRpYS9pbWFnZTIucG5niVBORw0K&#10;GgoAAAANSUhEUgAAAPAAAAAfCAYAAADZR0DFAAAAAXNSR0IArs4c6QAAAARnQU1BAACxjwv8YQUA&#10;AAAJcEhZcwAAEnQAABJ0Ad5mH3gAABLxSURBVHhe7dwHrBbVEgfwtSt2wS4oVsReUYPYiIoFib0b&#10;jbHFFmMlJqDG2EWNXRJ7QxG7sXcNaOxixd7AghVR1H37m3znZt/nbe8WbnnfJJvv7NlTZ+Y/M6fc&#10;O0teUNaBpPtZZpml7jfleWadddb/yq+m5nwr/5bL+/3nn3/q8splqyl9q04naqheourvjZWtUdOU&#10;+FmWyf8rtTuAU/PlbhLzE+NTuiyIhoaV6qbvqU51Pip/a4zUqa9MuY9Uptx+db1yuRrNHKrmd1k+&#10;Kb9cprvJp00BnJhTX5PdiWk16hwkghKlVafL1N0AW02tAnBiWkPMq1GNqqmsK9OmTct69OiR/fTT&#10;T9n06dOzOeaYI/v888+zueeeO8p8/PHHkf7111+zr776Klt00UWjnPRiiy0W+covueSS2WyzzZZN&#10;mTIlW2qppaLu5MmTsyWWWCLqT506NVt66aWzxRdfPMovvPDCWd++fbMff/wx2lNnzjnnzP78889s&#10;kUUWyeaff/4Ym/HMNddcMda//vorm3322SPdmajD18A16n4ECAD1xx9/BGCA9MMPP8x++OGHAMLL&#10;L78cYPj999+zd955J5tvvvkCfJ9++mmA7ueffw5wSX/77bfZL7/8ki2zzDKRP2PGjGz55ZfPvv76&#10;66jfu3fv7Pvvvw/ArbDCClHGO8D+9ttv0b+6gMggaBNAk6FQR1+MwVprrRXjNs4+ffqEwfj777+j&#10;jnekzoABA8KAoI728M0CcBpkzdPWqEw8J4V///33A0Dfffdd9tprr4W+vPnmmwEyQP3ggw+yeeed&#10;N8ryjMstt1zk06d11lknAOr7SiutFADkKZUBXh6xZ8+eASrpXr16Rb9Ar44+GQhelRGQ9u3LL7+M&#10;9lM+oyKtvAcQ9fvFF19EHWN+9913w8AstNBCYUw8+jZW3xgBbW+77bbZyJEjw2vrIy0bOwIbjQI4&#10;Da47ryFq1DTRA94MUP2+9dZb4VGFpi+++GIoMrDxuDwabwaAwlQebP311w+vp1z//v0jbF1wwQUj&#10;9FUWsICbR51nnnmiT2rZFnpXbqc6jdJ7uW9zAUYgZwgA3jdG4Oabb87uuuuu7OKLL8522WWXKF8f&#10;tdX4m6JaCF2jRolHorSjR4+OUJNX4gmtG4EOOL0LMVdfffVQ2hVXXDG+eYAAiKW7A33zzTfZHnvs&#10;EYZszJgxEc53JNUA3ImpbMV5wRSildNlcDQn3VA7ZUr9+r3pppsiXBQ28pSDBg2KEFfa2pI3FYK2&#10;NxmrMXnShpc5ARLP7t3aV4gr1GVs/PKcKdT3zRrak8bMq6qPGuJHNT3xxBPZIYccku29997Z6aef&#10;Xsn9t4evL93WVANwFVF2QsRwAsUewhdiWQtRFAqkDMEn5bAeE1JKCw+t9ZLSsNq+y7eRQnkol3we&#10;Shk7q9oXalo76ke+zRZ9UTRrOe1QSu3rX5vWh9LWbsI9CiqfEmsT2ISqQlztW/uZDyCao3I2bORp&#10;N637hMoPPfRQtt5662WXXnppmwI1AQcAU/iKN/o1zvfeey/Gir+fffZZtsACC8R61fyMG4/MSRj+&#10;ySefRFpUYA1tPW5zSzt4ZhMq8VDaPITJ6mqLHEQR1uDkT+bS+Im3KdxXH2/JYMSIEdl9992XHXDA&#10;AdGm8ZmDttTzntbk3qXx2Jo/GYy2oE4LYKEb4RFIUjppykjolA7zlfFgojyCIUhpzLcbKc062zm0&#10;piHgVMaDsQCkDMH7ri6h+aU4+tKvvqTVo+wJHMoZAwETIhAAurQyAGn8gAs0lI7SyNe+cSIhqrEp&#10;k9LaAeSUT3nTLijFMB7takebQKBfipcMAoXynnZfvQMDI2Oe5qLtpLT4z8Pi10UXXZQdeeSR0V9z&#10;iEoxgPjiF8+MQfuMAkNnTq+//nqM1ftHH30UfRt34rFfZN5kg1fGqryy0uZsPvhBhvhg/S2fLMxh&#10;0qRJ2QsvvBDrb+X0Qc7k4Zu+5BkvflkOkDUDsOyyy4YhpRPyLQ+Q8VxxxRXRhzxGSBv6ZgT0r2/8&#10;ZYDIl1HYZJNNsv322y/abQvqdADGRCHKnXfeGbuXyVMBAWFjOIYmi4zhHorGsiWPx/IBEQXHRGlK&#10;xBIDGgEggqTU2IDJyXOuvPLKkU8Bk4DVteah+MZCsQhHeYLTJuucFF9dfd17771Rf9ddd422KIZ8&#10;7RinMQANBWVMKK42lWG4PClcpUjJWypnV5YSUUZtA4lx4In+GRrKDrzGgJ/6xAtp9fWNd3gKBNow&#10;N/m33nprlLn++uujvfooAX7ixIkxPjx/5ZVXgl9+jdOctW3s5gkg1sz4CIBrrLFGzImcAMJ8zFnf&#10;5mA8xitf2li04bu+6Q3jBTzyzVla3/hx4oknxq95JIOFn/jEeOy///7ZkCFDsqFDh9YZM2NzzOU7&#10;4NMH88Fn82AUjPHoo4+O9+R1jQ2/8cWclDe+CRMmZGPHjs0GDx6cnXPOOXVGuDXUoQDWtcnympg2&#10;fvz4CNkee+yxYDyh8lQsnzVYUiwCp/yYh8mYBgQpLZ+SaJelo0jaBwhlMJYQKW3ywMZCOSgQRcFw&#10;SgBIBE8g+lUmeTntMBhJsZKn1SbFSHXvvvvu7Pjjj4/wyYaQvik6IKHyOgwYtYEooDaq0/hgTtXp&#10;xM/qdHOpvvpC51GjRmWXXHJJNnDgwPjmqAhI3njjjTCy5v7cc8+F8TIvoSQD6LyXHPFr0003jc0f&#10;vMavVVddNQwTAOJrCqPbi0499dQAz3XXXRfnuImA87bbbsseffTRWM+aI6NsnG+//XbwgZzuv//+&#10;MBTmwviRPWdCL4899thoqyyLhmR3ww03ZCeffHLwdeedd468xqjcZn3UIQAmfKEUsD388MNxJIFZ&#10;hE+wwLjTTjtFmjc+88wzs0MPPTQ744wzon5TytvZiAApB6t73nnnZUcddVTlS+cnYTwAM2j4+9JL&#10;L0V0wTC5+MBYog033DAMnmOkfv36ZVdffXX24IMPZptvvnko6kYbbRRA7QiiG/Ro6623Dg+85557&#10;hgFGp512WhhVzoIxNi8kuuM5GVZGikGS5oVXWWWVMDgALYzmGJpLohCe3hEbw95aancAm6QuANQ5&#10;ogNx1oyXMhleiRLYKNl4440jzWuWwXn++ednV155ZXbttdeGJe+KJBTbfffdw/vefvvt4a27CvFS&#10;Tz/9dITBvM8jjzwSXpfsGNrtt9++Lpqw+XTVVVeFR95iiy3CcPG4HU3078ADD8y23HLL7Oyzz448&#10;ekknLRN8p4PCYIZqzTXXrIsKOBTRAgPFA9tsu+aaayISeeCBB+rm3hyyfj/ooIOiX5tgTR1DGWNj&#10;jqldACy8EDo9//zzEY4IiYXCFIAwgZAi77jjjnWArY/S4HnovfbaK8JY1pJl7IpkHQa899xzT7b2&#10;2mtXcrsWUUBemfKSrWWKtaRoybJBiMpo2/TabbfdOszrVhPDYsd4hx12iHA6EUdBLwG1vJRpCjg8&#10;7x133BFR1QYbbFDJbR4xeAwhw8GbN0ZNhdAG2moqrFNeADQvQqZ8+PDh+bBhw/LCUuVFOBVPsfbJ&#10;zzrrrLzwvHnhdfPCeldqNp8K5c8LJueF1arkdD168skn8yJ0ywslr+R0XSoUKy88cz5u3Li88LJ5&#10;sQ7MC3DkRbicT5gwoVKqc5CxFh4v79mzZ15EcXkB2MqXltO5556bF+DLi4iyktM8KpaP+cEHHxxj&#10;KTx5JbdhMvbGqEUAnjFjRj5x4sS8WFfkJ510Ul5Y2gBqr1698sKz5AMHDsyLdWs+duzYfPLkyXmx&#10;fqrUbDmNHz8+L6xjPmLEiLxYU1ZyuxY988wzeZ8+ffIihKrkdA8qPG4oY7E2zouws5LbuYjzKMLV&#10;fPTo0ZWcltOUKVPy4447Lh8wYEA+bdq0Sm7zqIgm86FDh+b9+/cPDLWWGvHN/yabTs4EbUoIR4QC&#10;1rPCZbdSbrzxxghxC08T4aJytsrtTraWrD8cOwjdGg0pOjEJ/YWX+GFN1V3IDqtjtHRC0BnJnW38&#10;d6LRWrLRZRPWerp657zAVCVVP9kLsbS0jLQkbC3VrYH91Bfzp2MB657LL788dlGtd7baaqsAsPUr&#10;4VVPpK2JwmPYuuuuG+sOgO5qZNPObue+++6bXXDBBXU7oTVqP6LX1uk22xwRcjKt3UB0csKBOUKy&#10;UZfOlRkvdwnsAaVbX9KOBuHExh8HqL7183bbbdd6ZwTAqBxrF53nhZXIR40alRcL/nzQoEH54MGD&#10;8wJAeTH5vBh8PnXq1ErpmUPC9iFDhuRHHHFEPn369Epu16JCcHm/fv1ieVGjmUOWbwVo8iISzEeO&#10;HFnJbTlNmjQp1rCgY5+nAGnsaxQOJe/du3feo0ePWN8K14tIK56+fftGnnIFkCP8thZuC6rXA9sl&#10;PeWUU2J3jnd1fsZbOMtjafwplT+pYtFmFjl7dGaHnDF2RcJX0YN7tNtss00lt0ZtQWX9Le/cOuY5&#10;4YQT4sx6+PDhEQG1lJznu5DjGM2tOsdobrfxtO42wEa6Vina4ul5XzvOwmU73MputtlmcRzVGFVg&#10;2ehOOKoDsEkr7HEUYKtdaOAg3uAce1hDPP7447EOBWC3aFCZee1FDtaFLRh3+OGHV3K7DjGGwjfH&#10;D0KoxLvuRA2BKN1E8t0egJtmjp68W3rRL+UdQwEEZyHfWpPSe+y/pDaFpdoQsjLsSPvS9hdcyLDk&#10;Ax7ntS5NXHjhhfHb0pDVuIW9hx12WByRMQppGVeeazUWyrewjCfdsmuM/hc8BYBViJdKJRbEITPr&#10;hSmsCmZRQjdaMNSlC3mrrbZaWDWDxHSxflqclwffGsIg1/Zsirn25m9QWyqIjiIXBSiRcVOq9iKy&#10;THIsp+sDkV8PObpphSi/SzbKS/Meykozos7xAUw+PTAf3gZwpOkLPVBf+bQ3ApipvHP9lFbe5Qlp&#10;VxOVN0Z1GTnjV57zsA+iL46FLqZrszZRXa114ULaY/OUQXB5BuBssCWgWYumcSmrnH60J62cNA+K&#10;P4zBq6++ml122WWxxuXgtNcepG9jSXJrihrcxEqTZTUwh+sH7DFjxoQXJkCCt0GQ/sDAoXS6MwzU&#10;do3dUvHNFbtksTCFEjSXCM5NLH8U4C4pS9rVyObfs88+G39bayOuPsuM5xSTcuG1NJ7xRL5RqPQH&#10;Fogy4y1QuVSReAoU6pGfCzTa4+WUl58AQjY2W9QFIvnkCozylVeGvABQXeOQT87mIB9YlKcLFNy4&#10;pSm5eTAOdn95XYCRlucd6PzihbpkjR/S+jUHy7hyvr6U99c92pdPP/2ai5MQ83BRiC4ifdJT7QA9&#10;UBoDh2M+0gwD/mrTXWg8Qvgrf5999smK9W/c0mpLwlOU5Npc8KImd6GrCfNYT8JzHczkCQxD3JMl&#10;UO2YvDuklC7d0lHP5IGbsvnmjqm1NOYbgzLV5BrfMcccE3dY3SOmYC2l8jyTkUJlo2I+hOY7YeqP&#10;1TZniiutjDmx1OpSbnNXRnmKpG3zsWYSPpu7tS+looC8Mh4Yj+t5CUQUTdv6oIiJP5RIPhCUPZe1&#10;l3GRDbBbX8mXptjyGeH01y/GzwiaWwIUEDlxIA9gNw+Krixy5c937SovXxq4lDeH1A5K1w+RdpTB&#10;C6B2m8v8jUcZRkK+ueK78Ru7OXnXF0OlP2NQHpVlVk474rnllluyp556KninHfzyq0yKEvSZ+AWw&#10;ZImnvL0x4p003rnrLfIzjubgpDEiYw8qt9WSdusAnMjr/9qQOgSOOZQecAmDMAFZ+IEhvlFO3zGW&#10;EvE86qVQHGMx099uKgMI/nrDP0kbN25cCB2TCZ5iAg4GaxtzpeVrh2Jrm8CNJwGW0dGvdrRP+Mqn&#10;f1wm3zgBDS/8mRzhU0D5BGtu5iHNemufolIwimCcylAQoAMWfGLxlbeOY/GNCYgsU4xDWrSijDr4&#10;Io3k82zqAAhAm4/9Cf0j+UJgcwY6ym8OeKodc+LFAAoPKK8y+ERZpfGAYTFG5fFYmwyTOmUQJYOO&#10;yiBKvEYt0anWkL6TsTE+ukmX6IxHaC6fUTRPckqG1xzUN6e2HLe2qqkt2v4XgNuSNO1JguRl0hmZ&#10;0M4fdAOZd94cICgURaJEFIdCOYSn7MOGDYtJA5E2lZFWjkIBIEERgnyKytIDqfoEJc1wKANcQAE0&#10;DAwAAo1vlJ8HpOjakSZkYZt2vPM+QOHdX+AkRRBxJKPCEFF+CqEd+cbK+qc1F7Abi3kwQgn0jIr2&#10;GQ/zkKZkeEBBfZcug4hSAhkqg6icrtHMJRggp/TbltSuAG6Iqici/AZUymeTyt8E83oUNHkmCu8X&#10;GFI4pzwAAg4lVjblA6l8/QgLKb/6PJQ0TwGAwEuxeVIgpvxCQSACNBaa1+OVPcoAlDrADVAIoBkU&#10;BMQAh9pDaDXqvJTgNLNk3iEAbogMhYf0nw54Qp4YQIGX5wZo3ornkgaohkK7hgBV80Q1akuqho93&#10;4P2/BHCZakCrUUdRGRKAmEDpN6VnFkAbpyz7DzEIFKzUWRRyAAAAAElFTkSuQmCCUEsDBBQABgAI&#10;AAAAIQDqkl2C4QAAAAkBAAAPAAAAZHJzL2Rvd25yZXYueG1sTI/BasMwEETvhf6D2EJvjSy7Do5r&#10;OYTQ9hQKTQolt421sU0syViK7fx91VN7m2WGmbfFetYdG2lwrTUSxCICRqayqjW1hK/D21MGzHk0&#10;CjtrSMKNHKzL+7sCc2Un80nj3tcslBiXo4TG+z7n3FUNaXQL25MJ3tkOGn04h5qrAadQrjseR9GS&#10;a2xNWGiwp21D1WV/1RLeJ5w2iXgdd5fz9nY8pB/fO0FSPj7Mmxdgnmb/F4Zf/IAOZWA62atRjnUS&#10;knQZkhIysQIW/DiLBbBTEM9JCrws+P8Pyh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lrQrE3YCAABkBwAADgAAAAAAAAAAAAAAAAA6AgAAZHJz&#10;L2Uyb0RvYy54bWxQSwECLQAKAAAAAAAAACEAGL6DOnRSAAB0UgAAFAAAAAAAAAAAAAAAAADcBAAA&#10;ZHJzL21lZGlhL2ltYWdlMS5wbmdQSwECLQAKAAAAAAAAACEAct+9YlwTAABcEwAAFAAAAAAAAAAA&#10;AAAAAACCVwAAZHJzL21lZGlhL2ltYWdlMi5wbmdQSwECLQAUAAYACAAAACEA6pJdguEAAAAJAQAA&#10;DwAAAAAAAAAAAAAAAAAQawAAZHJzL2Rvd25yZXYueG1sUEsBAi0AFAAGAAgAAAAhAC5s8ADFAAAA&#10;pQEAABkAAAAAAAAAAAAAAAAAHmwAAGRycy9fcmVscy9lMm9Eb2MueG1sLnJlbHNQSwUGAAAAAAcA&#10;BwC+AQAAGm0AAAAA&#10;">
                      <v:shape id="Picture 87" o:spid="_x0000_s1027" type="#_x0000_t75" style="position:absolute;width:9531;height:10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AqExgAAANsAAAAPAAAAZHJzL2Rvd25yZXYueG1sRI9Pa8JA&#10;FMTvgt9heYVepG7sQUPqKtUSaEHBPwXp7ZF9JsHs25jdmvjtXUHwOMzMb5jpvDOVuFDjSssKRsMI&#10;BHFmdcm5gt99+haDcB5ZY2WZFFzJwXzW700x0bblLV12PhcBwi5BBYX3dSKlywoy6Ia2Jg7e0TYG&#10;fZBNLnWDbYCbSr5H0VgaLDksFFjTsqDstPs3Cg7x5O+rHS8OK/rZlIP1Pq0W51Sp15fu8wOEp84/&#10;w4/2t1YQT+D+JfwAObsBAAD//wMAUEsBAi0AFAAGAAgAAAAhANvh9svuAAAAhQEAABMAAAAAAAAA&#10;AAAAAAAAAAAAAFtDb250ZW50X1R5cGVzXS54bWxQSwECLQAUAAYACAAAACEAWvQsW78AAAAVAQAA&#10;CwAAAAAAAAAAAAAAAAAfAQAAX3JlbHMvLnJlbHNQSwECLQAUAAYACAAAACEAdtwKhMYAAADbAAAA&#10;DwAAAAAAAAAAAAAAAAAHAgAAZHJzL2Rvd25yZXYueG1sUEsFBgAAAAADAAMAtwAAAPoCAAAAAA==&#10;">
                        <v:imagedata r:id="rId202" o:title=""/>
                      </v:shape>
                      <v:shape id="Picture 113" o:spid="_x0000_s1028" type="#_x0000_t75" style="position:absolute;left:2819;top:8610;width:12833;height:1651;rotation:-238824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W5vwAAANwAAAAPAAAAZHJzL2Rvd25yZXYueG1sRE/JCsIw&#10;EL0L/kMYwZumVVCpRhEXEMSDy8Xb0IxtsZmUJmr9eyMI3ubx1pktGlOKJ9WusKwg7kcgiFOrC84U&#10;XM7b3gSE88gaS8uk4E0OFvN2a4aJti8+0vPkMxFC2CWoIPe+SqR0aU4GXd9WxIG72dqgD7DOpK7x&#10;FcJNKQdRNJIGCw4NOVa0yim9nx5GQaoPRWWbfXmLr9noOl6PN0e7V6rbaZZTEJ4a/xf/3Dsd5sdD&#10;+D4TLpDzDwAAAP//AwBQSwECLQAUAAYACAAAACEA2+H2y+4AAACFAQAAEwAAAAAAAAAAAAAAAAAA&#10;AAAAW0NvbnRlbnRfVHlwZXNdLnhtbFBLAQItABQABgAIAAAAIQBa9CxbvwAAABUBAAALAAAAAAAA&#10;AAAAAAAAAB8BAABfcmVscy8ucmVsc1BLAQItABQABgAIAAAAIQC+TKW5vwAAANwAAAAPAAAAAAAA&#10;AAAAAAAAAAcCAABkcnMvZG93bnJldi54bWxQSwUGAAAAAAMAAwC3AAAA8wIAAAAA&#10;">
                        <v:imagedata r:id="rId203" o:title=""/>
                      </v:shape>
                    </v:group>
                  </w:pict>
                </mc:Fallback>
              </mc:AlternateContent>
            </w:r>
          </w:p>
        </w:tc>
      </w:tr>
      <w:tr w:rsidR="00200265" w:rsidRPr="00941235" w14:paraId="4FAF70DC" w14:textId="77777777" w:rsidTr="00567317">
        <w:trPr>
          <w:trHeight w:val="3175"/>
        </w:trPr>
        <w:tc>
          <w:tcPr>
            <w:tcW w:w="3060" w:type="dxa"/>
            <w:vAlign w:val="center"/>
          </w:tcPr>
          <w:p w14:paraId="57CB45F6" w14:textId="77777777" w:rsidR="00200265" w:rsidRPr="00941235" w:rsidRDefault="00200265" w:rsidP="00200265">
            <w:pPr>
              <w:jc w:val="center"/>
              <w:rPr>
                <w:rFonts w:ascii="Comic Sans MS" w:hAnsi="Comic Sans MS"/>
                <w:color w:val="404040" w:themeColor="text1" w:themeTint="BF"/>
                <w:sz w:val="88"/>
                <w:szCs w:val="88"/>
              </w:rPr>
            </w:pPr>
            <w:r w:rsidRPr="00941235">
              <w:rPr>
                <w:rFonts w:ascii="Comic Sans MS" w:hAnsi="Comic Sans MS"/>
                <w:b/>
                <w:bCs/>
                <w:sz w:val="88"/>
                <w:szCs w:val="88"/>
              </w:rPr>
              <w:t>j</w:t>
            </w:r>
            <w:r w:rsidRPr="00941235">
              <w:rPr>
                <w:rFonts w:ascii="Comic Sans MS" w:hAnsi="Comic Sans MS"/>
                <w:color w:val="7F7F7F" w:themeColor="text1" w:themeTint="80"/>
                <w:sz w:val="88"/>
                <w:szCs w:val="88"/>
              </w:rPr>
              <w:t>acket</w:t>
            </w:r>
          </w:p>
        </w:tc>
        <w:tc>
          <w:tcPr>
            <w:tcW w:w="3060" w:type="dxa"/>
            <w:vAlign w:val="center"/>
          </w:tcPr>
          <w:p w14:paraId="2C47E14F" w14:textId="77777777" w:rsidR="00200265" w:rsidRPr="00941235" w:rsidRDefault="00200265" w:rsidP="00200265">
            <w:pPr>
              <w:jc w:val="center"/>
              <w:rPr>
                <w:rFonts w:ascii="Comic Sans MS" w:hAnsi="Comic Sans MS"/>
                <w:sz w:val="88"/>
                <w:szCs w:val="88"/>
              </w:rPr>
            </w:pPr>
            <w:r w:rsidRPr="00941235">
              <w:rPr>
                <w:rFonts w:ascii="Comic Sans MS" w:hAnsi="Comic Sans MS"/>
                <w:b/>
                <w:bCs/>
                <w:sz w:val="88"/>
                <w:szCs w:val="88"/>
              </w:rPr>
              <w:t>k</w:t>
            </w:r>
            <w:r w:rsidRPr="00941235">
              <w:rPr>
                <w:rFonts w:ascii="Comic Sans MS" w:hAnsi="Comic Sans MS"/>
                <w:color w:val="7F7F7F" w:themeColor="text1" w:themeTint="80"/>
                <w:sz w:val="88"/>
                <w:szCs w:val="88"/>
              </w:rPr>
              <w:t>ids</w:t>
            </w:r>
          </w:p>
        </w:tc>
        <w:tc>
          <w:tcPr>
            <w:tcW w:w="3060" w:type="dxa"/>
            <w:vAlign w:val="center"/>
          </w:tcPr>
          <w:p w14:paraId="5C9B5F9A" w14:textId="77777777" w:rsidR="00200265" w:rsidRPr="00941235" w:rsidRDefault="00200265" w:rsidP="00200265">
            <w:pPr>
              <w:jc w:val="center"/>
              <w:rPr>
                <w:rFonts w:ascii="Comic Sans MS" w:hAnsi="Comic Sans MS"/>
                <w:sz w:val="88"/>
                <w:szCs w:val="88"/>
              </w:rPr>
            </w:pPr>
            <w:r w:rsidRPr="00941235">
              <w:rPr>
                <w:rFonts w:ascii="Comic Sans MS" w:hAnsi="Comic Sans MS"/>
                <w:b/>
                <w:bCs/>
                <w:sz w:val="88"/>
                <w:szCs w:val="88"/>
              </w:rPr>
              <w:t>l</w:t>
            </w:r>
            <w:r w:rsidRPr="00941235">
              <w:rPr>
                <w:rFonts w:ascii="Comic Sans MS" w:hAnsi="Comic Sans MS"/>
                <w:color w:val="7F7F7F" w:themeColor="text1" w:themeTint="80"/>
                <w:sz w:val="88"/>
                <w:szCs w:val="88"/>
              </w:rPr>
              <w:t>emon</w:t>
            </w:r>
          </w:p>
        </w:tc>
      </w:tr>
      <w:tr w:rsidR="00200265" w:rsidRPr="00941235" w14:paraId="2131193E" w14:textId="77777777" w:rsidTr="00567317">
        <w:trPr>
          <w:trHeight w:val="3175"/>
        </w:trPr>
        <w:tc>
          <w:tcPr>
            <w:tcW w:w="3060" w:type="dxa"/>
            <w:vAlign w:val="center"/>
          </w:tcPr>
          <w:p w14:paraId="18898091" w14:textId="77777777" w:rsidR="00200265" w:rsidRPr="00941235" w:rsidRDefault="00200265" w:rsidP="00200265">
            <w:pPr>
              <w:jc w:val="center"/>
              <w:rPr>
                <w:rFonts w:ascii="Comic Sans MS" w:hAnsi="Comic Sans MS"/>
                <w:sz w:val="88"/>
                <w:szCs w:val="88"/>
              </w:rPr>
            </w:pPr>
            <w:r w:rsidRPr="00941235">
              <w:rPr>
                <w:noProof/>
                <w:sz w:val="88"/>
                <w:szCs w:val="88"/>
              </w:rPr>
              <w:drawing>
                <wp:anchor distT="0" distB="0" distL="114300" distR="114300" simplePos="0" relativeHeight="252066816" behindDoc="0" locked="0" layoutInCell="1" allowOverlap="1" wp14:anchorId="1F0564CB" wp14:editId="68588FE0">
                  <wp:simplePos x="0" y="0"/>
                  <wp:positionH relativeFrom="column">
                    <wp:posOffset>198120</wp:posOffset>
                  </wp:positionH>
                  <wp:positionV relativeFrom="paragraph">
                    <wp:posOffset>135255</wp:posOffset>
                  </wp:positionV>
                  <wp:extent cx="1388110" cy="1362075"/>
                  <wp:effectExtent l="0" t="0" r="2540" b="0"/>
                  <wp:wrapNone/>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a:off x="0" y="0"/>
                            <a:ext cx="1388110" cy="1362075"/>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vAlign w:val="center"/>
          </w:tcPr>
          <w:p w14:paraId="6E15E994" w14:textId="77777777" w:rsidR="00200265" w:rsidRPr="00941235" w:rsidRDefault="00200265" w:rsidP="00200265">
            <w:pPr>
              <w:jc w:val="center"/>
              <w:rPr>
                <w:rFonts w:ascii="Comic Sans MS" w:hAnsi="Comic Sans MS"/>
                <w:sz w:val="88"/>
                <w:szCs w:val="88"/>
              </w:rPr>
            </w:pPr>
            <w:r w:rsidRPr="00941235">
              <w:rPr>
                <w:noProof/>
                <w:sz w:val="88"/>
                <w:szCs w:val="88"/>
              </w:rPr>
              <w:drawing>
                <wp:anchor distT="0" distB="0" distL="114300" distR="114300" simplePos="0" relativeHeight="252067840" behindDoc="1" locked="0" layoutInCell="1" allowOverlap="1" wp14:anchorId="56F54F00" wp14:editId="28946170">
                  <wp:simplePos x="0" y="0"/>
                  <wp:positionH relativeFrom="column">
                    <wp:posOffset>138430</wp:posOffset>
                  </wp:positionH>
                  <wp:positionV relativeFrom="paragraph">
                    <wp:posOffset>262890</wp:posOffset>
                  </wp:positionV>
                  <wp:extent cx="1485900" cy="1623247"/>
                  <wp:effectExtent l="0" t="0" r="0" b="0"/>
                  <wp:wrapNone/>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extLst>
                              <a:ext uri="{28A0092B-C50C-407E-A947-70E740481C1C}">
                                <a14:useLocalDpi xmlns:a14="http://schemas.microsoft.com/office/drawing/2010/main" val="0"/>
                              </a:ext>
                            </a:extLst>
                          </a:blip>
                          <a:stretch>
                            <a:fillRect/>
                          </a:stretch>
                        </pic:blipFill>
                        <pic:spPr>
                          <a:xfrm>
                            <a:off x="0" y="0"/>
                            <a:ext cx="1485900" cy="1623247"/>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vAlign w:val="center"/>
          </w:tcPr>
          <w:p w14:paraId="59AEC7BA" w14:textId="77777777" w:rsidR="00200265" w:rsidRPr="00941235" w:rsidRDefault="00200265" w:rsidP="00200265">
            <w:pPr>
              <w:jc w:val="center"/>
              <w:rPr>
                <w:rFonts w:ascii="Comic Sans MS" w:hAnsi="Comic Sans MS"/>
                <w:sz w:val="88"/>
                <w:szCs w:val="88"/>
              </w:rPr>
            </w:pPr>
            <w:r w:rsidRPr="00941235">
              <w:rPr>
                <w:noProof/>
                <w:spacing w:val="40"/>
                <w:sz w:val="88"/>
                <w:szCs w:val="88"/>
                <w:lang w:val="en-AU" w:eastAsia="en-AU"/>
              </w:rPr>
              <w:drawing>
                <wp:anchor distT="0" distB="0" distL="114300" distR="114300" simplePos="0" relativeHeight="252068864" behindDoc="0" locked="0" layoutInCell="1" allowOverlap="1" wp14:anchorId="2CC1E5D6" wp14:editId="5F6AD017">
                  <wp:simplePos x="0" y="0"/>
                  <wp:positionH relativeFrom="column">
                    <wp:posOffset>406400</wp:posOffset>
                  </wp:positionH>
                  <wp:positionV relativeFrom="paragraph">
                    <wp:posOffset>-169545</wp:posOffset>
                  </wp:positionV>
                  <wp:extent cx="1216660" cy="1358900"/>
                  <wp:effectExtent l="24130" t="109220" r="0" b="83820"/>
                  <wp:wrapNone/>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4"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145"/>
                              </a:ext>
                            </a:extLst>
                          </a:blip>
                          <a:stretch>
                            <a:fillRect/>
                          </a:stretch>
                        </pic:blipFill>
                        <pic:spPr>
                          <a:xfrm rot="17103203" flipH="1">
                            <a:off x="0" y="0"/>
                            <a:ext cx="1216660" cy="1358900"/>
                          </a:xfrm>
                          <a:prstGeom prst="rect">
                            <a:avLst/>
                          </a:prstGeom>
                        </pic:spPr>
                      </pic:pic>
                    </a:graphicData>
                  </a:graphic>
                  <wp14:sizeRelH relativeFrom="margin">
                    <wp14:pctWidth>0</wp14:pctWidth>
                  </wp14:sizeRelH>
                  <wp14:sizeRelV relativeFrom="margin">
                    <wp14:pctHeight>0</wp14:pctHeight>
                  </wp14:sizeRelV>
                </wp:anchor>
              </w:drawing>
            </w:r>
          </w:p>
        </w:tc>
      </w:tr>
    </w:tbl>
    <w:p w14:paraId="584BDF77" w14:textId="77777777" w:rsidR="00200265" w:rsidRDefault="00200265">
      <w:r>
        <w:br w:type="page"/>
      </w:r>
    </w:p>
    <w:tbl>
      <w:tblPr>
        <w:tblStyle w:val="TableGrid"/>
        <w:tblpPr w:leftFromText="180" w:rightFromText="180" w:vertAnchor="text" w:horzAnchor="margin" w:tblpY="772"/>
        <w:tblW w:w="9183"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3061"/>
        <w:gridCol w:w="3061"/>
        <w:gridCol w:w="3061"/>
      </w:tblGrid>
      <w:tr w:rsidR="00200265" w:rsidRPr="00941235" w14:paraId="2BE1085A" w14:textId="77777777" w:rsidTr="00567317">
        <w:trPr>
          <w:trHeight w:val="3175"/>
        </w:trPr>
        <w:tc>
          <w:tcPr>
            <w:tcW w:w="3061" w:type="dxa"/>
            <w:vAlign w:val="center"/>
            <w:hideMark/>
          </w:tcPr>
          <w:p w14:paraId="13BB475E" w14:textId="77777777" w:rsidR="00200265" w:rsidRPr="00941235" w:rsidRDefault="00200265" w:rsidP="00200265">
            <w:pPr>
              <w:jc w:val="center"/>
              <w:rPr>
                <w:rFonts w:ascii="Comic Sans MS" w:hAnsi="Comic Sans MS"/>
                <w:sz w:val="88"/>
                <w:szCs w:val="88"/>
              </w:rPr>
            </w:pPr>
            <w:r w:rsidRPr="00941235">
              <w:rPr>
                <w:rFonts w:ascii="Comic Sans MS" w:hAnsi="Comic Sans MS"/>
                <w:b/>
                <w:bCs/>
                <w:sz w:val="88"/>
                <w:szCs w:val="88"/>
              </w:rPr>
              <w:lastRenderedPageBreak/>
              <w:t>m</w:t>
            </w:r>
            <w:r w:rsidRPr="00941235">
              <w:rPr>
                <w:rFonts w:ascii="Comic Sans MS" w:hAnsi="Comic Sans MS"/>
                <w:color w:val="7F7F7F" w:themeColor="text1" w:themeTint="80"/>
                <w:sz w:val="88"/>
                <w:szCs w:val="88"/>
              </w:rPr>
              <w:t>an</w:t>
            </w:r>
          </w:p>
        </w:tc>
        <w:tc>
          <w:tcPr>
            <w:tcW w:w="3061" w:type="dxa"/>
            <w:vAlign w:val="center"/>
            <w:hideMark/>
          </w:tcPr>
          <w:p w14:paraId="12ADA111" w14:textId="77777777" w:rsidR="00200265" w:rsidRPr="00941235" w:rsidRDefault="00200265" w:rsidP="00200265">
            <w:pPr>
              <w:jc w:val="center"/>
              <w:rPr>
                <w:rFonts w:ascii="Comic Sans MS" w:hAnsi="Comic Sans MS"/>
                <w:sz w:val="88"/>
                <w:szCs w:val="88"/>
              </w:rPr>
            </w:pPr>
            <w:r w:rsidRPr="00941235">
              <w:rPr>
                <w:rFonts w:ascii="Comic Sans MS" w:hAnsi="Comic Sans MS"/>
                <w:b/>
                <w:bCs/>
                <w:sz w:val="88"/>
                <w:szCs w:val="88"/>
              </w:rPr>
              <w:t>n</w:t>
            </w:r>
            <w:r w:rsidRPr="00941235">
              <w:rPr>
                <w:rFonts w:ascii="Comic Sans MS" w:hAnsi="Comic Sans MS"/>
                <w:color w:val="7F7F7F" w:themeColor="text1" w:themeTint="80"/>
                <w:sz w:val="88"/>
                <w:szCs w:val="88"/>
              </w:rPr>
              <w:t>o</w:t>
            </w:r>
          </w:p>
        </w:tc>
        <w:tc>
          <w:tcPr>
            <w:tcW w:w="3061" w:type="dxa"/>
            <w:vAlign w:val="center"/>
            <w:hideMark/>
          </w:tcPr>
          <w:p w14:paraId="2A08BA55" w14:textId="77777777" w:rsidR="00200265" w:rsidRPr="00941235" w:rsidRDefault="00200265" w:rsidP="00200265">
            <w:pPr>
              <w:jc w:val="center"/>
              <w:rPr>
                <w:rFonts w:ascii="Comic Sans MS" w:hAnsi="Comic Sans MS"/>
                <w:sz w:val="88"/>
                <w:szCs w:val="88"/>
              </w:rPr>
            </w:pPr>
            <w:r w:rsidRPr="00941235">
              <w:rPr>
                <w:rFonts w:ascii="Comic Sans MS" w:hAnsi="Comic Sans MS"/>
                <w:b/>
                <w:bCs/>
                <w:sz w:val="88"/>
                <w:szCs w:val="88"/>
              </w:rPr>
              <w:t>o</w:t>
            </w:r>
            <w:r w:rsidRPr="00941235">
              <w:rPr>
                <w:rFonts w:ascii="Comic Sans MS" w:hAnsi="Comic Sans MS"/>
                <w:color w:val="7F7F7F" w:themeColor="text1" w:themeTint="80"/>
                <w:sz w:val="88"/>
                <w:szCs w:val="88"/>
              </w:rPr>
              <w:t>range</w:t>
            </w:r>
          </w:p>
        </w:tc>
      </w:tr>
      <w:tr w:rsidR="00200265" w:rsidRPr="00941235" w14:paraId="7D7B49A7" w14:textId="77777777" w:rsidTr="00567317">
        <w:trPr>
          <w:trHeight w:val="3175"/>
        </w:trPr>
        <w:tc>
          <w:tcPr>
            <w:tcW w:w="3061" w:type="dxa"/>
            <w:vAlign w:val="center"/>
            <w:hideMark/>
          </w:tcPr>
          <w:p w14:paraId="730A2462" w14:textId="77777777" w:rsidR="00200265" w:rsidRPr="00941235" w:rsidRDefault="00200265" w:rsidP="00200265">
            <w:pPr>
              <w:jc w:val="center"/>
              <w:rPr>
                <w:rFonts w:ascii="Comic Sans MS" w:hAnsi="Comic Sans MS"/>
                <w:sz w:val="88"/>
                <w:szCs w:val="88"/>
              </w:rPr>
            </w:pPr>
            <w:r w:rsidRPr="00941235">
              <w:rPr>
                <w:noProof/>
                <w:sz w:val="88"/>
                <w:szCs w:val="88"/>
              </w:rPr>
              <w:drawing>
                <wp:anchor distT="0" distB="0" distL="114300" distR="114300" simplePos="0" relativeHeight="252071936" behindDoc="0" locked="0" layoutInCell="1" allowOverlap="1" wp14:anchorId="4288C583" wp14:editId="53D48364">
                  <wp:simplePos x="0" y="0"/>
                  <wp:positionH relativeFrom="column">
                    <wp:posOffset>328295</wp:posOffset>
                  </wp:positionH>
                  <wp:positionV relativeFrom="paragraph">
                    <wp:posOffset>-127635</wp:posOffset>
                  </wp:positionV>
                  <wp:extent cx="1158240" cy="1751330"/>
                  <wp:effectExtent l="0" t="0" r="3810" b="1270"/>
                  <wp:wrapNone/>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cstate="print">
                            <a:extLst>
                              <a:ext uri="{28A0092B-C50C-407E-A947-70E740481C1C}">
                                <a14:useLocalDpi xmlns:a14="http://schemas.microsoft.com/office/drawing/2010/main" val="0"/>
                              </a:ext>
                            </a:extLst>
                          </a:blip>
                          <a:stretch>
                            <a:fillRect/>
                          </a:stretch>
                        </pic:blipFill>
                        <pic:spPr>
                          <a:xfrm flipH="1">
                            <a:off x="0" y="0"/>
                            <a:ext cx="1158240" cy="1751330"/>
                          </a:xfrm>
                          <a:prstGeom prst="rect">
                            <a:avLst/>
                          </a:prstGeom>
                        </pic:spPr>
                      </pic:pic>
                    </a:graphicData>
                  </a:graphic>
                  <wp14:sizeRelH relativeFrom="margin">
                    <wp14:pctWidth>0</wp14:pctWidth>
                  </wp14:sizeRelH>
                  <wp14:sizeRelV relativeFrom="margin">
                    <wp14:pctHeight>0</wp14:pctHeight>
                  </wp14:sizeRelV>
                </wp:anchor>
              </w:drawing>
            </w:r>
          </w:p>
        </w:tc>
        <w:tc>
          <w:tcPr>
            <w:tcW w:w="3061" w:type="dxa"/>
            <w:vAlign w:val="center"/>
            <w:hideMark/>
          </w:tcPr>
          <w:p w14:paraId="6722AC93" w14:textId="77777777" w:rsidR="00200265" w:rsidRPr="00941235" w:rsidRDefault="00200265" w:rsidP="00200265">
            <w:pPr>
              <w:jc w:val="center"/>
              <w:rPr>
                <w:rFonts w:ascii="Comic Sans MS" w:hAnsi="Comic Sans MS"/>
                <w:sz w:val="88"/>
                <w:szCs w:val="88"/>
              </w:rPr>
            </w:pPr>
            <w:r w:rsidRPr="00941235">
              <w:rPr>
                <w:noProof/>
                <w:sz w:val="88"/>
                <w:szCs w:val="88"/>
              </w:rPr>
              <w:drawing>
                <wp:anchor distT="0" distB="0" distL="114300" distR="114300" simplePos="0" relativeHeight="252072960" behindDoc="0" locked="0" layoutInCell="1" allowOverlap="1" wp14:anchorId="77B54403" wp14:editId="1AC18778">
                  <wp:simplePos x="0" y="0"/>
                  <wp:positionH relativeFrom="column">
                    <wp:posOffset>-6350</wp:posOffset>
                  </wp:positionH>
                  <wp:positionV relativeFrom="paragraph">
                    <wp:posOffset>3175</wp:posOffset>
                  </wp:positionV>
                  <wp:extent cx="1524000" cy="1524000"/>
                  <wp:effectExtent l="0" t="0" r="0" b="0"/>
                  <wp:wrapNone/>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anchor>
              </w:drawing>
            </w:r>
          </w:p>
          <w:p w14:paraId="38436FAD" w14:textId="77777777" w:rsidR="00200265" w:rsidRPr="00941235" w:rsidRDefault="00200265" w:rsidP="00200265">
            <w:pPr>
              <w:jc w:val="center"/>
              <w:rPr>
                <w:rFonts w:ascii="Comic Sans MS" w:hAnsi="Comic Sans MS"/>
                <w:sz w:val="88"/>
                <w:szCs w:val="88"/>
              </w:rPr>
            </w:pPr>
          </w:p>
        </w:tc>
        <w:tc>
          <w:tcPr>
            <w:tcW w:w="3061" w:type="dxa"/>
            <w:vAlign w:val="center"/>
            <w:hideMark/>
          </w:tcPr>
          <w:p w14:paraId="0E200562" w14:textId="77777777" w:rsidR="00200265" w:rsidRPr="00941235" w:rsidRDefault="00200265" w:rsidP="00200265">
            <w:pPr>
              <w:jc w:val="center"/>
              <w:rPr>
                <w:rFonts w:ascii="Comic Sans MS" w:hAnsi="Comic Sans MS"/>
                <w:sz w:val="88"/>
                <w:szCs w:val="88"/>
              </w:rPr>
            </w:pPr>
            <w:r w:rsidRPr="00941235">
              <w:rPr>
                <w:noProof/>
                <w:sz w:val="88"/>
                <w:szCs w:val="88"/>
              </w:rPr>
              <w:drawing>
                <wp:anchor distT="0" distB="0" distL="114300" distR="114300" simplePos="0" relativeHeight="252073984" behindDoc="0" locked="0" layoutInCell="1" allowOverlap="1" wp14:anchorId="7A038075" wp14:editId="0D76CEE7">
                  <wp:simplePos x="0" y="0"/>
                  <wp:positionH relativeFrom="column">
                    <wp:posOffset>107950</wp:posOffset>
                  </wp:positionH>
                  <wp:positionV relativeFrom="paragraph">
                    <wp:posOffset>325120</wp:posOffset>
                  </wp:positionV>
                  <wp:extent cx="1645920" cy="1333500"/>
                  <wp:effectExtent l="0" t="0" r="0" b="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extLst>
                              <a:ext uri="{28A0092B-C50C-407E-A947-70E740481C1C}">
                                <a14:useLocalDpi xmlns:a14="http://schemas.microsoft.com/office/drawing/2010/main" val="0"/>
                              </a:ext>
                            </a:extLst>
                          </a:blip>
                          <a:stretch>
                            <a:fillRect/>
                          </a:stretch>
                        </pic:blipFill>
                        <pic:spPr>
                          <a:xfrm>
                            <a:off x="0" y="0"/>
                            <a:ext cx="1645920" cy="1333500"/>
                          </a:xfrm>
                          <a:prstGeom prst="rect">
                            <a:avLst/>
                          </a:prstGeom>
                        </pic:spPr>
                      </pic:pic>
                    </a:graphicData>
                  </a:graphic>
                </wp:anchor>
              </w:drawing>
            </w:r>
          </w:p>
        </w:tc>
      </w:tr>
      <w:tr w:rsidR="00200265" w:rsidRPr="00941235" w14:paraId="61DFDCF2" w14:textId="77777777" w:rsidTr="00567317">
        <w:trPr>
          <w:trHeight w:val="3175"/>
        </w:trPr>
        <w:tc>
          <w:tcPr>
            <w:tcW w:w="3061" w:type="dxa"/>
            <w:vAlign w:val="center"/>
          </w:tcPr>
          <w:p w14:paraId="7DC58FB0" w14:textId="77777777" w:rsidR="00200265" w:rsidRPr="00941235" w:rsidRDefault="00200265" w:rsidP="00200265">
            <w:pPr>
              <w:jc w:val="center"/>
              <w:rPr>
                <w:rFonts w:ascii="Comic Sans MS" w:hAnsi="Comic Sans MS"/>
                <w:color w:val="7F7F7F" w:themeColor="text1" w:themeTint="80"/>
                <w:sz w:val="88"/>
                <w:szCs w:val="88"/>
              </w:rPr>
            </w:pPr>
            <w:r w:rsidRPr="00941235">
              <w:rPr>
                <w:rFonts w:ascii="Comic Sans MS" w:hAnsi="Comic Sans MS"/>
                <w:b/>
                <w:bCs/>
                <w:sz w:val="88"/>
                <w:szCs w:val="88"/>
              </w:rPr>
              <w:t>p</w:t>
            </w:r>
            <w:r w:rsidRPr="00941235">
              <w:rPr>
                <w:rFonts w:ascii="Comic Sans MS" w:hAnsi="Comic Sans MS"/>
                <w:color w:val="7F7F7F" w:themeColor="text1" w:themeTint="80"/>
                <w:sz w:val="88"/>
                <w:szCs w:val="88"/>
              </w:rPr>
              <w:t>encil</w:t>
            </w:r>
          </w:p>
        </w:tc>
        <w:tc>
          <w:tcPr>
            <w:tcW w:w="3061" w:type="dxa"/>
            <w:vAlign w:val="center"/>
          </w:tcPr>
          <w:p w14:paraId="1F26553D" w14:textId="77777777" w:rsidR="00200265" w:rsidRPr="00941235" w:rsidRDefault="00200265" w:rsidP="00200265">
            <w:pPr>
              <w:jc w:val="center"/>
              <w:rPr>
                <w:rFonts w:ascii="Comic Sans MS" w:hAnsi="Comic Sans MS"/>
                <w:sz w:val="88"/>
                <w:szCs w:val="88"/>
              </w:rPr>
            </w:pPr>
            <w:r w:rsidRPr="00941235">
              <w:rPr>
                <w:rFonts w:ascii="Comic Sans MS" w:hAnsi="Comic Sans MS"/>
                <w:b/>
                <w:bCs/>
                <w:sz w:val="88"/>
                <w:szCs w:val="88"/>
              </w:rPr>
              <w:t>q</w:t>
            </w:r>
            <w:r w:rsidRPr="00941235">
              <w:rPr>
                <w:rFonts w:ascii="Comic Sans MS" w:hAnsi="Comic Sans MS"/>
                <w:color w:val="7F7F7F" w:themeColor="text1" w:themeTint="80"/>
                <w:sz w:val="88"/>
                <w:szCs w:val="88"/>
              </w:rPr>
              <w:t>ueen</w:t>
            </w:r>
          </w:p>
        </w:tc>
        <w:tc>
          <w:tcPr>
            <w:tcW w:w="3061" w:type="dxa"/>
            <w:vAlign w:val="center"/>
          </w:tcPr>
          <w:p w14:paraId="1CA0DA35" w14:textId="77777777" w:rsidR="00200265" w:rsidRPr="00941235" w:rsidRDefault="00200265" w:rsidP="00200265">
            <w:pPr>
              <w:jc w:val="center"/>
              <w:rPr>
                <w:rFonts w:ascii="Comic Sans MS" w:hAnsi="Comic Sans MS"/>
                <w:color w:val="7F7F7F" w:themeColor="text1" w:themeTint="80"/>
                <w:sz w:val="88"/>
                <w:szCs w:val="88"/>
              </w:rPr>
            </w:pPr>
            <w:r w:rsidRPr="00941235">
              <w:rPr>
                <w:rFonts w:ascii="Comic Sans MS" w:hAnsi="Comic Sans MS"/>
                <w:b/>
                <w:bCs/>
                <w:sz w:val="88"/>
                <w:szCs w:val="88"/>
              </w:rPr>
              <w:t>r</w:t>
            </w:r>
            <w:r w:rsidRPr="00941235">
              <w:rPr>
                <w:rFonts w:ascii="Comic Sans MS" w:hAnsi="Comic Sans MS"/>
                <w:color w:val="7F7F7F" w:themeColor="text1" w:themeTint="80"/>
                <w:sz w:val="88"/>
                <w:szCs w:val="88"/>
              </w:rPr>
              <w:t>ubber</w:t>
            </w:r>
          </w:p>
        </w:tc>
      </w:tr>
      <w:tr w:rsidR="00200265" w:rsidRPr="00941235" w14:paraId="7A7DADFD" w14:textId="77777777" w:rsidTr="00567317">
        <w:trPr>
          <w:trHeight w:val="3175"/>
        </w:trPr>
        <w:tc>
          <w:tcPr>
            <w:tcW w:w="3061" w:type="dxa"/>
            <w:vAlign w:val="center"/>
          </w:tcPr>
          <w:p w14:paraId="642C2ADF" w14:textId="77777777" w:rsidR="00200265" w:rsidRPr="00941235" w:rsidRDefault="00200265" w:rsidP="00200265">
            <w:pPr>
              <w:jc w:val="center"/>
              <w:rPr>
                <w:rFonts w:ascii="Comic Sans MS" w:hAnsi="Comic Sans MS"/>
                <w:sz w:val="88"/>
                <w:szCs w:val="88"/>
              </w:rPr>
            </w:pPr>
            <w:r w:rsidRPr="00941235">
              <w:rPr>
                <w:noProof/>
                <w:sz w:val="88"/>
                <w:szCs w:val="88"/>
              </w:rPr>
              <w:drawing>
                <wp:anchor distT="0" distB="0" distL="114300" distR="114300" simplePos="0" relativeHeight="252075008" behindDoc="0" locked="0" layoutInCell="1" allowOverlap="1" wp14:anchorId="5D0E37C3" wp14:editId="21EC3243">
                  <wp:simplePos x="0" y="0"/>
                  <wp:positionH relativeFrom="column">
                    <wp:posOffset>-10159</wp:posOffset>
                  </wp:positionH>
                  <wp:positionV relativeFrom="paragraph">
                    <wp:posOffset>635</wp:posOffset>
                  </wp:positionV>
                  <wp:extent cx="1812024" cy="838200"/>
                  <wp:effectExtent l="0" t="0" r="0" b="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28A0092B-C50C-407E-A947-70E740481C1C}">
                                <a14:useLocalDpi xmlns:a14="http://schemas.microsoft.com/office/drawing/2010/main" val="0"/>
                              </a:ext>
                            </a:extLst>
                          </a:blip>
                          <a:stretch>
                            <a:fillRect/>
                          </a:stretch>
                        </pic:blipFill>
                        <pic:spPr>
                          <a:xfrm>
                            <a:off x="0" y="0"/>
                            <a:ext cx="1818144" cy="841031"/>
                          </a:xfrm>
                          <a:prstGeom prst="rect">
                            <a:avLst/>
                          </a:prstGeom>
                        </pic:spPr>
                      </pic:pic>
                    </a:graphicData>
                  </a:graphic>
                  <wp14:sizeRelH relativeFrom="margin">
                    <wp14:pctWidth>0</wp14:pctWidth>
                  </wp14:sizeRelH>
                  <wp14:sizeRelV relativeFrom="margin">
                    <wp14:pctHeight>0</wp14:pctHeight>
                  </wp14:sizeRelV>
                </wp:anchor>
              </w:drawing>
            </w:r>
          </w:p>
        </w:tc>
        <w:tc>
          <w:tcPr>
            <w:tcW w:w="3061" w:type="dxa"/>
            <w:vAlign w:val="center"/>
          </w:tcPr>
          <w:p w14:paraId="0D7589A0" w14:textId="77777777" w:rsidR="00200265" w:rsidRPr="00941235" w:rsidRDefault="00200265" w:rsidP="00200265">
            <w:pPr>
              <w:jc w:val="center"/>
              <w:rPr>
                <w:rFonts w:ascii="Comic Sans MS" w:hAnsi="Comic Sans MS"/>
                <w:sz w:val="88"/>
                <w:szCs w:val="88"/>
              </w:rPr>
            </w:pPr>
            <w:r w:rsidRPr="00941235">
              <w:rPr>
                <w:noProof/>
                <w:sz w:val="88"/>
                <w:szCs w:val="88"/>
              </w:rPr>
              <w:drawing>
                <wp:anchor distT="0" distB="0" distL="114300" distR="114300" simplePos="0" relativeHeight="252077056" behindDoc="0" locked="0" layoutInCell="1" allowOverlap="1" wp14:anchorId="51A5C973" wp14:editId="24920653">
                  <wp:simplePos x="0" y="0"/>
                  <wp:positionH relativeFrom="column">
                    <wp:posOffset>328930</wp:posOffset>
                  </wp:positionH>
                  <wp:positionV relativeFrom="paragraph">
                    <wp:posOffset>-75565</wp:posOffset>
                  </wp:positionV>
                  <wp:extent cx="1146810" cy="1539240"/>
                  <wp:effectExtent l="0" t="0" r="0" b="3810"/>
                  <wp:wrapNone/>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146810"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1" w:type="dxa"/>
            <w:vAlign w:val="center"/>
          </w:tcPr>
          <w:p w14:paraId="712D8614" w14:textId="77777777" w:rsidR="00200265" w:rsidRPr="00941235" w:rsidRDefault="00200265" w:rsidP="00200265">
            <w:pPr>
              <w:jc w:val="center"/>
              <w:rPr>
                <w:rFonts w:ascii="Comic Sans MS" w:hAnsi="Comic Sans MS"/>
                <w:sz w:val="88"/>
                <w:szCs w:val="88"/>
              </w:rPr>
            </w:pPr>
            <w:r w:rsidRPr="00941235">
              <w:rPr>
                <w:noProof/>
                <w:sz w:val="88"/>
                <w:szCs w:val="88"/>
              </w:rPr>
              <w:drawing>
                <wp:anchor distT="0" distB="0" distL="114300" distR="114300" simplePos="0" relativeHeight="252076032" behindDoc="0" locked="0" layoutInCell="1" allowOverlap="1" wp14:anchorId="63D6F009" wp14:editId="7D50EC9C">
                  <wp:simplePos x="0" y="0"/>
                  <wp:positionH relativeFrom="column">
                    <wp:posOffset>200025</wp:posOffset>
                  </wp:positionH>
                  <wp:positionV relativeFrom="paragraph">
                    <wp:posOffset>-148590</wp:posOffset>
                  </wp:positionV>
                  <wp:extent cx="1516380" cy="1043940"/>
                  <wp:effectExtent l="0" t="0" r="7620" b="381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extLst>
                              <a:ext uri="{28A0092B-C50C-407E-A947-70E740481C1C}">
                                <a14:useLocalDpi xmlns:a14="http://schemas.microsoft.com/office/drawing/2010/main" val="0"/>
                              </a:ext>
                            </a:extLst>
                          </a:blip>
                          <a:stretch>
                            <a:fillRect/>
                          </a:stretch>
                        </pic:blipFill>
                        <pic:spPr>
                          <a:xfrm>
                            <a:off x="0" y="0"/>
                            <a:ext cx="1516380" cy="1043940"/>
                          </a:xfrm>
                          <a:prstGeom prst="rect">
                            <a:avLst/>
                          </a:prstGeom>
                        </pic:spPr>
                      </pic:pic>
                    </a:graphicData>
                  </a:graphic>
                  <wp14:sizeRelH relativeFrom="margin">
                    <wp14:pctWidth>0</wp14:pctWidth>
                  </wp14:sizeRelH>
                  <wp14:sizeRelV relativeFrom="margin">
                    <wp14:pctHeight>0</wp14:pctHeight>
                  </wp14:sizeRelV>
                </wp:anchor>
              </w:drawing>
            </w:r>
          </w:p>
        </w:tc>
      </w:tr>
    </w:tbl>
    <w:p w14:paraId="397872B8" w14:textId="77777777" w:rsidR="00200265" w:rsidRDefault="00200265"/>
    <w:p w14:paraId="1AB002EA" w14:textId="2283E86D" w:rsidR="00200265" w:rsidRDefault="00200265">
      <w:r>
        <w:br w:type="page"/>
      </w:r>
    </w:p>
    <w:tbl>
      <w:tblPr>
        <w:tblStyle w:val="TableGrid"/>
        <w:tblpPr w:leftFromText="180" w:rightFromText="180" w:vertAnchor="text" w:horzAnchor="margin" w:tblpY="214"/>
        <w:tblW w:w="918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ayout w:type="fixed"/>
        <w:tblLook w:val="04A0" w:firstRow="1" w:lastRow="0" w:firstColumn="1" w:lastColumn="0" w:noHBand="0" w:noVBand="1"/>
      </w:tblPr>
      <w:tblGrid>
        <w:gridCol w:w="3060"/>
        <w:gridCol w:w="3060"/>
        <w:gridCol w:w="3060"/>
      </w:tblGrid>
      <w:tr w:rsidR="00200265" w:rsidRPr="00941235" w14:paraId="6053B263" w14:textId="77777777" w:rsidTr="00567317">
        <w:trPr>
          <w:trHeight w:val="3175"/>
        </w:trPr>
        <w:tc>
          <w:tcPr>
            <w:tcW w:w="3060" w:type="dxa"/>
            <w:vAlign w:val="center"/>
            <w:hideMark/>
          </w:tcPr>
          <w:p w14:paraId="7B24C90B" w14:textId="77777777" w:rsidR="00200265" w:rsidRPr="00941235" w:rsidRDefault="00200265" w:rsidP="00200265">
            <w:pPr>
              <w:jc w:val="center"/>
              <w:rPr>
                <w:rFonts w:ascii="Comic Sans MS" w:hAnsi="Comic Sans MS"/>
                <w:color w:val="595959" w:themeColor="text1" w:themeTint="A6"/>
                <w:sz w:val="72"/>
                <w:szCs w:val="72"/>
              </w:rPr>
            </w:pPr>
            <w:r w:rsidRPr="00941235">
              <w:rPr>
                <w:rFonts w:ascii="Comic Sans MS" w:hAnsi="Comic Sans MS"/>
                <w:b/>
                <w:bCs/>
                <w:color w:val="000000" w:themeColor="text1"/>
                <w:sz w:val="72"/>
                <w:szCs w:val="72"/>
              </w:rPr>
              <w:lastRenderedPageBreak/>
              <w:t>s</w:t>
            </w:r>
            <w:r w:rsidRPr="00941235">
              <w:rPr>
                <w:rFonts w:ascii="Comic Sans MS" w:hAnsi="Comic Sans MS"/>
                <w:color w:val="595959" w:themeColor="text1" w:themeTint="A6"/>
                <w:sz w:val="72"/>
                <w:szCs w:val="72"/>
              </w:rPr>
              <w:t>tudent</w:t>
            </w:r>
          </w:p>
        </w:tc>
        <w:tc>
          <w:tcPr>
            <w:tcW w:w="3060" w:type="dxa"/>
            <w:vAlign w:val="center"/>
            <w:hideMark/>
          </w:tcPr>
          <w:p w14:paraId="4D41B803" w14:textId="77777777" w:rsidR="00200265" w:rsidRPr="00941235" w:rsidRDefault="00200265" w:rsidP="00200265">
            <w:pPr>
              <w:jc w:val="center"/>
              <w:rPr>
                <w:rFonts w:ascii="Comic Sans MS" w:hAnsi="Comic Sans MS"/>
                <w:sz w:val="72"/>
                <w:szCs w:val="72"/>
              </w:rPr>
            </w:pPr>
            <w:r w:rsidRPr="00941235">
              <w:rPr>
                <w:rFonts w:ascii="Comic Sans MS" w:hAnsi="Comic Sans MS"/>
                <w:b/>
                <w:bCs/>
                <w:sz w:val="72"/>
                <w:szCs w:val="72"/>
              </w:rPr>
              <w:t>t</w:t>
            </w:r>
            <w:r w:rsidRPr="00941235">
              <w:rPr>
                <w:rFonts w:ascii="Comic Sans MS" w:hAnsi="Comic Sans MS"/>
                <w:color w:val="595959" w:themeColor="text1" w:themeTint="A6"/>
                <w:sz w:val="72"/>
                <w:szCs w:val="72"/>
              </w:rPr>
              <w:t>eacher</w:t>
            </w:r>
          </w:p>
        </w:tc>
        <w:tc>
          <w:tcPr>
            <w:tcW w:w="3060" w:type="dxa"/>
            <w:vAlign w:val="center"/>
            <w:hideMark/>
          </w:tcPr>
          <w:p w14:paraId="6D3D3629" w14:textId="77777777" w:rsidR="00200265" w:rsidRPr="00941235" w:rsidRDefault="00200265" w:rsidP="00200265">
            <w:pPr>
              <w:jc w:val="center"/>
              <w:rPr>
                <w:rFonts w:ascii="Comic Sans MS" w:hAnsi="Comic Sans MS"/>
                <w:sz w:val="68"/>
                <w:szCs w:val="68"/>
              </w:rPr>
            </w:pPr>
            <w:r w:rsidRPr="00941235">
              <w:rPr>
                <w:rFonts w:ascii="Comic Sans MS" w:hAnsi="Comic Sans MS"/>
                <w:b/>
                <w:bCs/>
                <w:sz w:val="68"/>
                <w:szCs w:val="68"/>
              </w:rPr>
              <w:t>u</w:t>
            </w:r>
            <w:r w:rsidRPr="00941235">
              <w:rPr>
                <w:rFonts w:ascii="Comic Sans MS" w:hAnsi="Comic Sans MS"/>
                <w:color w:val="595959" w:themeColor="text1" w:themeTint="A6"/>
                <w:sz w:val="68"/>
                <w:szCs w:val="68"/>
              </w:rPr>
              <w:t>mbrella</w:t>
            </w:r>
          </w:p>
        </w:tc>
      </w:tr>
      <w:tr w:rsidR="00200265" w:rsidRPr="00941235" w14:paraId="79BA09D2" w14:textId="77777777" w:rsidTr="00567317">
        <w:trPr>
          <w:trHeight w:val="3175"/>
        </w:trPr>
        <w:tc>
          <w:tcPr>
            <w:tcW w:w="3060" w:type="dxa"/>
            <w:vAlign w:val="center"/>
            <w:hideMark/>
          </w:tcPr>
          <w:p w14:paraId="05EF6499" w14:textId="77777777" w:rsidR="00200265" w:rsidRPr="00941235" w:rsidRDefault="00200265" w:rsidP="00200265">
            <w:pPr>
              <w:jc w:val="center"/>
              <w:rPr>
                <w:rFonts w:ascii="Comic Sans MS" w:hAnsi="Comic Sans MS"/>
                <w:sz w:val="88"/>
                <w:szCs w:val="88"/>
              </w:rPr>
            </w:pPr>
            <w:r w:rsidRPr="00941235">
              <w:rPr>
                <w:noProof/>
                <w:sz w:val="88"/>
                <w:szCs w:val="88"/>
              </w:rPr>
              <w:drawing>
                <wp:anchor distT="0" distB="0" distL="114300" distR="114300" simplePos="0" relativeHeight="252079104" behindDoc="0" locked="0" layoutInCell="1" allowOverlap="1" wp14:anchorId="71F34257" wp14:editId="11095621">
                  <wp:simplePos x="0" y="0"/>
                  <wp:positionH relativeFrom="column">
                    <wp:posOffset>191135</wp:posOffset>
                  </wp:positionH>
                  <wp:positionV relativeFrom="paragraph">
                    <wp:posOffset>-8255</wp:posOffset>
                  </wp:positionV>
                  <wp:extent cx="1371600" cy="1732915"/>
                  <wp:effectExtent l="0" t="0" r="0" b="635"/>
                  <wp:wrapNone/>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extLst>
                              <a:ext uri="{28A0092B-C50C-407E-A947-70E740481C1C}">
                                <a14:useLocalDpi xmlns:a14="http://schemas.microsoft.com/office/drawing/2010/main" val="0"/>
                              </a:ext>
                            </a:extLst>
                          </a:blip>
                          <a:stretch>
                            <a:fillRect/>
                          </a:stretch>
                        </pic:blipFill>
                        <pic:spPr>
                          <a:xfrm>
                            <a:off x="0" y="0"/>
                            <a:ext cx="1371600" cy="1732915"/>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vAlign w:val="center"/>
            <w:hideMark/>
          </w:tcPr>
          <w:p w14:paraId="4BF2F2E2" w14:textId="77777777" w:rsidR="00200265" w:rsidRPr="00941235" w:rsidRDefault="00200265" w:rsidP="00200265">
            <w:pPr>
              <w:jc w:val="center"/>
              <w:rPr>
                <w:rFonts w:ascii="Comic Sans MS" w:hAnsi="Comic Sans MS"/>
                <w:sz w:val="88"/>
                <w:szCs w:val="88"/>
              </w:rPr>
            </w:pPr>
            <w:r w:rsidRPr="00941235">
              <w:rPr>
                <w:noProof/>
                <w:spacing w:val="40"/>
                <w:sz w:val="88"/>
                <w:szCs w:val="88"/>
                <w:lang w:val="en-AU" w:eastAsia="en-AU"/>
              </w:rPr>
              <w:drawing>
                <wp:anchor distT="0" distB="0" distL="114300" distR="114300" simplePos="0" relativeHeight="252084224" behindDoc="0" locked="0" layoutInCell="1" allowOverlap="1" wp14:anchorId="1AADBC31" wp14:editId="4F547171">
                  <wp:simplePos x="0" y="0"/>
                  <wp:positionH relativeFrom="column">
                    <wp:posOffset>161290</wp:posOffset>
                  </wp:positionH>
                  <wp:positionV relativeFrom="paragraph">
                    <wp:posOffset>-3175</wp:posOffset>
                  </wp:positionV>
                  <wp:extent cx="1489075" cy="1744980"/>
                  <wp:effectExtent l="0" t="0" r="0" b="762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BEBA8EAE-BF5A-486C-A8C5-ECC9F3942E4B}">
                                <a14:imgProps xmlns:a14="http://schemas.microsoft.com/office/drawing/2010/main">
                                  <a14:imgLayer r:embed="rId81">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489075" cy="1744980"/>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vAlign w:val="center"/>
            <w:hideMark/>
          </w:tcPr>
          <w:p w14:paraId="425CB5DF" w14:textId="77777777" w:rsidR="00200265" w:rsidRPr="00941235" w:rsidRDefault="00200265" w:rsidP="00200265">
            <w:pPr>
              <w:jc w:val="center"/>
              <w:rPr>
                <w:rFonts w:ascii="Comic Sans MS" w:hAnsi="Comic Sans MS"/>
                <w:sz w:val="88"/>
                <w:szCs w:val="88"/>
              </w:rPr>
            </w:pPr>
            <w:r w:rsidRPr="00941235">
              <w:rPr>
                <w:noProof/>
                <w:color w:val="808080" w:themeColor="background1" w:themeShade="80"/>
                <w:sz w:val="88"/>
                <w:szCs w:val="88"/>
              </w:rPr>
              <w:drawing>
                <wp:anchor distT="0" distB="0" distL="114300" distR="114300" simplePos="0" relativeHeight="252080128" behindDoc="1" locked="0" layoutInCell="1" allowOverlap="1" wp14:anchorId="693E0209" wp14:editId="2E39D767">
                  <wp:simplePos x="0" y="0"/>
                  <wp:positionH relativeFrom="column">
                    <wp:posOffset>63500</wp:posOffset>
                  </wp:positionH>
                  <wp:positionV relativeFrom="paragraph">
                    <wp:posOffset>49530</wp:posOffset>
                  </wp:positionV>
                  <wp:extent cx="1769110" cy="1706880"/>
                  <wp:effectExtent l="0" t="0" r="2540" b="762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extLst>
                              <a:ext uri="{28A0092B-C50C-407E-A947-70E740481C1C}">
                                <a14:useLocalDpi xmlns:a14="http://schemas.microsoft.com/office/drawing/2010/main" val="0"/>
                              </a:ext>
                            </a:extLst>
                          </a:blip>
                          <a:stretch>
                            <a:fillRect/>
                          </a:stretch>
                        </pic:blipFill>
                        <pic:spPr>
                          <a:xfrm>
                            <a:off x="0" y="0"/>
                            <a:ext cx="1769110" cy="1706880"/>
                          </a:xfrm>
                          <a:prstGeom prst="rect">
                            <a:avLst/>
                          </a:prstGeom>
                        </pic:spPr>
                      </pic:pic>
                    </a:graphicData>
                  </a:graphic>
                  <wp14:sizeRelH relativeFrom="margin">
                    <wp14:pctWidth>0</wp14:pctWidth>
                  </wp14:sizeRelH>
                  <wp14:sizeRelV relativeFrom="margin">
                    <wp14:pctHeight>0</wp14:pctHeight>
                  </wp14:sizeRelV>
                </wp:anchor>
              </w:drawing>
            </w:r>
          </w:p>
        </w:tc>
      </w:tr>
      <w:tr w:rsidR="00200265" w:rsidRPr="00941235" w14:paraId="3F63ABFE" w14:textId="77777777" w:rsidTr="00567317">
        <w:trPr>
          <w:trHeight w:val="3175"/>
        </w:trPr>
        <w:tc>
          <w:tcPr>
            <w:tcW w:w="3060" w:type="dxa"/>
            <w:vAlign w:val="center"/>
          </w:tcPr>
          <w:p w14:paraId="7117A703" w14:textId="77777777" w:rsidR="00200265" w:rsidRPr="00941235" w:rsidRDefault="00200265" w:rsidP="00200265">
            <w:pPr>
              <w:jc w:val="center"/>
              <w:rPr>
                <w:rFonts w:ascii="Comic Sans MS" w:hAnsi="Comic Sans MS"/>
                <w:sz w:val="88"/>
                <w:szCs w:val="88"/>
              </w:rPr>
            </w:pPr>
            <w:r w:rsidRPr="00941235">
              <w:rPr>
                <w:rFonts w:ascii="Comic Sans MS" w:hAnsi="Comic Sans MS"/>
                <w:b/>
                <w:bCs/>
                <w:sz w:val="88"/>
                <w:szCs w:val="88"/>
              </w:rPr>
              <w:t>v</w:t>
            </w:r>
            <w:r w:rsidRPr="00941235">
              <w:rPr>
                <w:rFonts w:ascii="Comic Sans MS" w:hAnsi="Comic Sans MS"/>
                <w:color w:val="7F7F7F" w:themeColor="text1" w:themeTint="80"/>
                <w:sz w:val="88"/>
                <w:szCs w:val="88"/>
              </w:rPr>
              <w:t>an</w:t>
            </w:r>
          </w:p>
        </w:tc>
        <w:tc>
          <w:tcPr>
            <w:tcW w:w="3060" w:type="dxa"/>
            <w:vAlign w:val="center"/>
          </w:tcPr>
          <w:p w14:paraId="336F0352" w14:textId="77777777" w:rsidR="00200265" w:rsidRPr="00941235" w:rsidRDefault="00200265" w:rsidP="00200265">
            <w:pPr>
              <w:jc w:val="center"/>
              <w:rPr>
                <w:rFonts w:ascii="Comic Sans MS" w:hAnsi="Comic Sans MS"/>
                <w:sz w:val="88"/>
                <w:szCs w:val="88"/>
              </w:rPr>
            </w:pPr>
            <w:r w:rsidRPr="00941235">
              <w:rPr>
                <w:rFonts w:ascii="Comic Sans MS" w:hAnsi="Comic Sans MS"/>
                <w:b/>
                <w:bCs/>
                <w:sz w:val="88"/>
                <w:szCs w:val="88"/>
              </w:rPr>
              <w:t>w</w:t>
            </w:r>
            <w:r w:rsidRPr="00941235">
              <w:rPr>
                <w:rFonts w:ascii="Comic Sans MS" w:hAnsi="Comic Sans MS"/>
                <w:color w:val="7F7F7F" w:themeColor="text1" w:themeTint="80"/>
                <w:sz w:val="88"/>
                <w:szCs w:val="88"/>
              </w:rPr>
              <w:t>oman</w:t>
            </w:r>
          </w:p>
        </w:tc>
        <w:tc>
          <w:tcPr>
            <w:tcW w:w="3060" w:type="dxa"/>
            <w:vAlign w:val="center"/>
          </w:tcPr>
          <w:p w14:paraId="44DF238D" w14:textId="77777777" w:rsidR="00200265" w:rsidRPr="00941235" w:rsidRDefault="00200265" w:rsidP="00200265">
            <w:pPr>
              <w:jc w:val="center"/>
              <w:rPr>
                <w:rFonts w:ascii="Comic Sans MS" w:hAnsi="Comic Sans MS"/>
                <w:sz w:val="88"/>
                <w:szCs w:val="88"/>
              </w:rPr>
            </w:pPr>
            <w:r w:rsidRPr="00941235">
              <w:rPr>
                <w:rFonts w:ascii="Comic Sans MS" w:hAnsi="Comic Sans MS"/>
                <w:color w:val="7F7F7F" w:themeColor="text1" w:themeTint="80"/>
                <w:sz w:val="88"/>
                <w:szCs w:val="88"/>
              </w:rPr>
              <w:t>bo</w:t>
            </w:r>
            <w:r w:rsidRPr="00941235">
              <w:rPr>
                <w:rFonts w:ascii="Comic Sans MS" w:hAnsi="Comic Sans MS"/>
                <w:b/>
                <w:bCs/>
                <w:sz w:val="88"/>
                <w:szCs w:val="88"/>
              </w:rPr>
              <w:t>x</w:t>
            </w:r>
          </w:p>
        </w:tc>
      </w:tr>
      <w:tr w:rsidR="00200265" w:rsidRPr="00941235" w14:paraId="2E78F8F3" w14:textId="77777777" w:rsidTr="00567317">
        <w:trPr>
          <w:trHeight w:val="3175"/>
        </w:trPr>
        <w:tc>
          <w:tcPr>
            <w:tcW w:w="3060" w:type="dxa"/>
            <w:vAlign w:val="center"/>
          </w:tcPr>
          <w:p w14:paraId="6DCA0BF5" w14:textId="77777777" w:rsidR="00200265" w:rsidRPr="00941235" w:rsidRDefault="00200265" w:rsidP="00200265">
            <w:pPr>
              <w:jc w:val="center"/>
              <w:rPr>
                <w:rFonts w:ascii="Comic Sans MS" w:hAnsi="Comic Sans MS"/>
                <w:sz w:val="88"/>
                <w:szCs w:val="88"/>
              </w:rPr>
            </w:pPr>
            <w:r w:rsidRPr="00941235">
              <w:rPr>
                <w:noProof/>
                <w:sz w:val="88"/>
                <w:szCs w:val="88"/>
              </w:rPr>
              <w:drawing>
                <wp:anchor distT="0" distB="0" distL="114300" distR="114300" simplePos="0" relativeHeight="252081152" behindDoc="0" locked="0" layoutInCell="1" allowOverlap="1" wp14:anchorId="7464E0C7" wp14:editId="7C0952B8">
                  <wp:simplePos x="0" y="0"/>
                  <wp:positionH relativeFrom="column">
                    <wp:posOffset>-10160</wp:posOffset>
                  </wp:positionH>
                  <wp:positionV relativeFrom="paragraph">
                    <wp:posOffset>245473</wp:posOffset>
                  </wp:positionV>
                  <wp:extent cx="1457325" cy="832757"/>
                  <wp:effectExtent l="0" t="0" r="0" b="5715"/>
                  <wp:wrapNone/>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459655" cy="834088"/>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vAlign w:val="center"/>
          </w:tcPr>
          <w:p w14:paraId="7B39AA4A" w14:textId="77777777" w:rsidR="00200265" w:rsidRPr="00941235" w:rsidRDefault="00200265" w:rsidP="00200265">
            <w:pPr>
              <w:jc w:val="center"/>
              <w:rPr>
                <w:rFonts w:ascii="Comic Sans MS" w:hAnsi="Comic Sans MS"/>
                <w:sz w:val="88"/>
                <w:szCs w:val="88"/>
              </w:rPr>
            </w:pPr>
            <w:r w:rsidRPr="00941235">
              <w:rPr>
                <w:noProof/>
                <w:sz w:val="88"/>
                <w:szCs w:val="88"/>
              </w:rPr>
              <w:drawing>
                <wp:anchor distT="0" distB="0" distL="114300" distR="114300" simplePos="0" relativeHeight="252082176" behindDoc="0" locked="0" layoutInCell="1" allowOverlap="1" wp14:anchorId="4F93B94C" wp14:editId="0CB767EA">
                  <wp:simplePos x="0" y="0"/>
                  <wp:positionH relativeFrom="column">
                    <wp:posOffset>229870</wp:posOffset>
                  </wp:positionH>
                  <wp:positionV relativeFrom="paragraph">
                    <wp:posOffset>-64770</wp:posOffset>
                  </wp:positionV>
                  <wp:extent cx="1303020" cy="1675130"/>
                  <wp:effectExtent l="0" t="0" r="0" b="127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303020" cy="1675130"/>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vAlign w:val="center"/>
          </w:tcPr>
          <w:p w14:paraId="6E46D57C" w14:textId="77777777" w:rsidR="00200265" w:rsidRPr="00941235" w:rsidRDefault="00200265" w:rsidP="00200265">
            <w:pPr>
              <w:jc w:val="center"/>
              <w:rPr>
                <w:rFonts w:ascii="Comic Sans MS" w:hAnsi="Comic Sans MS"/>
                <w:sz w:val="88"/>
                <w:szCs w:val="88"/>
              </w:rPr>
            </w:pPr>
            <w:r w:rsidRPr="00941235">
              <w:rPr>
                <w:noProof/>
                <w:sz w:val="88"/>
                <w:szCs w:val="88"/>
              </w:rPr>
              <w:drawing>
                <wp:anchor distT="0" distB="0" distL="114300" distR="114300" simplePos="0" relativeHeight="252083200" behindDoc="0" locked="0" layoutInCell="1" allowOverlap="1" wp14:anchorId="1DFB9268" wp14:editId="731A3447">
                  <wp:simplePos x="0" y="0"/>
                  <wp:positionH relativeFrom="column">
                    <wp:posOffset>299085</wp:posOffset>
                  </wp:positionH>
                  <wp:positionV relativeFrom="paragraph">
                    <wp:posOffset>-137795</wp:posOffset>
                  </wp:positionV>
                  <wp:extent cx="1287780" cy="1287780"/>
                  <wp:effectExtent l="0" t="0" r="7620" b="0"/>
                  <wp:wrapNone/>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7D505AE" w14:textId="2AB4DF06" w:rsidR="00200265" w:rsidRDefault="00200265"/>
    <w:p w14:paraId="77DCC2DE" w14:textId="77777777" w:rsidR="00200265" w:rsidRDefault="00200265">
      <w:r>
        <w:br w:type="page"/>
      </w:r>
    </w:p>
    <w:p w14:paraId="061D3CDF" w14:textId="77777777" w:rsidR="00200265" w:rsidRPr="00200265" w:rsidRDefault="00200265">
      <w:pPr>
        <w:rPr>
          <w:sz w:val="2"/>
          <w:szCs w:val="4"/>
        </w:rPr>
      </w:pPr>
    </w:p>
    <w:tbl>
      <w:tblPr>
        <w:tblStyle w:val="TableGrid"/>
        <w:tblpPr w:leftFromText="180" w:rightFromText="180" w:vertAnchor="text" w:horzAnchor="page" w:tblpX="2393" w:tblpY="634"/>
        <w:tblW w:w="612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3060"/>
        <w:gridCol w:w="3060"/>
      </w:tblGrid>
      <w:tr w:rsidR="00200265" w:rsidRPr="00941235" w14:paraId="247B6117" w14:textId="77777777" w:rsidTr="00200265">
        <w:trPr>
          <w:trHeight w:val="3175"/>
        </w:trPr>
        <w:tc>
          <w:tcPr>
            <w:tcW w:w="3060" w:type="dxa"/>
            <w:vAlign w:val="center"/>
            <w:hideMark/>
          </w:tcPr>
          <w:p w14:paraId="7B69491F" w14:textId="77777777" w:rsidR="00200265" w:rsidRPr="00941235" w:rsidRDefault="00200265" w:rsidP="00200265">
            <w:pPr>
              <w:jc w:val="center"/>
              <w:rPr>
                <w:rFonts w:ascii="Comic Sans MS" w:hAnsi="Comic Sans MS"/>
                <w:sz w:val="88"/>
                <w:szCs w:val="88"/>
              </w:rPr>
            </w:pPr>
            <w:r w:rsidRPr="00941235">
              <w:rPr>
                <w:rFonts w:ascii="Comic Sans MS" w:hAnsi="Comic Sans MS"/>
                <w:b/>
                <w:bCs/>
                <w:sz w:val="88"/>
                <w:szCs w:val="88"/>
              </w:rPr>
              <w:t>y</w:t>
            </w:r>
            <w:r w:rsidRPr="00941235">
              <w:rPr>
                <w:rFonts w:ascii="Comic Sans MS" w:hAnsi="Comic Sans MS"/>
                <w:color w:val="595959" w:themeColor="text1" w:themeTint="A6"/>
                <w:sz w:val="88"/>
                <w:szCs w:val="88"/>
              </w:rPr>
              <w:t>es</w:t>
            </w:r>
          </w:p>
        </w:tc>
        <w:tc>
          <w:tcPr>
            <w:tcW w:w="3060" w:type="dxa"/>
            <w:vAlign w:val="center"/>
            <w:hideMark/>
          </w:tcPr>
          <w:p w14:paraId="11271C75" w14:textId="77777777" w:rsidR="00200265" w:rsidRPr="00941235" w:rsidRDefault="00200265" w:rsidP="00200265">
            <w:pPr>
              <w:jc w:val="center"/>
              <w:rPr>
                <w:rFonts w:ascii="Comic Sans MS" w:hAnsi="Comic Sans MS"/>
                <w:sz w:val="88"/>
                <w:szCs w:val="88"/>
              </w:rPr>
            </w:pPr>
            <w:r w:rsidRPr="00941235">
              <w:rPr>
                <w:rFonts w:ascii="Comic Sans MS" w:hAnsi="Comic Sans MS"/>
                <w:b/>
                <w:bCs/>
                <w:sz w:val="88"/>
                <w:szCs w:val="88"/>
              </w:rPr>
              <w:t>z</w:t>
            </w:r>
            <w:r w:rsidRPr="00941235">
              <w:rPr>
                <w:rFonts w:ascii="Comic Sans MS" w:hAnsi="Comic Sans MS"/>
                <w:color w:val="595959" w:themeColor="text1" w:themeTint="A6"/>
                <w:sz w:val="88"/>
                <w:szCs w:val="88"/>
              </w:rPr>
              <w:t>ero</w:t>
            </w:r>
          </w:p>
        </w:tc>
      </w:tr>
      <w:tr w:rsidR="00200265" w:rsidRPr="00941235" w14:paraId="3E4688D9" w14:textId="77777777" w:rsidTr="00200265">
        <w:trPr>
          <w:trHeight w:val="3175"/>
        </w:trPr>
        <w:tc>
          <w:tcPr>
            <w:tcW w:w="3060" w:type="dxa"/>
            <w:hideMark/>
          </w:tcPr>
          <w:p w14:paraId="2C4865C1" w14:textId="77777777" w:rsidR="00200265" w:rsidRPr="00941235" w:rsidRDefault="00200265" w:rsidP="00200265">
            <w:pPr>
              <w:jc w:val="center"/>
              <w:rPr>
                <w:rFonts w:ascii="Comic Sans MS" w:hAnsi="Comic Sans MS"/>
                <w:sz w:val="88"/>
                <w:szCs w:val="88"/>
              </w:rPr>
            </w:pPr>
            <w:r w:rsidRPr="00941235">
              <w:rPr>
                <w:noProof/>
                <w:sz w:val="88"/>
                <w:szCs w:val="88"/>
              </w:rPr>
              <w:drawing>
                <wp:anchor distT="0" distB="0" distL="114300" distR="114300" simplePos="0" relativeHeight="252062720" behindDoc="0" locked="0" layoutInCell="1" allowOverlap="1" wp14:anchorId="32FCC9AB" wp14:editId="7AFEE383">
                  <wp:simplePos x="0" y="0"/>
                  <wp:positionH relativeFrom="column">
                    <wp:posOffset>275590</wp:posOffset>
                  </wp:positionH>
                  <wp:positionV relativeFrom="paragraph">
                    <wp:posOffset>490855</wp:posOffset>
                  </wp:positionV>
                  <wp:extent cx="1318260" cy="131826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0" w:type="dxa"/>
            <w:hideMark/>
          </w:tcPr>
          <w:p w14:paraId="70747201" w14:textId="77777777" w:rsidR="00200265" w:rsidRPr="00941235" w:rsidRDefault="00200265" w:rsidP="00200265">
            <w:pPr>
              <w:jc w:val="center"/>
              <w:rPr>
                <w:rFonts w:ascii="Comic Sans MS" w:hAnsi="Comic Sans MS"/>
                <w:sz w:val="88"/>
                <w:szCs w:val="88"/>
              </w:rPr>
            </w:pPr>
            <w:r w:rsidRPr="00941235">
              <w:rPr>
                <w:rFonts w:ascii="Comic Sans MS" w:hAnsi="Comic Sans MS"/>
                <w:bCs/>
                <w:color w:val="1F4E79" w:themeColor="accent5" w:themeShade="80"/>
                <w:sz w:val="88"/>
                <w:szCs w:val="88"/>
                <w14:textOutline w14:w="0" w14:cap="flat" w14:cmpd="sng" w14:algn="ctr">
                  <w14:noFill/>
                  <w14:prstDash w14:val="solid"/>
                  <w14:round/>
                </w14:textOutline>
              </w:rPr>
              <w:t>0</w:t>
            </w:r>
          </w:p>
        </w:tc>
      </w:tr>
    </w:tbl>
    <w:p w14:paraId="63D8B294" w14:textId="4E4E118C" w:rsidR="008808DA" w:rsidRDefault="008808DA">
      <w:pPr>
        <w:rPr>
          <w:sz w:val="72"/>
          <w:szCs w:val="72"/>
        </w:rPr>
      </w:pPr>
    </w:p>
    <w:p w14:paraId="24040512" w14:textId="49435BE1" w:rsidR="00200265" w:rsidRDefault="00200265">
      <w:pPr>
        <w:rPr>
          <w:sz w:val="72"/>
          <w:szCs w:val="72"/>
        </w:rPr>
      </w:pPr>
    </w:p>
    <w:p w14:paraId="3828A67F" w14:textId="0A883539" w:rsidR="00200265" w:rsidRDefault="00200265">
      <w:pPr>
        <w:rPr>
          <w:sz w:val="72"/>
          <w:szCs w:val="72"/>
        </w:rPr>
      </w:pPr>
    </w:p>
    <w:p w14:paraId="266E9271" w14:textId="7AF4BE82" w:rsidR="00200265" w:rsidRDefault="00200265">
      <w:pPr>
        <w:rPr>
          <w:sz w:val="72"/>
          <w:szCs w:val="72"/>
        </w:rPr>
      </w:pPr>
    </w:p>
    <w:p w14:paraId="1A3D69AE" w14:textId="410BF3C7" w:rsidR="00200265" w:rsidRDefault="00200265">
      <w:pPr>
        <w:rPr>
          <w:sz w:val="72"/>
          <w:szCs w:val="72"/>
        </w:rPr>
      </w:pPr>
    </w:p>
    <w:p w14:paraId="029402A5" w14:textId="03363642" w:rsidR="00200265" w:rsidRDefault="00200265">
      <w:pPr>
        <w:rPr>
          <w:sz w:val="72"/>
          <w:szCs w:val="72"/>
        </w:rPr>
      </w:pPr>
    </w:p>
    <w:p w14:paraId="51CC2BF0" w14:textId="20BE7C3D" w:rsidR="00200265" w:rsidRDefault="00200265">
      <w:pPr>
        <w:rPr>
          <w:sz w:val="72"/>
          <w:szCs w:val="72"/>
        </w:rPr>
      </w:pPr>
    </w:p>
    <w:p w14:paraId="46B0EB21" w14:textId="0C3928F5" w:rsidR="00200265" w:rsidRDefault="00200265">
      <w:pPr>
        <w:rPr>
          <w:sz w:val="72"/>
          <w:szCs w:val="72"/>
        </w:rPr>
      </w:pPr>
    </w:p>
    <w:p w14:paraId="07E4FBED" w14:textId="76A15A0F" w:rsidR="00200265" w:rsidRDefault="00200265">
      <w:pPr>
        <w:rPr>
          <w:sz w:val="72"/>
          <w:szCs w:val="72"/>
        </w:rPr>
      </w:pPr>
    </w:p>
    <w:p w14:paraId="2708DCAC" w14:textId="77777777" w:rsidR="00200265" w:rsidRPr="00936A90" w:rsidRDefault="00200265">
      <w:pPr>
        <w:rPr>
          <w:sz w:val="72"/>
          <w:szCs w:val="72"/>
        </w:rPr>
      </w:pPr>
    </w:p>
    <w:p w14:paraId="16A49C6D" w14:textId="77777777" w:rsidR="00943E28" w:rsidRDefault="008808DA">
      <w:r>
        <w:br w:type="page"/>
      </w:r>
    </w:p>
    <w:p w14:paraId="22A669BA" w14:textId="572DC803" w:rsidR="00C530B4" w:rsidRPr="00573B0F" w:rsidRDefault="00C530B4" w:rsidP="00C530B4">
      <w:pPr>
        <w:rPr>
          <w:sz w:val="32"/>
          <w:szCs w:val="44"/>
        </w:rPr>
      </w:pPr>
      <w:r w:rsidRPr="00573B0F">
        <w:rPr>
          <w:b/>
          <w:bCs/>
          <w:sz w:val="32"/>
          <w:szCs w:val="44"/>
        </w:rPr>
        <w:lastRenderedPageBreak/>
        <w:t xml:space="preserve">Consonant blends </w:t>
      </w:r>
      <w:r w:rsidR="00573B0F" w:rsidRPr="00573B0F">
        <w:rPr>
          <w:sz w:val="32"/>
          <w:szCs w:val="44"/>
        </w:rPr>
        <w:t>and</w:t>
      </w:r>
      <w:r w:rsidR="00177A87" w:rsidRPr="00573B0F">
        <w:rPr>
          <w:b/>
          <w:bCs/>
          <w:sz w:val="32"/>
          <w:szCs w:val="44"/>
        </w:rPr>
        <w:t xml:space="preserve"> two consonants </w:t>
      </w:r>
      <w:r w:rsidR="00573B0F" w:rsidRPr="00573B0F">
        <w:rPr>
          <w:b/>
          <w:bCs/>
          <w:sz w:val="32"/>
          <w:szCs w:val="44"/>
        </w:rPr>
        <w:t>=</w:t>
      </w:r>
      <w:r w:rsidR="00177A87" w:rsidRPr="00573B0F">
        <w:rPr>
          <w:b/>
          <w:bCs/>
          <w:sz w:val="32"/>
          <w:szCs w:val="44"/>
        </w:rPr>
        <w:t xml:space="preserve"> one sound</w:t>
      </w:r>
      <w:r w:rsidR="00573B0F" w:rsidRPr="00573B0F">
        <w:rPr>
          <w:b/>
          <w:bCs/>
          <w:sz w:val="32"/>
          <w:szCs w:val="44"/>
        </w:rPr>
        <w:t xml:space="preserve"> </w:t>
      </w:r>
      <w:r w:rsidR="00573B0F">
        <w:rPr>
          <w:b/>
          <w:bCs/>
          <w:sz w:val="36"/>
          <w:szCs w:val="48"/>
        </w:rPr>
        <w:t xml:space="preserve">- </w:t>
      </w:r>
      <w:r w:rsidR="00573B0F" w:rsidRPr="00573B0F">
        <w:rPr>
          <w:sz w:val="32"/>
          <w:szCs w:val="44"/>
        </w:rPr>
        <w:t>cards</w:t>
      </w:r>
    </w:p>
    <w:tbl>
      <w:tblPr>
        <w:tblStyle w:val="TableGrid"/>
        <w:tblpPr w:leftFromText="180" w:rightFromText="180" w:vertAnchor="text" w:horzAnchor="margin" w:tblpY="167"/>
        <w:tblW w:w="918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3060"/>
        <w:gridCol w:w="3060"/>
        <w:gridCol w:w="3060"/>
      </w:tblGrid>
      <w:tr w:rsidR="00C530B4" w14:paraId="5BA166F1" w14:textId="77777777" w:rsidTr="00C530B4">
        <w:trPr>
          <w:trHeight w:val="3175"/>
        </w:trPr>
        <w:tc>
          <w:tcPr>
            <w:tcW w:w="3060" w:type="dxa"/>
            <w:vAlign w:val="center"/>
            <w:hideMark/>
          </w:tcPr>
          <w:p w14:paraId="0540CCA1" w14:textId="77777777" w:rsidR="00C530B4" w:rsidRPr="00896D7F" w:rsidRDefault="00C530B4" w:rsidP="00C530B4">
            <w:pPr>
              <w:jc w:val="center"/>
              <w:rPr>
                <w:rFonts w:ascii="Comic Sans MS" w:hAnsi="Comic Sans MS"/>
                <w:sz w:val="132"/>
                <w:szCs w:val="132"/>
              </w:rPr>
            </w:pPr>
            <w:r w:rsidRPr="00896D7F">
              <w:rPr>
                <w:rFonts w:ascii="Comic Sans MS" w:hAnsi="Comic Sans MS"/>
                <w:sz w:val="132"/>
                <w:szCs w:val="132"/>
              </w:rPr>
              <w:t>br</w:t>
            </w:r>
          </w:p>
        </w:tc>
        <w:tc>
          <w:tcPr>
            <w:tcW w:w="3060" w:type="dxa"/>
            <w:vAlign w:val="center"/>
            <w:hideMark/>
          </w:tcPr>
          <w:p w14:paraId="21F6E7A6" w14:textId="77777777" w:rsidR="00C530B4" w:rsidRPr="00896D7F" w:rsidRDefault="00C530B4" w:rsidP="00C530B4">
            <w:pPr>
              <w:jc w:val="center"/>
              <w:rPr>
                <w:rFonts w:ascii="Comic Sans MS" w:hAnsi="Comic Sans MS"/>
                <w:sz w:val="132"/>
                <w:szCs w:val="132"/>
              </w:rPr>
            </w:pPr>
            <w:r w:rsidRPr="00896D7F">
              <w:rPr>
                <w:rFonts w:ascii="Comic Sans MS" w:hAnsi="Comic Sans MS"/>
                <w:sz w:val="132"/>
                <w:szCs w:val="132"/>
              </w:rPr>
              <w:t>br</w:t>
            </w:r>
          </w:p>
        </w:tc>
        <w:tc>
          <w:tcPr>
            <w:tcW w:w="3060" w:type="dxa"/>
            <w:vAlign w:val="center"/>
            <w:hideMark/>
          </w:tcPr>
          <w:p w14:paraId="182196C3" w14:textId="77777777" w:rsidR="00C530B4" w:rsidRPr="00896D7F" w:rsidRDefault="00C530B4" w:rsidP="00C530B4">
            <w:pPr>
              <w:jc w:val="center"/>
              <w:rPr>
                <w:rFonts w:ascii="Comic Sans MS" w:hAnsi="Comic Sans MS"/>
                <w:sz w:val="132"/>
                <w:szCs w:val="132"/>
              </w:rPr>
            </w:pPr>
            <w:r w:rsidRPr="00896D7F">
              <w:rPr>
                <w:rFonts w:ascii="Comic Sans MS" w:hAnsi="Comic Sans MS"/>
                <w:sz w:val="132"/>
                <w:szCs w:val="132"/>
              </w:rPr>
              <w:t>br</w:t>
            </w:r>
          </w:p>
        </w:tc>
      </w:tr>
      <w:tr w:rsidR="00C530B4" w:rsidRPr="008808DA" w14:paraId="55F5FB13" w14:textId="77777777" w:rsidTr="00C530B4">
        <w:trPr>
          <w:trHeight w:val="3175"/>
        </w:trPr>
        <w:tc>
          <w:tcPr>
            <w:tcW w:w="3060" w:type="dxa"/>
            <w:hideMark/>
          </w:tcPr>
          <w:p w14:paraId="59F71CEB" w14:textId="77777777" w:rsidR="00C530B4" w:rsidRPr="00941235" w:rsidRDefault="00C530B4" w:rsidP="00C530B4">
            <w:pPr>
              <w:spacing w:before="240"/>
              <w:jc w:val="center"/>
              <w:rPr>
                <w:rFonts w:ascii="Comic Sans MS" w:hAnsi="Comic Sans MS"/>
                <w:sz w:val="72"/>
                <w:szCs w:val="72"/>
              </w:rPr>
            </w:pPr>
            <w:r w:rsidRPr="00941235">
              <w:rPr>
                <w:b/>
                <w:bCs/>
                <w:noProof/>
                <w:sz w:val="72"/>
                <w:szCs w:val="72"/>
              </w:rPr>
              <w:drawing>
                <wp:anchor distT="0" distB="0" distL="114300" distR="114300" simplePos="0" relativeHeight="252597248" behindDoc="0" locked="0" layoutInCell="1" allowOverlap="1" wp14:anchorId="006C659B" wp14:editId="2597499F">
                  <wp:simplePos x="0" y="0"/>
                  <wp:positionH relativeFrom="column">
                    <wp:posOffset>31750</wp:posOffset>
                  </wp:positionH>
                  <wp:positionV relativeFrom="paragraph">
                    <wp:posOffset>843280</wp:posOffset>
                  </wp:positionV>
                  <wp:extent cx="1775460" cy="1120140"/>
                  <wp:effectExtent l="0" t="0" r="0" b="3810"/>
                  <wp:wrapNone/>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extLst>
                              <a:ext uri="{28A0092B-C50C-407E-A947-70E740481C1C}">
                                <a14:useLocalDpi xmlns:a14="http://schemas.microsoft.com/office/drawing/2010/main" val="0"/>
                              </a:ext>
                            </a:extLst>
                          </a:blip>
                          <a:stretch>
                            <a:fillRect/>
                          </a:stretch>
                        </pic:blipFill>
                        <pic:spPr>
                          <a:xfrm>
                            <a:off x="0" y="0"/>
                            <a:ext cx="1775460" cy="1120140"/>
                          </a:xfrm>
                          <a:prstGeom prst="rect">
                            <a:avLst/>
                          </a:prstGeom>
                        </pic:spPr>
                      </pic:pic>
                    </a:graphicData>
                  </a:graphic>
                  <wp14:sizeRelH relativeFrom="margin">
                    <wp14:pctWidth>0</wp14:pctWidth>
                  </wp14:sizeRelH>
                  <wp14:sizeRelV relativeFrom="margin">
                    <wp14:pctHeight>0</wp14:pctHeight>
                  </wp14:sizeRelV>
                </wp:anchor>
              </w:drawing>
            </w:r>
            <w:r w:rsidRPr="00941235">
              <w:rPr>
                <w:rFonts w:ascii="Comic Sans MS" w:hAnsi="Comic Sans MS"/>
                <w:b/>
                <w:bCs/>
                <w:sz w:val="72"/>
                <w:szCs w:val="72"/>
              </w:rPr>
              <w:t>br</w:t>
            </w:r>
            <w:r w:rsidRPr="00941235">
              <w:rPr>
                <w:rFonts w:ascii="Comic Sans MS" w:hAnsi="Comic Sans MS"/>
                <w:sz w:val="72"/>
                <w:szCs w:val="72"/>
              </w:rPr>
              <w:t>ead</w:t>
            </w:r>
          </w:p>
        </w:tc>
        <w:tc>
          <w:tcPr>
            <w:tcW w:w="3060" w:type="dxa"/>
            <w:hideMark/>
          </w:tcPr>
          <w:p w14:paraId="781D3663" w14:textId="77777777" w:rsidR="00C530B4" w:rsidRPr="00941235" w:rsidRDefault="00C530B4" w:rsidP="00C530B4">
            <w:pPr>
              <w:spacing w:before="240"/>
              <w:jc w:val="center"/>
              <w:rPr>
                <w:rFonts w:ascii="Comic Sans MS" w:hAnsi="Comic Sans MS"/>
                <w:sz w:val="72"/>
                <w:szCs w:val="72"/>
              </w:rPr>
            </w:pPr>
            <w:r w:rsidRPr="00941235">
              <w:rPr>
                <w:rFonts w:ascii="Comic Sans MS" w:hAnsi="Comic Sans MS"/>
                <w:b/>
                <w:bCs/>
                <w:noProof/>
                <w:sz w:val="72"/>
                <w:szCs w:val="72"/>
              </w:rPr>
              <w:drawing>
                <wp:anchor distT="0" distB="0" distL="114300" distR="114300" simplePos="0" relativeHeight="252599296" behindDoc="0" locked="0" layoutInCell="1" allowOverlap="1" wp14:anchorId="0229812C" wp14:editId="13F4B994">
                  <wp:simplePos x="0" y="0"/>
                  <wp:positionH relativeFrom="column">
                    <wp:posOffset>566096</wp:posOffset>
                  </wp:positionH>
                  <wp:positionV relativeFrom="paragraph">
                    <wp:posOffset>803921</wp:posOffset>
                  </wp:positionV>
                  <wp:extent cx="655607" cy="1095054"/>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655607" cy="1095054"/>
                          </a:xfrm>
                          <a:prstGeom prst="rect">
                            <a:avLst/>
                          </a:prstGeom>
                        </pic:spPr>
                      </pic:pic>
                    </a:graphicData>
                  </a:graphic>
                  <wp14:sizeRelH relativeFrom="margin">
                    <wp14:pctWidth>0</wp14:pctWidth>
                  </wp14:sizeRelH>
                  <wp14:sizeRelV relativeFrom="margin">
                    <wp14:pctHeight>0</wp14:pctHeight>
                  </wp14:sizeRelV>
                </wp:anchor>
              </w:drawing>
            </w:r>
            <w:r w:rsidRPr="00941235">
              <w:rPr>
                <w:rFonts w:ascii="Comic Sans MS" w:hAnsi="Comic Sans MS"/>
                <w:b/>
                <w:bCs/>
                <w:sz w:val="72"/>
                <w:szCs w:val="72"/>
              </w:rPr>
              <w:t>br</w:t>
            </w:r>
            <w:r w:rsidRPr="00941235">
              <w:rPr>
                <w:rFonts w:ascii="Comic Sans MS" w:hAnsi="Comic Sans MS"/>
                <w:color w:val="595959" w:themeColor="text1" w:themeTint="A6"/>
                <w:sz w:val="72"/>
                <w:szCs w:val="72"/>
              </w:rPr>
              <w:t>ush</w:t>
            </w:r>
          </w:p>
        </w:tc>
        <w:tc>
          <w:tcPr>
            <w:tcW w:w="3060" w:type="dxa"/>
            <w:hideMark/>
          </w:tcPr>
          <w:p w14:paraId="13BC7E10" w14:textId="617A4B14" w:rsidR="00C530B4" w:rsidRPr="00941235" w:rsidRDefault="00165DC1" w:rsidP="00C530B4">
            <w:pPr>
              <w:tabs>
                <w:tab w:val="left" w:pos="1320"/>
              </w:tabs>
              <w:spacing w:before="240"/>
              <w:jc w:val="center"/>
              <w:rPr>
                <w:rFonts w:ascii="Comic Sans MS" w:hAnsi="Comic Sans MS"/>
                <w:sz w:val="72"/>
                <w:szCs w:val="72"/>
              </w:rPr>
            </w:pPr>
            <w:r w:rsidRPr="00941235">
              <w:rPr>
                <w:rFonts w:ascii="Comic Sans MS" w:hAnsi="Comic Sans MS"/>
                <w:b/>
                <w:bCs/>
                <w:noProof/>
                <w:sz w:val="72"/>
                <w:szCs w:val="72"/>
              </w:rPr>
              <w:drawing>
                <wp:anchor distT="0" distB="0" distL="114300" distR="114300" simplePos="0" relativeHeight="252600320" behindDoc="0" locked="0" layoutInCell="1" allowOverlap="1" wp14:anchorId="6404C951" wp14:editId="2E802035">
                  <wp:simplePos x="0" y="0"/>
                  <wp:positionH relativeFrom="column">
                    <wp:posOffset>273938</wp:posOffset>
                  </wp:positionH>
                  <wp:positionV relativeFrom="paragraph">
                    <wp:posOffset>701770</wp:posOffset>
                  </wp:positionV>
                  <wp:extent cx="933506" cy="1202484"/>
                  <wp:effectExtent l="114300" t="0" r="76200" b="55245"/>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extLst>
                              <a:ext uri="{28A0092B-C50C-407E-A947-70E740481C1C}">
                                <a14:useLocalDpi xmlns:a14="http://schemas.microsoft.com/office/drawing/2010/main" val="0"/>
                              </a:ext>
                            </a:extLst>
                          </a:blip>
                          <a:stretch>
                            <a:fillRect/>
                          </a:stretch>
                        </pic:blipFill>
                        <pic:spPr>
                          <a:xfrm rot="638033">
                            <a:off x="0" y="0"/>
                            <a:ext cx="936374" cy="1206178"/>
                          </a:xfrm>
                          <a:prstGeom prst="rect">
                            <a:avLst/>
                          </a:prstGeom>
                        </pic:spPr>
                      </pic:pic>
                    </a:graphicData>
                  </a:graphic>
                  <wp14:sizeRelH relativeFrom="margin">
                    <wp14:pctWidth>0</wp14:pctWidth>
                  </wp14:sizeRelH>
                  <wp14:sizeRelV relativeFrom="margin">
                    <wp14:pctHeight>0</wp14:pctHeight>
                  </wp14:sizeRelV>
                </wp:anchor>
              </w:drawing>
            </w:r>
            <w:r w:rsidR="00C530B4" w:rsidRPr="00941235">
              <w:rPr>
                <w:rFonts w:ascii="Comic Sans MS" w:hAnsi="Comic Sans MS"/>
                <w:b/>
                <w:bCs/>
                <w:sz w:val="72"/>
                <w:szCs w:val="72"/>
              </w:rPr>
              <w:t>br</w:t>
            </w:r>
            <w:r w:rsidR="00C530B4" w:rsidRPr="00941235">
              <w:rPr>
                <w:rFonts w:ascii="Comic Sans MS" w:hAnsi="Comic Sans MS"/>
                <w:color w:val="595959" w:themeColor="text1" w:themeTint="A6"/>
                <w:sz w:val="72"/>
                <w:szCs w:val="72"/>
              </w:rPr>
              <w:t>oom</w:t>
            </w:r>
          </w:p>
          <w:p w14:paraId="413CD64C" w14:textId="69183A1D" w:rsidR="00C530B4" w:rsidRPr="00941235" w:rsidRDefault="00C530B4" w:rsidP="00C530B4">
            <w:pPr>
              <w:spacing w:before="240"/>
              <w:jc w:val="center"/>
              <w:rPr>
                <w:rFonts w:ascii="Comic Sans MS" w:hAnsi="Comic Sans MS"/>
                <w:sz w:val="72"/>
                <w:szCs w:val="72"/>
              </w:rPr>
            </w:pPr>
          </w:p>
        </w:tc>
      </w:tr>
      <w:tr w:rsidR="00C530B4" w14:paraId="150DA7BE" w14:textId="77777777" w:rsidTr="00C530B4">
        <w:trPr>
          <w:trHeight w:val="3175"/>
        </w:trPr>
        <w:tc>
          <w:tcPr>
            <w:tcW w:w="3060" w:type="dxa"/>
            <w:vAlign w:val="center"/>
          </w:tcPr>
          <w:p w14:paraId="58ADDD18" w14:textId="77777777" w:rsidR="00C530B4" w:rsidRPr="00896D7F" w:rsidRDefault="00C530B4" w:rsidP="00C530B4">
            <w:pPr>
              <w:jc w:val="center"/>
              <w:rPr>
                <w:rFonts w:ascii="Comic Sans MS" w:hAnsi="Comic Sans MS"/>
                <w:sz w:val="132"/>
                <w:szCs w:val="132"/>
              </w:rPr>
            </w:pPr>
            <w:r w:rsidRPr="00896D7F">
              <w:rPr>
                <w:rFonts w:ascii="Comic Sans MS" w:hAnsi="Comic Sans MS"/>
                <w:sz w:val="132"/>
                <w:szCs w:val="132"/>
              </w:rPr>
              <w:t>cl</w:t>
            </w:r>
          </w:p>
        </w:tc>
        <w:tc>
          <w:tcPr>
            <w:tcW w:w="3060" w:type="dxa"/>
            <w:vAlign w:val="center"/>
          </w:tcPr>
          <w:p w14:paraId="2107CFB7" w14:textId="77777777" w:rsidR="00C530B4" w:rsidRPr="00896D7F" w:rsidRDefault="00C530B4" w:rsidP="00C530B4">
            <w:pPr>
              <w:jc w:val="center"/>
              <w:rPr>
                <w:rFonts w:ascii="Comic Sans MS" w:hAnsi="Comic Sans MS"/>
                <w:sz w:val="132"/>
                <w:szCs w:val="132"/>
              </w:rPr>
            </w:pPr>
            <w:r w:rsidRPr="00896D7F">
              <w:rPr>
                <w:rFonts w:ascii="Comic Sans MS" w:hAnsi="Comic Sans MS"/>
                <w:sz w:val="132"/>
                <w:szCs w:val="132"/>
              </w:rPr>
              <w:t>cl</w:t>
            </w:r>
          </w:p>
        </w:tc>
        <w:tc>
          <w:tcPr>
            <w:tcW w:w="3060" w:type="dxa"/>
            <w:vAlign w:val="center"/>
          </w:tcPr>
          <w:p w14:paraId="43B86BD5" w14:textId="77777777" w:rsidR="00C530B4" w:rsidRPr="00896D7F" w:rsidRDefault="00C530B4" w:rsidP="00C530B4">
            <w:pPr>
              <w:jc w:val="center"/>
              <w:rPr>
                <w:rFonts w:ascii="Comic Sans MS" w:hAnsi="Comic Sans MS"/>
                <w:sz w:val="132"/>
                <w:szCs w:val="132"/>
              </w:rPr>
            </w:pPr>
            <w:r w:rsidRPr="00896D7F">
              <w:rPr>
                <w:rFonts w:ascii="Comic Sans MS" w:hAnsi="Comic Sans MS"/>
                <w:sz w:val="132"/>
                <w:szCs w:val="132"/>
              </w:rPr>
              <w:t>cl</w:t>
            </w:r>
          </w:p>
        </w:tc>
      </w:tr>
      <w:tr w:rsidR="00C530B4" w14:paraId="681172C2" w14:textId="77777777" w:rsidTr="00C530B4">
        <w:trPr>
          <w:trHeight w:val="3175"/>
        </w:trPr>
        <w:tc>
          <w:tcPr>
            <w:tcW w:w="3060" w:type="dxa"/>
          </w:tcPr>
          <w:p w14:paraId="47E8E3F0" w14:textId="77777777" w:rsidR="00C530B4" w:rsidRPr="00896D7F" w:rsidRDefault="00C530B4" w:rsidP="00C530B4">
            <w:pPr>
              <w:spacing w:before="240"/>
              <w:jc w:val="center"/>
              <w:rPr>
                <w:rFonts w:ascii="Comic Sans MS" w:hAnsi="Comic Sans MS"/>
                <w:sz w:val="72"/>
                <w:szCs w:val="72"/>
              </w:rPr>
            </w:pPr>
            <w:r w:rsidRPr="00896D7F">
              <w:rPr>
                <w:rFonts w:ascii="Comic Sans MS" w:hAnsi="Comic Sans MS"/>
                <w:b/>
                <w:bCs/>
                <w:noProof/>
                <w:sz w:val="72"/>
                <w:szCs w:val="72"/>
              </w:rPr>
              <w:drawing>
                <wp:anchor distT="0" distB="0" distL="114300" distR="114300" simplePos="0" relativeHeight="252598272" behindDoc="0" locked="0" layoutInCell="1" allowOverlap="1" wp14:anchorId="313570F9" wp14:editId="37F02CD5">
                  <wp:simplePos x="0" y="0"/>
                  <wp:positionH relativeFrom="column">
                    <wp:posOffset>253872</wp:posOffset>
                  </wp:positionH>
                  <wp:positionV relativeFrom="paragraph">
                    <wp:posOffset>794754</wp:posOffset>
                  </wp:positionV>
                  <wp:extent cx="1310640" cy="1211414"/>
                  <wp:effectExtent l="0" t="0" r="3810" b="8255"/>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310640" cy="1211414"/>
                          </a:xfrm>
                          <a:prstGeom prst="rect">
                            <a:avLst/>
                          </a:prstGeom>
                        </pic:spPr>
                      </pic:pic>
                    </a:graphicData>
                  </a:graphic>
                  <wp14:sizeRelH relativeFrom="margin">
                    <wp14:pctWidth>0</wp14:pctWidth>
                  </wp14:sizeRelH>
                  <wp14:sizeRelV relativeFrom="margin">
                    <wp14:pctHeight>0</wp14:pctHeight>
                  </wp14:sizeRelV>
                </wp:anchor>
              </w:drawing>
            </w:r>
            <w:r w:rsidRPr="00896D7F">
              <w:rPr>
                <w:rFonts w:ascii="Comic Sans MS" w:hAnsi="Comic Sans MS"/>
                <w:b/>
                <w:bCs/>
                <w:sz w:val="72"/>
                <w:szCs w:val="72"/>
              </w:rPr>
              <w:t>cl</w:t>
            </w:r>
            <w:r w:rsidRPr="00896D7F">
              <w:rPr>
                <w:rFonts w:ascii="Comic Sans MS" w:hAnsi="Comic Sans MS"/>
                <w:color w:val="595959" w:themeColor="text1" w:themeTint="A6"/>
                <w:sz w:val="72"/>
                <w:szCs w:val="72"/>
              </w:rPr>
              <w:t>ock</w:t>
            </w:r>
          </w:p>
        </w:tc>
        <w:tc>
          <w:tcPr>
            <w:tcW w:w="3060" w:type="dxa"/>
          </w:tcPr>
          <w:p w14:paraId="4C7D45B4" w14:textId="77777777" w:rsidR="00C530B4" w:rsidRPr="00896D7F" w:rsidRDefault="00C530B4" w:rsidP="00C530B4">
            <w:pPr>
              <w:spacing w:before="240"/>
              <w:jc w:val="center"/>
              <w:rPr>
                <w:rFonts w:ascii="Comic Sans MS" w:hAnsi="Comic Sans MS"/>
                <w:sz w:val="72"/>
                <w:szCs w:val="72"/>
              </w:rPr>
            </w:pPr>
            <w:r w:rsidRPr="00896D7F">
              <w:rPr>
                <w:rFonts w:ascii="Comic Sans MS" w:hAnsi="Comic Sans MS"/>
                <w:b/>
                <w:bCs/>
                <w:noProof/>
                <w:sz w:val="72"/>
                <w:szCs w:val="72"/>
              </w:rPr>
              <w:drawing>
                <wp:anchor distT="0" distB="0" distL="114300" distR="114300" simplePos="0" relativeHeight="252601344" behindDoc="0" locked="0" layoutInCell="1" allowOverlap="1" wp14:anchorId="160FBD53" wp14:editId="04606900">
                  <wp:simplePos x="0" y="0"/>
                  <wp:positionH relativeFrom="column">
                    <wp:posOffset>379853</wp:posOffset>
                  </wp:positionH>
                  <wp:positionV relativeFrom="paragraph">
                    <wp:posOffset>832547</wp:posOffset>
                  </wp:positionV>
                  <wp:extent cx="973394" cy="1008662"/>
                  <wp:effectExtent l="0" t="0" r="0" b="127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extLst>
                              <a:ext uri="{28A0092B-C50C-407E-A947-70E740481C1C}">
                                <a14:useLocalDpi xmlns:a14="http://schemas.microsoft.com/office/drawing/2010/main" val="0"/>
                              </a:ext>
                            </a:extLst>
                          </a:blip>
                          <a:stretch>
                            <a:fillRect/>
                          </a:stretch>
                        </pic:blipFill>
                        <pic:spPr>
                          <a:xfrm>
                            <a:off x="0" y="0"/>
                            <a:ext cx="973394" cy="1008662"/>
                          </a:xfrm>
                          <a:prstGeom prst="rect">
                            <a:avLst/>
                          </a:prstGeom>
                        </pic:spPr>
                      </pic:pic>
                    </a:graphicData>
                  </a:graphic>
                  <wp14:sizeRelH relativeFrom="margin">
                    <wp14:pctWidth>0</wp14:pctWidth>
                  </wp14:sizeRelH>
                  <wp14:sizeRelV relativeFrom="margin">
                    <wp14:pctHeight>0</wp14:pctHeight>
                  </wp14:sizeRelV>
                </wp:anchor>
              </w:drawing>
            </w:r>
            <w:r w:rsidRPr="00896D7F">
              <w:rPr>
                <w:rFonts w:ascii="Comic Sans MS" w:hAnsi="Comic Sans MS"/>
                <w:b/>
                <w:bCs/>
                <w:sz w:val="72"/>
                <w:szCs w:val="72"/>
              </w:rPr>
              <w:t>cl</w:t>
            </w:r>
            <w:r w:rsidRPr="00896D7F">
              <w:rPr>
                <w:rFonts w:ascii="Comic Sans MS" w:hAnsi="Comic Sans MS"/>
                <w:color w:val="595959" w:themeColor="text1" w:themeTint="A6"/>
                <w:sz w:val="72"/>
                <w:szCs w:val="72"/>
              </w:rPr>
              <w:t>ap</w:t>
            </w:r>
          </w:p>
        </w:tc>
        <w:tc>
          <w:tcPr>
            <w:tcW w:w="3060" w:type="dxa"/>
          </w:tcPr>
          <w:p w14:paraId="7CE7EA38" w14:textId="77777777" w:rsidR="00C530B4" w:rsidRPr="00896D7F" w:rsidRDefault="00C530B4" w:rsidP="00C530B4">
            <w:pPr>
              <w:spacing w:before="240"/>
              <w:jc w:val="center"/>
              <w:rPr>
                <w:rFonts w:ascii="Comic Sans MS" w:hAnsi="Comic Sans MS"/>
                <w:sz w:val="72"/>
                <w:szCs w:val="72"/>
              </w:rPr>
            </w:pPr>
            <w:r w:rsidRPr="00896D7F">
              <w:rPr>
                <w:rFonts w:ascii="Comic Sans MS" w:hAnsi="Comic Sans MS"/>
                <w:b/>
                <w:bCs/>
                <w:noProof/>
                <w:sz w:val="72"/>
                <w:szCs w:val="72"/>
              </w:rPr>
              <w:drawing>
                <wp:anchor distT="0" distB="0" distL="114300" distR="114300" simplePos="0" relativeHeight="252602368" behindDoc="0" locked="0" layoutInCell="1" allowOverlap="1" wp14:anchorId="267BFEB3" wp14:editId="01A8CD04">
                  <wp:simplePos x="0" y="0"/>
                  <wp:positionH relativeFrom="column">
                    <wp:posOffset>560952</wp:posOffset>
                  </wp:positionH>
                  <wp:positionV relativeFrom="paragraph">
                    <wp:posOffset>783789</wp:posOffset>
                  </wp:positionV>
                  <wp:extent cx="678426" cy="1205680"/>
                  <wp:effectExtent l="0" t="0" r="7620" b="0"/>
                  <wp:wrapNone/>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682042" cy="1212106"/>
                          </a:xfrm>
                          <a:prstGeom prst="rect">
                            <a:avLst/>
                          </a:prstGeom>
                        </pic:spPr>
                      </pic:pic>
                    </a:graphicData>
                  </a:graphic>
                  <wp14:sizeRelH relativeFrom="margin">
                    <wp14:pctWidth>0</wp14:pctWidth>
                  </wp14:sizeRelH>
                  <wp14:sizeRelV relativeFrom="margin">
                    <wp14:pctHeight>0</wp14:pctHeight>
                  </wp14:sizeRelV>
                </wp:anchor>
              </w:drawing>
            </w:r>
            <w:r w:rsidRPr="00896D7F">
              <w:rPr>
                <w:rFonts w:ascii="Comic Sans MS" w:hAnsi="Comic Sans MS"/>
                <w:b/>
                <w:bCs/>
                <w:sz w:val="72"/>
                <w:szCs w:val="72"/>
              </w:rPr>
              <w:t>cl</w:t>
            </w:r>
            <w:r w:rsidRPr="00896D7F">
              <w:rPr>
                <w:rFonts w:ascii="Comic Sans MS" w:hAnsi="Comic Sans MS"/>
                <w:color w:val="595959" w:themeColor="text1" w:themeTint="A6"/>
                <w:sz w:val="72"/>
                <w:szCs w:val="72"/>
              </w:rPr>
              <w:t>ose</w:t>
            </w:r>
          </w:p>
        </w:tc>
      </w:tr>
    </w:tbl>
    <w:p w14:paraId="30DD2406" w14:textId="77777777" w:rsidR="00C530B4" w:rsidRDefault="00C530B4">
      <w:r>
        <w:br w:type="page"/>
      </w:r>
    </w:p>
    <w:p w14:paraId="1A094F74" w14:textId="77777777" w:rsidR="00C530B4" w:rsidRDefault="00C530B4" w:rsidP="00C530B4"/>
    <w:p w14:paraId="16EDCC58" w14:textId="77777777" w:rsidR="00C530B4" w:rsidRDefault="00C530B4" w:rsidP="00C530B4"/>
    <w:tbl>
      <w:tblPr>
        <w:tblStyle w:val="TableGrid"/>
        <w:tblpPr w:leftFromText="180" w:rightFromText="180" w:vertAnchor="page" w:horzAnchor="margin" w:tblpY="1603"/>
        <w:tblW w:w="918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3060"/>
        <w:gridCol w:w="3060"/>
        <w:gridCol w:w="3060"/>
      </w:tblGrid>
      <w:tr w:rsidR="00C530B4" w14:paraId="04139B86" w14:textId="77777777" w:rsidTr="003C2FB1">
        <w:trPr>
          <w:trHeight w:val="3175"/>
        </w:trPr>
        <w:tc>
          <w:tcPr>
            <w:tcW w:w="3060" w:type="dxa"/>
            <w:vAlign w:val="center"/>
            <w:hideMark/>
          </w:tcPr>
          <w:p w14:paraId="3BC5122D" w14:textId="77777777" w:rsidR="00C530B4" w:rsidRPr="00896D7F" w:rsidRDefault="00C530B4" w:rsidP="003C2FB1">
            <w:pPr>
              <w:jc w:val="center"/>
              <w:rPr>
                <w:rFonts w:ascii="Comic Sans MS" w:hAnsi="Comic Sans MS"/>
                <w:sz w:val="132"/>
                <w:szCs w:val="132"/>
              </w:rPr>
            </w:pPr>
            <w:r w:rsidRPr="00896D7F">
              <w:rPr>
                <w:rFonts w:ascii="Comic Sans MS" w:hAnsi="Comic Sans MS"/>
                <w:sz w:val="132"/>
                <w:szCs w:val="132"/>
              </w:rPr>
              <w:t>fr</w:t>
            </w:r>
          </w:p>
        </w:tc>
        <w:tc>
          <w:tcPr>
            <w:tcW w:w="3060" w:type="dxa"/>
            <w:vAlign w:val="center"/>
            <w:hideMark/>
          </w:tcPr>
          <w:p w14:paraId="125729C2" w14:textId="77777777" w:rsidR="00C530B4" w:rsidRPr="00896D7F" w:rsidRDefault="00C530B4" w:rsidP="003C2FB1">
            <w:pPr>
              <w:jc w:val="center"/>
              <w:rPr>
                <w:rFonts w:ascii="Comic Sans MS" w:hAnsi="Comic Sans MS"/>
                <w:sz w:val="132"/>
                <w:szCs w:val="132"/>
              </w:rPr>
            </w:pPr>
            <w:r w:rsidRPr="00896D7F">
              <w:rPr>
                <w:rFonts w:ascii="Comic Sans MS" w:hAnsi="Comic Sans MS"/>
                <w:sz w:val="132"/>
                <w:szCs w:val="132"/>
              </w:rPr>
              <w:t>fr</w:t>
            </w:r>
          </w:p>
        </w:tc>
        <w:tc>
          <w:tcPr>
            <w:tcW w:w="3060" w:type="dxa"/>
            <w:vAlign w:val="center"/>
            <w:hideMark/>
          </w:tcPr>
          <w:p w14:paraId="34E9B00C" w14:textId="77777777" w:rsidR="00C530B4" w:rsidRPr="00896D7F" w:rsidRDefault="00C530B4" w:rsidP="003C2FB1">
            <w:pPr>
              <w:jc w:val="center"/>
              <w:rPr>
                <w:rFonts w:ascii="Comic Sans MS" w:hAnsi="Comic Sans MS"/>
                <w:sz w:val="132"/>
                <w:szCs w:val="132"/>
              </w:rPr>
            </w:pPr>
            <w:r w:rsidRPr="00896D7F">
              <w:rPr>
                <w:rFonts w:ascii="Comic Sans MS" w:hAnsi="Comic Sans MS"/>
                <w:sz w:val="132"/>
                <w:szCs w:val="132"/>
              </w:rPr>
              <w:t>fr</w:t>
            </w:r>
          </w:p>
        </w:tc>
      </w:tr>
      <w:tr w:rsidR="00C530B4" w:rsidRPr="008808DA" w14:paraId="543C2E88" w14:textId="77777777" w:rsidTr="003C2FB1">
        <w:trPr>
          <w:trHeight w:val="3175"/>
        </w:trPr>
        <w:tc>
          <w:tcPr>
            <w:tcW w:w="3060" w:type="dxa"/>
            <w:hideMark/>
          </w:tcPr>
          <w:p w14:paraId="7F420B03" w14:textId="77777777" w:rsidR="00C530B4" w:rsidRPr="00896D7F" w:rsidRDefault="00C530B4" w:rsidP="003C2FB1">
            <w:pPr>
              <w:spacing w:before="240"/>
              <w:jc w:val="center"/>
              <w:rPr>
                <w:rFonts w:ascii="Comic Sans MS" w:hAnsi="Comic Sans MS"/>
                <w:sz w:val="72"/>
                <w:szCs w:val="72"/>
              </w:rPr>
            </w:pPr>
            <w:r w:rsidRPr="00896D7F">
              <w:rPr>
                <w:rFonts w:ascii="Comic Sans MS" w:hAnsi="Comic Sans MS"/>
                <w:b/>
                <w:bCs/>
                <w:noProof/>
                <w:sz w:val="72"/>
                <w:szCs w:val="72"/>
              </w:rPr>
              <w:drawing>
                <wp:anchor distT="0" distB="0" distL="114300" distR="114300" simplePos="0" relativeHeight="252581888" behindDoc="0" locked="0" layoutInCell="1" allowOverlap="1" wp14:anchorId="17D3DF07" wp14:editId="5D29AB72">
                  <wp:simplePos x="0" y="0"/>
                  <wp:positionH relativeFrom="column">
                    <wp:posOffset>165592</wp:posOffset>
                  </wp:positionH>
                  <wp:positionV relativeFrom="paragraph">
                    <wp:posOffset>864113</wp:posOffset>
                  </wp:positionV>
                  <wp:extent cx="1532890" cy="1082040"/>
                  <wp:effectExtent l="0" t="0" r="0" b="381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1532890" cy="1082040"/>
                          </a:xfrm>
                          <a:prstGeom prst="rect">
                            <a:avLst/>
                          </a:prstGeom>
                        </pic:spPr>
                      </pic:pic>
                    </a:graphicData>
                  </a:graphic>
                  <wp14:sizeRelH relativeFrom="margin">
                    <wp14:pctWidth>0</wp14:pctWidth>
                  </wp14:sizeRelH>
                  <wp14:sizeRelV relativeFrom="margin">
                    <wp14:pctHeight>0</wp14:pctHeight>
                  </wp14:sizeRelV>
                </wp:anchor>
              </w:drawing>
            </w:r>
            <w:r w:rsidRPr="00896D7F">
              <w:rPr>
                <w:rFonts w:ascii="Comic Sans MS" w:hAnsi="Comic Sans MS"/>
                <w:b/>
                <w:bCs/>
                <w:sz w:val="72"/>
                <w:szCs w:val="72"/>
              </w:rPr>
              <w:t>fr</w:t>
            </w:r>
            <w:r w:rsidRPr="00896D7F">
              <w:rPr>
                <w:rFonts w:ascii="Comic Sans MS" w:hAnsi="Comic Sans MS"/>
                <w:color w:val="595959" w:themeColor="text1" w:themeTint="A6"/>
                <w:sz w:val="72"/>
                <w:szCs w:val="72"/>
              </w:rPr>
              <w:t>uit</w:t>
            </w:r>
          </w:p>
        </w:tc>
        <w:tc>
          <w:tcPr>
            <w:tcW w:w="3060" w:type="dxa"/>
            <w:hideMark/>
          </w:tcPr>
          <w:p w14:paraId="23AD8028" w14:textId="77777777" w:rsidR="00C530B4" w:rsidRPr="00896D7F" w:rsidRDefault="00C530B4" w:rsidP="003C2FB1">
            <w:pPr>
              <w:spacing w:before="240"/>
              <w:jc w:val="center"/>
              <w:rPr>
                <w:rFonts w:ascii="Comic Sans MS" w:hAnsi="Comic Sans MS"/>
                <w:sz w:val="72"/>
                <w:szCs w:val="72"/>
              </w:rPr>
            </w:pPr>
            <w:r w:rsidRPr="00896D7F">
              <w:rPr>
                <w:rFonts w:ascii="Comic Sans MS" w:hAnsi="Comic Sans MS"/>
                <w:b/>
                <w:bCs/>
                <w:noProof/>
                <w:sz w:val="72"/>
                <w:szCs w:val="72"/>
              </w:rPr>
              <w:drawing>
                <wp:anchor distT="0" distB="0" distL="114300" distR="114300" simplePos="0" relativeHeight="252582912" behindDoc="1" locked="0" layoutInCell="1" allowOverlap="1" wp14:anchorId="7C136247" wp14:editId="22A32E8D">
                  <wp:simplePos x="0" y="0"/>
                  <wp:positionH relativeFrom="column">
                    <wp:posOffset>276450</wp:posOffset>
                  </wp:positionH>
                  <wp:positionV relativeFrom="paragraph">
                    <wp:posOffset>769415</wp:posOffset>
                  </wp:positionV>
                  <wp:extent cx="1342103" cy="1225087"/>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extLst>
                              <a:ext uri="{28A0092B-C50C-407E-A947-70E740481C1C}">
                                <a14:useLocalDpi xmlns:a14="http://schemas.microsoft.com/office/drawing/2010/main" val="0"/>
                              </a:ext>
                            </a:extLst>
                          </a:blip>
                          <a:stretch>
                            <a:fillRect/>
                          </a:stretch>
                        </pic:blipFill>
                        <pic:spPr>
                          <a:xfrm>
                            <a:off x="0" y="0"/>
                            <a:ext cx="1342103" cy="1225087"/>
                          </a:xfrm>
                          <a:prstGeom prst="rect">
                            <a:avLst/>
                          </a:prstGeom>
                        </pic:spPr>
                      </pic:pic>
                    </a:graphicData>
                  </a:graphic>
                  <wp14:sizeRelH relativeFrom="margin">
                    <wp14:pctWidth>0</wp14:pctWidth>
                  </wp14:sizeRelH>
                  <wp14:sizeRelV relativeFrom="margin">
                    <wp14:pctHeight>0</wp14:pctHeight>
                  </wp14:sizeRelV>
                </wp:anchor>
              </w:drawing>
            </w:r>
            <w:r w:rsidRPr="00896D7F">
              <w:rPr>
                <w:rFonts w:ascii="Comic Sans MS" w:hAnsi="Comic Sans MS"/>
                <w:b/>
                <w:bCs/>
                <w:sz w:val="72"/>
                <w:szCs w:val="72"/>
              </w:rPr>
              <w:t>fr</w:t>
            </w:r>
            <w:r w:rsidRPr="00896D7F">
              <w:rPr>
                <w:rFonts w:ascii="Comic Sans MS" w:hAnsi="Comic Sans MS"/>
                <w:color w:val="595959" w:themeColor="text1" w:themeTint="A6"/>
                <w:sz w:val="72"/>
                <w:szCs w:val="72"/>
              </w:rPr>
              <w:t>iend</w:t>
            </w:r>
          </w:p>
        </w:tc>
        <w:tc>
          <w:tcPr>
            <w:tcW w:w="3060" w:type="dxa"/>
            <w:hideMark/>
          </w:tcPr>
          <w:p w14:paraId="521A40FE" w14:textId="77777777" w:rsidR="00C530B4" w:rsidRPr="00896D7F" w:rsidRDefault="00C530B4" w:rsidP="003C2FB1">
            <w:pPr>
              <w:spacing w:before="240"/>
              <w:jc w:val="center"/>
              <w:rPr>
                <w:rFonts w:ascii="Comic Sans MS" w:hAnsi="Comic Sans MS"/>
                <w:sz w:val="72"/>
                <w:szCs w:val="72"/>
              </w:rPr>
            </w:pPr>
            <w:r w:rsidRPr="00896D7F">
              <w:rPr>
                <w:rFonts w:ascii="Comic Sans MS" w:hAnsi="Comic Sans MS"/>
                <w:b/>
                <w:bCs/>
                <w:noProof/>
                <w:sz w:val="72"/>
                <w:szCs w:val="72"/>
              </w:rPr>
              <mc:AlternateContent>
                <mc:Choice Requires="wpg">
                  <w:drawing>
                    <wp:anchor distT="0" distB="0" distL="114300" distR="114300" simplePos="0" relativeHeight="252587008" behindDoc="0" locked="0" layoutInCell="1" allowOverlap="1" wp14:anchorId="4C95FC81" wp14:editId="2B99B0E1">
                      <wp:simplePos x="0" y="0"/>
                      <wp:positionH relativeFrom="column">
                        <wp:posOffset>341896</wp:posOffset>
                      </wp:positionH>
                      <wp:positionV relativeFrom="paragraph">
                        <wp:posOffset>866796</wp:posOffset>
                      </wp:positionV>
                      <wp:extent cx="1019175" cy="1074420"/>
                      <wp:effectExtent l="0" t="0" r="28575" b="11430"/>
                      <wp:wrapNone/>
                      <wp:docPr id="78" name="Group 78"/>
                      <wp:cNvGraphicFramePr/>
                      <a:graphic xmlns:a="http://schemas.openxmlformats.org/drawingml/2006/main">
                        <a:graphicData uri="http://schemas.microsoft.com/office/word/2010/wordprocessingGroup">
                          <wpg:wgp>
                            <wpg:cNvGrpSpPr/>
                            <wpg:grpSpPr>
                              <a:xfrm>
                                <a:off x="0" y="0"/>
                                <a:ext cx="1019175" cy="1074420"/>
                                <a:chOff x="0" y="0"/>
                                <a:chExt cx="1019175" cy="1074420"/>
                              </a:xfrm>
                            </wpg:grpSpPr>
                            <wps:wsp>
                              <wps:cNvPr id="313" name="Text Box 2"/>
                              <wps:cNvSpPr txBox="1">
                                <a:spLocks noChangeArrowheads="1"/>
                              </wps:cNvSpPr>
                              <wps:spPr bwMode="auto">
                                <a:xfrm>
                                  <a:off x="0" y="0"/>
                                  <a:ext cx="1019175" cy="1074420"/>
                                </a:xfrm>
                                <a:prstGeom prst="rect">
                                  <a:avLst/>
                                </a:prstGeom>
                                <a:solidFill>
                                  <a:srgbClr val="FFFFFF"/>
                                </a:solidFill>
                                <a:ln w="19050">
                                  <a:solidFill>
                                    <a:sysClr val="windowText" lastClr="000000">
                                      <a:lumMod val="50000"/>
                                      <a:lumOff val="50000"/>
                                    </a:sysClr>
                                  </a:solidFill>
                                  <a:miter lim="800000"/>
                                  <a:headEnd/>
                                  <a:tailEnd/>
                                </a:ln>
                              </wps:spPr>
                              <wps:txbx>
                                <w:txbxContent>
                                  <w:p w14:paraId="258A8925" w14:textId="77777777" w:rsidR="00C530B4" w:rsidRPr="006C6F67" w:rsidRDefault="00C530B4" w:rsidP="00C530B4">
                                    <w:pPr>
                                      <w:spacing w:after="0" w:line="276" w:lineRule="auto"/>
                                      <w:jc w:val="center"/>
                                      <w:rPr>
                                        <w:rFonts w:ascii="Comic Sans MS" w:hAnsi="Comic Sans MS"/>
                                        <w:sz w:val="24"/>
                                        <w:szCs w:val="48"/>
                                      </w:rPr>
                                    </w:pPr>
                                    <w:r w:rsidRPr="006C6F67">
                                      <w:rPr>
                                        <w:rFonts w:ascii="Comic Sans MS" w:hAnsi="Comic Sans MS"/>
                                        <w:sz w:val="24"/>
                                        <w:szCs w:val="48"/>
                                      </w:rPr>
                                      <w:t>Thursday</w:t>
                                    </w:r>
                                  </w:p>
                                  <w:p w14:paraId="4EBC2363" w14:textId="77777777" w:rsidR="00C530B4" w:rsidRPr="006C6F67" w:rsidRDefault="00C530B4" w:rsidP="00C530B4">
                                    <w:pPr>
                                      <w:spacing w:line="276" w:lineRule="auto"/>
                                      <w:jc w:val="center"/>
                                      <w:rPr>
                                        <w:rFonts w:ascii="Comic Sans MS" w:hAnsi="Comic Sans MS"/>
                                        <w:sz w:val="24"/>
                                        <w:szCs w:val="48"/>
                                      </w:rPr>
                                    </w:pPr>
                                    <w:r w:rsidRPr="006C6F67">
                                      <w:rPr>
                                        <w:rFonts w:ascii="Comic Sans MS" w:hAnsi="Comic Sans MS"/>
                                        <w:sz w:val="24"/>
                                        <w:szCs w:val="48"/>
                                      </w:rPr>
                                      <w:t>Friday</w:t>
                                    </w:r>
                                    <w:r w:rsidRPr="006C6F67">
                                      <w:rPr>
                                        <w:rFonts w:ascii="Comic Sans MS" w:hAnsi="Comic Sans MS"/>
                                        <w:sz w:val="24"/>
                                        <w:szCs w:val="48"/>
                                      </w:rPr>
                                      <w:br/>
                                      <w:t>Saturday</w:t>
                                    </w:r>
                                    <w:r w:rsidRPr="006C6F67">
                                      <w:rPr>
                                        <w:rFonts w:ascii="Comic Sans MS" w:hAnsi="Comic Sans MS"/>
                                        <w:sz w:val="24"/>
                                        <w:szCs w:val="48"/>
                                      </w:rPr>
                                      <w:br/>
                                      <w:t>Sunday</w:t>
                                    </w:r>
                                  </w:p>
                                </w:txbxContent>
                              </wps:txbx>
                              <wps:bodyPr rot="0" vert="horz" wrap="square" lIns="91440" tIns="45720" rIns="91440" bIns="45720" anchor="t" anchorCtr="0">
                                <a:noAutofit/>
                              </wps:bodyPr>
                            </wps:wsp>
                            <wps:wsp>
                              <wps:cNvPr id="77" name="Oval 77"/>
                              <wps:cNvSpPr/>
                              <wps:spPr>
                                <a:xfrm>
                                  <a:off x="182880" y="266700"/>
                                  <a:ext cx="624840" cy="30480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95FC81" id="Group 78" o:spid="_x0000_s1223" style="position:absolute;left:0;text-align:left;margin-left:26.9pt;margin-top:68.25pt;width:80.25pt;height:84.6pt;z-index:252587008" coordsize="10191,10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wnF0wMAAMsJAAAOAAAAZHJzL2Uyb0RvYy54bWy0Vttu4zYQfS/QfyD43lhyHNsRoizc7CYo&#10;kG6CJsU+0xR1QSmSJelI7td3hqJkx0kv2G39IPN6OHPmzJBXH/pWkhdhXaNVTtOzhBKhuC4aVeX0&#10;1+fbH9aUOM9UwaRWIqd74eiH6++/u+pMJua61rIQlgCIcllnclp7b7LZzPFatMydaSMUTJbatsxD&#10;11azwrIO0Fs5myfJctZpWxiruXAORj8Ok/Q64Jel4P6hLJ3wROYUbPPha8N3i9/Z9RXLKstM3fBo&#10;BvsKK1rWKDh0gvrIPCM727yBahtutdOlP+O6nemybLgIPoA3aXLizZ3VOxN8qbKuMhNNQO0JT18N&#10;yz+/3FnzZB4tMNGZCrgIPfSlL22L/2Al6QNl+4ky0XvCYTBN0st0dUEJh7k0WS0W80gqr4H5N/t4&#10;/ekfds7Gg2evzOkMCMQdOHDfxsFTzYwI1LoMOHi0pClyep6eU6JYC0J9Rg9/1D2Zo0bwdFiGPBHf&#10;wzA4G+LtzL3mvzmi9E3NVCU21uquFqwA+1LcCV5MWwcchyDb7mddwDFs53UA+hayJ8pYZqzzd0K3&#10;BBs5tZAAAZ693DuP5hyWYGidlk1x20gZOrba3khLXhgky234BQ9OlklFOnDuMrlIBgpeYezdBAFp&#10;WugOiaREMudhAvQTfmGj3LVAwnDcBQ7jaSyDYVROsGIaBrtdgA4uvDK7bTyUENm0OV0P4AEGg/BJ&#10;FaHtWSOHNuBIFaOCgRhC4vttHwSwPh+jvdXFHuJk9VAyoMRBo9b2D0o6KBc5db/vmBXg2U8KYn2Z&#10;LhZYX0JncbGCLCD2eGZ7PMMUB6icAjFD88aHmoTuK70BTZRNiBaKZ7Ak2gwpMJj8v+fCajWmwgOE&#10;gkAXqDwSc+wNJI45OxWLdD1fr4EDqArz5XI1xnYsG8v5Yo18YdU4TxYQt6i0MQ1OdCykbIzDhGXZ&#10;X0hZadRxCDdG+ES04UIRkzS31ZC+xxJcotiiGdPyU7m9rx/n91IE7apfRAlKgvowH5IDL7LDuYxz&#10;oXwsHTUrxDsyH3eEoyUCInIJzk3YEWBcOYCM2EABWBnX41YR7sFpc8zav9s87Qgna+WnzW2jtH3P&#10;MwlexZOH9VGwkZqDkKeUcobfNlCl7qE0PDIL1y4IAvPsAT6l1FBkdGxRgpn33vh/m5dq195oKH4p&#10;PFoMD03MYy/HZml1+wVeHBusBjA1JjL3duzEVCbwZuFiswnL4K43zN+rJ8PHiwMF/tx/YdbEUu0h&#10;Nz7r8V56I/NhLcbjXxSIcHXCiyEoIb5u8Ely3A/xObzBrv8EAAD//wMAUEsDBBQABgAIAAAAIQCG&#10;9lYx4QAAAAoBAAAPAAAAZHJzL2Rvd25yZXYueG1sTI9BS8NAEIXvgv9hGcGb3aQxtcRsSinqqQi2&#10;gvS2zU6T0OxsyG6T9N87nuxx3jze+16+mmwrBux940hBPItAIJXONFQp+N6/Py1B+KDJ6NYRKrii&#10;h1Vxf5frzLiRvnDYhUpwCPlMK6hD6DIpfVmj1X7mOiT+nVxvdeCzr6Tp9cjhtpXzKFpIqxvihlp3&#10;uKmxPO8uVsHHqMd1Er8N2/Npcz3s08+fbYxKPT5M61cQAafwb4Y/fEaHgpmO7kLGi1ZBmjB5YD1Z&#10;pCDYMI+fExBHBUmUvoAscnk7ofgFAAD//wMAUEsBAi0AFAAGAAgAAAAhALaDOJL+AAAA4QEAABMA&#10;AAAAAAAAAAAAAAAAAAAAAFtDb250ZW50X1R5cGVzXS54bWxQSwECLQAUAAYACAAAACEAOP0h/9YA&#10;AACUAQAACwAAAAAAAAAAAAAAAAAvAQAAX3JlbHMvLnJlbHNQSwECLQAUAAYACAAAACEAq5cJxdMD&#10;AADLCQAADgAAAAAAAAAAAAAAAAAuAgAAZHJzL2Uyb0RvYy54bWxQSwECLQAUAAYACAAAACEAhvZW&#10;MeEAAAAKAQAADwAAAAAAAAAAAAAAAAAtBgAAZHJzL2Rvd25yZXYueG1sUEsFBgAAAAAEAAQA8wAA&#10;ADsHAAAAAA==&#10;">
                      <v:shape id="_x0000_s1224" type="#_x0000_t202" style="position:absolute;width:10191;height:10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o+mwwAAANwAAAAPAAAAZHJzL2Rvd25yZXYueG1sRI/fasIw&#10;FMbvB75DOII3Q1MrbFobRQqDjV5N9wCH5tiWNiclydr69stgsMuP78+PLz/PphcjOd9aVrDdJCCI&#10;K6tbrhV83d7WexA+IGvsLZOCB3k4nxZPOWbaTvxJ4zXUIo6wz1BBE8KQSemrhgz6jR2Io3e3zmCI&#10;0tVSO5ziuOllmiQv0mDLkdDgQEVDVXf9NhGSHsYyLTt2r2M1YfFcFrePUqnVcr4cQQSaw3/4r/2u&#10;Fey2O/g9E4+APP0AAAD//wMAUEsBAi0AFAAGAAgAAAAhANvh9svuAAAAhQEAABMAAAAAAAAAAAAA&#10;AAAAAAAAAFtDb250ZW50X1R5cGVzXS54bWxQSwECLQAUAAYACAAAACEAWvQsW78AAAAVAQAACwAA&#10;AAAAAAAAAAAAAAAfAQAAX3JlbHMvLnJlbHNQSwECLQAUAAYACAAAACEAtrqPpsMAAADcAAAADwAA&#10;AAAAAAAAAAAAAAAHAgAAZHJzL2Rvd25yZXYueG1sUEsFBgAAAAADAAMAtwAAAPcCAAAAAA==&#10;" strokecolor="#7f7f7f" strokeweight="1.5pt">
                        <v:textbox>
                          <w:txbxContent>
                            <w:p w14:paraId="258A8925" w14:textId="77777777" w:rsidR="00C530B4" w:rsidRPr="006C6F67" w:rsidRDefault="00C530B4" w:rsidP="00C530B4">
                              <w:pPr>
                                <w:spacing w:after="0" w:line="276" w:lineRule="auto"/>
                                <w:jc w:val="center"/>
                                <w:rPr>
                                  <w:rFonts w:ascii="Comic Sans MS" w:hAnsi="Comic Sans MS"/>
                                  <w:sz w:val="24"/>
                                  <w:szCs w:val="48"/>
                                </w:rPr>
                              </w:pPr>
                              <w:r w:rsidRPr="006C6F67">
                                <w:rPr>
                                  <w:rFonts w:ascii="Comic Sans MS" w:hAnsi="Comic Sans MS"/>
                                  <w:sz w:val="24"/>
                                  <w:szCs w:val="48"/>
                                </w:rPr>
                                <w:t>Thursday</w:t>
                              </w:r>
                            </w:p>
                            <w:p w14:paraId="4EBC2363" w14:textId="77777777" w:rsidR="00C530B4" w:rsidRPr="006C6F67" w:rsidRDefault="00C530B4" w:rsidP="00C530B4">
                              <w:pPr>
                                <w:spacing w:line="276" w:lineRule="auto"/>
                                <w:jc w:val="center"/>
                                <w:rPr>
                                  <w:rFonts w:ascii="Comic Sans MS" w:hAnsi="Comic Sans MS"/>
                                  <w:sz w:val="24"/>
                                  <w:szCs w:val="48"/>
                                </w:rPr>
                              </w:pPr>
                              <w:r w:rsidRPr="006C6F67">
                                <w:rPr>
                                  <w:rFonts w:ascii="Comic Sans MS" w:hAnsi="Comic Sans MS"/>
                                  <w:sz w:val="24"/>
                                  <w:szCs w:val="48"/>
                                </w:rPr>
                                <w:t>Friday</w:t>
                              </w:r>
                              <w:r w:rsidRPr="006C6F67">
                                <w:rPr>
                                  <w:rFonts w:ascii="Comic Sans MS" w:hAnsi="Comic Sans MS"/>
                                  <w:sz w:val="24"/>
                                  <w:szCs w:val="48"/>
                                </w:rPr>
                                <w:br/>
                                <w:t>Saturday</w:t>
                              </w:r>
                              <w:r w:rsidRPr="006C6F67">
                                <w:rPr>
                                  <w:rFonts w:ascii="Comic Sans MS" w:hAnsi="Comic Sans MS"/>
                                  <w:sz w:val="24"/>
                                  <w:szCs w:val="48"/>
                                </w:rPr>
                                <w:br/>
                                <w:t>Sunday</w:t>
                              </w:r>
                            </w:p>
                          </w:txbxContent>
                        </v:textbox>
                      </v:shape>
                      <v:oval id="Oval 77" o:spid="_x0000_s1225" style="position:absolute;left:1828;top:2667;width:624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a9ZwgAAANsAAAAPAAAAZHJzL2Rvd25yZXYueG1sRI/RagIx&#10;FETfhf5DuAXfNKsPKqtRSqEoBSlGP+C6uW5WNzfbTarr3zeC4OMwM2eYxapztbhSGyrPCkbDDARx&#10;4U3FpYLD/mswAxEissHaMym4U4DV8q23wNz4G+/oqmMpEoRDjgpsjE0uZSgsOQxD3xAn7+RbhzHJ&#10;tpSmxVuCu1qOs2wiHVacFiw29GmpuOg/p0B3e/2zPpXSb7X9Po7O/tftNkr137uPOYhIXXyFn+2N&#10;UTCdwuNL+gFy+Q8AAP//AwBQSwECLQAUAAYACAAAACEA2+H2y+4AAACFAQAAEwAAAAAAAAAAAAAA&#10;AAAAAAAAW0NvbnRlbnRfVHlwZXNdLnhtbFBLAQItABQABgAIAAAAIQBa9CxbvwAAABUBAAALAAAA&#10;AAAAAAAAAAAAAB8BAABfcmVscy8ucmVsc1BLAQItABQABgAIAAAAIQC6oa9ZwgAAANsAAAAPAAAA&#10;AAAAAAAAAAAAAAcCAABkcnMvZG93bnJldi54bWxQSwUGAAAAAAMAAwC3AAAA9gIAAAAA&#10;" filled="f" strokecolor="#a5a5a5 [2092]" strokeweight="1pt">
                        <v:stroke joinstyle="miter"/>
                      </v:oval>
                    </v:group>
                  </w:pict>
                </mc:Fallback>
              </mc:AlternateContent>
            </w:r>
            <w:r w:rsidRPr="00896D7F">
              <w:rPr>
                <w:rFonts w:ascii="Comic Sans MS" w:hAnsi="Comic Sans MS"/>
                <w:b/>
                <w:bCs/>
                <w:noProof/>
                <w:sz w:val="72"/>
                <w:szCs w:val="72"/>
              </w:rPr>
              <mc:AlternateContent>
                <mc:Choice Requires="wps">
                  <w:drawing>
                    <wp:anchor distT="0" distB="0" distL="114300" distR="114300" simplePos="0" relativeHeight="252584960" behindDoc="0" locked="0" layoutInCell="1" allowOverlap="1" wp14:anchorId="1FD42209" wp14:editId="796C01C8">
                      <wp:simplePos x="0" y="0"/>
                      <wp:positionH relativeFrom="column">
                        <wp:posOffset>2958465</wp:posOffset>
                      </wp:positionH>
                      <wp:positionV relativeFrom="paragraph">
                        <wp:posOffset>251460</wp:posOffset>
                      </wp:positionV>
                      <wp:extent cx="548640" cy="487680"/>
                      <wp:effectExtent l="0" t="0" r="22860" b="26670"/>
                      <wp:wrapNone/>
                      <wp:docPr id="75" name="Oval 75"/>
                      <wp:cNvGraphicFramePr/>
                      <a:graphic xmlns:a="http://schemas.openxmlformats.org/drawingml/2006/main">
                        <a:graphicData uri="http://schemas.microsoft.com/office/word/2010/wordprocessingShape">
                          <wps:wsp>
                            <wps:cNvSpPr/>
                            <wps:spPr>
                              <a:xfrm>
                                <a:off x="0" y="0"/>
                                <a:ext cx="548640" cy="48768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F8580E" id="Oval 75" o:spid="_x0000_s1026" style="position:absolute;margin-left:232.95pt;margin-top:19.8pt;width:43.2pt;height:38.4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eUiAIAAIQFAAAOAAAAZHJzL2Uyb0RvYy54bWysVE1vGyEQvVfqf0Dcm11btuNaWUeWo1SV&#10;0iRKUuWMWfAisQwF7LX76zuwH3abqIeqFxaGmfeYtzNzdX2oNdkL5xWYgo4uckqE4VAqsy3o95fb&#10;T3NKfGCmZBqMKOhReHq9/PjhqrELMYYKdCkcQRDjF40taBWCXWSZ55Womb8AKwxeSnA1C3h026x0&#10;rEH0WmfjPJ9lDbjSOuDCe7TetJd0mfClFDw8SOlFILqg+LaQVpfWTVyz5RVbbB2zleLdM9g/vKJm&#10;yiDpAHXDAiM7p95A1Yo78CDDBYc6AykVFykHzGaU/5HNc8WsSLmgON4OMvn/B8vv98/20aEMjfUL&#10;j9uYxUG6On7xfeSQxDoOYolDIByN08l8NkFJOV5N5pezeRIzOwVb58MXATWJm4IKrZX1MR22YPs7&#10;H5ATvXuvaDZwq7ROv0SbaPCgVRlt6RBrQqy1I3uGf3OzHSUsvau/QdnaZtM875+RSii6J5ozJCSN&#10;6Nkp4bQLRy0ijTZPQhJVYorjRDAAtRyMc2FCy+0rVorWHJnfp06AEVliIgN2B/B7Tj12K03nH0NF&#10;KuUhOP/bw9rgISIxgwlDcK0MuPcANGbVMbf+vUitNFGlDZTHR0cctI3kLb9V+HfvmA+PzGHnYEHg&#10;NAgPuEgNTUGh21FSgfv5nj36Y0HjLSUNdmJB/Y8dc4IS/dVgqX8eTWKdhXSYTC/HeHDnN5vzG7Or&#10;14DlMcK5Y3naRv+g+610UL/i0FhFVrxihiN3QXlw/WEd2gmBY4eL1Sq5YbtaFu7Ms+URPKoaS/fl&#10;8Mqc7Uo8YG/cQ9+1b8q89Y2RBla7AFKlHjjp2umNrZ5qthtLcZacn5PXaXgufwEAAP//AwBQSwME&#10;FAAGAAgAAAAhAAVPmr7gAAAACgEAAA8AAABkcnMvZG93bnJldi54bWxMj9FKw0AQRd8F/2EZwTe7&#10;SdsEG7MpIogiiHTrB2yy0ySanY3ZbRv/3vFJH4d7uPdMuZ3dIE44hd6TgnSRgEBqvO2pVfC+f7y5&#10;BRGiIWsGT6jgGwNsq8uL0hTWn2mHJx1bwSUUCqOgi3EspAxNh86EhR+RODv4yZnI59RKO5kzl7tB&#10;LpMkl870xAudGfGhw+ZTH50CPe/129Ohlf5Vdy91+uG/3O5Zqeur+f4ORMQ5/sHwq8/qULFT7Y9k&#10;gxgUrPNsw6iC1SYHwUCWLVcgaibTfA2yKuX/F6ofAAAA//8DAFBLAQItABQABgAIAAAAIQC2gziS&#10;/gAAAOEBAAATAAAAAAAAAAAAAAAAAAAAAABbQ29udGVudF9UeXBlc10ueG1sUEsBAi0AFAAGAAgA&#10;AAAhADj9If/WAAAAlAEAAAsAAAAAAAAAAAAAAAAALwEAAF9yZWxzLy5yZWxzUEsBAi0AFAAGAAgA&#10;AAAhAEntp5SIAgAAhAUAAA4AAAAAAAAAAAAAAAAALgIAAGRycy9lMm9Eb2MueG1sUEsBAi0AFAAG&#10;AAgAAAAhAAVPmr7gAAAACgEAAA8AAAAAAAAAAAAAAAAA4gQAAGRycy9kb3ducmV2LnhtbFBLBQYA&#10;AAAABAAEAPMAAADvBQAAAAA=&#10;" filled="f" strokecolor="#a5a5a5 [2092]" strokeweight="1pt">
                      <v:stroke joinstyle="miter"/>
                    </v:oval>
                  </w:pict>
                </mc:Fallback>
              </mc:AlternateContent>
            </w:r>
            <w:r w:rsidRPr="00896D7F">
              <w:rPr>
                <w:rFonts w:ascii="Comic Sans MS" w:hAnsi="Comic Sans MS"/>
                <w:b/>
                <w:bCs/>
                <w:sz w:val="72"/>
                <w:szCs w:val="72"/>
              </w:rPr>
              <w:t>Fr</w:t>
            </w:r>
            <w:r w:rsidRPr="00896D7F">
              <w:rPr>
                <w:rFonts w:ascii="Comic Sans MS" w:hAnsi="Comic Sans MS"/>
                <w:color w:val="595959" w:themeColor="text1" w:themeTint="A6"/>
                <w:sz w:val="72"/>
                <w:szCs w:val="72"/>
              </w:rPr>
              <w:t>iday</w:t>
            </w:r>
          </w:p>
        </w:tc>
      </w:tr>
      <w:tr w:rsidR="00C530B4" w14:paraId="2B95FE25" w14:textId="77777777" w:rsidTr="003C2FB1">
        <w:trPr>
          <w:trHeight w:val="3175"/>
        </w:trPr>
        <w:tc>
          <w:tcPr>
            <w:tcW w:w="3060" w:type="dxa"/>
            <w:vAlign w:val="center"/>
          </w:tcPr>
          <w:p w14:paraId="23D20494" w14:textId="77777777" w:rsidR="00C530B4" w:rsidRPr="00896D7F" w:rsidRDefault="00C530B4" w:rsidP="003C2FB1">
            <w:pPr>
              <w:jc w:val="center"/>
              <w:rPr>
                <w:rFonts w:ascii="Comic Sans MS" w:hAnsi="Comic Sans MS"/>
                <w:sz w:val="132"/>
                <w:szCs w:val="132"/>
              </w:rPr>
            </w:pPr>
            <w:r w:rsidRPr="00896D7F">
              <w:rPr>
                <w:rFonts w:ascii="Comic Sans MS" w:hAnsi="Comic Sans MS"/>
                <w:sz w:val="132"/>
                <w:szCs w:val="132"/>
              </w:rPr>
              <w:t>st</w:t>
            </w:r>
          </w:p>
        </w:tc>
        <w:tc>
          <w:tcPr>
            <w:tcW w:w="3060" w:type="dxa"/>
            <w:vAlign w:val="center"/>
          </w:tcPr>
          <w:p w14:paraId="4B066E31" w14:textId="77777777" w:rsidR="00C530B4" w:rsidRPr="00896D7F" w:rsidRDefault="00C530B4" w:rsidP="003C2FB1">
            <w:pPr>
              <w:jc w:val="center"/>
              <w:rPr>
                <w:rFonts w:ascii="Comic Sans MS" w:hAnsi="Comic Sans MS"/>
                <w:sz w:val="132"/>
                <w:szCs w:val="132"/>
              </w:rPr>
            </w:pPr>
            <w:r w:rsidRPr="00896D7F">
              <w:rPr>
                <w:rFonts w:ascii="Comic Sans MS" w:hAnsi="Comic Sans MS"/>
                <w:sz w:val="132"/>
                <w:szCs w:val="132"/>
              </w:rPr>
              <w:t>st</w:t>
            </w:r>
          </w:p>
        </w:tc>
        <w:tc>
          <w:tcPr>
            <w:tcW w:w="3060" w:type="dxa"/>
            <w:vAlign w:val="center"/>
          </w:tcPr>
          <w:p w14:paraId="50BE3221" w14:textId="77777777" w:rsidR="00C530B4" w:rsidRPr="00896D7F" w:rsidRDefault="00C530B4" w:rsidP="003C2FB1">
            <w:pPr>
              <w:jc w:val="center"/>
              <w:rPr>
                <w:rFonts w:ascii="Comic Sans MS" w:hAnsi="Comic Sans MS"/>
                <w:sz w:val="132"/>
                <w:szCs w:val="132"/>
              </w:rPr>
            </w:pPr>
            <w:r w:rsidRPr="00896D7F">
              <w:rPr>
                <w:rFonts w:ascii="Comic Sans MS" w:hAnsi="Comic Sans MS"/>
                <w:sz w:val="132"/>
                <w:szCs w:val="132"/>
              </w:rPr>
              <w:t>st</w:t>
            </w:r>
          </w:p>
        </w:tc>
      </w:tr>
      <w:tr w:rsidR="00C530B4" w14:paraId="6FE7AEBB" w14:textId="77777777" w:rsidTr="003C2FB1">
        <w:trPr>
          <w:trHeight w:val="3175"/>
        </w:trPr>
        <w:tc>
          <w:tcPr>
            <w:tcW w:w="3060" w:type="dxa"/>
          </w:tcPr>
          <w:p w14:paraId="3443A955" w14:textId="77777777" w:rsidR="00C530B4" w:rsidRPr="00896D7F" w:rsidRDefault="00C530B4" w:rsidP="003C2FB1">
            <w:pPr>
              <w:spacing w:before="240"/>
              <w:jc w:val="center"/>
              <w:rPr>
                <w:rFonts w:ascii="Comic Sans MS" w:hAnsi="Comic Sans MS"/>
                <w:sz w:val="72"/>
                <w:szCs w:val="72"/>
              </w:rPr>
            </w:pPr>
            <w:r w:rsidRPr="00896D7F">
              <w:rPr>
                <w:rFonts w:ascii="Comic Sans MS" w:hAnsi="Comic Sans MS"/>
                <w:b/>
                <w:bCs/>
                <w:noProof/>
                <w:sz w:val="72"/>
                <w:szCs w:val="72"/>
              </w:rPr>
              <w:drawing>
                <wp:anchor distT="0" distB="0" distL="114300" distR="114300" simplePos="0" relativeHeight="252585984" behindDoc="0" locked="0" layoutInCell="1" allowOverlap="1" wp14:anchorId="00CAFB80" wp14:editId="3F8D5243">
                  <wp:simplePos x="0" y="0"/>
                  <wp:positionH relativeFrom="column">
                    <wp:posOffset>361336</wp:posOffset>
                  </wp:positionH>
                  <wp:positionV relativeFrom="paragraph">
                    <wp:posOffset>832002</wp:posOffset>
                  </wp:positionV>
                  <wp:extent cx="1106129" cy="1094397"/>
                  <wp:effectExtent l="0" t="0" r="0" b="0"/>
                  <wp:wrapNone/>
                  <wp:docPr id="76" name="Picture 76"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106129" cy="1094397"/>
                          </a:xfrm>
                          <a:prstGeom prst="rect">
                            <a:avLst/>
                          </a:prstGeom>
                        </pic:spPr>
                      </pic:pic>
                    </a:graphicData>
                  </a:graphic>
                  <wp14:sizeRelH relativeFrom="margin">
                    <wp14:pctWidth>0</wp14:pctWidth>
                  </wp14:sizeRelH>
                  <wp14:sizeRelV relativeFrom="margin">
                    <wp14:pctHeight>0</wp14:pctHeight>
                  </wp14:sizeRelV>
                </wp:anchor>
              </w:drawing>
            </w:r>
            <w:r w:rsidRPr="00896D7F">
              <w:rPr>
                <w:rFonts w:ascii="Comic Sans MS" w:hAnsi="Comic Sans MS"/>
                <w:b/>
                <w:bCs/>
                <w:sz w:val="72"/>
                <w:szCs w:val="72"/>
              </w:rPr>
              <w:t>st</w:t>
            </w:r>
            <w:r w:rsidRPr="00896D7F">
              <w:rPr>
                <w:rFonts w:ascii="Comic Sans MS" w:hAnsi="Comic Sans MS"/>
                <w:color w:val="595959" w:themeColor="text1" w:themeTint="A6"/>
                <w:sz w:val="72"/>
                <w:szCs w:val="72"/>
              </w:rPr>
              <w:t>op</w:t>
            </w:r>
          </w:p>
        </w:tc>
        <w:tc>
          <w:tcPr>
            <w:tcW w:w="3060" w:type="dxa"/>
          </w:tcPr>
          <w:p w14:paraId="22C3FE31" w14:textId="77777777" w:rsidR="00C530B4" w:rsidRPr="00896D7F" w:rsidRDefault="00C530B4" w:rsidP="003C2FB1">
            <w:pPr>
              <w:spacing w:before="240"/>
              <w:jc w:val="center"/>
              <w:rPr>
                <w:rFonts w:ascii="Comic Sans MS" w:hAnsi="Comic Sans MS"/>
                <w:sz w:val="72"/>
                <w:szCs w:val="72"/>
              </w:rPr>
            </w:pPr>
            <w:r w:rsidRPr="00896D7F">
              <w:rPr>
                <w:rFonts w:ascii="Comic Sans MS" w:hAnsi="Comic Sans MS"/>
                <w:b/>
                <w:bCs/>
                <w:noProof/>
                <w:sz w:val="72"/>
                <w:szCs w:val="72"/>
              </w:rPr>
              <w:drawing>
                <wp:anchor distT="0" distB="0" distL="114300" distR="114300" simplePos="0" relativeHeight="252583936" behindDoc="0" locked="0" layoutInCell="1" allowOverlap="1" wp14:anchorId="6DAD9D17" wp14:editId="693D8D8B">
                  <wp:simplePos x="0" y="0"/>
                  <wp:positionH relativeFrom="column">
                    <wp:posOffset>468773</wp:posOffset>
                  </wp:positionH>
                  <wp:positionV relativeFrom="paragraph">
                    <wp:posOffset>800185</wp:posOffset>
                  </wp:positionV>
                  <wp:extent cx="781665" cy="1129971"/>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788116" cy="1139297"/>
                          </a:xfrm>
                          <a:prstGeom prst="rect">
                            <a:avLst/>
                          </a:prstGeom>
                        </pic:spPr>
                      </pic:pic>
                    </a:graphicData>
                  </a:graphic>
                  <wp14:sizeRelH relativeFrom="margin">
                    <wp14:pctWidth>0</wp14:pctWidth>
                  </wp14:sizeRelH>
                  <wp14:sizeRelV relativeFrom="margin">
                    <wp14:pctHeight>0</wp14:pctHeight>
                  </wp14:sizeRelV>
                </wp:anchor>
              </w:drawing>
            </w:r>
            <w:r w:rsidRPr="00896D7F">
              <w:rPr>
                <w:rFonts w:ascii="Comic Sans MS" w:hAnsi="Comic Sans MS"/>
                <w:b/>
                <w:bCs/>
                <w:sz w:val="72"/>
                <w:szCs w:val="72"/>
              </w:rPr>
              <w:t>st</w:t>
            </w:r>
            <w:r w:rsidRPr="00896D7F">
              <w:rPr>
                <w:rFonts w:ascii="Comic Sans MS" w:hAnsi="Comic Sans MS"/>
                <w:color w:val="595959" w:themeColor="text1" w:themeTint="A6"/>
                <w:sz w:val="72"/>
                <w:szCs w:val="72"/>
              </w:rPr>
              <w:t>and</w:t>
            </w:r>
          </w:p>
        </w:tc>
        <w:tc>
          <w:tcPr>
            <w:tcW w:w="3060" w:type="dxa"/>
          </w:tcPr>
          <w:p w14:paraId="53FB6F3F" w14:textId="77777777" w:rsidR="00C530B4" w:rsidRPr="00896D7F" w:rsidRDefault="00C530B4" w:rsidP="003C2FB1">
            <w:pPr>
              <w:spacing w:before="240"/>
              <w:jc w:val="center"/>
              <w:rPr>
                <w:rFonts w:ascii="Comic Sans MS" w:hAnsi="Comic Sans MS"/>
                <w:sz w:val="72"/>
                <w:szCs w:val="72"/>
              </w:rPr>
            </w:pPr>
            <w:r w:rsidRPr="00896D7F">
              <w:rPr>
                <w:rFonts w:ascii="Comic Sans MS" w:hAnsi="Comic Sans MS"/>
                <w:b/>
                <w:bCs/>
                <w:noProof/>
                <w:sz w:val="72"/>
                <w:szCs w:val="72"/>
              </w:rPr>
              <w:drawing>
                <wp:anchor distT="0" distB="0" distL="114300" distR="114300" simplePos="0" relativeHeight="252588032" behindDoc="0" locked="0" layoutInCell="1" allowOverlap="1" wp14:anchorId="4C764548" wp14:editId="422367BA">
                  <wp:simplePos x="0" y="0"/>
                  <wp:positionH relativeFrom="margin">
                    <wp:posOffset>221553</wp:posOffset>
                  </wp:positionH>
                  <wp:positionV relativeFrom="paragraph">
                    <wp:posOffset>857844</wp:posOffset>
                  </wp:positionV>
                  <wp:extent cx="1253613" cy="1072146"/>
                  <wp:effectExtent l="0" t="0" r="3810" b="0"/>
                  <wp:wrapNone/>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1253613" cy="1072146"/>
                          </a:xfrm>
                          <a:prstGeom prst="rect">
                            <a:avLst/>
                          </a:prstGeom>
                        </pic:spPr>
                      </pic:pic>
                    </a:graphicData>
                  </a:graphic>
                  <wp14:sizeRelH relativeFrom="margin">
                    <wp14:pctWidth>0</wp14:pctWidth>
                  </wp14:sizeRelH>
                  <wp14:sizeRelV relativeFrom="margin">
                    <wp14:pctHeight>0</wp14:pctHeight>
                  </wp14:sizeRelV>
                </wp:anchor>
              </w:drawing>
            </w:r>
            <w:r w:rsidRPr="00896D7F">
              <w:rPr>
                <w:rFonts w:ascii="Comic Sans MS" w:hAnsi="Comic Sans MS"/>
                <w:b/>
                <w:bCs/>
                <w:sz w:val="72"/>
                <w:szCs w:val="72"/>
              </w:rPr>
              <w:t>st</w:t>
            </w:r>
            <w:r w:rsidRPr="00896D7F">
              <w:rPr>
                <w:rFonts w:ascii="Comic Sans MS" w:hAnsi="Comic Sans MS"/>
                <w:color w:val="595959" w:themeColor="text1" w:themeTint="A6"/>
                <w:sz w:val="72"/>
                <w:szCs w:val="72"/>
              </w:rPr>
              <w:t>udy</w:t>
            </w:r>
          </w:p>
        </w:tc>
      </w:tr>
    </w:tbl>
    <w:p w14:paraId="4A579B2B" w14:textId="77777777" w:rsidR="00C530B4" w:rsidRDefault="00C530B4" w:rsidP="00C530B4">
      <w:r>
        <w:br w:type="page"/>
      </w:r>
    </w:p>
    <w:tbl>
      <w:tblPr>
        <w:tblStyle w:val="TableGrid"/>
        <w:tblpPr w:leftFromText="180" w:rightFromText="180" w:vertAnchor="text" w:horzAnchor="margin" w:tblpY="259"/>
        <w:tblW w:w="918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3060"/>
        <w:gridCol w:w="3060"/>
        <w:gridCol w:w="3060"/>
      </w:tblGrid>
      <w:tr w:rsidR="00C530B4" w14:paraId="1D41C9D8" w14:textId="77777777" w:rsidTr="003C2FB1">
        <w:trPr>
          <w:trHeight w:val="3175"/>
        </w:trPr>
        <w:tc>
          <w:tcPr>
            <w:tcW w:w="3060" w:type="dxa"/>
            <w:vAlign w:val="center"/>
            <w:hideMark/>
          </w:tcPr>
          <w:p w14:paraId="1DE89E22" w14:textId="77777777" w:rsidR="00C530B4" w:rsidRPr="00896D7F" w:rsidRDefault="00C530B4" w:rsidP="003C2FB1">
            <w:pPr>
              <w:jc w:val="center"/>
              <w:rPr>
                <w:rFonts w:ascii="Comic Sans MS" w:hAnsi="Comic Sans MS"/>
                <w:sz w:val="132"/>
                <w:szCs w:val="132"/>
              </w:rPr>
            </w:pPr>
            <w:r w:rsidRPr="00896D7F">
              <w:rPr>
                <w:rFonts w:ascii="Comic Sans MS" w:hAnsi="Comic Sans MS"/>
                <w:sz w:val="132"/>
                <w:szCs w:val="132"/>
              </w:rPr>
              <w:lastRenderedPageBreak/>
              <w:t>tr</w:t>
            </w:r>
          </w:p>
        </w:tc>
        <w:tc>
          <w:tcPr>
            <w:tcW w:w="3060" w:type="dxa"/>
            <w:vAlign w:val="center"/>
            <w:hideMark/>
          </w:tcPr>
          <w:p w14:paraId="00074C35" w14:textId="77777777" w:rsidR="00C530B4" w:rsidRPr="00896D7F" w:rsidRDefault="00C530B4" w:rsidP="003C2FB1">
            <w:pPr>
              <w:jc w:val="center"/>
              <w:rPr>
                <w:rFonts w:ascii="Comic Sans MS" w:hAnsi="Comic Sans MS"/>
                <w:sz w:val="132"/>
                <w:szCs w:val="132"/>
              </w:rPr>
            </w:pPr>
            <w:r w:rsidRPr="00896D7F">
              <w:rPr>
                <w:rFonts w:ascii="Comic Sans MS" w:hAnsi="Comic Sans MS"/>
                <w:sz w:val="132"/>
                <w:szCs w:val="132"/>
              </w:rPr>
              <w:t>tr</w:t>
            </w:r>
          </w:p>
        </w:tc>
        <w:tc>
          <w:tcPr>
            <w:tcW w:w="3060" w:type="dxa"/>
            <w:vAlign w:val="center"/>
            <w:hideMark/>
          </w:tcPr>
          <w:p w14:paraId="3303362A" w14:textId="77777777" w:rsidR="00C530B4" w:rsidRPr="00896D7F" w:rsidRDefault="00C530B4" w:rsidP="003C2FB1">
            <w:pPr>
              <w:jc w:val="center"/>
              <w:rPr>
                <w:rFonts w:ascii="Comic Sans MS" w:hAnsi="Comic Sans MS"/>
                <w:sz w:val="132"/>
                <w:szCs w:val="132"/>
              </w:rPr>
            </w:pPr>
            <w:r w:rsidRPr="00896D7F">
              <w:rPr>
                <w:rFonts w:ascii="Comic Sans MS" w:hAnsi="Comic Sans MS"/>
                <w:sz w:val="132"/>
                <w:szCs w:val="132"/>
              </w:rPr>
              <w:t>tr</w:t>
            </w:r>
          </w:p>
        </w:tc>
      </w:tr>
      <w:tr w:rsidR="00C530B4" w:rsidRPr="008808DA" w14:paraId="6CF34117" w14:textId="77777777" w:rsidTr="003C2FB1">
        <w:trPr>
          <w:trHeight w:val="3175"/>
        </w:trPr>
        <w:tc>
          <w:tcPr>
            <w:tcW w:w="3060" w:type="dxa"/>
            <w:hideMark/>
          </w:tcPr>
          <w:p w14:paraId="7FE929BF" w14:textId="77777777" w:rsidR="00C530B4" w:rsidRPr="00896D7F" w:rsidRDefault="00C530B4" w:rsidP="003C2FB1">
            <w:pPr>
              <w:spacing w:before="240"/>
              <w:jc w:val="center"/>
              <w:rPr>
                <w:rFonts w:ascii="Comic Sans MS" w:hAnsi="Comic Sans MS"/>
                <w:sz w:val="72"/>
                <w:szCs w:val="72"/>
              </w:rPr>
            </w:pPr>
            <w:r w:rsidRPr="00896D7F">
              <w:rPr>
                <w:rFonts w:ascii="Comic Sans MS" w:hAnsi="Comic Sans MS"/>
                <w:b/>
                <w:bCs/>
                <w:noProof/>
                <w:sz w:val="72"/>
                <w:szCs w:val="72"/>
              </w:rPr>
              <w:drawing>
                <wp:anchor distT="0" distB="0" distL="114300" distR="114300" simplePos="0" relativeHeight="252589056" behindDoc="0" locked="0" layoutInCell="1" allowOverlap="1" wp14:anchorId="47F9A121" wp14:editId="634F290E">
                  <wp:simplePos x="0" y="0"/>
                  <wp:positionH relativeFrom="column">
                    <wp:posOffset>559699</wp:posOffset>
                  </wp:positionH>
                  <wp:positionV relativeFrom="paragraph">
                    <wp:posOffset>889551</wp:posOffset>
                  </wp:positionV>
                  <wp:extent cx="681206" cy="1056197"/>
                  <wp:effectExtent l="0" t="0" r="508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pic:cNvPicPr>
                        </pic:nvPicPr>
                        <pic:blipFill>
                          <a:blip r:embed="rId217" cstate="print">
                            <a:biLevel thresh="75000"/>
                            <a:extLst>
                              <a:ext uri="{BEBA8EAE-BF5A-486C-A8C5-ECC9F3942E4B}">
                                <a14:imgProps xmlns:a14="http://schemas.microsoft.com/office/drawing/2010/main">
                                  <a14:imgLayer r:embed="rId218">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683223" cy="1059325"/>
                          </a:xfrm>
                          <a:prstGeom prst="rect">
                            <a:avLst/>
                          </a:prstGeom>
                        </pic:spPr>
                      </pic:pic>
                    </a:graphicData>
                  </a:graphic>
                  <wp14:sizeRelH relativeFrom="margin">
                    <wp14:pctWidth>0</wp14:pctWidth>
                  </wp14:sizeRelH>
                  <wp14:sizeRelV relativeFrom="margin">
                    <wp14:pctHeight>0</wp14:pctHeight>
                  </wp14:sizeRelV>
                </wp:anchor>
              </w:drawing>
            </w:r>
            <w:r w:rsidRPr="00896D7F">
              <w:rPr>
                <w:rFonts w:ascii="Comic Sans MS" w:hAnsi="Comic Sans MS"/>
                <w:b/>
                <w:bCs/>
                <w:sz w:val="72"/>
                <w:szCs w:val="72"/>
              </w:rPr>
              <w:t>tr</w:t>
            </w:r>
            <w:r w:rsidRPr="00896D7F">
              <w:rPr>
                <w:rFonts w:ascii="Comic Sans MS" w:hAnsi="Comic Sans MS"/>
                <w:color w:val="595959" w:themeColor="text1" w:themeTint="A6"/>
                <w:sz w:val="72"/>
                <w:szCs w:val="72"/>
              </w:rPr>
              <w:t>ee</w:t>
            </w:r>
          </w:p>
        </w:tc>
        <w:tc>
          <w:tcPr>
            <w:tcW w:w="3060" w:type="dxa"/>
            <w:hideMark/>
          </w:tcPr>
          <w:p w14:paraId="2EF39320" w14:textId="77777777" w:rsidR="00C530B4" w:rsidRPr="00896D7F" w:rsidRDefault="00C530B4" w:rsidP="003C2FB1">
            <w:pPr>
              <w:spacing w:before="240"/>
              <w:jc w:val="center"/>
              <w:rPr>
                <w:rFonts w:ascii="Comic Sans MS" w:hAnsi="Comic Sans MS"/>
                <w:sz w:val="72"/>
                <w:szCs w:val="72"/>
              </w:rPr>
            </w:pPr>
            <w:r w:rsidRPr="00896D7F">
              <w:rPr>
                <w:rFonts w:ascii="Comic Sans MS" w:hAnsi="Comic Sans MS"/>
                <w:b/>
                <w:bCs/>
                <w:noProof/>
                <w:sz w:val="72"/>
                <w:szCs w:val="72"/>
              </w:rPr>
              <w:drawing>
                <wp:anchor distT="0" distB="0" distL="114300" distR="114300" simplePos="0" relativeHeight="252594176" behindDoc="0" locked="0" layoutInCell="1" allowOverlap="1" wp14:anchorId="04456BCF" wp14:editId="4BC6644D">
                  <wp:simplePos x="0" y="0"/>
                  <wp:positionH relativeFrom="column">
                    <wp:posOffset>324629</wp:posOffset>
                  </wp:positionH>
                  <wp:positionV relativeFrom="paragraph">
                    <wp:posOffset>906804</wp:posOffset>
                  </wp:positionV>
                  <wp:extent cx="1022659" cy="1027866"/>
                  <wp:effectExtent l="0" t="0" r="6350" b="127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9"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25374" cy="1030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6D7F">
              <w:rPr>
                <w:rFonts w:ascii="Comic Sans MS" w:hAnsi="Comic Sans MS"/>
                <w:b/>
                <w:bCs/>
                <w:sz w:val="72"/>
                <w:szCs w:val="72"/>
              </w:rPr>
              <w:t>tr</w:t>
            </w:r>
            <w:r w:rsidRPr="00896D7F">
              <w:rPr>
                <w:rFonts w:ascii="Comic Sans MS" w:hAnsi="Comic Sans MS"/>
                <w:color w:val="595959" w:themeColor="text1" w:themeTint="A6"/>
                <w:sz w:val="72"/>
                <w:szCs w:val="72"/>
              </w:rPr>
              <w:t>ain</w:t>
            </w:r>
          </w:p>
        </w:tc>
        <w:tc>
          <w:tcPr>
            <w:tcW w:w="3060" w:type="dxa"/>
            <w:hideMark/>
          </w:tcPr>
          <w:p w14:paraId="51600D83" w14:textId="77777777" w:rsidR="00C530B4" w:rsidRPr="00896D7F" w:rsidRDefault="00C530B4" w:rsidP="003C2FB1">
            <w:pPr>
              <w:spacing w:before="240"/>
              <w:jc w:val="center"/>
              <w:rPr>
                <w:rFonts w:ascii="Comic Sans MS" w:hAnsi="Comic Sans MS"/>
                <w:sz w:val="72"/>
                <w:szCs w:val="72"/>
              </w:rPr>
            </w:pPr>
            <w:r w:rsidRPr="00896D7F">
              <w:rPr>
                <w:rFonts w:ascii="Comic Sans MS" w:hAnsi="Comic Sans MS"/>
                <w:b/>
                <w:bCs/>
                <w:noProof/>
                <w:sz w:val="72"/>
                <w:szCs w:val="72"/>
              </w:rPr>
              <w:drawing>
                <wp:anchor distT="0" distB="0" distL="114300" distR="114300" simplePos="0" relativeHeight="252593152" behindDoc="0" locked="0" layoutInCell="1" allowOverlap="1" wp14:anchorId="68990558" wp14:editId="402E502B">
                  <wp:simplePos x="0" y="0"/>
                  <wp:positionH relativeFrom="column">
                    <wp:posOffset>243097</wp:posOffset>
                  </wp:positionH>
                  <wp:positionV relativeFrom="paragraph">
                    <wp:posOffset>954836</wp:posOffset>
                  </wp:positionV>
                  <wp:extent cx="1377540" cy="815340"/>
                  <wp:effectExtent l="0" t="0" r="0" b="3810"/>
                  <wp:wrapNone/>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20" cstate="print">
                            <a:grayscl/>
                            <a:extLst>
                              <a:ext uri="{BEBA8EAE-BF5A-486C-A8C5-ECC9F3942E4B}">
                                <a14:imgProps xmlns:a14="http://schemas.microsoft.com/office/drawing/2010/main">
                                  <a14:imgLayer r:embed="rId221">
                                    <a14:imgEffect>
                                      <a14:saturation sat="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22"/>
                              </a:ext>
                            </a:extLst>
                          </a:blip>
                          <a:stretch>
                            <a:fillRect/>
                          </a:stretch>
                        </pic:blipFill>
                        <pic:spPr>
                          <a:xfrm>
                            <a:off x="0" y="0"/>
                            <a:ext cx="1377540" cy="815340"/>
                          </a:xfrm>
                          <a:prstGeom prst="rect">
                            <a:avLst/>
                          </a:prstGeom>
                        </pic:spPr>
                      </pic:pic>
                    </a:graphicData>
                  </a:graphic>
                  <wp14:sizeRelH relativeFrom="margin">
                    <wp14:pctWidth>0</wp14:pctWidth>
                  </wp14:sizeRelH>
                  <wp14:sizeRelV relativeFrom="margin">
                    <wp14:pctHeight>0</wp14:pctHeight>
                  </wp14:sizeRelV>
                </wp:anchor>
              </w:drawing>
            </w:r>
            <w:r w:rsidRPr="00896D7F">
              <w:rPr>
                <w:rFonts w:ascii="Comic Sans MS" w:hAnsi="Comic Sans MS"/>
                <w:b/>
                <w:bCs/>
                <w:sz w:val="72"/>
                <w:szCs w:val="72"/>
              </w:rPr>
              <w:t>tr</w:t>
            </w:r>
            <w:r w:rsidRPr="00896D7F">
              <w:rPr>
                <w:rFonts w:ascii="Comic Sans MS" w:hAnsi="Comic Sans MS"/>
                <w:color w:val="595959" w:themeColor="text1" w:themeTint="A6"/>
                <w:sz w:val="72"/>
                <w:szCs w:val="72"/>
              </w:rPr>
              <w:t>uck</w:t>
            </w:r>
          </w:p>
        </w:tc>
      </w:tr>
      <w:tr w:rsidR="00C530B4" w14:paraId="502EF5E7" w14:textId="77777777" w:rsidTr="003C2FB1">
        <w:trPr>
          <w:trHeight w:val="3175"/>
        </w:trPr>
        <w:tc>
          <w:tcPr>
            <w:tcW w:w="3060" w:type="dxa"/>
            <w:vAlign w:val="center"/>
          </w:tcPr>
          <w:p w14:paraId="4B14FBC7" w14:textId="77777777" w:rsidR="00C530B4" w:rsidRPr="00896D7F" w:rsidRDefault="00C530B4" w:rsidP="003C2FB1">
            <w:pPr>
              <w:jc w:val="center"/>
              <w:rPr>
                <w:rFonts w:ascii="Comic Sans MS" w:hAnsi="Comic Sans MS"/>
                <w:sz w:val="132"/>
                <w:szCs w:val="132"/>
              </w:rPr>
            </w:pPr>
            <w:r w:rsidRPr="00896D7F">
              <w:rPr>
                <w:rFonts w:ascii="Comic Sans MS" w:hAnsi="Comic Sans MS"/>
                <w:sz w:val="132"/>
                <w:szCs w:val="132"/>
              </w:rPr>
              <w:t>sh</w:t>
            </w:r>
          </w:p>
        </w:tc>
        <w:tc>
          <w:tcPr>
            <w:tcW w:w="3060" w:type="dxa"/>
            <w:vAlign w:val="center"/>
          </w:tcPr>
          <w:p w14:paraId="7F0BD4D6" w14:textId="77777777" w:rsidR="00C530B4" w:rsidRPr="00896D7F" w:rsidRDefault="00C530B4" w:rsidP="003C2FB1">
            <w:pPr>
              <w:jc w:val="center"/>
              <w:rPr>
                <w:rFonts w:ascii="Comic Sans MS" w:hAnsi="Comic Sans MS"/>
                <w:sz w:val="132"/>
                <w:szCs w:val="132"/>
              </w:rPr>
            </w:pPr>
            <w:r w:rsidRPr="00896D7F">
              <w:rPr>
                <w:rFonts w:ascii="Comic Sans MS" w:hAnsi="Comic Sans MS"/>
                <w:sz w:val="132"/>
                <w:szCs w:val="132"/>
              </w:rPr>
              <w:t>sh</w:t>
            </w:r>
          </w:p>
        </w:tc>
        <w:tc>
          <w:tcPr>
            <w:tcW w:w="3060" w:type="dxa"/>
            <w:vAlign w:val="center"/>
          </w:tcPr>
          <w:p w14:paraId="03F103E4" w14:textId="77777777" w:rsidR="00C530B4" w:rsidRPr="00896D7F" w:rsidRDefault="00C530B4" w:rsidP="003C2FB1">
            <w:pPr>
              <w:jc w:val="center"/>
              <w:rPr>
                <w:rFonts w:ascii="Comic Sans MS" w:hAnsi="Comic Sans MS"/>
                <w:sz w:val="132"/>
                <w:szCs w:val="132"/>
              </w:rPr>
            </w:pPr>
            <w:r w:rsidRPr="00896D7F">
              <w:rPr>
                <w:rFonts w:ascii="Comic Sans MS" w:hAnsi="Comic Sans MS"/>
                <w:sz w:val="132"/>
                <w:szCs w:val="132"/>
              </w:rPr>
              <w:t>sh</w:t>
            </w:r>
          </w:p>
        </w:tc>
      </w:tr>
      <w:tr w:rsidR="00C530B4" w14:paraId="5123B054" w14:textId="77777777" w:rsidTr="003C2FB1">
        <w:trPr>
          <w:trHeight w:val="3175"/>
        </w:trPr>
        <w:tc>
          <w:tcPr>
            <w:tcW w:w="3060" w:type="dxa"/>
          </w:tcPr>
          <w:p w14:paraId="349C81F9" w14:textId="77777777" w:rsidR="00C530B4" w:rsidRPr="00896D7F" w:rsidRDefault="00C530B4" w:rsidP="003C2FB1">
            <w:pPr>
              <w:spacing w:before="240"/>
              <w:jc w:val="center"/>
              <w:rPr>
                <w:rFonts w:ascii="Comic Sans MS" w:hAnsi="Comic Sans MS"/>
                <w:sz w:val="72"/>
                <w:szCs w:val="72"/>
              </w:rPr>
            </w:pPr>
            <w:r w:rsidRPr="00896D7F">
              <w:rPr>
                <w:rFonts w:ascii="Comic Sans MS" w:hAnsi="Comic Sans MS"/>
                <w:b/>
                <w:bCs/>
                <w:noProof/>
                <w:sz w:val="72"/>
                <w:szCs w:val="72"/>
              </w:rPr>
              <w:drawing>
                <wp:anchor distT="0" distB="0" distL="114300" distR="114300" simplePos="0" relativeHeight="252590080" behindDoc="0" locked="0" layoutInCell="1" allowOverlap="1" wp14:anchorId="2625F95B" wp14:editId="6EE6D9CC">
                  <wp:simplePos x="0" y="0"/>
                  <wp:positionH relativeFrom="column">
                    <wp:posOffset>199124</wp:posOffset>
                  </wp:positionH>
                  <wp:positionV relativeFrom="paragraph">
                    <wp:posOffset>882650</wp:posOffset>
                  </wp:positionV>
                  <wp:extent cx="1474838" cy="1015608"/>
                  <wp:effectExtent l="0" t="0" r="0" b="0"/>
                  <wp:wrapNone/>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extLst>
                              <a:ext uri="{28A0092B-C50C-407E-A947-70E740481C1C}">
                                <a14:useLocalDpi xmlns:a14="http://schemas.microsoft.com/office/drawing/2010/main" val="0"/>
                              </a:ext>
                            </a:extLst>
                          </a:blip>
                          <a:stretch>
                            <a:fillRect/>
                          </a:stretch>
                        </pic:blipFill>
                        <pic:spPr>
                          <a:xfrm>
                            <a:off x="0" y="0"/>
                            <a:ext cx="1474838" cy="1015608"/>
                          </a:xfrm>
                          <a:prstGeom prst="rect">
                            <a:avLst/>
                          </a:prstGeom>
                        </pic:spPr>
                      </pic:pic>
                    </a:graphicData>
                  </a:graphic>
                  <wp14:sizeRelH relativeFrom="margin">
                    <wp14:pctWidth>0</wp14:pctWidth>
                  </wp14:sizeRelH>
                  <wp14:sizeRelV relativeFrom="margin">
                    <wp14:pctHeight>0</wp14:pctHeight>
                  </wp14:sizeRelV>
                </wp:anchor>
              </w:drawing>
            </w:r>
            <w:r w:rsidRPr="00896D7F">
              <w:rPr>
                <w:rFonts w:ascii="Comic Sans MS" w:hAnsi="Comic Sans MS"/>
                <w:b/>
                <w:bCs/>
                <w:sz w:val="72"/>
                <w:szCs w:val="72"/>
              </w:rPr>
              <w:t>sh</w:t>
            </w:r>
            <w:r w:rsidRPr="00896D7F">
              <w:rPr>
                <w:rFonts w:ascii="Comic Sans MS" w:hAnsi="Comic Sans MS"/>
                <w:color w:val="595959" w:themeColor="text1" w:themeTint="A6"/>
                <w:sz w:val="72"/>
                <w:szCs w:val="72"/>
              </w:rPr>
              <w:t>op</w:t>
            </w:r>
          </w:p>
        </w:tc>
        <w:tc>
          <w:tcPr>
            <w:tcW w:w="3060" w:type="dxa"/>
          </w:tcPr>
          <w:p w14:paraId="73330C3D" w14:textId="77777777" w:rsidR="00C530B4" w:rsidRPr="00896D7F" w:rsidRDefault="00C530B4" w:rsidP="003C2FB1">
            <w:pPr>
              <w:spacing w:before="240"/>
              <w:jc w:val="center"/>
              <w:rPr>
                <w:rFonts w:ascii="Comic Sans MS" w:hAnsi="Comic Sans MS"/>
                <w:sz w:val="72"/>
                <w:szCs w:val="72"/>
              </w:rPr>
            </w:pPr>
            <w:r w:rsidRPr="00896D7F">
              <w:rPr>
                <w:rFonts w:ascii="Comic Sans MS" w:hAnsi="Comic Sans MS"/>
                <w:b/>
                <w:bCs/>
                <w:noProof/>
                <w:sz w:val="72"/>
                <w:szCs w:val="72"/>
              </w:rPr>
              <w:drawing>
                <wp:anchor distT="0" distB="0" distL="114300" distR="114300" simplePos="0" relativeHeight="252591104" behindDoc="0" locked="0" layoutInCell="1" allowOverlap="1" wp14:anchorId="20ABD1FA" wp14:editId="293E4D8A">
                  <wp:simplePos x="0" y="0"/>
                  <wp:positionH relativeFrom="column">
                    <wp:posOffset>203691</wp:posOffset>
                  </wp:positionH>
                  <wp:positionV relativeFrom="paragraph">
                    <wp:posOffset>947645</wp:posOffset>
                  </wp:positionV>
                  <wp:extent cx="1400175" cy="739140"/>
                  <wp:effectExtent l="0" t="0" r="0" b="3810"/>
                  <wp:wrapNone/>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extLst>
                              <a:ext uri="{28A0092B-C50C-407E-A947-70E740481C1C}">
                                <a14:useLocalDpi xmlns:a14="http://schemas.microsoft.com/office/drawing/2010/main" val="0"/>
                              </a:ext>
                            </a:extLst>
                          </a:blip>
                          <a:stretch>
                            <a:fillRect/>
                          </a:stretch>
                        </pic:blipFill>
                        <pic:spPr>
                          <a:xfrm>
                            <a:off x="0" y="0"/>
                            <a:ext cx="1400175" cy="739140"/>
                          </a:xfrm>
                          <a:prstGeom prst="rect">
                            <a:avLst/>
                          </a:prstGeom>
                        </pic:spPr>
                      </pic:pic>
                    </a:graphicData>
                  </a:graphic>
                  <wp14:sizeRelH relativeFrom="margin">
                    <wp14:pctWidth>0</wp14:pctWidth>
                  </wp14:sizeRelH>
                  <wp14:sizeRelV relativeFrom="margin">
                    <wp14:pctHeight>0</wp14:pctHeight>
                  </wp14:sizeRelV>
                </wp:anchor>
              </w:drawing>
            </w:r>
            <w:r w:rsidRPr="00896D7F">
              <w:rPr>
                <w:rFonts w:ascii="Comic Sans MS" w:hAnsi="Comic Sans MS"/>
                <w:b/>
                <w:bCs/>
                <w:sz w:val="72"/>
                <w:szCs w:val="72"/>
              </w:rPr>
              <w:t>sh</w:t>
            </w:r>
            <w:r w:rsidRPr="00896D7F">
              <w:rPr>
                <w:rFonts w:ascii="Comic Sans MS" w:hAnsi="Comic Sans MS"/>
                <w:color w:val="595959" w:themeColor="text1" w:themeTint="A6"/>
                <w:sz w:val="72"/>
                <w:szCs w:val="72"/>
              </w:rPr>
              <w:t>oe</w:t>
            </w:r>
          </w:p>
        </w:tc>
        <w:tc>
          <w:tcPr>
            <w:tcW w:w="3060" w:type="dxa"/>
          </w:tcPr>
          <w:p w14:paraId="086977C0" w14:textId="77777777" w:rsidR="00C530B4" w:rsidRPr="00896D7F" w:rsidRDefault="00C530B4" w:rsidP="003C2FB1">
            <w:pPr>
              <w:spacing w:before="240"/>
              <w:jc w:val="center"/>
              <w:rPr>
                <w:rFonts w:ascii="Comic Sans MS" w:hAnsi="Comic Sans MS"/>
                <w:color w:val="595959" w:themeColor="text1" w:themeTint="A6"/>
                <w:sz w:val="72"/>
                <w:szCs w:val="72"/>
              </w:rPr>
            </w:pPr>
            <w:r w:rsidRPr="00896D7F">
              <w:rPr>
                <w:rFonts w:ascii="Comic Sans MS" w:hAnsi="Comic Sans MS"/>
                <w:noProof/>
                <w:color w:val="595959" w:themeColor="text1" w:themeTint="A6"/>
                <w:sz w:val="72"/>
                <w:szCs w:val="72"/>
              </w:rPr>
              <w:drawing>
                <wp:anchor distT="0" distB="0" distL="114300" distR="114300" simplePos="0" relativeHeight="252592128" behindDoc="0" locked="0" layoutInCell="1" allowOverlap="1" wp14:anchorId="614DE76A" wp14:editId="5631664C">
                  <wp:simplePos x="0" y="0"/>
                  <wp:positionH relativeFrom="column">
                    <wp:posOffset>47195</wp:posOffset>
                  </wp:positionH>
                  <wp:positionV relativeFrom="paragraph">
                    <wp:posOffset>813947</wp:posOffset>
                  </wp:positionV>
                  <wp:extent cx="1607820" cy="902276"/>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extLst>
                              <a:ext uri="{28A0092B-C50C-407E-A947-70E740481C1C}">
                                <a14:useLocalDpi xmlns:a14="http://schemas.microsoft.com/office/drawing/2010/main" val="0"/>
                              </a:ext>
                            </a:extLst>
                          </a:blip>
                          <a:stretch>
                            <a:fillRect/>
                          </a:stretch>
                        </pic:blipFill>
                        <pic:spPr>
                          <a:xfrm>
                            <a:off x="0" y="0"/>
                            <a:ext cx="1607820" cy="902276"/>
                          </a:xfrm>
                          <a:prstGeom prst="rect">
                            <a:avLst/>
                          </a:prstGeom>
                        </pic:spPr>
                      </pic:pic>
                    </a:graphicData>
                  </a:graphic>
                  <wp14:sizeRelH relativeFrom="margin">
                    <wp14:pctWidth>0</wp14:pctWidth>
                  </wp14:sizeRelH>
                  <wp14:sizeRelV relativeFrom="margin">
                    <wp14:pctHeight>0</wp14:pctHeight>
                  </wp14:sizeRelV>
                </wp:anchor>
              </w:drawing>
            </w:r>
            <w:r w:rsidRPr="00896D7F">
              <w:rPr>
                <w:rFonts w:ascii="Comic Sans MS" w:hAnsi="Comic Sans MS"/>
                <w:color w:val="595959" w:themeColor="text1" w:themeTint="A6"/>
                <w:sz w:val="72"/>
                <w:szCs w:val="72"/>
              </w:rPr>
              <w:t>fi</w:t>
            </w:r>
            <w:r w:rsidRPr="00896D7F">
              <w:rPr>
                <w:rFonts w:ascii="Comic Sans MS" w:hAnsi="Comic Sans MS"/>
                <w:b/>
                <w:bCs/>
                <w:sz w:val="72"/>
                <w:szCs w:val="72"/>
              </w:rPr>
              <w:t>sh</w:t>
            </w:r>
          </w:p>
        </w:tc>
      </w:tr>
    </w:tbl>
    <w:p w14:paraId="61306D77" w14:textId="77777777" w:rsidR="00C530B4" w:rsidRDefault="00C530B4" w:rsidP="00C530B4">
      <w:pPr>
        <w:spacing w:after="240"/>
      </w:pPr>
    </w:p>
    <w:p w14:paraId="19E45E1A" w14:textId="77777777" w:rsidR="00C530B4" w:rsidRDefault="00C530B4" w:rsidP="00C530B4">
      <w:r>
        <w:br w:type="page"/>
      </w:r>
    </w:p>
    <w:tbl>
      <w:tblPr>
        <w:tblStyle w:val="TableGrid"/>
        <w:tblpPr w:leftFromText="180" w:rightFromText="180" w:horzAnchor="margin" w:tblpY="492"/>
        <w:tblW w:w="918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3060"/>
        <w:gridCol w:w="3060"/>
        <w:gridCol w:w="3060"/>
      </w:tblGrid>
      <w:tr w:rsidR="00C530B4" w14:paraId="74A9BA06" w14:textId="77777777" w:rsidTr="003C2FB1">
        <w:trPr>
          <w:trHeight w:val="3175"/>
        </w:trPr>
        <w:tc>
          <w:tcPr>
            <w:tcW w:w="3060" w:type="dxa"/>
            <w:vAlign w:val="center"/>
            <w:hideMark/>
          </w:tcPr>
          <w:p w14:paraId="68FAC630" w14:textId="77777777" w:rsidR="00C530B4" w:rsidRPr="00896D7F" w:rsidRDefault="00C530B4" w:rsidP="003C2FB1">
            <w:pPr>
              <w:jc w:val="center"/>
              <w:rPr>
                <w:rFonts w:ascii="Comic Sans MS" w:hAnsi="Comic Sans MS"/>
                <w:sz w:val="132"/>
                <w:szCs w:val="132"/>
              </w:rPr>
            </w:pPr>
            <w:r w:rsidRPr="00896D7F">
              <w:rPr>
                <w:rFonts w:ascii="Comic Sans MS" w:hAnsi="Comic Sans MS"/>
                <w:sz w:val="132"/>
                <w:szCs w:val="132"/>
              </w:rPr>
              <w:lastRenderedPageBreak/>
              <w:t>ch</w:t>
            </w:r>
          </w:p>
        </w:tc>
        <w:tc>
          <w:tcPr>
            <w:tcW w:w="3060" w:type="dxa"/>
            <w:vAlign w:val="center"/>
            <w:hideMark/>
          </w:tcPr>
          <w:p w14:paraId="779208DC" w14:textId="77777777" w:rsidR="00C530B4" w:rsidRPr="00896D7F" w:rsidRDefault="00C530B4" w:rsidP="003C2FB1">
            <w:pPr>
              <w:jc w:val="center"/>
              <w:rPr>
                <w:rFonts w:ascii="Comic Sans MS" w:hAnsi="Comic Sans MS"/>
                <w:sz w:val="132"/>
                <w:szCs w:val="132"/>
              </w:rPr>
            </w:pPr>
            <w:r w:rsidRPr="00896D7F">
              <w:rPr>
                <w:rFonts w:ascii="Comic Sans MS" w:hAnsi="Comic Sans MS"/>
                <w:sz w:val="132"/>
                <w:szCs w:val="132"/>
              </w:rPr>
              <w:t>ch</w:t>
            </w:r>
          </w:p>
        </w:tc>
        <w:tc>
          <w:tcPr>
            <w:tcW w:w="3060" w:type="dxa"/>
            <w:vAlign w:val="center"/>
            <w:hideMark/>
          </w:tcPr>
          <w:p w14:paraId="386ACF91" w14:textId="77777777" w:rsidR="00C530B4" w:rsidRPr="00896D7F" w:rsidRDefault="00C530B4" w:rsidP="003C2FB1">
            <w:pPr>
              <w:jc w:val="center"/>
              <w:rPr>
                <w:rFonts w:ascii="Comic Sans MS" w:hAnsi="Comic Sans MS"/>
                <w:sz w:val="132"/>
                <w:szCs w:val="132"/>
              </w:rPr>
            </w:pPr>
            <w:r w:rsidRPr="00896D7F">
              <w:rPr>
                <w:rFonts w:ascii="Comic Sans MS" w:hAnsi="Comic Sans MS"/>
                <w:sz w:val="132"/>
                <w:szCs w:val="132"/>
              </w:rPr>
              <w:t>ch</w:t>
            </w:r>
          </w:p>
        </w:tc>
      </w:tr>
      <w:tr w:rsidR="00C530B4" w:rsidRPr="008808DA" w14:paraId="4B782F74" w14:textId="77777777" w:rsidTr="003C2FB1">
        <w:trPr>
          <w:trHeight w:val="3175"/>
        </w:trPr>
        <w:tc>
          <w:tcPr>
            <w:tcW w:w="3060" w:type="dxa"/>
            <w:hideMark/>
          </w:tcPr>
          <w:p w14:paraId="2E527BE8" w14:textId="77777777" w:rsidR="00C530B4" w:rsidRPr="00896D7F" w:rsidRDefault="00C530B4" w:rsidP="003C2FB1">
            <w:pPr>
              <w:spacing w:before="240"/>
              <w:jc w:val="center"/>
              <w:rPr>
                <w:rFonts w:ascii="Comic Sans MS" w:hAnsi="Comic Sans MS"/>
                <w:sz w:val="72"/>
                <w:szCs w:val="72"/>
              </w:rPr>
            </w:pPr>
            <w:r w:rsidRPr="00896D7F">
              <w:rPr>
                <w:rFonts w:ascii="Comic Sans MS" w:hAnsi="Comic Sans MS"/>
                <w:b/>
                <w:bCs/>
                <w:noProof/>
                <w:sz w:val="72"/>
                <w:szCs w:val="72"/>
              </w:rPr>
              <w:drawing>
                <wp:anchor distT="0" distB="0" distL="114300" distR="114300" simplePos="0" relativeHeight="252571648" behindDoc="0" locked="0" layoutInCell="1" allowOverlap="1" wp14:anchorId="7B6CCFE6" wp14:editId="6FAA9381">
                  <wp:simplePos x="0" y="0"/>
                  <wp:positionH relativeFrom="column">
                    <wp:posOffset>420841</wp:posOffset>
                  </wp:positionH>
                  <wp:positionV relativeFrom="paragraph">
                    <wp:posOffset>757905</wp:posOffset>
                  </wp:positionV>
                  <wp:extent cx="914400" cy="1115079"/>
                  <wp:effectExtent l="0" t="0" r="0" b="889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extLst>
                              <a:ext uri="{28A0092B-C50C-407E-A947-70E740481C1C}">
                                <a14:useLocalDpi xmlns:a14="http://schemas.microsoft.com/office/drawing/2010/main" val="0"/>
                              </a:ext>
                            </a:extLst>
                          </a:blip>
                          <a:stretch>
                            <a:fillRect/>
                          </a:stretch>
                        </pic:blipFill>
                        <pic:spPr>
                          <a:xfrm>
                            <a:off x="0" y="0"/>
                            <a:ext cx="919069" cy="1120772"/>
                          </a:xfrm>
                          <a:prstGeom prst="rect">
                            <a:avLst/>
                          </a:prstGeom>
                        </pic:spPr>
                      </pic:pic>
                    </a:graphicData>
                  </a:graphic>
                  <wp14:sizeRelH relativeFrom="margin">
                    <wp14:pctWidth>0</wp14:pctWidth>
                  </wp14:sizeRelH>
                  <wp14:sizeRelV relativeFrom="margin">
                    <wp14:pctHeight>0</wp14:pctHeight>
                  </wp14:sizeRelV>
                </wp:anchor>
              </w:drawing>
            </w:r>
            <w:r w:rsidRPr="00896D7F">
              <w:rPr>
                <w:rFonts w:ascii="Comic Sans MS" w:hAnsi="Comic Sans MS"/>
                <w:b/>
                <w:bCs/>
                <w:sz w:val="72"/>
                <w:szCs w:val="72"/>
              </w:rPr>
              <w:t>ch</w:t>
            </w:r>
            <w:r w:rsidRPr="00896D7F">
              <w:rPr>
                <w:rFonts w:ascii="Comic Sans MS" w:hAnsi="Comic Sans MS"/>
                <w:color w:val="595959" w:themeColor="text1" w:themeTint="A6"/>
                <w:sz w:val="72"/>
                <w:szCs w:val="72"/>
              </w:rPr>
              <w:t>ips</w:t>
            </w:r>
          </w:p>
        </w:tc>
        <w:tc>
          <w:tcPr>
            <w:tcW w:w="3060" w:type="dxa"/>
            <w:hideMark/>
          </w:tcPr>
          <w:p w14:paraId="2D683359" w14:textId="77777777" w:rsidR="00C530B4" w:rsidRPr="00896D7F" w:rsidRDefault="00C530B4" w:rsidP="003C2FB1">
            <w:pPr>
              <w:spacing w:before="240"/>
              <w:jc w:val="center"/>
              <w:rPr>
                <w:rFonts w:ascii="Comic Sans MS" w:hAnsi="Comic Sans MS"/>
                <w:color w:val="7F7F7F" w:themeColor="text1" w:themeTint="80"/>
                <w:sz w:val="72"/>
                <w:szCs w:val="72"/>
              </w:rPr>
            </w:pPr>
            <w:r w:rsidRPr="00896D7F">
              <w:rPr>
                <w:rFonts w:ascii="Comic Sans MS" w:hAnsi="Comic Sans MS"/>
                <w:b/>
                <w:bCs/>
                <w:noProof/>
                <w:sz w:val="72"/>
                <w:szCs w:val="72"/>
              </w:rPr>
              <w:drawing>
                <wp:anchor distT="0" distB="0" distL="114300" distR="114300" simplePos="0" relativeHeight="252572672" behindDoc="0" locked="0" layoutInCell="1" allowOverlap="1" wp14:anchorId="31EF8D48" wp14:editId="7DE9ABA7">
                  <wp:simplePos x="0" y="0"/>
                  <wp:positionH relativeFrom="column">
                    <wp:posOffset>424527</wp:posOffset>
                  </wp:positionH>
                  <wp:positionV relativeFrom="paragraph">
                    <wp:posOffset>775700</wp:posOffset>
                  </wp:positionV>
                  <wp:extent cx="1047873" cy="1196835"/>
                  <wp:effectExtent l="0" t="0" r="0" b="381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extLst>
                              <a:ext uri="{28A0092B-C50C-407E-A947-70E740481C1C}">
                                <a14:useLocalDpi xmlns:a14="http://schemas.microsoft.com/office/drawing/2010/main" val="0"/>
                              </a:ext>
                            </a:extLst>
                          </a:blip>
                          <a:stretch>
                            <a:fillRect/>
                          </a:stretch>
                        </pic:blipFill>
                        <pic:spPr>
                          <a:xfrm>
                            <a:off x="0" y="0"/>
                            <a:ext cx="1049719" cy="1198944"/>
                          </a:xfrm>
                          <a:prstGeom prst="rect">
                            <a:avLst/>
                          </a:prstGeom>
                        </pic:spPr>
                      </pic:pic>
                    </a:graphicData>
                  </a:graphic>
                  <wp14:sizeRelH relativeFrom="margin">
                    <wp14:pctWidth>0</wp14:pctWidth>
                  </wp14:sizeRelH>
                  <wp14:sizeRelV relativeFrom="margin">
                    <wp14:pctHeight>0</wp14:pctHeight>
                  </wp14:sizeRelV>
                </wp:anchor>
              </w:drawing>
            </w:r>
            <w:r w:rsidRPr="00896D7F">
              <w:rPr>
                <w:rFonts w:ascii="Comic Sans MS" w:hAnsi="Comic Sans MS"/>
                <w:b/>
                <w:bCs/>
                <w:sz w:val="72"/>
                <w:szCs w:val="72"/>
              </w:rPr>
              <w:t>ch</w:t>
            </w:r>
            <w:r w:rsidRPr="00896D7F">
              <w:rPr>
                <w:rFonts w:ascii="Comic Sans MS" w:hAnsi="Comic Sans MS"/>
                <w:color w:val="595959" w:themeColor="text1" w:themeTint="A6"/>
                <w:sz w:val="72"/>
                <w:szCs w:val="72"/>
              </w:rPr>
              <w:t>icken</w:t>
            </w:r>
          </w:p>
          <w:p w14:paraId="11869C6D" w14:textId="77777777" w:rsidR="00C530B4" w:rsidRPr="00896D7F" w:rsidRDefault="00C530B4" w:rsidP="003C2FB1">
            <w:pPr>
              <w:spacing w:before="240"/>
              <w:jc w:val="center"/>
              <w:rPr>
                <w:rFonts w:ascii="Comic Sans MS" w:hAnsi="Comic Sans MS"/>
                <w:sz w:val="72"/>
                <w:szCs w:val="72"/>
              </w:rPr>
            </w:pPr>
          </w:p>
        </w:tc>
        <w:tc>
          <w:tcPr>
            <w:tcW w:w="3060" w:type="dxa"/>
            <w:hideMark/>
          </w:tcPr>
          <w:p w14:paraId="742BB2D3" w14:textId="77777777" w:rsidR="00C530B4" w:rsidRPr="00896D7F" w:rsidRDefault="00C530B4" w:rsidP="003C2FB1">
            <w:pPr>
              <w:spacing w:before="240"/>
              <w:jc w:val="center"/>
              <w:rPr>
                <w:rFonts w:ascii="Comic Sans MS" w:hAnsi="Comic Sans MS"/>
                <w:sz w:val="72"/>
                <w:szCs w:val="72"/>
              </w:rPr>
            </w:pPr>
            <w:r w:rsidRPr="00896D7F">
              <w:rPr>
                <w:rFonts w:ascii="Comic Sans MS" w:hAnsi="Comic Sans MS"/>
                <w:b/>
                <w:bCs/>
                <w:noProof/>
                <w:sz w:val="72"/>
                <w:szCs w:val="72"/>
              </w:rPr>
              <w:drawing>
                <wp:anchor distT="0" distB="0" distL="114300" distR="114300" simplePos="0" relativeHeight="252573696" behindDoc="0" locked="0" layoutInCell="1" allowOverlap="1" wp14:anchorId="35EDEE0C" wp14:editId="086B262C">
                  <wp:simplePos x="0" y="0"/>
                  <wp:positionH relativeFrom="column">
                    <wp:posOffset>457712</wp:posOffset>
                  </wp:positionH>
                  <wp:positionV relativeFrom="paragraph">
                    <wp:posOffset>847417</wp:posOffset>
                  </wp:positionV>
                  <wp:extent cx="837717" cy="1110307"/>
                  <wp:effectExtent l="0" t="0" r="635" b="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cstate="print">
                            <a:extLst>
                              <a:ext uri="{28A0092B-C50C-407E-A947-70E740481C1C}">
                                <a14:useLocalDpi xmlns:a14="http://schemas.microsoft.com/office/drawing/2010/main" val="0"/>
                              </a:ext>
                            </a:extLst>
                          </a:blip>
                          <a:stretch>
                            <a:fillRect/>
                          </a:stretch>
                        </pic:blipFill>
                        <pic:spPr>
                          <a:xfrm flipH="1">
                            <a:off x="0" y="0"/>
                            <a:ext cx="839141" cy="1112195"/>
                          </a:xfrm>
                          <a:prstGeom prst="rect">
                            <a:avLst/>
                          </a:prstGeom>
                        </pic:spPr>
                      </pic:pic>
                    </a:graphicData>
                  </a:graphic>
                  <wp14:sizeRelH relativeFrom="margin">
                    <wp14:pctWidth>0</wp14:pctWidth>
                  </wp14:sizeRelH>
                  <wp14:sizeRelV relativeFrom="margin">
                    <wp14:pctHeight>0</wp14:pctHeight>
                  </wp14:sizeRelV>
                </wp:anchor>
              </w:drawing>
            </w:r>
            <w:r w:rsidRPr="00896D7F">
              <w:rPr>
                <w:rFonts w:ascii="Comic Sans MS" w:hAnsi="Comic Sans MS"/>
                <w:b/>
                <w:bCs/>
                <w:sz w:val="72"/>
                <w:szCs w:val="72"/>
              </w:rPr>
              <w:t>ch</w:t>
            </w:r>
            <w:r w:rsidRPr="00896D7F">
              <w:rPr>
                <w:rFonts w:ascii="Comic Sans MS" w:hAnsi="Comic Sans MS"/>
                <w:color w:val="595959" w:themeColor="text1" w:themeTint="A6"/>
                <w:sz w:val="72"/>
                <w:szCs w:val="72"/>
              </w:rPr>
              <w:t>air</w:t>
            </w:r>
          </w:p>
        </w:tc>
      </w:tr>
      <w:tr w:rsidR="00C530B4" w14:paraId="6CBAB466" w14:textId="77777777" w:rsidTr="003C2FB1">
        <w:trPr>
          <w:trHeight w:val="3175"/>
        </w:trPr>
        <w:tc>
          <w:tcPr>
            <w:tcW w:w="3060" w:type="dxa"/>
            <w:vAlign w:val="center"/>
          </w:tcPr>
          <w:p w14:paraId="5CC15712" w14:textId="77777777" w:rsidR="00C530B4" w:rsidRPr="00896D7F" w:rsidRDefault="00C530B4" w:rsidP="003C2FB1">
            <w:pPr>
              <w:jc w:val="center"/>
              <w:rPr>
                <w:rFonts w:ascii="Comic Sans MS" w:hAnsi="Comic Sans MS"/>
                <w:sz w:val="132"/>
                <w:szCs w:val="132"/>
              </w:rPr>
            </w:pPr>
            <w:r w:rsidRPr="00896D7F">
              <w:rPr>
                <w:rFonts w:ascii="Comic Sans MS" w:hAnsi="Comic Sans MS"/>
                <w:sz w:val="132"/>
                <w:szCs w:val="132"/>
              </w:rPr>
              <w:t>ph</w:t>
            </w:r>
          </w:p>
        </w:tc>
        <w:tc>
          <w:tcPr>
            <w:tcW w:w="3060" w:type="dxa"/>
            <w:vAlign w:val="center"/>
          </w:tcPr>
          <w:p w14:paraId="003636E4" w14:textId="77777777" w:rsidR="00C530B4" w:rsidRPr="00896D7F" w:rsidRDefault="00C530B4" w:rsidP="003C2FB1">
            <w:pPr>
              <w:jc w:val="center"/>
              <w:rPr>
                <w:rFonts w:ascii="Comic Sans MS" w:hAnsi="Comic Sans MS"/>
                <w:sz w:val="132"/>
                <w:szCs w:val="132"/>
              </w:rPr>
            </w:pPr>
            <w:r w:rsidRPr="00896D7F">
              <w:rPr>
                <w:rFonts w:ascii="Comic Sans MS" w:hAnsi="Comic Sans MS"/>
                <w:sz w:val="132"/>
                <w:szCs w:val="132"/>
              </w:rPr>
              <w:t>ph</w:t>
            </w:r>
          </w:p>
        </w:tc>
        <w:tc>
          <w:tcPr>
            <w:tcW w:w="3060" w:type="dxa"/>
            <w:vAlign w:val="center"/>
          </w:tcPr>
          <w:p w14:paraId="3AE48B24" w14:textId="77777777" w:rsidR="00C530B4" w:rsidRPr="00B3037D" w:rsidRDefault="00C530B4" w:rsidP="003C2FB1">
            <w:pPr>
              <w:jc w:val="center"/>
              <w:rPr>
                <w:rFonts w:ascii="Comic Sans MS" w:hAnsi="Comic Sans MS"/>
                <w:sz w:val="72"/>
                <w:szCs w:val="72"/>
              </w:rPr>
            </w:pPr>
          </w:p>
        </w:tc>
      </w:tr>
      <w:tr w:rsidR="00C530B4" w14:paraId="5FCAA183" w14:textId="77777777" w:rsidTr="003C2FB1">
        <w:trPr>
          <w:trHeight w:val="3175"/>
        </w:trPr>
        <w:tc>
          <w:tcPr>
            <w:tcW w:w="3060" w:type="dxa"/>
          </w:tcPr>
          <w:p w14:paraId="51A7B0DA" w14:textId="68AA0F6B" w:rsidR="00C530B4" w:rsidRPr="00896D7F" w:rsidRDefault="00C530B4" w:rsidP="003C2FB1">
            <w:pPr>
              <w:spacing w:before="240"/>
              <w:jc w:val="center"/>
              <w:rPr>
                <w:rFonts w:ascii="Comic Sans MS" w:hAnsi="Comic Sans MS"/>
                <w:sz w:val="72"/>
                <w:szCs w:val="72"/>
              </w:rPr>
            </w:pPr>
            <w:r w:rsidRPr="00896D7F">
              <w:rPr>
                <w:rFonts w:ascii="Comic Sans MS" w:hAnsi="Comic Sans MS"/>
                <w:b/>
                <w:bCs/>
                <w:noProof/>
                <w:sz w:val="72"/>
                <w:szCs w:val="72"/>
              </w:rPr>
              <w:drawing>
                <wp:anchor distT="0" distB="0" distL="114300" distR="114300" simplePos="0" relativeHeight="252574720" behindDoc="0" locked="0" layoutInCell="1" allowOverlap="1" wp14:anchorId="2AEA6C3B" wp14:editId="11A42D3F">
                  <wp:simplePos x="0" y="0"/>
                  <wp:positionH relativeFrom="column">
                    <wp:posOffset>391344</wp:posOffset>
                  </wp:positionH>
                  <wp:positionV relativeFrom="paragraph">
                    <wp:posOffset>765926</wp:posOffset>
                  </wp:positionV>
                  <wp:extent cx="884904" cy="1217977"/>
                  <wp:effectExtent l="0" t="0" r="0" b="1270"/>
                  <wp:wrapNone/>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cstate="print">
                            <a:extLst>
                              <a:ext uri="{BEBA8EAE-BF5A-486C-A8C5-ECC9F3942E4B}">
                                <a14:imgProps xmlns:a14="http://schemas.microsoft.com/office/drawing/2010/main">
                                  <a14:imgLayer r:embed="rId229">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886039" cy="1219540"/>
                          </a:xfrm>
                          <a:prstGeom prst="rect">
                            <a:avLst/>
                          </a:prstGeom>
                        </pic:spPr>
                      </pic:pic>
                    </a:graphicData>
                  </a:graphic>
                  <wp14:sizeRelH relativeFrom="margin">
                    <wp14:pctWidth>0</wp14:pctWidth>
                  </wp14:sizeRelH>
                  <wp14:sizeRelV relativeFrom="margin">
                    <wp14:pctHeight>0</wp14:pctHeight>
                  </wp14:sizeRelV>
                </wp:anchor>
              </w:drawing>
            </w:r>
            <w:r w:rsidRPr="00896D7F">
              <w:rPr>
                <w:rFonts w:ascii="Comic Sans MS" w:hAnsi="Comic Sans MS"/>
                <w:b/>
                <w:bCs/>
                <w:sz w:val="72"/>
                <w:szCs w:val="72"/>
              </w:rPr>
              <w:t>ph</w:t>
            </w:r>
            <w:r w:rsidRPr="00896D7F">
              <w:rPr>
                <w:rFonts w:ascii="Comic Sans MS" w:hAnsi="Comic Sans MS"/>
                <w:color w:val="595959" w:themeColor="text1" w:themeTint="A6"/>
                <w:sz w:val="72"/>
                <w:szCs w:val="72"/>
              </w:rPr>
              <w:t>one</w:t>
            </w:r>
          </w:p>
        </w:tc>
        <w:tc>
          <w:tcPr>
            <w:tcW w:w="3060" w:type="dxa"/>
          </w:tcPr>
          <w:p w14:paraId="29388884" w14:textId="77777777" w:rsidR="00C530B4" w:rsidRPr="00896D7F" w:rsidRDefault="00C530B4" w:rsidP="003C2FB1">
            <w:pPr>
              <w:spacing w:before="240"/>
              <w:jc w:val="center"/>
              <w:rPr>
                <w:rFonts w:ascii="Comic Sans MS" w:hAnsi="Comic Sans MS"/>
                <w:sz w:val="72"/>
                <w:szCs w:val="72"/>
              </w:rPr>
            </w:pPr>
            <w:r w:rsidRPr="00896D7F">
              <w:rPr>
                <w:rFonts w:ascii="Comic Sans MS" w:hAnsi="Comic Sans MS"/>
                <w:b/>
                <w:bCs/>
                <w:noProof/>
                <w:sz w:val="72"/>
                <w:szCs w:val="72"/>
              </w:rPr>
              <w:drawing>
                <wp:anchor distT="0" distB="0" distL="114300" distR="114300" simplePos="0" relativeHeight="252575744" behindDoc="0" locked="0" layoutInCell="1" allowOverlap="1" wp14:anchorId="0176CEB4" wp14:editId="62687365">
                  <wp:simplePos x="0" y="0"/>
                  <wp:positionH relativeFrom="column">
                    <wp:posOffset>350787</wp:posOffset>
                  </wp:positionH>
                  <wp:positionV relativeFrom="paragraph">
                    <wp:posOffset>769579</wp:posOffset>
                  </wp:positionV>
                  <wp:extent cx="855836" cy="1152648"/>
                  <wp:effectExtent l="0" t="0" r="1905" b="0"/>
                  <wp:wrapNone/>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863726" cy="1163274"/>
                          </a:xfrm>
                          <a:prstGeom prst="rect">
                            <a:avLst/>
                          </a:prstGeom>
                        </pic:spPr>
                      </pic:pic>
                    </a:graphicData>
                  </a:graphic>
                  <wp14:sizeRelH relativeFrom="margin">
                    <wp14:pctWidth>0</wp14:pctWidth>
                  </wp14:sizeRelH>
                  <wp14:sizeRelV relativeFrom="margin">
                    <wp14:pctHeight>0</wp14:pctHeight>
                  </wp14:sizeRelV>
                </wp:anchor>
              </w:drawing>
            </w:r>
            <w:r w:rsidRPr="00896D7F">
              <w:rPr>
                <w:rFonts w:ascii="Comic Sans MS" w:hAnsi="Comic Sans MS"/>
                <w:b/>
                <w:bCs/>
                <w:sz w:val="72"/>
                <w:szCs w:val="72"/>
              </w:rPr>
              <w:t>ph</w:t>
            </w:r>
            <w:r w:rsidRPr="00896D7F">
              <w:rPr>
                <w:rFonts w:ascii="Comic Sans MS" w:hAnsi="Comic Sans MS"/>
                <w:color w:val="595959" w:themeColor="text1" w:themeTint="A6"/>
                <w:sz w:val="72"/>
                <w:szCs w:val="72"/>
              </w:rPr>
              <w:t>oto</w:t>
            </w:r>
          </w:p>
        </w:tc>
        <w:tc>
          <w:tcPr>
            <w:tcW w:w="3060" w:type="dxa"/>
          </w:tcPr>
          <w:p w14:paraId="78DA0A50" w14:textId="77777777" w:rsidR="00C530B4" w:rsidRPr="00691BC3" w:rsidRDefault="00C530B4" w:rsidP="003C2FB1">
            <w:pPr>
              <w:spacing w:before="240"/>
              <w:jc w:val="center"/>
              <w:rPr>
                <w:rFonts w:ascii="Comic Sans MS" w:hAnsi="Comic Sans MS"/>
                <w:sz w:val="56"/>
                <w:szCs w:val="56"/>
              </w:rPr>
            </w:pPr>
          </w:p>
        </w:tc>
      </w:tr>
    </w:tbl>
    <w:p w14:paraId="7BA30191" w14:textId="77777777" w:rsidR="00C530B4" w:rsidRDefault="00C530B4" w:rsidP="00C530B4"/>
    <w:p w14:paraId="378015DB" w14:textId="77777777" w:rsidR="00C530B4" w:rsidRDefault="00C530B4" w:rsidP="00C530B4">
      <w:r>
        <w:br w:type="page"/>
      </w:r>
    </w:p>
    <w:p w14:paraId="47D347E7" w14:textId="77777777" w:rsidR="00C530B4" w:rsidRDefault="00C530B4" w:rsidP="00C530B4"/>
    <w:tbl>
      <w:tblPr>
        <w:tblStyle w:val="TableGrid"/>
        <w:tblpPr w:leftFromText="180" w:rightFromText="180" w:vertAnchor="text" w:tblpY="1"/>
        <w:tblOverlap w:val="never"/>
        <w:tblW w:w="918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2761"/>
        <w:gridCol w:w="3049"/>
        <w:gridCol w:w="3370"/>
      </w:tblGrid>
      <w:tr w:rsidR="00C530B4" w14:paraId="09A03DD6" w14:textId="77777777" w:rsidTr="003C2FB1">
        <w:trPr>
          <w:trHeight w:val="3231"/>
        </w:trPr>
        <w:tc>
          <w:tcPr>
            <w:tcW w:w="3060" w:type="dxa"/>
            <w:vAlign w:val="center"/>
            <w:hideMark/>
          </w:tcPr>
          <w:p w14:paraId="0F7A3E7D" w14:textId="77777777" w:rsidR="00C530B4" w:rsidRPr="00896D7F" w:rsidRDefault="00C530B4" w:rsidP="003C2FB1">
            <w:pPr>
              <w:jc w:val="center"/>
              <w:rPr>
                <w:rFonts w:ascii="Comic Sans MS" w:hAnsi="Comic Sans MS"/>
                <w:sz w:val="132"/>
                <w:szCs w:val="132"/>
              </w:rPr>
            </w:pPr>
            <w:r w:rsidRPr="00896D7F">
              <w:rPr>
                <w:rFonts w:ascii="Comic Sans MS" w:hAnsi="Comic Sans MS"/>
                <w:sz w:val="132"/>
                <w:szCs w:val="132"/>
              </w:rPr>
              <w:t>th</w:t>
            </w:r>
          </w:p>
        </w:tc>
        <w:tc>
          <w:tcPr>
            <w:tcW w:w="3060" w:type="dxa"/>
            <w:vAlign w:val="center"/>
            <w:hideMark/>
          </w:tcPr>
          <w:p w14:paraId="5FBC0585" w14:textId="77777777" w:rsidR="00C530B4" w:rsidRPr="00896D7F" w:rsidRDefault="00C530B4" w:rsidP="003C2FB1">
            <w:pPr>
              <w:jc w:val="center"/>
              <w:rPr>
                <w:rFonts w:ascii="Comic Sans MS" w:hAnsi="Comic Sans MS"/>
                <w:sz w:val="132"/>
                <w:szCs w:val="132"/>
              </w:rPr>
            </w:pPr>
            <w:r w:rsidRPr="00896D7F">
              <w:rPr>
                <w:rFonts w:ascii="Comic Sans MS" w:hAnsi="Comic Sans MS"/>
                <w:sz w:val="132"/>
                <w:szCs w:val="132"/>
              </w:rPr>
              <w:t>th</w:t>
            </w:r>
          </w:p>
        </w:tc>
        <w:tc>
          <w:tcPr>
            <w:tcW w:w="3060" w:type="dxa"/>
            <w:vAlign w:val="center"/>
            <w:hideMark/>
          </w:tcPr>
          <w:p w14:paraId="4B2C9D6D" w14:textId="77777777" w:rsidR="00C530B4" w:rsidRPr="00896D7F" w:rsidRDefault="00C530B4" w:rsidP="003C2FB1">
            <w:pPr>
              <w:jc w:val="center"/>
              <w:rPr>
                <w:rFonts w:ascii="Comic Sans MS" w:hAnsi="Comic Sans MS"/>
                <w:sz w:val="132"/>
                <w:szCs w:val="132"/>
              </w:rPr>
            </w:pPr>
            <w:r w:rsidRPr="00896D7F">
              <w:rPr>
                <w:rFonts w:ascii="Comic Sans MS" w:hAnsi="Comic Sans MS"/>
                <w:sz w:val="132"/>
                <w:szCs w:val="132"/>
              </w:rPr>
              <w:t>th</w:t>
            </w:r>
          </w:p>
        </w:tc>
      </w:tr>
      <w:tr w:rsidR="00C530B4" w:rsidRPr="00585F72" w14:paraId="190545F5" w14:textId="77777777" w:rsidTr="00327BFA">
        <w:trPr>
          <w:trHeight w:val="3231"/>
        </w:trPr>
        <w:tc>
          <w:tcPr>
            <w:tcW w:w="3060" w:type="dxa"/>
          </w:tcPr>
          <w:p w14:paraId="6370E90C" w14:textId="6C0BEA03" w:rsidR="00C530B4" w:rsidRPr="00896D7F" w:rsidRDefault="00896D7F" w:rsidP="003C2FB1">
            <w:pPr>
              <w:spacing w:before="240"/>
              <w:jc w:val="center"/>
              <w:rPr>
                <w:rFonts w:ascii="Comic Sans MS" w:hAnsi="Comic Sans MS"/>
                <w:sz w:val="72"/>
                <w:szCs w:val="72"/>
              </w:rPr>
            </w:pPr>
            <w:r w:rsidRPr="00896D7F">
              <w:rPr>
                <w:rFonts w:ascii="Comic Sans MS" w:hAnsi="Comic Sans MS"/>
                <w:noProof/>
                <w:color w:val="595959" w:themeColor="text1" w:themeTint="A6"/>
                <w:sz w:val="72"/>
                <w:szCs w:val="72"/>
              </w:rPr>
              <mc:AlternateContent>
                <mc:Choice Requires="wps">
                  <w:drawing>
                    <wp:anchor distT="0" distB="0" distL="114300" distR="114300" simplePos="0" relativeHeight="253396992" behindDoc="1" locked="0" layoutInCell="1" allowOverlap="1" wp14:anchorId="66929658" wp14:editId="3605764A">
                      <wp:simplePos x="0" y="0"/>
                      <wp:positionH relativeFrom="margin">
                        <wp:posOffset>95783</wp:posOffset>
                      </wp:positionH>
                      <wp:positionV relativeFrom="paragraph">
                        <wp:posOffset>550648</wp:posOffset>
                      </wp:positionV>
                      <wp:extent cx="1351935" cy="1326863"/>
                      <wp:effectExtent l="0" t="0" r="635" b="6985"/>
                      <wp:wrapNone/>
                      <wp:docPr id="201332914" name="Text Box 1"/>
                      <wp:cNvGraphicFramePr/>
                      <a:graphic xmlns:a="http://schemas.openxmlformats.org/drawingml/2006/main">
                        <a:graphicData uri="http://schemas.microsoft.com/office/word/2010/wordprocessingShape">
                          <wps:wsp>
                            <wps:cNvSpPr txBox="1"/>
                            <wps:spPr>
                              <a:xfrm>
                                <a:off x="0" y="0"/>
                                <a:ext cx="1351935" cy="1326863"/>
                              </a:xfrm>
                              <a:prstGeom prst="rect">
                                <a:avLst/>
                              </a:prstGeom>
                              <a:solidFill>
                                <a:sysClr val="window" lastClr="FFFFFF"/>
                              </a:solidFill>
                              <a:ln w="28575">
                                <a:noFill/>
                              </a:ln>
                            </wps:spPr>
                            <wps:txbx>
                              <w:txbxContent>
                                <w:p w14:paraId="02600AE7" w14:textId="2AE524FD" w:rsidR="000543BB" w:rsidRPr="00317A37" w:rsidRDefault="000543BB" w:rsidP="000543BB">
                                  <w:pPr>
                                    <w:jc w:val="center"/>
                                    <w:rPr>
                                      <w:rFonts w:ascii="Comic Sans MS" w:hAnsi="Comic Sans MS"/>
                                      <w:sz w:val="160"/>
                                      <w:szCs w:val="160"/>
                                    </w:rPr>
                                  </w:pPr>
                                  <w:r w:rsidRPr="00317A37">
                                    <w:rPr>
                                      <w:rFonts w:ascii="Comic Sans MS" w:hAnsi="Comic Sans MS"/>
                                      <w:sz w:val="160"/>
                                      <w:szCs w:val="16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29658" id="_x0000_s1226" type="#_x0000_t202" style="position:absolute;left:0;text-align:left;margin-left:7.55pt;margin-top:43.35pt;width:106.45pt;height:104.5pt;z-index:-24991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akYPQIAAG8EAAAOAAAAZHJzL2Uyb0RvYy54bWysVEtv2zAMvg/YfxB0Xxzn1dSIU2QpMgwI&#10;2gLp0LMiS4kBWdQkJXb260fJzqPdTsNyUEiR4uP7SM8emkqRo7CuBJ3TtNenRGgORal3Of3xuvoy&#10;pcR5pgumQIucnoSjD/PPn2a1ycQA9qAKYQkG0S6rTU733pssSRzfi4q5Hhih0SjBVsyjandJYVmN&#10;0SuVDPr9SVKDLYwFLpzD28fWSOcxvpSC+2cpnfBE5RRr8/G08dyGM5nPWLazzOxL3pXB/qGKipUa&#10;k15CPTLPyMGWf4SqSm7BgfQ9DlUCUpZcxB6wm7T/oZvNnhkRe0FwnLnA5P5fWP503JgXS3zzFRok&#10;MABSG5c5vAz9NNJW4R8rJWhHCE8X2ETjCQ+PhuP0fjimhKMtHQ4m08kwxEmuz411/puAigQhpxZ5&#10;iXCx49r51vXsErI5UGWxKpWKysktlSVHhhQi8wXUlCjmPF7mdBV/XbZ3z5QmdU4H0/HdOKbSEAK2&#10;uZTG6q5tBsk324aURU6nozMGWyhOCI2Fdmqc4asSy19j7hdmcUwQDRx9/4yHVIDZoJMo2YP99bf7&#10;4I/soZWSGscup+7ngVmBLX3XyOt9OhqFOY3KaHw3QMXeWra3Fn2oloCwpLhkhkcx+Ht1FqWF6g03&#10;ZBGyoolpjrlz6s/i0rfLgBvGxWIRnXAyDfNrvTE8hA4cBHJemzdmTcegR/Kf4DygLPtAZOsbXmpY&#10;HDzIMrIcgG5R7fDHqY5z0m1gWJtbPXpdvxPz3wAAAP//AwBQSwMEFAAGAAgAAAAhAAOkw5fgAAAA&#10;CQEAAA8AAABkcnMvZG93bnJldi54bWxMj8FOwzAQRO9I/IO1SFwQdRqpTQhxKgRCgiIOtEhc3XhJ&#10;AvY6xG4S/p7lBLcdzWj2TbmZnRUjDqHzpGC5SEAg1d501Ch43d9f5iBC1GS09YQKvjHApjo9KXVh&#10;/EQvOO5iI7iEQqEVtDH2hZShbtHpsPA9EnvvfnA6shwaaQY9cbmzMk2StXS6I/7Q6h5vW6w/d0en&#10;4PFhfHv+2k53T+5i29vM59n+Iyh1fjbfXIOIOMe/MPziMzpUzHTwRzJBWNarJScV5OsMBPtpmvO2&#10;Ax9XqwxkVcr/C6ofAAAA//8DAFBLAQItABQABgAIAAAAIQC2gziS/gAAAOEBAAATAAAAAAAAAAAA&#10;AAAAAAAAAABbQ29udGVudF9UeXBlc10ueG1sUEsBAi0AFAAGAAgAAAAhADj9If/WAAAAlAEAAAsA&#10;AAAAAAAAAAAAAAAALwEAAF9yZWxzLy5yZWxzUEsBAi0AFAAGAAgAAAAhAA4JqRg9AgAAbwQAAA4A&#10;AAAAAAAAAAAAAAAALgIAAGRycy9lMm9Eb2MueG1sUEsBAi0AFAAGAAgAAAAhAAOkw5fgAAAACQEA&#10;AA8AAAAAAAAAAAAAAAAAlwQAAGRycy9kb3ducmV2LnhtbFBLBQYAAAAABAAEAPMAAACkBQAAAAA=&#10;" fillcolor="window" stroked="f" strokeweight="2.25pt">
                      <v:textbox>
                        <w:txbxContent>
                          <w:p w14:paraId="02600AE7" w14:textId="2AE524FD" w:rsidR="000543BB" w:rsidRPr="00317A37" w:rsidRDefault="000543BB" w:rsidP="000543BB">
                            <w:pPr>
                              <w:jc w:val="center"/>
                              <w:rPr>
                                <w:rFonts w:ascii="Comic Sans MS" w:hAnsi="Comic Sans MS"/>
                                <w:sz w:val="160"/>
                                <w:szCs w:val="160"/>
                              </w:rPr>
                            </w:pPr>
                            <w:r w:rsidRPr="00317A37">
                              <w:rPr>
                                <w:rFonts w:ascii="Comic Sans MS" w:hAnsi="Comic Sans MS"/>
                                <w:sz w:val="160"/>
                                <w:szCs w:val="160"/>
                              </w:rPr>
                              <w:t>3</w:t>
                            </w:r>
                          </w:p>
                        </w:txbxContent>
                      </v:textbox>
                      <w10:wrap anchorx="margin"/>
                    </v:shape>
                  </w:pict>
                </mc:Fallback>
              </mc:AlternateContent>
            </w:r>
            <w:r w:rsidR="00317A37" w:rsidRPr="00896D7F">
              <w:rPr>
                <w:rFonts w:ascii="Comic Sans MS" w:hAnsi="Comic Sans MS"/>
                <w:b/>
                <w:bCs/>
                <w:sz w:val="72"/>
                <w:szCs w:val="72"/>
              </w:rPr>
              <w:t>th</w:t>
            </w:r>
            <w:r w:rsidR="00317A37" w:rsidRPr="00896D7F">
              <w:rPr>
                <w:rFonts w:ascii="Comic Sans MS" w:hAnsi="Comic Sans MS"/>
                <w:color w:val="595959" w:themeColor="text1" w:themeTint="A6"/>
                <w:sz w:val="72"/>
                <w:szCs w:val="72"/>
              </w:rPr>
              <w:t>ree</w:t>
            </w:r>
          </w:p>
        </w:tc>
        <w:tc>
          <w:tcPr>
            <w:tcW w:w="3060" w:type="dxa"/>
          </w:tcPr>
          <w:p w14:paraId="7DA954F0" w14:textId="2CBF9A3D" w:rsidR="00C530B4" w:rsidRPr="00896D7F" w:rsidRDefault="00317A37" w:rsidP="003C2FB1">
            <w:pPr>
              <w:spacing w:before="240"/>
              <w:jc w:val="center"/>
              <w:rPr>
                <w:rFonts w:ascii="Comic Sans MS" w:hAnsi="Comic Sans MS"/>
                <w:sz w:val="72"/>
                <w:szCs w:val="72"/>
              </w:rPr>
            </w:pPr>
            <w:r w:rsidRPr="00896D7F">
              <w:rPr>
                <w:noProof/>
                <w:kern w:val="2"/>
                <w:sz w:val="72"/>
                <w:szCs w:val="72"/>
                <w:lang w:val="en-AU"/>
                <w14:ligatures w14:val="standardContextual"/>
              </w:rPr>
              <mc:AlternateContent>
                <mc:Choice Requires="wps">
                  <w:drawing>
                    <wp:anchor distT="0" distB="0" distL="114300" distR="114300" simplePos="0" relativeHeight="253394944" behindDoc="1" locked="0" layoutInCell="1" allowOverlap="1" wp14:anchorId="1E0801BD" wp14:editId="7AF577E5">
                      <wp:simplePos x="0" y="0"/>
                      <wp:positionH relativeFrom="margin">
                        <wp:posOffset>171799</wp:posOffset>
                      </wp:positionH>
                      <wp:positionV relativeFrom="paragraph">
                        <wp:posOffset>608453</wp:posOffset>
                      </wp:positionV>
                      <wp:extent cx="1548581" cy="1592826"/>
                      <wp:effectExtent l="0" t="0" r="0" b="7620"/>
                      <wp:wrapNone/>
                      <wp:docPr id="15907179" name="Text Box 1"/>
                      <wp:cNvGraphicFramePr/>
                      <a:graphic xmlns:a="http://schemas.openxmlformats.org/drawingml/2006/main">
                        <a:graphicData uri="http://schemas.microsoft.com/office/word/2010/wordprocessingShape">
                          <wps:wsp>
                            <wps:cNvSpPr txBox="1"/>
                            <wps:spPr>
                              <a:xfrm>
                                <a:off x="0" y="0"/>
                                <a:ext cx="1548581" cy="1592826"/>
                              </a:xfrm>
                              <a:prstGeom prst="rect">
                                <a:avLst/>
                              </a:prstGeom>
                              <a:solidFill>
                                <a:sysClr val="window" lastClr="FFFFFF"/>
                              </a:solidFill>
                              <a:ln w="28575">
                                <a:noFill/>
                              </a:ln>
                            </wps:spPr>
                            <wps:txbx>
                              <w:txbxContent>
                                <w:p w14:paraId="061509FF" w14:textId="0C199DB7" w:rsidR="000543BB" w:rsidRPr="00317A37" w:rsidRDefault="002F36CC" w:rsidP="000543BB">
                                  <w:pPr>
                                    <w:jc w:val="center"/>
                                    <w:rPr>
                                      <w:rFonts w:ascii="Comic Sans MS" w:hAnsi="Comic Sans MS"/>
                                      <w:sz w:val="160"/>
                                      <w:szCs w:val="160"/>
                                    </w:rPr>
                                  </w:pPr>
                                  <w:r w:rsidRPr="00317A37">
                                    <w:rPr>
                                      <w:rFonts w:ascii="Comic Sans MS" w:hAnsi="Comic Sans MS"/>
                                      <w:sz w:val="160"/>
                                      <w:szCs w:val="160"/>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801BD" id="_x0000_s1227" type="#_x0000_t202" style="position:absolute;left:0;text-align:left;margin-left:13.55pt;margin-top:47.9pt;width:121.95pt;height:125.4pt;z-index:-24992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ZQ6PAIAAG8EAAAOAAAAZHJzL2Uyb0RvYy54bWysVEtv2zAMvg/YfxB0X5wYcZsacYosRYYB&#10;RVsgHXpWZCk2IIuapMTOfv0o2Xm022lYDgopUnx8H+n5fdcochDW1aALOhmNKRGaQ1nrXUF/vK6/&#10;zChxnumSKdCioEfh6P3i86d5a3KRQgWqFJZgEO3y1hS08t7kSeJ4JRrmRmCERqME2zCPqt0lpWUt&#10;Rm9Uko7HN0kLtjQWuHAObx96I13E+FIK7p+ldMITVVCszcfTxnMbzmQxZ/nOMlPVfCiD/UMVDas1&#10;Jj2HemCekb2t/wjV1NyCA+lHHJoEpKy5iD1gN5Pxh242FTMi9oLgOHOGyf2/sPzpsDEvlvjuK3RI&#10;YACkNS53eBn66aRtwj9WStCOEB7PsInOEx4eZdNZNptQwtE2ye7SWXoT4iSX58Y6/01AQ4JQUIu8&#10;RLjY4dH53vXkErI5UHW5rpWKytGtlCUHhhQi8yW0lCjmPF4WdB1/Q7Z3z5QmbUHTWXabxVQaQsA+&#10;l9JY3aXNIPlu25G6LOgsO2GwhfKI0Fjop8YZvq6x/EfM/cIsjgmigaPvn/GQCjAbDBIlFdhff7sP&#10;/sgeWilpcewK6n7umRXY0neNvN5NptMwp1GZZrcpKvbasr226H2zAoQFscfqohj8vTqJ0kLzhhuy&#10;DFnRxDTH3AX1J3Hl+2XADeNiuYxOOJmG+Ue9MTyEDhwEcl67N2bNwKBH8p/gNKAs/0Bk7xtealju&#10;Pcg6shyA7lEd8MepjnMybGBYm2s9el2+E4vfAAAA//8DAFBLAwQUAAYACAAAACEAShWk/98AAAAJ&#10;AQAADwAAAGRycy9kb3ducmV2LnhtbEyPT0vDQBTE74LfYXmCF7GbVk1qzEsRRbAVD7aC1232mUT3&#10;T8xuk/jtfZ70OMww85tiNVkjBupD6x3CfJaAIFd53boa4XX3cL4EEaJyWhnvCOGbAqzK46NC5dqP&#10;7oWGbawFl7iQK4Qmxi6XMlQNWRVmviPH3rvvrYos+1rqXo1cbo1cJEkqrWodLzSqo7uGqs/twSKs&#10;H4e356/NeP9kzzadyfwy230ExNOT6fYGRKQp/oXhF5/RoWSmvT84HYRBWGRzTiJcX/ED9lnztz3C&#10;xWWagiwL+f9B+QMAAP//AwBQSwECLQAUAAYACAAAACEAtoM4kv4AAADhAQAAEwAAAAAAAAAAAAAA&#10;AAAAAAAAW0NvbnRlbnRfVHlwZXNdLnhtbFBLAQItABQABgAIAAAAIQA4/SH/1gAAAJQBAAALAAAA&#10;AAAAAAAAAAAAAC8BAABfcmVscy8ucmVsc1BLAQItABQABgAIAAAAIQBLhZQ6PAIAAG8EAAAOAAAA&#10;AAAAAAAAAAAAAC4CAABkcnMvZTJvRG9jLnhtbFBLAQItABQABgAIAAAAIQBKFaT/3wAAAAkBAAAP&#10;AAAAAAAAAAAAAAAAAJYEAABkcnMvZG93bnJldi54bWxQSwUGAAAAAAQABADzAAAAogUAAAAA&#10;" fillcolor="window" stroked="f" strokeweight="2.25pt">
                      <v:textbox>
                        <w:txbxContent>
                          <w:p w14:paraId="061509FF" w14:textId="0C199DB7" w:rsidR="000543BB" w:rsidRPr="00317A37" w:rsidRDefault="002F36CC" w:rsidP="000543BB">
                            <w:pPr>
                              <w:jc w:val="center"/>
                              <w:rPr>
                                <w:rFonts w:ascii="Comic Sans MS" w:hAnsi="Comic Sans MS"/>
                                <w:sz w:val="160"/>
                                <w:szCs w:val="160"/>
                              </w:rPr>
                            </w:pPr>
                            <w:r w:rsidRPr="00317A37">
                              <w:rPr>
                                <w:rFonts w:ascii="Comic Sans MS" w:hAnsi="Comic Sans MS"/>
                                <w:sz w:val="160"/>
                                <w:szCs w:val="160"/>
                              </w:rPr>
                              <w:t>13</w:t>
                            </w:r>
                          </w:p>
                        </w:txbxContent>
                      </v:textbox>
                      <w10:wrap anchorx="margin"/>
                    </v:shape>
                  </w:pict>
                </mc:Fallback>
              </mc:AlternateContent>
            </w:r>
            <w:r w:rsidRPr="00896D7F">
              <w:rPr>
                <w:rFonts w:ascii="Comic Sans MS" w:hAnsi="Comic Sans MS"/>
                <w:b/>
                <w:bCs/>
                <w:sz w:val="72"/>
                <w:szCs w:val="72"/>
              </w:rPr>
              <w:t>th</w:t>
            </w:r>
            <w:r w:rsidRPr="00896D7F">
              <w:rPr>
                <w:rFonts w:ascii="Comic Sans MS" w:hAnsi="Comic Sans MS"/>
                <w:color w:val="595959" w:themeColor="text1" w:themeTint="A6"/>
                <w:sz w:val="72"/>
                <w:szCs w:val="72"/>
              </w:rPr>
              <w:t>irteen</w:t>
            </w:r>
          </w:p>
        </w:tc>
        <w:tc>
          <w:tcPr>
            <w:tcW w:w="3060" w:type="dxa"/>
          </w:tcPr>
          <w:p w14:paraId="161404B5" w14:textId="2EE69AE7" w:rsidR="00C530B4" w:rsidRPr="00896D7F" w:rsidRDefault="00896D7F" w:rsidP="003C2FB1">
            <w:pPr>
              <w:spacing w:before="240"/>
              <w:jc w:val="center"/>
              <w:rPr>
                <w:rFonts w:ascii="Comic Sans MS" w:hAnsi="Comic Sans MS"/>
                <w:color w:val="595959" w:themeColor="text1" w:themeTint="A6"/>
                <w:sz w:val="72"/>
                <w:szCs w:val="72"/>
              </w:rPr>
            </w:pPr>
            <w:r w:rsidRPr="00896D7F">
              <w:rPr>
                <w:rFonts w:ascii="Comic Sans MS" w:hAnsi="Comic Sans MS"/>
                <w:noProof/>
                <w:color w:val="595959" w:themeColor="text1" w:themeTint="A6"/>
                <w:sz w:val="72"/>
                <w:szCs w:val="72"/>
              </w:rPr>
              <w:drawing>
                <wp:anchor distT="0" distB="0" distL="114300" distR="114300" simplePos="0" relativeHeight="253399040" behindDoc="0" locked="0" layoutInCell="1" allowOverlap="1" wp14:anchorId="6CB2E8DF" wp14:editId="0A97D685">
                  <wp:simplePos x="0" y="0"/>
                  <wp:positionH relativeFrom="column">
                    <wp:posOffset>359492</wp:posOffset>
                  </wp:positionH>
                  <wp:positionV relativeFrom="paragraph">
                    <wp:posOffset>831133</wp:posOffset>
                  </wp:positionV>
                  <wp:extent cx="1073918" cy="1134735"/>
                  <wp:effectExtent l="0" t="0" r="0" b="8890"/>
                  <wp:wrapNone/>
                  <wp:docPr id="763096814" name="Picture 763096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33151" name=""/>
                          <pic:cNvPicPr/>
                        </pic:nvPicPr>
                        <pic:blipFill>
                          <a:blip r:embed="rId231">
                            <a:extLst>
                              <a:ext uri="{28A0092B-C50C-407E-A947-70E740481C1C}">
                                <a14:useLocalDpi xmlns:a14="http://schemas.microsoft.com/office/drawing/2010/main" val="0"/>
                              </a:ext>
                            </a:extLst>
                          </a:blip>
                          <a:stretch>
                            <a:fillRect/>
                          </a:stretch>
                        </pic:blipFill>
                        <pic:spPr>
                          <a:xfrm>
                            <a:off x="0" y="0"/>
                            <a:ext cx="1073918" cy="1134735"/>
                          </a:xfrm>
                          <a:prstGeom prst="rect">
                            <a:avLst/>
                          </a:prstGeom>
                        </pic:spPr>
                      </pic:pic>
                    </a:graphicData>
                  </a:graphic>
                  <wp14:sizeRelH relativeFrom="margin">
                    <wp14:pctWidth>0</wp14:pctWidth>
                  </wp14:sizeRelH>
                  <wp14:sizeRelV relativeFrom="margin">
                    <wp14:pctHeight>0</wp14:pctHeight>
                  </wp14:sizeRelV>
                </wp:anchor>
              </w:drawing>
            </w:r>
            <w:r w:rsidR="00317A37" w:rsidRPr="00896D7F">
              <w:rPr>
                <w:rFonts w:ascii="Comic Sans MS" w:hAnsi="Comic Sans MS"/>
                <w:b/>
                <w:bCs/>
                <w:sz w:val="72"/>
                <w:szCs w:val="72"/>
              </w:rPr>
              <w:t>Th</w:t>
            </w:r>
            <w:r w:rsidR="00317A37" w:rsidRPr="00896D7F">
              <w:rPr>
                <w:rFonts w:ascii="Comic Sans MS" w:hAnsi="Comic Sans MS"/>
                <w:color w:val="595959" w:themeColor="text1" w:themeTint="A6"/>
                <w:sz w:val="72"/>
                <w:szCs w:val="72"/>
              </w:rPr>
              <w:t xml:space="preserve">ursday </w:t>
            </w:r>
          </w:p>
        </w:tc>
      </w:tr>
      <w:tr w:rsidR="00C530B4" w14:paraId="497DE598" w14:textId="77777777" w:rsidTr="003C2FB1">
        <w:trPr>
          <w:trHeight w:val="3231"/>
        </w:trPr>
        <w:tc>
          <w:tcPr>
            <w:tcW w:w="3060" w:type="dxa"/>
            <w:vAlign w:val="center"/>
          </w:tcPr>
          <w:p w14:paraId="7A59964D" w14:textId="77777777" w:rsidR="00C530B4" w:rsidRPr="00896D7F" w:rsidRDefault="00C530B4" w:rsidP="003C2FB1">
            <w:pPr>
              <w:jc w:val="center"/>
              <w:rPr>
                <w:rFonts w:ascii="Comic Sans MS" w:hAnsi="Comic Sans MS"/>
                <w:sz w:val="132"/>
                <w:szCs w:val="132"/>
              </w:rPr>
            </w:pPr>
            <w:r w:rsidRPr="00896D7F">
              <w:rPr>
                <w:rFonts w:ascii="Comic Sans MS" w:hAnsi="Comic Sans MS"/>
                <w:sz w:val="132"/>
                <w:szCs w:val="132"/>
              </w:rPr>
              <w:t>ck</w:t>
            </w:r>
          </w:p>
        </w:tc>
        <w:tc>
          <w:tcPr>
            <w:tcW w:w="3060" w:type="dxa"/>
            <w:vAlign w:val="center"/>
          </w:tcPr>
          <w:p w14:paraId="59E8010E" w14:textId="77777777" w:rsidR="00C530B4" w:rsidRPr="00896D7F" w:rsidRDefault="00C530B4" w:rsidP="003C2FB1">
            <w:pPr>
              <w:jc w:val="center"/>
              <w:rPr>
                <w:rFonts w:ascii="Comic Sans MS" w:hAnsi="Comic Sans MS"/>
                <w:sz w:val="132"/>
                <w:szCs w:val="132"/>
              </w:rPr>
            </w:pPr>
            <w:r w:rsidRPr="00896D7F">
              <w:rPr>
                <w:rFonts w:ascii="Comic Sans MS" w:hAnsi="Comic Sans MS"/>
                <w:sz w:val="132"/>
                <w:szCs w:val="132"/>
              </w:rPr>
              <w:t>ck</w:t>
            </w:r>
          </w:p>
        </w:tc>
        <w:tc>
          <w:tcPr>
            <w:tcW w:w="3060" w:type="dxa"/>
            <w:vAlign w:val="center"/>
          </w:tcPr>
          <w:p w14:paraId="347D644E" w14:textId="77777777" w:rsidR="00C530B4" w:rsidRPr="00896D7F" w:rsidRDefault="00C530B4" w:rsidP="003C2FB1">
            <w:pPr>
              <w:jc w:val="center"/>
              <w:rPr>
                <w:rFonts w:ascii="Comic Sans MS" w:hAnsi="Comic Sans MS"/>
                <w:sz w:val="132"/>
                <w:szCs w:val="132"/>
              </w:rPr>
            </w:pPr>
            <w:r w:rsidRPr="00896D7F">
              <w:rPr>
                <w:rFonts w:ascii="Comic Sans MS" w:hAnsi="Comic Sans MS"/>
                <w:sz w:val="132"/>
                <w:szCs w:val="132"/>
              </w:rPr>
              <w:t>ck</w:t>
            </w:r>
          </w:p>
        </w:tc>
      </w:tr>
      <w:tr w:rsidR="00C530B4" w14:paraId="68CE15F7" w14:textId="77777777" w:rsidTr="003C2FB1">
        <w:trPr>
          <w:trHeight w:val="3231"/>
        </w:trPr>
        <w:tc>
          <w:tcPr>
            <w:tcW w:w="3060" w:type="dxa"/>
          </w:tcPr>
          <w:p w14:paraId="7DDDC936" w14:textId="77777777" w:rsidR="00C530B4" w:rsidRPr="00896D7F" w:rsidRDefault="00C530B4" w:rsidP="003C2FB1">
            <w:pPr>
              <w:spacing w:before="240"/>
              <w:jc w:val="center"/>
              <w:rPr>
                <w:rFonts w:ascii="Comic Sans MS" w:hAnsi="Comic Sans MS"/>
                <w:sz w:val="72"/>
                <w:szCs w:val="72"/>
              </w:rPr>
            </w:pPr>
            <w:r w:rsidRPr="00896D7F">
              <w:rPr>
                <w:rFonts w:ascii="Comic Sans MS" w:hAnsi="Comic Sans MS"/>
                <w:noProof/>
                <w:color w:val="595959" w:themeColor="text1" w:themeTint="A6"/>
                <w:sz w:val="72"/>
                <w:szCs w:val="72"/>
              </w:rPr>
              <w:drawing>
                <wp:anchor distT="0" distB="0" distL="114300" distR="114300" simplePos="0" relativeHeight="252579840" behindDoc="0" locked="0" layoutInCell="1" allowOverlap="1" wp14:anchorId="1B87AD38" wp14:editId="5C1FDBA8">
                  <wp:simplePos x="0" y="0"/>
                  <wp:positionH relativeFrom="column">
                    <wp:posOffset>253222</wp:posOffset>
                  </wp:positionH>
                  <wp:positionV relativeFrom="paragraph">
                    <wp:posOffset>851863</wp:posOffset>
                  </wp:positionV>
                  <wp:extent cx="1219200" cy="1127760"/>
                  <wp:effectExtent l="0" t="0" r="0" b="0"/>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219200" cy="1127760"/>
                          </a:xfrm>
                          <a:prstGeom prst="rect">
                            <a:avLst/>
                          </a:prstGeom>
                        </pic:spPr>
                      </pic:pic>
                    </a:graphicData>
                  </a:graphic>
                  <wp14:sizeRelH relativeFrom="margin">
                    <wp14:pctWidth>0</wp14:pctWidth>
                  </wp14:sizeRelH>
                  <wp14:sizeRelV relativeFrom="margin">
                    <wp14:pctHeight>0</wp14:pctHeight>
                  </wp14:sizeRelV>
                </wp:anchor>
              </w:drawing>
            </w:r>
            <w:r w:rsidRPr="00896D7F">
              <w:rPr>
                <w:rFonts w:ascii="Comic Sans MS" w:hAnsi="Comic Sans MS"/>
                <w:color w:val="595959" w:themeColor="text1" w:themeTint="A6"/>
                <w:sz w:val="72"/>
                <w:szCs w:val="72"/>
              </w:rPr>
              <w:t>clo</w:t>
            </w:r>
            <w:r w:rsidRPr="00896D7F">
              <w:rPr>
                <w:rFonts w:ascii="Comic Sans MS" w:hAnsi="Comic Sans MS"/>
                <w:b/>
                <w:bCs/>
                <w:sz w:val="72"/>
                <w:szCs w:val="72"/>
              </w:rPr>
              <w:t>ck</w:t>
            </w:r>
          </w:p>
        </w:tc>
        <w:tc>
          <w:tcPr>
            <w:tcW w:w="3060" w:type="dxa"/>
          </w:tcPr>
          <w:p w14:paraId="407D2A62" w14:textId="760F5D81" w:rsidR="00C530B4" w:rsidRPr="00896D7F" w:rsidRDefault="00C530B4" w:rsidP="003C2FB1">
            <w:pPr>
              <w:spacing w:before="240"/>
              <w:jc w:val="center"/>
              <w:rPr>
                <w:rFonts w:ascii="Comic Sans MS" w:hAnsi="Comic Sans MS"/>
                <w:sz w:val="72"/>
                <w:szCs w:val="72"/>
              </w:rPr>
            </w:pPr>
            <w:r w:rsidRPr="00896D7F">
              <w:rPr>
                <w:rFonts w:ascii="Comic Sans MS" w:hAnsi="Comic Sans MS"/>
                <w:noProof/>
                <w:color w:val="595959" w:themeColor="text1" w:themeTint="A6"/>
                <w:sz w:val="72"/>
                <w:szCs w:val="72"/>
              </w:rPr>
              <w:drawing>
                <wp:anchor distT="0" distB="0" distL="114300" distR="114300" simplePos="0" relativeHeight="252595200" behindDoc="0" locked="0" layoutInCell="1" allowOverlap="1" wp14:anchorId="734522FF" wp14:editId="1502C048">
                  <wp:simplePos x="0" y="0"/>
                  <wp:positionH relativeFrom="column">
                    <wp:posOffset>210779</wp:posOffset>
                  </wp:positionH>
                  <wp:positionV relativeFrom="paragraph">
                    <wp:posOffset>918640</wp:posOffset>
                  </wp:positionV>
                  <wp:extent cx="1454785" cy="861060"/>
                  <wp:effectExtent l="0" t="0" r="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20" cstate="print">
                            <a:grayscl/>
                            <a:extLst>
                              <a:ext uri="{BEBA8EAE-BF5A-486C-A8C5-ECC9F3942E4B}">
                                <a14:imgProps xmlns:a14="http://schemas.microsoft.com/office/drawing/2010/main">
                                  <a14:imgLayer r:embed="rId221">
                                    <a14:imgEffect>
                                      <a14:saturation sat="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22"/>
                              </a:ext>
                            </a:extLst>
                          </a:blip>
                          <a:stretch>
                            <a:fillRect/>
                          </a:stretch>
                        </pic:blipFill>
                        <pic:spPr>
                          <a:xfrm>
                            <a:off x="0" y="0"/>
                            <a:ext cx="1454785" cy="861060"/>
                          </a:xfrm>
                          <a:prstGeom prst="rect">
                            <a:avLst/>
                          </a:prstGeom>
                        </pic:spPr>
                      </pic:pic>
                    </a:graphicData>
                  </a:graphic>
                  <wp14:sizeRelH relativeFrom="margin">
                    <wp14:pctWidth>0</wp14:pctWidth>
                  </wp14:sizeRelH>
                  <wp14:sizeRelV relativeFrom="margin">
                    <wp14:pctHeight>0</wp14:pctHeight>
                  </wp14:sizeRelV>
                </wp:anchor>
              </w:drawing>
            </w:r>
            <w:r w:rsidRPr="00896D7F">
              <w:rPr>
                <w:rFonts w:ascii="Comic Sans MS" w:hAnsi="Comic Sans MS"/>
                <w:color w:val="595959" w:themeColor="text1" w:themeTint="A6"/>
                <w:sz w:val="72"/>
                <w:szCs w:val="72"/>
              </w:rPr>
              <w:t>tru</w:t>
            </w:r>
            <w:r w:rsidRPr="00896D7F">
              <w:rPr>
                <w:rFonts w:ascii="Comic Sans MS" w:hAnsi="Comic Sans MS"/>
                <w:b/>
                <w:bCs/>
                <w:sz w:val="72"/>
                <w:szCs w:val="72"/>
              </w:rPr>
              <w:t>ck</w:t>
            </w:r>
            <w:r w:rsidRPr="00896D7F">
              <w:rPr>
                <w:rFonts w:ascii="Comic Sans MS" w:hAnsi="Comic Sans MS"/>
                <w:sz w:val="72"/>
                <w:szCs w:val="72"/>
              </w:rPr>
              <w:br/>
            </w:r>
          </w:p>
        </w:tc>
        <w:tc>
          <w:tcPr>
            <w:tcW w:w="3060" w:type="dxa"/>
          </w:tcPr>
          <w:p w14:paraId="1CCFBE8E" w14:textId="77777777" w:rsidR="00C530B4" w:rsidRPr="00896D7F" w:rsidRDefault="00C530B4" w:rsidP="003C2FB1">
            <w:pPr>
              <w:spacing w:before="240"/>
              <w:jc w:val="center"/>
              <w:rPr>
                <w:rFonts w:ascii="Comic Sans MS" w:hAnsi="Comic Sans MS"/>
                <w:color w:val="595959" w:themeColor="text1" w:themeTint="A6"/>
                <w:sz w:val="72"/>
                <w:szCs w:val="72"/>
              </w:rPr>
            </w:pPr>
            <w:r w:rsidRPr="00896D7F">
              <w:rPr>
                <w:rFonts w:ascii="Comic Sans MS" w:hAnsi="Comic Sans MS"/>
                <w:noProof/>
                <w:color w:val="595959" w:themeColor="text1" w:themeTint="A6"/>
                <w:sz w:val="72"/>
                <w:szCs w:val="72"/>
              </w:rPr>
              <w:drawing>
                <wp:anchor distT="0" distB="0" distL="114300" distR="114300" simplePos="0" relativeHeight="252580864" behindDoc="0" locked="0" layoutInCell="1" allowOverlap="1" wp14:anchorId="7C592606" wp14:editId="4D3AA06F">
                  <wp:simplePos x="0" y="0"/>
                  <wp:positionH relativeFrom="column">
                    <wp:posOffset>492330</wp:posOffset>
                  </wp:positionH>
                  <wp:positionV relativeFrom="paragraph">
                    <wp:posOffset>815115</wp:posOffset>
                  </wp:positionV>
                  <wp:extent cx="909951" cy="1167601"/>
                  <wp:effectExtent l="0" t="0" r="5080" b="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extLst>
                              <a:ext uri="{28A0092B-C50C-407E-A947-70E740481C1C}">
                                <a14:useLocalDpi xmlns:a14="http://schemas.microsoft.com/office/drawing/2010/main" val="0"/>
                              </a:ext>
                            </a:extLst>
                          </a:blip>
                          <a:stretch>
                            <a:fillRect/>
                          </a:stretch>
                        </pic:blipFill>
                        <pic:spPr>
                          <a:xfrm>
                            <a:off x="0" y="0"/>
                            <a:ext cx="912444" cy="1170800"/>
                          </a:xfrm>
                          <a:prstGeom prst="rect">
                            <a:avLst/>
                          </a:prstGeom>
                        </pic:spPr>
                      </pic:pic>
                    </a:graphicData>
                  </a:graphic>
                  <wp14:sizeRelH relativeFrom="margin">
                    <wp14:pctWidth>0</wp14:pctWidth>
                  </wp14:sizeRelH>
                  <wp14:sizeRelV relativeFrom="margin">
                    <wp14:pctHeight>0</wp14:pctHeight>
                  </wp14:sizeRelV>
                </wp:anchor>
              </w:drawing>
            </w:r>
            <w:r w:rsidRPr="00896D7F">
              <w:rPr>
                <w:rFonts w:ascii="Comic Sans MS" w:hAnsi="Comic Sans MS"/>
                <w:color w:val="595959" w:themeColor="text1" w:themeTint="A6"/>
                <w:sz w:val="72"/>
                <w:szCs w:val="72"/>
              </w:rPr>
              <w:t>bu</w:t>
            </w:r>
            <w:r w:rsidRPr="00896D7F">
              <w:rPr>
                <w:rFonts w:ascii="Comic Sans MS" w:hAnsi="Comic Sans MS"/>
                <w:b/>
                <w:bCs/>
                <w:sz w:val="72"/>
                <w:szCs w:val="72"/>
              </w:rPr>
              <w:t>ck</w:t>
            </w:r>
            <w:r w:rsidRPr="00896D7F">
              <w:rPr>
                <w:rFonts w:ascii="Comic Sans MS" w:hAnsi="Comic Sans MS"/>
                <w:color w:val="595959" w:themeColor="text1" w:themeTint="A6"/>
                <w:sz w:val="72"/>
                <w:szCs w:val="72"/>
              </w:rPr>
              <w:t>et</w:t>
            </w:r>
          </w:p>
        </w:tc>
      </w:tr>
    </w:tbl>
    <w:p w14:paraId="150926CE" w14:textId="77777777" w:rsidR="00C530B4" w:rsidRDefault="00C530B4" w:rsidP="00C530B4">
      <w:r>
        <w:br w:type="page"/>
      </w:r>
    </w:p>
    <w:p w14:paraId="7CA7C3DC" w14:textId="1490CDE3" w:rsidR="004D1A97" w:rsidRPr="00573B0F" w:rsidRDefault="009D2D40" w:rsidP="004D1A97">
      <w:pPr>
        <w:rPr>
          <w:sz w:val="32"/>
          <w:szCs w:val="44"/>
        </w:rPr>
      </w:pPr>
      <w:r w:rsidRPr="00C530B4">
        <w:rPr>
          <w:b/>
          <w:bCs/>
          <w:sz w:val="32"/>
          <w:szCs w:val="44"/>
        </w:rPr>
        <w:lastRenderedPageBreak/>
        <w:t>Short vowel word</w:t>
      </w:r>
      <w:r w:rsidR="00C530B4" w:rsidRPr="00C530B4">
        <w:rPr>
          <w:b/>
          <w:bCs/>
          <w:sz w:val="32"/>
          <w:szCs w:val="44"/>
        </w:rPr>
        <w:t>s</w:t>
      </w:r>
      <w:r w:rsidRPr="00C530B4">
        <w:rPr>
          <w:b/>
          <w:bCs/>
          <w:sz w:val="32"/>
          <w:szCs w:val="44"/>
        </w:rPr>
        <w:t xml:space="preserve"> </w:t>
      </w:r>
      <w:r w:rsidR="00573B0F">
        <w:rPr>
          <w:b/>
          <w:bCs/>
          <w:sz w:val="32"/>
          <w:szCs w:val="44"/>
        </w:rPr>
        <w:t xml:space="preserve">- </w:t>
      </w:r>
      <w:r w:rsidR="00573B0F" w:rsidRPr="00573B0F">
        <w:rPr>
          <w:sz w:val="32"/>
          <w:szCs w:val="44"/>
        </w:rPr>
        <w:t>cards</w:t>
      </w:r>
    </w:p>
    <w:tbl>
      <w:tblPr>
        <w:tblStyle w:val="TableGrid"/>
        <w:tblpPr w:leftFromText="180" w:rightFromText="180" w:vertAnchor="text" w:horzAnchor="margin" w:tblpY="57"/>
        <w:tblOverlap w:val="never"/>
        <w:tblW w:w="918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3060"/>
        <w:gridCol w:w="3060"/>
        <w:gridCol w:w="3060"/>
      </w:tblGrid>
      <w:tr w:rsidR="00585F72" w:rsidRPr="00896D7F" w14:paraId="2FEFBD88" w14:textId="77777777" w:rsidTr="00200265">
        <w:trPr>
          <w:trHeight w:val="3175"/>
        </w:trPr>
        <w:tc>
          <w:tcPr>
            <w:tcW w:w="3060" w:type="dxa"/>
            <w:vAlign w:val="center"/>
            <w:hideMark/>
          </w:tcPr>
          <w:p w14:paraId="366DE5EA" w14:textId="77777777" w:rsidR="00200265" w:rsidRPr="00896D7F" w:rsidRDefault="00200265" w:rsidP="00200265">
            <w:pPr>
              <w:jc w:val="center"/>
              <w:rPr>
                <w:rFonts w:ascii="Comic Sans MS" w:hAnsi="Comic Sans MS"/>
                <w:color w:val="595959" w:themeColor="text1" w:themeTint="A6"/>
                <w:spacing w:val="40"/>
                <w:sz w:val="120"/>
                <w:szCs w:val="120"/>
              </w:rPr>
            </w:pPr>
            <w:r w:rsidRPr="00896D7F">
              <w:rPr>
                <w:rFonts w:ascii="Comic Sans MS" w:hAnsi="Comic Sans MS"/>
                <w:color w:val="7F7F7F" w:themeColor="text1" w:themeTint="80"/>
                <w:spacing w:val="40"/>
                <w:sz w:val="120"/>
                <w:szCs w:val="120"/>
              </w:rPr>
              <w:t>h</w:t>
            </w:r>
            <w:r w:rsidRPr="00896D7F">
              <w:rPr>
                <w:rFonts w:ascii="Comic Sans MS" w:hAnsi="Comic Sans MS"/>
                <w:spacing w:val="40"/>
                <w:sz w:val="120"/>
                <w:szCs w:val="120"/>
              </w:rPr>
              <w:t>a</w:t>
            </w:r>
            <w:r w:rsidRPr="00896D7F">
              <w:rPr>
                <w:rFonts w:ascii="Comic Sans MS" w:hAnsi="Comic Sans MS"/>
                <w:color w:val="7F7F7F" w:themeColor="text1" w:themeTint="80"/>
                <w:spacing w:val="40"/>
                <w:sz w:val="120"/>
                <w:szCs w:val="120"/>
              </w:rPr>
              <w:t>t</w:t>
            </w:r>
          </w:p>
        </w:tc>
        <w:tc>
          <w:tcPr>
            <w:tcW w:w="3060" w:type="dxa"/>
            <w:vAlign w:val="center"/>
            <w:hideMark/>
          </w:tcPr>
          <w:p w14:paraId="311A14CE" w14:textId="77777777" w:rsidR="00200265" w:rsidRPr="00896D7F" w:rsidRDefault="00200265" w:rsidP="00200265">
            <w:pPr>
              <w:jc w:val="center"/>
              <w:rPr>
                <w:rFonts w:ascii="Comic Sans MS" w:hAnsi="Comic Sans MS"/>
                <w:color w:val="595959" w:themeColor="text1" w:themeTint="A6"/>
                <w:spacing w:val="40"/>
                <w:sz w:val="120"/>
                <w:szCs w:val="120"/>
              </w:rPr>
            </w:pPr>
            <w:r w:rsidRPr="00896D7F">
              <w:rPr>
                <w:rFonts w:ascii="Comic Sans MS" w:hAnsi="Comic Sans MS"/>
                <w:color w:val="7F7F7F" w:themeColor="text1" w:themeTint="80"/>
                <w:spacing w:val="40"/>
                <w:sz w:val="120"/>
                <w:szCs w:val="120"/>
              </w:rPr>
              <w:t>c</w:t>
            </w:r>
            <w:r w:rsidRPr="00896D7F">
              <w:rPr>
                <w:rFonts w:ascii="Comic Sans MS" w:hAnsi="Comic Sans MS"/>
                <w:spacing w:val="40"/>
                <w:sz w:val="120"/>
                <w:szCs w:val="120"/>
              </w:rPr>
              <w:t>a</w:t>
            </w:r>
            <w:r w:rsidRPr="00896D7F">
              <w:rPr>
                <w:rFonts w:ascii="Comic Sans MS" w:hAnsi="Comic Sans MS"/>
                <w:color w:val="7F7F7F" w:themeColor="text1" w:themeTint="80"/>
                <w:spacing w:val="40"/>
                <w:sz w:val="120"/>
                <w:szCs w:val="120"/>
              </w:rPr>
              <w:t>t</w:t>
            </w:r>
          </w:p>
        </w:tc>
        <w:tc>
          <w:tcPr>
            <w:tcW w:w="3060" w:type="dxa"/>
            <w:vAlign w:val="center"/>
            <w:hideMark/>
          </w:tcPr>
          <w:p w14:paraId="509CF1A9" w14:textId="77777777" w:rsidR="00200265" w:rsidRPr="00896D7F" w:rsidRDefault="00200265" w:rsidP="00200265">
            <w:pPr>
              <w:jc w:val="center"/>
              <w:rPr>
                <w:rFonts w:ascii="Comic Sans MS" w:hAnsi="Comic Sans MS"/>
                <w:color w:val="595959" w:themeColor="text1" w:themeTint="A6"/>
                <w:spacing w:val="40"/>
                <w:sz w:val="120"/>
                <w:szCs w:val="120"/>
              </w:rPr>
            </w:pPr>
            <w:r w:rsidRPr="00896D7F">
              <w:rPr>
                <w:rFonts w:ascii="Comic Sans MS" w:hAnsi="Comic Sans MS"/>
                <w:color w:val="7F7F7F" w:themeColor="text1" w:themeTint="80"/>
                <w:spacing w:val="40"/>
                <w:sz w:val="120"/>
                <w:szCs w:val="120"/>
              </w:rPr>
              <w:t>f</w:t>
            </w:r>
            <w:r w:rsidRPr="00896D7F">
              <w:rPr>
                <w:rFonts w:ascii="Comic Sans MS" w:hAnsi="Comic Sans MS"/>
                <w:spacing w:val="40"/>
                <w:sz w:val="120"/>
                <w:szCs w:val="120"/>
              </w:rPr>
              <w:t>a</w:t>
            </w:r>
            <w:r w:rsidRPr="00896D7F">
              <w:rPr>
                <w:rFonts w:ascii="Comic Sans MS" w:hAnsi="Comic Sans MS"/>
                <w:color w:val="7F7F7F" w:themeColor="text1" w:themeTint="80"/>
                <w:spacing w:val="40"/>
                <w:sz w:val="120"/>
                <w:szCs w:val="120"/>
              </w:rPr>
              <w:t>n</w:t>
            </w:r>
          </w:p>
        </w:tc>
      </w:tr>
      <w:tr w:rsidR="00585F72" w:rsidRPr="00896D7F" w14:paraId="601E81EB" w14:textId="77777777" w:rsidTr="00200265">
        <w:trPr>
          <w:trHeight w:val="3175"/>
        </w:trPr>
        <w:tc>
          <w:tcPr>
            <w:tcW w:w="3060" w:type="dxa"/>
            <w:hideMark/>
          </w:tcPr>
          <w:p w14:paraId="1B46DBC8" w14:textId="77777777" w:rsidR="00200265" w:rsidRPr="00896D7F" w:rsidRDefault="00200265" w:rsidP="00200265">
            <w:pPr>
              <w:rPr>
                <w:rFonts w:ascii="Comic Sans MS" w:hAnsi="Comic Sans MS"/>
                <w:color w:val="595959" w:themeColor="text1" w:themeTint="A6"/>
                <w:sz w:val="144"/>
                <w:szCs w:val="144"/>
              </w:rPr>
            </w:pPr>
            <w:r w:rsidRPr="00896D7F">
              <w:rPr>
                <w:noProof/>
                <w:color w:val="595959" w:themeColor="text1" w:themeTint="A6"/>
                <w:sz w:val="20"/>
              </w:rPr>
              <w:drawing>
                <wp:anchor distT="0" distB="0" distL="114300" distR="114300" simplePos="0" relativeHeight="252086272" behindDoc="0" locked="0" layoutInCell="1" allowOverlap="1" wp14:anchorId="5381BB93" wp14:editId="7590DA62">
                  <wp:simplePos x="0" y="0"/>
                  <wp:positionH relativeFrom="margin">
                    <wp:posOffset>142875</wp:posOffset>
                  </wp:positionH>
                  <wp:positionV relativeFrom="paragraph">
                    <wp:posOffset>497840</wp:posOffset>
                  </wp:positionV>
                  <wp:extent cx="1664970" cy="1112520"/>
                  <wp:effectExtent l="0" t="0" r="0" b="0"/>
                  <wp:wrapNone/>
                  <wp:docPr id="231" name="Picture 23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6500" t="28125" r="16562" b="27187"/>
                          <a:stretch/>
                        </pic:blipFill>
                        <pic:spPr bwMode="auto">
                          <a:xfrm>
                            <a:off x="0" y="0"/>
                            <a:ext cx="1664970" cy="1112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060" w:type="dxa"/>
            <w:hideMark/>
          </w:tcPr>
          <w:p w14:paraId="086A452D" w14:textId="77777777" w:rsidR="00200265" w:rsidRPr="00896D7F" w:rsidRDefault="00200265" w:rsidP="00200265">
            <w:pPr>
              <w:jc w:val="center"/>
              <w:rPr>
                <w:rFonts w:ascii="Comic Sans MS" w:hAnsi="Comic Sans MS"/>
                <w:color w:val="595959" w:themeColor="text1" w:themeTint="A6"/>
                <w:sz w:val="144"/>
                <w:szCs w:val="144"/>
              </w:rPr>
            </w:pPr>
            <w:r w:rsidRPr="00896D7F">
              <w:rPr>
                <w:noProof/>
                <w:color w:val="595959" w:themeColor="text1" w:themeTint="A6"/>
                <w:sz w:val="32"/>
                <w:szCs w:val="36"/>
                <w:lang w:eastAsia="en-AU"/>
              </w:rPr>
              <w:drawing>
                <wp:anchor distT="0" distB="0" distL="114300" distR="114300" simplePos="0" relativeHeight="252087296" behindDoc="0" locked="0" layoutInCell="1" allowOverlap="1" wp14:anchorId="0479A503" wp14:editId="5116D5BD">
                  <wp:simplePos x="0" y="0"/>
                  <wp:positionH relativeFrom="margin">
                    <wp:posOffset>155575</wp:posOffset>
                  </wp:positionH>
                  <wp:positionV relativeFrom="paragraph">
                    <wp:posOffset>467360</wp:posOffset>
                  </wp:positionV>
                  <wp:extent cx="1645920" cy="1165468"/>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flipH="1">
                            <a:off x="0" y="0"/>
                            <a:ext cx="1645920" cy="1165468"/>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hideMark/>
          </w:tcPr>
          <w:p w14:paraId="6FEC87B1" w14:textId="77777777" w:rsidR="00200265" w:rsidRPr="00896D7F" w:rsidRDefault="00200265" w:rsidP="00200265">
            <w:pPr>
              <w:jc w:val="center"/>
              <w:rPr>
                <w:rFonts w:ascii="Comic Sans MS" w:hAnsi="Comic Sans MS"/>
                <w:color w:val="595959" w:themeColor="text1" w:themeTint="A6"/>
                <w:sz w:val="144"/>
                <w:szCs w:val="144"/>
              </w:rPr>
            </w:pPr>
            <w:r w:rsidRPr="00896D7F">
              <w:rPr>
                <w:noProof/>
                <w:color w:val="595959" w:themeColor="text1" w:themeTint="A6"/>
                <w:sz w:val="52"/>
              </w:rPr>
              <w:drawing>
                <wp:anchor distT="0" distB="0" distL="114300" distR="114300" simplePos="0" relativeHeight="252088320" behindDoc="0" locked="0" layoutInCell="1" allowOverlap="1" wp14:anchorId="5267AA40" wp14:editId="7412A27A">
                  <wp:simplePos x="0" y="0"/>
                  <wp:positionH relativeFrom="column">
                    <wp:posOffset>178435</wp:posOffset>
                  </wp:positionH>
                  <wp:positionV relativeFrom="paragraph">
                    <wp:posOffset>231140</wp:posOffset>
                  </wp:positionV>
                  <wp:extent cx="1516380" cy="1542144"/>
                  <wp:effectExtent l="0" t="0" r="7620" b="127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516380" cy="1542144"/>
                          </a:xfrm>
                          <a:prstGeom prst="rect">
                            <a:avLst/>
                          </a:prstGeom>
                        </pic:spPr>
                      </pic:pic>
                    </a:graphicData>
                  </a:graphic>
                  <wp14:sizeRelH relativeFrom="margin">
                    <wp14:pctWidth>0</wp14:pctWidth>
                  </wp14:sizeRelH>
                  <wp14:sizeRelV relativeFrom="margin">
                    <wp14:pctHeight>0</wp14:pctHeight>
                  </wp14:sizeRelV>
                </wp:anchor>
              </w:drawing>
            </w:r>
          </w:p>
        </w:tc>
      </w:tr>
      <w:tr w:rsidR="00585F72" w:rsidRPr="00896D7F" w14:paraId="0F115378" w14:textId="77777777" w:rsidTr="00200265">
        <w:trPr>
          <w:trHeight w:val="3175"/>
        </w:trPr>
        <w:tc>
          <w:tcPr>
            <w:tcW w:w="3060" w:type="dxa"/>
            <w:vAlign w:val="center"/>
          </w:tcPr>
          <w:p w14:paraId="0D6AEE83" w14:textId="71B35FB3" w:rsidR="009D2D40" w:rsidRPr="00896D7F" w:rsidRDefault="009D2D40" w:rsidP="009D2D40">
            <w:pPr>
              <w:jc w:val="center"/>
              <w:rPr>
                <w:rFonts w:ascii="Comic Sans MS" w:hAnsi="Comic Sans MS"/>
                <w:color w:val="595959" w:themeColor="text1" w:themeTint="A6"/>
                <w:spacing w:val="40"/>
                <w:sz w:val="120"/>
                <w:szCs w:val="120"/>
              </w:rPr>
            </w:pPr>
            <w:r w:rsidRPr="00896D7F">
              <w:rPr>
                <w:rFonts w:ascii="Comic Sans MS" w:hAnsi="Comic Sans MS"/>
                <w:color w:val="7F7F7F" w:themeColor="text1" w:themeTint="80"/>
                <w:spacing w:val="40"/>
                <w:sz w:val="120"/>
                <w:szCs w:val="120"/>
              </w:rPr>
              <w:t>m</w:t>
            </w:r>
            <w:r w:rsidRPr="00896D7F">
              <w:rPr>
                <w:rFonts w:ascii="Comic Sans MS" w:hAnsi="Comic Sans MS"/>
                <w:spacing w:val="40"/>
                <w:sz w:val="120"/>
                <w:szCs w:val="120"/>
              </w:rPr>
              <w:t>a</w:t>
            </w:r>
            <w:r w:rsidRPr="00896D7F">
              <w:rPr>
                <w:rFonts w:ascii="Comic Sans MS" w:hAnsi="Comic Sans MS"/>
                <w:color w:val="7F7F7F" w:themeColor="text1" w:themeTint="80"/>
                <w:spacing w:val="40"/>
                <w:sz w:val="120"/>
                <w:szCs w:val="120"/>
              </w:rPr>
              <w:t>n</w:t>
            </w:r>
          </w:p>
        </w:tc>
        <w:tc>
          <w:tcPr>
            <w:tcW w:w="3060" w:type="dxa"/>
            <w:vAlign w:val="center"/>
          </w:tcPr>
          <w:p w14:paraId="5A4CDEC5" w14:textId="7128ECB6" w:rsidR="009D2D40" w:rsidRPr="00896D7F" w:rsidRDefault="009D2D40" w:rsidP="009D2D40">
            <w:pPr>
              <w:jc w:val="center"/>
              <w:rPr>
                <w:rFonts w:ascii="Comic Sans MS" w:hAnsi="Comic Sans MS"/>
                <w:color w:val="595959" w:themeColor="text1" w:themeTint="A6"/>
                <w:spacing w:val="40"/>
                <w:sz w:val="120"/>
                <w:szCs w:val="120"/>
              </w:rPr>
            </w:pPr>
            <w:r w:rsidRPr="00896D7F">
              <w:rPr>
                <w:rFonts w:ascii="Comic Sans MS" w:hAnsi="Comic Sans MS"/>
                <w:color w:val="7F7F7F" w:themeColor="text1" w:themeTint="80"/>
                <w:spacing w:val="40"/>
                <w:sz w:val="120"/>
                <w:szCs w:val="120"/>
              </w:rPr>
              <w:t>b</w:t>
            </w:r>
            <w:r w:rsidRPr="00896D7F">
              <w:rPr>
                <w:rFonts w:ascii="Comic Sans MS" w:hAnsi="Comic Sans MS"/>
                <w:spacing w:val="40"/>
                <w:sz w:val="120"/>
                <w:szCs w:val="120"/>
              </w:rPr>
              <w:t>e</w:t>
            </w:r>
            <w:r w:rsidRPr="00896D7F">
              <w:rPr>
                <w:rFonts w:ascii="Comic Sans MS" w:hAnsi="Comic Sans MS"/>
                <w:color w:val="7F7F7F" w:themeColor="text1" w:themeTint="80"/>
                <w:spacing w:val="40"/>
                <w:sz w:val="120"/>
                <w:szCs w:val="120"/>
              </w:rPr>
              <w:t>d</w:t>
            </w:r>
          </w:p>
        </w:tc>
        <w:tc>
          <w:tcPr>
            <w:tcW w:w="3060" w:type="dxa"/>
            <w:vAlign w:val="center"/>
          </w:tcPr>
          <w:p w14:paraId="520B1AD6" w14:textId="24AD8016" w:rsidR="009D2D40" w:rsidRPr="00896D7F" w:rsidRDefault="009D2D40" w:rsidP="009D2D40">
            <w:pPr>
              <w:jc w:val="center"/>
              <w:rPr>
                <w:rFonts w:ascii="Comic Sans MS" w:hAnsi="Comic Sans MS"/>
                <w:color w:val="595959" w:themeColor="text1" w:themeTint="A6"/>
                <w:spacing w:val="40"/>
                <w:sz w:val="120"/>
                <w:szCs w:val="120"/>
              </w:rPr>
            </w:pPr>
            <w:r w:rsidRPr="00896D7F">
              <w:rPr>
                <w:rFonts w:ascii="Comic Sans MS" w:hAnsi="Comic Sans MS"/>
                <w:color w:val="7F7F7F" w:themeColor="text1" w:themeTint="80"/>
                <w:spacing w:val="40"/>
                <w:sz w:val="120"/>
                <w:szCs w:val="120"/>
              </w:rPr>
              <w:t>r</w:t>
            </w:r>
            <w:r w:rsidRPr="00896D7F">
              <w:rPr>
                <w:rFonts w:ascii="Comic Sans MS" w:hAnsi="Comic Sans MS"/>
                <w:spacing w:val="40"/>
                <w:sz w:val="120"/>
                <w:szCs w:val="120"/>
              </w:rPr>
              <w:t>e</w:t>
            </w:r>
            <w:r w:rsidRPr="00896D7F">
              <w:rPr>
                <w:rFonts w:ascii="Comic Sans MS" w:hAnsi="Comic Sans MS"/>
                <w:color w:val="7F7F7F" w:themeColor="text1" w:themeTint="80"/>
                <w:spacing w:val="40"/>
                <w:sz w:val="120"/>
                <w:szCs w:val="120"/>
              </w:rPr>
              <w:t>d</w:t>
            </w:r>
          </w:p>
        </w:tc>
      </w:tr>
      <w:tr w:rsidR="00585F72" w:rsidRPr="00896D7F" w14:paraId="60771587" w14:textId="77777777" w:rsidTr="003D5E8D">
        <w:trPr>
          <w:trHeight w:val="3175"/>
        </w:trPr>
        <w:tc>
          <w:tcPr>
            <w:tcW w:w="3060" w:type="dxa"/>
          </w:tcPr>
          <w:p w14:paraId="26BBE043" w14:textId="51501CEA" w:rsidR="009D2D40" w:rsidRPr="00896D7F" w:rsidRDefault="009D2D40" w:rsidP="009D2D40">
            <w:pPr>
              <w:jc w:val="center"/>
              <w:rPr>
                <w:rFonts w:ascii="Comic Sans MS" w:hAnsi="Comic Sans MS"/>
                <w:color w:val="595959" w:themeColor="text1" w:themeTint="A6"/>
                <w:sz w:val="144"/>
                <w:szCs w:val="144"/>
              </w:rPr>
            </w:pPr>
            <w:r w:rsidRPr="00896D7F">
              <w:rPr>
                <w:noProof/>
                <w:color w:val="595959" w:themeColor="text1" w:themeTint="A6"/>
                <w:spacing w:val="80"/>
                <w:sz w:val="52"/>
                <w:lang w:val="en-AU" w:eastAsia="en-AU"/>
              </w:rPr>
              <w:drawing>
                <wp:anchor distT="0" distB="0" distL="114300" distR="114300" simplePos="0" relativeHeight="252430336" behindDoc="0" locked="0" layoutInCell="1" allowOverlap="1" wp14:anchorId="09721B1F" wp14:editId="47A2CB5E">
                  <wp:simplePos x="0" y="0"/>
                  <wp:positionH relativeFrom="column">
                    <wp:posOffset>400685</wp:posOffset>
                  </wp:positionH>
                  <wp:positionV relativeFrom="paragraph">
                    <wp:posOffset>160655</wp:posOffset>
                  </wp:positionV>
                  <wp:extent cx="1097280" cy="1662196"/>
                  <wp:effectExtent l="0" t="0" r="7620" b="0"/>
                  <wp:wrapNone/>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flipH="1">
                            <a:off x="0" y="0"/>
                            <a:ext cx="1097280" cy="1662196"/>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tcPr>
          <w:p w14:paraId="109730A0" w14:textId="4A0DF462" w:rsidR="009D2D40" w:rsidRPr="00896D7F" w:rsidRDefault="009D2D40" w:rsidP="009D2D40">
            <w:pPr>
              <w:jc w:val="center"/>
              <w:rPr>
                <w:rFonts w:ascii="Comic Sans MS" w:hAnsi="Comic Sans MS"/>
                <w:color w:val="595959" w:themeColor="text1" w:themeTint="A6"/>
                <w:sz w:val="144"/>
                <w:szCs w:val="144"/>
              </w:rPr>
            </w:pPr>
            <w:r w:rsidRPr="00896D7F">
              <w:rPr>
                <w:noProof/>
                <w:color w:val="595959" w:themeColor="text1" w:themeTint="A6"/>
                <w:sz w:val="20"/>
                <w:lang w:eastAsia="en-AU"/>
              </w:rPr>
              <w:drawing>
                <wp:anchor distT="0" distB="0" distL="114300" distR="114300" simplePos="0" relativeHeight="252428288" behindDoc="0" locked="0" layoutInCell="1" allowOverlap="1" wp14:anchorId="14652D98" wp14:editId="1F883696">
                  <wp:simplePos x="0" y="0"/>
                  <wp:positionH relativeFrom="column">
                    <wp:posOffset>64135</wp:posOffset>
                  </wp:positionH>
                  <wp:positionV relativeFrom="paragraph">
                    <wp:posOffset>614680</wp:posOffset>
                  </wp:positionV>
                  <wp:extent cx="1621892" cy="914400"/>
                  <wp:effectExtent l="0" t="0" r="0" b="0"/>
                  <wp:wrapNone/>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233" cstate="print">
                            <a:grayscl/>
                            <a:extLst>
                              <a:ext uri="{28A0092B-C50C-407E-A947-70E740481C1C}">
                                <a14:useLocalDpi xmlns:a14="http://schemas.microsoft.com/office/drawing/2010/main" val="0"/>
                              </a:ext>
                              <a:ext uri="{837473B0-CC2E-450A-ABE3-18F120FF3D39}">
                                <a1611:picAttrSrcUrl xmlns:a1611="http://schemas.microsoft.com/office/drawing/2016/11/main" r:id="rId234"/>
                              </a:ext>
                            </a:extLst>
                          </a:blip>
                          <a:stretch>
                            <a:fillRect/>
                          </a:stretch>
                        </pic:blipFill>
                        <pic:spPr>
                          <a:xfrm>
                            <a:off x="0" y="0"/>
                            <a:ext cx="1621892" cy="914400"/>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tcPr>
          <w:p w14:paraId="13312C24" w14:textId="1AEC7101" w:rsidR="009D2D40" w:rsidRPr="00896D7F" w:rsidRDefault="009C3B2D" w:rsidP="009D2D40">
            <w:pPr>
              <w:jc w:val="center"/>
              <w:rPr>
                <w:rFonts w:ascii="Comic Sans MS" w:hAnsi="Comic Sans MS"/>
                <w:color w:val="595959" w:themeColor="text1" w:themeTint="A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6D7F">
              <w:rPr>
                <w:noProof/>
                <w:color w:val="595959" w:themeColor="text1" w:themeTint="A6"/>
                <w:spacing w:val="60"/>
                <w:sz w:val="52"/>
                <w:szCs w:val="44"/>
              </w:rPr>
              <w:drawing>
                <wp:anchor distT="0" distB="0" distL="114300" distR="114300" simplePos="0" relativeHeight="253415424" behindDoc="0" locked="0" layoutInCell="1" allowOverlap="1" wp14:anchorId="7BB80568" wp14:editId="13AE511B">
                  <wp:simplePos x="0" y="0"/>
                  <wp:positionH relativeFrom="column">
                    <wp:posOffset>-26035</wp:posOffset>
                  </wp:positionH>
                  <wp:positionV relativeFrom="paragraph">
                    <wp:posOffset>26670</wp:posOffset>
                  </wp:positionV>
                  <wp:extent cx="1668780" cy="1699437"/>
                  <wp:effectExtent l="0" t="0" r="7620" b="0"/>
                  <wp:wrapNone/>
                  <wp:docPr id="1704348197" name="Picture 1704348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98922" name=""/>
                          <pic:cNvPicPr/>
                        </pic:nvPicPr>
                        <pic:blipFill>
                          <a:blip r:embed="rId235">
                            <a:extLst>
                              <a:ext uri="{28A0092B-C50C-407E-A947-70E740481C1C}">
                                <a14:useLocalDpi xmlns:a14="http://schemas.microsoft.com/office/drawing/2010/main" val="0"/>
                              </a:ext>
                            </a:extLst>
                          </a:blip>
                          <a:stretch>
                            <a:fillRect/>
                          </a:stretch>
                        </pic:blipFill>
                        <pic:spPr>
                          <a:xfrm>
                            <a:off x="0" y="0"/>
                            <a:ext cx="1668780" cy="1699437"/>
                          </a:xfrm>
                          <a:prstGeom prst="rect">
                            <a:avLst/>
                          </a:prstGeom>
                        </pic:spPr>
                      </pic:pic>
                    </a:graphicData>
                  </a:graphic>
                  <wp14:sizeRelH relativeFrom="margin">
                    <wp14:pctWidth>0</wp14:pctWidth>
                  </wp14:sizeRelH>
                  <wp14:sizeRelV relativeFrom="margin">
                    <wp14:pctHeight>0</wp14:pctHeight>
                  </wp14:sizeRelV>
                </wp:anchor>
              </w:drawing>
            </w:r>
          </w:p>
        </w:tc>
      </w:tr>
    </w:tbl>
    <w:p w14:paraId="305BE442" w14:textId="77777777" w:rsidR="009D2D40" w:rsidRDefault="00D52ACC">
      <w:r>
        <w:br w:type="page"/>
      </w:r>
    </w:p>
    <w:tbl>
      <w:tblPr>
        <w:tblStyle w:val="TableGrid"/>
        <w:tblpPr w:leftFromText="180" w:rightFromText="180" w:vertAnchor="text" w:horzAnchor="margin" w:tblpY="344"/>
        <w:tblOverlap w:val="never"/>
        <w:tblW w:w="918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3060"/>
        <w:gridCol w:w="3060"/>
        <w:gridCol w:w="3060"/>
      </w:tblGrid>
      <w:tr w:rsidR="00585F72" w:rsidRPr="00896D7F" w14:paraId="4D338DDB" w14:textId="77777777" w:rsidTr="009D2D40">
        <w:trPr>
          <w:trHeight w:val="3175"/>
        </w:trPr>
        <w:tc>
          <w:tcPr>
            <w:tcW w:w="3060" w:type="dxa"/>
            <w:vAlign w:val="center"/>
            <w:hideMark/>
          </w:tcPr>
          <w:p w14:paraId="026EF8B8" w14:textId="26C760AE" w:rsidR="009D2D40" w:rsidRPr="00896D7F" w:rsidRDefault="009D2D40" w:rsidP="009D2D40">
            <w:pPr>
              <w:jc w:val="center"/>
              <w:rPr>
                <w:rFonts w:ascii="Comic Sans MS" w:hAnsi="Comic Sans MS"/>
                <w:color w:val="595959" w:themeColor="text1" w:themeTint="A6"/>
                <w:spacing w:val="40"/>
                <w:sz w:val="120"/>
                <w:szCs w:val="120"/>
              </w:rPr>
            </w:pPr>
            <w:r w:rsidRPr="00896D7F">
              <w:rPr>
                <w:rFonts w:ascii="Comic Sans MS" w:hAnsi="Comic Sans MS"/>
                <w:color w:val="7F7F7F" w:themeColor="text1" w:themeTint="80"/>
                <w:spacing w:val="40"/>
                <w:sz w:val="120"/>
                <w:szCs w:val="120"/>
              </w:rPr>
              <w:lastRenderedPageBreak/>
              <w:t>p</w:t>
            </w:r>
            <w:r w:rsidRPr="00896D7F">
              <w:rPr>
                <w:rFonts w:ascii="Comic Sans MS" w:hAnsi="Comic Sans MS"/>
                <w:spacing w:val="40"/>
                <w:sz w:val="120"/>
                <w:szCs w:val="120"/>
              </w:rPr>
              <w:t>e</w:t>
            </w:r>
            <w:r w:rsidRPr="00896D7F">
              <w:rPr>
                <w:rFonts w:ascii="Comic Sans MS" w:hAnsi="Comic Sans MS"/>
                <w:color w:val="7F7F7F" w:themeColor="text1" w:themeTint="80"/>
                <w:spacing w:val="40"/>
                <w:sz w:val="120"/>
                <w:szCs w:val="120"/>
              </w:rPr>
              <w:t>n</w:t>
            </w:r>
          </w:p>
        </w:tc>
        <w:tc>
          <w:tcPr>
            <w:tcW w:w="3060" w:type="dxa"/>
            <w:vAlign w:val="center"/>
            <w:hideMark/>
          </w:tcPr>
          <w:p w14:paraId="76484A16" w14:textId="47ACEFA5" w:rsidR="009D2D40" w:rsidRPr="00896D7F" w:rsidRDefault="009D2D40" w:rsidP="009D2D40">
            <w:pPr>
              <w:jc w:val="center"/>
              <w:rPr>
                <w:rFonts w:ascii="Comic Sans MS" w:hAnsi="Comic Sans MS"/>
                <w:color w:val="595959" w:themeColor="text1" w:themeTint="A6"/>
                <w:spacing w:val="40"/>
                <w:sz w:val="120"/>
                <w:szCs w:val="120"/>
              </w:rPr>
            </w:pPr>
            <w:r w:rsidRPr="00896D7F">
              <w:rPr>
                <w:rFonts w:ascii="Comic Sans MS" w:hAnsi="Comic Sans MS"/>
                <w:color w:val="7F7F7F" w:themeColor="text1" w:themeTint="80"/>
                <w:spacing w:val="40"/>
                <w:sz w:val="120"/>
                <w:szCs w:val="120"/>
              </w:rPr>
              <w:t>t</w:t>
            </w:r>
            <w:r w:rsidRPr="00896D7F">
              <w:rPr>
                <w:rFonts w:ascii="Comic Sans MS" w:hAnsi="Comic Sans MS"/>
                <w:spacing w:val="40"/>
                <w:sz w:val="120"/>
                <w:szCs w:val="120"/>
              </w:rPr>
              <w:t>e</w:t>
            </w:r>
            <w:r w:rsidRPr="00896D7F">
              <w:rPr>
                <w:rFonts w:ascii="Comic Sans MS" w:hAnsi="Comic Sans MS"/>
                <w:color w:val="7F7F7F" w:themeColor="text1" w:themeTint="80"/>
                <w:spacing w:val="40"/>
                <w:sz w:val="120"/>
                <w:szCs w:val="120"/>
              </w:rPr>
              <w:t>n</w:t>
            </w:r>
          </w:p>
        </w:tc>
        <w:tc>
          <w:tcPr>
            <w:tcW w:w="3060" w:type="dxa"/>
            <w:vAlign w:val="center"/>
          </w:tcPr>
          <w:p w14:paraId="4E4F2461" w14:textId="3C0EE4E7" w:rsidR="009D2D40" w:rsidRPr="00896D7F" w:rsidRDefault="009D2D40" w:rsidP="009D2D40">
            <w:pPr>
              <w:jc w:val="center"/>
              <w:rPr>
                <w:rFonts w:ascii="Comic Sans MS" w:hAnsi="Comic Sans MS"/>
                <w:color w:val="595959" w:themeColor="text1" w:themeTint="A6"/>
                <w:spacing w:val="40"/>
                <w:sz w:val="120"/>
                <w:szCs w:val="120"/>
              </w:rPr>
            </w:pPr>
            <w:r w:rsidRPr="00896D7F">
              <w:rPr>
                <w:rFonts w:ascii="Comic Sans MS" w:hAnsi="Comic Sans MS"/>
                <w:spacing w:val="40"/>
                <w:sz w:val="120"/>
                <w:szCs w:val="120"/>
              </w:rPr>
              <w:t>i</w:t>
            </w:r>
            <w:r w:rsidRPr="00896D7F">
              <w:rPr>
                <w:rFonts w:ascii="Comic Sans MS" w:hAnsi="Comic Sans MS"/>
                <w:color w:val="7F7F7F" w:themeColor="text1" w:themeTint="80"/>
                <w:spacing w:val="40"/>
                <w:sz w:val="120"/>
                <w:szCs w:val="120"/>
              </w:rPr>
              <w:t>n</w:t>
            </w:r>
          </w:p>
        </w:tc>
      </w:tr>
      <w:tr w:rsidR="00585F72" w:rsidRPr="00896D7F" w14:paraId="07C15234" w14:textId="77777777" w:rsidTr="009D2D40">
        <w:trPr>
          <w:trHeight w:val="3175"/>
        </w:trPr>
        <w:tc>
          <w:tcPr>
            <w:tcW w:w="3060" w:type="dxa"/>
            <w:hideMark/>
          </w:tcPr>
          <w:p w14:paraId="4DD5E49F" w14:textId="2853A4D9" w:rsidR="009D2D40" w:rsidRPr="00896D7F" w:rsidRDefault="009D2D40" w:rsidP="009D2D40">
            <w:pPr>
              <w:jc w:val="center"/>
              <w:rPr>
                <w:rFonts w:ascii="Comic Sans MS" w:hAnsi="Comic Sans MS"/>
                <w:color w:val="595959" w:themeColor="text1" w:themeTint="A6"/>
                <w:spacing w:val="40"/>
                <w:sz w:val="72"/>
                <w:szCs w:val="72"/>
              </w:rPr>
            </w:pPr>
            <w:r w:rsidRPr="00896D7F">
              <w:rPr>
                <w:noProof/>
                <w:color w:val="595959" w:themeColor="text1" w:themeTint="A6"/>
                <w:spacing w:val="80"/>
                <w:sz w:val="52"/>
                <w:szCs w:val="52"/>
              </w:rPr>
              <w:drawing>
                <wp:anchor distT="0" distB="0" distL="114300" distR="114300" simplePos="0" relativeHeight="252440576" behindDoc="0" locked="0" layoutInCell="1" allowOverlap="1" wp14:anchorId="2BE7DD8B" wp14:editId="4B60BBCD">
                  <wp:simplePos x="0" y="0"/>
                  <wp:positionH relativeFrom="column">
                    <wp:posOffset>-59690</wp:posOffset>
                  </wp:positionH>
                  <wp:positionV relativeFrom="paragraph">
                    <wp:posOffset>578484</wp:posOffset>
                  </wp:positionV>
                  <wp:extent cx="1992971" cy="802670"/>
                  <wp:effectExtent l="0" t="438150" r="0" b="435610"/>
                  <wp:wrapNone/>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cstate="print">
                            <a:extLst>
                              <a:ext uri="{28A0092B-C50C-407E-A947-70E740481C1C}">
                                <a14:useLocalDpi xmlns:a14="http://schemas.microsoft.com/office/drawing/2010/main" val="0"/>
                              </a:ext>
                            </a:extLst>
                          </a:blip>
                          <a:stretch>
                            <a:fillRect/>
                          </a:stretch>
                        </pic:blipFill>
                        <pic:spPr>
                          <a:xfrm rot="19863004">
                            <a:off x="0" y="0"/>
                            <a:ext cx="1992971" cy="802670"/>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hideMark/>
          </w:tcPr>
          <w:p w14:paraId="21B08E57" w14:textId="3D845092" w:rsidR="009D2D40" w:rsidRPr="00896D7F" w:rsidRDefault="009D2D40" w:rsidP="009D2D40">
            <w:pPr>
              <w:spacing w:before="360"/>
              <w:jc w:val="center"/>
              <w:rPr>
                <w:rFonts w:ascii="Comic Sans MS" w:hAnsi="Comic Sans MS"/>
                <w:color w:val="595959" w:themeColor="text1" w:themeTint="A6"/>
                <w:sz w:val="144"/>
                <w:szCs w:val="144"/>
              </w:rPr>
            </w:pPr>
            <w:r w:rsidRPr="00896D7F">
              <w:rPr>
                <w:rFonts w:ascii="Comic Sans MS" w:hAnsi="Comic Sans MS"/>
                <w:color w:val="595959" w:themeColor="text1" w:themeTint="A6"/>
                <w:sz w:val="144"/>
                <w:szCs w:val="144"/>
                <w14:textOutline w14:w="0" w14:cap="flat" w14:cmpd="sng" w14:algn="ctr">
                  <w14:noFill/>
                  <w14:prstDash w14:val="solid"/>
                  <w14:round/>
                </w14:textOutline>
              </w:rPr>
              <w:t>10</w:t>
            </w:r>
          </w:p>
        </w:tc>
        <w:tc>
          <w:tcPr>
            <w:tcW w:w="3060" w:type="dxa"/>
          </w:tcPr>
          <w:p w14:paraId="0D516CA3" w14:textId="227036C7" w:rsidR="009D2D40" w:rsidRPr="00896D7F" w:rsidRDefault="009D2D40" w:rsidP="009D2D40">
            <w:pPr>
              <w:jc w:val="center"/>
              <w:rPr>
                <w:rFonts w:ascii="Comic Sans MS" w:hAnsi="Comic Sans MS"/>
                <w:color w:val="595959" w:themeColor="text1" w:themeTint="A6"/>
                <w:sz w:val="144"/>
                <w:szCs w:val="144"/>
              </w:rPr>
            </w:pPr>
            <w:r w:rsidRPr="00896D7F">
              <w:rPr>
                <w:rFonts w:ascii="Comic Sans MS" w:hAnsi="Comic Sans MS"/>
                <w:noProof/>
                <w:color w:val="595959" w:themeColor="text1" w:themeTint="A6"/>
                <w:spacing w:val="40"/>
                <w:sz w:val="72"/>
                <w:szCs w:val="72"/>
              </w:rPr>
              <w:drawing>
                <wp:anchor distT="0" distB="0" distL="114300" distR="114300" simplePos="0" relativeHeight="252441600" behindDoc="0" locked="0" layoutInCell="1" allowOverlap="1" wp14:anchorId="45F2475C" wp14:editId="59117B77">
                  <wp:simplePos x="0" y="0"/>
                  <wp:positionH relativeFrom="column">
                    <wp:posOffset>215365</wp:posOffset>
                  </wp:positionH>
                  <wp:positionV relativeFrom="paragraph">
                    <wp:posOffset>88632</wp:posOffset>
                  </wp:positionV>
                  <wp:extent cx="1525806" cy="1577340"/>
                  <wp:effectExtent l="0" t="0" r="0" b="381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extLst>
                              <a:ext uri="{28A0092B-C50C-407E-A947-70E740481C1C}">
                                <a14:useLocalDpi xmlns:a14="http://schemas.microsoft.com/office/drawing/2010/main" val="0"/>
                              </a:ext>
                            </a:extLst>
                          </a:blip>
                          <a:stretch>
                            <a:fillRect/>
                          </a:stretch>
                        </pic:blipFill>
                        <pic:spPr>
                          <a:xfrm>
                            <a:off x="0" y="0"/>
                            <a:ext cx="1525806" cy="1577340"/>
                          </a:xfrm>
                          <a:prstGeom prst="rect">
                            <a:avLst/>
                          </a:prstGeom>
                        </pic:spPr>
                      </pic:pic>
                    </a:graphicData>
                  </a:graphic>
                  <wp14:sizeRelH relativeFrom="margin">
                    <wp14:pctWidth>0</wp14:pctWidth>
                  </wp14:sizeRelH>
                  <wp14:sizeRelV relativeFrom="margin">
                    <wp14:pctHeight>0</wp14:pctHeight>
                  </wp14:sizeRelV>
                </wp:anchor>
              </w:drawing>
            </w:r>
          </w:p>
        </w:tc>
      </w:tr>
      <w:tr w:rsidR="00585F72" w:rsidRPr="00896D7F" w14:paraId="28266A8B" w14:textId="77777777" w:rsidTr="009D2D40">
        <w:trPr>
          <w:trHeight w:val="3175"/>
        </w:trPr>
        <w:tc>
          <w:tcPr>
            <w:tcW w:w="3060" w:type="dxa"/>
            <w:vAlign w:val="center"/>
          </w:tcPr>
          <w:p w14:paraId="1E7B5615" w14:textId="4788A0B4" w:rsidR="00966C88" w:rsidRPr="00896D7F" w:rsidRDefault="00966C88" w:rsidP="00966C88">
            <w:pPr>
              <w:jc w:val="center"/>
              <w:rPr>
                <w:rFonts w:ascii="Comic Sans MS" w:hAnsi="Comic Sans MS"/>
                <w:color w:val="595959" w:themeColor="text1" w:themeTint="A6"/>
                <w:spacing w:val="40"/>
                <w:sz w:val="120"/>
                <w:szCs w:val="120"/>
              </w:rPr>
            </w:pPr>
            <w:r w:rsidRPr="00896D7F">
              <w:rPr>
                <w:rFonts w:ascii="Comic Sans MS" w:hAnsi="Comic Sans MS"/>
                <w:color w:val="7F7F7F" w:themeColor="text1" w:themeTint="80"/>
                <w:spacing w:val="40"/>
                <w:sz w:val="120"/>
                <w:szCs w:val="120"/>
              </w:rPr>
              <w:t>b</w:t>
            </w:r>
            <w:r w:rsidRPr="00896D7F">
              <w:rPr>
                <w:rFonts w:ascii="Comic Sans MS" w:hAnsi="Comic Sans MS"/>
                <w:spacing w:val="40"/>
                <w:sz w:val="120"/>
                <w:szCs w:val="120"/>
              </w:rPr>
              <w:t>i</w:t>
            </w:r>
            <w:r w:rsidRPr="00896D7F">
              <w:rPr>
                <w:rFonts w:ascii="Comic Sans MS" w:hAnsi="Comic Sans MS"/>
                <w:color w:val="7F7F7F" w:themeColor="text1" w:themeTint="80"/>
                <w:spacing w:val="40"/>
                <w:sz w:val="120"/>
                <w:szCs w:val="120"/>
              </w:rPr>
              <w:t>n</w:t>
            </w:r>
          </w:p>
        </w:tc>
        <w:tc>
          <w:tcPr>
            <w:tcW w:w="3060" w:type="dxa"/>
            <w:vAlign w:val="center"/>
          </w:tcPr>
          <w:p w14:paraId="7CA21826" w14:textId="4C09D526" w:rsidR="00966C88" w:rsidRPr="00896D7F" w:rsidRDefault="00966C88" w:rsidP="00966C88">
            <w:pPr>
              <w:jc w:val="center"/>
              <w:rPr>
                <w:rFonts w:ascii="Comic Sans MS" w:hAnsi="Comic Sans MS"/>
                <w:color w:val="595959" w:themeColor="text1" w:themeTint="A6"/>
                <w:spacing w:val="40"/>
                <w:sz w:val="120"/>
                <w:szCs w:val="120"/>
              </w:rPr>
            </w:pPr>
            <w:r w:rsidRPr="00896D7F">
              <w:rPr>
                <w:rFonts w:ascii="Comic Sans MS" w:hAnsi="Comic Sans MS"/>
                <w:color w:val="7F7F7F" w:themeColor="text1" w:themeTint="80"/>
                <w:spacing w:val="40"/>
                <w:sz w:val="120"/>
                <w:szCs w:val="120"/>
              </w:rPr>
              <w:t>l</w:t>
            </w:r>
            <w:r w:rsidRPr="00896D7F">
              <w:rPr>
                <w:rFonts w:ascii="Comic Sans MS" w:hAnsi="Comic Sans MS"/>
                <w:spacing w:val="40"/>
                <w:sz w:val="120"/>
                <w:szCs w:val="120"/>
              </w:rPr>
              <w:t>i</w:t>
            </w:r>
            <w:r w:rsidRPr="00896D7F">
              <w:rPr>
                <w:rFonts w:ascii="Comic Sans MS" w:hAnsi="Comic Sans MS"/>
                <w:color w:val="7F7F7F" w:themeColor="text1" w:themeTint="80"/>
                <w:spacing w:val="40"/>
                <w:sz w:val="120"/>
                <w:szCs w:val="120"/>
              </w:rPr>
              <w:t>p</w:t>
            </w:r>
          </w:p>
        </w:tc>
        <w:tc>
          <w:tcPr>
            <w:tcW w:w="3060" w:type="dxa"/>
            <w:vAlign w:val="center"/>
          </w:tcPr>
          <w:p w14:paraId="718576AB" w14:textId="3042F9D5" w:rsidR="00966C88" w:rsidRPr="00896D7F" w:rsidRDefault="00966C88" w:rsidP="00966C88">
            <w:pPr>
              <w:jc w:val="center"/>
              <w:rPr>
                <w:rFonts w:ascii="Comic Sans MS" w:hAnsi="Comic Sans MS"/>
                <w:color w:val="595959" w:themeColor="text1" w:themeTint="A6"/>
                <w:spacing w:val="40"/>
                <w:sz w:val="120"/>
                <w:szCs w:val="120"/>
              </w:rPr>
            </w:pPr>
            <w:r w:rsidRPr="00896D7F">
              <w:rPr>
                <w:rFonts w:ascii="Comic Sans MS" w:hAnsi="Comic Sans MS"/>
                <w:color w:val="7F7F7F" w:themeColor="text1" w:themeTint="80"/>
                <w:spacing w:val="40"/>
                <w:sz w:val="120"/>
                <w:szCs w:val="120"/>
              </w:rPr>
              <w:t>z</w:t>
            </w:r>
            <w:r w:rsidRPr="00896D7F">
              <w:rPr>
                <w:rFonts w:ascii="Comic Sans MS" w:hAnsi="Comic Sans MS"/>
                <w:spacing w:val="40"/>
                <w:sz w:val="120"/>
                <w:szCs w:val="120"/>
              </w:rPr>
              <w:t>i</w:t>
            </w:r>
            <w:r w:rsidRPr="00896D7F">
              <w:rPr>
                <w:rFonts w:ascii="Comic Sans MS" w:hAnsi="Comic Sans MS"/>
                <w:color w:val="7F7F7F" w:themeColor="text1" w:themeTint="80"/>
                <w:spacing w:val="40"/>
                <w:sz w:val="120"/>
                <w:szCs w:val="120"/>
              </w:rPr>
              <w:t>p</w:t>
            </w:r>
          </w:p>
        </w:tc>
      </w:tr>
      <w:tr w:rsidR="00585F72" w:rsidRPr="00896D7F" w14:paraId="4DE30C52" w14:textId="77777777" w:rsidTr="009D2D40">
        <w:trPr>
          <w:trHeight w:val="3175"/>
        </w:trPr>
        <w:tc>
          <w:tcPr>
            <w:tcW w:w="3060" w:type="dxa"/>
          </w:tcPr>
          <w:p w14:paraId="64D22A0A" w14:textId="20A8A82A" w:rsidR="00966C88" w:rsidRPr="00896D7F" w:rsidRDefault="009C3B2D" w:rsidP="00966C88">
            <w:pPr>
              <w:jc w:val="center"/>
              <w:rPr>
                <w:rFonts w:ascii="Comic Sans MS" w:hAnsi="Comic Sans MS"/>
                <w:color w:val="595959" w:themeColor="text1" w:themeTint="A6"/>
                <w:spacing w:val="40"/>
                <w:sz w:val="72"/>
                <w:szCs w:val="72"/>
              </w:rPr>
            </w:pPr>
            <w:r w:rsidRPr="00896D7F">
              <w:rPr>
                <w:noProof/>
                <w:color w:val="595959" w:themeColor="text1" w:themeTint="A6"/>
              </w:rPr>
              <w:drawing>
                <wp:anchor distT="0" distB="0" distL="114300" distR="114300" simplePos="0" relativeHeight="253419520" behindDoc="0" locked="0" layoutInCell="1" allowOverlap="1" wp14:anchorId="014821B6" wp14:editId="039BC264">
                  <wp:simplePos x="0" y="0"/>
                  <wp:positionH relativeFrom="margin">
                    <wp:posOffset>324485</wp:posOffset>
                  </wp:positionH>
                  <wp:positionV relativeFrom="paragraph">
                    <wp:posOffset>76835</wp:posOffset>
                  </wp:positionV>
                  <wp:extent cx="1058486" cy="1897380"/>
                  <wp:effectExtent l="0" t="0" r="8890" b="7620"/>
                  <wp:wrapNone/>
                  <wp:docPr id="1740175353" name="Picture 174017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56729" name=""/>
                          <pic:cNvPicPr/>
                        </pic:nvPicPr>
                        <pic:blipFill>
                          <a:blip r:embed="rId238" cstate="print">
                            <a:extLst>
                              <a:ext uri="{BEBA8EAE-BF5A-486C-A8C5-ECC9F3942E4B}">
                                <a14:imgProps xmlns:a14="http://schemas.microsoft.com/office/drawing/2010/main">
                                  <a14:imgLayer r:embed="rId239">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058486" cy="1897380"/>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tcPr>
          <w:p w14:paraId="6DA3AFC6" w14:textId="472D9FB8" w:rsidR="00966C88" w:rsidRPr="00896D7F" w:rsidRDefault="009C3B2D" w:rsidP="00966C88">
            <w:pPr>
              <w:jc w:val="center"/>
              <w:rPr>
                <w:rFonts w:ascii="Comic Sans MS" w:hAnsi="Comic Sans MS"/>
                <w:color w:val="595959" w:themeColor="text1" w:themeTint="A6"/>
                <w:sz w:val="144"/>
                <w:szCs w:val="144"/>
              </w:rPr>
            </w:pPr>
            <w:r w:rsidRPr="00896D7F">
              <w:rPr>
                <w:noProof/>
                <w:color w:val="595959" w:themeColor="text1" w:themeTint="A6"/>
              </w:rPr>
              <w:drawing>
                <wp:anchor distT="0" distB="0" distL="114300" distR="114300" simplePos="0" relativeHeight="253417472" behindDoc="0" locked="0" layoutInCell="1" allowOverlap="1" wp14:anchorId="3C552485" wp14:editId="216A3C65">
                  <wp:simplePos x="0" y="0"/>
                  <wp:positionH relativeFrom="column">
                    <wp:posOffset>149225</wp:posOffset>
                  </wp:positionH>
                  <wp:positionV relativeFrom="paragraph">
                    <wp:posOffset>335915</wp:posOffset>
                  </wp:positionV>
                  <wp:extent cx="1341120" cy="1220010"/>
                  <wp:effectExtent l="0" t="0" r="0" b="0"/>
                  <wp:wrapNone/>
                  <wp:docPr id="323377329" name="Picture 32337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94288" name="Picture 422394288"/>
                          <pic:cNvPicPr>
                            <a:picLocks noChangeAspect="1"/>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1341120" cy="1220010"/>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tcPr>
          <w:p w14:paraId="3B9B3F95" w14:textId="61E1F559" w:rsidR="00966C88" w:rsidRPr="00896D7F" w:rsidRDefault="00966C88" w:rsidP="00966C88">
            <w:pPr>
              <w:jc w:val="center"/>
              <w:rPr>
                <w:rFonts w:ascii="Comic Sans MS" w:hAnsi="Comic Sans MS"/>
                <w:color w:val="595959" w:themeColor="text1" w:themeTint="A6"/>
                <w:sz w:val="144"/>
                <w:szCs w:val="144"/>
              </w:rPr>
            </w:pPr>
            <w:r w:rsidRPr="00896D7F">
              <w:rPr>
                <w:rFonts w:ascii="Comic Sans MS" w:hAnsi="Comic Sans MS"/>
                <w:noProof/>
                <w:color w:val="595959" w:themeColor="text1" w:themeTint="A6"/>
                <w:spacing w:val="40"/>
                <w:sz w:val="72"/>
                <w:szCs w:val="72"/>
              </w:rPr>
              <w:drawing>
                <wp:anchor distT="0" distB="0" distL="114300" distR="114300" simplePos="0" relativeHeight="252626944" behindDoc="0" locked="0" layoutInCell="1" allowOverlap="1" wp14:anchorId="348E354B" wp14:editId="45E44D14">
                  <wp:simplePos x="0" y="0"/>
                  <wp:positionH relativeFrom="column">
                    <wp:posOffset>146050</wp:posOffset>
                  </wp:positionH>
                  <wp:positionV relativeFrom="paragraph">
                    <wp:posOffset>670560</wp:posOffset>
                  </wp:positionV>
                  <wp:extent cx="1489710" cy="709295"/>
                  <wp:effectExtent l="0" t="0" r="0" b="0"/>
                  <wp:wrapNone/>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1489710" cy="709295"/>
                          </a:xfrm>
                          <a:prstGeom prst="rect">
                            <a:avLst/>
                          </a:prstGeom>
                        </pic:spPr>
                      </pic:pic>
                    </a:graphicData>
                  </a:graphic>
                  <wp14:sizeRelH relativeFrom="margin">
                    <wp14:pctWidth>0</wp14:pctWidth>
                  </wp14:sizeRelH>
                  <wp14:sizeRelV relativeFrom="margin">
                    <wp14:pctHeight>0</wp14:pctHeight>
                  </wp14:sizeRelV>
                </wp:anchor>
              </w:drawing>
            </w:r>
          </w:p>
        </w:tc>
      </w:tr>
    </w:tbl>
    <w:p w14:paraId="3DA65438" w14:textId="77777777" w:rsidR="009D2D40" w:rsidRDefault="009D2D40"/>
    <w:p w14:paraId="78959700" w14:textId="77777777" w:rsidR="009D2D40" w:rsidRDefault="009D2D40"/>
    <w:p w14:paraId="0B11560A" w14:textId="0A0FB981" w:rsidR="009D2D40" w:rsidRDefault="009D2D40">
      <w:r>
        <w:br w:type="page"/>
      </w:r>
    </w:p>
    <w:tbl>
      <w:tblPr>
        <w:tblStyle w:val="TableGrid"/>
        <w:tblpPr w:leftFromText="180" w:rightFromText="180" w:vertAnchor="text" w:horzAnchor="margin" w:tblpY="459"/>
        <w:tblOverlap w:val="never"/>
        <w:tblW w:w="918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3060"/>
        <w:gridCol w:w="3060"/>
        <w:gridCol w:w="3060"/>
      </w:tblGrid>
      <w:tr w:rsidR="00585F72" w:rsidRPr="00896D7F" w14:paraId="2C991EF5" w14:textId="77777777" w:rsidTr="00A7422F">
        <w:trPr>
          <w:trHeight w:val="3175"/>
        </w:trPr>
        <w:tc>
          <w:tcPr>
            <w:tcW w:w="3060" w:type="dxa"/>
            <w:vAlign w:val="center"/>
          </w:tcPr>
          <w:p w14:paraId="4E8A8193" w14:textId="07FE3E4D" w:rsidR="00966C88" w:rsidRPr="00896D7F" w:rsidRDefault="00966C88" w:rsidP="00966C88">
            <w:pPr>
              <w:jc w:val="center"/>
              <w:rPr>
                <w:rFonts w:ascii="Comic Sans MS" w:hAnsi="Comic Sans MS"/>
                <w:color w:val="595959" w:themeColor="text1" w:themeTint="A6"/>
                <w:spacing w:val="40"/>
                <w:sz w:val="120"/>
                <w:szCs w:val="120"/>
              </w:rPr>
            </w:pPr>
            <w:r w:rsidRPr="00896D7F">
              <w:rPr>
                <w:rFonts w:ascii="Comic Sans MS" w:hAnsi="Comic Sans MS"/>
                <w:spacing w:val="40"/>
                <w:sz w:val="120"/>
                <w:szCs w:val="120"/>
              </w:rPr>
              <w:lastRenderedPageBreak/>
              <w:t>o</w:t>
            </w:r>
            <w:r w:rsidRPr="00896D7F">
              <w:rPr>
                <w:rFonts w:ascii="Comic Sans MS" w:hAnsi="Comic Sans MS"/>
                <w:color w:val="7F7F7F" w:themeColor="text1" w:themeTint="80"/>
                <w:spacing w:val="40"/>
                <w:sz w:val="120"/>
                <w:szCs w:val="120"/>
              </w:rPr>
              <w:t>ld</w:t>
            </w:r>
          </w:p>
        </w:tc>
        <w:tc>
          <w:tcPr>
            <w:tcW w:w="3060" w:type="dxa"/>
            <w:vAlign w:val="center"/>
          </w:tcPr>
          <w:p w14:paraId="3299B7CC" w14:textId="1B78F806" w:rsidR="00966C88" w:rsidRPr="00896D7F" w:rsidRDefault="00966C88" w:rsidP="00966C88">
            <w:pPr>
              <w:jc w:val="center"/>
              <w:rPr>
                <w:rFonts w:ascii="Comic Sans MS" w:hAnsi="Comic Sans MS"/>
                <w:color w:val="595959" w:themeColor="text1" w:themeTint="A6"/>
                <w:spacing w:val="40"/>
                <w:sz w:val="120"/>
                <w:szCs w:val="120"/>
              </w:rPr>
            </w:pPr>
            <w:r w:rsidRPr="00896D7F">
              <w:rPr>
                <w:rFonts w:ascii="Comic Sans MS" w:hAnsi="Comic Sans MS"/>
                <w:color w:val="7F7F7F" w:themeColor="text1" w:themeTint="80"/>
                <w:spacing w:val="40"/>
                <w:sz w:val="120"/>
                <w:szCs w:val="120"/>
              </w:rPr>
              <w:t>c</w:t>
            </w:r>
            <w:r w:rsidRPr="00896D7F">
              <w:rPr>
                <w:rFonts w:ascii="Comic Sans MS" w:hAnsi="Comic Sans MS"/>
                <w:spacing w:val="40"/>
                <w:sz w:val="120"/>
                <w:szCs w:val="120"/>
              </w:rPr>
              <w:t>o</w:t>
            </w:r>
            <w:r w:rsidRPr="00896D7F">
              <w:rPr>
                <w:rFonts w:ascii="Comic Sans MS" w:hAnsi="Comic Sans MS"/>
                <w:color w:val="7F7F7F" w:themeColor="text1" w:themeTint="80"/>
                <w:spacing w:val="40"/>
                <w:sz w:val="120"/>
                <w:szCs w:val="120"/>
              </w:rPr>
              <w:t>ld</w:t>
            </w:r>
          </w:p>
        </w:tc>
        <w:tc>
          <w:tcPr>
            <w:tcW w:w="3060" w:type="dxa"/>
            <w:vAlign w:val="center"/>
          </w:tcPr>
          <w:p w14:paraId="4E2CED51" w14:textId="496D76A5" w:rsidR="00966C88" w:rsidRPr="00896D7F" w:rsidRDefault="00966C88" w:rsidP="00966C88">
            <w:pPr>
              <w:jc w:val="center"/>
              <w:rPr>
                <w:rFonts w:ascii="Comic Sans MS" w:hAnsi="Comic Sans MS"/>
                <w:color w:val="595959" w:themeColor="text1" w:themeTint="A6"/>
                <w:spacing w:val="40"/>
                <w:sz w:val="120"/>
                <w:szCs w:val="120"/>
              </w:rPr>
            </w:pPr>
            <w:r w:rsidRPr="00896D7F">
              <w:rPr>
                <w:rFonts w:ascii="Comic Sans MS" w:hAnsi="Comic Sans MS"/>
                <w:color w:val="7F7F7F" w:themeColor="text1" w:themeTint="80"/>
                <w:spacing w:val="40"/>
                <w:sz w:val="120"/>
                <w:szCs w:val="120"/>
              </w:rPr>
              <w:t>m</w:t>
            </w:r>
            <w:r w:rsidRPr="00896D7F">
              <w:rPr>
                <w:rFonts w:ascii="Comic Sans MS" w:hAnsi="Comic Sans MS"/>
                <w:spacing w:val="40"/>
                <w:sz w:val="120"/>
                <w:szCs w:val="120"/>
              </w:rPr>
              <w:t>o</w:t>
            </w:r>
            <w:r w:rsidRPr="00896D7F">
              <w:rPr>
                <w:rFonts w:ascii="Comic Sans MS" w:hAnsi="Comic Sans MS"/>
                <w:color w:val="7F7F7F" w:themeColor="text1" w:themeTint="80"/>
                <w:spacing w:val="40"/>
                <w:sz w:val="120"/>
                <w:szCs w:val="120"/>
              </w:rPr>
              <w:t>p</w:t>
            </w:r>
          </w:p>
        </w:tc>
      </w:tr>
      <w:tr w:rsidR="00585F72" w:rsidRPr="00896D7F" w14:paraId="6CA66F04" w14:textId="77777777" w:rsidTr="00A7422F">
        <w:trPr>
          <w:trHeight w:val="3175"/>
        </w:trPr>
        <w:tc>
          <w:tcPr>
            <w:tcW w:w="3060" w:type="dxa"/>
          </w:tcPr>
          <w:p w14:paraId="09457160" w14:textId="3FA8C7CB" w:rsidR="00966C88" w:rsidRPr="00896D7F" w:rsidRDefault="00966C88" w:rsidP="00966C88">
            <w:pPr>
              <w:jc w:val="center"/>
              <w:rPr>
                <w:rFonts w:ascii="Comic Sans MS" w:hAnsi="Comic Sans MS"/>
                <w:color w:val="595959" w:themeColor="text1" w:themeTint="A6"/>
                <w:spacing w:val="40"/>
                <w:sz w:val="72"/>
                <w:szCs w:val="72"/>
              </w:rPr>
            </w:pPr>
            <w:r w:rsidRPr="00896D7F">
              <w:rPr>
                <w:noProof/>
                <w:color w:val="595959" w:themeColor="text1" w:themeTint="A6"/>
                <w:highlight w:val="yellow"/>
              </w:rPr>
              <w:drawing>
                <wp:anchor distT="0" distB="0" distL="114300" distR="114300" simplePos="0" relativeHeight="252640256" behindDoc="0" locked="0" layoutInCell="1" allowOverlap="1" wp14:anchorId="49059CF3" wp14:editId="626DC8A9">
                  <wp:simplePos x="0" y="0"/>
                  <wp:positionH relativeFrom="column">
                    <wp:posOffset>208915</wp:posOffset>
                  </wp:positionH>
                  <wp:positionV relativeFrom="paragraph">
                    <wp:posOffset>264795</wp:posOffset>
                  </wp:positionV>
                  <wp:extent cx="1428834" cy="1531620"/>
                  <wp:effectExtent l="0" t="0" r="0" b="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extLst>
                              <a:ext uri="{28A0092B-C50C-407E-A947-70E740481C1C}">
                                <a14:useLocalDpi xmlns:a14="http://schemas.microsoft.com/office/drawing/2010/main" val="0"/>
                              </a:ext>
                            </a:extLst>
                          </a:blip>
                          <a:stretch>
                            <a:fillRect/>
                          </a:stretch>
                        </pic:blipFill>
                        <pic:spPr>
                          <a:xfrm>
                            <a:off x="0" y="0"/>
                            <a:ext cx="1428834" cy="1531620"/>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tcPr>
          <w:p w14:paraId="481B3795" w14:textId="0ACFC657" w:rsidR="00966C88" w:rsidRPr="00896D7F" w:rsidRDefault="00966C88" w:rsidP="00966C88">
            <w:pPr>
              <w:jc w:val="center"/>
              <w:rPr>
                <w:rFonts w:ascii="Comic Sans MS" w:hAnsi="Comic Sans MS"/>
                <w:color w:val="595959" w:themeColor="text1" w:themeTint="A6"/>
                <w:sz w:val="144"/>
                <w:szCs w:val="144"/>
              </w:rPr>
            </w:pPr>
            <w:r w:rsidRPr="00896D7F">
              <w:rPr>
                <w:noProof/>
                <w:color w:val="595959" w:themeColor="text1" w:themeTint="A6"/>
              </w:rPr>
              <w:drawing>
                <wp:anchor distT="0" distB="0" distL="114300" distR="114300" simplePos="0" relativeHeight="252641280" behindDoc="0" locked="0" layoutInCell="1" allowOverlap="1" wp14:anchorId="5FF8A802" wp14:editId="28B7F7C7">
                  <wp:simplePos x="0" y="0"/>
                  <wp:positionH relativeFrom="column">
                    <wp:posOffset>247015</wp:posOffset>
                  </wp:positionH>
                  <wp:positionV relativeFrom="paragraph">
                    <wp:posOffset>356235</wp:posOffset>
                  </wp:positionV>
                  <wp:extent cx="1463040" cy="1463040"/>
                  <wp:effectExtent l="0" t="0" r="3810" b="3810"/>
                  <wp:wrapNone/>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3" cstate="print">
                            <a:extLst>
                              <a:ext uri="{BEBA8EAE-BF5A-486C-A8C5-ECC9F3942E4B}">
                                <a14:imgProps xmlns:a14="http://schemas.microsoft.com/office/drawing/2010/main">
                                  <a14:imgLayer r:embed="rId244">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0" w:type="dxa"/>
          </w:tcPr>
          <w:p w14:paraId="57302273" w14:textId="076D7814" w:rsidR="00966C88" w:rsidRPr="00896D7F" w:rsidRDefault="00966C88" w:rsidP="00966C88">
            <w:pPr>
              <w:jc w:val="center"/>
              <w:rPr>
                <w:rFonts w:ascii="Comic Sans MS" w:hAnsi="Comic Sans MS"/>
                <w:color w:val="595959" w:themeColor="text1" w:themeTint="A6"/>
                <w:sz w:val="144"/>
                <w:szCs w:val="144"/>
              </w:rPr>
            </w:pPr>
            <w:r w:rsidRPr="00896D7F">
              <w:rPr>
                <w:noProof/>
                <w:color w:val="595959" w:themeColor="text1" w:themeTint="A6"/>
              </w:rPr>
              <w:drawing>
                <wp:anchor distT="0" distB="0" distL="114300" distR="114300" simplePos="0" relativeHeight="252642304" behindDoc="0" locked="0" layoutInCell="1" allowOverlap="1" wp14:anchorId="0DA44C78" wp14:editId="34A954DA">
                  <wp:simplePos x="0" y="0"/>
                  <wp:positionH relativeFrom="column">
                    <wp:posOffset>469899</wp:posOffset>
                  </wp:positionH>
                  <wp:positionV relativeFrom="paragraph">
                    <wp:posOffset>76902</wp:posOffset>
                  </wp:positionV>
                  <wp:extent cx="1181355" cy="1797529"/>
                  <wp:effectExtent l="171450" t="0" r="114300" b="3175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cstate="print">
                            <a:extLst>
                              <a:ext uri="{28A0092B-C50C-407E-A947-70E740481C1C}">
                                <a14:useLocalDpi xmlns:a14="http://schemas.microsoft.com/office/drawing/2010/main" val="0"/>
                              </a:ext>
                            </a:extLst>
                          </a:blip>
                          <a:stretch>
                            <a:fillRect/>
                          </a:stretch>
                        </pic:blipFill>
                        <pic:spPr>
                          <a:xfrm rot="20944026">
                            <a:off x="0" y="0"/>
                            <a:ext cx="1181355" cy="1797529"/>
                          </a:xfrm>
                          <a:prstGeom prst="rect">
                            <a:avLst/>
                          </a:prstGeom>
                        </pic:spPr>
                      </pic:pic>
                    </a:graphicData>
                  </a:graphic>
                  <wp14:sizeRelH relativeFrom="margin">
                    <wp14:pctWidth>0</wp14:pctWidth>
                  </wp14:sizeRelH>
                  <wp14:sizeRelV relativeFrom="margin">
                    <wp14:pctHeight>0</wp14:pctHeight>
                  </wp14:sizeRelV>
                </wp:anchor>
              </w:drawing>
            </w:r>
          </w:p>
        </w:tc>
      </w:tr>
      <w:tr w:rsidR="00585F72" w:rsidRPr="00896D7F" w14:paraId="056419AC" w14:textId="77777777" w:rsidTr="00A7422F">
        <w:trPr>
          <w:trHeight w:val="3175"/>
        </w:trPr>
        <w:tc>
          <w:tcPr>
            <w:tcW w:w="3060" w:type="dxa"/>
            <w:vAlign w:val="center"/>
          </w:tcPr>
          <w:p w14:paraId="47FDD31B" w14:textId="3324E1C8" w:rsidR="00966C88" w:rsidRPr="00896D7F" w:rsidRDefault="00966C88" w:rsidP="00966C88">
            <w:pPr>
              <w:jc w:val="center"/>
              <w:rPr>
                <w:rFonts w:ascii="Comic Sans MS" w:hAnsi="Comic Sans MS"/>
                <w:color w:val="595959" w:themeColor="text1" w:themeTint="A6"/>
                <w:spacing w:val="40"/>
                <w:sz w:val="120"/>
                <w:szCs w:val="120"/>
              </w:rPr>
            </w:pPr>
            <w:r w:rsidRPr="00896D7F">
              <w:rPr>
                <w:rFonts w:ascii="Comic Sans MS" w:hAnsi="Comic Sans MS"/>
                <w:color w:val="7F7F7F" w:themeColor="text1" w:themeTint="80"/>
                <w:spacing w:val="40"/>
                <w:sz w:val="120"/>
                <w:szCs w:val="120"/>
              </w:rPr>
              <w:t>st</w:t>
            </w:r>
            <w:r w:rsidRPr="00896D7F">
              <w:rPr>
                <w:rFonts w:ascii="Comic Sans MS" w:hAnsi="Comic Sans MS"/>
                <w:spacing w:val="40"/>
                <w:sz w:val="120"/>
                <w:szCs w:val="120"/>
              </w:rPr>
              <w:t>o</w:t>
            </w:r>
            <w:r w:rsidRPr="00896D7F">
              <w:rPr>
                <w:rFonts w:ascii="Comic Sans MS" w:hAnsi="Comic Sans MS"/>
                <w:color w:val="7F7F7F" w:themeColor="text1" w:themeTint="80"/>
                <w:spacing w:val="40"/>
                <w:sz w:val="120"/>
                <w:szCs w:val="120"/>
              </w:rPr>
              <w:t>p</w:t>
            </w:r>
          </w:p>
        </w:tc>
        <w:tc>
          <w:tcPr>
            <w:tcW w:w="3060" w:type="dxa"/>
            <w:vAlign w:val="center"/>
          </w:tcPr>
          <w:p w14:paraId="6F9886F3" w14:textId="30976379" w:rsidR="00966C88" w:rsidRPr="00896D7F" w:rsidRDefault="00966C88" w:rsidP="00966C88">
            <w:pPr>
              <w:jc w:val="center"/>
              <w:rPr>
                <w:rFonts w:ascii="Comic Sans MS" w:hAnsi="Comic Sans MS"/>
                <w:color w:val="595959" w:themeColor="text1" w:themeTint="A6"/>
                <w:spacing w:val="40"/>
                <w:sz w:val="120"/>
                <w:szCs w:val="120"/>
              </w:rPr>
            </w:pPr>
            <w:r w:rsidRPr="00896D7F">
              <w:rPr>
                <w:rFonts w:ascii="Comic Sans MS" w:hAnsi="Comic Sans MS"/>
                <w:spacing w:val="40"/>
                <w:sz w:val="120"/>
                <w:szCs w:val="120"/>
              </w:rPr>
              <w:t>u</w:t>
            </w:r>
            <w:r w:rsidRPr="00896D7F">
              <w:rPr>
                <w:rFonts w:ascii="Comic Sans MS" w:hAnsi="Comic Sans MS"/>
                <w:color w:val="7F7F7F" w:themeColor="text1" w:themeTint="80"/>
                <w:spacing w:val="40"/>
                <w:sz w:val="120"/>
                <w:szCs w:val="120"/>
              </w:rPr>
              <w:t>p</w:t>
            </w:r>
          </w:p>
        </w:tc>
        <w:tc>
          <w:tcPr>
            <w:tcW w:w="3060" w:type="dxa"/>
            <w:vAlign w:val="center"/>
          </w:tcPr>
          <w:p w14:paraId="497E17CE" w14:textId="76EEB2CA" w:rsidR="00966C88" w:rsidRPr="00896D7F" w:rsidRDefault="00966C88" w:rsidP="00966C88">
            <w:pPr>
              <w:jc w:val="center"/>
              <w:rPr>
                <w:rFonts w:ascii="Comic Sans MS" w:hAnsi="Comic Sans MS"/>
                <w:color w:val="595959" w:themeColor="text1" w:themeTint="A6"/>
                <w:spacing w:val="40"/>
                <w:sz w:val="120"/>
                <w:szCs w:val="120"/>
              </w:rPr>
            </w:pPr>
            <w:r w:rsidRPr="00896D7F">
              <w:rPr>
                <w:rFonts w:ascii="Comic Sans MS" w:hAnsi="Comic Sans MS"/>
                <w:color w:val="7F7F7F" w:themeColor="text1" w:themeTint="80"/>
                <w:spacing w:val="40"/>
                <w:sz w:val="120"/>
                <w:szCs w:val="120"/>
              </w:rPr>
              <w:t>c</w:t>
            </w:r>
            <w:r w:rsidRPr="00896D7F">
              <w:rPr>
                <w:rFonts w:ascii="Comic Sans MS" w:hAnsi="Comic Sans MS"/>
                <w:spacing w:val="40"/>
                <w:sz w:val="120"/>
                <w:szCs w:val="120"/>
              </w:rPr>
              <w:t>u</w:t>
            </w:r>
            <w:r w:rsidRPr="00896D7F">
              <w:rPr>
                <w:rFonts w:ascii="Comic Sans MS" w:hAnsi="Comic Sans MS"/>
                <w:color w:val="7F7F7F" w:themeColor="text1" w:themeTint="80"/>
                <w:spacing w:val="40"/>
                <w:sz w:val="120"/>
                <w:szCs w:val="120"/>
              </w:rPr>
              <w:t>p</w:t>
            </w:r>
          </w:p>
        </w:tc>
      </w:tr>
      <w:tr w:rsidR="00585F72" w:rsidRPr="00896D7F" w14:paraId="61592766" w14:textId="77777777" w:rsidTr="00A7422F">
        <w:trPr>
          <w:trHeight w:val="3175"/>
        </w:trPr>
        <w:tc>
          <w:tcPr>
            <w:tcW w:w="3060" w:type="dxa"/>
          </w:tcPr>
          <w:p w14:paraId="6C399B2C" w14:textId="28F6756C" w:rsidR="00966C88" w:rsidRPr="00896D7F" w:rsidRDefault="00966C88" w:rsidP="00966C88">
            <w:pPr>
              <w:jc w:val="center"/>
              <w:rPr>
                <w:rFonts w:ascii="Comic Sans MS" w:hAnsi="Comic Sans MS"/>
                <w:color w:val="595959" w:themeColor="text1" w:themeTint="A6"/>
                <w:spacing w:val="40"/>
                <w:sz w:val="72"/>
                <w:szCs w:val="72"/>
              </w:rPr>
            </w:pPr>
            <w:r w:rsidRPr="00896D7F">
              <w:rPr>
                <w:noProof/>
                <w:color w:val="595959" w:themeColor="text1" w:themeTint="A6"/>
                <w:lang w:val="en-AU" w:eastAsia="en-AU"/>
              </w:rPr>
              <w:drawing>
                <wp:anchor distT="0" distB="0" distL="114300" distR="114300" simplePos="0" relativeHeight="252649472" behindDoc="0" locked="0" layoutInCell="1" allowOverlap="1" wp14:anchorId="120379D1" wp14:editId="5F28F494">
                  <wp:simplePos x="0" y="0"/>
                  <wp:positionH relativeFrom="column">
                    <wp:posOffset>258312</wp:posOffset>
                  </wp:positionH>
                  <wp:positionV relativeFrom="paragraph">
                    <wp:posOffset>318068</wp:posOffset>
                  </wp:positionV>
                  <wp:extent cx="1401451" cy="1387642"/>
                  <wp:effectExtent l="0" t="0" r="8255" b="3175"/>
                  <wp:wrapNone/>
                  <wp:docPr id="1883" name="Picture 188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401451" cy="1387642"/>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tcPr>
          <w:p w14:paraId="7902CFF5" w14:textId="35247BDE" w:rsidR="00966C88" w:rsidRPr="00896D7F" w:rsidRDefault="00966C88" w:rsidP="00966C88">
            <w:pPr>
              <w:jc w:val="center"/>
              <w:rPr>
                <w:rFonts w:ascii="Comic Sans MS" w:hAnsi="Comic Sans MS"/>
                <w:color w:val="595959" w:themeColor="text1" w:themeTint="A6"/>
                <w:sz w:val="144"/>
                <w:szCs w:val="144"/>
              </w:rPr>
            </w:pPr>
            <w:r w:rsidRPr="00896D7F">
              <w:rPr>
                <w:noProof/>
                <w:color w:val="595959" w:themeColor="text1" w:themeTint="A6"/>
                <w:highlight w:val="yellow"/>
              </w:rPr>
              <w:drawing>
                <wp:anchor distT="0" distB="0" distL="114300" distR="114300" simplePos="0" relativeHeight="252650496" behindDoc="0" locked="0" layoutInCell="1" allowOverlap="1" wp14:anchorId="566E901C" wp14:editId="413BB33F">
                  <wp:simplePos x="0" y="0"/>
                  <wp:positionH relativeFrom="column">
                    <wp:posOffset>348308</wp:posOffset>
                  </wp:positionH>
                  <wp:positionV relativeFrom="paragraph">
                    <wp:posOffset>113050</wp:posOffset>
                  </wp:positionV>
                  <wp:extent cx="1355090" cy="1821180"/>
                  <wp:effectExtent l="0" t="0" r="0" b="762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1355090" cy="1821180"/>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tcPr>
          <w:p w14:paraId="7BF0D646" w14:textId="3E4DED56" w:rsidR="00966C88" w:rsidRPr="00896D7F" w:rsidRDefault="00966C88" w:rsidP="00966C88">
            <w:pPr>
              <w:jc w:val="center"/>
              <w:rPr>
                <w:rFonts w:ascii="Comic Sans MS" w:hAnsi="Comic Sans MS"/>
                <w:color w:val="595959" w:themeColor="text1" w:themeTint="A6"/>
                <w:sz w:val="144"/>
                <w:szCs w:val="144"/>
              </w:rPr>
            </w:pPr>
            <w:r w:rsidRPr="00896D7F">
              <w:rPr>
                <w:noProof/>
                <w:color w:val="595959" w:themeColor="text1" w:themeTint="A6"/>
                <w:sz w:val="52"/>
                <w:lang w:val="en-AU" w:eastAsia="en-AU"/>
              </w:rPr>
              <w:drawing>
                <wp:anchor distT="0" distB="0" distL="114300" distR="114300" simplePos="0" relativeHeight="252651520" behindDoc="0" locked="0" layoutInCell="1" allowOverlap="1" wp14:anchorId="4E96E31E" wp14:editId="2A585DCA">
                  <wp:simplePos x="0" y="0"/>
                  <wp:positionH relativeFrom="column">
                    <wp:posOffset>80946</wp:posOffset>
                  </wp:positionH>
                  <wp:positionV relativeFrom="paragraph">
                    <wp:posOffset>332707</wp:posOffset>
                  </wp:positionV>
                  <wp:extent cx="1673319" cy="1291390"/>
                  <wp:effectExtent l="0" t="0" r="3175" b="4445"/>
                  <wp:wrapNone/>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1673319" cy="1291390"/>
                          </a:xfrm>
                          <a:prstGeom prst="rect">
                            <a:avLst/>
                          </a:prstGeom>
                        </pic:spPr>
                      </pic:pic>
                    </a:graphicData>
                  </a:graphic>
                  <wp14:sizeRelH relativeFrom="margin">
                    <wp14:pctWidth>0</wp14:pctWidth>
                  </wp14:sizeRelH>
                  <wp14:sizeRelV relativeFrom="margin">
                    <wp14:pctHeight>0</wp14:pctHeight>
                  </wp14:sizeRelV>
                </wp:anchor>
              </w:drawing>
            </w:r>
          </w:p>
        </w:tc>
      </w:tr>
    </w:tbl>
    <w:p w14:paraId="7A505494" w14:textId="77777777" w:rsidR="00D52ACC" w:rsidRPr="00A7422F" w:rsidRDefault="00D52ACC">
      <w:pPr>
        <w:rPr>
          <w:sz w:val="2"/>
          <w:szCs w:val="4"/>
        </w:rPr>
      </w:pPr>
    </w:p>
    <w:p w14:paraId="5EC97866" w14:textId="77777777" w:rsidR="001B01F8" w:rsidRDefault="001B01F8">
      <w:r>
        <w:br w:type="page"/>
      </w:r>
    </w:p>
    <w:tbl>
      <w:tblPr>
        <w:tblStyle w:val="TableGrid"/>
        <w:tblpPr w:leftFromText="180" w:rightFromText="180" w:vertAnchor="page" w:horzAnchor="margin" w:tblpY="1256"/>
        <w:tblW w:w="918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3060"/>
        <w:gridCol w:w="3060"/>
        <w:gridCol w:w="3060"/>
      </w:tblGrid>
      <w:tr w:rsidR="00585F72" w:rsidRPr="00585F72" w14:paraId="42EB8A0E" w14:textId="77777777" w:rsidTr="00966C88">
        <w:trPr>
          <w:trHeight w:val="3175"/>
        </w:trPr>
        <w:tc>
          <w:tcPr>
            <w:tcW w:w="3060" w:type="dxa"/>
            <w:vAlign w:val="center"/>
          </w:tcPr>
          <w:p w14:paraId="30988A46" w14:textId="235CF5D5" w:rsidR="00966C88" w:rsidRPr="00896D7F" w:rsidRDefault="00966C88" w:rsidP="00966C88">
            <w:pPr>
              <w:jc w:val="center"/>
              <w:rPr>
                <w:rFonts w:ascii="Comic Sans MS" w:hAnsi="Comic Sans MS"/>
                <w:color w:val="595959" w:themeColor="text1" w:themeTint="A6"/>
                <w:spacing w:val="40"/>
                <w:sz w:val="120"/>
                <w:szCs w:val="120"/>
              </w:rPr>
            </w:pPr>
            <w:r w:rsidRPr="00896D7F">
              <w:rPr>
                <w:rFonts w:ascii="Comic Sans MS" w:hAnsi="Comic Sans MS"/>
                <w:color w:val="7F7F7F" w:themeColor="text1" w:themeTint="80"/>
                <w:spacing w:val="40"/>
                <w:sz w:val="120"/>
                <w:szCs w:val="120"/>
              </w:rPr>
              <w:lastRenderedPageBreak/>
              <w:t>r</w:t>
            </w:r>
            <w:r w:rsidRPr="00896D7F">
              <w:rPr>
                <w:rFonts w:ascii="Comic Sans MS" w:hAnsi="Comic Sans MS"/>
                <w:spacing w:val="40"/>
                <w:sz w:val="120"/>
                <w:szCs w:val="120"/>
              </w:rPr>
              <w:t>u</w:t>
            </w:r>
            <w:r w:rsidRPr="00896D7F">
              <w:rPr>
                <w:rFonts w:ascii="Comic Sans MS" w:hAnsi="Comic Sans MS"/>
                <w:color w:val="7F7F7F" w:themeColor="text1" w:themeTint="80"/>
                <w:spacing w:val="40"/>
                <w:sz w:val="120"/>
                <w:szCs w:val="120"/>
              </w:rPr>
              <w:t>n</w:t>
            </w:r>
          </w:p>
        </w:tc>
        <w:tc>
          <w:tcPr>
            <w:tcW w:w="3060" w:type="dxa"/>
            <w:vAlign w:val="center"/>
          </w:tcPr>
          <w:p w14:paraId="66FD66C2" w14:textId="404FBEBA" w:rsidR="00966C88" w:rsidRPr="00896D7F" w:rsidRDefault="00966C88" w:rsidP="00966C88">
            <w:pPr>
              <w:jc w:val="center"/>
              <w:rPr>
                <w:rFonts w:ascii="Comic Sans MS" w:hAnsi="Comic Sans MS"/>
                <w:color w:val="595959" w:themeColor="text1" w:themeTint="A6"/>
                <w:spacing w:val="40"/>
                <w:sz w:val="120"/>
                <w:szCs w:val="120"/>
              </w:rPr>
            </w:pPr>
            <w:r w:rsidRPr="00896D7F">
              <w:rPr>
                <w:rFonts w:ascii="Comic Sans MS" w:hAnsi="Comic Sans MS"/>
                <w:color w:val="7F7F7F" w:themeColor="text1" w:themeTint="80"/>
                <w:spacing w:val="40"/>
                <w:sz w:val="120"/>
                <w:szCs w:val="120"/>
              </w:rPr>
              <w:t>s</w:t>
            </w:r>
            <w:r w:rsidRPr="00896D7F">
              <w:rPr>
                <w:rFonts w:ascii="Comic Sans MS" w:hAnsi="Comic Sans MS"/>
                <w:spacing w:val="40"/>
                <w:sz w:val="120"/>
                <w:szCs w:val="120"/>
              </w:rPr>
              <w:t>u</w:t>
            </w:r>
            <w:r w:rsidRPr="00896D7F">
              <w:rPr>
                <w:rFonts w:ascii="Comic Sans MS" w:hAnsi="Comic Sans MS"/>
                <w:color w:val="7F7F7F" w:themeColor="text1" w:themeTint="80"/>
                <w:spacing w:val="40"/>
                <w:sz w:val="120"/>
                <w:szCs w:val="120"/>
              </w:rPr>
              <w:t>n</w:t>
            </w:r>
          </w:p>
        </w:tc>
        <w:tc>
          <w:tcPr>
            <w:tcW w:w="3060" w:type="dxa"/>
            <w:vAlign w:val="center"/>
          </w:tcPr>
          <w:p w14:paraId="225C1DAF" w14:textId="47A11843" w:rsidR="00966C88" w:rsidRPr="00585F72" w:rsidRDefault="00966C88" w:rsidP="00966C88">
            <w:pPr>
              <w:jc w:val="center"/>
              <w:rPr>
                <w:rFonts w:ascii="Comic Sans MS" w:hAnsi="Comic Sans MS"/>
                <w:color w:val="595959" w:themeColor="text1" w:themeTint="A6"/>
                <w:spacing w:val="40"/>
                <w:sz w:val="72"/>
                <w:szCs w:val="72"/>
              </w:rPr>
            </w:pPr>
          </w:p>
        </w:tc>
      </w:tr>
      <w:tr w:rsidR="00585F72" w:rsidRPr="00585F72" w14:paraId="48879336" w14:textId="77777777" w:rsidTr="00966C88">
        <w:trPr>
          <w:trHeight w:val="3175"/>
        </w:trPr>
        <w:tc>
          <w:tcPr>
            <w:tcW w:w="3060" w:type="dxa"/>
          </w:tcPr>
          <w:p w14:paraId="611C1FDD" w14:textId="4E54B0F3" w:rsidR="00966C88" w:rsidRPr="00585F72" w:rsidRDefault="00966C88" w:rsidP="00966C88">
            <w:pPr>
              <w:jc w:val="center"/>
              <w:rPr>
                <w:rFonts w:ascii="Comic Sans MS" w:hAnsi="Comic Sans MS"/>
                <w:color w:val="595959" w:themeColor="text1" w:themeTint="A6"/>
                <w:sz w:val="144"/>
                <w:szCs w:val="144"/>
              </w:rPr>
            </w:pPr>
            <w:r w:rsidRPr="00585F72">
              <w:rPr>
                <w:noProof/>
                <w:color w:val="595959" w:themeColor="text1" w:themeTint="A6"/>
              </w:rPr>
              <w:drawing>
                <wp:anchor distT="0" distB="0" distL="114300" distR="114300" simplePos="0" relativeHeight="252653568" behindDoc="0" locked="0" layoutInCell="1" allowOverlap="1" wp14:anchorId="221529C7" wp14:editId="1B12E96C">
                  <wp:simplePos x="0" y="0"/>
                  <wp:positionH relativeFrom="column">
                    <wp:posOffset>475586</wp:posOffset>
                  </wp:positionH>
                  <wp:positionV relativeFrom="paragraph">
                    <wp:posOffset>78055</wp:posOffset>
                  </wp:positionV>
                  <wp:extent cx="986320" cy="1875251"/>
                  <wp:effectExtent l="0" t="0" r="4445"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cstate="print">
                            <a:extLst>
                              <a:ext uri="{BEBA8EAE-BF5A-486C-A8C5-ECC9F3942E4B}">
                                <a14:imgProps xmlns:a14="http://schemas.microsoft.com/office/drawing/2010/main">
                                  <a14:imgLayer r:embed="rId249">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988987" cy="1880323"/>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tcPr>
          <w:p w14:paraId="0EFF46E4" w14:textId="46618984" w:rsidR="00966C88" w:rsidRPr="00585F72" w:rsidRDefault="00966C88" w:rsidP="00966C88">
            <w:pPr>
              <w:rPr>
                <w:rFonts w:ascii="Comic Sans MS" w:hAnsi="Comic Sans MS"/>
                <w:color w:val="595959" w:themeColor="text1" w:themeTint="A6"/>
                <w:sz w:val="144"/>
                <w:szCs w:val="144"/>
              </w:rPr>
            </w:pPr>
            <w:r w:rsidRPr="00585F72">
              <w:rPr>
                <w:noProof/>
                <w:color w:val="595959" w:themeColor="text1" w:themeTint="A6"/>
                <w:szCs w:val="48"/>
              </w:rPr>
              <w:drawing>
                <wp:anchor distT="0" distB="0" distL="114300" distR="114300" simplePos="0" relativeHeight="252654592" behindDoc="0" locked="0" layoutInCell="1" allowOverlap="1" wp14:anchorId="26E57435" wp14:editId="3F91A24F">
                  <wp:simplePos x="0" y="0"/>
                  <wp:positionH relativeFrom="column">
                    <wp:posOffset>71755</wp:posOffset>
                  </wp:positionH>
                  <wp:positionV relativeFrom="paragraph">
                    <wp:posOffset>493395</wp:posOffset>
                  </wp:positionV>
                  <wp:extent cx="1752760" cy="1097280"/>
                  <wp:effectExtent l="0" t="0" r="0" b="7620"/>
                  <wp:wrapNone/>
                  <wp:docPr id="512" name="Picture 3">
                    <a:extLst xmlns:a="http://schemas.openxmlformats.org/drawingml/2006/main">
                      <a:ext uri="{FF2B5EF4-FFF2-40B4-BE49-F238E27FC236}">
                        <a16:creationId xmlns:a16="http://schemas.microsoft.com/office/drawing/2014/main" id="{C9A9BC3A-9713-A94C-E66F-9AB4394F3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9A9BC3A-9713-A94C-E66F-9AB4394F3F6F}"/>
                              </a:ext>
                            </a:extLst>
                          </pic:cNvPr>
                          <pic:cNvPicPr>
                            <a:picLocks noChangeAspect="1"/>
                          </pic:cNvPicPr>
                        </pic:nvPicPr>
                        <pic:blipFill>
                          <a:blip r:embed="rId250" cstate="print">
                            <a:grayscl/>
                            <a:extLst>
                              <a:ext uri="{28A0092B-C50C-407E-A947-70E740481C1C}">
                                <a14:useLocalDpi xmlns:a14="http://schemas.microsoft.com/office/drawing/2010/main" val="0"/>
                              </a:ext>
                              <a:ext uri="{837473B0-CC2E-450A-ABE3-18F120FF3D39}">
                                <a1611:picAttrSrcUrl xmlns:a1611="http://schemas.microsoft.com/office/drawing/2016/11/main" r:id="rId251"/>
                              </a:ext>
                            </a:extLst>
                          </a:blip>
                          <a:stretch>
                            <a:fillRect/>
                          </a:stretch>
                        </pic:blipFill>
                        <pic:spPr>
                          <a:xfrm>
                            <a:off x="0" y="0"/>
                            <a:ext cx="1752760" cy="1097280"/>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tcPr>
          <w:p w14:paraId="68EF89D5" w14:textId="77777777" w:rsidR="00966C88" w:rsidRPr="00585F72" w:rsidRDefault="00966C88" w:rsidP="00966C88">
            <w:pPr>
              <w:rPr>
                <w:rFonts w:ascii="Comic Sans MS" w:hAnsi="Comic Sans MS"/>
                <w:color w:val="595959" w:themeColor="text1" w:themeTint="A6"/>
                <w:sz w:val="144"/>
                <w:szCs w:val="144"/>
              </w:rPr>
            </w:pPr>
          </w:p>
        </w:tc>
      </w:tr>
      <w:tr w:rsidR="00585F72" w:rsidRPr="00585F72" w14:paraId="1DFDA2B3" w14:textId="77777777" w:rsidTr="00A87724">
        <w:trPr>
          <w:trHeight w:val="3175"/>
        </w:trPr>
        <w:tc>
          <w:tcPr>
            <w:tcW w:w="3060" w:type="dxa"/>
            <w:vAlign w:val="center"/>
          </w:tcPr>
          <w:p w14:paraId="14274880" w14:textId="4DE4AD8A" w:rsidR="00966C88" w:rsidRPr="00585F72" w:rsidRDefault="00966C88" w:rsidP="00966C88">
            <w:pPr>
              <w:jc w:val="center"/>
              <w:rPr>
                <w:rFonts w:ascii="Comic Sans MS" w:hAnsi="Comic Sans MS"/>
                <w:color w:val="595959" w:themeColor="text1" w:themeTint="A6"/>
                <w:spacing w:val="40"/>
                <w:sz w:val="72"/>
                <w:szCs w:val="72"/>
              </w:rPr>
            </w:pPr>
          </w:p>
        </w:tc>
        <w:tc>
          <w:tcPr>
            <w:tcW w:w="3060" w:type="dxa"/>
            <w:vAlign w:val="center"/>
          </w:tcPr>
          <w:p w14:paraId="42150DB9" w14:textId="644DC7C3" w:rsidR="00966C88" w:rsidRPr="00585F72" w:rsidRDefault="00966C88" w:rsidP="00966C88">
            <w:pPr>
              <w:jc w:val="center"/>
              <w:rPr>
                <w:rFonts w:ascii="Comic Sans MS" w:hAnsi="Comic Sans MS"/>
                <w:color w:val="595959" w:themeColor="text1" w:themeTint="A6"/>
                <w:spacing w:val="40"/>
                <w:sz w:val="72"/>
                <w:szCs w:val="72"/>
              </w:rPr>
            </w:pPr>
          </w:p>
        </w:tc>
        <w:tc>
          <w:tcPr>
            <w:tcW w:w="3060" w:type="dxa"/>
            <w:vAlign w:val="center"/>
          </w:tcPr>
          <w:p w14:paraId="3CBC4707" w14:textId="2001134A" w:rsidR="00966C88" w:rsidRPr="00585F72" w:rsidRDefault="00966C88" w:rsidP="00966C88">
            <w:pPr>
              <w:jc w:val="center"/>
              <w:rPr>
                <w:rFonts w:ascii="Comic Sans MS" w:hAnsi="Comic Sans MS"/>
                <w:color w:val="595959" w:themeColor="text1" w:themeTint="A6"/>
                <w:sz w:val="72"/>
                <w:szCs w:val="72"/>
              </w:rPr>
            </w:pPr>
          </w:p>
        </w:tc>
      </w:tr>
      <w:tr w:rsidR="00585F72" w:rsidRPr="00585F72" w14:paraId="28EBA963" w14:textId="77777777" w:rsidTr="00A87724">
        <w:trPr>
          <w:trHeight w:val="3175"/>
        </w:trPr>
        <w:tc>
          <w:tcPr>
            <w:tcW w:w="3060" w:type="dxa"/>
          </w:tcPr>
          <w:p w14:paraId="265767A0" w14:textId="58E264CB" w:rsidR="00966C88" w:rsidRPr="00585F72" w:rsidRDefault="00966C88" w:rsidP="00966C88">
            <w:pPr>
              <w:jc w:val="center"/>
              <w:rPr>
                <w:rFonts w:ascii="Comic Sans MS" w:hAnsi="Comic Sans MS"/>
                <w:color w:val="595959" w:themeColor="text1" w:themeTint="A6"/>
                <w:sz w:val="144"/>
                <w:szCs w:val="144"/>
              </w:rPr>
            </w:pPr>
          </w:p>
        </w:tc>
        <w:tc>
          <w:tcPr>
            <w:tcW w:w="3060" w:type="dxa"/>
          </w:tcPr>
          <w:p w14:paraId="022F1A41" w14:textId="5EA7676A" w:rsidR="00966C88" w:rsidRPr="00585F72" w:rsidRDefault="00966C88" w:rsidP="00966C88">
            <w:pPr>
              <w:jc w:val="center"/>
              <w:rPr>
                <w:rFonts w:ascii="Comic Sans MS" w:hAnsi="Comic Sans MS"/>
                <w:color w:val="595959" w:themeColor="text1" w:themeTint="A6"/>
                <w:sz w:val="144"/>
                <w:szCs w:val="144"/>
              </w:rPr>
            </w:pPr>
          </w:p>
        </w:tc>
        <w:tc>
          <w:tcPr>
            <w:tcW w:w="3060" w:type="dxa"/>
          </w:tcPr>
          <w:p w14:paraId="640EDAC5" w14:textId="16F5616E" w:rsidR="00966C88" w:rsidRPr="00585F72" w:rsidRDefault="00966C88" w:rsidP="00966C88">
            <w:pPr>
              <w:jc w:val="center"/>
              <w:rPr>
                <w:rFonts w:ascii="Comic Sans MS" w:hAnsi="Comic Sans MS"/>
                <w:color w:val="595959" w:themeColor="text1" w:themeTint="A6"/>
                <w:sz w:val="144"/>
                <w:szCs w:val="144"/>
              </w:rPr>
            </w:pPr>
          </w:p>
        </w:tc>
      </w:tr>
    </w:tbl>
    <w:p w14:paraId="0BE055D7" w14:textId="77777777" w:rsidR="00A87724" w:rsidRDefault="001B01F8">
      <w:r>
        <w:br w:type="page"/>
      </w:r>
    </w:p>
    <w:p w14:paraId="04AE558C" w14:textId="7D8C6FE1" w:rsidR="00A87724" w:rsidRPr="00A87724" w:rsidRDefault="00A87724">
      <w:pPr>
        <w:rPr>
          <w:b/>
          <w:bCs/>
          <w:sz w:val="32"/>
          <w:szCs w:val="44"/>
        </w:rPr>
      </w:pPr>
      <w:r w:rsidRPr="00A87724">
        <w:rPr>
          <w:b/>
          <w:bCs/>
          <w:sz w:val="32"/>
          <w:szCs w:val="44"/>
        </w:rPr>
        <w:lastRenderedPageBreak/>
        <w:t>Spare cards for new words</w:t>
      </w:r>
    </w:p>
    <w:tbl>
      <w:tblPr>
        <w:tblStyle w:val="TableGrid"/>
        <w:tblpPr w:leftFromText="180" w:rightFromText="180" w:vertAnchor="text" w:horzAnchor="margin" w:tblpY="6"/>
        <w:tblOverlap w:val="never"/>
        <w:tblW w:w="918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3060"/>
        <w:gridCol w:w="3060"/>
        <w:gridCol w:w="3060"/>
      </w:tblGrid>
      <w:tr w:rsidR="00A87724" w14:paraId="52F2D8A2" w14:textId="77777777" w:rsidTr="003C2FB1">
        <w:trPr>
          <w:trHeight w:val="3231"/>
        </w:trPr>
        <w:tc>
          <w:tcPr>
            <w:tcW w:w="3060" w:type="dxa"/>
            <w:vAlign w:val="center"/>
          </w:tcPr>
          <w:p w14:paraId="0C5F1DC9" w14:textId="77777777" w:rsidR="00A87724" w:rsidRDefault="00A87724" w:rsidP="003C2FB1">
            <w:pPr>
              <w:jc w:val="center"/>
              <w:rPr>
                <w:rFonts w:ascii="Comic Sans MS" w:hAnsi="Comic Sans MS"/>
                <w:sz w:val="144"/>
                <w:szCs w:val="144"/>
              </w:rPr>
            </w:pPr>
          </w:p>
        </w:tc>
        <w:tc>
          <w:tcPr>
            <w:tcW w:w="3060" w:type="dxa"/>
            <w:vAlign w:val="center"/>
          </w:tcPr>
          <w:p w14:paraId="380658B9" w14:textId="77777777" w:rsidR="00A87724" w:rsidRDefault="00A87724" w:rsidP="003C2FB1">
            <w:pPr>
              <w:jc w:val="center"/>
              <w:rPr>
                <w:rFonts w:ascii="Comic Sans MS" w:hAnsi="Comic Sans MS"/>
                <w:sz w:val="144"/>
                <w:szCs w:val="144"/>
              </w:rPr>
            </w:pPr>
          </w:p>
        </w:tc>
        <w:tc>
          <w:tcPr>
            <w:tcW w:w="3060" w:type="dxa"/>
            <w:vAlign w:val="center"/>
          </w:tcPr>
          <w:p w14:paraId="66868D97" w14:textId="77777777" w:rsidR="00A87724" w:rsidRDefault="00A87724" w:rsidP="003C2FB1">
            <w:pPr>
              <w:jc w:val="center"/>
              <w:rPr>
                <w:rFonts w:ascii="Comic Sans MS" w:hAnsi="Comic Sans MS"/>
                <w:sz w:val="144"/>
                <w:szCs w:val="144"/>
              </w:rPr>
            </w:pPr>
          </w:p>
        </w:tc>
      </w:tr>
      <w:tr w:rsidR="00A87724" w14:paraId="41C461EF" w14:textId="77777777" w:rsidTr="003C2FB1">
        <w:trPr>
          <w:trHeight w:val="3231"/>
        </w:trPr>
        <w:tc>
          <w:tcPr>
            <w:tcW w:w="3060" w:type="dxa"/>
            <w:vAlign w:val="center"/>
            <w:hideMark/>
          </w:tcPr>
          <w:p w14:paraId="496DA594" w14:textId="77777777" w:rsidR="00A87724" w:rsidRDefault="00A87724" w:rsidP="003C2FB1">
            <w:pPr>
              <w:jc w:val="center"/>
              <w:rPr>
                <w:rFonts w:ascii="Comic Sans MS" w:hAnsi="Comic Sans MS"/>
                <w:sz w:val="144"/>
                <w:szCs w:val="144"/>
              </w:rPr>
            </w:pPr>
          </w:p>
        </w:tc>
        <w:tc>
          <w:tcPr>
            <w:tcW w:w="3060" w:type="dxa"/>
            <w:vAlign w:val="center"/>
            <w:hideMark/>
          </w:tcPr>
          <w:p w14:paraId="0E75F9BB" w14:textId="77777777" w:rsidR="00A87724" w:rsidRDefault="00A87724" w:rsidP="003C2FB1">
            <w:pPr>
              <w:jc w:val="center"/>
              <w:rPr>
                <w:rFonts w:ascii="Comic Sans MS" w:hAnsi="Comic Sans MS"/>
                <w:sz w:val="144"/>
                <w:szCs w:val="144"/>
              </w:rPr>
            </w:pPr>
          </w:p>
        </w:tc>
        <w:tc>
          <w:tcPr>
            <w:tcW w:w="3060" w:type="dxa"/>
            <w:vAlign w:val="center"/>
            <w:hideMark/>
          </w:tcPr>
          <w:p w14:paraId="5EFA420A" w14:textId="77777777" w:rsidR="00A87724" w:rsidRDefault="00A87724" w:rsidP="003C2FB1">
            <w:pPr>
              <w:jc w:val="center"/>
              <w:rPr>
                <w:rFonts w:ascii="Comic Sans MS" w:hAnsi="Comic Sans MS"/>
                <w:sz w:val="144"/>
                <w:szCs w:val="144"/>
              </w:rPr>
            </w:pPr>
          </w:p>
        </w:tc>
      </w:tr>
      <w:tr w:rsidR="00A87724" w:rsidRPr="008808DA" w14:paraId="521481B3" w14:textId="77777777" w:rsidTr="003C2FB1">
        <w:trPr>
          <w:trHeight w:val="3231"/>
        </w:trPr>
        <w:tc>
          <w:tcPr>
            <w:tcW w:w="3060" w:type="dxa"/>
            <w:vAlign w:val="center"/>
            <w:hideMark/>
          </w:tcPr>
          <w:p w14:paraId="25EDE1AC" w14:textId="77777777" w:rsidR="00A87724" w:rsidRDefault="00A87724" w:rsidP="003C2FB1">
            <w:pPr>
              <w:jc w:val="center"/>
              <w:rPr>
                <w:rFonts w:ascii="Comic Sans MS" w:hAnsi="Comic Sans MS"/>
                <w:sz w:val="144"/>
                <w:szCs w:val="144"/>
              </w:rPr>
            </w:pPr>
          </w:p>
        </w:tc>
        <w:tc>
          <w:tcPr>
            <w:tcW w:w="3060" w:type="dxa"/>
            <w:vAlign w:val="center"/>
            <w:hideMark/>
          </w:tcPr>
          <w:p w14:paraId="31F740C7" w14:textId="77777777" w:rsidR="00A87724" w:rsidRPr="008808DA" w:rsidRDefault="00A87724" w:rsidP="003C2FB1">
            <w:pPr>
              <w:jc w:val="center"/>
              <w:rPr>
                <w:rFonts w:ascii="Comic Sans MS" w:hAnsi="Comic Sans MS"/>
                <w:sz w:val="144"/>
                <w:szCs w:val="144"/>
              </w:rPr>
            </w:pPr>
          </w:p>
        </w:tc>
        <w:tc>
          <w:tcPr>
            <w:tcW w:w="3060" w:type="dxa"/>
            <w:vAlign w:val="center"/>
            <w:hideMark/>
          </w:tcPr>
          <w:p w14:paraId="757CDC18" w14:textId="77777777" w:rsidR="00A87724" w:rsidRPr="008808DA" w:rsidRDefault="00A87724" w:rsidP="003C2FB1">
            <w:pPr>
              <w:jc w:val="center"/>
              <w:rPr>
                <w:rFonts w:ascii="Comic Sans MS" w:hAnsi="Comic Sans MS"/>
                <w:sz w:val="144"/>
                <w:szCs w:val="144"/>
              </w:rPr>
            </w:pPr>
          </w:p>
        </w:tc>
      </w:tr>
      <w:tr w:rsidR="00A87724" w14:paraId="7B115A3E" w14:textId="77777777" w:rsidTr="003C2FB1">
        <w:trPr>
          <w:trHeight w:val="3231"/>
        </w:trPr>
        <w:tc>
          <w:tcPr>
            <w:tcW w:w="3060" w:type="dxa"/>
            <w:vAlign w:val="center"/>
          </w:tcPr>
          <w:p w14:paraId="77C088F7" w14:textId="77777777" w:rsidR="00A87724" w:rsidRDefault="00A87724" w:rsidP="003C2FB1">
            <w:pPr>
              <w:jc w:val="center"/>
              <w:rPr>
                <w:rFonts w:ascii="Comic Sans MS" w:hAnsi="Comic Sans MS"/>
                <w:sz w:val="144"/>
                <w:szCs w:val="144"/>
              </w:rPr>
            </w:pPr>
          </w:p>
        </w:tc>
        <w:tc>
          <w:tcPr>
            <w:tcW w:w="3060" w:type="dxa"/>
            <w:vAlign w:val="center"/>
          </w:tcPr>
          <w:p w14:paraId="30535CE0" w14:textId="77777777" w:rsidR="00A87724" w:rsidRDefault="00A87724" w:rsidP="003C2FB1">
            <w:pPr>
              <w:jc w:val="center"/>
              <w:rPr>
                <w:rFonts w:ascii="Comic Sans MS" w:hAnsi="Comic Sans MS"/>
                <w:sz w:val="144"/>
                <w:szCs w:val="144"/>
              </w:rPr>
            </w:pPr>
          </w:p>
        </w:tc>
        <w:tc>
          <w:tcPr>
            <w:tcW w:w="3060" w:type="dxa"/>
            <w:vAlign w:val="center"/>
          </w:tcPr>
          <w:p w14:paraId="091EBBA5" w14:textId="77777777" w:rsidR="00A87724" w:rsidRDefault="00A87724" w:rsidP="003C2FB1">
            <w:pPr>
              <w:jc w:val="center"/>
              <w:rPr>
                <w:rFonts w:ascii="Comic Sans MS" w:hAnsi="Comic Sans MS"/>
                <w:sz w:val="144"/>
                <w:szCs w:val="144"/>
              </w:rPr>
            </w:pPr>
          </w:p>
        </w:tc>
      </w:tr>
    </w:tbl>
    <w:p w14:paraId="1F207B27" w14:textId="77777777" w:rsidR="000E2D86" w:rsidRDefault="00A87724">
      <w:r>
        <w:br w:type="page"/>
      </w:r>
    </w:p>
    <w:p w14:paraId="622F9979" w14:textId="5BD598DA" w:rsidR="000E2D86" w:rsidRDefault="000E2D86">
      <w:r>
        <w:rPr>
          <w:rFonts w:ascii="Comic Sans MS" w:hAnsi="Comic Sans MS"/>
          <w:b/>
          <w:bCs/>
          <w:noProof/>
          <w:sz w:val="48"/>
        </w:rPr>
        <w:lastRenderedPageBreak/>
        <mc:AlternateContent>
          <mc:Choice Requires="wpg">
            <w:drawing>
              <wp:anchor distT="0" distB="0" distL="114300" distR="114300" simplePos="0" relativeHeight="253959168" behindDoc="0" locked="0" layoutInCell="1" allowOverlap="1" wp14:anchorId="2C55C4D4" wp14:editId="042B6717">
                <wp:simplePos x="0" y="0"/>
                <wp:positionH relativeFrom="page">
                  <wp:posOffset>838200</wp:posOffset>
                </wp:positionH>
                <wp:positionV relativeFrom="paragraph">
                  <wp:posOffset>102870</wp:posOffset>
                </wp:positionV>
                <wp:extent cx="5675630" cy="9174480"/>
                <wp:effectExtent l="0" t="0" r="20320" b="26670"/>
                <wp:wrapNone/>
                <wp:docPr id="1638161605" name="Group 9"/>
                <wp:cNvGraphicFramePr/>
                <a:graphic xmlns:a="http://schemas.openxmlformats.org/drawingml/2006/main">
                  <a:graphicData uri="http://schemas.microsoft.com/office/word/2010/wordprocessingGroup">
                    <wpg:wgp>
                      <wpg:cNvGrpSpPr/>
                      <wpg:grpSpPr>
                        <a:xfrm>
                          <a:off x="0" y="0"/>
                          <a:ext cx="5675630" cy="9174480"/>
                          <a:chOff x="-1017638" y="14151"/>
                          <a:chExt cx="5675630" cy="8803169"/>
                        </a:xfrm>
                      </wpg:grpSpPr>
                      <wps:wsp>
                        <wps:cNvPr id="377" name="Text Box 377"/>
                        <wps:cNvSpPr txBox="1"/>
                        <wps:spPr>
                          <a:xfrm>
                            <a:off x="-1017638" y="14151"/>
                            <a:ext cx="5675630" cy="8803169"/>
                          </a:xfrm>
                          <a:prstGeom prst="rect">
                            <a:avLst/>
                          </a:prstGeom>
                          <a:solidFill>
                            <a:srgbClr val="FBFBFB"/>
                          </a:solidFill>
                          <a:ln w="6350">
                            <a:solidFill>
                              <a:prstClr val="black"/>
                            </a:solidFill>
                          </a:ln>
                        </wps:spPr>
                        <wps:txbx>
                          <w:txbxContent>
                            <w:p w14:paraId="7196980D" w14:textId="42632038" w:rsidR="000E2D86" w:rsidRPr="008F4E1C" w:rsidRDefault="00457017" w:rsidP="000E2D86">
                              <w:pPr>
                                <w:pStyle w:val="Heading2"/>
                                <w:shd w:val="clear" w:color="auto" w:fill="F9F9F9"/>
                                <w:spacing w:before="120"/>
                                <w:rPr>
                                  <w:rFonts w:asciiTheme="minorHAnsi" w:hAnsiTheme="minorHAnsi" w:cstheme="minorHAnsi"/>
                                  <w:b/>
                                  <w:bCs/>
                                  <w:color w:val="222222"/>
                                  <w:sz w:val="32"/>
                                  <w:szCs w:val="32"/>
                                </w:rPr>
                              </w:pPr>
                              <w:r>
                                <w:rPr>
                                  <w:rFonts w:asciiTheme="minorHAnsi" w:hAnsiTheme="minorHAnsi" w:cstheme="minorHAnsi"/>
                                  <w:b/>
                                  <w:bCs/>
                                  <w:color w:val="222222"/>
                                  <w:sz w:val="32"/>
                                  <w:szCs w:val="32"/>
                                </w:rPr>
                                <w:t xml:space="preserve">3. </w:t>
                              </w:r>
                              <w:r w:rsidR="000E2D86" w:rsidRPr="008F4E1C">
                                <w:rPr>
                                  <w:rFonts w:asciiTheme="minorHAnsi" w:hAnsiTheme="minorHAnsi" w:cstheme="minorHAnsi"/>
                                  <w:b/>
                                  <w:bCs/>
                                  <w:color w:val="222222"/>
                                  <w:sz w:val="32"/>
                                  <w:szCs w:val="32"/>
                                </w:rPr>
                                <w:t>Long vowels</w:t>
                              </w:r>
                            </w:p>
                            <w:p w14:paraId="39541E56" w14:textId="77777777" w:rsidR="000E2D86" w:rsidRPr="003F7A59" w:rsidRDefault="000E2D86" w:rsidP="000E2D86">
                              <w:pPr>
                                <w:pStyle w:val="Heading2"/>
                                <w:shd w:val="clear" w:color="auto" w:fill="F9F9F9"/>
                                <w:spacing w:before="0"/>
                                <w:rPr>
                                  <w:rFonts w:asciiTheme="minorHAnsi" w:hAnsiTheme="minorHAnsi" w:cstheme="minorHAnsi"/>
                                  <w:b/>
                                  <w:bCs/>
                                  <w:color w:val="222222"/>
                                  <w:sz w:val="8"/>
                                  <w:szCs w:val="8"/>
                                </w:rPr>
                              </w:pPr>
                            </w:p>
                            <w:p w14:paraId="6B1CAD92" w14:textId="6FD7E2AD" w:rsidR="000E2D86" w:rsidRPr="004B07FA" w:rsidRDefault="000E2D86" w:rsidP="000E2D86">
                              <w:pPr>
                                <w:shd w:val="clear" w:color="auto" w:fill="F9F9F9"/>
                                <w:rPr>
                                  <w:rFonts w:cstheme="minorHAnsi"/>
                                  <w:sz w:val="24"/>
                                  <w:szCs w:val="32"/>
                                </w:rPr>
                              </w:pPr>
                              <w:r w:rsidRPr="001B0D1E">
                                <w:rPr>
                                  <w:rFonts w:cstheme="minorHAnsi"/>
                                  <w:szCs w:val="36"/>
                                </w:rPr>
                                <w:t>Long vowel exercises have not been included in the student book, but have been added here for extension work.</w:t>
                              </w:r>
                              <w:r>
                                <w:rPr>
                                  <w:rFonts w:cstheme="minorHAnsi"/>
                                  <w:szCs w:val="36"/>
                                </w:rPr>
                                <w:t xml:space="preserve"> </w:t>
                              </w:r>
                            </w:p>
                            <w:p w14:paraId="463B9C32" w14:textId="77777777" w:rsidR="000E2D86" w:rsidRDefault="000E2D86" w:rsidP="000E2D86">
                              <w:pPr>
                                <w:shd w:val="clear" w:color="auto" w:fill="F9F9F9"/>
                                <w:rPr>
                                  <w:rFonts w:cstheme="minorHAnsi"/>
                                  <w:szCs w:val="36"/>
                                </w:rPr>
                              </w:pPr>
                              <w:r>
                                <w:rPr>
                                  <w:rFonts w:cstheme="minorHAnsi"/>
                                  <w:szCs w:val="36"/>
                                </w:rPr>
                                <w:t xml:space="preserve">Show the difference between short and long vowels in a physical way. Separate </w:t>
                              </w:r>
                              <w:r w:rsidRPr="001405CB">
                                <w:rPr>
                                  <w:rFonts w:cstheme="minorHAnsi"/>
                                  <w:szCs w:val="36"/>
                                </w:rPr>
                                <w:t xml:space="preserve">your </w:t>
                              </w:r>
                              <w:r w:rsidRPr="001405CB">
                                <w:t xml:space="preserve">thumb and index finger </w:t>
                              </w:r>
                              <w:r>
                                <w:t xml:space="preserve">a little </w:t>
                              </w:r>
                              <w:r w:rsidRPr="001405CB">
                                <w:t>to indicate a short vowel sound</w:t>
                              </w:r>
                              <w:r>
                                <w:t xml:space="preserve">. Then </w:t>
                              </w:r>
                              <w:r w:rsidRPr="001405CB">
                                <w:t xml:space="preserve">stretch the gap out slowly between </w:t>
                              </w:r>
                              <w:r>
                                <w:t xml:space="preserve">your </w:t>
                              </w:r>
                              <w:r w:rsidRPr="001405CB">
                                <w:t xml:space="preserve">thumb and </w:t>
                              </w:r>
                              <w:r>
                                <w:t xml:space="preserve">index </w:t>
                              </w:r>
                              <w:r w:rsidRPr="001405CB">
                                <w:t>finger to indicate a longer vowel sound. The students do the same.</w:t>
                              </w:r>
                            </w:p>
                            <w:p w14:paraId="77E40234" w14:textId="77777777" w:rsidR="000E2D86" w:rsidRDefault="000E2D86" w:rsidP="000E2D86">
                              <w:pPr>
                                <w:shd w:val="clear" w:color="auto" w:fill="F9F9F9"/>
                              </w:pPr>
                              <w:r>
                                <w:t xml:space="preserve">The following worksheets introduce long vowel sounds. These sounds are easier for students to hear than the short vowels. </w:t>
                              </w:r>
                            </w:p>
                            <w:p w14:paraId="01356F25" w14:textId="77777777" w:rsidR="000E2D86" w:rsidRDefault="000E2D86" w:rsidP="000E2D86">
                              <w:pPr>
                                <w:shd w:val="clear" w:color="auto" w:fill="F9F9F9"/>
                              </w:pPr>
                              <w:r>
                                <w:t>Explain to students that:</w:t>
                              </w:r>
                            </w:p>
                            <w:p w14:paraId="79F5816E" w14:textId="77777777" w:rsidR="000E2D86" w:rsidRDefault="000E2D86" w:rsidP="000E2D86">
                              <w:pPr>
                                <w:pStyle w:val="ListParagraph"/>
                                <w:numPr>
                                  <w:ilvl w:val="0"/>
                                  <w:numId w:val="69"/>
                                </w:numPr>
                                <w:shd w:val="clear" w:color="auto" w:fill="F9F9F9"/>
                                <w:rPr>
                                  <w:rFonts w:ascii="Comic Sans MS" w:hAnsi="Comic Sans MS" w:cstheme="minorHAnsi"/>
                                  <w:sz w:val="28"/>
                                  <w:szCs w:val="36"/>
                                </w:rPr>
                              </w:pPr>
                              <w:r w:rsidRPr="001D0465">
                                <w:rPr>
                                  <w:rFonts w:cstheme="minorHAnsi"/>
                                  <w:sz w:val="28"/>
                                  <w:szCs w:val="36"/>
                                </w:rPr>
                                <w:t xml:space="preserve">The long vowel sound is the </w:t>
                              </w:r>
                              <w:r w:rsidRPr="00C530B4">
                                <w:rPr>
                                  <w:rFonts w:cstheme="minorHAnsi"/>
                                  <w:b/>
                                  <w:bCs/>
                                  <w:sz w:val="28"/>
                                  <w:szCs w:val="36"/>
                                </w:rPr>
                                <w:t>name</w:t>
                              </w:r>
                              <w:r w:rsidRPr="001D0465">
                                <w:rPr>
                                  <w:rFonts w:cstheme="minorHAnsi"/>
                                  <w:sz w:val="28"/>
                                  <w:szCs w:val="36"/>
                                </w:rPr>
                                <w:t xml:space="preserve"> of the </w:t>
                              </w:r>
                              <w:r w:rsidRPr="00C530B4">
                                <w:rPr>
                                  <w:rFonts w:cstheme="minorHAnsi"/>
                                  <w:b/>
                                  <w:bCs/>
                                  <w:sz w:val="28"/>
                                  <w:szCs w:val="36"/>
                                </w:rPr>
                                <w:t xml:space="preserve">first </w:t>
                              </w:r>
                              <w:r w:rsidRPr="00884A78">
                                <w:rPr>
                                  <w:rFonts w:cstheme="minorHAnsi"/>
                                  <w:sz w:val="28"/>
                                  <w:szCs w:val="36"/>
                                </w:rPr>
                                <w:t xml:space="preserve">of </w:t>
                              </w:r>
                              <w:r>
                                <w:rPr>
                                  <w:rFonts w:cstheme="minorHAnsi"/>
                                  <w:sz w:val="28"/>
                                  <w:szCs w:val="36"/>
                                </w:rPr>
                                <w:t xml:space="preserve">the </w:t>
                              </w:r>
                              <w:r>
                                <w:rPr>
                                  <w:rFonts w:cstheme="minorHAnsi"/>
                                  <w:b/>
                                  <w:bCs/>
                                  <w:sz w:val="28"/>
                                  <w:szCs w:val="36"/>
                                </w:rPr>
                                <w:t xml:space="preserve">two </w:t>
                              </w:r>
                              <w:r w:rsidRPr="00C530B4">
                                <w:rPr>
                                  <w:rFonts w:cstheme="minorHAnsi"/>
                                  <w:b/>
                                  <w:bCs/>
                                  <w:sz w:val="28"/>
                                  <w:szCs w:val="36"/>
                                </w:rPr>
                                <w:t>vowel</w:t>
                              </w:r>
                              <w:r>
                                <w:rPr>
                                  <w:rFonts w:cstheme="minorHAnsi"/>
                                  <w:b/>
                                  <w:bCs/>
                                  <w:sz w:val="28"/>
                                  <w:szCs w:val="36"/>
                                </w:rPr>
                                <w:t>s</w:t>
                              </w:r>
                              <w:r w:rsidRPr="001D0465">
                                <w:rPr>
                                  <w:rFonts w:cstheme="minorHAnsi"/>
                                  <w:sz w:val="28"/>
                                  <w:szCs w:val="36"/>
                                </w:rPr>
                                <w:t>.</w:t>
                              </w:r>
                              <w:r w:rsidRPr="001D0465">
                                <w:rPr>
                                  <w:rFonts w:cstheme="minorHAnsi"/>
                                  <w:sz w:val="28"/>
                                  <w:szCs w:val="36"/>
                                </w:rPr>
                                <w:br/>
                                <w:t xml:space="preserve"> </w:t>
                              </w:r>
                              <w:r>
                                <w:rPr>
                                  <w:rFonts w:cstheme="minorHAnsi"/>
                                  <w:sz w:val="28"/>
                                  <w:szCs w:val="36"/>
                                </w:rPr>
                                <w:tab/>
                              </w:r>
                              <w:r w:rsidRPr="001D0465">
                                <w:rPr>
                                  <w:rFonts w:cstheme="minorHAnsi"/>
                                  <w:sz w:val="28"/>
                                  <w:szCs w:val="36"/>
                                </w:rPr>
                                <w:t xml:space="preserve">e.g.  </w:t>
                              </w:r>
                              <w:r>
                                <w:rPr>
                                  <w:rFonts w:cstheme="minorHAnsi"/>
                                  <w:sz w:val="28"/>
                                  <w:szCs w:val="36"/>
                                </w:rPr>
                                <w:tab/>
                              </w:r>
                              <w:r w:rsidRPr="00B415BF">
                                <w:rPr>
                                  <w:rFonts w:ascii="Comic Sans MS" w:hAnsi="Comic Sans MS" w:cstheme="minorHAnsi"/>
                                  <w:sz w:val="28"/>
                                  <w:szCs w:val="36"/>
                                </w:rPr>
                                <w:t xml:space="preserve">ai = </w:t>
                              </w:r>
                              <w:r w:rsidRPr="00804FDA">
                                <w:rPr>
                                  <w:rFonts w:ascii="Comic Sans MS" w:hAnsi="Comic Sans MS" w:cstheme="minorHAnsi"/>
                                  <w:b/>
                                  <w:bCs/>
                                  <w:sz w:val="28"/>
                                  <w:szCs w:val="36"/>
                                </w:rPr>
                                <w:t>A</w:t>
                              </w:r>
                              <w:r>
                                <w:rPr>
                                  <w:rFonts w:ascii="Comic Sans MS" w:hAnsi="Comic Sans MS" w:cstheme="minorHAnsi"/>
                                  <w:sz w:val="28"/>
                                  <w:szCs w:val="36"/>
                                </w:rPr>
                                <w:t xml:space="preserve"> </w:t>
                              </w:r>
                              <w:r w:rsidRPr="00BF709A">
                                <w:rPr>
                                  <w:rFonts w:ascii="Comic Sans MS" w:hAnsi="Comic Sans MS" w:cstheme="minorHAnsi"/>
                                  <w:sz w:val="28"/>
                                  <w:szCs w:val="36"/>
                                </w:rPr>
                                <w:t>as in</w:t>
                              </w:r>
                              <w:r>
                                <w:rPr>
                                  <w:rFonts w:ascii="Comic Sans MS" w:hAnsi="Comic Sans MS" w:cstheme="minorHAnsi"/>
                                  <w:sz w:val="28"/>
                                  <w:szCs w:val="36"/>
                                </w:rPr>
                                <w:t xml:space="preserve"> tr</w:t>
                              </w:r>
                              <w:r w:rsidRPr="00BF709A">
                                <w:rPr>
                                  <w:rFonts w:ascii="Comic Sans MS" w:hAnsi="Comic Sans MS" w:cstheme="minorHAnsi"/>
                                  <w:b/>
                                  <w:bCs/>
                                  <w:sz w:val="28"/>
                                  <w:szCs w:val="36"/>
                                </w:rPr>
                                <w:t>ai</w:t>
                              </w:r>
                              <w:r>
                                <w:rPr>
                                  <w:rFonts w:ascii="Comic Sans MS" w:hAnsi="Comic Sans MS" w:cstheme="minorHAnsi"/>
                                  <w:sz w:val="28"/>
                                  <w:szCs w:val="36"/>
                                </w:rPr>
                                <w:t xml:space="preserve">n  </w:t>
                              </w:r>
                            </w:p>
                            <w:p w14:paraId="5A73527F" w14:textId="77777777" w:rsidR="000E2D86" w:rsidRDefault="000E2D86" w:rsidP="000E2D86">
                              <w:pPr>
                                <w:pStyle w:val="ListParagraph"/>
                                <w:shd w:val="clear" w:color="auto" w:fill="F9F9F9"/>
                                <w:ind w:left="783"/>
                                <w:rPr>
                                  <w:rFonts w:ascii="Comic Sans MS" w:hAnsi="Comic Sans MS" w:cstheme="minorHAnsi"/>
                                  <w:sz w:val="28"/>
                                  <w:szCs w:val="36"/>
                                </w:rPr>
                              </w:pPr>
                              <w:r>
                                <w:rPr>
                                  <w:rFonts w:ascii="Comic Sans MS" w:hAnsi="Comic Sans MS" w:cstheme="minorHAnsi"/>
                                  <w:sz w:val="28"/>
                                  <w:szCs w:val="36"/>
                                </w:rPr>
                                <w:tab/>
                                <w:t xml:space="preserve">  </w:t>
                              </w:r>
                              <w:r>
                                <w:rPr>
                                  <w:rFonts w:ascii="Comic Sans MS" w:hAnsi="Comic Sans MS" w:cstheme="minorHAnsi"/>
                                  <w:sz w:val="28"/>
                                  <w:szCs w:val="36"/>
                                </w:rPr>
                                <w:tab/>
                              </w:r>
                              <w:proofErr w:type="spellStart"/>
                              <w:r w:rsidRPr="00B415BF">
                                <w:rPr>
                                  <w:rFonts w:ascii="Comic Sans MS" w:hAnsi="Comic Sans MS" w:cstheme="minorHAnsi"/>
                                  <w:sz w:val="28"/>
                                  <w:szCs w:val="36"/>
                                </w:rPr>
                                <w:t>ea</w:t>
                              </w:r>
                              <w:proofErr w:type="spellEnd"/>
                              <w:r w:rsidRPr="00B415BF">
                                <w:rPr>
                                  <w:rFonts w:ascii="Comic Sans MS" w:hAnsi="Comic Sans MS" w:cstheme="minorHAnsi"/>
                                  <w:sz w:val="28"/>
                                  <w:szCs w:val="36"/>
                                </w:rPr>
                                <w:t xml:space="preserve"> = </w:t>
                              </w:r>
                              <w:r w:rsidRPr="00804FDA">
                                <w:rPr>
                                  <w:rFonts w:ascii="Comic Sans MS" w:hAnsi="Comic Sans MS" w:cstheme="minorHAnsi"/>
                                  <w:b/>
                                  <w:bCs/>
                                  <w:sz w:val="28"/>
                                  <w:szCs w:val="36"/>
                                </w:rPr>
                                <w:t>E</w:t>
                              </w:r>
                              <w:r>
                                <w:rPr>
                                  <w:rFonts w:ascii="Comic Sans MS" w:hAnsi="Comic Sans MS" w:cstheme="minorHAnsi"/>
                                  <w:sz w:val="28"/>
                                  <w:szCs w:val="36"/>
                                </w:rPr>
                                <w:t xml:space="preserve"> as in t</w:t>
                              </w:r>
                              <w:r w:rsidRPr="00BF709A">
                                <w:rPr>
                                  <w:rFonts w:ascii="Comic Sans MS" w:hAnsi="Comic Sans MS" w:cstheme="minorHAnsi"/>
                                  <w:b/>
                                  <w:bCs/>
                                  <w:sz w:val="28"/>
                                  <w:szCs w:val="36"/>
                                </w:rPr>
                                <w:t>ea</w:t>
                              </w:r>
                            </w:p>
                            <w:p w14:paraId="1530A8FB" w14:textId="77777777" w:rsidR="000E2D86" w:rsidRDefault="000E2D86" w:rsidP="000E2D86">
                              <w:pPr>
                                <w:pStyle w:val="ListParagraph"/>
                                <w:shd w:val="clear" w:color="auto" w:fill="F9F9F9"/>
                                <w:ind w:left="783"/>
                                <w:rPr>
                                  <w:rFonts w:ascii="Comic Sans MS" w:hAnsi="Comic Sans MS" w:cstheme="minorHAnsi"/>
                                  <w:sz w:val="28"/>
                                  <w:szCs w:val="36"/>
                                </w:rPr>
                              </w:pPr>
                              <w:r>
                                <w:rPr>
                                  <w:rFonts w:ascii="Comic Sans MS" w:hAnsi="Comic Sans MS" w:cstheme="minorHAnsi"/>
                                  <w:sz w:val="28"/>
                                  <w:szCs w:val="36"/>
                                </w:rPr>
                                <w:tab/>
                                <w:t xml:space="preserve">  </w:t>
                              </w:r>
                              <w:r>
                                <w:rPr>
                                  <w:rFonts w:ascii="Comic Sans MS" w:hAnsi="Comic Sans MS" w:cstheme="minorHAnsi"/>
                                  <w:sz w:val="28"/>
                                  <w:szCs w:val="36"/>
                                </w:rPr>
                                <w:tab/>
                              </w:r>
                              <w:proofErr w:type="spellStart"/>
                              <w:r w:rsidRPr="00B415BF">
                                <w:rPr>
                                  <w:rFonts w:ascii="Comic Sans MS" w:hAnsi="Comic Sans MS" w:cstheme="minorHAnsi"/>
                                  <w:sz w:val="28"/>
                                  <w:szCs w:val="36"/>
                                </w:rPr>
                                <w:t>i_e</w:t>
                              </w:r>
                              <w:proofErr w:type="spellEnd"/>
                              <w:r w:rsidRPr="00B415BF">
                                <w:rPr>
                                  <w:rFonts w:ascii="Comic Sans MS" w:hAnsi="Comic Sans MS" w:cstheme="minorHAnsi"/>
                                  <w:sz w:val="28"/>
                                  <w:szCs w:val="36"/>
                                </w:rPr>
                                <w:t xml:space="preserve"> = </w:t>
                              </w:r>
                              <w:r w:rsidRPr="00804FDA">
                                <w:rPr>
                                  <w:rFonts w:ascii="Comic Sans MS" w:hAnsi="Comic Sans MS" w:cstheme="minorHAnsi"/>
                                  <w:b/>
                                  <w:bCs/>
                                  <w:sz w:val="28"/>
                                  <w:szCs w:val="36"/>
                                </w:rPr>
                                <w:t>I</w:t>
                              </w:r>
                              <w:r>
                                <w:rPr>
                                  <w:rFonts w:ascii="Comic Sans MS" w:hAnsi="Comic Sans MS" w:cstheme="minorHAnsi"/>
                                  <w:sz w:val="28"/>
                                  <w:szCs w:val="36"/>
                                </w:rPr>
                                <w:t xml:space="preserve"> as in r</w:t>
                              </w:r>
                              <w:r w:rsidRPr="00BF709A">
                                <w:rPr>
                                  <w:rFonts w:ascii="Comic Sans MS" w:hAnsi="Comic Sans MS" w:cstheme="minorHAnsi"/>
                                  <w:b/>
                                  <w:bCs/>
                                  <w:sz w:val="28"/>
                                  <w:szCs w:val="36"/>
                                </w:rPr>
                                <w:t>i</w:t>
                              </w:r>
                              <w:r>
                                <w:rPr>
                                  <w:rFonts w:ascii="Comic Sans MS" w:hAnsi="Comic Sans MS" w:cstheme="minorHAnsi"/>
                                  <w:sz w:val="28"/>
                                  <w:szCs w:val="36"/>
                                </w:rPr>
                                <w:t>c</w:t>
                              </w:r>
                              <w:r w:rsidRPr="00BF709A">
                                <w:rPr>
                                  <w:rFonts w:ascii="Comic Sans MS" w:hAnsi="Comic Sans MS" w:cstheme="minorHAnsi"/>
                                  <w:b/>
                                  <w:bCs/>
                                  <w:sz w:val="28"/>
                                  <w:szCs w:val="36"/>
                                </w:rPr>
                                <w:t xml:space="preserve">e </w:t>
                              </w:r>
                              <w:r w:rsidRPr="00B415BF">
                                <w:rPr>
                                  <w:rFonts w:ascii="Comic Sans MS" w:hAnsi="Comic Sans MS" w:cstheme="minorHAnsi"/>
                                  <w:sz w:val="28"/>
                                  <w:szCs w:val="36"/>
                                </w:rPr>
                                <w:t xml:space="preserve"> </w:t>
                              </w:r>
                            </w:p>
                            <w:p w14:paraId="06CF6CAB" w14:textId="77777777" w:rsidR="000E2D86" w:rsidRDefault="000E2D86" w:rsidP="000E2D86">
                              <w:pPr>
                                <w:pStyle w:val="ListParagraph"/>
                                <w:shd w:val="clear" w:color="auto" w:fill="F9F9F9"/>
                                <w:ind w:left="783"/>
                                <w:rPr>
                                  <w:rFonts w:ascii="Comic Sans MS" w:hAnsi="Comic Sans MS" w:cstheme="minorHAnsi"/>
                                  <w:sz w:val="28"/>
                                  <w:szCs w:val="36"/>
                                </w:rPr>
                              </w:pPr>
                              <w:r>
                                <w:rPr>
                                  <w:rFonts w:ascii="Comic Sans MS" w:hAnsi="Comic Sans MS" w:cstheme="minorHAnsi"/>
                                  <w:sz w:val="28"/>
                                  <w:szCs w:val="36"/>
                                </w:rPr>
                                <w:tab/>
                                <w:t xml:space="preserve">  </w:t>
                              </w:r>
                              <w:r>
                                <w:rPr>
                                  <w:rFonts w:ascii="Comic Sans MS" w:hAnsi="Comic Sans MS" w:cstheme="minorHAnsi"/>
                                  <w:sz w:val="28"/>
                                  <w:szCs w:val="36"/>
                                </w:rPr>
                                <w:tab/>
                              </w:r>
                              <w:proofErr w:type="spellStart"/>
                              <w:r w:rsidRPr="00B415BF">
                                <w:rPr>
                                  <w:rFonts w:ascii="Comic Sans MS" w:hAnsi="Comic Sans MS" w:cstheme="minorHAnsi"/>
                                  <w:sz w:val="28"/>
                                  <w:szCs w:val="36"/>
                                </w:rPr>
                                <w:t>oa</w:t>
                              </w:r>
                              <w:proofErr w:type="spellEnd"/>
                              <w:r w:rsidRPr="00B415BF">
                                <w:rPr>
                                  <w:rFonts w:ascii="Comic Sans MS" w:hAnsi="Comic Sans MS" w:cstheme="minorHAnsi"/>
                                  <w:sz w:val="28"/>
                                  <w:szCs w:val="36"/>
                                </w:rPr>
                                <w:t xml:space="preserve"> = </w:t>
                              </w:r>
                              <w:r w:rsidRPr="00804FDA">
                                <w:rPr>
                                  <w:rFonts w:ascii="Comic Sans MS" w:hAnsi="Comic Sans MS" w:cstheme="minorHAnsi"/>
                                  <w:b/>
                                  <w:bCs/>
                                  <w:sz w:val="28"/>
                                  <w:szCs w:val="36"/>
                                </w:rPr>
                                <w:t>O</w:t>
                              </w:r>
                              <w:r>
                                <w:rPr>
                                  <w:rFonts w:ascii="Comic Sans MS" w:hAnsi="Comic Sans MS" w:cstheme="minorHAnsi"/>
                                  <w:sz w:val="28"/>
                                  <w:szCs w:val="36"/>
                                </w:rPr>
                                <w:t xml:space="preserve"> as in b</w:t>
                              </w:r>
                              <w:r w:rsidRPr="00BF709A">
                                <w:rPr>
                                  <w:rFonts w:ascii="Comic Sans MS" w:hAnsi="Comic Sans MS" w:cstheme="minorHAnsi"/>
                                  <w:b/>
                                  <w:bCs/>
                                  <w:sz w:val="28"/>
                                  <w:szCs w:val="36"/>
                                </w:rPr>
                                <w:t>oa</w:t>
                              </w:r>
                              <w:r>
                                <w:rPr>
                                  <w:rFonts w:ascii="Comic Sans MS" w:hAnsi="Comic Sans MS" w:cstheme="minorHAnsi"/>
                                  <w:sz w:val="28"/>
                                  <w:szCs w:val="36"/>
                                </w:rPr>
                                <w:t>t</w:t>
                              </w:r>
                            </w:p>
                            <w:p w14:paraId="5E889A89" w14:textId="77777777" w:rsidR="000E2D86" w:rsidRPr="00E05747" w:rsidRDefault="000E2D86" w:rsidP="000E2D86">
                              <w:pPr>
                                <w:pStyle w:val="ListParagraph"/>
                                <w:shd w:val="clear" w:color="auto" w:fill="F9F9F9"/>
                                <w:ind w:left="783"/>
                                <w:rPr>
                                  <w:rFonts w:ascii="Comic Sans MS" w:hAnsi="Comic Sans MS" w:cstheme="minorHAnsi"/>
                                  <w:sz w:val="8"/>
                                  <w:szCs w:val="12"/>
                                </w:rPr>
                              </w:pPr>
                              <w:r>
                                <w:rPr>
                                  <w:rFonts w:ascii="Comic Sans MS" w:hAnsi="Comic Sans MS" w:cstheme="minorHAnsi"/>
                                  <w:sz w:val="28"/>
                                  <w:szCs w:val="36"/>
                                </w:rPr>
                                <w:tab/>
                              </w:r>
                              <w:r>
                                <w:rPr>
                                  <w:rFonts w:ascii="Comic Sans MS" w:hAnsi="Comic Sans MS" w:cstheme="minorHAnsi"/>
                                  <w:sz w:val="28"/>
                                  <w:szCs w:val="36"/>
                                </w:rPr>
                                <w:tab/>
                              </w:r>
                              <w:proofErr w:type="spellStart"/>
                              <w:r w:rsidRPr="00B415BF">
                                <w:rPr>
                                  <w:rFonts w:ascii="Comic Sans MS" w:hAnsi="Comic Sans MS" w:cstheme="minorHAnsi"/>
                                  <w:sz w:val="28"/>
                                  <w:szCs w:val="36"/>
                                </w:rPr>
                                <w:t>u_e</w:t>
                              </w:r>
                              <w:proofErr w:type="spellEnd"/>
                              <w:r w:rsidRPr="00B415BF">
                                <w:rPr>
                                  <w:rFonts w:ascii="Comic Sans MS" w:hAnsi="Comic Sans MS" w:cstheme="minorHAnsi"/>
                                  <w:sz w:val="28"/>
                                  <w:szCs w:val="36"/>
                                </w:rPr>
                                <w:t xml:space="preserve"> = </w:t>
                              </w:r>
                              <w:r w:rsidRPr="00804FDA">
                                <w:rPr>
                                  <w:rFonts w:ascii="Comic Sans MS" w:hAnsi="Comic Sans MS" w:cstheme="minorHAnsi"/>
                                  <w:b/>
                                  <w:bCs/>
                                  <w:sz w:val="28"/>
                                  <w:szCs w:val="36"/>
                                </w:rPr>
                                <w:t>U</w:t>
                              </w:r>
                              <w:r>
                                <w:rPr>
                                  <w:rFonts w:ascii="Comic Sans MS" w:hAnsi="Comic Sans MS" w:cstheme="minorHAnsi"/>
                                  <w:sz w:val="28"/>
                                  <w:szCs w:val="36"/>
                                </w:rPr>
                                <w:t xml:space="preserve"> as in c</w:t>
                              </w:r>
                              <w:r w:rsidRPr="00BF709A">
                                <w:rPr>
                                  <w:rFonts w:ascii="Comic Sans MS" w:hAnsi="Comic Sans MS" w:cstheme="minorHAnsi"/>
                                  <w:b/>
                                  <w:bCs/>
                                  <w:sz w:val="28"/>
                                  <w:szCs w:val="36"/>
                                </w:rPr>
                                <w:t>u</w:t>
                              </w:r>
                              <w:r>
                                <w:rPr>
                                  <w:rFonts w:ascii="Comic Sans MS" w:hAnsi="Comic Sans MS" w:cstheme="minorHAnsi"/>
                                  <w:sz w:val="28"/>
                                  <w:szCs w:val="36"/>
                                </w:rPr>
                                <w:t>t</w:t>
                              </w:r>
                              <w:r w:rsidRPr="00BF709A">
                                <w:rPr>
                                  <w:rFonts w:ascii="Comic Sans MS" w:hAnsi="Comic Sans MS" w:cstheme="minorHAnsi"/>
                                  <w:b/>
                                  <w:bCs/>
                                  <w:sz w:val="28"/>
                                  <w:szCs w:val="36"/>
                                </w:rPr>
                                <w:t>e</w:t>
                              </w:r>
                              <w:r w:rsidRPr="00E05747">
                                <w:rPr>
                                  <w:rFonts w:ascii="Comic Sans MS" w:hAnsi="Comic Sans MS" w:cstheme="minorHAnsi"/>
                                  <w:b/>
                                  <w:bCs/>
                                  <w:color w:val="FF0000"/>
                                  <w:sz w:val="28"/>
                                  <w:szCs w:val="36"/>
                                </w:rPr>
                                <w:t>*</w:t>
                              </w:r>
                              <w:r>
                                <w:rPr>
                                  <w:rFonts w:ascii="Comic Sans MS" w:hAnsi="Comic Sans MS" w:cstheme="minorHAnsi"/>
                                  <w:b/>
                                  <w:bCs/>
                                  <w:sz w:val="28"/>
                                  <w:szCs w:val="36"/>
                                </w:rPr>
                                <w:br/>
                              </w:r>
                            </w:p>
                            <w:p w14:paraId="399D5F5F" w14:textId="77777777" w:rsidR="000E2D86" w:rsidRDefault="000E2D86" w:rsidP="000E2D86">
                              <w:pPr>
                                <w:pStyle w:val="ListParagraph"/>
                                <w:numPr>
                                  <w:ilvl w:val="0"/>
                                  <w:numId w:val="69"/>
                                </w:numPr>
                                <w:shd w:val="clear" w:color="auto" w:fill="F9F9F9"/>
                                <w:rPr>
                                  <w:rFonts w:cstheme="minorHAnsi"/>
                                  <w:sz w:val="28"/>
                                  <w:szCs w:val="36"/>
                                </w:rPr>
                              </w:pPr>
                              <w:r w:rsidRPr="001D0465">
                                <w:rPr>
                                  <w:rFonts w:cstheme="minorHAnsi"/>
                                  <w:sz w:val="28"/>
                                  <w:szCs w:val="36"/>
                                </w:rPr>
                                <w:t xml:space="preserve">The </w:t>
                              </w:r>
                              <w:r w:rsidRPr="00C530B4">
                                <w:rPr>
                                  <w:rFonts w:cstheme="minorHAnsi"/>
                                  <w:b/>
                                  <w:bCs/>
                                  <w:sz w:val="28"/>
                                  <w:szCs w:val="36"/>
                                </w:rPr>
                                <w:t xml:space="preserve">second vowel </w:t>
                              </w:r>
                              <w:r w:rsidRPr="004A11C3">
                                <w:rPr>
                                  <w:rFonts w:cstheme="minorHAnsi"/>
                                  <w:sz w:val="28"/>
                                  <w:szCs w:val="36"/>
                                </w:rPr>
                                <w:t>is</w:t>
                              </w:r>
                              <w:r w:rsidRPr="00C530B4">
                                <w:rPr>
                                  <w:rFonts w:cstheme="minorHAnsi"/>
                                  <w:b/>
                                  <w:bCs/>
                                  <w:sz w:val="28"/>
                                  <w:szCs w:val="36"/>
                                </w:rPr>
                                <w:t xml:space="preserve"> silent</w:t>
                              </w:r>
                              <w:r>
                                <w:rPr>
                                  <w:rFonts w:cstheme="minorHAnsi"/>
                                  <w:b/>
                                  <w:bCs/>
                                  <w:sz w:val="28"/>
                                  <w:szCs w:val="36"/>
                                </w:rPr>
                                <w:t>.</w:t>
                              </w:r>
                              <w:r w:rsidRPr="001D0465">
                                <w:rPr>
                                  <w:rFonts w:cstheme="minorHAnsi"/>
                                  <w:sz w:val="28"/>
                                  <w:szCs w:val="36"/>
                                </w:rPr>
                                <w:t xml:space="preserve"> </w:t>
                              </w:r>
                            </w:p>
                            <w:p w14:paraId="6560A50A" w14:textId="77777777" w:rsidR="000E2D86" w:rsidRDefault="000E2D86" w:rsidP="000E2D86">
                              <w:pPr>
                                <w:shd w:val="clear" w:color="auto" w:fill="F9F9F9"/>
                                <w:rPr>
                                  <w:rFonts w:cstheme="minorHAnsi"/>
                                  <w:szCs w:val="36"/>
                                </w:rPr>
                              </w:pPr>
                            </w:p>
                            <w:p w14:paraId="47A84F31" w14:textId="77777777" w:rsidR="000E2D86" w:rsidRDefault="000E2D86" w:rsidP="000E2D86">
                              <w:pPr>
                                <w:shd w:val="clear" w:color="auto" w:fill="F9F9F9"/>
                                <w:rPr>
                                  <w:rFonts w:cstheme="minorHAnsi"/>
                                  <w:szCs w:val="36"/>
                                </w:rPr>
                              </w:pPr>
                            </w:p>
                            <w:p w14:paraId="1EF2ED7C" w14:textId="77777777" w:rsidR="000E2D86" w:rsidRDefault="000E2D86" w:rsidP="000E2D86">
                              <w:pPr>
                                <w:shd w:val="clear" w:color="auto" w:fill="F9F9F9"/>
                                <w:rPr>
                                  <w:rFonts w:cstheme="minorHAnsi"/>
                                  <w:szCs w:val="36"/>
                                </w:rPr>
                              </w:pPr>
                            </w:p>
                            <w:p w14:paraId="688D69FD" w14:textId="77777777" w:rsidR="000E2D86" w:rsidRPr="00D1269B" w:rsidRDefault="000E2D86" w:rsidP="000E2D86">
                              <w:pPr>
                                <w:shd w:val="clear" w:color="auto" w:fill="F9F9F9"/>
                                <w:rPr>
                                  <w:rFonts w:cstheme="minorHAnsi"/>
                                  <w:szCs w:val="36"/>
                                </w:rPr>
                              </w:pPr>
                            </w:p>
                            <w:p w14:paraId="1427F4BE" w14:textId="77777777" w:rsidR="000E2D86" w:rsidRDefault="000E2D86" w:rsidP="000E2D86">
                              <w:pPr>
                                <w:shd w:val="clear" w:color="auto" w:fill="F9F9F9"/>
                                <w:rPr>
                                  <w:rFonts w:cstheme="minorHAnsi"/>
                                  <w:szCs w:val="36"/>
                                </w:rPr>
                              </w:pPr>
                              <w:r>
                                <w:rPr>
                                  <w:rFonts w:cstheme="minorHAnsi"/>
                                  <w:szCs w:val="36"/>
                                </w:rPr>
                                <w:t xml:space="preserve">Introduce the sounds gradually over several days or weeks and revise regularly. One way to do this could be to: </w:t>
                              </w:r>
                            </w:p>
                            <w:p w14:paraId="5BE4CABA" w14:textId="77777777" w:rsidR="000E2D86" w:rsidRPr="001D0465" w:rsidRDefault="000E2D86" w:rsidP="000E2D86">
                              <w:pPr>
                                <w:pStyle w:val="ListParagraph"/>
                                <w:numPr>
                                  <w:ilvl w:val="0"/>
                                  <w:numId w:val="70"/>
                                </w:numPr>
                                <w:shd w:val="clear" w:color="auto" w:fill="F9F9F9"/>
                                <w:rPr>
                                  <w:rFonts w:cstheme="minorHAnsi"/>
                                  <w:sz w:val="36"/>
                                  <w:szCs w:val="44"/>
                                </w:rPr>
                              </w:pPr>
                              <w:r>
                                <w:rPr>
                                  <w:rFonts w:cstheme="minorHAnsi"/>
                                  <w:sz w:val="28"/>
                                  <w:szCs w:val="44"/>
                                </w:rPr>
                                <w:t>p</w:t>
                              </w:r>
                              <w:r w:rsidRPr="001D0465">
                                <w:rPr>
                                  <w:rFonts w:cstheme="minorHAnsi"/>
                                  <w:sz w:val="28"/>
                                  <w:szCs w:val="44"/>
                                </w:rPr>
                                <w:t xml:space="preserve">roject </w:t>
                              </w:r>
                              <w:r>
                                <w:rPr>
                                  <w:rFonts w:cstheme="minorHAnsi"/>
                                  <w:sz w:val="28"/>
                                  <w:szCs w:val="44"/>
                                </w:rPr>
                                <w:t>one</w:t>
                              </w:r>
                              <w:r w:rsidRPr="001D0465">
                                <w:rPr>
                                  <w:rFonts w:cstheme="minorHAnsi"/>
                                  <w:sz w:val="28"/>
                                  <w:szCs w:val="44"/>
                                </w:rPr>
                                <w:t xml:space="preserve"> long vowel sound worksheet</w:t>
                              </w:r>
                              <w:r>
                                <w:rPr>
                                  <w:rFonts w:cstheme="minorHAnsi"/>
                                  <w:sz w:val="28"/>
                                  <w:szCs w:val="44"/>
                                </w:rPr>
                                <w:t xml:space="preserve"> from the pages following the letter tiles.</w:t>
                              </w:r>
                            </w:p>
                            <w:p w14:paraId="73423A21" w14:textId="77777777" w:rsidR="000E2D86" w:rsidRPr="001D0465" w:rsidRDefault="000E2D86" w:rsidP="000E2D86">
                              <w:pPr>
                                <w:pStyle w:val="ListParagraph"/>
                                <w:numPr>
                                  <w:ilvl w:val="0"/>
                                  <w:numId w:val="70"/>
                                </w:numPr>
                                <w:shd w:val="clear" w:color="auto" w:fill="F9F9F9"/>
                                <w:rPr>
                                  <w:rFonts w:cstheme="minorHAnsi"/>
                                  <w:sz w:val="36"/>
                                  <w:szCs w:val="44"/>
                                </w:rPr>
                              </w:pPr>
                              <w:r>
                                <w:rPr>
                                  <w:rFonts w:cstheme="minorHAnsi"/>
                                  <w:sz w:val="28"/>
                                  <w:szCs w:val="44"/>
                                </w:rPr>
                                <w:t xml:space="preserve">say the sound and each word several times, with students repeating. </w:t>
                              </w:r>
                            </w:p>
                            <w:p w14:paraId="4EBCE7CB" w14:textId="102390D5" w:rsidR="000E2D86" w:rsidRPr="00397622" w:rsidRDefault="000E2D86" w:rsidP="000E2D86">
                              <w:pPr>
                                <w:pStyle w:val="ListParagraph"/>
                                <w:numPr>
                                  <w:ilvl w:val="0"/>
                                  <w:numId w:val="70"/>
                                </w:numPr>
                                <w:shd w:val="clear" w:color="auto" w:fill="F9F9F9"/>
                                <w:rPr>
                                  <w:rFonts w:cstheme="minorHAnsi"/>
                                  <w:i/>
                                  <w:iCs/>
                                  <w:sz w:val="36"/>
                                  <w:szCs w:val="44"/>
                                </w:rPr>
                              </w:pPr>
                              <w:r>
                                <w:rPr>
                                  <w:rFonts w:cstheme="minorHAnsi"/>
                                  <w:sz w:val="28"/>
                                  <w:szCs w:val="44"/>
                                </w:rPr>
                                <w:t xml:space="preserve">explain the activities on the worksheet and then distribute. </w:t>
                              </w:r>
                              <w:r w:rsidR="00397622">
                                <w:rPr>
                                  <w:rFonts w:cstheme="minorHAnsi"/>
                                  <w:sz w:val="28"/>
                                  <w:szCs w:val="44"/>
                                </w:rPr>
                                <w:br/>
                              </w:r>
                              <w:r w:rsidR="00397622" w:rsidRPr="00397622">
                                <w:rPr>
                                  <w:rFonts w:cstheme="minorHAnsi"/>
                                  <w:i/>
                                  <w:iCs/>
                                  <w:sz w:val="28"/>
                                  <w:szCs w:val="44"/>
                                </w:rPr>
                                <w:t xml:space="preserve">[Remove the </w:t>
                              </w:r>
                              <w:r w:rsidR="00397622">
                                <w:rPr>
                                  <w:rFonts w:cstheme="minorHAnsi"/>
                                  <w:i/>
                                  <w:iCs/>
                                  <w:sz w:val="28"/>
                                  <w:szCs w:val="44"/>
                                </w:rPr>
                                <w:t xml:space="preserve">text boxes with </w:t>
                              </w:r>
                              <w:r w:rsidR="00397622" w:rsidRPr="00397622">
                                <w:rPr>
                                  <w:rFonts w:cstheme="minorHAnsi"/>
                                  <w:i/>
                                  <w:iCs/>
                                  <w:sz w:val="28"/>
                                  <w:szCs w:val="44"/>
                                </w:rPr>
                                <w:t xml:space="preserve">teacher notes on the worksheets </w:t>
                              </w:r>
                              <w:r w:rsidR="00397622">
                                <w:rPr>
                                  <w:rFonts w:cstheme="minorHAnsi"/>
                                  <w:i/>
                                  <w:iCs/>
                                  <w:sz w:val="28"/>
                                  <w:szCs w:val="44"/>
                                </w:rPr>
                                <w:br/>
                              </w:r>
                              <w:r w:rsidR="00397622" w:rsidRPr="00397622">
                                <w:rPr>
                                  <w:rFonts w:cstheme="minorHAnsi"/>
                                  <w:i/>
                                  <w:iCs/>
                                  <w:sz w:val="28"/>
                                  <w:szCs w:val="44"/>
                                </w:rPr>
                                <w:t>before printing</w:t>
                              </w:r>
                              <w:r w:rsidR="00397622">
                                <w:rPr>
                                  <w:rFonts w:cstheme="minorHAnsi"/>
                                  <w:i/>
                                  <w:iCs/>
                                  <w:sz w:val="28"/>
                                  <w:szCs w:val="44"/>
                                </w:rPr>
                                <w:t>.</w:t>
                              </w:r>
                              <w:r w:rsidR="00397622" w:rsidRPr="00397622">
                                <w:rPr>
                                  <w:rFonts w:cstheme="minorHAnsi"/>
                                  <w:i/>
                                  <w:iCs/>
                                  <w:sz w:val="28"/>
                                  <w:szCs w:val="44"/>
                                </w:rPr>
                                <w:t xml:space="preserve">] </w:t>
                              </w:r>
                            </w:p>
                            <w:p w14:paraId="40152E7D" w14:textId="77777777" w:rsidR="000E2D86" w:rsidRPr="00397622" w:rsidRDefault="000E2D86" w:rsidP="000E2D86">
                              <w:pPr>
                                <w:pStyle w:val="ListParagraph"/>
                                <w:numPr>
                                  <w:ilvl w:val="0"/>
                                  <w:numId w:val="70"/>
                                </w:numPr>
                                <w:shd w:val="clear" w:color="auto" w:fill="F9F9F9"/>
                                <w:rPr>
                                  <w:rFonts w:cstheme="minorHAnsi"/>
                                  <w:sz w:val="36"/>
                                  <w:szCs w:val="44"/>
                                </w:rPr>
                              </w:pPr>
                              <w:r>
                                <w:rPr>
                                  <w:rFonts w:cstheme="minorHAnsi"/>
                                  <w:sz w:val="28"/>
                                  <w:szCs w:val="44"/>
                                </w:rPr>
                                <w:t xml:space="preserve">Introduce the next sound when appropriate. </w:t>
                              </w:r>
                            </w:p>
                            <w:p w14:paraId="07A53FCA" w14:textId="77777777" w:rsidR="000E2D86" w:rsidRPr="001D0465" w:rsidRDefault="000E2D86" w:rsidP="000E2D86">
                              <w:pPr>
                                <w:shd w:val="clear" w:color="auto" w:fill="F9F9F9"/>
                                <w:rPr>
                                  <w:rFonts w:cstheme="minorHAnsi"/>
                                  <w:szCs w:val="36"/>
                                </w:rPr>
                              </w:pPr>
                              <w:r w:rsidRPr="001D0465">
                                <w:rPr>
                                  <w:rFonts w:cstheme="minorHAnsi"/>
                                  <w:szCs w:val="36"/>
                                </w:rPr>
                                <w:t xml:space="preserve">The final worksheet </w:t>
                              </w:r>
                              <w:r>
                                <w:rPr>
                                  <w:rFonts w:cstheme="minorHAnsi"/>
                                  <w:szCs w:val="36"/>
                                </w:rPr>
                                <w:t>is a listening activity which can be done when all the long vowels have been introduced.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805262" y="4736738"/>
                            <a:ext cx="5265420" cy="1318260"/>
                          </a:xfrm>
                          <a:prstGeom prst="rect">
                            <a:avLst/>
                          </a:prstGeom>
                          <a:solidFill>
                            <a:schemeClr val="lt1"/>
                          </a:solidFill>
                          <a:ln w="6350">
                            <a:solidFill>
                              <a:prstClr val="black"/>
                            </a:solidFill>
                          </a:ln>
                        </wps:spPr>
                        <wps:txbx>
                          <w:txbxContent>
                            <w:p w14:paraId="698CDBB5" w14:textId="77777777" w:rsidR="000E2D86" w:rsidRPr="00D1269B" w:rsidRDefault="000E2D86" w:rsidP="000E2D86">
                              <w:r w:rsidRPr="00E05747">
                                <w:rPr>
                                  <w:b/>
                                  <w:bCs/>
                                  <w:color w:val="FF0000"/>
                                  <w:sz w:val="32"/>
                                  <w:szCs w:val="44"/>
                                </w:rPr>
                                <w:t>*</w:t>
                              </w:r>
                              <w:r>
                                <w:t xml:space="preserve">The long </w:t>
                              </w:r>
                              <w:r w:rsidRPr="00D1269B">
                                <w:rPr>
                                  <w:b/>
                                  <w:bCs/>
                                </w:rPr>
                                <w:t>u</w:t>
                              </w:r>
                              <w:r>
                                <w:t xml:space="preserve"> has not been included in the worksheets on the following pages as there are fewer words with this sound and the words are less important at Initial level. The words </w:t>
                              </w:r>
                              <w:r w:rsidRPr="00D1269B">
                                <w:rPr>
                                  <w:i/>
                                  <w:iCs/>
                                </w:rPr>
                                <w:t>c</w:t>
                              </w:r>
                              <w:r w:rsidRPr="00D1269B">
                                <w:rPr>
                                  <w:b/>
                                  <w:bCs/>
                                  <w:i/>
                                  <w:iCs/>
                                </w:rPr>
                                <w:t>u</w:t>
                              </w:r>
                              <w:r w:rsidRPr="00D1269B">
                                <w:rPr>
                                  <w:i/>
                                  <w:iCs/>
                                </w:rPr>
                                <w:t>t</w:t>
                              </w:r>
                              <w:r w:rsidRPr="00D1269B">
                                <w:rPr>
                                  <w:b/>
                                  <w:bCs/>
                                  <w:i/>
                                  <w:iCs/>
                                </w:rPr>
                                <w:t>e</w:t>
                              </w:r>
                              <w:r>
                                <w:t xml:space="preserve"> and </w:t>
                              </w:r>
                              <w:proofErr w:type="spellStart"/>
                              <w:r w:rsidRPr="00D1269B">
                                <w:rPr>
                                  <w:b/>
                                  <w:bCs/>
                                  <w:i/>
                                  <w:iCs/>
                                </w:rPr>
                                <w:t>u</w:t>
                              </w:r>
                              <w:r w:rsidRPr="00D1269B">
                                <w:rPr>
                                  <w:i/>
                                  <w:iCs/>
                                </w:rPr>
                                <w:t>t</w:t>
                              </w:r>
                              <w:r w:rsidRPr="00D1269B">
                                <w:rPr>
                                  <w:b/>
                                  <w:bCs/>
                                  <w:i/>
                                  <w:iCs/>
                                </w:rPr>
                                <w:t>e</w:t>
                              </w:r>
                              <w:proofErr w:type="spellEnd"/>
                              <w:r>
                                <w:t xml:space="preserve"> could be introduced if they are relevant for the class, but the long </w:t>
                              </w:r>
                              <w:r w:rsidRPr="00E05747">
                                <w:rPr>
                                  <w:b/>
                                  <w:bCs/>
                                </w:rPr>
                                <w:t>u</w:t>
                              </w:r>
                              <w:r>
                                <w:t xml:space="preserve"> patterns in words such as </w:t>
                              </w:r>
                              <w:r w:rsidRPr="00D1269B">
                                <w:rPr>
                                  <w:i/>
                                  <w:iCs/>
                                </w:rPr>
                                <w:t>n</w:t>
                              </w:r>
                              <w:r w:rsidRPr="00D1269B">
                                <w:rPr>
                                  <w:b/>
                                  <w:bCs/>
                                  <w:i/>
                                  <w:iCs/>
                                </w:rPr>
                                <w:t>ew</w:t>
                              </w:r>
                              <w:r>
                                <w:t xml:space="preserve">, </w:t>
                              </w:r>
                              <w:r w:rsidRPr="00D1269B">
                                <w:rPr>
                                  <w:i/>
                                  <w:iCs/>
                                </w:rPr>
                                <w:t>d</w:t>
                              </w:r>
                              <w:r w:rsidRPr="00D1269B">
                                <w:rPr>
                                  <w:b/>
                                  <w:bCs/>
                                  <w:i/>
                                  <w:iCs/>
                                </w:rPr>
                                <w:t>ue</w:t>
                              </w:r>
                              <w:r w:rsidRPr="00D1269B">
                                <w:rPr>
                                  <w:i/>
                                  <w:iCs/>
                                </w:rPr>
                                <w:t xml:space="preserve"> </w:t>
                              </w:r>
                              <w:r>
                                <w:t xml:space="preserve">are too difficult.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55C4D4" id="_x0000_s1228" style="position:absolute;margin-left:66pt;margin-top:8.1pt;width:446.9pt;height:722.4pt;z-index:253959168;mso-position-horizontal-relative:page;mso-width-relative:margin;mso-height-relative:margin" coordorigin="-10176,141" coordsize="56756,88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XK//QIAAPsIAAAOAAAAZHJzL2Uyb0RvYy54bWzslt9P2zAQx98n7X+w/A5Jml8lIkUFVjQJ&#10;ARJMPLuO00RzYs92m7C/fmenDRS6F9B4miq5tu9ysT++7zmnZ33D0YYpXYs2x8GxjxFrqSjqdpXj&#10;Hw+LoylG2pC2IFy0LMdPTOOz2dcvp53M2ERUghdMIQjS6qyTOa6MkZnnaVqxhuhjIVkLxlKohhgY&#10;qpVXKNJB9IZ7E99PvE6oQipBmdYwezkY8czFL0tGzW1ZamYQzzGszbhWuXZpW292SrKVIrKq6XYZ&#10;5B2raEjdwkvHUJfEELRW9ZtQTU2V0KI0x1Q0nijLmjK3B9hN4L/azZUSa+n2ssq6lRwxAdpXnN4d&#10;lt5srpS8l3cKSHRyBSzcyO6lL1Vj/2GVqHfInkZkrDeIwmScpHESAlkKtpMgjaLpFiqtgLx97ijw&#10;gzQJIRHAJYiCOBio0+rboSDTqR8GyYn18XZr8PZW1knIFf2MQ38Mx31FJHOUdQY47hSqixyHaYpR&#10;SxrI2Qe72XPRIzvnMDlHCw2ZHgywrd28hskD7P7G4CDGQwRIJpU2V0w0yHZyrCC1XcaRzbU2A6yd&#10;i12AFrwuFjXnbqBWywuu0IaADBbn9rflu+fGW9TlOAlj30Xes9nYY4glJ/Tn2whwXryFY7MHNICw&#10;PdMve4d0muwoLUXxBPCUGPSoJV3UEP+aaHNHFAgQEgqKirmFpuQCFiW2PYwqoX4fmrf+kAhgxagD&#10;QedY/1oTxTDi31tIkZMgimwFcIMoTicwUC8ty5eWdt1cCIAVQPmS1HWtv+G7bqlE8wi1Z27fCibS&#10;Unh3js2ue2GGMgO1i7L53DmB5iUx1+29pDa0PRrL9aF/JEpuD9ZATtyIXVKS7NX5Dr72yVbM10aU&#10;tTt8C3qguuUPArGC/gSlxOEbocDUO3Uy9eNJMnGlIkrDJIWyAZFINgplksSRPTpbb4IwmE4SV2/G&#10;UvFBodh7h415zo0TNgTf08K/1slYZf7r5HN04u4XuGHdlbP9GrBX+Mux09XzN8vsDwAAAP//AwBQ&#10;SwMEFAAGAAgAAAAhAFHi5azgAAAADAEAAA8AAABkcnMvZG93bnJldi54bWxMj0FrwkAQhe+F/odl&#10;hN7qJrGGErMRkbYnKVQLpbcxOybB7G7Irkn89x1P9fYe83jzvnw9mVYM1PvGWQXxPAJBtnS6sZWC&#10;78P78ysIH9BqbJ0lBVfysC4eH3LMtBvtFw37UAkusT5DBXUIXSalL2sy6OeuI8u3k+sNBrZ9JXWP&#10;I5ebViZRlEqDjeUPNXa0rak87y9GwceI42YRvw2782l7/T0sP392MSn1NJs2KxCBpvAfhtt8ng4F&#10;bzq6i9VetOwXCbMEFmkC4haIkiXDHFm9pHEEssjlPUTxBwAA//8DAFBLAQItABQABgAIAAAAIQC2&#10;gziS/gAAAOEBAAATAAAAAAAAAAAAAAAAAAAAAABbQ29udGVudF9UeXBlc10ueG1sUEsBAi0AFAAG&#10;AAgAAAAhADj9If/WAAAAlAEAAAsAAAAAAAAAAAAAAAAALwEAAF9yZWxzLy5yZWxzUEsBAi0AFAAG&#10;AAgAAAAhAMkBcr/9AgAA+wgAAA4AAAAAAAAAAAAAAAAALgIAAGRycy9lMm9Eb2MueG1sUEsBAi0A&#10;FAAGAAgAAAAhAFHi5azgAAAADAEAAA8AAAAAAAAAAAAAAAAAVwUAAGRycy9kb3ducmV2LnhtbFBL&#10;BQYAAAAABAAEAPMAAABkBgAAAAA=&#10;">
                <v:shape id="Text Box 377" o:spid="_x0000_s1229" type="#_x0000_t202" style="position:absolute;left:-10176;top:141;width:56755;height:88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NjxAAAANwAAAAPAAAAZHJzL2Rvd25yZXYueG1sRI9La8JA&#10;FIX3Bf/DcIXu6kTri+hEpKW0CzfaVreXzDUTkrmTZqYm/nunIHR5OI+Ps970thYXan3pWMF4lIAg&#10;zp0uuVDw9fn2tAThA7LG2jEpuJKHTTZ4WGOqXcd7uhxCIeII+xQVmBCaVEqfG7LoR64hjt7ZtRZD&#10;lG0hdYtdHLe1nCTJXFosORIMNvRiKK8OvzZCsDP6W59kM/vZvb9W8+nsuHdKPQ777QpEoD78h+/t&#10;D63gebGAvzPxCMjsBgAA//8DAFBLAQItABQABgAIAAAAIQDb4fbL7gAAAIUBAAATAAAAAAAAAAAA&#10;AAAAAAAAAABbQ29udGVudF9UeXBlc10ueG1sUEsBAi0AFAAGAAgAAAAhAFr0LFu/AAAAFQEAAAsA&#10;AAAAAAAAAAAAAAAAHwEAAF9yZWxzLy5yZWxzUEsBAi0AFAAGAAgAAAAhANum42PEAAAA3AAAAA8A&#10;AAAAAAAAAAAAAAAABwIAAGRycy9kb3ducmV2LnhtbFBLBQYAAAAAAwADALcAAAD4AgAAAAA=&#10;" fillcolor="#fbfbfb" strokeweight=".5pt">
                  <v:textbox>
                    <w:txbxContent>
                      <w:p w14:paraId="7196980D" w14:textId="42632038" w:rsidR="000E2D86" w:rsidRPr="008F4E1C" w:rsidRDefault="00457017" w:rsidP="000E2D86">
                        <w:pPr>
                          <w:pStyle w:val="Heading2"/>
                          <w:shd w:val="clear" w:color="auto" w:fill="F9F9F9"/>
                          <w:spacing w:before="120"/>
                          <w:rPr>
                            <w:rFonts w:asciiTheme="minorHAnsi" w:hAnsiTheme="minorHAnsi" w:cstheme="minorHAnsi"/>
                            <w:b/>
                            <w:bCs/>
                            <w:color w:val="222222"/>
                            <w:sz w:val="32"/>
                            <w:szCs w:val="32"/>
                          </w:rPr>
                        </w:pPr>
                        <w:r>
                          <w:rPr>
                            <w:rFonts w:asciiTheme="minorHAnsi" w:hAnsiTheme="minorHAnsi" w:cstheme="minorHAnsi"/>
                            <w:b/>
                            <w:bCs/>
                            <w:color w:val="222222"/>
                            <w:sz w:val="32"/>
                            <w:szCs w:val="32"/>
                          </w:rPr>
                          <w:t xml:space="preserve">3. </w:t>
                        </w:r>
                        <w:r w:rsidR="000E2D86" w:rsidRPr="008F4E1C">
                          <w:rPr>
                            <w:rFonts w:asciiTheme="minorHAnsi" w:hAnsiTheme="minorHAnsi" w:cstheme="minorHAnsi"/>
                            <w:b/>
                            <w:bCs/>
                            <w:color w:val="222222"/>
                            <w:sz w:val="32"/>
                            <w:szCs w:val="32"/>
                          </w:rPr>
                          <w:t>Long vowels</w:t>
                        </w:r>
                      </w:p>
                      <w:p w14:paraId="39541E56" w14:textId="77777777" w:rsidR="000E2D86" w:rsidRPr="003F7A59" w:rsidRDefault="000E2D86" w:rsidP="000E2D86">
                        <w:pPr>
                          <w:pStyle w:val="Heading2"/>
                          <w:shd w:val="clear" w:color="auto" w:fill="F9F9F9"/>
                          <w:spacing w:before="0"/>
                          <w:rPr>
                            <w:rFonts w:asciiTheme="minorHAnsi" w:hAnsiTheme="minorHAnsi" w:cstheme="minorHAnsi"/>
                            <w:b/>
                            <w:bCs/>
                            <w:color w:val="222222"/>
                            <w:sz w:val="8"/>
                            <w:szCs w:val="8"/>
                          </w:rPr>
                        </w:pPr>
                      </w:p>
                      <w:p w14:paraId="6B1CAD92" w14:textId="6FD7E2AD" w:rsidR="000E2D86" w:rsidRPr="004B07FA" w:rsidRDefault="000E2D86" w:rsidP="000E2D86">
                        <w:pPr>
                          <w:shd w:val="clear" w:color="auto" w:fill="F9F9F9"/>
                          <w:rPr>
                            <w:rFonts w:cstheme="minorHAnsi"/>
                            <w:sz w:val="24"/>
                            <w:szCs w:val="32"/>
                          </w:rPr>
                        </w:pPr>
                        <w:r w:rsidRPr="001B0D1E">
                          <w:rPr>
                            <w:rFonts w:cstheme="minorHAnsi"/>
                            <w:szCs w:val="36"/>
                          </w:rPr>
                          <w:t>Long vowel exercises have not been included in the student book, but have been added here for extension work.</w:t>
                        </w:r>
                        <w:r>
                          <w:rPr>
                            <w:rFonts w:cstheme="minorHAnsi"/>
                            <w:szCs w:val="36"/>
                          </w:rPr>
                          <w:t xml:space="preserve"> </w:t>
                        </w:r>
                      </w:p>
                      <w:p w14:paraId="463B9C32" w14:textId="77777777" w:rsidR="000E2D86" w:rsidRDefault="000E2D86" w:rsidP="000E2D86">
                        <w:pPr>
                          <w:shd w:val="clear" w:color="auto" w:fill="F9F9F9"/>
                          <w:rPr>
                            <w:rFonts w:cstheme="minorHAnsi"/>
                            <w:szCs w:val="36"/>
                          </w:rPr>
                        </w:pPr>
                        <w:r>
                          <w:rPr>
                            <w:rFonts w:cstheme="minorHAnsi"/>
                            <w:szCs w:val="36"/>
                          </w:rPr>
                          <w:t xml:space="preserve">Show the difference between short and long vowels in a physical way. Separate </w:t>
                        </w:r>
                        <w:r w:rsidRPr="001405CB">
                          <w:rPr>
                            <w:rFonts w:cstheme="minorHAnsi"/>
                            <w:szCs w:val="36"/>
                          </w:rPr>
                          <w:t xml:space="preserve">your </w:t>
                        </w:r>
                        <w:r w:rsidRPr="001405CB">
                          <w:t xml:space="preserve">thumb and index finger </w:t>
                        </w:r>
                        <w:r>
                          <w:t xml:space="preserve">a little </w:t>
                        </w:r>
                        <w:r w:rsidRPr="001405CB">
                          <w:t>to indicate a short vowel sound</w:t>
                        </w:r>
                        <w:r>
                          <w:t xml:space="preserve">. Then </w:t>
                        </w:r>
                        <w:r w:rsidRPr="001405CB">
                          <w:t xml:space="preserve">stretch the gap out slowly between </w:t>
                        </w:r>
                        <w:r>
                          <w:t xml:space="preserve">your </w:t>
                        </w:r>
                        <w:r w:rsidRPr="001405CB">
                          <w:t xml:space="preserve">thumb and </w:t>
                        </w:r>
                        <w:r>
                          <w:t xml:space="preserve">index </w:t>
                        </w:r>
                        <w:r w:rsidRPr="001405CB">
                          <w:t>finger to indicate a longer vowel sound. The students do the same.</w:t>
                        </w:r>
                      </w:p>
                      <w:p w14:paraId="77E40234" w14:textId="77777777" w:rsidR="000E2D86" w:rsidRDefault="000E2D86" w:rsidP="000E2D86">
                        <w:pPr>
                          <w:shd w:val="clear" w:color="auto" w:fill="F9F9F9"/>
                        </w:pPr>
                        <w:r>
                          <w:t xml:space="preserve">The following worksheets introduce long vowel sounds. These sounds are easier for students to hear than the short vowels. </w:t>
                        </w:r>
                      </w:p>
                      <w:p w14:paraId="01356F25" w14:textId="77777777" w:rsidR="000E2D86" w:rsidRDefault="000E2D86" w:rsidP="000E2D86">
                        <w:pPr>
                          <w:shd w:val="clear" w:color="auto" w:fill="F9F9F9"/>
                        </w:pPr>
                        <w:r>
                          <w:t>Explain to students that:</w:t>
                        </w:r>
                      </w:p>
                      <w:p w14:paraId="79F5816E" w14:textId="77777777" w:rsidR="000E2D86" w:rsidRDefault="000E2D86" w:rsidP="000E2D86">
                        <w:pPr>
                          <w:pStyle w:val="ListParagraph"/>
                          <w:numPr>
                            <w:ilvl w:val="0"/>
                            <w:numId w:val="69"/>
                          </w:numPr>
                          <w:shd w:val="clear" w:color="auto" w:fill="F9F9F9"/>
                          <w:rPr>
                            <w:rFonts w:ascii="Comic Sans MS" w:hAnsi="Comic Sans MS" w:cstheme="minorHAnsi"/>
                            <w:sz w:val="28"/>
                            <w:szCs w:val="36"/>
                          </w:rPr>
                        </w:pPr>
                        <w:r w:rsidRPr="001D0465">
                          <w:rPr>
                            <w:rFonts w:cstheme="minorHAnsi"/>
                            <w:sz w:val="28"/>
                            <w:szCs w:val="36"/>
                          </w:rPr>
                          <w:t xml:space="preserve">The long vowel sound is the </w:t>
                        </w:r>
                        <w:r w:rsidRPr="00C530B4">
                          <w:rPr>
                            <w:rFonts w:cstheme="minorHAnsi"/>
                            <w:b/>
                            <w:bCs/>
                            <w:sz w:val="28"/>
                            <w:szCs w:val="36"/>
                          </w:rPr>
                          <w:t>name</w:t>
                        </w:r>
                        <w:r w:rsidRPr="001D0465">
                          <w:rPr>
                            <w:rFonts w:cstheme="minorHAnsi"/>
                            <w:sz w:val="28"/>
                            <w:szCs w:val="36"/>
                          </w:rPr>
                          <w:t xml:space="preserve"> of the </w:t>
                        </w:r>
                        <w:r w:rsidRPr="00C530B4">
                          <w:rPr>
                            <w:rFonts w:cstheme="minorHAnsi"/>
                            <w:b/>
                            <w:bCs/>
                            <w:sz w:val="28"/>
                            <w:szCs w:val="36"/>
                          </w:rPr>
                          <w:t xml:space="preserve">first </w:t>
                        </w:r>
                        <w:r w:rsidRPr="00884A78">
                          <w:rPr>
                            <w:rFonts w:cstheme="minorHAnsi"/>
                            <w:sz w:val="28"/>
                            <w:szCs w:val="36"/>
                          </w:rPr>
                          <w:t xml:space="preserve">of </w:t>
                        </w:r>
                        <w:r>
                          <w:rPr>
                            <w:rFonts w:cstheme="minorHAnsi"/>
                            <w:sz w:val="28"/>
                            <w:szCs w:val="36"/>
                          </w:rPr>
                          <w:t xml:space="preserve">the </w:t>
                        </w:r>
                        <w:r>
                          <w:rPr>
                            <w:rFonts w:cstheme="minorHAnsi"/>
                            <w:b/>
                            <w:bCs/>
                            <w:sz w:val="28"/>
                            <w:szCs w:val="36"/>
                          </w:rPr>
                          <w:t xml:space="preserve">two </w:t>
                        </w:r>
                        <w:r w:rsidRPr="00C530B4">
                          <w:rPr>
                            <w:rFonts w:cstheme="minorHAnsi"/>
                            <w:b/>
                            <w:bCs/>
                            <w:sz w:val="28"/>
                            <w:szCs w:val="36"/>
                          </w:rPr>
                          <w:t>vowel</w:t>
                        </w:r>
                        <w:r>
                          <w:rPr>
                            <w:rFonts w:cstheme="minorHAnsi"/>
                            <w:b/>
                            <w:bCs/>
                            <w:sz w:val="28"/>
                            <w:szCs w:val="36"/>
                          </w:rPr>
                          <w:t>s</w:t>
                        </w:r>
                        <w:r w:rsidRPr="001D0465">
                          <w:rPr>
                            <w:rFonts w:cstheme="minorHAnsi"/>
                            <w:sz w:val="28"/>
                            <w:szCs w:val="36"/>
                          </w:rPr>
                          <w:t>.</w:t>
                        </w:r>
                        <w:r w:rsidRPr="001D0465">
                          <w:rPr>
                            <w:rFonts w:cstheme="minorHAnsi"/>
                            <w:sz w:val="28"/>
                            <w:szCs w:val="36"/>
                          </w:rPr>
                          <w:br/>
                          <w:t xml:space="preserve"> </w:t>
                        </w:r>
                        <w:r>
                          <w:rPr>
                            <w:rFonts w:cstheme="minorHAnsi"/>
                            <w:sz w:val="28"/>
                            <w:szCs w:val="36"/>
                          </w:rPr>
                          <w:tab/>
                        </w:r>
                        <w:r w:rsidRPr="001D0465">
                          <w:rPr>
                            <w:rFonts w:cstheme="minorHAnsi"/>
                            <w:sz w:val="28"/>
                            <w:szCs w:val="36"/>
                          </w:rPr>
                          <w:t xml:space="preserve">e.g.  </w:t>
                        </w:r>
                        <w:r>
                          <w:rPr>
                            <w:rFonts w:cstheme="minorHAnsi"/>
                            <w:sz w:val="28"/>
                            <w:szCs w:val="36"/>
                          </w:rPr>
                          <w:tab/>
                        </w:r>
                        <w:r w:rsidRPr="00B415BF">
                          <w:rPr>
                            <w:rFonts w:ascii="Comic Sans MS" w:hAnsi="Comic Sans MS" w:cstheme="minorHAnsi"/>
                            <w:sz w:val="28"/>
                            <w:szCs w:val="36"/>
                          </w:rPr>
                          <w:t xml:space="preserve">ai = </w:t>
                        </w:r>
                        <w:r w:rsidRPr="00804FDA">
                          <w:rPr>
                            <w:rFonts w:ascii="Comic Sans MS" w:hAnsi="Comic Sans MS" w:cstheme="minorHAnsi"/>
                            <w:b/>
                            <w:bCs/>
                            <w:sz w:val="28"/>
                            <w:szCs w:val="36"/>
                          </w:rPr>
                          <w:t>A</w:t>
                        </w:r>
                        <w:r>
                          <w:rPr>
                            <w:rFonts w:ascii="Comic Sans MS" w:hAnsi="Comic Sans MS" w:cstheme="minorHAnsi"/>
                            <w:sz w:val="28"/>
                            <w:szCs w:val="36"/>
                          </w:rPr>
                          <w:t xml:space="preserve"> </w:t>
                        </w:r>
                        <w:r w:rsidRPr="00BF709A">
                          <w:rPr>
                            <w:rFonts w:ascii="Comic Sans MS" w:hAnsi="Comic Sans MS" w:cstheme="minorHAnsi"/>
                            <w:sz w:val="28"/>
                            <w:szCs w:val="36"/>
                          </w:rPr>
                          <w:t>as in</w:t>
                        </w:r>
                        <w:r>
                          <w:rPr>
                            <w:rFonts w:ascii="Comic Sans MS" w:hAnsi="Comic Sans MS" w:cstheme="minorHAnsi"/>
                            <w:sz w:val="28"/>
                            <w:szCs w:val="36"/>
                          </w:rPr>
                          <w:t xml:space="preserve"> tr</w:t>
                        </w:r>
                        <w:r w:rsidRPr="00BF709A">
                          <w:rPr>
                            <w:rFonts w:ascii="Comic Sans MS" w:hAnsi="Comic Sans MS" w:cstheme="minorHAnsi"/>
                            <w:b/>
                            <w:bCs/>
                            <w:sz w:val="28"/>
                            <w:szCs w:val="36"/>
                          </w:rPr>
                          <w:t>ai</w:t>
                        </w:r>
                        <w:r>
                          <w:rPr>
                            <w:rFonts w:ascii="Comic Sans MS" w:hAnsi="Comic Sans MS" w:cstheme="minorHAnsi"/>
                            <w:sz w:val="28"/>
                            <w:szCs w:val="36"/>
                          </w:rPr>
                          <w:t xml:space="preserve">n  </w:t>
                        </w:r>
                      </w:p>
                      <w:p w14:paraId="5A73527F" w14:textId="77777777" w:rsidR="000E2D86" w:rsidRDefault="000E2D86" w:rsidP="000E2D86">
                        <w:pPr>
                          <w:pStyle w:val="ListParagraph"/>
                          <w:shd w:val="clear" w:color="auto" w:fill="F9F9F9"/>
                          <w:ind w:left="783"/>
                          <w:rPr>
                            <w:rFonts w:ascii="Comic Sans MS" w:hAnsi="Comic Sans MS" w:cstheme="minorHAnsi"/>
                            <w:sz w:val="28"/>
                            <w:szCs w:val="36"/>
                          </w:rPr>
                        </w:pPr>
                        <w:r>
                          <w:rPr>
                            <w:rFonts w:ascii="Comic Sans MS" w:hAnsi="Comic Sans MS" w:cstheme="minorHAnsi"/>
                            <w:sz w:val="28"/>
                            <w:szCs w:val="36"/>
                          </w:rPr>
                          <w:tab/>
                          <w:t xml:space="preserve">  </w:t>
                        </w:r>
                        <w:r>
                          <w:rPr>
                            <w:rFonts w:ascii="Comic Sans MS" w:hAnsi="Comic Sans MS" w:cstheme="minorHAnsi"/>
                            <w:sz w:val="28"/>
                            <w:szCs w:val="36"/>
                          </w:rPr>
                          <w:tab/>
                        </w:r>
                        <w:proofErr w:type="spellStart"/>
                        <w:r w:rsidRPr="00B415BF">
                          <w:rPr>
                            <w:rFonts w:ascii="Comic Sans MS" w:hAnsi="Comic Sans MS" w:cstheme="minorHAnsi"/>
                            <w:sz w:val="28"/>
                            <w:szCs w:val="36"/>
                          </w:rPr>
                          <w:t>ea</w:t>
                        </w:r>
                        <w:proofErr w:type="spellEnd"/>
                        <w:r w:rsidRPr="00B415BF">
                          <w:rPr>
                            <w:rFonts w:ascii="Comic Sans MS" w:hAnsi="Comic Sans MS" w:cstheme="minorHAnsi"/>
                            <w:sz w:val="28"/>
                            <w:szCs w:val="36"/>
                          </w:rPr>
                          <w:t xml:space="preserve"> = </w:t>
                        </w:r>
                        <w:r w:rsidRPr="00804FDA">
                          <w:rPr>
                            <w:rFonts w:ascii="Comic Sans MS" w:hAnsi="Comic Sans MS" w:cstheme="minorHAnsi"/>
                            <w:b/>
                            <w:bCs/>
                            <w:sz w:val="28"/>
                            <w:szCs w:val="36"/>
                          </w:rPr>
                          <w:t>E</w:t>
                        </w:r>
                        <w:r>
                          <w:rPr>
                            <w:rFonts w:ascii="Comic Sans MS" w:hAnsi="Comic Sans MS" w:cstheme="minorHAnsi"/>
                            <w:sz w:val="28"/>
                            <w:szCs w:val="36"/>
                          </w:rPr>
                          <w:t xml:space="preserve"> as in t</w:t>
                        </w:r>
                        <w:r w:rsidRPr="00BF709A">
                          <w:rPr>
                            <w:rFonts w:ascii="Comic Sans MS" w:hAnsi="Comic Sans MS" w:cstheme="minorHAnsi"/>
                            <w:b/>
                            <w:bCs/>
                            <w:sz w:val="28"/>
                            <w:szCs w:val="36"/>
                          </w:rPr>
                          <w:t>ea</w:t>
                        </w:r>
                      </w:p>
                      <w:p w14:paraId="1530A8FB" w14:textId="77777777" w:rsidR="000E2D86" w:rsidRDefault="000E2D86" w:rsidP="000E2D86">
                        <w:pPr>
                          <w:pStyle w:val="ListParagraph"/>
                          <w:shd w:val="clear" w:color="auto" w:fill="F9F9F9"/>
                          <w:ind w:left="783"/>
                          <w:rPr>
                            <w:rFonts w:ascii="Comic Sans MS" w:hAnsi="Comic Sans MS" w:cstheme="minorHAnsi"/>
                            <w:sz w:val="28"/>
                            <w:szCs w:val="36"/>
                          </w:rPr>
                        </w:pPr>
                        <w:r>
                          <w:rPr>
                            <w:rFonts w:ascii="Comic Sans MS" w:hAnsi="Comic Sans MS" w:cstheme="minorHAnsi"/>
                            <w:sz w:val="28"/>
                            <w:szCs w:val="36"/>
                          </w:rPr>
                          <w:tab/>
                          <w:t xml:space="preserve">  </w:t>
                        </w:r>
                        <w:r>
                          <w:rPr>
                            <w:rFonts w:ascii="Comic Sans MS" w:hAnsi="Comic Sans MS" w:cstheme="minorHAnsi"/>
                            <w:sz w:val="28"/>
                            <w:szCs w:val="36"/>
                          </w:rPr>
                          <w:tab/>
                        </w:r>
                        <w:proofErr w:type="spellStart"/>
                        <w:r w:rsidRPr="00B415BF">
                          <w:rPr>
                            <w:rFonts w:ascii="Comic Sans MS" w:hAnsi="Comic Sans MS" w:cstheme="minorHAnsi"/>
                            <w:sz w:val="28"/>
                            <w:szCs w:val="36"/>
                          </w:rPr>
                          <w:t>i_e</w:t>
                        </w:r>
                        <w:proofErr w:type="spellEnd"/>
                        <w:r w:rsidRPr="00B415BF">
                          <w:rPr>
                            <w:rFonts w:ascii="Comic Sans MS" w:hAnsi="Comic Sans MS" w:cstheme="minorHAnsi"/>
                            <w:sz w:val="28"/>
                            <w:szCs w:val="36"/>
                          </w:rPr>
                          <w:t xml:space="preserve"> = </w:t>
                        </w:r>
                        <w:r w:rsidRPr="00804FDA">
                          <w:rPr>
                            <w:rFonts w:ascii="Comic Sans MS" w:hAnsi="Comic Sans MS" w:cstheme="minorHAnsi"/>
                            <w:b/>
                            <w:bCs/>
                            <w:sz w:val="28"/>
                            <w:szCs w:val="36"/>
                          </w:rPr>
                          <w:t>I</w:t>
                        </w:r>
                        <w:r>
                          <w:rPr>
                            <w:rFonts w:ascii="Comic Sans MS" w:hAnsi="Comic Sans MS" w:cstheme="minorHAnsi"/>
                            <w:sz w:val="28"/>
                            <w:szCs w:val="36"/>
                          </w:rPr>
                          <w:t xml:space="preserve"> as in r</w:t>
                        </w:r>
                        <w:r w:rsidRPr="00BF709A">
                          <w:rPr>
                            <w:rFonts w:ascii="Comic Sans MS" w:hAnsi="Comic Sans MS" w:cstheme="minorHAnsi"/>
                            <w:b/>
                            <w:bCs/>
                            <w:sz w:val="28"/>
                            <w:szCs w:val="36"/>
                          </w:rPr>
                          <w:t>i</w:t>
                        </w:r>
                        <w:r>
                          <w:rPr>
                            <w:rFonts w:ascii="Comic Sans MS" w:hAnsi="Comic Sans MS" w:cstheme="minorHAnsi"/>
                            <w:sz w:val="28"/>
                            <w:szCs w:val="36"/>
                          </w:rPr>
                          <w:t>c</w:t>
                        </w:r>
                        <w:r w:rsidRPr="00BF709A">
                          <w:rPr>
                            <w:rFonts w:ascii="Comic Sans MS" w:hAnsi="Comic Sans MS" w:cstheme="minorHAnsi"/>
                            <w:b/>
                            <w:bCs/>
                            <w:sz w:val="28"/>
                            <w:szCs w:val="36"/>
                          </w:rPr>
                          <w:t xml:space="preserve">e </w:t>
                        </w:r>
                        <w:r w:rsidRPr="00B415BF">
                          <w:rPr>
                            <w:rFonts w:ascii="Comic Sans MS" w:hAnsi="Comic Sans MS" w:cstheme="minorHAnsi"/>
                            <w:sz w:val="28"/>
                            <w:szCs w:val="36"/>
                          </w:rPr>
                          <w:t xml:space="preserve"> </w:t>
                        </w:r>
                      </w:p>
                      <w:p w14:paraId="06CF6CAB" w14:textId="77777777" w:rsidR="000E2D86" w:rsidRDefault="000E2D86" w:rsidP="000E2D86">
                        <w:pPr>
                          <w:pStyle w:val="ListParagraph"/>
                          <w:shd w:val="clear" w:color="auto" w:fill="F9F9F9"/>
                          <w:ind w:left="783"/>
                          <w:rPr>
                            <w:rFonts w:ascii="Comic Sans MS" w:hAnsi="Comic Sans MS" w:cstheme="minorHAnsi"/>
                            <w:sz w:val="28"/>
                            <w:szCs w:val="36"/>
                          </w:rPr>
                        </w:pPr>
                        <w:r>
                          <w:rPr>
                            <w:rFonts w:ascii="Comic Sans MS" w:hAnsi="Comic Sans MS" w:cstheme="minorHAnsi"/>
                            <w:sz w:val="28"/>
                            <w:szCs w:val="36"/>
                          </w:rPr>
                          <w:tab/>
                          <w:t xml:space="preserve">  </w:t>
                        </w:r>
                        <w:r>
                          <w:rPr>
                            <w:rFonts w:ascii="Comic Sans MS" w:hAnsi="Comic Sans MS" w:cstheme="minorHAnsi"/>
                            <w:sz w:val="28"/>
                            <w:szCs w:val="36"/>
                          </w:rPr>
                          <w:tab/>
                        </w:r>
                        <w:proofErr w:type="spellStart"/>
                        <w:r w:rsidRPr="00B415BF">
                          <w:rPr>
                            <w:rFonts w:ascii="Comic Sans MS" w:hAnsi="Comic Sans MS" w:cstheme="minorHAnsi"/>
                            <w:sz w:val="28"/>
                            <w:szCs w:val="36"/>
                          </w:rPr>
                          <w:t>oa</w:t>
                        </w:r>
                        <w:proofErr w:type="spellEnd"/>
                        <w:r w:rsidRPr="00B415BF">
                          <w:rPr>
                            <w:rFonts w:ascii="Comic Sans MS" w:hAnsi="Comic Sans MS" w:cstheme="minorHAnsi"/>
                            <w:sz w:val="28"/>
                            <w:szCs w:val="36"/>
                          </w:rPr>
                          <w:t xml:space="preserve"> = </w:t>
                        </w:r>
                        <w:r w:rsidRPr="00804FDA">
                          <w:rPr>
                            <w:rFonts w:ascii="Comic Sans MS" w:hAnsi="Comic Sans MS" w:cstheme="minorHAnsi"/>
                            <w:b/>
                            <w:bCs/>
                            <w:sz w:val="28"/>
                            <w:szCs w:val="36"/>
                          </w:rPr>
                          <w:t>O</w:t>
                        </w:r>
                        <w:r>
                          <w:rPr>
                            <w:rFonts w:ascii="Comic Sans MS" w:hAnsi="Comic Sans MS" w:cstheme="minorHAnsi"/>
                            <w:sz w:val="28"/>
                            <w:szCs w:val="36"/>
                          </w:rPr>
                          <w:t xml:space="preserve"> as in b</w:t>
                        </w:r>
                        <w:r w:rsidRPr="00BF709A">
                          <w:rPr>
                            <w:rFonts w:ascii="Comic Sans MS" w:hAnsi="Comic Sans MS" w:cstheme="minorHAnsi"/>
                            <w:b/>
                            <w:bCs/>
                            <w:sz w:val="28"/>
                            <w:szCs w:val="36"/>
                          </w:rPr>
                          <w:t>oa</w:t>
                        </w:r>
                        <w:r>
                          <w:rPr>
                            <w:rFonts w:ascii="Comic Sans MS" w:hAnsi="Comic Sans MS" w:cstheme="minorHAnsi"/>
                            <w:sz w:val="28"/>
                            <w:szCs w:val="36"/>
                          </w:rPr>
                          <w:t>t</w:t>
                        </w:r>
                      </w:p>
                      <w:p w14:paraId="5E889A89" w14:textId="77777777" w:rsidR="000E2D86" w:rsidRPr="00E05747" w:rsidRDefault="000E2D86" w:rsidP="000E2D86">
                        <w:pPr>
                          <w:pStyle w:val="ListParagraph"/>
                          <w:shd w:val="clear" w:color="auto" w:fill="F9F9F9"/>
                          <w:ind w:left="783"/>
                          <w:rPr>
                            <w:rFonts w:ascii="Comic Sans MS" w:hAnsi="Comic Sans MS" w:cstheme="minorHAnsi"/>
                            <w:sz w:val="8"/>
                            <w:szCs w:val="12"/>
                          </w:rPr>
                        </w:pPr>
                        <w:r>
                          <w:rPr>
                            <w:rFonts w:ascii="Comic Sans MS" w:hAnsi="Comic Sans MS" w:cstheme="minorHAnsi"/>
                            <w:sz w:val="28"/>
                            <w:szCs w:val="36"/>
                          </w:rPr>
                          <w:tab/>
                        </w:r>
                        <w:r>
                          <w:rPr>
                            <w:rFonts w:ascii="Comic Sans MS" w:hAnsi="Comic Sans MS" w:cstheme="minorHAnsi"/>
                            <w:sz w:val="28"/>
                            <w:szCs w:val="36"/>
                          </w:rPr>
                          <w:tab/>
                        </w:r>
                        <w:proofErr w:type="spellStart"/>
                        <w:r w:rsidRPr="00B415BF">
                          <w:rPr>
                            <w:rFonts w:ascii="Comic Sans MS" w:hAnsi="Comic Sans MS" w:cstheme="minorHAnsi"/>
                            <w:sz w:val="28"/>
                            <w:szCs w:val="36"/>
                          </w:rPr>
                          <w:t>u_e</w:t>
                        </w:r>
                        <w:proofErr w:type="spellEnd"/>
                        <w:r w:rsidRPr="00B415BF">
                          <w:rPr>
                            <w:rFonts w:ascii="Comic Sans MS" w:hAnsi="Comic Sans MS" w:cstheme="minorHAnsi"/>
                            <w:sz w:val="28"/>
                            <w:szCs w:val="36"/>
                          </w:rPr>
                          <w:t xml:space="preserve"> = </w:t>
                        </w:r>
                        <w:r w:rsidRPr="00804FDA">
                          <w:rPr>
                            <w:rFonts w:ascii="Comic Sans MS" w:hAnsi="Comic Sans MS" w:cstheme="minorHAnsi"/>
                            <w:b/>
                            <w:bCs/>
                            <w:sz w:val="28"/>
                            <w:szCs w:val="36"/>
                          </w:rPr>
                          <w:t>U</w:t>
                        </w:r>
                        <w:r>
                          <w:rPr>
                            <w:rFonts w:ascii="Comic Sans MS" w:hAnsi="Comic Sans MS" w:cstheme="minorHAnsi"/>
                            <w:sz w:val="28"/>
                            <w:szCs w:val="36"/>
                          </w:rPr>
                          <w:t xml:space="preserve"> as in c</w:t>
                        </w:r>
                        <w:r w:rsidRPr="00BF709A">
                          <w:rPr>
                            <w:rFonts w:ascii="Comic Sans MS" w:hAnsi="Comic Sans MS" w:cstheme="minorHAnsi"/>
                            <w:b/>
                            <w:bCs/>
                            <w:sz w:val="28"/>
                            <w:szCs w:val="36"/>
                          </w:rPr>
                          <w:t>u</w:t>
                        </w:r>
                        <w:r>
                          <w:rPr>
                            <w:rFonts w:ascii="Comic Sans MS" w:hAnsi="Comic Sans MS" w:cstheme="minorHAnsi"/>
                            <w:sz w:val="28"/>
                            <w:szCs w:val="36"/>
                          </w:rPr>
                          <w:t>t</w:t>
                        </w:r>
                        <w:r w:rsidRPr="00BF709A">
                          <w:rPr>
                            <w:rFonts w:ascii="Comic Sans MS" w:hAnsi="Comic Sans MS" w:cstheme="minorHAnsi"/>
                            <w:b/>
                            <w:bCs/>
                            <w:sz w:val="28"/>
                            <w:szCs w:val="36"/>
                          </w:rPr>
                          <w:t>e</w:t>
                        </w:r>
                        <w:r w:rsidRPr="00E05747">
                          <w:rPr>
                            <w:rFonts w:ascii="Comic Sans MS" w:hAnsi="Comic Sans MS" w:cstheme="minorHAnsi"/>
                            <w:b/>
                            <w:bCs/>
                            <w:color w:val="FF0000"/>
                            <w:sz w:val="28"/>
                            <w:szCs w:val="36"/>
                          </w:rPr>
                          <w:t>*</w:t>
                        </w:r>
                        <w:r>
                          <w:rPr>
                            <w:rFonts w:ascii="Comic Sans MS" w:hAnsi="Comic Sans MS" w:cstheme="minorHAnsi"/>
                            <w:b/>
                            <w:bCs/>
                            <w:sz w:val="28"/>
                            <w:szCs w:val="36"/>
                          </w:rPr>
                          <w:br/>
                        </w:r>
                      </w:p>
                      <w:p w14:paraId="399D5F5F" w14:textId="77777777" w:rsidR="000E2D86" w:rsidRDefault="000E2D86" w:rsidP="000E2D86">
                        <w:pPr>
                          <w:pStyle w:val="ListParagraph"/>
                          <w:numPr>
                            <w:ilvl w:val="0"/>
                            <w:numId w:val="69"/>
                          </w:numPr>
                          <w:shd w:val="clear" w:color="auto" w:fill="F9F9F9"/>
                          <w:rPr>
                            <w:rFonts w:cstheme="minorHAnsi"/>
                            <w:sz w:val="28"/>
                            <w:szCs w:val="36"/>
                          </w:rPr>
                        </w:pPr>
                        <w:r w:rsidRPr="001D0465">
                          <w:rPr>
                            <w:rFonts w:cstheme="minorHAnsi"/>
                            <w:sz w:val="28"/>
                            <w:szCs w:val="36"/>
                          </w:rPr>
                          <w:t xml:space="preserve">The </w:t>
                        </w:r>
                        <w:r w:rsidRPr="00C530B4">
                          <w:rPr>
                            <w:rFonts w:cstheme="minorHAnsi"/>
                            <w:b/>
                            <w:bCs/>
                            <w:sz w:val="28"/>
                            <w:szCs w:val="36"/>
                          </w:rPr>
                          <w:t xml:space="preserve">second vowel </w:t>
                        </w:r>
                        <w:r w:rsidRPr="004A11C3">
                          <w:rPr>
                            <w:rFonts w:cstheme="minorHAnsi"/>
                            <w:sz w:val="28"/>
                            <w:szCs w:val="36"/>
                          </w:rPr>
                          <w:t>is</w:t>
                        </w:r>
                        <w:r w:rsidRPr="00C530B4">
                          <w:rPr>
                            <w:rFonts w:cstheme="minorHAnsi"/>
                            <w:b/>
                            <w:bCs/>
                            <w:sz w:val="28"/>
                            <w:szCs w:val="36"/>
                          </w:rPr>
                          <w:t xml:space="preserve"> silent</w:t>
                        </w:r>
                        <w:r>
                          <w:rPr>
                            <w:rFonts w:cstheme="minorHAnsi"/>
                            <w:b/>
                            <w:bCs/>
                            <w:sz w:val="28"/>
                            <w:szCs w:val="36"/>
                          </w:rPr>
                          <w:t>.</w:t>
                        </w:r>
                        <w:r w:rsidRPr="001D0465">
                          <w:rPr>
                            <w:rFonts w:cstheme="minorHAnsi"/>
                            <w:sz w:val="28"/>
                            <w:szCs w:val="36"/>
                          </w:rPr>
                          <w:t xml:space="preserve"> </w:t>
                        </w:r>
                      </w:p>
                      <w:p w14:paraId="6560A50A" w14:textId="77777777" w:rsidR="000E2D86" w:rsidRDefault="000E2D86" w:rsidP="000E2D86">
                        <w:pPr>
                          <w:shd w:val="clear" w:color="auto" w:fill="F9F9F9"/>
                          <w:rPr>
                            <w:rFonts w:cstheme="minorHAnsi"/>
                            <w:szCs w:val="36"/>
                          </w:rPr>
                        </w:pPr>
                      </w:p>
                      <w:p w14:paraId="47A84F31" w14:textId="77777777" w:rsidR="000E2D86" w:rsidRDefault="000E2D86" w:rsidP="000E2D86">
                        <w:pPr>
                          <w:shd w:val="clear" w:color="auto" w:fill="F9F9F9"/>
                          <w:rPr>
                            <w:rFonts w:cstheme="minorHAnsi"/>
                            <w:szCs w:val="36"/>
                          </w:rPr>
                        </w:pPr>
                      </w:p>
                      <w:p w14:paraId="1EF2ED7C" w14:textId="77777777" w:rsidR="000E2D86" w:rsidRDefault="000E2D86" w:rsidP="000E2D86">
                        <w:pPr>
                          <w:shd w:val="clear" w:color="auto" w:fill="F9F9F9"/>
                          <w:rPr>
                            <w:rFonts w:cstheme="minorHAnsi"/>
                            <w:szCs w:val="36"/>
                          </w:rPr>
                        </w:pPr>
                      </w:p>
                      <w:p w14:paraId="688D69FD" w14:textId="77777777" w:rsidR="000E2D86" w:rsidRPr="00D1269B" w:rsidRDefault="000E2D86" w:rsidP="000E2D86">
                        <w:pPr>
                          <w:shd w:val="clear" w:color="auto" w:fill="F9F9F9"/>
                          <w:rPr>
                            <w:rFonts w:cstheme="minorHAnsi"/>
                            <w:szCs w:val="36"/>
                          </w:rPr>
                        </w:pPr>
                      </w:p>
                      <w:p w14:paraId="1427F4BE" w14:textId="77777777" w:rsidR="000E2D86" w:rsidRDefault="000E2D86" w:rsidP="000E2D86">
                        <w:pPr>
                          <w:shd w:val="clear" w:color="auto" w:fill="F9F9F9"/>
                          <w:rPr>
                            <w:rFonts w:cstheme="minorHAnsi"/>
                            <w:szCs w:val="36"/>
                          </w:rPr>
                        </w:pPr>
                        <w:r>
                          <w:rPr>
                            <w:rFonts w:cstheme="minorHAnsi"/>
                            <w:szCs w:val="36"/>
                          </w:rPr>
                          <w:t xml:space="preserve">Introduce the sounds gradually over several days or weeks and revise regularly. One way to do this could be to: </w:t>
                        </w:r>
                      </w:p>
                      <w:p w14:paraId="5BE4CABA" w14:textId="77777777" w:rsidR="000E2D86" w:rsidRPr="001D0465" w:rsidRDefault="000E2D86" w:rsidP="000E2D86">
                        <w:pPr>
                          <w:pStyle w:val="ListParagraph"/>
                          <w:numPr>
                            <w:ilvl w:val="0"/>
                            <w:numId w:val="70"/>
                          </w:numPr>
                          <w:shd w:val="clear" w:color="auto" w:fill="F9F9F9"/>
                          <w:rPr>
                            <w:rFonts w:cstheme="minorHAnsi"/>
                            <w:sz w:val="36"/>
                            <w:szCs w:val="44"/>
                          </w:rPr>
                        </w:pPr>
                        <w:r>
                          <w:rPr>
                            <w:rFonts w:cstheme="minorHAnsi"/>
                            <w:sz w:val="28"/>
                            <w:szCs w:val="44"/>
                          </w:rPr>
                          <w:t>p</w:t>
                        </w:r>
                        <w:r w:rsidRPr="001D0465">
                          <w:rPr>
                            <w:rFonts w:cstheme="minorHAnsi"/>
                            <w:sz w:val="28"/>
                            <w:szCs w:val="44"/>
                          </w:rPr>
                          <w:t xml:space="preserve">roject </w:t>
                        </w:r>
                        <w:r>
                          <w:rPr>
                            <w:rFonts w:cstheme="minorHAnsi"/>
                            <w:sz w:val="28"/>
                            <w:szCs w:val="44"/>
                          </w:rPr>
                          <w:t>one</w:t>
                        </w:r>
                        <w:r w:rsidRPr="001D0465">
                          <w:rPr>
                            <w:rFonts w:cstheme="minorHAnsi"/>
                            <w:sz w:val="28"/>
                            <w:szCs w:val="44"/>
                          </w:rPr>
                          <w:t xml:space="preserve"> long vowel sound worksheet</w:t>
                        </w:r>
                        <w:r>
                          <w:rPr>
                            <w:rFonts w:cstheme="minorHAnsi"/>
                            <w:sz w:val="28"/>
                            <w:szCs w:val="44"/>
                          </w:rPr>
                          <w:t xml:space="preserve"> from the pages following the letter tiles.</w:t>
                        </w:r>
                      </w:p>
                      <w:p w14:paraId="73423A21" w14:textId="77777777" w:rsidR="000E2D86" w:rsidRPr="001D0465" w:rsidRDefault="000E2D86" w:rsidP="000E2D86">
                        <w:pPr>
                          <w:pStyle w:val="ListParagraph"/>
                          <w:numPr>
                            <w:ilvl w:val="0"/>
                            <w:numId w:val="70"/>
                          </w:numPr>
                          <w:shd w:val="clear" w:color="auto" w:fill="F9F9F9"/>
                          <w:rPr>
                            <w:rFonts w:cstheme="minorHAnsi"/>
                            <w:sz w:val="36"/>
                            <w:szCs w:val="44"/>
                          </w:rPr>
                        </w:pPr>
                        <w:r>
                          <w:rPr>
                            <w:rFonts w:cstheme="minorHAnsi"/>
                            <w:sz w:val="28"/>
                            <w:szCs w:val="44"/>
                          </w:rPr>
                          <w:t xml:space="preserve">say the sound and each word several times, with students repeating. </w:t>
                        </w:r>
                      </w:p>
                      <w:p w14:paraId="4EBCE7CB" w14:textId="102390D5" w:rsidR="000E2D86" w:rsidRPr="00397622" w:rsidRDefault="000E2D86" w:rsidP="000E2D86">
                        <w:pPr>
                          <w:pStyle w:val="ListParagraph"/>
                          <w:numPr>
                            <w:ilvl w:val="0"/>
                            <w:numId w:val="70"/>
                          </w:numPr>
                          <w:shd w:val="clear" w:color="auto" w:fill="F9F9F9"/>
                          <w:rPr>
                            <w:rFonts w:cstheme="minorHAnsi"/>
                            <w:i/>
                            <w:iCs/>
                            <w:sz w:val="36"/>
                            <w:szCs w:val="44"/>
                          </w:rPr>
                        </w:pPr>
                        <w:r>
                          <w:rPr>
                            <w:rFonts w:cstheme="minorHAnsi"/>
                            <w:sz w:val="28"/>
                            <w:szCs w:val="44"/>
                          </w:rPr>
                          <w:t xml:space="preserve">explain the activities on the worksheet and then distribute. </w:t>
                        </w:r>
                        <w:r w:rsidR="00397622">
                          <w:rPr>
                            <w:rFonts w:cstheme="minorHAnsi"/>
                            <w:sz w:val="28"/>
                            <w:szCs w:val="44"/>
                          </w:rPr>
                          <w:br/>
                        </w:r>
                        <w:r w:rsidR="00397622" w:rsidRPr="00397622">
                          <w:rPr>
                            <w:rFonts w:cstheme="minorHAnsi"/>
                            <w:i/>
                            <w:iCs/>
                            <w:sz w:val="28"/>
                            <w:szCs w:val="44"/>
                          </w:rPr>
                          <w:t xml:space="preserve">[Remove the </w:t>
                        </w:r>
                        <w:r w:rsidR="00397622">
                          <w:rPr>
                            <w:rFonts w:cstheme="minorHAnsi"/>
                            <w:i/>
                            <w:iCs/>
                            <w:sz w:val="28"/>
                            <w:szCs w:val="44"/>
                          </w:rPr>
                          <w:t xml:space="preserve">text boxes with </w:t>
                        </w:r>
                        <w:r w:rsidR="00397622" w:rsidRPr="00397622">
                          <w:rPr>
                            <w:rFonts w:cstheme="minorHAnsi"/>
                            <w:i/>
                            <w:iCs/>
                            <w:sz w:val="28"/>
                            <w:szCs w:val="44"/>
                          </w:rPr>
                          <w:t xml:space="preserve">teacher notes on the worksheets </w:t>
                        </w:r>
                        <w:r w:rsidR="00397622">
                          <w:rPr>
                            <w:rFonts w:cstheme="minorHAnsi"/>
                            <w:i/>
                            <w:iCs/>
                            <w:sz w:val="28"/>
                            <w:szCs w:val="44"/>
                          </w:rPr>
                          <w:br/>
                        </w:r>
                        <w:r w:rsidR="00397622" w:rsidRPr="00397622">
                          <w:rPr>
                            <w:rFonts w:cstheme="minorHAnsi"/>
                            <w:i/>
                            <w:iCs/>
                            <w:sz w:val="28"/>
                            <w:szCs w:val="44"/>
                          </w:rPr>
                          <w:t>before printing</w:t>
                        </w:r>
                        <w:r w:rsidR="00397622">
                          <w:rPr>
                            <w:rFonts w:cstheme="minorHAnsi"/>
                            <w:i/>
                            <w:iCs/>
                            <w:sz w:val="28"/>
                            <w:szCs w:val="44"/>
                          </w:rPr>
                          <w:t>.</w:t>
                        </w:r>
                        <w:r w:rsidR="00397622" w:rsidRPr="00397622">
                          <w:rPr>
                            <w:rFonts w:cstheme="minorHAnsi"/>
                            <w:i/>
                            <w:iCs/>
                            <w:sz w:val="28"/>
                            <w:szCs w:val="44"/>
                          </w:rPr>
                          <w:t xml:space="preserve">] </w:t>
                        </w:r>
                      </w:p>
                      <w:p w14:paraId="40152E7D" w14:textId="77777777" w:rsidR="000E2D86" w:rsidRPr="00397622" w:rsidRDefault="000E2D86" w:rsidP="000E2D86">
                        <w:pPr>
                          <w:pStyle w:val="ListParagraph"/>
                          <w:numPr>
                            <w:ilvl w:val="0"/>
                            <w:numId w:val="70"/>
                          </w:numPr>
                          <w:shd w:val="clear" w:color="auto" w:fill="F9F9F9"/>
                          <w:rPr>
                            <w:rFonts w:cstheme="minorHAnsi"/>
                            <w:sz w:val="36"/>
                            <w:szCs w:val="44"/>
                          </w:rPr>
                        </w:pPr>
                        <w:r>
                          <w:rPr>
                            <w:rFonts w:cstheme="minorHAnsi"/>
                            <w:sz w:val="28"/>
                            <w:szCs w:val="44"/>
                          </w:rPr>
                          <w:t xml:space="preserve">Introduce the next sound when appropriate. </w:t>
                        </w:r>
                      </w:p>
                      <w:p w14:paraId="07A53FCA" w14:textId="77777777" w:rsidR="000E2D86" w:rsidRPr="001D0465" w:rsidRDefault="000E2D86" w:rsidP="000E2D86">
                        <w:pPr>
                          <w:shd w:val="clear" w:color="auto" w:fill="F9F9F9"/>
                          <w:rPr>
                            <w:rFonts w:cstheme="minorHAnsi"/>
                            <w:szCs w:val="36"/>
                          </w:rPr>
                        </w:pPr>
                        <w:r w:rsidRPr="001D0465">
                          <w:rPr>
                            <w:rFonts w:cstheme="minorHAnsi"/>
                            <w:szCs w:val="36"/>
                          </w:rPr>
                          <w:t xml:space="preserve">The final worksheet </w:t>
                        </w:r>
                        <w:r>
                          <w:rPr>
                            <w:rFonts w:cstheme="minorHAnsi"/>
                            <w:szCs w:val="36"/>
                          </w:rPr>
                          <w:t>is a listening activity which can be done when all the long vowels have been introduced.</w:t>
                        </w:r>
                      </w:p>
                    </w:txbxContent>
                  </v:textbox>
                </v:shape>
                <v:shape id="Text Box 53" o:spid="_x0000_s1230" type="#_x0000_t202" style="position:absolute;left:-8052;top:47367;width:52653;height:1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0zVwgAAANsAAAAPAAAAZHJzL2Rvd25yZXYueG1sRI9BSwMx&#10;FITvgv8hPMGbzWqp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AB70zVwgAAANsAAAAPAAAA&#10;AAAAAAAAAAAAAAcCAABkcnMvZG93bnJldi54bWxQSwUGAAAAAAMAAwC3AAAA9gIAAAAA&#10;" fillcolor="white [3201]" strokeweight=".5pt">
                  <v:textbox>
                    <w:txbxContent>
                      <w:p w14:paraId="698CDBB5" w14:textId="77777777" w:rsidR="000E2D86" w:rsidRPr="00D1269B" w:rsidRDefault="000E2D86" w:rsidP="000E2D86">
                        <w:r w:rsidRPr="00E05747">
                          <w:rPr>
                            <w:b/>
                            <w:bCs/>
                            <w:color w:val="FF0000"/>
                            <w:sz w:val="32"/>
                            <w:szCs w:val="44"/>
                          </w:rPr>
                          <w:t>*</w:t>
                        </w:r>
                        <w:r>
                          <w:t xml:space="preserve">The long </w:t>
                        </w:r>
                        <w:r w:rsidRPr="00D1269B">
                          <w:rPr>
                            <w:b/>
                            <w:bCs/>
                          </w:rPr>
                          <w:t>u</w:t>
                        </w:r>
                        <w:r>
                          <w:t xml:space="preserve"> has not been included in the worksheets on the following pages as there are fewer words with this sound and the words are less important at Initial level. The words </w:t>
                        </w:r>
                        <w:r w:rsidRPr="00D1269B">
                          <w:rPr>
                            <w:i/>
                            <w:iCs/>
                          </w:rPr>
                          <w:t>c</w:t>
                        </w:r>
                        <w:r w:rsidRPr="00D1269B">
                          <w:rPr>
                            <w:b/>
                            <w:bCs/>
                            <w:i/>
                            <w:iCs/>
                          </w:rPr>
                          <w:t>u</w:t>
                        </w:r>
                        <w:r w:rsidRPr="00D1269B">
                          <w:rPr>
                            <w:i/>
                            <w:iCs/>
                          </w:rPr>
                          <w:t>t</w:t>
                        </w:r>
                        <w:r w:rsidRPr="00D1269B">
                          <w:rPr>
                            <w:b/>
                            <w:bCs/>
                            <w:i/>
                            <w:iCs/>
                          </w:rPr>
                          <w:t>e</w:t>
                        </w:r>
                        <w:r>
                          <w:t xml:space="preserve"> and </w:t>
                        </w:r>
                        <w:proofErr w:type="spellStart"/>
                        <w:r w:rsidRPr="00D1269B">
                          <w:rPr>
                            <w:b/>
                            <w:bCs/>
                            <w:i/>
                            <w:iCs/>
                          </w:rPr>
                          <w:t>u</w:t>
                        </w:r>
                        <w:r w:rsidRPr="00D1269B">
                          <w:rPr>
                            <w:i/>
                            <w:iCs/>
                          </w:rPr>
                          <w:t>t</w:t>
                        </w:r>
                        <w:r w:rsidRPr="00D1269B">
                          <w:rPr>
                            <w:b/>
                            <w:bCs/>
                            <w:i/>
                            <w:iCs/>
                          </w:rPr>
                          <w:t>e</w:t>
                        </w:r>
                        <w:proofErr w:type="spellEnd"/>
                        <w:r>
                          <w:t xml:space="preserve"> could be introduced if they are relevant for the class, but the long </w:t>
                        </w:r>
                        <w:r w:rsidRPr="00E05747">
                          <w:rPr>
                            <w:b/>
                            <w:bCs/>
                          </w:rPr>
                          <w:t>u</w:t>
                        </w:r>
                        <w:r>
                          <w:t xml:space="preserve"> patterns in words such as </w:t>
                        </w:r>
                        <w:r w:rsidRPr="00D1269B">
                          <w:rPr>
                            <w:i/>
                            <w:iCs/>
                          </w:rPr>
                          <w:t>n</w:t>
                        </w:r>
                        <w:r w:rsidRPr="00D1269B">
                          <w:rPr>
                            <w:b/>
                            <w:bCs/>
                            <w:i/>
                            <w:iCs/>
                          </w:rPr>
                          <w:t>ew</w:t>
                        </w:r>
                        <w:r>
                          <w:t xml:space="preserve">, </w:t>
                        </w:r>
                        <w:r w:rsidRPr="00D1269B">
                          <w:rPr>
                            <w:i/>
                            <w:iCs/>
                          </w:rPr>
                          <w:t>d</w:t>
                        </w:r>
                        <w:r w:rsidRPr="00D1269B">
                          <w:rPr>
                            <w:b/>
                            <w:bCs/>
                            <w:i/>
                            <w:iCs/>
                          </w:rPr>
                          <w:t>ue</w:t>
                        </w:r>
                        <w:r w:rsidRPr="00D1269B">
                          <w:rPr>
                            <w:i/>
                            <w:iCs/>
                          </w:rPr>
                          <w:t xml:space="preserve"> </w:t>
                        </w:r>
                        <w:r>
                          <w:t xml:space="preserve">are too difficult. </w:t>
                        </w:r>
                      </w:p>
                    </w:txbxContent>
                  </v:textbox>
                </v:shape>
                <w10:wrap anchorx="page"/>
              </v:group>
            </w:pict>
          </mc:Fallback>
        </mc:AlternateContent>
      </w:r>
    </w:p>
    <w:p w14:paraId="103028F7" w14:textId="62101F09" w:rsidR="000E2D86" w:rsidRDefault="000E2D86"/>
    <w:p w14:paraId="742D4F4F" w14:textId="77777777" w:rsidR="000E2D86" w:rsidRDefault="000E2D86"/>
    <w:p w14:paraId="3D1EC8D7" w14:textId="77777777" w:rsidR="000E2D86" w:rsidRDefault="000E2D86"/>
    <w:p w14:paraId="197EEF60" w14:textId="77777777" w:rsidR="000E2D86" w:rsidRDefault="000E2D86"/>
    <w:p w14:paraId="051B55D4" w14:textId="77777777" w:rsidR="000E2D86" w:rsidRDefault="000E2D86"/>
    <w:p w14:paraId="2F792682" w14:textId="77777777" w:rsidR="000E2D86" w:rsidRDefault="000E2D86"/>
    <w:p w14:paraId="50041E1A" w14:textId="77777777" w:rsidR="000E2D86" w:rsidRDefault="000E2D86"/>
    <w:p w14:paraId="2D614240" w14:textId="77777777" w:rsidR="000E2D86" w:rsidRDefault="000E2D86"/>
    <w:p w14:paraId="6A75D7A0" w14:textId="77777777" w:rsidR="00D142D1" w:rsidRDefault="00D142D1"/>
    <w:p w14:paraId="70EB4B75" w14:textId="77777777" w:rsidR="00D142D1" w:rsidRDefault="00D142D1"/>
    <w:p w14:paraId="4E6A4082" w14:textId="77777777" w:rsidR="00D142D1" w:rsidRDefault="00D142D1"/>
    <w:p w14:paraId="04DC2191" w14:textId="77777777" w:rsidR="00D142D1" w:rsidRDefault="00D142D1"/>
    <w:p w14:paraId="0882D8AE" w14:textId="77777777" w:rsidR="00D142D1" w:rsidRDefault="00D142D1"/>
    <w:p w14:paraId="274DF4B6" w14:textId="77777777" w:rsidR="00D142D1" w:rsidRDefault="00D142D1"/>
    <w:p w14:paraId="5DE0776A" w14:textId="77777777" w:rsidR="00D142D1" w:rsidRDefault="00D142D1"/>
    <w:p w14:paraId="70344FDC" w14:textId="77777777" w:rsidR="00D142D1" w:rsidRDefault="00D142D1"/>
    <w:p w14:paraId="767DF66B" w14:textId="77777777" w:rsidR="00D142D1" w:rsidRDefault="00D142D1"/>
    <w:p w14:paraId="56C66671" w14:textId="77777777" w:rsidR="00D142D1" w:rsidRDefault="00D142D1"/>
    <w:p w14:paraId="182EBEB3" w14:textId="77777777" w:rsidR="00D142D1" w:rsidRDefault="00D142D1"/>
    <w:p w14:paraId="16BAE9A7" w14:textId="77777777" w:rsidR="00D142D1" w:rsidRDefault="00D142D1"/>
    <w:p w14:paraId="3E9086F8" w14:textId="77777777" w:rsidR="00D142D1" w:rsidRDefault="00D142D1"/>
    <w:p w14:paraId="33606494" w14:textId="77777777" w:rsidR="00D142D1" w:rsidRDefault="00D142D1"/>
    <w:p w14:paraId="43875C38" w14:textId="77777777" w:rsidR="00D142D1" w:rsidRDefault="00D142D1"/>
    <w:p w14:paraId="2EDF9985" w14:textId="77777777" w:rsidR="00D142D1" w:rsidRDefault="00D142D1"/>
    <w:p w14:paraId="57BA6C8B" w14:textId="77777777" w:rsidR="00D142D1" w:rsidRDefault="00D142D1"/>
    <w:p w14:paraId="1D3C5C8B" w14:textId="77777777" w:rsidR="00D142D1" w:rsidRDefault="00D142D1">
      <w:r>
        <w:br w:type="page"/>
      </w:r>
    </w:p>
    <w:p w14:paraId="4E8E8F08" w14:textId="15E988BF" w:rsidR="00D142D1" w:rsidRPr="00177A87" w:rsidRDefault="00D142D1" w:rsidP="00D142D1">
      <w:pPr>
        <w:rPr>
          <w:sz w:val="32"/>
          <w:szCs w:val="44"/>
        </w:rPr>
      </w:pPr>
      <w:r w:rsidRPr="00177A87">
        <w:rPr>
          <w:b/>
          <w:bCs/>
          <w:sz w:val="32"/>
          <w:szCs w:val="44"/>
        </w:rPr>
        <w:lastRenderedPageBreak/>
        <w:t>Long vowels sound tiles</w:t>
      </w:r>
      <w:r w:rsidR="00457017">
        <w:rPr>
          <w:b/>
          <w:bCs/>
          <w:sz w:val="32"/>
          <w:szCs w:val="44"/>
        </w:rPr>
        <w:t xml:space="preserve"> </w:t>
      </w:r>
    </w:p>
    <w:p w14:paraId="4E120DC2" w14:textId="4FA27000" w:rsidR="00D142D1" w:rsidRDefault="00457017" w:rsidP="00D142D1">
      <w:r>
        <w:rPr>
          <w:noProof/>
        </w:rPr>
        <mc:AlternateContent>
          <mc:Choice Requires="wpg">
            <w:drawing>
              <wp:anchor distT="0" distB="0" distL="114300" distR="114300" simplePos="0" relativeHeight="254017536" behindDoc="0" locked="0" layoutInCell="1" allowOverlap="1" wp14:anchorId="25AF9861" wp14:editId="4E1E6245">
                <wp:simplePos x="0" y="0"/>
                <wp:positionH relativeFrom="column">
                  <wp:posOffset>3211830</wp:posOffset>
                </wp:positionH>
                <wp:positionV relativeFrom="paragraph">
                  <wp:posOffset>129540</wp:posOffset>
                </wp:positionV>
                <wp:extent cx="2987675" cy="751840"/>
                <wp:effectExtent l="0" t="0" r="22225" b="10160"/>
                <wp:wrapNone/>
                <wp:docPr id="1040309330" name="Group 10"/>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816450954" name="Text Box 2"/>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6052E872" w14:textId="56127BCD" w:rsidR="00457017" w:rsidRPr="001519B1" w:rsidRDefault="00457017" w:rsidP="00457017">
                              <w:pPr>
                                <w:spacing w:after="0"/>
                                <w:ind w:firstLine="426"/>
                                <w:rPr>
                                  <w:rFonts w:ascii="Comic Sans MS" w:hAnsi="Comic Sans MS"/>
                                  <w:bCs/>
                                  <w:spacing w:val="40"/>
                                  <w:sz w:val="56"/>
                                  <w:szCs w:val="48"/>
                                </w:rPr>
                              </w:pPr>
                              <w:r>
                                <w:rPr>
                                  <w:rFonts w:ascii="Comic Sans MS" w:hAnsi="Comic Sans MS"/>
                                  <w:color w:val="7F7F7F" w:themeColor="text1" w:themeTint="80"/>
                                  <w:spacing w:val="40"/>
                                  <w:sz w:val="56"/>
                                  <w:szCs w:val="28"/>
                                </w:rPr>
                                <w:t xml:space="preserve"> t</w:t>
                              </w:r>
                              <w:r w:rsidRPr="000A6D44">
                                <w:rPr>
                                  <w:rFonts w:ascii="Comic Sans MS" w:hAnsi="Comic Sans MS"/>
                                  <w:color w:val="7F7F7F" w:themeColor="text1" w:themeTint="80"/>
                                  <w:spacing w:val="40"/>
                                  <w:sz w:val="56"/>
                                  <w:szCs w:val="28"/>
                                </w:rPr>
                                <w:t>r</w:t>
                              </w:r>
                              <w:r w:rsidRPr="001519B1">
                                <w:rPr>
                                  <w:rFonts w:ascii="Comic Sans MS" w:hAnsi="Comic Sans MS"/>
                                  <w:b/>
                                  <w:bCs/>
                                  <w:spacing w:val="40"/>
                                  <w:sz w:val="56"/>
                                  <w:szCs w:val="28"/>
                                </w:rPr>
                                <w:t>ai</w:t>
                              </w:r>
                              <w:r w:rsidRPr="000A6D44">
                                <w:rPr>
                                  <w:rFonts w:ascii="Comic Sans MS" w:hAnsi="Comic Sans MS"/>
                                  <w:color w:val="7F7F7F" w:themeColor="text1" w:themeTint="80"/>
                                  <w:spacing w:val="40"/>
                                  <w:sz w:val="56"/>
                                  <w:szCs w:val="28"/>
                                </w:rPr>
                                <w:t>n</w:t>
                              </w:r>
                            </w:p>
                            <w:p w14:paraId="1D763F48" w14:textId="67AC3FA5" w:rsidR="00457017" w:rsidRPr="007C56D3" w:rsidRDefault="00457017" w:rsidP="00D142D1">
                              <w:pPr>
                                <w:spacing w:after="0"/>
                                <w:ind w:firstLine="426"/>
                                <w:rPr>
                                  <w:rFonts w:ascii="Comic Sans MS" w:hAnsi="Comic Sans MS"/>
                                  <w:bCs/>
                                  <w:spacing w:val="40"/>
                                  <w:sz w:val="56"/>
                                  <w:szCs w:val="48"/>
                                </w:rPr>
                              </w:pPr>
                            </w:p>
                          </w:txbxContent>
                        </wps:txbx>
                        <wps:bodyPr rot="0" vert="horz" wrap="square" lIns="91440" tIns="45720" rIns="91440" bIns="45720" anchor="t" anchorCtr="0">
                          <a:noAutofit/>
                        </wps:bodyPr>
                      </wps:wsp>
                      <pic:pic xmlns:pic="http://schemas.openxmlformats.org/drawingml/2006/picture">
                        <pic:nvPicPr>
                          <pic:cNvPr id="968855103" name="Picture 968855103"/>
                          <pic:cNvPicPr>
                            <a:picLocks noChangeAspect="1"/>
                          </pic:cNvPicPr>
                        </pic:nvPicPr>
                        <pic:blipFill>
                          <a:blip r:embed="rId252"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805940" y="22860"/>
                            <a:ext cx="672465" cy="676275"/>
                          </a:xfrm>
                          <a:prstGeom prst="rect">
                            <a:avLst/>
                          </a:prstGeom>
                          <a:noFill/>
                          <a:ln>
                            <a:noFill/>
                          </a:ln>
                        </pic:spPr>
                      </pic:pic>
                    </wpg:wgp>
                  </a:graphicData>
                </a:graphic>
              </wp:anchor>
            </w:drawing>
          </mc:Choice>
          <mc:Fallback>
            <w:pict>
              <v:group w14:anchorId="25AF9861" id="_x0000_s1231" style="position:absolute;margin-left:252.9pt;margin-top:10.2pt;width:235.25pt;height:59.2pt;z-index:254017536"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0o8ugMAANYIAAAOAAAAZHJzL2Uyb0RvYy54bWykVm1v2zYQ/j5g/4HQ&#10;90YvsWRZiFx0SRMU6LZg7X4ARVEWUYnkSNqy++t3R704doa1aA3Y4evDu+fuucvd22PfkQM3VihZ&#10;BvFNFBAumaqF3JXB358f3+QBsY7KmnZK8jI4cRu83f76y92gC56oVnU1NwRApC0GXQatc7oIQ8ta&#10;3lN7ozSXsNko01MHU7MLa0MHQO+7MImiLByUqbVRjFsLqw/jZrD1+E3DmfuzaSx3pCsDsM35X+N/&#10;K/wNt3e02BmqW8EmM+gPWNFTIeHRBeqBOkr2RryC6gUzyqrG3TDVh6ppBOPeB/Amjq68eTJqr70v&#10;u2LY6YUmoPaKpx+GZX8cnoz+pJ8NMDHoHXDhZ+jLsTE9/gUrydFTdloo40dHGCwmm3ydrdOAMNhb&#10;p3G+mjhlLRD/6hpr3///xXB+NrwwZtCQHvbMgP05Bj61VHNPrC2AgWdDRF0GeZyt0miTrgIiaQ/J&#10;+hm9/E0dSYJ5gjbAYeSKuCMsQ777mFv9UbEvlkh131K54++MUUPLaQ1WxngTfFmujjgWQarhd1XD&#10;M3TvlAf6CcIX3mihjXVPXPUEB2UAOSTrv0AI/gl6+GgdmnQ+hyG2qhP1o+g6PzG76r4z5EBBNI/+&#10;4724OtZJMoCDmyiNRhouME52gQC51moISEetg8UFE9/q9j2QMD6VRvCZX/L3vZ0XtvXCQb3oRA/h&#10;wuNTtiHb72UNjtHCUdGNY3CykxP9yPjIvTtWxzHe+RzWStUnCIhRY32AegaDVpmvARmgNpSB/WdP&#10;DQcXPkgI6iZeQZoT5yerdJ3AxLzcqV7uUMkAqgxcQMbhvfMFCG2V6h0EvxE+JJgloyWTzZDx2zst&#10;WAHfSfwwepX63y6ScMvt0f6x0PbfhdFT82Wv30Cd0tSJSnTCnXzNhWijUfLwLBiSipOzijZZnqdp&#10;HN3OKoJT+Dg5b0CY5jsjAiSjYFcishpydhbQ5fEQpxfPV53Qc/rieHIUeL4qlP/B1ViEHxTb91y6&#10;sasY3oHPStpWaAvBLXhf8RrE9KGOodZBR3MgXG2EHGVV75WD/ubVg62LL8lPGQPU21EhLa35mOtQ&#10;aObctdQtEohv53XIXd8EEQlhUcwL6NCCDCalLE/DDXTd22AYKt7LwTrDHWtxuQGBT+sIP294Os8M&#10;IrnfVZ/iPEo3KAQo/UmSZ5MW59aQrZNVNnWGbJ0l0CXGwjOXuetC9Y0aJRVG2PuEqkbxTAuzzmfL&#10;QT44hK8Xkm+eMLrozi/n/tT535HtvwAAAP//AwBQSwMECgAAAAAAAAAhAMiEhOqXHAAAlxwAABQA&#10;AABkcnMvbWVkaWEvaW1hZ2UxLnBuZ4lQTkcNChoKAAAADUlIRFIAAACiAAAAowgGAAAACa7FvgAA&#10;AAFzUkdCAK7OHOkAAAAEZ0FNQQAAsY8L/GEFAAAACXBIWXMAACHVAAAh1QEEnLSdAAAcLElEQVR4&#10;Xu2dCfwV0/vHI36WQqFkT4mQpFCkRP6SkrVspRKVZGmxlSVCiywpEUnpJUtpVbIWCWWJLKWyVRIi&#10;u6zn732a4XbmmXtn7p3tfr/zeb0+L/nOcs7MfO5ZnvM8zymjUqRIAFIhpkgEUiGmSARSIRaAv//+&#10;W/3xxx/q119/Vb/88ovmb7/9pv766y/rjBRekQoxCxDZN998o4YOHaqOPvpotc8++6iqVatuxD32&#10;2EPttttuatddd9X/3X333dWee+650Tm1atVS7du3VwsXLlTr16+37p4iE6kQ/wEt2siRI9V1112n&#10;LrjgAi2czTbbTJUpUyY0VqpUSZ144omqT58+qn///mr69Ola+KUVpU6IdJsrV65U7777rhbd5ptv&#10;LgolLlasWFGNGDFCLV68WH399ddWrUs+So0Q165dq0466SR1yCGHqG222UYUQdK48847q/r166sH&#10;H3ywxLeWJVqIL7zwgrrlllvULrvsIn7oYiItd9u2bfUQ4ttvv7WesOSgRAmRWexPP/2kZs2apTbd&#10;dFPxg3pl2bJlVbly5dS2226rKlSooKpVq6ZatmypbrjhBjVt2jS1YsUKq1QZX375pZo8ebLq3bu3&#10;atCggdppp530vcqXL6/+97//iWX64RFHHKFWrVqlfv/9d6vE4kaJEeJnn32mB/90Z9KHy0WEW69e&#10;PfXEE09ooc2dO1d350F2ifxQfvjhBz0+nTlzpi7nmmuu0SKV6pSL1JmhBhOeYhdk0QvxmWee0V2W&#10;9KGykVnrKaeconr06KHef/99LZI4gZBmz56tOnbsqFq0aKG22GILsd5uZNw7bNgw3RIXI4pWiJhc&#10;9ttvP7XJJpuIH0YiLQgzZVolDM9xi88N1At744IFC1SVKlXEZ3EjY8lu3bpZdyoeFJ0QX331VXXa&#10;aafpMZz0IUzusMMOuqWYM2dOUc48ESWt3NixY/UY1esPj3Ftz549i6bLLhohfvXVV7oblV66yS23&#10;3FIdddRRauLEidbVJQfff/+96tKlizrwwAPFZzeJxQDrQdJXdIpCiAMGDNAtm/SiTfKRPv/888R2&#10;u0GBde1Fixbp5UTpPZjce++91bp166yrk4dEC/Gtt95STZs2FV9sJrfeemvVr1+/RL/osMBK0dSp&#10;U9UZZ5whvptM8p4wJ2HiShoSKUTGcrfffrv4MjNJK8nMl4lLCqWXLg877LCcNlQcNT766KNE9RqJ&#10;EyIvs3bt2uILzOQVV1yhz02xMRDXiy++qA3n0nuzudVWWyVqdp0YIdLFPProo2r77bcXX5zNZs2a&#10;qXnz5llXpXADvcqQIUNU5cqVxfdo8/jjj1cffvihdVV8SIQQ6VpZOpNelE1+wc8++6x1RQqv+Pnn&#10;n7VPZDZzF8ZzVpLi7KpjF+Kff/6pDj30UPEF2Tz33HPVBx98YF2RIh/QXW+33Xbi+4WMKwcNGmSd&#10;HT1iFeJ7772XtetgGe7KK68s8aaYqIB/Y7t27bJOZjCCx2F9iE2IU6ZMybpKgOcLXXYqwmDB+xw9&#10;erT4zm3uv//+1tnRIRYh3nzzzdqmJb0EePnll5cq7+Q4sHTpUh1fI71/yDp+lEuikQqRXyMzOenB&#10;IUtzrAuniAZ8D5ZCpW8BmeDgXhcFIhUiLZ1bd0xXjLdJ2hVHC9agWUKVvgnEmTeKlZjIhHjjjTe6&#10;DpLxYE6CLau0AhvuqFGjXBsJuvAvvvjCOjscRCLEbMt1NWrUKDHu7sUOFhSyhdGuXr3aOjN4hC7E&#10;O+64wzVkE1emJC7Al1YwLJo/f77r9yKJAHbfMBCqEHF9Z4whPRReNWE9VIrCMGHCBNe16urVq4cS&#10;RRiaEPEJlB4EYsQOMz8Mv2z89WhtcSTlxUHShxAQhWkIR9s1a9bo7kYi9Zconcv46ccff9TluZGl&#10;NmjnyMFGCglZYGiCqYR3kpTJ2lNPPeW6LNiwYUNd7yARihB5oThiSg9BpBwfJmiwBHjWWWfplpY8&#10;NQcccIDOVcNAmyg5Vml23HFH7VTBUhezdMI6c7lMeSFdGc9LeXDffffdiDVr1tR2OQzF1IshCR5G&#10;derU0e8D1y3CQxs3bqzrn42tWrVS5513nrbFhu11jXOJ25jx2muvtc4KBoELkZbBzY2LjxB0s04W&#10;BPzrpPJKC8kGMXz4cB0SEHSLymxaKhPShQeFQIXIS+CXKlUa0wDxvEECn0SprNJMWv6ghz0zZswQ&#10;y6InwIs+CAQqxPHjx7tWGDejIMHivFRWyjJ6OBAkGA926NBBLIteLoilwMCEyOCfTFZSZW+99Vbr&#10;rGBAnsGw08YVO+vWrRu4fZYxrVRW69atrTPyRyBCpEtmIC5VkkFt0OOWu+66Sywr5X9kKEQWjCDB&#10;+F4qiwkfEYWFIBAh3nfffeLyEBlUMZcEDbelqJQbk8CyoIGXvJREir8tWbLEOss/ChYi3hlmpSCZ&#10;BsIwWBMwJZWXUmYYdkm3XEOkZ863vIKFSAYuqVLMnsPAwIEDxfJSyiRFX9BgVt6kSROxvJtuusk6&#10;yx8KEiJ2JKkyiDOslZNLLrlELDOlzE6dOllvLli89tprYnnkkcxnkpS3EMmoJXlZ87cwXbq6d+/u&#10;KDOlO5nRhtE9AzdjN6Yev8hbiER8SZVgK4iwHhywvCWVm1Imqy5hfQ/Wyt2SQRE16Ad5CZF4B2nm&#10;ioNr2HAbk6aUSQLPMBsGumhJC+Ti8QPfQuShyE9oFgwnTZpknRUe3OyVKd0Z1njdhluogZ94F99C&#10;xHOGrAtmoYgzzF+ejXRFxT/DFuLy5cvFchkWeJ24+BIiQpPGBLhVhR3TACjfLDtlbkYRinH11Vc7&#10;ymXFxauR25cQWTIyC4PNmzePpDXkly2VnzI7w/CoNoGzL6EEZtn4gHqBLyGSjdUsCM+aqFJU8LBm&#10;+UGRATfdPrHVtPC4U7FVBsuU+DtCnGxJBYyjLQ62uNP7zf4fB59//nnrDYYHGiLSw0jle1nz9izE&#10;7777TiyE4KiowDYUUh388s0337TuGAzsJFJBgY86ZsyYvPeMMdm5c2frzuGCeku2ZXZyyAXPb69N&#10;mzaOAuAnn3xinRE+2M5MqoMfstFO0Dj88MP1vYPG4MGDHfXPh/gMRoV7773XUT49TS6/A09vD/d/&#10;orfMAhgbRgV+bdnSY3glrWrQINkl9w4abKFm1j8fEkkZFVhVk4KuctkVPb09qUukMJb5ogJClH4M&#10;fhmGELt27arvTR2DBOG4Zv3zZZSQ8l0yviaK0g2eakg2BvPGjRo1ijRbFB/Z6xYX2RiGEFnW5N5B&#10;u72x0Y9Z/3wZJWigzPKZDL7++uvWGU7krOHHH3/suClkvBYl+Mi58mt7YRhCZGMh7h10rC8w658v&#10;g26tc+HYY4911IGwWTfkFCLxJuYNUXfUwHSDs61ZF78MQ4jsaMq9qWPQMOufL6OwJWaCfW+kejDf&#10;kJBTiNIEgTDOqMHKTa4tG7wwTCGSySFomPXPl/RsUQLBSfVwc5zNKkS6Q+lm7DMcNRAQxmapPl7J&#10;9cuWLbPuGByKQYhsphk1JJMff5OQVYgXXXSR40bYhMgnEzXIYlBoehCWoMJIiRymEINy8hg3bpx1&#10;x+jw3HPPOerBSpwEVyGyriulDiFXSxwgKZBZF79kmS6M5cgwhWjPyAtlHEJcsWKFmA1Oyg7hKkQy&#10;X0nmkrh2SA9CiOzkGaYQw0guReIC8znyYRxCBNLuqVImClchkqfGvAF+iHEhCCGSqSuMVssWYhhD&#10;lmIXopQLiTV009TlKkTpBqeeeqp1NHqwL4tZH7886KCDQnEStYUYRmtb7EIEZl3wWHrnnXesoxvg&#10;KkTJC/vCCy+0jkYPr7vXZ+PBBx9s3S1YFEOLSJqWuCD5KTKRyYSrEM0LYdC5VPwg1y6bXhi2EN2M&#10;tYUAIUrBSX6JGOICDZhZH9OeKArRLR9eGClEvCLb7ppeGbYQwxh/4gcaxI+Q3DRx4brrrnPUh4lw&#10;JkQhSheyqhEnzPrkw2IUIsuGQUUuxgW3EJPM9W+xduwQZV7Ut29f62g8MOuTD4tRiKwRu+3M4Jdx&#10;gUB8qT7ERNsQa3fyySc7LjIHl1HDrE8+xKYVRpq8sIRIXDAp/8znyJdxQloh6tOnj3XURYhSrESc&#10;QgzSL48XEjTt8at0rBAGMS7OZJyQ3MLOP/9866iLEM01XcnuEyXcso6l9McoHZlNkAvHrA/bkdhw&#10;CFGKHcYhNWp/tkzcf//9jjql9E+sIXHh7bffdtSH/XBsOISIUda8gDjeOE03hCOadUrpn/yg44Ik&#10;RJxQbDiEKGVkJag8TpxzzjmOOqX0z6B3d/CDxYsXO5IR4B9qwyFEO0Y3k2zfFSdSIQbDFi1aWG80&#10;erh5c9lwCFFy22nZsqV1NB6kQgyGzZo1s95o9GCFSNKWbdR2CJFcL+bJ119/vXU0HuD1Y9YppX8i&#10;xKij+WywQiRtFOpLiFOnTrWOxoM0S2wwJBAurkknpiOGeGadbLc8T0IMI/LND/AjNOuU0j9JihCX&#10;EGn5yMFj1snO3ehJiGywHSeCXmEorcQVLMo0MSZq1arlqNOqVav0MU9CZKAZJ8z6pMyPrJiFEcXo&#10;FZIQ7RU7T0KMc1UFmPVJmT/jFKKU9vqVV17RxzwJ0U92+DBg1idl/kyaEOfPn6+PeRLiG2+8YR2N&#10;B2Z9UubPpHXNduYNT0J89NFHraPxwKyPV+LgS9O/fv16NWTIEB1Oap7D3++88041bNgw/e9C05r4&#10;IVkPiJYklTKDdtJAH3nkkRudw7IYHvPDhw/XpI7SN/LKpAnRjgX3JMQbbrjBOhoPzPp4oeS2xjIT&#10;We45zkzc7hZMVKlSxXG/MNi7d2+rxP9AABbOABxnciFtG0K6aCnK0gvjEiJmIynkwdWOaL+ETGb6&#10;jcUBsz65iL3MLX4Zmyjn8INz88+Tcv4EzTp16lilOUELyTnZNv6WEiB4YVxCxHtdyvjrKkSp+SQV&#10;bVzo1auXoz65mDNf8z/nHHPMMdb/OYGR1bxn0OzWrZtVmhN4qnDOZZddZv1FhnlPL4xLiKQtlnpb&#10;1yW+M88803Fy1apVraPRI58E7tm2Y6MV5Bwp/4oNyTk4aGbLmmELkZbZDTyfeU8vjEuI5Gdkg8rM&#10;ujD0sOEQopRjhjFTXCDyzqxPLhL66tbttmvXTp/Dhj5uycWD2EbDC922JmPSwnEz9jcTUkoYL4xL&#10;iAwlzBAUPP9tOITIoDLzZMhHIyQwDkgZ6r2wadOmavXq1dZdNuCBBx5Q5cqV+/ecq666ynEOExie&#10;N/NeYZFxoplBjH1gMs8ZOXKkzvaQiYULFxbdZEXy0M4c8jmEKDX55K42X0ZUaNKkiaM+foh3eatW&#10;rTYSoElaUEw7bH0mHQ+bRE3ynETuScchsc3UMdtzeGFcQuTHY9Ylc3jiECIwXwj2LjdTR9hIA6eC&#10;ZVxClJI2dOrUyTrqIkTJ3hNnXLNZl5T5My4hSjtCXHLJJdZRFyF26NDBcVEqxJLBuIQo1eXBBx+0&#10;jroIUdoEumHDhtbR6CHZNlP6JzuHZtuGLCzgNCPVJ9O9UBQia6/ShXGB1BRSfVL6IzErcXhoM/M3&#10;65JpQwSiutasWeO4EEa5JW4mSJwk1SelP5qmqqjABlFmXczt0FybOSlLqduuQVGAss36pPTOOHYL&#10;s9G6dWtHfR555BHr6Aa4CtHegziTrErECYL/g0jjW9pIPHGcMDM8QJIyZcJViPPmzXNcjFknbqR2&#10;RX8kHZzbunsUIMzErBNrzubegK5CZCdySclJAKs8F198sfaykfLupSyjk63i7Bs3pJ6VaELzx+Gq&#10;LCLzJY/mOBP5+AUL7Q8//LDOJkbeFzx58IDGFHXEEUforp5Bs/mMkOOcx9LbCSecoH0ycUljffrK&#10;K69UPXv2VJdeeqnq3r27dunq0qWLXik477zzVPv27XWalLPPPlv/WBgjsZyFf+FJJ52kEwaYfp8s&#10;3TVo0EDXif+60TxO/Yn7xmsqaWBTHzLJZT4n5H2YyNrE1a9f33ET1jzjbOqDxr33OE0LiCtsmFlw&#10;WUadM2eOdbRkYMGCBeL6OQI1kVWIbH1v3gT7z5IlS6wzihtrvlgjTn7IiR0FWrd2biP70UcfWUeL&#10;H6NHj3Y8X82aNa2jGyOrEGn5pHHiY489Zp1RvPjrr79dPXvc/ASDBjmFzLKPP765dbT4IWlHitMB&#10;OWcfLEybN4szdCAoPPbIY2JreNaZ0cXn4OMpuXVde+211hnFi5deesnxXHDWrFnWGRsjpxCl5hXG&#10;HXRvgtZ73bfr1LKly9R7772no/jYF5hAJMgwgzEL7mzs5i49E+SYfY1XEvcNN5SxoRy7LMh+IjYJ&#10;b4WvvfqavqZd23MddWBchcGX+9llfPrpp+rrr9eq39Y7x1dJRMeOHR3PlW1325xCdNushdlg3JMW&#10;TDjVqlX7lztX2VmVL7+N2nLLrfSWX0wA+KiQ8FHGt5tukn0XfPt8PyxbdsP9N5RhlWOVRaubSbuc&#10;Tcpsos/n+szy/z3+z7n2cVhhuwpqp8o7aeN05jObvLj7xdriETfssN1Mjh071jrqRE4hAvp186aY&#10;H+J8YGxkZp1SbiAiiBNPPvmko054/ixfvtw6wwlPQiTImxbGvPnLL79snRE9xj88Xj+cWaeUGxgX&#10;CFqT4mmIz8nWg3qqMa5DGHfNm5Oewy1aLgoQdsl4i+XI2269XbVp3UbHK9ev30Dtuceeqny58ht1&#10;h6WFTRo3sd5Q9GADSOmdm2vLJjz/dBg8mzeHcefF8YpJT0wW629z1P2jtJsUdrylS5dqWylC/+CD&#10;D3R2CMhKzctzX1azZj6tJk6YpB4aM07dO2KkuuO2O9QtN9+i+vbpq1dcMIizR7Efsuoi1cvmPtX3&#10;Ueec3Va8NpPPPRvvnomsLJl132uvvayj7vDVhkuR+qSjTTroEipUqOiou02GHYgvTrDRUracO1Ga&#10;lfIF/qpS3QcPHmyd4Q5fQnTbKTPpBu62bduK9bZJIHvcFgDQsb3T5GGT7m7lipXWmckD2THcku6T&#10;/CoXfAmRYHBMCmZBtIpJMBlIeP75511NJDanT5lunR0/Niubva4rVqywzkwWGNJgsjLr63Xd3pcQ&#10;wezZsx2FwWxT86jx/bof1Ovz3lQTx03WtkSpvjb5YSUBv/32u5o/7w3VpNHRYj1tVtphJ1W7Zh11&#10;aJ366sgGjdWxTf5PnXhCK9Xm9DNU+3M7aDsiXkEkcOrRo4c2veEtdM011+hUJmE1GGZeG1ixYkXP&#10;UYO+hcgsWYp7piJm+ox8wctiaTGuzAslnSwrItTvv/veeuOFwd443SRBb16HPL6FCPr37y8WzK+u&#10;UCD0VIDRsM/V/+0gny9w6ZI2mmfc7ZajUkJeQkTlUkLPbGuJXsH6sHnflOGxULhNBEmz7Ad514TM&#10;D9LgFK9hyfHRK0aNGuW4Z8rwWAhYcZNSiZDUihTMflBQTaS91eD06fnPQvEFTLvmaEijkS9IkE+m&#10;NfOeWCjwPveLgoTIdlqSPx1ddCFmBgK3pHiZlMFx3LhxBeW8HDFihHjf5s2b+xob2ih4kOCWnoTo&#10;ukLBLBzTA+YIZtGZ5G+2eYKAJv4t1cONixcv0UMIPsg9I+7R3jx33nGnuu2229SgQYN01liyst54&#10;442qX79+eqtgtplgQta3b1/Vp08fnSMIUr5J6m2T4HbSstns3Rv23sBevVUvzV4bs2cv1bhxY7Hu&#10;Entc1kPX+amZT6kPF3+Ylxi8gmVPyQmGbjrfvf4KFiIgx7ZZKcjHi2rFAvFIdZB4eP3DrauSjfHj&#10;x4v1l3h1ADNgL6BLlvZdhoVspxyIEDFmE91nVgxjMp7KYUOK/cjGwYNyr30mAbTYUv0lMkGIAm6z&#10;ZGzLiDRfBCJE4JabBkN3mJFpdAVuv1A3FhPGjhkrPoNEvFwKEUMukM9QKnf33Xe3zsgfgX0VumAC&#10;zaWKkg4tLCByqUw3vr7gdevK4gA5BCtXriw+i8SwUkwz5nTz7Qwio0SgzQP7yWFRlypL5oOgB9C4&#10;TklluRE3q3xMC3GD9CHS80g8suGR1lXBAb9Mun6pPCZrQSDwfgqfNLdKB53WjlAFqRw3RpHBISxI&#10;z+PGIIHRmi5fKof0J0E5UQQuRLroKVOmiBXH02XAgAHWmYWDEIZc3jU2s205VgzwahUgcClIuO38&#10;xXAhKCcXELgQbeC2Lj0ABnASIwUFhE/cCvZMPhYkVe6MGTPUokWLrLOKHxifWf4kCZb9nCYfeugh&#10;vfliEEBkJIySviFLu3PnzrXODAahCRGBkKVKehA4YcIE68wUSQMzb9zEpO9GGhE27wkaoQkR8ECs&#10;Z0oPRMtI6EGKZIEJJWn1pG8GJ02aFMqqTahCBGyn4CZG1qTvvvtu68wUcQMrhBSFZ5PlzrAQuhAB&#10;M69sHjXMpqNaCkwhgzEhexZK3wf7YefOna0zw0EkQgRsmVG7dm3xQZlNs9tVmAv1KdyBbZUAOOnb&#10;QL5N2Kn6IhMiIIOYW6pgiIkFwaaIDmQcy5a6pWvXrtaZ4SJSIQImMNm6aTx50m46fPCO3YKebGbb&#10;QT9oRC5EgE2M9Wfp4SGePC+88IJ1doqgQTfLsqEUo24TW2yUDUIsQgSMB8nWny1JEo6jcewdV5JB&#10;IlIyc0nvG+LwWkioR76ITYiA0FE8nqUXYpNcf3HnpSkpwG6bLesFQyYC4uMYGsUqRBszZ87M2k1g&#10;zSeWOkxfu5IMJoBSWsFMnn766WrZsmXWFdEjEUIEpITLFTBFPsag1zhLMlhMIL5Yepc26YrZmChu&#10;01lihAjWrVun8wtKL8wmXQvJODM3nU7hBInipSQImWR8Ti6jJCBRQgSMT9j4MddLxAOECDm/gdwl&#10;Gby7yZMne3Kk5ZwkOQknToiZaNq0qfgSM8nYkmy2tKalFQiQHIR169YV31EmMY0Re5I0JFqImG7o&#10;OnK1jpAAHsY6pa2FJEaFGHIvDsLYbs3taZOCRAvRBgZYlpqkbPUmaSEJvscxNs5E82GCPZDHjBnj&#10;6tVkkklg0v0/i0KImaC7zmYEzySz7Mcff1zHB8dhGwsSzGoxX0k7OrmRiV2xeDYVnRABWyg0atRI&#10;fPkSMVEwOCepeCH5XuIAYz922HLbwFIiP0By0xSTA0lRCtHGtGnTdAuZbbVAItewjEUWiqQZyQnJ&#10;xcCPkCpVqiTW342c36ZNm8TmM8+GohYioMtau3atrxbSJgJmFlm9evVYZ5Js+MhEi5zT+e6mhac7&#10;E7ViHYIUvRAzQTq7gQMHinn7vBJxImomR3SJjLHY2pU0e/k6YDAcIIPWxIkT9Ra4xFdfcMEFvlOl&#10;mDzuuOP07rHF2AKaKFFCtEGrwDa5BIC7ZZ4ohJhKSMGGWYkd2WvVqqVZo0YN/SOglWVc6nVS5Yfs&#10;QMp+JiVtZalECjETrGGz3FWvXj3xwxYLu3Tpolt8ApxKIkq8EDNB5jD2GqHLdcvpmATibUQgE/kl&#10;mVSVhlieUiVEExi8sTPSpbIhN5OFbO5oYZAunORQlE+X+9VXX1m1K10o1ULMBOPKlStX6iUztnQl&#10;pfGpp54aaGJ5xozkjOnUqZOOF8GljawJqSdRKkRfYGnt6aef1vkAmf0SykBqDpYU7Zze5Msm5/bQ&#10;oUP1LJntdtNwh9xIhZgiEUiFmCIBUOr/AfcSW0lkCK6qAAAAAElFTkSuQmCCUEsDBBQABgAIAAAA&#10;IQAF4jS64gAAAAoBAAAPAAAAZHJzL2Rvd25yZXYueG1sTI/BTsMwEETvSPyDtUjcqJ2GlBDiVFUF&#10;nKpKtEhVb9t4m0SN7Sh2k/TvMSc4ruZp5m2+nHTLBupdY42EaCaAkSmtakwl4Xv/8ZQCcx6NwtYa&#10;knAjB8vi/i7HTNnRfNGw8xULJcZlKKH2vss4d2VNGt3MdmRCdra9Rh/OvuKqxzGU65bPhVhwjY0J&#10;CzV2tK6pvOyuWsLniOMqjt6HzeW8vh33yfawiUjKx4dp9QbM0+T/YPjVD+pQBKeTvRrlWCshEUlQ&#10;9xLm4hlYAF5fFjGwUyDjNAVe5Pz/C8U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P/Sjy6AwAA1ggAAA4AAAAAAAAAAAAAAAAAOgIAAGRycy9lMm9Eb2MueG1s&#10;UEsBAi0ACgAAAAAAAAAhAMiEhOqXHAAAlxwAABQAAAAAAAAAAAAAAAAAIAYAAGRycy9tZWRpYS9p&#10;bWFnZTEucG5nUEsBAi0AFAAGAAgAAAAhAAXiNLriAAAACgEAAA8AAAAAAAAAAAAAAAAA6SIAAGRy&#10;cy9kb3ducmV2LnhtbFBLAQItABQABgAIAAAAIQCqJg6+vAAAACEBAAAZAAAAAAAAAAAAAAAAAPgj&#10;AABkcnMvX3JlbHMvZTJvRG9jLnhtbC5yZWxzUEsFBgAAAAAGAAYAfAEAAOskAAAAAA==&#10;">
                <v:roundrect id="_x0000_s1232"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1sgygAAAOIAAAAPAAAAZHJzL2Rvd25yZXYueG1sRI/BasMw&#10;EETvhfyD2EAvppFdEpO6UUIpGHoq1Mklt8XaWK6tlbGUxP77qlDocZiZN8zuMNle3Gj0rWMF2SoF&#10;QVw73XKj4HQsn7YgfEDW2DsmBTN5OOwXDzsstLvzF92q0IgIYV+gAhPCUEjpa0MW/coNxNG7uNFi&#10;iHJspB7xHuG2l89pmkuLLccFgwO9G6q76moVJN9yPifGXrNqxq7kS1Lm3adSj8vp7RVEoCn8h//a&#10;H1rBNsvXm/Rls4bfS/EOyP0PAAAA//8DAFBLAQItABQABgAIAAAAIQDb4fbL7gAAAIUBAAATAAAA&#10;AAAAAAAAAAAAAAAAAABbQ29udGVudF9UeXBlc10ueG1sUEsBAi0AFAAGAAgAAAAhAFr0LFu/AAAA&#10;FQEAAAsAAAAAAAAAAAAAAAAAHwEAAF9yZWxzLy5yZWxzUEsBAi0AFAAGAAgAAAAhAMwDWyDKAAAA&#10;4gAAAA8AAAAAAAAAAAAAAAAABwIAAGRycy9kb3ducmV2LnhtbFBLBQYAAAAAAwADALcAAAD+AgAA&#10;AAA=&#10;" strokecolor="#7f7f7f" strokeweight="1.5pt">
                  <v:stroke joinstyle="miter"/>
                  <v:textbox>
                    <w:txbxContent>
                      <w:p w14:paraId="6052E872" w14:textId="56127BCD" w:rsidR="00457017" w:rsidRPr="001519B1" w:rsidRDefault="00457017" w:rsidP="00457017">
                        <w:pPr>
                          <w:spacing w:after="0"/>
                          <w:ind w:firstLine="426"/>
                          <w:rPr>
                            <w:rFonts w:ascii="Comic Sans MS" w:hAnsi="Comic Sans MS"/>
                            <w:bCs/>
                            <w:spacing w:val="40"/>
                            <w:sz w:val="56"/>
                            <w:szCs w:val="48"/>
                          </w:rPr>
                        </w:pPr>
                        <w:r>
                          <w:rPr>
                            <w:rFonts w:ascii="Comic Sans MS" w:hAnsi="Comic Sans MS"/>
                            <w:color w:val="7F7F7F" w:themeColor="text1" w:themeTint="80"/>
                            <w:spacing w:val="40"/>
                            <w:sz w:val="56"/>
                            <w:szCs w:val="28"/>
                          </w:rPr>
                          <w:t xml:space="preserve"> t</w:t>
                        </w:r>
                        <w:r w:rsidRPr="000A6D44">
                          <w:rPr>
                            <w:rFonts w:ascii="Comic Sans MS" w:hAnsi="Comic Sans MS"/>
                            <w:color w:val="7F7F7F" w:themeColor="text1" w:themeTint="80"/>
                            <w:spacing w:val="40"/>
                            <w:sz w:val="56"/>
                            <w:szCs w:val="28"/>
                          </w:rPr>
                          <w:t>r</w:t>
                        </w:r>
                        <w:r w:rsidRPr="001519B1">
                          <w:rPr>
                            <w:rFonts w:ascii="Comic Sans MS" w:hAnsi="Comic Sans MS"/>
                            <w:b/>
                            <w:bCs/>
                            <w:spacing w:val="40"/>
                            <w:sz w:val="56"/>
                            <w:szCs w:val="28"/>
                          </w:rPr>
                          <w:t>ai</w:t>
                        </w:r>
                        <w:r w:rsidRPr="000A6D44">
                          <w:rPr>
                            <w:rFonts w:ascii="Comic Sans MS" w:hAnsi="Comic Sans MS"/>
                            <w:color w:val="7F7F7F" w:themeColor="text1" w:themeTint="80"/>
                            <w:spacing w:val="40"/>
                            <w:sz w:val="56"/>
                            <w:szCs w:val="28"/>
                          </w:rPr>
                          <w:t>n</w:t>
                        </w:r>
                      </w:p>
                      <w:p w14:paraId="1D763F48" w14:textId="67AC3FA5" w:rsidR="00457017" w:rsidRPr="007C56D3" w:rsidRDefault="00457017" w:rsidP="00D142D1">
                        <w:pPr>
                          <w:spacing w:after="0"/>
                          <w:ind w:firstLine="426"/>
                          <w:rPr>
                            <w:rFonts w:ascii="Comic Sans MS" w:hAnsi="Comic Sans MS"/>
                            <w:bCs/>
                            <w:spacing w:val="40"/>
                            <w:sz w:val="56"/>
                            <w:szCs w:val="48"/>
                          </w:rPr>
                        </w:pPr>
                      </w:p>
                    </w:txbxContent>
                  </v:textbox>
                </v:roundrect>
                <v:shape id="Picture 968855103" o:spid="_x0000_s1233" type="#_x0000_t75" style="position:absolute;left:18059;top:228;width:6725;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wXyygAAAOIAAAAPAAAAZHJzL2Rvd25yZXYueG1sRI9Ba8JA&#10;FITvQv/D8gq9SN0kRUlTV5GCYOlFY9vzI/vMhmbfhuxq0n/fFQSPw8x8wyzXo23FhXrfOFaQzhIQ&#10;xJXTDdcKvo7b5xyED8gaW8ek4I88rFcPkyUW2g18oEsZahEh7AtUYELoCil9Zciin7mOOHon11sM&#10;Ufa11D0OEW5bmSXJQlpsOC4Y7OjdUPVbnq2CqcFhc9qVw17/ZFn6sfff9Fkp9fQ4bt5ABBrDPXxr&#10;77SC10Wez+dp8gLXS/EOyNU/AAAA//8DAFBLAQItABQABgAIAAAAIQDb4fbL7gAAAIUBAAATAAAA&#10;AAAAAAAAAAAAAAAAAABbQ29udGVudF9UeXBlc10ueG1sUEsBAi0AFAAGAAgAAAAhAFr0LFu/AAAA&#10;FQEAAAsAAAAAAAAAAAAAAAAAHwEAAF9yZWxzLy5yZWxzUEsBAi0AFAAGAAgAAAAhAAifBfLKAAAA&#10;4gAAAA8AAAAAAAAAAAAAAAAABwIAAGRycy9kb3ducmV2LnhtbFBLBQYAAAAAAwADALcAAAD+AgAA&#10;AAA=&#10;">
                  <v:imagedata r:id="rId253" o:title="" recolortarget="#494949 [1446]"/>
                </v:shape>
              </v:group>
            </w:pict>
          </mc:Fallback>
        </mc:AlternateContent>
      </w:r>
      <w:r w:rsidR="00D142D1">
        <w:rPr>
          <w:noProof/>
        </w:rPr>
        <mc:AlternateContent>
          <mc:Choice Requires="wpg">
            <w:drawing>
              <wp:anchor distT="0" distB="0" distL="114300" distR="114300" simplePos="0" relativeHeight="253965312" behindDoc="0" locked="0" layoutInCell="1" allowOverlap="1" wp14:anchorId="15DA2F50" wp14:editId="19B6E494">
                <wp:simplePos x="0" y="0"/>
                <wp:positionH relativeFrom="column">
                  <wp:posOffset>-45720</wp:posOffset>
                </wp:positionH>
                <wp:positionV relativeFrom="paragraph">
                  <wp:posOffset>139700</wp:posOffset>
                </wp:positionV>
                <wp:extent cx="2987675" cy="751840"/>
                <wp:effectExtent l="0" t="0" r="22225" b="10160"/>
                <wp:wrapNone/>
                <wp:docPr id="2098" name="Group 2098"/>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2081" name="Text Box 2"/>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297E56C9" w14:textId="77777777" w:rsidR="00D142D1" w:rsidRPr="001519B1" w:rsidRDefault="00D142D1" w:rsidP="00D142D1">
                              <w:pPr>
                                <w:spacing w:after="0"/>
                                <w:ind w:firstLine="426"/>
                                <w:rPr>
                                  <w:rFonts w:ascii="Comic Sans MS" w:hAnsi="Comic Sans MS"/>
                                  <w:bCs/>
                                  <w:spacing w:val="40"/>
                                  <w:sz w:val="56"/>
                                  <w:szCs w:val="48"/>
                                </w:rPr>
                              </w:pPr>
                              <w:r w:rsidRPr="000A6D44">
                                <w:rPr>
                                  <w:rFonts w:ascii="Comic Sans MS" w:hAnsi="Comic Sans MS"/>
                                  <w:color w:val="7F7F7F" w:themeColor="text1" w:themeTint="80"/>
                                  <w:spacing w:val="40"/>
                                  <w:sz w:val="56"/>
                                  <w:szCs w:val="28"/>
                                </w:rPr>
                                <w:t>r</w:t>
                              </w:r>
                              <w:r w:rsidRPr="001519B1">
                                <w:rPr>
                                  <w:rFonts w:ascii="Comic Sans MS" w:hAnsi="Comic Sans MS"/>
                                  <w:b/>
                                  <w:bCs/>
                                  <w:spacing w:val="40"/>
                                  <w:sz w:val="56"/>
                                  <w:szCs w:val="28"/>
                                </w:rPr>
                                <w:t>ai</w:t>
                              </w:r>
                              <w:r w:rsidRPr="000A6D44">
                                <w:rPr>
                                  <w:rFonts w:ascii="Comic Sans MS" w:hAnsi="Comic Sans MS"/>
                                  <w:color w:val="7F7F7F" w:themeColor="text1" w:themeTint="80"/>
                                  <w:spacing w:val="40"/>
                                  <w:sz w:val="56"/>
                                  <w:szCs w:val="28"/>
                                </w:rPr>
                                <w:t>n</w:t>
                              </w:r>
                            </w:p>
                            <w:p w14:paraId="6ED42CD1" w14:textId="77777777" w:rsidR="00D142D1" w:rsidRPr="007C56D3" w:rsidRDefault="00D142D1" w:rsidP="00D142D1">
                              <w:pPr>
                                <w:spacing w:after="0"/>
                                <w:ind w:firstLine="426"/>
                                <w:rPr>
                                  <w:rFonts w:ascii="Comic Sans MS" w:hAnsi="Comic Sans MS"/>
                                  <w:bCs/>
                                  <w:spacing w:val="40"/>
                                  <w:sz w:val="56"/>
                                  <w:szCs w:val="48"/>
                                </w:rPr>
                              </w:pPr>
                            </w:p>
                          </w:txbxContent>
                        </wps:txbx>
                        <wps:bodyPr rot="0" vert="horz" wrap="square" lIns="91440" tIns="45720" rIns="91440" bIns="45720" anchor="t" anchorCtr="0">
                          <a:noAutofit/>
                        </wps:bodyPr>
                      </wps:wsp>
                      <pic:pic xmlns:pic="http://schemas.openxmlformats.org/drawingml/2006/picture">
                        <pic:nvPicPr>
                          <pic:cNvPr id="2097" name="Picture 2097"/>
                          <pic:cNvPicPr>
                            <a:picLocks noChangeAspect="1"/>
                          </pic:cNvPicPr>
                        </pic:nvPicPr>
                        <pic:blipFill>
                          <a:blip r:embed="rId254">
                            <a:extLst>
                              <a:ext uri="{28A0092B-C50C-407E-A947-70E740481C1C}">
                                <a14:useLocalDpi xmlns:a14="http://schemas.microsoft.com/office/drawing/2010/main" val="0"/>
                              </a:ext>
                            </a:extLst>
                          </a:blip>
                          <a:stretch>
                            <a:fillRect/>
                          </a:stretch>
                        </pic:blipFill>
                        <pic:spPr>
                          <a:xfrm>
                            <a:off x="1676400" y="30480"/>
                            <a:ext cx="876300" cy="691515"/>
                          </a:xfrm>
                          <a:prstGeom prst="rect">
                            <a:avLst/>
                          </a:prstGeom>
                        </pic:spPr>
                      </pic:pic>
                    </wpg:wgp>
                  </a:graphicData>
                </a:graphic>
              </wp:anchor>
            </w:drawing>
          </mc:Choice>
          <mc:Fallback>
            <w:pict>
              <v:group w14:anchorId="15DA2F50" id="Group 2098" o:spid="_x0000_s1234" style="position:absolute;margin-left:-3.6pt;margin-top:11pt;width:235.25pt;height:59.2pt;z-index:253965312"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gvpXAMAAO0HAAAOAAAAZHJzL2Uyb0RvYy54bWykVVlu2zAQ/S/QOxD8&#10;byS5XoXIQZsNBboETXsAiqIsItxK0pbd03dILYmdoi1SA1G4zrx5M294frGXAu2YdVyrAmdnKUZM&#10;UV1xtSnw9283b5YYOU9URYRWrMAH5vDF+vWr89bkbKIbLSpmERhRLm9NgRvvTZ4kjjZMEnemDVOw&#10;WWsriYep3SSVJS1YlyKZpOk8abWtjNWUOQerV90mXkf7dc2o/1LXjnkkCgzYfPza+C3DN1mfk3xj&#10;iWk47WGQF6CQhCtwOpq6Ip6greXPTElOrXa69mdUy0TXNacsxgDRZOlJNLdWb02MZZO3GzPSBNSe&#10;8PRis/Tz7taae3NngYnWbICLOAux7Gsrw39AifaRssNIGdt7RGFxslou5osZRhT2FrNsOe05pQ0Q&#10;/+waba7/fDEZ3CZHYFoD5eEeGXD/x8B9QwyLxLocGLiziFcQS7rMMFJEQp1+CwG+13s0CSUS3MO5&#10;QBPye1iGUo/pduajpg8OKX3ZELVh76zVbcNIBQCzcBPCGK92dlwwUrafdAVuyNbraOg/uB4pI7mx&#10;zt8yLVEYFBjKR1VfQQPRBdl9dD5AejwXsuu04NUNFyJO7Ka8FBbtCOjlJv5iFCfHhEItBLhKZ2lH&#10;w5GNgxtNgFIr3WIkiPOwONoMvsRWAgmdq1kKv8FTvB9xHmGT3EOrEFwWeBmO94UW2L5WFQRGck+4&#10;6MYQpFA9/YHxjnu/L/cx1cvVkNZSVwdIiNVda4BWBoNG258YtdAWCux+bIllEMIHBUldZVOocOTj&#10;ZDpbTGBin+6UT3eIomCqwB6jbnjpY+8JWJV+B8mveUxJqJIOSY8Zin19bjjN4a/XPYyeVf3f+yPc&#10;8tuAv+ux8p9sSGIftuYNtChDPC+54P4Q2y1kO4BSuztOA6lh8lRAq8UgIDgQ/KJJCmuQnOFkdw9K&#10;kNMT6TgDlTrI5vh4EqZHTkvBzVC0YdyHB+yedMbfMNR13StNt5Ip3z0jlgmIVCvXcOMgpTmTJatA&#10;Qh+qqGMQgLfM0yakrga1BFl1Yho3IspHYAFzV3pDTxtbaTZfzKdQwAia5tt0uuxLeWiq0FLfht3Q&#10;U+erbJbNemkMXeJU53+UeITVAYlDwBWLLL4pUWb9+xcerafzeOrxlV7/AgAA//8DAFBLAwQKAAAA&#10;AAAAACEAibHI/7UnAAC1JwAAFAAAAGRycy9tZWRpYS9pbWFnZTEucG5niVBORw0KGgoAAAANSUhE&#10;UgAAAMwAAAChCAYAAACLSFB2AAAAAXNSR0IArs4c6QAAAARnQU1BAACxjwv8YQUAAAAJcEhZcwAA&#10;EnQAABJ0Ad5mH3gAACdKSURBVHhe7Z0LvBRVGcCPBgKG+QJNQxARxPIBKCnPwFcqJoZew0qUkErB&#10;B5JaaiGklCIkJlYYipiggIqChKSioIH5wCjfiGiIhqHiA3yU0/l/zFlnl71355yd3Z299/x/v4G7&#10;s6/ZmfnO+d5nq0CjPB5PLLYO//d4PDHwAuPxWOAFxuOxwAuMx2OBFxiPxwIvMB6PBV5gPB4LvMB4&#10;PBZ4gfF4LPAC4/FY4AXG47HAC4zHY4FPvkyQ999/X73++utqw4YN6qOPPpJ9zZo1U9ttt51q2bKl&#10;atGihezzVC9eYIrkk08+UcuWLVOzZs1Sjz32mHr55ZfV22+/HT67mR133FHttttuqm3btqpPnz7q&#10;+OOPVx06dAif9VQTXmCK4IEHHlDjx49Xf/nLX9R///vfcG9hEKCamhp19tlnq/322y/c66kGvMA4&#10;8Oabb6oxY8aom266KaN6GZo0aaL23HNP9cUvflFxalHT3njjDfXhhx+Gr/icXXfdVZ133nlq+PDh&#10;qnnz5uFeT5rxAmMJatdZZ52lnnrqqXCPUo0bN1bdu3dXAwcOVD169FC77LKLCA5s2rRJVDRsm/vv&#10;v1/NnTtXPf/88/Kc4Zvf/Ka65pprVMeOHcM9ntSCwHjioVWv4Mtf/jIDTGbr2bNnMG/evECrZOGr&#10;6mb9+vXB7373u2DvvffO+hxt3wSPPPJI+CpPWvECE5MlS5ZkCcs222wTXHzxxcF7770XvsKOV199&#10;NRg8eHCW0LRq1SpYtmxZ+ApPGvECE4OVK1cG++yzT+bG3n777YObb745fNad//3vf8FvfvObQNs7&#10;mc/ed999g9WrV4ev+JxXXnlFhEmrgsG7774b7vWUGy8wBWAGOfLIIzM3NDf3rFmzwmeT4dZbbw22&#10;3XbbzHd873vfk/2oeXPmzAn69esX7LHHHvIahHW//fYTQfvoo4/kdZ7y4QWmAJdeemnmRmbTxnn4&#10;TLJceeWVwVZbbSXf0ahRIxGiIUOGZPbl2370ox8FH3/8cfgJnnLgBaYOHn300eBLX/pS5gbF5vj0&#10;00/DZ5Nl48aNwTe+8Y3MdzVp0iTzt9latGiRNRMhTDfeeGP4CZ/z2muvBY899ljw4IMPyv//+te/&#10;wmc8xeIFpg4GDBiQuTn333//4M033wyfKQ2333575vui2xFHHBHMnz9fBGHFihXy2DzXo0ePYMOG&#10;DcFf//rX4Kc//Wlw6KGHBrvttluw3XbbBc2aNZP/edyrV6/giiuuCJ5++unw2zwueIHJAbsBoxuj&#10;3ozmjRs3Du64447wFaUDz9lOO+2UEQZmkAsuuCD48MMPw1dsBuMfQeA1TZs2Fdc2/5v31bVhA2Ej&#10;LV++PPw0jw1eYCKgwjCr7Ljjjlk3WadOncpiK7zzzjsyk5nvHTRokHjScnn77beDDh06ZB1jdEOd&#10;22WXXYI2bdrI//nUu5133jm46qqrgk8++ST8VE8cvMBoPvvsM7l5mjdvvsWNxTZq1KjwlaUF4WBG&#10;+cIXviDu5VWrVoXPZMPxHnLIIVnHyGzUp0+fYNy4caKe/ec//xFVjf8XL14cXHbZZUGXLl2y3sN2&#10;xhlnBB988EH4yZ5CeIHRTJw4Mdh6660zNxE3HyN49+7dgxEjRgTr1q0LX1l6MP654bFX6uJnP/tZ&#10;5ngRrjvvvFPeWxfMYDgJcrMMcGZs2rQpfJWnLhq8wCxdujRjD7B99atfDe66667g3//+t4zkaYXg&#10;5dVXXx2MHTvW2guGrURsJyo0ZC14ClOvky8//fRT2d577z0p6qJ2BcgkNgmS2mZR8+bNk/3t2rVT&#10;9957r9pnn33kcX1GC5w67bTT1D333COPORd33323JIJ6aqdeCcwrr7yiVqxYIdtzzz2nXnzxRaV1&#10;eKVVFREcbSMorW4pbSNIFWTr1q0l65jnGzVqpKZPny51Kg0FrWqqY489Vj355JPyuHfv3uq+++5T&#10;TZs2lceeLal6gaHWhItMxePTTz+t1q5dGz5jBzUsCBqC1JCgCO64446Tuh4GE2YcHntqAYGpRsjx&#10;+vWvf72FAZu7EbwjWk98o2XLlrLtsMMOW7haCQY2RBcrnjktIJnz8N3vfjfVtlulqcoZZtWqVWro&#10;0KHqwQcfDPdshhGSmaJr165S+ovKxWMtMGK3oKfzc1HB1qxZoxYtWqRmzpwp76PUuH///uEnNSxm&#10;z56dUUX32msvtWTJErX77rvLY082VScw2CQ0kVi6dGm4R0mDCdSIk046SR100EFSM7/11vE6SPF5&#10;nAK6ujRUXn31VdWtWzdRbzlvDz/8sOrZs2f4rCcLBKaaOPfcczPqAwE+Am8vvfRS+KzHBcoE+vbt&#10;mzmvf/jDH8JnPLlUVSO/F154Qd18883yN2rU+eefryZPnqy0HSP7PG6gqrZp0yZ8tNmR4slPVQkM&#10;TSSIHwCxkksuuUQEx1M8NBw0YON58lNVAvPMM8+Efyl1+OGHq+233z585CkWrW2Ef+mbIqb91xCp&#10;qjNjZhfwXpxkifZN23bbbcO/PLlUlcBss8024V+b0148yUDKEH3TDDQY9OSnqgQm6vp96aWXwr88&#10;xYJrndgWoI4dcMAB8rdnS6pKYKIXkjSY3DatHjewDYnFAHYhnTlJQl2wYIFavHixevbZZ/25Nmz2&#10;LlcHL774YqYpBe2OaFLhKZ5oQ8Gt8nSpoTqTXgHUDb3//vvhuxomVTXDoFvvv//+8jdGKl3zPcVB&#10;s/Ro1oS+J8K/Pmf9+vWypMe5556rvv3tb6uVK1eGz2zJW2+9Je7/adOmSUIss9Nnn30WPlsP2Cw3&#10;6YUy27vvvjs455xzgoMOOiirzRAdU3wzu+Lg/PXv3z9zTmmSQSkz57Zbt27S8ZMmIOZ5Np6nCC0K&#10;s//5558ftG7dWtro8jqqWCnOO/HEE4Mnn3wyfGV1k1qBoRZ9/Pjx0uUxn5rARrcULzDFQ8Um6TCz&#10;Z8+WNCNKmanzR/2i8pSb/bTTTssq4z7qqKPkNWQ701z9K1/5Sta1yd3IFp8yZUr4jdVLKgVm7ty5&#10;QefOnfOeeDq6MIodfvjh0iDcUx5I+R8zZkzW4HXRRRfJzJ87oCE8aAMdO3aUfD+zn5nn2muvDT+x&#10;OkmVwNDK6Be/+MUWPbboK3zmmWcGM2bMkEZ2qGme8oPQDB06NOvaRDcEhT4Da9euldcz+//pT3+S&#10;Ac68BpWamawumLXiLh9SblKT3k/+EkblH//4x3CPUq1atVLDhg1TgwYN8pH9lEBFK6XMrOUZ5bDD&#10;DlN69lBf+9rXwj2f88QTT6hTTjkl4yzQgiUOm3333VceU07OhnubeBDfQTCVhNBDDz1U0qDat28v&#10;r604IjYVhn7FTO0cjtlqamp82n5KufDCC7OuFZ00C836LBZFU0HzHhwNuKnpJx3dn29jXZ6RI0cG&#10;b7zxRvhplSMVAnPbbbdldF0MSzrm+6706eXxxx+X2AzXi/LmuLGZyZMnZ9k0tpuevaQ7aS6oipSX&#10;l6PEvOIqmRYM1bdv30wsgJT9yy+/XP72pBc9Y4ha9q1vfUvttNNO4d66IVuA1xOniUIXH1SuTp06&#10;SdkGKVCUbaCe0fopGvehPRYxHj0zyeew5ijPE08CjoWMkCOOOEI+L3FEbCoILksTW6HTpO/AWL+h&#10;q6cWDtEk6C5K7IZ99IvO13yDFRNwBEXb+LK04YEHHrhFfCi6EU86+eSTE18CseICQ5d845bUBn+4&#10;11OfWbNmTfC3v/3NyiZh9QS6/eQKRqENwfnlL3+ZmIpfcZVswoQJSht0kvRHop/PlPXUxnXXXafO&#10;OeccBnl5TDegPn36iCdtjz32kP0kjtKnbvny5VkpOWeeeaYs7R4tEXECgSkXLGxKsJFlulnC+x//&#10;+Ies1chhkG7hu8h76oJ1ck499VRJt6GPHKur5VPjNm7cKI4k+mRzb5mNPnbFUvIZBonHcJs7d67U&#10;sJA0iY8dQ486ctqSYuBNmjRJnXDCCeG7PJ784Dig2I3WWoUqQylZGDJkiHT3BK3SiaOAVlzOiNiU&#10;gPXr18sScoV87GwsgnrDDTeE7/R4kgN7ieVAzL3GQrpkErhSkvR+UrpprKenQGl4bWA2YWTo0KGD&#10;atu2rdp5550zs4zvVOIpBWQVXHjhhZnuQtjJ77zzjvztQuIqGb55aia0fRLuUSIgAwcOlKUUSJ2g&#10;Uz5fi++cNAiEhtew3+MG8YhNmzZJ2gplxp7PYQAnbkMpdvPmzeXepIWwEwhMUuC6iza2xk+On73U&#10;qw/XZ0ivLxSbIgOYSlQar9eHFPqkwdlE7IZ7ksRePaiHz9iTqMBMnTo1IywEpq688srwGY8LpJzo&#10;WTk477zzJN8uH3gZowG8du3abVHc1dB56KGHMkVt5KXZrtgWJTGBweX39a9/PXPhTjrppJLl9rz+&#10;+uuyZF19h99I/hTnkwKulStXZtyozOa4SXGYmHNuNgrrFi5cKEuC8Lp8rteGBAvtmnND4Vsx2SSJ&#10;2TCPP/64pHh/8MEH0qsX40oLUPhsctAtBhuJnKHRo0dbL/6DS5uAFo6GauD6669Xw4cPF5tPj46q&#10;R48e0tuAdHiW6wB+y09+8hNZtgI3PhCg4/WUSOBoITCsZyJx5+OOJacLe6e+w7ImrEzA/0CgfMSI&#10;EfK3EwhMElDcxcex0WGE4FEpYJQlF4nvQR+lmz8u7DjQG4BjYwSmEK0aQBVjJqltSXTSRYzdQiAv&#10;39Li+TYtRMEzzzwj7ysG7AOKxlhItza1sVLgPqbw0PxmCtnQToohMYG57rrrMgemZ4CSVszpWSZL&#10;/Tv44IPzpn0bUG2o4UDAzHuOPvroquoHQIYEdScMFtzsbdq0CU455RQRkihvvfWW2JLf+c53RJ2j&#10;CpJUfHKqiJBHV15jtbFirhPn3MQ4cDq88MIL4TPpYObMmRn7jrKCa665JnzGncQEZtKkSZkLUWqB&#10;ARL3uGHMdzICs3Z9bkIfvcvogGJeF93Igq02mLkJxtGoohCM+HjZtJoWPPXUU5LwSBIjyxby+0l6&#10;Rb+3LfnGy8QAZHrEseFsKHb0ThruQ3N8eBBvuumm8Bl3EhMYarfNwR1zzDFlKQDDqTBu3LisC8cI&#10;fMkll0gu0Y9//OOs5+gNgMfJqDeMOjR2KIUqgaeK0T6NcM7MOWGjYQWu6SeeeEIcBflYt25d8MAD&#10;D4gKzAwXfT+zHc+ljYsvvjjrOCkjQb0txgmSmMDMmTMnc2Bdu3at9cSXAi4WFz16cnI3beRKsifg&#10;7o62DELVQRdPAhpAaANchBO1EZsrbTDQMLPkethQ20hYpCMPvcQGDhwYHH/88UGvXr1kBsmtP+Ec&#10;Umr87LPPhp+cLrgHqd6l01D0mC+77DLn9JjEBIaabVMI1qJFi0znkHLBCHj55ZfLDGNsFf4/4IAD&#10;JE8tOuNxsqiRiN4we+65p8Q0UGFceO2118T4pSjKfCYbMYC0cvvtt4v9x0wbPeZCG+eVbOE777wz&#10;dYZ+Pigi69SpU+b4+b2US7uQmMAgIEzNHBC6MR6pSoBuz4wzbdq04P77769zpqN4LZ96gSrH+6kG&#10;Ra3CHkPImMrZuEnIXsAmwEM1aNAgCYhFP4eNRL+0lyxwfNz4HCuzNI6B6OzLxmNUW2ZMMjcw9tPa&#10;Bqk2sLuive523313pyYricVh+Bg9jau77rpLHg8YMECW9Mbvn2aI62jjX8oPctE3idI3kGx6VJU4&#10;hr5RJFGUPDiz5UL/Z9bf1KqevKda0IOLLFpFzIJ+ynpgkOOnxp4kRtLjORfVCm2cjj766ExMRts4&#10;0j/CJGbGAoFJCuwYMzrhvqRIrBpAXePYyYNDneT4bTdG5t69e0uZNW1uPeUFW3Hp0qUFo/g4PMw9&#10;qgc2aw0g0WxlsmXJSF6yZIk8JsL65z//uarWovznP/8pnerJXFixYoUUK1H0xmhLhgCjEVnVZFgz&#10;8jKbkNFwyCGHqK5du1ZdpjCzJbNIqWZCZiyyElq3bi2zVCkg+7h///5SMHbUUUepMWPGyLXIB9eU&#10;DIcNGzZItgjHRiea2IjYJMj8+fMziW5sZ599dtXmMuFNIgESg/7vf/+7uF2XL1+eadhd7Y3QFyxY&#10;EGhBl5k16e4qgF1Loz4tjOJUGTt2bEma8V1//fVZ/Z1pfE74gBhc9Bphh+I+N8Fb7Ne4WSKGxAUG&#10;4Yh2sWT6K0fWcjV4a9IEgwArI0RvMq4TA0QSsPxFnz59Mp9vtr333lu8ia7eyFy47ieccMIW38NG&#10;vI1MBDK+eQ1pQ9FMB1zntgnCiQsMkIrSt2/fzIExwnAxXHzfeKNY9oKRCg9NPnc1aTn0NJswYULV&#10;zmYu2A4S3Bykr3At6Kxvrk90ww4rJgiJV5KlM6INyPNtrDvDdS1mxtHqlDTFMLMLgzOpQLnflW8j&#10;ToaX05aSCAysWrUqawRjw3VZqJgMoaKpG+rC8OHDZUSKfgYjBlOwMaxRJVi+j+eIq9x3332yvz5D&#10;egwZCmRU4NImEDd9+vRg0aJFklDJOWbQIjZFSgzpMD//+c9lpCU4GT2fbLn7iLMMGTJEcvbiDHKo&#10;PQgiuVqoeNHPYhs2bJgEEPO53vfaay/JHuDYCxngDIbcG/fcc48cn2lXazZKSghAM4ASbGWGMQa+&#10;2fhtnAcXYYGSdo3BjVdTUyOGlYESZS040pGd1HM96ik9PUtpM6/D2GbTI0+dS4u3a9dOHAz6h0t3&#10;eAPp7/Sl0kIU7kk3OEpYfFXfcFIeUagkgnNCejpddqLgjDDGO+UV/I8LnM+n0woOi1xwE1M6cPLJ&#10;J0vn/alTp8p7DDhrjjzySLlWeuCSMgHKBrQQidtZ35ziJNG2ghjTuKWjYEyPGjVKnXXWWfKYrkEc&#10;9y233KL0jS/7DHxu+/btVc+ePaXFK6s1cHx8F6XFWoWU60xLYdzC7I9y7LHHqsmTJ2ccCx9//HHm&#10;+FavXi33GcfDZx944IHuTg4RmxLCyEOqBV8V3XDfMntgDPJ37kgQ3Sgv1SdE9Ox8z+duGHxxRsZK&#10;guMAA5Q0IhNpJ4WDXKfa3NJUCjKj5P5em43zzMxPoqq+mcJP3jx6M3LnmyHY0P0Z0XfddVdJ3qyt&#10;3IANFzvpRjhK8kEyKOp1XWobx0nmCDNCvufNhmpHhka5AsQlFxggG5bM4Lg3PCcLDwZCQgqDqcHm&#10;AlDfkBud54YzNTLm/agghXR8nifDthwnm1gPv4M4DVm0+dQTs3FDk7qDSkQSJ7la2B2oL9HXYVST&#10;aIpBS+oHgw83M4JHnQz/8z3YK+TS4aVC9akr05lrhcpL7+J81Zy1bajFqMtkMdPdvzZwBhiDH/WJ&#10;79Iz6xbqVW0b9gq/iRy3W2+9NTHnQVxKqpLlom946bw+f/588ZmjXqBKoELok6D0jSLTJdvBBx8s&#10;7T/zwRRLQzai9Bw+7UKJ+WgDUD300EPhq5R0qrngggvkc5nyge9EnaBaccaMGaL+oW7oG1J1795d&#10;XlMsHBMqAWoEKgFtS/keOrsQl8iF6DlVkKimUYj3oFqiVqFSRCHuoI1rqb40EFtAfSG2gmqlBw5R&#10;a1BvbFUQMhg4R5xPrhsd8lG5OH98LsfLgkeo2J07d1ZdunSR/9lfG6iFqHio07///e+zYlao45wf&#10;bXOJ6sa50wOZ3B/ES2jLpQVSvgO1tbZ7o9SUVWAMnHhOCDcINzJ6Jz3KuDm4SVzBDkJIojaNVh1k&#10;CQU9yspn8xo9ysny2NGfjn6ujWdJ6dEqYrg3HvwOrS7J8gy09EFI2LTxLRc9V982cEzacBdBx14Y&#10;N26cuu222/IKlYFgKSu1YcfUdXMmCcJvbCGCuJxHky5kcwwIMgFePVNKClVUYKIglHyXOW8IO9+V&#10;hjSrigiMC5xERmmalSMEtcGNiyGr9fFwjx2MftzIGIeMYvSvYpTmJuFUmZmDWY76eUZDHBQ0h2OE&#10;rwsuPIYtMxkzBCNlbpQZRwk5eDgCMG65QckqYAbGyXH66afL8VUjXL9evXrJ9WFwYPaoOhCYagB/&#10;PXp6nIg0blc95UvqOgYoPzO66VFRDE4M6KuuuirTs6quDTsJ2yjfc/k2XosdgWMDGwNjnlT/OJWS&#10;QMwExwBuYRwndOVxhWAkUW/sqEqBE4b6Gs4jWeRxYDlzbK40URGBwfi17Q3FBSfFnMV34kJ8AH/7&#10;jTfeKEEyEu8IqnHjRlMiaIhBGyPXxEuEg1gGkWS8Q9TlzJo1Sz4X4a00HAvOANdCL84hRXHEdlyh&#10;hABhwWPKdSkE8RZtt0hWQJoou0qG6kLbTox0jNY4cIjo+ay8i78/augmCeocRicbPnyjaqF7o8Oj&#10;QqAOor9jSGN7YfTS5hbHgSkHKCUYzsQiUBnjxpqwyxYuXCi/i2O1AecB6uPDDz8shj+qoS1r166V&#10;GBPndN68eWL4F0IPcmro0KGSvEtCZWpAYMoJ7l6+llE4LkTvGZ3IUbMF1UZf9PCRHdpuklEV1yUz&#10;Is0niJHEGSFLBSoKbaKI4seBYi+SYYmvcC5sWbx4sbiX6bLD+bCF+M4ZZ5wh11zbX7GuBUV7hAlw&#10;r+PmThNlFRg9Woj9wFSrDedwb92g81MJyLIZ+PBtQHdnnUPSSJKEuE1twcU46Nkq/MueH/zgB1Ie&#10;HOfG4/eTIsLNiipqCzc7CYq8n3iJC7NnzxaBw06M29+AVB++k8Bu2iibwKxevVpGDQJP06ZNC/cW&#10;BvuDk4cNYguBLd6rVYBwT/FgvDJi9uvXz8k+QZfnJiRJ0RYSTwnaERyMA8FOfj8jtYuAazVM2hMx&#10;WJEbaAszM0FTjuG3v/1tuLduyD4gwM370th1p2wCY1I6SMSzSVuhvmbUqFHWNydTOTXofCdZzElB&#10;hiwGPtnRtseEGkUqB903XbxepllinARTou0mek5jP1uYwegIw/tRpVwYOXKkvJ8ZMc65QmWkASHv&#10;SesCwWUTGJruITRJ1VsUgumcE48qwOyWBKgoNMjgcxm9beC9I0aMkPcy89mCV48WSLQ7KuSa5hyb&#10;WhRSSFxsF/LKUKWwf7BjbMEdjksfz2bc4jQGRzQQGoYX40YvJWUTGJeL5grGOXYSNwxJhkmBa9vE&#10;cGy7PHIDNm7cWFLLXZwGZgCgOV0hiPnwWhIlowmWccFGM7YPxr5L/AYVmvfbOHe4VsStTP+4NFJW&#10;o79cYORzsSgmIsEvCfAQMVrzubaxARIomRkIZNK6yRYGANo/MWIT26kL4hcINCO1q1pDvzJ+J59B&#10;cxAXKOemH5zN4MC14lylmdQKDKMMtoeNvWMwtsuvfvWrcE/xEJ3GtU2Db5s6cEZnCps4nokTJ4Z7&#10;7TAl3zgbCoG6xveRmeziTseDh9ua7+P/cmRyVxOpFBguNKn9RIXR/W1BJaH5RpL2EvEjRtyZM2eG&#10;e+LBbMTNR6d8F7WUrARqQshCiKteuQiKYd68eWK78Fvpl+3JpmQCw42OW9Al2EW5LRcsiW7rSUHP&#10;Kxqc28x4vAc1ihw4l9p1votUGwQuriu5WCgj5/tI8ymXg6aaKJnA4H6lCIkR0gZcr/QnxmhPox8+&#10;Lnh5aNxBEZdr/TiDDoYwcSQXgXOBPgrEXe69995wjydKyQQG7wgjFZFeG2iIwPuStD8qAStyYeTz&#10;fzFgU5TTxYp9ZipcbSG5E4dLfZ6ZSiIw+N2J1hKVtjn52Ae4XplhyjWilgrUsWpplZsUP/zhDyVY&#10;mq8VVn0hcYEhR4wlJmxnCer16aiO7eIS2PNUFpYOpK6foGMxToe0k6jA4II06RTkWsXNl8JWMa5g&#10;kgtdHAV4oOiLVddal7bgonU5lkpBpNwlzlMsXHcaWXD9yJWLCy53PH/VdI4TFRj6DhOrwMMSNx0F&#10;w5a2SJxsUtBJ2HMBFYjPwH2bBBwHx2PrRq4UBAjJUSPvzgUChoWaLNYGmgTnnlCATVYA7ZFs41qV&#10;JlGBYUbByLfJ3cJ1yk3O0gO19bGKw+DBg+WiJeV+xVjn81xvwGLAq8aqyTYsXLhQ4icuiZY4FUiF&#10;waVsCwMV+WK4z3NXdK4LOnTiQcRt7hKcrhQlMfptYYSJWxCVDxPvoNmcTQlzbTBaM1oiMKSJlBNu&#10;HtQbVn6OeyNxvAR5KUMmjcYWhJMy66FDh4Z74sEAaZI8bXL2sHFqampEG0njYrJ1kQqBKQZsF5rU&#10;cdEGDBiQSJInOVh8HjUZxQiyC8SvSPAk9hI3y8HMhmQ32ML5MnYntf82ROttbM7T3LlzRViY1Vxq&#10;iipJ1QsMHjVOPq1LWZi2WKgKNC1MSR6MC46LJPKuWN2Y76bzZRy44bC1KPRyCZAyg3L+6LBjc/yk&#10;7+NCRg20MfQp+eZ4+Y3lnr2ToKoFhlgNBVmcfOpUigUViGIpPo/O+HEzbTGWKaOmYKoYKME2fYvj&#10;priTPsTxMkvY2gIcN+1dbW9ehBQvKO+ztUFIqOV9ZEFU2+wCVS0wF110kZx8isRcSmhzwSVLwRRG&#10;LBWLcSFJkePgJioG+kbzOVQdxnG1YvvhLGGGoF+CDah7JguaikibPgOsPs37EG6M97gwe1NywaxU&#10;qVW2i6UiAsPIUmz6BM3t8LJw4VwbNOSCwDBT2KhiuFG54TiOuGpUPqhqJPBHZnJcD5kZrVm8yrax&#10;Bl41vgtVjtr9uOBuN7MSWeFxQUBZ04X3UX6QhK1ZCcouMJw41KdiKyEpbOLk04AvqZPPsdm29Zkx&#10;Y4Z4mEgFQohdwNtEjwB+T1xPFeknFKWRGcGCSTbQEIOBge+zXYOU2Anvw2C3aeRBUJW0J+we7J9q&#10;pSiBcWkXxCjOiSs2XoI6Qu1GJRP98AzhIeIGKub3UOzFZ6CuxM29Y1blPd26dbNOzjRtjMjZsy21&#10;xhNJCpONympaZfGdlYhrJYmzwDCNU5GHGzQuZlpmVLQNzKURev9yE9CcwjXhkDVgzLo5pPbEhaxu&#10;ZjbbIi8yis0CVjbtrgwEJ23Tb6644gr5fdhb5XbTJ42TwBB4Mr57G/2X1BliDAhaWruC2IDNwiht&#10;W/NjwLAny4HzSKDSRsVhJkLNsc3DQhXm++iNVo4kSdRU6mtwTNjGedKIk8DggmSEIg8oboM4ZhfT&#10;myxNlZTFQMMJ1/wroOkDHjm8RuUoBeAaIKAU9sXtQlkMCKRJWcL9XB+ymK0FBp3XxD4wAONC+gpe&#10;IHT+YrrA1ycYbFgKA5XFNobiCktouKTPuECHGzxx2GblENByYCUwjFAmVmDTfpT3sTYI72PdljRA&#10;GyBshkpXB1arezUOxFpYDx/nTH3BSmBwX6I+oI/apL0TYyAxEiEr1LWxNvDI0QwvqT5jRj1k5vOU&#10;BrLWbRvIp53YAsOPx8DlJiP2EVeFwChl1WDeZxMQzIWEPbxrtFstFrIC6AqJumDj5fN48q/KmYMW&#10;DjV27FhZTJUFPceMGVPrgp65PProo0rf7LIyck1NTbjXnunTpyPciSwMOmnSJFnItUePHrKGZX1H&#10;q8Ry7jwJIGJTALxBrI1PnpWNa5BZyPTVovO8K2a5PpecqVyII5BSg5ePPmPVBNnEtp4mXNVcA9fS&#10;bRw0LNdHSMATUyXjIrFOC8KCAR+X559/XpaG0LOSc8AKo5iG2AgdxUou2QUGYj+m9vy4445zarJN&#10;DTqeJlcYRDiXcZasiMKxcuPbCrlZ8c1VYEz5cZK9EqqZ2DaMCyyiw8kePXp0uMeeW265RWYWZrdi&#10;m8uZrvZk2brkMzHTkniITWYzcEQhI4DgLRWdNuCWJe0/Tvd+A84WkitxtnDsthBCIBOcAc/VWVPf&#10;iGeIOMIipC1atJAFXV1g3fvx48eLDXXMMccUtTgo69+zNjyMHDlSde7cWf62AVvsueeekwVht3Jc&#10;Y56FbTdu3CgLyNrwyCOPKK2SKa0ah3vqRs+mSs8uspjt97//faXV0PCZ+EydOlWtWbNGnXjiiWqH&#10;HXYI9zZwQsEpCdgbrsslgCmOwpvlsqhPFPRwPovad5sUFAMqJSXLxfQNwAahswvHYVtCQHYw3038&#10;KA6mfJjZwaUpIv3lCDgSbPb2y+eUVGCKAduFqkcuehJpFXTRp24Fu8oFU6xG8qirOmZS41HrbPpG&#10;o4qiliLscc4DsSXa1PJdLovBglluj5Xj4oYQGgKpFRgi8F27dhUdmgzbYuGiuwodGcWMtIy4rgY/&#10;JcckIXITYvTHhYHDlAPHCRbj1SLln9ezAJSLY4Pfi1cS+8cHdrNJrcAACYlxVZBSQmUjQVPXFb2o&#10;MGWpPm5ibn6bVbmYiUjHRwjiqJLGq0Vg1mWgYWDRNo98BjN7NXWlLAepFpi0wI2HLeaqmpgCMWJZ&#10;NjXwwA1Lc8Q4Nz9pQzSA57tsamuiUKeEFw+PnE2RWEPBC0yJoZsnsSgCpaUua2BZQYSFjiwuLZ+w&#10;zWiwx2fEWR6wIeIFpsRMmjRJbkAWKirWcVEI+hGwepurnYVDBNuFLqLeM5afrfhHX9DUsGrVKqVv&#10;LNWhQ4dwT3Wj1SS1bNky1b9/f6VVnXBvOlmxYoU67LDD1ODBgzMxK082qRIYAnraOFYtW7ZUd9xx&#10;h3Nw0KD1f/Xyyy+rtm3bqiZNmoR7qwOClE2bNlWNGjUK95QekjQ5X61bt66681UuShrpt4UoOBFt&#10;LlwSjB49Wkb2devWhXuqg9WrV6t+/fqpmTNnhnvKAxno7du398JSB6kRGGaDG264Qf7u0qVL0bML&#10;6sXVV1+tOnXqJKksNnAspNKQVlIJJkyYoBYvXqzefffdcE9hmBmSGmg8dYBKlgZwZ5ICQ88y1sgs&#10;lmHDhomx7bIoK835aH2EAe0CpdvEblyqQxctWiRuXQK2cd8/ZcoU6RdWaqeCJyVeMuIbtA/lBid9&#10;xSawlw+zWA/9wmwbblACYLpQ2vb8MpiVoG37BxOYpN0S72U14jjgSiYLgdQfT+lJhcAwqpJYSL5U&#10;sb2rED7T2mfixInh3viYfC/XpMUFCxbIb6GNq21zP4rs+O647yXlv23btjIbkSzpKT0VFxhucLrV&#10;c6P07t276NmFHDRWcSa717aGg/p+k+/lUiFKzYlpiXrttdeGe+PBe+nzxnvJNC4EhXS0aOL1LgOD&#10;x42KCww9ssisJVfLZmGe2iBaTT8s29GdJEfThRJhc4mUUyjH+1mcyLapOa2IeC8CG2e2MEtsMMhU&#10;ulVUQ6LiAoOBzNruGOmV7NFFhi4tpFCnXFq/0m8Yuwm1kg43trCSGgIQJyWFmZPulRwvNoynfKTC&#10;hiGbl5mhkjAjkaXrooqhRpp1NsnwdUnSRCVDaFj+uxAU0/Fdp556arjHUy5SlxpTjcyZM0cNGDBA&#10;yrGJn3Ts2DF8pjRQNjxlyhR1+umnqzZt2oR7PeUgVZH+akXPCqpZs2bq0ksvLbmwQKtWrdSoUaO8&#10;sFQAP8MkgLYp1MqVKyVDQdsw4V5PfcQLjMdjgVfJPB4LvMB4PBZ4gfF4LPAC4/FY4AXG47HAC4zH&#10;Y4EXGI/HAi8wHo8FXmA8Hgu8wHg8FniB8Xgs8ALj8VjgBcbjiY1S/wdHgUs3IIhmNAAAAABJRU5E&#10;rkJgglBLAwQUAAYACAAAACEAW1Ihzd8AAAAJAQAADwAAAGRycy9kb3ducmV2LnhtbEyPTUvDQBCG&#10;74L/YRnBW7v5skrMppSinopgK4i3bXaahGZnQ3abpP/e8aTH4X1453mL9Ww7MeLgW0cK4mUEAqly&#10;pqVawefhdfEEwgdNRneOUMEVPazL25tC58ZN9IHjPtSCS8jnWkETQp9L6asGrfZL1yNxdnKD1YHP&#10;oZZm0BOX204mUbSSVrfEHxrd47bB6ry/WAVvk542afwy7s6n7fX78PD+tYtRqfu7efMMIuAc/mD4&#10;1Wd1KNnp6C5kvOgULB4TJhUkCU/iPFulKYgjg1mUgSwL+X9B+Q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RqgvpXAMAAO0HAAAOAAAAAAAAAAAAAAAAADoCAABk&#10;cnMvZTJvRG9jLnhtbFBLAQItAAoAAAAAAAAAIQCJscj/tScAALUnAAAUAAAAAAAAAAAAAAAAAMIF&#10;AABkcnMvbWVkaWEvaW1hZ2UxLnBuZ1BLAQItABQABgAIAAAAIQBbUiHN3wAAAAkBAAAPAAAAAAAA&#10;AAAAAAAAAKktAABkcnMvZG93bnJldi54bWxQSwECLQAUAAYACAAAACEAqiYOvrwAAAAhAQAAGQAA&#10;AAAAAAAAAAAAAAC1LgAAZHJzL19yZWxzL2Uyb0RvYy54bWwucmVsc1BLBQYAAAAABgAGAHwBAACo&#10;LwAAAAA=&#10;">
                <v:roundrect id="_x0000_s1235"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C53wwAAAN0AAAAPAAAAZHJzL2Rvd25yZXYueG1sRI9Bi8Iw&#10;FITvwv6H8Ba8lDWtB5FqFBEKe1rY6sXbo3k23TYvpYna/vuNIHgcZuYbZrsfbSfuNPjGsYJskYIg&#10;rpxuuFZwPhVfaxA+IGvsHJOCiTzsdx+zLebaPfiX7mWoRYSwz1GBCaHPpfSVIYt+4Xri6F3dYDFE&#10;OdRSD/iIcNvJZZqupMWG44LBno6Gqra8WQXJn5wuibG3rJywLfiaFKv2R6n553jYgAg0hnf41f7W&#10;CpbpOoPnm/gE5O4fAAD//wMAUEsBAi0AFAAGAAgAAAAhANvh9svuAAAAhQEAABMAAAAAAAAAAAAA&#10;AAAAAAAAAFtDb250ZW50X1R5cGVzXS54bWxQSwECLQAUAAYACAAAACEAWvQsW78AAAAVAQAACwAA&#10;AAAAAAAAAAAAAAAfAQAAX3JlbHMvLnJlbHNQSwECLQAUAAYACAAAACEAMtgud8MAAADdAAAADwAA&#10;AAAAAAAAAAAAAAAHAgAAZHJzL2Rvd25yZXYueG1sUEsFBgAAAAADAAMAtwAAAPcCAAAAAA==&#10;" strokecolor="#7f7f7f" strokeweight="1.5pt">
                  <v:stroke joinstyle="miter"/>
                  <v:textbox>
                    <w:txbxContent>
                      <w:p w14:paraId="297E56C9" w14:textId="77777777" w:rsidR="00D142D1" w:rsidRPr="001519B1" w:rsidRDefault="00D142D1" w:rsidP="00D142D1">
                        <w:pPr>
                          <w:spacing w:after="0"/>
                          <w:ind w:firstLine="426"/>
                          <w:rPr>
                            <w:rFonts w:ascii="Comic Sans MS" w:hAnsi="Comic Sans MS"/>
                            <w:bCs/>
                            <w:spacing w:val="40"/>
                            <w:sz w:val="56"/>
                            <w:szCs w:val="48"/>
                          </w:rPr>
                        </w:pPr>
                        <w:r w:rsidRPr="000A6D44">
                          <w:rPr>
                            <w:rFonts w:ascii="Comic Sans MS" w:hAnsi="Comic Sans MS"/>
                            <w:color w:val="7F7F7F" w:themeColor="text1" w:themeTint="80"/>
                            <w:spacing w:val="40"/>
                            <w:sz w:val="56"/>
                            <w:szCs w:val="28"/>
                          </w:rPr>
                          <w:t>r</w:t>
                        </w:r>
                        <w:r w:rsidRPr="001519B1">
                          <w:rPr>
                            <w:rFonts w:ascii="Comic Sans MS" w:hAnsi="Comic Sans MS"/>
                            <w:b/>
                            <w:bCs/>
                            <w:spacing w:val="40"/>
                            <w:sz w:val="56"/>
                            <w:szCs w:val="28"/>
                          </w:rPr>
                          <w:t>ai</w:t>
                        </w:r>
                        <w:r w:rsidRPr="000A6D44">
                          <w:rPr>
                            <w:rFonts w:ascii="Comic Sans MS" w:hAnsi="Comic Sans MS"/>
                            <w:color w:val="7F7F7F" w:themeColor="text1" w:themeTint="80"/>
                            <w:spacing w:val="40"/>
                            <w:sz w:val="56"/>
                            <w:szCs w:val="28"/>
                          </w:rPr>
                          <w:t>n</w:t>
                        </w:r>
                      </w:p>
                      <w:p w14:paraId="6ED42CD1" w14:textId="77777777" w:rsidR="00D142D1" w:rsidRPr="007C56D3" w:rsidRDefault="00D142D1" w:rsidP="00D142D1">
                        <w:pPr>
                          <w:spacing w:after="0"/>
                          <w:ind w:firstLine="426"/>
                          <w:rPr>
                            <w:rFonts w:ascii="Comic Sans MS" w:hAnsi="Comic Sans MS"/>
                            <w:bCs/>
                            <w:spacing w:val="40"/>
                            <w:sz w:val="56"/>
                            <w:szCs w:val="48"/>
                          </w:rPr>
                        </w:pPr>
                      </w:p>
                    </w:txbxContent>
                  </v:textbox>
                </v:roundrect>
                <v:shape id="Picture 2097" o:spid="_x0000_s1236" type="#_x0000_t75" style="position:absolute;left:16764;top:304;width:8763;height: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E5lxQAAAN0AAAAPAAAAZHJzL2Rvd25yZXYueG1sRI9Ba8JA&#10;FITvBf/D8gQvRTdKqZq6igiCp1Kj3p/ZZxKbfRt2V5P667uFgsdhZr5hFqvO1OJOzleWFYxHCQji&#10;3OqKCwXHw3Y4A+EDssbaMin4IQ+rZe9lgam2Le/pnoVCRAj7FBWUITSplD4vyaAf2YY4ehfrDIYo&#10;XSG1wzbCTS0nSfIuDVYcF0psaFNS/p3djIK37OE/H1f3xdft5by/ndbZa9cqNeh36w8QgbrwDP+3&#10;d1rBJJlP4e9NfAJy+QsAAP//AwBQSwECLQAUAAYACAAAACEA2+H2y+4AAACFAQAAEwAAAAAAAAAA&#10;AAAAAAAAAAAAW0NvbnRlbnRfVHlwZXNdLnhtbFBLAQItABQABgAIAAAAIQBa9CxbvwAAABUBAAAL&#10;AAAAAAAAAAAAAAAAAB8BAABfcmVscy8ucmVsc1BLAQItABQABgAIAAAAIQAL5E5lxQAAAN0AAAAP&#10;AAAAAAAAAAAAAAAAAAcCAABkcnMvZG93bnJldi54bWxQSwUGAAAAAAMAAwC3AAAA+QIAAAAA&#10;">
                  <v:imagedata r:id="rId255" o:title=""/>
                </v:shape>
              </v:group>
            </w:pict>
          </mc:Fallback>
        </mc:AlternateContent>
      </w:r>
    </w:p>
    <w:p w14:paraId="25A69BE0" w14:textId="05AEADFF" w:rsidR="00D142D1" w:rsidRDefault="00D142D1" w:rsidP="00D142D1"/>
    <w:p w14:paraId="03B6B666" w14:textId="52381006" w:rsidR="00D142D1" w:rsidRDefault="00D142D1" w:rsidP="00D142D1"/>
    <w:p w14:paraId="13800840" w14:textId="1DBE7425" w:rsidR="00D142D1" w:rsidRDefault="00457017" w:rsidP="00D142D1">
      <w:r>
        <w:rPr>
          <w:noProof/>
        </w:rPr>
        <mc:AlternateContent>
          <mc:Choice Requires="wpg">
            <w:drawing>
              <wp:anchor distT="0" distB="0" distL="114300" distR="114300" simplePos="0" relativeHeight="254020608" behindDoc="0" locked="0" layoutInCell="1" allowOverlap="1" wp14:anchorId="2E7A67A4" wp14:editId="7EACC941">
                <wp:simplePos x="0" y="0"/>
                <wp:positionH relativeFrom="column">
                  <wp:posOffset>-45720</wp:posOffset>
                </wp:positionH>
                <wp:positionV relativeFrom="paragraph">
                  <wp:posOffset>52070</wp:posOffset>
                </wp:positionV>
                <wp:extent cx="2987675" cy="751840"/>
                <wp:effectExtent l="0" t="0" r="22225" b="10160"/>
                <wp:wrapNone/>
                <wp:docPr id="1063077934" name="Group 11"/>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746510292" name="Text Box 2"/>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1E243FAA" w14:textId="1526CB18" w:rsidR="00457017" w:rsidRPr="001519B1" w:rsidRDefault="00457017" w:rsidP="00457017">
                              <w:pPr>
                                <w:spacing w:after="0"/>
                                <w:ind w:firstLine="426"/>
                                <w:rPr>
                                  <w:rFonts w:ascii="Comic Sans MS" w:hAnsi="Comic Sans MS"/>
                                  <w:bCs/>
                                  <w:spacing w:val="40"/>
                                  <w:sz w:val="56"/>
                                  <w:szCs w:val="48"/>
                                </w:rPr>
                              </w:pPr>
                              <w:r>
                                <w:rPr>
                                  <w:rFonts w:ascii="Comic Sans MS" w:hAnsi="Comic Sans MS"/>
                                  <w:color w:val="7F7F7F" w:themeColor="text1" w:themeTint="80"/>
                                  <w:spacing w:val="40"/>
                                  <w:sz w:val="56"/>
                                  <w:szCs w:val="28"/>
                                </w:rPr>
                                <w:t>p</w:t>
                              </w:r>
                              <w:r w:rsidRPr="001519B1">
                                <w:rPr>
                                  <w:rFonts w:ascii="Comic Sans MS" w:hAnsi="Comic Sans MS"/>
                                  <w:b/>
                                  <w:bCs/>
                                  <w:spacing w:val="40"/>
                                  <w:sz w:val="56"/>
                                  <w:szCs w:val="28"/>
                                </w:rPr>
                                <w:t>ai</w:t>
                              </w:r>
                              <w:r w:rsidRPr="000A6D44">
                                <w:rPr>
                                  <w:rFonts w:ascii="Comic Sans MS" w:hAnsi="Comic Sans MS"/>
                                  <w:color w:val="7F7F7F" w:themeColor="text1" w:themeTint="80"/>
                                  <w:spacing w:val="40"/>
                                  <w:sz w:val="56"/>
                                  <w:szCs w:val="28"/>
                                </w:rPr>
                                <w:t>n</w:t>
                              </w:r>
                            </w:p>
                            <w:p w14:paraId="370543B4" w14:textId="77777777" w:rsidR="00457017" w:rsidRPr="007C56D3" w:rsidRDefault="00457017" w:rsidP="00D142D1">
                              <w:pPr>
                                <w:spacing w:after="0"/>
                                <w:ind w:firstLine="426"/>
                                <w:rPr>
                                  <w:rFonts w:ascii="Comic Sans MS" w:hAnsi="Comic Sans MS"/>
                                  <w:bCs/>
                                  <w:spacing w:val="40"/>
                                  <w:sz w:val="56"/>
                                  <w:szCs w:val="48"/>
                                </w:rPr>
                              </w:pPr>
                            </w:p>
                          </w:txbxContent>
                        </wps:txbx>
                        <wps:bodyPr rot="0" vert="horz" wrap="square" lIns="91440" tIns="45720" rIns="91440" bIns="45720" anchor="t" anchorCtr="0">
                          <a:noAutofit/>
                        </wps:bodyPr>
                      </wps:wsp>
                      <pic:pic xmlns:pic="http://schemas.openxmlformats.org/drawingml/2006/picture">
                        <pic:nvPicPr>
                          <pic:cNvPr id="345140858" name="Picture 345140858"/>
                          <pic:cNvPicPr>
                            <a:picLocks noChangeAspect="1"/>
                          </pic:cNvPicPr>
                        </pic:nvPicPr>
                        <pic:blipFill>
                          <a:blip r:embed="rId256" cstate="print">
                            <a:extLst>
                              <a:ext uri="{28A0092B-C50C-407E-A947-70E740481C1C}">
                                <a14:useLocalDpi xmlns:a14="http://schemas.microsoft.com/office/drawing/2010/main" val="0"/>
                              </a:ext>
                            </a:extLst>
                          </a:blip>
                          <a:stretch>
                            <a:fillRect/>
                          </a:stretch>
                        </pic:blipFill>
                        <pic:spPr>
                          <a:xfrm>
                            <a:off x="1424940" y="45720"/>
                            <a:ext cx="1203960" cy="673100"/>
                          </a:xfrm>
                          <a:prstGeom prst="rect">
                            <a:avLst/>
                          </a:prstGeom>
                        </pic:spPr>
                      </pic:pic>
                    </wpg:wgp>
                  </a:graphicData>
                </a:graphic>
              </wp:anchor>
            </w:drawing>
          </mc:Choice>
          <mc:Fallback>
            <w:pict>
              <v:group w14:anchorId="2E7A67A4" id="Group 11" o:spid="_x0000_s1237" style="position:absolute;margin-left:-3.6pt;margin-top:4.1pt;width:235.25pt;height:59.2pt;z-index:254020608"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lq9BcQMAAAwIAAAOAAAAZHJzL2Uyb0RvYy54bWykVdtu2zgQfV9g/4Hg&#10;e6JLfBUiF92kCQp0t0EvH0BRlEWUtyVpy96v3yFpy7FTtEUqwDIpkjNnzswc3r7ZSYG2zDquVY2L&#10;6xwjpqhuuVrX+OuXh6sFRs4T1RKhFavxnjn8ZvXnH7eDqVipey1aZhEYUa4aTI17702VZY72TBJ3&#10;rQ1TsNhpK4mHqV1nrSUDWJciK/N8lg3atsZqypyDr/dpEa+i/a5j1H/sOsc8EjUGbD6+bXw34Z2t&#10;bkm1tsT0nB5gkFegkIQrcDqauieeoI3lL0xJTq12uvPXVMtMdx2nLMYA0RT5RTSPVm9MjGVdDWsz&#10;0gTUXvD0arP0n+2jNZ/NkwUmBrMGLuIsxLLrrAz/gBLtImX7kTK284jCx3K5mM/mU4worM2nxWJy&#10;4JT2QPyLY7R/9+OD2dFtdgZmMFAe7sSA+z0GPvfEsEisq4CBJ4t4C/Ans2mRl8sSI0UkFOuXEOVf&#10;eofKUCcBA2wOXCG/g89Q7zHnznzQ9JtDSt/1RK3ZW2v10DPSAsoinIRYxqPJjgtGmuFv3YIbsvE6&#10;GvoNwkfeSGWs849MSxQGNYYaUu0naITogmw/OB8gnfaFFDstePvAhYgTu27uhEVbAk3zEJ8YxcU2&#10;odAAAS7zaZ5oOLOxd6MJaNdWDxgJ4jx8HG0GX2IjgYTkaprDc/QUz0ecZ9gk96AXgssaL8L2Q7UF&#10;tt+pFgIjlSdcpDEEKdSB/sB44t7vml3M9zIeDrlpdLuHhFid9AH0DAa9tv9hNIA21Nj9uyGWQQjv&#10;FSR1WUygzJGPk8l0XsLEPl9pnq8QRcFUjT1GaXjnowAFrEq/heR3PKbkhOSAGSp+dWs4reB3aH4Y&#10;vSj9n4sknPKbgD8JrfwlG5LYbxtzBTpliOcNF9zvo+ZCtgMotX3iNJAaJqcuuplMi0m+mILwpy6C&#10;XcE5Oi1Amo5nkgUoRk4vmsgZqNljA51vz8L0zH0juDmWbxgfAgWeL4TyO1wlEb7XdCOZ8ulWsUxA&#10;zFq5nhsHya2YbFgLzfS+LUDr4Ebz0LjGcuVDwUJneMs87cOwgzYK/Za6bFyIoE84QwipJo+KNwpt&#10;MSkny1BgIKmpuqKLo+QWZX6znMFykNzZ/KYYm+aoH5cK8MPmj7gSkjgEYLH84pUTG/BwPYY77fk8&#10;7jpd4qv/AQAA//8DAFBLAwQKAAAAAAAAACEAovB14B5WAAAeVgAAFAAAAGRycy9tZWRpYS9pbWFn&#10;ZTEucG5niVBORw0KGgoAAAANSUhEUgAAASIAAACiCAYAAADlecDaAAAAAXNSR0IArs4c6QAAAARn&#10;QU1BAACxjwv8YQUAAAAJcEhZcwAAIdUAACHVAQSctJ0AAFWzSURBVHhe7d0HuHRVdTfw0LsIig3F&#10;RqQpIEiRKhJJBBuo2DUqsWNEY0HxM/Yklti7Ro0oWGMsiI0oWECwBmwgiiKKgAUR3pcy3/937mwy&#10;DGdmzrR77/ty1vOs50w5ZZe1/nuttdfe569aamne1Ol01rrmmmvWO++88zbI8ZbhbQqvXLly96uu&#10;uurwfH5mPl+Qc2vpyiuvPDPnPCXHA3LcLnz7/LxpeO3uY1pqqaWWrksBiHUDFluE7xygefTVV1/9&#10;1vCx+XxywOTcHv51AOjy/H4NwBlGuf7qnHtR+Oe57gf5+rH8/IQ8Y+scW0BqqaWWKvBZ5/LLL7/j&#10;ihUrdg44PDRg8Y7wBeGRIDMNBcROyeEBXUBap1ucllpq6YZEUf41AgJbBhCeFivlEzl+JXx++ApA&#10;0ZRyj06snc5ll13W+dOf/tT5zW9+0/nBD37QOeecczoXX3xx59JLL+38+c9/7gTsKg7AVdfkeHWe&#10;9Ys8+yP5flButXF4zW7xWmqppRsCRfm3CQi8OoBwcY5jWz/AJNd1fvGLX3T+4z/+o/PP//zPnWc/&#10;+9mdxz72sZ0DDzywc//737/z5Cc/uXP00Ud3/t//+3+d173udZ1XvepVnU9/+tOdX/7ylxUgodxj&#10;RQDpm/n+yvADc99b5uc1usVsqaWWVleKsm8ZV+z1XRC6ukKEBgR8cl3n7LPP7rz97W/vPOtZz+rc&#10;737369z61rfubLrppp2NNtqos+6663byiM4aa6zRWW+99Tobb7xx50Y3ulHnZje7WecmN7lJ5053&#10;ulPnb//2bzv//d//XVlIASGM/pTynJ37fz7POSqP23ShtC211NJqR1HwzeJKvSBK/5umllABIJbM&#10;O97xjs7ee+/d2XzzzTsbbLBBZ+21166AZxxea621OltvvXXnqU99audjH/tY5/e//32xsK4JIMHG&#10;34ePy28H5/EtILXU0upEUeo1A0AHRdl/3ASEgAO+4IILOv/4j/9YgQerx61mwWuuuWbnxje+ceeV&#10;r3xl5y9/+Uv3qQsEjQJ+f87hnJT3mPy06UknndTOsrXU0qpOV1xxxXZR7G8uqHo9FfDJeZ3zzz+/&#10;slgOOuigWiCZBQOje97znp0zzjijAiPP7qcA0TUB0F+F3x4+JD9tlmtbaqmlVY2ivOsGXF4St2wh&#10;SjyAovSVBXTyySd3/v7v/76z4YYb1gLILHmdddbp7Lbbbp1jjz22mmWrA6NCKT8r6dgc98p5t8pP&#10;G4bb4HZLLa0KFKW9TayJn1faXEOUHwidd955nZe85CWdO9zhDhVA5NJFYZbR3e9+984pp5xy7RT/&#10;MMo5vwsgfSBlfmbO3S8/3Tj3aamllpYzRVkfuaDC9UT5Tz311CqADITMeuWyRWPPY3294hWv6Pzu&#10;d78bCUSo67L9Jcdv5/zn56ddc9wg92uppZaWG0VBN42yfqPS3gH0xz/+sfO0pz2tmnJ3yVIwMLrL&#10;Xe7S+cAHPlAlSTal1C3G0dUX5vg/4afmp7Vyv5Zaamm5UJRyTa5LFPu601I9JEj8/ve/v3PHO96x&#10;FiAWk7lo97nPfapM7XEpYASRLrjiiitemDpvkfu11FJLy4GikLeO+/K1ANHAxMUTTzyxc6tb3aoC&#10;gVyy5Lzjjjt2Lrnkkm7pxqfU9U8BpE+k7jvlfi211NJSU0DogCjlRV0dvQ7l92p92AMe8IBaQFhK&#10;tkRErGhSSt2s+j89fLfcr6WWWloqikWwUYDoHdHJy7v6eR2SLf2ud71roiRF8RxZ1bKrJSVa4oEt&#10;4ZD4uMkmm3TWX3/9ia0s17PUJqXU+ZqA0BWp/2n5+vfhNkO7pZaWggJEd40i2gOodgrqt7/9beeA&#10;Aw6oBYJhDIRuc5vbdPbdd9/Oox/96M6LX/ziamGrtWf/9m//1nnDG97QOfLIIzsPetCDquCztWjj&#10;5iMBsY9//OPdkk5OAtnh76ct7pev7XYjLbW0mBSlWz8K+JxwrVuGfvjDH3Z22mmnWiCoYxaQhavb&#10;bLNN50lPelLnzW9+c2VRvfe9770ev+c976n+s+L+Oc95TrU4drvttqssnbp797PFs0BtVIJjEwJG&#10;sf5OzH12z9d2q5GWWlositLtFEvoC1HCqxbU8fp0/PHHV0HqnD6UAdCWW27Z2WWXXTqPf/zjOy96&#10;0Ys6b3vb26rtP+pAqJ+d95a3vKWynO51r3tVK/LrntPPf/3Xf9153/veV63Sn5bipl2Z9nhP2uXm&#10;uXdLLbW0GBT8OTyKd25XD2tJvo7tOXJ6LVslzw27613v2nne857XednLXlatvm8KQP387ne/u7Jy&#10;9ttvv0ar9j1fIN2Sk2kp7XFN2uOi8EsDRpvk/i211NI8KXq3RhTPntPnL6jh9Sn/dd75zndW23m4&#10;pJcFmGVX3/e+960WvIr/AJ9JAaiX3eOFL3xhFTsCNP3P7ufb3va2VY6T8s6Ccp9LumC0Ue7fUkst&#10;zYsoWYDomPAfu/p3PTJjJnbTG0Rm/VD8RzziEZ2XvvSllfuFxXvqQGVSdr9///d/r4Ldo8BI+Y46&#10;6qhqu9nUq1v66Sh1t9/Ri3P/llpqaV4kDhJFe09X72opINV57WtfW02955LKChJM/qd/+qeBAehZ&#10;83Of+9zOLW5xiwoAlaGfBaxZZrvvvnvn5S9/eeWisYxmAUip/y+vvPLKA/OxDV631NI8KIq6QxT2&#10;iwsqN5jsNWRqPZdUyzte8IIXzNz6GcZiRgLft7vd7a4HQiyhRz7ykZVlZlO2Qw45pJqBszk/MJqW&#10;co+VAaMvpa12y9d2G5GWWpo1RbnswviLBZUbTF//+tcrK4g1ZKN7wFAHGPNi8SIu2s4773w9INp+&#10;++2rDfnvcY97VHGqQw89tHO3u92tAsr+3RwnpbTRpbGK3pKPtwu3llFLLc2KolBrr1ix4tFRsIsp&#10;2zCy4l4+kOTBpzzlKTMJRhd2L8DWD25+5/pJehS0ZvWwxvozsL0J5HGPe1y1R5G3gyinTfclSl50&#10;0cDUqLEp7fTbWEf/EvC+Y762YNRSS7OgKNOmUayXZ7QfuY8GF+f000+vFpk+5jGPmRkQecOHmTZZ&#10;18BEfMe0P+vn+c9/fvUslo7ESHlMrDJxIMmSqoAf/vCHdx71qEdVK/HN7gma27DtCU94QrWF7awo&#10;7ZRmuPrX4Xfn6+2qRmyppZamo4zsN4lSvWFBzUbTypUrK7A4/PDDZ+KaAYwjjjiis+2221aBaNaO&#10;Pakt9wA2ZuU222yzKn+J1fPEJz6xcsEAF9erWEaASuDczJp3ogFJAPcP//AP1S6Ss6ZYRlbsvzof&#10;2zVpLbU0LY0LRDm/cpXsGf2mN72pFlwKF3dLnKbOemK5ABZWjsWwsrFvetObVmD0N3/zN5199tmn&#10;eseZ+A93y/M8273e+ta3VnlLZWM217z61a+uAJJVBKwsKfECx3kAUSwjCY9/DL81bbL5Qmu21FJL&#10;E9G4QIR+/OMfVwmG3KZ+cOllgMHNwv2za7673rIM0/FW9O+xxx5VTAegsJRkZgtMy1Ni3fReD5Cc&#10;e/Ob37wCIvcBPGJJrClLQ8yw2dDf+9XmRStWrLg87ff6tGObfd1SS5NSFOjWUaSPdPWqEcUtqUCA&#10;9cGq6QWIXgZEwAQYWKpRLCMgYwmItWgsGm6ZpRmASVwIEL3xjW+srB7T8H/3d39X5TD1W1biSA9+&#10;8IM7W2yxRXVkffmNFXTve9+72sqWdXTuuedWllysmGonRy9oxJIer7jiimtzjfAklOsvS5v8Wz6u&#10;223WllpqaRyK8t0tCnr2gko1Iwrr7RmmyS1M7QWHfgZUgtC2/AASr3/966uFsOI+rCAuHjeM+2VN&#10;mZcnihmZ9RJs5n6xvoALi6f/WRbHFjfMd2AEyACf+wCkn/3sZ50//OEPVaAdoHHzjjnmmCqW5JVE&#10;3/jGN6p38gOpAkrjUK6xdchPww/P1/alji21NA5FabzJ9RBT0pVGjUEsCsr80Ic+tIrdAIgCEo6s&#10;F+6U/575zGdWQARk5PfYSgQI7bXXXtUUu1k4C2UFp1lErBuxI8mJz3jGMyowec1rXnM9i2gQO8ez&#10;WUMHH3xwtU/RcccdV90LuHmP/v/8z/90PvnJT1bAqGwAyvdvfetbnQsvvLCy+sYBpIDQlXHTPr9y&#10;5cp983X9bhO31FJLoygKs24U6Fnh5q/A6FKu6Xzzm9/sPOQhD6lcKrEZmdZAx1IMCY8PfOADq5ku&#10;uT9m2sxomRljDcnQNqPFJeOiASGWkXNs+2oGDNABKoDCVasDnV7uBUDxIeAGiLiCn/3sZzvf/e53&#10;r2P1OFpDd/HFF3e+/e1vV2AlGxsofeUrX6n2wXZOU0qbXJ77fRm45/7rdZu5pZZaGkbRnY2jaB9d&#10;UKPxiCILArMyAA1LxzqvW97yltVujFbpW/vlMb5blmEKXsyHqyYwveeee1YAxfrhrmHvSeNqATWb&#10;o7GaWCzDYlGFARH3DxBy6YDZF7/4xWqztLPOOmvo7Jn6AKUf/ehHnQ9/+MMVoNnb6IQTTqiAqol1&#10;lLa8BqiHvx4wemB+and4bKmlURRF2SxKM1Z8qJdkWnOlJBiadhc0Zu2YBbP26/a3v30FOFtttVW1&#10;n5CgM1eNxSJOI/bDCuKysXj+9V//tcqeZmVx1/zHKnJ+U5dMjIg15B6f+9znqrwnIMQla7JPEQvI&#10;xmrOZUGpn8D8aaedVt2rCSAFhHLqyu/l3IO6Td1SSy0NoijK5lGaX3X1Z2zinv3v//5v52EPe1iV&#10;AySXh/UDRMSBdt1118oyYQWxiLhdBVRYLsCISwaQWEfFReNOsbS4SCVvqA54+tl52DMEqj0DgHjO&#10;GWecUZV3FAGaws5nDX3mM5+prDJBcKkL/htGLKPwVQGjH+Xcu3Sbu6WWWqqjKMnucUcmXohVlPVL&#10;X/pSBTzexsESEZvhmnlDh8Cz2TUuFrfNbFYBDdaLYDEXyto1LhmLqTcJsikI9bLrxaqAoGUf3/nO&#10;dypLZxCA+I9bZjof8AhWs4qcX+roN0CkPuJHgtmjqAtI3pd2o26Tt9RSS/0UBXt6Ru3RGjWETItz&#10;hbhk1n6JFQGdww47rLKABJqBAauI+2ZpRh14YHEgFpAjl8iUfNOZsl52PoBjXVmDZiuQQoDFjJ/g&#10;tAC2fbjFgjxTUJsV9S//8i/VrBpXrJDrvNPtIx/5SJUDxcICRn4fRgE4OUavyHlt8LqllvopOrJm&#10;RutXLajL5GRlO9fHO8qKayYofec737myjMycYYAgZiRWUwce+Oijj652gQQGYkUSEl/xildU8SMA&#10;VXdNLxfAcjSL59VHgKx3GxDgAoRM6csrEsAGpqwhR8Fqs2cFaHoJ6Ah8K4s6f//73x/p7rGKcp9z&#10;c63XE7Xv2G+ppV6KUmwcJfpmpS1TEJfmU5/6VGf//fevZrqAB8CxYp6bJs+IOyNZkbUkW7ofQAoL&#10;WtvGQ4yHheI7F0uwWMyIlTPIOgI43D4g4TM3T1znJz/5SeV6FQImvuNizfgMUFlIrv3CF75QgVId&#10;uca5ygg4AVfv/eso7Xx5+KO5dodu87fUUksoSnGnjNT/57NMSBST0nJrZEPbuF62tGUdAsbAx2p6&#10;Ae2yKr4fQFgvLCW5R1bRu5fz/Mc6ktjoXqb6B+UTAS6ABxx8dvyv//qvaglHAZw6YtF4ceRXv/rV&#10;quyC78B12DX+k2MkyRJQmpUbBkb5j1X0u1hjz8nXNtmxpZYKRZnuE8VYsaAq0xHF9N55rxvignHR&#10;LEIVLJYbxM0ShDY9D1wKeAAbv5kls7jVYlXxpt5zynksEDlGAK7/f8wSkggpMC6+xMWzo+QwQEGA&#10;CKgUF22UdVPIeWJPQI+bZrp/2LNyvo2MTso5e+Rru9VsSy2hKITXBw3X0jGIEgrmnnTSSdXskql7&#10;rhHrBnBwq2RZc7d8tkYMuAAWQWWABUAKyAAf1pDrgYzvrCHgVmcVuc4iXHsUASFZ22I4o4DI/0DF&#10;cdS5/eR84GV3AQAKjIdRQO+S8Ivy8cbdbmippRs2RfnetaAesyOKycIwK8WdkkENQAAFUAEUdlmU&#10;gS3XSLKjaX+WDlByLpY/ZKYNQDmPy+d/gMQdYoXUAZGYFAB0LVfuV7/61djgMi4BsZ///OdVfIxF&#10;qP6DKP9ZHPudlGmPbje01NINm1asWPGzrn7MnCgnt8isFetEXg+wcOTGsFZs4SqgLagMYLA4kZiS&#10;gLVlI6wfaQGABZD1g08vu94eRBbIcvEAoXVli0Hqa5ZNPtTXvva1JjlG77300ktv1u2Kllq64dI8&#10;gYgVIgBstssui2azWDrFxcIsGJaNWTSuGmASqP7gBz9Y7R/005/+tFozJh+pLsjdy/5jKe2www7V&#10;rJ2gtiRLALEYpL6m/wW7n/70p187rT/IGlu5cuUl4aflY7v5fks3XIoCrB8gGvqe+2mIApp5+uhH&#10;P1q5X1w0cR3WkNgQECoBZXEkWdUU+Mtf/nJlTXCpgBbLSTB7GAhh1hILau+9964SJs2YzfLNHU1J&#10;vEi5JUTaA2kQEAak0Klpp526XdJSSzc8ii7skxF5bppKASkisAEMZrNYKlbTC+qK9wAOi1oFo02d&#10;25gMeFgbxl0DQoLABbjqAAhTfDlGdnk0lQ6EXLNY1lAveaYdCcwSsuIsCh5kFQVwrYw9PpbULbrd&#10;0lJLNyzKaPykKM0VXZ2YOQEUAOPNsKa47YIoUG1qXUDZrJplIBbCcqOAlX2AAJflE/KJgJVtZsV6&#10;hgGRHSLdS9qA693/05/+dLcki0/ASC4St9JGa8MAMVbjZemLp+dju6tjSzcsitCvEeF/xryAyGJR&#10;OUPWb8nPYRGY1hc/MbVuFowF47XQYkIyri0B8ZtgtXhSASFJkNycOiDyG0CzcZo4EtfPBm3cs+99&#10;73vd0iwNcS+tVWMJ/vCHPxwIRukHiY4np43u1O2ellq6YVCEfqO4BB+NcozeE2NMonBWprNSWEW9&#10;bgk3hYUAfCyG5XYJUnNhuGKWglBc7psMadPv7sP1EtRmNfUuDxGcNqvGyrIeTZzIwlrA1LvIdSlI&#10;vQWvAbLUhEHLRVCAyGus35hrbtLtopZaWv2JwEfwvxbQmHkQxYJQQWdT2b0ghHxnKfzgBz+o8oNY&#10;QmU2zLS+z+I7LCJuHfBh9fif2+ZFi2JAfuOCmeY3Vc8q8ptzLLgV+GaV1ZEyKGPZk3qe5FkC9oDo&#10;E5/4xMD8Iv2QspwdPrTbRS21tPpTrKG9IvQ/ifzPNNOP4tnDmuUyLH/Heaa3WUDWoHHHeqf1i8VT&#10;vktutJWI9+3LvgY4gtwsJ6BVwEqMyH7YVtUPwljA4I0dsr8HAcOsSZsoGxdN3ftJP6RP/pLyfCn9&#10;ckC3m1pqafWmKMP9I/yzexl8l6JMlbtk5fowAgCsEblCrBfbx3LBxIXKhmiOXC3xIa4WEErRK/By&#10;PhfO+SVWZNmIHCIAZfZtELGGBLIFkxeLbEGiHlxRsbI6MEJplxVplzfn/zbRsaXVnyLwzw//sSv/&#10;MyOLPlk3o/aFBkSY1WKqW5DZTJfpenlFAs4+e4+ZPY0KCNkH28JYWdZcMwAEiACSYLWYkjwlIDeI&#10;BM8tw5CntFiknraXtQREAFvd68Aov3PRfhQ+NF/bTfdbWn0pAr5hLJePROhn7peI/cifoexNiUIK&#10;6gITU/D2vS4b7XsXviLjddZZp5rqB07cuOK+YZaGWTfA5L9B5Fm//vWvqwC5tXCLSer4n//5nxVQ&#10;W5c2yHVMt6zMfx9PH+2Wr+0K/ZZWPyLYUcb9MuKeYfStJH+G5MWErBVLM8YhAGHVur2DuF1ASHEL&#10;b7zxxtWaNXk5gti9cSTgwxICLmJTMrMHkeeI08jUXqw1aIXgvnYB1Gb+RsyiXRYwem/Ku4F+a6ml&#10;1Yoi2OtlpH1OBP2iCPpMA9VGeCBglbw9ncc1uICEGJPYjal4i16t0gdM7ilgDXT6QYiFwa3zlg0J&#10;k7K5B5EyeseZe9ksbTGp1E/8zJq6E088sfpeR/pmxYoVF+Wah3S7rqWWVh+KYG8SIX8D878r8zMj&#10;Sm6KWoCZxSEoOwlRWG4TF0vGtc3zTeP3AlBhyzi4ZICLNWVmigs0iJTRixPNupk9W2xSt7J30SMe&#10;8YjOOeecU/1WR+kjL2r8Uj5u2O2+llpaPShCfeNYQ2+PgM88PpT7Vss4gNHnP//5akZsUnIv76an&#10;rP1WEPYd4B111FHV+jWxKZaRGMywqgEii3DNsC22RVRIGexxDUAB9iCrCOVc9LJ8bDfcb2n1oYy+&#10;d4qifio88/gQ8AAagIhFM83Kd1YCF41FZJkH4CnsGSwh7popfO6g7Uas4B82bY+i1JVrJIt7sWNE&#10;vVTKIbvcViXDwDNAdX7aY798bAPXLa0eFIF/cHj0O5cnIEAk90cy4bRuDyDi2rF6WEWSFoGP2I6A&#10;teC0dWplAzJT46bze18ZVEfuK2Bs9f84M3vzIGUVYLfcRcIjcKqj/J4uu+rLKfvNu93YUkurLkWm&#10;183o+uwo7szdMsTFMAUvVtMLRJQfWGCfmxLFZOGI/5S3gUhmLO6aPKAoaHWu3ByW2CgA9HzWkyUh&#10;3KNxyjNrUj9vlGXJqd/ZZ589DIx+aRDJxza3qKVVm6J0tw9YHB+ei/YBAQs8vRcMKBWi7JIWgUoB&#10;jqZUwEiA2ZT3hz70oQpAeu/jHAmKTV8BbeEtS8sukEsVJ+olgMrNtMZOO9VR6rsy7XtCeKd8bV20&#10;llZNivCuFSU9JADxiwj1XICIq8F1EqjuBQRAZEsOL2AsW4KMQ853P+BWZ1Vx4bhl5d32o8h9TJ3b&#10;W9o1/aBmsWyT+8yKPEv+FYtPhjkrqb+OOcdatAvDz8l/G3W7taWWVi2K8K4XfmqUbm7LzQV/xXIE&#10;YfuBSCYxd8hrnmep5O4tPmQ6XOzH91Hk+VbeSwtgZfXGioCQ8i/mFiLKzJo85ZRTqllAqQp1qQ8p&#10;d7rvqi/m467h1ipqadWjCPuNIsivqSR6TgSITEdLGOwFIkTBLWrlYo166+o4xJqxgJXy1lkSdeQc&#10;YATAzJ6ZtQIEfmctiTex6mZVxibkWdrIc62xO+GEE2rbKe36l/BL8rF9J1pLqx5FyG8XpT1tQZzn&#10;QxIJBwERhbJbo9dKS+iblZJzB48//vjqtUVAaRwCOp/73OeqLOdiqeEzzzyzylUCrIsJRgggHnfc&#10;cVWOkT281am3DPkuyfEH+a19U2xLqx5F6e4WnptbhuQOSSqs2+eHMn33u9+tcoJm+cJDC1hZD4OC&#10;vKMIYNox0tYl559/fvXdUaym38VcLBJMN1NodpDV1l8G/Rj+UD5u1u3ellpa/hSBtdD14ZUUz4kA&#10;ixiN7TsEXlkWveR/QGVRat3/k1ABN7N0lHdSYlVJOQA+ysglAk6sO0A3K9BsSp5nAbC2EsA+9dRT&#10;r3UdCwWczs33Xbpd3FJLy58isDeJ4p/YleG5EDdHHg+LyHR7nfICH8FhAe1RiYejyP25TpaBiBFN&#10;Ow2v/NyzEmcCBDb6b/jG1pmRZwMdwX0pCXvuuWe1M6Vtd3vBOxbnlfn+ynxsl360tGpQhHvPKNPc&#10;1jNQHpYDd0K8ZlhsxZow8Y+mU+2DyLXyiex6ePrpp8/Mwirldj8gZGbtvPPOm8n9B5FnAjvW2E9+&#10;8pOO1y/JGrc3N9C2/QnA7S9D1yrasdvNLbW0vCmj51O6sjsXokTiQqyhUdnKRntLNezJM+nqfMSC&#10;ERvyzKazZeOQ+7GKrNJnmQDXWZNnmCk766yzqkxxr1IyfW92UWKoGTTvc3viE59YxcD665h+vSrg&#10;9IZ8bF9Z3dLypgjpGgGKd1aSOyeyuNWaqTLTNIqcL4vYNT6Pa21QSCAGIMSH5mWtuC9riNUlaDwr&#10;KgBkUS/Qsce2zeTsPOmlkmJolntYD+dtKM4bVMf07Zm53y273d1SS8uTIqtrRoj/c0FsZ08URDCV&#10;GyF7ugkoUER7WsvCdp3ZKRva94/4g8h51otxm8xwzZPUR54RS6X/HW3jkmvFsrilFu4eeOCBnQc9&#10;6EGVVWfXSakN3lDCMrLrgCRNLm//DGQvxTJckfs+udvdLbW0PClCKpHxpK7czpwEnSmR/X2M8uMQ&#10;l07+j7d4mLGSzUzpRik7cBC8bbLafhbEnfS+NZv6lxyoUWXsJ2UGtnKEvIXWSyG5fb37LPksjUBM&#10;SG6TNIdRwJ7/vSX2mynPlt0ub6ml5UURzg2i2LaFnYu2UkauC2vBNhbjKqfzAY97UHQ5Rqwq8Z9h&#10;95I4CRSsFxtmLcySlAnYctMA5iiA6CV1EeNhAd7rXveqNnLr33e7sFiRaXtb37IUPXcYAaKcc0na&#10;4ah8bd+d39LyoyjAgRnNB2/gPCUBAbsdWibBUvAdU7xhQFJHrAUBWq4aK2lQrMl9ZRwL4JplWkzi&#10;BorZcKGaBMj9D0hkanvFkXezccPs2dQPQL1si1yxIjEjs2ijQC9tfmX6+bN5XmsVtbS8KPK5VgTU&#10;3kMzf3dZIUmEXqVsFkwCoKRAozjFo6hcr6ZEaU877bRrN8kXl6lTQM/0bjDnjmOVzII8DzCYyeJi&#10;CZgPAyPnA1XWjX2Uet/DNort6wSITONry2GUfrbs48dp7/t2u7+llpYHRT7XiHA+OMow+X6tI4iS&#10;3e1ud+s8+MEP7jzsYQ+rQATb6MuMD8vBIlevd7Z/NatJsBZApWyVolLkoswC2AK1tgth9fQCmXOs&#10;khegFkcZNx41K2LhCM4DI4mUdWDku7KLY9nwDAhJ5KxzxYYx4BLQtkZvFKinPS/NOS/Ps9frikBL&#10;LS0PilDuEsX5eVdWZ06AyDansn/lBQk4AwmzPcccc0y134+V5NZMsQqM8H6nlLaTlTAoJuQ9Y6bH&#10;5dP4nxsDdAAVBeSCsbJsIyLAO+8Ew2EEZIAgMLKcxUZt/TN+Pns7h5mvBzzgAdemNozLrCeu3CGH&#10;HDIyPytAhLhn23S7v6WWlgdFPjeMIlsGMBcSx7HTIZAp76A36mNKJNYh7iM7mIXEUhJjEd95zGMe&#10;U736hyUFqHw++OCDq+/yasp76blituUAXtyhsvZrmFLOmzwbGCmXunBJi8XiPzN5tiWRQS7A3dQd&#10;q2PXAvDeGbs6CjBzz07PwLNvt/tbamn5UAT3jl1ZnTmZ1mbxsGIGuR0FmAo4FYCiqEDM7BEGVgDN&#10;Gzm8EgjwIJaP51Bux6WyhPoJIAAfi24lI5b32ftNfAugmv1S30Ft05RZVNabcQWH1T/P/2348fnY&#10;zp61tLwoCrNRhHPwO5gnJIoo9uMtrILV0yibWSS5RFw5bpfZKaDEHVkuwDOIAA/wvOc971kF6uX+&#10;iHNpl3GC08NY+zzvec+rZtLE2ga1ScpyeSyi5+Tjut3ub6ml5UMBooeGZ7pLPAW0TEMO0TQg5FoK&#10;++hHP7pavS+YnbJWCkz5ZFAvd1JeoCxQDzS4oHKFtM2gfKFx2PXibwLfrCMxszoXrQtEz8/H9btd&#10;31JLy4citJtHSH+4IK7TEyWw1YcYiJmxOuVpytw0gGYWqnfDNMomOG01v3hMneItJwLMgFS8Sy6U&#10;FATA5DMXtK7uoxgAuVYbATht5J52wKzb9iSAuDLW0lvTVu37z1panhQBff+srCJKRzHMCjnWKVET&#10;pmgU1voqgNOrXKwMAWuzRhRPjGg5g5Gyyfi2p5GZQEF1VhI3zSzgJGCkfWSbu95kgLiaHCoJpD/7&#10;2c+u1x5pMwHrr69YsWLnbre31NLyogjtvhHSb3RldiqiZGa97D9Up0BN2UjPYgBEpu97Yx+UDPiI&#10;u1hW8f3vf78Cp+VGygxA5RNJORBQLwSw7ZV05JFHVnUsM4tNGRBJhxD4tkrfd0F8wGSmri6XKs/8&#10;Xfhe3W5vqaXlRVFsrxM6PEJ6Zngq08KG8+IVk7ochcU9KBmrijL3jvA+Yzk6co6Ank3VKPdSkjIB&#10;SK6pFzpKNgSU3CZ16t0727nKKz8KeAAjCZkApb8t6th5YmWsRm3lO5ZLJVfLfkn9tHLlysvSlg/M&#10;x3Zj/ZaWJ0U41w/Ltj6L0E5CRnyKV6am6xSoKbOG5A8N2loWsTjEiyQOcknEkZaClMM2IJ/5zGeq&#10;OM3973//KnVBMNqsGTfSbF+dleJadZRLZarfNXXtMYgLAJXvBgBWFiuxnwJENksTJ9q82+0ttbT8&#10;KLK6awT15AWxHY+AhQ3yrX/iMvQqx7hshN9pp52qY68700+eiaNg1XWebYp/EHDNmoCIOputspRF&#10;XEy9ZYOzjLiLpYyF68h9AJVsbHEjbml/mzRlzzcrBxT7Kc8RJ/pqynHHbpe31NLyo8jqREBEwYz2&#10;AqayoydZO1XYdWJMcm/qgq6DiOJ/5CMfqRbauk55KHjT65uQe7mnrHHLNGxPcthhh1UzeOJYAtLc&#10;rUmeCbTsvCjbWhB+GouSqydrvY5Svj+F/yYfW/espeVJEc6xgYjSsUgEXuXGTKtErCn78tiTmdKP&#10;Q0DADBsXxybz4kZcJuWbFpRcK1YlpuMNHmao1NVK/2FW2zik/DbCl7IgeD0pmHNTgVFdffOMlQG9&#10;I/Kx3cu6peVJEc6xgIigs0QsUCX8YkOsokkVSHxErg1Xpy6e0oSsubIuDUiwLj74wQ9WU+VcNoo+&#10;LhUA8gofs1G2cRUct3e02bBpAa6X3McUPxdNIuek7ajerEpWVj/lt2tS5rfnY5th3dLypAjnWEBE&#10;QY3gYjMWXo47Bd3LrChZx1i8ZFLlViaKaA8ksRpbhljrVfdW1GHk+SwdgWYxGzk7XqooMdGMVJPy&#10;ASnW2DgWk7oLXJv5mhSIuIpcxkEvlgwYff+3v/3txt1ub6mlpafIpTe9bhS+VQT0yeGzF8R1OFEu&#10;ewOZYmcNTWMJuY7ymGni4tWN5E3JtUDH1LkZNd8BEB4FHoDDeRQYAKkTkGUBATN7IgGWQffxu+sB&#10;le1xuXAsM+6m+FETkm8E9LTppC6u2JWFsECtjtJ3V6Ssh3ZFoKWWlo4ijxtHSR8SxXpW+H0Rzs9G&#10;ic6NMg7fCDlE2cRgHvnIR1bJdNNkUGP5M6bq5cQM286iCbmWyyRw7Y0YCBgBB/EigMCd5Po5ykXy&#10;H+uJtcOaEuuyls1UOACSpAmkhpE24b65hkXDzeRe2ZMJEHlWE1J2wGcPp0mByNIaQMQdraO0h9mz&#10;j6et2o3SWlpcivzdNML30CjUSeFfhQ2Xf8jx0vCKsNcUj0SAnNM5+eSTqziM7TmGKQuAkWA37BzW&#10;EHfM1Hd55dA0QIQovURH8SH3YsWYzhY3keNjHZzpdkcbi+23336d/fffv3p9D2AVKLcJvvsAMffo&#10;LZPPyskNvPDCCyvrh+VjozN5VLb/4Br6DoxYWE3rBBiBoWD4pAAvxuZNIAB0EKX8rKKtu+LRUkvz&#10;o8jb2hE2W308LvzVKOTEb+ygSNgUsy0nKGydEhQGMPYiOvzwwwfmxTgHWEkCtG0swJgFcRsBAaAs&#10;QW/AwSIykwY4BLAdBYe5ctwuIOC8Oir1L66X/X9sTSJdgeIDLxYRy4pbpU7eJMICc11TkhoAiMyc&#10;TQpELEuA22B3gm27otJSS7OlCNda4RtH+PcL+HwpijWTdQ8UVMyFkki6Ez+pU4LCQEaGLytjGBCx&#10;IAS6xWTGUdhhBCy85ZWlNatXTrOOgLCZM0AsdmQ7XEDneawPm54BIAA8bG+gYcTKEi/TJpMmNnIF&#10;73e/+zXZWP/wrti01NLsKLK1cZTuwCjA66McP46gzWwlKGWjaCwAIy4QqVOCwtwxyiAAXeeaud6I&#10;bzpcPIYrNCsgAgBiOzKMWSmzuK91YmJI2kAyI8tFm7CyzBwCDlai9/wPmq1qQqw5VqJ2nnS9Hnf4&#10;oIMOqtp0GKWdjsth1ZjGTyduGb7TCL5NKtQmSC0Rpe3XiVuzT3DnBRGu7xKyWVL6t4qFACCxiyYj&#10;NXdll112GejCFbcMUMkCnjRvqI6UV6AaOIjX+D5Lgu/aQ2oAsLDIV+qCQPO0xD099thjq7e5ylCv&#10;a7tRDIi84YO7OYwiKxenbXboitHypAjGHdLgZlQ+lOOnhnHOOT6VekVGiAelfht2b9HSIlDa2/T7&#10;fdIPp4Xr3zw4BVFiymHxJpesaaIdgJEhPUiZiltm90VxGlbMrEiZuVFWvQusz+re7st1kk1tZsz9&#10;WUm2rWXJ+H9aSh9WOxhol7Kqvq79hjEg8pKBBhbRZXneUV1RWj6Usq0RBkDPSCE/k+Mfwqb6mvCV&#10;4R/nutfm+PDc53bh1kqaI6V9143w75E2B0KzHfa7RLnko0jmaxJApTgsHMFSU9CDFIm7Jthrlf2o&#10;gG7qVrlCFEtZ5NoABL/XkXuxBuTTnHDCCQPPG4fcQyBa/c2QmSIX+AbSswCgQkCTNSedAaBMCkTe&#10;HDsqWJ1npfgr35/yb9QVqeVB6dw7pWCnx7L5XQo5dpAz11yda/+ce/wq9/pajrt1b93SjCnNvSYL&#10;NO38LQK10AOzp/RhNSMkONtkMav/uWVmrIa5cFyZQw89tEr6G6TIqVcFKB/4wAeqFxGaYjfS3/3u&#10;d6/cIVP0Auh1JE7jOV57zVqZluwEKb8IsFlUW16jPWsqIMoi4tZOAkSC3WJEDVwz+npaPt6uK1ZL&#10;TynMVinX8Wlca1EmhnjX4ghwbnXVt8JPXnaIu4pTmnmdCNAhhCjt2yj/ZxKiFAKzVrQT7iZK4Zxe&#10;rjsHs6622267CrAAjdcEWbBqGp9r4mjWS76Pt3aUDGdxKm6RmSupATYUky9E6dIW3ZIvBNdlfrt3&#10;02TCQcQa4z6aGXNf7VJ4FgTUzLIpv3uKlwniT/ryARbRAQccMDCzulBXV8/MM+/cFa2lp4waRwQ8&#10;Zj6y5r7eHvCifNw43L5TaQrSfhGajaIMD0ibfi/H2QVWaoj7YyErZR+WlDgOUyyWFavGNDdrSxa0&#10;3wHM7rvv3tliiy2qV+5Y6uBc7lAvsDkqD4tLnEnynqUmEiKBDrCIgl27SyJFn4ZmCTqF3A/wmHVj&#10;+QC6AqTKDkBZfZO0O3D3um/v4h9FedYFee7juiK29BTBntvrh1PRFRGOU9L4T8xXsaO1uo9tqQGl&#10;vQSkt0g7HhH+WPhC7TpvEoSl4GItdQI/Ccs/OuKII6q3oMpzMWrL+ZGfVN7wCoDGSeZzT7EmlhNL&#10;i2VFCSk3RbYD4nIjVo9AuniamT3g00vKLgdr3B0bMXC+y13uUt13FEWW/phnvyTttTyWe3TL1Yig&#10;uYYz8qQi3V+HU867Ovz7XPeBXHdAftq0++iW+ihtY9Jg/bTzJjneNLxP2u1tGSwu0Y75PhfSr4VZ&#10;FlwhCj4ra8h9ZB1bByWr2VYavlM4U+0CwEBlkucBLkprJks8yUsZWU6sLnk+AE/mdFN5nReVtjX1&#10;z9obtI6NpSROBJTr6juMWUQ77rhjIyDKs20f++F8vHFX/JaWForVjKC5yL5AID9c8A4oNaGcJ3h0&#10;RjrkBfm6VffxLYWMSgGbu6dduF5PTTu9MELy2vDC6s05EMWgnNwXloO9joGEXBYWhje11gn7JCx2&#10;wd0Qb2JliYHIvpYSMCuwAz4ASZKkXBxuG+ADeIBOGsK0C2unIe6ujGyAa2nJIGAUYDdTySIdt21k&#10;Vu+66661+1bXUeTrk2mP5bGPdbdMQykFrtbZyJ0o72TSWEZOAUbTqs5pQumASwJK704D7JivN7hp&#10;/tSZxXOTHLfNcd8Az9Fpu3eGTw2fk/a5MO3z53y+PDwTraF8uVeVeGfwEFPRb4QXOIjRmHJnBckB&#10;Gvbe+nHYPQCa1fqsHzlG3DOyQyFn8Yxedj8WkmeaaqfMFqCaSfJZfg4wYHUAAu0yb9Lunqe9lQtI&#10;GLwHPdv5XLc99thj7MFAQF+MaLUFIlOitn8w4rCENNApp5xSdarAoSzTcV4DHCG4LI3w2TTCXbrF&#10;WK0p9dw+bM+fp6XeLw8fm89Ww38/x8nXBTQkQs9FYZmIxTDhrZ2iHCwF/Sg2YWABFtNsdNbL7mMN&#10;1m677VY914yQrOq6c+fBXCABYeDHOmLJA0AKWwBhngTszjjjjGqzMzrCZRqVSa6vAJegvcGhrl6D&#10;WL20tTynJrRKAZGGsb8Ja8i6G6ajDFPTrBpashmQMguS0b171WhKI/wl578vH2/aLcoqTanHmuFb&#10;pL32jYC/KW3zg9TxrC6fm++X5CjWc2nY9ht89ImHZP2i/fWHaWZxEAOG/BpH8Qj94X//2Q7DHjnb&#10;b799NdqKn1AKyogJr+l6weNp3SWWCXdIYPre9753ZUEDoDILVnfNPLjXQjIDaNAkr1bQs+wB06B8&#10;pElIn2hL9zzzzDMrC+yxj31sNTvIo9BfzhlFkYvKbR3XPQNEZh/HsIg+n8PyyCVaKFI9aTRCDIQ0&#10;Jj8XiSkIpiGNJudETodXrDRpaEQJw9a8PD+8ym7UlKqY2bpv6vLqCNrpUf6L83kqkBlGhNnAYMbJ&#10;LIlFkkZ8Am/2CVM6QVszSdaIOUf+DYtEHMHUvP14Sr6JWSzBXuexYqYFC24RAOKSsb4WG4D62bPV&#10;W5xK3hFw5qJKwJSnZFlI+qtqi0mIzNMNM3YsLvW2z5KkTYtvDQhN9aIQINOGrLq6OtUx8BoTiH6V&#10;cj2yK8pLSynM27rlug7pGJ0FZYFOCfRRBG6YEaWQhpaBagXyKNOzl3KvazKCnBW+T76uUq85SVt4&#10;S+od004fCs9lSkZ7G2FZOPrCPjeWR+y7776VdQOAAA2XihCaEia4LAC/+Y95379OzChrs3qA5N5W&#10;lpf1ZL2C3YTdl9tBTsyAua84BRCcVSB6Fswa0nannnpqt3X/b+9tbiOLEZCwmACzxa1laYkXOPIG&#10;DAASEA24ln1wZ82CaQPWn+xvg8Ak+xH1EyuXWyt+V1efOmaB7b333pUL2OTZ0b9LI18vzcel38c6&#10;BX5ECnQ9n4ppb4Q0Ymh0lpGOgtQ6hRlfSKX9pjOB1DgdkGf/JY3xhlxz826RljWlyGtEeW+Scj8q&#10;/NWA0IKZOAPSbtggYNSmCEBCcJegs2qAB7eHYk1jZQAOQVzCy1Jqsp6ssOdiQON6QW6zYL6zzGwD&#10;wgKZFojKM3B5Zt15TVjduJ1iY72kvQENQALEYkrepsGiYdnQAfUz01eOmLsJ6MXdZIcDJNYPAIlc&#10;jKUDdUQGJDdqz6btaEDwXjizn02en3JadGZLkKWfxU6B9wgQXC8nXEMAIEJqytW0rqlQwWquGaXo&#10;JcClk40Wrh2H0iBnhy0J2aRbrGVJKap9f+6e9npZOvB8HblQg9kQ8JFfIsDJ9TKjZbbJKDuJtTKM&#10;KTULQbyIsI8zQ0OpyYTR2nQ5V0yZC3j6TZm5ZdOAkecI9Lof13EcN6WflQOgu2cdkVlWP7fGq6w9&#10;03vSWJSsfUmeXDiyz1oCOOrLYh1X3psQIGFxsdaaBvgNTtblfeELXxgHCE8P79MV8aWjFHibNObP&#10;Fsr0f6QiGllsyOwKy4jgFvOV2dhLzjWqWBxYYklNKR15Va4/M3zvfF122dcpkyUWMpyfFf56uIoD&#10;VYVvQNoS57rKjSXEUh4ItiAxV0B+lpG1jMgslJID09RSGYcpphFdvk2T9WT+Vw7un7VgFAQ4lH2e&#10;1a3U03dAJV7FMprUkvE87WAGSUwLKNWd14SVARCJCw0DDv+JIwEBbADQDwLcvAHgo46LQSw1ngeg&#10;r6tTPwMi+3AzFpqCY/rtN+FHnX766et0xX1pKI16PSBSCaivQjqByWmvX8E3OSgaqB+IXGM2TQ7K&#10;qNW/dZQyyMA+MR937hZtySllWTu8a8r1VCZsjhemno2HP6Ajd0ecQdvYT9kyBNaltVAUg/kv6Ezh&#10;uAEsUG7TtK7XMC5KaRV8k5whZWHdCICbyeGG+Z1cpE2up5iaiOUAqFwDvPrv2YSVS/CcDGofbmDd&#10;eU241Fk9hsUxlR2QGhR4BPRAGYC1+hhshSkWg8gOQNfeTWQBcIsfMh6aimn6b2XOfU36cGmn8euA&#10;iAJpdJ3GRWCympKU3yAI1x8jQoRRpxkFgdYklEa5Io3yxtxrqWbRLLHgft0x/Ki0y9vCVrobNWot&#10;IPXG/tZuhFRgWbwMwABs8QaKBHzk7NinmZALENvWVJyBwHE9CFMToZuGKRaXT6zDLE/dOSwmZWER&#10;KL9V3RSCIqofV1y9B1HarbL2XMOCmiaB0XWF6/5vwq4lz/qERTqISl/yAmw7q08F9Mve1OJMrNdh&#10;dZ8Vsb5YYjLFDQZ19epl/bXPPvtUINoUiFDq+93UZ/uuDiwNpRx3iNCctVCkBSJEKmVWxrS8xldR&#10;lhAiiIJ1/aThdLZzJ6U0oKziV6dhFjVelOfdKB3ypPCJqb/X7sj7AYyoVuq0E7fKLAVLx+wiYAE+&#10;ZQQH5OILrEQg5Zrcr5qBMT3L9ZpGwcZlAi3wzbIR3Oz/X79zX1hm+p8ScIkkPrIUmromzimKxOoj&#10;Q4tZz372bIBPPoHoKGL5K7sBGCjpL9fpZ7HQJveYlgCi2BtLmZzU1auX9Z2ZO/3n2qYUmbwggLtX&#10;VxWWhlKODVOIDy0U6f+IIBkFNICG0CkEixJRLIHKOjJ1yad1XhOBraOUx66P/5XrLQOZue+ae0o+&#10;XDfsrRc3y7OOSWfUJl+oA1YfnasNxHdklpvB4pPvvPPOVUYyk7jMnIyqOwEzu8Q6qROqWTDlY9kA&#10;H88pfcm6YX2V/wmw//WbJRGm38UEy/osdZ+UtIVUAi7aIOtrMVhdgRC312Awiky66E/WhcFFQN9g&#10;wprVhlztJveZhsiQdAHuc5NFsOoolib2N07Z6Fv46Hxcv6sii09B+g0iaDKcr0cEkIuh8U0lUh4V&#10;NLPAxK0jyY2CizKvR5nvoyjPt2Pkp8Ivz30eHj6sn3OahaJ757ON/G8xhLdN2e8XMDkq93tvjl8I&#10;X5Tfr6Xc4zqc+1YjogC9mROKZBaFxUMYuS1yp7ikQGocEqg21do07kHIcN1//VzOBTBAgLsMYLC+&#10;EWgWL8Fmh7hPXG2Di9G+bAQ2C9KO5Ed+0TTvdZ+WPRcQAWNlGkXCEMBaG7EEJfXaGVJoQhsBBoNR&#10;UwtxEnJfGdnKwL0d1Xb+17fSDMjuOBT5tdzjNl1YWHyKkq2XctSiCiCyfIOicSsoJQEFSKYU60gg&#10;kNtmFbCOc928OgqljGnDq36T4xk5njqIU+4fpXMG9o4y+luAUAwM2JoBZM5zUWwxAXzlixQXZRrS&#10;LlwWVlWdUPVzsVq4U6yYOqH0m//Fm5TbyGgPaa6Y/iqvQ6ZELB7gAHzEPvSxvp1HX2krzxeXmqcF&#10;OIy1GYX2/CakHQykkZ1KD6yYB0xkw3c6wMrjeo+z6HscUgZyot8MFE3iRFxpqRPjzlxH9lekro/o&#10;wsLiU8pgiYJ9gq5HGtdIYNaHiV5WLQtGE/o6co3sVb6qEV+MSRxlHgI+LSkTVicCxv00YlJiQmum&#10;ROd+7Wtfq4RtVlYC0k6EmLUyaqTDFIj1InBsFqlXKF1P0UyVE1huIqvNkgapAKwugCf3S4DaRASX&#10;g4s9rsBOStrX9q9NgXfWXICIPI5LZITsm/0zc2ywJTOC8WQFyJp80KdFpvAsCIjzLvRdkzwqKTbi&#10;f5PEsFL+j3VhYWkojXaXNOx19tXUAEYBHWhbAo0hr4IyCt6xlOpIJ5lZMY1okybvGacI/GudN6sO&#10;moYIjPrJAufrEy7xEUsUKLP6CciLbxThmgcBaKAhd0g71wlW4eIWssyACcuHlQQ4uRyC44cddli1&#10;nzNlB6LqBLxKJjBLiUVHqdRrMYnccO+lDCxFrKi4qQabSUj5xcxYk2eddVYly4hcAyKARGbMsIkT&#10;ThtbK+Q5nst9bpLUygqeFIhiFf0+sr507zvLw2+VRvt4tzwVsYJUiG9qxzjZpvxVSqnCzPk6Ykpq&#10;OH7qHe5whwqQWEeUzewS92cpwYhAGb1YGMrIumBRiAEBXuUv4DPvcioL90/AGwD2C1UvF6vHqCgL&#10;mmIBH4FnbLkGLsmQ3CB9R/lNQ6sbt3OewDqMPFPsSQIlQG1iBc6SgR9QZt1OQsqv/QCZgVVdiowA&#10;dgODQUH+lD2zuVMAa1owcr37GCQBaV3detkgJE40CRAF9CQWSz1fml0b05ibpMIWv11LKkI5jQBG&#10;Vo1vJoHyaBDWUR35XyDWKuBtttmm2izd1C2FNxrKpdFxOnAxSEey0gAr8FQOMROBU66RQHSvgi5W&#10;uZBnsbqAi+A3cKkTrn6mxATfO6zM5hBSFg/rihC6l/icfgCsxRJdzLrVkXJQUDM7yl9Xt3mx54r1&#10;cUcnJTLCijaAAaQSclQvckS2eApiiCYx9ImtRqZZAOs6z6SHBvNRAA7kWcXDcqWGEaso9XxdPu4a&#10;XtxZtDzQmzb+OXwtaQANzdRkZjI3NbDPzETf68h1EJyJKJPYjn9cA41jutooLX7hnHkqhnsTAK4I&#10;RbUxlviJMskJAT7FOptnOUaRZwsUCxoT8FEuWmEWHUtKX4gfHHzwwVV8wOBBcLmeS123flIWba8v&#10;Sr7ZYjGLE0iT4UlJ+YEOGQJs5Kv3d5ZQsYq0v7qywlgp+nhSMpAyBMjIKCAi65O6Zigg5KWpl8eg&#10;OCef/z112y4/L87OGHnQ9YAIlQY2WyafQWM6qqz4Rh2Va3QEq8lbBbgOZepW53AdWEymQSkNK8p1&#10;k5DrsHvoMGVluRmJWAgWLhp9uSb+N6otN1J2cTjxNEI7zDIq1hDFInBcX5+tgyoxreVM+kD8SlZ5&#10;USrHwv31nQW7r4GRRTSpgvaSOsiXY232kgkNdZN/pC/IJfkWJOdVlCUx4xL5EMdUh1HxNVbYNBZR&#10;L+W5ln98MWX+h9TF9sbzBaQ8ZKPwMXngdaSYUBNwFg00NmXpu9F4VIe61hS4KU5sqlpjHnfccZW7&#10;Ju5kVDGaW/ZQRvA68nth92XJGI24eFwuMR8rjs1qSD4zfclENUKx4HR+uXe5j9962X3Lf4tNnqn+&#10;guTaSuCTZdSroMBJe/lPf7DugK24HUFdVUhbi1mRB/XhlgJS7j4lBrKlznWKNglrSy6se3v+tKS/&#10;KHp/u7v36aefXsm0HKMiq+JJAs0GYK6h88aRM+cbtF2vzerqWFiMUAikHySnodTzD6nHcTkenK+b&#10;hecDSLnxuqns4/Kg6yT4aUgjtWlgLoCO5OpIIR+FuBpaJwAL5uouu+xSjUgsI/krFn5SLvlG7s9V&#10;A27YiGNa2dFzuIesMTEPHW00Mg0LeMSfTEcTZiOR1Hzm9yDrh8Kb3bBni7pgQAhkjViuWwowQqw5&#10;bcx1pZQUyDS9bGDxBxm22k+Sadl6dFUjbav9KatcJoBUYnZSGQCx+jZ1UZuwgVPwft7hAASczBqz&#10;gFhDZtXMzFoepS8BLut8nL4jxwZarjuZHwbSrC9pM8Bv1pS6/TZleV3acK98nf1marmpXKK90jj2&#10;JrmWNADFZXGY+oXKRjPKX/zjUQRYrM+RWCeIykoxOsljMarL9rXmirUEFAQBdSQ/XMDVtc4FWjqB&#10;ggJClpXzuWFMYsBVBzyFCCAhYaWV5L7CvotZlDoKPLrfvIW2nzyPy0tggVGZfi+5QAKg4+x9vBxJ&#10;ufUXYN1rr72q/XP0tRFcioi4l3Vus5ziZ42QtcXKmTJwkieDI9A1uBj45FJJisVNc+uco79NrBjI&#10;yegwIAK6ZibJyjxkJGW5Ivyd8LNz/73Cs32tfJ6xbRT5hIXHXZeADgvEjIDpZhH8pj4oq8hooCNY&#10;LkY/wMPMNAsgE9ToCIhYJRpQowMjoIBZAH636lkgUKAZqIzT0ASdwCsDRacMfsOEwtIU5rRZPQKk&#10;riykYS7jrMmz1A/4yhcCQgDYiFpczNWB9B+rh4tu8kLba2P9QD4Ab2/C5rRMXinwYpEBUZ0MJmRO&#10;gi+ZkjrAqhcHNJA26U/3ElcVHzIhod2GAZH/xHCFJlj386CU2zT/73M4Jfy8yO0u+Xk2+4hFELZJ&#10;pT+78KjrEqUHBiwHgARECFMTImDYPSiUwDUfFtgY+cQ8uBw6Scdg4EUpsc9+0yHlXuOQ61hNBJFZ&#10;bHQEpv1U7s09KpnjyuZ8sRuxMSDhfyNr4VJG9XMs5cWsQcF9bzYFsjJxuQcsLr8TVma6/8V7PIu1&#10;J/fHM3vzmlYX0i7aQpyrxA1LvFH7c7vLkpQ6RZuEPcsKgcUkfWbwBbTiQix9Fi4rXrhDljl9GNa3&#10;RR5ZVDLqeQ9kchgQYXlmJmnI1TxlJ/e+Mvy76MBJKevT89P07lpuJJfoNQuPuC6pDKCgJBSGoIj9&#10;jEMaFULb0c9Iwc0SEzDlLIZUkiVnTQRfvIFZC5CKhTGIlAGYEIAiQMpnylm9lRcQi2+UID6AM8oZ&#10;eZnGXEoxMCM74QMw6mtUZJEBYNea4TByOc9/NqJTRs8GcPMUoqUgYE0Jy/46FEa6QW89yZU201/c&#10;5lFKN4r1vdnIJq9hnjUZqOiM+pBvdRVrJYMYuAzTIzJgwGbhkEOzwE22U1Fn13guN3HelP6zev+i&#10;9O+boz+7hzfowspklBs8t3vv6xDlZF5SSEmBk+ZjuE/pnC233LJKyCNsAnqE0f+zJvckBEACeDBx&#10;rQYfRq5RHv59mY3bdtttq8xlAUMBQVPnVrKzFLmPm2++eefAAw+sBMArmwFUcamK5QSIjf5+E3zn&#10;irAsubn+B5qe3curC1EIcR/txs1m7el7KR699dQGZasN1sQ0LhqFNUjIXwPui03qxRUz8LKyyYEY&#10;pcHMoCbHzsBc189+Y9GIp5JBMmzAEnsaBUT+p2MC/+6/GANaniH/yPY9F4Sfl/JPvp9YLn4WdOve&#10;+1rSKMxMAVONQ5i4KZOQeJE1UXvuuWcV8zFK1nXELImFAzBYHayw3lfKDCKdJzAvC1iHul7uk1FM&#10;bEuc6za3uU012vp+29vettodD2BZ0uI5FMmINi9ffbmTfgWwXFBKBFy4pMCGe8bNKPGhQj6TCTOZ&#10;2p0FaYSfxDICYgbNWU3bT0LAhwxIUzDgqB93G0CQR3pUJ/8GKAOnehcLnTwB1iZtoc1YRAZGM8nK&#10;4Tl1z5olpZ2vSXnPTx++Kl+3DY//WvkUcv/c6DvVHXuIUprt0pglCAdEJiEjgkaC9MBtMUgnGkmY&#10;xmYsgMooEszmZglas4BMxTKNpR5wU7UHJTFDwUqSoOfegt3qx8Uykpmt8bylUoSlIMJOZlh82gAI&#10;sX60KSryBMAHTTNTWgpHTkoqQ53CDWNxQXGoSQfNWZC2IAtkw2QIkG1CgJgLW1yrIn9mG5uCMguU&#10;jLLOuXZm7YDavMEIpZ6X51nHZSCyueF4gexcsFmE5ENQzc0U2IimI8WGzABoGEiuYpOQjtAY4ixN&#10;AGEW5JkCxcxVlopOGtUZ8pW4okxrgVOjiqNR3JGpTTnUwagDsKQZsLaMxASnKBwXjiW4GAKw1FRk&#10;RlCeJQJsBN6N8KX+2sXCaAoyaOmDc8VPDCAsI/GkcawiMRj9YvBkDSwVqUeZdRbfAQZN5MD54o7l&#10;XDpoENSeTdvBeWQUIBsohSfK3lP6YJ4EQ6J3lwGj1GHf/NR8p9VcsFEufkMKWU1jKCz3ROVNN1Im&#10;vwmqTjMdyjrQMEbLxSCuEWuIhWNEUXbgNIh0PkUBuKZOgYyZLNaOXBdCDoAcxZH4+9pIp1NAyXmA&#10;zH3Eg8QCAPnqbhWpL8ABPILw2tlso4Gnl5oAEXKegYBLwjpgVdUpXD/rB/0hMCwGtdTtrl3ojoFQ&#10;WkqZJRxG4o4sSW2AyBU3syyVqqv3MCb7xT0m16x6fVXuPy+Knq1M+3sF1xH52mxWLSeuk0Z7bgpX&#10;LSRTSHkLgn3AR8DMb2YgCMYkldApgtOmLwnpYpDpci6SqWLCID9nmDAoo5HL1idiGsxkuU6AiJLp&#10;WCMtgRe0ZwHtsMMOlSks98j9pQhoH0pAkZjmLIXVkdRTe1J69TQbaOYQyKi/9uwl5xvgxDBGTXq4&#10;njsP7FlGrKxRiiiW6VyDp3hM//NnTaX+vIVBro+Bj2sGDFjno3QHUABS17kfGSxu6iRA5BoDp7Zh&#10;KVoKRRfc1zIpVtuoMk1K6cPc+upfpy62dl63CzeDKSd5kaCAdTWnqGD8WwppCtrUK2VScJnSlHVc&#10;0rAahaAsxtSiThSHAAbWtxF+naAOwwSUQAkyioWZxheALi6ZjjUF7ztlA3RbbLFF5Zq5r44uFpA2&#10;dK4g4+oCRNpNvdSPxUeYxSKANTDmxlLMQe3rWtcY3Zu4Kp5j8BOb5J6YxexXtMKUjUsjrjeqj2dB&#10;ysZqUyaKTV7Ur5+Ug7wbtLhoJV42iKxmMNiLlXkGYNe+gGQSIOplfUQe3Y8u0G+u4KAdNWZFqce3&#10;w89MW9xoAXEGUM5dKyc+IVy9IVHjaVSWkPgQd4MyGWWsD6N443Y0X9dMk9m3eQsJAigsF2atZDIm&#10;ril8I86w5/sPwOh4o7elB65zPaEQa2LiCshqk7333ruyGoEeIJIdTYC4hWJErDEgvCqRNsBkQDuq&#10;C+ABHqbgWcsS5wSExc4AUBlZR7WtKXqDm/Ycdi7yv7ZknbK2zNpS+n6F1M/cPYue9fU821uZxJ64&#10;mOSCy64+ZbFrPzkfaz8ATHeGlY+eAF7na3uWoEmRJhbhKHY9N5eXYAYbcAsfACbWmkGkrg7TUu7J&#10;NPph6n1ovg5fOJvG2t/JC5cuEOGijBTNSA+YoLo4j0ZqSoTJSEWIxrluGvJMgGIUYN4DUJYRoR1V&#10;BtcaVY0WW2+99bVpC6ZeTd+rC0EhUNZMsaD6gcj5d77znSslnUfnTkrKAlj0pZHQCGw0N9hgAwWw&#10;tpCYtaPduOgSO7nVJhskbbIQBeYppXtStlHkHACuT2RSN20X53HryZ7ZSoHsXuUyaJhZ0j8GhyZl&#10;mYTcV5uxdLno+pi3IKBuhnbYc9XBzLO2JFdkpI5YTO7PdVUXOkOupsmrwixG7a693At48hYslL3V&#10;rW7V2Wqrrar+nVfaSep/aerz6ujVhl3IGUxR0P9OA+WaqysBMxIRSoVmDQhyCeASBtZRE3IvLg5l&#10;FgCehnS0+wEAnaSMTFjlIgiEnIJxmygJcBAsVA9Ba5aMYKZzmpD7c0XlCgEfArfbbrtVCuoe6sM1&#10;E2D0mcAISiqfpQXciVkDrzYgxO5LYPSDuptpUm8KC0SVBxCbzTPTaSQ0srLoWA4FmFk2rEasjyRl&#10;OhqV1ZlFDKgoxrCRvCkpu4C/mRwBf/3ZFDgMjBRK+Uw+UCyBcWWnYPprlqRc2H21q0kWlhf30u8G&#10;IwO0wbopkUX7BpEZ9emvuzYW8Nfm+pjMAQx1rQOYpixoLReu5MMBOFaW9tTPZOGud71rZ/vtt6/y&#10;mFh8ZEgdC7j3l3VcSl//Ovc4Kh837UJOPeWkp0RQLiYcGpc5LFArI5RvqXCCsfe4xz2qAjYhDWsE&#10;UPlhgWJUKuv5Kg9k+NcUjNCKFzC9WWi9q/ONTsoHCCibEcVnyylYb7goISEGrp7RhJjfBMdIwZTd&#10;brvtqpGDYnNLNt1000oYKT0BUj4gpTNZDcOo1Le33tpLOwEYddfOGNgAVS4NNwC4CMqqv3QDwUyW&#10;AreJkJWYAkA0dSvbW5uJbwEVoO3+nkMhtHUvUz5ladpOTUk9tQ8goiB1yjiInKfM+kK/6HPuITno&#10;TROYhtwDq7d+4I6aqKDI2pIVpF20G5D2e9OBrRArmUzWBdUBtX5UR5/JFtdJLEp/ajPHXu4FnEHs&#10;PGXVZuK0XDOxKM8CcuSIbOgXM2wAq8wKkxsTEgZ2sqFcpZ3GpVz781z3tPDgDOyct04A4Ms6gfmt&#10;s40C/GD+LZOOyS6ASyCakE5TQdf6PIj8xyw1oyYOwbLQCTrLtRoIsGhEHaOxLJp1bwKhjADPZ4oK&#10;tFhizGGjEGAlsIJ0QKSp4JaUBYqpM1g5ykLhuSubbLJJBUjOAwAUHgiYJfGMQeTZlJCguy8A09bu&#10;o5zaX/1ZoNrC7wYFz2KR6Q8A5H8JogKnAIagDKoXsDS7tdSkfPpHHfR3k37oJYoA5LmJ2mQWVieZ&#10;13asyeKusnwoIfkzAHgONpEDlJRfm44L1srPBTZg6luDQmkD4KdeBn2/kSdWa+9aM0cyrP9ZNYDE&#10;d0CjrP0g1M/OIZ9WDxhUzdKx9OiS0EU5jxzTM4tuxXfVl0xqe7o66SCV634Rfb9XPg7Ovk4jHRkw&#10;upoVQnl1hM5WKABBCaF5CWxprF5BKt8LAxiNDVkVnvIVpqhQloWiMQGfBvIsAOQ6Fpjn6jjrlJiL&#10;ygYIuSburxy93FsexJpwX41spFEHQVPnjiJCAsicK6BHeMQFPJu7KkYEHIwg3AXun3pQsP77+w7Q&#10;gA9BBijAVdmAmM6XtyTA7d6E0bO4VxSX0HMR1J3FWOreX99BxF0l5NqjjGrzpiIHyllYucmPPtZm&#10;ytOkLM4BBGRBO4sJDQPeUaQNyCBLUzuTdQMamTMwiJkB+GK16XM6IVRhYCC76jMuuRc5AHSsbGCi&#10;X5XHIEq/9BUyuBxxxBGVd8JqISPk2CwwNxpIsdjtbMHKMVCSKbJlAAVQgMe1vdaTe5A5ssoyErsC&#10;ODyJ3iRSR7rJlfcMZVNmg6Y+nJTSbu/NYfBbQ9JIt46Qn6ixNLKO1kiUgpJAT5XUYRhCUho+ryOL&#10;iZLpTEedq0HEHFgrpgwpGnArlYTsOtdnHa0TCKsyDOOmRIA0nLKoA6tKB1HoUffpfZ44DOuDcGgb&#10;JjlhIsjqyJdnQgO5Un7kXNeKUwFZwAUMKRPLB9AUs7cXXIbxJERwCtgBAdaUfqNU3A91YUXqbwpK&#10;6Yc9y3/Ky70wOABsloSBg+tY5KHIBCYDjv7T35SH4Jc2HUSepb+4mdqNfE0DQgiYG9yM8OSD7Kk/&#10;V7i3D0pfy5bXbmTAtdM827UADiBwgbhIZMFAp26lLQCWduKCsngKiAAmnomQAyuX/mByBVzktGFh&#10;FWGCEp4go/7nyrsvHQRUDAWgZjLGnljO9xtdd1RG8VIDLgwgO8o/KUW2fhF53KsLO9ennGPXxq0j&#10;YD9euGSh0TS8zjBCME2NzsWENZoQEKOI0Qrzg5mzhZ3LEuAqub6w2A9FZi31WlmzpFJ+yuKZFI+L&#10;BhDHaUxl6wcKnzEw4RoClCKkfi8unc4DxhSQtcQFKJZNud+8yXNYeNocWLJEWYiUCzCzTgSymeHi&#10;aYSdghBW5QYu2k49gQdTnWCX0dIITYApBmUBcmRCYiJ5ITv6H/uM/UchPM8zgKA2U9ZC2ka7Uh4u&#10;hPbUb73nTEIsECAKeNyvd/DoJc8pQGtAcd605Dlm4LhDgvdcMACkbgC2kGfTD5aOoHIBIhYRcNJ/&#10;LEr1wPRIW7k3Wad7dJFFTU+1NXeLWya04B6AhlUm3KDvPQtb7A2UWEz6WX8DS2XVHtpvUgoQrUwb&#10;PLELO4MpD3lhGvzaeTwN188aSWGMnBTK0Xcd5eh/XHftIJ4XlfsTcqOyjrBToFFC4zKJgYlR0ejI&#10;QuAasvooKmFhqutgHc/KKnXTKRTWaMHNErsyMlEco5G8DaYxwfD8UpbCi0W9z1R2/aQ8BgCKCKQM&#10;FoQXSAEd1hPhNSEArDChpQysW+cQcIAC4AAJxaZM7k0mRskBBXIP9xZMLW6FfmE9GbEpA2tB31Es&#10;5QTk0yhDfzkGkf/66zAtaXNtRy6Kq1w3KPmsn4CEDGsgD7z0B5fNIFEsw1HsGc4tBoVBgmfCQnJv&#10;Lh4gcgRAjkCHhwLgWMn61H3KPSel1NOatB934WYw5dytcuKZuaCaz58huZ8d3sbhUoapJUAjUjSC&#10;biRnqfhsVCigQeB9x3xm1pM8FWarWbM99tijSmHg4gkiAh7KY6TXuaxDwMbV0eEUrXTeqkJF0HDa&#10;vZZ7z8HTkPtpI4JO6FkGwE7bGjDEL1hrXASfbSdj108TF4BS/I5CU3DgR3mxe+Jh5R7FsyT3Uy4e&#10;AquGpTjqGf7nZdj3CiADDW5amU0jX5NQqZ/yuAerSfyHy8dNs2WL/0aVbxrqws1gyjmWfeyRjntF&#10;+F2z4gjJ0bnvYang/ZtwhOhhue41ue7YfAeMZ4fPTfn+kGP+vuqaHMduqVxTjUAYaWwCm2dcCxq9&#10;vxFuVpBYhg4ymhmxjShM6kmFoZfUI8/7c45ecqeeY3Ou/1PYfSZql+VGqUNlrRWAwQWsgDwLlmVG&#10;IcWOBGBZDMCJ682N9L/4oHgmK7cMFJQb4OlPR1adQUqcyL25RNwcfc7qLVYBOSAXRUb6uZd6fydH&#10;LDnxFSBk0PJbE2IFSj4UYzSAijOyiMTfigxPS6WMrKZi8c+TyGgXbkZTzl87vO4MeewNk3KNMqwf&#10;IdgijXWz8DYRyGelAz4ZofxWGuzMVOo3Oc59J7IiVFhHFfZ9Ekq57W4nd+vnEYLTczS/vlXup55j&#10;c+71/LTLp9Iun+veD3if5xnhSwrnN5ugX5HjKgtWqW/V9qnHtQMFoCguZomDmSQobiYXmtUrnlVc&#10;EJ8lRYpTUW7Wr3NKTprYGTebSwrYuO0C1sBBvE/AG3CJIZnVFf/jomJgxp0HbtxPFp57Ok+51aEJ&#10;qYsZWi6/8rkHi1yMVhusapS6p8tWntVV8VWb0okbhHcMH5BKPS2K965U8JxuXZc9dYHgSzl6RcvD&#10;wndVp271piL3CSDdNY+5Rz4/Ks94Ttro6ML5Lgb4ljz/+JzzYZzPq0zbTUJph2rEL4BVsu9xAQzu&#10;NXeJmwJsgIc4ie9ihGaPxakAEmsYuLG4WCYsLkffey2xkuPGQmPBsZ6VZRwSJJcwKyG3BJQ9X5xs&#10;VaTI31fSFwd3xXX1odTNViY3TwUfF4X6fI4/TUUvz+dlNeKnXJeFz0u5PpnjkQGF3fLzOuHxt9Zs&#10;SLn3WuF+y3T98I3TZiypm3f5/uF/GsEvSNnfHz5xEKdeX8nxRzn+Kn1wYXiV234g9azl1KuyZNJv&#10;lYvIjQEG4lOATeY1C4kFg01QADoB/OLuuM+45Dr3F5wWuwRwgs6T3GspKOWPGFzJGv9uPr8pP+0T&#10;br5p2qpG6Riv0d4hfEgq/exU+qXhd1atsUSU54v7fCH8ypTpqHTIYRHiO3WLvEpRqrNW2nbL8HaD&#10;OJbYzjkepJ6p7yPDR6fuL+vyW/L7D/Pb9HPgN0ASD2LNOaaNu78ub0p//yz9/uL0+eMD4Pun/DfN&#10;z/N9n/5yoVSUwgClG4XFlnYJ75fGeH4a49g0zIcWgd/ffe5OKc9W4U3DG4bX7hZztaXUcU31DLO+&#10;Nk4b6Ad8k4DwNjlyQ7XNMD4sbfi+vjb9bPrwrAj3z9OPv1gCriYDUqeWaihtI/gj/nhq+uot+WnX&#10;9LcBSt+vl+9zs/xXKUpDcOHElhaFu49taQIitP3tmd82i4uzdT5fzxJbJL5P2PanT1hdOPU5MsDe&#10;KD4YgLkoAGOAPTJf6+71uNzrb3O8bXiE/P/VX/1/6DqFry7UxSgAAAAASUVORK5CYIJQSwMEFAAG&#10;AAgAAAAhAMTivEzfAAAACAEAAA8AAABkcnMvZG93bnJldi54bWxMj01Lw0AQhu+C/2EZwVu7+dBY&#10;YjalFPVUBFtBvE2z0yQ0uxuy2yT9944nPQ3D+/DOM8V6Np0YafCtswriZQSCbOV0a2sFn4fXxQqE&#10;D2g1ds6Sgit5WJe3NwXm2k32g8Z9qAWXWJ+jgiaEPpfSVw0Z9EvXk+Xs5AaDgdehlnrAictNJ5Mo&#10;yqTB1vKFBnvaNlSd9xej4G3CaZPGL+PufNpevw+P71+7mJS6v5s3zyACzeEPhl99VoeSnY7uYrUX&#10;nYLFU8KkghUPjh+yNAVxZC7JMpBlIf8/UP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vZavQXEDAAAMCAAADgAAAAAAAAAAAAAAAAA6AgAAZHJzL2Uyb0RvYy54&#10;bWxQSwECLQAKAAAAAAAAACEAovB14B5WAAAeVgAAFAAAAAAAAAAAAAAAAADXBQAAZHJzL21lZGlh&#10;L2ltYWdlMS5wbmdQSwECLQAUAAYACAAAACEAxOK8TN8AAAAIAQAADwAAAAAAAAAAAAAAAAAnXAAA&#10;ZHJzL2Rvd25yZXYueG1sUEsBAi0AFAAGAAgAAAAhAKomDr68AAAAIQEAABkAAAAAAAAAAAAAAAAA&#10;M10AAGRycy9fcmVscy9lMm9Eb2MueG1sLnJlbHNQSwUGAAAAAAYABgB8AQAAJl4AAAAA&#10;">
                <v:roundrect id="_x0000_s1238"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mYLyQAAAOIAAAAPAAAAZHJzL2Rvd25yZXYueG1sRI9BS8NA&#10;FITvQv/D8gQvwW4SNGrsthQh0JNg9OLtkX3NxmTfhuy2Tf59VxA8DjPzDbPZzXYQZ5p851hBtk5B&#10;EDdOd9wq+Pqs7p9B+ICscXBMChbysNuubjZYanfhDzrXoRURwr5EBSaEsZTSN4Ys+rUbiaN3dJPF&#10;EOXUSj3hJcLtIPM0LaTFjuOCwZHeDDV9fbIKkh+5fCfGnrJ6wb7iY1IV/btSd7fz/hVEoDn8h//a&#10;B63g6aF4zNL8JYffS/EOyO0VAAD//wMAUEsBAi0AFAAGAAgAAAAhANvh9svuAAAAhQEAABMAAAAA&#10;AAAAAAAAAAAAAAAAAFtDb250ZW50X1R5cGVzXS54bWxQSwECLQAUAAYACAAAACEAWvQsW78AAAAV&#10;AQAACwAAAAAAAAAAAAAAAAAfAQAAX3JlbHMvLnJlbHNQSwECLQAUAAYACAAAACEAZV5mC8kAAADi&#10;AAAADwAAAAAAAAAAAAAAAAAHAgAAZHJzL2Rvd25yZXYueG1sUEsFBgAAAAADAAMAtwAAAP0CAAAA&#10;AA==&#10;" strokecolor="#7f7f7f" strokeweight="1.5pt">
                  <v:stroke joinstyle="miter"/>
                  <v:textbox>
                    <w:txbxContent>
                      <w:p w14:paraId="1E243FAA" w14:textId="1526CB18" w:rsidR="00457017" w:rsidRPr="001519B1" w:rsidRDefault="00457017" w:rsidP="00457017">
                        <w:pPr>
                          <w:spacing w:after="0"/>
                          <w:ind w:firstLine="426"/>
                          <w:rPr>
                            <w:rFonts w:ascii="Comic Sans MS" w:hAnsi="Comic Sans MS"/>
                            <w:bCs/>
                            <w:spacing w:val="40"/>
                            <w:sz w:val="56"/>
                            <w:szCs w:val="48"/>
                          </w:rPr>
                        </w:pPr>
                        <w:r>
                          <w:rPr>
                            <w:rFonts w:ascii="Comic Sans MS" w:hAnsi="Comic Sans MS"/>
                            <w:color w:val="7F7F7F" w:themeColor="text1" w:themeTint="80"/>
                            <w:spacing w:val="40"/>
                            <w:sz w:val="56"/>
                            <w:szCs w:val="28"/>
                          </w:rPr>
                          <w:t>p</w:t>
                        </w:r>
                        <w:r w:rsidRPr="001519B1">
                          <w:rPr>
                            <w:rFonts w:ascii="Comic Sans MS" w:hAnsi="Comic Sans MS"/>
                            <w:b/>
                            <w:bCs/>
                            <w:spacing w:val="40"/>
                            <w:sz w:val="56"/>
                            <w:szCs w:val="28"/>
                          </w:rPr>
                          <w:t>ai</w:t>
                        </w:r>
                        <w:r w:rsidRPr="000A6D44">
                          <w:rPr>
                            <w:rFonts w:ascii="Comic Sans MS" w:hAnsi="Comic Sans MS"/>
                            <w:color w:val="7F7F7F" w:themeColor="text1" w:themeTint="80"/>
                            <w:spacing w:val="40"/>
                            <w:sz w:val="56"/>
                            <w:szCs w:val="28"/>
                          </w:rPr>
                          <w:t>n</w:t>
                        </w:r>
                      </w:p>
                      <w:p w14:paraId="370543B4" w14:textId="77777777" w:rsidR="00457017" w:rsidRPr="007C56D3" w:rsidRDefault="00457017" w:rsidP="00D142D1">
                        <w:pPr>
                          <w:spacing w:after="0"/>
                          <w:ind w:firstLine="426"/>
                          <w:rPr>
                            <w:rFonts w:ascii="Comic Sans MS" w:hAnsi="Comic Sans MS"/>
                            <w:bCs/>
                            <w:spacing w:val="40"/>
                            <w:sz w:val="56"/>
                            <w:szCs w:val="48"/>
                          </w:rPr>
                        </w:pPr>
                      </w:p>
                    </w:txbxContent>
                  </v:textbox>
                </v:roundrect>
                <v:shape id="Picture 345140858" o:spid="_x0000_s1239" type="#_x0000_t75" style="position:absolute;left:14249;top:457;width:12040;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EscxwAAAOIAAAAPAAAAZHJzL2Rvd25yZXYueG1sRE9LbsIw&#10;EN0j9Q7WVGIHNhRammJQP0JEqJsGDjCNp0nUeBzZBsLt8QKJ5dP7L9e9bcWJfGgca5iMFQji0pmG&#10;Kw2H/Wa0ABEissHWMWm4UID16mGwxMy4M//QqYiVSCEcMtRQx9hlUoayJoth7DrixP05bzEm6Ctp&#10;PJ5TuG3lVKlnabHh1FBjR581lf/F0WrYvfidIvUxfb00v2Wx/c6/OpNrPXzs399AROrjXXxz50bD&#10;02w+manFPG1Ol9IdkKsrAAAA//8DAFBLAQItABQABgAIAAAAIQDb4fbL7gAAAIUBAAATAAAAAAAA&#10;AAAAAAAAAAAAAABbQ29udGVudF9UeXBlc10ueG1sUEsBAi0AFAAGAAgAAAAhAFr0LFu/AAAAFQEA&#10;AAsAAAAAAAAAAAAAAAAAHwEAAF9yZWxzLy5yZWxzUEsBAi0AFAAGAAgAAAAhADeASxzHAAAA4gAA&#10;AA8AAAAAAAAAAAAAAAAABwIAAGRycy9kb3ducmV2LnhtbFBLBQYAAAAAAwADALcAAAD7AgAAAAA=&#10;">
                  <v:imagedata r:id="rId257" o:title=""/>
                </v:shape>
              </v:group>
            </w:pict>
          </mc:Fallback>
        </mc:AlternateContent>
      </w:r>
    </w:p>
    <w:p w14:paraId="31C944A3" w14:textId="53403D6A" w:rsidR="00D142D1" w:rsidRDefault="00D142D1" w:rsidP="00D142D1"/>
    <w:p w14:paraId="115ADC56" w14:textId="693060D4" w:rsidR="00D142D1" w:rsidRDefault="00D142D1" w:rsidP="00D142D1"/>
    <w:p w14:paraId="65C38EC8" w14:textId="1EDB3B44" w:rsidR="00D142D1" w:rsidRDefault="00457017" w:rsidP="00D142D1">
      <w:r>
        <w:rPr>
          <w:noProof/>
        </w:rPr>
        <mc:AlternateContent>
          <mc:Choice Requires="wpg">
            <w:drawing>
              <wp:anchor distT="0" distB="0" distL="114300" distR="114300" simplePos="0" relativeHeight="254024704" behindDoc="0" locked="0" layoutInCell="1" allowOverlap="1" wp14:anchorId="5B7D55BA" wp14:editId="45B1BACC">
                <wp:simplePos x="0" y="0"/>
                <wp:positionH relativeFrom="column">
                  <wp:posOffset>3211830</wp:posOffset>
                </wp:positionH>
                <wp:positionV relativeFrom="paragraph">
                  <wp:posOffset>309245</wp:posOffset>
                </wp:positionV>
                <wp:extent cx="2987675" cy="751840"/>
                <wp:effectExtent l="0" t="0" r="22225" b="10160"/>
                <wp:wrapNone/>
                <wp:docPr id="498325453" name="Group 12"/>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2042278702" name="Text Box 2"/>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4CAFC6D8" w14:textId="599B9EAC" w:rsidR="00457017" w:rsidRPr="007C56D3" w:rsidRDefault="00457017" w:rsidP="00D142D1">
                              <w:pPr>
                                <w:spacing w:after="0"/>
                                <w:ind w:firstLine="426"/>
                                <w:rPr>
                                  <w:rFonts w:ascii="Comic Sans MS" w:hAnsi="Comic Sans MS"/>
                                  <w:bCs/>
                                  <w:spacing w:val="40"/>
                                  <w:sz w:val="56"/>
                                  <w:szCs w:val="48"/>
                                </w:rPr>
                              </w:pPr>
                              <w:r>
                                <w:rPr>
                                  <w:rFonts w:ascii="Comic Sans MS" w:hAnsi="Comic Sans MS"/>
                                  <w:bCs/>
                                  <w:color w:val="7F7F7F" w:themeColor="text1" w:themeTint="80"/>
                                  <w:spacing w:val="40"/>
                                  <w:sz w:val="56"/>
                                  <w:szCs w:val="56"/>
                                </w:rPr>
                                <w:t>r</w:t>
                              </w:r>
                              <w:r>
                                <w:rPr>
                                  <w:rFonts w:ascii="Comic Sans MS" w:hAnsi="Comic Sans MS"/>
                                  <w:b/>
                                  <w:spacing w:val="40"/>
                                  <w:sz w:val="56"/>
                                  <w:szCs w:val="56"/>
                                </w:rPr>
                                <w:t>ea</w:t>
                              </w:r>
                              <w:r>
                                <w:rPr>
                                  <w:rFonts w:ascii="Comic Sans MS" w:hAnsi="Comic Sans MS"/>
                                  <w:bCs/>
                                  <w:color w:val="7F7F7F" w:themeColor="text1" w:themeTint="80"/>
                                  <w:spacing w:val="40"/>
                                  <w:sz w:val="56"/>
                                  <w:szCs w:val="56"/>
                                </w:rPr>
                                <w:t>d</w:t>
                              </w:r>
                            </w:p>
                          </w:txbxContent>
                        </wps:txbx>
                        <wps:bodyPr rot="0" vert="horz" wrap="square" lIns="91440" tIns="45720" rIns="91440" bIns="45720" anchor="t" anchorCtr="0">
                          <a:noAutofit/>
                        </wps:bodyPr>
                      </wps:wsp>
                      <pic:pic xmlns:pic="http://schemas.openxmlformats.org/drawingml/2006/picture">
                        <pic:nvPicPr>
                          <pic:cNvPr id="1312093477" name="Picture 1"/>
                          <pic:cNvPicPr>
                            <a:picLocks noChangeAspect="1"/>
                          </pic:cNvPicPr>
                        </pic:nvPicPr>
                        <pic:blipFill>
                          <a:blip r:embed="rId258">
                            <a:extLst>
                              <a:ext uri="{28A0092B-C50C-407E-A947-70E740481C1C}">
                                <a14:useLocalDpi xmlns:a14="http://schemas.microsoft.com/office/drawing/2010/main" val="0"/>
                              </a:ext>
                            </a:extLst>
                          </a:blip>
                          <a:stretch>
                            <a:fillRect/>
                          </a:stretch>
                        </pic:blipFill>
                        <pic:spPr>
                          <a:xfrm>
                            <a:off x="1645920" y="45720"/>
                            <a:ext cx="662940" cy="629285"/>
                          </a:xfrm>
                          <a:prstGeom prst="rect">
                            <a:avLst/>
                          </a:prstGeom>
                        </pic:spPr>
                      </pic:pic>
                    </wpg:wgp>
                  </a:graphicData>
                </a:graphic>
              </wp:anchor>
            </w:drawing>
          </mc:Choice>
          <mc:Fallback>
            <w:pict>
              <v:group w14:anchorId="5B7D55BA" id="Group 12" o:spid="_x0000_s1240" style="position:absolute;margin-left:252.9pt;margin-top:24.35pt;width:235.25pt;height:59.2pt;z-index:254024704"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aSYwMAAPYHAAAOAAAAZHJzL2Uyb0RvYy54bWykVduO0zAQfUfiHyy/&#10;7yYNvUabIthlV0hcVix8gOM4jYVv2G7T8vWMnUu3XQSIjdTUju2ZM2fOjK9e76VAO2Yd16rAk8sU&#10;I6aorrjaFPjb19uLJUbOE1URoRUr8IE5/Hr98sVVa3KW6UaLilkERpTLW1PgxnuTJ4mjDZPEXWrD&#10;FCzW2kriYWo3SWVJC9alSLI0nSettpWxmjLn4OtNt4jX0X5dM+o/17VjHokCAzYf3za+y/BO1lck&#10;31hiGk57GOQ/UEjCFTgdTd0QT9DW8iemJKdWO137S6plouuaUxZjgGgm6Vk0d1ZvTYxlk7cbM9IE&#10;1J7x9N9m6afdnTUP5t4CE63ZABdxFmLZ11aGf0CJ9pGyw0gZ23tE4WO2Wi7mixlGFNYWs8ly2nNK&#10;GyD+yTHavPvzwWRwm5yAaQ3Iwx0ZcM9j4KEhhkViXQ4M3FvEK4glnWbZYrlIM4wUkaDWryHMt3qP&#10;siCUAAJ2B7KQ38NnEHxMujMfNP3ukNLXDVEb9sZa3TaMVABzEk5CMOPRzo4LRsr2o67ADdl6HQ09&#10;g/GROJIb6/wd0xKFQYFBRKr6ApUQXZDdB+cDpOO+kGOnBa9uuRBxYjfltbBoR6BqbuMTozjbJhRq&#10;IcBVOks7Gk5sHNxoAuq10i1GgjgPH0ebwZfYSiChczVL4Rk8xfMR5wk2yT00DMFlgZdhey+3wPY7&#10;VUFgJPeEi24MQQrV0x8Y77j3+3IfE76KyQm5KXV1gIRY3TUIaGgwaLT9iVELzaHA7seWWAYhvFeQ&#10;1NVkCjpHPk6ms0UGE/t4pXy8QhQFUwX2GHXDax87UMCq9BtIfs1jSo5Ieswg+fWV4TSHX1/9MHqi&#10;/b93STjltwF/12nlP9mQxH7fmgtoVIZ4XnLB/SE2Xch2AKV295wGUsPkWEaTV5MsXb2aLhZDGcG2&#10;4B1FuofN3VFQIadn1eMMiHWonNPtSZie+C0FN4Nuw7iPEAg+a5G/IalrvzeabiVTvrtPLBMQrFau&#10;4cZBVnMmS1ZBFb2vInyoAW+Zp03IXg0FEyqrq6dxIaI8AguYO/UNzW3sqZP5dLYK6oHu2ekoKnjo&#10;rvN5tgpCC80Vhtly1lfH0CjOS/2PVR5hdUDiEHBFncXLJVZafxGG2+vxPO46XtfrXwAAAP//AwBQ&#10;SwMECgAAAAAAAAAhADY0ARHzDgAA8w4AABQAAABkcnMvbWVkaWEvaW1hZ2UxLnBuZ4lQTkcNChoK&#10;AAAADUlIRFIAAABQAAAATAgGAAAA+gUwTQAAAAFzUkdCAK7OHOkAAAAEZ0FNQQAAsY8L/GEFAAAA&#10;CXBIWXMAABJ0AAASdAHeZh94AAAOiElEQVR4Xu2cCdBV4x/Hn4oWsrSgtFmS0qJdUmSJGjRplZSQ&#10;NGMqaTMoSaOppNFEg4aSdqONaV+UFBKyRJSlslZoIUs9/9/n5znvXLf3Lufec859/afvzJ173+fc&#10;e855vs/v+e3nLWQF5jgyRmH3fhwZ4jiBWaLAbuEffvjB7N2715x44onmzDPPNKeddpo7UrBQoAiE&#10;sOXLl5tXXnnFvPvuu+aXX34xJ5xwghJ4xRVXmHbt2pmmTZua4sWLu18UAEBgrnH06FG7ZMkS26xZ&#10;MxZTX5UqVbINGjSwderUsaVKldKxYsWK2ZtvvtkKue6XuUfOCTxy5IgdN25cHkmNGjWyzz33nN26&#10;dauVbWx3795t3377bTt06FBboUIF/U7VqlXtggUL3Blyi5wSePjwYfvQQw8pKSeffLIdPny4lW3s&#10;jh6Ljz76yLZv316/f/rpp9unnnrK/vXXX+5obpBTAkeNGmWLFClizzjjDDtlyhSVxlQQvWgffvhh&#10;/V2JEiXsmDFj0vpdWMgZgQsXLlSpQ5Lmz5/vRtPHxIkTbcmSJa1YaTt+/PickZgTAn/88Ud76aWX&#10;6lZE/2UCCJswYYItWrSoLsLq1avdkWgROYFYXLYu5LVp08bu37/fHckMgwYN0nNdffXVur2jRuQE&#10;fv311/a8886zJ510kl26dKkbzRzfffedrV+/vhV/0U6dOtWNRofIQ7lXX33V7Nixw9SrV8/INnaj&#10;maNcuXKmZ8+e5u+//zazZs0yhw4dckeiQaQE/vnnn2bdunX6uW7duuaUU07Rz9miefPmRiy52bx5&#10;sxH96kajQaQEEqp9+umn+rl69er6HgTOPvtsI2pBz//NN9+40WgQKYHEtnv27NHPxLdBQdwhU7p0&#10;ad3G+/btc6PRIFICJWrQSYKffvpJ34OAuDR67kKFCmnyIUpESiCSwgsEqasOHDigCyI+oRqVKBEp&#10;gWXKlDGVKlXSz0Hqqm+//daIe6Rq4f+aQIkY1H0BGBN0YhBYs2aNngu3KEjdmg4iJRA0a9bMFClS&#10;xGzdutV89tlnbjRzYDRefvll1X/XX3+9KVasmDsSEZxDHRkIt5o2barh15AhQzS0ywZjx47VcxFb&#10;i4V3o9EhJ8mEmTNn2uLFi1vx3zRZmimWL19uy5Ytq1mdefPmudHMIJJsP/jgA7to0SL72muv2S1b&#10;ttiDBw+6o4mREwJ///13e9ttt6nkkIF+55133JH0sXbtWs1Mc44+ffqoZP/222/uaHIg9Ugr1508&#10;ebLt1auXrVWrlsbnp556qi6K+JWaBU+1Q3JWVPr444/NjTfeaL788ktz7rnnmu7du5vrrrvOXHzx&#10;xUYm4r51LLjdBQsWmP79+5uvvvrKFC5cWI0HYWHJkiXN+eefbxo2bGguv/zyYwwK+nLjxo1auNqw&#10;YYP54osvNHqhSMV169SpYy677DLVzaNGjdL7o8CVzLdMm0Cc1alTpxpZeVOlShVTuXJlc9ZZZ2kY&#10;xY2WKlVKbwQDkQw///yz3tSMGTPMG2+8oY41BoDzcw5CsiZNmmh8W6FCBfUbOU4czcQgT7aZ/n3N&#10;NdfoOb///nstgxLlMB1Iveiii0y/fv1M+/bt1WCRxFi4cKHZtm2bOt0iZeaSSy4xrVu3VtLOOecc&#10;LZ1yrWnTpumCduvWzUyZMkXPlxAQmA5IG3lbhtQR77xk5W2NGjVsy5Ytbc+ePVWpU/Bhe4h/5n79&#10;D9577z177bXX5v22bt269sknn7QvvfSSFYmxcqN5x3hxHbYUCVN0pjdOOuyJJ57QXCI1EVkUrZfM&#10;mTPH3nXXXVakSX/Lb4QkvUd+h65s1aqVffrpp1XHJcpie4apb9++biQx0pbAX3/9VVcL0Z8wYYI6&#10;xR9++KERxWs+//xzjQREBxnRGSrySA5OLUkDMi9CvhGyzFtvvaVS1rZtW5UQJBkgQUKwHhfyzeHD&#10;h40sml6Xc7JFkaorr7zSyCIkTEaI4jcTJ07ULSgE6xj30aZNG9OlSxdTv359I4ui44kg3oEZM2aM&#10;GTlypHnwwQfdaAIojWmA1RKR1pWZNWuWG/1HIWOttm/fbl9//XVVynJRrZ5R0xWi9TfeC0VNbVdI&#10;d2c4FpxTtrYaGwnTrJBoDx065I7mjz/++MOuWrXKtmvXTuskXOuCCy6wAwcOtJ988on7VmpwXYwK&#10;v6e8mgq+rDDVME58//33u5HEYPLUdDdt2qQVt3vuuUctHduUCYo0aRlTIhL3i8yB+3HHHXdY0WF6&#10;f9WqVbMjRoywYqjcN9IH9925c2c9T6ygJIIvAl988UUrStZ26NAhIweYYpJEDbZjx455hfTy5cvb&#10;e++9V/3BRDopEfDdRo8erefgXBTeqTOLdXbf8A/q0i1atNBFplsiFXwRyBZFIeP1Z1MMYpusX7/e&#10;3nnnnepzMXne7777brtixQrdtqmAkbrhhhv0t6gFjMfmzZvd0czBrqldu7YaL9H3bjQxfBGI3hJz&#10;r30rQWw9pBjLPGDAAFuxYkUlg2L5VVddpfonv9AM8rHa3vex6kgK40FA/FL1NsRFU9WQCr4IZAvi&#10;FjDJNWvWuNFggBvCVqZLAWJ4icX91zZii7NlkTgMBO4I2zhIoDdRBeLcJzV0HnwRiKXr2rWr6kH0&#10;YRjA6GDtWSRIpPuAkIpGI4wYuqlTp05Wogj3i2BBiIgxqlevnl4zFXwRCB544AGdGFYuLGAJp0+f&#10;rpaaa9F9gOTTD9O7d291a8KCRCx6PQwJ95EKvvOBxJqAsIqQKAwQEt5yyy0asglh6pjjYIv1NxKB&#10;pHSEswHON2EicTUlglTwTSCBPxPauXNn6EVsIhaiih49emiCgQSCbG13NByQXADEykljYIeMCCTo&#10;pw5BYiBskJwg6EfqkIqw4ZVdKdSnA98EknkhAyP+kr6iAAtGPCxGzI2EB29XhUYgWwk9KArW7Nq1&#10;y42GC7G8GLu8mnJY4BqeBJK8SAe+CQQ1a9bUdwnS9T1seIWisIwWIPMzaNAgM3fuXP178uTJ5tln&#10;n9VsUDJkRCB6EJDRjQKeNSTFFQbwKEiejhs3Tg0HiVwes5DQUlN3yZARgWSkscRkesOaVCxwa5hY&#10;GFafDgmIWr16tZHYXF0nicfVXcJoSdiYXFWpN+gThDiVK1fWeDE+6xwGCK+o4M2YMcONBAea1KGB&#10;ZERszhEnmpicrFGyoldGEsiqUcNA4eKn4ROGCXw/JD5oCfSK8ljcPn36HFPMQvKx/sw1EXwTCGkD&#10;Bw5UF4YTP/bYY+amm27SSldYQAeyhYNWF5Qi0H9U8SgXxAKLj6eBB5Cs28E3gVTU3n//fSMBvn6m&#10;nQKFixJGf4QBpI9X0H4gOhwrSxUwvpqIxUfiITBZSOeLQCTuzTffVD/wvvvuU8mbPXt2XgGnb9++&#10;2mYbNCCPSRCjBgkkEFAPjgfXQuKRvvitHQtfBCLS6D+6Qb0+P94HDx5shg8froVuKllU54IE0oEk&#10;BHlehIH75bx4FfEgTCUupvpIJJQIvggUo6MXpvgcC/QT0tepUyezePFildIgAYFIAiXLoIA6oCuC&#10;lrv8sju4LggLPm+yGNwXgWwjLoZuiNdHWCyyJawolg2yg0IYBGIkmAcWnnuOx6ZNm1QPNm7c+Bj9&#10;GAtfBDIJCuGEPfklEiha0yZBC0WQHahIOBOllTcooFdp5WCroppiQbPmvHnzVPcxn2TwRSCgCYcL&#10;5GcskFCaeugy2LJlixvNHhCIhMdPNBuwILVr19ZFYcFjgWGkO4Kn45lvMvgmkNYKdML06dPz3VKe&#10;PgnSYqJzkf4g/UDO2bFjRzUQuGS9evUyS5Ys0QTCsGHDVDoHDBiQZywTQuMRn+jRo4cWd+KbGmWC&#10;tnXr1lrV2rFjhxvNHpQsKTRRpwgSYhDtCy+8kNc0JVKuTUn8TdiYTvNARgRSE6bgIx68FU9eO6S4&#10;2DPPPKOtG1TRggQTJValoM/noCH62j7++ONaLvXbNZsRgYCyJqsFkUxOfEFtQ0NKaIULGrSa8VQm&#10;QX4YIGFBTZr5iAvjRlMjYwKROorcYjjySo/0CCKRYYCGppo1a4b2TPC6devy2lZoIEgXvo2IB9wA&#10;IhCRPv2b3rs5c+aYatWq6d9BA8OFXxakIaGncf369WoQSZxikStWrOjrKdKMCfRQq1YtfcdnwqsP&#10;C1hDLHs2CQVSU1QTIez222/XFmGaRmnnnT9/vlrkCy+8MF/HOhGybjJfunSpJhWok5DFxfzjs3ll&#10;yGRhkB9MmjRJkxZkjr3ifjqAdB7wpvt15cqVZtmyZZq/ZAfx2FmNGjVMgwYNtIuW3UMtOlnyIB5Z&#10;E0hhSXSfriwSyOrhpJJwoLZAay8T5kZpyyU457hfPP/88+qfkW5P9awxUyLO5buQRmxO9EQcj/Pc&#10;qlUrjTDYPZRp/WzZeGRNICs8fvx4dUI5FfElQTj6JTZyIJ6EPFaY9BEePlJLJqR8+fLqKCcDXf1U&#10;zei29563iwfZGlpA6LInqUH3PudFuuj6hzg+cx9BIWsCAboF4jgVOopUOeHc9u3b9cWWYYxsNlkO&#10;r0jD9qYBnK1DUrNRo0ZKqvdEZyxIUJB2J4nLcyGxIBeJKhHXyqxatUqJRJfx3AkJX2J0WjVCAQSG&#10;DZxsogk6T7dt26aPaIlO075mfDvcB24FJ1wmbkXBW4lH/1Ww4hEs2W7aweqB5na6uHhEgt8TSeBK&#10;4aPKorlvhYtICEwGepJp93300Ue1J4/eQ8iQLW/5722PPPKI9jzTtweBEAmolInx0u9B3K233mrF&#10;QGT9f2j8IucExkK2uJ07d642UFJOhEheRAf9+vXTZnKO80CNbH09Rp+0GIrAWnz9okAR6IFwjX/l&#10;xFbmoT+PSLHeVvSabnliVv71U1iRSbookAR6IFyk875///5KmEekuCCBdOQHgUCscBSgdIoLg7XH&#10;GudnqXOB/wyBHrjd+KJWLpF1LBw1ChJ54D9HYEHDcQKzgjH/A+my4uVEOHMkAAAAAElFTkSuQmCC&#10;UEsDBBQABgAIAAAAIQCdcowE4QAAAAoBAAAPAAAAZHJzL2Rvd25yZXYueG1sTI9BT4NAEIXvJv6H&#10;zZh4swtWoEWWpmnUU9PE1sT0NoUpkLK7hN0C/feOJz1O3pf3vslWk27FQL1rrFEQzgIQZApbNqZS&#10;8HV4f1qAcB5Nia01pOBGDlb5/V2GaWlH80nD3leCS4xLUUHtfZdK6YqaNLqZ7chwdra9Rs9nX8my&#10;x5HLdSufgyCWGhvDCzV2tKmpuOyvWsHHiON6Hr4N28t5czseot33NiSlHh+m9SsIT5P/g+FXn9Uh&#10;Z6eTvZrSiVZBFESs7hW8LBIQDCyTeA7ixGSchCDzTP5/If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7nGkmMDAAD2BwAADgAAAAAAAAAAAAAAAAA6AgAAZHJz&#10;L2Uyb0RvYy54bWxQSwECLQAKAAAAAAAAACEANjQBEfMOAADzDgAAFAAAAAAAAAAAAAAAAADJBQAA&#10;ZHJzL21lZGlhL2ltYWdlMS5wbmdQSwECLQAUAAYACAAAACEAnXKMBOEAAAAKAQAADwAAAAAAAAAA&#10;AAAAAADuFAAAZHJzL2Rvd25yZXYueG1sUEsBAi0AFAAGAAgAAAAhAKomDr68AAAAIQEAABkAAAAA&#10;AAAAAAAAAAAA/BUAAGRycy9fcmVscy9lMm9Eb2MueG1sLnJlbHNQSwUGAAAAAAYABgB8AQAA7xYA&#10;AAAA&#10;">
                <v:roundrect id="_x0000_s1241"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yxnyQAAAOMAAAAPAAAAZHJzL2Rvd25yZXYueG1sRI9BS8Qw&#10;FITvgv8hPMFLcZMNsrvUzS4iFDwJVi/eHs3bprZ5KU12t/33RhA8DjPzDbM/zn4QF5piF9jAeqVA&#10;EDfBdtwa+PyoHnYgYkK2OAQmAwtFOB5ub/ZY2nDld7rUqRUZwrFEAy6lsZQyNo48xlUYibN3CpPH&#10;lOXUSjvhNcP9ILVSG+mx47zgcKQXR01fn72B4lsuX4Xz53W9YF/xqag2/Zsx93fz8xOIRHP6D/+1&#10;X60BrR613u62SsPvp/wH5OEHAAD//wMAUEsBAi0AFAAGAAgAAAAhANvh9svuAAAAhQEAABMAAAAA&#10;AAAAAAAAAAAAAAAAAFtDb250ZW50X1R5cGVzXS54bWxQSwECLQAUAAYACAAAACEAWvQsW78AAAAV&#10;AQAACwAAAAAAAAAAAAAAAAAfAQAAX3JlbHMvLnJlbHNQSwECLQAUAAYACAAAACEAYKssZ8kAAADj&#10;AAAADwAAAAAAAAAAAAAAAAAHAgAAZHJzL2Rvd25yZXYueG1sUEsFBgAAAAADAAMAtwAAAP0CAAAA&#10;AA==&#10;" strokecolor="#7f7f7f" strokeweight="1.5pt">
                  <v:stroke joinstyle="miter"/>
                  <v:textbox>
                    <w:txbxContent>
                      <w:p w14:paraId="4CAFC6D8" w14:textId="599B9EAC" w:rsidR="00457017" w:rsidRPr="007C56D3" w:rsidRDefault="00457017" w:rsidP="00D142D1">
                        <w:pPr>
                          <w:spacing w:after="0"/>
                          <w:ind w:firstLine="426"/>
                          <w:rPr>
                            <w:rFonts w:ascii="Comic Sans MS" w:hAnsi="Comic Sans MS"/>
                            <w:bCs/>
                            <w:spacing w:val="40"/>
                            <w:sz w:val="56"/>
                            <w:szCs w:val="48"/>
                          </w:rPr>
                        </w:pPr>
                        <w:r>
                          <w:rPr>
                            <w:rFonts w:ascii="Comic Sans MS" w:hAnsi="Comic Sans MS"/>
                            <w:bCs/>
                            <w:color w:val="7F7F7F" w:themeColor="text1" w:themeTint="80"/>
                            <w:spacing w:val="40"/>
                            <w:sz w:val="56"/>
                            <w:szCs w:val="56"/>
                          </w:rPr>
                          <w:t>r</w:t>
                        </w:r>
                        <w:r>
                          <w:rPr>
                            <w:rFonts w:ascii="Comic Sans MS" w:hAnsi="Comic Sans MS"/>
                            <w:b/>
                            <w:spacing w:val="40"/>
                            <w:sz w:val="56"/>
                            <w:szCs w:val="56"/>
                          </w:rPr>
                          <w:t>ea</w:t>
                        </w:r>
                        <w:r>
                          <w:rPr>
                            <w:rFonts w:ascii="Comic Sans MS" w:hAnsi="Comic Sans MS"/>
                            <w:bCs/>
                            <w:color w:val="7F7F7F" w:themeColor="text1" w:themeTint="80"/>
                            <w:spacing w:val="40"/>
                            <w:sz w:val="56"/>
                            <w:szCs w:val="56"/>
                          </w:rPr>
                          <w:t>d</w:t>
                        </w:r>
                      </w:p>
                    </w:txbxContent>
                  </v:textbox>
                </v:roundrect>
                <v:shape id="Picture 1" o:spid="_x0000_s1242" type="#_x0000_t75" style="position:absolute;left:16459;top:457;width:6629;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1GOyQAAAOMAAAAPAAAAZHJzL2Rvd25yZXYueG1sRE/NTgIx&#10;EL6b+A7NmHgx0AWUn5VCCCrxQsICDzDZjtsN2+mmrezq01sTE4/z/c9y3dtGXMmH2rGC0TADQVw6&#10;XXOl4Hx6G8xBhIissXFMCr4owHp1e7PEXLuOC7oeYyVSCIccFZgY21zKUBqyGIauJU7ch/MWYzp9&#10;JbXHLoXbRo6zbCot1pwaDLa0NVRejp9WQbdofPg+XF627qE+7zdF8bR7NUrd3/WbZxCR+vgv/nO/&#10;6zR/Mhpni8njbAa/PyUA5OoHAAD//wMAUEsBAi0AFAAGAAgAAAAhANvh9svuAAAAhQEAABMAAAAA&#10;AAAAAAAAAAAAAAAAAFtDb250ZW50X1R5cGVzXS54bWxQSwECLQAUAAYACAAAACEAWvQsW78AAAAV&#10;AQAACwAAAAAAAAAAAAAAAAAfAQAAX3JlbHMvLnJlbHNQSwECLQAUAAYACAAAACEAkJdRjskAAADj&#10;AAAADwAAAAAAAAAAAAAAAAAHAgAAZHJzL2Rvd25yZXYueG1sUEsFBgAAAAADAAMAtwAAAP0CAAAA&#10;AA==&#10;">
                  <v:imagedata r:id="rId259" o:title=""/>
                </v:shape>
              </v:group>
            </w:pict>
          </mc:Fallback>
        </mc:AlternateContent>
      </w:r>
      <w:r>
        <w:rPr>
          <w:noProof/>
        </w:rPr>
        <mc:AlternateContent>
          <mc:Choice Requires="wpg">
            <w:drawing>
              <wp:anchor distT="0" distB="0" distL="114300" distR="114300" simplePos="0" relativeHeight="253966336" behindDoc="0" locked="0" layoutInCell="1" allowOverlap="1" wp14:anchorId="149EE76B" wp14:editId="186BB3BF">
                <wp:simplePos x="0" y="0"/>
                <wp:positionH relativeFrom="column">
                  <wp:posOffset>-43815</wp:posOffset>
                </wp:positionH>
                <wp:positionV relativeFrom="paragraph">
                  <wp:posOffset>295910</wp:posOffset>
                </wp:positionV>
                <wp:extent cx="2987675" cy="751840"/>
                <wp:effectExtent l="0" t="0" r="22225" b="10160"/>
                <wp:wrapNone/>
                <wp:docPr id="2102" name="Group 2102"/>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2089" name="Text Box 2"/>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7FE90554" w14:textId="77777777" w:rsidR="00D142D1" w:rsidRPr="007C56D3" w:rsidRDefault="00D142D1" w:rsidP="00D142D1">
                              <w:pPr>
                                <w:spacing w:after="0"/>
                                <w:ind w:firstLine="426"/>
                                <w:rPr>
                                  <w:rFonts w:ascii="Comic Sans MS" w:hAnsi="Comic Sans MS"/>
                                  <w:bCs/>
                                  <w:spacing w:val="40"/>
                                  <w:sz w:val="56"/>
                                  <w:szCs w:val="48"/>
                                </w:rPr>
                              </w:pPr>
                              <w:r w:rsidRPr="000A6D44">
                                <w:rPr>
                                  <w:rFonts w:ascii="Comic Sans MS" w:hAnsi="Comic Sans MS"/>
                                  <w:bCs/>
                                  <w:color w:val="7F7F7F" w:themeColor="text1" w:themeTint="80"/>
                                  <w:spacing w:val="40"/>
                                  <w:sz w:val="56"/>
                                  <w:szCs w:val="56"/>
                                </w:rPr>
                                <w:t>t</w:t>
                              </w:r>
                              <w:r>
                                <w:rPr>
                                  <w:rFonts w:ascii="Comic Sans MS" w:hAnsi="Comic Sans MS"/>
                                  <w:b/>
                                  <w:spacing w:val="40"/>
                                  <w:sz w:val="56"/>
                                  <w:szCs w:val="56"/>
                                </w:rPr>
                                <w:t>ea</w:t>
                              </w:r>
                            </w:p>
                          </w:txbxContent>
                        </wps:txbx>
                        <wps:bodyPr rot="0" vert="horz" wrap="square" lIns="91440" tIns="45720" rIns="91440" bIns="45720" anchor="t" anchorCtr="0">
                          <a:noAutofit/>
                        </wps:bodyPr>
                      </wps:wsp>
                      <pic:pic xmlns:pic="http://schemas.openxmlformats.org/drawingml/2006/picture">
                        <pic:nvPicPr>
                          <pic:cNvPr id="2101" name="Picture 2101"/>
                          <pic:cNvPicPr/>
                        </pic:nvPicPr>
                        <pic:blipFill>
                          <a:blip r:embed="rId260">
                            <a:extLst>
                              <a:ext uri="{28A0092B-C50C-407E-A947-70E740481C1C}">
                                <a14:useLocalDpi xmlns:a14="http://schemas.microsoft.com/office/drawing/2010/main" val="0"/>
                              </a:ext>
                            </a:extLst>
                          </a:blip>
                          <a:stretch>
                            <a:fillRect/>
                          </a:stretch>
                        </pic:blipFill>
                        <pic:spPr>
                          <a:xfrm>
                            <a:off x="1607820" y="38100"/>
                            <a:ext cx="846455" cy="673100"/>
                          </a:xfrm>
                          <a:prstGeom prst="rect">
                            <a:avLst/>
                          </a:prstGeom>
                        </pic:spPr>
                      </pic:pic>
                    </wpg:wgp>
                  </a:graphicData>
                </a:graphic>
              </wp:anchor>
            </w:drawing>
          </mc:Choice>
          <mc:Fallback>
            <w:pict>
              <v:group w14:anchorId="149EE76B" id="Group 2102" o:spid="_x0000_s1243" style="position:absolute;margin-left:-3.45pt;margin-top:23.3pt;width:235.25pt;height:59.2pt;z-index:253966336"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9gxRgMAAL8HAAAOAAAAZHJzL2Uyb0RvYy54bWykVVlu2zAQ/S/QOxD8&#10;TyS5XgXLRZs0QYEuQZMegKIoiyi3krRl9/QdUrJsJ0VaNAIsc5158+bNaPl2JwXaMuu4VgXOLlOM&#10;mKK64mpd4O8PNxdzjJwnqiJCK1bgPXP47er1q2VrcjbSjRYVswiMKJe3psCN9yZPEkcbJom71IYp&#10;2Ky1lcTD1K6TypIWrEuRjNJ0mrTaVsZqypyD1etuE6+i/bpm1H+ta8c8EgUGbD6+bXyX4Z2sliRf&#10;W2IaTnsY5D9QSMIVOB1MXRNP0MbyJ6Ykp1Y7XftLqmWi65pTFmOAaLL0UTS3Vm9MjGWdt2sz0ATU&#10;PuLpv83SL9tba+7NnQUmWrMGLuIsxLKrrQz/gBLtImX7gTK284jC4mgxn01nE4wo7M0m2Xzcc0ob&#10;IP7JNdp8eP5icnCbnIFpDcjDHRlwL2PgviGGRWJdDgzcWcQriCWdLzBSRIJOH0KA7/UOjYJEgns4&#10;F2hCfgfLIPWYbmc+afrDIaWvGqLW7J21um0YqQBgFm5CGMPVzo4LRsr2s67ADdl4HQ29gOuBMpIb&#10;6/wt0xKFQYFBPqr6BjUQXZDtJ+cDpOO5kF2nBa9uuBBxYtfllbBoS6BebuITo3h0TCjUQoCLdJJ2&#10;NJzZ2LvBBFRqpVuMBHEeFgebwZfYSCChczVJ4Tl4ivcjzjNskntoFYLLAs/D8V5oge0PqoLASO4J&#10;F90YghSqpz8w3nHvd+UupnoxpLXU1R4SYnXXGqCVwaDR9hdGLbSFArufG2IZhPBRQVIX2RgUjnyc&#10;jCezEUzs6U55ukMUBVMF9hh1wysfe0/AqvQ7SH7NY0qCSjokPWYQ+2ppOM3h19c9jJ6o/u/9EW75&#10;TcDf9Vj5TzYksT825gJalCGel1xwv4/tFrIdQKntHaeB1DA5KaAszQ4FBAeCXzQKa5Ccw8lwL4gw&#10;zM/MlIKbgwzDuAcMfD3qdX+Iueuj15puJFO++zBYJgC7Vq7hxkGSciZLBlVuP1YREEjaW+ZpE5JR&#10;g/5DoXTlMWxElEdgAXMnpkOXGppjNk1n8yAGaINv5tlBnIc2OR9Px5O+S05nb/r9Zyr32aKNsDog&#10;cQi4omziVwJGZ5+h03k8dfzurn4DAAD//wMAUEsDBAoAAAAAAAAAIQAVSOdGCDYAAAg2AAAUAAAA&#10;ZHJzL21lZGlhL2ltYWdlMS5wbmeJUE5HDQoaCgAAAA1JSERSAAAAuwAAAK8IBgAAAKXXr+cAAAAB&#10;c1JHQgCuzhzpAAAABGdBTUEAALGPC/xhBQAAAAlwSFlzAAASdAAAEnQB3mYfeAAANZ1JREFUeF7t&#10;nQdcVMfaxh9g6b13pNmVqlHs2HsSu7lforFrcm+iiclNvSlX09QUk5tEjSZGTSyJJUaxoWJFVKyI&#10;gDTpvbO7LMw3M3tAVDoLuHD+/o5z9j1nzy5nnzPzzsw7MxqEAhGRDoCmkIqItHtEsYt0GESxNwKF&#10;ohyhoaG4E3lXsIioE6LYG0hZWRnef/899O/fH2FhYYJVRJ0QK6gN5LXXXsO6devg7e2LkydPwNzc&#10;XDgioi6IYm8AmzZvwsL5C2FtbYUDBw7Q3D1AOCKiTohir4fY2FgMGToEyUnJ2LhlCxbMnSscEVE3&#10;RJ+9Hlat+oQL/f/+7wVR6GqOmLPXwa1bt+Dv7w89PT2cOXMeXl49hSMi6oiYs9fBjz9uhFwux/PP&#10;zxGF3g4QxV4LmZnpOBJ0EBKJBM89N0uwiqgzothr4fqt24iOiYWvrz/69OkrWEXUGVHstbB3/wGe&#10;TpgwBjo62nxfRL0RxV4Lt4Ve0p5ePjxtLgkJidT/LxNeibQFothrID0jA/HJyTAzN4ePt2rEnpic&#10;gKycTOGVSFsgir0G0pKTkJ6WCitLK3i6uQnW5lGUX4ioO3eEVyJtgSj2GsjOLYBUJoexiTGgIRib&#10;SRl1YaLuRgmvRNoCUew1UOlbmzKxqwh5WRkSk9KFVyJtgSj2Gqng/2tqavFUFejrSpCdkya8EmkL&#10;RLHXgJamhKfFxSU8VQWE+kPnQs4gPz9PsIi0NqLYa8DM3AhaWprIyckVLM1Hgz5AsfGJKCwsFiwi&#10;rY0o9hqwsrOHpbUNCgrykJ6pGj+bjXQqLi7C0aC/BYtIayOKvQbcnF3g6dwJ6enpOH/+omBtHra2&#10;tjwNvXSVpyKtjyj2WnhqQH+eXg8P52lzcaYPDyMnL4enIq2PKPZamDJ1Gk8P7PsTcpmM7zcHfQNd&#10;WNta40JoKNJoiSHS+ohir4XOnTvD1dUNkVHRiI6JEaxNx8DAEB6duyEjMRElBfmCVaQ1EcVeC3Z2&#10;tvDx9UZpqRQhIWcEa9PR19NDHz9vsO6qiJhopVGkVRHFXgfeffvw9M7d+mNaZHI5SqRS4VXNONo5&#10;8fTUsRM8FWldRLHXwYTRY3h68/ZtLua6iIuPx7q1Xwivauapvv48vX79Fk9FWhdR7HVgZmTC01tX&#10;w5GfV3fPp4uzI+Kof8+aK2uj/4ABsLKywu2IG7ifmCBYRVoLUex1oG+gDysLc+QXFUEmq3vghYG+&#10;IYwsLHD61CnB8jhsloI+ffogNS0dERHifJGtjSj2OjAwNoKVgwMqFOW8B7Q+vLy8cfXGNeHV42hq&#10;amLSpEl8/3BQEE9FWg9R7HVgoKcPa3MLlFeUo1Ref1CYmbEhLp07i3KFQrA8jq+fH5+x4ETwMVoP&#10;aH77vUjDEcVeBzQjhrYyABIKef1zSZUpKpCank3TcsHyOP3790OvXl64dfMWLl64JFhFWgNR7HUg&#10;L1OgsEQKDQ0NmsvrCNbaoaehsLAEFRXKePia0KD/ZsxS9s7+tX8vT0VaB1HsdVBaXIKcjAw+iEOj&#10;AQM5pFIZFIpSuld3KTB+9Bj68Ohhx87fkZ4hhg60FqLY66CktBQZmTk8tl1bu/65Y/Ly80FI/bfU&#10;29cPQ0eOQmpKKnb+tkOwirQ0otjroKhQisKiQujpGdCtfjcmOzODujB1dz5V8vLLL/F0/frvkEFL&#10;D5GWRxR7HWTlK10MN49OMDA04Pt1kUHFrqlFHwrmvNfDmFGjMWbsOMTcu4d1674SrCItiSj2Ogg6&#10;dJinft5+MDaqf6aB9MxsGBrqQYs149SDlqYGPvrgPzA2MMC6L9fi8OFDwhGRlkIUex3cvaPs5ezk&#10;6sHT+sjNyIKVpTX18Rs2K8FT/frh49WfoEwux+LFi3H16hXhiEhLIIq9FpKTk3HlyhXe7BgQ8JRg&#10;rR25XIai0iJYO9pBSyI0zjeAf/7zZSxbuhj37ydh8uSnERISIhwRUTWi2Gvh2rVrSExMhJOTM/r1&#10;Uw7RqwsW915QWAQ3e+tGTSLGQgg+//IrvDBnDn/Ann76afzwwwbhqIgqEcVeC9u3b+fpuHFjYWpa&#10;v78ulUpRVFgIQ2PlwOrGYKirhx++/x4rVqxAIb3GsmVLMHXqNERGi9PlqRJR7DUQE3MPJ04oB1hM&#10;mDCBp/VRSv3uYpkMeoa6gqVx6OvrY82aNdixcwfc3Nzw559/YPiwYdi8+WeUl9feIyvScESx18Cf&#10;u3/jbd8shmX06NGCtW4qyspQQcWuLWn6lHmsfjBj6gycPh2CBQsWITMzE/Pnv0hz/OUNiroUqRtR&#10;7I+QnZ2FHzZu4fvzF8zjMegNgZTLUaGQccE2FycnR2zc+CO2btsKawsLfPPNN5i34EU+yZJI0xHF&#10;/gjMbYiLi4WruztmPfecYK0foqGJCrqpktkzZuPvoKPw8PDAtq3beS5fUFAgHBVpLKLYqxFxOwJf&#10;fPE5339p6TLYWVvz/YbBcvTm5+qP0revP/bu3csFv3PnHixduhiyMjEOvimIYheoqCD48MMPuJ/c&#10;p48/lixZJBxpICxX15S0iG/du3dvWmH9Ey4uLtix43e89fpK4YhIYxDFLrBly2bs2r2b937+h4re&#10;qAHhAdXR1tGBnr4+CvJUN/Nvdby8vLB9+05YWtrgy2/W4/M1a4QjIg2GLefe0bl0+RKxsrJiQejk&#10;lVdeEayNIz8vm3Tv6kHGTJhIymkx0VIcOHCQ6OjqEG1dXfLXX38JVpGG0OHFnpKSQp7q04cLPSAg&#10;gOTn5wtHGkdZmZy+vx9xcXEjpaWlgrVlWLXqI/59O7k4k7t3owSrSH10aLEXFxeT8U8/zYVja2tH&#10;rly5IhxpGjNnzya6NMeNjo4WLC1DuaKczJz5HP/eo0eO4H+HSP10WLHL5TKycOECLhg9fQPyx94D&#10;wpGms3fvfn69f/7zn4Kl5aAVadKvXz/+ef9++23BKlIXHVLsinIFeWvlCi4UiUSLbNq0UTjSPPIK&#10;CoiXnz+RaEnIvn37BGvLEU5LIgtzM0Ir1eTYiWOCVaQ2OqTY33vvQy50aIB89vlnglU1nAoOJqam&#10;psTAQJ+88867JC+vaXWAhvLlV+v43xI4IpCUKcoEq0hNdDixv/++snLHtvfef49U0H+q5vDhv0kn&#10;J0f+GT4+PuT06TPCEdVTXFxC/PyUFezDR4IEq0hNdCixr/rk0yqhr1y5kigUCuGI6rmffJ/Me3Eu&#10;/yxraxsSGnpJOKJ6vv/+e/45K1a8LlhEaqLDiH3Lth1EW1ubi2L58uWkvLxcONKyfPrp5/wz+/bt&#10;Q336PMGqWiIj7/LPCBw6hMikUsEq8igdQuzR0VHEzsGOC2LmzFlEJpMJR1qHadOm88/etOknwaJa&#10;ku4nEmtLS+Li4kxyc3MFq8ijdIhwgffeeRtpKWno2/cp/Pjjj9DRqX8OGFXy2msreLp79+4WiZ1h&#10;YcVsQgMdHV0+zE+kZtr9nTl3JgR79x/gM+euXr0KpqbKBQZak549e8LPzw/BwSeQnZ0tWFVHYXEJ&#10;n8bD09MDBgb6glXkUdq92E+eDoFMJkf/gEEYOXKkYG1djI2NqeC9eK6elJQoWFVHfp4yxr1L9y70&#10;oa5/mr6OSrsWO5tN9+TJk3x/7ISxPG0rHBzseRoWpvq5YX755Ree+vTw4qlIzbRrsSsUCqRQX53h&#10;7+vN07bCxMSQp1lZWTxVFWw2grNnT8PEzByjxo0TrCI10a7FTivgfPIihqG+UmxthbaW8lYrFKqt&#10;oAYHB+PGjZuYOn0mnBwdBatITbRrsbNWCn195dQWbF6XtiQ3XzlY2tLclKeqYssW5eDw52fP4KlI&#10;7bRrsbM51Z2dXfg+m+GrLUlPV05L7den/qn0Gsr1mzdx5OhRDBo0FIGBgYJVpDbafc5eOe/LyZOn&#10;edoWVFSUIzX1Pv0+mvD07CxYm8+eXXsgLS3FK6+8LFhE6qJdi53BcjxDQ0NcunwJUfdiBWvrkpOd&#10;jbuRkXBwsIOurmo6tPJyc7F582b06NGjwbOWdXTavdh9fHzQv28fZGdm4vy5c4K1dUlLS0dsXALG&#10;j58Ac3MLwdo8Dh8NQkpKEl5c8CKfOk+kftq92BkLFi3m6a6dv/O0tbkarmxbHzhwIE+bS3lFBTZt&#10;+hn2dtZ4bsZMwSpSHx1C7CPHjIGbhyfOhpxG5K1bgrX1OHr0GDw7d8Xkyc8IlubBSqhTwccxZ+58&#10;ODg6C1aR+ugQYreysMDzs2ejsKgYv+/aJVhbB6lMigzqQq1d+zl1YZrf7FheXo5PPvkU1jbWWLp0&#10;qWAVaRDK4Mf2T2JiIrG3t+dD5hISEgRryxN2+QpZv/5b4VXz+d+PPxA9PT2yfcd2wSLSUDTYf4Lu&#10;2z1sZtxFi5Zg+fLlWLdunWBtWUqlMh5+q6vTtHnbHyX85k3kZ2dj6JAh0BDDeRtFhxI7i5VZOP9F&#10;7DtwEGFhYfD09BSOiHQEOlTWwGLa13/7P/j4+OP3nTsFq0hHocOVg0bGxli//kuUlhRCJisVrCId&#10;gQ7lxlSntLSUD89r6JqlIupPhxV7U5CXySEtlfIY8uKSYpQrKiCXlyO/MBv5ubmQSuV8Laa0lCRk&#10;ZuegMK+QPlTFqGjA0jNaWhowMDCGpYUpLCws4OziBhMTY76MvJGJESzNLPn4UhbcZmhkxEMg9PX0&#10;uGsm0jBEsQuwUU3FxcUoLipBVm4mcrKycOfOXSQm3kd6WhpkVOhp6anIoSJOTUlFRmYGFXu58O7W&#10;w0BfH9Z2drCxsYalpQVsrO2hS0snGwdbuDg6oluPnrCysYKJkSlM+cOiTx8kcageo8OJXS6X09xW&#10;jtSMJFy7eRsJ0XFISU1CclISoqKikJyYhGKaGyvKy3kHTkNg0ZUsh1U2BRJoa2hBU0cCiZYuNCUa&#10;0JFo0+Na/DzmNrEHi8FSwv6VlUJergkFLSnYZ8rkUhDCztFABX3NWpEaihb9HPYZ7KFwcrCHp6cb&#10;7BydYG/nAlcXR7h6eqCLZxdaMpjQjc1G0HHcuHYvdpYDX7kUhujYeMTFx+DcmfNISkqhbkgBCouK&#10;QBqwxqi9vT1f4sWC5qTW1rbQ09GFmbk53bekroYJTa3h5OwEXT0jKjYCQ11jaFOx6+jQHJV6MJpU&#10;5EzojMqUUXnrmbDZLlvvlLlCcnkJpIoy+t00aEmTj/u0dMnJyUF+fj4yM6nLRFNFuRzptKTJyMzB&#10;ffqgZqSm8mvVB1v9z9CQuUsW8OrdHb19/OBA/z42A0KvXr344PD2SrsSe0FRAcJCr1C/OQ2nTx7D&#10;ubMXkVtYgAzqhpTV4XJYWVmhe/fuMDMz4xGE/n7+8PHzga0dE7YejKiPzI4xoTxJFdrycgV9aEv5&#10;Cnpsde2ysnKkpSXh1q3bOH/+Ai/FiktLEH03EinJqby0qg1WB2APrY2NDQYMGICAgIFwsrVCTx9v&#10;mJqaC2epN2orduYCxMYmIiomEldCzyD4WAhSszNxL+ZejcU+W/PIjvq6zk6d4NbJEd2pbzto0CD6&#10;I1Mhm5vxnLu1J09qDdjPm5x8n2YA2Vz8t2/fwpUrV+i9S+D2TJoxZGVn81LlUXRoZdjF1QXrvvwW&#10;k9p4dgZVoJZiP3I0CJ9++jkfEJFaQ/GtQ3NgW5pDuTo7ol9Af/j794GTSye4ulL/ldqb04JRRF2f&#10;woJ8lJTKeM6ak5NHv0Mi3TKQmZuLkpxMZOUVorBQSnPaYropuC/OHkBFhRzl1GVhjgy76czD5/69&#10;RA/a2lrQ06X+trYen+jIgP4N5rQ0MbK0hrWJAewd7WDn4AYjWvIw/19fn55Hc2MTE9MmzwJWUlKC&#10;tNRkJN9PQUx8LK7euIkLISG4cePGQzOXTZr0NA4c2Ce8Ul/UUuxjx47BkSNHhVdKWK48ceJkPjLJ&#10;y88X/fz9oKvb+HgUVmIwl4DFtBQXlyAk5BR1CyKoq5BPhV6IyMg7SKE+chb1oWvKDRlMjDr0s7Vr&#10;mLBIQn12LnSa8vKHV1IfUF5RToXG/Hbqs1fU/NNo0YfV3MQI1rZ2cPfwgJ2tPXWvNOFMK6Q9e/eG&#10;r39f6OvRz6d1C9Z8KanD9aqgPz8TfWTEbezbux+3aHr8+HHeMlWJr68vrl69KrxSX9RS7G+++y4+&#10;X7VKeKWE1ftYxWtY4DB4efemroobXzDXxcWd/uC04ljDD86EXVBQhISkBIReDMX9ewlISE3AudNn&#10;EJeQKLSIPEBf3xC2ttZwdHREJ1dnWil1gTF1g3R1DWBipA9TC3OYmFvCkZ5jbWsDU2OzhyqkjMpc&#10;vTKtDq3G8pag3NwsZGblICMrGwXZWbQiXUIFKaOV11K+xcbG0O+cjFxa+U5JzeQ2hYJNGaLB/yZ+&#10;LVpi2NGKp18fX3Tp3IU+HOa0XuLOK6R6Ovq4eeMqLoZexl16rSOHglBKxV3d/WOlBZMG21jl9VYb&#10;jANQNWop9u07tuH//vE8Lfol3A9PSk6hueDDwmQiY+4AGwbXg/rn3j5e8PDsAjcXZ5pzF+H67Zu4&#10;fCmM51jFxUU8F2dC0ac5cpeuXXmO6ezMXB8XHjDGNlZ5Yy4Qq6iykuRRIbcW7CeTUf+b0FJAKpPT&#10;yug5bNm8BYkpaejj2wuGBmZISLhHffJkXL58lZYSyrlzmICNjOmDr6lF70HBY5V2CS0denv3gp9/&#10;f4waEYhVqz7BzZs3RLG3JQcPHqR+5CToGxhg565d8PRwQ1j4VRw9fALpaSlUwJd5509NsCK9gubY&#10;bEXrSswNdDF45BgEjh6NsSNG0Ot5QEIrZ086mZlZWLR4IZ8oqSBfOd/jU/36YeaMGVTklxEefh33&#10;7t2jblHNy78zN8/Pzx+dOnXCqFEj8dRTfek+La2MlYNMhg0bitOnQ0SxtyV///039c8nQpvmsAcP&#10;H8boYcOEI0qfN/ZeLHUDMnH9xnWcOHqS5vyJuJ+YgPT0dHq8tj9XA8amJjQHd6euiTFvuXCnrsrg&#10;IYGwtLGGlYU1nxnA3NwMpnQzpKWGkQFrV2+57noFzXmLi/NRXCKlD28u8vLyaV1CjvyCbETficCv&#10;237DHVqHaAgszIC5X2zz9fWh928CLRUd0JWWYqykqolRo0ZT//2YKPa2pErs1I35+6+DGDVmjHCk&#10;ZlirCRN7fEI8rVxmIPz2NURcp7leXALy8/KQW1AAGa2kNQRTU2NYWNnA2Ii1hBhT0RvTyqYW9AwM&#10;YW5hDEtaP9DT04eGRAcSKiIjuvGKMvV4JLoSVNBKbUVZBWRSKcrKqZhpWk7dDHlpCfKpb15IH9Kc&#10;wmJecSzlcThZtF5RymNuqlca64KVXi60zuLq5go/KmxfXz/62pmWWEpXrKGtNxPGjcGhoKOi2NuS&#10;IPoDjKM/BGPP7l2YOm06328s8rIypKamIP5+EpJocZ+RlYvU9GTcvBOJqNt3UFRUwEsKNhFRSUkp&#10;95XbGhaSYEz9blZn0JbowtrOlroiPvBw6wQLCzt8+tlqZKWl4VLYZfTq3Ut4V9OYPGEs/jp0hNd5&#10;WPu8uqOWYj9OfdRR1LdmbNm0CXPnz+f7qoJVVFk7M+u6L5EWIen+fURHxSArS9lVz9pRcnNzkRAf&#10;jxxaKuTm5CCb+s95tJRgs39Vwu6sMhTg8VvMKrdshrDqdVwWp8J6ai2trWBiagp7mgs7ODjwKEhC&#10;NHh4Amvl6d6jO6ytrKkbZUxLNy3uolTywvy5+HXzLzh37iIGDOgnWJvGs5PGYd/BIF4537BhA++M&#10;Yr21crkCxbJCVCg0IaNpSREbF6BBH0BN6OmbUvdSEwY6tISjbl+3nt3Qv18A7GzthHk326ZSz1BL&#10;sZ89e5ZXnlg797fffYeXli0TjrQu/KFQKFBG/XvWLq7siHlwO+WycsjKSiFTKMXAxKGhVQEtmjvr&#10;Slh4ri51cao3iWpw4bKYGlZB1m1Ci89nX3yOf7/xJn7fvRMzpzVvslMvLx/cvHmduz3se8lkNVd0&#10;64I1+SrDLcyp6zkeAQGDMHbMCFhSV7C1UUuxh9Echg04LqV+9udfrMHK118TjoisX/8//OtfL+GL&#10;L77A66+/LlibRpcuXRAdHS28YmjwziojWuqYm5vD1IjWV7TYek6shNLgpRjLgEpoXYMFqeXn0lKg&#10;TC68Vwl7dp2dnDBn7gI8/49Z6EwryK0GE7u6EZcQTxydnNhDSla+sVKwijAq10R96dVXBUvT8fb2&#10;49dydnEmh4IOk7NnL5KbN2+SmNhYkp6RQYqKikhJSTGRSkuJTCalaQmhlWiSk5tLYu7FkPDw6+TI&#10;0ePko48/IiNHjiJOTs78epWbhbkpWbd2LZHT97YGail2qVxGfP18+Q1btmyZYBVh/Pjjj/y+PPfc&#10;bMHSdPz9n+LX6tmzp2BpHmzuno0/bST9+vUjtCSoEv2MGbNIQUGhcFbLoZYDrnW1dWhxqlxJIzOT&#10;zXvO7pkIw9LSkqe5uYU8bQ401+apRFs1c944OztjwbwFuHDhAl8HytXVg9t37fodU6dO4RX8lkQt&#10;fXbG0KFDERISwtdKOnchVNmWLYJjR4Mwesw4BA4fjuATJwRr41FQ37tXr+64GxmFUaMC8dvOXYiP&#10;S8CdqGgek5OXU4SCgmyUlktpxVuLV7x1tSSwtrSDo6MNenv7oLNnV1o5NVA66jWQlJqGuXNewIlj&#10;x/jrOXPmY8uWTbWd3nx4/q6GDBs2hBeBzs4u3HcUUXI8JIRQtZAhQ4YKlqZRIpcTNw8Pfo/19fWI&#10;pZUlMTQ0ILQ2ym11bcxFMaDnujnak0ULF5FjwceFqz5Oamoq6du3L38freiS/fv3C0dUj1q6MQxv&#10;r548LSouQG5BLt8XAYxoCcd6UBs6frY2SJmChx8zWE9udlY2D5ZjNh3WsWVkCHtHB94Gz0IOWGrn&#10;YA8DYQ2rEnpuXHIqNmzcgAnjxmNk4FDcvH2TH6sOC+TbuHEj719gTbnr1nwKaWnDeoobi9qK/an+&#10;Q3hariAoLVb9EunqCmvDZ82AjRmkXROFJQ+aDfv6++HV11Zg46ZNCAo+jktXLiP00iWcP3+e93kw&#10;d/IMTdlQQNZze+rUGXz15ZeYNGEcTE1NIZfJceJUCEaPGImDB/7k16yOt7c35s9fxPdPn7mAc+cv&#10;8n2VI+TwaseJE7S4pl9fSyIh+/8+KFhFrt24RvSo2+Hn7ydYmsbly5eJsbExv8dbt20VrI3n+o0b&#10;ZPGSJURCfyd2LXNzMxIcclo4+oCoqChC6138nIULFwpW1aK2ObuRkbK4LKc5WMydu3xfRLneq462&#10;Dq1gsmGATc/dk1NS+BBEhnkzBlx79e6NH77/Hv/734+8ESE3Nw8r/vXPx4LaWGjx4CGD+D5bkoep&#10;XtWordjNLCxgZqlcnygnl8WriDBYJCjroldQn7v6ONLGkpuZyUp9vl9bCHBjWLhwHt54Q9mje+3a&#10;DezevZvvV6KjowsvL+Uq5OFXQnEvOorvqxK1Fbu9vR3c3dz4flpaMk9FlK18bGNT85WX1TxGtiGw&#10;0GMGCwtglUhVsHjxMjg5KZfFOXLkCE+rY6BvxFOWeeXmqT4DU1uxs7GfTg7KGxceHl5V5HZ02LBB&#10;Zbw6E3rTxZ6SlsJTCws2GZQV328ujo4OCAxURquePhWM1JSHMyn2WS2J2oqdYWdny9PIyEgeeirC&#10;cnXWI8MGXpfTrWk+OxvPe+v6Db5vykKOrVQjdkbXbsoFINLSM/kET9XR0WnZSVrVWuz+/n48ZeG1&#10;WVlZfL+jw2YVUAq+6UhlMkTcVg73s7SwgURLdSI0ta49tDcnp2UzLLUWe0+hY0mhKMPF82f5fkeH&#10;kPKqimVTKS2VITdfGafSuYdqQ3A166g0l5Q8iOdhMyCoGrUWu6O9U9VI+NAw5cK6IgwWMcA6l5om&#10;mPi4GCp45ZhcPy8vnqqKuoK98oQHrGuXznB2ceL7qkStxW5NfcmePbvz/fSMNPoTt0TrrHpRXs7C&#10;toUXTSTsUpgyNIDi6e7KU1XBpgVn2NrawtDQgO8zyuQyxN1TDhTx6NKVVopVP5JJrcXOZp7t1k1Z&#10;zF4Nu4zk+0l8vyOjUMj5bAo6OgbQ1VWGQTeWmPuJPLU0N4Ojo+pyWNbun5SkvDabf9PG5kGTZlZ2&#10;Ds5fCOP7FrRS3BKotdgZ3WguwEhNz+A3rKNTVFgCmUzOBzfr6DTejWEtODF3lAFbru4esLN34Puq&#10;ICrqLs6ePc/33d3d+fyUlcTRh4At3cNg4dstgdqLffDQwVWj60NCTvO0I5NJ/d5SqZQKvWnTb7NZ&#10;iS+FXeP7bm5ufLC0qli//hs+aJsFq40bEyhYlRzcvZuvMqIt0UK/fgGCVbWof87erUdVZwSLwOvo&#10;sKn9WAW1qWJPSkpGZgYb/QX08vXlqSpIS03B8aPH+T6bZW3EqPF8n8Gm9Q69cp3ve3t7wdVV2Vmo&#10;atRe7CyENKDfU3yfdS4p53XpuLAZxVg93cCgaf76mTOnq2JqRg1X9naqgn379+NeXBzff+65WQ89&#10;jKzSyqYGZwwcMgTGxiZ8X9WovdhZ0JN/3wF8PyIigt64GL7fUUnLUHauBQQ0bYKk0NBLPGULIbD5&#10;3lUBi3T89ttv+X63rp6YOu1Zvl9J0N/7ePw9+y1HjxwtWFWP2oudMWBAfx4+ykbnhF5W1ug7Ikww&#10;u4Rl6v379uVpY2CLlF2/rnQnAgOHw9nFhe83lx83fIfbtyP4/sIlS2BhrhwUzsjJycbmn3/l+2y0&#10;08CBA/l+S9AuxN6/fz842CvjZA4dOsjTjgATN5uaOijoOI4fP4WDBw8hPFy5Qsa+P/fy3HTNmjX4&#10;dfuvKCysf+R+fHxC1QSmPXr25mlzuXnzJr5c+xXf793bC/PmLuT7lbDWmYg7kXx/9uzZ3C1tMfgQ&#10;jnbAyy+/xLpS+ORJCYkJgrV98/nnn/NByuzvrm97ce4/iFwuF95ZMx9//CE/l40YYpMhNZf8/AIS&#10;EDC46jvs2bNHOPKASZMm82OWllYkLi5RsLYM7Ubsv+/cWXVTd+36Q7C2XzZv2USFrkEsLMzJuLGj&#10;6TaOjBo3jujo6fF7EDhqNPnPf94jS5Yu5UMXme31la8L766Z4SOG8/O6d+9GCgryBWvTefXVV6t+&#10;k6XLlgrWB5y5cJHo6+vz43PnzhOsLUe7EXtiUiJxcHTgN27GjGmCtX3y98EgoqetQ8zMzMiRo0GC&#10;lZDCoiKaQ1oSZwcnEnsvltsq6LZgyZIq0W3ZsoXbH+XGjRvEwMCAn7Ny5WuCtWnQuhN57713qz7T&#10;378/yc7OEY4qUSjKyeSnn+bHjY1NyKVLl4UjLUe7ETtj6tSp/OY5OjqS9PR0wdq+2LNnHy/y9XS0&#10;yW+7dglWJSUlpfRvdyEL5s0XLErSMtKIt683vzdu7m4kOSVZOPKAr75aw4/raEvI0aC/BWvjkclk&#10;9GFZya/FNnd3d3L9+g3h6AN+3vxT1TlLaenTGrQrsf+649eqG7hty2bB2j4orygnX3/zJdHR0eF/&#10;39o164QjD3P69BkSEx0jvHpA8MmT1GVQ5twrVjycc7NJpnp7efFjXbp1IyWlTZtoNCEhgYwfP77q&#10;N3B3dyVXrz6eY9+jpU6nTm78HAcHR/66NWhXYk9ISOQzhLGb+MyUqaSighXi7YODBw/zv0tLS4v8&#10;97+fCtbGsXbtWn4NiUSbBAUdEayE/PHHXm5nm4mpKRk+fDh56623yNZffybHTwSTiMi7dc66VlBQ&#10;QDZs2ERcXTtVXcfLy5u6RteFMx5QXFxEJkx48EB88/VXwpGWp12JnTFnzhx+E42NjcitW48Xn+rK&#10;9OnT+d+1etVqwdI0nhk3ml9n0OCh1G9WcNvs2bOrxFfTZmFlRXx9fcmUZ6eSD95/lxw5cpTExSeQ&#10;hPuJtLT5mgu78lw29d2MGTNJRkYWv3Z1yhRlZP6CF6vOnTVzJvXvld+hNWg3Yi8tLSWZmZnk22+/&#10;rbqZy5c3f47yJwU2zTM0QE7WMMFQYzh69Di/N917dqfiU5CcnGxaGirnTe/atQd5btYM4uHhTjw9&#10;PYkVFbmmplbV/ay+mdOKsLWd3UM2V1c38tNPP5GysjLh0x7ACtlXX32t6tyBAwNIXl7zW3wag9qK&#10;XSaTU1/vHtn6yxby2utv8qJXT0+PaGtrV91QBwcHEpcYL7xDfWET/ffs2YOYUhcjOuZxf7yxTH32&#10;aeLm5sb3f9q8oep+TZ82lWzbtpUL9vvv1pNnnplC76lh1fHaNtdOzuTDjz4gWVkPt7hUkpaWRmbR&#10;h6jy/G60XnD37l3haOuhVmLPz88lf/11kPz77bdIwFN9+PRsEsnjOQ8rSiv3V332hfBu9SU7O4uK&#10;05XmtJYkUQUdZv/3jxeIhYUFzdXzqDsz6KF7x7bq96+2zcLEmEycPJls3foryc7KFq78OEFHg4hn&#10;Z8+q9zF36Pbt28LR1uWJF3tWVhbZs2cXmfv8TOJCK0CVcwZW35h/PmxYIJk7dy7ZsWMHOXkymDg6&#10;2vNjw0eMILJ6eg6fdJKTk3lzqq2tLc8lm8vIkWOIvb0d2b59e433s/rGhG9laUECBg4iEyZOIIuX&#10;LSMH//qTxMbHE3kN7kolN2/fJAsWLCBGRkZV1xo/fiJJSUkRzmh9nkixy+Uycu78RbJ48RLSqdOD&#10;Gn7lxm5gv34BZOmixST4xGkSERHxmJ/4xhsP2nqPH699fnB1IC4ujlhbWxNHJ0eSk1+zq9AYhgYO&#10;4/dw6NCh/P6wa7N50a9cuUJCQ0Mf2i5dCiP3YqKJtAHrHkmlUnLh4gXyj+df4C5X5f1nW48ePcn9&#10;+0nCmW3DEyX2wuJisu/PP8mIESOJRPth98SGVoYmT5pENm7cSMLDw2usBFUnMjKq6oaPHjWaVJQL&#10;B9SQO5GRxNTMlFYAXZvcBl6JTC4l/QNoZbfavX3zzTeEo41DoSgjSUnJtCQ9Td57cyUJ6N+X1pmU&#10;/QBs09HVfShnHzFyJMnIyhDe3fo8EcvMsJEqhw4exJo1n+Msn5tb+ZXYAIRBgwZixrQpGDZqDDxc&#10;GzfSfenihfhhwyawKYMOHvoL48dNVB5QM8LCwzEgIABd3Dz4hP7K6e2aBpvKYsiQITwasZJFixYg&#10;IGAgzMxM+ah+JycXSCTVPoP+HDn5eUhMiEdGegaS7yciLjEVSUn3cOtmBKhrIpyoxMjIGFTYmL9o&#10;EUzob/jOWyv5UkCMUWPGYu+eP2DIlp9pbbjk25Do6GgyY/aDmjrbmG/6yivLabEazpusmkrknTs8&#10;foRdkxXZ9UX9PamcOnWK/w0+vbwFS9Nh/j+r7Fa/39U3FkXJoh4f3Xgrl0bN72Eb69nt06cP+fjj&#10;j3mcTXUKCwvIzJkzq8797NNPhCOtS5uK/SL17xwdH6yNyVoIVqxYQWJjVdd9/Morr1Rdn1XI1JG/&#10;/zrIv39gYKBgaTo3rl8nBkKkIYs4ZIFjurrK1w3dmPCtrSzJ4MEDycKFC8hnn31Kbkfc4n0dtZGV&#10;kU66d+vC3+/n690m62C1mRsTFnYV06dPQUJCAn89efIz+OyzT9CtWzf+WlXEx8fTInoA0tJS0b17&#10;d5w5cw6Wli07W6yq+XPvPkyd8iymUnduz+4/BGvTOHP+AoYMVA5jXLt2LebMmUNdmwIUFRcjPSMJ&#10;yYkpKCgqQrFCAVox4udpamvDWEcHdvZ2cOnkCjMTcxgZ6sLc3AL6Bg13R4YPH46TJ0/yGQuiou7B&#10;3r6Vl3Tnkm9lWChqv/79+VPOmrbefffdqq7rluDr9V9X5UqrVq0SrOrDL1u38u/+yvLlgqXpHDp6&#10;jF+rT5+nSElJiWBteUJClK4Y23r16kVdm5Zf5PdR2mRY3hFaWQy9qFwkasmSl0D9PD7YtqWYN/fF&#10;qhl/P/lkNcIuneP76kJ+vnI1wC6eyumem0NxkfJa8+bNBXVj+H5LQ3WGjRs3Ca+AKVOmqXQ+mobS&#10;JmLfuXsfT9mkpO+99zbfb0lY68CqVathQIvcoqJivLr831RA6rN4QUK8cso4tkJ0cykterCiRmuQ&#10;mZ2JJUuXYdu27fy1j48vli5dwvdbmzYRO5uLkMFa0Njal63BmDFjaG42j++fP38W6776gu+rA/HC&#10;hJ+qGIzMmwk1NGDvpPpZcqtTVibH3r1/YNjQYdjw4w88d2c/+H8++rhqEYlWhzszrcyUKcoRRWxb&#10;rgI/tKGkpaeRLkKLAFuBmTXpqQMjhgcSC2trEpvQ/LiYsWPH8ubY2Lg4waJaWN1rz54/yNChg3ns&#10;feXvzLYpU6YIZ7UNbSL2Y8ePEn2hZ42167788sskXwUDfBvCkSNHqgb59ujRnaTUMETtSYP1ETg7&#10;OpEjh4JIRMRtkp2ZRuSKunuQa8PLqzfp5OJGSpvZE/sosbExZP367+j1vR6KPK3cLCwsya1bbRMA&#10;VkmbiJ2x5suvHroZ/fz9qBCP8TGMLc3q1aurPpcFJ7Vmq0RjkcqlZOSokVWRiGxQtJOTAx8+N3LU&#10;CPLSq/8iP2z8gRw+cpTHCEmltbd1nzgRzK/x9KSJgqU5VJC4uHiyY8dO8swzTxMbG+uqe6qhoflQ&#10;HDzL4bdubfrCwaqizcTOOkaXvrSs6oZU3pTAwYPJ9m07+ECMloLF1UyfPq3qc1csXyEceTJhkY5n&#10;z54jm3/5mSxauoT0YbmzqyvR1VOuCF25GRoakv79+5Ep06aTV195iQQHB5PIyLt8Dpj4+ATy7bf/&#10;4+et/uS/wpUbBws1vnbtOvn008/IxDFjid0jgzdYBKWfnz+ZOHEyzd2VU3qw7d0PPhCu0La0mdgZ&#10;LBeaM+f5h25Y5cYGF7AQ0VMhp0h+Xp7wDtWRnppCfLx9+WfRehP56su1whH1QCYvI2GXw8hv27aR&#10;b775lkwcP464OHd6KPCq+sbGnbIufUN6/PS5M8JVaodNh5GZkUldj1tk/ddryQvPP0969urx2HV5&#10;CLCVJZk37wWy/8ABsmHDRmJvrwyvZtvK15bTaz0ZY4HbVOwM1rkwa9ash25g9Y3dTA93V7Jo0ULy&#10;yy+/8BEuzO1Qxe2LuBNB7IW4d1aqbNi0QTiivnzwwftV987c3JwMGTKEjwxiU1oMDgwkR4IezDNT&#10;CRuYziZFuns3kuzbt4+88+67fMyrWydnoqn1+IxjLAdng6tffHEe2bHtV5Kbk0Ny6Pbyy/+qqpQy&#10;v/3DDz8k5S3YWdhY2lzsjJKSYpqLPxiIyzZNTQm9YTq8AltpY8JnOVf3Xr3IgoVzyVfffE0OHj5E&#10;0lKSmhwwduLE0apgMeYW/PKresbPMNiQOjaQhf0tLM6oMo6fuW0sFqVyEEt8bDQ5dPgw2bBxA3nz&#10;rTfJlKlPk66eHsSE3tvK2cMe3RzsbMjUaVPI+++/T0vb0/ThUPaAsnGs237bSXr37l11ro2NLfnt&#10;t9/58SeJJyLEl0G1itWffIL/fvQRX52B0aVbFwwZNAyFhcUICTmB1NQ0bq+OlrYENpZWMDYxA81t&#10;MHx0IGys7GFva8PXW6JFKnR16157/+DBg3xSTbZKtqGuLr757lvMm79AOPrkw37CL7/+Eu++/S5K&#10;S0uhp6eH9957B/7+fZGbWwCaa+PcuTOg/jtycnJRkJ+DnNw8PjFqTejSe9ClS1f0pvffy88XI0eN&#10;hpOjI2xsbfkqfJUEBx/Hp/Q3OxZ8inWYcNv4SZOwevVqePfqxV8/STwxYq/kxIkTWLx4Ce7dU86z&#10;bm/viOXLX8Xw4YH0hyzG4cNHEHruHOLuJyIxIQGK8po7pVjMN+u8sLC0pALWgw0Vfedu3dDFw4PH&#10;a+vp6cPC3BiGRsb0M+ywa/duLF/xGgrz8/mP/c03X2PRosXC1doGWu7yabjLFeU8A8jKyUZxYQGK&#10;i6VVPcDp6fdx4uRp/LZ9e9UiAqynmHXHZwgraNQGW+7FzMIUrm4esLKwQQ/vnhgzfCQcHBzg7OwE&#10;WuIJZz5ALpfj/PnzWLNmLf2tjkMqVfbI2tDM5c033sTLL7/c5FU/WponTuyMpKQkvPPOO/htxw7Q&#10;YpLbenTvjtdXLsf06bN49392VhZfkCoxOQmhYZdx49pNJCUmIC8/F1lZ2VQg9S9lrqujDUNjY9hY&#10;W8OSPhQRNOfLzc7mx/T19TBp4gR40gfE3NQcRiZG0KelCPshdWnOqaOjD21dbR5foklzOx1tfWHt&#10;UbZAwoPcT6Go4DmvQiGFokKBUmkp5CVS+nfJ6MNbxsXDhJxXWIiszEzk5eYgN68QCmorLsxDSZkc&#10;5WXlXFTpWZkopg9jSam0wT3P1HfmojUxMeWDMzp7uNISsyeo2wE7W3tY25jD3aMztCXKdalqIy0t&#10;DUeOBmHL5p/5cj7sIWSYm5pg9vRpWPH2O/Bwc+e2J5UnUuyVnDx5Am/++12EXVIGjTG6demGOS/O&#10;xYt0Y2tpVoeJJjk1BVHRMUi7n4y0rDRERUYhNiYKCfQ1W0WOLWYrpUU9O/eJ/cMbgAbNlfVoCaRL&#10;Hz5NLS368OnB2dEejk5O6NqjG2zt7GBvQ8VsbYVOnVzovXKAsXHjlp5hYb+XL4XSTGc7go4eR2Ki&#10;MkaHYULdxpkzZ+LVV/+FHj16CNYnmyda7Azmg/7888/44osvECesycNggUzPP/88XnjhBXh7+0Ai&#10;qT1qkuWCLCeSSuVITr7PY9sT4xOQkpbOc928gjyaixbx3CsmJobWDTLow1BK38eWRhcuwlwK+pqt&#10;6KagbkVlztZUtKhA2XemFUJaMii/OysVWJnAXDBtiQ7snR3hTMXLAsD0DPVgZGACA1riSLS04eDi&#10;DBcnR1jS+8BKGktLGxgb0VKGvpdfqEkQer+luHLtGg7u/ROHjx2nJaZy5bxKrKys8MLcF7Bk0RJ0&#10;7txZsKoHT7zYK8nNzcXGjRvxyy9bERFxW7ACOtQfH9CvL5559lmMGD0aPbp1V/7gTYA9FMxdYCUA&#10;IRX8tUymFDUTflFJPgry8qi/XMgXKiuhpYOcnk8UZShjwW0srWCj1x6gI9FEORUnE6gWzYUldDOk&#10;Aje3sICZuQkVqTXNnQ2566Otrfze7P3MJdLVozk3zb3Zg9FSsBWxExPjEBJyHuHhl/DX/gNISk2D&#10;nP5tlejrG/CxwJMnP41Zs2Zyl0+jyQ9U26E2Yq8kP7+AVoyO4sdNm3CKVsyY2Coxof6jl5cXJlBf&#10;e9CAwfDz82nyqnHtFQV9IO9ERyPqZgTOhF7EmZDTSIiL5Yt8Va8H6OvqwMe/L8ZPGI+pz06Bp6dH&#10;1Xqz6oraib0SBXUjwsNvYPuOX/j6mmylvOp/ih7NFV1d3aiL442JEyfSIrcLb4ps0TV7njBY0yJb&#10;dpG1yrDS8NSpYNyJjEZScjLych5fDdyO+vk9evbC+EnjMTpwODp36cJbrdoLaiv26rDpIa5cuYL9&#10;+/cjODgYsbH3uO9ZHeba9OrVC46Ojnws6rgJ42BnYwcrGxtYWZhT/1k9cy328xUWFiI9PZOvTp2V&#10;lUpFHYJbt27zyvi1a+Hc5XoU5oYw/9vFxQWDhwzGiBEj0LVLV7XzwxtDuxB7dVhT3tXLYbgQehnH&#10;jh2hP/Z1ZGdncfujsAfAxd0dnq4usLFxQNfObvCgJYA7LbJtrGxpKWDCWzzYoOKW9JvrgrkWxSUl&#10;kElL6UNdhIz0ZCQlxeNebBIiI6OQl5+NpPtJiI6+R0Vf84LHTNis7d3c0gJePbsjIGAwevbqjd69&#10;e/DlGOkZyhPbOe1O7I/CegyvXLmMsMtXEBMdiRPHjiE7r4BWwKR8cqaaYA+Bno42LKytaO5vAzsH&#10;R1jRfXtrG5gaGcDQzJK3XTOXyN7eFrb29jAzMXvIjWIwkVW2vVdW6FjKBFxBK7KsEsxgrTsJ8bGI&#10;o6LNy85EWlo2iouLaG6dQh/UHCQm30dGSirv9WStU3X9ZKxCy3xrExNzWqkMgLu7JxW0O3x8vPiD&#10;bWluAfqNhLM7Fu1e7NVhf2phQQGksjJcD7+EE8FnUFRSyJeBj7gdQcWV/lAlrT5Ybs86mXRoZU6i&#10;JRGsAlTUmpoSLj5NLQ1a4dPlZolEwsfBspJGLle2eLDvxVqB2NbQz2dul6WFGeycnNDXrw/PudmD&#10;OXLUKHRydaefK4GxsXGTW6baIx1K7LXBOphY02YJdReSUpJwNyYGMVExyEzNQHpWOgrz82hum04r&#10;ddkokcpprltM39Vyt409IKwDyMTcEnbW1rRUsYCVpS2tQFrDzbMLPNxc0cnFFfq0Em5obASTFlrr&#10;v70hir0BsFyYPQzFRYWQU9cnP5/60PQBycvPRGYGqxjmcPeikNpK8nJo6VGEElkpSrmvXUZz68q2&#10;eh5lyvc1NbVgQ10jR1cnmBiawM7WFi6uzjA2tKDukTGMDPVgQEVsTl0lJn6R5iOKXaTDIDp0Ih0G&#10;UewiHQZR7CIdBlHsIh0GUewiHQZR7CIdBlHsIh0GUewiHQTg/wFjpk5NddJkSAAAAABJRU5ErkJg&#10;glBLAwQUAAYACAAAACEAL4+0I98AAAAJAQAADwAAAGRycy9kb3ducmV2LnhtbEyPwUrDQBCG74Lv&#10;sIzgrd3EtovGbEop6qkItoJ422anSWh2NmS3Sfr2jie9zfB//PNNvp5cKwbsQ+NJQzpPQCCV3jZU&#10;afg8vM4eQYRoyJrWE2q4YoB1cXuTm8z6kT5w2MdKcAmFzGioY+wyKUNZozNh7jskzk6+dyby2lfS&#10;9mbkctfKhyRR0pmG+EJtOtzWWJ73F6fhbTTjZpG+DLvzaXv9Pqzev3Ypan1/N22eQUSc4h8Mv/qs&#10;DgU7Hf2FbBCthpl6YlLDUikQnC/Vgocjg2qVgCxy+f+D4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Ew9gxRgMAAL8HAAAOAAAAAAAAAAAAAAAAADoCAABkcnMv&#10;ZTJvRG9jLnhtbFBLAQItAAoAAAAAAAAAIQAVSOdGCDYAAAg2AAAUAAAAAAAAAAAAAAAAAKwFAABk&#10;cnMvbWVkaWEvaW1hZ2UxLnBuZ1BLAQItABQABgAIAAAAIQAvj7Qj3wAAAAkBAAAPAAAAAAAAAAAA&#10;AAAAAOY7AABkcnMvZG93bnJldi54bWxQSwECLQAUAAYACAAAACEAqiYOvrwAAAAhAQAAGQAAAAAA&#10;AAAAAAAAAADyPAAAZHJzL19yZWxzL2Uyb0RvYy54bWwucmVsc1BLBQYAAAAABgAGAHwBAADlPQAA&#10;AAA=&#10;">
                <v:roundrect id="_x0000_s1244"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JxxAAAAN0AAAAPAAAAZHJzL2Rvd25yZXYueG1sRI9Bi8Iw&#10;FITvC/6H8AQvZU31INo1iiwU9iTY3Yu3R/NsapuX0kRt/70RhD0OM/MNs90PthV36n3tWMFinoIg&#10;Lp2uuVLw95t/rkH4gKyxdUwKRvKw300+tphp9+AT3YtQiQhhn6ECE0KXSelLQxb93HXE0bu43mKI&#10;sq+k7vER4baVyzRdSYs1xwWDHX0bKpviZhUkVzmeE2Nvi2LEJudLkq+ao1Kz6XD4AhFoCP/hd/tH&#10;K1im6w283sQnIHdPAAAA//8DAFBLAQItABQABgAIAAAAIQDb4fbL7gAAAIUBAAATAAAAAAAAAAAA&#10;AAAAAAAAAABbQ29udGVudF9UeXBlc10ueG1sUEsBAi0AFAAGAAgAAAAhAFr0LFu/AAAAFQEAAAsA&#10;AAAAAAAAAAAAAAAAHwEAAF9yZWxzLy5yZWxzUEsBAi0AFAAGAAgAAAAhAMyuInHEAAAA3QAAAA8A&#10;AAAAAAAAAAAAAAAABwIAAGRycy9kb3ducmV2LnhtbFBLBQYAAAAAAwADALcAAAD4AgAAAAA=&#10;" strokecolor="#7f7f7f" strokeweight="1.5pt">
                  <v:stroke joinstyle="miter"/>
                  <v:textbox>
                    <w:txbxContent>
                      <w:p w14:paraId="7FE90554" w14:textId="77777777" w:rsidR="00D142D1" w:rsidRPr="007C56D3" w:rsidRDefault="00D142D1" w:rsidP="00D142D1">
                        <w:pPr>
                          <w:spacing w:after="0"/>
                          <w:ind w:firstLine="426"/>
                          <w:rPr>
                            <w:rFonts w:ascii="Comic Sans MS" w:hAnsi="Comic Sans MS"/>
                            <w:bCs/>
                            <w:spacing w:val="40"/>
                            <w:sz w:val="56"/>
                            <w:szCs w:val="48"/>
                          </w:rPr>
                        </w:pPr>
                        <w:r w:rsidRPr="000A6D44">
                          <w:rPr>
                            <w:rFonts w:ascii="Comic Sans MS" w:hAnsi="Comic Sans MS"/>
                            <w:bCs/>
                            <w:color w:val="7F7F7F" w:themeColor="text1" w:themeTint="80"/>
                            <w:spacing w:val="40"/>
                            <w:sz w:val="56"/>
                            <w:szCs w:val="56"/>
                          </w:rPr>
                          <w:t>t</w:t>
                        </w:r>
                        <w:r>
                          <w:rPr>
                            <w:rFonts w:ascii="Comic Sans MS" w:hAnsi="Comic Sans MS"/>
                            <w:b/>
                            <w:spacing w:val="40"/>
                            <w:sz w:val="56"/>
                            <w:szCs w:val="56"/>
                          </w:rPr>
                          <w:t>ea</w:t>
                        </w:r>
                      </w:p>
                    </w:txbxContent>
                  </v:textbox>
                </v:roundrect>
                <v:shape id="Picture 2101" o:spid="_x0000_s1245" type="#_x0000_t75" style="position:absolute;left:16078;top:381;width:8464;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VHjxQAAAN0AAAAPAAAAZHJzL2Rvd25yZXYueG1sRI9Ba8JA&#10;FITvhf6H5RV6q5uIBI2uUgXBi4emgtdH9pnEZt/G3TWm/vquIPQ4zMw3zGI1mFb05HxjWUE6SkAQ&#10;l1Y3XCk4fG8/piB8QNbYWiYFv+RhtXx9WWCu7Y2/qC9CJSKEfY4K6hC6XEpf1mTQj2xHHL2TdQZD&#10;lK6S2uEtwk0rx0mSSYMNx4UaO9rUVP4UV6Ngsj9O3OE8S4vy2J/W2TQb7nhR6v1t+JyDCDSE//Cz&#10;vdMKxmmSwuNNfAJy+QcAAP//AwBQSwECLQAUAAYACAAAACEA2+H2y+4AAACFAQAAEwAAAAAAAAAA&#10;AAAAAAAAAAAAW0NvbnRlbnRfVHlwZXNdLnhtbFBLAQItABQABgAIAAAAIQBa9CxbvwAAABUBAAAL&#10;AAAAAAAAAAAAAAAAAB8BAABfcmVscy8ucmVsc1BLAQItABQABgAIAAAAIQBJlVHjxQAAAN0AAAAP&#10;AAAAAAAAAAAAAAAAAAcCAABkcnMvZG93bnJldi54bWxQSwUGAAAAAAMAAwC3AAAA+QIAAAAA&#10;">
                  <v:imagedata r:id="rId261" o:title=""/>
                </v:shape>
              </v:group>
            </w:pict>
          </mc:Fallback>
        </mc:AlternateContent>
      </w:r>
    </w:p>
    <w:p w14:paraId="6136F516" w14:textId="54157711" w:rsidR="00D142D1" w:rsidRDefault="00D142D1"/>
    <w:p w14:paraId="0CE7CD7F" w14:textId="458F9ACB" w:rsidR="00D142D1" w:rsidRDefault="00D142D1"/>
    <w:p w14:paraId="61F18646" w14:textId="13328D92" w:rsidR="00D142D1" w:rsidRDefault="00457017">
      <w:r>
        <w:rPr>
          <w:noProof/>
        </w:rPr>
        <mc:AlternateContent>
          <mc:Choice Requires="wpg">
            <w:drawing>
              <wp:anchor distT="0" distB="0" distL="114300" distR="114300" simplePos="0" relativeHeight="254026752" behindDoc="0" locked="0" layoutInCell="1" allowOverlap="1" wp14:anchorId="634BC169" wp14:editId="4E580B6F">
                <wp:simplePos x="0" y="0"/>
                <wp:positionH relativeFrom="column">
                  <wp:posOffset>-45720</wp:posOffset>
                </wp:positionH>
                <wp:positionV relativeFrom="paragraph">
                  <wp:posOffset>300355</wp:posOffset>
                </wp:positionV>
                <wp:extent cx="2987675" cy="751840"/>
                <wp:effectExtent l="0" t="0" r="22225" b="10160"/>
                <wp:wrapNone/>
                <wp:docPr id="874420286" name="Group 13"/>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1757156750" name="Text Box 2"/>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7ADB38B4" w14:textId="74901A6C" w:rsidR="00457017" w:rsidRPr="007C56D3" w:rsidRDefault="00457017" w:rsidP="00D142D1">
                              <w:pPr>
                                <w:spacing w:after="0"/>
                                <w:ind w:firstLine="426"/>
                                <w:rPr>
                                  <w:rFonts w:ascii="Comic Sans MS" w:hAnsi="Comic Sans MS"/>
                                  <w:bCs/>
                                  <w:spacing w:val="40"/>
                                  <w:sz w:val="56"/>
                                  <w:szCs w:val="48"/>
                                </w:rPr>
                              </w:pPr>
                              <w:r>
                                <w:rPr>
                                  <w:rFonts w:ascii="Comic Sans MS" w:hAnsi="Comic Sans MS"/>
                                  <w:bCs/>
                                  <w:color w:val="7F7F7F" w:themeColor="text1" w:themeTint="80"/>
                                  <w:spacing w:val="40"/>
                                  <w:sz w:val="56"/>
                                  <w:szCs w:val="56"/>
                                </w:rPr>
                                <w:t>b</w:t>
                              </w:r>
                              <w:r>
                                <w:rPr>
                                  <w:rFonts w:ascii="Comic Sans MS" w:hAnsi="Comic Sans MS"/>
                                  <w:b/>
                                  <w:spacing w:val="40"/>
                                  <w:sz w:val="56"/>
                                  <w:szCs w:val="56"/>
                                </w:rPr>
                                <w:t>ea</w:t>
                              </w:r>
                              <w:r>
                                <w:rPr>
                                  <w:rFonts w:ascii="Comic Sans MS" w:hAnsi="Comic Sans MS"/>
                                  <w:bCs/>
                                  <w:color w:val="7F7F7F" w:themeColor="text1" w:themeTint="80"/>
                                  <w:spacing w:val="40"/>
                                  <w:sz w:val="56"/>
                                  <w:szCs w:val="56"/>
                                </w:rPr>
                                <w:t>ns</w:t>
                              </w:r>
                            </w:p>
                          </w:txbxContent>
                        </wps:txbx>
                        <wps:bodyPr rot="0" vert="horz" wrap="square" lIns="91440" tIns="45720" rIns="91440" bIns="45720" anchor="t" anchorCtr="0">
                          <a:noAutofit/>
                        </wps:bodyPr>
                      </wps:wsp>
                      <pic:pic xmlns:pic="http://schemas.openxmlformats.org/drawingml/2006/picture">
                        <pic:nvPicPr>
                          <pic:cNvPr id="457142262" name="Picture 457142262"/>
                          <pic:cNvPicPr>
                            <a:picLocks noChangeAspect="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1592580" y="114300"/>
                            <a:ext cx="1158875" cy="567690"/>
                          </a:xfrm>
                          <a:prstGeom prst="rect">
                            <a:avLst/>
                          </a:prstGeom>
                          <a:noFill/>
                          <a:ln>
                            <a:noFill/>
                          </a:ln>
                        </pic:spPr>
                      </pic:pic>
                    </wpg:wgp>
                  </a:graphicData>
                </a:graphic>
              </wp:anchor>
            </w:drawing>
          </mc:Choice>
          <mc:Fallback>
            <w:pict>
              <v:group w14:anchorId="634BC169" id="Group 13" o:spid="_x0000_s1246" style="position:absolute;margin-left:-3.6pt;margin-top:23.65pt;width:235.25pt;height:59.2pt;z-index:254026752"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LwJNewMAAEsIAAAOAAAAZHJzL2Uyb0RvYy54bWykVu1u2zgQ/F/g3oHQ&#10;/0aWasW2ELnoJU1QoHcXtL0HoCjKIiqRLElbdp/+hpRkx05xKVoDlpdfy93Z2ZFv3u67luy4sULJ&#10;IkquZhHhkqlKyE0R/fvl/vUyItZRWdFWSV5EB26jt+s/Xt30OuepalRbcUPgRNq810XUOKfzOLas&#10;4R21V0pzicVamY46DM0mrgzt4b1r43Q2u457ZSptFOPWYvZuWIzWwX9dc+b+qWvLHWmLCLG58DTh&#10;WfpnvL6h+cZQ3Qg2hkF/IYqOColLj67uqKNka8QzV51gRllVuyumuljVtWA85IBsktlFNg9GbXXI&#10;ZZP3G32ECdBe4PTLbtnfuwejP+tHAyR6vQEWYeRz2dem87+IkuwDZIcjZHzvCMNkulourhdZRBjW&#10;FlmynI+YsgbAPzvGmvf/fzCero3Pguk16GFPCNjfQ+BzQzUPwNocCDwaIiqwd5EtkgzZgCiSdmDr&#10;F5/mn2pPUk8UHwR2e7CI22MaR0LRrf6o2FdLpLptqNzwd8aovuG0QpiJP4lkjkcHP9Y7Kfu/VIVr&#10;6Nap4Og3ED8CR3NtrHvgqiPeKCKQSFaf0AnhCrr7aJ0P6bTP19iqVlT3om3DwGzK29aQHUXX3IdP&#10;yOJiWytJjwRXMwD23MfBHl2gXyvVR6Sl1mHy6NMfarcdQBiuymb4TDeF8yHOs9g64SAYreiKaOm3&#10;j3TzaL+XFRKjuaOiHWwk2coRfo/4gL3bl/tQ8NWbqaylqg4oiFGDQEDQYDTKfI9ID3EoIvttSw1H&#10;Ch8kirpK5uA5cWEwzxYpBubpSvl0hUoGV0XkIjKYty4okI9Vqncofi1CSTxLhkjGmEH59Y0WLMd3&#10;7H5Yz7j/skrilNv6+Ael7X7KR0fN161+DaHS1IlStMIdguii2j4ouXsUzIPqB6c2Ah7JPE2v06mL&#10;sMtfTk4LKNN0ZvAAMgp20URWg7NTA51vj/3w7PqyFXqir7fHRIHzhVL+AKtBhe8U23ZcuuG1YniL&#10;nJW0jdAWxc15V/IKzfShSiB2eKU5NK42QjrPIXSGYb7HBtsZ7ljjp2u01DgPMtppISRwitmn81OK&#10;kGSrNFuCbVDbJJm/meg/yXGSZMvlJMeQsuvV1E+TtFyKwwu6IJVHNWTlO8kTdpyYemuKHZT1Jr6B&#10;vOGNBevslfh0HHad/gOs/wMAAP//AwBQSwMECgAAAAAAAAAhAD1kk3ogGQAAIBkAABQAAABkcnMv&#10;bWVkaWEvaW1hZ2UxLnBuZ4lQTkcNChoKAAAADUlIRFIAAAEwAAAAlQgDAAAA6INWKAAAAAFzUkdC&#10;AK7OHOkAAAAEZ0FNQQAAsY8L/GEFAAADAFBMVEX///8AAAAAAAgIEAhrWmPOzs69xb3m3uZKUmMx&#10;ITEZGRD39+86OjpCUu9CGe9CGZRzpZwQUu8QGe8QUpQQGZRzUu9zGe9znGOlUr2lGb1CGWsQUmsQ&#10;GWuchGOEUhCEGRBaUhk6Uhnm7+9CpVpC75xC7xlCpZxCpRkQ794Q71oQpd4QpVoQ75wQ7xkQpZwQ&#10;pRlz795z71pz75xz7xne1tZ7hIScjJycUpRzUoycUmulUu9aGUKlGe+EUkKEGULOWhDOzhDOlBAZ&#10;GSGcpWNSUkpaGRClUhClGRA6GRCtra1zc3Ol796l71ql75yl7xnOGTHOa6XOKWPOKaXvGRDOSqXO&#10;CGPOCKWcjIxzhM5zhBBKQkIQWhAQOhBCQoxCQr1CCL0QQr0QCL1zQr1zCL2lpZSlUkKlGULOWjHO&#10;zjHOlDHOznPOa+bOWnPOKebOrebOlHPOnLXvWhDvzhDvlBDOzlLOSubOWlLOCObOjObOlFLOnJQp&#10;ISHe94ze9zre92Pe9xDvGTHva6XvKWPvKaXvSqXvCGPvCKWlhM6lhBAQWkLvzrUQGUJzKZRzKWtz&#10;e6VzhO9zhDFCzu9CzmtChO9ChGtCzq1CzilChK1ChCkQzu8QzmsQhO8QhGsQzq0QzikQhK0QhClz&#10;zu9zzmtzzq1zzinFzpxzpc5zpRDO970QOkLvzpRzCJRzCGtCzs5CzkpChM5ChEpCzoxCzghChIxC&#10;hAgQzs4QzkoQhM4QhEoQzowQzggQhIwQhAhzzs5zzkpzzoxzzgjvznPva+bvWnPvWjHvzjHvKebv&#10;rebvlDHvlHPvnLXvzlLvSubvWlLvCObvjObvlFLvnJRCY4xCY71CKb0QY70QKb1zY71zKb2lKZTF&#10;1u+lKWulhO+lhDGlzu+lzmulzq2lzinOKRClpc6lpRClCJSlCGulzs6lzkqlzoylzgjOCBBC7+9C&#10;72sQADFCpe9zpe9zpTHv971C785C70pCpc6lpe+lpTFze1o6WkLW9/8ZAAgZAAD/7/8ACAAAAACx&#10;gpl8AAABAHRSTlP/////////////////////////////////////////////////////////////&#10;////////////////////////////////////////////////////////////////////////////&#10;////////////////////////////////////////////////////////////////////////////&#10;////////////////////////////////////////////////////////////////////////////&#10;//////////////////////////////////////////////////8AU/cHJQAAAAlwSFlzAAAh1QAA&#10;IdUBBJy0nQAAFJ1JREFUeF7tXWtyozoTDTGQWGEVrAFYgMt/8AZSxe/ZBRufqblJfacfgJ4YO8k3&#10;efjcujMyCJBa3ae7JcHc3XDDDTfccMMN3w/FaW8ywOyPfaPHbkigY1E5qAo9d4OPQSR0enjSA3Vz&#10;lEOAsUR5f9QKPxi1yOOkP21UfIYxVkOeV1z1RxtrzbplLrC9HvVrLf80iNmZB/25FQ3YTYs/BYVy&#10;FqBHNqCrDjuYpMkOkLMe+wFoLAYfSj2YRv08kpRsGHPQk98fxD/A4fcGznrqxqw6FXfNPV1ijv3P&#10;Iy7WlPEcYzVtZXZD3qovJCP8keFYx9LSHwm0Q2a86CLLdlr6WWB3uKYoxXh/fNGyhSzrtfSjcDqj&#10;XPUwRgmq/plBKolrLW4aUoEYrPinEf1TTqaYGf0ZwfCaaykA6L4u+nw4/hke8/w0VOMUX3xPtetH&#10;6Z3p9ECIftdqKQQ7iRgMJ5jpm35JkBUS8jWTGgYtBKgf6eLBjHlfFg8NUBRF0+jNkBkB52PeLwMx&#10;nHPB0ykRLuSvfHl2uqu7x3IReFM+tOO9mVzpmpl/JdRsL2cjzXoMnWaz5JfV8Zh360SV/dXCl0b9&#10;H3p7foav9evU4huAEbnQFtRZmv2+DkhFzsYBj5mxdacVQZFvuCSEqL/DdAV6raUUOuPpllphPGz1&#10;UXeV8lsMYzvNbn8BFF0/gOpXM8VyzA5eLECRw3g8F1TVfb4TmWzB6XPHaI096GlWaU12H5wtcclv&#10;LcdQd7/3cmOFqdqyiOSbhLpsl/n/lcjvH6E+WasTBIokEmaFtPsQxkwvdEU0MuincH6GOW1nt0aj&#10;5Y1WfiXquqmbou/a7lffF01d13f4r64fcBxhI4LGouxOj7pmMwMjPrUKv7TkAPFrbGlRIs/ZgPF4&#10;hmd443L7C3HSO73ZOps+r4a2rGt0/zgNxcV43TsxUmlIvyLKAkKPTs1wzmNOxwPfLQnz+OstHZZV&#10;zfttQUoUU7YSgaE1v2dkIfivR7ZbjeO+wqG2PZ1aHCaw3vlArHnfkXoFpFGP8dmvZo64LJjDiMcN&#10;Q4UHBwZZXU1IErFcufDL12ZjV1e0jGyOnUcrdSubGoDX3fgYT9Sa4YBK92bqFq9CP6MgpxfUCY1b&#10;YB7Pqs/DcRHetZPU8kz9cQlwVTUrSGcLvUFAcMj91tf9qdplBhj3I4HabiJukOjIV4HWn/0qFhcx&#10;bln+cFAMykjmqnS7/kvXXmzc/kJ88Qj9h9F1VnZ7DSBHf4W/dcOLeYsJtFsPXYFS1bO6htb42gvH&#10;qebHXWnOSYBY91qccLIFOEUI4xuod8GD6KmTWG0EzxZpeSsQO15+0SpoEHylWcZEd5i8j6xmULAL&#10;mV2uq+w0tbwduEpLb0R9YnH46lWqAGWDyXsLS1Go2ppjSXOK06ziWVCbkrPhKSDV0NIbILoK+CQ8&#10;smt8knzmKobeCNaz+344HMgt0Y9qy2Ic1bzUnnGJlq7DFMwN98GNBlIv4cr/wyIF89kyKKTTK+sD&#10;CmrdpRO1cNHXUv+0i2SEOIIHd/CNunHiI3XLQkHPgodp5tE5IXk5M6tGdnnhaPIi4eWkWWgwxKOI&#10;kXLZoMweJYL/GNpKYeIGyyRrEMbqzlhUTq69JMBJ5GUXSWI2q44fq2rDrwqSBGU+5Mfh+Nw9d0jO&#10;9OAG2Amxma5rYK9VUs9JybS4Gbrkt1VoXNkShptU682uNfQOfT7ks4I81WUjicHc/3XQYC17zpYU&#10;A/dI3OEB9bR4ASb2HtszsT4Tky1a2OPSEFG916vy4xpJwMpGsQfcuyo3KC3Igto35V8LWbwg+Ikq&#10;BWpp6TJ0yRlymr6oxum0M1BIHrWPtdjDNbT1i4zmGF7Y9L0zfk2nU3D+JigHFGXIRKxqu2WOfXRX&#10;x3zB5ag7HZgU/nMVEPLiQRfVyqpLn3siCbgzsC3S/AC+ZiBcXfG+GLqJEkRmlsoXsUgCVd55yQQR&#10;NE0n+cMj8pIE5cK4uW7GbHecxd+3y2KkBcP7MwVe1vi48kCKsLSoPsgSb52ZYFzt+u8DmrcJVoFA&#10;aLUk/5esoxZE7KZ6tn7ZMMdwkbtQDQZ2+Wy6pckWiXuAlHpULPKJ/20maUKfhAob+HE76LFaXADr&#10;pQdt3TpTlyybsdUe9571m26d/pSRCPNU3EOVihjmFeHsvm1kVB0u08IMnNfSO4CaGg4ltQHYYInF&#10;cZcdC4slNB0n7KtfdPu1HXY2ZoVZNAKiieoZ5DouQ8mjo2XCzm+3e/pNwK0i/aEGbEnF6mqexWhk&#10;VkMhEfgfKqUMywddRgtmhWT0u0lmeZQSvNlMfvbypNZv+0W8soJfzmMmsMafD3X7A4eLhbdwOU23&#10;UgK4PWijYHERQcnO9O9kZ3lE1Rfi6s39UEoioEeI/D0KeB8Vw7iEUTuL66wtVrSBzmIeXOIQK5h8&#10;dTeBB7peiwpOuBftD3RGRXDkCQKgYxkv03Z79/HoqpbeADxASws4LTjnU46sOpMHtMhEQbHIeQ1l&#10;lJN66m8bPIE0C6ryxhaRyl0lZ3XuhN3tQjAu17xdYHhKMGo0IR4cdNCA48l0ZFo6SgykoiuR54Lm&#10;kB3LpifVSKWn5EDmBnnsoTos0ho5kqEAaWlUY4cb42bfkwCGw8tB+GmvK/F8MWSvvMZYiHKF7AfQ&#10;qW3i+vtH75PqSp3vDrwaPJ1vHblCj8VB2pk3B9qzhbSWsbxRxSAvVzRsiyt2hJZJc1dsSJq7SVx3&#10;2aPeKO5GT6MklZpKqaQeHGJCe3HK5w8mVi1Ta7XwRoHhrk6C5Qd/LhqT0Vt49TTvAcSUgnh63aAn&#10;vJiKlctSDRsnJW8iMdpPTHX1xnO0AeBolBP41vMwjKoF5i0CQ0usB/OYpHxanb/Cduslf9n3CJQi&#10;Pd0eorZZRcSTqtzq2yJMEVxSteaH9osjLJMiYJFp+a6Xrj2+RWDW0AhnpmxxgNde0hzZvQa6D9N/&#10;uk1K5guKfL+jO6Yrd4cpgqIHWjov6dAjl7QGhl0KEVCbJ22vufAWk4QBaom1PtXRAY+chTUrOUpS&#10;sIGDZ+OIRmYfWXHijS/npnBE4ZEbHyMcS+XfcPOCBXbjWqa/Fza7HFZ7h0TO0IB0edUdGGC+8/Zx&#10;/JaCBeJ6LSZR0oPYKVBP9KCDYk4MmCu1PIH2VD1Ys2kkTYgw6jEUZJj6SgVR8EbCiMAemGjbm332&#10;R0wgGytp01QPgYcULKBaXOoLaNuK0GAO1xBVaW2UvLbk921vCon9adjKlm5FmQEky6dTIF/GbuIJ&#10;Y3E969tPGcIsaPGFoBDIjY4t8rqXwgKyFC0mUBhT83BTcgiPETPeioXIGji90LyAF46JHJYzJDIc&#10;PJvxsPgJ1NCEUz6H0bF894kzT0xaKKenWTk8nv+2gH6sEAnARg8xsdKQRCLRS0u3Zfejhm9j4CsO&#10;fsQlTTwfyPD4s2DDxm+De938a9qXBTzOqb52T7VZ1c0CCXiNRkQ5IArqFr9RGesfhv6BmC1mqo0w&#10;W2SooGTQ1TByjaLBsOXBLTahc9uMhvSDvJdIcOc4SyUTaS1IhH8twOitOseRpYnbYgSEwiK9o1dj&#10;cCa+eVy/W4Hz/LcDqGtFf+jPdaDaU0x/z8N7gPSDYMJAcKorcgusCRetDC/kS2ehG7iaZwWj7S0M&#10;1FAHxkNzL8/3/eqLtgMRyohGTM51FXSHs+YbhScwJlMpBSYxV+Wu+lNWxEdajADKRypDxMQ9i4sE&#10;A1bd/Y3e52HPYSpZtZNZiE+Su9F9u4jfjoDCsPOxYgSjFwKAhXSEAgWrpqo5CczvMnQmHUx0InyK&#10;BGCN+DMxtjlOh9xF091GF42UWY18ioYdQ/YbaRif5Ftv0xvKjNbpNgFvNGGRWgoUrNSWUES297u1&#10;zvavUhd14MjceMDCiWYqmIgc5BwpC2ZuXUDKZrW68CcWE3jOMHxavgTePBoaoCUMnhYmyCn2cMHE&#10;IjGfFkN0Ih8wD55FgVCsSyexD5z1iXExP13+bWRz+2yapGbnIuUAsJ+LI1fRZ/3BcGJ+b6BZg3AJ&#10;KQuzqwVIIR0EGp5PgIwP0mNPcRlHXuomCvLsqVnaR2chmdrfmYOD13BRdqFFSqqT282HWc0BV6Cv&#10;BhQ/ZTHgWeFfBW6kpRAFixKGNgo7x5ZTyowncOgNJK8P5fw6Pc854bH/LU1k0HEtXoZsvOA6iR1+&#10;UVf1CIBOWc31hpp2D01Ngz45ZrPW5Jxc1pwvxDVBtJMq8U8LBx1OsUXT3eW+NeOMZ8JbYTYrGLn/&#10;iUfgffhvwI2dvRer9xm9QSNlXCwFxZpbYhHx85JxxImvZpny7wU6ASO2wFcHAQOcgJY+CpziW6Ed&#10;fogL8rrtNoSYWsyGWMxptk9nNk50E9aO4I2mCSceZ3KNftfVVfDlQunhC0/zIH4U2BTdkSZZlDSK&#10;DpW6CkaN1tPQBCe3hvwcOrPAn0sgikl/ha9lDeRQeZksFIxsAtRgbe9jqKGuUbw7hDb1xwJxPq5V&#10;Zf/Z9VBjJh+UtUSgZZBUIkKLqiTpdNz9wk/VPMf18QUrHhmjimlaurCBh2vpI8AxRMxFAbk7IdNl&#10;7lSR0y7rB5Oho5gL6kzfZUvZIikWhIIaolnOjLFhMeGciKn5LxZm4fFa+gCQS09SjQP0c3CH2/X1&#10;8ymJ4hL6NW3dcRXXAekOLG4ytBe5b1+NB2kpDQcf6l6jflBz+Y8A8+ZK02fQynPLq41W7T8u6Z2Y&#10;gVkg6G5CXvxONwwqYkeKAsRJ7dKfAA/LsgMYxEZX16Pz9AU+674XaAMTsCG/kiCe3koG9BhQ+p8G&#10;kgrkuZJzq+RIGpxOuQNKa5g79ReDfi0vv8jJ9HZgPMKLYN8DQvPp78AtKAz1boo5bAVzewVQlYE6&#10;5vvbCRRSQTmqtFIXuJIfZAOphSwYAmj4ePdi0iSCq7X0bihpmDepFrWPpjc55iCd2VmNCZIVGKzc&#10;M2nluAvpRbJLUOUa/wfmiuROhxZ3KOYoPwJfOd8BwrkbVAsKMWR/VFryuiv0jE8QpjnpCWAW7UdK&#10;XhMxjQmKGekpaJ43DgDPdJmWnQnGJb2ZHm1Nk+NVoEdu+p6Kvsv0wi9+TOK1R88ZSQqLpiAURS25&#10;mO8TPQ/PRy4j5bEpggUwEhrbR4Ea70tfNER9Ly+emCpPbfB+esRAke3wyC6KZL/rbiX0zIez0uDm&#10;WnJAJCilOlSCl1GOQQdD5yrrteDRBs3VjYRRuK71PSDW6GKsju6QQbXkAxryMlgiTCVy1gJguUSo&#10;gpYc4F6T6gQ7F2rDYRPHI561NbwiMrWiObym4ytir4RrvhYqL/2eyFPd6SQ4+l7TqxI7uM39UdrG&#10;xOWxlO0iVSxUydEXNz+aQPHb3FW/Bof1ZNO+PdFWdEDDh7papSeqqcV3A0LlcAg08LZ3n3Feg0O+&#10;dVgfzqGgnr8E6YcPMRKhsbeYye1YAbVgLXW4i19pAlhENRnl6ptrrAvhgz8KT9q68XicP20V+dQq&#10;gigtoYe8bS789o01iTaDbqdFhvOrRYiF8wfb1PRLIPyRGFoVOvtxABq5FVfwIZDAVBD/ygjManKW&#10;pDLR6UzQv5YWoKYrV7sOshtoz6I8TA0EU+33B1MV5z6zD5C4NsWU749y5d+loo5okb2Wll1EYij0&#10;XUsT8uVI1i3Ok4MsxkW9j/HCJ0ABtdN+kuQS7DuGQRRqa2nBdOgpaxDlVfbLrMM56/NAxPAJxYVu&#10;0wfUaPMjaVeSXVeEY+MkqXcp72MozJlvAMdAa6DxOPffQpicu44WpvsVSbiioZF+z5fesh0Pr9Xz&#10;lsQjAlLM0MX8c4BaOOchSaG8ov+gIy0t8A+pP4bASDveYEy8lPQJxYV2STRGL5XDT0Y844yIrVYO&#10;gYsFmj5H4I7CWhi6DvmUU3pK7R9ipgioCjRo5e2iaIxvHRJpMacj6kWRj14B+broP4ojzmHOsGlV&#10;4UwfIwwGE5YCG9CsnnSvK+NMNWn99fkwCwxtNOupLdxnEBJoWMapliWhMbtuCyllpECwOfsTYZpY&#10;kGl6KccADYI2Bf6TL2FbdB1h+BW7s5jfp/9/p0CXoWEhlOjzpC1R0PTMPqxwAgMSPQfO7HjZB0jk&#10;3wIhrOr4pwDUBsES/pzi/AiOJFUrc5ohnQyY7RI88Uu4DH1h+5ODJjH7FrRhr37YKA1RF2eXfg0+&#10;eGGqY6GYVnyBTR8z/CTAuJIoQv25u3sAC1OUho7do4K3VEBTGlf1s8z31gem3vRl3H+DV0ilCffZ&#10;HPSLN6RI+AvScSNR+MbL8jz+5x0WvH5BUTHAuBRRedOvO/Vz1DUmF9TylJCiAC2uo9F4QWDS3937&#10;EvjNvfYWIQfxABxgafdCgbE0tZSC9W74+PuLapQH7bPddX0vkgOs2XWhQh84UlTQUgyyXYGyy28h&#10;KYXIBCmJ/ARlsa7JWjQfEQxIpkPprIROLCvf0r8BoAY8t0DCKPSLXWJHXl+pRkxiWnDQ8Kanzzj3&#10;9w7gFY+akqSuKtqTpiihZlCkPwQygGy1tEAWZ782ta8BiWIBRes5imVE8zlDu8XCLz74C2+sndd8&#10;/f6rARpRIYpcWS1lXXoONMeRL8v7++qWDUSuzfriMoyV/jK+r5xnYtkrftKZv/cH7crq17Rj3jvT&#10;e5PPMtfPMdtPMMUZFCE8peMAEpdKDEGIE+aCtnim9Atl0O8CqJChmbEoOEgYZkHJhuoJJK0fY4o2&#10;usMusTKmAaq1cnbMDrNGJb6W/YMxB/R29P/Umld98+pn6lca1hojUZmN8ngPpbvqFervCyfJQXDh&#10;k7vpYJRavsE1Q4DiByd6kH8hUn/cEBihZD/TkoUseP+k8OscogurstKtuHlIGyZibKRh5lSejqfp&#10;E/A3TDiE8qKg3k8nb1Ag+NfSBOYsLd/gAw5RSwpacrtpVxKgdnv1gv+R7kTqdAPBCVHZMb5pH8W3&#10;hx3g82zXT5u+uRDWTA/Pdt2C03UsW1ppWemKf5/2p2GWF627afGGNObP11U3Y9yESasgLyncsIpW&#10;p1jDUP+GOERQ80b8G86BqItmJW7TEVsh2ytv0cR29OPnfsfghhs+Ne7u/gfquhqiT5KkrAAAAABJ&#10;RU5ErkJgglBLAwQUAAYACAAAACEA7gUnUeAAAAAJAQAADwAAAGRycy9kb3ducmV2LnhtbEyPwWqD&#10;QBCG74W+wzKF3pLVmGiwriGEtqdQaFIouW10ohJ3VtyNmrfv9NTeZvg//vkm20ymFQP2rrGkIJwH&#10;IJAKWzZUKfg6vs3WIJzXVOrWEiq4o4NN/viQ6bS0I33icPCV4BJyqVZQe9+lUrqiRqPd3HZInF1s&#10;b7Tnta9k2euRy00rF0EQS6Mb4gu17nBXY3E93IyC91GP2yh8HfbXy+5+Oq4+vvchKvX8NG1fQHic&#10;/B8Mv/qsDjk7ne2NSidaBbNkwaSCZRKB4HwZRzycGYxXCcg8k/8/y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wC8CTXsDAABLCAAADgAAAAAAAAAAAAAAAAA6&#10;AgAAZHJzL2Uyb0RvYy54bWxQSwECLQAKAAAAAAAAACEAPWSTeiAZAAAgGQAAFAAAAAAAAAAAAAAA&#10;AADhBQAAZHJzL21lZGlhL2ltYWdlMS5wbmdQSwECLQAUAAYACAAAACEA7gUnUeAAAAAJAQAADwAA&#10;AAAAAAAAAAAAAAAzHwAAZHJzL2Rvd25yZXYueG1sUEsBAi0AFAAGAAgAAAAhAKomDr68AAAAIQEA&#10;ABkAAAAAAAAAAAAAAAAAQCAAAGRycy9fcmVscy9lMm9Eb2MueG1sLnJlbHNQSwUGAAAAAAYABgB8&#10;AQAAMyEAAAAA&#10;">
                <v:roundrect id="_x0000_s1247"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TMGygAAAOMAAAAPAAAAZHJzL2Rvd25yZXYueG1sRI9Ba8Mw&#10;DIXvg/0Ho0EvYXVSSDKyumUMAj0Nlu2ym4jVOEssh9htk39fHwY7Snp6733742JHcaXZ944VZNsU&#10;BHHrdM+dgu+v+vkFhA/IGkfHpGAlD8fD48MeK+1u/EnXJnQimrCvUIEJYaqk9K0hi37rJuJ4O7vZ&#10;Yojj3Ek94y2a21Hu0rSQFnuOCQYnejfUDs3FKkh+5fqTGHvJmhWHms9JXQwfSm2elrdXEIGW8C/+&#10;+z7pWL/MyywvyjxSRKa4AHm4AwAA//8DAFBLAQItABQABgAIAAAAIQDb4fbL7gAAAIUBAAATAAAA&#10;AAAAAAAAAAAAAAAAAABbQ29udGVudF9UeXBlc10ueG1sUEsBAi0AFAAGAAgAAAAhAFr0LFu/AAAA&#10;FQEAAAsAAAAAAAAAAAAAAAAAHwEAAF9yZWxzLy5yZWxzUEsBAi0AFAAGAAgAAAAhALElMwbKAAAA&#10;4wAAAA8AAAAAAAAAAAAAAAAABwIAAGRycy9kb3ducmV2LnhtbFBLBQYAAAAAAwADALcAAAD+AgAA&#10;AAA=&#10;" strokecolor="#7f7f7f" strokeweight="1.5pt">
                  <v:stroke joinstyle="miter"/>
                  <v:textbox>
                    <w:txbxContent>
                      <w:p w14:paraId="7ADB38B4" w14:textId="74901A6C" w:rsidR="00457017" w:rsidRPr="007C56D3" w:rsidRDefault="00457017" w:rsidP="00D142D1">
                        <w:pPr>
                          <w:spacing w:after="0"/>
                          <w:ind w:firstLine="426"/>
                          <w:rPr>
                            <w:rFonts w:ascii="Comic Sans MS" w:hAnsi="Comic Sans MS"/>
                            <w:bCs/>
                            <w:spacing w:val="40"/>
                            <w:sz w:val="56"/>
                            <w:szCs w:val="48"/>
                          </w:rPr>
                        </w:pPr>
                        <w:r>
                          <w:rPr>
                            <w:rFonts w:ascii="Comic Sans MS" w:hAnsi="Comic Sans MS"/>
                            <w:bCs/>
                            <w:color w:val="7F7F7F" w:themeColor="text1" w:themeTint="80"/>
                            <w:spacing w:val="40"/>
                            <w:sz w:val="56"/>
                            <w:szCs w:val="56"/>
                          </w:rPr>
                          <w:t>b</w:t>
                        </w:r>
                        <w:r>
                          <w:rPr>
                            <w:rFonts w:ascii="Comic Sans MS" w:hAnsi="Comic Sans MS"/>
                            <w:b/>
                            <w:spacing w:val="40"/>
                            <w:sz w:val="56"/>
                            <w:szCs w:val="56"/>
                          </w:rPr>
                          <w:t>ea</w:t>
                        </w:r>
                        <w:r>
                          <w:rPr>
                            <w:rFonts w:ascii="Comic Sans MS" w:hAnsi="Comic Sans MS"/>
                            <w:bCs/>
                            <w:color w:val="7F7F7F" w:themeColor="text1" w:themeTint="80"/>
                            <w:spacing w:val="40"/>
                            <w:sz w:val="56"/>
                            <w:szCs w:val="56"/>
                          </w:rPr>
                          <w:t>ns</w:t>
                        </w:r>
                      </w:p>
                    </w:txbxContent>
                  </v:textbox>
                </v:roundrect>
                <v:shape id="Picture 457142262" o:spid="_x0000_s1248" type="#_x0000_t75" style="position:absolute;left:15925;top:1143;width:11589;height: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9pPywAAAOIAAAAPAAAAZHJzL2Rvd25yZXYueG1sRI9Ba8JA&#10;FITvQv/D8oTedJNgrURXKS2C7UFrFLw+ss8kmH0bs9uY/vtuQfA4zMw3zGLVm1p01LrKsoJ4HIEg&#10;zq2uuFBwPKxHMxDOI2usLZOCX3KwWj4NFphqe+M9dZkvRICwS1FB6X2TSunykgy6sW2Ig3e2rUEf&#10;ZFtI3eItwE0tkyiaSoMVh4USG3ovKb9kP0bBdbaxcbc7H/rPU/Mhs+11u/7+Uup52L/NQXjq/SN8&#10;b2+0gsnLazxJkmkC/5fCHZDLPwAAAP//AwBQSwECLQAUAAYACAAAACEA2+H2y+4AAACFAQAAEwAA&#10;AAAAAAAAAAAAAAAAAAAAW0NvbnRlbnRfVHlwZXNdLnhtbFBLAQItABQABgAIAAAAIQBa9CxbvwAA&#10;ABUBAAALAAAAAAAAAAAAAAAAAB8BAABfcmVscy8ucmVsc1BLAQItABQABgAIAAAAIQBAv9pPywAA&#10;AOIAAAAPAAAAAAAAAAAAAAAAAAcCAABkcnMvZG93bnJldi54bWxQSwUGAAAAAAMAAwC3AAAA/wIA&#10;AAAA&#10;">
                  <v:imagedata r:id="rId263" o:title=""/>
                </v:shape>
              </v:group>
            </w:pict>
          </mc:Fallback>
        </mc:AlternateContent>
      </w:r>
    </w:p>
    <w:p w14:paraId="1F6FBBAA" w14:textId="06A8C24C" w:rsidR="00D142D1" w:rsidRDefault="00D142D1"/>
    <w:p w14:paraId="55DD9F46" w14:textId="4DD0F9BF" w:rsidR="00D142D1" w:rsidRDefault="00D142D1"/>
    <w:p w14:paraId="1727F4FA" w14:textId="60412140" w:rsidR="00D142D1" w:rsidRDefault="00D142D1"/>
    <w:p w14:paraId="2BA22228" w14:textId="3BBFE77F" w:rsidR="00D142D1" w:rsidRDefault="00457017">
      <w:r>
        <w:rPr>
          <w:noProof/>
        </w:rPr>
        <mc:AlternateContent>
          <mc:Choice Requires="wpg">
            <w:drawing>
              <wp:anchor distT="0" distB="0" distL="114300" distR="114300" simplePos="0" relativeHeight="253967360" behindDoc="0" locked="0" layoutInCell="1" allowOverlap="1" wp14:anchorId="5F3A60A6" wp14:editId="76DB5FC7">
                <wp:simplePos x="0" y="0"/>
                <wp:positionH relativeFrom="margin">
                  <wp:posOffset>-49530</wp:posOffset>
                </wp:positionH>
                <wp:positionV relativeFrom="paragraph">
                  <wp:posOffset>345440</wp:posOffset>
                </wp:positionV>
                <wp:extent cx="2987675" cy="751840"/>
                <wp:effectExtent l="0" t="0" r="22225" b="10160"/>
                <wp:wrapNone/>
                <wp:docPr id="2104" name="Group 2104"/>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2085" name="Text Box 2"/>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083C9E43" w14:textId="77777777" w:rsidR="00D142D1" w:rsidRPr="001519B1" w:rsidRDefault="00D142D1" w:rsidP="00D142D1">
                              <w:pPr>
                                <w:spacing w:after="0"/>
                                <w:ind w:firstLine="426"/>
                                <w:rPr>
                                  <w:rFonts w:ascii="Comic Sans MS" w:hAnsi="Comic Sans MS"/>
                                  <w:bCs/>
                                  <w:spacing w:val="40"/>
                                  <w:sz w:val="56"/>
                                  <w:szCs w:val="48"/>
                                </w:rPr>
                              </w:pPr>
                              <w:r w:rsidRPr="000A6D44">
                                <w:rPr>
                                  <w:rFonts w:ascii="Comic Sans MS" w:hAnsi="Comic Sans MS"/>
                                  <w:color w:val="7F7F7F" w:themeColor="text1" w:themeTint="80"/>
                                  <w:spacing w:val="40"/>
                                  <w:sz w:val="56"/>
                                  <w:szCs w:val="56"/>
                                </w:rPr>
                                <w:t>r</w:t>
                              </w:r>
                              <w:r w:rsidRPr="001519B1">
                                <w:rPr>
                                  <w:rFonts w:ascii="Comic Sans MS" w:hAnsi="Comic Sans MS"/>
                                  <w:b/>
                                  <w:bCs/>
                                  <w:spacing w:val="40"/>
                                  <w:sz w:val="56"/>
                                  <w:szCs w:val="56"/>
                                </w:rPr>
                                <w:t>i</w:t>
                              </w:r>
                              <w:r w:rsidRPr="000A6D44">
                                <w:rPr>
                                  <w:rFonts w:ascii="Comic Sans MS" w:hAnsi="Comic Sans MS"/>
                                  <w:color w:val="7F7F7F" w:themeColor="text1" w:themeTint="80"/>
                                  <w:spacing w:val="40"/>
                                  <w:sz w:val="56"/>
                                  <w:szCs w:val="56"/>
                                </w:rPr>
                                <w:t>c</w:t>
                              </w:r>
                              <w:r w:rsidRPr="001519B1">
                                <w:rPr>
                                  <w:rFonts w:ascii="Comic Sans MS" w:hAnsi="Comic Sans MS"/>
                                  <w:b/>
                                  <w:bCs/>
                                  <w:spacing w:val="40"/>
                                  <w:sz w:val="56"/>
                                  <w:szCs w:val="56"/>
                                </w:rPr>
                                <w:t>e</w:t>
                              </w:r>
                            </w:p>
                          </w:txbxContent>
                        </wps:txbx>
                        <wps:bodyPr rot="0" vert="horz" wrap="square" lIns="91440" tIns="45720" rIns="91440" bIns="45720" anchor="t" anchorCtr="0">
                          <a:noAutofit/>
                        </wps:bodyPr>
                      </wps:wsp>
                      <pic:pic xmlns:pic="http://schemas.openxmlformats.org/drawingml/2006/picture">
                        <pic:nvPicPr>
                          <pic:cNvPr id="2103" name="Picture 2103"/>
                          <pic:cNvPicPr/>
                        </pic:nvPicPr>
                        <pic:blipFill>
                          <a:blip r:embed="rId264" cstate="print">
                            <a:extLst>
                              <a:ext uri="{28A0092B-C50C-407E-A947-70E740481C1C}">
                                <a14:useLocalDpi xmlns:a14="http://schemas.microsoft.com/office/drawing/2010/main" val="0"/>
                              </a:ext>
                            </a:extLst>
                          </a:blip>
                          <a:stretch>
                            <a:fillRect/>
                          </a:stretch>
                        </pic:blipFill>
                        <pic:spPr>
                          <a:xfrm>
                            <a:off x="1790700" y="22860"/>
                            <a:ext cx="647700" cy="706755"/>
                          </a:xfrm>
                          <a:prstGeom prst="rect">
                            <a:avLst/>
                          </a:prstGeom>
                        </pic:spPr>
                      </pic:pic>
                    </wpg:wgp>
                  </a:graphicData>
                </a:graphic>
              </wp:anchor>
            </w:drawing>
          </mc:Choice>
          <mc:Fallback>
            <w:pict>
              <v:group w14:anchorId="5F3A60A6" id="Group 2104" o:spid="_x0000_s1249" style="position:absolute;margin-left:-3.9pt;margin-top:27.2pt;width:235.25pt;height:59.2pt;z-index:253967360;mso-position-horizontal-relative:margin"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gSFXVgMAAM4HAAAOAAAAZHJzL2Uyb0RvYy54bWykVdtu2zAMfR+wfxD0&#10;3trJkiYx6gxbuxYDdil2+QBZlmOhuk1S4mRfP1J20rQduqENUFdX8vCQPDp/u9WKbIQP0pqSjk5z&#10;SoThtpZmVdKfP65O5pSEyEzNlDWipDsR6Nvl61fnnSvE2LZW1cITMGJC0bmStjG6IssCb4Vm4dQ6&#10;YWCzsV6zCFO/ymrPOrCuVTbO87Oss7523nIRAqxe9pt0mew3jeDxa9MEEYkqKWCL6evTt8Jvtjxn&#10;xcoz10o+wGDPQKGZNOD0YOqSRUbWXj4ypSX3NtgmnnKrM9s0kosUA0Qzyh9Ec+3t2qVYVkW3cgea&#10;gNoHPD3bLP+yufbuu7vxwETnVsBFmmEs28Zr/A8oyTZRtjtQJraRcFgcL+azs9mUEg57s+loPhk4&#10;5S0Q/+gabz88fTHbu83ugekclEe4YyC8jIHvLXMiERsKYODGE1lDLPkcAjFMQ53+wADf2y0ZY4mg&#10;eziHNJG4hWUo9ZTu4D5ZfhuIsRctMyvxznvbtYLVAHCENyGMw9XeTkAjVffZ1uCGraNNhl7A9YEy&#10;Vjgf4rWwmuCgpFA+pv4GPZBcsM2nEBHS3TnMbrBK1ldSqTTxq+pCebJh0C9X6ZeieHBMGdJBgIt8&#10;mvc03LOxCwcT0Km17ShRLERYPNhEX2qtgYTe1TSH395Tup9w3sOmZQSpUFKXdI7Hh0JDtj+YGgJj&#10;RWRS9WMIUpmBfmS85z5uq21K9WKyT2tl6x0kxNteGkDKYNBa/5uSDmShpOHXmnkBIXw0kNTFaAIV&#10;TmKaTKazMUz88U51vMMMB1MljZT0w4uYtAexGvsOkt/IlBKskh7JgBmKfXnuJC/gb+h7GD2q+n/r&#10;I9yKa8Tfa6z+Lxua+du1OwGJcizKSioZd0luIdsIymxuJEdScXLUQKP8zb6B4AD6JWNcg+TsT+I9&#10;LEKc3zNTKen2ZYjjATDw9UDr/hJzr6OXlq+1MLF/GLxQgN2a0EoXIEmF0JWALvcf6xHIFTxKERrQ&#10;eWki4oMKj15E3uKwgXbAvkGgRxsJ9B1ODKGvrb1oHbRyNFvkM6hQAqo4Hs/Phlrdq+bZZJZ2k2jm&#10;oJ9ThPBEIz/ZwwlWDyQNAVeqovRoJLPDA4ev0vE8nbp7hpd/AAAA//8DAFBLAwQKAAAAAAAAACEA&#10;Ut3PImc5AABnOQAAFAAAAGRycy9tZWRpYS9pbWFnZTEucG5niVBORw0KGgoAAAANSUhEUgAAAJ8A&#10;AACsCAYAAABl9X7jAAAAAXNSR0IArs4c6QAAAARnQU1BAACxjwv8YQUAAAAJcEhZcwAAEnQAABJ0&#10;Ad5mH3gAADj8SURBVHhe7Z0HfFTF88CH9F5II9SEJHQIvYdelS7+BEWaiigoTRBBRAGlqH8FFFGk&#10;S6/SIfQaIBAJhBZKCoRAgPRKkvnP7G1CQuq15ID78lnusu+9fXv75s3OtlnQ83KB2uNbeQs9ep7D&#10;gqGQjxJBL4R6tKrliotWBdFAfurREfiBK547oowqTabLrOi14asMP2DFc9ZpNCqEZeSnnlKCn6j8&#10;+tJQhpBf1UJf7ZYiL6PgMZrSgHrNVwrIhzdd8dfLi7oaUC98JczLqu3yQ13h01e7JcirJHiM1OAq&#10;o9d8JYB8SDpZzaakpEBiYhLExcVCWNg9qFKlEtjZ2YGNjQ0YGBStm9TVfnq0CGs7XSQo6ApOmTIV&#10;W7f2wbJlHZFkiLUyGhkZYeXKlXHkyJG4f/9+fPbsmbyiQDTa/aJHQ/CDUTwf3eHxo0c4YcIXaGFh&#10;KYSNtBs28PbGTh27YPMWLdHEzEzEczA0NMLevftieGiIvDp/+Lfq0SHomeic4B0+fBy9PKsLwbKx&#10;scWJE7/Ea9dvYlxsLKalpWNCYiKGhIbiggULsG3b9kIw+dwG9erh3du3ZSr5I360Ht1APhOd4cf5&#10;89HK2kYIU7OWLfGUn588kj+ZmZm4evU/WM7FRVzz9tvvyCP5I360ntKFnoPOabzvvp+J1DIQQvTh&#10;h8MxkTRccVn299/iOlNTMzx79ryMzYv48XpKF/ksdIZV/6zFMtSI4KxNmDBBxhafpKQk9PT0FNd/&#10;++1MGZsX8eP1lA5U/jqn8c76n0Vbe1shOCOHDRNVqSp8O/07kUa9evVlTF5EIegpeajsdU7wQu/d&#10;w2rVawmheaNbd0xOSpFHlGfHjh0iHWdnF7x1646MzY0oCD0lC5W7zgkeqTh87/33hcA4Ojpi0OXL&#10;8oBqXPT3R0sLCzQ0NMRDhw7J2NwoSkNPiSHLXeeY9R01MCh73FWyacMGGas64SEhWLF8eZHmli1b&#10;ZGxuRIHo0SxkJ3lS2fahz68prKegnhrRMnt37URLU0UDY9SoUTJWPS5cuIiWllbUYgbcu3+vjM2N&#10;orT0qAwJViUK3SlMpPJcQcGfvqtuLJUwN27cxEqVKgnB69C+vWipaoLNm7eINF1dXTEsLEzG5kYU&#10;oJ7iQULlTKEDhc8o/EnhFJVhjKIoXz5CQkKxVq16QkgqUBV5/epVeUR9evToIdLt1KmTjMmLKFQ9&#10;eaGysSXhakmfI+hzAYXDFB6KUnsFuHHjBlavrhg2MzU1pdbpLnlEffbv3YtG1NDgtDdv3iZj8yIK&#10;+nWHhMqUyqIRfQ6hMI/CHgr51xUvOfS7cPGiRVihQgUhHObmFrh1a8ECoiwBAZexintVkXa3bt0w&#10;IyNDHsmLKPzXDXoAdSgMoDCTwjYKwbI8XlnS0tJw3759VA12zp4KVcWtCu7apRmNFx8Xh0uWLsm2&#10;H7m7JiAgQB7NH/EwXlXo9+lef1oJkpGejvfv38fly1ehj09bNDRUzDgxMTHBAQPeFbNR1IEF+mpQ&#10;EH45ZQrWraewHTk4ODjh3r375FkFw89IWXR+Fir9rldisU1R0MOHiPv3Ye+evXDrTijPEGa1Ds/S&#10;kiCDvj64HwGHDx+GmNhYcb6RkTE0a9YUpk6dCt26dafzRbTSpCSnwr+7dsCq5SvA1/cAPEtPF/Fm&#10;ZmbwzjvvwJQpU6BatWoirjBeqRnNLHTilXoN8D1yBLt27SoaC/zTCwpcxVrbWGO//v3ELON00oaq&#10;8uDBQ/zll1+xdu162fP2OLiTjcfz/LiaLczGexG6Vml0Rlop/6+FhstJZGQkzJgxA/786y/IzMgQ&#10;cWRnAbVcxfcsbG3twNLSAjp16QTdScvxGgsjQyN5VDlu3boFS5cuhSVL/oanT59wuQst2rlzJxg8&#10;fDj06NoNrKyt5NnF56XVfOLVec3YQ5rLw8MjW+O0aNUKd1PckydPxLqJnEET3L57G8ePH082nEP2&#10;PZ2cnHDYB8Pw7IVzmP5MdS3KUHovHzLvrw3UGsfvZszIXithZWWFCxcuxPj4eLwbchejHkfJMzXH&#10;ls2b0aWcYkYyhyrUip37ww94u4ip8crAz/KlQub7tYGHpv73v/9lC0Hr1m3EuCkzZuwYNDQ2RDd3&#10;N+zZsy8eOOCr8vy7LDLo+u/nzkVzU4WgOzk74Y9z5uDDyEh5hubg5/nSIPP82nD6tB96VVfMCDag&#10;hsPQocOpwZCJV69ew2bNmot4bnDY2tqikZEhGhsb45dfTsSU1FSZgvLMIe3G6XJo174d3gy+KY9o&#10;HrrHy4HM72sBtxj/+P13tLO1E0JgSdXsqhU8ZwFx3bp12TYYd+SuWbNG9LcdodZvVgdvuw7t8Oo1&#10;5cdplyxZgoayFTtgwACMi4uTR7QD3Uf3oXy+Nl0oMdExOOT9IUIAONSqURPPn7+AT8iuGzFiJBoY&#10;KMZM+/XrLyYG5ORK0BX0ad1KHHd0dMJdu/bII0Xj6+srbEm+tmevnhqb3VIQdJ+XA5nfV56LFy9i&#10;y+aK6pTD4MGDSege46p/VqOrnJhpZWWN06ZNE9ouP6KfPhXX8bmWlpb499Jl8kjBhN69i+5ubuKa&#10;+vXq4YMH9+UR7UH30n1kXl95/v33X7SzU1Sz1tY2+NNPP5MgRWP/t/uLuDJQRlSnfmfPyisKJjMz&#10;A78YP1FcZ2xijCtWrpJH8sLNk0GDsqbPO5OWLXipoyah+6lEiXUMUh6124lMZZCUmAhPY2LEUBX3&#10;ed4LCwP/wEtA2gDS057R8RQwM8oAMDUHKwsrcCjnAjW8vKCWV00wMjXiPAJVhUAGPwUjMDA0AEP6&#10;24C+mxobg7m5uWLYqwD4vnPmzIG5c+cCVXVQsWIl2LBhCxVyOnw84kO4HHQVypevANOmfQMffviB&#10;uA8TcPES3L4TDP379xd/58dXX02jtGeBvb0DnDhxAmrXrimPPIeH3zp26khlAbBw4UIYPXq0PKI9&#10;1OlcLhHh04bgxSckQOSDh/Dvzm0QHhoOT588gTvBwXD15i2IjY0W5xT3pRSFIMvQyMgULC3NwYKC&#10;kbERmJmagTEFW0srqOLmBs7OTmBjYweNGnhDzdq1wcTEAgx5tCHzGUyaPAnWr18v0mndujWsWr0K&#10;/M6fgw+GfADJyYnQyqc1LF+6Cry83MU5Waxfuw4+GfUpBF66BJUqV5axuUlOToX69b3h5s0bsHr1&#10;ahg0aJA88py+ffvC9u3boWXrlnD44GGg1rM8oj3UEb4SgYRAY9y4GoQ/zJqJ1apVR3Mzs+wpRTkD&#10;d1NwsLayRXcvD2xGtlf7du2w5xtvYKeuXbEdfW/VogV6VfdCFwd7NDU1yb6GV2i9mF5+ge9rYWEh&#10;7DZFsMrOy+efj8XHZN99/tno7NknX3zxBSYm5e8p4O7dULS1c8CxY8fKmLxwizlr7Hf37ryND39/&#10;/+zj66jVXFLQ/VRG61JL+VNb66Wnp8PRo0dh+fLlsHPnToiPj5dHANyqupEWakTaiqrRsg7QxqcV&#10;NGzcWFSPXIWampuCOWkuI0NDMKbq8xmVF2ZkiLHUlLRUSE9NhTRKn4uRr0lISIIwqq5jnz6Gx1SF&#10;c/WZlJwA0U9iICrqMcTFxcODiPtwN/QOadtonk8oc0K1OWmaefPmQo8evWH48OFw7NgRsLezg2+/&#10;mwmff154FThp4gT45Zf5cPDQEWjb1kfGAmRkZlA1PQ1+nPsjpGekw6hRn8Fvvy2QR58zefIUqu5n&#10;k2Z2Bv/zF0iDVpRHtAuVme5qPsX7oTzJKSl49NgxnPvjXKxbr67wG8fJcahZsyaOJy1x4cIFfBD5&#10;QF5RcsTHxYv77ty+HV2cnUWenB0dcQf9TdUeurgo4ho1aoQXSCMVhwcREeju7iH697ImbnIrmOy2&#10;7N/96aej8Vk+Y7CPnzzFqlXlODFp33LlXLFp06Y4b848PHPGTzRatAXdUzehvBW7Ty82JgYvXQrE&#10;jRs24MABA7Bho8ZomEPgzKhKaUHV57JlK6lKeyKv0i4nTpzEt97qj598+gkmJMTLWAV3bt3GJiRc&#10;nDdXFxc8fOAA/vXXX6La5heFNBE+ffpUnl08eJoU/043Nzc8738Bv5j0RfbvHzNmDKan5y9EixYv&#10;Eufwi/DxqE/Ru349NDIxEXE82fSDDz6g/CfIszUL3UM3kfkrEO79v/hfAA4dNlT0SZUp83xeGQcr&#10;S0t0d3PHiRMm4tEjx8Vs3sKIjYvN06HK46McnzU7JJW0SXhYGAYGXsHg4Ocz7lNI0969e5cekuL6&#10;JUv+Fg9O5KUM4IfD3sM//vwT/168GNeuWoWNGzYUx9iFmO++/fjt9Bnib15PwV0tqrJq5Up0cChL&#10;Lx7ZoSbGIk2eX1cQkQ8j0d3DXZz3EQkZk56RiX5nTuFPP/+M5StVFsfGfv65OKZhNlLaugdlrFCt&#10;FxERicM/GIHGZOzz6Ry4AWFvXxa7d39TTHQ8ffIkpqYWb0rRgweR2Kq1D7Zr3xZPHjwm4oKuBOGA&#10;d4ZgjRo1sE+/fjhh/ATs0q0b3VNhmJvR/fbs2Y1Hj57Azt27iLi2bTtgrz69xPcW1Ch57733hRdP&#10;blxYW1vnauCUdXLCA6TxshzpcDV79ep1ce+CSEpOwkWLFuHQD4biZyM/wQXUkNhA2v7oocMYExMr&#10;zvnk47HZ9xg3bpyIK4hRn40S5/GY8OV83GIEBl4lYXYULxJrcg3zNt1b95CZy5dLly5lL/XjUK9u&#10;Xfxm2nS8cP48RlP1m1+PP2tJHp98/PQxZtKbnQVXJ7xwhluwXOVx564htVpZ2BydqNCNTbBj+/Zi&#10;7JTvxQuf2Y4a+uFQ8bepqbGYyWtubi7S4BYjWdD4/qDB+OjRE7pvOgl2FEaScE+b9nV2nnlt7KnT&#10;fkK78N8+Pu3xCdleOXnG47SHD+HatWuFVmWt3K9/X3G+ubmlbFmXQQNqEXMeeILB7Nmz6aWwEOcM&#10;+4gnHxRsr23b9m+2LTydXoCCmPXDLHHOkKFDZIxmoDR1D8pXgVov4NJ/6Fq+oigMflt/+uknTIjP&#10;bU/lhIVu8+bN2KB+fSFYdvZ2+PXUaXju/Dmc+tVUdC1XTqRVmQz1pUuXY3j4PRxEgmNpZYktW7Uk&#10;g/uMqHp5GhELQFSUYr7co0ePSKu9hx07dMSPPxmJ165fE1UvT3sKDQ0ljft8NkkKCdGkSZOyuzLc&#10;yBTg+yxZslT83a1b9zwD9zzMxV4DWJD5HO6Kadq4sfg+dfJkcf9798Lx0pUreObsGWzVqrU4xt09&#10;/MkjFc+eFSx4J6lWoJatONfHx6dQm+7mjRuiVrGlPDx6qLn5gnRv3UPmLQ/8cDt26iQKjKuCU6dO&#10;i/g0sscC6SG8OGuX1yiMHq2oVipWroJ9+/anlpxC2EypGmFtxavoV69ejVH0MLNgYQsJDcGExMKN&#10;bD6P71EU69avF/fkwNr06o1r+Pffy8TfHh6eOIO0ToMG9YUTxeEfDMeDBw/hG93fEFXdH3/8iUfI&#10;Xv3fgHewYsWKpFEHiXLICSvyDh0V1T6H/v37FzoLxZ9a+RUrK2w5T89qePNmsLgnmx75weXK/Zys&#10;Xa9dvSZj1Yfur1tQnt5WZC0vV69ezS7gHXt3yFjE4ydOiNbZ7LnzRKMiRrYS582bJ84dOnQYRjxU&#10;OBj4ce5crFW7Fk7/bjr+999/QoC0DdtS48d8jvXpvgZUVbZo3UJosqzfwqFvn764cvlKbNmiFVrQ&#10;S8FxM2bMkCkoYK37ouCxiTHhyy95XE9c06/fWxgbq7D98uO032kx4ZTP5RfxrBwfrlWzJvbs01t8&#10;zw/2qczX/LVksYxRG91rbHCmFHnLy2/UWuRTKlSqgI+inmuqINJ6FlTdOFA18sHQoVidNAg3Omxs&#10;bKgB0I4emOoTKjUJ97FxtwX/Bg5v9uohWrZvvdUPZ3z73NLg38Nz9QpyqpMFC+LAgQOz0xs+fHih&#10;1efu3buz5/+x7Xr06FF5BPGNN94Q8Zu3bpUxuXlf+uvjkRYNoXuNDZmxfJkxWzGztkGdGhgXEy1j&#10;FQwdNkwc46qhbZs2VK1UooZCO7wRfEOeoRtkUBW2ds1KnPbtd2Qb3hNxrH2V1cC8oIcbOPybOYwf&#10;M4ZawsnyaG4ePHiAEydOFC1uPtfd3V3UIjnZuHGjONa4eQsyY/KaEsOGfSiOc3+hJqC0dAvKU6Hd&#10;K8uoQcCnVSbbJ8vwz2LfwYPiWJ/efcWDZA2Q0+gvimR6cDHRuQU6J/5URc/6/nvxEMPCFELDttCd&#10;O3fEQhpl1qjmR3Jyqqgui5MO57UVVc/8ezmMGjU2z+ox9hi/d98+/PnnX4SwZZ3Ldu7+/QfF6M+P&#10;P/4oGmx+fn7CfQYf5xnTVwKvyFSeM3rU5+L4qyx8hXLs2ElRADY2ZTEiIvew2L/bdwgD/fx5xYIa&#10;Zfns88+xLrWIv5k6NZfQsoHds2dvaiXbY8eOnaiB4EWNlK74/fezsV69etiBtE9z0hbdunUVNuSJ&#10;E6eoMbEUjx2hKq0QbcYeOkeP/BQnff0lrly9UmjrChUqke1VC1ev+qfQhgwPHU6aMhUby9avk5Oz&#10;CJwfbjwdOXyEvnuLY1mBu1S4j5E/y5Z1yDUBgjViVsvXydERQ+iFepGvv1F0E3300ScyRj0oLd2B&#10;8lNgQyMLbpXxqbynA3dV5IRtKW4tFmRsR8dGY99+fcVa12YtmuEP389CX98DOIRsGW9vb7IjK+HY&#10;8V/gxx+NwM5dOgl768ChA5SmB44c/RleCAjA1WtXY0U6r2/ft3DHjr1C2B5RQ+bRw0f43Xcz0MHR&#10;CStXqoKNGjXBge+8V6D9xSMjnTt3wg4dOmH79u2xTs0a+PGHH+HlwMu4bft2avk2xgHvDaDfewt/&#10;nPcz9u7TB3fvyTsTJZ7Snz79G+zQxgfbkG3r4qJoyfPaC+7Q/vXnn0WfKI9h82dgYKDooxSd3+++&#10;i78vWoSdOncW13Bgk2XmzO9l6rmZPmO6OIerX01AaekOlJ8CGxpZ3Lp1SxQAa7jw8HAZq9jroWHD&#10;hlQwH8mYvHC3yaLff8dpU6Zhn169hFsH7ndr3rw5Cc53+PFno4Vwrli5kt7uEWJU4weyMf8L+A93&#10;79yFrXx80MzcDD/5+GNMKWBNg9+5s3gtSPnFOqzJctp8iZTXkSM/wSpVKuPIT0fim2/2Ivuugzxa&#10;MMHBJKxUjb4/5P3sbqiCCKKqtVXzptmC50Ev2aYtm+TRvEyZMkWcN5peRE1AaekOMk+FUpDwRZL2&#10;KetQVqlNStLSnuG1a9cwJua5M9E7ZMR36dIN61P1yy1lL89qOG7seHSr6katvSHZa2SVIezePdHB&#10;fPpU4dtF5eTgoUNYr743Vd1HcOu2Lejs4kINgvwdaavCH3/8gbZyNRxXuePHT8CHpL0LY9QoxeyY&#10;V9Lmk3kqlNu376CRoYmwW4KDn9sl0dFP0cvLQ1RhyjQy8iMxMQk/Gz8OzWXLkLfvDAkpfNfEgoiM&#10;iMDGzZqJobmuVL0VB25I9e3VB32P+OLc2bPJTgPs1qULVe2P5Rnq8euvv2AZOUG1Xp06ePSIYhy7&#10;KIYOVayi05Dw8RxN3UFmqlDYv5yTnOu2ZXPu/qhRnytGMr6iBkNiAV0OxYUrQB4FGDJkGHbr2hXv&#10;FdHfVhCffvopDhw0CLdu3SqmOWXkGFMuiK3bt+KIESPwze7dhQ02hKrQMWSnVfPyxLlz5+K5c+dw&#10;KlWBvJb2Y0r/hpxZExefQHZqOL08Bf/2Bb/8hCaGiokN7Cc556hOYWRSC7yLtA3//muJjFUdSkd3&#10;oPwUa95eNDUm6jZsIArhu2+myFgFPNbZpInChmH7j/2LpKgphNzifHGKVU5YS875YY4YHrv4gudN&#10;flF82vqIobTmLVqhu0dVXPTHEjHqwjNNRn70Ed6jKvlFAqnR4VG9Og7o/xaeOXMOmzVtRr+rCVX/&#10;Y7ActUg7deqCvy1YgH9S1dmnd2+0t7fDatVrYkVXV3St6IpVq9bAf//dKVN7zsyZM4Uwc/l0J8FW&#10;ZhE4t/iNDI3F8svwcPWXUvIz1xlknoqERwi6d1f0xH8wfJiMfc6jR1E4fuw4YRPyOY1ICNevXZun&#10;T1BT8NoJHjFo0qihsBO3bNkujyDOXzAfPxzxEY4aORJr16wpOnF/+22R6AoZO2ksWlDjZT4J0NGj&#10;h/NMGn30+HH2MBrbtqNI8zmS3ceOtatX8yIzQ9EfyQK0evUaMRpy/uxZvPjfRfTzO4fXrz+flsX9&#10;huPGPZ9U2qdPX6UEj+FZNXwtT0B4cXhPFSgt3UHmqVgMG6YYnho8uODpPTwTpWvXN5B3uuZzq1Wr&#10;Rg/+N6VnBhcHdvnarGlzLOfkjA6ODhh4JVDE854W3t6NyRb1Qv8X1r/evx+Bs2fPw2GDB5OWbiS6&#10;boqyVXn2yoYNm4Xr2eLAHeDnqYp+q69iChYHHopTxSbOGlqbNWuWjFEPSks3oLwUq8rN4rPPPhMF&#10;0YuM8sLgN55dRPCO12y08zU8g+TXX+eLrgxNwrbTooULsaqHh3Cy/eSpQjNxC5JXoRUGV+08wqBu&#10;Q4lJIq3E/ZM8p69jx47ZNQAH7p/Lb/1GcehCDR5O4+f/+0XGqAelpRvI/BSbH+YoZqrUqFULo4qx&#10;FoM1AFd53JHM13HgkQCeQKrukNiL8JDW0WNHMT6x4PmFmiQ9g23SRNHZ/c30b7Bd105onEPg2Mar&#10;Xa82bly/HtOpHFQlS/j++FMzM1ooLd1A5qfYXL4cJKav86VXrhR/GzO2VebPn4+u5V3FtTzpkue9&#10;8QYoLwuxsQl4+uRpXLx4sfgtg94fhOUrlMueMJAVXF0riH7JXTt2iGn36pIlfHxPTUBpaQS111wq&#10;m5knj59A1aoeEBcfCyePH4dWPs/XqBaH+xER8MP3s+GvvxaL9bx2drbQtGlz6NmzN1hbW4OFhWKV&#10;vrGxGRgaGoCZmQnYli0L1T08wNbOThwrCbhYrgRdgVvBt+H61SDYuGkrPH4SJfwg81rgF2nQoAE0&#10;qVcH+r0zEBo2bgKOjg5iHbEm6Nq1Kxw4cEC48Zg0aZKMVR2dWavLwqcMPExWr6GiCmVvnKrAQ1nc&#10;UPDxUazb4LQKC6bUMvUie5EH8gcNGoTLli3DY8eOiYZNxH3NeXG6d/8e7tu/D7+cNJnu1STbWVDO&#10;wFUpt6x5nmL//v/DhQt/x/Pn/akFW/AEUnXp07ufuDfbkpqA0tIIJa75mClTv4LZP8yBbt3egL17&#10;d8tY5SEjH06ePAOXA/8THg3uhoRCZuYzOsI/i7NVBpJTk4VnAd6/goxEviwbfoErVaoI7u4eYGJi&#10;CkZ0ma29DVT08IQ61WtAg/r1gYSFNKghWFlZgo21DZiamtGVCLHx8RATHQOJiUlCq5w8eQyuXAmC&#10;0NBQReIEp1+hQgVwdXWFN0j71G/UCBwcHICET2jpkmLMuHGw4Ndfxb4a69atU1uj0vUa0XylInys&#10;/idPngwdOnSCQ4d8Zax2SEhOgHvhESSYIfA0MhKuUzVIDRiIp2qf7EhISEgAatTIs/OHBdDRyRHK&#10;lysH1la2VGgI4Q8jITwkjKr+NHmWAt6mwMXZGYYPGwbVa9eE5mQSuLi4yKOlw/yFC2Hs558DNdTg&#10;9OnTYGlpKY+oxkstfMtXLofhQ4dDNa9qcPLUSXBycpJHSoZnz9JJaJ5BZORDsetP8O1giHr0RAhS&#10;dHQ0nD1/Fu6F3YOoqCjSpAjUqhaCqtCmzzEhu9LI2EDkv1ePHsJr1RtvvAEVK1YU2lJX2L/PF7p1&#10;7yJeguvXr4sXRB1eauHbs3sX9OjZC2zs7YDsLqhZLfemJ6UNV+ccWCOmp2eQQMZT1X4B7oTchZTk&#10;FP7NUNbBHnyad4bKHuWEEyJbGxt+KjIF3eLSpUuiqrehPN69exfKUgNMHTQlfGrDwqcsR3x90djI&#10;CM2tzPHSlUsyVo+24H5EflTsyi0sLELGqo7iyauPgfwsUeKpGkun6szI0BgMDYxlrB5tUaaM4jEj&#10;ZsKzjNw2amlSKsKXHh8NmJkBVuYWYGXGrUc92sTYxFh4Wc0k4ct43YXvaWyC+LS1swcrG1vxXY/2&#10;EI4xjY2FrZpZ5rkzy9KmVISP/QszZcs6gL29esavnmJClhoLX1pa4d1KJUnp2HzSra2FhQUYlEoO&#10;Xi+4cWpA2i8zIxNS4/IO7ZUWpfToNdZg0lMMbMi8ca1YUXQdnTvvL2NLn1IRvti4RPFpYqbahsV6&#10;lMPZwQG83KqK7zeDg8WnLlDiwpdOb1/gxQviu2uFCuJTj5YpA+DooLCtHz6MFJ+6QIkLX0JiIgQG&#10;BYnvDb0bik892sfTw018Xrt+jWqeWPG9tClx4UtNfQaxsTHie9MmTcWnHu3TtkMn8RkWeg/i4xRd&#10;XaVNiQvfxcALkJiUCBYmhmBnbSFj9WibilWriv3k4uOLnsVTUpS48O3buQcwMxPatOsIHl7VZKwe&#10;bZORnCz6+RRzAnRjXkCJCl9GRiYE31VMtixXvjyU0XfylRi8WSBPData1R1sbUtuImthlOjTf/jg&#10;PvifPi6+d+/SRXzq0T5PY2Nh+65d4nv79u3UnlKlKUpU+JJT0yDqaQyYmJhASyUXDulRnZXLlsGV&#10;//4DMzMzsc+vrqCv915xQkPD4Oef/098HzBgADRq1Eh81wVKVPh4fNGU3j62PaKjdaOv6VWHBe/+&#10;/Xvg7OwC33yjvY3eVaFEhY/XDnh6egrh++ef1TJWj7bw8/eHv5ctFd+//+F7cHdXdDTrCiUqfLzx&#10;ceuWrcT3U6dOQXIyL8rRow0yMzNh7uzvITlR0aEcGHRJfL5S8Jx+ZTh17DiayP3Ffl6wQMbq0TS/&#10;LVwoyjgr8FascXGacbBE6ekGMj9KMXLkSFEg7Df54BFfGatHU/y5+C80lEJX2U2xR5uTk1O+zixV&#10;gZ+7TiDzoxS8xUDWXmCO9na48p9/cnlz16MaKckp+N306dkuRHjv4A0bNyjK2dFR7LqpCfi56wQy&#10;P0rD7sjOnvXHftL5IbuZZa/0elSDl0e2bt1GlCUH3t2TPaDy/mz8N3tg5Z2WNAGlpxvI/KjM7Tt3&#10;sHylSqKAulCBPX1StM8+Pc95+DASJ02ajNbWNqIM2ZvruHHj8al0vXvo0KFs4dNrvnzYtGlT9kbK&#10;vXr1yrNjt568JCUl47KlS4XbXi43DjVq1cFN27bJMxTkFD7eZ04TUHq6gcyP2iycPz97y/b27drj&#10;jWua25T4VYJdzK1btwEbN36++5CVtTVOnjwVnz59viFOFjmF75WqdmVeNALbJy4uLtkFyvuQbd26&#10;XeOub0sT9t/MHlY5pKWmCpe/hTW0+HhiUhLVBE/EdgbfT5+GDRo3zC4j9tn87nvvYeAL25/mJEv4&#10;uMGh6mY4L0LpaQS1JnZpMiM7d+6E3r17Q5s2bSAkJAxCQ+8KT0/vv/8+/PTTT8Kv3csCF0tcXAKc&#10;PnMCLl0IgMwyZeD+/QcQHhYKsQnxvJYRTA0MwNjUFKwtrcDc0lJ4UGVXbExqahqkpqRBdGw0PIyK&#10;gtA7d8RyU3ZexGnzpNA333wTxo0bJ8qrML89hw8fho4dOwIJH/j7+0OVKlXkEdUpdUdBVAhKeaEv&#10;iqwdvHkT4xs3b2KXrgo/whzq16uHJ0+elGfqLtEx0fjvjn/x4w8/JE3jRJpJYcdqKnh4eYjdyEmI&#10;hFYsDlmaj2uVovZnUwKNbH+lsgRzDuRXtYmNjYU2rVvD7ZBQCL55Q3jy5PHfH3/8STiSjImJBisr&#10;K5g5cyaMGDFCLDbXFcLDwiDwyhXYs2s37Nm3B8JCw8TQFsMuKlq0aCG8kJqbm4KtjT2YmpmCoYkh&#10;ZKRlQPqzdEh7lgYpaamQlvLcjUUZQ3ZxYUDnWwvXa/W9vaFufW/hX8/ZyVmeVTyyNF/58hXg2rXr&#10;YGNjJY+oR6lqPyH/GoJbYZxkixbNRf9fTs6cOY+eXp7Zb3/Tpk1w9T9r8V6OXStLArbNIiMfip0r&#10;fX19cfKkSdipUyd0q1IlO28cbO1s0adtO1y4aBFeIA2VlpYmUygdfH0VO7hXqlRJo3mhNNVGJzTf&#10;kSNHoEOHDjB69GhYuHChjH3Og8gHMGvWLPjzryWQIRe/VKpYQWiDsrZloapXVWjauBl4eXmRPWRA&#10;eROnFAp7HI2JiYWIiPsQStorOvYpJMaxXZUm/DgnJ5FWSk0UziF5xV0qfb97NwSoxShTUMAKgCdM&#10;eHh6AlWJ0Io0eN06deTR0mf16jUwePAgIOETeWdtrAlKTfOR3GnU3vv887Hi7fzyyy9lTP4cOX4c&#10;3+rTB60sLcWW73xNSQfePM/ezh5r1a2Lk6dMw6VLl2PwjRtip0t14V2MuI8z6HIQzp0zD4cN/wC3&#10;vdBvpyy//N+vIt9Vq3ppWgu/TemqhUrSy3eWXzUCe0lnJ93/9+v/wbgx42Rs/rA99SAiAnbs2AW3&#10;6E2+e/sWBN8KhogHjyAxMYGOp8szC4cdJrIWsCFbzIzsKksKNmYWYMK+7Ewp3soGrCmuXLlyQrtx&#10;S7RC5YrQplVbEWdpZSGmpavz+qenPYOrZOOeOHkCIsLuweFjx+FaUBBk0j8TQwQHRyf4ctJXMPwD&#10;1ae+jxz5Mfz551/QsVtX8N27T73ujdxsonL5n/yuEjohfLyBy65dO+Do8aPQ1qetjC0e3DBJZI/y&#10;6ZmQRoa7sXFu/y9Z3RN5KSOEypiqaUMSQiMKxoZGQsg4GBsZaW11XUBAACxfuhR27d4HcQlx4Ojk&#10;ABWpQeDq6gytW7eBrl27gYW5GQm4FVhaWPKbIq9UnpatfODM6ZMw75efYOLYCTJWM1D5qSXLpS58&#10;Genpwt474+cHQfTWs92mCjdv3hRe4QMC/oMHDyLB0LAMODk7QbNmzcDKUjMtPE0RGBgIPj4+sGHD&#10;BnBzd6cWrBPY29uLl0HT8JqNixcvwqpVq0SfqSZRV/hUgoVPU9y/dw8rVqiAVlZWeP9+pIxVjlu3&#10;bmGdOrXx3XcHYLNmLbFBg0bib9IcWKt2Ldy6vfh2E28ouGPHDvlX0fCoxTGyRQeTfdbjzV548uQZ&#10;eaRgHj+OwvLly+PFi9p1hv7sWQaVQ11h861atVrGag6FNKhOiU6jz48nT6PhfsQDYX9ZUlWjCiR8&#10;Ykr+ihWrwM/vFL3p/nD58hUIuBgAzZu2gP793qY3f408u3BOnzsHvr5H5F9F8/vvv0O7tm3hvN9p&#10;aNqqKRgUQxeYmJKdaWFG+V0hY7RDWOhdiIp6JL5rY8cjkj+NdDYrhULuNYO//3nxZpYtWxZjY1Xb&#10;f2zLlm1iQ+iCGD1uvNjZ8dSJEzKmYOZ8/z16elYr1v65oaHh6ODghEOGDJUxxYNMDezepTO+9dbb&#10;MkY78Nb9POmAjCvcf/CAjNUsColQjVLXfFnZNzIyof9VMyG4r64wZk77Giq7usKff/0lYwqmsrsH&#10;xMZGi4ZMUSxfvhQSEuNg7LgxMqZ48BLSOt714dbN65CU+NxNLTvw4SWlDx8+hAvUKOEaQX3KAJm/&#10;YGqgdi2ZLyR/Kne5KC18dDOtqFoDg0wyYFUroKiHj8DMrOBGhR0Z853e6AHXr1+DVLGNVcE4l3ei&#10;VnMaPHr0UMbkD+/ZxkZ8n959oD4JkrLY2dnDpcuXIfJhJISE3IUJEyZCpUpu4OlRFWrUqAGNGzaE&#10;jevXy7NVQ1GaCDza96zod0lVSk74CK2sPE5LS8/Wgspy8dJFsLUpeDM71mI3b1wFK2s7MDJmDVsw&#10;Vma24vyEhMIdZx86fBju3LkDQ4YMkTHK4eRSTnx+M206eHs3gO3bt0Hrlk1h+LBBMGzUaPhx3jwY&#10;+O5AcY6qGBkYgCEFLtZMFcu2GLDtUDK2H9fzmuTy5ctiwYutrR0+fBQlY5XD27sRDhwyWP6Vm0dR&#10;j/Drr7/mosc5c+bJ2IIJvBSIpmameOr0KRmTPxPHj0cPD09MTFRtJ3D/ixfRzNwcu/bogXv37sWY&#10;mLwTQdUlLCwcK1SoKH775s3qjZQUhRAOJVFK89E9NC7h7u5VoUGDhsJb6ZkL52SscqRnpEJ5Jyf4&#10;YsIE4Y9k4MCBYtSEd4CsWaumGBf+6KOPYeLEL+QVBZORngFpZHs9iY2TMfmzffduKF++IlhYmMsY&#10;5ajgWgFMSAt7VqkC3bp1A1tbzW+GU57s3LJkcjDJydrdAkEV2VC22tV4lWtpaQFubgo3Dn7HTolP&#10;ZUhMTIaUpGSwsrCCbdu2i47bTZu2wJGjJyAsPASGDxkG+/fvhz///IPsyqIbNBn0DiPvV1GEbZhG&#10;x5s0Ud3pjr29LTWyDKnqDpExmseQ0uetrxhqY4tPLTKdBFAp+6/UW7tMixYtxaff2VOQkqqcC43I&#10;++EQRY2D2nXqwqbNm0iQq5JAm8PSv/+EK5evwlyynbp06aL06MGz1GT5LS/37kVAXFw8VK3qIWOU&#10;h/PDY8M8JFgYKtZo2ZjLuY+8f3AJoB3h00aVm0WfPr3Fgzh29DicPXtWxhaPx3FxEJ+UJDRoQ2oh&#10;7t+/F9zd3OG9998D30O+Sgtd1uk8JlwQfIwbJVZWqk9qZR+FzZs3F9Ocnjx5ImNBbCp97NhxWLly&#10;NYz+9FNo2KgB/JrPNLPi0rSl4sXetGVjsbqP1ESpxocymk9r/rXYVWuPHj3EW84zl7NmAheHlORE&#10;4eM5q0qtVq0abN22Fap5VoPePXuLtSHKgFzvii+Kj/xwcLEHC9KuvCZDHdjW426WpUuXwh+/LYQO&#10;bVpBjZo1hffQjz/+CM75XwALM0t4lqa60DRvrjANHj/mndSLN+NHTTQrJ1yXU9Aq/ucvirW7pKnw&#10;ypUrMrZo9u3fx2KC+/btkzEKIiIisEH9BiLN3bt3y9ii8TvjL9Jb+vdSGZM/jRs3w8ZNGhfLzQfP&#10;aF62bJn86zkHDhwQLWtzMzN0d3fHps2a4fhJX+LO7TuFB4L0dPVX7h09oljDYW1tjQGUjxJCc7Uk&#10;JbZRkab24OWB7DiIb8cFX1y2bfs3X+FjIiIeILWkRcEfO3ZMxhbO6dOK4b5lK5bLmPxZv36jOG/+&#10;/PkyJn/WrFmLTmUdRHdKfpw7fw4vX7qkten2iUkJ2KBRA5HX72fPlrElhvpCKBPSKjNmzhAFVLNm&#10;TXz8+LGMLZosITh4MH9vV7xW1dPTU4TwYqz7OHryuEhv7cq8mupFRo4YIc4dOfJTcZ/U5BShCZ+l&#10;p+OTx0/wm2+mieO9e/fGzFJcfzxC5rOqlxdGKVG2moDuqzp0vUanzOfHun/+QQMDMfiICxb8JmOL&#10;x5o1a8R1Bw8U7Grt3NmzaGNvj2/2eJMEo/Alhwd8D4j0Nm7cIGMKhicfTJo0CY2NjdHQ2AhrulfD&#10;Pr17YTOfVmK6PafTo2cvfPK0dN1/8HLUrPy8M3Agpj0retKEBlFN+/GFiuu1x/lz59DOzk4UzNBh&#10;w8SMD2VYunSluJbTKYyNmzahk7MTBgcHy5j84bl8nN6adWtkTOGwpuM0R435DDt374bNW7bANu3a&#10;YJ8+fXDDhk2YnJIizyxdZn43U/wuDm9QPiPuR8gjJQPdVznkdVojOTkZ27VtKwrEp1ljfKyChype&#10;cON//nyR1RoLCXtpYlcVheHndw7LGBhSdb5ZxigHTy7N0EEXH/z7J0+enC2A3MBZtWoN5bVk/CKy&#10;PCmFvE5rLF22VBQEr0Y75+cnY5/Dq/KXLl2KAQEXZYz2SUpOQr/TZzA5sXgeAV42Fi9ejK6urqLc&#10;2Z1a//5vY8S9ktGCQqiKA52r9Sq3WfNmohDGjBkjY3LD3SU2NtaigPRojps3b2KPHj2yl5/WqFUd&#10;D/vul0e1ixCuopDnao2zZ86ghbk5gqEhHiqgGyQpKQlbtWotDPrr12/KWD2agE2DRX/8hnb2Cnvb&#10;3toCV69cIY9qF4WEFQAd15rWY9e3e3198aMPPxQ/mjuCC+Orr74S53366WgZo0eT8NSu2t51RBnz&#10;UoP1G9fLI9qDZaxA5Dka5f79+zhr1iwsV64c77spfiyH3v36yTPy5/r162hmZobOzi4YGhoqY/Vo&#10;kvDw+2LEhp+HtZ2dWI2nTVjGCkSeozFWr16DlSsrXPIbGhpg06bNxVvGf8/76Rd5Vv5w10vvnj3F&#10;uXPmzJGxejQNLz+tW1exzNKjqgdeuFD8USYVKLjvT56gNrFxsVRtThEeNDnZSpUqi9YWe6Jir0kc&#10;t337Tnl2wWzaskmcW6dOHYyLi5OxejRNQEAAVihfXpS1u5s77tuzRx7RPHSPvFC8Ruy9O3dCsG37&#10;duKHcOjYrh2Gh4SJYzyOWb16dRHv53dWxBUG981lnb9iRckYxa8rx44epVpK4fbNwtICFy1aLI9o&#10;Fko/L/KYWqxZs05st8TJcfhy0iRMSU6WRxVcJEN3y5Ytxe6QXSi3c2rbtq2M0VMcuKZQtra4cuWq&#10;mJDB5V2Gwq+/FG4aqQKlnRd5TGUWLVqEZcoodsDhzswVqzSjqe5QY8NFdo7uO5B3Boue/Fm3bh1O&#10;mDBR/lV8Hj16hK1a+Yjy5vD77wvlEc1AaeaG4tSqctds2IiGBortDFq0aElVr2ZbpxMmfCHSbt++&#10;vRjG0lM0S5YsQVOyuf+jmkZZHj9+gh07dhZlzqMhixcXPsdRSXJPuZeRKhFOmsnN3V1k1MfHR2Rc&#10;0/A+ElnbJWzcqPUphq8ErPm4vNauXStjlCM6OgY7dFAIoK2tbZETOJRgI6WpgP5QS+uNHj1GZNDF&#10;2RmDb2pvNOLbaYo5cjVq1MAHkap5tXqd2L17jyiv1atWyRjl4WHOLG9XLdu0wVQNTXyl9BTIv1Xi&#10;2rUbYtE3J/Pzzz/LWO0QHRuD9eXM3CGDB5fqJM2XgX37FPMTV6khfMyBA4eybXnerkwTiAVE9KnW&#10;dOdt27aJRd81a9aCIUOGyljtYGdjC/NmzxUuv1auWgXLV6ySR/Tkh7GxofymHp07d4AOHTqK79eu&#10;XROf6pK1ek2tFUfp6Wni08jIGJKStLsynuncuTMs+eMPIYhzfpwNUU8eyyN6XiQ+PlF8ljFQTwip&#10;fSeWdTKkAcWnuhiQ1lPZy1AW9es3AGoNweXLl6BBg/pCONjx4dmz55RaBqkM77z3HgRduwpv9ekL&#10;Tx7qha8grl0LEp/lXVzEp6rs27MTTp06LnxXN2rWVMaqCQmfRpqNf/+9DMuXf96xzIHXDXCn8IoV&#10;KzEhIffmLnq0D3dHeXt7Y5UqbpgYr3r5b966GV1dy4ln2rp1C0xN1czSALUaGi/CXpE2b96CAwcO&#10;FNO0s7Yw5dCyZetiL1/Uoxm2bN0iyn7GrBkypvhk0r/LV4Lw/SGD0djEWKTDz1SZNdVFoVHhywlP&#10;BN25c6cQRJ4MypnnCQZffTUZY2JUc3+rp/gkxCdgw0YN0bNaNXyqxOq51JQU9D8fgO8MGIhWNlbZ&#10;yqNNmzZFLr5SFq0JX06OHz2KDRs+3yeWWsW4cuUKsYBIj3b45RfFzkPrNxe9EIoF7tbNW/jzT/+H&#10;7Vq3RiO5jJUDazseMi1q4ZUqlIjwMezse+rUqdnb2fP6gUaNGuHy5cu14hjxdefcxYu4rwAvCUx4&#10;WBhu3LQB5/z0I3rXqo7W1jbZazo48MSCXxfMF5twa4lvS0z4GF6+FxAQiL1798u2B/kH89y+zz77&#10;TPgu0c/X0w68EpBt7vm/LsAmTZqhs5NT9kL9rMBabsCAAeI8bTcQ6X5Qhj65g1lrHqjyg7tfTp06&#10;BYsXL4Y9e/dATHSMiOdtp9jLVMsWLaB3r75Qs24t8PJQ3Qfe60zU4yi4FXwLHj18CHv37YPz588D&#10;NRaEs/Ms7B0doVb16tCKyrtr9zehVq3qUK6cqzyqVb4jpfOt8CuWJYmlQdDVIDh86DCsXr0arl69&#10;Jjbvy8LB2RmaNGwIjZs2hv+91R+qVK4CNnZ28qieLOLj4iCShOy/ixdgx+698PjRY7gTehtuXr8h&#10;z1BgZmoK5StVgm5dukD37t3B3dMTateoIY+WGELw+EupC19Ozp+/AP7+52Dt2rXiLY2Pj8/l0NDb&#10;uy40adYMBr4zCJo0aaiVXXVeBni/DnYoefDIQTh04AgEXQ6ECwEX83To29jYANnYULVqVXj77beh&#10;Xj1vaNuxA5hoaUPDYpAteIxOCV8W7MTwcVSU2KL91OnTsI+qjdDQ0GxBNDAwBDf3KtCzT09o4t0Y&#10;OnbqCGUdHIS3z1cVFiwWuO3bt8O///4LZJdBYhI7xlQ8Ot4+zMraBho2qg+tW/qAo5MztG/flmqL&#10;ykIA+XhpQ4Kn8OApyf5D1wQwJ6wBQ0JCYMXKlRDgfwFOHD8K6TK3RoaGYl9cR0cXeP/9d8GD3vIG&#10;9etDjVq1lHaJq4vcCbkDJ46dgL1794Kvry/ExMRkazjWbD4+7cDT0x0GDx4Mbm7uwj0wC5sOkkvr&#10;MS+F8OUkNTkFbt0KhnUbNoitPM+dO5fLpzHD24dWqFAB+vd/G1q0aAWtWjWjh6Jb256+yBPS9Lfu&#10;3BHCxS/bpcBLwqVvREQERD2KkmcBODk6g09bHxgw8B1o3rQ5uLq6gpFR7j2GdZA8gsfkFL4Sb/Vq&#10;guDgYNKKoXDg4AEI8DsDwWH3ISzkrjwKYEiasVatmtC0cSN4s0cvqETVUHVq4ZWUvZhJpsK9e/eo&#10;QfCIzIlnXM5w+3YIBFy6AJf+uwypKYpZQLzfWnh4eK7WaBYVK1aEunXrkt32DrRr1wbc3d3lkZeC&#10;fAWPyVUvvawCmJN7DyIhMOA/OHfJDzb+sxFCw8IgKUExrYjh7hxvb2/RpWBlZQOVK1eABg0aCE/2&#10;LKis/9l2NKfqy9LcHEx4x3FRfVPgT1RUeSkkJMkpKZBCmlixmzk7JTeAG9evw4lTJyDkbqjYQisp&#10;KQGCb96E+6TBCoPvwBqMTQjel83KxlJo7to160BTau2zAL6EFCh4TC7hY16W6rc4ZNI/3j/3wmkS&#10;xA2b4CZV19yVk5xc8B4bXCS8tbyDixM4OzqCNQmgAQudCNRKzMwQhfY0MRGePn0K0U+eQnxcPGQW&#10;sskKC6+5uQWYmZkKAeO/q1SpAl27dhVCxSVuZWUO5V3LgUv5SuDh5gGmZqXfQFAH+o15ZOtF8j3h&#10;VRLALNKfPaPWYQpcv34Vjh49QVopFkLv3oWr14Mg/F4kxMXG0lmKn81V34vdFgVCJcia0oAFkzA3&#10;tyTBqkjatb7YWcnAwAjc3SpDrdp1waWcC9hQdW9oaCCu0YUWqJYoVONlUaB0vooC+CJIApaUnCR2&#10;Kee+MxFHP/v2zWAIDAqEh2Tox0QnUhzZYemZkG7Ae9eWIcExAytrM3B2dgEPDy+oXtMLLEwtxLVc&#10;dVtYWIjA1fBrRrGELosiVSMV6EtvB+opEZQSPKZI4ctCL4R6CqI49l1+FLteYKmWN/lOEaPnNYa1&#10;XDYyTmlUvjAnpBV5EVJW0PPqonTVWhgaEb6c6AXxlWETBxI2/tQKGhe+F9Hbii8VGtVsRaF14cuJ&#10;XivqJCUqcDkpUeHLiV4QS4xSE66iKDXhexF99awWOitghaEzwpcTvSAWykspaC89XFVTKA2vkPqH&#10;rXEA/h/B3yB9MZx5CwAAAABJRU5ErkJgglBLAwQUAAYACAAAACEAEv4evuAAAAAJAQAADwAAAGRy&#10;cy9kb3ducmV2LnhtbEyPQWuDQBSE74X+h+UVektWrYnBuIYQ2p5CoUmh5LbRF5W4b8XdqPn3fT21&#10;x2GGmW+yzWRaMWDvGksKwnkAAqmwZUOVgq/j22wFwnlNpW4toYI7Otjkjw+ZTks70icOB18JLiGX&#10;agW1910qpStqNNrNbYfE3sX2RnuWfSXLXo9cbloZBcFSGt0QL9S6w12NxfVwMwreRz1uX8LXYX+9&#10;7O6n4+Ljex+iUs9P03YNwuPk/8Lwi8/okDPT2d6odKJVMEuY3CtYxDEI9uNllIA4czCJViDzTP5/&#10;kP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dYEhV1YDAADO&#10;BwAADgAAAAAAAAAAAAAAAAA6AgAAZHJzL2Uyb0RvYy54bWxQSwECLQAKAAAAAAAAACEAUt3PImc5&#10;AABnOQAAFAAAAAAAAAAAAAAAAAC8BQAAZHJzL21lZGlhL2ltYWdlMS5wbmdQSwECLQAUAAYACAAA&#10;ACEAEv4evuAAAAAJAQAADwAAAAAAAAAAAAAAAABVPwAAZHJzL2Rvd25yZXYueG1sUEsBAi0AFAAG&#10;AAgAAAAhAKomDr68AAAAIQEAABkAAAAAAAAAAAAAAAAAYkAAAGRycy9fcmVscy9lMm9Eb2MueG1s&#10;LnJlbHNQSwUGAAAAAAYABgB8AQAAVUEAAAAA&#10;">
                <v:roundrect id="_x0000_s1250"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yh0xAAAAN0AAAAPAAAAZHJzL2Rvd25yZXYueG1sRI9Bi8Iw&#10;FITvC/6H8IS9lDVVUKQaRYSCJ8HuXvb2aJ5NbfNSmqjtv98Iwh6HmfmG2e4H24oH9b52rGA+S0EQ&#10;l07XXCn4+c6/1iB8QNbYOiYFI3nY7yYfW8y0e/KFHkWoRISwz1CBCaHLpPSlIYt+5jri6F1dbzFE&#10;2VdS9/iMcNvKRZqupMWa44LBjo6Gyqa4WwXJTY6/ibH3eTFik/M1yVfNWanP6XDYgAg0hP/wu33S&#10;ChbpegmvN/EJyN0fAAAA//8DAFBLAQItABQABgAIAAAAIQDb4fbL7gAAAIUBAAATAAAAAAAAAAAA&#10;AAAAAAAAAABbQ29udGVudF9UeXBlc10ueG1sUEsBAi0AFAAGAAgAAAAhAFr0LFu/AAAAFQEAAAsA&#10;AAAAAAAAAAAAAAAAHwEAAF9yZWxzLy5yZWxzUEsBAi0AFAAGAAgAAAAhAE3jKHTEAAAA3QAAAA8A&#10;AAAAAAAAAAAAAAAABwIAAGRycy9kb3ducmV2LnhtbFBLBQYAAAAAAwADALcAAAD4AgAAAAA=&#10;" strokecolor="#7f7f7f" strokeweight="1.5pt">
                  <v:stroke joinstyle="miter"/>
                  <v:textbox>
                    <w:txbxContent>
                      <w:p w14:paraId="083C9E43" w14:textId="77777777" w:rsidR="00D142D1" w:rsidRPr="001519B1" w:rsidRDefault="00D142D1" w:rsidP="00D142D1">
                        <w:pPr>
                          <w:spacing w:after="0"/>
                          <w:ind w:firstLine="426"/>
                          <w:rPr>
                            <w:rFonts w:ascii="Comic Sans MS" w:hAnsi="Comic Sans MS"/>
                            <w:bCs/>
                            <w:spacing w:val="40"/>
                            <w:sz w:val="56"/>
                            <w:szCs w:val="48"/>
                          </w:rPr>
                        </w:pPr>
                        <w:r w:rsidRPr="000A6D44">
                          <w:rPr>
                            <w:rFonts w:ascii="Comic Sans MS" w:hAnsi="Comic Sans MS"/>
                            <w:color w:val="7F7F7F" w:themeColor="text1" w:themeTint="80"/>
                            <w:spacing w:val="40"/>
                            <w:sz w:val="56"/>
                            <w:szCs w:val="56"/>
                          </w:rPr>
                          <w:t>r</w:t>
                        </w:r>
                        <w:r w:rsidRPr="001519B1">
                          <w:rPr>
                            <w:rFonts w:ascii="Comic Sans MS" w:hAnsi="Comic Sans MS"/>
                            <w:b/>
                            <w:bCs/>
                            <w:spacing w:val="40"/>
                            <w:sz w:val="56"/>
                            <w:szCs w:val="56"/>
                          </w:rPr>
                          <w:t>i</w:t>
                        </w:r>
                        <w:r w:rsidRPr="000A6D44">
                          <w:rPr>
                            <w:rFonts w:ascii="Comic Sans MS" w:hAnsi="Comic Sans MS"/>
                            <w:color w:val="7F7F7F" w:themeColor="text1" w:themeTint="80"/>
                            <w:spacing w:val="40"/>
                            <w:sz w:val="56"/>
                            <w:szCs w:val="56"/>
                          </w:rPr>
                          <w:t>c</w:t>
                        </w:r>
                        <w:r w:rsidRPr="001519B1">
                          <w:rPr>
                            <w:rFonts w:ascii="Comic Sans MS" w:hAnsi="Comic Sans MS"/>
                            <w:b/>
                            <w:bCs/>
                            <w:spacing w:val="40"/>
                            <w:sz w:val="56"/>
                            <w:szCs w:val="56"/>
                          </w:rPr>
                          <w:t>e</w:t>
                        </w:r>
                      </w:p>
                    </w:txbxContent>
                  </v:textbox>
                </v:roundrect>
                <v:shape id="Picture 2103" o:spid="_x0000_s1251" type="#_x0000_t75" style="position:absolute;left:17907;top:228;width:6477;height:7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Ql+xgAAAN0AAAAPAAAAZHJzL2Rvd25yZXYueG1sRI9Ba8JA&#10;FITvhf6H5RW81U20FI1uQi1YlB7E6MHjI/uaDc2+DdnVpP++KxR6HGbmG2ZdjLYVN+p941hBOk1A&#10;EFdON1wrOJ+2zwsQPiBrbB2Tgh/yUOSPD2vMtBv4SLcy1CJC2GeowITQZVL6ypBFP3UdcfS+XG8x&#10;RNnXUvc4RLht5SxJXqXFhuOCwY7eDVXf5dUq2C0vB0739rpJP14+h83WuGCNUpOn8W0FItAY/sN/&#10;7Z1WMEuTOdzfxCcg818AAAD//wMAUEsBAi0AFAAGAAgAAAAhANvh9svuAAAAhQEAABMAAAAAAAAA&#10;AAAAAAAAAAAAAFtDb250ZW50X1R5cGVzXS54bWxQSwECLQAUAAYACAAAACEAWvQsW78AAAAVAQAA&#10;CwAAAAAAAAAAAAAAAAAfAQAAX3JlbHMvLnJlbHNQSwECLQAUAAYACAAAACEAR0kJfsYAAADdAAAA&#10;DwAAAAAAAAAAAAAAAAAHAgAAZHJzL2Rvd25yZXYueG1sUEsFBgAAAAADAAMAtwAAAPoCAAAAAA==&#10;">
                  <v:imagedata r:id="rId265" o:title=""/>
                </v:shape>
                <w10:wrap anchorx="margin"/>
              </v:group>
            </w:pict>
          </mc:Fallback>
        </mc:AlternateContent>
      </w:r>
    </w:p>
    <w:p w14:paraId="0F6D4391" w14:textId="6A83C31D" w:rsidR="00D142D1" w:rsidRDefault="00DD7182">
      <w:r>
        <w:rPr>
          <w:noProof/>
        </w:rPr>
        <mc:AlternateContent>
          <mc:Choice Requires="wpg">
            <w:drawing>
              <wp:anchor distT="0" distB="0" distL="114300" distR="114300" simplePos="0" relativeHeight="254029824" behindDoc="0" locked="0" layoutInCell="1" allowOverlap="1" wp14:anchorId="5BE11DC1" wp14:editId="22BB8DAC">
                <wp:simplePos x="0" y="0"/>
                <wp:positionH relativeFrom="column">
                  <wp:posOffset>3211830</wp:posOffset>
                </wp:positionH>
                <wp:positionV relativeFrom="paragraph">
                  <wp:posOffset>22860</wp:posOffset>
                </wp:positionV>
                <wp:extent cx="2987675" cy="751840"/>
                <wp:effectExtent l="0" t="0" r="22225" b="10160"/>
                <wp:wrapNone/>
                <wp:docPr id="2119532859" name="Group 15"/>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1196857530" name="Text Box 2"/>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6CD6865A" w14:textId="79031B1A" w:rsidR="00457017" w:rsidRPr="001519B1" w:rsidRDefault="00DD7182" w:rsidP="00D142D1">
                              <w:pPr>
                                <w:spacing w:after="0"/>
                                <w:ind w:firstLine="426"/>
                                <w:rPr>
                                  <w:rFonts w:ascii="Comic Sans MS" w:hAnsi="Comic Sans MS"/>
                                  <w:bCs/>
                                  <w:spacing w:val="40"/>
                                  <w:sz w:val="56"/>
                                  <w:szCs w:val="48"/>
                                </w:rPr>
                              </w:pPr>
                              <w:r>
                                <w:rPr>
                                  <w:rFonts w:ascii="Comic Sans MS" w:hAnsi="Comic Sans MS"/>
                                  <w:color w:val="7F7F7F" w:themeColor="text1" w:themeTint="80"/>
                                  <w:spacing w:val="40"/>
                                  <w:sz w:val="56"/>
                                  <w:szCs w:val="56"/>
                                </w:rPr>
                                <w:t>k</w:t>
                              </w:r>
                              <w:r w:rsidR="00457017" w:rsidRPr="001519B1">
                                <w:rPr>
                                  <w:rFonts w:ascii="Comic Sans MS" w:hAnsi="Comic Sans MS"/>
                                  <w:b/>
                                  <w:bCs/>
                                  <w:spacing w:val="40"/>
                                  <w:sz w:val="56"/>
                                  <w:szCs w:val="56"/>
                                </w:rPr>
                                <w:t>i</w:t>
                              </w:r>
                              <w:r>
                                <w:rPr>
                                  <w:rFonts w:ascii="Comic Sans MS" w:hAnsi="Comic Sans MS"/>
                                  <w:color w:val="7F7F7F" w:themeColor="text1" w:themeTint="80"/>
                                  <w:spacing w:val="40"/>
                                  <w:sz w:val="56"/>
                                  <w:szCs w:val="56"/>
                                </w:rPr>
                                <w:t>t</w:t>
                              </w:r>
                              <w:r w:rsidR="00457017" w:rsidRPr="001519B1">
                                <w:rPr>
                                  <w:rFonts w:ascii="Comic Sans MS" w:hAnsi="Comic Sans MS"/>
                                  <w:b/>
                                  <w:bCs/>
                                  <w:spacing w:val="40"/>
                                  <w:sz w:val="56"/>
                                  <w:szCs w:val="56"/>
                                </w:rPr>
                                <w:t>e</w:t>
                              </w:r>
                            </w:p>
                          </w:txbxContent>
                        </wps:txbx>
                        <wps:bodyPr rot="0" vert="horz" wrap="square" lIns="91440" tIns="45720" rIns="91440" bIns="45720" anchor="t" anchorCtr="0">
                          <a:noAutofit/>
                        </wps:bodyPr>
                      </wps:wsp>
                      <pic:pic xmlns:pic="http://schemas.openxmlformats.org/drawingml/2006/picture">
                        <pic:nvPicPr>
                          <pic:cNvPr id="1901987384" name="Picture 1901987384"/>
                          <pic:cNvPicPr>
                            <a:picLocks noChangeAspect="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1729740" y="38100"/>
                            <a:ext cx="868680" cy="693420"/>
                          </a:xfrm>
                          <a:prstGeom prst="rect">
                            <a:avLst/>
                          </a:prstGeom>
                          <a:noFill/>
                          <a:ln>
                            <a:noFill/>
                          </a:ln>
                        </pic:spPr>
                      </pic:pic>
                    </wpg:wgp>
                  </a:graphicData>
                </a:graphic>
              </wp:anchor>
            </w:drawing>
          </mc:Choice>
          <mc:Fallback>
            <w:pict>
              <v:group w14:anchorId="5BE11DC1" id="Group 15" o:spid="_x0000_s1252" style="position:absolute;margin-left:252.9pt;margin-top:1.8pt;width:235.25pt;height:59.2pt;z-index:254029824"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Nx54gAMAAEsIAAAOAAAAZHJzL2Uyb0RvYy54bWykVttu2zgQfS+w/0Do&#10;vZHl+CpELrpJExTo7gbb7gdQFGURpUiWpC27X99DSnJiZ9EWrQMrvM6cOXNm5Js3h1aSPbdOaFUk&#10;2dUkIVwxXQm1LZL/Pt2/XiXEeaoqKrXiRXLkLnmz+ePVTWdyPtWNlhW3BEaUyztTJI33Jk9Txxre&#10;UnelDVfYrLVtqcfUbtPK0g7WW5lOJ5NF2mlbGasZdw6rd/1mson265oz/09dO+6JLBJg8/Fp47MM&#10;z3RzQ/OtpaYRbIBBfwFFS4WC05OpO+op2VnxwlQrmNVO1/6K6TbVdS0YjzEgmmxyEc2D1TsTY9nm&#10;3dacaAK1Fzz9sln29/7Bmo/m0YKJzmzBRZyFWA61bcN/oCSHSNnxRBk/eMKwOF2vlovlPCEMe8t5&#10;tpoNnLIGxL+4xpp337+Yjm7TMzCdgTzcEwPu9xj42FDDI7EuBwOPlogK6s3Wi9V8Ob+GUBRtodZP&#10;Icw/9YFMg1ACCJwOZBF/wDKuxKQ780Gzz44ofdtQteVvrdVdw2kFmFm4iWBOV3s7Lhgpu790BTd0&#10;53U09BuMn4ijubHOP3DdkjAoEohIVf+iEqILuv/gfID0dC7k2GkpqnshZZzYbXkrLdlTVM19/MQo&#10;Lo5JRToEuJ7MJz0NZzaO7mQC9VrpLiGSOo/Fk83gS+5akNC7mk/wGT3F+xHnGbZWeDQMKdoiWYXj&#10;g9wC2+9UhcBo7qmQ/RhBSjXQHxjvufeH8hATvp6PaS11dURCrO4bBBoaBo22XxPSoTkUifuyo5Yj&#10;hPcKSV1nM+ic+DiZzZdTTOzznfL5DlUMporEJ6Qf3vrYgQJWpd8i+bWIKQkq6ZEMmCH5zY0RLMd3&#10;qH6MXmj/x10St/wu4O87bftTNlpqP+/MazQqQ70ohRT+GJsush1Aqf2jYIHUMHlWRutJhq5wvZqN&#10;ZYRjwTuBVMYdJGq81duAHAW7KCNnoNqxhM6Pp2F6BqCUwowCDuMhVDB90Sv/h62+D99ptmu58v2L&#10;xXKJqLVyjTAO6c15W/IK5fS+ytDu8FLzKF1jhfJBRagNy0KV9WNvuWdNWK5RVMM65OjGjRjAE+YQ&#10;zk/1hGw5XS+D+NBvr1fZqP+xH68W+MNuaMeL9fUMygSg7zSHH/QFpQOnMaZQSUGww8JYWyNyeAlD&#10;fKN44xsreh7eruGV+HweTz39Bth8AwAA//8DAFBLAwQKAAAAAAAAACEA0ZaSGEYhAABGIQAAFAAA&#10;AGRycy9tZWRpYS9pbWFnZTEucG5niVBORw0KGgoAAAANSUhEUgAAAYUAAAE2CAMAAAC5o36hAAAA&#10;AXNSR0IArs4c6QAAAARnQU1BAACxjwv8YQUAAAMAUExURf///wAAAAgIAPfv987OzjExMb29vQgI&#10;EJycnObv762trUpKSikpIRkQGXt7e1JaxRlaxYxaxZxaGb1ae1qM5pTO5ube5hkhIb1a78VaSlJa&#10;nIRanBAxSr1axZxaShBaShBaEDo6Qu9aWu9aEO8ZWu8ZEO+cWu+cEFrv5r1anFqt5pTv5lrO5pSM&#10;lL3vY72U772UMXMZSr0ZnIyU71IZSlJaUmNra72MnN7e3mNjWsXv5u+M5u865u+Mre86re+97+9j&#10;5u8Q5u9jre8Qre/eWu/eEFKMEBmMEIzOEDFaSjFaEISElO9ae+9aMe8Ze+8ZMe+ce++cMSmMpRAI&#10;QgiMpe+1pb3OEHNrc+/ee1Ip7+/eMRkp74wp78UpGVIpxRkpxYwpxZwpGVKMMRmMMYzOMVKMc1Lv&#10;ECmM5lIpe1qMtRmMcxnvEBkpeylae5TOtYzOc4ylEIwpe1KtEBmtEIzvEFII7xkI74wI78UIGVII&#10;xRkIxYwIxZwIGVKMUlLOEAiM5lIIe1qMlBmMUhnOEBkIewhae5TOlIzOUoyEEIwIe0Ja7wha73ta&#10;78VKGTEIQimtpSnvpQjvpQitpSnOpQjOpe/mpcXmtb0p78UpSoSlc++1xb0pxZwpSr3OMb3Oc72l&#10;zr2lEL0pe4ylzr3vEMXmlL0I78UISoSlUr0IxZwISr3OUr2Ezr2EEL0Ie4yEzoRSc1Lvc1Ktc72l&#10;c1KtMVLvMSmt5lIpnCnv5hmtMXNaKVqttRmtcxnvMRkpnClanIzvMZTvtVrvtRnvc4zvc4ylMYwp&#10;nHMpGVLOc72Ecwjv5lJaKVrOtRnOc1IpGVLvUlKtUr2lUlLOMQit5lIInCnO5nNaCFqtlBmtUhnO&#10;MRkInAhanJTvlFrvlBnvUozvUoyEMYwInHMIGVLOUr2EUgjO5lJaCFrOlBnOUlIIGYSEWmNa7yla&#10;75xa78VrGe/mxcXF73NKUr3vMYSlnFJKc8XFnO//OhApCO//vcWtnDEIGSkIAPfv5gAQAOb//wAA&#10;CAAAAOt1Ic0AAAEAdFJOU///////////////////////////////////////////////////////&#10;////////////////////////////////////////////////////////////////////////////&#10;////////////////////////////////////////////////////////////////////////////&#10;////////////////////////////////////////////////////////////////////////////&#10;/////////////////////////////////////////////////////////wBT9wclAAAACXBIWXMA&#10;ACHVAAAh1QEEnLSdAAAcw0lEQVR4Xu2dS5KjOrOALZVQIUAMrbEX4CEErIEFeNV3NX9ET6jTcTOF&#10;sHmIp027MPoiTheucvt0KaV8KZU6ORwOh8MxhRCcs+wszEvHW4gUeSCjMC2uIBUnlH9LpK4sKFJP&#10;GkHUSOUlN59n5m2OTZFc+ubxlPEiibriAFQY+8wtjw0h/KQK81wjGC/ixPvTE4j0ktQPnMJ6OSAF&#10;Rq/mRRdxZoGfeooaKTwAC5LgAinNOx1PQUAfcfxjgowFaaikRV9JFaY+Owu3QFYjSAB/xj+8ejmD&#10;DKwHqCtP/hgpPAB5wAIJeCaEcFJZgKiWQUqYfrkIkTHmp0nPvQJAhVFAShVdUHM5V2uUs1FGij43&#10;dSH4K26hpywrxCDDq/OzBii1RoKvVL5siARjPAh8/1oUoJ7ghQ8arFow0puv+g4EM1I4ZcSrHjYj&#10;YwXG6cpppx68lsLJJ4l52grh6fXg1FIPH+IFQ0i60dtriUECUUaIeel4kD6kcKKN55fD0DCAJyC3&#10;/J/slbDhoorttIUIQQYKP13NiBAPh9cMFDh50l8dwsf4oRp9j+T6q6OBJE2XJd3EUcrQNQq/qhcJ&#10;uVQPjgcdJaReP1PLAmQg78agINI8Oe4QauZoRfn9akeJ40JIzQsgcE5SD9GdmYy81odBqyybSg/+&#10;By4b3iEjyjzVgP54nYWGiU9IbF5UQMDggucOvG+OQ6JeNFlLXAje2byqefFi+wRiS9qCktA8PYeP&#10;C6EfHJCNQ/QdknT0BQI6o//NxWj39GJZVYTczJPD4NkiWZjEzyoN7Z5S66dA6GCeHAZp3WNLnvVj&#10;BCaNBgZb9RyCozOUOXpupARmT+XQFmpIqHlyVAzlmc/fT6gNnT29Dbq7ICLz5KjgQ+kEcPRXejI6&#10;e9qK0zqA1TFPjoqYROapC5iGFVUZIFcsIGskLPpwJ4UO4aBPiruTy2NovRCi8dgYpPC64PwjsLtI&#10;iF/S5TG0TlhMbeKALVq1yj6X4WmZ45wd1Sw9Stzc9ybnOfhldcGBQzOsovnXKZ2e100GEhY9QApL&#10;PvbzCYbDgi+Ie9WC9KeIQAazgozSJZLa5CNRAZhtMA1zC/ZwIfydOcXJ5oVP+0KO6Aacr2AaZg1Y&#10;hhYhnOv5uERSm7GsHUdH5kbI0AGTBtoizLe40iWSmozWH5U6koBJPuVWVgvBvJiDk0KLYLQcQg+s&#10;ANMwHjUsXAhA5KowmuSj1UeVRQDTMFY/pAuAF6r50EmhiTe668UrmwFRw7BjOStY7pK4RFKT8S01&#10;YaY4RA0DpkFnjWa7RndArubJoRM6o0GZ0RsQNdirV9mahQC4DYYmU1VyFzP28D6L5hc5yGA6a2TB&#10;SaFJOmEl/XqegyLvJcD1htq6TETh6sIayImCl/IeN8OIt01DqXeW1ywEAHxbJ4U7kwHZPbiC8K5V&#10;lKFrjZalvRuAhpuKBI8DDK15GuKxywMD1wgtdCn8+ukMIciYb3YsQDGYpyHSx2A1TIPAhfBMVvTV&#10;ZeG7JpocSr9hfcE0VEOHh6MeZ0LWAFJwm201075+1si6gf7SUcOiHLYdiFNWRBmfCQzrlGovv80D&#10;AgrMqwK1ZycySMFtthnARk6WWOijsTUhWAOQQdQ9j7AYkL+r2jYkM45zhi39j3HaK2Zx6aRwJ5rh&#10;8BfNzIXOn77E0X8i1vgwxJx2C/yR4tD50xft2xN38NwwVK3d5v6eDNURh0jhFT6mdNv/Boh/zdMY&#10;tRuFaSMw1eXfl9SYvurg3P7xZo2E0o69Ln3UoTM4Vi/YuXeneWrmZRESdGa0WTaLIn+Ff6MG6/UP&#10;xnQqT+PDcKUgg8e6uWcynsBz2/8V06k8jZDaLDcSDmDVn+6g4KRgUDN9TlRG7SHTmYznCMmPeTo4&#10;8xJqJaYsuuKCwOHJZJw75VkxVX5RobVRP0CAb67f4kHA0rzA390/1zlmQftGFn+WdZXUUm5OCppw&#10;OlqotJFvG2+Yy09lMiBifDox+wnIydxolbKAMM28bqGec1fBwD/rZn0C02YBtRFWumRW3QHRxjPj&#10;CB/uijD0MJgnOwIjNZ19FtQ6Xs+5q9xJAUnGUwj6pKDxjZQ9CQ3u6vr9HleEoRn3+GGqPpyg0D7n&#10;y+8n3FVQiK4IA6VgHmxgFvvhAt0G3gqiWu+uuiIMYCyJpA/nNMbIH3rrM+6qkwIwsrdwxpYuTVWT&#10;DSqeJzbeXtKYb+8MDl8Jq6Tj/FR3WNnA7OrKENht/49FC+igdmfp8IBdV7ur1sTIwRjqN65bDvZc&#10;SDk8YKCT1ul34jbbThf7TGRgElrFeBXhyB4xiG1V+PWS3et9U/7YVP0XHkpIWv3nK4qRvYC1xQDy&#10;yaTsBwCRq8UsYAbVGg0PO0lAvq7AC1SZeTostkokzFnYM0an86jSAZ20IhlxcZttltMjaBIGj0iN&#10;Jowwu7rcXYUlZJ4OS08hfWGUMOwJ0VHffpW7Gh/eLkC0YJ5qbFFCA2/cq/RWuKsF+WOejkr3Giqd&#10;OBrT7cn4vEWdZB5n4x9+Lch2968S7Ov48fHBfJ4BiwEWmgbwcM3TUWmZhS/c2ZzQ68HUiDVO4c4E&#10;BGeeDgpvOYkYqk2NYDbpiy52V2dWyX4uScNP1edzJk2rmJQTTO1l/j9IYWU29kOQj/TFGUK1OY0U&#10;RvJ5hnhhkrQczOoeA/j9zRPO4Hn9jdS0Q7PQXf06+Pb/owYGwq2ZW5bJtBJHd3XJ7J7VpvVzSUw+&#10;Qtc/ztywTGeY0oUFSlOtmT6c78osfqkFkzeYs4kAhn7BUSt17M22KmhFkzD/lmU2a9HQJTs+3tq9&#10;0o+AaU2AodoCjTDtqiKLQujk0JttMaqhHISwaKNynhVPF+ik9NBSkH+0V2nZXh6DKstOaJ8F9fSH&#10;Tm0LkuO5hKX+yYyAAVmw43PspOr1L4zU4oApnTm44K7OtPnj3e4/HpiERN4Wpg+CuU4tKLt5MQg/&#10;+DYPO3E0DMUSy8BmLx9wV2ed8Rm8ufJAzLlhsImYnW9Ad9U8juKkgOhW5eQ6d0HML+4Fd3XOe50U&#10;KgRu8JBk3oKgsyNd3ECdEYsEh9/+vxPgWQU5x5xG82cu1tObxxEO7iO1QUNNSDFpUGfktu/EcxLm&#10;TgotGBpqEk4opmKBFE7RDHfVSaEL7jQM39KvmR0wIHN2fJwU+hRgUgkdUUzzcts1EEJP7R44KdgI&#10;cNdn2GMql6WewNpMhHnOR7Kj74EkakAxyUWbMri0xnWSixeGyLSBqHp3dsGM+Gxif/KMj9NIw4gC&#10;Iwhy64fU4QInqQQBQAg9qsPcWhgFbxoB49ptIrUkYND3yIBSGtNJzi5MwLWh9trmtZjvqooLvhXc&#10;VfuFhxVuLUzCKkPddE75/I3qsMq/XkfTek4KM9A1Y82caza7ADKrvalRd9VJYRbiVhnqWhHNDhgu&#10;9VlE1EnmsQ9zUpiJj24/0VoepDCzlo49PFRwVwejDCeF+XAtBx3JzQ3booYWArU2pMcyJ4UFVClX&#10;iOS8eaPGWktm2F0VTgqLqAw1VbMO64j2oZRsMIR2UlgMNtKbtzl665RIFoMhtOs6v5zKUIdTMQPv&#10;zfxoYBfarYVVgMMDKD66OdrPyAo6UBNLl+zeOWpIqiNqGQzmJcrUst/sDxRy07/mwbEEmZyyHOVA&#10;4wE5MGtZHjhZthBaurWwBoUBg6gMdW6Tg5D24IBaD5f8IbOK8R1tcmNOr9pQe1lv3ucDTimz7kJ7&#10;Bz92vpJHMUyAvdCJ1zHUweDFFqmtMsZJYRXNniTVHnVbA42k+5TlcMll/oaF4wFrDZu54fZePFOG&#10;I/7/2ZLWC92dMGsQHVdHxNpAJFWIMH4kGtzVbu+91K2FNZT9JobVHrUHwzl1Fhc0WMea68OmjsUo&#10;i6fDtaGWfDLjCu6qeTJcl531dRjsnZ6r1PfkyRFwV9urxV9Uc+mouQ3ktkW1Rz1x4BzCvZYKYoc+&#10;dr6e4SaGnvxBOSSjXk/nZu3MSWEVbCjO8kHFV6lvb0TXi45OItKWdXJMMeDVZJVRYFoOcrj4JWjp&#10;JBCKeXIsYqC86N6eIdOGmvpDqYmkldY7ev/CtdhzprfGDM+wVzShqV3XfMmmCXdSWIdnc4OyzoH0&#10;RyTXB7TQw3BQF7at4mbZShP9k9C+rjZWNvXV7AQjnRRWEVh6z4c2vVJFctLvK6bwcQjXmzp05bAi&#10;+h6+PzCUdcrVvLwj5F0nhS6FsY7ezuV55Hx5rCO5vKN22N1PSl0KYx20q2LkaPxrqo3bUz6uU07x&#10;8rszHIjqTOxkysDaIjnP/KVgIhnuGMDs6NQEM2Zz31CffyqdxGa2l3Z0KFqjLqZb0SNCG4ifx7lR&#10;Xt3wJo7dXXg9QUuHyKmdnTvm3Ggth0R7R2cnhXWwpg65LfE0qw5A9blRhelUcegez08gGmEbX+ji&#10;VKm+6qSPQJNQOimso2zooBX6JEXFRDFK4Bjsjbu5jiHEQwqesudNx9EpJkzNpur0Nb8Xn6PFPWlU&#10;rE0/aM+VXjE/q5asBcFl5KI8TVmfWmOjF6yOI/QeREwzXQQ+lzDB86YJGvnx7e0DUHftUfNv0LCh&#10;W2LJRR+CpQe6ah+j8YMnoKIqBzRxsecMtGJacj13VXrA8I8CQo8wiVeqxA8g1EpEezhPI5d5WY0t&#10;PbxcCziscU/QoFoKVtfAl92HIhv6K+M8KChJ70mRY1GgKgpflHkApTSRkm0Sds9HC4g+juk1+RRM&#10;69NGwSAk6QQdQmSMM5bZ5njfN/4K1Pj1359KRk7idZv2GW49GDmI7JpEOukHUNW3vdXlWi34SAna&#10;R0PKsSLIpeCtcX+ViiIlawFUrih+6WibfvLPP+xmHS1e6iCaIgGNDO+ffY51MU3b+mKzgObc9w+7&#10;S8Sfi9YsCO7HgM87tqCq8osbdkOR86nREMU/rKcqll2l/SR4O8Tfh9K5gQKq7orAyOHAXXHtbYe3&#10;IwY53C+g5iQW2hLkIAoINl7mJOyM26ps9jN8oV4yxiADgaAUOCwCMOsHdY9elLhYCLpR1QoURJ5J&#10;AFHGFb/5j1flr8FSF/xPiOohpwSvjbtSAXHGYUuZPPqmJi6eEYP8CUgmaABCmDpR+rHw1+Tw1gBi&#10;wP+3R3wirurIQjB3pL8HiO1gNSTkSk7kdmQhxG/d4ILVoFhMChVQeuDy1nefTjbN13N5XBcVuLz7&#10;KGDVkSkh3bLxI+HPv9B/KzyiM3wFy7LsXL55TryD/8qRFv7/iIR4nhbDHariQ5XElOrtyrggtCRx&#10;yOvdh5r4OAoqeHsmH2IEnxGmTvAvEV/lf6XIsqDahDhMjdj8gwobUUriga+cSbAOrUHXNTHH8FyL&#10;t+ujGItmIi8j4CZ0QrYAVJT9ItibkkNNkHeIIO+udAB9BCqRXEEKlhAer2y3ZFiLWxHTz4my87cv&#10;BZjuOBkyhlKw/Gvg573hxvfCylFfn+HUvr+nV6DLg7k8cQgdE2LZ+g77Na8eSqE6UPcJRQJvb5Qg&#10;pNZCfgFSOONWZ/XtFikh/2vtA9aXbGQxv5Lb7vuqZ28vdQDTbJQQJxm2Kba5piCGlqvUtOLxu+fR&#10;86i3/wqP4myUwumn04/JcGuLwWumgD0Ss3+9Y/5S+NsPJTc6gOpO396Ank9ah0vajcjgZ4rvWC39&#10;hqXwmAc4tMmQt+A1KvF7rRG53HFwF7x9KfjNWY0WoRjc9FOPtwZai7XeGL/9V1mNbC3sd6C6Cmj4&#10;Mlx0poz6T9A4Y5l/gyB69++yEn/R0bMtKMFBag/eyAWg7B4bSLQR7ZtHxW41En37UgBHmZCoyl+X&#10;+mzh6e/wVfWgvqpcBvaF462d8qx/ldxOKN5f7QAz+JxD/BtyP5WEojTG+gGBM4Rv0cZZNQ30+1f1&#10;aqT1/rU3UHX2QXxRJmNpLTANsGDOhJqWfsbJLchu7yW7d7j7BfC04BnWrBIyeudhZRo4uEj69qVA&#10;rxu8lXenlhnnlXn4NQgsxBjP8GrTEJBE5+PNhU7gwr47Lbya4lfGOUbFDBNC8FaQArt/C11YiSto&#10;t0LYbTdyRWhOfKlOpXZVwSTQ/Wbz4veXIK0DT6MTrO7WNxJciPUW0Z0Agehe//FnkEKuygiEkIFE&#10;Xn4g8h9y/UUO0lLwQnDfA3WE2siyJb0fdnz9sq+wdAxcC9RGk9b8N9OrONkN2FT6AuN/Q220U9NW&#10;82vC5oXg3XGS+lS3FZtKHYkg1m04Shbw37gZt9fuBpjqSEkgYzyTOGGWuUJnKuH8f/gVZPbrLEhU&#10;BZ07A0Nrj5HUB/fuBxTTaDUbFld6sHIQGXrGlPwmMA+zPwJKZCBoiA13OYnBQRqzzZJiQJ2lXmi6&#10;AHH1rb/+Grw9WoVUJ/IgXsZbakLia4d1+FzqrfsjiJB+1W+9xz7koI0kO5UYJVCF6RdYBuUfUDpD&#10;I4tFry3iX6aRdnhv0VkSvKqvAP8a7+bITBLsBsthyOh2pfDL8mZif7fNsipjV+IfWKF6qVczJlQH&#10;eqg0/Fgc/t8WIe3v2iL+uGEDlgGEavRhELCrjOXiOBj2+x4oQzv9uMLsVyCwNdqu8KvmVRUJKJZW&#10;9yTsz2270LJqoI8/wD3U4JcpgOB9DS/W0a7iREcpbA8pLgdLcau+4xLT3rgJ9P4ixDY7zOM1gsxA&#10;77F1Bh1zS/eeY3d8kJcgAfx3Bvvxu5ZCtsfkRUzrMfYgYPb7ZxxwOTTLkxCB7yI5SABNek9Ib2Wf&#10;yYu4zlbgv55aSlLRWep+N4IAA755w/jid2nh958lXAUzfh27nL4gWLBNpJB0D4P64M5KdfKS02Ww&#10;6rKPCHptR1/OezvwrKeoCoVxfLwBHY/5u2aDVphx4hTJk7yWC0yzyOFjtm7j2Kor3BO8tmdgmwcm&#10;ksDEaXOZyBQdW5KFC5aCAjlv3VGX7/ewhfC8COOCeLioW2c0vMeGjk+/CsJJNt8Ulp42IOG2FU7h&#10;XpcCEngemAdpP/hWoe/ukyk/V5IgtzO5RtH8Mo2bGZ9tF4PFu9gVMQknughlqJY0UirQ8ET+EBlJ&#10;SiWRKp3Y+LzfzbVpQ82hC+T3QzFdDpnFuu/YAJ4/4gDdrWa2pYEeUal7gc9azYKxwPcLqtRNFeSP&#10;7wcBvE61eGg+1OwneCi7DXcjsv3a5lXkSiUZ1bnwmurSV8/YjQ7yHqJjomeroCHZaf3LSjgpqM8o&#10;6OGWa1ug5fDqq2oa4O3sILSKzl96IVL+Z54OgaQ+OTNS9ra1sOkSeFJdxZSAR/vIsk2WO63kLU3l&#10;34dHmEdhggtLGpnpbnCKnxorQnxLEMRdNPFGpX/JnoOFxfjglctIS6G6Ar+N0Irpu9FujOE1HE3b&#10;fyPFBrZhv+cgV6ALBMAbQSkU9pSqvmyUJPVIF+Sctk1yskHwxvZXevEECsJsDr9xBgN7z0H1wDtp&#10;SC60XrqQU+cKissGO/SLbr3eOzFO4wIcnlIKkMTwnPZRMWm9RC9tw8nkFu2mjxQsMF19dEVFhL/1&#10;aLSKHhMeRqGxPqNVk5N8A7/+am3C9ZmUUuuS+1SeyBlgHb4SxKcPp8jfqO+6t//sxWzSjgqSE33E&#10;v3K001hZwC84V7nqXnD5IsqdbrKtoWcHWqrGCgMz7XlV8ei1UXT2YvBi/aPQG3Q8DzqK/4191nEn&#10;gl22POgQ7XxnYQH9i54u4+4h+EnSoxA9KLAQyTa6qOJACqkgl07Mmw97qqC/FCGFRyCoADFsYpLv&#10;xL/sIMumJJQoqeKsFDwKsfdVOpwREikYBHEh6ZXgia1tvfk9VuStp7x5kc7XobanKhnuucRBGXHc&#10;SMWgVsK7t8wvYCx/NARPEy5EEEo6ZBNLsAUw+7GKtcRcXqE23Y3cde3FZjBZGQIMpWJy9sn1vGVf&#10;jaNtdc6jqI9j4Uan/NEJcN9ahP8a8ISwo0NC6g6sYDUYDL4+BAqO0lbKW+6yRHhb0pZ+8AhmAPGp&#10;apC4AdVN7o4mrJ3lAB8yrbanq/tpNgDz7I4OXtMdwv3mOnsEpmGTCHfvdZHb4DUMAE2xFtwEzuC+&#10;bhBC40Xujh6Nw/d43iS5rw0BDqx5bFKenzLbx6q9mE3j3DcOb+OcFtjp/hF1TDeBsNbuv4kPutbs&#10;lZSkWekCI//QGHHfXeUygAADJCGxx0xZFQwsAGtBHBYCQujdW81bfTK8nmlI4bWgVGF6Kgw9udSd&#10;dR7SIOnjYOh3y3Mtu6aBVxEXroCgEJxlS73ZMDqdM7ccrAhFpO6iAVFCyz3lEDU0lU7QyfL1Gv9M&#10;IVNf/kTOTbKC/epxEYAlqL5RU7QTSteOWi+WSoHEJGd4IsxhRd+K1XdOQVs1hszv2ImlzQQEueHf&#10;WHLa9GCEYBwsOTyw0A8l1T2LtnQfoiS6C0xGogTbbTn6JAQmvnluAO7Qfeh5O+GdLs01CcKw29zJ&#10;vyi674bI2wFCsFUg4QaombgliU/sMXqLr3wQhGfmhoJS4sl2R5/MlrLQq6FWSmDD2T36za0pjlHg&#10;g3zz9w92mudpsKeDEQMYAoZDj+sB4uzFWVeankOM/BB5qFKMFwCrodJVioBpBfWE0zhaUSPgeTLm&#10;N3VFZaRcjnsh4ClpRRIThqkgbErjr2kKegWVVt78hITsFO755o73kGNVPSrz9AzeLMzi86raMUY8&#10;WAfXkCui8p5X7JgComgwp4JQ8HOwMSUMo/nJXASLI0WiWAWnLIqvksibc1aXglX1YQnRMvGZRKEs&#10;HEKGjR/C/C/zaZidUi+7UUJrS+2Yy1dIyLdHAnqNk3Kxf4Rd2SMYc4/EpYLgj9MYL/MgSS2HjDsN&#10;NQscSZKr+FKoxUYBvF1++uJ+EREvS8jlLEKV4SlfeivB4OjOHK5obx44e2mgbovbdQeYomJ/UIyA&#10;zyn1wcu6CdRTPz7eKlEw27F4h4UAC7oJpYsjBfBNT9k3SYKguICBUexCLmUZSq4Pl6oYAxCIDi+5&#10;LYfiaCFInBR4RP2y1KqGYEfqQgPBU0puV0UKEUgIHPCwdYLHGVkeevJIrRnWoWggT3mo10O+qN9q&#10;ilHGYwWdL0RdExIxEYOVxjMs9d43XxELHouE+JILGlwUep2EetfZSwKPjuTNWoErJWjkE5FdpH/K&#10;4ANpgZlbv9Ejy2HBJ1FBcbLiSYdrhIIgROacia/JLRvQZRA4N/N34BXRPKUSnNYo4qiWvDBJQuco&#10;jcOJhHVw8igoJnz9FSRYEKNFEYVxEbDsPDyPcXM0aNeEcUW+4wT7YAUyyiB6SL5DzwlhFGzsnXgn&#10;LPdt9Ls6FwlaiTtSeWHq86ynqjhmPM5R3uoNGlOiiv/Dy4YKmZRsu0MTn0JGCZgE7LIUnPrNXCEa&#10;S/MkyXNcEnb1FOrGVB74pg3OOSVJEeE1K34YfzubMAF2WgpgqkoqxIqNBbQMuGl9liRvDTWEzz8F&#10;V4m+nHTn98JujcDUD4LNNbJ19yZUe3MiIp0eJyykijFFyeJ6y6Nxd11ywpeXXhiqjsgYHHSq87Kr&#10;pyTgrMIoSS2E8i8Y5qrt0gpg/HGgsfr+cemZJgGbkbmKvVFudyeeo1JZ78rUR0dxi6fV6TsHSyOq&#10;Kz4cVljyKFPCJATGDeblYmA16BmPd52o+OHO6ghELU3UHomiUTgUwlROn2kMcCMQ+CGY0qZJtaiw&#10;DQp8iZpV+442GVEZbsTUrDYLmsfZUZZ/E+L5jMeK6pPviavWGwHbGt47BGAM/dRgcaVv/kbOsUmB&#10;hNoiRK4rwBjMB0Eo0wa62xNxOSkJ7zqOJ1FoMrNf365Yb4oYt2LwgT5/DJorIm+8qeWQtGF/HEMw&#10;Dw3ra+4CBb8LVlcSc93dthRncU4O1QD9Cb7BLL/qOJTw9ZYdkdFFVQ/GaDsmUNR/6RXxZ+4XceFz&#10;JsrV59iPx1dKFx8ccbwegclth8Mxn9Pp/wH5aEGA59lgiQAAAABJRU5ErkJgglBLAwQUAAYACAAA&#10;ACEAsSC01OAAAAAJAQAADwAAAGRycy9kb3ducmV2LnhtbEyPQUvDQBSE74L/YXmCN7ubhEQbsyml&#10;qKcitBWkt232NQnN7obsNkn/vc+THocZZr4pVrPp2IiDb52VEC0EMLSV062tJXwd3p9egPmgrFad&#10;syjhhh5W5f1doXLtJrvDcR9qRiXW50pCE0Kfc+6rBo3yC9ejJe/sBqMCyaHmelATlZuOx0Jk3KjW&#10;0kKjetw0WF32VyPhY1LTOonexu3lvLkdD+nn9zZCKR8f5vUrsIBz+AvDLz6hQ0lMJ3e12rNOQipS&#10;Qg8SkgwY+cvnLAF2omAcC+Blwf8/K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zzceeIADAABLCAAADgAAAAAAAAAAAAAAAAA6AgAAZHJzL2Uyb0RvYy54bWxQ&#10;SwECLQAKAAAAAAAAACEA0ZaSGEYhAABGIQAAFAAAAAAAAAAAAAAAAADmBQAAZHJzL21lZGlhL2lt&#10;YWdlMS5wbmdQSwECLQAUAAYACAAAACEAsSC01OAAAAAJAQAADwAAAAAAAAAAAAAAAABeJwAAZHJz&#10;L2Rvd25yZXYueG1sUEsBAi0AFAAGAAgAAAAhAKomDr68AAAAIQEAABkAAAAAAAAAAAAAAAAAaygA&#10;AGRycy9fcmVscy9lMm9Eb2MueG1sLnJlbHNQSwUGAAAAAAYABgB8AQAAXikAAAAA&#10;">
                <v:roundrect id="_x0000_s1253"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k0UywAAAOMAAAAPAAAAZHJzL2Rvd25yZXYueG1sRI9Ba8Mw&#10;DIXvg/4Ho8IuoXWy0azN6pZSCOw0WLbLbiJW4yyxHGK3Tf79fBjsKOnpvfftj5PtxY1G3zpWkK1T&#10;EMS10y03Cr4+y9UWhA/IGnvHpGAmD8fD4mGPhXZ3/qBbFRoRTdgXqMCEMBRS+tqQRb92A3G8Xdxo&#10;McRxbKQe8R7NbS+f0jSXFluOCQYHOhuqu+pqFSQ/cv5OjL1m1YxdyZekzLt3pR6X0+kVRKAp/Iv/&#10;vt90rJ/t8u3mZfMcKSJTXIA8/AIAAP//AwBQSwECLQAUAAYACAAAACEA2+H2y+4AAACFAQAAEwAA&#10;AAAAAAAAAAAAAAAAAAAAW0NvbnRlbnRfVHlwZXNdLnhtbFBLAQItABQABgAIAAAAIQBa9CxbvwAA&#10;ABUBAAALAAAAAAAAAAAAAAAAAB8BAABfcmVscy8ucmVsc1BLAQItABQABgAIAAAAIQCnWk0UywAA&#10;AOMAAAAPAAAAAAAAAAAAAAAAAAcCAABkcnMvZG93bnJldi54bWxQSwUGAAAAAAMAAwC3AAAA/wIA&#10;AAAA&#10;" strokecolor="#7f7f7f" strokeweight="1.5pt">
                  <v:stroke joinstyle="miter"/>
                  <v:textbox>
                    <w:txbxContent>
                      <w:p w14:paraId="6CD6865A" w14:textId="79031B1A" w:rsidR="00457017" w:rsidRPr="001519B1" w:rsidRDefault="00DD7182" w:rsidP="00D142D1">
                        <w:pPr>
                          <w:spacing w:after="0"/>
                          <w:ind w:firstLine="426"/>
                          <w:rPr>
                            <w:rFonts w:ascii="Comic Sans MS" w:hAnsi="Comic Sans MS"/>
                            <w:bCs/>
                            <w:spacing w:val="40"/>
                            <w:sz w:val="56"/>
                            <w:szCs w:val="48"/>
                          </w:rPr>
                        </w:pPr>
                        <w:r>
                          <w:rPr>
                            <w:rFonts w:ascii="Comic Sans MS" w:hAnsi="Comic Sans MS"/>
                            <w:color w:val="7F7F7F" w:themeColor="text1" w:themeTint="80"/>
                            <w:spacing w:val="40"/>
                            <w:sz w:val="56"/>
                            <w:szCs w:val="56"/>
                          </w:rPr>
                          <w:t>k</w:t>
                        </w:r>
                        <w:r w:rsidR="00457017" w:rsidRPr="001519B1">
                          <w:rPr>
                            <w:rFonts w:ascii="Comic Sans MS" w:hAnsi="Comic Sans MS"/>
                            <w:b/>
                            <w:bCs/>
                            <w:spacing w:val="40"/>
                            <w:sz w:val="56"/>
                            <w:szCs w:val="56"/>
                          </w:rPr>
                          <w:t>i</w:t>
                        </w:r>
                        <w:r>
                          <w:rPr>
                            <w:rFonts w:ascii="Comic Sans MS" w:hAnsi="Comic Sans MS"/>
                            <w:color w:val="7F7F7F" w:themeColor="text1" w:themeTint="80"/>
                            <w:spacing w:val="40"/>
                            <w:sz w:val="56"/>
                            <w:szCs w:val="56"/>
                          </w:rPr>
                          <w:t>t</w:t>
                        </w:r>
                        <w:r w:rsidR="00457017" w:rsidRPr="001519B1">
                          <w:rPr>
                            <w:rFonts w:ascii="Comic Sans MS" w:hAnsi="Comic Sans MS"/>
                            <w:b/>
                            <w:bCs/>
                            <w:spacing w:val="40"/>
                            <w:sz w:val="56"/>
                            <w:szCs w:val="56"/>
                          </w:rPr>
                          <w:t>e</w:t>
                        </w:r>
                      </w:p>
                    </w:txbxContent>
                  </v:textbox>
                </v:roundrect>
                <v:shape id="Picture 1901987384" o:spid="_x0000_s1254" type="#_x0000_t75" style="position:absolute;left:17297;top:381;width:868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NVGxwAAAOMAAAAPAAAAZHJzL2Rvd25yZXYueG1sRE/NasJA&#10;EL4LvsMyhd50oxYbU1cRIdiLB03recxOk9DsbMxuY3x7VxB6nO9/luve1KKj1lWWFUzGEQji3OqK&#10;CwVfWTqKQTiPrLG2TApu5GC9Gg6WmGh75QN1R1+IEMIuQQWl900ipctLMujGtiEO3I9tDfpwtoXU&#10;LV5DuKnlNIrm0mDFoaHEhrYl5b/HP6Pg0p2yw3x2qbPz3t5Sb771bpcq9frSbz5AeOr9v/jp/tRh&#10;/iKaLOL3WfwGj58CAHJ1BwAA//8DAFBLAQItABQABgAIAAAAIQDb4fbL7gAAAIUBAAATAAAAAAAA&#10;AAAAAAAAAAAAAABbQ29udGVudF9UeXBlc10ueG1sUEsBAi0AFAAGAAgAAAAhAFr0LFu/AAAAFQEA&#10;AAsAAAAAAAAAAAAAAAAAHwEAAF9yZWxzLy5yZWxzUEsBAi0AFAAGAAgAAAAhAFm41UbHAAAA4wAA&#10;AA8AAAAAAAAAAAAAAAAABwIAAGRycy9kb3ducmV2LnhtbFBLBQYAAAAAAwADALcAAAD7AgAAAAA=&#10;">
                  <v:imagedata r:id="rId267" o:title=""/>
                </v:shape>
              </v:group>
            </w:pict>
          </mc:Fallback>
        </mc:AlternateContent>
      </w:r>
    </w:p>
    <w:p w14:paraId="59B2DD9C" w14:textId="45D56EA2" w:rsidR="00D142D1" w:rsidRDefault="00D142D1"/>
    <w:p w14:paraId="39945B30" w14:textId="6398C770" w:rsidR="00D142D1" w:rsidRDefault="00D142D1"/>
    <w:p w14:paraId="0C052EF8" w14:textId="2F45190B" w:rsidR="00D142D1" w:rsidRDefault="00DD7182">
      <w:r>
        <w:rPr>
          <w:noProof/>
        </w:rPr>
        <mc:AlternateContent>
          <mc:Choice Requires="wpg">
            <w:drawing>
              <wp:anchor distT="0" distB="0" distL="114300" distR="114300" simplePos="0" relativeHeight="254032896" behindDoc="0" locked="0" layoutInCell="1" allowOverlap="1" wp14:anchorId="08DE7572" wp14:editId="1036CBFD">
                <wp:simplePos x="0" y="0"/>
                <wp:positionH relativeFrom="column">
                  <wp:posOffset>-45720</wp:posOffset>
                </wp:positionH>
                <wp:positionV relativeFrom="paragraph">
                  <wp:posOffset>90170</wp:posOffset>
                </wp:positionV>
                <wp:extent cx="2987675" cy="751840"/>
                <wp:effectExtent l="0" t="0" r="22225" b="10160"/>
                <wp:wrapNone/>
                <wp:docPr id="243875336" name="Group 17"/>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1656177645" name="Text Box 2"/>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1091E483" w14:textId="7F2FDE52" w:rsidR="00457017" w:rsidRPr="001519B1" w:rsidRDefault="00DD7182" w:rsidP="00D142D1">
                              <w:pPr>
                                <w:spacing w:after="0"/>
                                <w:ind w:firstLine="426"/>
                                <w:rPr>
                                  <w:rFonts w:ascii="Comic Sans MS" w:hAnsi="Comic Sans MS"/>
                                  <w:bCs/>
                                  <w:spacing w:val="40"/>
                                  <w:sz w:val="56"/>
                                  <w:szCs w:val="48"/>
                                </w:rPr>
                              </w:pPr>
                              <w:r>
                                <w:rPr>
                                  <w:rFonts w:ascii="Comic Sans MS" w:hAnsi="Comic Sans MS"/>
                                  <w:color w:val="7F7F7F" w:themeColor="text1" w:themeTint="80"/>
                                  <w:spacing w:val="40"/>
                                  <w:sz w:val="56"/>
                                  <w:szCs w:val="56"/>
                                </w:rPr>
                                <w:t>b</w:t>
                              </w:r>
                              <w:r w:rsidR="00457017" w:rsidRPr="001519B1">
                                <w:rPr>
                                  <w:rFonts w:ascii="Comic Sans MS" w:hAnsi="Comic Sans MS"/>
                                  <w:b/>
                                  <w:bCs/>
                                  <w:spacing w:val="40"/>
                                  <w:sz w:val="56"/>
                                  <w:szCs w:val="56"/>
                                </w:rPr>
                                <w:t>i</w:t>
                              </w:r>
                              <w:r>
                                <w:rPr>
                                  <w:rFonts w:ascii="Comic Sans MS" w:hAnsi="Comic Sans MS"/>
                                  <w:color w:val="7F7F7F" w:themeColor="text1" w:themeTint="80"/>
                                  <w:spacing w:val="40"/>
                                  <w:sz w:val="56"/>
                                  <w:szCs w:val="56"/>
                                </w:rPr>
                                <w:t>k</w:t>
                              </w:r>
                              <w:r w:rsidR="00457017" w:rsidRPr="001519B1">
                                <w:rPr>
                                  <w:rFonts w:ascii="Comic Sans MS" w:hAnsi="Comic Sans MS"/>
                                  <w:b/>
                                  <w:bCs/>
                                  <w:spacing w:val="40"/>
                                  <w:sz w:val="56"/>
                                  <w:szCs w:val="56"/>
                                </w:rPr>
                                <w:t>e</w:t>
                              </w:r>
                            </w:p>
                          </w:txbxContent>
                        </wps:txbx>
                        <wps:bodyPr rot="0" vert="horz" wrap="square" lIns="91440" tIns="45720" rIns="91440" bIns="45720" anchor="t" anchorCtr="0">
                          <a:noAutofit/>
                        </wps:bodyPr>
                      </wps:wsp>
                      <wpg:grpSp>
                        <wpg:cNvPr id="151495900" name="Group 15"/>
                        <wpg:cNvGrpSpPr/>
                        <wpg:grpSpPr>
                          <a:xfrm>
                            <a:off x="1684020" y="68580"/>
                            <a:ext cx="1028700" cy="659130"/>
                            <a:chOff x="0" y="0"/>
                            <a:chExt cx="1870710" cy="1451610"/>
                          </a:xfrm>
                        </wpg:grpSpPr>
                        <pic:pic xmlns:pic="http://schemas.openxmlformats.org/drawingml/2006/picture">
                          <pic:nvPicPr>
                            <pic:cNvPr id="179411547" name="Picture 179411547"/>
                            <pic:cNvPicPr>
                              <a:picLocks noChangeAspect="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508760" cy="1451610"/>
                            </a:xfrm>
                            <a:prstGeom prst="rect">
                              <a:avLst/>
                            </a:prstGeom>
                            <a:noFill/>
                            <a:ln>
                              <a:noFill/>
                            </a:ln>
                          </pic:spPr>
                        </pic:pic>
                        <wps:wsp>
                          <wps:cNvPr id="665757987" name="Straight Arrow Connector 14"/>
                          <wps:cNvCnPr/>
                          <wps:spPr>
                            <a:xfrm flipH="1">
                              <a:off x="1474470" y="1165860"/>
                              <a:ext cx="396240" cy="0"/>
                            </a:xfrm>
                            <a:prstGeom prst="straightConnector1">
                              <a:avLst/>
                            </a:prstGeom>
                            <a:noFill/>
                            <a:ln w="28575" cap="flat" cmpd="sng" algn="ctr">
                              <a:solidFill>
                                <a:srgbClr val="4472C4"/>
                              </a:solidFill>
                              <a:prstDash val="solid"/>
                              <a:miter lim="800000"/>
                              <a:tailEnd type="triangle"/>
                            </a:ln>
                            <a:effectLst/>
                          </wps:spPr>
                          <wps:bodyPr/>
                        </wps:wsp>
                      </wpg:grpSp>
                    </wpg:wgp>
                  </a:graphicData>
                </a:graphic>
              </wp:anchor>
            </w:drawing>
          </mc:Choice>
          <mc:Fallback>
            <w:pict>
              <v:group w14:anchorId="08DE7572" id="Group 17" o:spid="_x0000_s1255" style="position:absolute;margin-left:-3.6pt;margin-top:7.1pt;width:235.25pt;height:59.2pt;z-index:254032896"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f3G3eQQAAGwLAAAOAAAAZHJzL2Uyb0RvYy54bWy0Vttu2zgQfV9g/4HQ&#10;e2PT1cU24hRdp8kW6O4GTfsBNEVJRCWSS9KR3a/fGVLyJeklSLEGbPM6nDmcOYeXb3ZdSx6EdVKr&#10;VUIvpgkRiutSqnqVfP5082qeEOeZKlmrlVgle+GSN1e//3bZm6WY6Ua3pbAEjCi37M0qabw3y8nE&#10;8UZ0zF1oIxRMVtp2zEPX1pPSsh6sd+1kNp3mk17b0ljNhXMweh0nk6tgv6oE9/9UlROetKsEfPPh&#10;14bfDf5Ori7ZsrbMNJIPbrAXeNExqeDQg6lr5hnZWvnEVCe51U5X/oLrbqKrSnIRYoBo6PRRNLdW&#10;b02IpV72tTnABNA+wunFZvnfD7fW3Js7C0j0pgYsQg9j2VW2w3/wkuwCZPsDZGLnCYfB2WJe5EWW&#10;EA5zRUbn6YApbwD4J9t48+7HGyfjsZMzZ3oD6eGOCLhfQ+C+YUYEYN0SELizRJaQvXmW06LIUwhH&#10;sQ6y9ROG+YfekRkmCjoBqxEs4ncwDFvCpTvzQfMvjii9bpiqxVtrdd8IVoKbFHdCMIet0Y5DI5v+&#10;L13CMWzrdTD0C4gfgGNLY52/Fboj2FglkESq/AiVEI5gDx+cR5eO6/COnW5leSPbNnRsvVm3ljww&#10;qJqb8AlRPFrWKtJDgItpNo0wnNnYu4MJqNdS9wlpmfMweLCJZ7XbDkCIR2VT+Iwnhf3BzzPfOumB&#10;MFrZrZI5Lh/SDdF+p0oIjC09k21sQ5CtGuBHxCP2frfZhQtf5OO1bnS5hwuxOhIEEBo0Gm2/JqQH&#10;clgl7t8tswJCeK/gUhc0hTwnPnTSrJhBx57ObE5nmOJgapX4hMTm2gcGQl+VfguXX8lwJZgl0ZPB&#10;Z0j5k6qMzZN8zWi6yBYAwZCugS8IzWJUNSbrc4ub5lC5GAaUcT7P5gOsY5nT6Wxe4EFY5nm2oK+f&#10;WeYUthV02EjTjObQiekXk/28zo3kS/gOTAetJ3X+c0WAXX6LdxVVpXuWjY7ZL1vzCkjZMC83spV+&#10;HwQGMhudUg93kmMCYefkCopFSmmWFuMVwCo8nNDDBAQ77okWoPAkf0QYzkB9jmRxvnyC3bPjN600&#10;Y6liewgUcuqRKnwDq6g415pvO6F8lFArWohZK9dI4yCRl6LbiBKI431J4cZBvj2QlLFSebw6YAHL&#10;kU9i21vheYPDFdDHMA6F58aJEMDRZwzn5exHsykIzg/y6UhrI/39hPmURixDLMgVWJLDwMgeo8dQ&#10;lNiEb+SR/12Q8jwrsgIUdsyue2+ZrBtPgsKQtVYKotOW0HRkMsjNtRrU3AWgMSasNVJBrvw5atYg&#10;6jQt0rSIdU9BAOeAbcBirPzXi3yGXIeFf165T5CGGw/eHdyK6vgdxTnAjByNQjKbQ7RwENJtBRkJ&#10;zc5AGjpVA3G2NbwvubffUJpTtYJgZusABqbgqSChGF4z10SpCVMx0u8oyqAixO8NZL+3EpS9Fbhl&#10;yAu2FOGBOegpkvdRYyKN42IcDzx+ZLowGp50wdjw/MQ342k/rDo+kq/+AwAA//8DAFBLAwQKAAAA&#10;AAAAACEAMG+tnWU+AABlPgAAFAAAAGRycy9tZWRpYS9pbWFnZTEucG5niVBORw0KGgoAAAANSUhE&#10;UgAAAWsAAAFdCAMAAADyu7z6AAAAAXNSR0IArs4c6QAAAARnQU1BAACxjwv8YQUAAAMAUExURf//&#10;/wgICBAQEBkZGffv9yEhISkhKebv7+bm5t7e1jEpMTExOrWtrUJKSlpaUkJCQlpaY5SclHNza87O&#10;1nuEe8XFzmtja1JSSr2EnJRSQpQZQpRSEJQZEMXFvb1S74RS770Z74QZ7xlS7xkZ771SxYRSxb0Z&#10;xYQZxRlSxRkZxVrO5lqE5oSEjKWlnJSMjHtSlLW9vcVSQkpS71JSlMUZQkoZ78VSEMUZEO9rte8Q&#10;tUpSxUoZxXtze+9aOu8ZOu+cOu9aEO8ZEO+cEO9aY+8ZY++cY1rv5lql5msZQilKEGtSGWsZEEoZ&#10;QghKEEpSGUoZEKWtre9r5u8Q5u/eOu+cte9Cte/eEO/eY4zvEIzFEFLOEFKEEBnOEBmEEO9ahO8Z&#10;hO+chCnOpSmEpQjOpQiEpe+c5u9C5r3vEL3FEL2EzoyEzilSQhApQghSQsXv5u/ehMVSnMUZnIzv&#10;MYzvc4ycOhkpnIzFMcVSc8UZc4zFc4ycEBkpc1LOMVKEMRnOMRmEMVLOc6Wca1KEcynO5imE5pTO&#10;taXO5lrOtVqEtRnOcxmEc+/mtVLvEFKlEBnvEBmlEKVSnKUZnIzvUox7OhkInKVSc6UZc4zFUox7&#10;EBkIc1LOUqV7a1KEUgjO5giE5pTOlITO5lrOlFqElBnOUhmEUinvpSmlpQjvpQilpQAAAO/Frb3v&#10;c72cOsXmtb3vMUopnHspnClSnL3FMb3Fc72cEEopc3spcylSc72E74yE7+/F73uUY72lzoylzr3v&#10;Ur17OsXmlEoInHsInAhSnL3FUr17EEoIc3sIcwhSc1LvcykIQsWca1Klc1LvMVKlMSnv5iml5hnv&#10;MRmlMZTvtaXv5lrvtVqltRnvcxmlc1LvUggIQsV7a1KlUgjv5gil5pTvlITv5lrvlFqllBnvUhml&#10;UoyEpe/Fzr2l74yl74RSa8XFnMXF7+//Ou//vSkICIylrWtKShAhCCkIGTEhEAgIGQghIQAQCPfv&#10;5hAACBkIGeb//xAQAAAIEAAIAAgIAAAAAJTOuDgAAAEAdFJOU///////////////////////////&#10;////////////////////////////////////////////////////////////////////////////&#10;////////////////////////////////////////////////////////////////////////////&#10;////////////////////////////////////////////////////////////////////////////&#10;////////////////////////////////////////////////////////////////////////////&#10;/////////wBT9wclAAAACXBIWXMAACHVAAAh1QEEnLSdAAA54klEQVR4Xu1d63KjuBKm5CiYkMCQ&#10;BPwrb0BSPAAPwWvqwfb3qXHV2tSSH0eta0tIGDuZ3UnG3zk78QWD1Gq1+qZWcsUVV1xxxRVX/AFI&#10;1d8rfiluCsIIIYwxwvJKfXjFrwDN8w0hm9s+TV8p2Y15ulXfXPGZGJqSks0jCJDseRpz/ueQspGy&#10;Vn5/xeeg41KDNEOaVGxkRMjrgZWc2mNyyBomrrniM9COZFAvOWo6MkHtN6AxS0ibjNfV8pPAaFrS&#10;pn0mU3mUnzSE8zQHJ3adJ2WVEPH2ig+iZi9doV6npZbNObnh/2ac2GWWEP5/+fEVH0HKyUnVaw5D&#10;03rq+L89/4pfwJK6quXnV1wOwsUGeYFXBR1KkNCZkt15z/+Z6uS+Tro2IelVaH8UQF2+HE7kgY6b&#10;LElJ/rTdSUavQLTw7ydg9yZ5Qex/xSWoCQH+VXhV8loqIgN/x2U1VwX77NgJ6X3FR8C1aUoz+bqR&#10;fzgK8bI68rFIkn3SDfy73H59xUUo7uGf8X/wemB3LxWlIDu2QmKQGoRInjYZX0Af6quD5GMo5VL4&#10;OEpR0u5pnQkRIohdCk174gQnSZFcaf0xcIEs0TKlZg+sKkFcqLUw64ti+Ie/y5Od/OSKC4EWvIEp&#10;wd2zHAgtiM369Oamu92nj1xiwwdXXAqquFcifQePE+DHRO6EUqK/ByvnytcfwkyPqwlz9Q2WvoD4&#10;fky5LSk/ueIiDAGxkOaEcMVDg7SvBR8Rbj5W2dUt8gFsgm6O9JkQUoD3CcB+JDc5TID7or+GaS5H&#10;XCo8NYQpfXAgZCPUwDS5xmgux0xcu6hyRmh/r7xO6Wtx9fZdjAqsk7fDWHJrPIqnNicTYYf9jzR5&#10;U59dcTYKLn8JxBdTwqjDs2nWFRCE5P+bDiXY8YAtipVdcR7yOqFcE9kSbjOm5TQyUlJCxnfOxozk&#10;w0vTDBAySHbsIEaiVdLkivNR9vWYJB1jAbmddq/Vffra306EK9zcpuSf7eVXV1yAx2bi/DpyWaw+&#10;CGNbkG0CQZuf6oMrzkf1wK0TztUyNrAEbrun7KqGfAA3U58UE6f1SRuFy++kv5qNHwFnaGBrJqK7&#10;ScFf6fwFD/ybU8r4FcuAjFSOPehy2e3QUngnk8xcMNZeA+kfAsjpd07dZxxxybVWclNnT0+KwCBD&#10;rvgAaNbQJGPs0LvRLRkOq4DHOYT9ciX1B8H5t2bJDesbQeuGExZlMDwpI7EHNj+tqVyxCCDiUCR3&#10;g3DokTJhNXsNroBV8NMr1oNxAcJNFPaUC0ucgvdj6GWYQDij2lfxGgV+r7gQLNlACurDkUqdL6ny&#10;/Fm+Sjins2LqGROkv20zFYi84jL0La2TIinTgJbXcFoDEgZhMn7BdXH8GMSql+TJKN9iQIB3+0DY&#10;VIJ8YcnxmrDwMdAs2bYJFTT34HI6gw0GV3wIgshBWrufjUml4wVXXAgCnjsSlMUOra/OkE8AJyGj&#10;GU5+0kR1iHuXOvlRV1yC7H2klNszFobWSGJ3z1e2/gzkSd8oa1xAMzCmbvly1fg+BSy5U68UGk5u&#10;blCqd4Dxytafgi0NZT+1OsNM4Op5+hy0+WmT8MrWn4PysTbiQvqqZ7ju/v8kkBQ5TEmQqky4Aa/4&#10;MFiyb2366TN7UK8Qrmz9cXR9efeTEXKHiZkzvzrLtVrLR1ERWr08gXf6ZWBscujplB56v27d+Bge&#10;GNoaDaB4rzRGfpUgH0IeEgtUhmA8hNIqr1iLmk1h1S6UmHAl9QfQsI16FcDgUTa9hnQvRyuih3Hc&#10;O1/3V8X6YgzjyQTqDfJ8HK7y41IMzOzzX4CRMEf2Q2UyXHEmUrIuz7Qp4bKM8nXyytYXgdNureid&#10;IC84B4JfaX0+asZge9FKmOQEkRhyxVkga8Q0wp3UvqFy3xXnIHul5NzSQZLIV1KfBwI7QtXr9RCl&#10;K17P/92fjHS6MC+s4Nbi6a1hV1iUl1t975ncTXDFOlCdp34JWJa8XDdEr8QH930OIzfRz1Nf/lRk&#10;5KNhKyg+eZUiK0Bv1YsP4D1J2mu+5CnkZ9ouYYAMCm3gvcIiZyeLIRCyIgIg1MWrFFkAYU/q1QL6&#10;ko/IKVOlAg9K+SjfXDGDqIG/AgUXEG9OIuocco/dlbHDSL3inAuooRxORsOVEBXEwrj9mOr4XdGe&#10;xYNUsG05RZJCOOTtrrQOYLNOQTM+v1bmVFeERpQNSevd1Yntoz2tfShYI0flI2T7cMBXcvR1T5KH&#10;zs1EWFz0UuvNhvK/AoMvSYCZRRgMdjZegTDLROiWmLGwPqn4atpnicqAvwpshCokPsRZGhGI4k4K&#10;5cHZF2PBh0ump15tRwsSjgd0Y3xRI+irpxhrp6OcHOXV26dQs6iXuoxzpGM0FrFlVcXer+aMxG5J&#10;mqYjCJIgIUeHmWlkVGSO8FVgC6gjLaNogYHvQmF0T/LchV2DgqWHEw/5I5CuiCdSzpX1GEps99i1&#10;D0oSQeyrEEnCBcd8iFh6H0ij7md7cZVCjSEU7+MfT+xyrUH3DGzd6iOREMaZw3ReSF/Ilu4PJ7b0&#10;Ha3Dw8hFdpqPuScm4ITXU7iFs5Ju/mhixzZtRZCLLXVpQdxDCboVOsYTLK37f+SbPxHnh8mLw16s&#10;pK7ndVjB2VDwIv9zk6BYSI07hTRnOVTDV28l7k8TG1Tx9I/dTvp+aUbT8bb0Nbs+IIyOaVtSSjho&#10;+SyVk79WRIO/Iz6cZ+PAE9l1zhghZdMOXb1NgdB3gtqzQfojsOTCuwA4GFD/Pf6c83kutEW8QexP&#10;Qb2wFfQiKI7Nkia2n1dWEf4DgwZ3nz6ZD+Jfeogvk7lYIFboLN8Mn68R1NxcaVlJF5SbHL7785SR&#10;X2DCNVnJyTiyhYqpORxw96eZj4uhxEsBBxyXdLGskzjo+M86Azb9VYe8dFxqp0ucfQcF35/+oL0G&#10;d4dftEU8EzGYRWJT0AZfw9HNb4j1CXtnIlWRgpsl618Qu/pDiK1O7foFGKW9wuGXgcKgfKj/EF/2&#10;OS7r81AfklET+7BgltLbqVzjGvz6+HUcBROG/FBvxoUhBTECJ5l+e8z6+FnSW8ZnHnX2DlngXMq1&#10;EbmOfm9IWxrjc6YzlyAS+V4qlH6MHQOsy/TkBpCvjkDAavgMzk6NqE5StWmpXBATFNTCpRX0O8CS&#10;xOLuE2JTjnbz+C5Yu2fxs+lFQP6XaZ+/BZq5COGw7qDX04k5ITz7CYEQc+dyZUFMCMk1fedATVgL&#10;MZYFJ80F+kEtTj13weUIZRNhkKyg4V4mHvr+fTk7Yj2bU7q2nM8Kv/v1FNsMI1CPQS8plcVWCVof&#10;XPFViZsevqvMpjHT2FCrI2Xq++H4+9w7Y8MgI2xxIPgKGVVHJJdfFM3//fEStWNSRJD+PaOu1E65&#10;KkxDoeCGkQU3k0IXrY0jH/o9Vb+FM0ccm7kkb+6alY7tXLRwlsbCeAEksuM6E09Jx28YXM/nK5jF&#10;K8FK22QP1ZD4uVOBcI10fA9ojxHEwl47QeXvmMF6okslYSMppfT8Zyc27SOQztmEd38efWLBAan0&#10;ZN+O2FLlPYVGbnIkKnnGoG0xd74F1fQFRBZIlVYCtYq+E9q15BG5evw/lzzOB5uYPhOHezcDeaS6&#10;DCB8H5yap11T5uR94lrxD06Xqve24XKmBnJl3UvdQHmFsxFJ/lEc/b2kCDmlWqXi5BLIyb575H+8&#10;I5/5ykj4glh199VlakMfVoKUtvm9skZIMbKJqiPil8A6kXbAGc5hNpI2x4ggWIcINZ/l9Cm+kRTJ&#10;IGByU+cETis/jIeRRBiNk7gV6yiX75i2Q4HN7QvQRpx+6q7fSIrMurK948JZVF+fgRMVzB7iRhHi&#10;xvZKxKj53YidhTWHQrA5oU1fbCZGcsV63Sjc/S+Z4wb5qGJWR/y1lTT/ffPpy2KRJ7OqeGiKNMna&#10;A9sggT7wJcuKURPkuhgxi0apKJ9SEPC/R7oiq6sW+kX1zgj2+9e5WtOaTzjBNaaWK074HhYNXRXl&#10;UqSoc07v5r6uX6tXTd/sU44+imlBSsJhb+PXxcp1pzZ7cLNiQwi9o6PY0jhwUS4//yBiYkg5Ectv&#10;oPj9r4CY1Bq0Pk1vKCNsbDjPfQZnZ7GQl2KGbyCyhSAsOaNuUQGyCLposb3yfbos8ouQx5IJFbG/&#10;vuKHTDbfeutoWb321DmNuMsjhs7TPrD5/zzEMr8LqcvXX53YWLmO9GXghmKNrZV6t38OkbXlsuQj&#10;Csk2Rkyl5iiaf1ngHZzhrrZ90t6VvqzOnmkZ8FgVh1DZlrVoI34RPQiQMvyFgVWpd/XXQVNxc3wX&#10;7mRHvUgvR0bZ5mLRHStZooP8q2tf/pbAtA7xNef7PGnjJvJx9/csXN6RE+dlxhHLnNDG0kJm2u8P&#10;PGsDaxvv+uakHRHgxpJdFDTgYx/WHnXY0T9C9ksBk7Ga0YzzM+/7CVJz1HPltyai1PjZFkgkZ/JW&#10;tc2rmPGl4MxZX2C3fOb2qv76CWS41KRCyWjeHM7l70OY2Fp//+TCBP8mUtyzvcudL0+8a+L/a3AT&#10;CMJC5u9wruwOG6FmS+/nFtz4V4EF4D/OBM24Tgd0Xu87LmcsCQl9EUUujnABRnN82PhlE88yzMtO&#10;rmOVFNDps+Zs7vE20IcE8/2WEN5PY3SUL0tsV8nAxyGlspiy3r21Eq4k4bTOKi7Mz5Qj4f00Zn/C&#10;l8xfJeQ2d1TaOU1WSmuEFiklnGYyj2Fp61cAORZtBvrD9JPcuP8mOsEoTrt9UVmfTuwNwJiTnNaN&#10;jEWcSZ9gqMc4RJ4mzPiiaNTvDsknA168fOl8PltLqM11fOgMVc6j9mtov7a10Uu9UaxgbBo/4SS4&#10;X4xMERLRwCft5cpsvXnl5M0cR+LxnAMbs8C2uyOyAFpCCn67GsZSRIh+azS6hflBFA2fk3r40Irf&#10;vXE648nOnxQ2VMIg8zw/QVmDjHO33FUSFO+/E6yGV43tAcLp3vp+/9H1Pk8qbwFYXXwYcBtQzZ28&#10;ez5zbgWtzz41/N8G5pHDLslJ4obUq492YBdguKXt0TO0gUP1GrbBeqV0kPz2tRm6CR1HUh781fzD&#10;52PcNEng7LXohrMAKHHPPVCoyonJExAatS9y+9uXLsoI2kJ49FTgj3MKmYfeAWfM9zFJfkZEcQtL&#10;pzn8yuzC/J3RTwdYzQUq7M+8XAPRaNLIkrV+IXvg/w2xYEx+sFG4eq6z/Jbobhn5IQVI/4nlDboq&#10;mcJSqF6jjKQNgUAxtCuaKWF3UIoaaF8Ew/4w0h+86Z9H7TwpY66UcIpTRglRXt1qrwQNy3d0PERP&#10;XtH1/ihMgC+Fpz4/kNSRJJeDJE9RjSMoXOUpNfyr3m6t1oZQVOqIAjpfd19evqGUcVn7MfDuxynQ&#10;B8xvNTAVwyyqaR0tR5nyh7j2zRdDmSbZnTp94EJwJWaezmDwGpBTQTFhDPwyWmCAffGyZ8KV01F2&#10;cbipuEmqhQ3pVYDWgXN+EK3j+Z33X5mrOdTsb59ydpk04RJ/SYb2oUPRfXu8oiMdLCHH0NjB16Hz&#10;EL4QWtmvjLN1Wo7cfD8TnM6LB2CKYtc+nIoLAyFQo5lb4CRvpH4dUkY64PuPWwL/KRRTKq4qGAvO&#10;8Bi4haHdtWEEB6K1PJxjjTp7IHCYBKGjESgWBMYhphF+DagaKbb3/XRGxi+n85IEiX2rXBq5OkHT&#10;R5a5TgTxRuzpXX7Y7w519pHafS8BZ5WsEt6cCCemQXijkbJw0jibGh8hcPhOXNfyp7VfNa4uMQrv&#10;6qzw95BPpOnqLMvS9HiTptunuruv+qbvq1r7Y/n075ct5kiJa73ILeST5IrYUMEkg1rxUh45/P7l&#10;oOYxZ7V8zqP1XyUlI3mfRkImmpfFY9/3RS7tzQOhfZV0BSV95ABp5+RjDCUL+M+jqJj0lMGl76J4&#10;DJg5C6PzBaAWKgIVFERGTh+hD2bRjrGRFcJdlPT8byTPMY3tVdSm+fJeRjEiQOZsL15yxv7afK2E&#10;Z1+CRgXpOk3s2JkwPYV+EMEu5ijqlKSO7b4TaGVpKgjyHviAgiyJtOHLQLpDYYJC1+gANA+ueEVg&#10;YQIvRRzxL5UsWDzrmGQiHQJ4n8hbET1GXxW9FA68MzvoWrUR5nrIZp+TbnkP0S68MgJ0aYeloWJJ&#10;DbeHMAGTx2x+ad8T4B8pNKEY9YmuiImMEdGPFZZ4PlWaSB5PtoKwLtwBphNvGLTt+Nnnl/3rkBUh&#10;hRNtkU1nXHhi/9BiqSylY0ZdqPJhIGpu66TlY1rBQC9Ngy+BnWRX6Ee2fHJmg8XlqQ2fQbdc1r01&#10;XI0k5myK6OpYgACiQ3+43Un1GtbIExPv90cm07lE/XFfSnhA5D1ZB9H5fluVBCrCkE3edNgFACwb&#10;hMioBPVTx2K2hPRfntaKKoVQ0GJWiYR128E5VItQae91QwWNo/W8IvexuSWjnWsh7eiLQW4RiBoe&#10;GJqxslMXDzS9I+x9ouWyWHI3OBjYfb2vpwb1a6GWHTslFADKR7qsVnOsGjgBnN1qYNeCNFrL+YtC&#10;9mxNZqnyVp88Ie8MwRoYldRmFMtAwjcC/R/8m62ZrWJYfhqxHUF5RrRYBWMwbPL7OSmBXwMvUttd&#10;k5wzcE0lmLuHIey9BWT3VdWlajxSnamn0dnjPOhvnyh5PpQQmVbIRrZCFse9Flz1Y+/j37u3Ltvq&#10;23i3I1ZAfcGNSacha1NkTl2cCJrTm/KrkOHdgu43EjR19H122PdCbC5W9jlpWb8b7iUDvTcnJj8g&#10;mCeNUWODKM2Ugp3PvFn6sGlrpzunTBT+nvnvAsljuz4WSEE4pWIcxXhlQyFoPNLdXxErxhxKJh9+&#10;79ZIi2ZRfnn8FDIyJcuy+KXNuaGs3sRAbnpCaF603QnF0PBz/lxXlBT/qLeA9hufNfgqWWpKwlKk&#10;Fu4M8sjVs1NsvXrm20wnTnRvWPJvy9QAyc9tnzhVbtJKSAJCm0xRozghZE4NhUGDrvRWW7z1+jtC&#10;9Zz/gY6nrXLL5W8ex51QeBcTzjCcaLBeJQXy6WsngZwGlObj6POfUO09D8UWASf0lP1a54VO/5Do&#10;zAiW33dJRFih7fHFcZkSPyPHUM1w55BaOFZvMr4+fkuFeg6v9wFkf9Flj8kKhVFCBloQSGuzqf4A&#10;LArJl2Z/GA8vy77o/Vo5OyP1aQ/LN0NYb87afHqf8qEmdCkQy7Gaq0mgLoWniXx3+KI4g7rBhDVC&#10;/6KgYCyqzqvLfQYdSn8WrTHP9hvGck7k/iAHIBeB1mYp8LuUauYgXKKoXLr3d4P12MuDojhhH+VZ&#10;uUmvlOYl3gvs/A8j4ib9HocUrAOO+kll96CODsv0Bv4lY261CeOT2hgxf5AQMWFrjmfQkvX5dsYz&#10;8bygKqwm1MYTIORJS/nVSsyXx070VHU3FVQVkxolvyzQc/X890lNIelb4iUoxrOuemv7tn095TP8&#10;OshUvFHNaMnkY1IhsRHf27u4ZDqQRYQsSr4emDIb/lj2lDF22NO7sixzSkb+bqLNVy6KLSH7SXTJ&#10;GUkSLj2sGjgv4qyxvgC7b5g3Yv7oG+MvC07Y0FkdQ86/uA188XUA/MUZqdT9NTl2djNYTIKcTMqx&#10;KD0Dv5JP0zQ2Ccecnotel5YwJjLF/1ukXbE/EDYeGCPCsb8KtUga2HJS6KoIhoB6PYytXGckMzZ4&#10;+eWoVASoU3FIqfU1bFXdot34sXNAPoa64cM9UbOxKB0eYcIxAlXEl8FEviSYK+pAZ0trRZ+YBMkX&#10;dBMPr94E6EywTY/BmCY5XS8fejKuSGf5dNQlp2kTbmbXTFz2zWLYCFKCyMR0Nc3V+ehamMYEBVlf&#10;DqjzSW3f6/Eq6GrJr/DoHsb369FRNj2e4N26mFgsJivnruJcnTSqRYN0hkTirGeEX1MvAbBD7zMl&#10;qG88IbMGT4Tl61vxMaQ5O3kytELKmT+knQlXh+Zcvc9Kc13WZk0aLiB+xqrI7+eyrJsnr11ayiVw&#10;JvLx57/B3LUujroWzZzchfjAsKiSoiYA2Gyq8GHG8RJPAXiJgvduFWatdTxcuPOoGeEQ5l+Kiq32&#10;rSEUzPFryA0SexN70gynaN703F4PuYu0FrEKzC1L4v52GLW2h0sDc6QiK41N7yOZxgPYMmSvKmz7&#10;6A/jWo/uJRhU6cvz8UTRZBUc1ttM0UZRXdGcPIAc7xhhhJZNBbUAxFNLKHqwFl4YpsKyu574QGrF&#10;20qWLh/ZVPoxfDgxnFM8xMRcC/tVJmU3XkppgZ3OShTaB97QpU/ez6WKQcVON43j0/3/XhtKanJO&#10;0RRvr7o5ZAMgQhBGE1FLT8OmfEEEg/EYUK7pLzohhcSOhToOfVOWeVkW7bC4PvdCcMuMOkd6akqI&#10;v4Vmcxeb9Bj8PAgvrfURva3V6vGsqHTPJ0BPVhgzN8U4zxV/OoidbJ+LMrRg18WG5gXMcY5jllU/&#10;brkBSYymPEPFWyv67fZNHxwjZKoKy8xwxvEP3kmNBXpb6sKgJo7J8iIuCVxCcrVqtqupeD9juq1B&#10;pmoTY5RTbAJtuYQju/AseBXLt7elPFXC8xGaHdU11ish7lkEOVr+kH6jU3HccfEwi3Zy5dobmZvJ&#10;0+M/hnzmVysdfSQ0jQbKV/E5g4vKIbPdt7JOjuh37EDLpFu96rs6pj5lncNJZDcmlH9f3JvQQBS6&#10;zKrGw+Q88CNI/eMSM+IJrtjshhpOHu8LDp4xwoNSSnj/MRc6eFlLa1kBRAMllrll3HV2/JvfevQc&#10;ad/OkO3d2NyWnKONLqBhzu6IjCtjPpcv2AMpdSqUiQlycGrlCWgCU61kz0FX5pK5EwPV1C/dGaN2&#10;ac95FwkgWDjDKFydjB4+Q/vzLLh0DIRbA3aHgGxO9W6YW+ytL/Pk1p90oxo+ksemY7OS1G5VX8TV&#10;3kkG9IcmvU9rxNfSwA3D3Zk3fDxPXmtIGpTVgakc2/atf8uZW1hxgpWEBefXatInA0aldULXpd4d&#10;Hcoh+rqGaMNJM6ht8H4ZDMTXmyW/z/3B+fajxC7cRbETlJ8//ymikCCCNvBTsfVYEsMvXQ80ZhXz&#10;SF3y9XVkUFN4pSPzxukx4urJ0czAcOR3F69n21lRw3yW58Bd3TsiZqZAnAXmct9eNiowmSNizenf&#10;Xwdx5qfWx1LXhcWfxDvmySetUg+r1x5nKaZ25JzpWau6l5qSHkWXae3A3WFz6uolOCeQJUdjZDhE&#10;EnDHRMMTN6KOiqmXwn+Ef5X2IBtvHHMSaQF0t0oLcUiKzrd/x58bg11bud5aj2TInHo+VznbIS93&#10;jzAntbN6N22Yz5Uwrb12QcNRBVmHGPwWYtLUmDHTUW8fImyjorKLcJRTpHY4+wbwcin/PJsdBgK2&#10;e2aDnoGvrCbJT9zLSznb9ZQVeBY7ywwgXODUbSlYmalb07tHbKxPA0XnnB3Lw56wR377ngzj6Y44&#10;B3yh1XeD27tBJdz1Ja7AtnzdO0IQMCM+rGnqBcdZsQyLxmnA3w7hZ4z9jOadQerQVfSd1cd37Fe2&#10;XmXLtpodWyIjTRUbfxJAPeu5C8dhgppf4iFwBbcaVzeMYKWVs30JMPM9AXBc/+yTlgWcEfI37/h3&#10;TEP1wne4tJDYLyoWR1C3DEyk2z5usyOUcsqqt0nZkn2aHKbbzXIFFYd7VSViAHrJH+O2XH31iIXI&#10;jeWbmdEWYGuOVzRW/onAa+D6PP0buOoCR6gRju4AdOolr6VYJitKRM8L4CjLQ89IB0Wy1SchUOyB&#10;wz5Vh9Svrm6k02ucG1ud1n9ejGlxKNPTWlegwiMdcCH5Tw3pZPgamBhamOUJQdNAyJY05gThIFVP&#10;WSFcoAsD4uynw7YjZhqh62HFQWs6ziGbtiiOT+sQRwngsY1eFAN+itJGHfjy2RHnEviUF5EEo3oN&#10;bcFGHNi6C3HSri/+LmryvhxKdWTyE6KvU89COHacAzoVj/T45+YX/ladQCf16GOZdaYUwY6V8AnW&#10;HmM/zKSKM77QErWPUH6Mhes4mAoqAXATj5Cyalg4tC6B9z7zp1kxi5OntKZTIGPMz5cAmNnje57m&#10;Ljb7WKT2LLQzALyagqoWWJM8Xlc7cDFQlR9gLkUO3Xy02qbjzxWs0I3e+ozQYyGZ2mpCDg1tKAiT&#10;UF1ARPEpCdP5H67MmtMQjxA20tTfVUD3EKrDXKefMbb31qE+GGpKhNoFDG2X5brzafSUPEQ2UbvV&#10;9PBCjhxWoiMKqH+qsj4u/WeGwlX5dN6hBSY1loPNKhtXAgWUS0nDwCZDL61udgFaXKFNUoTeIlFj&#10;+Sz7W71YAkvoGA66uWl7TozEflM4AgC1Vl2C7mG+dL0zsx46j4X5pF6YVWAN7KXGwnC9wgKuSj1r&#10;if0AQkYHQSU3ldyofq9rfHj8fkUe8lu6lV422LFgG+2lUWb2qkK2IrfmpGm585sZWztaMcAuGltX&#10;+CzAzkg0VCaKYeDez2+JPckTbP2d4PKdMyf5N0qMjDlsID0ps3ljQjFmhyI5rgWn611z+INU2bMf&#10;1e9tr82MdO7s8+qM1HyQzLSbcV4EW9sd/LB5MVOHOL1nYpmbQBxXzopmRk0pQ1W/n0lY49HoQVhn&#10;OH9KwAk+uWnwtvmuoxlQmGepDAtbYMssPfhm/klNIRsWxSlmy1cY9geui3BWS965Xx2T33A7ccvW&#10;nQjinQhF2vvu/CgyhtoNWW9Gew4ubwQeYze3vTZGSeEsnhI2fCl/ZGP7etF2NALnzvxtQJiZ1Y1j&#10;rh6GIM4bE/ADi08+ZztagXsC4pNuMEQEhLC+d1S2TIXSQTLhbrwQ1s8np4S9rivIRIvX9LUfsKjP&#10;3HltCJzpXB8H4gwIgGJxE9x/VaPQoha/uEwQJjVu4gLTWNjhnSlYT56t70wr9zv9qGfeYeGmfnIu&#10;NgwwcCrk7oOylo5/B4jT+bxyk2Ulw7WD3CDU0c4jjykVTIvl142+f6puidO33DvESI0SQmdCKwA7&#10;gAEniq+NYBnjShj9Y/4DqS86X6PMQLjj2zw03xHmxshaebLOHNaD4HnI7BNpJM6g79jLkTUPUA9G&#10;Xj732JPAsqhhG+m0PgxzcXB7kaeN4C44k0ZvkYCFTNwRX+kkmL2KNy3L5+EjOGuQr5gjO7DpENp5&#10;KHCjW+z7fe004Ff0IT5LtcYhpY3Zma2uRSLTkpBjgdQo7jRTJWYw2/HRkZ0YXuABPbXFE1id5AIa&#10;p1Au0NqUjsgc5tDzsSCkrP1e9OP7yV2FymNcetT8YeaK5E+RmuJBlxbu5F8zavKP7arD1lEBImB+&#10;lCEJFIa5FPtUMVw3EbpqixUR2VoQOWKHHBq3WdlDq96QegdFh0Y2sZHkz4rGLSHLRw1SIURmiSWW&#10;UvpVPj8aVp/aK9ugE0XUqMzvAHDy1OaQ+4IBfkd9WOMooCVJOJyNhxgpIuqMRG4wdkACtGsqkOZh&#10;LIAMuqrN9X3WE6ocEl0+/n1rFWKMuiQTjMTcrjV9tnv/bmYxLS2q1fqibqJIbpgAym9r6AStKExD&#10;ykX+5xdqqemk9nvA3UKDh5hXzntwTMO19hC/4I5bawHACy1lRUvzzf5v7d/I+hwqpua7vqqzrB7a&#10;4o4bm+VRipBZHkxhPsDNzYhvgihlQ54Arlw0mXhTG+ZBU/lwitQoi2oh/gGw83npGBLUeqRxITqK&#10;xkF8AHxfmRF2geR98C//1AoezCpzbCjcjv9Hbno6MeSwzLKnoSl2TSU30ciJgg/QlTCtqVxVcbYb&#10;+E465WSfVM9Egww3D9aeR9WbozASIaDIIViNEjPDHOgulgiIHKKVfLkW65XutZMaIiHTIowmIcZI&#10;v4Em818o0tRQcWu2YaVV7pHAAQPmYXNO9qastGmky15tnhHDY+wLy9YBZtGw/G56s7zh1Fx2quqU&#10;VYit0VGZz0qYFPsyqYFeuqWzvc2ZUdKMaxmOB9M+6qYRZXLQANU/fsImuPFARkK4/s3k4XhB0aSV&#10;ziDXeNntMgglxL5ajMQIlop8g1lSwy5dDifBq9SyJ5K8LZBuDXvIR7Z3sQRUVNbKkFCbW5I+Facz&#10;SH/Fl7NowzAi2ht6wAt95UFk+Hi/SznLHfNmizl8tkuBw0yBoO5au8nT8hJxl73gXCGRtOwxdw9v&#10;JU46y24STm9iMB4Cq4elRcTXKTUtDis6tEMb3Kn/jKnQrFs54v4pMr27yVo7V8VddQuZEFXOWdMc&#10;fOzc4CK/MMAQZt7T8FExjeN9F1e/ip6Ipx+Bk9RTXjWFgyfh1LfuHAEYWyc0zBpGqrt7e/pgdddS&#10;j4F5mFa2gZXHXmjWMkfH34Rf+mehGz0Spp1Ww/JKTsY2R3OXC1G/esIUEqK2K+rvDI4gEZfvQXOW&#10;agQ0QS1K+gahtPewqDWrhz6bMwCrMMwa+Bggd69Yw4Q4tGrMac0l6D20VYxs77oA54VN+dBoNocn&#10;q6d3mhpd0jMtPPl3XuPC5UTMM2ZdMXA2twvOFhQXPwAXkvy6UiPpnGwo0M42NSmo07c4QjwqYdoX&#10;PGQ1nzmIlGVrDHU1yFzGA59Cm8UFTpPq8JEipnkgSLUw1XJAELOihHCbkt/XdYw8G2mBIcwi8WJp&#10;HosTrBXgOnFxCSwEXZFjqG4/K14XUH0MzPjGH24uMS9cdLNEMHkvLTsUB/APuVoNwlpoJvh5/RRh&#10;BfNIyD6o1aqkB1fcv1Bj5LXhGHYEGR94yAuCgFx50M4f0AVoCnwsHqjWGy8lskbJtAGYbO8orW9W&#10;zLvS27Yqbpaqz27E36FLmp/SQc05pLNB1BSFT2cwW5LA2FJM3khlSxwwrNvks5MfEVMwV20UA8SA&#10;gk3winDNSVQYqJJaiDX5tToJR6Gfu4BdGL0hSutBO1WC/kcNT0qJu+mWCCbZgwQROWX8u8aQIluO&#10;3ZrVEf7q1VE2Vd5dfu9r0pFCqbaTcbbR0BNGSjwYaiDlbTKAu0LqvDZUxbF8irWA2TF5G5x0HKZ9&#10;h9hEl6gd6wluqw1XGM5hy8WHsAS5MLzTDFDNsmt9aLErhLXSIiShBJdLuSKMIwRnYwLGjNZ1Q3PH&#10;64ug2walLyGwDePeSB1bEA2TupwtkSHop8bKnhnO4t2+1ZMgjNTowxzQEPWWq7JPZVLshS1b21Ka&#10;ze08EOBDKzpCH1aF0US/pINEcp+nO/5lFnwf5gvTKcDxNQ+cWsXnnOJDeFTLm15WyVEsj0LTQs7r&#10;E9LfQD+1jdDRSla4siJz/yMGyth6TBNlxbKJUcIO9QPcqtd6zZrTMPlIq0hdJbojR0n421oxa8RO&#10;X+aa+S8OIR0YF1vgkvt88iKcnLqyjWAO5FvxK7EaAm9bh+qac8sAtXnqS6TrsoobQLNjSxl9w2c4&#10;ObCzCZh4m+WjtN8OPdfOKs7uvLGcDe8Wh8xgu9fkEU+Xsqfas1HtBoXW+5p0nNSmC9FrnvcHlw4b&#10;sVpBwhKXZlxqgNsMaGvs1lBOo4P0vsnJQSxLWms1TksPJsTSakeAwCOn3GMWpLhR7+8TNuoNebyN&#10;LGEFg0mfZWWVPlU9KUtQuo8piJJ0IrTpi6FOOQMdh/oo2lX9Lad91rPpHf4vQP5JKkEtyCN7dTub&#10;Lm1wO0lrwCslOD8CdBChmPMf59uqTMBbq8OgAT9SmtVVkW/IpNpKi1a3yHhOrBbmwCw7u/lgvO4I&#10;n3d6obNQGRSd9dRnI2zk6oskB/YuyzzfcQk4dM/5YU/4J4eRZGnaPoOnn/IG7nJxVBL/mA/X+M5o&#10;rtvxs6Zd89ZJpeyVHLx9rdbUDGEVrQFVTkyBJxF93HJi879ErGv/aKmBhM62e8xFAWFCbsvmbagD&#10;nv6dnoEO2xrYDMSIO0scjkHxZgGAWKNHwQICbPgB7aMlTqYL4GUockpo2XaSF/LH/SANUNWOrJMq&#10;qAw2c7W6nZw4x3I+2mpaAyqqSQmyOW3EBraypORVsFCqg1QpHxhOYd5mNBuCMDtg5rMBIDbVCkRt&#10;O8A/dbH3agwNyKj6sVGbu8MPSTI+6wgh3jH8HIeUqgVW/L4zZ97KY9cY8BquF7C0l4njLFpzpI/k&#10;hxh0cFZzPuG0T5OaCR8hRIu6hk4kf53P7DCMqyVMBquiGwaPI+04xUqdQWI1sSMX1bI93ppdP5ZA&#10;4qILZBwKjL1WV+DxKFFRtoYLc0o6W8s6ZsNoGBKvpDUgo8Le67gI1EepQGcIvd21+sC9ldCF2SK0&#10;thG9M5ongGrUs1eTHCa5tC64jKbuPAhhOuy0lQ6bG5H4kTcX4oMmhRLaXimQOcz3vNMwkWjeVKes&#10;KUArBvFes5tjMJ4DTcMw31qF+VxaW1uOE8loM1DGcEkYOdjwgdbx55+O10QG/ZS3jl/VQOui5qKB&#10;6YPtTFc1JR/Gw3gA0u+adoDqa1pzQGjvTBK3m0Z/BvRjww21puCZtLb+8oqgjSs2Z+A0xN7En2p9&#10;wts8tAHIFTBA2hMwSZ2NuGEEaO0jzbrXqu0fm6Lg2lLOh4HS27J4G14yw45C0+vanl/C8VD0bXX/&#10;UtdZlnEFVl4ShNEQw7S2tX/OpLW9nHTvNlOF9H1VdfUxagshiFxT2b/hzR0j2VgjhF7adHzQwnAB&#10;po/hzp6CDlKqQpg+jtu6G8xAgWIrwF81z+095xXjPXRXLQ0b4llH664q6J4zLwr+jUVhDfsyzV6G&#10;x5KOExsZ2ZT9/+KLuPBBy8eaVki8ytm2twNQpMv5dBImXSBfLccs6pRLKS5cBq741C/nrYoSxuwy&#10;i6ADW77hBK3FsdiEtqo3k1Xlf7yj7Z6O1E25rrcHm2XkYrxXKrWBLNkrH2tvIMANR4AVTfw6rPrF&#10;oHbS8V57g3cCWaFGqWXv46ge1EXYOw7to9JnE3nQAa0FWtdQMNf32+DoP6ZhZAW/yfqScPsQzK68&#10;kLqBGDZxlg8+tEpACU68RJWxFFoMm5doFuuTaOnPv9RLDeMjuim8IMky9DrvbyJSsAGKEK2zfGIk&#10;D6lufZio5Zx9fWy5XcM1wul94vOBbPZcP5ixrHrvNClfUwbbzAQ8JeJ4IBQldVpDyyjKHMWpcIzF&#10;QQ1MuIQN6o9P6zrnZI6LvfA0qJqdOHYItpKfYQj4tFbs6dI68kgH5hLHsA9h23ju49qpMeOkJXCz&#10;WL1ahmaGsDsEtQ73N+0nEilrrhFWds3+ug5kBhsP+7KaZbLP4KdZad+x84h9UkU8NghGhgRbZ1AR&#10;P2+Mm6zyJ8NWfpO6RTLLNQd3aFrGNCZLayOQ+8nZ0RYC53caWDnuhyR1M5ZeqnJ/GNmB5AuuG58w&#10;+gx65/Ou0zkbC1AaOW9d9GFpEeheaUIcvcwM5vDKyW/z3KH+HCfUa/65fq6qv9mRhbQdhUFcMSvb&#10;P+iepkPpn0DzxGk+vcPK2LzO7u+3TRPKpfX21V2eQzAWX7hwOReM049597JDJoJggDw5donyt+KY&#10;H+CJLtLGhFHcQbIwoSoxjEVMrGOoZXGu8VKncVkZCPKlQnfkqjdF/vqIGnJ0Pm8dtSQGPU31lhiM&#10;moYPBCpAaUE8yZlOkeE4ywau/a1QCNoZV8fmH+TjShhpsgzLbAM+b4bPB+Bzvzp7R2XqvgPIjsj6&#10;O8IXBWiez9ZaiehcNTV2eJUD0QiAP34DiSWsH4A0pg1c1sJrrdMGtu0NsePaNAGj26qserOK1iIV&#10;S4NuOKu0Bdn8vM0K1btjwO9ZEDeKjxQyMtC5T1oRVfrsDVYdEmFkJg6V3TzGuVEWMWnNDOQKjHi8&#10;8RiHbKgqJGhNXlvgBwqGxCtobSMLEjmffapPXM6p/mRBL/MzLfXSgnynIgrqSxptkXj0EWHjk9CC&#10;xqRqZvksfI6gfMpWc+A9lO0ZzWChnSQWw/7BI7eRN3Fam8Uxln9pkHpXcLn0ImJS4uMi2eo2hakN&#10;UgDSlnHtQnNUngN1gSefVynYZl39H8yW7HX55D3dI6u11LzlaosiWo7C4aAX6uz5Mip98GIBk7V5&#10;Kg8CV/MByF0XhLdTLIlNxtUi+AQQo7YQ8khuCn6aLSWKMTzbb7PAMAj6wUvbbBXe1A1RZcsWgh3y&#10;Fim6Q/Ye9o3w9V+Tu9NugWgRA37LdQLbqdEIkE64IulZVorEDt5wpDnEqA0RRb5gKrmhAi8eZENM&#10;KqJC6RYPjUH3IjjzHZgq86jjYm1VQ+BUL47nqL5I2X3Qtp9PKAzzpAVaZzP9jglXHP+00/WJ/+Gd&#10;w6VNUlnZ28GR5SoknJZ8Ys6cThIpGWnpj9Vos6sXoW0pv8rKDKZLuHTXBuimnZU2/w7QhQoWKnCL&#10;w0g8XKLHh1Hc4omOs+0FL+rOnB58xVNfg+POoV46423IKEE9UPpg6NRXfyLye690SuvbL1dRRNsL&#10;sGgS/TJb21xiJ9XCqWv2aUutHDTTxwT2PFlYR985jWHxaQ/SWwaNdqv6Zm4Ne7VUG8lvlAb1dwGt&#10;Okr9NDTpcM2VGVA65B7HkMQakRrW8nMHn2MHdlmhsCy6zBrk3Vgim7O7EYUPKp2KqgwooKFbc8M1&#10;tPQDOjkTtoosa4zVYs2ACBjh4aW3YiAX35MzhLJFVgx4J4xxxgvPfut4DhLRwBwj5i38AoF0U6NI&#10;Qitl45h0Iwqn+4DNHY7aaky2HRVUDvlbayTzZ/jg9NP8ehL6KXHGxhWynE7DPkoO9Kj5tuPmZ8AD&#10;ansWF+oAY/zO6foS6KBdJoGGsnH5JNMFxaryZmirYLbqvpufct4+2OUkzWIlWTTIOhNdwOxqiLCY&#10;sS0BdgsE4F42HXcgsKFgN/Mi2u1ipzjCtMmaTxK+2sWBdsvCbZUe1rXs8Z2WVOamz6vEpZLanVOF&#10;o7WzN/fmwgzavbwKuokvweFxP3XnsqoN4XiPQsqjvwfIJcoSjCbiMoJ1S1m0hhd5w/h/b2rV1XFL&#10;ySUPAV1UFL8+4qKGaGSVDIqCJM+xRSkAnSuWhOIprTOs1I3Y6f2UDimDW36c3VI2RdwR/iEYrwlO&#10;rjrOKhVw4Io/glTaB/Oox0DaV7iUnsZWtHlnTg4w+g9veJ9HD6kC8KeewdaIZ+ahsMLdPO3dVg+5&#10;+/GsSonAxkhcVAzR5dYQzBUi8VugCA2mKUPFkQne1Y0yjVODEdivDaskDEGuNsyh2Ste4nnr4J9j&#10;n3v8dwJG9j36vfBCMv4I6qnmsWdYo0l1tZ930/STbI1E+1YN7BCQUbxluOWymYbWynFsuhKOzw3g&#10;F04pWJq2QpIsGpHlYrvbHBBV8GlyCoZ5PD7zdsP5KpOZB/fevIyway2Ckmiyr2mnudcG1DC3VqQB&#10;igxw0sixNDeX0bnM8rMtf+FAkjgfqWVrU7QpFExJ9smRRu4Vh0nnci0/f1WYkdB0x6PAES1TPmr7&#10;3YlVR8JuKiBJLNfAdYmoVhnmvD8A0+Mm7iOhUDGc2Jpg2btStI/UFokS6PMsne0JXwMjqEu0d8X3&#10;Cs3rdpnB9jWyhS1KKCqxqqW2jGc0G9SVWZnk8cEqHGU5MVq1dEybkhT0cZgVZtUAcxFtzofUQJNZ&#10;3RPCH6RC7kN+bLVwOhM2x8hmJ8ycQjNmrc1yN5th0REnj4YwMdJ5sD6sfVgh8O6jmtlYcmrRl+VJ&#10;lqRJ+na4PZTHrmpISwZJL/2MdqNuJz4WL2tZKjgl3KiBydETOtVpeQiXXFkB68/SLowZ+egsmbYy&#10;P7qfjfAupCzwm9gxqMJXzPBkaRmsjybKIlnowkN39uNOZ1NajoXAel9xNX1XsnzqSb6foEIFJTcT&#10;JD4TdstIAef8E7Ih03jY5z8g8Wxi413OaFGSeZ2y9TAdUtbXnIXmjubCss6cje9CdMEpSejlMqwr&#10;fFaDmYN5O8z0Jfj2apORs5PSHoHQ4dp/jfyY96wtCGypEW+LQybXGZJ0SoBTr2zIGbASVthfVthp&#10;BEiDCOwLbA7h23aB6yKFFvYILGPj4/IlcFYqYKtnGG6ReSz2FgRLULcP6gWHiH3oEGQjqY6en52o&#10;+r4Am5LXs6c5mUIuWkS5wLdz+rfIRvD8m4tAsXm/WodPaksM1DjUOvzpvIgP9oPoR5UqtiMMeVf1&#10;y5YO81mEXZudg2gUArMXNzyYUOO1BDssgveLAuX4uJu25+lv5gNMFftzk3IOmPnn7pEWmhkiSP4V&#10;fOLnGJyOHEZgJV81O2fgKbQUYFoGRYJDbPckPfV3JdDl2AOghCuCudAGMDhSKxIdNvJOonKqxFsS&#10;8F5wwS2WqxkTnsUyCKiybe2e9u54CCywy8njYQU0JR1Ru1yeYg5cXNAaLp1e8wxS851znhlq6Y1r&#10;QDmKttNC+xPRNRlRJP6Z9fgnZwFniLmpT08Bx5qrq4RTD46GoZx8KJMfuxo7+/Nax+sDS4hlM6Re&#10;c6CH5y4XOUaiesGBSu5Je1EsDLzd/YQnjHNu4HlAThd3J2rQmlYGmkQkQwL2ewGcRqHyVquxsfe/&#10;V8Seiy0oSqHgVsDHo+Kxoumzk/iJ8y8oBKLFr0RAb5urwHSWvwcWttXA1SNaOMlJIuzlGpyFKTLC&#10;krEPWDk/WWMkCJQCUQmjPKCyoRu7A4HJ6GdnKJvZUeC8Qx34AwWtWUEg2Js2sNl2/HsKLlKrgZXO&#10;dNRDjpth4bYnJhb4gPTO8b3+GYRrgVhtcJ1NGogXvaHf4h7Mkjkgde4dL7NIWGsArVO4qRjoroXV&#10;MihYz4Cz86UJu/0VXOrGq3NQPCHV3sELgIvSvwQbhiePN3ccb/BMeejzERuBfilaAPxG5q4d8rsN&#10;PXuDYRCuObU0TbyvAg0EvDpMrfOJLoEs/iORzg435oOh/gosNW6W4zU43QxVVE7o9OMnHSDccama&#10;F4Jbhuw1boh6xA0LEeo23GHxc/EDd3Oekucwidca15nj1Td3N46lY1g2VND0ZsXpd+egclfXXVg4&#10;zlgnDQxK445U5LSg1Shxy3LPwefKJs+hg9wcAIcBvFG72MtxEbZeTVCdp+XBVwRmjsDs4A7HxRat&#10;gaM6tk4Kokv42uMPzzRDUqT1cjzDZYN/IXCCPQAdem/htd9npdQrK11P7vFEF8G9J8H+C/VXwpQC&#10;U/Czl3Z62SCeihzfvvLLUPne2XJe/3Ym1pwr/ALeyPL7CIijjhVmwnt8PFN2/NbL1vS+wIhuOviV&#10;uJlt36pGN1dszum2nbP05pDecBl+umNGQkoDborCjF1B4h388Y/tWfvV8DQIQIF1o/gS0s+aXH6i&#10;ouSVsXoL0sebVIEPspT4i/720xjibLyGHt2QXGUOBGwSruCnPZsFqbNI/e0L8eDl+pSBHQwzgTWj&#10;tc5xshisU+I/AJmFPQB1MU6ksMcyG2QtZYHtCfmsnx9E6xdHpDMqzR7pckZK2cwfW3pD+G+jHWdN&#10;kkjf8omxidCyaJqmKCkUTCWlr5pwzFbZT4D11CgcqbNfLjDpsA5UjQEd2le9/gPQmCUDuMm6qv/R&#10;FH2lao3OsBU5R5+Pu8NMUB3ekeCe0dK0rydslg8Oftr/TFQjdIHD1lfDD8V+Hp4CzQIyKu0oaHzx&#10;xYZNAUJzheQ/lh8GzaXUzj/TTTNDGTKmMyicm/c1Kt94vEm7Jp+g/JDOF/dAYpLyvwBlS5IkjNQv&#10;D/352MdalT4N/S7fkPdJpC5t7naxUxjEMvkfKdUxDLzN0eYG0PwrHahZaIfBOajJ+JtRWmCg42Gu&#10;yIbQ4kopvxbdeLIGwwJawvyU8t8GKSwuy8V2efMhofPfQ3aptG25lvqpNtbnI+259J7eCc2Lvh06&#10;KFG7zdKs66FaEjOKwL+JkgUOvTuBjB7M4ZC/PY5pNjzucrrhSxDLm3aozyw1/plo4TyHM8QBZe+/&#10;OUv/1mhpwfW9U0eAc2Q5+9fjAd8QVQ5yjBR1OKEFXDn869/BQvwmeGrz8QBlf2FFqV4HjqpvSkoI&#10;KSrnCOIrPgtpfd824uyeH29V7MyxK6644oorrrjiCo0k+T/T1WUgh6VqZwAAAABJRU5ErkJgglBL&#10;AwQUAAYACAAAACEANJBmiOAAAAAJAQAADwAAAGRycy9kb3ducmV2LnhtbEyPT0vDQBDF74LfYRnB&#10;W7v5U6PEbEop6qkItoJ4m2anSWh2N2S3SfrtHU96Gua9x5vfFOvZdGKkwbfOKoiXEQiyldOtrRV8&#10;Hl4XTyB8QKuxc5YUXMnDury9KTDXbrIfNO5DLbjE+hwVNCH0uZS+asigX7qeLHsnNxgMvA611ANO&#10;XG46mURRJg22li802NO2oeq8vxgFbxNOmzR+GXfn0/b6fXh4/9rFpNT93bx5BhFoDn9h+MVndCiZ&#10;6eguVnvRKVg8JpxkfcWT/VWWpiCOLKRJBrIs5P8Py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QX9xt3kEAABsCwAADgAAAAAAAAAAAAAAAAA6AgAAZHJzL2Uy&#10;b0RvYy54bWxQSwECLQAKAAAAAAAAACEAMG+tnWU+AABlPgAAFAAAAAAAAAAAAAAAAADfBgAAZHJz&#10;L21lZGlhL2ltYWdlMS5wbmdQSwECLQAUAAYACAAAACEANJBmiOAAAAAJAQAADwAAAAAAAAAAAAAA&#10;AAB2RQAAZHJzL2Rvd25yZXYueG1sUEsBAi0AFAAGAAgAAAAhAKomDr68AAAAIQEAABkAAAAAAAAA&#10;AAAAAAAAg0YAAGRycy9fcmVscy9lMm9Eb2MueG1sLnJlbHNQSwUGAAAAAAYABgB8AQAAdkcAAAAA&#10;">
                <v:roundrect id="_x0000_s1256"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dqxwAAAOMAAAAPAAAAZHJzL2Rvd25yZXYueG1sRE9PS8Mw&#10;FL8LfofwBC/FpRWXjW7ZEKHgSbB68fZo3pra5qU02dZ+eyMIHt/v/9sfZzeIC02h86yhWOUgiBtv&#10;Om41fH5UD1sQISIbHDyThoUCHA+3N3ssjb/yO13q2IoUwqFEDTbGsZQyNJYchpUfiRN38pPDmM6p&#10;lWbCawp3g3zMcyUddpwaLI70Yqnp67PTkH3L5Suz7lzUC/YVn7JK9W9a39/NzzsQkeb4L/5zv5o0&#10;X61VsdmopzX8/pQAkIcfAAAA//8DAFBLAQItABQABgAIAAAAIQDb4fbL7gAAAIUBAAATAAAAAAAA&#10;AAAAAAAAAAAAAABbQ29udGVudF9UeXBlc10ueG1sUEsBAi0AFAAGAAgAAAAhAFr0LFu/AAAAFQEA&#10;AAsAAAAAAAAAAAAAAAAAHwEAAF9yZWxzLy5yZWxzUEsBAi0AFAAGAAgAAAAhAH4ZZ2rHAAAA4wAA&#10;AA8AAAAAAAAAAAAAAAAABwIAAGRycy9kb3ducmV2LnhtbFBLBQYAAAAAAwADALcAAAD7AgAAAAA=&#10;" strokecolor="#7f7f7f" strokeweight="1.5pt">
                  <v:stroke joinstyle="miter"/>
                  <v:textbox>
                    <w:txbxContent>
                      <w:p w14:paraId="1091E483" w14:textId="7F2FDE52" w:rsidR="00457017" w:rsidRPr="001519B1" w:rsidRDefault="00DD7182" w:rsidP="00D142D1">
                        <w:pPr>
                          <w:spacing w:after="0"/>
                          <w:ind w:firstLine="426"/>
                          <w:rPr>
                            <w:rFonts w:ascii="Comic Sans MS" w:hAnsi="Comic Sans MS"/>
                            <w:bCs/>
                            <w:spacing w:val="40"/>
                            <w:sz w:val="56"/>
                            <w:szCs w:val="48"/>
                          </w:rPr>
                        </w:pPr>
                        <w:r>
                          <w:rPr>
                            <w:rFonts w:ascii="Comic Sans MS" w:hAnsi="Comic Sans MS"/>
                            <w:color w:val="7F7F7F" w:themeColor="text1" w:themeTint="80"/>
                            <w:spacing w:val="40"/>
                            <w:sz w:val="56"/>
                            <w:szCs w:val="56"/>
                          </w:rPr>
                          <w:t>b</w:t>
                        </w:r>
                        <w:r w:rsidR="00457017" w:rsidRPr="001519B1">
                          <w:rPr>
                            <w:rFonts w:ascii="Comic Sans MS" w:hAnsi="Comic Sans MS"/>
                            <w:b/>
                            <w:bCs/>
                            <w:spacing w:val="40"/>
                            <w:sz w:val="56"/>
                            <w:szCs w:val="56"/>
                          </w:rPr>
                          <w:t>i</w:t>
                        </w:r>
                        <w:r>
                          <w:rPr>
                            <w:rFonts w:ascii="Comic Sans MS" w:hAnsi="Comic Sans MS"/>
                            <w:color w:val="7F7F7F" w:themeColor="text1" w:themeTint="80"/>
                            <w:spacing w:val="40"/>
                            <w:sz w:val="56"/>
                            <w:szCs w:val="56"/>
                          </w:rPr>
                          <w:t>k</w:t>
                        </w:r>
                        <w:r w:rsidR="00457017" w:rsidRPr="001519B1">
                          <w:rPr>
                            <w:rFonts w:ascii="Comic Sans MS" w:hAnsi="Comic Sans MS"/>
                            <w:b/>
                            <w:bCs/>
                            <w:spacing w:val="40"/>
                            <w:sz w:val="56"/>
                            <w:szCs w:val="56"/>
                          </w:rPr>
                          <w:t>e</w:t>
                        </w:r>
                      </w:p>
                    </w:txbxContent>
                  </v:textbox>
                </v:roundrect>
                <v:group id="_x0000_s1257" style="position:absolute;left:16840;top:685;width:10287;height:6592" coordsize="18707,1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5bPyAAAAOIAAAAPAAAAZHJzL2Rvd25yZXYueG1sRE9Na8JA&#10;EL0X+h+WKfRWN7GNaHQVEVt6kEK1ULwN2TEJZmdDdpvEf985FHp8vO/VZnSN6qkLtWcD6SQBRVx4&#10;W3Np4Ov0+jQHFSKyxcYzGbhRgM36/m6FufUDf1J/jKWSEA45GqhibHOtQ1GRwzDxLbFwF985jAK7&#10;UtsOBwl3jZ4myUw7rFkaKmxpV1FxPf44A28DDtvndN8frpfd7XzKPr4PKRnz+DBul6AijfFf/Od+&#10;tzI/S18W2SKRE3JJMOj1LwAAAP//AwBQSwECLQAUAAYACAAAACEA2+H2y+4AAACFAQAAEwAAAAAA&#10;AAAAAAAAAAAAAAAAW0NvbnRlbnRfVHlwZXNdLnhtbFBLAQItABQABgAIAAAAIQBa9CxbvwAAABUB&#10;AAALAAAAAAAAAAAAAAAAAB8BAABfcmVscy8ucmVsc1BLAQItABQABgAIAAAAIQDI85bPyAAAAOIA&#10;AAAPAAAAAAAAAAAAAAAAAAcCAABkcnMvZG93bnJldi54bWxQSwUGAAAAAAMAAwC3AAAA/AIAAAAA&#10;">
                  <v:shape id="Picture 179411547" o:spid="_x0000_s1258" type="#_x0000_t75" style="position:absolute;width:15087;height:14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ckxgAAAOIAAAAPAAAAZHJzL2Rvd25yZXYueG1sRE/dasIw&#10;FL4f+A7hCLubaYfzpxpFWgXZEJzzAQ7NsS02J6WJttvTLwNhlx/f/3Ldm1rcqXWVZQXxKAJBnFtd&#10;caHg/LV7mYFwHlljbZkUfJOD9WrwtMRE244/6X7yhQgh7BJUUHrfJFK6vCSDbmQb4sBdbGvQB9gW&#10;UrfYhXBTy9comkiDFYeGEhtKS8qvp5tRkB1x1r/jT7aPzfaj2x5SlFmq1POw3yxAeOr9v/jh3usw&#10;fzofx/HbeAp/lwIGufoFAAD//wMAUEsBAi0AFAAGAAgAAAAhANvh9svuAAAAhQEAABMAAAAAAAAA&#10;AAAAAAAAAAAAAFtDb250ZW50X1R5cGVzXS54bWxQSwECLQAUAAYACAAAACEAWvQsW78AAAAVAQAA&#10;CwAAAAAAAAAAAAAAAAAfAQAAX3JlbHMvLnJlbHNQSwECLQAUAAYACAAAACEAvoknJMYAAADiAAAA&#10;DwAAAAAAAAAAAAAAAAAHAgAAZHJzL2Rvd25yZXYueG1sUEsFBgAAAAADAAMAtwAAAPoCAAAAAA==&#10;">
                    <v:imagedata r:id="rId269" o:title=""/>
                  </v:shape>
                  <v:shapetype id="_x0000_t32" coordsize="21600,21600" o:spt="32" o:oned="t" path="m,l21600,21600e" filled="f">
                    <v:path arrowok="t" fillok="f" o:connecttype="none"/>
                    <o:lock v:ext="edit" shapetype="t"/>
                  </v:shapetype>
                  <v:shape id="Straight Arrow Connector 14" o:spid="_x0000_s1259" type="#_x0000_t32" style="position:absolute;left:14744;top:11658;width:396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8HywAAAOIAAAAPAAAAZHJzL2Rvd25yZXYueG1sRI9BSwMx&#10;FITvgv8hPKGXYrMWml3XpqW0Cr2pVdDjY/O6u3XzsiSxXf31jVDwOMzMN8x8OdhOHMmH1rGGu0kG&#10;grhypuVaw/vb020BIkRkg51j0vBDAZaL66s5lsad+JWOu1iLBOFQooYmxr6UMlQNWQwT1xMnb++8&#10;xZikr6XxeEpw28lplilpseW00GBP64aqr9231bDyY6LPbaEOVRw/btTvx3P9wlqPbobVA4hIQ/wP&#10;X9pbo0GpWT7L74sc/i6lOyAXZwAAAP//AwBQSwECLQAUAAYACAAAACEA2+H2y+4AAACFAQAAEwAA&#10;AAAAAAAAAAAAAAAAAAAAW0NvbnRlbnRfVHlwZXNdLnhtbFBLAQItABQABgAIAAAAIQBa9CxbvwAA&#10;ABUBAAALAAAAAAAAAAAAAAAAAB8BAABfcmVscy8ucmVsc1BLAQItABQABgAIAAAAIQCv/H8HywAA&#10;AOIAAAAPAAAAAAAAAAAAAAAAAAcCAABkcnMvZG93bnJldi54bWxQSwUGAAAAAAMAAwC3AAAA/wIA&#10;AAAA&#10;" strokecolor="#4472c4" strokeweight="2.25pt">
                    <v:stroke endarrow="block" joinstyle="miter"/>
                  </v:shape>
                </v:group>
              </v:group>
            </w:pict>
          </mc:Fallback>
        </mc:AlternateContent>
      </w:r>
    </w:p>
    <w:p w14:paraId="79570B39" w14:textId="1041ABB0" w:rsidR="00D142D1" w:rsidRDefault="00D142D1"/>
    <w:p w14:paraId="61B6443C" w14:textId="5F7BBDD1" w:rsidR="00D142D1" w:rsidRDefault="00D142D1"/>
    <w:p w14:paraId="375E7A95" w14:textId="61792C54" w:rsidR="00D142D1" w:rsidRDefault="00DD7182">
      <w:r>
        <w:rPr>
          <w:noProof/>
        </w:rPr>
        <mc:AlternateContent>
          <mc:Choice Requires="wps">
            <w:drawing>
              <wp:anchor distT="0" distB="0" distL="114300" distR="114300" simplePos="0" relativeHeight="253996032" behindDoc="0" locked="0" layoutInCell="1" allowOverlap="1" wp14:anchorId="5CA96E40" wp14:editId="087D687E">
                <wp:simplePos x="0" y="0"/>
                <wp:positionH relativeFrom="column">
                  <wp:posOffset>3211830</wp:posOffset>
                </wp:positionH>
                <wp:positionV relativeFrom="paragraph">
                  <wp:posOffset>248285</wp:posOffset>
                </wp:positionV>
                <wp:extent cx="2987675" cy="751840"/>
                <wp:effectExtent l="0" t="0" r="22225" b="10160"/>
                <wp:wrapNone/>
                <wp:docPr id="1523972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0E601B24" w14:textId="62A5BA2E" w:rsidR="00457017" w:rsidRPr="007C56D3" w:rsidRDefault="00DD7182" w:rsidP="00D142D1">
                            <w:pPr>
                              <w:spacing w:after="0"/>
                              <w:ind w:firstLine="426"/>
                              <w:rPr>
                                <w:rFonts w:ascii="Comic Sans MS" w:hAnsi="Comic Sans MS"/>
                                <w:bCs/>
                                <w:spacing w:val="40"/>
                                <w:sz w:val="56"/>
                                <w:szCs w:val="48"/>
                              </w:rPr>
                            </w:pPr>
                            <w:r>
                              <w:rPr>
                                <w:rFonts w:ascii="Comic Sans MS" w:hAnsi="Comic Sans MS"/>
                                <w:bCs/>
                                <w:color w:val="7F7F7F" w:themeColor="text1" w:themeTint="80"/>
                                <w:spacing w:val="40"/>
                                <w:sz w:val="56"/>
                                <w:szCs w:val="56"/>
                              </w:rPr>
                              <w:t>b</w:t>
                            </w:r>
                            <w:r w:rsidR="00457017">
                              <w:rPr>
                                <w:rFonts w:ascii="Comic Sans MS" w:hAnsi="Comic Sans MS"/>
                                <w:b/>
                                <w:spacing w:val="40"/>
                                <w:sz w:val="56"/>
                                <w:szCs w:val="56"/>
                              </w:rPr>
                              <w:t>oa</w:t>
                            </w:r>
                            <w:r w:rsidR="00457017" w:rsidRPr="000A6D44">
                              <w:rPr>
                                <w:rFonts w:ascii="Comic Sans MS" w:hAnsi="Comic Sans MS"/>
                                <w:bCs/>
                                <w:color w:val="7F7F7F" w:themeColor="text1" w:themeTint="80"/>
                                <w:spacing w:val="40"/>
                                <w:sz w:val="56"/>
                                <w:szCs w:val="56"/>
                              </w:rPr>
                              <w:t>t</w:t>
                            </w:r>
                          </w:p>
                        </w:txbxContent>
                      </wps:txbx>
                      <wps:bodyPr rot="0" vert="horz" wrap="square" lIns="91440" tIns="45720" rIns="91440" bIns="45720" anchor="t" anchorCtr="0">
                        <a:noAutofit/>
                      </wps:bodyPr>
                    </wps:wsp>
                  </a:graphicData>
                </a:graphic>
              </wp:anchor>
            </w:drawing>
          </mc:Choice>
          <mc:Fallback>
            <w:pict>
              <v:roundrect w14:anchorId="5CA96E40" id="_x0000_s1260" style="position:absolute;margin-left:252.9pt;margin-top:19.55pt;width:235.25pt;height:59.2pt;z-index:2539960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kjOAIAAF4EAAAOAAAAZHJzL2Uyb0RvYy54bWysVNuO2yAQfa/Uf0C8N3aiZJNYcVbbbFNV&#10;2l7UbT+AAI5RMUOBxE6/fgfsZLPbt6p+QAwDZ+acmfHqtms0OUrnFZiSjkc5JdJwEMrsS/rzx/bd&#10;ghIfmBFMg5ElPUlPb9dv36xaW8gJ1KCFdARBjC9aW9I6BFtkmee1bJgfgZUGnRW4hgU03T4TjrWI&#10;3uhskuc3WQtOWAdceo+n972TrhN+VUkevlaVl4HokmJuIa0urbu4ZusVK/aO2VrxIQ32D1k0TBkM&#10;eoG6Z4GRg1N/QTWKO/BQhRGHJoOqUlwmDshmnL9i81gzKxMXFMfbi0z+/8HyL8dH+82R0L2HDguY&#10;SHj7APyXJwY2NTN7eecctLVkAgOPo2RZa30xPI1S+8JHkF37GQQWmR0CJKCuck1UBXkSRMcCnC6i&#10;yy4QjoeT5WJ+M59RwtE3n40X01SVjBXn19b58FFCQ+KmpA4ORnzHyqYQ7PjgQ0yJFed7MaIHrcRW&#10;aZ0Mt99ttCNHhl2wTV9i8eqaNqRFgst8lvcyvMA4+QsE9p+AlhLNfMDDC2aMpQ8NitCHmuX4nSOl&#10;9ynPF7k1KuAAaNWUdBGvDy0Z1f5gRGrPwJTu90hSm0H+qHivfeh2HVGipMt5DBbLsQNxwoI46Bse&#10;BxQ3Nbg/lLTY7CX1vw/MSaTwyWBRl+Mpqk5CMqaz+QQNd+3ZXXuY4QhV0kBJv92ENFGRvoE7LH6l&#10;UkmeMxlyxiZOCgwDF6fk2k63nn8L6ycAAAD//wMAUEsDBBQABgAIAAAAIQBFnHBX3wAAAAoBAAAP&#10;AAAAZHJzL2Rvd25yZXYueG1sTI/BboMwEETvlfoP1lbqBTWGRpCEYKKqEtdKpb30tsEOpuA1wiaB&#10;v697ao+reZp5W5wWM7CrmlxnSUCyiYEpaqzsqBXw+VE97YE5jyRxsKQErMrBqby/KzCX9kbv6lr7&#10;loUScjkK0N6POeeu0cqg29hRUcgudjLowzm1XE54C+Vm4M9xnHGDHYUFjaN61arp69kIiL75+hVp&#10;Myf1in1Fl6jK+jchHh+WlyMwrxb/B8OvflCHMjid7UzSsUFAGqdB3QvYHhJgATjssi2wcyDTXQq8&#10;LPj/F8ofAAAA//8DAFBLAQItABQABgAIAAAAIQC2gziS/gAAAOEBAAATAAAAAAAAAAAAAAAAAAAA&#10;AABbQ29udGVudF9UeXBlc10ueG1sUEsBAi0AFAAGAAgAAAAhADj9If/WAAAAlAEAAAsAAAAAAAAA&#10;AAAAAAAALwEAAF9yZWxzLy5yZWxzUEsBAi0AFAAGAAgAAAAhAFI2GSM4AgAAXgQAAA4AAAAAAAAA&#10;AAAAAAAALgIAAGRycy9lMm9Eb2MueG1sUEsBAi0AFAAGAAgAAAAhAEWccFffAAAACgEAAA8AAAAA&#10;AAAAAAAAAAAAkgQAAGRycy9kb3ducmV2LnhtbFBLBQYAAAAABAAEAPMAAACeBQAAAAA=&#10;" strokecolor="#7f7f7f" strokeweight="1.5pt">
                <v:stroke joinstyle="miter"/>
                <v:textbox>
                  <w:txbxContent>
                    <w:p w14:paraId="0E601B24" w14:textId="62A5BA2E" w:rsidR="00457017" w:rsidRPr="007C56D3" w:rsidRDefault="00DD7182" w:rsidP="00D142D1">
                      <w:pPr>
                        <w:spacing w:after="0"/>
                        <w:ind w:firstLine="426"/>
                        <w:rPr>
                          <w:rFonts w:ascii="Comic Sans MS" w:hAnsi="Comic Sans MS"/>
                          <w:bCs/>
                          <w:spacing w:val="40"/>
                          <w:sz w:val="56"/>
                          <w:szCs w:val="48"/>
                        </w:rPr>
                      </w:pPr>
                      <w:r>
                        <w:rPr>
                          <w:rFonts w:ascii="Comic Sans MS" w:hAnsi="Comic Sans MS"/>
                          <w:bCs/>
                          <w:color w:val="7F7F7F" w:themeColor="text1" w:themeTint="80"/>
                          <w:spacing w:val="40"/>
                          <w:sz w:val="56"/>
                          <w:szCs w:val="56"/>
                        </w:rPr>
                        <w:t>b</w:t>
                      </w:r>
                      <w:r w:rsidR="00457017">
                        <w:rPr>
                          <w:rFonts w:ascii="Comic Sans MS" w:hAnsi="Comic Sans MS"/>
                          <w:b/>
                          <w:spacing w:val="40"/>
                          <w:sz w:val="56"/>
                          <w:szCs w:val="56"/>
                        </w:rPr>
                        <w:t>oa</w:t>
                      </w:r>
                      <w:r w:rsidR="00457017" w:rsidRPr="000A6D44">
                        <w:rPr>
                          <w:rFonts w:ascii="Comic Sans MS" w:hAnsi="Comic Sans MS"/>
                          <w:bCs/>
                          <w:color w:val="7F7F7F" w:themeColor="text1" w:themeTint="80"/>
                          <w:spacing w:val="40"/>
                          <w:sz w:val="56"/>
                          <w:szCs w:val="56"/>
                        </w:rPr>
                        <w:t>t</w:t>
                      </w:r>
                    </w:p>
                  </w:txbxContent>
                </v:textbox>
              </v:roundrect>
            </w:pict>
          </mc:Fallback>
        </mc:AlternateContent>
      </w:r>
      <w:r w:rsidR="00457017">
        <w:rPr>
          <w:noProof/>
        </w:rPr>
        <mc:AlternateContent>
          <mc:Choice Requires="wpg">
            <w:drawing>
              <wp:anchor distT="0" distB="0" distL="114300" distR="114300" simplePos="0" relativeHeight="253968384" behindDoc="0" locked="0" layoutInCell="1" allowOverlap="1" wp14:anchorId="6D2F804D" wp14:editId="58F65ABD">
                <wp:simplePos x="0" y="0"/>
                <wp:positionH relativeFrom="margin">
                  <wp:posOffset>-41910</wp:posOffset>
                </wp:positionH>
                <wp:positionV relativeFrom="paragraph">
                  <wp:posOffset>252095</wp:posOffset>
                </wp:positionV>
                <wp:extent cx="2987675" cy="751840"/>
                <wp:effectExtent l="0" t="0" r="22225" b="10160"/>
                <wp:wrapNone/>
                <wp:docPr id="2107" name="Group 2107"/>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2092" name="Text Box 2"/>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5CC838EC" w14:textId="77777777" w:rsidR="00D142D1" w:rsidRPr="007C56D3" w:rsidRDefault="00D142D1" w:rsidP="00D142D1">
                              <w:pPr>
                                <w:spacing w:after="0"/>
                                <w:ind w:firstLine="426"/>
                                <w:rPr>
                                  <w:rFonts w:ascii="Comic Sans MS" w:hAnsi="Comic Sans MS"/>
                                  <w:bCs/>
                                  <w:spacing w:val="40"/>
                                  <w:sz w:val="56"/>
                                  <w:szCs w:val="48"/>
                                </w:rPr>
                              </w:pPr>
                              <w:r w:rsidRPr="000A6D44">
                                <w:rPr>
                                  <w:rFonts w:ascii="Comic Sans MS" w:hAnsi="Comic Sans MS"/>
                                  <w:bCs/>
                                  <w:color w:val="7F7F7F" w:themeColor="text1" w:themeTint="80"/>
                                  <w:spacing w:val="40"/>
                                  <w:sz w:val="56"/>
                                  <w:szCs w:val="56"/>
                                </w:rPr>
                                <w:t>c</w:t>
                              </w:r>
                              <w:r>
                                <w:rPr>
                                  <w:rFonts w:ascii="Comic Sans MS" w:hAnsi="Comic Sans MS"/>
                                  <w:b/>
                                  <w:spacing w:val="40"/>
                                  <w:sz w:val="56"/>
                                  <w:szCs w:val="56"/>
                                </w:rPr>
                                <w:t>oa</w:t>
                              </w:r>
                              <w:r w:rsidRPr="000A6D44">
                                <w:rPr>
                                  <w:rFonts w:ascii="Comic Sans MS" w:hAnsi="Comic Sans MS"/>
                                  <w:bCs/>
                                  <w:color w:val="7F7F7F" w:themeColor="text1" w:themeTint="80"/>
                                  <w:spacing w:val="40"/>
                                  <w:sz w:val="56"/>
                                  <w:szCs w:val="56"/>
                                </w:rPr>
                                <w:t>t</w:t>
                              </w:r>
                            </w:p>
                          </w:txbxContent>
                        </wps:txbx>
                        <wps:bodyPr rot="0" vert="horz" wrap="square" lIns="91440" tIns="45720" rIns="91440" bIns="45720" anchor="t" anchorCtr="0">
                          <a:noAutofit/>
                        </wps:bodyPr>
                      </wps:wsp>
                      <pic:pic xmlns:pic="http://schemas.openxmlformats.org/drawingml/2006/picture">
                        <pic:nvPicPr>
                          <pic:cNvPr id="2106" name="Picture 2106"/>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1783080" y="22860"/>
                            <a:ext cx="518160" cy="727710"/>
                          </a:xfrm>
                          <a:prstGeom prst="rect">
                            <a:avLst/>
                          </a:prstGeom>
                          <a:noFill/>
                          <a:ln>
                            <a:noFill/>
                          </a:ln>
                        </pic:spPr>
                      </pic:pic>
                    </wpg:wgp>
                  </a:graphicData>
                </a:graphic>
              </wp:anchor>
            </w:drawing>
          </mc:Choice>
          <mc:Fallback>
            <w:pict>
              <v:group w14:anchorId="6D2F804D" id="Group 2107" o:spid="_x0000_s1261" style="position:absolute;margin-left:-3.3pt;margin-top:19.85pt;width:235.25pt;height:59.2pt;z-index:253968384;mso-position-horizontal-relative:margin"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x1vXZgMAAAsIAAAOAAAAZHJzL2Uyb0RvYy54bWykVW1v2zYQ/j5g/4Hg&#10;90Yvi2NbiFx0SRMU6LZg7X4ARVEWUb6NpC17v353lOTEzrAWrYEovCN599xzL7x9e9CK7IUP0pqa&#10;Flc5JcJw20qzrelfnx/erCgJkZmWKWtETY8i0Lebn3+6HVwlSttb1QpPwIgJ1eBq2sfoqiwLvBea&#10;hSvrhIHNznrNIoh+m7WeDWBdq6zM85tssL513nIRAmjvx026Sfa7TvD4R9cFEYmqKWCL6evTt8Fv&#10;trll1dYz10s+wWDfgUIzacDpydQ9i4zsvHxlSkvubbBdvOJWZ7brJBcpBoimyC+iefR251Is22rY&#10;uhNNQO0FT99tlv++f/Tuk3vywMTgtsBFkjCWQ+c1/geU5JAoO54oE4dIOCjL9Wp5s1xQwmFvuShW&#10;1xOnvAfiX13j/fv/v5jNbrMzMIOD8gjPDIQfY+BTz5xIxIYKGHjyRLYQS74uKTFMQ51+xgB/tQdS&#10;YomgeziHNJF4ADWUekp3cB8t/xKIsXc9M1vxzns79IK1ALDAmxDG6epoJ6CRZvjNtuCG7aJNhn6A&#10;6xNlrHI+xEdhNcFFTaF8TPsn9EBywfYfQ0RIz+cwu8Eq2T5IpZLgt82d8mTPoF8e0i9FcXFMGTJA&#10;gOt8kY80nNk4hpMJ6NTWDpQoFiIoTzbRl9ppIGF0tcjhN3tK9xPOM2xaRhgVSuqarvD4VGjI9nvT&#10;QmCsikyqcQ1BKjPRj4yP3MdDc0ipXq/mtDa2PUJCvB1HA4wyWPTW/0PJAGOhpuHvHfMCQvhgIKnr&#10;4hoqnMQkXC+WJQj+5U7zcocZDqZqGikZl3cxzR7Eauw7SH4nU0qwSkYkE2Yo9s2tk7yCv6nvYfWq&#10;6r8+H+FW3CH+ccbqb7Khmf+yc29gRDkWZSOVjMc0biHbCMrsnyRHUlF40UBFfjM3EBxAv6REHSRn&#10;Pon3sAhRPjPTKOnmMsT1BBj4uph1/xHzOEfvLd9pYeL4MHihALs1oZcuQJIqoRsBXe4/tAWMK3iU&#10;IjSg89JExAcV7jn2yriOXkTeo7qD1pj0UFRh3kgBPGPGcL6ps4vl6pd8BVUD87IsVzdTFc/zFCZo&#10;AbpxnJbLZTF3xTwgLlv8K91tLHKaYsJ+wLKbFHOHzMinnICYSjC9OLA6e9JeyunU8xu++RcAAP//&#10;AwBQSwMECgAAAAAAAAAhAKnvfAWVFAAAlRQAABQAAABkcnMvbWVkaWEvaW1hZ2UxLnBuZ4lQTkcN&#10;ChoKAAAADUlIRFIAAADCAAABFggDAAAAA+e4jgAAAAFzUkdCAK7OHOkAAAAEZ0FNQQAAsY8L/GEF&#10;AAADAFBMVEX///8UFBQAAAACAgJRUVGoqKgiIiISEhIoKChWVlbj4+O4uLg4ODhCQkLh4eEDAwMv&#10;Ly9qamqSkpLp6en8/PzBwcGBgYFeXl4ZGRkBAQFdXV2ioqIPDw/k5OQFBQWsrKx+fn4+Pj4EBARL&#10;S0uysrJpaWn09PT+/v5wcHDX19c6OjoREREWFhY/Pz9ubm7s7OzZ2dnMzMwzMzMuLi79/f2dnZ0K&#10;Cgr39/fy8vKZmZloaGjAwMAGBgb7+/uEhIQsLCw8PDzx8fELCwv6+vo3NzcXFxdzc3OxsbHCwsKL&#10;i4vm5ubDw8PR0dGtra0qKiqvr6+Dg4Opqang4ODExMSenp7v7+8jIyN5eXkJCQnJycmgoKAfHx8Y&#10;GBgtLS1ZWVkdHR3Hx8fl5eWPj4/t7e1vb28nJyfY2NgICAjV1dWFhYXo6OgVFRX5+flFRUUMDAyU&#10;lJSGhoYHBwff39+VlZWAgIAQEBAaGhqnp6fd3d27u7vPz8/Kysq6urr19fXu7u41NTUkJCRjY2Or&#10;q6vz8/OCgoIlJSUmJia0tLSNjY1AQEBGRkabm5thYWG8vLwNDQ2ampqWlpbW1tZbW1tKSkqXl5fQ&#10;0NBcXFyHh4d8fHxSUlKMjIx7e3txcXH4+PiKioq1tbWwsLCqqqpTU1NiYmIODg5QUFBOTk7Ozs6c&#10;nJx9fX0cHBweHh7Nzc29vb2jo6Pi4uLn5+fLy8vIyMgrKytaWlrU1NQgICDc3NyhoaEyMjIpKSk5&#10;OTnw8PA2NjY7OzsbGxt6enohISHr6+tsbGwxMTHa2trGxsYTExO/v79kZGSYmJhmZmbS0tJBQUHb&#10;29tJSUlVVVXe3t5XV1f29vaJiYmurq6IiIimpqa5ubnFxcW+vr6fn59ISEhERES2traTk5N2dnZ0&#10;dHSQkJCOjo5NTU3T09NtbW1HR0fq6uo9PT13d3dfX19ycnJ1dXVPT0+RkZF/f3+3t7dra2tDQ0Nl&#10;ZWV4eHhUVFQwMDBMTEyzs7M0NDRnZ2ekpKRYWFhgYGAAAADbWXsCAAABAHRSTlP/////////////&#10;////////////////////////////////////////////////////////////////////////////&#10;////////////////////////////////////////////////////////////////////////////&#10;////////////////////////////////////////////////////////////////////////////&#10;////////////////////////////////////////////////////////////////////////////&#10;//////////////////////8AU/cHJQAAAAlwSFlzAAAh1QAAIdUBBJy0nQAAEBJJREFUeF7tXTdy&#10;IzsQ3WLAy0xEZryZlPAuOg8TRsp0AZ3idwMYB7RFg6Z+6VWtBHHgHkw7YLj//vCHP/zhD3/4QwDT&#10;4XC4l/Tb4us4He/X8scOn2fof8JP+eQ98VF6eTgcb5fM5PP7joNfcP/Cn+nBW+KK3fv6XoZ7j5/P&#10;nOsG6Zx6P+Bg/5b0x/0n9Rsw/dzKhwU4ER8l/VY4QcfO8PuY/+SQ+g5ZL+mvtwKOd06knxwuJdPh&#10;UE3Ny/EJfcrSUlvnh+/8CzZ8SrwLcAOXpEqhPIcSSs6nAnqDuyDhMJUEg6XjuN3fZTGhKC3yEldU&#10;XigsDodZ8eH+P5zKHy8FisiSBByXHjIAxVFSWQq/wWr63vdiHWQGWwr41+tVxB1UV0kmqKO6WXSI&#10;y8s5wD5YNnKCgUJJzDi+eC2tFkWBn4Je5JFAu7QkZ2j9ATFUUgteaGzgMnZTACFUUgvgo9co6t9E&#10;oNoJOoWWNEqESiY8BdmJgVVRi1CdQrNqkpfxbE0NQuSQtHDbYU0vUCIUakma+nleNbaWhTvYp+mT&#10;DRQpDwKgpDZIZVBFPmdPpFmfFy4YqCW1YJLFC7GbkUJS2InE4/XclgD+1fQX+lFSJMh9u9gcOXiw&#10;096jkfz6kkYQ3SXk/hakabrtdSLxMPGU1tBus9KroiQo0AT3H6ZxegwJFN9bIxPgpgBVlNQW9Ycp&#10;1KS4HR1AqdcMDU2h4rkFKXMIOw9dcWkougBVtqKGauYmtU09AyFFRCjBLR1tOZEds3+YAUZJSa2A&#10;saFV2nDR1BhDCHK2BQptfrS0mNEGK7KkxoBWObjDm0UgrIC6lmTrsgbJcAolsUeSs9U6AF4lVaNS&#10;e8lCrTymLaahUfwftrZkFez7wVKAnCUFwPi2RADAVtQDqbJEYrt22LWx7TIW0rarKJ+dICzSLZIq&#10;Wlf5kZkyyFZSiUFJCRDlsxOq/bjzQTkzadvtyWRXD6VQEjyQREly2XdLX9sHCeOO5SxDtrUS6Jb3&#10;kwOUde27XXoxGCoCAbluPbrl7ToCmCyIURQos6ACdHo78AyFfZdh3lQO0yCrW28KvK1dU5S933rN&#10;YN9pFSsOlBlqNU1QjxLCdR6AgYMWELHhrE1mw4BsmdJkZDBgBz2HBZpSQGeoJBe0oQ1aOxJF9wAj&#10;rKQiUCqhGBCF6M6CWCopDiO8BiU+BcNErbPGfqXn8jkrSVlHzFKoFwDtv8AMqoZcnEIrC/fgHled&#10;o5m2gfEWcXNVi3NyFKoNzTBgCm9BBD2d0AQzK3J3BckwJWh9i9CPUtDVIzdNO9uAMhRgu5iOFAx2&#10;iAjdSIGe0At6S56SCaZlBOB9cRsMxUFpkRw2H1MywX5WG6OgyaMEWGzUVG30MSHcQcoywroJfcdW&#10;kmofJRBGEmJVb0QnWHl6bKqKudDWwsChPTdY1VlbDb8RiAfWXpAwF4al0o7qvFZaS0jYysS8R678&#10;/JjWUQKG5kpywayVGlcfCLNWCzEUEZlEKndGHaHFWq/4orvqHoBO44eViHNHLG6q6JmtDjhU6jaL&#10;qroHlaNdgQrOKKamAHIChRFpIu2587WVQ8vgGdQJlV2H1CAPvKTaoMv7pZxqMBmtMz4pJdC/ksiC&#10;cm0w4tvnybzbl5AZQAnKtu6VSZy7WxI0cFdvFi78sdfwCgPQY5SjKa89HvQhmNKF1Ml1yGAV7wxt&#10;EKeyB3OnDXC1VRq0Oa9XBhzW9Qx/bMYVbAUl0NvaFwk216IGs4cM4wHaePEEkMLSOohTrfTEUaBW&#10;hAamOQMFlK5zi7ChlgLbNAcmBx0+0MDoE1NdG+21dht3ekny4LL0UOBksbGuhcMyfqg0ckoCl8d0&#10;pFKBCcmbtcyi5EoBGwOWQo+px2wgWllQmOMC5YzIxoClwD/gwRSxU4D9kOc+lTAy4F9/8Jt60IGS&#10;2uNi15Og05JGQFVnZXBi9YbtjHQLLvry7VD1oMhQJaAkss7djd219umfwQXFvz2DUXpuZwBmInsb&#10;rINCSVT4dc1n7vvERStanClbO4ONeTBgRCoaD66KsliyD+DEn4iQcVkB7OY5a3baHqANYHF7KPBy&#10;x0mB9TEm5/XwpJKO/PKoIHXTaa2yVbmjgykYaRZjMgXhYQNenfs1DLZsblzKaArwLuBliKuaBNgO&#10;nJ5sIWZ0rST+qNRL4Xy4YkjAOncKBcci5mvyUQD/DcQ5/jA6XWL1nnCSEA73UYCu40ECUDCKYrl6&#10;R+PCMae9ltsxR3+BA6B8qEGjYJYlQqTE3Bl09VNmFCTmUJZGwRwEECoyU0DANEzJYzbLErl6u+sG&#10;rZZUCxcFyJ2nwlxKyeioh89prqTgNuFGPtuFqjhdjgXJBw29FDJuVstK2bAOycYPRR+FX2vTgrGN&#10;sB5+Sluhm4LRy5iUqLGxeWnf+0ytBeaggWaWG0WbFMz3O+EJX3YK8ptURu9T6qXd5txBXJtbCO5/&#10;AusQ7yHl8jqwBeb1d1ZCp7Z4qBgH/3WEkbawUrhrJoSpIvEK0u3BFG6a9DWZSeJlraMrjLTCSkHd&#10;a/UhNgkxj3bbkIOVgrrvLfJE3nlmDV/BSkHPaKhJNGjBkXw9BVW5iZ0EG9bsdOzgoKD00LCURXv2&#10;GRSUadZvqsuNAQVfPHKGg4KSU1f0ovrFIz//wSNiHAW9KjFWAw8VG4aDh4LoMWAOxXMThxnqV+x5&#10;Dh4KynZVF4IoEZCC0Xmt4KGgZDVkKAkKWL/J5WgwkILmssgiS6+fg4PCj74ZSoKGeP0KY6OPp6Be&#10;elEpCNv189B9VdEcDZ0sFET/Wiw+HTpdZ6xXWR0zjody4M5DthBkvy6F2UvaCbNKBLdtUvLKS0F2&#10;KOBhPwWjbXU7nLVxkl0G5SJvhIIxFoZ3PLRGFAqS5gpQMN9jQStO3wwlQUEsjBPcS+FoDhukRrR4&#10;GC8bZEMWxFG3RLK9UYOAFjR7WrL45cAx2OHGYFqLu4dC+idAWpWy8gVh9+MMYKA6TyXs3A0UJPde&#10;1ntQ0HkPZkIKqT17IBMzKppB0t9yO/BU0zo7oI8Hv5KIUK2GBZhRI8w/VmKu8HSyO20w25lCOjLw&#10;URD6mMA/VtqBp45bEMu5s3sWYJSU3Pxj2bzIetNorSGukP1Q9p79XCJtt0m2R3gNLLuteB9M05s1&#10;0kwga7tCSfcXlc3AW1yqQEr/XJgOU3IU9OjPjHwsp1Houy7VRWGG3UrP8yVnP7PLRSyXOmHuSA3b&#10;AVNCyikb56yilBfgHSevm4KjZMop36tmeyqG5aFm2ChPoyDnZ3eWLJBSKXtHathL5pxyfu6pHLVO&#10;pewdqWEvmXPK4punIJTK+/E5FFAMyz4ST6EkKGQb9RkU8vcuyrqQeagFYFDtPYNClphab8gFowmk&#10;9WcP7KZJGX+lN6TRr8aQlp89sJcsElMMYTIWhnxQF6dgNhDnpgT5yMS7xJhhubjwRApiKIKJSSqn&#10;tclReCIF0TBk9q3YvfJQzCPCRSHtAqktxgl8IwrqjNMURF1SZtVhMtcwn5Fs9h2/sOnOijJ1XnsR&#10;Cuaj0kUx8AdOtKmaww0MytyGZsEcOChTLhnOdEeUGzBpGYQomMM3kBd/ijFMhoJwUFhKhCjY44Cl&#10;lQ4K/EwvXY9QsF+h6adQEgTmQFZoFoyHbQCDVKVktNi72f8IUTAetgHKvhlKYS7wJAqLYuBVCUVB&#10;jMDMz55EoTQjCTGKXnqblMMQClJ4pMJMgRdi1CxImm0xGkMUJHe+Qm7mKEwcJT8lzbYsMtEAltFB&#10;Qfq+OOpcV1ILy3A8jwIaVNL2pNSMZIYt9EIUHEXzGEvLllo01P6YsVRlPyVYUeSEi8I5T7tIodkn&#10;4kZdnsnxKRLQ9XJ65ihaPBqhCCHgxPFdnvkpQM8/0n0/F4XSolCE2FpS59Zn9kO/DDw6h18o4B9P&#10;QQrlrS+/2I9eE2D3pwJnMPGGU2ieSS2stxacFAAwD/jy/KebAtoPXgq82F6/vUM+yiKRrmGA9PBR&#10;yE0KXhhhD8n2yFyT9S3RLT6nNAA+CvckcIROkbNgUAtdFAp8FLLcEDw9chYsFOT4vQgfhdzmkff0&#10;SAolQWB9ZngJhUMPBeECVzcF03txNHooCLfhWgqi2l2fdV/ZJodNQrIshUhSW50o8Ndnzn5s4ZyF&#10;ZN8Lveqm8LxZSBcYBNu+rU58K3zN7fJb9nBSyGanh8JFcs7X3Pp/ZcDCSSE36qEgfhvemtsTSakw&#10;mEK7tcQveRhCwbuNFArtiIgve28p2AOjFfwUxIuS7SzcrLPAGi0avFox2TIShXpXmim00RsjvBSS&#10;ofcQCsIxigyveZXiEXx7rfsvfjPkEApuIxfzS999V29e8VL/GiULUHC7Gpg/XWkk0QqW7CUxWHeA&#10;FLVUYH+BoQDdZ17Wt7tSpLD6zgEK7sgBjjOvcdueiAtpdZ4c5981vCGoNG286dZ6mfyiA6wPpaMj&#10;Be5AYDJT2UJtT2Caeb27fhev5GEr6Ill4j9mdRA9AZsDca4WyulyB8tgadzdjRX+oDgWwDAaUQ4q&#10;IwbzGzMzWHIHKPTMQo7oAXZTARoGQK/ojy8c8T2m82Wz9QMUemYhKyEwTRp0W5vPpbCq5o89i9/u&#10;DQkIUPCfcdVi+Brp+YzAUVtP2UBrLALHzj0degQF/3pe0UH/ERQiCwk65F3LAbuYhV+2b+A3Tlwv&#10;lBrhNpi38JuIgTg6i0Bgu4dCSHow8Iazdugw1B9AwXWnqMa7UOi3TaCwW74E3BMOAb8TC7vlSyDy&#10;xiHgd2JhIeZJw/61DWaEJrYjpOz2t3UE/E4s7B/SR1AoiR6AoV9SdvwvKIzwETaIacs+CgEpTiFi&#10;a/dR6P0aYBYxAdFz4DtcJHXcRtqg6wrKaAohQ7XPUh9NIXBwDujyl0aLpJjJ0uW1hmxjArEh6RLJ&#10;se3XIlZdF4WYHG/xAgrBNhu8hsLI/RyzL7op2F9K1OE+8KvQVbxHp/MIRZEAXcXH7mf7dyjS6FrW&#10;wdVbIXAZKaHPbR1MIRal7aUQiJrUiI5HX/wjOvc7vIZC4KZ7i9dQCDe7QehwAfF6CuEZ7aYwbD/3&#10;/nc2CzpjgR2xWA7hgEjnLMTc3R3CE9ppdA7Uz+GaeoPKb0WhJJwYRiE+n/0UBkUlwyeo3WMgvXzu&#10;gvkb11n0UhgWlQxc187oX4njKAQOqRDvQKEketF/B2XUwWeYQv8s2L9yX0TcbO+fhWjopCAW1UYE&#10;YhGjKERDUoEYzigKQYEU0Y3xxhHxgQjcBDqPmIXQrbyMnhPPgq8RFAb4Hd0UwGkfQWFANKdTpqVr&#10;5CMC9AM2VIeO/c6vJLgvAZFIVR0vER4+x/UEMjhjWPxifb3h3uXEIwVTwetp8ybFeeQRD+K6eb3B&#10;fwFfXNHX6/VWXmSZMTCUWuFj29KPgwgpVk73quOI42n04BNYVypi+rnpmwQ0i4Lz5XOEEnbhC8zX&#10;CsDm9v1VL/rrx9elzZsw3S9fTxhzGddvajEQmPOfTp+npw+3Eafbz7l9oalg+I3TP/zhDzv8+/cf&#10;GYaBbPvBFyYAAAAASUVORK5CYIJQSwMEFAAGAAgAAAAhAPgwXuPgAAAACQEAAA8AAABkcnMvZG93&#10;bnJldi54bWxMj0FLw0AQhe+C/2EZwVu7ibGxjdmUUtRTEWwF8TbNTpPQ7GzIbpP037ue9Di8j/e+&#10;ydeTacVAvWssK4jnEQji0uqGKwWfh9fZEoTzyBpby6TgSg7Wxe1Njpm2I3/QsPeVCCXsMlRQe99l&#10;UrqyJoNubjvikJ1sb9CHs6+k7nEM5aaVD1GUSoMNh4UaO9rWVJ73F6PgbcRxk8Qvw+582l6/D4v3&#10;r11MSt3fTZtnEJ4m/wfDr35QhyI4He2FtROtglmaBlJBsnoCEfLHNFmBOAZwsYxBFrn8/0Hx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fHW9dmAwAACwgAAA4A&#10;AAAAAAAAAAAAAAAAOgIAAGRycy9lMm9Eb2MueG1sUEsBAi0ACgAAAAAAAAAhAKnvfAWVFAAAlRQA&#10;ABQAAAAAAAAAAAAAAAAAzAUAAGRycy9tZWRpYS9pbWFnZTEucG5nUEsBAi0AFAAGAAgAAAAhAPgw&#10;XuPgAAAACQEAAA8AAAAAAAAAAAAAAAAAkxoAAGRycy9kb3ducmV2LnhtbFBLAQItABQABgAIAAAA&#10;IQCqJg6+vAAAACEBAAAZAAAAAAAAAAAAAAAAAKAbAABkcnMvX3JlbHMvZTJvRG9jLnhtbC5yZWxz&#10;UEsFBgAAAAAGAAYAfAEAAJMcAAAAAA==&#10;">
                <v:roundrect id="_x0000_s1262"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ybdxQAAAN0AAAAPAAAAZHJzL2Rvd25yZXYueG1sRI9Ba8JA&#10;FITvQv/D8oReQt2Yg9jUVaQQ8CQ07cXbI/uSTZN9G7KrJv++WxA8DjPzDbM7TLYXNxp961jBepWC&#10;IK6cbrlR8PNdvG1B+ICssXdMCmbycNi/LHaYa3fnL7qVoRERwj5HBSaEIZfSV4Ys+pUbiKNXu9Fi&#10;iHJspB7xHuG2l1mabqTFluOCwYE+DVVdebUKkl85XxJjr+tyxq7gOik23Vmp1+V0/AARaArP8KN9&#10;0gqy9D2D/zfxCcj9HwAAAP//AwBQSwECLQAUAAYACAAAACEA2+H2y+4AAACFAQAAEwAAAAAAAAAA&#10;AAAAAAAAAAAAW0NvbnRlbnRfVHlwZXNdLnhtbFBLAQItABQABgAIAAAAIQBa9CxbvwAAABUBAAAL&#10;AAAAAAAAAAAAAAAAAB8BAABfcmVscy8ucmVsc1BLAQItABQABgAIAAAAIQBH0ybdxQAAAN0AAAAP&#10;AAAAAAAAAAAAAAAAAAcCAABkcnMvZG93bnJldi54bWxQSwUGAAAAAAMAAwC3AAAA+QIAAAAA&#10;" strokecolor="#7f7f7f" strokeweight="1.5pt">
                  <v:stroke joinstyle="miter"/>
                  <v:textbox>
                    <w:txbxContent>
                      <w:p w14:paraId="5CC838EC" w14:textId="77777777" w:rsidR="00D142D1" w:rsidRPr="007C56D3" w:rsidRDefault="00D142D1" w:rsidP="00D142D1">
                        <w:pPr>
                          <w:spacing w:after="0"/>
                          <w:ind w:firstLine="426"/>
                          <w:rPr>
                            <w:rFonts w:ascii="Comic Sans MS" w:hAnsi="Comic Sans MS"/>
                            <w:bCs/>
                            <w:spacing w:val="40"/>
                            <w:sz w:val="56"/>
                            <w:szCs w:val="48"/>
                          </w:rPr>
                        </w:pPr>
                        <w:r w:rsidRPr="000A6D44">
                          <w:rPr>
                            <w:rFonts w:ascii="Comic Sans MS" w:hAnsi="Comic Sans MS"/>
                            <w:bCs/>
                            <w:color w:val="7F7F7F" w:themeColor="text1" w:themeTint="80"/>
                            <w:spacing w:val="40"/>
                            <w:sz w:val="56"/>
                            <w:szCs w:val="56"/>
                          </w:rPr>
                          <w:t>c</w:t>
                        </w:r>
                        <w:r>
                          <w:rPr>
                            <w:rFonts w:ascii="Comic Sans MS" w:hAnsi="Comic Sans MS"/>
                            <w:b/>
                            <w:spacing w:val="40"/>
                            <w:sz w:val="56"/>
                            <w:szCs w:val="56"/>
                          </w:rPr>
                          <w:t>oa</w:t>
                        </w:r>
                        <w:r w:rsidRPr="000A6D44">
                          <w:rPr>
                            <w:rFonts w:ascii="Comic Sans MS" w:hAnsi="Comic Sans MS"/>
                            <w:bCs/>
                            <w:color w:val="7F7F7F" w:themeColor="text1" w:themeTint="80"/>
                            <w:spacing w:val="40"/>
                            <w:sz w:val="56"/>
                            <w:szCs w:val="56"/>
                          </w:rPr>
                          <w:t>t</w:t>
                        </w:r>
                      </w:p>
                    </w:txbxContent>
                  </v:textbox>
                </v:roundrect>
                <v:shape id="Picture 2106" o:spid="_x0000_s1263" type="#_x0000_t75" style="position:absolute;left:17830;top:228;width:5182;height:7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TgUxwAAAN0AAAAPAAAAZHJzL2Rvd25yZXYueG1sRI/NasMw&#10;EITvgb6D2EJuiRQnmOBGNqVQ6CF/TQult8Xa2KbWylhq4vTpq0Agx2FmvmFWxWBbcaLeN441zKYK&#10;BHHpTMOVhs+P18kShA/IBlvHpOFCHor8YbTCzLgzv9PpECoRIewz1FCH0GVS+rImi37qOuLoHV1v&#10;MUTZV9L0eI5w28pEqVRabDgu1NjRS03lz+HXalDHxXa5SahdX3Z7+V3+8TxNvrQePw7PTyACDeEe&#10;vrXfjIZkplK4volPQOb/AAAA//8DAFBLAQItABQABgAIAAAAIQDb4fbL7gAAAIUBAAATAAAAAAAA&#10;AAAAAAAAAAAAAABbQ29udGVudF9UeXBlc10ueG1sUEsBAi0AFAAGAAgAAAAhAFr0LFu/AAAAFQEA&#10;AAsAAAAAAAAAAAAAAAAAHwEAAF9yZWxzLy5yZWxzUEsBAi0AFAAGAAgAAAAhAGx1OBTHAAAA3QAA&#10;AA8AAAAAAAAAAAAAAAAABwIAAGRycy9kb3ducmV2LnhtbFBLBQYAAAAAAwADALcAAAD7AgAAAAA=&#10;">
                  <v:imagedata r:id="rId271" o:title=""/>
                </v:shape>
                <w10:wrap anchorx="margin"/>
              </v:group>
            </w:pict>
          </mc:Fallback>
        </mc:AlternateContent>
      </w:r>
    </w:p>
    <w:p w14:paraId="6CF5D523" w14:textId="5C906E5A" w:rsidR="00D142D1" w:rsidRDefault="00DD7182">
      <w:r w:rsidRPr="00926734">
        <w:rPr>
          <w:rFonts w:ascii="Comic Sans MS" w:hAnsi="Comic Sans MS"/>
          <w:noProof/>
          <w:color w:val="7F7F7F" w:themeColor="text1" w:themeTint="80"/>
          <w:sz w:val="48"/>
          <w:lang w:eastAsia="en-AU"/>
        </w:rPr>
        <w:drawing>
          <wp:anchor distT="0" distB="0" distL="114300" distR="114300" simplePos="0" relativeHeight="254034944" behindDoc="0" locked="0" layoutInCell="1" allowOverlap="1" wp14:anchorId="0F464363" wp14:editId="213C6DD9">
            <wp:simplePos x="0" y="0"/>
            <wp:positionH relativeFrom="column">
              <wp:posOffset>4705350</wp:posOffset>
            </wp:positionH>
            <wp:positionV relativeFrom="paragraph">
              <wp:posOffset>3810</wp:posOffset>
            </wp:positionV>
            <wp:extent cx="1358718" cy="537210"/>
            <wp:effectExtent l="0" t="0" r="0" b="0"/>
            <wp:wrapNone/>
            <wp:docPr id="805231716" name="Picture 80523171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 name="Picture 2230" descr="A picture containing clipart&#10;&#10;Description automatically generated"/>
                    <pic:cNvPicPr/>
                  </pic:nvPicPr>
                  <pic:blipFill>
                    <a:blip r:embed="rId272" cstate="print">
                      <a:extLst>
                        <a:ext uri="{BEBA8EAE-BF5A-486C-A8C5-ECC9F3942E4B}">
                          <a14:imgProps xmlns:a14="http://schemas.microsoft.com/office/drawing/2010/main">
                            <a14:imgLayer r:embed="rId273">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58718" cy="537210"/>
                    </a:xfrm>
                    <a:prstGeom prst="rect">
                      <a:avLst/>
                    </a:prstGeom>
                  </pic:spPr>
                </pic:pic>
              </a:graphicData>
            </a:graphic>
            <wp14:sizeRelH relativeFrom="margin">
              <wp14:pctWidth>0</wp14:pctWidth>
            </wp14:sizeRelH>
            <wp14:sizeRelV relativeFrom="margin">
              <wp14:pctHeight>0</wp14:pctHeight>
            </wp14:sizeRelV>
          </wp:anchor>
        </w:drawing>
      </w:r>
    </w:p>
    <w:p w14:paraId="19D4485E" w14:textId="7B7EC055" w:rsidR="00D142D1" w:rsidRDefault="00D142D1"/>
    <w:p w14:paraId="634FD7C3" w14:textId="3F54E24B" w:rsidR="000E2D86" w:rsidRDefault="00DD7182">
      <w:r>
        <w:rPr>
          <w:noProof/>
        </w:rPr>
        <mc:AlternateContent>
          <mc:Choice Requires="wpg">
            <w:drawing>
              <wp:anchor distT="0" distB="0" distL="114300" distR="114300" simplePos="0" relativeHeight="254038016" behindDoc="0" locked="0" layoutInCell="1" allowOverlap="1" wp14:anchorId="367A3355" wp14:editId="264ED581">
                <wp:simplePos x="0" y="0"/>
                <wp:positionH relativeFrom="column">
                  <wp:posOffset>-45720</wp:posOffset>
                </wp:positionH>
                <wp:positionV relativeFrom="paragraph">
                  <wp:posOffset>239395</wp:posOffset>
                </wp:positionV>
                <wp:extent cx="2987675" cy="751840"/>
                <wp:effectExtent l="0" t="0" r="22225" b="10160"/>
                <wp:wrapNone/>
                <wp:docPr id="552388436" name="Group 20"/>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2042370163" name="Text Box 2"/>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2E933FDB" w14:textId="755675A2" w:rsidR="00457017" w:rsidRPr="007C56D3" w:rsidRDefault="00DD7182" w:rsidP="00D142D1">
                              <w:pPr>
                                <w:spacing w:after="0"/>
                                <w:ind w:firstLine="426"/>
                                <w:rPr>
                                  <w:rFonts w:ascii="Comic Sans MS" w:hAnsi="Comic Sans MS"/>
                                  <w:bCs/>
                                  <w:spacing w:val="40"/>
                                  <w:sz w:val="56"/>
                                  <w:szCs w:val="48"/>
                                </w:rPr>
                              </w:pPr>
                              <w:r>
                                <w:rPr>
                                  <w:rFonts w:ascii="Comic Sans MS" w:hAnsi="Comic Sans MS"/>
                                  <w:bCs/>
                                  <w:color w:val="7F7F7F" w:themeColor="text1" w:themeTint="80"/>
                                  <w:spacing w:val="40"/>
                                  <w:sz w:val="56"/>
                                  <w:szCs w:val="56"/>
                                </w:rPr>
                                <w:t>r</w:t>
                              </w:r>
                              <w:r w:rsidR="00457017">
                                <w:rPr>
                                  <w:rFonts w:ascii="Comic Sans MS" w:hAnsi="Comic Sans MS"/>
                                  <w:b/>
                                  <w:spacing w:val="40"/>
                                  <w:sz w:val="56"/>
                                  <w:szCs w:val="56"/>
                                </w:rPr>
                                <w:t>oa</w:t>
                              </w:r>
                              <w:r>
                                <w:rPr>
                                  <w:rFonts w:ascii="Comic Sans MS" w:hAnsi="Comic Sans MS"/>
                                  <w:bCs/>
                                  <w:color w:val="7F7F7F" w:themeColor="text1" w:themeTint="80"/>
                                  <w:spacing w:val="40"/>
                                  <w:sz w:val="56"/>
                                  <w:szCs w:val="56"/>
                                </w:rPr>
                                <w:t>d</w:t>
                              </w:r>
                            </w:p>
                          </w:txbxContent>
                        </wps:txbx>
                        <wps:bodyPr rot="0" vert="horz" wrap="square" lIns="91440" tIns="45720" rIns="91440" bIns="45720" anchor="t" anchorCtr="0">
                          <a:noAutofit/>
                        </wps:bodyPr>
                      </wps:wsp>
                      <pic:pic xmlns:pic="http://schemas.openxmlformats.org/drawingml/2006/picture">
                        <pic:nvPicPr>
                          <pic:cNvPr id="1855184786" name="Picture 1855184786"/>
                          <pic:cNvPicPr>
                            <a:picLocks noChangeAspect="1"/>
                          </pic:cNvPicPr>
                        </pic:nvPicPr>
                        <pic:blipFill>
                          <a:blip r:embed="rId274" cstate="print">
                            <a:extLst>
                              <a:ext uri="{28A0092B-C50C-407E-A947-70E740481C1C}">
                                <a14:useLocalDpi xmlns:a14="http://schemas.microsoft.com/office/drawing/2010/main" val="0"/>
                              </a:ext>
                            </a:extLst>
                          </a:blip>
                          <a:stretch>
                            <a:fillRect/>
                          </a:stretch>
                        </pic:blipFill>
                        <pic:spPr>
                          <a:xfrm>
                            <a:off x="1859280" y="76200"/>
                            <a:ext cx="532765" cy="659130"/>
                          </a:xfrm>
                          <a:prstGeom prst="rect">
                            <a:avLst/>
                          </a:prstGeom>
                        </pic:spPr>
                      </pic:pic>
                    </wpg:wgp>
                  </a:graphicData>
                </a:graphic>
              </wp:anchor>
            </w:drawing>
          </mc:Choice>
          <mc:Fallback>
            <w:pict>
              <v:group w14:anchorId="367A3355" id="Group 20" o:spid="_x0000_s1264" style="position:absolute;margin-left:-3.6pt;margin-top:18.85pt;width:235.25pt;height:59.2pt;z-index:254038016"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yxW4cwMAAA4IAAAOAAAAZHJzL2Uyb0RvYy54bWykVdtu2zgQfV+g/0Dw&#10;vZHkxDchctEmTVCg7Qbb9gMoirKI8rYkbdn79TskJTl2iu6iFWCZFMmZM2dmDm/fHKRAe2Yd16rC&#10;xVWOEVNUN1xtK/zt68PrFUbOE9UQoRWr8JE5/Gbz6o/b3pRspjstGmYRGFGu7E2FO+9NmWWOdkwS&#10;d6UNU7DYaiuJh6ndZo0lPViXIpvl+SLrtW2M1ZQ5B1/v0yLeRPtty6j/s20d80hUGLD5+LbxXYd3&#10;trkl5dYS03E6wCC/gEISrsDpZOqeeIJ2lr8wJTm12unWX1EtM922nLIYA0RT5BfRPFq9MzGWbdlv&#10;zUQTUHvB0y+bpZ/3j9Z8MU8WmOjNFriIsxDLobUy/ANKdIiUHSfK2MEjCh9n69VysZxjRGFtOS9W&#10;NwOntAPiXxyj3fufH8xGt9kZmN5AebgTA+73GPjSEcMisa4EBp4s4g3Ekt/Mrpd5sbjGSBEJ1fo1&#10;hPlOH9AsFEoAAbsDWcgf4DMUfEy6Mx81/e6Q0ncdUVv21lrdd4w0ALMIJyGY6Wiy44KRuv+kG3BD&#10;dl5HQ7/B+EQcKY11/pFpicKgwlBEqvkLOiG6IPuPzgdIp30hx04L3jxwIeLEbus7YdGeQNc8xCdG&#10;cbFNKNRDgOt8nicazmwc3WQC+rXRPUaCOA8fJ5vBl9hJICG5mufwjJ7i+YjzDJvkHgRDcFnhVdg+&#10;lFtg+71qIDBSesJFGkOQQg30B8YT9/5QH2LC1+sxrbVujpAQq5NAgKDBoNP2H4x6EIcKu793xDII&#10;4YOCpK6LG6hz5OPkZr6cwcQ+X6mfrxBFwVSFPUZpeOejAgWsSr+F5Lc8piRUSUIyYIaS39waTkv4&#10;Dd0Poxe1/98qCaf8LuBPSiv/lw1J7PedeQ1CZYjnNRfcH6PoQrYDKLV/4jSQGianNipW86ADy9Vi&#10;bCPYFryjZyuQqPFUsgHlyOlFGzkDVTu20Pn2LEzPANSCm7GAw3gIFZi+0MofsJV0+F7TnWTKp4vF&#10;MgFRa+U6bhykt2SyZg2004emALmDS81D6xrLlQ9VBL3hLfO0C8MWGil0XOqzaSGCPuEMIaSqHEVv&#10;0lpgaj1bQVUFVV3ARZdcjKo7v54tF4PoLubr4nrsmlFALiXgp90fYSUgcQi4Yv3FSyd24HBBhlvt&#10;+TzuOl3jm38BAAD//wMAUEsDBAoAAAAAAAAAIQBMHzYT2CwAANgsAAAUAAAAZHJzL21lZGlhL2lt&#10;YWdlMS5wbmeJUE5HDQoaCgAAAA1JSERSAAAAgAAAAJ4IBgAAAPriAiAAAAABc1JHQgCuzhzpAAAA&#10;BGdBTUEAALGPC/xhBQAAAAlwSFlzAAAh1QAAIdUBBJy0nQAALG1JREFUeF7t3fe3JEUVB3D/Bn/w&#10;+IM/6PFgDhgwrGLOCQQFE0YEDKBiwJxzRMXMLhjIwiImQAQzKmFZMMsuyy457C45ru18incf9Xqr&#10;Z3rim+HtPeeeea+nu7rq3m/dVNU9d9uyZUuF//e//23jJcSh97vdesvNFS6dtI3vukz59L4AALNA&#10;9YHk/TaoK664orrqqquq22+/fe7oNirRTAJAHyn4Zz/7WfWd73yn+trXvlZdcMEF1W233Vbdcsst&#10;1X//+9/qHe94R/XnP/+5Oumkk9LxbVSmmQOAGf33v/+9+v3vf18deOCB1ZFHHln99re/rT7wgQ9U&#10;n/nMZ6o//elP1caNG6sNGzZUt956a/WHP/wh8Zo1a6q//vWv1XXXXTdvMQz+xhtvTG1Octxx/2mg&#10;mQKAvn3lK1+pfvWrX1U//vGPq8svvzwpLw2io2wzPZSJHT///POrj3/849Ub3vCG6vTTT682bdpU&#10;bd68ubrkkkuqf/zjH9V73vOeBI5JjNs91q1bVz33uc+t3v72t6f+s1iTuHcTzQQA9Onmm29OZh4A&#10;dLqffjo3P9/frMgrXvGK1N5RRx1VXXnllWNzFfr+r3/9qzr++OOrD37wgyk2ueGGG6pvfvOb1WGH&#10;HVb98pe/rC699NJ0Xr2v46aZAIDZffDBB1eHHHJIdc0118wdHZyM0cz79a9/Xe29997VJz7xiWrf&#10;ffdNFoJARk3//Oc/U//FJuvXr0/3ZolOO+20auXKldXatWtTH7i1v/3tb9Xq1avnrhw/zQQAbrrp&#10;purzn/98dc455/RUUMygbuPwnXaAyUz83ve+Vz3zmc+s9thjj+rqq6+eO2s4co///Oc/ydIce+yx&#10;1RFHHJHijfgOALiygw46qDr88MOTBbr44ouTWzLWSdHUA0AHTz755DSDAKHUP8f4fsr86U9/Wu2z&#10;zz7JrNYpzuN73/3ud1dve9vbkgnW/plnnln97ne/m1fSsMScy0TOPffcFHOEeQc6cYC/9eO73/1u&#10;9aEPfahatWrVfBxzwAEHJJchuAUQQey43NMCAFxx+WUJrQQS0fJiEmVJ4975zncmc/3HP/4xCU+n&#10;gYEwpXqnnHJK9aMf/aj6whe+UH3xi1+sdt999yS4Qw89NF1P0ADxwx/+sPrIRz6SBMz8ao8/1pY2&#10;RzXe66+/PgHxc5/7XAJlkPZf/vKXVz/5yU/S/U488cTUN32hYBbAcVZIFnPZZZfN9/3UU0+da2W0&#10;tAAAN95wfQpGCNks+stf/jJ32mSJoAhuxYoVKc3TSUxIH/7wh6tly5ZVO+ywQ/WWt7wlRfkE5ntA&#10;+PKXv1ztv//+yfQ+6EEPSko/44wzkuBjJjnXjFRDIOBRE7ntt99+aQw5qPwNcJ/85CfTd6wP3x/9&#10;Z+UcD2sBBFzHD37wg2QdxkHuOw8AHB3WkeXLlyf0EZrZyE9F2hLMvI26c+7FNErd+OfoUy9itShb&#10;akexBA0QGJjMTG0Zz9lnn51moPGMmghVhC/g83dO/v/Upz6V+gOQrIHgz5gBUjxw3HHHpX4KGoGC&#10;Fbv22mvnWuhOoZdg4wOwCy+8MMUkJowUmHURbJ7Y0e/1111bjgEoVupCmMykvz/72c+myhsBEqQZ&#10;9ulPfzqdk187DBESk09QhOI+bYj/dh2fqj///ve/q9122y0BgY818F/84hdpHPpspo2DCN3MNoGA&#10;sk5mPvckCBR3BECBRpqoxoHIkywEvzKUnELBvsdkpACm2AU0imTcInlg7ZOnABPABJsm9HUd5d9y&#10;801lAGj06KOPTv7MbIFWroE/Ym6/8Y1vpJvd+973Tn6VtdCJYYDg2rPOOiulZ+9617uSEM2ONuQ8&#10;s+6rX/1qQj2fqt/+f+9735tiBEGZtEzqNS6iEJPkS1/6Upq5+pXLhDKAlYmnMLKjJOe///3vT27v&#10;vPPOm79OdVMKLFClAzEaQAsSyQeAWA5yEzxq0zWAQwaAHkDBOfmf3osA8CVXYCbJT/nViy66KB3X&#10;ORbCrGINmBigGNZfuT8lEoaBNEX+JQoA6APXxNwxr5B/n/vcJ7Wn79pr2+YgxLyKUR7/+MenTEAf&#10;3M+Ecn/K4Y4Ef8b5/e9/P8kV4F/4whcmQKhOOh9QTDIAMGvJmh7cw3dkjaPtGFvbMbqmEQCo3mC3&#10;7zXGOkA/a9BvJuFcg7HIw1RHuyWK+0G3WW1mEAKlM31mxStf+cpkAcwUwRSh9dOfQSkJdU4xmPmW&#10;lXzsYx9LhR9WlPK4Cu6Isk0gQBX38P2u4f6AxMJXWIOcR0E9AdAvuZ4izLZddtklmS3/t2nXIAlE&#10;cNR0frRPSAT3vve9Ly0C8WvSOuBzby7ATCFA8YBZZrDjJH3DxuFePkX9AlNW4Otf/3r1pCc9KWUk&#10;gMvsm93+lr4y4eIAwZm1AsejzXHRyAGQE/SLIQQ8lNFNAe4r/WS+KZbwcvI9d0C5lCxQMtuB5dWv&#10;fnX6Oypu1gy4LiD5zW9+k6Jfwh0VhVKwMbqfegRLBISsjxjGbLbwIx217gAMZMCHUy63qmZhpgsI&#10;gZ/vP+GEE1KlUPvjprECQFtmolQuFkGayLmEYra89a1vTbm0zgXzf1JDM0RgI5JmCQQ9L33pSxNg&#10;FIZEv/wpE0sxFCJAApBhSR/1RaArUBOwAR13pV/cHjfDhz/kIQ+pHvzgB6cZ/7znPW/epSFjoWDB&#10;qIkBtMYOzNp3Xpw7bnK/sQEAUSjzC+0G2YsER2YsM8h8RwD085//PAmbOWdOBVJA4Ni3v/3t1G+B&#10;n6CKBWEBBITa6CePDgIos1v/Re3awO4l2GWtWBj+2XkEydrstdde1cMe9rAEgB133LF69rOfXb3m&#10;Na9ZcH8TQb+NkftiEYyZdZs0jR0AZimhUaJZGQjvRr7vxlyB2QIslM6Xug8huxczKgClIGmS2em6&#10;OtXbFZRpW+Aogn/Zy16WlOQe7tU0O4GFSxL5m/UqlU996lOr5z//+dUTnvCEBGLXBsmcWLmwWsD6&#10;xCc+ccE5k6KxAwBpUzCobgAI/GX4w0FIe0won0tpihuOESblsRDAYFZ961vfSuz7YIJ3faSwInTm&#10;mxK5Ga6jSdk5OYc7UPal8Gc84xnVq171qurpT396Uj7T/7SnPS1ZorwdfZMNsByIZdGfxaCJACAn&#10;N6QgOa9ghw+PaLdfMtspy0ylVD4VS0UJmZtQ/IkStniEsFkMgZq1BP6433s73zgUk3baaadk5p/y&#10;lKckU/+Yxzwm5fL4Oc95TlpxdG5O+uK+kSaLUxaLJg4A5B4UxIybeSwDgfRLZq/FK4EWAPD3rEL4&#10;ZxH4G9/4xgQ4gSjf7W/nBOgGGS93I6vg7ynfjPe3YNQ9AwCOC1jrxKXYhaQd95cpjZPcg6Ixd5MD&#10;clEAkJMO2IihkNMvMZssyJOf/OQkTLUAgZTj1vsFibICph5ABlV4nVRG1Tgo/wUveEFabwAAVsD/&#10;lO8T+MQ9dQJaK5bRH0HmsBRtAbbJxcoAGusnA3E/AbJJICD3HTlt3rypuvmmGxcXACpgLEGJYmCl&#10;v/l8M/q1r31tCvQsVKmgUbYYA7AIY5TEb3M5ofxHP/rRaYma8mPmBwDEBvlsC5IqfvSjH50fTz/r&#10;HSXSBndiYU52wbpIo31abAIC2RMXaDLIytQcpJ+ynJtuvGHxABAkUOO/Y8m2To4REgUYCDOvtsDH&#10;WxgRjLEAAOBc7gDyR0n6JsWLWc7HC/r0Izf9WAAoxauPBSDECQJUilECphRA6gesyXR3ZAFMwP+s&#10;Zz0rgaBfSu109L7oAGCyzGbolDFEhKw/BMOnU67gzffq+wo+KoeEKOCDfp+uBYzS7BuUuBhtUnoo&#10;mY8XW+SmP1gNoFR8Mh7ujjlWMBIIG7djxtGLXA+I4hgzXNZDDoPS1AAAhbIJVeGHr2SqCEf5N9Kz&#10;IAGNCNpx1T7nMn1mlL9HRe5J0FI9M5uCpXl8vzJ0uIMcAPe///2L/h8ZJwXyxW3l7TztmQhiG8BX&#10;sxiWpgoAQWYbEy6Qky831Qy4BEGNdMxM4gOZRIAY5R46M1OEb/aHou0i9jSSGj/zXwfAPe95z66V&#10;T3LuR/kKUny2zMmMH5WeRgKAfgbTlrQncGEqlVhLaHeOIo6NFc6JipuNEEAT/Rqmb0DG7SjyhHIp&#10;+7GPfWzaelYy//jud797q9J3N9Jv4z7mmGPSDqMXv/jF1Zve9KbiZBiUhgaA83Ww1Klhhe9agQ3U&#10;m93ugcULrATmJiif38euUVsXKJoxMgQ7giK47Kc/zhWsmflMfiiXwpWKLQZJQUsAuMc97jESAAhw&#10;Kf1FL3pRsnZNQXIT9Rrz0AAgaP6odB2FKPAMk+IgbVMqhSrAqLgpHgGerdd8cS5sx2UEAQhCk2HI&#10;38UG/jezsJhDzGBVri5cAFMepuRcuTkAmizA/e53v8YYoA3phzRX5VL8A/QlGddJn51LHq43eYDY&#10;cdcHR0a1ZUvnc1AAOFeqFdUuDUrHNO47ZpjvHCZKDdKeyF/Ko9ijkCHKtvInBjDQIEKrp1RhOShN&#10;eibIdK3VPJ/MvPby8QsypVf57McUzgXYjNIEANVJ/exHnsj55CjjiYxIv3uR8ZmMMgM7qkwQqfWe&#10;e+6ZAAz4AkixlayD3tQIigCA3CbEOeY7wrJZNGYaMqN02IKKKNdTuRZ+7IQhzH6FkZMBap+irAGw&#10;BP7Wvv7qS7TPWkB/9JWbAEYBonO1lffFDLE6J4ZQXo6Zy/1QbknBYgIPlqoIRmaQM9BI89yrDekP&#10;1k8yVRxqo3jXkC25K0ixxpQNCHQAhHZJy5LIzRrMzjvvnLIaVqIIAEGVhpiNOjlm+xIza+YRVgjT&#10;JxRqXAcoKdCsA3l7zo3repHzmHB76kTfBkZpysC+I2RmMoTNb8ZCi/5Au8BQzd2nPYP6F30HLGNm&#10;qWz0iAdigGjXXXfdSrmY0gWB3A8rUQeJ/wVt3Eob0ndgVhbmqsJk9yLnsH5SUf0GBmOUCTlOT8Yt&#10;tcbAIashFxOT9dsKADrz5je/eX5mB/lOY/arhYDrROkKMnynShfSnrSM0KNNM02E39ROTr6nLObM&#10;oLQXPozy/G+g0Q5FKnH6P2fmXmYRDESCS4LXjpkn0PI3IkwzvWQBHLPplBCBsnSOQhGAhDVqImOJ&#10;GIfr6nZukHOAS+GLW2TdHAMcACJ7bsBWM4qXRqpZkCGwqGB6XmLTpo1lAAiuKCeIOeJTRNxq4c4p&#10;EQVRAP+VmzCDBALP+THJQCJ3Z+rqQCuRflGItX+DtMbODdlfYNbYgxd9omi+rk7aqLNrfBKmPgOF&#10;/1E3AGDZAetC0aVzuAExgpgj3EpO7gMc+h/AZpbJqhu5zgy2lzCWvOMasREwacsxVlKxjMzEZ/Fg&#10;CNk5pzEItKuGT7R2Lqgw86GI4JuKLK6VlwuwKCCECwhMuNhA3Zx1EdA57h58abeUyYxk9gn7JS95&#10;SVrFin4i97EQ5BP5jrXJZ57P4BIRED/Kgvk7jmmHEuvKxRTPipmBeYm4ziyEyZPPbp/Mr1nIJJts&#10;gjOztrSEHOQ6SuYOAVYGw/qFO9RmLKwBgL9ZNW4ZUIA6JzIrAsAnH8+fUpAbOZkS3KxEBA4ofGwo&#10;ycziDvieOIaZLG0BioEAWRNJ0SAXiCzvElT0E0G2imEc8+le+dtEmEWgA6b82iB9149wW8h5xloq&#10;9WLHHvnIR6ax1ReDcmYJROLAFP2hKHKiTNG48i7zbGYGAEsUY2NVBHcCOqVyQay2ze5YU6Bsgahd&#10;2SxbKahsBEAQxZu1jmOIYgXq5Du+1NIu824QjhE6BLq5/6GS2WL+KdT/jjeBCmlLm+4dj0KZrWoM&#10;gh3g8B2gRJmURWG9VNAEiGYpM6s/jqvDA3jEEYJUEXNuibTjOyXfphluLx9AWvxpchXBQCIVY765&#10;QpmLfpGvWMQKZy/SJ32mUDGDWc2ymOHiHu1wN+TJtRhvt0C0JwAIlJlzHAt6SubadxQtzYBs/xMe&#10;PxXIc4yi+KiIwIPyv+sUbZkpImvXsxhcEeUDhIETpgETsBnFArA+ZgwhaMd9Y9Y517XeGQC8AdKc&#10;/M9KifRLSqV0274Av5sbwL5XH6AwsRQlUT4A1eXRRCaMyqani8x2YAYG4JcG+jS5TBixVq82ewKA&#10;OSFcZCby36VGgYIpcnMA0FF/G6jzXWvmQ72b9kOudw2mPAEfs2+wIlyzF7Dcg1DFFfpAsGYBv573&#10;2d/RJsEzld36xFwztU0z3N5C1uThD394VyvgO+mjApL+cx2sTljB6BMgsrKlPrlO9sF6ArEJapxk&#10;bdyKYEBFzm0KUe7RFQBuoKDjuI7xKaVGzTrboqBRwYFC+B43cD6kSkkoqV/SBpPN5Gtf0KMt92RS&#10;w5Ug94J850h1KK/NTOhGwM3nNlkB/h3w1OzrVcMSO19FUqAd/dJ/tQiuDaBs4SrJCmDFTvTCpQGB&#10;/pkMLJ1Yx6RQoGItnd+NegJADACxjuvQ61//+qIwCVmByHeyAMGg84EGQgVpgygfuY7J58u5IJlG&#10;BDol0gdFERaJ1Sn1tx8iYFu48hXBnO3mAUQup5cbwM4xU11DkRTKrZEZl8WiRcCck/9lC9I6E5Fb&#10;M9lYxSAKZQ0EiCZNNwK6Sy+9pPueQACAVscp4nWve11RoPy/ASHfB6sC8kdN0Xcbcp3ZEulim3ac&#10;I0Ak0EHvGyQtswBVKvlie//NRCw1LJ2TszjgcY97XEppXSMjYs2AQTwCCHmf/W0iAbTz84xK4Cg9&#10;D+IiVDO1BQxNRPnc8yGHrGh+QwgyeJ2KTtjoWD8H6XSeQiHXUr7rhiX3NKsNvnT/Ejmv7bndiC9t&#10;mv2Y2ReNmwD5cwFNLBYAAEFcKIlCBHeyiihFI4BnQQW4AFC3DP6nSOS4bEA79Xw/J+dxmyy7Nrtu&#10;CuWT1JYd59fj75x03u4dn0GsRZsyaD+kzUjnRtVmL3IfEX6T/w/2yLfysui8VxygMOSpYKY7xmFs&#10;AlYzOuTIapp8Hjlj1nHdpwNQnnVZw1E0C2A5nsvKfdxD4YzV2bBhfTMAoE+nDMyNBSb1ZVaNCBJj&#10;Bw7yyfTmvmlUZABiDWmb/o2TCNHsZ+K7RffB8nNpbzdrEQUjkynkRXbqG7kp950gmksR0UtZRflM&#10;fE7OM/nMeNaR9aArbUqTWRmznZvRhjei0mO4ZGOk960A4FNgEq9pM/NF8oEsnyJsM5Lpy68DGILI&#10;LcKoSPsUz3QRyCgtTJ2Y11xp3Zg/JxOBKjNeOgeIHvGIRywITCnLJCuZdulczGYlY4oUAOfn+ZsO&#10;6EKpXdvSdn0204FA9VTp2P/ccT5xtF0EgJvpmBPMOkAQEPpecMUcQaj81znId5TvuCAk7+ioyT0N&#10;FurbLCb1S/pOkL1MP2byo1pK2J4IbjrP1i4Tw7msp5SNrIOMS6pLmWTOApmIqpFkKtaqTzjpo2KV&#10;CSrbshgGkJTt+zi3REUAOMjM6iAShMirCdragI7pNCTlHYEwaJSLaqPbjUdBImKFKbNllKTfzK5t&#10;X23yej5dKue6XgBQxJEmkw83QNkA4X8sm5IiSuG4BO35m8xZO0oFeroJ+bo+LJBjmHVsE3y7ZisA&#10;8CdMhpkv11RzNtPl+vLO+hq+v1XbWAxoLJl+58QgR0XMooBQP0dJCk6KKE1pX51tDwN6Y+wGAC5A&#10;DUCgRg4yJBOGslxnxVDaHP6ZHMOMKzSZgI7HcrcAXX0kim/58r0Jyh05ZtKawOoLXE7oIj63AoAq&#10;mw0bvmT2mR9osuIUyAsmfA9BUr6/4zjyaRAshd0zKmBe0BjfD0uKMwY/qva0A/z2+jetAJZ4++23&#10;Tz7Y9WoVTQDAj3rUo1IgbTaHzMgZhyXQTs6OC+Zi0wcmU+APi+xTkBekP1xFrAn43t4JwaF3Jm63&#10;3XapqKbtW3IA6AAlxYCsMDFFzI5Px4DBcQsufJVZ73hO/mdGmTnnMdPaFrzVz+2XXA/ZrJR4ZBSk&#10;TT5WOVfUX1JeE3tHgNjH+ARpVgZL5wV7vhBIzGITTGSvhiKfl3IK/JR2uV79wpRP1morcYyOyNas&#10;ZoG0F2QtwTVBKqcyDVVE2ZnrxBdpD+QN1y8EQD6zdIqZ4pcoHmIFRwI97iEQWyfHID1QDYWQKlhy&#10;LAZRurYXuYbLsRJoJg1L2qNAaxn8eUlp3Vjt3piw7KdXNVAsAABeJwMsLKvtWrIHxRlFJa6A7AFd&#10;XGC2SvGMWV+j37IzMx2AACeIwrURFLIODr3pM73PA4AJpKjI65maHHW+0yENtCED4Kdcp0oFPJCo&#10;WiVw8r12+yVAFATGLBmUXEtw3Jhn/9qa/WCAoRztkJml4TZpY87uCRTubxaHtWRx/U+RUTQC+Ag4&#10;EfmpibAiee2fdSDvXrSlDgBooiQCzskNuQapV1vlu8YuGMgVwHAJAhptYxYkzyTakvP1wQCHcSmu&#10;I2AK6Mfn53zf+943zTZtkZ1S8CDtAABXEjOzzkG+J0OuI/5nBSz+OB7EJXDbvYjlmF8MUhZk/ksL&#10;KKJKuX8dGE3k+niuTye1aUGHG6m33ZZcK4K2b45FGcaCuIaACF9kPojSxAqCvhgT/9qtCtiN3d+e&#10;g15j8T0LIeqP2ItOuNjc54uN1AWayHXiuBUrlt+5GOS14Xx73hByMjPuhgKO8OtNnXWcj6Z0M5/S&#10;BlmWzc93P/VzsYm/ByVtEpi+2c83iOJdY8ZSmFmPyERJvM1ycIm157Pt2LhqWUSkdXXyPRCU2nO+&#10;OMIkMoHmXcDFF22oju6YbAdz0oiIm6kRnTI1BBjbrOrkfDmtduTU8k8Ccm5wUP3/buR+UplBAeA+&#10;+gSQbev7JQ5/zcKZ/YgptQkjFNkvu05/2o7NWPh5IDD76+R7ub9sIJevv8UqUVFcsC187Zrzk1nI&#10;L0ByfxdAFfK9WoHswM0VLnTccaxoJM2gdNe5HlL5Sm5E0cNqFBY181cl16JNFkScgN1/zz33TO32&#10;Q9EvBRQuzgaOQZWPxQv5M4/6KahV5xi0XdcJRPsFt6CQPEuuVeDoIR7ZWMiA8uMhW/8nGQcAcKkD&#10;TpYz5t9ROmtAwYAgIBPkUTQh34GuLSl9JBxIFbFDregW0FgSKY/gUiRbJ9dr33asqJQN4kqAyL2V&#10;YUuPcfXDrhWsyZ+jH6xc07MDbVnVkZz6JX3gmmVWsrWcTBTFIu6b1VNxFOBH0Iq2AkBJuCJlAU7p&#10;O8ewwITJsXYtr420BbuJzpjBrIHFDc/cefoIiCA0B5drKI1ZFZNoO9rCbUmbLIeBM/nSs2GUz0zb&#10;zaNP4dJYLm8Fb1s2bmLBo34OSuSdgzKIDMiPnKWJ5JqT/jf+ZEwQFLEA3YTvO0IBFgr2v5tzEXyl&#10;2atgoswa1S/KcQ7mDqBTnCFzEOV6UEMK2e2+JYq+sEJcBqWFjy0Jvw27FohYolA+K2hsTY+I98Ms&#10;E7kNShQp6rd2UJeX/3OOY+R/pOcRr9ncHQCQE8+XNVEom6KjQgh16s6RqmEIVBvw5g7Kxa4jWO6D&#10;n2YlCLlf0r7r+DnLrPe6172Kwu6XzW4VOxsxw9eShUC437JxiYHHesIgYw7SJwtGJk19ltfJuayx&#10;srUJR+9dAcC8UGx9NxByPmWzEoQeVUNphrJmBI51Mli+iG/WcXGEGTUouad+Sm34+kHz8Zwphtsw&#10;OwE0siMzxzYsxweN+nNWTbSsTY7DkOst/ogJmoicTFCBYCz49QSAkzxixZcEOY/C5OX2DjBfoUDf&#10;xdu9xk3uZTayUnYsD1LObWIzHwCs30e6535W5oaJ+OtshbCeeg9C+sZSl9LCIOA1UQXdzm8FAMdy&#10;APjfWrRgyGqfgoNjwY6JPLu5jFGQzssobJwkSDNpFDMSU64ZzkTGONxPFdJ9hg36cpaqkdsoSGyV&#10;7zDKyT3ozNJw3K8VABAAaJxJV38niNy3Y4KyJs08lvLSUVDcCxillgKwQatvJaZ4IFLTz7MPguLz&#10;m94FMAhrhyVps2jTltQFxFUlYq2Z/lwvfVkAwRkfWyoWKR970NLs7xWEDEruyc+LN2yBIrxRzXis&#10;rfDHeQUNmAVXAr5R3k9BSco8CvOP9JeOcledk5iM/HJqBQAnAYAAz6pTfg6fwp/YflRfQxgVuR/L&#10;w7rw820evuiXKZbJV5Ri6eK+wKwYJbYoXTcoh6WJTTajIHpSaa0XhILorh7ItwaAQE8dXmqHQjjx&#10;iHJsUhgluYdsgc+STgrIzJqSQIdhilArkOnkWUvM/FFF+8GUz5oohA2T+tWJPtRQmoJvtZaBAcC8&#10;K6rEDhwRv8KN6H8cwZ5+MGfKowKuUfreYO2JHwBLbSLG7pPyzaZx3Nf9bDq1ZlKS96DEAner11i/&#10;kQLm1AoAjsnX1bwDsSwBAUHdKAeBdErbnkTmkwls1ErAZraHPq115HGLgpT1B/cd5cwPNvtZTbIc&#10;pewoVzrcVE9hcepb6FoBoE4ukkuO0uy7L4HIYe0b7LazdlimVK7EeoRycYzZuPhPwKOkcYDOvf2g&#10;9LispgxNtF8n91ObqYNjIADwk1b+RhW9Im3aoSO6N+vHIXysXTPfJsy8bu4TGDzQOg6zj7X5gAc8&#10;IFnPNnIehCygWZSrE/mWHhnvGwC+15B8st7YIMTXSrnM+kF36LRlbQOXnUXKz0HGZJnaG0XGEWQG&#10;yyQEmqOQWxMBQD3XRyyAjCN3dWggANjAYS9cr3O7kWt1ikCYxVEWc5qY8j3GTdm5EoBBUEb54wKg&#10;Mdrw0eSfR0UW06z913XjfxlNnuWgvgFAaRCmFDwIaZ+vV8wRgFm0GUegVWfKpeR43iH6AsyUPk4A&#10;Gp/Hx0To45z9KABQIrWcutvuGwDKjBHBDkIKR1brCFx6RzjjNPvYfbC6ft5vq5FAoS/j7IMagw2j&#10;xt5LvsMSF6BaWyKv+hkYAE5kKu31G2QQTJ+aQdPr1cfBlOperIx1g+i3scjBxQLj9PnuL5W0CcbM&#10;nAQpAuU1jZw8tDJwGmgASqKD+DDXihlE15NSPqYAgZfZF77P+BRMFLXG6fMx62axKl4ROwkSVItx&#10;fNZJNXUgADgpHkNuAkiJnGtpUv1+XHl1N2bauZt8jYILUF0UEJauGSVLN73Ush54jZPoip7qFT9E&#10;hwMtBslb1fz7mf3a8eJjxZZx+9gSu5+HLT33F2PyaefRqFcRS+z+xg58JZmOiyhUxba0e0u6XX+a&#10;uicAKJ3yRcttB+I8m0NHvVbfD6sk2liaB30KPxQziaxj2bJlaZcvAU+SjNfEK1kdJe78HQKoJwBi&#10;V29b5euALIF/nUSEX2L3VlgyuOi3AogfupiENXIPbm8c6yS9SJQvU8uBHySF91aVvE9dAeBva/3x&#10;BEwv0piZT/HjWsDpxe7Jv3uAJMjABbDjDvqCjV3sM2nlu58t9+o0JfK9UndulXoCQOAgX+5FGhIr&#10;eGSKAEqCmQSL+m3qyE2gRSsVQBnIuAGgfbt8mNtJEx3YwGpNo0T0KSVtDQBmRMWvHjmWSOQZCzkl&#10;wUyCKRjC+cAYh0+1i1FsE+/FlK/iZ9LkQp4U0ZcKq2JQicjCK2hyHXcFgFnUJpBxYzNvscx+MN/r&#10;FSq58plEqeAkrBLXZym52778cZGx2kBjv2apBoCcIyvKawFdAcB0xivgS+S4yNrAFyPVy1kfsO1j&#10;QQYnFrDvfhJ9Y2Ui+JwU0YEJqNhmOb3pGc4g1VwgCWoEgE/RP1Q1kVyTv1usVC9nAZ7Vtny5U+1d&#10;NA4YpWtGyQBmXSGekZgUGa+ngSxl00eve9vw4t1KAmPnNgKAGRE4ldIJxIwosUL9Ys587P76QRC5&#10;ANTFxSWT6B+QAVu91DpOMlbP91nlM7Mpk96aXACiT1ZRqq62Y5IsAEAo3N4yJqVkztxYWhXl3WkA&#10;gNe6BqqDVMRGvZ27iZV97bptmjDjIMqzxiLukd9714Kd29xgU/mZfLDA3vsZjjvu2Oq6eEeQx4Sj&#10;hCiSLT1i5GL+hslZzHQvZ9G/N5HmykdeSjXOvYU5c0GljRjjJGBTqfWp9m+8Vjn1I14CUe+PoFhW&#10;ZIIDkPPmfy/AiwLMeOy98qVcVoPMzUMf+tBFn/nBzD/k18n6vxXI0jWjZmVvs26SAMjJfenN7PfY&#10;HuV6RoCpz/vkmDqBbIDF2nvvvarNmzbe6QI04vEuS5glc6YxUeSkZlYbBoDSLhiCmISVMhEe+MAH&#10;TtT818m91fm9tFIsZMXTdnfb+U0OVpvuVGrFCP7Gt99+28IYgG/gS6wB5MgJEnUyt5OIrNsy/+vt&#10;pTnpu35Oav8BoJXkNSniAgSEfj3Ew6bRF5/WBuKVcmoU/hcAhrVfAAClRGbDFyUCgGmI/HPmf73s&#10;ICcD9/OskwKAR7wXk1gACi6B0DGRv6eb6VYADyhivAUAuHDdBWn2d8v9mQ+vWSsJYbGYBShtUvUs&#10;/KRqFN4yXhL+tJC+KdpZ2vfcALfAlS8AwNo1a9KLibv5MgDwuzclISwWs0j5e3KDWAWpaumaUTJr&#10;6InlxYwB2hIg4KT4jjXfygU0mf6gaQWAoLVOIl0bM0rXjJIBwO8G1+sQs0BbAaDXAABAbb0kiMVi&#10;qV4pC5CuAkfpmlEzV+Pp27s8AJgNv3pZEsJisRjAUy918qYM69+TCFgtgyvJzoIbyGkgAExTBoCl&#10;pKX37CqG2AsvSyhdN0rWB2sn8u1Zor4BwM/5/eBpqgMAJKvEPeVkcFa+JlG11D4r4Bl8/ZgVV9A3&#10;AJg4y8TTsg6ACd8s986CvP/+tjvGKt0kdiqpOSgJq7WbKLNAfQPABV5CsJhbv+oMAOIAbqBuBYzH&#10;r21ZFZyE1dIXAaGNGdxlL3kuNvUNAN8b3KSi67ZMuVjqVyf7ArybGEjG7Qow6+heHkIBgmmmgQCg&#10;ljypVba2HDOv9HYMpAQKtJOMXbgDW+qsrxD0NNJALsCK0rRZAGzmqcnX3QByzIufzMzSteNgYDNR&#10;rEmM87Uww1DfABAE+pmXadgHWGdWwHN/VgZL4/CAi1/vnoQbCHYvwGQNrMVPW52gbwCIbie5ytYP&#10;E7bg1GaW0sORBmu1cxLl4Zz1izUwacQi6hP6Mg3UNwCY0mlUfs5mm91AJTIDKWESxaE6hzXwEzOW&#10;YqehXjAQAKatFFxnyvWL56WxOGaz6CSDwTpHNiJgXex6Qd8AUFhZTOG1ZcuzTS+0YIJtF1MboIjS&#10;9ZNgQPUK3qaXO0+C+gaA7UaTjKQHZaaWcps2tqrZe0vZYriCYK7U/T3P2LQFb9zUFwB8Z9VtGlPA&#10;OlO+gND29tKYHLON2rks2mJaAmDlVv3QBoVMEgh9AUAARaiLKax+mGC9FKJpr5wqnR+5lKsv9pjc&#10;Xz+8R3iSj5e1BoDjthjLs0sDmEYmVGbWjtimkqxxWSxaTFeQM/fqVXpqGW0eyx+WWgPAM29esGxW&#10;lTo+jRwAIND6y5Fy4gqkjtNg2fSBjAGSNcjfZj4OagUAx6yr69QsZAB1FrOI+g22RMbnYQrPF07L&#10;+MIleNOYX1+PH7AaNbUGgBo7AEzDLOmXKVUVrtt7DsUJagfTFODm1oAV6+dNbW2pJwCc4FExHZlF&#10;5QfL+a1hlBaKkHF7j561gmkaq34EEGzG9VCH5W39HQUYegLA06OEMu3l3zbMCnh/UBOpytleLtCd&#10;tvEGEOI5B6uLClrDUlcAEIifg5vGlb9BWArrWXqDbiKprgcro1xbamcxWZ/og0VTRWS1hllhbASA&#10;T3vsvOp8GgUxCBuHXyXxiFQ3UpVj9aY54NU3QaIqoqeCB3UHRQBgj4iZMbMY9Xdjs8cvg3bbqmX8&#10;Foy8a3iaxx/WABDsRrbfoV8gFAGgAKHhWQ/8SkyhzHvTcnEQwXjj5qReMTMo048xyRToq9+dR1sB&#10;gE9R8JlWHzgKJqgDDzwwDb4beeZ+jz32mInFL7rSTy/uUDdoKn/XaQEALrvs0rS1+q6sfAwAfGev&#10;dyATjl3GIu9ZcIVhDRS0vP6l6Uekc1oAgLPOPCOZklLjdyUmKKmeZ+R7RdBiBa9dmYUV0Jy5LrGO&#10;l0F1swQLAHDeuavTyw5LDd6VGADk+V4h2+tZPsKTNfh9oVmqhRijOM6nCmITLUkABDOXXiLRy1ey&#10;En6JKwRaamtaWZ+9LLPJEixpAPDtij6E0IsIzzWzVhEFWEBXzyntM1jSABAMynikvb2sALKvf1YX&#10;xPTb5hi/KJaPdUkDAG+33Xbp1WltAGAhSZo1iwDArJeiUf4rakseAKJleXMbADjHvohJvX5+HAwA&#10;fjQi3N6SBwDeaaed5gXSi4DAgyWzUBcoMeCKfU444YQ05m0A6LDfOWpjAYKWL18+c3WBYACQGdgS&#10;zxVsA0CHCWPjxo1z6u1N3sg9a9lAnQXAnvFY8K7gpQoAs0Ke3JbsyJn25eJezAqoFHor7JIHgEAw&#10;/53BXmQnjtfOTOItpONkeyNOO+3U9DMBSxoA1v3l+G2J3/RrKjvssEOxvVlhi34HHHBAdc3mTUsb&#10;AKpkHnppSwLGk08+udpxxx1nNh3E+s6Nbbz6qqUNAAHd6tWr59TbmwDAUvJee+010wDA++yz952/&#10;GLJUAeB1sk2/ttlEfh5m//33n+lAEO+3375L2wWYwVbL+t1ZqyzsYZlZTweXPAAo0Eue+ykEIVuu&#10;AGCbBZhx3n777XvumimR3+nf5gJmnClPBqAk2g8AnGuXzaReRT9OXtIA8NyDJ5/69f8A4CdqFJDu&#10;MgDwC5R2wO62++7VLrvuuiR4p513ro49bmV12+1bqtu3tOfbOoBZufL4atmyJxTbnSXmxjZJA9de&#10;dU21as36avkxx1fLj76TD57j5Ud1PnEcO2plOnbH8ZXzXPo/tTV3bs5bnbfV8YXnL6+dt/B4Dz7y&#10;uDs5O37umg3VuquuTbz+quuqCzufOZeOrbvimuqU08+uDjr08IXt5nxE/r/7z/UhO77CMf/nfHjw&#10;sXfwgu/j2Nxnxis63+Ouxw9zrPO3zw6v6Px99AknVedfdGV1t1UXb6yCz7lk0zznx9vy2RddXfx7&#10;wf8XteNzMl614eoF/wev7rS32t++b+BV668qHg+e/3595+8LO393PvHqDZ125/7emp2Xses6vGrd&#10;lYnj/+DV2ecCXncnn3NB57qM8+/uYMc67Pu1V6TPbnxu5xqc/l87d9znHJ+zptNG5zMBIFfWOAGg&#10;3XS8o7QFTBG1YyWFp/Moa+5/AKgrtF9OACgoOQdDMzvnDuXWOQdCKLz+/9ZK7sYdxc0BYCDuKPvc&#10;CzrtZCBYvfbK6v+VTivmHytPLwAAAABJRU5ErkJgglBLAwQUAAYACAAAACEAdaPRROAAAAAJAQAA&#10;DwAAAGRycy9kb3ducmV2LnhtbEyPQWuDQBCF74X+h2UKvSWrsdFgXEMIbU+h0KRQepvoRCXurrgb&#10;Nf++01NzHN7He99km0m3YqDeNdYoCOcBCDKFLRtTKfg6vs1WIJxHU2JrDSm4kYNN/viQYVra0XzS&#10;cPCV4BLjUlRQe9+lUrqiJo1ubjsynJ1tr9Hz2Vey7HHkct3KRRDEUmNjeKHGjnY1FZfDVSt4H3Hc&#10;RuHrsL+cd7ef4/Ljex+SUs9P03YNwtPk/2H402d1yNnpZK+mdKJVMEsWTCqIkgQE5y9xFIE4MbiM&#10;Q5B5Ju8/y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18sV&#10;uHMDAAAOCAAADgAAAAAAAAAAAAAAAAA6AgAAZHJzL2Uyb0RvYy54bWxQSwECLQAKAAAAAAAAACEA&#10;TB82E9gsAADYLAAAFAAAAAAAAAAAAAAAAADZBQAAZHJzL21lZGlhL2ltYWdlMS5wbmdQSwECLQAU&#10;AAYACAAAACEAdaPRROAAAAAJAQAADwAAAAAAAAAAAAAAAADjMgAAZHJzL2Rvd25yZXYueG1sUEsB&#10;Ai0AFAAGAAgAAAAhAKomDr68AAAAIQEAABkAAAAAAAAAAAAAAAAA8DMAAGRycy9fcmVscy9lMm9E&#10;b2MueG1sLnJlbHNQSwUGAAAAAAYABgB8AQAA4zQAAAAA&#10;">
                <v:roundrect id="_x0000_s1265"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IHsyQAAAOMAAAAPAAAAZHJzL2Rvd25yZXYueG1sRI9BS8Qw&#10;FITvgv8hPMFLcZN2pUrd7CJCwZNg9eLt0bxtapuX0mR3239vBMHjMDPfMLvD4kZxpjn0njXkGwWC&#10;uPWm507D50d99wgiRGSDo2fSsFKAw/76aoeV8Rd+p3MTO5EgHCrUYGOcKilDa8lh2PiJOHlHPzuM&#10;Sc6dNDNeEtyNslCqlA57TgsWJ3qx1A7NyWnIvuX6lVl3ypsVh5qPWV0Ob1rf3izPTyAiLfE//Nd+&#10;NRoKdV9sH1RebuH3U/oDcv8DAAD//wMAUEsBAi0AFAAGAAgAAAAhANvh9svuAAAAhQEAABMAAAAA&#10;AAAAAAAAAAAAAAAAAFtDb250ZW50X1R5cGVzXS54bWxQSwECLQAUAAYACAAAACEAWvQsW78AAAAV&#10;AQAACwAAAAAAAAAAAAAAAAAfAQAAX3JlbHMvLnJlbHNQSwECLQAUAAYACAAAACEAoHSB7MkAAADj&#10;AAAADwAAAAAAAAAAAAAAAAAHAgAAZHJzL2Rvd25yZXYueG1sUEsFBgAAAAADAAMAtwAAAP0CAAAA&#10;AA==&#10;" strokecolor="#7f7f7f" strokeweight="1.5pt">
                  <v:stroke joinstyle="miter"/>
                  <v:textbox>
                    <w:txbxContent>
                      <w:p w14:paraId="2E933FDB" w14:textId="755675A2" w:rsidR="00457017" w:rsidRPr="007C56D3" w:rsidRDefault="00DD7182" w:rsidP="00D142D1">
                        <w:pPr>
                          <w:spacing w:after="0"/>
                          <w:ind w:firstLine="426"/>
                          <w:rPr>
                            <w:rFonts w:ascii="Comic Sans MS" w:hAnsi="Comic Sans MS"/>
                            <w:bCs/>
                            <w:spacing w:val="40"/>
                            <w:sz w:val="56"/>
                            <w:szCs w:val="48"/>
                          </w:rPr>
                        </w:pPr>
                        <w:r>
                          <w:rPr>
                            <w:rFonts w:ascii="Comic Sans MS" w:hAnsi="Comic Sans MS"/>
                            <w:bCs/>
                            <w:color w:val="7F7F7F" w:themeColor="text1" w:themeTint="80"/>
                            <w:spacing w:val="40"/>
                            <w:sz w:val="56"/>
                            <w:szCs w:val="56"/>
                          </w:rPr>
                          <w:t>r</w:t>
                        </w:r>
                        <w:r w:rsidR="00457017">
                          <w:rPr>
                            <w:rFonts w:ascii="Comic Sans MS" w:hAnsi="Comic Sans MS"/>
                            <w:b/>
                            <w:spacing w:val="40"/>
                            <w:sz w:val="56"/>
                            <w:szCs w:val="56"/>
                          </w:rPr>
                          <w:t>oa</w:t>
                        </w:r>
                        <w:r>
                          <w:rPr>
                            <w:rFonts w:ascii="Comic Sans MS" w:hAnsi="Comic Sans MS"/>
                            <w:bCs/>
                            <w:color w:val="7F7F7F" w:themeColor="text1" w:themeTint="80"/>
                            <w:spacing w:val="40"/>
                            <w:sz w:val="56"/>
                            <w:szCs w:val="56"/>
                          </w:rPr>
                          <w:t>d</w:t>
                        </w:r>
                      </w:p>
                    </w:txbxContent>
                  </v:textbox>
                </v:roundrect>
                <v:shape id="Picture 1855184786" o:spid="_x0000_s1266" type="#_x0000_t75" style="position:absolute;left:18592;top:762;width:532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EfxwAAAOMAAAAPAAAAZHJzL2Rvd25yZXYueG1sRE9fa8Iw&#10;EH8f7DuEG+xtppW1K9UobjDYk1Cn4OPRnE2xuXRNVrtvvwiCj/f7f8v1ZDsx0uBbxwrSWQKCuHa6&#10;5UbB/vvzpQDhA7LGzjEp+CMP69XjwxJL7S5c0bgLjYgh7EtUYELoSyl9bciin7meOHInN1gM8Rwa&#10;qQe8xHDbyXmS5NJiy7HBYE8fhurz7tcq2O7TeX48jBv3k76bJuurgwuVUs9P02YBItAU7uKb+0vH&#10;+UWWpcXrW5HD9acIgFz9AwAA//8DAFBLAQItABQABgAIAAAAIQDb4fbL7gAAAIUBAAATAAAAAAAA&#10;AAAAAAAAAAAAAABbQ29udGVudF9UeXBlc10ueG1sUEsBAi0AFAAGAAgAAAAhAFr0LFu/AAAAFQEA&#10;AAsAAAAAAAAAAAAAAAAAHwEAAF9yZWxzLy5yZWxzUEsBAi0AFAAGAAgAAAAhAH8LUR/HAAAA4wAA&#10;AA8AAAAAAAAAAAAAAAAABwIAAGRycy9kb3ducmV2LnhtbFBLBQYAAAAAAwADALcAAAD7AgAAAAA=&#10;">
                  <v:imagedata r:id="rId275" o:title=""/>
                </v:shape>
              </v:group>
            </w:pict>
          </mc:Fallback>
        </mc:AlternateContent>
      </w:r>
      <w:r w:rsidR="000E2D86">
        <w:br w:type="page"/>
      </w:r>
    </w:p>
    <w:p w14:paraId="1FF24B1D" w14:textId="49C99FD4" w:rsidR="00F2412E" w:rsidRDefault="000E2D86" w:rsidP="00F2412E">
      <w:pPr>
        <w:spacing w:after="0"/>
        <w:rPr>
          <w:rFonts w:ascii="Comic Sans MS" w:hAnsi="Comic Sans MS"/>
          <w:sz w:val="20"/>
          <w:szCs w:val="20"/>
        </w:rPr>
      </w:pPr>
      <w:r w:rsidRPr="00F2412E">
        <w:rPr>
          <w:rFonts w:ascii="Comic Sans MS" w:hAnsi="Comic Sans MS"/>
          <w:noProof/>
          <w:sz w:val="48"/>
        </w:rPr>
        <w:lastRenderedPageBreak/>
        <mc:AlternateContent>
          <mc:Choice Requires="wps">
            <w:drawing>
              <wp:anchor distT="0" distB="0" distL="114300" distR="114300" simplePos="0" relativeHeight="253436928" behindDoc="0" locked="0" layoutInCell="1" allowOverlap="1" wp14:anchorId="224B8B5B" wp14:editId="05BD068A">
                <wp:simplePos x="0" y="0"/>
                <wp:positionH relativeFrom="margin">
                  <wp:posOffset>1344930</wp:posOffset>
                </wp:positionH>
                <wp:positionV relativeFrom="paragraph">
                  <wp:posOffset>110490</wp:posOffset>
                </wp:positionV>
                <wp:extent cx="4617720" cy="457200"/>
                <wp:effectExtent l="0" t="0" r="0" b="0"/>
                <wp:wrapNone/>
                <wp:docPr id="813945986" name="Text Box 813945986"/>
                <wp:cNvGraphicFramePr/>
                <a:graphic xmlns:a="http://schemas.openxmlformats.org/drawingml/2006/main">
                  <a:graphicData uri="http://schemas.microsoft.com/office/word/2010/wordprocessingShape">
                    <wps:wsp>
                      <wps:cNvSpPr txBox="1"/>
                      <wps:spPr>
                        <a:xfrm>
                          <a:off x="0" y="0"/>
                          <a:ext cx="4617720" cy="457200"/>
                        </a:xfrm>
                        <a:prstGeom prst="rect">
                          <a:avLst/>
                        </a:prstGeom>
                        <a:noFill/>
                        <a:ln w="6350">
                          <a:noFill/>
                        </a:ln>
                      </wps:spPr>
                      <wps:txbx>
                        <w:txbxContent>
                          <w:p w14:paraId="71EF72A6" w14:textId="4FEFD099" w:rsidR="00F2412E" w:rsidRPr="00573B0F" w:rsidRDefault="00F2412E" w:rsidP="00F2412E">
                            <w:pPr>
                              <w:spacing w:after="240"/>
                              <w:ind w:left="142"/>
                              <w:rPr>
                                <w:color w:val="808080" w:themeColor="background1" w:themeShade="80"/>
                                <w:sz w:val="18"/>
                                <w:szCs w:val="18"/>
                              </w:rPr>
                            </w:pPr>
                            <w:r w:rsidRPr="00573B0F">
                              <w:rPr>
                                <w:color w:val="808080" w:themeColor="background1" w:themeShade="80"/>
                                <w:sz w:val="20"/>
                                <w:szCs w:val="20"/>
                              </w:rPr>
                              <w:t xml:space="preserve">The long vowel sound is the </w:t>
                            </w:r>
                            <w:r w:rsidRPr="00573B0F">
                              <w:rPr>
                                <w:b/>
                                <w:bCs/>
                                <w:color w:val="808080" w:themeColor="background1" w:themeShade="80"/>
                                <w:sz w:val="20"/>
                                <w:szCs w:val="20"/>
                              </w:rPr>
                              <w:t>name</w:t>
                            </w:r>
                            <w:r w:rsidRPr="00573B0F">
                              <w:rPr>
                                <w:color w:val="808080" w:themeColor="background1" w:themeShade="80"/>
                                <w:sz w:val="20"/>
                                <w:szCs w:val="20"/>
                              </w:rPr>
                              <w:t xml:space="preserve"> of the letter and can be written in different ways.</w:t>
                            </w:r>
                            <w:r w:rsidRPr="00573B0F">
                              <w:rPr>
                                <w:color w:val="808080" w:themeColor="background1" w:themeShade="80"/>
                                <w:sz w:val="20"/>
                                <w:szCs w:val="20"/>
                              </w:rPr>
                              <w:br/>
                              <w:t xml:space="preserve">The </w:t>
                            </w:r>
                            <w:r w:rsidR="00631751" w:rsidRPr="00573B0F">
                              <w:rPr>
                                <w:color w:val="808080" w:themeColor="background1" w:themeShade="80"/>
                                <w:sz w:val="20"/>
                                <w:szCs w:val="20"/>
                              </w:rPr>
                              <w:t xml:space="preserve">three examples below are the most </w:t>
                            </w:r>
                            <w:r w:rsidRPr="00573B0F">
                              <w:rPr>
                                <w:color w:val="808080" w:themeColor="background1" w:themeShade="80"/>
                                <w:sz w:val="20"/>
                                <w:szCs w:val="20"/>
                              </w:rPr>
                              <w:t>common way</w:t>
                            </w:r>
                            <w:r w:rsidR="00631751" w:rsidRPr="00573B0F">
                              <w:rPr>
                                <w:color w:val="808080" w:themeColor="background1" w:themeShade="80"/>
                                <w:sz w:val="20"/>
                                <w:szCs w:val="20"/>
                              </w:rPr>
                              <w:t xml:space="preserve">s to write the long </w:t>
                            </w:r>
                            <w:r w:rsidR="00631751" w:rsidRPr="00573B0F">
                              <w:rPr>
                                <w:b/>
                                <w:bCs/>
                                <w:i/>
                                <w:iCs/>
                                <w:color w:val="808080" w:themeColor="background1" w:themeShade="80"/>
                                <w:sz w:val="20"/>
                                <w:szCs w:val="20"/>
                              </w:rPr>
                              <w:t xml:space="preserve">a </w:t>
                            </w:r>
                            <w:r w:rsidR="00631751" w:rsidRPr="00573B0F">
                              <w:rPr>
                                <w:color w:val="808080" w:themeColor="background1" w:themeShade="80"/>
                                <w:sz w:val="20"/>
                                <w:szCs w:val="20"/>
                              </w:rPr>
                              <w:t xml:space="preserve">sound.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B8B5B" id="Text Box 813945986" o:spid="_x0000_s1267" type="#_x0000_t202" style="position:absolute;margin-left:105.9pt;margin-top:8.7pt;width:363.6pt;height:36pt;z-index:25343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u6vFwIAADUEAAAOAAAAZHJzL2Uyb0RvYy54bWysU11v2jAUfZ+0/2D5fQQYpV1EqFgrpkmo&#10;rUSnPhvHJpEcX+/akLBfv2uHL3V7mvbi3Ph+n3M8u+8aw/YKfQ224KPBkDNlJZS13Rb8x+vy0x1n&#10;PghbCgNWFfygPL+ff/wwa12uxlCBKRUyKmJ93rqCVyG4PMu8rFQj/ACcsuTUgI0I9IvbrETRUvXG&#10;ZOPhcJq1gKVDkMp7un3snXye6mutZHjW2qvATMFptpBOTOcmntl8JvItClfV8jiG+IcpGlFbanou&#10;9SiCYDus/yjV1BLBgw4DCU0GWtdSpR1om9Hw3TbrSjiVdiFwvDvD5P9fWfm0X7sXZKH7Ch0RGAFp&#10;nc89XcZ9Oo1N/NKkjPwE4eEMm+oCk3Q5mY5ub8fkkuSb3JCZcM0u2Q59+KagYdEoOBItCS2xX/lA&#10;HSn0FBKbWVjWxiRqjGVtwaefb4Yp4eyhDGMp8TJrtEK36Vhd0h79CPFuA+WBFkToufdOLmuaYiV8&#10;eBFIZNPgJODwTIc2QN3gaHFWAf76232MJw7Iy1lL4im4/7kTqDgz3y2x82U0mUS1pZ+ECGd47dlc&#10;e+yueQDS54ieipPJpGQM5mRqhOaNdL6IXcklrKTeBQ8n8yH0kqZ3ItVikYJIX06ElV07GUtHXCPG&#10;r92bQHckIhCFT3CSmcjf8dHH9owsdgF0nci6oHokgLSZODy+oyj+6/8UdXnt898AAAD//wMAUEsD&#10;BBQABgAIAAAAIQAVK5UM4AAAAAkBAAAPAAAAZHJzL2Rvd25yZXYueG1sTI9BT4NAFITvJv6HzTPx&#10;ZhewKiBL05A0JkYPrb14W9hXILJvkd226K/3edLjZCYz3xSr2Q7ihJPvHSmIFxEIpMaZnloF+7fN&#10;TQrCB01GD45QwRd6WJWXF4XOjTvTFk+70AouIZ9rBV0IYy6lbzq02i/ciMTewU1WB5ZTK82kz1xu&#10;B5lE0b20uide6PSIVYfNx+5oFTxXm1e9rRObfg/V08thPX7u3++Uur6a148gAs7hLwy/+IwOJTPV&#10;7kjGi0FBEseMHth4WILgQHab8blaQZotQZaF/P+g/AEAAP//AwBQSwECLQAUAAYACAAAACEAtoM4&#10;kv4AAADhAQAAEwAAAAAAAAAAAAAAAAAAAAAAW0NvbnRlbnRfVHlwZXNdLnhtbFBLAQItABQABgAI&#10;AAAAIQA4/SH/1gAAAJQBAAALAAAAAAAAAAAAAAAAAC8BAABfcmVscy8ucmVsc1BLAQItABQABgAI&#10;AAAAIQChBu6vFwIAADUEAAAOAAAAAAAAAAAAAAAAAC4CAABkcnMvZTJvRG9jLnhtbFBLAQItABQA&#10;BgAIAAAAIQAVK5UM4AAAAAkBAAAPAAAAAAAAAAAAAAAAAHEEAABkcnMvZG93bnJldi54bWxQSwUG&#10;AAAAAAQABADzAAAAfgUAAAAA&#10;" filled="f" stroked="f" strokeweight=".5pt">
                <v:textbox>
                  <w:txbxContent>
                    <w:p w14:paraId="71EF72A6" w14:textId="4FEFD099" w:rsidR="00F2412E" w:rsidRPr="00573B0F" w:rsidRDefault="00F2412E" w:rsidP="00F2412E">
                      <w:pPr>
                        <w:spacing w:after="240"/>
                        <w:ind w:left="142"/>
                        <w:rPr>
                          <w:color w:val="808080" w:themeColor="background1" w:themeShade="80"/>
                          <w:sz w:val="18"/>
                          <w:szCs w:val="18"/>
                        </w:rPr>
                      </w:pPr>
                      <w:r w:rsidRPr="00573B0F">
                        <w:rPr>
                          <w:color w:val="808080" w:themeColor="background1" w:themeShade="80"/>
                          <w:sz w:val="20"/>
                          <w:szCs w:val="20"/>
                        </w:rPr>
                        <w:t xml:space="preserve">The long vowel sound is the </w:t>
                      </w:r>
                      <w:r w:rsidRPr="00573B0F">
                        <w:rPr>
                          <w:b/>
                          <w:bCs/>
                          <w:color w:val="808080" w:themeColor="background1" w:themeShade="80"/>
                          <w:sz w:val="20"/>
                          <w:szCs w:val="20"/>
                        </w:rPr>
                        <w:t>name</w:t>
                      </w:r>
                      <w:r w:rsidRPr="00573B0F">
                        <w:rPr>
                          <w:color w:val="808080" w:themeColor="background1" w:themeShade="80"/>
                          <w:sz w:val="20"/>
                          <w:szCs w:val="20"/>
                        </w:rPr>
                        <w:t xml:space="preserve"> of the letter and can be written in different ways.</w:t>
                      </w:r>
                      <w:r w:rsidRPr="00573B0F">
                        <w:rPr>
                          <w:color w:val="808080" w:themeColor="background1" w:themeShade="80"/>
                          <w:sz w:val="20"/>
                          <w:szCs w:val="20"/>
                        </w:rPr>
                        <w:br/>
                        <w:t xml:space="preserve">The </w:t>
                      </w:r>
                      <w:r w:rsidR="00631751" w:rsidRPr="00573B0F">
                        <w:rPr>
                          <w:color w:val="808080" w:themeColor="background1" w:themeShade="80"/>
                          <w:sz w:val="20"/>
                          <w:szCs w:val="20"/>
                        </w:rPr>
                        <w:t xml:space="preserve">three examples below are the most </w:t>
                      </w:r>
                      <w:r w:rsidRPr="00573B0F">
                        <w:rPr>
                          <w:color w:val="808080" w:themeColor="background1" w:themeShade="80"/>
                          <w:sz w:val="20"/>
                          <w:szCs w:val="20"/>
                        </w:rPr>
                        <w:t>common way</w:t>
                      </w:r>
                      <w:r w:rsidR="00631751" w:rsidRPr="00573B0F">
                        <w:rPr>
                          <w:color w:val="808080" w:themeColor="background1" w:themeShade="80"/>
                          <w:sz w:val="20"/>
                          <w:szCs w:val="20"/>
                        </w:rPr>
                        <w:t xml:space="preserve">s to write the long </w:t>
                      </w:r>
                      <w:r w:rsidR="00631751" w:rsidRPr="00573B0F">
                        <w:rPr>
                          <w:b/>
                          <w:bCs/>
                          <w:i/>
                          <w:iCs/>
                          <w:color w:val="808080" w:themeColor="background1" w:themeShade="80"/>
                          <w:sz w:val="20"/>
                          <w:szCs w:val="20"/>
                        </w:rPr>
                        <w:t xml:space="preserve">a </w:t>
                      </w:r>
                      <w:r w:rsidR="00631751" w:rsidRPr="00573B0F">
                        <w:rPr>
                          <w:color w:val="808080" w:themeColor="background1" w:themeShade="80"/>
                          <w:sz w:val="20"/>
                          <w:szCs w:val="20"/>
                        </w:rPr>
                        <w:t xml:space="preserve">sound. </w:t>
                      </w:r>
                    </w:p>
                  </w:txbxContent>
                </v:textbox>
                <w10:wrap anchorx="margin"/>
              </v:shape>
            </w:pict>
          </mc:Fallback>
        </mc:AlternateContent>
      </w:r>
      <w:r w:rsidR="00AC67EB" w:rsidRPr="001D0465">
        <w:rPr>
          <w:noProof/>
          <w:sz w:val="24"/>
          <w:szCs w:val="36"/>
        </w:rPr>
        <w:drawing>
          <wp:anchor distT="0" distB="0" distL="114300" distR="114300" simplePos="0" relativeHeight="251965440" behindDoc="0" locked="0" layoutInCell="1" allowOverlap="1" wp14:anchorId="42ABF1C7" wp14:editId="66E88828">
            <wp:simplePos x="0" y="0"/>
            <wp:positionH relativeFrom="column">
              <wp:posOffset>198755</wp:posOffset>
            </wp:positionH>
            <wp:positionV relativeFrom="paragraph">
              <wp:posOffset>-60325</wp:posOffset>
            </wp:positionV>
            <wp:extent cx="1097375" cy="693480"/>
            <wp:effectExtent l="0" t="0" r="762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68374EFF" w14:textId="42135B83" w:rsidR="00F2412E" w:rsidRPr="00AC67EB" w:rsidRDefault="00F2412E" w:rsidP="00165DC1">
      <w:pPr>
        <w:pStyle w:val="ListParagraph"/>
        <w:numPr>
          <w:ilvl w:val="0"/>
          <w:numId w:val="83"/>
        </w:numPr>
        <w:spacing w:after="0"/>
        <w:rPr>
          <w:rFonts w:ascii="Comic Sans MS" w:hAnsi="Comic Sans MS"/>
          <w:sz w:val="20"/>
          <w:szCs w:val="20"/>
        </w:rPr>
      </w:pPr>
    </w:p>
    <w:p w14:paraId="149D336A" w14:textId="404F0A69" w:rsidR="008932D6" w:rsidRPr="008932D6" w:rsidRDefault="008932D6" w:rsidP="00F2412E">
      <w:pPr>
        <w:spacing w:after="0"/>
        <w:rPr>
          <w:rFonts w:ascii="Comic Sans MS" w:hAnsi="Comic Sans MS"/>
          <w:sz w:val="20"/>
          <w:szCs w:val="20"/>
        </w:rPr>
      </w:pPr>
    </w:p>
    <w:tbl>
      <w:tblPr>
        <w:tblStyle w:val="TableGrid"/>
        <w:tblpPr w:leftFromText="180" w:rightFromText="180" w:vertAnchor="text" w:horzAnchor="margin" w:tblpY="212"/>
        <w:tblW w:w="935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3118"/>
        <w:gridCol w:w="3118"/>
        <w:gridCol w:w="3118"/>
      </w:tblGrid>
      <w:tr w:rsidR="00F2412E" w:rsidRPr="001D69CA" w14:paraId="29E65485" w14:textId="77777777" w:rsidTr="001302DB">
        <w:trPr>
          <w:trHeight w:val="907"/>
        </w:trPr>
        <w:tc>
          <w:tcPr>
            <w:tcW w:w="9354" w:type="dxa"/>
            <w:gridSpan w:val="3"/>
            <w:shd w:val="clear" w:color="auto" w:fill="FFFAEB"/>
            <w:vAlign w:val="center"/>
          </w:tcPr>
          <w:p w14:paraId="6256757E" w14:textId="77777777" w:rsidR="00F2412E" w:rsidRPr="002F74A5" w:rsidRDefault="00F2412E" w:rsidP="00F2412E">
            <w:pPr>
              <w:jc w:val="center"/>
              <w:rPr>
                <w:b/>
                <w:bCs/>
                <w:noProof/>
                <w:color w:val="A6A6A6" w:themeColor="background1" w:themeShade="A6"/>
                <w:spacing w:val="40"/>
                <w:sz w:val="52"/>
                <w:szCs w:val="24"/>
                <w:lang w:val="en-AU" w:eastAsia="en-AU"/>
              </w:rPr>
            </w:pPr>
            <w:r w:rsidRPr="002F74A5">
              <w:rPr>
                <w:b/>
                <w:bCs/>
                <w:spacing w:val="40"/>
                <w:sz w:val="56"/>
                <w:szCs w:val="24"/>
                <w:lang w:val="en-AU"/>
              </w:rPr>
              <w:t>A</w:t>
            </w:r>
          </w:p>
        </w:tc>
      </w:tr>
      <w:tr w:rsidR="00F2412E" w:rsidRPr="001D69CA" w14:paraId="48BF82FB" w14:textId="77777777" w:rsidTr="00F2412E">
        <w:trPr>
          <w:trHeight w:val="3402"/>
        </w:trPr>
        <w:tc>
          <w:tcPr>
            <w:tcW w:w="3118" w:type="dxa"/>
            <w:shd w:val="clear" w:color="auto" w:fill="auto"/>
            <w:vAlign w:val="bottom"/>
          </w:tcPr>
          <w:p w14:paraId="04453276" w14:textId="77777777" w:rsidR="00F2412E" w:rsidRPr="00165DC1" w:rsidRDefault="00F2412E" w:rsidP="00F2412E">
            <w:pPr>
              <w:spacing w:after="240"/>
              <w:jc w:val="center"/>
              <w:rPr>
                <w:rFonts w:ascii="Comic Sans MS" w:hAnsi="Comic Sans MS"/>
                <w:spacing w:val="40"/>
                <w:sz w:val="56"/>
                <w:szCs w:val="24"/>
                <w:lang w:val="en-AU"/>
              </w:rPr>
            </w:pPr>
            <w:r w:rsidRPr="00165DC1">
              <w:rPr>
                <w:rFonts w:ascii="Comic Sans MS" w:hAnsi="Comic Sans MS"/>
                <w:noProof/>
                <w:color w:val="595959" w:themeColor="text1" w:themeTint="A6"/>
                <w:sz w:val="56"/>
                <w:szCs w:val="24"/>
              </w:rPr>
              <w:drawing>
                <wp:anchor distT="0" distB="0" distL="114300" distR="114300" simplePos="0" relativeHeight="253433856" behindDoc="0" locked="0" layoutInCell="1" allowOverlap="1" wp14:anchorId="7610C387" wp14:editId="3AFA90DD">
                  <wp:simplePos x="0" y="0"/>
                  <wp:positionH relativeFrom="column">
                    <wp:posOffset>316865</wp:posOffset>
                  </wp:positionH>
                  <wp:positionV relativeFrom="paragraph">
                    <wp:posOffset>-1325880</wp:posOffset>
                  </wp:positionV>
                  <wp:extent cx="1318260" cy="1134745"/>
                  <wp:effectExtent l="0" t="0" r="0" b="8255"/>
                  <wp:wrapNone/>
                  <wp:docPr id="1154925105" name="Picture 115492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318260" cy="1134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5DC1">
              <w:rPr>
                <w:rFonts w:ascii="Comic Sans MS" w:hAnsi="Comic Sans MS"/>
                <w:color w:val="595959" w:themeColor="text1" w:themeTint="A6"/>
                <w:spacing w:val="40"/>
                <w:sz w:val="56"/>
                <w:szCs w:val="24"/>
                <w:lang w:val="en-AU"/>
              </w:rPr>
              <w:t>g</w:t>
            </w:r>
            <w:r w:rsidRPr="00165DC1">
              <w:rPr>
                <w:rFonts w:ascii="Comic Sans MS" w:hAnsi="Comic Sans MS"/>
                <w:spacing w:val="40"/>
                <w:sz w:val="56"/>
                <w:szCs w:val="24"/>
                <w:lang w:val="en-AU"/>
              </w:rPr>
              <w:t>a</w:t>
            </w:r>
            <w:r w:rsidRPr="00165DC1">
              <w:rPr>
                <w:rFonts w:ascii="Comic Sans MS" w:hAnsi="Comic Sans MS"/>
                <w:color w:val="595959" w:themeColor="text1" w:themeTint="A6"/>
                <w:spacing w:val="40"/>
                <w:sz w:val="56"/>
                <w:szCs w:val="24"/>
                <w:lang w:val="en-AU"/>
              </w:rPr>
              <w:t>t</w:t>
            </w:r>
            <w:r w:rsidRPr="00165DC1">
              <w:rPr>
                <w:rFonts w:ascii="Comic Sans MS" w:hAnsi="Comic Sans MS"/>
                <w:spacing w:val="40"/>
                <w:sz w:val="56"/>
                <w:szCs w:val="24"/>
                <w:lang w:val="en-AU"/>
              </w:rPr>
              <w:t>e</w:t>
            </w:r>
          </w:p>
        </w:tc>
        <w:tc>
          <w:tcPr>
            <w:tcW w:w="3118" w:type="dxa"/>
            <w:vAlign w:val="bottom"/>
          </w:tcPr>
          <w:p w14:paraId="6DAD788F" w14:textId="77777777" w:rsidR="00F2412E" w:rsidRPr="00165DC1" w:rsidRDefault="00F2412E" w:rsidP="00F2412E">
            <w:pPr>
              <w:spacing w:before="720" w:after="240"/>
              <w:jc w:val="center"/>
              <w:rPr>
                <w:rFonts w:ascii="Comic Sans MS" w:hAnsi="Comic Sans MS"/>
                <w:spacing w:val="40"/>
                <w:sz w:val="56"/>
                <w:szCs w:val="24"/>
                <w:lang w:val="en-AU"/>
              </w:rPr>
            </w:pPr>
            <w:r w:rsidRPr="00165DC1">
              <w:rPr>
                <w:rFonts w:ascii="Comic Sans MS" w:hAnsi="Comic Sans MS"/>
                <w:noProof/>
                <w:color w:val="595959" w:themeColor="text1" w:themeTint="A6"/>
                <w:spacing w:val="40"/>
                <w:sz w:val="56"/>
                <w:szCs w:val="24"/>
                <w:lang w:val="en-AU" w:eastAsia="en-AU"/>
              </w:rPr>
              <w:drawing>
                <wp:anchor distT="0" distB="0" distL="114300" distR="114300" simplePos="0" relativeHeight="253432832" behindDoc="0" locked="0" layoutInCell="1" allowOverlap="1" wp14:anchorId="730B23A7" wp14:editId="3F870C95">
                  <wp:simplePos x="0" y="0"/>
                  <wp:positionH relativeFrom="column">
                    <wp:posOffset>342265</wp:posOffset>
                  </wp:positionH>
                  <wp:positionV relativeFrom="paragraph">
                    <wp:posOffset>-676910</wp:posOffset>
                  </wp:positionV>
                  <wp:extent cx="1282700" cy="1013460"/>
                  <wp:effectExtent l="0" t="0" r="0" b="0"/>
                  <wp:wrapNone/>
                  <wp:docPr id="1995718296" name="Picture 1995718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extLst>
                              <a:ext uri="{28A0092B-C50C-407E-A947-70E740481C1C}">
                                <a14:useLocalDpi xmlns:a14="http://schemas.microsoft.com/office/drawing/2010/main" val="0"/>
                              </a:ext>
                            </a:extLst>
                          </a:blip>
                          <a:stretch>
                            <a:fillRect/>
                          </a:stretch>
                        </pic:blipFill>
                        <pic:spPr>
                          <a:xfrm>
                            <a:off x="0" y="0"/>
                            <a:ext cx="1282700" cy="1013460"/>
                          </a:xfrm>
                          <a:prstGeom prst="rect">
                            <a:avLst/>
                          </a:prstGeom>
                        </pic:spPr>
                      </pic:pic>
                    </a:graphicData>
                  </a:graphic>
                  <wp14:sizeRelH relativeFrom="margin">
                    <wp14:pctWidth>0</wp14:pctWidth>
                  </wp14:sizeRelH>
                  <wp14:sizeRelV relativeFrom="margin">
                    <wp14:pctHeight>0</wp14:pctHeight>
                  </wp14:sizeRelV>
                </wp:anchor>
              </w:drawing>
            </w:r>
            <w:r w:rsidRPr="00165DC1">
              <w:rPr>
                <w:rFonts w:ascii="Comic Sans MS" w:hAnsi="Comic Sans MS"/>
                <w:color w:val="595959" w:themeColor="text1" w:themeTint="A6"/>
                <w:spacing w:val="40"/>
                <w:sz w:val="56"/>
                <w:szCs w:val="24"/>
                <w:lang w:val="en-AU"/>
              </w:rPr>
              <w:t>r</w:t>
            </w:r>
            <w:r w:rsidRPr="00165DC1">
              <w:rPr>
                <w:rFonts w:ascii="Comic Sans MS" w:hAnsi="Comic Sans MS"/>
                <w:spacing w:val="40"/>
                <w:sz w:val="56"/>
                <w:szCs w:val="24"/>
                <w:lang w:val="en-AU"/>
              </w:rPr>
              <w:t>ai</w:t>
            </w:r>
            <w:r w:rsidRPr="00165DC1">
              <w:rPr>
                <w:rFonts w:ascii="Comic Sans MS" w:hAnsi="Comic Sans MS"/>
                <w:color w:val="595959" w:themeColor="text1" w:themeTint="A6"/>
                <w:spacing w:val="40"/>
                <w:sz w:val="56"/>
                <w:szCs w:val="24"/>
                <w:lang w:val="en-AU"/>
              </w:rPr>
              <w:t>n</w:t>
            </w:r>
          </w:p>
        </w:tc>
        <w:tc>
          <w:tcPr>
            <w:tcW w:w="3118" w:type="dxa"/>
            <w:vAlign w:val="bottom"/>
          </w:tcPr>
          <w:p w14:paraId="32F6FFC9" w14:textId="77777777" w:rsidR="00F2412E" w:rsidRPr="00165DC1" w:rsidRDefault="00F2412E" w:rsidP="00F2412E">
            <w:pPr>
              <w:spacing w:before="720" w:after="240"/>
              <w:ind w:hanging="3"/>
              <w:jc w:val="center"/>
              <w:rPr>
                <w:rFonts w:ascii="Comic Sans MS" w:hAnsi="Comic Sans MS"/>
                <w:spacing w:val="40"/>
                <w:sz w:val="56"/>
                <w:szCs w:val="24"/>
                <w:lang w:val="en-AU"/>
              </w:rPr>
            </w:pPr>
            <w:r w:rsidRPr="00165DC1">
              <w:rPr>
                <w:rFonts w:ascii="Comic Sans MS" w:hAnsi="Comic Sans MS"/>
                <w:noProof/>
                <w:color w:val="595959" w:themeColor="text1" w:themeTint="A6"/>
                <w:sz w:val="56"/>
                <w:szCs w:val="24"/>
              </w:rPr>
              <w:drawing>
                <wp:anchor distT="0" distB="0" distL="114300" distR="114300" simplePos="0" relativeHeight="253434880" behindDoc="0" locked="0" layoutInCell="1" allowOverlap="1" wp14:anchorId="42675493" wp14:editId="399434DE">
                  <wp:simplePos x="0" y="0"/>
                  <wp:positionH relativeFrom="column">
                    <wp:posOffset>67945</wp:posOffset>
                  </wp:positionH>
                  <wp:positionV relativeFrom="paragraph">
                    <wp:posOffset>-824865</wp:posOffset>
                  </wp:positionV>
                  <wp:extent cx="1737360" cy="1236980"/>
                  <wp:effectExtent l="0" t="0" r="0" b="1270"/>
                  <wp:wrapNone/>
                  <wp:docPr id="303150636" name="Picture 303150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737360" cy="1236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5DC1">
              <w:rPr>
                <w:rFonts w:ascii="Comic Sans MS" w:hAnsi="Comic Sans MS"/>
                <w:color w:val="595959" w:themeColor="text1" w:themeTint="A6"/>
                <w:spacing w:val="40"/>
                <w:sz w:val="56"/>
                <w:szCs w:val="24"/>
                <w:lang w:val="en-AU"/>
              </w:rPr>
              <w:t>pl</w:t>
            </w:r>
            <w:r w:rsidRPr="00165DC1">
              <w:rPr>
                <w:rFonts w:ascii="Comic Sans MS" w:hAnsi="Comic Sans MS"/>
                <w:spacing w:val="40"/>
                <w:sz w:val="56"/>
                <w:szCs w:val="24"/>
                <w:lang w:val="en-AU"/>
              </w:rPr>
              <w:t>ay</w:t>
            </w:r>
          </w:p>
        </w:tc>
      </w:tr>
    </w:tbl>
    <w:p w14:paraId="7620363C" w14:textId="673C73D0" w:rsidR="002F74A5" w:rsidRDefault="00E136BB" w:rsidP="008932D6">
      <w:pPr>
        <w:spacing w:after="240"/>
        <w:rPr>
          <w:rFonts w:ascii="Comic Sans MS" w:hAnsi="Comic Sans MS"/>
          <w:sz w:val="20"/>
          <w:szCs w:val="20"/>
        </w:rPr>
      </w:pPr>
      <w:r w:rsidRPr="00E136BB">
        <w:rPr>
          <w:rFonts w:ascii="Comic Sans MS" w:hAnsi="Comic Sans MS"/>
          <w:sz w:val="20"/>
          <w:szCs w:val="20"/>
        </w:rPr>
        <w:tab/>
      </w:r>
    </w:p>
    <w:p w14:paraId="68AE2B53" w14:textId="77777777" w:rsidR="000E2D86" w:rsidRDefault="000E2D86" w:rsidP="008932D6">
      <w:pPr>
        <w:spacing w:after="240"/>
        <w:rPr>
          <w:rFonts w:ascii="Comic Sans MS" w:hAnsi="Comic Sans MS"/>
          <w:sz w:val="20"/>
          <w:szCs w:val="20"/>
        </w:rPr>
      </w:pPr>
    </w:p>
    <w:p w14:paraId="1234E8C4" w14:textId="16B709B1" w:rsidR="002F74A5" w:rsidRDefault="002F74A5">
      <w:pPr>
        <w:rPr>
          <w:rFonts w:ascii="Comic Sans MS" w:hAnsi="Comic Sans MS"/>
          <w:sz w:val="20"/>
          <w:szCs w:val="20"/>
        </w:rPr>
      </w:pPr>
      <w:r>
        <w:rPr>
          <w:noProof/>
          <w14:ligatures w14:val="standardContextual"/>
        </w:rPr>
        <mc:AlternateContent>
          <mc:Choice Requires="wpg">
            <w:drawing>
              <wp:anchor distT="0" distB="0" distL="114300" distR="114300" simplePos="0" relativeHeight="253488128" behindDoc="0" locked="0" layoutInCell="1" allowOverlap="1" wp14:anchorId="563E0A30" wp14:editId="30BC3DBF">
                <wp:simplePos x="0" y="0"/>
                <wp:positionH relativeFrom="margin">
                  <wp:posOffset>316230</wp:posOffset>
                </wp:positionH>
                <wp:positionV relativeFrom="paragraph">
                  <wp:posOffset>8255</wp:posOffset>
                </wp:positionV>
                <wp:extent cx="2768073" cy="723900"/>
                <wp:effectExtent l="0" t="0" r="0" b="0"/>
                <wp:wrapNone/>
                <wp:docPr id="872328670" name="Group 1"/>
                <wp:cNvGraphicFramePr/>
                <a:graphic xmlns:a="http://schemas.openxmlformats.org/drawingml/2006/main">
                  <a:graphicData uri="http://schemas.microsoft.com/office/word/2010/wordprocessingGroup">
                    <wpg:wgp>
                      <wpg:cNvGrpSpPr/>
                      <wpg:grpSpPr>
                        <a:xfrm>
                          <a:off x="0" y="0"/>
                          <a:ext cx="2768073" cy="723900"/>
                          <a:chOff x="0" y="0"/>
                          <a:chExt cx="2768073" cy="723900"/>
                        </a:xfrm>
                      </wpg:grpSpPr>
                      <pic:pic xmlns:pic="http://schemas.openxmlformats.org/drawingml/2006/picture">
                        <pic:nvPicPr>
                          <pic:cNvPr id="1853906972" name="Picture 1853906972"/>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793630" y="17253"/>
                            <a:ext cx="1097280" cy="693420"/>
                          </a:xfrm>
                          <a:prstGeom prst="rect">
                            <a:avLst/>
                          </a:prstGeom>
                        </pic:spPr>
                      </pic:pic>
                      <pic:pic xmlns:pic="http://schemas.openxmlformats.org/drawingml/2006/picture">
                        <pic:nvPicPr>
                          <pic:cNvPr id="1304341602" name="Picture 1304341602"/>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32493"/>
                            <a:ext cx="827405" cy="685800"/>
                          </a:xfrm>
                          <a:prstGeom prst="rect">
                            <a:avLst/>
                          </a:prstGeom>
                        </pic:spPr>
                      </pic:pic>
                      <pic:pic xmlns:pic="http://schemas.openxmlformats.org/drawingml/2006/picture">
                        <pic:nvPicPr>
                          <pic:cNvPr id="2076793965" name="Picture 2076793965"/>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1846053" y="0"/>
                            <a:ext cx="922020" cy="723900"/>
                          </a:xfrm>
                          <a:prstGeom prst="rect">
                            <a:avLst/>
                          </a:prstGeom>
                        </pic:spPr>
                      </pic:pic>
                    </wpg:wgp>
                  </a:graphicData>
                </a:graphic>
              </wp:anchor>
            </w:drawing>
          </mc:Choice>
          <mc:Fallback>
            <w:pict>
              <v:group w14:anchorId="0C28AA57" id="Group 1" o:spid="_x0000_s1026" style="position:absolute;margin-left:24.9pt;margin-top:.65pt;width:217.95pt;height:57pt;z-index:253488128;mso-position-horizontal-relative:margin" coordsize="27680,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I10qgIAAMcJAAAOAAAAZHJzL2Uyb0RvYy54bWzklslu2zAQhu8F+g6E&#10;7olkydaG2EFRN0GBoDG6PABNURIRcQFJL3n7DinZ8RK0RZCL0YNlUiMO//n5kdLN7ZZ3aE21YVJM&#10;g9F1FCAqiKyYaKbBr593V3mAjMWiwp0UdBo8UxPczj5+uNmoksaylV1FNYIkwpQbNQ1aa1UZhoa0&#10;lGNzLRUVEKyl5thCVzdhpfEGsvMujKMoDTdSV0pLQo2Bu/M+GMx8/rqmxD7WtaEWddMAtFl/1f66&#10;dNdwdoPLRmPVMjLIwG9QwTETMOk+1RxbjFaanaXijGhpZG2vieShrGtGqK8BqhlFJ9Xca7lSvpam&#10;3DRqbxNYe+LTm9OSb+t7rX6ohQYnNqoBL3zP1bKtNXf/oBJtvWXPe8vo1iICN+MszaMsCRCBWBYn&#10;RTR4Slow/mwYab/8eWC4mzY8EqMYKeE3OACtMwf+TgqMsitNgyEJ/6ccHOunlbqCxVLYsiXrmH32&#10;4MGyOFFivWBkofsOmLnQiFWwEfIJWJEWWRwggTmAD4+52dFBBBx3KdyoPgd2NT5I8mSQkJ9bLBr6&#10;yShgGBI6UsPjx333SMCyY+qOdZ1bNdceSgXeT3h5xa2exbkkK06F7TeXph1ULYVpmTIB0iXlSwrl&#10;6a+VF4RLYzW1pHUT1jDxdxDrhB4EvMoXYa4EA7i9AlhWJGkCmxRIGmXxJOk35460UQRu5hB2pKVF&#10;Mo49aXtgwDxt7D2VHLkGiAQtsEq4xOsHM6jaPTJ42QvxCkFXvxzQuBzMkmicjEdpdI7ZS+SiMYt7&#10;CN4Ts56wJB4XJ4TlcTaOJgNg+STvj7L/GrA4ylLYlkUKthyfYweRiwZsYOA9ARvl4zSC48sdZMPb&#10;cHeIFXEcwbl18rZ8V8T8ixO+FvwpPHzZuM+Rwz60D7+/Zr8BAAD//wMAUEsDBAoAAAAAAAAAIQBk&#10;/g5YxxcAAMcXAAAUAAAAZHJzL21lZGlhL2ltYWdlMS5wbmeJUE5HDQoaCgAAAA1JSERSAAAAkAAA&#10;AFsIBgAAAJxpDM8AAAABc1JHQgCuzhzpAAAABGdBTUEAALGPC/xhBQAAAAlwSFlzAAASdAAAEnQB&#10;3mYfeAAAF1xJREFUeF7tnQdcVNfyx0dFBQRUmmDDgl0BAY0FS7BiD+ZZyYsiiS8xH03EbkzUACr+&#10;nyaYRI0lxahPsRs1Bo2iImBBRBS7IiAgVel13pmzZ0URdRvL8v73m89m9869Xnb3/u6cmXPOnK2B&#10;DJCQUJGa4llCQiUkAUmohSQgCbWQBCShFpKAJNRCEpCEWkgCklALpfqBdu7cKV5J/K8zceJE8erN&#10;KC0gRU8sUX1R5jpLTZiEWkgCklALSUASaiEJSEItJAFJqIUkIAm1kAQkoRaSgCTUolp2JBYXF0NJ&#10;SSnUrVtHWKo/z549gydPnsCNGzcgPj6eb6ekpEBhYSHUrFkTCgoKwNjYGNq0aQOdO3eGxo0bg4WF&#10;BdSrV0+cQXMoc52rnYAiIyMhIOBbePQoHtq36wgfTvGAbt26i73Vi6SkJLhw4QIEBwfz59u3b0Na&#10;Whq7OUrEERVjYGAAZmZmXEx9+/YFd3d3aNeuHbuh6ooj1ON/RkB5OXlw/UY0lJSWgq1tGwi7EAYf&#10;TfsITNid6GDfGcIuXoKiomI4dyYYWrZqLf6V7pOQkAAbNmyAHTt2QGxs7HPBkIfp1KkTF4O5uTk0&#10;adIE6PLk5+dDeno6JCYmcg9F/5625f+uQYMG7CbqBosWLYL+/ftzmzoodZ1JQIrCPrB4VfncvHkT&#10;x77njo2sGmHbtm2ReRls1KgR9unTFx/FxvJjIq5EYLOmTfGrr5fy7erAgQMHkAmEblr+sLS0xNGj&#10;R+MPP/yA169fx7y8PHHkq5SWlmJOTg4+evQIjxw5gnPnzkUmOKxVqxY/l4mJCfr7+7/xHIqgzHXW&#10;SQHdu3sP7e3t0bmbM0ZFXcUHDx4wATlhwwZm7Eu+IY5CvH//PrZu3RonT/YQFt2FxW24Zs0aNDQ0&#10;5Bfb1dUV169fj6zZwqKiInGU8jBPhNu3b8devXphjRo1+LnHjx+PDx8+FEcoT7UWUF5BAY4cNRK7&#10;2NljXFy8sCLOmT0Px4515xdCTtDxv9DQwBAHDR6M129cF1bdg97zsmXLuKeoXbs2+vj4cE+iSTIy&#10;MnDlypXImjMuIkdHR7x48aLYqxzVWkC+Pn5o3bgxhpwPFRYZixZ8ieMnjEPW7gsLop+vj6wZMLfE&#10;Fi1sMCjohNijO1Czs2LFCu4d6OJu2bKF2yoLatqaNWvGv5f27dvjlStXxB7FqTYCysrOxoOHDuLS&#10;pUtx8eKFTDy+2MjSCjf/tFkcIYOlsjhsuBsumL9AWBBTUlOwla0tjh4zGmOZux40cAB2tnPAnKxn&#10;4gjd4JdffkE9PT1symK1oKAgYa1czpw5w+NGEhHL0vDJkydij2JUCwFdjYxENzc3rFevHtZvUP95&#10;IOjs2A1zmbBeJCbmFlo2ssBDhw4JC+L6H9djLXZh6I4jvOfM5vFFWGgY39YF7t27hy1btuSf7eDB&#10;g8KqHaKjo3mATd/pxx9/rFScpfMCSk5Owq5dHdhd2QR37dqFhSzu2RMYiGaWZrhz56t/w3ueN3a1&#10;d8CE+AS+nZaWhh3adcSRI0diXn4esjQXh48Yic1smmNCQiI/RhegLIkuoJeXl7Bol7///htNTU35&#10;e6AsT1F0XkB+36zg6eup06eEBTGWpaZ2Dl3x8uUIYZFBnqoFu4s3bdkkLIgbNmzgKSu5aiL49Gk0&#10;rGeIUz2n8m1dICYmBi0sLHjcE8k+Q1WxatUqLiBra2uF34cy11nrY2Fx8XGwcdN6mDB+PPTvV9bp&#10;Rd33Ns2ag7m5mbAA775f6e8PLr16wzTPadxGXfy7du2GyZP+CX369OG2/Qf2QW5OLrj07M23dYHA&#10;wEA+FDF27Fiwt7cXVu0zefJk6NixI++EZPGYsGoOrQto22+/Q3pGBvxzyofCImPn7zvApXdPaN68&#10;ubAAnAsJgQvh4bBw8SKowf4jHj9OhMirkfBOD2c+rBEaGgrHj/8FNWvWAOdu3fgxVU12djawmAdY&#10;yl7lQz/Um+3h4cFfs3iRfX+P+WtNoVUB3bx1E77/cR3069sPnBydhBUg9Px5uHXvNox+b4ywyAg5&#10;c47dvXbQxtZWWACuREZAdk4WeM+eDcOGDYP3338fbt68BbVq6QFr0iCLeaiqJioqCi5fvgw9evSA&#10;7t2rfpyOvCBL7eHOnTtw9OhRYdUMWhXQ1s1bIDUlDbznzRYW4KPNu5i7t7ezg3Zt2wkrQElJMRxh&#10;H7argyO/k2kE/t9r/g2eU72gQ9sOwDILWLHCD1avWgV+fitg5MjR7LxzoC8T519BJ8RZqgYWvPJn&#10;V1dXPr5V1bCUHkaMGMFfHzt2jOJe/lojyEIhxVAniE5IeIzWllY449PPXupIi752DZ2duuH58+eF&#10;RQaNc7VpY4shISF8e/u2bahvYIBeU6Zh3KM4bnuRwsIiDA4OxhHDR6CVlTX+/OvPYo/2oaEE+mr3&#10;7t0rLFUPdXdQd0KLFi340NCb0Mkgeu/+vVDHoC7M+OxTqFFDFs8Q4ZcugqWFObRv30FYZPxn5y4W&#10;D7WAXr16sWD0CSzz8QW34W6wbv06aNqsKW/LDx46DOvXb4Ad/9nJm4zevXvDocOHYOHCBfD5zC/g&#10;519+FWfTHllZWXyEXU9Pj4+S6wpOTk7QtKnse3v48KGwqo9WBEQZ0sH9B/jclQ4dXhZK1JWr0LZj&#10;OzAyMhQWgEdxcczVHoUPp07h2/sPHITU1FTw/mIO1K2rD1t+/hVGjBrFg8OF8+eDl6cnuLm5gft7&#10;70FMzA2YOXMmzJs7F/7tv4qdK5afQ1vQ5C95k8vudGGtemj+UOvWrXnIEBMTI6zqoxUBhYWHwcWL&#10;l2DK1Jczr+ysbJZJXYUWNi3Zl142uzBwdyDo69eFMSNG8e0/mKehDK13r56wLmAdfPLxR9DNyRGC&#10;Th6Ha9FRcP7ceQj4LgAynz4D9zFjIfJKJCximVsvFxdY6beKn0Nb0AxBClgJ1vzyZ12APKKtSEbI&#10;Q2oKrQjo5PEgaNa8GXR3ejkj+fv0aSgpLQEXJgw5aWmpfKLV7Dmzwbi+MeTl5UJcfDzYd3GAzMwM&#10;WO2/GkaOGgkBTEg9uvVg57UBB8eu8ME/PeCPI4fApa8LfPHFbEhPzwBPTy84+fdJuBJxRZxdOwwe&#10;PJg/n2afL455U13B0tKSP79txqMyVLqAcnNyYN/hAzBu3PtgZFKWkVAnG3VsUZrr0NVRWNndER/H&#10;p3o2tZb1B+Xk5UFBUQGYWppDMLsgGU8zgAWpFU7fNDYygbVr1oKeQW1Y5b+SpdHdYfjw4bD2u7V8&#10;5qK2GDp0KLRq1YrHGhcvXhTWqoeaV6J+/fr8WRNUuoCeJKfC44REsOtsJywyqDf58pULMP2jacCy&#10;A2GlD6kHRQUFzNuki+2aPOimuVIZmVk8MG1t25LvqwhjJlKP8RMg5Nw5FtA+YwH1Qj53Oi1ddj5t&#10;QBfIxsaGp8sUVOsK1Iv/4rMmqHQBZefmggm7qKbm5sIio5GlBdQzNIESLMvIZCDk5zEBiQ9Zs2Yt&#10;wFKAvKf5oE9ehyXIJcXM8BqKioogIyOTx1dPMzN55cK8+XN5pqctaL7zqVOneK86dSbqCsnJyfyZ&#10;AmlNUekC4t6D/iunExrHsmFp+tUrEcIioxZ7R/nsA+bn5/FtI5Z1GerrQ1ZBDnS268Riony4d+ce&#10;31cemnA+baoneM+ZB2YWlsxbmUJ6WjroMQ8nd9+VSS67WXx9ffnkdgpaFy9ezCfI6wIU91AmS5SW&#10;vv4GVJbK/1axGAryCtkjXxhkWFlbM+/QEK7fvsm3aeA0Jvo6bN30CxQVF8DGn36CmbO84Zdtv4G+&#10;QV3ISEthAXNzLsj4xFcDUxoOoS77bdt/hy6dOsKyZV+DkbERLF26VGPpNAXEFJ9VBA1Wenp6wpdf&#10;fsnTeD8/P5g2TTYArAs8ffr0eUBvZWXFnzVBpQvoKWtKcgtzWFP1ahBrqG8I16/egL2BgTDVywvG&#10;TxgHCYkJ8CVLwT0mTYZOHdqAqWlDsG3TDu7dvce9U4uWLZggXhZQSmoKeM+dA7nZObBmzRo4HvQX&#10;S/td+L7Iq1ch+Ewwf60O1FE5atQo+OCDD3gC8CJ0R/v4+LC4bheP0bZu3Qpz5859Kbarai5dugT3&#10;79/n78nO7uV4VB0qXUA52VkshmGBSwXDLw0aNoSY2zEQ8P33YM+8xnaWvu/Yvh2+8fGFWbNmwfR/&#10;/Qvc3cfCINcBfLpHekoGS5GHQPiFUF6AJ+ePw3+w/9eEw0f+YCn8F9CoUSPZDka9ekbMaySKLdUI&#10;Dw+HSZMm8dH/EydOwJw5c1hTKmtiiRyWaV67do2//sc//sE9oa5BAqLYh+rNqENRU1S6gKifp5Si&#10;4Bplf4psPzLRXL8SDV5eU5lwfof5CxZCFzt7HjuUp2+f3pCangb3Yx/CB5MmQsKjx3BD9KZS3LF7&#10;dyAsmDevwjsrj+2vrVdbbKkGDUBS1Sg1nxRL/fbbbxAQECD2ygoCHR1lXRFUnkzNsS5BhYnnWFZK&#10;UFk0dTFoikoXEPvKmfdBmRcShIaEQWxcPPj+nx8fnmjaRNZz+zosWbzUubMdnAk+De06tAcXl15w&#10;4i/ZiHtS8hPIy88FZ+ey6SFyoqOi+Thaz3fKOipVYdy4cTzop7RczooVK+Dw4cNiC8Db25uPN9E8&#10;oE2bNgmrbkAxYESELFmhylVNlUBz+JCqgqgyGn/gwH40NjJC5vqFBfHJk2TMysoSW4qx9tu12K17&#10;dywpLsEjx45g//79sLCoAO/evYfvdOuOt27dFEeWMX36xzhp/ESxpR4sSMaZM2eivr4+qYg/2N3M&#10;q0TlUNUFTdWtX78+nxmgK1C1Kr1fel+KlPno1Gh89PXroG9o8NK8GAuWYhsZGYktxejj4gLJyUlw&#10;4mQQDBs6DGyat4SrkVHQkgXVjZs0gUMveAMi61kW3Iy5BbXq1mIe6uUMUBUoc6EAfd++fXyGABEd&#10;Hc2DZzk9e/bkNeqU8cjnBFU1GRkZsGfPHv56yJAh0KVLF/5aYwghKYQqHmjx4iX8rrx4QbUqSTk0&#10;h2jipIk4dKgbfx0aFo579+/h+06dOonNmtug/8qVmJ6Wxqs8iI0bN2DDhg1xyNCheOfubW5TBKok&#10;9fX15dUULPh8qZiRoKqQr776ilc8UFmSfM7St99+y+90W9uyeUxVzf79+3ldGrthFfaKylznShfQ&#10;r7/+jMbGJnjipPpVo6HnQ5hQmrFmcR/fzhH1YyVMUD9t+gmdnJ2wv6srLlqwECMiLvN9J4JOIPMK&#10;OGjQIMx8msFtb+Pu3btoY2PDxUACnDJlCp/wVl5IVDo8ZsyY5xPH6Dj6N7oykYx5Qnz33Xf5e6La&#10;MEXRKQGdOhWMerX08AC7EzQBa8r4QgLkacrzmMUp50LOYlhYKCYlJQsr8vioXdt2uHtXoLC8GSpg&#10;ZIEm/+LlD/I2s2bN4sWCL0JVs/QgvvvuO34svT8WYGNmZia3VxXr1q3j74dWNbl8WXZDKYJOCehq&#10;1FX+IZQpbHsdfzFvYmxizM83b948YVWMr77+GgNFk/c2FixYwP9GRQ+qO/fz86swCaBlVWiBA3Nz&#10;c2TpPl/gYPr06cjSfkxOLhO0NoiKinpeI0/NrTLolIBSUlJQ30Af5y8sq2tXhexnWThkiBuLpxph&#10;/37v8lU5qHlSlMTEJExNldWIyz1GRdA++ZzmFx8kCMpiqMad1vOJFWsUVQQtrfI1E6y8GaTHkiVL&#10;xN7Kh4RMTSv9XScnJ3z8+LHYoxg6JaDc3Fx0sLfH98a898YL9zaOHDmGhvqG+DlrRh49eIRdOnbB&#10;rl27sov15gni5SktLcGfNm58o0uPiIjA5cuX80CamoGtW7ciy754QJ2UlPRKLCSHgntaGCs0NJQ1&#10;o2E4bdo0fhFpoQNtVqfKg3mW+eLRo0eFVXF0SkCU0UwYN45dbEfMLrdogqLQBZszdy52e6fH84qC&#10;8yzLMbewwEEDB2N83KtVGm/iXx9PZxmbv9hSHvocJBBqlkkwcqicmVYfqyEWeqJHq1ateI26tiDx&#10;WllZ8b+9aNEiYVUOnRIQ4evng2YWZqw5SxUW5Xjw8D727OWCm7dsFRYZBw4dxgYNTbFfn75vbFLK&#10;4zpgIM7zni+2FINWtyAvQotD9e/fn6fvFOuQkORQmkwdjc7OzrwZXLhwId64UbaiWmVDy7i4sCSD&#10;xDN8+HCehamCzgmIlmCrU6cOJiaUrTimDJs3b0bPKR+yrObVNPzYn8ewSZMmfB0c6pV+GznZOdiy&#10;ZQsuBEWgZuncuXNcEGZmZs89C600RkvUvcitW7e4qCZMmKDWsnWqQJ5+xowZ/L1R8E7L/6mKzgno&#10;+PEgNNA3wLPlVh1TlI0b1+O6778VW69y5txZ7NSpI9rbOeCp4FOsyStbBq88/v6r0dnRmaXjd4Xl&#10;9ZB4SGjkbeTCkT/mz5//SixE2+7u7rzviNY+1CYBAQH8fVHKfvbsWWFVDZ0T0G0WJ9iyWODr5aqt&#10;pkqrkSU/eXMaTE3YR14fYctWrfETdieGhJx9abXSZObefb7xwSaNm+CxY8eE9c1QPw6Nd5UXD4nk&#10;dX081FdEx/z555/CUvns3LkTDQwMeJa4Z49iXRVvQucElJX1jLfN1AlYmRQzzxN04iS6ug5Ec1Nz&#10;dBvqhku+XIIzPvmEuXUntLayRv/VygXP3t7eL4mnT58+GB9fcVNMgh08eDDvhKRgVhvIB3BpvSRV&#10;r095dE5AxPJvlnPXHhx8Wlgqj/DwcN7suPTri6NGj0YPDw9ctvwblQJaimtomToST48ePV7piX4R&#10;yhCp8476f1JTVUsYlIGaSflaiBs3bhRW9dFJASUlJaKpqRl+wy5kZfPV0iVoa9uGXXzNxCG0MMHs&#10;2bPfGtdQSk+BNl1UTS/jWxH0nkg8n3766Wv7plRBJwVEvD/WHQcOHMCbtMoi9mEsX9Vj9OhRWKq5&#10;71QhaLiiS5cufPSb1n6sTEis1N9DC7JTb78mUeY6V/p8oBd5p0cPePAgFp4+rZxiO/Z5YN0P38Hd&#10;O3dh8iSPF2fRagUqHWYpPF9YgXkFPj+bpsPSwk40h5tWLqP505qA5iVRhQj9PZrnXGXIdKQY6nqg&#10;37Ztx/oNGuCdu29PoVVhz55APmZFawQVFqg+bKIONMhKMxflP2lA74divw4dOvAYioLwtWvX4rNn&#10;qnth+hvU70WdluXXVdIEOuuBjI2MoLiwEEo1WNwvJ+LyJZjx6QxoZdsGVq1cCbXrqDeRXlVopuXq&#10;1auBpfG8yPDzzz/ny/A5ODjwKlnyRuSZqPiQPJUqZGZmAgvuefm0fMWNKkMISSHU9UA7d+/C2nq1&#10;MfpalLBohvCwUGzFMiV7O3u8du2asOomNAlNntVR/40qMBHygdIBAwbwwWpNo7MeqDC/EIqKi3gV&#10;haaIiLgM48dNgIamDWH//r28bEWXcXZ2hhkzZvDX9LtcqnghiqcolqK1D+nH56oSrQooL1cWQGIx&#10;3YDqc//efZjm6QW1DerAtt+3V5sfnaN1m6n+7fbt2/yH45SFKmNLS0v5Er5VjVYFlJmRAQb69cC4&#10;fkNhUZ2S4hLw9fOByCj6Ccx10KF9e7FH96GLz7w/sECb19ErizyT04UVYLUqoE5dOsO7ru+CsYly&#10;JT0VQeXKe/fuAw+PD2DwQNmKYNUFEg1VubLsTKUmiKpjCRJiVaNVAQ1zc4Pdu3aAtbW1sKiOXm09&#10;6OXSGz77bAb7QsuvMaTb0IKXVB1qamoKLBUXVsUh70VQv1JVo1UB0WJR9YyMNbJWj6mpGaz/4Udw&#10;7PpqSbOuQ00XxUCqxjC0AggVCNKyxlWNVgWkSagZoH6Q2swTVTfIAw8cOFDlX1ju168fXyVEE7/Q&#10;rC7VVkDVGfkaQvKfH1AWav5o2ITiqKpGElAVYWJiolMLUKmKJCAJtZAEJKEWkoAk1EISkIRaSAKS&#10;UAtJQBJqIQlIQi1q0KQg8fqt0PwVif8fKPpr00oJSEKiPFITJqEWkoAk1EISkIRaSAKSUAtJQBJq&#10;APBfDQ/FE+rDWF0AAAAASUVORK5CYIJQSwMECgAAAAAAAAAhAPDdSflwDAAAcAwAABQAAABkcnMv&#10;bWVkaWEvaW1hZ2UyLnBuZ4lQTkcNChoKAAAADUlIRFIAAABpAAAAVwgGAAAAB/Jr5wAAAAFzUkdC&#10;AK7OHOkAAAAEZ0FNQQAAsY8L/GEFAAAACXBIWXMAABJ0AAASdAHeZh94AAAMBUlEQVR4Xu2cB0yT&#10;TRjHj8+994jBuDcIzrgH7m2cOIi4Fdxb44yKiiPuvY07igsVByiKcQTcGjXujQtFXIj33f/hqkVL&#10;6aJ9+9JfQihPSwP37909686JC5gDRfOf/O5AwThEsgMcItkBDpHsAIdIdoBe72779u3ykQNr0KVL&#10;F/noLyBSYmzbtk0+cpDc6Btrx3JnBzhEsgNSvEjv37+Xj5SLXYn05s0bdvfuXXbt2jV28+ZN9ujR&#10;I/b161f5rPH8+vWLLV26lH3+/FlalIniRfrx4wfbu3cv69SpE2vQoAGrW7cuq1mzJqtduzarX78+&#10;a9asGRs/fjy7d++e/A3DgdiLFy9mR48elRZlkqQLnqhbqMW7d+9oIL9//w5vUVqTxsnJiaVLl451&#10;7tyZZc2aVVr/EBERwYYPH84ePHhAgjRp0oS5u7uzPHny0Ax68uQJCw0NZYcPH2a3b99mw4YNYyNH&#10;jmSZMmWS76AfiDt37lzWunVrtnv3bpYqVSr5jPXRO9YQKTEMdcHDw8OhDC9btiwvX768wV+lS5em&#10;37tz5458pz/s2LGD586dm/fo0YOLpU1adfPlyxe+ceNGXqxYMd60aVMeGRkpn0mcly9f8sKFC/PR&#10;o0fzvHnz8gsXLshnbIO+sbaYSBkzZuTfvn2TFsMQM5CnTZuWi31GWuI5fvw4z549O/fz85MWw3j4&#10;8CF3c3PjrVq1IuH04e/vz11dXfmHDx94mzZtuJeXFxd7lHzW+lgtThIiyUeGoev1UVFRtAx5e3vT&#10;d2MQM4OW3cuXL7OtW7dK678IAdnmzZtZ9+7dmfgwsN69e7OTJ0+SI6JEFOc4BAYGkhdnrEAaihYt&#10;yrA3zZ8/P9EPzaFDh+jDAJGAWCJZgQIF2JYtW+hnpaE4kbCBi+WKiX1CWoynXbt2LDY2lp0+fVpa&#10;/gBvceXKlaxDhw4kDEiTJg0bOHAgiQQnSGkoSqSfP3+SlwYX2xwKFizIhNNBMdXfCAeBXb16lZY4&#10;bdq2bUtxE5ZLpaEokTBIYiNnuXLlkhbTSJ06NX19/PhRWv6wYsUKVq9ePebi4iIt8eTMmZN5enqy&#10;1atX02xTEooSCXEKliDEP+YAxwD7Ub58+aQlHuHq0xI4YMAAaUlIz5492dOnT9mJEyekRRkoTqTK&#10;lSubnQGAGHA+KlSoIC3xiFiKFSlShLIWuhBxFmvevDntWVh6lYLiHAdkH5BFuHXrlrQYz/r162lf&#10;qlSpkrTE5/3glmMWidhMWhOCDAieP3fuHLt+/bq02h7FiYT9Ank5pINMSXwiRYQUy/Tp02nQNUAg&#10;EXCzFi1aSItuqlSpQuJi77IEIhaVj0xHcSLBHfb396fAslu3bjQDDOXgwYPMy8uL+fj4kNgaoqOj&#10;aanD++XIkUNadaOZTRDbEsGt9gfFVCwq0n//Gfd2ib0eASlc4efPn1NiFdkBfdkMuNpwqZGlGDRo&#10;EJsyZUqCwQkJCSGxe/XqJS36wb4Ep2PHjh3SYhqfPn2Sj8zDIllwZKuxRMAzM0YobM6vXr2ijb5k&#10;yZLS+ge40LNnz2a7du2i923UqBE5A9pZcAiAkkOhQoXYtGnTWOPGjeVvx4PMPAY9ODiY9ilDlh8I&#10;/OLFC3p9eHg4uefGAHGQ8bh48SKrVasWGzx4sM4svzb6xtoiIuGPOnXqFEX5xoLlDXUifeWFhw8f&#10;0iAjv4ZgF1mB9OnT04eievXqrGHDhrSP6XIIMAPhiOC7MX8f4ix4mwisk1oitbl//z6bOXMmiYz0&#10;FMYQHuXfs/tv9I41REoMQ7Pg1kY4FDbNWOtCrApcOCtU/hDOB3/27BnZX79+zcXs5levXqWfE8Nq&#10;WXBrEBMTwzp27Mh27twpLbYHjsmQIUNops+YMYOW3gMHDlAGBTNLCGZWTtDuRMqQIQMrU6YM9SaY&#10;099gKd6+fUvLGvbVDRs2kAc5ceJEWp6HDh3KxowZQw4L9iaTkTNKJ0pd7sSnkwvngQcGBkqL7eja&#10;tSv38PD4pxqMQqazszMX8Z606EdVyx2Ai46+hIULF1okWDQV1L7Onj1Lf4O2VxsXF0fBM4qQyAea&#10;i12KBFD/QcnhzJkz0mI9IApEGDVqFLn9derUoQAaGRJ4kWiGwXKHJdnV1VX+lhlgOiWGUpc7De3a&#10;tePCiZA/WQd4lfPmzeMuLi583759ZPvx4wcXgnFPT0/6EgE49VsYg+qWOw0aj+rGjRvSkrwgMB43&#10;bhxVj5csWcLatGlDdnhxiIGQmEVMhJgHS53FkGLpROkzSQwaxSADBgxI9rgpKiqK+/r68ho1avDr&#10;169La3zHk7e3N2/RogWPiIiQVuNR7UxChgG5uv3791MDZXKBvJ+mIIg+CE1VFwlY7EVIXyG/+Hf9&#10;ylLYtUgAbcYIHlH2Tg6QkkJXEdJWa9euJc8SoN4FOxKxiI+Mze8Zg92LhBwbEphIwiJrbknQv4cZ&#10;VLx4cbZq1SpK7ALsg7Aj4Ttr1iyWLVs2sicbctnTidL3JA0xMTHU4jxnzhxpMR8R/1ArtBAhQWcu&#10;xqRy5cpcuNfSYhn0jbUqRALC2+LCs6IN3lzwf7u7u/Ply5dLS3wCdfHixbxMmTL80KFD0mo5UoRI&#10;yDaL/YIvW7ZMWkxjxYoVNCvF8iktnGYS4qDq1atz4WZLq2VJESKByZMnU8N+dHS0tCQNXPe4uDgK&#10;SGfMmEFN/MHBwfJZzoVnx/v06UMBqrbrbWn0jbXdOw7a9O3bl4kZxY4cOSIthoEyAgLjY8eOUS8E&#10;SvYAnh0y2Kgei0H8p6HSWqhKJGdnZ6puiiWPsgOGEBkZyUaMGEF1H7jSFStWJDtauvBeeE/Y8+fP&#10;T3ZboCqRQP/+/akxBSXzpECJWyxl1GuBIFUTA2FG9evXj8r6ixYtor5yW6I6kUqVKkWNJ0mVMTBT&#10;UOEtUaIEBcKalmR0CKFYh0AVvQrowbA58VuTbuzNcdCAk4c4YhkWFiYtCRHBKK9atSqfMGECj42N&#10;JRsciAULFtAR0YCAALJZkxTj3WmAt9ayZUverVu3fxKvBw4cIA9uzZo19Drw9evX3y52SEgI2axN&#10;ivHuNKBKCmcAJ/pw34MGlBJQLMTxGvTU4XXwBpGkPX/+PFu3bl2CzleloEqRABo/0LCJexoAbj7x&#10;8/MjlxpOAUTctGkTdb6ibxDdR2hwUSKqFUlzxBJlbHhx8N5QnJs0aRLz9fWlZCkEgjBi6ft9NFOJ&#10;qFYkgDIGjlkim41YB+45eszRdgUREbhaJYttLnJv0om9Og7a4CKPDh06cCcnJy6WP6qsCpfbIolY&#10;S5LiHAdtsIyhiRInCJE2QhsWvit+9mhhkYZ9pYPcHJY3zckGlL2RDkLLMuy4cAMNJIbeSZQc6Btr&#10;1c8kgNPsuGgKvXKopuJyjfbt29PRT2Qd0GiJpCo6gZKzV8JUUoRIly5dYh4eHmzs2LGsXLlybMGC&#10;BRQzIcuN9BBatOBMhIWF0VGXefPmkSeoGGhnSgQ1OA5BQUG/b/t68uSJtOoGl0aJ2IlSSj4+PlRj&#10;shb6xlrVIuFMUP78+Snlo0kBGUJoaCgJNXXqVGlJflKkd4dbTXC6rlq1ahQLGXNMFKcG0R2EuhSO&#10;etoa1YqEnB3O006ePJnavowFl1C5ubmRWLZGtSLt2bOHYiNTTzXgvGzXrl3pmhskZG2JakVChyk8&#10;OVNmkQYkaNHfYKmj/qaiWpEwsJkzZ5Y/mUaWLFkoW2Hre4ZUKxIaSJD9NofHjx9TjzfO6doS1YqE&#10;m7gQsOq6885Q0JCCHojkbMY3BNWKhGYUHN0PCAiQFuPAqXIcAsBVobjYw5aoViTc4YrqK1xw3KJi&#10;DDiYjIt6sSdZ4mCyuahWJByPxAEvXI2GY5NXrlyRz+gHB5NxjRsuy1i+fLlNM+MaVCsSwP12aC5B&#10;VyqWP1wmhWVMF/Dg0J6MDDkEwlKHe4uUQIqoJ+HiJ5TPkeZBdxCO9CObgBIGXGxkw3GBFYJWlNxR&#10;stB0s1oLfWOdIkTSgI4hlCOCgoIobYRZhdmG45xo5UI5o3Tp0vLV1kXvWEOkxFBDqcJeSJFZcDXh&#10;EMkOcIhkByTpODiwHiZ5dw6UgWO5swMcItkBDpHsAIdIdoBDJDvAIZLiYex/ayPfN7aTABYAAAAA&#10;SUVORK5CYIJQSwMECgAAAAAAAAAhACivUsnsCwAA7AsAABQAAABkcnMvbWVkaWEvaW1hZ2UzLnBu&#10;Z4lQTkcNChoKAAAADUlIRFIAAABrAAAAVAgGAAAAhZPJdAAAAAFzUkdCAK7OHOkAAAAEZ0FNQQAA&#10;sY8L/GEFAAAACXBIWXMAABJ0AAASdAHeZh94AAALgUlEQVR4Xu2dB0wUXReGj72XCPby2dGAikpU&#10;7BVFsTcQxS6CJcbYI/JbIhp7TVAsKCrGgmDHhh1jr4hgV4ixgb1y//uebzCAu+unwO7OOk+yYR1m&#10;Ybnv3Hvec+6ZNYuQkIYqyKp81VABmlgqQhNLRWhiqQhNLBWhiaUiNLFUhCaWijCYFG/ZskV5pmFM&#10;3NzclGdpgFj62Lx5s/JMw1gYGnNtGVQRmlgqQhNLRWhiqQhNLBWhiaUiMlSsJk2aUPHixalq1ao0&#10;dOhQ2rZtGz18+JC+fPminKGRHjJUrIiICAoPD6eBAwfS3bt3aeLEieTs7ExeXl60fft2Fu779+/K&#10;2Rq/yy8rGHqz6V+A2XTz5k0WEI/o6GjKnz8/tWnThjw8PKhatWqUJUsW5WyNZAyOOafGesioCsb7&#10;9+/FhQsXhJ+fn7CxsRFSKDFu3Dg+ppEak1cw8ubNS3Xr1qVJkybR/v37qVevXiTfFHXp0oWmTp1K&#10;nz59Us7UMITR3WCFChXI19eXTp48SU5OTrR48WLq06cPnTp1iu7fv68JZwCTWPesWbNSxYoVKSAg&#10;gFatWsXxDLPM0dGRevToQYcPH6akpCTlbI1kTCJWMjAYCKaHDh2ioKAgknGMnj59Sq6urrRhwwZN&#10;sLQosUsnptgikfZe9OzZU5QoUULI2SYGDBgg1q5dyyblb0BVWyTlypWjpUuX0ujRoylnzpz0/Plz&#10;ztd27tz51+doZicWkLOKl8R169bRrl27eFkMCQmhd+/eKWf8nZilWCBHjhxs+bNnz07Vq1enyMhI&#10;mjNnDp0/f57evHmjnPV3YbZipQQGpE6dOoivNH78eBo1ahQFBgZySQvH/hbMXqxHjx6xtYelnz17&#10;Nvn7+3OheOPGjSTNB02YMIHLWdKAKK+wXMxerPXr11OePHmocePGnJ/Z2NjQlClTWCwUiOPj43m2&#10;Ia4hxr1+/Vp5pQXCnlAPprDuKbl+/bqwtbUVCxcuFF+/flWOpgaWXsYx4ePjI+zs7ETt2rXF3Llz&#10;xZMnT5Qz1IWqrHsyqNovWLCA/vnnH64lwmjoAibEwcGBpk+fTrt37yaZo3HlulWrVrxVs3XrVpLC&#10;WUYZSxFNJ6acWUuWLBE1a9YUJ06cUI78d96+fStCQ0PF4MGDhb29vZBuUnTt2lUsX75cXL58WUg3&#10;qZxpfhga8wwVKzg4WHmWPiCQdH9i0aJFIikpSTn6Zzx79kwEBQUJd3d3XlLLly/PlZHVq1eLe/fu&#10;KWeZD0YTy9raWshcSGd8wdUeFxcnPn/+rBzRjbTjwtnZWQwfPlwkJiYqR9PP9+/fRWxsrJDGRPTv&#10;319IR8nxDbMtISFBOcv0GE2sefPmicKFC/Pyg4EBMvaIsLAw0a5dO1G5cmUhnZvewXn16hW/VsYb&#10;cf/+feVoxoP3BPPSt29fIWOhkPHObGqPRhPr27dvHCtq1aolpDHgOOHk5MRFWRRk4dJKlSolAgIC&#10;+NyUYLCmTZsmHB0dOa4YAyyRgwYNEqVLlxb79u1TjpoWo4mVzIsXL4TMj0S/fv14MA4ePMhXMxg1&#10;ahTHo5iYGPHx40d+YKbNmDFDNGrUSFy8eJHPMxZ4XzKx5laD48ePK0dNh9HFMgREkgmuaNq0Kc82&#10;iIf4BOeHpckUfPjw4Ucc27Rp048LyxQYGnOj51kybpF0YiRjGFlZWZGMcVS0aFGSyyNJE6KcZVxQ&#10;IUGRWF5ANHLkSN6eQWeW2aGIppPMmFm6kAkrVyl69+79S7eYmSBuYvlGXoYurFmzZrGDNSZmNbN0&#10;kStXLpJmBBcOVxxMBaohcjkkaTa4cCwTc25SRWexOWA25SaZrHLTDHaEHz9+rBz9M9C7AeFTgmMy&#10;//vpuC7wXqTh4cYd7KUNGzaMunXrRqdPnzbpbrVZ1QbRmiZtNC1atOiPB+XcuXN069atH6JgoxJb&#10;KDItIE9PT1q5ciXduHHjl/ERFX5peri6j4e0+dSpUydyd3fntjlpQpQzjUe2/0mU5z+BP6pGjRrK&#10;vzIfLEO4sQF98TJ28Ybj73D16lVas2YN2dnZceEXy5nM7bjlDftdOIZir4wLPEuwnVKoUCF+QBxd&#10;4Dj2z7p3785mCE2q2LaRKQfJfJLNSUZiaMzNSiwAV4hBwYAAW1tbvQOZEsxENNrg68uXLwl/Fva3&#10;sA+Gfg48UL3H7EWfPWZWWFgYC4e/E78DrjR37tzKT0wNjjdo0IA6duzIPSJ79+7lBxp8ypYtm2F9&#10;+6oSC+BKxtWOJQvLGWZKtmzZlO/qRuZKPGtCQ0N56cNMwEyqUqUKL10wMRDE2tqaKlWqRGXKlKGG&#10;DRvyFgxmGZY6xMuoqCh+XbFixbi7Ki14X/Xq1aO2bdvyLrZ0sSwyYltGCGZwzOVg6MVY1l0fR48e&#10;FU2aNOHiMBLXX4HzUK6KjIzkf6PWOGbMGDF//nwub6E64u3tzZWS5s2bi6lTp3LJCZWL1q1bc7UF&#10;r5dLMVfovby8RHh4OBehdYEdAX9/f1GhQgUhZ/VPJbQ/wdCYm7VYQMYhLuxi0FHGMgRE8vDwSHV3&#10;CvI2FGpnzpzJZS7UH69cucIVfeR3ICQkhGuYt2/f5urFmTNnhK+vr5Azj+ua2BObPHmykOaFy2Np&#10;QaEaednAgQPTXYBWtVggPj6eu3RlzOGOXUOMHTtWLFu27EdyjatdGgnh6urKM0kXSIRbtGghoqOj&#10;lSP/gq0eXAAQysHBgQu+KE7L5fanKr1cvkSHDh142yUwMFDIuKl85/cwNOZmGbPSgpvw5LLFMQlx&#10;pWXLllSgQAHlu6mBOcE5aFPDnSpIaA8cOMBOEY4QP6tkyZKpjARa3ZDbde7cmV+fDGIcYhtaBGBO&#10;kH+hbxHu8s6dO3xzBeIVYhViHF4Pl7hixQo6duwYx0m8Hl//K6ozGLrIly8fDxqaPWHtmzVrplMw&#10;DE5cXByfg9uLkApgIJEGFClShHMwJMioUSabluDgYBYGTg+/RxcQF2MBQdBhBScItylnLlt4mBE8&#10;cCcMjItcstm07Nmzhy8QmJpfmSSgWoOhC5gGbMu7uLjw8qYPbM/AWKSsNWK3GMsTltXk4zAJPXr0&#10;4OVTn5HQBYzJxIkThZWVFcdUOYuV7/wLlt9r166JYcOGcdxDzEy7dOpC9TErLU+fPmX3BmenD3lF&#10;s0uTS6LBPg60rMn86Ydj/B3wcyMiIvi9yNkr3NzchFz+fjIhcoZx7wcKw7oMSkosTixw6dIldndw&#10;cvpYsGAB71HJPErI5Y/NApwgXosH+g3RZiBzsXRtPMKIyGVXyFjKtl/mYGLNmjVsOuBgkXZ4enoK&#10;ubyx4zSEoTHPtLv1MxsEcj8/P5KDz3eY6IsHI0aMoCNHjnAcwB5VwYIFOT7hz0a1Aw8kzSjWIrak&#10;B8QvxDLEquvXr7OxQEUGX2NiYriSj3ZvQ7/H0JirViwgZwcXZ7FhiK0NXaC9Wi5T3BePZlA4N9yh&#10;ApJrkTAgqFpkFBAN/fkyZnGVA9UVVEpgYOAeDWHyj1bILGAS0ISDqkNUVJRy9GdQ2Wjfvr3yL/PG&#10;0Jib1RbJ7wKrjCUMs0O6LUpMTFS+kxrctPDgwQM6e/asckSdqFosgP0vHx8fio2N5Y9sSN6nQuUd&#10;AiUkJHASjPwHybGaUb1YAAkvtkdQPUcVHLez4vbWtWvX8gM3JmCrBIKqGYsQC9SvX59n2I4dO7gc&#10;JGMUzzR8VhRKSah2ZNSek6mwGLEAtt1h1dHqhjIPykqw7Ggxg7X/nRqdOWJRYgFYeXwUA7bzYYMh&#10;GIq4WBZR11MzFicWwEfk4UO9kDRjVnl7e5OLiwvPPDVjkWKBIUOG8MyCUOjnQPVA7VisWMDe3p4/&#10;cQ09HZaARYtlaWhiqQhNLBWhiaUiNLFUhCaWitD+Zzoz5I92ijXMC20ZVBGaWCpCE0tFaGKpCE0s&#10;FaGJpSI0sVQD0f8BsU0HP/VDvyEAAAAASUVORK5CYIJQSwMEFAAGAAgAAAAhAEUyMCHfAAAACAEA&#10;AA8AAABkcnMvZG93bnJldi54bWxMj8FOwzAQRO9I/IO1SNyoE9JAG+JUVQWcKiRaJNSbG2+TqPE6&#10;it0k/XuWExxnZzXzJl9NthUD9r5xpCCeRSCQSmcaqhR87d8eFiB80GR06wgVXNHDqri9yXVm3Eif&#10;OOxCJTiEfKYV1CF0mZS+rNFqP3MdEnsn11sdWPaVNL0eOdy28jGKnqTVDXFDrTvc1Fiedxer4H3U&#10;4zqJX4ft+bS5Hvbpx/c2RqXu76b1C4iAU/h7hl98RoeCmY7uQsaLVsF8yeSB7wkItueL9BnEkXWc&#10;JiCLXP4fUPw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GWAjXSqAgAAxwkAAA4AAAAAAAAAAAAAAAAAOgIAAGRycy9lMm9Eb2MueG1s&#10;UEsBAi0ACgAAAAAAAAAhAGT+DljHFwAAxxcAABQAAAAAAAAAAAAAAAAAEAUAAGRycy9tZWRpYS9p&#10;bWFnZTEucG5nUEsBAi0ACgAAAAAAAAAhAPDdSflwDAAAcAwAABQAAAAAAAAAAAAAAAAACR0AAGRy&#10;cy9tZWRpYS9pbWFnZTIucG5nUEsBAi0ACgAAAAAAAAAhACivUsnsCwAA7AsAABQAAAAAAAAAAAAA&#10;AAAAqykAAGRycy9tZWRpYS9pbWFnZTMucG5nUEsBAi0AFAAGAAgAAAAhAEUyMCHfAAAACAEAAA8A&#10;AAAAAAAAAAAAAAAAyTUAAGRycy9kb3ducmV2LnhtbFBLAQItABQABgAIAAAAIQA3J0dhzAAAACkC&#10;AAAZAAAAAAAAAAAAAAAAANU2AABkcnMvX3JlbHMvZTJvRG9jLnhtbC5yZWxzUEsFBgAAAAAIAAgA&#10;AAIAANg3AAAAAA==&#10;">
                <v:shape id="Picture 1853906972" o:spid="_x0000_s1027" type="#_x0000_t75" style="position:absolute;left:7936;top:172;width:10973;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xXhzQAAAOMAAAAPAAAAZHJzL2Rvd25yZXYueG1sRI9PTwIx&#10;EMXvJn6HZky8SReMCCuFAFGCF/kbEm7jdtht2E432wKLn96amHCcee/95s1g1NhSnKn2xrGCdisB&#10;QZw5bThXsN18PPVA+ICssXRMCq7kYTS8vxtgqt2FV3Reh1xECPsUFRQhVKmUPivIom+5ijhqB1db&#10;DHGsc6lrvES4LWUnSbrSouF4ocCKpgVlx/XJKvhZfO725vvdbGYlTU+Lr8kyEpV6fGjGbyACNeFm&#10;/k/Pdazfe3nuJ93+awf+fooLkMNfAAAA//8DAFBLAQItABQABgAIAAAAIQDb4fbL7gAAAIUBAAAT&#10;AAAAAAAAAAAAAAAAAAAAAABbQ29udGVudF9UeXBlc10ueG1sUEsBAi0AFAAGAAgAAAAhAFr0LFu/&#10;AAAAFQEAAAsAAAAAAAAAAAAAAAAAHwEAAF9yZWxzLy5yZWxzUEsBAi0AFAAGAAgAAAAhAPBjFeHN&#10;AAAA4wAAAA8AAAAAAAAAAAAAAAAABwIAAGRycy9kb3ducmV2LnhtbFBLBQYAAAAAAwADALcAAAAB&#10;AwAAAAA=&#10;">
                  <v:imagedata r:id="rId278" o:title=""/>
                </v:shape>
                <v:shape id="Picture 1304341602" o:spid="_x0000_s1028" type="#_x0000_t75" style="position:absolute;top:324;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0qYxQAAAOMAAAAPAAAAZHJzL2Rvd25yZXYueG1sRE9fa8Iw&#10;EH8X9h3CDfamiVZkdEYZ4sDXaREfj+Zsqs2la7LafftFEHy83/9brgfXiJ66UHvWMJ0oEMSlNzVX&#10;GorD1/gdRIjIBhvPpOGPAqxXL6Ml5sbf+Jv6faxECuGQowYbY5tLGUpLDsPEt8SJO/vOYUxnV0nT&#10;4S2Fu0bOlFpIhzWnBostbSyV1/2v03DMhoZPsihsf6l2Bf+cLtnWa/32Onx+gIg0xKf44d6ZND9T&#10;82w+XagZ3H9KAMjVPwAAAP//AwBQSwECLQAUAAYACAAAACEA2+H2y+4AAACFAQAAEwAAAAAAAAAA&#10;AAAAAAAAAAAAW0NvbnRlbnRfVHlwZXNdLnhtbFBLAQItABQABgAIAAAAIQBa9CxbvwAAABUBAAAL&#10;AAAAAAAAAAAAAAAAAB8BAABfcmVscy8ucmVsc1BLAQItABQABgAIAAAAIQB5w0qYxQAAAOMAAAAP&#10;AAAAAAAAAAAAAAAAAAcCAABkcnMvZG93bnJldi54bWxQSwUGAAAAAAMAAwC3AAAA+QIAAAAA&#10;">
                  <v:imagedata r:id="rId279" o:title=""/>
                </v:shape>
                <v:shape id="Picture 2076793965" o:spid="_x0000_s1029" type="#_x0000_t75" style="position:absolute;left:18460;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iGbywAAAOMAAAAPAAAAZHJzL2Rvd25yZXYueG1sRI9Ba8JA&#10;FITvBf/D8oTe6kZLkya6ihVae1FoWjw/ss8kmH2bZrcx/ntXKHgcZuYbZrEaTCN66lxtWcF0EoEg&#10;LqyuuVTw8/3+9ArCeWSNjWVScCEHq+XoYYGZtmf+oj73pQgQdhkqqLxvMyldUZFBN7EtcfCOtjPo&#10;g+xKqTs8B7hp5CyKYmmw5rBQYUubiopT/mcU5Nv6d0q7NMH0cOrf8s3+oyz2Sj2Oh/UchKfB38P/&#10;7U+tYBYlcZI+p/EL3D6FPyCXVwAAAP//AwBQSwECLQAUAAYACAAAACEA2+H2y+4AAACFAQAAEwAA&#10;AAAAAAAAAAAAAAAAAAAAW0NvbnRlbnRfVHlwZXNdLnhtbFBLAQItABQABgAIAAAAIQBa9CxbvwAA&#10;ABUBAAALAAAAAAAAAAAAAAAAAB8BAABfcmVscy8ucmVsc1BLAQItABQABgAIAAAAIQBXZiGbywAA&#10;AOMAAAAPAAAAAAAAAAAAAAAAAAcCAABkcnMvZG93bnJldi54bWxQSwUGAAAAAAMAAwC3AAAA/wIA&#10;AAAA&#10;">
                  <v:imagedata r:id="rId280" o:title=""/>
                </v:shape>
                <w10:wrap anchorx="margin"/>
              </v:group>
            </w:pict>
          </mc:Fallback>
        </mc:AlternateContent>
      </w:r>
    </w:p>
    <w:p w14:paraId="3A9A404E" w14:textId="679D252B" w:rsidR="002F74A5" w:rsidRPr="0064648E" w:rsidRDefault="002F74A5" w:rsidP="00165DC1">
      <w:pPr>
        <w:pStyle w:val="ListParagraph"/>
        <w:numPr>
          <w:ilvl w:val="0"/>
          <w:numId w:val="83"/>
        </w:numPr>
        <w:rPr>
          <w:rFonts w:ascii="Comic Sans MS" w:hAnsi="Comic Sans MS"/>
          <w:sz w:val="20"/>
          <w:szCs w:val="20"/>
        </w:rPr>
      </w:pPr>
    </w:p>
    <w:tbl>
      <w:tblPr>
        <w:tblStyle w:val="TableGrid"/>
        <w:tblpPr w:leftFromText="180" w:rightFromText="180" w:vertAnchor="text" w:horzAnchor="page" w:tblpX="1549" w:tblpY="28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957"/>
      </w:tblGrid>
      <w:tr w:rsidR="0064648E" w14:paraId="63D292E5" w14:textId="77777777" w:rsidTr="0064648E">
        <w:trPr>
          <w:trHeight w:val="2098"/>
        </w:trPr>
        <w:tc>
          <w:tcPr>
            <w:tcW w:w="4957" w:type="dxa"/>
            <w:vAlign w:val="center"/>
          </w:tcPr>
          <w:p w14:paraId="2C842029" w14:textId="2DE7A5D0" w:rsidR="0064648E" w:rsidRPr="0064648E" w:rsidRDefault="0064648E" w:rsidP="00481211">
            <w:pPr>
              <w:spacing w:before="360"/>
              <w:ind w:left="360"/>
              <w:rPr>
                <w:rFonts w:ascii="Comic Sans MS" w:hAnsi="Comic Sans MS"/>
                <w:sz w:val="48"/>
                <w:szCs w:val="48"/>
              </w:rPr>
            </w:pPr>
            <w:r w:rsidRPr="002F74A5">
              <w:rPr>
                <w:noProof/>
              </w:rPr>
              <w:drawing>
                <wp:anchor distT="0" distB="0" distL="114300" distR="114300" simplePos="0" relativeHeight="253510656" behindDoc="0" locked="0" layoutInCell="1" allowOverlap="1" wp14:anchorId="6495ADE8" wp14:editId="0640CB75">
                  <wp:simplePos x="0" y="0"/>
                  <wp:positionH relativeFrom="column">
                    <wp:posOffset>344805</wp:posOffset>
                  </wp:positionH>
                  <wp:positionV relativeFrom="paragraph">
                    <wp:posOffset>29210</wp:posOffset>
                  </wp:positionV>
                  <wp:extent cx="1174750" cy="1011555"/>
                  <wp:effectExtent l="0" t="0" r="6350" b="0"/>
                  <wp:wrapNone/>
                  <wp:docPr id="907790597" name="Picture 90779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174750" cy="1011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648E">
              <w:rPr>
                <w:rFonts w:ascii="Comic Sans MS" w:hAnsi="Comic Sans MS"/>
                <w:sz w:val="48"/>
                <w:szCs w:val="48"/>
              </w:rPr>
              <w:t xml:space="preserve"> </w:t>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sidRPr="00626B68">
              <w:rPr>
                <w:rFonts w:ascii="Comic Sans MS" w:hAnsi="Comic Sans MS"/>
                <w:color w:val="595959" w:themeColor="text1" w:themeTint="A6"/>
                <w:spacing w:val="40"/>
                <w:sz w:val="48"/>
                <w:szCs w:val="48"/>
              </w:rPr>
              <w:t>g</w:t>
            </w:r>
            <w:r w:rsidRPr="0064648E">
              <w:rPr>
                <w:rFonts w:ascii="Comic Sans MS" w:hAnsi="Comic Sans MS"/>
                <w:spacing w:val="40"/>
                <w:sz w:val="48"/>
                <w:szCs w:val="48"/>
              </w:rPr>
              <w:t>a</w:t>
            </w:r>
            <w:r w:rsidRPr="00626B68">
              <w:rPr>
                <w:rFonts w:ascii="Comic Sans MS" w:hAnsi="Comic Sans MS"/>
                <w:color w:val="595959" w:themeColor="text1" w:themeTint="A6"/>
                <w:spacing w:val="40"/>
                <w:sz w:val="48"/>
                <w:szCs w:val="48"/>
              </w:rPr>
              <w:t>t</w:t>
            </w:r>
            <w:r w:rsidRPr="0064648E">
              <w:rPr>
                <w:rFonts w:ascii="Comic Sans MS" w:hAnsi="Comic Sans MS"/>
                <w:spacing w:val="40"/>
                <w:sz w:val="48"/>
                <w:szCs w:val="48"/>
              </w:rPr>
              <w:t>e</w:t>
            </w:r>
          </w:p>
        </w:tc>
      </w:tr>
      <w:tr w:rsidR="0064648E" w14:paraId="40329FC2" w14:textId="77777777" w:rsidTr="0064648E">
        <w:trPr>
          <w:trHeight w:val="2098"/>
        </w:trPr>
        <w:tc>
          <w:tcPr>
            <w:tcW w:w="4957" w:type="dxa"/>
            <w:vAlign w:val="center"/>
          </w:tcPr>
          <w:p w14:paraId="205A3868" w14:textId="77777777" w:rsidR="0064648E" w:rsidRPr="0064648E" w:rsidRDefault="0064648E" w:rsidP="00481211">
            <w:pPr>
              <w:spacing w:before="120"/>
              <w:ind w:left="360"/>
              <w:rPr>
                <w:rFonts w:ascii="Comic Sans MS" w:hAnsi="Comic Sans MS"/>
                <w:sz w:val="48"/>
                <w:szCs w:val="48"/>
              </w:rPr>
            </w:pPr>
            <w:r w:rsidRPr="002F74A5">
              <w:rPr>
                <w:noProof/>
                <w:color w:val="808080" w:themeColor="background1" w:themeShade="80"/>
                <w:lang w:eastAsia="en-AU"/>
              </w:rPr>
              <w:drawing>
                <wp:anchor distT="0" distB="0" distL="114300" distR="114300" simplePos="0" relativeHeight="253511680" behindDoc="0" locked="0" layoutInCell="1" allowOverlap="1" wp14:anchorId="1DCCE6DF" wp14:editId="7EC9EA58">
                  <wp:simplePos x="0" y="0"/>
                  <wp:positionH relativeFrom="column">
                    <wp:posOffset>349250</wp:posOffset>
                  </wp:positionH>
                  <wp:positionV relativeFrom="paragraph">
                    <wp:posOffset>-106680</wp:posOffset>
                  </wp:positionV>
                  <wp:extent cx="1189990" cy="939165"/>
                  <wp:effectExtent l="0" t="0" r="0" b="0"/>
                  <wp:wrapNone/>
                  <wp:docPr id="863714349" name="Picture 8637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extLst>
                              <a:ext uri="{28A0092B-C50C-407E-A947-70E740481C1C}">
                                <a14:useLocalDpi xmlns:a14="http://schemas.microsoft.com/office/drawing/2010/main" val="0"/>
                              </a:ext>
                            </a:extLst>
                          </a:blip>
                          <a:stretch>
                            <a:fillRect/>
                          </a:stretch>
                        </pic:blipFill>
                        <pic:spPr>
                          <a:xfrm>
                            <a:off x="0" y="0"/>
                            <a:ext cx="1189990" cy="939165"/>
                          </a:xfrm>
                          <a:prstGeom prst="rect">
                            <a:avLst/>
                          </a:prstGeom>
                        </pic:spPr>
                      </pic:pic>
                    </a:graphicData>
                  </a:graphic>
                  <wp14:sizeRelH relativeFrom="margin">
                    <wp14:pctWidth>0</wp14:pctWidth>
                  </wp14:sizeRelH>
                  <wp14:sizeRelV relativeFrom="margin">
                    <wp14:pctHeight>0</wp14:pctHeight>
                  </wp14:sizeRelV>
                </wp:anchor>
              </w:drawing>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color w:val="808080" w:themeColor="background1" w:themeShade="80"/>
                <w:spacing w:val="40"/>
                <w:sz w:val="48"/>
                <w:szCs w:val="48"/>
              </w:rPr>
              <w:t>r</w:t>
            </w:r>
            <w:r w:rsidRPr="0064648E">
              <w:rPr>
                <w:rFonts w:ascii="Comic Sans MS" w:hAnsi="Comic Sans MS"/>
                <w:spacing w:val="40"/>
                <w:sz w:val="48"/>
                <w:szCs w:val="48"/>
              </w:rPr>
              <w:t>ai</w:t>
            </w:r>
            <w:r w:rsidRPr="0064648E">
              <w:rPr>
                <w:rFonts w:ascii="Comic Sans MS" w:hAnsi="Comic Sans MS"/>
                <w:color w:val="808080" w:themeColor="background1" w:themeShade="80"/>
                <w:spacing w:val="40"/>
                <w:sz w:val="48"/>
                <w:szCs w:val="48"/>
              </w:rPr>
              <w:t>n</w:t>
            </w:r>
          </w:p>
        </w:tc>
      </w:tr>
      <w:tr w:rsidR="0064648E" w14:paraId="1B609DE2" w14:textId="77777777" w:rsidTr="0064648E">
        <w:trPr>
          <w:trHeight w:val="2098"/>
        </w:trPr>
        <w:tc>
          <w:tcPr>
            <w:tcW w:w="4957" w:type="dxa"/>
            <w:vAlign w:val="center"/>
          </w:tcPr>
          <w:p w14:paraId="7127B53B" w14:textId="77777777" w:rsidR="0064648E" w:rsidRPr="0064648E" w:rsidRDefault="0064648E" w:rsidP="00481211">
            <w:pPr>
              <w:spacing w:before="120"/>
              <w:ind w:left="360"/>
              <w:rPr>
                <w:rFonts w:ascii="Comic Sans MS" w:hAnsi="Comic Sans MS"/>
                <w:sz w:val="48"/>
                <w:szCs w:val="48"/>
              </w:rPr>
            </w:pPr>
            <w:r w:rsidRPr="002F74A5">
              <w:rPr>
                <w:noProof/>
              </w:rPr>
              <w:drawing>
                <wp:anchor distT="0" distB="0" distL="114300" distR="114300" simplePos="0" relativeHeight="253512704" behindDoc="0" locked="0" layoutInCell="1" allowOverlap="1" wp14:anchorId="1A421ABB" wp14:editId="23301D91">
                  <wp:simplePos x="0" y="0"/>
                  <wp:positionH relativeFrom="column">
                    <wp:posOffset>327025</wp:posOffset>
                  </wp:positionH>
                  <wp:positionV relativeFrom="paragraph">
                    <wp:posOffset>-114300</wp:posOffset>
                  </wp:positionV>
                  <wp:extent cx="1371600" cy="977265"/>
                  <wp:effectExtent l="0" t="0" r="0" b="0"/>
                  <wp:wrapNone/>
                  <wp:docPr id="259756052" name="Picture 25975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371600" cy="977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color w:val="808080" w:themeColor="background1" w:themeShade="80"/>
                <w:spacing w:val="40"/>
                <w:sz w:val="48"/>
                <w:szCs w:val="48"/>
              </w:rPr>
              <w:t>pl</w:t>
            </w:r>
            <w:r w:rsidRPr="0064648E">
              <w:rPr>
                <w:rFonts w:ascii="Comic Sans MS" w:hAnsi="Comic Sans MS"/>
                <w:spacing w:val="40"/>
                <w:sz w:val="48"/>
                <w:szCs w:val="48"/>
              </w:rPr>
              <w:t>ay</w:t>
            </w:r>
          </w:p>
        </w:tc>
      </w:tr>
    </w:tbl>
    <w:p w14:paraId="3CD006C5" w14:textId="59A852C5" w:rsidR="002F74A5" w:rsidRDefault="002F74A5">
      <w:pPr>
        <w:rPr>
          <w:rFonts w:ascii="Comic Sans MS" w:hAnsi="Comic Sans MS"/>
          <w:sz w:val="20"/>
          <w:szCs w:val="20"/>
        </w:rPr>
      </w:pPr>
    </w:p>
    <w:p w14:paraId="68B5CDC8" w14:textId="48B436A3" w:rsidR="0064648E" w:rsidRDefault="0064648E">
      <w:pPr>
        <w:rPr>
          <w:rFonts w:ascii="Comic Sans MS" w:hAnsi="Comic Sans MS"/>
          <w:sz w:val="20"/>
          <w:szCs w:val="20"/>
        </w:rPr>
      </w:pPr>
    </w:p>
    <w:p w14:paraId="38192B7D" w14:textId="572347E3" w:rsidR="0064648E" w:rsidRDefault="0064648E">
      <w:pPr>
        <w:rPr>
          <w:rFonts w:ascii="Comic Sans MS" w:hAnsi="Comic Sans MS"/>
          <w:sz w:val="20"/>
          <w:szCs w:val="20"/>
        </w:rPr>
      </w:pPr>
    </w:p>
    <w:p w14:paraId="5ABF31F7" w14:textId="7F89C65F" w:rsidR="0064648E" w:rsidRDefault="00481211">
      <w:pPr>
        <w:rPr>
          <w:rFonts w:ascii="Comic Sans MS" w:hAnsi="Comic Sans MS"/>
          <w:sz w:val="20"/>
          <w:szCs w:val="20"/>
        </w:rPr>
      </w:pPr>
      <w:r w:rsidRPr="00E37438">
        <w:rPr>
          <w:noProof/>
          <w:sz w:val="52"/>
          <w:szCs w:val="44"/>
          <w:lang w:val="en-AU" w:eastAsia="en-AU"/>
        </w:rPr>
        <mc:AlternateContent>
          <mc:Choice Requires="wps">
            <w:drawing>
              <wp:anchor distT="0" distB="0" distL="114300" distR="114300" simplePos="0" relativeHeight="253495296" behindDoc="0" locked="0" layoutInCell="1" allowOverlap="1" wp14:anchorId="27879C15" wp14:editId="714A54B9">
                <wp:simplePos x="0" y="0"/>
                <wp:positionH relativeFrom="column">
                  <wp:posOffset>2981053</wp:posOffset>
                </wp:positionH>
                <wp:positionV relativeFrom="paragraph">
                  <wp:posOffset>56334</wp:posOffset>
                </wp:positionV>
                <wp:extent cx="1521823" cy="1012008"/>
                <wp:effectExtent l="0" t="0" r="21590" b="36195"/>
                <wp:wrapNone/>
                <wp:docPr id="140" name="Straight Connector 140"/>
                <wp:cNvGraphicFramePr/>
                <a:graphic xmlns:a="http://schemas.openxmlformats.org/drawingml/2006/main">
                  <a:graphicData uri="http://schemas.microsoft.com/office/word/2010/wordprocessingShape">
                    <wps:wsp>
                      <wps:cNvCnPr/>
                      <wps:spPr>
                        <a:xfrm>
                          <a:off x="0" y="0"/>
                          <a:ext cx="1521823" cy="1012008"/>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1CA06F" id="Straight Connector 140" o:spid="_x0000_s1026" style="position:absolute;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75pt,4.45pt" to="354.6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YqbrgEAAEwDAAAOAAAAZHJzL2Uyb0RvYy54bWysU9uO0zAQfUfiHyy/UydBC1XUdIW2Wl4Q&#10;rAR8wNSxE0u+yWOa9u8Zu6G7wBsikZyxZ+Z45szJ7v7sLDuphCb4gbebhjPlZRiNnwb+/dvjmy1n&#10;mMGPYINXA78o5Pf71692S+xVF+ZgR5UYgXjslzjwOefYC4FyVg5wE6Ly5NQhOci0TZMYEyyE7qzo&#10;muadWEIaYwpSIdLp4erk+4qvtZL5i9aoMrMDp9pyXVNdj2UV+x30U4I4G7mWAf9QhQPj6dIb1AEy&#10;sB/J/AXljEwBg84bGZwIWhupag/UTdv80c3XGaKqvRA5GG804f+DlZ9PD/4pEQ1LxB7jUypdnHVy&#10;5Uv1sXMl63IjS50zk3TY3nXttnvLmSRf27Q0jW2hUzynx4T5owqOFWPg1vjSDfRw+oT5GvorpBz7&#10;8GisrROxni2E2r1vaGgSSBjaQibTxXHg6CfOwE6kOJlThcRgzVjSCxCm6fhgEzsBTf3DXXnXyn4L&#10;K3cfAOdrXHVd9eBMJlFa4wa+bcqzZltf0FWV1drBM2vFOobxUskUZUcjq3Ss8iqaeLkn++VPsP8J&#10;AAD//wMAUEsDBBQABgAIAAAAIQBEKjTe4QAAAAkBAAAPAAAAZHJzL2Rvd25yZXYueG1sTI9dS8NA&#10;EEXfBf/DMoIvYjemNSYxm+JXEQRRY8HXbXZMotnZkN226b93fNLH4R7uPVMsJ9uLHY6+c6TgYhaB&#10;QKqd6ahRsH5fnacgfNBkdO8IFRzQw7I8Pip0btye3nBXhUZwCflcK2hDGHIpfd2i1X7mBiTOPt1o&#10;deBzbKQZ9Z7LbS/jKEqk1R3xQqsHvGux/q62lnfvvw6UrCv9cfb0/PI4f3UP8e1CqdOT6eYaRMAp&#10;/MHwq8/qULLTxm3JeNErWCTZJaMK0gwE51dRFoPYMJikc5BlIf9/UP4AAAD//wMAUEsBAi0AFAAG&#10;AAgAAAAhALaDOJL+AAAA4QEAABMAAAAAAAAAAAAAAAAAAAAAAFtDb250ZW50X1R5cGVzXS54bWxQ&#10;SwECLQAUAAYACAAAACEAOP0h/9YAAACUAQAACwAAAAAAAAAAAAAAAAAvAQAAX3JlbHMvLnJlbHNQ&#10;SwECLQAUAAYACAAAACEAu8GKm64BAABMAwAADgAAAAAAAAAAAAAAAAAuAgAAZHJzL2Uyb0RvYy54&#10;bWxQSwECLQAUAAYACAAAACEARCo03uEAAAAJAQAADwAAAAAAAAAAAAAAAAAIBAAAZHJzL2Rvd25y&#10;ZXYueG1sUEsFBgAAAAAEAAQA8wAAABYFAAAAAA==&#10;" strokecolor="#a5a5a5" strokeweight="1pt">
                <v:stroke joinstyle="miter"/>
              </v:line>
            </w:pict>
          </mc:Fallback>
        </mc:AlternateContent>
      </w:r>
      <w:r w:rsidR="001977A8">
        <w:rPr>
          <w:rFonts w:ascii="Comic Sans MS" w:hAnsi="Comic Sans MS"/>
          <w:noProof/>
          <w:sz w:val="20"/>
          <w:szCs w:val="20"/>
        </w:rPr>
        <mc:AlternateContent>
          <mc:Choice Requires="wps">
            <w:drawing>
              <wp:anchor distT="0" distB="0" distL="114300" distR="114300" simplePos="0" relativeHeight="253491200" behindDoc="0" locked="0" layoutInCell="1" allowOverlap="1" wp14:anchorId="50267C18" wp14:editId="4099A765">
                <wp:simplePos x="0" y="0"/>
                <wp:positionH relativeFrom="column">
                  <wp:posOffset>4453890</wp:posOffset>
                </wp:positionH>
                <wp:positionV relativeFrom="paragraph">
                  <wp:posOffset>123825</wp:posOffset>
                </wp:positionV>
                <wp:extent cx="1188000" cy="576000"/>
                <wp:effectExtent l="0" t="0" r="12700" b="14605"/>
                <wp:wrapNone/>
                <wp:docPr id="458317344" name="Text Box 2"/>
                <wp:cNvGraphicFramePr/>
                <a:graphic xmlns:a="http://schemas.openxmlformats.org/drawingml/2006/main">
                  <a:graphicData uri="http://schemas.microsoft.com/office/word/2010/wordprocessingShape">
                    <wps:wsp>
                      <wps:cNvSpPr txBox="1"/>
                      <wps:spPr>
                        <a:xfrm>
                          <a:off x="0" y="0"/>
                          <a:ext cx="1188000" cy="576000"/>
                        </a:xfrm>
                        <a:prstGeom prst="roundRect">
                          <a:avLst/>
                        </a:prstGeom>
                        <a:solidFill>
                          <a:sysClr val="window" lastClr="FFFFFF"/>
                        </a:solidFill>
                        <a:ln w="6350">
                          <a:solidFill>
                            <a:prstClr val="black"/>
                          </a:solidFill>
                        </a:ln>
                      </wps:spPr>
                      <wps:txbx>
                        <w:txbxContent>
                          <w:p w14:paraId="0511980A" w14:textId="77777777" w:rsidR="002F74A5" w:rsidRPr="002F74A5" w:rsidRDefault="002F74A5" w:rsidP="001977A8">
                            <w:pPr>
                              <w:ind w:right="-72"/>
                              <w:jc w:val="center"/>
                              <w:rPr>
                                <w:rFonts w:ascii="Comic Sans MS" w:hAnsi="Comic Sans MS"/>
                                <w:sz w:val="48"/>
                                <w:szCs w:val="48"/>
                              </w:rPr>
                            </w:pPr>
                            <w:r w:rsidRPr="002F74A5">
                              <w:rPr>
                                <w:rFonts w:ascii="Comic Sans MS" w:hAnsi="Comic Sans MS"/>
                                <w:color w:val="808080" w:themeColor="background1" w:themeShade="80"/>
                                <w:spacing w:val="40"/>
                                <w:sz w:val="48"/>
                                <w:szCs w:val="48"/>
                              </w:rPr>
                              <w:t>pl</w:t>
                            </w:r>
                            <w:r w:rsidRPr="002F74A5">
                              <w:rPr>
                                <w:rFonts w:ascii="Comic Sans MS" w:hAnsi="Comic Sans MS"/>
                                <w:spacing w:val="40"/>
                                <w:sz w:val="48"/>
                                <w:szCs w:val="48"/>
                              </w:rPr>
                              <w:t>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267C18" id="_x0000_s1268" style="position:absolute;margin-left:350.7pt;margin-top:9.75pt;width:93.55pt;height:45.35pt;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kcfRgIAAJsEAAAOAAAAZHJzL2Uyb0RvYy54bWysVN1v2jAQf5+0/8Hy+0hgQFlEqBgV0yTU&#10;VqNTn41jQzTH59mGhP31PTvho+2epvFg7nzn+/jd7zK9bSpFDsK6EnRO+72UEqE5FKXe5vTn0/LT&#10;hBLnmS6YAi1yehSO3s4+fpjWJhMD2IEqhCUYRLusNjndeW+yJHF8JyrmemCERqMEWzGPqt0mhWU1&#10;Rq9UMkjTcVKDLYwFLpzD27vWSGcxvpSC+wcpnfBE5RRr8/G08dyEM5lNWba1zOxK3pXB/qGKipUa&#10;k55D3THPyN6W70JVJbfgQPoehyoBKUsuYg/YTT990816x4yIvSA4zpxhcv8vLL8/rM2jJb75Cg0O&#10;MABSG5c5vAz9NNJW4R8rJWhHCI9n2ETjCQ+P+pNJmqKJo210Mw4yhkkur411/puAigQhpxb2uviB&#10;s4mQscPK+db/5BcyOlBlsSyVisrRLZQlB4ZjxOkXUFOimPN4mdNl/HUpXz1TmtQ5HX8epTHTK1vI&#10;dY65UYz/eh8BW1AaO7kgEiTfbBpSFth4esZrA8URYbTQMswZviwxwQprfGQWKYXw4Jr4BzykAqwK&#10;OomSHdg/f7sP/jhptFJSI0Vz6n7vmRXY+neNHPjSHw4Dp6MyHN0MULHXls21Re+rBSB8fVxIw6MY&#10;/L06idJC9YzbNA9Z0cQ0x9w59Sdx4dvFwW3kYj6PTshiw/xKrw0PocOsArBPzTOzphu3R6Lcw4nM&#10;LHsz8NY3vNQw33uQZWRDQLpFtRsAbkAkVbetYcWu9eh1+abMXgAAAP//AwBQSwMEFAAGAAgAAAAh&#10;AO44QgveAAAACgEAAA8AAABkcnMvZG93bnJldi54bWxMj09LxDAQxe+C3yGM4M1NuvindpsuS0EQ&#10;wYNVPKfNbFq2mZQmu1v99I4nvc3Me7z3m3K7+FGccI5DIA3ZSoFA6oIdyGn4eH+6yUHEZMiaMRBq&#10;+MII2+ryojSFDWd6w1OTnOAQioXR0Kc0FVLGrkdv4ipMSKztw+xN4nV20s7mzOF+lGul7qU3A3FD&#10;byase+wOzdFz79A2z4Sf9JLVr/J771xW007r66tltwGRcEl/ZvjFZ3SomKkNR7JRjBoeVHbLVhYe&#10;70CwIc9zHlo+ZGoNsirl/xeqHwAAAP//AwBQSwECLQAUAAYACAAAACEAtoM4kv4AAADhAQAAEwAA&#10;AAAAAAAAAAAAAAAAAAAAW0NvbnRlbnRfVHlwZXNdLnhtbFBLAQItABQABgAIAAAAIQA4/SH/1gAA&#10;AJQBAAALAAAAAAAAAAAAAAAAAC8BAABfcmVscy8ucmVsc1BLAQItABQABgAIAAAAIQDpRkcfRgIA&#10;AJsEAAAOAAAAAAAAAAAAAAAAAC4CAABkcnMvZTJvRG9jLnhtbFBLAQItABQABgAIAAAAIQDuOEIL&#10;3gAAAAoBAAAPAAAAAAAAAAAAAAAAAKAEAABkcnMvZG93bnJldi54bWxQSwUGAAAAAAQABADzAAAA&#10;qwUAAAAA&#10;" fillcolor="window" strokeweight=".5pt">
                <v:textbox>
                  <w:txbxContent>
                    <w:p w14:paraId="0511980A" w14:textId="77777777" w:rsidR="002F74A5" w:rsidRPr="002F74A5" w:rsidRDefault="002F74A5" w:rsidP="001977A8">
                      <w:pPr>
                        <w:ind w:right="-72"/>
                        <w:jc w:val="center"/>
                        <w:rPr>
                          <w:rFonts w:ascii="Comic Sans MS" w:hAnsi="Comic Sans MS"/>
                          <w:sz w:val="48"/>
                          <w:szCs w:val="48"/>
                        </w:rPr>
                      </w:pPr>
                      <w:r w:rsidRPr="002F74A5">
                        <w:rPr>
                          <w:rFonts w:ascii="Comic Sans MS" w:hAnsi="Comic Sans MS"/>
                          <w:color w:val="808080" w:themeColor="background1" w:themeShade="80"/>
                          <w:spacing w:val="40"/>
                          <w:sz w:val="48"/>
                          <w:szCs w:val="48"/>
                        </w:rPr>
                        <w:t>pl</w:t>
                      </w:r>
                      <w:r w:rsidRPr="002F74A5">
                        <w:rPr>
                          <w:rFonts w:ascii="Comic Sans MS" w:hAnsi="Comic Sans MS"/>
                          <w:spacing w:val="40"/>
                          <w:sz w:val="48"/>
                          <w:szCs w:val="48"/>
                        </w:rPr>
                        <w:t>ay</w:t>
                      </w:r>
                    </w:p>
                  </w:txbxContent>
                </v:textbox>
              </v:roundrect>
            </w:pict>
          </mc:Fallback>
        </mc:AlternateContent>
      </w:r>
    </w:p>
    <w:p w14:paraId="5A5E08F1" w14:textId="77777777" w:rsidR="0064648E" w:rsidRDefault="0064648E">
      <w:pPr>
        <w:rPr>
          <w:rFonts w:ascii="Comic Sans MS" w:hAnsi="Comic Sans MS"/>
          <w:sz w:val="20"/>
          <w:szCs w:val="20"/>
        </w:rPr>
      </w:pPr>
    </w:p>
    <w:p w14:paraId="198802C7" w14:textId="77777777" w:rsidR="0064648E" w:rsidRDefault="0064648E">
      <w:pPr>
        <w:rPr>
          <w:rFonts w:ascii="Comic Sans MS" w:hAnsi="Comic Sans MS"/>
          <w:sz w:val="20"/>
          <w:szCs w:val="20"/>
        </w:rPr>
      </w:pPr>
    </w:p>
    <w:p w14:paraId="3D9B2EDC" w14:textId="67532F03" w:rsidR="0064648E" w:rsidRDefault="001977A8">
      <w:pPr>
        <w:rPr>
          <w:rFonts w:ascii="Comic Sans MS" w:hAnsi="Comic Sans MS"/>
          <w:sz w:val="20"/>
          <w:szCs w:val="20"/>
        </w:rPr>
      </w:pPr>
      <w:r>
        <w:rPr>
          <w:rFonts w:ascii="Comic Sans MS" w:hAnsi="Comic Sans MS"/>
          <w:noProof/>
          <w:sz w:val="20"/>
          <w:szCs w:val="20"/>
        </w:rPr>
        <mc:AlternateContent>
          <mc:Choice Requires="wps">
            <w:drawing>
              <wp:anchor distT="0" distB="0" distL="114300" distR="114300" simplePos="0" relativeHeight="253492224" behindDoc="0" locked="0" layoutInCell="1" allowOverlap="1" wp14:anchorId="7D3F6F23" wp14:editId="61B7B3D1">
                <wp:simplePos x="0" y="0"/>
                <wp:positionH relativeFrom="column">
                  <wp:posOffset>4453890</wp:posOffset>
                </wp:positionH>
                <wp:positionV relativeFrom="paragraph">
                  <wp:posOffset>163830</wp:posOffset>
                </wp:positionV>
                <wp:extent cx="1188000" cy="576000"/>
                <wp:effectExtent l="0" t="0" r="12700" b="14605"/>
                <wp:wrapNone/>
                <wp:docPr id="985575682" name="Text Box 3"/>
                <wp:cNvGraphicFramePr/>
                <a:graphic xmlns:a="http://schemas.openxmlformats.org/drawingml/2006/main">
                  <a:graphicData uri="http://schemas.microsoft.com/office/word/2010/wordprocessingShape">
                    <wps:wsp>
                      <wps:cNvSpPr txBox="1"/>
                      <wps:spPr>
                        <a:xfrm>
                          <a:off x="0" y="0"/>
                          <a:ext cx="1188000" cy="576000"/>
                        </a:xfrm>
                        <a:prstGeom prst="roundRect">
                          <a:avLst/>
                        </a:prstGeom>
                        <a:solidFill>
                          <a:sysClr val="window" lastClr="FFFFFF"/>
                        </a:solidFill>
                        <a:ln w="6350">
                          <a:solidFill>
                            <a:prstClr val="black"/>
                          </a:solidFill>
                        </a:ln>
                      </wps:spPr>
                      <wps:txbx>
                        <w:txbxContent>
                          <w:p w14:paraId="6B4F7D48" w14:textId="77777777" w:rsidR="002F74A5" w:rsidRPr="002F74A5" w:rsidRDefault="002F74A5" w:rsidP="001977A8">
                            <w:pPr>
                              <w:ind w:right="-72"/>
                              <w:jc w:val="center"/>
                              <w:rPr>
                                <w:rFonts w:ascii="Comic Sans MS" w:hAnsi="Comic Sans MS"/>
                                <w:sz w:val="48"/>
                                <w:szCs w:val="48"/>
                              </w:rPr>
                            </w:pPr>
                            <w:r w:rsidRPr="002F74A5">
                              <w:rPr>
                                <w:rFonts w:ascii="Comic Sans MS" w:hAnsi="Comic Sans MS"/>
                                <w:color w:val="808080" w:themeColor="background1" w:themeShade="80"/>
                                <w:spacing w:val="40"/>
                                <w:sz w:val="48"/>
                                <w:szCs w:val="48"/>
                              </w:rPr>
                              <w:t>g</w:t>
                            </w:r>
                            <w:r w:rsidRPr="002F74A5">
                              <w:rPr>
                                <w:rFonts w:ascii="Comic Sans MS" w:hAnsi="Comic Sans MS"/>
                                <w:spacing w:val="40"/>
                                <w:sz w:val="48"/>
                                <w:szCs w:val="48"/>
                              </w:rPr>
                              <w:t>a</w:t>
                            </w:r>
                            <w:r w:rsidRPr="002F74A5">
                              <w:rPr>
                                <w:rFonts w:ascii="Comic Sans MS" w:hAnsi="Comic Sans MS"/>
                                <w:color w:val="808080" w:themeColor="background1" w:themeShade="80"/>
                                <w:spacing w:val="40"/>
                                <w:sz w:val="48"/>
                                <w:szCs w:val="48"/>
                              </w:rPr>
                              <w:t>t</w:t>
                            </w:r>
                            <w:r w:rsidRPr="002F74A5">
                              <w:rPr>
                                <w:rFonts w:ascii="Comic Sans MS" w:hAnsi="Comic Sans MS"/>
                                <w:spacing w:val="40"/>
                                <w:sz w:val="48"/>
                                <w:szCs w:val="4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3F6F23" id="Text Box 3" o:spid="_x0000_s1269" style="position:absolute;margin-left:350.7pt;margin-top:12.9pt;width:93.55pt;height:45.35pt;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ua7RwIAAJsEAAAOAAAAZHJzL2Uyb0RvYy54bWysVN1v2jAQf5+0/8Hy+0hgQFlEqBgV0yTU&#10;VqNTn41jQzTH59mGhP31PTvho+2epvFg7nzn+/jd7zK9bSpFDsK6EnRO+72UEqE5FKXe5vTn0/LT&#10;hBLnmS6YAi1yehSO3s4+fpjWJhMD2IEqhCUYRLusNjndeW+yJHF8JyrmemCERqMEWzGPqt0mhWU1&#10;Rq9UMkjTcVKDLYwFLpzD27vWSGcxvpSC+wcpnfBE5RRr8/G08dyEM5lNWba1zOxK3pXB/qGKipUa&#10;k55D3THPyN6W70JVJbfgQPoehyoBKUsuYg/YTT990816x4yIvSA4zpxhcv8vLL8/rM2jJb75Cg0O&#10;MABSG5c5vAz9NNJW4R8rJWhHCI9n2ETjCQ+P+pNJmqKJo210Mw4yhkkur411/puAigQhpxb2uviB&#10;s4mQscPK+db/5BcyOlBlsSyVisrRLZQlB4ZjxOkXUFOimPN4mdNl/HUpXz1TmtQ5HX8epTHTK1vI&#10;dY65UYz/eh8BW1AaO7kgEiTfbBpSFth4OjjhtYHiiDBaaBnmDF+WmGCFNT4yi5RCeHBN/AMeUgFW&#10;BZ1EyQ7sn7/dB3+cNFopqZGiOXW/98wKbP27Rg586Q+HgdNRGY5uBqjYa8vm2qL31QIQvj4upOFR&#10;DP5enURpoXrGbZqHrGhimmPunPqTuPDt4uA2cjGfRydksWF+pdeGh9BhVgHYp+aZWdON2yNR7uFE&#10;Zpa9GXjrG15qmO89yDKyISDdotoNADcgkqrb1rBi13r0unxTZi8AAAD//wMAUEsDBBQABgAIAAAA&#10;IQCI2RDI3QAAAAoBAAAPAAAAZHJzL2Rvd25yZXYueG1sTI9BS8NAEIXvgv9hmYI3u0kxNcRsSgkI&#10;IngwFc+b7HQTmp0N2W0b/fWOJz0O8/He98rd4kZxwTkMnhSk6wQEUufNQFbBx+H5PgcRoiajR0+o&#10;4AsD7Krbm1IXxl/pHS9NtIJDKBRaQR/jVEgZuh6dDms/IfHv6GenI5+zlWbWVw53o9wkyVY6PRA3&#10;9HrCusfu1Jwd9w5t80L4Sa9p/Sa/j9amNe2Vulst+ycQEZf4B8OvPqtDxU6tP5MJYlTwmKQPjCrY&#10;ZDyBgTzPMxAtk+k2A1mV8v+E6gcAAP//AwBQSwECLQAUAAYACAAAACEAtoM4kv4AAADhAQAAEwAA&#10;AAAAAAAAAAAAAAAAAAAAW0NvbnRlbnRfVHlwZXNdLnhtbFBLAQItABQABgAIAAAAIQA4/SH/1gAA&#10;AJQBAAALAAAAAAAAAAAAAAAAAC8BAABfcmVscy8ucmVsc1BLAQItABQABgAIAAAAIQAplua7RwIA&#10;AJsEAAAOAAAAAAAAAAAAAAAAAC4CAABkcnMvZTJvRG9jLnhtbFBLAQItABQABgAIAAAAIQCI2RDI&#10;3QAAAAoBAAAPAAAAAAAAAAAAAAAAAKEEAABkcnMvZG93bnJldi54bWxQSwUGAAAAAAQABADzAAAA&#10;qwUAAAAA&#10;" fillcolor="window" strokeweight=".5pt">
                <v:textbox>
                  <w:txbxContent>
                    <w:p w14:paraId="6B4F7D48" w14:textId="77777777" w:rsidR="002F74A5" w:rsidRPr="002F74A5" w:rsidRDefault="002F74A5" w:rsidP="001977A8">
                      <w:pPr>
                        <w:ind w:right="-72"/>
                        <w:jc w:val="center"/>
                        <w:rPr>
                          <w:rFonts w:ascii="Comic Sans MS" w:hAnsi="Comic Sans MS"/>
                          <w:sz w:val="48"/>
                          <w:szCs w:val="48"/>
                        </w:rPr>
                      </w:pPr>
                      <w:r w:rsidRPr="002F74A5">
                        <w:rPr>
                          <w:rFonts w:ascii="Comic Sans MS" w:hAnsi="Comic Sans MS"/>
                          <w:color w:val="808080" w:themeColor="background1" w:themeShade="80"/>
                          <w:spacing w:val="40"/>
                          <w:sz w:val="48"/>
                          <w:szCs w:val="48"/>
                        </w:rPr>
                        <w:t>g</w:t>
                      </w:r>
                      <w:r w:rsidRPr="002F74A5">
                        <w:rPr>
                          <w:rFonts w:ascii="Comic Sans MS" w:hAnsi="Comic Sans MS"/>
                          <w:spacing w:val="40"/>
                          <w:sz w:val="48"/>
                          <w:szCs w:val="48"/>
                        </w:rPr>
                        <w:t>a</w:t>
                      </w:r>
                      <w:r w:rsidRPr="002F74A5">
                        <w:rPr>
                          <w:rFonts w:ascii="Comic Sans MS" w:hAnsi="Comic Sans MS"/>
                          <w:color w:val="808080" w:themeColor="background1" w:themeShade="80"/>
                          <w:spacing w:val="40"/>
                          <w:sz w:val="48"/>
                          <w:szCs w:val="48"/>
                        </w:rPr>
                        <w:t>t</w:t>
                      </w:r>
                      <w:r w:rsidRPr="002F74A5">
                        <w:rPr>
                          <w:rFonts w:ascii="Comic Sans MS" w:hAnsi="Comic Sans MS"/>
                          <w:spacing w:val="40"/>
                          <w:sz w:val="48"/>
                          <w:szCs w:val="48"/>
                        </w:rPr>
                        <w:t>e</w:t>
                      </w:r>
                    </w:p>
                  </w:txbxContent>
                </v:textbox>
              </v:roundrect>
            </w:pict>
          </mc:Fallback>
        </mc:AlternateContent>
      </w:r>
    </w:p>
    <w:p w14:paraId="06F5F44C" w14:textId="77777777" w:rsidR="0064648E" w:rsidRDefault="0064648E">
      <w:pPr>
        <w:rPr>
          <w:rFonts w:ascii="Comic Sans MS" w:hAnsi="Comic Sans MS"/>
          <w:sz w:val="20"/>
          <w:szCs w:val="20"/>
        </w:rPr>
      </w:pPr>
    </w:p>
    <w:p w14:paraId="1BEBAA27" w14:textId="77777777" w:rsidR="0064648E" w:rsidRDefault="0064648E">
      <w:pPr>
        <w:rPr>
          <w:rFonts w:ascii="Comic Sans MS" w:hAnsi="Comic Sans MS"/>
          <w:sz w:val="20"/>
          <w:szCs w:val="20"/>
        </w:rPr>
      </w:pPr>
    </w:p>
    <w:p w14:paraId="72D1A4CC" w14:textId="1CE62F11" w:rsidR="0064648E" w:rsidRDefault="001977A8">
      <w:pPr>
        <w:rPr>
          <w:rFonts w:ascii="Comic Sans MS" w:hAnsi="Comic Sans MS"/>
          <w:sz w:val="20"/>
          <w:szCs w:val="20"/>
        </w:rPr>
      </w:pPr>
      <w:r>
        <w:rPr>
          <w:rFonts w:ascii="Comic Sans MS" w:hAnsi="Comic Sans MS"/>
          <w:noProof/>
          <w:sz w:val="20"/>
          <w:szCs w:val="20"/>
        </w:rPr>
        <mc:AlternateContent>
          <mc:Choice Requires="wps">
            <w:drawing>
              <wp:anchor distT="0" distB="0" distL="114300" distR="114300" simplePos="0" relativeHeight="253493248" behindDoc="0" locked="0" layoutInCell="1" allowOverlap="1" wp14:anchorId="45A858CC" wp14:editId="5F7A48DE">
                <wp:simplePos x="0" y="0"/>
                <wp:positionH relativeFrom="column">
                  <wp:posOffset>4453890</wp:posOffset>
                </wp:positionH>
                <wp:positionV relativeFrom="paragraph">
                  <wp:posOffset>265430</wp:posOffset>
                </wp:positionV>
                <wp:extent cx="1188000" cy="576000"/>
                <wp:effectExtent l="0" t="0" r="12700" b="14605"/>
                <wp:wrapNone/>
                <wp:docPr id="1333148851" name="Text Box 4"/>
                <wp:cNvGraphicFramePr/>
                <a:graphic xmlns:a="http://schemas.openxmlformats.org/drawingml/2006/main">
                  <a:graphicData uri="http://schemas.microsoft.com/office/word/2010/wordprocessingShape">
                    <wps:wsp>
                      <wps:cNvSpPr txBox="1"/>
                      <wps:spPr>
                        <a:xfrm>
                          <a:off x="0" y="0"/>
                          <a:ext cx="1188000" cy="576000"/>
                        </a:xfrm>
                        <a:prstGeom prst="roundRect">
                          <a:avLst/>
                        </a:prstGeom>
                        <a:solidFill>
                          <a:sysClr val="window" lastClr="FFFFFF"/>
                        </a:solidFill>
                        <a:ln w="6350">
                          <a:solidFill>
                            <a:prstClr val="black"/>
                          </a:solidFill>
                        </a:ln>
                      </wps:spPr>
                      <wps:txbx>
                        <w:txbxContent>
                          <w:p w14:paraId="2ACCABDE" w14:textId="77777777" w:rsidR="002F74A5" w:rsidRPr="002F74A5" w:rsidRDefault="002F74A5" w:rsidP="001977A8">
                            <w:pPr>
                              <w:ind w:right="70"/>
                              <w:jc w:val="center"/>
                              <w:rPr>
                                <w:rFonts w:ascii="Comic Sans MS" w:hAnsi="Comic Sans MS"/>
                                <w:sz w:val="48"/>
                                <w:szCs w:val="48"/>
                              </w:rPr>
                            </w:pPr>
                            <w:r w:rsidRPr="002F74A5">
                              <w:rPr>
                                <w:rFonts w:ascii="Comic Sans MS" w:hAnsi="Comic Sans MS"/>
                                <w:color w:val="808080" w:themeColor="background1" w:themeShade="80"/>
                                <w:spacing w:val="40"/>
                                <w:sz w:val="48"/>
                                <w:szCs w:val="48"/>
                              </w:rPr>
                              <w:t>r</w:t>
                            </w:r>
                            <w:r w:rsidRPr="002F74A5">
                              <w:rPr>
                                <w:rFonts w:ascii="Comic Sans MS" w:hAnsi="Comic Sans MS"/>
                                <w:spacing w:val="40"/>
                                <w:sz w:val="48"/>
                                <w:szCs w:val="48"/>
                              </w:rPr>
                              <w:t>ai</w:t>
                            </w:r>
                            <w:r w:rsidRPr="002F74A5">
                              <w:rPr>
                                <w:rFonts w:ascii="Comic Sans MS" w:hAnsi="Comic Sans MS"/>
                                <w:color w:val="808080" w:themeColor="background1" w:themeShade="80"/>
                                <w:spacing w:val="40"/>
                                <w:sz w:val="48"/>
                                <w:szCs w:val="4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A858CC" id="Text Box 4" o:spid="_x0000_s1270" style="position:absolute;margin-left:350.7pt;margin-top:20.9pt;width:93.55pt;height:45.35pt;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luRwIAAJsEAAAOAAAAZHJzL2Uyb0RvYy54bWysVN1v2jAQf5+0/8Hy+0igQBkiVIyKaRJq&#10;q9Gpz8axSTTH59mGhP31Ozvho+2epvFg7nzn+/jd7zK7aypFDsK6EnRG+72UEqE55KXeZfTH8+rT&#10;hBLnmc6ZAi0yehSO3s0/fpjVZioGUIDKhSUYRLtpbTJaeG+mSeJ4ISrmemCERqMEWzGPqt0luWU1&#10;Rq9UMkjTcVKDzY0FLpzD2/vWSOcxvpSC+0cpnfBEZRRr8/G08dyGM5nP2HRnmSlK3pXB/qGKipUa&#10;k55D3TPPyN6W70JVJbfgQPoehyoBKUsuYg/YTT99082mYEbEXhAcZ84wuf8Xlj8cNubJEt98gQYH&#10;GACpjZs6vAz9NNJW4R8rJWhHCI9n2ETjCQ+P+pNJmqKJo210Ow4yhkkur411/quAigQhoxb2Ov+O&#10;s4mQscPa+db/5BcyOlBlviqVisrRLZUlB4ZjxOnnUFOimPN4mdFV/HUpXz1TmtQZHd+M0pjplS3k&#10;OsfcKsZ/vo+ALSiNnVwQCZJvtg0pc2w8vTnhtYX8iDBaaBnmDF+VmGCNNT4xi5RCeHBN/CMeUgFW&#10;BZ1ESQH299/ugz9OGq2U1EjRjLpfe2YFtv5NIwc+94fDwOmoDEe3A1TstWV7bdH7agkIXx8X0vAo&#10;Bn+vTqK0UL3gNi1CVjQxzTF3Rv1JXPp2cXAbuVgsohOy2DC/1hvDQ+gwqwDsc/PCrOnG7ZEoD3Ai&#10;M5u+GXjrG15qWOw9yDKyISDdotoNADcgkqrb1rBi13r0unxT5n8AAAD//wMAUEsDBBQABgAIAAAA&#10;IQBQ8c5F3QAAAAoBAAAPAAAAZHJzL2Rvd25yZXYueG1sTI9BS8QwEIXvgv8hjODNTbPuaqlNl6Ug&#10;iODBKp7TZjYtNpPSZHerv97xpMdhPt77Xrlb/ChOOMchkAa1ykAgdcEO5DS8vz3e5CBiMmTNGAg1&#10;fGGEXXV5UZrChjO94qlJTnAIxcJo6FOaCilj16M3cRUmJP4dwuxN4nN20s7mzOF+lOssu5PeDMQN&#10;vZmw7rH7bI6ee4e2eSL8oGdVv8jvg3Oqpr3W11fL/gFEwiX9wfCrz+pQsVMbjmSjGDXcZ2rDqIaN&#10;4gkM5Hm+BdEyebvegqxK+X9C9QMAAP//AwBQSwECLQAUAAYACAAAACEAtoM4kv4AAADhAQAAEwAA&#10;AAAAAAAAAAAAAAAAAAAAW0NvbnRlbnRfVHlwZXNdLnhtbFBLAQItABQABgAIAAAAIQA4/SH/1gAA&#10;AJQBAAALAAAAAAAAAAAAAAAAAC8BAABfcmVscy8ucmVsc1BLAQItABQABgAIAAAAIQBWJKluRwIA&#10;AJsEAAAOAAAAAAAAAAAAAAAAAC4CAABkcnMvZTJvRG9jLnhtbFBLAQItABQABgAIAAAAIQBQ8c5F&#10;3QAAAAoBAAAPAAAAAAAAAAAAAAAAAKEEAABkcnMvZG93bnJldi54bWxQSwUGAAAAAAQABADzAAAA&#10;qwUAAAAA&#10;" fillcolor="window" strokeweight=".5pt">
                <v:textbox>
                  <w:txbxContent>
                    <w:p w14:paraId="2ACCABDE" w14:textId="77777777" w:rsidR="002F74A5" w:rsidRPr="002F74A5" w:rsidRDefault="002F74A5" w:rsidP="001977A8">
                      <w:pPr>
                        <w:ind w:right="70"/>
                        <w:jc w:val="center"/>
                        <w:rPr>
                          <w:rFonts w:ascii="Comic Sans MS" w:hAnsi="Comic Sans MS"/>
                          <w:sz w:val="48"/>
                          <w:szCs w:val="48"/>
                        </w:rPr>
                      </w:pPr>
                      <w:r w:rsidRPr="002F74A5">
                        <w:rPr>
                          <w:rFonts w:ascii="Comic Sans MS" w:hAnsi="Comic Sans MS"/>
                          <w:color w:val="808080" w:themeColor="background1" w:themeShade="80"/>
                          <w:spacing w:val="40"/>
                          <w:sz w:val="48"/>
                          <w:szCs w:val="48"/>
                        </w:rPr>
                        <w:t>r</w:t>
                      </w:r>
                      <w:r w:rsidRPr="002F74A5">
                        <w:rPr>
                          <w:rFonts w:ascii="Comic Sans MS" w:hAnsi="Comic Sans MS"/>
                          <w:spacing w:val="40"/>
                          <w:sz w:val="48"/>
                          <w:szCs w:val="48"/>
                        </w:rPr>
                        <w:t>ai</w:t>
                      </w:r>
                      <w:r w:rsidRPr="002F74A5">
                        <w:rPr>
                          <w:rFonts w:ascii="Comic Sans MS" w:hAnsi="Comic Sans MS"/>
                          <w:color w:val="808080" w:themeColor="background1" w:themeShade="80"/>
                          <w:spacing w:val="40"/>
                          <w:sz w:val="48"/>
                          <w:szCs w:val="48"/>
                        </w:rPr>
                        <w:t>n</w:t>
                      </w:r>
                    </w:p>
                  </w:txbxContent>
                </v:textbox>
              </v:roundrect>
            </w:pict>
          </mc:Fallback>
        </mc:AlternateContent>
      </w:r>
    </w:p>
    <w:p w14:paraId="37C2B9C7" w14:textId="77777777" w:rsidR="0064648E" w:rsidRDefault="0064648E">
      <w:pPr>
        <w:rPr>
          <w:rFonts w:ascii="Comic Sans MS" w:hAnsi="Comic Sans MS"/>
          <w:sz w:val="20"/>
          <w:szCs w:val="20"/>
        </w:rPr>
      </w:pPr>
    </w:p>
    <w:p w14:paraId="61EB9781" w14:textId="77777777" w:rsidR="0064648E" w:rsidRDefault="0064648E">
      <w:pPr>
        <w:rPr>
          <w:rFonts w:ascii="Comic Sans MS" w:hAnsi="Comic Sans MS"/>
          <w:sz w:val="20"/>
          <w:szCs w:val="20"/>
        </w:rPr>
      </w:pPr>
    </w:p>
    <w:p w14:paraId="36B0C999" w14:textId="77777777" w:rsidR="0064648E" w:rsidRDefault="0064648E">
      <w:pPr>
        <w:rPr>
          <w:rFonts w:ascii="Comic Sans MS" w:hAnsi="Comic Sans MS"/>
          <w:sz w:val="20"/>
          <w:szCs w:val="20"/>
        </w:rPr>
      </w:pPr>
    </w:p>
    <w:p w14:paraId="30A5B641" w14:textId="77777777" w:rsidR="0064648E" w:rsidRDefault="0064648E">
      <w:pPr>
        <w:rPr>
          <w:rFonts w:ascii="Comic Sans MS" w:hAnsi="Comic Sans MS"/>
          <w:sz w:val="20"/>
          <w:szCs w:val="20"/>
        </w:rPr>
      </w:pPr>
    </w:p>
    <w:p w14:paraId="044E7B8D" w14:textId="604DB719" w:rsidR="002F74A5" w:rsidRDefault="002F74A5">
      <w:pPr>
        <w:rPr>
          <w:rFonts w:ascii="Comic Sans MS" w:hAnsi="Comic Sans MS"/>
          <w:sz w:val="20"/>
          <w:szCs w:val="20"/>
        </w:rPr>
      </w:pPr>
      <w:r>
        <w:rPr>
          <w:rFonts w:ascii="Comic Sans MS" w:hAnsi="Comic Sans MS"/>
          <w:sz w:val="20"/>
          <w:szCs w:val="20"/>
        </w:rPr>
        <w:br w:type="page"/>
      </w:r>
    </w:p>
    <w:bookmarkStart w:id="19" w:name="_Hlk119646999"/>
    <w:p w14:paraId="0F699F2C" w14:textId="327A7E5C" w:rsidR="00631751" w:rsidRDefault="00953498" w:rsidP="008932D6">
      <w:pPr>
        <w:spacing w:after="240"/>
        <w:rPr>
          <w:rFonts w:ascii="Comic Sans MS" w:hAnsi="Comic Sans MS"/>
          <w:sz w:val="20"/>
          <w:szCs w:val="20"/>
        </w:rPr>
      </w:pPr>
      <w:r>
        <w:rPr>
          <w:rFonts w:ascii="Comic Sans MS" w:hAnsi="Comic Sans MS"/>
          <w:noProof/>
          <w:sz w:val="16"/>
          <w:szCs w:val="12"/>
        </w:rPr>
        <w:lastRenderedPageBreak/>
        <mc:AlternateContent>
          <mc:Choice Requires="wpg">
            <w:drawing>
              <wp:anchor distT="0" distB="0" distL="114300" distR="114300" simplePos="0" relativeHeight="253438976" behindDoc="0" locked="0" layoutInCell="1" allowOverlap="1" wp14:anchorId="6AB1F3BF" wp14:editId="3FB08019">
                <wp:simplePos x="0" y="0"/>
                <wp:positionH relativeFrom="margin">
                  <wp:posOffset>236220</wp:posOffset>
                </wp:positionH>
                <wp:positionV relativeFrom="paragraph">
                  <wp:posOffset>54610</wp:posOffset>
                </wp:positionV>
                <wp:extent cx="2621280" cy="715645"/>
                <wp:effectExtent l="0" t="0" r="7620" b="8255"/>
                <wp:wrapNone/>
                <wp:docPr id="344303193" name="Group 1"/>
                <wp:cNvGraphicFramePr/>
                <a:graphic xmlns:a="http://schemas.openxmlformats.org/drawingml/2006/main">
                  <a:graphicData uri="http://schemas.microsoft.com/office/word/2010/wordprocessingGroup">
                    <wpg:wgp>
                      <wpg:cNvGrpSpPr/>
                      <wpg:grpSpPr>
                        <a:xfrm>
                          <a:off x="0" y="0"/>
                          <a:ext cx="2621280" cy="715645"/>
                          <a:chOff x="0" y="0"/>
                          <a:chExt cx="2621280" cy="715645"/>
                        </a:xfrm>
                      </wpg:grpSpPr>
                      <pic:pic xmlns:pic="http://schemas.openxmlformats.org/drawingml/2006/picture">
                        <pic:nvPicPr>
                          <pic:cNvPr id="2172" name="Picture 2172"/>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63" name="Picture 63"/>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752600" y="0"/>
                            <a:ext cx="868680" cy="715010"/>
                          </a:xfrm>
                          <a:prstGeom prst="rect">
                            <a:avLst/>
                          </a:prstGeom>
                        </pic:spPr>
                      </pic:pic>
                      <pic:pic xmlns:pic="http://schemas.openxmlformats.org/drawingml/2006/picture">
                        <pic:nvPicPr>
                          <pic:cNvPr id="254" name="Picture 254"/>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1036320" y="0"/>
                            <a:ext cx="791845" cy="715645"/>
                          </a:xfrm>
                          <a:prstGeom prst="rect">
                            <a:avLst/>
                          </a:prstGeom>
                        </pic:spPr>
                      </pic:pic>
                    </wpg:wgp>
                  </a:graphicData>
                </a:graphic>
                <wp14:sizeRelH relativeFrom="margin">
                  <wp14:pctWidth>0</wp14:pctWidth>
                </wp14:sizeRelH>
              </wp:anchor>
            </w:drawing>
          </mc:Choice>
          <mc:Fallback>
            <w:pict>
              <v:group w14:anchorId="7BE64B04" id="Group 1" o:spid="_x0000_s1026" style="position:absolute;margin-left:18.6pt;margin-top:4.3pt;width:206.4pt;height:56.35pt;z-index:253438976;mso-position-horizontal-relative:margin;mso-width-relative:margin" coordsize="26212,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xhoxjwIAAJoJAAAOAAAAZHJzL2Uyb0RvYy54bWzkVtmO2jAUfa/Uf7Dy&#10;PmQBAkTAqCodVGnUoi4fYBwnsSZeZJtl/r7XTmAgTBeNeEEVwvF677nHx9ee3u95jbZUGybFLIh7&#10;UYCoIDJnopwFP3883I0DZCwWOa6loLPgmZrgfv7+3XSnMprIStY51QiMCJPt1CyorFVZGBpSUY5N&#10;TyoqYLCQmmMLTV2GucY7sM7rMImiNNxJnSstCTUGehfNYDD39ouCEvu1KAy1qJ4FgM36Uvty7cpw&#10;PsVZqbGqGGlh4Deg4JgJcHo0tcAWo41mF6Y4I1oaWdgekTyURcEI9TFANHHUiWap5Ub5WMpsV6oj&#10;TUBth6c3myVftkutvquVBiZ2qgQufMvFsi80d19AifaesucjZXRvEYHOJE3iZAzMEhgbxcN0MGw4&#10;JRUQf7GMVJ/+vDA8uA3PwChGMvi3DEDtgoG/KwVW2Y2mQWuE/5MNjvXTRt3BZils2ZrVzD574cG2&#10;OFBiu2JkpZsGkLnSiOVASzxKAiQwB8nDBOcX+T5g2S1zM5t12MX1KMmTQUJ+rLAo6QejQLdwmhyT&#10;4fl03zxzuq6ZemB17XbK1dvwQOMdjbzCUKO/hSQbToVtDpSmNUQqhamYMgHSGeVrCiHpz7kHhDNj&#10;NbWkcg4LcPwNwDqgJwMe5QswF4IBif1WVPEwGbRn8SCsOJqMjsJKJ/1B4icc9QG8aWOXVHLkKoAP&#10;YMCm4AxvH00L6DClpbHB4MEBpGYnoHIzqkr7XU1Bz00rKmmSxTUVFY+GSRpBRrpMVuMUfi+5ChKu&#10;P2GHlPM/SioZDrqacl03LSp/Jk6y0RXSVBz10z5koFdENZrEY7j0OhfgVfOUvwvhAeCTbPtYcS+M&#10;0zbUT59U818AAAD//wMAUEsDBAoAAAAAAAAAIQBk/g5YxxcAAMcXAAAUAAAAZHJzL21lZGlhL2lt&#10;YWdlMS5wbmeJUE5HDQoaCgAAAA1JSERSAAAAkAAAAFsIBgAAAJxpDM8AAAABc1JHQgCuzhzpAAAA&#10;BGdBTUEAALGPC/xhBQAAAAlwSFlzAAASdAAAEnQB3mYfeAAAF1xJREFUeF7tnQdcVNfyx0dFBQRU&#10;mmDDgl0BAY0FS7BiD+ZZyYsiiS8xH03EbkzUACr+nyaYRI0lxahPsRs1Bo2iImBBRBS7IiAgVel1&#10;3pmzZ0URdRvL8v73m89m9869Xnb3/u6cmXPOnK2BDJCQUJGa4llCQiUkAUmohSQgCbWQBCShFpKA&#10;JNRCEpCEWkgCklALpfqBdu7cKV5J/K8zceJE8erNKC0gRU8sUX1R5jpLTZiEWkgCklALSUASaiEJ&#10;SEItJAFJqIUkIAm1kAQkoRaSgCTUolp2JBYXF0NJSSnUrVtHWKo/z549gydPnsCNGzcgPj6eb6ek&#10;pEBhYSHUrFkTCgoKwNjYGNq0aQOdO3eGxo0bg4WFBdSrV0+cQXMoc52rnYAiIyMhIOBbePQoHtq3&#10;6wgfTvGAbt26i73Vi6SkJLhw4QIEBwfz59u3b0NaWhq7OUrEERVjYGAAZmZmXEx9+/YFd3d3aNeu&#10;Hbuh6ooj1ON/RkB5OXlw/UY0lJSWgq1tGwi7EAYfTfsITNid6GDfGcIuXoKiomI4dyYYWrZqLf6V&#10;7pOQkAAbNmyAHTt2QGxs7HPBkIfp1KkTF4O5uTk0adIE6PLk5+dDeno6JCYmcg9F/5625f+uQYMG&#10;7CbqBosWLYL+/ftzmzoodZ1JQIrCPrB4VfncvHkTx77njo2sGmHbtm2ReRls1KgR9unTFx/FxvJj&#10;Iq5EYLOmTfGrr5fy7erAgQMHkAmEblr+sLS0xNGjR+MPP/yA169fx7y8PHHkq5SWlmJOTg4+evQI&#10;jxw5gnPnzkUmOKxVqxY/l4mJCfr7+7/xHIqgzHXWSQHdu3sP7e3t0bmbM0ZFXcUHDx4wATlhwwZm&#10;7Eu+IY5CvH//PrZu3RonT/YQFt2FxW24Zs0aNDQ05Bfb1dUV169fj6zZwqKiInGU8jBPhNu3b8de&#10;vXphjRo1+LnHjx+PDx8+FEcoT7UWUF5BAY4cNRK72NljXFy8sCLOmT0Px4515xdCTtDxv9DQwBAH&#10;DR6M129cF1bdg97zsmXLuKeoXbs2+vj4cE+iSTIyMnDlypXImjMuIkdHR7x48aLYqxzVWkC+Pn5o&#10;3bgxhpwPFRYZixZ8ieMnjEPW7gsLop+vj6wZMLfEFi1sMCjohNijO1Czs2LFCu4d6OJu2bKF2yoL&#10;atqaNWvGv5f27dvjlStXxB7FqTYCysrOxoOHDuLSpUtx8eKFTDy+2MjSCjf/tFkcIYOlsjhsuBsu&#10;mL9AWBBTUlOwla0tjh4zGmOZux40cAB2tnPAnKxn4gjd4JdffkE9PT1symK1oKAgYa1czpw5w+NG&#10;EhHL0vDJkydij2JUCwFdjYxENzc3rFevHtZvUP95IOjs2A1zmbBeJCbmFlo2ssBDhw4JC+L6H9dj&#10;LXZh6I4jvOfM5vFFWGgY39YF7t27hy1btuSf7eDBg8KqHaKjo3mATd/pxx9/rFScpfMCSk5Owq5d&#10;Hdhd2QR37dqFhSzu2RMYiGaWZrhz56t/w3ueN3a1d8CE+AS+nZaWhh3adcSRI0diXn4esjQXh48Y&#10;ic1smmNCQiI/RhegLIkuoJeXl7Bol7///htNTU35e6AsT1F0XkB+36zg6eup06eEBTGWpaZ2Dl3x&#10;8uUIYZFBnqoFu4s3bdkkLIgbNmzgKSu5aiL49Gk0rGeIUz2n8m1dICYmBi0sLHjcE8k+Q1WxatUq&#10;LiBra2uF34cy11nrY2Fx8XGwcdN6mDB+PPTvV9bpRd33Ns2ag7m5mbAA775f6e8PLr16wzTPadxG&#10;Xfy7du2GyZP+CX369OG2/Qf2QW5OLrj07M23dYHAwEA+FDF27Fiwt7cXVu0zefJk6NixI++EZPGY&#10;sGoOrQto22+/Q3pGBvxzyofCImPn7zvApXdPaN68ubAAnAsJgQvh4bBw8SKowf4jHj9OhMirkfBO&#10;D2c+rBEaGgrHj/8FNWvWAOdu3fgxVU12djawmAdYyl7lQz/Um+3h4cFfs3iRfX+P+WtNoVUB3bx1&#10;E77/cR3069sPnBydhBUg9Px5uHXvNox+b4ywyAg5c47dvXbQxtZWWACuREZAdk4WeM+eDcOGDYP3&#10;338fbt68BbVq6QFr0iCLeaiqJioqCi5fvgw9evSA7t2rfpyOvCBL7eHOnTtw9OhRYdUMWhXQ1s1b&#10;IDUlDbznzRYW4KPNu5i7t7ezg3Zt2wkrQElJMRxhH7argyO/k2kE/t9r/g2eU72gQ9sOwDILWLHC&#10;D1avWgV+fitg5MjR7LxzoC8T519BJ8RZqgYWvPJnV1dXPr5V1bCUHkaMGMFfHzt2jOJe/lojyEIh&#10;xVAniE5IeIzWllY449PPXupIi752DZ2duuH58+eFRQaNc7VpY4shISF8e/u2bahvYIBeU6Zh3KM4&#10;bnuRwsIiDA4OxhHDR6CVlTX+/OvPYo/2oaEE+mr37t0rLFUPdXdQd0KLFi340NCb0Mkgeu/+vVDH&#10;oC7M+OxTqFFDFs8Q4ZcugqWFObRv30FYZPxn5y4WD7WAXr16sWD0CSzz8QW34W6wbv06aNqsKW/L&#10;Dx46DOvXb4Ad/9nJm4zevXvDocOHYOHCBfD5zC/g519+FWfTHllZWXyEXU9Pj4+S6wpOTk7QtKns&#10;e3v48KGwqo9WBEQZ0sH9B/jclQ4dXhZK1JWr0LZjOzAyMhQWgEdxcczVHoUPp07h2/sPHITU1FTw&#10;/mIO1K2rD1t+/hVGjBrFg8OF8+eDl6cnuLm5gft770FMzA2YOXMmzJs7F/7tv4qdK5afQ1vQ5C95&#10;k8vudGGtemj+UOvWrXnIEBMTI6zqoxUBhYWHwcWLl2DK1Jczr+ysbJZJXYUWNi3Zl142uzBwdyDo&#10;69eFMSNG8e0/mKehDK13r56wLmAdfPLxR9DNyRGCTh6Ha9FRcP7ceQj4LgAynz4D9zFjIfJKJCxi&#10;mVsvFxdY6beKn0Nb0AxBClgJ1vzyZ12APKKtSEbIQ2oKrQjo5PEgaNa8GXR3ejkj+fv0aSgpLQEX&#10;Jgw5aWmpfKLV7Dmzwbi+MeTl5UJcfDzYd3GAzMwMWO2/GkaOGgkBTEg9uvVg57UBB8eu8ME/PeCP&#10;I4fApa8LfPHFbEhPzwBPTy84+fdJuBJxRZxdOwwePJg/n2afL455U13B0tKSP79txqMyVLqAcnNy&#10;YN/hAzBu3PtgZFKWkVAnG3VsUZrr0NVRWNndER/Hp3o2tZb1B+Xk5UFBUQGYWppDMLsgGU8zgAWp&#10;FU7fNDYygbVr1oKeQW1Y5b+SpdHdYfjw4bD2u7V85qK2GDp0KLRq1YrHGhcvXhTWqoeaV6J+/fr8&#10;WRNUuoCeJKfC44REsOtsJywyqDf58pULMP2jacCyA2GlD6kHRQUFzNuki+2aPOimuVIZmVk8MG1t&#10;25LvqwhjJlKP8RMg5Nw5FtA+YwH1Qj53Oi1ddj5tQBfIxsaGp8sUVOsK1Iv/4rMmqHQBZefmggm7&#10;qKbm5sIio5GlBdQzNIESLMvIZCDk5zEBiQ9Zs2YtwFKAvKf5oE9ehyXIJcXM8BqKioogIyOTx1dP&#10;MzN55cK8+XN5pqctaL7zqVOneK86dSbqCsnJyfyZAmlNUekC4t6D/iunExrHsmFp+tUrEcIioxZ7&#10;R/nsA+bn5/FtI5Z1GerrQ1ZBDnS268Riony4d+ce31cemnA+baoneM+ZB2YWlsxbmUJ6WjroMQ8n&#10;d9+VSS67WXx9ffnkdgpaFy9ezCfI6wIU91AmS5SWvv4GVJbK/1axGAryCtkjXxhkWFlbM+/QEK7f&#10;vsm3aeA0Jvo6bN30CxQVF8DGn36CmbO84Zdtv4G+QV3ISEthAXNzLsj4xFcDUxoOoS77bdt/hy6d&#10;OsKyZV+DkbERLF26VGPpNAXEFJ9VBA1Wenp6wpdffsnTeD8/P5g2TTYArAs8ffr0eUBvZWXFnzVB&#10;pQvoKWtKcgtzWFP1ahBrqG8I16/egL2BgTDVywvGTxgHCYkJ8CVLwT0mTYZOHdqAqWlDsG3TDu7d&#10;vce9U4uWLZggXhZQSmoKeM+dA7nZObBmzRo4HvQXS/td+L7Iq1ch+Ewwf60O1FE5atQo+OCDD3gC&#10;8CJ0R/v4+LC4bheP0bZu3Qpz5859Kbarai5dugT379/n78nO7uV4VB0qXUA52VkshmGBSwXDLw0a&#10;NoSY2zEQ8P33YM+8xnaWvu/Yvh2+8fGFWbNmwfR//Qvc3cfCINcBfLpHekoGS5GHQPiFUF6AJ+eP&#10;w3+w/9eEw0f+YCn8F9CoUSPZDka9ekbMaySKLdUIDw+HSZMm8dH/EydOwJw5c1hTKmtiiRyWaV67&#10;do2//sc//sE9oa5BAqLYh+rNqENRU1S6gKifp5Si4Bplf4psPzLRXL8SDV5eU5lwfof5CxZCFzt7&#10;HjuUp2+f3pCangb3Yx/CB5MmQsKjx3BD9KZS3LF7dyAsmDevwjsrj+2vrVdbbKkGDUBS1Sg1nxRL&#10;/fbbbxAQECD2ygoCHR1lXRFUnkzNsS5BhYnnWFZKUFk0dTFoikoXEPvKmfdBmRcShIaEQWxcPPj+&#10;nx8fnmjaRNZz+zosWbzUubMdnAk+De06tAcXl15w4i/ZiHtS8hPIy88FZ+ey6SFyoqOi+Thaz3fK&#10;OipVYdy4cTzop7RczooVK+Dw4cNiC8Db25uPN9E8oE2bNgmrbkAxYESELFmhylVNlUBz+JCqgqgy&#10;Gn/gwH40NjJC5vqFBfHJk2TMysoSW4qx9tu12K17dywpLsEjx45g//79sLCoAO/evYfvdOuOt27d&#10;FEeWMX36xzhp/ESxpR4sSMaZM2eivr4+qYg/2N3Mq0TlUNUFTdWtX78+nxmgK1C1Kr1fel+KlPno&#10;1Gh89PXroG9o8NK8GAuWYhsZGYktxejj4gLJyUlw4mQQDBs6DGyat4SrkVHQkgXVjZs0gUMveAMi&#10;61kW3Iy5BbXq1mIe6uUMUBUoc6EAfd++fXyGABEdHc2DZzk9e/bkNeqU8cjnBFU1GRkZsGfPHv56&#10;yJAh0KVLF/5aYwghKYQqHmjx4iX8rrx4QbUqSTk0h2jipIk4dKgbfx0aFo579+/h+06dOonNmtug&#10;/8qVmJ6Wxqs8iI0bN2DDhg1xyNCheOfubW5TBKok9fX15dUULPh8qZiRoKqQr776ilc8UFmSfM7S&#10;t99+y+90W9uyeUxVzf79+3ldGrthFfaKylznShfQr7/+jMbGJnjipPpVo6HnQ5hQmrFmcR/fzhH1&#10;YyVMUD9t+gmdnJ2wv6srLlqwECMiLvN9J4JOIPMKOGjQIMx8msFtb+Pu3btoY2PDxUACnDJlCp/w&#10;Vl5IVDo8ZsyY5xPH6Dj6N7oykYx5Qnz33Xf5e6LaMEXRKQGdOhWMerX08AC7EzQBa8r4QgLkacrz&#10;mMUp50LOYlhYKCYlJQsr8vioXdt2uHtXoLC8GSpgZIEm/+LlD/I2s2bN4sWCL0JVs/QgvvvuO34s&#10;vT8WYGNmZia3VxXr1q3j74dWNbl8WXZDKYJOCehq1FX+IZQpbHsdfzFvYmxizM83b948YVWMr77+&#10;GgNFk/c2FixYwP9GRQ+qO/fz86swCaBlVWiBA3Nzc2TpPl/gYPr06cjSfkxOLhO0NoiKinpeI0/N&#10;rTLolIBSUlJQ30Af5y8sq2tXhexnWThkiBuLpxph/37v8lU5qHlSlMTEJExNldWIyz1GRdA++Zzm&#10;Fx8kCMpiqMad1vOJFWsUVQQtrfI1E6y8GaTHkiVLxN7Kh4RMTSv9XScnJ3z8+LHYoxg6JaDc3Fx0&#10;sLfH98a898YL9zaOHDmGhvqG+DlrRh49eIRdOnbBrl27sov15gni5SktLcGfNm58o0uPiIjA5cuX&#10;80CamoGtW7ciy754QJ2UlPRKLCSHgntaGCs0NJQ1o2E4bdo0fhFpoQNtVqfKg3mW+eLRo0eFVXF0&#10;SkCU0UwYN45dbEfMLrdogqLQBZszdy52e6fH84qC8yzLMbewwEEDB2N83KtVGm/iXx9PZxmbv9hS&#10;HvocJBBqlkkwcqicmVYfqyEWeqJHq1ateI26tiDxWllZ8b+9aNEiYVUOnRIQ4evng2YWZqw5SxUW&#10;5Xjw8D727OWCm7dsFRYZBw4dxgYNTbFfn75vbFLK4zpgIM7zni+2FINWtyAvQotD9e/fn6fvFOuQ&#10;kORQmkwdjc7OzrwZXLhwId64UbaiWmVDy7i4sCSDxDN8+HCehamCzgmIlmCrU6cOJiaUrTimDJs3&#10;b0bPKR+yrObVNPzYn8ewSZMmfB0c6pV+GznZOdiyZQsuBEWgZuncuXNcEGZmZs89C600RkvUvcit&#10;W7e4qCZMmKDWsnWqQJ5+xowZ/L1R8E7L/6mKzgno+PEgNNA3wLPlVh1TlI0b1+O6778VW69y5txZ&#10;7NSpI9rbOeCp4FOsyStbBq88/v6r0dnRmaXjd4Xl9ZB4SGjkbeTCkT/mz5//SixE2+7u7rzviNY+&#10;1CYBAQH8fVHKfvbsWWFVDZ0T0G0WJ9iyWODr5aqtpkqrkSU/eXMaTE3YR14fYctWrfETdieGhJx9&#10;abXSZObefb7xwSaNm+CxY8eE9c1QPw6Nd5UXD4nkdX081FdEx/z555/CUvns3LkTDQwMeJa4Z49i&#10;XRVvQucElJX1jLfN1AlYmRQzzxN04iS6ug5Ec1NzdBvqhku+XIIzPvmEuXUntLayRv/VygXP3t7e&#10;L4mnT58+GB9fcVNMgh08eDDvhKRgVhvIB3BpvSRVr095dE5AxPJvlnPXHhx8Wlgqj/DwcN7suPTr&#10;i6NGj0YPDw9ctvwblQJaimtomToST48ePV7piX4RyhCp8476f1JTVUsYlIGaSflaiBs3bhRW9dFJ&#10;ASUlJaKpqRl+wy5kZfPV0iVoa9uGXXzNxCG0MMHs2bPfGtdQSk+BNl1UTS/jWxH0nkg8n3766Wv7&#10;plRBJwVEvD/WHQcOHMCbtMoi9mEsX9Vj9OhRWKq571QhaLiiS5cufPSb1n6sTEis1N9DC7JTb78m&#10;UeY6V/p8oBd5p0cPePAgFp4+rZxiO/Z5YN0P38HdO3dh8iSPF2fRagUqHWYpPF9YgXkFPj+bpsPS&#10;wk40h5tWLqP505qA5iVRhQj9PZrnXGXIdKQY6nqg37Ztx/oNGuCdu29PoVVhz55APmZFawQVFqg+&#10;bKIONMhKMxflP2lA74divw4dOvAYioLwtWvX4rNnqnth+hvU70WdluXXVdIEOuuBjI2MoLiwEEo1&#10;WNwvJ+LyJZjx6QxoZdsGVq1cCbXrqDeRXlVopuXq1auBpfG8yPDzzz/ny/A5ODjwKlnyRuSZqPiQ&#10;PJUqZGZmAgvuefm0fMWNKkMISSHU9UA7d+/C2nq1MfpalLBohvCwUGzFMiV7O3u8du2asOomNAlN&#10;ntVR/40qMBHygdIBAwbwwWpNo7MeqDC/EIqKi3gVhaaIiLgM48dNgIamDWH//r28bEWXcXZ2hhkz&#10;ZvDX9LtcqnghiqcolqK1D+nH56oSrQooL1cWQGIx3YDqc//efZjm6QW1DerAtt+3V5sfnaN1m6n+&#10;7fbt2/yH45SFKmNLS0v5Er5VjVYFlJmRAQb69cC4fkNhUZ2S4hLw9fOByCj6Ccx10KF9e7FH96GL&#10;z7w/sECb19ErizyT04UVYLUqoE5dOsO7ru+CsYlyJT0VQeXKe/fuAw+PD2DwQNmKYNUFEg1VubLs&#10;TKUmiKpjCRJiVaNVAQ1zc4Pdu3aAtbW1sKiOXm096OXSGz77bAb7QsuvMaTb0IKXVB1qamoKLBUX&#10;VsUh70VQv1JVo1UB0WJR9YyMNbJWj6mpGaz/4Udw7PpqSbOuQ00XxUCqxjC0AggVCNKyxlWNVgWk&#10;SagZoH6Q2swTVTfIAw8cOFDlX1ju168fXyVEE7/QrC7VVkDVGfkaQvKfH1AWav5o2ITiqKpGElAV&#10;YWJiolMLUKmKJCAJtZAEJKEWkoAk1EISkIRaSAKSUAtJQBJqIQlIQi1q0KQg8fqt0PwVif8fKPpr&#10;00oJSEKiPFITJqEWkoAk1EISkIRaSAKSUAtJQBJqAPBfDQ/FE+rDWF0AAAAASUVORK5CYIJQSwME&#10;CgAAAAAAAAAhACB3QRwEEwAABBMAABQAAABkcnMvbWVkaWEvaW1hZ2UyLnBuZ4lQTkcNChoKAAAA&#10;DUlIRFIAAABmAAAAVAgGAAAAcG1CxAAAAAFzUkdCAK7OHOkAAAAEZ0FNQQAAsY8L/GEFAAAACXBI&#10;WXMAABJ0AAASdAHeZh94AAASmUlEQVR4Xu2cCZgURZbH/5l1V/VZ1fcNdAMiiIKCPSiIsooysrKL&#10;Ox+j6wjKjscw6oyK+qG44urqrrgr4y0fM4Di6gzoJ7uCs4CIcg2g0NAccnY3fd/ddWVWZe572VlS&#10;doP0WdQ69esvqjIiI7O6458v4r2IqBZUAjGiDlF/jxFlxISJUmLCRCkxYaKUmDBRSkyYKCUmTJQS&#10;EyZK6VaAuWrVKv0oRl+YNWuWftQNWJjz8d577+lHMXpLT9sw1pVFKTFhopSYMFFKTJgoJSZMlBJx&#10;YdatW4epU6ciJycHH374oV4aozMRE6a2thYPPvggpk+fjs2bN6OmpgZz587Frl279BoxwomIMIcO&#10;HcLs2bOxZs0aFBQUICEhAYFAAC0tLVr5iRMn9JoxQgy4MO3t7Vi8eDF27NiB5ORkCIKAxMREuFwu&#10;7fzBgwe1Ls3j8Wj5GB0MuDAvvfQSdu7cCaPRqDU+BbVaeXx8PC666CI88cQTGD9+PPbs2aOVd4d2&#10;TxBtlLqLp12GzxPQc/8/GHBhtm7disrKSq3rkmVZK/P7/Rg9erRmSTNmzIAoiqiqqsLLL78MRVG0&#10;OmejvFrG22vqcN9z5Zj77HG8+PvT2F3q1s925cTBJqx+uxTP3fcFXnzgS6x7/yiqy9v0s9GN4WlC&#10;Pz4n+/fvx6hRo/Rcz5g8eTI2btyI1tZWrdFNJpPmADzyyCPIyMjQROL7v/DCC1i5cqVmUXxNZ0qO&#10;evD0m6exs8QDKaBSCuJYuYQt37Rr50cV2rX3EF+sPYXli7/Bod11kCUFnlYZpX+pw97t1Rh8UTKS&#10;U216zcjQ0zYccItht3jJkiWIi4vTuq85c+bgqSefgpPGGBbrs88+0yzlwIEDWn22onWfrtOOQ3DX&#10;9fLKGtQ3y7BaBbIwlZIBZosBCgR88OcmHD7l02sDp0+0Yu3yw5C9QVhsJq2uaDDAZjOivUHCin/b&#10;g/YWv147OomIVzZmzBi88cYbuOeBezBt+jTUttTg8P4SvPXmG1j29jL42/3IzcqjxjPC6/Vizt2z&#10;sX3HNv1qYO8RL2obVZjoPDotUoiCCo9PwX9vadJLqPtcV4bWJonuJ+glZzCaRNRVS/h235n60UhE&#10;hGGuu+46XPnTK1GOSnx14iBWvLUcX637CgafEYneRDiRioSCVLIAFc3tDfjF3behtHS/dm1NowxF&#10;DUAgS9F+Y25vFogTCcPJ7T0zNgWoqxPopEivXD2UBO1CLhNQSVYVzURMGGZM+mUwepKx7LWlKK85&#10;jmGufNjMdqhBlcaWIKzJSUjIy4LPHUAFOQx3zroNVRUVGFYQT5ZBTX3WNb2OJs9KNXdkCZvdqLnl&#10;nfnuavqs3KGJeqYD2R9E+dd1OLmzBr42SS+9cERUGLPZghuuGI/Lc/JRZ1RRNS4OCeOyYc6uhWqp&#10;gaM1gFQSKiUuG56mIE7UnML8hY8gx+XHiCI7/DI1LRuGZil8R5UaVEFqogE3T0zmAo1J0wvgSrOT&#10;5VCG6nXYSQd+fwAZBQkovNip5RWyrhJyFN795RdY+8we/M9z32DFP23BtuVH4CM3+0IRUWFCLFz4&#10;LLJdGWiVvIhPc6AwMROwGiCQ1yYoKoz2VMSZEtHc1Ip1mz/F8/+yEAtmZ+OyYQ74SAiZGlMOKPDR&#10;g52SbMK9M9OR5qTxR4c9rlvmDoc9wQSJHIAg15epvi+A3MJE3LVgDOzxJrJA4Mulh7DhP/ehrdYL&#10;hepwXW+LhG0rvsWfF++FEjy3+z6QDLi7fDZsNhumTJqMT1b/F1xt1HjGK+ENOtCARhouJAQcAhwu&#10;I3VpXnipizFLMpJpfLl37mQML7BRcCkj3mHAz29IxuybUzFiSFfXN4u6v0uuTEMSidTW7IMzw4Yb&#10;byvC9NnD4CRrYuqPt2Lj72gcE0RyFOgZpe5PJNMS6cVA+aZTbXDmx8NF9+orUecun4u0tDRMvWc+&#10;SuupTw8kIDdnFIqGDoLfQG6v1QvJ5kfc4AxuJRgS7fjLB3/E6t+/jeLRDjz3qzy88nABdV9OZKSY&#10;9Dt2JT03Dtf/bAgef30iHv6PCbh6Wj7ikyz6WaCxol2zKNKlCwI5FAE5qFnSheCCCcOk5OXB/Lcz&#10;qevYAnIDkJUwHvmusTB725BI3U6yHI90+xAc+GIfVuzeioVLXsKqNWv0q/uOqnVTHAmFwwMYOSMd&#10;mQvGBRXmssRkpI0aDv/fjEV9SwnMcg6GOCdhZF4+rGIA1jYg1W+DFOdATcCDzKtHYunKlfh67zf6&#10;HfpGYqYdRqNBG2vCHQSGPUADxTyOlDMWFkkuqDCXprhwVUoqrMVXYscIG6rb90MYlobiMaORbsxD&#10;UKbxBkEkxduR5EpC9daDdByPlR/+UZtb6ytpRUm4+KY86s4CUMnpCFmJSobEswb5Y1NROIEckwvA&#10;BRXGSOPHr0eOwsyCfPxkxq04XeSG1VSO7OpsTBk+A3Z7HD3G7TD7DHCZXag9WYWdGzbAIElYtGgR&#10;2tr6NiFpMIq45pcjMG5WIcwJBsi+IPyeAIw2A0ZMycYN8ynuMhv02pGl2zsxe7SL8DwEKcATacTt&#10;iMQ7aA8E8W1DHT59ayky6pxQpSac9jfjk43r4RZkyBaZniJRWwnlxTZeZBs3bhyWLl0Kh8Oh36X3&#10;NJEjUHesVbMcZ14cUod8PwDtKz1tw4gKUylV4rOW9SiTy2Ggn1xLLm5KvAkpxhS9BrS5sn//3RMQ&#10;MgMw1DbCXR/Amo93UWBIsrAvS3A3xksFM2fO1Gaon3322bNG+n1FlRS0bj4Nf1k7tZQAa1EiEiaw&#10;p9jzz+ppG0asK9vh3oH5FfOxsmEltrZvxZa2L/CH+uV49NSjOOw5rNfqiHFuv/UBHCipQqLTCqvN&#10;iuLiy7UlA36GOKWnp2vrO83NzSgtLcUrr7yiX91/SOVulP12G6oX70PjqqNofO9bVP/r1zj95E7I&#10;VQO/2hoRYWrlWrxe+zpqA7WwG+wwCyaYRTPsog0VgQosqV2C5kCzXhsYRF3V47MexdEDjai3GSlK&#10;z8Rll16KYJBiDnpyDQYDUlJSsGnTJhw+fBhr167Vdt/0F0GK/Kte/Brew008EEKg38FgM9Fni2jb&#10;XofqJXu1+b2BJCLC7HLvQrlUToKcmWgMYREtOOg9iBJPiV7SwSWXjsOMv3sIgRo3ZL8fmVmZKCoq&#10;0lZB2WqsVis5B3bNagYPHoznn39e233TH7h31sJzsBmCpdPATz2YYBfh2dsA945avXBgiIgwp/yn&#10;YBQ65rL4OdPSdwfcZYvwql0j7KuLJ2L6tf8I1e9GfX0DcnNzkZ2drVkOi8ODPo81vJmDRVq2bFm/&#10;bIfyHCFRSBMeSdhBCXdS2GVRfSqkynMvafcHEREmx5KjeWJdYGEIHre5izsb1984DcUTr4XJZER1&#10;dbVmNUlJSd8Th0UpLy+Hz+fDnXfeibKyMv3q3mF0WjqWeeg4lM5AMtHDIJoHtukiIswo2yg4DU4K&#10;FrvuVJEUCVnGbAy1DtVLunLbbbdj6NCh2vL0yZMnMXz4cM1JYNgpYHFYtJKSEowcORILFy7UROot&#10;jtEuiKaOGYHvQ85HQIEp3YY49s4GkIgIU2ApwMMZDyNeiIdP8WliSKoEH/04TS48lPEQ0oxpeu2u&#10;8NYn3sXJ+9FYBLYIFoothp0Bfnc6ndrGQU4fffSR5kL/0I6bH8I6LBlJMwoQ9AegkMvMYqgUZyl+&#10;ir9o3Em9eziMLqtee2CI2LR/tjkb4+PGg0JFOEQH0k3pKHYU44H0X6PIVqTXOjcWiwUTJkzAtm3b&#10;aLyp1wJM3ujR0NCgicPwDs9jx45hyJAhMJvN2L59O6ZMmfLd+e4iUJziuCwV5gw7VC91wSYRxmRy&#10;NoYnI/VXFyNufLpes/v0tA0vSOTfF+rq6nDfffdpbjJ7ZiwYd2Pc+JzYSlg4bgTelXPLLbdoe6T7&#10;ArvP7DYbHGcW43pK1AaY/UVqaioee+wxbcBna+GZAt56GwpA2Utjy+HujufSNmzYgNWrV+tX9w5D&#10;orlPovSGiAojoQ1l6qc4rnyIo5Qq1I00nHZ/q2uIsWPHamMOi8DfGuCAk8ceFoYTW5IkSTh+/Li2&#10;2fDee+/F7t279au7j3Y/ciiUP/0JCo1b5HnoZwaeiHVl9diNUvVNtCqnKEcDKb2aKLZJES7HJcJv&#10;YcGZzRTd5dVXX8UzzzyjdWE8sckbCDkA5TyLxsEnC8ewJ7d+/Xrk5eVp+fOhUveId96h6JjiIrcb&#10;Kt1PTYiHcO21EOfcxYOeXrN7RGVX5kcTDqivkb2cpK6augXRBrPA7q4RNep27FMXk1A93zJ0//33&#10;Y968eZp1sBvNlsKC8LPGXRt7cTzJyULxV0Fuvnm6Njt9XliIF1+Auvlz3qRGbhp5YBYzBOo2lY8+&#10;hrqUBBtgIiJMlboFrSSKgeyCCflIHFGbBDvqlN1oRMcW2Z7y+OOP44477tACzorTFSQCz0J3TKXw&#10;ghePN04nz14LaK45hG8+f0sT7odQv/wSFBTxjCpdFubRkeiiyYTgpk0D3q1FRJgGlJAonTZN8N9L&#10;iRspSNYio2NzeE/h8YUXzSZNmqRtP/K6G2CQ20kUH1S7G4pZRlKmBfN/Foc/PJmFeN9mVJQd168+&#10;O5owFDuFo2/4pBajX7qpCWovxqyeEBFhHELWOQd5lf5O7n7EPvwvCHaLeTN6bn4uJFmCR/JDMfpJ&#10;bgn+oBdThvlwz60iRg7zY8RQL07sf1+/8hyQI0FPjJ7pCv++nYXrbyIiTJo6niyGxxR2aTvK+I2f&#10;QIVsxYo0JAiFHSd6CQ/qK1asgCspBT4Sw+P2o7jQhXn/kIfH5mbAaLOgucVNY0YNxOa1OHb0kH5l&#10;V4SJE8nizj5roNKYo5LLLlCwO5BERBinMAJFws8RpD82QE8xv/L+Ye7CjLBjJOaRbD2PpjvD82Tv&#10;fvABEpwJKMy14bl5N+Kh26cgKWkwzLYUGr+NaGtuwqX5XlTsX65f1RXhiisgXD8V8HjJgSSBFH6C&#10;6F3/4pVwxy+AlDOrrgNBxKZkkjEC8UIBvEI1zEiiESeJykZhtPAbuIT+2+WZkZ6J8eOKkZmr4Jri&#10;yZDcQQQU/i6MTAO3H0HyrIyChPbmOrjNE+BKOcscHY1bGDMG8PogkAvO46DA7nFaGoS5cyFef71e&#10;sfv86Kdkukt5eQXqjqxHTnIACclueBr3QfWcREAqg+ptR1yCE4dap+Hyn76kX3EO2tqgVlZqYgmD&#10;BnWI1gt+9FMy3SU3NwdjrrsLR1vTSaRmxNkHQbTkkNVkUopDQPbD7P0ch0vPs3mQHAth2DAIhTQG&#10;9lKU3vCjFSbET665BaaMv8fWfYApPhVWRy61bxZ1b2bkp/lQdWSpXjO6+NELwxQMHY0xNz6EPcdz&#10;UV3tQJwrC4I9gQJ6EW1lG3r0VfZI8VchDMMzABOn/QZNibdiyz6ehU7D+x+1YM5T32L+o4+edzYg&#10;0vzVCBNi3FVTMfiq5/HaJ6m488UK1LcEseWrr6Luf9pEpTD89HLiiUhOPA/GiTf5hRLPInPiCUxO&#10;ofzZysKv4/sMHlKIR55+C4v+eRHsDhsknw8LFizQ/udAtBABd5lvHzYRqMOfGlrc4ig7yLvtVT2v&#10;iRL87vx39Tolhs8x/AlaCb2EPk2bOiG01U2RVzj5mMrogOfYeDZ60+ebtLWdI0eOYe0nH2v/sovF&#10;DC0dfO8efINe0tM2HHBh/le6H83KaYofBMiKCE9AhaQa4AtSFB4U0aIY0STbSJh4eD1FUJAIqSmf&#10;6luBEyYEPSKUVgMUHyVZoDw3DjVYG2CUAzD5QG5vACmyAqcSQDxF6hlBGVmqDJfSAitqYBIaYRQb&#10;YEAQJrGFAkwZRoObyoPkRguoqy3D1xWV2HhRIRa8964mGBMSJpRYTH7vjUhRJ0yFZw9W7XgCra2N&#10;8MqAP0gWQA3rVwR4VBFuEqdZouCNjlU5iwRKoog7C2rQgmC1LgiLQ+88D6rQPRTejUeCiDxdQnlR&#10;UuDwK4hTJVgFOqbCRASQrM3DuUkQL0xqG4z0lxrhoc/yw0TvIlmbmUTib1rYKJXDjynvvIPMgkGa&#10;JYbEYBFCooSnnhB1woTgPp8J7546H4fnO9cJpfA8E34cTvhTHTrmxgwdh/KhstA7764Jt4xQnVA+&#10;dL+eErXCdIfwRg4dn6sslA9/D6dzI/J7KHXOh5eFCD/uD3rahlHllXFjhJ5Ofmp5ox//tyZ+ijnx&#10;ViXu/3kXJifeKcOJN2J0TqFzobp8HV8fuhffl+8f3kWFROpvUXpDVAkT4wwxYaKUmDBRSkyYKCUm&#10;TJTSbXc5Rt/p9zgmRuSJdWVRSkyYKCUmTJQSEyZKiQkTpcSEiVJiwkQpMWGiEuD/AKRS3SoPsC0C&#10;AAAAAElFTkSuQmCCUEsDBAoAAAAAAAAAIQAdQQAaTQ4AAE0OAAAUAAAAZHJzL21lZGlhL2ltYWdl&#10;My5wbmeJUE5HDQoaCgAAAA1JSERSAAAAXQAAAFQIBgAAAOB+OwsAAAABc1JHQgCuzhzpAAAABGdB&#10;TUEAALGPC/xhBQAAAAlwSFlzAAASdAAAEnQB3mYfeAAADeJJREFUeF7tnAmMFNUTxgtdEBFPBERE&#10;QERQDCCJgqKIElAxokFYQGMMagiXgHIrYCQaEI+NEPAAQY0RRFQgrHJ5oYLgxRlO5VARRUFBDs/3&#10;r19tv3FcYXd7dmZ795/+kpeeeT39eqa6XtVX33u75ZxCYpQojgmOMUoQsdEjQGz0CBAbPQLERo8A&#10;sdEjQGz0CBAbPQIUqTiaPn168CpGQejWrVvwqhBg9MLw8ssvB69iHA1hbBSHlwgQGz0CxEaPALHR&#10;I0Bs9AgQGz0CFJmnF5mDBmDYP//8U3777Tf5/fffE68PHjwohw8flj/++MP6ef3rr7/KgQMHEp/l&#10;3F9//WVjgHLlykmFChXkpJNOkmrVqlm78MIL5ZhjSo/PhLFRRow+a9YseeWVV8yQP//8sxn10KFD&#10;9p7mjV6EW/8LGJ9ratasKbm5udKkSZPgTPSI3OjDhw+XsWPHynHHHScnn3yyZGVlybHHHiuVK1eW&#10;U045RU499VQ57bTT7HjiiSfK8ccfb618+fLy999/m5fj8Xy1KlWqmJHxdM6vWLFC7r//fnnmmWfk&#10;zjvvDO4YPULZCKMXhrAVqRqEB+lGjRrlvvnmG7d9+3Y77tmzx6kxg0+lhlWrVrmKFSu6O+64I+gp&#10;HYi8IiXmAh3fvPTss8+2I56NtxYHxHXahg0bLFSVRWTE6GeddZYZ97vvvgt6/gEPgqRKrNcZIF98&#10;8YXMnz9fJk+eLI888ogMGzZM+vTpIz169JC77rpLevXqJYsXLw6ulkSI4tq9e/cGvWUM5u+FIGx4&#10;2bRpk9NY7a655hqnjMT61NBuxIgR7uqrr3atW7d2yj5c9erV7XMa913VqlVdrVq1XN26dV29evXc&#10;ueee6+rXr2/vNYbbGIDxmjdv7jTGO31gQW/0iDy8MP0JJb/88ouxFAC9a9asmVx00UXSoEEDadu2&#10;rQwaNEiee+45YyLvvfeeLFu2TJYvX27J8pNPPrHjypUr5YEHHrAxAAm1UqVKlmiZLWUSgfELRFhP&#10;37dvn1PjukaNGlnyTDduvPFGS9SvvfZa0BM9Ivf0E044weL6Tz/9ZN6ebpCUgT5QO5Y1ZMTohBJC&#10;DEbB8B6Emq+//lrWrl0rH330kSxcuFDmzp0rs2fPttcffPCB9RNmlixZIu+//758+umnsmPHDuPu&#10;HqeffrodKbLKJAKPLxBhwwuARzO8MpOgx7lFixa5Cy64wBKmzgRrWvw4jdHGvbVAcjpLLLn6BKsG&#10;dg0bNnQa84NRnHv00Udt7Oeffz7oiR5hbJQx7eXee++VnJwckwRuvvlm6/vxxx/Nc0mGUD8SIhIB&#10;1I9z+/fvN6pJ4xxhikqWKvXiiy8WZTg2zrRp00Qfqn2vrl27Wl/UiFwGAEoP5eGHHxb1gNDXJsML&#10;YxRCmqBNFHvjjTdk5MiR0rt3b9GkamGM88liGQ+Kn0ZDs9GZlJAgzj//fDnnnHOCO6QHkcsAYPTo&#10;0RYCwl6r3u6GDBlifF692ym9dFrRujPOOMOpwSwEqRFt7KI0zS8WughhmmdcVlaWa9++fbHliPwo&#10;FeEFwQvhC7UxOzs76C0ceLMWVfLxxx+b2EUYQjAj3OClWlCZWIbXIpbRjxfTvApJxYvHE5pgOnye&#10;cwhwjz32mFXAJGvqhXShVHi6lvTmaTNmzAh68qDx2ykbcV9++aXT4scSpDIXt2DBAvfOO++4pUuX&#10;WiWLVyp7cUo5jetzPHTokNOwEYyUGp588kmbKcqYgp70IIyNMkIZk4HXeaCp9+/f3ypTEuNll10m&#10;V111leh0lxtuuME8/MorrxR9AOapNF/dcvTeXBxQP+jvls8//zzoOTK2bNki48aNkzlz5lgeSSey&#10;gmPaQSIDyUZneg8YMMAkgO+//97Owbk1XpueTgJkZUm9RmbOnPmfMp8xaSRMWA+MZ/fu3cb9abwn&#10;qTIGYzH+mWeeafc877zzbAxCDcCoRwPf7fbbb7fQhDyxbt06ue+++4KzaUCewxeMVMKLMhcLLy+9&#10;9FLQU3RMnjzZrp00aVLQ49xXX33llHq6Fi1auKZNmzplH5Zc4fJwegSzOnXqGKdv0qSJyRC0Sy65&#10;5F+hBD2eZIzopown6P0HCGq33HKL05nndKa5xYsX22dJ8AWhVIQXvBHgwWGhxZOFETzXgxBz/fXX&#10;y7XXXmtHpF8tkmz6U8kikJEcP/zwQ/PO5Aat9KBGYMYxQ5gR+UGi3bRpk61M8RvGjx8v7dq1s4Se&#10;NgTGLxCpePqwYcPMW3Nzc4OePEDVSKRr1qxxn332mVu+fLklVGRaJGGd2pZQoXlaYAVXpQ/MGGaI&#10;hg63bdu2oDcPyv9NSiaZg3vuuccpI0nI0wUhjI0yZnS+MEaHgXiwZNelSxfTyvnR1apVszJf6Z+F&#10;CY41atSwH861Wm06jc3B1emB5gnT8tVz3fr164PevLBDTfDiiy/a+6eeespdccUVbufOnfa+MISx&#10;UcYSKWIUPBnG4cHUvvXWW201CO6t97fECKtBjSRxIgmQ5PTH28oTzMGHKDg84hciGpIByZT7EIpg&#10;N/B2FsLh8vB4LyMkg7Hohxn5JM94d999t3Tu3Fluu+02efvtt0XziWn96gT2mbQiz/YFIxVPR/Aq&#10;X768U2oW9BQdGm8tUeKRcHSPhx56KFGZIpQxK5gx9JFMSZDKTiyhkkyvu+46C1GEDT9j1NCuVatW&#10;NrP04RrvV0O7jh07Wugj/FAJa7Fjny8qwtgoY4kUD8SzU1mI5hq8Fj2FWeDBLEFAwxP9KhOVq28k&#10;zalTp9oaKzUAifLVV181rcYndjyfpAyl5D5aLMnGjRtl4sSJ1ofH68PKrJAWGL9AhPV0vIfVHeI1&#10;3hQWaizXsmVLpxz7P8kuDEiAu3btsjieDPIKEnJOTo7RT5I5UIMbLeX+YRG5p+NVxGbiKrE2GcRo&#10;NYTFbWUvokxF5s2bZx5MHH/22WdlypQpVqDkj8dhwUwjvhPnk8EsZBahgqIPKZcXTZwmO+P5qdDc&#10;UAiMXyDCejqexfoohUxyAQJFvOmmm6yAqV27tqmHxGQ8moUN3tNY3FCDW1yHXqYbfo2VHAEogPi+&#10;GrLsfSoIY6OMqIywgUsvvVR06sqMGTMSGz23bt1qS3UwF2aBVxCJrXg1LITPMlO6d+8uGlps+Y7N&#10;SgCmwyyBtdC4DzGf2cO1FD2ojmx2YsEDlTJ/TmEMpYKiD120WrZ7aBIVpbhW+qeKyFVGttHBwQcO&#10;HBj0hAPlt1aBti8GNdJDE56V9eQK9HG0cjV0YokPZRL+zRFGgwyQnZ3tNJkm1MnHH3/cXX755VaE&#10;MQu1unVDhw61c8VB5DFdiyDj3Urdgp5wwBtp8GjPpQHyAEuAajiLxxMmTDAPe/PNN+Wtt96yRe4X&#10;XnhBxowZY7vDuD/lPrvBmAno6JyntGc2DB482GbCqFGjgjuUEALjF4iwnq60zWJm2Os8NNGZyIS3&#10;wptTBdwcXg6oPuHueD1QiuiaNWvmNOTZ++Iick/3e13g2qkAL6dihEUkV7RhQX4gV1Dp9u3bVzSJ&#10;S6dOnYzPP/jggzJkyJCUZ2NxkBGj68O0JIkenQq80TE4yTEZJM/Vq1ebsrho0SJb8OC4dOlSWbNm&#10;jSVr1EmSsQ9TaOHo6mzP05kjPXv2tLDjdxeUNDLCXuC87FMcPXq0/VgqPWIqwPtgLBiUI/CsBXD0&#10;K0ywj3fffTchq2Lsfv362YIFn8GwxHwMyxiMBzdnbNgRY6DXvP7661YH8ACpatkFzHfigWkYs7GL&#10;izA2yojRKb2hX3grSL4FBuI9RqIln8Pgvp9roXYkP2ggoGDS2GzvCRuMhfEo91kxIoxw5KHwAAgd&#10;FFxIA/ypDPLADz/8YAUbCRXtXWsJG7u4iNzoeCGb9r3ewS1oGIhzVKvEfSpDjAvPxnCeu2M8GAg7&#10;fGElqcR1wgxerXTQFjFgLFS7eDeLH1SehCTqiXQglI0wemFIlYWkCvQSqtK2bdumvD+FvfColGpo&#10;Uxmpbqk8gdJJHM2pp9v7dCBy9lJcMEOYBWgmqegvJNLNmzfbUh66Dh6PxtKmTRs7r7/bjoSxKFAq&#10;jU6JT8hRnp5IsABjEXqQYgkN/DEBm5mIz08//bSFDfIJf0iA/PvEE08khC32Pnr4sOcTeYnD/L0Q&#10;lHR4YY1S47jTuB705GHatGkmxSYLYzTEMxohhLJfmYqFEIq0IwlmHTp0MAkhlQWWoyGMjUql0Ym9&#10;aCrJ2zeoLlnHZCfYkiVL3Nq1a02rp6Jk7ZW1TGUmpqfwWWU2wZX/hiZu014Yn8XxdKHMx3QoH3QQ&#10;fcSDMNO4cWPbDgGVbNSokdSrV89oIUUYa5kUO9BJTz2PBEILTAnNJarwUiqNDt3DeKlWtAUBqgqX&#10;Z2dZ/sWNkkKpNDqrSugumTAKxRGafP369RNb7Eoapc7oFEsUTxRJvhJNJ5B5oaMssOTXdUoKpdLT&#10;AfGZ/SnpBn9QBlq2bGnHKJCxPwpIFXwdtj+waI245Ysjr8mQJL36yDnP433izJ9AGY9GP0UT/0GD&#10;7dIok8T1dKHMywBsENLQYktwLL+xHMd7uLsa2kr4VFuFChXczJkzgzulD2FsVOo8HeCR3377bUKR&#10;BLymQfdgIAhnxGZPATn6CpbPIa5R1SLtosFT5aIuInDxRwjppotl3tPLIsp8cfT/jtjoESA2egSI&#10;jR4BYqNHgNjoESA2egQocnEUo3AUtTgqktFjpBdxeIkAsdEjQGz0CBAbPQLERo8AsdFLHCL/A5v1&#10;fjjI9JaDAAAAAElFTkSuQmCCUEsDBBQABgAIAAAAIQAE+WEc3wAAAAgBAAAPAAAAZHJzL2Rvd25y&#10;ZXYueG1sTI9NS8NAEIbvgv9hGcGb3XzYWmI2pRT1VARbofS2zU6T0OxsyG6T9N87nvQ4vA/vPG++&#10;mmwrBux940hBPItAIJXONFQp+N6/Py1B+KDJ6NYRKrihh1Vxf5frzLiRvnDYhUpwCflMK6hD6DIp&#10;fVmj1X7mOiTOzq63OvDZV9L0euRy28okihbS6ob4Q6073NRYXnZXq+Bj1OM6jd+G7eW8uR3388/D&#10;NkalHh+m9SuIgFP4g+FXn9WhYKeTu5LxolWQviRMKlguQHD8PI942om5JE5BFrn8P6D4AQ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A1&#10;xhoxjwIAAJoJAAAOAAAAAAAAAAAAAAAAADoCAABkcnMvZTJvRG9jLnhtbFBLAQItAAoAAAAAAAAA&#10;IQBk/g5YxxcAAMcXAAAUAAAAAAAAAAAAAAAAAPUEAABkcnMvbWVkaWEvaW1hZ2UxLnBuZ1BLAQIt&#10;AAoAAAAAAAAAIQAgd0EcBBMAAAQTAAAUAAAAAAAAAAAAAAAAAO4cAABkcnMvbWVkaWEvaW1hZ2Uy&#10;LnBuZ1BLAQItAAoAAAAAAAAAIQAdQQAaTQ4AAE0OAAAUAAAAAAAAAAAAAAAAACQwAABkcnMvbWVk&#10;aWEvaW1hZ2UzLnBuZ1BLAQItABQABgAIAAAAIQAE+WEc3wAAAAgBAAAPAAAAAAAAAAAAAAAAAKM+&#10;AABkcnMvZG93bnJldi54bWxQSwECLQAUAAYACAAAACEANydHYcwAAAApAgAAGQAAAAAAAAAAAAAA&#10;AACvPwAAZHJzL19yZWxzL2Uyb0RvYy54bWwucmVsc1BLBQYAAAAACAAIAAACAACyQAAAAAA=&#10;">
                <v:shape id="Picture 2172"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lmAxwAAAN0AAAAPAAAAZHJzL2Rvd25yZXYueG1sRI9Ba8JA&#10;FITvhf6H5RW81Y05aImu0kqV9lI1iuDtmX0mS7NvQ3bV2F/fLRQ8DjPzDTOZdbYWF2q9caxg0E9A&#10;EBdOGy4V7LaL5xcQPiBrrB2Tght5mE0fHyaYaXflDV3yUIoIYZ+hgiqEJpPSFxVZ9H3XEEfv5FqL&#10;Icq2lLrFa4TbWqZJMpQWDceFChuaV1R852er4Gf1uT+Y47vZLmuan1dfb+tIVKr31L2OQQTqwj38&#10;3/7QCtLBKIW/N/EJyOkvAAAA//8DAFBLAQItABQABgAIAAAAIQDb4fbL7gAAAIUBAAATAAAAAAAA&#10;AAAAAAAAAAAAAABbQ29udGVudF9UeXBlc10ueG1sUEsBAi0AFAAGAAgAAAAhAFr0LFu/AAAAFQEA&#10;AAsAAAAAAAAAAAAAAAAAHwEAAF9yZWxzLy5yZWxzUEsBAi0AFAAGAAgAAAAhAC/2WYDHAAAA3QAA&#10;AA8AAAAAAAAAAAAAAAAABwIAAGRycy9kb3ducmV2LnhtbFBLBQYAAAAAAwADALcAAAD7AgAAAAA=&#10;">
                  <v:imagedata r:id="rId278" o:title=""/>
                </v:shape>
                <v:shape id="Picture 63" o:spid="_x0000_s1028" type="#_x0000_t75" style="position:absolute;left:17526;width:8686;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OvRxQAAANsAAAAPAAAAZHJzL2Rvd25yZXYueG1sRI/NbsIw&#10;EITvSLyDtUi9gU1BKAoYVPojcSiHpj1wXMXbOCJeh9gN6dvjSkg9jmbmG81mN7hG9NSF2rOG+UyB&#10;IC69qbnS8PX5Ns1AhIhssPFMGn4pwG47Hm0wN/7KH9QXsRIJwiFHDTbGNpcylJYchplviZP37TuH&#10;McmukqbDa4K7Rj4qtZIOa04LFlt6tlSeix+nYZ8tyb6riz/L+evi+KJO2dAftH6YDE9rEJGG+B++&#10;tw9Gw2oBf1/SD5DbGwAAAP//AwBQSwECLQAUAAYACAAAACEA2+H2y+4AAACFAQAAEwAAAAAAAAAA&#10;AAAAAAAAAAAAW0NvbnRlbnRfVHlwZXNdLnhtbFBLAQItABQABgAIAAAAIQBa9CxbvwAAABUBAAAL&#10;AAAAAAAAAAAAAAAAAB8BAABfcmVscy8ucmVsc1BLAQItABQABgAIAAAAIQBKAOvRxQAAANsAAAAP&#10;AAAAAAAAAAAAAAAAAAcCAABkcnMvZG93bnJldi54bWxQSwUGAAAAAAMAAwC3AAAA+QIAAAAA&#10;">
                  <v:imagedata r:id="rId281" o:title=""/>
                </v:shape>
                <v:shape id="Picture 254" o:spid="_x0000_s1029" type="#_x0000_t75" style="position:absolute;left:1036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BOWxgAAANwAAAAPAAAAZHJzL2Rvd25yZXYueG1sRI9Pa8JA&#10;FMTvhX6H5Qm9NRv/FUldpSii6EGM9dDbI/tM0mTfhuxW47d3BaHHYWZ+w0znnanFhVpXWlbQj2IQ&#10;xJnVJecKvo+r9wkI55E11pZJwY0czGevL1NMtL3ygS6pz0WAsEtQQeF9k0jpsoIMusg2xME729ag&#10;D7LNpW7xGuCmloM4/pAGSw4LBTa0KCir0j+j4Ge53+/G1dmlfKqGh6U/bde/K6Xeet3XJwhPnf8P&#10;P9sbrWAwHsHjTDgCcnYHAAD//wMAUEsBAi0AFAAGAAgAAAAhANvh9svuAAAAhQEAABMAAAAAAAAA&#10;AAAAAAAAAAAAAFtDb250ZW50X1R5cGVzXS54bWxQSwECLQAUAAYACAAAACEAWvQsW78AAAAVAQAA&#10;CwAAAAAAAAAAAAAAAAAfAQAAX3JlbHMvLnJlbHNQSwECLQAUAAYACAAAACEAR4wTlsYAAADcAAAA&#10;DwAAAAAAAAAAAAAAAAAHAgAAZHJzL2Rvd25yZXYueG1sUEsFBgAAAAADAAMAtwAAAPoCAAAAAA==&#10;">
                  <v:imagedata r:id="rId282" o:title=""/>
                </v:shape>
                <w10:wrap anchorx="margin"/>
              </v:group>
            </w:pict>
          </mc:Fallback>
        </mc:AlternateContent>
      </w:r>
      <w:r>
        <w:rPr>
          <w:rFonts w:ascii="Comic Sans MS" w:hAnsi="Comic Sans MS"/>
          <w:noProof/>
          <w:sz w:val="16"/>
          <w:szCs w:val="12"/>
        </w:rPr>
        <mc:AlternateContent>
          <mc:Choice Requires="wps">
            <w:drawing>
              <wp:anchor distT="0" distB="0" distL="114300" distR="114300" simplePos="0" relativeHeight="253440000" behindDoc="0" locked="0" layoutInCell="1" allowOverlap="1" wp14:anchorId="691BB3A5" wp14:editId="712F201D">
                <wp:simplePos x="0" y="0"/>
                <wp:positionH relativeFrom="column">
                  <wp:posOffset>2800350</wp:posOffset>
                </wp:positionH>
                <wp:positionV relativeFrom="paragraph">
                  <wp:posOffset>133350</wp:posOffset>
                </wp:positionV>
                <wp:extent cx="3329940" cy="640080"/>
                <wp:effectExtent l="0" t="0" r="3810" b="7620"/>
                <wp:wrapNone/>
                <wp:docPr id="1645911744" name="Text Box 2"/>
                <wp:cNvGraphicFramePr/>
                <a:graphic xmlns:a="http://schemas.openxmlformats.org/drawingml/2006/main">
                  <a:graphicData uri="http://schemas.microsoft.com/office/word/2010/wordprocessingShape">
                    <wps:wsp>
                      <wps:cNvSpPr txBox="1"/>
                      <wps:spPr>
                        <a:xfrm>
                          <a:off x="0" y="0"/>
                          <a:ext cx="3329940" cy="640080"/>
                        </a:xfrm>
                        <a:prstGeom prst="rect">
                          <a:avLst/>
                        </a:prstGeom>
                        <a:solidFill>
                          <a:schemeClr val="lt1"/>
                        </a:solidFill>
                        <a:ln w="6350">
                          <a:noFill/>
                        </a:ln>
                      </wps:spPr>
                      <wps:txbx>
                        <w:txbxContent>
                          <w:p w14:paraId="15486937" w14:textId="174110FB" w:rsidR="00631751" w:rsidRPr="00631751" w:rsidRDefault="00953498">
                            <w:pPr>
                              <w:rPr>
                                <w:color w:val="808080" w:themeColor="background1" w:themeShade="80"/>
                                <w:sz w:val="20"/>
                                <w:szCs w:val="28"/>
                              </w:rPr>
                            </w:pPr>
                            <w:r>
                              <w:rPr>
                                <w:color w:val="808080" w:themeColor="background1" w:themeShade="80"/>
                                <w:sz w:val="20"/>
                                <w:szCs w:val="20"/>
                              </w:rPr>
                              <w:t xml:space="preserve">Words with </w:t>
                            </w:r>
                            <w:r w:rsidRPr="00631751">
                              <w:rPr>
                                <w:b/>
                                <w:bCs/>
                                <w:i/>
                                <w:iCs/>
                                <w:color w:val="808080" w:themeColor="background1" w:themeShade="80"/>
                                <w:sz w:val="20"/>
                                <w:szCs w:val="20"/>
                              </w:rPr>
                              <w:t xml:space="preserve">ai </w:t>
                            </w:r>
                            <w:r>
                              <w:rPr>
                                <w:color w:val="808080" w:themeColor="background1" w:themeShade="80"/>
                                <w:sz w:val="20"/>
                                <w:szCs w:val="20"/>
                              </w:rPr>
                              <w:t xml:space="preserve">are more familiar at </w:t>
                            </w:r>
                            <w:r w:rsidR="00941235">
                              <w:rPr>
                                <w:color w:val="808080" w:themeColor="background1" w:themeShade="80"/>
                                <w:sz w:val="20"/>
                                <w:szCs w:val="20"/>
                              </w:rPr>
                              <w:t>Initial</w:t>
                            </w:r>
                            <w:r>
                              <w:rPr>
                                <w:color w:val="808080" w:themeColor="background1" w:themeShade="80"/>
                                <w:sz w:val="20"/>
                                <w:szCs w:val="20"/>
                              </w:rPr>
                              <w:t xml:space="preserve"> level. </w:t>
                            </w:r>
                            <w:r>
                              <w:rPr>
                                <w:color w:val="808080" w:themeColor="background1" w:themeShade="80"/>
                                <w:sz w:val="20"/>
                                <w:szCs w:val="20"/>
                              </w:rPr>
                              <w:br/>
                            </w:r>
                            <w:r w:rsidR="00631751">
                              <w:rPr>
                                <w:color w:val="808080" w:themeColor="background1" w:themeShade="80"/>
                                <w:sz w:val="20"/>
                                <w:szCs w:val="28"/>
                              </w:rPr>
                              <w:t xml:space="preserve">Listen and repeat the words. </w:t>
                            </w:r>
                            <w:r w:rsidR="00AC67EB">
                              <w:rPr>
                                <w:color w:val="808080" w:themeColor="background1" w:themeShade="80"/>
                                <w:sz w:val="20"/>
                                <w:szCs w:val="28"/>
                              </w:rPr>
                              <w:t xml:space="preserve">Colour the </w:t>
                            </w:r>
                            <w:r w:rsidR="00AC67EB" w:rsidRPr="00AC67EB">
                              <w:rPr>
                                <w:b/>
                                <w:bCs/>
                                <w:i/>
                                <w:iCs/>
                                <w:color w:val="808080" w:themeColor="background1" w:themeShade="80"/>
                                <w:sz w:val="20"/>
                                <w:szCs w:val="28"/>
                              </w:rPr>
                              <w:t xml:space="preserve">ai </w:t>
                            </w:r>
                            <w:r w:rsidR="00AC67EB">
                              <w:rPr>
                                <w:color w:val="808080" w:themeColor="background1" w:themeShade="80"/>
                                <w:sz w:val="20"/>
                                <w:szCs w:val="28"/>
                              </w:rPr>
                              <w:t xml:space="preserve">and repeat </w:t>
                            </w:r>
                            <w:r>
                              <w:rPr>
                                <w:color w:val="808080" w:themeColor="background1" w:themeShade="80"/>
                                <w:sz w:val="20"/>
                                <w:szCs w:val="28"/>
                              </w:rPr>
                              <w:br/>
                            </w:r>
                            <w:r w:rsidR="00AC67EB">
                              <w:rPr>
                                <w:color w:val="808080" w:themeColor="background1" w:themeShade="80"/>
                                <w:sz w:val="20"/>
                                <w:szCs w:val="28"/>
                              </w:rPr>
                              <w:t>the long vowel sound while colouring. Then copy the letters</w:t>
                            </w:r>
                            <w:r>
                              <w:rPr>
                                <w:color w:val="808080" w:themeColor="background1" w:themeShade="80"/>
                                <w:sz w:val="20"/>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BB3A5" id="_x0000_s1271" type="#_x0000_t202" style="position:absolute;margin-left:220.5pt;margin-top:10.5pt;width:262.2pt;height:50.4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kuMQIAAF0EAAAOAAAAZHJzL2Uyb0RvYy54bWysVEtv2zAMvg/YfxB0X+w82jVGnCJLkWFA&#10;0RZIh54VWYoFyKImKbGzXz9KzmvdTsMuMilSfHwf6dl912iyF84rMCUdDnJKhOFQKbMt6ffX1ac7&#10;SnxgpmIajCjpQXh6P//4YdbaQoygBl0JRzCI8UVrS1qHYIss87wWDfMDsMKgUYJrWEDVbbPKsRaj&#10;Nzob5flt1oKrrAMuvMfbh95I5ym+lIKHZym9CESXFGsL6XTp3MQzm89YsXXM1oofy2D/UEXDlMGk&#10;51APLDCyc+qPUI3iDjzIMODQZCCl4iL1gN0M83fdrGtmReoFwfH2DJP/f2H5035tXxwJ3RfokMAI&#10;SGt94fEy9tNJ18QvVkrQjhAezrCJLhCOl+PxaDqdoImj7XaS53cJ1+zy2jofvgpoSBRK6pCWhBbb&#10;P/qAGdH15BKTedCqWimtkxJHQSy1I3uGJOqQasQXv3lpQ1pMPr7JU2AD8XkfWRtMcOkpSqHbdERV&#10;2G8+OXW8geqAQDjoZ8RbvlJY7SPz4YU5HApsEAc9POMhNWA2OEqU1OB+/u0++iNXaKWkxSErqf+x&#10;Y05Qor8ZZHE6nETcQlImN59HqLhry+baYnbNEhCCIa6U5UmM/kGfROmgecN9WMSsaGKGY+6ShpO4&#10;DP3o4z5xsVgkJ5xDy8KjWVseQ0fIIxev3Rtz9khYQKqf4DSOrHjHW+8bXxpY7AJIlUiNSPeoHgnA&#10;GU5cH/ctLsm1nrwuf4X5LwAAAP//AwBQSwMEFAAGAAgAAAAhAAr0LB/iAAAACgEAAA8AAABkcnMv&#10;ZG93bnJldi54bWxMj01Pg0AQhu8m/ofNmHgxdoHSWpGlMcaPxJvFj3jbsiMQ2VnCbgH/vdOTniaT&#10;efLO8+bb2XZixMG3jhTEiwgEUuVMS7WC1/LhcgPCB01Gd45QwQ962BanJ7nOjJvoBcddqAWHkM+0&#10;giaEPpPSVw1a7ReuR+LblxusDrwOtTSDnjjcdjKJorW0uiX+0Oge7xqsvncHq+Dzov549vPj27Rc&#10;Lfv7p7G8ejelUudn8+0NiIBz+IPhqM/qULDT3h3IeNEpSNOYuwQFyXEycL1epSD2TCbxBmSRy/8V&#10;il8AAAD//wMAUEsBAi0AFAAGAAgAAAAhALaDOJL+AAAA4QEAABMAAAAAAAAAAAAAAAAAAAAAAFtD&#10;b250ZW50X1R5cGVzXS54bWxQSwECLQAUAAYACAAAACEAOP0h/9YAAACUAQAACwAAAAAAAAAAAAAA&#10;AAAvAQAAX3JlbHMvLnJlbHNQSwECLQAUAAYACAAAACEAEjs5LjECAABdBAAADgAAAAAAAAAAAAAA&#10;AAAuAgAAZHJzL2Uyb0RvYy54bWxQSwECLQAUAAYACAAAACEACvQsH+IAAAAKAQAADwAAAAAAAAAA&#10;AAAAAACLBAAAZHJzL2Rvd25yZXYueG1sUEsFBgAAAAAEAAQA8wAAAJoFAAAAAA==&#10;" fillcolor="white [3201]" stroked="f" strokeweight=".5pt">
                <v:textbox>
                  <w:txbxContent>
                    <w:p w14:paraId="15486937" w14:textId="174110FB" w:rsidR="00631751" w:rsidRPr="00631751" w:rsidRDefault="00953498">
                      <w:pPr>
                        <w:rPr>
                          <w:color w:val="808080" w:themeColor="background1" w:themeShade="80"/>
                          <w:sz w:val="20"/>
                          <w:szCs w:val="28"/>
                        </w:rPr>
                      </w:pPr>
                      <w:r>
                        <w:rPr>
                          <w:color w:val="808080" w:themeColor="background1" w:themeShade="80"/>
                          <w:sz w:val="20"/>
                          <w:szCs w:val="20"/>
                        </w:rPr>
                        <w:t xml:space="preserve">Words with </w:t>
                      </w:r>
                      <w:r w:rsidRPr="00631751">
                        <w:rPr>
                          <w:b/>
                          <w:bCs/>
                          <w:i/>
                          <w:iCs/>
                          <w:color w:val="808080" w:themeColor="background1" w:themeShade="80"/>
                          <w:sz w:val="20"/>
                          <w:szCs w:val="20"/>
                        </w:rPr>
                        <w:t xml:space="preserve">ai </w:t>
                      </w:r>
                      <w:r>
                        <w:rPr>
                          <w:color w:val="808080" w:themeColor="background1" w:themeShade="80"/>
                          <w:sz w:val="20"/>
                          <w:szCs w:val="20"/>
                        </w:rPr>
                        <w:t xml:space="preserve">are more familiar at </w:t>
                      </w:r>
                      <w:r w:rsidR="00941235">
                        <w:rPr>
                          <w:color w:val="808080" w:themeColor="background1" w:themeShade="80"/>
                          <w:sz w:val="20"/>
                          <w:szCs w:val="20"/>
                        </w:rPr>
                        <w:t>Initial</w:t>
                      </w:r>
                      <w:r>
                        <w:rPr>
                          <w:color w:val="808080" w:themeColor="background1" w:themeShade="80"/>
                          <w:sz w:val="20"/>
                          <w:szCs w:val="20"/>
                        </w:rPr>
                        <w:t xml:space="preserve"> level. </w:t>
                      </w:r>
                      <w:r>
                        <w:rPr>
                          <w:color w:val="808080" w:themeColor="background1" w:themeShade="80"/>
                          <w:sz w:val="20"/>
                          <w:szCs w:val="20"/>
                        </w:rPr>
                        <w:br/>
                      </w:r>
                      <w:r w:rsidR="00631751">
                        <w:rPr>
                          <w:color w:val="808080" w:themeColor="background1" w:themeShade="80"/>
                          <w:sz w:val="20"/>
                          <w:szCs w:val="28"/>
                        </w:rPr>
                        <w:t xml:space="preserve">Listen and repeat the words. </w:t>
                      </w:r>
                      <w:r w:rsidR="00AC67EB">
                        <w:rPr>
                          <w:color w:val="808080" w:themeColor="background1" w:themeShade="80"/>
                          <w:sz w:val="20"/>
                          <w:szCs w:val="28"/>
                        </w:rPr>
                        <w:t xml:space="preserve">Colour the </w:t>
                      </w:r>
                      <w:r w:rsidR="00AC67EB" w:rsidRPr="00AC67EB">
                        <w:rPr>
                          <w:b/>
                          <w:bCs/>
                          <w:i/>
                          <w:iCs/>
                          <w:color w:val="808080" w:themeColor="background1" w:themeShade="80"/>
                          <w:sz w:val="20"/>
                          <w:szCs w:val="28"/>
                        </w:rPr>
                        <w:t xml:space="preserve">ai </w:t>
                      </w:r>
                      <w:r w:rsidR="00AC67EB">
                        <w:rPr>
                          <w:color w:val="808080" w:themeColor="background1" w:themeShade="80"/>
                          <w:sz w:val="20"/>
                          <w:szCs w:val="28"/>
                        </w:rPr>
                        <w:t xml:space="preserve">and repeat </w:t>
                      </w:r>
                      <w:r>
                        <w:rPr>
                          <w:color w:val="808080" w:themeColor="background1" w:themeShade="80"/>
                          <w:sz w:val="20"/>
                          <w:szCs w:val="28"/>
                        </w:rPr>
                        <w:br/>
                      </w:r>
                      <w:r w:rsidR="00AC67EB">
                        <w:rPr>
                          <w:color w:val="808080" w:themeColor="background1" w:themeShade="80"/>
                          <w:sz w:val="20"/>
                          <w:szCs w:val="28"/>
                        </w:rPr>
                        <w:t>the long vowel sound while colouring. Then copy the letters</w:t>
                      </w:r>
                      <w:r>
                        <w:rPr>
                          <w:color w:val="808080" w:themeColor="background1" w:themeShade="80"/>
                          <w:sz w:val="20"/>
                          <w:szCs w:val="28"/>
                        </w:rPr>
                        <w:t>.</w:t>
                      </w:r>
                    </w:p>
                  </w:txbxContent>
                </v:textbox>
              </v:shape>
            </w:pict>
          </mc:Fallback>
        </mc:AlternateContent>
      </w:r>
    </w:p>
    <w:p w14:paraId="6B6B6108" w14:textId="352B9FC5" w:rsidR="00631751" w:rsidRPr="00953498" w:rsidRDefault="00631751" w:rsidP="00165DC1">
      <w:pPr>
        <w:pStyle w:val="ListParagraph"/>
        <w:numPr>
          <w:ilvl w:val="0"/>
          <w:numId w:val="84"/>
        </w:numPr>
        <w:spacing w:after="240"/>
        <w:rPr>
          <w:rFonts w:ascii="Comic Sans MS" w:hAnsi="Comic Sans MS"/>
          <w:sz w:val="20"/>
          <w:szCs w:val="20"/>
        </w:rPr>
      </w:pPr>
    </w:p>
    <w:tbl>
      <w:tblPr>
        <w:tblStyle w:val="TableGrid"/>
        <w:tblpPr w:leftFromText="180" w:rightFromText="180" w:vertAnchor="text" w:horzAnchor="margin" w:tblpY="184"/>
        <w:tblW w:w="935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3118"/>
        <w:gridCol w:w="3118"/>
        <w:gridCol w:w="3118"/>
      </w:tblGrid>
      <w:tr w:rsidR="00F2412E" w:rsidRPr="00E136BB" w14:paraId="0E5FF1A1" w14:textId="77777777" w:rsidTr="001302DB">
        <w:trPr>
          <w:trHeight w:val="850"/>
        </w:trPr>
        <w:tc>
          <w:tcPr>
            <w:tcW w:w="9354" w:type="dxa"/>
            <w:gridSpan w:val="3"/>
            <w:tcBorders>
              <w:bottom w:val="single" w:sz="4" w:space="0" w:color="A6A6A6" w:themeColor="background1" w:themeShade="A6"/>
            </w:tcBorders>
            <w:shd w:val="clear" w:color="auto" w:fill="FFFAEB"/>
            <w:vAlign w:val="center"/>
          </w:tcPr>
          <w:p w14:paraId="7B4482EE" w14:textId="77777777" w:rsidR="00F2412E" w:rsidRPr="00E136BB" w:rsidRDefault="00F2412E" w:rsidP="001302DB">
            <w:pPr>
              <w:spacing w:before="100" w:beforeAutospacing="1"/>
              <w:ind w:firstLine="34"/>
              <w:jc w:val="center"/>
              <w:rPr>
                <w:rFonts w:ascii="Comic Sans MS" w:hAnsi="Comic Sans MS"/>
                <w:noProof/>
                <w:color w:val="A6A6A6" w:themeColor="background1" w:themeShade="A6"/>
                <w:spacing w:val="40"/>
                <w:sz w:val="52"/>
                <w:szCs w:val="24"/>
                <w:lang w:val="en-AU" w:eastAsia="en-AU"/>
              </w:rPr>
            </w:pPr>
            <w:r w:rsidRPr="0097524A">
              <w:rPr>
                <w:rFonts w:ascii="Comic Sans MS" w:hAnsi="Comic Sans MS"/>
                <w:spacing w:val="40"/>
                <w:sz w:val="56"/>
                <w:szCs w:val="24"/>
                <w:lang w:val="en-AU"/>
              </w:rPr>
              <w:t>ai</w:t>
            </w:r>
          </w:p>
        </w:tc>
      </w:tr>
      <w:tr w:rsidR="00F2412E" w:rsidRPr="00E136BB" w14:paraId="468FEE53" w14:textId="77777777" w:rsidTr="001302DB">
        <w:trPr>
          <w:trHeight w:val="2154"/>
        </w:trPr>
        <w:tc>
          <w:tcPr>
            <w:tcW w:w="3118" w:type="dxa"/>
            <w:tcBorders>
              <w:bottom w:val="single" w:sz="4" w:space="0" w:color="FFFFFF" w:themeColor="background1"/>
              <w:right w:val="single" w:sz="4" w:space="0" w:color="A6A6A6" w:themeColor="background1" w:themeShade="A6"/>
            </w:tcBorders>
            <w:shd w:val="clear" w:color="auto" w:fill="auto"/>
            <w:vAlign w:val="bottom"/>
          </w:tcPr>
          <w:p w14:paraId="11C5690F" w14:textId="2B14278C" w:rsidR="00F2412E" w:rsidRPr="00631751" w:rsidRDefault="001302DB" w:rsidP="001302DB">
            <w:pPr>
              <w:spacing w:after="240"/>
              <w:jc w:val="center"/>
              <w:rPr>
                <w:rFonts w:ascii="Comic Sans MS" w:hAnsi="Comic Sans MS"/>
                <w:spacing w:val="40"/>
                <w:sz w:val="56"/>
                <w:szCs w:val="28"/>
                <w:lang w:val="en-AU"/>
              </w:rPr>
            </w:pPr>
            <w:r w:rsidRPr="00631751">
              <w:rPr>
                <w:rFonts w:ascii="Comic Sans MS" w:hAnsi="Comic Sans MS"/>
                <w:noProof/>
                <w:color w:val="A6A6A6" w:themeColor="background1" w:themeShade="A6"/>
                <w:spacing w:val="40"/>
                <w:sz w:val="56"/>
                <w:szCs w:val="28"/>
                <w:lang w:val="en-AU" w:eastAsia="en-AU"/>
              </w:rPr>
              <w:drawing>
                <wp:anchor distT="0" distB="0" distL="114300" distR="114300" simplePos="0" relativeHeight="253428736" behindDoc="0" locked="0" layoutInCell="1" allowOverlap="1" wp14:anchorId="1AB6B534" wp14:editId="211B7C9F">
                  <wp:simplePos x="0" y="0"/>
                  <wp:positionH relativeFrom="column">
                    <wp:posOffset>178435</wp:posOffset>
                  </wp:positionH>
                  <wp:positionV relativeFrom="paragraph">
                    <wp:posOffset>-538480</wp:posOffset>
                  </wp:positionV>
                  <wp:extent cx="1438275" cy="1135380"/>
                  <wp:effectExtent l="0" t="0" r="9525" b="762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extLst>
                              <a:ext uri="{28A0092B-C50C-407E-A947-70E740481C1C}">
                                <a14:useLocalDpi xmlns:a14="http://schemas.microsoft.com/office/drawing/2010/main" val="0"/>
                              </a:ext>
                            </a:extLst>
                          </a:blip>
                          <a:stretch>
                            <a:fillRect/>
                          </a:stretch>
                        </pic:blipFill>
                        <pic:spPr>
                          <a:xfrm>
                            <a:off x="0" y="0"/>
                            <a:ext cx="1438275" cy="1135380"/>
                          </a:xfrm>
                          <a:prstGeom prst="rect">
                            <a:avLst/>
                          </a:prstGeom>
                        </pic:spPr>
                      </pic:pic>
                    </a:graphicData>
                  </a:graphic>
                  <wp14:sizeRelH relativeFrom="margin">
                    <wp14:pctWidth>0</wp14:pctWidth>
                  </wp14:sizeRelH>
                  <wp14:sizeRelV relativeFrom="margin">
                    <wp14:pctHeight>0</wp14:pctHeight>
                  </wp14:sizeRelV>
                </wp:anchor>
              </w:drawing>
            </w:r>
          </w:p>
        </w:tc>
        <w:tc>
          <w:tcPr>
            <w:tcW w:w="3118" w:type="dxa"/>
            <w:tcBorders>
              <w:left w:val="single" w:sz="4" w:space="0" w:color="A6A6A6" w:themeColor="background1" w:themeShade="A6"/>
              <w:bottom w:val="single" w:sz="4" w:space="0" w:color="FFFFFF" w:themeColor="background1"/>
              <w:right w:val="single" w:sz="4" w:space="0" w:color="A6A6A6" w:themeColor="background1" w:themeShade="A6"/>
            </w:tcBorders>
            <w:vAlign w:val="bottom"/>
          </w:tcPr>
          <w:p w14:paraId="5D5C276F" w14:textId="32C783B3" w:rsidR="00F2412E" w:rsidRPr="00631751" w:rsidRDefault="00F2412E" w:rsidP="001302DB">
            <w:pPr>
              <w:spacing w:before="720" w:after="240"/>
              <w:ind w:hanging="107"/>
              <w:jc w:val="center"/>
              <w:rPr>
                <w:rFonts w:ascii="Comic Sans MS" w:hAnsi="Comic Sans MS"/>
                <w:spacing w:val="40"/>
                <w:sz w:val="56"/>
                <w:szCs w:val="28"/>
                <w:lang w:val="en-AU"/>
              </w:rPr>
            </w:pPr>
            <w:r w:rsidRPr="00631751">
              <w:rPr>
                <w:rFonts w:ascii="Comic Sans MS" w:hAnsi="Comic Sans MS"/>
                <w:noProof/>
                <w:sz w:val="56"/>
                <w:szCs w:val="28"/>
              </w:rPr>
              <w:drawing>
                <wp:anchor distT="0" distB="0" distL="114300" distR="114300" simplePos="0" relativeHeight="253429760" behindDoc="0" locked="0" layoutInCell="1" allowOverlap="1" wp14:anchorId="67F6410C" wp14:editId="3688B5A1">
                  <wp:simplePos x="0" y="0"/>
                  <wp:positionH relativeFrom="column">
                    <wp:posOffset>365760</wp:posOffset>
                  </wp:positionH>
                  <wp:positionV relativeFrom="paragraph">
                    <wp:posOffset>-71755</wp:posOffset>
                  </wp:positionV>
                  <wp:extent cx="1104900" cy="1110615"/>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3"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04900" cy="11106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8" w:type="dxa"/>
            <w:tcBorders>
              <w:left w:val="single" w:sz="4" w:space="0" w:color="A6A6A6" w:themeColor="background1" w:themeShade="A6"/>
              <w:bottom w:val="single" w:sz="4" w:space="0" w:color="FFFFFF" w:themeColor="background1"/>
            </w:tcBorders>
            <w:vAlign w:val="bottom"/>
          </w:tcPr>
          <w:p w14:paraId="3361B600" w14:textId="79D9AE7F" w:rsidR="00F2412E" w:rsidRPr="00631751" w:rsidRDefault="00F2412E" w:rsidP="001302DB">
            <w:pPr>
              <w:spacing w:before="720" w:after="240"/>
              <w:ind w:firstLine="742"/>
              <w:jc w:val="center"/>
              <w:rPr>
                <w:rFonts w:ascii="Comic Sans MS" w:hAnsi="Comic Sans MS"/>
                <w:spacing w:val="40"/>
                <w:sz w:val="56"/>
                <w:szCs w:val="28"/>
                <w:lang w:val="en-AU"/>
              </w:rPr>
            </w:pPr>
            <w:r w:rsidRPr="00631751">
              <w:rPr>
                <w:rFonts w:ascii="Comic Sans MS" w:hAnsi="Comic Sans MS"/>
                <w:noProof/>
                <w:spacing w:val="60"/>
                <w:sz w:val="56"/>
                <w:szCs w:val="28"/>
                <w:lang w:val="en-AU" w:eastAsia="en-AU"/>
              </w:rPr>
              <w:drawing>
                <wp:anchor distT="0" distB="0" distL="114300" distR="114300" simplePos="0" relativeHeight="253430784" behindDoc="0" locked="0" layoutInCell="1" allowOverlap="1" wp14:anchorId="0B0FF9CE" wp14:editId="35ACC179">
                  <wp:simplePos x="0" y="0"/>
                  <wp:positionH relativeFrom="column">
                    <wp:posOffset>-60325</wp:posOffset>
                  </wp:positionH>
                  <wp:positionV relativeFrom="paragraph">
                    <wp:posOffset>-73660</wp:posOffset>
                  </wp:positionV>
                  <wp:extent cx="2014220" cy="1127125"/>
                  <wp:effectExtent l="0" t="0" r="508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cstate="print">
                            <a:extLst>
                              <a:ext uri="{28A0092B-C50C-407E-A947-70E740481C1C}">
                                <a14:useLocalDpi xmlns:a14="http://schemas.microsoft.com/office/drawing/2010/main" val="0"/>
                              </a:ext>
                            </a:extLst>
                          </a:blip>
                          <a:stretch>
                            <a:fillRect/>
                          </a:stretch>
                        </pic:blipFill>
                        <pic:spPr>
                          <a:xfrm>
                            <a:off x="0" y="0"/>
                            <a:ext cx="2014220" cy="1127125"/>
                          </a:xfrm>
                          <a:prstGeom prst="rect">
                            <a:avLst/>
                          </a:prstGeom>
                        </pic:spPr>
                      </pic:pic>
                    </a:graphicData>
                  </a:graphic>
                  <wp14:sizeRelH relativeFrom="margin">
                    <wp14:pctWidth>0</wp14:pctWidth>
                  </wp14:sizeRelH>
                  <wp14:sizeRelV relativeFrom="margin">
                    <wp14:pctHeight>0</wp14:pctHeight>
                  </wp14:sizeRelV>
                </wp:anchor>
              </w:drawing>
            </w:r>
            <w:r w:rsidRPr="00631751">
              <w:rPr>
                <w:rFonts w:ascii="Comic Sans MS" w:hAnsi="Comic Sans MS"/>
                <w:noProof/>
                <w:spacing w:val="60"/>
                <w:sz w:val="56"/>
                <w:szCs w:val="28"/>
                <w:lang w:val="en-AU" w:eastAsia="en-AU"/>
              </w:rPr>
              <w:t xml:space="preserve"> </w:t>
            </w:r>
          </w:p>
        </w:tc>
      </w:tr>
      <w:tr w:rsidR="00631751" w:rsidRPr="00E136BB" w14:paraId="0DE08430" w14:textId="77777777" w:rsidTr="001302DB">
        <w:trPr>
          <w:trHeight w:val="1077"/>
        </w:trPr>
        <w:tc>
          <w:tcPr>
            <w:tcW w:w="3118" w:type="dxa"/>
            <w:tcBorders>
              <w:top w:val="single" w:sz="4" w:space="0" w:color="FFFFFF" w:themeColor="background1"/>
              <w:bottom w:val="single" w:sz="4" w:space="0" w:color="FFFFFF" w:themeColor="background1"/>
              <w:right w:val="single" w:sz="4" w:space="0" w:color="A6A6A6" w:themeColor="background1" w:themeShade="A6"/>
            </w:tcBorders>
            <w:shd w:val="clear" w:color="auto" w:fill="auto"/>
            <w:vAlign w:val="center"/>
          </w:tcPr>
          <w:p w14:paraId="4868B258" w14:textId="56CC3FDB" w:rsidR="00631751" w:rsidRPr="00631751" w:rsidRDefault="00631751" w:rsidP="001302DB">
            <w:pPr>
              <w:jc w:val="center"/>
              <w:rPr>
                <w:rFonts w:ascii="Comic Sans MS" w:hAnsi="Comic Sans MS"/>
                <w:noProof/>
                <w:color w:val="A6A6A6" w:themeColor="background1" w:themeShade="A6"/>
                <w:spacing w:val="40"/>
                <w:sz w:val="48"/>
                <w:szCs w:val="22"/>
                <w:lang w:val="en-AU" w:eastAsia="en-AU"/>
              </w:rPr>
            </w:pPr>
            <w:r w:rsidRPr="00EA1E37">
              <w:rPr>
                <w:rFonts w:ascii="Comic Sans MS" w:hAnsi="Comic Sans MS"/>
                <w:color w:val="595959" w:themeColor="text1" w:themeTint="A6"/>
                <w:spacing w:val="60"/>
                <w:sz w:val="60"/>
                <w:szCs w:val="60"/>
              </w:rPr>
              <w:t>r</w:t>
            </w:r>
            <w:r w:rsidRPr="009B4DE8">
              <w:rPr>
                <w:rFonts w:ascii="Comic Sans MS" w:hAnsi="Comic Sans MS"/>
                <w:bCs/>
                <w:outline/>
                <w:color w:val="FFFFFF" w:themeColor="background1"/>
                <w:spacing w:val="60"/>
                <w:sz w:val="60"/>
                <w:szCs w:val="60"/>
                <w14:textOutline w14:w="10160" w14:cap="flat" w14:cmpd="sng" w14:algn="ctr">
                  <w14:solidFill>
                    <w14:schemeClr w14:val="bg1">
                      <w14:lumMod w14:val="50000"/>
                    </w14:schemeClr>
                  </w14:solidFill>
                  <w14:prstDash w14:val="solid"/>
                  <w14:round/>
                </w14:textOutline>
                <w14:textFill>
                  <w14:noFill/>
                </w14:textFill>
              </w:rPr>
              <w:t>ai</w:t>
            </w:r>
            <w:r w:rsidRPr="00EA1E37">
              <w:rPr>
                <w:rFonts w:ascii="Comic Sans MS" w:hAnsi="Comic Sans MS"/>
                <w:color w:val="595959" w:themeColor="text1" w:themeTint="A6"/>
                <w:spacing w:val="60"/>
                <w:sz w:val="60"/>
                <w:szCs w:val="60"/>
              </w:rPr>
              <w:t>n</w:t>
            </w:r>
          </w:p>
        </w:tc>
        <w:tc>
          <w:tcPr>
            <w:tcW w:w="311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738EC530" w14:textId="74BAA386" w:rsidR="00631751" w:rsidRPr="00631751" w:rsidRDefault="00631751" w:rsidP="001302DB">
            <w:pPr>
              <w:ind w:hanging="107"/>
              <w:jc w:val="center"/>
              <w:rPr>
                <w:rFonts w:ascii="Comic Sans MS" w:hAnsi="Comic Sans MS"/>
                <w:noProof/>
                <w:sz w:val="48"/>
                <w:szCs w:val="22"/>
              </w:rPr>
            </w:pPr>
            <w:r w:rsidRPr="00EA1E37">
              <w:rPr>
                <w:rFonts w:ascii="Comic Sans MS" w:hAnsi="Comic Sans MS"/>
                <w:color w:val="595959" w:themeColor="text1" w:themeTint="A6"/>
                <w:spacing w:val="60"/>
                <w:sz w:val="60"/>
                <w:szCs w:val="60"/>
              </w:rPr>
              <w:t>tr</w:t>
            </w:r>
            <w:r w:rsidRPr="009B4DE8">
              <w:rPr>
                <w:rFonts w:ascii="Comic Sans MS" w:hAnsi="Comic Sans MS"/>
                <w:bCs/>
                <w:outline/>
                <w:color w:val="FFFFFF" w:themeColor="background1"/>
                <w:spacing w:val="60"/>
                <w:sz w:val="60"/>
                <w:szCs w:val="60"/>
                <w14:textOutline w14:w="10160" w14:cap="flat" w14:cmpd="sng" w14:algn="ctr">
                  <w14:solidFill>
                    <w14:schemeClr w14:val="bg1">
                      <w14:lumMod w14:val="50000"/>
                    </w14:schemeClr>
                  </w14:solidFill>
                  <w14:prstDash w14:val="solid"/>
                  <w14:round/>
                </w14:textOutline>
                <w14:textFill>
                  <w14:noFill/>
                </w14:textFill>
              </w:rPr>
              <w:t>ai</w:t>
            </w:r>
            <w:r w:rsidRPr="00EA1E37">
              <w:rPr>
                <w:rFonts w:ascii="Comic Sans MS" w:hAnsi="Comic Sans MS"/>
                <w:color w:val="595959" w:themeColor="text1" w:themeTint="A6"/>
                <w:spacing w:val="60"/>
                <w:sz w:val="60"/>
                <w:szCs w:val="60"/>
              </w:rPr>
              <w:t>n</w:t>
            </w:r>
          </w:p>
        </w:tc>
        <w:tc>
          <w:tcPr>
            <w:tcW w:w="3118" w:type="dxa"/>
            <w:tcBorders>
              <w:top w:val="single" w:sz="4" w:space="0" w:color="FFFFFF" w:themeColor="background1"/>
              <w:left w:val="single" w:sz="4" w:space="0" w:color="A6A6A6" w:themeColor="background1" w:themeShade="A6"/>
              <w:bottom w:val="single" w:sz="4" w:space="0" w:color="FFFFFF" w:themeColor="background1"/>
            </w:tcBorders>
            <w:vAlign w:val="center"/>
          </w:tcPr>
          <w:p w14:paraId="472FBFDE" w14:textId="37204C42" w:rsidR="00631751" w:rsidRPr="00631751" w:rsidRDefault="00631751" w:rsidP="001302DB">
            <w:pPr>
              <w:ind w:firstLine="173"/>
              <w:jc w:val="center"/>
              <w:rPr>
                <w:rFonts w:ascii="Comic Sans MS" w:hAnsi="Comic Sans MS"/>
                <w:noProof/>
                <w:spacing w:val="60"/>
                <w:sz w:val="48"/>
                <w:szCs w:val="22"/>
                <w:lang w:val="en-AU" w:eastAsia="en-AU"/>
              </w:rPr>
            </w:pPr>
            <w:r w:rsidRPr="00EA1E37">
              <w:rPr>
                <w:rFonts w:ascii="Comic Sans MS" w:hAnsi="Comic Sans MS"/>
                <w:color w:val="595959" w:themeColor="text1" w:themeTint="A6"/>
                <w:spacing w:val="60"/>
                <w:sz w:val="60"/>
                <w:szCs w:val="60"/>
              </w:rPr>
              <w:t>p</w:t>
            </w:r>
            <w:r w:rsidRPr="009B4DE8">
              <w:rPr>
                <w:rFonts w:ascii="Comic Sans MS" w:hAnsi="Comic Sans MS"/>
                <w:bCs/>
                <w:outline/>
                <w:color w:val="FFFFFF" w:themeColor="background1"/>
                <w:spacing w:val="60"/>
                <w:sz w:val="60"/>
                <w:szCs w:val="60"/>
                <w14:textOutline w14:w="10160" w14:cap="flat" w14:cmpd="sng" w14:algn="ctr">
                  <w14:solidFill>
                    <w14:schemeClr w14:val="bg1">
                      <w14:lumMod w14:val="50000"/>
                    </w14:schemeClr>
                  </w14:solidFill>
                  <w14:prstDash w14:val="solid"/>
                  <w14:round/>
                </w14:textOutline>
                <w14:textFill>
                  <w14:noFill/>
                </w14:textFill>
              </w:rPr>
              <w:t>ai</w:t>
            </w:r>
            <w:r w:rsidRPr="00EA1E37">
              <w:rPr>
                <w:rFonts w:ascii="Comic Sans MS" w:hAnsi="Comic Sans MS"/>
                <w:color w:val="595959" w:themeColor="text1" w:themeTint="A6"/>
                <w:spacing w:val="60"/>
                <w:sz w:val="60"/>
                <w:szCs w:val="60"/>
              </w:rPr>
              <w:t>n</w:t>
            </w:r>
          </w:p>
        </w:tc>
      </w:tr>
      <w:tr w:rsidR="00631751" w:rsidRPr="00E136BB" w14:paraId="275EA5F1" w14:textId="77777777" w:rsidTr="001302DB">
        <w:trPr>
          <w:trHeight w:val="1077"/>
        </w:trPr>
        <w:tc>
          <w:tcPr>
            <w:tcW w:w="3118" w:type="dxa"/>
            <w:tcBorders>
              <w:top w:val="single" w:sz="4" w:space="0" w:color="FFFFFF" w:themeColor="background1"/>
              <w:bottom w:val="single" w:sz="4" w:space="0" w:color="FFFFFF" w:themeColor="background1"/>
              <w:right w:val="single" w:sz="4" w:space="0" w:color="A6A6A6" w:themeColor="background1" w:themeShade="A6"/>
            </w:tcBorders>
            <w:shd w:val="clear" w:color="auto" w:fill="auto"/>
            <w:vAlign w:val="center"/>
          </w:tcPr>
          <w:p w14:paraId="79D9EF27" w14:textId="11A23413" w:rsidR="00631751" w:rsidRPr="00631751" w:rsidRDefault="00631751" w:rsidP="001302DB">
            <w:pPr>
              <w:jc w:val="center"/>
              <w:rPr>
                <w:rFonts w:ascii="Comic Sans MS" w:hAnsi="Comic Sans MS"/>
                <w:color w:val="7F7F7F" w:themeColor="text1" w:themeTint="80"/>
                <w:spacing w:val="80"/>
                <w:sz w:val="60"/>
                <w:szCs w:val="60"/>
              </w:rPr>
            </w:pPr>
            <w:r w:rsidRPr="00EA1E37">
              <w:rPr>
                <w:rFonts w:ascii="Comic Sans MS" w:hAnsi="Comic Sans MS"/>
                <w:color w:val="595959" w:themeColor="text1" w:themeTint="A6"/>
                <w:spacing w:val="80"/>
                <w:sz w:val="56"/>
                <w:szCs w:val="28"/>
                <w:lang w:val="en-AU"/>
              </w:rPr>
              <w:t>r</w:t>
            </w:r>
            <w:r w:rsidRPr="00165DC1">
              <w:rPr>
                <w:rFonts w:ascii="Comic Sans MS" w:hAnsi="Comic Sans MS"/>
                <w:color w:val="000000" w:themeColor="text1"/>
                <w:spacing w:val="80"/>
                <w:sz w:val="56"/>
                <w:szCs w:val="28"/>
                <w:lang w:val="en-AU"/>
              </w:rPr>
              <w:t>ai</w:t>
            </w:r>
            <w:r w:rsidRPr="00EA1E37">
              <w:rPr>
                <w:rFonts w:ascii="Comic Sans MS" w:hAnsi="Comic Sans MS"/>
                <w:color w:val="595959" w:themeColor="text1" w:themeTint="A6"/>
                <w:spacing w:val="80"/>
                <w:sz w:val="56"/>
                <w:szCs w:val="28"/>
                <w:lang w:val="en-AU"/>
              </w:rPr>
              <w:t>n</w:t>
            </w:r>
          </w:p>
        </w:tc>
        <w:tc>
          <w:tcPr>
            <w:tcW w:w="311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38B8A97F" w14:textId="4C1D89AA" w:rsidR="00631751" w:rsidRPr="00631751" w:rsidRDefault="00631751" w:rsidP="001302DB">
            <w:pPr>
              <w:ind w:hanging="107"/>
              <w:jc w:val="center"/>
              <w:rPr>
                <w:rFonts w:ascii="Comic Sans MS" w:hAnsi="Comic Sans MS"/>
                <w:color w:val="7F7F7F" w:themeColor="text1" w:themeTint="80"/>
                <w:spacing w:val="80"/>
                <w:sz w:val="60"/>
                <w:szCs w:val="60"/>
              </w:rPr>
            </w:pPr>
            <w:r w:rsidRPr="00EA1E37">
              <w:rPr>
                <w:rFonts w:ascii="Comic Sans MS" w:hAnsi="Comic Sans MS"/>
                <w:color w:val="595959" w:themeColor="text1" w:themeTint="A6"/>
                <w:spacing w:val="80"/>
                <w:sz w:val="56"/>
                <w:szCs w:val="28"/>
                <w:lang w:val="en-AU"/>
              </w:rPr>
              <w:t>tr</w:t>
            </w:r>
            <w:r w:rsidRPr="00631751">
              <w:rPr>
                <w:rFonts w:ascii="Comic Sans MS" w:hAnsi="Comic Sans MS"/>
                <w:spacing w:val="80"/>
                <w:sz w:val="56"/>
                <w:szCs w:val="28"/>
                <w:lang w:val="en-AU"/>
              </w:rPr>
              <w:t>ai</w:t>
            </w:r>
            <w:r w:rsidRPr="00EA1E37">
              <w:rPr>
                <w:rFonts w:ascii="Comic Sans MS" w:hAnsi="Comic Sans MS"/>
                <w:color w:val="595959" w:themeColor="text1" w:themeTint="A6"/>
                <w:spacing w:val="80"/>
                <w:sz w:val="56"/>
                <w:szCs w:val="28"/>
                <w:lang w:val="en-AU"/>
              </w:rPr>
              <w:t>n</w:t>
            </w:r>
          </w:p>
        </w:tc>
        <w:tc>
          <w:tcPr>
            <w:tcW w:w="3118" w:type="dxa"/>
            <w:tcBorders>
              <w:top w:val="single" w:sz="4" w:space="0" w:color="FFFFFF" w:themeColor="background1"/>
              <w:left w:val="single" w:sz="4" w:space="0" w:color="A6A6A6" w:themeColor="background1" w:themeShade="A6"/>
              <w:bottom w:val="single" w:sz="4" w:space="0" w:color="FFFFFF" w:themeColor="background1"/>
            </w:tcBorders>
            <w:vAlign w:val="center"/>
          </w:tcPr>
          <w:p w14:paraId="1F4B5092" w14:textId="69C81EAE" w:rsidR="00631751" w:rsidRPr="00631751" w:rsidRDefault="00631751" w:rsidP="001302DB">
            <w:pPr>
              <w:ind w:firstLine="173"/>
              <w:jc w:val="center"/>
              <w:rPr>
                <w:rFonts w:ascii="Comic Sans MS" w:hAnsi="Comic Sans MS"/>
                <w:color w:val="7F7F7F" w:themeColor="text1" w:themeTint="80"/>
                <w:spacing w:val="80"/>
                <w:sz w:val="60"/>
                <w:szCs w:val="60"/>
              </w:rPr>
            </w:pPr>
            <w:r w:rsidRPr="00EA1E37">
              <w:rPr>
                <w:rFonts w:ascii="Comic Sans MS" w:hAnsi="Comic Sans MS"/>
                <w:color w:val="595959" w:themeColor="text1" w:themeTint="A6"/>
                <w:spacing w:val="80"/>
                <w:sz w:val="56"/>
                <w:szCs w:val="28"/>
                <w:lang w:val="en-AU"/>
              </w:rPr>
              <w:t>p</w:t>
            </w:r>
            <w:r w:rsidRPr="00631751">
              <w:rPr>
                <w:rFonts w:ascii="Comic Sans MS" w:hAnsi="Comic Sans MS"/>
                <w:spacing w:val="80"/>
                <w:sz w:val="56"/>
                <w:szCs w:val="28"/>
                <w:lang w:val="en-AU"/>
              </w:rPr>
              <w:t>ai</w:t>
            </w:r>
            <w:r w:rsidRPr="00EA1E37">
              <w:rPr>
                <w:rFonts w:ascii="Comic Sans MS" w:hAnsi="Comic Sans MS"/>
                <w:color w:val="595959" w:themeColor="text1" w:themeTint="A6"/>
                <w:spacing w:val="80"/>
                <w:sz w:val="56"/>
                <w:szCs w:val="28"/>
                <w:lang w:val="en-AU"/>
              </w:rPr>
              <w:t>n</w:t>
            </w:r>
          </w:p>
        </w:tc>
      </w:tr>
      <w:tr w:rsidR="00631751" w:rsidRPr="00E136BB" w14:paraId="2390305C" w14:textId="77777777" w:rsidTr="001302DB">
        <w:trPr>
          <w:trHeight w:val="1077"/>
        </w:trPr>
        <w:tc>
          <w:tcPr>
            <w:tcW w:w="3118" w:type="dxa"/>
            <w:tcBorders>
              <w:top w:val="single" w:sz="4" w:space="0" w:color="FFFFFF" w:themeColor="background1"/>
              <w:right w:val="single" w:sz="4" w:space="0" w:color="A6A6A6" w:themeColor="background1" w:themeShade="A6"/>
            </w:tcBorders>
            <w:shd w:val="clear" w:color="auto" w:fill="auto"/>
          </w:tcPr>
          <w:p w14:paraId="5A244F8B" w14:textId="2A8A4F06" w:rsidR="00631751" w:rsidRPr="00EE60FB" w:rsidRDefault="00631751" w:rsidP="001302DB">
            <w:pPr>
              <w:jc w:val="center"/>
              <w:rPr>
                <w:rFonts w:ascii="Comic Sans MS" w:hAnsi="Comic Sans MS"/>
                <w:color w:val="7F7F7F" w:themeColor="text1" w:themeTint="80"/>
                <w:spacing w:val="60"/>
                <w:sz w:val="60"/>
                <w:szCs w:val="60"/>
              </w:rPr>
            </w:pPr>
            <w:r w:rsidRPr="00EA1E37">
              <w:rPr>
                <w:rFonts w:ascii="Comic Sans MS" w:hAnsi="Comic Sans MS"/>
                <w:bCs/>
                <w:color w:val="595959" w:themeColor="text1" w:themeTint="A6"/>
                <w:spacing w:val="100"/>
                <w:sz w:val="52"/>
                <w:szCs w:val="52"/>
                <w:lang w:val="en-AU"/>
              </w:rPr>
              <w:t>r</w:t>
            </w:r>
            <w:r w:rsidRPr="00E136BB">
              <w:rPr>
                <w:rFonts w:ascii="Comic Sans MS" w:hAnsi="Comic Sans MS"/>
                <w:color w:val="A6A6A6" w:themeColor="background1" w:themeShade="A6"/>
                <w:spacing w:val="100"/>
                <w:sz w:val="36"/>
                <w:szCs w:val="28"/>
              </w:rPr>
              <w:t>__</w:t>
            </w:r>
            <w:r w:rsidRPr="00EA1E37">
              <w:rPr>
                <w:rFonts w:ascii="Comic Sans MS" w:hAnsi="Comic Sans MS"/>
                <w:bCs/>
                <w:color w:val="595959" w:themeColor="text1" w:themeTint="A6"/>
                <w:spacing w:val="100"/>
                <w:sz w:val="52"/>
                <w:szCs w:val="52"/>
                <w:lang w:val="en-AU"/>
              </w:rPr>
              <w:t>n</w:t>
            </w:r>
          </w:p>
        </w:tc>
        <w:tc>
          <w:tcPr>
            <w:tcW w:w="3118" w:type="dxa"/>
            <w:tcBorders>
              <w:top w:val="single" w:sz="4" w:space="0" w:color="FFFFFF" w:themeColor="background1"/>
              <w:left w:val="single" w:sz="4" w:space="0" w:color="A6A6A6" w:themeColor="background1" w:themeShade="A6"/>
              <w:right w:val="single" w:sz="4" w:space="0" w:color="A6A6A6" w:themeColor="background1" w:themeShade="A6"/>
            </w:tcBorders>
          </w:tcPr>
          <w:p w14:paraId="3E0C727E" w14:textId="170675B8" w:rsidR="00631751" w:rsidRPr="00EE60FB" w:rsidRDefault="00631751" w:rsidP="001302DB">
            <w:pPr>
              <w:ind w:hanging="107"/>
              <w:jc w:val="center"/>
              <w:rPr>
                <w:rFonts w:ascii="Comic Sans MS" w:hAnsi="Comic Sans MS"/>
                <w:color w:val="7F7F7F" w:themeColor="text1" w:themeTint="80"/>
                <w:spacing w:val="60"/>
                <w:sz w:val="60"/>
                <w:szCs w:val="60"/>
              </w:rPr>
            </w:pPr>
            <w:r w:rsidRPr="00EA1E37">
              <w:rPr>
                <w:rFonts w:ascii="Comic Sans MS" w:hAnsi="Comic Sans MS"/>
                <w:bCs/>
                <w:color w:val="595959" w:themeColor="text1" w:themeTint="A6"/>
                <w:spacing w:val="100"/>
                <w:sz w:val="52"/>
                <w:szCs w:val="52"/>
                <w:lang w:val="en-AU"/>
              </w:rPr>
              <w:t>tr</w:t>
            </w:r>
            <w:r w:rsidRPr="00E136BB">
              <w:rPr>
                <w:rFonts w:ascii="Comic Sans MS" w:hAnsi="Comic Sans MS"/>
                <w:color w:val="A6A6A6" w:themeColor="background1" w:themeShade="A6"/>
                <w:spacing w:val="100"/>
                <w:sz w:val="36"/>
                <w:szCs w:val="28"/>
              </w:rPr>
              <w:t>__</w:t>
            </w:r>
            <w:r w:rsidRPr="00E136BB">
              <w:rPr>
                <w:rFonts w:ascii="Comic Sans MS" w:hAnsi="Comic Sans MS"/>
                <w:bCs/>
                <w:color w:val="7F7F7F" w:themeColor="text1" w:themeTint="80"/>
                <w:spacing w:val="100"/>
                <w:sz w:val="52"/>
                <w:szCs w:val="52"/>
                <w:lang w:val="en-AU"/>
              </w:rPr>
              <w:t>n</w:t>
            </w:r>
          </w:p>
        </w:tc>
        <w:tc>
          <w:tcPr>
            <w:tcW w:w="3118" w:type="dxa"/>
            <w:tcBorders>
              <w:top w:val="single" w:sz="4" w:space="0" w:color="FFFFFF" w:themeColor="background1"/>
              <w:left w:val="single" w:sz="4" w:space="0" w:color="A6A6A6" w:themeColor="background1" w:themeShade="A6"/>
            </w:tcBorders>
          </w:tcPr>
          <w:p w14:paraId="7E91344B" w14:textId="647246A7" w:rsidR="00631751" w:rsidRPr="00EE60FB" w:rsidRDefault="00631751" w:rsidP="001302DB">
            <w:pPr>
              <w:ind w:firstLine="173"/>
              <w:jc w:val="center"/>
              <w:rPr>
                <w:rFonts w:ascii="Comic Sans MS" w:hAnsi="Comic Sans MS"/>
                <w:color w:val="7F7F7F" w:themeColor="text1" w:themeTint="80"/>
                <w:spacing w:val="60"/>
                <w:sz w:val="60"/>
                <w:szCs w:val="60"/>
              </w:rPr>
            </w:pPr>
            <w:r w:rsidRPr="00E136BB">
              <w:rPr>
                <w:rFonts w:ascii="Comic Sans MS" w:hAnsi="Comic Sans MS"/>
                <w:bCs/>
                <w:color w:val="7F7F7F" w:themeColor="text1" w:themeTint="80"/>
                <w:spacing w:val="100"/>
                <w:sz w:val="52"/>
                <w:szCs w:val="52"/>
                <w:lang w:val="en-AU"/>
              </w:rPr>
              <w:t>p</w:t>
            </w:r>
            <w:r w:rsidRPr="00E136BB">
              <w:rPr>
                <w:rFonts w:ascii="Comic Sans MS" w:hAnsi="Comic Sans MS"/>
                <w:color w:val="A6A6A6" w:themeColor="background1" w:themeShade="A6"/>
                <w:spacing w:val="100"/>
                <w:sz w:val="36"/>
                <w:szCs w:val="28"/>
              </w:rPr>
              <w:t>__</w:t>
            </w:r>
            <w:r w:rsidRPr="00E136BB">
              <w:rPr>
                <w:rFonts w:ascii="Comic Sans MS" w:hAnsi="Comic Sans MS"/>
                <w:bCs/>
                <w:color w:val="7F7F7F" w:themeColor="text1" w:themeTint="80"/>
                <w:spacing w:val="100"/>
                <w:sz w:val="52"/>
                <w:szCs w:val="52"/>
                <w:lang w:val="en-AU"/>
              </w:rPr>
              <w:t>n</w:t>
            </w:r>
          </w:p>
        </w:tc>
      </w:tr>
    </w:tbl>
    <w:p w14:paraId="199E1887" w14:textId="6BBB2F93" w:rsidR="001D0465" w:rsidRDefault="001D0465">
      <w:pPr>
        <w:rPr>
          <w:sz w:val="8"/>
          <w:szCs w:val="14"/>
        </w:rPr>
      </w:pPr>
    </w:p>
    <w:p w14:paraId="131B2C3A" w14:textId="6E55F49F" w:rsidR="00953498" w:rsidRDefault="00953498"/>
    <w:p w14:paraId="02F54802" w14:textId="39FC1009" w:rsidR="00953498" w:rsidRPr="00953498" w:rsidRDefault="009A3045">
      <w:pPr>
        <w:rPr>
          <w:sz w:val="12"/>
          <w:szCs w:val="18"/>
        </w:rPr>
      </w:pPr>
      <w:r>
        <w:rPr>
          <w:noProof/>
          <w:sz w:val="12"/>
          <w:szCs w:val="18"/>
        </w:rPr>
        <w:drawing>
          <wp:anchor distT="0" distB="0" distL="114300" distR="114300" simplePos="0" relativeHeight="253498368" behindDoc="0" locked="0" layoutInCell="1" allowOverlap="1" wp14:anchorId="16000C67" wp14:editId="4BA12282">
            <wp:simplePos x="0" y="0"/>
            <wp:positionH relativeFrom="column">
              <wp:posOffset>209058</wp:posOffset>
            </wp:positionH>
            <wp:positionV relativeFrom="paragraph">
              <wp:posOffset>25686</wp:posOffset>
            </wp:positionV>
            <wp:extent cx="1097280" cy="693420"/>
            <wp:effectExtent l="0" t="0" r="7620" b="0"/>
            <wp:wrapNone/>
            <wp:docPr id="34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 name="Picture 3404"/>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r w:rsidR="00953498">
        <w:rPr>
          <w:noProof/>
          <w:sz w:val="12"/>
          <w:szCs w:val="18"/>
        </w:rPr>
        <mc:AlternateContent>
          <mc:Choice Requires="wps">
            <w:drawing>
              <wp:anchor distT="0" distB="0" distL="114300" distR="114300" simplePos="0" relativeHeight="253499392" behindDoc="0" locked="0" layoutInCell="1" allowOverlap="1" wp14:anchorId="7D04A7E5" wp14:editId="7FB5C53E">
                <wp:simplePos x="0" y="0"/>
                <wp:positionH relativeFrom="column">
                  <wp:posOffset>2297430</wp:posOffset>
                </wp:positionH>
                <wp:positionV relativeFrom="paragraph">
                  <wp:posOffset>108585</wp:posOffset>
                </wp:positionV>
                <wp:extent cx="2506980" cy="289560"/>
                <wp:effectExtent l="0" t="0" r="7620" b="0"/>
                <wp:wrapNone/>
                <wp:docPr id="28365418" name="Text Box 3"/>
                <wp:cNvGraphicFramePr/>
                <a:graphic xmlns:a="http://schemas.openxmlformats.org/drawingml/2006/main">
                  <a:graphicData uri="http://schemas.microsoft.com/office/word/2010/wordprocessingShape">
                    <wps:wsp>
                      <wps:cNvSpPr txBox="1"/>
                      <wps:spPr>
                        <a:xfrm>
                          <a:off x="0" y="0"/>
                          <a:ext cx="2506980" cy="289560"/>
                        </a:xfrm>
                        <a:prstGeom prst="rect">
                          <a:avLst/>
                        </a:prstGeom>
                        <a:solidFill>
                          <a:schemeClr val="lt1"/>
                        </a:solidFill>
                        <a:ln w="6350">
                          <a:noFill/>
                        </a:ln>
                      </wps:spPr>
                      <wps:txbx>
                        <w:txbxContent>
                          <w:p w14:paraId="0AFB8814" w14:textId="77777777" w:rsidR="00953498" w:rsidRPr="001277C2" w:rsidRDefault="00953498" w:rsidP="00953498">
                            <w:pPr>
                              <w:spacing w:after="0"/>
                              <w:rPr>
                                <w:color w:val="808080" w:themeColor="background1" w:themeShade="80"/>
                                <w:sz w:val="20"/>
                                <w:szCs w:val="20"/>
                              </w:rPr>
                            </w:pPr>
                            <w:r w:rsidRPr="00953498">
                              <w:rPr>
                                <w:color w:val="808080" w:themeColor="background1" w:themeShade="80"/>
                                <w:sz w:val="20"/>
                                <w:szCs w:val="20"/>
                              </w:rPr>
                              <w:t>Say the word, sound the word, say the word.</w:t>
                            </w:r>
                          </w:p>
                          <w:p w14:paraId="4422B1A6" w14:textId="77777777" w:rsidR="00953498" w:rsidRPr="00953498" w:rsidRDefault="00953498">
                            <w:pPr>
                              <w:rPr>
                                <w:color w:val="808080" w:themeColor="background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4A7E5" id="_x0000_s1272" type="#_x0000_t202" style="position:absolute;margin-left:180.9pt;margin-top:8.55pt;width:197.4pt;height:22.8pt;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J4pMgIAAF0EAAAOAAAAZHJzL2Uyb0RvYy54bWysVEuP2jAQvlfqf7B8LwkUKCDCirKiqrTa&#10;XYld7dk4NrHkeFzbkNBf37HDq9ueql6cGc94Ht83k/ldW2tyEM4rMAXt93JKhOFQKrMr6OvL+tOE&#10;Eh+YKZkGIwp6FJ7eLT5+mDd2JgZQgS6FIxjE+FljC1qFYGdZ5nklauZ7YIVBowRXs4Cq22WlYw1G&#10;r3U2yPNx1oArrQMuvMfb+85IFym+lIKHJym9CEQXFGsL6XTp3MYzW8zZbOeYrRQ/lcH+oYqaKYNJ&#10;L6HuWWBk79QfoWrFHXiQocehzkBKxUXqAbvp5++62VTMitQLguPtBSb//8Lyx8PGPjsS2q/QIoER&#10;kMb6mcfL2E8rXR2/WClBO0J4vMAm2kA4Xg5G+Xg6QRNH22AyHY0Trtn1tXU+fBNQkygU1CEtCS12&#10;ePABM6Lr2SUm86BVuVZaJyWOglhpRw4MSdQh1YgvfvPShjQFHX8e5Smwgfi8i6wNJrj2FKXQblui&#10;Suw3H5073kJ5RCAcdDPiLV8rrPaB+fDMHA4FNoiDHp7wkBowG5wkSipwP/92H/2RK7RS0uCQFdT/&#10;2DMnKNHfDbI47Q+HcSqTMhx9GaDibi3bW4vZ1ytACPq4UpYnMfoHfRalg/oN92EZs6KJGY65CxrO&#10;4ip0o4/7xMVymZxwDi0LD2ZjeQwdIY9cvLRvzNkTYQGpfoTzOLLZO9463/jSwHIfQKpEakS6Q/VE&#10;AM5w4vq0b3FJbvXkdf0rLH4BAAD//wMAUEsDBBQABgAIAAAAIQCE0rXq4AAAAAkBAAAPAAAAZHJz&#10;L2Rvd25yZXYueG1sTI9PT4QwFMTvJn6H5pl4MW5hycIGKRtj/JN4c9E13rr0CUT6SmgX8Nv7POlx&#10;MpOZ3xS7xfZiwtF3jhTEqwgEUu1MR42C1+rhegvCB01G945QwTd62JXnZ4XOjZvpBad9aASXkM+1&#10;gjaEIZfS1y1a7VduQGLv041WB5ZjI82oZy63vVxHUSqt7ogXWj3gXYv11/5kFXxcNe/Pfnl8m5NN&#10;Mtw/TVV2MJVSlxfL7Q2IgEv4C8MvPqNDyUxHdyLjRa8gSWNGD2xkMQgOZJs0BXFUkK4zkGUh/z8o&#10;fwAAAP//AwBQSwECLQAUAAYACAAAACEAtoM4kv4AAADhAQAAEwAAAAAAAAAAAAAAAAAAAAAAW0Nv&#10;bnRlbnRfVHlwZXNdLnhtbFBLAQItABQABgAIAAAAIQA4/SH/1gAAAJQBAAALAAAAAAAAAAAAAAAA&#10;AC8BAABfcmVscy8ucmVsc1BLAQItABQABgAIAAAAIQCfJJ4pMgIAAF0EAAAOAAAAAAAAAAAAAAAA&#10;AC4CAABkcnMvZTJvRG9jLnhtbFBLAQItABQABgAIAAAAIQCE0rXq4AAAAAkBAAAPAAAAAAAAAAAA&#10;AAAAAIwEAABkcnMvZG93bnJldi54bWxQSwUGAAAAAAQABADzAAAAmQUAAAAA&#10;" fillcolor="white [3201]" stroked="f" strokeweight=".5pt">
                <v:textbox>
                  <w:txbxContent>
                    <w:p w14:paraId="0AFB8814" w14:textId="77777777" w:rsidR="00953498" w:rsidRPr="001277C2" w:rsidRDefault="00953498" w:rsidP="00953498">
                      <w:pPr>
                        <w:spacing w:after="0"/>
                        <w:rPr>
                          <w:color w:val="808080" w:themeColor="background1" w:themeShade="80"/>
                          <w:sz w:val="20"/>
                          <w:szCs w:val="20"/>
                        </w:rPr>
                      </w:pPr>
                      <w:r w:rsidRPr="00953498">
                        <w:rPr>
                          <w:color w:val="808080" w:themeColor="background1" w:themeShade="80"/>
                          <w:sz w:val="20"/>
                          <w:szCs w:val="20"/>
                        </w:rPr>
                        <w:t>Say the word, sound the word, say the word.</w:t>
                      </w:r>
                    </w:p>
                    <w:p w14:paraId="4422B1A6" w14:textId="77777777" w:rsidR="00953498" w:rsidRPr="00953498" w:rsidRDefault="00953498">
                      <w:pPr>
                        <w:rPr>
                          <w:color w:val="808080" w:themeColor="background1" w:themeShade="80"/>
                          <w:sz w:val="20"/>
                          <w:szCs w:val="20"/>
                        </w:rPr>
                      </w:pPr>
                    </w:p>
                  </w:txbxContent>
                </v:textbox>
              </v:shape>
            </w:pict>
          </mc:Fallback>
        </mc:AlternateContent>
      </w:r>
    </w:p>
    <w:p w14:paraId="5B6F419B" w14:textId="6F69ACA1" w:rsidR="00953498" w:rsidRDefault="00953498" w:rsidP="00165DC1">
      <w:pPr>
        <w:pStyle w:val="ListParagraph"/>
        <w:numPr>
          <w:ilvl w:val="0"/>
          <w:numId w:val="84"/>
        </w:numPr>
      </w:pPr>
    </w:p>
    <w:p w14:paraId="7EDB756E" w14:textId="10B73843" w:rsidR="00953498" w:rsidRDefault="002B0919">
      <w:r w:rsidRPr="00631751">
        <w:rPr>
          <w:rFonts w:ascii="Comic Sans MS" w:hAnsi="Comic Sans MS"/>
          <w:noProof/>
          <w:color w:val="A6A6A6" w:themeColor="background1" w:themeShade="A6"/>
          <w:spacing w:val="40"/>
          <w:sz w:val="56"/>
          <w:szCs w:val="28"/>
          <w:lang w:val="en-AU" w:eastAsia="en-AU"/>
        </w:rPr>
        <w:drawing>
          <wp:anchor distT="0" distB="0" distL="114300" distR="114300" simplePos="0" relativeHeight="253504512" behindDoc="0" locked="0" layoutInCell="1" allowOverlap="1" wp14:anchorId="7161AF35" wp14:editId="7B5CCA90">
            <wp:simplePos x="0" y="0"/>
            <wp:positionH relativeFrom="leftMargin">
              <wp:posOffset>1017270</wp:posOffset>
            </wp:positionH>
            <wp:positionV relativeFrom="paragraph">
              <wp:posOffset>254000</wp:posOffset>
            </wp:positionV>
            <wp:extent cx="984591" cy="777240"/>
            <wp:effectExtent l="0" t="0" r="6350" b="3810"/>
            <wp:wrapNone/>
            <wp:docPr id="2109374608" name="Picture 210937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extLst>
                        <a:ext uri="{28A0092B-C50C-407E-A947-70E740481C1C}">
                          <a14:useLocalDpi xmlns:a14="http://schemas.microsoft.com/office/drawing/2010/main" val="0"/>
                        </a:ext>
                      </a:extLst>
                    </a:blip>
                    <a:stretch>
                      <a:fillRect/>
                    </a:stretch>
                  </pic:blipFill>
                  <pic:spPr>
                    <a:xfrm>
                      <a:off x="0" y="0"/>
                      <a:ext cx="984591" cy="77724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5077" w:tblpY="7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8"/>
        <w:gridCol w:w="888"/>
        <w:gridCol w:w="888"/>
      </w:tblGrid>
      <w:tr w:rsidR="002B0919" w:rsidRPr="00953498" w14:paraId="69DBA2E7" w14:textId="77777777" w:rsidTr="002B0919">
        <w:trPr>
          <w:trHeight w:val="794"/>
        </w:trPr>
        <w:tc>
          <w:tcPr>
            <w:tcW w:w="888" w:type="dxa"/>
            <w:shd w:val="clear" w:color="auto" w:fill="ECF3FA"/>
          </w:tcPr>
          <w:p w14:paraId="456D1517" w14:textId="1D033BAB" w:rsidR="002B0919" w:rsidRPr="00EA3850" w:rsidRDefault="002B0919" w:rsidP="002B0919">
            <w:pPr>
              <w:pStyle w:val="ListParagraph"/>
              <w:ind w:left="0"/>
              <w:jc w:val="center"/>
              <w:rPr>
                <w:rFonts w:ascii="Comic Sans MS" w:hAnsi="Comic Sans MS"/>
                <w:spacing w:val="40"/>
                <w:sz w:val="52"/>
                <w:szCs w:val="52"/>
              </w:rPr>
            </w:pPr>
            <w:r w:rsidRPr="00E41D29">
              <w:rPr>
                <w:rFonts w:ascii="Comic Sans MS" w:hAnsi="Comic Sans MS"/>
                <w:color w:val="595959" w:themeColor="text1" w:themeTint="A6"/>
                <w:spacing w:val="40"/>
                <w:sz w:val="52"/>
                <w:szCs w:val="52"/>
              </w:rPr>
              <w:t>r</w:t>
            </w:r>
          </w:p>
        </w:tc>
        <w:tc>
          <w:tcPr>
            <w:tcW w:w="888" w:type="dxa"/>
            <w:shd w:val="clear" w:color="auto" w:fill="FFFAEB"/>
          </w:tcPr>
          <w:p w14:paraId="04CEDA2B" w14:textId="7D72D5E4" w:rsidR="002B0919" w:rsidRPr="00EA3850" w:rsidRDefault="002B0919" w:rsidP="002B0919">
            <w:pPr>
              <w:pStyle w:val="ListParagraph"/>
              <w:ind w:left="0"/>
              <w:jc w:val="center"/>
              <w:rPr>
                <w:rFonts w:ascii="Comic Sans MS" w:hAnsi="Comic Sans MS"/>
                <w:spacing w:val="40"/>
                <w:sz w:val="52"/>
                <w:szCs w:val="52"/>
              </w:rPr>
            </w:pPr>
            <w:r w:rsidRPr="00EA3850">
              <w:rPr>
                <w:rFonts w:ascii="Comic Sans MS" w:hAnsi="Comic Sans MS"/>
                <w:spacing w:val="40"/>
                <w:sz w:val="52"/>
                <w:szCs w:val="52"/>
              </w:rPr>
              <w:t>ai</w:t>
            </w:r>
          </w:p>
        </w:tc>
        <w:tc>
          <w:tcPr>
            <w:tcW w:w="888" w:type="dxa"/>
            <w:shd w:val="clear" w:color="auto" w:fill="ECF3FA"/>
          </w:tcPr>
          <w:p w14:paraId="0E9449B0" w14:textId="48EA6C7B" w:rsidR="002B0919" w:rsidRPr="00EA3850" w:rsidRDefault="002B0919" w:rsidP="002B0919">
            <w:pPr>
              <w:pStyle w:val="ListParagraph"/>
              <w:ind w:left="0"/>
              <w:jc w:val="center"/>
              <w:rPr>
                <w:rFonts w:ascii="Comic Sans MS" w:hAnsi="Comic Sans MS"/>
                <w:spacing w:val="40"/>
                <w:sz w:val="52"/>
                <w:szCs w:val="52"/>
              </w:rPr>
            </w:pPr>
            <w:r w:rsidRPr="00E41D29">
              <w:rPr>
                <w:rFonts w:ascii="Comic Sans MS" w:hAnsi="Comic Sans MS"/>
                <w:color w:val="595959" w:themeColor="text1" w:themeTint="A6"/>
                <w:spacing w:val="40"/>
                <w:sz w:val="52"/>
                <w:szCs w:val="52"/>
              </w:rPr>
              <w:t>n</w:t>
            </w:r>
          </w:p>
        </w:tc>
      </w:tr>
    </w:tbl>
    <w:p w14:paraId="019F6B91" w14:textId="2E519FA7" w:rsidR="00953498" w:rsidRPr="00953498" w:rsidRDefault="002B0919" w:rsidP="00953498">
      <w:pPr>
        <w:pStyle w:val="ListParagraph"/>
        <w:ind w:left="1080" w:hanging="229"/>
        <w:rPr>
          <w:rFonts w:ascii="Comic Sans MS" w:hAnsi="Comic Sans MS"/>
          <w:spacing w:val="40"/>
          <w:sz w:val="52"/>
          <w:szCs w:val="52"/>
        </w:rPr>
      </w:pPr>
      <w:r>
        <w:rPr>
          <w:rFonts w:ascii="Comic Sans MS" w:hAnsi="Comic Sans MS"/>
          <w:color w:val="7F7F7F" w:themeColor="text1" w:themeTint="80"/>
          <w:spacing w:val="40"/>
          <w:sz w:val="52"/>
          <w:szCs w:val="52"/>
        </w:rPr>
        <w:tab/>
      </w:r>
      <w:r>
        <w:rPr>
          <w:rFonts w:ascii="Comic Sans MS" w:hAnsi="Comic Sans MS"/>
          <w:color w:val="7F7F7F" w:themeColor="text1" w:themeTint="80"/>
          <w:spacing w:val="40"/>
          <w:sz w:val="52"/>
          <w:szCs w:val="52"/>
        </w:rPr>
        <w:tab/>
      </w:r>
      <w:r>
        <w:rPr>
          <w:rFonts w:ascii="Comic Sans MS" w:hAnsi="Comic Sans MS"/>
          <w:color w:val="7F7F7F" w:themeColor="text1" w:themeTint="80"/>
          <w:spacing w:val="40"/>
          <w:sz w:val="52"/>
          <w:szCs w:val="52"/>
        </w:rPr>
        <w:tab/>
      </w:r>
      <w:r w:rsidR="00953498" w:rsidRPr="002B0919">
        <w:rPr>
          <w:rFonts w:ascii="Comic Sans MS" w:hAnsi="Comic Sans MS"/>
          <w:color w:val="7F7F7F" w:themeColor="text1" w:themeTint="80"/>
          <w:spacing w:val="40"/>
          <w:sz w:val="52"/>
          <w:szCs w:val="52"/>
        </w:rPr>
        <w:t>r</w:t>
      </w:r>
      <w:r w:rsidR="00953498" w:rsidRPr="00953498">
        <w:rPr>
          <w:rFonts w:ascii="Comic Sans MS" w:hAnsi="Comic Sans MS"/>
          <w:spacing w:val="40"/>
          <w:sz w:val="52"/>
          <w:szCs w:val="52"/>
        </w:rPr>
        <w:t>ai</w:t>
      </w:r>
      <w:r w:rsidR="00953498" w:rsidRPr="002B0919">
        <w:rPr>
          <w:rFonts w:ascii="Comic Sans MS" w:hAnsi="Comic Sans MS"/>
          <w:color w:val="7F7F7F" w:themeColor="text1" w:themeTint="80"/>
          <w:spacing w:val="40"/>
          <w:sz w:val="52"/>
          <w:szCs w:val="52"/>
        </w:rPr>
        <w:t>n</w:t>
      </w:r>
      <w:r w:rsidR="00953498" w:rsidRPr="00953498">
        <w:rPr>
          <w:rFonts w:ascii="Comic Sans MS" w:hAnsi="Comic Sans MS"/>
          <w:spacing w:val="40"/>
          <w:sz w:val="52"/>
          <w:szCs w:val="52"/>
        </w:rPr>
        <w:tab/>
      </w:r>
      <w:r>
        <w:rPr>
          <w:rFonts w:ascii="Comic Sans MS" w:hAnsi="Comic Sans MS"/>
          <w:spacing w:val="40"/>
          <w:sz w:val="52"/>
          <w:szCs w:val="52"/>
        </w:rPr>
        <w:tab/>
      </w:r>
      <w:proofErr w:type="spellStart"/>
      <w:r w:rsidRPr="002B0919">
        <w:rPr>
          <w:rFonts w:ascii="Comic Sans MS" w:hAnsi="Comic Sans MS"/>
          <w:color w:val="7F7F7F" w:themeColor="text1" w:themeTint="80"/>
          <w:spacing w:val="40"/>
          <w:sz w:val="52"/>
          <w:szCs w:val="52"/>
        </w:rPr>
        <w:t>r</w:t>
      </w:r>
      <w:r w:rsidRPr="00953498">
        <w:rPr>
          <w:rFonts w:ascii="Comic Sans MS" w:hAnsi="Comic Sans MS"/>
          <w:spacing w:val="40"/>
          <w:sz w:val="52"/>
          <w:szCs w:val="52"/>
        </w:rPr>
        <w:t>ai</w:t>
      </w:r>
      <w:r w:rsidRPr="002B0919">
        <w:rPr>
          <w:rFonts w:ascii="Comic Sans MS" w:hAnsi="Comic Sans MS"/>
          <w:color w:val="7F7F7F" w:themeColor="text1" w:themeTint="80"/>
          <w:spacing w:val="40"/>
          <w:sz w:val="52"/>
          <w:szCs w:val="52"/>
        </w:rPr>
        <w:t>n</w:t>
      </w:r>
      <w:proofErr w:type="spellEnd"/>
      <w:r w:rsidR="00953498" w:rsidRPr="00953498">
        <w:rPr>
          <w:rFonts w:ascii="Comic Sans MS" w:hAnsi="Comic Sans MS"/>
          <w:spacing w:val="40"/>
          <w:sz w:val="52"/>
          <w:szCs w:val="52"/>
        </w:rPr>
        <w:t xml:space="preserve"> </w:t>
      </w:r>
    </w:p>
    <w:tbl>
      <w:tblPr>
        <w:tblStyle w:val="TableGrid"/>
        <w:tblpPr w:leftFromText="180" w:rightFromText="180" w:vertAnchor="text" w:horzAnchor="page" w:tblpX="5077" w:tblpY="65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8"/>
        <w:gridCol w:w="888"/>
        <w:gridCol w:w="888"/>
      </w:tblGrid>
      <w:tr w:rsidR="002B0919" w:rsidRPr="00953498" w14:paraId="5E460892" w14:textId="77777777" w:rsidTr="001302DB">
        <w:trPr>
          <w:trHeight w:val="794"/>
        </w:trPr>
        <w:tc>
          <w:tcPr>
            <w:tcW w:w="888" w:type="dxa"/>
            <w:shd w:val="clear" w:color="auto" w:fill="ECF3FA"/>
          </w:tcPr>
          <w:p w14:paraId="55889578" w14:textId="35425BBC" w:rsidR="002B0919" w:rsidRPr="00953498" w:rsidRDefault="00C80EC5" w:rsidP="002B0919">
            <w:pPr>
              <w:pStyle w:val="ListParagraph"/>
              <w:ind w:left="0" w:hanging="229"/>
              <w:jc w:val="center"/>
              <w:rPr>
                <w:rFonts w:ascii="Comic Sans MS" w:hAnsi="Comic Sans MS"/>
                <w:spacing w:val="40"/>
                <w:sz w:val="52"/>
                <w:szCs w:val="52"/>
              </w:rPr>
            </w:pPr>
            <w:r>
              <w:rPr>
                <w:rFonts w:ascii="Comic Sans MS" w:hAnsi="Comic Sans MS"/>
                <w:color w:val="595959" w:themeColor="text1" w:themeTint="A6"/>
                <w:spacing w:val="40"/>
                <w:sz w:val="52"/>
                <w:szCs w:val="52"/>
              </w:rPr>
              <w:t xml:space="preserve"> </w:t>
            </w:r>
            <w:r w:rsidR="002B0919" w:rsidRPr="00E41D29">
              <w:rPr>
                <w:rFonts w:ascii="Comic Sans MS" w:hAnsi="Comic Sans MS"/>
                <w:color w:val="595959" w:themeColor="text1" w:themeTint="A6"/>
                <w:spacing w:val="40"/>
                <w:sz w:val="52"/>
                <w:szCs w:val="52"/>
              </w:rPr>
              <w:t>tr</w:t>
            </w:r>
          </w:p>
        </w:tc>
        <w:tc>
          <w:tcPr>
            <w:tcW w:w="888" w:type="dxa"/>
            <w:shd w:val="clear" w:color="auto" w:fill="FFFAEB"/>
          </w:tcPr>
          <w:p w14:paraId="73DB1227" w14:textId="7597AF30" w:rsidR="002B0919" w:rsidRPr="00953498" w:rsidRDefault="001302DB" w:rsidP="001302DB">
            <w:pPr>
              <w:pStyle w:val="ListParagraph"/>
              <w:ind w:left="0" w:hanging="148"/>
              <w:jc w:val="center"/>
              <w:rPr>
                <w:rFonts w:ascii="Comic Sans MS" w:hAnsi="Comic Sans MS"/>
                <w:spacing w:val="40"/>
                <w:sz w:val="52"/>
                <w:szCs w:val="52"/>
              </w:rPr>
            </w:pPr>
            <w:r>
              <w:rPr>
                <w:rFonts w:ascii="Comic Sans MS" w:hAnsi="Comic Sans MS"/>
                <w:spacing w:val="40"/>
                <w:sz w:val="52"/>
                <w:szCs w:val="52"/>
              </w:rPr>
              <w:t xml:space="preserve"> </w:t>
            </w:r>
            <w:r w:rsidR="002B0919">
              <w:rPr>
                <w:rFonts w:ascii="Comic Sans MS" w:hAnsi="Comic Sans MS"/>
                <w:spacing w:val="40"/>
                <w:sz w:val="52"/>
                <w:szCs w:val="52"/>
              </w:rPr>
              <w:t>ai</w:t>
            </w:r>
          </w:p>
        </w:tc>
        <w:tc>
          <w:tcPr>
            <w:tcW w:w="888" w:type="dxa"/>
            <w:shd w:val="clear" w:color="auto" w:fill="ECF3FA"/>
          </w:tcPr>
          <w:p w14:paraId="36546225" w14:textId="505E116D" w:rsidR="002B0919" w:rsidRPr="00953498" w:rsidRDefault="002B0919" w:rsidP="002B0919">
            <w:pPr>
              <w:pStyle w:val="ListParagraph"/>
              <w:ind w:left="0" w:hanging="229"/>
              <w:jc w:val="center"/>
              <w:rPr>
                <w:rFonts w:ascii="Comic Sans MS" w:hAnsi="Comic Sans MS"/>
                <w:spacing w:val="40"/>
                <w:sz w:val="52"/>
                <w:szCs w:val="52"/>
              </w:rPr>
            </w:pPr>
            <w:r w:rsidRPr="00E41D29">
              <w:rPr>
                <w:rFonts w:ascii="Comic Sans MS" w:hAnsi="Comic Sans MS"/>
                <w:color w:val="595959" w:themeColor="text1" w:themeTint="A6"/>
                <w:spacing w:val="40"/>
                <w:sz w:val="52"/>
                <w:szCs w:val="52"/>
              </w:rPr>
              <w:t>n</w:t>
            </w:r>
          </w:p>
        </w:tc>
      </w:tr>
    </w:tbl>
    <w:p w14:paraId="5BEE4CED" w14:textId="716298DE" w:rsidR="00953498" w:rsidRPr="00953498" w:rsidRDefault="002B0919" w:rsidP="00953498">
      <w:pPr>
        <w:pStyle w:val="ListParagraph"/>
        <w:ind w:left="1080" w:hanging="229"/>
        <w:rPr>
          <w:rFonts w:ascii="Comic Sans MS" w:hAnsi="Comic Sans MS"/>
          <w:spacing w:val="40"/>
          <w:sz w:val="52"/>
          <w:szCs w:val="52"/>
        </w:rPr>
      </w:pPr>
      <w:r w:rsidRPr="00631751">
        <w:rPr>
          <w:rFonts w:ascii="Comic Sans MS" w:hAnsi="Comic Sans MS"/>
          <w:noProof/>
          <w:sz w:val="56"/>
          <w:szCs w:val="28"/>
        </w:rPr>
        <w:drawing>
          <wp:anchor distT="0" distB="0" distL="114300" distR="114300" simplePos="0" relativeHeight="253506560" behindDoc="0" locked="0" layoutInCell="1" allowOverlap="1" wp14:anchorId="37019C45" wp14:editId="31D3FE02">
            <wp:simplePos x="0" y="0"/>
            <wp:positionH relativeFrom="column">
              <wp:posOffset>438150</wp:posOffset>
            </wp:positionH>
            <wp:positionV relativeFrom="paragraph">
              <wp:posOffset>404495</wp:posOffset>
            </wp:positionV>
            <wp:extent cx="672795" cy="676275"/>
            <wp:effectExtent l="0" t="0" r="0" b="0"/>
            <wp:wrapNone/>
            <wp:docPr id="591606198" name="Picture 591606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2"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7279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92EC27" w14:textId="4FBCA3EF" w:rsidR="00953498" w:rsidRPr="00953498" w:rsidRDefault="00953498" w:rsidP="002B0919">
      <w:pPr>
        <w:pStyle w:val="ListParagraph"/>
        <w:ind w:left="1658" w:firstLine="502"/>
        <w:rPr>
          <w:rFonts w:ascii="Comic Sans MS" w:hAnsi="Comic Sans MS"/>
          <w:spacing w:val="40"/>
          <w:sz w:val="52"/>
          <w:szCs w:val="52"/>
        </w:rPr>
      </w:pPr>
      <w:r w:rsidRPr="002B0919">
        <w:rPr>
          <w:rFonts w:ascii="Comic Sans MS" w:hAnsi="Comic Sans MS"/>
          <w:color w:val="7F7F7F" w:themeColor="text1" w:themeTint="80"/>
          <w:spacing w:val="40"/>
          <w:sz w:val="52"/>
          <w:szCs w:val="52"/>
        </w:rPr>
        <w:t>tr</w:t>
      </w:r>
      <w:r>
        <w:rPr>
          <w:rFonts w:ascii="Comic Sans MS" w:hAnsi="Comic Sans MS"/>
          <w:spacing w:val="40"/>
          <w:sz w:val="52"/>
          <w:szCs w:val="52"/>
        </w:rPr>
        <w:t>ai</w:t>
      </w:r>
      <w:r w:rsidRPr="002B0919">
        <w:rPr>
          <w:rFonts w:ascii="Comic Sans MS" w:hAnsi="Comic Sans MS"/>
          <w:color w:val="7F7F7F" w:themeColor="text1" w:themeTint="80"/>
          <w:spacing w:val="40"/>
          <w:sz w:val="52"/>
          <w:szCs w:val="52"/>
        </w:rPr>
        <w:t>n</w:t>
      </w:r>
      <w:r w:rsidRPr="00953498">
        <w:rPr>
          <w:rFonts w:ascii="Comic Sans MS" w:hAnsi="Comic Sans MS"/>
          <w:spacing w:val="40"/>
          <w:sz w:val="52"/>
          <w:szCs w:val="52"/>
        </w:rPr>
        <w:tab/>
      </w:r>
      <w:r w:rsidRPr="00953498">
        <w:rPr>
          <w:rFonts w:ascii="Comic Sans MS" w:hAnsi="Comic Sans MS"/>
          <w:spacing w:val="40"/>
          <w:sz w:val="52"/>
          <w:szCs w:val="52"/>
        </w:rPr>
        <w:tab/>
      </w:r>
      <w:proofErr w:type="spellStart"/>
      <w:r w:rsidR="002B0919" w:rsidRPr="002B0919">
        <w:rPr>
          <w:rFonts w:ascii="Comic Sans MS" w:hAnsi="Comic Sans MS"/>
          <w:color w:val="7F7F7F" w:themeColor="text1" w:themeTint="80"/>
          <w:spacing w:val="40"/>
          <w:sz w:val="52"/>
          <w:szCs w:val="52"/>
        </w:rPr>
        <w:t>tr</w:t>
      </w:r>
      <w:r w:rsidR="002B0919">
        <w:rPr>
          <w:rFonts w:ascii="Comic Sans MS" w:hAnsi="Comic Sans MS"/>
          <w:spacing w:val="40"/>
          <w:sz w:val="52"/>
          <w:szCs w:val="52"/>
        </w:rPr>
        <w:t>ai</w:t>
      </w:r>
      <w:r w:rsidR="002B0919" w:rsidRPr="002B0919">
        <w:rPr>
          <w:rFonts w:ascii="Comic Sans MS" w:hAnsi="Comic Sans MS"/>
          <w:color w:val="7F7F7F" w:themeColor="text1" w:themeTint="80"/>
          <w:spacing w:val="40"/>
          <w:sz w:val="52"/>
          <w:szCs w:val="52"/>
        </w:rPr>
        <w:t>n</w:t>
      </w:r>
      <w:proofErr w:type="spellEnd"/>
    </w:p>
    <w:p w14:paraId="08261166" w14:textId="441087C9" w:rsidR="00953498" w:rsidRPr="00953498" w:rsidRDefault="002B0919" w:rsidP="00953498">
      <w:pPr>
        <w:pStyle w:val="ListParagraph"/>
        <w:ind w:left="1276" w:hanging="229"/>
        <w:rPr>
          <w:rFonts w:ascii="Comic Sans MS" w:hAnsi="Comic Sans MS"/>
          <w:spacing w:val="40"/>
          <w:sz w:val="52"/>
          <w:szCs w:val="52"/>
        </w:rPr>
      </w:pPr>
      <w:r w:rsidRPr="00631751">
        <w:rPr>
          <w:rFonts w:ascii="Comic Sans MS" w:hAnsi="Comic Sans MS"/>
          <w:noProof/>
          <w:spacing w:val="60"/>
          <w:sz w:val="56"/>
          <w:szCs w:val="28"/>
          <w:lang w:eastAsia="en-AU"/>
        </w:rPr>
        <w:drawing>
          <wp:anchor distT="0" distB="0" distL="114300" distR="114300" simplePos="0" relativeHeight="253508608" behindDoc="0" locked="0" layoutInCell="1" allowOverlap="1" wp14:anchorId="63900F76" wp14:editId="2CC46AC5">
            <wp:simplePos x="0" y="0"/>
            <wp:positionH relativeFrom="column">
              <wp:posOffset>41910</wp:posOffset>
            </wp:positionH>
            <wp:positionV relativeFrom="paragraph">
              <wp:posOffset>262890</wp:posOffset>
            </wp:positionV>
            <wp:extent cx="1363980" cy="763261"/>
            <wp:effectExtent l="0" t="0" r="7620" b="0"/>
            <wp:wrapNone/>
            <wp:docPr id="1924237765" name="Picture 1924237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cstate="print">
                      <a:extLst>
                        <a:ext uri="{28A0092B-C50C-407E-A947-70E740481C1C}">
                          <a14:useLocalDpi xmlns:a14="http://schemas.microsoft.com/office/drawing/2010/main" val="0"/>
                        </a:ext>
                      </a:extLst>
                    </a:blip>
                    <a:stretch>
                      <a:fillRect/>
                    </a:stretch>
                  </pic:blipFill>
                  <pic:spPr>
                    <a:xfrm>
                      <a:off x="0" y="0"/>
                      <a:ext cx="1363980" cy="763261"/>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5077" w:tblpY="-1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8"/>
        <w:gridCol w:w="888"/>
        <w:gridCol w:w="888"/>
      </w:tblGrid>
      <w:tr w:rsidR="002B0919" w:rsidRPr="00953498" w14:paraId="684BD6E2" w14:textId="77777777" w:rsidTr="001302DB">
        <w:trPr>
          <w:trHeight w:val="794"/>
        </w:trPr>
        <w:tc>
          <w:tcPr>
            <w:tcW w:w="888" w:type="dxa"/>
            <w:shd w:val="clear" w:color="auto" w:fill="ECF3FA"/>
          </w:tcPr>
          <w:p w14:paraId="2E75E559" w14:textId="4DC61AD4" w:rsidR="002B0919" w:rsidRPr="00953498" w:rsidRDefault="00C80EC5" w:rsidP="002B0919">
            <w:pPr>
              <w:pStyle w:val="ListParagraph"/>
              <w:ind w:left="0" w:hanging="229"/>
              <w:jc w:val="center"/>
              <w:rPr>
                <w:rFonts w:ascii="Comic Sans MS" w:hAnsi="Comic Sans MS"/>
                <w:spacing w:val="40"/>
                <w:sz w:val="52"/>
                <w:szCs w:val="52"/>
              </w:rPr>
            </w:pPr>
            <w:r>
              <w:rPr>
                <w:rFonts w:ascii="Comic Sans MS" w:hAnsi="Comic Sans MS"/>
                <w:color w:val="595959" w:themeColor="text1" w:themeTint="A6"/>
                <w:spacing w:val="40"/>
                <w:sz w:val="52"/>
                <w:szCs w:val="52"/>
              </w:rPr>
              <w:t xml:space="preserve"> </w:t>
            </w:r>
            <w:r w:rsidR="002B0919" w:rsidRPr="00E41D29">
              <w:rPr>
                <w:rFonts w:ascii="Comic Sans MS" w:hAnsi="Comic Sans MS"/>
                <w:color w:val="595959" w:themeColor="text1" w:themeTint="A6"/>
                <w:spacing w:val="40"/>
                <w:sz w:val="52"/>
                <w:szCs w:val="52"/>
              </w:rPr>
              <w:t>p</w:t>
            </w:r>
          </w:p>
        </w:tc>
        <w:tc>
          <w:tcPr>
            <w:tcW w:w="888" w:type="dxa"/>
            <w:shd w:val="clear" w:color="auto" w:fill="FFFAEB"/>
          </w:tcPr>
          <w:p w14:paraId="7BEC6510" w14:textId="5906D148" w:rsidR="002B0919" w:rsidRPr="00953498" w:rsidRDefault="001302DB" w:rsidP="002B0919">
            <w:pPr>
              <w:pStyle w:val="ListParagraph"/>
              <w:ind w:left="0" w:hanging="229"/>
              <w:jc w:val="center"/>
              <w:rPr>
                <w:rFonts w:ascii="Comic Sans MS" w:hAnsi="Comic Sans MS"/>
                <w:spacing w:val="40"/>
                <w:sz w:val="52"/>
                <w:szCs w:val="52"/>
              </w:rPr>
            </w:pPr>
            <w:r>
              <w:rPr>
                <w:rFonts w:ascii="Comic Sans MS" w:hAnsi="Comic Sans MS"/>
                <w:spacing w:val="40"/>
                <w:sz w:val="52"/>
                <w:szCs w:val="52"/>
              </w:rPr>
              <w:t xml:space="preserve"> </w:t>
            </w:r>
            <w:r w:rsidR="002B0919">
              <w:rPr>
                <w:rFonts w:ascii="Comic Sans MS" w:hAnsi="Comic Sans MS"/>
                <w:spacing w:val="40"/>
                <w:sz w:val="52"/>
                <w:szCs w:val="52"/>
              </w:rPr>
              <w:t>ai</w:t>
            </w:r>
          </w:p>
        </w:tc>
        <w:tc>
          <w:tcPr>
            <w:tcW w:w="888" w:type="dxa"/>
            <w:shd w:val="clear" w:color="auto" w:fill="ECF3FA"/>
          </w:tcPr>
          <w:p w14:paraId="36EE1FEF" w14:textId="77777777" w:rsidR="002B0919" w:rsidRPr="00953498" w:rsidRDefault="002B0919" w:rsidP="002B0919">
            <w:pPr>
              <w:pStyle w:val="ListParagraph"/>
              <w:ind w:left="0" w:hanging="229"/>
              <w:jc w:val="center"/>
              <w:rPr>
                <w:rFonts w:ascii="Comic Sans MS" w:hAnsi="Comic Sans MS"/>
                <w:spacing w:val="40"/>
                <w:sz w:val="52"/>
                <w:szCs w:val="52"/>
              </w:rPr>
            </w:pPr>
            <w:r w:rsidRPr="00E41D29">
              <w:rPr>
                <w:rFonts w:ascii="Comic Sans MS" w:hAnsi="Comic Sans MS"/>
                <w:color w:val="595959" w:themeColor="text1" w:themeTint="A6"/>
                <w:spacing w:val="40"/>
                <w:sz w:val="52"/>
                <w:szCs w:val="52"/>
              </w:rPr>
              <w:t>n</w:t>
            </w:r>
          </w:p>
        </w:tc>
      </w:tr>
    </w:tbl>
    <w:p w14:paraId="58147F2E" w14:textId="3C8F67B0" w:rsidR="001302DB" w:rsidRDefault="002B0919" w:rsidP="001302DB">
      <w:pPr>
        <w:pStyle w:val="ListParagraph"/>
        <w:spacing w:after="0"/>
        <w:ind w:left="1713" w:firstLine="447"/>
        <w:rPr>
          <w:rFonts w:ascii="Comic Sans MS" w:hAnsi="Comic Sans MS"/>
          <w:color w:val="7F7F7F" w:themeColor="text1" w:themeTint="80"/>
          <w:spacing w:val="40"/>
          <w:sz w:val="52"/>
          <w:szCs w:val="52"/>
        </w:rPr>
      </w:pPr>
      <w:r w:rsidRPr="002B0919">
        <w:rPr>
          <w:rFonts w:ascii="Comic Sans MS" w:hAnsi="Comic Sans MS"/>
          <w:color w:val="7F7F7F" w:themeColor="text1" w:themeTint="80"/>
          <w:spacing w:val="40"/>
          <w:sz w:val="52"/>
          <w:szCs w:val="52"/>
        </w:rPr>
        <w:t>p</w:t>
      </w:r>
      <w:r>
        <w:rPr>
          <w:rFonts w:ascii="Comic Sans MS" w:hAnsi="Comic Sans MS"/>
          <w:spacing w:val="40"/>
          <w:sz w:val="52"/>
          <w:szCs w:val="52"/>
        </w:rPr>
        <w:t>ai</w:t>
      </w:r>
      <w:r w:rsidRPr="002B0919">
        <w:rPr>
          <w:rFonts w:ascii="Comic Sans MS" w:hAnsi="Comic Sans MS"/>
          <w:color w:val="7F7F7F" w:themeColor="text1" w:themeTint="80"/>
          <w:spacing w:val="40"/>
          <w:sz w:val="52"/>
          <w:szCs w:val="52"/>
        </w:rPr>
        <w:t>n</w:t>
      </w:r>
      <w:r w:rsidR="00953498" w:rsidRPr="00953498">
        <w:rPr>
          <w:rFonts w:ascii="Comic Sans MS" w:hAnsi="Comic Sans MS"/>
          <w:spacing w:val="40"/>
          <w:sz w:val="52"/>
          <w:szCs w:val="52"/>
        </w:rPr>
        <w:tab/>
      </w:r>
      <w:r w:rsidR="00953498" w:rsidRPr="00953498">
        <w:rPr>
          <w:rFonts w:ascii="Comic Sans MS" w:hAnsi="Comic Sans MS"/>
          <w:spacing w:val="40"/>
          <w:sz w:val="52"/>
          <w:szCs w:val="52"/>
        </w:rPr>
        <w:tab/>
      </w:r>
      <w:proofErr w:type="spellStart"/>
      <w:r w:rsidRPr="002B0919">
        <w:rPr>
          <w:rFonts w:ascii="Comic Sans MS" w:hAnsi="Comic Sans MS"/>
          <w:color w:val="7F7F7F" w:themeColor="text1" w:themeTint="80"/>
          <w:spacing w:val="40"/>
          <w:sz w:val="52"/>
          <w:szCs w:val="52"/>
        </w:rPr>
        <w:t>p</w:t>
      </w:r>
      <w:r>
        <w:rPr>
          <w:rFonts w:ascii="Comic Sans MS" w:hAnsi="Comic Sans MS"/>
          <w:spacing w:val="40"/>
          <w:sz w:val="52"/>
          <w:szCs w:val="52"/>
        </w:rPr>
        <w:t>ai</w:t>
      </w:r>
      <w:r w:rsidRPr="002B0919">
        <w:rPr>
          <w:rFonts w:ascii="Comic Sans MS" w:hAnsi="Comic Sans MS"/>
          <w:color w:val="7F7F7F" w:themeColor="text1" w:themeTint="80"/>
          <w:spacing w:val="40"/>
          <w:sz w:val="52"/>
          <w:szCs w:val="52"/>
        </w:rPr>
        <w:t>n</w:t>
      </w:r>
      <w:proofErr w:type="spellEnd"/>
      <w:r w:rsidR="001302DB">
        <w:rPr>
          <w:rFonts w:ascii="Comic Sans MS" w:hAnsi="Comic Sans MS"/>
          <w:color w:val="7F7F7F" w:themeColor="text1" w:themeTint="80"/>
          <w:spacing w:val="40"/>
          <w:sz w:val="52"/>
          <w:szCs w:val="52"/>
        </w:rPr>
        <w:br/>
      </w:r>
      <w:r w:rsidR="001302DB">
        <w:rPr>
          <w:rFonts w:ascii="Comic Sans MS" w:hAnsi="Comic Sans MS"/>
          <w:color w:val="7F7F7F" w:themeColor="text1" w:themeTint="80"/>
          <w:spacing w:val="40"/>
          <w:sz w:val="52"/>
          <w:szCs w:val="52"/>
        </w:rPr>
        <w:br w:type="page"/>
      </w:r>
    </w:p>
    <w:p w14:paraId="3B8BB5A8" w14:textId="6FC1E5F3" w:rsidR="009B4DE8" w:rsidRDefault="001302DB">
      <w:r w:rsidRPr="00F2412E">
        <w:rPr>
          <w:rFonts w:ascii="Comic Sans MS" w:hAnsi="Comic Sans MS"/>
          <w:noProof/>
          <w:sz w:val="48"/>
        </w:rPr>
        <w:lastRenderedPageBreak/>
        <mc:AlternateContent>
          <mc:Choice Requires="wps">
            <w:drawing>
              <wp:anchor distT="0" distB="0" distL="114300" distR="114300" simplePos="0" relativeHeight="253464576" behindDoc="0" locked="0" layoutInCell="1" allowOverlap="1" wp14:anchorId="7B609C31" wp14:editId="459D0EEA">
                <wp:simplePos x="0" y="0"/>
                <wp:positionH relativeFrom="margin">
                  <wp:posOffset>1497330</wp:posOffset>
                </wp:positionH>
                <wp:positionV relativeFrom="paragraph">
                  <wp:posOffset>194310</wp:posOffset>
                </wp:positionV>
                <wp:extent cx="4671060" cy="457200"/>
                <wp:effectExtent l="0" t="0" r="0" b="0"/>
                <wp:wrapNone/>
                <wp:docPr id="83966838" name="Text Box 83966838"/>
                <wp:cNvGraphicFramePr/>
                <a:graphic xmlns:a="http://schemas.openxmlformats.org/drawingml/2006/main">
                  <a:graphicData uri="http://schemas.microsoft.com/office/word/2010/wordprocessingShape">
                    <wps:wsp>
                      <wps:cNvSpPr txBox="1"/>
                      <wps:spPr>
                        <a:xfrm>
                          <a:off x="0" y="0"/>
                          <a:ext cx="4671060" cy="457200"/>
                        </a:xfrm>
                        <a:prstGeom prst="rect">
                          <a:avLst/>
                        </a:prstGeom>
                        <a:noFill/>
                        <a:ln w="6350">
                          <a:noFill/>
                        </a:ln>
                      </wps:spPr>
                      <wps:txbx>
                        <w:txbxContent>
                          <w:p w14:paraId="0378BA84" w14:textId="20A6AEE5" w:rsidR="00AC67EB" w:rsidRPr="009A65C1" w:rsidRDefault="00AC67EB" w:rsidP="00AC67EB">
                            <w:pPr>
                              <w:spacing w:after="240"/>
                              <w:ind w:left="142"/>
                              <w:rPr>
                                <w:color w:val="C00000"/>
                                <w:sz w:val="18"/>
                                <w:szCs w:val="18"/>
                              </w:rPr>
                            </w:pPr>
                            <w:r w:rsidRPr="00F2412E">
                              <w:rPr>
                                <w:color w:val="808080" w:themeColor="background1" w:themeShade="80"/>
                                <w:sz w:val="20"/>
                                <w:szCs w:val="20"/>
                              </w:rPr>
                              <w:t xml:space="preserve">The long vowel sound is the </w:t>
                            </w:r>
                            <w:r w:rsidRPr="00F2412E">
                              <w:rPr>
                                <w:b/>
                                <w:bCs/>
                                <w:color w:val="808080" w:themeColor="background1" w:themeShade="80"/>
                                <w:sz w:val="20"/>
                                <w:szCs w:val="20"/>
                              </w:rPr>
                              <w:t>name</w:t>
                            </w:r>
                            <w:r w:rsidRPr="00F2412E">
                              <w:rPr>
                                <w:color w:val="808080" w:themeColor="background1" w:themeShade="80"/>
                                <w:sz w:val="20"/>
                                <w:szCs w:val="20"/>
                              </w:rPr>
                              <w:t xml:space="preserve"> of the letter and can be written in different ways.</w:t>
                            </w:r>
                            <w:r w:rsidRPr="00F2412E">
                              <w:rPr>
                                <w:color w:val="808080" w:themeColor="background1" w:themeShade="80"/>
                                <w:sz w:val="20"/>
                                <w:szCs w:val="20"/>
                              </w:rPr>
                              <w:br/>
                              <w:t xml:space="preserve">The </w:t>
                            </w:r>
                            <w:r>
                              <w:rPr>
                                <w:color w:val="808080" w:themeColor="background1" w:themeShade="80"/>
                                <w:sz w:val="20"/>
                                <w:szCs w:val="20"/>
                              </w:rPr>
                              <w:t xml:space="preserve">three examples below are the most </w:t>
                            </w:r>
                            <w:r w:rsidRPr="00F2412E">
                              <w:rPr>
                                <w:color w:val="808080" w:themeColor="background1" w:themeShade="80"/>
                                <w:sz w:val="20"/>
                                <w:szCs w:val="20"/>
                              </w:rPr>
                              <w:t>common way</w:t>
                            </w:r>
                            <w:r>
                              <w:rPr>
                                <w:color w:val="808080" w:themeColor="background1" w:themeShade="80"/>
                                <w:sz w:val="20"/>
                                <w:szCs w:val="20"/>
                              </w:rPr>
                              <w:t xml:space="preserve">s to write the long </w:t>
                            </w:r>
                            <w:r w:rsidR="002F74A5">
                              <w:rPr>
                                <w:b/>
                                <w:bCs/>
                                <w:i/>
                                <w:iCs/>
                                <w:color w:val="808080" w:themeColor="background1" w:themeShade="80"/>
                                <w:sz w:val="20"/>
                                <w:szCs w:val="20"/>
                              </w:rPr>
                              <w:t>e</w:t>
                            </w:r>
                            <w:r w:rsidRPr="00631751">
                              <w:rPr>
                                <w:b/>
                                <w:bCs/>
                                <w:i/>
                                <w:iCs/>
                                <w:color w:val="808080" w:themeColor="background1" w:themeShade="80"/>
                                <w:sz w:val="20"/>
                                <w:szCs w:val="20"/>
                              </w:rPr>
                              <w:t xml:space="preserve"> </w:t>
                            </w:r>
                            <w:r>
                              <w:rPr>
                                <w:color w:val="808080" w:themeColor="background1" w:themeShade="80"/>
                                <w:sz w:val="20"/>
                                <w:szCs w:val="20"/>
                              </w:rPr>
                              <w:t xml:space="preserve">sound.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09C31" id="Text Box 83966838" o:spid="_x0000_s1273" type="#_x0000_t202" style="position:absolute;margin-left:117.9pt;margin-top:15.3pt;width:367.8pt;height:36pt;z-index:25346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j5GgIAADUEAAAOAAAAZHJzL2Uyb0RvYy54bWysU01vGyEQvVfqf0Dc612njpOuvI7cRK4q&#10;RUkkp8oZs+BdiWXogL3r/voOrL+U9lT1AgMzzMd7j9ld3xq2U+gbsCUfj3LOlJVQNXZT8h+vy0+3&#10;nPkgbCUMWFXyvfL8bv7xw6xzhbqCGkylkFES64vOlbwOwRVZ5mWtWuFH4JQlpwZsRaAjbrIKRUfZ&#10;W5Nd5fk06wArhyCV93T7MDj5POXXWsnwrLVXgZmSU28hrZjWdVyz+UwUGxSubuShDfEPXbSisVT0&#10;lOpBBMG22PyRqm0kggcdRhLaDLRupEoz0DTj/N00q1o4lWYhcLw7weT/X1r5tFu5F2Sh/wo9ERgB&#10;6ZwvPF3GeXqNbdypU0Z+gnB/gk31gUm6nExvxvmUXJJ8k+sb4iWmyc6vHfrwTUHLolFyJFoSWmL3&#10;6MMQegyJxSwsG2MSNcayruTTz9d5enDyUHJjqca512iFft2zpqI58ulxkjVUexoQYeDeO7lsqItH&#10;4cOLQCKbGicBh2datAGqBgeLsxrw19/uYzxxQF7OOhJPyf3PrUDFmfluiZ0v48kkqi0dEiKc4aVn&#10;femx2/YeSJ9j+ipOJpMeYzBHUyO0b6TzRaxKLmEl1S55OJr3YZA0/ROpFosURPpyIjzalZMxdcQ1&#10;Yvzavwl0ByICUfgER5mJ4h0fQ+zAyGIbQDeJrIj0gOqBANJmovvwj6L4L88p6vzb578BAAD//wMA&#10;UEsDBBQABgAIAAAAIQCc3MSG4gAAAAoBAAAPAAAAZHJzL2Rvd25yZXYueG1sTI/BTsMwEETvSPyD&#10;tUjcqN2UhjbEqapIFRKih5ZeenNiN4mw1yF228DXs5zguJqnmbf5anSWXcwQOo8SphMBzGDtdYeN&#10;hMP75mEBLESFWlmPRsKXCbAqbm9ylWl/xZ257GPDqARDpiS0MfYZ56FujVNh4nuDlJ384FSkc2i4&#10;HtSVyp3liRApd6pDWmhVb8rW1B/7s5PwWm62alclbvFty5e307r/PBznUt7fjetnYNGM8Q+GX31S&#10;h4KcKn9GHZiVkMzmpB4lzEQKjIDl0/QRWEWkSFLgRc7/v1D8AAAA//8DAFBLAQItABQABgAIAAAA&#10;IQC2gziS/gAAAOEBAAATAAAAAAAAAAAAAAAAAAAAAABbQ29udGVudF9UeXBlc10ueG1sUEsBAi0A&#10;FAAGAAgAAAAhADj9If/WAAAAlAEAAAsAAAAAAAAAAAAAAAAALwEAAF9yZWxzLy5yZWxzUEsBAi0A&#10;FAAGAAgAAAAhANQcePkaAgAANQQAAA4AAAAAAAAAAAAAAAAALgIAAGRycy9lMm9Eb2MueG1sUEsB&#10;Ai0AFAAGAAgAAAAhAJzcxIbiAAAACgEAAA8AAAAAAAAAAAAAAAAAdAQAAGRycy9kb3ducmV2Lnht&#10;bFBLBQYAAAAABAAEAPMAAACDBQAAAAA=&#10;" filled="f" stroked="f" strokeweight=".5pt">
                <v:textbox>
                  <w:txbxContent>
                    <w:p w14:paraId="0378BA84" w14:textId="20A6AEE5" w:rsidR="00AC67EB" w:rsidRPr="009A65C1" w:rsidRDefault="00AC67EB" w:rsidP="00AC67EB">
                      <w:pPr>
                        <w:spacing w:after="240"/>
                        <w:ind w:left="142"/>
                        <w:rPr>
                          <w:color w:val="C00000"/>
                          <w:sz w:val="18"/>
                          <w:szCs w:val="18"/>
                        </w:rPr>
                      </w:pPr>
                      <w:r w:rsidRPr="00F2412E">
                        <w:rPr>
                          <w:color w:val="808080" w:themeColor="background1" w:themeShade="80"/>
                          <w:sz w:val="20"/>
                          <w:szCs w:val="20"/>
                        </w:rPr>
                        <w:t xml:space="preserve">The long vowel sound is the </w:t>
                      </w:r>
                      <w:r w:rsidRPr="00F2412E">
                        <w:rPr>
                          <w:b/>
                          <w:bCs/>
                          <w:color w:val="808080" w:themeColor="background1" w:themeShade="80"/>
                          <w:sz w:val="20"/>
                          <w:szCs w:val="20"/>
                        </w:rPr>
                        <w:t>name</w:t>
                      </w:r>
                      <w:r w:rsidRPr="00F2412E">
                        <w:rPr>
                          <w:color w:val="808080" w:themeColor="background1" w:themeShade="80"/>
                          <w:sz w:val="20"/>
                          <w:szCs w:val="20"/>
                        </w:rPr>
                        <w:t xml:space="preserve"> of the letter and can be written in different ways.</w:t>
                      </w:r>
                      <w:r w:rsidRPr="00F2412E">
                        <w:rPr>
                          <w:color w:val="808080" w:themeColor="background1" w:themeShade="80"/>
                          <w:sz w:val="20"/>
                          <w:szCs w:val="20"/>
                        </w:rPr>
                        <w:br/>
                        <w:t xml:space="preserve">The </w:t>
                      </w:r>
                      <w:r>
                        <w:rPr>
                          <w:color w:val="808080" w:themeColor="background1" w:themeShade="80"/>
                          <w:sz w:val="20"/>
                          <w:szCs w:val="20"/>
                        </w:rPr>
                        <w:t xml:space="preserve">three examples below are the most </w:t>
                      </w:r>
                      <w:r w:rsidRPr="00F2412E">
                        <w:rPr>
                          <w:color w:val="808080" w:themeColor="background1" w:themeShade="80"/>
                          <w:sz w:val="20"/>
                          <w:szCs w:val="20"/>
                        </w:rPr>
                        <w:t>common way</w:t>
                      </w:r>
                      <w:r>
                        <w:rPr>
                          <w:color w:val="808080" w:themeColor="background1" w:themeShade="80"/>
                          <w:sz w:val="20"/>
                          <w:szCs w:val="20"/>
                        </w:rPr>
                        <w:t xml:space="preserve">s to write the long </w:t>
                      </w:r>
                      <w:r w:rsidR="002F74A5">
                        <w:rPr>
                          <w:b/>
                          <w:bCs/>
                          <w:i/>
                          <w:iCs/>
                          <w:color w:val="808080" w:themeColor="background1" w:themeShade="80"/>
                          <w:sz w:val="20"/>
                          <w:szCs w:val="20"/>
                        </w:rPr>
                        <w:t>e</w:t>
                      </w:r>
                      <w:r w:rsidRPr="00631751">
                        <w:rPr>
                          <w:b/>
                          <w:bCs/>
                          <w:i/>
                          <w:iCs/>
                          <w:color w:val="808080" w:themeColor="background1" w:themeShade="80"/>
                          <w:sz w:val="20"/>
                          <w:szCs w:val="20"/>
                        </w:rPr>
                        <w:t xml:space="preserve"> </w:t>
                      </w:r>
                      <w:r>
                        <w:rPr>
                          <w:color w:val="808080" w:themeColor="background1" w:themeShade="80"/>
                          <w:sz w:val="20"/>
                          <w:szCs w:val="20"/>
                        </w:rPr>
                        <w:t xml:space="preserve">sound. </w:t>
                      </w:r>
                    </w:p>
                  </w:txbxContent>
                </v:textbox>
                <w10:wrap anchorx="margin"/>
              </v:shape>
            </w:pict>
          </mc:Fallback>
        </mc:AlternateContent>
      </w:r>
      <w:r w:rsidRPr="001D0465">
        <w:rPr>
          <w:noProof/>
        </w:rPr>
        <w:drawing>
          <wp:anchor distT="0" distB="0" distL="114300" distR="114300" simplePos="0" relativeHeight="253454336" behindDoc="0" locked="0" layoutInCell="1" allowOverlap="1" wp14:anchorId="68C317E2" wp14:editId="37EFDAFE">
            <wp:simplePos x="0" y="0"/>
            <wp:positionH relativeFrom="column">
              <wp:posOffset>411480</wp:posOffset>
            </wp:positionH>
            <wp:positionV relativeFrom="paragraph">
              <wp:posOffset>7620</wp:posOffset>
            </wp:positionV>
            <wp:extent cx="1097375" cy="693480"/>
            <wp:effectExtent l="0" t="0" r="7620" b="0"/>
            <wp:wrapNone/>
            <wp:docPr id="427232112" name="Picture 42723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46452437" w14:textId="09D9829F" w:rsidR="008932D6" w:rsidRDefault="008932D6" w:rsidP="00165DC1">
      <w:pPr>
        <w:pStyle w:val="ListParagraph"/>
        <w:numPr>
          <w:ilvl w:val="0"/>
          <w:numId w:val="66"/>
        </w:numPr>
        <w:spacing w:after="480"/>
      </w:pPr>
    </w:p>
    <w:tbl>
      <w:tblPr>
        <w:tblStyle w:val="TableGrid"/>
        <w:tblpPr w:leftFromText="180" w:rightFromText="180" w:vertAnchor="page" w:horzAnchor="margin" w:tblpY="2341"/>
        <w:tblW w:w="935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3118"/>
        <w:gridCol w:w="3118"/>
        <w:gridCol w:w="3118"/>
      </w:tblGrid>
      <w:tr w:rsidR="00AC67EB" w:rsidRPr="00742D93" w14:paraId="18B1DEBE" w14:textId="77777777" w:rsidTr="001302DB">
        <w:trPr>
          <w:trHeight w:val="907"/>
        </w:trPr>
        <w:tc>
          <w:tcPr>
            <w:tcW w:w="9354" w:type="dxa"/>
            <w:gridSpan w:val="3"/>
            <w:shd w:val="clear" w:color="auto" w:fill="FFFAEB"/>
            <w:vAlign w:val="center"/>
          </w:tcPr>
          <w:p w14:paraId="66EC7784" w14:textId="77777777" w:rsidR="00AC67EB" w:rsidRPr="002F74A5" w:rsidRDefault="00AC67EB" w:rsidP="001302DB">
            <w:pPr>
              <w:ind w:firstLine="34"/>
              <w:jc w:val="center"/>
              <w:rPr>
                <w:b/>
                <w:bCs/>
                <w:noProof/>
                <w:sz w:val="52"/>
                <w:szCs w:val="52"/>
              </w:rPr>
            </w:pPr>
            <w:r w:rsidRPr="002F74A5">
              <w:rPr>
                <w:b/>
                <w:bCs/>
                <w:noProof/>
                <w:sz w:val="56"/>
                <w:szCs w:val="56"/>
              </w:rPr>
              <w:t>E</w:t>
            </w:r>
          </w:p>
        </w:tc>
      </w:tr>
      <w:tr w:rsidR="00AC67EB" w:rsidRPr="001D69CA" w14:paraId="0C97FCF9" w14:textId="77777777" w:rsidTr="00AC67EB">
        <w:trPr>
          <w:trHeight w:val="3402"/>
        </w:trPr>
        <w:tc>
          <w:tcPr>
            <w:tcW w:w="3118" w:type="dxa"/>
            <w:shd w:val="clear" w:color="auto" w:fill="auto"/>
            <w:vAlign w:val="bottom"/>
          </w:tcPr>
          <w:p w14:paraId="7ABAE60D" w14:textId="0D8BF3C6" w:rsidR="00AC67EB" w:rsidRPr="00626B68" w:rsidRDefault="00AC67EB" w:rsidP="00AC67EB">
            <w:pPr>
              <w:spacing w:after="240"/>
              <w:jc w:val="center"/>
              <w:rPr>
                <w:rFonts w:ascii="Comic Sans MS" w:hAnsi="Comic Sans MS"/>
                <w:spacing w:val="40"/>
                <w:sz w:val="56"/>
                <w:szCs w:val="24"/>
                <w:lang w:val="en-AU"/>
              </w:rPr>
            </w:pPr>
            <w:r w:rsidRPr="00584F74">
              <w:rPr>
                <w:rFonts w:ascii="Comic Sans MS" w:hAnsi="Comic Sans MS"/>
                <w:noProof/>
                <w:color w:val="7F7F7F" w:themeColor="text1" w:themeTint="80"/>
                <w:sz w:val="56"/>
                <w:szCs w:val="24"/>
              </w:rPr>
              <w:drawing>
                <wp:anchor distT="0" distB="0" distL="114300" distR="114300" simplePos="0" relativeHeight="253458432" behindDoc="0" locked="0" layoutInCell="1" allowOverlap="1" wp14:anchorId="3DD08644" wp14:editId="072C3294">
                  <wp:simplePos x="0" y="0"/>
                  <wp:positionH relativeFrom="column">
                    <wp:posOffset>417830</wp:posOffset>
                  </wp:positionH>
                  <wp:positionV relativeFrom="paragraph">
                    <wp:posOffset>-1489075</wp:posOffset>
                  </wp:positionV>
                  <wp:extent cx="1005840" cy="1564640"/>
                  <wp:effectExtent l="0" t="0" r="3810" b="0"/>
                  <wp:wrapNone/>
                  <wp:docPr id="123215154" name="Picture 12321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6" cstate="print">
                            <a:extLst>
                              <a:ext uri="{BEBA8EAE-BF5A-486C-A8C5-ECC9F3942E4B}">
                                <a14:imgProps xmlns:a14="http://schemas.microsoft.com/office/drawing/2010/main">
                                  <a14:imgLayer r:embed="rId287">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05840" cy="1564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4F74">
              <w:rPr>
                <w:rFonts w:ascii="Comic Sans MS" w:hAnsi="Comic Sans MS"/>
                <w:color w:val="7F7F7F" w:themeColor="text1" w:themeTint="80"/>
                <w:spacing w:val="40"/>
                <w:sz w:val="56"/>
                <w:szCs w:val="24"/>
                <w:lang w:val="en-AU"/>
              </w:rPr>
              <w:t>tr</w:t>
            </w:r>
            <w:r w:rsidRPr="00165DC1">
              <w:rPr>
                <w:rFonts w:ascii="Comic Sans MS" w:hAnsi="Comic Sans MS"/>
                <w:spacing w:val="40"/>
                <w:sz w:val="56"/>
                <w:szCs w:val="24"/>
                <w:lang w:val="en-AU"/>
              </w:rPr>
              <w:t>ee</w:t>
            </w:r>
          </w:p>
        </w:tc>
        <w:tc>
          <w:tcPr>
            <w:tcW w:w="3118" w:type="dxa"/>
            <w:vAlign w:val="bottom"/>
          </w:tcPr>
          <w:p w14:paraId="6F18886A" w14:textId="68ABB830" w:rsidR="00AC67EB" w:rsidRPr="00626B68" w:rsidRDefault="00AC67EB" w:rsidP="00AC67EB">
            <w:pPr>
              <w:spacing w:before="720" w:after="240"/>
              <w:jc w:val="center"/>
              <w:rPr>
                <w:rFonts w:ascii="Comic Sans MS" w:hAnsi="Comic Sans MS"/>
                <w:spacing w:val="40"/>
                <w:sz w:val="56"/>
                <w:szCs w:val="24"/>
                <w:lang w:val="en-AU"/>
              </w:rPr>
            </w:pPr>
            <w:r w:rsidRPr="00584F74">
              <w:rPr>
                <w:rFonts w:ascii="Comic Sans MS" w:hAnsi="Comic Sans MS"/>
                <w:noProof/>
                <w:color w:val="7F7F7F" w:themeColor="text1" w:themeTint="80"/>
                <w:sz w:val="56"/>
                <w:szCs w:val="24"/>
              </w:rPr>
              <w:drawing>
                <wp:anchor distT="0" distB="0" distL="114300" distR="114300" simplePos="0" relativeHeight="253456384" behindDoc="0" locked="0" layoutInCell="1" allowOverlap="1" wp14:anchorId="55AEA6A1" wp14:editId="07B10FD4">
                  <wp:simplePos x="0" y="0"/>
                  <wp:positionH relativeFrom="margin">
                    <wp:posOffset>431165</wp:posOffset>
                  </wp:positionH>
                  <wp:positionV relativeFrom="paragraph">
                    <wp:posOffset>-1033145</wp:posOffset>
                  </wp:positionV>
                  <wp:extent cx="1178560" cy="1424940"/>
                  <wp:effectExtent l="0" t="0" r="2540" b="3810"/>
                  <wp:wrapNone/>
                  <wp:docPr id="1177888400" name="Picture 117788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178560" cy="1424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4F74">
              <w:rPr>
                <w:rFonts w:ascii="Comic Sans MS" w:hAnsi="Comic Sans MS"/>
                <w:color w:val="7F7F7F" w:themeColor="text1" w:themeTint="80"/>
                <w:spacing w:val="40"/>
                <w:sz w:val="56"/>
                <w:szCs w:val="24"/>
                <w:lang w:val="en-AU"/>
              </w:rPr>
              <w:t>t</w:t>
            </w:r>
            <w:r w:rsidRPr="00165DC1">
              <w:rPr>
                <w:rFonts w:ascii="Comic Sans MS" w:hAnsi="Comic Sans MS"/>
                <w:spacing w:val="40"/>
                <w:sz w:val="56"/>
                <w:szCs w:val="24"/>
                <w:lang w:val="en-AU"/>
              </w:rPr>
              <w:t>ea</w:t>
            </w:r>
          </w:p>
        </w:tc>
        <w:tc>
          <w:tcPr>
            <w:tcW w:w="3118" w:type="dxa"/>
            <w:vAlign w:val="bottom"/>
          </w:tcPr>
          <w:p w14:paraId="1B3648EA" w14:textId="1DA73703" w:rsidR="00AC67EB" w:rsidRPr="00626B68" w:rsidRDefault="00AC67EB" w:rsidP="00AC67EB">
            <w:pPr>
              <w:spacing w:before="720" w:after="240"/>
              <w:jc w:val="center"/>
              <w:rPr>
                <w:rFonts w:ascii="Comic Sans MS" w:hAnsi="Comic Sans MS"/>
                <w:spacing w:val="40"/>
                <w:sz w:val="56"/>
                <w:szCs w:val="24"/>
                <w:lang w:val="en-AU"/>
              </w:rPr>
            </w:pPr>
            <w:r w:rsidRPr="00584F74">
              <w:rPr>
                <w:rFonts w:ascii="Comic Sans MS" w:hAnsi="Comic Sans MS"/>
                <w:noProof/>
                <w:color w:val="7F7F7F" w:themeColor="text1" w:themeTint="80"/>
                <w:sz w:val="56"/>
                <w:szCs w:val="24"/>
              </w:rPr>
              <w:drawing>
                <wp:anchor distT="0" distB="0" distL="114300" distR="114300" simplePos="0" relativeHeight="253457408" behindDoc="0" locked="0" layoutInCell="1" allowOverlap="1" wp14:anchorId="07D67339" wp14:editId="2EB8EB6B">
                  <wp:simplePos x="0" y="0"/>
                  <wp:positionH relativeFrom="column">
                    <wp:posOffset>381635</wp:posOffset>
                  </wp:positionH>
                  <wp:positionV relativeFrom="paragraph">
                    <wp:posOffset>-567690</wp:posOffset>
                  </wp:positionV>
                  <wp:extent cx="1400175" cy="708660"/>
                  <wp:effectExtent l="0" t="0" r="9525" b="0"/>
                  <wp:wrapNone/>
                  <wp:docPr id="616808806" name="Picture 616808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400175" cy="708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4F74">
              <w:rPr>
                <w:rFonts w:ascii="Comic Sans MS" w:hAnsi="Comic Sans MS"/>
                <w:color w:val="7F7F7F" w:themeColor="text1" w:themeTint="80"/>
                <w:spacing w:val="40"/>
                <w:sz w:val="56"/>
                <w:szCs w:val="24"/>
                <w:lang w:val="en-AU"/>
              </w:rPr>
              <w:t>k</w:t>
            </w:r>
            <w:r w:rsidRPr="00165DC1">
              <w:rPr>
                <w:rFonts w:ascii="Comic Sans MS" w:hAnsi="Comic Sans MS"/>
                <w:spacing w:val="40"/>
                <w:sz w:val="56"/>
                <w:szCs w:val="24"/>
                <w:lang w:val="en-AU"/>
              </w:rPr>
              <w:t>ey</w:t>
            </w:r>
          </w:p>
        </w:tc>
      </w:tr>
    </w:tbl>
    <w:p w14:paraId="7697752F" w14:textId="09124F3D" w:rsidR="001302DB" w:rsidRDefault="001302DB" w:rsidP="00515261">
      <w:pPr>
        <w:spacing w:after="480"/>
        <w:rPr>
          <w:sz w:val="24"/>
          <w:szCs w:val="36"/>
        </w:rPr>
      </w:pPr>
    </w:p>
    <w:p w14:paraId="24CF020E" w14:textId="44F5BBC9" w:rsidR="001302DB" w:rsidRPr="0064648E" w:rsidRDefault="0064648E" w:rsidP="00515261">
      <w:pPr>
        <w:spacing w:after="480"/>
        <w:rPr>
          <w:sz w:val="4"/>
          <w:szCs w:val="10"/>
        </w:rPr>
      </w:pPr>
      <w:r>
        <w:rPr>
          <w:noProof/>
          <w14:ligatures w14:val="standardContextual"/>
        </w:rPr>
        <mc:AlternateContent>
          <mc:Choice Requires="wpg">
            <w:drawing>
              <wp:anchor distT="0" distB="0" distL="114300" distR="114300" simplePos="0" relativeHeight="253514752" behindDoc="0" locked="0" layoutInCell="1" allowOverlap="1" wp14:anchorId="62CD7F84" wp14:editId="07EB1739">
                <wp:simplePos x="0" y="0"/>
                <wp:positionH relativeFrom="margin">
                  <wp:posOffset>453390</wp:posOffset>
                </wp:positionH>
                <wp:positionV relativeFrom="paragraph">
                  <wp:posOffset>23495</wp:posOffset>
                </wp:positionV>
                <wp:extent cx="2768073" cy="723900"/>
                <wp:effectExtent l="0" t="0" r="0" b="0"/>
                <wp:wrapNone/>
                <wp:docPr id="1206841904" name="Group 1"/>
                <wp:cNvGraphicFramePr/>
                <a:graphic xmlns:a="http://schemas.openxmlformats.org/drawingml/2006/main">
                  <a:graphicData uri="http://schemas.microsoft.com/office/word/2010/wordprocessingGroup">
                    <wpg:wgp>
                      <wpg:cNvGrpSpPr/>
                      <wpg:grpSpPr>
                        <a:xfrm>
                          <a:off x="0" y="0"/>
                          <a:ext cx="2768073" cy="723900"/>
                          <a:chOff x="0" y="0"/>
                          <a:chExt cx="2768073" cy="723900"/>
                        </a:xfrm>
                      </wpg:grpSpPr>
                      <pic:pic xmlns:pic="http://schemas.openxmlformats.org/drawingml/2006/picture">
                        <pic:nvPicPr>
                          <pic:cNvPr id="1719976746" name="Picture 1719976746"/>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793630" y="17253"/>
                            <a:ext cx="1097280" cy="693420"/>
                          </a:xfrm>
                          <a:prstGeom prst="rect">
                            <a:avLst/>
                          </a:prstGeom>
                        </pic:spPr>
                      </pic:pic>
                      <pic:pic xmlns:pic="http://schemas.openxmlformats.org/drawingml/2006/picture">
                        <pic:nvPicPr>
                          <pic:cNvPr id="1147016887" name="Picture 1147016887"/>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24873"/>
                            <a:ext cx="827405" cy="685800"/>
                          </a:xfrm>
                          <a:prstGeom prst="rect">
                            <a:avLst/>
                          </a:prstGeom>
                        </pic:spPr>
                      </pic:pic>
                      <pic:pic xmlns:pic="http://schemas.openxmlformats.org/drawingml/2006/picture">
                        <pic:nvPicPr>
                          <pic:cNvPr id="1081491095" name="Picture 1081491095"/>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1846053" y="0"/>
                            <a:ext cx="922020" cy="723900"/>
                          </a:xfrm>
                          <a:prstGeom prst="rect">
                            <a:avLst/>
                          </a:prstGeom>
                        </pic:spPr>
                      </pic:pic>
                    </wpg:wgp>
                  </a:graphicData>
                </a:graphic>
              </wp:anchor>
            </w:drawing>
          </mc:Choice>
          <mc:Fallback>
            <w:pict>
              <v:group w14:anchorId="24B3A067" id="Group 1" o:spid="_x0000_s1026" style="position:absolute;margin-left:35.7pt;margin-top:1.85pt;width:217.95pt;height:57pt;z-index:253514752;mso-position-horizontal-relative:margin" coordsize="27680,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4x+mrwIAAMcJAAAOAAAAZHJzL2Uyb0RvYy54bWzklslu2zAQhu8F+g6E&#10;7okWK9oQOyjqJigQNEaXB6ApSiIiLiDpJW/fISU7jh20RZCL0YNlUiMO//n5kdL1zZb3aE21YVJM&#10;g/gyChAVRNZMtNPg18/biyJAxmJR414KOg2eqAluZh8/XG9URRPZyb6mGkESYaqNmgadtaoKQ0M6&#10;yrG5lIoKCDZSc2yhq9uw1ngD2XkfJlGUhRupa6UlocbA3fkQDGY+f9NQYh+axlCL+mkA2qy/an9d&#10;ums4u8ZVq7HqGBll4Deo4JgJmHSfao4tRivNTlJxRrQ0srGXRPJQNg0j1NcA1cTRUTV3Wq6Ur6Wt&#10;Nq3a2wTWHvn05rTk2/pOqx9qocGJjWrBC99ztWwbzd0/qERbb9nT3jK6tYjAzSTPiiifBIhALE8m&#10;ZTR6Sjow/mQY6b78eWC4mzZ8IUYxUsFvdABaJw78nRQYZVeaBmMS/k85ONaPK3UBi6WwZUvWM/vk&#10;wYNlcaLEesHIQg8dMHOhEathI+RxWeZZnmYBEpgD+PCYmx0dRMBxl8KNGnJgV+O9JI8GCfm5w6Kl&#10;n4wChiGhIzV8+bjvvhCw7Jm6ZX3vVs21x1KB9yNeXnFrYHEuyYpTYYfNpWkPVUthOqZMgHRF+ZJC&#10;efpr7QXhylhNLenchA1M/B3EOqEHAa/yWZgrwQBurwCWl5NsApsUSIrz5GoybM4daXFU5kkBYUda&#10;Vk7SxJO2BwbM08beUcmRa4BI0AKrhCu8vjejqt0jo5eDEK8QdA3LAY3zwSxO8yjOiiI/wew5ctaY&#10;JQME74nZQFiSFnBsgTe42hFWJHkaXY2AFVfFcJT934BFRZyWsPXAlqNz7Dly1oCNDLwnYHGRZhEc&#10;X+4gG9+GO8TKJIng3Dp6W74rYv7FCV8L/hQev2zc58hhH9qH31+z3wAAAP//AwBQSwMECgAAAAAA&#10;AAAhAGT+DljHFwAAxxcAABQAAABkcnMvbWVkaWEvaW1hZ2UxLnBuZ4lQTkcNChoKAAAADUlIRFIA&#10;AACQAAAAWwgGAAAAnGkMzwAAAAFzUkdCAK7OHOkAAAAEZ0FNQQAAsY8L/GEFAAAACXBIWXMAABJ0&#10;AAASdAHeZh94AAAXXElEQVR4Xu2dB1xU1/LHR0UFBFSaYMOCXQEBjQVLsGIP5lnJiyKJLzEfTcRu&#10;TNQAKv6fJphEjSXFqE+xGzUGjaIiYEFEFLsiICBV6XXembNnRRF1G8vy/vebz2b3zr1edvf+7pyZ&#10;c86crYEMkJBQkZriWUJCJSQBSaiFJCAJtZAEJKEWkoAk1EISkIRaSAKSUAul+oF27twpXkn8rzNx&#10;4kTx6s0oLSBFTyxRfVHmOktNmIRaSAKSUAtJQBJqIQlIQi0kAUmohSQgCbWQBCShFpKAJNSiWnYk&#10;FhcXQ0lJKdStW0dYqj/Pnj2DJ0+ewI0bNyA+Pp5vp6SkQGFhIdSsWRMKCgrA2NgY2rRpA507d4bG&#10;jRuDhYUF1KtXT5xBcyhznaudgCIjIyEg4Ft49Cge2rfrCB9O8YBu3bqLvdWLpKQkuHDhAgQHB/Pn&#10;27dvQ1paGrs5SsQRFWNgYABmZmZcTH379gV3d3do164du6HqiiPU439GQHk5eXD9RjSUlJaCrW0b&#10;CLsQBh9N+whM2J3oYN8Zwi5egqKiYjh3Jhhatmot/pXuk5CQABs2bIAdO3ZAbGzsc8GQh+nUqRMX&#10;g7m5OTRp0gTo8uTn50N6ejokJiZyD0X/nrbl/65BgwbsJuoGixYtgv79+3ObOih1nUlAisI+sHhV&#10;+dy8eRPHvueOjawaYdu2bZF5GWzUqBH26dMXH8XG8mMirkRgs6ZN8auvl/Lt6sCBAweQCYRuWv6w&#10;tLTE0aNH4w8//IDXr1/HvLw8ceSrlJaWYk5ODj569AiPHDmCc+fORSY4rFWrFj+XiYkJ+vv7v/Ec&#10;iqDMddZJAd27ew/t7e3RuZszRkVdxQcPHjABOWHDBmbsS74hjkK8f/8+tm7dGidP9hAW3YXFbbhm&#10;zRo0NDTkF9vV1RXXr1+PrNnCoqIicZTyME+E27dvx169emGNGjX4ucePH48PHz4URyhPtRZQXkEB&#10;jhw1ErvY2WNcXLywIs6ZPQ/HjnXnF0JO0PG/0NDAEAcNHozXb1wXVt2D3vOyZcu4p6hduzb6+Phw&#10;T6JJMjIycOXKlciaMy4iR0dHvHjxotirHNVaQL4+fmjduDGGnA8VFhmLFnyJ4yeMQ9buCwuin6+P&#10;rBkwt8QWLWwwKOiE2KM7ULOzYsUK7h3o4m7ZsoXbKgtq2po1a8a/l/bt2+OVK1fEHsWpNgLKys7G&#10;g4cO4tKlS3Hx4oVMPL7YyNIKN/+0WRwhg6WyOGy4Gy6Yv0BYEFNSU7CVrS2OHjMaY5m7HjRwAHa2&#10;c8CcrGfiCN3gl19+QT09PWzKYrWgoCBhrVzOnDnD40YSEcvS8MmTJ2KPYlQLAV2NjEQ3NzesV68e&#10;1m9Q/3kg6OzYDXOZsF4kJuYWWjaywEOHDgkL4vof12MtdmHojiO858zm8UVYaBjf1gXu3buHLVu2&#10;5J/t4MGDwqodoqOjeYBN3+nHH3+sVJyl8wJKTk7Crl0d2F3ZBHft2oWFLO7ZExiIZpZmuHPnq3/D&#10;e543drV3wIT4BL6dlpaGHdp1xJEjR2Jefh6yNBeHjxiJzWyaY0JCIj9GF6AsiS6gl5eXsGiXv//+&#10;G01NTfl7oCxPUXReQH7frODp66nTp4QFMZalpnYOXfHy5QhhkUGeqgW7izdt2SQsiBs2bOApK7lq&#10;Ivj0aTSsZ4hTPafybV0gJiYGLSwseNwTyT5DVbFq1SouIGtra4XfhzLXWetjYXHxcbBx03qYMH48&#10;9O9X1ulF3fc2zZqDubmZsADvvl/p7w8uvXrDNM9p3EZd/Lt27YbJk/4Jffr04bb9B/ZBbk4uuPTs&#10;zbd1gcDAQD4UMXbsWLC3txdW7TN58mTo2LEj74Rk8Ziwag6tC2jbb79DekYG/HPKh8IiY+fvO8Cl&#10;d09o3ry5sACcCwmBC+HhsHDxIqjB/iMeP06EyKuR8E4PZz6sERoaCseP/wU1a9YA527d+DFVTXZ2&#10;NrCYB1jKXuVDP9Sb7eHhwV+zeJF9f4/5a02hVQHdvHUTvv9xHfTr2w+cHJ2EFSD0/Hm4de82jH5v&#10;jLDICDlzjt29dtDG1lZYAK5ERkB2ThZ4z54Nw4YNg/fffx9u3rwFtWrpAWvSIIt5qKomKioKLl++&#10;DD169IDu3at+nI68IEvt4c6dO3D06FFh1QxaFdDWzVsgNSUNvOfNFhbgo827mLu3t7ODdm3bCStA&#10;SUkxHGEftquDI7+TaQT+32v+DZ5TvaBD2w7AMgtYscIPVq9aBX5+K2DkyNHsvHOgLxPnX0EnxFmq&#10;Bha88mdXV1c+vlXVsJQeRowYwV8fO3aM4l7+WiPIQiHFUCeITkh4jNaWVjjj089e6kiLvnYNnZ26&#10;4fnz54VFBo1ztWljiyEhIXx7+7ZtqG9ggF5TpmHcozhue5HCwiIMDg7GEcNHoJWVNf78689ij/ah&#10;oQT6avfu3SssVQ91d1B3QosWLfjQ0JvQySB67/69UMegLsz47FOoUUMWzxDhly6CpYU5tG/fQVhk&#10;/GfnLhYPtYBevXqxYPQJLPPxBbfhbrBu/Tpo2qwpb8sPHjoM69dvgB3/2cmbjN69e8Ohw4dg4cIF&#10;8PnML+DnX34VZ9MeWVlZfIRdT0+Pj5LrCk5OTtC0qex7e/jwobCqj1YERBnSwf0H+NyVDh1eFkrU&#10;lavQtmM7MDIyFBaAR3FxzNUehQ+nTuHb+w8chNTUVPD+Yg7UrasPW37+FUaMGsWDw4Xz54OXpye4&#10;ubmB+3vvQUzMDZg5cybMmzsX/u2/ip0rlp9DW9DkL3mTy+50Ya16aP5Q69atecgQExMjrOqjFQGF&#10;hYfBxYuXYMrUlzOv7KxslkldhRY2LdmXXja7MHB3IOjr14UxI0bx7T+Yp6EMrXevnrAuYB188vFH&#10;0M3JEYJOHodr0VFw/tx5CPguADKfPgP3MWMh8kokLGKZWy8XF1jpt4qfQ1vQDEEKWAnW/PJnXYA8&#10;oq1IRshDagqtCOjk8SBo1rwZdHd6OSP5+/RpKCktARcmDDlpaal8otXsObPBuL4x5OXlQlx8PNh3&#10;cYDMzAxY7b8aRo4aCQFMSD269WDntQEHx67wwT894I8jh8Clrwt88cVsSE/PAE9PLzj590m4EnFF&#10;nF07DB48mD+fZp8vjnlTXcHS0pI/v23GozJUuoByc3Jg3+EDMG7c+2BkUpaRUCcbdWxRmuvQ1VFY&#10;2d0RH8eneja1lvUH5eTlQUFRAZhamkMwuyAZTzOABakVTt80NjKBtWvWgp5BbVjlv5Kl0d1h+PDh&#10;sPa7tXzmorYYOnQotGrViscaFy9eFNaqh5pXon79+vxZE1S6gJ4kp8LjhESw62wnLDKoN/nylQsw&#10;/aNpwLIDYaUPqQdFBQXM26SL7Zo86Ka5UhmZWTwwbW3bku+rCGMmUo/xEyDk3DkW0D5jAfVCPnc6&#10;LV12Pm1AF8jGxoanyxRU6wrUi//isyaodAFl5+aCCbuopubmwiKjkaUF1DM0gRIsy8hkIOTnMQGJ&#10;D1mzZi3AUoC8p/mgT16HJcglxczwGoqKiiAjI5PHV08zM3nlwrz5c3mmpy1ovvOpU6d4rzp1JuoK&#10;ycnJ/JkCaU1R6QLi3oP+K6cTGseyYWn61SsRwiKjFntH+ewD5ufn8W0jlnUZ6utDVkEOdLbrxGKi&#10;fLh35x7fVx6acD5tqid4z5kHZhaWzFuZQnpaOugxDyd335VJLrtZfH19+eR2CloXL17MJ8jrAhT3&#10;UCZLlJa+/gZUlsr/VrEYCvIK2SNfGGRYWVsz79AQrt++ybdp4DQm+jps3fQLFBUXwMaffoKZs7zh&#10;l22/gb5BXchIS2EBc3MuyPjEVwNTGg6hLvtt23+HLp06wrJlX4ORsREsXbpUY+k0BcQUn1UEDVZ6&#10;enrCl19+ydN4Pz8/mDZNNgCsCzx9+vR5QG9lZcWfNUGlC+gpa0pyC3NYU/VqEGuobwjXr96AvYGB&#10;MNXLC8ZPGAcJiQnwJUvBPSZNhk4d2oCpaUOwbdMO7t29x71Ti5YtmCBeFlBKagp4z50Dudk5sGbN&#10;Gjge9BdL+134vsirVyH4TDB/rQ7UUTlq1Cj44IMPeALwInRH+/j4sLhuF4/Rtm7dCnPnzn0ptqtq&#10;Ll26BPfv3+fvyc7u5XhUHSpdQDnZWSyGYYFLBcMvDRo2hJjbMRDw/fdgz7zGdpa+79i+Hb7x8YVZ&#10;s2bB9H/9C9zdx8Ig1wF8ukd6SgZLkYdA+IVQXoAn54/Df7D/14TDR/5gKfwX0KhRI9kORr16Rsxr&#10;JIot1QgPD4dJkybx0f8TJ07AnDlzWFMqa2KJHJZpXrt2jb/+xz/+wT2hrkECotiH6s2oQ1FTVLqA&#10;qJ+nlKLgGmV/imw/MtFcvxINXl5TmXB+h/kLFkIXO3seO5Snb5/ekJqeBvdjH8IHkyZCwqPHcEP0&#10;plLcsXt3ICyYN6/COyuP7a+tV1tsqQYNQFLVKDWfFEv99ttvEBAQIPbKCgIdHWVdEVSeTM2xLkGF&#10;iedYVkpQWTR1MWiKShcQ+8qZ90GZFxKEhoRBbFw8+P6fHx+eaNpE1nP7OixZvNS5sx2cCT4N7Tq0&#10;BxeXXnDiL9mIe1LyE8jLzwVn57LpIXKio6L5OFrPd8o6KlVh3LhxPOintFzOihUr4PDhw2ILwNvb&#10;m4830TygTZs2CatuQDFgRIQsWaHKVU2VQHP4kKqCqDIaf+DAfjQ2MkLm+oUF8cmTZMzKyhJbirH2&#10;27XYrXt3LCkuwSPHjmD//v2wsKgA7969h+906463bt0UR5YxffrHOGn8RLGlHixIxpkzZ6K+vj6p&#10;iD/Y3cyrROVQ1QVN1a1fvz6fGaArULUqvV96X4qU+ejUaHz09eugb2jw0rwYC5ZiGxkZiS3F6OPi&#10;AsnJSXDiZBAMGzoMbJq3hKuRUdCSBdWNmzSBQy94AyLrWRbcjLkFterWYh7q5QxQFShzoQB93759&#10;fIYAER0dzYNnOT179uQ16pTxyOcEVTUZGRmwZ88e/nrIkCHQpUsX/lpjCCEphCoeaPHiJfyuvHhB&#10;tSpJOTSHaOKkiTh0qBt/HRoWjnv37+H7Tp06ic2a26D/ypWYnpbGqzyIjRs3YMOGDXHI0KF45+5t&#10;blMEqiT19fXl1RQs+HypmJGgqpCvvvqKVzxQWZJ8ztK3337L73Rb27J5TFXN/v37eV0au2EV9orK&#10;XOdKF9Cvv/6MxsYmeOKk+lWjoedDmFCasWZxH9/OEfVjJUxQP236CZ2cnbC/qysuWrAQIyIu830n&#10;gk4g8wo4aNAgzHyawW1v4+7du2hjY8PFQAKcMmUKn/BWXkhUOjxmzJjnE8foOPo3ujKRjHlCfPfd&#10;d/l7otowRdEpAZ06FYx6tfTwALsTNAFryvhCAuRpyvOYxSnnQs5iWFgoJiUlCyvy+Khd23a4e1eg&#10;sLwZKmBkgSb/4uUP8jazZs3ixYIvQlWz9CC+++47fiy9PxZgY2ZmJrdXFevWrePvh1Y1uXxZdkMp&#10;gk4J6GrUVf4hlClsex1/MW9ibGLMzzdv3jxhVYyvvv4aA0WT9zYWLFjA/0ZFD6o79/PzqzAJoGVV&#10;aIEDc3NzZOk+X+Bg+vTpyNJ+TE4uE7Q2iIqKel4jT82tMuiUgFJSUlDfQB/nLyyra1eF7GdZOGSI&#10;G4unGmH/fu/yVTmoeVKUxMQkTE2V1YjLPUZF0D75nOYXHyQIymKoxp3W84kVaxRVBC2t8jUTrLwZ&#10;pMeSJUvE3sqHhExNK/1dJycnfPz4sdijGDoloNzcXHSwt8f3xrz3xgv3No4cOYaG+ob4OWtGHj14&#10;hF06dsGuXbuyi/XmCeLlKS0twZ82bnyjS4+IiMDly5fzQJqaga1btyLLvnhAnZSU9EosJIeCe1oY&#10;KzQ0lDWjYTht2jR+EWmhA21Wp8qDeZb54tGjR4VVcXRKQJTRTBg3jl1sR8wut2iCotAFmzN3LnZ7&#10;p8fzioLzLMsxt7DAQQMHY3zcq1Uab+JfH09nGZu/2FIe+hwkEGqWSTByqJyZVh+rIRZ6okerVq14&#10;jbq2IPFaWVnxv71o0SJhVQ6dEhDh6+eDZhZmrDlLFRblePDwPvbs5YKbt2wVFhkHDh3GBg1NsV+f&#10;vm9sUsrjOmAgzvOeL7YUg1a3IC9Ci0P179+fp+8U65CQ5FCaTB2Nzs7OvBlcuHAh3rhRtqJaZUPL&#10;uLiwJIPEM3z4cJ6FqYLOCYiWYKtTpw4mJpStOKYMmzdvRs8pH7Ks5tU0/Nifx7BJkyZ8HRzqlX4b&#10;Odk52LJlCy4ERaBm6dy5c1wQZmZmzz0LrTRGS9S9yK1bt7ioJkyYoNaydapAnn7GjBn8vVHwTsv/&#10;qYrOCej48SA00DfAs+VWHVOUjRvX47rvvxVbr3Lm3Fns1Kkj2ts54KngU6zJK1sGrzz+/qvR2dGZ&#10;peN3heX1kHhIaORt5MKRP+bPn/9KLETb7u7uvO+I1j7UJgEBAfx9Ucp+9uxZYVUNnRPQbRYn2LJY&#10;4Ovlqq2mSquRJT95cxpMTdhHXh9hy1at8RN2J4aEnH1ptdJk5t59vvHBJo2b4LFjx4T1zVA/Do13&#10;lRcPieR1fTzUV0TH/Pnnn8JS+ezcuRMNDAx4lrhnj2JdFW9C5wSUlfWMt83UCViZFDPPE3TiJLq6&#10;DkRzU3N0G+qGS75cgjM++YS5dSe0trJG/9XKBc/e3t4viadPnz4YH19xU0yCHTx4MO+EpGBWG8gH&#10;cGm9JFWvT3l0TkDE8m+Wc9ceHHxaWCqP8PBw3uy49OuLo0aPRg8PD1y2/BuVAlqKa2iZOhJPjx49&#10;XumJfhHKEKnzjvp/UlNVSxiUgZpJ+VqIGzduFFb10UkBJSUloqmpGX7DLmRl89XSJWhr24ZdfM3E&#10;IbQwwezZs98a11BKT4E2XVRNL+NbEfSeSDyffvrpa/umVEEnBUS8P9YdBw4cwJu0yiL2YSxf1WP0&#10;6FFYqrnvVCFouKJLly589JvWfqxMSKzU30MLslNvvyZR5jpX+nygF3mnRw948CAWnj6tnGI79nlg&#10;3Q/fwd07d2HyJI8XZ9FqBSodZik8X1iBeQU+P5umw9LCTjSHm1Yuo/nTmoDmJVGFCP09mudcZch0&#10;pBjqeqDftm3H+g0a4J27b0+hVWHPnkA+ZkVrBBUWqD5sog40yEozF+U/aUDvh2K/Dh068BiKgvC1&#10;a9fis2eqe2H6G9TvRZ2W5ddV0gQ664GMjYyguLAQSjVY3C8n4vIlmPHpDGhl2wZWrVwJteuoN5Fe&#10;VWim5erVq4Gl8bzI8PPPP+fL8Dk4OPAqWfJG5Jmo+JA8lSpkZmYCC+55+bR8xY0qQwhJIdT1QDt3&#10;78LaerUx+lqUsGiG8LBQbMUyJXs7e7x27Zqw6iY0CU2e1VH/jSowEfKB0gEDBvDBak2jsx6oML8Q&#10;ioqLeBWFpoiIuAzjx02AhqYNYf/+vbxsRZdxdnaGGTNm8Nf0u1yqeCGKpyiWorUP6cfnqhKtCigv&#10;VxZAYjHdgOpz/959mObpBbUN6sC237dXmx+do3Wbqf7t9u3b/IfjlIUqY0tLS/kSvlWNVgWUmZEB&#10;Bvr1wLh+Q2FRnZLiEvD184HIKPoJzHXQoX17sUf3oYvPvD+wQJvX0SuLPJPThRVgtSqgTl06w7uu&#10;74KxiXIlPRVB5cp79+4DD48PYPBA2Ypg1QUSDVW5suxMpSaIqmMJEmJVo1UBDXNzg927doC1tbWw&#10;qI5ebT3o5dIbPvtsBvtCy68xpNvQgpdUHWpqagosFRdWxSHvRVC/UlWjVQHRYlH1jIw1slaPqakZ&#10;rP/hR3Ds+mpJs65DTRfFQKrGMLQCCBUI0rLGVY1WBaRJqBmgfpDazBNVN8gDDxw4UOVfWO7Xrx9f&#10;JUQTv9CsLtVWQNUZ+RpC8p8fUBZq/mjYhOKoqkYSUBVhYmKiUwtQqYokIAm1kAQkoRaSgCTUQhKQ&#10;hFpIApJQC0lAEmohCUhCLWrQpCDx+q3Q/BWJ/x8o+mvTSglIQqI8UhMmoRaSgCTUQhKQhFpIApJQ&#10;C0lAEmoA8F8ND8UT6sNYXQAAAABJRU5ErkJgglBLAwQKAAAAAAAAACEA8N1J+XAMAABwDAAAFAAA&#10;AGRycy9tZWRpYS9pbWFnZTIucG5niVBORw0KGgoAAAANSUhEUgAAAGkAAABXCAYAAAAH8mvnAAAA&#10;AXNSR0IArs4c6QAAAARnQU1BAACxjwv8YQUAAAAJcEhZcwAAEnQAABJ0Ad5mH3gAAAwFSURBVHhe&#10;7ZwHTJNNGMePz733iMG4NwjOuAfubZw4iLgV3FvjjIqKI+69jTuKCxUHKIpxBNwaNe6NC0VciPfd&#10;/+GqRUvpon370l9CKE9LA/fv3T3rzokLmANF85/87kDBOESyAxwi2QEOkewAh0h2gF7vbvv27fKR&#10;A2vQpUsX+egvIFJibNu2TT5ykNzoG2vHcmcHOESyA1K8SO/fv5ePlItdifTmzRt29+5ddu3aNXbz&#10;5k326NEj9vXrV/ms8fz69YstXbqUff78WVqUieJF+vHjB9u7dy/r1KkTa9CgAatbty6rWbMmq127&#10;Nqtfvz5r1qwZGz9+PLt37578DcOB2IsXL2ZHjx6VFmWSpAueqFuoxbt372ggv3//Dm9RWpPGycmJ&#10;pUuXjnXu3JllzZpVWv8QERHBhg8fzh48eECCNGnShLm7u7M8efLQDHry5AkLDQ1lhw8fZrdv32bD&#10;hg1jI0eOZJkyZZLvoB+IO3fuXNa6dWu2e/dulipVKvmM9dE71hApMQx1wcPDw6EML1u2LC9fvrzB&#10;X6VLl6bfu3PnjnynP+zYsYPnzp2b9+jRg4ulTVp18+XLF75x40ZerFgx3rRpUx4ZGSmfSZyXL1/y&#10;woUL89GjR/O8efPyCxcuyGdsg76xtphIGTNm5N++fZMWwxAzkKdNm5aLfUZa4jl+/DjPnj079/Pz&#10;kxbDePjwIXdzc+OtWrUi4fTh7+/PXV1d+YcPH3ibNm24l5cXF3uUfNb6WC1OEiLJR4ah6/VRUVG0&#10;DHl7e9N3YxAzg5bdy5cvs61bt0rrvwgB2ebNm1n37t2Z+DCw3r17s5MnT5IjokQU5zgEBgaSF2es&#10;QBqKFi3KsDfNnz8/0Q/NoUOH6MMAkYBYIlmBAgXYli1b6GeloTiRsIGL5YqJfUJajKddu3YsNjaW&#10;nT59Wlr+AG9x5cqVrEOHDiQMSJMmDRs4cCCJBCdIaShKpJ8/f5KXBhfbHAoWLMiE00Ex1d8IB4Fd&#10;vXqVljht2rZtS3ETlkuloSiRMEhiI2e5cuWSFtNInTo1fX38+FFa/rBixQpWr1495uLiIi3x5MyZ&#10;k3l6erLVq1fTbFMSihIJcQqWIMQ/5gDHAPtRvnz5pCUe4erTEjhgwABpSUjPnj3Z06dP2YkTJ6RF&#10;GShOpMqVK5udAYAYcD4qVKggLfGIWIoVKVKEsha6EHEWa968Oe1ZWHqVguIcB2QfkEW4deuWtBjP&#10;+vXraV+qVKmStMTn/eCWYxaJ2ExaE4IMCJ4/d+4cu379urTaHsWJhP0CeTmkg0xJfCJFhBTL9OnT&#10;adA1QCARcLMWLVpIi26qVKlC4mLvsgQiFpWPTEdxIsEd9vf3p8CyW7duNAMM5eDBg8zLy4v5+PiQ&#10;2Bqio6NpqcP75ciRQ1p1o5lNENsSwa32B8VULCrSf/8Z93aJvR4BKVzh58+fU2IV2QF92Qy42nCp&#10;kaUYNGgQmzJlSoLBCQkJIbF79eolLfrBvgSnY8eOHdJiGp8+fZKPzMMiWXBkq7FEwDMzRihszq9e&#10;vaKNvmTJktL6B7jQs2fPZrt27aL3bdSoETkD2llwCICSQ6FChdi0adNY48aN5W/Hg8w8Bj04OJj2&#10;KUOWHwj84sULen14eDi558YAcZDxuHjxIqtVqxYbPHiwziy/NvrG2iIi4Y86deoURfnGguUNdSJ9&#10;5YWHDx/SICO/hmAXWYH06dPTh6J69eqsYcOGtI/pcggwA+GI4Lsxfx/iLHibCKyTWiK1uX//Pps5&#10;cyaJjPQUxhAe5d+z+2/0jjVESgxDs+DWRjgUNs1Y60KsClw4K1T+EM4Hf/bsGdlfv37NxezmV69e&#10;pZ8Tw2pZcGsQExPDOnbsyHbu3CkttgeOyZAhQ2imz5gxg5beAwcOUAYFM0sIZlZO0O5EypAhAytT&#10;pgz1JpjT32Ap3r59S8sa9tUNGzaQBzlx4kRanocOHcrGjBlDDgv2JpORM0onSl3uxKeTC+eBBwYG&#10;Sovt6Nq1K/fw8PinGoxCprOzMxfxnrToR1XLHYCLjr6EhQsXWiRYNBXUvs6ePUt/g7ZXGxcXR8Ez&#10;ipDIB5qLXYoEUP9ByeHMmTPSYj0gCkQYNWoUuf116tShABoZEniRaIbBcocl2dXVVf6WGWA6JYZS&#10;lzsN7dq148KJkD9ZB3iV8+bN4y4uLnzfvn1k+/HjBxeCcU9PT/oSATj1WxiD6pY7DRqP6saNG9KS&#10;vCAwHjduHFWPlyxZwtq0aUN2eHGIgZCYRUyEmAdLncWQYulE6TNJDBrFIAMGDEj2uCkqKor7+vry&#10;GjVq8OvXr0trfMeTt7c3b9GiBY+IiJBW41HtTEKGAbm6/fv3UwNlcoG8n6YgiD4ITVUXCVjsRUhf&#10;Ib/4d/3KUti1SABtxggeUfZODpCSQlcR0lZr164lzxKg3gU7ErGIj4zN7xmD3YuEHBsSmEjCImtu&#10;SdC/hxlUvHhxtmrVKkrsAuyDsCPhO2vWLJYtWzayJxty2dOJ0vckDTExMdTiPGfOHGkxHxH/UCu0&#10;ECFBZy7GpHLlyly419JiGfSNtSpEAsLb4sKzog3eXPB/u7u78+XLl0tLfAJ18eLFvEyZMvzQoUPS&#10;ajlShEjINov9gi9btkxaTGPFihU0K8XyKS2cZhLioOrVq3PhZkurZUkRIoHJkydTw350dLS0JA1c&#10;97i4OApIZ8yYQU38wcHB8lnOhWfH+/TpQwGqtuttafSNtd07Dtr07duXiRnFjhw5Ii2GgTICAuNj&#10;x45RLwRK9gCeHTLYqB6LQfynodJaqEokZ2dnqm6KJY+yA4YQGRnJRowYQXUfuNIVK1YkO1q68F54&#10;T9jz589PdlugKpFA//79qTEFJfOkQIlbLGXUa4EgVRMDYUb169ePyvqLFi2ivnJbojqRSpUqRY0n&#10;SZUxMFNQ4S1RogQFwpqWZHQIoViHQBW9CujBsDnxW5Nu7M1x0ICThzhiGRYWJi0JEcEor1q1Kp8w&#10;YQKPjY0lGxyIBQsW0BHRgIAAslmTFOPdaYC31rJlS96tW7d/Eq8HDhwgD27NmjX0OvD169ffLnZI&#10;SAjZrE2K8e40oEoKZwAn+nDfgwaUElAsxPEa9NThdfAGkaQ9f/48W7duXYLOV6WgSpEAGj/QsIl7&#10;GgBuPvHz8yOXGk4BRNy0aRN1vqJvEN1HaHBRIqoVSXPEEmVseHHw3lCcmzRpEvP19aVkKQSCMGLp&#10;+300U4moViSAMgaOWSKbjVgH7jl6zNF2BRERuFoli20ucm/Sib06DtrgIo8OHTpwJycnLpY/qqwK&#10;l9siiVhLkuIcB22wjKGJEicIkTZCGxa+K372aGGRhn2lg9wcljfNyQaUvZEOQssy7LhwAw0kht5J&#10;lBzoG2vVzySA0+y4aAq9cqim4nKN9u3b09FPZB3QaImkKjqBkrNXwlRShEiXLl1iHh4ebOzYsaxc&#10;uXJswYIFFDMhy430EFq04EyEhYXRUZd58+aRJ6gYaGdKBDU4DkFBQb9v+3ry5Im06gaXRonYiVJK&#10;Pj4+VGOyFvrGWtUi4UxQ/vz5KeWjSQEZQmhoKAk1depUaUl+UqR3h1tNcLquWrVqFAsZc0wUpwbR&#10;HYS6FI562hrVioScHc7TTp48mdq+jAWXULm5uZFYtka1Iu3Zs4diI1NPNeC8bNeuXemaGyRkbYlq&#10;RUKHKTw5U2aRBiRo0d9gqaP+pqJakTCwmTNnlj+ZRpYsWShbYet7hlQrEhpIkP02h8ePH1OPN87p&#10;2hLVioSbuBCw6rrzzlDQkIIeiORsxjcE1YqEZhQc3Q8ICJAW48CpchwCwFWhuNjDlqhWJNzhiuor&#10;XHDcomIMOJiMi3qxJ1niYLK5qFYkHI/EAS9cjYZjk1euXJHP6AcHk3GNGy7LWL58uU0z4xpUKxLA&#10;/XZoLkFXKpY/XCaFZUwX8ODQnowMOQTCUod7i5RAiqgn4eInlM+R5kF3EI70I5uAEgZcbGTDcYEV&#10;glaU3FGy0HSzWgt9Y50iRNKAjiGUI4KCgihthFmF2YbjnGjlQjmjdOnS8tXWRe9YQ6TEUEOpwl5I&#10;kVlwNeEQyQ5wiGQHJOk4OLAeJnl3DpSBY7mzAxwi2QEOkewAh0h2gEMkO8AhkuJh7H9rI983tpMA&#10;FgAAAABJRU5ErkJgglBLAwQKAAAAAAAAACEAKK9SyewLAADsCwAAFAAAAGRycy9tZWRpYS9pbWFn&#10;ZTMucG5niVBORw0KGgoAAAANSUhEUgAAAGsAAABUCAYAAACFk8l0AAAAAXNSR0IArs4c6QAAAARn&#10;QU1BAACxjwv8YQUAAAAJcEhZcwAAEnQAABJ0Ad5mH3gAAAuBSURBVHhe7Z0HTBRdF4aPvZcI9vLZ&#10;0YCKSlTsFUWxNxDFLoIlxtgj8lsiGntNUCwoKsaCYMeGHWOviGBXiLGBvXL/+55vMIC766fA7s46&#10;T7JhHWZhue/ce95z7pk1i5CQhirIqnzVUAGaWCpCE0tFaGKpCE0sFaGJpSI0sVSEJpaKMJgUb9my&#10;RXmmYUzc3NyUZ2mAWPrYvHmz8kzDWBgac20ZVBGaWCpCE0tFaGKpCE0sFaGJpSIyVKwmTZpQ8eLF&#10;qWrVqjR06FDatm0bPXz4kL58+aKcoZEeMlSsiIgICg8Pp4EDB9Ldu3dp4sSJ5OzsTF5eXrR9+3YW&#10;7vv378rZGr/LLysYerPpX4DZdPPmTRYQj+joaMqfPz+1adOGPDw8qFq1apQlSxblbI1kDI45p8Z6&#10;yKgKxvv378WFCxeEn5+fsLGxEVIoMW7cOD6mkRqTVzDy5s1LdevWpUmTJtH+/fupV69eJN8UdenS&#10;haZOnUqfPn1SztQwhNHdYIUKFcjX15dOnjxJTk5OtHjxYurTpw+dOnWK7t+/rwlnAJNY96xZs1LF&#10;ihUpICCAVq1axfEMs8zR0ZF69OhBhw8fpqSkJOVsjWRMIlYyMBgIpocOHaKgoCCScYyePn1Krq6u&#10;tGHDBk2wtCixSyem2CKR9l707NlTlChRQsjZJgYMGCDWrl3LJuVvQFVbJOXKlaOlS5fS6NGjKWfO&#10;nPT8+XPO13bu3PnX52hmJxaQs4qXxHXr1tGuXbt4WQwJCaF3794pZ/ydmKVYIEeOHGz5s2fPTtWr&#10;V6fIyEiaM2cOnT9/nt68eaOc9XdhtmKlBAakTp06iK80fvx4GjVqFAUGBnJJC8f+FsxerEePHrG1&#10;h6WfPXs2+fv7c6F448aNJM0HTZgwgctZ0oAor7BczF6s9evXU548eahx48acn9nY2NCUKVNYLBSI&#10;4+PjebYhriHGvX79WnmlBcKeUA+msO4puX79urC1tRULFy4UX79+VY6mBpZexjHh4+Mj7OzsRO3a&#10;tcXcuXPFkydPlDPUhaqsezKo2i9YsID++ecfriXCaOgCJsTBwYGmT59Ou3fvJpmjceW6VatWvFWz&#10;detWksJZRhlLEU0nppxZS5YsETVr1hQnTpxQjvx33r59K0JDQ8XgwYOFvb29kG5SdO3aVSxfvlxc&#10;vnxZSDepnGl+GBrzDBUrODhYeZY+IJB0f2LRokUiKSlJOfpnPHv2TAQFBQl3d3deUsuXL8+VkdWr&#10;V4t79+4pZ5kPRhPL2tpayFxIZ3zB1R4XFyc+f/6sHNGNtOPC2dlZDB8+XCQmJipH08/3799FbGys&#10;kMZE9O/fX0hHyfENsy0hIUE5y/QYTax58+aJwoUL8/KDgQEy9oiwsDDRrl07UblyZSGdm97BefXq&#10;Fb9Wxhtx//595WjGg/cE89K3b18hY6GQ8c5sao9GE+vbt28cK2rVqiWkMeA44eTkxEVZFGTh0kqV&#10;KiUCAgL43JRgsKZNmyYcHR05rhgDLJGDBg0SpUuXFvv27VOOmhajiZXMixcvhMyPRL9+/XgwDh48&#10;yFczGDVqFMejmJgY8fHjR35gps2YMUM0atRIXLx4kc8zFnhfMrHmVoPjx48rR02H0cUyBESSCa5o&#10;2rQpzzaIh/gE54elyRR8+PDhRxzbtGnTjwvLFBgac6PnWTJukXRiJGMYWVlZkYxxVLRoUZLLI0kT&#10;opxlXFAhQZFYXkA0cuRI3p5BZ5bZoYimk8yYWbqQCStXKXr37v1Lt5iZIG5i+UZehi6sWbNmsYM1&#10;JmY1s3SRK1cukmYEFw5XHEwFqiFyOSRpNrhwLBNzblJFZ7E5YDblJpmsctMMdoQfP36sHP0z0LsB&#10;4VOCYzL/++m4LvBepOHhxh3spQ0bNoy6detGp0+fNulutVnVBtGaJm00LVq06I8H5dy5c3Tr1q0f&#10;omCjElsoMi0gT09PWrlyJd24ceOX8REVfml6uLqPh7T51KlTJ3J3d+e2OWlClDONR7b/SZTnP4E/&#10;qkaNGsq/Mh8sQ7ixAX3xMnbxhuPvcPXqVVqzZg3Z2dlx4RfLmcztuOUN+104hmKvjAs8S7CdUqhQ&#10;IX5AHF3gOPbPunfvzmYITarYtpEpB8l8ks1JRmJozM1KLABXiEHBgABbW1u9A5kSzEQ02uDry5cv&#10;CX8W9rewD4Z+DjxQvcfsRZ89ZlZYWBgLh78TvwOuNHfu3MpPTA2ON2jQgDp27Mg9Inv37uUHGnzK&#10;li2bYX37qhIL4ErG1Y4lC8sZZkq2bNmU7+pG5ko8a0JDQ3npw0zATKpSpQovXTAxEMTa2poqVapE&#10;ZcqUoYYNG/IWDGYZljrEy6ioKH5dsWLFuLsqLXhf9erVo7Zt2/IutnSxLDJiW0YIZnDM5WDoxVjW&#10;XR9Hjx4VTZo04eIwEtdfgfNQroqMjOR/o9Y4ZswYMX/+fC5voTri7e3NlZLmzZuLqVOncskJlYvW&#10;rVtztQWvl0sxV+i9vLxEeHg4F6F1gR0Bf39/UaFCBSFn9U8ltD/B0JibtVhAxiEu7GLQUcYyBETy&#10;8PBIdXcK8jYUamfOnMllLtQfr1y5whV95HcgJCSEa5i3b9/m6sWZM2eEr6+vkDOP65rYE5s8ebKQ&#10;5oXLY2lBoRp52cCBA9NdgFa1WCA+Pp67dGXM4Y5dQ4wdO1YsW7bsR3KNq10aCeHq6sozSRdIhFu0&#10;aCGio6OVI/+CrR5cABDKwcGBC74oTsvl9qcqvVy+RIcOHXjbJTAwUMi4qXzn9zA05mYZs9KCm/Dk&#10;ssUxCXGlZcuWVKBAAeW7qYE5wTloU8OdKkhoDxw4wE4RjhA/q2TJkqmMBFrdkNt17tyZX58MYhxi&#10;G1oEYE6Qf6FvEe7yzp07fHMF4hViFWIcXg+XuGLFCjp27BjHSbweX/8rqjMYusiXLx8PGpo9Ye2b&#10;NWumUzAMTlxcHJ+D24uQCmAgkQYUKVKEczAkyKhRJpuW4OBgFgZOD79HFxAXYwFB0GEFJwi3KWcu&#10;W3iYETxwJwyMi1yy2bTs2bOHLxCYml+ZJKBag6ELmAZsy7u4uPDypg9sz8BYpKw1YrcYyxOW1eTj&#10;MAk9evTg5VOfkdAFjMnEiROFlZUVx1Q5i5Xv/AuW32vXrolhw4Zx3EPMTLt06kL1MSstT58+ZfcG&#10;Z6cPeUWzS5NLosE+DrSsyfzph2P8HfBzIyIi+L3I2Svc3NyEXP5+MiFyhnHvBwrDugxKSixOLHDp&#10;0iV2d3By+liwYAHvUck8Ssjlj80CnCBeiwf6DdFmIHOxdG08wojIZVfIWMq2X+ZgYs2aNWw64GCR&#10;dnh6egq5vLHjNIShMc+0u/UzGwRyPz8/koPPd5joiwcjRoygI0eOcBzAHlXBggU5PuHPRrUDDyTN&#10;KNYitqQHxC/EMsSq69evs7FARQZfY2JiuJKPdm9Dv8fQmKtWLCBnBxdnsWGIrQ1doL1aLlPcF49m&#10;UDg33KECkmuRMCCoWmQUEA39+TJmcZUD1RVUSmBg4B4NYfKPVsgsYBLQhIOqQ1RUlHL0Z1DZaN++&#10;vfIv88bQmJvVFsnvAquMJQyzQ7otSkxMVL6TGty08ODBAzp79qxyRJ2oWiyA/S8fHx+KjY3lj2xI&#10;3qdC5R0CJSQkcBKM/AfJsZpRvVgACS+2R1A9RxUct7Pi9ta1a9fyAzcmYKsEgqoZixAL1K9fn2fY&#10;jh07uBwkYxTPNHxWFEpJqHZk1J6TqbAYsQC23WHV0eqGMg/KSrDsaDGDtf+dGp05YlFiAVh5fBQD&#10;tvNhgyEYirhYFlHXUzMWJxbAR+ThQ72QNGNWeXt7k4uLC888NWORYoEhQ4bwzIJQ6OdA9UDtWKxY&#10;wN7enj9xDT0dloBFi2VpaGKpCE0sFaGJpSI0sVSEJpaK0P5nOjPkj3aKNcwLbRlUEZpYKkITS0Vo&#10;YqkITSwVoYmlIjSxVAPR/wGxTQc/9UO/IQAAAABJRU5ErkJgglBLAwQUAAYACAAAACEANovA5N4A&#10;AAAIAQAADwAAAGRycy9kb3ducmV2LnhtbEyPQUvDQBCF74L/YRnBm93EWFdiNqUU9VQEW0G8TbPT&#10;JDQ7G7LbJP33ric9Du/jvW+K1Ww7MdLgW8ca0kUCgrhypuVaw+f+9e4JhA/IBjvHpOFCHlbl9VWB&#10;uXETf9C4C7WIJexz1NCE0OdS+qohi37heuKYHd1gMcRzqKUZcIrltpP3SfIoLbYcFxrsadNQddqd&#10;rYa3Cad1lr6M29Nxc/neL9+/tilpfXszr59BBJrDHwy/+lEdyuh0cGc2XnQaVPoQSQ2ZAhHjZaIy&#10;EIfIpUqBLAv5/4HyB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Ak4x+mrwIAAMcJAAAOAAAAAAAAAAAAAAAAADoCAABkcnMvZTJvRG9j&#10;LnhtbFBLAQItAAoAAAAAAAAAIQBk/g5YxxcAAMcXAAAUAAAAAAAAAAAAAAAAABUFAABkcnMvbWVk&#10;aWEvaW1hZ2UxLnBuZ1BLAQItAAoAAAAAAAAAIQDw3Un5cAwAAHAMAAAUAAAAAAAAAAAAAAAAAA4d&#10;AABkcnMvbWVkaWEvaW1hZ2UyLnBuZ1BLAQItAAoAAAAAAAAAIQAor1LJ7AsAAOwLAAAUAAAAAAAA&#10;AAAAAAAAALApAABkcnMvbWVkaWEvaW1hZ2UzLnBuZ1BLAQItABQABgAIAAAAIQA2i8Dk3gAAAAgB&#10;AAAPAAAAAAAAAAAAAAAAAM41AABkcnMvZG93bnJldi54bWxQSwECLQAUAAYACAAAACEANydHYcwA&#10;AAApAgAAGQAAAAAAAAAAAAAAAADZNgAAZHJzL19yZWxzL2Uyb0RvYy54bWwucmVsc1BLBQYAAAAA&#10;CAAIAAACAADcNwAAAAA=&#10;">
                <v:shape id="Picture 1719976746" o:spid="_x0000_s1027" type="#_x0000_t75" style="position:absolute;left:7936;top:172;width:10973;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cnuzAAAAOMAAAAPAAAAZHJzL2Rvd25yZXYueG1sRI9PS8NA&#10;EMXvgt9hGaE3u6mUxKbdFi0qeul/Ct7G7JgsZmdDdtvGfvquIPQ48977zZvJrLO1OFLrjWMFg34C&#10;grhw2nCpYLd9vX8E4QOyxtoxKfglD7Pp7c0Ec+1OvKbjJpQiQtjnqKAKocml9EVFFn3fNcRR+3at&#10;xRDHtpS6xVOE21o+JEkqLRqOFypsaF5R8bM5WAXn5cf+03y9mO1bTfPDcvG8ikSlenfd0xhEoC5c&#10;zf/pdx3rZ4PRKEuzYQp/P8UFyOkFAAD//wMAUEsBAi0AFAAGAAgAAAAhANvh9svuAAAAhQEAABMA&#10;AAAAAAAAAAAAAAAAAAAAAFtDb250ZW50X1R5cGVzXS54bWxQSwECLQAUAAYACAAAACEAWvQsW78A&#10;AAAVAQAACwAAAAAAAAAAAAAAAAAfAQAAX3JlbHMvLnJlbHNQSwECLQAUAAYACAAAACEA+CHJ7swA&#10;AADjAAAADwAAAAAAAAAAAAAAAAAHAgAAZHJzL2Rvd25yZXYueG1sUEsFBgAAAAADAAMAtwAAAAAD&#10;AAAAAA==&#10;">
                  <v:imagedata r:id="rId278" o:title=""/>
                </v:shape>
                <v:shape id="Picture 1147016887" o:spid="_x0000_s1028" type="#_x0000_t75" style="position:absolute;top:248;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ZPqxQAAAOMAAAAPAAAAZHJzL2Rvd25yZXYueG1sRE9fa8Iw&#10;EH8f7DuEG/g20+rQ0hlFRMHXaREfj+Zs6ppLbWLtvv0yGPh4v/+3WA22ET11vnasIB0nIIhLp2uu&#10;FBTH3XsGwgdkjY1jUvBDHlbL15cF5to9+Iv6Q6hEDGGfowITQptL6UtDFv3YtcSRu7jOYohnV0nd&#10;4SOG20ZOkmQmLdYcGwy2tDFUfh/uVsFpOjR8lkVh+mu1L/h2vk63TqnR27D+BBFoCE/xv3uv4/z0&#10;Y56ksyybw99PEQC5/AUAAP//AwBQSwECLQAUAAYACAAAACEA2+H2y+4AAACFAQAAEwAAAAAAAAAA&#10;AAAAAAAAAAAAW0NvbnRlbnRfVHlwZXNdLnhtbFBLAQItABQABgAIAAAAIQBa9CxbvwAAABUBAAAL&#10;AAAAAAAAAAAAAAAAAB8BAABfcmVscy8ucmVsc1BLAQItABQABgAIAAAAIQAAHZPqxQAAAOMAAAAP&#10;AAAAAAAAAAAAAAAAAAcCAABkcnMvZG93bnJldi54bWxQSwUGAAAAAAMAAwC3AAAA+QIAAAAA&#10;">
                  <v:imagedata r:id="rId279" o:title=""/>
                </v:shape>
                <v:shape id="Picture 1081491095" o:spid="_x0000_s1029" type="#_x0000_t75" style="position:absolute;left:18460;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QwxwAAAOMAAAAPAAAAZHJzL2Rvd25yZXYueG1sRE9fa8Iw&#10;EH8f+B3CCXubSYdO2xlFhc29TLAbez6asy02l67Jav32ZjDY4/3+33I92Eb01PnasYZkokAQF87U&#10;XGr4/Hh5WIDwAdlg45g0XMnDejW6W2Jm3IWP1OehFDGEfYYaqhDaTEpfVGTRT1xLHLmT6yyGeHal&#10;NB1eYrht5KNST9JizbGhwpZ2FRXn/MdqyPf1d0Lv6RzTr3O/zXeH17I4aH0/HjbPIAIN4V/8534z&#10;cb5aJNM0UekMfn+KAMjVDQAA//8DAFBLAQItABQABgAIAAAAIQDb4fbL7gAAAIUBAAATAAAAAAAA&#10;AAAAAAAAAAAAAABbQ29udGVudF9UeXBlc10ueG1sUEsBAi0AFAAGAAgAAAAhAFr0LFu/AAAAFQEA&#10;AAsAAAAAAAAAAAAAAAAAHwEAAF9yZWxzLy5yZWxzUEsBAi0AFAAGAAgAAAAhAH64tDDHAAAA4wAA&#10;AA8AAAAAAAAAAAAAAAAABwIAAGRycy9kb3ducmV2LnhtbFBLBQYAAAAAAwADALcAAAD7AgAAAAA=&#10;">
                  <v:imagedata r:id="rId280" o:title=""/>
                </v:shape>
                <w10:wrap anchorx="margin"/>
              </v:group>
            </w:pict>
          </mc:Fallback>
        </mc:AlternateContent>
      </w:r>
    </w:p>
    <w:tbl>
      <w:tblPr>
        <w:tblStyle w:val="TableGrid"/>
        <w:tblpPr w:leftFromText="180" w:rightFromText="180" w:vertAnchor="text" w:horzAnchor="page" w:tblpX="1657" w:tblpY="85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957"/>
      </w:tblGrid>
      <w:tr w:rsidR="0064648E" w14:paraId="5AEFCAB5" w14:textId="77777777" w:rsidTr="0064648E">
        <w:trPr>
          <w:trHeight w:val="2098"/>
        </w:trPr>
        <w:tc>
          <w:tcPr>
            <w:tcW w:w="4957" w:type="dxa"/>
            <w:vAlign w:val="center"/>
          </w:tcPr>
          <w:p w14:paraId="52BDEB11" w14:textId="089224D9" w:rsidR="0064648E" w:rsidRPr="0064648E" w:rsidRDefault="0064648E" w:rsidP="00481211">
            <w:pPr>
              <w:spacing w:before="480"/>
              <w:ind w:left="360"/>
              <w:rPr>
                <w:rFonts w:ascii="Comic Sans MS" w:hAnsi="Comic Sans MS"/>
                <w:sz w:val="48"/>
                <w:szCs w:val="48"/>
              </w:rPr>
            </w:pPr>
            <w:r w:rsidRPr="002F74A5">
              <w:rPr>
                <w:noProof/>
                <w:sz w:val="56"/>
                <w:szCs w:val="24"/>
              </w:rPr>
              <w:drawing>
                <wp:anchor distT="0" distB="0" distL="114300" distR="114300" simplePos="0" relativeHeight="253520896" behindDoc="0" locked="0" layoutInCell="1" allowOverlap="1" wp14:anchorId="75B48ABB" wp14:editId="60E6AD7D">
                  <wp:simplePos x="0" y="0"/>
                  <wp:positionH relativeFrom="column">
                    <wp:posOffset>481965</wp:posOffset>
                  </wp:positionH>
                  <wp:positionV relativeFrom="paragraph">
                    <wp:posOffset>-71120</wp:posOffset>
                  </wp:positionV>
                  <wp:extent cx="726440" cy="1130300"/>
                  <wp:effectExtent l="0" t="0" r="0" b="0"/>
                  <wp:wrapNone/>
                  <wp:docPr id="1451267190" name="Picture 145126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6" cstate="print">
                            <a:extLst>
                              <a:ext uri="{BEBA8EAE-BF5A-486C-A8C5-ECC9F3942E4B}">
                                <a14:imgProps xmlns:a14="http://schemas.microsoft.com/office/drawing/2010/main">
                                  <a14:imgLayer r:embed="rId287">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26440" cy="113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648E">
              <w:rPr>
                <w:rFonts w:ascii="Comic Sans MS" w:hAnsi="Comic Sans MS"/>
                <w:sz w:val="48"/>
                <w:szCs w:val="48"/>
              </w:rPr>
              <w:t xml:space="preserve"> </w:t>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sidRPr="00584F74">
              <w:rPr>
                <w:rFonts w:ascii="Comic Sans MS" w:hAnsi="Comic Sans MS"/>
                <w:color w:val="7F7F7F" w:themeColor="text1" w:themeTint="80"/>
                <w:spacing w:val="40"/>
                <w:sz w:val="48"/>
                <w:szCs w:val="48"/>
              </w:rPr>
              <w:t>tr</w:t>
            </w:r>
            <w:r>
              <w:rPr>
                <w:rFonts w:ascii="Comic Sans MS" w:hAnsi="Comic Sans MS"/>
                <w:spacing w:val="40"/>
                <w:sz w:val="48"/>
                <w:szCs w:val="48"/>
              </w:rPr>
              <w:t>ee</w:t>
            </w:r>
          </w:p>
        </w:tc>
      </w:tr>
      <w:tr w:rsidR="0064648E" w14:paraId="0F6DA0B5" w14:textId="77777777" w:rsidTr="0064648E">
        <w:trPr>
          <w:trHeight w:val="2098"/>
        </w:trPr>
        <w:tc>
          <w:tcPr>
            <w:tcW w:w="4957" w:type="dxa"/>
            <w:vAlign w:val="center"/>
          </w:tcPr>
          <w:p w14:paraId="3C40724C" w14:textId="6E895265" w:rsidR="0064648E" w:rsidRPr="0064648E" w:rsidRDefault="0064648E" w:rsidP="0064648E">
            <w:pPr>
              <w:ind w:left="360"/>
              <w:rPr>
                <w:rFonts w:ascii="Comic Sans MS" w:hAnsi="Comic Sans MS"/>
                <w:sz w:val="48"/>
                <w:szCs w:val="48"/>
              </w:rPr>
            </w:pPr>
            <w:r w:rsidRPr="002F74A5">
              <w:rPr>
                <w:noProof/>
                <w:sz w:val="56"/>
                <w:szCs w:val="24"/>
              </w:rPr>
              <w:drawing>
                <wp:anchor distT="0" distB="0" distL="114300" distR="114300" simplePos="0" relativeHeight="253522944" behindDoc="0" locked="0" layoutInCell="1" allowOverlap="1" wp14:anchorId="2D22331C" wp14:editId="0C9A6EB4">
                  <wp:simplePos x="0" y="0"/>
                  <wp:positionH relativeFrom="margin">
                    <wp:posOffset>520065</wp:posOffset>
                  </wp:positionH>
                  <wp:positionV relativeFrom="paragraph">
                    <wp:posOffset>-334645</wp:posOffset>
                  </wp:positionV>
                  <wp:extent cx="716280" cy="865505"/>
                  <wp:effectExtent l="0" t="0" r="7620" b="0"/>
                  <wp:wrapNone/>
                  <wp:docPr id="77073814" name="Picture 7707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716280" cy="865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sidRPr="00584F74">
              <w:rPr>
                <w:rFonts w:ascii="Comic Sans MS" w:hAnsi="Comic Sans MS"/>
                <w:color w:val="7F7F7F" w:themeColor="text1" w:themeTint="80"/>
                <w:spacing w:val="40"/>
                <w:sz w:val="48"/>
                <w:szCs w:val="48"/>
              </w:rPr>
              <w:t>t</w:t>
            </w:r>
            <w:r>
              <w:rPr>
                <w:rFonts w:ascii="Comic Sans MS" w:hAnsi="Comic Sans MS"/>
                <w:spacing w:val="40"/>
                <w:sz w:val="48"/>
                <w:szCs w:val="48"/>
              </w:rPr>
              <w:t>ea</w:t>
            </w:r>
          </w:p>
        </w:tc>
      </w:tr>
      <w:tr w:rsidR="0064648E" w14:paraId="5098B302" w14:textId="77777777" w:rsidTr="0064648E">
        <w:trPr>
          <w:trHeight w:val="2098"/>
        </w:trPr>
        <w:tc>
          <w:tcPr>
            <w:tcW w:w="4957" w:type="dxa"/>
            <w:vAlign w:val="center"/>
          </w:tcPr>
          <w:p w14:paraId="7BBB0416" w14:textId="6E60D12B" w:rsidR="0064648E" w:rsidRPr="0064648E" w:rsidRDefault="0064648E" w:rsidP="0064648E">
            <w:pPr>
              <w:ind w:left="360"/>
              <w:rPr>
                <w:rFonts w:ascii="Comic Sans MS" w:hAnsi="Comic Sans MS"/>
                <w:sz w:val="48"/>
                <w:szCs w:val="48"/>
              </w:rPr>
            </w:pPr>
            <w:r w:rsidRPr="002F74A5">
              <w:rPr>
                <w:noProof/>
                <w:sz w:val="56"/>
                <w:szCs w:val="24"/>
              </w:rPr>
              <w:drawing>
                <wp:anchor distT="0" distB="0" distL="114300" distR="114300" simplePos="0" relativeHeight="253524992" behindDoc="0" locked="0" layoutInCell="1" allowOverlap="1" wp14:anchorId="7E0E1FC3" wp14:editId="1B959E26">
                  <wp:simplePos x="0" y="0"/>
                  <wp:positionH relativeFrom="column">
                    <wp:posOffset>474345</wp:posOffset>
                  </wp:positionH>
                  <wp:positionV relativeFrom="paragraph">
                    <wp:posOffset>-80645</wp:posOffset>
                  </wp:positionV>
                  <wp:extent cx="1112520" cy="562610"/>
                  <wp:effectExtent l="0" t="0" r="0" b="8890"/>
                  <wp:wrapNone/>
                  <wp:docPr id="349987087" name="Picture 349987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11252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sidRPr="00584F74">
              <w:rPr>
                <w:rFonts w:ascii="Comic Sans MS" w:hAnsi="Comic Sans MS"/>
                <w:color w:val="7F7F7F" w:themeColor="text1" w:themeTint="80"/>
                <w:spacing w:val="40"/>
                <w:sz w:val="48"/>
                <w:szCs w:val="48"/>
              </w:rPr>
              <w:t>k</w:t>
            </w:r>
            <w:r>
              <w:rPr>
                <w:rFonts w:ascii="Comic Sans MS" w:hAnsi="Comic Sans MS"/>
                <w:spacing w:val="40"/>
                <w:sz w:val="48"/>
                <w:szCs w:val="48"/>
              </w:rPr>
              <w:t>e</w:t>
            </w:r>
            <w:r w:rsidRPr="0064648E">
              <w:rPr>
                <w:rFonts w:ascii="Comic Sans MS" w:hAnsi="Comic Sans MS"/>
                <w:spacing w:val="40"/>
                <w:sz w:val="48"/>
                <w:szCs w:val="48"/>
              </w:rPr>
              <w:t>y</w:t>
            </w:r>
          </w:p>
        </w:tc>
      </w:tr>
    </w:tbl>
    <w:p w14:paraId="6E4259D1" w14:textId="30A2AC17" w:rsidR="0064648E" w:rsidRPr="0064648E" w:rsidRDefault="0064648E" w:rsidP="00165DC1">
      <w:pPr>
        <w:pStyle w:val="ListParagraph"/>
        <w:numPr>
          <w:ilvl w:val="0"/>
          <w:numId w:val="66"/>
        </w:numPr>
        <w:spacing w:after="480"/>
        <w:rPr>
          <w:sz w:val="24"/>
          <w:szCs w:val="36"/>
        </w:rPr>
      </w:pPr>
    </w:p>
    <w:p w14:paraId="5F9B5CA2" w14:textId="4562AE36" w:rsidR="001302DB" w:rsidRDefault="001302DB" w:rsidP="00515261">
      <w:pPr>
        <w:spacing w:after="480"/>
        <w:rPr>
          <w:sz w:val="24"/>
          <w:szCs w:val="36"/>
        </w:rPr>
      </w:pPr>
    </w:p>
    <w:p w14:paraId="625C7332" w14:textId="75C22CEC" w:rsidR="001302DB" w:rsidRDefault="00C80EC5" w:rsidP="00515261">
      <w:pPr>
        <w:spacing w:after="480"/>
        <w:rPr>
          <w:sz w:val="24"/>
          <w:szCs w:val="36"/>
        </w:rPr>
      </w:pPr>
      <w:r w:rsidRPr="00E37438">
        <w:rPr>
          <w:noProof/>
          <w:sz w:val="52"/>
          <w:szCs w:val="44"/>
          <w:lang w:val="en-AU" w:eastAsia="en-AU"/>
        </w:rPr>
        <mc:AlternateContent>
          <mc:Choice Requires="wps">
            <w:drawing>
              <wp:anchor distT="0" distB="0" distL="114300" distR="114300" simplePos="0" relativeHeight="253532160" behindDoc="0" locked="0" layoutInCell="1" allowOverlap="1" wp14:anchorId="0F24A9E8" wp14:editId="533097B1">
                <wp:simplePos x="0" y="0"/>
                <wp:positionH relativeFrom="column">
                  <wp:posOffset>3111681</wp:posOffset>
                </wp:positionH>
                <wp:positionV relativeFrom="paragraph">
                  <wp:posOffset>248739</wp:posOffset>
                </wp:positionV>
                <wp:extent cx="1239883" cy="1770742"/>
                <wp:effectExtent l="0" t="0" r="36830" b="20320"/>
                <wp:wrapNone/>
                <wp:docPr id="471218942" name="Straight Connector 471218942"/>
                <wp:cNvGraphicFramePr/>
                <a:graphic xmlns:a="http://schemas.openxmlformats.org/drawingml/2006/main">
                  <a:graphicData uri="http://schemas.microsoft.com/office/word/2010/wordprocessingShape">
                    <wps:wsp>
                      <wps:cNvCnPr/>
                      <wps:spPr>
                        <a:xfrm>
                          <a:off x="0" y="0"/>
                          <a:ext cx="1239883" cy="1770742"/>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64EA6E" id="Straight Connector 471218942" o:spid="_x0000_s1026" style="position:absolute;z-index:2535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19.6pt" to="342.65pt,1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0irsAEAAEwDAAAOAAAAZHJzL2Uyb0RvYy54bWysU9tu2zAMfR+wfxD0vshJtyU14hRDg+5l&#10;2Ap0+wBGlmwBukHU4uTvRyle2m1vQ21ApkTyiDw83t6dnGVHldAE3/HlouFMeRl644eO//j+8G7D&#10;GWbwPdjgVcfPCvnd7u2b7RRbtQpjsL1KjEA8tlPs+JhzbIVAOSoHuAhReXLqkBxk2qZB9AkmQndW&#10;rJrmo5hC6mMKUiHS6f7i5LuKr7WS+ZvWqDKzHafacl1TXQ9lFbsttEOCOBo5lwH/UYUD4+nSK9Qe&#10;MrCfyfwD5YxMAYPOCxmcCFobqWoP1M2y+aubpxGiqr0QORivNOHrwcqvx3v/mIiGKWKL8TGVLk46&#10;ufKl+tipknW+kqVOmUk6XK5ubjebG84k+ZbrdbN+vyp0iuf0mDB/VsGxYnTcGl+6gRaOXzBfQn+H&#10;lGMfHoy1dSLWs6lcsW5oaBJIGNpCJtPFvuPoB87ADqQ4mVOFxGBNX9ILEKbhcG8TOwJN/dOH8s6V&#10;/RFW7t4Djpe46rrowZlMorTGdXzTlGfOtr6gqyqruYNn1op1CP25kinKjkZW6ZjlVTTxck/2y59g&#10;9wsAAP//AwBQSwMEFAAGAAgAAAAhAOenvq7iAAAACgEAAA8AAABkcnMvZG93bnJldi54bWxMj0tP&#10;wzAQhO9I/Adrkbig1nmUKA1xKp6qhIQKoRJXN1mSQLyOYrdN/z3LCY47O5r5Jl9NphcHHF1nSUE4&#10;D0AgVbbuqFGwfX+apSCc11Tr3hIqOKGDVXF+luustkd6w0PpG8Eh5DKtoPV+yKR0VYtGu7kdkPj3&#10;aUejPZ9jI+tRHznc9DIKgkQa3RE3tHrA+xar73JvuPfh60TJttQfV88vm3X8ah+ju4VSlxfT7Q0I&#10;j5P/M8MvPqNDwUw7u6faiV7BYhnwFq8gXkYg2JCk1zGIHQthGoIscvl/QvEDAAD//wMAUEsBAi0A&#10;FAAGAAgAAAAhALaDOJL+AAAA4QEAABMAAAAAAAAAAAAAAAAAAAAAAFtDb250ZW50X1R5cGVzXS54&#10;bWxQSwECLQAUAAYACAAAACEAOP0h/9YAAACUAQAACwAAAAAAAAAAAAAAAAAvAQAAX3JlbHMvLnJl&#10;bHNQSwECLQAUAAYACAAAACEA6l9Iq7ABAABMAwAADgAAAAAAAAAAAAAAAAAuAgAAZHJzL2Uyb0Rv&#10;Yy54bWxQSwECLQAUAAYACAAAACEA56e+ruIAAAAKAQAADwAAAAAAAAAAAAAAAAAKBAAAZHJzL2Rv&#10;d25yZXYueG1sUEsFBgAAAAAEAAQA8wAAABkFAAAAAA==&#10;" strokecolor="#a5a5a5" strokeweight="1pt">
                <v:stroke joinstyle="miter"/>
              </v:line>
            </w:pict>
          </mc:Fallback>
        </mc:AlternateContent>
      </w:r>
      <w:r w:rsidR="001977A8">
        <w:rPr>
          <w:noProof/>
          <w:sz w:val="24"/>
          <w:szCs w:val="36"/>
        </w:rPr>
        <mc:AlternateContent>
          <mc:Choice Requires="wps">
            <w:drawing>
              <wp:anchor distT="0" distB="0" distL="114300" distR="114300" simplePos="0" relativeHeight="253528064" behindDoc="0" locked="0" layoutInCell="1" allowOverlap="1" wp14:anchorId="16A79D1F" wp14:editId="55E0D877">
                <wp:simplePos x="0" y="0"/>
                <wp:positionH relativeFrom="column">
                  <wp:posOffset>4293870</wp:posOffset>
                </wp:positionH>
                <wp:positionV relativeFrom="paragraph">
                  <wp:posOffset>6350</wp:posOffset>
                </wp:positionV>
                <wp:extent cx="1116000" cy="576000"/>
                <wp:effectExtent l="0" t="0" r="27305" b="14605"/>
                <wp:wrapNone/>
                <wp:docPr id="818170105" name="Text Box 5"/>
                <wp:cNvGraphicFramePr/>
                <a:graphic xmlns:a="http://schemas.openxmlformats.org/drawingml/2006/main">
                  <a:graphicData uri="http://schemas.microsoft.com/office/word/2010/wordprocessingShape">
                    <wps:wsp>
                      <wps:cNvSpPr txBox="1"/>
                      <wps:spPr>
                        <a:xfrm>
                          <a:off x="0" y="0"/>
                          <a:ext cx="1116000" cy="576000"/>
                        </a:xfrm>
                        <a:prstGeom prst="roundRect">
                          <a:avLst/>
                        </a:prstGeom>
                        <a:solidFill>
                          <a:sysClr val="window" lastClr="FFFFFF"/>
                        </a:solidFill>
                        <a:ln w="6350">
                          <a:solidFill>
                            <a:prstClr val="black"/>
                          </a:solidFill>
                        </a:ln>
                      </wps:spPr>
                      <wps:txbx>
                        <w:txbxContent>
                          <w:p w14:paraId="4A744A73" w14:textId="77777777" w:rsidR="0064648E" w:rsidRPr="0064648E" w:rsidRDefault="0064648E" w:rsidP="001977A8">
                            <w:pPr>
                              <w:ind w:right="20"/>
                              <w:jc w:val="center"/>
                              <w:rPr>
                                <w:rFonts w:ascii="Comic Sans MS" w:hAnsi="Comic Sans MS"/>
                                <w:sz w:val="48"/>
                                <w:szCs w:val="48"/>
                              </w:rPr>
                            </w:pPr>
                            <w:r w:rsidRPr="00584F74">
                              <w:rPr>
                                <w:rFonts w:ascii="Comic Sans MS" w:hAnsi="Comic Sans MS"/>
                                <w:color w:val="7F7F7F" w:themeColor="text1" w:themeTint="80"/>
                                <w:spacing w:val="40"/>
                                <w:sz w:val="48"/>
                                <w:szCs w:val="48"/>
                              </w:rPr>
                              <w:t>t</w:t>
                            </w:r>
                            <w:r w:rsidRPr="0064648E">
                              <w:rPr>
                                <w:rFonts w:ascii="Comic Sans MS" w:hAnsi="Comic Sans MS"/>
                                <w:spacing w:val="40"/>
                                <w:sz w:val="48"/>
                                <w:szCs w:val="48"/>
                              </w:rPr>
                              <w:t>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A79D1F" id="Text Box 5" o:spid="_x0000_s1274" style="position:absolute;margin-left:338.1pt;margin-top:.5pt;width:87.85pt;height:45.35pt;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WeFRwIAAJsEAAAOAAAAZHJzL2Uyb0RvYy54bWysVEtv2zAMvg/YfxB0X2xneWxGnCJLkWFA&#10;0BZLh54VWYqNyaImKbGzXz9KzqOPnYbloJAi9ZH8SHp20zWKHIR1NeiCZoOUEqE5lLXeFfTH4+rD&#10;J0qcZ7pkCrQo6FE4ejN//27WmlwMoQJVCksQRLu8NQWtvDd5kjheiYa5ARih0SjBNsyjandJaVmL&#10;6I1Khmk6SVqwpbHAhXN4e9sb6TziSym4v5fSCU9UQTE3H08bz204k/mM5TvLTFXzUxrsH7JoWK0x&#10;6AXqlnlG9rZ+A9XU3IID6QccmgSkrLmINWA1Wfqqmk3FjIi1IDnOXGhy/w+W3x025sES332BDhsY&#10;CGmNyx1ehno6aZvwj5kStCOFxwttovOEh0dZNklTNHG0jadRRpjk+tpY578KaEgQCmphr8vv2JtI&#10;GTusne/9z34hogNVl6taqagc3VJZcmDYRux+CS0lijmPlwVdxV/IHEO+eKY0aQs6+ThOY6QXthDr&#10;grlVjP98i4B4SiPslZEg+W7bkbrEwtPpma8tlEek0UI/Yc7wVY0B1pjjA7M4UkgProm/x0MqwKzg&#10;JFFSgf39t/vgj51GKyUtjmhB3a89swJL/6ZxBj5no1GY6aiMxtMhKva5ZfvcovfNEpC+DBfS8CgG&#10;f6/OorTQPOE2LUJUNDHNMXZB/Vlc+n5xcBu5WCyiE06xYX6tN4YH6NCrQOxj98SsObXb46DcwXmY&#10;Wf6q4b1veKlhsfcg6zgNgeme1VMDcANih0/bGlbsuR69rt+U+R8AAAD//wMAUEsDBBQABgAIAAAA&#10;IQDxAcKj2wAAAAgBAAAPAAAAZHJzL2Rvd25yZXYueG1sTI9fS8MwFMXfBb9DuIJvLs3AbqtNxygI&#10;IvhgFZ/T5i4tNjelybbqp/f6pI+H3+H8KfeLH8UZ5zgE0qBWGQikLtiBnIb3t8e7LYiYDFkzBkIN&#10;XxhhX11flaaw4UKveG6SExxCsTAa+pSmQsrY9ehNXIUJidkxzN4klrOTdjYXDvejXGdZLr0ZiBt6&#10;M2HdY/fZnDz3Dm3zRPhBz6p+kd9H51RNB61vb5bDA4iES/ozw+98ng4Vb2rDiWwUo4Z8k6/ZyoAv&#10;Md/eqx2IVsNObUBWpfx/oPoBAAD//wMAUEsBAi0AFAAGAAgAAAAhALaDOJL+AAAA4QEAABMAAAAA&#10;AAAAAAAAAAAAAAAAAFtDb250ZW50X1R5cGVzXS54bWxQSwECLQAUAAYACAAAACEAOP0h/9YAAACU&#10;AQAACwAAAAAAAAAAAAAAAAAvAQAAX3JlbHMvLnJlbHNQSwECLQAUAAYACAAAACEAN61nhUcCAACb&#10;BAAADgAAAAAAAAAAAAAAAAAuAgAAZHJzL2Uyb0RvYy54bWxQSwECLQAUAAYACAAAACEA8QHCo9sA&#10;AAAIAQAADwAAAAAAAAAAAAAAAAChBAAAZHJzL2Rvd25yZXYueG1sUEsFBgAAAAAEAAQA8wAAAKkF&#10;AAAAAA==&#10;" fillcolor="window" strokeweight=".5pt">
                <v:textbox>
                  <w:txbxContent>
                    <w:p w14:paraId="4A744A73" w14:textId="77777777" w:rsidR="0064648E" w:rsidRPr="0064648E" w:rsidRDefault="0064648E" w:rsidP="001977A8">
                      <w:pPr>
                        <w:ind w:right="20"/>
                        <w:jc w:val="center"/>
                        <w:rPr>
                          <w:rFonts w:ascii="Comic Sans MS" w:hAnsi="Comic Sans MS"/>
                          <w:sz w:val="48"/>
                          <w:szCs w:val="48"/>
                        </w:rPr>
                      </w:pPr>
                      <w:r w:rsidRPr="00584F74">
                        <w:rPr>
                          <w:rFonts w:ascii="Comic Sans MS" w:hAnsi="Comic Sans MS"/>
                          <w:color w:val="7F7F7F" w:themeColor="text1" w:themeTint="80"/>
                          <w:spacing w:val="40"/>
                          <w:sz w:val="48"/>
                          <w:szCs w:val="48"/>
                        </w:rPr>
                        <w:t>t</w:t>
                      </w:r>
                      <w:r w:rsidRPr="0064648E">
                        <w:rPr>
                          <w:rFonts w:ascii="Comic Sans MS" w:hAnsi="Comic Sans MS"/>
                          <w:spacing w:val="40"/>
                          <w:sz w:val="48"/>
                          <w:szCs w:val="48"/>
                        </w:rPr>
                        <w:t>ea</w:t>
                      </w:r>
                    </w:p>
                  </w:txbxContent>
                </v:textbox>
              </v:roundrect>
            </w:pict>
          </mc:Fallback>
        </mc:AlternateContent>
      </w:r>
    </w:p>
    <w:p w14:paraId="40F82446" w14:textId="7C6C5151" w:rsidR="001302DB" w:rsidRDefault="001977A8" w:rsidP="00515261">
      <w:pPr>
        <w:spacing w:after="480"/>
        <w:rPr>
          <w:sz w:val="24"/>
          <w:szCs w:val="36"/>
        </w:rPr>
      </w:pPr>
      <w:r>
        <w:rPr>
          <w:noProof/>
          <w:sz w:val="24"/>
          <w:szCs w:val="36"/>
        </w:rPr>
        <mc:AlternateContent>
          <mc:Choice Requires="wps">
            <w:drawing>
              <wp:anchor distT="0" distB="0" distL="114300" distR="114300" simplePos="0" relativeHeight="253529088" behindDoc="0" locked="0" layoutInCell="1" allowOverlap="1" wp14:anchorId="62788AC8" wp14:editId="2DDD4411">
                <wp:simplePos x="0" y="0"/>
                <wp:positionH relativeFrom="column">
                  <wp:posOffset>4293870</wp:posOffset>
                </wp:positionH>
                <wp:positionV relativeFrom="paragraph">
                  <wp:posOffset>483870</wp:posOffset>
                </wp:positionV>
                <wp:extent cx="1116000" cy="576000"/>
                <wp:effectExtent l="0" t="0" r="27305" b="14605"/>
                <wp:wrapNone/>
                <wp:docPr id="1960633877" name="Text Box 6"/>
                <wp:cNvGraphicFramePr/>
                <a:graphic xmlns:a="http://schemas.openxmlformats.org/drawingml/2006/main">
                  <a:graphicData uri="http://schemas.microsoft.com/office/word/2010/wordprocessingShape">
                    <wps:wsp>
                      <wps:cNvSpPr txBox="1"/>
                      <wps:spPr>
                        <a:xfrm>
                          <a:off x="0" y="0"/>
                          <a:ext cx="1116000" cy="576000"/>
                        </a:xfrm>
                        <a:prstGeom prst="roundRect">
                          <a:avLst/>
                        </a:prstGeom>
                        <a:solidFill>
                          <a:sysClr val="window" lastClr="FFFFFF"/>
                        </a:solidFill>
                        <a:ln w="6350">
                          <a:solidFill>
                            <a:prstClr val="black"/>
                          </a:solidFill>
                        </a:ln>
                      </wps:spPr>
                      <wps:txbx>
                        <w:txbxContent>
                          <w:p w14:paraId="6FEFB349" w14:textId="77777777" w:rsidR="0064648E" w:rsidRPr="0064648E" w:rsidRDefault="0064648E" w:rsidP="0064648E">
                            <w:pPr>
                              <w:ind w:right="-252"/>
                              <w:jc w:val="center"/>
                              <w:rPr>
                                <w:rFonts w:ascii="Comic Sans MS" w:hAnsi="Comic Sans MS"/>
                                <w:color w:val="808080" w:themeColor="background1" w:themeShade="80"/>
                                <w:spacing w:val="40"/>
                                <w:sz w:val="48"/>
                                <w:szCs w:val="48"/>
                              </w:rPr>
                            </w:pPr>
                            <w:r w:rsidRPr="00584F74">
                              <w:rPr>
                                <w:rFonts w:ascii="Comic Sans MS" w:hAnsi="Comic Sans MS"/>
                                <w:color w:val="7F7F7F" w:themeColor="text1" w:themeTint="80"/>
                                <w:spacing w:val="40"/>
                                <w:sz w:val="48"/>
                                <w:szCs w:val="48"/>
                              </w:rPr>
                              <w:t>k</w:t>
                            </w:r>
                            <w:r w:rsidRPr="0064648E">
                              <w:rPr>
                                <w:rFonts w:ascii="Comic Sans MS" w:hAnsi="Comic Sans MS"/>
                                <w:spacing w:val="40"/>
                                <w:sz w:val="48"/>
                                <w:szCs w:val="48"/>
                              </w:rPr>
                              <w:t>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788AC8" id="Text Box 6" o:spid="_x0000_s1275" style="position:absolute;margin-left:338.1pt;margin-top:38.1pt;width:87.85pt;height:45.35pt;z-index:2535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NLeRwIAAJsEAAAOAAAAZHJzL2Uyb0RvYy54bWysVE1v2zAMvQ/YfxB0X2xnSdoZcYosRYYB&#10;RVssHXpWZCk2JouapMTOfn0pOV9tdxqWg0KK1CP5SHp60zWK7IR1NeiCZoOUEqE5lLXeFPTn0/LT&#10;NSXOM10yBVoUdC8cvZl9/DBtTS6GUIEqhSUIol3emoJW3ps8SRyvRMPcAIzQaJRgG+ZRtZuktKxF&#10;9EYlwzSdJC3Y0ljgwjm8ve2NdBbxpRTcP0jphCeqoJibj6eN5zqcyWzK8o1lpqr5IQ32D1k0rNYY&#10;9AR1yzwjW1u/g2pqbsGB9AMOTQJS1lzEGrCaLH1TzapiRsRakBxnTjS5/wfL73cr82iJ775Chw0M&#10;hLTG5Q4vQz2dtE34x0wJ2pHC/Yk20XnCw6Msm6QpmjjaxldRRpjk/NpY578JaEgQCmphq8sf2JtI&#10;GdvdOd/7H/1CRAeqLpe1UlHZu4WyZMewjdj9ElpKFHMeLwu6jL+QOYZ89Uxp0hZ08nmcxkivbCHW&#10;CXOtGP/1HgHxlEbYMyNB8t26I3WJhafXR77WUO6RRgv9hDnDlzUGuMMcH5nFkUJ6cE38Ax5SAWYF&#10;B4mSCuyfv90Hf+w0WilpcUQL6n5vmRVY+neNM/AlG43CTEdlNL4aomIvLetLi942C0D6MlxIw6MY&#10;/L06itJC84zbNA9R0cQ0x9gF9Udx4fvFwW3kYj6PTjjFhvk7vTI8QIdeBWKfumdmzaHdHgflHo7D&#10;zPI3De99w0sN860HWcdpCEz3rB4agBsQO3zY1rBil3r0On9TZi8AAAD//wMAUEsDBBQABgAIAAAA&#10;IQCaez+13QAAAAoBAAAPAAAAZHJzL2Rvd25yZXYueG1sTI/BSsQwEIbvgu8QRvDmpl0w7tamy1IQ&#10;RPBgFc9pM5sWm0lpsrvVp3f0oqdhmI///6bcLX4UJ5zjEEhDvspAIHXBDuQ0vL0+3GxAxGTImjEQ&#10;avjECLvq8qI0hQ1nesFTk5zgEIqF0dCnNBVSxq5Hb+IqTEh8O4TZm8Tr7KSdzZnD/SjXWaakNwNx&#10;Q28mrHvsPpqj596hbR4J3+kpr5/l18G5vKa91tdXy/4eRMIl/cHwo8/qULFTG45koxg1qDu1ZlTD&#10;72Rgc5tvQbRMKrUFWZXy/wvVNwAAAP//AwBQSwECLQAUAAYACAAAACEAtoM4kv4AAADhAQAAEwAA&#10;AAAAAAAAAAAAAAAAAAAAW0NvbnRlbnRfVHlwZXNdLnhtbFBLAQItABQABgAIAAAAIQA4/SH/1gAA&#10;AJQBAAALAAAAAAAAAAAAAAAAAC8BAABfcmVscy8ucmVsc1BLAQItABQABgAIAAAAIQA0NNLeRwIA&#10;AJsEAAAOAAAAAAAAAAAAAAAAAC4CAABkcnMvZTJvRG9jLnhtbFBLAQItABQABgAIAAAAIQCaez+1&#10;3QAAAAoBAAAPAAAAAAAAAAAAAAAAAKEEAABkcnMvZG93bnJldi54bWxQSwUGAAAAAAQABADzAAAA&#10;qwUAAAAA&#10;" fillcolor="window" strokeweight=".5pt">
                <v:textbox>
                  <w:txbxContent>
                    <w:p w14:paraId="6FEFB349" w14:textId="77777777" w:rsidR="0064648E" w:rsidRPr="0064648E" w:rsidRDefault="0064648E" w:rsidP="0064648E">
                      <w:pPr>
                        <w:ind w:right="-252"/>
                        <w:jc w:val="center"/>
                        <w:rPr>
                          <w:rFonts w:ascii="Comic Sans MS" w:hAnsi="Comic Sans MS"/>
                          <w:color w:val="808080" w:themeColor="background1" w:themeShade="80"/>
                          <w:spacing w:val="40"/>
                          <w:sz w:val="48"/>
                          <w:szCs w:val="48"/>
                        </w:rPr>
                      </w:pPr>
                      <w:r w:rsidRPr="00584F74">
                        <w:rPr>
                          <w:rFonts w:ascii="Comic Sans MS" w:hAnsi="Comic Sans MS"/>
                          <w:color w:val="7F7F7F" w:themeColor="text1" w:themeTint="80"/>
                          <w:spacing w:val="40"/>
                          <w:sz w:val="48"/>
                          <w:szCs w:val="48"/>
                        </w:rPr>
                        <w:t>k</w:t>
                      </w:r>
                      <w:r w:rsidRPr="0064648E">
                        <w:rPr>
                          <w:rFonts w:ascii="Comic Sans MS" w:hAnsi="Comic Sans MS"/>
                          <w:spacing w:val="40"/>
                          <w:sz w:val="48"/>
                          <w:szCs w:val="48"/>
                        </w:rPr>
                        <w:t>ey</w:t>
                      </w:r>
                    </w:p>
                  </w:txbxContent>
                </v:textbox>
              </v:roundrect>
            </w:pict>
          </mc:Fallback>
        </mc:AlternateContent>
      </w:r>
    </w:p>
    <w:p w14:paraId="7B5CC24E" w14:textId="448D5800" w:rsidR="001302DB" w:rsidRDefault="001302DB" w:rsidP="00515261">
      <w:pPr>
        <w:spacing w:after="480"/>
        <w:rPr>
          <w:sz w:val="24"/>
          <w:szCs w:val="36"/>
        </w:rPr>
      </w:pPr>
    </w:p>
    <w:p w14:paraId="2F45648A" w14:textId="4FC33D36" w:rsidR="001302DB" w:rsidRDefault="001977A8" w:rsidP="00515261">
      <w:pPr>
        <w:spacing w:after="480"/>
        <w:rPr>
          <w:sz w:val="24"/>
          <w:szCs w:val="36"/>
        </w:rPr>
      </w:pPr>
      <w:r>
        <w:rPr>
          <w:noProof/>
          <w:sz w:val="24"/>
          <w:szCs w:val="36"/>
        </w:rPr>
        <mc:AlternateContent>
          <mc:Choice Requires="wps">
            <w:drawing>
              <wp:anchor distT="0" distB="0" distL="114300" distR="114300" simplePos="0" relativeHeight="253530112" behindDoc="0" locked="0" layoutInCell="1" allowOverlap="1" wp14:anchorId="10102660" wp14:editId="1C891D2A">
                <wp:simplePos x="0" y="0"/>
                <wp:positionH relativeFrom="column">
                  <wp:posOffset>4293870</wp:posOffset>
                </wp:positionH>
                <wp:positionV relativeFrom="paragraph">
                  <wp:posOffset>455930</wp:posOffset>
                </wp:positionV>
                <wp:extent cx="1116000" cy="576000"/>
                <wp:effectExtent l="0" t="0" r="27305" b="14605"/>
                <wp:wrapNone/>
                <wp:docPr id="1025378295" name="Text Box 7"/>
                <wp:cNvGraphicFramePr/>
                <a:graphic xmlns:a="http://schemas.openxmlformats.org/drawingml/2006/main">
                  <a:graphicData uri="http://schemas.microsoft.com/office/word/2010/wordprocessingShape">
                    <wps:wsp>
                      <wps:cNvSpPr txBox="1"/>
                      <wps:spPr>
                        <a:xfrm>
                          <a:off x="0" y="0"/>
                          <a:ext cx="1116000" cy="576000"/>
                        </a:xfrm>
                        <a:prstGeom prst="roundRect">
                          <a:avLst/>
                        </a:prstGeom>
                        <a:solidFill>
                          <a:sysClr val="window" lastClr="FFFFFF"/>
                        </a:solidFill>
                        <a:ln w="6350">
                          <a:solidFill>
                            <a:prstClr val="black"/>
                          </a:solidFill>
                        </a:ln>
                      </wps:spPr>
                      <wps:txbx>
                        <w:txbxContent>
                          <w:p w14:paraId="67766A4B" w14:textId="77777777" w:rsidR="0064648E" w:rsidRPr="0064648E" w:rsidRDefault="0064648E" w:rsidP="0064648E">
                            <w:pPr>
                              <w:ind w:right="-252"/>
                              <w:jc w:val="center"/>
                              <w:rPr>
                                <w:rFonts w:ascii="Comic Sans MS" w:hAnsi="Comic Sans MS"/>
                                <w:color w:val="808080" w:themeColor="background1" w:themeShade="80"/>
                                <w:spacing w:val="40"/>
                                <w:sz w:val="48"/>
                                <w:szCs w:val="48"/>
                              </w:rPr>
                            </w:pPr>
                            <w:r w:rsidRPr="00584F74">
                              <w:rPr>
                                <w:rFonts w:ascii="Comic Sans MS" w:hAnsi="Comic Sans MS"/>
                                <w:color w:val="7F7F7F" w:themeColor="text1" w:themeTint="80"/>
                                <w:spacing w:val="40"/>
                                <w:sz w:val="48"/>
                                <w:szCs w:val="48"/>
                              </w:rPr>
                              <w:t>tr</w:t>
                            </w:r>
                            <w:r w:rsidRPr="0064648E">
                              <w:rPr>
                                <w:rFonts w:ascii="Comic Sans MS" w:hAnsi="Comic Sans MS"/>
                                <w:spacing w:val="40"/>
                                <w:sz w:val="48"/>
                                <w:szCs w:val="48"/>
                              </w:rPr>
                              <w: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102660" id="_x0000_s1276" style="position:absolute;margin-left:338.1pt;margin-top:35.9pt;width:87.85pt;height:45.35pt;z-index:2535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p0LRwIAAJsEAAAOAAAAZHJzL2Uyb0RvYy54bWysVE1v2zAMvQ/YfxB0X2xnSboacYosRYYB&#10;RVssHXpWZCk2JouapMTOfn0pOV9tdxqWg0KK1CP5SHp60zWK7IR1NeiCZoOUEqE5lLXeFPTn0/LT&#10;F0qcZ7pkCrQo6F44ejP7+GHamlwMoQJVCksQRLu8NQWtvDd5kjheiYa5ARih0SjBNsyjajdJaVmL&#10;6I1Khmk6SVqwpbHAhXN4e9sb6SziSym4f5DSCU9UQTE3H08bz3U4k9mU5RvLTFXzQxrsH7JoWK0x&#10;6AnqlnlGtrZ+B9XU3IID6QccmgSkrLmINWA1WfqmmlXFjIi1IDnOnGhy/w+W3+9W5tES332FDhsY&#10;CGmNyx1ehno6aZvwj5kStCOF+xNtovOEh0dZNklTNHG0ja+ijDDJ+bWxzn8T0JAgFNTCVpc/sDeR&#10;Mra7c773P/qFiA5UXS5rpaKydwtlyY5hG7H7JbSUKOY8XhZ0GX8hcwz56pnSpC3o5PM4jZFe2UKs&#10;E+ZaMf7rPQLiKY2wZ0aC5Lt1R+oSC0+vj3ytodwjjRb6CXOGL2sMcIc5PjKLI4X04Jr4BzykAswK&#10;DhIlFdg/f7sP/thptFLS4ogW1P3eMiuw9O8aZ+A6G43CTEdlNL4aomIvLetLi942C0D6MlxIw6MY&#10;/L06itJC84zbNA9R0cQ0x9gF9Udx4fvFwW3kYj6PTjjFhvk7vTI8QIdeBWKfumdmzaHdHgflHo7D&#10;zPI3De99w0sN860HWcdpCEz3rB4agBsQO3zY1rBil3r0On9TZi8AAAD//wMAUEsDBBQABgAIAAAA&#10;IQCJ+HQL3gAAAAoBAAAPAAAAZHJzL2Rvd25yZXYueG1sTI9BS8NAEIXvgv9hGcGb3WygaU2zKSUg&#10;iODBKJ432WkSmp0N2W0b/fWOJz0O8/He94r94kZxwTkMnjSoVQICqfV2oE7Dx/vTwxZEiIasGT2h&#10;hi8MsC9vbwqTW3+lN7zUsRMcQiE3GvoYp1zK0PboTFj5CYl/Rz87E/mcO2lnc+VwN8o0STLpzEDc&#10;0JsJqx7bU3123Ds09TPhJ72o6lV+H7tOVXTQ+v5uOexARFziHwy/+qwOJTs1/kw2iFFDtslSRjVs&#10;FE9gYLtWjyAaJrN0DbIs5P8J5Q8AAAD//wMAUEsBAi0AFAAGAAgAAAAhALaDOJL+AAAA4QEAABMA&#10;AAAAAAAAAAAAAAAAAAAAAFtDb250ZW50X1R5cGVzXS54bWxQSwECLQAUAAYACAAAACEAOP0h/9YA&#10;AACUAQAACwAAAAAAAAAAAAAAAAAvAQAAX3JlbHMvLnJlbHNQSwECLQAUAAYACAAAACEAS4adC0cC&#10;AACbBAAADgAAAAAAAAAAAAAAAAAuAgAAZHJzL2Uyb0RvYy54bWxQSwECLQAUAAYACAAAACEAifh0&#10;C94AAAAKAQAADwAAAAAAAAAAAAAAAAChBAAAZHJzL2Rvd25yZXYueG1sUEsFBgAAAAAEAAQA8wAA&#10;AKwFAAAAAA==&#10;" fillcolor="window" strokeweight=".5pt">
                <v:textbox>
                  <w:txbxContent>
                    <w:p w14:paraId="67766A4B" w14:textId="77777777" w:rsidR="0064648E" w:rsidRPr="0064648E" w:rsidRDefault="0064648E" w:rsidP="0064648E">
                      <w:pPr>
                        <w:ind w:right="-252"/>
                        <w:jc w:val="center"/>
                        <w:rPr>
                          <w:rFonts w:ascii="Comic Sans MS" w:hAnsi="Comic Sans MS"/>
                          <w:color w:val="808080" w:themeColor="background1" w:themeShade="80"/>
                          <w:spacing w:val="40"/>
                          <w:sz w:val="48"/>
                          <w:szCs w:val="48"/>
                        </w:rPr>
                      </w:pPr>
                      <w:r w:rsidRPr="00584F74">
                        <w:rPr>
                          <w:rFonts w:ascii="Comic Sans MS" w:hAnsi="Comic Sans MS"/>
                          <w:color w:val="7F7F7F" w:themeColor="text1" w:themeTint="80"/>
                          <w:spacing w:val="40"/>
                          <w:sz w:val="48"/>
                          <w:szCs w:val="48"/>
                        </w:rPr>
                        <w:t>tr</w:t>
                      </w:r>
                      <w:r w:rsidRPr="0064648E">
                        <w:rPr>
                          <w:rFonts w:ascii="Comic Sans MS" w:hAnsi="Comic Sans MS"/>
                          <w:spacing w:val="40"/>
                          <w:sz w:val="48"/>
                          <w:szCs w:val="48"/>
                        </w:rPr>
                        <w:t>ee</w:t>
                      </w:r>
                    </w:p>
                  </w:txbxContent>
                </v:textbox>
              </v:roundrect>
            </w:pict>
          </mc:Fallback>
        </mc:AlternateContent>
      </w:r>
    </w:p>
    <w:p w14:paraId="647D53D8" w14:textId="77777777" w:rsidR="001302DB" w:rsidRDefault="001302DB" w:rsidP="0064648E">
      <w:pPr>
        <w:ind w:right="-252"/>
        <w:jc w:val="center"/>
        <w:rPr>
          <w:sz w:val="24"/>
          <w:szCs w:val="36"/>
        </w:rPr>
      </w:pPr>
    </w:p>
    <w:p w14:paraId="0BEA7B35" w14:textId="77777777" w:rsidR="001302DB" w:rsidRDefault="001302DB" w:rsidP="00515261">
      <w:pPr>
        <w:spacing w:after="480"/>
        <w:rPr>
          <w:sz w:val="24"/>
          <w:szCs w:val="36"/>
        </w:rPr>
      </w:pPr>
    </w:p>
    <w:p w14:paraId="4222F97D" w14:textId="77777777" w:rsidR="001302DB" w:rsidRDefault="001302DB" w:rsidP="00515261">
      <w:pPr>
        <w:spacing w:after="480"/>
        <w:rPr>
          <w:sz w:val="24"/>
          <w:szCs w:val="36"/>
        </w:rPr>
      </w:pPr>
    </w:p>
    <w:p w14:paraId="24B00689" w14:textId="77777777" w:rsidR="001302DB" w:rsidRDefault="001302DB">
      <w:pPr>
        <w:rPr>
          <w:sz w:val="24"/>
          <w:szCs w:val="36"/>
        </w:rPr>
      </w:pPr>
      <w:r>
        <w:rPr>
          <w:sz w:val="24"/>
          <w:szCs w:val="36"/>
        </w:rPr>
        <w:br w:type="page"/>
      </w:r>
    </w:p>
    <w:p w14:paraId="36607464" w14:textId="668DA81E" w:rsidR="00AC67EB" w:rsidRDefault="0064648E" w:rsidP="0064648E">
      <w:pPr>
        <w:spacing w:after="0"/>
      </w:pPr>
      <w:r>
        <w:rPr>
          <w:rFonts w:ascii="Comic Sans MS" w:hAnsi="Comic Sans MS"/>
          <w:noProof/>
          <w:sz w:val="16"/>
          <w:szCs w:val="12"/>
        </w:rPr>
        <w:lastRenderedPageBreak/>
        <mc:AlternateContent>
          <mc:Choice Requires="wpg">
            <w:drawing>
              <wp:anchor distT="0" distB="0" distL="114300" distR="114300" simplePos="0" relativeHeight="253466624" behindDoc="0" locked="0" layoutInCell="1" allowOverlap="1" wp14:anchorId="5E80530F" wp14:editId="3551F4DC">
                <wp:simplePos x="0" y="0"/>
                <wp:positionH relativeFrom="margin">
                  <wp:posOffset>248285</wp:posOffset>
                </wp:positionH>
                <wp:positionV relativeFrom="paragraph">
                  <wp:posOffset>-1270</wp:posOffset>
                </wp:positionV>
                <wp:extent cx="2621280" cy="715645"/>
                <wp:effectExtent l="0" t="0" r="7620" b="8255"/>
                <wp:wrapNone/>
                <wp:docPr id="1084145273" name="Group 1"/>
                <wp:cNvGraphicFramePr/>
                <a:graphic xmlns:a="http://schemas.openxmlformats.org/drawingml/2006/main">
                  <a:graphicData uri="http://schemas.microsoft.com/office/word/2010/wordprocessingGroup">
                    <wpg:wgp>
                      <wpg:cNvGrpSpPr/>
                      <wpg:grpSpPr>
                        <a:xfrm>
                          <a:off x="0" y="0"/>
                          <a:ext cx="2621280" cy="715645"/>
                          <a:chOff x="0" y="0"/>
                          <a:chExt cx="2621280" cy="715645"/>
                        </a:xfrm>
                      </wpg:grpSpPr>
                      <pic:pic xmlns:pic="http://schemas.openxmlformats.org/drawingml/2006/picture">
                        <pic:nvPicPr>
                          <pic:cNvPr id="680854377" name="Picture 680854377"/>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541998788" name="Picture 1541998788"/>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752600" y="0"/>
                            <a:ext cx="868680" cy="715010"/>
                          </a:xfrm>
                          <a:prstGeom prst="rect">
                            <a:avLst/>
                          </a:prstGeom>
                        </pic:spPr>
                      </pic:pic>
                      <pic:pic xmlns:pic="http://schemas.openxmlformats.org/drawingml/2006/picture">
                        <pic:nvPicPr>
                          <pic:cNvPr id="987571061" name="Picture 987571061"/>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1036320" y="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8942FC" id="Group 1" o:spid="_x0000_s1026" style="position:absolute;margin-left:19.55pt;margin-top:-.1pt;width:206.4pt;height:56.35pt;z-index:253466624;mso-position-horizontal-relative:margin;mso-width-relative:margin;mso-height-relative:margin" coordsize="26212,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6TnAIAAMAJAAAOAAAAZHJzL2Uyb0RvYy54bWzkVslu2zAQvRfoPxC6&#10;J1psLRZiB0XTBAWCxujyATRFSUTEBSS95O87pOQ9XRCkh6AwLJEacubN4+OQV9cb3qEV1YZJMQ3i&#10;yyhAVBBZMdFMgx/fby+KABmLRYU7Keg0eKImuJ69f3e1ViVNZCu7imoEToQp12oatNaqMgwNaSnH&#10;5lIqKsBYS82xha5uwkrjNXjnXZhEURaupa6UloQaA19vemMw8/7rmhL7UNeGWtRNA8Bm/VP758I9&#10;w9kVLhuNVcvIAAO/AAXHTEDQnasbbDFaanbmijOipZG1vSSSh7KuGaE+B8gmjk6yudNyqXwuTblu&#10;1I4moPaEpxe7JV9Wd1p9U3MNTKxVA1z4nstlU2vu3oASbTxlTzvK6MYiAh+TLImTApglYMvjNBun&#10;PaekBeLPppH20+8nhtuw4REYxUgJ/4EBaJ0x8GelwCy71DQYnPC/8sGxflyqC1gshS1bsI7ZJy88&#10;WBYHSqzmjMx13wEy5xqxahpkRVSk41GeB0hgDrqHUS442huAb+fAzek9YJfhvSSPBgn5scWioR+M&#10;AgXDvnKchsfDffco/KJj6pZ1nVsz1x4SBbWfqOUZrnol3kiy5FTYfmtp2kHOUpiWKRMgXVK+oJCc&#10;/lx5QLg0VlNLWhewhsBfAawDemDwKPfAXAoGxPZLecVpMh525VZicTTJdxLLJqNx4gfslAK8aWPv&#10;qOTINQAfwIDlwSVe3ZsB0HbIQGOPwYMDSP1KQOPN6CtOx/FkUuQFlNdjgR1Y3rTCkr6MvKbC4jxN&#10;sghq1XkZKzL47asYlGK/47bF6H+UGKgrzeMoi08Vtje8aYGN/oHAolE2gur0jMDySVzA0XhyTL5q&#10;DfMnJlwTfAEerjTuHnLYh/bhxWv2EwAA//8DAFBLAwQKAAAAAAAAACEAZP4OWMcXAADHFwAAFAAA&#10;AGRycy9tZWRpYS9pbWFnZTEucG5niVBORw0KGgoAAAANSUhEUgAAAJAAAABbCAYAAACcaQzPAAAA&#10;AXNSR0IArs4c6QAAAARnQU1BAACxjwv8YQUAAAAJcEhZcwAAEnQAABJ0Ad5mH3gAABdcSURBVHhe&#10;7Z0HXFTX8sdHRQUEVJpgw4JdAQGNBUuwYg/mWcmLIokvMR9NxG5M1AAq/p8mmESNJcWoT7EbNQaN&#10;oiJgQUQUuyIgIFXpdd6Zs2dFEXUby/L+95vPZvfOvV529/7unJlzzpytgQyQkFCRmuJZQkIlJAFJ&#10;qIUkIAm1kAQkoRaSgCTUQhKQhFpIApJQC6X6gXbu3CleSfyvM3HiRPHqzSgtIEVPLFF9UeY6S02Y&#10;hFpIApJQC0lAEmohCUhCLSQBSaiFJCAJtZAEJKEWkoAk1KJadiQWFxdDSUkp1K1bR1iqP8+ePYMn&#10;T57AjRs3ID4+nm+npKRAYWEh1KxZEwoKCsDY2BjatGkDnTt3hsaNG4OFhQXUq1dPnEFzKHOdq52A&#10;IiMjISDgW3j0KB7at+sIH07xgG7duou91YukpCS4cOECBAcH8+fbt29DWloauzlKxBEVY2BgAGZm&#10;ZlxMffv2BXd3d2jXrh27oeqKI9Tjf0ZAeTl5cP1GNJSUloKtbRsIuxAGH037CEzYnehg3xnCLl6C&#10;oqJiOHcmGFq2ai3+le6TkJAAGzZsgB07dkBsbOxzwZCH6dSpExeDubk5NGnSBOjy5OfnQ3p6OiQm&#10;JnIPRf+etuX/rkGDBuwm6gaLFi2C/v37c5s6KHWdSUCKwj6weFX53Lx5E8e+546NrBph27ZtkXkZ&#10;bNSoEfbp0xcfxcbyYyKuRGCzpk3xq6+X8u3qwIEDB5AJhG5a/rC0tMTRo0fjDz/8gNevX8e8vDxx&#10;5KuUlpZiTk4OPnr0CI8cOYJz585FJjisVasWP5eJiQn6+/u/8RyKoMx11kkB3bt7D+3t7dG5mzNG&#10;RV3FBw8eMAE5YcMGZuxLviGOQrx//z62bt0aJ0/2EBbdhcVtuGbNGjQ0NOQX29XVFdevX4+s2cKi&#10;oiJxlPIwT4Tbt2/HXr16YY0aNfi5x48fjw8fPhRHKE+1FlBeQQGOHDUSu9jZY1xcvLAizpk9D8eO&#10;decXQk7Q8b/Q0MAQBw0ejNdvXBdW3YPe87Jly7inqF27Nvr4+HBPokkyMjJw5cqVyJozLiJHR0e8&#10;ePGi2Ksc1VpAvj5+aN24MYacDxUWGYsWfInjJ4xD1u4LC6Kfr4+sGTC3xBYtbDAo6ITYoztQs7Ni&#10;xQruHejibtmyhdsqC2ramjVrxr+X9u3b45UrV8Qexak2AsrKzsaDhw7i0qVLcfHihUw8vtjI0go3&#10;/7RZHCGDpbI4bLgbLpi/QFgQU1JTsJWtLY4eMxpjmbseNHAAdrZzwJysZ+II3eCXX35BPT09bMpi&#10;taCgIGGtXM6cOcPjRhIRy9LwyZMnYo9iVAsBXY2MRDc3N6xXrx7Wb1D/eSDo7NgNc5mwXiQm5hZa&#10;NrLAQ4cOCQvi+h/XYy12YeiOI7znzObxRVhoGN/WBe7du4ctW7bkn+3gwYPCqh2io6N5gE3f6ccf&#10;f6xUnKXzAkpOTsKuXR3YXdkEd+3ahYUs7tkTGIhmlma4c+erf8N7njd2tXfAhPgEvp2WloYd2nXE&#10;kSNHYl5+HrI0F4ePGInNbJpjQkIiP0YXoCyJLqCXl5ewaJe///4bTU1N+XugLE9RdF5Aft+s4Onr&#10;qdOnhAUxlqWmdg5d8fLlCGGRQZ6qBbuLN23ZJCyIGzZs4CkruWoi+PRpNKxniFM9p/JtXSAmJgYt&#10;LCx43BPJPkNVsWrVKi4ga2trhd+HMtdZ62NhcfFxsHHTepgwfjz071fW6UXd9zbNmoO5uZmwAO++&#10;X+nvDy69esM0z2ncRl38u3bthsmT/gl9+vThtv0H9kFuTi649OzNt3WBwMBAPhQxduxYsLe3F1bt&#10;M3nyZOjYsSPvhGTxmLBqDq0LaNtvv0N6Rgb8c8qHwiJj5+87wKV3T2jevLmwAJwLCYEL4eGwcPEi&#10;qMH+Ix4/ToTIq5HwTg9nPqwRGhoKx4//BTVr1gDnbt34MVVNdnY2sJgHWMpe5UM/1Jvt4eHBX7N4&#10;kX1/j/lrTaFVAd28dRO+/3Ed9OvbD5wcnYQVIPT8ebh17zaMfm+MsMgIOXOO3b120MbWVlgArkRG&#10;QHZOFnjPng3Dhg2D999/H27evAW1aukBa9Igi3moqiYqKgouX74MPXr0gO7dq36cjrwgS+3hzp07&#10;cPToUWHVDFoV0NbNWyA1JQ28580WFuCjzbuYu7e3s4N2bdsJK0BJSTEcYR+2q4Mjv5NpBP7fa/4N&#10;nlO9oEPbDsAyC1ixwg9Wr1oFfn4rYOTI0ey8c6AvE+dfQSfEWaoGFrzyZ1dXVz6+VdWwlB5GjBjB&#10;Xx87doziXv5aI8hCIcVQJ4hOSHiM1pZWOOPTz17qSIu+dg2dnbrh+fPnhUUGjXO1aWOLISEhfHv7&#10;tm2ob2CAXlOmYdyjOG57kcLCIgwODsYRw0eglZU1/vzrz2KP9qGhBPpq9+7dKyxVD3V3UHdCixYt&#10;+NDQm9DJIHrv/r1Qx6AuzPjsU6hRQxbPEOGXLoKlhTm0b99BWGT8Z+cuFg+1gF69erFg9Aks8/EF&#10;t+FusG79OmjarClvyw8eOgzr12+AHf/ZyZuM3r17w6HDh2DhwgXw+cwv4OdffhVn0x5ZWVl8hF1P&#10;T4+PkusKTk5O0LSp7Ht7+PChsKqPVgREGdLB/Qf43JUOHV4WStSVq9C2YzswMjIUFoBHcXHM1R6F&#10;D6dO4dv7DxyE1NRU8P5iDtStqw9bfv4VRowaxYPDhfPng5enJ7i5uYH7e+9BTMwNmDlzJsybOxf+&#10;7b+KnSuWn0Nb0OQveZPL7nRhrXpo/lDr1q15yBATEyOs6qMVAYWFh8HFi5dgytSXM6/srGyWSV2F&#10;FjYt2ZdeNrswcHcg6OvXhTEjRvHtP5inoQytd6+esC5gHXzy8UfQzckRgk4eh2vRUXD+3HkI+C4A&#10;Mp8+A/cxYyHySiQsYplbLxcXWOm3ip9DW9AMQQpYCdb88mddgDyirUhGyENqCq0I6OTxIGjWvBl0&#10;d3o5I/n79GkoKS0BFyYMOWlpqXyi1ew5s8G4vjHk5eVCXHw82HdxgMzMDFjtvxpGjhoJAUxIPbr1&#10;YOe1AQfHrvDBPz3gjyOHwKWvC3zxxWxIT88AT08vOPn3SbgScUWcXTsMHjyYP59mny+OeVNdwdLS&#10;kj+/bcajMlS6gHJzcmDf4QMwbtz7YGRSlpFQJxt1bFGa69DVUVjZ3REfx6d6NrWW9Qfl5OVBQVEB&#10;mFqaQzC7IBlPM4AFqRVO3zQ2MoG1a9aCnkFtWOW/kqXR3WH48OGw9ru1fOaithg6dCi0atWKxxoX&#10;L14U1qqHmleifv36/FkTVLqAniSnwuOERLDrbCcsMqg3+fKVCzD9o2nAsgNhpQ+pB0UFBczbpIvt&#10;mjzoprlSGZlZPDBtbduS76sIYyZSj/ETIOTcORbQPmMB9UI+dzotXXY+bUAXyMbGhqfLFFTrCtSL&#10;/+KzJqh0AWXn5oIJu6im5ubCIqORpQXUMzSBEizLyGQg5OcxAYkPWbNmLcBSgLyn+aBPXoclyCXF&#10;zPAaioqKICMjk8dXTzMzeeXCvPlzeaanLWi+86lTp3ivOnUm6grJycn8mQJpTVHpAuLeg/4rpxMa&#10;x7JhafrVKxHCIqMWe0f57APm5+fxbSOWdRnq60NWQQ50tuvEYqJ8uHfnHt9XHppwPm2qJ3jPmQdm&#10;FpbMW5lCelo66DEPJ3fflUkuu1l8fX355HYKWhcvXswnyOsCFPdQJkuUlr7+BlSWyv9WsRgK8grZ&#10;I18YZFhZWzPv0BCu377Jt2ngNCb6Omzd9AsUFRfAxp9+gpmzvOGXbb+BvkFdyEhLYQFzcy7I+MRX&#10;A1MaDqEu+23bf4cunTrCsmVfg5GxESxdulRj6TQFxBSfVQQNVnp6esKXX37J03g/Pz+YNk02AKwL&#10;PH369HlAb2VlxZ81QaUL6ClrSnILc1hT9WoQa6hvCNev3oC9gYEw1csLxk8YBwmJCfAlS8E9Jk2G&#10;Th3agKlpQ7Bt0w7u3b3HvVOLli2YIF4WUEpqCnjPnQO52TmwZs0aOB70F0v7Xfi+yKtXIfhMMH+t&#10;DtRROWrUKPjggw94AvAidEf7+PiwuG4Xj9G2bt0Kc+fOfSm2q2ouXboE9+/f5+/Jzu7leFQdKl1A&#10;OdlZLIZhgUsFwy8NGjaEmNsxEPD992DPvMZ2lr7v2L4dvvHxhVmzZsH0f/0L3N3HwiDXAXy6R3pK&#10;BkuRh0D4hVBegCfnj8N/sP/XhMNH/mAp/BfQqFEj2Q5GvXpGzGskii3VCA8Ph0mTJvHR/xMnTsCc&#10;OXNYUyprYokclmleu3aNv/7HP/7BPaGuQQKi2IfqzahDUVNUuoCon6eUouAaZX+KbD8y0Vy/Eg1e&#10;XlOZcH6H+QsWQhc7ex47lKdvn96Qmp4G92MfwgeTJkLCo8dwQ/SmUtyxe3cgLJg3r8I7K4/tr61X&#10;W2ypBg1AUtUoNZ8US/32228QEBAg9soKAh0dZV0RVJ5MzbEuQYWJ51hWSlBZNHUxaIpKFxD7ypn3&#10;QZkXEoSGhEFsXDz4/p8fH55o2kTWc/s6LFm81LmzHZwJPg3tOrQHF5decOIv2Yh7UvITyMvPBWfn&#10;sukhcqKjovk4Ws93yjoqVWHcuHE86Ke0XM6KFSvg8OHDYgvA29ubjzfRPKBNmzYJq25AMWBEhCxZ&#10;ocpVTZVAc/iQqoKoMhp/4MB+NDYyQub6hQXxyZNkzMrKEluKsfbbtdite3csKS7BI8eOYP/+/bCw&#10;qADv3r2H73Trjrdu3RRHljF9+sc4afxEsaUeLEjGmTNnor6+PqmIP9jdzKtE5VDVBU3VrV+/Pp8Z&#10;oCtQtSq9X3pfipT56NRofPT166BvaPDSvBgLlmIbGRmJLcXo4+ICyclJcOJkEAwbOgxsmreEq5FR&#10;0JIF1Y2bNIFDL3gDIutZFtyMuQW16tZiHurlDFAVKHOhAH3fvn18hgARHR3Ng2c5PXv25DXqlPHI&#10;5wRVNRkZGbBnzx7+esiQIdClSxf+WmMIISmEKh5o8eIl/K68eEG1Kkk5NIdo4qSJOHSoG38dGhaO&#10;e/fv4ftOnTqJzZrboP/KlZielsarPIiNGzdgw4YNccjQoXjn7m1uUwSqJPX19eXVFCz4fKmYkaCq&#10;kK+++opXPFBZknzO0rfffsvvdFvbsnlMVc3+/ft5XRq7YRX2ispc50oX0K+//ozGxiZ44qT6VaOh&#10;50OYUJqxZnEf384R9WMlTFA/bfoJnZydsL+rKy5asBAjIi7zfSeCTiDzCjho0CDMfJrBbW/j7t27&#10;aGNjw8VAApwyZQqf8FZeSFQ6PGbMmOcTx+g4+je6MpGMeUJ89913+Xui2jBF0SkBnToVjHq19PAA&#10;uxM0AWvK+EIC5GnK85jFKedCzmJYWCgmJSULK/L4qF3bdrh7V6CwvBkqYGSBJv/i5Q/yNrNmzeLF&#10;gi9CVbP0IL777jt+LL0/FmBjZmYmt1cV69at4++HVjW5fFl2QymCTgnoatRV/iGUKWx7HX8xb2Js&#10;YszPN2/ePGFVjK++/hoDRZP3NhYsWMD/RkUPqjv38/OrMAmgZVVogQNzc3Nk6T5f4GD69OnI0n5M&#10;Ti4TtDaIiop6XiNPza0y6JSAUlJSUN9AH+cvLKtrV4XsZ1k4ZIgbi6caYf9+7/JVOah5UpTExCRM&#10;TZXViMs9RkXQPvmc5hcfJAjKYqjGndbziRVrFFUELa3yNROsvBmkx5IlS8TeyoeETE0r/V0nJyd8&#10;/Pix2KMYOiWg3NxcdLC3x/fGvPfGC/c2jhw5hob6hvg5a0YePXiEXTp2wa5du7KL9eYJ4uUpLS3B&#10;nzZufKNLj4iIwOXLl/NAmpqBrVu3Isu+eECdlJT0Siwkh4J7WhgrNDSUNaNhOG3aNH4RaaEDbVan&#10;yoN5lvni0aNHhVVxdEpAlNFMGDeOXWxHzC63aIKi0AWbM3cudnunx/OKgvMsyzG3sMBBAwdjfNyr&#10;VRpv4l8fT2cZm7/YUh76HCQQapZJMHKonJlWH6shFnqiR6tWrXiNurYg8VpZWfG/vWjRImFVDp0S&#10;EOHr54NmFmasOUsVFuV48PA+9uzlgpu3bBUWGQcOHcYGDU2xX5++b2xSyuM6YCDO854vthSDVrcg&#10;L0KLQ/Xv35+n7xTrkJDkUJpMHY3Ozs68GVy4cCHeuFG2olplQ8u4uLAkg8QzfPhwnoWpgs4JiJZg&#10;q1OnDiYmlK04pgybN29Gzykfsqzm1TT82J/HsEmTJnwdHOqVfhs52TnYsmULLgRFoGbp3LlzXBBm&#10;ZmbPPQutNEZL1L3IrVu3uKgmTJig1rJ1qkCefsaMGfy9UfBOy/+pis4J6PjxIDTQN8Cz5VYdU5SN&#10;G9fjuu+/FVuvcubcWezUqSPa2zngqeBTrMkrWwavPP7+q9HZ0Zml43eF5fWQeEho5G3kwpE/5s+f&#10;/0osRNvu7u6874jWPtQmAQEB/H1Ryn727FlhVQ2dE9BtFifYsljg6+WqraZKq5ElP3lzGkxN2Ede&#10;H2HLVq3xE3YnhoScfWm10mTm3n2+8cEmjZvgsWPHhPXNUD8OjXeVFw+J5HV9PNRXRMf8+eefwlL5&#10;7Ny5Ew0MDHiWuGePYl0Vb0LnBJSV9Yy3zdQJWJkUM88TdOIkuroORHNTc3Qb6oZLvlyCMz75hLl1&#10;J7S2skb/1coFz97e3i+Jp0+fPhgfX3FTTIIdPHgw74SkYFYbyAdwab0kVa9PeXROQMTyb5Zz1x4c&#10;fFpYKo/w8HDe7Lj064ujRo9GDw8PXLb8G5UCWopraJk6Ek+PHj1e6Yl+EcoQqfOO+n9SU1VLGJSB&#10;mkn5WogbN24UVvXRSQElJSWiqakZfsMuZGXz1dIlaGvbhl18zcQhtDDB7Nmz3xrXUEpPgTZdVE0v&#10;41sR9J5IPJ9++ulr+6ZUQScFRLw/1h0HDhzAm7TKIvZhLF/VY/ToUVique9UIWi4okuXLnz0m9Z+&#10;rExIrNTfQwuyU2+/JlHmOlf6fKAXeadHD3jwIBaePq2cYjv2eWDdD9/B3Tt3YfIkjxdn0WoFKh1m&#10;KTxfWIF5BT4/m6bD0sJONIebVi6j+dOagOYlUYUI/T2a51xlyHSkGOp6oN+2bcf6DRrgnbtvT6FV&#10;Yc+eQD5mRWsEFRaoPmyiDjTISjMX5T9pQO+HYr8OHTrwGIqC8LVr1+KzZ6p7Yfob1O9FnZbl11XS&#10;BDrrgYyNjKC4sBBKNVjcLyfi8iWY8ekMaGXbBlatXAm166g3kV5VaKbl6tWrgaXxvMjw888/58vw&#10;OTg48CpZ8kbkmaj4kDyVKmRmZgIL7nn5tHzFjSpDCEkh1PVAO3fvwtp6tTH6WpSwaIbwsFBsxTIl&#10;ezt7vHbtmrDqJjQJTZ7VUf+NKjAR8oHSAQMG8MFqTaOzHqgwvxCKiot4FYWmiIi4DOPHTYCGpg1h&#10;//69vGxFl3F2doYZM2bw1/S7XKp4IYqnKJaitQ/px+eqEq0KKC9XFkBiMd2A6nP/3n2Y5ukFtQ3q&#10;wLbft1ebH52jdZup/u327dv8h+OUhSpjS0tL+RK+VY1WBZSZkQEG+vXAuH5DYVGdkuIS8PXzgcgo&#10;+gnMddChfXuxR/ehi8+8P7BAm9fRK4s8k9OFFWC1KqBOXTrDu67vgrGJciU9FUHlynv37gMPjw9g&#10;8EDZimDVBRINVbmy7EylJoiqYwkSYlWjVQENc3OD3bt2gLW1tbCojl5tPejl0hs++2wG+0LLrzGk&#10;29CCl1QdampqCiwVF1bFIe9FUL9SVaNVAdFiUfWMjDWyVo+pqRms/+FHcOz6akmzrkNNF8VAqsYw&#10;tAIIFQjSssZVjVYFpEmoGaB+kNrME1U3yAMPHDhQ5V9Y7tevH18lRBO/0Kwu1VZA1Rn5GkLynx9Q&#10;Fmr+aNiE4qiqRhJQFWFiYqJTC1CpiiQgCbWQBCShFpKAJNRCEpCEWkgCklALSUASaiEJSEItatCk&#10;IPH6rdD8FYn/Hyj6a9NKCUhCojxSEyahFpKAJNRCEpCEWkgCklALSUASagDwXw0PxRPqw1hdAAAA&#10;AElFTkSuQmCCUEsDBAoAAAAAAAAAIQAgd0EcBBMAAAQTAAAUAAAAZHJzL21lZGlhL2ltYWdlMi5w&#10;bmeJUE5HDQoaCgAAAA1JSERSAAAAZgAAAFQIBgAAAHBtQsQAAAABc1JHQgCuzhzpAAAABGdBTUEA&#10;ALGPC/xhBQAAAAlwSFlzAAASdAAAEnQB3mYfeAAAEplJREFUeF7tnAmYFEWWx/+ZdVf1WdX3DXQD&#10;IoiCgj0oiLKKMrKyizsfo+sIyo7HMOqMivqhuOLq6q64K+MtHzOA4uoM6Ce7grOAiHINoNDQHHJ2&#10;N33f3XVlVmXue9lZUnaD9FnUOvXrL6oyIiOzuuOfL+K9iKgWVAIxog5Rf48RZcSEiVJiwkQpMWGi&#10;lJgwUUpMmCglJkyUEhMmSulWgLlq1Sr9KEZfmDVrln7UDViY8/Hee+/pRzF6S0/bMNaVRSkxYaKU&#10;mDBRSkyYKCUmTJQScWHWrVuHqVOnIicnBx9++KFeGqMzEROmtrYWDz74IKZPn47NmzejpqYGc+fO&#10;xa5du/QaMcKJiDCHDh3C7NmzsWbNGhQUFCAhIQGBQAAtLS1a+YkTJ/SaMUIMuDDt7e1YvHgxduzY&#10;geTkZAiCgMTERLhcLu38wYMHtS7N4/Fo+RgdDLgwL730Enbu3Amj0ag1PgW1Wnl8fDwuuugiPPHE&#10;Exg/fjz27NmjlXeHdk8QbZS6i6ddhs8T0HP/PxhwYbZu3YrKykqt65JlWSvz+/0YPXq0ZkkzZsyA&#10;KIqoqqrCyy+/DEVRtDpno7xaxttr6nDfc+WY++xxvPj709hd6tbPduXEwSasfrsUz933BV584Eus&#10;e/8oqsvb9LPRjeFpQj8+J/v378eoUaP0XM+YPHkyNm7ciNbWVq3RTSaT5gA88sgjyMjI0ETi+7/w&#10;wgtYuXKlZlF8TWdKjnrw9JunsbPEAymgUgriWLmELd+0a+dHFdq19xBfrD2F5Yu/waHddZAlBZ5W&#10;GaV/qcPe7dUYfFEyklNtes3I0NM2HHCLYbd4yZIliIuL07qvOXPm4Kknn4KTxhgW67PPPtMs5cCB&#10;A1p9tqJ1n67TjkNw1/XyyhrUN8uwWgWyMJWSAWaLAQoEfPDnJhw+5dNrA6dPtGLt8sOQvUFYbCat&#10;rmgwwGYzor1Bwop/24P2Fr9eOzqJiFc2ZswYvPHGG7jngXswbfo01LbU4PD+Erz15htY9vYy+Nv9&#10;yM3Ko8Yzwuv1Ys7ds7F9xzb9amDvES9qG1WY6Dw6LVKIggqPT8F/b2nSS6j7XFeG1iaJ7ifoJWcw&#10;mkTUVUv4dt+Z+tFIRIRhrrvuOlz50ytRjkp8deIgVry1HF+t+woGnxGJ3kQ4kYqEglSyABXN7Q34&#10;xd23obR0v3ZtTaMMRQ1AIEvRfmNubxaIEwnDye09MzYFqKsT6KRIr1w9lATtQi4TUElWFc1ETBhm&#10;TPplMHqSsey1pSivOY5hrnzYzHaoQZXGliCsyUlIyMuCzx1ABTkMd866DVUVFRhWEE+WQU191jW9&#10;jibPSjV3ZAmb3ai55Z357mr6rNyhiXqmA9kfRPnXdTi5swa+NkkvvXBEVBiz2YIbrhiPy3PyUWdU&#10;UTUuDgnjsmHOroVqqYGjNYBUEiolLhuepiBO1JzC/IWPIMflx4giO/wyNS0bhmYpfEeVGlRBaqIB&#10;N09M5gKNSdML4Eqzk+VQhup12EkHfn8AGQUJKLzYqeUVsq4SchTe/eUXWPvMHvzPc99gxT9twbbl&#10;R+AjN/tCEVFhQixc+CyyXRlolbyIT3OgMDETsBogkNcmKCqM9lTEmRLR3NSKdZs/xfP/shALZmfj&#10;smEO+EgImRpTDijw0YOdkmzCvTPTkeak8UeHPa5b5g6HPcEEiRyAINeXqb4vgNzCRNy1YAzs8Say&#10;QODLpYew4T/3oa3WC4XqcF1vi4RtK77FnxfvhRI8t/s+kAy4u3w2bDYbpkyajE9W/xdcbdR4xivh&#10;DTrQgEYaLiQEHAIcLiN1aV54qYsxSzKSaXy5d+5kDC+wUXApI95hwM9vSMbsm1MxYkhX1zeLur9L&#10;rkxDEonU1uyDM8OGG28rwvTZw+Aka2Lqj7di4+9oHBNEchToGaXuTyTTEunFQPmmU21w5sfDRffq&#10;K1HnLp+LtLQ0TL1nPkrrqU8PJCA3ZxSKhg6C30Bur9ULyeZH3OAMbiUYEu34ywd/xOrfv43i0Q48&#10;96s8vPJwAXVfTmSkmPQ7diU9Nw7X/2wIHn99Ih7+jwm4elo+4pMs+lmgsaJdsyjSpQsCORQBOahZ&#10;0oXgggnDpOTlwfy3M6nr2AJyA5CVMB75rrEwe9uQSN1OshyPdPsQHPhiH1bs3oqFS17CqjVr9Kv7&#10;jqp1UxwJhcMDGDkjHZkLxgUV5rLEZKSNGg7/34xFfUsJzHIOhjgnYWRePqxiANY2INVvgxTnQE3A&#10;g8yrR2LpypX4eu83+h36RmKmHUajQRtrwh0Ehj1AA8U8jpQzFhZJLqgwl6a4cFVKKqzFV2LHCBuq&#10;2/dDGJaG4jGjkW7MQ1Cm8QZBJMXbkeRKQvXWg3Qcj5Uf/lGbW+sraUVJuPimPOrOAlDJ6QhZiUqG&#10;xLMG+WNTUTiBHJMLwAUVxkjjx69HjsLMgnz8ZMatOF3khtVUjuzqbEwZPgN2exw9xu0w+wxwmV2o&#10;PVmFnRs2wCBJWLRoEdra+jYhaTCKuOaXIzBuViHMCQbIviD8ngCMNgNGTMnGDfMp7jIb9NqRpds7&#10;MXu0i/A8BCnAE2nE7YjEO2gPBPFtQx0+fWspMuqcUKUmnPY345ON6+EWZMgWmZ4iUVsJ5cU2XmQb&#10;N24cli5dCofDod+l9zSRI1B3rFWzHGdeHFKHfD8A7Ss9bcOIClMpVeKzlvUok8thoJ9cSy5uSrwJ&#10;KcYUvQa0ubJ//90TEDIDMNQ2wl0fwJqPd1FgSLKwL0twN8ZLBTNnztRmqJ999tmzRvp9RZUUtG4+&#10;DX9ZO7WUAGtRIhImsKfY88/qaRtGrCvb4d6B+RXzsbJhJba2b8WWti/wh/rlePTUozjsOazX6ohx&#10;br/1ARwoqUKi0wqrzYri4su1JQN+hjilp6dr6zvNzc0oLS3FK6+8ol/df0jlbpT9dhuqF+9D46qj&#10;aHzvW1T/69c4/eROyFUDv9oaEWFq5Vq8Xvs6agO1sBvsMAsmmEUz7KINFYEKLKldguZAs14bGERd&#10;1eOzHsXRA42otxkpSs/EZZdeimCQYg56cg0GA1JSUrBp0yYcPnwYa9eu1Xbf9BdBivyrXvwa3sNN&#10;PBBCoN/BYDPRZ4to216H6iV7tfm9gSQiwuxy70K5VE6CnJloDGERLTjoPYgST4le0sEll47DjL97&#10;CIEaN2S/H5lZmSgqKtJWQdlqrFYrOQd2zWoGDx6M559/Xtt90x+4d9bCc7AZgqXTwE89mGAX4dnb&#10;APeOWr1wYIiIMKf8p2AUOuay+DnT0ncH3GWL8KpdI+yriydi+rX/CNXvRn19A3Jzc5Gdna1ZDovD&#10;gz6PNbyZg0VatmxZv2yH8hwhUUgTHknYQQl3UthlUX0qpMpzL2n3BxERJseSo3liXWBhCB63uYs7&#10;G9ffOA3FE6+FyWREdXW1ZjVJSUnfE4dFKS8vh8/nw5133omysjL96t5hdFo6lnnoOJTOQDLRwyCa&#10;B7bpIiLMKNsoOA1OCha77lSRFAlZxmwMtQ7VS7py2223Y+jQodry9MmTJzF8+HDNSWDYKWBxWLSS&#10;khKMHDkSCxcu1ETqLY7RLoimjhmB70POR0CBKd2GOPbOBpCICFNgKcDDGQ8jXoiHT/FpYkiqBB/9&#10;OE0uPJTxENKMaXrtrvDWJ97FyfvRWAS2CBaKLYadAX53Op3axkFOH330keZC/9COmx/COiwZSTMK&#10;EPQHoJDLzGKoFGcpfoq/aNxJvXs4jC6rXntgiNi0f7Y5G+PjxoNCRThEB9JN6Sh2FOOB9F+jyFak&#10;1zo3FosFEyZMwLZt22i8qdcCTN7o0dDQoInD8A7PY8eOYciQITCbzdi+fTumTJny3fnuIlCc4rgs&#10;FeYMO1QvdcEmEcZkcjaGJyP1Vxcjbny6XrP79LQNL0jk3xfq6upw3333aW4ye2YsGHdj3Pic2EpY&#10;OG4E3pVzyy23aHuk+wK7z+w2GxxnFuN6StQGmP1FamoqHnvsMW3AZ2vhmQLeehsKQNlLY8vh7o7n&#10;0jZs2IDVq1frV/cOQ6K5T6L0hogKI6ENZeqnOK58iKOUKtSNNJx2f6triLFjx2pjDovA3xrggJPH&#10;HhaGE1uSJEk4fvy4ttnw3nvvxe7du/Wru492P3IolD/9CQqNW+R56GcGnoh1ZfXYjVL1TbQqpyhH&#10;Aym9mii2SREuxyXCb2HBmc0U3eXVV1/FM888o3VhPLHJGwg5AOU8i8bBJwvHsCe3fv165OXlafnz&#10;oVL3iHfeoeiY4iK3GyrdT02Ih3DttRDn3MWDnl6ze0RlV+ZHEw6or5G9nKSumroF0QazwO6uETXq&#10;duxTF5NQPd8ydP/992PevHmadbAbzZbCgvCzxl0be3E8yclC8VdBbr55ujY7fV5YiBdfgLr5c96k&#10;Rm4aeWAWMwTqNpWPPoa6lAQbYCIiTJW6Ba0kioHsggn5SBxRmwQ76pTdaETHFtme8vjjj+OOO+7Q&#10;As6K0xUkAs9Cd0yl8IIXjzdOJ89eC2iuOYRvPn9LE+6HUL/8EhQU8YwqXRbm0ZHoosmE4KZNA96t&#10;RUSYBpSQKJ02TfDfS4kbKUjWIqNjc3hP4fGFF80mTZqkbT/yuhtgkNtJFB9UuxuKWUZSpgXzfxaH&#10;PzyZhXjfZlSUHdevPjuaMBQ7haNv+KQWo1+6qQlqL8asnhARYRxC1jkHeZX+Tu5+xD78Lwh2i3kz&#10;em5+LiRZgkfyQzH6SW4J/qAXU4b5cM+tIkYO82PEUC9O7H9fv/IckCNBT4ye6Qr/vp2F628iIkya&#10;Op4shscUdmk7yviNn0CFbMWKNCQIhR0negkP6itWrIArKQU+EsPj9qO40IV5/5CHx+ZmwGizoLnF&#10;TWNGDcTmtTh29JB+ZVeEiRPJ4s4+a6DSmKOSyy5QsDuQREQYpzACRcLPEaQ/NkBPMb/y/mHuwoyw&#10;YyTmkWw9j6Y7w/Nk737wARKcCSjMteG5eTfiodunIClpMMy2FBq/jWhrbsKl+V5U7F+uX9UV4Yor&#10;IFw/FfB4yYEkgRR+guhd/+KVcMcvgJQzq64DQcSmZJIxAvFCAbxCNcxIohEnicpGYbTwG7iE/tvl&#10;mZGeifHjipGZq+Ca4smQ3EEEFP4ujEwDtx9B8qyMgoT25jq4zRPgSjnLHB2NWxgzBvD6IJALzuOg&#10;wO5xWhqEuXMhXn+9XrH7/OinZLpLeXkF6o6sR05yAAnJbnga90H1nERAKoPqbUdcghOHWqfh8p++&#10;pF9xDtraoFZWamIJgwZ1iNYLfvRTMt0lNzcHY667C0db00mkZsTZB0G05JDVZFKKQ0D2w+z9HIdL&#10;z7N5kBwLYdgwCIU0BvZSlN7woxUmxE+uuQWmjL/H1n2AKT4VVkcutW8WdW9m5Kf5UHVkqV4zuvjR&#10;C8MUDB2NMTc+hD3Hc1Fd7UCcKwuCPYECehFtZRt69FX2SPFXIQzDMwATp/0GTYm3Yss+noVOw/sf&#10;tWDOU99i/qOPnnc2INL81QgTYtxVUzH4qufx2iepuPPFCtS3BLHlq6+i7n/aRKUw/PRy4olITjwP&#10;xok3+YUSzyJz4glMTqH82crCr+P7DB5SiEeefguL/nkR7A4bJJ8PCxYs0P7nQLQQAXeZbx82EajD&#10;nxpa3OIoO8i77VU9r4kS/O78d/U6JYbPMfwJWgm9hD5NmzohtNVNkVc4+ZjK6IDn2Hg2etPnm7S1&#10;nSNHjmHtJx9r/7KLxQwtHXzvHnyDXtLTNhxwYf5Xuh/NymmKHwTIighPQIWkGuALUhQeFNGiGNEk&#10;20iYeHg9RVCQCKkpn+pbgRMmBD0ilFYDFB8lWaA8Nw41WBtglAMw+UBubwApsgKnEkA8ReoZQRlZ&#10;qgyX0gIramASGmEUG2BAECaxhQJMGUaDm8qD5EYLqKstw9cVldh4USEWvPeuJhgTEiaUWEx+741I&#10;USdMhWcPVu14Aq2tjfDKgD9IFkAN61cEeFQRbhKnWaLgjY5VOYsESqKIOwtq0IJgtS4Ii0PvPA+q&#10;0D0U3o1Hgog8XUJ5UVLg8CuIUyVYBTqmwkQEkKzNw7lJEC9MahuM9Jca4aHP8sNE7yJZm5lE4m9a&#10;2CiVw48p77yDzIJBmiWGxGARQqKEp54QdcKE4D6fCe+eOh+H5zvXCaXwPBN+HE74Ux065sYMHYfy&#10;obLQO++uCbeMUJ1QPnS/nhK1wnSH8EYOHZ+rLJQPfw+ncyPyeyh1zoeXhQg/7g962oZR5ZVxY4Se&#10;Tn5qeaMf/7cmfoo58VYl7v95FyYn3inDiTdidE6hc6G6fB1fH7oX35fvH95FhUTqb1F6Q1QJE+MM&#10;MWGilJgwUUpMmCglJkyU0m13OUbf6fc4JkbkiXVlUUpMmCglJkyUEhMmSokJE6XEhIlSYsJEKTFh&#10;ohLg/wCkUt0qD7AtAgAAAABJRU5ErkJgglBLAwQKAAAAAAAAACEAHUEAGk0OAABNDgAAFAAAAGRy&#10;cy9tZWRpYS9pbWFnZTMucG5niVBORw0KGgoAAAANSUhEUgAAAF0AAABUCAYAAADgfjsLAAAAAXNS&#10;R0IArs4c6QAAAARnQU1BAACxjwv8YQUAAAAJcEhZcwAAEnQAABJ0Ad5mH3gAAA3iSURBVHhe7ZwJ&#10;jBTVE8YLXRARTwREREBEUAwgiYKiiBJQMaJBWEBjDGoIl4ByK2AkGhCPjRDwAEGNEURUIKxyeaGC&#10;4MUZTuVQEUVBQQ7P969fbb9xXGF3e3Zme/ef/pKXnnk9/Xqmul7VV997u+WcQmKUKI4JjjFKELHR&#10;I0Bs9AgQGz0CxEaPALHRI0Bs9AgQGz0CFKk4mj59evAqRkHo1q1b8KoQYPTC8PLLLwevYhwNYWwU&#10;h5cIEBs9AsRGjwCx0SNAbPQIEBs9AhSZpxeZgwZg2D///FN+++03+f333xOvDx48KIcPH5Y//vjD&#10;+nn966+/yoEDBxKf5dxff/1lY4By5cpJhQoV5KSTTpJq1apZu/DCC+WYY0qPz4SxUUaMPmvWLHnl&#10;lVfMkD///LMZ9dChQ/ae5o1ehFv/Cxifa2rWrCm5ubnSpEmT4Ez0iNzow4cPl7Fjx8pxxx0nJ598&#10;smRlZcmxxx4rlStXllNOOUVOPfVUOe200+x44oknyvHHH2+tfPny8vfff5uX4/F8tSpVqpiR8XTO&#10;r1ixQu6//3555pln5M477wzuGD1C2QijF4awFakahAfpRo0a5b755hu3fft2O+7Zs8epMYNPpYZV&#10;q1a5ihUrujvuuCPoKR2IvCIl5gId37z07LPPtiOejbcWB8R12oYNGyxUlUVkxOhnnXWWGfe7774L&#10;ev4BD4KkSqzXGSBffPGFzJ8/XyZPniyPPPKIDBs2TPr06SM9evSQu+66S3r16iWLFy8OrpZEiOLa&#10;vXv3Br1lDObvhSBseNm0aZPTWO2uueYap4zE+tTQbsSIEe7qq692rVu3dso+XPXq1e1zGvdd1apV&#10;Xa1atVzdunVdvXr13Lnnnuvq169v7zWG2xiA8Zo3b+40xjt9YEFv9Ig8vDD9CSW//PKLsRQAvWvW&#10;rJlcdNFF0qBBA2nbtq0MGjRInnvuOWMi7733nixbtkyWL19uyfKTTz6x48qVK+WBBx6wMQAJtVKl&#10;SpZomS1lEoHxC0RYT9+3b59T47pGjRpZ8kw3brzxRkvUr732WtATPSL39BNOOMHi+k8//WTenm6Q&#10;lIE+UDuWNWTE6IQSQgxGwfAehJqvv/5a1q5dKx999JEsXLhQ5s6dK7Nnz7bXH3zwgfUTZpYsWSLv&#10;v/++fPrpp7Jjxw7j7h6nn366HSmyyiQCjy8QYcMLgEczvDKToMe5RYsWuQsuuMASps4Ea1r8OI3R&#10;xr21QHI6Syy5+gSrBnYNGzZ0GvODUZx79NFHbeznn38+6IkeYWyUMe3l3nvvlZycHJMEbr75Zuv7&#10;8ccfzXNJhlA/EiISAdSPc/v37zeqSeMcYYpKlir14osvFmU4Ns60adNEH6p9r65du1pf1IhcBgBK&#10;D+Xhhx8W9YDQ1ybDC2MUQpqgTRR74403ZOTIkdK7d2/RpGphjPPJYhkPip9GQ7PRmZSQIM4//3w5&#10;55xzgjukB5HLAGD06NEWAsJeq97uhgwZYnxevdspvXRa0bozzjjDqcEsBKkRbeyiNM0vFroIYZpn&#10;XFZWlmvfvn2x5Yj8KBXhBcEL4Qu1MTs7O+gtHHizFlXy8ccfm9hFGEIwI9zgpVpQmViG1yKW0Y8X&#10;07wKScWLxxOaYDp8nnMIcI899phVwCRr6oV0oVR4upb05mkzZswIevKg8dspG3Fffvml0+LHEqQy&#10;F7dgwQL3zjvvuKVLl1oli1cqe3FKOY3rczx06JDTsBGMlBqefPJJmynKmIKe9CCMjTJCGZOB13mg&#10;qffv398qUxLjZZddJldddZXodJcbbrjBPPzKK68UfQDmqTRf3XL03lwcUD/o75bPP/886DkytmzZ&#10;IuPGjZM5c+ZYHkknsoJj2kEiA8lGZ3oPGDDAJIDvv//ezsG5NV6bnk4CZGVJvUZmzpz5nzKfMWkk&#10;TFgPjGf37t3G/Wm8J6kyBmMx/plnnmn3PO+882wMQg3AqEcD3+3222+30IQ8sW7dOrnvvvuCs2lA&#10;nsMXjFTCizIXCy8vvfRS0FN0TJ482a6dNGlS0OPcV1995ZR6uhYtWrimTZs6ZR+WXOHycHoEszp1&#10;6hinb9KkickQtEsuueRfoQQ9nmSM6KaMJ+j9Bwhqt9xyi9OZ53SmucWLF9tnSfAFoVSEF7wR4MFh&#10;ocWThRE814MQc/3118u1115rR6RfLZJs+lPJIpCRHD/88EPzzuQGrfSgRmDGMUOYEflBot20aZOt&#10;TPEbxo8fL+3atbOEnjYExi8QqXj6sGHDzFtzc3ODnjxA1Uika9ascZ999plbvny5JVRkWiRhndqW&#10;UKF5WmAFV6UPzBhmiIYOt23btqA3D8r/TUommYN77rnHKSNJyNMFIYyNMmZ0vjBGh4F4sGTXpUsX&#10;08r50dWqVbMyX+mfhQmONWrUsB/OtVptOo3NwdXpgeYJ0/LVc9369euD3rywQ03w4osv2vunnnrK&#10;XXHFFW7nzp32vjCEsVHGEiliFDwZxuHB1L711lttNQjurfe3xAirQY0kcSIJkOT0x9vKE8zBhyg4&#10;POIXIhqSAcmU+xCKYDfwdhbC4fLweC8jJIOx6IcZ+STPeHfffbd07txZbrvtNnn77bdF84lp/eoE&#10;9pm0Is/2BSMVT0fwKl++vFNqFvQUHRpvLVHikXB0j4ceeihRmSKUMSuYMfSRTEmQyk4soZJMr7vu&#10;OgtRhA0/Y9TQrlWrVjaz9OEa71dDu44dO1roI/xQCWuxY58vKsLYKGOJFA/Es1NZiOYavBY9hVng&#10;wSxBQMMT/SoTlatvJM2pU6faGis1AIny1VdfNa3GJ3Y8n6QMpeQ+WizJxo0bZeLEidaHx+vDyqyQ&#10;Fhi/QIT1dLyH1R3iNd4UFmos17JlS6cc+z/JLgxIgLt27bI4ngzyChJyTk6O0U+SOVCDGy3l/mER&#10;uafjVcRm4iqxNhnEaDWExW1lL6JMRebNm2ceTBx/9tlnZcqUKVag5I/HYcFMI74T55PBLGQWoYKi&#10;DymXF02cJjvj+anQ3FAIjF8gwno6nsX6KIVMcgECRbzpppusgKldu7aph8RkPJqFDd7TWNxQg1tc&#10;h16mG36NlRwBKID4vhqy7H0qCGOjjKiMsIFLL71UdOrKjBkzEhs9t27dakt1MBdmgVcQia14NSyE&#10;zzJTunfvLhpabPmOzUoApsMsgbXQuA8xn9nDtRQ9qI5sdmLBA5Uyf05hDKWCog9dtFq2e2gSFaW4&#10;VvqnishVRrbRwcEHDhwY9IQD5bdWgbYvBjXSQxOelfXkCvRxtHI1dGKJD2US/s0RRoMMkJ2d7TSZ&#10;JtTJxx9/3F1++eVWhDELtbp1Q4cOtXPFQeQxXYsg491K3YKecMAbafBoz6UB8gBLgGo4i8cTJkww&#10;D3vzzTflrbfeskXuF154QcaMGWO7w7g/5T67wZgJ6Oicp7RnNgwePNhmwqhRo4I7lBAC4xeIsJ6u&#10;tM1iZtjrPDTRmciEt8KbUwXcHF4OqD7h7ng9UIromjVr5jTk2fviInJP93td4NqpAC+nYoRFJFe0&#10;YUF+IFdQ6fbt21c0iUunTp2Mzz/44IMyZMiQlGdjcZARo+vDtCSJHp0KvNExOMkxGSTP1atXm7K4&#10;aNEiW/DguHTpUlmzZo0la9RJkrEPU2jh6Opsz9OZIz179rSw43cXlDQywl7gvOxTHD16tP1YKj1i&#10;KsD7YCwYlCPwrAVw9CtMsI933303Iati7H79+tmCBZ/BsMR8DMsYjAc3Z2zYEWOg17z++utWB/AA&#10;qWrZBcx34oFpGLOxi4swNsqI0Sm9oV94K0i+BQbiPUaiJZ/D4L6fa6F2JD9oIKBg0ths7wkbjIXx&#10;KPdZMSKMcOSh8AAIHRRcSAP8qQzywA8//GAFGwkV7V1rCRu7uIjc6Hghm/a93sEtaBiIc1SrxH0q&#10;Q4wLz8ZwnrtjPBgIO3xhJanEdcIMXq100BYxYCxUu3g3ix9UnoQk6ol0IJSNMHphSJWFpAr0EqrS&#10;tm3bprw/hb3wqJRqaFMZqW6pPIHSSRzNqafb+3QgcvZSXDBDmAVoJqnoLyTSzZs321Ieug4ej8bS&#10;pk0bO6+/246EsShQKo1OiU/IUZ6eSLAAYxF6kGIJDfwxAZuZiM9PP/20hQ3yCX9IgPz7xBNPJIQt&#10;9j56+LDnE3mJw/y9EJR0eGGNUuO407ge9ORh2rRpJsUmC2M0xDMaIYSyX5mKhRCKtCMJZh06dDAJ&#10;IZUFlqMhjI1KpdGJvWgqyds3qC5Zx2Qn2JIlS9zatWtNq6eiZO2VtUxlJqan8FllNsGV/4YmbtNe&#10;GJ/F8XShzMd0KB90EH3EgzDTuHFj2w4BlWzUqJHUq1fPaCFFGGuZFDvQSU89jwRCC0wJzSWq8FIq&#10;jQ7dw3ipVrQFAaoKl2dnWf7FjZJCqTQ6q0roLpkwCsURmnz9+vUTW+xKGqXO6BRLFE8USb4STSeQ&#10;eaGjLLDk13VKCqXS0wHxmf0p6QZ/UAZatmxpxyiQsT8KSBV8HbY/sGiNuOWLI6/JkCS9+sg5z+N9&#10;4syfQBmPRj9FE/9Bg+3SKJPE9XShzMsAbBDS0GJLcCy/sRzHe7i7GtpK+FRbhQoV3MyZM4M7pQ9h&#10;bFTqPB3gkd9++21CkQS8pkH3YCAIZ8RmTwE5+gqWzyGuUdUi7aLBU+WiLiJw8UcI6aaLZd7TyyLK&#10;fHH0/47Y6BEgNnoEiI0eAWKjR4DY6BEgNnoEKHJxFKNwFLU4KpLRY6QXcXiJALHRI0Bs9AgQGz0C&#10;xEaPALHRSxwi/wOb9X44yPSWgwAAAABJRU5ErkJgglBLAwQUAAYACAAAACEAv7DGKt8AAAAIAQAA&#10;DwAAAGRycy9kb3ducmV2LnhtbEyPQUvDQBCF74L/YRnBW7vZ1IiN2ZRS1FMRbIXS2zSZJqHZ2ZDd&#10;Jum/dz3pcXgf732TrSbTioF611jWoOYRCOLClg1XGr7377MXEM4jl9haJg03crDK7+8yTEs78hcN&#10;O1+JUMIuRQ21910qpStqMujmtiMO2dn2Bn04+0qWPY6h3LQyjqJnabDhsFBjR5uaisvuajR8jDiu&#10;F+pt2F7Om9txn3wetoq0fnyY1q8gPE3+D4Zf/aAOeXA62SuXTrQaFksVSA2zGESInxK1BHEKnIoT&#10;kHkm/z+Q/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bP6ek5wCAADACQAADgAAAAAAAAAAAAAAAAA6AgAAZHJzL2Uyb0RvYy54bWxQ&#10;SwECLQAKAAAAAAAAACEAZP4OWMcXAADHFwAAFAAAAAAAAAAAAAAAAAACBQAAZHJzL21lZGlhL2lt&#10;YWdlMS5wbmdQSwECLQAKAAAAAAAAACEAIHdBHAQTAAAEEwAAFAAAAAAAAAAAAAAAAAD7HAAAZHJz&#10;L21lZGlhL2ltYWdlMi5wbmdQSwECLQAKAAAAAAAAACEAHUEAGk0OAABNDgAAFAAAAAAAAAAAAAAA&#10;AAAxMAAAZHJzL21lZGlhL2ltYWdlMy5wbmdQSwECLQAUAAYACAAAACEAv7DGKt8AAAAIAQAADwAA&#10;AAAAAAAAAAAAAACwPgAAZHJzL2Rvd25yZXYueG1sUEsBAi0AFAAGAAgAAAAhADcnR2HMAAAAKQIA&#10;ABkAAAAAAAAAAAAAAAAAvD8AAGRycy9fcmVscy9lMm9Eb2MueG1sLnJlbHNQSwUGAAAAAAgACAAA&#10;AgAAv0AAAAAA&#10;">
                <v:shape id="Picture 680854377"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NSTzAAAAOIAAAAPAAAAZHJzL2Rvd25yZXYueG1sRI9PSwMx&#10;FMTvgt8hvEJvNtv/y9q01NJKe7HaiuDtuXnuBjcvyyZt1356Iwgeh5n5DTNbtLYSZ2q8cayg30tA&#10;EOdOGy4UvB43dykIH5A1Vo5JwTd5WMxvb2aYaXfhFzofQiEihH2GCsoQ6kxKn5dk0fdcTRy9T9dY&#10;DFE2hdQNXiLcVnKQJBNp0XBcKLGmVUn51+FkFVz3u7d387E2x8eKVqf908NzJCrV7bTLexCB2vAf&#10;/mtvtYJJmqTj0XA6hd9L8Q7I+Q8AAAD//wMAUEsBAi0AFAAGAAgAAAAhANvh9svuAAAAhQEAABMA&#10;AAAAAAAAAAAAAAAAAAAAAFtDb250ZW50X1R5cGVzXS54bWxQSwECLQAUAAYACAAAACEAWvQsW78A&#10;AAAVAQAACwAAAAAAAAAAAAAAAAAfAQAAX3JlbHMvLnJlbHNQSwECLQAUAAYACAAAACEAxCTUk8wA&#10;AADiAAAADwAAAAAAAAAAAAAAAAAHAgAAZHJzL2Rvd25yZXYueG1sUEsFBgAAAAADAAMAtwAAAAAD&#10;AAAAAA==&#10;">
                  <v:imagedata r:id="rId278" o:title=""/>
                </v:shape>
                <v:shape id="Picture 1541998788" o:spid="_x0000_s1028" type="#_x0000_t75" style="position:absolute;left:17526;width:8686;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zT7ywAAAOMAAAAPAAAAZHJzL2Rvd25yZXYueG1sRI/NTsMw&#10;EITvSH0Ha5G4UTulgBvqVvxV6gEOtD1wtOIljhqvQ2zS8PbdAxLH3Zmd+Xa5HkMrBuxTE8lAMVUg&#10;kKroGqoNHPabaw0iZUvOtpHQwC8mWK8mF0tbuniiDxx2uRYcQqm0BnzOXSllqjwGm6axQ2LtK/bB&#10;Zh77Wrrenjg8tHKm1J0MtiFu8LbDZ4/VcfcTDDzpOfo39R2Psni9eX9Rn3octsZcXY6PDyAyjvnf&#10;/He9dYx/Oy8WC32vGZp/4gXI1RkAAP//AwBQSwECLQAUAAYACAAAACEA2+H2y+4AAACFAQAAEwAA&#10;AAAAAAAAAAAAAAAAAAAAW0NvbnRlbnRfVHlwZXNdLnhtbFBLAQItABQABgAIAAAAIQBa9CxbvwAA&#10;ABUBAAALAAAAAAAAAAAAAAAAAB8BAABfcmVscy8ucmVsc1BLAQItABQABgAIAAAAIQBNwzT7ywAA&#10;AOMAAAAPAAAAAAAAAAAAAAAAAAcCAABkcnMvZG93bnJldi54bWxQSwUGAAAAAAMAAwC3AAAA/wIA&#10;AAAA&#10;">
                  <v:imagedata r:id="rId281" o:title=""/>
                </v:shape>
                <v:shape id="Picture 987571061" o:spid="_x0000_s1029" type="#_x0000_t75" style="position:absolute;left:1036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dazAAAAOIAAAAPAAAAZHJzL2Rvd25yZXYueG1sRI9Pa8JA&#10;FMTvhX6H5RV6q5tU/Je6SlGkRQ9i1IO3R/aZpMm+Ddmtpt/eLQgeh5n5DTOdd6YWF2pdaVlB3ItA&#10;EGdWl5wrOOxXb2MQziNrrC2Tgj9yMJ89P00x0fbKO7qkPhcBwi5BBYX3TSKlywoy6Hq2IQ7e2bYG&#10;fZBtLnWL1wA3tXyPoqE0WHJYKLChRUFZlf4aBafldrsZVGeX8rHq75b+uP76WSn1+tJ9foDw1PlH&#10;+N7+1gom49FgFEfDGP4vhTsgZzcAAAD//wMAUEsBAi0AFAAGAAgAAAAhANvh9svuAAAAhQEAABMA&#10;AAAAAAAAAAAAAAAAAAAAAFtDb250ZW50X1R5cGVzXS54bWxQSwECLQAUAAYACAAAACEAWvQsW78A&#10;AAAVAQAACwAAAAAAAAAAAAAAAAAfAQAAX3JlbHMvLnJlbHNQSwECLQAUAAYACAAAACEAGxP3WswA&#10;AADiAAAADwAAAAAAAAAAAAAAAAAHAgAAZHJzL2Rvd25yZXYueG1sUEsFBgAAAAADAAMAtwAAAAAD&#10;AAAAAA==&#10;">
                  <v:imagedata r:id="rId282" o:title=""/>
                </v:shape>
                <w10:wrap anchorx="margin"/>
              </v:group>
            </w:pict>
          </mc:Fallback>
        </mc:AlternateContent>
      </w:r>
      <w:r w:rsidR="002F74A5">
        <w:rPr>
          <w:rFonts w:ascii="Comic Sans MS" w:hAnsi="Comic Sans MS"/>
          <w:noProof/>
          <w:sz w:val="16"/>
          <w:szCs w:val="12"/>
        </w:rPr>
        <mc:AlternateContent>
          <mc:Choice Requires="wps">
            <w:drawing>
              <wp:anchor distT="0" distB="0" distL="114300" distR="114300" simplePos="0" relativeHeight="253472768" behindDoc="0" locked="0" layoutInCell="1" allowOverlap="1" wp14:anchorId="20FBC32C" wp14:editId="242B6B33">
                <wp:simplePos x="0" y="0"/>
                <wp:positionH relativeFrom="column">
                  <wp:posOffset>3021330</wp:posOffset>
                </wp:positionH>
                <wp:positionV relativeFrom="paragraph">
                  <wp:posOffset>31750</wp:posOffset>
                </wp:positionV>
                <wp:extent cx="3048000" cy="640080"/>
                <wp:effectExtent l="0" t="0" r="0" b="7620"/>
                <wp:wrapNone/>
                <wp:docPr id="1266985888" name="Text Box 2"/>
                <wp:cNvGraphicFramePr/>
                <a:graphic xmlns:a="http://schemas.openxmlformats.org/drawingml/2006/main">
                  <a:graphicData uri="http://schemas.microsoft.com/office/word/2010/wordprocessingShape">
                    <wps:wsp>
                      <wps:cNvSpPr txBox="1"/>
                      <wps:spPr>
                        <a:xfrm>
                          <a:off x="0" y="0"/>
                          <a:ext cx="3048000" cy="640080"/>
                        </a:xfrm>
                        <a:prstGeom prst="rect">
                          <a:avLst/>
                        </a:prstGeom>
                        <a:solidFill>
                          <a:sysClr val="window" lastClr="FFFFFF"/>
                        </a:solidFill>
                        <a:ln w="6350">
                          <a:noFill/>
                        </a:ln>
                      </wps:spPr>
                      <wps:txbx>
                        <w:txbxContent>
                          <w:p w14:paraId="54621989" w14:textId="4BD33537" w:rsidR="002F74A5" w:rsidRPr="00631751" w:rsidRDefault="001302DB" w:rsidP="002F74A5">
                            <w:pPr>
                              <w:rPr>
                                <w:color w:val="808080" w:themeColor="background1" w:themeShade="80"/>
                                <w:sz w:val="20"/>
                                <w:szCs w:val="28"/>
                              </w:rPr>
                            </w:pPr>
                            <w:r>
                              <w:rPr>
                                <w:color w:val="808080" w:themeColor="background1" w:themeShade="80"/>
                                <w:sz w:val="20"/>
                                <w:szCs w:val="20"/>
                              </w:rPr>
                              <w:t xml:space="preserve">Words with </w:t>
                            </w:r>
                            <w:r>
                              <w:rPr>
                                <w:b/>
                                <w:bCs/>
                                <w:i/>
                                <w:iCs/>
                                <w:color w:val="808080" w:themeColor="background1" w:themeShade="80"/>
                                <w:sz w:val="20"/>
                                <w:szCs w:val="20"/>
                              </w:rPr>
                              <w:t>ea</w:t>
                            </w:r>
                            <w:r w:rsidRPr="00631751">
                              <w:rPr>
                                <w:b/>
                                <w:bCs/>
                                <w:i/>
                                <w:iCs/>
                                <w:color w:val="808080" w:themeColor="background1" w:themeShade="80"/>
                                <w:sz w:val="20"/>
                                <w:szCs w:val="20"/>
                              </w:rPr>
                              <w:t xml:space="preserve"> </w:t>
                            </w:r>
                            <w:r>
                              <w:rPr>
                                <w:color w:val="808080" w:themeColor="background1" w:themeShade="80"/>
                                <w:sz w:val="20"/>
                                <w:szCs w:val="20"/>
                              </w:rPr>
                              <w:t xml:space="preserve">are more familiar at </w:t>
                            </w:r>
                            <w:r w:rsidR="00941235">
                              <w:rPr>
                                <w:color w:val="808080" w:themeColor="background1" w:themeShade="80"/>
                                <w:sz w:val="20"/>
                                <w:szCs w:val="20"/>
                              </w:rPr>
                              <w:t xml:space="preserve">Initial </w:t>
                            </w:r>
                            <w:r>
                              <w:rPr>
                                <w:color w:val="808080" w:themeColor="background1" w:themeShade="80"/>
                                <w:sz w:val="20"/>
                                <w:szCs w:val="20"/>
                              </w:rPr>
                              <w:t xml:space="preserve"> level.</w:t>
                            </w:r>
                            <w:r>
                              <w:rPr>
                                <w:color w:val="808080" w:themeColor="background1" w:themeShade="80"/>
                                <w:sz w:val="20"/>
                                <w:szCs w:val="28"/>
                              </w:rPr>
                              <w:br/>
                            </w:r>
                            <w:r w:rsidR="002F74A5">
                              <w:rPr>
                                <w:color w:val="808080" w:themeColor="background1" w:themeShade="80"/>
                                <w:sz w:val="20"/>
                                <w:szCs w:val="28"/>
                              </w:rPr>
                              <w:t xml:space="preserve">Listen and repeat the words. Colour the </w:t>
                            </w:r>
                            <w:r w:rsidR="002F74A5">
                              <w:rPr>
                                <w:b/>
                                <w:bCs/>
                                <w:i/>
                                <w:iCs/>
                                <w:color w:val="808080" w:themeColor="background1" w:themeShade="80"/>
                                <w:sz w:val="20"/>
                                <w:szCs w:val="28"/>
                              </w:rPr>
                              <w:t>ea</w:t>
                            </w:r>
                            <w:r w:rsidR="002F74A5" w:rsidRPr="00AC67EB">
                              <w:rPr>
                                <w:b/>
                                <w:bCs/>
                                <w:i/>
                                <w:iCs/>
                                <w:color w:val="808080" w:themeColor="background1" w:themeShade="80"/>
                                <w:sz w:val="20"/>
                                <w:szCs w:val="28"/>
                              </w:rPr>
                              <w:t xml:space="preserve"> </w:t>
                            </w:r>
                            <w:r w:rsidR="002F74A5">
                              <w:rPr>
                                <w:color w:val="808080" w:themeColor="background1" w:themeShade="80"/>
                                <w:sz w:val="20"/>
                                <w:szCs w:val="28"/>
                              </w:rPr>
                              <w:t xml:space="preserve">and repeat </w:t>
                            </w:r>
                            <w:r>
                              <w:rPr>
                                <w:color w:val="808080" w:themeColor="background1" w:themeShade="80"/>
                                <w:sz w:val="20"/>
                                <w:szCs w:val="28"/>
                              </w:rPr>
                              <w:br/>
                            </w:r>
                            <w:r w:rsidR="002F74A5">
                              <w:rPr>
                                <w:color w:val="808080" w:themeColor="background1" w:themeShade="80"/>
                                <w:sz w:val="20"/>
                                <w:szCs w:val="28"/>
                              </w:rPr>
                              <w:t xml:space="preserve">the long vowel sound while colouring. </w:t>
                            </w:r>
                            <w:r>
                              <w:rPr>
                                <w:color w:val="808080" w:themeColor="background1" w:themeShade="80"/>
                                <w:sz w:val="20"/>
                                <w:szCs w:val="28"/>
                              </w:rPr>
                              <w:t>C</w:t>
                            </w:r>
                            <w:r w:rsidR="002F74A5">
                              <w:rPr>
                                <w:color w:val="808080" w:themeColor="background1" w:themeShade="80"/>
                                <w:sz w:val="20"/>
                                <w:szCs w:val="28"/>
                              </w:rPr>
                              <w:t>opy the letters.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BC32C" id="_x0000_s1277" type="#_x0000_t202" style="position:absolute;margin-left:237.9pt;margin-top:2.5pt;width:240pt;height:50.4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ILCOQIAAG4EAAAOAAAAZHJzL2Uyb0RvYy54bWysVE1vGjEQvVfqf7B8L7sQkiaIJaJEVJVQ&#10;EimpcjZeL6zk9bi2YZf++j6bz6Y9VeVgxjPj+XhvZsf3XaPZVjlfkyl4v5dzpoyksjargn9/nX+6&#10;5cwHYUqhyaiC75Tn95OPH8atHakBrUmXyjEEMX7U2oKvQ7CjLPNyrRrhe2SVgbEi14iAq1tlpRMt&#10;ojc6G+T5TdaSK60jqbyH9mFv5JMUv6qUDE9V5VVguuCoLaTTpXMZz2wyFqOVE3Zdy0MZ4h+qaERt&#10;kPQU6kEEwTau/iNUU0tHnqrQk9RkVFW1VKkHdNPP33XzshZWpV4AjrcnmPz/Cysfty/22bHQfaEO&#10;BEZAWutHHsrYT1e5Jv6jUgY7INydYFNdYBLKq3x4m+cwSdhuhnl+m3DNzq+t8+GrooZFoeAOtCS0&#10;xHbhAzLC9egSk3nSdTmvtU6XnZ9px7YCDIL4klrOtPAByoLP0y8WjRC/PdOGtajm6jpPmQzFeHs/&#10;beB+bjJKoVt2rC4BQD/VHnVLKndAxtF+aLyV8xrlL5D7WThMCTrG5IcnHJUmZKODxNma3M+/6aM/&#10;yIOVsxZTV3D/YyOcQkvfDGi96w+HcUzTZXj9eYCLu7QsLy1m08wIsPSxY1YmMfoHfRQrR80bFmQa&#10;s8IkjETugoejOAv7XcCCSTWdJicMphVhYV6sjKEjB5Gc1+5NOHtgMID7RzrOpxi9I3LvG18amm4C&#10;VXVi+YzqgQAMdWLusIBxay7vyev8mZj8AgAA//8DAFBLAwQUAAYACAAAACEAcnxGut8AAAAJAQAA&#10;DwAAAGRycy9kb3ducmV2LnhtbEyPwU7DMBBE70j8g7VI3KgDIlBCnAohEFQiKg1IXN14SQLxOrLd&#10;JvTr2Z7gtqMZzb7JF5PtxQ596BwpOJ8lIJBqZzpqFLy/PZ7NQYSoyejeESr4wQCL4vgo15lxI61x&#10;V8VGcAmFTCtoYxwyKUPdotVh5gYk9j6dtzqy9I00Xo9cbnt5kSRX0uqO+EOrB7xvsf6utlbBx1g9&#10;+dVy+fU6PJf71b4qX/ChVOr0ZLq7BRFxin9hOOAzOhTMtHFbMkH0Ci6vU0aPClKexP5NetAbDiZ8&#10;yCKX/xcUvwAAAP//AwBQSwECLQAUAAYACAAAACEAtoM4kv4AAADhAQAAEwAAAAAAAAAAAAAAAAAA&#10;AAAAW0NvbnRlbnRfVHlwZXNdLnhtbFBLAQItABQABgAIAAAAIQA4/SH/1gAAAJQBAAALAAAAAAAA&#10;AAAAAAAAAC8BAABfcmVscy8ucmVsc1BLAQItABQABgAIAAAAIQDF9ILCOQIAAG4EAAAOAAAAAAAA&#10;AAAAAAAAAC4CAABkcnMvZTJvRG9jLnhtbFBLAQItABQABgAIAAAAIQByfEa63wAAAAkBAAAPAAAA&#10;AAAAAAAAAAAAAJMEAABkcnMvZG93bnJldi54bWxQSwUGAAAAAAQABADzAAAAnwUAAAAA&#10;" fillcolor="window" stroked="f" strokeweight=".5pt">
                <v:textbox>
                  <w:txbxContent>
                    <w:p w14:paraId="54621989" w14:textId="4BD33537" w:rsidR="002F74A5" w:rsidRPr="00631751" w:rsidRDefault="001302DB" w:rsidP="002F74A5">
                      <w:pPr>
                        <w:rPr>
                          <w:color w:val="808080" w:themeColor="background1" w:themeShade="80"/>
                          <w:sz w:val="20"/>
                          <w:szCs w:val="28"/>
                        </w:rPr>
                      </w:pPr>
                      <w:r>
                        <w:rPr>
                          <w:color w:val="808080" w:themeColor="background1" w:themeShade="80"/>
                          <w:sz w:val="20"/>
                          <w:szCs w:val="20"/>
                        </w:rPr>
                        <w:t xml:space="preserve">Words with </w:t>
                      </w:r>
                      <w:r>
                        <w:rPr>
                          <w:b/>
                          <w:bCs/>
                          <w:i/>
                          <w:iCs/>
                          <w:color w:val="808080" w:themeColor="background1" w:themeShade="80"/>
                          <w:sz w:val="20"/>
                          <w:szCs w:val="20"/>
                        </w:rPr>
                        <w:t>ea</w:t>
                      </w:r>
                      <w:r w:rsidRPr="00631751">
                        <w:rPr>
                          <w:b/>
                          <w:bCs/>
                          <w:i/>
                          <w:iCs/>
                          <w:color w:val="808080" w:themeColor="background1" w:themeShade="80"/>
                          <w:sz w:val="20"/>
                          <w:szCs w:val="20"/>
                        </w:rPr>
                        <w:t xml:space="preserve"> </w:t>
                      </w:r>
                      <w:r>
                        <w:rPr>
                          <w:color w:val="808080" w:themeColor="background1" w:themeShade="80"/>
                          <w:sz w:val="20"/>
                          <w:szCs w:val="20"/>
                        </w:rPr>
                        <w:t xml:space="preserve">are more familiar at </w:t>
                      </w:r>
                      <w:r w:rsidR="00941235">
                        <w:rPr>
                          <w:color w:val="808080" w:themeColor="background1" w:themeShade="80"/>
                          <w:sz w:val="20"/>
                          <w:szCs w:val="20"/>
                        </w:rPr>
                        <w:t xml:space="preserve">Initial </w:t>
                      </w:r>
                      <w:r>
                        <w:rPr>
                          <w:color w:val="808080" w:themeColor="background1" w:themeShade="80"/>
                          <w:sz w:val="20"/>
                          <w:szCs w:val="20"/>
                        </w:rPr>
                        <w:t xml:space="preserve"> level.</w:t>
                      </w:r>
                      <w:r>
                        <w:rPr>
                          <w:color w:val="808080" w:themeColor="background1" w:themeShade="80"/>
                          <w:sz w:val="20"/>
                          <w:szCs w:val="28"/>
                        </w:rPr>
                        <w:br/>
                      </w:r>
                      <w:r w:rsidR="002F74A5">
                        <w:rPr>
                          <w:color w:val="808080" w:themeColor="background1" w:themeShade="80"/>
                          <w:sz w:val="20"/>
                          <w:szCs w:val="28"/>
                        </w:rPr>
                        <w:t xml:space="preserve">Listen and repeat the words. Colour the </w:t>
                      </w:r>
                      <w:r w:rsidR="002F74A5">
                        <w:rPr>
                          <w:b/>
                          <w:bCs/>
                          <w:i/>
                          <w:iCs/>
                          <w:color w:val="808080" w:themeColor="background1" w:themeShade="80"/>
                          <w:sz w:val="20"/>
                          <w:szCs w:val="28"/>
                        </w:rPr>
                        <w:t>ea</w:t>
                      </w:r>
                      <w:r w:rsidR="002F74A5" w:rsidRPr="00AC67EB">
                        <w:rPr>
                          <w:b/>
                          <w:bCs/>
                          <w:i/>
                          <w:iCs/>
                          <w:color w:val="808080" w:themeColor="background1" w:themeShade="80"/>
                          <w:sz w:val="20"/>
                          <w:szCs w:val="28"/>
                        </w:rPr>
                        <w:t xml:space="preserve"> </w:t>
                      </w:r>
                      <w:r w:rsidR="002F74A5">
                        <w:rPr>
                          <w:color w:val="808080" w:themeColor="background1" w:themeShade="80"/>
                          <w:sz w:val="20"/>
                          <w:szCs w:val="28"/>
                        </w:rPr>
                        <w:t xml:space="preserve">and repeat </w:t>
                      </w:r>
                      <w:r>
                        <w:rPr>
                          <w:color w:val="808080" w:themeColor="background1" w:themeShade="80"/>
                          <w:sz w:val="20"/>
                          <w:szCs w:val="28"/>
                        </w:rPr>
                        <w:br/>
                      </w:r>
                      <w:r w:rsidR="002F74A5">
                        <w:rPr>
                          <w:color w:val="808080" w:themeColor="background1" w:themeShade="80"/>
                          <w:sz w:val="20"/>
                          <w:szCs w:val="28"/>
                        </w:rPr>
                        <w:t xml:space="preserve">the long vowel sound while colouring. </w:t>
                      </w:r>
                      <w:r>
                        <w:rPr>
                          <w:color w:val="808080" w:themeColor="background1" w:themeShade="80"/>
                          <w:sz w:val="20"/>
                          <w:szCs w:val="28"/>
                        </w:rPr>
                        <w:t>C</w:t>
                      </w:r>
                      <w:r w:rsidR="002F74A5">
                        <w:rPr>
                          <w:color w:val="808080" w:themeColor="background1" w:themeShade="80"/>
                          <w:sz w:val="20"/>
                          <w:szCs w:val="28"/>
                        </w:rPr>
                        <w:t>opy the letters.</w:t>
                      </w:r>
                    </w:p>
                  </w:txbxContent>
                </v:textbox>
              </v:shape>
            </w:pict>
          </mc:Fallback>
        </mc:AlternateContent>
      </w:r>
    </w:p>
    <w:p w14:paraId="0E5C2B2B" w14:textId="5DA7BC4D" w:rsidR="003B3016" w:rsidRPr="0064648E" w:rsidRDefault="003B3016" w:rsidP="00165DC1">
      <w:pPr>
        <w:pStyle w:val="ListParagraph"/>
        <w:numPr>
          <w:ilvl w:val="0"/>
          <w:numId w:val="85"/>
        </w:numPr>
        <w:spacing w:after="240"/>
        <w:rPr>
          <w:sz w:val="8"/>
          <w:szCs w:val="14"/>
        </w:rPr>
      </w:pPr>
    </w:p>
    <w:tbl>
      <w:tblPr>
        <w:tblStyle w:val="TableGrid"/>
        <w:tblpPr w:leftFromText="180" w:rightFromText="180" w:vertAnchor="text" w:horzAnchor="margin" w:tblpY="118"/>
        <w:tblW w:w="94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2832"/>
        <w:gridCol w:w="2953"/>
        <w:gridCol w:w="3708"/>
      </w:tblGrid>
      <w:tr w:rsidR="009B4DE8" w:rsidRPr="00E136BB" w14:paraId="20A171F2" w14:textId="1D4DEB96" w:rsidTr="002F2744">
        <w:trPr>
          <w:trHeight w:val="850"/>
        </w:trPr>
        <w:tc>
          <w:tcPr>
            <w:tcW w:w="9493" w:type="dxa"/>
            <w:gridSpan w:val="3"/>
            <w:tcBorders>
              <w:bottom w:val="single" w:sz="4" w:space="0" w:color="A6A6A6" w:themeColor="background1" w:themeShade="A6"/>
            </w:tcBorders>
            <w:shd w:val="clear" w:color="auto" w:fill="FFFAEB"/>
            <w:vAlign w:val="center"/>
          </w:tcPr>
          <w:p w14:paraId="5153ABD6" w14:textId="4462155E" w:rsidR="009B4DE8" w:rsidRPr="00E136BB" w:rsidRDefault="009B4DE8" w:rsidP="0064648E">
            <w:pPr>
              <w:ind w:firstLine="34"/>
              <w:jc w:val="center"/>
              <w:rPr>
                <w:rFonts w:ascii="Comic Sans MS" w:hAnsi="Comic Sans MS"/>
                <w:spacing w:val="40"/>
                <w:sz w:val="52"/>
                <w:szCs w:val="24"/>
                <w:lang w:val="en-AU"/>
              </w:rPr>
            </w:pPr>
            <w:r w:rsidRPr="0097524A">
              <w:rPr>
                <w:rFonts w:ascii="Comic Sans MS" w:hAnsi="Comic Sans MS"/>
                <w:spacing w:val="40"/>
                <w:sz w:val="56"/>
                <w:szCs w:val="24"/>
                <w:lang w:val="en-AU"/>
              </w:rPr>
              <w:t>ea</w:t>
            </w:r>
          </w:p>
        </w:tc>
      </w:tr>
      <w:tr w:rsidR="00EA3850" w:rsidRPr="00E136BB" w14:paraId="3405043D" w14:textId="11F4227D" w:rsidTr="00EA3850">
        <w:trPr>
          <w:trHeight w:val="3061"/>
        </w:trPr>
        <w:tc>
          <w:tcPr>
            <w:tcW w:w="2832" w:type="dxa"/>
            <w:tcBorders>
              <w:bottom w:val="single" w:sz="4" w:space="0" w:color="FFFFFF" w:themeColor="background1"/>
              <w:right w:val="single" w:sz="4" w:space="0" w:color="A6A6A6" w:themeColor="background1" w:themeShade="A6"/>
            </w:tcBorders>
            <w:shd w:val="clear" w:color="auto" w:fill="auto"/>
            <w:vAlign w:val="bottom"/>
          </w:tcPr>
          <w:p w14:paraId="6C9D0C08" w14:textId="3C1CC26A" w:rsidR="00EA3850" w:rsidRPr="00E136BB" w:rsidRDefault="00EA3850" w:rsidP="00EA3850">
            <w:pPr>
              <w:jc w:val="center"/>
              <w:rPr>
                <w:rFonts w:ascii="Comic Sans MS" w:hAnsi="Comic Sans MS"/>
                <w:spacing w:val="40"/>
                <w:sz w:val="56"/>
                <w:szCs w:val="24"/>
                <w:lang w:val="en-AU"/>
              </w:rPr>
            </w:pPr>
            <w:r w:rsidRPr="00584F74">
              <w:rPr>
                <w:rFonts w:ascii="Comic Sans MS" w:hAnsi="Comic Sans MS"/>
                <w:noProof/>
                <w:color w:val="7F7F7F" w:themeColor="text1" w:themeTint="80"/>
                <w:sz w:val="48"/>
              </w:rPr>
              <w:drawing>
                <wp:anchor distT="0" distB="0" distL="114300" distR="114300" simplePos="0" relativeHeight="253546496" behindDoc="0" locked="0" layoutInCell="1" allowOverlap="1" wp14:anchorId="10F4BB23" wp14:editId="0AE2F4C8">
                  <wp:simplePos x="0" y="0"/>
                  <wp:positionH relativeFrom="margin">
                    <wp:posOffset>422275</wp:posOffset>
                  </wp:positionH>
                  <wp:positionV relativeFrom="paragraph">
                    <wp:posOffset>-1383665</wp:posOffset>
                  </wp:positionV>
                  <wp:extent cx="1002030" cy="1211580"/>
                  <wp:effectExtent l="0" t="0" r="7620" b="762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002030" cy="1211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4F74">
              <w:rPr>
                <w:rFonts w:ascii="Comic Sans MS" w:hAnsi="Comic Sans MS"/>
                <w:color w:val="7F7F7F" w:themeColor="text1" w:themeTint="80"/>
                <w:spacing w:val="60"/>
                <w:sz w:val="60"/>
                <w:szCs w:val="60"/>
              </w:rPr>
              <w:t>t</w:t>
            </w:r>
            <w:r w:rsidRPr="00AC67EB">
              <w:rPr>
                <w:rFonts w:ascii="Comic Sans MS" w:hAnsi="Comic Sans MS"/>
                <w:bCs/>
                <w:outline/>
                <w:color w:val="FFFFFF" w:themeColor="background1"/>
                <w:spacing w:val="60"/>
                <w:sz w:val="60"/>
                <w:szCs w:val="60"/>
                <w14:textOutline w14:w="10160" w14:cap="flat" w14:cmpd="sng" w14:algn="ctr">
                  <w14:solidFill>
                    <w14:schemeClr w14:val="bg1">
                      <w14:lumMod w14:val="50000"/>
                    </w14:schemeClr>
                  </w14:solidFill>
                  <w14:prstDash w14:val="solid"/>
                  <w14:round/>
                </w14:textOutline>
                <w14:textFill>
                  <w14:noFill/>
                </w14:textFill>
              </w:rPr>
              <w:t>ea</w:t>
            </w:r>
          </w:p>
        </w:tc>
        <w:tc>
          <w:tcPr>
            <w:tcW w:w="2953" w:type="dxa"/>
            <w:tcBorders>
              <w:left w:val="single" w:sz="4" w:space="0" w:color="A6A6A6" w:themeColor="background1" w:themeShade="A6"/>
              <w:bottom w:val="single" w:sz="4" w:space="0" w:color="FFFFFF" w:themeColor="background1"/>
              <w:right w:val="single" w:sz="4" w:space="0" w:color="A6A6A6" w:themeColor="background1" w:themeShade="A6"/>
            </w:tcBorders>
            <w:vAlign w:val="bottom"/>
          </w:tcPr>
          <w:p w14:paraId="5FE374CF" w14:textId="3C36444C" w:rsidR="00EA3850" w:rsidRPr="00E136BB" w:rsidRDefault="00EA3850" w:rsidP="00EA3850">
            <w:pPr>
              <w:spacing w:before="720"/>
              <w:ind w:firstLine="453"/>
              <w:jc w:val="center"/>
              <w:rPr>
                <w:rFonts w:ascii="Comic Sans MS" w:hAnsi="Comic Sans MS"/>
                <w:spacing w:val="40"/>
                <w:sz w:val="52"/>
                <w:szCs w:val="24"/>
                <w:lang w:val="en-AU"/>
              </w:rPr>
            </w:pPr>
            <w:r w:rsidRPr="00584F74">
              <w:rPr>
                <w:rFonts w:ascii="Comic Sans MS" w:hAnsi="Comic Sans MS"/>
                <w:noProof/>
                <w:color w:val="7F7F7F" w:themeColor="text1" w:themeTint="80"/>
                <w:sz w:val="48"/>
                <w:lang w:val="en-AU" w:eastAsia="en-AU"/>
              </w:rPr>
              <w:drawing>
                <wp:anchor distT="0" distB="0" distL="114300" distR="114300" simplePos="0" relativeHeight="252489728" behindDoc="0" locked="0" layoutInCell="1" allowOverlap="1" wp14:anchorId="254E0D6D" wp14:editId="0EBA75D3">
                  <wp:simplePos x="0" y="0"/>
                  <wp:positionH relativeFrom="column">
                    <wp:posOffset>362585</wp:posOffset>
                  </wp:positionH>
                  <wp:positionV relativeFrom="paragraph">
                    <wp:posOffset>-612140</wp:posOffset>
                  </wp:positionV>
                  <wp:extent cx="1129665" cy="1165860"/>
                  <wp:effectExtent l="0" t="0" r="0" b="0"/>
                  <wp:wrapNone/>
                  <wp:docPr id="299" name="Picture 299" descr="A picture containing hanger,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Picture 556" descr="A picture containing hanger, scissors&#10;&#10;Description automatically generated"/>
                          <pic:cNvPicPr/>
                        </pic:nvPicPr>
                        <pic:blipFill>
                          <a:blip r:embed="rId290">
                            <a:extLst>
                              <a:ext uri="{28A0092B-C50C-407E-A947-70E740481C1C}">
                                <a14:useLocalDpi xmlns:a14="http://schemas.microsoft.com/office/drawing/2010/main" val="0"/>
                              </a:ext>
                            </a:extLst>
                          </a:blip>
                          <a:stretch>
                            <a:fillRect/>
                          </a:stretch>
                        </pic:blipFill>
                        <pic:spPr>
                          <a:xfrm>
                            <a:off x="0" y="0"/>
                            <a:ext cx="1129665" cy="1165860"/>
                          </a:xfrm>
                          <a:prstGeom prst="rect">
                            <a:avLst/>
                          </a:prstGeom>
                        </pic:spPr>
                      </pic:pic>
                    </a:graphicData>
                  </a:graphic>
                  <wp14:sizeRelH relativeFrom="margin">
                    <wp14:pctWidth>0</wp14:pctWidth>
                  </wp14:sizeRelH>
                  <wp14:sizeRelV relativeFrom="margin">
                    <wp14:pctHeight>0</wp14:pctHeight>
                  </wp14:sizeRelV>
                </wp:anchor>
              </w:drawing>
            </w:r>
            <w:r w:rsidRPr="00584F74">
              <w:rPr>
                <w:rFonts w:ascii="Comic Sans MS" w:hAnsi="Comic Sans MS"/>
                <w:color w:val="7F7F7F" w:themeColor="text1" w:themeTint="80"/>
                <w:spacing w:val="60"/>
                <w:sz w:val="60"/>
                <w:szCs w:val="60"/>
              </w:rPr>
              <w:t>r</w:t>
            </w:r>
            <w:r w:rsidRPr="00AC67EB">
              <w:rPr>
                <w:rFonts w:ascii="Comic Sans MS" w:hAnsi="Comic Sans MS"/>
                <w:bCs/>
                <w:outline/>
                <w:color w:val="FFFFFF" w:themeColor="background1"/>
                <w:spacing w:val="60"/>
                <w:sz w:val="60"/>
                <w:szCs w:val="60"/>
                <w14:textOutline w14:w="10160" w14:cap="flat" w14:cmpd="sng" w14:algn="ctr">
                  <w14:solidFill>
                    <w14:schemeClr w14:val="bg1">
                      <w14:lumMod w14:val="50000"/>
                    </w14:schemeClr>
                  </w14:solidFill>
                  <w14:prstDash w14:val="solid"/>
                  <w14:round/>
                </w14:textOutline>
                <w14:textFill>
                  <w14:noFill/>
                </w14:textFill>
              </w:rPr>
              <w:t>ea</w:t>
            </w:r>
            <w:r w:rsidRPr="00584F74">
              <w:rPr>
                <w:rFonts w:ascii="Comic Sans MS" w:hAnsi="Comic Sans MS"/>
                <w:color w:val="7F7F7F" w:themeColor="text1" w:themeTint="80"/>
                <w:spacing w:val="60"/>
                <w:sz w:val="60"/>
                <w:szCs w:val="60"/>
              </w:rPr>
              <w:t>d</w:t>
            </w:r>
          </w:p>
        </w:tc>
        <w:tc>
          <w:tcPr>
            <w:tcW w:w="3708" w:type="dxa"/>
            <w:tcBorders>
              <w:left w:val="single" w:sz="4" w:space="0" w:color="A6A6A6" w:themeColor="background1" w:themeShade="A6"/>
              <w:bottom w:val="single" w:sz="4" w:space="0" w:color="FFFFFF" w:themeColor="background1"/>
            </w:tcBorders>
            <w:vAlign w:val="bottom"/>
          </w:tcPr>
          <w:p w14:paraId="5DDBBE8B" w14:textId="02E4C7E9" w:rsidR="00EA3850" w:rsidRPr="00E136BB" w:rsidRDefault="001D6DC6" w:rsidP="00EA3850">
            <w:pPr>
              <w:spacing w:before="720"/>
              <w:ind w:firstLine="192"/>
              <w:jc w:val="center"/>
              <w:rPr>
                <w:rFonts w:ascii="Comic Sans MS" w:hAnsi="Comic Sans MS"/>
                <w:spacing w:val="40"/>
                <w:sz w:val="52"/>
                <w:szCs w:val="24"/>
                <w:lang w:val="en-AU"/>
              </w:rPr>
            </w:pPr>
            <w:r>
              <w:rPr>
                <w:noProof/>
              </w:rPr>
              <w:drawing>
                <wp:anchor distT="0" distB="0" distL="114300" distR="114300" simplePos="0" relativeHeight="253896704" behindDoc="0" locked="0" layoutInCell="1" allowOverlap="1" wp14:anchorId="4D56CDF5" wp14:editId="79C31388">
                  <wp:simplePos x="0" y="0"/>
                  <wp:positionH relativeFrom="column">
                    <wp:posOffset>197485</wp:posOffset>
                  </wp:positionH>
                  <wp:positionV relativeFrom="paragraph">
                    <wp:posOffset>-598805</wp:posOffset>
                  </wp:positionV>
                  <wp:extent cx="1858010" cy="911225"/>
                  <wp:effectExtent l="0" t="0" r="8890" b="3175"/>
                  <wp:wrapNone/>
                  <wp:docPr id="13274025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858010" cy="911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color w:val="7F7F7F" w:themeColor="text1" w:themeTint="80"/>
                <w:spacing w:val="60"/>
                <w:sz w:val="60"/>
                <w:szCs w:val="60"/>
              </w:rPr>
              <w:t>b</w:t>
            </w:r>
            <w:r w:rsidR="00EA3850" w:rsidRPr="00AC67EB">
              <w:rPr>
                <w:rFonts w:ascii="Comic Sans MS" w:hAnsi="Comic Sans MS"/>
                <w:bCs/>
                <w:outline/>
                <w:color w:val="FFFFFF" w:themeColor="background1"/>
                <w:spacing w:val="60"/>
                <w:sz w:val="60"/>
                <w:szCs w:val="60"/>
                <w14:textOutline w14:w="10160" w14:cap="flat" w14:cmpd="sng" w14:algn="ctr">
                  <w14:solidFill>
                    <w14:schemeClr w14:val="bg1">
                      <w14:lumMod w14:val="50000"/>
                    </w14:schemeClr>
                  </w14:solidFill>
                  <w14:prstDash w14:val="solid"/>
                  <w14:round/>
                </w14:textOutline>
                <w14:textFill>
                  <w14:noFill/>
                </w14:textFill>
              </w:rPr>
              <w:t>ea</w:t>
            </w:r>
            <w:r>
              <w:rPr>
                <w:rFonts w:ascii="Comic Sans MS" w:hAnsi="Comic Sans MS"/>
                <w:color w:val="7F7F7F" w:themeColor="text1" w:themeTint="80"/>
                <w:spacing w:val="60"/>
                <w:sz w:val="60"/>
                <w:szCs w:val="60"/>
              </w:rPr>
              <w:t>ns</w:t>
            </w:r>
            <w:r w:rsidR="00EA3850" w:rsidRPr="00E136BB">
              <w:rPr>
                <w:rFonts w:ascii="Comic Sans MS" w:hAnsi="Comic Sans MS"/>
                <w:noProof/>
                <w:sz w:val="48"/>
                <w:lang w:val="en-AU" w:eastAsia="en-AU"/>
              </w:rPr>
              <w:t xml:space="preserve"> </w:t>
            </w:r>
          </w:p>
        </w:tc>
      </w:tr>
      <w:tr w:rsidR="00EA3850" w:rsidRPr="00E136BB" w14:paraId="23308264" w14:textId="77777777" w:rsidTr="00EA3850">
        <w:trPr>
          <w:trHeight w:val="907"/>
        </w:trPr>
        <w:tc>
          <w:tcPr>
            <w:tcW w:w="2832" w:type="dxa"/>
            <w:tcBorders>
              <w:top w:val="single" w:sz="4" w:space="0" w:color="FFFFFF" w:themeColor="background1"/>
              <w:bottom w:val="single" w:sz="4" w:space="0" w:color="FFFFFF" w:themeColor="background1"/>
              <w:right w:val="single" w:sz="4" w:space="0" w:color="A6A6A6" w:themeColor="background1" w:themeShade="A6"/>
            </w:tcBorders>
            <w:shd w:val="clear" w:color="auto" w:fill="auto"/>
            <w:vAlign w:val="bottom"/>
          </w:tcPr>
          <w:p w14:paraId="7D347D39" w14:textId="504BD082" w:rsidR="00EA3850" w:rsidRPr="002F74A5" w:rsidRDefault="00EA3850" w:rsidP="00EA3850">
            <w:pPr>
              <w:spacing w:after="120"/>
              <w:jc w:val="center"/>
              <w:rPr>
                <w:rFonts w:ascii="Comic Sans MS" w:hAnsi="Comic Sans MS"/>
                <w:noProof/>
                <w:spacing w:val="80"/>
                <w:sz w:val="48"/>
              </w:rPr>
            </w:pPr>
            <w:r w:rsidRPr="00584F74">
              <w:rPr>
                <w:rFonts w:ascii="Comic Sans MS" w:hAnsi="Comic Sans MS"/>
                <w:color w:val="7F7F7F" w:themeColor="text1" w:themeTint="80"/>
                <w:spacing w:val="80"/>
                <w:sz w:val="52"/>
                <w:szCs w:val="24"/>
                <w:lang w:val="en-AU"/>
              </w:rPr>
              <w:t>t</w:t>
            </w:r>
            <w:r w:rsidRPr="002F74A5">
              <w:rPr>
                <w:rFonts w:ascii="Comic Sans MS" w:hAnsi="Comic Sans MS"/>
                <w:spacing w:val="80"/>
                <w:sz w:val="52"/>
                <w:szCs w:val="24"/>
                <w:lang w:val="en-AU"/>
              </w:rPr>
              <w:t>ea</w:t>
            </w:r>
          </w:p>
        </w:tc>
        <w:tc>
          <w:tcPr>
            <w:tcW w:w="2953"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61B4EB4A" w14:textId="1A493CBE" w:rsidR="00EA3850" w:rsidRPr="002F74A5" w:rsidRDefault="00EA3850" w:rsidP="00EA3850">
            <w:pPr>
              <w:spacing w:after="120"/>
              <w:ind w:firstLine="453"/>
              <w:jc w:val="center"/>
              <w:rPr>
                <w:rFonts w:ascii="Comic Sans MS" w:hAnsi="Comic Sans MS"/>
                <w:noProof/>
                <w:spacing w:val="80"/>
                <w:sz w:val="48"/>
                <w:lang w:val="en-AU" w:eastAsia="en-AU"/>
              </w:rPr>
            </w:pPr>
            <w:r w:rsidRPr="00584F74">
              <w:rPr>
                <w:rFonts w:ascii="Comic Sans MS" w:hAnsi="Comic Sans MS"/>
                <w:color w:val="7F7F7F" w:themeColor="text1" w:themeTint="80"/>
                <w:spacing w:val="80"/>
                <w:sz w:val="52"/>
                <w:szCs w:val="52"/>
                <w:lang w:val="en-AU"/>
              </w:rPr>
              <w:t>r</w:t>
            </w:r>
            <w:r w:rsidRPr="002F74A5">
              <w:rPr>
                <w:rFonts w:ascii="Comic Sans MS" w:hAnsi="Comic Sans MS"/>
                <w:spacing w:val="80"/>
                <w:sz w:val="52"/>
                <w:szCs w:val="52"/>
                <w:lang w:val="en-AU"/>
              </w:rPr>
              <w:t>ea</w:t>
            </w:r>
            <w:r w:rsidRPr="00584F74">
              <w:rPr>
                <w:rFonts w:ascii="Comic Sans MS" w:hAnsi="Comic Sans MS"/>
                <w:color w:val="7F7F7F" w:themeColor="text1" w:themeTint="80"/>
                <w:spacing w:val="80"/>
                <w:sz w:val="52"/>
                <w:szCs w:val="52"/>
                <w:lang w:val="en-AU"/>
              </w:rPr>
              <w:t>d</w:t>
            </w:r>
          </w:p>
        </w:tc>
        <w:tc>
          <w:tcPr>
            <w:tcW w:w="370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74B37230" w14:textId="60B0E0DA" w:rsidR="00EA3850" w:rsidRPr="002F74A5" w:rsidRDefault="001D6DC6" w:rsidP="00EA3850">
            <w:pPr>
              <w:spacing w:after="120"/>
              <w:ind w:firstLine="192"/>
              <w:jc w:val="center"/>
              <w:rPr>
                <w:rFonts w:ascii="Comic Sans MS" w:hAnsi="Comic Sans MS"/>
                <w:noProof/>
                <w:spacing w:val="80"/>
                <w:sz w:val="48"/>
                <w:lang w:val="en-AU" w:eastAsia="en-AU"/>
              </w:rPr>
            </w:pPr>
            <w:r>
              <w:rPr>
                <w:rFonts w:ascii="Comic Sans MS" w:hAnsi="Comic Sans MS"/>
                <w:color w:val="7F7F7F" w:themeColor="text1" w:themeTint="80"/>
                <w:spacing w:val="80"/>
                <w:sz w:val="52"/>
                <w:szCs w:val="52"/>
                <w:lang w:val="en-AU"/>
              </w:rPr>
              <w:t>b</w:t>
            </w:r>
            <w:r w:rsidR="00EA3850" w:rsidRPr="002F74A5">
              <w:rPr>
                <w:rFonts w:ascii="Comic Sans MS" w:hAnsi="Comic Sans MS"/>
                <w:spacing w:val="80"/>
                <w:sz w:val="52"/>
                <w:szCs w:val="52"/>
                <w:lang w:val="en-AU"/>
              </w:rPr>
              <w:t>ea</w:t>
            </w:r>
            <w:r>
              <w:rPr>
                <w:rFonts w:ascii="Comic Sans MS" w:hAnsi="Comic Sans MS"/>
                <w:color w:val="7F7F7F" w:themeColor="text1" w:themeTint="80"/>
                <w:spacing w:val="80"/>
                <w:sz w:val="52"/>
                <w:szCs w:val="52"/>
                <w:lang w:val="en-AU"/>
              </w:rPr>
              <w:t>ns</w:t>
            </w:r>
          </w:p>
        </w:tc>
      </w:tr>
      <w:tr w:rsidR="00EA3850" w:rsidRPr="00E136BB" w14:paraId="197FC6BD" w14:textId="77777777" w:rsidTr="00EA3850">
        <w:trPr>
          <w:trHeight w:val="907"/>
        </w:trPr>
        <w:tc>
          <w:tcPr>
            <w:tcW w:w="2832" w:type="dxa"/>
            <w:tcBorders>
              <w:top w:val="single" w:sz="4" w:space="0" w:color="FFFFFF" w:themeColor="background1"/>
              <w:right w:val="single" w:sz="4" w:space="0" w:color="A6A6A6" w:themeColor="background1" w:themeShade="A6"/>
            </w:tcBorders>
            <w:shd w:val="clear" w:color="auto" w:fill="auto"/>
          </w:tcPr>
          <w:p w14:paraId="5CD7BA2A" w14:textId="176E1784" w:rsidR="00EA3850" w:rsidRPr="00E136BB" w:rsidRDefault="00EA3850" w:rsidP="00EA3850">
            <w:pPr>
              <w:jc w:val="center"/>
              <w:rPr>
                <w:rFonts w:ascii="Comic Sans MS" w:hAnsi="Comic Sans MS"/>
                <w:noProof/>
                <w:sz w:val="48"/>
              </w:rPr>
            </w:pPr>
            <w:r w:rsidRPr="00584F74">
              <w:rPr>
                <w:rFonts w:ascii="Comic Sans MS" w:hAnsi="Comic Sans MS"/>
                <w:bCs/>
                <w:color w:val="7F7F7F" w:themeColor="text1" w:themeTint="80"/>
                <w:spacing w:val="100"/>
                <w:sz w:val="52"/>
                <w:szCs w:val="52"/>
                <w:lang w:val="en-AU"/>
              </w:rPr>
              <w:t>t</w:t>
            </w:r>
            <w:r w:rsidRPr="00E136BB">
              <w:rPr>
                <w:rFonts w:ascii="Comic Sans MS" w:hAnsi="Comic Sans MS"/>
                <w:color w:val="A6A6A6" w:themeColor="background1" w:themeShade="A6"/>
                <w:spacing w:val="100"/>
                <w:sz w:val="36"/>
                <w:szCs w:val="28"/>
              </w:rPr>
              <w:t>__</w:t>
            </w:r>
          </w:p>
        </w:tc>
        <w:tc>
          <w:tcPr>
            <w:tcW w:w="2953" w:type="dxa"/>
            <w:tcBorders>
              <w:top w:val="single" w:sz="4" w:space="0" w:color="FFFFFF" w:themeColor="background1"/>
              <w:left w:val="single" w:sz="4" w:space="0" w:color="A6A6A6" w:themeColor="background1" w:themeShade="A6"/>
              <w:right w:val="single" w:sz="4" w:space="0" w:color="A6A6A6" w:themeColor="background1" w:themeShade="A6"/>
            </w:tcBorders>
          </w:tcPr>
          <w:p w14:paraId="5B0DD3B8" w14:textId="0B559C91" w:rsidR="00EA3850" w:rsidRPr="00E136BB" w:rsidRDefault="00EA3850" w:rsidP="00EA3850">
            <w:pPr>
              <w:ind w:firstLine="453"/>
              <w:jc w:val="center"/>
              <w:rPr>
                <w:rFonts w:ascii="Comic Sans MS" w:hAnsi="Comic Sans MS"/>
                <w:noProof/>
                <w:sz w:val="48"/>
                <w:lang w:val="en-AU" w:eastAsia="en-AU"/>
              </w:rPr>
            </w:pPr>
            <w:r w:rsidRPr="00584F74">
              <w:rPr>
                <w:rFonts w:ascii="Comic Sans MS" w:hAnsi="Comic Sans MS"/>
                <w:bCs/>
                <w:color w:val="7F7F7F" w:themeColor="text1" w:themeTint="80"/>
                <w:spacing w:val="100"/>
                <w:sz w:val="52"/>
                <w:szCs w:val="52"/>
                <w:lang w:val="en-AU"/>
              </w:rPr>
              <w:t>r</w:t>
            </w:r>
            <w:r w:rsidRPr="00E136BB">
              <w:rPr>
                <w:rFonts w:ascii="Comic Sans MS" w:hAnsi="Comic Sans MS"/>
                <w:color w:val="A6A6A6" w:themeColor="background1" w:themeShade="A6"/>
                <w:spacing w:val="100"/>
                <w:sz w:val="36"/>
                <w:szCs w:val="28"/>
              </w:rPr>
              <w:t>__</w:t>
            </w:r>
            <w:r w:rsidRPr="00584F74">
              <w:rPr>
                <w:rFonts w:ascii="Comic Sans MS" w:hAnsi="Comic Sans MS"/>
                <w:bCs/>
                <w:color w:val="7F7F7F" w:themeColor="text1" w:themeTint="80"/>
                <w:spacing w:val="100"/>
                <w:sz w:val="52"/>
                <w:szCs w:val="52"/>
                <w:lang w:val="en-AU"/>
              </w:rPr>
              <w:t>d</w:t>
            </w:r>
          </w:p>
        </w:tc>
        <w:tc>
          <w:tcPr>
            <w:tcW w:w="3708" w:type="dxa"/>
            <w:tcBorders>
              <w:top w:val="single" w:sz="4" w:space="0" w:color="FFFFFF" w:themeColor="background1"/>
              <w:left w:val="single" w:sz="4" w:space="0" w:color="A6A6A6" w:themeColor="background1" w:themeShade="A6"/>
            </w:tcBorders>
          </w:tcPr>
          <w:p w14:paraId="3C801A5A" w14:textId="3858CFC2" w:rsidR="00EA3850" w:rsidRPr="00E136BB" w:rsidRDefault="001D6DC6" w:rsidP="00EA3850">
            <w:pPr>
              <w:ind w:firstLine="192"/>
              <w:jc w:val="center"/>
              <w:rPr>
                <w:rFonts w:ascii="Comic Sans MS" w:hAnsi="Comic Sans MS"/>
                <w:noProof/>
                <w:sz w:val="48"/>
                <w:lang w:val="en-AU" w:eastAsia="en-AU"/>
              </w:rPr>
            </w:pPr>
            <w:r>
              <w:rPr>
                <w:rFonts w:ascii="Comic Sans MS" w:hAnsi="Comic Sans MS"/>
                <w:bCs/>
                <w:color w:val="7F7F7F" w:themeColor="text1" w:themeTint="80"/>
                <w:spacing w:val="100"/>
                <w:sz w:val="52"/>
                <w:szCs w:val="52"/>
                <w:lang w:val="en-AU"/>
              </w:rPr>
              <w:t>b</w:t>
            </w:r>
            <w:r w:rsidR="00EA3850" w:rsidRPr="00E136BB">
              <w:rPr>
                <w:rFonts w:ascii="Comic Sans MS" w:hAnsi="Comic Sans MS"/>
                <w:color w:val="A6A6A6" w:themeColor="background1" w:themeShade="A6"/>
                <w:spacing w:val="100"/>
                <w:sz w:val="36"/>
                <w:szCs w:val="28"/>
              </w:rPr>
              <w:t>__</w:t>
            </w:r>
            <w:r>
              <w:rPr>
                <w:rFonts w:ascii="Comic Sans MS" w:hAnsi="Comic Sans MS"/>
                <w:bCs/>
                <w:color w:val="7F7F7F" w:themeColor="text1" w:themeTint="80"/>
                <w:spacing w:val="100"/>
                <w:sz w:val="52"/>
                <w:szCs w:val="52"/>
                <w:lang w:val="en-AU"/>
              </w:rPr>
              <w:t>ns</w:t>
            </w:r>
          </w:p>
        </w:tc>
      </w:tr>
      <w:bookmarkEnd w:id="19"/>
    </w:tbl>
    <w:p w14:paraId="5853CA4A" w14:textId="53D92617" w:rsidR="0064648E" w:rsidRDefault="0064648E">
      <w:pPr>
        <w:rPr>
          <w:rFonts w:ascii="Comic Sans MS" w:hAnsi="Comic Sans MS"/>
          <w:sz w:val="36"/>
          <w:szCs w:val="28"/>
        </w:rPr>
      </w:pPr>
    </w:p>
    <w:p w14:paraId="6B919E72" w14:textId="4766AF31" w:rsidR="0064648E" w:rsidRDefault="009A3045">
      <w:pPr>
        <w:rPr>
          <w:rFonts w:ascii="Comic Sans MS" w:hAnsi="Comic Sans MS"/>
          <w:sz w:val="36"/>
          <w:szCs w:val="28"/>
        </w:rPr>
      </w:pPr>
      <w:r>
        <w:rPr>
          <w:noProof/>
          <w:sz w:val="12"/>
          <w:szCs w:val="18"/>
        </w:rPr>
        <w:drawing>
          <wp:anchor distT="0" distB="0" distL="114300" distR="114300" simplePos="0" relativeHeight="253535232" behindDoc="0" locked="0" layoutInCell="1" allowOverlap="1" wp14:anchorId="495BD234" wp14:editId="0A384D6D">
            <wp:simplePos x="0" y="0"/>
            <wp:positionH relativeFrom="column">
              <wp:posOffset>327045</wp:posOffset>
            </wp:positionH>
            <wp:positionV relativeFrom="paragraph">
              <wp:posOffset>142342</wp:posOffset>
            </wp:positionV>
            <wp:extent cx="1097280" cy="693420"/>
            <wp:effectExtent l="0" t="0" r="7620" b="0"/>
            <wp:wrapNone/>
            <wp:docPr id="10964834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83439" name="Picture 1096483439"/>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r w:rsidR="0064648E">
        <w:rPr>
          <w:noProof/>
          <w:sz w:val="12"/>
          <w:szCs w:val="18"/>
        </w:rPr>
        <mc:AlternateContent>
          <mc:Choice Requires="wps">
            <w:drawing>
              <wp:anchor distT="0" distB="0" distL="114300" distR="114300" simplePos="0" relativeHeight="253537280" behindDoc="0" locked="0" layoutInCell="1" allowOverlap="1" wp14:anchorId="1F8D6E8C" wp14:editId="2CFF0632">
                <wp:simplePos x="0" y="0"/>
                <wp:positionH relativeFrom="column">
                  <wp:posOffset>2209800</wp:posOffset>
                </wp:positionH>
                <wp:positionV relativeFrom="paragraph">
                  <wp:posOffset>353695</wp:posOffset>
                </wp:positionV>
                <wp:extent cx="2506980" cy="289560"/>
                <wp:effectExtent l="0" t="0" r="7620" b="0"/>
                <wp:wrapNone/>
                <wp:docPr id="599499826" name="Text Box 3"/>
                <wp:cNvGraphicFramePr/>
                <a:graphic xmlns:a="http://schemas.openxmlformats.org/drawingml/2006/main">
                  <a:graphicData uri="http://schemas.microsoft.com/office/word/2010/wordprocessingShape">
                    <wps:wsp>
                      <wps:cNvSpPr txBox="1"/>
                      <wps:spPr>
                        <a:xfrm>
                          <a:off x="0" y="0"/>
                          <a:ext cx="2506980" cy="289560"/>
                        </a:xfrm>
                        <a:prstGeom prst="rect">
                          <a:avLst/>
                        </a:prstGeom>
                        <a:solidFill>
                          <a:sysClr val="window" lastClr="FFFFFF"/>
                        </a:solidFill>
                        <a:ln w="6350">
                          <a:noFill/>
                        </a:ln>
                      </wps:spPr>
                      <wps:txbx>
                        <w:txbxContent>
                          <w:p w14:paraId="1C5C1EFF" w14:textId="77777777" w:rsidR="0064648E" w:rsidRPr="001277C2" w:rsidRDefault="0064648E" w:rsidP="0064648E">
                            <w:pPr>
                              <w:spacing w:after="0"/>
                              <w:rPr>
                                <w:color w:val="808080" w:themeColor="background1" w:themeShade="80"/>
                                <w:sz w:val="20"/>
                                <w:szCs w:val="20"/>
                              </w:rPr>
                            </w:pPr>
                            <w:r w:rsidRPr="00953498">
                              <w:rPr>
                                <w:color w:val="808080" w:themeColor="background1" w:themeShade="80"/>
                                <w:sz w:val="20"/>
                                <w:szCs w:val="20"/>
                              </w:rPr>
                              <w:t>Say the word, sound the word, say the word.</w:t>
                            </w:r>
                          </w:p>
                          <w:p w14:paraId="151DDFC7" w14:textId="77777777" w:rsidR="0064648E" w:rsidRPr="00953498" w:rsidRDefault="0064648E" w:rsidP="0064648E">
                            <w:pPr>
                              <w:rPr>
                                <w:color w:val="808080" w:themeColor="background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D6E8C" id="_x0000_s1278" type="#_x0000_t202" style="position:absolute;margin-left:174pt;margin-top:27.85pt;width:197.4pt;height:22.8pt;z-index:2535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iPAIAAG4EAAAOAAAAZHJzL2Uyb0RvYy54bWysVE1v2zAMvQ/YfxB0X+1kTZYGdYqsRYYB&#10;RVugLXpWZLk2IIuapMTOfv2e5Hx03U7DclBIkeLHe6Qvr/pWs61yviFT8NFZzpkyksrGvBb8+Wn1&#10;acaZD8KUQpNRBd8pz68WHz9cdnauxlSTLpVjCGL8vLMFr0Ow8yzzslat8GdklYGxIteKANW9ZqUT&#10;HaK3Ohvn+TTryJXWkVTe4/ZmMPJFil9VSob7qvIqMF1w1BbS6dK5jme2uBTzVyds3ch9GeIfqmhF&#10;Y5D0GOpGBME2rvkjVNtIR56qcCapzaiqGqlSD+hmlL/r5rEWVqVeAI63R5j8/wsr77aP9sGx0H+l&#10;HgRGQDrr5x6XsZ++cm38R6UMdkC4O8Km+sAkLseTfHoxg0nCNp5dTKYJ1+z02jofvilqWRQK7kBL&#10;Qktsb31ARrgeXGIyT7opV43WSdn5a+3YVoBBEF9Sx5kWPuCy4Kv0i0UjxG/PtGFdwaefJ3nKZCjG&#10;G/y0gfupySiFft2zpgQAoyMEayp3QMbRMDTeylWD8m+R+0E4TAk6xuSHexyVJmSjvcRZTe7n3+6j&#10;P8iDlbMOU1dw/2MjnEJL3w1ovRidn8cxTcr55MsYintrWb+1mE17TYBlhB2zMonRP+iDWDlqX7Ag&#10;y5gVJmEkchc8HMTrMOwCFkyq5TI5YTCtCLfm0coYOnIQyXnqX4SzewYDuL+jw3yK+TsiB9/40tBy&#10;E6hqEssR6QHVPQEY6sTcfgHj1rzVk9fpM7H4BQAA//8DAFBLAwQUAAYACAAAACEAKPUtCeIAAAAK&#10;AQAADwAAAGRycy9kb3ducmV2LnhtbEyPXUvDQBBF3wX/wzKCb3bTL1tiNkVE0UJD2yj4us2OSTQ7&#10;G7LbJvbXOz7p4zCXe89JVoNtxAk7XztSMB5FIJAKZ2oqFby9Pt0sQfigyejGESr4Rg+r9PIi0bFx&#10;Pe3xlIdScAn5WCuoQmhjKX1RodV+5Fok/n24zurAZ1dK0+mey20jJ1F0K62uiRcq3eJDhcVXfrQK&#10;3vv8uduu15+79iU7b895tsHHTKnrq+H+DkTAIfyF4Ref0SFlpoM7kvGiUTCdLdklKJjPFyA4sJhN&#10;2OXAyWg8BZkm8r9C+gMAAP//AwBQSwECLQAUAAYACAAAACEAtoM4kv4AAADhAQAAEwAAAAAAAAAA&#10;AAAAAAAAAAAAW0NvbnRlbnRfVHlwZXNdLnhtbFBLAQItABQABgAIAAAAIQA4/SH/1gAAAJQBAAAL&#10;AAAAAAAAAAAAAAAAAC8BAABfcmVscy8ucmVsc1BLAQItABQABgAIAAAAIQCUKf+iPAIAAG4EAAAO&#10;AAAAAAAAAAAAAAAAAC4CAABkcnMvZTJvRG9jLnhtbFBLAQItABQABgAIAAAAIQAo9S0J4gAAAAoB&#10;AAAPAAAAAAAAAAAAAAAAAJYEAABkcnMvZG93bnJldi54bWxQSwUGAAAAAAQABADzAAAApQUAAAAA&#10;" fillcolor="window" stroked="f" strokeweight=".5pt">
                <v:textbox>
                  <w:txbxContent>
                    <w:p w14:paraId="1C5C1EFF" w14:textId="77777777" w:rsidR="0064648E" w:rsidRPr="001277C2" w:rsidRDefault="0064648E" w:rsidP="0064648E">
                      <w:pPr>
                        <w:spacing w:after="0"/>
                        <w:rPr>
                          <w:color w:val="808080" w:themeColor="background1" w:themeShade="80"/>
                          <w:sz w:val="20"/>
                          <w:szCs w:val="20"/>
                        </w:rPr>
                      </w:pPr>
                      <w:r w:rsidRPr="00953498">
                        <w:rPr>
                          <w:color w:val="808080" w:themeColor="background1" w:themeShade="80"/>
                          <w:sz w:val="20"/>
                          <w:szCs w:val="20"/>
                        </w:rPr>
                        <w:t>Say the word, sound the word, say the word.</w:t>
                      </w:r>
                    </w:p>
                    <w:p w14:paraId="151DDFC7" w14:textId="77777777" w:rsidR="0064648E" w:rsidRPr="00953498" w:rsidRDefault="0064648E" w:rsidP="0064648E">
                      <w:pPr>
                        <w:rPr>
                          <w:color w:val="808080" w:themeColor="background1" w:themeShade="80"/>
                          <w:sz w:val="20"/>
                          <w:szCs w:val="20"/>
                        </w:rPr>
                      </w:pPr>
                    </w:p>
                  </w:txbxContent>
                </v:textbox>
              </v:shape>
            </w:pict>
          </mc:Fallback>
        </mc:AlternateContent>
      </w:r>
    </w:p>
    <w:p w14:paraId="44CF3249" w14:textId="3A1C35CC" w:rsidR="0064648E" w:rsidRPr="0064648E" w:rsidRDefault="0064648E" w:rsidP="00165DC1">
      <w:pPr>
        <w:pStyle w:val="ListParagraph"/>
        <w:numPr>
          <w:ilvl w:val="0"/>
          <w:numId w:val="85"/>
        </w:numPr>
        <w:rPr>
          <w:rFonts w:ascii="Comic Sans MS" w:hAnsi="Comic Sans MS"/>
          <w:sz w:val="36"/>
          <w:szCs w:val="28"/>
        </w:rPr>
      </w:pPr>
    </w:p>
    <w:p w14:paraId="45886F3E" w14:textId="45205453" w:rsidR="0064648E" w:rsidRDefault="00696B2C" w:rsidP="0064648E">
      <w:pPr>
        <w:pStyle w:val="ListParagraph"/>
      </w:pPr>
      <w:r w:rsidRPr="00E136BB">
        <w:rPr>
          <w:rFonts w:ascii="Comic Sans MS" w:hAnsi="Comic Sans MS"/>
          <w:noProof/>
          <w:sz w:val="48"/>
        </w:rPr>
        <w:drawing>
          <wp:anchor distT="0" distB="0" distL="114300" distR="114300" simplePos="0" relativeHeight="253542400" behindDoc="0" locked="0" layoutInCell="1" allowOverlap="1" wp14:anchorId="7132C116" wp14:editId="4E9D7D76">
            <wp:simplePos x="0" y="0"/>
            <wp:positionH relativeFrom="margin">
              <wp:posOffset>811530</wp:posOffset>
            </wp:positionH>
            <wp:positionV relativeFrom="paragraph">
              <wp:posOffset>76835</wp:posOffset>
            </wp:positionV>
            <wp:extent cx="731520" cy="884499"/>
            <wp:effectExtent l="0" t="0" r="0" b="0"/>
            <wp:wrapNone/>
            <wp:docPr id="595509305" name="Picture 595509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731520" cy="8844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BF440F" w14:textId="163D34D4" w:rsidR="00EA3850" w:rsidRDefault="00EA3850" w:rsidP="0064648E">
      <w:pPr>
        <w:pStyle w:val="ListParagraph"/>
      </w:pPr>
    </w:p>
    <w:tbl>
      <w:tblPr>
        <w:tblStyle w:val="TableGrid"/>
        <w:tblpPr w:leftFromText="180" w:rightFromText="180" w:vertAnchor="text" w:horzAnchor="page" w:tblpX="3410" w:tblpY="7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41"/>
        <w:gridCol w:w="794"/>
        <w:gridCol w:w="907"/>
        <w:gridCol w:w="1928"/>
      </w:tblGrid>
      <w:tr w:rsidR="00696B2C" w:rsidRPr="00953498" w14:paraId="7B344035" w14:textId="77777777" w:rsidTr="00696B2C">
        <w:trPr>
          <w:trHeight w:val="794"/>
        </w:trPr>
        <w:tc>
          <w:tcPr>
            <w:tcW w:w="2041" w:type="dxa"/>
            <w:tcBorders>
              <w:top w:val="single" w:sz="4" w:space="0" w:color="FFFFFF" w:themeColor="background1"/>
              <w:left w:val="single" w:sz="4" w:space="0" w:color="FFFFFF" w:themeColor="background1"/>
              <w:bottom w:val="single" w:sz="4" w:space="0" w:color="FFFFFF" w:themeColor="background1"/>
            </w:tcBorders>
            <w:shd w:val="clear" w:color="auto" w:fill="auto"/>
          </w:tcPr>
          <w:p w14:paraId="6B0E0E7D" w14:textId="77777777" w:rsidR="00696B2C" w:rsidRPr="00EA3850" w:rsidRDefault="00696B2C" w:rsidP="00696B2C">
            <w:pPr>
              <w:pStyle w:val="ListParagraph"/>
              <w:ind w:left="0"/>
              <w:jc w:val="center"/>
              <w:rPr>
                <w:rFonts w:ascii="Comic Sans MS" w:hAnsi="Comic Sans MS"/>
                <w:spacing w:val="40"/>
                <w:sz w:val="52"/>
                <w:szCs w:val="52"/>
              </w:rPr>
            </w:pPr>
            <w:r w:rsidRPr="00696B2C">
              <w:rPr>
                <w:rFonts w:ascii="Comic Sans MS" w:hAnsi="Comic Sans MS"/>
                <w:color w:val="7F7F7F" w:themeColor="text1" w:themeTint="80"/>
                <w:spacing w:val="40"/>
                <w:sz w:val="52"/>
                <w:szCs w:val="52"/>
              </w:rPr>
              <w:t>t</w:t>
            </w:r>
            <w:r w:rsidRPr="00696B2C">
              <w:rPr>
                <w:rFonts w:ascii="Comic Sans MS" w:hAnsi="Comic Sans MS"/>
                <w:spacing w:val="40"/>
                <w:sz w:val="52"/>
                <w:szCs w:val="52"/>
              </w:rPr>
              <w:t>ea</w:t>
            </w:r>
          </w:p>
        </w:tc>
        <w:tc>
          <w:tcPr>
            <w:tcW w:w="794" w:type="dxa"/>
            <w:shd w:val="clear" w:color="auto" w:fill="ECF3FA"/>
          </w:tcPr>
          <w:p w14:paraId="154EB7FD" w14:textId="77777777" w:rsidR="00696B2C" w:rsidRPr="00EA3850" w:rsidRDefault="00696B2C" w:rsidP="00696B2C">
            <w:pPr>
              <w:pStyle w:val="ListParagraph"/>
              <w:ind w:left="0"/>
              <w:jc w:val="center"/>
              <w:rPr>
                <w:rFonts w:ascii="Comic Sans MS" w:hAnsi="Comic Sans MS"/>
                <w:spacing w:val="40"/>
                <w:sz w:val="52"/>
                <w:szCs w:val="52"/>
              </w:rPr>
            </w:pPr>
            <w:r w:rsidRPr="00E41D29">
              <w:rPr>
                <w:rFonts w:ascii="Comic Sans MS" w:hAnsi="Comic Sans MS"/>
                <w:color w:val="595959" w:themeColor="text1" w:themeTint="A6"/>
                <w:spacing w:val="40"/>
                <w:sz w:val="52"/>
                <w:szCs w:val="52"/>
              </w:rPr>
              <w:t>t</w:t>
            </w:r>
          </w:p>
        </w:tc>
        <w:tc>
          <w:tcPr>
            <w:tcW w:w="907" w:type="dxa"/>
            <w:shd w:val="clear" w:color="auto" w:fill="FFFAEB"/>
          </w:tcPr>
          <w:p w14:paraId="07F53204" w14:textId="77777777" w:rsidR="00696B2C" w:rsidRPr="00E41D29" w:rsidRDefault="00696B2C" w:rsidP="00696B2C">
            <w:pPr>
              <w:pStyle w:val="ListParagraph"/>
              <w:ind w:left="0"/>
              <w:jc w:val="center"/>
              <w:rPr>
                <w:rFonts w:ascii="Comic Sans MS" w:hAnsi="Comic Sans MS"/>
                <w:spacing w:val="40"/>
                <w:sz w:val="52"/>
                <w:szCs w:val="52"/>
              </w:rPr>
            </w:pPr>
            <w:r w:rsidRPr="00E41D29">
              <w:rPr>
                <w:rFonts w:ascii="Comic Sans MS" w:hAnsi="Comic Sans MS"/>
                <w:spacing w:val="40"/>
                <w:sz w:val="52"/>
                <w:szCs w:val="52"/>
              </w:rPr>
              <w:t>ea</w:t>
            </w:r>
          </w:p>
        </w:tc>
        <w:tc>
          <w:tcPr>
            <w:tcW w:w="1928" w:type="dxa"/>
            <w:tcBorders>
              <w:top w:val="single" w:sz="4" w:space="0" w:color="FFFFFF" w:themeColor="background1"/>
              <w:bottom w:val="single" w:sz="4" w:space="0" w:color="FFFFFF" w:themeColor="background1"/>
              <w:right w:val="single" w:sz="4" w:space="0" w:color="FFFFFF" w:themeColor="background1"/>
            </w:tcBorders>
            <w:shd w:val="clear" w:color="auto" w:fill="auto"/>
          </w:tcPr>
          <w:p w14:paraId="648C7368" w14:textId="107D4A31" w:rsidR="00696B2C" w:rsidRPr="00EA3850" w:rsidRDefault="00696B2C" w:rsidP="00696B2C">
            <w:pPr>
              <w:pStyle w:val="ListParagraph"/>
              <w:ind w:left="0"/>
              <w:jc w:val="center"/>
              <w:rPr>
                <w:rFonts w:ascii="Comic Sans MS" w:hAnsi="Comic Sans MS"/>
                <w:spacing w:val="40"/>
                <w:sz w:val="52"/>
                <w:szCs w:val="52"/>
              </w:rPr>
            </w:pPr>
            <w:r w:rsidRPr="00696B2C">
              <w:rPr>
                <w:rFonts w:ascii="Comic Sans MS" w:hAnsi="Comic Sans MS"/>
                <w:color w:val="7F7F7F" w:themeColor="text1" w:themeTint="80"/>
                <w:spacing w:val="40"/>
                <w:sz w:val="52"/>
                <w:szCs w:val="52"/>
              </w:rPr>
              <w:t>t</w:t>
            </w:r>
            <w:r w:rsidRPr="00696B2C">
              <w:rPr>
                <w:rFonts w:ascii="Comic Sans MS" w:hAnsi="Comic Sans MS"/>
                <w:spacing w:val="40"/>
                <w:sz w:val="52"/>
                <w:szCs w:val="52"/>
              </w:rPr>
              <w:t>ea</w:t>
            </w:r>
          </w:p>
        </w:tc>
      </w:tr>
    </w:tbl>
    <w:p w14:paraId="4B0148CB" w14:textId="7E6F9F75" w:rsidR="0064648E" w:rsidRPr="00696B2C" w:rsidRDefault="0064648E" w:rsidP="00696B2C">
      <w:pPr>
        <w:rPr>
          <w:rFonts w:ascii="Comic Sans MS" w:hAnsi="Comic Sans MS"/>
          <w:spacing w:val="40"/>
          <w:sz w:val="52"/>
          <w:szCs w:val="52"/>
        </w:rPr>
      </w:pPr>
      <w:r w:rsidRPr="00696B2C">
        <w:rPr>
          <w:rFonts w:ascii="Comic Sans MS" w:hAnsi="Comic Sans MS"/>
          <w:spacing w:val="40"/>
          <w:sz w:val="52"/>
          <w:szCs w:val="52"/>
        </w:rPr>
        <w:tab/>
      </w:r>
      <w:r w:rsidRPr="00696B2C">
        <w:rPr>
          <w:rFonts w:ascii="Comic Sans MS" w:hAnsi="Comic Sans MS"/>
          <w:spacing w:val="40"/>
          <w:sz w:val="52"/>
          <w:szCs w:val="52"/>
        </w:rPr>
        <w:tab/>
      </w:r>
      <w:r w:rsidR="00CD55B4" w:rsidRPr="00696B2C">
        <w:rPr>
          <w:rFonts w:ascii="Comic Sans MS" w:hAnsi="Comic Sans MS"/>
          <w:spacing w:val="40"/>
          <w:sz w:val="52"/>
          <w:szCs w:val="52"/>
        </w:rPr>
        <w:t xml:space="preserve"> </w:t>
      </w:r>
    </w:p>
    <w:p w14:paraId="3882AB8D" w14:textId="1B454650" w:rsidR="0064648E" w:rsidRPr="00953498" w:rsidRDefault="00696B2C" w:rsidP="0064648E">
      <w:pPr>
        <w:pStyle w:val="ListParagraph"/>
        <w:rPr>
          <w:rFonts w:ascii="Comic Sans MS" w:hAnsi="Comic Sans MS"/>
          <w:spacing w:val="40"/>
          <w:sz w:val="52"/>
          <w:szCs w:val="52"/>
        </w:rPr>
      </w:pPr>
      <w:r w:rsidRPr="00E136BB">
        <w:rPr>
          <w:rFonts w:ascii="Comic Sans MS" w:hAnsi="Comic Sans MS"/>
          <w:noProof/>
          <w:sz w:val="48"/>
          <w:lang w:eastAsia="en-AU"/>
        </w:rPr>
        <w:drawing>
          <wp:anchor distT="0" distB="0" distL="114300" distR="114300" simplePos="0" relativeHeight="253548544" behindDoc="0" locked="0" layoutInCell="1" allowOverlap="1" wp14:anchorId="6BE4E382" wp14:editId="3FD55920">
            <wp:simplePos x="0" y="0"/>
            <wp:positionH relativeFrom="margin">
              <wp:posOffset>629844</wp:posOffset>
            </wp:positionH>
            <wp:positionV relativeFrom="paragraph">
              <wp:posOffset>283845</wp:posOffset>
            </wp:positionV>
            <wp:extent cx="830580" cy="857192"/>
            <wp:effectExtent l="0" t="0" r="7620" b="635"/>
            <wp:wrapNone/>
            <wp:docPr id="326729087" name="Picture 326729087" descr="A picture containing hanger,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Picture 556" descr="A picture containing hanger, scissors&#10;&#10;Description automatically generated"/>
                    <pic:cNvPicPr/>
                  </pic:nvPicPr>
                  <pic:blipFill>
                    <a:blip r:embed="rId290">
                      <a:extLst>
                        <a:ext uri="{28A0092B-C50C-407E-A947-70E740481C1C}">
                          <a14:useLocalDpi xmlns:a14="http://schemas.microsoft.com/office/drawing/2010/main" val="0"/>
                        </a:ext>
                      </a:extLst>
                    </a:blip>
                    <a:stretch>
                      <a:fillRect/>
                    </a:stretch>
                  </pic:blipFill>
                  <pic:spPr>
                    <a:xfrm>
                      <a:off x="0" y="0"/>
                      <a:ext cx="830580" cy="857192"/>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2758" w:tblpY="-7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08"/>
        <w:gridCol w:w="794"/>
        <w:gridCol w:w="907"/>
        <w:gridCol w:w="737"/>
        <w:gridCol w:w="2381"/>
      </w:tblGrid>
      <w:tr w:rsidR="00696B2C" w:rsidRPr="00953498" w14:paraId="7AC9AB5E" w14:textId="77777777" w:rsidTr="00C80EC5">
        <w:trPr>
          <w:trHeight w:val="794"/>
        </w:trPr>
        <w:tc>
          <w:tcPr>
            <w:tcW w:w="2608" w:type="dxa"/>
            <w:tcBorders>
              <w:top w:val="single" w:sz="4" w:space="0" w:color="FFFFFF" w:themeColor="background1"/>
              <w:left w:val="single" w:sz="4" w:space="0" w:color="FFFFFF" w:themeColor="background1"/>
              <w:bottom w:val="single" w:sz="4" w:space="0" w:color="FFFFFF" w:themeColor="background1"/>
            </w:tcBorders>
            <w:shd w:val="clear" w:color="auto" w:fill="auto"/>
          </w:tcPr>
          <w:p w14:paraId="5D6677D9" w14:textId="77777777" w:rsidR="00696B2C" w:rsidRDefault="00696B2C" w:rsidP="00696B2C">
            <w:pPr>
              <w:pStyle w:val="ListParagraph"/>
              <w:ind w:left="0" w:firstLine="459"/>
              <w:jc w:val="center"/>
              <w:rPr>
                <w:rFonts w:ascii="Comic Sans MS" w:hAnsi="Comic Sans MS"/>
                <w:spacing w:val="40"/>
                <w:sz w:val="52"/>
                <w:szCs w:val="52"/>
              </w:rPr>
            </w:pPr>
            <w:r w:rsidRPr="00696B2C">
              <w:rPr>
                <w:rFonts w:ascii="Comic Sans MS" w:hAnsi="Comic Sans MS"/>
                <w:color w:val="7F7F7F" w:themeColor="text1" w:themeTint="80"/>
                <w:spacing w:val="40"/>
                <w:sz w:val="52"/>
                <w:szCs w:val="52"/>
              </w:rPr>
              <w:t>r</w:t>
            </w:r>
            <w:r w:rsidRPr="00696B2C">
              <w:rPr>
                <w:rFonts w:ascii="Comic Sans MS" w:hAnsi="Comic Sans MS"/>
                <w:spacing w:val="40"/>
                <w:sz w:val="52"/>
                <w:szCs w:val="52"/>
              </w:rPr>
              <w:t>ea</w:t>
            </w:r>
            <w:r w:rsidRPr="00696B2C">
              <w:rPr>
                <w:rFonts w:ascii="Comic Sans MS" w:hAnsi="Comic Sans MS"/>
                <w:color w:val="7F7F7F" w:themeColor="text1" w:themeTint="80"/>
                <w:spacing w:val="40"/>
                <w:sz w:val="52"/>
                <w:szCs w:val="52"/>
              </w:rPr>
              <w:t>d</w:t>
            </w:r>
          </w:p>
        </w:tc>
        <w:tc>
          <w:tcPr>
            <w:tcW w:w="794" w:type="dxa"/>
            <w:shd w:val="clear" w:color="auto" w:fill="ECF3FA"/>
            <w:vAlign w:val="center"/>
          </w:tcPr>
          <w:p w14:paraId="3F109B2C" w14:textId="76D1ED11" w:rsidR="00696B2C" w:rsidRPr="00953498" w:rsidRDefault="00C80EC5" w:rsidP="00696B2C">
            <w:pPr>
              <w:pStyle w:val="ListParagraph"/>
              <w:ind w:left="0" w:hanging="229"/>
              <w:jc w:val="center"/>
              <w:rPr>
                <w:rFonts w:ascii="Comic Sans MS" w:hAnsi="Comic Sans MS"/>
                <w:spacing w:val="40"/>
                <w:sz w:val="52"/>
                <w:szCs w:val="52"/>
              </w:rPr>
            </w:pPr>
            <w:r>
              <w:rPr>
                <w:rFonts w:ascii="Comic Sans MS" w:hAnsi="Comic Sans MS"/>
                <w:color w:val="595959" w:themeColor="text1" w:themeTint="A6"/>
                <w:spacing w:val="40"/>
                <w:sz w:val="52"/>
                <w:szCs w:val="52"/>
              </w:rPr>
              <w:t xml:space="preserve"> </w:t>
            </w:r>
            <w:r w:rsidR="00696B2C" w:rsidRPr="00E41D29">
              <w:rPr>
                <w:rFonts w:ascii="Comic Sans MS" w:hAnsi="Comic Sans MS"/>
                <w:color w:val="595959" w:themeColor="text1" w:themeTint="A6"/>
                <w:spacing w:val="40"/>
                <w:sz w:val="52"/>
                <w:szCs w:val="52"/>
              </w:rPr>
              <w:t>r</w:t>
            </w:r>
          </w:p>
        </w:tc>
        <w:tc>
          <w:tcPr>
            <w:tcW w:w="907" w:type="dxa"/>
            <w:shd w:val="clear" w:color="auto" w:fill="FFFAEB"/>
          </w:tcPr>
          <w:p w14:paraId="7B1DAA91" w14:textId="77777777" w:rsidR="00696B2C" w:rsidRPr="00953498" w:rsidRDefault="00696B2C" w:rsidP="00696B2C">
            <w:pPr>
              <w:pStyle w:val="ListParagraph"/>
              <w:ind w:left="0" w:hanging="229"/>
              <w:jc w:val="center"/>
              <w:rPr>
                <w:rFonts w:ascii="Comic Sans MS" w:hAnsi="Comic Sans MS"/>
                <w:spacing w:val="40"/>
                <w:sz w:val="52"/>
                <w:szCs w:val="52"/>
              </w:rPr>
            </w:pPr>
            <w:r>
              <w:rPr>
                <w:rFonts w:ascii="Comic Sans MS" w:hAnsi="Comic Sans MS"/>
                <w:spacing w:val="40"/>
                <w:sz w:val="52"/>
                <w:szCs w:val="52"/>
              </w:rPr>
              <w:t xml:space="preserve"> ea</w:t>
            </w:r>
          </w:p>
        </w:tc>
        <w:tc>
          <w:tcPr>
            <w:tcW w:w="737" w:type="dxa"/>
            <w:shd w:val="clear" w:color="auto" w:fill="ECF3FA"/>
          </w:tcPr>
          <w:p w14:paraId="3C2576BC" w14:textId="77777777" w:rsidR="00696B2C" w:rsidRPr="00953498" w:rsidRDefault="00696B2C" w:rsidP="00696B2C">
            <w:pPr>
              <w:pStyle w:val="ListParagraph"/>
              <w:ind w:left="0" w:hanging="229"/>
              <w:jc w:val="center"/>
              <w:rPr>
                <w:rFonts w:ascii="Comic Sans MS" w:hAnsi="Comic Sans MS"/>
                <w:spacing w:val="40"/>
                <w:sz w:val="52"/>
                <w:szCs w:val="52"/>
              </w:rPr>
            </w:pPr>
            <w:r>
              <w:rPr>
                <w:rFonts w:ascii="Comic Sans MS" w:hAnsi="Comic Sans MS"/>
                <w:spacing w:val="40"/>
                <w:sz w:val="52"/>
                <w:szCs w:val="52"/>
              </w:rPr>
              <w:t xml:space="preserve"> </w:t>
            </w:r>
            <w:r w:rsidRPr="00E41D29">
              <w:rPr>
                <w:rFonts w:ascii="Comic Sans MS" w:hAnsi="Comic Sans MS"/>
                <w:color w:val="595959" w:themeColor="text1" w:themeTint="A6"/>
                <w:spacing w:val="40"/>
                <w:sz w:val="52"/>
                <w:szCs w:val="52"/>
              </w:rPr>
              <w:t>d</w:t>
            </w:r>
          </w:p>
        </w:tc>
        <w:tc>
          <w:tcPr>
            <w:tcW w:w="2381" w:type="dxa"/>
            <w:tcBorders>
              <w:top w:val="single" w:sz="4" w:space="0" w:color="FFFFFF" w:themeColor="background1"/>
              <w:bottom w:val="single" w:sz="4" w:space="0" w:color="FFFFFF" w:themeColor="background1"/>
              <w:right w:val="single" w:sz="4" w:space="0" w:color="FFFFFF" w:themeColor="background1"/>
            </w:tcBorders>
            <w:shd w:val="clear" w:color="auto" w:fill="auto"/>
          </w:tcPr>
          <w:p w14:paraId="0448E018" w14:textId="4C85EF6B" w:rsidR="00696B2C" w:rsidRDefault="00696B2C" w:rsidP="00696B2C">
            <w:pPr>
              <w:pStyle w:val="ListParagraph"/>
              <w:ind w:left="0" w:hanging="229"/>
              <w:jc w:val="center"/>
              <w:rPr>
                <w:rFonts w:ascii="Comic Sans MS" w:hAnsi="Comic Sans MS"/>
                <w:spacing w:val="40"/>
                <w:sz w:val="52"/>
                <w:szCs w:val="52"/>
              </w:rPr>
            </w:pPr>
            <w:r>
              <w:rPr>
                <w:rFonts w:ascii="Comic Sans MS" w:hAnsi="Comic Sans MS"/>
                <w:color w:val="7F7F7F" w:themeColor="text1" w:themeTint="80"/>
                <w:spacing w:val="40"/>
                <w:sz w:val="52"/>
                <w:szCs w:val="52"/>
              </w:rPr>
              <w:t>r</w:t>
            </w:r>
            <w:r>
              <w:rPr>
                <w:rFonts w:ascii="Comic Sans MS" w:hAnsi="Comic Sans MS"/>
                <w:spacing w:val="40"/>
                <w:sz w:val="52"/>
                <w:szCs w:val="52"/>
              </w:rPr>
              <w:t>ea</w:t>
            </w:r>
            <w:r>
              <w:rPr>
                <w:rFonts w:ascii="Comic Sans MS" w:hAnsi="Comic Sans MS"/>
                <w:color w:val="7F7F7F" w:themeColor="text1" w:themeTint="80"/>
                <w:spacing w:val="40"/>
                <w:sz w:val="52"/>
                <w:szCs w:val="52"/>
              </w:rPr>
              <w:t>d</w:t>
            </w:r>
          </w:p>
        </w:tc>
      </w:tr>
    </w:tbl>
    <w:tbl>
      <w:tblPr>
        <w:tblStyle w:val="TableGrid"/>
        <w:tblpPr w:leftFromText="180" w:rightFromText="180" w:vertAnchor="text" w:horzAnchor="page" w:tblpX="3061" w:tblpY="149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24"/>
        <w:gridCol w:w="794"/>
        <w:gridCol w:w="907"/>
        <w:gridCol w:w="850"/>
        <w:gridCol w:w="2438"/>
      </w:tblGrid>
      <w:tr w:rsidR="00696B2C" w:rsidRPr="00953498" w14:paraId="4C2196B5" w14:textId="77777777" w:rsidTr="00C80EC5">
        <w:trPr>
          <w:trHeight w:val="794"/>
        </w:trPr>
        <w:tc>
          <w:tcPr>
            <w:tcW w:w="2324" w:type="dxa"/>
            <w:tcBorders>
              <w:top w:val="single" w:sz="4" w:space="0" w:color="FFFFFF" w:themeColor="background1"/>
              <w:left w:val="single" w:sz="4" w:space="0" w:color="FFFFFF" w:themeColor="background1"/>
              <w:bottom w:val="single" w:sz="4" w:space="0" w:color="FFFFFF" w:themeColor="background1"/>
            </w:tcBorders>
            <w:shd w:val="clear" w:color="auto" w:fill="auto"/>
          </w:tcPr>
          <w:p w14:paraId="3794963B" w14:textId="281F25ED" w:rsidR="00696B2C" w:rsidRDefault="00696B2C" w:rsidP="00696B2C">
            <w:pPr>
              <w:pStyle w:val="ListParagraph"/>
              <w:ind w:left="0" w:firstLine="176"/>
              <w:jc w:val="center"/>
              <w:rPr>
                <w:rFonts w:ascii="Comic Sans MS" w:hAnsi="Comic Sans MS"/>
                <w:spacing w:val="40"/>
                <w:sz w:val="52"/>
                <w:szCs w:val="52"/>
              </w:rPr>
            </w:pPr>
            <w:r>
              <w:rPr>
                <w:rFonts w:ascii="Comic Sans MS" w:hAnsi="Comic Sans MS"/>
                <w:color w:val="7F7F7F" w:themeColor="text1" w:themeTint="80"/>
                <w:spacing w:val="40"/>
                <w:sz w:val="52"/>
                <w:szCs w:val="52"/>
              </w:rPr>
              <w:t>b</w:t>
            </w:r>
            <w:r>
              <w:rPr>
                <w:rFonts w:ascii="Comic Sans MS" w:hAnsi="Comic Sans MS"/>
                <w:spacing w:val="40"/>
                <w:sz w:val="52"/>
                <w:szCs w:val="52"/>
              </w:rPr>
              <w:t>ea</w:t>
            </w:r>
            <w:r>
              <w:rPr>
                <w:rFonts w:ascii="Comic Sans MS" w:hAnsi="Comic Sans MS"/>
                <w:color w:val="7F7F7F" w:themeColor="text1" w:themeTint="80"/>
                <w:spacing w:val="40"/>
                <w:sz w:val="52"/>
                <w:szCs w:val="52"/>
              </w:rPr>
              <w:t>ns</w:t>
            </w:r>
          </w:p>
        </w:tc>
        <w:tc>
          <w:tcPr>
            <w:tcW w:w="794" w:type="dxa"/>
            <w:shd w:val="clear" w:color="auto" w:fill="ECF3FA"/>
          </w:tcPr>
          <w:p w14:paraId="5A542AC7" w14:textId="77777777" w:rsidR="00696B2C" w:rsidRPr="00953498" w:rsidRDefault="00696B2C" w:rsidP="00696B2C">
            <w:pPr>
              <w:pStyle w:val="ListParagraph"/>
              <w:ind w:left="0" w:hanging="148"/>
              <w:jc w:val="center"/>
              <w:rPr>
                <w:rFonts w:ascii="Comic Sans MS" w:hAnsi="Comic Sans MS"/>
                <w:spacing w:val="40"/>
                <w:sz w:val="52"/>
                <w:szCs w:val="52"/>
              </w:rPr>
            </w:pPr>
            <w:r w:rsidRPr="00E41D29">
              <w:rPr>
                <w:rFonts w:ascii="Comic Sans MS" w:hAnsi="Comic Sans MS"/>
                <w:color w:val="595959" w:themeColor="text1" w:themeTint="A6"/>
                <w:spacing w:val="40"/>
                <w:sz w:val="52"/>
                <w:szCs w:val="52"/>
              </w:rPr>
              <w:t>b</w:t>
            </w:r>
          </w:p>
        </w:tc>
        <w:tc>
          <w:tcPr>
            <w:tcW w:w="907" w:type="dxa"/>
            <w:shd w:val="clear" w:color="auto" w:fill="FFFAEB"/>
          </w:tcPr>
          <w:p w14:paraId="69F9E9DC" w14:textId="77777777" w:rsidR="00696B2C" w:rsidRPr="00953498" w:rsidRDefault="00696B2C" w:rsidP="00696B2C">
            <w:pPr>
              <w:pStyle w:val="ListParagraph"/>
              <w:ind w:left="0" w:hanging="148"/>
              <w:jc w:val="center"/>
              <w:rPr>
                <w:rFonts w:ascii="Comic Sans MS" w:hAnsi="Comic Sans MS"/>
                <w:spacing w:val="40"/>
                <w:sz w:val="52"/>
                <w:szCs w:val="52"/>
              </w:rPr>
            </w:pPr>
            <w:r>
              <w:rPr>
                <w:rFonts w:ascii="Comic Sans MS" w:hAnsi="Comic Sans MS"/>
                <w:spacing w:val="40"/>
                <w:sz w:val="52"/>
                <w:szCs w:val="52"/>
              </w:rPr>
              <w:t xml:space="preserve"> ea</w:t>
            </w:r>
          </w:p>
        </w:tc>
        <w:tc>
          <w:tcPr>
            <w:tcW w:w="850" w:type="dxa"/>
            <w:shd w:val="clear" w:color="auto" w:fill="ECF3FA"/>
          </w:tcPr>
          <w:p w14:paraId="338D8765" w14:textId="77777777" w:rsidR="00696B2C" w:rsidRDefault="00696B2C" w:rsidP="00696B2C">
            <w:pPr>
              <w:pStyle w:val="ListParagraph"/>
              <w:ind w:left="0" w:hanging="229"/>
              <w:jc w:val="center"/>
              <w:rPr>
                <w:rFonts w:ascii="Comic Sans MS" w:hAnsi="Comic Sans MS"/>
                <w:spacing w:val="40"/>
                <w:sz w:val="52"/>
                <w:szCs w:val="52"/>
              </w:rPr>
            </w:pPr>
            <w:r>
              <w:rPr>
                <w:rFonts w:ascii="Comic Sans MS" w:hAnsi="Comic Sans MS"/>
                <w:spacing w:val="40"/>
                <w:sz w:val="52"/>
                <w:szCs w:val="52"/>
              </w:rPr>
              <w:t xml:space="preserve"> </w:t>
            </w:r>
            <w:r w:rsidRPr="00E41D29">
              <w:rPr>
                <w:rFonts w:ascii="Comic Sans MS" w:hAnsi="Comic Sans MS"/>
                <w:color w:val="595959" w:themeColor="text1" w:themeTint="A6"/>
                <w:spacing w:val="40"/>
                <w:sz w:val="52"/>
                <w:szCs w:val="52"/>
              </w:rPr>
              <w:t>ns</w:t>
            </w:r>
          </w:p>
        </w:tc>
        <w:tc>
          <w:tcPr>
            <w:tcW w:w="2438" w:type="dxa"/>
            <w:tcBorders>
              <w:top w:val="single" w:sz="4" w:space="0" w:color="FFFFFF" w:themeColor="background1"/>
              <w:bottom w:val="single" w:sz="4" w:space="0" w:color="FFFFFF" w:themeColor="background1"/>
              <w:right w:val="single" w:sz="4" w:space="0" w:color="FFFFFF" w:themeColor="background1"/>
            </w:tcBorders>
            <w:shd w:val="clear" w:color="auto" w:fill="auto"/>
          </w:tcPr>
          <w:p w14:paraId="57900BCD" w14:textId="77777777" w:rsidR="00696B2C" w:rsidRDefault="00696B2C" w:rsidP="00696B2C">
            <w:pPr>
              <w:pStyle w:val="ListParagraph"/>
              <w:ind w:left="0" w:hanging="229"/>
              <w:jc w:val="center"/>
              <w:rPr>
                <w:rFonts w:ascii="Comic Sans MS" w:hAnsi="Comic Sans MS"/>
                <w:spacing w:val="40"/>
                <w:sz w:val="52"/>
                <w:szCs w:val="52"/>
              </w:rPr>
            </w:pPr>
            <w:r>
              <w:rPr>
                <w:rFonts w:ascii="Comic Sans MS" w:hAnsi="Comic Sans MS"/>
                <w:color w:val="7F7F7F" w:themeColor="text1" w:themeTint="80"/>
                <w:spacing w:val="40"/>
                <w:sz w:val="52"/>
                <w:szCs w:val="52"/>
              </w:rPr>
              <w:t>b</w:t>
            </w:r>
            <w:r>
              <w:rPr>
                <w:rFonts w:ascii="Comic Sans MS" w:hAnsi="Comic Sans MS"/>
                <w:spacing w:val="40"/>
                <w:sz w:val="52"/>
                <w:szCs w:val="52"/>
              </w:rPr>
              <w:t>ea</w:t>
            </w:r>
            <w:r>
              <w:rPr>
                <w:rFonts w:ascii="Comic Sans MS" w:hAnsi="Comic Sans MS"/>
                <w:color w:val="7F7F7F" w:themeColor="text1" w:themeTint="80"/>
                <w:spacing w:val="40"/>
                <w:sz w:val="52"/>
                <w:szCs w:val="52"/>
              </w:rPr>
              <w:t>ns</w:t>
            </w:r>
          </w:p>
        </w:tc>
      </w:tr>
    </w:tbl>
    <w:p w14:paraId="256FC6E3" w14:textId="493EA839" w:rsidR="0064648E" w:rsidRDefault="00696B2C" w:rsidP="00696B2C">
      <w:pPr>
        <w:pStyle w:val="ListParagraph"/>
        <w:ind w:left="1440"/>
        <w:rPr>
          <w:rFonts w:ascii="Comic Sans MS" w:hAnsi="Comic Sans MS"/>
          <w:color w:val="7F7F7F" w:themeColor="text1" w:themeTint="80"/>
          <w:spacing w:val="40"/>
          <w:sz w:val="52"/>
          <w:szCs w:val="52"/>
        </w:rPr>
      </w:pPr>
      <w:r>
        <w:rPr>
          <w:noProof/>
        </w:rPr>
        <w:drawing>
          <wp:anchor distT="0" distB="0" distL="114300" distR="114300" simplePos="0" relativeHeight="253898752" behindDoc="0" locked="0" layoutInCell="1" allowOverlap="1" wp14:anchorId="783AC1C7" wp14:editId="4BD13474">
            <wp:simplePos x="0" y="0"/>
            <wp:positionH relativeFrom="column">
              <wp:posOffset>179070</wp:posOffset>
            </wp:positionH>
            <wp:positionV relativeFrom="paragraph">
              <wp:posOffset>927735</wp:posOffset>
            </wp:positionV>
            <wp:extent cx="1264920" cy="619760"/>
            <wp:effectExtent l="0" t="0" r="0" b="8890"/>
            <wp:wrapNone/>
            <wp:docPr id="1655381951" name="Picture 165538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264920"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3850">
        <w:rPr>
          <w:rFonts w:ascii="Comic Sans MS" w:hAnsi="Comic Sans MS"/>
          <w:color w:val="7F7F7F" w:themeColor="text1" w:themeTint="80"/>
          <w:spacing w:val="40"/>
          <w:sz w:val="52"/>
          <w:szCs w:val="52"/>
        </w:rPr>
        <w:t xml:space="preserve"> </w:t>
      </w:r>
      <w:r w:rsidR="001D6DC6">
        <w:rPr>
          <w:rFonts w:ascii="Comic Sans MS" w:hAnsi="Comic Sans MS"/>
          <w:color w:val="7F7F7F" w:themeColor="text1" w:themeTint="80"/>
          <w:spacing w:val="40"/>
          <w:sz w:val="52"/>
          <w:szCs w:val="52"/>
        </w:rPr>
        <w:t xml:space="preserve"> </w:t>
      </w:r>
      <w:r w:rsidR="00EA3850">
        <w:rPr>
          <w:rFonts w:ascii="Comic Sans MS" w:hAnsi="Comic Sans MS"/>
          <w:color w:val="7F7F7F" w:themeColor="text1" w:themeTint="80"/>
          <w:spacing w:val="40"/>
          <w:sz w:val="52"/>
          <w:szCs w:val="52"/>
        </w:rPr>
        <w:t xml:space="preserve"> </w:t>
      </w:r>
      <w:r w:rsidR="0064648E" w:rsidRPr="00953498">
        <w:rPr>
          <w:rFonts w:ascii="Comic Sans MS" w:hAnsi="Comic Sans MS"/>
          <w:spacing w:val="40"/>
          <w:sz w:val="52"/>
          <w:szCs w:val="52"/>
        </w:rPr>
        <w:tab/>
      </w:r>
      <w:r w:rsidR="0064648E">
        <w:rPr>
          <w:rFonts w:ascii="Comic Sans MS" w:hAnsi="Comic Sans MS"/>
          <w:color w:val="7F7F7F" w:themeColor="text1" w:themeTint="80"/>
          <w:spacing w:val="40"/>
          <w:sz w:val="52"/>
          <w:szCs w:val="52"/>
        </w:rPr>
        <w:br w:type="page"/>
      </w:r>
    </w:p>
    <w:p w14:paraId="5EE0FC9D" w14:textId="33A671D0" w:rsidR="002F74A5" w:rsidRPr="00CD55B4" w:rsidRDefault="001977A8" w:rsidP="00165DC1">
      <w:pPr>
        <w:pStyle w:val="ListParagraph"/>
        <w:numPr>
          <w:ilvl w:val="0"/>
          <w:numId w:val="86"/>
        </w:numPr>
        <w:rPr>
          <w:rFonts w:ascii="Comic Sans MS" w:hAnsi="Comic Sans MS"/>
          <w:sz w:val="36"/>
          <w:szCs w:val="28"/>
        </w:rPr>
      </w:pPr>
      <w:r w:rsidRPr="00F2412E">
        <w:rPr>
          <w:noProof/>
          <w:sz w:val="48"/>
        </w:rPr>
        <w:lastRenderedPageBreak/>
        <mc:AlternateContent>
          <mc:Choice Requires="wps">
            <w:drawing>
              <wp:anchor distT="0" distB="0" distL="114300" distR="114300" simplePos="0" relativeHeight="253556736" behindDoc="0" locked="0" layoutInCell="1" allowOverlap="1" wp14:anchorId="7B927736" wp14:editId="76C8EA80">
                <wp:simplePos x="0" y="0"/>
                <wp:positionH relativeFrom="margin">
                  <wp:posOffset>1356360</wp:posOffset>
                </wp:positionH>
                <wp:positionV relativeFrom="paragraph">
                  <wp:posOffset>136525</wp:posOffset>
                </wp:positionV>
                <wp:extent cx="4671060" cy="457200"/>
                <wp:effectExtent l="0" t="0" r="0" b="0"/>
                <wp:wrapNone/>
                <wp:docPr id="1250818076" name="Text Box 1250818076"/>
                <wp:cNvGraphicFramePr/>
                <a:graphic xmlns:a="http://schemas.openxmlformats.org/drawingml/2006/main">
                  <a:graphicData uri="http://schemas.microsoft.com/office/word/2010/wordprocessingShape">
                    <wps:wsp>
                      <wps:cNvSpPr txBox="1"/>
                      <wps:spPr>
                        <a:xfrm>
                          <a:off x="0" y="0"/>
                          <a:ext cx="4671060" cy="457200"/>
                        </a:xfrm>
                        <a:prstGeom prst="rect">
                          <a:avLst/>
                        </a:prstGeom>
                        <a:noFill/>
                        <a:ln w="6350">
                          <a:noFill/>
                        </a:ln>
                      </wps:spPr>
                      <wps:txbx>
                        <w:txbxContent>
                          <w:p w14:paraId="1E225791" w14:textId="6475F684" w:rsidR="00CD55B4" w:rsidRPr="009A65C1" w:rsidRDefault="00CD55B4" w:rsidP="00CD55B4">
                            <w:pPr>
                              <w:spacing w:after="240"/>
                              <w:ind w:left="142"/>
                              <w:rPr>
                                <w:color w:val="C00000"/>
                                <w:sz w:val="18"/>
                                <w:szCs w:val="18"/>
                              </w:rPr>
                            </w:pPr>
                            <w:r w:rsidRPr="00F2412E">
                              <w:rPr>
                                <w:color w:val="808080" w:themeColor="background1" w:themeShade="80"/>
                                <w:sz w:val="20"/>
                                <w:szCs w:val="20"/>
                              </w:rPr>
                              <w:t xml:space="preserve">The long vowel sound is the </w:t>
                            </w:r>
                            <w:r w:rsidRPr="00F2412E">
                              <w:rPr>
                                <w:b/>
                                <w:bCs/>
                                <w:color w:val="808080" w:themeColor="background1" w:themeShade="80"/>
                                <w:sz w:val="20"/>
                                <w:szCs w:val="20"/>
                              </w:rPr>
                              <w:t>name</w:t>
                            </w:r>
                            <w:r w:rsidRPr="00F2412E">
                              <w:rPr>
                                <w:color w:val="808080" w:themeColor="background1" w:themeShade="80"/>
                                <w:sz w:val="20"/>
                                <w:szCs w:val="20"/>
                              </w:rPr>
                              <w:t xml:space="preserve"> of the letter and can be written in different ways.</w:t>
                            </w:r>
                            <w:r w:rsidRPr="00F2412E">
                              <w:rPr>
                                <w:color w:val="808080" w:themeColor="background1" w:themeShade="80"/>
                                <w:sz w:val="20"/>
                                <w:szCs w:val="20"/>
                              </w:rPr>
                              <w:br/>
                              <w:t xml:space="preserve">The </w:t>
                            </w:r>
                            <w:r>
                              <w:rPr>
                                <w:color w:val="808080" w:themeColor="background1" w:themeShade="80"/>
                                <w:sz w:val="20"/>
                                <w:szCs w:val="20"/>
                              </w:rPr>
                              <w:t xml:space="preserve">three examples below are the most </w:t>
                            </w:r>
                            <w:r w:rsidRPr="00F2412E">
                              <w:rPr>
                                <w:color w:val="808080" w:themeColor="background1" w:themeShade="80"/>
                                <w:sz w:val="20"/>
                                <w:szCs w:val="20"/>
                              </w:rPr>
                              <w:t>common way</w:t>
                            </w:r>
                            <w:r>
                              <w:rPr>
                                <w:color w:val="808080" w:themeColor="background1" w:themeShade="80"/>
                                <w:sz w:val="20"/>
                                <w:szCs w:val="20"/>
                              </w:rPr>
                              <w:t xml:space="preserve">s to write the long </w:t>
                            </w:r>
                            <w:r>
                              <w:rPr>
                                <w:b/>
                                <w:bCs/>
                                <w:i/>
                                <w:iCs/>
                                <w:color w:val="808080" w:themeColor="background1" w:themeShade="80"/>
                                <w:sz w:val="20"/>
                                <w:szCs w:val="20"/>
                              </w:rPr>
                              <w:t>i</w:t>
                            </w:r>
                            <w:r w:rsidRPr="00631751">
                              <w:rPr>
                                <w:b/>
                                <w:bCs/>
                                <w:i/>
                                <w:iCs/>
                                <w:color w:val="808080" w:themeColor="background1" w:themeShade="80"/>
                                <w:sz w:val="20"/>
                                <w:szCs w:val="20"/>
                              </w:rPr>
                              <w:t xml:space="preserve"> </w:t>
                            </w:r>
                            <w:r>
                              <w:rPr>
                                <w:color w:val="808080" w:themeColor="background1" w:themeShade="80"/>
                                <w:sz w:val="20"/>
                                <w:szCs w:val="20"/>
                              </w:rPr>
                              <w:t xml:space="preserve">sound.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27736" id="Text Box 1250818076" o:spid="_x0000_s1279" type="#_x0000_t202" style="position:absolute;left:0;text-align:left;margin-left:106.8pt;margin-top:10.75pt;width:367.8pt;height:36pt;z-index:25355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vaGgIAADUEAAAOAAAAZHJzL2Uyb0RvYy54bWysU01vGyEQvVfqf0Dc6911HSddeR25iVxV&#10;spJITpUzZsG7EjAUsHfdX9+B9ZfSnqpeYGCG+XjvMbvvtSJ74XwLpqLFKKdEGA51a7YV/fG6/HRH&#10;iQ/M1EyBERU9CE/v5x8/zDpbijE0oGrhCCYxvuxsRZsQbJllnjdCMz8CKww6JTjNAh7dNqsd6zC7&#10;Vtk4z6dZB662DrjwHm8fByedp/xSCh6epfQiEFVR7C2k1aV1E9dsPmPl1jHbtPzYBvuHLjRrDRY9&#10;p3pkgZGda/9IpVvuwIMMIw46AylbLtIMOE2Rv5tm3TAr0iwIjrdnmPz/S8uf9mv74kjov0KPBEZA&#10;OutLj5dxnl46HXfslKAfITycYRN9IBwvJ9PbIp+ii6NvcnOLvMQ02eW1dT58E6BJNCrqkJaEFtuv&#10;fBhCTyGxmIFlq1SiRhnSVXT6+SZPD84eTK4M1rj0Gq3Qb3rS1jhHMT5NsoH6gAM6GLj3li9b7GLF&#10;fHhhDsnGxlHA4RkXqQCrwdGipAH362/3MR45QC8lHYqnov7njjlBifpukJ0vxWQS1ZYOCRFK3LVn&#10;c+0xO/0AqM8Cv4rlycTHLqiTKR3oN9T5IlZFFzMca1c0nMyHMEga/wkXi0UKQn1ZFlZmbXlMHXGN&#10;GL/2b8zZIxEBKXyCk8xY+Y6PIXZgZLELINtEVkR6QPVIAGoz0X38R1H81+cUdfnt898AAAD//wMA&#10;UEsDBBQABgAIAAAAIQAkHwG64AAAAAkBAAAPAAAAZHJzL2Rvd25yZXYueG1sTI/BTsJAEIbvJr7D&#10;Zky8yZZiCZRuCWlCTIweQC7ept2hbejO1u4C1ad3Oentn8yXf77J1qPpxIUG11pWMJ1EIIgrq1uu&#10;FRw+tk8LEM4ja+wsk4JvcrDO7+8yTLW98o4ue1+LUMIuRQWN930qpasaMugmticOu6MdDPowDrXU&#10;A15DuelkHEVzabDlcKHBnoqGqtP+bBS8Ftt33JWxWfx0xcvbcdN/HT4TpR4fxs0KhKfR/8Fw0w/q&#10;kAen0p5ZO9EpiKezeUBvIQERgOXzMgZRhjBLQOaZ/P9B/gsAAP//AwBQSwECLQAUAAYACAAAACEA&#10;toM4kv4AAADhAQAAEwAAAAAAAAAAAAAAAAAAAAAAW0NvbnRlbnRfVHlwZXNdLnhtbFBLAQItABQA&#10;BgAIAAAAIQA4/SH/1gAAAJQBAAALAAAAAAAAAAAAAAAAAC8BAABfcmVscy8ucmVsc1BLAQItABQA&#10;BgAIAAAAIQC1+svaGgIAADUEAAAOAAAAAAAAAAAAAAAAAC4CAABkcnMvZTJvRG9jLnhtbFBLAQIt&#10;ABQABgAIAAAAIQAkHwG64AAAAAkBAAAPAAAAAAAAAAAAAAAAAHQEAABkcnMvZG93bnJldi54bWxQ&#10;SwUGAAAAAAQABADzAAAAgQUAAAAA&#10;" filled="f" stroked="f" strokeweight=".5pt">
                <v:textbox>
                  <w:txbxContent>
                    <w:p w14:paraId="1E225791" w14:textId="6475F684" w:rsidR="00CD55B4" w:rsidRPr="009A65C1" w:rsidRDefault="00CD55B4" w:rsidP="00CD55B4">
                      <w:pPr>
                        <w:spacing w:after="240"/>
                        <w:ind w:left="142"/>
                        <w:rPr>
                          <w:color w:val="C00000"/>
                          <w:sz w:val="18"/>
                          <w:szCs w:val="18"/>
                        </w:rPr>
                      </w:pPr>
                      <w:r w:rsidRPr="00F2412E">
                        <w:rPr>
                          <w:color w:val="808080" w:themeColor="background1" w:themeShade="80"/>
                          <w:sz w:val="20"/>
                          <w:szCs w:val="20"/>
                        </w:rPr>
                        <w:t xml:space="preserve">The long vowel sound is the </w:t>
                      </w:r>
                      <w:r w:rsidRPr="00F2412E">
                        <w:rPr>
                          <w:b/>
                          <w:bCs/>
                          <w:color w:val="808080" w:themeColor="background1" w:themeShade="80"/>
                          <w:sz w:val="20"/>
                          <w:szCs w:val="20"/>
                        </w:rPr>
                        <w:t>name</w:t>
                      </w:r>
                      <w:r w:rsidRPr="00F2412E">
                        <w:rPr>
                          <w:color w:val="808080" w:themeColor="background1" w:themeShade="80"/>
                          <w:sz w:val="20"/>
                          <w:szCs w:val="20"/>
                        </w:rPr>
                        <w:t xml:space="preserve"> of the letter and can be written in different ways.</w:t>
                      </w:r>
                      <w:r w:rsidRPr="00F2412E">
                        <w:rPr>
                          <w:color w:val="808080" w:themeColor="background1" w:themeShade="80"/>
                          <w:sz w:val="20"/>
                          <w:szCs w:val="20"/>
                        </w:rPr>
                        <w:br/>
                        <w:t xml:space="preserve">The </w:t>
                      </w:r>
                      <w:r>
                        <w:rPr>
                          <w:color w:val="808080" w:themeColor="background1" w:themeShade="80"/>
                          <w:sz w:val="20"/>
                          <w:szCs w:val="20"/>
                        </w:rPr>
                        <w:t xml:space="preserve">three examples below are the most </w:t>
                      </w:r>
                      <w:r w:rsidRPr="00F2412E">
                        <w:rPr>
                          <w:color w:val="808080" w:themeColor="background1" w:themeShade="80"/>
                          <w:sz w:val="20"/>
                          <w:szCs w:val="20"/>
                        </w:rPr>
                        <w:t>common way</w:t>
                      </w:r>
                      <w:r>
                        <w:rPr>
                          <w:color w:val="808080" w:themeColor="background1" w:themeShade="80"/>
                          <w:sz w:val="20"/>
                          <w:szCs w:val="20"/>
                        </w:rPr>
                        <w:t xml:space="preserve">s to write the long </w:t>
                      </w:r>
                      <w:r>
                        <w:rPr>
                          <w:b/>
                          <w:bCs/>
                          <w:i/>
                          <w:iCs/>
                          <w:color w:val="808080" w:themeColor="background1" w:themeShade="80"/>
                          <w:sz w:val="20"/>
                          <w:szCs w:val="20"/>
                        </w:rPr>
                        <w:t>i</w:t>
                      </w:r>
                      <w:r w:rsidRPr="00631751">
                        <w:rPr>
                          <w:b/>
                          <w:bCs/>
                          <w:i/>
                          <w:iCs/>
                          <w:color w:val="808080" w:themeColor="background1" w:themeShade="80"/>
                          <w:sz w:val="20"/>
                          <w:szCs w:val="20"/>
                        </w:rPr>
                        <w:t xml:space="preserve"> </w:t>
                      </w:r>
                      <w:r>
                        <w:rPr>
                          <w:color w:val="808080" w:themeColor="background1" w:themeShade="80"/>
                          <w:sz w:val="20"/>
                          <w:szCs w:val="20"/>
                        </w:rPr>
                        <w:t xml:space="preserve">sound. </w:t>
                      </w:r>
                    </w:p>
                  </w:txbxContent>
                </v:textbox>
                <w10:wrap anchorx="margin"/>
              </v:shape>
            </w:pict>
          </mc:Fallback>
        </mc:AlternateContent>
      </w:r>
      <w:r w:rsidR="00CD55B4" w:rsidRPr="001D0465">
        <w:rPr>
          <w:noProof/>
        </w:rPr>
        <w:drawing>
          <wp:anchor distT="0" distB="0" distL="114300" distR="114300" simplePos="0" relativeHeight="253558784" behindDoc="0" locked="0" layoutInCell="1" allowOverlap="1" wp14:anchorId="0C40924A" wp14:editId="14D93474">
            <wp:simplePos x="0" y="0"/>
            <wp:positionH relativeFrom="column">
              <wp:posOffset>396240</wp:posOffset>
            </wp:positionH>
            <wp:positionV relativeFrom="paragraph">
              <wp:posOffset>3175</wp:posOffset>
            </wp:positionV>
            <wp:extent cx="1097375" cy="693480"/>
            <wp:effectExtent l="0" t="0" r="7620" b="0"/>
            <wp:wrapNone/>
            <wp:docPr id="1856000342" name="Picture 185600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tbl>
      <w:tblPr>
        <w:tblStyle w:val="TableGrid"/>
        <w:tblpPr w:leftFromText="180" w:rightFromText="180" w:vertAnchor="page" w:horzAnchor="margin" w:tblpY="2389"/>
        <w:tblW w:w="935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3118"/>
        <w:gridCol w:w="3118"/>
        <w:gridCol w:w="3118"/>
      </w:tblGrid>
      <w:tr w:rsidR="00CD55B4" w:rsidRPr="00742D93" w14:paraId="3FF30108" w14:textId="77777777" w:rsidTr="00CD55B4">
        <w:trPr>
          <w:trHeight w:val="907"/>
        </w:trPr>
        <w:tc>
          <w:tcPr>
            <w:tcW w:w="9354" w:type="dxa"/>
            <w:gridSpan w:val="3"/>
            <w:shd w:val="clear" w:color="auto" w:fill="FFFAEB"/>
            <w:vAlign w:val="center"/>
          </w:tcPr>
          <w:p w14:paraId="4B7E1B88" w14:textId="77777777" w:rsidR="00CD55B4" w:rsidRPr="00742D93" w:rsidRDefault="00CD55B4" w:rsidP="00CD55B4">
            <w:pPr>
              <w:jc w:val="center"/>
              <w:rPr>
                <w:noProof/>
                <w:sz w:val="52"/>
                <w:szCs w:val="52"/>
              </w:rPr>
            </w:pPr>
            <w:r w:rsidRPr="0097524A">
              <w:rPr>
                <w:noProof/>
                <w:sz w:val="56"/>
                <w:szCs w:val="56"/>
              </w:rPr>
              <w:t>I</w:t>
            </w:r>
          </w:p>
        </w:tc>
      </w:tr>
      <w:tr w:rsidR="00CD55B4" w:rsidRPr="001D69CA" w14:paraId="3EF78ABF" w14:textId="77777777" w:rsidTr="00CD55B4">
        <w:trPr>
          <w:trHeight w:val="3402"/>
        </w:trPr>
        <w:tc>
          <w:tcPr>
            <w:tcW w:w="3118" w:type="dxa"/>
            <w:shd w:val="clear" w:color="auto" w:fill="auto"/>
            <w:vAlign w:val="bottom"/>
          </w:tcPr>
          <w:p w14:paraId="687B5477" w14:textId="77777777" w:rsidR="00CD55B4" w:rsidRPr="00481211" w:rsidRDefault="00CD55B4" w:rsidP="00CD55B4">
            <w:pPr>
              <w:spacing w:after="240"/>
              <w:jc w:val="center"/>
              <w:rPr>
                <w:rFonts w:ascii="Comic Sans MS" w:hAnsi="Comic Sans MS"/>
                <w:spacing w:val="40"/>
                <w:sz w:val="56"/>
                <w:szCs w:val="24"/>
                <w:lang w:val="en-AU"/>
              </w:rPr>
            </w:pPr>
            <w:r w:rsidRPr="00481211">
              <w:rPr>
                <w:rFonts w:ascii="Comic Sans MS" w:hAnsi="Comic Sans MS"/>
                <w:noProof/>
                <w:sz w:val="56"/>
                <w:szCs w:val="24"/>
              </w:rPr>
              <w:drawing>
                <wp:anchor distT="0" distB="0" distL="114300" distR="114300" simplePos="0" relativeHeight="253582336" behindDoc="0" locked="0" layoutInCell="1" allowOverlap="1" wp14:anchorId="39928FD6" wp14:editId="1A23ABD0">
                  <wp:simplePos x="0" y="0"/>
                  <wp:positionH relativeFrom="column">
                    <wp:posOffset>439420</wp:posOffset>
                  </wp:positionH>
                  <wp:positionV relativeFrom="paragraph">
                    <wp:posOffset>-1377950</wp:posOffset>
                  </wp:positionV>
                  <wp:extent cx="1144270" cy="1387475"/>
                  <wp:effectExtent l="0" t="0" r="0" b="3175"/>
                  <wp:wrapNone/>
                  <wp:docPr id="965649558" name="Picture 965649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144270" cy="1387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1211">
              <w:rPr>
                <w:rFonts w:ascii="Comic Sans MS" w:hAnsi="Comic Sans MS"/>
                <w:color w:val="808080" w:themeColor="background1" w:themeShade="80"/>
                <w:spacing w:val="40"/>
                <w:sz w:val="56"/>
                <w:szCs w:val="24"/>
                <w:lang w:val="en-AU"/>
              </w:rPr>
              <w:t>r</w:t>
            </w:r>
            <w:r w:rsidRPr="00165DC1">
              <w:rPr>
                <w:rFonts w:ascii="Comic Sans MS" w:hAnsi="Comic Sans MS"/>
                <w:spacing w:val="40"/>
                <w:sz w:val="56"/>
                <w:szCs w:val="24"/>
                <w:lang w:val="en-AU"/>
              </w:rPr>
              <w:t>i</w:t>
            </w:r>
            <w:r w:rsidRPr="00481211">
              <w:rPr>
                <w:rFonts w:ascii="Comic Sans MS" w:hAnsi="Comic Sans MS"/>
                <w:color w:val="808080" w:themeColor="background1" w:themeShade="80"/>
                <w:spacing w:val="40"/>
                <w:sz w:val="56"/>
                <w:szCs w:val="24"/>
                <w:lang w:val="en-AU"/>
              </w:rPr>
              <w:t>c</w:t>
            </w:r>
            <w:r w:rsidRPr="00165DC1">
              <w:rPr>
                <w:rFonts w:ascii="Comic Sans MS" w:hAnsi="Comic Sans MS"/>
                <w:spacing w:val="40"/>
                <w:sz w:val="56"/>
                <w:szCs w:val="24"/>
                <w:lang w:val="en-AU"/>
              </w:rPr>
              <w:t>e</w:t>
            </w:r>
          </w:p>
        </w:tc>
        <w:tc>
          <w:tcPr>
            <w:tcW w:w="3118" w:type="dxa"/>
            <w:vAlign w:val="bottom"/>
          </w:tcPr>
          <w:p w14:paraId="5E643AC9" w14:textId="77777777" w:rsidR="00CD55B4" w:rsidRPr="00481211" w:rsidRDefault="00CD55B4" w:rsidP="00CD55B4">
            <w:pPr>
              <w:spacing w:before="720" w:after="240"/>
              <w:ind w:firstLine="33"/>
              <w:jc w:val="center"/>
              <w:rPr>
                <w:rFonts w:ascii="Comic Sans MS" w:hAnsi="Comic Sans MS"/>
                <w:spacing w:val="40"/>
                <w:sz w:val="56"/>
                <w:szCs w:val="24"/>
                <w:lang w:val="en-AU"/>
              </w:rPr>
            </w:pPr>
            <w:r w:rsidRPr="00481211">
              <w:rPr>
                <w:rFonts w:ascii="Comic Sans MS" w:hAnsi="Comic Sans MS"/>
                <w:noProof/>
                <w:sz w:val="56"/>
                <w:szCs w:val="24"/>
              </w:rPr>
              <w:drawing>
                <wp:anchor distT="0" distB="0" distL="114300" distR="114300" simplePos="0" relativeHeight="253584384" behindDoc="0" locked="0" layoutInCell="1" allowOverlap="1" wp14:anchorId="3F016008" wp14:editId="70CDEF78">
                  <wp:simplePos x="0" y="0"/>
                  <wp:positionH relativeFrom="column">
                    <wp:posOffset>524510</wp:posOffset>
                  </wp:positionH>
                  <wp:positionV relativeFrom="paragraph">
                    <wp:posOffset>-708660</wp:posOffset>
                  </wp:positionV>
                  <wp:extent cx="896620" cy="1021080"/>
                  <wp:effectExtent l="0" t="0" r="0" b="7620"/>
                  <wp:wrapNone/>
                  <wp:docPr id="1333076520" name="Picture 133307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93" cstate="print">
                            <a:grayscl/>
                            <a:extLst>
                              <a:ext uri="{28A0092B-C50C-407E-A947-70E740481C1C}">
                                <a14:useLocalDpi xmlns:a14="http://schemas.microsoft.com/office/drawing/2010/main" val="0"/>
                              </a:ext>
                              <a:ext uri="{837473B0-CC2E-450A-ABE3-18F120FF3D39}">
                                <a1611:picAttrSrcUrl xmlns:a1611="http://schemas.microsoft.com/office/drawing/2016/11/main" r:id="rId294"/>
                              </a:ext>
                            </a:extLst>
                          </a:blip>
                          <a:stretch>
                            <a:fillRect/>
                          </a:stretch>
                        </pic:blipFill>
                        <pic:spPr>
                          <a:xfrm>
                            <a:off x="0" y="0"/>
                            <a:ext cx="896620" cy="1021080"/>
                          </a:xfrm>
                          <a:prstGeom prst="rect">
                            <a:avLst/>
                          </a:prstGeom>
                        </pic:spPr>
                      </pic:pic>
                    </a:graphicData>
                  </a:graphic>
                  <wp14:sizeRelH relativeFrom="margin">
                    <wp14:pctWidth>0</wp14:pctWidth>
                  </wp14:sizeRelH>
                  <wp14:sizeRelV relativeFrom="margin">
                    <wp14:pctHeight>0</wp14:pctHeight>
                  </wp14:sizeRelV>
                </wp:anchor>
              </w:drawing>
            </w:r>
            <w:r w:rsidRPr="00481211">
              <w:rPr>
                <w:rFonts w:ascii="Comic Sans MS" w:hAnsi="Comic Sans MS"/>
                <w:color w:val="808080" w:themeColor="background1" w:themeShade="80"/>
                <w:spacing w:val="40"/>
                <w:sz w:val="56"/>
                <w:szCs w:val="24"/>
                <w:lang w:val="en-AU"/>
              </w:rPr>
              <w:t>fl</w:t>
            </w:r>
            <w:r w:rsidRPr="00165DC1">
              <w:rPr>
                <w:rFonts w:ascii="Comic Sans MS" w:hAnsi="Comic Sans MS"/>
                <w:spacing w:val="40"/>
                <w:sz w:val="56"/>
                <w:szCs w:val="24"/>
                <w:lang w:val="en-AU"/>
              </w:rPr>
              <w:t>y</w:t>
            </w:r>
          </w:p>
        </w:tc>
        <w:tc>
          <w:tcPr>
            <w:tcW w:w="3118" w:type="dxa"/>
            <w:vAlign w:val="bottom"/>
          </w:tcPr>
          <w:p w14:paraId="46301DE4" w14:textId="77777777" w:rsidR="00CD55B4" w:rsidRPr="00481211" w:rsidRDefault="00CD55B4" w:rsidP="00CD55B4">
            <w:pPr>
              <w:spacing w:before="720" w:after="240"/>
              <w:ind w:firstLine="31"/>
              <w:jc w:val="center"/>
              <w:rPr>
                <w:rFonts w:ascii="Comic Sans MS" w:hAnsi="Comic Sans MS"/>
                <w:spacing w:val="40"/>
                <w:sz w:val="56"/>
                <w:szCs w:val="24"/>
                <w:lang w:val="en-AU"/>
              </w:rPr>
            </w:pPr>
            <w:r w:rsidRPr="00481211">
              <w:rPr>
                <w:rFonts w:ascii="Comic Sans MS" w:hAnsi="Comic Sans MS"/>
                <w:noProof/>
                <w:sz w:val="56"/>
                <w:szCs w:val="24"/>
              </w:rPr>
              <w:drawing>
                <wp:anchor distT="0" distB="0" distL="114300" distR="114300" simplePos="0" relativeHeight="253583360" behindDoc="0" locked="0" layoutInCell="1" allowOverlap="1" wp14:anchorId="22397EF7" wp14:editId="6583151D">
                  <wp:simplePos x="0" y="0"/>
                  <wp:positionH relativeFrom="column">
                    <wp:posOffset>229870</wp:posOffset>
                  </wp:positionH>
                  <wp:positionV relativeFrom="paragraph">
                    <wp:posOffset>-836930</wp:posOffset>
                  </wp:positionV>
                  <wp:extent cx="1654175" cy="1287780"/>
                  <wp:effectExtent l="0" t="0" r="3175" b="7620"/>
                  <wp:wrapNone/>
                  <wp:docPr id="1332257196" name="Picture 133225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5" cstate="print">
                            <a:extLst>
                              <a:ext uri="{BEBA8EAE-BF5A-486C-A8C5-ECC9F3942E4B}">
                                <a14:imgProps xmlns:a14="http://schemas.microsoft.com/office/drawing/2010/main">
                                  <a14:imgLayer r:embed="rId296">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654175"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1211">
              <w:rPr>
                <w:rFonts w:ascii="Comic Sans MS" w:hAnsi="Comic Sans MS"/>
                <w:color w:val="808080" w:themeColor="background1" w:themeShade="80"/>
                <w:spacing w:val="40"/>
                <w:sz w:val="56"/>
                <w:szCs w:val="24"/>
                <w:lang w:val="en-AU"/>
              </w:rPr>
              <w:t>n</w:t>
            </w:r>
            <w:r w:rsidRPr="00165DC1">
              <w:rPr>
                <w:rFonts w:ascii="Comic Sans MS" w:hAnsi="Comic Sans MS"/>
                <w:spacing w:val="40"/>
                <w:sz w:val="56"/>
                <w:szCs w:val="24"/>
                <w:lang w:val="en-AU"/>
              </w:rPr>
              <w:t>igh</w:t>
            </w:r>
            <w:r w:rsidRPr="00481211">
              <w:rPr>
                <w:rFonts w:ascii="Comic Sans MS" w:hAnsi="Comic Sans MS"/>
                <w:color w:val="808080" w:themeColor="background1" w:themeShade="80"/>
                <w:spacing w:val="40"/>
                <w:sz w:val="56"/>
                <w:szCs w:val="24"/>
                <w:lang w:val="en-AU"/>
              </w:rPr>
              <w:t>t</w:t>
            </w:r>
          </w:p>
        </w:tc>
      </w:tr>
    </w:tbl>
    <w:p w14:paraId="4C3F54E9" w14:textId="5FAC4F07" w:rsidR="00E136BB" w:rsidRDefault="00E136BB" w:rsidP="003B3016">
      <w:pPr>
        <w:spacing w:after="240"/>
        <w:rPr>
          <w:rFonts w:ascii="Comic Sans MS" w:hAnsi="Comic Sans MS"/>
          <w:sz w:val="36"/>
          <w:szCs w:val="28"/>
        </w:rPr>
      </w:pPr>
    </w:p>
    <w:p w14:paraId="7D956C17" w14:textId="6BD27215" w:rsidR="00CD55B4" w:rsidRPr="00CD55B4" w:rsidRDefault="00CD55B4" w:rsidP="003B3016">
      <w:pPr>
        <w:spacing w:after="240"/>
        <w:rPr>
          <w:rFonts w:ascii="Comic Sans MS" w:hAnsi="Comic Sans MS"/>
          <w:sz w:val="12"/>
          <w:szCs w:val="8"/>
        </w:rPr>
      </w:pPr>
    </w:p>
    <w:p w14:paraId="47EF2319" w14:textId="5C92BDFD" w:rsidR="002F74A5" w:rsidRDefault="00CD55B4" w:rsidP="003B3016">
      <w:pPr>
        <w:spacing w:after="240"/>
        <w:rPr>
          <w:rFonts w:ascii="Comic Sans MS" w:hAnsi="Comic Sans MS"/>
          <w:sz w:val="36"/>
          <w:szCs w:val="28"/>
        </w:rPr>
      </w:pPr>
      <w:r>
        <w:rPr>
          <w:noProof/>
          <w14:ligatures w14:val="standardContextual"/>
        </w:rPr>
        <mc:AlternateContent>
          <mc:Choice Requires="wpg">
            <w:drawing>
              <wp:anchor distT="0" distB="0" distL="114300" distR="114300" simplePos="0" relativeHeight="253564928" behindDoc="0" locked="0" layoutInCell="1" allowOverlap="1" wp14:anchorId="3A9787F0" wp14:editId="6BBDF4AB">
                <wp:simplePos x="0" y="0"/>
                <wp:positionH relativeFrom="margin">
                  <wp:posOffset>495300</wp:posOffset>
                </wp:positionH>
                <wp:positionV relativeFrom="paragraph">
                  <wp:posOffset>191135</wp:posOffset>
                </wp:positionV>
                <wp:extent cx="2768073" cy="723900"/>
                <wp:effectExtent l="0" t="0" r="0" b="0"/>
                <wp:wrapNone/>
                <wp:docPr id="2053780583" name="Group 1"/>
                <wp:cNvGraphicFramePr/>
                <a:graphic xmlns:a="http://schemas.openxmlformats.org/drawingml/2006/main">
                  <a:graphicData uri="http://schemas.microsoft.com/office/word/2010/wordprocessingGroup">
                    <wpg:wgp>
                      <wpg:cNvGrpSpPr/>
                      <wpg:grpSpPr>
                        <a:xfrm>
                          <a:off x="0" y="0"/>
                          <a:ext cx="2768073" cy="723900"/>
                          <a:chOff x="0" y="0"/>
                          <a:chExt cx="2768073" cy="723900"/>
                        </a:xfrm>
                      </wpg:grpSpPr>
                      <pic:pic xmlns:pic="http://schemas.openxmlformats.org/drawingml/2006/picture">
                        <pic:nvPicPr>
                          <pic:cNvPr id="1141420801" name="Picture 1141420801"/>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793630" y="17253"/>
                            <a:ext cx="1097280" cy="693420"/>
                          </a:xfrm>
                          <a:prstGeom prst="rect">
                            <a:avLst/>
                          </a:prstGeom>
                        </pic:spPr>
                      </pic:pic>
                      <pic:pic xmlns:pic="http://schemas.openxmlformats.org/drawingml/2006/picture">
                        <pic:nvPicPr>
                          <pic:cNvPr id="579246413" name="Picture 579246413"/>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24873"/>
                            <a:ext cx="827405" cy="685800"/>
                          </a:xfrm>
                          <a:prstGeom prst="rect">
                            <a:avLst/>
                          </a:prstGeom>
                        </pic:spPr>
                      </pic:pic>
                      <pic:pic xmlns:pic="http://schemas.openxmlformats.org/drawingml/2006/picture">
                        <pic:nvPicPr>
                          <pic:cNvPr id="1930283468" name="Picture 1930283468"/>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1846053" y="0"/>
                            <a:ext cx="922020" cy="723900"/>
                          </a:xfrm>
                          <a:prstGeom prst="rect">
                            <a:avLst/>
                          </a:prstGeom>
                        </pic:spPr>
                      </pic:pic>
                    </wpg:wgp>
                  </a:graphicData>
                </a:graphic>
              </wp:anchor>
            </w:drawing>
          </mc:Choice>
          <mc:Fallback>
            <w:pict>
              <v:group w14:anchorId="4E83419B" id="Group 1" o:spid="_x0000_s1026" style="position:absolute;margin-left:39pt;margin-top:15.05pt;width:217.95pt;height:57pt;z-index:253564928;mso-position-horizontal-relative:margin" coordsize="27680,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Ya+2swIAAMUJAAAOAAAAZHJzL2Uyb0RvYy54bWzklslu2zAURfcF+g+E&#10;9olGa0LsoGiaoEDRGh0+gKYoiYg4gKSH/H0fKdmxnaAtgmyCLiyTovh43+XhcHW94wPaUG2YFPMg&#10;vowCRAWRDRPdPPj18/aiDJCxWDR4kILOgwdqguvF+3dXW1XTRPZyaKhGEESYeqvmQW+tqsPQkJ5y&#10;bC6logIaW6k5tlDVXdhovIXofAiTKMrDrdSN0pJQY+DtzdgYLHz8tqXEfmtbQy0a5gFos/6p/XPl&#10;nuHiCtedxqpnZJKBX6CCYyZg0EOoG2wxWmv2JBRnREsjW3tJJA9l2zJCfQ6QTRydZXOn5Vr5XLp6&#10;26mDTWDtmU8vDku+bu60+qGWGpzYqg688DWXy67V3P2DSrTzlj0cLKM7iwi8TIq8jIo0QATaiiSt&#10;oslT0oPxT7qR/tOfO4b7YcMTMYqRGn6TA1B64sDfSYFedq1pMAXh/xSDY32/VhcwWQpbtmIDsw8e&#10;PJgWJ0pslows9VgBM5casQYWQpzFWRKVURwggTmAD5+50dFRCzjuQrheYwzscvwiyb1BQn7ssejo&#10;B6OAYQjoSA1PP/fVEwGrgalbNgxu1lx5ShV4P+PlGbdGFm8kWXMq7Li4NB0gaylMz5QJkK4pX1FI&#10;T39uvCBcG6upJb0bsIWBv4NYJ/Sowat8FOZSMIDbM4AVVZqnsEiBpLhIZum4OPekxVFVJCU0O9Ly&#10;KgV7vSd7YMA8bewdlRy5AogELTBLuMabL2ZStf9k8nIU4hWCrnE6oPBmMJsVVZLlWQzr75Syx4Y3&#10;DVkyIvCakI18JVkJmxZ4g+s9X2VSZNFswqucleNGdtiP/ke84iqNkjLNcjjET/k6annTgE0MvCZg&#10;cZnlEWxebhubzsI9YlWSRLBrnZ2Vr4qYPzbhruD34Ole4y4jx3UoH9++Fr8BAAD//wMAUEsDBAoA&#10;AAAAAAAAIQBk/g5YxxcAAMcXAAAUAAAAZHJzL21lZGlhL2ltYWdlMS5wbmeJUE5HDQoaCgAAAA1J&#10;SERSAAAAkAAAAFsIBgAAAJxpDM8AAAABc1JHQgCuzhzpAAAABGdBTUEAALGPC/xhBQAAAAlwSFlz&#10;AAASdAAAEnQB3mYfeAAAF1xJREFUeF7tnQdcVNfyx0dFBQRUmmDDgl0BAY0FS7BiD+ZZyYsiiS8x&#10;H03EbkzUACr+nyaYRI0lxahPsRs1Bo2iImBBRBS7IiAgVel13pmzZ0URdRvL8v73m89m9869Xnb3&#10;/u6cmXPOnK2BDJCQUJGa4llCQiUkAUmohSQgCbWQBCShFpKAJNRCEpCEWkgCklALpfqBdu7cKV5J&#10;/K8zceJE8erNKC0gRU8sUX1R5jpLTZiEWkgCklALSUASaiEJSEItJAFJqIUkIAm1kAQkoRaSgCTU&#10;olp2JBYXF0NJSSnUrVtHWKo/z549gydPnsCNGzcgPj6eb6ekpEBhYSHUrFkTCgoKwNjYGNq0aQOd&#10;O3eGxo0bg4WFBdSrV0+cQXMoc52rnYAiIyMhIOBbePQoHtq36wgfTvGAbt26i73Vi6SkJLhw4QIE&#10;Bwfz59u3b0NaWhq7OUrEERVjYGAAZmZmXEx9+/YFd3d3aNeuHbuh6ooj1ON/RkB5OXlw/UY0lJSW&#10;gq1tGwi7EAYfTfsITNid6GDfGcIuXoKiomI4dyYYWrZqLf6V7pOQkAAbNmyAHTt2QGxs7HPBkIfp&#10;1KkTF4O5uTk0adIE6PLk5+dDeno6JCYmcg9F/5625f+uQYMG7CbqBosWLYL+/ftzmzoodZ1JQIrC&#10;PrB4VfncvHkTx77njo2sGmHbtm2ReRls1KgR9unTFx/FxvJjIq5EYLOmTfGrr5fy7erAgQMHkAmE&#10;blr+sLS0xNGjR+MPP/yA169fx7y8PHHkq5SWlmJOTg4+evQIjxw5gnPnzkUmOKxVqxY/l4mJCfr7&#10;+7/xHIqgzHXWSQHdu3sP7e3t0bmbM0ZFXcUHDx4wATlhwwZm7Eu+IY5CvH//PrZu3RonT/YQFt2F&#10;xW24Zs0aNDQ05Bfb1dUV169fj6zZwqKiInGU8jBPhNu3b8devXphjRo1+LnHjx+PDx8+FEcoT7UW&#10;UF5BAY4cNRK72NljXFy8sCLOmT0Px4515xdCTtDxv9DQwBAHDR6M129cF1bdg97zsmXLuKeoXbs2&#10;+vj4cE+iSTIyMnDlypXImjMuIkdHR7x48aLYqxzVWkC+Pn5o3bgxhpwPFRYZixZ8ieMnjEPW7gsL&#10;op+vj6wZMLfEFi1sMCjohNijO1Czs2LFCu4d6OJu2bKF2yoLatqaNWvGv5f27dvjlStXxB7FqTYC&#10;ysrOxoOHDuLSpUtx8eKFTDy+2MjSCjf/tFkcIYOlsjhsuBsumL9AWBBTUlOwla0tjh4zGmOZux40&#10;cAB2tnPAnKxn4gjd4JdffkE9PT1symK1oKAgYa1czpw5w+NGEhHL0vDJkydij2JUCwFdjYxENzc3&#10;rFevHtZvUP95IOjs2A1zmbBeJCbmFlo2ssBDhw4JC+L6H9djLXZh6I4jvOfM5vFFWGgY39YF7t27&#10;hy1btuSf7eDBg8KqHaKjo3mATd/pxx9/rFScpfMCSk5Owq5dHdhd2QR37dqFhSzu2RMYiGaWZrhz&#10;56t/w3ueN3a1d8CE+AS+nZaWhh3adcSRI0diXn4esjQXh48Yic1smmNCQiI/RhegLIkuoJeXl7Bo&#10;l7///htNTU35e6AsT1F0XkB+36zg6eup06eEBTGWpaZ2Dl3x8uUIYZFBnqoFu4s3bdkkLIgbNmzg&#10;KSu5aiL49Gk0rGeIUz2n8m1dICYmBi0sLHjcE8k+Q1WxatUqLiBra2uF34cy11nrY2Fx8XGwcdN6&#10;mDB+PPTvV9bpRd33Ns2ag7m5mbAA775f6e8PLr16wzTPadxGXfy7du2GyZP+CX369OG2/Qf2QW5O&#10;Lrj07M23dYHAwEA+FDF27Fiwt7cXVu0zefJk6NixI++EZPGYsGoOrQto22+/Q3pGBvxzyofCImPn&#10;7zvApXdPaN68ubAAnAsJgQvh4bBw8SKowf4jHj9OhMirkfBOD2c+rBEaGgrHj/8FNWvWAOdu3fgx&#10;VU12djawmAdYyl7lQz/Um+3h4cFfs3iRfX+P+WtNoVUB3bx1E77/cR3069sPnBydhBUg9Px5uHXv&#10;Nox+b4ywyAg5c47dvXbQxtZWWACuREZAdk4WeM+eDcOGDYP3338fbt68BbVq6QFr0iCLeaiqJioq&#10;Ci5fvgw9evSA7t2rfpyOvCBL7eHOnTtw9OhRYdUMWhXQ1s1bIDUlDbznzRYW4KPNu5i7t7ezg3Zt&#10;2wkrQElJMRxhH7argyO/k2kE/t9r/g2eU72gQ9sOwDILWLHCD1avWgV+fitg5MjR7LxzoC8T519B&#10;J8RZqgYWvPJnV1dXPr5V1bCUHkaMGMFfHzt2jOJe/lojyEIhxVAniE5IeIzWllY449PPXupIi752&#10;DZ2duuH58+eFRQaNc7VpY4shISF8e/u2bahvYIBeU6Zh3KM4bnuRwsIiDA4OxhHDR6CVlTX+/OvP&#10;Yo/2oaEE+mr37t0rLFUPdXdQd0KLFi340NCb0Mkgeu/+vVDHoC7M+OxTqFFDFs8Q4ZcugqWFObRv&#10;30FYZPxn5y4WD7WAXr16sWD0CSzz8QW34W6wbv06aNqsKW/LDx46DOvXb4Ad/9nJm4zevXvDocOH&#10;YOHCBfD5zC/g519+FWfTHllZWXyEXU9Pj4+S6wpOTk7QtKnse3v48KGwqo9WBEQZ0sH9B/jclQ4d&#10;XhZK1JWr0LZjOzAyMhQWgEdxcczVHoUPp07h2/sPHITU1FTw/mIO1K2rD1t+/hVGjBrFg8OF8+eD&#10;l6cnuLm5gft770FMzA2YOXMmzJs7F/7tv4qdK5afQ1vQ5C95k8vudGGtemj+UOvWrXnIEBMTI6zq&#10;oxUBhYWHwcWLl2DK1Jczr+ysbJZJXYUWNi3Zl142uzBwdyDo69eFMSNG8e0/mKehDK13r56wLmAd&#10;fPLxR9DNyRGCTh6Ha9FRcP7ceQj4LgAynz4D9zFjIfJKJCximVsvFxdY6beKn0Nb0AxBClgJ1vzy&#10;Z12APKKtSEbIQ2oKrQjo5PEgaNa8GXR3ejkj+fv0aSgpLQEXJgw5aWmpfKLV7Dmzwbi+MeTl5UJc&#10;fDzYd3GAzMwMWO2/GkaOGgkBTEg9uvVg57UBB8eu8ME/PeCPI4fApa8LfPHFbEhPzwBPTy84+fdJ&#10;uBJxRZxdOwwePJg/n2afL455U13B0tKSP79txqMyVLqAcnNyYN/hAzBu3PtgZFKWkVAnG3VsUZrr&#10;0NVRWNndER/Hp3o2tZb1B+Xk5UFBUQGYWppDMLsgGU8zgAWpFU7fNDYygbVr1oKeQW1Y5b+SpdHd&#10;Yfjw4bD2u7V85qK2GDp0KLRq1YrHGhcvXhTWqoeaV6J+/fr8WRNUuoCeJKfC44REsOtsJywyqDf5&#10;8pULMP2jacCyA2GlD6kHRQUFzNuki+2aPOimuVIZmVk8MG1t25LvqwhjJlKP8RMg5Nw5FtA+YwH1&#10;Qj53Oi1ddj5tQBfIxsaGp8sUVOsK1Iv/4rMmqHQBZefmggm7qKbm5sIio5GlBdQzNIESLMvIZCDk&#10;5zEBiQ9Zs2YtwFKAvKf5oE9ehyXIJcXM8BqKioogIyOTx1dPMzN55cK8+XN5pqctaL7zqVOneK86&#10;dSbqCsnJyfyZAmlNUekC4t6D/iunExrHsmFp+tUrEcIioxZ7R/nsA+bn5/FtI5Z1GerrQ1ZBDnS2&#10;68Riony4d+ce31cemnA+baoneM+ZB2YWlsxbmUJ6WjroMQ8nd9+VSS67WXx9ffnkdgpaFy9ezCfI&#10;6wIU91AmS5SWvv4GVJbK/1axGAryCtkjXxhkWFlbM+/QEK7fvsm3aeA0Jvo6bN30CxQVF8DGn36C&#10;mbO84Zdtv4G+QV3ISEthAXNzLsj4xFcDUxoOoS77bdt/hy6dOsKyZV+DkbERLF26VGPpNAXEFJ9V&#10;BA1Wenp6wpdffsnTeD8/P5g2TTYArAs8ffr0eUBvZWXFnzVBpQvoKWtKcgtzWFP1ahBrqG8I16/e&#10;gL2BgTDVywvGTxgHCYkJ8CVLwT0mTYZOHdqAqWlDsG3TDu7dvce9U4uWLZggXhZQSmoKeM+dA7nZ&#10;ObBmzRo4HvQXS/td+L7Iq1ch+Ewwf60O1FE5atQo+OCDD3gC8CJ0R/v4+LC4bheP0bZu3Qpz5859&#10;Kbarai5dugT379/n78nO7uV4VB0qXUA52VkshmGBSwXDLw0aNoSY2zEQ8P33YM+8xnaWvu/Yvh2+&#10;8fGFWbNmwfR//Qvc3cfCINcBfLpHekoGS5GHQPiFUF6AJ+ePw3+w/9eEw0f+YCn8F9CoUSPZDka9&#10;ekbMaySKLdUIDw+HSZMm8dH/EydOwJw5c1hTKmtiiRyWaV67do2//sc//sE9oa5BAqLYh+rNqENR&#10;U1S6gKifp5Si4Bplf4psPzLRXL8SDV5eU5lwfof5CxZCFzt7HjuUp2+f3pCangb3Yx/CB5MmQsKj&#10;x3BD9KZS3LF7dyAsmDevwjsrj+2vrVdbbKkGDUBS1Sg1nxRL/fbbbxAQECD2ygoCHR1lXRFUnkzN&#10;sS5BhYnnWFZKUFk0dTFoikoXEPvKmfdBmRcShIaEQWxcPPj+nx8fnmjaRNZz+zosWbzUubMdnAk+&#10;De06tAcXl15w4i/ZiHtS8hPIy88FZ+ey6SFyoqOi+Thaz3fKOipVYdy4cTzop7RczooVK+Dw4cNi&#10;C8Db25uPN9E8oE2bNgmrbkAxYESELFmhylVNlUBz+JCqgqgyGn/gwH40NjJC5vqFBfHJk2TMysoS&#10;W4qx9tu12K17dywpLsEjx45g//79sLCoAO/evYfvdOuOt27dFEeWMX36xzhp/ESxpR4sSMaZM2ei&#10;vr4+qYg/2N3Mq0TlUNUFTdWtX78+nxmgK1C1Kr1fel+KlPno1Gh89PXroG9o8NK8GAuWYhsZGYkt&#10;xejj4gLJyUlw4mQQDBs6DGyat4SrkVHQkgXVjZs0gUMveAMi61kW3Iy5BbXq1mIe6uUMUBUoc6EA&#10;fd++fXyGABEdHc2DZzk9e/bkNeqU8cjnBFU1GRkZsGfPHv56yJAh0KVLF/5aYwghKYQqHmjx4iX8&#10;rrx4QbUqSTk0h2jipIk4dKgbfx0aFo579+/h+06dOonNmtug/8qVmJ6Wxqs8iI0bN2DDhg1xyNCh&#10;eOfubW5TBKok9fX15dUULPh8qZiRoKqQr776ilc8UFmSfM7St99+y+90W9uyeUxVzf79+3ldGrth&#10;FfaKylznShfQr7/+jMbGJnjipPpVo6HnQ5hQmrFmcR/fzhH1YyVMUD9t+gmdnJ2wv6srLlqwECMi&#10;LvN9J4JOIPMKOGjQIMx8msFtb+Pu3btoY2PDxUACnDJlCp/wVl5IVDo8ZsyY5xPH6Dj6N7oykYx5&#10;Qnz33Xf5e6LaMEXRKQGdOhWMerX08AC7EzQBa8r4QgLkacrzmMUp50LOYlhYKCYlJQsr8vioXdt2&#10;uHtXoLC8GSpgZIEm/+LlD/I2s2bN4sWCL0JVs/QgvvvuO34svT8WYGNmZia3VxXr1q3j74dWNbl8&#10;WXZDKYJOCehq1FX+IZQpbHsdfzFvYmxizM83b948YVWMr77+GgNFk/c2FixYwP9GRQ+qO/fz86sw&#10;CaBlVWiBA3Nzc2TpPl/gYPr06cjSfkxOLhO0NoiKinpeI0/NrTLolIBSUlJQ30Af5y8sq2tXhexn&#10;WThkiBuLpxph/37v8lU5qHlSlMTEJExNldWIyz1GRdA++ZzmFx8kCMpiqMad1vOJFWsUVQQtrfI1&#10;E6y8GaTHkiVLxN7Kh4RMTSv9XScnJ3z8+LHYoxg6JaDc3Fx0sLfH98a898YL9zaOHDmGhvqG+Dlr&#10;Rh49eIRdOnbBrl27sov15gni5SktLcGfNm58o0uPiIjA5cuX80CamoGtW7ciy754QJ2UlPRKLCSH&#10;gntaGCs0NJQ1o2E4bdo0fhFpoQNtVqfKg3mW+eLRo0eFVXF0SkCU0UwYN45dbEfMLrdogqLQBZsz&#10;dy52e6fH84qC8yzLMbewwEEDB2N83KtVGm/iXx9PZxmbv9hSHvocJBBqlkkwcqicmVYfqyEWeqJH&#10;q1ateI26tiDxWllZ8b+9aNEiYVUOnRIQ4evng2YWZqw5SxUW5Xjw8D727OWCm7dsFRYZBw4dxgYN&#10;TbFfn75vbFLK4zpgIM7zni+2FINWtyAvQotD9e/fn6fvFOuQkORQmkwdjc7OzrwZXLhwId64Ubai&#10;WmVDy7i4sCSDxDN8+HCehamCzgmIlmCrU6cOJiaUrTimDJs3b0bPKR+yrObVNPzYn8ewSZMmfB0c&#10;6pV+GznZOdiyZQsuBEWgZuncuXNcEGZmZs89C600RkvUvcitW7e4qCZMmKDWsnWqQJ5+xowZ/L1R&#10;8E7L/6mKzgno+PEgNNA3wLPlVh1TlI0b1+O6778VW69y5txZ7NSpI9rbOeCp4FOsyStbBq88/v6r&#10;0dnRmaXjd4Xl9ZB4SGjkbeTCkT/mz5//SixE2+7u7rzviNY+1CYBAQH8fVHKfvbsWWFVDZ0T0G0W&#10;J9iyWODr5aqtpkqrkSU/eXMaTE3YR14fYctWrfETdieGhJx9abXSZObefb7xwSaNm+CxY8eE9c1Q&#10;Pw6Nd5UXD4nkdX081FdEx/z555/CUvns3LkTDQwMeJa4Z49iXRVvQucElJX1jLfN1AlYmRQzzxN0&#10;4iS6ug5Ec1NzdBvqhku+XIIzPvmEuXUntLayRv/VygXP3t7eL4mnT58+GB9fcVNMgh08eDDvhKRg&#10;VhvIB3BpvSRVr095dE5AxPJvlnPXHhx8Wlgqj/DwcN7suPTri6NGj0YPDw9ctvwblQJaimtomToS&#10;T48ePV7piX4RyhCp8476f1JTVUsYlIGaSflaiBs3bhRW9dFJASUlJaKpqRl+wy5kZfPV0iVoa9uG&#10;XXzNxCG0MMHs2bPfGtdQSk+BNl1UTS/jWxH0nkg8n3766Wv7plRBJwVEvD/WHQcOHMCbtMoi9mEs&#10;X9Vj9OhRWKq571QhaLiiS5cufPSb1n6sTEis1N9DC7JTb78mUeY6V/p8oBd5p0cPePAgFp4+rZxi&#10;O/Z5YN0P38HdO3dh8iSPF2fRagUqHWYpPF9YgXkFPj+bpsPSwk40h5tWLqP505qA5iVRhQj9PZrn&#10;XGXIdKQY6nqg37Ztx/oNGuCdu29PoVVhz55APmZFawQVFqg+bKIONMhKMxflP2lA74divw4dOvAY&#10;ioLwtWvX4rNnqnth+hvU70WdluXXVdIEOuuBjI2MoLiwEEo1WNwvJ+LyJZjx6QxoZdsGVq1cCbXr&#10;qDeRXlVopuXq1auBpfG8yPDzzz/ny/A5ODjwKlnyRuSZqPiQPJUqZGZmAgvuefm0fMWNKkMISSHU&#10;9UA7d+/C2nq1MfpalLBohvCwUGzFMiV7O3u8du2asOomNAlNntVR/40qMBHygdIBAwbwwWpNo7Me&#10;qDC/EIqKi3gVhaaIiLgM48dNgIamDWH//r28bEWXcXZ2hhkzZvDX9LtcqnghiqcolqK1D+nH56oS&#10;rQooL1cWQGIx3YDqc//efZjm6QW1DerAtt+3V5sfnaN1m6n+7fbt2/yH45SFKmNLS0v5Er5VjVYF&#10;lJmRAQb69cC4fkNhUZ2S4hLw9fOByCj6Ccx10KF9e7FH96GLz7w/sECb19ErizyT04UVYLUqoE5d&#10;OsO7ru+CsYlyJT0VQeXKe/fuAw+PD2DwQNmKYNUFEg1VubLsTKUmiKpjCRJiVaNVAQ1zc4Pdu3aA&#10;tbW1sKiOXm096OXSGz77bAb7QsuvMaTb0IKXVB1qamoKLBUXVsUh70VQv1JVo1UB0WJR9YyMNbJW&#10;j6mpGaz/4Udw7PpqSbOuQ00XxUCqxjC0AggVCNKyxlWNVgWkSagZoH6Q2swTVTfIAw8cOFDlX1ju&#10;168fXyVEE7/QrC7VVkDVGfkaQvKfH1AWav5o2ITiqKpGElAVYWJiolMLUKmKJCAJtZAEJKEWkoAk&#10;1EISkIRaSAKSUAtJQBJqIQlIQi1q0KQg8fqt0PwVif8fKPpr00oJSEKiPFITJqEWkoAk1EISkIRa&#10;SAKSUAtJQBJqAPBfDQ/FE+rDWF0AAAAASUVORK5CYIJQSwMECgAAAAAAAAAhAPDdSflwDAAAcAwA&#10;ABQAAABkcnMvbWVkaWEvaW1hZ2UyLnBuZ4lQTkcNChoKAAAADUlIRFIAAABpAAAAVwgGAAAAB/Jr&#10;5wAAAAFzUkdCAK7OHOkAAAAEZ0FNQQAAsY8L/GEFAAAACXBIWXMAABJ0AAASdAHeZh94AAAMBUlE&#10;QVR4Xu2cB0yTTRjHj8+994jBuDcIzrgH7m2cOIi4Fdxb44yKiiPuvY07igsVByiKcQTcGjXujQtF&#10;XIj33f/hqkVL6aJ9+9JfQihPSwP37909686JC5gDRfOf/O5AwThEsgMcItkBDpHsAIdIdoBe7277&#10;9u3ykQNr0KVLF/noLyBSYmzbtk0+cpDc6Btrx3JnBzhEsgNSvEjv37+Xj5SLXYn05s0bdvfuXXbt&#10;2jV28+ZN9ujRI/b161f5rPH8+vWLLV26lH3+/FlalIniRfrx4wfbu3cv69SpE2vQoAGrW7cuq1mz&#10;JqtduzarX78+a9asGRs/fjy7d++e/A3DgdiLFy9mR48elRZlkqQLnqhbqMW7d+9oIL9//w5vUVqT&#10;xsnJiaVLl4517tyZZc2aVVr/EBERwYYPH84ePHhAgjRp0oS5u7uzPHny0Ax68uQJCw0NZYcPH2a3&#10;b99mw4YNYyNHjmSZMmWS76AfiDt37lzWunVrtnv3bpYqVSr5jPXRO9YQKTEMdcHDw8OhDC9btiwv&#10;X768wV+lS5em37tz5458pz/s2LGD586dm/fo0YOLpU1adfPlyxe+ceNGXqxYMd60aVMeGRkpn0mc&#10;ly9f8sKFC/PRo0fzvHnz8gsXLshnbIO+sbaYSBkzZuTfvn2TFsMQM5CnTZuWi31GWuI5fvw4z549&#10;O/fz85MWw3j48CF3c3PjrVq1IuH04e/vz11dXfmHDx94mzZtuJeXFxd7lHzW+lgtThIiyUeGoev1&#10;UVFRtAx5e3vTd2MQM4OW3cuXL7OtW7dK678IAdnmzZtZ9+7dmfgwsN69e7OTJ0+SI6JEFOc4BAYG&#10;khdnrEAaihYtyrA3zZ8/P9EPzaFDh+jDAJGAWCJZgQIF2JYtW+hnpaE4kbCBi+WKiX1CWoynXbt2&#10;LDY2lp0+fVpa/gBvceXKlaxDhw4kDEiTJg0bOHAgiQQnSGkoSqSfP3+SlwYX2xwKFizIhNNBMdXf&#10;CAeBXb16lZY4bdq2bUtxE5ZLpaEokTBIYiNnuXLlkhbTSJ06NX19/PhRWv6wYsUKVq9ePebi4iIt&#10;8eTMmZN5enqy1atX02xTEooSCXEKliDEP+YAxwD7Ub58+aQlHuHq0xI4YMAAaUlIz5492dOnT9mJ&#10;EyekRRkoTqTKlSubnQGAGHA+KlSoIC3xiFiKFSlShLIWuhBxFmvevDntWVh6lYLiHAdkH5BFuHXr&#10;lrQYz/r162lfqlSpkrTE5/3glmMWidhMWhOCDAieP3fuHLt+/bq02h7FiYT9Ank5pINMSXwiRYQU&#10;y/Tp02nQNUAgEXCzFi1aSItuqlSpQuJi77IEIhaVj0xHcSLBHfb396fAslu3bjQDDOXgwYPMy8uL&#10;+fj4kNgaoqOjaanD++XIkUNadaOZTRDbEsGt9gfFVCwq0n//Gfd2ib0eASlc4efPn1NiFdkBfdkM&#10;uNpwqZGlGDRoEJsyZUqCwQkJCSGxe/XqJS36wb4Ep2PHjh3SYhqfPn2Sj8zDIllwZKuxRMAzM0Yo&#10;bM6vXr2ijb5kyZLS+ge40LNnz2a7du2i923UqBE5A9pZcAiAkkOhQoXYtGnTWOPGjeVvx4PMPAY9&#10;ODiY9ilDlh8I/OLFC3p9eHg4uefGAHGQ8bh48SKrVasWGzx4sM4svzb6xtoiIuGPOnXqFEX5xoLl&#10;DXUifeWFhw8f0iAjv4ZgF1mB9OnT04eievXqrGHDhrSP6XIIMAPhiOC7MX8f4ix4mwisk1oitbl/&#10;/z6bOXMmiYz0FMYQHuXfs/tv9I41REoMQ7Pg1kY4FDbNWOtCrApcOCtU/hDOB3/27BnZX79+zcXs&#10;5levXqWfE8NqWXBrEBMTwzp27Mh27twpLbYHjsmQIUNops+YMYOW3gMHDlAGBTNLCGZWTtDuRMqQ&#10;IQMrU6YM9SaY099gKd6+fUvLGvbVDRs2kAc5ceJEWp6HDh3KxowZQw4L9iaTkTNKJ0pd7sSnkwvn&#10;gQcGBkqL7ejatSv38PD4pxqMQqazszMX8Z606EdVyx2Ai46+hIULF1okWDQV1L7Onj1Lf4O2VxsX&#10;F0fBM4qQyAeai12KBFD/QcnhzJkz0mI9IApEGDVqFLn9derUoQAaGRJ4kWiGwXKHJdnV1VX+lhlg&#10;OiWGUpc7De3atePCiZA/WQd4lfPmzeMuLi583759ZPvx4wcXgnFPT0/6EgE49VsYg+qWOw0aj+rG&#10;jRvSkrwgMB43bhxVj5csWcLatGlDdnhxiIGQmEVMhJgHS53FkGLpROkzSQwaxSADBgxI9rgpKiqK&#10;+/r68ho1avDr169La3zHk7e3N2/RogWPiIiQVuNR7UxChgG5uv3791MDZXKBvJ+mIIg+CE1VFwlY&#10;7EVIXyG/+Hf9ylLYtUgAbcYIHlH2Tg6QkkJXEdJWa9euJc8SoN4FOxKxiI+Mze8Zg92LhBwbEphI&#10;wiJrbknQv4cZVLx4cbZq1SpK7ALsg7Aj4Ttr1iyWLVs2sicbctnTidL3JA0xMTHU4jxnzhxpMR8R&#10;/1ArtBAhQWcuxqRy5cpcuNfSYhn0jbUqRALC2+LCs6IN3lzwf7u7u/Ply5dLS3wCdfHixbxMmTL8&#10;0KFD0mo5UoRIyDaL/YIvW7ZMWkxjxYoVNCvF8iktnGYS4qDq1atz4WZLq2VJESKByZMnU8N+dHS0&#10;tCQNXPe4uDgKSGfMmEFN/MHBwfJZzoVnx/v06UMBqrbrbWn0jbXdOw7a9O3bl4kZxY4cOSIthoEy&#10;AgLjY8eOUS8ESvYAnh0y2Kgei0H8p6HSWqhKJGdnZ6puiiWPsgOGEBkZyUaMGEF1H7jSFStWJDta&#10;uvBeeE/Y8+fPT3ZboCqRQP/+/akxBSXzpECJWyxl1GuBIFUTA2FG9evXj8r6ixYtor5yW6I6kUqV&#10;KkWNJ0mVMTBTUOEtUaIEBcKalmR0CKFYh0AVvQrowbA58VuTbuzNcdCAk4c4YhkWFiYtCRHBKK9a&#10;tSqfMGECj42NJRsciAULFtAR0YCAALJZkxTj3WmAt9ayZUverVu3fxKvBw4cIA9uzZo19Drw9evX&#10;3y52SEgI2axNivHuNKBKCmcAJ/pw34MGlBJQLMTxGvTU4XXwBpGkPX/+PFu3bl2CzleloEqRABo/&#10;0LCJexoAbj7x8/MjlxpOAUTctGkTdb6ibxDdR2hwUSKqFUlzxBJlbHhx8N5QnJs0aRLz9fWlZCkE&#10;gjBi6ft9NFOJqFYkgDIGjlkim41YB+45eszRdgUREbhaJYttLnJv0om9Og7a4CKPDh06cCcnJy6W&#10;P6qsCpfbIolYS5LiHAdtsIyhiRInCJE2QhsWvit+9mhhkYZ9pYPcHJY3zckGlL2RDkLLMuy4cAMN&#10;JIbeSZQc6Btr1c8kgNPsuGgKvXKopuJyjfbt29PRT2Qd0GiJpCo6gZKzV8JUUoRIly5dYh4eHmzs&#10;2LGsXLlybMGCBRQzIcuN9BBatOBMhIWF0VGXefPmkSeoGGhnSgQ1OA5BQUG/b/t68uSJtOoGl0aJ&#10;2IlSSj4+PlRjshb6xlrVIuFMUP78+Snlo0kBGUJoaCgJNXXqVGlJflKkd4dbTXC6rlq1ahQLGXNM&#10;FKcG0R2EuhSOetoa1YqEnB3O006ePJnavowFl1C5ubmRWLZGtSLt2bOHYiNTTzXgvGzXrl3pmhsk&#10;ZG2JakVChyk8OVNmkQYkaNHfYKmj/qaiWpEwsJkzZ5Y/mUaWLFkoW2Hre4ZUKxIaSJD9NofHjx9T&#10;jzfO6doS1YqEm7gQsOq6885Q0JCCHojkbMY3BNWKhGYUHN0PCAiQFuPAqXIcAsBVobjYw5aoViTc&#10;4YrqK1xw3KJiDDiYjIt6sSdZ4mCyuahWJByPxAEvXI2GY5NXrlyRz+gHB5NxjRsuy1i+fLlNM+Ma&#10;VCsSwP12aC5BVyqWP1wmhWVMF/Dg0J6MDDkEwlKHe4uUQIqoJ+HiJ5TPkeZBdxCO9CObgBIGXGxk&#10;w3GBFYJWlNxRstB0s1oLfWOdIkTSgI4hlCOCgoIobYRZhdmG45xo5UI5o3Tp0vLV1kXvWEOkxFBD&#10;qcJeSJFZcDXhEMkOcIhkByTpODiwHiZ5dw6UgWO5swMcItkBDpHsAIdIdoBDJDvAIZLiYex/ayPf&#10;N7aTABYAAAAASUVORK5CYIJQSwMECgAAAAAAAAAhACivUsnsCwAA7AsAABQAAABkcnMvbWVkaWEv&#10;aW1hZ2UzLnBuZ4lQTkcNChoKAAAADUlIRFIAAABrAAAAVAgGAAAAhZPJdAAAAAFzUkdCAK7OHOkA&#10;AAAEZ0FNQQAAsY8L/GEFAAAACXBIWXMAABJ0AAASdAHeZh94AAALgUlEQVR4Xu2dB0wUXReGj72X&#10;CPby2dGAikpU7BVFsTcQxS6CJcbYI/JbIhp7TVAsKCrGgmDHhh1jr4hgV4ixgb1y//uebzCAu+un&#10;wO7OOk+yYR1mYbnv3Hvec+6ZNYuQkIYqyKp81VABmlgqQhNLRWhiqQhNLBWhiaUiNLFUhCaWijCY&#10;FG/ZskV5pmFM3NzclGdpgFj62Lx5s/JMw1gYGnNtGVQRmlgqQhNLRWhiqQhNLBWhiaUiMlSsJk2a&#10;UPHixalq1ao0dOhQ2rZtGz18+JC+fPminKGRHjJUrIiICAoPD6eBAwfS3bt3aeLEieTs7ExeXl60&#10;fft2Fu779+/K2Rq/yy8rGHqz6V+A2XTz5k0WEI/o6GjKnz8/tWnThjw8PKhatWqUJUsW5WyNZAyO&#10;OafGesioCsb79+/FhQsXhJ+fn7CxsRFSKDFu3Dg+ppEak1cw8ubNS3Xr1qVJkybR/v37qVevXiTf&#10;FHXp0oWmTp1Knz59Us7UMITR3WCFChXI19eXTp48SU5OTrR48WLq06cPnTp1iu7fv68JZwCTWPes&#10;WbNSxYoVKSAggFatWsXxDLPM0dGRevToQYcPH6akpCTlbI1kTCJWMjAYCKaHDh2ioKAgknGMnj59&#10;Sq6urrRhwwZNsLQosUsnptgikfZe9OzZU5QoUULI2SYGDBgg1q5dyyblb0BVWyTlypWjpUuX0ujR&#10;oylnzpz0/Plzztd27tz51+doZicWkLOKl8R169bRrl27eFkMCQmhd+/eKWf8nZilWCBHjhxs+bNn&#10;z07Vq1enyMhImjNnDp0/f57evHmjnPV3YbZipQQGpE6dOoivNH78eBo1ahQFBgZySQvH/hbMXqxH&#10;jx6xtYelnz17Nvn7+3OheOPGjSTNB02YMIHLWdKAKK+wXMxerPXr11OePHmocePGnJ/Z2NjQlClT&#10;WCwUiOPj43m2Ia4hxr1+/Vp5pQXCnlAPprDuKbl+/bqwtbUVCxcuFF+/flWOpgaWXsYx4ePjI+zs&#10;7ETt2rXF3LlzxZMnT5Qz1IWqrHsyqNovWLCA/vnnH64lwmjoAibEwcGBpk+fTrt37yaZo3HlulWr&#10;VrxVs3XrVpLCWUYZSxFNJ6acWUuWLBE1a9YUJ06cUI78d96+fStCQ0PF4MGDhb29vZBuUnTt2lUs&#10;X75cXL58WUg3qZxpfhga8wwVKzg4WHmWPiCQdH9i0aJFIikpSTn6Zzx79kwEBQUJd3d3XlLLly/P&#10;lZHVq1eLe/fuKWeZD0YTy9raWshcSGd8wdUeFxcnPn/+rBzRjbTjwtnZWQwfPlwkJiYqR9PP9+/f&#10;RWxsrJDGRPTv319IR8nxDbMtISFBOcv0GE2sefPmicKFC/Pyg4EBMvaIsLAw0a5dO1G5cmUhnZve&#10;wXn16hW/VsYbcf/+feVoxoP3BPPSt29fIWOhkPHObGqPRhPr27dvHCtq1aolpDHgOOHk5MRFWRRk&#10;4dJKlSolAgIC+NyUYLCmTZsmHB0dOa4YAyyRgwYNEqVLlxb79u1TjpoWo4mVzIsXL4TMj0S/fv14&#10;MA4ePMhXMxg1ahTHo5iYGPHx40d+YKbNmDFDNGrUSFy8eJHPMxZ4XzKx5laD48ePK0dNh9HFMgRE&#10;kgmuaNq0Kc82iIf4BOeHpckUfPjw4Ucc27Rp048LyxQYGnOj51kybpF0YiRjGFlZWZGMcVS0aFGS&#10;yyNJE6KcZVxQIUGRWF5ANHLkSN6eQWeW2aGIppPMmFm6kAkrVyl69+79S7eYmSBuYvlGXoYurFmz&#10;ZrGDNSZmNbN0kStXLpJmBBcOVxxMBaohcjkkaTa4cCwTc25SRWexOWA25SaZrHLTDHaEHz9+rBz9&#10;M9C7AeFTgmMy//vpuC7wXqTh4cYd7KUNGzaMunXrRqdPnzbpbrVZ1QbRmiZtNC1atOiPB+XcuXN0&#10;69atH6JgoxJbKDItIE9PT1q5ciXduHHjl/ERFX5peri6j4e0+dSpUydyd3fntjlpQpQzjUe2/0mU&#10;5z+BP6pGjRrKvzIfLEO4sQF98TJ28Ybj73D16lVas2YN2dnZceEXy5nM7bjlDftdOIZir4wLPEuw&#10;nVKoUCF+QBxd4Dj2z7p3785mCE2q2LaRKQfJfJLNSUZiaMzNSiwAV4hBwYAAW1tbvQOZEsxENNrg&#10;68uXLwl/Fva3sA+Gfg48UL3H7EWfPWZWWFgYC4e/E78DrjR37tzKT0wNjjdo0IA6duzIPSJ79+7l&#10;Bxp8ypYtm2F9+6oSC+BKxtWOJQvLGWZKtmzZlO/qRuZKPGtCQ0N56cNMwEyqUqUKL10wMRDE2tqa&#10;KlWqRGXKlKGGDRvyFgxmGZY6xMuoqCh+XbFixbi7Ki14X/Xq1aO2bdvyLrZ0sSwyYltGCGZwzOVg&#10;6MVY1l0fR48eFU2aNOHiMBLXX4HzUK6KjIzkf6PWOGbMGDF//nwub6E64u3tzZWS5s2bi6lTp3LJ&#10;CZWL1q1bc7UFr5dLMVfovby8RHh4OBehdYEdAX9/f1GhQgUhZ/VPJbQ/wdCYm7VYQMYhLuxi0FHG&#10;MgRE8vDwSHV3CvI2FGpnzpzJZS7UH69cucIVfeR3ICQkhGuYt2/f5urFmTNnhK+vr5Azj+ua2BOb&#10;PHmykOaFy2NpQaEaednAgQPTXYBWtVggPj6eu3RlzOGOXUOMHTtWLFu27EdyjatdGgnh6urKM0kX&#10;SIRbtGghoqOjlSP/gq0eXAAQysHBgQu+KE7L5fanKr1cvkSHDh142yUwMFDIuKl85/cwNOZmGbPS&#10;gpvw5LLFMQlxpWXLllSgQAHlu6mBOcE5aFPDnSpIaA8cOMBOEY4QP6tkyZKpjARa3ZDbde7cmV+f&#10;DGIcYhtaBGBOkH+hbxHu8s6dO3xzBeIVYhViHF4Pl7hixQo6duwYx0m8Hl//K6ozGLrIly8fDxqa&#10;PWHtmzVrplMwDE5cXByfg9uLkApgIJEGFClShHMwJMioUSabluDgYBYGTg+/RxcQF2MBQdBhBScI&#10;tylnLlt4mBE8cCcMjItcstm07Nmzhy8QmJpfmSSgWoOhC5gGbMu7uLjw8qYPbM/AWKSsNWK3GMsT&#10;ltXk4zAJPXr04OVTn5HQBYzJxIkThZWVFcdUOYuV7/wLlt9r166JYcOGcdxDzEy7dOpC9TErLU+f&#10;PmX3BmenD3lFs0uTS6LBPg60rMn86Ydj/B3wcyMiIvi9yNkr3NzchFz+fjIhcoZx7wcKw7oMSkos&#10;Tixw6dIldndwcvpYsGAB71HJPErI5Y/NApwgXosH+g3RZiBzsXRtPMKIyGVXyFjKtl/mYGLNmjVs&#10;OuBgkXZ4enoKubyx4zSEoTHPtLv1MxsEcj8/P5KDz3eY6IsHI0aMoCNHjnAcwB5VwYIFOT7hz0a1&#10;Aw8kzSjWIrakB8QvxDLEquvXr7OxQEUGX2NiYriSj3ZvQ7/H0JirViwgZwcXZ7FhiK0NXaC9Wi5T&#10;3BePZlA4N9yhApJrkTAgqFpkFBAN/fkyZnGVA9UVVEpgYOAeDWHyj1bILGAS0ISDqkNUVJRy9GdQ&#10;2Wjfvr3yL/PG0Jib1RbJ7wKrjCUMs0O6LUpMTFS+kxrctPDgwQM6e/asckSdqFosgP0vHx8fio2N&#10;5Y9sSN6nQuUdAiUkJHASjPwHybGaUb1YAAkvtkdQPUcVHLez4vbWtWvX8gM3JmCrBIKqGYsQC9Sv&#10;X59n2I4dO7gcJGMUzzR8VhRKSah2ZNSek6mwGLEAtt1h1dHqhjIPykqw7Ggxg7X/nRqdOWJRYgFY&#10;eXwUA7bzYYMhGIq4WBZR11MzFicWwEfk4UO9kDRjVnl7e5OLiwvPPDVjkWKBIUOG8MyCUOjnQPVA&#10;7VisWMDe3p4/cQ09HZaARYtlaWhiqQhNLBWhiaUiNLFUhCaWitD+Zzoz5I92ijXMC20ZVBGaWCpC&#10;E0tFaGKpCE0sFaGJpSI0sVQD0f8BsU0HP/VDvyEAAAAASUVORK5CYIJQSwMEFAAGAAgAAAAhAL4s&#10;XXjgAAAACQEAAA8AAABkcnMvZG93bnJldi54bWxMj0FLw0AUhO+C/2F5gje7WdNqjdmUUtRTEWwF&#10;8faafU1Cs7shu03Sf+/zpMdhhplv8tVkWzFQHxrvNKhZAoJc6U3jKg2f+9e7JYgQ0RlsvSMNFwqw&#10;Kq6vcsyMH90HDbtYCS5xIUMNdYxdJmUoa7IYZr4jx97R9xYjy76SpseRy20r75PkQVpsHC/U2NGm&#10;pvK0O1sNbyOO61S9DNvTcXP53i/ev7aKtL69mdbPICJN8S8Mv/iMDgUzHfzZmSBaDY9LvhI1pIkC&#10;wf5CpU8gDhyczxXIIpf/HxQ/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DLYa+2swIAAMUJAAAOAAAAAAAAAAAAAAAAADoCAABkcnMv&#10;ZTJvRG9jLnhtbFBLAQItAAoAAAAAAAAAIQBk/g5YxxcAAMcXAAAUAAAAAAAAAAAAAAAAABkFAABk&#10;cnMvbWVkaWEvaW1hZ2UxLnBuZ1BLAQItAAoAAAAAAAAAIQDw3Un5cAwAAHAMAAAUAAAAAAAAAAAA&#10;AAAAABIdAABkcnMvbWVkaWEvaW1hZ2UyLnBuZ1BLAQItAAoAAAAAAAAAIQAor1LJ7AsAAOwLAAAU&#10;AAAAAAAAAAAAAAAAALQpAABkcnMvbWVkaWEvaW1hZ2UzLnBuZ1BLAQItABQABgAIAAAAIQC+LF14&#10;4AAAAAkBAAAPAAAAAAAAAAAAAAAAANI1AABkcnMvZG93bnJldi54bWxQSwECLQAUAAYACAAAACEA&#10;NydHYcwAAAApAgAAGQAAAAAAAAAAAAAAAADfNgAAZHJzL19yZWxzL2Uyb0RvYy54bWwucmVsc1BL&#10;BQYAAAAACAAIAAACAADiNwAAAAA=&#10;">
                <v:shape id="Picture 1141420801" o:spid="_x0000_s1027" type="#_x0000_t75" style="position:absolute;left:7936;top:172;width:10973;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pnrzAAAAOMAAAAPAAAAZHJzL2Rvd25yZXYueG1sRI9BS8NA&#10;EIXvgv9hGcGb3U0pUmK3QYOKXmxNpdDbmB2TxexsyG7b6K/vCgWPM++9b94sitF14kBDsJ41ZBMF&#10;grj2xnKj4WPzdDMHESKywc4zafihAMXy8mKBufFHfqdDFRuRIBxy1NDG2OdShrolh2Hie+KkffnB&#10;YUzj0Egz4DHBXSenSt1Kh5bThRZ7Kluqv6u90/C7et3u7Oej3Tx3VO5Xbw/rRNT6+mq8vwMRaYz/&#10;5nP6xaT62SybTdVcZfD3U1qAXJ4AAAD//wMAUEsBAi0AFAAGAAgAAAAhANvh9svuAAAAhQEAABMA&#10;AAAAAAAAAAAAAAAAAAAAAFtDb250ZW50X1R5cGVzXS54bWxQSwECLQAUAAYACAAAACEAWvQsW78A&#10;AAAVAQAACwAAAAAAAAAAAAAAAAAfAQAAX3JlbHMvLnJlbHNQSwECLQAUAAYACAAAACEAggKZ68wA&#10;AADjAAAADwAAAAAAAAAAAAAAAAAHAgAAZHJzL2Rvd25yZXYueG1sUEsFBgAAAAADAAMAtwAAAAAD&#10;AAAAAA==&#10;">
                  <v:imagedata r:id="rId278" o:title=""/>
                </v:shape>
                <v:shape id="Picture 579246413" o:spid="_x0000_s1028" type="#_x0000_t75" style="position:absolute;top:248;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GDQyAAAAOIAAAAPAAAAZHJzL2Rvd25yZXYueG1sRI9Ba8JA&#10;FITvhf6H5Qm91Y3GWo2uUkoLXtVQPD6yz2w0+zbNbmP8965Q8DjMzDfMct3bWnTU+sqxgtEwAUFc&#10;OF1xqSDff7/OQPiArLF2TAqu5GG9en5aYqbdhbfU7UIpIoR9hgpMCE0mpS8MWfRD1xBH7+haiyHK&#10;tpS6xUuE21qOk2QqLVYcFww29GmoOO/+rIKftK/5IPPcdKdyk/Pv4ZR+OaVeBv3HAkSgPjzC/+2N&#10;VvD2Ph9PppNRCvdL8Q7I1Q0AAP//AwBQSwECLQAUAAYACAAAACEA2+H2y+4AAACFAQAAEwAAAAAA&#10;AAAAAAAAAAAAAAAAW0NvbnRlbnRfVHlwZXNdLnhtbFBLAQItABQABgAIAAAAIQBa9CxbvwAAABUB&#10;AAALAAAAAAAAAAAAAAAAAB8BAABfcmVscy8ucmVsc1BLAQItABQABgAIAAAAIQCqtGDQyAAAAOIA&#10;AAAPAAAAAAAAAAAAAAAAAAcCAABkcnMvZG93bnJldi54bWxQSwUGAAAAAAMAAwC3AAAA/AIAAAAA&#10;">
                  <v:imagedata r:id="rId279" o:title=""/>
                </v:shape>
                <v:shape id="Picture 1930283468" o:spid="_x0000_s1029" type="#_x0000_t75" style="position:absolute;left:18460;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ASMywAAAOMAAAAPAAAAZHJzL2Rvd25yZXYueG1sRI/NTsNA&#10;DITvSLzDykjc2k1/1Dah2woqUbg0EgFxtrImiZr1huyShrfHh0oc7RnPfN7uR9eqgfrQeDYwmyag&#10;iEtvG64MfLw/TzagQkS22HomA78UYL+7vdliZv2F32goYqUkhEOGBuoYu0zrUNbkMEx9Ryzal+8d&#10;Rhn7StseLxLuWj1PkpV22LA01NjRoabyXPw4A8VL8z2jU7rG9PM8PBWH/FiVuTH3d+PjA6hIY/w3&#10;X69freCni2S+WSxXAi0/yQL07g8AAP//AwBQSwECLQAUAAYACAAAACEA2+H2y+4AAACFAQAAEwAA&#10;AAAAAAAAAAAAAAAAAAAAW0NvbnRlbnRfVHlwZXNdLnhtbFBLAQItABQABgAIAAAAIQBa9CxbvwAA&#10;ABUBAAALAAAAAAAAAAAAAAAAAB8BAABfcmVscy8ucmVsc1BLAQItABQABgAIAAAAIQCPtASMywAA&#10;AOMAAAAPAAAAAAAAAAAAAAAAAAcCAABkcnMvZG93bnJldi54bWxQSwUGAAAAAAMAAwC3AAAA/wIA&#10;AAAA&#10;">
                  <v:imagedata r:id="rId280" o:title=""/>
                </v:shape>
                <w10:wrap anchorx="margin"/>
              </v:group>
            </w:pict>
          </mc:Fallback>
        </mc:AlternateContent>
      </w:r>
    </w:p>
    <w:p w14:paraId="0A78F78B" w14:textId="4C882C78" w:rsidR="00CD55B4" w:rsidRPr="00CD55B4" w:rsidRDefault="00CD55B4" w:rsidP="00165DC1">
      <w:pPr>
        <w:pStyle w:val="ListParagraph"/>
        <w:numPr>
          <w:ilvl w:val="0"/>
          <w:numId w:val="86"/>
        </w:numPr>
        <w:spacing w:after="240"/>
        <w:rPr>
          <w:rFonts w:ascii="Comic Sans MS" w:hAnsi="Comic Sans MS"/>
          <w:sz w:val="36"/>
          <w:szCs w:val="28"/>
        </w:rPr>
      </w:pPr>
    </w:p>
    <w:tbl>
      <w:tblPr>
        <w:tblStyle w:val="TableGrid"/>
        <w:tblpPr w:leftFromText="180" w:rightFromText="180" w:vertAnchor="text" w:horzAnchor="page" w:tblpX="1717" w:tblpY="-4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957"/>
      </w:tblGrid>
      <w:tr w:rsidR="00CD55B4" w14:paraId="5FD721DE" w14:textId="77777777" w:rsidTr="00CD55B4">
        <w:trPr>
          <w:trHeight w:val="2098"/>
        </w:trPr>
        <w:tc>
          <w:tcPr>
            <w:tcW w:w="4957" w:type="dxa"/>
            <w:vAlign w:val="center"/>
          </w:tcPr>
          <w:p w14:paraId="2BE73488" w14:textId="371A1EA4" w:rsidR="00CD55B4" w:rsidRPr="0064648E" w:rsidRDefault="00CD55B4" w:rsidP="00CD55B4">
            <w:pPr>
              <w:ind w:left="360"/>
              <w:rPr>
                <w:rFonts w:ascii="Comic Sans MS" w:hAnsi="Comic Sans MS"/>
                <w:sz w:val="48"/>
                <w:szCs w:val="48"/>
              </w:rPr>
            </w:pPr>
            <w:r>
              <w:rPr>
                <w:noProof/>
              </w:rPr>
              <w:drawing>
                <wp:anchor distT="0" distB="0" distL="114300" distR="114300" simplePos="0" relativeHeight="253578240" behindDoc="0" locked="0" layoutInCell="1" allowOverlap="1" wp14:anchorId="6F5A974B" wp14:editId="23270436">
                  <wp:simplePos x="0" y="0"/>
                  <wp:positionH relativeFrom="column">
                    <wp:posOffset>542925</wp:posOffset>
                  </wp:positionH>
                  <wp:positionV relativeFrom="paragraph">
                    <wp:posOffset>-110490</wp:posOffset>
                  </wp:positionV>
                  <wp:extent cx="769620" cy="932815"/>
                  <wp:effectExtent l="0" t="0" r="0" b="635"/>
                  <wp:wrapNone/>
                  <wp:docPr id="1937091829" name="Picture 193709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769620" cy="932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648E">
              <w:rPr>
                <w:rFonts w:ascii="Comic Sans MS" w:hAnsi="Comic Sans MS"/>
                <w:sz w:val="48"/>
                <w:szCs w:val="48"/>
              </w:rPr>
              <w:t xml:space="preserve"> </w:t>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Pr>
                <w:rFonts w:ascii="Comic Sans MS" w:hAnsi="Comic Sans MS"/>
                <w:color w:val="808080" w:themeColor="background1" w:themeShade="80"/>
                <w:spacing w:val="40"/>
                <w:sz w:val="48"/>
                <w:szCs w:val="48"/>
              </w:rPr>
              <w:t>r</w:t>
            </w:r>
            <w:r>
              <w:rPr>
                <w:rFonts w:ascii="Comic Sans MS" w:hAnsi="Comic Sans MS"/>
                <w:spacing w:val="40"/>
                <w:sz w:val="48"/>
                <w:szCs w:val="48"/>
              </w:rPr>
              <w:t>i</w:t>
            </w:r>
            <w:r>
              <w:rPr>
                <w:rFonts w:ascii="Comic Sans MS" w:hAnsi="Comic Sans MS"/>
                <w:color w:val="808080" w:themeColor="background1" w:themeShade="80"/>
                <w:spacing w:val="40"/>
                <w:sz w:val="48"/>
                <w:szCs w:val="48"/>
              </w:rPr>
              <w:t>c</w:t>
            </w:r>
            <w:r>
              <w:rPr>
                <w:rFonts w:ascii="Comic Sans MS" w:hAnsi="Comic Sans MS"/>
                <w:spacing w:val="40"/>
                <w:sz w:val="48"/>
                <w:szCs w:val="48"/>
              </w:rPr>
              <w:t>e</w:t>
            </w:r>
          </w:p>
        </w:tc>
      </w:tr>
      <w:tr w:rsidR="00CD55B4" w14:paraId="08284EB4" w14:textId="77777777" w:rsidTr="00CD55B4">
        <w:trPr>
          <w:trHeight w:val="2098"/>
        </w:trPr>
        <w:tc>
          <w:tcPr>
            <w:tcW w:w="4957" w:type="dxa"/>
            <w:vAlign w:val="center"/>
          </w:tcPr>
          <w:p w14:paraId="5B3B2C88" w14:textId="3FBA8234" w:rsidR="00CD55B4" w:rsidRPr="0064648E" w:rsidRDefault="00CD55B4" w:rsidP="00CD55B4">
            <w:pPr>
              <w:ind w:left="360"/>
              <w:rPr>
                <w:rFonts w:ascii="Comic Sans MS" w:hAnsi="Comic Sans MS"/>
                <w:sz w:val="48"/>
                <w:szCs w:val="48"/>
              </w:rPr>
            </w:pPr>
            <w:r>
              <w:rPr>
                <w:noProof/>
              </w:rPr>
              <w:drawing>
                <wp:anchor distT="0" distB="0" distL="114300" distR="114300" simplePos="0" relativeHeight="253579264" behindDoc="0" locked="0" layoutInCell="1" allowOverlap="1" wp14:anchorId="04032C0C" wp14:editId="2AD93E58">
                  <wp:simplePos x="0" y="0"/>
                  <wp:positionH relativeFrom="column">
                    <wp:posOffset>512445</wp:posOffset>
                  </wp:positionH>
                  <wp:positionV relativeFrom="paragraph">
                    <wp:posOffset>-167640</wp:posOffset>
                  </wp:positionV>
                  <wp:extent cx="777240" cy="884555"/>
                  <wp:effectExtent l="0" t="0" r="3810" b="0"/>
                  <wp:wrapNone/>
                  <wp:docPr id="1342800789" name="Picture 134280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97" cstate="print">
                            <a:grayscl/>
                            <a:extLst>
                              <a:ext uri="{28A0092B-C50C-407E-A947-70E740481C1C}">
                                <a14:useLocalDpi xmlns:a14="http://schemas.microsoft.com/office/drawing/2010/main" val="0"/>
                              </a:ext>
                              <a:ext uri="{837473B0-CC2E-450A-ABE3-18F120FF3D39}">
                                <a1611:picAttrSrcUrl xmlns:a1611="http://schemas.microsoft.com/office/drawing/2016/11/main" r:id="rId294"/>
                              </a:ext>
                            </a:extLst>
                          </a:blip>
                          <a:stretch>
                            <a:fillRect/>
                          </a:stretch>
                        </pic:blipFill>
                        <pic:spPr>
                          <a:xfrm>
                            <a:off x="0" y="0"/>
                            <a:ext cx="777240" cy="884555"/>
                          </a:xfrm>
                          <a:prstGeom prst="rect">
                            <a:avLst/>
                          </a:prstGeom>
                        </pic:spPr>
                      </pic:pic>
                    </a:graphicData>
                  </a:graphic>
                  <wp14:sizeRelH relativeFrom="margin">
                    <wp14:pctWidth>0</wp14:pctWidth>
                  </wp14:sizeRelH>
                  <wp14:sizeRelV relativeFrom="margin">
                    <wp14:pctHeight>0</wp14:pctHeight>
                  </wp14:sizeRelV>
                </wp:anchor>
              </w:drawing>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Pr>
                <w:rFonts w:ascii="Comic Sans MS" w:hAnsi="Comic Sans MS"/>
                <w:color w:val="808080" w:themeColor="background1" w:themeShade="80"/>
                <w:spacing w:val="40"/>
                <w:sz w:val="48"/>
                <w:szCs w:val="48"/>
              </w:rPr>
              <w:t>fl</w:t>
            </w:r>
            <w:r>
              <w:rPr>
                <w:rFonts w:ascii="Comic Sans MS" w:hAnsi="Comic Sans MS"/>
                <w:spacing w:val="40"/>
                <w:sz w:val="48"/>
                <w:szCs w:val="48"/>
              </w:rPr>
              <w:t>y</w:t>
            </w:r>
          </w:p>
        </w:tc>
      </w:tr>
      <w:tr w:rsidR="00CD55B4" w14:paraId="3549E81E" w14:textId="77777777" w:rsidTr="00CD55B4">
        <w:trPr>
          <w:trHeight w:val="2098"/>
        </w:trPr>
        <w:tc>
          <w:tcPr>
            <w:tcW w:w="4957" w:type="dxa"/>
            <w:vAlign w:val="center"/>
          </w:tcPr>
          <w:p w14:paraId="0D5FF515" w14:textId="77777777" w:rsidR="00CD55B4" w:rsidRPr="0064648E" w:rsidRDefault="00CD55B4" w:rsidP="00CD55B4">
            <w:pPr>
              <w:ind w:left="360"/>
              <w:rPr>
                <w:rFonts w:ascii="Comic Sans MS" w:hAnsi="Comic Sans MS"/>
                <w:sz w:val="48"/>
                <w:szCs w:val="48"/>
              </w:rPr>
            </w:pPr>
            <w:r>
              <w:rPr>
                <w:noProof/>
              </w:rPr>
              <w:drawing>
                <wp:anchor distT="0" distB="0" distL="114300" distR="114300" simplePos="0" relativeHeight="253580288" behindDoc="0" locked="0" layoutInCell="1" allowOverlap="1" wp14:anchorId="6AF39F00" wp14:editId="6B398EAE">
                  <wp:simplePos x="0" y="0"/>
                  <wp:positionH relativeFrom="column">
                    <wp:posOffset>184785</wp:posOffset>
                  </wp:positionH>
                  <wp:positionV relativeFrom="paragraph">
                    <wp:posOffset>-117475</wp:posOffset>
                  </wp:positionV>
                  <wp:extent cx="1417320" cy="1102995"/>
                  <wp:effectExtent l="0" t="0" r="0" b="1905"/>
                  <wp:wrapNone/>
                  <wp:docPr id="322812263" name="Picture 32281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5" cstate="print">
                            <a:extLst>
                              <a:ext uri="{BEBA8EAE-BF5A-486C-A8C5-ECC9F3942E4B}">
                                <a14:imgProps xmlns:a14="http://schemas.microsoft.com/office/drawing/2010/main">
                                  <a14:imgLayer r:embed="rId296">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417320" cy="1102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Pr>
                <w:rFonts w:ascii="Comic Sans MS" w:hAnsi="Comic Sans MS"/>
                <w:color w:val="808080" w:themeColor="background1" w:themeShade="80"/>
                <w:spacing w:val="40"/>
                <w:sz w:val="48"/>
                <w:szCs w:val="48"/>
              </w:rPr>
              <w:t>n</w:t>
            </w:r>
            <w:r>
              <w:rPr>
                <w:rFonts w:ascii="Comic Sans MS" w:hAnsi="Comic Sans MS"/>
                <w:spacing w:val="40"/>
                <w:sz w:val="48"/>
                <w:szCs w:val="48"/>
              </w:rPr>
              <w:t>igh</w:t>
            </w:r>
            <w:r>
              <w:rPr>
                <w:rFonts w:ascii="Comic Sans MS" w:hAnsi="Comic Sans MS"/>
                <w:color w:val="808080" w:themeColor="background1" w:themeShade="80"/>
                <w:spacing w:val="40"/>
                <w:sz w:val="48"/>
                <w:szCs w:val="48"/>
              </w:rPr>
              <w:t>t</w:t>
            </w:r>
          </w:p>
        </w:tc>
      </w:tr>
    </w:tbl>
    <w:p w14:paraId="2F0B5FF6" w14:textId="2C9DA96A" w:rsidR="00AC67EB" w:rsidRDefault="00AC67EB" w:rsidP="003B3016">
      <w:pPr>
        <w:spacing w:after="240"/>
        <w:rPr>
          <w:rFonts w:ascii="Comic Sans MS" w:hAnsi="Comic Sans MS"/>
          <w:sz w:val="48"/>
        </w:rPr>
      </w:pPr>
    </w:p>
    <w:p w14:paraId="3ECF14BB" w14:textId="1D7C3C6F" w:rsidR="002F74A5" w:rsidRDefault="0044763D" w:rsidP="003B3016">
      <w:pPr>
        <w:spacing w:after="240"/>
        <w:rPr>
          <w:rFonts w:ascii="Comic Sans MS" w:hAnsi="Comic Sans MS"/>
          <w:sz w:val="48"/>
        </w:rPr>
      </w:pPr>
      <w:r>
        <w:rPr>
          <w:rFonts w:ascii="Comic Sans MS" w:hAnsi="Comic Sans MS"/>
          <w:noProof/>
          <w:sz w:val="48"/>
        </w:rPr>
        <mc:AlternateContent>
          <mc:Choice Requires="wps">
            <w:drawing>
              <wp:anchor distT="0" distB="0" distL="114300" distR="114300" simplePos="0" relativeHeight="253574144" behindDoc="0" locked="0" layoutInCell="1" allowOverlap="1" wp14:anchorId="3E0E99F5" wp14:editId="71603C9A">
                <wp:simplePos x="0" y="0"/>
                <wp:positionH relativeFrom="column">
                  <wp:posOffset>4472533</wp:posOffset>
                </wp:positionH>
                <wp:positionV relativeFrom="paragraph">
                  <wp:posOffset>172720</wp:posOffset>
                </wp:positionV>
                <wp:extent cx="1259457" cy="575945"/>
                <wp:effectExtent l="0" t="0" r="17145" b="14605"/>
                <wp:wrapNone/>
                <wp:docPr id="1150220154" name="Text Box 5"/>
                <wp:cNvGraphicFramePr/>
                <a:graphic xmlns:a="http://schemas.openxmlformats.org/drawingml/2006/main">
                  <a:graphicData uri="http://schemas.microsoft.com/office/word/2010/wordprocessingShape">
                    <wps:wsp>
                      <wps:cNvSpPr txBox="1"/>
                      <wps:spPr>
                        <a:xfrm>
                          <a:off x="0" y="0"/>
                          <a:ext cx="1259457" cy="575945"/>
                        </a:xfrm>
                        <a:prstGeom prst="roundRect">
                          <a:avLst/>
                        </a:prstGeom>
                        <a:solidFill>
                          <a:sysClr val="window" lastClr="FFFFFF"/>
                        </a:solidFill>
                        <a:ln w="6350">
                          <a:solidFill>
                            <a:prstClr val="black"/>
                          </a:solidFill>
                        </a:ln>
                      </wps:spPr>
                      <wps:txbx>
                        <w:txbxContent>
                          <w:p w14:paraId="0E9D32D1" w14:textId="3A38E2CA" w:rsidR="00CD55B4" w:rsidRPr="0064648E" w:rsidRDefault="00CD55B4" w:rsidP="001977A8">
                            <w:pPr>
                              <w:ind w:right="41"/>
                              <w:jc w:val="center"/>
                              <w:rPr>
                                <w:rFonts w:ascii="Comic Sans MS" w:hAnsi="Comic Sans MS"/>
                                <w:sz w:val="48"/>
                                <w:szCs w:val="48"/>
                              </w:rPr>
                            </w:pPr>
                            <w:r>
                              <w:rPr>
                                <w:rFonts w:ascii="Comic Sans MS" w:hAnsi="Comic Sans MS"/>
                                <w:color w:val="808080" w:themeColor="background1" w:themeShade="80"/>
                                <w:spacing w:val="40"/>
                                <w:sz w:val="48"/>
                                <w:szCs w:val="48"/>
                              </w:rPr>
                              <w:t>n</w:t>
                            </w:r>
                            <w:r>
                              <w:rPr>
                                <w:rFonts w:ascii="Comic Sans MS" w:hAnsi="Comic Sans MS"/>
                                <w:spacing w:val="40"/>
                                <w:sz w:val="48"/>
                                <w:szCs w:val="48"/>
                              </w:rPr>
                              <w:t>igh</w:t>
                            </w:r>
                            <w:r>
                              <w:rPr>
                                <w:rFonts w:ascii="Comic Sans MS" w:hAnsi="Comic Sans MS"/>
                                <w:color w:val="808080" w:themeColor="background1" w:themeShade="80"/>
                                <w:spacing w:val="40"/>
                                <w:sz w:val="48"/>
                                <w:szCs w:val="48"/>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0E99F5" id="_x0000_s1280" style="position:absolute;margin-left:352.15pt;margin-top:13.6pt;width:99.15pt;height:45.35pt;z-index:2535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8/dRgIAAJsEAAAOAAAAZHJzL2Uyb0RvYy54bWysVEtvGjEQvlfqf7B8LwsEkmbFElEiqkoo&#10;iUqqnI3XBqtej2sbdumv79i7PJL0VJWDmfGM5/HNNzu5aypN9sJ5Baagg16fEmE4lMpsCvrjefHp&#10;MyU+MFMyDUYU9CA8vZt+/DCpbS6GsAVdCkcwiPF5bQu6DcHmWeb5VlTM98AKg0YJrmIBVbfJSsdq&#10;jF7pbNjvX2c1uNI64MJ7vL1vjXSa4kspeHiU0otAdEGxtpBOl851PLPphOUbx+xW8a4M9g9VVEwZ&#10;THoKdc8CIzun3oWqFHfgQYYehyoDKRUXqQfsZtB/081qy6xIvSA43p5g8v8vLH/Yr+yTI6H5Ag0O&#10;MAJSW597vIz9NNJV8R8rJWhHCA8n2EQTCI+PhuPb0fiGEo628U1UYpjs/No6H74KqEgUCupgZ8rv&#10;OJsEGdsvfWj9j34xowetyoXSOikHP9eO7BmOEadfQk2JZj7gZUEX6delfPVMG1IX9Ppq3E+ZXtli&#10;rlPMtWb85/sI2II22MkZkSiFZt0QVWLjg6sjXmsoDwijg5Zh3vKFwgRLrPGJOaQUIodrEh7xkBqw&#10;KugkSrbgfv/tPvrjpNFKSY0ULaj/tWNOYOvfDHLgdjAaRU4nBQcwRMVdWtaXFrOr5oDwDXAhLU9i&#10;9A/6KEoH1Qtu0yxmRRMzHHMXNBzFeWgXB7eRi9ksOSGLLQtLs7I8ho6zisA+Ny/M2W7cAYnyAEcy&#10;s/zNwFvf+NLAbBdAqsSGiHSLajcA3IBEqm5b44pd6snr/E2Z/gEAAP//AwBQSwMEFAAGAAgAAAAh&#10;AMgq61DeAAAACgEAAA8AAABkcnMvZG93bnJldi54bWxMj0FLw0AQhe+C/2EZwZvdTZSmTbMpJSCI&#10;4MEonjfZaRLMzobsto3+eseTHof38d43xX5xozjjHAZPGpKVAoHUejtQp+H97fFuAyJEQ9aMnlDD&#10;FwbYl9dXhcmtv9ArnuvYCS6hkBsNfYxTLmVoe3QmrPyExNnRz85EPudO2tlcuNyNMlVqLZ0ZiBd6&#10;M2HVY/tZnxzvDk39RPhBz0n1Ir+PXZdUdND69mY57EBEXOIfDL/6rA4lOzX+RDaIUUOmHu4Z1ZBm&#10;KQgGtipdg2iYTLItyLKQ/18ofwAAAP//AwBQSwECLQAUAAYACAAAACEAtoM4kv4AAADhAQAAEwAA&#10;AAAAAAAAAAAAAAAAAAAAW0NvbnRlbnRfVHlwZXNdLnhtbFBLAQItABQABgAIAAAAIQA4/SH/1gAA&#10;AJQBAAALAAAAAAAAAAAAAAAAAC8BAABfcmVscy8ucmVsc1BLAQItABQABgAIAAAAIQA4m8/dRgIA&#10;AJsEAAAOAAAAAAAAAAAAAAAAAC4CAABkcnMvZTJvRG9jLnhtbFBLAQItABQABgAIAAAAIQDIKutQ&#10;3gAAAAoBAAAPAAAAAAAAAAAAAAAAAKAEAABkcnMvZG93bnJldi54bWxQSwUGAAAAAAQABADzAAAA&#10;qwUAAAAA&#10;" fillcolor="window" strokeweight=".5pt">
                <v:textbox>
                  <w:txbxContent>
                    <w:p w14:paraId="0E9D32D1" w14:textId="3A38E2CA" w:rsidR="00CD55B4" w:rsidRPr="0064648E" w:rsidRDefault="00CD55B4" w:rsidP="001977A8">
                      <w:pPr>
                        <w:ind w:right="41"/>
                        <w:jc w:val="center"/>
                        <w:rPr>
                          <w:rFonts w:ascii="Comic Sans MS" w:hAnsi="Comic Sans MS"/>
                          <w:sz w:val="48"/>
                          <w:szCs w:val="48"/>
                        </w:rPr>
                      </w:pPr>
                      <w:r>
                        <w:rPr>
                          <w:rFonts w:ascii="Comic Sans MS" w:hAnsi="Comic Sans MS"/>
                          <w:color w:val="808080" w:themeColor="background1" w:themeShade="80"/>
                          <w:spacing w:val="40"/>
                          <w:sz w:val="48"/>
                          <w:szCs w:val="48"/>
                        </w:rPr>
                        <w:t>n</w:t>
                      </w:r>
                      <w:r>
                        <w:rPr>
                          <w:rFonts w:ascii="Comic Sans MS" w:hAnsi="Comic Sans MS"/>
                          <w:spacing w:val="40"/>
                          <w:sz w:val="48"/>
                          <w:szCs w:val="48"/>
                        </w:rPr>
                        <w:t>igh</w:t>
                      </w:r>
                      <w:r>
                        <w:rPr>
                          <w:rFonts w:ascii="Comic Sans MS" w:hAnsi="Comic Sans MS"/>
                          <w:color w:val="808080" w:themeColor="background1" w:themeShade="80"/>
                          <w:spacing w:val="40"/>
                          <w:sz w:val="48"/>
                          <w:szCs w:val="48"/>
                        </w:rPr>
                        <w:t>t</w:t>
                      </w:r>
                    </w:p>
                  </w:txbxContent>
                </v:textbox>
              </v:roundrect>
            </w:pict>
          </mc:Fallback>
        </mc:AlternateContent>
      </w:r>
      <w:r w:rsidR="001977A8" w:rsidRPr="00E37438">
        <w:rPr>
          <w:noProof/>
          <w:sz w:val="52"/>
          <w:szCs w:val="44"/>
          <w:lang w:val="en-AU" w:eastAsia="en-AU"/>
        </w:rPr>
        <mc:AlternateContent>
          <mc:Choice Requires="wps">
            <w:drawing>
              <wp:anchor distT="0" distB="0" distL="114300" distR="114300" simplePos="0" relativeHeight="253628416" behindDoc="0" locked="0" layoutInCell="1" allowOverlap="1" wp14:anchorId="74A33280" wp14:editId="0F7B7700">
                <wp:simplePos x="0" y="0"/>
                <wp:positionH relativeFrom="column">
                  <wp:posOffset>3009900</wp:posOffset>
                </wp:positionH>
                <wp:positionV relativeFrom="paragraph">
                  <wp:posOffset>13970</wp:posOffset>
                </wp:positionV>
                <wp:extent cx="1478280" cy="1287780"/>
                <wp:effectExtent l="0" t="0" r="26670" b="26670"/>
                <wp:wrapNone/>
                <wp:docPr id="161701462" name="Straight Connector 161701462"/>
                <wp:cNvGraphicFramePr/>
                <a:graphic xmlns:a="http://schemas.openxmlformats.org/drawingml/2006/main">
                  <a:graphicData uri="http://schemas.microsoft.com/office/word/2010/wordprocessingShape">
                    <wps:wsp>
                      <wps:cNvCnPr/>
                      <wps:spPr>
                        <a:xfrm>
                          <a:off x="0" y="0"/>
                          <a:ext cx="1478280" cy="128778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084107" id="Straight Connector 161701462" o:spid="_x0000_s1026" style="position:absolute;z-index:2536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pt,1.1pt" to="353.4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ROrQEAAEwDAAAOAAAAZHJzL2Uyb0RvYy54bWysU9uO0zAQfUfiHyy/b51WC42ipiu01fKC&#10;YCXgA6aOnVjyTR7TtH/P2A3dBd4QieTMeMbHc85Mdg9nZ9lJJTTB93y9ajhTXobB+LHn37893bWc&#10;YQY/gA1e9fyikD/s377ZzbFTmzAFO6jECMRjN8eeTznHTgiUk3KAqxCVp6AOyUEmN41iSDATurNi&#10;0zTvxRzSEFOQCpF2D9cg31d8rZXMX7RGlZntOdWW65rqeiyr2O+gGxPEycilDPiHKhwYT5feoA6Q&#10;gf1I5i8oZ2QKGHReyeBE0NpIVTkQm3XzB5uvE0RVuZA4GG8y4f+DlZ9Pj/45kQxzxA7jcyoszjq5&#10;8qX62LmKdbmJpc6ZSdpc32/bTUuaSoqtN+12Sw7hiJfjMWH+qIJjxei5Nb6wgQ5OnzBfU3+llG0f&#10;noy1tSPWs7mgbptyAdBgaAuZTBeHnqMfOQM70sTJnCokBmuGcrwAYRqPjzaxE1DXP7wr71LZb2nl&#10;7gPgdM2roes8OJNpKK1xPW+b8iynrS/oqo7VwuBFtWIdw3CpYoriUcuqHMt4lZl47ZP9+ifY/wQA&#10;AP//AwBQSwMEFAAGAAgAAAAhAGfZNAbfAAAACQEAAA8AAABkcnMvZG93bnJldi54bWxMj09Lw0AU&#10;xO+C32F5ghdpd40xlZhN8S+CINZY8LrNPpNo9m3Ibtv02/s86XGYYeY3xXJyvdjhGDpPGs7nCgRS&#10;7W1HjYb1++PsCkSIhqzpPaGGAwZYlsdHhcmt39Mb7qrYCC6hkBsNbYxDLmWoW3QmzP2AxN6nH52J&#10;LMdG2tHsudz1MlEqk850xAutGfCuxfq72jrevf86ULauzMfZ88vr08XKPyS3qdanJ9PNNYiIU/wL&#10;wy8+o0PJTBu/JRtEryFdpPwlakgSEOwvVMZXNqzVpQJZFvL/g/IHAAD//wMAUEsBAi0AFAAGAAgA&#10;AAAhALaDOJL+AAAA4QEAABMAAAAAAAAAAAAAAAAAAAAAAFtDb250ZW50X1R5cGVzXS54bWxQSwEC&#10;LQAUAAYACAAAACEAOP0h/9YAAACUAQAACwAAAAAAAAAAAAAAAAAvAQAAX3JlbHMvLnJlbHNQSwEC&#10;LQAUAAYACAAAACEABhs0Tq0BAABMAwAADgAAAAAAAAAAAAAAAAAuAgAAZHJzL2Uyb0RvYy54bWxQ&#10;SwECLQAUAAYACAAAACEAZ9k0Bt8AAAAJAQAADwAAAAAAAAAAAAAAAAAHBAAAZHJzL2Rvd25yZXYu&#10;eG1sUEsFBgAAAAAEAAQA8wAAABMFAAAAAA==&#10;" strokecolor="#a5a5a5" strokeweight="1pt">
                <v:stroke joinstyle="miter"/>
              </v:line>
            </w:pict>
          </mc:Fallback>
        </mc:AlternateContent>
      </w:r>
    </w:p>
    <w:p w14:paraId="5F7C3911" w14:textId="7495E334" w:rsidR="002F74A5" w:rsidRDefault="001977A8" w:rsidP="003B3016">
      <w:pPr>
        <w:spacing w:after="240"/>
        <w:rPr>
          <w:rFonts w:ascii="Comic Sans MS" w:hAnsi="Comic Sans MS"/>
          <w:sz w:val="48"/>
        </w:rPr>
      </w:pPr>
      <w:r>
        <w:rPr>
          <w:rFonts w:ascii="Comic Sans MS" w:hAnsi="Comic Sans MS"/>
          <w:noProof/>
          <w:sz w:val="48"/>
        </w:rPr>
        <mc:AlternateContent>
          <mc:Choice Requires="wps">
            <w:drawing>
              <wp:anchor distT="0" distB="0" distL="114300" distR="114300" simplePos="0" relativeHeight="253575168" behindDoc="0" locked="0" layoutInCell="1" allowOverlap="1" wp14:anchorId="353A3030" wp14:editId="1401E326">
                <wp:simplePos x="0" y="0"/>
                <wp:positionH relativeFrom="margin">
                  <wp:posOffset>4479925</wp:posOffset>
                </wp:positionH>
                <wp:positionV relativeFrom="paragraph">
                  <wp:posOffset>448310</wp:posOffset>
                </wp:positionV>
                <wp:extent cx="1219200" cy="576000"/>
                <wp:effectExtent l="0" t="0" r="19050" b="14605"/>
                <wp:wrapNone/>
                <wp:docPr id="611770268" name="Text Box 6"/>
                <wp:cNvGraphicFramePr/>
                <a:graphic xmlns:a="http://schemas.openxmlformats.org/drawingml/2006/main">
                  <a:graphicData uri="http://schemas.microsoft.com/office/word/2010/wordprocessingShape">
                    <wps:wsp>
                      <wps:cNvSpPr txBox="1"/>
                      <wps:spPr>
                        <a:xfrm>
                          <a:off x="0" y="0"/>
                          <a:ext cx="1219200" cy="576000"/>
                        </a:xfrm>
                        <a:prstGeom prst="roundRect">
                          <a:avLst/>
                        </a:prstGeom>
                        <a:solidFill>
                          <a:sysClr val="window" lastClr="FFFFFF"/>
                        </a:solidFill>
                        <a:ln w="6350">
                          <a:solidFill>
                            <a:prstClr val="black"/>
                          </a:solidFill>
                        </a:ln>
                      </wps:spPr>
                      <wps:txbx>
                        <w:txbxContent>
                          <w:p w14:paraId="59F47FA8" w14:textId="064D77A5" w:rsidR="00CD55B4" w:rsidRPr="0064648E" w:rsidRDefault="00CD55B4" w:rsidP="001977A8">
                            <w:pPr>
                              <w:ind w:right="41"/>
                              <w:jc w:val="center"/>
                              <w:rPr>
                                <w:rFonts w:ascii="Comic Sans MS" w:hAnsi="Comic Sans MS"/>
                                <w:color w:val="808080" w:themeColor="background1" w:themeShade="80"/>
                                <w:spacing w:val="40"/>
                                <w:sz w:val="48"/>
                                <w:szCs w:val="48"/>
                              </w:rPr>
                            </w:pPr>
                            <w:r>
                              <w:rPr>
                                <w:rFonts w:ascii="Comic Sans MS" w:hAnsi="Comic Sans MS"/>
                                <w:color w:val="808080" w:themeColor="background1" w:themeShade="80"/>
                                <w:spacing w:val="40"/>
                                <w:sz w:val="48"/>
                                <w:szCs w:val="48"/>
                              </w:rPr>
                              <w:t>r</w:t>
                            </w:r>
                            <w:r>
                              <w:rPr>
                                <w:rFonts w:ascii="Comic Sans MS" w:hAnsi="Comic Sans MS"/>
                                <w:spacing w:val="40"/>
                                <w:sz w:val="48"/>
                                <w:szCs w:val="48"/>
                              </w:rPr>
                              <w:t>i</w:t>
                            </w:r>
                            <w:r>
                              <w:rPr>
                                <w:rFonts w:ascii="Comic Sans MS" w:hAnsi="Comic Sans MS"/>
                                <w:color w:val="808080" w:themeColor="background1" w:themeShade="80"/>
                                <w:spacing w:val="40"/>
                                <w:sz w:val="48"/>
                                <w:szCs w:val="48"/>
                              </w:rPr>
                              <w:t>c</w:t>
                            </w:r>
                            <w:r>
                              <w:rPr>
                                <w:rFonts w:ascii="Comic Sans MS" w:hAnsi="Comic Sans MS"/>
                                <w:spacing w:val="40"/>
                                <w:sz w:val="48"/>
                                <w:szCs w:val="4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3A3030" id="_x0000_s1281" style="position:absolute;margin-left:352.75pt;margin-top:35.3pt;width:96pt;height:45.35pt;z-index:25357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AtSAIAAJsEAAAOAAAAZHJzL2Uyb0RvYy54bWysVEtv2zAMvg/YfxB0X+xkSboacYosRYYB&#10;RVssHXpWZCk2JouapMTOfn0p2Xm03WlYDgopUnx8/OjZTVsrshfWVaBzOhyklAjNoaj0Nqc/n1af&#10;vlDiPNMFU6BFTg/C0Zv5xw+zxmRiBCWoQliCQbTLGpPT0nuTJYnjpaiZG4ARGo0SbM08qnabFJY1&#10;GL1WyShNp0kDtjAWuHAOb287I53H+FIK7h+kdMITlVOszcfTxnMTzmQ+Y9nWMlNWvC+D/UMVNas0&#10;Jj2FumWekZ2t3oWqK27BgfQDDnUCUlZcxB6wm2H6ppt1yYyIvSA4zpxgcv8vLL/fr82jJb79Ci0O&#10;MADSGJc5vAz9tNLW4R8rJWhHCA8n2ETrCQ+PRsNrnAUlHG2Tq2mKMoZJzq+Ndf6bgJoEIacWdrr4&#10;gbOJkLH9nfOd/9EvZHSgqmJVKRWVg1sqS/YMx4jTL6ChRDHn8TKnq/jrU756pjRpcjr9PEljple2&#10;kOsUc6MY//U+AragNHZyRiRIvt20pCqw8eH4iNcGigPCaKFjmDN8VWGCO6zxkVmkFMKDa+If8JAK&#10;sCroJUpKsH/+dh/8cdJopaRBiubU/d4xK7D17xo5cD0cjwOnozKeXI1QsZeWzaVF7+olIHxDXEjD&#10;oxj8vTqK0kL9jNu0CFnRxDTH3Dn1R3Hpu8XBbeRisYhOyGLD/J1eGx5Ch1kFYJ/aZ2ZNP26PRLmH&#10;I5lZ9mbgnW94qWGx8yCryIaAdIdqPwDcgEiqflvDil3q0ev8TZm/AAAA//8DAFBLAwQUAAYACAAA&#10;ACEAXW30K94AAAAKAQAADwAAAGRycy9kb3ducmV2LnhtbEyPQUvDQBCF74L/YRnBm91EaVrTbEoJ&#10;CCJ4MIrnTXa6Cc3Ohuy2jf56pyd7m5n38d6bYju7QZxwCr0nBekiAYHUetOTVfD1+fKwBhGiJqMH&#10;T6jgBwNsy9ubQufGn+kDT3W0gk0o5FpBF+OYSxnaDp0OCz8isbb3k9OR18lKM+kzm7tBPiZJJp3u&#10;iRM6PWLVYXuoj45z+6Z+Jfymt7R6l797a9OKdkrd3827DYiIc/yH4VKfq0PJnRp/JBPEoGCVLJeM&#10;XoYMBAPr5xUfGiaz9AlkWcjrF8o/AAAA//8DAFBLAQItABQABgAIAAAAIQC2gziS/gAAAOEBAAAT&#10;AAAAAAAAAAAAAAAAAAAAAABbQ29udGVudF9UeXBlc10ueG1sUEsBAi0AFAAGAAgAAAAhADj9If/W&#10;AAAAlAEAAAsAAAAAAAAAAAAAAAAALwEAAF9yZWxzLy5yZWxzUEsBAi0AFAAGAAgAAAAhACEJcC1I&#10;AgAAmwQAAA4AAAAAAAAAAAAAAAAALgIAAGRycy9lMm9Eb2MueG1sUEsBAi0AFAAGAAgAAAAhAF1t&#10;9CveAAAACgEAAA8AAAAAAAAAAAAAAAAAogQAAGRycy9kb3ducmV2LnhtbFBLBQYAAAAABAAEAPMA&#10;AACtBQAAAAA=&#10;" fillcolor="window" strokeweight=".5pt">
                <v:textbox>
                  <w:txbxContent>
                    <w:p w14:paraId="59F47FA8" w14:textId="064D77A5" w:rsidR="00CD55B4" w:rsidRPr="0064648E" w:rsidRDefault="00CD55B4" w:rsidP="001977A8">
                      <w:pPr>
                        <w:ind w:right="41"/>
                        <w:jc w:val="center"/>
                        <w:rPr>
                          <w:rFonts w:ascii="Comic Sans MS" w:hAnsi="Comic Sans MS"/>
                          <w:color w:val="808080" w:themeColor="background1" w:themeShade="80"/>
                          <w:spacing w:val="40"/>
                          <w:sz w:val="48"/>
                          <w:szCs w:val="48"/>
                        </w:rPr>
                      </w:pPr>
                      <w:r>
                        <w:rPr>
                          <w:rFonts w:ascii="Comic Sans MS" w:hAnsi="Comic Sans MS"/>
                          <w:color w:val="808080" w:themeColor="background1" w:themeShade="80"/>
                          <w:spacing w:val="40"/>
                          <w:sz w:val="48"/>
                          <w:szCs w:val="48"/>
                        </w:rPr>
                        <w:t>r</w:t>
                      </w:r>
                      <w:r>
                        <w:rPr>
                          <w:rFonts w:ascii="Comic Sans MS" w:hAnsi="Comic Sans MS"/>
                          <w:spacing w:val="40"/>
                          <w:sz w:val="48"/>
                          <w:szCs w:val="48"/>
                        </w:rPr>
                        <w:t>i</w:t>
                      </w:r>
                      <w:r>
                        <w:rPr>
                          <w:rFonts w:ascii="Comic Sans MS" w:hAnsi="Comic Sans MS"/>
                          <w:color w:val="808080" w:themeColor="background1" w:themeShade="80"/>
                          <w:spacing w:val="40"/>
                          <w:sz w:val="48"/>
                          <w:szCs w:val="48"/>
                        </w:rPr>
                        <w:t>c</w:t>
                      </w:r>
                      <w:r>
                        <w:rPr>
                          <w:rFonts w:ascii="Comic Sans MS" w:hAnsi="Comic Sans MS"/>
                          <w:spacing w:val="40"/>
                          <w:sz w:val="48"/>
                          <w:szCs w:val="48"/>
                        </w:rPr>
                        <w:t>e</w:t>
                      </w:r>
                    </w:p>
                  </w:txbxContent>
                </v:textbox>
                <w10:wrap anchorx="margin"/>
              </v:roundrect>
            </w:pict>
          </mc:Fallback>
        </mc:AlternateContent>
      </w:r>
    </w:p>
    <w:p w14:paraId="6EEE540B" w14:textId="77777777" w:rsidR="002F74A5" w:rsidRDefault="002F74A5" w:rsidP="003B3016">
      <w:pPr>
        <w:spacing w:after="240"/>
        <w:rPr>
          <w:rFonts w:ascii="Comic Sans MS" w:hAnsi="Comic Sans MS"/>
          <w:sz w:val="48"/>
        </w:rPr>
      </w:pPr>
    </w:p>
    <w:p w14:paraId="54D59C35" w14:textId="10E82D14" w:rsidR="002F74A5" w:rsidRDefault="001977A8" w:rsidP="003B3016">
      <w:pPr>
        <w:spacing w:after="240"/>
        <w:rPr>
          <w:rFonts w:ascii="Comic Sans MS" w:hAnsi="Comic Sans MS"/>
          <w:sz w:val="48"/>
        </w:rPr>
      </w:pPr>
      <w:r>
        <w:rPr>
          <w:rFonts w:ascii="Comic Sans MS" w:hAnsi="Comic Sans MS"/>
          <w:noProof/>
          <w:sz w:val="48"/>
        </w:rPr>
        <mc:AlternateContent>
          <mc:Choice Requires="wps">
            <w:drawing>
              <wp:anchor distT="0" distB="0" distL="114300" distR="114300" simplePos="0" relativeHeight="253576192" behindDoc="0" locked="0" layoutInCell="1" allowOverlap="1" wp14:anchorId="361610EA" wp14:editId="2773DE61">
                <wp:simplePos x="0" y="0"/>
                <wp:positionH relativeFrom="margin">
                  <wp:align>right</wp:align>
                </wp:positionH>
                <wp:positionV relativeFrom="paragraph">
                  <wp:posOffset>247650</wp:posOffset>
                </wp:positionV>
                <wp:extent cx="914400" cy="576000"/>
                <wp:effectExtent l="0" t="0" r="19050" b="14605"/>
                <wp:wrapNone/>
                <wp:docPr id="1833459275" name="Text Box 7"/>
                <wp:cNvGraphicFramePr/>
                <a:graphic xmlns:a="http://schemas.openxmlformats.org/drawingml/2006/main">
                  <a:graphicData uri="http://schemas.microsoft.com/office/word/2010/wordprocessingShape">
                    <wps:wsp>
                      <wps:cNvSpPr txBox="1"/>
                      <wps:spPr>
                        <a:xfrm>
                          <a:off x="0" y="0"/>
                          <a:ext cx="914400" cy="576000"/>
                        </a:xfrm>
                        <a:prstGeom prst="roundRect">
                          <a:avLst/>
                        </a:prstGeom>
                        <a:solidFill>
                          <a:sysClr val="window" lastClr="FFFFFF"/>
                        </a:solidFill>
                        <a:ln w="6350">
                          <a:solidFill>
                            <a:prstClr val="black"/>
                          </a:solidFill>
                        </a:ln>
                      </wps:spPr>
                      <wps:txbx>
                        <w:txbxContent>
                          <w:p w14:paraId="00B420A7" w14:textId="03CEEB90" w:rsidR="00CD55B4" w:rsidRPr="0064648E" w:rsidRDefault="00CD55B4" w:rsidP="001977A8">
                            <w:pPr>
                              <w:ind w:right="-78"/>
                              <w:jc w:val="center"/>
                              <w:rPr>
                                <w:rFonts w:ascii="Comic Sans MS" w:hAnsi="Comic Sans MS"/>
                                <w:color w:val="808080" w:themeColor="background1" w:themeShade="80"/>
                                <w:spacing w:val="40"/>
                                <w:sz w:val="48"/>
                                <w:szCs w:val="48"/>
                              </w:rPr>
                            </w:pPr>
                            <w:r>
                              <w:rPr>
                                <w:rFonts w:ascii="Comic Sans MS" w:hAnsi="Comic Sans MS"/>
                                <w:color w:val="808080" w:themeColor="background1" w:themeShade="80"/>
                                <w:spacing w:val="40"/>
                                <w:sz w:val="48"/>
                                <w:szCs w:val="48"/>
                              </w:rPr>
                              <w:t>fl</w:t>
                            </w:r>
                            <w:r>
                              <w:rPr>
                                <w:rFonts w:ascii="Comic Sans MS" w:hAnsi="Comic Sans MS"/>
                                <w:spacing w:val="40"/>
                                <w:sz w:val="48"/>
                                <w:szCs w:val="48"/>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1610EA" id="_x0000_s1282" style="position:absolute;margin-left:20.8pt;margin-top:19.5pt;width:1in;height:45.35pt;z-index:25357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OkdRQIAAJoEAAAOAAAAZHJzL2Uyb0RvYy54bWysVE1vGjEQvVfqf7B8L7vQQFqUJaKJqCqh&#10;JGpS5Wy8XljV63Ftwy799X02n0l6qsrBjOeN5+PNzF5dd41mG+V8Tabg/V7OmTKSytosC/7jafbh&#10;E2c+CFMKTUYVfKs8v568f3fV2rEa0Ip0qRyDE+PHrS34KgQ7zjIvV6oRvkdWGYAVuUYEXN0yK51o&#10;4b3R2SDPR1lLrrSOpPIe2tsdyCfJf1UpGe6ryqvAdMGRW0inS+cintnkSoyXTthVLfdpiH/IohG1&#10;QdCjq1sRBFu7+o2rppaOPFWhJ6nJqKpqqVINqKafv6rmcSWsSrWAHG+PNPn/51bebR7tg2Oh+0Id&#10;GhgJaa0feyhjPV3lmviPTBlwULg90qa6wCSUn/sXFzkQCWh4Ocohw0t2emydD18VNSwKBXe0NuV3&#10;tCYxJjZzH3b2B7sY0JOuy1mtdbps/Y12bCPQRTS/pJYzLXyAsuCz9NuHfPFMG9YWfPRxmKdIL7AY&#10;6+hzoYX8+dYDStAGlZwIiVLoFh2rS5DVHx7oWlC5BYuOdgPmrZzVCDBHjg/CYaJAD7Yk3OOoNCEr&#10;2kucrcj9/ps+2qPRQDlrMaEF97/WwimU/s1gBBLtGOl0uRheDhDDnSOLc8SsmxsCfX3so5VJjPZB&#10;H8TKUfOMZZrGqICEkYhd8HAQb8Jub7CMUk2nyQhDbEWYm0cro+vYq0jsU/csnN23O2BO7ugwy2L8&#10;quE72/jS0HQdqKrTNESmd6zuG4AFSEO1X9a4Yef3ZHX6pEz+AAAA//8DAFBLAwQUAAYACAAAACEA&#10;Qg6IvdsAAAAHAQAADwAAAGRycy9kb3ducmV2LnhtbEyPQWvDMAyF74P+B6PCbquTtmxrFqeUQGEM&#10;dlg2dnZi1QmL5RC7bdpfP/W0nfTEE+99yreT68UJx9B5UpAuEhBIjTcdWQVfn/uHZxAhajK694QK&#10;LhhgW8zucp0Zf6YPPFXRCg6hkGkFbYxDJmVoWnQ6LPyAxN7Bj05HXkcrzajPHO56uUySR+l0R9zQ&#10;6gHLFpuf6ui4t6urV8JvekvLd3k9WJuWtFPqfj7tXkBEnOLfMdzwGR0KZqr9kUwQvQJ+JCpYbXje&#10;3PWaRc1iuXkCWeTyP3/xCwAA//8DAFBLAQItABQABgAIAAAAIQC2gziS/gAAAOEBAAATAAAAAAAA&#10;AAAAAAAAAAAAAABbQ29udGVudF9UeXBlc10ueG1sUEsBAi0AFAAGAAgAAAAhADj9If/WAAAAlAEA&#10;AAsAAAAAAAAAAAAAAAAALwEAAF9yZWxzLy5yZWxzUEsBAi0AFAAGAAgAAAAhAMIg6R1FAgAAmgQA&#10;AA4AAAAAAAAAAAAAAAAALgIAAGRycy9lMm9Eb2MueG1sUEsBAi0AFAAGAAgAAAAhAEIOiL3bAAAA&#10;BwEAAA8AAAAAAAAAAAAAAAAAnwQAAGRycy9kb3ducmV2LnhtbFBLBQYAAAAABAAEAPMAAACnBQAA&#10;AAA=&#10;" fillcolor="window" strokeweight=".5pt">
                <v:textbox>
                  <w:txbxContent>
                    <w:p w14:paraId="00B420A7" w14:textId="03CEEB90" w:rsidR="00CD55B4" w:rsidRPr="0064648E" w:rsidRDefault="00CD55B4" w:rsidP="001977A8">
                      <w:pPr>
                        <w:ind w:right="-78"/>
                        <w:jc w:val="center"/>
                        <w:rPr>
                          <w:rFonts w:ascii="Comic Sans MS" w:hAnsi="Comic Sans MS"/>
                          <w:color w:val="808080" w:themeColor="background1" w:themeShade="80"/>
                          <w:spacing w:val="40"/>
                          <w:sz w:val="48"/>
                          <w:szCs w:val="48"/>
                        </w:rPr>
                      </w:pPr>
                      <w:r>
                        <w:rPr>
                          <w:rFonts w:ascii="Comic Sans MS" w:hAnsi="Comic Sans MS"/>
                          <w:color w:val="808080" w:themeColor="background1" w:themeShade="80"/>
                          <w:spacing w:val="40"/>
                          <w:sz w:val="48"/>
                          <w:szCs w:val="48"/>
                        </w:rPr>
                        <w:t>fl</w:t>
                      </w:r>
                      <w:r>
                        <w:rPr>
                          <w:rFonts w:ascii="Comic Sans MS" w:hAnsi="Comic Sans MS"/>
                          <w:spacing w:val="40"/>
                          <w:sz w:val="48"/>
                          <w:szCs w:val="48"/>
                        </w:rPr>
                        <w:t>y</w:t>
                      </w:r>
                    </w:p>
                  </w:txbxContent>
                </v:textbox>
                <w10:wrap anchorx="margin"/>
              </v:roundrect>
            </w:pict>
          </mc:Fallback>
        </mc:AlternateContent>
      </w:r>
    </w:p>
    <w:p w14:paraId="3D783050" w14:textId="77777777" w:rsidR="002F74A5" w:rsidRDefault="002F74A5" w:rsidP="003B3016">
      <w:pPr>
        <w:spacing w:after="240"/>
        <w:rPr>
          <w:rFonts w:ascii="Comic Sans MS" w:hAnsi="Comic Sans MS"/>
          <w:sz w:val="48"/>
        </w:rPr>
      </w:pPr>
    </w:p>
    <w:p w14:paraId="13AF514F" w14:textId="77777777" w:rsidR="00AC67EB" w:rsidRDefault="00AC67EB">
      <w:pPr>
        <w:rPr>
          <w:rFonts w:ascii="Comic Sans MS" w:hAnsi="Comic Sans MS"/>
          <w:sz w:val="48"/>
        </w:rPr>
      </w:pPr>
      <w:r>
        <w:rPr>
          <w:rFonts w:ascii="Comic Sans MS" w:hAnsi="Comic Sans MS"/>
          <w:sz w:val="48"/>
        </w:rPr>
        <w:br w:type="page"/>
      </w:r>
    </w:p>
    <w:p w14:paraId="09B41778" w14:textId="4D3E77DE" w:rsidR="003B3016" w:rsidRPr="00CD55B4" w:rsidRDefault="001977A8" w:rsidP="00482706">
      <w:pPr>
        <w:spacing w:after="0"/>
        <w:rPr>
          <w:rFonts w:ascii="Comic Sans MS" w:hAnsi="Comic Sans MS"/>
          <w:sz w:val="10"/>
          <w:szCs w:val="6"/>
        </w:rPr>
      </w:pPr>
      <w:r>
        <w:rPr>
          <w:rFonts w:ascii="Times New Roman" w:hAnsi="Times New Roman" w:cs="Times New Roman"/>
          <w:noProof/>
          <w:sz w:val="24"/>
          <w:szCs w:val="24"/>
          <w:lang w:eastAsia="en-AU"/>
        </w:rPr>
        <w:lastRenderedPageBreak/>
        <mc:AlternateContent>
          <mc:Choice Requires="wps">
            <w:drawing>
              <wp:anchor distT="0" distB="0" distL="114300" distR="114300" simplePos="0" relativeHeight="253592576" behindDoc="0" locked="0" layoutInCell="1" allowOverlap="1" wp14:anchorId="069FEF98" wp14:editId="7A428052">
                <wp:simplePos x="0" y="0"/>
                <wp:positionH relativeFrom="column">
                  <wp:posOffset>2994660</wp:posOffset>
                </wp:positionH>
                <wp:positionV relativeFrom="paragraph">
                  <wp:posOffset>3175</wp:posOffset>
                </wp:positionV>
                <wp:extent cx="3048000" cy="640080"/>
                <wp:effectExtent l="0" t="0" r="0" b="7620"/>
                <wp:wrapNone/>
                <wp:docPr id="701949188" name="Text Box 4"/>
                <wp:cNvGraphicFramePr/>
                <a:graphic xmlns:a="http://schemas.openxmlformats.org/drawingml/2006/main">
                  <a:graphicData uri="http://schemas.microsoft.com/office/word/2010/wordprocessingShape">
                    <wps:wsp>
                      <wps:cNvSpPr txBox="1"/>
                      <wps:spPr>
                        <a:xfrm>
                          <a:off x="0" y="0"/>
                          <a:ext cx="3048000" cy="640080"/>
                        </a:xfrm>
                        <a:prstGeom prst="rect">
                          <a:avLst/>
                        </a:prstGeom>
                        <a:solidFill>
                          <a:sysClr val="window" lastClr="FFFFFF"/>
                        </a:solidFill>
                        <a:ln w="6350">
                          <a:noFill/>
                        </a:ln>
                      </wps:spPr>
                      <wps:txbx>
                        <w:txbxContent>
                          <w:p w14:paraId="40B7617A" w14:textId="6B9543DD" w:rsidR="00CD55B4" w:rsidRDefault="00CD55B4" w:rsidP="00CD55B4">
                            <w:pPr>
                              <w:rPr>
                                <w:color w:val="808080" w:themeColor="background1" w:themeShade="80"/>
                                <w:sz w:val="20"/>
                                <w:szCs w:val="28"/>
                              </w:rPr>
                            </w:pPr>
                            <w:r>
                              <w:rPr>
                                <w:color w:val="808080" w:themeColor="background1" w:themeShade="80"/>
                                <w:sz w:val="20"/>
                                <w:szCs w:val="20"/>
                              </w:rPr>
                              <w:t xml:space="preserve">Words with </w:t>
                            </w:r>
                            <w:r w:rsidRPr="006F0D1F">
                              <w:rPr>
                                <w:b/>
                                <w:bCs/>
                                <w:i/>
                                <w:iCs/>
                                <w:color w:val="808080" w:themeColor="background1" w:themeShade="80"/>
                                <w:sz w:val="20"/>
                                <w:szCs w:val="20"/>
                              </w:rPr>
                              <w:t>i</w:t>
                            </w:r>
                            <w:r w:rsidRPr="006F0D1F">
                              <w:rPr>
                                <w:i/>
                                <w:iCs/>
                                <w:color w:val="808080" w:themeColor="background1" w:themeShade="80"/>
                                <w:sz w:val="20"/>
                                <w:szCs w:val="20"/>
                              </w:rPr>
                              <w:t>_</w:t>
                            </w:r>
                            <w:r>
                              <w:rPr>
                                <w:b/>
                                <w:bCs/>
                                <w:i/>
                                <w:iCs/>
                                <w:color w:val="808080" w:themeColor="background1" w:themeShade="80"/>
                                <w:sz w:val="20"/>
                                <w:szCs w:val="20"/>
                              </w:rPr>
                              <w:t>e</w:t>
                            </w:r>
                            <w:r w:rsidR="006F0D1F">
                              <w:rPr>
                                <w:b/>
                                <w:bCs/>
                                <w:i/>
                                <w:iCs/>
                                <w:color w:val="808080" w:themeColor="background1" w:themeShade="80"/>
                                <w:sz w:val="20"/>
                                <w:szCs w:val="20"/>
                              </w:rPr>
                              <w:t xml:space="preserve"> </w:t>
                            </w:r>
                            <w:r>
                              <w:rPr>
                                <w:color w:val="808080" w:themeColor="background1" w:themeShade="80"/>
                                <w:sz w:val="20"/>
                                <w:szCs w:val="20"/>
                              </w:rPr>
                              <w:t xml:space="preserve">are more familiar at </w:t>
                            </w:r>
                            <w:r w:rsidR="00941235">
                              <w:rPr>
                                <w:color w:val="808080" w:themeColor="background1" w:themeShade="80"/>
                                <w:sz w:val="20"/>
                                <w:szCs w:val="20"/>
                              </w:rPr>
                              <w:t>Initial</w:t>
                            </w:r>
                            <w:r>
                              <w:rPr>
                                <w:color w:val="808080" w:themeColor="background1" w:themeShade="80"/>
                                <w:sz w:val="20"/>
                                <w:szCs w:val="20"/>
                              </w:rPr>
                              <w:t xml:space="preserve"> level.</w:t>
                            </w:r>
                            <w:r>
                              <w:rPr>
                                <w:color w:val="808080" w:themeColor="background1" w:themeShade="80"/>
                                <w:sz w:val="20"/>
                                <w:szCs w:val="28"/>
                              </w:rPr>
                              <w:br/>
                              <w:t xml:space="preserve">Listen and repeat the words. Colour the </w:t>
                            </w:r>
                            <w:r w:rsidR="006F0D1F">
                              <w:rPr>
                                <w:b/>
                                <w:bCs/>
                                <w:i/>
                                <w:iCs/>
                                <w:color w:val="808080" w:themeColor="background1" w:themeShade="80"/>
                                <w:sz w:val="20"/>
                                <w:szCs w:val="28"/>
                              </w:rPr>
                              <w:t>i</w:t>
                            </w:r>
                            <w:r w:rsidR="006F0D1F" w:rsidRPr="006F0D1F">
                              <w:rPr>
                                <w:i/>
                                <w:iCs/>
                                <w:color w:val="808080" w:themeColor="background1" w:themeShade="80"/>
                                <w:sz w:val="20"/>
                                <w:szCs w:val="28"/>
                              </w:rPr>
                              <w:t>_</w:t>
                            </w:r>
                            <w:r w:rsidR="006F0D1F">
                              <w:rPr>
                                <w:b/>
                                <w:bCs/>
                                <w:i/>
                                <w:iCs/>
                                <w:color w:val="808080" w:themeColor="background1" w:themeShade="80"/>
                                <w:sz w:val="20"/>
                                <w:szCs w:val="28"/>
                              </w:rPr>
                              <w:t xml:space="preserve">e </w:t>
                            </w:r>
                            <w:r>
                              <w:rPr>
                                <w:color w:val="808080" w:themeColor="background1" w:themeShade="80"/>
                                <w:sz w:val="20"/>
                                <w:szCs w:val="28"/>
                              </w:rPr>
                              <w:t xml:space="preserve">and repeat </w:t>
                            </w:r>
                            <w:r>
                              <w:rPr>
                                <w:color w:val="808080" w:themeColor="background1" w:themeShade="80"/>
                                <w:sz w:val="20"/>
                                <w:szCs w:val="28"/>
                              </w:rPr>
                              <w:br/>
                              <w:t>the long vowel sound while colouring. Copy the letters.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FEF98" id="_x0000_s1283" type="#_x0000_t202" style="position:absolute;margin-left:235.8pt;margin-top:.25pt;width:240pt;height:50.4pt;z-index:2535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IwOgIAAGYEAAAOAAAAZHJzL2Uyb0RvYy54bWysVE1vGjEQvVfqf7B8L7sQQlPEElEiqkoo&#10;iZRUORuvN1jyelzbsEt/fZ8NJGl6q8rBeD48H+/N7Oy6bw3bKx802YoPByVnykqqtX2u+I/H1acr&#10;zkIUthaGrKr4QQV+Pf/4Yda5qRrRlkytPEMQG6adq/g2RjctiiC3qhVhQE5ZGBvyrYgQ/XNRe9Eh&#10;emuKUVlOio587TxJFQK0N0cjn+f4TaNkvGuaoCIzFUdtMZ8+n5t0FvOZmD574bZansoQ/1BFK7RF&#10;0pdQNyIKtvP6r1Ctlp4CNXEgqS2oabRUuQd0MyzfdfOwFU7lXgBOcC8whf8XVt7uH9y9Z7H/Sj0I&#10;TIB0LkwDlKmfvvFt+kelDHZAeHiBTfWRSSgvyvFVWcIkYZuMy/Iq41q8vnY+xG+KWpYuFfegJaMl&#10;9usQkRGuZ5eULJDR9Uobk4VDWBrP9gIMgviaOs6MCBHKiq/yLxWNEH88M5Z1qObissyZLKV4Rz9j&#10;4f7aZLrFftMzXQOA4eQMwYbqA5DxdBya4ORKo/w1ct8LjylBx5j8eIejMYRs0mjH2Zb8r/e65AfS&#10;YOGsw7RVPPzcCa/QyncLOr8Mx2OEi1kYX34eQfBvLZu3FrtrlwQ4htgtJ/M1+Udzvjae2icsxiJl&#10;hUlYidwVj+frMh53AIsl1WKRnTCQTsS1fXAyhU7YJ1Ie+yfh3Ym5CM5v6TyXYvqOwKNvemlpsYvU&#10;6MxuQviI5gl4DHNm7LR4aVveytnr9fMw/w0AAP//AwBQSwMEFAAGAAgAAAAhAMV/PlvfAAAACAEA&#10;AA8AAABkcnMvZG93bnJldi54bWxMj0FLw0AQhe+C/2EZwZvdRG2rMZsiomjB0BoFr9vsmESzsyG7&#10;bdL+eqcnPT7ex5tv0sVoW7HD3jeOFMSTCARS6UxDlYKP96eLGxA+aDK6dYQK9uhhkZ2epDoxbqA3&#10;3BWhEjxCPtEK6hC6REpf1mi1n7gOibsv11sdOPaVNL0eeNy28jKKZtLqhvhCrTt8qLH8KbZWwedQ&#10;PPer5fJ73b3kh9WhyF/xMVfq/Gy8vwMRcAx/MBz1WR0ydtq4LRkvWgXX83jGqIIpCK5vp8e4YS6K&#10;r0Bmqfz/QPYLAAD//wMAUEsBAi0AFAAGAAgAAAAhALaDOJL+AAAA4QEAABMAAAAAAAAAAAAAAAAA&#10;AAAAAFtDb250ZW50X1R5cGVzXS54bWxQSwECLQAUAAYACAAAACEAOP0h/9YAAACUAQAACwAAAAAA&#10;AAAAAAAAAAAvAQAAX3JlbHMvLnJlbHNQSwECLQAUAAYACAAAACEA8qliMDoCAABmBAAADgAAAAAA&#10;AAAAAAAAAAAuAgAAZHJzL2Uyb0RvYy54bWxQSwECLQAUAAYACAAAACEAxX8+W98AAAAIAQAADwAA&#10;AAAAAAAAAAAAAACUBAAAZHJzL2Rvd25yZXYueG1sUEsFBgAAAAAEAAQA8wAAAKAFAAAAAA==&#10;" fillcolor="window" stroked="f" strokeweight=".5pt">
                <v:textbox>
                  <w:txbxContent>
                    <w:p w14:paraId="40B7617A" w14:textId="6B9543DD" w:rsidR="00CD55B4" w:rsidRDefault="00CD55B4" w:rsidP="00CD55B4">
                      <w:pPr>
                        <w:rPr>
                          <w:color w:val="808080" w:themeColor="background1" w:themeShade="80"/>
                          <w:sz w:val="20"/>
                          <w:szCs w:val="28"/>
                        </w:rPr>
                      </w:pPr>
                      <w:r>
                        <w:rPr>
                          <w:color w:val="808080" w:themeColor="background1" w:themeShade="80"/>
                          <w:sz w:val="20"/>
                          <w:szCs w:val="20"/>
                        </w:rPr>
                        <w:t xml:space="preserve">Words with </w:t>
                      </w:r>
                      <w:r w:rsidRPr="006F0D1F">
                        <w:rPr>
                          <w:b/>
                          <w:bCs/>
                          <w:i/>
                          <w:iCs/>
                          <w:color w:val="808080" w:themeColor="background1" w:themeShade="80"/>
                          <w:sz w:val="20"/>
                          <w:szCs w:val="20"/>
                        </w:rPr>
                        <w:t>i</w:t>
                      </w:r>
                      <w:r w:rsidRPr="006F0D1F">
                        <w:rPr>
                          <w:i/>
                          <w:iCs/>
                          <w:color w:val="808080" w:themeColor="background1" w:themeShade="80"/>
                          <w:sz w:val="20"/>
                          <w:szCs w:val="20"/>
                        </w:rPr>
                        <w:t>_</w:t>
                      </w:r>
                      <w:r>
                        <w:rPr>
                          <w:b/>
                          <w:bCs/>
                          <w:i/>
                          <w:iCs/>
                          <w:color w:val="808080" w:themeColor="background1" w:themeShade="80"/>
                          <w:sz w:val="20"/>
                          <w:szCs w:val="20"/>
                        </w:rPr>
                        <w:t>e</w:t>
                      </w:r>
                      <w:r w:rsidR="006F0D1F">
                        <w:rPr>
                          <w:b/>
                          <w:bCs/>
                          <w:i/>
                          <w:iCs/>
                          <w:color w:val="808080" w:themeColor="background1" w:themeShade="80"/>
                          <w:sz w:val="20"/>
                          <w:szCs w:val="20"/>
                        </w:rPr>
                        <w:t xml:space="preserve"> </w:t>
                      </w:r>
                      <w:r>
                        <w:rPr>
                          <w:color w:val="808080" w:themeColor="background1" w:themeShade="80"/>
                          <w:sz w:val="20"/>
                          <w:szCs w:val="20"/>
                        </w:rPr>
                        <w:t xml:space="preserve">are more familiar at </w:t>
                      </w:r>
                      <w:r w:rsidR="00941235">
                        <w:rPr>
                          <w:color w:val="808080" w:themeColor="background1" w:themeShade="80"/>
                          <w:sz w:val="20"/>
                          <w:szCs w:val="20"/>
                        </w:rPr>
                        <w:t>Initial</w:t>
                      </w:r>
                      <w:r>
                        <w:rPr>
                          <w:color w:val="808080" w:themeColor="background1" w:themeShade="80"/>
                          <w:sz w:val="20"/>
                          <w:szCs w:val="20"/>
                        </w:rPr>
                        <w:t xml:space="preserve"> level.</w:t>
                      </w:r>
                      <w:r>
                        <w:rPr>
                          <w:color w:val="808080" w:themeColor="background1" w:themeShade="80"/>
                          <w:sz w:val="20"/>
                          <w:szCs w:val="28"/>
                        </w:rPr>
                        <w:br/>
                        <w:t xml:space="preserve">Listen and repeat the words. Colour the </w:t>
                      </w:r>
                      <w:r w:rsidR="006F0D1F">
                        <w:rPr>
                          <w:b/>
                          <w:bCs/>
                          <w:i/>
                          <w:iCs/>
                          <w:color w:val="808080" w:themeColor="background1" w:themeShade="80"/>
                          <w:sz w:val="20"/>
                          <w:szCs w:val="28"/>
                        </w:rPr>
                        <w:t>i</w:t>
                      </w:r>
                      <w:r w:rsidR="006F0D1F" w:rsidRPr="006F0D1F">
                        <w:rPr>
                          <w:i/>
                          <w:iCs/>
                          <w:color w:val="808080" w:themeColor="background1" w:themeShade="80"/>
                          <w:sz w:val="20"/>
                          <w:szCs w:val="28"/>
                        </w:rPr>
                        <w:t>_</w:t>
                      </w:r>
                      <w:r w:rsidR="006F0D1F">
                        <w:rPr>
                          <w:b/>
                          <w:bCs/>
                          <w:i/>
                          <w:iCs/>
                          <w:color w:val="808080" w:themeColor="background1" w:themeShade="80"/>
                          <w:sz w:val="20"/>
                          <w:szCs w:val="28"/>
                        </w:rPr>
                        <w:t xml:space="preserve">e </w:t>
                      </w:r>
                      <w:r>
                        <w:rPr>
                          <w:color w:val="808080" w:themeColor="background1" w:themeShade="80"/>
                          <w:sz w:val="20"/>
                          <w:szCs w:val="28"/>
                        </w:rPr>
                        <w:t xml:space="preserve">and repeat </w:t>
                      </w:r>
                      <w:r>
                        <w:rPr>
                          <w:color w:val="808080" w:themeColor="background1" w:themeShade="80"/>
                          <w:sz w:val="20"/>
                          <w:szCs w:val="28"/>
                        </w:rPr>
                        <w:br/>
                        <w:t>the long vowel sound while colouring. Copy the letters.</w:t>
                      </w:r>
                    </w:p>
                  </w:txbxContent>
                </v:textbox>
              </v:shape>
            </w:pict>
          </mc:Fallback>
        </mc:AlternateContent>
      </w:r>
      <w:r w:rsidR="00482706">
        <w:rPr>
          <w:noProof/>
        </w:rPr>
        <mc:AlternateContent>
          <mc:Choice Requires="wpg">
            <w:drawing>
              <wp:anchor distT="0" distB="0" distL="114300" distR="114300" simplePos="0" relativeHeight="253590528" behindDoc="0" locked="0" layoutInCell="1" allowOverlap="1" wp14:anchorId="1963999E" wp14:editId="2768CB0D">
                <wp:simplePos x="0" y="0"/>
                <wp:positionH relativeFrom="column">
                  <wp:posOffset>304800</wp:posOffset>
                </wp:positionH>
                <wp:positionV relativeFrom="paragraph">
                  <wp:posOffset>6985</wp:posOffset>
                </wp:positionV>
                <wp:extent cx="2621280" cy="715645"/>
                <wp:effectExtent l="0" t="0" r="7620" b="8255"/>
                <wp:wrapNone/>
                <wp:docPr id="2001798651" name="Group 1"/>
                <wp:cNvGraphicFramePr/>
                <a:graphic xmlns:a="http://schemas.openxmlformats.org/drawingml/2006/main">
                  <a:graphicData uri="http://schemas.microsoft.com/office/word/2010/wordprocessingGroup">
                    <wpg:wgp>
                      <wpg:cNvGrpSpPr/>
                      <wpg:grpSpPr>
                        <a:xfrm>
                          <a:off x="0" y="0"/>
                          <a:ext cx="2621280" cy="715645"/>
                          <a:chOff x="0" y="0"/>
                          <a:chExt cx="2621280" cy="715645"/>
                        </a:xfrm>
                      </wpg:grpSpPr>
                      <pic:pic xmlns:pic="http://schemas.openxmlformats.org/drawingml/2006/picture">
                        <pic:nvPicPr>
                          <pic:cNvPr id="163183610" name="Picture 163183610"/>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990566202" name="Picture 990566202"/>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752600" y="0"/>
                            <a:ext cx="868680" cy="715010"/>
                          </a:xfrm>
                          <a:prstGeom prst="rect">
                            <a:avLst/>
                          </a:prstGeom>
                        </pic:spPr>
                      </pic:pic>
                      <pic:pic xmlns:pic="http://schemas.openxmlformats.org/drawingml/2006/picture">
                        <pic:nvPicPr>
                          <pic:cNvPr id="9224195" name="Picture 9224195"/>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1036320" y="0"/>
                            <a:ext cx="791845" cy="715645"/>
                          </a:xfrm>
                          <a:prstGeom prst="rect">
                            <a:avLst/>
                          </a:prstGeom>
                        </pic:spPr>
                      </pic:pic>
                    </wpg:wgp>
                  </a:graphicData>
                </a:graphic>
              </wp:anchor>
            </w:drawing>
          </mc:Choice>
          <mc:Fallback>
            <w:pict>
              <v:group w14:anchorId="74E2D6C8" id="Group 1" o:spid="_x0000_s1026" style="position:absolute;margin-left:24pt;margin-top:.55pt;width:206.4pt;height:56.35pt;z-index:253590528" coordsize="26212,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UrxmAIAALoJAAAOAAAAZHJzL2Uyb0RvYy54bWzkVltv2yAUfp+0/4D8&#10;3tomiZNYTappWaNJ1Rrt8gMIxjaquQjI7d/vgJ2kTbqLqu4hmqJg4MDhOx8fB25ut6JBa2YsV3IS&#10;pddJhJikquCymkQ/vt9djSJkHZEFaZRkk2jHbHQ7ff/uZqNzhlWtmoIZBE6kzTd6EtXO6TyOLa2Z&#10;IPZaaSbBWCojiIOmqeLCkA14F02MkySLN8oU2ijKrIXeWWuMpsF/WTLqHsrSMoeaSQTYXChNKJe+&#10;jKc3JK8M0TWnHQzyChSCcAmLHlzNiCNoZfiZK8GpUVaV7poqEauy5JSFGCCaNDmJZm7USodYqnxT&#10;6QNNQO0JT692S7+s50Z/0wsDTGx0BVyElo9lWxrhv4ASbQNluwNlbOsQhU6c4RSPgFkKtmE6yPqD&#10;llNaA/Fn02j96fcT4/2y8TMwmtMc/h0DUDtj4M9KgVluZVjUORF/5UMQ87jSV7BZmji+5A13uyA8&#10;2BYPSq4XnC5M2wAyFwbxAg5C1ktHvSwFYiQRoHsY5RdHRwPw7R34Oa0H4iO8V/TRIqk+1kRW7IPV&#10;oGBw5zmNnw8PzWfLLxuu73jT+D3z9S5QUPuJWl7gqlXiTNGVYNK1R8uwBmJW0tZc2wiZnIklg+DM&#10;5yIAIrl1hjla+wVLWPgrgPVAnxgCyiMwH4IFsf1SXukA97tTuZdYmoyHB4ll414fhwEHpQBvxro5&#10;UwL5CuADGLA9JCfre9sB2g/paGwxBHAAqd0JqFyMvsbjZJBlOMGn+joaLlpfuE0ib6mvdDjAWQIH&#10;8jyJjTL4HXMYJOJw3vap6L8UGMb9dDw4k1fXfdHi6v0DcSW9rAd56QVxDcfpCC7FkwvyTbNXuCvh&#10;gRBSb/eY8S+Qp22oP31yTX8CAAD//wMAUEsDBAoAAAAAAAAAIQBk/g5YxxcAAMcXAAAUAAAAZHJz&#10;L21lZGlhL2ltYWdlMS5wbmeJUE5HDQoaCgAAAA1JSERSAAAAkAAAAFsIBgAAAJxpDM8AAAABc1JH&#10;QgCuzhzpAAAABGdBTUEAALGPC/xhBQAAAAlwSFlzAAASdAAAEnQB3mYfeAAAF1xJREFUeF7tnQdc&#10;VNfyx0dFBQRUmmDDgl0BAY0FS7BiD+ZZyYsiiS8xH03EbkzUACr+nyaYRI0lxahPsRs1Bo2iImBB&#10;RBS7IiAgVel13pmzZ0URdRvL8v73m89m9869Xnb3/u6cmXPOnK2BDJCQUJGa4llCQiUkAUmohSQg&#10;CbWQBCShFpKAJNRCEpCEWkgCklALpfqBdu7cKV5J/K8zceJE8erNKC0gRU8sUX1R5jpLTZiEWkgC&#10;klALSUASaiEJSEItJAFJqIUkIAm1kAQkoRaSgCTUolp2JBYXF0NJSSnUrVtHWKo/z549gydPnsCN&#10;GzcgPj6eb6ekpEBhYSHUrFkTCgoKwNjYGNq0aQOdO3eGxo0bg4WFBdSrV0+cQXMoc52rnYAiIyMh&#10;IOBbePQoHtq36wgfTvGAbt26i73Vi6SkJLhw4QIEBwfz59u3b0NaWhq7OUrEERVjYGAAZmZmXEx9&#10;+/YFd3d3aNeuHbuh6ooj1ON/RkB5OXlw/UY0lJSWgq1tGwi7EAYfTfsITNid6GDfGcIuXoKiomI4&#10;dyYYWrZqLf6V7pOQkAAbNmyAHTt2QGxs7HPBkIfp1KkTF4O5uTk0adIE6PLk5+dDeno6JCYmcg9F&#10;/5625f+uQYMG7CbqBosWLYL+/ftzmzoodZ1JQIrCPrB4VfncvHkTx77njo2sGmHbtm2ReRls1KgR&#10;9unTFx/FxvJjIq5EYLOmTfGrr5fy7erAgQMHkAmEblr+sLS0xNGjR+MPP/yA169fx7y8PHHkq5SW&#10;lmJOTg4+evQIjxw5gnPnzkUmOKxVqxY/l4mJCfr7+7/xHIqgzHXWSQHdu3sP7e3t0bmbM0ZFXcUH&#10;Dx4wATlhwwZm7Eu+IY5CvH//PrZu3RonT/YQFt2FxW24Zs0aNDQ05Bfb1dUV169fj6zZwqKiInGU&#10;8jBPhNu3b8devXphjRo1+LnHjx+PDx8+FEcoT7UWUF5BAY4cNRK72NljXFy8sCLOmT0Px4515xdC&#10;TtDxv9DQwBAHDR6M129cF1bdg97zsmXLuKeoXbs2+vj4cE+iSTIyMnDlypXImjMuIkdHR7x48aLY&#10;qxzVWkC+Pn5o3bgxhpwPFRYZixZ8ieMnjEPW7gsLop+vj6wZMLfEFi1sMCjohNijO1Czs2LFCu4d&#10;6OJu2bKF2yoLatqaNWvGv5f27dvjlStXxB7FqTYCysrOxoOHDuLSpUtx8eKFTDy+2MjSCjf/tFkc&#10;IYOlsjhsuBsumL9AWBBTUlOwla0tjh4zGmOZux40cAB2tnPAnKxn4gjd4JdffkE9PT1symK1oKAg&#10;Ya1czpw5w+NGEhHL0vDJkydij2JUCwFdjYxENzc3rFevHtZvUP95IOjs2A1zmbBeJCbmFlo2ssBD&#10;hw4JC+L6H9djLXZh6I4jvOfM5vFFWGgY39YF7t27hy1btuSf7eDBg8KqHaKjo3mATd/pxx9/rFSc&#10;pfMCSk5Owq5dHdhd2QR37dqFhSzu2RMYiGaWZrhz56t/w3ueN3a1d8CE+AS+nZaWhh3adcSRI0di&#10;Xn4esjQXh48Yic1smmNCQiI/RhegLIkuoJeXl7Bol7///htNTU35e6AsT1F0XkB+36zg6eup06eE&#10;BTGWpaZ2Dl3x8uUIYZFBnqoFu4s3bdkkLIgbNmzgKSu5aiL49Gk0rGeIUz2n8m1dICYmBi0sLHjc&#10;E8k+Q1WxatUqLiBra2uF34cy11nrY2Fx8XGwcdN6mDB+PPTvV9bpRd33Ns2ag7m5mbAA775f6e8P&#10;Lr16wzTPadxGXfy7du2GyZP+CX369OG2/Qf2QW5OLrj07M23dYHAwEA+FDF27Fiwt7cXVu0zefJk&#10;6NixI++EZPGYsGoOrQto22+/Q3pGBvxzyofCImPn7zvApXdPaN68ubAAnAsJgQvh4bBw8SKowf4j&#10;Hj9OhMirkfBOD2c+rBEaGgrHj/8FNWvWAOdu3fgxVU12djawmAdYyl7lQz/Um+3h4cFfs3iRfX+P&#10;+WtNoVUB3bx1E77/cR3069sPnBydhBUg9Px5uHXvNox+b4ywyAg5c47dvXbQxtZWWACuREZAdk4W&#10;eM+eDcOGDYP3338fbt68BbVq6QFr0iCLeaiqJioqCi5fvgw9evSA7t2rfpyOvCBL7eHOnTtw9OhR&#10;YdUMWhXQ1s1bIDUlDbznzRYW4KPNu5i7t7ezg3Zt2wkrQElJMRxhH7argyO/k2kE/t9r/g2eU72g&#10;Q9sOwDILWLHCD1avWgV+fitg5MjR7LxzoC8T519BJ8RZqgYWvPJnV1dXPr5V1bCUHkaMGMFfHzt2&#10;jOJe/lojyEIhxVAniE5IeIzWllY449PPXupIi752DZ2duuH58+eFRQaNc7VpY4shISF8e/u2bahv&#10;YIBeU6Zh3KM4bnuRwsIiDA4OxhHDR6CVlTX+/OvPYo/2oaEE+mr37t0rLFUPdXdQd0KLFi340NCb&#10;0Mkgeu/+vVDHoC7M+OxTqFFDFs8Q4ZcugqWFObRv30FYZPxn5y4WD7WAXr16sWD0CSzz8QW34W6w&#10;bv06aNqsKW/LDx46DOvXb4Ad/9nJm4zevXvDocOHYOHCBfD5zC/g519+FWfTHllZWXyEXU9Pj4+S&#10;6wpOTk7QtKnse3v48KGwqo9WBEQZ0sH9B/jclQ4dXhZK1JWr0LZjOzAyMhQWgEdxcczVHoUPp07h&#10;2/sPHITU1FTw/mIO1K2rD1t+/hVGjBrFg8OF8+eDl6cnuLm5gft770FMzA2YOXMmzJs7F/7tv4qd&#10;K5afQ1vQ5C95k8vudGGtemj+UOvWrXnIEBMTI6zqoxUBhYWHwcWLl2DK1Jczr+ysbJZJXYUWNi3Z&#10;l142uzBwdyDo69eFMSNG8e0/mKehDK13r56wLmAdfPLxR9DNyRGCTh6Ha9FRcP7ceQj4LgAynz4D&#10;9zFjIfJKJCximVsvFxdY6beKn0Nb0AxBClgJ1vzyZ12APKKtSEbIQ2oKrQjo5PEgaNa8GXR3ejkj&#10;+fv0aSgpLQEXJgw5aWmpfKLV7Dmzwbi+MeTl5UJcfDzYd3GAzMwMWO2/GkaOGgkBTEg9uvVg57UB&#10;B8eu8ME/PeCPI4fApa8LfPHFbEhPzwBPTy84+fdJuBJxRZxdOwwePJg/n2afL455U13B0tKSP79t&#10;xqMyVLqAcnNyYN/hAzBu3PtgZFKWkVAnG3VsUZrr0NVRWNndER/Hp3o2tZb1B+Xk5UFBUQGYWppD&#10;MLsgGU8zgAWpFU7fNDYygbVr1oKeQW1Y5b+SpdHdYfjw4bD2u7V85qK2GDp0KLRq1YrHGhcvXhTW&#10;qoeaV6J+/fr8WRNUuoCeJKfC44REsOtsJywyqDf58pULMP2jacCyA2GlD6kHRQUFzNuki+2aPOim&#10;uVIZmVk8MG1t25LvqwhjJlKP8RMg5Nw5FtA+YwH1Qj53Oi1ddj5tQBfIxsaGp8sUVOsK1Iv/4rMm&#10;qHQBZefmggm7qKbm5sIio5GlBdQzNIESLMvIZCDk5zEBiQ9Zs2YtwFKAvKf5oE9ehyXIJcXM8BqK&#10;ioogIyOTx1dPMzN55cK8+XN5pqctaL7zqVOneK86dSbqCsnJyfyZAmlNUekC4t6D/iunExrHsmFp&#10;+tUrEcIioxZ7R/nsA+bn5/FtI5Z1GerrQ1ZBDnS268Riony4d+ce31cemnA+baoneM+ZB2YWlsxb&#10;mUJ6WjroMQ8nd9+VSS67WXx9ffnkdgpaFy9ezCfI6wIU91AmS5SWvv4GVJbK/1axGAryCtkjXxhk&#10;WFlbM+/QEK7fvsm3aeA0Jvo6bN30CxQVF8DGn36CmbO84Zdtv4G+QV3ISEthAXNzLsj4xFcDUxoO&#10;oS77bdt/hy6dOsKyZV+DkbERLF26VGPpNAXEFJ9VBA1Wenp6wpdffsnTeD8/P5g2TTYArAs8ffr0&#10;eUBvZWXFnzVBpQvoKWtKcgtzWFP1ahBrqG8I16/egL2BgTDVywvGTxgHCYkJ8CVLwT0mTYZOHdqA&#10;qWlDsG3TDu7dvce9U4uWLZggXhZQSmoKeM+dA7nZObBmzRo4HvQXS/td+L7Iq1ch+Ewwf60O1FE5&#10;atQo+OCDD3gC8CJ0R/v4+LC4bheP0bZu3Qpz5859Kbarai5dugT379/n78nO7uV4VB0qXUA52Vks&#10;hmGBSwXDLw0aNoSY2zEQ8P33YM+8xnaWvu/Yvh2+8fGFWbNmwfR//Qvc3cfCINcBfLpHekoGS5GH&#10;QPiFUF6AJ+ePw3+w/9eEw0f+YCn8F9CoUSPZDka9ekbMaySKLdUIDw+HSZMm8dH/EydOwJw5c1hT&#10;KmtiiRyWaV67do2//sc//sE9oa5BAqLYh+rNqENRU1S6gKifp5Si4Bplf4psPzLRXL8SDV5eU5lw&#10;fof5CxZCFzt7HjuUp2+f3pCangb3Yx/CB5MmQsKjx3BD9KZS3LF7dyAsmDevwjsrj+2vrVdbbKkG&#10;DUBS1Sg1nxRL/fbbbxAQECD2ygoCHR1lXRFUnkzNsS5BhYnnWFZKUFk0dTFoikoXEPvKmfdBmRcS&#10;hIaEQWxcPPj+nx8fnmjaRNZz+zosWbzUubMdnAk+De06tAcXl15w4i/ZiHtS8hPIy88FZ+ey6SFy&#10;oqOi+Thaz3fKOipVYdy4cTzop7RczooVK+Dw4cNiC8Db25uPN9E8oE2bNgmrbkAxYESELFmhylVN&#10;lUBz+JCqgqgyGn/gwH40NjJC5vqFBfHJk2TMysoSW4qx9tu12K17dywpLsEjx45g//79sLCoAO/e&#10;vYfvdOuOt27dFEeWMX36xzhp/ESxpR4sSMaZM2eivr4+qYg/2N3Mq0TlUNUFTdWtX78+nxmgK1C1&#10;Kr1fel+KlPno1Gh89PXroG9o8NK8GAuWYhsZGYktxejj4gLJyUlw4mQQDBs6DGyat4SrkVHQkgXV&#10;jZs0gUMveAMi61kW3Iy5BbXq1mIe6uUMUBUoc6EAfd++fXyGABEdHc2DZzk9e/bkNeqU8cjnBFU1&#10;GRkZsGfPHv56yJAh0KVLF/5aYwghKYQqHmjx4iX8rrx4QbUqSTk0h2jipIk4dKgbfx0aFo579+/h&#10;+06dOonNmtug/8qVmJ6Wxqs8iI0bN2DDhg1xyNCheOfubW5TBKok9fX15dUULPh8qZiRoKqQr776&#10;ilc8UFmSfM7St99+y+90W9uyeUxVzf79+3ldGrthFfaKylznShfQr7/+jMbGJnjipPpVo6HnQ5hQ&#10;mrFmcR/fzhH1YyVMUD9t+gmdnJ2wv6srLlqwECMiLvN9J4JOIPMKOGjQIMx8msFtb+Pu3btoY2PD&#10;xUACnDJlCp/wVl5IVDo8ZsyY5xPH6Dj6N7oykYx5Qnz33Xf5e6LaMEXRKQGdOhWMerX08AC7EzQB&#10;a8r4QgLkacrzmMUp50LOYlhYKCYlJQsr8vioXdt2uHtXoLC8GSpgZIEm/+LlD/I2s2bN4sWCL0JV&#10;s/QgvvvuO34svT8WYGNmZia3VxXr1q3j74dWNbl8WXZDKYJOCehq1FX+IZQpbHsdfzFvYmxizM83&#10;b948YVWMr77+GgNFk/c2FixYwP9GRQ+qO/fz86swCaBlVWiBA3Nzc2TpPl/gYPr06cjSfkxOLhO0&#10;NoiKinpeI0/NrTLolIBSUlJQ30Af5y8sq2tXhexnWThkiBuLpxph/37v8lU5qHlSlMTEJExNldWI&#10;yz1GRdA++ZzmFx8kCMpiqMad1vOJFWsUVQQtrfI1E6y8GaTHkiVLxN7Kh4RMTSv9XScnJ3z8+LHY&#10;oxg6JaDc3Fx0sLfH98a898YL9zaOHDmGhvqG+DlrRh49eIRdOnbBrl27sov15gni5SktLcGfNm58&#10;o0uPiIjA5cuX80CamoGtW7ciy754QJ2UlPRKLCSHgntaGCs0NJQ1o2E4bdo0fhFpoQNtVqfKg3mW&#10;+eLRo0eFVXF0SkCU0UwYN45dbEfMLrdogqLQBZszdy52e6fH84qC8yzLMbewwEEDB2N83KtVGm/i&#10;Xx9PZxmbv9hSHvocJBBqlkkwcqicmVYfqyEWeqJHq1ateI26tiDxWllZ8b+9aNEiYVUOnRIQ4evn&#10;g2YWZqw5SxUW5Xjw8D727OWCm7dsFRYZBw4dxgYNTbFfn75vbFLK4zpgIM7zni+2FINWtyAvQotD&#10;9e/fn6fvFOuQkORQmkwdjc7OzrwZXLhwId64UbaiWmVDy7i4sCSDxDN8+HCehamCzgmIlmCrU6cO&#10;JiaUrTimDJs3b0bPKR+yrObVNPzYn8ewSZMmfB0c6pV+GznZOdiyZQsuBEWgZuncuXNcEGZmZs89&#10;C600RkvUvcitW7e4qCZMmKDWsnWqQJ5+xowZ/L1R8E7L/6mKzgno+PEgNNA3wLPlVh1TlI0b1+O6&#10;778VW69y5txZ7NSpI9rbOeCp4FOsyStbBq88/v6r0dnRmaXjd4Xl9ZB4SGjkbeTCkT/mz5//SixE&#10;2+7u7rzviNY+1CYBAQH8fVHKfvbsWWFVDZ0T0G0WJ9iyWODr5aqtpkqrkSU/eXMaTE3YR14fYctW&#10;rfETdieGhJx9abXSZObefb7xwSaNm+CxY8eE9c1QPw6Nd5UXD4nkdX081FdEx/z555/CUvns3LkT&#10;DQwMeJa4Z49iXRVvQucElJX1jLfN1AlYmRQzzxN04iS6ug5Ec1NzdBvqhku+XIIzPvmEuXUntLay&#10;Rv/VygXP3t7eL4mnT58+GB9fcVNMgh08eDDvhKRgVhvIB3BpvSRVr095dE5AxPJvlnPXHhx8Wlgq&#10;j/DwcN7suPTri6NGj0YPDw9ctvwblQJaimtomToST48ePV7piX4RyhCp8476f1JTVUsYlIGaSfla&#10;iBs3bhRW9dFJASUlJaKpqRl+wy5kZfPV0iVoa9uGXXzNxCG0MMHs2bPfGtdQSk+BNl1UTS/jWxH0&#10;nkg8n3766Wv7plRBJwVEvD/WHQcOHMCbtMoi9mEsX9Vj9OhRWKq571QhaLiiS5cufPSb1n6sTEis&#10;1N9DC7JTb78mUeY6V/p8oBd5p0cPePAgFp4+rZxiO/Z5YN0P38HdO3dh8iSPF2fRagUqHWYpPF9Y&#10;gXkFPj+bpsPSwk40h5tWLqP505qA5iVRhQj9PZrnXGXIdKQY6nqg37Ztx/oNGuCdu29PoVVhz55A&#10;PmZFawQVFqg+bKIONMhKMxflP2lA74divw4dOvAYioLwtWvX4rNnqnth+hvU70WdluXXVdIEOuuB&#10;jI2MoLiwEEo1WNwvJ+LyJZjx6QxoZdsGVq1cCbXrqDeRXlVopuXq1auBpfG8yPDzzz/ny/A5ODjw&#10;KlnyRuSZqPiQPJUqZGZmAgvuefm0fMWNKkMISSHU9UA7d+/C2nq1MfpalLBohvCwUGzFMiV7O3u8&#10;du2asOomNAlNntVR/40qMBHygdIBAwbwwWpNo7MeqDC/EIqKi3gVhaaIiLgM48dNgIamDWH//r28&#10;bEWXcXZ2hhkzZvDX9LtcqnghiqcolqK1D+nH56oSrQooL1cWQGIx3YDqc//efZjm6QW1DerAtt+3&#10;V5sfnaN1m6n+7fbt2/yH45SFKmNLS0v5Er5VjVYFlJmRAQb69cC4fkNhUZ2S4hLw9fOByCj6Ccx1&#10;0KF9e7FH96GLz7w/sECb19ErizyT04UVYLUqoE5dOsO7ru+CsYlyJT0VQeXKe/fuAw+PD2DwQNmK&#10;YNUFEg1VubLsTKUmiKpjCRJiVaNVAQ1zc4Pdu3aAtbW1sKiOXm096OXSGz77bAb7QsuvMaTb0IKX&#10;VB1qamoKLBUXVsUh70VQv1JVo1UB0WJR9YyMNbJWj6mpGaz/4Udw7PpqSbOuQ00XxUCqxjC0AggV&#10;CNKyxlWNVgWkSagZoH6Q2swTVTfIAw8cOFDlX1ju168fXyVEE7/QrC7VVkDVGfkaQvKfH1AWav5o&#10;2ITiqKpGElAVYWJiolMLUKmKJCAJtZAEJKEWkoAk1EISkIRaSAKSUAtJQBJqIQlIQi1q0KQg8fqt&#10;0PwVif8fKPpr00oJSEKiPFITJqEWkoAk1EISkIRaSAKSUAtJQBJqAPBfDQ/FE+rDWF0AAAAASUVO&#10;RK5CYIJQSwMECgAAAAAAAAAhACB3QRwEEwAABBMAABQAAABkcnMvbWVkaWEvaW1hZ2UyLnBuZ4lQ&#10;TkcNChoKAAAADUlIRFIAAABmAAAAVAgGAAAAcG1CxAAAAAFzUkdCAK7OHOkAAAAEZ0FNQQAAsY8L&#10;/GEFAAAACXBIWXMAABJ0AAASdAHeZh94AAASmUlEQVR4Xu2cCZgURZbH/5l1V/VZ1fcNdAMiiIKC&#10;PSiIsooysrKLOx+j6wjKjscw6oyK+qG44urqrrgr4y0fM4Di6gzoJ7uCs4CIcg2g0NAccnY3fd/d&#10;dWVWZe572VlSdoP0WdQ69esvqjIiI7O6458v4r2IqBZUAjGiDlF/jxFlxISJUmLCRCkxYaKUmDBR&#10;SkyYKCUmTJQSEyZK6VaAuWrVKv0oRl+YNWuWftQNWJjz8d577+lHMXpLT9sw1pVFKTFhopSYMFFK&#10;TJgoJSZMlBJxYdatW4epU6ciJycHH374oV4aozMRE6a2thYPPvggpk+fjs2bN6OmpgZz587Frl27&#10;9BoxwomIMIcOHcLs2bOxZs0aFBQUICEhAYFAAC0tLVr5iRMn9JoxQgy4MO3t7Vi8eDF27NiB5ORk&#10;CIKAxMREuFwu7fzBgwe1Ls3j8Wj5GB0MuDAvvfQSdu7cCaPRqDU+BbVaeXx8PC666CI88cQTGD9+&#10;PPbs2aOVd4d2TxBtlLqLp12GzxPQc/8/GHBhtm7disrKSq3rkmVZK/P7/Rg9erRmSTNmzIAoiqiq&#10;qsLLL78MRVG0OmejvFrG22vqcN9z5Zj77HG8+PvT2F3q1s925cTBJqx+uxTP3fcFXnzgS6x7/yiq&#10;y9v0s9GN4WlCPz4n+/fvx6hRo/Rcz5g8eTI2btyI1tZWrdFNJpPmADzyyCPIyMjQROL7v/DCC1i5&#10;cqVmUXxNZ0qOevD0m6exs8QDKaBSCuJYuYQt37Rr50cV2rX3EF+sPYXli7/Bod11kCUFnlYZpX+p&#10;w97t1Rh8UTKSU216zcjQ0zYccItht3jJkiWIi4vTuq85c+bgqSefgpPGGBbrs88+0yzlwIEDWn22&#10;onWfrtOOQ3DX9fLKGtQ3y7BaBbIwlZIBZosBCgR88OcmHD7l02sDp0+0Yu3yw5C9QVhsJq2uaDDA&#10;ZjOivUHCin/bg/YWv147OomIVzZmzBi88cYbuOeBezBt+jTUttTg8P4SvPXmG1j29jL42/3Izcqj&#10;xjPC6/Vizt2zsX3HNv1qYO8RL2obVZjoPDotUoiCCo9PwX9vadJLqPtcV4bWJonuJ+glZzCaRNRV&#10;S/h235n60UhEhGGuu+46XPnTK1GOSnx14iBWvLUcX637CgafEYneRDiRioSCVLIAFc3tDfjF3beh&#10;tHS/dm1NowxFDUAgS9F+Y25vFogTCcPJ7T0zNgWoqxPopEivXD2UBO1CLhNQSVYVzURMGGZM+mUw&#10;epKx7LWlKK85jmGufNjMdqhBlcaWIKzJSUjIy4LPHUAFOQx3zroNVRUVGFYQT5ZBTX3WNb2OJs9K&#10;NXdkCZvdqLnlnfnuavqs3KGJeqYD2R9E+dd1OLmzBr42SS+9cERUGLPZghuuGI/Lc/JRZ1RRNS4O&#10;CeOyYc6uhWqpgaM1gFQSKiUuG56mIE7UnML8hY8gx+XHiCI7/DI1LRuGZil8R5UaVEFqogE3T0zm&#10;Ao1J0wvgSrOT5VCG6nXYSQd+fwAZBQkovNip5RWyrhJyFN795RdY+8we/M9z32DFP23BtuVH4CM3&#10;+0IRUWFCLFz4LLJdGWiVvIhPc6AwMROwGiCQ1yYoKoz2VMSZEtHc1Ip1mz/F8/+yEAtmZ+OyYQ74&#10;SAiZGlMOKPDRg52SbMK9M9OR5qTxR4c9rlvmDoc9wQSJHIAg15epvi+A3MJE3LVgDOzxJrJA4Mul&#10;h7DhP/ehrdYLhepwXW+LhG0rvsWfF++FEjy3+z6QDLi7fDZsNhumTJqMT1b/F1xt1HjGK+ENOtCA&#10;RhouJAQcAhwuI3VpXnipizFLMpJpfLl37mQML7BRcCkj3mHAz29IxuybUzFiSFfXN4u6v0uuTEMS&#10;idTW7IMzw4YbbyvC9NnD4CRrYuqPt2Lj72gcE0RyFOgZpe5PJNMS6cVA+aZTbXDmx8NF9+orUecu&#10;n4u0tDRMvWc+SuupTw8kIDdnFIqGDoLfQG6v1QvJ5kfc4AxuJRgS7fjLB3/E6t+/jeLRDjz3qzy8&#10;8nABdV9OZKSY9Dt2JT03Dtf/bAgef30iHv6PCbh6Wj7ikyz6WaCxol2zKNKlCwI5FAE5qFnSheCC&#10;CcOk5OXB/LczqevYAnIDkJUwHvmusTB725BI3U6yHI90+xAc+GIfVuzeioVLXsKqNWv0q/uOqnVT&#10;HAmFwwMYOSMdmQvGBRXmssRkpI0aDv/fjEV9SwnMcg6GOCdhZF4+rGIA1jYg1W+DFOdATcCDzKtH&#10;YunKlfh67zf6HfpGYqYdRqNBG2vCHQSGPUADxTyOlDMWFkkuqDCXprhwVUoqrMVXYscIG6rb90MY&#10;lobiMaORbsxDUKbxBkEkxduR5EpC9daDdByPlR/+UZtb6ytpRUm4+KY86s4CUMnpCFmJSobEswb5&#10;Y1NROIEckwvABRXGSOPHr0eOwsyCfPxkxq04XeSG1VSO7OpsTBk+A3Z7HD3G7TD7DHCZXag9WYWd&#10;GzbAIElYtGgR2tr6NiFpMIq45pcjMG5WIcwJBsi+IPyeAIw2A0ZMycYN8ynuMhv02pGl2zsxe7SL&#10;8DwEKcATacTtiMQ7aA8E8W1DHT59ayky6pxQpSac9jfjk43r4RZkyBaZniJRWwnlxTZeZBs3bhyW&#10;Ll0Kh8Oh36X3NJEjUHesVbMcZ14cUod8PwDtKz1tw4gKUylV4rOW9SiTy2Ggn1xLLm5KvAkpxhS9&#10;BrS5sn//3RMQMgMw1DbCXR/Amo93UWBIsrAvS3A3xksFM2fO1Gaon3322bNG+n1FlRS0bj4Nf1k7&#10;tZQAa1EiEiawp9jzz+ppG0asK9vh3oH5FfOxsmEltrZvxZa2L/CH+uV49NSjOOw5rNfqiHFuv/UB&#10;HCipQqLTCqvNiuLiy7UlA36GOKWnp2vrO83NzSgtLcUrr7yiX91/SOVulP12G6oX70PjqqNofO9b&#10;VP/r1zj95E7IVQO/2hoRYWrlWrxe+zpqA7WwG+wwCyaYRTPsog0VgQosqV2C5kCzXhsYRF3V47Me&#10;xdEDjai3GSlKz8Rll16KYJBiDnpyDQYDUlJSsGnTJhw+fBhr167Vdt/0F0GK/Kte/Brew008EEKg&#10;38FgM9Fni2jbXofqJXu1+b2BJCLC7HLvQrlUToKcmWgMYREtOOg9iBJPiV7SwSWXjsOMv3sIgRo3&#10;ZL8fmVmZKCoq0lZB2WqsVis5B3bNagYPHoznn39e233TH7h31sJzsBmCpdPATz2YYBfh2dsA945a&#10;vXBgiIgwp/ynYBQ65rL4OdPSdwfcZYvwql0j7KuLJ2L6tf8I1e9GfX0DcnNzkZ2drVkOi8ODPo81&#10;vJmDRVq2bFm/bIfyHCFRSBMeSdhBCXdS2GVRfSqkynMvafcHEREmx5KjeWJdYGEIHre5izsb1984&#10;DcUTr4XJZER1dbVmNUlJSd8Th0UpLy+Hz+fDnXfeibKyMv3q3mF0WjqWeeg4lM5AMtHDIJoHtuki&#10;Iswo2yg4DU4KFrvuVJEUCVnGbAy1DtVLunLbbbdj6NCh2vL0yZMnMXz4cM1JYNgpYHFYtJKSEowc&#10;ORILFy7UROotjtEuiKaOGYHvQ85HQIEp3YY49s4GkIgIU2ApwMMZDyNeiIdP8WliSKoEH/04TS48&#10;lPEQ0oxpeu2u8NYn3sXJ+9FYBLYIFoothp0Bfnc6ndrGQU4fffSR5kL/0I6bH8I6LBlJMwoQ9Aeg&#10;kMvMYqgUZyl+ir9o3Em9eziMLqtee2CI2LR/tjkb4+PGg0JFOEQH0k3pKHYU44H0X6PIVqTXOjcW&#10;iwUTJkzAtm3baLyp1wJM3ujR0NCgicPwDs9jx45hyJAhMJvN2L59O6ZMmfLd+e4iUJziuCwV5gw7&#10;VC91wSYRxmRyNoYnI/VXFyNufLpes/v0tA0vSOTfF+rq6nDfffdpbjJ7ZiwYd2Pc+JzYSlg4bgTe&#10;lXPLLbdoe6T7ArvP7DYbHGcW43pK1AaY/UVqaioee+wxbcBna+GZAt56GwpA2Utjy+HujufSNmzY&#10;gNWrV+tX9w5DorlPovSGiAojoQ1l6qc4rnyIo5Qq1I00nHZ/q2uIsWPHamMOi8DfGuCAk8ceFoYT&#10;W5IkSTh+/Li22fDee+/F7t279au7j3Y/ciiUP/0JCo1b5HnoZwaeiHVl9diNUvVNtCqnKEcDKb2a&#10;KLZJES7HJcJvYcGZzRTd5dVXX8UzzzyjdWE8sckbCDkA5TyLxsEnC8ewJ7d+/Xrk5eVp+fOhUveI&#10;d96h6JjiIrcbKt1PTYiHcO21EOfcxYOeXrN7RGVX5kcTDqivkb2cpK6augXRBrPA7q4RNep27FMX&#10;k1A93zJ0//33Y968eZp1sBvNlsKC8LPGXRt7cTzJyULxV0Fuvnm6Njt9XliIF1+Auvlz3qRGbhp5&#10;YBYzBOo2lY8+hrqUBBtgIiJMlboFrSSKgeyCCflIHFGbBDvqlN1oRMcW2Z7y+OOP44477tACzorT&#10;FSQCz0J3TKXwghePN04nz14LaK45hG8+f0sT7odQv/wSFBTxjCpdFubRkeiiyYTgpk0D3q1FRJgG&#10;lJAonTZN8N9LiRspSNYio2NzeE/h8YUXzSZNmqRtP/K6G2CQ20kUH1S7G4pZRlKmBfN/Foc/PJmF&#10;eN9mVJQd168+O5owFDuFo2/4pBajX7qpCWovxqyeEBFhHELWOQd5lf5O7n7EPvwvCHaLeTN6bn4u&#10;JFmCR/JDMfpJbgn+oBdThvlwz60iRg7zY8RQL07sf1+/8hyQI0FPjJ7pCv++nYXrbyIiTJo6niyG&#10;xxR2aTvK+I2fQIVsxYo0JAiFHSd6CQ/qK1asgCspBT4Sw+P2o7jQhXn/kIfH5mbAaLOgucVNY0YN&#10;xOa1OHb0kH5lV4SJE8nizj5roNKYo5LLLlCwO5BERBinMAJFws8RpD82QE8xv/L+Ye7CjLBjJOaR&#10;bD2PpjvD82TvfvABEpwJKMy14bl5N+Kh26cgKWkwzLYUGr+NaGtuwqX5XlTsX65f1RXhiisgXD8V&#10;8HjJgSSBFH6C6F3/4pVwxy+AlDOrrgNBxKZkkjEC8UIBvEI1zEiiESeJykZhtPAbuIT+2+WZkZ6J&#10;8eOKkZmr4JriyZDcQQQU/i6MTAO3H0HyrIyChPbmOrjNE+BKOcscHY1bGDMG8PogkAvO46DA7nFa&#10;GoS5cyFef71esfv86Kdkukt5eQXqjqxHTnIACclueBr3QfWcREAqg+ptR1yCE4dap+Hyn76kX3EO&#10;2tqgVlZqYgmDBnWI1gt+9FMy3SU3NwdjrrsLR1vTSaRmxNkHQbTkkNVkUopDQPbD7P0ch0vPs3mQ&#10;HAth2DAIhTQG9lKU3vCjFSbET665BaaMv8fWfYApPhVWRy61bxZ1b2bkp/lQdWSpXjO6+NELwxQM&#10;HY0xNz6EPcdzUV3tQJwrC4I9gQJ6EW1lG3r0VfZI8VchDMMzABOn/QZNibdiyz6ehU7D+x+1YM5T&#10;32L+o4+edzYg0vzVCBNi3FVTMfiq5/HaJ6m488UK1LcEseWrr6Luf9pEpTD89HLiiUhOPA/GiTf5&#10;hRLPInPiCUxOofzZysKv4/sMHlKIR55+C4v+eRHsDhsknw8LFizQ/udAtBABd5lvHzYRqMOfGlrc&#10;4ig7yLvtVT2viRL87vx39Tolhs8x/AlaCb2EPk2bOiG01U2RVzj5mMrogOfYeDZ60+ebtLWdI0eO&#10;Ye0nH2v/sovFDC0dfO8efINe0tM2HHBh/le6H83KaYofBMiKCE9AhaQa4AtSFB4U0aIY0STbSJh4&#10;eD1FUJAIqSmf6luBEyYEPSKUVgMUHyVZoDw3DjVYG2CUAzD5QG5vACmyAqcSQDxF6hlBGVmqDJfS&#10;AitqYBIaYRQbYEAQJrGFAkwZRoObyoPkRguoqy3D1xWV2HhRIRa8964mGBMSJpRYTH7vjUhRJ0yF&#10;Zw9W7XgCra2N8MqAP0gWQA3rVwR4VBFuEqdZouCNjlU5iwRKoog7C2rQgmC1LgiLQ+88D6rQPRTe&#10;jUeCiDxdQnlRUuDwK4hTJVgFOqbCRASQrM3DuUkQL0xqG4z0lxrhoc/yw0TvIlmbmUTib1rYKJXD&#10;jynvvIPMgkGaJYbEYBFCooSnnhB1woTgPp8J7546H4fnO9cJpfA8E34cTvhTHTrmxgwdh/KhstA7&#10;764Jt4xQnVA+dL+eErXCdIfwRg4dn6sslA9/D6dzI/J7KHXOh5eFCD/uD3rahlHllXFjhJ5Ofmp5&#10;ox//tyZ+ijnxViXu/3kXJifeKcOJN2J0TqFzobp8HV8fuhffl+8f3kWFROpvUXpDVAkT4wwxYaKU&#10;mDBRSkyYKCUmTJTSbXc5Rt/p9zgmRuSJdWVRSkyYKCUmTJQSEyZKiQkTpcSEiVJiwkQpMWGiEuD/&#10;AKRS3SoPsC0CAAAAAElFTkSuQmCCUEsDBAoAAAAAAAAAIQAdQQAaTQ4AAE0OAAAUAAAAZHJzL21l&#10;ZGlhL2ltYWdlMy5wbmeJUE5HDQoaCgAAAA1JSERSAAAAXQAAAFQIBgAAAOB+OwsAAAABc1JHQgCu&#10;zhzpAAAABGdBTUEAALGPC/xhBQAAAAlwSFlzAAASdAAAEnQB3mYfeAAADeJJREFUeF7tnAmMFNUT&#10;xgtdEBFPBEREQERQDCCJgqKIElAxokFYQGMMagiXgHIrYCQaEI+NEPAAQY0RRFQgrHJ5oYLgxRlO&#10;5VARRUFBDs/3r19tv3FcYXd7dmZ795/+kpeeeT39eqa6XtVX33u75ZxCYpQojgmOMUoQsdEjQGz0&#10;CBAbPQLERo8AsdEjQGz0CBAbPQIUqTiaPn168CpGQejWrVvwqhBg9MLw8ssvB69iHA1hbBSHlwgQ&#10;Gz0CxEaPALHRI0Bs9AgQGz0CFJmnF5mDBmDYP//8U3777Tf5/fffE68PHjwohw8flj/++MP6ef3r&#10;r7/KgQMHEp/l3F9//WVjgHLlykmFChXkpJNOkmrVqlm78MIL5ZhjSo/PhLFRRow+a9YseeWVV8yQ&#10;P//8sxn10KFD9p7mjV6EW/8LGJ9ratasKbm5udKkSZPgTPSI3OjDhw+XsWPHynHHHScnn3yyZGVl&#10;ybHHHiuVK1eWU045RU499VQ57bTT7HjiiSfK8ccfb618+fLy999/m5fj8Xy1KlWqmJHxdM6vWLFC&#10;7r//fnnmmWfkzjvvDO4YPULZCKMXhrAVqRqEB+lGjRrlvvnmG7d9+3Y77tmzx6kxg0+lhlWrVrmK&#10;FSu6O+64I+gpHYi8IiXmAh3fvPTss8+2I56NtxYHxHXahg0bLFSVRWTE6GeddZYZ97vvvgt6/gEP&#10;gqRKrNcZIF988YXMnz9fJk+eLI888ogMGzZM+vTpIz169JC77rpLevXqJYsXLw6ulkSI4tq9e/cG&#10;vWUM5u+FIGx42bRpk9NY7a655hqnjMT61NBuxIgR7uqrr3atW7d2yj5c9erV7XMa913VqlVdrVq1&#10;XN26dV29evXcueee6+rXr2/vNYbbGIDxmjdv7jTGO31gQW/0iDy8MP0JJb/88ouxFAC9a9asmVx0&#10;0UXSoEEDadu2rQwaNEiee+45YyLvvfeeLFu2TJYvX27J8pNPPrHjypUr5YEHHrAxAAm1UqVKlmiZ&#10;LWUSgfELRFhP37dvn1PjukaNGlnyTDduvPFGS9SvvfZa0BM9Ivf0E044weL6Tz/9ZN6ebpCUgT5Q&#10;O5Y1ZMTohBJCDEbB8B6Emq+//lrWrl0rH330kSxcuFDmzp0rs2fPttcffPCB9RNmlixZIu+//758&#10;+umnsmPHDuPuHqeffrodKbLKJAKPLxBhwwuARzO8MpOgx7lFixa5Cy64wBKmzgRrWvw4jdHGvbVA&#10;cjpLLLn6BKsGdg0bNnQa84NRnHv00Udt7Oeffz7oiR5hbJQx7eXee++VnJwckwRuvvlm6/vxxx/N&#10;c0mGUD8SIhIB1I9z+/fvN6pJ4xxhikqWKvXiiy8WZTg2zrRp00Qfqn2vrl27Wl/UiFwGAEoP5eGH&#10;Hxb1gNDXJsMLYxRCmqBNFHvjjTdk5MiR0rt3b9GkamGM88liGQ+Kn0ZDs9GZlJAgzj//fDnnnHOC&#10;O6QHkcsAYPTo0RYCwl6r3u6GDBlifF692ym9dFrRujPOOMOpwSwEqRFt7KI0zS8WughhmmdcVlaW&#10;a9++fbHliPwoFeEFwQvhC7UxOzs76C0ceLMWVfLxxx+b2EUYQjAj3OClWlCZWIbXIpbRjxfTvApJ&#10;xYvHE5pgOnyecwhwjz32mFXAJGvqhXShVHi6lvTmaTNmzAh68qDx2ykbcV9++aXT4scSpDIXt2DB&#10;AvfOO++4pUuXWiWLVyp7cUo5jetzPHTokNOwEYyUGp588kmbKcqYgp70IIyNMkIZk4HXeaCp9+/f&#10;3ypTEuNll10mV111leh0lxtuuME8/MorrxR9AOapNF/dcvTeXBxQP+jvls8//zzoOTK2bNki48aN&#10;kzlz5lgeSSeygmPaQSIDyUZneg8YMMAkgO+//97Owbk1XpueTgJkZUm9RmbOnPmfMp8xaSRMWA+M&#10;Z/fu3cb9abwnqTIGYzH+mWeeafc877zzbAxCDcCoRwPf7fbbb7fQhDyxbt06ue+++4KzaUCewxeM&#10;VMKLMhcLLy+99FLQU3RMnjzZrp00aVLQ49xXX33llHq6Fi1auKZNmzplH5Zc4fJwegSzOnXqGKdv&#10;0qSJyRC0Sy655F+hBD2eZIzopown6P0HCGq33HKL05nndKa5xYsX22dJ8AWhVIQXvBHgwWGhxZOF&#10;ETzXgxBz/fXXy7XXXmtHpF8tkmz6U8kikJEcP/zwQ/PO5Aat9KBGYMYxQ5gR+UGi3bRpk61M8RvG&#10;jx8v7dq1s4SeNgTGLxCpePqwYcPMW3Nzc4OePEDVSKRr1qxxn332mVu+fLklVGRaJGGd2pZQoXla&#10;YAVXpQ/MGGaIhg63bdu2oDcPyv9NSiaZg3vuuccpI0nI0wUhjI0yZnS+MEaHgXiwZNelSxfTyvnR&#10;1apVszJf6Z+FCY41atSwH861Wm06jc3B1emB5gnT8tVz3fr164PevLBDTfDiiy/a+6eeespdccUV&#10;bufOnfa+MISxUcYSKWIUPBnG4cHUvvXWW201CO6t97fECKtBjSRxIgmQ5PTH28oTzMGHKDg84hci&#10;GpIByZT7EIpgN/B2FsLh8vB4LyMkg7Hohxn5JM94d999t3Tu3Fluu+02efvtt0XziWn96gT2mbQi&#10;z/YFIxVPR/AqX768U2oW9BQdGm8tUeKRcHSPhx56KFGZIpQxK5gx9JFMSZDKTiyhkkyvu+46C1GE&#10;DT9j1NCuVatWNrP04RrvV0O7jh07Wugj/FAJa7Fjny8qwtgoY4kUD8SzU1mI5hq8Fj2FWeDBLEFA&#10;wxP9KhOVq28kzalTp9oaKzUAifLVV181rcYndjyfpAyl5D5aLMnGjRtl4sSJ1ofH68PKrJAWGL9A&#10;hPV0vIfVHeI13hQWaizXsmVLpxz7P8kuDEiAu3btsjieDPIKEnJOTo7RT5I5UIMbLeX+YRG5p+NV&#10;xGbiKrE2GcRoNYTFbWUvokxF5s2bZx5MHH/22WdlypQpVqDkj8dhwUwjvhPnk8EsZBahgqIPKZcX&#10;TZwmO+P5qdDcUAiMXyDCejqexfoohUxyAQJFvOmmm6yAqV27tqmHxGQ8moUN3tNY3FCDW1yHXqYb&#10;fo2VHAEogPi+GrLsfSoIY6OMqIywgUsvvVR06sqMGTMSGz23bt1qS3UwF2aBVxCJrXg1LITPMlO6&#10;d+8uGlps+Y7NSgCmwyyBtdC4DzGf2cO1FD2ojmx2YsEDlTJ/TmEMpYKiD120WrZ7aBIVpbhW+qeK&#10;yFVGttHBwQcOHBj0hAPlt1aBti8GNdJDE56V9eQK9HG0cjV0YokPZRL+zRFGgwyQnZ3tNJkm1MnH&#10;H3/cXX755VaEMQu1unVDhw61c8VB5DFdiyDj3Urdgp5wwBtp8GjPpQHyAEuAajiLxxMmTDAPe/PN&#10;N+Wtt96yRe4XXnhBxowZY7vDuD/lPrvBmAno6JyntGc2DB482GbCqFGjgjuUEALjF4iwnq60zWJm&#10;2Os8NNGZyIS3wptTBdwcXg6oPuHueD1QiuiaNWvmNOTZ++Iick/3e13g2qkAL6dihEUkV7RhQX4g&#10;V1Dp9u3bVzSJS6dOnYzPP/jggzJkyJCUZ2NxkBGj68O0JIkenQq80TE4yTEZJM/Vq1ebsrho0SJb&#10;8OC4dOlSWbNmjSVr1EmSsQ9TaOHo6mzP05kjPXv2tLDjdxeUNDLCXuC87FMcPXq0/VgqPWIqwPtg&#10;LBiUI/CsBXD0K0ywj3fffTchq2Lsfv362YIFn8GwxHwMyxiMBzdnbNgRY6DXvP7661YH8ACpatkF&#10;zHfigWkYs7GLizA2yojRKb2hX3grSL4FBuI9RqIln8Pgvp9roXYkP2ggoGDS2GzvCRuMhfEo91kx&#10;Ioxw5KHwAAgdFFxIA/ypDPLADz/8YAUbCRXtXWsJG7u4iNzoeCGb9r3ewS1oGIhzVKvEfSpDjAvP&#10;xnCeu2M8GAg7fGElqcR1wgxerXTQFjFgLFS7eDeLH1SehCTqiXQglI0wemFIlYWkCvQSqtK2bdum&#10;vD+FvfColGpoUxmpbqk8gdJJHM2pp9v7dCBy9lJcMEOYBWgmqegvJNLNmzfbUh66Dh6PxtKmTRs7&#10;r7/bjoSxKFAqjU6JT8hRnp5IsABjEXqQYgkN/DEBm5mIz08//bSFDfIJf0iA/PvEE08khC32Pnr4&#10;sOcTeYnD/L0QlHR4YY1S47jTuB705GHatGkmxSYLYzTEMxohhLJfmYqFEIq0IwlmHTp0MAkhlQWW&#10;oyGMjUql0Ym9aCrJ2zeoLlnHZCfYkiVL3Nq1a02rp6Jk7ZW1TGUmpqfwWWU2wZX/hiZu014Yn8Xx&#10;dKHMx3QoH3QQfcSDMNO4cWPbDgGVbNSokdSrV89oIUUYa5kUO9BJTz2PBEILTAnNJarwUiqNDt3D&#10;eKlWtAUBqgqXZ2dZ/sWNkkKpNDqrSugumTAKxRGafP369RNb7Eoapc7oFEsUTxRJvhJNJ5B5oaMs&#10;sOTXdUoKpdLTAfGZ/SnpBn9QBlq2bGnHKJCxPwpIFXwdtj+waI245Ysjr8mQJL36yDnP433izJ9A&#10;GY9GP0UT/0GD7dIok8T1dKHMywBsENLQYktwLL+xHMd7uLsa2kr4VFuFChXczJkzgzulD2FsVOo8&#10;HeCR3377bUKRBLymQfdgIAhnxGZPATn6CpbPIa5R1SLtosFT5aIuInDxRwjppotl3tPLIsp8cfT/&#10;jtjoESA2egSIjR4BYqNHgNjoESA2egQocnEUo3AUtTgqktFjpBdxeIkAsdEjQGz0CBAbPQLERo8A&#10;sdFLHCL/A5v1fjjI9JaDAAAAAElFTkSuQmCCUEsDBBQABgAIAAAAIQChBShw3gAAAAgBAAAPAAAA&#10;ZHJzL2Rvd25yZXYueG1sTI9BS8NAEIXvgv9hGcGb3cTWEmI2pRT1VARbQbxNk2kSmp0N2W2S/nun&#10;J3t88x5v3petJtuqgXrfODYQzyJQxIUrG64MfO/fnxJQPiCX2DomAxfysMrv7zJMSzfyFw27UCkp&#10;YZ+igTqELtXaFzVZ9DPXEYt3dL3FILKvdNnjKOW21c9RtNQWG5YPNXa0qak47c7WwMeI43oevw3b&#10;03Fz+d2/fP5sYzLm8WFav4IKNIX/MFzny3TIZdPBnbn0qjWwSAQlyD0GJfZiGQnJ4arnCeg807cA&#10;+R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CCpSvGYAgAAugkAAA4AAAAAAAAAAAAAAAAAOgIAAGRycy9lMm9Eb2MueG1sUEsBAi0A&#10;CgAAAAAAAAAhAGT+DljHFwAAxxcAABQAAAAAAAAAAAAAAAAA/gQAAGRycy9tZWRpYS9pbWFnZTEu&#10;cG5nUEsBAi0ACgAAAAAAAAAhACB3QRwEEwAABBMAABQAAAAAAAAAAAAAAAAA9xwAAGRycy9tZWRp&#10;YS9pbWFnZTIucG5nUEsBAi0ACgAAAAAAAAAhAB1BABpNDgAATQ4AABQAAAAAAAAAAAAAAAAALTAA&#10;AGRycy9tZWRpYS9pbWFnZTMucG5nUEsBAi0AFAAGAAgAAAAhAKEFKHDeAAAACAEAAA8AAAAAAAAA&#10;AAAAAAAArD4AAGRycy9kb3ducmV2LnhtbFBLAQItABQABgAIAAAAIQA3J0dhzAAAACkCAAAZAAAA&#10;AAAAAAAAAAAAALc/AABkcnMvX3JlbHMvZTJvRG9jLnhtbC5yZWxzUEsFBgAAAAAIAAgAAAIAALpA&#10;AAAAAA==&#10;">
                <v:shape id="Picture 163183610"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EivywAAAOIAAAAPAAAAZHJzL2Rvd25yZXYueG1sRI9BS8NA&#10;EIXvgv9hmYI3u4mFUNJuiy0qerG2FaG3aXZMFrOzIbtto7/eOQgeH/PeN+/Nl4Nv1Zn66AIbyMcZ&#10;KOIqWMe1gff94+0UVEzIFtvAZOCbIiwX11dzLG248JbOu1QrgXAs0UCTUldqHauGPMZx6Ijl9hl6&#10;j0lkX2vb40XgvtV3WVZoj47lQ4MdrRuqvnYnb+Bn8/JxcMcHt39qaX3avK7ehGjMzWi4n4FKNKR/&#10;81/62Ur9YpJPJ0UuI2SSaNCLXwAAAP//AwBQSwECLQAUAAYACAAAACEA2+H2y+4AAACFAQAAEwAA&#10;AAAAAAAAAAAAAAAAAAAAW0NvbnRlbnRfVHlwZXNdLnhtbFBLAQItABQABgAIAAAAIQBa9CxbvwAA&#10;ABUBAAALAAAAAAAAAAAAAAAAAB8BAABfcmVscy8ucmVsc1BLAQItABQABgAIAAAAIQAC2EivywAA&#10;AOIAAAAPAAAAAAAAAAAAAAAAAAcCAABkcnMvZG93bnJldi54bWxQSwUGAAAAAAMAAwC3AAAA/wIA&#10;AAAA&#10;">
                  <v:imagedata r:id="rId278" o:title=""/>
                </v:shape>
                <v:shape id="Picture 990566202" o:spid="_x0000_s1028" type="#_x0000_t75" style="position:absolute;left:17526;width:8686;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YPzywAAAOIAAAAPAAAAZHJzL2Rvd25yZXYueG1sRI/NTsMw&#10;EITvSH0Haytxo3YDRGmoW5U/qYdyoPTQ4ype4qjxOo1NGt4eIyFxHM3MN5rlenStGKgPjWcN85kC&#10;QVx503Ct4fDxelOACBHZYOuZNHxTgPVqcrXE0vgLv9Owj7VIEA4larAxdqWUobLkMMx8R5y8T987&#10;jEn2tTQ9XhLctTJTKpcOG04LFjt6slSd9l9Ow2NxR3anzv4k5y+3b8/qWIzDVuvr6bh5ABFpjP/h&#10;v/bWaFgs1H2eZyqD30vpDsjVDwAAAP//AwBQSwECLQAUAAYACAAAACEA2+H2y+4AAACFAQAAEwAA&#10;AAAAAAAAAAAAAAAAAAAAW0NvbnRlbnRfVHlwZXNdLnhtbFBLAQItABQABgAIAAAAIQBa9CxbvwAA&#10;ABUBAAALAAAAAAAAAAAAAAAAAB8BAABfcmVscy8ucmVsc1BLAQItABQABgAIAAAAIQBVHYPzywAA&#10;AOIAAAAPAAAAAAAAAAAAAAAAAAcCAABkcnMvZG93bnJldi54bWxQSwUGAAAAAAMAAwC3AAAA/wIA&#10;AAAA&#10;">
                  <v:imagedata r:id="rId281" o:title=""/>
                </v:shape>
                <v:shape id="Picture 9224195" o:spid="_x0000_s1029" type="#_x0000_t75" style="position:absolute;left:1036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pg+ygAAAOAAAAAPAAAAZHJzL2Rvd25yZXYueG1sRI9Ba8JA&#10;FITvBf/D8gRvdWOqotFVSkUs7UGMevD2yD6TNNm3Ibtq+u+7hUKPw8x8wyzXnanFnVpXWlYwGkYg&#10;iDOrS84VnI7b5xkI55E11pZJwTc5WK96T0tMtH3wge6pz0WAsEtQQeF9k0jpsoIMuqFtiIN3ta1B&#10;H2SbS93iI8BNLeMomkqDJYeFAht6Kyir0ptRcNns95+T6upSPlcvh40/f+y+tkoN+t3rAoSnzv+H&#10;/9rvWsE8jsej+QR+D4UzIFc/AAAA//8DAFBLAQItABQABgAIAAAAIQDb4fbL7gAAAIUBAAATAAAA&#10;AAAAAAAAAAAAAAAAAABbQ29udGVudF9UeXBlc10ueG1sUEsBAi0AFAAGAAgAAAAhAFr0LFu/AAAA&#10;FQEAAAsAAAAAAAAAAAAAAAAAHwEAAF9yZWxzLy5yZWxzUEsBAi0AFAAGAAgAAAAhAHnmmD7KAAAA&#10;4AAAAA8AAAAAAAAAAAAAAAAABwIAAGRycy9kb3ducmV2LnhtbFBLBQYAAAAAAwADALcAAAD+AgAA&#10;AAA=&#10;">
                  <v:imagedata r:id="rId282" o:title=""/>
                </v:shape>
              </v:group>
            </w:pict>
          </mc:Fallback>
        </mc:AlternateContent>
      </w:r>
    </w:p>
    <w:tbl>
      <w:tblPr>
        <w:tblStyle w:val="TableGrid"/>
        <w:tblpPr w:leftFromText="180" w:rightFromText="180" w:vertAnchor="text" w:horzAnchor="margin" w:tblpY="1009"/>
        <w:tblW w:w="952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3174"/>
        <w:gridCol w:w="3175"/>
        <w:gridCol w:w="3175"/>
      </w:tblGrid>
      <w:tr w:rsidR="00CD55B4" w:rsidRPr="00E136BB" w14:paraId="4458CF00" w14:textId="77777777" w:rsidTr="002F2744">
        <w:trPr>
          <w:trHeight w:val="850"/>
        </w:trPr>
        <w:tc>
          <w:tcPr>
            <w:tcW w:w="9524" w:type="dxa"/>
            <w:gridSpan w:val="3"/>
            <w:tcBorders>
              <w:bottom w:val="single" w:sz="4" w:space="0" w:color="A6A6A6" w:themeColor="background1" w:themeShade="A6"/>
            </w:tcBorders>
            <w:shd w:val="clear" w:color="auto" w:fill="FFFAEB"/>
            <w:vAlign w:val="center"/>
          </w:tcPr>
          <w:p w14:paraId="64AFB8FE" w14:textId="6ADB2020" w:rsidR="00CD55B4" w:rsidRPr="003B3016" w:rsidRDefault="00CD55B4" w:rsidP="0097524A">
            <w:pPr>
              <w:spacing w:before="100" w:beforeAutospacing="1"/>
              <w:jc w:val="center"/>
              <w:rPr>
                <w:rFonts w:ascii="Comic Sans MS" w:hAnsi="Comic Sans MS"/>
                <w:noProof/>
                <w:color w:val="A6A6A6" w:themeColor="background1" w:themeShade="A6"/>
                <w:spacing w:val="40"/>
                <w:szCs w:val="28"/>
                <w:lang w:val="en-AU" w:eastAsia="en-AU"/>
              </w:rPr>
            </w:pPr>
            <w:proofErr w:type="spellStart"/>
            <w:r w:rsidRPr="0097524A">
              <w:rPr>
                <w:rFonts w:ascii="Comic Sans MS" w:hAnsi="Comic Sans MS"/>
                <w:spacing w:val="40"/>
                <w:sz w:val="56"/>
                <w:szCs w:val="24"/>
                <w:lang w:val="en-AU"/>
              </w:rPr>
              <w:t>i</w:t>
            </w:r>
            <w:proofErr w:type="spellEnd"/>
            <w:r w:rsidRPr="007A6199">
              <w:rPr>
                <w:rFonts w:ascii="Comic Sans MS" w:hAnsi="Comic Sans MS"/>
                <w:szCs w:val="28"/>
                <w:lang w:val="en-AU"/>
              </w:rPr>
              <w:t>_</w:t>
            </w:r>
            <w:r>
              <w:rPr>
                <w:rFonts w:ascii="Comic Sans MS" w:hAnsi="Comic Sans MS"/>
                <w:szCs w:val="28"/>
                <w:lang w:val="en-AU"/>
              </w:rPr>
              <w:t>_</w:t>
            </w:r>
            <w:r w:rsidRPr="007A6199">
              <w:rPr>
                <w:rFonts w:ascii="Comic Sans MS" w:hAnsi="Comic Sans MS"/>
                <w:szCs w:val="28"/>
                <w:lang w:val="en-AU"/>
              </w:rPr>
              <w:t>_</w:t>
            </w:r>
            <w:r w:rsidRPr="0097524A">
              <w:rPr>
                <w:rFonts w:ascii="Comic Sans MS" w:hAnsi="Comic Sans MS"/>
                <w:sz w:val="56"/>
                <w:szCs w:val="56"/>
                <w:lang w:val="en-AU"/>
              </w:rPr>
              <w:t>e</w:t>
            </w:r>
          </w:p>
        </w:tc>
      </w:tr>
      <w:tr w:rsidR="006F0D1F" w:rsidRPr="00E136BB" w14:paraId="211526D8" w14:textId="77777777" w:rsidTr="007C1014">
        <w:trPr>
          <w:trHeight w:val="3061"/>
        </w:trPr>
        <w:tc>
          <w:tcPr>
            <w:tcW w:w="3174" w:type="dxa"/>
            <w:tcBorders>
              <w:bottom w:val="single" w:sz="4" w:space="0" w:color="FFFFFF" w:themeColor="background1"/>
              <w:right w:val="single" w:sz="4" w:space="0" w:color="A6A6A6"/>
            </w:tcBorders>
            <w:shd w:val="clear" w:color="auto" w:fill="auto"/>
            <w:vAlign w:val="bottom"/>
          </w:tcPr>
          <w:p w14:paraId="1E0A0DF7" w14:textId="1612E1F9" w:rsidR="006F0D1F" w:rsidRPr="00E136BB" w:rsidRDefault="006F0D1F" w:rsidP="006F0D1F">
            <w:pPr>
              <w:jc w:val="center"/>
              <w:rPr>
                <w:rFonts w:ascii="Comic Sans MS" w:hAnsi="Comic Sans MS"/>
                <w:spacing w:val="40"/>
                <w:sz w:val="56"/>
                <w:szCs w:val="24"/>
                <w:lang w:val="en-AU"/>
              </w:rPr>
            </w:pPr>
            <w:r w:rsidRPr="003269E8">
              <w:rPr>
                <w:rFonts w:ascii="Comic Sans MS" w:hAnsi="Comic Sans MS"/>
                <w:noProof/>
                <w:color w:val="7F7F7F" w:themeColor="text1" w:themeTint="80"/>
                <w:sz w:val="48"/>
                <w:lang w:val="en-AU" w:eastAsia="en-AU"/>
              </w:rPr>
              <w:drawing>
                <wp:anchor distT="0" distB="0" distL="114300" distR="114300" simplePos="0" relativeHeight="253603840" behindDoc="0" locked="0" layoutInCell="1" allowOverlap="1" wp14:anchorId="438000C3" wp14:editId="6441B862">
                  <wp:simplePos x="0" y="0"/>
                  <wp:positionH relativeFrom="column">
                    <wp:posOffset>381635</wp:posOffset>
                  </wp:positionH>
                  <wp:positionV relativeFrom="paragraph">
                    <wp:posOffset>-1207135</wp:posOffset>
                  </wp:positionV>
                  <wp:extent cx="1127760" cy="1219835"/>
                  <wp:effectExtent l="0" t="0" r="0" b="0"/>
                  <wp:wrapNone/>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extLst>
                              <a:ext uri="{28A0092B-C50C-407E-A947-70E740481C1C}">
                                <a14:useLocalDpi xmlns:a14="http://schemas.microsoft.com/office/drawing/2010/main" val="0"/>
                              </a:ext>
                            </a:extLst>
                          </a:blip>
                          <a:stretch>
                            <a:fillRect/>
                          </a:stretch>
                        </pic:blipFill>
                        <pic:spPr>
                          <a:xfrm>
                            <a:off x="0" y="0"/>
                            <a:ext cx="1127760" cy="1219835"/>
                          </a:xfrm>
                          <a:prstGeom prst="rect">
                            <a:avLst/>
                          </a:prstGeom>
                        </pic:spPr>
                      </pic:pic>
                    </a:graphicData>
                  </a:graphic>
                  <wp14:sizeRelH relativeFrom="margin">
                    <wp14:pctWidth>0</wp14:pctWidth>
                  </wp14:sizeRelH>
                  <wp14:sizeRelV relativeFrom="margin">
                    <wp14:pctHeight>0</wp14:pctHeight>
                  </wp14:sizeRelV>
                </wp:anchor>
              </w:drawing>
            </w:r>
            <w:r w:rsidRPr="003269E8">
              <w:rPr>
                <w:rFonts w:ascii="Comic Sans MS" w:hAnsi="Comic Sans MS"/>
                <w:color w:val="7F7F7F" w:themeColor="text1" w:themeTint="80"/>
                <w:spacing w:val="60"/>
                <w:sz w:val="60"/>
                <w:szCs w:val="60"/>
              </w:rPr>
              <w:t>r</w:t>
            </w:r>
            <w:r w:rsidRPr="00EE60FB">
              <w:rPr>
                <w:rFonts w:ascii="Comic Sans MS" w:hAnsi="Comic Sans MS"/>
                <w:bCs/>
                <w:outline/>
                <w:color w:val="FFFFFF" w:themeColor="background1"/>
                <w:spacing w:val="60"/>
                <w:sz w:val="60"/>
                <w:szCs w:val="60"/>
                <w14:textOutline w14:w="10160" w14:cap="flat" w14:cmpd="sng" w14:algn="ctr">
                  <w14:solidFill>
                    <w14:schemeClr w14:val="bg1">
                      <w14:lumMod w14:val="50000"/>
                    </w14:schemeClr>
                  </w14:solidFill>
                  <w14:prstDash w14:val="solid"/>
                  <w14:round/>
                </w14:textOutline>
                <w14:textFill>
                  <w14:noFill/>
                </w14:textFill>
              </w:rPr>
              <w:t>i</w:t>
            </w:r>
            <w:r w:rsidRPr="003269E8">
              <w:rPr>
                <w:rFonts w:ascii="Comic Sans MS" w:hAnsi="Comic Sans MS"/>
                <w:color w:val="7F7F7F" w:themeColor="text1" w:themeTint="80"/>
                <w:spacing w:val="60"/>
                <w:sz w:val="60"/>
                <w:szCs w:val="60"/>
              </w:rPr>
              <w:t>c</w:t>
            </w:r>
            <w:r w:rsidRPr="00EE60FB">
              <w:rPr>
                <w:rFonts w:ascii="Comic Sans MS" w:hAnsi="Comic Sans MS"/>
                <w:bCs/>
                <w:outline/>
                <w:color w:val="FFFFFF" w:themeColor="background1"/>
                <w:spacing w:val="60"/>
                <w:sz w:val="60"/>
                <w:szCs w:val="60"/>
                <w14:textOutline w14:w="10160" w14:cap="flat" w14:cmpd="sng" w14:algn="ctr">
                  <w14:solidFill>
                    <w14:schemeClr w14:val="bg1">
                      <w14:lumMod w14:val="50000"/>
                    </w14:schemeClr>
                  </w14:solidFill>
                  <w14:prstDash w14:val="solid"/>
                  <w14:round/>
                </w14:textOutline>
                <w14:textFill>
                  <w14:noFill/>
                </w14:textFill>
              </w:rPr>
              <w:t>e</w:t>
            </w:r>
          </w:p>
        </w:tc>
        <w:tc>
          <w:tcPr>
            <w:tcW w:w="3175" w:type="dxa"/>
            <w:tcBorders>
              <w:left w:val="single" w:sz="4" w:space="0" w:color="A6A6A6"/>
              <w:bottom w:val="single" w:sz="4" w:space="0" w:color="FFFFFF" w:themeColor="background1"/>
              <w:right w:val="single" w:sz="4" w:space="0" w:color="A6A6A6"/>
            </w:tcBorders>
            <w:vAlign w:val="bottom"/>
          </w:tcPr>
          <w:p w14:paraId="02C683D7" w14:textId="4BAA2433" w:rsidR="006F0D1F" w:rsidRPr="00E136BB" w:rsidRDefault="007C1014" w:rsidP="006F0D1F">
            <w:pPr>
              <w:spacing w:before="720"/>
              <w:ind w:right="-382" w:hanging="256"/>
              <w:jc w:val="center"/>
              <w:rPr>
                <w:rFonts w:ascii="Comic Sans MS" w:hAnsi="Comic Sans MS"/>
                <w:spacing w:val="40"/>
                <w:sz w:val="52"/>
                <w:szCs w:val="24"/>
                <w:lang w:val="en-AU"/>
              </w:rPr>
            </w:pPr>
            <w:r>
              <w:rPr>
                <w:noProof/>
              </w:rPr>
              <w:drawing>
                <wp:anchor distT="0" distB="0" distL="114300" distR="114300" simplePos="0" relativeHeight="253908992" behindDoc="0" locked="0" layoutInCell="1" allowOverlap="1" wp14:anchorId="69F43E43" wp14:editId="5FEE13E2">
                  <wp:simplePos x="0" y="0"/>
                  <wp:positionH relativeFrom="column">
                    <wp:posOffset>161925</wp:posOffset>
                  </wp:positionH>
                  <wp:positionV relativeFrom="paragraph">
                    <wp:posOffset>-876300</wp:posOffset>
                  </wp:positionV>
                  <wp:extent cx="1615440" cy="1289685"/>
                  <wp:effectExtent l="0" t="0" r="3810" b="5715"/>
                  <wp:wrapNone/>
                  <wp:docPr id="16862243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615440" cy="1289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color w:val="7F7F7F" w:themeColor="text1" w:themeTint="80"/>
                <w:spacing w:val="60"/>
                <w:sz w:val="60"/>
                <w:szCs w:val="60"/>
              </w:rPr>
              <w:t>k</w:t>
            </w:r>
            <w:r w:rsidR="006F0D1F" w:rsidRPr="00EE60FB">
              <w:rPr>
                <w:rFonts w:ascii="Comic Sans MS" w:hAnsi="Comic Sans MS"/>
                <w:bCs/>
                <w:outline/>
                <w:color w:val="FFFFFF" w:themeColor="background1"/>
                <w:spacing w:val="60"/>
                <w:sz w:val="60"/>
                <w:szCs w:val="60"/>
                <w14:textOutline w14:w="10160" w14:cap="flat" w14:cmpd="sng" w14:algn="ctr">
                  <w14:solidFill>
                    <w14:schemeClr w14:val="bg1">
                      <w14:lumMod w14:val="50000"/>
                    </w14:schemeClr>
                  </w14:solidFill>
                  <w14:prstDash w14:val="solid"/>
                  <w14:round/>
                </w14:textOutline>
                <w14:textFill>
                  <w14:noFill/>
                </w14:textFill>
              </w:rPr>
              <w:t>i</w:t>
            </w:r>
            <w:r>
              <w:rPr>
                <w:rFonts w:ascii="Comic Sans MS" w:hAnsi="Comic Sans MS"/>
                <w:color w:val="7F7F7F" w:themeColor="text1" w:themeTint="80"/>
                <w:spacing w:val="60"/>
                <w:sz w:val="60"/>
                <w:szCs w:val="60"/>
              </w:rPr>
              <w:t>t</w:t>
            </w:r>
            <w:r w:rsidR="006F0D1F" w:rsidRPr="00EE60FB">
              <w:rPr>
                <w:rFonts w:ascii="Comic Sans MS" w:hAnsi="Comic Sans MS"/>
                <w:bCs/>
                <w:outline/>
                <w:color w:val="FFFFFF" w:themeColor="background1"/>
                <w:spacing w:val="60"/>
                <w:sz w:val="60"/>
                <w:szCs w:val="60"/>
                <w14:textOutline w14:w="10160" w14:cap="flat" w14:cmpd="sng" w14:algn="ctr">
                  <w14:solidFill>
                    <w14:schemeClr w14:val="bg1">
                      <w14:lumMod w14:val="50000"/>
                    </w14:schemeClr>
                  </w14:solidFill>
                  <w14:prstDash w14:val="solid"/>
                  <w14:round/>
                </w14:textOutline>
                <w14:textFill>
                  <w14:noFill/>
                </w14:textFill>
              </w:rPr>
              <w:t>e</w:t>
            </w:r>
          </w:p>
        </w:tc>
        <w:tc>
          <w:tcPr>
            <w:tcW w:w="3175" w:type="dxa"/>
            <w:tcBorders>
              <w:left w:val="single" w:sz="4" w:space="0" w:color="A6A6A6"/>
              <w:bottom w:val="single" w:sz="4" w:space="0" w:color="FFFFFF" w:themeColor="background1"/>
            </w:tcBorders>
            <w:vAlign w:val="bottom"/>
          </w:tcPr>
          <w:p w14:paraId="14BC910C" w14:textId="6054C6C1" w:rsidR="006F0D1F" w:rsidRPr="00E136BB" w:rsidRDefault="007C1014" w:rsidP="006F0D1F">
            <w:pPr>
              <w:spacing w:before="720"/>
              <w:ind w:firstLine="87"/>
              <w:jc w:val="center"/>
              <w:rPr>
                <w:rFonts w:ascii="Comic Sans MS" w:hAnsi="Comic Sans MS"/>
                <w:spacing w:val="40"/>
                <w:sz w:val="52"/>
                <w:szCs w:val="24"/>
                <w:lang w:val="en-AU"/>
              </w:rPr>
            </w:pPr>
            <w:r>
              <w:rPr>
                <w:rFonts w:ascii="Comic Sans MS" w:hAnsi="Comic Sans MS"/>
                <w:noProof/>
                <w:color w:val="000000" w:themeColor="text1"/>
                <w:spacing w:val="60"/>
                <w:sz w:val="60"/>
                <w:szCs w:val="60"/>
              </w:rPr>
              <mc:AlternateContent>
                <mc:Choice Requires="wpg">
                  <w:drawing>
                    <wp:anchor distT="0" distB="0" distL="114300" distR="114300" simplePos="0" relativeHeight="253905920" behindDoc="0" locked="0" layoutInCell="1" allowOverlap="1" wp14:anchorId="2F59D5D2" wp14:editId="382E3683">
                      <wp:simplePos x="0" y="0"/>
                      <wp:positionH relativeFrom="column">
                        <wp:posOffset>143510</wp:posOffset>
                      </wp:positionH>
                      <wp:positionV relativeFrom="paragraph">
                        <wp:posOffset>-897890</wp:posOffset>
                      </wp:positionV>
                      <wp:extent cx="1870710" cy="1451610"/>
                      <wp:effectExtent l="0" t="0" r="0" b="0"/>
                      <wp:wrapNone/>
                      <wp:docPr id="1190385342" name="Group 15"/>
                      <wp:cNvGraphicFramePr/>
                      <a:graphic xmlns:a="http://schemas.openxmlformats.org/drawingml/2006/main">
                        <a:graphicData uri="http://schemas.microsoft.com/office/word/2010/wordprocessingGroup">
                          <wpg:wgp>
                            <wpg:cNvGrpSpPr/>
                            <wpg:grpSpPr>
                              <a:xfrm>
                                <a:off x="0" y="0"/>
                                <a:ext cx="1870710" cy="1451610"/>
                                <a:chOff x="0" y="0"/>
                                <a:chExt cx="1870710" cy="1451610"/>
                              </a:xfrm>
                            </wpg:grpSpPr>
                            <pic:pic xmlns:pic="http://schemas.openxmlformats.org/drawingml/2006/picture">
                              <pic:nvPicPr>
                                <pic:cNvPr id="788313605" name="Picture 788313605"/>
                                <pic:cNvPicPr>
                                  <a:picLocks noChangeAspect="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508760" cy="1451610"/>
                                </a:xfrm>
                                <a:prstGeom prst="rect">
                                  <a:avLst/>
                                </a:prstGeom>
                                <a:noFill/>
                                <a:ln>
                                  <a:noFill/>
                                </a:ln>
                              </pic:spPr>
                            </pic:pic>
                            <wps:wsp>
                              <wps:cNvPr id="392126269" name="Straight Arrow Connector 14"/>
                              <wps:cNvCnPr/>
                              <wps:spPr>
                                <a:xfrm flipH="1">
                                  <a:off x="1474470" y="1165860"/>
                                  <a:ext cx="39624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6E7BF99" id="Group 15" o:spid="_x0000_s1026" style="position:absolute;margin-left:11.3pt;margin-top:-70.7pt;width:147.3pt;height:114.3pt;z-index:253905920;mso-width-relative:margin;mso-height-relative:margin" coordsize="18707,14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46roOwMAAN8HAAAOAAAAZHJzL2Uyb0RvYy54bWycVdtO4zAQfV9p/8HK&#10;O6QpvVFREOK2K+0Fwe4HuI7TWDi2NXab9u93xklTSkGwPBB8m/E5Z87UZxfrSrOVBK+smSXZcS9h&#10;0gibK7OYJX//3B5NEuYDNznX1shZspE+uTj/+uWsdlPZt6XVuQSGSYyf1m6WlCG4aZp6UcqK+2Pr&#10;pMHNwkLFA05hkebAa8xe6bTf643S2kLuwArpPa5eN5vJecxfFFKE30XhZWB6liC2EL8Qv3P6pudn&#10;fLoA7kolWhj8Eygqrgxe2qW65oGzJaiDVJUSYL0twrGwVWqLQgkZOSCbrPeCzR3YpYtcFtN64TqZ&#10;UNoXOn06rfi1ugP36O4BlajdArWIM+KyLqCi/4iSraNkm04yuQ5M4GI2GffGGSorcC8bDLMRTqKo&#10;okTlD+JEefNOZLq9ON2D45SY4l+rAY4ONHjfKxgVliCTNkn1oRwVh6elO8JyOR7UXGkVNtF6WBgC&#10;ZVb3StxDM0E574GpfJaMJ5OT7GTUGybM8Aqdj6focrbbQJkoAcU0GTgx/GHFk2fGXpXcLOSld+hh&#10;lJZETfePx+ne9XOt3K3SmqpG45Yo+v2FX17RqvHitRXLSprQNBdIjZyt8aVyPmEwldVcIjn4nmdY&#10;cmzsgMwcKBOaonsQD4g3GsAHkEGUhKVATO06lrfbiAR2mImdRyeyef3T5piYL4ONXfUhJw57k/Ho&#10;0Imdn1Bd8OFO2orRAFkg0pier354woxHt0cItbGkZeSizd4CHqSViJ8Qt0MkQE2Ev2R+Kz3ODsT/&#10;r2Z9LLmTiJLS7tx1ctrP+qP+6HTrrscAXC3KwC4BbM2urDHIzgLLBlSZNvrKtH3uo9DEiaRlBXrl&#10;G5mMVtp2zwbjwWCMelJjZ6PhBLWNWmxb/+R01B+0esett5XGikd0Hazmpjd014bVs6Q/GY6HEVDg&#10;St+YnIWNQ1MEUNgYWsaGaOtA9Jo6xFHYaElMtHmQBXYj/U7FTPFZkVca2Irjg8CFQKs3rdWeprDG&#10;rW1g7/3A9jyFyvjkdLd+ILiLiDdbE7rgShkLr90e1lvIRXMe7feMNw3nNt/EUscNtGM8El8RHO09&#10;U8/n8dTuXT7/BwAA//8DAFBLAwQKAAAAAAAAACEAMG+tnWU+AABlPgAAFAAAAGRycy9tZWRpYS9p&#10;bWFnZTEucG5niVBORw0KGgoAAAANSUhEUgAAAWsAAAFdCAMAAADyu7z6AAAAAXNSR0IArs4c6QAA&#10;AARnQU1BAACxjwv8YQUAAAMAUExURf///wgICBAQEBkZGffv9yEhISkhKebv7+bm5t7e1jEpMTEx&#10;OrWtrUJKSlpaUkJCQlpaY5SclHNza87O1nuEe8XFzmtja1JSSr2EnJRSQpQZQpRSEJQZEMXFvb1S&#10;74RS770Z74QZ7xlS7xkZ771SxYRSxb0ZxYQZxRlSxRkZxVrO5lqE5oSEjKWlnJSMjHtSlLW9vcVS&#10;QkpS71JSlMUZQkoZ78VSEMUZEO9rte8QtUpSxUoZxXtze+9aOu8ZOu+cOu9aEO8ZEO+cEO9aY+8Z&#10;Y++cY1rv5lql5msZQilKEGtSGWsZEEoZQghKEEpSGUoZEKWtre9r5u8Q5u/eOu+cte9Cte/eEO/e&#10;Y4zvEIzFEFLOEFKEEBnOEBmEEO9ahO8ZhO+chCnOpSmEpQjOpQiEpe+c5u9C5r3vEL3FEL2EzoyE&#10;zilSQhApQghSQsXv5u/ehMVSnMUZnIzvMYzvc4ycOhkpnIzFMcVSc8UZc4zFc4ycEBkpc1LOMVKE&#10;MRnOMRmEMVLOc6Wca1KEcynO5imE5pTOtaXO5lrOtVqEtRnOcxmEc+/mtVLvEFKlEBnvEBmlEKVS&#10;nKUZnIzvUox7OhkInKVSc6UZc4zFUox7EBkIc1LOUqV7a1KEUgjO5giE5pTOlITO5lrOlFqElBnO&#10;UhmEUinvpSmlpQjvpQilpQAAAO/Frb3vc72cOsXmtb3vMUopnHspnClSnL3FMb3Fc72cEEopc3sp&#10;cylSc72E74yE7+/F73uUY72lzoylzr3vUr17OsXmlEoInHsInAhSnL3FUr17EEoIc3sIcwhSc1Lv&#10;cykIQsWca1Klc1LvMVKlMSnv5iml5hnvMRmlMZTvtaXv5lrvtVqltRnvcxmlc1LvUggIQsV7a1Kl&#10;Ugjv5gil5pTvlITv5lrvlFqllBnvUhmlUoyEpe/Fzr2l74yl74RSa8XFnMXF7+//Ou//vSkICIyl&#10;rWtKShAhCCkIGTEhEAgIGQghIQAQCPfv5hAACBkIGeb//xAQAAAIEAAIAAgIAAAAAJTOuDgAAAEA&#10;dFJOU///////////////////////////////////////////////////////////////////////&#10;////////////////////////////////////////////////////////////////////////////&#10;////////////////////////////////////////////////////////////////////////////&#10;////////////////////////////////////////////////////////////////////////////&#10;/////////////////////////////////////////wBT9wclAAAACXBIWXMAACHVAAAh1QEEnLSd&#10;AAA54klEQVR4Xu1d63KjuBKm5CiYkMCQBPwrb0BSPAAPwWvqwfb3qXHV2tSSH0eta0tIGDuZ3UnG&#10;3zk78QWD1Gq1+qZWcsUVV1xxxRVX/AFI1d8rfiluCsIIIYwxwvJKfXjFrwDN8w0hm9s+TV8p2Y15&#10;ulXfXPGZGJqSks0jCJDseRpz/ueQspGyVn5/xeeg41KDNEOaVGxkRMjrgZWc2mNyyBomrrniM9CO&#10;ZFAvOWo6MkHtN6AxS0ibjNfV8pPAaFrSpn0mU3mUnzSE8zQHJ3adJ2WVEPH2ig+iZi9doV6npZbN&#10;Obnh/2ac2GWWEP5/+fEVH0HKyUnVaw5D03rq+L89/4pfwJK6quXnV1wOwsUGeYFXBR1KkNCZkt15&#10;z/+Z6uS+Tro2IelVaH8UQF2+HE7kgY6bLElJ/rTdSUavQLTw7ydg9yZ5Qex/xSWoCQH+VXhV8loq&#10;IgN/x2U1VwX77NgJ6X3FR8C1aUoz+bqRfzgK8bI68rFIkn3SDfy73H59xUUo7uGf8X/wemB3LxWl&#10;IDu2QmKQGoRInjYZX0Af6quD5GMo5VL4OEpR0u5pnQkRIohdCk174gQnSZFcaf0xcIEs0TKlZg+s&#10;KkFcqLUw64ti+Ie/y5Od/OSKC4EWvIEpwd2zHAgtiM369Oamu92nj1xiwwdXXAqquFcifQePE+DH&#10;RO6EUqK/ByvnytcfwkyPqwlz9Q2WvoD4fky5LSk/ueIiDAGxkOaEcMVDg7SvBR8Rbj5W2dUt8gFs&#10;gm6O9JkQUoD3CcB+JDc5TID7or+GaS5HXCo8NYQpfXAgZCPUwDS5xmgux0xcu6hyRmh/r7xO6Wtx&#10;9fZdjAqsk7fDWHJrPIqnNicTYYf9jzR5U59dcTYKLn8JxBdTwqjDs2nWFRCE5P+bDiXY8YAtipVd&#10;cR7yOqFcE9kSbjOm5TQyUlJCxnfOxozkw0vTDBAySHbsIEaiVdLkivNR9vWYJB1jAbmddq/Vffra&#10;306EK9zcpuSf7eVXV1yAx2bi/DpyWaw+CGNbkG0CQZuf6oMrzkf1wK0TztUyNrAEbrun7KqGfAA3&#10;U58UE6f1SRuFy++kv5qNHwFnaGBrJqK7ScFf6fwFD/ybU8r4FcuAjFSOPehy2e3QUngnk8xcMNZe&#10;A+kfAsjpd07dZxxxybVWclNnT0+KwCBDrvgAaNbQJGPs0LvRLRkOq4DHOYT9ciX1B8H5t2bJDesb&#10;QeuGExZlMDwpI7EHNj+tqVyxCCDiUCR3g3DokTJhNXsNroBV8NMr1oNxAcJNFPaUC0ucgvdj6GWY&#10;QDij2lfxGgV+r7gQLNlACurDkUqdL6ny/Fm+Sjins2LqGROkv20zFYi84jL0La2TIinTgJbXcFoD&#10;EgZhMn7BdXH8GMSql+TJKN9iQIB3+0DYVIJ8YcnxmrDwMdAs2bYJFTT34HI6gw0GV3wIgshBWruf&#10;jUml4wVXXAgCnjsSlMUOra/OkE8AJyGjGU5+0kR1iHuXOvlRV1yC7H2klNszFobWSGJ3z1e2/gzk&#10;Sd8oa1xAMzCmbvly1fg+BSy5U68UGk5ublCqd4Dxytafgi0NZT+1OsNM4Op5+hy0+WmT8MrWn4Py&#10;sTbiQvqqZ7ju/v8kkBQ5TEmQqky4Aa/4MFiyb2366TN7UK8Qrmz9cXR9efeTEXKHiZkzvzrLtVrL&#10;R1ERWr08gXf6ZWBscujplB56v27d+BgeGNoaDaB4rzRGfpUgH0IeEgtUhmA8hNIqr1iLmk1h1S6U&#10;mHAl9QfQsI16FcDgUTa9hnQvRyuih3HcO1/3V8X6YgzjyQTqDfJ8HK7y41IMzOzzX4CRMEf2Q2Uy&#10;XHEmUrIuz7Qp4bKM8nXyytYXgdNureidIC84B4JfaX0+asZge9FKmOQEkRhyxVkga8Q0wp3UvqFy&#10;3xXnIHul5NzSQZLIV1KfBwI7QtXr9RClK17P/92fjHS6MC+s4Nbi6a1hV1iUl1t975ncTXDFOlCd&#10;p34JWJa8XDdEr8QH930OIzfRz1Nf/lRk5KNhKyg+eZUiK0Bv1YsP4D1J2mu+5CnkZ9ouYYAMCm3g&#10;vcIiZyeLIRCyIgIg1MWrFFkAYU/q1QL6ko/IKVOlAg9K+SjfXDGDqIG/AgUXEG9OIuocco/dlbHD&#10;SL3inAuooRxORsOVEBXEwrj9mOr4XdGexYNUsG05RZJCOOTtrrQOYLNOQTM+v1bmVFeERpQNSevd&#10;1Yntoz2tfShYI0flI2T7cMBXcvR1T5KHzs1EWFz0UuvNhvK/AoMvSYCZRRgMdjZegTDLROiWmLGw&#10;Pqn4atpnicqAvwpshCokPsRZGhGI4k4K5cHZF2PBh0ump15tRwsSjgd0Y3xRI+irpxhrp6OcHOXV&#10;26dQs6iXuoxzpGM0FrFlVcXer+aMxG5JmqYjCJIgIUeHmWlkVGSO8FVgC6gjLaNogYHvQmF0T/Lc&#10;hV2DgqWHEw/5I5CuiCdSzpX1GEps99i1D0oSQeyrEEnCBcd8iFh6H0ij7md7cZVCjSEU7+MfT+xy&#10;rUH3DGzd6iOREMaZw3ReSF/Ilu4PJ7b0Ha3Dw8hFdpqPuScm4ITXU7iFs5Ju/mhixzZtRZCLLXVp&#10;QdxDCboVOsYTLK37f+SbPxHnh8mLw16spK7ndVjB2VDwIv9zk6BYSI07hTRnOVTDV28l7k8TG1Tx&#10;9I/dTvp+aUbT8bb0Nbs+IIyOaVtSSjho+SyVk79WRIO/Iz6cZ+PAE9l1zhghZdMOXb1NgdB3gtqz&#10;QfojsOTCuwA4GFD/Pf6c83kutEW8QexPQb2wFfQiKI7Nkia2n1dWEf4DgwZ3nz6ZD+Jfeogvk7lY&#10;IFboLN8Mn68R1NxcaVlJF5SbHL7785SRX2DCNVnJyTiyhYqpORxw96eZj4uhxEsBBxyXdLGskzjo&#10;+M86Azb9VYe8dFxqp0ucfQcF35/+oL0Gd4dftEU8EzGYRWJT0AZfw9HNb4j1CXtnIlWRgpsl618Q&#10;u/pDiK1O7foFGKW9wuGXgcKgfKj/EF/2OS7r81AfklET+7BgltLbqVzjGvz6+HUcBROG/FBvxoUh&#10;BTECJ5l+e8z6+FnSW8ZnHnX2DlngXMq1EbmOfm9IWxrjc6YzlyAS+V4qlH6MHQOsy/TkBpCvjkDA&#10;avgMzk6NqE5StWmpXBATFNTCpRX0O8CSxOLuE2JTjnbz+C5Yu2fxs+lFQP6XaZ+/BZq5COGw7qDX&#10;04k5ITz7CYEQc+dyZUFMCMk1fedATVgLMZYFJ80F+kEtTj13weUIZRNhkKyg4V4mHvr+fTk7Yj2b&#10;U7q2nM8Kv/v1FNsMI1CPQS8plcVWCVofXPFViZsevqvMpjHT2FCrI2Xq++H4+9w7Y8MgI2xxIPgK&#10;GVVHJJdfFM3//fEStWNSRJD+PaOu1E65KkxDoeCGkQU3k0IXrY0jH/o9Vb+FM0ccm7kkb+6alY7t&#10;XLRwlsbCeAEksuM6E09Jx28YXM/nK5jFK8FK22QP1ZD4uVOBcI10fA9ojxHEwl47QeXvmMF6oksl&#10;YSMppfT8Zyc27SOQztmEd38efWLBAan0ZN+O2FLlPYVGbnIkKnnGoG0xd74F1fQFRBZIlVYCtYq+&#10;E9q15BG5evw/lzzOB5uYPhOHezcDeaS6DCB8H5yap11T5uR94lrxD06Xqve24XKmBnJl3UvdQHmF&#10;sxFJ/lEc/b2kCDmlWqXi5BLIyb575H+8I5/5ykj4glh199VlakMfVoKUtvm9skZIMbKJqiPil8A6&#10;kXbAGc5hNpI2x4ggWIcINZ/l9Cm+kRTJIGByU+cETis/jIeRRBiNk7gV6yiX75i2Q4HN7QvQRpx+&#10;6q7fSIrMurK948JZVF+fgRMVzB7iRhHixvZKxKj53YidhTWHQrA5oU1fbCZGcsV63Sjc/S+Z4wb5&#10;qGJWR/y1lTT/ffPpy2KRJ7OqeGiKNMnaA9sggT7wJcuKURPkuhgxi0apKJ9SEPC/R7oiq6sW+kX1&#10;zgj2+9e5WtOaTzjBNaaWK074HhYNXRXlUqSoc07v5r6uX6tXTd/sU44+imlBSsJhb+PXxcp1pzZ7&#10;cLNiQwi9o6PY0jhwUS4//yBiYkg5EctvoPj9r4CY1Bq0Pk1vKCNsbDjPfQZnZ7GQl2KGbyCyhSAs&#10;OaNuUQGyCLposb3yfbos8ouQx5IJFbG/vuKHTDbfeutoWb321DmNuMsjhs7TPrD5/zzEMr8LqcvX&#10;X53YWLmO9GXghmKNrZV6t38OkbXlsuQjCsk2Rkyl5iiaf1ngHZzhrrZ90t6VvqzOnmkZ8FgVh1DZ&#10;lrVoI34RPQiQMvyFgVWpd/XXQVNxc3wX7mRHvUgvR0bZ5mLRHStZooP8q2tf/pbAtA7xNef7PGnj&#10;JvJx9/csXN6RE+dlxhHLnNDG0kJm2u8PPGsDaxvv+uakHRHgxpJdFDTgYx/WHnXY0T9C9ksBk7Ga&#10;0YzzM+/7CVJz1HPltyai1PjZFkgkZ/JWtc2rmPGl4MxZX2C3fOb2qv76CWS41KRCyWjeHM7l70OY&#10;2Fp//+TCBP8mUtyzvcudL0+8a+L/a3ATCMJC5u9wruwOG6FmS+/nFtz4V4EF4D/OBM24Tgd0Xu87&#10;LmcsCQl9EUUujnABRnN82PhlE88yzMtOrmOVFNDps+Zs7vE20IcE8/2WEN5PY3SUL0tsV8nAxyGl&#10;spiy3r21Eq4k4bTOKi7Mz5Qj4f00Zn/Cl8xfJeQ2d1TaOU1WSmuEFiklnGYyj2Fp61cAORZtBvrD&#10;9JPcuP8mOsEoTrt9UVmfTuwNwJiTnNaNjEWcSZ9gqMc4RJ4mzPiiaNTvDsknA168fOl8PltLqM11&#10;fOgMVc6j9mtov7a10Uu9UaxgbBo/4SS4X4xMERLRwCft5cpsvXnl5M0cR+LxnAMbs8C2uyOyAFpC&#10;Cn67GsZSRIh+azS6hflBFA2fk3r40IrfvXE648nOnxQ2VMIg8zw/QVmDjHO33FUSFO+/E6yGV43t&#10;AcLp3vp+/9H1Pk8qbwFYXXwYcBtQzZ28ez5zbgWtzz41/N8G5pHDLslJ4obUq492YBdguKXt0TO0&#10;gUP1GrbBeqV0kPz2tRm6CR1HUh781fzD52PcNEng7LXohrMAKHHPPVCoyonJExAatS9y+9uXLsoI&#10;2kJ49FTgj3MKmYfeAWfM9zFJfkZEcQtLpzn8yuzC/J3RTwdYzQUq7M+8XAPRaNLIkrV+IXvg/w2x&#10;YEx+sFG4eq6z/Jbobhn5IQVI/4nlDboqmcJSqF6jjKQNgUAxtCuaKWF3UIoaaF8Ew/4w0h+86Z9H&#10;7TwpY66UcIpTRglRXt1qrwQNy3d0PERPXtH1/ihMgC+Fpz4/kNSRJJeDJE9RjSMoXOUpNfyr3m6t&#10;1oZQVOqIAjpfd19evqGUcVn7MfDuxynQB8xvNTAVwyyqaR0tR5nyh7j2zRdDmSbZnTp94EJwJWae&#10;zmDwGpBTQTFhDPwyWmCAffGyZ8KV01F2cbipuEmqhQ3pVYDWgXN+EK3j+Z33X5mrOdTsb59ydpk0&#10;4RJ/SYb2oUPRfXu8oiMdLCHH0NjB16HzEL4QWtmvjLN1Wo7cfD8TnM6LB2CKYtc+nIoLAyFQo5lb&#10;4CRvpH4dUkY64PuPWwL/KRRTKq4qGAvO8Bi4haHdtWEEB6K1PJxjjTp7IHCYBKGjESgWBMYhphF+&#10;DagaKbb3/XRGxi+n85IEiX2rXBq5OkHTR5a5TgTxRuzpXX7Y7w519pHafS8BZ5WsEt6cCCemQXij&#10;kbJw0jibGh8hcPhOXNfyp7VfNa4uMQrv6qzw95BPpOnqLMvS9HiTptunuruv+qbvq1r7Y/n075ct&#10;5kiJa73ILeST5IrYUMEkg1rxUh45/P7loOYxZ7V8zqP1XyUlI3mfRkImmpfFY9/3RS7tzQOhfZV0&#10;BSV95ABp5+RjDCUL+M+jqJj0lMGl76J4DJg5C6PzBaAWKgIVFERGTh+hD2bRjrGRFcJdlPT8byTP&#10;MY3tVdSm+fJeRjEiQOZsL15yxv7afK2EZ1+CRgXpOk3s2JkwPYV+EMEu5ijqlKSO7b4TaGVpKgjy&#10;HviAgiyJtOHLQLpDYYJC1+gANA+ueEVgYQIvRRzxL5UsWDzrmGQiHQJ4n8hbET1GXxW9FA68Mzvo&#10;WrUR5nrIZp+TbnkP0S68MgJ0aYeloWJJDbeHMAGTx2x+ad8T4B8pNKEY9YmuiImMEdGPFZZ4PlWa&#10;SB5PtoKwLtwBphNvGLTt+Nnnl/3rkBUhhRNtkU1nXHhi/9BiqSylY0ZdqPJhIGpu66TlY1rBQC9N&#10;gy+BnWRX6Ee2fHJmg8XlqQ2fQbdc1r01XI0k5myK6OpYgACiQ3+43Un1GtbIExPv90cm07lE/XFf&#10;SnhA5D1ZB9H5fluVBCrCkE3edNgFACwbhMioBPVTx2K2hPRfntaKKoVQ0GJWiYR128E5VItQae91&#10;QwWNo/W8IvexuSWjnWsh7eiLQW4RiBoeGJqxslMXDzS9I+x9ouWyWHI3OBjYfb2vpwb1a6GWHTsl&#10;FADKR7qsVnOsGjgBnN1qYNeCNFrL+YtC9mxNZqnyVp88Ie8MwRoYldRmFMtAwjcC/R/8m62ZrWJY&#10;fhqxHUF5RrRYBWMwbPL7OSmBXwMvUttdk5wzcE0lmLuHIey9BWT3VdWlajxSnamn0dnjPOhvnyh5&#10;PpQQmVbIRrZCFse9Flz1Y+/j37u3Ltvq23i3I1ZAfcGNSacha1NkTl2cCJrTm/KrkOHdgu43EjR1&#10;9H122PdCbC5W9jlpWb8b7iUDvTcnJj8gmCeNUWODKM2Ugp3PvFn6sGlrpzunTBT+nvnvAsljuz4W&#10;SEE4pWIcxXhlQyFoPNLdXxErxhxKJh9+79ZIi2ZRfnn8FDIyJcuy+KXNuaGs3sRAbnpCaF603QnF&#10;0PBz/lxXlBT/qLeA9hufNfgqWWpKwlKkFu4M8sjVs1NsvXrm20wnTnRvWPJvy9QAyc9tnzhVbtJK&#10;SAJCm0xRozghZE4NhUGDrvRWW7z1+jtC9Zz/gY6nrXLL5W8ex51QeBcTzjCcaLBeJQXy6WsngZwG&#10;lObj6POfUO09D8UWASf0lP1a54VO/5DozAiW33dJRFih7fHFcZkSPyPHUM1w55BaOFZvMr4+fkuF&#10;eg6v9wFkf9Flj8kKhVFCBloQSGuzqf4ALArJl2Z/GA8vy77o/Vo5OyP1aQ/LN0NYb87afHqf8qEm&#10;dCkQy7Gaq0mgLoWniXx3+KI4g7rBhDVC/6KgYCyqzqvLfQYdSn8WrTHP9hvGck7k/iAHIBeB1mYp&#10;8LuUauYgXKKoXLr3d4P12MuDojhhH+VZuUmvlOYl3gvs/A8j4ib9HocUrAOO+kll96CODsv0Bv4l&#10;Y261CeOT2hgxf5AQMWFrjmfQkvX5dsYz8bygKqwm1MYTIORJS/nVSsyXx070VHU3FVQVkxolvyzQ&#10;c/X890lNIelb4iUoxrOuemv7tn095TP8OshUvFHNaMnkY1IhsRHf27u4ZDqQRYQsSr4emDIb/lj2&#10;lDF22NO7sixzSkb+bqLNVy6KLSH7SXTJGUkSLj2sGjgv4qyxvgC7b5g3Yv7oG+MvC07Y0FkdQ86/&#10;uA188XUA/MUZqdT9NTl2djNYTIKcTMqxKD0Dv5JP0zQ2Ccecnotel5YwJjLF/1ukXbE/EDYeGCPC&#10;sb8KtUga2HJS6KoIhoB6PYytXGckMzZ4+eWoVASoU3FIqfU1bFXdot34sXNAPoa64cM9UbOxKB0e&#10;YcIxAlXEl8FEviSYK+pAZ0trRZ+YBMkXdBMPr94E6EywTY/BmCY5XS8fejKuSGf5dNQlp2kTbmbX&#10;TFz2zWLYCFKCyMR0Nc3V+ehamMYEBVlfDqjzSW3f6/Eq6GrJr/DoHsb369FRNj2e4N26mFgsJivn&#10;ruJcnTSqRYN0hkTirGeEX1MvAbBD7zMlqG88IbMGT4Tl61vxMaQ5O3kytELKmT+knQlXh+Zcvc9K&#10;c13WZk0aLiB+xqrI7+eyrJsnr11ayiVwJvLx57/B3LUujroWzZzchfjAsKiSoiYA2Gyq8GHG8RJP&#10;AXiJgvduFWatdTxcuPOoGeEQ5l+Kiq32rSEUzPFryA0SexN70gynaN703F4PuYu0FrEKzC1L4v52&#10;GLW2h0sDc6QiK41N7yOZxgPYMmSvKmz76A/jWo/uJRhU6cvz8UTRZBUc1ttM0UZRXdGcPIAc7xhh&#10;hJZNBbUAxFNLKHqwFl4YpsKyu574QGrF20qWLh/ZVPoxfDgxnFM8xMRcC/tVJmU3XkppgZ3OShTa&#10;B97QpU/ez6WKQcVON43j0/3/XhtKanJO0RRvr7o5ZAMgQhBGE1FLT8OmfEEEg/EYUK7pLzohhcSO&#10;hToOfVOWeVkW7bC4PvdCcMuMOkd6akqIv4Vmcxeb9Bj8PAgvrfURva3V6vGsqHTPJ0BPVhgzN8U4&#10;zxV/OoidbJ+LMrRg18WG5gXMcY5jllU/brkBSYymPEPFWyv67fZNHxwjZKoKy8xwxvEP3kmNBXpb&#10;6sKgJo7J8iIuCVxCcrVqtqupeD9juq1BpmoTY5RTbAJtuYQju/AseBXLt7elPFXC8xGaHdU11ish&#10;7lkEOVr+kH6jU3HccfEwi3Zy5dobmZvJ0+M/hnzmVysdfSQ0jQbKV/E5g4vKIbPdt7JOjuh37EDL&#10;pFu96rs6pj5lncNJZDcmlH9f3JvQQBS6zKrGw+Q88CNI/eMSM+IJrtjshhpOHu8LDp4xwoNSSnj/&#10;MRc6eFlLa1kBRAMllrll3HV2/JvfevQcad/OkO3d2NyWnKONLqBhzu6IjCtjPpcv2AMpdSqUiQly&#10;cGrlCWgCU61kz0FX5pK5EwPV1C/dGaN2ac95FwkgWDjDKFydjB4+Q/vzLLh0DIRbA3aHgGxO9W6Y&#10;W+ytL/Pk1p90oxo+ksemY7OS1G5VX8TV3kkG9IcmvU9rxNfSwA3D3Zk3fDxPXmtIGpTVgakc2/at&#10;f8uZW1hxgpWEBefXatInA0aldULXpd4dHcoh+rqGaMNJM6ht8H4ZDMTXmyW/z/3B+fajxC7cRbET&#10;lJ8//ymikCCCNvBTsfVYEsMvXQ80ZhXzSF3y9XVkUFN4pSPzxukx4urJ0czAcOR3F69n21lRw3yW&#10;58Bd3TsiZqZAnAXmct9eNiowmSNizenfXwdx5qfWx1LXhcWfxDvmySetUg+r1x5nKaZ25JzpWau6&#10;l5qSHkWXae3A3WFz6uolOCeQJUdjZDhEEnDHRMMTN6KOiqmXwn+Ef5X2IBtvHHMSaQF0t0oLcUiK&#10;zrd/x58bg11bud5aj2TInHo+VznbIS93jzAntbN6N22Yz5Uwrb12QcNRBVmHGPwWYtLUmDHTUW8f&#10;ImyjorKLcJRTpHY4+wbwcin/PJsdBgK2e2aDnoGvrCbJT9zLSznb9ZQVeBY7ywwgXODUbSlYmalb&#10;07tHbKxPA0XnnB3Lw56wR377ngzj6Y44B3yh1XeD27tBJdz1Ja7AtnzdO0IQMCM+rGnqBcdZsQyL&#10;xmnA3w7hZ4z9jOadQerQVfSd1cd37Fe2XmXLtpodWyIjTRUbfxJAPeu5C8dhgppf4iFwBbcaVzeM&#10;YKWVs30JMPM9AXBc/+yTlgWcEfI37/h3TEP1wne4tJDYLyoWR1C3DEyk2z5usyOUcsqqt0nZkn2a&#10;HKbbzXIFFYd7VSViAHrJH+O2XH31iIXIjeWbmdEWYGuOVzRW/onAa+D6PP0buOoCR6gRju4AdOol&#10;r6VYJitKRM8L4CjLQ89IB0Wy1SchUOyBwz5Vh9Svrm6k02ucG1ud1n9ejGlxKNPTWlegwiMdcCH5&#10;Tw3pZPgamBhamOUJQdNAyJY05gThIFVPWSFcoAsD4uynw7YjZhqh62HFQWs6ziGbtiiOT+sQRwng&#10;sY1eFAN+itJGHfjy2RHnEviUF5EEo3oNbcFGHNi6C3HSri/+LmryvhxKdWTyE6KvU89COHacAzoV&#10;j/T45+YX/ladQCf16GOZdaYUwY6V8AnWHmM/zKSKM77QErWPUH6Mhes4mAoqAXATj5Cyalg4tC6B&#10;9z7zp1kxi5OntKZTIGPMz5cAmNnje57mLjb7WKT2LLQzALyagqoWWJM8Xlc7cDFQlR9gLkUO3Xy0&#10;2qbjzxWs0I3e+ozQYyGZ2mpCDg1tKAiTUF1ARPEpCdP5H67MmtMQjxA20tTfVUD3EKrDXKefMbb3&#10;1qE+GGpKhNoFDG2X5brzafSUPEQ2UbvV9PBCjhxWoiMKqH+qsj4u/WeGwlX5dN6hBSY1loPNKhtX&#10;AgWUS0nDwCZDL61udgFaXKFNUoTeIlFj+Sz7W71YAkvoGA66uWl7TozEflM4AgC1Vl2C7mG+dL0z&#10;sx46j4X5pF6YVWAN7KXGwnC9wgKuSj1rif0AQkYHQSU3ldyofq9rfHj8fkUe8lu6lV422LFgG+2l&#10;UWb2qkK2IrfmpGm585sZWztaMcAuGltX+CzAzkg0VCaKYeDez2+JPckTbP2d4PKdMyf5N0qMjDls&#10;ID0ps3ljQjFmhyI5rgWn611z+INU2bMf1e9tr82MdO7s8+qM1HyQzLSbcV4EW9sd/LB5MVOHOL1n&#10;YpmbQBxXzopmRk0pQ1W/n0lY49HoQVhnOH9KwAk+uWnwtvmuoxlQmGepDAtbYMssPfhm/klNIRsW&#10;xSlmy1cY9geui3BWS965Xx2T33A7ccvWnQjinQhF2vvu/CgyhtoNWW9Gew4ubwQeYze3vTZGSeEs&#10;nhI2fCl/ZGP7etF2NALnzvxtQJiZ1Y1jrh6GIM4bE/ADi08+ZztagXsC4pNuMEQEhLC+d1S2TIXS&#10;QTLhbrwQ1s8np4S9rivIRIvX9LUfsKjP3HltCJzpXB8H4gwIgGJxE9x/VaPQoha/uEwQJjVu4gLT&#10;WNjhnSlYT56t70wr9zv9qGfeYeGmfnIuNgwwcCrk7oOylo5/B4jT+bxyk2Ulw7WD3CDU0c4jjykV&#10;TIvl142+f6puidO33DvESI0SQmdCKwA7gAEniq+NYBnjShj9Y/4DqS86X6PMQLjj2zw03xHmxsha&#10;ebLOHNaD4HnI7BNpJM6g79jLkTUPUA9GXj732JPAsqhhG+m0PgxzcXB7kaeN4C44k0ZvkYCFTNwR&#10;X+kkmL2KNy3L5+EjOGuQr5gjO7DpENp5KHCjW+z7fe004Ff0IT5LtcYhpY3Zma2uRSLTkpBjgdQo&#10;7jRTJWYw2/HRkZ0YXuABPbXFE1id5AIap1Au0NqUjsgc5tDzsSCkrP1e9OP7yV2FymNcetT8YeaK&#10;5E+RmuJBlxbu5F8zavKP7arD1lEBImB+lCEJFIa5FPtUMVw3EbpqixUR2VoQOWKHHBq3WdlDq96Q&#10;egdFh0Y2sZHkz4rGLSHLRw1SIURmiSWWUvpVPj8aVp/aK9ugE0XUqMzvAHDy1OaQ+4IBfkd9WOMo&#10;oCVJOJyNhxgpIuqMRG4wdkACtGsqkOZhLIAMuqrN9X3WE6ocEl0+/n1rFWKMuiQTjMTcrjV9tnv/&#10;bmYxLS2q1fqibqJIbpgAym9r6AStKExDykX+5xdqqemk9nvA3UKDh5hXzntwTMO19hC/4I5bawHA&#10;Cy1lRUvzzf5v7d/I+hwqpua7vqqzrB7a4o4bm+VRipBZHkxhPsDNzYhvgihlQ54Arlw0mXhTG+ZB&#10;U/lwitQoi2oh/gGw83npGBLUeqRxITqKxkF8AHxfmRF2geR98C//1AoezCpzbCjcjv9Hbno6MeSw&#10;zLKnoSl2TSU30ciJgg/QlTCtqVxVcbYb+E465WSfVM9Egww3D9aeR9WbozASIaDIIViNEjPDHOgu&#10;lgiIHKKVfLkW65XutZMaIiHTIowmIcZIv4Em818o0tRQcWu2YaVV7pHAAQPmYXNO9qastGmky15t&#10;nhHDY+wLy9YBZtGw/G56s7zh1Fx2quqUVYit0VGZz0qYFPsyqYFeuqWzvc2ZUdKMaxmOB9M+6qYR&#10;ZXLQANU/fsImuPFARkK4/s3k4XhB0aSVziDXeNntMgglxL5ajMQIlop8g1lSwy5dDifBq9SyJ5K8&#10;LZBuDXvIR7Z3sQRUVNbKkFCbW5I+FaczSH/Fl7NowzAi2ht6wAt95UFk+Hi/SznLHfNmizl8tkuB&#10;w0yBoO5au8nT8hJxl73gXCGRtOwxdw9vJU46y24STm9iMB4Cq4elRcTXKTUtDis6tEMb3Kn/jKnQ&#10;rFs54v4pMr27yVo7V8VddQuZEFXOWdMcfOzc4CK/MMAQZt7T8FExjeN9F1e/ip6Ipx+Bk9RTXjWF&#10;gyfh1LfuHAEYWyc0zBpGqrt7e/pgdddSj4F5mFa2gZXHXmjWMkfH34Rf+mehGz0Spp1Ww/JKTsY2&#10;R3OXC1G/esIUEqK2K+rvDI4gEZfvQXOWagQ0QS1K+gahtPewqDWrhz6bMwCrMMwa+Bggd69Yw4Q4&#10;tGrMac0l6D20VYxs77oA54VN+dBoNocnq6d3mhpd0jMtPPl3XuPC5UTMM2ZdMXA2twvOFhQXPwAX&#10;kvy6UiPpnGwo0M42NSmo07c4QjwqYdoXPGQ1nzmIlGVrDHU1yFzGA59Cm8UFTpPq8JEipnkgSLUw&#10;1XJAELOihHCbkt/XdYw8G2mBIcwi8WJpHosTrBXgOnFxCSwEXZFjqG4/K14XUH0MzPjGH24uMS9c&#10;dLNEMHkvLTsUB/APuVoNwlpoJvh5/RRhBfNIyD6o1aqkB1fcv1Bj5LXhGHYEGR94yAuCgFx50M4f&#10;0AVoCnwsHqjWGy8lskbJtAGYbO8orW9WzLvS27Yqbpaqz27E36FLmp/SQc05pLNB1BSFT2cwW5LA&#10;2FJM3khlSxwwrNvks5MfEVMwV20UA8SAgk3winDNSVQYqJJaiDX5tToJR6Gfu4BdGL0hSutBO1WC&#10;/kcNT0qJu+mWCCbZgwQROWX8u8aQIluO3ZrVEf7q1VE2Vd5dfu9r0pFCqbaTcbbR0BNGSjwYaiDl&#10;bTKAu0LqvDZUxbF8irWA2TF5G5x0HKZ9h9hEl6gd6wluqw1XGM5hy8WHsAS5MLzTDFDNsmt9aLEr&#10;hLXSIiShBJdLuSKMIwRnYwLGjNZ1Q3PH64ug2walLyGwDePeSB1bEA2TupwtkSHop8bKnhnO4t2+&#10;1ZMgjNTowxzQEPWWq7JPZVLshS1b21Kaze08EOBDKzpCH1aF0US/pINEcp+nO/5lFnwf5gvTKcDx&#10;NQ+cWsXnnOJDeFTLm15WyVEsj0LTQs7rE9LfQD+1jdDRSla4siJz/yMGyth6TBNlxbKJUcIO9QPc&#10;qtd6zZrTMPlIq0hdJbojR0n421oxa8ROX+aa+S8OIR0YF1vgkvt88iKcnLqyjWAO5FvxK7EaAm9b&#10;h+qac8sAtXnqS6TrsoobQLNjSxl9w2c4ObCzCZh4m+WjtN8OPdfOKs7uvLGcDe8Wh8xgu9fkEU+X&#10;sqfas1HtBoXW+5p0nNSmC9FrnvcHlw4bsVpBwhKXZlxqgNsMaGvs1lBOo4P0vsnJQSxLWms1TksP&#10;JsTSakeAwCOn3GMWpLhR7+8TNuoNebyNLGEFg0mfZWWVPlU9KUtQuo8piJJ0IrTpi6FOOQMdh/oo&#10;2lX9Lad91rPpHf4vQP5JKkEtyCN7dTubLm1wO0lrwCslOD8CdBChmPMf59uqTMBbq8OgAT9SmtVV&#10;kW/IpNpKi1a3yHhOrBbmwCw7u/lgvO4In3d6obNQGRSd9dRnI2zk6oskB/YuyzzfcQk4dM/5YU/4&#10;J4eRZGnaPoOnn/IG7nJxVBL/mA/X+M5ortvxs6Zd89ZJpeyVHLx9rdbUDGEVrQFVTkyBJxF93HJi&#10;879ErGv/aKmBhM62e8xFAWFCbsvmbagDnv6dnoEO2xrYDMSIO0scjkHxZgGAWKNHwQICbPgB7aMl&#10;TqYL4GUockpo2XaSF/LH/SANUNWOrJMqqAw2c7W6nZw4x3I+2mpaAyqqSQmyOW3EBraypORVsFCq&#10;g1QpHxhOYd5mNBuCMDtg5rMBIDbVCkRtO8A/dbH3agwNyKj6sVGbu8MPSTI+6wgh3jH8HIeUqgVW&#10;/L4zZ97KY9cY8BquF7C0l4njLFpzpI/khxh0cFZzPuG0T5OaCR8hRIu6hk4kf53P7DCMqyVMBqui&#10;GwaPI+04xUqdQWI1sSMX1bI93ppdP5ZA4qILZBwKjL1WV+DxKFFRtoYLc0o6W8s6ZsNoGBKvpDUg&#10;o8Le67gI1EepQGcIvd21+sC9ldCF2SK0thG9M5ongGrUs1eTHCa5tC64jKbuPAhhOuy0lQ6bG5H4&#10;kTcX4oMmhRLaXimQOcz3vNMwkWjeVKesKUArBvFes5tjMJ4DTcMw31qF+VxaW1uOE8loM1DGcEkY&#10;Odjwgdbx55+O10QG/ZS3jl/VQOui5qKB6YPtTFc1JR/Gw3gA0u+adoDqa1pzQGjvTBK3m0Z/BvRj&#10;ww21puCZtLb+8oqgjSs2Z+A0xN7En2p9wts8tAHIFTBA2hMwSZ2NuGEEaO0jzbrXqu0fm6Lg2lLO&#10;h4HS27J4G14yw45C0+vanl/C8VD0bXX/UtdZlnEFVl4ShNEQw7S2tX/OpLW9nHTvNlOF9H1VdfUx&#10;agshiFxT2b/hzR0j2VgjhF7adHzQwnABpo/hzp6CDlKqQpg+jtu6G8xAgWIrwF81z+095xXjPXRX&#10;LQ0b4llH664q6J4zLwr+jUVhDfsyzV6Gx5KOExsZ2ZT9/+KLuPBBy8eaVki8ytm2twNQpMv5dBIm&#10;XSBfLccs6pRLKS5cBq741C/nrYoSxuwyi6ADW77hBK3FsdiEtqo3k1Xlf7yj7Z6O1E25rrcHm2Xk&#10;YrxXKrWBLNkrH2tvIMANR4AVTfw6rPrFoHbS8V57g3cCWaFGqWXv46ge1EXYOw7to9JnE3nQAa0F&#10;WtdQMNf32+DoP6ZhZAW/yfqScPsQzK68kLqBGDZxlg8+tEpACU68RJWxFFoMm5doFuuTaOnPv9RL&#10;DeMjuim8IMky9DrvbyJSsAGKEK2zfGIkD6lufZio5Zx9fWy5XcM1wul94vOBbPZcP5ixrHrvNClf&#10;UwbbzAQ8JeJ4IBQldVpDyyjKHMWpcIzFQQ1MuIQN6o9P6zrnZI6LvfA0qJqdOHYItpKfYQj4tFbs&#10;6dI68kgH5hLHsA9h23ju49qpMeOkJXCzWL1ahmaGsDsEtQ73N+0nEilrrhFWds3+ug5kBhsP+7Ka&#10;ZbLP4KdZad+x84h9UkU8NghGhgRbZ1ARP2+Mm6zyJ8NWfpO6RTLLNQd3aFrGNCZLayOQ+8nZ0RYC&#10;53caWDnuhyR1M5ZeqnJ/GNmB5AuuG58w+gx65/Ou0zkbC1AaOW9d9GFpEeheaUIcvcwM5vDKyW/z&#10;3KH+HCfUa/65fq6qv9mRhbQdhUFcMSvbP+iepkPpn0DzxGk+vcPK2LzO7u+3TRPKpfX21V2eQzAW&#10;X7hwOReM049597JDJoJggDw5donyt+KYH+CJLtLGhFHcQbIwoSoxjEVMrGOoZXGu8VKncVkZCPKl&#10;QnfkqjdF/vqIGnJ0Pm8dtSQGPU31lhiMmoYPBCpAaUE8yZlOkeE4ywau/a1QCNoZV8fmH+TjShhp&#10;sgzLbAM+b4bPB+Bzvzp7R2XqvgPIjsj6O8IXBWiez9ZaiehcNTV2eJUD0QiAP34DiSWsH4A0pg1c&#10;1sJrrdMGtu0NsePaNAGj26qserOK1iIVS4NuOKu0Bdn8vM0K1btjwO9ZEDeKjxQyMtC5T1oRVfrs&#10;DVYdEmFkJg6V3TzGuVEWMWnNDOQKjHi88RiHbKgqJGhNXlvgBwqGxCtobSMLEjmffapPXM6p/mRB&#10;L/MzLfXSgnynIgrqSxptkXj0EWHjk9CCxqRqZvksfI6gfMpWc+A9lO0ZzWChnSQWw/7BI7eRN3Fa&#10;m8Uxln9pkHpXcLn0ImJS4uMi2eo2hakNUgDSlnHtQnNUngN1gSefVynYZl39H8yW7HX55D3dI6u1&#10;1LzlaosiWo7C4aAX6uz5Mip98GIBk7V5Kg8CV/MByF0XhLdTLIlNxtUi+AQQo7YQ8khuCn6aLSWK&#10;MTzbb7PAMAj6wUvbbBXe1A1RZcsWgh3yFim6Q/Ye9o3w9V+Tu9NugWgRA37LdQLbqdEIkE64IulZ&#10;VorEDt5wpDnEqA0RRb5gKrmhAi8eZENMKqJC6RYPjUH3IjjzHZgq86jjYm1VQ+BUL47nqL5I2X3Q&#10;tp9PKAzzpAVaZzP9jglXHP+00/WJ/+Gdw6VNUlnZ28GR5SoknJZ8Ys6cThIpGWnpj9Vos6sXoW0p&#10;v8rKDKZLuHTXBuimnZU2/w7QhQoWKnCLw0g8XKLHh1Hc4omOs+0FL+rOnB58xVNfg+POoV46423I&#10;KEE9UPpg6NRXfyLye690SuvbL1dRRNsLsGgS/TJb21xiJ9XCqWv2aUutHDTTxwT2PFlYR985jWHx&#10;aQ/SWwaNdqv6Zm4Ne7VUG8lvlAb1dwGtOkr9NDTpcM2VGVA65B7HkMQakRrW8nMHn2MHdlmhsCy6&#10;zBrk3Vgim7O7EYUPKp2KqgwooKFbc8M1tPQDOjkTtoosa4zVYs2ACBjh4aW3YiAX35MzhLJFVgx4&#10;J4xxxgvPfut4DhLRwBwj5i38AoF0U6NIQitl45h0Iwqn+4DNHY7aaky2HRVUDvlbayTzZ/jg9NP8&#10;ehL6KXHGxhWynE7DPkoO9Kj5tuPmZ8ADansWF+oAY/zO6foS6KBdJoGGsnH5JNMFxaryZmirYLbq&#10;vpufct4+2OUkzWIlWTTIOhNdwOxqiLCYsS0BdgsE4F42HXcgsKFgN/Mi2u1ipzjCtMmaTxK+2sWB&#10;dsvCbZUe1rXs8Z2WVOamz6vEpZLanVOFo7WzN/fmwgzavbwKuokvweFxP3XnsqoN4XiPQsqjvwfI&#10;JcoSjCbiMoJ1S1m0hhd5w/h/b2rV1XFLySUPAV1UFL8+4qKGaGSVDIqCJM+xRSkAnSuWhOIprTOs&#10;1I3Y6f2UDimDW36c3VI2RdwR/iEYrwlOrjrOKhVw4Io/glTaB/Oox0DaV7iUnsZWtHlnTg4w+g9v&#10;eJ9HD6kC8KeewdaIZ+ahsMLdPO3dVg+5+/GsSonAxkhcVAzR5dYQzBUi8VugCA2mKUPFkQne1Y0y&#10;jVODEdivDaskDEGuNsyh2Ste4nnr4J9jn3v8dwJG9j36vfBCMv4I6qnmsWdYo0l1tZ930/STbI1E&#10;+1YN7BCQUbxluOWymYbWynFsuhKOzw3gF04pWJq2QpIsGpHlYrvbHBBV8GlyCoZ5PD7zdsP5KpOZ&#10;B/fevIyway2Ckmiyr2mnudcG1DC3VqQBigxw0sixNDeX0bnM8rMtf+FAkjgfqWVrU7QpFExJ9smR&#10;Ru4Vh0nnci0/f1WYkdB0x6PAES1TPmr73YlVR8JuKiBJLNfAdYmoVhnmvD8A0+Mm7iOhUDGc2Jpg&#10;2btStI/UFokS6PMsne0JXwMjqEu0d8X3Cs3rdpnB9jWyhS1KKCqxqqW2jGc0G9SVWZnk8cEqHGU5&#10;MVq1dEybkhT0cZgVZtUAcxFtzofUQJNZ3RPCH6RC7kN+bLVwOhM2x8hmJ8ycQjNmrc1yN5th0REn&#10;j4YwMdJ5sD6sfVgh8O6jmtlYcmrRl+VJlqRJ+na4PZTHrmpISwZJL/2MdqNuJz4WL2tZKjgl3KiB&#10;ydETOtVpeQiXXFkB68/SLowZ+egsmbYyP7qfjfAupCzwm9gxqMJXzPBkaRmsjybKIlnowkN39uNO&#10;Z1NajoXAel9xNX1XsnzqSb6foEIFJTcTJD4TdstIAef8E7Ih03jY5z8g8Wxi413OaFGSeZ2y9TAd&#10;UtbXnIXmjubCss6cje9CdMEpSejlMqwrfFaDmYN5O8z0Jfj2apORs5PSHoHQ4dp/jfyY96wtCGyp&#10;EW+LQybXGZJ0SoBTr2zIGbASVthfVthpBEiDCOwLbA7h23aB6yKFFvYILGPj4/IlcFYqYKtnGG6R&#10;eSz2FgRLULcP6gWHiH3oEGQjqY6en52o+r4Am5LXs6c5mUIuWkS5wLdz+rfIRvD8m4tAsXm/WodP&#10;aksM1DjUOvzpvIgP9oPoR5UqtiMMeVf1y5YO81mEXZudg2gUArMXNzyYUOO1BDssgveLAuX4uJu2&#10;5+lv5gNMFftzk3IOmPnn7pEWmhkiSP4VfOLnGJyOHEZgJV81O2fgKbQUYFoGRYJDbPckPfV3JdDl&#10;2AOghCuCudAGMDhSKxIdNvJOonKqxFsS8F5wwS2WqxkTnsUyCKiybe2e9u54CCywy8njYQU0JR1R&#10;u1yeYg5cXNAaLp1e8wxS851znhlq6Y1rQDmKttNC+xPRNRlRJP6Z9fgnZwFniLmpT08Bx5qrq4RT&#10;D46GoZx8KJMfuxo7+/Nax+sDS4hlM6Rec6CH5y4XOUaiesGBSu5Je1EsDLzd/YQnjHNu4HlAThd3&#10;J2rQmlYGmkQkQwL2ewGcRqHyVquxsfe/V8Seiy0oSqHgVsDHo+Kxoumzk/iJ8y8oBKLFr0RAb5ur&#10;wHSWvwcWttXA1SNaOMlJIuzlGpyFKTLCkrEPWDk/WWMkCJQCUQmjPKCyoRu7A4HJ6GdnKJvZUeC8&#10;Qx34AwWtWUEg2Js2sNl2/HsKLlKrgZXOdNRDjpth4bYnJhb4gPTO8b3+GYRrgVhtcJ1NGogXvaHf&#10;4h7Mkjkgde4dL7NIWGsArVO4qRjoroXVMihYz4Cz86UJu/0VXOrGq3NQPCHV3sELgIvSvwQbhieP&#10;N3ccb/BMeejzERuBfilaAPxG5q4d8rsNPXuDYRCuObU0TbyvAg0EvDpMrfOJLoEs/iORzg435oOh&#10;/gosNW6W4zU43QxVVE7o9OMnHSDccamaF4Jbhuw1boh6xA0LEeo23GHxc/EDd3Oekucwidca15nj&#10;1Td3N46lY1g2VND0ZsXpd+egclfXXVg4zlgnDQxK445U5LSg1Shxy3LPwefKJs+hg9wcAIcBvFG7&#10;2MtxEbZeTVCdp+XBVwRmjsDs4A7HxRatgaM6tk4Kokv42uMPzzRDUqT1cjzDZYN/IXCCPQAdem/h&#10;td9npdQrK11P7vFEF8G9J8H+C/VXwpQCU/Czl3Z62SCeihzfvvLLUPne2XJe/3Ym1pwr/ALeyPL7&#10;CIijjhVmwnt8PFN2/NbL1vS+wIhuOviVuJlt36pGN1dszum2nbP05pDecBl+umNGQkoDborCjF1B&#10;4h388Y/tWfvV8DQIQIF1o/gS0s+aXH6iouSVsXoL0sebVIEPspT4i/720xjibLyGHt2QXGUOBGwS&#10;ruCnPZsFqbNI/e0L8eDl+pSBHQwzgTWjtc5xshisU+I/AJmFPQB1MU6ksMcyG2QtZYHtCfmsnx9E&#10;6xdHpDMqzR7pckZK2cwfW3pD+G+jHWdNkkjf8omxidCyaJqmKCkUTCWlr5pwzFbZT4D11CgcqbNf&#10;LjDpsA5UjQEd2le9/gPQmCUDuMm6qv/RFH2lao3OsBU5R5+Pu8NMUB3ekeCe0dK0rydslg8Oftr/&#10;TFQjdIHD1lfDD8V+Hp4CzQIyKu0oaHzxxYZNAUJzheQ/lh8GzaXUzj/TTTNDGTKmMyicm/c1Kt94&#10;vEm7Jp+g/JDOF/dAYpLyvwBlS5IkjNQvD/352MdalT4N/S7fkPdJpC5t7naxUxjEMvkfKdUxDLzN&#10;0eYG0PwrHahZaIfBOajJ+JtRWmCg42GuyIbQ4kopvxbdeLIGwwJawvyU8t8GKSwuy8V2efMhofPf&#10;Q3aptG25lvqpNtbnI+259J7eCc2Lvh06KFG7zdKs66FaEjOKwL+JkgUOvTuBjB7M4ZC/PY5pNjzu&#10;crrhSxDLm3aozyw1/plo4TyHM8QBZe+/OUv/1mhpwfW9U0eAc2Q5+9fjAd8QVQ5yjBR1OKEFXDn8&#10;69/BQvwmeGrz8QBlf2FFqV4HjqpvSkoIKSrnCOIrPgtpfd824uyeH29V7MyxK6644oorrrjiCo0k&#10;+T/T1WUgh6VqZwAAAABJRU5ErkJgglBLAwQUAAYACAAAACEAe4chneEAAAAKAQAADwAAAGRycy9k&#10;b3ducmV2LnhtbEyPwWrCQBCG74W+wzKF3nSz0VqJmYhI25MUqoXibUzGJJjdDdk1iW/f7amehmE+&#10;/vn+dD3qRvTcudoaBDWNQLDJbVGbEuH78D5ZgnCeTEGNNYxwYwfr7PEhpaSwg/nifu9LEUKMSwih&#10;8r5NpHR5xZrc1LZswu1sO00+rF0pi46GEK4bGUfRQmqqTfhQUcvbivPL/qoRPgYaNjP11u8u5+3t&#10;eHj5/NkpRnx+GjcrEJ5H/w/Dn35Qhyw4nezVFE40CHG8CCTCRM3VHEQgZuo1BnFCWIYps1TeV8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rjqug7AwAA3wcA&#10;AA4AAAAAAAAAAAAAAAAAOgIAAGRycy9lMm9Eb2MueG1sUEsBAi0ACgAAAAAAAAAhADBvrZ1lPgAA&#10;ZT4AABQAAAAAAAAAAAAAAAAAoQUAAGRycy9tZWRpYS9pbWFnZTEucG5nUEsBAi0AFAAGAAgAAAAh&#10;AHuHIZ3hAAAACgEAAA8AAAAAAAAAAAAAAAAAOEQAAGRycy9kb3ducmV2LnhtbFBLAQItABQABgAI&#10;AAAAIQCqJg6+vAAAACEBAAAZAAAAAAAAAAAAAAAAAEZFAABkcnMvX3JlbHMvZTJvRG9jLnhtbC5y&#10;ZWxzUEsFBgAAAAAGAAYAfAEAADlGAAAAAA==&#10;">
                      <v:shape id="Picture 788313605" o:spid="_x0000_s1027" type="#_x0000_t75" style="position:absolute;width:15087;height:14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D7UygAAAOIAAAAPAAAAZHJzL2Rvd25yZXYueG1sRI/dasJA&#10;FITvC77DcoTe1U2UakhdRRIFaRH86QMcssckmD0bslsT+/TdQqGXw8x8wyzXg2nEnTpXW1YQTyIQ&#10;xIXVNZcKPi+7lwSE88gaG8uk4EEO1qvR0xJTbXs+0f3sSxEg7FJUUHnfplK6oiKDbmJb4uBdbWfQ&#10;B9mVUnfYB7hp5DSK5tJgzWGhwpayiorb+csoyI+YDO/4ne9js/3ot4cMZZ4p9TweNm8gPA3+P/zX&#10;3msFiySZxbN59Aq/l8IdkKsfAAAA//8DAFBLAQItABQABgAIAAAAIQDb4fbL7gAAAIUBAAATAAAA&#10;AAAAAAAAAAAAAAAAAABbQ29udGVudF9UeXBlc10ueG1sUEsBAi0AFAAGAAgAAAAhAFr0LFu/AAAA&#10;FQEAAAsAAAAAAAAAAAAAAAAAHwEAAF9yZWxzLy5yZWxzUEsBAi0AFAAGAAgAAAAhAEwoPtTKAAAA&#10;4gAAAA8AAAAAAAAAAAAAAAAABwIAAGRycy9kb3ducmV2LnhtbFBLBQYAAAAAAwADALcAAAD+AgAA&#10;AAA=&#10;">
                        <v:imagedata r:id="rId298" o:title=""/>
                      </v:shape>
                      <v:shape id="Straight Arrow Connector 14" o:spid="_x0000_s1028" type="#_x0000_t32" style="position:absolute;left:14744;top:11658;width:396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JfYyQAAAOIAAAAPAAAAZHJzL2Rvd25yZXYueG1sRI9BawIx&#10;EIXvhf6HMEJvNWsKoa5GEanQQw/Wtofehs24WdxMlk1c139vhEKPjzfve/OW69G3YqA+NoENzKYF&#10;COIq2IZrA99fu+dXEDEhW2wDk4ErRVivHh+WWNpw4U8aDqkWGcKxRAMupa6UMlaOPMZp6Iizdwy9&#10;x5RlX0vb4yXDfStVUWjpseHc4LCjraPqdDj7/Ibq6p9fvn4UR9futzTqt2GvjXmajJsFiERj+j/+&#10;S79bAy9zNVNa6TncJ2UOyNUNAAD//wMAUEsBAi0AFAAGAAgAAAAhANvh9svuAAAAhQEAABMAAAAA&#10;AAAAAAAAAAAAAAAAAFtDb250ZW50X1R5cGVzXS54bWxQSwECLQAUAAYACAAAACEAWvQsW78AAAAV&#10;AQAACwAAAAAAAAAAAAAAAAAfAQAAX3JlbHMvLnJlbHNQSwECLQAUAAYACAAAACEAUNSX2MkAAADi&#10;AAAADwAAAAAAAAAAAAAAAAAHAgAAZHJzL2Rvd25yZXYueG1sUEsFBgAAAAADAAMAtwAAAP0CAAAA&#10;AA==&#10;" strokecolor="#4472c4 [3204]" strokeweight="2.25pt">
                        <v:stroke endarrow="block" joinstyle="miter"/>
                      </v:shape>
                    </v:group>
                  </w:pict>
                </mc:Fallback>
              </mc:AlternateContent>
            </w:r>
            <w:r w:rsidR="003D4AFC">
              <w:rPr>
                <w:rFonts w:ascii="Comic Sans MS" w:hAnsi="Comic Sans MS"/>
                <w:color w:val="7F7F7F" w:themeColor="text1" w:themeTint="80"/>
                <w:spacing w:val="60"/>
                <w:sz w:val="60"/>
                <w:szCs w:val="60"/>
              </w:rPr>
              <w:t>b</w:t>
            </w:r>
            <w:r w:rsidR="006F0D1F" w:rsidRPr="00EE60FB">
              <w:rPr>
                <w:rFonts w:ascii="Comic Sans MS" w:hAnsi="Comic Sans MS"/>
                <w:bCs/>
                <w:outline/>
                <w:color w:val="FFFFFF" w:themeColor="background1"/>
                <w:spacing w:val="60"/>
                <w:sz w:val="60"/>
                <w:szCs w:val="60"/>
                <w14:textOutline w14:w="10160" w14:cap="flat" w14:cmpd="sng" w14:algn="ctr">
                  <w14:solidFill>
                    <w14:schemeClr w14:val="bg1">
                      <w14:lumMod w14:val="50000"/>
                    </w14:schemeClr>
                  </w14:solidFill>
                  <w14:prstDash w14:val="solid"/>
                  <w14:round/>
                </w14:textOutline>
                <w14:textFill>
                  <w14:noFill/>
                </w14:textFill>
              </w:rPr>
              <w:t>i</w:t>
            </w:r>
            <w:r w:rsidR="003D4AFC">
              <w:rPr>
                <w:rFonts w:ascii="Comic Sans MS" w:hAnsi="Comic Sans MS"/>
                <w:color w:val="7F7F7F" w:themeColor="text1" w:themeTint="80"/>
                <w:spacing w:val="60"/>
                <w:sz w:val="60"/>
                <w:szCs w:val="60"/>
              </w:rPr>
              <w:t>k</w:t>
            </w:r>
            <w:r w:rsidR="006F0D1F" w:rsidRPr="00EE60FB">
              <w:rPr>
                <w:rFonts w:ascii="Comic Sans MS" w:hAnsi="Comic Sans MS"/>
                <w:bCs/>
                <w:outline/>
                <w:color w:val="FFFFFF" w:themeColor="background1"/>
                <w:spacing w:val="60"/>
                <w:sz w:val="60"/>
                <w:szCs w:val="60"/>
                <w14:textOutline w14:w="10160" w14:cap="flat" w14:cmpd="sng" w14:algn="ctr">
                  <w14:solidFill>
                    <w14:schemeClr w14:val="bg1">
                      <w14:lumMod w14:val="50000"/>
                    </w14:schemeClr>
                  </w14:solidFill>
                  <w14:prstDash w14:val="solid"/>
                  <w14:round/>
                </w14:textOutline>
                <w14:textFill>
                  <w14:noFill/>
                </w14:textFill>
              </w:rPr>
              <w:t>e</w:t>
            </w:r>
            <w:r w:rsidR="006F0D1F" w:rsidRPr="00EE60FB">
              <w:rPr>
                <w:rFonts w:ascii="Comic Sans MS" w:hAnsi="Comic Sans MS"/>
                <w:bCs/>
                <w:outline/>
                <w:color w:val="FFFFFF" w:themeColor="background1"/>
                <w:spacing w:val="60"/>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14:textFill>
                  <w14:noFill/>
                </w14:textFill>
              </w:rPr>
              <w:t xml:space="preserve"> </w:t>
            </w:r>
          </w:p>
        </w:tc>
      </w:tr>
      <w:tr w:rsidR="006F0D1F" w:rsidRPr="00E136BB" w14:paraId="66639C6E" w14:textId="77777777" w:rsidTr="007C1014">
        <w:trPr>
          <w:trHeight w:val="794"/>
        </w:trPr>
        <w:tc>
          <w:tcPr>
            <w:tcW w:w="3174" w:type="dxa"/>
            <w:tcBorders>
              <w:top w:val="single" w:sz="4" w:space="0" w:color="FFFFFF" w:themeColor="background1"/>
              <w:bottom w:val="single" w:sz="4" w:space="0" w:color="FFFFFF" w:themeColor="background1"/>
              <w:right w:val="single" w:sz="4" w:space="0" w:color="A6A6A6"/>
            </w:tcBorders>
            <w:shd w:val="clear" w:color="auto" w:fill="auto"/>
            <w:vAlign w:val="bottom"/>
          </w:tcPr>
          <w:p w14:paraId="666F1B6C" w14:textId="01D2B101" w:rsidR="006F0D1F" w:rsidRPr="006F0D1F" w:rsidRDefault="006F0D1F" w:rsidP="006F0D1F">
            <w:pPr>
              <w:jc w:val="center"/>
              <w:rPr>
                <w:rFonts w:ascii="Comic Sans MS" w:hAnsi="Comic Sans MS"/>
                <w:noProof/>
                <w:spacing w:val="80"/>
                <w:sz w:val="40"/>
                <w:szCs w:val="32"/>
                <w:lang w:val="en-AU" w:eastAsia="en-AU"/>
              </w:rPr>
            </w:pPr>
            <w:r w:rsidRPr="003269E8">
              <w:rPr>
                <w:rFonts w:ascii="Comic Sans MS" w:hAnsi="Comic Sans MS"/>
                <w:color w:val="7F7F7F" w:themeColor="text1" w:themeTint="80"/>
                <w:spacing w:val="80"/>
                <w:sz w:val="52"/>
                <w:szCs w:val="52"/>
                <w:lang w:val="en-AU"/>
              </w:rPr>
              <w:t>r</w:t>
            </w:r>
            <w:r w:rsidRPr="006F0D1F">
              <w:rPr>
                <w:rFonts w:ascii="Comic Sans MS" w:hAnsi="Comic Sans MS"/>
                <w:spacing w:val="80"/>
                <w:sz w:val="52"/>
                <w:szCs w:val="52"/>
                <w:lang w:val="en-AU"/>
              </w:rPr>
              <w:t>i</w:t>
            </w:r>
            <w:r w:rsidRPr="003269E8">
              <w:rPr>
                <w:rFonts w:ascii="Comic Sans MS" w:hAnsi="Comic Sans MS"/>
                <w:color w:val="7F7F7F" w:themeColor="text1" w:themeTint="80"/>
                <w:spacing w:val="80"/>
                <w:sz w:val="52"/>
                <w:szCs w:val="52"/>
                <w:lang w:val="en-AU"/>
              </w:rPr>
              <w:t>c</w:t>
            </w:r>
            <w:r w:rsidRPr="006F0D1F">
              <w:rPr>
                <w:rFonts w:ascii="Comic Sans MS" w:hAnsi="Comic Sans MS"/>
                <w:spacing w:val="80"/>
                <w:sz w:val="52"/>
                <w:szCs w:val="52"/>
                <w:lang w:val="en-AU"/>
              </w:rPr>
              <w:t>e</w:t>
            </w:r>
          </w:p>
        </w:tc>
        <w:tc>
          <w:tcPr>
            <w:tcW w:w="3175" w:type="dxa"/>
            <w:tcBorders>
              <w:top w:val="single" w:sz="4" w:space="0" w:color="FFFFFF" w:themeColor="background1"/>
              <w:left w:val="single" w:sz="4" w:space="0" w:color="A6A6A6"/>
              <w:bottom w:val="single" w:sz="4" w:space="0" w:color="FFFFFF" w:themeColor="background1"/>
              <w:right w:val="single" w:sz="4" w:space="0" w:color="A6A6A6"/>
            </w:tcBorders>
            <w:vAlign w:val="bottom"/>
          </w:tcPr>
          <w:p w14:paraId="4F7BF7D8" w14:textId="4FE8012E" w:rsidR="006F0D1F" w:rsidRPr="006F0D1F" w:rsidRDefault="007C1014" w:rsidP="006F0D1F">
            <w:pPr>
              <w:ind w:right="-382" w:hanging="256"/>
              <w:jc w:val="center"/>
              <w:rPr>
                <w:rFonts w:ascii="Comic Sans MS" w:hAnsi="Comic Sans MS"/>
                <w:noProof/>
                <w:spacing w:val="80"/>
                <w:sz w:val="40"/>
                <w:szCs w:val="32"/>
                <w:lang w:val="en-AU" w:eastAsia="en-AU"/>
              </w:rPr>
            </w:pPr>
            <w:r>
              <w:rPr>
                <w:rFonts w:ascii="Comic Sans MS" w:hAnsi="Comic Sans MS"/>
                <w:color w:val="7F7F7F" w:themeColor="text1" w:themeTint="80"/>
                <w:spacing w:val="80"/>
                <w:sz w:val="52"/>
                <w:szCs w:val="52"/>
                <w:lang w:val="en-AU"/>
              </w:rPr>
              <w:t>k</w:t>
            </w:r>
            <w:r w:rsidR="006F0D1F" w:rsidRPr="006F0D1F">
              <w:rPr>
                <w:rFonts w:ascii="Comic Sans MS" w:hAnsi="Comic Sans MS"/>
                <w:spacing w:val="80"/>
                <w:sz w:val="52"/>
                <w:szCs w:val="52"/>
                <w:lang w:val="en-AU"/>
              </w:rPr>
              <w:t>i</w:t>
            </w:r>
            <w:r>
              <w:rPr>
                <w:rFonts w:ascii="Comic Sans MS" w:hAnsi="Comic Sans MS"/>
                <w:color w:val="7F7F7F" w:themeColor="text1" w:themeTint="80"/>
                <w:spacing w:val="80"/>
                <w:sz w:val="52"/>
                <w:szCs w:val="52"/>
                <w:lang w:val="en-AU"/>
              </w:rPr>
              <w:t>t</w:t>
            </w:r>
            <w:r w:rsidR="006F0D1F" w:rsidRPr="006F0D1F">
              <w:rPr>
                <w:rFonts w:ascii="Comic Sans MS" w:hAnsi="Comic Sans MS"/>
                <w:spacing w:val="80"/>
                <w:sz w:val="52"/>
                <w:szCs w:val="52"/>
                <w:lang w:val="en-AU"/>
              </w:rPr>
              <w:t>e</w:t>
            </w:r>
          </w:p>
        </w:tc>
        <w:tc>
          <w:tcPr>
            <w:tcW w:w="3175" w:type="dxa"/>
            <w:tcBorders>
              <w:top w:val="single" w:sz="4" w:space="0" w:color="FFFFFF" w:themeColor="background1"/>
              <w:left w:val="single" w:sz="4" w:space="0" w:color="A6A6A6"/>
              <w:bottom w:val="single" w:sz="4" w:space="0" w:color="FFFFFF" w:themeColor="background1"/>
            </w:tcBorders>
            <w:vAlign w:val="bottom"/>
          </w:tcPr>
          <w:p w14:paraId="61DFEBBD" w14:textId="6CC0448F" w:rsidR="006F0D1F" w:rsidRPr="006F0D1F" w:rsidRDefault="003D4AFC" w:rsidP="006F0D1F">
            <w:pPr>
              <w:ind w:firstLine="87"/>
              <w:jc w:val="center"/>
              <w:rPr>
                <w:rFonts w:ascii="Comic Sans MS" w:hAnsi="Comic Sans MS"/>
                <w:noProof/>
                <w:spacing w:val="80"/>
                <w:sz w:val="40"/>
                <w:szCs w:val="32"/>
                <w:lang w:val="en-AU" w:eastAsia="en-AU"/>
              </w:rPr>
            </w:pPr>
            <w:r>
              <w:rPr>
                <w:rFonts w:ascii="Comic Sans MS" w:hAnsi="Comic Sans MS"/>
                <w:color w:val="7F7F7F" w:themeColor="text1" w:themeTint="80"/>
                <w:spacing w:val="80"/>
                <w:sz w:val="52"/>
                <w:szCs w:val="52"/>
                <w:lang w:val="en-AU"/>
              </w:rPr>
              <w:t>b</w:t>
            </w:r>
            <w:r w:rsidR="006F0D1F" w:rsidRPr="006F0D1F">
              <w:rPr>
                <w:rFonts w:ascii="Comic Sans MS" w:hAnsi="Comic Sans MS"/>
                <w:spacing w:val="80"/>
                <w:sz w:val="52"/>
                <w:szCs w:val="52"/>
                <w:lang w:val="en-AU"/>
              </w:rPr>
              <w:t>i</w:t>
            </w:r>
            <w:r>
              <w:rPr>
                <w:rFonts w:ascii="Comic Sans MS" w:hAnsi="Comic Sans MS"/>
                <w:color w:val="7F7F7F" w:themeColor="text1" w:themeTint="80"/>
                <w:spacing w:val="80"/>
                <w:sz w:val="52"/>
                <w:szCs w:val="52"/>
                <w:lang w:val="en-AU"/>
              </w:rPr>
              <w:t>k</w:t>
            </w:r>
            <w:r w:rsidR="006F0D1F" w:rsidRPr="006F0D1F">
              <w:rPr>
                <w:rFonts w:ascii="Comic Sans MS" w:hAnsi="Comic Sans MS"/>
                <w:spacing w:val="80"/>
                <w:sz w:val="52"/>
                <w:szCs w:val="52"/>
                <w:lang w:val="en-AU"/>
              </w:rPr>
              <w:t>e</w:t>
            </w:r>
            <w:r w:rsidR="006F0D1F" w:rsidRPr="006F0D1F">
              <w:rPr>
                <w:rFonts w:ascii="Comic Sans MS" w:hAnsi="Comic Sans MS"/>
                <w:color w:val="7F7F7F" w:themeColor="text1" w:themeTint="80"/>
                <w:spacing w:val="80"/>
                <w:sz w:val="52"/>
                <w:szCs w:val="52"/>
                <w:lang w:val="en-AU"/>
              </w:rPr>
              <w:t xml:space="preserve"> </w:t>
            </w:r>
          </w:p>
        </w:tc>
      </w:tr>
      <w:tr w:rsidR="006F0D1F" w:rsidRPr="00E136BB" w14:paraId="14B8CCFE" w14:textId="77777777" w:rsidTr="007C1014">
        <w:trPr>
          <w:trHeight w:val="794"/>
        </w:trPr>
        <w:tc>
          <w:tcPr>
            <w:tcW w:w="3174" w:type="dxa"/>
            <w:tcBorders>
              <w:top w:val="single" w:sz="4" w:space="0" w:color="FFFFFF" w:themeColor="background1"/>
              <w:right w:val="single" w:sz="4" w:space="0" w:color="A6A6A6"/>
            </w:tcBorders>
            <w:shd w:val="clear" w:color="auto" w:fill="auto"/>
          </w:tcPr>
          <w:p w14:paraId="2EB82A86" w14:textId="0FA067E5" w:rsidR="006F0D1F" w:rsidRPr="006F0D1F" w:rsidRDefault="006F0D1F" w:rsidP="006F0D1F">
            <w:pPr>
              <w:jc w:val="center"/>
              <w:rPr>
                <w:rFonts w:ascii="Comic Sans MS" w:hAnsi="Comic Sans MS"/>
                <w:noProof/>
                <w:sz w:val="40"/>
                <w:szCs w:val="32"/>
                <w:lang w:val="en-AU" w:eastAsia="en-AU"/>
              </w:rPr>
            </w:pPr>
            <w:r w:rsidRPr="003269E8">
              <w:rPr>
                <w:rFonts w:ascii="Comic Sans MS" w:hAnsi="Comic Sans MS"/>
                <w:bCs/>
                <w:color w:val="7F7F7F" w:themeColor="text1" w:themeTint="80"/>
                <w:spacing w:val="100"/>
                <w:sz w:val="52"/>
                <w:szCs w:val="52"/>
                <w:lang w:val="en-AU"/>
              </w:rPr>
              <w:t>r</w:t>
            </w:r>
            <w:r w:rsidRPr="00E136BB">
              <w:rPr>
                <w:rFonts w:ascii="Comic Sans MS" w:hAnsi="Comic Sans MS"/>
                <w:color w:val="A6A6A6" w:themeColor="background1" w:themeShade="A6"/>
                <w:spacing w:val="100"/>
                <w:sz w:val="36"/>
                <w:szCs w:val="28"/>
              </w:rPr>
              <w:t>_</w:t>
            </w:r>
            <w:r w:rsidRPr="003269E8">
              <w:rPr>
                <w:rFonts w:ascii="Comic Sans MS" w:hAnsi="Comic Sans MS"/>
                <w:bCs/>
                <w:color w:val="7F7F7F" w:themeColor="text1" w:themeTint="80"/>
                <w:spacing w:val="100"/>
                <w:sz w:val="52"/>
                <w:szCs w:val="52"/>
                <w:lang w:val="en-AU"/>
              </w:rPr>
              <w:t>c</w:t>
            </w:r>
            <w:r w:rsidRPr="00E136BB">
              <w:rPr>
                <w:rFonts w:ascii="Comic Sans MS" w:hAnsi="Comic Sans MS"/>
                <w:color w:val="A6A6A6" w:themeColor="background1" w:themeShade="A6"/>
                <w:spacing w:val="100"/>
                <w:sz w:val="36"/>
                <w:szCs w:val="28"/>
              </w:rPr>
              <w:t>_</w:t>
            </w:r>
          </w:p>
        </w:tc>
        <w:tc>
          <w:tcPr>
            <w:tcW w:w="3175" w:type="dxa"/>
            <w:tcBorders>
              <w:top w:val="single" w:sz="4" w:space="0" w:color="FFFFFF" w:themeColor="background1"/>
              <w:left w:val="single" w:sz="4" w:space="0" w:color="A6A6A6"/>
              <w:right w:val="single" w:sz="4" w:space="0" w:color="A6A6A6"/>
            </w:tcBorders>
          </w:tcPr>
          <w:p w14:paraId="6A44316A" w14:textId="66E63B96" w:rsidR="006F0D1F" w:rsidRPr="006F0D1F" w:rsidRDefault="007C1014" w:rsidP="006F0D1F">
            <w:pPr>
              <w:ind w:right="-382" w:hanging="256"/>
              <w:jc w:val="center"/>
              <w:rPr>
                <w:rFonts w:ascii="Comic Sans MS" w:hAnsi="Comic Sans MS"/>
                <w:noProof/>
                <w:sz w:val="40"/>
                <w:szCs w:val="32"/>
                <w:lang w:val="en-AU" w:eastAsia="en-AU"/>
              </w:rPr>
            </w:pPr>
            <w:r>
              <w:rPr>
                <w:rFonts w:ascii="Comic Sans MS" w:hAnsi="Comic Sans MS"/>
                <w:bCs/>
                <w:color w:val="7F7F7F" w:themeColor="text1" w:themeTint="80"/>
                <w:spacing w:val="100"/>
                <w:sz w:val="52"/>
                <w:szCs w:val="52"/>
                <w:lang w:val="en-AU"/>
              </w:rPr>
              <w:t>k</w:t>
            </w:r>
            <w:r w:rsidR="006F0D1F" w:rsidRPr="00E136BB">
              <w:rPr>
                <w:rFonts w:ascii="Comic Sans MS" w:hAnsi="Comic Sans MS"/>
                <w:color w:val="A6A6A6" w:themeColor="background1" w:themeShade="A6"/>
                <w:spacing w:val="100"/>
                <w:sz w:val="36"/>
                <w:szCs w:val="28"/>
              </w:rPr>
              <w:t>_</w:t>
            </w:r>
            <w:r>
              <w:rPr>
                <w:rFonts w:ascii="Comic Sans MS" w:hAnsi="Comic Sans MS"/>
                <w:bCs/>
                <w:color w:val="7F7F7F" w:themeColor="text1" w:themeTint="80"/>
                <w:spacing w:val="100"/>
                <w:sz w:val="52"/>
                <w:szCs w:val="52"/>
                <w:lang w:val="en-AU"/>
              </w:rPr>
              <w:t>t</w:t>
            </w:r>
            <w:r w:rsidR="006F0D1F" w:rsidRPr="00E136BB">
              <w:rPr>
                <w:rFonts w:ascii="Comic Sans MS" w:hAnsi="Comic Sans MS"/>
                <w:color w:val="A6A6A6" w:themeColor="background1" w:themeShade="A6"/>
                <w:spacing w:val="100"/>
                <w:sz w:val="36"/>
                <w:szCs w:val="28"/>
              </w:rPr>
              <w:t>_</w:t>
            </w:r>
          </w:p>
        </w:tc>
        <w:tc>
          <w:tcPr>
            <w:tcW w:w="3175" w:type="dxa"/>
            <w:tcBorders>
              <w:top w:val="single" w:sz="4" w:space="0" w:color="FFFFFF" w:themeColor="background1"/>
              <w:left w:val="single" w:sz="4" w:space="0" w:color="A6A6A6"/>
            </w:tcBorders>
          </w:tcPr>
          <w:p w14:paraId="5528AE6F" w14:textId="04B8702D" w:rsidR="006F0D1F" w:rsidRPr="006F0D1F" w:rsidRDefault="003D4AFC" w:rsidP="006F0D1F">
            <w:pPr>
              <w:ind w:firstLine="87"/>
              <w:jc w:val="center"/>
              <w:rPr>
                <w:rFonts w:ascii="Comic Sans MS" w:hAnsi="Comic Sans MS"/>
                <w:noProof/>
                <w:sz w:val="40"/>
                <w:szCs w:val="32"/>
                <w:lang w:val="en-AU" w:eastAsia="en-AU"/>
              </w:rPr>
            </w:pPr>
            <w:r>
              <w:rPr>
                <w:rFonts w:ascii="Comic Sans MS" w:hAnsi="Comic Sans MS"/>
                <w:bCs/>
                <w:color w:val="7F7F7F" w:themeColor="text1" w:themeTint="80"/>
                <w:spacing w:val="100"/>
                <w:sz w:val="52"/>
                <w:szCs w:val="52"/>
                <w:lang w:val="en-AU"/>
              </w:rPr>
              <w:t>b</w:t>
            </w:r>
            <w:r w:rsidR="006F0D1F" w:rsidRPr="00E136BB">
              <w:rPr>
                <w:rFonts w:ascii="Comic Sans MS" w:hAnsi="Comic Sans MS"/>
                <w:color w:val="A6A6A6" w:themeColor="background1" w:themeShade="A6"/>
                <w:spacing w:val="100"/>
                <w:sz w:val="36"/>
                <w:szCs w:val="28"/>
              </w:rPr>
              <w:t>_</w:t>
            </w:r>
            <w:r>
              <w:rPr>
                <w:rFonts w:ascii="Comic Sans MS" w:hAnsi="Comic Sans MS"/>
                <w:bCs/>
                <w:color w:val="7F7F7F" w:themeColor="text1" w:themeTint="80"/>
                <w:spacing w:val="100"/>
                <w:sz w:val="52"/>
                <w:szCs w:val="52"/>
                <w:lang w:val="en-AU"/>
              </w:rPr>
              <w:t>k</w:t>
            </w:r>
            <w:r w:rsidR="006F0D1F" w:rsidRPr="00E136BB">
              <w:rPr>
                <w:rFonts w:ascii="Comic Sans MS" w:hAnsi="Comic Sans MS"/>
                <w:color w:val="A6A6A6" w:themeColor="background1" w:themeShade="A6"/>
                <w:spacing w:val="100"/>
                <w:sz w:val="36"/>
                <w:szCs w:val="28"/>
              </w:rPr>
              <w:t>_</w:t>
            </w:r>
            <w:r w:rsidR="006F0D1F" w:rsidRPr="00E136BB">
              <w:rPr>
                <w:rFonts w:ascii="Comic Sans MS" w:hAnsi="Comic Sans MS"/>
                <w:bCs/>
                <w:spacing w:val="100"/>
                <w:sz w:val="56"/>
                <w:szCs w:val="56"/>
                <w:lang w:val="en-AU"/>
              </w:rPr>
              <w:t xml:space="preserve"> </w:t>
            </w:r>
          </w:p>
        </w:tc>
      </w:tr>
    </w:tbl>
    <w:p w14:paraId="02AF8C8D" w14:textId="40487B9C" w:rsidR="00E136BB" w:rsidRPr="00CD55B4" w:rsidRDefault="00E136BB" w:rsidP="00165DC1">
      <w:pPr>
        <w:pStyle w:val="ListParagraph"/>
        <w:numPr>
          <w:ilvl w:val="0"/>
          <w:numId w:val="87"/>
        </w:numPr>
        <w:rPr>
          <w:rFonts w:ascii="Comic Sans MS" w:hAnsi="Comic Sans MS"/>
          <w:sz w:val="48"/>
        </w:rPr>
      </w:pPr>
    </w:p>
    <w:p w14:paraId="69D08C4F" w14:textId="205D5BAF" w:rsidR="00AC67EB" w:rsidRDefault="009A3045" w:rsidP="00E136BB">
      <w:pPr>
        <w:rPr>
          <w:rFonts w:ascii="Comic Sans MS" w:hAnsi="Comic Sans MS"/>
          <w:sz w:val="48"/>
        </w:rPr>
      </w:pPr>
      <w:r>
        <w:rPr>
          <w:rFonts w:ascii="Comic Sans MS" w:hAnsi="Comic Sans MS"/>
          <w:noProof/>
          <w:sz w:val="48"/>
        </w:rPr>
        <w:drawing>
          <wp:anchor distT="0" distB="0" distL="114300" distR="114300" simplePos="0" relativeHeight="253614080" behindDoc="0" locked="0" layoutInCell="1" allowOverlap="1" wp14:anchorId="40C93E41" wp14:editId="484B6556">
            <wp:simplePos x="0" y="0"/>
            <wp:positionH relativeFrom="column">
              <wp:posOffset>279400</wp:posOffset>
            </wp:positionH>
            <wp:positionV relativeFrom="paragraph">
              <wp:posOffset>4039235</wp:posOffset>
            </wp:positionV>
            <wp:extent cx="1097280" cy="693420"/>
            <wp:effectExtent l="0" t="0" r="7620" b="0"/>
            <wp:wrapNone/>
            <wp:docPr id="1961880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80022" name="Picture 1961880022"/>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236F1574" w14:textId="0403872E" w:rsidR="00AC67EB" w:rsidRPr="006F0D1F" w:rsidRDefault="00E41D29" w:rsidP="00165DC1">
      <w:pPr>
        <w:pStyle w:val="ListParagraph"/>
        <w:numPr>
          <w:ilvl w:val="0"/>
          <w:numId w:val="87"/>
        </w:numPr>
        <w:rPr>
          <w:rFonts w:ascii="Comic Sans MS" w:hAnsi="Comic Sans MS"/>
          <w:sz w:val="48"/>
        </w:rPr>
      </w:pPr>
      <w:r>
        <w:rPr>
          <w:rFonts w:ascii="Times New Roman" w:hAnsi="Times New Roman" w:cs="Times New Roman"/>
          <w:noProof/>
          <w:sz w:val="24"/>
          <w:szCs w:val="24"/>
          <w:lang w:eastAsia="en-AU"/>
        </w:rPr>
        <mc:AlternateContent>
          <mc:Choice Requires="wps">
            <w:drawing>
              <wp:anchor distT="0" distB="0" distL="114300" distR="114300" simplePos="0" relativeHeight="253930496" behindDoc="0" locked="0" layoutInCell="1" allowOverlap="1" wp14:anchorId="2B613434" wp14:editId="2F2AF435">
                <wp:simplePos x="0" y="0"/>
                <wp:positionH relativeFrom="page">
                  <wp:posOffset>2232660</wp:posOffset>
                </wp:positionH>
                <wp:positionV relativeFrom="paragraph">
                  <wp:posOffset>68580</wp:posOffset>
                </wp:positionV>
                <wp:extent cx="1607820" cy="289560"/>
                <wp:effectExtent l="0" t="0" r="0" b="0"/>
                <wp:wrapNone/>
                <wp:docPr id="938378429" name="Text Box 4"/>
                <wp:cNvGraphicFramePr/>
                <a:graphic xmlns:a="http://schemas.openxmlformats.org/drawingml/2006/main">
                  <a:graphicData uri="http://schemas.microsoft.com/office/word/2010/wordprocessingShape">
                    <wps:wsp>
                      <wps:cNvSpPr txBox="1"/>
                      <wps:spPr>
                        <a:xfrm>
                          <a:off x="0" y="0"/>
                          <a:ext cx="1607820" cy="289560"/>
                        </a:xfrm>
                        <a:prstGeom prst="rect">
                          <a:avLst/>
                        </a:prstGeom>
                        <a:solidFill>
                          <a:sysClr val="window" lastClr="FFFFFF"/>
                        </a:solidFill>
                        <a:ln w="6350">
                          <a:noFill/>
                        </a:ln>
                      </wps:spPr>
                      <wps:txbx>
                        <w:txbxContent>
                          <w:p w14:paraId="2BEFBECC" w14:textId="79F8FA92" w:rsidR="009A3045" w:rsidRDefault="00E41D29" w:rsidP="009A3045">
                            <w:pPr>
                              <w:rPr>
                                <w:color w:val="808080" w:themeColor="background1" w:themeShade="80"/>
                                <w:sz w:val="20"/>
                                <w:szCs w:val="28"/>
                              </w:rPr>
                            </w:pPr>
                            <w:r>
                              <w:rPr>
                                <w:color w:val="808080" w:themeColor="background1" w:themeShade="80"/>
                                <w:sz w:val="20"/>
                                <w:szCs w:val="20"/>
                              </w:rPr>
                              <w:t xml:space="preserve">The final </w:t>
                            </w:r>
                            <w:r w:rsidRPr="00E41D29">
                              <w:rPr>
                                <w:b/>
                                <w:bCs/>
                                <w:color w:val="808080" w:themeColor="background1" w:themeShade="80"/>
                                <w:sz w:val="20"/>
                                <w:szCs w:val="20"/>
                              </w:rPr>
                              <w:t>e</w:t>
                            </w:r>
                            <w:r>
                              <w:rPr>
                                <w:color w:val="808080" w:themeColor="background1" w:themeShade="80"/>
                                <w:sz w:val="20"/>
                                <w:szCs w:val="20"/>
                              </w:rPr>
                              <w:t xml:space="preserve"> is not sounded.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13434" id="_x0000_s1284" type="#_x0000_t202" style="position:absolute;left:0;text-align:left;margin-left:175.8pt;margin-top:5.4pt;width:126.6pt;height:22.8pt;z-index:25393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R23OwIAAGYEAAAOAAAAZHJzL2Uyb0RvYy54bWysVE2P2jAQvVfqf7B8LwmUr40IK8qKqhLa&#10;XYld7dk4DrHkeFzbkNBf37HDV+mtKgdje8ZvZt6byeyxrRU5COsk6Jz2eyklQnMopN7l9P1t9WVK&#10;ifNMF0yBFjk9Ckcf558/zRqTiQFUoAphCYJolzUmp5X3JksSxytRM9cDIzQaS7A183i0u6SwrEH0&#10;WiWDNB0nDdjCWODCObx96ox0HvHLUnD/UpZOeKJyirn5uNq4bsOazGcs21lmKslPabB/yKJmUmPQ&#10;C9QT84zsrfwLqpbcgoPS9zjUCZSl5CLWgNX007tqNhUzItaC5Dhzocn9P1j+fNiYV0t8+w1aFDAQ&#10;0hiXObwM9bSlrcM/ZkrQjhQeL7SJ1hMeHo3TyXSAJo62wfRhNI68JtfXxjr/XUBNwianFmWJbLHD&#10;2nmMiK5nlxDMgZLFSioVD0e3VJYcGCqIwhfQUKKY83iZ01X8haQR4o9nSpMmp+OvozRG0hDwOj+l&#10;0f1aZNj5dtsSWWAt/cmZgi0UR2TGQtc0zvCVxPTXGPuVWewSrBg737/gUirAaFxJQ0kF9tf9XfBD&#10;0dBCSYPdllP3c8+swFJ+aJTzoT8cIpyPh+FoEti0t5btrUXv6yUgHX2cLcPjNvh7dd6WFuoPHIxF&#10;iIompjnGzqk/b5e+mwEcLC4Wi+iEDWmYX+uN4QE6cB9EeWs/mDUn5Txq/gznvmTZnYCdb3ipYbH3&#10;UMqobmC4Y/NEPDZzVOw0eGFabs/R6/p5mP8GAAD//wMAUEsDBBQABgAIAAAAIQBi7SL64AAAAAkB&#10;AAAPAAAAZHJzL2Rvd25yZXYueG1sTI9BS8NAEIXvgv9hGcGb3a22QWI2RUTRgqEaBa/bZEyi2dmw&#10;u21if33Hk97m8T7evJetJtuLPfrQOdIwnykQSJWrO2o0vL89XFyDCNFQbXpHqOEHA6zy05PMpLUb&#10;6RX3ZWwEh1BIjYY2xiGVMlQtWhNmbkBi79N5ayJL38jam5HDbS8vlUqkNR3xh9YMeNdi9V3urIaP&#10;sXz0m/X662V4Kg6bQ1k8432h9fnZdHsDIuIU/2D4rc/VIedOW7ejOohew9VynjDKhuIJDCRqwcdW&#10;wzJZgMwz+X9BfgQAAP//AwBQSwECLQAUAAYACAAAACEAtoM4kv4AAADhAQAAEwAAAAAAAAAAAAAA&#10;AAAAAAAAW0NvbnRlbnRfVHlwZXNdLnhtbFBLAQItABQABgAIAAAAIQA4/SH/1gAAAJQBAAALAAAA&#10;AAAAAAAAAAAAAC8BAABfcmVscy8ucmVsc1BLAQItABQABgAIAAAAIQBrTR23OwIAAGYEAAAOAAAA&#10;AAAAAAAAAAAAAC4CAABkcnMvZTJvRG9jLnhtbFBLAQItABQABgAIAAAAIQBi7SL64AAAAAkBAAAP&#10;AAAAAAAAAAAAAAAAAJUEAABkcnMvZG93bnJldi54bWxQSwUGAAAAAAQABADzAAAAogUAAAAA&#10;" fillcolor="window" stroked="f" strokeweight=".5pt">
                <v:textbox>
                  <w:txbxContent>
                    <w:p w14:paraId="2BEFBECC" w14:textId="79F8FA92" w:rsidR="009A3045" w:rsidRDefault="00E41D29" w:rsidP="009A3045">
                      <w:pPr>
                        <w:rPr>
                          <w:color w:val="808080" w:themeColor="background1" w:themeShade="80"/>
                          <w:sz w:val="20"/>
                          <w:szCs w:val="28"/>
                        </w:rPr>
                      </w:pPr>
                      <w:r>
                        <w:rPr>
                          <w:color w:val="808080" w:themeColor="background1" w:themeShade="80"/>
                          <w:sz w:val="20"/>
                          <w:szCs w:val="20"/>
                        </w:rPr>
                        <w:t xml:space="preserve">The final </w:t>
                      </w:r>
                      <w:r w:rsidRPr="00E41D29">
                        <w:rPr>
                          <w:b/>
                          <w:bCs/>
                          <w:color w:val="808080" w:themeColor="background1" w:themeShade="80"/>
                          <w:sz w:val="20"/>
                          <w:szCs w:val="20"/>
                        </w:rPr>
                        <w:t>e</w:t>
                      </w:r>
                      <w:r>
                        <w:rPr>
                          <w:color w:val="808080" w:themeColor="background1" w:themeShade="80"/>
                          <w:sz w:val="20"/>
                          <w:szCs w:val="20"/>
                        </w:rPr>
                        <w:t xml:space="preserve"> is not sounded. </w:t>
                      </w:r>
                    </w:p>
                  </w:txbxContent>
                </v:textbox>
                <w10:wrap anchorx="page"/>
              </v:shape>
            </w:pict>
          </mc:Fallback>
        </mc:AlternateContent>
      </w:r>
    </w:p>
    <w:p w14:paraId="232A2D76" w14:textId="72D64EA2" w:rsidR="00653601" w:rsidRDefault="00E41D29" w:rsidP="006F0D1F">
      <w:pPr>
        <w:pStyle w:val="ListParagraph"/>
        <w:ind w:left="1080"/>
      </w:pPr>
      <w:r w:rsidRPr="003269E8">
        <w:rPr>
          <w:rFonts w:ascii="Comic Sans MS" w:hAnsi="Comic Sans MS"/>
          <w:noProof/>
          <w:color w:val="7F7F7F" w:themeColor="text1" w:themeTint="80"/>
          <w:sz w:val="48"/>
          <w:lang w:eastAsia="en-AU"/>
        </w:rPr>
        <w:drawing>
          <wp:anchor distT="0" distB="0" distL="114300" distR="114300" simplePos="0" relativeHeight="253928448" behindDoc="0" locked="0" layoutInCell="1" allowOverlap="1" wp14:anchorId="2D3B2C17" wp14:editId="46A12591">
            <wp:simplePos x="0" y="0"/>
            <wp:positionH relativeFrom="column">
              <wp:posOffset>508000</wp:posOffset>
            </wp:positionH>
            <wp:positionV relativeFrom="paragraph">
              <wp:posOffset>137160</wp:posOffset>
            </wp:positionV>
            <wp:extent cx="746760" cy="807729"/>
            <wp:effectExtent l="0" t="0" r="0" b="0"/>
            <wp:wrapNone/>
            <wp:docPr id="600529822" name="Picture 600529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extLst>
                        <a:ext uri="{28A0092B-C50C-407E-A947-70E740481C1C}">
                          <a14:useLocalDpi xmlns:a14="http://schemas.microsoft.com/office/drawing/2010/main" val="0"/>
                        </a:ext>
                      </a:extLst>
                    </a:blip>
                    <a:stretch>
                      <a:fillRect/>
                    </a:stretch>
                  </pic:blipFill>
                  <pic:spPr>
                    <a:xfrm>
                      <a:off x="0" y="0"/>
                      <a:ext cx="746760" cy="807729"/>
                    </a:xfrm>
                    <a:prstGeom prst="rect">
                      <a:avLst/>
                    </a:prstGeom>
                  </pic:spPr>
                </pic:pic>
              </a:graphicData>
            </a:graphic>
            <wp14:sizeRelH relativeFrom="margin">
              <wp14:pctWidth>0</wp14:pctWidth>
            </wp14:sizeRelH>
            <wp14:sizeRelV relativeFrom="margin">
              <wp14:pctHeight>0</wp14:pctHeight>
            </wp14:sizeRelV>
          </wp:anchor>
        </w:drawing>
      </w:r>
    </w:p>
    <w:p w14:paraId="1D88D326" w14:textId="58753716" w:rsidR="006F0D1F" w:rsidRDefault="006F0D1F" w:rsidP="006F0D1F">
      <w:pPr>
        <w:pStyle w:val="ListParagraph"/>
        <w:ind w:left="1080"/>
      </w:pPr>
    </w:p>
    <w:tbl>
      <w:tblPr>
        <w:tblStyle w:val="TableGrid"/>
        <w:tblpPr w:leftFromText="180" w:rightFromText="180" w:vertAnchor="text" w:horzAnchor="page" w:tblpX="2758" w:tblpY="-7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84"/>
        <w:gridCol w:w="794"/>
        <w:gridCol w:w="794"/>
        <w:gridCol w:w="794"/>
        <w:gridCol w:w="794"/>
        <w:gridCol w:w="2118"/>
      </w:tblGrid>
      <w:tr w:rsidR="009A3045" w:rsidRPr="00953498" w14:paraId="66C4023B" w14:textId="77777777" w:rsidTr="00E41D29">
        <w:trPr>
          <w:trHeight w:val="794"/>
        </w:trPr>
        <w:tc>
          <w:tcPr>
            <w:tcW w:w="1984" w:type="dxa"/>
            <w:tcBorders>
              <w:top w:val="single" w:sz="4" w:space="0" w:color="FFFFFF" w:themeColor="background1"/>
              <w:left w:val="single" w:sz="4" w:space="0" w:color="FFFFFF" w:themeColor="background1"/>
              <w:bottom w:val="single" w:sz="4" w:space="0" w:color="FFFFFF" w:themeColor="background1"/>
            </w:tcBorders>
            <w:shd w:val="clear" w:color="auto" w:fill="auto"/>
          </w:tcPr>
          <w:p w14:paraId="567C71EC" w14:textId="210FB66E" w:rsidR="009A3045" w:rsidRDefault="009A3045" w:rsidP="00556F2B">
            <w:pPr>
              <w:pStyle w:val="ListParagraph"/>
              <w:ind w:left="0" w:firstLine="459"/>
              <w:jc w:val="center"/>
              <w:rPr>
                <w:rFonts w:ascii="Comic Sans MS" w:hAnsi="Comic Sans MS"/>
                <w:spacing w:val="40"/>
                <w:sz w:val="52"/>
                <w:szCs w:val="52"/>
              </w:rPr>
            </w:pPr>
            <w:r w:rsidRPr="00696B2C">
              <w:rPr>
                <w:rFonts w:ascii="Comic Sans MS" w:hAnsi="Comic Sans MS"/>
                <w:color w:val="7F7F7F" w:themeColor="text1" w:themeTint="80"/>
                <w:spacing w:val="40"/>
                <w:sz w:val="52"/>
                <w:szCs w:val="52"/>
              </w:rPr>
              <w:t>r</w:t>
            </w:r>
            <w:r>
              <w:rPr>
                <w:rFonts w:ascii="Comic Sans MS" w:hAnsi="Comic Sans MS"/>
                <w:spacing w:val="40"/>
                <w:sz w:val="52"/>
                <w:szCs w:val="52"/>
              </w:rPr>
              <w:t>i</w:t>
            </w:r>
            <w:r>
              <w:rPr>
                <w:rFonts w:ascii="Comic Sans MS" w:hAnsi="Comic Sans MS"/>
                <w:color w:val="7F7F7F" w:themeColor="text1" w:themeTint="80"/>
                <w:spacing w:val="40"/>
                <w:sz w:val="52"/>
                <w:szCs w:val="52"/>
              </w:rPr>
              <w:t>c</w:t>
            </w:r>
            <w:r>
              <w:rPr>
                <w:rFonts w:ascii="Comic Sans MS" w:hAnsi="Comic Sans MS"/>
                <w:spacing w:val="40"/>
                <w:sz w:val="52"/>
                <w:szCs w:val="52"/>
              </w:rPr>
              <w:t>e</w:t>
            </w:r>
          </w:p>
        </w:tc>
        <w:tc>
          <w:tcPr>
            <w:tcW w:w="794" w:type="dxa"/>
            <w:shd w:val="clear" w:color="auto" w:fill="ECF3FA"/>
            <w:vAlign w:val="center"/>
          </w:tcPr>
          <w:p w14:paraId="7F2B447F" w14:textId="14878F8D" w:rsidR="009A3045" w:rsidRPr="00953498" w:rsidRDefault="00E41D29" w:rsidP="00556F2B">
            <w:pPr>
              <w:pStyle w:val="ListParagraph"/>
              <w:ind w:left="0" w:hanging="229"/>
              <w:jc w:val="center"/>
              <w:rPr>
                <w:rFonts w:ascii="Comic Sans MS" w:hAnsi="Comic Sans MS"/>
                <w:spacing w:val="40"/>
                <w:sz w:val="52"/>
                <w:szCs w:val="52"/>
              </w:rPr>
            </w:pPr>
            <w:r>
              <w:rPr>
                <w:rFonts w:ascii="Comic Sans MS" w:hAnsi="Comic Sans MS"/>
                <w:color w:val="595959" w:themeColor="text1" w:themeTint="A6"/>
                <w:spacing w:val="40"/>
                <w:sz w:val="52"/>
                <w:szCs w:val="52"/>
              </w:rPr>
              <w:t xml:space="preserve"> </w:t>
            </w:r>
            <w:r w:rsidR="009A3045" w:rsidRPr="00E41D29">
              <w:rPr>
                <w:rFonts w:ascii="Comic Sans MS" w:hAnsi="Comic Sans MS"/>
                <w:color w:val="595959" w:themeColor="text1" w:themeTint="A6"/>
                <w:spacing w:val="40"/>
                <w:sz w:val="52"/>
                <w:szCs w:val="52"/>
              </w:rPr>
              <w:t>r</w:t>
            </w:r>
          </w:p>
        </w:tc>
        <w:tc>
          <w:tcPr>
            <w:tcW w:w="794" w:type="dxa"/>
            <w:shd w:val="clear" w:color="auto" w:fill="FFFAEB"/>
          </w:tcPr>
          <w:p w14:paraId="39EFAD34" w14:textId="14D7658C" w:rsidR="009A3045" w:rsidRPr="00E41D29" w:rsidRDefault="009A3045" w:rsidP="00556F2B">
            <w:pPr>
              <w:pStyle w:val="ListParagraph"/>
              <w:ind w:left="0" w:hanging="229"/>
              <w:jc w:val="center"/>
              <w:rPr>
                <w:rFonts w:ascii="Comic Sans MS" w:hAnsi="Comic Sans MS"/>
                <w:spacing w:val="40"/>
                <w:sz w:val="54"/>
                <w:szCs w:val="54"/>
              </w:rPr>
            </w:pPr>
            <w:r>
              <w:rPr>
                <w:rFonts w:ascii="Comic Sans MS" w:hAnsi="Comic Sans MS"/>
                <w:spacing w:val="40"/>
                <w:sz w:val="52"/>
                <w:szCs w:val="52"/>
              </w:rPr>
              <w:t xml:space="preserve"> </w:t>
            </w:r>
            <w:r w:rsidRPr="00E41D29">
              <w:rPr>
                <w:rFonts w:ascii="Comic Sans MS" w:hAnsi="Comic Sans MS"/>
                <w:spacing w:val="40"/>
                <w:sz w:val="54"/>
                <w:szCs w:val="54"/>
              </w:rPr>
              <w:t>i</w:t>
            </w:r>
          </w:p>
        </w:tc>
        <w:tc>
          <w:tcPr>
            <w:tcW w:w="794" w:type="dxa"/>
            <w:shd w:val="clear" w:color="auto" w:fill="ECF3FA"/>
          </w:tcPr>
          <w:p w14:paraId="3AD4817A" w14:textId="7B77B8B5" w:rsidR="009A3045" w:rsidRPr="00953498" w:rsidRDefault="009A3045" w:rsidP="00556F2B">
            <w:pPr>
              <w:pStyle w:val="ListParagraph"/>
              <w:ind w:left="0" w:hanging="229"/>
              <w:jc w:val="center"/>
              <w:rPr>
                <w:rFonts w:ascii="Comic Sans MS" w:hAnsi="Comic Sans MS"/>
                <w:spacing w:val="40"/>
                <w:sz w:val="52"/>
                <w:szCs w:val="52"/>
              </w:rPr>
            </w:pPr>
            <w:r>
              <w:rPr>
                <w:rFonts w:ascii="Comic Sans MS" w:hAnsi="Comic Sans MS"/>
                <w:spacing w:val="40"/>
                <w:sz w:val="52"/>
                <w:szCs w:val="52"/>
              </w:rPr>
              <w:t xml:space="preserve"> </w:t>
            </w:r>
            <w:r w:rsidRPr="00E41D29">
              <w:rPr>
                <w:rFonts w:ascii="Comic Sans MS" w:hAnsi="Comic Sans MS"/>
                <w:color w:val="595959" w:themeColor="text1" w:themeTint="A6"/>
                <w:spacing w:val="40"/>
                <w:sz w:val="52"/>
                <w:szCs w:val="52"/>
              </w:rPr>
              <w:t>c</w:t>
            </w:r>
          </w:p>
        </w:tc>
        <w:tc>
          <w:tcPr>
            <w:tcW w:w="794" w:type="dxa"/>
            <w:shd w:val="clear" w:color="auto" w:fill="FFFAEB"/>
          </w:tcPr>
          <w:p w14:paraId="7E21D6F5" w14:textId="112F1FAC" w:rsidR="009A3045" w:rsidRPr="00696B2C" w:rsidRDefault="00E41D29" w:rsidP="00556F2B">
            <w:pPr>
              <w:pStyle w:val="ListParagraph"/>
              <w:ind w:left="0" w:hanging="229"/>
              <w:jc w:val="center"/>
              <w:rPr>
                <w:rFonts w:ascii="Comic Sans MS" w:hAnsi="Comic Sans MS"/>
                <w:color w:val="7F7F7F" w:themeColor="text1" w:themeTint="80"/>
                <w:spacing w:val="40"/>
                <w:sz w:val="52"/>
                <w:szCs w:val="52"/>
              </w:rPr>
            </w:pPr>
            <w:r>
              <w:rPr>
                <w:rFonts w:ascii="Comic Sans MS" w:hAnsi="Comic Sans MS"/>
                <w:color w:val="A6A6A6" w:themeColor="background1" w:themeShade="A6"/>
                <w:spacing w:val="40"/>
                <w:sz w:val="52"/>
                <w:szCs w:val="52"/>
              </w:rPr>
              <w:t xml:space="preserve"> </w:t>
            </w:r>
            <w:r w:rsidR="009A3045" w:rsidRPr="00E41D29">
              <w:rPr>
                <w:rFonts w:ascii="Comic Sans MS" w:hAnsi="Comic Sans MS"/>
                <w:color w:val="A6A6A6" w:themeColor="background1" w:themeShade="A6"/>
                <w:spacing w:val="40"/>
                <w:sz w:val="52"/>
                <w:szCs w:val="52"/>
              </w:rPr>
              <w:t>e</w:t>
            </w:r>
          </w:p>
        </w:tc>
        <w:tc>
          <w:tcPr>
            <w:tcW w:w="2118" w:type="dxa"/>
            <w:tcBorders>
              <w:top w:val="single" w:sz="4" w:space="0" w:color="FFFFFF" w:themeColor="background1"/>
              <w:bottom w:val="single" w:sz="4" w:space="0" w:color="FFFFFF" w:themeColor="background1"/>
              <w:right w:val="single" w:sz="4" w:space="0" w:color="FFFFFF" w:themeColor="background1"/>
            </w:tcBorders>
            <w:shd w:val="clear" w:color="auto" w:fill="auto"/>
          </w:tcPr>
          <w:p w14:paraId="0577FA25" w14:textId="5397B5AF" w:rsidR="009A3045" w:rsidRDefault="009A3045" w:rsidP="00556F2B">
            <w:pPr>
              <w:pStyle w:val="ListParagraph"/>
              <w:ind w:left="0" w:hanging="229"/>
              <w:jc w:val="center"/>
              <w:rPr>
                <w:rFonts w:ascii="Comic Sans MS" w:hAnsi="Comic Sans MS"/>
                <w:spacing w:val="40"/>
                <w:sz w:val="52"/>
                <w:szCs w:val="52"/>
              </w:rPr>
            </w:pPr>
            <w:r w:rsidRPr="00696B2C">
              <w:rPr>
                <w:rFonts w:ascii="Comic Sans MS" w:hAnsi="Comic Sans MS"/>
                <w:color w:val="7F7F7F" w:themeColor="text1" w:themeTint="80"/>
                <w:spacing w:val="40"/>
                <w:sz w:val="52"/>
                <w:szCs w:val="52"/>
              </w:rPr>
              <w:t>r</w:t>
            </w:r>
            <w:r>
              <w:rPr>
                <w:rFonts w:ascii="Comic Sans MS" w:hAnsi="Comic Sans MS"/>
                <w:spacing w:val="40"/>
                <w:sz w:val="52"/>
                <w:szCs w:val="52"/>
              </w:rPr>
              <w:t>i</w:t>
            </w:r>
            <w:r>
              <w:rPr>
                <w:rFonts w:ascii="Comic Sans MS" w:hAnsi="Comic Sans MS"/>
                <w:color w:val="7F7F7F" w:themeColor="text1" w:themeTint="80"/>
                <w:spacing w:val="40"/>
                <w:sz w:val="52"/>
                <w:szCs w:val="52"/>
              </w:rPr>
              <w:t>c</w:t>
            </w:r>
            <w:r>
              <w:rPr>
                <w:rFonts w:ascii="Comic Sans MS" w:hAnsi="Comic Sans MS"/>
                <w:spacing w:val="40"/>
                <w:sz w:val="52"/>
                <w:szCs w:val="52"/>
              </w:rPr>
              <w:t>e</w:t>
            </w:r>
            <w:r>
              <w:rPr>
                <w:rFonts w:ascii="Comic Sans MS" w:hAnsi="Comic Sans MS"/>
                <w:color w:val="7F7F7F" w:themeColor="text1" w:themeTint="80"/>
                <w:spacing w:val="40"/>
                <w:sz w:val="52"/>
                <w:szCs w:val="52"/>
              </w:rPr>
              <w:t xml:space="preserve">  </w:t>
            </w:r>
          </w:p>
        </w:tc>
      </w:tr>
    </w:tbl>
    <w:p w14:paraId="56D756C9" w14:textId="645C9A3E" w:rsidR="009A3045" w:rsidRDefault="00653601" w:rsidP="00482706">
      <w:pPr>
        <w:pStyle w:val="ListParagraph"/>
        <w:ind w:left="1080"/>
        <w:rPr>
          <w:rFonts w:ascii="Comic Sans MS" w:hAnsi="Comic Sans MS"/>
          <w:color w:val="7F7F7F" w:themeColor="text1" w:themeTint="80"/>
          <w:spacing w:val="40"/>
          <w:sz w:val="52"/>
          <w:szCs w:val="52"/>
        </w:rPr>
      </w:pPr>
      <w:r>
        <w:rPr>
          <w:rFonts w:ascii="Comic Sans MS" w:hAnsi="Comic Sans MS"/>
          <w:color w:val="7F7F7F" w:themeColor="text1" w:themeTint="80"/>
          <w:spacing w:val="40"/>
          <w:sz w:val="52"/>
          <w:szCs w:val="52"/>
        </w:rPr>
        <w:tab/>
      </w:r>
    </w:p>
    <w:p w14:paraId="5268E903" w14:textId="1671979C" w:rsidR="00482706" w:rsidRDefault="00653601" w:rsidP="00E41D29">
      <w:pPr>
        <w:pStyle w:val="ListParagraph"/>
        <w:spacing w:after="120"/>
        <w:ind w:left="1080"/>
        <w:rPr>
          <w:rFonts w:ascii="Comic Sans MS" w:hAnsi="Comic Sans MS"/>
          <w:color w:val="7F7F7F" w:themeColor="text1" w:themeTint="80"/>
          <w:spacing w:val="40"/>
          <w:sz w:val="52"/>
          <w:szCs w:val="52"/>
        </w:rPr>
      </w:pPr>
      <w:r>
        <w:rPr>
          <w:rFonts w:ascii="Comic Sans MS" w:hAnsi="Comic Sans MS"/>
          <w:color w:val="7F7F7F" w:themeColor="text1" w:themeTint="80"/>
          <w:spacing w:val="40"/>
          <w:sz w:val="52"/>
          <w:szCs w:val="52"/>
        </w:rPr>
        <w:tab/>
      </w:r>
    </w:p>
    <w:tbl>
      <w:tblPr>
        <w:tblStyle w:val="TableGrid"/>
        <w:tblpPr w:leftFromText="180" w:rightFromText="180" w:vertAnchor="text" w:horzAnchor="margin" w:tblpXSpec="right" w:tblpY="34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92"/>
        <w:gridCol w:w="794"/>
        <w:gridCol w:w="794"/>
        <w:gridCol w:w="794"/>
        <w:gridCol w:w="794"/>
        <w:gridCol w:w="2085"/>
      </w:tblGrid>
      <w:tr w:rsidR="00E41D29" w:rsidRPr="00953498" w14:paraId="14EC0686" w14:textId="77777777" w:rsidTr="00E41D29">
        <w:trPr>
          <w:trHeight w:val="794"/>
        </w:trPr>
        <w:tc>
          <w:tcPr>
            <w:tcW w:w="1792" w:type="dxa"/>
            <w:tcBorders>
              <w:top w:val="single" w:sz="4" w:space="0" w:color="FFFFFF" w:themeColor="background1"/>
              <w:left w:val="single" w:sz="4" w:space="0" w:color="FFFFFF" w:themeColor="background1"/>
              <w:bottom w:val="single" w:sz="4" w:space="0" w:color="FFFFFF" w:themeColor="background1"/>
            </w:tcBorders>
            <w:shd w:val="clear" w:color="auto" w:fill="auto"/>
          </w:tcPr>
          <w:p w14:paraId="5CD3660D" w14:textId="77777777" w:rsidR="00E41D29" w:rsidRDefault="00E41D29" w:rsidP="00E41D29">
            <w:pPr>
              <w:pStyle w:val="ListParagraph"/>
              <w:ind w:left="0" w:firstLine="459"/>
              <w:jc w:val="center"/>
              <w:rPr>
                <w:rFonts w:ascii="Comic Sans MS" w:hAnsi="Comic Sans MS"/>
                <w:spacing w:val="40"/>
                <w:sz w:val="52"/>
                <w:szCs w:val="52"/>
              </w:rPr>
            </w:pPr>
            <w:r>
              <w:rPr>
                <w:rFonts w:ascii="Comic Sans MS" w:hAnsi="Comic Sans MS"/>
                <w:color w:val="7F7F7F" w:themeColor="text1" w:themeTint="80"/>
                <w:spacing w:val="40"/>
                <w:sz w:val="52"/>
                <w:szCs w:val="52"/>
              </w:rPr>
              <w:t>k</w:t>
            </w:r>
            <w:r>
              <w:rPr>
                <w:rFonts w:ascii="Comic Sans MS" w:hAnsi="Comic Sans MS"/>
                <w:spacing w:val="40"/>
                <w:sz w:val="52"/>
                <w:szCs w:val="52"/>
              </w:rPr>
              <w:t>i</w:t>
            </w:r>
            <w:r>
              <w:rPr>
                <w:rFonts w:ascii="Comic Sans MS" w:hAnsi="Comic Sans MS"/>
                <w:color w:val="7F7F7F" w:themeColor="text1" w:themeTint="80"/>
                <w:spacing w:val="40"/>
                <w:sz w:val="52"/>
                <w:szCs w:val="52"/>
              </w:rPr>
              <w:t>t</w:t>
            </w:r>
            <w:r>
              <w:rPr>
                <w:rFonts w:ascii="Comic Sans MS" w:hAnsi="Comic Sans MS"/>
                <w:spacing w:val="40"/>
                <w:sz w:val="52"/>
                <w:szCs w:val="52"/>
              </w:rPr>
              <w:t>e</w:t>
            </w:r>
          </w:p>
        </w:tc>
        <w:tc>
          <w:tcPr>
            <w:tcW w:w="794" w:type="dxa"/>
            <w:shd w:val="clear" w:color="auto" w:fill="ECF3FA"/>
            <w:vAlign w:val="center"/>
          </w:tcPr>
          <w:p w14:paraId="34FED64B" w14:textId="307F08F6" w:rsidR="00E41D29" w:rsidRPr="00953498" w:rsidRDefault="00E41D29" w:rsidP="00E41D29">
            <w:pPr>
              <w:pStyle w:val="ListParagraph"/>
              <w:ind w:left="0" w:hanging="229"/>
              <w:jc w:val="center"/>
              <w:rPr>
                <w:rFonts w:ascii="Comic Sans MS" w:hAnsi="Comic Sans MS"/>
                <w:spacing w:val="40"/>
                <w:sz w:val="52"/>
                <w:szCs w:val="52"/>
              </w:rPr>
            </w:pPr>
            <w:r>
              <w:rPr>
                <w:rFonts w:ascii="Comic Sans MS" w:hAnsi="Comic Sans MS"/>
                <w:color w:val="595959" w:themeColor="text1" w:themeTint="A6"/>
                <w:spacing w:val="40"/>
                <w:sz w:val="52"/>
                <w:szCs w:val="52"/>
              </w:rPr>
              <w:t xml:space="preserve"> </w:t>
            </w:r>
            <w:r w:rsidRPr="00E41D29">
              <w:rPr>
                <w:rFonts w:ascii="Comic Sans MS" w:hAnsi="Comic Sans MS"/>
                <w:color w:val="595959" w:themeColor="text1" w:themeTint="A6"/>
                <w:spacing w:val="40"/>
                <w:sz w:val="52"/>
                <w:szCs w:val="52"/>
              </w:rPr>
              <w:t>k</w:t>
            </w:r>
          </w:p>
        </w:tc>
        <w:tc>
          <w:tcPr>
            <w:tcW w:w="794" w:type="dxa"/>
            <w:shd w:val="clear" w:color="auto" w:fill="FFFAEB"/>
          </w:tcPr>
          <w:p w14:paraId="2F6FBF5B" w14:textId="77777777" w:rsidR="00E41D29" w:rsidRPr="00E41D29" w:rsidRDefault="00E41D29" w:rsidP="00E41D29">
            <w:pPr>
              <w:pStyle w:val="ListParagraph"/>
              <w:ind w:left="0" w:hanging="229"/>
              <w:jc w:val="center"/>
              <w:rPr>
                <w:rFonts w:ascii="Comic Sans MS" w:hAnsi="Comic Sans MS"/>
                <w:spacing w:val="40"/>
                <w:sz w:val="54"/>
                <w:szCs w:val="54"/>
              </w:rPr>
            </w:pPr>
            <w:r>
              <w:rPr>
                <w:rFonts w:ascii="Comic Sans MS" w:hAnsi="Comic Sans MS"/>
                <w:spacing w:val="40"/>
                <w:sz w:val="52"/>
                <w:szCs w:val="52"/>
              </w:rPr>
              <w:t xml:space="preserve"> </w:t>
            </w:r>
            <w:r w:rsidRPr="00E41D29">
              <w:rPr>
                <w:rFonts w:ascii="Comic Sans MS" w:hAnsi="Comic Sans MS"/>
                <w:spacing w:val="40"/>
                <w:sz w:val="54"/>
                <w:szCs w:val="54"/>
              </w:rPr>
              <w:t>i</w:t>
            </w:r>
          </w:p>
        </w:tc>
        <w:tc>
          <w:tcPr>
            <w:tcW w:w="794" w:type="dxa"/>
            <w:shd w:val="clear" w:color="auto" w:fill="ECF3FA"/>
          </w:tcPr>
          <w:p w14:paraId="6D0CE42B" w14:textId="77777777" w:rsidR="00E41D29" w:rsidRPr="00953498" w:rsidRDefault="00E41D29" w:rsidP="00E41D29">
            <w:pPr>
              <w:pStyle w:val="ListParagraph"/>
              <w:ind w:left="0" w:hanging="229"/>
              <w:jc w:val="center"/>
              <w:rPr>
                <w:rFonts w:ascii="Comic Sans MS" w:hAnsi="Comic Sans MS"/>
                <w:spacing w:val="40"/>
                <w:sz w:val="52"/>
                <w:szCs w:val="52"/>
              </w:rPr>
            </w:pPr>
            <w:r>
              <w:rPr>
                <w:rFonts w:ascii="Comic Sans MS" w:hAnsi="Comic Sans MS"/>
                <w:spacing w:val="40"/>
                <w:sz w:val="52"/>
                <w:szCs w:val="52"/>
              </w:rPr>
              <w:t xml:space="preserve"> </w:t>
            </w:r>
            <w:r w:rsidRPr="00E41D29">
              <w:rPr>
                <w:rFonts w:ascii="Comic Sans MS" w:hAnsi="Comic Sans MS"/>
                <w:color w:val="595959" w:themeColor="text1" w:themeTint="A6"/>
                <w:spacing w:val="40"/>
                <w:sz w:val="52"/>
                <w:szCs w:val="52"/>
              </w:rPr>
              <w:t>t</w:t>
            </w:r>
          </w:p>
        </w:tc>
        <w:tc>
          <w:tcPr>
            <w:tcW w:w="794" w:type="dxa"/>
            <w:shd w:val="clear" w:color="auto" w:fill="FFFAEB"/>
          </w:tcPr>
          <w:p w14:paraId="229A24DB" w14:textId="5C284D6C" w:rsidR="00E41D29" w:rsidRDefault="00E41D29" w:rsidP="00E41D29">
            <w:pPr>
              <w:pStyle w:val="ListParagraph"/>
              <w:ind w:left="0" w:hanging="229"/>
              <w:jc w:val="center"/>
              <w:rPr>
                <w:rFonts w:ascii="Comic Sans MS" w:hAnsi="Comic Sans MS"/>
                <w:color w:val="7F7F7F" w:themeColor="text1" w:themeTint="80"/>
                <w:spacing w:val="40"/>
                <w:sz w:val="52"/>
                <w:szCs w:val="52"/>
              </w:rPr>
            </w:pPr>
            <w:r>
              <w:rPr>
                <w:rFonts w:ascii="Comic Sans MS" w:hAnsi="Comic Sans MS"/>
                <w:color w:val="A6A6A6" w:themeColor="background1" w:themeShade="A6"/>
                <w:spacing w:val="40"/>
                <w:sz w:val="52"/>
                <w:szCs w:val="52"/>
              </w:rPr>
              <w:t xml:space="preserve"> </w:t>
            </w:r>
            <w:r w:rsidRPr="00E41D29">
              <w:rPr>
                <w:rFonts w:ascii="Comic Sans MS" w:hAnsi="Comic Sans MS"/>
                <w:color w:val="A6A6A6" w:themeColor="background1" w:themeShade="A6"/>
                <w:spacing w:val="40"/>
                <w:sz w:val="52"/>
                <w:szCs w:val="52"/>
              </w:rPr>
              <w:t>e</w:t>
            </w:r>
          </w:p>
        </w:tc>
        <w:tc>
          <w:tcPr>
            <w:tcW w:w="2085" w:type="dxa"/>
            <w:tcBorders>
              <w:top w:val="single" w:sz="4" w:space="0" w:color="FFFFFF" w:themeColor="background1"/>
              <w:bottom w:val="single" w:sz="4" w:space="0" w:color="FFFFFF" w:themeColor="background1"/>
              <w:right w:val="single" w:sz="4" w:space="0" w:color="FFFFFF" w:themeColor="background1"/>
            </w:tcBorders>
            <w:shd w:val="clear" w:color="auto" w:fill="auto"/>
          </w:tcPr>
          <w:p w14:paraId="0E84BA4E" w14:textId="77777777" w:rsidR="00E41D29" w:rsidRDefault="00E41D29" w:rsidP="00E41D29">
            <w:pPr>
              <w:pStyle w:val="ListParagraph"/>
              <w:ind w:left="0" w:hanging="229"/>
              <w:jc w:val="center"/>
              <w:rPr>
                <w:rFonts w:ascii="Comic Sans MS" w:hAnsi="Comic Sans MS"/>
                <w:spacing w:val="40"/>
                <w:sz w:val="52"/>
                <w:szCs w:val="52"/>
              </w:rPr>
            </w:pPr>
            <w:r>
              <w:rPr>
                <w:rFonts w:ascii="Comic Sans MS" w:hAnsi="Comic Sans MS"/>
                <w:color w:val="7F7F7F" w:themeColor="text1" w:themeTint="80"/>
                <w:spacing w:val="40"/>
                <w:sz w:val="52"/>
                <w:szCs w:val="52"/>
              </w:rPr>
              <w:t>k</w:t>
            </w:r>
            <w:r>
              <w:rPr>
                <w:rFonts w:ascii="Comic Sans MS" w:hAnsi="Comic Sans MS"/>
                <w:spacing w:val="40"/>
                <w:sz w:val="52"/>
                <w:szCs w:val="52"/>
              </w:rPr>
              <w:t>i</w:t>
            </w:r>
            <w:r>
              <w:rPr>
                <w:rFonts w:ascii="Comic Sans MS" w:hAnsi="Comic Sans MS"/>
                <w:color w:val="7F7F7F" w:themeColor="text1" w:themeTint="80"/>
                <w:spacing w:val="40"/>
                <w:sz w:val="52"/>
                <w:szCs w:val="52"/>
              </w:rPr>
              <w:t>t</w:t>
            </w:r>
            <w:r>
              <w:rPr>
                <w:rFonts w:ascii="Comic Sans MS" w:hAnsi="Comic Sans MS"/>
                <w:spacing w:val="40"/>
                <w:sz w:val="52"/>
                <w:szCs w:val="52"/>
              </w:rPr>
              <w:t>e</w:t>
            </w:r>
          </w:p>
        </w:tc>
      </w:tr>
    </w:tbl>
    <w:p w14:paraId="65F879FD" w14:textId="1ED1E901" w:rsidR="00E41D29" w:rsidRDefault="00E41D29" w:rsidP="00E41D29">
      <w:pPr>
        <w:pStyle w:val="ListParagraph"/>
        <w:spacing w:after="120"/>
        <w:ind w:left="1080"/>
        <w:rPr>
          <w:rFonts w:ascii="Comic Sans MS" w:hAnsi="Comic Sans MS"/>
          <w:spacing w:val="40"/>
          <w:sz w:val="52"/>
          <w:szCs w:val="52"/>
        </w:rPr>
      </w:pPr>
      <w:r>
        <w:rPr>
          <w:noProof/>
        </w:rPr>
        <w:drawing>
          <wp:anchor distT="0" distB="0" distL="114300" distR="114300" simplePos="0" relativeHeight="251245565" behindDoc="1" locked="0" layoutInCell="1" allowOverlap="1" wp14:anchorId="4AF896DB" wp14:editId="5BD6F32A">
            <wp:simplePos x="0" y="0"/>
            <wp:positionH relativeFrom="column">
              <wp:posOffset>464276</wp:posOffset>
            </wp:positionH>
            <wp:positionV relativeFrom="paragraph">
              <wp:posOffset>20864</wp:posOffset>
            </wp:positionV>
            <wp:extent cx="1150620" cy="918596"/>
            <wp:effectExtent l="0" t="0" r="0" b="0"/>
            <wp:wrapNone/>
            <wp:docPr id="935956191" name="Picture 93595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150620" cy="9185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614BC2" w14:textId="188D7EF6" w:rsidR="00482706" w:rsidRDefault="00482706" w:rsidP="00653601">
      <w:pPr>
        <w:pStyle w:val="ListParagraph"/>
        <w:spacing w:after="0"/>
        <w:ind w:left="1080"/>
        <w:rPr>
          <w:rFonts w:ascii="Comic Sans MS" w:hAnsi="Comic Sans MS"/>
          <w:color w:val="7F7F7F" w:themeColor="text1" w:themeTint="80"/>
          <w:spacing w:val="40"/>
          <w:sz w:val="52"/>
          <w:szCs w:val="52"/>
        </w:rPr>
      </w:pPr>
    </w:p>
    <w:p w14:paraId="3A2BA8F3" w14:textId="2C5CAEE7" w:rsidR="00482706" w:rsidRDefault="00482706" w:rsidP="00E41D29">
      <w:pPr>
        <w:pStyle w:val="ListParagraph"/>
        <w:spacing w:after="120"/>
        <w:ind w:left="1080"/>
        <w:rPr>
          <w:rFonts w:ascii="Comic Sans MS" w:hAnsi="Comic Sans MS"/>
          <w:color w:val="7F7F7F" w:themeColor="text1" w:themeTint="80"/>
          <w:spacing w:val="40"/>
          <w:sz w:val="52"/>
          <w:szCs w:val="52"/>
        </w:rPr>
      </w:pPr>
    </w:p>
    <w:tbl>
      <w:tblPr>
        <w:tblStyle w:val="TableGrid"/>
        <w:tblpPr w:leftFromText="180" w:rightFromText="180" w:vertAnchor="text" w:horzAnchor="page" w:tblpX="2758" w:tblpY="-7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28"/>
        <w:gridCol w:w="794"/>
        <w:gridCol w:w="794"/>
        <w:gridCol w:w="794"/>
        <w:gridCol w:w="794"/>
        <w:gridCol w:w="2093"/>
      </w:tblGrid>
      <w:tr w:rsidR="009A3045" w:rsidRPr="00953498" w14:paraId="378380D6" w14:textId="77777777" w:rsidTr="00E41D29">
        <w:trPr>
          <w:trHeight w:val="794"/>
        </w:trPr>
        <w:tc>
          <w:tcPr>
            <w:tcW w:w="1928" w:type="dxa"/>
            <w:tcBorders>
              <w:top w:val="single" w:sz="4" w:space="0" w:color="FFFFFF" w:themeColor="background1"/>
              <w:left w:val="single" w:sz="4" w:space="0" w:color="FFFFFF" w:themeColor="background1"/>
              <w:bottom w:val="single" w:sz="4" w:space="0" w:color="FFFFFF" w:themeColor="background1"/>
            </w:tcBorders>
            <w:shd w:val="clear" w:color="auto" w:fill="auto"/>
          </w:tcPr>
          <w:p w14:paraId="5806FA84" w14:textId="074C5A4B" w:rsidR="009A3045" w:rsidRDefault="00E41D29" w:rsidP="00556F2B">
            <w:pPr>
              <w:pStyle w:val="ListParagraph"/>
              <w:ind w:left="0" w:firstLine="459"/>
              <w:jc w:val="center"/>
              <w:rPr>
                <w:rFonts w:ascii="Comic Sans MS" w:hAnsi="Comic Sans MS"/>
                <w:spacing w:val="40"/>
                <w:sz w:val="52"/>
                <w:szCs w:val="52"/>
              </w:rPr>
            </w:pPr>
            <w:r>
              <w:rPr>
                <w:rFonts w:ascii="Comic Sans MS" w:hAnsi="Comic Sans MS"/>
                <w:noProof/>
                <w:color w:val="000000" w:themeColor="text1"/>
                <w:spacing w:val="60"/>
                <w:sz w:val="60"/>
                <w:szCs w:val="60"/>
              </w:rPr>
              <mc:AlternateContent>
                <mc:Choice Requires="wpg">
                  <w:drawing>
                    <wp:anchor distT="0" distB="0" distL="114300" distR="114300" simplePos="0" relativeHeight="253932544" behindDoc="0" locked="0" layoutInCell="1" allowOverlap="1" wp14:anchorId="1B27614B" wp14:editId="1DE76880">
                      <wp:simplePos x="0" y="0"/>
                      <wp:positionH relativeFrom="column">
                        <wp:posOffset>-999490</wp:posOffset>
                      </wp:positionH>
                      <wp:positionV relativeFrom="paragraph">
                        <wp:posOffset>-497840</wp:posOffset>
                      </wp:positionV>
                      <wp:extent cx="1630680" cy="1306830"/>
                      <wp:effectExtent l="0" t="0" r="7620" b="7620"/>
                      <wp:wrapNone/>
                      <wp:docPr id="934337319" name="Group 15"/>
                      <wp:cNvGraphicFramePr/>
                      <a:graphic xmlns:a="http://schemas.openxmlformats.org/drawingml/2006/main">
                        <a:graphicData uri="http://schemas.microsoft.com/office/word/2010/wordprocessingGroup">
                          <wpg:wgp>
                            <wpg:cNvGrpSpPr/>
                            <wpg:grpSpPr>
                              <a:xfrm>
                                <a:off x="0" y="0"/>
                                <a:ext cx="1630680" cy="1306830"/>
                                <a:chOff x="0" y="0"/>
                                <a:chExt cx="1870710" cy="1451610"/>
                              </a:xfrm>
                            </wpg:grpSpPr>
                            <pic:pic xmlns:pic="http://schemas.openxmlformats.org/drawingml/2006/picture">
                              <pic:nvPicPr>
                                <pic:cNvPr id="590601916" name="Picture 590601916"/>
                                <pic:cNvPicPr>
                                  <a:picLocks noChangeAspect="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508760" cy="1451610"/>
                                </a:xfrm>
                                <a:prstGeom prst="rect">
                                  <a:avLst/>
                                </a:prstGeom>
                                <a:noFill/>
                                <a:ln>
                                  <a:noFill/>
                                </a:ln>
                              </pic:spPr>
                            </pic:pic>
                            <wps:wsp>
                              <wps:cNvPr id="628193888" name="Straight Arrow Connector 14"/>
                              <wps:cNvCnPr/>
                              <wps:spPr>
                                <a:xfrm flipH="1">
                                  <a:off x="1474470" y="1165860"/>
                                  <a:ext cx="396240" cy="0"/>
                                </a:xfrm>
                                <a:prstGeom prst="straightConnector1">
                                  <a:avLst/>
                                </a:prstGeom>
                                <a:noFill/>
                                <a:ln w="28575" cap="flat" cmpd="sng" algn="ctr">
                                  <a:solidFill>
                                    <a:srgbClr val="4472C4"/>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561A72AF" id="Group 15" o:spid="_x0000_s1026" style="position:absolute;margin-left:-78.7pt;margin-top:-39.2pt;width:128.4pt;height:102.9pt;z-index:253932544;mso-width-relative:margin;mso-height-relative:margin" coordsize="18707,14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p6TQMAAHoHAAAOAAAAZHJzL2Uyb0RvYy54bWycVe1u2zYU/T9g70Do&#10;fyPJsWXFiFMUTpsNaLdg6R6ApiiJqEQSJG3Fb79zKdmuk6HLGiAyPy/POfdc8vb9c9+xvXReGb1O&#10;8qssYVILUyndrJO/v356VybMB64r3hkt18lB+uT93a+/3A52JWemNV0lHUMQ7VeDXSdtCHaVpl60&#10;suf+ylipMVkb1/OArmvSyvEB0fsunWVZkQ7GVdYZIb3H6P04mdzF+HUtRfizrr0MrFsnwBbi18Xv&#10;lr7p3S1fNY7bVokJBv8JFD1XGoeeQt3zwNnOqVeheiWc8aYOV8L0qalrJWTkADZ59oLNgzM7G7k0&#10;q6GxJ5kg7Qudfjqs+GP/4OyTfXRQYrANtIg94vJcu55+gZI9R8kOJ8nkc2ACg3lxnRUllBWYy6l9&#10;PYkqWij/ap9oPx53lstsmR93zhd5gQ5ApMeD0ws4VokV/icN0HqlwX97BbvCzslkCtK/KUbP3bed&#10;fYd0WR7UVnUqHKL1kBgCpfePSjy6sQM5Hx1T1TpZ3GRFlt/kRcI07+F8rKLD2XkCZCkA7RkjcGL4&#10;2Yhvnmmzablu5Adv4WFIG6W5XJ5S9+L4bafsJ9V1lDVqT0Th9xd++RetRi/eG7HrpQ5jcTnZgbPR&#10;vlXWJ8ytZL+VIOd+r3KkHIUdwMw6pcNYSd6Jv4A3VpUPTgbREpYamKZxpPc0EQmcMRMdDyey7fDF&#10;VAjMd8HEqnqTExdZuSx+4Ceo63x4kKZn1AALII3h+f6zJ8zAdlxCqLUhLSOXTl8MYCGNRPyEeGqC&#10;ABURbjJ/lB69V+L/r2J9armVQElhz+4qZmV+c12WuF1Hdz0Fx1XTBvbBOTOwjdEa7Ixj+ZwyM+3e&#10;6KnOfRSaOJG0rIZXfiOT0chU7vl8OZ8voScVdl4sSmgbtTiW/vVNMZtPel9W7lnGSWlkPKI7wRpP&#10;eovubFgns3KxXMBvHA9EDUei2VvY0OsmYbxr8PKI4CJ4bzpVHUvAu2a76Rzbc9z+IDPbRDHIgt8v&#10;o5zfc9+O6+LUyLRXAY9Tp/p1Umb0Nw4HrrqPumLhYGHS4BQKtZM0N/mCr2R8eiZXkfijS6i1NdUh&#10;ZgH3W3QKttFNhws+BpgeI3pBvu/HVecn8+4fAAAA//8DAFBLAwQKAAAAAAAAACEAMG+tnWU+AABl&#10;PgAAFAAAAGRycy9tZWRpYS9pbWFnZTEucG5niVBORw0KGgoAAAANSUhEUgAAAWsAAAFdCAMAAADy&#10;u7z6AAAAAXNSR0IArs4c6QAAAARnQU1BAACxjwv8YQUAAAMAUExURf///wgICBAQEBkZGffv9yEh&#10;ISkhKebv7+bm5t7e1jEpMTExOrWtrUJKSlpaUkJCQlpaY5SclHNza87O1nuEe8XFzmtja1JSSr2E&#10;nJRSQpQZQpRSEJQZEMXFvb1S74RS770Z74QZ7xlS7xkZ771SxYRSxb0ZxYQZxRlSxRkZxVrO5lqE&#10;5oSEjKWlnJSMjHtSlLW9vcVSQkpS71JSlMUZQkoZ78VSEMUZEO9rte8QtUpSxUoZxXtze+9aOu8Z&#10;Ou+cOu9aEO8ZEO+cEO9aY+8ZY++cY1rv5lql5msZQilKEGtSGWsZEEoZQghKEEpSGUoZEKWtre9r&#10;5u8Q5u/eOu+cte9Cte/eEO/eY4zvEIzFEFLOEFKEEBnOEBmEEO9ahO8ZhO+chCnOpSmEpQjOpQiE&#10;pe+c5u9C5r3vEL3FEL2EzoyEzilSQhApQghSQsXv5u/ehMVSnMUZnIzvMYzvc4ycOhkpnIzFMcVS&#10;c8UZc4zFc4ycEBkpc1LOMVKEMRnOMRmEMVLOc6Wca1KEcynO5imE5pTOtaXO5lrOtVqEtRnOcxmE&#10;c+/mtVLvEFKlEBnvEBmlEKVSnKUZnIzvUox7OhkInKVSc6UZc4zFUox7EBkIc1LOUqV7a1KEUgjO&#10;5giE5pTOlITO5lrOlFqElBnOUhmEUinvpSmlpQjvpQilpQAAAO/Frb3vc72cOsXmtb3vMUopnHsp&#10;nClSnL3FMb3Fc72cEEopc3spcylSc72E74yE7+/F73uUY72lzoylzr3vUr17OsXmlEoInHsInAhS&#10;nL3FUr17EEoIc3sIcwhSc1LvcykIQsWca1Klc1LvMVKlMSnv5iml5hnvMRmlMZTvtaXv5lrvtVql&#10;tRnvcxmlc1LvUggIQsV7a1KlUgjv5gil5pTvlITv5lrvlFqllBnvUhmlUoyEpe/Fzr2l74yl74RS&#10;a8XFnMXF7+//Ou//vSkICIylrWtKShAhCCkIGTEhEAgIGQghIQAQCPfv5hAACBkIGeb//xAQAAAI&#10;EAAIAAgIAAAAAJTOuDgAAAEAdFJOU///////////////////////////////////////////////&#10;////////////////////////////////////////////////////////////////////////////&#10;////////////////////////////////////////////////////////////////////////////&#10;////////////////////////////////////////////////////////////////////////////&#10;/////////////////////////////////////////////////////////////////wBT9wclAAAA&#10;CXBIWXMAACHVAAAh1QEEnLSdAAA54klEQVR4Xu1d63KjuBKm5CiYkMCQBPwrb0BSPAAPwWvqwfb3&#10;qXHV2tSSH0eta0tIGDuZ3UnG3zk78QWD1Gq1+qZWcsUVV1xxxRVX/AFI1d8rfiluCsIIIYwxwvJK&#10;fXjFrwDN8w0hm9s+TV8p2Y15ulXfXPGZGJqSks0jCJDseRpz/ueQspGyVn5/xeeg41KDNEOaVGxk&#10;RMjrgZWc2mNyyBomrrniM9COZFAvOWo6MkHtN6AxS0ibjNfV8pPAaFrSpn0mU3mUnzSE8zQHJ3ad&#10;J2WVEPH2ig+iZi9doV6npZbNObnh/2ac2GWWEP5/+fEVH0HKyUnVaw5D03rq+L89/4pfwJK6quXn&#10;V1wOwsUGeYFXBR1KkNCZkt15z/+Z6uS+Tro2IelVaH8UQF2+HE7kgY6bLElJ/rTdSUavQLTw7ydg&#10;9yZ5Qex/xSWoCQH+VXhV8loqIgN/x2U1VwX77NgJ6X3FR8C1aUoz+bqRfzgK8bI68rFIkn3SDfy7&#10;3H59xUUo7uGf8X/wemB3LxWlIDu2QmKQGoRInjYZX0Af6quD5GMo5VL4OEpR0u5pnQkRIohdCk17&#10;4gQnSZFcaf0xcIEs0TKlZg+sKkFcqLUw64ti+Ie/y5Od/OSKC4EWvIEpwd2zHAgtiM369Oamu92n&#10;j1xiwwdXXAqquFcifQePE+DHRO6EUqK/ByvnytcfwkyPqwlz9Q2WvoD4fky5LSk/ueIiDAGxkOaE&#10;cMVDg7SvBR8Rbj5W2dUt8gFsgm6O9JkQUoD3CcB+JDc5TID7or+GaS5HXCo8NYQpfXAgZCPUwDS5&#10;xmgux0xcu6hyRmh/r7xO6Wtx9fZdjAqsk7fDWHJrPIqnNicTYYf9jzR5U59dcTYKLn8JxBdTwqjD&#10;s2nWFRCE5P+bDiXY8YAtipVdcR7yOqFcE9kSbjOm5TQyUlJCxnfOxozkw0vTDBAySHbsIEaiVdLk&#10;ivNR9vWYJB1jAbmddq/Vffra306EK9zcpuSf7eVXV1yAx2bi/DpyWaw+CGNbkG0CQZuf6oMrzkf1&#10;wK0TztUyNrAEbrun7KqGfAA3U58UE6f1SRuFy++kv5qNHwFnaGBrJqK7ScFf6fwFD/ybU8r4FcuA&#10;jFSOPehy2e3QUngnk8xcMNZeA+kfAsjpd07dZxxxybVWclNnT0+KwCBDrvgAaNbQJGPs0LvRLRkO&#10;q4DHOYT9ciX1B8H5t2bJDesbQeuGExZlMDwpI7EHNj+tqVyxCCDiUCR3g3DokTJhNXsNroBV8NMr&#10;1oNxAcJNFPaUC0ucgvdj6GWYQDij2lfxGgV+r7gQLNlACurDkUqdL6ny/Fm+Sjins2LqGROkv20z&#10;FYi84jL0La2TIinTgJbXcFoDEgZhMn7BdXH8GMSql+TJKN9iQIB3+0DYVIJ8YcnxmrDwMdAs2bYJ&#10;FTT34HI6gw0GV3wIgshBWrufjUml4wVXXAgCnjsSlMUOra/OkE8AJyGjGU5+0kR1iHuXOvlRV1yC&#10;7H2klNszFobWSGJ3z1e2/gzkSd8oa1xAMzCmbvly1fg+BSy5U68UGk5ublCqd4Dxytafgi0NZT+1&#10;OsNM4Op5+hy0+WmT8MrWn4PysTbiQvqqZ7ju/v8kkBQ5TEmQqky4Aa/4MFiyb2366TN7UK8Qrmz9&#10;cXR9efeTEXKHiZkzvzrLtVrLR1ERWr08gXf6ZWBscujplB56v27d+BgeGNoaDaB4rzRGfpUgH0Ie&#10;EgtUhmA8hNIqr1iLmk1h1S6UmHAl9QfQsI16FcDgUTa9hnQvRyuih3HcO1/3V8X6YgzjyQTqDfJ8&#10;HK7y41IMzOzzX4CRMEf2Q2UyXHEmUrIuz7Qp4bKM8nXyytYXgdNureidIC84B4JfaX0+asZge9FK&#10;mOQEkRhyxVkga8Q0wp3UvqFy3xXnIHul5NzSQZLIV1KfBwI7QtXr9RClK17P/92fjHS6MC+s4Nbi&#10;6a1hV1iUl1t975ncTXDFOlCdp34JWJa8XDdEr8QH930OIzfRz1Nf/lRk5KNhKyg+eZUiK0Bv1YsP&#10;4D1J2mu+5CnkZ9ouYYAMCm3gvcIiZyeLIRCyIgIg1MWrFFkAYU/q1QL6ko/IKVOlAg9K+SjfXDGD&#10;qIG/AgUXEG9OIuocco/dlbHDSL3inAuooRxORsOVEBXEwrj9mOr4XdGexYNUsG05RZJCOOTtrrQO&#10;YLNOQTM+v1bmVFeERpQNSevd1Yntoz2tfShYI0flI2T7cMBXcvR1T5KHzs1EWFz0UuvNhvK/AoMv&#10;SYCZRRgMdjZegTDLROiWmLGwPqn4atpnicqAvwpshCokPsRZGhGI4k4K5cHZF2PBh0ump15tRwsS&#10;jgd0Y3xRI+irpxhrp6OcHOXV26dQs6iXuoxzpGM0FrFlVcXer+aMxG5JmqYjCJIgIUeHmWlkVGSO&#10;8FVgC6gjLaNogYHvQmF0T/LchV2DgqWHEw/5I5CuiCdSzpX1GEps99i1D0oSQeyrEEnCBcd8iFh6&#10;H0ij7md7cZVCjSEU7+MfT+xyrUH3DGzd6iOREMaZw3ReSF/Ilu4PJ7b0Ha3Dw8hFdpqPuScm4ITX&#10;U7iFs5Ju/mhixzZtRZCLLXVpQdxDCboVOsYTLK37f+SbPxHnh8mLw16spK7ndVjB2VDwIv9zk6BY&#10;SI07hTRnOVTDV28l7k8TG1Tx9I/dTvp+aUbT8bb0Nbs+IIyOaVtSSjho+SyVk79WRIO/Iz6cZ+PA&#10;E9l1zhghZdMOXb1NgdB3gtqzQfojsOTCuwA4GFD/Pf6c83kutEW8QexPQb2wFfQiKI7Nkia2n1dW&#10;Ef4DgwZ3nz6ZD+Jfeogvk7lYIFboLN8Mn68R1NxcaVlJF5SbHL7785SRX2DCNVnJyTiyhYqpORxw&#10;96eZj4uhxEsBBxyXdLGskzjo+M86Azb9VYe8dFxqp0ucfQcF35/+oL0Gd4dftEU8EzGYRWJT0AZf&#10;w9HNb4j1CXtnIlWRgpsl618Qu/pDiK1O7foFGKW9wuGXgcKgfKj/EF/2OS7r81AfklET+7BgltLb&#10;qVzjGvz6+HUcBROG/FBvxoUhBTECJ5l+e8z6+FnSW8ZnHnX2DlngXMq1EbmOfm9IWxrjc6YzlyAS&#10;+V4qlH6MHQOsy/TkBpCvjkDAavgMzk6NqE5StWmpXBATFNTCpRX0O8CSxOLuE2JTjnbz+C5Yu2fx&#10;s+lFQP6XaZ+/BZq5COGw7qDX04k5ITz7CYEQc+dyZUFMCMk1fedATVgLMZYFJ80F+kEtTj13weUI&#10;ZRNhkKyg4V4mHvr+fTk7Yj2bU7q2nM8Kv/v1FNsMI1CPQS8plcVWCVofXPFViZsevqvMpjHT2FCr&#10;I2Xq++H4+9w7Y8MgI2xxIPgKGVVHJJdfFM3//fEStWNSRJD+PaOu1E65KkxDoeCGkQU3k0IXrY0j&#10;H/o9Vb+FM0ccm7kkb+6alY7tXLRwlsbCeAEksuM6E09Jx28YXM/nK5jFK8FK22QP1ZD4uVOBcI10&#10;fA9ojxHEwl47QeXvmMF6okslYSMppfT8Zyc27SOQztmEd38efWLBAan0ZN+O2FLlPYVGbnIkKnnG&#10;oG0xd74F1fQFRBZIlVYCtYq+E9q15BG5evw/lzzOB5uYPhOHezcDeaS6DCB8H5yap11T5uR94lrx&#10;D06Xqve24XKmBnJl3UvdQHmFsxFJ/lEc/b2kCDmlWqXi5BLIyb575H+8I5/5ykj4glh199VlakMf&#10;VoKUtvm9skZIMbKJqiPil8A6kXbAGc5hNpI2x4ggWIcINZ/l9Cm+kRTJIGByU+cETis/jIeRRBiN&#10;k7gV6yiX75i2Q4HN7QvQRpx+6q7fSIrMurK948JZVF+fgRMVzB7iRhHixvZKxKj53YidhTWHQrA5&#10;oU1fbCZGcsV63Sjc/S+Z4wb5qGJWR/y1lTT/ffPpy2KRJ7OqeGiKNMnaA9sggT7wJcuKURPkuhgx&#10;i0apKJ9SEPC/R7oiq6sW+kX1zgj2+9e5WtOaTzjBNaaWK074HhYNXRXlUqSoc07v5r6uX6tXTd/s&#10;U44+imlBSsJhb+PXxcp1pzZ7cLNiQwi9o6PY0jhwUS4//yBiYkg5EctvoPj9r4CY1Bq0Pk1vKCNs&#10;bDjPfQZnZ7GQl2KGbyCyhSAsOaNuUQGyCLposb3yfbos8ouQx5IJFbG/vuKHTDbfeutoWb321DmN&#10;uMsjhs7TPrD5/zzEMr8LqcvXX53YWLmO9GXghmKNrZV6t38OkbXlsuQjCsk2Rkyl5iiaf1ngHZzh&#10;rrZ90t6VvqzOnmkZ8FgVh1DZlrVoI34RPQiQMvyFgVWpd/XXQVNxc3wX7mRHvUgvR0bZ5mLRHStZ&#10;ooP8q2tf/pbAtA7xNef7PGnjJvJx9/csXN6RE+dlxhHLnNDG0kJm2u8PPGsDaxvv+uakHRHgxpJd&#10;FDTgYx/WHnXY0T9C9ksBk7Ga0YzzM+/7CVJz1HPltyai1PjZFkgkZ/JWtc2rmPGl4MxZX2C3fOb2&#10;qv76CWS41KRCyWjeHM7l70OY2Fp//+TCBP8mUtyzvcudL0+8a+L/a3ATCMJC5u9wruwOG6FmS+/n&#10;Ftz4V4EF4D/OBM24Tgd0Xu87LmcsCQl9EUUujnABRnN82PhlE88yzMtOrmOVFNDps+Zs7vE20IcE&#10;8/2WEN5PY3SUL0tsV8nAxyGlspiy3r21Eq4k4bTOKi7Mz5Qj4f00Zn/Cl8xfJeQ2d1TaOU1WSmuE&#10;FiklnGYyj2Fp61cAORZtBvrD9JPcuP8mOsEoTrt9UVmfTuwNwJiTnNaNjEWcSZ9gqMc4RJ4mzPii&#10;aNTvDsknA168fOl8PltLqM11fOgMVc6j9mtov7a10Uu9UaxgbBo/4SS4X4xMERLRwCft5cpsvXnl&#10;5M0cR+LxnAMbs8C2uyOyAFpCCn67GsZSRIh+azS6hflBFA2fk3r40IrfvXE648nOnxQ2VMIg8zw/&#10;QVmDjHO33FUSFO+/E6yGV43tAcLp3vp+/9H1Pk8qbwFYXXwYcBtQzZ28ez5zbgWtzz41/N8G5pHD&#10;LslJ4obUq492YBdguKXt0TO0gUP1GrbBeqV0kPz2tRm6CR1HUh781fzD52PcNEng7LXohrMAKHHP&#10;PVCoyonJExAatS9y+9uXLsoI2kJ49FTgj3MKmYfeAWfM9zFJfkZEcQtLpzn8yuzC/J3RTwdYzQUq&#10;7M+8XAPRaNLIkrV+IXvg/w2xYEx+sFG4eq6z/Jbobhn5IQVI/4nlDboqmcJSqF6jjKQNgUAxtCua&#10;KWF3UIoaaF8Ew/4w0h+86Z9H7TwpY66UcIpTRglRXt1qrwQNy3d0PERPXtH1/ihMgC+Fpz4/kNSR&#10;JJeDJE9RjSMoXOUpNfyr3m6t1oZQVOqIAjpfd19evqGUcVn7MfDuxynQB8xvNTAVwyyqaR0tR5ny&#10;h7j2zRdDmSbZnTp94EJwJWaezmDwGpBTQTFhDPwyWmCAffGyZ8KV01F2cbipuEmqhQ3pVYDWgXN+&#10;EK3j+Z33X5mrOdTsb59ydpk04RJ/SYb2oUPRfXu8oiMdLCHH0NjB16HzEL4QWtmvjLN1Wo7cfD8T&#10;nM6LB2CKYtc+nIoLAyFQo5lb4CRvpH4dUkY64PuPWwL/KRRTKq4qGAvO8Bi4haHdtWEEB6K1PJxj&#10;jTp7IHCYBKGjESgWBMYhphF+DagaKbb3/XRGxi+n85IEiX2rXBq5OkHTR5a5TgTxRuzpXX7Y7w51&#10;9pHafS8BZ5WsEt6cCCemQXijkbJw0jibGh8hcPhOXNfyp7VfNa4uMQrv6qzw95BPpOnqLMvS9HiT&#10;ptunuruv+qbvq1r7Y/n075ct5kiJa73ILeST5IrYUMEkg1rxUh45/P7loOYxZ7V8zqP1XyUlI3mf&#10;RkImmpfFY9/3RS7tzQOhfZV0BSV95ABp5+RjDCUL+M+jqJj0lMGl76J4DJg5C6PzBaAWKgIVFERG&#10;Th+hD2bRjrGRFcJdlPT8byTPMY3tVdSm+fJeRjEiQOZsL15yxv7afK2EZ1+CRgXpOk3s2JkwPYV+&#10;EMEu5ijqlKSO7b4TaGVpKgjyHviAgiyJtOHLQLpDYYJC1+gANA+ueEVgYQIvRRzxL5UsWDzrmGQi&#10;HQJ4n8hbET1GXxW9FA68MzvoWrUR5nrIZp+TbnkP0S68MgJ0aYeloWJJDbeHMAGTx2x+ad8T4B8p&#10;NKEY9YmuiImMEdGPFZZ4PlWaSB5PtoKwLtwBphNvGLTt+Nnnl/3rkBUhhRNtkU1nXHhi/9BiqSyl&#10;Y0ZdqPJhIGpu66TlY1rBQC9Ngy+BnWRX6Ee2fHJmg8XlqQ2fQbdc1r01XI0k5myK6OpYgACiQ3+4&#10;3Un1GtbIExPv90cm07lE/XFfSnhA5D1ZB9H5fluVBCrCkE3edNgFACwbhMioBPVTx2K2hPRfntaK&#10;KoVQ0GJWiYR128E5VItQae91QwWNo/W8IvexuSWjnWsh7eiLQW4RiBoeGJqxslMXDzS9I+x9ouWy&#10;WHI3OBjYfb2vpwb1a6GWHTslFADKR7qsVnOsGjgBnN1qYNeCNFrL+YtC9mxNZqnyVp88Ie8MwRoY&#10;ldRmFMtAwjcC/R/8m62ZrWJYfhqxHUF5RrRYBWMwbPL7OSmBXwMvUttdk5wzcE0lmLuHIey9BWT3&#10;VdWlajxSnamn0dnjPOhvnyh5PpQQmVbIRrZCFse9Flz1Y+/j37u3Ltvq23i3I1ZAfcGNSacha1Nk&#10;Tl2cCJrTm/KrkOHdgu43EjR19H122PdCbC5W9jlpWb8b7iUDvTcnJj8gmCeNUWODKM2Ugp3PvFn6&#10;sGlrpzunTBT+nvnvAsljuz4WSEE4pWIcxXhlQyFoPNLdXxErxhxKJh9+79ZIi2ZRfnn8FDIyJcuy&#10;+KXNuaGs3sRAbnpCaF603QnF0PBz/lxXlBT/qLeA9hufNfgqWWpKwlKkFu4M8sjVs1NsvXrm20wn&#10;TnRvWPJvy9QAyc9tnzhVbtJKSAJCm0xRozghZE4NhUGDrvRWW7z1+jtC9Zz/gY6nrXLL5W8ex51Q&#10;eBcTzjCcaLBeJQXy6WsngZwGlObj6POfUO09D8UWASf0lP1a54VO/5DozAiW33dJRFih7fHFcZkS&#10;PyPHUM1w55BaOFZvMr4+fkuFeg6v9wFkf9Flj8kKhVFCBloQSGuzqf4ALArJl2Z/GA8vy77o/Vo5&#10;OyP1aQ/LN0NYb87afHqf8qEmdCkQy7Gaq0mgLoWniXx3+KI4g7rBhDVC/6KgYCyqzqvLfQYdSn8W&#10;rTHP9hvGck7k/iAHIBeB1mYp8LuUauYgXKKoXLr3d4P12MuDojhhH+VZuUmvlOYl3gvs/A8j4ib9&#10;HocUrAOO+kll96CODsv0Bv4lY261CeOT2hgxf5AQMWFrjmfQkvX5dsYz8bygKqwm1MYTIORJS/nV&#10;SsyXx070VHU3FVQVkxolvyzQc/X890lNIelb4iUoxrOuemv7tn095TP8OshUvFHNaMnkY1IhsRHf&#10;27u4ZDqQRYQsSr4emDIb/lj2lDF22NO7sixzSkb+bqLNVy6KLSH7SXTJGUkSLj2sGjgv4qyxvgC7&#10;b5g3Yv7oG+MvC07Y0FkdQ86/uA188XUA/MUZqdT9NTl2djNYTIKcTMqxKD0Dv5JP0zQ2Ccecnote&#10;l5YwJjLF/1ukXbE/EDYeGCPCsb8KtUga2HJS6KoIhoB6PYytXGckMzZ4+eWoVASoU3FIqfU1bFXd&#10;ot34sXNAPoa64cM9UbOxKB0eYcIxAlXEl8FEviSYK+pAZ0trRZ+YBMkXdBMPr94E6EywTY/BmCY5&#10;XS8fejKuSGf5dNQlp2kTbmbXTFz2zWLYCFKCyMR0Nc3V+ehamMYEBVlfDqjzSW3f6/Eq6GrJr/Do&#10;Hsb369FRNj2e4N26mFgsJivnruJcnTSqRYN0hkTirGeEX1MvAbBD7zMlqG88IbMGT4Tl61vxMaQ5&#10;O3kytELKmT+knQlXh+Zcvc9Kc13WZk0aLiB+xqrI7+eyrJsnr11ayiVwJvLx57/B3LUujroWzZzc&#10;hfjAsKiSoiYA2Gyq8GHG8RJPAXiJgvduFWatdTxcuPOoGeEQ5l+Kiq32rSEUzPFryA0SexN70gyn&#10;aN703F4PuYu0FrEKzC1L4v52GLW2h0sDc6QiK41N7yOZxgPYMmSvKmz76A/jWo/uJRhU6cvz8UTR&#10;ZBUc1ttM0UZRXdGcPIAc7xhhhJZNBbUAxFNLKHqwFl4YpsKyu574QGrF20qWLh/ZVPoxfDgxnFM8&#10;xMRcC/tVJmU3XkppgZ3OShTaB97QpU/ez6WKQcVON43j0/3/XhtKanJO0RRvr7o5ZAMgQhBGE1FL&#10;T8OmfEEEg/EYUK7pLzohhcSOhToOfVOWeVkW7bC4PvdCcMuMOkd6akqIv4Vmcxeb9Bj8PAgvrfUR&#10;va3V6vGsqHTPJ0BPVhgzN8U4zxV/OoidbJ+LMrRg18WG5gXMcY5jllU/brkBSYymPEPFWyv67fZN&#10;HxwjZKoKy8xwxvEP3kmNBXpb6sKgJo7J8iIuCVxCcrVqtqupeD9juq1BpmoTY5RTbAJtuYQju/As&#10;eBXLt7elPFXC8xGaHdU11ish7lkEOVr+kH6jU3HccfEwi3Zy5dobmZvJ0+M/hnzmVysdfSQ0jQbK&#10;V/E5g4vKIbPdt7JOjuh37EDLpFu96rs6pj5lncNJZDcmlH9f3JvQQBS6zKrGw+Q88CNI/eMSM+IJ&#10;rtjshhpOHu8LDp4xwoNSSnj/MRc6eFlLa1kBRAMllrll3HV2/JvfevQcad/OkO3d2NyWnKONLqBh&#10;zu6IjCtjPpcv2AMpdSqUiQlycGrlCWgCU61kz0FX5pK5EwPV1C/dGaN2ac95FwkgWDjDKFydjB4+&#10;Q/vzLLh0DIRbA3aHgGxO9W6YW+ytL/Pk1p90oxo+ksemY7OS1G5VX8TV3kkG9IcmvU9rxNfSwA3D&#10;3Zk3fDxPXmtIGpTVgakc2/atf8uZW1hxgpWEBefXatInA0aldULXpd4dHcoh+rqGaMNJM6ht8H4Z&#10;DMTXmyW/z/3B+fajxC7cRbETlJ8//ymikCCCNvBTsfVYEsMvXQ80ZhXzSF3y9XVkUFN4pSPzxukx&#10;4urJ0czAcOR3F69n21lRw3yW58Bd3TsiZqZAnAXmct9eNiowmSNizenfXwdx5qfWx1LXhcWfxDvm&#10;ySetUg+r1x5nKaZ25JzpWau6l5qSHkWXae3A3WFz6uolOCeQJUdjZDhEEnDHRMMTN6KOiqmXwn+E&#10;f5X2IBtvHHMSaQF0t0oLcUiKzrd/x58bg11bud5aj2TInHo+VznbIS93jzAntbN6N22Yz5Uwrb12&#10;QcNRBVmHGPwWYtLUmDHTUW8fImyjorKLcJRTpHY4+wbwcin/PJsdBgK2e2aDnoGvrCbJT9zLSznb&#10;9ZQVeBY7ywwgXODUbSlYmalb07tHbKxPA0XnnB3Lw56wR377ngzj6Y44B3yh1XeD27tBJdz1Ja7A&#10;tnzdO0IQMCM+rGnqBcdZsQyLxmnA3w7hZ4z9jOadQerQVfSd1cd37Fe2XmXLtpodWyIjTRUbfxJA&#10;Peu5C8dhgppf4iFwBbcaVzeMYKWVs30JMPM9AXBc/+yTlgWcEfI37/h3TEP1wne4tJDYLyoWR1C3&#10;DEyk2z5usyOUcsqqt0nZkn2aHKbbzXIFFYd7VSViAHrJH+O2XH31iIXIjeWbmdEWYGuOVzRW/onA&#10;a+D6PP0buOoCR6gRju4AdOolr6VYJitKRM8L4CjLQ89IB0Wy1SchUOyBwz5Vh9Svrm6k02ucG1ud&#10;1n9ejGlxKNPTWlegwiMdcCH5Tw3pZPgamBhamOUJQdNAyJY05gThIFVPWSFcoAsD4uynw7YjZhqh&#10;62HFQWs6ziGbtiiOT+sQRwngsY1eFAN+itJGHfjy2RHnEviUF5EEo3oNbcFGHNi6C3HSri/+Lmry&#10;vhxKdWTyE6KvU89COHacAzoVj/T45+YX/ladQCf16GOZdaYUwY6V8AnWHmM/zKSKM77QErWPUH6M&#10;hes4mAoqAXATj5Cyalg4tC6B9z7zp1kxi5OntKZTIGPMz5cAmNnje57mLjb7WKT2LLQzALyagqoW&#10;WJM8Xlc7cDFQlR9gLkUO3Xy02qbjzxWs0I3e+ozQYyGZ2mpCDg1tKAiTUF1ARPEpCdP5H67MmtMQ&#10;jxA20tTfVUD3EKrDXKefMbb31qE+GGpKhNoFDG2X5brzafSUPEQ2UbvV9PBCjhxWoiMKqH+qsj4u&#10;/WeGwlX5dN6hBSY1loPNKhtXAgWUS0nDwCZDL61udgFaXKFNUoTeIlFj+Sz7W71YAkvoGA66uWl7&#10;TozEflM4AgC1Vl2C7mG+dL0zsx46j4X5pF6YVWAN7KXGwnC9wgKuSj1rif0AQkYHQSU3ldyofq9r&#10;fHj8fkUe8lu6lV422LFgG+2lUWb2qkK2IrfmpGm585sZWztaMcAuGltX+CzAzkg0VCaKYeDez2+J&#10;PckTbP2d4PKdMyf5N0qMjDlsID0ps3ljQjFmhyI5rgWn611z+INU2bMf1e9tr82MdO7s8+qM1HyQ&#10;zLSbcV4EW9sd/LB5MVOHOL1nYpmbQBxXzopmRk0pQ1W/n0lY49HoQVhnOH9KwAk+uWnwtvmuoxlQ&#10;mGepDAtbYMssPfhm/klNIRsWxSlmy1cY9geui3BWS965Xx2T33A7ccvWnQjinQhF2vvu/CgyhtoN&#10;WW9Gew4ubwQeYze3vTZGSeEsnhI2fCl/ZGP7etF2NALnzvxtQJiZ1Y1jrh6GIM4bE/ADi08+Zzta&#10;gXsC4pNuMEQEhLC+d1S2TIXSQTLhbrwQ1s8np4S9rivIRIvX9LUfsKjP3HltCJzpXB8H4gwIgGJx&#10;E9x/VaPQoha/uEwQJjVu4gLTWNjhnSlYT56t70wr9zv9qGfeYeGmfnIuNgwwcCrk7oOylo5/B4jT&#10;+bxyk2Ulw7WD3CDU0c4jjykVTIvl142+f6puidO33DvESI0SQmdCKwA7gAEniq+NYBnjShj9Y/4D&#10;qS86X6PMQLjj2zw03xHmxshaebLOHNaD4HnI7BNpJM6g79jLkTUPUA9GXj732JPAsqhhG+m0Pgxz&#10;cXB7kaeN4C44k0ZvkYCFTNwRX+kkmL2KNy3L5+EjOGuQr5gjO7DpENp5KHCjW+z7fe004Ff0IT5L&#10;tcYhpY3Zma2uRSLTkpBjgdQo7jRTJWYw2/HRkZ0YXuABPbXFE1id5AIap1Au0NqUjsgc5tDzsSCk&#10;rP1e9OP7yV2FymNcetT8YeaK5E+RmuJBlxbu5F8zavKP7arD1lEBImB+lCEJFIa5FPtUMVw3Ebpq&#10;ixUR2VoQOWKHHBq3WdlDq96QegdFh0Y2sZHkz4rGLSHLRw1SIURmiSWWUvpVPj8aVp/aK9ugE0XU&#10;qMzvAHDy1OaQ+4IBfkd9WOMooCVJOJyNhxgpIuqMRG4wdkACtGsqkOZhLIAMuqrN9X3WE6ocEl0+&#10;/n1rFWKMuiQTjMTcrjV9tnv/bmYxLS2q1fqibqJIbpgAym9r6AStKExDykX+5xdqqemk9nvA3UKD&#10;h5hXzntwTMO19hC/4I5bawHACy1lRUvzzf5v7d/I+hwqpua7vqqzrB7a4o4bm+VRipBZHkxhPsDN&#10;zYhvgihlQ54Arlw0mXhTG+ZBU/lwitQoi2oh/gGw83npGBLUeqRxITqKxkF8AHxfmRF2geR98C//&#10;1AoezCpzbCjcjv9Hbno6MeSwzLKnoSl2TSU30ciJgg/QlTCtqVxVcbYb+E465WSfVM9Egww3D9ae&#10;R9WbozASIaDIIViNEjPDHOgulgiIHKKVfLkW65XutZMaIiHTIowmIcZIv4Em818o0tRQcWu2YaVV&#10;7pHAAQPmYXNO9qastGmky15tnhHDY+wLy9YBZtGw/G56s7zh1Fx2quqUVYit0VGZz0qYFPsyqYFe&#10;uqWzvc2ZUdKMaxmOB9M+6qYRZXLQANU/fsImuPFARkK4/s3k4XhB0aSVziDXeNntMgglxL5ajMQI&#10;lop8g1lSwy5dDifBq9SyJ5K8LZBuDXvIR7Z3sQRUVNbKkFCbW5I+FaczSH/Fl7NowzAi2ht6wAt9&#10;5UFk+Hi/SznLHfNmizl8tkuBw0yBoO5au8nT8hJxl73gXCGRtOwxdw9vJU46y24STm9iMB4Cq4el&#10;RcTXKTUtDis6tEMb3Kn/jKnQrFs54v4pMr27yVo7V8VddQuZEFXOWdMcfOzc4CK/MMAQZt7T8FEx&#10;jeN9F1e/ip6Ipx+Bk9RTXjWFgyfh1LfuHAEYWyc0zBpGqrt7e/pgdddSj4F5mFa2gZXHXmjWMkfH&#10;34Rf+mehGz0Spp1Ww/JKTsY2R3OXC1G/esIUEqK2K+rvDI4gEZfvQXOWagQ0QS1K+gahtPewqDWr&#10;hz6bMwCrMMwa+Bggd69Yw4Q4tGrMac0l6D20VYxs77oA54VN+dBoNocnq6d3mhpd0jMtPPl3XuPC&#10;5UTMM2ZdMXA2twvOFhQXPwAXkvy6UiPpnGwo0M42NSmo07c4QjwqYdoXPGQ1nzmIlGVrDHU1yFzG&#10;A59Cm8UFTpPq8JEipnkgSLUw1XJAELOihHCbkt/XdYw8G2mBIcwi8WJpHosTrBXgOnFxCSwEXZFj&#10;qG4/K14XUH0MzPjGH24uMS9cdLNEMHkvLTsUB/APuVoNwlpoJvh5/RRhBfNIyD6o1aqkB1fcv1Bj&#10;5LXhGHYEGR94yAuCgFx50M4f0AVoCnwsHqjWGy8lskbJtAGYbO8orW9WzLvS27Yqbpaqz27E36FL&#10;mp/SQc05pLNB1BSFT2cwW5LA2FJM3khlSxwwrNvks5MfEVMwV20UA8SAgk3winDNSVQYqJJaiDX5&#10;tToJR6Gfu4BdGL0hSutBO1WC/kcNT0qJu+mWCCbZgwQROWX8u8aQIluO3ZrVEf7q1VE2Vd5dfu9r&#10;0pFCqbaTcbbR0BNGSjwYaiDlbTKAu0LqvDZUxbF8irWA2TF5G5x0HKZ9h9hEl6gd6wluqw1XGM5h&#10;y8WHsAS5MLzTDFDNsmt9aLErhLXSIiShBJdLuSKMIwRnYwLGjNZ1Q3PH64ug2walLyGwDePeSB1b&#10;EA2TupwtkSHop8bKnhnO4t2+1ZMgjNTowxzQEPWWq7JPZVLshS1b21Kaze08EOBDKzpCH1aF0US/&#10;pINEcp+nO/5lFnwf5gvTKcDxNQ+cWsXnnOJDeFTLm15WyVEsj0LTQs7rE9LfQD+1jdDRSla4siJz&#10;/yMGyth6TBNlxbKJUcIO9QPcqtd6zZrTMPlIq0hdJbojR0n421oxa8ROX+aa+S8OIR0YF1vgkvt8&#10;8iKcnLqyjWAO5FvxK7EaAm9bh+qac8sAtXnqS6TrsoobQLNjSxl9w2c4ObCzCZh4m+WjtN8OPdfO&#10;Ks7uvLGcDe8Wh8xgu9fkEU+Xsqfas1HtBoXW+5p0nNSmC9FrnvcHlw4bsVpBwhKXZlxqgNsMaGvs&#10;1lBOo4P0vsnJQSxLWms1TksPJsTSakeAwCOn3GMWpLhR7+8TNuoNebyNLGEFg0mfZWWVPlU9KUtQ&#10;uo8piJJ0IrTpi6FOOQMdh/oo2lX9Lad91rPpHf4vQP5JKkEtyCN7dTubLm1wO0lrwCslOD8CdBCh&#10;mPMf59uqTMBbq8OgAT9SmtVVkW/IpNpKi1a3yHhOrBbmwCw7u/lgvO4In3d6obNQGRSd9dRnI2zk&#10;6oskB/YuyzzfcQk4dM/5YU/4J4eRZGnaPoOnn/IG7nJxVBL/mA/X+M5ortvxs6Zd89ZJpeyVHLx9&#10;rdbUDGEVrQFVTkyBJxF93HJi879ErGv/aKmBhM62e8xFAWFCbsvmbagDnv6dnoEO2xrYDMSIO0sc&#10;jkHxZgGAWKNHwQICbPgB7aMlTqYL4GUockpo2XaSF/LH/SANUNWOrJMqqAw2c7W6nZw4x3I+2mpa&#10;AyqqSQmyOW3EBraypORVsFCqg1QpHxhOYd5mNBuCMDtg5rMBIDbVCkRtO8A/dbH3agwNyKj6sVGb&#10;u8MPSTI+6wgh3jH8HIeUqgVW/L4zZ97KY9cY8BquF7C0l4njLFpzpI/khxh0cFZzPuG0T5OaCR8h&#10;RIu6hk4kf53P7DCMqyVMBquiGwaPI+04xUqdQWI1sSMX1bI93ppdP5ZA4qILZBwKjL1WV+DxKFFR&#10;toYLc0o6W8s6ZsNoGBKvpDUgo8Le67gI1EepQGcIvd21+sC9ldCF2SK0thG9M5ongGrUs1eTHCa5&#10;tC64jKbuPAhhOuy0lQ6bG5H4kTcX4oMmhRLaXimQOcz3vNMwkWjeVKesKUArBvFes5tjMJ4DTcMw&#10;31qF+VxaW1uOE8loM1DGcEkYOdjwgdbx55+O10QG/ZS3jl/VQOui5qKB6YPtTFc1JR/Gw3gA0u+a&#10;doDqa1pzQGjvTBK3m0Z/BvRjww21puCZtLb+8oqgjSs2Z+A0xN7En2p9wts8tAHIFTBA2hMwSZ2N&#10;uGEEaO0jzbrXqu0fm6Lg2lLOh4HS27J4G14yw45C0+vanl/C8VD0bXX/UtdZlnEFVl4ShNEQw7S2&#10;tX/OpLW9nHTvNlOF9H1VdfUxagshiFxT2b/hzR0j2VgjhF7adHzQwnABpo/hzp6CDlKqQpg+jtu6&#10;G8xAgWIrwF81z+095xXjPXRXLQ0b4llH664q6J4zLwr+jUVhDfsyzV6Gx5KOExsZ2ZT9/+KLuPBB&#10;y8eaVki8ytm2twNQpMv5dBImXSBfLccs6pRLKS5cBq741C/nrYoSxuwyi6ADW77hBK3FsdiEtqo3&#10;k1Xlf7yj7Z6O1E25rrcHm2XkYrxXKrWBLNkrH2tvIMANR4AVTfw6rPrFoHbS8V57g3cCWaFGqWXv&#10;46ge1EXYOw7to9JnE3nQAa0FWtdQMNf32+DoP6ZhZAW/yfqScPsQzK68kLqBGDZxlg8+tEpACU68&#10;RJWxFFoMm5doFuuTaOnPv9RLDeMjuim8IMky9DrvbyJSsAGKEK2zfGIkD6lufZio5Zx9fWy5XcM1&#10;wul94vOBbPZcP5ixrHrvNClfUwbbzAQ8JeJ4IBQldVpDyyjKHMWpcIzFQQ1MuIQN6o9P6zrnZI6L&#10;vfA0qJqdOHYItpKfYQj4tFbs6dI68kgH5hLHsA9h23ju49qpMeOkJXCzWL1ahmaGsDsEtQ73N+0n&#10;EilrrhFWds3+ug5kBhsP+7KaZbLP4KdZad+x84h9UkU8NghGhgRbZ1ARP2+Mm6zyJ8NWfpO6RTLL&#10;NQd3aFrGNCZLayOQ+8nZ0RYC53caWDnuhyR1M5ZeqnJ/GNmB5AuuG58w+gx65/Ou0zkbC1AaOW9d&#10;9GFpEeheaUIcvcwM5vDKyW/z3KH+HCfUa/65fq6qv9mRhbQdhUFcMSvbP+iepkPpn0DzxGk+vcPK&#10;2LzO7u+3TRPKpfX21V2eQzAWX7hwOReM049597JDJoJggDw5donyt+KYH+CJLtLGhFHcQbIwoSox&#10;jEVMrGOoZXGu8VKncVkZCPKlQnfkqjdF/vqIGnJ0Pm8dtSQGPU31lhiMmoYPBCpAaUE8yZlOkeE4&#10;ywau/a1QCNoZV8fmH+TjShhpsgzLbAM+b4bPB+Bzvzp7R2XqvgPIjsj6O8IXBWiez9ZaiehcNTV2&#10;eJUD0QiAP34DiSWsH4A0pg1c1sJrrdMGtu0NsePaNAGj26qserOK1iIVS4NuOKu0Bdn8vM0K1btj&#10;wO9ZEDeKjxQyMtC5T1oRVfrsDVYdEmFkJg6V3TzGuVEWMWnNDOQKjHi88RiHbKgqJGhNXlvgBwqG&#10;xCtobSMLEjmffapPXM6p/mRBL/MzLfXSgnynIgrqSxptkXj0EWHjk9CCxqRqZvksfI6gfMpWc+A9&#10;lO0ZzWChnSQWw/7BI7eRN3Fam8Uxln9pkHpXcLn0ImJS4uMi2eo2hakNUgDSlnHtQnNUngN1gSef&#10;VynYZl39H8yW7HX55D3dI6u11LzlaosiWo7C4aAX6uz5Mip98GIBk7V5Kg8CV/MByF0XhLdTLIlN&#10;xtUi+AQQo7YQ8khuCn6aLSWKMTzbb7PAMAj6wUvbbBXe1A1RZcsWgh3yFim6Q/Ye9o3w9V+Tu9Nu&#10;gWgRA37LdQLbqdEIkE64IulZVorEDt5wpDnEqA0RRb5gKrmhAi8eZENMKqJC6RYPjUH3IjjzHZgq&#10;86jjYm1VQ+BUL47nqL5I2X3Qtp9PKAzzpAVaZzP9jglXHP+00/WJ/+Gdw6VNUlnZ28GR5SoknJZ8&#10;Ys6cThIpGWnpj9Vos6sXoW0pv8rKDKZLuHTXBuimnZU2/w7QhQoWKnCLw0g8XKLHh1Hc4omOs+0F&#10;L+rOnB58xVNfg+POoV46423IKEE9UPpg6NRXfyLye690SuvbL1dRRNsLsGgS/TJb21xiJ9XCqWv2&#10;aUutHDTTxwT2PFlYR985jWHxaQ/SWwaNdqv6Zm4Ne7VUG8lvlAb1dwGtOkr9NDTpcM2VGVA65B7H&#10;kMQakRrW8nMHn2MHdlmhsCy6zBrk3Vgim7O7EYUPKp2KqgwooKFbc8M1tPQDOjkTtoosa4zVYs2A&#10;CBjh4aW3YiAX35MzhLJFVgx4J4xxxgvPfut4DhLRwBwj5i38AoF0U6NIQitl45h0Iwqn+4DNHY7a&#10;aky2HRVUDvlbayTzZ/jg9NP8ehL6KXHGxhWynE7DPkoO9Kj5tuPmZ8ADansWF+oAY/zO6foS6KBd&#10;JoGGsnH5JNMFxaryZmirYLbqvpufct4+2OUkzWIlWTTIOhNdwOxqiLCYsS0BdgsE4F42HXcgsKFg&#10;N/Mi2u1ipzjCtMmaTxK+2sWBdsvCbZUe1rXs8Z2WVOamz6vEpZLanVOFo7WzN/fmwgzavbwKuokv&#10;weFxP3XnsqoN4XiPQsqjvwfIJcoSjCbiMoJ1S1m0hhd5w/h/b2rV1XFLySUPAV1UFL8+4qKGaGSV&#10;DIqCJM+xRSkAnSuWhOIprTOs1I3Y6f2UDimDW36c3VI2RdwR/iEYrwlOrjrOKhVw4Io/glTaB/Oo&#10;x0DaV7iUnsZWtHlnTg4w+g9veJ9HD6kC8KeewdaIZ+ahsMLdPO3dVg+5+/GsSonAxkhcVAzR5dYQ&#10;zBUi8VugCA2mKUPFkQne1Y0yjVODEdivDaskDEGuNsyh2Ste4nnr4J9jn3v8dwJG9j36vfBCMv4I&#10;6qnmsWdYo0l1tZ930/STbI1E+1YN7BCQUbxluOWymYbWynFsuhKOzw3gF04pWJq2QpIsGpHlYrvb&#10;HBBV8GlyCoZ5PD7zdsP5KpOZB/fevIyway2Ckmiyr2mnudcG1DC3VqQBigxw0sixNDeX0bnM8rMt&#10;f+FAkjgfqWVrU7QpFExJ9smRRu4Vh0nnci0/f1WYkdB0x6PAES1TPmr73YlVR8JuKiBJLNfAdYmo&#10;VhnmvD8A0+Mm7iOhUDGc2Jpg2btStI/UFokS6PMsne0JXwMjqEu0d8X3Cs3rdpnB9jWyhS1KKCqx&#10;qqW2jGc0G9SVWZnk8cEqHGU5MVq1dEybkhT0cZgVZtUAcxFtzofUQJNZ3RPCH6RC7kN+bLVwOhM2&#10;x8hmJ8ycQjNmrc1yN5th0REnj4YwMdJ5sD6sfVgh8O6jmtlYcmrRl+VJlqRJ+na4PZTHrmpISwZJ&#10;L/2MdqNuJz4WL2tZKjgl3KiBydETOtVpeQiXXFkB68/SLowZ+egsmbYyP7qfjfAupCzwm9gxqMJX&#10;zPBkaRmsjybKIlnowkN39uNOZ1NajoXAel9xNX1XsnzqSb6foEIFJTcTJD4TdstIAef8E7Ih03jY&#10;5z8g8Wxi413OaFGSeZ2y9TAdUtbXnIXmjubCss6cje9CdMEpSejlMqwrfFaDmYN5O8z0Jfj2apOR&#10;s5PSHoHQ4dp/jfyY96wtCGypEW+LQybXGZJ0SoBTr2zIGbASVthfVthpBEiDCOwLbA7h23aB6yKF&#10;FvYILGPj4/IlcFYqYKtnGG6ReSz2FgRLULcP6gWHiH3oEGQjqY6en52o+r4Am5LXs6c5mUIuWkS5&#10;wLdz+rfIRvD8m4tAsXm/WodPaksM1DjUOvzpvIgP9oPoR5UqtiMMeVf1y5YO81mEXZudg2gUArMX&#10;NzyYUOO1BDssgveLAuX4uJu25+lv5gNMFftzk3IOmPnn7pEWmhkiSP4VfOLnGJyOHEZgJV81O2fg&#10;KbQUYFoGRYJDbPckPfV3JdDl2AOghCuCudAGMDhSKxIdNvJOonKqxFsS8F5wwS2WqxkTnsUyCKiy&#10;be2e9u54CCywy8njYQU0JR1Ru1yeYg5cXNAaLp1e8wxS851znhlq6Y1rQDmKttNC+xPRNRlRJP6Z&#10;9fgnZwFniLmpT08Bx5qrq4RTD46GoZx8KJMfuxo7+/Nax+sDS4hlM6Rec6CH5y4XOUaiesGBSu5J&#10;e1EsDLzd/YQnjHNu4HlAThd3J2rQmlYGmkQkQwL2ewGcRqHyVquxsfe/V8Seiy0oSqHgVsDHo+Kx&#10;oumzk/iJ8y8oBKLFr0RAb5urwHSWvwcWttXA1SNaOMlJIuzlGpyFKTLCkrEPWDk/WWMkCJQCUQmj&#10;PKCyoRu7A4HJ6GdnKJvZUeC8Qx34AwWtWUEg2Js2sNl2/HsKLlKrgZXOdNRDjpth4bYnJhb4gPTO&#10;8b3+GYRrgVhtcJ1NGogXvaHf4h7Mkjkgde4dL7NIWGsArVO4qRjoroXVMihYz4Cz86UJu/0VXOrG&#10;q3NQPCHV3sELgIvSvwQbhiePN3ccb/BMeejzERuBfilaAPxG5q4d8rsNPXuDYRCuObU0TbyvAg0E&#10;vDpMrfOJLoEs/iORzg435oOh/gosNW6W4zU43QxVVE7o9OMnHSDccamaF4Jbhuw1boh6xA0LEeo2&#10;3GHxc/EDd3Oekucwidca15nj1Td3N46lY1g2VND0ZsXpd+egclfXXVg4zlgnDQxK445U5LSg1Shx&#10;y3LPwefKJs+hg9wcAIcBvFG72MtxEbZeTVCdp+XBVwRmjsDs4A7HxRatgaM6tk4Kokv42uMPzzRD&#10;UqT1cjzDZYN/IXCCPQAdem/htd9npdQrK11P7vFEF8G9J8H+C/VXwpQCU/Czl3Z62SCeihzfvvLL&#10;UPne2XJe/3Ym1pwr/ALeyPL7CIijjhVmwnt8PFN2/NbL1vS+wIhuOviVuJlt36pGN1dszum2nbP0&#10;5pDecBl+umNGQkoDborCjF1B4h388Y/tWfvV8DQIQIF1o/gS0s+aXH6iouSVsXoL0sebVIEPspT4&#10;i/720xjibLyGHt2QXGUOBGwSruCnPZsFqbNI/e0L8eDl+pSBHQwzgTWjtc5xshisU+I/AJmFPQB1&#10;MU6ksMcyG2QtZYHtCfmsnx9E6xdHpDMqzR7pckZK2cwfW3pD+G+jHWdNkkjf8omxidCyaJqmKCkU&#10;TCWlr5pwzFbZT4D11CgcqbNfLjDpsA5UjQEd2le9/gPQmCUDuMm6qv/RFH2lao3OsBU5R5+Pu8NM&#10;UB3ekeCe0dK0rydslg8Oftr/TFQjdIHD1lfDD8V+Hp4CzQIyKu0oaHzxxYZNAUJzheQ/lh8GzaXU&#10;zj/TTTNDGTKmMyicm/c1Kt94vEm7Jp+g/JDOF/dAYpLyvwBlS5IkjNQvD/352MdalT4N/S7fkPdJ&#10;pC5t7naxUxjEMvkfKdUxDLzN0eYG0PwrHahZaIfBOajJ+JtRWmCg42GuyIbQ4kopvxbdeLIGwwJa&#10;wvyU8t8GKSwuy8V2efMhofPfQ3aptG25lvqpNtbnI+259J7eCc2Lvh06KFG7zdKs66FaEjOKwL+J&#10;kgUOvTuBjB7M4ZC/PY5pNjzucrrhSxDLm3aozyw1/plo4TyHM8QBZe+/OUv/1mhpwfW9U0eAc2Q5&#10;+9fjAd8QVQ5yjBR1OKEFXDn869/BQvwmeGrz8QBlf2FFqV4HjqpvSkoIKSrnCOIrPgtpfd824uye&#10;H29V7MyxK6644oorrrjiCo0k+T/T1WUgh6VqZwAAAABJRU5ErkJgglBLAwQUAAYACAAAACEAt8/9&#10;3+AAAAALAQAADwAAAGRycy9kb3ducmV2LnhtbEyPQU/CQBCF7yb+h82YeINtUQRqt4QQ9URMBBPj&#10;bWiHtqE723SXtvx7x5Oe5k3elzdv0vVoG9VT52vHBuJpBIo4d0XNpYHPw+tkCcoH5AIbx2TgSh7W&#10;2e1NiknhBv6gfh9KJSHsEzRQhdAmWvu8Iot+6lpi8U6usxhk7UpddDhIuG30LIqetMWa5UKFLW0r&#10;ys/7izXwNuCweYhf+t35tL1+H+bvX7uYjLm/GzfPoAKN4Q+G3/pSHTLpdHQXLrxqDEzi+eJRWFGL&#10;pQhBViuZR0Fn4ugs1f9/yH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Vfw6ek0DAAB6BwAADgAAAAAAAAAAAAAAAAA6AgAAZHJzL2Uyb0RvYy54bWxQSwECLQAK&#10;AAAAAAAAACEAMG+tnWU+AABlPgAAFAAAAAAAAAAAAAAAAACzBQAAZHJzL21lZGlhL2ltYWdlMS5w&#10;bmdQSwECLQAUAAYACAAAACEAt8/93+AAAAALAQAADwAAAAAAAAAAAAAAAABKRAAAZHJzL2Rvd25y&#10;ZXYueG1sUEsBAi0AFAAGAAgAAAAhAKomDr68AAAAIQEAABkAAAAAAAAAAAAAAAAAV0UAAGRycy9f&#10;cmVscy9lMm9Eb2MueG1sLnJlbHNQSwUGAAAAAAYABgB8AQAASkYAAAAA&#10;">
                      <v:shape id="Picture 590601916" o:spid="_x0000_s1027" type="#_x0000_t75" style="position:absolute;width:15087;height:14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5/QyQAAAOIAAAAPAAAAZHJzL2Rvd25yZXYueG1sRI/RasJA&#10;FETfC/2H5Rb6prspNGh0FUksiEVobT/gkr0mwezdkN2a1K/vCkIfh5k5wyzXo23FhXrfONaQTBUI&#10;4tKZhisN319vkxkIH5ANto5Jwy95WK8eH5aYGTfwJ12OoRIRwj5DDXUIXSalL2uy6KeuI47eyfUW&#10;Q5R9JU2PQ4TbVr4olUqLDceFGjvKayrPxx+rofjA2bjHa7FL7PZ92B5ylEWu9fPTuFmACDSG//C9&#10;vTMaXucqVck8SeF2Kd4BufoDAAD//wMAUEsBAi0AFAAGAAgAAAAhANvh9svuAAAAhQEAABMAAAAA&#10;AAAAAAAAAAAAAAAAAFtDb250ZW50X1R5cGVzXS54bWxQSwECLQAUAAYACAAAACEAWvQsW78AAAAV&#10;AQAACwAAAAAAAAAAAAAAAAAfAQAAX3JlbHMvLnJlbHNQSwECLQAUAAYACAAAACEAmwOf0MkAAADi&#10;AAAADwAAAAAAAAAAAAAAAAAHAgAAZHJzL2Rvd25yZXYueG1sUEsFBgAAAAADAAMAtwAAAP0CAAAA&#10;AA==&#10;">
                        <v:imagedata r:id="rId298" o:title=""/>
                      </v:shape>
                      <v:shape id="Straight Arrow Connector 14" o:spid="_x0000_s1028" type="#_x0000_t32" style="position:absolute;left:14744;top:11658;width:396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U14xwAAAOIAAAAPAAAAZHJzL2Rvd25yZXYueG1sRE/Pa8Iw&#10;FL4P/B/CE3YRTXVQYjWK6Abe3FTYjo/m2XZrXkqSaedfvxwGO358v5fr3rbiSj40jjVMJxkI4tKZ&#10;hisN59PLWIEIEdlg65g0/FCA9WrwsMTCuBu/0fUYK5FCOBSooY6xK6QMZU0Ww8R1xIm7OG8xJugr&#10;aTzeUrht5SzLcmmx4dRQY0fbmsqv47fVsPEjoo+9yj/LOHre5ff3Q/XKWj8O+80CRKQ+/ov/3Huj&#10;IZ+p6fxJqbQ5XUp3QK5+AQAA//8DAFBLAQItABQABgAIAAAAIQDb4fbL7gAAAIUBAAATAAAAAAAA&#10;AAAAAAAAAAAAAABbQ29udGVudF9UeXBlc10ueG1sUEsBAi0AFAAGAAgAAAAhAFr0LFu/AAAAFQEA&#10;AAsAAAAAAAAAAAAAAAAAHwEAAF9yZWxzLy5yZWxzUEsBAi0AFAAGAAgAAAAhAAJBTXjHAAAA4gAA&#10;AA8AAAAAAAAAAAAAAAAABwIAAGRycy9kb3ducmV2LnhtbFBLBQYAAAAAAwADALcAAAD7AgAAAAA=&#10;" strokecolor="#4472c4" strokeweight="2.25pt">
                        <v:stroke endarrow="block" joinstyle="miter"/>
                      </v:shape>
                    </v:group>
                  </w:pict>
                </mc:Fallback>
              </mc:AlternateContent>
            </w:r>
            <w:r w:rsidR="009A3045">
              <w:rPr>
                <w:rFonts w:ascii="Comic Sans MS" w:hAnsi="Comic Sans MS"/>
                <w:color w:val="7F7F7F" w:themeColor="text1" w:themeTint="80"/>
                <w:spacing w:val="40"/>
                <w:sz w:val="52"/>
                <w:szCs w:val="52"/>
              </w:rPr>
              <w:t>b</w:t>
            </w:r>
            <w:r w:rsidR="009A3045">
              <w:rPr>
                <w:rFonts w:ascii="Comic Sans MS" w:hAnsi="Comic Sans MS"/>
                <w:spacing w:val="40"/>
                <w:sz w:val="52"/>
                <w:szCs w:val="52"/>
              </w:rPr>
              <w:t>i</w:t>
            </w:r>
            <w:r w:rsidR="009A3045">
              <w:rPr>
                <w:rFonts w:ascii="Comic Sans MS" w:hAnsi="Comic Sans MS"/>
                <w:color w:val="7F7F7F" w:themeColor="text1" w:themeTint="80"/>
                <w:spacing w:val="40"/>
                <w:sz w:val="52"/>
                <w:szCs w:val="52"/>
              </w:rPr>
              <w:t>k</w:t>
            </w:r>
            <w:r w:rsidR="009A3045">
              <w:rPr>
                <w:rFonts w:ascii="Comic Sans MS" w:hAnsi="Comic Sans MS"/>
                <w:spacing w:val="40"/>
                <w:sz w:val="52"/>
                <w:szCs w:val="52"/>
              </w:rPr>
              <w:t>e</w:t>
            </w:r>
          </w:p>
        </w:tc>
        <w:tc>
          <w:tcPr>
            <w:tcW w:w="794" w:type="dxa"/>
            <w:shd w:val="clear" w:color="auto" w:fill="ECF3FA"/>
            <w:vAlign w:val="center"/>
          </w:tcPr>
          <w:p w14:paraId="1EC579F0" w14:textId="53D1BE51" w:rsidR="009A3045" w:rsidRPr="00953498" w:rsidRDefault="00E41D29" w:rsidP="00556F2B">
            <w:pPr>
              <w:pStyle w:val="ListParagraph"/>
              <w:ind w:left="0" w:hanging="229"/>
              <w:jc w:val="center"/>
              <w:rPr>
                <w:rFonts w:ascii="Comic Sans MS" w:hAnsi="Comic Sans MS"/>
                <w:spacing w:val="40"/>
                <w:sz w:val="52"/>
                <w:szCs w:val="52"/>
              </w:rPr>
            </w:pPr>
            <w:r>
              <w:rPr>
                <w:rFonts w:ascii="Comic Sans MS" w:hAnsi="Comic Sans MS"/>
                <w:color w:val="595959" w:themeColor="text1" w:themeTint="A6"/>
                <w:spacing w:val="40"/>
                <w:sz w:val="52"/>
                <w:szCs w:val="52"/>
              </w:rPr>
              <w:t xml:space="preserve"> </w:t>
            </w:r>
            <w:r w:rsidRPr="00E41D29">
              <w:rPr>
                <w:rFonts w:ascii="Comic Sans MS" w:hAnsi="Comic Sans MS"/>
                <w:color w:val="595959" w:themeColor="text1" w:themeTint="A6"/>
                <w:spacing w:val="40"/>
                <w:sz w:val="52"/>
                <w:szCs w:val="52"/>
              </w:rPr>
              <w:t>b</w:t>
            </w:r>
          </w:p>
        </w:tc>
        <w:tc>
          <w:tcPr>
            <w:tcW w:w="794" w:type="dxa"/>
            <w:shd w:val="clear" w:color="auto" w:fill="FFFAEB"/>
          </w:tcPr>
          <w:p w14:paraId="18E3B9D1" w14:textId="54015C4F" w:rsidR="009A3045" w:rsidRPr="00E41D29" w:rsidRDefault="009A3045" w:rsidP="00556F2B">
            <w:pPr>
              <w:pStyle w:val="ListParagraph"/>
              <w:ind w:left="0" w:hanging="229"/>
              <w:jc w:val="center"/>
              <w:rPr>
                <w:rFonts w:ascii="Comic Sans MS" w:hAnsi="Comic Sans MS"/>
                <w:spacing w:val="40"/>
                <w:sz w:val="54"/>
                <w:szCs w:val="54"/>
              </w:rPr>
            </w:pPr>
            <w:r>
              <w:rPr>
                <w:rFonts w:ascii="Comic Sans MS" w:hAnsi="Comic Sans MS"/>
                <w:spacing w:val="40"/>
                <w:sz w:val="52"/>
                <w:szCs w:val="52"/>
              </w:rPr>
              <w:t xml:space="preserve"> </w:t>
            </w:r>
            <w:r w:rsidR="00E41D29" w:rsidRPr="00E41D29">
              <w:rPr>
                <w:rFonts w:ascii="Comic Sans MS" w:hAnsi="Comic Sans MS"/>
                <w:spacing w:val="40"/>
                <w:sz w:val="54"/>
                <w:szCs w:val="54"/>
              </w:rPr>
              <w:t>i</w:t>
            </w:r>
          </w:p>
        </w:tc>
        <w:tc>
          <w:tcPr>
            <w:tcW w:w="794" w:type="dxa"/>
            <w:shd w:val="clear" w:color="auto" w:fill="ECF3FA"/>
          </w:tcPr>
          <w:p w14:paraId="735C414B" w14:textId="4BE6354F" w:rsidR="009A3045" w:rsidRPr="00953498" w:rsidRDefault="009A3045" w:rsidP="00556F2B">
            <w:pPr>
              <w:pStyle w:val="ListParagraph"/>
              <w:ind w:left="0" w:hanging="229"/>
              <w:jc w:val="center"/>
              <w:rPr>
                <w:rFonts w:ascii="Comic Sans MS" w:hAnsi="Comic Sans MS"/>
                <w:spacing w:val="40"/>
                <w:sz w:val="52"/>
                <w:szCs w:val="52"/>
              </w:rPr>
            </w:pPr>
            <w:r>
              <w:rPr>
                <w:rFonts w:ascii="Comic Sans MS" w:hAnsi="Comic Sans MS"/>
                <w:spacing w:val="40"/>
                <w:sz w:val="52"/>
                <w:szCs w:val="52"/>
              </w:rPr>
              <w:t xml:space="preserve"> </w:t>
            </w:r>
            <w:r w:rsidR="00E41D29" w:rsidRPr="00E41D29">
              <w:rPr>
                <w:rFonts w:ascii="Comic Sans MS" w:hAnsi="Comic Sans MS"/>
                <w:color w:val="595959" w:themeColor="text1" w:themeTint="A6"/>
                <w:spacing w:val="40"/>
                <w:sz w:val="52"/>
                <w:szCs w:val="52"/>
              </w:rPr>
              <w:t>k</w:t>
            </w:r>
          </w:p>
        </w:tc>
        <w:tc>
          <w:tcPr>
            <w:tcW w:w="794" w:type="dxa"/>
            <w:shd w:val="clear" w:color="auto" w:fill="FFFAEB"/>
          </w:tcPr>
          <w:p w14:paraId="1A368D33" w14:textId="21949517" w:rsidR="009A3045" w:rsidRDefault="00E41D29" w:rsidP="00556F2B">
            <w:pPr>
              <w:pStyle w:val="ListParagraph"/>
              <w:ind w:left="0" w:hanging="229"/>
              <w:jc w:val="center"/>
              <w:rPr>
                <w:rFonts w:ascii="Comic Sans MS" w:hAnsi="Comic Sans MS"/>
                <w:color w:val="7F7F7F" w:themeColor="text1" w:themeTint="80"/>
                <w:spacing w:val="40"/>
                <w:sz w:val="52"/>
                <w:szCs w:val="52"/>
              </w:rPr>
            </w:pPr>
            <w:r>
              <w:rPr>
                <w:rFonts w:ascii="Comic Sans MS" w:hAnsi="Comic Sans MS"/>
                <w:color w:val="A6A6A6" w:themeColor="background1" w:themeShade="A6"/>
                <w:spacing w:val="40"/>
                <w:sz w:val="52"/>
                <w:szCs w:val="52"/>
              </w:rPr>
              <w:t xml:space="preserve"> </w:t>
            </w:r>
            <w:r w:rsidRPr="00E41D29">
              <w:rPr>
                <w:rFonts w:ascii="Comic Sans MS" w:hAnsi="Comic Sans MS"/>
                <w:color w:val="A6A6A6" w:themeColor="background1" w:themeShade="A6"/>
                <w:spacing w:val="40"/>
                <w:sz w:val="52"/>
                <w:szCs w:val="52"/>
              </w:rPr>
              <w:t>e</w:t>
            </w:r>
          </w:p>
        </w:tc>
        <w:tc>
          <w:tcPr>
            <w:tcW w:w="2093" w:type="dxa"/>
            <w:tcBorders>
              <w:top w:val="single" w:sz="4" w:space="0" w:color="FFFFFF" w:themeColor="background1"/>
              <w:bottom w:val="single" w:sz="4" w:space="0" w:color="FFFFFF" w:themeColor="background1"/>
              <w:right w:val="single" w:sz="4" w:space="0" w:color="FFFFFF" w:themeColor="background1"/>
            </w:tcBorders>
            <w:shd w:val="clear" w:color="auto" w:fill="auto"/>
          </w:tcPr>
          <w:p w14:paraId="3541C731" w14:textId="10369D20" w:rsidR="009A3045" w:rsidRDefault="009A3045" w:rsidP="00556F2B">
            <w:pPr>
              <w:pStyle w:val="ListParagraph"/>
              <w:ind w:left="0" w:hanging="229"/>
              <w:jc w:val="center"/>
              <w:rPr>
                <w:rFonts w:ascii="Comic Sans MS" w:hAnsi="Comic Sans MS"/>
                <w:spacing w:val="40"/>
                <w:sz w:val="52"/>
                <w:szCs w:val="52"/>
              </w:rPr>
            </w:pPr>
            <w:r>
              <w:rPr>
                <w:rFonts w:ascii="Comic Sans MS" w:hAnsi="Comic Sans MS"/>
                <w:color w:val="7F7F7F" w:themeColor="text1" w:themeTint="80"/>
                <w:spacing w:val="40"/>
                <w:sz w:val="52"/>
                <w:szCs w:val="52"/>
              </w:rPr>
              <w:t>b</w:t>
            </w:r>
            <w:r>
              <w:rPr>
                <w:rFonts w:ascii="Comic Sans MS" w:hAnsi="Comic Sans MS"/>
                <w:spacing w:val="40"/>
                <w:sz w:val="52"/>
                <w:szCs w:val="52"/>
              </w:rPr>
              <w:t>i</w:t>
            </w:r>
            <w:r>
              <w:rPr>
                <w:rFonts w:ascii="Comic Sans MS" w:hAnsi="Comic Sans MS"/>
                <w:color w:val="7F7F7F" w:themeColor="text1" w:themeTint="80"/>
                <w:spacing w:val="40"/>
                <w:sz w:val="52"/>
                <w:szCs w:val="52"/>
              </w:rPr>
              <w:t>k</w:t>
            </w:r>
            <w:r>
              <w:rPr>
                <w:rFonts w:ascii="Comic Sans MS" w:hAnsi="Comic Sans MS"/>
                <w:spacing w:val="40"/>
                <w:sz w:val="52"/>
                <w:szCs w:val="52"/>
              </w:rPr>
              <w:t>e</w:t>
            </w:r>
          </w:p>
        </w:tc>
      </w:tr>
    </w:tbl>
    <w:p w14:paraId="70173361" w14:textId="7C167A24" w:rsidR="009A3045" w:rsidRDefault="009A3045" w:rsidP="00653601">
      <w:pPr>
        <w:pStyle w:val="ListParagraph"/>
        <w:spacing w:after="0"/>
        <w:ind w:left="1080"/>
        <w:rPr>
          <w:rFonts w:ascii="Comic Sans MS" w:hAnsi="Comic Sans MS"/>
          <w:color w:val="7F7F7F" w:themeColor="text1" w:themeTint="80"/>
          <w:spacing w:val="40"/>
          <w:sz w:val="52"/>
          <w:szCs w:val="52"/>
        </w:rPr>
      </w:pPr>
    </w:p>
    <w:p w14:paraId="0577A2AD" w14:textId="37FD4500" w:rsidR="006F0D1F" w:rsidRDefault="006F0D1F" w:rsidP="00653601">
      <w:pPr>
        <w:pStyle w:val="ListParagraph"/>
        <w:spacing w:after="0"/>
        <w:ind w:left="1080"/>
        <w:rPr>
          <w:rFonts w:ascii="Comic Sans MS" w:hAnsi="Comic Sans MS"/>
          <w:color w:val="7F7F7F" w:themeColor="text1" w:themeTint="80"/>
          <w:spacing w:val="40"/>
          <w:sz w:val="52"/>
          <w:szCs w:val="52"/>
        </w:rPr>
      </w:pPr>
      <w:r>
        <w:rPr>
          <w:rFonts w:ascii="Comic Sans MS" w:hAnsi="Comic Sans MS"/>
          <w:color w:val="7F7F7F" w:themeColor="text1" w:themeTint="80"/>
          <w:spacing w:val="40"/>
          <w:sz w:val="52"/>
          <w:szCs w:val="52"/>
        </w:rPr>
        <w:br w:type="page"/>
      </w:r>
    </w:p>
    <w:p w14:paraId="46E5C4F9" w14:textId="7DD21874" w:rsidR="003B3016" w:rsidRPr="007A6199" w:rsidRDefault="001977A8" w:rsidP="00165DC1">
      <w:pPr>
        <w:pStyle w:val="ListParagraph"/>
        <w:numPr>
          <w:ilvl w:val="0"/>
          <w:numId w:val="67"/>
        </w:numPr>
        <w:spacing w:after="240"/>
        <w:ind w:hanging="720"/>
        <w:rPr>
          <w:rFonts w:ascii="Comic Sans MS" w:hAnsi="Comic Sans MS"/>
          <w:sz w:val="20"/>
          <w:szCs w:val="20"/>
        </w:rPr>
      </w:pPr>
      <w:r w:rsidRPr="00F2412E">
        <w:rPr>
          <w:noProof/>
          <w:sz w:val="48"/>
        </w:rPr>
        <w:lastRenderedPageBreak/>
        <mc:AlternateContent>
          <mc:Choice Requires="wps">
            <w:drawing>
              <wp:anchor distT="0" distB="0" distL="114300" distR="114300" simplePos="0" relativeHeight="253638656" behindDoc="0" locked="0" layoutInCell="1" allowOverlap="1" wp14:anchorId="000118C6" wp14:editId="264A442F">
                <wp:simplePos x="0" y="0"/>
                <wp:positionH relativeFrom="margin">
                  <wp:posOffset>1226820</wp:posOffset>
                </wp:positionH>
                <wp:positionV relativeFrom="paragraph">
                  <wp:posOffset>144145</wp:posOffset>
                </wp:positionV>
                <wp:extent cx="4671060" cy="457200"/>
                <wp:effectExtent l="0" t="0" r="0" b="0"/>
                <wp:wrapNone/>
                <wp:docPr id="204695535" name="Text Box 204695535"/>
                <wp:cNvGraphicFramePr/>
                <a:graphic xmlns:a="http://schemas.openxmlformats.org/drawingml/2006/main">
                  <a:graphicData uri="http://schemas.microsoft.com/office/word/2010/wordprocessingShape">
                    <wps:wsp>
                      <wps:cNvSpPr txBox="1"/>
                      <wps:spPr>
                        <a:xfrm>
                          <a:off x="0" y="0"/>
                          <a:ext cx="4671060" cy="457200"/>
                        </a:xfrm>
                        <a:prstGeom prst="rect">
                          <a:avLst/>
                        </a:prstGeom>
                        <a:noFill/>
                        <a:ln w="6350">
                          <a:noFill/>
                        </a:ln>
                      </wps:spPr>
                      <wps:txbx>
                        <w:txbxContent>
                          <w:p w14:paraId="67C26150" w14:textId="37692108" w:rsidR="001977A8" w:rsidRPr="009A65C1" w:rsidRDefault="001977A8" w:rsidP="001977A8">
                            <w:pPr>
                              <w:spacing w:after="240"/>
                              <w:ind w:left="142"/>
                              <w:rPr>
                                <w:color w:val="C00000"/>
                                <w:sz w:val="18"/>
                                <w:szCs w:val="18"/>
                              </w:rPr>
                            </w:pPr>
                            <w:r w:rsidRPr="00F2412E">
                              <w:rPr>
                                <w:color w:val="808080" w:themeColor="background1" w:themeShade="80"/>
                                <w:sz w:val="20"/>
                                <w:szCs w:val="20"/>
                              </w:rPr>
                              <w:t xml:space="preserve">The long vowel sound is the </w:t>
                            </w:r>
                            <w:r w:rsidRPr="00F2412E">
                              <w:rPr>
                                <w:b/>
                                <w:bCs/>
                                <w:color w:val="808080" w:themeColor="background1" w:themeShade="80"/>
                                <w:sz w:val="20"/>
                                <w:szCs w:val="20"/>
                              </w:rPr>
                              <w:t>name</w:t>
                            </w:r>
                            <w:r w:rsidRPr="00F2412E">
                              <w:rPr>
                                <w:color w:val="808080" w:themeColor="background1" w:themeShade="80"/>
                                <w:sz w:val="20"/>
                                <w:szCs w:val="20"/>
                              </w:rPr>
                              <w:t xml:space="preserve"> of the letter and can be written in different ways.</w:t>
                            </w:r>
                            <w:r w:rsidRPr="00F2412E">
                              <w:rPr>
                                <w:color w:val="808080" w:themeColor="background1" w:themeShade="80"/>
                                <w:sz w:val="20"/>
                                <w:szCs w:val="20"/>
                              </w:rPr>
                              <w:br/>
                              <w:t xml:space="preserve">The </w:t>
                            </w:r>
                            <w:r>
                              <w:rPr>
                                <w:color w:val="808080" w:themeColor="background1" w:themeShade="80"/>
                                <w:sz w:val="20"/>
                                <w:szCs w:val="20"/>
                              </w:rPr>
                              <w:t xml:space="preserve">three examples below are the most </w:t>
                            </w:r>
                            <w:r w:rsidRPr="00F2412E">
                              <w:rPr>
                                <w:color w:val="808080" w:themeColor="background1" w:themeShade="80"/>
                                <w:sz w:val="20"/>
                                <w:szCs w:val="20"/>
                              </w:rPr>
                              <w:t>common way</w:t>
                            </w:r>
                            <w:r>
                              <w:rPr>
                                <w:color w:val="808080" w:themeColor="background1" w:themeShade="80"/>
                                <w:sz w:val="20"/>
                                <w:szCs w:val="20"/>
                              </w:rPr>
                              <w:t xml:space="preserve">s to write the long </w:t>
                            </w:r>
                            <w:r>
                              <w:rPr>
                                <w:b/>
                                <w:bCs/>
                                <w:i/>
                                <w:iCs/>
                                <w:color w:val="808080" w:themeColor="background1" w:themeShade="80"/>
                                <w:sz w:val="20"/>
                                <w:szCs w:val="20"/>
                              </w:rPr>
                              <w:t>o</w:t>
                            </w:r>
                            <w:r w:rsidR="0097524A">
                              <w:rPr>
                                <w:b/>
                                <w:bCs/>
                                <w:i/>
                                <w:iCs/>
                                <w:color w:val="808080" w:themeColor="background1" w:themeShade="80"/>
                                <w:sz w:val="20"/>
                                <w:szCs w:val="20"/>
                              </w:rPr>
                              <w:t xml:space="preserve"> </w:t>
                            </w:r>
                            <w:r>
                              <w:rPr>
                                <w:color w:val="808080" w:themeColor="background1" w:themeShade="80"/>
                                <w:sz w:val="20"/>
                                <w:szCs w:val="20"/>
                              </w:rPr>
                              <w:t xml:space="preserve">sound.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118C6" id="Text Box 204695535" o:spid="_x0000_s1285" type="#_x0000_t202" style="position:absolute;left:0;text-align:left;margin-left:96.6pt;margin-top:11.35pt;width:367.8pt;height:36pt;z-index:25363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O23GgIAADUEAAAOAAAAZHJzL2Uyb0RvYy54bWysU01vGyEQvVfqf0Dc691NHSe1vI7cRK4q&#10;RUkkp8oZs+BdiWXogL3r/voOrL+U9lT1AgMzzMd7j9ld3xq2U+gbsCUvRjlnykqoGrsp+Y/X5adb&#10;znwQthIGrCr5Xnl+N//4Yda5qbqCGkylkFES66edK3kdgptmmZe1aoUfgVOWnBqwFYGOuMkqFB1l&#10;b012leeTrAOsHIJU3tPtw+Dk85RfayXDs9ZeBWZKTr2FtGJa13HN5jMx3aBwdSMPbYh/6KIVjaWi&#10;p1QPIgi2xeaPVG0jETzoMJLQZqB1I1WagaYp8nfTrGrhVJqFwPHuBJP/f2nl027lXpCF/iv0RGAE&#10;pHN+6ukyztNrbONOnTLyE4T7E2yqD0zS5XhyU+QTcknyja9viJeYJju/dujDNwUti0bJkWhJaInd&#10;ow9D6DEkFrOwbIxJ1BjLupJPPl/n6cHJQ8mNpRrnXqMV+nXPmormKG6Pk6yh2tOACAP33sllQ108&#10;Ch9eBBLZ1DgJODzTog1QNThYnNWAv/52H+OJA/Jy1pF4Su5/bgUqzsx3S+x8KcbjqLZ0SIhwhpee&#10;9aXHbtt7IH0W9FWcTCY9xmCOpkZo30jni1iVXMJKql3ycDTvwyBp+idSLRYpiPTlRHi0Kydj6ohr&#10;xPi1fxPoDkQEovAJjjIT03d8DLEDI4ttAN0ksiLSA6oHAkibie7DP4rivzynqPNvn/8GAAD//wMA&#10;UEsDBBQABgAIAAAAIQD8zstQ4AAAAAkBAAAPAAAAZHJzL2Rvd25yZXYueG1sTI/LTsMwEEX3SPyD&#10;NUjsqIN5NA1xqipShYTooqUbdpN4mkTEdojdNvD1DCvYzdUc3Ue+nGwvTjSGzjsNt7MEBLnam841&#10;GvZv65sURIjoDPbekYYvCrAsLi9yzIw/uy2ddrERbOJChhraGIdMylC3ZDHM/ECOfwc/Wowsx0aa&#10;Ec9sbnupkuRRWuwcJ7Q4UNlS/bE7Wg0v5XqD20rZ9Lsvn18Pq+Fz//6g9fXVtHoCEWmKfzD81ufq&#10;UHCnyh+dCaJnvbhTjGpQag6CgYVKeUvFx/0cZJHL/wuKHwAAAP//AwBQSwECLQAUAAYACAAAACEA&#10;toM4kv4AAADhAQAAEwAAAAAAAAAAAAAAAAAAAAAAW0NvbnRlbnRfVHlwZXNdLnhtbFBLAQItABQA&#10;BgAIAAAAIQA4/SH/1gAAAJQBAAALAAAAAAAAAAAAAAAAAC8BAABfcmVscy8ucmVsc1BLAQItABQA&#10;BgAIAAAAIQC3FO23GgIAADUEAAAOAAAAAAAAAAAAAAAAAC4CAABkcnMvZTJvRG9jLnhtbFBLAQIt&#10;ABQABgAIAAAAIQD8zstQ4AAAAAkBAAAPAAAAAAAAAAAAAAAAAHQEAABkcnMvZG93bnJldi54bWxQ&#10;SwUGAAAAAAQABADzAAAAgQUAAAAA&#10;" filled="f" stroked="f" strokeweight=".5pt">
                <v:textbox>
                  <w:txbxContent>
                    <w:p w14:paraId="67C26150" w14:textId="37692108" w:rsidR="001977A8" w:rsidRPr="009A65C1" w:rsidRDefault="001977A8" w:rsidP="001977A8">
                      <w:pPr>
                        <w:spacing w:after="240"/>
                        <w:ind w:left="142"/>
                        <w:rPr>
                          <w:color w:val="C00000"/>
                          <w:sz w:val="18"/>
                          <w:szCs w:val="18"/>
                        </w:rPr>
                      </w:pPr>
                      <w:r w:rsidRPr="00F2412E">
                        <w:rPr>
                          <w:color w:val="808080" w:themeColor="background1" w:themeShade="80"/>
                          <w:sz w:val="20"/>
                          <w:szCs w:val="20"/>
                        </w:rPr>
                        <w:t xml:space="preserve">The long vowel sound is the </w:t>
                      </w:r>
                      <w:r w:rsidRPr="00F2412E">
                        <w:rPr>
                          <w:b/>
                          <w:bCs/>
                          <w:color w:val="808080" w:themeColor="background1" w:themeShade="80"/>
                          <w:sz w:val="20"/>
                          <w:szCs w:val="20"/>
                        </w:rPr>
                        <w:t>name</w:t>
                      </w:r>
                      <w:r w:rsidRPr="00F2412E">
                        <w:rPr>
                          <w:color w:val="808080" w:themeColor="background1" w:themeShade="80"/>
                          <w:sz w:val="20"/>
                          <w:szCs w:val="20"/>
                        </w:rPr>
                        <w:t xml:space="preserve"> of the letter and can be written in different ways.</w:t>
                      </w:r>
                      <w:r w:rsidRPr="00F2412E">
                        <w:rPr>
                          <w:color w:val="808080" w:themeColor="background1" w:themeShade="80"/>
                          <w:sz w:val="20"/>
                          <w:szCs w:val="20"/>
                        </w:rPr>
                        <w:br/>
                        <w:t xml:space="preserve">The </w:t>
                      </w:r>
                      <w:r>
                        <w:rPr>
                          <w:color w:val="808080" w:themeColor="background1" w:themeShade="80"/>
                          <w:sz w:val="20"/>
                          <w:szCs w:val="20"/>
                        </w:rPr>
                        <w:t xml:space="preserve">three examples below are the most </w:t>
                      </w:r>
                      <w:r w:rsidRPr="00F2412E">
                        <w:rPr>
                          <w:color w:val="808080" w:themeColor="background1" w:themeShade="80"/>
                          <w:sz w:val="20"/>
                          <w:szCs w:val="20"/>
                        </w:rPr>
                        <w:t>common way</w:t>
                      </w:r>
                      <w:r>
                        <w:rPr>
                          <w:color w:val="808080" w:themeColor="background1" w:themeShade="80"/>
                          <w:sz w:val="20"/>
                          <w:szCs w:val="20"/>
                        </w:rPr>
                        <w:t xml:space="preserve">s to write the long </w:t>
                      </w:r>
                      <w:r>
                        <w:rPr>
                          <w:b/>
                          <w:bCs/>
                          <w:i/>
                          <w:iCs/>
                          <w:color w:val="808080" w:themeColor="background1" w:themeShade="80"/>
                          <w:sz w:val="20"/>
                          <w:szCs w:val="20"/>
                        </w:rPr>
                        <w:t>o</w:t>
                      </w:r>
                      <w:r w:rsidR="0097524A">
                        <w:rPr>
                          <w:b/>
                          <w:bCs/>
                          <w:i/>
                          <w:iCs/>
                          <w:color w:val="808080" w:themeColor="background1" w:themeShade="80"/>
                          <w:sz w:val="20"/>
                          <w:szCs w:val="20"/>
                        </w:rPr>
                        <w:t xml:space="preserve"> </w:t>
                      </w:r>
                      <w:r>
                        <w:rPr>
                          <w:color w:val="808080" w:themeColor="background1" w:themeShade="80"/>
                          <w:sz w:val="20"/>
                          <w:szCs w:val="20"/>
                        </w:rPr>
                        <w:t xml:space="preserve">sound. </w:t>
                      </w:r>
                    </w:p>
                  </w:txbxContent>
                </v:textbox>
                <w10:wrap anchorx="margin"/>
              </v:shape>
            </w:pict>
          </mc:Fallback>
        </mc:AlternateContent>
      </w:r>
      <w:r w:rsidRPr="00C32204">
        <w:rPr>
          <w:b/>
          <w:bCs/>
          <w:noProof/>
          <w:color w:val="000000" w:themeColor="text1"/>
          <w:sz w:val="32"/>
          <w:szCs w:val="32"/>
        </w:rPr>
        <w:drawing>
          <wp:anchor distT="0" distB="0" distL="114300" distR="114300" simplePos="0" relativeHeight="253632512" behindDoc="0" locked="0" layoutInCell="1" allowOverlap="1" wp14:anchorId="53B20A38" wp14:editId="0E90FDEA">
            <wp:simplePos x="0" y="0"/>
            <wp:positionH relativeFrom="margin">
              <wp:posOffset>167640</wp:posOffset>
            </wp:positionH>
            <wp:positionV relativeFrom="paragraph">
              <wp:posOffset>6985</wp:posOffset>
            </wp:positionV>
            <wp:extent cx="1097375" cy="693480"/>
            <wp:effectExtent l="0" t="0" r="7620" b="0"/>
            <wp:wrapNone/>
            <wp:docPr id="863910620" name="Picture 86391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14:sizeRelH relativeFrom="margin">
              <wp14:pctWidth>0</wp14:pctWidth>
            </wp14:sizeRelH>
            <wp14:sizeRelV relativeFrom="margin">
              <wp14:pctHeight>0</wp14:pctHeight>
            </wp14:sizeRelV>
          </wp:anchor>
        </w:drawing>
      </w:r>
    </w:p>
    <w:p w14:paraId="4B450995" w14:textId="7270BC02" w:rsidR="003B3016" w:rsidRDefault="003B3016" w:rsidP="003B3016">
      <w:pPr>
        <w:spacing w:after="240"/>
        <w:rPr>
          <w:rFonts w:ascii="Comic Sans MS" w:hAnsi="Comic Sans MS"/>
          <w:sz w:val="20"/>
          <w:szCs w:val="20"/>
        </w:rPr>
      </w:pPr>
      <w:r w:rsidRPr="00E136BB">
        <w:rPr>
          <w:rFonts w:ascii="Comic Sans MS" w:hAnsi="Comic Sans MS"/>
          <w:sz w:val="20"/>
          <w:szCs w:val="20"/>
        </w:rPr>
        <w:tab/>
      </w:r>
      <w:r w:rsidRPr="00E136BB">
        <w:rPr>
          <w:rFonts w:ascii="Comic Sans MS" w:hAnsi="Comic Sans MS"/>
          <w:sz w:val="20"/>
          <w:szCs w:val="20"/>
        </w:rPr>
        <w:tab/>
      </w:r>
      <w:r w:rsidRPr="00E136BB">
        <w:rPr>
          <w:rFonts w:ascii="Comic Sans MS" w:hAnsi="Comic Sans MS"/>
          <w:sz w:val="20"/>
          <w:szCs w:val="20"/>
        </w:rPr>
        <w:tab/>
      </w:r>
    </w:p>
    <w:tbl>
      <w:tblPr>
        <w:tblStyle w:val="TableGrid"/>
        <w:tblpPr w:leftFromText="180" w:rightFromText="180" w:vertAnchor="page" w:horzAnchor="margin" w:tblpY="2533"/>
        <w:tblW w:w="935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3118"/>
        <w:gridCol w:w="3118"/>
        <w:gridCol w:w="3118"/>
      </w:tblGrid>
      <w:tr w:rsidR="001977A8" w:rsidRPr="00742D93" w14:paraId="2292FF61" w14:textId="77777777" w:rsidTr="002F2744">
        <w:trPr>
          <w:trHeight w:val="907"/>
        </w:trPr>
        <w:tc>
          <w:tcPr>
            <w:tcW w:w="9354" w:type="dxa"/>
            <w:gridSpan w:val="3"/>
            <w:shd w:val="clear" w:color="auto" w:fill="FFFAEB"/>
            <w:vAlign w:val="center"/>
          </w:tcPr>
          <w:p w14:paraId="43F4D4C2" w14:textId="77777777" w:rsidR="001977A8" w:rsidRPr="0097524A" w:rsidRDefault="001977A8" w:rsidP="0097524A">
            <w:pPr>
              <w:ind w:firstLine="34"/>
              <w:jc w:val="center"/>
              <w:rPr>
                <w:b/>
                <w:bCs/>
                <w:noProof/>
                <w:sz w:val="52"/>
                <w:szCs w:val="52"/>
              </w:rPr>
            </w:pPr>
            <w:r w:rsidRPr="0097524A">
              <w:rPr>
                <w:b/>
                <w:bCs/>
                <w:noProof/>
                <w:sz w:val="56"/>
                <w:szCs w:val="56"/>
              </w:rPr>
              <w:t>O</w:t>
            </w:r>
          </w:p>
        </w:tc>
      </w:tr>
      <w:tr w:rsidR="001977A8" w:rsidRPr="001D69CA" w14:paraId="77E9F0CF" w14:textId="77777777" w:rsidTr="001977A8">
        <w:trPr>
          <w:trHeight w:val="3402"/>
        </w:trPr>
        <w:tc>
          <w:tcPr>
            <w:tcW w:w="3118" w:type="dxa"/>
            <w:shd w:val="clear" w:color="auto" w:fill="auto"/>
            <w:vAlign w:val="bottom"/>
          </w:tcPr>
          <w:p w14:paraId="7C5BEB1A" w14:textId="62919AF2" w:rsidR="001977A8" w:rsidRPr="00820367" w:rsidRDefault="001977A8" w:rsidP="001977A8">
            <w:pPr>
              <w:spacing w:after="240"/>
              <w:jc w:val="center"/>
              <w:rPr>
                <w:rFonts w:ascii="Comic Sans MS" w:hAnsi="Comic Sans MS"/>
                <w:spacing w:val="40"/>
                <w:sz w:val="56"/>
                <w:szCs w:val="24"/>
                <w:lang w:val="en-AU"/>
              </w:rPr>
            </w:pPr>
            <w:r w:rsidRPr="00820367">
              <w:rPr>
                <w:rFonts w:ascii="Comic Sans MS" w:hAnsi="Comic Sans MS"/>
                <w:noProof/>
                <w:color w:val="7F7F7F" w:themeColor="text1" w:themeTint="80"/>
                <w:sz w:val="56"/>
                <w:szCs w:val="24"/>
              </w:rPr>
              <w:drawing>
                <wp:anchor distT="0" distB="0" distL="114300" distR="114300" simplePos="0" relativeHeight="253636608" behindDoc="0" locked="0" layoutInCell="1" allowOverlap="1" wp14:anchorId="64C827D6" wp14:editId="4747BDD4">
                  <wp:simplePos x="0" y="0"/>
                  <wp:positionH relativeFrom="column">
                    <wp:posOffset>53340</wp:posOffset>
                  </wp:positionH>
                  <wp:positionV relativeFrom="paragraph">
                    <wp:posOffset>-1320800</wp:posOffset>
                  </wp:positionV>
                  <wp:extent cx="1833880" cy="1228725"/>
                  <wp:effectExtent l="0" t="0" r="0" b="0"/>
                  <wp:wrapNone/>
                  <wp:docPr id="627879567" name="Picture 627879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833880" cy="1228725"/>
                          </a:xfrm>
                          <a:prstGeom prst="rect">
                            <a:avLst/>
                          </a:prstGeom>
                        </pic:spPr>
                      </pic:pic>
                    </a:graphicData>
                  </a:graphic>
                  <wp14:sizeRelH relativeFrom="margin">
                    <wp14:pctWidth>0</wp14:pctWidth>
                  </wp14:sizeRelH>
                  <wp14:sizeRelV relativeFrom="margin">
                    <wp14:pctHeight>0</wp14:pctHeight>
                  </wp14:sizeRelV>
                </wp:anchor>
              </w:drawing>
            </w:r>
            <w:r w:rsidRPr="00820367">
              <w:rPr>
                <w:rFonts w:ascii="Comic Sans MS" w:hAnsi="Comic Sans MS"/>
                <w:color w:val="7F7F7F" w:themeColor="text1" w:themeTint="80"/>
                <w:spacing w:val="40"/>
                <w:sz w:val="56"/>
                <w:szCs w:val="24"/>
                <w:lang w:val="en-AU"/>
              </w:rPr>
              <w:t>h</w:t>
            </w:r>
            <w:r w:rsidRPr="00820367">
              <w:rPr>
                <w:rFonts w:ascii="Comic Sans MS" w:hAnsi="Comic Sans MS"/>
                <w:spacing w:val="40"/>
                <w:sz w:val="56"/>
                <w:szCs w:val="24"/>
                <w:lang w:val="en-AU"/>
              </w:rPr>
              <w:t>o</w:t>
            </w:r>
            <w:r w:rsidRPr="00820367">
              <w:rPr>
                <w:rFonts w:ascii="Comic Sans MS" w:hAnsi="Comic Sans MS"/>
                <w:color w:val="7F7F7F" w:themeColor="text1" w:themeTint="80"/>
                <w:spacing w:val="40"/>
                <w:sz w:val="56"/>
                <w:szCs w:val="24"/>
                <w:lang w:val="en-AU"/>
              </w:rPr>
              <w:t>m</w:t>
            </w:r>
            <w:r w:rsidRPr="00820367">
              <w:rPr>
                <w:rFonts w:ascii="Comic Sans MS" w:hAnsi="Comic Sans MS"/>
                <w:spacing w:val="40"/>
                <w:sz w:val="56"/>
                <w:szCs w:val="24"/>
                <w:lang w:val="en-AU"/>
              </w:rPr>
              <w:t>e</w:t>
            </w:r>
          </w:p>
        </w:tc>
        <w:tc>
          <w:tcPr>
            <w:tcW w:w="3118" w:type="dxa"/>
            <w:vAlign w:val="bottom"/>
          </w:tcPr>
          <w:p w14:paraId="6D572D7E" w14:textId="450D1920" w:rsidR="001977A8" w:rsidRPr="00820367" w:rsidRDefault="001977A8" w:rsidP="001977A8">
            <w:pPr>
              <w:spacing w:before="720" w:after="240"/>
              <w:ind w:firstLine="33"/>
              <w:jc w:val="center"/>
              <w:rPr>
                <w:rFonts w:ascii="Comic Sans MS" w:hAnsi="Comic Sans MS"/>
                <w:spacing w:val="40"/>
                <w:sz w:val="56"/>
                <w:szCs w:val="24"/>
                <w:lang w:val="en-AU"/>
              </w:rPr>
            </w:pPr>
            <w:r w:rsidRPr="00820367">
              <w:rPr>
                <w:rFonts w:ascii="Comic Sans MS" w:hAnsi="Comic Sans MS"/>
                <w:noProof/>
                <w:color w:val="7F7F7F" w:themeColor="text1" w:themeTint="80"/>
                <w:sz w:val="56"/>
                <w:szCs w:val="24"/>
              </w:rPr>
              <w:drawing>
                <wp:anchor distT="0" distB="0" distL="114300" distR="114300" simplePos="0" relativeHeight="253634560" behindDoc="0" locked="0" layoutInCell="1" allowOverlap="1" wp14:anchorId="29896747" wp14:editId="6B69B559">
                  <wp:simplePos x="0" y="0"/>
                  <wp:positionH relativeFrom="column">
                    <wp:posOffset>483235</wp:posOffset>
                  </wp:positionH>
                  <wp:positionV relativeFrom="paragraph">
                    <wp:posOffset>-938530</wp:posOffset>
                  </wp:positionV>
                  <wp:extent cx="990600" cy="1415415"/>
                  <wp:effectExtent l="0" t="0" r="0" b="0"/>
                  <wp:wrapNone/>
                  <wp:docPr id="1100354241" name="Picture 110035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990600" cy="1415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0367">
              <w:rPr>
                <w:rFonts w:ascii="Comic Sans MS" w:hAnsi="Comic Sans MS"/>
                <w:color w:val="7F7F7F" w:themeColor="text1" w:themeTint="80"/>
                <w:spacing w:val="40"/>
                <w:sz w:val="56"/>
                <w:szCs w:val="24"/>
                <w:lang w:val="en-AU"/>
              </w:rPr>
              <w:t>c</w:t>
            </w:r>
            <w:r w:rsidRPr="00820367">
              <w:rPr>
                <w:rFonts w:ascii="Comic Sans MS" w:hAnsi="Comic Sans MS"/>
                <w:spacing w:val="40"/>
                <w:sz w:val="56"/>
                <w:szCs w:val="24"/>
                <w:lang w:val="en-AU"/>
              </w:rPr>
              <w:t>oa</w:t>
            </w:r>
            <w:r w:rsidRPr="00820367">
              <w:rPr>
                <w:rFonts w:ascii="Comic Sans MS" w:hAnsi="Comic Sans MS"/>
                <w:color w:val="7F7F7F" w:themeColor="text1" w:themeTint="80"/>
                <w:spacing w:val="40"/>
                <w:sz w:val="56"/>
                <w:szCs w:val="24"/>
                <w:lang w:val="en-AU"/>
              </w:rPr>
              <w:t>t</w:t>
            </w:r>
          </w:p>
        </w:tc>
        <w:tc>
          <w:tcPr>
            <w:tcW w:w="3118" w:type="dxa"/>
            <w:vAlign w:val="bottom"/>
          </w:tcPr>
          <w:p w14:paraId="44792E17" w14:textId="447F34CE" w:rsidR="001977A8" w:rsidRPr="00820367" w:rsidRDefault="001977A8" w:rsidP="001977A8">
            <w:pPr>
              <w:spacing w:before="720" w:after="240"/>
              <w:jc w:val="center"/>
              <w:rPr>
                <w:rFonts w:ascii="Comic Sans MS" w:hAnsi="Comic Sans MS"/>
                <w:spacing w:val="40"/>
                <w:sz w:val="56"/>
                <w:szCs w:val="24"/>
                <w:lang w:val="en-AU"/>
              </w:rPr>
            </w:pPr>
            <w:r w:rsidRPr="00820367">
              <w:rPr>
                <w:rFonts w:ascii="Comic Sans MS" w:hAnsi="Comic Sans MS"/>
                <w:noProof/>
                <w:color w:val="7F7F7F" w:themeColor="text1" w:themeTint="80"/>
                <w:sz w:val="56"/>
                <w:szCs w:val="24"/>
              </w:rPr>
              <w:drawing>
                <wp:anchor distT="0" distB="0" distL="114300" distR="114300" simplePos="0" relativeHeight="253635584" behindDoc="0" locked="0" layoutInCell="1" allowOverlap="1" wp14:anchorId="548A7325" wp14:editId="515F1224">
                  <wp:simplePos x="0" y="0"/>
                  <wp:positionH relativeFrom="column">
                    <wp:posOffset>282575</wp:posOffset>
                  </wp:positionH>
                  <wp:positionV relativeFrom="paragraph">
                    <wp:posOffset>-546100</wp:posOffset>
                  </wp:positionV>
                  <wp:extent cx="1407795" cy="913765"/>
                  <wp:effectExtent l="0" t="0" r="1905" b="635"/>
                  <wp:wrapNone/>
                  <wp:docPr id="544294463" name="Picture 544294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extLst>
                              <a:ext uri="{28A0092B-C50C-407E-A947-70E740481C1C}">
                                <a14:useLocalDpi xmlns:a14="http://schemas.microsoft.com/office/drawing/2010/main" val="0"/>
                              </a:ext>
                            </a:extLst>
                          </a:blip>
                          <a:stretch>
                            <a:fillRect/>
                          </a:stretch>
                        </pic:blipFill>
                        <pic:spPr>
                          <a:xfrm>
                            <a:off x="0" y="0"/>
                            <a:ext cx="1407795" cy="913765"/>
                          </a:xfrm>
                          <a:prstGeom prst="rect">
                            <a:avLst/>
                          </a:prstGeom>
                        </pic:spPr>
                      </pic:pic>
                    </a:graphicData>
                  </a:graphic>
                  <wp14:sizeRelH relativeFrom="margin">
                    <wp14:pctWidth>0</wp14:pctWidth>
                  </wp14:sizeRelH>
                  <wp14:sizeRelV relativeFrom="margin">
                    <wp14:pctHeight>0</wp14:pctHeight>
                  </wp14:sizeRelV>
                </wp:anchor>
              </w:drawing>
            </w:r>
            <w:r w:rsidRPr="00820367">
              <w:rPr>
                <w:rFonts w:ascii="Comic Sans MS" w:hAnsi="Comic Sans MS"/>
                <w:color w:val="7F7F7F" w:themeColor="text1" w:themeTint="80"/>
                <w:spacing w:val="40"/>
                <w:sz w:val="56"/>
                <w:szCs w:val="24"/>
                <w:lang w:val="en-AU"/>
              </w:rPr>
              <w:t>t</w:t>
            </w:r>
            <w:r w:rsidRPr="00820367">
              <w:rPr>
                <w:rFonts w:ascii="Comic Sans MS" w:hAnsi="Comic Sans MS"/>
                <w:spacing w:val="40"/>
                <w:sz w:val="56"/>
                <w:szCs w:val="24"/>
                <w:lang w:val="en-AU"/>
              </w:rPr>
              <w:t>oe</w:t>
            </w:r>
          </w:p>
        </w:tc>
      </w:tr>
    </w:tbl>
    <w:p w14:paraId="328D785D" w14:textId="58AF8356" w:rsidR="003B3016" w:rsidRPr="001977A8" w:rsidRDefault="003B3016" w:rsidP="003B3016">
      <w:pPr>
        <w:spacing w:after="240"/>
        <w:rPr>
          <w:sz w:val="16"/>
          <w:szCs w:val="22"/>
        </w:rPr>
      </w:pPr>
    </w:p>
    <w:p w14:paraId="6ABFEF1F" w14:textId="46E8AF22" w:rsidR="003B3016" w:rsidRDefault="001977A8" w:rsidP="003B3016">
      <w:pPr>
        <w:spacing w:after="240"/>
        <w:contextualSpacing/>
        <w:rPr>
          <w:rFonts w:ascii="Comic Sans MS" w:hAnsi="Comic Sans MS"/>
          <w:noProof/>
          <w:sz w:val="40"/>
          <w:szCs w:val="32"/>
          <w:lang w:val="en-AU" w:eastAsia="en-AU"/>
        </w:rPr>
      </w:pPr>
      <w:r>
        <w:rPr>
          <w:noProof/>
        </w:rPr>
        <mc:AlternateContent>
          <mc:Choice Requires="wpg">
            <w:drawing>
              <wp:anchor distT="0" distB="0" distL="114300" distR="114300" simplePos="0" relativeHeight="253640704" behindDoc="0" locked="0" layoutInCell="1" allowOverlap="1" wp14:anchorId="0ED266AA" wp14:editId="0A269492">
                <wp:simplePos x="0" y="0"/>
                <wp:positionH relativeFrom="column">
                  <wp:posOffset>457200</wp:posOffset>
                </wp:positionH>
                <wp:positionV relativeFrom="paragraph">
                  <wp:posOffset>396875</wp:posOffset>
                </wp:positionV>
                <wp:extent cx="2767965" cy="723900"/>
                <wp:effectExtent l="0" t="0" r="0" b="0"/>
                <wp:wrapNone/>
                <wp:docPr id="2085281389" name="Group 1"/>
                <wp:cNvGraphicFramePr/>
                <a:graphic xmlns:a="http://schemas.openxmlformats.org/drawingml/2006/main">
                  <a:graphicData uri="http://schemas.microsoft.com/office/word/2010/wordprocessingGroup">
                    <wpg:wgp>
                      <wpg:cNvGrpSpPr/>
                      <wpg:grpSpPr>
                        <a:xfrm>
                          <a:off x="0" y="0"/>
                          <a:ext cx="2767965" cy="723900"/>
                          <a:chOff x="0" y="0"/>
                          <a:chExt cx="2768073" cy="723900"/>
                        </a:xfrm>
                      </wpg:grpSpPr>
                      <pic:pic xmlns:pic="http://schemas.openxmlformats.org/drawingml/2006/picture">
                        <pic:nvPicPr>
                          <pic:cNvPr id="193678115" name="Picture 193678115"/>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793630" y="17253"/>
                            <a:ext cx="1097280" cy="693420"/>
                          </a:xfrm>
                          <a:prstGeom prst="rect">
                            <a:avLst/>
                          </a:prstGeom>
                        </pic:spPr>
                      </pic:pic>
                      <pic:pic xmlns:pic="http://schemas.openxmlformats.org/drawingml/2006/picture">
                        <pic:nvPicPr>
                          <pic:cNvPr id="1560884145" name="Picture 1560884145"/>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24873"/>
                            <a:ext cx="827405" cy="685800"/>
                          </a:xfrm>
                          <a:prstGeom prst="rect">
                            <a:avLst/>
                          </a:prstGeom>
                        </pic:spPr>
                      </pic:pic>
                      <pic:pic xmlns:pic="http://schemas.openxmlformats.org/drawingml/2006/picture">
                        <pic:nvPicPr>
                          <pic:cNvPr id="1246142287" name="Picture 1246142287"/>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1846053" y="0"/>
                            <a:ext cx="922020" cy="723900"/>
                          </a:xfrm>
                          <a:prstGeom prst="rect">
                            <a:avLst/>
                          </a:prstGeom>
                        </pic:spPr>
                      </pic:pic>
                    </wpg:wgp>
                  </a:graphicData>
                </a:graphic>
              </wp:anchor>
            </w:drawing>
          </mc:Choice>
          <mc:Fallback>
            <w:pict>
              <v:group w14:anchorId="1CB2B36C" id="Group 1" o:spid="_x0000_s1026" style="position:absolute;margin-left:36pt;margin-top:31.25pt;width:217.95pt;height:57pt;z-index:253640704" coordsize="27680,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5MYsQIAAMUJAAAOAAAAZHJzL2Uyb0RvYy54bWzkll1vmzAUhu8n7T9Y&#10;3LeAQ4CgJtW0rtWkaov28QMcY8Aq/pDtfPTf79iQpE0qbap6U+0ixMb4+D2vHx+4ut6JHm2YsVzJ&#10;eZReJhFikqqay3Ye/f51e1FGyDoia9IryebRI7PR9eLjh6utrhhWneprZhAEkbba6nnUOaerOLa0&#10;Y4LYS6WZhMFGGUEcdE0b14ZsIbroY5wkebxVptZGUWYt3L0ZBqNFiN80jLrvTWOZQ/08Am0uXE24&#10;rvw1XlyRqjVEd5yOMsgrVAjCJSx6CHVDHEFrw89CCU6Nsqpxl1SJWDUNpyzkANmkyUk2d0atdcil&#10;rbatPtgE1p749Oqw9NvmzuifemnAia1uwYvQ87nsGiP8P6hEu2DZ48EytnOIwk1c5MUsn0aIwliB&#10;J7Nk9JR2YPzZNNp9OU4sk2JyOjHeLxs/E6M5reA3OgCtMwf+TgrMcmvDojGI+KcYgpiHtb6AzdLE&#10;8RXvuXsM4MG2eFFys+R0aYYOmLk0iNdwEGaTvCjTFIyRRAD38JRfHB0HwG8fwM8ZIhCf4b2iDxZJ&#10;9bkjsmWfrAaCIZznNH7+eOg+W37Vc33L+97vmW+PiQLtJ7S84NVA4o2ia8GkG46WYT3krKTtuLYR&#10;MhUTKwbJma91EEQq6wxztPMLNrDwDxDrhT4ZCCqPwnwKFmB7Aa8CLJvAEQWO0gJPJ8PR3HOWJrMC&#10;lzDsOctnkwwHzg64gHnGujumBPINEAlaYI9IRTb3dlS1f2T0chASFIKuYTug8X4gm+ZJWWZpdk7Z&#10;ceRdY4YHCN4Ss4EwnJVQe8AbUu0JK3GRJWMhy8tpORSy/xswnOVphnFZnJWx48i7Bmxk4C0BS8ss&#10;T6B8+UI2vgv3iM0wTqBunbwr3xSx8NqEb4VQhcfvGv8x8rQP7adfX4s/AAAA//8DAFBLAwQKAAAA&#10;AAAAACEAZP4OWMcXAADHFwAAFAAAAGRycy9tZWRpYS9pbWFnZTEucG5niVBORw0KGgoAAAANSUhE&#10;UgAAAJAAAABbCAYAAACcaQzPAAAAAXNSR0IArs4c6QAAAARnQU1BAACxjwv8YQUAAAAJcEhZcwAA&#10;EnQAABJ0Ad5mH3gAABdcSURBVHhe7Z0HXFTX8sdHRQUEVJpgw4JdAQGNBUuwYg/mWcmLIokvMR9N&#10;xG5M1AAq/p8mmESNJcWoT7EbNQaNoiJgQUQUuyIgIFXpdd6Zs2dFEXUby/L+95vPZvfOvV529/7u&#10;nJlzzpytgQyQkFCRmuJZQkIlJAFJqIUkIAm1kAQkoRaSgCTUQhKQhFpIApJQC6X6gXbu3CleSfyv&#10;M3HiRPHqzSgtIEVPLFF9UeY6S02YhFpIApJQC0lAEmohCUhCLSQBSaiFJCAJtZAEJKEWkoAk1KJa&#10;diQWFxdDSUkp1K1bR1iqP8+ePYMnT57AjRs3ID4+nm+npKRAYWEh1KxZEwoKCsDY2BjatGkDnTt3&#10;hsaNG4OFhQXUq1dPnEFzKHOdq52AIiMjISDgW3j0KB7at+sIH07xgG7duou91YukpCS4cOECBAcH&#10;8+fbt29DWloauzlKxBEVY2BgAGZmZlxMffv2BXd3d2jXrh27oeqKI9Tjf0ZAeTl5cP1GNJSUloKt&#10;bRsIuxAGH037CEzYnehg3xnCLl6CoqJiOHcmGFq2ai3+le6TkJAAGzZsgB07dkBsbOxzwZCH6dSp&#10;ExeDubk5NGnSBOjy5OfnQ3p6OiQmJnIPRf+etuX/rkGDBuwm6gaLFi2C/v37c5s6KHWdSUCKwj6w&#10;eFX53Lx5E8e+546NrBph27ZtkXkZbNSoEfbp0xcfxcbyYyKuRGCzpk3xq6+X8u3qwIEDB5AJhG5a&#10;/rC0tMTRo0fjDz/8gNevX8e8vDxx5KuUlpZiTk4OPnr0CI8cOYJz585FJjisVasWP5eJiQn6+/u/&#10;8RyKoMx11kkB3bt7D+3t7dG5mzNGRV3FBw8eMAE5YcMGZuxLviGOQrx//z62bt0aJ0/2EBbdhcVt&#10;uGbNGjQ0NOQX29XVFdevX4+s2cKioiJxlPIwT4Tbt2/HXr16YY0aNfi5x48fjw8fPhRHKE+1FlBe&#10;QQGOHDUSu9jZY1xcvLAizpk9D8eOdecXQk7Q8b/Q0MAQBw0ejNdvXBdW3YPe87Jly7inqF27Nvr4&#10;+HBPokkyMjJw5cqVyJozLiJHR0e8ePGi2Ksc1VpAvj5+aN24MYacDxUWGYsWfInjJ4xD1u4LC6Kf&#10;r4+sGTC3xBYtbDAo6ITYoztQs7NixQruHejibtmyhdsqC2ramjVrxr+X9u3b45UrV8Qexak2AsrK&#10;zsaDhw7i0qVLcfHihUw8vtjI0go3/7RZHCGDpbI4bLgbLpi/QFgQU1JTsJWtLY4eMxpjmbseNHAA&#10;drZzwJysZ+II3eCXX35BPT09bMpitaCgIGGtXM6cOcPjRhIRy9LwyZMnYo9iVAsBXY2MRDc3N6xX&#10;rx7Wb1D/eSDo7NgNc5mwXiQm5hZaNrLAQ4cOCQvi+h/XYy12YeiOI7znzObxRVhoGN/WBe7du4ct&#10;W7bkn+3gwYPCqh2io6N5gE3f6ccff6xUnKXzAkpOTsKuXR3YXdkEd+3ahYUs7tkTGIhmlma4c+er&#10;f8N7njd2tXfAhPgEvp2WloYd2nXEkSNHYl5+HrI0F4ePGInNbJpjQkIiP0YXoCyJLqCXl5ewaJe/&#10;//4bTU1N+XugLE9RdF5Aft+s4OnrqdOnhAUxlqWmdg5d8fLlCGGRQZ6qBbuLN23ZJCyIGzZs4Ckr&#10;uWoi+PRpNKxniFM9p/JtXSAmJgYtLCx43BPJPkNVsWrVKi4ga2trhd+HMtdZ62NhcfFxsHHTepgw&#10;fjz071fW6UXd9zbNmoO5uZmwAO++X+nvDy69esM0z2ncRl38u3bthsmT/gl9+vThtv0H9kFuTi64&#10;9OzNt3WBwMBAPhQxduxYsLe3F1btM3nyZOjYsSPvhGTxmLBqDq0LaNtvv0N6Rgb8c8qHwiJj5+87&#10;wKV3T2jevLmwAJwLCYEL4eGwcPEiqMH+Ix4/ToTIq5HwTg9nPqwRGhoKx4//BTVr1gDnbt34MVVN&#10;dnY2sJgHWMpe5UM/1Jvt4eHBX7N4kX1/j/lrTaFVAd28dRO+/3Ed9OvbD5wcnYQVIPT8ebh17zaM&#10;fm+MsMgIOXOO3b120MbWVlgArkRGQHZOFnjPng3Dhg2D999/H27evAW1aukBa9Igi3moqiYqKgou&#10;X74MPXr0gO7dq36cjrwgS+3hzp07cPToUWHVDFoV0NbNWyA1JQ28580WFuCjzbuYu7e3s4N2bdsJ&#10;K0BJSTEcYR+2q4Mjv5NpBP7fa/4NnlO9oEPbDsAyC1ixwg9Wr1oFfn4rYOTI0ey8c6AvE+dfQSfE&#10;WaoGFrzyZ1dXVz6+VdWwlB5GjBjBXx87doziXv5aI8hCIcVQJ4hOSHiM1pZWOOPTz17qSIu+dg2d&#10;nbrh+fPnhUUGjXO1aWOLISEhfHv7tm2ob2CAXlOmYdyjOG57kcLCIgwODsYRw0eglZU1/vzrz2KP&#10;9qGhBPpq9+7dKyxVD3V3UHdCixYt+NDQm9DJIHrv/r1Qx6AuzPjsU6hRQxbPEOGXLoKlhTm0b99B&#10;WGT8Z+cuFg+1gF69erFg9Aks8/EFt+FusG79OmjarClvyw8eOgzr12+AHf/ZyZuM3r17w6HDh2Dh&#10;wgXw+cwv4OdffhVn0x5ZWVl8hF1PT4+PkusKTk5O0LSp7Ht7+PChsKqPVgREGdLB/Qf43JUOHV4W&#10;StSVq9C2YzswMjIUFoBHcXHM1R6FD6dO4dv7DxyE1NRU8P5iDtStqw9bfv4VRowaxYPDhfPng5en&#10;J7i5uYH7e+9BTMwNmDlzJsybOxf+7b+KnSuWn0Nb0OQveZPL7nRhrXpo/lDr1q15yBATEyOs6qMV&#10;AYWFh8HFi5dgytSXM6/srGyWSV2FFjYt2ZdeNrswcHcg6OvXhTEjRvHtP5inoQytd6+esC5gHXzy&#10;8UfQzckRgk4eh2vRUXD+3HkI+C4AMp8+A/cxYyHySiQsYplbLxcXWOm3ip9DW9AMQQpYCdb88mdd&#10;gDyirUhGyENqCq0I6OTxIGjWvBl0d3o5I/n79GkoKS0BFyYMOWlpqXyi1ew5s8G4vjHk5eVCXHw8&#10;2HdxgMzMDFjtvxpGjhoJAUxIPbr1YOe1AQfHrvDBPz3gjyOHwKWvC3zxxWxIT88AT08vOPn3SbgS&#10;cUWcXTsMHjyYP59mny+OeVNdwdLSkj+/bcajMlS6gHJzcmDf4QMwbtz7YGRSlpFQJxt1bFGa69DV&#10;UVjZ3REfx6d6NrWW9Qfl5OVBQVEBmFqaQzC7IBlPM4AFqRVO3zQ2MoG1a9aCnkFtWOW/kqXR3WH4&#10;8OGw9ru1fOaithg6dCi0atWKxxoXL14U1qqHmleifv36/FkTVLqAniSnwuOERLDrbCcsMqg3+fKV&#10;CzD9o2nAsgNhpQ+pB0UFBczbpIvtmjzoprlSGZlZPDBtbduS76sIYyZSj/ETIOTcORbQPmMB9UI+&#10;dzotXXY+bUAXyMbGhqfLFFTrCtSL/+KzJqh0AWXn5oIJu6im5ubCIqORpQXUMzSBEizLyGQg5Ocx&#10;AYkPWbNmLcBSgLyn+aBPXoclyCXFzPAaioqKICMjk8dXTzMzeeXCvPlzeaanLWi+86lTp3ivOnUm&#10;6grJycn8mQJpTVHpAuLeg/4rpxMax7JhafrVKxHCIqMWe0f57APm5+fxbSOWdRnq60NWQQ50tuvE&#10;YqJ8uHfnHt9XHppwPm2qJ3jPmQdmFpbMW5lCelo66DEPJ3fflUkuu1l8fX355HYKWhcvXswnyOsC&#10;FPdQJkuUlr7+BlSWyv9WsRgK8grZI18YZFhZWzPv0BCu377Jt2ngNCb6Omzd9AsUFRfAxp9+gpmz&#10;vOGXbb+BvkFdyEhLYQFzcy7I+MRXA1MaDqEu+23bf4cunTrCsmVfg5GxESxdulRj6TQFxBSfVQQN&#10;Vnp6esKXX37J03g/Pz+YNk02AKwLPH369HlAb2VlxZ81QaUL6ClrSnILc1hT9WoQa6hvCNev3oC9&#10;gYEw1csLxk8YBwmJCfAlS8E9Jk2GTh3agKlpQ7Bt0w7u3b3HvVOLli2YIF4WUEpqCnjPnQO52Tmw&#10;Zs0aOB70F0v7Xfi+yKtXIfhMMH+tDtRROWrUKPjggw94AvAidEf7+PiwuG4Xj9G2bt0Kc+fOfSm2&#10;q2ouXboE9+/f5+/Jzu7leFQdKl1AOdlZLIZhgUsFwy8NGjaEmNsxEPD992DPvMZ2lr7v2L4dvvHx&#10;hVmzZsH0f/0L3N3HwiDXAXy6R3pKBkuRh0D4hVBegCfnj8N/sP/XhMNH/mAp/BfQqFEj2Q5GvXpG&#10;zGskii3VCA8Ph0mTJvHR/xMnTsCcOXNYUyprYokclmleu3aNv/7HP/7BPaGuQQKi2IfqzahDUVNU&#10;uoCon6eUouAaZX+KbD8y0Vy/Eg1eXlOZcH6H+QsWQhc7ex47lKdvn96Qmp4G92MfwgeTJkLCo8dw&#10;Q/SmUtyxe3cgLJg3r8I7K4/tr61XW2ypBg1AUtUoNZ8US/32228QEBAg9soKAh0dZV0RVJ5MzbEu&#10;QYWJ51hWSlBZNHUxaIpKFxD7ypn3QZkXEoSGhEFsXDz4/p8fH55o2kTWc/s6LFm81LmzHZwJPg3t&#10;OrQHF5decOIv2Yh7UvITyMvPBWfnsukhcqKjovk4Ws93yjoqVWHcuHE86Ke0XM6KFSvg8OHDYgvA&#10;29ubjzfRPKBNmzYJq25AMWBEhCxZocpVTZVAc/iQqoKoMhp/4MB+NDYyQub6hQXxyZNkzMrKEluK&#10;sfbbtdite3csKS7BI8eOYP/+/bCwqADv3r2H73Trjrdu3RRHljF9+sc4afxEsaUeLEjGmTNnor6+&#10;PqmIP9jdzKtE5VDVBU3VrV+/Pp8ZoCtQtSq9X3pfipT56NRofPT166BvaPDSvBgLlmIbGRmJLcXo&#10;4+ICyclJcOJkEAwbOgxsmreEq5FR0JIF1Y2bNIFDL3gDIutZFtyMuQW16tZiHurlDFAVKHOhAH3f&#10;vn18hgARHR3Ng2c5PXv25DXqlPHI5wRVNRkZGbBnzx7+esiQIdClSxf+WmMIISmEKh5o8eIl/K68&#10;eEG1Kkk5NIdo4qSJOHSoG38dGhaOe/fv4ftOnTqJzZrboP/KlZielsarPIiNGzdgw4YNccjQoXjn&#10;7m1uUwSqJPX19eXVFCz4fKmYkaCqkK+++opXPFBZknzO0rfffsvvdFvbsnlMVc3+/ft5XRq7YRX2&#10;ispc50oX0K+//ozGxiZ44qT6VaOh50OYUJqxZnEf384R9WMlTFA/bfoJnZydsL+rKy5asBAjIi7z&#10;fSeCTiDzCjho0CDMfJrBbW/j7t27aGNjw8VAApwyZQqf8FZeSFQ6PGbMmOcTx+g4+je6MpGMeUJ8&#10;9913+Xui2jBF0SkBnToVjHq19PAAuxM0AWvK+EIC5GnK85jFKedCzmJYWCgmJSULK/L4qF3bdrh7&#10;V6CwvBkqYGSBJv/i5Q/yNrNmzeLFgi9CVbP0IL777jt+LL0/FmBjZmYmt1cV69at4++HVjW5fFl2&#10;QymCTgnoatRV/iGUKWx7HX8xb2JsYszPN2/ePGFVjK++/hoDRZP3NhYsWMD/RkUPqjv38/OrMAmg&#10;ZVVogQNzc3Nk6T5f4GD69OnI0n5MTi4TtDaIiop6XiNPza0y6JSAUlJSUN9AH+cvLKtrV4XsZ1k4&#10;ZIgbi6caYf9+7/JVOah5UpTExCRMTZXViMs9RkXQPvmc5hcfJAjKYqjGndbziRVrFFUELa3yNROs&#10;vBmkx5IlS8TeyoeETE0r/V0nJyd8/Pix2KMYOiWg3NxcdLC3x/fGvPfGC/c2jhw5hob6hvg5a0Ye&#10;PXiEXTp2wa5du7KL9eYJ4uUpLS3BnzZufKNLj4iIwOXLl/NAmpqBrVu3Isu+eECdlJT0Siwkh4J7&#10;WhgrNDSUNaNhOG3aNH4RaaEDbVanyoN5lvni0aNHhVVxdEpAlNFMGDeOXWxHzC63aIKi0AWbM3cu&#10;dnunx/OKgvMsyzG3sMBBAwdjfNyrVRpv4l8fT2cZm7/YUh76HCQQapZJMHKonJlWH6shFnqiR6tW&#10;rXiNurYg8VpZWfG/vWjRImFVDp0SEOHr54NmFmasOUsVFuV48PA+9uzlgpu3bBUWGQcOHcYGDU2x&#10;X5++b2xSyuM6YCDO854vthSDVrcgL0KLQ/Xv35+n7xTrkJDkUJpMHY3Ozs68GVy4cCHeuFG2olpl&#10;Q8u4uLAkg8QzfPhwnoWpgs4JiJZgq1OnDiYmlK04pgybN29Gzykfsqzm1TT82J/HsEmTJnwdHOqV&#10;fhs52TnYsmULLgRFoGbp3LlzXBBmZmbPPQutNEZL1L3IrVu3uKgmTJig1rJ1qkCefsaMGfy9UfBO&#10;y/+pis4J6PjxIDTQN8Cz5VYdU5SNG9fjuu+/FVuvcubcWezUqSPa2zngqeBTrMkrWwavPP7+q9HZ&#10;0Zml43eF5fWQeEho5G3kwpE/5s+f/0osRNvu7u6874jWPtQmAQEB/H1Ryn727FlhVQ2dE9BtFifY&#10;sljg6+WqraZKq5ElP3lzGkxN2EdeH2HLVq3xE3YnhoScfWm10mTm3n2+8cEmjZvgsWPHhPXNUD8O&#10;jXeVFw+J5HV9PNRXRMf8+eefwlL57Ny5Ew0MDHiWuGePYl0Vb0LnBJSV9Yy3zdQJWJkUM88TdOIk&#10;uroORHNTc3Qb6oZLvlyCMz75hLl1J7S2skb/1coFz97e3i+Jp0+fPhgfX3FTTIIdPHgw74SkYFYb&#10;yAdwab0kVa9PeXROQMTyb5Zz1x4cfFpYKo/w8HDe7Lj064ujRo9GDw8PXLb8G5UCWopraJk6Ek+P&#10;Hj1e6Yl+EcoQqfOO+n9SU1VLGJSBmkn5WogbN24UVvXRSQElJSWiqakZfsMuZGXz1dIlaGvbhl18&#10;zcQhtDDB7Nmz3xrXUEpPgTZdVE0v41sR9J5IPJ9++ulr+6ZUQScFRLw/1h0HDhzAm7TKIvZhLF/V&#10;Y/ToUVique9UIWi4okuXLnz0m9Z+rExIrNTfQwuyU2+/JlHmOlf6fKAXeadHD3jwIBaePq2cYjv2&#10;eWDdD9/B3Tt3YfIkjxdn0WoFKh1mKTxfWIF5BT4/m6bD0sJONIebVi6j+dOagOYlUYUI/T2a51xl&#10;yHSkGOp6oN+2bcf6DRrgnbtvT6FVYc+eQD5mRWsEFRaoPmyiDjTISjMX5T9pQO+HYr8OHTrwGIqC&#10;8LVr1+KzZ6p7Yfob1O9FnZbl11XSBDrrgYyNjKC4sBBKNVjcLyfi8iWY8ekMaGXbBlatXAm166g3&#10;kV5VaKbl6tWrgaXxvMjw888/58vwOTg48CpZ8kbkmaj4kDyVKmRmZgIL7nn5tHzFjSpDCEkh1PVA&#10;O3fvwtp6tTH6WpSwaIbwsFBsxTIlezt7vHbtmrDqJjQJTZ7VUf+NKjAR8oHSAQMG8MFqTaOzHqgw&#10;vxCKiot4FYWmiIi4DOPHTYCGpg1h//69vGxFl3F2doYZM2bw1/S7XKp4IYqnKJaitQ/px+eqEq0K&#10;KC9XFkBiMd2A6nP/3n2Y5ukFtQ3qwLbft1ebH52jdZup/u327dv8h+OUhSpjS0tL+RK+VY1WBZSZ&#10;kQEG+vXAuH5DYVGdkuIS8PXzgcgo+gnMddChfXuxR/ehi8+8P7BAm9fRK4s8k9OFFWC1KqBOXTrD&#10;u67vgrGJciU9FUHlynv37gMPjw9g8EDZimDVBRINVbmy7EylJoiqYwkSYlWjVQENc3OD3bt2gLW1&#10;tbCojl5tPejl0hs++2wG+0LLrzGk29CCl1QdampqCiwVF1bFIe9FUL9SVaNVAdFiUfWMjDWyVo+p&#10;qRms/+FHcOz6akmzrkNNF8VAqsYwtAIIFQjSssZVjVYFpEmoGaB+kNrME1U3yAMPHDhQ5V9Y7tev&#10;H18lRBO/0Kwu1VZA1Rn5GkLynx9QFmr+aNiE4qiqRhJQFWFiYqJTC1CpiiQgCbWQBCShFpKAJNRC&#10;EpCEWkgCklALSUASaiEJSEItatCkIPH6rdD8FYn/Hyj6a9NKCUhCojxSEyahFpKAJNRCEpCEWkgC&#10;klALSUASagDwXw0PxRPqw1hdAAAAAElFTkSuQmCCUEsDBAoAAAAAAAAAIQDw3Un5cAwAAHAMAAAU&#10;AAAAZHJzL21lZGlhL2ltYWdlMi5wbmeJUE5HDQoaCgAAAA1JSERSAAAAaQAAAFcIBgAAAAfya+cA&#10;AAABc1JHQgCuzhzpAAAABGdBTUEAALGPC/xhBQAAAAlwSFlzAAASdAAAEnQB3mYfeAAADAVJREFU&#10;eF7tnAdMk00Yx4/PvfeIwbg3CM64B+5tnDiIuBXcW+OMiooj7r2NO4oLFQcoinEE3Bo17o0LRVyI&#10;993/4apFS+miffvSX0IoT0sD9+/dPevOiQuYA0Xzn/zuQME4RLIDHCLZAQ6R7ACHSHaAXu9u+/bt&#10;8pEDa9ClSxf56C8gUmJs27ZNPnKQ3Ogba8dyZwc4RLIDUrxI79+/l4+Ui12J9ObNG3b37l127do1&#10;dvPmTfbo0SP29etX+azx/Pr1iy1dupR9/vxZWpSJ4kX68eMH27t3L+vUqRNr0KABq1u3LqtZsyar&#10;Xbs2q1+/PmvWrBkbP348u3fvnvwNw4HYixcvZkePHpUWZZKkC56oW6jFu3fvaCC/f/8Ob1Fak8bJ&#10;yYmlS5eOde7cmWXNmlVa/xAREcGGDx/OHjx4QII0adKEubu7szx58tAMevLkCQsNDWWHDx9mt2/f&#10;ZsOGDWMjR45kmTJlku+gH4g7d+5c1rp1a7Z7926WKlUq+Yz10TvWECkxDHXBw8PDoQwvW7YsL1++&#10;vMFfpUuXpt+7c+eOfKc/7Nixg+fOnZv36NGDi6VNWnXz5csXvnHjRl6sWDHetGlTHhkZKZ9JnJcv&#10;X/LChQvz0aNH87x58/ILFy7IZ2yDvrG2mEgZM2bk3759kxbDEDOQp02blot9RlriOX78OM+ePTv3&#10;8/OTFsN4+PAhd3Nz461atSLh9OHv789dXV35hw8feJs2bbiXlxcXe5R81vpYLU4SIslHhqHr9VFR&#10;UbQMeXt703djEDODlt3Lly+zrVu3Suu/CAHZ5s2bWffu3Zn4MLDevXuzkydPkiOiRBTnOAQGBpIX&#10;Z6xAGooWLcqwN82fPz/RD82hQ4fowwCRgFgiWYECBdiWLVvoZ6WhOJGwgYvliol9QlqMp127diw2&#10;NpadPn1aWv4Ab3HlypWsQ4cOJAxIkyYNGzhwIIkEJ0hpKEqknz9/kpcGF9scChYsyITTQTHV3wgH&#10;gV29epWWOG3atm1LcROWS6WhKJEwSGIjZ7ly5ZIW00idOjV9ffz4UVr+sGLFClavXj3m4uIiLfHk&#10;zJmTeXp6stWrV9NsUxKKEglxCpYgxD/mAMcA+1G+fPmkJR7h6tMSOGDAAGlJSM+ePdnTp0/ZiRMn&#10;pEUZKE6kypUrm50BgBhwPipUqCAt8YhYihUpUoSyFroQcRZr3rw57VlYepWC4hwHZB+QRbh165a0&#10;GM/69etpX6pUqZK0xOf94JZjFonYTFoTggwInj937hy7fv26tNoexYmE/QJ5OaSDTEl8IkWEFMv0&#10;6dNp0DVAIBFwsxYtWkiLbqpUqULiYu+yBCIWlY9MR3EiwR329/enwLJbt240Awzl4MGDzMvLi/n4&#10;+JDYGqKjo2mpw/vlyJFDWnWjmU0Q2xLBrfYHxVQsKtJ//xn3dom9HgEpXOHnz59TYhXZAX3ZDLja&#10;cKmRpRg0aBCbMmVKgsEJCQkhsXv16iUt+sG+BKdjx44d0mIanz59ko/MwyJZcGSrsUTAMzNGKGzO&#10;r169oo2+ZMmS0voHuNCzZ89mu3btovdt1KgROQPaWXAIgJJDoUKF2LRp01jjxo3lb8eDzDwGPTg4&#10;mPYpQ5YfCPzixQt6fXh4OLnnxgBxkPG4ePEiq1WrFhs8eLDOLL82+sbaIiLhjzp16hRF+caC5Q11&#10;In3lhYcPH9IgI7+GYBdZgfTp09OHonr16qxhw4a0j+lyCDAD4YjguzF/H+IseJsIrJNaIrW5f/8+&#10;mzlzJomM9BTGEB7l37P7b/SONURKDEOz4NZGOBQ2zVjrQqwKXDgrVP4Qzgd/9uwZ2V+/fs3F7OZX&#10;r16lnxPDallwaxATE8M6duzIdu7cKS22B47JkCFDaKbPmDGDlt4DBw5QBgUzSwhmVk7Q7kTKkCED&#10;K1OmDPUmmNPfYCnevn1Lyxr21Q0bNpAHOXHiRFqehw4dysaMGUMOC/Ymk5EzSidKXe7Ep5ML54EH&#10;BgZKi+3o2rUr9/Dw+KcajEKms7MzF/GetOhHVcsdgIuOvoSFCxdaJFg0FdS+zp49S3+DtlcbFxdH&#10;wTOKkMgHmotdigRQ/0HJ4cyZM9JiPSAKRBg1ahS5/XXq1KEAGhkSeJFohsFyhyXZ1dVV/pYZYDol&#10;hlKXOw3t2rXjwomQP1kHeJXz5s3jLi4ufN++fWT78eMHF4JxT09P+hIBOPVbGIPqljsNGo/qxo0b&#10;0pK8IDAeN24cVY+XLFnC2rRpQ3Z4cYiBkJhFTISYB0udxZBi6UTpM0kMGsUgAwYMSPa4KSoqivv6&#10;+vIaNWrw69evS2t8x5O3tzdv0aIFj4iIkFbjUe1MQoYBubr9+/dTA2VygbyfpiCIPghNVRcJWOxF&#10;SF8hv/h3/cpS2LVIAG3GCB5R9k4OkJJCVxHSVmvXriXPEqDeBTsSsYiPjM3vGYPdi4QcGxKYSMIi&#10;a25J0L+HGVS8eHG2atUqSuwC7IOwI+E7a9Ysli1bNrInG3LZ04nS9yQNMTEx1OI8Z84caTEfEf9Q&#10;K7QQIUFnLsakcuXKXLjX0mIZ9I21KkQCwtviwrOiDd5c8H+7u7vz5cuXS0t8AnXx4sW8TJky/NCh&#10;Q9JqOVKESMg2i/2CL1u2TFpMY8WKFTQrxfIpLZxmEuKg6tWrc+FmS6tlSREigcmTJ1PDfnR0tLQk&#10;DVz3uLg4CkhnzJhBTfzBwcHyWc6FZ8f79OlDAaq2621p9I213TsO2vTt25eJGcWOHDkiLYaBMgIC&#10;42PHjlEvBEr2AJ4dMtioHotB/Keh0lqoSiRnZ2eqboolj7IDhhAZGclGjBhBdR+40hUrViQ7Wrrw&#10;XnhP2PPnz092W6AqkUD//v2pMQUl86RAiVssZdRrgSBVEwNhRvXr14/K+osWLaK+cluiOpFKlSpF&#10;jSdJlTEwU1DhLVGiBAXCmpZkdAihWIdAFb0K6MGwOfFbk27szXHQgJOHOGIZFhYmLQkRwSivWrUq&#10;nzBhAo+NjSUbHIgFCxbQEdGAgACyWZMU491pgLfWsmVL3q1bt38SrwcOHCAPbs2aNfQ68PXr198u&#10;dkhICNmsTYrx7jSgSgpnACf6cN+DBpQSUCzE8Rr01OF18AaRpD1//jxbt25dgs5XpaBKkQAaP9Cw&#10;iXsaAG4+8fPzI5caTgFE3LRpE3W+om8Q3UdocFEiqhVJc8QSZWx4cfDeUJybNGkS8/X1pWQpBIIw&#10;Yun7fTRTiahWJIAyBo5ZIpuNWAfuOXrM0XYFERG4WiWLbS5yb9KJvToO2uAijw4dOnAnJyculj+q&#10;rAqX2yKJWEuS4hwHbbCMoYkSJwiRNkIbFr4rfvZoYZGGfaWD3ByWN83JBpS9kQ5CyzLsuHADDSSG&#10;3kmUHOgba9XPJIDT7LhoCr1yqKbico327dvT0U9kHdBoiaQqOoGSs1fCVFKESJcuXWIeHh5s7Nix&#10;rFy5cmzBggUUMyHLjfQQWrTgTISFhdFRl3nz5pEnqBhoZ0oENTgOQUFBv2/7evLkibTqBpdGidiJ&#10;Uko+Pj5UY7IW+sZa1SLhTFD+/Pkp5aNJARlCaGgoCTV16lRpSX5SpHeHW01wuq5atWoUCxlzTBSn&#10;BtEdhLoUjnraGtWKhJwdztNOnjyZ2r6MBZdQubm5kVi2RrUi7dmzh2IjU0814Lxs165d6ZobJGRt&#10;iWpFQocpPDlTZpEGJGjR32Cpo/6molqRMLCZM2eWP5lGlixZKFth63uGVCsSGkiQ/TaHx48fU483&#10;zunaEtWKhJu4ELDquvPOUNCQgh6I5GzGNwTVioRmFBzdDwgIkBbjwKlyHALAVaG42MOWqFYk3OGK&#10;6itccNyiYgw4mIyLerEnWeJgsrmoViQcj8QBL1yNhmOTV65ckc/oBweTcY0bLstYvny5TTPjGlQr&#10;EsD9dmguQVcqlj9cJoVlTBfw4NCejAw5BMJSh3uLlECKqCfh4ieUz5HmQXcQjvQjm4ASBlxsZMNx&#10;gRWCVpTcUbLQdLNaC31jnSJE0oCOIZQjgoKCKG2EWYXZhuOcaOVCOaN06dLy1dZF71hDpMRQQ6nC&#10;XkiRWXA14RDJDnCIZAck6Tg4sB4meXcOlIFjubMDHCLZAQ6R7ACHSHaAQyQ7wCGS4mHsf2sj3ze2&#10;kwAWAAAAAElFTkSuQmCCUEsDBAoAAAAAAAAAIQAor1LJ7AsAAOwLAAAUAAAAZHJzL21lZGlhL2lt&#10;YWdlMy5wbmeJUE5HDQoaCgAAAA1JSERSAAAAawAAAFQIBgAAAIWTyXQAAAABc1JHQgCuzhzpAAAA&#10;BGdBTUEAALGPC/xhBQAAAAlwSFlzAAASdAAAEnQB3mYfeAAAC4FJREFUeF7tnQdMFF0Xho+9lwj2&#10;8tnRgIpKVOwVRbE3EMUugiXG2CPyWyIae01QLCgqxoJgx4YdY6+IYFeIsYG9cv/7nm8wgLvrp8Du&#10;zjpPsmEdZmG579x73nPumTWLkJCGKsiqfNVQAZpYKkITS0VoYqkITSwVoYmlIjSxVIQmloowmBRv&#10;2bJFeaZhTNzc3JRnaYBY+ti8ebPyTMNYGBpzbRlUEZpYKkITS0VoYqkITSwVoYmlIjJUrCZNmlDx&#10;4sWpatWqNHToUNq2bRs9fPiQvnz5opyhkR4yVKyIiAgKDw+ngQMH0t27d2nixInk7OxMXl5etH37&#10;dhbu+/fvytkav8svKxh6s+lfgNl08+ZNFhCP6Ohoyp8/P7Vp04Y8PDyoWrVqlCVLFuVsjWQMjjmn&#10;xnrIqArG+/fvxYULF4Sfn5+wsbERUigxbtw4PqaRGpNXMPLmzUt169alSZMm0f79+6lXr14k3xR1&#10;6dKFpk6dSp8+fVLO1DCE0d1ghQoVyNfXl06ePElOTk60ePFi6tOnD506dYru37+vCWcAk1j3rFmz&#10;UsWKFSkgIIBWrVrF8QyzzNHRkXr06EGHDx+mpKQk5WyNZEwiVjIwGAimhw4doqCgIJJxjJ4+fUqu&#10;rq60YcMGTbC0KLFLJ6bYIpH2XvTs2VOUKFFCyNkmBgwYINauXcsm5W9AVVsk5cqVo6VLl9Lo0aMp&#10;Z86c9Pz5c87Xdu7c+dfnaGYnFpCzipfEdevW0a5du3hZDAkJoXfv3iln/J2YpVggR44cbPmzZ89O&#10;1atXp8jISJozZw6dP3+e3rx5o5z1d2G2YqUEBqROnTqIrzR+/HgaNWoUBQYGckkLx/4WzF6sR48e&#10;sbWHpZ89ezb5+/tzoXjjxo0kzQdNmDCBy1nSgCivsFzMXqz169dTnjx5qHHjxpyf2djY0JQpU1gs&#10;FIjj4+N5tiGuIca9fv1aeaUFwp5QD6aw7im5fv26sLW1FQsXLhRfv35VjqYGll7GMeHj4yPs7OxE&#10;7dq1xdy5c8WTJ0+UM9SFqqx7MqjaL1iwgP755x+uJcJo6AImxMHBgaZPn067d+8mmaNx5bpVq1a8&#10;VbN161aSwllGGUsRTSemnFlLliwRNWvWFCdOnFCO/Hfevn0rQkNDxeDBg4W9vb2QblJ07dpVLF++&#10;XFy+fFlIN6mcaX4YGvMMFSs4OFh5lj4gkHR/YtGiRSIpKUk5+mc8e/ZMBAUFCXd3d15Sy5cvz5WR&#10;1atXi3v37ilnmQ9GE8va2lrIXEhnfMHVHhcXJz5//qwc0Y2048LZ2VkMHz5cJCYmKkfTz/fv30Vs&#10;bKyQxkT0799fSEfJ8Q2zLSEhQTnL9BhNrHnz5onChQvz8oOBATL2iLCwMNGuXTtRuXJlIZ2b3sF5&#10;9eoVv1bGG3H//n3laMaD9wTz0rdvXyFjoZDxzmxqj0YT69u3bxwratWqJaQx4Djh5OTERVkUZOHS&#10;SpUqJQICAvjclGCwpk2bJhwdHTmuGAMskYMGDRKlS5cW+/btU46aFqOJlcyLFy+EzI9Ev379eDAO&#10;HjzIVzMYNWoUx6OYmBjx8eNHfmCmzZgxQzRq1EhcvHiRzzMWeF8yseZWg+PHjytHTYfRxTIERJIJ&#10;rmjatCnPNoiH+ATnh6XJFHz48OFHHNu0adOPC8sUGBpzo+dZMm6RdGIkYxhZWVmRjHFUtGhRkssj&#10;SROinGVcUCFBkVheQDRy5EjenkFnltmhiKaTzJhZupAJK1cpevfu/Uu3mJkgbmL5Rl6GLqxZs2ax&#10;gzUmZjWzdJErVy6SZgQXDlccTAWqIXI5JGk2uHAsE3NuUkVnsTlgNuUmmaxy0wx2hB8/fqwc/TPQ&#10;uwHhU4JjMv/76bgu8F6k4eHGHeylDRs2jLp160anT5826W61WdUG0ZombTQtWrTojwfl3LlzdOvW&#10;rR+iYKMSWygyLSBPT09auXIl3bhx45fxERV+aXq4uo+HtPnUqVMncnd357Y5aUKUM41Htv9JlOc/&#10;gT+qRo0ayr8yHyxDuLEBffEydvGG4+9w9epVWrNmDdnZ2XHhF8uZzO245Q37XTiGYq+MCzxLsJ1S&#10;qFAhfkAcXeA49s+6d+/OZghNqti2kSkHyXySzUlGYmjMzUosAFeIQcGAAFtbW70DmRLMRDTa4OvL&#10;ly8Jfxb2t7APhn4OPFC9x+xFnz1mVlhYGAuHvxO/A640d+7cyk9MDY43aNCAOnbsyD0ie/fu5Qca&#10;fMqWLZthffuqEgvgSsbVjiULyxlmSrZs2ZTv6kbmSjxrQkNDeenDTMBMqlKlCi9dMDEQxNramipV&#10;qkRlypShhg0b8hYMZhmWOsTLqKgofl2xYsW4uyoteF/16tWjtm3b8i62dLEsMmJbRghmcMzlYOjF&#10;WNZdH0ePHhVNmjTh4jAS11+B81CuioyM5H+j1jhmzBgxf/58Lm+hOuLt7c2VkubNm4upU6dyyQmV&#10;i9atW3O1Ba+XSzFX6L28vER4eDgXoXWBHQF/f39RoUIFIWf1TyW0P8HQmJu1WEDGIS7sYtBRxjIE&#10;RPLw8Eh1dwryNhRqZ86cyWUu1B+vXLnCFX3kdyAkJIRrmLdv3+bqxZkzZ4Svr6+QM4/rmtgTmzx5&#10;spDmhctjaUGhGnnZwIED012AVrVYID4+nrt0Zczhjl1DjB07VixbtuxHco2rXRoJ4erqyjNJF0iE&#10;W7RoIaKjo5Uj/4KtHlwAEMrBwYELvihOy+X2pyq9XL5Ehw4deNslMDBQyLipfOf3MDTmZhmz0oKb&#10;8OSyxTEJcaVly5ZUoEAB5bupgTnBOWhTw50qSGgPHDjAThGOED+rZMmSqYwEWt2Q23Xu3Jlfnwxi&#10;HGIbWgRgTpB/oW8R7vLOnTt8cwXiFWIVYhxeD5e4YsUKOnbsGMdJvB5f/yuqMxi6yJcvHw8amj1h&#10;7Zs1a6ZTMAxOXFwcn4Pbi5AKYCCRBhQpUoRzMCTIqFEmm5bg4GAWBk4Pv0cXEBdjAUHQYQUnCLcp&#10;Zy5beJgRPHAnDIyLXLLZtOzZs4cvEJiaX5kkoFqDoQuYBmzLu7i48PKmD2zPwFikrDVitxjLE5bV&#10;5OMwCT169ODlU5+R0AWMycSJE4WVlRXHVDmLle/8C5bfa9euiWHDhnHcQ8xMu3TqQvUxKy1Pnz5l&#10;9wZnpw95RbNLk0uiwT4OtKzJ/OmHY/wd8HMjIiL4vcjZK9zc3IRc/n4yIXKGce8HCsO6DEpKLE4s&#10;cOnSJXZ3cHL6WLBgAe9RyTxKyOWPzQKcIF6LB/oN0WYgc7F0bTzCiMhlV8hYyrZf5mBizZo1bDrg&#10;YJF2eHp6Crm8seM0hKExz7S79TMbBHI/Pz+Sg893mOiLByNGjKAjR45wHMAeVcGCBTk+4c9GtQMP&#10;JM0o1iK2pAfEL8QyxKrr16+zsUBFBl9jYmK4ko92b0O/x9CYq1YsIGcHF2exYYitDV2gvVouU9wX&#10;j2ZQODfcoQKSa5EwIKhaZBQQDf35MmZxlQPVFVRKYGDgHg1h8o9WyCxgEtCEg6pDVFSUcvRnUNlo&#10;37698i/zxtCYm9UWye8Cq4wlDLNDui1KTExUvpMa3LTw4MEDOnv2rHJEnahaLID9Lx8fH4qNjeWP&#10;bEjep0LlHQIlJCRwEoz8B8mxmlG9WAAJL7ZHUD1HFRy3s+L21rVr1/IDNyZgqwSCqhmLEAvUr1+f&#10;Z9iOHTu4HCRjFM80fFYUSkmodmTUnpOpsBixALbdYdXR6oYyD8pKsOxoMYO1/50anTliUWIBWHl8&#10;FAO282GDIRiKuFgWUddTMxYnFsBH5OFDvZA0Y1Z5e3uTi4sLzzw1Y5FigSFDhvDMglDo50D1QO1Y&#10;rFjA3t6eP3ENPR2WgEWLZWloYqkITSwVoYmlIjSxVIQmlorQ/mc6M+SPdoo1zAttGVQRmlgqQhNL&#10;RWhiqQhNLBWhiaUiNLFUA9H/AbFNBz/1Q78hAAAAAElFTkSuQmCCUEsDBBQABgAIAAAAIQCgOzn9&#10;4AAAAAkBAAAPAAAAZHJzL2Rvd25yZXYueG1sTI9Ba4NAFITvhf6H5RV6a1YtamNdQwhtT6HQpFBy&#10;e9EXlbi74m7U/Pu+nprjMMPMN/lq1p0YaXCtNQrCRQCCTGmr1tQKvvfvTy8gnEdTYWcNKbiSg1Vx&#10;f5djVtnJfNG487XgEuMyVNB432dSurIhjW5hezLsneyg0bMcalkNOHG57mQUBInU2BpeaLCnTUPl&#10;eXfRCj4mnNbP4du4PZ8218M+/vzZhqTU48O8fgXhafb/YfjDZ3QomOloL6ZyolOQRnzFK0iiGAT7&#10;cZAuQRw5mCYxyCKXtw+KX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iAuTGLECAADFCQAADgAAAAAAAAAAAAAAAAA6AgAAZHJzL2Uy&#10;b0RvYy54bWxQSwECLQAKAAAAAAAAACEAZP4OWMcXAADHFwAAFAAAAAAAAAAAAAAAAAAXBQAAZHJz&#10;L21lZGlhL2ltYWdlMS5wbmdQSwECLQAKAAAAAAAAACEA8N1J+XAMAABwDAAAFAAAAAAAAAAAAAAA&#10;AAAQHQAAZHJzL21lZGlhL2ltYWdlMi5wbmdQSwECLQAKAAAAAAAAACEAKK9SyewLAADsCwAAFAAA&#10;AAAAAAAAAAAAAACyKQAAZHJzL21lZGlhL2ltYWdlMy5wbmdQSwECLQAUAAYACAAAACEAoDs5/eAA&#10;AAAJAQAADwAAAAAAAAAAAAAAAADQNQAAZHJzL2Rvd25yZXYueG1sUEsBAi0AFAAGAAgAAAAhADcn&#10;R2HMAAAAKQIAABkAAAAAAAAAAAAAAAAA3TYAAGRycy9fcmVscy9lMm9Eb2MueG1sLnJlbHNQSwUG&#10;AAAAAAgACAAAAgAA4DcAAAAA&#10;">
                <v:shape id="Picture 193678115" o:spid="_x0000_s1027" type="#_x0000_t75" style="position:absolute;left:7936;top:172;width:10973;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jVhzAAAAOIAAAAPAAAAZHJzL2Rvd25yZXYueG1sRI/BTgIx&#10;EIbvJLxDMyTeoLsYEVcKQaJGLqJgSLiN22G3YTvdbAusPr01IeH45Z//m5nJrLWVOFHjjWMF6SAB&#10;QZw7bbhQ8LV56Y9B+ICssXJMCn7Iw2za7Uww0+7Mn3Rah0JECfsMFZQh1JmUPi/Joh+4mjhme9dY&#10;DBGbQuoGz1FuKzlMkpG0aDhuKLGmRUn5YX20Cn5Xy+3OfD+bzWtFi+Pq/ekjGpW66bXzRxCB2nAd&#10;vrTfdDz/4XZ0P07TO/h/KTLI6R8AAAD//wMAUEsBAi0AFAAGAAgAAAAhANvh9svuAAAAhQEAABMA&#10;AAAAAAAAAAAAAAAAAAAAAFtDb250ZW50X1R5cGVzXS54bWxQSwECLQAUAAYACAAAACEAWvQsW78A&#10;AAAVAQAACwAAAAAAAAAAAAAAAAAfAQAAX3JlbHMvLnJlbHNQSwECLQAUAAYACAAAACEAky41YcwA&#10;AADiAAAADwAAAAAAAAAAAAAAAAAHAgAAZHJzL2Rvd25yZXYueG1sUEsFBgAAAAADAAMAtwAAAAAD&#10;AAAAAA==&#10;">
                  <v:imagedata r:id="rId278" o:title=""/>
                </v:shape>
                <v:shape id="Picture 1560884145" o:spid="_x0000_s1028" type="#_x0000_t75" style="position:absolute;top:248;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t56xQAAAOMAAAAPAAAAZHJzL2Rvd25yZXYueG1sRE9Li8Iw&#10;EL4v+B/CLOxtTX1SqlFkUfC6WsTj0IxN3WbSbWLt/vuNIHic7z3LdW9r0VHrK8cKRsMEBHHhdMWl&#10;gvy4+0xB+ICssXZMCv7Iw3o1eFtipt2dv6k7hFLEEPYZKjAhNJmUvjBk0Q9dQxy5i2sthni2pdQt&#10;3mO4reU4SebSYsWxwWBDX4aKn8PNKjhN+prPMs9Ndy33Of+er5OtU+rjvd8sQATqw0v8dO91nD+b&#10;J2k6HU1n8PgpAiBX/wAAAP//AwBQSwECLQAUAAYACAAAACEA2+H2y+4AAACFAQAAEwAAAAAAAAAA&#10;AAAAAAAAAAAAW0NvbnRlbnRfVHlwZXNdLnhtbFBLAQItABQABgAIAAAAIQBa9CxbvwAAABUBAAAL&#10;AAAAAAAAAAAAAAAAAB8BAABfcmVscy8ucmVsc1BLAQItABQABgAIAAAAIQA50t56xQAAAOMAAAAP&#10;AAAAAAAAAAAAAAAAAAcCAABkcnMvZG93bnJldi54bWxQSwUGAAAAAAMAAwC3AAAA+QIAAAAA&#10;">
                  <v:imagedata r:id="rId279" o:title=""/>
                </v:shape>
                <v:shape id="Picture 1246142287" o:spid="_x0000_s1029" type="#_x0000_t75" style="position:absolute;left:18460;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8fHxwAAAOMAAAAPAAAAZHJzL2Rvd25yZXYueG1sRE9La8JA&#10;EL4X+h+WKXirmwTxkbpKK1S9KBhLz0N2mgSzs2l2jfHfu4Lgcb73zJe9qUVHrassK4iHEQji3OqK&#10;CwU/x+/3KQjnkTXWlknBlRwsF68vc0y1vfCBuswXIoSwS1FB6X2TSunykgy6oW2IA/dnW4M+nG0h&#10;dYuXEG5qmUTRWBqsODSU2NCqpPyUnY2CbFP9x7SbTXD2e+q+stV+XeR7pQZv/ecHCE+9f4of7q0O&#10;85PROB4lyXQC958CAHJxAwAA//8DAFBLAQItABQABgAIAAAAIQDb4fbL7gAAAIUBAAATAAAAAAAA&#10;AAAAAAAAAAAAAABbQ29udGVudF9UeXBlc10ueG1sUEsBAi0AFAAGAAgAAAAhAFr0LFu/AAAAFQEA&#10;AAsAAAAAAAAAAAAAAAAAHwEAAF9yZWxzLy5yZWxzUEsBAi0AFAAGAAgAAAAhAOqTx8fHAAAA4wAA&#10;AA8AAAAAAAAAAAAAAAAABwIAAGRycy9kb3ducmV2LnhtbFBLBQYAAAAAAwADALcAAAD7AgAAAAA=&#10;">
                  <v:imagedata r:id="rId280" o:title=""/>
                </v:shape>
              </v:group>
            </w:pict>
          </mc:Fallback>
        </mc:AlternateContent>
      </w:r>
    </w:p>
    <w:p w14:paraId="6F9164E6" w14:textId="7F65CC20" w:rsidR="001977A8" w:rsidRPr="001977A8" w:rsidRDefault="001977A8" w:rsidP="00165DC1">
      <w:pPr>
        <w:pStyle w:val="ListParagraph"/>
        <w:numPr>
          <w:ilvl w:val="0"/>
          <w:numId w:val="67"/>
        </w:numPr>
        <w:spacing w:after="240"/>
        <w:rPr>
          <w:rFonts w:ascii="Comic Sans MS" w:hAnsi="Comic Sans MS"/>
          <w:noProof/>
          <w:sz w:val="40"/>
          <w:szCs w:val="32"/>
          <w:lang w:eastAsia="en-AU"/>
        </w:rPr>
      </w:pPr>
    </w:p>
    <w:tbl>
      <w:tblPr>
        <w:tblStyle w:val="TableGrid"/>
        <w:tblpPr w:leftFromText="180" w:rightFromText="180" w:vertAnchor="text" w:horzAnchor="page" w:tblpX="1981" w:tblpY="24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665"/>
      </w:tblGrid>
      <w:tr w:rsidR="001977A8" w14:paraId="591F2EC2" w14:textId="77777777" w:rsidTr="001977A8">
        <w:trPr>
          <w:trHeight w:val="1871"/>
        </w:trPr>
        <w:tc>
          <w:tcPr>
            <w:tcW w:w="5665" w:type="dxa"/>
            <w:vAlign w:val="center"/>
          </w:tcPr>
          <w:p w14:paraId="46417B2C" w14:textId="2C3C9A5B" w:rsidR="001977A8" w:rsidRPr="0064648E" w:rsidRDefault="001977A8" w:rsidP="001977A8">
            <w:pPr>
              <w:spacing w:before="480"/>
              <w:ind w:left="360"/>
              <w:rPr>
                <w:rFonts w:ascii="Comic Sans MS" w:hAnsi="Comic Sans MS"/>
                <w:sz w:val="48"/>
                <w:szCs w:val="48"/>
              </w:rPr>
            </w:pPr>
            <w:r w:rsidRPr="001D3310">
              <w:rPr>
                <w:b/>
                <w:bCs/>
                <w:noProof/>
                <w:szCs w:val="48"/>
              </w:rPr>
              <w:drawing>
                <wp:anchor distT="0" distB="0" distL="114300" distR="114300" simplePos="0" relativeHeight="253647872" behindDoc="0" locked="0" layoutInCell="1" allowOverlap="1" wp14:anchorId="00980A70" wp14:editId="79A960F0">
                  <wp:simplePos x="0" y="0"/>
                  <wp:positionH relativeFrom="column">
                    <wp:posOffset>268605</wp:posOffset>
                  </wp:positionH>
                  <wp:positionV relativeFrom="paragraph">
                    <wp:posOffset>163830</wp:posOffset>
                  </wp:positionV>
                  <wp:extent cx="1188720" cy="796290"/>
                  <wp:effectExtent l="0" t="0" r="0" b="3810"/>
                  <wp:wrapNone/>
                  <wp:docPr id="1008686362" name="Picture 1008686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188720" cy="796290"/>
                          </a:xfrm>
                          <a:prstGeom prst="rect">
                            <a:avLst/>
                          </a:prstGeom>
                        </pic:spPr>
                      </pic:pic>
                    </a:graphicData>
                  </a:graphic>
                  <wp14:sizeRelH relativeFrom="margin">
                    <wp14:pctWidth>0</wp14:pctWidth>
                  </wp14:sizeRelH>
                  <wp14:sizeRelV relativeFrom="margin">
                    <wp14:pctHeight>0</wp14:pctHeight>
                  </wp14:sizeRelV>
                </wp:anchor>
              </w:drawing>
            </w:r>
            <w:r w:rsidRPr="0064648E">
              <w:rPr>
                <w:rFonts w:ascii="Comic Sans MS" w:hAnsi="Comic Sans MS"/>
                <w:sz w:val="48"/>
                <w:szCs w:val="48"/>
              </w:rPr>
              <w:t xml:space="preserve"> </w:t>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sidRPr="003269E8">
              <w:rPr>
                <w:rFonts w:ascii="Comic Sans MS" w:hAnsi="Comic Sans MS"/>
                <w:color w:val="7F7F7F" w:themeColor="text1" w:themeTint="80"/>
                <w:spacing w:val="40"/>
                <w:sz w:val="48"/>
                <w:szCs w:val="48"/>
              </w:rPr>
              <w:t>h</w:t>
            </w:r>
            <w:r>
              <w:rPr>
                <w:rFonts w:ascii="Comic Sans MS" w:hAnsi="Comic Sans MS"/>
                <w:spacing w:val="40"/>
                <w:sz w:val="48"/>
                <w:szCs w:val="48"/>
              </w:rPr>
              <w:t>o</w:t>
            </w:r>
            <w:r w:rsidRPr="003269E8">
              <w:rPr>
                <w:rFonts w:ascii="Comic Sans MS" w:hAnsi="Comic Sans MS"/>
                <w:color w:val="7F7F7F" w:themeColor="text1" w:themeTint="80"/>
                <w:spacing w:val="40"/>
                <w:sz w:val="48"/>
                <w:szCs w:val="48"/>
              </w:rPr>
              <w:t>m</w:t>
            </w:r>
            <w:r>
              <w:rPr>
                <w:rFonts w:ascii="Comic Sans MS" w:hAnsi="Comic Sans MS"/>
                <w:spacing w:val="40"/>
                <w:sz w:val="48"/>
                <w:szCs w:val="48"/>
              </w:rPr>
              <w:t>e</w:t>
            </w:r>
          </w:p>
        </w:tc>
      </w:tr>
      <w:tr w:rsidR="001977A8" w14:paraId="06170936" w14:textId="77777777" w:rsidTr="001977A8">
        <w:trPr>
          <w:trHeight w:val="1871"/>
        </w:trPr>
        <w:tc>
          <w:tcPr>
            <w:tcW w:w="5665" w:type="dxa"/>
            <w:vAlign w:val="center"/>
          </w:tcPr>
          <w:p w14:paraId="1C51B846" w14:textId="6D0E8D96" w:rsidR="001977A8" w:rsidRPr="0064648E" w:rsidRDefault="001977A8" w:rsidP="001977A8">
            <w:pPr>
              <w:spacing w:before="360"/>
              <w:ind w:left="360"/>
              <w:rPr>
                <w:rFonts w:ascii="Comic Sans MS" w:hAnsi="Comic Sans MS"/>
                <w:sz w:val="48"/>
                <w:szCs w:val="48"/>
              </w:rPr>
            </w:pPr>
            <w:r>
              <w:rPr>
                <w:noProof/>
              </w:rPr>
              <w:drawing>
                <wp:anchor distT="0" distB="0" distL="114300" distR="114300" simplePos="0" relativeHeight="253649920" behindDoc="0" locked="0" layoutInCell="1" allowOverlap="1" wp14:anchorId="399EC95A" wp14:editId="71F8DC68">
                  <wp:simplePos x="0" y="0"/>
                  <wp:positionH relativeFrom="column">
                    <wp:posOffset>344805</wp:posOffset>
                  </wp:positionH>
                  <wp:positionV relativeFrom="paragraph">
                    <wp:posOffset>17145</wp:posOffset>
                  </wp:positionV>
                  <wp:extent cx="771525" cy="1102995"/>
                  <wp:effectExtent l="0" t="0" r="9525" b="1905"/>
                  <wp:wrapNone/>
                  <wp:docPr id="1438491906" name="Picture 143849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771525" cy="1102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sidRPr="003269E8">
              <w:rPr>
                <w:rFonts w:ascii="Comic Sans MS" w:hAnsi="Comic Sans MS"/>
                <w:color w:val="7F7F7F" w:themeColor="text1" w:themeTint="80"/>
                <w:spacing w:val="40"/>
                <w:sz w:val="48"/>
                <w:szCs w:val="48"/>
              </w:rPr>
              <w:t>c</w:t>
            </w:r>
            <w:r>
              <w:rPr>
                <w:rFonts w:ascii="Comic Sans MS" w:hAnsi="Comic Sans MS"/>
                <w:spacing w:val="40"/>
                <w:sz w:val="48"/>
                <w:szCs w:val="48"/>
              </w:rPr>
              <w:t>oa</w:t>
            </w:r>
            <w:r w:rsidRPr="003269E8">
              <w:rPr>
                <w:rFonts w:ascii="Comic Sans MS" w:hAnsi="Comic Sans MS"/>
                <w:color w:val="7F7F7F" w:themeColor="text1" w:themeTint="80"/>
                <w:spacing w:val="40"/>
                <w:sz w:val="48"/>
                <w:szCs w:val="48"/>
              </w:rPr>
              <w:t>t</w:t>
            </w:r>
          </w:p>
        </w:tc>
      </w:tr>
      <w:tr w:rsidR="001977A8" w14:paraId="05AF7A99" w14:textId="77777777" w:rsidTr="001977A8">
        <w:trPr>
          <w:trHeight w:val="1871"/>
        </w:trPr>
        <w:tc>
          <w:tcPr>
            <w:tcW w:w="5665" w:type="dxa"/>
            <w:vAlign w:val="center"/>
          </w:tcPr>
          <w:p w14:paraId="3CC8FD70" w14:textId="5A8AA5B9" w:rsidR="001977A8" w:rsidRPr="0064648E" w:rsidRDefault="001977A8" w:rsidP="001977A8">
            <w:pPr>
              <w:spacing w:before="360"/>
              <w:ind w:left="360"/>
              <w:rPr>
                <w:rFonts w:ascii="Comic Sans MS" w:hAnsi="Comic Sans MS"/>
                <w:sz w:val="48"/>
                <w:szCs w:val="48"/>
              </w:rPr>
            </w:pPr>
            <w:r w:rsidRPr="00211A44">
              <w:rPr>
                <w:noProof/>
              </w:rPr>
              <w:drawing>
                <wp:anchor distT="0" distB="0" distL="114300" distR="114300" simplePos="0" relativeHeight="253651968" behindDoc="0" locked="0" layoutInCell="1" allowOverlap="1" wp14:anchorId="0E0C4AEB" wp14:editId="732C807B">
                  <wp:simplePos x="0" y="0"/>
                  <wp:positionH relativeFrom="column">
                    <wp:posOffset>62865</wp:posOffset>
                  </wp:positionH>
                  <wp:positionV relativeFrom="paragraph">
                    <wp:posOffset>-150495</wp:posOffset>
                  </wp:positionV>
                  <wp:extent cx="1234440" cy="800735"/>
                  <wp:effectExtent l="0" t="0" r="3810" b="0"/>
                  <wp:wrapNone/>
                  <wp:docPr id="549739240" name="Picture 54973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extLst>
                              <a:ext uri="{28A0092B-C50C-407E-A947-70E740481C1C}">
                                <a14:useLocalDpi xmlns:a14="http://schemas.microsoft.com/office/drawing/2010/main" val="0"/>
                              </a:ext>
                            </a:extLst>
                          </a:blip>
                          <a:stretch>
                            <a:fillRect/>
                          </a:stretch>
                        </pic:blipFill>
                        <pic:spPr>
                          <a:xfrm>
                            <a:off x="0" y="0"/>
                            <a:ext cx="1234440" cy="800735"/>
                          </a:xfrm>
                          <a:prstGeom prst="rect">
                            <a:avLst/>
                          </a:prstGeom>
                        </pic:spPr>
                      </pic:pic>
                    </a:graphicData>
                  </a:graphic>
                  <wp14:sizeRelH relativeFrom="margin">
                    <wp14:pctWidth>0</wp14:pctWidth>
                  </wp14:sizeRelH>
                  <wp14:sizeRelV relativeFrom="margin">
                    <wp14:pctHeight>0</wp14:pctHeight>
                  </wp14:sizeRelV>
                </wp:anchor>
              </w:drawing>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sidRPr="003269E8">
              <w:rPr>
                <w:rFonts w:ascii="Comic Sans MS" w:hAnsi="Comic Sans MS"/>
                <w:color w:val="7F7F7F" w:themeColor="text1" w:themeTint="80"/>
                <w:spacing w:val="40"/>
                <w:sz w:val="48"/>
                <w:szCs w:val="48"/>
              </w:rPr>
              <w:t>t</w:t>
            </w:r>
            <w:r>
              <w:rPr>
                <w:rFonts w:ascii="Comic Sans MS" w:hAnsi="Comic Sans MS"/>
                <w:spacing w:val="40"/>
                <w:sz w:val="48"/>
                <w:szCs w:val="48"/>
              </w:rPr>
              <w:t>oe</w:t>
            </w:r>
          </w:p>
        </w:tc>
      </w:tr>
    </w:tbl>
    <w:p w14:paraId="0E788F65" w14:textId="3A03D546" w:rsidR="001977A8" w:rsidRDefault="001977A8" w:rsidP="003B3016">
      <w:pPr>
        <w:spacing w:after="240"/>
        <w:contextualSpacing/>
        <w:rPr>
          <w:rFonts w:ascii="Comic Sans MS" w:hAnsi="Comic Sans MS"/>
          <w:noProof/>
          <w:sz w:val="40"/>
          <w:szCs w:val="32"/>
          <w:lang w:val="en-AU" w:eastAsia="en-AU"/>
        </w:rPr>
      </w:pPr>
    </w:p>
    <w:p w14:paraId="2803A7B4" w14:textId="51E3B6DF" w:rsidR="001977A8" w:rsidRDefault="001977A8" w:rsidP="003B3016">
      <w:pPr>
        <w:spacing w:after="240"/>
        <w:contextualSpacing/>
        <w:rPr>
          <w:rFonts w:ascii="Comic Sans MS" w:hAnsi="Comic Sans MS"/>
          <w:noProof/>
          <w:sz w:val="40"/>
          <w:szCs w:val="32"/>
          <w:lang w:val="en-AU" w:eastAsia="en-AU"/>
        </w:rPr>
      </w:pPr>
    </w:p>
    <w:p w14:paraId="178FB48A" w14:textId="494A6CA0" w:rsidR="001977A8" w:rsidRDefault="00730EE7" w:rsidP="003B3016">
      <w:pPr>
        <w:spacing w:after="240"/>
        <w:contextualSpacing/>
        <w:rPr>
          <w:rFonts w:ascii="Comic Sans MS" w:hAnsi="Comic Sans MS"/>
          <w:noProof/>
          <w:sz w:val="40"/>
          <w:szCs w:val="32"/>
          <w:lang w:val="en-AU" w:eastAsia="en-AU"/>
        </w:rPr>
      </w:pPr>
      <w:r>
        <w:rPr>
          <w:rFonts w:ascii="Comic Sans MS" w:hAnsi="Comic Sans MS"/>
          <w:noProof/>
          <w:color w:val="000000" w:themeColor="text1"/>
          <w:spacing w:val="40"/>
          <w:sz w:val="52"/>
          <w:szCs w:val="52"/>
        </w:rPr>
        <mc:AlternateContent>
          <mc:Choice Requires="wpg">
            <w:drawing>
              <wp:anchor distT="0" distB="0" distL="114300" distR="114300" simplePos="0" relativeHeight="253654016" behindDoc="0" locked="0" layoutInCell="1" allowOverlap="1" wp14:anchorId="4BBE61C7" wp14:editId="0D49F4E2">
                <wp:simplePos x="0" y="0"/>
                <wp:positionH relativeFrom="column">
                  <wp:posOffset>4621530</wp:posOffset>
                </wp:positionH>
                <wp:positionV relativeFrom="paragraph">
                  <wp:posOffset>322580</wp:posOffset>
                </wp:positionV>
                <wp:extent cx="1295400" cy="2313305"/>
                <wp:effectExtent l="0" t="0" r="19050" b="10795"/>
                <wp:wrapNone/>
                <wp:docPr id="1458142867" name="Group 7"/>
                <wp:cNvGraphicFramePr/>
                <a:graphic xmlns:a="http://schemas.openxmlformats.org/drawingml/2006/main">
                  <a:graphicData uri="http://schemas.microsoft.com/office/word/2010/wordprocessingGroup">
                    <wpg:wgp>
                      <wpg:cNvGrpSpPr/>
                      <wpg:grpSpPr>
                        <a:xfrm>
                          <a:off x="0" y="0"/>
                          <a:ext cx="1295400" cy="2313305"/>
                          <a:chOff x="0" y="0"/>
                          <a:chExt cx="1295400" cy="2313360"/>
                        </a:xfrm>
                      </wpg:grpSpPr>
                      <wps:wsp>
                        <wps:cNvPr id="881025720" name="Text Box 5"/>
                        <wps:cNvSpPr txBox="1"/>
                        <wps:spPr>
                          <a:xfrm>
                            <a:off x="45720" y="0"/>
                            <a:ext cx="1211580" cy="576000"/>
                          </a:xfrm>
                          <a:prstGeom prst="roundRect">
                            <a:avLst/>
                          </a:prstGeom>
                          <a:solidFill>
                            <a:sysClr val="window" lastClr="FFFFFF"/>
                          </a:solidFill>
                          <a:ln w="6350">
                            <a:solidFill>
                              <a:prstClr val="black"/>
                            </a:solidFill>
                          </a:ln>
                        </wps:spPr>
                        <wps:txbx>
                          <w:txbxContent>
                            <w:p w14:paraId="1E7CC33B" w14:textId="41625096" w:rsidR="001977A8" w:rsidRPr="0064648E" w:rsidRDefault="001977A8" w:rsidP="001977A8">
                              <w:pPr>
                                <w:ind w:right="15"/>
                                <w:jc w:val="center"/>
                                <w:rPr>
                                  <w:rFonts w:ascii="Comic Sans MS" w:hAnsi="Comic Sans MS"/>
                                  <w:sz w:val="48"/>
                                  <w:szCs w:val="48"/>
                                </w:rPr>
                              </w:pPr>
                              <w:r w:rsidRPr="003269E8">
                                <w:rPr>
                                  <w:rFonts w:ascii="Comic Sans MS" w:hAnsi="Comic Sans MS"/>
                                  <w:color w:val="7F7F7F" w:themeColor="text1" w:themeTint="80"/>
                                  <w:spacing w:val="40"/>
                                  <w:sz w:val="48"/>
                                  <w:szCs w:val="48"/>
                                </w:rPr>
                                <w:t>c</w:t>
                              </w:r>
                              <w:r>
                                <w:rPr>
                                  <w:rFonts w:ascii="Comic Sans MS" w:hAnsi="Comic Sans MS"/>
                                  <w:spacing w:val="40"/>
                                  <w:sz w:val="48"/>
                                  <w:szCs w:val="48"/>
                                </w:rPr>
                                <w:t>oa</w:t>
                              </w:r>
                              <w:r w:rsidRPr="003269E8">
                                <w:rPr>
                                  <w:rFonts w:ascii="Comic Sans MS" w:hAnsi="Comic Sans MS"/>
                                  <w:color w:val="7F7F7F" w:themeColor="text1" w:themeTint="80"/>
                                  <w:spacing w:val="40"/>
                                  <w:sz w:val="48"/>
                                  <w:szCs w:val="48"/>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5459859" name="Text Box 6"/>
                        <wps:cNvSpPr txBox="1"/>
                        <wps:spPr>
                          <a:xfrm>
                            <a:off x="0" y="853420"/>
                            <a:ext cx="1295400" cy="576000"/>
                          </a:xfrm>
                          <a:prstGeom prst="roundRect">
                            <a:avLst/>
                          </a:prstGeom>
                          <a:solidFill>
                            <a:sysClr val="window" lastClr="FFFFFF"/>
                          </a:solidFill>
                          <a:ln w="6350">
                            <a:solidFill>
                              <a:prstClr val="black"/>
                            </a:solidFill>
                          </a:ln>
                        </wps:spPr>
                        <wps:txbx>
                          <w:txbxContent>
                            <w:p w14:paraId="302E1981" w14:textId="53F69349" w:rsidR="001977A8" w:rsidRPr="0064648E" w:rsidRDefault="001977A8" w:rsidP="00730EE7">
                              <w:pPr>
                                <w:ind w:right="-45"/>
                                <w:jc w:val="center"/>
                                <w:rPr>
                                  <w:rFonts w:ascii="Comic Sans MS" w:hAnsi="Comic Sans MS"/>
                                  <w:color w:val="808080" w:themeColor="background1" w:themeShade="80"/>
                                  <w:spacing w:val="40"/>
                                  <w:sz w:val="48"/>
                                  <w:szCs w:val="48"/>
                                </w:rPr>
                              </w:pPr>
                              <w:r>
                                <w:rPr>
                                  <w:rFonts w:ascii="Comic Sans MS" w:hAnsi="Comic Sans MS"/>
                                  <w:spacing w:val="40"/>
                                  <w:sz w:val="48"/>
                                  <w:szCs w:val="48"/>
                                </w:rPr>
                                <w:t>t</w:t>
                              </w:r>
                              <w:r w:rsidRPr="003269E8">
                                <w:rPr>
                                  <w:rFonts w:ascii="Comic Sans MS" w:hAnsi="Comic Sans MS"/>
                                  <w:color w:val="7F7F7F" w:themeColor="text1" w:themeTint="80"/>
                                  <w:spacing w:val="40"/>
                                  <w:sz w:val="48"/>
                                  <w:szCs w:val="48"/>
                                </w:rPr>
                                <w: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7127112" name="Text Box 7"/>
                        <wps:cNvSpPr txBox="1"/>
                        <wps:spPr>
                          <a:xfrm>
                            <a:off x="106680" y="1737360"/>
                            <a:ext cx="1127760" cy="576000"/>
                          </a:xfrm>
                          <a:prstGeom prst="roundRect">
                            <a:avLst/>
                          </a:prstGeom>
                          <a:solidFill>
                            <a:sysClr val="window" lastClr="FFFFFF"/>
                          </a:solidFill>
                          <a:ln w="6350">
                            <a:solidFill>
                              <a:prstClr val="black"/>
                            </a:solidFill>
                          </a:ln>
                        </wps:spPr>
                        <wps:txbx>
                          <w:txbxContent>
                            <w:p w14:paraId="3DCF3F08" w14:textId="171103AA" w:rsidR="001977A8" w:rsidRPr="0064648E" w:rsidRDefault="001977A8" w:rsidP="001977A8">
                              <w:pPr>
                                <w:ind w:right="-65"/>
                                <w:jc w:val="center"/>
                                <w:rPr>
                                  <w:rFonts w:ascii="Comic Sans MS" w:hAnsi="Comic Sans MS"/>
                                  <w:color w:val="808080" w:themeColor="background1" w:themeShade="80"/>
                                  <w:spacing w:val="40"/>
                                  <w:sz w:val="48"/>
                                  <w:szCs w:val="48"/>
                                </w:rPr>
                              </w:pPr>
                              <w:r w:rsidRPr="003269E8">
                                <w:rPr>
                                  <w:rFonts w:ascii="Comic Sans MS" w:hAnsi="Comic Sans MS"/>
                                  <w:color w:val="7F7F7F" w:themeColor="text1" w:themeTint="80"/>
                                  <w:spacing w:val="40"/>
                                  <w:sz w:val="48"/>
                                  <w:szCs w:val="48"/>
                                </w:rPr>
                                <w:t>h</w:t>
                              </w:r>
                              <w:r>
                                <w:rPr>
                                  <w:rFonts w:ascii="Comic Sans MS" w:hAnsi="Comic Sans MS"/>
                                  <w:spacing w:val="40"/>
                                  <w:sz w:val="48"/>
                                  <w:szCs w:val="48"/>
                                </w:rPr>
                                <w:t>o</w:t>
                              </w:r>
                              <w:r w:rsidRPr="003269E8">
                                <w:rPr>
                                  <w:rFonts w:ascii="Comic Sans MS" w:hAnsi="Comic Sans MS"/>
                                  <w:color w:val="7F7F7F" w:themeColor="text1" w:themeTint="80"/>
                                  <w:spacing w:val="40"/>
                                  <w:sz w:val="48"/>
                                  <w:szCs w:val="48"/>
                                </w:rPr>
                                <w:t>m</w:t>
                              </w:r>
                              <w:r>
                                <w:rPr>
                                  <w:rFonts w:ascii="Comic Sans MS" w:hAnsi="Comic Sans MS"/>
                                  <w:spacing w:val="40"/>
                                  <w:sz w:val="48"/>
                                  <w:szCs w:val="4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BE61C7" id="Group 7" o:spid="_x0000_s1286" style="position:absolute;margin-left:363.9pt;margin-top:25.4pt;width:102pt;height:182.15pt;z-index:253654016;mso-width-relative:margin;mso-height-relative:margin" coordsize="12954,2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jW3HwMAAFwMAAAOAAAAZHJzL2Uyb0RvYy54bWzsV11v0zAUfUfiP1h+Z0maph/RMjQGm5Cm&#10;MbEhnl3HaSMS29jukvHrOXba7qPjgSF4AKrKtX3te33PvcfXPXzdtw25EcbWShY0OYgpEZKrspbL&#10;gn66Pn01o8Q6JkvWKCkKeissfX308sVhp3MxUivVlMIQKJE273RBV87pPIosX4mW2QOlhYSwUqZl&#10;DkOzjErDOmhvm2gUx5OoU6bURnFhLWbfDkJ6FPRXleDuQ1VZ4UhTUJzNhdaEduHb6OiQ5UvD9Krm&#10;m2OwZ5yiZbWE0Z2qt8wxsjb1nqq25kZZVbkDrtpIVVXNRfAB3iTxI2/OjFrr4Msy75Z6BxOgfYTT&#10;s9Xyi5szo6/0pQESnV4CizDyvvSVaf0vTkn6ANntDjLRO8IxmYzm2TgGshyyUZqkaZwNoPIVkN/b&#10;x1fvfrhzEsIRbQ1HD47TaSSIvcPA/hoGVyumRYDW5sDg0pC6LOhslsSjbDqCP5K1SNdr7+cb1ZPg&#10;lD8DFnu0iOsxDf+9s37eYvIJ0MaDtqeAS5JstgEum05igAhVO+9Zro11Z0K1xHcKilyQ5UckdMgz&#10;dnNu3bB+u85bt6qpy9O6acLg1p40htww5D4oU6qOkoZZh8mCnobPxuSDbY0kXUEnaRYHSw9k3tZO&#10;56Jh/Mu+BrjQSHhyh4rvuX7RB4yTZL7FbKHKW0Bp1EBLq/lpDQPnOOMlM+Ah4MHd4j6gqRqFU6lN&#10;j5KVMt+emvfrkRqQUtKB1wW1X9fMCLj+XiJp5sl4DLUuDDbRMfcli/sSuW5PFOBLcItpHrrYbFyz&#10;7VZGtZ9xBR17qxAxyWG7oG7bPXHDbYMrjIvj47AI1NfMncsrzb1qHysP7HX/mRm9CbdD5l2obZqy&#10;/FHAh7V+p1THa6eqOmSDR3pAdRMAUGbIz9/OnWSWZuNsPsvme+SZbAP+k+QBniDOLEvHYCSSneVP&#10;Xjv/FHsGJO7i/J89fwd70tE0wTcZ7bFn+kz2JPFk4gsMKJRM02k6lNd7HII91J2hdP9bHNpV7f8V&#10;6M9UoPCWwxM2PHA2z23/Rr4/DhXr7k/B0XcAAAD//wMAUEsDBBQABgAIAAAAIQAR0san4QAAAAoB&#10;AAAPAAAAZHJzL2Rvd25yZXYueG1sTI9BT8MwDIXvSPyHyEjcWJqNMihNp2kCThMSGxLi5jVeW61J&#10;qiZru3+POcHJfvLTe5/z1WRbMVAfGu80qFkCglzpTeMqDZ/717tHECGiM9h6RxouFGBVXF/lmBk/&#10;ug8adrESHOJChhrqGLtMylDWZDHMfEeOb0ffW4ws+0qaHkcOt62cJ8mDtNg4bqixo01N5Wl3thre&#10;RhzXC/UybE/HzeV7n75/bRVpfXszrZ9BRJrinxl+8RkdCmY6+LMzQbQalvMlo0cNacKTDU8LxctB&#10;w71KFcgil/9fKH4AAAD//wMAUEsBAi0AFAAGAAgAAAAhALaDOJL+AAAA4QEAABMAAAAAAAAAAAAA&#10;AAAAAAAAAFtDb250ZW50X1R5cGVzXS54bWxQSwECLQAUAAYACAAAACEAOP0h/9YAAACUAQAACwAA&#10;AAAAAAAAAAAAAAAvAQAAX3JlbHMvLnJlbHNQSwECLQAUAAYACAAAACEAKCo1tx8DAABcDAAADgAA&#10;AAAAAAAAAAAAAAAuAgAAZHJzL2Uyb0RvYy54bWxQSwECLQAUAAYACAAAACEAEdLGp+EAAAAKAQAA&#10;DwAAAAAAAAAAAAAAAAB5BQAAZHJzL2Rvd25yZXYueG1sUEsFBgAAAAAEAAQA8wAAAIcGAAAAAA==&#10;">
                <v:roundrect id="_x0000_s1287" style="position:absolute;left:457;width:12116;height:5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UZmxwAAAOIAAAAPAAAAZHJzL2Rvd25yZXYueG1sRI9NS8NA&#10;EIbvQv/DMoXe7CaBaojdlhIoFMGDUTyP2ekmNDsbsmsb/fXOQfD48n7xbPezH9SVptgHNpCvM1DE&#10;bbA9OwPvb8f7ElRMyBaHwGTgmyLsd4u7LVY23PiVrk1ySkY4VmigS2mstI5tRx7jOozE4p3D5DGJ&#10;nJy2E95k3A+6yLIH7bFneehwpLqj9tJ8efntP5sT0wc/5/WL/jk7l9d8MGa1nA9PoBLN6T/81z5Z&#10;A2WZZ8XmsRAIQRIc0LtfAAAA//8DAFBLAQItABQABgAIAAAAIQDb4fbL7gAAAIUBAAATAAAAAAAA&#10;AAAAAAAAAAAAAABbQ29udGVudF9UeXBlc10ueG1sUEsBAi0AFAAGAAgAAAAhAFr0LFu/AAAAFQEA&#10;AAsAAAAAAAAAAAAAAAAAHwEAAF9yZWxzLy5yZWxzUEsBAi0AFAAGAAgAAAAhAMFtRmbHAAAA4gAA&#10;AA8AAAAAAAAAAAAAAAAABwIAAGRycy9kb3ducmV2LnhtbFBLBQYAAAAAAwADALcAAAD7AgAAAAA=&#10;" fillcolor="window" strokeweight=".5pt">
                  <v:textbox>
                    <w:txbxContent>
                      <w:p w14:paraId="1E7CC33B" w14:textId="41625096" w:rsidR="001977A8" w:rsidRPr="0064648E" w:rsidRDefault="001977A8" w:rsidP="001977A8">
                        <w:pPr>
                          <w:ind w:right="15"/>
                          <w:jc w:val="center"/>
                          <w:rPr>
                            <w:rFonts w:ascii="Comic Sans MS" w:hAnsi="Comic Sans MS"/>
                            <w:sz w:val="48"/>
                            <w:szCs w:val="48"/>
                          </w:rPr>
                        </w:pPr>
                        <w:r w:rsidRPr="003269E8">
                          <w:rPr>
                            <w:rFonts w:ascii="Comic Sans MS" w:hAnsi="Comic Sans MS"/>
                            <w:color w:val="7F7F7F" w:themeColor="text1" w:themeTint="80"/>
                            <w:spacing w:val="40"/>
                            <w:sz w:val="48"/>
                            <w:szCs w:val="48"/>
                          </w:rPr>
                          <w:t>c</w:t>
                        </w:r>
                        <w:r>
                          <w:rPr>
                            <w:rFonts w:ascii="Comic Sans MS" w:hAnsi="Comic Sans MS"/>
                            <w:spacing w:val="40"/>
                            <w:sz w:val="48"/>
                            <w:szCs w:val="48"/>
                          </w:rPr>
                          <w:t>oa</w:t>
                        </w:r>
                        <w:r w:rsidRPr="003269E8">
                          <w:rPr>
                            <w:rFonts w:ascii="Comic Sans MS" w:hAnsi="Comic Sans MS"/>
                            <w:color w:val="7F7F7F" w:themeColor="text1" w:themeTint="80"/>
                            <w:spacing w:val="40"/>
                            <w:sz w:val="48"/>
                            <w:szCs w:val="48"/>
                          </w:rPr>
                          <w:t>t</w:t>
                        </w:r>
                      </w:p>
                    </w:txbxContent>
                  </v:textbox>
                </v:roundrect>
                <v:roundrect id="_x0000_s1288" style="position:absolute;top:8534;width:12954;height:5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a5cygAAAOMAAAAPAAAAZHJzL2Rvd25yZXYueG1sRI9Ba8JA&#10;EIXvQv/DMoXedJO2KTG6igQKInhoWjyP2XETzM6G7FZTf31XKPQ48968781yPdpOXGjwrWMF6SwB&#10;QVw73bJR8PX5Ps1B+ICssXNMCn7Iw3r1MFliod2VP+hSBSNiCPsCFTQh9IWUvm7Iop+5njhqJzdY&#10;DHEcjNQDXmO47eRzkrxJiy1HQoM9lQ3V5+rbRm57rLZMB96l5V7eTsakJW+UenocNwsQgcbwb/67&#10;3upYP3/JXrN5ns3h/lNcgFz9AgAA//8DAFBLAQItABQABgAIAAAAIQDb4fbL7gAAAIUBAAATAAAA&#10;AAAAAAAAAAAAAAAAAABbQ29udGVudF9UeXBlc10ueG1sUEsBAi0AFAAGAAgAAAAhAFr0LFu/AAAA&#10;FQEAAAsAAAAAAAAAAAAAAAAAHwEAAF9yZWxzLy5yZWxzUEsBAi0AFAAGAAgAAAAhAGI9rlzKAAAA&#10;4wAAAA8AAAAAAAAAAAAAAAAABwIAAGRycy9kb3ducmV2LnhtbFBLBQYAAAAAAwADALcAAAD+AgAA&#10;AAA=&#10;" fillcolor="window" strokeweight=".5pt">
                  <v:textbox>
                    <w:txbxContent>
                      <w:p w14:paraId="302E1981" w14:textId="53F69349" w:rsidR="001977A8" w:rsidRPr="0064648E" w:rsidRDefault="001977A8" w:rsidP="00730EE7">
                        <w:pPr>
                          <w:ind w:right="-45"/>
                          <w:jc w:val="center"/>
                          <w:rPr>
                            <w:rFonts w:ascii="Comic Sans MS" w:hAnsi="Comic Sans MS"/>
                            <w:color w:val="808080" w:themeColor="background1" w:themeShade="80"/>
                            <w:spacing w:val="40"/>
                            <w:sz w:val="48"/>
                            <w:szCs w:val="48"/>
                          </w:rPr>
                        </w:pPr>
                        <w:r>
                          <w:rPr>
                            <w:rFonts w:ascii="Comic Sans MS" w:hAnsi="Comic Sans MS"/>
                            <w:spacing w:val="40"/>
                            <w:sz w:val="48"/>
                            <w:szCs w:val="48"/>
                          </w:rPr>
                          <w:t>t</w:t>
                        </w:r>
                        <w:r w:rsidRPr="003269E8">
                          <w:rPr>
                            <w:rFonts w:ascii="Comic Sans MS" w:hAnsi="Comic Sans MS"/>
                            <w:color w:val="7F7F7F" w:themeColor="text1" w:themeTint="80"/>
                            <w:spacing w:val="40"/>
                            <w:sz w:val="48"/>
                            <w:szCs w:val="48"/>
                          </w:rPr>
                          <w:t>oe</w:t>
                        </w:r>
                      </w:p>
                    </w:txbxContent>
                  </v:textbox>
                </v:roundrect>
                <v:roundrect id="_x0000_s1289" style="position:absolute;left:1066;top:17373;width:11278;height:5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LNHxwAAAOMAAAAPAAAAZHJzL2Rvd25yZXYueG1sRE/RSsNA&#10;EHwX/IdjBd/s5SKoxF5LCRSK0Aej+Lzmtpdgbi/krm3s17uCIOzLzszOzC7XcxjUiabUR7ZgFgUo&#10;4ja6nr2F97ft3ROolJEdDpHJwjclWK+ur5ZYuXjmVzo12Ssx4VShhS7nsdI6tR0FTIs4Egt3iFPA&#10;LOvktZvwLOZh0GVRPOiAPUtChyPVHbVfzTFIbv/Z7Jg++MXUe305eG9q3lh7ezNvnkFlmvO/+O96&#10;56T+ffloZEwJvz8JAHr1AwAA//8DAFBLAQItABQABgAIAAAAIQDb4fbL7gAAAIUBAAATAAAAAAAA&#10;AAAAAAAAAAAAAABbQ29udGVudF9UeXBlc10ueG1sUEsBAi0AFAAGAAgAAAAhAFr0LFu/AAAAFQEA&#10;AAsAAAAAAAAAAAAAAAAAHwEAAF9yZWxzLy5yZWxzUEsBAi0AFAAGAAgAAAAhAJVws0fHAAAA4wAA&#10;AA8AAAAAAAAAAAAAAAAABwIAAGRycy9kb3ducmV2LnhtbFBLBQYAAAAAAwADALcAAAD7AgAAAAA=&#10;" fillcolor="window" strokeweight=".5pt">
                  <v:textbox>
                    <w:txbxContent>
                      <w:p w14:paraId="3DCF3F08" w14:textId="171103AA" w:rsidR="001977A8" w:rsidRPr="0064648E" w:rsidRDefault="001977A8" w:rsidP="001977A8">
                        <w:pPr>
                          <w:ind w:right="-65"/>
                          <w:jc w:val="center"/>
                          <w:rPr>
                            <w:rFonts w:ascii="Comic Sans MS" w:hAnsi="Comic Sans MS"/>
                            <w:color w:val="808080" w:themeColor="background1" w:themeShade="80"/>
                            <w:spacing w:val="40"/>
                            <w:sz w:val="48"/>
                            <w:szCs w:val="48"/>
                          </w:rPr>
                        </w:pPr>
                        <w:r w:rsidRPr="003269E8">
                          <w:rPr>
                            <w:rFonts w:ascii="Comic Sans MS" w:hAnsi="Comic Sans MS"/>
                            <w:color w:val="7F7F7F" w:themeColor="text1" w:themeTint="80"/>
                            <w:spacing w:val="40"/>
                            <w:sz w:val="48"/>
                            <w:szCs w:val="48"/>
                          </w:rPr>
                          <w:t>h</w:t>
                        </w:r>
                        <w:r>
                          <w:rPr>
                            <w:rFonts w:ascii="Comic Sans MS" w:hAnsi="Comic Sans MS"/>
                            <w:spacing w:val="40"/>
                            <w:sz w:val="48"/>
                            <w:szCs w:val="48"/>
                          </w:rPr>
                          <w:t>o</w:t>
                        </w:r>
                        <w:r w:rsidRPr="003269E8">
                          <w:rPr>
                            <w:rFonts w:ascii="Comic Sans MS" w:hAnsi="Comic Sans MS"/>
                            <w:color w:val="7F7F7F" w:themeColor="text1" w:themeTint="80"/>
                            <w:spacing w:val="40"/>
                            <w:sz w:val="48"/>
                            <w:szCs w:val="48"/>
                          </w:rPr>
                          <w:t>m</w:t>
                        </w:r>
                        <w:r>
                          <w:rPr>
                            <w:rFonts w:ascii="Comic Sans MS" w:hAnsi="Comic Sans MS"/>
                            <w:spacing w:val="40"/>
                            <w:sz w:val="48"/>
                            <w:szCs w:val="48"/>
                          </w:rPr>
                          <w:t>e</w:t>
                        </w:r>
                      </w:p>
                    </w:txbxContent>
                  </v:textbox>
                </v:roundrect>
              </v:group>
            </w:pict>
          </mc:Fallback>
        </mc:AlternateContent>
      </w:r>
      <w:r w:rsidR="001977A8" w:rsidRPr="00E37438">
        <w:rPr>
          <w:noProof/>
          <w:sz w:val="52"/>
          <w:szCs w:val="44"/>
          <w:lang w:val="en-AU" w:eastAsia="en-AU"/>
        </w:rPr>
        <mc:AlternateContent>
          <mc:Choice Requires="wps">
            <w:drawing>
              <wp:anchor distT="0" distB="0" distL="114300" distR="114300" simplePos="0" relativeHeight="253645824" behindDoc="0" locked="0" layoutInCell="1" allowOverlap="1" wp14:anchorId="37FEE8F1" wp14:editId="051E622F">
                <wp:simplePos x="0" y="0"/>
                <wp:positionH relativeFrom="column">
                  <wp:posOffset>3295650</wp:posOffset>
                </wp:positionH>
                <wp:positionV relativeFrom="paragraph">
                  <wp:posOffset>10160</wp:posOffset>
                </wp:positionV>
                <wp:extent cx="1417320" cy="2103120"/>
                <wp:effectExtent l="0" t="0" r="30480" b="30480"/>
                <wp:wrapNone/>
                <wp:docPr id="1495628987" name="Straight Connector 1495628987"/>
                <wp:cNvGraphicFramePr/>
                <a:graphic xmlns:a="http://schemas.openxmlformats.org/drawingml/2006/main">
                  <a:graphicData uri="http://schemas.microsoft.com/office/word/2010/wordprocessingShape">
                    <wps:wsp>
                      <wps:cNvCnPr/>
                      <wps:spPr>
                        <a:xfrm>
                          <a:off x="0" y="0"/>
                          <a:ext cx="1417320" cy="210312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A8AB0E" id="Straight Connector 1495628987" o:spid="_x0000_s1026" style="position:absolute;z-index:2536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5pt,.8pt" to="371.1pt,1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MhSrgEAAEwDAAAOAAAAZHJzL2Uyb0RvYy54bWysU9uO0zAQfUfiHyy/UydZYFdR0xXaanlB&#10;sBLwAVPHTiz5Jo9p2r9n7IbuAm+IRHJmPOMzc44n2/uTs+yoEprgB95uGs6Ul2E0fhr492+Pb+44&#10;wwx+BBu8GvhZIb/fvX61XWKvujAHO6rECMRjv8SBzznHXgiUs3KAmxCVp6AOyUEmN01iTLAQurOi&#10;a5r3YglpjClIhUi7+0uQ7yq+1krmL1qjyswOnHrLdU11PZRV7LbQTwnibOTaBvxDFw6Mp6JXqD1k&#10;YD+S+QvKGZkCBp03MjgRtDZSVQ7Epm3+YPN1hqgqFxIH41Um/H+w8vPxwT8lkmGJ2GN8SoXFSSdX&#10;vtQfO1Wxzlex1CkzSZvt2/b2piNNJcW6trlpySEc8Xw8JswfVXCsGAO3xhc20MPxE+ZL6q+Usu3D&#10;o7G23oj1bKES3W1TCgANhraQyXRxHDj6iTOwE02czKlCYrBmLMcLEKbp8GATOwLd+od35V07+y2t&#10;1N4Dzpe8GrrMgzOZhtIaN/C7pjzraesLuqpjtTJ4Vq1YhzCeq5iieHRlVY51vMpMvPTJfvkT7H4C&#10;AAD//wMAUEsDBBQABgAIAAAAIQD/qHPn4QAAAAkBAAAPAAAAZHJzL2Rvd25yZXYueG1sTI9dS8NA&#10;EEXfBf/DMoIv0m66qbHGbIpfRRCKGgu+TpM1iWZnQ3bbpv/e8UkfhzPce262HG0n9mbwrSMNs2kE&#10;wlDpqpZqDZv31WQBwgekCjtHRsPReFjmpycZppU70JvZF6EWHEI+RQ1NCH0qpS8bY9FPXW+I2acb&#10;LAY+h1pWAx443HZSRVEiLbbEDQ325r4x5Xexs9z78HWkZFPgx8Xz+uUpfnWP6m6u9fnZeHsDIpgx&#10;/D3Drz6rQ85OW7ejyotOw+XsmrcEBgkI5ldzpUBsNcSxWoDMM/l/Qf4DAAD//wMAUEsBAi0AFAAG&#10;AAgAAAAhALaDOJL+AAAA4QEAABMAAAAAAAAAAAAAAAAAAAAAAFtDb250ZW50X1R5cGVzXS54bWxQ&#10;SwECLQAUAAYACAAAACEAOP0h/9YAAACUAQAACwAAAAAAAAAAAAAAAAAvAQAAX3JlbHMvLnJlbHNQ&#10;SwECLQAUAAYACAAAACEA0pjIUq4BAABMAwAADgAAAAAAAAAAAAAAAAAuAgAAZHJzL2Uyb0RvYy54&#10;bWxQSwECLQAUAAYACAAAACEA/6hz5+EAAAAJAQAADwAAAAAAAAAAAAAAAAAIBAAAZHJzL2Rvd25y&#10;ZXYueG1sUEsFBgAAAAAEAAQA8wAAABYFAAAAAA==&#10;" strokecolor="#a5a5a5" strokeweight="1pt">
                <v:stroke joinstyle="miter"/>
              </v:line>
            </w:pict>
          </mc:Fallback>
        </mc:AlternateContent>
      </w:r>
    </w:p>
    <w:p w14:paraId="5142A23C" w14:textId="4E5629B3" w:rsidR="001977A8" w:rsidRDefault="001977A8" w:rsidP="003B3016">
      <w:pPr>
        <w:spacing w:after="240"/>
        <w:contextualSpacing/>
        <w:rPr>
          <w:rFonts w:ascii="Comic Sans MS" w:hAnsi="Comic Sans MS"/>
          <w:noProof/>
          <w:sz w:val="40"/>
          <w:szCs w:val="32"/>
          <w:lang w:val="en-AU" w:eastAsia="en-AU"/>
        </w:rPr>
      </w:pPr>
    </w:p>
    <w:p w14:paraId="0FBDEB4D" w14:textId="77777777" w:rsidR="001977A8" w:rsidRDefault="001977A8" w:rsidP="003B3016">
      <w:pPr>
        <w:spacing w:after="240"/>
        <w:contextualSpacing/>
        <w:rPr>
          <w:rFonts w:ascii="Comic Sans MS" w:hAnsi="Comic Sans MS"/>
          <w:noProof/>
          <w:sz w:val="40"/>
          <w:szCs w:val="32"/>
          <w:lang w:val="en-AU" w:eastAsia="en-AU"/>
        </w:rPr>
      </w:pPr>
    </w:p>
    <w:p w14:paraId="731DFEE1" w14:textId="77777777" w:rsidR="001977A8" w:rsidRDefault="001977A8" w:rsidP="003B3016">
      <w:pPr>
        <w:spacing w:after="240"/>
        <w:contextualSpacing/>
        <w:rPr>
          <w:rFonts w:ascii="Comic Sans MS" w:hAnsi="Comic Sans MS"/>
          <w:noProof/>
          <w:sz w:val="40"/>
          <w:szCs w:val="32"/>
          <w:lang w:val="en-AU" w:eastAsia="en-AU"/>
        </w:rPr>
      </w:pPr>
    </w:p>
    <w:p w14:paraId="7085F967" w14:textId="77777777" w:rsidR="001977A8" w:rsidRDefault="001977A8" w:rsidP="003B3016">
      <w:pPr>
        <w:spacing w:after="240"/>
        <w:contextualSpacing/>
        <w:rPr>
          <w:rFonts w:ascii="Comic Sans MS" w:hAnsi="Comic Sans MS"/>
          <w:noProof/>
          <w:sz w:val="40"/>
          <w:szCs w:val="32"/>
          <w:lang w:val="en-AU" w:eastAsia="en-AU"/>
        </w:rPr>
      </w:pPr>
    </w:p>
    <w:p w14:paraId="3412AF71" w14:textId="77777777" w:rsidR="001977A8" w:rsidRDefault="001977A8" w:rsidP="003B3016">
      <w:pPr>
        <w:spacing w:after="240"/>
        <w:contextualSpacing/>
        <w:rPr>
          <w:rFonts w:ascii="Comic Sans MS" w:hAnsi="Comic Sans MS"/>
          <w:noProof/>
          <w:sz w:val="40"/>
          <w:szCs w:val="32"/>
          <w:lang w:val="en-AU" w:eastAsia="en-AU"/>
        </w:rPr>
      </w:pPr>
    </w:p>
    <w:p w14:paraId="1CB7CC39" w14:textId="77777777" w:rsidR="001977A8" w:rsidRDefault="001977A8" w:rsidP="003B3016">
      <w:pPr>
        <w:spacing w:after="240"/>
        <w:contextualSpacing/>
        <w:rPr>
          <w:rFonts w:ascii="Comic Sans MS" w:hAnsi="Comic Sans MS"/>
          <w:noProof/>
          <w:sz w:val="40"/>
          <w:szCs w:val="32"/>
          <w:lang w:val="en-AU" w:eastAsia="en-AU"/>
        </w:rPr>
      </w:pPr>
    </w:p>
    <w:p w14:paraId="0BDEE3C2" w14:textId="77777777" w:rsidR="001977A8" w:rsidRDefault="001977A8" w:rsidP="003B3016">
      <w:pPr>
        <w:spacing w:after="240"/>
        <w:contextualSpacing/>
        <w:rPr>
          <w:rFonts w:ascii="Comic Sans MS" w:hAnsi="Comic Sans MS"/>
          <w:noProof/>
          <w:sz w:val="40"/>
          <w:szCs w:val="32"/>
          <w:lang w:val="en-AU" w:eastAsia="en-AU"/>
        </w:rPr>
      </w:pPr>
    </w:p>
    <w:p w14:paraId="7F021796" w14:textId="0E4FE49C" w:rsidR="00730EE7" w:rsidRDefault="00730EE7">
      <w:pPr>
        <w:rPr>
          <w:rFonts w:ascii="Comic Sans MS" w:hAnsi="Comic Sans MS"/>
          <w:noProof/>
          <w:sz w:val="40"/>
          <w:szCs w:val="32"/>
          <w:lang w:val="en-AU" w:eastAsia="en-AU"/>
        </w:rPr>
      </w:pPr>
      <w:r>
        <w:rPr>
          <w:rFonts w:ascii="Comic Sans MS" w:hAnsi="Comic Sans MS"/>
          <w:noProof/>
          <w:sz w:val="40"/>
          <w:szCs w:val="32"/>
          <w:lang w:val="en-AU" w:eastAsia="en-AU"/>
        </w:rPr>
        <w:br w:type="page"/>
      </w:r>
    </w:p>
    <w:p w14:paraId="5F551ABE" w14:textId="7A5D42EA" w:rsidR="007A6199" w:rsidRPr="007A6199" w:rsidRDefault="0097524A" w:rsidP="00730EE7">
      <w:pPr>
        <w:spacing w:after="0"/>
        <w:rPr>
          <w:rFonts w:ascii="Comic Sans MS" w:hAnsi="Comic Sans MS"/>
          <w:sz w:val="32"/>
          <w:szCs w:val="24"/>
        </w:rPr>
      </w:pPr>
      <w:r>
        <w:rPr>
          <w:rFonts w:ascii="Times New Roman" w:hAnsi="Times New Roman" w:cs="Times New Roman"/>
          <w:noProof/>
          <w:sz w:val="24"/>
          <w:szCs w:val="24"/>
          <w:lang w:eastAsia="en-AU"/>
        </w:rPr>
        <w:lastRenderedPageBreak/>
        <mc:AlternateContent>
          <mc:Choice Requires="wps">
            <w:drawing>
              <wp:anchor distT="0" distB="0" distL="114300" distR="114300" simplePos="0" relativeHeight="253656064" behindDoc="0" locked="0" layoutInCell="1" allowOverlap="1" wp14:anchorId="59E506C3" wp14:editId="694441DD">
                <wp:simplePos x="0" y="0"/>
                <wp:positionH relativeFrom="column">
                  <wp:posOffset>1832610</wp:posOffset>
                </wp:positionH>
                <wp:positionV relativeFrom="paragraph">
                  <wp:posOffset>57150</wp:posOffset>
                </wp:positionV>
                <wp:extent cx="2781300" cy="800100"/>
                <wp:effectExtent l="0" t="0" r="0" b="0"/>
                <wp:wrapNone/>
                <wp:docPr id="1317869675" name="Text Box 4"/>
                <wp:cNvGraphicFramePr/>
                <a:graphic xmlns:a="http://schemas.openxmlformats.org/drawingml/2006/main">
                  <a:graphicData uri="http://schemas.microsoft.com/office/word/2010/wordprocessingShape">
                    <wps:wsp>
                      <wps:cNvSpPr txBox="1"/>
                      <wps:spPr>
                        <a:xfrm>
                          <a:off x="0" y="0"/>
                          <a:ext cx="2781300" cy="800100"/>
                        </a:xfrm>
                        <a:prstGeom prst="rect">
                          <a:avLst/>
                        </a:prstGeom>
                        <a:solidFill>
                          <a:sysClr val="window" lastClr="FFFFFF"/>
                        </a:solidFill>
                        <a:ln w="6350">
                          <a:noFill/>
                        </a:ln>
                      </wps:spPr>
                      <wps:txbx>
                        <w:txbxContent>
                          <w:p w14:paraId="1DD00746" w14:textId="75BB0449" w:rsidR="0097524A" w:rsidRDefault="0097524A" w:rsidP="0097524A">
                            <w:pPr>
                              <w:rPr>
                                <w:color w:val="808080" w:themeColor="background1" w:themeShade="80"/>
                                <w:sz w:val="20"/>
                                <w:szCs w:val="28"/>
                              </w:rPr>
                            </w:pPr>
                            <w:r>
                              <w:rPr>
                                <w:color w:val="808080" w:themeColor="background1" w:themeShade="80"/>
                                <w:sz w:val="20"/>
                                <w:szCs w:val="20"/>
                              </w:rPr>
                              <w:t xml:space="preserve">Words with </w:t>
                            </w:r>
                            <w:proofErr w:type="spellStart"/>
                            <w:r w:rsidRPr="0097524A">
                              <w:rPr>
                                <w:b/>
                                <w:bCs/>
                                <w:i/>
                                <w:iCs/>
                                <w:color w:val="808080" w:themeColor="background1" w:themeShade="80"/>
                                <w:sz w:val="20"/>
                                <w:szCs w:val="20"/>
                              </w:rPr>
                              <w:t>oa</w:t>
                            </w:r>
                            <w:proofErr w:type="spellEnd"/>
                            <w:r>
                              <w:rPr>
                                <w:b/>
                                <w:bCs/>
                                <w:i/>
                                <w:iCs/>
                                <w:color w:val="808080" w:themeColor="background1" w:themeShade="80"/>
                                <w:sz w:val="20"/>
                                <w:szCs w:val="20"/>
                              </w:rPr>
                              <w:t xml:space="preserve"> </w:t>
                            </w:r>
                            <w:r>
                              <w:rPr>
                                <w:color w:val="808080" w:themeColor="background1" w:themeShade="80"/>
                                <w:sz w:val="20"/>
                                <w:szCs w:val="20"/>
                              </w:rPr>
                              <w:t xml:space="preserve">are more familiar at </w:t>
                            </w:r>
                            <w:r w:rsidR="00941235">
                              <w:rPr>
                                <w:color w:val="808080" w:themeColor="background1" w:themeShade="80"/>
                                <w:sz w:val="20"/>
                                <w:szCs w:val="20"/>
                              </w:rPr>
                              <w:t>Initial</w:t>
                            </w:r>
                            <w:r>
                              <w:rPr>
                                <w:color w:val="808080" w:themeColor="background1" w:themeShade="80"/>
                                <w:sz w:val="20"/>
                                <w:szCs w:val="20"/>
                              </w:rPr>
                              <w:t xml:space="preserve"> level.</w:t>
                            </w:r>
                            <w:r>
                              <w:rPr>
                                <w:color w:val="808080" w:themeColor="background1" w:themeShade="80"/>
                                <w:sz w:val="20"/>
                                <w:szCs w:val="28"/>
                              </w:rPr>
                              <w:br/>
                              <w:t xml:space="preserve">Listen and repeat the words. Colour the </w:t>
                            </w:r>
                            <w:proofErr w:type="spellStart"/>
                            <w:r w:rsidRPr="0097524A">
                              <w:rPr>
                                <w:b/>
                                <w:bCs/>
                                <w:i/>
                                <w:iCs/>
                                <w:color w:val="808080" w:themeColor="background1" w:themeShade="80"/>
                                <w:sz w:val="20"/>
                                <w:szCs w:val="20"/>
                              </w:rPr>
                              <w:t>oa</w:t>
                            </w:r>
                            <w:proofErr w:type="spellEnd"/>
                            <w:r>
                              <w:rPr>
                                <w:color w:val="808080" w:themeColor="background1" w:themeShade="80"/>
                                <w:sz w:val="20"/>
                                <w:szCs w:val="28"/>
                              </w:rPr>
                              <w:t xml:space="preserve"> and repeat the long vowel sound while colouring. Copy the letters.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506C3" id="_x0000_s1290" type="#_x0000_t202" style="position:absolute;margin-left:144.3pt;margin-top:4.5pt;width:219pt;height:63pt;z-index:2536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XcoOwIAAGYEAAAOAAAAZHJzL2Uyb0RvYy54bWysVE1vGjEQvVfqf7B8b3YhJCEoS0SJqCpF&#10;SSRS5Wy83mDJ63Ftwy799X02kND0VpWD8Xx4Pt6b2ZvbvjVsq3zQZCs+OCs5U1ZSre1rxX88L76M&#10;OQtR2FoYsqriOxX47fTzp5vOTdSQ1mRq5RmC2DDpXMXXMbpJUQS5Vq0IZ+SUhbEh34oI0b8WtRcd&#10;oremGJblZdGRr50nqUKA9m5v5NMcv2mUjI9NE1RkpuKoLebT53OVzmJ6IyavXri1locyxD9U0Qpt&#10;kfQt1J2Igm28/itUq6WnQE08k9QW1DRaqtwDuhmUH7pZroVTuReAE9wbTOH/hZUP26V78iz2X6kH&#10;gQmQzoVJgDL10ze+Tf+olMEOCHdvsKk+Mgnl8Go8OC9hkrCNS/SRcS3eXzsf4jdFLUuXinvQktES&#10;2/sQkRGuR5eULJDR9UIbk4VdmBvPtgIMgviaOs6MCBHKii/yLxWNEH88M5Z1Fb88vyhzJksp3t7P&#10;WLi/N5lusV/1TNcAYDg8QrCiegdkPO2HJji50Cj/HrmfhMeUoGNMfnzE0RhCNmm042xN/tdHXfID&#10;abBw1mHaKh5+boRXaOW7BZ3Xg9EI4WIWRhdXQwj+1LI6tdhNOyfAMcBuOZmvyT+a47Xx1L5gMWYp&#10;K0zCSuSueDxe53G/A1gsqWaz7ISBdCLe26WTKXTCPpHy3L8I7w7MRXD+QMe5FJMPBO5900tLs02k&#10;Rmd2E8J7NA/AY5gzY4fFS9tyKmev98/D9DcAAAD//wMAUEsDBBQABgAIAAAAIQDtW8EH3wAAAAkB&#10;AAAPAAAAZHJzL2Rvd25yZXYueG1sTI9BS8QwFITvgv8hPMGbm1qx1tp0EVF0YctqFbxmm2dbbV5K&#10;k93W/fU+T3ocZpj5Jl/Othd7HH3nSMH5IgKBVDvTUaPg7fXhLAXhgyaje0eo4Bs9LIvjo1xnxk30&#10;gvsqNIJLyGdaQRvCkEnp6xat9gs3ILH34UarA8uxkWbUE5fbXsZRlEirO+KFVg9412L9Ve2sgvep&#10;ehw3q9Xn8/BUHjaHqlzjfanU6cl8ewMi4Bz+wvCLz+hQMNPW7ch40SuI0zThqIJrvsT+VZyw3nLw&#10;4jICWeTy/4PiBwAA//8DAFBLAQItABQABgAIAAAAIQC2gziS/gAAAOEBAAATAAAAAAAAAAAAAAAA&#10;AAAAAABbQ29udGVudF9UeXBlc10ueG1sUEsBAi0AFAAGAAgAAAAhADj9If/WAAAAlAEAAAsAAAAA&#10;AAAAAAAAAAAALwEAAF9yZWxzLy5yZWxzUEsBAi0AFAAGAAgAAAAhALhddyg7AgAAZgQAAA4AAAAA&#10;AAAAAAAAAAAALgIAAGRycy9lMm9Eb2MueG1sUEsBAi0AFAAGAAgAAAAhAO1bwQffAAAACQEAAA8A&#10;AAAAAAAAAAAAAAAAlQQAAGRycy9kb3ducmV2LnhtbFBLBQYAAAAABAAEAPMAAAChBQAAAAA=&#10;" fillcolor="window" stroked="f" strokeweight=".5pt">
                <v:textbox>
                  <w:txbxContent>
                    <w:p w14:paraId="1DD00746" w14:textId="75BB0449" w:rsidR="0097524A" w:rsidRDefault="0097524A" w:rsidP="0097524A">
                      <w:pPr>
                        <w:rPr>
                          <w:color w:val="808080" w:themeColor="background1" w:themeShade="80"/>
                          <w:sz w:val="20"/>
                          <w:szCs w:val="28"/>
                        </w:rPr>
                      </w:pPr>
                      <w:r>
                        <w:rPr>
                          <w:color w:val="808080" w:themeColor="background1" w:themeShade="80"/>
                          <w:sz w:val="20"/>
                          <w:szCs w:val="20"/>
                        </w:rPr>
                        <w:t xml:space="preserve">Words with </w:t>
                      </w:r>
                      <w:proofErr w:type="spellStart"/>
                      <w:r w:rsidRPr="0097524A">
                        <w:rPr>
                          <w:b/>
                          <w:bCs/>
                          <w:i/>
                          <w:iCs/>
                          <w:color w:val="808080" w:themeColor="background1" w:themeShade="80"/>
                          <w:sz w:val="20"/>
                          <w:szCs w:val="20"/>
                        </w:rPr>
                        <w:t>oa</w:t>
                      </w:r>
                      <w:proofErr w:type="spellEnd"/>
                      <w:r>
                        <w:rPr>
                          <w:b/>
                          <w:bCs/>
                          <w:i/>
                          <w:iCs/>
                          <w:color w:val="808080" w:themeColor="background1" w:themeShade="80"/>
                          <w:sz w:val="20"/>
                          <w:szCs w:val="20"/>
                        </w:rPr>
                        <w:t xml:space="preserve"> </w:t>
                      </w:r>
                      <w:r>
                        <w:rPr>
                          <w:color w:val="808080" w:themeColor="background1" w:themeShade="80"/>
                          <w:sz w:val="20"/>
                          <w:szCs w:val="20"/>
                        </w:rPr>
                        <w:t xml:space="preserve">are more familiar at </w:t>
                      </w:r>
                      <w:r w:rsidR="00941235">
                        <w:rPr>
                          <w:color w:val="808080" w:themeColor="background1" w:themeShade="80"/>
                          <w:sz w:val="20"/>
                          <w:szCs w:val="20"/>
                        </w:rPr>
                        <w:t>Initial</w:t>
                      </w:r>
                      <w:r>
                        <w:rPr>
                          <w:color w:val="808080" w:themeColor="background1" w:themeShade="80"/>
                          <w:sz w:val="20"/>
                          <w:szCs w:val="20"/>
                        </w:rPr>
                        <w:t xml:space="preserve"> level.</w:t>
                      </w:r>
                      <w:r>
                        <w:rPr>
                          <w:color w:val="808080" w:themeColor="background1" w:themeShade="80"/>
                          <w:sz w:val="20"/>
                          <w:szCs w:val="28"/>
                        </w:rPr>
                        <w:br/>
                        <w:t xml:space="preserve">Listen and repeat the words. Colour the </w:t>
                      </w:r>
                      <w:proofErr w:type="spellStart"/>
                      <w:r w:rsidRPr="0097524A">
                        <w:rPr>
                          <w:b/>
                          <w:bCs/>
                          <w:i/>
                          <w:iCs/>
                          <w:color w:val="808080" w:themeColor="background1" w:themeShade="80"/>
                          <w:sz w:val="20"/>
                          <w:szCs w:val="20"/>
                        </w:rPr>
                        <w:t>oa</w:t>
                      </w:r>
                      <w:proofErr w:type="spellEnd"/>
                      <w:r>
                        <w:rPr>
                          <w:color w:val="808080" w:themeColor="background1" w:themeShade="80"/>
                          <w:sz w:val="20"/>
                          <w:szCs w:val="28"/>
                        </w:rPr>
                        <w:t xml:space="preserve"> and repeat the long vowel sound while colouring. Copy the letters.</w:t>
                      </w:r>
                    </w:p>
                  </w:txbxContent>
                </v:textbox>
              </v:shape>
            </w:pict>
          </mc:Fallback>
        </mc:AlternateContent>
      </w:r>
      <w:r w:rsidR="003635C7" w:rsidRPr="00E136BB">
        <w:rPr>
          <w:rFonts w:ascii="Comic Sans MS" w:hAnsi="Comic Sans MS"/>
          <w:noProof/>
          <w:sz w:val="48"/>
          <w:lang w:val="en-AU" w:eastAsia="en-AU"/>
        </w:rPr>
        <w:drawing>
          <wp:anchor distT="0" distB="0" distL="114300" distR="114300" simplePos="0" relativeHeight="251890688" behindDoc="0" locked="0" layoutInCell="1" allowOverlap="1" wp14:anchorId="4D37EE0A" wp14:editId="52DD61FF">
            <wp:simplePos x="0" y="0"/>
            <wp:positionH relativeFrom="column">
              <wp:posOffset>379730</wp:posOffset>
            </wp:positionH>
            <wp:positionV relativeFrom="paragraph">
              <wp:posOffset>157480</wp:posOffset>
            </wp:positionV>
            <wp:extent cx="1097375" cy="693480"/>
            <wp:effectExtent l="0" t="0" r="7620" b="0"/>
            <wp:wrapNone/>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32292A7B" w14:textId="628DF0D7" w:rsidR="00E136BB" w:rsidRPr="00E136BB" w:rsidRDefault="00E136BB" w:rsidP="00E136BB">
      <w:pPr>
        <w:spacing w:after="0"/>
        <w:rPr>
          <w:rFonts w:ascii="Comic Sans MS" w:hAnsi="Comic Sans MS"/>
          <w:sz w:val="8"/>
          <w:szCs w:val="4"/>
        </w:rPr>
      </w:pPr>
    </w:p>
    <w:p w14:paraId="09D16FE2" w14:textId="42C72E55" w:rsidR="007A6199" w:rsidRPr="003B3016" w:rsidRDefault="007A6199" w:rsidP="00165DC1">
      <w:pPr>
        <w:pStyle w:val="ListParagraph"/>
        <w:numPr>
          <w:ilvl w:val="0"/>
          <w:numId w:val="68"/>
        </w:numPr>
        <w:spacing w:after="240"/>
        <w:rPr>
          <w:sz w:val="8"/>
          <w:szCs w:val="14"/>
        </w:rPr>
      </w:pPr>
    </w:p>
    <w:tbl>
      <w:tblPr>
        <w:tblStyle w:val="TableGrid"/>
        <w:tblpPr w:leftFromText="180" w:rightFromText="180" w:vertAnchor="text" w:horzAnchor="margin" w:tblpY="447"/>
        <w:tblW w:w="935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3118"/>
        <w:gridCol w:w="3118"/>
        <w:gridCol w:w="3118"/>
      </w:tblGrid>
      <w:tr w:rsidR="007A6199" w:rsidRPr="00E136BB" w14:paraId="0BF95C4B" w14:textId="77777777" w:rsidTr="002F2744">
        <w:trPr>
          <w:trHeight w:val="850"/>
        </w:trPr>
        <w:tc>
          <w:tcPr>
            <w:tcW w:w="9354" w:type="dxa"/>
            <w:gridSpan w:val="3"/>
            <w:tcBorders>
              <w:bottom w:val="single" w:sz="4" w:space="0" w:color="A6A6A6" w:themeColor="background1" w:themeShade="A6"/>
            </w:tcBorders>
            <w:shd w:val="clear" w:color="auto" w:fill="FFFAEB"/>
            <w:vAlign w:val="center"/>
          </w:tcPr>
          <w:p w14:paraId="42BDF1FD" w14:textId="474068F2" w:rsidR="007A6199" w:rsidRPr="00E136BB" w:rsidRDefault="007A6199" w:rsidP="0097524A">
            <w:pPr>
              <w:jc w:val="center"/>
              <w:rPr>
                <w:rFonts w:ascii="Comic Sans MS" w:hAnsi="Comic Sans MS"/>
                <w:spacing w:val="40"/>
                <w:sz w:val="52"/>
                <w:szCs w:val="24"/>
                <w:lang w:val="en-AU"/>
              </w:rPr>
            </w:pPr>
            <w:proofErr w:type="spellStart"/>
            <w:r w:rsidRPr="0097524A">
              <w:rPr>
                <w:rFonts w:ascii="Comic Sans MS" w:hAnsi="Comic Sans MS"/>
                <w:spacing w:val="40"/>
                <w:sz w:val="56"/>
                <w:szCs w:val="24"/>
                <w:lang w:val="en-AU"/>
              </w:rPr>
              <w:t>oa</w:t>
            </w:r>
            <w:proofErr w:type="spellEnd"/>
          </w:p>
        </w:tc>
      </w:tr>
      <w:tr w:rsidR="0097524A" w:rsidRPr="00E136BB" w14:paraId="2B20EA25" w14:textId="77777777" w:rsidTr="0097524A">
        <w:trPr>
          <w:trHeight w:val="3061"/>
        </w:trPr>
        <w:tc>
          <w:tcPr>
            <w:tcW w:w="3118" w:type="dxa"/>
            <w:tcBorders>
              <w:bottom w:val="single" w:sz="4" w:space="0" w:color="FFFFFF"/>
              <w:right w:val="single" w:sz="4" w:space="0" w:color="A6A6A6" w:themeColor="background1" w:themeShade="A6"/>
            </w:tcBorders>
            <w:shd w:val="clear" w:color="auto" w:fill="auto"/>
            <w:vAlign w:val="bottom"/>
          </w:tcPr>
          <w:p w14:paraId="78565381" w14:textId="37EFC3A9" w:rsidR="0097524A" w:rsidRPr="00E136BB" w:rsidRDefault="0097524A" w:rsidP="0097524A">
            <w:pPr>
              <w:jc w:val="center"/>
              <w:rPr>
                <w:rFonts w:ascii="Comic Sans MS" w:hAnsi="Comic Sans MS"/>
                <w:spacing w:val="40"/>
                <w:sz w:val="56"/>
                <w:szCs w:val="24"/>
                <w:lang w:val="en-AU"/>
              </w:rPr>
            </w:pPr>
            <w:r w:rsidRPr="003269E8">
              <w:rPr>
                <w:rFonts w:ascii="Comic Sans MS" w:hAnsi="Comic Sans MS"/>
                <w:noProof/>
                <w:color w:val="7F7F7F" w:themeColor="text1" w:themeTint="80"/>
                <w:sz w:val="48"/>
              </w:rPr>
              <w:drawing>
                <wp:anchor distT="0" distB="0" distL="114300" distR="114300" simplePos="0" relativeHeight="252537856" behindDoc="0" locked="0" layoutInCell="1" allowOverlap="1" wp14:anchorId="01EA69CC" wp14:editId="2246E137">
                  <wp:simplePos x="0" y="0"/>
                  <wp:positionH relativeFrom="column">
                    <wp:posOffset>560070</wp:posOffset>
                  </wp:positionH>
                  <wp:positionV relativeFrom="paragraph">
                    <wp:posOffset>-1259205</wp:posOffset>
                  </wp:positionV>
                  <wp:extent cx="808355" cy="1155065"/>
                  <wp:effectExtent l="0" t="0" r="0" b="6985"/>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808355" cy="1155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69E8">
              <w:rPr>
                <w:rFonts w:ascii="Comic Sans MS" w:hAnsi="Comic Sans MS"/>
                <w:color w:val="7F7F7F" w:themeColor="text1" w:themeTint="80"/>
                <w:spacing w:val="60"/>
                <w:sz w:val="60"/>
                <w:szCs w:val="60"/>
              </w:rPr>
              <w:t>c</w:t>
            </w:r>
            <w:r w:rsidRPr="00EE60FB">
              <w:rPr>
                <w:rFonts w:ascii="Comic Sans MS" w:hAnsi="Comic Sans MS"/>
                <w:bCs/>
                <w:outline/>
                <w:color w:val="FFFFFF" w:themeColor="background1"/>
                <w:spacing w:val="60"/>
                <w:sz w:val="60"/>
                <w:szCs w:val="60"/>
                <w14:textOutline w14:w="10160" w14:cap="flat" w14:cmpd="sng" w14:algn="ctr">
                  <w14:solidFill>
                    <w14:schemeClr w14:val="bg1">
                      <w14:lumMod w14:val="50000"/>
                    </w14:schemeClr>
                  </w14:solidFill>
                  <w14:prstDash w14:val="solid"/>
                  <w14:round/>
                </w14:textOutline>
                <w14:textFill>
                  <w14:noFill/>
                </w14:textFill>
              </w:rPr>
              <w:t>oa</w:t>
            </w:r>
            <w:r w:rsidRPr="003269E8">
              <w:rPr>
                <w:rFonts w:ascii="Comic Sans MS" w:hAnsi="Comic Sans MS"/>
                <w:color w:val="7F7F7F" w:themeColor="text1" w:themeTint="80"/>
                <w:spacing w:val="60"/>
                <w:sz w:val="60"/>
                <w:szCs w:val="60"/>
              </w:rPr>
              <w:t>t</w:t>
            </w:r>
          </w:p>
        </w:tc>
        <w:tc>
          <w:tcPr>
            <w:tcW w:w="3118" w:type="dxa"/>
            <w:tcBorders>
              <w:left w:val="single" w:sz="4" w:space="0" w:color="A6A6A6" w:themeColor="background1" w:themeShade="A6"/>
              <w:bottom w:val="single" w:sz="4" w:space="0" w:color="FFFFFF"/>
              <w:right w:val="single" w:sz="4" w:space="0" w:color="A6A6A6" w:themeColor="background1" w:themeShade="A6"/>
            </w:tcBorders>
            <w:vAlign w:val="bottom"/>
          </w:tcPr>
          <w:p w14:paraId="22CE66CA" w14:textId="6FAA9B60" w:rsidR="0097524A" w:rsidRPr="00E136BB" w:rsidRDefault="0097524A" w:rsidP="0097524A">
            <w:pPr>
              <w:ind w:firstLine="453"/>
              <w:jc w:val="center"/>
              <w:rPr>
                <w:rFonts w:ascii="Comic Sans MS" w:hAnsi="Comic Sans MS"/>
                <w:spacing w:val="40"/>
                <w:sz w:val="52"/>
                <w:szCs w:val="24"/>
                <w:lang w:val="en-AU"/>
              </w:rPr>
            </w:pPr>
            <w:r w:rsidRPr="003269E8">
              <w:rPr>
                <w:rFonts w:ascii="Comic Sans MS" w:hAnsi="Comic Sans MS"/>
                <w:noProof/>
                <w:color w:val="7F7F7F" w:themeColor="text1" w:themeTint="80"/>
                <w:sz w:val="48"/>
                <w:lang w:val="en-AU" w:eastAsia="en-AU"/>
              </w:rPr>
              <w:drawing>
                <wp:anchor distT="0" distB="0" distL="114300" distR="114300" simplePos="0" relativeHeight="252539904" behindDoc="0" locked="0" layoutInCell="1" allowOverlap="1" wp14:anchorId="1F371A41" wp14:editId="143AD25A">
                  <wp:simplePos x="0" y="0"/>
                  <wp:positionH relativeFrom="column">
                    <wp:posOffset>-21590</wp:posOffset>
                  </wp:positionH>
                  <wp:positionV relativeFrom="paragraph">
                    <wp:posOffset>-880110</wp:posOffset>
                  </wp:positionV>
                  <wp:extent cx="1869440" cy="739140"/>
                  <wp:effectExtent l="0" t="0" r="0" b="3810"/>
                  <wp:wrapNone/>
                  <wp:docPr id="358" name="Picture 35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 name="Picture 2230" descr="A picture containing clipart&#10;&#10;Description automatically generated"/>
                          <pic:cNvPicPr/>
                        </pic:nvPicPr>
                        <pic:blipFill>
                          <a:blip r:embed="rId272">
                            <a:extLst>
                              <a:ext uri="{BEBA8EAE-BF5A-486C-A8C5-ECC9F3942E4B}">
                                <a14:imgProps xmlns:a14="http://schemas.microsoft.com/office/drawing/2010/main">
                                  <a14:imgLayer r:embed="rId273">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869440" cy="739140"/>
                          </a:xfrm>
                          <a:prstGeom prst="rect">
                            <a:avLst/>
                          </a:prstGeom>
                        </pic:spPr>
                      </pic:pic>
                    </a:graphicData>
                  </a:graphic>
                  <wp14:sizeRelH relativeFrom="margin">
                    <wp14:pctWidth>0</wp14:pctWidth>
                  </wp14:sizeRelH>
                  <wp14:sizeRelV relativeFrom="margin">
                    <wp14:pctHeight>0</wp14:pctHeight>
                  </wp14:sizeRelV>
                </wp:anchor>
              </w:drawing>
            </w:r>
            <w:r w:rsidRPr="003269E8">
              <w:rPr>
                <w:rFonts w:ascii="Comic Sans MS" w:hAnsi="Comic Sans MS"/>
                <w:color w:val="7F7F7F" w:themeColor="text1" w:themeTint="80"/>
                <w:spacing w:val="60"/>
                <w:sz w:val="60"/>
                <w:szCs w:val="60"/>
              </w:rPr>
              <w:t>b</w:t>
            </w:r>
            <w:r w:rsidRPr="00EE60FB">
              <w:rPr>
                <w:rFonts w:ascii="Comic Sans MS" w:hAnsi="Comic Sans MS"/>
                <w:bCs/>
                <w:outline/>
                <w:color w:val="FFFFFF" w:themeColor="background1"/>
                <w:spacing w:val="60"/>
                <w:sz w:val="60"/>
                <w:szCs w:val="60"/>
                <w14:textOutline w14:w="10160" w14:cap="flat" w14:cmpd="sng" w14:algn="ctr">
                  <w14:solidFill>
                    <w14:schemeClr w14:val="bg1">
                      <w14:lumMod w14:val="50000"/>
                    </w14:schemeClr>
                  </w14:solidFill>
                  <w14:prstDash w14:val="solid"/>
                  <w14:round/>
                </w14:textOutline>
                <w14:textFill>
                  <w14:noFill/>
                </w14:textFill>
              </w:rPr>
              <w:t>oa</w:t>
            </w:r>
            <w:r w:rsidRPr="003269E8">
              <w:rPr>
                <w:rFonts w:ascii="Comic Sans MS" w:hAnsi="Comic Sans MS"/>
                <w:color w:val="7F7F7F" w:themeColor="text1" w:themeTint="80"/>
                <w:spacing w:val="60"/>
                <w:sz w:val="60"/>
                <w:szCs w:val="60"/>
              </w:rPr>
              <w:t>t</w:t>
            </w:r>
          </w:p>
        </w:tc>
        <w:tc>
          <w:tcPr>
            <w:tcW w:w="3118" w:type="dxa"/>
            <w:tcBorders>
              <w:left w:val="single" w:sz="4" w:space="0" w:color="A6A6A6" w:themeColor="background1" w:themeShade="A6"/>
              <w:bottom w:val="single" w:sz="4" w:space="0" w:color="FFFFFF"/>
            </w:tcBorders>
            <w:vAlign w:val="bottom"/>
          </w:tcPr>
          <w:p w14:paraId="634A0EA6" w14:textId="614D74DF" w:rsidR="0097524A" w:rsidRPr="00E136BB" w:rsidRDefault="0097524A" w:rsidP="0097524A">
            <w:pPr>
              <w:ind w:firstLine="742"/>
              <w:jc w:val="center"/>
              <w:rPr>
                <w:rFonts w:ascii="Comic Sans MS" w:hAnsi="Comic Sans MS"/>
                <w:spacing w:val="40"/>
                <w:sz w:val="52"/>
                <w:szCs w:val="24"/>
                <w:lang w:val="en-AU"/>
              </w:rPr>
            </w:pPr>
            <w:r w:rsidRPr="003269E8">
              <w:rPr>
                <w:rFonts w:ascii="Century Gothic" w:hAnsi="Century Gothic"/>
                <w:noProof/>
                <w:color w:val="7F7F7F" w:themeColor="text1" w:themeTint="80"/>
                <w:sz w:val="32"/>
                <w:szCs w:val="32"/>
                <w:lang w:val="en-AU" w:eastAsia="en-AU"/>
              </w:rPr>
              <w:drawing>
                <wp:anchor distT="0" distB="0" distL="114300" distR="114300" simplePos="0" relativeHeight="252541952" behindDoc="0" locked="0" layoutInCell="1" allowOverlap="1" wp14:anchorId="52E4D65B" wp14:editId="2FA4723B">
                  <wp:simplePos x="0" y="0"/>
                  <wp:positionH relativeFrom="column">
                    <wp:posOffset>528955</wp:posOffset>
                  </wp:positionH>
                  <wp:positionV relativeFrom="paragraph">
                    <wp:posOffset>-1300480</wp:posOffset>
                  </wp:positionV>
                  <wp:extent cx="1028700" cy="1272540"/>
                  <wp:effectExtent l="0" t="0" r="0" b="381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cstate="print">
                            <a:extLst>
                              <a:ext uri="{28A0092B-C50C-407E-A947-70E740481C1C}">
                                <a14:useLocalDpi xmlns:a14="http://schemas.microsoft.com/office/drawing/2010/main" val="0"/>
                              </a:ext>
                            </a:extLst>
                          </a:blip>
                          <a:stretch>
                            <a:fillRect/>
                          </a:stretch>
                        </pic:blipFill>
                        <pic:spPr>
                          <a:xfrm>
                            <a:off x="0" y="0"/>
                            <a:ext cx="1028700" cy="1272540"/>
                          </a:xfrm>
                          <a:prstGeom prst="rect">
                            <a:avLst/>
                          </a:prstGeom>
                        </pic:spPr>
                      </pic:pic>
                    </a:graphicData>
                  </a:graphic>
                  <wp14:sizeRelH relativeFrom="margin">
                    <wp14:pctWidth>0</wp14:pctWidth>
                  </wp14:sizeRelH>
                  <wp14:sizeRelV relativeFrom="margin">
                    <wp14:pctHeight>0</wp14:pctHeight>
                  </wp14:sizeRelV>
                </wp:anchor>
              </w:drawing>
            </w:r>
            <w:r w:rsidRPr="003269E8">
              <w:rPr>
                <w:rFonts w:ascii="Comic Sans MS" w:hAnsi="Comic Sans MS"/>
                <w:color w:val="7F7F7F" w:themeColor="text1" w:themeTint="80"/>
                <w:spacing w:val="60"/>
                <w:sz w:val="60"/>
                <w:szCs w:val="60"/>
              </w:rPr>
              <w:t>r</w:t>
            </w:r>
            <w:r w:rsidRPr="00EE60FB">
              <w:rPr>
                <w:rFonts w:ascii="Comic Sans MS" w:hAnsi="Comic Sans MS"/>
                <w:bCs/>
                <w:outline/>
                <w:color w:val="FFFFFF" w:themeColor="background1"/>
                <w:spacing w:val="60"/>
                <w:sz w:val="60"/>
                <w:szCs w:val="60"/>
                <w14:textOutline w14:w="10160" w14:cap="flat" w14:cmpd="sng" w14:algn="ctr">
                  <w14:solidFill>
                    <w14:schemeClr w14:val="bg1">
                      <w14:lumMod w14:val="50000"/>
                    </w14:schemeClr>
                  </w14:solidFill>
                  <w14:prstDash w14:val="solid"/>
                  <w14:round/>
                </w14:textOutline>
                <w14:textFill>
                  <w14:noFill/>
                </w14:textFill>
              </w:rPr>
              <w:t>oa</w:t>
            </w:r>
            <w:r w:rsidRPr="003269E8">
              <w:rPr>
                <w:rFonts w:ascii="Comic Sans MS" w:hAnsi="Comic Sans MS"/>
                <w:color w:val="7F7F7F" w:themeColor="text1" w:themeTint="80"/>
                <w:spacing w:val="60"/>
                <w:sz w:val="60"/>
                <w:szCs w:val="60"/>
              </w:rPr>
              <w:t>d</w:t>
            </w:r>
          </w:p>
        </w:tc>
      </w:tr>
      <w:tr w:rsidR="0097524A" w:rsidRPr="00E136BB" w14:paraId="22C60348" w14:textId="77777777" w:rsidTr="0097524A">
        <w:trPr>
          <w:trHeight w:val="850"/>
        </w:trPr>
        <w:tc>
          <w:tcPr>
            <w:tcW w:w="3118" w:type="dxa"/>
            <w:tcBorders>
              <w:top w:val="single" w:sz="4" w:space="0" w:color="FFFFFF"/>
              <w:bottom w:val="single" w:sz="4" w:space="0" w:color="FFFFFF"/>
              <w:right w:val="single" w:sz="4" w:space="0" w:color="A6A6A6" w:themeColor="background1" w:themeShade="A6"/>
            </w:tcBorders>
            <w:shd w:val="clear" w:color="auto" w:fill="auto"/>
            <w:vAlign w:val="center"/>
          </w:tcPr>
          <w:p w14:paraId="3262BFDF" w14:textId="0D365931" w:rsidR="0097524A" w:rsidRPr="0097524A" w:rsidRDefault="0097524A" w:rsidP="0097524A">
            <w:pPr>
              <w:jc w:val="center"/>
              <w:rPr>
                <w:rFonts w:ascii="Comic Sans MS" w:hAnsi="Comic Sans MS"/>
                <w:noProof/>
                <w:spacing w:val="80"/>
                <w:sz w:val="48"/>
              </w:rPr>
            </w:pPr>
            <w:r w:rsidRPr="003269E8">
              <w:rPr>
                <w:rFonts w:ascii="Comic Sans MS" w:hAnsi="Comic Sans MS"/>
                <w:color w:val="7F7F7F" w:themeColor="text1" w:themeTint="80"/>
                <w:spacing w:val="80"/>
                <w:sz w:val="52"/>
                <w:szCs w:val="52"/>
                <w:lang w:val="en-AU"/>
              </w:rPr>
              <w:t>c</w:t>
            </w:r>
            <w:r w:rsidRPr="0097524A">
              <w:rPr>
                <w:rFonts w:ascii="Comic Sans MS" w:hAnsi="Comic Sans MS"/>
                <w:spacing w:val="80"/>
                <w:sz w:val="52"/>
                <w:szCs w:val="52"/>
                <w:lang w:val="en-AU"/>
              </w:rPr>
              <w:t>oa</w:t>
            </w:r>
            <w:r w:rsidRPr="003269E8">
              <w:rPr>
                <w:rFonts w:ascii="Comic Sans MS" w:hAnsi="Comic Sans MS"/>
                <w:color w:val="7F7F7F" w:themeColor="text1" w:themeTint="80"/>
                <w:spacing w:val="80"/>
                <w:sz w:val="52"/>
                <w:szCs w:val="52"/>
                <w:lang w:val="en-AU"/>
              </w:rPr>
              <w:t>t</w:t>
            </w:r>
          </w:p>
        </w:tc>
        <w:tc>
          <w:tcPr>
            <w:tcW w:w="3118" w:type="dxa"/>
            <w:tcBorders>
              <w:top w:val="single" w:sz="4" w:space="0" w:color="FFFFFF"/>
              <w:left w:val="single" w:sz="4" w:space="0" w:color="A6A6A6" w:themeColor="background1" w:themeShade="A6"/>
              <w:bottom w:val="single" w:sz="4" w:space="0" w:color="FFFFFF"/>
              <w:right w:val="single" w:sz="4" w:space="0" w:color="A6A6A6" w:themeColor="background1" w:themeShade="A6"/>
            </w:tcBorders>
            <w:vAlign w:val="center"/>
          </w:tcPr>
          <w:p w14:paraId="116795DF" w14:textId="3C557DF1" w:rsidR="0097524A" w:rsidRPr="0097524A" w:rsidRDefault="0097524A" w:rsidP="0097524A">
            <w:pPr>
              <w:ind w:firstLine="453"/>
              <w:jc w:val="center"/>
              <w:rPr>
                <w:rFonts w:ascii="Comic Sans MS" w:hAnsi="Comic Sans MS"/>
                <w:noProof/>
                <w:spacing w:val="80"/>
                <w:sz w:val="48"/>
                <w:lang w:val="en-AU" w:eastAsia="en-AU"/>
              </w:rPr>
            </w:pPr>
            <w:r w:rsidRPr="003269E8">
              <w:rPr>
                <w:rFonts w:ascii="Comic Sans MS" w:hAnsi="Comic Sans MS"/>
                <w:color w:val="7F7F7F" w:themeColor="text1" w:themeTint="80"/>
                <w:spacing w:val="80"/>
                <w:sz w:val="52"/>
                <w:szCs w:val="52"/>
                <w:lang w:val="en-AU"/>
              </w:rPr>
              <w:t>b</w:t>
            </w:r>
            <w:r w:rsidRPr="0097524A">
              <w:rPr>
                <w:rFonts w:ascii="Comic Sans MS" w:hAnsi="Comic Sans MS"/>
                <w:spacing w:val="80"/>
                <w:sz w:val="52"/>
                <w:szCs w:val="52"/>
                <w:lang w:val="en-AU"/>
              </w:rPr>
              <w:t>oa</w:t>
            </w:r>
            <w:r w:rsidRPr="003269E8">
              <w:rPr>
                <w:rFonts w:ascii="Comic Sans MS" w:hAnsi="Comic Sans MS"/>
                <w:color w:val="7F7F7F" w:themeColor="text1" w:themeTint="80"/>
                <w:spacing w:val="80"/>
                <w:sz w:val="52"/>
                <w:szCs w:val="52"/>
                <w:lang w:val="en-AU"/>
              </w:rPr>
              <w:t>t</w:t>
            </w:r>
          </w:p>
        </w:tc>
        <w:tc>
          <w:tcPr>
            <w:tcW w:w="3118" w:type="dxa"/>
            <w:tcBorders>
              <w:top w:val="single" w:sz="4" w:space="0" w:color="FFFFFF"/>
              <w:left w:val="single" w:sz="4" w:space="0" w:color="A6A6A6" w:themeColor="background1" w:themeShade="A6"/>
              <w:bottom w:val="single" w:sz="4" w:space="0" w:color="FFFFFF"/>
            </w:tcBorders>
            <w:vAlign w:val="center"/>
          </w:tcPr>
          <w:p w14:paraId="4DED46E8" w14:textId="4F966A28" w:rsidR="0097524A" w:rsidRPr="0097524A" w:rsidRDefault="0097524A" w:rsidP="0097524A">
            <w:pPr>
              <w:ind w:firstLine="742"/>
              <w:jc w:val="center"/>
              <w:rPr>
                <w:rFonts w:ascii="Century Gothic" w:hAnsi="Century Gothic"/>
                <w:noProof/>
                <w:spacing w:val="80"/>
                <w:sz w:val="32"/>
                <w:szCs w:val="32"/>
                <w:lang w:val="en-AU" w:eastAsia="en-AU"/>
              </w:rPr>
            </w:pPr>
            <w:r w:rsidRPr="003269E8">
              <w:rPr>
                <w:rFonts w:ascii="Comic Sans MS" w:hAnsi="Comic Sans MS"/>
                <w:color w:val="7F7F7F" w:themeColor="text1" w:themeTint="80"/>
                <w:spacing w:val="80"/>
                <w:sz w:val="52"/>
                <w:szCs w:val="52"/>
                <w:lang w:val="en-AU"/>
              </w:rPr>
              <w:t>r</w:t>
            </w:r>
            <w:r w:rsidRPr="0097524A">
              <w:rPr>
                <w:rFonts w:ascii="Comic Sans MS" w:hAnsi="Comic Sans MS"/>
                <w:spacing w:val="80"/>
                <w:sz w:val="52"/>
                <w:szCs w:val="52"/>
                <w:lang w:val="en-AU"/>
              </w:rPr>
              <w:t>oa</w:t>
            </w:r>
            <w:r w:rsidRPr="003269E8">
              <w:rPr>
                <w:rFonts w:ascii="Comic Sans MS" w:hAnsi="Comic Sans MS"/>
                <w:color w:val="7F7F7F" w:themeColor="text1" w:themeTint="80"/>
                <w:spacing w:val="80"/>
                <w:sz w:val="52"/>
                <w:szCs w:val="52"/>
                <w:lang w:val="en-AU"/>
              </w:rPr>
              <w:t>d</w:t>
            </w:r>
          </w:p>
        </w:tc>
      </w:tr>
      <w:tr w:rsidR="0097524A" w:rsidRPr="00E136BB" w14:paraId="3F330806" w14:textId="77777777" w:rsidTr="0097524A">
        <w:trPr>
          <w:trHeight w:val="850"/>
        </w:trPr>
        <w:tc>
          <w:tcPr>
            <w:tcW w:w="3118" w:type="dxa"/>
            <w:tcBorders>
              <w:top w:val="single" w:sz="4" w:space="0" w:color="FFFFFF"/>
              <w:right w:val="single" w:sz="4" w:space="0" w:color="A6A6A6" w:themeColor="background1" w:themeShade="A6"/>
            </w:tcBorders>
            <w:shd w:val="clear" w:color="auto" w:fill="auto"/>
          </w:tcPr>
          <w:p w14:paraId="20216778" w14:textId="4E32199C" w:rsidR="0097524A" w:rsidRPr="00E136BB" w:rsidRDefault="0097524A" w:rsidP="0097524A">
            <w:pPr>
              <w:jc w:val="center"/>
              <w:rPr>
                <w:rFonts w:ascii="Comic Sans MS" w:hAnsi="Comic Sans MS"/>
                <w:noProof/>
                <w:sz w:val="48"/>
              </w:rPr>
            </w:pPr>
            <w:r w:rsidRPr="003269E8">
              <w:rPr>
                <w:rFonts w:ascii="Comic Sans MS" w:hAnsi="Comic Sans MS"/>
                <w:bCs/>
                <w:color w:val="7F7F7F" w:themeColor="text1" w:themeTint="80"/>
                <w:spacing w:val="100"/>
                <w:sz w:val="52"/>
                <w:szCs w:val="52"/>
                <w:lang w:val="en-AU"/>
              </w:rPr>
              <w:t>c</w:t>
            </w:r>
            <w:r w:rsidRPr="00E136BB">
              <w:rPr>
                <w:rFonts w:ascii="Comic Sans MS" w:hAnsi="Comic Sans MS"/>
                <w:color w:val="A6A6A6" w:themeColor="background1" w:themeShade="A6"/>
                <w:spacing w:val="100"/>
                <w:sz w:val="36"/>
                <w:szCs w:val="28"/>
              </w:rPr>
              <w:t>__</w:t>
            </w:r>
            <w:r w:rsidRPr="003269E8">
              <w:rPr>
                <w:rFonts w:ascii="Comic Sans MS" w:hAnsi="Comic Sans MS"/>
                <w:bCs/>
                <w:color w:val="7F7F7F" w:themeColor="text1" w:themeTint="80"/>
                <w:spacing w:val="100"/>
                <w:sz w:val="52"/>
                <w:szCs w:val="52"/>
                <w:lang w:val="en-AU"/>
              </w:rPr>
              <w:t>t</w:t>
            </w:r>
          </w:p>
        </w:tc>
        <w:tc>
          <w:tcPr>
            <w:tcW w:w="3118" w:type="dxa"/>
            <w:tcBorders>
              <w:top w:val="single" w:sz="4" w:space="0" w:color="FFFFFF"/>
              <w:left w:val="single" w:sz="4" w:space="0" w:color="A6A6A6" w:themeColor="background1" w:themeShade="A6"/>
              <w:right w:val="single" w:sz="4" w:space="0" w:color="A6A6A6" w:themeColor="background1" w:themeShade="A6"/>
            </w:tcBorders>
          </w:tcPr>
          <w:p w14:paraId="3C8B1ABF" w14:textId="38323E9D" w:rsidR="0097524A" w:rsidRPr="00E136BB" w:rsidRDefault="0097524A" w:rsidP="0097524A">
            <w:pPr>
              <w:ind w:firstLine="453"/>
              <w:jc w:val="center"/>
              <w:rPr>
                <w:rFonts w:ascii="Comic Sans MS" w:hAnsi="Comic Sans MS"/>
                <w:noProof/>
                <w:sz w:val="48"/>
                <w:lang w:val="en-AU" w:eastAsia="en-AU"/>
              </w:rPr>
            </w:pPr>
            <w:r w:rsidRPr="003269E8">
              <w:rPr>
                <w:rFonts w:ascii="Comic Sans MS" w:hAnsi="Comic Sans MS"/>
                <w:bCs/>
                <w:color w:val="7F7F7F" w:themeColor="text1" w:themeTint="80"/>
                <w:spacing w:val="100"/>
                <w:sz w:val="52"/>
                <w:szCs w:val="52"/>
                <w:lang w:val="en-AU"/>
              </w:rPr>
              <w:t>b</w:t>
            </w:r>
            <w:r w:rsidRPr="00E136BB">
              <w:rPr>
                <w:rFonts w:ascii="Comic Sans MS" w:hAnsi="Comic Sans MS"/>
                <w:color w:val="A6A6A6" w:themeColor="background1" w:themeShade="A6"/>
                <w:spacing w:val="100"/>
                <w:sz w:val="36"/>
                <w:szCs w:val="28"/>
              </w:rPr>
              <w:t>__</w:t>
            </w:r>
            <w:r w:rsidRPr="003269E8">
              <w:rPr>
                <w:rFonts w:ascii="Comic Sans MS" w:hAnsi="Comic Sans MS"/>
                <w:bCs/>
                <w:color w:val="7F7F7F" w:themeColor="text1" w:themeTint="80"/>
                <w:spacing w:val="100"/>
                <w:sz w:val="52"/>
                <w:szCs w:val="52"/>
                <w:lang w:val="en-AU"/>
              </w:rPr>
              <w:t>t</w:t>
            </w:r>
          </w:p>
        </w:tc>
        <w:tc>
          <w:tcPr>
            <w:tcW w:w="3118" w:type="dxa"/>
            <w:tcBorders>
              <w:top w:val="single" w:sz="4" w:space="0" w:color="FFFFFF"/>
              <w:left w:val="single" w:sz="4" w:space="0" w:color="A6A6A6" w:themeColor="background1" w:themeShade="A6"/>
            </w:tcBorders>
          </w:tcPr>
          <w:p w14:paraId="3F8DD50C" w14:textId="62D24DB0" w:rsidR="0097524A" w:rsidRPr="00E136BB" w:rsidRDefault="0097524A" w:rsidP="0097524A">
            <w:pPr>
              <w:ind w:firstLine="742"/>
              <w:jc w:val="center"/>
              <w:rPr>
                <w:rFonts w:ascii="Century Gothic" w:hAnsi="Century Gothic"/>
                <w:noProof/>
                <w:sz w:val="32"/>
                <w:szCs w:val="32"/>
                <w:lang w:val="en-AU" w:eastAsia="en-AU"/>
              </w:rPr>
            </w:pPr>
            <w:r w:rsidRPr="003269E8">
              <w:rPr>
                <w:rFonts w:ascii="Comic Sans MS" w:hAnsi="Comic Sans MS"/>
                <w:bCs/>
                <w:color w:val="7F7F7F" w:themeColor="text1" w:themeTint="80"/>
                <w:spacing w:val="100"/>
                <w:sz w:val="52"/>
                <w:szCs w:val="52"/>
                <w:lang w:val="en-AU"/>
              </w:rPr>
              <w:t>r</w:t>
            </w:r>
            <w:r w:rsidRPr="00E136BB">
              <w:rPr>
                <w:rFonts w:ascii="Comic Sans MS" w:hAnsi="Comic Sans MS"/>
                <w:color w:val="A6A6A6" w:themeColor="background1" w:themeShade="A6"/>
                <w:spacing w:val="100"/>
                <w:sz w:val="36"/>
                <w:szCs w:val="28"/>
              </w:rPr>
              <w:t>__</w:t>
            </w:r>
            <w:r w:rsidRPr="003269E8">
              <w:rPr>
                <w:rFonts w:ascii="Comic Sans MS" w:hAnsi="Comic Sans MS"/>
                <w:bCs/>
                <w:color w:val="7F7F7F" w:themeColor="text1" w:themeTint="80"/>
                <w:spacing w:val="100"/>
                <w:sz w:val="52"/>
                <w:szCs w:val="52"/>
                <w:lang w:val="en-AU"/>
              </w:rPr>
              <w:t>d</w:t>
            </w:r>
          </w:p>
        </w:tc>
      </w:tr>
    </w:tbl>
    <w:p w14:paraId="28C3603D" w14:textId="29EE3B99" w:rsidR="007A6199" w:rsidRPr="003B3016" w:rsidRDefault="009A3045" w:rsidP="007A6199">
      <w:pPr>
        <w:spacing w:after="240"/>
        <w:rPr>
          <w:rFonts w:ascii="Comic Sans MS" w:hAnsi="Comic Sans MS"/>
          <w:sz w:val="36"/>
          <w:szCs w:val="28"/>
        </w:rPr>
      </w:pPr>
      <w:r>
        <w:rPr>
          <w:rFonts w:ascii="Comic Sans MS" w:hAnsi="Comic Sans MS"/>
          <w:noProof/>
          <w:sz w:val="36"/>
          <w:szCs w:val="28"/>
        </w:rPr>
        <w:drawing>
          <wp:anchor distT="0" distB="0" distL="114300" distR="114300" simplePos="0" relativeHeight="253659136" behindDoc="0" locked="0" layoutInCell="1" allowOverlap="1" wp14:anchorId="3371263D" wp14:editId="7A9FAB3A">
            <wp:simplePos x="0" y="0"/>
            <wp:positionH relativeFrom="column">
              <wp:posOffset>489278</wp:posOffset>
            </wp:positionH>
            <wp:positionV relativeFrom="paragraph">
              <wp:posOffset>4226457</wp:posOffset>
            </wp:positionV>
            <wp:extent cx="1097280" cy="693420"/>
            <wp:effectExtent l="0" t="0" r="7620" b="0"/>
            <wp:wrapNone/>
            <wp:docPr id="10822985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98542" name="Picture 1082298542"/>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135DEAB0" w14:textId="4DE9CFF9" w:rsidR="007A6199" w:rsidRPr="0097524A" w:rsidRDefault="007A6199" w:rsidP="00165DC1">
      <w:pPr>
        <w:pStyle w:val="ListParagraph"/>
        <w:numPr>
          <w:ilvl w:val="0"/>
          <w:numId w:val="68"/>
        </w:numPr>
        <w:spacing w:after="240"/>
        <w:rPr>
          <w:rFonts w:ascii="Comic Sans MS" w:hAnsi="Comic Sans MS"/>
          <w:sz w:val="48"/>
        </w:rPr>
      </w:pPr>
    </w:p>
    <w:p w14:paraId="161D7134" w14:textId="6F92A097" w:rsidR="0097524A" w:rsidRDefault="004F6C88" w:rsidP="0097524A">
      <w:pPr>
        <w:pStyle w:val="ListParagraph"/>
      </w:pPr>
      <w:r w:rsidRPr="00E136BB">
        <w:rPr>
          <w:rFonts w:ascii="Comic Sans MS" w:hAnsi="Comic Sans MS"/>
          <w:noProof/>
          <w:sz w:val="48"/>
        </w:rPr>
        <w:drawing>
          <wp:anchor distT="0" distB="0" distL="114300" distR="114300" simplePos="0" relativeHeight="253661184" behindDoc="0" locked="0" layoutInCell="1" allowOverlap="1" wp14:anchorId="778B118A" wp14:editId="5A78B825">
            <wp:simplePos x="0" y="0"/>
            <wp:positionH relativeFrom="column">
              <wp:posOffset>339090</wp:posOffset>
            </wp:positionH>
            <wp:positionV relativeFrom="paragraph">
              <wp:posOffset>85725</wp:posOffset>
            </wp:positionV>
            <wp:extent cx="670560" cy="958169"/>
            <wp:effectExtent l="0" t="0" r="0" b="0"/>
            <wp:wrapNone/>
            <wp:docPr id="369885945" name="Picture 369885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670560" cy="958169"/>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5077" w:tblpY="7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8"/>
        <w:gridCol w:w="888"/>
        <w:gridCol w:w="888"/>
      </w:tblGrid>
      <w:tr w:rsidR="0097524A" w:rsidRPr="00953498" w14:paraId="3D95F016" w14:textId="77777777" w:rsidTr="00933A24">
        <w:trPr>
          <w:trHeight w:val="794"/>
        </w:trPr>
        <w:tc>
          <w:tcPr>
            <w:tcW w:w="888" w:type="dxa"/>
            <w:shd w:val="clear" w:color="auto" w:fill="ECF3FA"/>
          </w:tcPr>
          <w:p w14:paraId="028C872D" w14:textId="7C80F53C" w:rsidR="0097524A" w:rsidRPr="00926734" w:rsidRDefault="004F6C88" w:rsidP="00933A24">
            <w:pPr>
              <w:pStyle w:val="ListParagraph"/>
              <w:ind w:left="0"/>
              <w:jc w:val="center"/>
              <w:rPr>
                <w:rFonts w:ascii="Comic Sans MS" w:hAnsi="Comic Sans MS"/>
                <w:spacing w:val="40"/>
                <w:sz w:val="52"/>
                <w:szCs w:val="52"/>
              </w:rPr>
            </w:pPr>
            <w:r w:rsidRPr="00E41D29">
              <w:rPr>
                <w:rFonts w:ascii="Comic Sans MS" w:hAnsi="Comic Sans MS"/>
                <w:color w:val="595959" w:themeColor="text1" w:themeTint="A6"/>
                <w:spacing w:val="40"/>
                <w:sz w:val="52"/>
                <w:szCs w:val="52"/>
              </w:rPr>
              <w:t>c</w:t>
            </w:r>
          </w:p>
        </w:tc>
        <w:tc>
          <w:tcPr>
            <w:tcW w:w="888" w:type="dxa"/>
            <w:shd w:val="clear" w:color="auto" w:fill="FFFAEB"/>
          </w:tcPr>
          <w:p w14:paraId="642A6E10" w14:textId="06DD12CD" w:rsidR="0097524A" w:rsidRPr="00926734" w:rsidRDefault="004F6C88" w:rsidP="00933A24">
            <w:pPr>
              <w:pStyle w:val="ListParagraph"/>
              <w:ind w:left="0"/>
              <w:jc w:val="center"/>
              <w:rPr>
                <w:rFonts w:ascii="Comic Sans MS" w:hAnsi="Comic Sans MS"/>
                <w:spacing w:val="40"/>
                <w:sz w:val="52"/>
                <w:szCs w:val="52"/>
              </w:rPr>
            </w:pPr>
            <w:proofErr w:type="spellStart"/>
            <w:r w:rsidRPr="00926734">
              <w:rPr>
                <w:rFonts w:ascii="Comic Sans MS" w:hAnsi="Comic Sans MS"/>
                <w:spacing w:val="40"/>
                <w:sz w:val="52"/>
                <w:szCs w:val="52"/>
              </w:rPr>
              <w:t>oa</w:t>
            </w:r>
            <w:proofErr w:type="spellEnd"/>
          </w:p>
        </w:tc>
        <w:tc>
          <w:tcPr>
            <w:tcW w:w="888" w:type="dxa"/>
            <w:shd w:val="clear" w:color="auto" w:fill="ECF3FA"/>
          </w:tcPr>
          <w:p w14:paraId="4ACD35CE" w14:textId="318A7096" w:rsidR="0097524A" w:rsidRPr="00926734" w:rsidRDefault="004F6C88" w:rsidP="00933A24">
            <w:pPr>
              <w:pStyle w:val="ListParagraph"/>
              <w:ind w:left="0"/>
              <w:jc w:val="center"/>
              <w:rPr>
                <w:rFonts w:ascii="Comic Sans MS" w:hAnsi="Comic Sans MS"/>
                <w:spacing w:val="40"/>
                <w:sz w:val="52"/>
                <w:szCs w:val="52"/>
              </w:rPr>
            </w:pPr>
            <w:r w:rsidRPr="00E41D29">
              <w:rPr>
                <w:rFonts w:ascii="Comic Sans MS" w:hAnsi="Comic Sans MS"/>
                <w:color w:val="595959" w:themeColor="text1" w:themeTint="A6"/>
                <w:spacing w:val="40"/>
                <w:sz w:val="52"/>
                <w:szCs w:val="52"/>
              </w:rPr>
              <w:t>t</w:t>
            </w:r>
          </w:p>
        </w:tc>
      </w:tr>
    </w:tbl>
    <w:p w14:paraId="3C284413" w14:textId="38B1A63A" w:rsidR="0097524A" w:rsidRPr="00953498" w:rsidRDefault="0097524A" w:rsidP="0097524A">
      <w:pPr>
        <w:pStyle w:val="ListParagraph"/>
        <w:rPr>
          <w:rFonts w:ascii="Comic Sans MS" w:hAnsi="Comic Sans MS"/>
          <w:spacing w:val="40"/>
          <w:sz w:val="52"/>
          <w:szCs w:val="52"/>
        </w:rPr>
      </w:pPr>
      <w:r>
        <w:rPr>
          <w:rFonts w:ascii="Comic Sans MS" w:hAnsi="Comic Sans MS"/>
          <w:color w:val="7F7F7F" w:themeColor="text1" w:themeTint="80"/>
          <w:spacing w:val="40"/>
          <w:sz w:val="52"/>
          <w:szCs w:val="52"/>
        </w:rPr>
        <w:tab/>
      </w:r>
      <w:r>
        <w:rPr>
          <w:rFonts w:ascii="Comic Sans MS" w:hAnsi="Comic Sans MS"/>
          <w:color w:val="7F7F7F" w:themeColor="text1" w:themeTint="80"/>
          <w:spacing w:val="40"/>
          <w:sz w:val="52"/>
          <w:szCs w:val="52"/>
        </w:rPr>
        <w:tab/>
      </w:r>
      <w:r w:rsidR="004F6C88" w:rsidRPr="003269E8">
        <w:rPr>
          <w:rFonts w:ascii="Comic Sans MS" w:hAnsi="Comic Sans MS"/>
          <w:color w:val="7F7F7F" w:themeColor="text1" w:themeTint="80"/>
          <w:spacing w:val="40"/>
          <w:sz w:val="52"/>
          <w:szCs w:val="52"/>
        </w:rPr>
        <w:t>c</w:t>
      </w:r>
      <w:r w:rsidR="004F6C88">
        <w:rPr>
          <w:rFonts w:ascii="Comic Sans MS" w:hAnsi="Comic Sans MS"/>
          <w:spacing w:val="40"/>
          <w:sz w:val="52"/>
          <w:szCs w:val="52"/>
        </w:rPr>
        <w:t>oa</w:t>
      </w:r>
      <w:r w:rsidR="004F6C88" w:rsidRPr="00926734">
        <w:rPr>
          <w:rFonts w:ascii="Comic Sans MS" w:hAnsi="Comic Sans MS"/>
          <w:color w:val="7F7F7F" w:themeColor="text1" w:themeTint="80"/>
          <w:spacing w:val="40"/>
          <w:sz w:val="52"/>
          <w:szCs w:val="52"/>
        </w:rPr>
        <w:t>t</w:t>
      </w:r>
      <w:r w:rsidRPr="00953498">
        <w:rPr>
          <w:rFonts w:ascii="Comic Sans MS" w:hAnsi="Comic Sans MS"/>
          <w:spacing w:val="40"/>
          <w:sz w:val="52"/>
          <w:szCs w:val="52"/>
        </w:rPr>
        <w:tab/>
      </w:r>
      <w:r>
        <w:rPr>
          <w:rFonts w:ascii="Comic Sans MS" w:hAnsi="Comic Sans MS"/>
          <w:spacing w:val="40"/>
          <w:sz w:val="52"/>
          <w:szCs w:val="52"/>
        </w:rPr>
        <w:tab/>
      </w:r>
      <w:r w:rsidR="004F6C88" w:rsidRPr="00926734">
        <w:rPr>
          <w:rFonts w:ascii="Comic Sans MS" w:hAnsi="Comic Sans MS"/>
          <w:color w:val="7F7F7F" w:themeColor="text1" w:themeTint="80"/>
          <w:spacing w:val="40"/>
          <w:sz w:val="52"/>
          <w:szCs w:val="52"/>
        </w:rPr>
        <w:t>c</w:t>
      </w:r>
      <w:r w:rsidR="004F6C88">
        <w:rPr>
          <w:rFonts w:ascii="Comic Sans MS" w:hAnsi="Comic Sans MS"/>
          <w:spacing w:val="40"/>
          <w:sz w:val="52"/>
          <w:szCs w:val="52"/>
        </w:rPr>
        <w:t>oa</w:t>
      </w:r>
      <w:r w:rsidR="004F6C88" w:rsidRPr="00926734">
        <w:rPr>
          <w:rFonts w:ascii="Comic Sans MS" w:hAnsi="Comic Sans MS"/>
          <w:color w:val="7F7F7F" w:themeColor="text1" w:themeTint="80"/>
          <w:spacing w:val="40"/>
          <w:sz w:val="52"/>
          <w:szCs w:val="52"/>
        </w:rPr>
        <w:t>t</w:t>
      </w:r>
      <w:r w:rsidRPr="00953498">
        <w:rPr>
          <w:rFonts w:ascii="Comic Sans MS" w:hAnsi="Comic Sans MS"/>
          <w:spacing w:val="40"/>
          <w:sz w:val="52"/>
          <w:szCs w:val="52"/>
        </w:rPr>
        <w:t xml:space="preserve"> </w:t>
      </w:r>
    </w:p>
    <w:tbl>
      <w:tblPr>
        <w:tblStyle w:val="TableGrid"/>
        <w:tblpPr w:leftFromText="180" w:rightFromText="180" w:vertAnchor="text" w:horzAnchor="page" w:tblpX="5077" w:tblpY="65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8"/>
        <w:gridCol w:w="888"/>
        <w:gridCol w:w="888"/>
      </w:tblGrid>
      <w:tr w:rsidR="0097524A" w:rsidRPr="00953498" w14:paraId="7203B236" w14:textId="77777777" w:rsidTr="00933A24">
        <w:trPr>
          <w:trHeight w:val="794"/>
        </w:trPr>
        <w:tc>
          <w:tcPr>
            <w:tcW w:w="888" w:type="dxa"/>
            <w:shd w:val="clear" w:color="auto" w:fill="ECF3FA"/>
          </w:tcPr>
          <w:p w14:paraId="6FC85CB3" w14:textId="1CD858C1" w:rsidR="0097524A" w:rsidRPr="00926734" w:rsidRDefault="004F6C88" w:rsidP="00933A24">
            <w:pPr>
              <w:pStyle w:val="ListParagraph"/>
              <w:ind w:left="0" w:hanging="229"/>
              <w:jc w:val="center"/>
              <w:rPr>
                <w:rFonts w:ascii="Comic Sans MS" w:hAnsi="Comic Sans MS"/>
                <w:spacing w:val="40"/>
                <w:sz w:val="52"/>
                <w:szCs w:val="52"/>
              </w:rPr>
            </w:pPr>
            <w:r w:rsidRPr="00E41D29">
              <w:rPr>
                <w:rFonts w:ascii="Comic Sans MS" w:hAnsi="Comic Sans MS"/>
                <w:color w:val="595959" w:themeColor="text1" w:themeTint="A6"/>
                <w:spacing w:val="40"/>
                <w:sz w:val="52"/>
                <w:szCs w:val="52"/>
              </w:rPr>
              <w:t>b</w:t>
            </w:r>
          </w:p>
        </w:tc>
        <w:tc>
          <w:tcPr>
            <w:tcW w:w="888" w:type="dxa"/>
            <w:shd w:val="clear" w:color="auto" w:fill="FFFAEB"/>
          </w:tcPr>
          <w:p w14:paraId="74992A06" w14:textId="4F755A84" w:rsidR="0097524A" w:rsidRPr="00926734" w:rsidRDefault="0097524A" w:rsidP="00933A24">
            <w:pPr>
              <w:pStyle w:val="ListParagraph"/>
              <w:ind w:left="0" w:hanging="148"/>
              <w:jc w:val="center"/>
              <w:rPr>
                <w:rFonts w:ascii="Comic Sans MS" w:hAnsi="Comic Sans MS"/>
                <w:spacing w:val="40"/>
                <w:sz w:val="52"/>
                <w:szCs w:val="52"/>
              </w:rPr>
            </w:pPr>
            <w:r w:rsidRPr="00926734">
              <w:rPr>
                <w:rFonts w:ascii="Comic Sans MS" w:hAnsi="Comic Sans MS"/>
                <w:spacing w:val="40"/>
                <w:sz w:val="52"/>
                <w:szCs w:val="52"/>
              </w:rPr>
              <w:t xml:space="preserve"> </w:t>
            </w:r>
            <w:proofErr w:type="spellStart"/>
            <w:r w:rsidR="004F6C88" w:rsidRPr="00926734">
              <w:rPr>
                <w:rFonts w:ascii="Comic Sans MS" w:hAnsi="Comic Sans MS"/>
                <w:spacing w:val="40"/>
                <w:sz w:val="52"/>
                <w:szCs w:val="52"/>
              </w:rPr>
              <w:t>oa</w:t>
            </w:r>
            <w:proofErr w:type="spellEnd"/>
          </w:p>
        </w:tc>
        <w:tc>
          <w:tcPr>
            <w:tcW w:w="888" w:type="dxa"/>
            <w:shd w:val="clear" w:color="auto" w:fill="ECF3FA"/>
          </w:tcPr>
          <w:p w14:paraId="32EE10B5" w14:textId="5EF022DC" w:rsidR="0097524A" w:rsidRPr="00926734" w:rsidRDefault="004F6C88" w:rsidP="00933A24">
            <w:pPr>
              <w:pStyle w:val="ListParagraph"/>
              <w:ind w:left="0" w:hanging="229"/>
              <w:jc w:val="center"/>
              <w:rPr>
                <w:rFonts w:ascii="Comic Sans MS" w:hAnsi="Comic Sans MS"/>
                <w:spacing w:val="40"/>
                <w:sz w:val="52"/>
                <w:szCs w:val="52"/>
              </w:rPr>
            </w:pPr>
            <w:r w:rsidRPr="00926734">
              <w:rPr>
                <w:rFonts w:ascii="Comic Sans MS" w:hAnsi="Comic Sans MS"/>
                <w:spacing w:val="40"/>
                <w:sz w:val="52"/>
                <w:szCs w:val="52"/>
              </w:rPr>
              <w:t xml:space="preserve"> </w:t>
            </w:r>
            <w:r w:rsidRPr="00E41D29">
              <w:rPr>
                <w:rFonts w:ascii="Comic Sans MS" w:hAnsi="Comic Sans MS"/>
                <w:color w:val="595959" w:themeColor="text1" w:themeTint="A6"/>
                <w:spacing w:val="40"/>
                <w:sz w:val="52"/>
                <w:szCs w:val="52"/>
              </w:rPr>
              <w:t>t</w:t>
            </w:r>
          </w:p>
        </w:tc>
      </w:tr>
    </w:tbl>
    <w:p w14:paraId="12D8C63E" w14:textId="6498BAB8" w:rsidR="0097524A" w:rsidRPr="00953498" w:rsidRDefault="0097524A" w:rsidP="0097524A">
      <w:pPr>
        <w:pStyle w:val="ListParagraph"/>
        <w:rPr>
          <w:rFonts w:ascii="Comic Sans MS" w:hAnsi="Comic Sans MS"/>
          <w:spacing w:val="40"/>
          <w:sz w:val="52"/>
          <w:szCs w:val="52"/>
        </w:rPr>
      </w:pPr>
    </w:p>
    <w:p w14:paraId="2139FF7C" w14:textId="041BFC63" w:rsidR="0097524A" w:rsidRPr="00953498" w:rsidRDefault="004F6C88" w:rsidP="004F6C88">
      <w:pPr>
        <w:pStyle w:val="ListParagraph"/>
        <w:ind w:left="1440" w:firstLine="720"/>
        <w:rPr>
          <w:rFonts w:ascii="Comic Sans MS" w:hAnsi="Comic Sans MS"/>
          <w:spacing w:val="40"/>
          <w:sz w:val="52"/>
          <w:szCs w:val="52"/>
        </w:rPr>
      </w:pPr>
      <w:r w:rsidRPr="00926734">
        <w:rPr>
          <w:rFonts w:ascii="Comic Sans MS" w:hAnsi="Comic Sans MS"/>
          <w:noProof/>
          <w:color w:val="7F7F7F" w:themeColor="text1" w:themeTint="80"/>
          <w:sz w:val="48"/>
          <w:lang w:eastAsia="en-AU"/>
        </w:rPr>
        <w:drawing>
          <wp:anchor distT="0" distB="0" distL="114300" distR="114300" simplePos="0" relativeHeight="253663232" behindDoc="0" locked="0" layoutInCell="1" allowOverlap="1" wp14:anchorId="08BF2743" wp14:editId="643D48D1">
            <wp:simplePos x="0" y="0"/>
            <wp:positionH relativeFrom="column">
              <wp:posOffset>80010</wp:posOffset>
            </wp:positionH>
            <wp:positionV relativeFrom="paragraph">
              <wp:posOffset>10795</wp:posOffset>
            </wp:positionV>
            <wp:extent cx="1244600" cy="492090"/>
            <wp:effectExtent l="0" t="0" r="0" b="3810"/>
            <wp:wrapNone/>
            <wp:docPr id="2003897227" name="Picture 200389722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 name="Picture 2230" descr="A picture containing clipart&#10;&#10;Description automatically generated"/>
                    <pic:cNvPicPr/>
                  </pic:nvPicPr>
                  <pic:blipFill>
                    <a:blip r:embed="rId272" cstate="print">
                      <a:extLst>
                        <a:ext uri="{BEBA8EAE-BF5A-486C-A8C5-ECC9F3942E4B}">
                          <a14:imgProps xmlns:a14="http://schemas.microsoft.com/office/drawing/2010/main">
                            <a14:imgLayer r:embed="rId273">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244600" cy="492090"/>
                    </a:xfrm>
                    <a:prstGeom prst="rect">
                      <a:avLst/>
                    </a:prstGeom>
                  </pic:spPr>
                </pic:pic>
              </a:graphicData>
            </a:graphic>
            <wp14:sizeRelH relativeFrom="margin">
              <wp14:pctWidth>0</wp14:pctWidth>
            </wp14:sizeRelH>
            <wp14:sizeRelV relativeFrom="margin">
              <wp14:pctHeight>0</wp14:pctHeight>
            </wp14:sizeRelV>
          </wp:anchor>
        </w:drawing>
      </w:r>
      <w:r w:rsidRPr="00926734">
        <w:rPr>
          <w:rFonts w:ascii="Comic Sans MS" w:hAnsi="Comic Sans MS"/>
          <w:color w:val="7F7F7F" w:themeColor="text1" w:themeTint="80"/>
          <w:spacing w:val="40"/>
          <w:sz w:val="52"/>
          <w:szCs w:val="52"/>
        </w:rPr>
        <w:t>b</w:t>
      </w:r>
      <w:r>
        <w:rPr>
          <w:rFonts w:ascii="Comic Sans MS" w:hAnsi="Comic Sans MS"/>
          <w:spacing w:val="40"/>
          <w:sz w:val="52"/>
          <w:szCs w:val="52"/>
        </w:rPr>
        <w:t>oa</w:t>
      </w:r>
      <w:r w:rsidRPr="00926734">
        <w:rPr>
          <w:rFonts w:ascii="Comic Sans MS" w:hAnsi="Comic Sans MS"/>
          <w:color w:val="7F7F7F" w:themeColor="text1" w:themeTint="80"/>
          <w:spacing w:val="40"/>
          <w:sz w:val="52"/>
          <w:szCs w:val="52"/>
        </w:rPr>
        <w:t>t</w:t>
      </w:r>
      <w:r w:rsidR="0097524A" w:rsidRPr="00953498">
        <w:rPr>
          <w:rFonts w:ascii="Comic Sans MS" w:hAnsi="Comic Sans MS"/>
          <w:spacing w:val="40"/>
          <w:sz w:val="52"/>
          <w:szCs w:val="52"/>
        </w:rPr>
        <w:tab/>
      </w:r>
      <w:r w:rsidR="0097524A" w:rsidRPr="00953498">
        <w:rPr>
          <w:rFonts w:ascii="Comic Sans MS" w:hAnsi="Comic Sans MS"/>
          <w:spacing w:val="40"/>
          <w:sz w:val="52"/>
          <w:szCs w:val="52"/>
        </w:rPr>
        <w:tab/>
      </w:r>
      <w:proofErr w:type="spellStart"/>
      <w:r w:rsidRPr="00926734">
        <w:rPr>
          <w:rFonts w:ascii="Comic Sans MS" w:hAnsi="Comic Sans MS"/>
          <w:color w:val="7F7F7F" w:themeColor="text1" w:themeTint="80"/>
          <w:spacing w:val="40"/>
          <w:sz w:val="52"/>
          <w:szCs w:val="52"/>
        </w:rPr>
        <w:t>b</w:t>
      </w:r>
      <w:r>
        <w:rPr>
          <w:rFonts w:ascii="Comic Sans MS" w:hAnsi="Comic Sans MS"/>
          <w:spacing w:val="40"/>
          <w:sz w:val="52"/>
          <w:szCs w:val="52"/>
        </w:rPr>
        <w:t>oa</w:t>
      </w:r>
      <w:r w:rsidRPr="00926734">
        <w:rPr>
          <w:rFonts w:ascii="Comic Sans MS" w:hAnsi="Comic Sans MS"/>
          <w:color w:val="7F7F7F" w:themeColor="text1" w:themeTint="80"/>
          <w:spacing w:val="40"/>
          <w:sz w:val="52"/>
          <w:szCs w:val="52"/>
        </w:rPr>
        <w:t>t</w:t>
      </w:r>
      <w:proofErr w:type="spellEnd"/>
    </w:p>
    <w:p w14:paraId="490AEC0C" w14:textId="40AE0927" w:rsidR="0097524A" w:rsidRPr="00953498" w:rsidRDefault="004F6C88" w:rsidP="0097524A">
      <w:pPr>
        <w:pStyle w:val="ListParagraph"/>
        <w:rPr>
          <w:rFonts w:ascii="Comic Sans MS" w:hAnsi="Comic Sans MS"/>
          <w:spacing w:val="40"/>
          <w:sz w:val="52"/>
          <w:szCs w:val="52"/>
        </w:rPr>
      </w:pPr>
      <w:r w:rsidRPr="00E136BB">
        <w:rPr>
          <w:rFonts w:ascii="Century Gothic" w:hAnsi="Century Gothic"/>
          <w:noProof/>
          <w:sz w:val="32"/>
          <w:szCs w:val="32"/>
          <w:lang w:eastAsia="en-AU"/>
        </w:rPr>
        <w:drawing>
          <wp:anchor distT="0" distB="0" distL="114300" distR="114300" simplePos="0" relativeHeight="253665280" behindDoc="0" locked="0" layoutInCell="1" allowOverlap="1" wp14:anchorId="42AF5C36" wp14:editId="1E1F70EA">
            <wp:simplePos x="0" y="0"/>
            <wp:positionH relativeFrom="column">
              <wp:posOffset>353060</wp:posOffset>
            </wp:positionH>
            <wp:positionV relativeFrom="paragraph">
              <wp:posOffset>219710</wp:posOffset>
            </wp:positionV>
            <wp:extent cx="800784" cy="990600"/>
            <wp:effectExtent l="0" t="0" r="0" b="0"/>
            <wp:wrapNone/>
            <wp:docPr id="1870181110" name="Picture 187018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cstate="print">
                      <a:extLst>
                        <a:ext uri="{28A0092B-C50C-407E-A947-70E740481C1C}">
                          <a14:useLocalDpi xmlns:a14="http://schemas.microsoft.com/office/drawing/2010/main" val="0"/>
                        </a:ext>
                      </a:extLst>
                    </a:blip>
                    <a:stretch>
                      <a:fillRect/>
                    </a:stretch>
                  </pic:blipFill>
                  <pic:spPr>
                    <a:xfrm>
                      <a:off x="0" y="0"/>
                      <a:ext cx="800784" cy="9906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5077" w:tblpY="-1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8"/>
        <w:gridCol w:w="888"/>
        <w:gridCol w:w="888"/>
      </w:tblGrid>
      <w:tr w:rsidR="0097524A" w:rsidRPr="00953498" w14:paraId="192764AF" w14:textId="77777777" w:rsidTr="00933A24">
        <w:trPr>
          <w:trHeight w:val="794"/>
        </w:trPr>
        <w:tc>
          <w:tcPr>
            <w:tcW w:w="888" w:type="dxa"/>
            <w:shd w:val="clear" w:color="auto" w:fill="ECF3FA"/>
          </w:tcPr>
          <w:p w14:paraId="430E6472" w14:textId="710B2685" w:rsidR="0097524A" w:rsidRPr="00926734" w:rsidRDefault="00E41D29" w:rsidP="00933A24">
            <w:pPr>
              <w:pStyle w:val="ListParagraph"/>
              <w:ind w:left="0" w:hanging="229"/>
              <w:jc w:val="center"/>
              <w:rPr>
                <w:rFonts w:ascii="Comic Sans MS" w:hAnsi="Comic Sans MS"/>
                <w:spacing w:val="40"/>
                <w:sz w:val="52"/>
                <w:szCs w:val="52"/>
              </w:rPr>
            </w:pPr>
            <w:r>
              <w:rPr>
                <w:rFonts w:ascii="Comic Sans MS" w:hAnsi="Comic Sans MS"/>
                <w:color w:val="595959" w:themeColor="text1" w:themeTint="A6"/>
                <w:spacing w:val="40"/>
                <w:sz w:val="52"/>
                <w:szCs w:val="52"/>
              </w:rPr>
              <w:t xml:space="preserve"> </w:t>
            </w:r>
            <w:r w:rsidR="004F6C88" w:rsidRPr="00E41D29">
              <w:rPr>
                <w:rFonts w:ascii="Comic Sans MS" w:hAnsi="Comic Sans MS"/>
                <w:color w:val="595959" w:themeColor="text1" w:themeTint="A6"/>
                <w:spacing w:val="40"/>
                <w:sz w:val="52"/>
                <w:szCs w:val="52"/>
              </w:rPr>
              <w:t>r</w:t>
            </w:r>
          </w:p>
        </w:tc>
        <w:tc>
          <w:tcPr>
            <w:tcW w:w="888" w:type="dxa"/>
            <w:shd w:val="clear" w:color="auto" w:fill="FFFAEB"/>
          </w:tcPr>
          <w:p w14:paraId="1A304C52" w14:textId="791458E4" w:rsidR="0097524A" w:rsidRPr="00926734" w:rsidRDefault="0097524A" w:rsidP="00933A24">
            <w:pPr>
              <w:pStyle w:val="ListParagraph"/>
              <w:ind w:left="0" w:hanging="229"/>
              <w:jc w:val="center"/>
              <w:rPr>
                <w:rFonts w:ascii="Comic Sans MS" w:hAnsi="Comic Sans MS"/>
                <w:spacing w:val="40"/>
                <w:sz w:val="52"/>
                <w:szCs w:val="52"/>
              </w:rPr>
            </w:pPr>
            <w:r w:rsidRPr="00926734">
              <w:rPr>
                <w:rFonts w:ascii="Comic Sans MS" w:hAnsi="Comic Sans MS"/>
                <w:spacing w:val="40"/>
                <w:sz w:val="52"/>
                <w:szCs w:val="52"/>
              </w:rPr>
              <w:t xml:space="preserve"> </w:t>
            </w:r>
            <w:proofErr w:type="spellStart"/>
            <w:r w:rsidR="004F6C88" w:rsidRPr="00926734">
              <w:rPr>
                <w:rFonts w:ascii="Comic Sans MS" w:hAnsi="Comic Sans MS"/>
                <w:spacing w:val="40"/>
                <w:sz w:val="52"/>
                <w:szCs w:val="52"/>
              </w:rPr>
              <w:t>oa</w:t>
            </w:r>
            <w:proofErr w:type="spellEnd"/>
          </w:p>
        </w:tc>
        <w:tc>
          <w:tcPr>
            <w:tcW w:w="888" w:type="dxa"/>
            <w:shd w:val="clear" w:color="auto" w:fill="ECF3FA"/>
          </w:tcPr>
          <w:p w14:paraId="49ECB6A3" w14:textId="3C2BA2A3" w:rsidR="0097524A" w:rsidRPr="00926734" w:rsidRDefault="00E41D29" w:rsidP="00E41D29">
            <w:pPr>
              <w:pStyle w:val="ListParagraph"/>
              <w:ind w:left="0" w:hanging="183"/>
              <w:jc w:val="center"/>
              <w:rPr>
                <w:rFonts w:ascii="Comic Sans MS" w:hAnsi="Comic Sans MS"/>
                <w:spacing w:val="40"/>
                <w:sz w:val="52"/>
                <w:szCs w:val="52"/>
              </w:rPr>
            </w:pPr>
            <w:r>
              <w:rPr>
                <w:rFonts w:ascii="Comic Sans MS" w:hAnsi="Comic Sans MS"/>
                <w:color w:val="595959" w:themeColor="text1" w:themeTint="A6"/>
                <w:spacing w:val="40"/>
                <w:sz w:val="52"/>
                <w:szCs w:val="52"/>
              </w:rPr>
              <w:t xml:space="preserve"> </w:t>
            </w:r>
            <w:r w:rsidR="004F6C88" w:rsidRPr="00E41D29">
              <w:rPr>
                <w:rFonts w:ascii="Comic Sans MS" w:hAnsi="Comic Sans MS"/>
                <w:color w:val="595959" w:themeColor="text1" w:themeTint="A6"/>
                <w:spacing w:val="40"/>
                <w:sz w:val="52"/>
                <w:szCs w:val="52"/>
              </w:rPr>
              <w:t>d</w:t>
            </w:r>
          </w:p>
        </w:tc>
      </w:tr>
    </w:tbl>
    <w:p w14:paraId="73CFDA6E" w14:textId="77777777" w:rsidR="004F6C88" w:rsidRPr="004F6C88" w:rsidRDefault="004F6C88" w:rsidP="004F6C88">
      <w:pPr>
        <w:pStyle w:val="ListParagraph"/>
        <w:spacing w:after="0"/>
        <w:ind w:left="1440" w:firstLine="720"/>
        <w:rPr>
          <w:rFonts w:ascii="Comic Sans MS" w:hAnsi="Comic Sans MS"/>
          <w:color w:val="7F7F7F" w:themeColor="text1" w:themeTint="80"/>
          <w:spacing w:val="40"/>
          <w:sz w:val="44"/>
          <w:szCs w:val="44"/>
        </w:rPr>
      </w:pPr>
      <w:r w:rsidRPr="00926734">
        <w:rPr>
          <w:rFonts w:ascii="Comic Sans MS" w:hAnsi="Comic Sans MS"/>
          <w:color w:val="7F7F7F" w:themeColor="text1" w:themeTint="80"/>
          <w:spacing w:val="40"/>
          <w:sz w:val="52"/>
          <w:szCs w:val="52"/>
        </w:rPr>
        <w:t>r</w:t>
      </w:r>
      <w:r>
        <w:rPr>
          <w:rFonts w:ascii="Comic Sans MS" w:hAnsi="Comic Sans MS"/>
          <w:spacing w:val="40"/>
          <w:sz w:val="52"/>
          <w:szCs w:val="52"/>
        </w:rPr>
        <w:t>oa</w:t>
      </w:r>
      <w:r w:rsidRPr="00926734">
        <w:rPr>
          <w:rFonts w:ascii="Comic Sans MS" w:hAnsi="Comic Sans MS"/>
          <w:color w:val="7F7F7F" w:themeColor="text1" w:themeTint="80"/>
          <w:spacing w:val="40"/>
          <w:sz w:val="52"/>
          <w:szCs w:val="52"/>
        </w:rPr>
        <w:t>d</w:t>
      </w:r>
      <w:r w:rsidR="0097524A" w:rsidRPr="00953498">
        <w:rPr>
          <w:rFonts w:ascii="Comic Sans MS" w:hAnsi="Comic Sans MS"/>
          <w:spacing w:val="40"/>
          <w:sz w:val="52"/>
          <w:szCs w:val="52"/>
        </w:rPr>
        <w:tab/>
      </w:r>
      <w:r w:rsidR="0097524A" w:rsidRPr="00953498">
        <w:rPr>
          <w:rFonts w:ascii="Comic Sans MS" w:hAnsi="Comic Sans MS"/>
          <w:spacing w:val="40"/>
          <w:sz w:val="52"/>
          <w:szCs w:val="52"/>
        </w:rPr>
        <w:tab/>
      </w:r>
      <w:proofErr w:type="spellStart"/>
      <w:r w:rsidRPr="00926734">
        <w:rPr>
          <w:rFonts w:ascii="Comic Sans MS" w:hAnsi="Comic Sans MS"/>
          <w:color w:val="7F7F7F" w:themeColor="text1" w:themeTint="80"/>
          <w:spacing w:val="40"/>
          <w:sz w:val="52"/>
          <w:szCs w:val="52"/>
        </w:rPr>
        <w:t>r</w:t>
      </w:r>
      <w:r>
        <w:rPr>
          <w:rFonts w:ascii="Comic Sans MS" w:hAnsi="Comic Sans MS"/>
          <w:spacing w:val="40"/>
          <w:sz w:val="52"/>
          <w:szCs w:val="52"/>
        </w:rPr>
        <w:t>oa</w:t>
      </w:r>
      <w:r w:rsidRPr="00926734">
        <w:rPr>
          <w:rFonts w:ascii="Comic Sans MS" w:hAnsi="Comic Sans MS"/>
          <w:color w:val="7F7F7F" w:themeColor="text1" w:themeTint="80"/>
          <w:spacing w:val="40"/>
          <w:sz w:val="52"/>
          <w:szCs w:val="52"/>
        </w:rPr>
        <w:t>d</w:t>
      </w:r>
      <w:proofErr w:type="spellEnd"/>
      <w:r w:rsidRPr="00953498">
        <w:rPr>
          <w:rFonts w:ascii="Comic Sans MS" w:hAnsi="Comic Sans MS"/>
          <w:spacing w:val="40"/>
          <w:sz w:val="52"/>
          <w:szCs w:val="52"/>
        </w:rPr>
        <w:tab/>
      </w:r>
      <w:r w:rsidR="0097524A">
        <w:rPr>
          <w:rFonts w:ascii="Comic Sans MS" w:hAnsi="Comic Sans MS"/>
          <w:color w:val="7F7F7F" w:themeColor="text1" w:themeTint="80"/>
          <w:spacing w:val="40"/>
          <w:sz w:val="52"/>
          <w:szCs w:val="52"/>
        </w:rPr>
        <w:br/>
      </w:r>
    </w:p>
    <w:p w14:paraId="174E3C68" w14:textId="4FF48CF1" w:rsidR="0097524A" w:rsidRDefault="0097524A" w:rsidP="004F6C88">
      <w:pPr>
        <w:pStyle w:val="ListParagraph"/>
        <w:spacing w:after="0"/>
        <w:ind w:left="1440" w:firstLine="720"/>
        <w:rPr>
          <w:rFonts w:ascii="Comic Sans MS" w:hAnsi="Comic Sans MS"/>
          <w:color w:val="7F7F7F" w:themeColor="text1" w:themeTint="80"/>
          <w:spacing w:val="40"/>
          <w:sz w:val="52"/>
          <w:szCs w:val="52"/>
        </w:rPr>
      </w:pPr>
      <w:r>
        <w:rPr>
          <w:rFonts w:ascii="Comic Sans MS" w:hAnsi="Comic Sans MS"/>
          <w:color w:val="7F7F7F" w:themeColor="text1" w:themeTint="80"/>
          <w:spacing w:val="40"/>
          <w:sz w:val="52"/>
          <w:szCs w:val="52"/>
        </w:rPr>
        <w:br w:type="page"/>
      </w:r>
    </w:p>
    <w:p w14:paraId="2FF832D6" w14:textId="65673A22" w:rsidR="00E136BB" w:rsidRPr="00397622" w:rsidRDefault="00397622" w:rsidP="00B75AC9">
      <w:pPr>
        <w:rPr>
          <w:rFonts w:cstheme="minorHAnsi"/>
          <w:color w:val="808080" w:themeColor="background1" w:themeShade="80"/>
          <w:sz w:val="20"/>
          <w:szCs w:val="20"/>
        </w:rPr>
      </w:pPr>
      <w:r>
        <w:rPr>
          <w:rFonts w:ascii="Times New Roman" w:hAnsi="Times New Roman" w:cs="Times New Roman"/>
          <w:noProof/>
          <w:sz w:val="24"/>
          <w:szCs w:val="24"/>
          <w:lang w:eastAsia="en-AU"/>
        </w:rPr>
        <w:lastRenderedPageBreak/>
        <mc:AlternateContent>
          <mc:Choice Requires="wps">
            <w:drawing>
              <wp:anchor distT="0" distB="0" distL="114300" distR="114300" simplePos="0" relativeHeight="254040064" behindDoc="0" locked="0" layoutInCell="1" allowOverlap="1" wp14:anchorId="71CD625C" wp14:editId="39618E21">
                <wp:simplePos x="0" y="0"/>
                <wp:positionH relativeFrom="margin">
                  <wp:posOffset>1992630</wp:posOffset>
                </wp:positionH>
                <wp:positionV relativeFrom="paragraph">
                  <wp:posOffset>3810</wp:posOffset>
                </wp:positionV>
                <wp:extent cx="3253740" cy="502920"/>
                <wp:effectExtent l="0" t="0" r="3810" b="0"/>
                <wp:wrapNone/>
                <wp:docPr id="995284333" name="Text Box 4"/>
                <wp:cNvGraphicFramePr/>
                <a:graphic xmlns:a="http://schemas.openxmlformats.org/drawingml/2006/main">
                  <a:graphicData uri="http://schemas.microsoft.com/office/word/2010/wordprocessingShape">
                    <wps:wsp>
                      <wps:cNvSpPr txBox="1"/>
                      <wps:spPr>
                        <a:xfrm>
                          <a:off x="0" y="0"/>
                          <a:ext cx="3253740" cy="502920"/>
                        </a:xfrm>
                        <a:prstGeom prst="rect">
                          <a:avLst/>
                        </a:prstGeom>
                        <a:solidFill>
                          <a:sysClr val="window" lastClr="FFFFFF"/>
                        </a:solidFill>
                        <a:ln w="6350">
                          <a:noFill/>
                        </a:ln>
                      </wps:spPr>
                      <wps:txbx>
                        <w:txbxContent>
                          <w:p w14:paraId="7FBDBA3D" w14:textId="37F4E6F6" w:rsidR="00397622" w:rsidRDefault="00397622" w:rsidP="00397622">
                            <w:pPr>
                              <w:rPr>
                                <w:color w:val="808080" w:themeColor="background1" w:themeShade="80"/>
                                <w:sz w:val="20"/>
                                <w:szCs w:val="28"/>
                              </w:rPr>
                            </w:pPr>
                            <w:r w:rsidRPr="00397622">
                              <w:rPr>
                                <w:rFonts w:cstheme="minorHAnsi"/>
                                <w:color w:val="808080" w:themeColor="background1" w:themeShade="80"/>
                                <w:sz w:val="20"/>
                                <w:szCs w:val="20"/>
                              </w:rPr>
                              <w:t xml:space="preserve">Listening exercise. The teacher says one word on each line. </w:t>
                            </w:r>
                            <w:r>
                              <w:rPr>
                                <w:rFonts w:cstheme="minorHAnsi"/>
                                <w:color w:val="808080" w:themeColor="background1" w:themeShade="80"/>
                                <w:sz w:val="20"/>
                                <w:szCs w:val="20"/>
                              </w:rPr>
                              <w:br/>
                            </w:r>
                            <w:r w:rsidRPr="00397622">
                              <w:rPr>
                                <w:rFonts w:cstheme="minorHAnsi"/>
                                <w:color w:val="808080" w:themeColor="background1" w:themeShade="80"/>
                                <w:sz w:val="20"/>
                                <w:szCs w:val="20"/>
                              </w:rPr>
                              <w:t>e.g. train.  Students circle the word.</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D625C" id="_x0000_s1291" type="#_x0000_t202" style="position:absolute;margin-left:156.9pt;margin-top:.3pt;width:256.2pt;height:39.6pt;z-index:25404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nO0OwIAAGYEAAAOAAAAZHJzL2Uyb0RvYy54bWysVMlu2zAQvRfoPxC8N/ISZzEiB24CFwWM&#10;JIBT5ExTVEyA4rAkbcn9+j7Sa9NbUR/o4cxwlvdmdHffNYZtlA+abMn7Fz3OlJVUafte8h+vsy83&#10;nIUobCUMWVXyrQr8fvL5013rxmpAKzKV8gxBbBi3ruSrGN24KIJcqUaEC3LKwliTb0TE1b8XlRct&#10;ojemGPR6V0VLvnKepAoB2sedkU9y/LpWMj7XdVCRmZKjtphPn89lOovJnRi/e+FWWu7LEP9QRSO0&#10;RdJjqEcRBVt7/VeoRktPgep4IakpqK61VLkHdNPvfehmsRJO5V4ATnBHmML/CyufNgv34lnsvlIH&#10;AhMgrQvjAGXqp6t9k/5RKYMdEG6PsKkuMgnlcDAaXl/CJGEb9Qa3g4xrcXrtfIjfFDUsCSX3oCWj&#10;JTbzEJERrgeXlCyQ0dVMG5Mv2/BgPNsIMAjiK2o5MyJEKEs+y79UNEL88cxY1pb8ajjq5UyWUryd&#10;n7FwPzWZpNgtO6YrADAYHiBYUrUFMp52QxOcnGmUP0fuF+ExJegYkx+fcdSGkE0a7Thbkf/1UZf8&#10;QBosnLWYtpKHn2vhFVr5bkHnbf8yARjz5XJ0DQSZP7cszy123TwQ4Ohjt5zMYvKP5iDWnpo3LMY0&#10;ZYVJWIncJY8H8SHudgCLJdV0mp0wkE7EuV04mUIn7BMpr92b8G7PXATnT3SYSzH+QODON720NF1H&#10;qnVmNyG8Q3MPPIY5M7ZfvLQt5/fsdfo8TH4DAAD//wMAUEsDBBQABgAIAAAAIQA1B7Uq3wAAAAcB&#10;AAAPAAAAZHJzL2Rvd25yZXYueG1sTM5BS8NAEAXgu+B/WEbwZjdNIcaYSRFRtGCoRsHrNhmTaHY2&#10;7G6b2F/vetLj8Ib3vnw960EcyLreMMJyEYEgrk3Tc4vw9np/kYJwXnGjBsOE8E0O1sXpSa6yxkz8&#10;QofKtyKUsMsUQuf9mEnp6o60cgszEofsw1itfDhtKxurplCuBxlHUSK16jksdGqk247qr2qvEd6n&#10;6sFuN5vP5/GxPG6PVflEdyXi+dl8cw3C0+z/nuGXH+hQBNPO7LlxYkBYLVeB7hESECFO4yQGsUO4&#10;vEpBFrn87y9+AAAA//8DAFBLAQItABQABgAIAAAAIQC2gziS/gAAAOEBAAATAAAAAAAAAAAAAAAA&#10;AAAAAABbQ29udGVudF9UeXBlc10ueG1sUEsBAi0AFAAGAAgAAAAhADj9If/WAAAAlAEAAAsAAAAA&#10;AAAAAAAAAAAALwEAAF9yZWxzLy5yZWxzUEsBAi0AFAAGAAgAAAAhAH0Kc7Q7AgAAZgQAAA4AAAAA&#10;AAAAAAAAAAAALgIAAGRycy9lMm9Eb2MueG1sUEsBAi0AFAAGAAgAAAAhADUHtSrfAAAABwEAAA8A&#10;AAAAAAAAAAAAAAAAlQQAAGRycy9kb3ducmV2LnhtbFBLBQYAAAAABAAEAPMAAAChBQAAAAA=&#10;" fillcolor="window" stroked="f" strokeweight=".5pt">
                <v:textbox>
                  <w:txbxContent>
                    <w:p w14:paraId="7FBDBA3D" w14:textId="37F4E6F6" w:rsidR="00397622" w:rsidRDefault="00397622" w:rsidP="00397622">
                      <w:pPr>
                        <w:rPr>
                          <w:color w:val="808080" w:themeColor="background1" w:themeShade="80"/>
                          <w:sz w:val="20"/>
                          <w:szCs w:val="28"/>
                        </w:rPr>
                      </w:pPr>
                      <w:r w:rsidRPr="00397622">
                        <w:rPr>
                          <w:rFonts w:cstheme="minorHAnsi"/>
                          <w:color w:val="808080" w:themeColor="background1" w:themeShade="80"/>
                          <w:sz w:val="20"/>
                          <w:szCs w:val="20"/>
                        </w:rPr>
                        <w:t xml:space="preserve">Listening exercise. The teacher says one word on each line. </w:t>
                      </w:r>
                      <w:r>
                        <w:rPr>
                          <w:rFonts w:cstheme="minorHAnsi"/>
                          <w:color w:val="808080" w:themeColor="background1" w:themeShade="80"/>
                          <w:sz w:val="20"/>
                          <w:szCs w:val="20"/>
                        </w:rPr>
                        <w:br/>
                      </w:r>
                      <w:r w:rsidRPr="00397622">
                        <w:rPr>
                          <w:rFonts w:cstheme="minorHAnsi"/>
                          <w:color w:val="808080" w:themeColor="background1" w:themeShade="80"/>
                          <w:sz w:val="20"/>
                          <w:szCs w:val="20"/>
                        </w:rPr>
                        <w:t>e.g. train.  Students circle the word.</w:t>
                      </w:r>
                    </w:p>
                  </w:txbxContent>
                </v:textbox>
                <w10:wrap anchorx="margin"/>
              </v:shape>
            </w:pict>
          </mc:Fallback>
        </mc:AlternateContent>
      </w:r>
      <w:r w:rsidR="00B75AC9">
        <w:rPr>
          <w:rFonts w:ascii="Comic Sans MS" w:hAnsi="Comic Sans MS"/>
          <w:noProof/>
          <w:color w:val="FFFFFF" w:themeColor="background1"/>
          <w:sz w:val="20"/>
          <w:szCs w:val="20"/>
        </w:rPr>
        <mc:AlternateContent>
          <mc:Choice Requires="wpg">
            <w:drawing>
              <wp:anchor distT="0" distB="0" distL="114300" distR="114300" simplePos="0" relativeHeight="253668352" behindDoc="0" locked="0" layoutInCell="1" allowOverlap="1" wp14:anchorId="1E5407C6" wp14:editId="373B8591">
                <wp:simplePos x="0" y="0"/>
                <wp:positionH relativeFrom="column">
                  <wp:posOffset>64770</wp:posOffset>
                </wp:positionH>
                <wp:positionV relativeFrom="paragraph">
                  <wp:posOffset>-26670</wp:posOffset>
                </wp:positionV>
                <wp:extent cx="1278255" cy="701040"/>
                <wp:effectExtent l="0" t="0" r="0" b="3810"/>
                <wp:wrapNone/>
                <wp:docPr id="1475119654" name="Group 8"/>
                <wp:cNvGraphicFramePr/>
                <a:graphic xmlns:a="http://schemas.openxmlformats.org/drawingml/2006/main">
                  <a:graphicData uri="http://schemas.microsoft.com/office/word/2010/wordprocessingGroup">
                    <wpg:wgp>
                      <wpg:cNvGrpSpPr/>
                      <wpg:grpSpPr>
                        <a:xfrm>
                          <a:off x="0" y="0"/>
                          <a:ext cx="1278255" cy="701040"/>
                          <a:chOff x="0" y="0"/>
                          <a:chExt cx="1278255" cy="701040"/>
                        </a:xfrm>
                      </wpg:grpSpPr>
                      <pic:pic xmlns:pic="http://schemas.openxmlformats.org/drawingml/2006/picture">
                        <pic:nvPicPr>
                          <pic:cNvPr id="2134" name="Picture 2134"/>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594360" y="0"/>
                            <a:ext cx="683895" cy="693420"/>
                          </a:xfrm>
                          <a:prstGeom prst="rect">
                            <a:avLst/>
                          </a:prstGeom>
                        </pic:spPr>
                      </pic:pic>
                      <pic:pic xmlns:pic="http://schemas.openxmlformats.org/drawingml/2006/picture">
                        <pic:nvPicPr>
                          <pic:cNvPr id="1886249525" name="Picture 1886249525"/>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wpg:wgp>
                  </a:graphicData>
                </a:graphic>
              </wp:anchor>
            </w:drawing>
          </mc:Choice>
          <mc:Fallback>
            <w:pict>
              <v:group w14:anchorId="5BE9E497" id="Group 8" o:spid="_x0000_s1026" style="position:absolute;margin-left:5.1pt;margin-top:-2.1pt;width:100.65pt;height:55.2pt;z-index:253668352" coordsize="12782,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LCDYgIAAE8HAAAOAAAAZHJzL2Uyb0RvYy54bWzUVclu2zAUvBfoPxC8&#10;x7Jl2ZEFy0FRN0aBoDG6fABNURIRcQFJW87f95FSXG9oiyCXHERxfW9mOCTnd3vRoB0zliuZ49Fg&#10;iBGTVBVcVjn+9fP+JsXIOiIL0ijJcvzMLL5bfPwwb3XGYlWrpmAGQRBps1bnuHZOZ1Fkac0EsQOl&#10;mYTBUhlBHDRNFRWGtBBdNFE8HE6jVplCG0WZtdC77AbxIsQvS0bdY1la5lCTY8DmQmlCufFltJiT&#10;rDJE15z2MMgrUAjCJSQ9hFoSR9DW8ItQglOjrCrdgCoRqbLklAUOwGY0PGOzMmqrA5cqayt9kAmk&#10;PdPp1WHpt93K6B96bUCJVlegRWh5LvvSCP8HlGgfJHs+SMb2DlHoHMW3aTyZYERh7BYoJL2mtAbh&#10;L5bR+svfF0YvaaMTMJrTDL5eAahdKPBvp8AqtzUM90HEf8UQxDxt9Q1sliaOb3jD3XMwHmyLByV3&#10;a07XpmuAmGuDeJHjeDROMJJEgOVhgs+LQh+o7Jf5md064nk9KPpkkVSfayIr9slq8C1o690ZnU4P&#10;zZOkm4bre940fqd8vacHHj/zyBWFOv8tFd0KJl13oAxrgKmStubaYmQyJjYMKJmvRQBEMusMc7T2&#10;CUtI/B3AeqBHAwHlH2CeggWLXTHVZJaMp3AwL501TcfprDfWdDZO4mCsgz9AN2PdiimBfAXwAQzY&#10;FJKR3YPtAb1M6WXsMARwAKnbCai8G1eN0nQaJ7NJDLKceuto5F07LO4u5Ld02FVzTWZxcnlrvam5&#10;wgUGt3Y4Gf0L45+F4zbUj9/BxW8AAAD//wMAUEsDBAoAAAAAAAAAIQBtXEK4sAcAALAHAAAUAAAA&#10;ZHJzL21lZGlhL2ltYWdlMS5wbmeJUE5HDQoaCgAAAA1JSERSAAAASQAAAEoIBgAAAPfneXIAAAAB&#10;c1JHQgCuzhzpAAAABGdBTUEAALGPC/xhBQAAAAlwSFlzAAASdAAAEnQB3mYfeAAAB0VJREFUeF7t&#10;nHmIjW0Yxq8ZZN+yJmvUGEuMpQh/iAwZZAuJIgmREMa+hUFhZJ2h7IxtsmQnREi2iZlEkaVBdmNf&#10;nu+57nnOlzk5vvfMe97zvWe8v3/muM47c+a5epb7vp/bRCkNPP5ItPnq8Qc8kyzgmWQBzyQLeCZZ&#10;wDPJAr8NAXbs2GFe/X0MGDDAvPoFmuTP9u3bzau/i0Dj9pabBTyTLOCZZAHPJAt4JlnAM8kCnkkW&#10;KFAmnT9/HuvWrcPp06fx9etXo9qnwJh0/PhxDBw4ECdPnsTUqVPRt29fPHnyxLxrjwJh0ufPnzFr&#10;1iz07t0bu3fvxrFjx1CjRg0MHToUr169Mk/ln4g36cePH7LEnj59ikmTJolWtmxZDBo0CNevX8fj&#10;x49Fs0PEm7RgwQJMmzYN0dHR2Lp1Kx48eCB6cnIy2rZti9jYWPm3HSLapMzMTKxevRopKSny9cqV&#10;K+jVqxf69++PM2fOYOLEiShSpIh5Ov9EtElJSUlo0qQJ+vXrh/j4eKSlpWHz5s0oX748vnz5gkqV&#10;Kpkn7RGxJvG4P3r0KKZPn45ChQoZFWjUqBEqVKiAmJgYVKlSxaj2iEiTOEvmz5+PLl26yL7zK1yC&#10;69evx+TJk1G6dGmj2iMiTXr58iWuXr2Kmzdv4tKlS0bNZdGiRYiLi0NCQoJR7BORJj169AhFixZF&#10;y5YtMWLECIwZMwZ3796VSPvIkSOYMmVKniVol4gz6fv373Lsc5mlpqZi165diIqKQteuXWUDZ0Dp&#10;vwRtY8q4eXBzjTs9PV3pDVllZGQYRSm9/FSdOnWUTkfUhw8fjBo8BaLGnZOTI7OI0XTjxo2NCixb&#10;tgxlypRBYmIiSpQoYdTQEVEmbdy4ES9evMC4ceOMAmRlZcmyYygQqtPMn4gxKTs7W2YMDapWrZpo&#10;eiVgzpw5aNasGXr27CmaE0SMSUuXLpVIesiQIUYBTpw4gVOnTmHu3LkhPc38iQiTbt++jS1btmDG&#10;jBkoVaqUaJ8+fcLs2bPlRGvRooVoThERJjG6bt68uRzzPmgai2q+8oiTuN4kZvNcUpxFhQsXFo21&#10;o8WLF2Ps2LGoWbOmaE7iapOYo3Fj7tatG1q1amXU3CO/XLlyGDZsmFGcxdUm7dmzB3fu3JE0wwfz&#10;tU2bNsmRz9goHLjWpDdv3mDhwoWSm9WtW1c035HfunVrmV3hwrUmrV27VurXo0aNMgpw6NAhqSOx&#10;6O/kke+PK026f/++lGN5clWsWFG09+/fY968eRg8eDCaNm0qWrhwpUk8uXTCmqfrbMOGDVJHGj9+&#10;vFHCh+tMYjF/3759cgNSrFgx0Vg/Wr58uRT2fSlJOAnYM/nb3kGL/Pz5U2KZhw8f4t69e1IQ43HO&#10;WlDx4sVl8IyYmbHXrl0bDRo0QP369eVmg7cdfJ+/A6+JCOOhy5cvS1HNiSzfR6Bxh8wkbrK8DGRl&#10;8MKFC3JzygHxxoJLhzOAsQ0DQn7kx48fJaN/+/atfC9PKxrH3Iw3sLwFIdeuXUPnzp3l2GdN20kC&#10;jpsm+RNM0U0PTJ7v1KmT0jmU0gGe2rlzp8rKylKvX782T/03LJbpbF5NmDDBKErpmacSEhJUnz59&#10;lDbSqM4RaNy2TNJLQMXHx6s2bdqo1NRUpZeYeSd4Vq5cqWrVqqV0PmYUpfbu3asqV66sbt26ZRRn&#10;CblJ27ZtUzExMSopKUnl5OQYNX9kZ2crHTCq5ORkoyill6GKi4tTiYmJRnGekJqUlpamYmNjld47&#10;jGIPnXbIUnv37p1RlFqyZImqV6+eGBguQmaSDvRUw4YN1YEDB4xij8zMTFW1alWl8zSj5H6Gzu5V&#10;SkqKUcJDoHEHHSexc4MRb6hyJ+ZnPMm6d+9ulNwLRr0/SVOWGwjKJMY/zJ169OhhFHucPXtWakUs&#10;qvm6Py5evCjB5MyZMx2NiYIhKJO+ffsmXWX6xDFK/mFwyesh5mRs4WNUzWCTJVkdTqBjx47myf+f&#10;oEzi1TI7NniNYxfWrTMyMiR4Y8bfrl07maH82awVuYmg9yQOhH1AnAl2YMND9erVsWrVKrn1YP36&#10;8OHDcq/Pthk3EbRJvGtnasGlYgd2gzBf489iisK8bOTIkRg9erR5wj0EbVLJkiWlH/HgwYNSnOce&#10;FSzM0dhH1L59e+hoWmYnlxvv1pgAu42gTSLM2nXELbOBM4sZejDwKogNoOfOnZN+6w4dOmDFihX/&#10;lkbcRr5MIuxqTU9Pl3rz8OHDJaZheVUnteaJwHDTfvbsmWT2vFjkvuRWg0i+TSK8TeVJtH//fulV&#10;ZEWRZQ02mbMjlnEQa0k0hEc9N3v+dwbqOpAVc9esWSOnppsJadGNG/CNGzck4GSF8fnz5xJbscmK&#10;GzTN4Mexhs2Ind2zbjLI8aLb7+AG7Sus6eRVZhE/joU4zjy34VjRrSARsgT3b8QzyQKeSRbwTLKA&#10;Z5IFvD/o4oflOMkjL95ys4BnkgU8kyzgmfSfAP8AklhWN07TFcMAAAAASUVORK5CYIJQSwMECgAA&#10;AAAAAAAhACzbMTVbDwAAWw8AABQAAABkcnMvbWVkaWEvaW1hZ2UyLnBuZ4lQTkcNChoKAAAADUlI&#10;RFIAAABHAAAAVAgGAAAA0PIqKgAAAAFzUkdCAK7OHOkAAAAEZ0FNQQAAsY8L/GEFAAAACXBIWXMA&#10;ABJ0AAASdAHeZh94AAAO8ElEQVR4Xu2cB1hVRxqGP6ogRToWkCKKYAwSlCgWQBFFFOtiBKMbTawx&#10;iRp3k9gVdS1ZswkoJkFNkRI3q7GAoAsIqKgIIqI0IyBNEEQuvc3OOXcEjORGL+cSn2fv6yPc+WY8&#10;D/e7M/P//5wjCoQCOZ2iyL7L6QS5ORKQmyMBuTkSkJsjAbk5EpCbI4Hn8pyQkBD26v+PefPmsVcM&#10;zpyOBAcHs1f/X3T2vuXLSgJycyQgN0cCr7Q5zc3NaGhoZK3u55U159atVCxb+h6mek7B++9/gOtJ&#10;11lP9/FKmFNXW4+kpCRcu3YVFRWPcfZcBCZ7TEF8/GXo6PTCmTOnMGPGTOTev8f+RTfBolYb3R3K&#10;M7MyyZzZc4iRsTEZaGVF3nxzJOlNX48ePYbk5ebyY27cuEFMTUzI5s1b+bYseOVC+f37uZg79y3c&#10;z/0V5yMjERkVhZaWRrrPNOHQoUD0NzPjx+nq6kJVTQ3Z2Vl8u7v408xpbGzCmrUfoampGSdOnMTr&#10;dnawsLCAyzg3jB/vgsGDB7ORwL3seygpLEbpozJkZnWfQX+aOfs/34/ExGsIDAyEqakpUwFVVVUo&#10;qShDQUGBKUDyjSTU1NUgNTkFHpMnIzo6lvXIlm4xp66+DuHh4djhtwNbtm7C7t178MW/vsC2TVsw&#10;ZrQTG8WF7ibcupMCCzMLKCqKf7SKikf45uhheHl54drVq7AwN8PqtWtQWyPi+2UK23vaEHpDTr99&#10;m3h5TSOaGhpEU1OTKCoqcYUusR/mQGqqq9koMRkZWcTY2IicPHmSKYQcOniIKCkpkdOnT/Ptjz9e&#10;S9R79iSJVxL5tlB0+4ZcVlaGBQsX4tr1JH75PK6owLHgY9Az1MfadR+hp4YGGynm8NFvYWzUG8Md&#10;hvPtyspK/OvLLzF50iS4uU3g96nMzHvQM9CDSYelKDOYSW0IOXP27NpLDAwMyfkLF5hCSH5+Pnnd&#10;zp7cSEpmipjbaWnEYoAFCQg8wBRCvv76ENHS0iLRMdF8Oz4+jmhoaZIFCxfwbSHp1plTVFyEgEB/&#10;eHv/BW4TJjAVKC4pRn9TE+jr6zIFNGI1Yec/dsPRwRHLlyzjNZGoGmFhxzHX2xeuLq68duLEf1BD&#10;9bGjx/JtWSMzc3788RgqHldg4V8XMkXMsR+C4eQ0Cmbm5kwBLl2+gsQrl7Bh44a2KFVYWIjklBS4&#10;jh+LLBq+U1NTEUXzINDuESNG8GNkjUzMycnJxlf+X1ITnOA4wpGpwFUabe5mpNNSYAZTxCRcjIMd&#10;zXOsrQcxBbhzJ51GpGpaV62Es7MzpkzxQHr6HaipqvGlRjWdQbJGJuYcPnwERUUP8fG6tUyhYZou&#10;nbDjx/Ha0KGwsbFhKrfnteJsRDiG2dlDRUUVLa2t8A/wx3zft2FpbonFixZjE51RWzZtxpYt2+E2&#10;0R1Lli6lieJ4XIxPYFeREWzvaaOrG3LJw1LSx7gvWbpkOWlpaWWqOKQ7OIwgCQmXmCIm9VYqsaI1&#10;1cWLF/n2T2E/8aF6wbz5JPe+uLbqSF1dPYmOjiauruOJcZ/eJDgshPV0jc7et+DmHAw8SPr370+j&#10;z22miDly9DBxd59IKsrLmSJm/WcbCN1w+dePHpUTW9shZIqXJ6llOVBZ2SNyJjycfPvNtyQkNJRc&#10;T0qipreQVur73r17aTTTJt9//yM/tivI3Jx6+qlOcp9EfHzmMaWd1avXkFUfriKNjQ1MIaSgoIAM&#10;s7MjQUe/59tBQYeJjo4enUVxfPuHY2HEkVbpXDhX79GDqKqqED19fTJrxkySk53Dj9m4cROxtbEh&#10;hUUFfFtaOnvfgu45V68m4gr9u3DxO0wRU11djeTkZJr6W/D7ylN+/vdxftebM2063/7l5EmMppFs&#10;3NixCDwYiL8u8IWlhRnOnjuLLFqRX0m4jG1033lQWICpnlORnpaObdu24s1RI7Fr527+GoLCTGqj&#10;KzNn86cbycBBg8iTqidMEXM2PIKMchpNria2p/yPH5eT4cMd6OwQL4n6ujpib/8G2UCXWZWoipia&#10;9CfTpnmR2tpavr8jT6oqyXwfXzLedQKpqqoi8XGXibW1NblF9y9pkenMqaupw8+nT8DH5y1oa2kz&#10;lSscH+PI0SN4w34Y7O0dmAr8mpeHosISmJta8O3q2ho0NNbDwNgIsTHRKKcFJ3ctdXV1vr8j2lq9&#10;4H/gAFqUW7Br906MGTsKEydOxL7PPwcNAmxU1xHMnNKSUuTl5uP1oXZMERMSHIak64l4f+UyqKgq&#10;M5XmcorKaGpsRGVVuVjgq3AFEIUWWoOJoKerg0EDB4j7OqFXL20s8H4bcbFxEFWLaLjfhIFW1ih7&#10;9IiN6DqCmSOqq4U2/YH1DQyZIsbQUBfqPbWoGSpMEcPlwdxRRmXlE76tpKhElzhQL2qAuloPfgTN&#10;BPi+zqARi/a38MlgJZ2dhkaG+Psnf4ORoQEb0XUEM4dL+xXoe1HgvnRgLN1czUzNkXLjBlPEKClx&#10;p4HNdPY08G1Nmvmq91CFqKkeNq8NRm1tHX7Nuc/3/Raa/2DpsqVYvmIFtHrp0g9FBzXVNVBRVm47&#10;BxIC4a6EVvpGm1FfW8vaYvr07QsjIz2kZabz7camZhQ/eIDQH8Lo63p8FXAAK1auQRiNXBoaGnhS&#10;+hAmJv35WZRXkMf/m47cTEnG9OnTEfRtEDXdDNu3b+GXGFeX5ebmslHCINyyEtVA1FCFZvrnt6ir&#10;98TdtExERUZiyfKVcBz1JjIy72LFiiWYPNkDpn0N6WbcCDMLS1pk3uO3H3Ma9vPzitgVxJTTQvaD&#10;1atpUVqA7Vu343LiFbg4u/B9SdeTEBsr7PGpYOZUi6pAWmhS2cKEDvTra0LNyMC6v38CS5M+OHHy&#10;FELDQhEQcAg7/fzw6fpPsWjRO3B3m0hrsgJUPq6E+6RJNG9KQHk527Ap5yIiUUOXW3hEBDZs2gBj&#10;4/b9jVtaxSWFrCUMgpnT3NJEvxIo0XXfkaCD3+BSdALmeM9GePgpbNqyBcOHD6fJ4LMbNIeL8zj+&#10;DkN+fj4Wzp+HvLxC3L2bwfc10pkVGhKKzes/g6Nje6X/FJqd0y1cwF2CItjV+HMYbi/ukGZcjr+M&#10;m+lp2PHPHdi2eSudQZKPNg17G8HG1pYujxgMopW7k9PItqVSVFSCqponcGBHqB3JuZuFkuICOA5/&#10;3rSuIOjMUaK5i4py+4ywGWKNnTv94PBGe/InCbUeavDymoZTp89CUUERi957BxcuRKKpuRGt9Pr1&#10;VbWoqalho9vZ/9V+DLEdgvFu7SeOQiCYOWlpt2k+ow4tbU2mALp6+rTdni2/CM7jnPmj1NjYaHh5&#10;TodJv/64k34X5rTGMqR7TETUOTZSjKiqGum0X0NHiynCIZg5VZUiurQUaaR5ds95WYY7OMBplBP2&#10;7NvHt1e+vwo597L5665Z+yH+sWs3Avz9+ejIwX0Yc7z/glCaiU/xnIa8/OfDv9SwGqsNaQvPI0e+&#10;IZraWuT8hfNMkZ5LlxJIn359yNmz4ntVtTXi4rO1tZUcCAggAwdbEzuHN8inn3xCbqbe5PvOnAon&#10;Q4e8xh+ZVNLC9GXp7H0LZk50TCxRUVIhpzrckOsKrs7jiYvLOPLkyfNvNO9BPom6EEmizp8nubn5&#10;TCUkPT2dDBgwgISGhjHlxZFpVa6vr4MmumkWFj2buElD3KXLuJHKJXVx2LNnD1Pb6W9iiokT3DHR&#10;zQ1mZu0R0JZGOu+5c9Gs+GwJIy2CmdOvTz/06NkDuQ+6tuYbaL6yl+4raqrqGO00Bvv3f4GEuBc/&#10;SP9g1YeY5OrGv6YfPv9dWgQzh7u1O3iQNbLvZvM36aQlPuESYmL+i1kzZ+LYdz+gr1FvfLxuHUof&#10;PmQjJNOb5koGBvqg+xOCgoKQdvs263l5BDOHe3TE2moQnTn5fDYrDXQHRMzFWD4BXPe3dTCzMkfQ&#10;kcN8HbZ40Xsor2gvJf4IrjpPTk5BVMSzof9lEMwcJSUlDB1mh4KCfP64QRqKiwrprInBu++9C0tL&#10;S14b5+JMDTqKmPg4zJ0zl+ZAJbz+ImTlZKO0VPrDL8HM4bCwHECLxsdobqpnyssRGRkFWytL+Hh7&#10;M0XM7JkzEBz8HVLSkjF/ng8KCv+4wKyvb8C97Gy63J8/Zn1RBDXHUM+AT/tzaMEoDdz5zhB7O+jo&#10;tj9k8BSvqdPx8/H/8Ene1CmeuHb9KuvpnMBDgdDR1oHP2z5MkQJxRG9H2jyHIysjg1hZDiB+O/2Y&#10;8nKUlT8iJSUPWatzcnPvk/m+vqRPXxPy0erV5Nq1RNLc3MR6CakWicg/931Oehv3JmdOn2LqHyPT&#10;JJBDJKoiY8aMIS7OzkyRDU3UjIhzkcRxxEhioG9APDw8yPr168mK5cuo5kh0evUi2/xe7rFcmSaB&#10;HJqaWnBxdUHqrVQakuOYKjzKSsqYPMkdBw74082/FiUPS+kyu06DQRHGODvj0pUr2PDZRja6CzCT&#10;2ujKzOEoKSkmurp6xM9vB1Nkx9btm2m5YEUyMjKZIj0ynzkcxsa94Uo/vYsXY1BdLbsnPgvpLDn2&#10;YwgG21jDymogU4VFcHM4RjmNwv37eaiqkp05AQe/RFZmFnx95tMcq/2ZZSGRiTlGtM4qe1SG2jrp&#10;ksE/4tTpX7Bn9z7+KdPZs2YxVXhkYo62lhaaGrijTeHuWz/l1s2bWPruEv7/RezdsxeqPdqf2hAa&#10;mZhT31jPF5+NDdJlyr9HcnISZs6eBV19A/xy4iRee30o65ENMjGnqZ6a09xEU/hn7352hdTUm5gz&#10;2xtaWto4Q5fVUBkbwyETc54Wnq3Nwiwr7t74oncW8z9tcEgILAdYsR7ZIhNzHleUQ02tJ7R66TFF&#10;erinKXbs2oHklGR8FeAP2w5PosoamZhjO2QIxtFcR0v72f/bIA3FRcX4KewnvOXrCw93D6Z2DzIx&#10;x9PTEz//OxR9+/ZhivRwDzyNpHnTh6tWQVFRNvnM7yETc7iDL01NbfpmlJgiPXp6ejh0MPCF75oK&#10;iUzMERLu6VNzc3P6vWs3C6XhlTfnz0RujgTk5khAbo4E5OZIQG6OBOS/s6sDv/2dXfJf3CoB+bKS&#10;gNwcCcjNkYDcHAnIzZGA3JzfBfgfOjZCjv9fb+YAAAAASUVORK5CYIJQSwMEFAAGAAgAAAAhAB5S&#10;k8neAAAACQEAAA8AAABkcnMvZG93bnJldi54bWxMj8FqwzAQRO+F/oPYQm+JLLcJxbUcQmh7CoUm&#10;hdLbxtrYJpZkLMV2/r6bU3NahjfMzuSrybZioD403mlQ8wQEudKbxlUavvfvsxcQIaIz2HpHGi4U&#10;YFXc3+WYGT+6Lxp2sRIc4kKGGuoYu0zKUNZkMcx9R47Z0fcWI8u+kqbHkcNtK9MkWUqLjeMPNXa0&#10;qak87c5Ww8eI4/pJvQ3b03Fz+d0vPn+2irR+fJjWryAiTfHfDNf6XB0K7nTwZ2eCaFknKTs1zJ75&#10;Mk+VWoA4XMEyBVnk8nZB8Qc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OyLCDYgIAAE8HAAAOAAAAAAAAAAAAAAAAADoCAABkcnMvZTJvRG9jLnht&#10;bFBLAQItAAoAAAAAAAAAIQBtXEK4sAcAALAHAAAUAAAAAAAAAAAAAAAAAMgEAABkcnMvbWVkaWEv&#10;aW1hZ2UxLnBuZ1BLAQItAAoAAAAAAAAAIQAs2zE1Ww8AAFsPAAAUAAAAAAAAAAAAAAAAAKoMAABk&#10;cnMvbWVkaWEvaW1hZ2UyLnBuZ1BLAQItABQABgAIAAAAIQAeUpPJ3gAAAAkBAAAPAAAAAAAAAAAA&#10;AAAAADccAABkcnMvZG93bnJldi54bWxQSwECLQAUAAYACAAAACEALmzwAMUAAAClAQAAGQAAAAAA&#10;AAAAAAAAAABCHQAAZHJzL19yZWxzL2Uyb0RvYy54bWwucmVsc1BLBQYAAAAABwAHAL4BAAA+HgAA&#10;AAA=&#10;">
                <v:shape id="Picture 2134" o:spid="_x0000_s1027" type="#_x0000_t75" style="position:absolute;left:5943;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LsuxgAAAN0AAAAPAAAAZHJzL2Rvd25yZXYueG1sRI9Pi8Iw&#10;FMTvC36H8IS9iKZWEalGkWUXlL347+Lt2TzbYvNSm2jrt98Iwh6HmfkNM1+2phQPql1hWcFwEIEg&#10;Tq0uOFNwPPz0pyCcR9ZYWiYFT3KwXHQ+5pho2/COHnufiQBhl6CC3PsqkdKlORl0A1sRB+9ia4M+&#10;yDqTusYmwE0p4yiaSIMFh4UcK/rKKb3u70bB9hkfT783Pn+nvex8W2+ajRw3Sn1229UMhKfW/4ff&#10;7bVWEA9HY3i9CU9ALv4AAAD//wMAUEsBAi0AFAAGAAgAAAAhANvh9svuAAAAhQEAABMAAAAAAAAA&#10;AAAAAAAAAAAAAFtDb250ZW50X1R5cGVzXS54bWxQSwECLQAUAAYACAAAACEAWvQsW78AAAAVAQAA&#10;CwAAAAAAAAAAAAAAAAAfAQAAX3JlbHMvLnJlbHNQSwECLQAUAAYACAAAACEAEPC7LsYAAADdAAAA&#10;DwAAAAAAAAAAAAAAAAAHAgAAZHJzL2Rvd25yZXYueG1sUEsFBgAAAAADAAMAtwAAAPoCAAAAAA==&#10;">
                  <v:imagedata r:id="rId303" o:title=""/>
                </v:shape>
                <v:shape id="Picture 1886249525" o:spid="_x0000_s1028"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MbxxwAAAOMAAAAPAAAAZHJzL2Rvd25yZXYueG1sRE9fS8Mw&#10;EH8X9h3CCb65xLKVWpeNMRD2Jk4FH2/N2VSbS0myrfPTm8HAx/v9v8VqdL04UoidZw0PUwWCuPGm&#10;41bD+9vzfQUiJmSDvWfScKYIq+XkZoG18Sd+peMutSKHcKxRg01pqKWMjSWHceoH4sx9+eAw5TO0&#10;0gQ85XDXy0KpUjrsODdYHGhjqfnZHZyGXyU/X8yo9mH23e15e9iU9uOs9d3tuH4CkWhM/+Kre2vy&#10;/Koqi9njvJjD5acMgFz+AQAA//8DAFBLAQItABQABgAIAAAAIQDb4fbL7gAAAIUBAAATAAAAAAAA&#10;AAAAAAAAAAAAAABbQ29udGVudF9UeXBlc10ueG1sUEsBAi0AFAAGAAgAAAAhAFr0LFu/AAAAFQEA&#10;AAsAAAAAAAAAAAAAAAAAHwEAAF9yZWxzLy5yZWxzUEsBAi0AFAAGAAgAAAAhADmkxvHHAAAA4wAA&#10;AA8AAAAAAAAAAAAAAAAABwIAAGRycy9kb3ducmV2LnhtbFBLBQYAAAAAAwADALcAAAD7AgAAAAA=&#10;">
                  <v:imagedata r:id="rId304" o:title=""/>
                </v:shape>
              </v:group>
            </w:pict>
          </mc:Fallback>
        </mc:AlternateContent>
      </w:r>
      <w:r w:rsidR="00637ECA">
        <w:rPr>
          <w:rFonts w:ascii="Comic Sans MS" w:hAnsi="Comic Sans MS"/>
          <w:color w:val="808080" w:themeColor="background1" w:themeShade="80"/>
          <w:sz w:val="20"/>
          <w:szCs w:val="20"/>
        </w:rPr>
        <w:tab/>
      </w:r>
      <w:r w:rsidR="00637ECA">
        <w:rPr>
          <w:rFonts w:ascii="Comic Sans MS" w:hAnsi="Comic Sans MS"/>
          <w:color w:val="808080" w:themeColor="background1" w:themeShade="80"/>
          <w:sz w:val="20"/>
          <w:szCs w:val="20"/>
        </w:rPr>
        <w:tab/>
      </w:r>
      <w:r w:rsidR="00637ECA">
        <w:rPr>
          <w:rFonts w:ascii="Comic Sans MS" w:hAnsi="Comic Sans MS"/>
          <w:color w:val="808080" w:themeColor="background1" w:themeShade="80"/>
          <w:sz w:val="20"/>
          <w:szCs w:val="20"/>
        </w:rPr>
        <w:tab/>
      </w:r>
      <w:r w:rsidR="00637ECA">
        <w:rPr>
          <w:rFonts w:ascii="Comic Sans MS" w:hAnsi="Comic Sans MS"/>
          <w:color w:val="808080" w:themeColor="background1" w:themeShade="80"/>
          <w:sz w:val="20"/>
          <w:szCs w:val="20"/>
        </w:rPr>
        <w:tab/>
      </w:r>
      <w:r w:rsidR="00637ECA">
        <w:rPr>
          <w:rFonts w:ascii="Comic Sans MS" w:hAnsi="Comic Sans MS"/>
          <w:color w:val="808080" w:themeColor="background1" w:themeShade="80"/>
          <w:sz w:val="20"/>
          <w:szCs w:val="20"/>
        </w:rPr>
        <w:tab/>
      </w:r>
      <w:r w:rsidR="00E136BB" w:rsidRPr="00397622">
        <w:rPr>
          <w:rFonts w:cstheme="minorHAnsi"/>
          <w:b/>
          <w:bCs/>
          <w:noProof/>
          <w:color w:val="808080" w:themeColor="background1" w:themeShade="80"/>
          <w:sz w:val="20"/>
          <w:szCs w:val="20"/>
        </w:rPr>
        <w:t xml:space="preserve"> </w:t>
      </w:r>
    </w:p>
    <w:tbl>
      <w:tblPr>
        <w:tblStyle w:val="TableGrid"/>
        <w:tblpPr w:leftFromText="180" w:rightFromText="180" w:vertAnchor="page" w:horzAnchor="margin" w:tblpXSpec="center" w:tblpY="2449"/>
        <w:tblW w:w="7484" w:type="dxa"/>
        <w:tblBorders>
          <w:top w:val="single" w:sz="4" w:space="0" w:color="FFFFFF"/>
          <w:left w:val="single" w:sz="4" w:space="0" w:color="FFFFFF"/>
          <w:bottom w:val="single" w:sz="4" w:space="0" w:color="FFFFFF"/>
          <w:right w:val="single" w:sz="4" w:space="0" w:color="FFFFFF"/>
          <w:insideH w:val="single" w:sz="4" w:space="0" w:color="A6A6A6" w:themeColor="background1" w:themeShade="A6"/>
          <w:insideV w:val="single" w:sz="4" w:space="0" w:color="FFFFFF" w:themeColor="background1"/>
        </w:tblBorders>
        <w:tblLook w:val="04A0" w:firstRow="1" w:lastRow="0" w:firstColumn="1" w:lastColumn="0" w:noHBand="0" w:noVBand="1"/>
      </w:tblPr>
      <w:tblGrid>
        <w:gridCol w:w="3742"/>
        <w:gridCol w:w="3742"/>
      </w:tblGrid>
      <w:tr w:rsidR="00E136BB" w:rsidRPr="00E136BB" w14:paraId="101A7FDE" w14:textId="77777777" w:rsidTr="001E6B04">
        <w:trPr>
          <w:trHeight w:val="2551"/>
        </w:trPr>
        <w:tc>
          <w:tcPr>
            <w:tcW w:w="3742" w:type="dxa"/>
          </w:tcPr>
          <w:p w14:paraId="5FC31594" w14:textId="77777777" w:rsidR="00E136BB" w:rsidRPr="00E136BB" w:rsidRDefault="00E136BB" w:rsidP="00165DC1">
            <w:pPr>
              <w:numPr>
                <w:ilvl w:val="0"/>
                <w:numId w:val="56"/>
              </w:numPr>
              <w:spacing w:before="240"/>
              <w:ind w:hanging="904"/>
              <w:contextualSpacing/>
              <w:rPr>
                <w:rFonts w:ascii="Comic Sans MS" w:hAnsi="Comic Sans MS"/>
                <w:spacing w:val="40"/>
                <w:sz w:val="48"/>
              </w:rPr>
            </w:pPr>
            <w:bookmarkStart w:id="20" w:name="_Hlk119649922"/>
            <w:r w:rsidRPr="00926734">
              <w:rPr>
                <w:rFonts w:ascii="Comic Sans MS" w:hAnsi="Comic Sans MS"/>
                <w:noProof/>
                <w:color w:val="7F7F7F" w:themeColor="text1" w:themeTint="80"/>
                <w:sz w:val="48"/>
              </w:rPr>
              <w:drawing>
                <wp:anchor distT="0" distB="0" distL="114300" distR="114300" simplePos="0" relativeHeight="251933696" behindDoc="0" locked="0" layoutInCell="1" allowOverlap="1" wp14:anchorId="0AA27902" wp14:editId="79E525D0">
                  <wp:simplePos x="0" y="0"/>
                  <wp:positionH relativeFrom="column">
                    <wp:posOffset>660400</wp:posOffset>
                  </wp:positionH>
                  <wp:positionV relativeFrom="paragraph">
                    <wp:posOffset>527050</wp:posOffset>
                  </wp:positionV>
                  <wp:extent cx="916954" cy="922020"/>
                  <wp:effectExtent l="0" t="0" r="0" b="0"/>
                  <wp:wrapNone/>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5"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16954" cy="922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6734">
              <w:rPr>
                <w:rFonts w:ascii="Comic Sans MS" w:hAnsi="Comic Sans MS"/>
                <w:color w:val="7F7F7F" w:themeColor="text1" w:themeTint="80"/>
                <w:spacing w:val="40"/>
                <w:sz w:val="48"/>
              </w:rPr>
              <w:t>tr</w:t>
            </w:r>
            <w:r w:rsidRPr="00E136BB">
              <w:rPr>
                <w:rFonts w:ascii="Comic Sans MS" w:hAnsi="Comic Sans MS"/>
                <w:spacing w:val="40"/>
                <w:sz w:val="48"/>
              </w:rPr>
              <w:t>ai</w:t>
            </w:r>
            <w:r w:rsidRPr="00926734">
              <w:rPr>
                <w:rFonts w:ascii="Comic Sans MS" w:hAnsi="Comic Sans MS"/>
                <w:color w:val="7F7F7F" w:themeColor="text1" w:themeTint="80"/>
                <w:spacing w:val="40"/>
                <w:sz w:val="48"/>
              </w:rPr>
              <w:t>n</w:t>
            </w:r>
          </w:p>
        </w:tc>
        <w:tc>
          <w:tcPr>
            <w:tcW w:w="3742" w:type="dxa"/>
          </w:tcPr>
          <w:p w14:paraId="5A1FC6CD" w14:textId="64EAA217" w:rsidR="00E136BB" w:rsidRPr="00E136BB" w:rsidRDefault="00251621" w:rsidP="00EE60FB">
            <w:pPr>
              <w:jc w:val="center"/>
              <w:rPr>
                <w:rFonts w:ascii="Comic Sans MS" w:hAnsi="Comic Sans MS"/>
                <w:spacing w:val="40"/>
                <w:sz w:val="48"/>
              </w:rPr>
            </w:pPr>
            <w:r w:rsidRPr="00926734">
              <w:rPr>
                <w:rFonts w:ascii="Comic Sans MS" w:hAnsi="Comic Sans MS"/>
                <w:noProof/>
                <w:color w:val="7F7F7F" w:themeColor="text1" w:themeTint="80"/>
                <w:spacing w:val="40"/>
                <w:sz w:val="48"/>
                <w:lang w:val="en-AU" w:eastAsia="en-AU"/>
              </w:rPr>
              <w:drawing>
                <wp:anchor distT="0" distB="0" distL="114300" distR="114300" simplePos="0" relativeHeight="251911168" behindDoc="0" locked="0" layoutInCell="1" allowOverlap="1" wp14:anchorId="1CFE2633" wp14:editId="01DC4ADA">
                  <wp:simplePos x="0" y="0"/>
                  <wp:positionH relativeFrom="column">
                    <wp:posOffset>588578</wp:posOffset>
                  </wp:positionH>
                  <wp:positionV relativeFrom="paragraph">
                    <wp:posOffset>508768</wp:posOffset>
                  </wp:positionV>
                  <wp:extent cx="1104900" cy="872004"/>
                  <wp:effectExtent l="0" t="0" r="0" b="4445"/>
                  <wp:wrapNone/>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extLst>
                              <a:ext uri="{28A0092B-C50C-407E-A947-70E740481C1C}">
                                <a14:useLocalDpi xmlns:a14="http://schemas.microsoft.com/office/drawing/2010/main" val="0"/>
                              </a:ext>
                            </a:extLst>
                          </a:blip>
                          <a:stretch>
                            <a:fillRect/>
                          </a:stretch>
                        </pic:blipFill>
                        <pic:spPr>
                          <a:xfrm>
                            <a:off x="0" y="0"/>
                            <a:ext cx="1104900" cy="872004"/>
                          </a:xfrm>
                          <a:prstGeom prst="rect">
                            <a:avLst/>
                          </a:prstGeom>
                        </pic:spPr>
                      </pic:pic>
                    </a:graphicData>
                  </a:graphic>
                  <wp14:sizeRelH relativeFrom="margin">
                    <wp14:pctWidth>0</wp14:pctWidth>
                  </wp14:sizeRelH>
                  <wp14:sizeRelV relativeFrom="margin">
                    <wp14:pctHeight>0</wp14:pctHeight>
                  </wp14:sizeRelV>
                </wp:anchor>
              </w:drawing>
            </w:r>
            <w:r w:rsidR="00222564" w:rsidRPr="00926734">
              <w:rPr>
                <w:rFonts w:ascii="Comic Sans MS" w:hAnsi="Comic Sans MS"/>
                <w:color w:val="7F7F7F" w:themeColor="text1" w:themeTint="80"/>
                <w:spacing w:val="40"/>
                <w:sz w:val="48"/>
              </w:rPr>
              <w:t>r</w:t>
            </w:r>
            <w:r w:rsidR="00222564" w:rsidRPr="00251621">
              <w:rPr>
                <w:rFonts w:ascii="Comic Sans MS" w:hAnsi="Comic Sans MS"/>
                <w:spacing w:val="40"/>
                <w:sz w:val="48"/>
              </w:rPr>
              <w:t>ai</w:t>
            </w:r>
            <w:r w:rsidR="00222564" w:rsidRPr="00926734">
              <w:rPr>
                <w:rFonts w:ascii="Comic Sans MS" w:hAnsi="Comic Sans MS"/>
                <w:color w:val="7F7F7F" w:themeColor="text1" w:themeTint="80"/>
                <w:spacing w:val="40"/>
                <w:sz w:val="48"/>
              </w:rPr>
              <w:t>n</w:t>
            </w:r>
          </w:p>
        </w:tc>
      </w:tr>
      <w:tr w:rsidR="00E136BB" w:rsidRPr="00E136BB" w14:paraId="49165BF2" w14:textId="77777777" w:rsidTr="001E6B04">
        <w:trPr>
          <w:trHeight w:val="2551"/>
        </w:trPr>
        <w:tc>
          <w:tcPr>
            <w:tcW w:w="3742" w:type="dxa"/>
          </w:tcPr>
          <w:p w14:paraId="63A80F82" w14:textId="7BE08B8F" w:rsidR="00E136BB" w:rsidRPr="00E136BB" w:rsidRDefault="00481211" w:rsidP="00165DC1">
            <w:pPr>
              <w:numPr>
                <w:ilvl w:val="0"/>
                <w:numId w:val="56"/>
              </w:numPr>
              <w:spacing w:before="240"/>
              <w:ind w:hanging="904"/>
              <w:contextualSpacing/>
              <w:rPr>
                <w:rFonts w:ascii="Comic Sans MS" w:hAnsi="Comic Sans MS"/>
                <w:spacing w:val="40"/>
                <w:sz w:val="48"/>
              </w:rPr>
            </w:pPr>
            <w:r>
              <w:rPr>
                <w:noProof/>
              </w:rPr>
              <w:drawing>
                <wp:anchor distT="0" distB="0" distL="114300" distR="114300" simplePos="0" relativeHeight="253913088" behindDoc="0" locked="0" layoutInCell="1" allowOverlap="1" wp14:anchorId="00C10D9B" wp14:editId="4B7DAC34">
                  <wp:simplePos x="0" y="0"/>
                  <wp:positionH relativeFrom="column">
                    <wp:posOffset>545193</wp:posOffset>
                  </wp:positionH>
                  <wp:positionV relativeFrom="paragraph">
                    <wp:posOffset>464457</wp:posOffset>
                  </wp:positionV>
                  <wp:extent cx="1371600" cy="1094740"/>
                  <wp:effectExtent l="0" t="0" r="0" b="0"/>
                  <wp:wrapNone/>
                  <wp:docPr id="960076570" name="Picture 96007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371600"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color w:val="7F7F7F" w:themeColor="text1" w:themeTint="80"/>
                <w:spacing w:val="40"/>
                <w:sz w:val="48"/>
              </w:rPr>
              <w:t>k</w:t>
            </w:r>
            <w:r w:rsidR="00E136BB" w:rsidRPr="00E136BB">
              <w:rPr>
                <w:rFonts w:ascii="Comic Sans MS" w:hAnsi="Comic Sans MS"/>
                <w:spacing w:val="40"/>
                <w:sz w:val="48"/>
              </w:rPr>
              <w:t>i</w:t>
            </w:r>
            <w:r>
              <w:rPr>
                <w:rFonts w:ascii="Comic Sans MS" w:hAnsi="Comic Sans MS"/>
                <w:color w:val="7F7F7F" w:themeColor="text1" w:themeTint="80"/>
                <w:spacing w:val="40"/>
                <w:sz w:val="48"/>
              </w:rPr>
              <w:t>t</w:t>
            </w:r>
            <w:r w:rsidR="00E136BB" w:rsidRPr="00E136BB">
              <w:rPr>
                <w:rFonts w:ascii="Comic Sans MS" w:hAnsi="Comic Sans MS"/>
                <w:spacing w:val="40"/>
                <w:sz w:val="48"/>
              </w:rPr>
              <w:t>e</w:t>
            </w:r>
          </w:p>
        </w:tc>
        <w:tc>
          <w:tcPr>
            <w:tcW w:w="3742" w:type="dxa"/>
          </w:tcPr>
          <w:p w14:paraId="4167E058" w14:textId="6A98B0E0" w:rsidR="00E136BB" w:rsidRPr="00E136BB" w:rsidRDefault="00251621" w:rsidP="00EE60FB">
            <w:pPr>
              <w:jc w:val="center"/>
              <w:rPr>
                <w:rFonts w:ascii="Comic Sans MS" w:hAnsi="Comic Sans MS"/>
                <w:spacing w:val="40"/>
                <w:sz w:val="48"/>
              </w:rPr>
            </w:pPr>
            <w:r w:rsidRPr="00926734">
              <w:rPr>
                <w:rFonts w:ascii="Comic Sans MS" w:hAnsi="Comic Sans MS"/>
                <w:noProof/>
                <w:color w:val="7F7F7F" w:themeColor="text1" w:themeTint="80"/>
                <w:spacing w:val="40"/>
                <w:sz w:val="48"/>
                <w:lang w:val="en-AU" w:eastAsia="en-AU"/>
              </w:rPr>
              <w:drawing>
                <wp:anchor distT="0" distB="0" distL="114300" distR="114300" simplePos="0" relativeHeight="252555264" behindDoc="0" locked="0" layoutInCell="1" allowOverlap="1" wp14:anchorId="63D20D55" wp14:editId="52BF095D">
                  <wp:simplePos x="0" y="0"/>
                  <wp:positionH relativeFrom="column">
                    <wp:posOffset>663642</wp:posOffset>
                  </wp:positionH>
                  <wp:positionV relativeFrom="paragraph">
                    <wp:posOffset>532350</wp:posOffset>
                  </wp:positionV>
                  <wp:extent cx="898358" cy="953237"/>
                  <wp:effectExtent l="0" t="0" r="0" b="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extLst>
                              <a:ext uri="{28A0092B-C50C-407E-A947-70E740481C1C}">
                                <a14:useLocalDpi xmlns:a14="http://schemas.microsoft.com/office/drawing/2010/main" val="0"/>
                              </a:ext>
                            </a:extLst>
                          </a:blip>
                          <a:stretch>
                            <a:fillRect/>
                          </a:stretch>
                        </pic:blipFill>
                        <pic:spPr>
                          <a:xfrm>
                            <a:off x="0" y="0"/>
                            <a:ext cx="903026" cy="958191"/>
                          </a:xfrm>
                          <a:prstGeom prst="rect">
                            <a:avLst/>
                          </a:prstGeom>
                        </pic:spPr>
                      </pic:pic>
                    </a:graphicData>
                  </a:graphic>
                  <wp14:sizeRelH relativeFrom="margin">
                    <wp14:pctWidth>0</wp14:pctWidth>
                  </wp14:sizeRelH>
                  <wp14:sizeRelV relativeFrom="margin">
                    <wp14:pctHeight>0</wp14:pctHeight>
                  </wp14:sizeRelV>
                </wp:anchor>
              </w:drawing>
            </w:r>
            <w:r w:rsidRPr="00926734">
              <w:rPr>
                <w:rFonts w:ascii="Comic Sans MS" w:hAnsi="Comic Sans MS"/>
                <w:color w:val="7F7F7F" w:themeColor="text1" w:themeTint="80"/>
                <w:spacing w:val="40"/>
                <w:sz w:val="48"/>
              </w:rPr>
              <w:t>r</w:t>
            </w:r>
            <w:r w:rsidRPr="00E136BB">
              <w:rPr>
                <w:rFonts w:ascii="Comic Sans MS" w:hAnsi="Comic Sans MS"/>
                <w:spacing w:val="40"/>
                <w:sz w:val="48"/>
              </w:rPr>
              <w:t>i</w:t>
            </w:r>
            <w:r w:rsidRPr="00926734">
              <w:rPr>
                <w:rFonts w:ascii="Comic Sans MS" w:hAnsi="Comic Sans MS"/>
                <w:color w:val="7F7F7F" w:themeColor="text1" w:themeTint="80"/>
                <w:spacing w:val="40"/>
                <w:sz w:val="48"/>
              </w:rPr>
              <w:t>c</w:t>
            </w:r>
            <w:r w:rsidRPr="00E136BB">
              <w:rPr>
                <w:rFonts w:ascii="Comic Sans MS" w:hAnsi="Comic Sans MS"/>
                <w:spacing w:val="40"/>
                <w:sz w:val="48"/>
              </w:rPr>
              <w:t>e</w:t>
            </w:r>
          </w:p>
        </w:tc>
      </w:tr>
      <w:tr w:rsidR="00E136BB" w:rsidRPr="00E136BB" w14:paraId="4DBE0F21" w14:textId="77777777" w:rsidTr="001E6B04">
        <w:trPr>
          <w:trHeight w:val="2551"/>
        </w:trPr>
        <w:tc>
          <w:tcPr>
            <w:tcW w:w="3742" w:type="dxa"/>
          </w:tcPr>
          <w:p w14:paraId="79D233CB" w14:textId="7A414FBD" w:rsidR="00E136BB" w:rsidRPr="00E136BB" w:rsidRDefault="00E136BB" w:rsidP="00165DC1">
            <w:pPr>
              <w:numPr>
                <w:ilvl w:val="0"/>
                <w:numId w:val="56"/>
              </w:numPr>
              <w:spacing w:before="240"/>
              <w:ind w:left="1452" w:hanging="1276"/>
              <w:contextualSpacing/>
              <w:rPr>
                <w:rFonts w:ascii="Comic Sans MS" w:hAnsi="Comic Sans MS"/>
                <w:spacing w:val="40"/>
                <w:sz w:val="48"/>
              </w:rPr>
            </w:pPr>
            <w:r w:rsidRPr="00926734">
              <w:rPr>
                <w:rFonts w:ascii="Comic Sans MS" w:hAnsi="Comic Sans MS"/>
                <w:noProof/>
                <w:color w:val="7F7F7F" w:themeColor="text1" w:themeTint="80"/>
                <w:sz w:val="48"/>
              </w:rPr>
              <w:drawing>
                <wp:anchor distT="0" distB="0" distL="114300" distR="114300" simplePos="0" relativeHeight="251932672" behindDoc="0" locked="0" layoutInCell="1" allowOverlap="1" wp14:anchorId="290767F9" wp14:editId="061F4D4D">
                  <wp:simplePos x="0" y="0"/>
                  <wp:positionH relativeFrom="column">
                    <wp:posOffset>887095</wp:posOffset>
                  </wp:positionH>
                  <wp:positionV relativeFrom="paragraph">
                    <wp:posOffset>540160</wp:posOffset>
                  </wp:positionV>
                  <wp:extent cx="689918" cy="985930"/>
                  <wp:effectExtent l="0" t="0" r="0" b="5080"/>
                  <wp:wrapNone/>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689918" cy="985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6734">
              <w:rPr>
                <w:rFonts w:ascii="Comic Sans MS" w:hAnsi="Comic Sans MS"/>
                <w:color w:val="7F7F7F" w:themeColor="text1" w:themeTint="80"/>
                <w:spacing w:val="40"/>
                <w:sz w:val="48"/>
              </w:rPr>
              <w:t>c</w:t>
            </w:r>
            <w:r w:rsidRPr="00E136BB">
              <w:rPr>
                <w:rFonts w:ascii="Comic Sans MS" w:hAnsi="Comic Sans MS"/>
                <w:spacing w:val="40"/>
                <w:sz w:val="48"/>
              </w:rPr>
              <w:t>oa</w:t>
            </w:r>
            <w:r w:rsidRPr="00926734">
              <w:rPr>
                <w:rFonts w:ascii="Comic Sans MS" w:hAnsi="Comic Sans MS"/>
                <w:color w:val="7F7F7F" w:themeColor="text1" w:themeTint="80"/>
                <w:spacing w:val="40"/>
                <w:sz w:val="48"/>
              </w:rPr>
              <w:t>t</w:t>
            </w:r>
          </w:p>
        </w:tc>
        <w:tc>
          <w:tcPr>
            <w:tcW w:w="3742" w:type="dxa"/>
          </w:tcPr>
          <w:p w14:paraId="1019EDA2" w14:textId="4709CBFF" w:rsidR="00E136BB" w:rsidRPr="00E136BB" w:rsidRDefault="00251621" w:rsidP="00EE60FB">
            <w:pPr>
              <w:tabs>
                <w:tab w:val="left" w:pos="1251"/>
              </w:tabs>
              <w:rPr>
                <w:rFonts w:ascii="Comic Sans MS" w:hAnsi="Comic Sans MS"/>
                <w:spacing w:val="40"/>
                <w:sz w:val="48"/>
              </w:rPr>
            </w:pPr>
            <w:r w:rsidRPr="00E136BB">
              <w:rPr>
                <w:rFonts w:ascii="Comic Sans MS" w:hAnsi="Comic Sans MS"/>
                <w:noProof/>
                <w:color w:val="A6A6A6" w:themeColor="background1" w:themeShade="A6"/>
                <w:sz w:val="48"/>
                <w:lang w:val="en-AU" w:eastAsia="en-AU"/>
              </w:rPr>
              <w:drawing>
                <wp:anchor distT="0" distB="0" distL="114300" distR="114300" simplePos="0" relativeHeight="252557312" behindDoc="0" locked="0" layoutInCell="1" allowOverlap="1" wp14:anchorId="01A260E4" wp14:editId="05D71D04">
                  <wp:simplePos x="0" y="0"/>
                  <wp:positionH relativeFrom="column">
                    <wp:posOffset>317800</wp:posOffset>
                  </wp:positionH>
                  <wp:positionV relativeFrom="paragraph">
                    <wp:posOffset>581192</wp:posOffset>
                  </wp:positionV>
                  <wp:extent cx="1869440" cy="739140"/>
                  <wp:effectExtent l="0" t="0" r="0" b="3810"/>
                  <wp:wrapNone/>
                  <wp:docPr id="375" name="Picture 37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 name="Picture 2230" descr="A picture containing clipart&#10;&#10;Description automatically generated"/>
                          <pic:cNvPicPr/>
                        </pic:nvPicPr>
                        <pic:blipFill>
                          <a:blip r:embed="rId272">
                            <a:extLst>
                              <a:ext uri="{BEBA8EAE-BF5A-486C-A8C5-ECC9F3942E4B}">
                                <a14:imgProps xmlns:a14="http://schemas.microsoft.com/office/drawing/2010/main">
                                  <a14:imgLayer r:embed="rId273">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869440" cy="739140"/>
                          </a:xfrm>
                          <a:prstGeom prst="rect">
                            <a:avLst/>
                          </a:prstGeom>
                        </pic:spPr>
                      </pic:pic>
                    </a:graphicData>
                  </a:graphic>
                  <wp14:sizeRelH relativeFrom="margin">
                    <wp14:pctWidth>0</wp14:pctWidth>
                  </wp14:sizeRelH>
                  <wp14:sizeRelV relativeFrom="margin">
                    <wp14:pctHeight>0</wp14:pctHeight>
                  </wp14:sizeRelV>
                </wp:anchor>
              </w:drawing>
            </w:r>
            <w:r w:rsidR="00E136BB" w:rsidRPr="00E136BB">
              <w:rPr>
                <w:rFonts w:ascii="Comic Sans MS" w:hAnsi="Comic Sans MS"/>
                <w:spacing w:val="40"/>
                <w:sz w:val="48"/>
              </w:rPr>
              <w:tab/>
            </w:r>
            <w:r w:rsidRPr="00926734">
              <w:rPr>
                <w:rFonts w:ascii="Comic Sans MS" w:hAnsi="Comic Sans MS"/>
                <w:color w:val="7F7F7F" w:themeColor="text1" w:themeTint="80"/>
                <w:spacing w:val="40"/>
                <w:sz w:val="48"/>
              </w:rPr>
              <w:t>b</w:t>
            </w:r>
            <w:r w:rsidRPr="00E136BB">
              <w:rPr>
                <w:rFonts w:ascii="Comic Sans MS" w:hAnsi="Comic Sans MS"/>
                <w:spacing w:val="40"/>
                <w:sz w:val="48"/>
              </w:rPr>
              <w:t>oa</w:t>
            </w:r>
            <w:r w:rsidRPr="00926734">
              <w:rPr>
                <w:rFonts w:ascii="Comic Sans MS" w:hAnsi="Comic Sans MS"/>
                <w:color w:val="7F7F7F" w:themeColor="text1" w:themeTint="80"/>
                <w:spacing w:val="40"/>
                <w:sz w:val="48"/>
              </w:rPr>
              <w:t>t</w:t>
            </w:r>
          </w:p>
        </w:tc>
      </w:tr>
      <w:tr w:rsidR="00E136BB" w:rsidRPr="00E136BB" w14:paraId="7F87B0E2" w14:textId="77777777" w:rsidTr="001E6B04">
        <w:trPr>
          <w:trHeight w:val="2551"/>
        </w:trPr>
        <w:tc>
          <w:tcPr>
            <w:tcW w:w="3742" w:type="dxa"/>
          </w:tcPr>
          <w:p w14:paraId="0F57566F" w14:textId="6A371007" w:rsidR="00E136BB" w:rsidRPr="00E136BB" w:rsidRDefault="00E136BB" w:rsidP="00165DC1">
            <w:pPr>
              <w:numPr>
                <w:ilvl w:val="0"/>
                <w:numId w:val="56"/>
              </w:numPr>
              <w:spacing w:before="240"/>
              <w:ind w:left="1452" w:hanging="1276"/>
              <w:contextualSpacing/>
              <w:rPr>
                <w:rFonts w:ascii="Comic Sans MS" w:hAnsi="Comic Sans MS"/>
                <w:spacing w:val="40"/>
                <w:sz w:val="48"/>
              </w:rPr>
            </w:pPr>
            <w:r w:rsidRPr="00926734">
              <w:rPr>
                <w:rFonts w:ascii="Comic Sans MS" w:hAnsi="Comic Sans MS"/>
                <w:noProof/>
                <w:color w:val="7F7F7F" w:themeColor="text1" w:themeTint="80"/>
                <w:spacing w:val="40"/>
                <w:sz w:val="48"/>
                <w:lang w:val="en-AU" w:eastAsia="en-AU"/>
              </w:rPr>
              <w:drawing>
                <wp:anchor distT="0" distB="0" distL="114300" distR="114300" simplePos="0" relativeHeight="251910144" behindDoc="0" locked="0" layoutInCell="1" allowOverlap="1" wp14:anchorId="1DE26A9F" wp14:editId="74768514">
                  <wp:simplePos x="0" y="0"/>
                  <wp:positionH relativeFrom="column">
                    <wp:posOffset>706755</wp:posOffset>
                  </wp:positionH>
                  <wp:positionV relativeFrom="paragraph">
                    <wp:posOffset>564211</wp:posOffset>
                  </wp:positionV>
                  <wp:extent cx="876300" cy="820090"/>
                  <wp:effectExtent l="0" t="0" r="0" b="0"/>
                  <wp:wrapNone/>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extLst>
                              <a:ext uri="{28A0092B-C50C-407E-A947-70E740481C1C}">
                                <a14:useLocalDpi xmlns:a14="http://schemas.microsoft.com/office/drawing/2010/main" val="0"/>
                              </a:ext>
                            </a:extLst>
                          </a:blip>
                          <a:stretch>
                            <a:fillRect/>
                          </a:stretch>
                        </pic:blipFill>
                        <pic:spPr>
                          <a:xfrm>
                            <a:off x="0" y="0"/>
                            <a:ext cx="877349" cy="821071"/>
                          </a:xfrm>
                          <a:prstGeom prst="rect">
                            <a:avLst/>
                          </a:prstGeom>
                        </pic:spPr>
                      </pic:pic>
                    </a:graphicData>
                  </a:graphic>
                  <wp14:sizeRelH relativeFrom="margin">
                    <wp14:pctWidth>0</wp14:pctWidth>
                  </wp14:sizeRelH>
                  <wp14:sizeRelV relativeFrom="margin">
                    <wp14:pctHeight>0</wp14:pctHeight>
                  </wp14:sizeRelV>
                </wp:anchor>
              </w:drawing>
            </w:r>
            <w:r w:rsidRPr="00926734">
              <w:rPr>
                <w:rFonts w:ascii="Comic Sans MS" w:hAnsi="Comic Sans MS"/>
                <w:color w:val="7F7F7F" w:themeColor="text1" w:themeTint="80"/>
                <w:spacing w:val="40"/>
                <w:sz w:val="48"/>
              </w:rPr>
              <w:t>t</w:t>
            </w:r>
            <w:r w:rsidRPr="00E136BB">
              <w:rPr>
                <w:rFonts w:ascii="Comic Sans MS" w:hAnsi="Comic Sans MS"/>
                <w:noProof/>
                <w:spacing w:val="40"/>
                <w:sz w:val="48"/>
              </w:rPr>
              <w:t>ea</w:t>
            </w:r>
            <w:r w:rsidRPr="00E136BB">
              <w:rPr>
                <w:rFonts w:ascii="Comic Sans MS" w:hAnsi="Comic Sans MS"/>
                <w:spacing w:val="40"/>
                <w:sz w:val="48"/>
              </w:rPr>
              <w:t xml:space="preserve"> </w:t>
            </w:r>
          </w:p>
        </w:tc>
        <w:tc>
          <w:tcPr>
            <w:tcW w:w="3742" w:type="dxa"/>
          </w:tcPr>
          <w:p w14:paraId="249B93F4" w14:textId="47C5E2B5" w:rsidR="00E136BB" w:rsidRPr="00E136BB" w:rsidRDefault="00251621" w:rsidP="00EE60FB">
            <w:pPr>
              <w:jc w:val="center"/>
              <w:rPr>
                <w:rFonts w:ascii="Comic Sans MS" w:hAnsi="Comic Sans MS"/>
                <w:spacing w:val="40"/>
                <w:sz w:val="48"/>
              </w:rPr>
            </w:pPr>
            <w:r w:rsidRPr="00926734">
              <w:rPr>
                <w:rFonts w:ascii="Comic Sans MS" w:hAnsi="Comic Sans MS"/>
                <w:noProof/>
                <w:color w:val="7F7F7F" w:themeColor="text1" w:themeTint="80"/>
                <w:spacing w:val="40"/>
                <w:sz w:val="48"/>
                <w:lang w:val="en-AU" w:eastAsia="en-AU"/>
              </w:rPr>
              <w:drawing>
                <wp:anchor distT="0" distB="0" distL="114300" distR="114300" simplePos="0" relativeHeight="251908096" behindDoc="0" locked="0" layoutInCell="1" allowOverlap="1" wp14:anchorId="6F82EB45" wp14:editId="12056814">
                  <wp:simplePos x="0" y="0"/>
                  <wp:positionH relativeFrom="column">
                    <wp:posOffset>694189</wp:posOffset>
                  </wp:positionH>
                  <wp:positionV relativeFrom="paragraph">
                    <wp:posOffset>474846</wp:posOffset>
                  </wp:positionV>
                  <wp:extent cx="944880" cy="975154"/>
                  <wp:effectExtent l="0" t="0" r="7620" b="0"/>
                  <wp:wrapNone/>
                  <wp:docPr id="2137" name="Picture 2137" descr="A picture containing hanger,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Picture 556" descr="A picture containing hanger, scissors&#10;&#10;Description automatically generated"/>
                          <pic:cNvPicPr/>
                        </pic:nvPicPr>
                        <pic:blipFill>
                          <a:blip r:embed="rId290">
                            <a:extLst>
                              <a:ext uri="{28A0092B-C50C-407E-A947-70E740481C1C}">
                                <a14:useLocalDpi xmlns:a14="http://schemas.microsoft.com/office/drawing/2010/main" val="0"/>
                              </a:ext>
                            </a:extLst>
                          </a:blip>
                          <a:stretch>
                            <a:fillRect/>
                          </a:stretch>
                        </pic:blipFill>
                        <pic:spPr>
                          <a:xfrm>
                            <a:off x="0" y="0"/>
                            <a:ext cx="944880" cy="975154"/>
                          </a:xfrm>
                          <a:prstGeom prst="rect">
                            <a:avLst/>
                          </a:prstGeom>
                        </pic:spPr>
                      </pic:pic>
                    </a:graphicData>
                  </a:graphic>
                  <wp14:sizeRelH relativeFrom="margin">
                    <wp14:pctWidth>0</wp14:pctWidth>
                  </wp14:sizeRelH>
                  <wp14:sizeRelV relativeFrom="margin">
                    <wp14:pctHeight>0</wp14:pctHeight>
                  </wp14:sizeRelV>
                </wp:anchor>
              </w:drawing>
            </w:r>
            <w:r w:rsidR="00E136BB" w:rsidRPr="00926734">
              <w:rPr>
                <w:rFonts w:ascii="Comic Sans MS" w:hAnsi="Comic Sans MS"/>
                <w:color w:val="7F7F7F" w:themeColor="text1" w:themeTint="80"/>
                <w:spacing w:val="40"/>
                <w:sz w:val="48"/>
              </w:rPr>
              <w:t>r</w:t>
            </w:r>
            <w:r>
              <w:rPr>
                <w:rFonts w:ascii="Comic Sans MS" w:hAnsi="Comic Sans MS"/>
                <w:spacing w:val="40"/>
                <w:sz w:val="48"/>
              </w:rPr>
              <w:t>ea</w:t>
            </w:r>
            <w:r w:rsidRPr="00926734">
              <w:rPr>
                <w:rFonts w:ascii="Comic Sans MS" w:hAnsi="Comic Sans MS"/>
                <w:color w:val="7F7F7F" w:themeColor="text1" w:themeTint="80"/>
                <w:spacing w:val="40"/>
                <w:sz w:val="48"/>
              </w:rPr>
              <w:t>d</w:t>
            </w:r>
          </w:p>
        </w:tc>
      </w:tr>
      <w:tr w:rsidR="00E136BB" w:rsidRPr="00E136BB" w14:paraId="413402AC" w14:textId="77777777" w:rsidTr="001E6B04">
        <w:trPr>
          <w:trHeight w:val="2551"/>
        </w:trPr>
        <w:tc>
          <w:tcPr>
            <w:tcW w:w="3742" w:type="dxa"/>
          </w:tcPr>
          <w:p w14:paraId="1399C59D" w14:textId="1CB6C059" w:rsidR="00E136BB" w:rsidRPr="00E136BB" w:rsidRDefault="00251621" w:rsidP="00165DC1">
            <w:pPr>
              <w:numPr>
                <w:ilvl w:val="0"/>
                <w:numId w:val="56"/>
              </w:numPr>
              <w:spacing w:before="240"/>
              <w:ind w:left="1452" w:hanging="1276"/>
              <w:contextualSpacing/>
              <w:rPr>
                <w:rFonts w:ascii="Comic Sans MS" w:hAnsi="Comic Sans MS"/>
                <w:spacing w:val="40"/>
                <w:sz w:val="48"/>
              </w:rPr>
            </w:pPr>
            <w:r w:rsidRPr="00926734">
              <w:rPr>
                <w:rFonts w:ascii="Century Gothic" w:hAnsi="Century Gothic"/>
                <w:noProof/>
                <w:color w:val="7F7F7F" w:themeColor="text1" w:themeTint="80"/>
                <w:spacing w:val="40"/>
                <w:sz w:val="32"/>
                <w:szCs w:val="32"/>
                <w:lang w:val="en-AU" w:eastAsia="en-AU"/>
              </w:rPr>
              <w:drawing>
                <wp:anchor distT="0" distB="0" distL="114300" distR="114300" simplePos="0" relativeHeight="251913216" behindDoc="0" locked="0" layoutInCell="1" allowOverlap="1" wp14:anchorId="28FFDC1B" wp14:editId="7B3046F6">
                  <wp:simplePos x="0" y="0"/>
                  <wp:positionH relativeFrom="column">
                    <wp:posOffset>879140</wp:posOffset>
                  </wp:positionH>
                  <wp:positionV relativeFrom="paragraph">
                    <wp:posOffset>505694</wp:posOffset>
                  </wp:positionV>
                  <wp:extent cx="845820" cy="1046311"/>
                  <wp:effectExtent l="0" t="0" r="0" b="1905"/>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cstate="print">
                            <a:extLst>
                              <a:ext uri="{28A0092B-C50C-407E-A947-70E740481C1C}">
                                <a14:useLocalDpi xmlns:a14="http://schemas.microsoft.com/office/drawing/2010/main" val="0"/>
                              </a:ext>
                            </a:extLst>
                          </a:blip>
                          <a:stretch>
                            <a:fillRect/>
                          </a:stretch>
                        </pic:blipFill>
                        <pic:spPr>
                          <a:xfrm>
                            <a:off x="0" y="0"/>
                            <a:ext cx="845820" cy="1046311"/>
                          </a:xfrm>
                          <a:prstGeom prst="rect">
                            <a:avLst/>
                          </a:prstGeom>
                        </pic:spPr>
                      </pic:pic>
                    </a:graphicData>
                  </a:graphic>
                  <wp14:sizeRelH relativeFrom="margin">
                    <wp14:pctWidth>0</wp14:pctWidth>
                  </wp14:sizeRelH>
                  <wp14:sizeRelV relativeFrom="margin">
                    <wp14:pctHeight>0</wp14:pctHeight>
                  </wp14:sizeRelV>
                </wp:anchor>
              </w:drawing>
            </w:r>
            <w:r w:rsidRPr="00926734">
              <w:rPr>
                <w:rFonts w:ascii="Comic Sans MS" w:hAnsi="Comic Sans MS"/>
                <w:color w:val="7F7F7F" w:themeColor="text1" w:themeTint="80"/>
                <w:spacing w:val="40"/>
                <w:sz w:val="48"/>
              </w:rPr>
              <w:t>r</w:t>
            </w:r>
            <w:r w:rsidRPr="00E136BB">
              <w:rPr>
                <w:rFonts w:ascii="Comic Sans MS" w:hAnsi="Comic Sans MS"/>
                <w:spacing w:val="40"/>
                <w:sz w:val="48"/>
              </w:rPr>
              <w:t>oa</w:t>
            </w:r>
            <w:r w:rsidRPr="00926734">
              <w:rPr>
                <w:rFonts w:ascii="Comic Sans MS" w:hAnsi="Comic Sans MS"/>
                <w:color w:val="7F7F7F" w:themeColor="text1" w:themeTint="80"/>
                <w:spacing w:val="40"/>
                <w:sz w:val="48"/>
              </w:rPr>
              <w:t>d</w:t>
            </w:r>
          </w:p>
        </w:tc>
        <w:tc>
          <w:tcPr>
            <w:tcW w:w="3742" w:type="dxa"/>
          </w:tcPr>
          <w:p w14:paraId="0D3EE717" w14:textId="0D9703F0" w:rsidR="00E136BB" w:rsidRPr="00E136BB" w:rsidRDefault="00251621" w:rsidP="00EE60FB">
            <w:pPr>
              <w:jc w:val="center"/>
              <w:rPr>
                <w:rFonts w:ascii="Comic Sans MS" w:hAnsi="Comic Sans MS"/>
                <w:spacing w:val="40"/>
                <w:sz w:val="48"/>
              </w:rPr>
            </w:pPr>
            <w:r w:rsidRPr="00926734">
              <w:rPr>
                <w:rFonts w:ascii="Comic Sans MS" w:hAnsi="Comic Sans MS"/>
                <w:noProof/>
                <w:color w:val="7F7F7F" w:themeColor="text1" w:themeTint="80"/>
                <w:sz w:val="48"/>
              </w:rPr>
              <w:drawing>
                <wp:anchor distT="0" distB="0" distL="114300" distR="114300" simplePos="0" relativeHeight="252559360" behindDoc="0" locked="0" layoutInCell="1" allowOverlap="1" wp14:anchorId="4DD899FD" wp14:editId="2880C8F8">
                  <wp:simplePos x="0" y="0"/>
                  <wp:positionH relativeFrom="column">
                    <wp:posOffset>820353</wp:posOffset>
                  </wp:positionH>
                  <wp:positionV relativeFrom="paragraph">
                    <wp:posOffset>511175</wp:posOffset>
                  </wp:positionV>
                  <wp:extent cx="689918" cy="985930"/>
                  <wp:effectExtent l="0" t="0" r="0" b="508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689918" cy="985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6734">
              <w:rPr>
                <w:rFonts w:ascii="Comic Sans MS" w:hAnsi="Comic Sans MS"/>
                <w:color w:val="7F7F7F" w:themeColor="text1" w:themeTint="80"/>
                <w:spacing w:val="40"/>
                <w:sz w:val="48"/>
              </w:rPr>
              <w:t>c</w:t>
            </w:r>
            <w:r w:rsidR="00E136BB" w:rsidRPr="00E136BB">
              <w:rPr>
                <w:rFonts w:ascii="Comic Sans MS" w:hAnsi="Comic Sans MS"/>
                <w:spacing w:val="40"/>
                <w:sz w:val="48"/>
              </w:rPr>
              <w:t>oa</w:t>
            </w:r>
            <w:r w:rsidR="00E136BB" w:rsidRPr="00926734">
              <w:rPr>
                <w:rFonts w:ascii="Comic Sans MS" w:hAnsi="Comic Sans MS"/>
                <w:color w:val="7F7F7F" w:themeColor="text1" w:themeTint="80"/>
                <w:spacing w:val="40"/>
                <w:sz w:val="48"/>
              </w:rPr>
              <w:t>t</w:t>
            </w:r>
          </w:p>
        </w:tc>
      </w:tr>
    </w:tbl>
    <w:bookmarkEnd w:id="20"/>
    <w:p w14:paraId="0357457F" w14:textId="10B75C93" w:rsidR="00E136BB" w:rsidRPr="00E136BB" w:rsidRDefault="003635C7" w:rsidP="00E136BB">
      <w:pPr>
        <w:rPr>
          <w:rFonts w:ascii="Comic Sans MS" w:hAnsi="Comic Sans MS"/>
          <w:sz w:val="36"/>
          <w:szCs w:val="28"/>
        </w:rPr>
      </w:pPr>
      <w:r w:rsidRPr="003635C7">
        <w:rPr>
          <w:noProof/>
          <w:color w:val="FF0000"/>
          <w:sz w:val="44"/>
          <w:szCs w:val="48"/>
        </w:rPr>
        <mc:AlternateContent>
          <mc:Choice Requires="wps">
            <w:drawing>
              <wp:anchor distT="0" distB="0" distL="114300" distR="114300" simplePos="0" relativeHeight="253278208" behindDoc="0" locked="0" layoutInCell="1" allowOverlap="1" wp14:anchorId="09ACC7C9" wp14:editId="7CB84BA7">
                <wp:simplePos x="0" y="0"/>
                <wp:positionH relativeFrom="margin">
                  <wp:posOffset>707390</wp:posOffset>
                </wp:positionH>
                <wp:positionV relativeFrom="paragraph">
                  <wp:posOffset>266065</wp:posOffset>
                </wp:positionV>
                <wp:extent cx="923290" cy="0"/>
                <wp:effectExtent l="0" t="76200" r="29210" b="76200"/>
                <wp:wrapNone/>
                <wp:docPr id="2075" name="Straight Arrow Connector 2075"/>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E4383D" id="Straight Arrow Connector 2075" o:spid="_x0000_s1026" type="#_x0000_t32" style="position:absolute;margin-left:55.7pt;margin-top:20.95pt;width:72.7pt;height:0;z-index:2532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aeCO+N0AAAAJAQAADwAA&#10;AGRycy9kb3ducmV2LnhtbEyPQUvEMBCF74L/IYzgRdw0y1q0Nl1E8KIIbl1Y9pZtxzaYTEqT7dZ/&#10;74gHPb43H2/eK9ezd2LCMdpAGtQiA4HUhNZSp2H7/nR9CyImQ61xgVDDF0ZYV+dnpSnacKINTnXq&#10;BIdQLIyGPqWhkDI2PXoTF2FA4ttHGL1JLMdOtqM5cbh3cpllufTGEn/ozYCPPTaf9dFreAl5bacp&#10;qq3fPe+DvXp7dbLT+vJifrgHkXBOfzD81OfqUHGnQzhSG4VjrdSKUQ0rdQeCgeVNzlsOv4asSvl/&#10;QfUNAAD//wMAUEsBAi0AFAAGAAgAAAAhALaDOJL+AAAA4QEAABMAAAAAAAAAAAAAAAAAAAAAAFtD&#10;b250ZW50X1R5cGVzXS54bWxQSwECLQAUAAYACAAAACEAOP0h/9YAAACUAQAACwAAAAAAAAAAAAAA&#10;AAAvAQAAX3JlbHMvLnJlbHNQSwECLQAUAAYACAAAACEA+baOWsQBAABvAwAADgAAAAAAAAAAAAAA&#10;AAAuAgAAZHJzL2Uyb0RvYy54bWxQSwECLQAUAAYACAAAACEAaeCO+N0AAAAJAQAADwAAAAAAAAAA&#10;AAAAAAAeBAAAZHJzL2Rvd25yZXYueG1sUEsFBgAAAAAEAAQA8wAAACgFAAAAAA==&#10;" strokecolor="#a5a5a5" strokeweight="2.25pt">
                <v:stroke endarrow="block" joinstyle="miter"/>
                <w10:wrap anchorx="margin"/>
              </v:shape>
            </w:pict>
          </mc:Fallback>
        </mc:AlternateContent>
      </w:r>
    </w:p>
    <w:p w14:paraId="4611D7C7" w14:textId="77777777" w:rsidR="00E136BB" w:rsidRPr="00E136BB" w:rsidRDefault="00E136BB" w:rsidP="00E136BB">
      <w:pPr>
        <w:rPr>
          <w:rFonts w:ascii="Comic Sans MS" w:hAnsi="Comic Sans MS"/>
          <w:sz w:val="48"/>
        </w:rPr>
      </w:pPr>
    </w:p>
    <w:p w14:paraId="358FC170" w14:textId="31960FD8" w:rsidR="00E136BB" w:rsidRPr="00E136BB" w:rsidRDefault="00E136BB" w:rsidP="00E136BB">
      <w:pPr>
        <w:rPr>
          <w:rFonts w:ascii="Comic Sans MS" w:hAnsi="Comic Sans MS"/>
          <w:sz w:val="48"/>
        </w:rPr>
      </w:pPr>
    </w:p>
    <w:p w14:paraId="66FCBEDA" w14:textId="603BC87B" w:rsidR="00E136BB" w:rsidRPr="00E136BB" w:rsidRDefault="00E136BB" w:rsidP="00E136BB">
      <w:pPr>
        <w:rPr>
          <w:rFonts w:ascii="Comic Sans MS" w:hAnsi="Comic Sans MS"/>
          <w:sz w:val="48"/>
        </w:rPr>
      </w:pPr>
    </w:p>
    <w:p w14:paraId="093290E2" w14:textId="75BE555E" w:rsidR="00E136BB" w:rsidRPr="00E136BB" w:rsidRDefault="00E136BB" w:rsidP="00E136BB">
      <w:pPr>
        <w:rPr>
          <w:rFonts w:ascii="Comic Sans MS" w:hAnsi="Comic Sans MS"/>
          <w:sz w:val="48"/>
        </w:rPr>
      </w:pPr>
    </w:p>
    <w:p w14:paraId="73ECDFDA" w14:textId="549619BE" w:rsidR="00E136BB" w:rsidRPr="00E136BB" w:rsidRDefault="00E136BB" w:rsidP="00E136BB">
      <w:pPr>
        <w:rPr>
          <w:rFonts w:ascii="Comic Sans MS" w:hAnsi="Comic Sans MS"/>
          <w:sz w:val="48"/>
        </w:rPr>
      </w:pPr>
    </w:p>
    <w:p w14:paraId="61549F69" w14:textId="70FB22ED" w:rsidR="00E136BB" w:rsidRPr="00E136BB" w:rsidRDefault="00E136BB" w:rsidP="00E136BB">
      <w:pPr>
        <w:rPr>
          <w:rFonts w:ascii="Comic Sans MS" w:hAnsi="Comic Sans MS"/>
          <w:sz w:val="48"/>
        </w:rPr>
      </w:pPr>
    </w:p>
    <w:p w14:paraId="06746AAC" w14:textId="4B587CC0" w:rsidR="00E136BB" w:rsidRPr="00E136BB" w:rsidRDefault="00E136BB" w:rsidP="00E136BB">
      <w:pPr>
        <w:rPr>
          <w:rFonts w:ascii="Comic Sans MS" w:hAnsi="Comic Sans MS"/>
          <w:sz w:val="48"/>
        </w:rPr>
      </w:pPr>
    </w:p>
    <w:p w14:paraId="3B2CEEB3" w14:textId="7E3B765F" w:rsidR="00E136BB" w:rsidRPr="00E136BB" w:rsidRDefault="00E136BB" w:rsidP="00E136BB">
      <w:pPr>
        <w:rPr>
          <w:rFonts w:ascii="Comic Sans MS" w:hAnsi="Comic Sans MS"/>
          <w:sz w:val="48"/>
        </w:rPr>
      </w:pPr>
    </w:p>
    <w:p w14:paraId="45CE14EE" w14:textId="77777777" w:rsidR="00E136BB" w:rsidRPr="00E136BB" w:rsidRDefault="00E136BB" w:rsidP="00E136BB">
      <w:pPr>
        <w:rPr>
          <w:rFonts w:ascii="Comic Sans MS" w:hAnsi="Comic Sans MS"/>
          <w:sz w:val="48"/>
        </w:rPr>
      </w:pPr>
    </w:p>
    <w:p w14:paraId="0E05C861" w14:textId="76611091" w:rsidR="00E136BB" w:rsidRPr="00E136BB" w:rsidRDefault="00E136BB" w:rsidP="00E136BB">
      <w:pPr>
        <w:rPr>
          <w:rFonts w:ascii="Comic Sans MS" w:hAnsi="Comic Sans MS"/>
          <w:sz w:val="48"/>
        </w:rPr>
      </w:pPr>
    </w:p>
    <w:p w14:paraId="0EE4E385" w14:textId="5F3B29C4" w:rsidR="00E136BB" w:rsidRPr="00E136BB" w:rsidRDefault="00E136BB" w:rsidP="00E136BB">
      <w:pPr>
        <w:rPr>
          <w:rFonts w:ascii="Comic Sans MS" w:hAnsi="Comic Sans MS"/>
          <w:sz w:val="48"/>
        </w:rPr>
      </w:pPr>
    </w:p>
    <w:p w14:paraId="7DF91438" w14:textId="77777777" w:rsidR="00E136BB" w:rsidRPr="00E136BB" w:rsidRDefault="00E136BB" w:rsidP="00E136BB">
      <w:pPr>
        <w:rPr>
          <w:rFonts w:ascii="Comic Sans MS" w:hAnsi="Comic Sans MS"/>
          <w:sz w:val="48"/>
        </w:rPr>
      </w:pPr>
    </w:p>
    <w:p w14:paraId="57899D4E" w14:textId="77777777" w:rsidR="00E136BB" w:rsidRPr="00E136BB" w:rsidRDefault="00E136BB" w:rsidP="00E136BB">
      <w:pPr>
        <w:rPr>
          <w:rFonts w:ascii="Comic Sans MS" w:hAnsi="Comic Sans MS"/>
          <w:sz w:val="48"/>
        </w:rPr>
      </w:pPr>
    </w:p>
    <w:p w14:paraId="118E1312" w14:textId="77777777" w:rsidR="00E136BB" w:rsidRPr="00E136BB" w:rsidRDefault="00E136BB" w:rsidP="00E136BB">
      <w:pPr>
        <w:spacing w:after="0"/>
        <w:rPr>
          <w:rFonts w:ascii="Comic Sans MS" w:hAnsi="Comic Sans MS"/>
          <w:sz w:val="48"/>
        </w:rPr>
      </w:pPr>
      <w:r w:rsidRPr="00E136BB">
        <w:rPr>
          <w:rFonts w:ascii="Comic Sans MS" w:hAnsi="Comic Sans MS"/>
          <w:sz w:val="48"/>
        </w:rPr>
        <w:br w:type="page"/>
      </w:r>
    </w:p>
    <w:p w14:paraId="5AAD01D3" w14:textId="46F18BAA" w:rsidR="00D142D1" w:rsidRDefault="00D142D1" w:rsidP="00C76277">
      <w:pPr>
        <w:spacing w:after="0"/>
        <w:rPr>
          <w:b/>
          <w:bCs/>
          <w:sz w:val="32"/>
          <w:szCs w:val="44"/>
        </w:rPr>
      </w:pPr>
      <w:r>
        <w:rPr>
          <w:noProof/>
        </w:rPr>
        <w:lastRenderedPageBreak/>
        <mc:AlternateContent>
          <mc:Choice Requires="wps">
            <w:drawing>
              <wp:anchor distT="0" distB="0" distL="114300" distR="114300" simplePos="0" relativeHeight="253961216" behindDoc="0" locked="0" layoutInCell="1" allowOverlap="1" wp14:anchorId="4BEF3587" wp14:editId="101E837F">
                <wp:simplePos x="0" y="0"/>
                <wp:positionH relativeFrom="page">
                  <wp:align>center</wp:align>
                </wp:positionH>
                <wp:positionV relativeFrom="paragraph">
                  <wp:posOffset>0</wp:posOffset>
                </wp:positionV>
                <wp:extent cx="1828800" cy="3169920"/>
                <wp:effectExtent l="0" t="0" r="13335" b="11430"/>
                <wp:wrapSquare wrapText="bothSides"/>
                <wp:docPr id="1459075992" name="Text Box 1"/>
                <wp:cNvGraphicFramePr/>
                <a:graphic xmlns:a="http://schemas.openxmlformats.org/drawingml/2006/main">
                  <a:graphicData uri="http://schemas.microsoft.com/office/word/2010/wordprocessingShape">
                    <wps:wsp>
                      <wps:cNvSpPr txBox="1"/>
                      <wps:spPr>
                        <a:xfrm>
                          <a:off x="0" y="0"/>
                          <a:ext cx="1828800" cy="3169920"/>
                        </a:xfrm>
                        <a:prstGeom prst="rect">
                          <a:avLst/>
                        </a:prstGeom>
                        <a:solidFill>
                          <a:srgbClr val="FBFBFB"/>
                        </a:solidFill>
                        <a:ln w="6350">
                          <a:solidFill>
                            <a:schemeClr val="bg1">
                              <a:lumMod val="65000"/>
                            </a:schemeClr>
                          </a:solidFill>
                        </a:ln>
                      </wps:spPr>
                      <wps:txbx>
                        <w:txbxContent>
                          <w:p w14:paraId="14EB2190" w14:textId="0BC078C8" w:rsidR="00D142D1" w:rsidRPr="00F341FD" w:rsidRDefault="00C76277" w:rsidP="00C76277">
                            <w:pPr>
                              <w:rPr>
                                <w:b/>
                                <w:bCs/>
                                <w:color w:val="C00000"/>
                                <w:sz w:val="32"/>
                                <w:szCs w:val="44"/>
                              </w:rPr>
                            </w:pPr>
                            <w:r>
                              <w:rPr>
                                <w:b/>
                                <w:bCs/>
                                <w:sz w:val="32"/>
                                <w:szCs w:val="44"/>
                              </w:rPr>
                              <w:t xml:space="preserve">4. </w:t>
                            </w:r>
                            <w:r w:rsidR="00D142D1" w:rsidRPr="00234472">
                              <w:rPr>
                                <w:b/>
                                <w:bCs/>
                                <w:sz w:val="32"/>
                                <w:szCs w:val="44"/>
                              </w:rPr>
                              <w:t xml:space="preserve">Diphthongs  </w:t>
                            </w:r>
                            <w:r w:rsidR="00D142D1">
                              <w:rPr>
                                <w:b/>
                                <w:bCs/>
                                <w:sz w:val="32"/>
                                <w:szCs w:val="44"/>
                              </w:rPr>
                              <w:t xml:space="preserve"> </w:t>
                            </w:r>
                          </w:p>
                          <w:p w14:paraId="1B7342D8" w14:textId="71E63931" w:rsidR="00D142D1" w:rsidRPr="004B07FA" w:rsidRDefault="00D142D1" w:rsidP="00D142D1">
                            <w:pPr>
                              <w:spacing w:after="0"/>
                              <w:rPr>
                                <w:rFonts w:cstheme="minorHAnsi"/>
                                <w:sz w:val="24"/>
                                <w:szCs w:val="24"/>
                              </w:rPr>
                            </w:pPr>
                            <w:r w:rsidRPr="001B0D1E">
                              <w:rPr>
                                <w:rFonts w:cstheme="minorHAnsi"/>
                                <w:szCs w:val="28"/>
                              </w:rPr>
                              <w:t>Diphthongs have been included for extension work.</w:t>
                            </w:r>
                            <w:r>
                              <w:rPr>
                                <w:rFonts w:cstheme="minorHAnsi"/>
                                <w:szCs w:val="28"/>
                              </w:rPr>
                              <w:t xml:space="preserve"> </w:t>
                            </w:r>
                          </w:p>
                          <w:p w14:paraId="2FD80E6B" w14:textId="77777777" w:rsidR="00D142D1" w:rsidRPr="00932013" w:rsidRDefault="00D142D1" w:rsidP="00D142D1">
                            <w:pPr>
                              <w:spacing w:after="0"/>
                              <w:rPr>
                                <w:rFonts w:cstheme="minorHAnsi"/>
                                <w:sz w:val="10"/>
                                <w:szCs w:val="10"/>
                              </w:rPr>
                            </w:pPr>
                          </w:p>
                          <w:p w14:paraId="0EADF052" w14:textId="77777777" w:rsidR="00D142D1" w:rsidRDefault="00D142D1" w:rsidP="00D142D1">
                            <w:pPr>
                              <w:spacing w:after="0"/>
                              <w:rPr>
                                <w:rFonts w:cstheme="minorHAnsi"/>
                                <w:szCs w:val="28"/>
                              </w:rPr>
                            </w:pPr>
                            <w:r>
                              <w:rPr>
                                <w:rFonts w:cstheme="minorHAnsi"/>
                                <w:szCs w:val="28"/>
                              </w:rPr>
                              <w:t>Diphthongs are v</w:t>
                            </w:r>
                            <w:r w:rsidRPr="00234472">
                              <w:rPr>
                                <w:rFonts w:cstheme="minorHAnsi"/>
                                <w:szCs w:val="28"/>
                              </w:rPr>
                              <w:t>owel sounds made by sliding two letters together to make one sound and one syllable</w:t>
                            </w:r>
                            <w:r>
                              <w:rPr>
                                <w:rFonts w:cstheme="minorHAnsi"/>
                                <w:szCs w:val="28"/>
                              </w:rPr>
                              <w:t xml:space="preserve">. Three of the most common diphthongs are shown on the worksheets following the long vowel sound worksheets. Introduce them one at a time, over different days. </w:t>
                            </w:r>
                          </w:p>
                          <w:p w14:paraId="41E93E46" w14:textId="2C785E0D" w:rsidR="00D142D1" w:rsidRPr="009F5744" w:rsidRDefault="00D142D1" w:rsidP="00D142D1">
                            <w:pPr>
                              <w:pStyle w:val="ListParagraph"/>
                              <w:numPr>
                                <w:ilvl w:val="0"/>
                                <w:numId w:val="58"/>
                              </w:numPr>
                              <w:rPr>
                                <w:rFonts w:cstheme="minorHAnsi"/>
                                <w:sz w:val="36"/>
                                <w:szCs w:val="36"/>
                              </w:rPr>
                            </w:pPr>
                            <w:r w:rsidRPr="00234472">
                              <w:rPr>
                                <w:rFonts w:cstheme="minorHAnsi"/>
                                <w:sz w:val="28"/>
                                <w:szCs w:val="36"/>
                              </w:rPr>
                              <w:t xml:space="preserve">Project the </w:t>
                            </w:r>
                            <w:r>
                              <w:rPr>
                                <w:rFonts w:cstheme="minorHAnsi"/>
                                <w:sz w:val="28"/>
                                <w:szCs w:val="36"/>
                              </w:rPr>
                              <w:t>first diphthong on the following page.</w:t>
                            </w:r>
                          </w:p>
                          <w:p w14:paraId="2C06DE05" w14:textId="03B7F9CE" w:rsidR="00D142D1" w:rsidRPr="00234472" w:rsidRDefault="00D142D1" w:rsidP="00D142D1">
                            <w:pPr>
                              <w:pStyle w:val="ListParagraph"/>
                              <w:numPr>
                                <w:ilvl w:val="0"/>
                                <w:numId w:val="58"/>
                              </w:numPr>
                              <w:rPr>
                                <w:rFonts w:cstheme="minorHAnsi"/>
                                <w:sz w:val="36"/>
                                <w:szCs w:val="36"/>
                              </w:rPr>
                            </w:pPr>
                            <w:r>
                              <w:rPr>
                                <w:rFonts w:cstheme="minorHAnsi"/>
                                <w:sz w:val="28"/>
                                <w:szCs w:val="36"/>
                              </w:rPr>
                              <w:t xml:space="preserve">Say the sound, the </w:t>
                            </w:r>
                            <w:r w:rsidR="00C76277">
                              <w:rPr>
                                <w:rFonts w:cstheme="minorHAnsi"/>
                                <w:sz w:val="28"/>
                                <w:szCs w:val="36"/>
                              </w:rPr>
                              <w:t>three</w:t>
                            </w:r>
                            <w:r>
                              <w:rPr>
                                <w:rFonts w:cstheme="minorHAnsi"/>
                                <w:sz w:val="28"/>
                                <w:szCs w:val="36"/>
                              </w:rPr>
                              <w:t xml:space="preserve"> words and the sound again. </w:t>
                            </w:r>
                          </w:p>
                          <w:p w14:paraId="1E803073" w14:textId="77777777" w:rsidR="00D142D1" w:rsidRPr="009F5744" w:rsidRDefault="00D142D1" w:rsidP="00D142D1">
                            <w:pPr>
                              <w:pStyle w:val="ListParagraph"/>
                              <w:numPr>
                                <w:ilvl w:val="0"/>
                                <w:numId w:val="58"/>
                              </w:numPr>
                              <w:rPr>
                                <w:rFonts w:cstheme="minorHAnsi"/>
                                <w:sz w:val="36"/>
                                <w:szCs w:val="36"/>
                              </w:rPr>
                            </w:pPr>
                            <w:r>
                              <w:rPr>
                                <w:rFonts w:cstheme="minorHAnsi"/>
                                <w:sz w:val="28"/>
                                <w:szCs w:val="36"/>
                              </w:rPr>
                              <w:t xml:space="preserve">Say again many times while the students repeat. </w:t>
                            </w:r>
                          </w:p>
                          <w:p w14:paraId="36CF5BF5" w14:textId="77777777" w:rsidR="00D142D1" w:rsidRPr="00BE6C1E" w:rsidRDefault="00D142D1" w:rsidP="00D142D1">
                            <w:pPr>
                              <w:pStyle w:val="ListParagraph"/>
                              <w:numPr>
                                <w:ilvl w:val="0"/>
                                <w:numId w:val="58"/>
                              </w:numPr>
                              <w:ind w:left="709"/>
                              <w:rPr>
                                <w:rFonts w:cstheme="minorHAnsi"/>
                                <w:sz w:val="36"/>
                                <w:szCs w:val="36"/>
                              </w:rPr>
                            </w:pPr>
                            <w:r w:rsidRPr="00BE6C1E">
                              <w:rPr>
                                <w:rFonts w:cstheme="minorHAnsi"/>
                                <w:sz w:val="28"/>
                                <w:szCs w:val="36"/>
                              </w:rPr>
                              <w:t xml:space="preserve">Give out </w:t>
                            </w:r>
                            <w:r>
                              <w:rPr>
                                <w:rFonts w:cstheme="minorHAnsi"/>
                                <w:sz w:val="28"/>
                                <w:szCs w:val="36"/>
                              </w:rPr>
                              <w:t xml:space="preserve">the relevant </w:t>
                            </w:r>
                            <w:r w:rsidRPr="00BE6C1E">
                              <w:rPr>
                                <w:rFonts w:cstheme="minorHAnsi"/>
                                <w:sz w:val="28"/>
                                <w:szCs w:val="36"/>
                              </w:rPr>
                              <w:t xml:space="preserve">worksheet for students to complete. </w:t>
                            </w:r>
                          </w:p>
                          <w:p w14:paraId="4C0797FA" w14:textId="77777777" w:rsidR="00D142D1" w:rsidRPr="00BE6C1E" w:rsidRDefault="00D142D1" w:rsidP="00D142D1">
                            <w:pPr>
                              <w:ind w:left="349" w:hanging="349"/>
                              <w:rPr>
                                <w:rFonts w:cstheme="minorHAnsi"/>
                                <w:sz w:val="36"/>
                                <w:szCs w:val="36"/>
                              </w:rPr>
                            </w:pPr>
                            <w:r>
                              <w:rPr>
                                <w:rFonts w:cstheme="minorHAnsi"/>
                                <w:szCs w:val="36"/>
                              </w:rPr>
                              <w:t>Project the r</w:t>
                            </w:r>
                            <w:r w:rsidRPr="00BE6C1E">
                              <w:rPr>
                                <w:rFonts w:cstheme="minorHAnsi"/>
                                <w:szCs w:val="36"/>
                              </w:rPr>
                              <w:t xml:space="preserve">evision </w:t>
                            </w:r>
                            <w:r>
                              <w:rPr>
                                <w:rFonts w:cstheme="minorHAnsi"/>
                                <w:szCs w:val="36"/>
                              </w:rPr>
                              <w:t>sheet after</w:t>
                            </w:r>
                            <w:r w:rsidRPr="00BE6C1E">
                              <w:rPr>
                                <w:rFonts w:cstheme="minorHAnsi"/>
                                <w:szCs w:val="36"/>
                              </w:rPr>
                              <w:t xml:space="preserve"> </w:t>
                            </w:r>
                            <w:r>
                              <w:rPr>
                                <w:rFonts w:cstheme="minorHAnsi"/>
                                <w:szCs w:val="36"/>
                              </w:rPr>
                              <w:t>all</w:t>
                            </w:r>
                            <w:r w:rsidRPr="00BE6C1E">
                              <w:rPr>
                                <w:rFonts w:cstheme="minorHAnsi"/>
                                <w:szCs w:val="36"/>
                              </w:rPr>
                              <w:t xml:space="preserve"> diphthong</w:t>
                            </w:r>
                            <w:r>
                              <w:rPr>
                                <w:rFonts w:cstheme="minorHAnsi"/>
                                <w:szCs w:val="36"/>
                              </w:rPr>
                              <w:t xml:space="preserve">s have </w:t>
                            </w:r>
                            <w:r w:rsidRPr="00BE6C1E">
                              <w:rPr>
                                <w:rFonts w:cstheme="minorHAnsi"/>
                                <w:szCs w:val="36"/>
                              </w:rPr>
                              <w:t xml:space="preserve">been introduced. </w:t>
                            </w:r>
                          </w:p>
                          <w:p w14:paraId="5A5E20B8" w14:textId="77777777" w:rsidR="00D142D1" w:rsidRPr="0072370A" w:rsidRDefault="00D142D1">
                            <w:pPr>
                              <w:rPr>
                                <w:b/>
                                <w:bCs/>
                                <w:sz w:val="32"/>
                                <w:szCs w:val="4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EF3587" id="_x0000_s1292" type="#_x0000_t202" style="position:absolute;margin-left:0;margin-top:0;width:2in;height:249.6pt;z-index:253961216;visibility:visible;mso-wrap-style:non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837TwIAAKkEAAAOAAAAZHJzL2Uyb0RvYy54bWysVN9v2jAQfp+0/8Hy+0igwCAiVJSKaVLX&#10;VqJTnx3HIZEcn2UbEvbX7+yEH2V7miYkY/vO3919910W920tyUEYW4FK6XAQUyIUh7xSu5T+fNt8&#10;mVFiHVM5k6BESo/C0vvl50+LRidiBCXIXBiCIMomjU5p6ZxOosjyUtTMDkALhcYCTM0cHs0uyg1r&#10;EL2W0SiOp1EDJtcGuLAWbx87I10G/KIQ3L0UhRWOyJRibi6sJqyZX6PlgiU7w3RZ8T4N9g9Z1KxS&#10;GPQM9cgcI3tT/QFVV9yAhcINONQRFEXFRagBqxnGN9VsS6ZFqAXJsfpMk/1/sPz5sNWvhrj2AVps&#10;oCek0TaxeOnraQtT+3/MlKAdKTyeaROtI9w/mo1msxhNHG13w+l8PgrERpfn2lj3TUBN/CalBvsS&#10;6GKHJ+swJLqeXHw0C7LKN5WU4WB22VoacmDYw82D//ks8ckHN6lIk9Lp3SQOyB9sQU7iDJLthsFH&#10;7usfkHfA00mMJfS4Xn3e/TYKxpQKLy8M+Z1rs5ZUORIxGp/4yyA/Iq0GOsVZzTcVlv7ErHtlBiWG&#10;dOHYuBdcCgmYOfQ7Skowv/527/2x82ilpEHJplThTFEivytUxHw4HnuFh8N48hV7QMy1Jbu2qH29&#10;BuRziOOpedh6fydP28JA/Y6ztfIx0cQUx8gpdaft2nVjhLPJxWoVnFDTmrkntdXcQ/vu+ba+te/M&#10;6L73DmXzDCdps+RGAp2vf6lgtXdQVEEfnueO055+nIfQnX52/cBdn4PX5Quz/A0AAP//AwBQSwME&#10;FAAGAAgAAAAhABz6auPcAAAABQEAAA8AAABkcnMvZG93bnJldi54bWxMj0FPg0AQhe8m/ofNmHiz&#10;i9QYiixNgyH14EXqxduUnQLK7iK7LfTfO3qpl5e8vMl732Tr2fTiRKPvnFVwv4hAkK2d7myj4H1X&#10;3iUgfECrsXeWFJzJwzq/vsow1W6yb3SqQiO4xPoUFbQhDKmUvm7JoF+4gSxnBzcaDGzHRuoRJy43&#10;vYyj6FEa7CwvtDhQ0VL9VR2NgkP//fL6+VEV5+2ynDb4vC13xVKp25t58wQi0Bwux/CLz+iQM9Pe&#10;Ha32olfAj4Q/5SxOErZ7BQ+rVQwyz+R/+vwHAAD//wMAUEsBAi0AFAAGAAgAAAAhALaDOJL+AAAA&#10;4QEAABMAAAAAAAAAAAAAAAAAAAAAAFtDb250ZW50X1R5cGVzXS54bWxQSwECLQAUAAYACAAAACEA&#10;OP0h/9YAAACUAQAACwAAAAAAAAAAAAAAAAAvAQAAX3JlbHMvLnJlbHNQSwECLQAUAAYACAAAACEA&#10;Ex/N+08CAACpBAAADgAAAAAAAAAAAAAAAAAuAgAAZHJzL2Uyb0RvYy54bWxQSwECLQAUAAYACAAA&#10;ACEAHPpq49wAAAAFAQAADwAAAAAAAAAAAAAAAACpBAAAZHJzL2Rvd25yZXYueG1sUEsFBgAAAAAE&#10;AAQA8wAAALIFAAAAAA==&#10;" fillcolor="#fbfbfb" strokecolor="#a5a5a5 [2092]" strokeweight=".5pt">
                <v:textbox>
                  <w:txbxContent>
                    <w:p w14:paraId="14EB2190" w14:textId="0BC078C8" w:rsidR="00D142D1" w:rsidRPr="00F341FD" w:rsidRDefault="00C76277" w:rsidP="00C76277">
                      <w:pPr>
                        <w:rPr>
                          <w:b/>
                          <w:bCs/>
                          <w:color w:val="C00000"/>
                          <w:sz w:val="32"/>
                          <w:szCs w:val="44"/>
                        </w:rPr>
                      </w:pPr>
                      <w:r>
                        <w:rPr>
                          <w:b/>
                          <w:bCs/>
                          <w:sz w:val="32"/>
                          <w:szCs w:val="44"/>
                        </w:rPr>
                        <w:t xml:space="preserve">4. </w:t>
                      </w:r>
                      <w:r w:rsidR="00D142D1" w:rsidRPr="00234472">
                        <w:rPr>
                          <w:b/>
                          <w:bCs/>
                          <w:sz w:val="32"/>
                          <w:szCs w:val="44"/>
                        </w:rPr>
                        <w:t xml:space="preserve">Diphthongs  </w:t>
                      </w:r>
                      <w:r w:rsidR="00D142D1">
                        <w:rPr>
                          <w:b/>
                          <w:bCs/>
                          <w:sz w:val="32"/>
                          <w:szCs w:val="44"/>
                        </w:rPr>
                        <w:t xml:space="preserve"> </w:t>
                      </w:r>
                    </w:p>
                    <w:p w14:paraId="1B7342D8" w14:textId="71E63931" w:rsidR="00D142D1" w:rsidRPr="004B07FA" w:rsidRDefault="00D142D1" w:rsidP="00D142D1">
                      <w:pPr>
                        <w:spacing w:after="0"/>
                        <w:rPr>
                          <w:rFonts w:cstheme="minorHAnsi"/>
                          <w:sz w:val="24"/>
                          <w:szCs w:val="24"/>
                        </w:rPr>
                      </w:pPr>
                      <w:r w:rsidRPr="001B0D1E">
                        <w:rPr>
                          <w:rFonts w:cstheme="minorHAnsi"/>
                          <w:szCs w:val="28"/>
                        </w:rPr>
                        <w:t>Diphthongs have been included for extension work.</w:t>
                      </w:r>
                      <w:r>
                        <w:rPr>
                          <w:rFonts w:cstheme="minorHAnsi"/>
                          <w:szCs w:val="28"/>
                        </w:rPr>
                        <w:t xml:space="preserve"> </w:t>
                      </w:r>
                    </w:p>
                    <w:p w14:paraId="2FD80E6B" w14:textId="77777777" w:rsidR="00D142D1" w:rsidRPr="00932013" w:rsidRDefault="00D142D1" w:rsidP="00D142D1">
                      <w:pPr>
                        <w:spacing w:after="0"/>
                        <w:rPr>
                          <w:rFonts w:cstheme="minorHAnsi"/>
                          <w:sz w:val="10"/>
                          <w:szCs w:val="10"/>
                        </w:rPr>
                      </w:pPr>
                    </w:p>
                    <w:p w14:paraId="0EADF052" w14:textId="77777777" w:rsidR="00D142D1" w:rsidRDefault="00D142D1" w:rsidP="00D142D1">
                      <w:pPr>
                        <w:spacing w:after="0"/>
                        <w:rPr>
                          <w:rFonts w:cstheme="minorHAnsi"/>
                          <w:szCs w:val="28"/>
                        </w:rPr>
                      </w:pPr>
                      <w:r>
                        <w:rPr>
                          <w:rFonts w:cstheme="minorHAnsi"/>
                          <w:szCs w:val="28"/>
                        </w:rPr>
                        <w:t>Diphthongs are v</w:t>
                      </w:r>
                      <w:r w:rsidRPr="00234472">
                        <w:rPr>
                          <w:rFonts w:cstheme="minorHAnsi"/>
                          <w:szCs w:val="28"/>
                        </w:rPr>
                        <w:t>owel sounds made by sliding two letters together to make one sound and one syllable</w:t>
                      </w:r>
                      <w:r>
                        <w:rPr>
                          <w:rFonts w:cstheme="minorHAnsi"/>
                          <w:szCs w:val="28"/>
                        </w:rPr>
                        <w:t xml:space="preserve">. Three of the most common diphthongs are shown on the worksheets following the long vowel sound worksheets. Introduce them one at a time, over different days. </w:t>
                      </w:r>
                    </w:p>
                    <w:p w14:paraId="41E93E46" w14:textId="2C785E0D" w:rsidR="00D142D1" w:rsidRPr="009F5744" w:rsidRDefault="00D142D1" w:rsidP="00D142D1">
                      <w:pPr>
                        <w:pStyle w:val="ListParagraph"/>
                        <w:numPr>
                          <w:ilvl w:val="0"/>
                          <w:numId w:val="58"/>
                        </w:numPr>
                        <w:rPr>
                          <w:rFonts w:cstheme="minorHAnsi"/>
                          <w:sz w:val="36"/>
                          <w:szCs w:val="36"/>
                        </w:rPr>
                      </w:pPr>
                      <w:r w:rsidRPr="00234472">
                        <w:rPr>
                          <w:rFonts w:cstheme="minorHAnsi"/>
                          <w:sz w:val="28"/>
                          <w:szCs w:val="36"/>
                        </w:rPr>
                        <w:t xml:space="preserve">Project the </w:t>
                      </w:r>
                      <w:r>
                        <w:rPr>
                          <w:rFonts w:cstheme="minorHAnsi"/>
                          <w:sz w:val="28"/>
                          <w:szCs w:val="36"/>
                        </w:rPr>
                        <w:t>first diphthong on the following page.</w:t>
                      </w:r>
                    </w:p>
                    <w:p w14:paraId="2C06DE05" w14:textId="03B7F9CE" w:rsidR="00D142D1" w:rsidRPr="00234472" w:rsidRDefault="00D142D1" w:rsidP="00D142D1">
                      <w:pPr>
                        <w:pStyle w:val="ListParagraph"/>
                        <w:numPr>
                          <w:ilvl w:val="0"/>
                          <w:numId w:val="58"/>
                        </w:numPr>
                        <w:rPr>
                          <w:rFonts w:cstheme="minorHAnsi"/>
                          <w:sz w:val="36"/>
                          <w:szCs w:val="36"/>
                        </w:rPr>
                      </w:pPr>
                      <w:r>
                        <w:rPr>
                          <w:rFonts w:cstheme="minorHAnsi"/>
                          <w:sz w:val="28"/>
                          <w:szCs w:val="36"/>
                        </w:rPr>
                        <w:t xml:space="preserve">Say the sound, the </w:t>
                      </w:r>
                      <w:r w:rsidR="00C76277">
                        <w:rPr>
                          <w:rFonts w:cstheme="minorHAnsi"/>
                          <w:sz w:val="28"/>
                          <w:szCs w:val="36"/>
                        </w:rPr>
                        <w:t>three</w:t>
                      </w:r>
                      <w:r>
                        <w:rPr>
                          <w:rFonts w:cstheme="minorHAnsi"/>
                          <w:sz w:val="28"/>
                          <w:szCs w:val="36"/>
                        </w:rPr>
                        <w:t xml:space="preserve"> words and the sound again. </w:t>
                      </w:r>
                    </w:p>
                    <w:p w14:paraId="1E803073" w14:textId="77777777" w:rsidR="00D142D1" w:rsidRPr="009F5744" w:rsidRDefault="00D142D1" w:rsidP="00D142D1">
                      <w:pPr>
                        <w:pStyle w:val="ListParagraph"/>
                        <w:numPr>
                          <w:ilvl w:val="0"/>
                          <w:numId w:val="58"/>
                        </w:numPr>
                        <w:rPr>
                          <w:rFonts w:cstheme="minorHAnsi"/>
                          <w:sz w:val="36"/>
                          <w:szCs w:val="36"/>
                        </w:rPr>
                      </w:pPr>
                      <w:r>
                        <w:rPr>
                          <w:rFonts w:cstheme="minorHAnsi"/>
                          <w:sz w:val="28"/>
                          <w:szCs w:val="36"/>
                        </w:rPr>
                        <w:t xml:space="preserve">Say again many times while the students repeat. </w:t>
                      </w:r>
                    </w:p>
                    <w:p w14:paraId="36CF5BF5" w14:textId="77777777" w:rsidR="00D142D1" w:rsidRPr="00BE6C1E" w:rsidRDefault="00D142D1" w:rsidP="00D142D1">
                      <w:pPr>
                        <w:pStyle w:val="ListParagraph"/>
                        <w:numPr>
                          <w:ilvl w:val="0"/>
                          <w:numId w:val="58"/>
                        </w:numPr>
                        <w:ind w:left="709"/>
                        <w:rPr>
                          <w:rFonts w:cstheme="minorHAnsi"/>
                          <w:sz w:val="36"/>
                          <w:szCs w:val="36"/>
                        </w:rPr>
                      </w:pPr>
                      <w:r w:rsidRPr="00BE6C1E">
                        <w:rPr>
                          <w:rFonts w:cstheme="minorHAnsi"/>
                          <w:sz w:val="28"/>
                          <w:szCs w:val="36"/>
                        </w:rPr>
                        <w:t xml:space="preserve">Give out </w:t>
                      </w:r>
                      <w:r>
                        <w:rPr>
                          <w:rFonts w:cstheme="minorHAnsi"/>
                          <w:sz w:val="28"/>
                          <w:szCs w:val="36"/>
                        </w:rPr>
                        <w:t xml:space="preserve">the relevant </w:t>
                      </w:r>
                      <w:r w:rsidRPr="00BE6C1E">
                        <w:rPr>
                          <w:rFonts w:cstheme="minorHAnsi"/>
                          <w:sz w:val="28"/>
                          <w:szCs w:val="36"/>
                        </w:rPr>
                        <w:t xml:space="preserve">worksheet for students to complete. </w:t>
                      </w:r>
                    </w:p>
                    <w:p w14:paraId="4C0797FA" w14:textId="77777777" w:rsidR="00D142D1" w:rsidRPr="00BE6C1E" w:rsidRDefault="00D142D1" w:rsidP="00D142D1">
                      <w:pPr>
                        <w:ind w:left="349" w:hanging="349"/>
                        <w:rPr>
                          <w:rFonts w:cstheme="minorHAnsi"/>
                          <w:sz w:val="36"/>
                          <w:szCs w:val="36"/>
                        </w:rPr>
                      </w:pPr>
                      <w:r>
                        <w:rPr>
                          <w:rFonts w:cstheme="minorHAnsi"/>
                          <w:szCs w:val="36"/>
                        </w:rPr>
                        <w:t>Project the r</w:t>
                      </w:r>
                      <w:r w:rsidRPr="00BE6C1E">
                        <w:rPr>
                          <w:rFonts w:cstheme="minorHAnsi"/>
                          <w:szCs w:val="36"/>
                        </w:rPr>
                        <w:t xml:space="preserve">evision </w:t>
                      </w:r>
                      <w:r>
                        <w:rPr>
                          <w:rFonts w:cstheme="minorHAnsi"/>
                          <w:szCs w:val="36"/>
                        </w:rPr>
                        <w:t>sheet after</w:t>
                      </w:r>
                      <w:r w:rsidRPr="00BE6C1E">
                        <w:rPr>
                          <w:rFonts w:cstheme="minorHAnsi"/>
                          <w:szCs w:val="36"/>
                        </w:rPr>
                        <w:t xml:space="preserve"> </w:t>
                      </w:r>
                      <w:r>
                        <w:rPr>
                          <w:rFonts w:cstheme="minorHAnsi"/>
                          <w:szCs w:val="36"/>
                        </w:rPr>
                        <w:t>all</w:t>
                      </w:r>
                      <w:r w:rsidRPr="00BE6C1E">
                        <w:rPr>
                          <w:rFonts w:cstheme="minorHAnsi"/>
                          <w:szCs w:val="36"/>
                        </w:rPr>
                        <w:t xml:space="preserve"> diphthong</w:t>
                      </w:r>
                      <w:r>
                        <w:rPr>
                          <w:rFonts w:cstheme="minorHAnsi"/>
                          <w:szCs w:val="36"/>
                        </w:rPr>
                        <w:t xml:space="preserve">s have </w:t>
                      </w:r>
                      <w:r w:rsidRPr="00BE6C1E">
                        <w:rPr>
                          <w:rFonts w:cstheme="minorHAnsi"/>
                          <w:szCs w:val="36"/>
                        </w:rPr>
                        <w:t xml:space="preserve">been introduced. </w:t>
                      </w:r>
                    </w:p>
                    <w:p w14:paraId="5A5E20B8" w14:textId="77777777" w:rsidR="00D142D1" w:rsidRPr="0072370A" w:rsidRDefault="00D142D1">
                      <w:pPr>
                        <w:rPr>
                          <w:b/>
                          <w:bCs/>
                          <w:sz w:val="32"/>
                          <w:szCs w:val="44"/>
                        </w:rPr>
                      </w:pPr>
                    </w:p>
                  </w:txbxContent>
                </v:textbox>
                <w10:wrap type="square" anchorx="page"/>
              </v:shape>
            </w:pict>
          </mc:Fallback>
        </mc:AlternateContent>
      </w:r>
    </w:p>
    <w:p w14:paraId="02CE0E41" w14:textId="45F9ABAD" w:rsidR="00D142D1" w:rsidRPr="00177A87" w:rsidRDefault="00C76277" w:rsidP="00D142D1">
      <w:pPr>
        <w:rPr>
          <w:sz w:val="32"/>
          <w:szCs w:val="44"/>
        </w:rPr>
      </w:pPr>
      <w:r>
        <w:rPr>
          <w:noProof/>
        </w:rPr>
        <mc:AlternateContent>
          <mc:Choice Requires="wpg">
            <w:drawing>
              <wp:anchor distT="0" distB="0" distL="114300" distR="114300" simplePos="0" relativeHeight="253970432" behindDoc="0" locked="0" layoutInCell="1" allowOverlap="1" wp14:anchorId="234B48EF" wp14:editId="37642622">
                <wp:simplePos x="0" y="0"/>
                <wp:positionH relativeFrom="column">
                  <wp:posOffset>-72390</wp:posOffset>
                </wp:positionH>
                <wp:positionV relativeFrom="paragraph">
                  <wp:posOffset>379730</wp:posOffset>
                </wp:positionV>
                <wp:extent cx="2987675" cy="751840"/>
                <wp:effectExtent l="0" t="0" r="22225" b="10160"/>
                <wp:wrapNone/>
                <wp:docPr id="382" name="Group 382"/>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341" name="Text Box 2"/>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2F71ED9C" w14:textId="77777777" w:rsidR="00D142D1" w:rsidRPr="001519B1" w:rsidRDefault="00D142D1" w:rsidP="00D142D1">
                              <w:pPr>
                                <w:spacing w:after="0"/>
                                <w:ind w:firstLine="426"/>
                                <w:rPr>
                                  <w:rFonts w:ascii="Comic Sans MS" w:hAnsi="Comic Sans MS"/>
                                  <w:bCs/>
                                  <w:spacing w:val="40"/>
                                  <w:sz w:val="56"/>
                                  <w:szCs w:val="48"/>
                                </w:rPr>
                              </w:pPr>
                              <w:proofErr w:type="gramStart"/>
                              <w:r w:rsidRPr="000A6D44">
                                <w:rPr>
                                  <w:rFonts w:ascii="Comic Sans MS" w:hAnsi="Comic Sans MS"/>
                                  <w:color w:val="7F7F7F" w:themeColor="text1" w:themeTint="80"/>
                                  <w:spacing w:val="40"/>
                                  <w:sz w:val="56"/>
                                  <w:szCs w:val="56"/>
                                </w:rPr>
                                <w:t>s</w:t>
                              </w:r>
                              <w:r>
                                <w:rPr>
                                  <w:rFonts w:ascii="Comic Sans MS" w:hAnsi="Comic Sans MS"/>
                                  <w:b/>
                                  <w:bCs/>
                                  <w:spacing w:val="40"/>
                                  <w:sz w:val="56"/>
                                  <w:szCs w:val="56"/>
                                </w:rPr>
                                <w:t>ay</w:t>
                              </w:r>
                              <w:proofErr w:type="gramEnd"/>
                            </w:p>
                          </w:txbxContent>
                        </wps:txbx>
                        <wps:bodyPr rot="0" vert="horz" wrap="square" lIns="91440" tIns="45720" rIns="91440" bIns="45720" anchor="t" anchorCtr="0">
                          <a:noAutofit/>
                        </wps:bodyPr>
                      </wps:wsp>
                      <pic:pic xmlns:pic="http://schemas.openxmlformats.org/drawingml/2006/picture">
                        <pic:nvPicPr>
                          <pic:cNvPr id="381" name="Picture 381"/>
                          <pic:cNvPicPr>
                            <a:picLocks noChangeAspect="1"/>
                          </pic:cNvPicPr>
                        </pic:nvPicPr>
                        <pic:blipFill>
                          <a:blip r:embed="rId309">
                            <a:extLst>
                              <a:ext uri="{28A0092B-C50C-407E-A947-70E740481C1C}">
                                <a14:useLocalDpi xmlns:a14="http://schemas.microsoft.com/office/drawing/2010/main" val="0"/>
                              </a:ext>
                            </a:extLst>
                          </a:blip>
                          <a:stretch>
                            <a:fillRect/>
                          </a:stretch>
                        </pic:blipFill>
                        <pic:spPr>
                          <a:xfrm>
                            <a:off x="1836420" y="45720"/>
                            <a:ext cx="709930" cy="693420"/>
                          </a:xfrm>
                          <a:prstGeom prst="rect">
                            <a:avLst/>
                          </a:prstGeom>
                        </pic:spPr>
                      </pic:pic>
                    </wpg:wgp>
                  </a:graphicData>
                </a:graphic>
              </wp:anchor>
            </w:drawing>
          </mc:Choice>
          <mc:Fallback>
            <w:pict>
              <v:group w14:anchorId="234B48EF" id="Group 382" o:spid="_x0000_s1293" style="position:absolute;margin-left:-5.7pt;margin-top:29.9pt;width:235.25pt;height:59.2pt;z-index:253970432"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3+d/WQMAAOsHAAAOAAAAZHJzL2Uyb0RvYy54bWykVVlu2zAQ/S/QOxD8&#10;T+Q1toXIQZoNBboEXQ5AUZRFhFtJ2rJ7+g5JS4mdIi0SA1G4zrx582Z4frGVAm2YdVyrAg9PBxgx&#10;RXXF1arAP3/cnswxcp6oigitWIF3zOGL5ft3563J2Ug3WlTMIjCiXN6aAjfemzzLHG2YJO5UG6Zg&#10;s9ZWEg9Tu8oqS1qwLkU2GgzOslbbylhNmXOwep028TLar2tG/de6dswjUWDA5uPXxm8ZvtnynOQr&#10;S0zD6R4GeQUKSbgCp72pa+IJWlv+zJTk1Gqna39Ktcx0XXPKYgwQzXBwFM2d1WsTY1nl7cr0NAG1&#10;Rzy92iz9srmz5ru5t8BEa1bARZyFWLa1leE/oETbSNmup4xtPaKwOFrMZ2ezKUYU9mbT4Xyy55Q2&#10;QPyza7S5efli1rnNDsC0BuThHhlwb2Pge0MMi8S6HBi4t4hXBR5PhhgpIkGmP0J8H/QWjYJCgnc4&#10;FlhCfgvLoPSYbWc+afrgkNJXDVErdmmtbhtGKsA3DDchiv5qsuOCkbL9rCtwQ9ZeR0NvoLpnjOTG&#10;On/HtERhUGBQj6q+QQlEF2TzyfkA6fFcSK7Tgle3XIg4savySli0IVAut/EXozg6JhRqIcDFYDpI&#10;NBzY2LneBBRqpVuMBHEeFnubwZdYSyAhuZoO4Nd5ivcjzgNsknvoFILLAs/D8b3OAts3qoLASO4J&#10;F2kMQQq1pz8wnrj323IbMz0cTbu8lrraQUasTq0BWhkMGm1/Y9RCWyiw+7UmlkEMHxVkdTGcgMKR&#10;j5PJdDaCiX26Uz7dIYqCqQJ7jNLwysfeE8AqfQnZr3nMSZBJQrIHDWJfnhtOc/jb1z2Mnqn+3/0R&#10;bvl1wJ96rPwvG5LYh7U5gRZliOclF9zvYruFdAdQanPPaWA1TJ4U0LwvINgPbtEYliA33bl0CxTI&#10;6VHlOANC7arm8HgWpgcuS8FNp9kw3gcH3B71xb/wk3rutaZryZRPj4hlAuLUyjXcOEhozmTJKqig&#10;j1WED/r3lnnahMTVUCyhqlIt9RsR5SOwgDkpr+tofSMdzsdnkyAcaJlJQlG9XUudDRaLMeyGjnq2&#10;GIeTyVXXJI7L/MUKj7ASkDgEXFFi8UWJVbZ//cKT9XQeTz2+0cs/AAAA//8DAFBLAwQKAAAAAAAA&#10;ACEA27A3hvENAADxDQAAFAAAAGRycy9tZWRpYS9pbWFnZTEucG5niVBORw0KGgoAAAANSUhEUgAA&#10;AFMAAABRCAYAAACuepoLAAAAAXNSR0IArs4c6QAAAARnQU1BAACxjwv8YQUAAAAJcEhZcwAAEnQA&#10;ABJ0Ad5mH3gAAA2GSURBVHhe7ZwJbFRVF8cvxSpQaEWxsmiVxQ2VKhIkdStVRAgIEgHRRCRKXBI1&#10;KkaDVonGNaYWCaAhhEgkyGIMlKCICOKGC0rFVsFitbVVETe0bC7X8zvfu5Npv3ltp53XeWP6T25m&#10;eW9m3vvfc89+p4MVmHYkBGneYzsSgHYyE4h2MhOIlNKZBw4cML///rvp0KGD2bdvn/njjz/MoUOH&#10;THp6uvn777/NP//8Yw4//HDTrVs3c/TRR5suXbp4n2wbhJbMv/76S8n76quvzNdff22qqqpMeXm5&#10;qampMX/++af55ZdfzN69e/UcCIRMxhFHHGGOPPJI069fP3PKKaeYnJwc06dPHx0nnHBCoASHjkzI&#10;++KLL8ynn35qPv74Y/P555+b3bt3m59++knJiheQi6QOGDDAnHHGGWb06NHm1FNPNccdd5y+n0iE&#10;gkxI2rFjh1m1apVZu3atkrlnzx7vqNFl3LlzZ5W23r17q3T17NnTHHPMMbrk9+/fbw4ePKiSihr4&#10;5ptvzI8//qijrq6u3iRkZGSohF5wwQXm5ptvNrm5ud6R1iPpZCJxy5YtM0uWLDGffPKJEgM6depk&#10;jj/+eJUibvzMM89UEljCSBvkduzY0URfPnoUFQCpDMjctm2b+fLLL1XKd+3ape8DvuP0009XQseN&#10;G6cT01oklUx0YHFxsXnppZfMzz//rASefPLJZujQoebcc8/Vm+3fv7/JysrSm28JkEqkFvWB6li3&#10;bp3ZuHGjqa6u1uOZmZlm/PjxZsaMGTphrQJkJgMiMfbyyy+3aWlpTKYdOHCgLSoqsmVlZVakxzsr&#10;8eC733nnHXvNNddYIVJ/W1SFPeecc+yKFSusGD7vzPiRFDI3b95s8/Pz9UYYYhTsBx984B1tG4g6&#10;sQsWLLCDBg2KXIesAjt//nwr6sI7Kz60KZnM+oYNG+zw4cP14kX/2RtuuMFu3brVO6Pt8fbbb9sr&#10;r7zSiv7Va8rOzrZPPPGEFUPmndF8tCmZ7733nj3vvPP0osWY2EcffdSKkfCOJg/iPdjrr79eJ5dr&#10;E8Nn582bF7eEthmZtbW1duzYsXqx4t7YOXPmWIlgvKPJh/iy9oEHHrASOek1osPFMFoxYN4ZTaNN&#10;yJQwT2e6a9euupxuu+021Vlhw2+//aarheuEUPEo7BtvvOEdbRptQqY45Faij8gF8jqs+P777+3t&#10;t99uDzvsMJ34SZMmWQlnvaONI3AyWSYsH9wPiVzU/UFSwwx0KEbSXTPX3xyVFDiZP/zwg7ocSOX5&#10;559vJdTzjoQXTPazzz6rup3rPvvss9V4SnTlnREbgecziW4I4wj/Jk+erFmcsIN4f+TIkWbYsGH6&#10;/LPPPjPiQmmGqjEESia5xsWLF+tzYuyCggJ9ngogZXfppZeaHj16aLy/Zs0aTf+RM/VDoGSSZCD+&#10;BqKDzEknnaTPUwFkqi688ELNEQDug5g+OgPVEIGSKTGwZsPF1TB5eXl6gakEJv+iiy7SZIjLQDW2&#10;1AMjk+VQWlqqj+QgyXqnGsQ90vQfqT8AmeRa/RAYmeKvaakBkJfs3r27Pk81nHjiiZpATktLM99+&#10;+63qTT8ERiYZb5fobZjtTiVggMirUmcikV1RUeG71AMjEz3jilckYisrK/V5qoFsPiuLcgfeCfeB&#10;cMRCYGRSBmBWATO6devWRt2KMKNXr16qprh+CUK0choLgZGJ8sYdYmZZFhs2bNDybCoCnxOPBHAv&#10;Tn01RGBkAgpVffv21edYdkaqQqJFfUR9OWIbIlAyWR5jxozR5xTMKGqlIqh6ElYClrojtiECJZMl&#10;4fQLlUfgdyFhBvdB8AEoFbc5mVzAokWLzNKlS/U1TjvhmZvhVAK6HlcPQCRWPRYCIfO7774zc+fO&#10;NbNmzVJLjmW/9dZbtQaeimhoOP28koSSyZImXUWXBETSI4SyfvDBB82kSZPUsqci0PfoTYBk+jZE&#10;yMEmsWvXLq0nv/DCC74lUDLqr7/+upYl+FoGSdV4i1Jhg6wsO3XqVL0fMu/333+/1opiwZdMEWWt&#10;c5eXl9vp06fb9PR0K3Gqkhor40x179prr40QOWzYMPvhhx96R1MX3IMTkG7dumkG3g++y1yOacOT&#10;zIQaEhKk9EnOnj3brFixQvt3ooFuJBEAiGMnTpxohgwZoq9TGbhzJG1Adna2hpZ+aFRnrl+/3pSU&#10;lNQLn0hBQSgdaxDucOyxx2qGBaSixY4FDA/dc4SQAANK0sMXKp8+oCfI9eLQYCWKN/J81KhRVn7I&#10;O/N/ePPNN+1ZZ52l58iPaoNUKqOystJedtllej+ouXvuuafRLo9GyRRf0Yp02oKCAitLV7/UDerK&#10;YrVVVzqgY0UlWHGF9BzxK21VVZV3NLWA0XzxxRcjFUoeX3nlFe9obDRKpkN1dbXWjk877bR6hPbo&#10;0UPr4NEGCWtfWFgY6du58cYbrTi53tHUAULCtTshohlBbEKjNf96ZCJZdXV13qv6QLxpFcGy5+Tk&#10;RAhlOa9bt64eobhIrlbOBLSkoyzZoFuPe8Mdoo9z8eLFTdbNI2QiPcuXL7d33XWXffnll9W/igVR&#10;yupv0vHgdOi0adPsnj179Lg47dp7iRqgZ2fGjBmh7+BoCPxI9KNrhp0wYYKtqanxjvojQiYk0HHB&#10;h2mpE9dG9R9KOBYZ4jZpH2Nubq72EYl11/fRM506dVIiH374YSuhpb6fKmB1bty40Ypbp1z069fP&#10;rl692oor6J3hjwiZRCqunc4NGj8vueQSK3G2NjQ1BAbqo48+UgLdzD3//PPq3NKjU1xc3OIu3GSB&#10;+6RXk5WFvrzlllua3RYeIfOhhx7SL4gm0w2kbNy4cXbNmjX2119/9T5RHy5kRJJxm/hc9+7dNRRj&#10;opBQN7vNmeVkAOFYuHChFZ9Zr59wGN3ZXCiZWCkaUf3IdAOJY/nzA41JHF1kuE09e/bUz7HsUQdX&#10;XXWVffLJJ+2mTZt8JyWZYJU5PxkBevrpp5s0OtFQMktLS/Vmo4lrODA2KGTapx977DFfA+UA2fio&#10;9Dri+HNx7rv4rbVr13pnJh+sKtw/dmBwfQjV5MmT7c6dO+MynroPiFTZM888Y9566y2tb5Niki+M&#10;bOpkIxMlCDob2BnGXh22y3GOH1xmmkcqk+z3EZdJ3xM9rGk5MXj6OtkQ623mzZtnZNVoJp19SKL2&#10;zIgRI7wzmofIpiriUPppSGBAEiTyyKDkALGMaFCl4+OuPu7ApKxcudLIUtYcJt9LjFtbW6vdcLJ8&#10;lNDGJqOtIJKnWwzJwZKoOeqoo5TIm266Kf78K2TGA5Y3TvpTTz2lS4Fe9Whrh7+K0XE+qBu8JizF&#10;7QhTfpP8gnODMjIy7L333tviTV3NIhNHXaRN/caRI0eqy8SPowfRn9EtylyI0z1YQxze6667Tt0r&#10;fNOwgAll2wwGlWsl0rniiivUGLcUvmTyY3wxjvv48ePV8PCjbiBpd999d0yrfMcdd+g5SCh+W1h3&#10;VsycOVPvgyzYxRdfbLdv3+4dbRlikkl8jiNO+smFVNFDdInuLMOnjIVVq1Zp5ojPskcybMDdYaW4&#10;e8vLy0tIujAmmWy/69u37/+R6AZOOecQesUCmwAGDx6s56IGwgSIZM+kc8xJZpSUlHhHW4eYZDJL&#10;JEOjCXSDBMf777/vnRkb5DDZJcv59913n/du8oHqItx1OUr83VdffTVhBjEmmRgUFxJGDwpLpNea&#10;Cgdx1sUPVV00e/Zs793kwmXFxDXTeyGQiCdUbA58DRBZZRcOMgizsOjNAVvmxIdU6d6yZYv3bnJB&#10;LpbqKvdCPjaIkoovmUjf448/biXasRIJNJtIlsydd96pUpmVldUqVyNRIFTERYNIccrVuAYBXzIB&#10;Lg2SFW8dB38UyWQ0VTcJGhicpUuXKomkBR955JHAyiiNktlSkKpzjj35UP7lAL8O658oZd9cIAhs&#10;zudaSCMGmazuOIumoASDYv3OnTv1D0Yo4hOX8/9EJBT4ix0hVPvCRUI0F8Ag7g+i3v7aa6+Z+fPn&#10;ax5BgolgO/E8UhMOIVHzlzj4/AyDaKNXr16qh2mfGTNmjIan1In4e4eWxsR+IA3Id/Pb/CYrJJ78&#10;ZLwIjExAKPncc8+pm0W1kpC0T58+Wh6hTEw52JHN8SVLlmi2O1GqoKKiQo0n3z9lypRI0S8otMn/&#10;GpGKY3mLVGhrHjlD9z6qgN6lsrIybT8hr0oeMRFbA9lNfPXVVxuRSCMehhHjE+lgDgRKaRKBZaUm&#10;PWDAAJUgsji4MomQTkJewkUKY6QMgy7uBdI5HA+QQBLFbFQFmzdvVilNhJGgdZpMP/uR+GO9QKVS&#10;kHQyQWZmpva8i4HSpc92ZCx+a4E6gVA8BVrBA7PiHkJBpqwQHUAiJ5VW97o1oFwCgfwLAxMWNEJB&#10;JuS5+hJ/ose/ssZdf4kBpJtdHxCaiMlpCqEgE2lkIEESJalu43Vr4YqCFM3aAqEgEyCRSBJSyZ+i&#10;JIIAoiwkksdE6OCmEJpl3rVrVx1IE6XjREgm9X5q/fn5+TpZQSM0kslfT9AXT13dba1uLfh/jaKi&#10;IlNYWKhNE0Ejqf/sGg0s77vvvqsdI3RUBO3GBIHQkPlfQGiW+X8B7WQmEO1kJhDtZCYMxvwLpmMT&#10;Uaqei1IAAAAASUVORK5CYIJQSwMEFAAGAAgAAAAhAJbwXOPhAAAACgEAAA8AAABkcnMvZG93bnJl&#10;di54bWxMj0FPwkAQhe8m/ofNmHiD7SJVKN0SQtQTMRFMDLelHdqG7mzTXdry7x1PepzMl/e+l65H&#10;24geO1870qCmEQik3BU1lRq+Dm+TBQgfDBWmcYQabuhhnd3fpSYp3ECf2O9DKTiEfGI0VCG0iZQ+&#10;r9AaP3UtEv/OrrMm8NmVsujMwOG2kbMoepbW1MQNlWlxW2F+2V+thvfBDJsn9drvLuft7XiIP753&#10;CrV+fBg3KxABx/AHw68+q0PGTid3pcKLRsNEqTmjGuIlT2BgHi8ViBOTL4sZyCyV/ydk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63+d/WQMAAOsHAAAOAAAA&#10;AAAAAAAAAAAAADoCAABkcnMvZTJvRG9jLnhtbFBLAQItAAoAAAAAAAAAIQDbsDeG8Q0AAPENAAAU&#10;AAAAAAAAAAAAAAAAAL8FAABkcnMvbWVkaWEvaW1hZ2UxLnBuZ1BLAQItABQABgAIAAAAIQCW8Fzj&#10;4QAAAAoBAAAPAAAAAAAAAAAAAAAAAOITAABkcnMvZG93bnJldi54bWxQSwECLQAUAAYACAAAACEA&#10;qiYOvrwAAAAhAQAAGQAAAAAAAAAAAAAAAADwFAAAZHJzL19yZWxzL2Uyb0RvYy54bWwucmVsc1BL&#10;BQYAAAAABgAGAHwBAADjFQAAAAA=&#10;">
                <v:roundrect id="_x0000_s1294"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UbxAAAANwAAAAPAAAAZHJzL2Rvd25yZXYueG1sRI9Ba8JA&#10;FITvBf/D8gQvQTexRSS6ihQCPRWaevH2yD6zMdm3Ibtq8u+7hUKPw8x8w+yPo+3EgwbfOFaQrVIQ&#10;xJXTDdcKzt/FcgvCB2SNnWNSMJGH42H2ssdcuyd/0aMMtYgQ9jkqMCH0uZS+MmTRr1xPHL2rGyyG&#10;KIda6gGfEW47uU7TjbTYcFww2NO7oaot71ZBcpPTJTH2npUTtgVfk2LTfiq1mI+nHYhAY/gP/7U/&#10;tILXtwx+z8QjIA8/AAAA//8DAFBLAQItABQABgAIAAAAIQDb4fbL7gAAAIUBAAATAAAAAAAAAAAA&#10;AAAAAAAAAABbQ29udGVudF9UeXBlc10ueG1sUEsBAi0AFAAGAAgAAAAhAFr0LFu/AAAAFQEAAAsA&#10;AAAAAAAAAAAAAAAAHwEAAF9yZWxzLy5yZWxzUEsBAi0AFAAGAAgAAAAhAOa4FRvEAAAA3AAAAA8A&#10;AAAAAAAAAAAAAAAABwIAAGRycy9kb3ducmV2LnhtbFBLBQYAAAAAAwADALcAAAD4AgAAAAA=&#10;" strokecolor="#7f7f7f" strokeweight="1.5pt">
                  <v:stroke joinstyle="miter"/>
                  <v:textbox>
                    <w:txbxContent>
                      <w:p w14:paraId="2F71ED9C" w14:textId="77777777" w:rsidR="00D142D1" w:rsidRPr="001519B1" w:rsidRDefault="00D142D1" w:rsidP="00D142D1">
                        <w:pPr>
                          <w:spacing w:after="0"/>
                          <w:ind w:firstLine="426"/>
                          <w:rPr>
                            <w:rFonts w:ascii="Comic Sans MS" w:hAnsi="Comic Sans MS"/>
                            <w:bCs/>
                            <w:spacing w:val="40"/>
                            <w:sz w:val="56"/>
                            <w:szCs w:val="48"/>
                          </w:rPr>
                        </w:pPr>
                        <w:proofErr w:type="gramStart"/>
                        <w:r w:rsidRPr="000A6D44">
                          <w:rPr>
                            <w:rFonts w:ascii="Comic Sans MS" w:hAnsi="Comic Sans MS"/>
                            <w:color w:val="7F7F7F" w:themeColor="text1" w:themeTint="80"/>
                            <w:spacing w:val="40"/>
                            <w:sz w:val="56"/>
                            <w:szCs w:val="56"/>
                          </w:rPr>
                          <w:t>s</w:t>
                        </w:r>
                        <w:r>
                          <w:rPr>
                            <w:rFonts w:ascii="Comic Sans MS" w:hAnsi="Comic Sans MS"/>
                            <w:b/>
                            <w:bCs/>
                            <w:spacing w:val="40"/>
                            <w:sz w:val="56"/>
                            <w:szCs w:val="56"/>
                          </w:rPr>
                          <w:t>ay</w:t>
                        </w:r>
                        <w:proofErr w:type="gramEnd"/>
                      </w:p>
                    </w:txbxContent>
                  </v:textbox>
                </v:roundrect>
                <v:shape id="Picture 381" o:spid="_x0000_s1295" type="#_x0000_t75" style="position:absolute;left:18364;top:457;width:709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H4hxwAAANwAAAAPAAAAZHJzL2Rvd25yZXYueG1sRI9BawIx&#10;FITvBf9DeIVeSs3aol22RikFsRZBtD3U22Pzmg1uXpZNXNd/b4SCx2FmvmGm897VoqM2WM8KRsMM&#10;BHHptWWj4Od78ZSDCBFZY+2ZFJwpwHw2uJtiof2Jt9TtohEJwqFABVWMTSFlKCtyGIa+IU7en28d&#10;xiRbI3WLpwR3tXzOsol0aDktVNjQR0XlYXd0ChaPeZ5tTGfXv192aVav+/1mPFbq4b5/fwMRqY+3&#10;8H/7Uyt4yUdwPZOOgJxdAAAA//8DAFBLAQItABQABgAIAAAAIQDb4fbL7gAAAIUBAAATAAAAAAAA&#10;AAAAAAAAAAAAAABbQ29udGVudF9UeXBlc10ueG1sUEsBAi0AFAAGAAgAAAAhAFr0LFu/AAAAFQEA&#10;AAsAAAAAAAAAAAAAAAAAHwEAAF9yZWxzLy5yZWxzUEsBAi0AFAAGAAgAAAAhABngfiHHAAAA3AAA&#10;AA8AAAAAAAAAAAAAAAAABwIAAGRycy9kb3ducmV2LnhtbFBLBQYAAAAAAwADALcAAAD7AgAAAAA=&#10;">
                  <v:imagedata r:id="rId310" o:title=""/>
                </v:shape>
              </v:group>
            </w:pict>
          </mc:Fallback>
        </mc:AlternateContent>
      </w:r>
      <w:r w:rsidR="00D142D1" w:rsidRPr="00177A87">
        <w:rPr>
          <w:b/>
          <w:bCs/>
          <w:sz w:val="32"/>
          <w:szCs w:val="44"/>
        </w:rPr>
        <w:t>Diphthong sound tiles</w:t>
      </w:r>
    </w:p>
    <w:p w14:paraId="36058DAF" w14:textId="0D063381" w:rsidR="00D142D1" w:rsidRDefault="00C76277" w:rsidP="00D142D1">
      <w:r>
        <w:rPr>
          <w:noProof/>
        </w:rPr>
        <mc:AlternateContent>
          <mc:Choice Requires="wpg">
            <w:drawing>
              <wp:anchor distT="0" distB="0" distL="114300" distR="114300" simplePos="0" relativeHeight="254063616" behindDoc="0" locked="0" layoutInCell="1" allowOverlap="1" wp14:anchorId="41F28AB2" wp14:editId="3233B8FC">
                <wp:simplePos x="0" y="0"/>
                <wp:positionH relativeFrom="column">
                  <wp:posOffset>3028950</wp:posOffset>
                </wp:positionH>
                <wp:positionV relativeFrom="paragraph">
                  <wp:posOffset>8255</wp:posOffset>
                </wp:positionV>
                <wp:extent cx="2987675" cy="751840"/>
                <wp:effectExtent l="0" t="0" r="22225" b="10160"/>
                <wp:wrapNone/>
                <wp:docPr id="1826329715" name="Group 22"/>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1061698102" name="Text Box 2"/>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1B130AE3" w14:textId="2267D2B1" w:rsidR="00C76277" w:rsidRPr="001519B1" w:rsidRDefault="00C76277" w:rsidP="00D142D1">
                              <w:pPr>
                                <w:spacing w:after="0"/>
                                <w:ind w:firstLine="426"/>
                                <w:rPr>
                                  <w:rFonts w:ascii="Comic Sans MS" w:hAnsi="Comic Sans MS"/>
                                  <w:bCs/>
                                  <w:spacing w:val="40"/>
                                  <w:sz w:val="56"/>
                                  <w:szCs w:val="48"/>
                                </w:rPr>
                              </w:pPr>
                              <w:r>
                                <w:rPr>
                                  <w:rFonts w:ascii="Comic Sans MS" w:hAnsi="Comic Sans MS"/>
                                  <w:color w:val="7F7F7F" w:themeColor="text1" w:themeTint="80"/>
                                  <w:spacing w:val="40"/>
                                  <w:sz w:val="56"/>
                                  <w:szCs w:val="56"/>
                                </w:rPr>
                                <w:t>d</w:t>
                              </w:r>
                              <w:r>
                                <w:rPr>
                                  <w:rFonts w:ascii="Comic Sans MS" w:hAnsi="Comic Sans MS"/>
                                  <w:b/>
                                  <w:bCs/>
                                  <w:spacing w:val="40"/>
                                  <w:sz w:val="56"/>
                                  <w:szCs w:val="56"/>
                                </w:rPr>
                                <w:t>ay</w:t>
                              </w:r>
                            </w:p>
                          </w:txbxContent>
                        </wps:txbx>
                        <wps:bodyPr rot="0" vert="horz" wrap="square" lIns="91440" tIns="45720" rIns="91440" bIns="45720" anchor="t" anchorCtr="0">
                          <a:noAutofit/>
                        </wps:bodyPr>
                      </wps:wsp>
                      <pic:pic xmlns:pic="http://schemas.openxmlformats.org/drawingml/2006/picture">
                        <pic:nvPicPr>
                          <pic:cNvPr id="23581497" name="Picture 1"/>
                          <pic:cNvPicPr>
                            <a:picLocks noChangeAspect="1"/>
                          </pic:cNvPicPr>
                        </pic:nvPicPr>
                        <pic:blipFill>
                          <a:blip r:embed="rId311">
                            <a:extLst>
                              <a:ext uri="{28A0092B-C50C-407E-A947-70E740481C1C}">
                                <a14:useLocalDpi xmlns:a14="http://schemas.microsoft.com/office/drawing/2010/main" val="0"/>
                              </a:ext>
                            </a:extLst>
                          </a:blip>
                          <a:stretch>
                            <a:fillRect/>
                          </a:stretch>
                        </pic:blipFill>
                        <pic:spPr>
                          <a:xfrm>
                            <a:off x="1722120" y="43974"/>
                            <a:ext cx="693420" cy="707866"/>
                          </a:xfrm>
                          <a:prstGeom prst="rect">
                            <a:avLst/>
                          </a:prstGeom>
                        </pic:spPr>
                      </pic:pic>
                    </wpg:wgp>
                  </a:graphicData>
                </a:graphic>
              </wp:anchor>
            </w:drawing>
          </mc:Choice>
          <mc:Fallback>
            <w:pict>
              <v:group w14:anchorId="41F28AB2" id="Group 22" o:spid="_x0000_s1296" style="position:absolute;margin-left:238.5pt;margin-top:.65pt;width:235.25pt;height:59.2pt;z-index:254063616"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37byZQMAAPUHAAAOAAAAZHJzL2Uyb0RvYy54bWykVduO2zYQfS/QfyD4&#10;ntVlfRVWDtLd7CJA2i6a9AMoirKI8FaStux+fYekJa+9xbZIBFgmRXLmzJkzw7v3BynQnlnHtapx&#10;cZNjxBTVLVfbGv/59fHdCiPniWqJ0IrV+Mgcfr/5+ae7wVSs1L0WLbMIjChXDabGvfemyjJHeyaJ&#10;u9GGKVjstJXEw9Rus9aSAaxLkZV5vsgGbVtjNWXOwdeHtIg30X7XMep/7zrHPBI1Bmw+vm18N+Gd&#10;be5ItbXE9JyeYJDvQCEJV+B0MvVAPEE7y1+Zkpxa7XTnb6iWme46TlmMAaIp8qtonqzemRjLthq2&#10;ZqIJqL3i6bvN0t/2T9Z8Mc8WmBjMFriIsxDLobMy/ANKdIiUHSfK2MEjCh/L9Wq5WM4xorC2nBer&#10;2YlT2gPxr47R/uPbB7PRbXYBZjAgD3dmwP0YA196Ylgk1lXAwLNFvAX15otisV4VeYmRIhLU+jWE&#10;+Ys+oDIIJYCA3YEs5A/wGY7EpDvzWdNvDil93xO1ZR+s1UPPSAswi3ASgpmOJjsuGGmGX3ULbsjO&#10;62joBxifiCOVsc4/MS1RGNQYRKTaP6ASoguy/+x8gHTeF3LstODtIxciTuy2uRcW7QlUzWN8YhRX&#10;24RCAwS4zud5ouHCxtFNJqBeWz1gJIjz8HGyGXyJnQQSkqt5Ds/oKZ6POC+wSe6hYQgua7wK209y&#10;C2x/VC0ERipPuEhjCFKoE/2B8cS9PzSHlPByMea10e0RMmJ16hDQ0WDQa/s3RgN0hxq7v3bEMojh&#10;k4KsrosZCB35OJnNlyVM7MuV5uUKURRM1dhjlIb3PragAFbpD5D9jsecBJkkJCfQoPnNneG0gt+p&#10;/GH0Svz/3SbhlN8F/KnVyv9lQxL7bWfeQacyxPOGC+6PsetCugMotX/mNLAaJuc6Km/nq2K2Xo5V&#10;BJuCbxRLYdyaDoIIOb0qHmdAq2PhXG7PwvTCayO4GWUbxqf4gN6rDvkvFKXu+6DpTjLl03VimYBQ&#10;tXI9Nw5yWjHZsBaK6FMb4UMJeMs87UPuOqiXUFipnKaFiPIMLGBO4ht729RSi2VZFkE70Dxnt+vl&#10;LMiRVGNzXaxvZ2E19tZ8uVpEub5R6W8WeYSVgMQh4Ioqi3dLLLTTPRgur5fzuOt8W2/+AQAA//8D&#10;AFBLAwQKAAAAAAAAACEAk8ZsEOIQAADiEAAAFAAAAGRycy9tZWRpYS9pbWFnZTEucG5niVBORw0K&#10;GgoAAAANSUhEUgAAAI8AAACSCAYAAAB8K5nWAAAAAXNSR0IArs4c6QAAAARnQU1BAACxjwv8YQUA&#10;AAAJcEhZcwAAEnQAABJ0Ad5mH3gAABB3SURBVHhe7Z17kBTVFYdbq/hTQEhSKQO+QEtEJQiaBDDB&#10;aASEMpX4QNREC8UHRoGgBFFES6Pgi4evWIbESmkARWNZKg+NaFRUQNFEo6W7+GBjpZLwzn9WZdPf&#10;7Xt67vT2zPQ0O9Pdw/mqTvXt23d6ZnfOnj63955f79fp4ylKCva3W0WpG3UeJTXqPEpq1HmU1Kjz&#10;KKlJPNt6efF+tqXsS4yeVtk9NPIoqak78oy++iuzVVqbl5f0MFuNPEpDUOdRUqPOo6RGnUdJjTqP&#10;khp1HiU16jxKatR5lNSo8yipUedRUpO582zZ8qn32muv271knHDid72x48bbvWLw/POrvDvuuMt7&#10;772/2p7ik7nzDD/hO95J3x/t7bd/j4rWp+83jLNgfAk7duz01qxZa89QDJbce5/3q9nXebfPX2B7&#10;ik/mznPFFZd5w4cPs3vx7NixwzgLtnVrhzdw4AB7pDiIs+/cudNsW4HMnefXt97ibdzwptf5v69C&#10;gzFjTivre/UvLxu77LIp5nhR6d27t20Vn8IkzKNGjTRWdI4fOtS2ik9unaetrd22qvPQQw97A484&#10;yuRGbN2ElDb9y5evsD0BJOj0kz8B48irSN6xqVf+wuy7Y1zou/6Gueb95HUuJMbymTDOV5EX/+x5&#10;p0/wQ1Jf/9vo4XnHDvG8RUuCY+9sDvrpi+OWW4PXXDvLdjQZFoMlYd0iz5h/CWm48bHMR4s5hvmX&#10;NHPcz5fCsWIDBgwIx/3mwQdM34L5t5e9nn23X/YZf+CBB4bnwngvxvzn3//snDNndpfj2HPPPhOe&#10;28/fuhx3reyz3HM3K/Hi7dIpnZ03zyvtz5xReh22aUPp2MgR5ce6wcLvuwq5jDy1EmjhwQcfMmPJ&#10;hfwf2LTb20sRa9euXWbbq1cvs63F5VdM9fr06eMt++Ojnu8stjdg7o3zvNtum2/avhOZ9/SdxuwL&#10;RJxNm962ezV48inP++VMuxMDn/2iCz2vf/9g/+6FQSQS7rzLNnzOPNM2mksunadvXz9UJ8CPMt7q&#10;Vc+FudDZZ51lttF7KYMHH21b1eF8b735unfuuRPNZ2B/2LDjzTG5NK176UWT5POep58+zjgtW5i/&#10;4A6zdR0aJ2RGKYwY8b2gsWhxsIWxYzxv0wbPW7vadvj0+1bgODOm2w6fabaNE614PGgzZvrVQbvJ&#10;5DphrnVDbcnihbGOtmfPHtuqj+j52j75yDgKiBN9e+gwk+eQx7g3N2lzSwFuvmle6NCc77xJk0w7&#10;hC//9fVBG8d5/lky6SDaRMExRo4I2ryGiOVGHde5mkyunaeWE8hffC06Ojpsqzo9e/a0ra7gRO9u&#10;ftvzcxbvtNN+5Cfhj5ubm9FkHGp+rk+dBNtGS0Oly+v0abbhQ8TKQdSBXDvP3iK5zhdfbDXbvWXI&#10;kOO8WbOu8ZYve8z75OMPzWVt6pVX2aMlakXMMnbvtg2fU0+xjQhn/rQ8+ggZRh3IpfPIJaISGzZs&#10;tK141q9/w2wl13ln82Zv27Ztps0X+9nnn5l2UoguXKrcaXtHxz/MlksV5z7ooIPMPlwy5dLwkkau&#10;dN/9D5h2yGGH2YbP0qWet9U6t0zRYc9/bcMy70bbsGQcdSCXziO5QyU47k+Z7V4JSUZ37Q5yh0GD&#10;jjLjVvhh/mtf/6a550LOwiytHnbt2m3ec/yEM8J7N5yHmR3JMXnN4YcfZu6KAzMu+X/dgIFHmvcX&#10;Pvjg70F+I7Mo9g853P8mepTPvlY5yTMQlciPhIyjDuTSefjCMb78OLhcuDMYgb9+16n4UpkduVN/&#10;2ky14ZhjBpdtDzjgALONwr9EmL6755HPwGxPeOzRP5j+asjtgy6RJArRiOTYxUbUPEQdg73fU5Nm&#10;3iQssnEzkZuXvhN38uvFJk48xxh9/hS+NP6JFcENPrnZN3ZMZ+dvHw76evYMbgTKWPeGIjcPpb9B&#10;luQmoZYbFwUubUQjZoR/e7d02WsQWm7cKvD/L0mqx41tuOMkRZ2nCKxZYxs+F0+2jexR5ykCg44O&#10;Llfc66l0LygD1HmKwOSLPG/nNs979RXbkQ/UeZTUqPMoqVHnUVKjzqOkRp1HSY06j5IadR4lNeo8&#10;SmrUeZTUqPOkgBWFraZ4kYZCOg9fHqv0pKrTNZQ0+GJl2WlSqPBEuiUJrah4kYZCOs/7739gtnHL&#10;VVGj4Is94shBtqf7aUXFizQU+rJFGUynVdEQo4pz4sRzvBNPPMGOSgY1Wqh11EMrKV6koeVyHmqm&#10;KI1x1xY3ilZSvEhDyyfMJLWiZFFJAYN++lDciNJtihfAPsfcmnOBxe4cO+kHtqMAmJXMCcjTAnhR&#10;tahkw4cP6zK2mgIGi9LZL1Ow8I3zuOOjVja+luLF2tWl/ThVi/79S8ejxzKwJAvgWzLyxNWvV1PA&#10;iKPbFS/cuiuqPt2IRFvWKPv5WlEotPNQI0XS3N72cVnSHJfvMLaSAsZut+TX0u2KF2BFEww33Vxy&#10;mIWLgi1ce41t5J9CO88jv19qasep1qxFNQUMmfoLDVO8oH/mjKCNwy65t2vUYUxBaPmEWaimgFGN&#10;ble8uPqqYDE7PLw0qFUXChR1YJ9xnrR0u+IFNVdTLg7ajKdWHQoWdUCdJ4aGK14QfaKFewWLOqDO&#10;E0PDFS8Yf4lTvFfAqAOFdB5Em1DDcCNEJWopYIA4ioyFhitevOH8K6SAUcdg7/fUJE83CZtlDVO8&#10;cGVwGSf9ObIkNwlVJSMLJp1f0hV8YkUgG5czVCUjr0gORO6TQ8dJijpPsyH3kSm9mzQXEHWeZsPU&#10;noiDjS/WA+eiqPM0G6bkn28JrIDTcxd1HiU16jxKatR5lNSo8yipUedRUqPOo6RGnUdJjTqPkhp1&#10;HiU16jxNgKWslPK4z+tqBXLnPNGqTrYoX8Q9jrEoiPjCBT+70Pa0BrlyHv46WerJw9Sk9IUtv/y4&#10;xzEmhfNKyXEWvLRundnGqXoUmdw4D18wf50s/ZSqzk6nkG/7tn/ZkfXDYyH54l544UXbkw0snW0l&#10;cuM8UqG5ds2qsKpzb5GymUMPOdRsWXNMX1YRqF7Zl7yTG+eRkE50SForRUnMuZPODxUsUPaS3Ihj&#10;PAeUfiIasKWPS6Mkr7weFYwo5FmuUhiXPV6D4hhRUpQzrr9hrh0RwBheJ5+J87S1tdujEVgYz5JU&#10;qbhge+2sUvnO5VOD/t89Euy7MIbxWJzqRjMwK5kT0OgF8Cwq5+NEDaUKFC6i4/1LW+x4jIXp7W0f&#10;GxWM6DHO518azXHOI4vbo+eX8bRFRWPOnNmxyhnyGo5Hj7kmqhzGUM1gYbzf38UGHx2MkeNsP99S&#10;ei3m/77C8Sy+d491gyVZAF/9qEOjnQdDsqSSrAnOJePky8R4DVUOmLzWPSfGGBkbPUY/DhTXL+dy&#10;34+xnMd1zuiYShY6D45QyXEw5FYYx7NEpc/5+cuqL2RsN1sS58nVbAvRAqTd/A9vzP9CQlUKiu3k&#10;kiRVm35EMq8hP8ISS6JEqCcX4WnJIq6A+Q5r+uUzkRST8MvPwGcUfnjyyUEDgQNZx8yz36mg8MeG&#10;NewH2yLCuTeUCgqptpDarzvvCraQ5SOyrRPVpBmRp5Jx2eKjyl8u7VrRwrVakafscuL0y7ncy1Z0&#10;nJiMjxsjx8L3FyEntu7liD7MFX/ikuT2NyHqYIWLPJUYzF9nhLho4TuBbZVzsPwlV6BiQhuhV88K&#10;yhcO48aOta0qSEIcfdhsnJIHpTk8HhKQcpnmRJqMH8yfufNU0wMU1tuH0YsYE2zYsNG2atOvXz/b&#10;6gqXmfb2ZM6TBFO/npSohs+xx9hGhOnTbMNHtIBwuowfzJ+58+zZs8dM05F9w4Fc8W2mvUylmWLz&#10;JV88OahzIs/gNe40mXxIHKqe/yFJBBMlDN5f2vUgde3Xzbk+zM1kWt8FiTYU/yGCCeQzX9iIFNV3&#10;JvqIJJ2QcdQx2MtXTRqZ81APzkepZEyt3938djj+uWefiR0nxvnc80vOEpfzSD5UyWq9XqzWebBw&#10;xuhOsyuZW9uOuYKYDcx1xAqT8zxw/31mZuX/cstu4ZPDMFtBS3DIkONsb6DWhVi3zHR4DbMytAnZ&#10;bty4yfQLopDhqmAIzJz8JDd8XzkX55bzo8ZBP+ocleA8fP5qhIrxqGLUUipbtsw2LG8El25DHqIO&#10;WCeqSSMjTysZEYhIya8W8x0wvHlYdrOTyIJChtzv4cYgcrzI7rKPwoZz3nCGxni3v0GWJPKoSkYR&#10;QGVMxKIQxLwz+D9gI1GVjFZhbfCgFENUjTVD1HmKwOo1wZYZV47q29V5igA3CUmwXaneHKDOUwRe&#10;fcWfqm3zvMkX2Y58oM6jpEadR0mNOo+SGnUeJTXqPEpq1HmU1KjzKKlR51FSo86jpEadZy+R1YLV&#10;ltG2KoV0nmilKNWb7KdZPrq3fPjhR2aZLMto63oqYAtQKOfhrxwn4eFp7kPTWMDOfpen8DUBWZwP&#10;rMfelyiU85x/wc+Nk7A8lWWonbawTmz5ssfsyGyo9kC4VqQwzsMlAZ0eqhR4bnrNpw5ngLvOel+g&#10;MM4jl4Tt27eb0ppaMikksNSDRfOQqNAT5Tvsc0nkvKJ+gboFfS6cK5priXBTLCheHDvE/y338Lze&#10;fQNFDFG0yLsCRhLMSuYEZL0AHiEDd2G5a5S0UI7jjqePY5TNuP2UFrv9sh9X/uOW8NQq98FkrCkh&#10;ZkE7fVFjATuL32XhO9smK2AksSQL4AsTeRAyoASHshgpsBPIg8ZPOKNsuixlLknzEKTsKK+hBAhV&#10;MpASHiJQXXqC511Qel56FBE4YCE7sD9rdtAGIo1MBigOpOAvpxQqYcaBqPFq++QjkyDzJZM4S406&#10;0+Xo5ayePAQFjFGjRpr3oWZLVDdWrnwqFJ9aMP/2UPIOR5N6L/kMpvJTSoJZOnrP3YEChlvxyTrk&#10;vCtgJKBQzhOFL5nEmQRaCu5WrnzSbOuFiOY6Wnv7FtvyvD89/bTZ4lAi6QI4WhfBBff9V/pOIfXk&#10;cdP4exxHWbS4a9TJuBa9FoV2Hpfjh8ZXFSTVH5wQeWSjRBqXs5MsQO/oCLYoe5x6StCGuMtnjhUw&#10;klAI52EWxIyo2h1kmfVISXHv3r3N9ssvvzTbWkSn/nI5cnlncx0zn92RSBMjE2PIqQJGEgrhPFu3&#10;dphIcMaPf1KmgEEiiyIFApLcA+KyIk4gkci9A4zzRafflZDLEdNzFMCAxJypvpzDVeYIETkXpttU&#10;egKXozffCtog+jyQVwWMJNhZV02ynKq7eoOVjCk34+Q1TMXjxolFp+ryOjF3ql/rXJgfqYLXUm/u&#10;71c1xrjv12QFjCTWMlN1ElS0CtH6C2c1PlxaSJTpJ2mWRBZIZul3p/WMxXgdyheAYFTcJerk0aNN&#10;P1N9zuVqC8YR5khcbipdooQnI0l9HhUwkmCdqCZZRp68GDcK3QjITUsUMIg6RKpwLDf9ULsQZQu2&#10;M2cE6qbcFOSYc95mK2AksSSRR1UysiYDBYwkqEpGEcipAkYS1HmyJqcKGElQ58manCpgJEGdJ2ty&#10;qoCRBHUeJTXqPEpq1HmU1KjzKKlR51FSo86jpKbuf08o+xb67wmlISSOPIoSRSOPkhp1HiU16jxK&#10;atR5lNSo8yipUedRUqPOo6TE8/4PczfoGaSUgU8AAAAASUVORK5CYIJQSwMEFAAGAAgAAAAhAGOg&#10;JgDgAAAACQEAAA8AAABkcnMvZG93bnJldi54bWxMj0FPwkAQhe8m/ofNmHiTbQUs1G4JIeqJkAgm&#10;xNvSHdqG7mzTXdry7x1Penz5Jm++l61G24geO187UhBPIhBIhTM1lQq+Du9PCxA+aDK6cYQKbuhh&#10;ld/fZTo1bqBP7PehFFxCPtUKqhDaVEpfVGi1n7gWidnZdVYHjl0pTacHLreNfI6iF2l1Tfyh0i1u&#10;Kiwu+6tV8DHoYT2N3/rt5by5fR/mu+M2RqUeH8b1K4iAY/g7hl99VoecnU7uSsaLRsEsSXhLYDAF&#10;wXw5S+YgTpzjZQIyz+T/Bfk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zftvJlAwAA9QcAAA4AAAAAAAAAAAAAAAAAOgIAAGRycy9lMm9Eb2MueG1sUEsBAi0A&#10;CgAAAAAAAAAhAJPGbBDiEAAA4hAAABQAAAAAAAAAAAAAAAAAywUAAGRycy9tZWRpYS9pbWFnZTEu&#10;cG5nUEsBAi0AFAAGAAgAAAAhAGOgJgDgAAAACQEAAA8AAAAAAAAAAAAAAAAA3xYAAGRycy9kb3du&#10;cmV2LnhtbFBLAQItABQABgAIAAAAIQCqJg6+vAAAACEBAAAZAAAAAAAAAAAAAAAAAOwXAABkcnMv&#10;X3JlbHMvZTJvRG9jLnhtbC5yZWxzUEsFBgAAAAAGAAYAfAEAAN8YAAAAAA==&#10;">
                <v:roundrect id="_x0000_s1297"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EgpxgAAAOMAAAAPAAAAZHJzL2Rvd25yZXYueG1sRE+9asMw&#10;EN4LeQdxgS6mkZzBJG6UUAqGToW6XbId1sVybZ2MpST221eFQsf7/u9wmt0gbjSFzrOGfKNAEDfe&#10;dNxq+PqsnnYgQkQ2OHgmDQsFOB1XDwcsjb/zB93q2IoUwqFEDTbGsZQyNJYcho0fiRN38ZPDmM6p&#10;lWbCewp3g9wqVUiHHacGiyO9Wmr6+uo0ZN9yOWfWXfN6wb7iS1YV/bvWj+v55RlEpDn+i//cbybN&#10;V0Ve7He52sLvTwkAefwBAAD//wMAUEsBAi0AFAAGAAgAAAAhANvh9svuAAAAhQEAABMAAAAAAAAA&#10;AAAAAAAAAAAAAFtDb250ZW50X1R5cGVzXS54bWxQSwECLQAUAAYACAAAACEAWvQsW78AAAAVAQAA&#10;CwAAAAAAAAAAAAAAAAAfAQAAX3JlbHMvLnJlbHNQSwECLQAUAAYACAAAACEAwmhIKcYAAADjAAAA&#10;DwAAAAAAAAAAAAAAAAAHAgAAZHJzL2Rvd25yZXYueG1sUEsFBgAAAAADAAMAtwAAAPoCAAAAAA==&#10;" strokecolor="#7f7f7f" strokeweight="1.5pt">
                  <v:stroke joinstyle="miter"/>
                  <v:textbox>
                    <w:txbxContent>
                      <w:p w14:paraId="1B130AE3" w14:textId="2267D2B1" w:rsidR="00C76277" w:rsidRPr="001519B1" w:rsidRDefault="00C76277" w:rsidP="00D142D1">
                        <w:pPr>
                          <w:spacing w:after="0"/>
                          <w:ind w:firstLine="426"/>
                          <w:rPr>
                            <w:rFonts w:ascii="Comic Sans MS" w:hAnsi="Comic Sans MS"/>
                            <w:bCs/>
                            <w:spacing w:val="40"/>
                            <w:sz w:val="56"/>
                            <w:szCs w:val="48"/>
                          </w:rPr>
                        </w:pPr>
                        <w:r>
                          <w:rPr>
                            <w:rFonts w:ascii="Comic Sans MS" w:hAnsi="Comic Sans MS"/>
                            <w:color w:val="7F7F7F" w:themeColor="text1" w:themeTint="80"/>
                            <w:spacing w:val="40"/>
                            <w:sz w:val="56"/>
                            <w:szCs w:val="56"/>
                          </w:rPr>
                          <w:t>d</w:t>
                        </w:r>
                        <w:r>
                          <w:rPr>
                            <w:rFonts w:ascii="Comic Sans MS" w:hAnsi="Comic Sans MS"/>
                            <w:b/>
                            <w:bCs/>
                            <w:spacing w:val="40"/>
                            <w:sz w:val="56"/>
                            <w:szCs w:val="56"/>
                          </w:rPr>
                          <w:t>ay</w:t>
                        </w:r>
                      </w:p>
                    </w:txbxContent>
                  </v:textbox>
                </v:roundrect>
                <v:shape id="Picture 1" o:spid="_x0000_s1298" type="#_x0000_t75" style="position:absolute;left:17221;top:439;width:6934;height:7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YyOyQAAAOEAAAAPAAAAZHJzL2Rvd25yZXYueG1sRI9BawIx&#10;FITvhf6H8Aq91ayprboapRQK3qTbitfH5rlZ3bysm3Rd/70pFHocZuYbZrkeXCN66kLtWcN4lIEg&#10;Lr2pudLw/fXxNAMRIrLBxjNpuFKA9er+bom58Rf+pL6IlUgQDjlqsDG2uZShtOQwjHxLnLyD7xzG&#10;JLtKmg4vCe4aqbLsVTqsOS1YbOndUnkqfpwGs7Fnt+uP5Vyd5Untp3KrioPWjw/D2wJEpCH+h//a&#10;G6NBPb/MxpP5FH4fpTcgVzcAAAD//wMAUEsBAi0AFAAGAAgAAAAhANvh9svuAAAAhQEAABMAAAAA&#10;AAAAAAAAAAAAAAAAAFtDb250ZW50X1R5cGVzXS54bWxQSwECLQAUAAYACAAAACEAWvQsW78AAAAV&#10;AQAACwAAAAAAAAAAAAAAAAAfAQAAX3JlbHMvLnJlbHNQSwECLQAUAAYACAAAACEA1AmMjskAAADh&#10;AAAADwAAAAAAAAAAAAAAAAAHAgAAZHJzL2Rvd25yZXYueG1sUEsFBgAAAAADAAMAtwAAAP0CAAAA&#10;AA==&#10;">
                  <v:imagedata r:id="rId312" o:title=""/>
                </v:shape>
              </v:group>
            </w:pict>
          </mc:Fallback>
        </mc:AlternateContent>
      </w:r>
    </w:p>
    <w:p w14:paraId="0E1943A7" w14:textId="388E5DE8" w:rsidR="00D142D1" w:rsidRDefault="00D142D1" w:rsidP="00D142D1"/>
    <w:p w14:paraId="7A45164F" w14:textId="7134FEBC" w:rsidR="00D142D1" w:rsidRDefault="00C76277" w:rsidP="00D142D1">
      <w:r>
        <w:rPr>
          <w:noProof/>
        </w:rPr>
        <mc:AlternateContent>
          <mc:Choice Requires="wpg">
            <w:drawing>
              <wp:anchor distT="0" distB="0" distL="114300" distR="114300" simplePos="0" relativeHeight="254066688" behindDoc="0" locked="0" layoutInCell="1" allowOverlap="1" wp14:anchorId="191D6949" wp14:editId="384B311C">
                <wp:simplePos x="0" y="0"/>
                <wp:positionH relativeFrom="column">
                  <wp:posOffset>-68580</wp:posOffset>
                </wp:positionH>
                <wp:positionV relativeFrom="paragraph">
                  <wp:posOffset>205105</wp:posOffset>
                </wp:positionV>
                <wp:extent cx="2987675" cy="751840"/>
                <wp:effectExtent l="0" t="0" r="22225" b="10160"/>
                <wp:wrapNone/>
                <wp:docPr id="1570529408" name="Group 23"/>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1439224540" name="Text Box 2"/>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0E534BB5" w14:textId="387FE7FB" w:rsidR="00C76277" w:rsidRPr="001519B1" w:rsidRDefault="00C76277" w:rsidP="00D142D1">
                              <w:pPr>
                                <w:spacing w:after="0"/>
                                <w:ind w:firstLine="426"/>
                                <w:rPr>
                                  <w:rFonts w:ascii="Comic Sans MS" w:hAnsi="Comic Sans MS"/>
                                  <w:bCs/>
                                  <w:spacing w:val="40"/>
                                  <w:sz w:val="56"/>
                                  <w:szCs w:val="48"/>
                                </w:rPr>
                              </w:pPr>
                              <w:r>
                                <w:rPr>
                                  <w:rFonts w:ascii="Comic Sans MS" w:hAnsi="Comic Sans MS"/>
                                  <w:color w:val="7F7F7F" w:themeColor="text1" w:themeTint="80"/>
                                  <w:spacing w:val="40"/>
                                  <w:sz w:val="56"/>
                                  <w:szCs w:val="56"/>
                                </w:rPr>
                                <w:t>pl</w:t>
                              </w:r>
                              <w:r>
                                <w:rPr>
                                  <w:rFonts w:ascii="Comic Sans MS" w:hAnsi="Comic Sans MS"/>
                                  <w:b/>
                                  <w:bCs/>
                                  <w:spacing w:val="40"/>
                                  <w:sz w:val="56"/>
                                  <w:szCs w:val="56"/>
                                </w:rPr>
                                <w:t>ay</w:t>
                              </w:r>
                            </w:p>
                          </w:txbxContent>
                        </wps:txbx>
                        <wps:bodyPr rot="0" vert="horz" wrap="square" lIns="91440" tIns="45720" rIns="91440" bIns="45720" anchor="t" anchorCtr="0">
                          <a:noAutofit/>
                        </wps:bodyPr>
                      </wps:wsp>
                      <pic:pic xmlns:pic="http://schemas.openxmlformats.org/drawingml/2006/picture">
                        <pic:nvPicPr>
                          <pic:cNvPr id="2043651892" name="Picture 2043651892"/>
                          <pic:cNvPicPr>
                            <a:picLocks noChangeAspect="1"/>
                          </pic:cNvPicPr>
                        </pic:nvPicPr>
                        <pic:blipFill>
                          <a:blip r:embed="rId313" cstate="print">
                            <a:extLst>
                              <a:ext uri="{BEBA8EAE-BF5A-486C-A8C5-ECC9F3942E4B}">
                                <a14:imgProps xmlns:a14="http://schemas.microsoft.com/office/drawing/2010/main">
                                  <a14:imgLayer r:embed="rId314">
                                    <a14:imgEffect>
                                      <a14:sharpenSoften amount="50000"/>
                                    </a14:imgEffect>
                                    <a14:imgEffect>
                                      <a14:saturation sat="400000"/>
                                    </a14:imgEffect>
                                  </a14:imgLayer>
                                </a14:imgProps>
                              </a:ext>
                            </a:extLst>
                          </a:blip>
                          <a:stretch>
                            <a:fillRect/>
                          </a:stretch>
                        </pic:blipFill>
                        <pic:spPr>
                          <a:xfrm>
                            <a:off x="1767840" y="76200"/>
                            <a:ext cx="870585" cy="640080"/>
                          </a:xfrm>
                          <a:prstGeom prst="rect">
                            <a:avLst/>
                          </a:prstGeom>
                          <a:ln w="19050">
                            <a:noFill/>
                          </a:ln>
                        </pic:spPr>
                      </pic:pic>
                    </wpg:wgp>
                  </a:graphicData>
                </a:graphic>
              </wp:anchor>
            </w:drawing>
          </mc:Choice>
          <mc:Fallback>
            <w:pict>
              <v:group w14:anchorId="191D6949" id="Group 23" o:spid="_x0000_s1299" style="position:absolute;margin-left:-5.4pt;margin-top:16.15pt;width:235.25pt;height:59.2pt;z-index:254066688" coordsize="29876,751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EOe0J5AwAAMQgAAA4AAABkcnMvZTJvRG9jLnht&#10;bKRV247bNhB9D9B/IPielaz4KqwcpLvZRYC0XTTJB1AUZRHhLSRt2f36DklJXnuLJkgEWCZFcubM&#10;mZnD27dHKdCBWce1qvDsJseIKaobrnYV/vL54fUaI+eJaojQilX4xBx+u/3t1W1vSlboTouGWQRG&#10;lCt7U+HOe1NmmaMdk8TdaMMULLbaSuJhandZY0kP1qXIijxfZr22jbGaMufg631axNtov20Z9X+1&#10;rWMeiQoDNh/fNr7r8M62t6TcWWI6TgcY5CdQSMIVOJ1M3RNP0N7yF6Ykp1Y73fobqmWm25ZTFmOA&#10;aGb5VTSPVu9NjGVX9jsz0QTUXvH002bpn4dHaz6ZJwtM9GYHXMRZiOXYWhn+ASU6RspOE2Xs6BGF&#10;j8VmvVquFhhRWFstZuv5wCntgPgXx2j3/v8PZqPb7AJMb6A83JkB92sMfOqIYZFYVwIDTxbxBqp3&#10;/mZTFPMFhIAUkVCtn0OYv+sjKkKhBBCwO5CF/BE+w5GYdGc+avrVIaXvOqJ27J21uu8YaQDmLJyE&#10;YKajyY4LRur+D92AG7L3Ohr6BcYn4khprPOPTEsUBhWGIlLN39AJ0QU5fHQ+QDrvCzl2WvDmgQsR&#10;J3ZX3wmLDgS65iE+MYqrbUKhHgLc5Is80XBh4+QmE9Cvje4xEsR5+DjZDL7EXgIJydUih2f0FM9H&#10;nBfYJPcgGILLCq/D9qHcAtvvVQOBkdITLtIYghRqoD8wnrj3x/qYEl6sxrzWujlBRqxOCgGKBoNO&#10;238w6kEdKuy+7YllEMMHBVndzOahSnyczBerAib2+Ur9fIUoCqYq7DFKwzsfJSiAVfodZL/lMSeh&#10;TBKSATTU/PbWcFrCb2h/GL0o/u/LJJzy+4A/Sa38IRuS2K978xqUyhDPay64P0XVhXQHUOrwxGlg&#10;NUzOfVTk8zdLkIJNMfYRbAve0bMVyNR4KtmAeuT0qo+cgbIde+hyexamFwBqwc1YwWE8hApMX4nl&#10;f7CVhPhe071kyqebxTIBUWvlOm4cpLdksmYN9NOHZgZ6B7eah941lisfqgiaw1vmaReGLXRSaLnU&#10;aNNCBH3GGUJIZTmq3iS2M1DVoKUoyOoSbrrkYpTd9SpfrAfVXc7zfD22zagg1xrwnfa/bmWlA5MJ&#10;feygM9QYA0xjhcZ7KTbpcIeGi+/5PO463/TbfwEAAP//AwBQSwMECgAAAAAAAAAhAHBskjlPlAAA&#10;T5QAABQAAABkcnMvbWVkaWEvaW1hZ2UxLnBuZ4lQTkcNChoKAAAADUlIRFIAAAIvAAABZwgGAAAA&#10;bjep2AAAAAFzUkdCAK7OHOkAAAAEZ0FNQQAAsY8L/GEFAAAACXBIWXMAACHVAAAh1QEEnLSdAACT&#10;5ElEQVR4Xu2dB3wVRdf/SajSRZqAIMXQpYMgIIgKoqDwB17gxceGiuVVH+Sx4AOKPqg8qIhIkSII&#10;Ik1AQOnSQUronUBIgEAgQEJCCynz39/ZmZvNzd6b23PL+eYz2Z3Z3dm9u7MzZ2fOnJNPMAzDMAzD&#10;BBAsvDAMwzAME1Cw8MIwDMMwTEDBwgvDMAzDMAEFCy8MwzAMwwQULLwwDMMwDBNQsPDCMAzDMExA&#10;wcILwzAMwzABBQsvDMMwDMMEFCy8MAzDMAwTULDwwjAMwzBMQMHCC8MwDMMwAQULLwzDMAzDBBQs&#10;vDAMwzAME1Cw8MIwDMMwTEDBwgvDMAzDMAEFCy8MwzAMwwQULLwwDMMwDBNQsPDCMAzDMExAwcIL&#10;wzAMwzABBQsvDMMwDMMEFCy8MAzDMAwTULDwwjAM4wQVC1QUfatUkTEhelaqJHqvWSOWXLggUxiG&#10;8TYsvDAMw9jgX//aJebPf0zky5fP4fDpvn3iq68OiUOHRspcGIbxNCy8MAzDGLh8+bLoumKFqWDi&#10;bPi4YUOZK8MwnoSFF4ZhGMnIkQdNhRBPBIZhPAe/UQzDMBpvR0SYCh2eCiObNJFnYhjGXVh4YfKe&#10;dLlkmDzCTNjwVhBp8qQMw7gMCy9MnvBKzZrZK3SNbUlJYk1Cgph/7hxX8IzPGNqgQbay6IvAMIx7&#10;8FvEeJ0ZMTFUYX/WuLEYWGNgjoo8vGzZHGkI16/vpeMvXrxIS4bxNGblzheBYRj34LeI8SqYMmpW&#10;eTsbFi16QubIMJ5h5aVLpmXN5VC0qHm6SXindm15FQzDuAILL4zXgMBhVnF7IjCMu5QIK2FatnIL&#10;desWEbVq1RI/Pvyw2LYtifJSo5yjjx0TDz5YzPQ463D9+nV5FMMwzsKtAONROsycSRXzxw0/zlFZ&#10;ezJMaddOPFetGuvGMC5x69Yu03JlK1SvXkhs3/62uHMnVlw6nClzEZoAskmkpKSIU6dOaXneorQb&#10;Whj+4HDTfIzh3e3baX+GYZyHhRfGY1y5csW0kvZ2YBhnsS5Dbdq0EZ80+kSUKxcuVnTrZkkvUiSf&#10;GHf8uDxKkKASHx8vzp+fKk6cOCEOHz4sVq9eLVatWiXWrl0rYmJiLEKMIwI8wzCuwW8P4zHe8rKd&#10;DHvhpZc2yatgmNxR5Wb6I49ogsjv4lK69Xz9a+LYzZvi9u3b4sKFCySkREVFkaDy/Zkz4u+//xZ/&#10;/vmnJWzevJmWy5cvF1u2bBE3bqD/JV2s6tEjWzm1Dm+/zb0vDOMKLLwwHsOscvZlYBhH2L17CJWX&#10;lSuflSm6S4C9e/dSz8mif50T586dE2fPnhW7du0SR48eFStWrLAIKhs3bhR//PEHBet1bMcxC4ec&#10;pXyvasG6nBrD1asbaT+GYZyDa3zGI7ywYYNp5ezLwDAOka4LFGPHHhdxcXHi9OnTYpgmuOzcuVNs&#10;375dREV9QuvoRVECi+pZMQorG7Qyb7aOnpeTJz+jYVSczLqcWgeGYZyH3xzGI5hVynkRGCY3mo0a&#10;RWVl3eXLpL8CfZWtW7dahJPRmjCj1q0FFmtBxWx906ZNJPygBycjI06ULBmWo5waA8MwzsNvDuM2&#10;6/NIUdcsvP76VnlVDGNOoxEjqKykpGykIR7Vw6KEkBMn/p1NKFHBKMTY6oFB+uuaIARh6NixYyIz&#10;M1NMOXUqRzk1BoZhnIffHMZtzCrk3EL/qv3F6BYtxNhWrSh+993hOfZxJfRes0ZeFcOYgyEdlJWk&#10;pCSaMQTBBb0ltoQSW0KLMa7yMC73798vjh8/LhIzMnKUU2NgGMZ5+M1h3MasQrYV7FnKheCBfUZo&#10;lb7af+nSLuKvv/pZ4rmFKVPaydwYxpx/7thBZQVKukrQQDATXMzi2M8opCBg9hF6cBCgM7Nt2zZa&#10;hwIwuO+++3KUVRUYhnEefnMYtzGrkM3CufHn5BGu061Clg0OszBmzFG5J8OYs27dOiorCQkJpIgL&#10;JV0IILYEFet0JbAg7Nu3j/JDHhBUIiMjqTdn1ivRYvfu3eL06VE03frmjps5yipC5coFxJGbN8XJ&#10;kyfl1TEM4wgsvDBucePGAdNK2Tp4GrNzIHz33TG5B8PYBmVl/8D9ZLtF6bzY6nkx63XZs2cP9bxg&#10;aOjatWsiIyNDrL18WazSBCLYeImPnyGmXbggDhw4QHZiQPny+XOUV4Q2pdtY1tPi2GQ0wzgCCy+M&#10;y1y5sjBbJWwreAuzcw3UGhSGyQ2UlVZjxpBZf9hwUbONENRwkBJWrAUXCDuYDo2em7fe2iberfNu&#10;jnL46qtbqAcmKmqE+G2wbvNl8smT2fZp1aokpYO4CXGibenSlM4wTO7wm8K4zDfftMhWGZuF+Pgl&#10;cm/Pg+526/O9XL263Mowtnll82ZRLCyMhnrWr19P06XRi7Jy5UoSTqCzooQZJcCcODGchBz0puzq&#10;m9M3EnpQ3qhVS5TLX050nDWLhoLQQ3Po0CGRmLiMzhsRUZj2ffTRRyn+U/ufKD5qVDOKY3316mdo&#10;nWEY27DwwrhMgbsbWipuszB//mNyT+9RNrxstnPOmdNJbmEY26SeTqXycvHiRbL1AgEDSxitQ28M&#10;/BRZCzHokZn0/45p20dq+84UB14/QGYCzMBMps80IQc6MRPOnaOho+O3blnK6a5r18SOHddoHUAv&#10;BqHuXXeJNm1KUxrDMLZh4YVxmQ5lOlgqY7PgK4zn7LJihUxlGPvkK5DPoqvSa/Vq8fnnTUSrUqXE&#10;a6/VpB4TKPOuWbOGFG8hvCC+Y8cOchcwRgvzzurDQXtTUsQ/NmwQ48e3pjxajh0rDrx2gPReIBSh&#10;NweKvDcNPYVw2ghTAc+tXy/u3LmjT6lOTBSvvFJTVMhfgfJlGMY2LLwwLmMUGqzD5cu+s7diPC8L&#10;L4yjDB5ch4QOY/nJl6+k+OCD+mLF5/GaAPMBWcnF8A9sw2BG0XhNYEHPTM3ChcWKixfF3r3D6Lix&#10;rcZqaTUF+mFOnhwvGhQtKlqXak2G6iC8QDiBrySj81KYBMDUfghQ6KlBuL9QIXFvz576BTIMYxMW&#10;XhiXyarwcwZfMm9eJ8t5B9cZLFMZxjbr26+3lJl3ateWqVmkpqaKN97YRtt/io6mHhcIMAcPHhRf&#10;HDok6mnCyUYry9Ioh4qw0qVFq7FjqZcGw08QYCC8xGmCygv330/7w3M1lmERRcXfU5IsPTOsdM4w&#10;ucPCC+MyqtK2DhhO8iVG9wRsYZdxBJSVceNa01JxTBMeMIwzZkwrMXJkE7Fly6viww8jaZ/1KSlk&#10;zwXDSNBlQQ/JkgsXRJnwMiKiSISoe1ddSxl8+eV7xN4X9lKPDZSAB+/cSbozUArGEBSmVm+bnEiu&#10;A/75T91g3p8XL4pjx0Znux6GYWzDbwrjMqqytg7bk5LkHr5DnXvDhhdkCsPYpkOHMqTn0rh4A/Fh&#10;ZKS4uuSqpQxBEAEjRx4Uz9x7ryiYryD1vqghoMOHD5MAA8EEeirJyWvFsTt3RFLSSrFkaBzNYJqT&#10;kEDKurC2C0VfNf0aujTojblwYRpNtV4QFyee1NKh91K5YEGx5CHvzc5jmGCChRfGZTrdkzVcYwz2&#10;uJ55Xa55FkfOzTCKpfHxVF6ib98Whe4vZCk/g+vUIeGlhya0dC5XTrSfNUu0KV2abBrBWJ0yaAch&#10;BD0pEGQwlRo6LRBuoKAL2y4YZprY8ygJLdg+aMsWi52YKf1O0P7jtLBhwz9Eenq6mHP2LJdfhnEC&#10;flsYl/mP9vWpKn1jsGbcuHGm+3XrVkHcOnJL7uUeKk+GcRSUF2UraObMGFL2fmLZMvFi9RepBw8C&#10;xfXr18WgQbXE7gG7STBRs46wtA7oZfk6Joa2jz59moQVo4dqxCHMYD8YsBs4cJPIny8/XQtmODVt&#10;WpzWGYbJHa7tGZfo02etRWAwhoE1asg9dGLv3BGVKvUS8UviKZ55LVM89P33OY7bcW0HbXeF6Oho&#10;yqNRsWIyhWFyp0uXpaJSgUqiQKUCpO8CMOMHNln+TEwUpzUB5Pz5qaLZqFHi8ccXiL1795JlXSWs&#10;KCFG2YJRQ0O6Qbt/k7ACIUZZ6IUQ8/rWrTRrCW4JBg3aku0duKX9MQzjGCy8ME6Dinb9+udkLKvX&#10;AwGzNJwBU0VxXGZmdj2ZdC0Y8zWGQoXyiajvo/QdNfAVi/TMlEyZwjCOocoUpjxDCIZ3aMwowtDP&#10;9OdPkjVdxKG/gm2wsquGfyCEQAcGw0cYRkKaEl6wjxJalOCiBBoIOxhiunJlsSjSrjJNx2afRgzj&#10;HCy8ME5RpU8fUVSr7N95pzZV+mB8a33WhoqbAdsYGN9vM2WK+P38eZlqn3KdO9OXrpH0+HTx78ab&#10;6Vwnxp6gNHwV2zs3w9hClduff35EJCcniyNHjpAAgnIHYQVDPLDtgqUSTlSA0NK582Lx1aFDpOMC&#10;QQfpRsHFuK6Gj7APzjP68GEutwzjIvzm+DG3b0fLNf+BKlvZuQLjWqry7Vmpko2K+Dalq/BUhacs&#10;60O1r1VP8NRTFSg/hnEWVRYx3Rnm+ZVOCnRXIJCsXr2ajMlBUEEcggcEGyjuovdkknS2+NJLm2hq&#10;tFLoNRNaEJCO7XAxoHTGGIZxHn5zGKcwVrZwPoc4nM6hy7169cJyi4EL+jEwxIWlCrCjgWVO7ogv&#10;v/xSrut6Cc1KlBADqg4gOxhmFDHkyzDOgGnLquxAGEcPoRJA4G0agkujYo0oHf6OkIbtGErCUBEM&#10;z3W85x46/syZM5bhI2uhxdjrgh6dv/76i4UXhnEDfnMYp0BlC6d0K1c+S+twZNehw0zaZk/pFjM1&#10;sL8K8Ogbv1hX4rWmY8d7aFkqrBQp4RqPQ1i79v/RdgXSMCukXP78oo/WwDCMM3S8pyOVIRiKgwAC&#10;AQUCBnpbIGDcV7CguHTpEinsQoiBrguEFNh4iY6eQsfCGi8UfCHYoPfGWmhBUL0uCBCaRmoCEI5l&#10;GMZ5+M1hnGJ209lU4b7wwv1kJj3tXJpo0uRzudV9YAUGU6gBGgGcyyxAz0CB+B1tWalAAfGC1lgw&#10;jLOgDMFYHGYaYagIAgaUdM+dmyDa3d2OvD13mDmTehhhIRcepYcMqUfHNR8zhrxTnz49igQb1fNi&#10;S99l165dYuvWrWLPc3voeIZhnIffHMZpUOHu2qX7EErcmijCwz1bjIo1aiTXdNLOp9FXLc5569gt&#10;cSUD7u+yUA0AlnC0xzDOgl47lB/osaBXBEIGelHgEmBlUhLZZGlavDjt07pUKVo2+/prkZj4J/Uq&#10;qmElHKOmTishxtj7gjRY5o2NjaXey4Ky7DIM4xz85jBO06TJSPHAm2/SetKOcaJKlb607il69qwk&#10;Lq+7LGO5YxRebkffpnWGcYYGQ4dS+UGvCoaMIIRgiSEkTMXH8OjqLy+Jd9+tQ96oZ2vCB8z7QxDB&#10;EBJcAuzcuZN6WzB9GkKK9fAR0iDYzH0rVly+fFkUfbyaqKAJTQzDOA8LL4zTXEi7YBEYvMETixaJ&#10;YsXCZCx3wgzCC8O4CsrPgdcOkPNECCUQNiCIQHiBnheEFei5XL16ldbR4wJdGBi2g/Dy6qtbRP/+&#10;VcX69evpWATj0JGayYShp7S0NDofl1mGcQ1+cxiXKFUqTNzXr5+MCXH2l7Ni45WNMuYYjT/7TBwf&#10;e1zGsoAirzOVOvZtM2GCaNashExhGOdBOXrw88/F+fPnabgIvS6wx1J78GASam7dukXTqW/evClu&#10;3Lghzp07J956a5t4omxZiyCCKdPwW2Td86KUdTFLCQLPVk0IUscwDOM8/OYwrnFNr+zhBTfirbdo&#10;fW/KXrkxd5L36TZi0tPNZxxhW0JGgozZ5saBG7QvAsO4A4QMlCPovECpFoILFGsfnjjRUsYQSoeX&#10;pplwZcPLknsBGLj75puj4vlqz9OxmAZt3fMCVwKRkZFi4ZCzJAD1r1qV8iqcz8S8AMMwucI1PuMy&#10;cWlxovqLL1r0BZxh/ZX1do9xNL/Nm1+ifbt0KS9TGMZ1UJbalm5LvSMQNqCIi5lEXZcvF70qVRKX&#10;Zl0iT9QnZYi6dUvs3z+Cjnv99a2kWK5svajeFgTo0Jw+PVpcuXJF/Otfu2h/5FM0X1F5ZoZhnIGF&#10;F8Zt8JXqqLBhzdbErXTsV199RfGEVQkUh2sAR+jcuZzL52YYM1Ce4OUZM48giMTHzyBF3oL5CtI2&#10;swAP1LARg2EhJbAgGK3xbkxJsVilhiAEjENOCCdvn6R0hmHsw7U+4zatWo0Vdeu6N2viWqbuVLHQ&#10;/feLdtOm0bojoMLv1GmejDGM+9w8eJPKFey6QDEXAgwEk603bogFcXGk54Jw8uR4ElqwD3pcTp78&#10;jAQW6LoowWVKvxMiJuZr6sk5dWoS5VssrJi4dWsXKe0+NHGixRv69f3Xafv5hY75/mKYUIaFF8Zt&#10;6tUrKuq+9x7ZufA1qOyhd8MwnuTfmsCCsgVFXRiug18j6L/AaB1mFiFg1hBmIim3Adhu7HHBzCIo&#10;70Jw2TnjGuVXJF8RUvTddP06DUdhyjXSFanaH+LWoUGDoWLRokVyL4ZhWHhh3AaV6+bHNou3tm2T&#10;KTk5mZoqypZ9QuTPn4/sxDy3fj1NQ72yPrvBOWdI3pVM52YYb9Cpk+6z6CdNSMH06cOHD5OQgnUI&#10;JhgOgqBiFFpUrwt6a+YlJJCAsmHDCxYhBDOWILxAHwbHKbcZmHlnJDEjUVxZe0WMPn1arFrVnXTL&#10;VB4IL75YXZxfwD00TOjCNT/jNqhMj928KTZ22Chq1rQ/e2LGjHa0f2EtZFzO0L5ch4tSbduKChXy&#10;09fltm3dRVraBbm3fWoMHEh5MYy3gAVclDHMIoLyrjJAZxRUVFD6LWvWrCGDdRhO6jRnDh3/0Uf1&#10;xV9fJ9DwE7ZjP+SFPNGzg30grDjChUUXRL16Q+gYhHufeUZuYZjQgWt+xm1QgYKMq7oyYm5c26Z3&#10;oSOgIlecOPFvS7ojYL+LSy/KGMN4B5SzR3/9lYzTQShRBuyUwIIl0uHIEb0psBMDoQTe0HFsSkqK&#10;iI+PFydPnhRRUSPIyi6mTuM4TKuGqwB4RkdvpJFatd7Q34cCEJ4+kKnZuZ6p68kgPKsJQwwTKrDw&#10;wrgNKk4F1hs3Li5j9pnZZCb11OCYKn36iIoVC4iIiLdpBlJuqAqbYbzN+fOTqaz10IQTGKeDd2lY&#10;0T1w4AAJLBBA4EoAQg1mJcHDtCqfM2JixJ+JiTTk9N2ZMxZhRwXkAd2Z7t0rimbNRskz6syYMYPy&#10;wH7Nmn1JPsQ+/LCu3Jod9Maoc7IQw4QCXPszLoNxf1VhKuDDxRj3BtbnZBhvAoXc5iVLUpl7YskS&#10;kZ6eTr6JIHggQCE3OTlZLI2Pt0yn7rx4Mdl0gWCiZiEhGK3topdm+L59NFMJw6jWPS8gbm4c5adm&#10;IJ1PS6OlLYxCzI3DN2QqwwQf3AIwDnN57WUxd+5cUfaxx/QKWtpYQTBSrVpYjjRPoRQXGcbbxM7U&#10;ZwKhzAFV1vtUqSIenjqVelggpAwd2sCyDQHTqaGoGxs7hvRalEIvhBaEH7odsejLoEcGejA4zt5s&#10;vX0f75NrjtGw1ceW6+Gp10wwwq0AY5PU2FTRtOkXlkoQAbOFUGFjSicooKWNGtWM1hWXznind0Tl&#10;maH9MYw3wRANyhqMJipgQRdp48dHiUG1BlnKY8uSJcXjCxeKeWfPUm8LdFiio78g442qxwVCC3S6&#10;1FK5Cxixf78m6MyifKC/4mnq1/+I8q7YvbtMYZjggIWXEOTcnXNi8uTJoly5/JYK2F548MHh8sic&#10;YPvMmBgZy4463hPk92BeDGOL+fPnUzkr0769TMkCQgm2JSRk6ZSghwUKuug9gS0Y+EPCdGoILMox&#10;I4ZSVY8Llgj/1PaFNV7k2a/ffV4v28gfISkzSaYwTGDDrUGIcHndZVGihD6co8K9PXqIBQseFX3W&#10;rhV9DQHd17eO35JH2gd5wg6GLdS5/qFV4K5wfW/WbIonn/xTpjKM5/mmzjdUzmwNs0C/RZVFeJaG&#10;4AFhBekQWJTdFzWTCIKLEl4Gbdli6XWBUIPZSVh+rR2P/NLi7OuyeILyXbtarp9txDCBDgsvIQAq&#10;UFRYsAfhiKdmZ3j++WpU6dtjwLp1lkrzzrk7MjV3MKUUx5QND6d4u3ZTKA49AobxJE9rggfK1qX0&#10;SzIlJzDC+Mj06bTfgAHryPYLlNbV0JDSY1FKuUpwUXEVsA9mKUGZN+Kf/6T8fImytYShLoYJVFh4&#10;CXJ++eURqqhQYXqDl6QZdUfAfiqsXr1apuYEXdutW4+z7GtECWIIv//+u0xlGNdReiEXcjGOuGzZ&#10;E6LF6NE0VBQXN1Hs27dPTOx5lAQSCClKpwVl1BiQhm1KyIGFXkyZxpRrnPfOGccFek+B34pzcw8M&#10;E6iw8BKkwLy4auSvbroqU70DzgEbGI4ARV/YdFHXBr2bhg0/pgakWLGsYa3a77xD/mOwbkb3lSst&#10;+86e3UGmMoxj9NSEZ1V+itSuLY7fOi632Gb+/I6i4ccfi+3bt5NZfyxhIVoJL0aBRcWxxHbou2A4&#10;CcNF896OFWfPnhV9+1YRpcNLy9x9z+Ebh+n3Fy6cT0Tftj30yzD+CAsvQUj84niqlKDT4guUbQlX&#10;lAGfXLaMji1aNJ/44YcfZKoOvmwbNdI97toicVOWkMYwuTGh4QRLeYEA7Aww/lalXz8yUAffRarX&#10;Bf6Hjh//2NLLYi3AYDgJQg4M2U09f16cPz9VvH5CH6ZK8eworksUjoiga/H0kDLDeBOu8YMMVLCo&#10;iDCm7kvglwjn9SQQXKpWLSRj9oEFUpwfAps9vQUmNJl88iSVD4T4JfEy1TkgpLdpU5p0XTDkE3X4&#10;E4uwYux5Mfa6QGiZ8OxR6qWBYi8EmPh43XLusWMfypzzng8f/Mtyf+bNmydTGcZ/YeEliIAyLCqf&#10;m8duyhTfoqZeewrk9VmzSBnTua0FVcmWfeIJPdFApUoFaNukhpNkChPqPPnnn1QmMBvIHa5svEL5&#10;nDhxwjJspKZDI5j1umCoCFOoYWX3t8uXSd8FeSxouUDm6l9s396Trg+BYfwZLqFBADwyqwonrysd&#10;nL/CU0/JmOu0aDHa9LdkaqFXr0q0Dj9I2Ofnn3+muMJoIr3bihUylQlFru3QnYA62tty9eomcWWz&#10;bQVa5NW582IRFRUlZrxwyqKEaxRcEDCUBMHlxz7HSdCBo8YvtCWOr/7yyzI3/6Vc5850rbAJxTD+&#10;CAsvAcyV9fqXIBRgb1OfRN6DcXNc05IlS2SK81Tp25fygBBiDZw2fvppQxkTYlvSNlG+fFfR6JNP&#10;ZEoWuAbkg4BhLSb0wLNv0mSkjOXOnLNz6JjNiZtlSnZgAwnboUx++vRospKLmUNGA3QQXtAjg2nU&#10;EFzOnZsgdvfXe1xWrOgqc/J/fvyxDV0zXIIwjL/BwksAg4rFnvXbvEIJDa6A4+wd+/7774sDnxyQ&#10;MSP2hTeVb1xanExhQgFXyuGmJTfpOFvezbHtmWfuJYeKcAOAGUQQYKDfogzUwTUABB30uCxPSqJj&#10;BmoCTaARczSTrp2nVDP+BgsvAUrl3r1dqph9BYaOHL0+KNiObzCe9i9bVjdIZ8bBkQdFiRLZ/Sg5&#10;Q8lWrfz6njGeRRmecwUILvmKFBHHvzOfQo18u3ZdTgLMrIsXSYEXQ0QQWqDfAiEGvTNPP61fw4sb&#10;N8ojA4+kHWPpN7AAw/gTXJMHIH/9pc8MUM4RneH9au/TsdYh6vso4WlTWbkp8N7Q/ipXLmi5hty8&#10;3yYkrBInU53/zUZwHtiVYYIfuK6oV+99GXMNlJdZs2bJWBazpJ8jGK2DkAIl3ujor8Tx48dJoNm/&#10;f79o8Y3ubgDva6CjZmuxPRjGX2DhJQBBJYLgLPQ1iePSZYLGwRsHxXRp8hzh7bffFsdve05/RuUL&#10;3y8QTmAVt0K3bpZ0hIuxcmcfoGzgMMEPnrMnhgmRz6dNd8hYFlfW6Tpn3btXFAuHnBUntQb+PwcO&#10;iOb//S+lB1s5q137HbLHxDD+AJfEAAJOFFWluG7dOpnqHPnLl5dr5iQnR4ojtxxzyugoW7d2Iyue&#10;6tpfeaWmWwq97oJr+PjjLKVfJjjBc3aGgzdvUs/e9ev7xM2TIkvwuaPnVahaNT1uIGVvioiIKELb&#10;69fPmvUXDL0tZhQpkk+UfewxGWOYvIOFlwBA2Zdo0KAoxbHuCuh5uatuXRkLXZTrhI8+qq/PvWaC&#10;Emfek/T0eBEf/4fY9to2mrnWoUMZOt4Yqld/Ue5tzunU03ItuMG96LJ0qYwxTN7Awouf03nxYqos&#10;4ItFgbgttr+5XSy5YN6rAeGlY8d7ZCw0OJeWRvfEeigMQ1iqUUJgq6LBRprd94RxD9xbnkLN5CX8&#10;dvsxBQroDavRUBTsudirlEeNGiUKV68uY9kZM2YMKRGGClBAxr3a++FePcEG+/e/RvuxW4Hg4cD1&#10;A3bfE8Y95szR7eGwETsmr+C32w9JWKUbeqtV6w2ZkoXqMbAHts+cOVPGsvifsv8jvvrqKxkLfmDM&#10;rlKlnjJmn5KtW3NjF0Sw8KIzdmx9t2fo2WLbtmflPeaxV8b38NvtZ4wZ05wqhHNzzL9oYGsht0oZ&#10;x9I+V2SCpM6778q14AeWd51tvLB/btO1mcCAhRcd3IOUTO8JFxERb5EyPsP4Gi51fkSNGgOpsrHn&#10;VtER4QUUKxYmnnsu5+yIUOGRn38WH9z/gYw5xqBBtcinCxMcsPCi34OMjEQZ8w5lOnTge834HC5x&#10;fkLH2bMdqgB+OHHCof2mnDoV0hUKfvvulN0y5hhqVhcTHPCzlPcgWUa8CM5zT8eOMsYw3offbj/A&#10;MszjgHPFy+suO1Qp39H+QrXyPvvLWZd/O46Dbxom8MGzDEWFUjiXVOAeJGf6QHrRgA0YDCMxjC9g&#10;4SWPOXzjMFUwKdqfI8Sm6mbJHcHR/YIN/O7ndjvX66Ko1KtXyN63YAPuAZ4MOUH0tihTpoNc19+F&#10;2bNny5h3gaDI7w7jK7ik5TF42dFT4Aw4ZtWqVTKmyCDjWkZCtSJx53ff0v64Ag4Ouq9cGZLP8tDI&#10;Q5bf3bZtaVF1wABa9wVvvx3B7w/jE7iU5RGnp56ml/yR6dNliuPc26OHaQWBtCeXLZOx0BReIpMj&#10;3f7dON5oFJAJTOKXhK4fq+++ayFatPhGzHw5WtSoYdtTuzfAPQ9kL9pMYMDCiw/BhMWhe/bQy12s&#10;YUMxadIkfYMLII+ElQkylgXS4ShOrYcapyacytV/U26E6hd7sJGbQcdg5403aonUk6l0D3AvfEV0&#10;dDS/P4zX4RLmI7YnbacXumrVASL+j3iZ6jpNm35hs4JAugqhBgRCJby5A+7dmTtnZIwJRFK1v1B8&#10;BxQ3tFC1aiFRZ/BgUf3ll/VEL9Ohw0xL3dOli3sfEQxjDxZefARe5p9++knGPIOqJNavXy9TBPku&#10;QlrhtpVEAW0ZahwZdUQUqVVLxlwH93Dy5MkyxgQiN4/dpOcY6iiv12Y9tZ4E9RDOMys2llxztCrV&#10;iuJp2h/DeBp+s70MNP3xAv/8888yxXO8u13vzTGGli2/pW2fHTggyj/1FK2HEmsS1ojw0qVlzHWg&#10;O4T7yQQuK02G/xoMHSrXQosqffvSvfCmBWnk37fvWnHhwgVx9uxZcebMGdFs1ChKv7zmstyLYTwD&#10;185eRPkhurzWsy/uxRUXKd+uy5fLlJw0aFBUzJ8fmkajhmoNVGbmdRlzkRS9Mk7aliQTmEDDTHcJ&#10;cXhXD0VmxMTI+5GhJ3gQ5FuxQAFx7tw5cezYMXHw4EERHf0V6b/8+uujtP3KWit/JQzjBiy8eIk/&#10;/viDXtikHeNkimcYN26crIDsg32mTp0qY4wr3FWvnkP3mvFP8Py+rav3RCqKN25M3tVDlXs6dRJl&#10;H3tMxjxDxFtv0Xty/vx5ceLECREV9QkZelyufVwdOnRInDp1yiLAZLITR8ZDcM3sBa5k6GbmRzTd&#10;JVM8w121a4vWmvDiCDj/kiVLZIxxFdzHs786Z4eH8Q/w7OLS4mRMR3lsD2Xw++vWfU/G3CP9Ujrl&#10;N+boURJSMFS3detWEl42b95MyzVr1tC2Zl9+Sft6W/eGCQ1YePECeEEbNhwmY54Bef711yMyljvY&#10;P5SFl7QLnlESnDdvnnjggTdljAkk8A6YgfRQd8CJe7B06VIZcx3k02rsWBETE0NCCoQVBPQ8IygB&#10;xroHBu5LGMYdWHjxMGXLhtusNF0hYY3+pVi9unNTHe+6K7vBumDm8uW1ov4HH2gVY/Ns8xoyMtz/&#10;wotPD11DZ4FNpt3nhm1X1oeuDsbVTVfpHrgjwOB4hH379okNGzaInTt3kqCyceNGElyQhiXSMIS0&#10;du1a0oFRPTAM4w5cgjwI/Kh48qVUM5WubvtGpjgOxrXr1BksY8HPtX3plmniIOVQhph/bj6tu0vh&#10;fIXFc4bp6Iz/Ezc/zu67OHXqw6JUqTAZC03UhIJdu/5XpjhO69al6FjouURFRYkVK1Zk63VRggsC&#10;hBmk79q1i6ZTR0ZGimJhYaJZsxIyN4ZxHhZePAhe5n8ePixj7hE3V6984YjRFZ5YtIi8vIYa6KGq&#10;Xfsdsi1xbPQxmeoalw0OifEsuKs7cED5L1bMvnCCZ/q0nRl7oYAy5IchH0cZsnMnHbP4g3Pi7Nlx&#10;Yv/+/SScbNq0KYfgYux9gSLv3r17Sal30b90J44DtWMYxhVYePEQ6ivGE2zc2InyiroVJVOc5/wC&#10;z11PoFG0aD4xtdFU0ldxlkVao4f7ZhZq1iws92L8HQiw5bt2lTFz1DvrTdsngcDS1kvpPjhC+/Y/&#10;0b6vn1hOOiwHDhwQ38TGagLJcEuvi7UAo3peoP8y6f8dEydPfqaFk+KLQ1kOJBnGWbjkeAi8hPAl&#10;4i4pWvDEC40em1CuGPDb4cDSGd56S/eIOzMmRqZkp0KF/DQcwfg/L75Y3aHnr2yfWM9KCjVwD3Kr&#10;L4rKfaB8C90VCCHbtm2zCC3Wui5qHek/dDtCS/TO4BgIPRB+5szRP9QYxlm41HiAS+mX6AW8kHZB&#10;prgO8pk2bZqMuc7xW8dDulLosWqV478/OavyTsxIlIk5CeXerEBj/vz5Dj+rMmXCRbly+WUsNMG9&#10;GjiwRjYLxDCCCd9I6t1oVKyYWDPqElnOxTDT33//nUNwMQotah3bTpz4N6VhOfr0aTr20337xGlt&#10;Hfov/F4xzsIlxgOUKBFGBrHcBS/w2rXtZcx9Qr1CcPT3lyiR+1enomDBfGLAgKoyxvgzeKbt25eR&#10;Mftg33ufeUbGQg9V/suGh4voaN3p6339+onkXcliU8dNFL9165a4enUp9brAngsEF2uhxRhXQguE&#10;FQguaoltOBaKu7DGi2nWde+qKxo1KkbXwDCOwMKLm3jqaxx5tPeC48Zg4/DNm9p/x9z74/fnps9Q&#10;sXt3p+7Toe1ptD96thj/Zvfu3fSsEKAsmhvYD9N5QxH89rg4fegM67Vr30XrirrvvUfp46OiqOdF&#10;zRqCEGItxBh7XcwC9lXHoQcHvS8rr14ThbT8qz3/vDwjw9iHhRc3KV06XHRxw1bC2V/OUqXQYeZM&#10;meI5kO/elL0yFhxE3b4tSpRoJkaNGiVTbFO+Sxe7X9Mw4od7ZG+oyIyvan8lnn++mowx/srQPXvE&#10;gyNG0LuF54yAKb4vbdpk6un4+PHQHWpt3Li46Ny5HK33++sv8csvv9C6kYce+p7uz7PPriQBBkII&#10;pkgri7oQTKyHi4xpxm1Q3oXtl6NHj4oLF6aTM0c1A2n27A7yjAxjGxZe3MApvQoTlB0Xb33FB3NF&#10;jN9WsWJ3GTMntxlg2LZ69WoZc45gvrfBAp7RWE0gQQMZHx8vvj5yRDQt3pTSjWHlwyvlEfox6AEI&#10;Nf6hCRb47bmxbt062q9v3yrkORo2XlZp9SCEFzVV2lpQMRNosD8JPl22Un4DelW15FcgXwFxS56P&#10;YWzBNbCL3ND+8NLhBXSeVFG6TRs6/uCNgzLN8zhSGQUyr1d6XXTqdI/YnLhZpuRE6bNkWHnSva39&#10;uXN/IiLeEoUL8+vjz+D5Ymhjx44dIibma7Ivgim6mOWCJeIj9u8X3btXpH0ROi9eTEtMCQ4lbp90&#10;7n3AvqXCwsTow4fp/sKLtBoKsjWEZN3zAou8RzSBskuXpeLJJ5fRczl+6xblnbjZud5QJvTg2tdF&#10;8ILdd19BGXMc1dvSac4cmeIdQsUB3fHv9K7+lAO23fzf/8ILtE+7dlNkihC3juiVpDvgeOg8Mf7H&#10;X3/9JQpqzwcNIvQqMESBAGEmKmoEmbTHdN3DWuOL4aK4uB/JWmxiYqKWpiushhrO/uaWLUvSMXue&#10;30NKvNYzkMx6XNT661u3ii1btpAuEp4DhJ/o6K+o5wV5xi+Jl2dhGHNYeHGBKQ9Ocalyg4M/HAd/&#10;Rd5m48bHqXcnFHj4xx/F4sWtZcwc3HcV8LWXX1u2bVtabnUNGMFzpRww3gfPJeKf/xTbt28nq65q&#10;WANL5SwQAY0nhJoJ585ZnAdeunRJdLqnkygcYs8W9+zi0osy5hht2kyg42BtFz0pGIZ1ZAo10tWz&#10;wDMYExtLQgx6xJDfvn0D5RkYxhyueZ0EFR1eLuescqaLAgXyiULVq8u49xlWY5ioWfMVGQtujn97&#10;XPz73/VlzJy2bSeL3r0rC3FdiHpDhtAzREB3uTsgD7hyYPwLPJcxR4/S1z3eWaM+hmo8sTQKNGhE&#10;ob8BZdQ5Z3VF+o4dZ8scgx/8Xld0wEaObELHjjp8mIQ/5KHuqZkQY90jg33wnDD9GsILeszQc8Yw&#10;9mDhxQmUMTpn9FzU8M3ntT6XKb5hzJjmFEKBbUnbROGaNWXMNngORpI2J+VIc5Zff/2VBFPGf3jk&#10;ken0XDE0hGEhNI4IqgE1Np6qAcUS++DdxtRdJbwgXFkXGt6n8VsbNMgyUucMgzThA8d/JXuvIHxA&#10;aIQAo+6z2TASbL9gfcKzR6mHDMNGUJiGAjHD2INrXSeoWLEA2QVxlJ9//ple6HNzDB7+fAQcFHac&#10;HRpfjeh5qVy5t4zZBs/CGqTVqfOujDnPgesHTPNl8gbYH8HzSEiYQ0NGe/bssXz9G4NqSI0NKhpa&#10;NLgY/hg4cJN499062vEfhIzxtGnT2ubqD8oeLVt+S/c+Pn6G2NlbV8bFvTf2eimhxRiQBt9IeFa/&#10;Xb4sunWrIFq0cN6TPhNacK3rIKjInGmkijfVp2Qman95QY0aA8U334RGz0v8qg9ElSp9ZMw2Zs8P&#10;nqKdea5m3NOpU0h68PZH8CzrfvihiI2NJQVSsx4X654XFce+6K2B8imsKMOeicozIcP7emp5zbk7&#10;up0Vdxh1+jTlAUu96IHJzRKvuvdfx8SQUUH0vDzzzL2i5iuhMeTNuA7XuA5Q7MEH9Zc6p10rU4o3&#10;bkzCS14CfZdQ6XmpXv1F8ey2bTJmDhQRbVXMEDzcMTQI3K30GffBM6hUoABZikWjaK3rYhRa1Lpq&#10;RNHAQtEUwx0QfIzPs0GDomJSw0kyFhwcvHlT7Pt0n4xlgd/trNFGM5DP71evWmzAGO+1UZDBc4AL&#10;AeyD5wXhJeKdd0Tz5iVlTgxjDte4ueDs1wj2rVp1gIzlHZhphBlHoQDu+fak7TJmDvb5po55V7Qn&#10;XDzA51GtWm/IGONrRo9uQc/w0qVfqQGE7gqUQI2NpNm6ChgywjHoLejRI7vxSQg07pYPfyNDE1CG&#10;Dx8u3nijpkiXaaD3mjUe+a3I47MDB2gGkVnPC4IxTQ3ZQWG35bf68BPD2INLSC6U69xZjKk3Rsbs&#10;U7RePa2ie0TG8pbw8HxiphdcDuQF6fHp4qfon8TCuIUyJQtUcuPHPyRj5mCfUqXCZMwc7IMeNnfg&#10;CjdvSN6RTPdetxUSbfnaN2s0jYKL2qZmHEFIQa8N8hozppXMHXMF04Pz2aYKcWCErrNlNJaJeKNG&#10;I2TMNZAH7OcYe16se7tUQBz7QHiBnpK18MgwZnAJscdt/SU8nXpaJtgmZlqMKNGsmYzlPbjus7+e&#10;lbHAJ2Fdqihdui39rnZTplBvib2hIAV8TzlaEWK/RYsWyVhOYLJ83eV14u9Bf2tfrjl1IO67r5/4&#10;8ccfZYzxFXhu0FEx6rmYKYna6n1RDSe++i9f/o3ygzdlI0iDgclgZNdfunXdqVMflin6741f7Lqh&#10;OBwP68X7tYD7ayawYKmeA/bZtWsX9Zrte3EfHc8w9uASYge8QFDGdATsG5saK2N5D67nyM0jMhb4&#10;ZGYm0RJqR5MmTaLfh4BZVbYoU8ZxwQVs397L7v7YhinZ16/n1BUAd+6coX0yZZzxPg+8qRt+hHVc&#10;NIiYKYSG0NhAGoN1zwv2hWNB2CbBbJf6Q4ealgGk3devn4wFJ9u2ZXlYP3Xqc9P74Cg4NjZ2jGXY&#10;yHjvrZ8L0rEPnh2Oef2EbkuLYezBJcQGdeoMduIFct/UvKfB9WAab6gya1Z7l55JsWK6UGRNrVqD&#10;HMpv6dI24o3KrPviC1K1PzyT744do4YPM4WsG0oE66984zr2R68L/Bxh2An5pexJkWfI4vPmu10q&#10;T4HGjUO/Wn5n5b59Xf7NOA4K0MpgnbXAYv1M1HNAjxn8JYXCvWbcg0uICRg6cPbl8beXDddzaeUl&#10;GQst4tPj6fffOu6Cb9ob+r1rsny0TBAi8W/nFAjzFSoktiZulTHGW7RqNUaUCAsji7jQV0EDmNvs&#10;IgTVcGJ/NLBr164lj8b1PvrI7nN2pgz4M+np9usFOKWs9/77tI7f7Jw1cR0cB+VnDONt27aN7rXx&#10;3hsDng22Q98FdnpGSiGSYezBJcQKvKh4cRK3fydTHKN027Z+NTX5g/s/EBdWDJGx0KKn9rXnVuWX&#10;ple+SVv1oaqiRfNBt9FhJk6c6JDRPMY98Iy6dl1Owz6wEaIaSFtCi3Ed+yqT9NC1ULou69atk7nn&#10;BNvt6UQFCuOOjxMfaYJar3t6act64quvmojHFy4Uz2r34o8/OtPvVENkfTXBzhXv6cjjPwcOkGCI&#10;e41gFFzMel7UVPXIyPfoeIaxB5cQAydv607BpmhfDM6ycWMnsjfiL9Qa/0/RU/uSCUWqVi0katYs&#10;LGOusWfPS1QWbhy4IerWfU+mOsbt03rlzXiP1Fh9yAim/OFQ0bpxNAoqZulqai56atRwUW7PbODA&#10;GqJeveD5ILiYni6OfHlEe1/6k2mFQoV0HT9rT+mulGUcc/78VIuVXTPBRQU8EyXgwJ0Dpli7ck4m&#10;tOASYgBf2LVrvyNjzgEfRuH33CNjec8j06f7lTDlS1DxNWnivi+pGgMHUl5xac47XsRxpyY5LwQz&#10;joH722zUKHHmzPfZXAAYhRbjujGuGkoMaWCGUuvx4x1qLJN2jHVov2DDld+MY3b12SWOHTtGQiLu&#10;t5kAY3wmGF5CTw16bELxPjPOwSVEUqxYmFsvzI5rO/zqhYNfpfz5Q/Px4jmgYXIXGOyq8NRTMuYc&#10;UPC1NxOKcQ88Y/jQQeOohBGzHhYE60YT+0K5d8eOHeLiRX26PXrYHIH2hWJUCOFKvYZjFix4nPRe&#10;bAmXKiBNPUP01Fy4oDvWZBh7cAnReFJ7afCyuDvF1Z9euGM3j4VsBYDfHb/EdRsVCnfu3xMuKH0z&#10;jrFs2TK6t8quC3ReVENoS4AxfuFjZhKGiy5cuED5OPOcGjYcFnLPFUNKzjovrf3OO+SqAYrQn2qC&#10;Ip6RtQBjJlRCYRe2YXCPEy/IzBjGBK5dNfCiuKJRbw1Vau5n4zFwPcmZ2Y1thQL43bfIpJzr9OpV&#10;SWvgnpAx54H+AHq/GM+D5/v007pROZj0R6NnbAgRbAkuGJqAwLN3717x8I8/6u+sk+CYG4dd732B&#10;X6GTqc6ogOcte1P20m9+4IE3ZUruDNYERByTkJBAlnZx7+09J2yDwi62Kx0khrFHyJeQCt265Wo6&#10;3h5n79yRa0KUbNmSxmv9hcq9e+dpJYAKeveQ3eLQ54fI/snDEyeKyZMnkxXaiysu5uqPyFXcbVxE&#10;kp6Hq5yRxuoY74B7i14XzAxCg4eGz9gQGgUXY2Op/BdhuAiKocgHac7yzju13X6+XUt1pTy+//57&#10;kZ7ufi+hL8D1wpK4I2QmZ9L+s7TnhJ4uzOjK7TlhO3rE1LNhGHuEdAlp0MDcmqajTJ8+XbTVGmPF&#10;2LEtRc2ar8lY3nPn3J08rQS2DtwqHhw+XPzrX3VEmwkTxHtV3yOnldWqPUfXZQyuKkqbgfzSHHUB&#10;bgKOX7JkiYw5D/SnHLXMzDgHhiNKh4fTLCNlvRXBXs8LAhpF7Id0WOOtXLCgFirLXJ0HZeRCmnvj&#10;GhuvbBStxupKwAjo2fBED7C3eGz+fKcmAeA3rV//HA0dYUq6veeEbRBEIUwu/dh9R6lM8BOyJcQR&#10;vzj2iIwckON4Zz1Q+wJcT/fuFWXMP0FPBXq/cK31638gU10H+cxoMkPGnAMNiHqGFSo8Jeq+59w0&#10;aWUgz59cRQQTuLe7d79PPnCm9DtBjR0aPjSAqmE0+6JHgLCDHpv9r+o6Fe5QvmtXCp5ElT0V/E2Q&#10;gcVuZ+4b9m1YrBhNZcdQkL3npIQXDDFN1J6tM+dhQpOQLSFUQRTOJ25H36b47+d/p6UjPCkVBstp&#10;lReWM2a0k1sEzfD5+mv/ctBIFYHR772fkpiRaLled75qH3xwuP6bncS6cl5xcYXTugk43pO9SEwW&#10;7drdTfcXnp+jo78g/RX0qKAx/KHbEVpaCy6qYYyMjCSl0XFa44g82rWbInN1DW9Om07ISBD16r1P&#10;+SPASFznJUvyXJhJO6OXb0fp3Lkc7X/p0iUyPmdU2lVBPS/VMwY3DZNO6va2GMYeIVlCPvusMb0c&#10;GPsGU6dOFV988QWt5wY0761fLLP48W+Py1jegmtB6Nu3ikzxf+rX1820u1NZ4/gLi5wTgO5u107U&#10;nfmxjDnPlxFf0nkZ74B7O2DAOtKhwPTbr2NitMbu3ySkqOWrW7ZkE2BUo4jG89y5c+L556t57Bkh&#10;n0GDasmYd4Bz1Tlz5ogiRfT3WAUYYty792WfK+Tj3JfXXpYx+wzVnhH2hzBy9OhReg4ISqi07nlB&#10;gICDfXEcw9gj5ErItV3X6MXYsOF/KX4987oo2qABrSvwtX3kVs7ZKlDINXup8GVktMJ6ZtYZ8dRT&#10;FWQsb8H1PqwJZ1he33tdpvo/3VasoGtGheYKUMSuWLGAjOUOKmSzZ+so48c/5NbxjH3QU4L7i14X&#10;2AJBr4sSWMY9fZiWaAxVg4i4ahAxXISeF09/0UO4zotn/lmzSBJecG4VYI/I2jKuNzg14RSd79Ff&#10;f5Uptrl58CbtixlHeB5mytXGZ4WPSTxXWDjHcQxjj5ArIdCpaNEiy+legQL5RPSP0TImxI0bh8VL&#10;L1XLMVzQu3dlUap1axnLifXLVuDee8Wua7tkLO/Ada3+8pIYI79mLuXilM2fmKF9WeOaf/nlEZni&#10;HDgWs0scAft2WbpUxhwHui2YFo3j4V2c8Q64v337rhXR0dHZjJ6NPn3aIrQcP/6xpUFEULOL0Ghi&#10;6AJ5VPqf/5E5eobw8HykuJ+XoIcR+jf4fQid5s2TW7wHfre9+hBkXMmg64HQqHrAIKio52MUYLAd&#10;lnjxrGB4EMcxjD1CqoSc/eUszQRRQDcB9jyM4KVJOZAhYzodZs7M9WXCywxdGAUqzbCwvL+9uG4o&#10;wal1GNkKJK7vu07X7agQYmSpJozg2KRM3cGiLWbNmpXj+R4ZdYTSEApVr276VdtVq2yxHU7tGO8x&#10;xGIzZA4NKURFfUINoWr8ILRgHYIM4sZeF0ynxuyi9mXa53jGniB6SjTNnvMXUE5Vub2Q7l1FN5wD&#10;xhjtgX3wzKDLop6JmQCDdAwHwrP0VE1A9cazYoKLkCkhkcmR9EKoMeJJkyaJ/BWzz8LBNGd4WLXG&#10;oRfpkr5fcuREil7brg9P5TW4BnTfKhDHjJhAAl+WuG5UcM4ye3YHOvbYbtsVOTyCT5gwQcaEKFOm&#10;g6hYsbs4fksX+qAvgTwQ8IX4zx26KwgEKFcy3gX3+ZVXatKUWzU92tYXvFFwwb4xMTEemV1kD0/n&#10;feXKRhHjphG7AyMOiDln58iY98Bvh8NKM24l6tsxDARdFggmeC7qOVk/M/S8oGftwGvs24jJnZAo&#10;IduSttHLoL7A0Riip8RI/GJ9iqs1f/31iMNfVrEzYikPFXzRfZsb1r+peJMmomzZcBkLHHbu7Eu/&#10;BZWcs1SokF9U7N5dxnJifY+MX6xQlty//3Vaf+SRn0UR+Wwzr7nrTIJxBCUoYigBFnUn9z1OAqQS&#10;WIyCi/ErHr6Lzp4db/Fd1K7dNJmj56lRY2CuQyjOMCtW7wl8rZL/2IyyjT40hGAG0pcNO09T29Fj&#10;hmennpf1M9u9ezcZs3vxxY0282MYRUiUkO++ayH+3TjLkia9GFZK+kir0qePjGWBdAg/zoBhpn3X&#10;98lY3mJWCSDt998dnxruL6CCw7U7O4R0JeMKHYep2NZE3crdpoTaviYhQWSmZIrW48blegzjGXCf&#10;X365Os0Ugr0QNIDGr3ZjA4gAPRd8wWO5LjlZ3FewoNeflbcsKg8b1oDyhZ2mk+NPylThtg82b1C6&#10;dLjpPUDanj0fkPBi7V3a+Bwh1OC9Rk9Zuym6cjbD2CPoSwjGgMuVyy9jQtz7zDNikdU4bePGxUXb&#10;tqXFPKuekiIREWQZNlCBiXyzSmDx4sUBWzkop3ywjuwMJbUvY7PfPGlSayoTADMpjn+Xc4o7jlOe&#10;hGu98Yb2hThEjGIT5l4neUcy3eP4+Hhq/JRROui2qJlGqvFTQw8ImI0E30WenBadG3SeazLiYVat&#10;akczInEOFcLvuYcmEcDqLeo4dyxKewpc17k552RMB2n7Xtwnfrt8mXRa8HzUM1PPDUuko7cMvS+w&#10;Wo7jGMYeQV9CjC/BzcP61D0j1Z57TnTsmFNhE7547r1Xb9QClVWrVtmsBArXqkWVeyCielKMQqkj&#10;4BgcawRpTZqMpPW4tDiKW98zihtcJant+CIunK8wrTOep8r//i95Jj5z5gxZaIXeBIQWY0+LsfHD&#10;TJXVq1fT0MN3Pp6xgnPFzY+TMe9zaeUl0XH2bFGwYJZAo0KJErrpBl9MnTYybVpbERHxlozp4Hrg&#10;AgFDfuh5UcNGZoJnVNQIetauOsxkQougLSGwaAL7K7APcerUKdFs1Ch6IeByXXFvjx6iUaNiJO3X&#10;qlVEpuo6MlDYDHTs+27S/R7FzfVdhetpcP1ky0U3kpwr2B/2Y4x8U+ebbM8eYD980Sqs76GKL1jw&#10;uOjSpbxF+GE8C+7z/51cSQ0fDJ6h10U1ekYBBg0fBBv4z4EAM1r2isFgna8oWjSf+NUB2yfeJOZo&#10;pkjaMU6MrTfW4m5DBej41az5Cs2sg5dob1Cnzrvi55/by5gOzg3hBfpHqGdVz4vx+SFs0Z4VPrbQ&#10;+3J/oULaB+U9MgeGMSeoxdvq1V8W9eoVFQW1F6hPnyqigLZUvPVWhKXRueexx2ipyFewoNic6Ly3&#10;WX+jfJcuZGbcFrEzdQVjKBoHKqpydsQaL6Y2lyiR04M4jkfjp8iW3w3d5YMRbAeNizcmXQzEA8l+&#10;TiAQpt1T3FfMGMIwEIQS5QJANXjqix0NH77qEUcDieN+b+VbnS6cc+7cuTLmXxy+cVic/fUsTSBQ&#10;Nom84cICNrOsDUPm18710Pff0wckdFrwvKyfIZZIh04TprVXL1xY1BsyRObAMOYEtfBiBC+sonHj&#10;z2gGisKoqIv9jv73qIwFNqiorPV4rEHFZrw3gYjqYcrNVLotx5kws470Tp3miObNS4ora7OGljAz&#10;DabZFXBdEBGh99Q8+eQy0b//OtH0iy9Eo0afUBrjPsrMAKbYYuoshhPQ66KGjJQ9FzR4CBBcIOBg&#10;38LacbUGDZI5+Q5c74IFC2TM/8H19lq9WsY8w77Nem8ugqJEWJhoPX48PRslvODZWQ/9IR0mCXwx&#10;O4wJDgK71XIQdCfXfOUVWn9u/fpsL9fQoQ3opQEREW+L96o650XYn8HvtFagM2Pjxsdp30Cz/2Jk&#10;4cKF9BsQLv55UabmxPjsjaB8YNud2DsyReeTTxqJPmvXylj247t2XS5Wr+4lIv75T1GqTRuZyrgL&#10;lOeh66JcAaBhM1rSNTZ4UALF+4vGETpItp6vt8F5oQgfKKRrf7hmhDVr1shUzwDXHOjxBhgCwuwh&#10;6CEpy8jGnhf1PJEOY3bKErKxJ5RhzAgJ4QUO9xTWlZuKv/de3RzbAh1nfs/j2lcj9oePlCsbsyu1&#10;BhIdpbXcf2iVohn6PcluQZm4pW+DQmH6uc3i0Ud/pbi+vw4ayar9+8uYvn9SUhItYSeI8Qy4n2OP&#10;H6ehBvS6oGFTjZ0KSEOPy1pNsIQAo3Ta8gqc29dOEj0BZnHh2qGz40keePNNkZAwTzQvWZLeSUyB&#10;zq3nBcLLYamvlLInRebEMObk3dvuQ+67r5/FKyv0PBS1ar1BaaXatqUhlmADv80ZEtYkUCWG41SY&#10;GTNTbg0srH1TKfCb7PVGDWu8VdStexft12rMGJmqgzRF585LKD5//mPZ0hn3aN/+J7qf+/fvJ9P+&#10;aNTUDBXV4CGOdOhInD59WkT2061n3452UHPbC+D8KXv9vMFN1G3SwPz+b791EkXzFaXrRnjggTfl&#10;Tp4h/WI6fRAWyVdEvPHGNtJFyq3nBZMpoPOC62GY3AiJUpKSmUl6LKczT8sUnbgFcWL06KbZBJpg&#10;4dhNdm5mBqaW/vLLLzJmG6NLABWefFK37ouZEyqt2vPPUxrjGXBPV658lr7UMdwLXRfV0KkvdAQo&#10;8qLHpXv3lXSMGvrNK3AN/gjuFSxqq/KKgHcACrvw/ZWb3y9XScjIEJ3LlRMV8lcQb721TcTGxgrl&#10;k8ootBifK3pe2H4S4yhcSoIU2JxAJcVkB36Mqld/UcYcJzMpM1sDAANqjGep9/77dG8xdABnokpQ&#10;UV/qWFdTojHcoRq6VzQBJ6/BdfgT8Lmlymqlnj19MhsO07Tvv7+Q5bzffttS9K5cmYQX9LxERkZm&#10;e55KiFHPGS4goEfmb/eS8U+4lAQp+LK6p2NHGWMUEFzgr8pVru3wkhlVhhqtF17YQF/pEFAwBdr6&#10;6xx6E+iNwRAE9n/ooe/l0XmLvzW4uJ7qL78sY54HpgTq1RtCtrRwLhUq9eolbhzQLToiXiKshPj9&#10;/HnqSVPuAZTQop4thgGxDZ6n583rJFq3LkXHM4w9WHgJUlBxbN/eS8ZCEwwPTZw4UWT51BbikenT&#10;xYmxJ2SM8RcaDNWnu2OGEYYP1Ne4sdcFDRy+zmGFFfs2a1ZCHp334Hr8hX5yyPP6Ppjq9BzKYrcK&#10;ZcqE0/sVm2o+7B4Z+R7tN2jQFhriw/NT+ktGAQbPFj0zUNBuWrypuLdnT5kDw9iGhZcgBZWGI4bb&#10;gg0oeRorWASYUldg5sOx0cdkjPEHxoxpRc9p7wt7aTjIaIkVAT0taPgwnHT+/FTRq1cl2t+fwPWk&#10;X8ryRu5tMhIzxLm0NAG1dOjuTZ48WZRqpd9HhMStOZ2QugIcuKo8ESr37m3x8+UIOGaMJoyiV0X1&#10;vBiHjYw9alC+Lpc/v6gzeLA8mmFsw8JLEALvyag0Qgk11b1YmG4W3YwlS/QZQsFgPTnQgSFAOETF&#10;84B9li8OHSI3AJhlZPQcrWYWwWcRvsyb//e/flm2ca24Ll8oDh++eVMMHTpUlC7dRhSoWFF06FBG&#10;jBjxoPjpp59EwqoEuZfr9F27ln6LCjD5n7TdNcXeVq3Giscem689u5Fi+/btFqHUOGyENDjShPAC&#10;+z71P/pIHs0wtmHhJQhBRe+PFbw3UNZ1jb/X+rcvXKhPZw6Ve+LPpMdnGUeDZWIILNBtQY8Z/NoM&#10;3rnTMrSARg0B6eh9+c+BA3Rc6mnzafB5DWzO4PpgpdmbpKdfEpmZnh0Sgo6Rei4II1vtkVvcI35J&#10;PCnuYnaYep7GnhelsAtlXgincBZbRDs/w+QGl5IgpGnTL6gCCj5uiKlTp4pq1Z63VLJ33ZWPKkEj&#10;SK/74YeWfUqXDs/VTQLjHRJWJpDBQDhAVc8j4p13xIUL00lwwVAQhgzUV7nqacEzVeuw59JoxAg6&#10;FgKCv6N+59y5HYW4LBP9DPRCwu+ZulaEZs1Gya2eA17cS4WVomeIYSPj1HfV+4Ln/L4mvECf6fcP&#10;dc/uw/Z6x3kkEzyw8BKE4OUfMqSejAU+GHcv17kz/a6SzZuLadOmicjkSLk1O8m7kvWK+MsvZQrj&#10;a/C1jWegQufOxbSwWHymfX3DRg70WmD2H1/7EE5UUMKKWiKgwUPDh3yubrwqz+Df4FpBlb59aX38&#10;+PEUz0suLr0o7uvXz/JMEDAzKDlyotzDPjtTd7qk0wOXIzgXpr4be1+Mw0boicEU+JMnP6Ohoz//&#10;fJKOYf9GjD1YeAlC8OLDoWCgEnUrSpxfcF7s3NnHUtHCQ7ajYH+RJiOMT1m27Am6/5jyPP/cObHv&#10;9m0RHx9v6WWBTouy94GAL3Est23bRoKKUupEY4YlpkRjGFT5JvN3UrU/Kn8GEPell+STt0/S+6ME&#10;fmOw5TbDmuO3jpPxzpEjG9NxpUq1klucB8ePPHiQhFI8XyyNvS9wuDn+mSPU+4Yygtlkk7XyguOg&#10;zM0wZrDwEmSgQsBLH0jc0v7gHA6evnHtKpR97DHx5LJl4vI65/recWziJs/MtmAcp2HDYqLuXXXJ&#10;31NmZqboIafWfk0en7+wCCYI0HNR69BpgaIrvs7RsEFYUYIMysWn2vaaNQvLs/g3kZED6Df7GvRi&#10;FW/WzPLuIAwcWEMTJpflOjvo6vqr5GkfU5+Nx4ffc49oO3my2JronpNE5NW/f1Wy34Pp1njmSu8F&#10;wgsC4idODBdjtH1QVqDAu//V/XTsijYrZE4MkwULL0HG229HUHewv4OeoZKtW2erLCG8wDKouyAv&#10;NICM78A9LxEWRoJLRkaG9sVejdJef30rGShDo7Vjxw5quLCEngsEE0yhxdRoDA1NlE4CR+zfT0MM&#10;2I4hpobDhokqffrIM/k3sGarPCr7goYNh9E9Q6hYsYDD74+Z+wtMt8aHhKd5a9s2yh89cBBU/v77&#10;byoHSnh5VRNklQCDdAitGFY8d+6c+Ck6mo69HbVM5sYwOiy8BBl40f3BdD3MkSdtSyLFwCe1Cglf&#10;gaqSVKFSpQKijxcUMJE3Cy++A873jILLl1/qPQBLtcbq0qVLNGSE2UQIUMrE8AAElosXL9I2CDiN&#10;iukKvb176wILGlf0zmCICemBMgxavXphUblvXxnzDrDfBO/vuC/OlHXc0zZtSluOW7PmWbnF++B8&#10;GAqC4Kp64Iy9L1giKAFm165dtA5HjS+8cD8dzzBGuEQEGd56yfFFdkf7w+wRVIIDtIYI+g3Nm/9X&#10;lOnYUfvqyy6YWIc6dQaLuXPnkldbITL1TL0Ezoevdsb73PPEE+KZZ+4VV69eFenp6eKXxKN0/z/8&#10;MFKkpKTQ1zP0Vi5cuEDDQsnJyeLmzZtkMr7bihWW8vHOO7WpcUMvTUzM17RvtPbVHVEkgrYHEuo3&#10;4T3xJLDfhN4V5P3GG7VIGdZRChTQr6lv3yoyxTWuasIpPLY7q7yLc2MatJnDTTMBBrZ+pg2IIkEW&#10;Vpdx/MPbp8jcGIaFl6ACLzjC/YUKiXxlwqlhwVBMhW7dyLNsuXLZdUo8Ge7u0IHGzTE8kNeWfXE9&#10;vVl48Toff9yQbHIkJiaKHdOTNOFF7+J/vlo12o6ZIxBCsBw6tEG28qJCqx9+ENeuXaMvbNj5QM8M&#10;Gi/0ujw4fDjtE0g0aTJS/Pe/zcW727dbfiP8aW1L2uaWyI7hYJWfKxy4foA+NFQeCK22TBTxi+PF&#10;hbQLZNzu4I2DtIyZFkMzwx75+Wdx//0vZDsG4Y033pC5Os4bcugIyrj4sDD2vKilUYiB7hOUuKOi&#10;RlDvHDtsZKzh0hBEXPzjosWQV5cu5cWKFV1pTLx+/Q+08BEFGHXrrn354KtXBcQRntXC7t3P0ZcR&#10;prsieGMM3Nvg9zdp8rmMMd7gwIE3RJPPP6feFQCzcfWK1qN7H17iATF6dAtKX3npkuhSvjylt581&#10;S/zf//2tNX7bxALtaxrCCvQg4PcGQguGldCQnT492uJh2hfekD3F4wsWiCJFslepR24eIdtEX375&#10;Jf2eLVu6krDgKBhWxXEInnIKinf606Y7qDc0f/7sgokKxZs2FaNGNRXtf/pJRP8YLbYnbZdHuw7y&#10;hSdwPGsIL0qAGaQJqkqAUbovP3Q7QgLMN7GxpA+FXrjC2vE1Bg6UuTGhDgsvQQammKKSCGXw+71h&#10;cIvRweyVqoWqigOvHRDty5QRFQtUpHveulRrkZCRIU6npoqffmpP+75wf5a+wp07d6gnBr0sGD5A&#10;WYXAAsNzSh8GDRf2Rw9GoLA3ZS9ds/qdtoCPLTV8g4CeUDTYRgENzhTRg6n2QUjKdM00v7+B3/Ls&#10;sytJaFXewfH7leCi1jF1Wi2xz5R+J6hsXLgwjfJgGMAlIcjAy40emGAEdidKyRlK4eG2i25J6aCO&#10;8Q64tz17rhYdZ88Ww4c/aPGF8/vvjWn7jBkxYsjOnWJwnTqU3n/9epGZeZ50F/AVjZ4WfGFjHUMI&#10;8CKNYSLMKsL+vQJI2XrGjBl0zXD46QzWSrfWYcGCR8V1D7sAyGsefngi/TboQeHZo+dFCS0oDxBW&#10;0OMCwWX06dO0RO8L9F8mamUHvS+9e1cWlQpUkjkyoQzX8EEGKodABwqBp6acEqcmnBKztQZywICq&#10;9LvCwmByfa5IzkwWxRrrxrPMSI7UrewyngcK17i3ly9fpiGj27dvU/pJbYn0D+rXF+/V1Z1kfqSt&#10;wzR853KdRdPiTWk/KPViVhKmQmNGCb7CMXUW+2OKcSD1MgyroQtbbBHRMZK2JsmyM58UcTHrSBms&#10;g/CihoxUz8u4pw/TOvbBDLX1mhC86F/nKI+673woc2VCFa7hgwy9Mg1sILzkL1eOfgtCzZqwrnpH&#10;32gA2+Lmx8lYdrANvlsYz4N726PHKrHr1i1xSwupqQdF7LY08eYDD1ie2Q8/nNAEnTskwKhj/qE1&#10;SFhWLliZlHShvLl7t67b0qxZYLlzOPvLWbpuxjlwzxoMGybOnj1LU7yNirvHj39MPS6qFwbpSqD5&#10;OiaGrDOj9yUhYR7lw/c/tOGnH2TghYZp8FBgbL2xomhR8yKMbnmu3LwDGhzVeDSU9lkQelWqJLYn&#10;ZfWcfPbZATF//mPii6ZNaXvZ8LJkbRfrb0VEiK7ly4uWJVuSP6pAA4quZ389K2OMo7wtZ2Fh2Aj6&#10;LBhChGsAJaioXhglxECZVw0dHTx4UBN6xom1ycmkO1W9cGHKC70yTOjBtXuQMWbMGHqhQ4Er66/Y&#10;/a3Ydu7OORljPM31vdfFF1ojpJ7B2YwMkZqaKm7cuCGSk9dRGnzpYDt6YDC4Muaobgdm+IMP2n12&#10;/kyharr1YMY1cO/aTJhAStvoTYFgonpfjEENGWFYEcIOhoyg7A3jhhi2RO/doEFbKL/8/DxCDn7i&#10;QQhe5oiIt2TMN0Tdvi0afvwxCU++xF4jgm2YAs54F9xnNCQwPrdIa1xgWffKlSvi/fcjRbn85cR3&#10;3x2Te6bTvp83aSL+Z906Ws+87l2DhZ5k8+YsR4d5QXq8816d/RHYwamQPz8JIvPejqWeE/S0qKEi&#10;CC5YqunUmJl07twEuu9FHqlCAssMTfCBwUMMW6ak6MORCNe2eWY6OeP/sPASpOBFvrrtGxnzDfuH&#10;647UEHxF/3L9xfXr+2QsO3v2vOTTawlVcI/D5XM3hhJhJbQGaoHcS4ju0lEjeGLJEsu6v/PLL7/Q&#10;tRasWpVmvOUVW17eImJSYVEnsMnU/nA/4csqLu5HcsJo1H1BQFw574RyN5w6wlBfWL4wceqULsjU&#10;vusuMefsWVIaP3HnjnjzTV3nytOWjRn/hGv2IAVGxH588EcZ8y13t2vnFw3TzWM3/eI6QgF4L8Zs&#10;EIB7jt4Xxdix+tR19SwwrIR1NFb+znPP6UNEuluL3Dl265Y4PPowGaX79ttvxZEvj7jtlVkx5+wc&#10;upZDnx+SKYEL9J/wWzBt+vDhw2RNF4IKBBcMFakeF0ylh40XDBnBXCaOQe8eUD6PXn11C/XAwI4Q&#10;pqwjjQl++CkHKS1bfqt9DYeLks2bi7PaS+0tjsupstbUrfseVSK7U3bLlLwB1wAjaIzvmNc8azaI&#10;MXzzTQvRt0pfWm/UqJjc23/BdcKonEiUCQ6QkLBGDBs2TIwaNUq01ISXe+/tIYpERIh8RYpkuxcI&#10;UPrtvGSJuLrpqjw6dxIzM0X58l1F4Zo1xYQJEwJ2kna6HEJ8+unlAp7FIahAYIESL5b79u0j7+Ld&#10;umHI6JyIj59B/rFmxsTQcYrMFL0XB2FhXJzI1O7PG2/oFp2Z4IafcBCCrxf1QntbeKj9zjti7WVz&#10;4QCWQmGIKy/BPWja9AsZY/KKTR030bNAecnQ/vwdXGtExNsy5h3mzNF7UlSY0HCC3OIYOKZatedk&#10;LPDA8A6GG+G76JMdB8jTOGy/wD0JelvUzDQYQ4TjTwgv8FIOlwVIN9Lok08obddMXecF63fOee+j&#10;jcl7WHgJMh6eqFuxXLp0qUzxLonb00Tz5iXpnFW0r2pYHDV6u23WrESeeniu2r+/uP/+QjLGMLlT&#10;qJAuTPgS+BTDORHKlAkXv//+u9xiH3VMoFK37l3kgBMCDIYRj2gCy9auW6mnBUrf8IOF34dlYuKf&#10;IiEhgQSZmnKatBFMGECa0omBI0omeGHhJcioVKkneYf1NSmHM8RH2pdT9+66nxuEVq1KUdcv1uEP&#10;Jy+Ad2mcn2EcAY4VCxfOu/ICP0ewX6TeoQcfHC632KZGjYEBW8YTMhLo2puMHElGCzFE1L//Ok1Y&#10;qUW6UdBjgcNY7HPsX8fE9evXyYs5Qr5ChUStIrVkTjrvR0Za7l3SjnEylQlGuFYPMhYubCXXfEdG&#10;xhW5lp3+cjosQs1XYCXX96ALGudnmNxAOSlVKkzG8h74NlLvT25CTM2arwV0Oce1Q0fo6tWlZCsI&#10;8U2bXiKv43ApsXHji5Q2bFhDMV8TcDA1H24mkIYel2zcESI2Ne9mhTG+gWv1IAN2Vs786tjMCF/x&#10;yubNVMk0ajRCpvgOKALi3AxjC2WN2V9dFNw4qM/OQnh6+XKZmpPSbdroZd1x/V+/4dbxW3TtHcp0&#10;ECsvXRJffKEbP9x45QoJMOiB+b//031gffxxQ5oejenTmCqNtHrvsyuQUINr9SBjxIgR4s8/H5Yx&#10;/wKVzL09esiYb1BdzgxjC5QPo1sDa2BJ+MSJ4WJS72NkDRYzYlIiU+RW36GELCrPNnSeH1+4MKDL&#10;u/p9Z8acEbNmdRRVC1WldBi0w3ToGze20nZlfBI6MNev61Z2W7TwrV0rJm/hWj3I+O9//yvyV6wo&#10;Y/4HKplJDSfJmPdBdzvOyTBmUKP3jdbo3RZix463RbduFSjN2dC6dSkx5gnf6JpVqJCfzgnB3Ixt&#10;27rTdggy1sDpqb8zdM8euv7Ro1vQEjZhVly8SDow0Iv5Iz6e0gfVGkRCDnjlFb13lwkd+GkHGfCy&#10;7G8vcUqmbotBgXVM5/YFVfr0EVWr8mwjJie//daJyuJrr9UkL9mYmjtwoD6l+/XXt5IJ+qtXfxd/&#10;fnqBfOls1RpPLDEL5qfoaAr7X91PM/wGDKhKxyE88sjP8gzew9gLg+nF1hzbnU7Kx9iOfRVjx44V&#10;uwbvkjH/JSMhQxSVv0+FDjNnkgCDXpi12nNQhu66lC8vKhcsKBYvfkwezYQCLLwEGXFp/ie8gGrV&#10;nhcNGw6jdXiL9dU14jz39esnYwyTxe3o2znKIeKzYmPJ+R/sjmAKL4yozUlIoKm8sD8CC7BIw7Zo&#10;TYA5ffo09QigUd2790PKA6GAFm4c8O4sOwyf4Fxly4bLlOwsWrTIsl0pAG+84v+Wjc3Atb/7bh0y&#10;RIfZRqDHvfeSywAm9GDhJQjBS35h0QUZ8x9wXQpY/zXGvQXO8dFH9WWMYbKD8tHw009FUtJyWkcv&#10;CgSR06dHkZXXyX2Pk+NAWH1VJuxVQI8HQlTUCPK/A6EcnpJhSA3DGMoWiQpt2kwQybuSRZoX7OKW&#10;KBFG50DPihm1a79D29tOnixTAhP8BvS0bJXCC0AaHDsyoQULL0EIXmbVy+FPPL5ggfjll0dkTL/O&#10;e595Rsa8A87RrNkoGWOYnLzwgt4TuHZtH7Fnzx7ytQOhBIq5UNRFjwvC61u30hKCi1oqPzwqYGr+&#10;8ePHSYiJi4sTa5OTxd4X9opWmlBRLr+uq6ICFIE9ydlf9Zk3JVu2lCnBx7p1Ayz3L3++/OKttyJo&#10;3VfD0Iz/wMJLEPL2IX2aob9xOvV0jutCvMeqVTLmeZA/Cy+MPVBGHvn5Z+o9OXr0KAkuSkDBFz16&#10;VE6c+DfF0UgijqUKRkEGnpB/7HOchKCTJz8ji7EYYoqL03t0MO13anS0pVemcsHK5OfHk/ys/Rbk&#10;PXfuXJkSXFQsUFGkp0fTeoOhQx0y5McEHyy8BCmovC6k+ffQEVCKh96qgJD3P7TGhmGsuXPmDpUP&#10;eCdGLwn0WTAVWgkuRgHFOigBRgkuah09NRBivo6JoXQMNY2JjSVh5uDBg2RxGjoyEGKg8HtfwYI5&#10;3glPEDszlvJFmNFkhkzNe24evinXzEmNTqVhuA4dZmqhjOU3qFAwX0ExffojtM6ENlwCgpSyjz1G&#10;np39DVQ6Ty5bJmNZqMrJ0yBPFl4YM1A2ag8ZQj0iEEbUUJESRowCinGp0rFEj8wP3Y7QNoRxTx+W&#10;Qsy/LfshPwQIRn///TcJMtHRX9HQEhSD293djq4F+jDeIF/hrMb/xmHfu+lo126K5fzOhKqFComH&#10;vv9ejDp8WOzXhD5Y312TkCDySd9TuH9M6MLCS5Dir7OO0JUNx3dmVOjWja4Zy8StWQp57oD84L2W&#10;YYy0a3e3KBMeToKLGiqC4AJhwyig5BZXQosSVtTSuD+2q6USZNAjgwb57Nlx1Avz4ovVvfa+rlr1&#10;tPij9R+iVasxdA6EJxYtklu9B947db516/qL5OS12u89S2FhXJwmzP1ADhfhSBFLpF27tobM/kPp&#10;OS4tTdt2inqyoEcUGRlJU6X7rF1LeUKwYUIXFl6CGJg7x0vub9i7Jgx1KSEGIWm7bcunjkDnyhuf&#10;kIyf0rZtaSoX+KJHo2hPcFGChzHduBy0ZQvto3Rj1NL6GGNAGhrkiT2P0owmCDIQYF5+2bMCzI5r&#10;Oyg/a90Xo40YfOR4AyW4tJkwgfR+MI0cPU4QQDBshiUERyXMYB09KTt27KBnAaXpVatW0bNBGpaI&#10;7927V2RkZFDe9xdi+02hDAsvQQ5e8he1ytWfwDU5QrlyWbMztiZuFTEuWAd19FxMaFD/o4+oTEDH&#10;JSoqinxfQcnWKFjktm6MqyV6XMy2G9fVUvXUKN0YNMi/DT5LAowq754A+Vz886KM5aRevfdpH6MR&#10;O0+BfPv0WUv3GfZw1qxZQ/d6165dJIggQIDBUBrSVRoEFdU7pYbwEHCvsEQvGQwFwvxB3bvukmdj&#10;QhHTtwTdcZMmtRYTGk4Q8+d3FI0afUJddXCsB6uUWC5Y8CilI9648Wd+s1y48DGPLJHf1EZT6Xdi&#10;Hb+5r3YP1D7TG0+npdq/n/al0aTJ5xT/qdFPtFTXZDzOU9twPrXNeO4B69aJFi1Gi5UPrxTnzk0Q&#10;Y7SX3VOVoafA9ey7vk/GcueR6dNF+fJdxbBhw7SvrgSZmjuoCHGuH06cEOvardMqvy50r3AP1f1U&#10;z7H5X2NpabzP6v5jibgqD3gXVB5YIo50W9vV8XkZz+t13Hes496qdKwb0832wbHq/vbWGkDUR/aW&#10;2A/H/v774+QQdFXbVaQke+HCNFGxQAEqD3gnYLsFwzaqcTT2sJj1thjX7aUZt5nF0TOD/I16MlDy&#10;hQCDRl6IC3SN+d18Z5HHhAkTZMw2S5YsoX1///13meI+7dpNozzR2wLBEMLJ1q1bLfdaCSLGdWOa&#10;rWcBYQbCzqJ/nRMpKSl0jhdf3Cg+3bdPDNSOR/lBWVEB5cAsYD8OeR/wLDDTFG4sbNknsofpG4JC&#10;wSG4wkw/Um7D9fiC2u/ohrk4cEBoXrIkOfKDkAB7LBiugeCgGkd7gkduQol1mrHRVelYosdFF1h0&#10;3RglzKAHBrNsfrt82e0eGBw3aZLj/sPUMNIyE0V6V0BesDQM68P4TUpwsXVfjOtmaQg4DnngmWEY&#10;Cs+xdalSlvvEIfCDs/imFWHyFMxiKNqwoYzlPSioCWsc70HJjZVaRWYGznM76raMMaEKysFnnzUW&#10;165dE3FxP5r2uBgbVVsNrEp3ptG1Xkce2Xtd9OEmXAsaeeh1oNHH0Iiq1K/vd9yYXdF69TTBrK2M&#10;OY4SYJ5entNPkjMgD0z/xnARhAx1n/Ebbd1X47rZNiXw4b7pvS8jSEcG/qcaFC0qz8yEGiy8hADx&#10;6fqXnL+Aazm/wHPj7KmpsXIti0Pb0/zqNzO+B8bhUAZg2fnq1ati586dNoeKzBpNs3WzNEfWca5X&#10;t2yhNNUYq2nVCOqaoPcBvY6LF2fT0MjgwXXoNzjiIwn7PfzjjzLmPJfSL1Eeb775gExxDvQi4fj1&#10;2nVjFhWGi1y9z8ZjkI64um+wm4NnO/nkSTofE5rwkw8R/Oklh5+Vcp07y5j34IottMHz/8c/NpDu&#10;BWYVqcbUukG1bijN1tU+tvZ1JA+sG4NqjNU1QbiCld8F/zwjzp07J6BQfPu27jwSIUP7s8V//tNI&#10;3Hef+w5IY47qHuBtOXq0B46DviQcWkJBF78Juizq9xvvkSP3S8WxrxL0ICChhyo6+gt6rjjnzYP2&#10;Dd8xwQnX7iFClT59qFJZv74/vfB5SdKOsV6/hjlz5ti0J8MEPyhfzz9fjYQAo8l/1ZgqgUEpilo3&#10;nMZ1Y0PrzDbrdTVEpPRcVEMMJVQILfPejqVhLUwdXrDgcVEqLEwU00KzUaNE488+s/nORP0Q5fH3&#10;Cflhtp+jRLz9Nh0DfR0M7WBWkdl9dfR+GffDfcO248c/piXyxf3Cs8U5673/vrwKJpTg2j1EePjh&#10;ieKQ9Hnk6YrOFXAN3vR8XafOu6LsE0/IGBNKtG49jsoXyjt6L5TgohpErBun4WJGDJbYZqsxRTA2&#10;qI5uM64bz4+A60IPBRSI4+NniisZGTQzTr2j69evl79IB2mY/WYN0u1NiXYVdR2OgP0OvHZAXLhw&#10;Qaxbh5l92XtdzO6D8Z7ZW0eAoKfyQN7oRVuWmChWrerh8DUywQU/9RDhscfKiifKPmHR0N/UcZPc&#10;kjfgGtAb5C3KlAkXY+s5P/2OCXxQtvr2XStiY2PF6tWrqbFTDSLWIbhAcMA2CDhmuhlmja2tdFvb&#10;rffFORAwhR+KuRCsoIOz6ouLZGE2X1ldWNi8+QX5S7KjLOQaKd60KQ0ZeQu8Rzhngh0TBdVffJE8&#10;ZsOkQULCHPIRpX6rrXtjK836nkFJV/W8qO3qHqLXapLUe0mNXimvhgkVWHgJASpX1p2/de26XDz3&#10;3HqadYF4mza524HwFoN37sxREXsS5L1r1//KGBMq3NL+8Oyh8AqlTggpxh4ANHyw8QKhZXuP7aJn&#10;z0rUIELfBNtUA6n2d2TdLE2tI081NIVrwXAHGmUM4cIEPhp8XC/CSy/l/kFB74x0Qv3cc9VE1aoD&#10;9IgXUcbsli5dKlOyQ9ckl/te3mfR3cFvRjATYIxpat36/imdILVdLVW+cHSJITYMD1YqUImugQkd&#10;WHgJcqZM0Z2iGaF4pr5cubK7TPUsx24eo+nQcXPjKJxOPS1ijbOCrmdVeu4Qddt8KjTynsGO20KO&#10;i0sv6uXqjhC/vh4jbblkKcai12VKvxPU69F6nD68hGEb66El1YCarRv3UevW21UDi/Or4SEIUxBa&#10;0LD365fl9+fYzZs0rRjrtWvfJVJ2p8hfkxPsM3Hiw7SsWfM1mep9YAMG5+y+MnsPx44dvclAJoCx&#10;OOyDoSPcU/Ro2RqSM4sb07BEwHCRen7GKebIE/cV93TxB7ruCxNa8BMPAfBip6vPNQnczaOCx7Z6&#10;9Vy3lQD7EN20SqpEiTDKy9HwP/+jD1/dPObeTIGGDYuJC+nZf9v1zOuUd1Kme36RmMAjfrFuFuD4&#10;rVuagDKCGk80dmq2irITAod/6LloNXYspTnb82IWV42qElrQeK9du5Z6eqBcevnyfPL1o94B6KFZ&#10;c/bXs+Krr5qQvRa1HxTPSzRvTmUd8WrPP+8Vk/65AWep6poU999fSFz685KMCbIMjO3oFVHDc1ha&#10;3zPjvcN9s05DgIIutkFoQe8V1o2CKIaNTp36XJy5c0dUyJ9ftG+v1WlMyMDCSwjw2Pz5JFwYablx&#10;vKj/wQe0riocR0nMSBSVevWyVGQIT2qViaO2WzKv69MxCzpxTlsgn21J22RMZ8aMGZTOhB5XMq7Q&#10;sz984waZ3IflWtXgYYlG8LszZ8hlAGbyoIfAOMRh1qgi2EpX66pBRYADQjgmhF4GjLVhtlPDTz+l&#10;60J4SxNsHCX6x2jRcfZsMqE+X3uP/QHoquF34L6ZvWdIw+/Fb1fKuwjG+4ZgvKdm61jiGPX81Cwt&#10;pQejniV60d6KWknnzUi0PZ2cCS64hg8R8GJ31b6CjEREFBEdO86mdWw3q4iMwP+J2g8BCo+ugooo&#10;t/M5AvKwttYLvyaeyJsJTPDsoTSKHhbVaKrZKoijVwTuATDMoQQXo16Mo40s9lMNMwKmB6OnBb04&#10;GDqZGh0t2pdpT9eDMERLDxaaNv2CfhN6j/prAgp8JCkOaoIjtsElCbxmw0O0ukfq3tq6p9Zxo8CC&#10;pRJksI+6/xiSQ88WLPvivExowE86hMCLfeNwdkudNWqEW2YetW1b2vTlj4wcQOkIGCKCxV5PgPzc&#10;7f5GHtZTrl/QKjaz38GEBnj26FkxNpqqMdQbwOGUpoaKVFCKtcZ17G881riu9oXQAkEewxhoRH/S&#10;hJZaRYrQdaBXc8VFz09j9gcWLFig3cM+9FFTpEg+Ub5rV7lFewdfuJ9+/w3ZAwYBA0Ij7pe6h2YC&#10;jDFN3W8ILEhXdl6UHgy2qfuPew+BEeds126KvAommOEaPoTYurUbvdzPWindIS39oq43UrGHbjch&#10;TfsDWEeALoGn+fvvHlTpuQOu7XZU1lcfQOOEdCY0qfnKK6LmG29o5UBXkEUDZxRM/v77b9LFgE4K&#10;GlYsMdSDNARroUYpnSJY54MeHOh0YFo29DyWL+9qeWegUxZK4DfDs7cC8fB84eK0JmzgOUDAUwKM&#10;URA0CizWceyHuBJa1Da1VEIkngN8Qo09fpzf/RCBn3KIgRk/qnK9uvEqpaVGp1I8/YIuwMA4VtWq&#10;hSitWOPGlOYNDm5z3/8Qjj9wXXdct2/fq5bxeHfzZQKXlSufoucP530YxoFAAqVZLNHIQR8F7gKg&#10;k4KGNTIyUsTExNAXPBpA7AuBBUNP2BeNLo5DA6wEHByD3gToW4w6fJjsnKhy94YTOi3BRliYfg9a&#10;ty4lWpVqSuuNixcn31K4Z7iXSvgzCilGYUSlYd3azotZUAIlngeESDWLDPo2TPDCNXyI8ttvv9EL&#10;/vnnTWSKLgikndd7XMCZO2fkmvco0bIlzaJwFVyzMahhqO1J22nJhB7JO5KpLED4gEAChVkI5Bha&#10;gLCCoZ2EhHnk96jdlClag9pLtJs2TQwcuEns3z+chn1wLIad4D8HtkQg3EDYQc8BBBasI+3JJ/+0&#10;lL1r26/JK2CEYXRa3R/cUwiHEAQhHCrhwyiwGNOUUi7WrYUbtVTpEF7wTPCc0Zu2dGkXOmfKHtvT&#10;zpnAhoWXEAcveKNGuvCAL1XEfUmq9qcqN1Q+zoLj0F3PMEZQLuZrQgqGjqCUC8XR3QN2i969K1vK&#10;mzOhecnmNK16vCa4XL26lISgtpMniwLaNiZ3cA9rFi4slg07TzO81HCeUXBRgohRUFE9L1gf2y3L&#10;C7c6xrg/8oOwiu0QUGG8DudlASY44TePEU8vX04v+ZNPLqOvUaw74oLfU6xpu4bOqQKGrDAzKvp2&#10;tNzDNtg/Exb3GMYAykVMzHRyFIjeFVW2HnjzTbEwLk7uZZ+UyBT6ksfUZuV4UIVPPmlES8ZxcL8K&#10;Ni1HzwQCBoQNBGshRK0roUXNOEJAmpp5ZH2MyhPDeujlgcCq7OpgPya44LePsdCgQVFL5ezrihmz&#10;Mr46dIjW5zWfZ7mGggVtXwf0EXx9nUxggHLRv6ruQR3h+l5dL8oT7Oqzy5Iv4zj4IMI9e/HFjdTL&#10;ix5Te70vSkFXCTFqqdaNgotxHUNSEGCwH3pg4BIF57117Ja8EiYY4LePMaV585I+rZyTtiaZnu9f&#10;DVZRuq3wyy+/yD0ZJgtVPmB23xvAABvyZ5wjKuoTum/jjh8nHSQo8areF6MAgqAEFARlIVkJNGYz&#10;jxCwj+rRUT0w0FsaNKgWnXf49v3ySphAh98+xiaqAfAVONcorVIyIzkzmZYQqowGsRjGDJSl1JOp&#10;MuZ5YADPl+9GMIH7BtcMUITGbDAIGlDMNQogal3Fjb0vxm0qmAkw6IHBNHjo2CQlJWn7vEDnnjy5&#10;rdtuSZi8h98+xi542X/+ub2MeZdGjew3CDeu6NfDMLmBcmL0ueMNcI4VbVbIGOMMuHdQfobi86pV&#10;q0jYMAotal0JJUrvxZhm1vNiXFc9MBCQ4MF72LCGdF4oXmMJlylwGMsEJtwSMHbB1GO86L4C54J/&#10;GjOwDVY9GSY3UFZg+dWb4BywZ8I4T7t2d9P9w7Aepp6jh8SWAGMWjEKKdVyt43jkuX//flLe3bDh&#10;H3ROBfyxIV60qCbopntX0GU8DwsvTK40bDgs20vvTYoXh5frITKWxfFbbDmTcRyYp7+nY0cZ8w4L&#10;Wi7gMukGuHdw4Iip7NBNgY6KtQCjhBCzpb11JcAgPwhGsMnz6qtbTJ9XnTqDKR3BU65PGO/Dbx7j&#10;EHix7+3RQ8a8x5RTp0wrmJo1XxO1ag2SMYaxz6+//ioKFfJ+9WZWVhnHwAww3D+YZ8CsIExLN7pm&#10;sBZMVLrahqXapvZDMPbCwHUDhBcMT2GWk73nBWvi2F6+SxeZwvgz/OYxDoMXGxWGtzGrYPS0LOu/&#10;DGMPT7iecAScw13noqHMu9u30z2EAAMFXggw6IFR/qQggBgFF/iTUuuYraTWlQBjFFzUcbDoi6nZ&#10;q1f3zLVMJGQk0D4IcWmO2QNi8gYWXhiHQSWQ28vvCXAOfC0pLqTp3mIZxhl8UWagLzFv3jwZY1xB&#10;GQCcfPIkmfaHAIL33yicYB1pUL7FEBMEE6wjzZ63aghB8HkEj9MRRYqQPSlHKFs2nOscP4efDuMU&#10;jRsX9/pLba1jg+Gq2rXfkTGGcQyUIW/753p8wQLxwANvyhjjKm3bTqbn1afPWuqBwXAPPpaMPS0w&#10;StmrVyUxSRNyrly5QkbuoOyL/bDdOHykel1gVwZOOLE/8u/QYaY8Y+5UeEp38Mk9a/4JCy9BxMU/&#10;LtIL7m3wQtd7/30Z8zzxS+LpHAqs82wAxlmKFQsTTy5bJmPeIW4uG6vzFPNbzKd7WTo8nIZ54N0b&#10;vSbwV4ShJDjYVNOcVag9ZIg4dOiQRcAxCjCI41jo0cyO1b3p3zrinJXdXbv+l45LzEiUKYy/wG9d&#10;gAPLtGvWPEsvWKmwMMtLrQKmA+67vk/u7T4ZiRmWvNE96y2Q/6VLv4rd/XfTOsM4S7cVK3xSdrh8&#10;epZWrUrRPd3z3B6aJbRu3TrqXcEwEYSRiVFR4pVXNpOezI5eO8Tq1astQ0wQWtSwkeq92bNnjzhy&#10;5EuXn9MP9X+gY7kHxr/gty5AUQILAqxVArj1Rxyu/KHJj5ddjd0euekZM+no2XnyyWIiLk1XiLx1&#10;3Dv+Qmq/8w55oc1XsCAp8TGMs1xY5BtdKZyDGzbP0rr1OLqvPXuupl4YDP2gFwa9LLDGi+EieAzH&#10;0BG80Z84MTyb4KJ6XrAddl6qa3VJuBtloUGDoXQ93APsP7DwEoDUq6c7UGxVqpQYPLgOpT30/fc2&#10;K+q5c+fStt0pu2WK68DSZeWClWldjVN7yzYC8rb1mxjGEVB+8GXuTSr37i0qVy4oY4ynWBqvDx/3&#10;7r2GjMxBYMGzhJIuemCgz2I2XAQBBmnQl8E6lHWRj7vOOd988wGuj/wIfhIBBsxZ4wV6441tIt/9&#10;hSnt6yNHcn2ppk+fTvskrEqQKY6D6YOKLVteFm3alJYxIar06eO1Fxr5tm//k4wxjPOgDFXp21fG&#10;vEP/deu89g6EOhgywr1F7zKM2UEPBksltBh9IinBBUtsg5ADv0a9eq322PMpU4ZnIfkL/BQCkZt6&#10;pZyaqjuew/rlVZdp3R7n7pyjfTH1ODfw8mNfs/DwwxPlXjpIi4h4S8Y8R5MmI0W1556TMYZxnvnz&#10;O1L59CapsaleP0cocydZr2MqFywo4uPjSQEXPTBqJhKEFWPPCwQapGP4HDOX+vevSno0ngLXws87&#10;7+EnEIA0GzXK8vJgWf3ll2ndEQZqL7b1i5ephW1J20TsjFhRpn17y8v54IPD9R0MIL158//KWBbW&#10;eXqCpB36uDfDuEpSZpJPyhDOkUlvEuMtcI8hwCz9+Dwp8qpZRlDMVYKLmiINRV0IOVDuxXFzNCHG&#10;kyDPe595RsaYvIBbhgAC3aCwU6AqYyiyqXVnwDHNm5ekoaRvvmkuitarR2nFmzYVj/76K03/tAX2&#10;Q8VgDdI9pRRsxJXfxzBGUIaubroqY94B5/CFmYJQB/cZAbZeUP9hWMlokRdh9+7dNPsIvTT3acKO&#10;N+qQO9of8i1XLr9MYXwNtwwBgkXpdvcQUS6//sIg7miFCaVa7K9C7dp3icIRESL6x2i5h2PgWLNh&#10;J6TbFnpcn5GEfFN2p8gYwzgPyhB8ZnkTnOM5nhXnE6Bzh/sNRV4IKrD/gg87CDFQ7IUgg1lGL7yw&#10;gfbzJsj/WZOPOcb7sPASIEBRDMpn6DZFlylw9MWEkzrs26jRJzLFdWyd8+527cS4cS1lzMBtbdvd&#10;7cTljAyZ4Bw433vv1ZUxhnEeGKvrvGSJjHkHlNNmzb6UMcbbDNIEFNzzPn2qUA+MPl36BA0VocdF&#10;OWF8VdvPm6hhSfT4ML6FhZcAIU37K6K9JHhRFMZ1e2C/a7uuyZjrHLt5zOY5r24dLQpWrSpj2cEx&#10;Zcs+IWPOUbV/f4d/J8OYAdcSL79cXca8A8roRx/VlzHGV4Rp9x0fdImJieLq1asUBg6sQc/j//7+&#10;W+7lXdDjg/OxFV7fwq1CANG582LRoGgDGXNMeME+nvILtGHDo6Jk8+Yylp0DW/UxYFvANs1JOTvK&#10;GTAs5sjvZBhbqCFXb4L8mzb9QsYYX4Jp1Lj/LQ2uA1L2+HaoWRmxY0/UvoNbhQACL8eI/ftp/dix&#10;obkqi61f/wgd4ynyFSsmLv55UcZy4slzKdDj5I18mdABzhm9XYaQ//vv15Mxxpfg3iM0HTVKnD07&#10;Tqb6HtTHFSqwAq+v4FYhAOgnex+MFXDNV17JdapeWOksY3KeAOe313divD5PQueNdb7XhmEU3iqb&#10;CuQPu0SM72nRYjT5dfMHUA7GNxgvY4w3YeHFz9metJ1eiJkxMdkqYKzv3m3bgNvIkSPFfff1kzH3&#10;iP4pWpQv35WW9jBenydBvidO/FvGGMZ5UIZ6etFNAPLnYaO8A8Ys8QxGjWomU/IG5U+LfV15HxZe&#10;AgAYXsILUbVQIZmiV5Znjts2ioXtEHzc5Y4WkJcjYL+oW1Ey5jmQb8UCFWWMYZynSZPPHS7HroC8&#10;hw7N0kdjfI+yveLN5+wImDqd19cQCvAdDhCKai/DhbQ0WseLAZ9Ctpg2bZoIv+ceGXOPP/98WLxT&#10;xTGFX1zX+QWe+eJIjkwWNWsWpjybFm/KlQHjFrejb3u1DCHvZs1GyRiTl+BZIFz8w7Z+nrfB+Xn6&#10;tHfhFiFAUBXv448vsKzbAttjZ8bKmHsgrx3XdsiYfUqVChNdly+XMedJ1f76rl1L50Ro1GiE3KJf&#10;xy03jN0xDMrQpT8vyZhnQd4svPgP0D/CM0GPW14AVwU4P+M9+O4GALt2DSYz18CRF8JTL43St3GU&#10;it27i0qVCsiYY8BjdaWePek8KsQvjpdbs2jS5FPKn2FcBWXLKBB7EuT9jw0bZIzxB9asWUPP5b77&#10;9LrT1+Dc77xTW8YYT8PCi5/Sac4c0bJlSVGpQAF6CaafPk3LSyvsfzkeuH6A9vMEmJYdFuZ4Xqqy&#10;sMWVjVfE33/3ILszhQplCSsVKxYQe/e+LK7YMZEAIcdTv4sJTRo2/FiULOmdMoSyyb6N/BNVz6AO&#10;8SVKeZdtv3gHbg38lJTIFFLQReG/efOmaDJypLi6Pnfncknbkmj4xhPETM8+wyk3Uk+nZtv/tvZX&#10;oVs3SjOGiIi3xQ8nTojo2877VXrajWEpJrTBDBCUIW/grXwZz3Bvjx70jCBQ+BKcs9uKFTLGeBJ+&#10;4/wYFPxDbx4STz75p8M2JGBZssbAgTLmHntT9jpdKWP/Cvnz0xIBhpuWLVsmt7rHzp19nb4ehjHi&#10;rfLD5dL/6S5nAWHpK1j3xXvwXfUj0tMviQcfHC62b3+TCnz7n34Ss2d3FEuW5O4X6ElNQMAxKtjj&#10;4grHtfCdffGwP5yleQvkz92wjKug/JxOPS1jnuHgwf9z+j1h8gbV+1a8me/sweB83lIUD2X4jfMj&#10;MD24c+dylooQvoz6r1tH6/b44YdWdMy8s2cpDl0ZxAeYHHtPx460DaFWrTdkqm2wX2RypIzlzkMP&#10;fU/HeAsMiX1T5xsZYxjnQNn0tAExmC3wZplnPA+el6+eGTuX9Q58R/0MFPIDrx0QPXrc65DFzv/8&#10;5z90jHVvxJW1V7K9oJgJgXV4XFWUad+e0sLD84lzc87J1OxUr/6ymD59uozlTvySeMs5vcFvv/3m&#10;1fyZ4OauevVEvXpDZMwzoDzCMBkTWJQtG07PztvWcGECAudBncx4Dm4F/Ai4dx8wYJ3IV7moeGnT&#10;Jplqmz0f7BEFK1eWMXMafvwxvTilwkrZsJNyW/zyyy+0D8K4cdkdm13ddJWEHGdAPnFpOac7ewrk&#10;zzCuADtEni4/yI/NwQcmSielfv0PZIp3qFWrCNdbHobvpp/wYWSkKBseLkYePCgWtlwoU21z/PZt&#10;MWZMfRkzB1OTi4UVc/iliZsfR/siYF3h7EuH/T1ladcM5F+pVy8ZYxjH8caMI0/nx/iWxIxEeoYN&#10;GgyVKd4B52BDm56D3zo/4LPPGlPBnnLqlGjSxHGDSumX0uWafV7YsEHMnz9fxnIHw0SlWrUSRYro&#10;tit2795N15ew0jE7Cdh33rx5MuZ5YMQO52AYV0DZMTOE6CpcFgOfS+mX6DlidqS3YN0oz8J30g+A&#10;3yIUaoSbuZtycRrk65qTxjRR4amn6PhweX1p2l9uQOh5dd8+GfMOuJYeq1bJGMM4DsrO++/XkzH3&#10;OH7rOOXHBAd4lt56ntd2XaO8165dK1MYd+C3zg9QL8yOHW/JFPfBdNAyHTpQvpMnT5aprrNu3TrL&#10;deZmqbJOnXdF2ccekzHvsNwLugtMaLBnz0seLTtcDoMLVc9dSPO8QTtvezcPJfgu+gEozPWKFpUx&#10;94EVWuQZEeE5YUgBOzS5vXxLly71yQvKlQDjKig7cSdlxA0S1rDbimCkfv2P6LleyfD8DCHkyzp7&#10;7sNvXR4D/0FUmAs459DQFsgLwZuzHx6bP5/OkbAqQWTKNCOZ2h+2e5vyXbuS+wGGcRaUz507+8iY&#10;65y8fdInZZ3xPcqi96JFi2SKh8jQy98N7Y9xHX7r8pi+fatQQd7adatMcQ1lYddXnpehQ3NX3bqi&#10;S5fyYsqUKTI1C19U6JjG7YvzMMEHbL0YbR65Cve8BDdqdtqkSa1limeAvh6Vm9sygXEafuvyGBRg&#10;dys/NUyUsjdFpviWatWeo/NDcFq/fr0oIH/T6NEt5B7eAx6p3b1/TOgxMSrKI+UGzkW5/AU/eMae&#10;fs7ID/UX4xr81uUx7r4U6svAk1M/XSPN4npg586d4rMDB9z6XY6CMWmcxxvKdUzwAoV2T5RPWKb2&#10;RTln8p7SbdqIsDDtWXvQTRHKzoyYGBljnIHfujzk2kW98HbZPUumOA+Ob9hwmIz5F7i2Wz7oFy1T&#10;JlzUrfuejDGMY3hC6GCdl9Bi1Kim9Lyjvo+SKe4Bj/vID4byGOfgty6Pcafie/vtCL+uOHFtP//8&#10;s4x5D29YTWWCH5QZGCdzh7O/nuWyF4Lgmf97zx4Zcw/lY4lxDr5jeQiGOlwttCm7U+jY3Gyu5CUN&#10;G34sijdpImPeBfeCv14YZyhVCr2WH8uYa3DPS+iC5w4Hup4AeVWo4D3rvsEIv3V5yJk7Z1yu+HBc&#10;dz/3ZAvfSr6q2KH4dt99jrtWYJjGjT9zu3yyzktoU6p1a5E/v2eeP8qRu8J0KMFvXV5yTS+wzoJj&#10;AqXCxHWeu3NOxrzHzSM39XuSIRMYJheu75/u9nvEwgtTqJBeH+Nj1B3Qi458/P2j1F/gty5PuUOF&#10;9XrmdRnPnRLNmwdUZVmqVBhN5fYFuC+9Vq+WMYaxj1KYdwceNmJAuc6dqRy4O+vx2g7d/xEUeRn7&#10;8FuXx8BKrKOVXyDaNIEBO19ds8XwE8M4CMoLPKe7ChupYxT16r3vkbKgJiCwDp99+K3zA1BQe69Z&#10;I2M5ScpMon0QTh82M8jv3+C6kyOTZcy74FwM4ygoL+54mOZhI8aIEmBg/dsdpk9vS/l4081LoMNv&#10;nR+gDK31M/kC/LLNXtp27zPPyJTAo1y5/GSLxRfQC7+AX3jGMZ5duZLKjKuwhV3GmqlTp1KZcHca&#10;vvKc724+wQq/dX4CnH+hoJqFQLfAGLUvg36HLyhWLIz8PDGMo7hTNll4YcyA0UyUi8TN7g39VHjq&#10;KS5fNuC74megm/D1/ftJmAkmk/d3t2snNm58XMa8x78bb+aXnXEKlBco3rrCoe1pXN4YU5YsWUJl&#10;Y/78+TLFNdBrjXx8MWszkOC3jvEJCat8o9iohuAYxlFQXlz/UEjn8sbYRAkw7sJWeHPCd4PxGXj5&#10;IMR4G5yHNfUZR0F5ubj0oow5D45P2jFOxhgmO9/W/ZbKiLt2YJAH9AcZHRZeGJ8xYv9+egG9Dc6B&#10;adMMY4+yZXWdshJhYTLFNWDCoGL37jLGMDmpV2+IR+o+5MFlTYeFF8an4OU79s0xGfMOlXr29EhF&#10;wQQv9et/JNq0KS3i0/VhH3fKS5U+fbi8MbmCMuIJ7/fIZ1LDSTIWuvAbx/icChW6yTXvcGGR6w4v&#10;meDH2gv51au/UxyhZs3CtET3/PTp0+Ue9nlu/Xoub0yuKF927tpugeIu8rmvXz/x+++Pi56rV4uk&#10;bUlya+jAbxzjc1qMHi02J26WMe+Al9vdMWYmODEKGlhHaNdumvjHhg0ifkk8Cb+NGn1i2TZ3bke5&#10;tzmw0GvMk2FssXDhQo+VFdgFQ1513n3XUlafWLRIbg1++I1jfE7sby+Jh77/Xsa8A17kuLlxMsYw&#10;Ohs0AaVqoaqi6vPPUxnps3at3GLOxT8uWhoGe1/M2M4wjlCkSD7xVe2vZMw9Vq58SuzcuZPWL6+5&#10;TOUQZilCAX7jmDwBL9mpSadkzPPUrPmK6DhrlowxoUyq9jdg3TrRsGExiyCCoR5ngI4MjoNyrhnY&#10;tmvXLhljGNukagHlxRMogcXI+PEPyTScKXhh4YXJE3an7PbYC2zGxTVDRdWqA2SMCW7SRdStKHKS&#10;OHfuXDF16sMWuxjGUL16YepJcQeV1y+/PCKSM5NFhvan0iv37asJSMMozjD2GDeuJZUZa2Kmx4g+&#10;faqIsLB8olSrVqLDzJkiMjlSbjXHLJ/Pa31umh5MsPDC5Bml27QRY8e2lDHPsmdDqsh3110yxgQb&#10;f/zxhyhdOqeAglCkbl1ykBcZOUDcOHhDHuE5MHxUtGj2c7ZoMZq2Va5cUNzTqROtM4w9UG66LF0q&#10;Y/pwEsKXEV+KrVu7icfmzxe1ag2i/fLnz2qqz/56Vtv+FNkmsqdvheGj/v2ryljwwcILk2ccvnHY&#10;5ovnLvC97a28mbwDPRt4rggNGgy19Hz4Ddrl4NpYWZxxBFVHVX/5ZVGlb19aN6OztNQL4bhCt25k&#10;N+auu/T3AMKMLbB99uzZMhZccO3O5Cn4SoUzRW9QuGZNkS7XQ5nMxEyRcTVDpJ1LE7eO3ZKpgQV6&#10;WlARI+Br05+hhqVePRljGNvA79FDD31P5fra9msy1Zxeq1eLZs2+lDHHOJ16mvLem7JXpgQPLLww&#10;eQ5eLndtH5jRseM9YmviVhkLfu5ofx07zhJvvx1haehzC61alRKD5WwFf6Vx48/oWk+cGC5T/B9c&#10;76X0SzLGMLZp1GgElRdHhHLs5yxfPPAFTWAINlh4YfKcnTu9Y6F0xIgRovW44Pc588svv9D9yy38&#10;4x9lROfOS8SatmvEpk2bqBfGuD2/FpJ3JMtc/YM1a9bQtWVc9rPhoVxQs5MYxhFgFLHCU0/JmG0a&#10;NCgqzi9w/kMvGMsiv12MX4CX6+nly2XMM8T/ES+KNmggY8HFvuv7RI0aA+m+QfHZ2HPV/uefKT0u&#10;bq5MsU/HjrNp/4EDa4hevSrROoy05TUnb5+kaxE3oynevv1PFFehaMOGNESTuNU/nXDiGpctWyZj&#10;DGMfpeg9b948EmSgB/PEE2XFc89VE13KdxGDBm0Rjz5aVKTsTqH9nKFAARZeGMYroPGlhsrDeCPP&#10;vAazEPC7MN3SjFOnTomy4eEy5jjIs+W339I6hp/yuvG9tuua5flh2bx5SZG4KVHc0v5QXrqtWEHp&#10;Ktx/fyHx7MqVtC36ti7w5CUPPjjccv0MkxuY4m/GrFkdqRzBuKKr5SkYyyG/WYzfUL5rV4+/ZMH0&#10;0h64foB+T26/CdudNcKmwLEYPlIgDi+26AXxNTDTH6adH9cwMc6+tWQMgbVrN0XUq1eUZmTgGAQo&#10;gy9atIj8weQFuAaGcYRbUbdEufzlRLNRoyzl1xj6V3VNeMFQMB2/bp1MCQ74zWL8CrxkmAroKZDf&#10;uTl503B5klmz9J6QzZs7yxTbuFLBGYHNEmMe69f3pbg3lKrtAYVXnPfAgQMyxfy3wTBd8q5kmrVh&#10;BNfb6Pcv6RgVfD1TCeeMm89uKpjcUTZbwrWA4aHm//2v2PvCXnHlymIxKzbWUoadBcc0GqErBWdm&#10;XpepgQ8LL4zfgZcM1ks9AQw1dZo3T8YCE9hpcLTS2r3bM5aLH354Yo58EL+6/qqMeR9M7yzVpg2t&#10;DxvWUNyOvm3627DfW2/pM6zs8cCbb9I+CLC2i54db1OpUgGaDssw9riScSXX8utKeUX5a9OmtGjb&#10;djLlH0yzL92v5RjGwyyRBpk88aW/adMTolTr1jIWeHSaM4fuxcEbB2WKbW7cuCFKhJUQC3MZYnGU&#10;ESMa0bmXLMnq7alZuDDNVPIVZTp0oGVKZApdy6+//kpxa7ouXy6mTNEFHXukxqSSD6IaA3VlZxWa&#10;NRvlVq8MLKWWKhUmypQJp6nqipEjm5BSMcPYQn2c/P13D5niOZBvsMLCC+OXwHeMJ168hFUJAfsC&#10;D673p8PX3qBoA9pXBU9QIF+BbHl+UP8DSsf6nbN3aN3b7Lq2i86XtDlJpmTnUYMwE78kXq5lp3r1&#10;F8WlFbrNlcaNi9PSyNGjR0WPHvdm+61RUZ+IOw50/qHBUcd81/kQea2u1Ls3xUWaEA2HDRNz5ugC&#10;GMNYE/VDFJWVOdpHijegchikBO8vYwKeChXyk/0DdwnEF1hZxnREURb7mYXtSeYNvmPcMc0TITFx&#10;q6hYoKLczzfgvOjZWLx4cTYdkpYtvxXjxrUWhw/bdzXRrt3dYsT+/eLRR3P23Dz77Eq5poNhRuPv&#10;RcC0VXimRu/M/v2vk5sC9LLYOufVq1ctx8YvNheqGAbOY72lTJ6m/aH83fPYYzIluGDhhfFbTh/O&#10;pJdvxYoVMsU19AYmcMziH7t5jK45t2EzzCjCfvbCvHmuOQkcLZV27YXuFX0rwMRMi6FeFLNrUaFS&#10;z56idNu2tF6wShVRvFkzmoXUs6duv2b+/MfE33+/oaVNE4888rPo0mWp5VgM0Z08OV6sSkiQZ9S5&#10;dm2V+PrIEdG163LRr999pEiJY41Ue/55kR6vO6Ooe1ddMTs2VrT/6SfRtm1pSmMYM1DuvAXMHFR7&#10;6SVRnozfBZ+jFBZeGL8GX614wePTXf96xfEYPgoUMNsKX/n2UA2uo8FZzPIwCy++uFEekXfALQIc&#10;NEKhMW5unLi0EkNEN+iZb9/eU9zXr5/ptatQUAtFrdKsg2LIkHp6PFUmaBw79mG2fX7+WR/yNKYx&#10;jBkoIxfSvKM4jryVYccTY0+IzGS4qw0e+O1i/B4MH8HWiKsUqlYtYKarorcFlc2RI0NIhwOmwOPS&#10;sl87trsSskgV25O2iwkTJoiJEyeKNtry4R9/FB1nzxbHj38svvyymenx1qFhw4aiZ6VKMs/gJPVk&#10;Kk0VRw+K8bd37VpevL51K/V+YWp59RdfFLVqFRE1axYmXaE//+wic2AY27SbNo3KkydnvvVZu5by&#10;bNLkc3Hj4A2yxh2MsPDCBAR4GV1l9uwOokGDoTLm3+B3Nm36hZgZEyPGj39IhIdnFxjcDZgunD9/&#10;PhFWsiQ1wO/e965YubIthW+++UasW7dOdF+50vRYszBnzlnx+OML5NWHDn21BuK112qK2rXfIaVd&#10;mHSPTY0Vwj89FTB+DGw3Gd8pmCnAewi/Xo4KNVc3XtXqjeKWPNAbGeyw8MIEBFCOvPeZZ2TMOf7+&#10;+296of2dxL+/tXudW7e+bqmcXAmbEx1vWc2ONwugeuHCtGQYxnWUkTp3wr927RJz53aUOQY3LLww&#10;AQF0XvByOtu92qbNBFFYvtgQYuxx4/ANMhaVV+AaYS3WHqqSciU4i1ke1uHKlY3kULNVq7HyKIZh&#10;XAXDxj1Xrxa3tT8jmO3WqlUpeucg5MCIJ4aT1ZDyDe0P+oGoP7YlbaO0YIeFFyZgwNAPXl5HgJCj&#10;GthNm563eE42O75KX938vQpVqxaSW3xH9I/RptdmjfE6nQltS7eVOTjOusuXTfMyhmnt2tG+WGcY&#10;hvEVXOMwAQUayfr1P5Ixc5TSq5nFVKQ3alSM1tcbphrfPHyT0oBKu7zuskzxPtOnTxfVq78sY7bB&#10;VF91fc6ElZd0I23Osn+/7hPFVqhcuTLth/U//viD1hmGYbwNCy9MQKEEE1scv3Wctv/r6FGZkpNO&#10;ne4RRWTje+uIuf2X5s3/a/c8ngbnipkeI2O2GT58H+3rbHCHd+vUMc1TBQADcJ50qMkwDGMPFl6Y&#10;gAOKu6rRtCYi4m1R7MEHZcyc54/8nuP4tpMni48+yt6jg32u7fxBxrwLzgVT+I6AfZ0J1kbXXMEs&#10;XxUUZcuGyzWGYRjvwsILE5Cg0YQzPmuQnphhe1ZN/3XrsjW4kxpOEiWbNxfn5uc00Y39Ht4+Rca8&#10;i/GacgP7OhqG1Ksnj3IfY74dynQQ06c/Qkbb4OhQbWcYhvEFXNswAYnFhfxVmSChtOyK+tmg7dI6&#10;KhR1CxfO/grcuHFYXFmvzziiRrrDTFr3JgeuH3Cq4R89ugXt70jwJK3Gms8oUs4OYaDtyM0jtM4w&#10;DONNPFu7MYwPKVQoH7mTN4IGO2nHOBnLDrbVGDiQ1qHMa6ajAbkG+7VtW4SWnTuX0zd4kTFjxpAV&#10;YEfZ9tQ20blcOTGoVi3R7u52otM9nUTRBkXFE2WfoGtGr0jDYg21bXfLIzxDiebN5Vp2fnzwR/If&#10;BAN47rhxYBiGcRQWXpiARSnnGhltw7vws9JqrALrsI0ApkzJOTQERd4+faqY5uVpatV6Q5Tp0EHG&#10;cie32VZGPHX9mAk1rMYwGcsJzkP39KB+TxmGYbyJ92tmhvEiZo1zgXvvzZYOHRjEk3ckUxxmt43W&#10;erHt1KRTMpZFvSFDRImwEjLmPcq0by8mTWotY/aJW/aW6JGLsT0j8JRsdo+cJbc8XtiwgfaBPyaG&#10;YRhvw8ILE9CgwTRzPNarVyXxxKJFtN6kyUhx//1ZhudwTKr2Bx8+a9euJcePNWu+IrdmUfO11zzS&#10;8OfGc89Vo1lSjpCvcGGxNXGrjDlGz56VxEf3O95bY8006TwuN7APprIzDMN4GxZemIAGjfL9978g&#10;Y9n5ps43tDQ2vGhcixbNimMbgpmz+JqvvOJQo+0utWoNEs8/n7vOS9QPUS5fD46DYrAr0Dkd8MqA&#10;/U6nnpYxhmEY7+H9mplhvEii9merQYdOy/0vvJBt+5w5c0jHxBbGfYvkKyJKtmolY95j1qxZNn+D&#10;EewzefJkGXOOhFUJDp3Dmn2b7zh8XFhYPhGZHCljDMMw3sP52oxh/Aw0rmaN5vLly2mbcSgDw0MY&#10;UrJm6tSp4sEHh2drqLGelJkkY94kLVcBATo5ue2TGzVqDBTffddCxhwDQ1obNjwqY/Zx9/oYhmEc&#10;hWsbJuDJX768mDkzuz2Ws7+epanU1v6JMERz8vZJGcsOGl/VALdurXtw9RW5neuBB94UIw8elDHX&#10;KV7cud/kzD3w5f1iGCa04dqGCXgguNSpM1jGhIhNjaWG9OCN7I39mTtnRPmuXWVMiIOfmQsDONbX&#10;DTHOl2DHjH+DBkXlmnu0bTtZdNDuV1zcXLFnz7/FS5s2kbNH+C+CzZiO93SkZVipMLqm28ftWPwz&#10;EDtTv+cMwzC+gGsbJuCBkqhqOC/9eYnWY2fEUtwIpke3aDGa1q9n3jBtbJGWF41ws1GjLOc2hvz5&#10;85PBuddfd26GkT3MzmMrOAp6hmrWfE3GGIZhvAsLL0xQoBpbTIk2m/Gi3An88ccftCxdOlyEl8tu&#10;Pfe+fv2carA9yZkzZyy/wSzAeq4niIx83zR/W8FRsG/07WgZYxiG8S4svDBBQb16RUWdwVlDR9YU&#10;b9KEfO8oMMMnM05GNC4uvehUY+0NjEKDWZgzp5Pc03W6lO9imret0OXPP+WRtjm/4DztyzAM4yu4&#10;xmGCAmtv0dlI0gUDe6jGOi/pvWaN5TpsBXcxy9NecMTCMPaLm2+QBBmGYbwMCy9M0IBG1Iy5c+ea&#10;boNi73fHjsmY7eN9Ca4ht+AqUMw1yy+3YA+jvhHDMIyv4FqHCRrQiMYvzulbp+wTT4iuy5fTembm&#10;dX2/JfFi8OA62Rpef2iEv/jiEF2HvbD+yhW5t3OY5eVIsMddDRqIsWPHyhjDMIxvYOGFCRoGDaol&#10;Kjz1lIxlgQY4aVuWsbmE9Z9aGubbJ/WpwI401L5CXYutUKhQlp8mR3k7IsI0L0cCjlVcXntZLF68&#10;WAxYt07UGDiQtjMMw/garnmYoMK6MZ0/v6NDDewTTyzym4Z4xUVdedhe+OGHE3Lv3Ll27ZppHs6E&#10;3r0r0xJOLFt0+EY88sh0it84fEOehWEYxnew8MIEFWhQkyOTZUyPN2xYTMZsc//LL9O+/sKL1avT&#10;9dgLd+7ckXvrpMYIsT1puzgxFoJNllDxVIUKpsc7Gh6bP19s3ZrdzkzTpsXFwoWPyRjDMIxvYeGF&#10;CSrKde4sFi/OalTR+IKLf1wUF9IuiCpV+lJckbAyQaSd130L3TmXXRjIa4rUKpJNiDAL9T/4QBQu&#10;bL4NoXHj4qbpjoRBW7bIK8lOo0YjRJky4TLGMAzje1h4YYKK3377jRpecOzYMcv6qlWraB2ej8Hl&#10;jSPF2rVrRcNhw0TfvlUs+/kbuC5bofMff8i9cictTRfQHA2ZmZnyyOzUrv0ObWcYhslLuBZigg40&#10;rrNndxRvRa0UEUWylE1LNGsm2k2bRuunD2fSfq3HjaPl9f3XKd0fwfWZBVfIbTbTG7VqyT1zguEj&#10;7MMwDJPXcE3EBB1p2h8a2cZffilKh9sf3kCvS1gANMjty7TPJmR0XbFCbnGNefM6ZcsPwd4UbPRY&#10;YZ8d13bIFIZhmLyDhRcmKPkwMpIa24oFCsiUnGzfvp32CRT63XefRdDwFFULVRW9KlWSMXNwvlKt&#10;W8sYwzBM3sPCCxO0hNtp6P/66y/aNnv2bJkSGOzerTtWHLF/v0xxn0cf/VWuGUkT333Xgs7VcdYs&#10;mcYwDOMfsPDCBDVofBHWr19P8aStSZa0C4suUFqgcUf7q9SzJ/2GxxculKmu0aBBUZGyJ0XGdCIi&#10;3qK8a9QYKFMYhmH8CxZemKCnh5xppELFiraHkgKJk7dPWn7T8JrDxe6U3XKL4+BYkK791akzmOL5&#10;8yMtjdIZhmH8ERZeGCbA2ZuyV4we3dQiyCDUrPka9crMnz9fXEq/ZAlwk/Dnn3+SeX+1b0REEVGk&#10;bl3Rac4cLbdUPVOGYRg/hoUXhgkydl3bJTrOni0KFswSZqxDuXL5xdy5HcXlc/IghmGYAIKFF4Zh&#10;GIZhAgoWXhiGYRiGCShYeGEYhmEYJqBg4YVhGIZhmICChReGYRiGYQIKFl4YhmEYhgkoWHhhGIZh&#10;GCagYOGFYRiGYZiAgoUXhmEYhmECChZeGIZhGIYJKFh4YRiGYRgmoGDhhWEYhmGYgIKFF4ZhGIZh&#10;AgoWXhiGYRiGCShYeGEYhmEYJqBg4YVhGIZhmICChReGYRiGYQIKFl4YhmEYhgkoWHhhGIZhGCag&#10;YOGFYRiGYZgAQoj/D6LcENXneLfuAAAAAElFTkSuQmCCUEsDBAoAAAAAAAAAIQA6avKDEIEAABCB&#10;AAAWAAAAZHJzL21lZGlhL2hkcGhvdG8xLndkcElJvAEIAAAACwABvAEAEAAAAJIAAAACvAQAAQAA&#10;AAAAAAAEvAQAAQAAAAAAAACAvAQAAQAAAC8CAACBvAQAAQAAAGcBAACCvAsAAQAAAEn9W0ODvAsA&#10;AQAAAEn9W0PAvAQAAQAAAKIAAADBvAQAAQAAAAJ+AADCvAQAAQAAAKR+AADDvAQAAQAAAGwCAAAA&#10;AAAAJMPdbwNO/kuxhT13do3JD1dNUEhPVE8AEcTAcQIuAWYAIAEMDAxwAMIDY2wgSEjDBUVAAAEA&#10;AACZBUQYwxo5Gukf7TbdOTI5ljudQ95EPkS9SDtXIlfLWGFcUWwAb15v1XJrfI0ABEKAAAEAAAEB&#10;38AABAAAAgAACAABAAEACAIESqqqsJOcIy4SHIlVWPwqWeEdGD0IlVYR/wpRsJlzG0IlVhDOBgCN&#10;Jg8WMUEIlYSE4Q/hDQGC0N3AghEwjPi4M1uf9A6MCCEYQNy3JFzxQaf/wIIdcm6DWqHA1tTzIEEM&#10;IReXmQOvUbbRZfAghhCxDJoXwgDmMeXwiVWEXsI8YRIoRKQAAAECAAAAAAAAAAAAAAAAAAAAAAAA&#10;AAAAAAAAAAAAAAAAAAAAAAAAAAAAAAAAAAAAAAAAAAAAAAAAAAAAAABMEsRBJAYSwGEmxgBBJ0QQ&#10;EQRwMYYAYRgIGIvgYkwR4MJCCCTwwi4QowkUMGIIWOEAEESiRmxlhJZIJCEEIp4AAAAAJh4AoQCn&#10;osGgGeFp6Sml22cJeUJmYFCaBIeBMPDQJFwIbAkjQimhFkoEX8ER4CcJhYEIoJ01CGwSBDINBIEN&#10;pKA8SERJsw1CPoBgtCK4BhZUINBJKPY51qD1AAAAAAAAAAAAAAAAJjQSNxYIHhH2ELj+giaCB393&#10;iG8JW4Q7CY6CRuFAXCUWEeYQLCYOCKYIgcED4In8QX+Hh/QRTBA8IEYQGMEMoggA+IHwQjOF63AF&#10;EGz7CIv+wg/t7HZoQNRqvAAAAAAAAAAAAAAAABIIigg2EQGELwIU4EAMXQJAPi3tgjPAhpgtCLqN&#10;QEowIudJwDEKKkeCFfjwRRC4Q2FghFYQqLDeEJhVj7sWsEbXygOMGv9tjkOA6FGz38j3x/XxsiUl&#10;qY3ukAAAAAAAAAAAAAAAAAAAAAAAJBGMEZYQtYQrGz/ggcELggGAxOLizsmERZMWiGwRDBHkEZVX&#10;BCoHKy2ixvVn22Isk23RTIs0Qy/56xIW2X7F1lA2lmY1Q0rtbfdR5hOJmpre5EZESmZLDdOtYgqe&#10;JRwAAAAAAAAAAAAAAAAAAAAAAAAAJBB4SCBQHCIoIRhEsSAxMXCCQQjgheEJmECgiPHwGEHwinCO&#10;rqCDZYIVl8INCScIZaCAwQKCEW/BFKzrP5Mnich1IlAAwEAAhsIcBAAEAAAEy4QVeyQQuCCXgirJ&#10;cggv9oAACQQ+CJTCG8THWLsEJggcPhB/CCwQCRMFhFc4QfCA4RflwcELgiXGy8zMfHM8iYl4kBhI&#10;WG4aNdoEP8iGSBCKGO0CUAAAAAAAAToW0fGz9GvHxFF/ekPBAs8Awg/4IBhBMIZCwGCJMTje8eYA&#10;AAAAAAEh4fCAYkAxIBEiYmbNfv1xMIHE2CKugkHVsuA3CA+EHwijCZOELXnj7Ox65Yfp1AAAAANi&#10;ez/jQQvKoa/oIO/BR7wXhgAAAACQ8bGxSEYhv5X0sB0lw2dnReC6F9vMYnjGnY/OAG8C/EyVzhFJ&#10;gAAAAAAAAAAAAAAA2GgkbeCDZoTCJsIFhEWEMjwRBCcEG7DplwiCCAzHx4fcEf/XsBCWExM2d7Km&#10;Jyv734/bGRIAAAAAAAblgEJOTS3AxtwgNv26stpFuIlupjMVuI8OpZOPJkAAAAAAAE8VXkWbDJIa&#10;wpGCPWHiNRGPz7iniZrr6h4hx/HAAAAAAAAAAAAAAAAAAAACHhFkIQEAAAAASCNMI9wgmETQQOBZ&#10;oIXBLSTP//6QSOghnsI+otgiYyQ2QQvYTPhBRzdiCBQ9Wcul+hIIWV7AnphCsTpqijc2a0aNCdDw&#10;QHou+lKrLfv4IAAAAAAAAAAAAAAAC9xtgF8RYmBwDjRPEnD0ginLhAIIJBFcER4QXA9jYQC8EK8I&#10;b24SWgg8EQYRvBCFWSah5A42e7B1sEI9bAzFvBDOHQ+YAAABA0cn//+esb2EEQZxmHCKLC4uOHhk&#10;nbcEciCAiRCCFMIFJjFHHkTBDBAxBAhBAhJHiEEj8g/7rT4geacZ22HCx06J0SbjeSiC4IIMUYIQ&#10;EfGAEYZBVGYXnEtgggxxiCEEUXEiIOHxCUZeqwQEYMXGEOEQQQEY9EjIMDRPs8IiGEAEEFMeMEIB&#10;RQoRR8b34gCEUv+5v+01r5rRmjatVHUCIFc6EJUoDVa5d726xNTLKCYHAg9qEDlQcoPDqt79MPCQ&#10;WHIuFREzEb3rBA4EeVlSSVCCX7esE41JDw1K6TWLYaBDLoBpIEFmgkHpJpo/jhB6ERKBCJQHWluM&#10;TaPG3hFNCJZQILADug1aBOf8bmpaWiU111JW66ta/33Ul91b63WtX1ONBBSOQ6ziRhrRlffPJ0le&#10;20JMxC+EpYaiUxdK3FvRzz0sLPddfNaM76nhDK0ILVUBSUtLZUz/72DRg88rVrto/b9AiGBENCD0&#10;8BWgqo8O5d8309oSat18bRk4FGH7JyTqymtDT8IqUCAQInpqEDgxW0KoLY+CFwShAYAUAUWGpZO0&#10;L8ceiwSFpYZKb3nATFRF4tM3e6mhVwQqBAaEEoQCCGAo/irfV9atW2Eo86/2SEU4z/mK50ESYQ1O&#10;CAtoSgMDBDISCD5sft6GvgsWQAMZhD8FnhcfCA5J97rwHGCCQRXgPeh75IHvPLxqcTR82fnRoMuN&#10;3ikl8k5XEeoTXpg95kVTFRMA8I7+nhA4E0iAftwgkWCA4QBKHxxYqv/s43CCmDcIBgDFQyy1qEbA&#10;t21pKOhXBYKCAxYIJEtEqvz797CI8ZQmEMggbssZaMcINzx7WxjCAaWEAvpM3s2AqLEvGmYce4RP&#10;Egh0CxKtDQkWLGyX2ETQQrCA5I+eFjWzXtCe5LdbJeevPd08pAkGmLBbiBLH+E5KnJlEvqT4kDA4&#10;LWfcROEjqzgyxG8MveYOcYIn8sEMwhUEHjTljxveiea0LgKgf8+NCRIWvZfagg8kEO9hE2kxRWCD&#10;WrEgOAtl7B3rvQhaQ1CgQCL6/vE4IDFWL//U7W6tlrUmLpniwQ7EOoggf8wRjA8kTrxXRFrL7UEK&#10;9BBMITXu6s0LkyZ8bPEtYyKJin/e7xxBpQJxPYlAUQUcxmnIKIOYB5WCTYWJs4nLluKMNgDI1gh8&#10;R98qySjFz9v9FY4OBhIXJlM5jvGEjD3YOXjcEGi+tnsvS+61aUiRmc6UJustlVVFxs1BKF4GyxNc&#10;SOaKOO6iCf56xn9B2kxEGCCR9j4QmPCYKJ02jcbEwg0Dgg8eASPcXfEIFh4DtMd/NExs3oFCQ+fF&#10;te+R8lunqJpsDCKcCKJSbSfYuLMYaRlgwQvCAwmWYk8JraY0EQ4QmFwgIvXnWRtghsPOBxsXdMk2&#10;DAocI0zm/6HYVSZXVIqgi+7iiYBCY7nmAxmG249s1bBEH43zCBa7eM0xwJHiejTBCZxYISn6ZIEo&#10;IDkwgkAMFi4nbUsDuQQHBAsbGyWiOTbxKyxN8Zc2tWCEwQC+EBgg0TEhsttyQvkiFHzFhsIngMW0&#10;JBB7y1ywiS2XEggWwG+EBnzZ0HPcIbjeeLHK5Y2b8ChYbGz3iXzd1KDptDIOT/RYl/dUrtgUEE7h&#10;EZt9BAPMwgrGwgEEIhIIDjYGdLWt5ZM/dHM9YYds0v+yS9ZMkGVt59XDIyFcm+5AfuBa04RSRqRA&#10;ZCFIMuXbYSAnCfM6MwyrGDGR4mBs80f+Xr58nHiX97oINASCFfYQbCAmP7QkNA8GutriCmThs0EA&#10;nNBAK4wXyq3u+hVfAwuDggn3sIBhA8IXja0LRuipyZfZc3uyP3DpmmKBjQQK8bBRMkAZuX6ZYS0f&#10;Hj5Y/v2yTyxMrhIIhgUPmzd2EFxfLCwQAzY8ESwP3uN4uJ4OJnghWwt8ScfjA4efEbPuziUMvMia&#10;4nFBZ37mQAUIZwssX8CjCxE8LGhoZmB+udKZZM3TFmEA2/ULC4BUH5v8Bn+35g5nEC4ItxJgglRb&#10;ZPJaLBAcIPCYD11CRaUXhcbFggcTBepXgKi9/yVH6AQOPmgiDCB4pm17yubCCLHjq18DFh6vx6M5&#10;KwQKTCCJBD9ZDUXJJG8g1cRKaoT7wRMKwMdeYMcz5WVPiYKWIIhd90BvBAcbCD8mZw0bCIPQQ1Hv&#10;QGGM2fEzZnm9k8//97P/Hy4u4u5/vJ+7HLkEomyYuiQIgiCopcgrLBAsbB3jwkelZe8De/tmU2pe&#10;inB4CHhMuEIh74HNMWN1eEzeq9bsjqazOUyfzyb1RkhEH7vByTPktrw8bAsJEFcLGEiYQjCAZyah&#10;dMdr2ojisfqyFSvJwyhYLCCKGYkTPgMEQQyQCQQL3QQDzQmNA80LHrLfPWT3citIccUFRcIk2GcK&#10;+wg+zzgIhmMOwgeEKjw9pMfCWLXyomkxRwUB/liwmbJ0W1ftPpBDvYuEDz7bM4IBizl9ywllCjwt&#10;LCCnZ9MK4d+RY7MQxjxRBDMgK4Q8TD0OsyfmcIFgf4QaBYuBgGTqhFljwOGwNRthXl1Ih80PBEMX&#10;Ym/xMILv/PAS9WT+4QTCE6bMB9cIVCQKJgKiQDpqp+eS8ly3eEfZIkLE7saA1kIb6YHCG1ixOkx8&#10;aFcfkJtjQValtpJgK2x2NBgSsMUg/EPnH3ZKpF3zw3MkK4ABX7eGAxBmd4QpkYCPmxrY0iYhk4kc&#10;AQQP0UXNrL+CzfPKqyDn4ey8XkfkjKR59bmOYMEChXRj7VDZHr5/gbdYie+tJ6rdUZPiIthJVtlw&#10;EKvPKRdvO3zRVvLNN0Py59v0TfWk1Brfu8qwco4Dze8GG4XBCR4EkBcFCNRhg68Dn9Az+ZfzLJkj&#10;xYlYv43b0gQQCEwXZIDtGb+oZxIFCx7YQDNAe7gt1r3nJ1u7pnln8LBB+ghcIYD/Ad/wgBHxoIJB&#10;AHAax98suP4mJLQT+dq46DDrHO8EFuy3a2ZpRi8phdaPgsINeCAR4ZvLFicCz5sTEzfx8mf+T3d6&#10;/xvmbgcxj3vTJM+FggWEGS4gh8KrIIFwgUEKgKxYDlXAfVtWX+s92UBgirFwgOcggGAQv5vfhs0W&#10;NnHghln/CCvovaH/7/tyd7u3XVcI9Bly4jnJBrkYK24rJ4zEd0shCRrIZ3BQRE7TjL85Zy5I0Niw&#10;2er2i+8wQfhA4Hs4GCC54HDN+xAgKMmxrBwhWWCAY0EKwGTEybv/OEDzY3fMXBAKwMLHj9pUiRXB&#10;CiF4QjJrhEH4EgC8CBNcVN4HZ8FVlzQQ2PWxc5DJ4IaCCw+AWN2dCcnAHCHZJjbBEiLqaYTNntiG&#10;NjE0/fELuLYhac5bb/mr4GLHhcIB+2W0z/WT4DgiUf/LmMf/uoIF4UkBLgg7g3q85Zjs17declu6&#10;e6eXCFk8kwQ2CAQ/JYC/BANwghBA+An0EFtC+vBAvf+xcFkybhAsIDjcfZ5nD0xXXJGmYiqsoxGJ&#10;hBr/FiQQ9wQDOri73e7f927vOsEL4uwHCDxY1yXxf2q3fmu2d5R93u/vdu7zrgIHgrb+GiS48Ns8&#10;UD1lMDgG06v/9UbBwQuEggPZGT3sH9lhsIHF9iTgbRJjwKP3njMDCpln8uEYQYQqpbBjCSUSY4o0&#10;FemYIddfiluEI9YIAUTmiwQ3WLvsILEkA973f329u867uvnrbbbu6+etttskXGQQ5ACk9kj4huuI&#10;lcqCIsHd2Z8yeqYjUKPJpVe5LRZlsnH0AxKwKI6IGWAjmAiIVRopCczVHwZUpapAVWc368kCcPid&#10;e8bcnovktk/6JF29emvbySRpsbTfhiLBjiOsmEHcEAhLucDvExsuWeITBCKwgUMpdCEVjjtAw8N3&#10;oHOEEiYPEnkwkL+JgJh/57s6YBlcasW0Amsz8v1FZWs0EJzCeuhMkfCC4QtQQGPGyPJF87jQQKYW&#10;ExIIPfAbjXje5SOpqCKVhCod0cbrvceT1OWfljZQIHeymDKqaglYTBjME3ydsAytrCP1xPGz/2CA&#10;HsRYKCEGdj5G9kuJQZtmPXOQxFVn/GjxcnTjQmSu/PLMy2ulptDW1s+SCHcQ14Qj/MDggOSNaA+r&#10;CF/tseruEJi4CN6YIDA4ddlggHF9k/k93Zf+7vb66Yv8a2PhA8uxI9+JE9BB8R12Cgg3lHgHtLXv&#10;z8oRTFmMANwLTjeMtk/NsiEDNtyEMUGBrYKBEQMEBeN/JDQ+VUyAfO4/juAwE/ynartVQOB4QLJu&#10;NqFc9bDhaPhEFEEPvtEyq65cpMcFwiHl9BAqWTJHkj+rYQfArJCQnFMbfcX0bny4FrDm33JLgJa8&#10;WQjwGEati5yJa5n93FmCCw5hCECMs3DYIHDGEFoGPpmi9BEGBKiua1uMuPGylvAS0ydbrBwNsA4H&#10;ePhF2BcWy6t8+GiGJXFXQO5Ps+Sk6nrGc/dS2atPLnylMtwgcPRQDS/IXhA4IIM0eJi3QmceMMMZ&#10;KNvnOR63SN13r/JQKbghGbEsNxq2iZSCHM4KK5gha3ypf54IF0wPBattf/0gPe4RhsIxv1Nk1rGS&#10;eohoIFYy4DOEKypQAidFi/jV2JG/XeROEDFnoHBAIIVgVjQ31Q0EAie/lghWJC97BY/luo41gnMs&#10;18WCJ4ISn0bHskD5s0ETwMXNjBiLDJ8dy5XlwwA8PFR4cwroYAAb7Bmp3aXqnmg2CIoIE9xYkLni&#10;Q84HG/5cZrM6ggkWYeYXA/ROSxd9BBOtCb/CCSBLjkJ2Zh4mJvEYwg2LBBou5MDbNnwecqJhBzCA&#10;t1gazHkhckf5DOAyQtQQCGMT/Irm2L7CAZ740WLAeJWwXvyOEMy2DEuKWzOOqfVh0GKYfzDZ7kyY&#10;RYk4TVgyTg1BAZI28cte5P/nFxFDwqMnEa/xLwRVOED9UCiY1U6hPPeGM94Gck58yMn0gcTCA5Og&#10;MLj1AlPvzgjnA4QC25I7qL3i4RNlgcPP4DFtF7p92BBWEUEALBYQNeVi3hbbApcEFRk7gnXcJKYQ&#10;nAehMsuB/3ND9of2LkeX/ZPe3tuwQUUMsRgG7PqmT5UUsjw6w6scxPxj4MvYEWEImIHuPUG4GXxG&#10;VyKwkGErYiF59oh9vbMaPYzduRcTn1anE/NzkHJFjbHtjMWyzZsM4ySeXqhyEWFSX/tt721sAhnq&#10;6Wj+qaOQYIZiYkbcDl/hAM5H1xckX1jsaJ7LkfATREufYHCKsIcmjCEx5vuECq+ECgOEBzPiRbPU&#10;v2hYIIYQChismtqHgiEwg1Mc8/eLmwGEJMIIgr76mAGBwQLLl9H+v26P7t8dYMCD8EZwIunh1Tv0&#10;3+BpQZnvV1vLbxZzO0T16+TlV87jrYp+2lsCxtL+E2lGUZDI3lIywRZXOo3034+sNjGTaFwguwQK&#10;oIB8xY2AhMVehoIJEwgVoHGzXJHxMytD4QLiCB4DlzWJiwx70MQQWYQPBAL4lzyshlwQDCCbBAuh&#10;c+TyQmPjsbM9rHYYjXWwPPhAbbfGzQQvobLPOw+LfPUECgOTBYuRlEJ0C7cIU/xoILgY+6bCCQQa&#10;ovvwQT2AhIbLl49ggZYVYn4FjzDZD0u9qiQuBwM4GsW/vLmxlduB48NBCTCBLpHRdhY2LhBAwgBk&#10;CkcFyTIm8uERYQEDUl5cTDxy6ysvdcawiFub8QhxAQP+k3uMAOGXvwLgClYQGoIYXgeZg5G4JRYI&#10;pd0hnBBZIBI+CA9hCyE5K9P4s3jRInofEjey/XwgONg/wQyOROEDrLVpYoIlOIzbQsEFUETEAnw2&#10;uJPuArL94PBgSAKkJKhSw3AwDxl7xl7zbBE0DWQRaRSmFXhE8lbkdQ7MUgleYDR6YloKxyQi/jIR&#10;ZKIcBA4CbPMuw6yq9ycSW2CxsEAVJGESyNBiLCF4QhpbxEgXUXHyDwG3MHF32tqB3hSzPZVtzOwL&#10;J5APYWB8LBBNGgSiWEB1zyzVAJgiDMjFxccxqggMJohwCwhMEFuLKhHo5zvCEQRHDKYE8b6Njwkw&#10;RphALi4RGyyLskfCH4Q/BSsuBUeITcrpACCCFBv2ZkUctvr8UkLni2w76xh+AK0NFTBSEwgeUz4I&#10;cpjxiz8EMhIHEIHwgs12LE7wgO4QDB+zYNRoIXHx5ghPvJzk/iwCYY3jaGRTa9X4mEIS8AkEPcSB&#10;r7rCE5lX62fLl9jbibie9kaa2TghmKLBE6Bx9iKCAGRgiklsawuP3Ty/lj4HAlxwzB/pMHCMK4gy&#10;AHCBYRCZje0hewHgiSCJY8fCC9A8ljH1m4/jNMUC2P5QQzM8kPgKwEb2QeEKyQuWojzjLjmydlxM&#10;3+9rHY0QKw5OW/cqoMWg7rvMnBs1ZHKHrpG+YIhjBzmxKFlxe/fSBYQC+QmoIBjZ4SGPxrdAscxW&#10;PJC/vDQubCDRIEPAYfN6/uvBAv73REv3ruTEzqYuZQAwgv0JamEKIF3CBHcITE9ay8WJlj5UQQLB&#10;ANwgDzqv3U/J/64ZhEIw4KGODDpKMIAFKM9rJETgVA8TlWw5HZusfBC48M8r3CAeS8lnB4IBOCy4&#10;QOYB0L8mIjO2npKsOggPD0/A7MfiWFcOc7iAYq4mb8eFjev3JAwQWCA4KCEYD3/SeYfncFifwGCx&#10;omW5JgWER4IRmhTPKit0whWEEwEAgcPFHHGYIRBAAhMILBAAxMaBwQfBZtMckBCwQGB2pSONaEIr&#10;wzPYRGHDomwAAAEEBk1iN70o8fzswAAAAAAAAACSJVkotR3ffdQAAAAAAAAAAAAAAAAAAAAAAAAA&#10;AAAAAAAAAAAAAAAAAAAAAAAACUjgAC2xQAAAAAAAAAAAAAAAAAt27AAAAAAAAAAAAAAAAAAAAAAA&#10;AAAAAAAAAAAAAAAAAAAAAAAAAAAAAADA8J23xrzaq6wAAAB38GLQAAAAAAAASw4AAM9s4OQSFAAA&#10;AAAAAAAAAAAAAAAAAAAAAAAAAAAAAAAAAAAAAAAAAAAAAAAAAAAAAAAAAAAAAAAAAAAAAAAAAAAA&#10;AAAAAAAAAAAAAAAAAAAAAAAAAAAAAAAAAAAAAAAAACro9TlC1zPgxAAAAAAAAAAAAAAAAAAAAAAA&#10;AAAAAAAAAAAAAAAAAAAAAAAAAAAAAAAAAAAAAAAAAAAAAAAAAAAAAAAAAAAAAAAAAAAdEoAAglBI&#10;+4AAAAFE9NYAAAAAAAAAAAAAAAAAAAAAAAAAAAAAAAAAAAAAAAAAAAAAAQnfwAAEAAACAAAIAAEA&#10;AQAIAgRKqqsnCmhwgphKmQiVVhI/hK9hJdwi7Y1QQiVYR8wgfCWdhDxCJVWEFYTAMISgCAFgSWrq&#10;oIRLCQkARwYAYgBFMXwOjfQQiWPAEmywi8phEjiPzayBBCMIw8CcICkGI1T17SBBDAfCDH9UXu7r&#10;PHroCBBDCInlrF1r4SK5/yaQICBVwhd9XN5Ct/0NHcagQQ9/3ghUWY6hFW+qAAABCgAAAAAAAAAA&#10;AAAAAAAAAAAAAAAAAAAAAAAAAAAAAAAAAAAAAAAAAAAAAAAAAAAAAAAAAAAAAAAAAAABMQRBmHx8&#10;RBEFCh8cOE8swUcRBKoYQYY4giYYSwGEWDCPRAxhARBF4xBBHHkgc4QIYR+IIMIgghogjUYRMOGA&#10;EjCGCEEEIqmg5YSScQASwAAAAAAAAAAAAJwgkCUMCGz0JHUlCD2gRhPNB6+l8IqoTI0IdQkNQiWh&#10;FcCCUIJQCoCmhu2kHXwhECUhBFcYROMIGIIaMwoQokYRBfosX1IJmAUIMQCMYSTHCLRw3iIidUrO&#10;AygwAAAAAAAAAAAAAAE4QXCRcEPxYI9gOEJ7CJcWoA+5vCJJwinFwgMEJthAMIXBAfdE4IFinAv7&#10;hLH+JBBHOf/jG0vbz+kORXqKJnEwg2L2C0/pkTlzIzcyd0AAAAAAAAAAAAAAAAQ8IVSCCEMBuERw&#10;TTwQfCIYILhBYI+whkEWYQSCHVPBGccg28IVlgUfGh8IRhBcmERYQ7Fwg/eCEkH3jEfAhsNQEoEA&#10;oGiUae/h/9yY4A5jH05fB7eeshrJt7CXfkTJG/7JErfVUzYG7o0I8kkCpAAAAAAAAAAAAAAAAAAA&#10;AAAfhAYILBF+aCIYIDhB+iYQisIkwPBCoIBh3GTCI4I4giKCJcTBYRphBYBhELghUEQeEY+/CM8I&#10;BDQOKQQzivAY/sTgdB/PAvCRAmKxo4J6Jed2twSMmNEQkeetXJZTP4IBQ8LrIXM1xaQ04kQEAAAA&#10;AAAAAAAAAAAAPggtYQs7iEEIwDAPCB73gizD8PEyQRRhBYBBD5gjW+EMwhMbCFYnjQK8IutAcIHh&#10;JLCHwRNGwiuCLoIG4Ip74Pi5CY8A7E+Q3IdiD3brI/QHAAAAAAAAAAAAGwRzBEOECgMENwirAQQS&#10;H3BZ8vBC4Iq46QR9hKiCBWjQQXCNs0CiYQDCCbwPCFxwhyaQWAAAAARMIn14RAhYIY2DeXJ0wRNn&#10;x4SCAYQF4DBeSUX/hERtw+mXAueR3UZLj2wAAAAAAAAAAAAAAASCJYJAGEY8Iw2CJFBCy/B9z6M8&#10;IRmwceSJzbi39r8ITg8IgvhAYaCH5M5BBeLl7Qqj/ghXAC6oibaEgxHawt45H9fLPutKljC379Zs&#10;fpYg2w5T3cpDIa3Fietn3qt2Q6MgjprTQf46H29HHY4KDXYRPa2FyW8AAAAAAAAAAAAAAAAAAAAA&#10;AAAAJBEEETwQaYJSYuES27CJcTCOnwQWCCXhDMIrggahISCFbhAMu4j4IJjuijMVCUCek7vs0UTB&#10;EzHiQzRkWIhiTPHjiy7Hj46gKmmGt+DWi4Ll+VjNwoLGQASM1y5FGgCirh7KsZgAAAAAAAAAAAAA&#10;AASGhsFnzw8PEzxMuW/19gkPAYSPGwgOSNlhMIH+F42QWwwMN58EQPFnz+aiilItPMNxcajWDZHo&#10;To15l1AAAAAAAC40XE9BA1njYpA+Tv2VMGhcpxsStG6ySN95bPC6LFESflNshb+qHZjRoncewADY&#10;ACAABAAAAAAAAAAAAAAAAACYQyCAwRRhBcFBDcIgx8ILCQKCAYnCxPwlCnCWwgtQN4H/Qv2d8j8R&#10;xszZcTJ7L/u3taFFXwFAAAAAAAC4HeLmF6EzIy7WEEKm7XoRKhJnunSl7u4x4N3BONT9kz7lT9nS&#10;d+MvCzfldQzJt7y4qyqlSO6oAAABC0cn//7rwwgIwI8MUXELBEHU/BWCEXkSOtEiZLbDBEghRgDC&#10;FxCUQM6PFdaCPEYQUjT+GZEJTBDRBBxhCRgB4RxIqi4kUMn6sEQCCBiCBiCAiILCRGEQZhosMvvY&#10;IEIICIIKIURxDiEFxIsLbXjDwiEJPxkNihPBG+obxq+gjtGEHLxwkSf0bxKwQsYghhhAxkGQRRDD&#10;w4SLNLLbl8IhHChBCJowI0aN3l5xGGKIwoRx4/FH1wRSMIOMCIICI4jUQ4zDAihov5DDjGECGIMo&#10;xhHFxo+LibjgggwjgYg+IYRBhAJKNEOPdJAuqKJ/5xn7jO50EcShIagqEEo0PDzyS42XCGQIhhL7&#10;1KYyKv/M0BS2uIWiyrdbehFM18CHTef7LYgko9l5aziOUxP9kCmxiMTBzjC0w7zB78IuonuDxhNS&#10;fvYRdNGmrSVgtZWtNzRog1+mGvBTCHUDQFBtRpHCQm4RXX6rtdoaZNvYFIp8GvAbQaQPwghENTQh&#10;gd88ZWnryw9Egljcbo3vpMJfdNCA94kyfKutuwSZ3xpoa6Fkn8GK5nWUS59m6HE4p+LXL386MbLj&#10;FxAYMIvWa3e2T/Gnrf3ArEwc40UwAAwCEkD72sDpYEAoKNLCxpzsX+oyX7zNwcLtW++vZgEEoGiw&#10;lFmvkox05oSiQt0NS3TytO/Zghsr6JTkJgiUamsYyItGrRVAgew1BwQ8a40gMgd0ajwxEe7klTyv&#10;upL6ELos0q5o8xjUpRolEo0ys4KhC4Co8PWkrVyIvf0ZrO0bRcYquEJIEn7etOmEDgKnUFtWZXTw&#10;V/pOfLFfxfG3y/OYAjuLCGl/FEsoiQfqh/Pogid/kokg5lGebwJ28WJhG5IDa3iPZWOzHPySmv1W&#10;lFoLhBUwRDNnhqPSwSnV11kdMsJDX2V9oSUbJzX1rb6zKM0uTCCOpzO7GzurHuCUOODib7OKyGEr&#10;/U/sET+tkWIl1PFfCEEAxIfH2M89qQJhDEwJMFGYcZgoc0JhCMXLOTMeuDXdr5IHF6opG2gtOqb6&#10;LhBYsPFcZ1HjWKG5/TlWWUelccIEmlG7Kf30t3k/bLaKs1RTJ+sN+4rm0YqlWBJ80+x8DhB4IfWK&#10;bITWgV/4l3F+EEWZpwgUlYPQNibs+q3M3NFm3r0J6E2EsfkXV+Uq32dkTmrWNb6RtKnTuaUXzv8I&#10;J+c+u3UiJ/ccH4Sc0wH9TA5iMeWnOxlGMC4BOz100YOLa4omAHLn7Nq5lxBz7jhy5TJ4YYat4PF0&#10;FsQo4cVssXCGvisroLNdWV4su6dTTUkPKAiE/bpOTriroR6t3XEw6Jom7s4vphMWHyemMrJpFwNb&#10;bU/eonpJjqNGggEkO0tGtHhQw7XJpFggKM+gLKGkVs/n1vTU8Tsakh68Wu2ZLq4SHr1ggcaFxTB4&#10;a0Sbr7pBJzJLNgYs3Z8Grl3HamIaM5jE/cw8CYPBAomG5l2ROJrYH28plHP+Db/LefECM/2Em7sT&#10;PcVVqdvsBmzezniiisrH3Gy3qJd27MuXBmNGXCAY+ZJDCx4BubEwlOEpZE9nueD1nP25OCOLteHn&#10;H+6x0mJYkETFtMBoY78YQXTb0TznaH2EKzeEHwge1aEjXy3BYtoIFhAYIIYucsWtfu+mB4CPbJ5+&#10;20bnSXI9wh7pNBNrY9+MIBxY0BVoW0ujjISmrsNAjAbViRuqvfJsEBgguXHZG4LI4IDxsl5weEGx&#10;SH3yRY6gfGvmiQQjHgMEGxskB30SE8Hi5/5oIKotZFCWJ78eNAp2QdnCD5cfM3HVnjc4rCBBRTCm&#10;DiBJRzCBBZBpj7hMg6mGsFcXIUZDwdgMjYTGDjBk81jG59tFwgGSP55QZjsakQhMdQ9NslrL1333&#10;yKSzNDjjkP5QQdee4nsIFU8etcSCDa1C29g8lcd9vsv/d7sv+HpNWggO4CyxlCL0FyRsDFqNMEFq&#10;JieTw2UI9YBonI4Oxol63RBRI5qLiTQrFaNcTYBxJKc2fd3LO3v8pgXsxcrcyTIOpws+RnrPznNZ&#10;hNqZbvfWu2T4jg3PDGpk+o7MFOg1ndl3Gpxw/hMRgKYz3vsGWJ76jY//4nRC7zMXti5LTP/SDnhm&#10;vUQvVPdbSpx40V9fG0XqbJZDzDYufgl8jK2wKGYMxTE16hIEtNanLQN4lvYEhWhTdzKLgGarqyd/&#10;e192t62CvGLJJ/9rIKIIIKcLgMX0EiA6YTltBwZRQI3hlwhjhOeNp12fqBPMmKAtG5Y+ygU+NUkX&#10;kng+lEJ3mZHZDTyJgLc+luyOlUskilGRW3p9CmQQ5ATBBQoIGJhmYs3h7FfN8bQVcU/rnOD62LgV&#10;/i35iMGZ+4j+S1XcWZ56qWx4IJ7E9Au/EgEJn5/aB4QNRYILsDggiz+wgP24lzNgg0mER4SBw9Tb&#10;4QbqgCUEPBwgQsYcgiFQwy5f+ybn59uuqjjTY3WuailNEGFHuLthYFIgRMf9g5xjWjMRTA8IA8XA&#10;Y5nsyyNg5iXvHiTgbxJ5x8W0XuIAcsDGt+bGP4UqnbOq7eU7KpAcIFEy4t6L4UwGfA8vKVLALJmC&#10;BuJjXKQY+NsEE9lz4QK8TFjY9z54IBWAzQ+aE9XFGOAN2yDQXNRw6nT5sjAPn3y5HmfTFi5bpS4K&#10;vGUOV4iKMwYMYyiEnpo47GGhNuKjZET1vkFJjRglmaSlm0/ZiQGnhA48bBVeNG7jY0aF62DmLhA0&#10;piTx8fKYQHg8mDz5uSp9qXHeAybBBqy7kiwJQgHCBG4IVemf4QWXyYLcBmz42L9++C93dvwTed7G&#10;DNKI+/b99t883hRLkX/xJ5GzKz7U755oZzv99WNmEzxz5rAPxwhlZMuL7Pnyf3P72tkQ4O/1nFts&#10;tLdly00zLDdHjduLtbrSAGfoYOrmyxrR8uS1a0g3AYRA74sJgCjFCPFzB6CMIIfEwcT8ELHHX9sI&#10;ugiEyYB/A5rbPyMw2EQIDNifhoSPfJ5LTxBAsaCA4uEEky+32fuUM4Brw80uswLUMYvxP6bFP+YN&#10;bhB6gHPZgiAdIHPa/dLIXIOS/rW7TNk1cIdbCA1MzhE7EiMfJGtdOBLmwHCC4WfDkERbCumEJz4L&#10;NlSwh72TZnhthaiUYQLsRvN3bpr5jsGCCmEFuAdMYggPAJ8NnPCOHgwDOYcJ4mfuMiq1phG2jOsk&#10;bN3E5CtxoHMBxcTFK+2GzYQXPhExfE2kqQWgiCCBQ3s8SP7JOJPuZ2wYL2PBF0LAsIR8xt+xYIBz&#10;Ec3CBQGYD6y2L6N97LIYQKCAbBEmaCEYDsIFG2FUXgGJIAqBXa2HcwoK9Nxfux4qIqjanMaBCUzM&#10;MbJrps3vzCAYIDMSCAZ5sRP/9vQF5o0bJBDaIFwgmNf2IvAQQeCB4QWLE8Q///FtuJhCIIEoeB4Q&#10;GCDRoXJ55zQ348JkxfXXhdYIJhA54xeeYIDOIveNk2XM92pakxMFHeEKthCJxZ6a8SsWBVgf/ggs&#10;7Mf9/L0IDQiGVx+4FLguJBnuZJSCBLIwZtPs5qiJOKCAqPstvbC71FQw2x4FGyQ9ThA1tu7pgheD&#10;xZq0EHyC/leJ3HQEsP2b+YPxj1wsu1lU6QRC/T7uEBHhUR8EGy5G10DMdsHNAMS+LFtDf8bky4QH&#10;3R53BwQo/9BA785sESx3kwUrQxOWECxY2wQAgiKSic2AhLQsJ+FyZrfnljQGCCyoess31+8bMYrG&#10;YyQoQUPWRAkZGAZiOGSKrBwJJ4HKSkhI0mdZEEw2jYQqs8eBZcILGjVeE8kJikXBCXgc0CjYCGcf&#10;zexYmwQSCB77CExPle4vSVi4CK7rFzCkJBBcILzM+J7efuHiIOMI5qWBxsx2GIAutp+JG6J+snvT&#10;K9IfCE4QCH15cINlem/GI1CXEYIdDFqAhIFVEsC0DFIIawJVjWovqK1L4NZi8RhsY/cbIUEFmXi4&#10;+DghLhiJ9xexIXJAITJExl48bAY9YRBvQ9ThA1PeBi5Y9sWNG/HrJk6bXFsJH8s+/N11sB9MEHzR&#10;MDEkwTk4egyx8tuiONBCPRHkidsiyumXKbQyJBCbw83y58maPliTCB42NkwgGA/8wgF+Jnq6qsv+&#10;qvf9IXbZBMIINcW3biR9dvq/bi7WkTmz+2vzG4nxHmucSDI52IoILCzjZT03mhPqz/xoWLGr3IUN&#10;hGGEFghl4uOZsCOt/yftweDgh7lP5NZI3OkLQoEEEggeETQQGA1gmU4+N3lMHsSuQ2GOONnvL75E&#10;U+L853su4Ni4QDGhOhNgg6umL2eCCw2C9bAwQZZE1wpFyYlRY3o1e+nz0EA2PEizA8HsW/nj2mcY&#10;kLuN8G9qmTen+JBB4HbY2AgWEAezCd6GQ4zHrmxc7yZ/YyGaCRmNHDA2h3EcSMhzaaxo4qGjFpJo&#10;IyMoJEQkkrLTJiRQRhEJQaNEKMvlTlqly91BRGKSuEHh4IF7NOn8S0/4CYr9UDU4VuVhnytYyc0m&#10;NFGiiY0EKhoAsIBk14QVC+QTLOL60aGcCP68s4mBzYQBdYwHCCk57EBghOEOxdepQQZtZ0wgkLG7&#10;0TM4IhTW+Jn/F2tL8UfawQyM4IAROTLkMIZO6EA92/9vdvN9d902qd5lnYYQ1R8kXCCxIzwh1r1G&#10;CEQuNgdyNsghGu47hcg3hSxzwSiOx4bJBXJiO/yX8VbNmOjYjd4wgDtxC3Jpe/UpZ4zngzqeTFeP&#10;ArZ9IIDfqHxIIN6CEYQbSNgWjoNhDLggsJmeDWSDZ2WjZs/i+JOd6e5XVe1lp0Fk9/d4hExozJuB&#10;OUEe+EwRwhFZouNA4saYITa75yrl3CAW6+WiuLl9YeCAQQW9vW+sBRvyMMXl9Ytu22NZ0WGzuBTF&#10;zvGtG3LJfb9Nl7o40eCAwKEx8aPkjRf385UI2QQRwa2EyEDx8IHAo+EHh4SIZeLfN7x7xIDD9gr5&#10;cIHxhBb9+tmxJggdPCBUoIJb3fu73sEew2foIBDwQrH5yRIIHBCi0ksEnN2EtBE8fIV/sVu31sAY&#10;vGxbQQWCAwHPWCIIBFwhGEFwgXssWNDWggVvP3+wrxyiFx6by+9hNxf7SwbOf2sFwVIaxyENVcXW&#10;EfFZtYYyOKiJ9zLszqmB3/8alf3a1swjckk/2ECUEMtgoWVAPR5WbJn7F9kzZvd/LdXeY+s4muEA&#10;qZ9v4+EKqqXOLA4SolbkxsIR5+mYCymdRcfhuHSIcli6va2ASyc6DHqr1Vtalu0nEgiOLhBokMdi&#10;0LvHe8P42x2JBA8IyhiCFYeLJki/kmKOkhRceyQRBuEEh4HiW0n/hJVLUmh0OwQKBYRVBAIIJFp7&#10;iucmuPgIXL7v+Nt7ORJjJjtsSiwEhQCUQEJQg1W8R2fdmHEcXXH94l9g3lhgxaqd5OU9t5kCq4Dh&#10;Kc2sfX7kazZowChWKNH0X1UcaMm3URsaMttqfPaqp3WNmqTAah4Cdnu3pxCLwMWHweEKLdnqPBBo&#10;eM4IBkxM+EI3fW5wQoyEQqcsV1BC/4QLE/Ls+Hi4QCNgKggLFmLt7+WEz5c3sb38+feydd16+b3W&#10;2Nj2c4sOo8DwIYwhjua3FK5FYsGQhLVK9+1kchf/VOxSZ/pcFY5TOuxtwhe40eYmLNpiyYIqxIIh&#10;xntrEEGxF/bCAYGCAjRLHVAyh8dzlYtnJLZLJ6kNSKpeIaZ5RyAQb/YUCQYqMBpb2SPDwuXig5CJ&#10;Db4QPFwZGMyYQF88IBhEkfIV912QQHX3gYINiLhiiZEwQiFwgRuI6EQyBrvEG5vZLUCvFVJimCyD&#10;bVF3m040cVEskRiREpjTeWGgiL0EG3XARYWKyA4IfgcInx8bNyi/IhR75fBKKrauwGWqJ3SwhAig&#10;uVxEhYWYiK4RHgsISRNVLAuUfaghcEI0x9UaHHFYBL9DwQeCHRnCGuLCQQXPlUENhMIHhD+xInEx&#10;Om+IqghTwgUNG0NyZPQOezVGwgseBcY4N4yVwHEuCOBXWRSpln9sQ/OLH8Svbrj+CZZLIQl64wMc&#10;EchrT1+i7PTl/NxiGXipenHz7nFPMCMbP/JleLG2okCnYIFN9Hx2Bq1mV72DzQnDeDJx1BA8D+H3&#10;0RNjJDgFgdhuKoIgcLQmFqB2MaR9QQPEiYDHB4L1QydoIJN4IGvPbE9izBA8ijU4AR/U/3H/CEfU&#10;CwEd7xiAV0eFzzD+hNwgRcjPv2iHri2yEyg0RoS4QHLDXN2hvwu1H9i3cR8QQWYuCC7LI+9VEoAX&#10;aJjxqCP80DDty2IS3PB9JckwZgElm0gZhzs05JbP2sxcIF8hpfCwQDVBD38/zZfYu9/L55Rrli5f&#10;JZsvZGCNCBMDYkUTgMIBFhi+FyRIlRl/3Jyje/FyRLRYvufRFlh8HUVYQFRMINE6jxB1muLDZtIv&#10;G98k3yV1rZs36eFviH3BYqz26MDixIa52r3iT72feIIRiLA+LUYHYxdzRzCAS/CAV7CBxeJH58bh&#10;FhUS7gIAKAJ73jOWYfsyhbBrTzGQDm7ZqCJN4fTCLGCCJCKPnzQPewE1OaAKsLhAI+CMuCAYOHgg&#10;cECwEC/WzxPwHrEPds2KAkeEiE6jkEFQwhkTXgYt4IDYeAYn+2SoGo0EDjYQ2NbomBv/nYWN0bJj&#10;VO4jtJirLjIr0+gg8EBmNstqiQkERj/wgmT1lM3Bquzn8UkD68KwjDQhXqDD6ELQY5wZIkhrwWWe&#10;JNioUcGKPH09xCJswy9Nm6IviaD7DTBMPBDIZn6wgjCzgdceCAwrP0GBwgTgg/YzhlRgMEAggvfU&#10;sY+F7CFYCSLj4/a/BAALDuLcrDP+M1JxRFmbiQ93xiRGEAwgMEPjmDwkAZGxcnsEA5eSxMIEd0MF&#10;282+1vQcB2D3c+EBxsrwLBjTn3bwkXzzIDF9NWiQRLMKsIEacIFsCrPhAyCBzsEJIBxYbFewQkwg&#10;mJMDPpjxDLWJhERV4QsKwgOXNftghUPTweYbCZoIM8rMIJgge4id3P7BmbBAcHD5XBC/v1wcKgFS&#10;WzBacZsyUCCzibwaeD35zG1MEArEMuCECwsC28ED5xLOz1+J0HSIXBvtxTFCZrRmTE6oS3W30PhA&#10;ZfuWB3heby476CCauJOa+CyYGHxISFhYZEAyFi5i4QOND6ZpBAcX/cs3CCfiVCVEz7lwXkiR/Tb1&#10;QQTHyZf7fGEvhAYHeyq04NTjE5QQN5MIBeCBRL+6Ee0AtnrCCWULgpEY1URHCKMBsbBX02NgYXrY&#10;QmzwOPGDYCUlbZ+PTHhEmB2FpZ3vZGbiWBJ8uu4+sIpvKCLDNAmNdeBrZ6IR/XBA8DmtiQ25SE4b&#10;EyewO4D/jPMZkpy5b5J/QaXEDWgraHHAazLcwA6BCgraHHAxv9iQCHyXiRYIH5zNhB8XJCVBA4sL&#10;E/aJbzRoFAof0PhE0aGdY9T5vIK2hxwMbHghRg8SNsSL6K+LDb+CE4QeFhqybF68XgE+xMB60D9k&#10;wh/ZPb7ubJif9gf/xs27tSsZGQi+FecggG8NKAbWiq/vMWzAqpiVBgj5R5xbi/OYyMIHhlv7hEkV&#10;c2tOe4KQb89sx5CWWw3bxZh8XCAqP6cBCPq1O69CLTNCo3f2Pn22VRWBqp1EaPw1WkpF0GlkVsZT&#10;iUTUMuwGYSCGqsIOZYworSHYInGnCDpYQEkwfZM/CHP2EClk/dt5ctM/XAuoMClA2Nw7YxESP5Ez&#10;VhARcAA/5DJMbuIHh0bWiyOB6Zu76uD2WPOXTLiwEUMkL98iB840EVijIDpVnSe8kDxOr5z3i+yr&#10;gIn5tg8+0ic9TD5t6JAMqsfPbTtmApgq4ySDtpxME7u1wnjBGZrY2Y3EjdM5Wn2UNx1lfcRZO7DZ&#10;5/aE2pPSvF9mLecsrQOIrwTgAAAAAQwyQsAAVKipAAAAAAAAAAAACHObRjaLxijgAAAAAAAAAAAA&#10;AAAAAAAAAAAAAAAAAAAAAAAAAAAAAAAAAAAAAO094r2D98AAAAAAAAAAAAJpqSAAGJMAAAAAAAAA&#10;AAAAAAAAAAAAAAAAAAAAAAAAAAAAAAAAAAAAAAAAAAAAHftoRuhmKMIAAAAAU0r6cbh8ktlygLGA&#10;AAffaR5gAAAAAAAAAAAAAAHFK9g4Q0xpgAAAAAAAAAAA0AAAAAAAAAapJFSCSbkNcoAAAAAAAAAF&#10;vQHGSvAAAAL+jKvd1ymR1MAAAAAAAAAAAAAAAAAAAAAAAAAAAAAAAAAAAAAAABGnKmmAAAAAAAUs&#10;3M21XKvqWMAAAAAAAAAAAAAAAAAAAAAAAAAAAAAAAAAAAAAAAAAAAAAAAAAAAAAAAAAAAAAAAAAA&#10;AAAAAAAAAAAAAAAAAAAAAAAAAAAAAAAAAAAAAAAAAAAAAAAAAAAAAAAAAAAt27AAAAAA4JYAACbr&#10;QAAAAAAAAAAAAe3YAAAAAAAAAAAAAAAAAAAAAAAAAAAAAAAAAAAN4VGUgAAAAAAAAAAAAAAAAAAA&#10;AAAAAAAAAAAAAAAAAAAAAAAAAAAAAAAAAAAAAAAAAAAAAP7egAAAAAAAAAAAAAAAAAAAAAAAAAAA&#10;AAAAAAAAAAAAAAAAAAAAAAAAAAAAAAAAAAAAAAAAAAAAAAAAAAMHQJqAAAAAAAAAABuG5LQ441Gf&#10;lgAAPVvqMeOCNgeRiWIAAAAAAAAAAAAAAAAAAAAQBAACqloqdAAAAABABbt2AAAAARHfwAAEAAAC&#10;AAAIAAEAAQAIAgRKqqqqqqqqqqrepVVWEhuEfvkSqrCOmE1XCTREqqwme4Su4phDhCJVYSHYH4wg&#10;YhEqsJAsJWcIBRKqsJS/cZiVVYTDsIlYTI+BWBqCESgAAAESAAAAAAAAAAAAAAAAAAAAAAAAAAAA&#10;AAAAAAAAAAAAAAAAAAAAAAAAAAAAAAAAAAAAAAAAAAAAAAAAAAAAAACJRNt22KSoAThAxCDCNRUG&#10;ESiCCGWMISNHxhDOCBwswQ2iQei01FgsGvpoSEm/TL6WIKQAAAAATAsvY+PUEAjTjtxCYJP4Rfg8&#10;BBEMOsSCA4SAwcEGv4QPCMJYRckUgeAAAAAA3hJHLBDoCYRNGETiCGCIIgxhhBhhCfEwgZR18sXN&#10;CRoIPhBMBDQQPB4DB8DxCAvD4RzFjYGNgrkbPQgU3s4mGQbLIniG7AAAAAAAAAAAABOER4PCOoBB&#10;Jz0DghOJhCICQRP4IfgtGCTm6MCP52oEKrUhfi3IPiYR+nHZuBEum4fMzAAAAAAAAAmoIDBG+EPw&#10;kT60rCHwQaCDuR7xoJOOCAQRHBCcITDYSIgg8AwhcD4IBAyDJ7CP2iPKkESswT7MIAAAEhsIPBFd&#10;4ItgkHgY/ssEGiY3iYswjOCU2EKwhsCwhkEFwhWEZWxVBAOO7BBcIvMBgQOFoOs10YEGpOJiubLA&#10;1AAAAAAAABDghVMcgiTCKYJAQRv2EYThFNoIXOWCBdxvfBIOCK8BGjQ2ET4kBggOBxYIR5cIDIQY&#10;kJmmQHCN4HBCcHBBLK+NCbhA+CDQQWIQxyoY/UAAAAAAAAAAAAAAAAETRyf//////2VocLDho4SJ&#10;o0TF/4RixGWxq3hAJ6EBgsNQhEGrWmKjCAcSsEJo0Ep4aejGxDmeM0eCgKBAKakhbzZMaLfvYBRq&#10;PDwSBBaEEncpowfxobgYDgQC+iQlEZZFCfdwKhA5SmgxhAosIANMX2rgoEDg0rU8JK6D0lPN5k4b&#10;6MDCMjhkWw2WwnArCrZWBYQIgOkmR7BKW6l4vv+e2y4FgoIDnzYsJbuqXGCAwQLCBfy1ceeaVJ5L&#10;OE2Jit6jSmDW4KCBKr4CCCL0A7P0hIbBQL2N8huXXEGwPJhAMHBDMXo0TPUPvGxUabYkGCAQQzbz&#10;g8IIvw0wtusTF/lz4nY/nkT6GXH6K4eOqgEwlYU2BDRmFxcIVEtWZ/wglpKwE7Teym0k7Nbs9y2a&#10;BhMHhB1GviW3CAIi/LjFEkGFGkFul6g7y9lHMDhv/EwUJhXGGjWxIIHhB7QQrHh8udwKJl4Wobaz&#10;5nCX3ITlSCHmJI0ggPCB8Y95YQ3/TBALyLhA/3z+fLBEkJ/CAPP0Wo7hMnp/8LGiQQEggHiNWfzY&#10;uEHggRFcHCL0Az5p/Wh81/RLY7tD58mbvvoIqKmEOpwQCeT1rMWmWVPQnNAYbGecnGZdImEMi4QN&#10;lcZk3vLhAoIBBAfZnfXF/0Xy/YwSdIJGW87IiBOaIUnG6Cz7VyWQYYr+sTSGCDMGtEaGObBNMA4k&#10;5ExRJBiUNkMYjnUjLHi5MuSOfzReG0a0mCUiBoxfF9Gi4QGCAR0Jt5IxhRkxzXBQQGCAZ8uci1pW&#10;ftPG4SGwcAutxahP0YwBpAGyQ7QyhCCRBqbFTGQZ9kZnJ9igyx2wQeEh3tJLcClBEml2C/wwJ5II&#10;VFM4QwZWMpx8WL1kivE6IvqvvropraLLxev65K5JNiiRISRUPiDihGMIgRyA8zCsJmW3FQKLJCOQ&#10;hINmE0IUmU2dDD89zznMxgYKcCT4QFz3/CMBE2YxgtwgNEMxRgNrVgvjOEAh/RYIHBAdMIJok7n8&#10;eNkWwQrdspvnZxDwCs1oDjYQGH9jrJxYUFm9dYQXCAYQy0WNVqzYQCCFejKCBT6PCTW3JDY/s+e0&#10;D6NcfEbCAK8SsIKsWRcQ+CoN3s4IhWBbM/l21r3PZdsAzmMGet223+1hn1SZ3XxgmeuEZ3ONNBCS&#10;BVQgzXtbVLNHzRJplXNYm140wG18HwOSPU+4QSFgORQwtPk2sIQoIZHzcMBOohOIn9Be9e/HFx8s&#10;a5elN+TXnrBKFBK4wN/G4/xckGT5YIcc5Ec42+1jzCDwRDmHTcItckya3vNPVGqZ5qoiDuRPtim4&#10;m5JG/QQpvizIzNx+oQdz06B/yqm7OY7LCc44L/e1LcJf+Yb6ZNnCHYaGN0IHNG6aHokwKNsd6ASs&#10;+HJDwQZZnhAsIQr5sbN9vFyERkAWJgB5hlMEEYKu+/EvbyrpXUiZ4Wu0VNMMxIBhDoBnwX9jl9CA&#10;cfAZLYpFTcjarTFwgRhCOST8BvLlOlTrN+b9IgtNpkJg4St3Ila3W93suEKj5IfJ7OZ8oTi+xICG&#10;EBWBwRljwQXf393ON2ISFIp4HFBge5NY5TXQjB/g4jj4IF1pi78uZID4VChXJDAZb2xK6D9wBFyu&#10;e2HGKilvFQDaWUwc4wc4k89XcIiIIfT5YJl7wd2FvRlo9aXwNvcfpBBdsZ9aJpNRqolYsCCGZlix&#10;RKvrsVn40nNcfIQcVTEOgOQmv8THe8xGUwJNbOzZKTigwrghvQzkto1B0CR9iK9YQ9LM4IZA4IOd&#10;uNOED9BDiJgqmgquWHwIYoEApVVUahB6SH9HH0BUx2lrTUtI9YWCIycPcddaEAoQMVaCCKTBuwsC&#10;GRPJwQykW3tCBrTJBDM/BR6QTiZ7YQKNGMRNzC9iCFzKSjAgKpvuSLuV0Z8NBVBZesRDDBu9AxbD&#10;bOuEUwz/FYdhCWyXyZuRDHPGhB+PiuI4iFqCGIhhlMFWKQQvQDsQQnsLSHjcTJhE8WCA6RsJSygl&#10;9acDV59hB5yLgCT57nuIaZrtTwDdyaXn+M8wQ8U9gQGBBVbOJfxvFrQMGpoRwIlNmAufauUfq3JB&#10;DG1kgLC4AK1tvSUmSALlBXx8EOBvOIZ60kEpmWGXK4ipi6K60IjgOfwfe9zNwgcPgf+h4acILFhf&#10;X8QIp4Lj6Q2TN/+eNse9TuJpnlWSVm09ezs0LhCYqgUBnCFU6hPAQl+tULkyqHZnd8EAxob+wAya&#10;DpJ6nbM8dYYpyE3X+3ZpAgOxdNJwnipTx1DDsyQL9jnYFt5f8k1DTxyP/OMXuTlj5NN0kpi2GRge&#10;zxysoWjxdCCPCQLAwQX7fKBZHBB64/Y0EAxP5uwEe95IDMCACvITAYzABMAAMEIz/47WI766p9uk&#10;qSaxWJJP1vaiU9cWvxhMIRjxo+XPFiKF6P/y9FrLFrM6rY4egGSsBD5HC7sLmjdZcBCdJOGmM908&#10;vazUr6ptSa2TUJBAN9Lwgef+SCBZuL7PAemF4gOktR4AoDi3wU54xEwCQjGnonFjQQPJhAoaM8WZ&#10;dXgPmifUEHxcV3pJet//jdgrzeHi2ay5+PeCKO/Ib1wFxAmzMQ1lzmOQhrInggK4MHwD3g6on2OZ&#10;/MoL+MTFC/tw3nyZwA6vy66La+CSC4Wb/S/8uuuBtq4uguA++lMZQmF8XJ0CviYlW4gMY0EGvHvE&#10;9hCZyPLb3Mb3Q0EA53xMtoIHHwg3k6CB5YaBrLhCKybhAthe0WYIOQHSRdaShBYLBbvEmLbCCYQ6&#10;Z/EJw89N5MS1FanenIGIcgCw83bgJM1ASipx5fDIgaJbTY3ROkpXs5/gAAABFI2kAAJXrduYAAAA&#10;AAAAACw6w4OBiByADUAAAAAAAAAAAAAAAAAAAAAAAAAAAAAAAAAAAAAAAAAAAAAAAAAAAAAAAAAA&#10;AAAAAAAAAAAAAAAAAAAAAAAAAAAAAAAAAAABGd0AAAQVgYCAAAcAAFACCABAz6zKbiZRr9YAhKAg&#10;QQjCAeEP/IBCoOCESsIu4RLrCRjCJfCDaESrCVnCIGEKMHYRKr/CKiCBSnj2AXlghEvsI4YQ2j3n&#10;XzghErCN1YRcwkHz0SqqsIkMJjKUqqqwiA9blVVVhNUqqqrAAAAAARoppPzlLmNefw/PEDOYAAAA&#10;AAAAAAAAAAAAAAAAsROi6AAAAAAAAAYAAAAAAAAAAAAAAAAAAAAAAAAAAAAAMAAAAAYAAAAABAAE&#10;AABADEwBMACFH3xxhBRhABhCxBHAgiARhBEggQxhhChBHIhbhAXEDLsICmERIAjIgZwgIgkUMCIC&#10;MItEAGQRRBAxQoYAW835ijHEELGYUIYUMYcPkDiCBH+25oQg2CAjFGLDHiEMXx/UUr12UDawBgBA&#10;BIAAAAAAAAAAAAAAAAA/hHMCR10COKEBmoOpjRBBhhAxhCfYIGVKHcER0I1gR3AiKkg0CE0Iuh4E&#10;S0ILQiKBD+CGUQVOEJgKBAoCoGaBD6NDFREIiLIS8ECpaJNSTzTVkfjud0R1NXHBiUHPF9EQaLi0&#10;GiztmIIClW1AAAAAAAAAAAAAAAAAAAAAAAAAAmCKYI0zYRrhEcXPBEcECUBwGB/R7wSMwgcEF9hC&#10;YI3wjSCKc2ETYRnaCCcXAEHzBBYIeY+koQGFgBwITCUIJXwGsjOb5XF+bhLNyDXIISe9vyZCmdJ0&#10;KlL5TgBYlhIQAAAAAAAAAAAAAAAAbaCCQsEg4JM4RLFwkRhE+WJhEPuCOvyElIIsxMIxgcESwKCC&#10;QQWCFZYmEYR/CGYKVH6FIWsuEDxKjvmJg55fIut/NjTFjGB89nRdl/5TLbW6Jk75/jmZTXuf8Ow/&#10;BAAAAAAAAAAAAAAAAAAAAAAAAAAlFvjzRNaDubCZbHwjTCY+oInggij5HAOCGxOImBwEeJGcEFgg&#10;uJH7PgvA4QPqEzA2+iuWLsfN6J9rJQgt6I6dtLS3S39QHJubjMwJs7LFYAhIHQ9bEweQOIbk1QNK&#10;L5QSkwWtlHAAAAAAAAAAAAAAAAAAAAAAAAABD9SxBswkBBHWEXYQOCUeEJhseJbJhAn4QLAExIIl&#10;9kLSCKuEDhVhFOTxYkv/0X1RMneqp9JuArYIQOoIi8xd4IgAAAAAAAAEOBUxCCAEPCJaeIIIHEwh&#10;VYRXBB3hGkXGwg/QQF6EXSoHOeCLK7NhFu+gg28CjgAAAJhC4I/2CH4RbHwgGwQSPgKgPnz/sEVz&#10;BEUfCEkEFwQqH/BBoIL4PCGyRIIXGAAAAh4RHSCCEGJuJ54QiCB4HCNMmES4QHcIIQQeLxYAJgsI&#10;bjwDCFZqhrTEzry8ACHiU0gigAAAARsFyH7jApghggAwAzCEFDFHC4sJH4UETpiEf4+zQRPhifMj&#10;n2WFLN+Tqc+3WwDZhyeNINJgidMxCMkmaDeEmaDeAlNBvASmhgzacQ5XEOtwlrPGkGkwROmYiTGQ&#10;1RvSSNVHyTNpOkmbTmWW5uLciy3JxM8YqDCIjgRPGiGkMiTxNNNJ5M00nkzSTFbK2bd4m4gY4Qjh&#10;CHjCIMJEcYET1ouIJGdk2VDoO78GJ+5ozbXv3UUBvZdnRwhHCWRhIJ5glMESEgiiMYlPoUgqX4bl&#10;syZxc7GS3NlaT+7Oq3c3amITFgG3B7kcYDzBKcSEQRRRjTz22Dk87iWbZwYOEt0LBd+5CgtKY5wQ&#10;mECRYucQYyIzwcELoKmjDaVEEPGIb0nBwIPRamPEjRDEEIjrhlcUvtkqlEEUQY3I9hmeBEcLNQgE&#10;YWtLSUkTEgChE0qNWetaEBnvhfLFsINEAGUn4ggojw97uLB6eC01PWmjaaMu64gKFEtJuE/gQaIU&#10;3EuLiBDiAwwApweqcwcJhXfUkCC0A5pqexA4jHu5FNB6BU9BQ0CH1osB9vpVRl8Gm31UDQiG0yhq&#10;CoNwovQQ5GPZaIIYdNw2lAgTMsaKEERHI+EIURxaFEEGMK4Q/f2TIJn2KMJPQlLND3KkpIW6NeRZ&#10;SpaEPgCgaBmnoQK6bh8RaOoEBgMwEYw0VSNwiQC6ELgCgbaLCEHh7/GDGx8YoghI8I0GQeEUdwQK&#10;KUcYCKFjtyHQBpTL+Z0uFMImi0FaMgvJORTCLItBOjCAFwYkGd0IZsGcRbtIZyixoERRmJiRwwgY&#10;8KE27wNCIKJdAhJhAYuMIOMYRR8uBjMgih7TsO1tV2dbWrV+rBEXDxTnvz8GChU7PneBP5xgSOow&#10;uEoMgOBAqEBg9EdJCyNgMxOwGPhD1GtktBAuJkGsYWArqEDrAECC0asB8n1Z8sEAtHx/Q8Z+5c96&#10;bK9u92rlSAYMbQg1CE1jRN4mEC4Fzvexw0MGeTiMDDARBMzUIXaCY2CM95gIkd9efqL/1/TvUrV1&#10;mxMFhA1BAMF+AdsF9kjXzqGzZY/63qe4GCD1AJwUVdeL18kEOI+UYDoytSmf4QKEqwTYJC0ILKBC&#10;YJKPAcHrsBDTmi4RB8gWDUF3EzYQN9ACHqchNJ9HzA8DNlhD+iwQPLHgXAPaxsIPEthAMICfzQ9p&#10;cWN9kjXWeFzR8uSq+kMuXCNi3KW5VZ+zgfBGg8xXY+Mp4iiNAhcUGSkxHAgELB74JwBmtPy0l4R9&#10;IjYmTKWqYQ65HYEAjAbfAywg8wiFdc0Bpykeyf+XQcA0HSKBEcCBVUat4QjCIGxcjBc+EMn+eCGX&#10;jYm4mNCf8nf1UUibydbwcRYlwZOAiMPlwrIjihjSwZ4ZfZvuyu3ZK2DN7EEyLGPCMvf44rjIq17O&#10;IoIJj4kPhBouEMvAJfkZ6n3E5uwBj5QIlhYEGpldPxPDhCUmYQhhICs6C+cEI4hsLTua+hBI1IBC&#10;YIEoINOND+N0IWr1a5yTn44MUkB3FOC4IzB3MeLlBc0gUpfkxINgysJGbwzXrq8I4QeTh4kEMTOi&#10;EzlvTiGEQUlQgIPYQjb5Lwu6PAieO7BBdhDBXQhVLQgipKPCfQ2HxcIFDLNkggUPswQK/v84mArC&#10;Afwg2NM3wddWkU8hpGE4Orj6eO4Cy+Tnkhbzsnw/cx3OjwkEKwXsSCEY5LkvxYTLMPGwTh40pvLX&#10;YloaHwhloIN6+bJBAvv08u6lwlU/bgVvHAQTEVTBreVV51JPdNPv0S68ikJj5oXEcaNm2CFZ4IJ/&#10;/lwTjYRd5ZisLUXeo0S0BxnAcIXBAtgR3uIsPhJwhETti4PHhotia9mlso2tpnqGjZ3CWsZPsnJk&#10;iZ4IPirCB5awgX4S3i1Y1X7f4Pi4l/EyXPEwKJikP6gDFjRnaOAXtTA8IgwH+wgWAIIB81sl8aLe&#10;BYsOz3ERaJBAoBgVhCjCFYBFI3m8EDcJnV1OEAPCoIGsIGQQDAnaCBZ1LuM+l1G5QhtBBMDjQLNC&#10;OoHFf/Ei4QzcIn3jfYORxyPk716MIn+wI/zwyLCRLoEBSQN8kSImNFwZZ9IJwhMSz3Mop2gcDyrC&#10;CdCZfRvJk9hBf9jQCEh9mCFxIXUMFjgTI5zNVldIvVfJUbJE3vqeWyiLCAZMIFhESvjKpJGbwQfH&#10;yD7BEbNL2xISJn0ghWFMBMr7/8T2Pnxnxms3uthCIfKTcEPRFJ7+TCBuCBkESY2NWTVbzkqNkhBz&#10;NAZxM8A9DYRBCcY+NeTATEcWcIhssIOUOGIlXx6/4buEGdaF4V51SVYQDIvedkWIQdnFEfoMAAMf&#10;8wI4IZgPbaBT/Ht2W36JWETZcu5rVHVKNyRYIPHwPZbR4HuPDPxJgMEfQ04PCBmJzvl7AEDyYMgM&#10;ill6LuN/dNTqGU4uwQiAr8JHtCQQJ4C5MIicDggOeCBZIfNgCH74QDNhE2ENwWEAIIDiKJa8WG48&#10;bCAYmfCARI0Yd5VH+YIIEUJvBPiGOQiJBFBHwJErmmnZYBhcVS7Z2fCCjbFZYE4XBwmZbnCURGpt&#10;mt4yAAxvyVsc2D1ptb+27pT9J/iVhA40KQQLFUb8EggCxIIPBB6wOSJlwWW51HbHbBUdsdsEqwQt&#10;xrGCqCCv2wgOEIcCwMLCe0hcJm+gEEDh4tr4QvoXAwvr4vAYfCALYILDbNZs8LoqgdpggsZ7OCeE&#10;FPISDC+Nsq+N2DXOoICw/ioAzqaGGUliuif9VUKG4+Jk9k8KaUZIxC5PVqu15WHIRCJbtlS0MB/I&#10;khPzLLQnZTYOBMfjDIQQVMn5I4yQR1dDuQ8VBB3gYpszqpqRtzFSndXAv5BQTikkDhjkLSOhsTbr&#10;52Ev+p99Rc260fKARvlvbA45KBFy5YuPWARmTlIzGwQDqFREVyysAKjTORPM9//w7ONW79m9INcE&#10;btQZ5tkJ3sowglR8NjaxjIYyqxfreU3+6bJdSgKZvRcEZKB9fqjWggGeEPWKiZBAukWT0s+OrFyV&#10;gjZ+RDxr8dhN96BYss0rrma3UCkvdrZQKSsy3+DzEwIFLnm9nXMw8qYn5EPw9UpZ/YyLD85ZndUE&#10;ocDVKW+uxQSZVr4RLHFuBO0gWxZgMZ/TJFM/8ENiXUEBwgpVzk3/FiOEErJgoeJE3J7JGvYRRBEN&#10;iCB7yKq9/FggkGN+onvbM0eiM1w7CJMIvfseCA0QNlz6Q+EBwgykfR2552J+s0SLf3p1+5KggPoI&#10;dWAzZ7pwmEF4DbiYP2S1C+gxSDzic8RBefCA59kcOD91BVIh6O9+MZEZMm/y5/Zd7h73OZa6ylMT&#10;DETiQDBfIb0RrfeUQQPBCrduEB7t8IDDiw+fCA5oINhAuiWm/D5FGscHEP8+Lj+M/xk7vgUEN22a&#10;CBxsIHq7BGTLut7z1ttsCROHyr49QzbGwBiuBwgkAcNTzdXOl1QQf2Df8u0d4IL5LQmLBCcBAPZY&#10;S195wCy3NbrAhPziY8A9CdORPOhmx+whtZsIJPdE42B434RccUxqzErkMqjDYzggz6CIjNIsDJJl&#10;wkfTK2FySnhBVmgiGE0htlVIuM8IPD1Dwvd6N/04ILxMILgMFBCoHjW2NwhbJ1skbLG4qBt31on8&#10;jKg1+c16wgOEPvkQVCB4ThMEBwgcfcuIjYqEo5rU3dZKwgUEQRsSCFxWpk9+Y2LDYOCExGezXEU2&#10;ZmHQ2TN+HgeAwgWl0bj6RvsIDBCsfNBADPd2CD5+u8+JBEkTCBPe5q/dt4vsm0xTlKWEY8ebWBkg&#10;ZfyGkMREh9i08IhgETCBQCM7XANnCFwRG+WpkEAiitpoGR8+M5ZKZJkxIHUUgiCsIHKePwsLi4mX&#10;+Ngs+Nk/ve9QwQl+LiKiiMjAgZMPbUCJxjKpi92aCIYTCAPIoIQJ7LpYIdhFeJfLEyZ6RuNpMXP+&#10;HjwuWJ+ZX/TCDBCLBAYXAdgfT7X2Xz9BEWEAyxcWLnxbeXQDxLRBxv4pNm/WCuHLRvfOiVDduWEg&#10;GNgNIkEph3Gdzr+qJ/9q5D9HCIcICZdZZypJVyfsHQGCLYIjzIxdhu75GCIb4Rzn6FjmxU+LsNhF&#10;EEKexzOTaoGVtteESMExLrNxIHUnCztEibH/0mMEJiucZNoINywhG7BA1MrGwPkcIhggVoIDgcW0&#10;TIPrtFhB8S8AweAgUYeYFxiFwYf2CMcsXCAQLFxq9KgXlmcIQBi4QH8EAgMJPvG+XXQRJBCKwg34&#10;eCDe9pk5eGO5gSBCeB/ILiJwfIBBPnblKoEdTLMmyTIq4CNBAIn/MkisPlwaYyGYYuXHjRIrC2d4&#10;QV1nvnpXRQjBgieCIoIDkZiT1HTphsINAci2Bo3LDZFFiBALDJhg94Z/5xquTjxckTAwQHGgfFzy&#10;4KFveGv/CFwDBzHXVQQ3Gt7Ez3ghMUx5E+WE1NbWywMMgR4GY4HGHEYFhgRYQbCEQtoDDRoFG2JC&#10;ZOAYC27tr+/pMGLLbnA4RFHikZhE9PsImFmB/9BAoB/7MQQjUELwGXJDZxZ/xo8bJaNi5Y+T9VPz&#10;BEMEDWsnkjLBdjcTPiJ5J3CHYO2IV2sEAxL2zYQKJAMWEgE5x2iBc2WCFdAT10xfvofIQQDCwmR/&#10;7mECE+gg0AggePgIEu5q3TeoSoIBkwg+T/d4qEXWCwgWEDzRbxokTiTDRGX+wgmVwjL5sIwifO1s&#10;Rb+AxTopi3SDfaYsxSRLjqFPCMLwu9kn7MYJUQqRY4WWCF3DHEf/ZhFMCTPXGA0geXBXnFzTBD71&#10;Fz+3jTf+EBxYsNj2izF7R8b0NWPA72ghmEE1GzHeZwkOW4QHAIDCCYuW8WoIDCwQ3vS/TFah8INa&#10;cDF1wCvLli9C9UAwf88EMyKpS48eCF96PlgF/9AfAdhArwPYTCA484Os77iMQxt8IDD5oBBDc+Ru&#10;EBzZojwgNomEDwh0Lmv1sAgOWYIDiCvCBRGvqxL4mSBVmhMIjwgRE5fsuAwCywQnqggECnkQubDL&#10;ztjkU5kJuRA2by65RaEHFB+eZJUIc0BwILwzkE7/b8AgbblmBYQHuLyfb/8IFEA4QEwg+oIDAHON&#10;F5ewCwOEAncHjTufLT/8AAABHAAAAAAAAAAAAAAAAAAAAAAAAAAAAAAAAAAAAAAAAAAAAAAAAAAG&#10;z0bnQSRF888AAAgAZprdtw2G/aCEIBBwQAAbRQ58+eNbFye//g4SQAAAAAAAByzjhTKPA41iemnM&#10;lIZ1+AAAAAAAAAAGLFjn5wAA4scAAWgpQZugAAAAFNRdJ3nk8hR6wAAAAAAAAAAAAAAAAAAAAAAA&#10;AAAAAAAAAAAAAAAAAAAAASHbsAwCAAABAAAEAACAGEAhAGIMYtUpj8T1UDiUCCESwmX4LhGAggCW&#10;OUEIlWE0TCZ9hBDCBCiJVW8Rk4lVVisBzkSqrAcIqgCGbApfqCEII92gj1r2YQPHU6BCGqL7lAfN&#10;4YWGs3sqN2GloBAQIMxc5G7tzJ1a+0MQECCEYRLQgnTvCBTCGlroEEIlWsI0ZKJVQAAAASI0pYg8&#10;BoAAAAAAAABDAAAAAAAAAAAAAAAAAAAwEAAAAAAAAAAAAAAAAAAAAAAAAMAAAAAAAAAAAAAAAACA&#10;AAAAAAAAowACiLgckEXJzFwKV4I7EEZDCIhhENEKIIWMIRBBCRgRDD3ipA7wliMIGMIMMInGIMQQ&#10;RuMQ34t2tCvxRkFxiChjCREFhFGYWFynyyC5vcEFMIDEcSIAKGBGwQsFv8PMwnOsIHbBMEjRklo4&#10;etmmVId37OxQAAAAAAAAAAAAAAAAAAAAAAAAAAD+EGgSMgQWBA6ECgSUoRBRYEcwIFAgsBUXyxpR&#10;ZISwzhEECBQI3oRfQjehAYEaQIHD0IooQegoPxPXwjWhAIEBgsIoEEhXQgV1aCkbmV8VOEGrRLq2&#10;pqVUlEjS9S4YyI3Fb9voULWehib2VAAAAAAAAAAAAAAAAXthIlYQb2EK3+EgYrgj+3WD4+cWFzwL&#10;Jnh8eJFzxfdpm5hEOFRhCsJQeigEpAAAAQoInwhgtCJlAiswh2g6ETX8DvDxZEdGTUwCTxUszFDw&#10;gAAATAwOJBAtwkDnwcEhaiR38SA4LFggcTHwMDzRcWPf/UOEkRkXxjIAAABIFAsfCCRseCAQQCNi&#10;Y+JE4npBIeCCYQ30Ji4RB0WCGQQ2sIP4KHkLhBYBhCMIJhAYIVnwGECy5YTv1Z1l8IFtljtmTGz6&#10;VKQPRwAAAAAAAAAAAAAAA2CUMEkcIswkHBGmJBFUPBEeEdYQ/CLYIbwQ7/DcEUYTDYTGQTG4SUgk&#10;xE/BFWELgi2AY3hFsEHxbBDYIsgj3CTMEDgincIdgobCFwDJxcIStW8PmEW9DF9rpnG0Ur4EC20/&#10;GqzrZyS+eNerjjk8AsWE97yGipGuCYeKVenhcYhHSUb2Om12OJCVPEK55TstI08iHTYA+v6CJow4&#10;AAAAAAAAAAAAAAAAAAAAAAGniZuetS5t29IJIaaSUk4cgGAAAAABMG/wQusIffCFdygYDCOCj3eE&#10;L7+EHi+mL6EVV7m7VUSUlL2OZo2QhWVba8ofbMCodHbsxD2RqGkwPfZQBchiFhHCAAAAAAAAAAAA&#10;AAAAAAAAAAAAAAAAAAAAAAAAAAExskDy+wlBBCoXCQmwQyArggUphLKCP4JO4S1wh0FD3CYCCcfC&#10;LoIjwhMEIwiLgjLCI5hF0E9UEwEEn8I9wmIwk9hIWCN4aEgiLF4IHAJhH2ExsEc4RtWWAQOCD4QS&#10;PBEuEH8sKNUZ/K8qyPJyfASXRLtgAAAAAAAAAAAAAAAEOCS0iCN0QQpFMJjO0Jr0xBBZhH98Iyim&#10;EPwjZU3WYQjCB4QPCF4+fCDYzx87DwAAAEDw/wgAAAAAASMFyGBhgUoIoTGIOf/csxdtz10sWtL9&#10;xT2yIcu/8jgUmEhRwEijzxhEGESgiiYzTuxvDlsJWwgsxdnxwBECQLixKOKOKOPGEIwhwRQY5acW&#10;wANjC2MDhRCIkSjSjSjSjTxgkccEUDHxnWyFnGcYPLRElGkGlGlGnnCcNBFExio91OnjeMHrZfvq&#10;D7UUaQY5lUecQ4lBFExwHf4xuuHtxikV/IFMguT5qBLPOIYRMEUGP2adcN/OVId9uJWxHNjcwJ4U&#10;4gtwmwHeYiIwQfIbMiIpGihooZJWCAjRYZxkFhBBBhAKNEcSK8k4IoMcumrwRQYAujcTBAxosMgs&#10;Mggg9GEAHqIYb542CLRgCYoZBwtRw0Rx//bmEQUIQYh6MgiCCAChHEC8lcQUI4mCKLjMOENBARCd&#10;XDQFjUpPNPNOVlFuA24DbP+dgQaQAwLYy2WDliKMUQkGDGAGEIGcQEQQQYQD54w0TRIuNGLB8WEI&#10;L8SLzCII5aLCwsZogAgAhu8dnRMwI8aN//8TyM/NwThcmcMjpOHBmDpX03N57B1wL13BMwINfFWR&#10;MTAOzrgLFKOcnyfyBvD+wMeDYMFZiwb0wpDBTHEZKvGGLKJozCSJGiwCc5BAoxx8WEBGBGiwzDRh&#10;Bk2UbOd2mK27LvM4IgELBcZaMIIPjRwgP+zgiAYQQSdFhCiHGQYo/RfnYLTeeeAGJYIo8PiAj4hC&#10;Fmhm/vm7U7MHVoiSYfNy8trJy6MabHaN5DySkUnokUbkxOKZuBjVy/M2Bxwtk5dnJzg/Q45MeFXT&#10;7kPhL96n+HAYRvyjm/mL3rgphRMkg4mFt3MKiY2UuWstuQRhaCwtRQ4XGIMcf5Whnxj/Rok9Gjhc&#10;aIgMnKy0SNEiYeEUWJbBmEQZxghm5+5h9ziHoOoueix+I4qChMFh0GOMQYk045P7u8BRLCO1GecT&#10;nwgQjl3RPxHdGmqOHg2IoyELJQxayewZk/HoMwjDIJEJBIzUY5q0aJlGWHRpDTxLBYeosNGiRFEQ&#10;RPt5R4SMwiGeQkTRkGJG9EwSL0VR4ZxYek4UaPi4hoPkLFCaE1CxawepmR8SAuIflRmGcTBQiCxV&#10;txs0ZRlFDYIxE9nkmRo02NGSGQvto4aONn4ScUaKNlRk8RRJG0ok4vUqf3HcCpBRRTILvBJiuuRS&#10;cQMYIT+Jnc4wYAz2mlu7OoZwIXAbngngsuTZtXuBBCCEY3xkGVmg15RdxWV302q3L1VW9StfdG+a&#10;MPC9ASCoELoOsCC0vATN1rUSM0LBaEMh4ESy++pNR111cWBBbQSNyoPZpzI8lCIroaBCYSBAGnNR&#10;SuHFu+ltdTm60gzpuLlSHMsL/5mGS7/CVvOdQb/JYcE/fJCIRdu4IELkSAey9nAMS6wzdbqWtNDd&#10;bIdQlKt2uqbrWtayvA6svEoncDpIMoS0uHk4EKKqjvOA7gQshqoQR815RyNit+COR8Bw57QE3N2E&#10;7GUY2k1Vteg4QRosJQbKv58LiUehBpUBTwenmp6aBEZhA7wJCHF54eGQiIlMPjMiAIRMZlcb+YZC&#10;CxtUZo3G3WV6MVvpnBj7Zw4ODlYSN8L89IOzWEZlwW9mTWGBwctlSQhEwsqUfHT62w4dRc8aQTc+&#10;oRUOJkivfRZIKINIGNDWdp5jtNVA4QGYnCUBCw9Z1ExGxJO4ygkKxM2hT+Z0kJC5YIBMdkzdJC0a&#10;pitksvJJgxT+81r2mGQLym2PjsM4oJvNhFsWHRNdkBtDbOUuxhWoWSrTd64n+Jnc5Rvpk2wQu/nh&#10;AIdrFaW8usIVXQQxNax59ObJe3rdsirXhB4HF/nyS6FbhykRDuEQYQCov895xWnEz4ILBGmJsETY&#10;hsmP7YI+7tAy4dZFEDGKfFM1bxiu2wC2Y1KFwgUEAghfZD2fEUyRTYvCH4QiEjYGKKVTVcwQXNsE&#10;HwW45pTghEEUYttMuCDMV6YIdm/uEYQrOIVIbm3VRY8TlCKX/OMZVMBOwRFWIZCIFHB4RHBEHYG0&#10;EI3CArQkhcIHnghEAxDEl7B4QDCDYseLEVJCyYIJhCscBMaK5M8zVLJcHueDCML4QhHCsCKlMiqZ&#10;MuPBEJhCLRsQJjYo0cwH2PZYsYdj1HBAcINBA4/kYQS0KeexZcWsMLDHHHyVUeLX/zjO5xnc7BDY&#10;IVhAcTATclpW4c+EaQRRmgfe4ci+cIqgiEgGap4vBRtCBQ1LSTAgUSTD9FSfZhGDzaoI7LsVSWWf&#10;Tck51jzZH8lbrKxjiURalQdCFwahEnU2JvQp4pkXYIXBD8FctPU21ycy+khcUd1oREhi8BNZKB/9&#10;LESWwgSBPtl3JIgR/u3+CIs+XB2MTBYIoS6FZXqAb8Ze8x6zGjTktFfvz/Ei/Th+UENwhYteyCPU&#10;QRIRgDOJwCH7Gi90PgLQCLAvA7whUD/BBYIeiLNRH4QjPbCAYk7JaYLR+aCK31wwYrAPb6HfQxCD&#10;GIEyKoxEMZrfkhTCBlR4AVCIfAONjWyWhopnweBBYEHoQLi7wOOoIFjwQXCCKNDZIA9ffzQRFaJA&#10;yZkqdwQuBYm5s+EAgLi08DZ4IhtGpb4SrgI9g1eLlyQQuJ6CCYuYwgdGT2ZEqh/VS8yIKgWsGX4Z&#10;4uP4opkXGMEOCBQQ7TCCJoFDDZs0JmmFSZ3GAGEZ4EFpYkArqeENhI/oIFgcIDnjwQLqXhAL7QmB&#10;wgUeB4FwtoswDWW7FWsuIvLivJTszBJuFvXIecZGHwDH/MdwDDdIsXJa3jnN0R5oIAYnsWPAayZr&#10;QHj5Fwg5BBtQCHhMT0S+X7LyQIzOe0CrcTYIFwmIlVqrda9tel30C9BCp3ah6wXCZsbB0e2tD3WP&#10;uD4kbMSL+onvOc/on07QOLBCsIXe+Rzi7f6eSCHWhJXZ9cEKiQQz/kwYPzuYMLIJ59cJILvztqss&#10;b48TCiGEQahjf5wg8EHwEWCAauTjWk/OCE5YIqyYKJEht6B9fPHHY47BbFjI/ghsPAcTwgGfM54I&#10;5tOY1j7kgt8FBE5BBu6kbzVx8IPBGlr5/fmJEUEN9nEgMEWE8Ss9s2DeERZ85Y2Sote+oTs3TzY0&#10;EEgW54uwGsD/CJuPOtiwQjCAs8Uol4yS4kEVvEeXESECgBRryneqYcDhcDCJg8QzsY+AYtuYSBQ6&#10;/iKxlQe7CmXtUi6H1vk96d3iLiI3hz/KROd5L/c7EjWIu85mY/zoemhW5GgxUdpY2Uggm3Wvw4NE&#10;7HRPhYIXld32wEj3Y7mygj/BAf65/W4B5s1NDLZfDFs/XD7d3uOYI+IkSVYlTPq5xK3mjYRA4NXA&#10;zbGkovD5RdgjiF3wJSMxDRGKwA4TsE7Kq/gZmoeai/byOPgu2vPJkBw+TLq1T1YmY7Og/m/Wyxsp&#10;3Ef8tQmfxv11l6YwDOezr4bWRFBG8MkZQwY/bOd0TfSZY3Ra8GDeMDNiZ3hGc+ZkF7tpa6WWhyz7&#10;Klin+aoQl/3c6ULDPTWm9okXlADNMsWnjcCl4peRoZatoIBF/ldmqX2hDE4gRInF2iQA9Pg3sAdv&#10;9VvWLfZUJU4tmrZNOGTH4iSyUgkcHMAYZuMsWrLBQYOuBAmSN2UzY5RLoKtWOTCgz/LstxuQCJ4w&#10;SMNSzcTEX487eUVowQfDjxjLPVo0ccnggzUp7lNlITt8xGIY5hv9vE7t0mPHj5yB4HcfNzFPRCG3&#10;pPEyTL6IE4g+FU7hAdSA8wh4I0kgTnsXiZ4cNFi6sZGCRkq9FgI7efZh5/XzqO6bsuK49alMWWxz&#10;Ip1CfYhhAO2FinXE9mt01a7zqiZfnxZtX+bJH9Ess01xf3u4fo0RTg3Fd0buZ261muTB2cPlcfXl&#10;Ita8+fQhS0654OLBxCTc6sfEbYSGRV9JJdpIIH/DdBEbvm8If6ey/whEw14IRBAu3F4BA+2JiEXi&#10;zBA47yW5z4QSCD45BFX0EBmcRqEvsFiXwgUSbCFCCBwGsSHmAL95y4uaca2Atvava1DCFYkkEPmu&#10;CgDvF5/7BYRHhBHaVljR88EEm5zJMUZggENmgguJ7K/+N+rxsErCI/fHYWjX7LczXDNwZ/zjYy/t&#10;G361zXKBWOZRTszIjLufCweDp3AVSduzQQueH33b7e5/3ufqQmTot8INBCYZ+Spa1vXSZOB5ycyx&#10;Y8AIIB34kW0T7wgjUaCDwRdvEoUQUQRFN1DZGtLNhCoIRAX2spkS0ixINbtLaXltP0ROBNCxq+YQ&#10;Tg/67CAUlFnL0EGeAfdvt7vve5+sgFOKnYYpQX+s9lFkkDALDqbcaSWTFOwldTNaDsbnM3hOLLwZ&#10;jiU7nFHBFI17nKY2EMXkfePlnxZ7NjKiDNiIDMxKPzF7f+9ss6fLJGn6I0iHu1RC2emTZTbcbl8u&#10;DIGTMcxLirOLPAZZveN5jLbx+3ljyfkbjaj6sTGV5IXGfC1uJGnPMED69Y8zEwh4yHkMUokBNIB4&#10;9IuCADtgDnnzi/IXfLIl6ibtzq7caJZS8HOV4a5TnPYIZ7IBSskxZRTFRKuD2FzOaWojVrBB8mPC&#10;Zu4V/oYurQHLvBAKyH5s1zKbDba/tCRxYpLocHD4glUwrDZS5KhWSYH+UwApiRUx5ghuECggURey&#10;ikdXP2EEwgGEAu/Rsl4nMTsFgZxrW294ba4SF0vCB4sEX4mEPghsTH2oDFRitFoXhcIY8IThAMIF&#10;a0aPNoBxo0pOA1L7jvIEFYdQdXTsRq9Jh3cTZbgIBHMINgio/y2RN3NIKNtpyh0A98zPwguEFvBA&#10;oImmJM0Je9ZbQQ7CA/gGENF/T20tmrPeUxvuEAtEcEFhFjYRu8Tt6Jmz8X4QaCEVjwQm7/5YSPi9&#10;bA9hAbRyBeMBC7Mb/omPBBcIdZ+9Hxsm2whOwQic0EGIn70ED6zeEAnCKIWEwhULX2JH2WXJxvDw&#10;NBRiohtkuU3PJyhhGGJzDQKFggMEGREc04142wQXAVg4IzmE3IQQbBCd7GLMmzoIBBClLwgGkqA/&#10;036rRN701N9BAIeGjw2EVwQJVBD/PuQkb+S/8TGm8bdpAMDm+4mEEggc+IFVZ792rHBe3FjUFTCm&#10;ePMufWIPIs60bBNyI3jeymaFZL+ldDnuKYQb/lf7PlBAPLrMC0e/f7CDxW8CL1uI7a74PqnBMt5y&#10;eVphT9F5zn5c/ZjF77QKtF3Prh7b7t7ZLw1992WOV15rxMZMaCvWG7tmVsCFwi2nk7BgkC1KMLEE&#10;zulMSuOWSSpK3kRQkhgIGJ4P+FKzrdanKQwgwlGEubCAXm2TCF4GlMqEERmSR+aCCkB0KCx7MIpu&#10;BlBIXMECUbNgupTW0kG8wQ50LPnuBCvAMSQkEBtj5suEKrGxsvfpj5cbTB8IB/THpSfouzdX//8A&#10;AAEkAAAAA2IzlbuwAA8hQAAAABYliPRDQOkFLJbt2AAADPMIAK9iu+wAAfxdiuCSI3VLIHWAACUg&#10;rsmSp7pfahv1gAAAAAAAAAAAAAAAAAAAAAAAAAAAAAAAAAAAAAAAAAAAAAAAAAAAAAAAAAAAAAAA&#10;AAAAAAAAAAAAAAAAAAAAAAAAAAAAAAAAAAAAAAAAAAAAAAAAAAAAAAAAAAAAAAG0QEXmA0l7+wIE&#10;BiNkGljjq3XrMTaNYowAAAAAAAAAAAAWrsTVP378AVVCX9EJCUz00E/GAAAAAAAAAAAAAAAAAAAA&#10;BoUAAAAAAAAAAAAAAAAAAAAAAAAAAAAAAAAAAAAAE8MEwAncGlgAAAAEqbVStwAAtHIkoGgNSELo&#10;W3QAA5kzAAAAAAAAAAAAAAAAAAAAAAAAAAAAAAAAAAAAAAAAAAAAAAAAAAEzCURlAAAAAAAAAAAA&#10;AAAAAAAAAAAAAAAA5e64AANZ9ACb2UDMV71fwAAAAAAAAABScjX8AAAAAIlcAADmgdUEAAAAAu21&#10;NYtFS24HaKCpv36oQIrkLOxAQAAAAAAAgAAAAAAAAAAAAAH474+8HDYHqq/Egc40Vgn006IAAi08&#10;AALQKtljgABgl0AAKGPuyDpMEjthYIAAPfvwAAAAAAAAAAAAAAAAAAAAAAAAAAAAAAAAAAAAAAAA&#10;AAAAAAAAAAAAAAAAAAAAAAAAAAAAAAAAAAAAAAAAAAAAAAAAAAAAAAAAAAAAAAAAAAAAAAAAAAAA&#10;AAAAAAAAAAAAAAAAAAAAAAAAAAAAAAAAAAAAAAAAAAAAAAAAAAACgAPc5CtpgAAcnSAAPwCpYv1Q&#10;AAAACmvUAAL634xfAABHOmAAAABgzoAAbjZnryAAAAAdwvuJScinsAAA9DAAAzYAADeJU5jwAAAA&#10;AAAAABuEclCB6GY1z4AAAAAAAAAAAAAAAAAAAAAAAAAAAAAAAAAAAAAAAAAAAAAAAAAAAACfBgAA&#10;AAPzf8AAPGYfc5ztcBY+92WKZyZc3SyUm/evf+WduEIaAAAAB3P9OjsAAAAAAAAAAAAAAAAAAAAA&#10;AAAAAAAAAAAAAAAAAAAAAAAAAAAAAAAAAAAAAAAAAAAAAAAAAAAAAAAAAAAAAAAAAAAAAAAAAAAA&#10;AAAAAAAAAAABKd2AAASDgQCg4MDXgAUWBBAAIAIBBBgM3WAIFaB1ey/WQECCEeMVACF4sDXa7hxU&#10;OgQQiYJhLkwhhxu+XkICBBCJkYR3YL7XJ0iAgQQiWEgGEgeEG9uXoIRKsJAsJh+PY4hEqrCaxhGL&#10;SJVVjuSqqqqqqqoAAAEqORuDLbEnvDECWNxZZMAAAAAAAAAAAAAAAAAAAA6LRIkcNm24l7FLaRtg&#10;ulQAAAAAAAAAAAAAAB7EfCT+uOuYTDWgkwAAIEAAAAAxAXt89ZepLXxJZKMfdWMUAAMABSFEQYAA&#10;AAAAAAAAggAAAAAAAAAAAAAAAAAAAAAAAAAAbwhIwAijCNRiiBCKIJEjKIUYQIUMB3ysROcIjgR9&#10;Ag109HgsBUIJAiOhCKEEgQ3whOECvhD8uEQQHAT+E3CEESIbtgGNdOB8AAAwabhtg1eCHYQXG/BA&#10;IHbCIi0eHCL4QKH3xBR4AAAAAAAAQMIdTiELOEAwh8EHwOECggWfCBewMLC5eLacIrgkBhIKCK8u&#10;wQebYQyFqCIPsIFOAwgpBAsCGT1oKhCKJGGXCLG2zs4EmZJUxm/nJnMyyPs32ueqW0Aek94fIKek&#10;AAAAAAAAAAAAAAgYQCkBIZ5yYR1G/MTsj/VbyThD8IdhKnBR8TBx4IFhFrgg0EN4INhEcztbuqXq&#10;SZ6Kg/mLI7RKmXD28X7o1/2tlAAAAAAAAAAAAAQ8lLkHQ4IdTOQYQKYQjcIqgMbCJskJOEKhKwiD&#10;vmmeCBQRxj4RBhEMEDgP4+SoIV4QjFkBwcBeSfE4TN7E4+X7tY5QBPkAAAAAAAAAAAAIc0zEG3gI&#10;IVhEVoDhDOgjaFbi4QTgimCJijdghZBC+EQQPCIIIVBD+ghfZ8fjwQdhIEgg+EFggfvzknYmKgyk&#10;HyOMkoVCAAAAAAAAAAAAEPCFUwJBi7mwg8AwgEP6CSMXCF4QzCIsIDhIXhNIC4IWoIrxII9wimCE&#10;RsI7wcbCJf8EQxSDAAAAJgYIdHxsWNlqCGTZAT/f8/a09FAAAAIeWmkCAAAAAAAAASsFyGYPVgYx&#10;hgBGEcQQgYQQWHxcSLiG8WG4AQ4gYzjKIUZx4UPCwp4cZhhBhCiMIIGMD4xBQsID4kpc1EEvbmpr&#10;nexFYzsY+5pNpr7VmlFVq0YIlh5SmoQm6gU4EDrN1uCHupBDpUYRJ5IY0CDQIHWArqEGlGiRo1uB&#10;zgUCDUIBYx4uJFiLEj3ltxKAoqpIm6IkEi3FrtbVtardTdoxlz10HcHPdnAtxNHKpweKDJIIy58J&#10;jAY9Eg11NBKRX3T1QMER9EEKvjCJNgnVYEEIkQRH0wcY8WJQiiphAowYuLDMIUY4iifd+gQCFp6w&#10;ILRpWhKS1u9DaJEELs0gg8ZB1MPajQsCHQBdGi1hZ4A40JDiE7vGPeRsGPb00uZSydcL87zQILM6&#10;VQS5lo0YDyUbL/yiZOnsZNqrJInleWfibl7dQhBJhownmjJW34mEiWXgkqUQQe68onRi5+V9eckj&#10;f3vcAWMpncAwcRwUZBFMsXHxo0XFD19/cZI8PadN4RwIIzN/FBBA2EuaECmMWPadJj2IQQNhMEEE&#10;oTJLbbNupRjfKYQIQSbb9kZBJBB5kK5oIIhMUYUWUWUUQJ5gVOGgipME5bBWwVsAmUUUUUUUUQJ5&#10;gVOGgipGCxNjWxrY1lCUBQFAQQeYFThoIqRgozEzLNZUssUgTzAqcKwIq0IKampoUUUUgTzBFOIq&#10;gRUMEoFAoBRRRSBYySZtAhlFgIwMRxkGICFT+5YQWRoG1ZssLG9kj5sl+5Ou0fCJdTjfwhEWL9ja&#10;23RPT379U+iLdqXs7qZGgoLQg8EtKhCoPSTUDxa475IRgwhGbYJvCDx/xICQQHCegTv3jxNeidHy&#10;zl/H5T7Oc0NlwWDeaExFsWWw6zbhCiAYFt8IBuzGgDFG6SAUYLxA6BQRoREN758kNCdmj4lsm9Gq&#10;wg8PGjQQLFtgomN83ybHMIUxIDgr4kN4igkVDyhja2LkgENuaLnk9OLdxsfHUSHwg97xv0YMVgkJ&#10;OBk5TBj82Zc+1gyji6qE/xP37cFDmBQJPilQRYtuAECK+BdEZCJj0kxhDZAMOr44yTQxRU6aEV6Q&#10;THQwqiQ1DRV7L46SHb2rioq4AqshGKCCRxmC3JU3IiIJQoiKZHSSGC1gzbHY8mH9woVvZcEIlmTt&#10;Q8n92wD8R2ib9xKJ4vqsmbJyg7D1SgxcSJ81gyib9D4//EEzogzBG7ahkoAZiN7viIb+9afMtF43&#10;n4+SEHcva8WSDMlNs9zM/vCcxEai+je+KbvpY6757Ykn94SREcwmwnz0bOmCOcpeSiuzzkbgnkpc&#10;uvYNxX+rG3ge9kwMaJgbXgeSAeSCIM2KQmGwmNpg8pqyR/Qp9I34kXgs2aro+ECiYDCA2ggtsbuE&#10;ggaqvQuWGzVbW+2IyFdJeEaYT+voosCC0BdDUzdoTkW0zhCHD4ueFq5AIIH9ykhs8Epqe1JAHExA&#10;63XRkt/2f5fsINkIIFpVdDQTywQQeqCwaEpoEEpaChowX/+woIOB1y4iJXheGcYEeu/KTl2DFuRE&#10;YOGIwynBgOhgYhPdqdntmUusuJpicbLO31DvWcIRhCIBhBcFEvgHm3YT6Nh8TFjRIqfJ8JSLiZr5&#10;UuGxxytc7rbTNWvJrwsJ6HO9KUtrdZywQiBZcINhBh4ARuvdwQaCANwrH5Dwi1w/4HBCb2tqzPQK&#10;Ac8fFZ48PhTj9BFcVYsmw2ZJlbw3U0GoxW0GnpJIVuGvhr0yWZLWJjVTw0x6Ro/2k4JCuNq33wnb&#10;P5D0SZUsKrKH9hbmHrDGta2n7YntectjTzkLcNISEUghipYQnbEMYoKsbKjWHvglrOd/MT+rtH9Y&#10;D8CxIV5bvrDxfnbgJhihJg1v17RoDhA1X8IJDlfre92ECvBBoHAIacDnwgHOT6PuECtHrAVDYGNA&#10;bAw3ghJGzBB4+EBxtgX/Bd7fdk77/29769WDywQHEhNy0n9AsQ3DPCIIaCD7iwsEBwPlyJLrbbyq&#10;Vt7tT7onXX63ubWpm4RDD4PGjQ2PhAe15WXWEMcBJS8biJ18dIpVCIb8DBwrK3mH3JngOKRt5P4o&#10;Jg3hTJthYIAYQDnghRgsVx/LggGflzwno0f9/C+XpxsGK2KNBoIRwhk9jOBzWLg14nkB4RDBD4IF&#10;CYLFdNdbv1sCMINDNwGEJgH4BaJtDxd7uCMIIRhBIkTPMELTzZF+nDYECIAF4dw/8IxWiUYtSZhA&#10;8eLnwhEEDhuzR+NAB/ggM5MsEC/b2/vxMIDrcIMi+JgoDbEvA7A+XoII0oaFz9j4kC74QHvsIC/Z&#10;4IBE3+xInkgfqhvWhc8EExoT0IvNierNX/wkUy6fpGw3GEUxXa4VhsEexcZJONAGL+M7JHJwFzA4&#10;Ae84S3mghaVAsuA/BAfwmj9zhBUgHTBAuwh2wHG0wgHh4g1ITEi4QuAZslsFCeXUUtutJpq79fPf&#10;Llho+JNsvdR4Lsu2VkWgQnkkVZXsa3RJtyxUM58QuPOAgGEOITEieJhBU+YPl2BvfRvRPNBA/s8E&#10;BTtHh8dwPN/jYQaEpcJw//qMW0xtjFE71fr3osTIvVvN96r1r4RLFy4PCE3r/vZ6e69vLpcpFL3a&#10;0nqV30dKEthENZcHhBrW8nmbaYox7fNfN+GiZ1+XzCJixYkSNmh8ITCWmN5cIMOPxvejRMDDVAm/&#10;PBBuUCrkPCUwxp5b9UxFYYp4k/u+27TGzxl7zHADfGyYQGZhcWHcCxIvmggfcqggORwKz9C/ycbC&#10;CdMnCA1asIBBAo0EA0cEFVuCA5csEC/E6e/1hAVi+ghGAMv0LNqy/6glBEFMq85kMSlhAoeIsIBB&#10;AoWEy9w0fiLoHMPjwQMfL8IVByCF8Z8vOrckhqBQeKgQ6p/fGQLGv4NhG5EFBljrkFWFhiJ3B5gE&#10;SuceE4gCW7feehjb7oyQ7mUYtQxb1o2RJf8CPuYdZZixp1exzYu+3YxaO5mw6xbnYZcK4qPkv+zA&#10;IjAZMbKM7WTnwMNWJlggOX9e7wQIIvApxs8XivbYqzFiYDPmhbH5uQQNa9kyQRfE9qnAVDaEUEF3&#10;CCxqy6pcr6ctsIBaraqorCGfRqwiHSCF4aAxnBAsn6E9/Hz4QSLiwmYjf72whg37jxnBAYeCDdFz&#10;5vFxlxa84IFhCMfcBAs3emu6CLHgKImss99/MA2CKEYQnbZPdqsEBRBEfCGSaiY8rEKH8nVw2Icm&#10;5coevjZRSwZcn90kQNCL9URNis9nB4qUL1BjKpj/ni4IJk38EL3Hy3He8eeEB1wQOBWvmhcztC+W&#10;BIbk6VKsbu2VZH6abEjRikEUcIJ/Nt4T0+xuxzrggEENhM2AweeE79xN/FwCVse30XwiXEv7CA2x&#10;cX8QvJ+JULi6+EMYufJns5JcFd/5EjrK9nrL/1qWr8duTAPEh446tvCdu5sF7HxM2T2+fleEACv2&#10;V5JWtixLn79k/o5vd/////+AAAABLGolgABOHgAAAAAAAAAAABfvG8O1gRsAAFgFwAFgAAAAAAAA&#10;AAAAAAAAAAAAAAAAAALAAWAAAAAAAsABYAAAABGFgAAi+GLN8AAAAAAAAAAgoyKIMAoMGaSKhgAA&#10;3AmtkAAAAAAAAAAAAAAAAAAAAAAAAAAAAAAAAAAAAAAAAMAFBtgAARjcAAAAAvFgAAAAAAAAAAAA&#10;iRWcmIAABLQAAAAAAAAAAAAAAAAAAAAAAAAASQAAAAAAAAAAAAAAAAAAAAAAAAAAAAAAAADXgYCu&#10;dnNJoAAAAABBQAAAAAAAAAAAAAAAAAAAAAAAAAAAAAAAAAAAAAAAAAAAAAAAAAAAAAAAAAAAAAAA&#10;AAAAAAAAAAAAAAAAAAAAV01QSE9UTwARxMABAi4BZgAgAQwMDACAIAgAAAEAAAAeAEf/AF4AfACl&#10;/wC8ANgBAP8BFgEyAVr/AXABjAG0/wHKAeUCC/8ABEKAAAEAAAEBm8AAAAAAAAAAAAAAAAAAAAAA&#10;AAAAAAAAAAAAAAECAAAAAAAAAAAAAAAAAAAAAAAAAAAAAAAAAAAAAAAAAAAAAAAAAAAAAQNJ////&#10;///////////////////8AAABCZvAAAAAAAAAAAAAAAAAAAAAAAAAAAAAAAAAAAABCgAAAAAAAAAA&#10;AAAAAAAAAAAAAAAAAAAAAAAAAAAAAAAAAAAAAAAAAAELSf///////////////////////AAAARGb&#10;wAAAAAAAAAAAAAAAAAAAAAAAAAAAAAAAAAESAAAAAAAAAAAAAAAAAAAAAAAAAAAAAAAAAAAAAAAA&#10;AAAAAAAAAAABE0n/////////////////////wAAAARmbwAAAAAAAAAAAAAAAAAAAAAAAAAAAAAAA&#10;AAEaAAAAAAAAAAAAAAAAAAAAAAAAAAAAAAAAAAAAAAAAAAAAAAAAAAABG0n/////////////////&#10;////wAAAASGbwAAAAAAAAAAAAAAAAAAAAAAAAAAAAAAAAAEiAAAAAAAAAAAAAAAAAAAAAAAAAAAA&#10;AAAAAAAAAAAAAAAAAAAAAAABI0n/////////////////////wAAAASmbwAAAAAAAAAAAAAAAAAAA&#10;AAAAAAAAAAAAASoAAAAAAAAAAAAAAAAAAAAAAAAAAAAAAAAAAAAAAAAAAAAAAAABK0n/////////&#10;//////////5QSwMEFAAGAAgAAAAhADKSmCHhAAAACgEAAA8AAABkcnMvZG93bnJldi54bWxMj0FL&#10;w0AQhe+C/2EZwVu7m8ZYjdmUUtRTKdgK4m2bTJPQ7GzIbpP03zue9Di8j/e+yVaTbcWAvW8caYjm&#10;CgRS4cqGKg2fh7fZEwgfDJWmdYQaruhhld/eZCYt3UgfOOxDJbiEfGo01CF0qZS+qNEaP3cdEmcn&#10;11sT+OwrWfZm5HLbyoVSj9KahnihNh1uaizO+4vV8D6acR1Hr8P2fNpcvw/J7msbodb3d9P6BUTA&#10;KfzB8KvP6pCz09FdqPSi1TCLFKsHDfEiBsHAQ/K8BHFkMlFLkHkm/7+Q/wAAAP//AwBQSwMEFAAG&#10;AAgAAAAhAHbSnlLhAAAAnAEAABkAAABkcnMvX3JlbHMvZTJvRG9jLnhtbC5yZWxzdJBBSwMxEIXv&#10;gv8hzN3Mbg8q0mwvUuhV6g8IyWw2uMmEJFX7740VwS3rcd4w33tvtrvPMIt3ysVzVNDLDgRFw9ZH&#10;p+D1uL97BFGqjlbPHEnBmQrshtub7QvNurajMvlURKPEomCqNT0hFjNR0EVyotg2I+egaxuzw6TN&#10;m3aEm667x/yXAcOCKQ5WQT7YDYjjOTXnK3bwJnPhsUrDAXkcvblQH5ZUnGyauHKj6OyoKghkvf6V&#10;e/lhE+C6df+P9UqtH/9nNqdAsa60Qx9a7esUF7GXKbrvDLj46fAFAAD//wMAUEsBAi0AFAAGAAgA&#10;AAAhAHbgSV8YAQAATgIAABMAAAAAAAAAAAAAAAAAAAAAAFtDb250ZW50X1R5cGVzXS54bWxQSwEC&#10;LQAUAAYACAAAACEAOP0h/9YAAACUAQAACwAAAAAAAAAAAAAAAABJAQAAX3JlbHMvLnJlbHNQSwEC&#10;LQAUAAYACAAAACEA8Q57QnkDAAAxCAAADgAAAAAAAAAAAAAAAABIAgAAZHJzL2Uyb0RvYy54bWxQ&#10;SwECLQAKAAAAAAAAACEAcGySOU+UAABPlAAAFAAAAAAAAAAAAAAAAADtBQAAZHJzL21lZGlhL2lt&#10;YWdlMS5wbmdQSwECLQAKAAAAAAAAACEAOmrygxCBAAAQgQAAFgAAAAAAAAAAAAAAAABumgAAZHJz&#10;L21lZGlhL2hkcGhvdG8xLndkcFBLAQItABQABgAIAAAAIQAykpgh4QAAAAoBAAAPAAAAAAAAAAAA&#10;AAAAALIbAQBkcnMvZG93bnJldi54bWxQSwECLQAUAAYACAAAACEAdtKeUuEAAACcAQAAGQAAAAAA&#10;AAAAAAAAAADAHAEAZHJzL19yZWxzL2Uyb0RvYy54bWwucmVsc1BLBQYAAAAABwAHAMABAADYHQEA&#10;AAA=&#10;">
                <v:roundrect id="_x0000_s1300"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nYXywAAAOMAAAAPAAAAZHJzL2Rvd25yZXYueG1sRI9Ba8Mw&#10;DIXvg/4Ho8EuoXWaZaXL6pYyCOw0WNZLbyJW4yyxHGK3Tf79fBjsKOnpvfftDpPtxY1G3zpWsF6l&#10;IIhrp1tuFJy+y+UWhA/IGnvHpGAmD4f94mGHhXZ3/qJbFRoRTdgXqMCEMBRS+tqQRb9yA3G8Xdxo&#10;McRxbKQe8R7NbS+zNN1Iiy3HBIMDvRuqu+pqFSQ/cj4nxl7X1YxdyZek3HSfSj09Tsc3EIGm8C/+&#10;+/7QsX7+/Jpl+UseKSJTXIDc/wIAAP//AwBQSwECLQAUAAYACAAAACEA2+H2y+4AAACFAQAAEwAA&#10;AAAAAAAAAAAAAAAAAAAAW0NvbnRlbnRfVHlwZXNdLnhtbFBLAQItABQABgAIAAAAIQBa9CxbvwAA&#10;ABUBAAALAAAAAAAAAAAAAAAAAB8BAABfcmVscy8ucmVsc1BLAQItABQABgAIAAAAIQCpfnYXywAA&#10;AOMAAAAPAAAAAAAAAAAAAAAAAAcCAABkcnMvZG93bnJldi54bWxQSwUGAAAAAAMAAwC3AAAA/wIA&#10;AAAA&#10;" strokecolor="#7f7f7f" strokeweight="1.5pt">
                  <v:stroke joinstyle="miter"/>
                  <v:textbox>
                    <w:txbxContent>
                      <w:p w14:paraId="0E534BB5" w14:textId="387FE7FB" w:rsidR="00C76277" w:rsidRPr="001519B1" w:rsidRDefault="00C76277" w:rsidP="00D142D1">
                        <w:pPr>
                          <w:spacing w:after="0"/>
                          <w:ind w:firstLine="426"/>
                          <w:rPr>
                            <w:rFonts w:ascii="Comic Sans MS" w:hAnsi="Comic Sans MS"/>
                            <w:bCs/>
                            <w:spacing w:val="40"/>
                            <w:sz w:val="56"/>
                            <w:szCs w:val="48"/>
                          </w:rPr>
                        </w:pPr>
                        <w:r>
                          <w:rPr>
                            <w:rFonts w:ascii="Comic Sans MS" w:hAnsi="Comic Sans MS"/>
                            <w:color w:val="7F7F7F" w:themeColor="text1" w:themeTint="80"/>
                            <w:spacing w:val="40"/>
                            <w:sz w:val="56"/>
                            <w:szCs w:val="56"/>
                          </w:rPr>
                          <w:t>pl</w:t>
                        </w:r>
                        <w:r>
                          <w:rPr>
                            <w:rFonts w:ascii="Comic Sans MS" w:hAnsi="Comic Sans MS"/>
                            <w:b/>
                            <w:bCs/>
                            <w:spacing w:val="40"/>
                            <w:sz w:val="56"/>
                            <w:szCs w:val="56"/>
                          </w:rPr>
                          <w:t>ay</w:t>
                        </w:r>
                      </w:p>
                    </w:txbxContent>
                  </v:textbox>
                </v:roundrect>
                <v:shape id="Picture 2043651892" o:spid="_x0000_s1301" type="#_x0000_t75" style="position:absolute;left:17678;top:762;width:8706;height: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XlIywAAAOMAAAAPAAAAZHJzL2Rvd25yZXYueG1sRI9BT8JA&#10;FITvJv6HzTPhJtsWLFhZiDFCRE4C0etL99E2dt/W3RXKv2dJTDxOZuabzGzRm1YcyfnGsoJ0mIAg&#10;Lq1uuFKw3y3vpyB8QNbYWiYFZ/KwmN/ezLDQ9sQfdNyGSkQI+wIV1CF0hZS+rMmgH9qOOHoH6wyG&#10;KF0ltcNThJtWZkmSS4MNx4UaO3qpqfze/hoF+dfqc2Krn3TjWrme8GHzHl6dUoO7/vkJRKA+/If/&#10;2m9aQZaMR/lDOn3M4Pop/gE5vwAAAP//AwBQSwECLQAUAAYACAAAACEA2+H2y+4AAACFAQAAEwAA&#10;AAAAAAAAAAAAAAAAAAAAW0NvbnRlbnRfVHlwZXNdLnhtbFBLAQItABQABgAIAAAAIQBa9CxbvwAA&#10;ABUBAAALAAAAAAAAAAAAAAAAAB8BAABfcmVscy8ucmVsc1BLAQItABQABgAIAAAAIQDEGXlIywAA&#10;AOMAAAAPAAAAAAAAAAAAAAAAAAcCAABkcnMvZG93bnJldi54bWxQSwUGAAAAAAMAAwC3AAAA/wIA&#10;AAAA&#10;" strokeweight="1.5pt">
                  <v:imagedata r:id="rId315" o:title=""/>
                </v:shape>
              </v:group>
            </w:pict>
          </mc:Fallback>
        </mc:AlternateContent>
      </w:r>
    </w:p>
    <w:p w14:paraId="4775E131" w14:textId="5F73AE4A" w:rsidR="00D142D1" w:rsidRDefault="00D142D1" w:rsidP="00D142D1"/>
    <w:p w14:paraId="104CDE75" w14:textId="115736C7" w:rsidR="00D142D1" w:rsidRDefault="00D142D1" w:rsidP="00D142D1"/>
    <w:p w14:paraId="6FFEF72F" w14:textId="2F85F6D4" w:rsidR="00D142D1" w:rsidRDefault="00C76277" w:rsidP="00D142D1">
      <w:r>
        <w:rPr>
          <w:noProof/>
        </w:rPr>
        <mc:AlternateContent>
          <mc:Choice Requires="wpg">
            <w:drawing>
              <wp:anchor distT="0" distB="0" distL="114300" distR="114300" simplePos="0" relativeHeight="254071808" behindDoc="0" locked="0" layoutInCell="1" allowOverlap="1" wp14:anchorId="415AFC1B" wp14:editId="321A336D">
                <wp:simplePos x="0" y="0"/>
                <wp:positionH relativeFrom="column">
                  <wp:posOffset>3036570</wp:posOffset>
                </wp:positionH>
                <wp:positionV relativeFrom="paragraph">
                  <wp:posOffset>203835</wp:posOffset>
                </wp:positionV>
                <wp:extent cx="2987675" cy="807085"/>
                <wp:effectExtent l="0" t="0" r="22225" b="0"/>
                <wp:wrapNone/>
                <wp:docPr id="112350389" name="Group 27"/>
                <wp:cNvGraphicFramePr/>
                <a:graphic xmlns:a="http://schemas.openxmlformats.org/drawingml/2006/main">
                  <a:graphicData uri="http://schemas.microsoft.com/office/word/2010/wordprocessingGroup">
                    <wpg:wgp>
                      <wpg:cNvGrpSpPr/>
                      <wpg:grpSpPr>
                        <a:xfrm>
                          <a:off x="0" y="0"/>
                          <a:ext cx="2987675" cy="807085"/>
                          <a:chOff x="0" y="0"/>
                          <a:chExt cx="2987675" cy="807085"/>
                        </a:xfrm>
                      </wpg:grpSpPr>
                      <wps:wsp>
                        <wps:cNvPr id="1478602778" name="Text Box 2"/>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0F8B8766" w14:textId="631F6181" w:rsidR="00C76277" w:rsidRPr="001519B1" w:rsidRDefault="00C76277" w:rsidP="00D142D1">
                              <w:pPr>
                                <w:spacing w:after="0"/>
                                <w:ind w:firstLine="426"/>
                                <w:rPr>
                                  <w:rFonts w:ascii="Comic Sans MS" w:hAnsi="Comic Sans MS"/>
                                  <w:bCs/>
                                  <w:spacing w:val="40"/>
                                  <w:sz w:val="56"/>
                                  <w:szCs w:val="48"/>
                                </w:rPr>
                              </w:pPr>
                              <w:r>
                                <w:rPr>
                                  <w:rFonts w:ascii="Comic Sans MS" w:hAnsi="Comic Sans MS"/>
                                  <w:b/>
                                  <w:bCs/>
                                  <w:spacing w:val="40"/>
                                  <w:sz w:val="56"/>
                                  <w:szCs w:val="56"/>
                                </w:rPr>
                                <w:t>oi</w:t>
                              </w:r>
                              <w:r>
                                <w:rPr>
                                  <w:rFonts w:ascii="Comic Sans MS" w:hAnsi="Comic Sans MS"/>
                                  <w:color w:val="7F7F7F" w:themeColor="text1" w:themeTint="80"/>
                                  <w:spacing w:val="40"/>
                                  <w:sz w:val="56"/>
                                  <w:szCs w:val="56"/>
                                </w:rPr>
                                <w:t>l</w:t>
                              </w:r>
                            </w:p>
                          </w:txbxContent>
                        </wps:txbx>
                        <wps:bodyPr rot="0" vert="horz" wrap="square" lIns="91440" tIns="45720" rIns="91440" bIns="45720" anchor="t" anchorCtr="0">
                          <a:noAutofit/>
                        </wps:bodyPr>
                      </wps:wsp>
                      <pic:pic xmlns:pic="http://schemas.openxmlformats.org/drawingml/2006/picture">
                        <pic:nvPicPr>
                          <pic:cNvPr id="455744471" name="Picture 26"/>
                          <pic:cNvPicPr>
                            <a:picLocks noChangeAspect="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1668780" y="7620"/>
                            <a:ext cx="563880" cy="799465"/>
                          </a:xfrm>
                          <a:prstGeom prst="rect">
                            <a:avLst/>
                          </a:prstGeom>
                          <a:noFill/>
                          <a:ln>
                            <a:noFill/>
                          </a:ln>
                        </pic:spPr>
                      </pic:pic>
                    </wpg:wgp>
                  </a:graphicData>
                </a:graphic>
              </wp:anchor>
            </w:drawing>
          </mc:Choice>
          <mc:Fallback>
            <w:pict>
              <v:group w14:anchorId="415AFC1B" id="Group 27" o:spid="_x0000_s1302" style="position:absolute;margin-left:239.1pt;margin-top:16.05pt;width:235.25pt;height:63.55pt;z-index:254071808" coordsize="29876,8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9LtggMAAEIIAAAOAAAAZHJzL2Uyb0RvYy54bWykVe2O2zYQ/F8g70Do&#10;f06yK1mycHaQ3OUOAdL20KQPQFGURUQiWZK27Dx9h5Rln31FkqYGJPNzd2d2dnX7Zt93ZMeNFUqu&#10;otlNEhEumaqF3Kyivz4/vC4iYh2VNe2U5KvowG30Zv3ql9tBl3yuWtXV3BAYkbYc9CpqndNlHFvW&#10;8p7aG6W5xGajTE8dpmYT14YOsN538TxJFvGgTK2NYtxarN6Pm9E62G8aztwfTWO5I90qQmwuvE14&#10;V/4dr29puTFUt4Idw6A/EUVPhYTTk6l76ijZGvHCVC+YUVY17oapPlZNIxgPGIBmllyheTRqqwOW&#10;TTls9IkmUHvF00+bZb/vHo3+pJ8MmBj0BlyEmceyb0zv/xEl2QfKDifK+N4RhsX5ssgXeRYRhr0i&#10;yZMiGzllLYh/cY217799MZ7cxhfBDBrysGcG7P9j4FNLNQ/E2hIMPBkiaqg3zYtFMs9zaFbSHmr9&#10;7GG+U3sy96B8EDjtySJuj2VcCUm3+qNiXyyR6q6lcsPfGqOGltMaYc78TYA5XR3tWG+kGn5TNdzQ&#10;rVPB0H9mPM9mRRpUfCKOltpY98hVT/xgFUFEsv4TlRBc0N1H63xI53M+x1Z1on4QXRcmZlPddYbs&#10;KKrmIfwCiqtjnSQDAC6TLBlpuLBxsCcTqNdaDRHpqHVYPNn0vrptDxJGV1mC3+Qp3A9xXsTWC4eG&#10;0Yney206T0vP9ntZAxgtHRXdOAbITh7p94yP3Lt9tR8TPi+mvFaqPiAjRo0dAh0Ng1aZrxEZ0B1W&#10;kf17Sw0Hhg8SWV3OUtBOXJikWT7HxDzfqZ7vUMlgahW5iIzDOxdakA9WqrfIfiNCTrxMxkiOQUPz&#10;61stWInnWP4YvRD/99skbrmtj39stf0P2eip+bLVr9GpNHWiEp1wh9B1kW4flNw9CeZZ9ZNzHaVZ&#10;lqdpms+mMsIp75zMF57u6fB4FTIU7Kp8rIZap9K5PB776YXfqhN6Eq4fHxGC4Kse+S8kjf33XrFt&#10;z6UbPyiGdwCrpG2FtshqyfuK1yijDzUAMXzMHEpWGyGdR4OaMMxX1zh2hjvW+uUGxXRchwzttBEA&#10;nGP2cH6oF8wWiyIvIDP02XwBvQV/UxvOFr8WftN34Xy5TBehC3+jJ3ynHUjlKQ0ufAF5mR4XppKa&#10;AodQ/RBPkGz4UGF08SV8Pg+nzp/+9T8AAAD//wMAUEsDBAoAAAAAAAAAIQAZ5iW12RYAANkWAAAU&#10;AAAAZHJzL21lZGlhL2ltYWdlMS5wbmeJUE5HDQoaCgAAAA1JSERSAAAAiAAAAMAIBgAAAN+xK1MA&#10;AAABc1JHQgCuzhzpAAAABGdBTUEAALGPC/xhBQAAAAlwSFlzAAAh1QAAIdUBBJy0nQAAFm5JREFU&#10;eF7tnQeQFEXbx81iQMw5J0yggvlVxEhQLLN+KlqKATGLlgEUy1BmMeBrKv1MGNHXhPqZFRVRMZHM&#10;GTFiwizM9/z6+pnrG2Z3e+9u93Z9n1/Vv+6ue3Zmtud/Mz0dnp7FMAzDMAzDMAzDMAzDMAzDMAzD&#10;MAzDMAzDMAzDMAzDyGMZ0XDRR6LPI8R2C4qMfxhniC4RXSr6U5S0gv4QsU9k1BmzivYS5V3YSuhH&#10;0QYio06YV/S3KO9iplpzzTWT0aNHJx9//HGz9NFHHyXdunXT/f0mMuqEFUXuws0666zJ8ccfn1xw&#10;wQXJRRddlPz6669JazFjxoykR48eahAeOUad8LMo2WefffylrBy9evVSg3DH2lRk1AHuolXDIGPG&#10;jFGDoF1FRh1QNYOAHk9kBqkT3AXbY489/CWsLLPPPrsa5HkObtQ+7oLtuOOO/hJWloEDB7o6j5dR&#10;B+jFSpZeeulk0KBByeDBgysmeVOa7o9HRdWoA8L/6GoJk2wrMuoA2kFeErmLR/vHc889l/Tr1y/p&#10;0qVLssUWWyR9+/ZNzj///OTGG29M7rnnnuThhx9OHn/88eSZZ55JXnzxxWTs2LHJuHHjkvHjx7u/&#10;L7744mS//fZL9t57b7e/ESNGhOaYIVpTRAuuUQfMIXpT5C7gtdde62sLrQem0f2LvhAZdca/Re4C&#10;zjHHHP6yth69e/d2+55tttn4ea7IqDO6i9xF3Hzzzf1lbT2GDh2aGkSwIQB1yAMidxF333335Oyz&#10;z3a6/vrrk2+//TaZPn26u9Dl8vPPPyeXX355stNOO7l9e40SGXXEfKLWGveRq/bt22fTVhEZdcJr&#10;ovTivfrqq6mOO+64ZNlllw0vbK7mnHPOZI011nA9wS+99FKTfaAPP/wwuf/++8PP8Jq7lciocXqK&#10;9KLN8E+GivDbb78lq622WmgSXnd7iIwaZXFResH69+/vL2VlWXTRRUOTvC2y9pAaZE7RK6L0YlGh&#10;rAZTpkwJDYLGiIwa43SRu0C0e9ACWk1efvlld1w9B9GtIqNGGCxKLw6vsm3BIYccEhoE/UdktDGD&#10;RFQO3UXp06ePv1xtw5lnnhkahHGqa4iMNqK96GORuyC77LKLv0xtBwOZV1llldAkaG2RUWXmEqV3&#10;juWXXz75888//WVqexiHoufmtZDIqCIDROkF+PTTT/2lqQ3eeeed0BxoqqiDyKgCe4rSwr/zzjv9&#10;Zakt3nrrLdciG5wrzf9LiYwKwmCgaSJX6EyIqnXmnnvu0CSniIwKMlrkCnuxxRZLvv/+e38ZapeJ&#10;EyeGBkFWH6kQ94tcIc8111xVayltDcQkM9q1a6eV6u9EDFE0WpGzRel/4emnn+6Lvn7Ief1tJzJa&#10;gZVFab1j2LBhvsjrDwZM6/cQvSMyWoFnRK5QV111VdfNXq8wel6/i9ck0dwio5mkjxY//rPuYQAS&#10;YSn0e4m6iIxmQlwwV5CHH364L+L659xzzw0NgvYWGWXA+I7PRK4AF1xwQV+0/xzWWWed0CD/JzLK&#10;YDORFt6MSZMmVXT4YFtAx17mUWNjWstgO5EruI4dO/4yffr0+q2ZFuG6664LDWJvNWXwvcgV3IQJ&#10;E87w5fmP4/PPP08WWmghNQgNaVZhjSTtyv+ns9Zaa6lB0L9ERgT/NQaZPHlyaJBfRUYE/zUGAf2u&#10;XkYEZhCjKGYQoyjp5OtSM/H//vtv/1v9ot/Vy4jga5ErsKlTp/pinBkmYw8YMMD/Vb/od/UyIrhP&#10;5ArszTff9MXYFNoQGM5XrTm4lYI+Jv2uXkYEaVP7euut54uyKZ988onLr2eDbLjhhqEx0GMiIwKC&#10;wBAczo09/eqrr3yRNsL8W/Lr2SBbbbVV1iDWkloGrBDlCo7J0Vm0iXqvvfbyKfUHg59WWmklNQfx&#10;XS1SUSTHi1zBLbDAAslnn33mi7QRzd9yyy19SmF++OEH13taDN6Wpk2b5rblZ3PjmJULkYz0u4js&#10;DhJJ2g7yyy+/+KJshIun+cstt5xPnZlnn302mW+++ZJ55pnH/Syleeed123Lz7z8lmi33XbzZ9UU&#10;M0jzcAVWLMZpqW24s+g2sWJOLYOi6YYnuvK2226bnfjUIm288cb+7BoxgzQPV2D8Jxeic+fOacFm&#10;5+ZqmEqWDGN9uVqA5Uk4JwLghZhBmkdaaIWgAW3FFVd02yyzzDJNZvezFAjxUWsNzvXggw/2fzVg&#10;Bmke6TyYQpVFVpTSbajIEiAXMApB+6u14lQ5cK7ZSrUZpHmkDWU0p2d5/vnn00KlDsJUAgWD0LhW&#10;qwbZZJNN/F8N/Uirr766fhcq5uuLjAiKtqSed955WqguNlgWHjH1YBBCRPgFAdB7otlFRgTRBjnq&#10;qKN8aiPVMAiPviuuuML/1QDrzBSLdMT5hgZhpqB+DxFTTI1IWIPWtYVQiNm2kGIG4cJ17969ybOe&#10;hYO++eYb9zuPp0cffdT9XopijWs0qHH8kNtuu82dbyHYPjRI165d0+8h+lQ0v8iIoMnEKaIZhxQz&#10;CKtr056BFLZfeOGF3e/arhEDUQsLkWeQ22+/vei+yQsN8scff2TvIlZJLYOdRX+JZip02jY0vVOn&#10;Tj61AZrJabnECMpdd93lttUW2LPOOiv54osv3BJkeXDnYHok++F1+cADD3TpJ5xwgluzH9QgRx55&#10;ZHLssce6fhXuIKTB+++/79L17QrICw0C5JPudabIiIDe3E9Ebl3a9957zxdnI+SpQggso7HBlHvv&#10;vdf9fcABB7jGN9an088yqvyDDz5wvy+yyCLubvX777+7NepIo0Fus802c3cq9ssrNUHq1CC0jm66&#10;6abJDTfckAwfPtylgeYR7EYhLWsQIN1rosiIIK2DMIc1b1gheaoQDKJhsRU1COag+Zy5vvpZDMKy&#10;H2uvvbYbVkDakCFD3F2E33kMUAfi9wkTJiRLLLFEcthhh6UG+fHHH11DHXcPFjwkjbvT/PPP78as&#10;YHCFvBIGuVlkRJB29RdC87PbFLuDIFa55CemoM4APCa48KSRh1n0cQQM7GGdGYzHBWeykxqEuxGv&#10;qtxV6JAjjQoxP7kjsb6dQtpGG23UpPJ72mmnuXSvjUVGBCVHtVM30G06dOjgLhhoHST87JNPPukm&#10;StPMzYqVXGQMQVx3grpceumlbnvWf6FyS+MVdw5d7447GBe2V69e7m/2wfEwDJVf6ibA2xHbAT9p&#10;0cVcCsfgkcW+laAl1RrKysAVGoNpCsHtO2hkSkaOHOnSeRxw8UlT+I+lcsndhd/5LI8Athk9enSa&#10;j7n4j6bewB0h/E/Pwh2G/YSj3dheP8NPjBXug+MttdRSyXfffedTmhjkB9EKIiMCV2gnn3yyL8aZ&#10;4QJRCWQ77gj8V4P2xZAeywsvvOB/S9xy62qQ1oZz4q6DsZTAILzWE3/eKEG6chSrYxfioYce0oJN&#10;tt56a5/a8J9LSyrpsWCwW265xa1Hd9BBB7k6BgZsbfR89VWZOK9UcH36u6LZREYJ0uGGxQyi2xBe&#10;MryNgxrk5ptv9inFoW6i+0M8diqB7l8Nwmi44LgWHySSy0Wu0AoZJAyWX6gvhjye97HwanrOOeek&#10;j6pKoOeMQQYNGpT+LfpbxKu9EcFZIldwxxxzjC/apsR01pHHm0stoeeMQXiEBV39rHNnI9ojoRU1&#10;LUz+s7OEBskbL1Jtg/DaGtMBqOesj5g33ngjTRONFxmR0N3v2kKWXHLJtCdWCQ0yatQon9pIrEHY&#10;L/0yDA1gnk2/fv1cmO+ffvrJbxHHdtttl7Rr187/VRg9ZzUI9OzZU9OtHaRM3hK5wnv77bd9cTYQ&#10;GiRv/EWMQTKRfWYSra+x6GdKoduFBqGpXtNF1ptbBunSH1mD0HmmeXnEGCQIHpeMGTMmGTdunJM2&#10;lyNaWEN43NEM/+677/qUBnT7UtC+wnbZzkf9vIiVtIwI0kcMraLZR0z79u3TQs2DBQ7JwyB//fWX&#10;T22EJnbyec3kPziLzrjPGuzqq6926XTWhZCGSrH44ou77e6++26f0oB+XkRjmRFBH1HBQuftRvPz&#10;QnQfccQRLo8LHI7HULQ3l+d/ITQSct++fX1KYfRcSrHuuuu67U499VSf0oB+3suIIB2TmseXX36Z&#10;FigddVluvfXWND9vUJAaJC9qgLLnnnu6bcL+IMyW14imxyqFVki7devmUxrQz3sZETwlcgVWCCIL&#10;6TbZBjHqCpo3YsQIn9oAra5qkGJod35oEOb65n1Oj1UKnV3HoyaEtyDdh8iIYKyoaKF//fXXrqud&#10;bRgFlm1u189nV8Vk0DK9wOFAnkLw+dAgWsnMvjnpsUrB0EW2Y7xKCCPddB8iI4IJoqKFTsOUjvso&#10;xyCPPPKIS6eTrBRsFxpE9/nEE0/4lAY0vRRaNwq3zaz5P11kREDfRJOCzKL5DPIhXlkWzS9kEDr5&#10;inHJJZe47fIMcsYZTcPHa3opjj766CbbUgcigpJPY61/W8Y9EldoxVondZu8vhjQ/EIGoR+kGPoW&#10;E4Zs0H0yWj1E00uF5MwahN5m/Vv0vMiIxBUaa/IXQrdprkEIFFMMNUi4Rp7us5BBJk2a5FPyyRpk&#10;5ZVX1r+ZrD6vyIiEeF2u8GjUyg7eoXNM88s1CBex1OQpKsA00GXjk+g+s8uyanqx8SuQNUim/vG+&#10;yNb3j6SrKI22nO0ppUKqeeUaBPQ1l8lR2cot6CBm8pXwmA8++KBPbUCHPu6www65+1OyBoEuXbpQ&#10;99B064spgw1EMxUo0Jeh6c0xCIOCyGMSFDPgQq655hqXxyt0eLF5tdV9Mj0ihDuavlHRT1So6z/P&#10;IIMGDfpG00RmkDJ5XJS8/vrrvjgbuOqqq9KCbo5BQAc2Ix4ldMLphCvGpea1suqdIqy4KoxpZVoE&#10;bSx5YTshzyCjRo3i1VbTzSCRMHiX2e7NCv8Aml/IIMCdhFbNUDfddJPPbX3yDBJ2G4jMIJGkdZBX&#10;XnnFF2UjrWUQhUdJJUaxZ8kzCEMZNE1kBomkaGcdptF8xMTpbOVQ82IMUi3yDKJ9Pl5mkEiKGgSI&#10;vqx1BlSo+bvWDQKaJjKDRNJXVLJDjcog21ExzI5NJR2ZQf6ZDBe5YYGFYJ6ttkTqJOsQ0lEtG4TH&#10;Yjh2RbSRyIjgXpFrzSyETp7iMZMHeaiWDcJjUf8W0UG5rsiIYLDIzcAvBPE62CYbuVghD9WSQeh5&#10;5pwYD6LBagJtITIiuVbkArAUgnzUGq+51YA5N3pO2kqrA55EZ4iMMnDB60455RRfvDNDPqoHgxDz&#10;DLPrOdGKC5mZdfOIjEiOE7mCY4pB3uQoza8HgxCXTM8HaUQigt2ssMIKmv62yIhkVdFPIld42RFc&#10;oHm1bpBw3RpdnUJjo0Gwbh1RHZmXbERCMF23PGre+FHSUa0ahBZSOgE5B+bnUCnVuGrhzDqmYfpz&#10;pdPO5uZG0lH0ncgFlQtjeinkoVo0CONZmXSu56CNeLrQUTg3F3Q7kTWURXKKyBXaSSed5IuxkbAH&#10;NDv8T9H8lhqEIYf33Xefi4NaSowo0+MiQlkxl0ZhOADpZpCWUzQM5lNPPZUWKlMJsh11oPnlGoRe&#10;XQYf9+nTJ91HueKRwuezaH3EDNJyXIFlx4SG6DaIiUdZNC/WILyKHnrooUnHjh2b7DtWDGPkWEzM&#10;DqMYhuggJTNIy3EFVqyhjIHFYRC4lvTm3nHHHen2CGPuvPPOznh5r9jNZf3113f7N4O0HFdgxWa/&#10;8VghiD7b0SJZaDpkMYMwlFGnU6qoYLLvvMdWS9HzNYO0HFdgBIIpBCGudbsHHnjApzaieYUMEgaK&#10;QVQyyw09VS7bb7+9O1ZoEGKsBedhBonEFVihV1hWXdBt8sasguZnDcIbkI5AZxwJbxZ5UzcrAY8t&#10;jqsGIZK0nqeI0e1LiYwIXKHxmphHS8akhncOHkuVeJQUgjqNhuLmuHoeol9Fc4iMSCgwV3i0c2TD&#10;SDXXIBpCChVabaqSMESBSARUsIHAvf58CIFpq02VwRqiX0SuAKk4hjTXINq9rst6VBuOzV2RdfWA&#10;Zdp11QnR76K1REYkc4u08FyBKs0xCLPo+HubbbapyhSHPDg+k67C47Mip56ryCqpkdAX4+4gzPBn&#10;TbmQ0CADBw70qU3RfAzCKg66tsxjjz3mt6guNNdz/BJLkjEfyIjgf0Su0PLCWIYGYQGgPDQfg+iz&#10;nhhhbYUuf1rCIL1ERgRfiFyh5VHuI4a+EX4v1AReDTSSUAmDbC0yInBDDlEeRDrWfJS3KoTmaeNU&#10;tqJbbSINcrvIiMD15mYjHYcwAIcYqWyHCvXFIC5OuJBgNaDzL0QNkveYC871FZERgTMIFctCxE69&#10;RNlYqZWAiMzaq8xjL2sENciUKVN8SiPBuU4RGRG4AqNiVwjdBpOMHz/epzai+ZV+tFCvYc08jkU7&#10;C2NJ9t13X9cgxqBk3Uab98NAd/x+4oknpucq2k9kROAKbNddd/VF2RTebHSbchrKKgHRhLp37+4M&#10;gVnVIBxbO/9Yt1fPJ+TKK69M00W81q8mMiJwhZY35xbC+SRtbRAFM3O8WINkwj6ghURGJK4Owm05&#10;j3Cp9Vo0SKdOndySJSxLQjyzPIPQWdejRw9N5/ueJjIieUHkCm/s2LG+SBsJm6drwSBcbAzCkEKa&#10;0Rm9TqBeXmmJmKgGYQRcCJ/TUWYim/ZQBmkAGVamzr4yUvHU/FIGya7NUimmTp3qBNSR6JDTPhc1&#10;SF4cVSrYeq4i64uJZGHR1yI3Ojw7ZiNsSS20dKrmo2q3gYQwUk37gbJLnCnBuZpBIkmXJMsjNEje&#10;sqiQHWvKypY60y0rIhmRx5sIQf6JdcqCQszJIdIzHXys709UxKwYVzJ06FDXSxw23OWJmCZ5BNuY&#10;QSIpGqMspi9m2LBh6Ta1oNdee82f2cwE25lBInEGYdplHsOHD08LtZBB4MILL2wiQmsTcIbIRdqB&#10;19pi3xhYj8lKmqUIPm8GicQZhNfFQpCvyludu54IvovFKItkO1HSv39/X4Qzw4RotkGDBw/2qfWJ&#10;fg/Rv0RGBO+Jii6vMWTIEFeoTEaqd/geXvaIicQFjylmEPJRsTpIPcBwSP0uIjNIJP8RuZ7OQpCP&#10;6tkgEydOdBEP/XexltQySF9zwyXBQjS/ng3CGw5tMP67sBSsEQmrP/4mym1qh5EjR7qCLdSSWg8Q&#10;LZpR+3wP0TsiowzSke15iwUyCIc8VoiqV+iHCUbFmUGaAUuFugJ8+umnfbE2QP/KZZdd1qYj1VsK&#10;iyPq9xO9JTLKZDGRW2SZvpJp06b5oq1/MpO3kU3ebia7iFwhEuMrbyJVPRIOWRB9KzJawDEiV5gD&#10;BgzwRVzfMJhIv5NoiMhoIceKXIEWWuGhHqDuRHhx/S4iJokZrcDsoldFrmB79uzpi7y+6Ny5c7Yn&#10;eUeR0UosIvpc5Aq3WGdeLTF58mTXbdC1a9fQGOhokVEB0tWq999//zQgS1vDNAeCwoQKg+0F+l50&#10;mMioEEuK0hWrCX67wQYbpOrdu7cLN1UqOB2jvAgkx8Sn8PPNla7mUEIs2LisyKgwHUQjRHkXoZY0&#10;UnShaA+R0QZsImIZ91BMY3SDnqsgYotlj49sBakahjmuDN/DPKH6i/5X9JxI/7P3EWW3K0d0LBqG&#10;YRiGYRiGYRiGYRiGYRiGYRiGYRiGYRiGYRiGYRiGYRjNZ5ZZ/h8OTA2UN1PBRgAAAABJRU5ErkJg&#10;glBLAwQUAAYACAAAACEAdkreIuEAAAAKAQAADwAAAGRycy9kb3ducmV2LnhtbEyPQW+CQBCF7036&#10;HzbTpLe6gFqRshhj2p6MSbWJ8TbCCER2lrAr4L/v9tQeJ+/Le9+kq1E3oqfO1oYVhJMABHFuippL&#10;Bd+Hj5cYhHXIBTaGScGdLKyyx4cUk8IM/EX93pXCl7BNUEHlXJtIafOKNNqJaYl9djGdRufPrpRF&#10;h4Mv142MguBVaqzZL1TY0qai/Lq/aQWfAw7rafjeb6+Xzf10mO+O25CUen4a128gHI3uD4Zffa8O&#10;mXc6mxsXVjQKZos48qiCaRSC8MByFi9AnD05X0Ygs1T+fyH7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Mf0u2CAwAAQggAAA4AAAAAAAAAAAAAAAAAOgIAAGRy&#10;cy9lMm9Eb2MueG1sUEsBAi0ACgAAAAAAAAAhABnmJbXZFgAA2RYAABQAAAAAAAAAAAAAAAAA6AUA&#10;AGRycy9tZWRpYS9pbWFnZTEucG5nUEsBAi0AFAAGAAgAAAAhAHZK3iLhAAAACgEAAA8AAAAAAAAA&#10;AAAAAAAA8xwAAGRycy9kb3ducmV2LnhtbFBLAQItABQABgAIAAAAIQCqJg6+vAAAACEBAAAZAAAA&#10;AAAAAAAAAAAAAAEeAABkcnMvX3JlbHMvZTJvRG9jLnhtbC5yZWxzUEsFBgAAAAAGAAYAfAEAAPQe&#10;AAAAAA==&#10;">
                <v:roundrect id="_x0000_s1303"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badygAAAOMAAAAPAAAAZHJzL2Rvd25yZXYueG1sRI9Ba8Mw&#10;DIXvg/4Ho8IuoXVaRlKyumUMAjsVlvXSm4jVOEssh9htk39fHwY7Su/pvU/742R7cafRt44VbNYp&#10;COLa6ZYbBeefcrUD4QOyxt4xKZjJw/GweNljod2Dv+lehUbEEPYFKjAhDIWUvjZk0a/dQBy1qxst&#10;hjiOjdQjPmK47eU2TTNpseXYYHCgT0N1V92sguRXzpfE2NummrEr+ZqUWXdS6nU5fbyDCDSFf/Pf&#10;9ZeO+G/5Lku3eR6h409xAfLwBAAA//8DAFBLAQItABQABgAIAAAAIQDb4fbL7gAAAIUBAAATAAAA&#10;AAAAAAAAAAAAAAAAAABbQ29udGVudF9UeXBlc10ueG1sUEsBAi0AFAAGAAgAAAAhAFr0LFu/AAAA&#10;FQEAAAsAAAAAAAAAAAAAAAAAHwEAAF9yZWxzLy5yZWxzUEsBAi0AFAAGAAgAAAAhAGnNtp3KAAAA&#10;4wAAAA8AAAAAAAAAAAAAAAAABwIAAGRycy9kb3ducmV2LnhtbFBLBQYAAAAAAwADALcAAAD+AgAA&#10;AAA=&#10;" strokecolor="#7f7f7f" strokeweight="1.5pt">
                  <v:stroke joinstyle="miter"/>
                  <v:textbox>
                    <w:txbxContent>
                      <w:p w14:paraId="0F8B8766" w14:textId="631F6181" w:rsidR="00C76277" w:rsidRPr="001519B1" w:rsidRDefault="00C76277" w:rsidP="00D142D1">
                        <w:pPr>
                          <w:spacing w:after="0"/>
                          <w:ind w:firstLine="426"/>
                          <w:rPr>
                            <w:rFonts w:ascii="Comic Sans MS" w:hAnsi="Comic Sans MS"/>
                            <w:bCs/>
                            <w:spacing w:val="40"/>
                            <w:sz w:val="56"/>
                            <w:szCs w:val="48"/>
                          </w:rPr>
                        </w:pPr>
                        <w:r>
                          <w:rPr>
                            <w:rFonts w:ascii="Comic Sans MS" w:hAnsi="Comic Sans MS"/>
                            <w:b/>
                            <w:bCs/>
                            <w:spacing w:val="40"/>
                            <w:sz w:val="56"/>
                            <w:szCs w:val="56"/>
                          </w:rPr>
                          <w:t>oi</w:t>
                        </w:r>
                        <w:r>
                          <w:rPr>
                            <w:rFonts w:ascii="Comic Sans MS" w:hAnsi="Comic Sans MS"/>
                            <w:color w:val="7F7F7F" w:themeColor="text1" w:themeTint="80"/>
                            <w:spacing w:val="40"/>
                            <w:sz w:val="56"/>
                            <w:szCs w:val="56"/>
                          </w:rPr>
                          <w:t>l</w:t>
                        </w:r>
                      </w:p>
                    </w:txbxContent>
                  </v:textbox>
                </v:roundrect>
                <v:shape id="Picture 26" o:spid="_x0000_s1304" type="#_x0000_t75" style="position:absolute;left:16687;top:76;width:5639;height:7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bVlygAAAOIAAAAPAAAAZHJzL2Rvd25yZXYueG1sRI9Ba8JA&#10;FITvhf6H5RW81d3U2GjqKkUQLLSHpoLXR/a5CWbfhuxW47/vFgo9DjPzDbPajK4TFxpC61lDNlUg&#10;iGtvWrYaDl+7xwWIEJENdp5Jw40CbNb3dyssjb/yJ12qaEWCcChRQxNjX0oZ6oYchqnviZN38oPD&#10;mORgpRnwmuCuk09KPUuHLaeFBnvaNlSfq2+n4bzsPqw6ttW7sv4QdxnP3oqZ1pOH8fUFRKQx/of/&#10;2nujIZ/PizzPiwx+L6U7INc/AAAA//8DAFBLAQItABQABgAIAAAAIQDb4fbL7gAAAIUBAAATAAAA&#10;AAAAAAAAAAAAAAAAAABbQ29udGVudF9UeXBlc10ueG1sUEsBAi0AFAAGAAgAAAAhAFr0LFu/AAAA&#10;FQEAAAsAAAAAAAAAAAAAAAAAHwEAAF9yZWxzLy5yZWxzUEsBAi0AFAAGAAgAAAAhAC8JtWXKAAAA&#10;4gAAAA8AAAAAAAAAAAAAAAAABwIAAGRycy9kb3ducmV2LnhtbFBLBQYAAAAAAwADALcAAAD+AgAA&#10;AAA=&#10;">
                  <v:imagedata r:id="rId317" o:title=""/>
                </v:shape>
              </v:group>
            </w:pict>
          </mc:Fallback>
        </mc:AlternateContent>
      </w:r>
      <w:r>
        <w:rPr>
          <w:noProof/>
        </w:rPr>
        <mc:AlternateContent>
          <mc:Choice Requires="wpg">
            <w:drawing>
              <wp:anchor distT="0" distB="0" distL="114300" distR="114300" simplePos="0" relativeHeight="253971456" behindDoc="0" locked="0" layoutInCell="1" allowOverlap="1" wp14:anchorId="5AE65914" wp14:editId="3E5C8CD4">
                <wp:simplePos x="0" y="0"/>
                <wp:positionH relativeFrom="column">
                  <wp:posOffset>-71120</wp:posOffset>
                </wp:positionH>
                <wp:positionV relativeFrom="paragraph">
                  <wp:posOffset>191770</wp:posOffset>
                </wp:positionV>
                <wp:extent cx="2987675" cy="751840"/>
                <wp:effectExtent l="0" t="0" r="22225" b="10160"/>
                <wp:wrapNone/>
                <wp:docPr id="2176" name="Group 2176"/>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350" name="Text Box 2"/>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46F13B04" w14:textId="77777777" w:rsidR="00D142D1" w:rsidRPr="001519B1" w:rsidRDefault="00D142D1" w:rsidP="00D142D1">
                              <w:pPr>
                                <w:spacing w:after="0"/>
                                <w:ind w:firstLine="426"/>
                                <w:rPr>
                                  <w:rFonts w:ascii="Comic Sans MS" w:hAnsi="Comic Sans MS"/>
                                  <w:bCs/>
                                  <w:spacing w:val="40"/>
                                  <w:sz w:val="56"/>
                                  <w:szCs w:val="48"/>
                                </w:rPr>
                              </w:pPr>
                              <w:r w:rsidRPr="000A6D44">
                                <w:rPr>
                                  <w:rFonts w:ascii="Comic Sans MS" w:hAnsi="Comic Sans MS"/>
                                  <w:color w:val="7F7F7F" w:themeColor="text1" w:themeTint="80"/>
                                  <w:spacing w:val="40"/>
                                  <w:sz w:val="56"/>
                                  <w:szCs w:val="56"/>
                                </w:rPr>
                                <w:t>c</w:t>
                              </w:r>
                              <w:r>
                                <w:rPr>
                                  <w:rFonts w:ascii="Comic Sans MS" w:hAnsi="Comic Sans MS"/>
                                  <w:b/>
                                  <w:bCs/>
                                  <w:spacing w:val="40"/>
                                  <w:sz w:val="56"/>
                                  <w:szCs w:val="56"/>
                                </w:rPr>
                                <w:t>oi</w:t>
                              </w:r>
                              <w:r w:rsidRPr="000A6D44">
                                <w:rPr>
                                  <w:rFonts w:ascii="Comic Sans MS" w:hAnsi="Comic Sans MS"/>
                                  <w:color w:val="7F7F7F" w:themeColor="text1" w:themeTint="80"/>
                                  <w:spacing w:val="40"/>
                                  <w:sz w:val="56"/>
                                  <w:szCs w:val="56"/>
                                </w:rPr>
                                <w:t>n</w:t>
                              </w:r>
                            </w:p>
                          </w:txbxContent>
                        </wps:txbx>
                        <wps:bodyPr rot="0" vert="horz" wrap="square" lIns="91440" tIns="45720" rIns="91440" bIns="45720" anchor="t" anchorCtr="0">
                          <a:noAutofit/>
                        </wps:bodyPr>
                      </wps:wsp>
                      <pic:pic xmlns:pic="http://schemas.openxmlformats.org/drawingml/2006/picture">
                        <pic:nvPicPr>
                          <pic:cNvPr id="383" name="Picture 383"/>
                          <pic:cNvPicPr>
                            <a:picLocks noChangeAspect="1"/>
                          </pic:cNvPicPr>
                        </pic:nvPicPr>
                        <pic:blipFill>
                          <a:blip r:embed="rId318" cstate="print">
                            <a:extLst>
                              <a:ext uri="{28A0092B-C50C-407E-A947-70E740481C1C}">
                                <a14:useLocalDpi xmlns:a14="http://schemas.microsoft.com/office/drawing/2010/main" val="0"/>
                              </a:ext>
                            </a:extLst>
                          </a:blip>
                          <a:stretch>
                            <a:fillRect/>
                          </a:stretch>
                        </pic:blipFill>
                        <pic:spPr>
                          <a:xfrm>
                            <a:off x="1668780" y="53340"/>
                            <a:ext cx="924560" cy="662940"/>
                          </a:xfrm>
                          <a:prstGeom prst="rect">
                            <a:avLst/>
                          </a:prstGeom>
                        </pic:spPr>
                      </pic:pic>
                    </wpg:wgp>
                  </a:graphicData>
                </a:graphic>
              </wp:anchor>
            </w:drawing>
          </mc:Choice>
          <mc:Fallback>
            <w:pict>
              <v:group w14:anchorId="5AE65914" id="Group 2176" o:spid="_x0000_s1305" style="position:absolute;margin-left:-5.6pt;margin-top:15.1pt;width:235.25pt;height:59.2pt;z-index:253971456"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fmveZgMAAPoHAAAOAAAAZHJzL2Uyb0RvYy54bWykVe1u2zYU/T9g70Dw&#10;fyN/xF9C5KJLmqBAtwVr9wAURVlEKZIjacve0++QspTEGbKhNRCF5CUvzz333sOb98dWkYNwXhpd&#10;0OnVhBKhuamk3hX0z6/379aU+MB0xZTRoqAn4en77c8/3XQ2FzPTGFUJR+BE+7yzBW1CsHmWed6I&#10;lvkrY4WGsTauZQFTt8sqxzp4b1U2m0yWWWdcZZ3hwnus3vVGuk3+61rw8HtdexGIKiiwhfR16VvG&#10;b7a9YfnOMdtIfobBvgNFy6TGpaOrOxYY2Tv5ylUruTPe1OGKmzYzdS25SDEgmunkIpoHZ/Y2xbLL&#10;u50daQK1Fzx9t1v+2+HB2S/20YGJzu7ARZrFWI61a+N/oCTHRNlppEwcA+FYnG3Wq+VqQQmHbbWY&#10;rq/PnPIGxL86xpuPbx/MhmuzF2A6i/LwTwz4H2PgS8OsSMT6HAw8OiKrgs4XqBDNWpTp1xjfL+ZI&#10;ZrFC4u3YFlki4YhlVHrKtrefDf/miTa3DdM78cE50zWCVcA3jScRxXi09+Ojk7L71VS4hu2DSY5+&#10;gOqRMZZb58ODMC2Jg4KienT1B1ogXcEOn32IkJ72xeR6o2R1L5VKE7crb5UjB4Z2uU+/FMXFNqVJ&#10;hwA3ExD22sfJjy7QqJXpKFHMByyOPuMhtW9BQn/VYoLfcFM6n3C+wNbKAKVQsi3oOm4/11lk+6Ou&#10;EBjLA5OqHyNIpc/0R8Z77sOxPKZMT2ebIa+lqU7IiDO9NEDKMGiM+5uSDrJQUP/XnjmBGD5pZHUz&#10;vUaFk5Am14vVDBP33FI+tzDN4aqggZJ+eBuS9kSw2nxA9muZchLLpEdyBo1i395YyXP8nfseo1dV&#10;/9/6iFNhH/H3Gtv+Lx8tc9/29h0kyrIgS6lkOCW5RbojKH14lDyyGifPGmg9HxoI9ngtmWMJuRn2&#10;9adQgZJfdI63KNSha15uz+L0xZWlknao2Tg+BwduL3TxX/jpNffO8H0rdOgfEScU4jTaN9J6JDQX&#10;bSkqdNCnagppwwMW0K3WSR1iNGiH4ETgTRzW6J3YZH1rjYYE+glnDKEvxEHgRl2dLpfr1Rp1BAVd&#10;zOeDgA4Ku5ldL5awRoFdLmeb3v5G17/Z8AlWDyQNgStVXHpgUtOdH8P4gj2fp11PT/b2HwAAAP//&#10;AwBQSwMECgAAAAAAAAAhAEuQ+KePxQAAj8UAABQAAABkcnMvbWVkaWEvaW1hZ2UxLnBuZ4lQTkcN&#10;ChoKAAAADUlIRFIAAAD0AAAArwgGAAAAymbzygAAAAFzUkdCAK7OHOkAAAAEZ0FNQQAAsY8L/GEF&#10;AAAACXBIWXMAABJ0AAASdAHeZh94AADFJElEQVR4Xuz9d5Dk25Xnh52srPSmvPemve/nHfDgMRhg&#10;BjvDmSElLnfFiJUUlCgGV9QfVIQiGKIoE4wgtRtaxcaKERQ3lpRW2tHMzqwdAwzwHp7rfu19d3V5&#10;bzMrs9KV0fdzfp0Pb7Bwg9cA+jX6PiSqOivz97u/e+/3nO8x99zQgZo9a8/as/ZUtIZHP5+1Z+1Z&#10;ewraM0A/a8/aU9SeAfpZe9aeovYM0M/as/YUtWeAftaetaeoPfNyP4b2o4YwFAr9yL/9pMZ3n7Vn&#10;7a/angH6MbQfN4Q/Duw/2A70X0j/0Z4B+ln7WdozQP+V2/6jn9+3Vg70lg+ihvJA//hoRPXLPv/g&#10;/Udv1VtDQ8Mj6KrplzqQed//Vf8jP/13ruP/8/YM8M/aD2vPAP1Ttvow7R/sBQA9eASogwbb3we4&#10;e3awFyD7YI/PBi/+Vgf5RyDUj1AoAHRDQygAt/7GZ/id9xAY/vkG3vR/AnO+rc8dPAL+s/as/eX2&#10;DNA/ptWHhp/1197erkC6F4BYwNUPaeh92+O9mkANePW+f94Bva/P6X1dp+FjWhVAN4QD0IbDYQsD&#10;UP+9wf9tB3qPv+vXhkb9DaDr73ye1zNAP2s/rD0D9KP2w4bBwagXbXd3V2De06v20e+1mn7q932B&#10;eHdXf9O/DwRsdO+evler1fy6APQjLaz3GxsbLdwY1nf1PQmIhoYAvOhg/taovzWG+UzEPxeO6nf9&#10;2/W2rsVnAk0egNo1+aP28d+ftV+99gzQH2sMRf0FkAEt4OX3arXq4K0KpNVa2cFaq1UdwIDXgQjo&#10;9N1YJGqlcsk2N7esrJ+xWNxi0WgA7EfaOBKNWKVSsWqlai2trZaIxwXuPdve3raCXqlUyhKJpGZI&#10;39G1o7pGJBIJwK5/B7/rfo+09Q8D97P2q9d+JQH9wx7ZgQyI9QLENbSwXoCOf1cqZQdfbRcNXbOy&#10;/h2JQI8bbKdY1N/1NwG8kC84IIsFvVetWK1a8++ixdPptN+nqvd0R4G9Yqlkyjo7OyyTzVpUoE/E&#10;E/oZsWy2yYEejQro4vUlfVZfFrBj/jkEBL87XXeQS5s7ExALeGRr16HtP3nmZ2B/6tuvNKAdxI9e&#10;+wIpIK6JOleqArDoc7W0o9/LotI1gVuaWQDd3a1aSe9vbm46Xc7n8ra1tSWtXbW11VWrlCpW2tH3&#10;BMCQ2HpltyLgFm0/FFBvhETgEMMJJk0tbZ5MJqSNE9LkMf+9p6fH4gJ2SgJgoL9PwG6zbCar2WrQ&#10;PfeltLGtGyyuz0diAbAbdZ1oRD+h42IKwBjfGhB23S2Bwvef9obgrAs0zexHc/3xxtj7UBwEAxTS&#10;T77Bi4+73OP1KWy/soCu28eBXSxqLbCijcui1jsCZVkaFxA0CjgAeHVp0dbWBFhR6EIx0MIrAvCO&#10;wFsoFPy7AHkPx5iuG3lEwXdKJWOJNUiDxkWrgTLXZeHBBvQP9UefkBbm31BmtG9EL2h3KpW0trZ2&#10;Gxjot2PHTlhPX59An8K57qyAyyEo4qLnSb0aw6Li0ZgAr/vjQdffA2caT/4pXaU/omnYNHpEEAIn&#10;JeO3h6NSj+nzy18RgD7m+oI/vuCuwQh8GsGrQa9GvRdmnDSuIUwYBuyj4apD5KM3ntj2KwPo+mPy&#10;EwAz4VBpbGOockXAw+6tlKWRtTiSyaT+XbbJhw9taWFeFHpb1LpgG9LMaOSNjXW3owETFDiTych2&#10;jgnURWntnFNp3l/f2LI97h3C7o0KZDi9tHhEk0MN0O6iU/BIpNH7BHWmX9je9BNBwUIC3C0tLdbb&#10;22dDw0M2MDRkg3o1NTdJuOR1rUYHeiKe1H1jFpPGR6iwcOu29qfZvv74MkUAEl5wYYwzUqCFIVXF&#10;nvZ29f6ugH0gxqVXI1p4VyNYf/6Q5v5ALKkBn4YEX4PMlYhprAKTxf0TCGO9NHgO7AOxK/++A/rJ&#10;HsNfKUB/HMi8AAsatizgol2h07FIxLYFkNWVZVtcWrHFxUUBJmdFaeRcbsvy+fxHNBmqi3OKAUxJ&#10;OzLpCIQd2c+7oux6w2pof90zhHNLCybCS+BFAGSb0hISOxISG+rXngRFzgUJVBo6X188Rdno9LEq&#10;W5x7JfSZdtndQwL08PCwjY2OWlNTs67BwoyKnqctKboeF6jR1oF9jaccjfRkL8gfbB9fnq519x/N&#10;ncYXH8VuhTGX8NsXE9qTmXNQtciBflpNX5awlumTjCWsJsENc9oXoEuVogRrXP+OBPMSj1k4krRw&#10;NCMThjGL6Gdc78UF9phFGxg/jV1guzzRY/jUAjp4Kv4PShvYVkjzOpABMHTYabJAxyRtbqzZ4vyc&#10;rSwvSctu2crahi0sLPhnwuKuKYEYWzbb1CQaXnZJHhONRmPw/Uw6Y3EBCDvZQ1oCaVW2t9YDvfD7&#10;OJWT1kAYNEhrA1pnCFqcaH60jce59RObvqVFQNXv9Lkqex6BkctvO5uIaCF2Oh0ftNGRURsdHXNg&#10;hxsbpNHTls42uac8qldE/YpK+OA0o68/uChZBk/aQq0vTdfEejGm5XLVhdtuTUK4vKPR25GJIpNm&#10;b8ca9gXkPf1dwrdWlRDc2ZYJVNF4Hmi+ADxhQgTsnii2tHEo4uNUaahYNN4kEpWW0E1bIt1miUyb&#10;xjcrYKfcnInGxK4eaXH974ltT6+G1lMF9pUAoomEhlUrNQECMBc8PFSTRiaEVChuSxMv2JK0cf1n&#10;TuDKi2YzOgAhm2l2zTgw2Oc27rb+lklnrb29XT+1CBJxd2pxX6fxsm/396QlRKujsYDWQdH394PV&#10;EBbVw3kTgAtb70D92LGVlTUxgby0CM60HX0y5EKoLjR2PWxWk9Yu+8Iua6EiWLLZrI2MjAjUo/o5&#10;aplsxlLqX0xCKCYqjraOR6VxHtHJJz2GzbJ0u1hMhed0IVwqWqmKn6JoyfCupRMhjZv+LY2bX1mx&#10;lblpK4vN7Etg4gOBGaUkZLGTeWauuafxF6btQAJhXwJyVwIgHIu4EI1pfJKppDVI+EUSWQnEbotl&#10;Wq0h067xy4o5ZTXPac1lYDJ5MtAT1p5iDc1jBYkbu3itkezFkhXRzAIjFAo7dX5hzhZlI2+K9s7M&#10;ztr83JxLc7K4iPliB6dTGYEyLg2dtu6eLuvsbLfu7m7r6up02za/lbeN9Q3XmjSAnYI6S4Mmk3Fp&#10;R2lySXgW1oFAE5a9i/Z2ZiBY01f+BouADaCJsAm3xBLwpuN0Q3tvbmzKRMC2PtBnpGn8VbPtfM7v&#10;jZBoa29zUB85csSOnzztgIaeEhZLJlJO6esxbEAd3PvJyTyT+EXM+fMByrKYULGwKUDntFhLGu+I&#10;xQTmyuaSrS9N6dmLVi1LUBeqFtoXi0oEnv6y2NiOrlGTIN9iDDWusCpMj7jmIg3bShFZkPmUaBIS&#10;9jW+qy6Eo2I4DTKrwtGkZVraLdXdY6mmTlHwFo1nq8UkvBOYXKLmgFqj99E4/rLbUwfo+uMAFqQu&#10;dJZFQazYY8OS9vuabOzkxcV5Wxa9Xl1btampSdeMxJgzotVQKzQnC6C1tdVt3rSk/aA09MlTJ11A&#10;TExM2MOHE7rujg2K9o6PjztgYpLwVS2M3PamqHtBgkP22wEhJ7LKdrXgAo3AwsObHdW/U2ktHtnU&#10;0UhYizbhdh/AQ+XjzcZ2X1/ftGXZ9Wtr6wJ43u+Lt31ra8M1GOwAbQbl7u7qsbFDh+3U2TPW2t4h&#10;La576Ll4DvqIoALEPCc/64Cuj98venFyXzz9bGbB77CzU5QgI56/aWErW0s6bMnInm0szdqqWNT6&#10;ypKHGokThBvjtl9rsNz6js3JRFrZXHVK3qix5DlhQrUqmXt77p8Qaj16kZY2lo534cnY4YPoFXjb&#10;2tqsKlsdLSxeJWGYsKa2HuvoH7OwwH8QbbFkutniyYxMLgnIsMZK/WYMf9mgfmoAXX8MfuI8AdAs&#10;cmjrtsCAowoQEcaZnZ6TbTznnup5aeeZmWlNds0903yP+C8THxbgsqKu7dJ6mUxakxezHk04Gnd2&#10;ZtY1JyBNxJJ2Utpwt1qz733vezY9PW2beWkV2W9o03IJT3UQIoHi1XB4aeLd3qZPWghBBlhY95D2&#10;SKesrbnFuju7rKe3R2xAi0xCpbm5WYs04uZDLrdtc3PzNj05JRNBi3h1xR18JL/AMLDJM7KnDwHq&#10;k2dscHhI1DLm1JzrEEKDSfAKhNf3F+IvBcx64eOolXctV85bLr9hB5WCNTWFrTkljbuxbDcvvW97&#10;YigJCbtiec82t7ZtZX3dBd3a5pYWs5iQhBWx/87WtL344mmZMEsas5TdvP5AptCuntesozWleeyy&#10;Ro17TXNU2dX998ISlutu8iBQophTbU3Wlo5aZ3PSdjUmsWyTDY4fsmimxxpiTf5KytYmGaieCfgM&#10;0I+pAeKPFoYmBE3FAt8uSJNJiyGJt7Y2bVUaeX1ty+bn5wSIWWm+nGvxuCQttjDXaWpqcqdVuyQ1&#10;WVzQK13VpTqAWlpc8nseOnTI0gL6wV7ISrJpV9fWRN9EcSVIirLTAS+7shAWFeLbWow7Jb2vhRuS&#10;ZMEWRtjAIFwziRrv7JSD7DL1n7WB1oK6A7xsc8b6+3p13yM2Njpu/WIFETEIhNPdu/fs7p3bDvKy&#10;7r8n+o6pQZ744MCQjR4atyExCGx+QE3WGtqahBaeiRgsN/xlaBnmCz8B/oByvmArhTVR3poNdjRb&#10;w+6G3b58wXY2c5YVkFdW121Kz7i6lpNQk/0s2dgYlSYNSw+H95zV9HV12Lnzx8VKzArFLZueWZEQ&#10;39SdQnZovM96upptWUKwVCw4S8qLrofDETGXjJ6/0W4/mLLlzR0L1fatJdFg7V1tLtQ7uttdKWRb&#10;MtYzdMgaUl1mUXwrbRpPrRlRcHIPMNd+We2pAHQdzK6ZNeClSlk2U0FAlmYWmA806zmBeX52Rosg&#10;J+06Z5MPp915FY1pEkTNYo1Rd3p1dLR7jLdNC7+9vdVtYextnDO7otFoXCjv5OSkCwwmMRqJuxbm&#10;2oSS+vv73XYmp7sx0iAwxh0keL+1ptRP6CWLWNRftDK/XXTQc42lpWWZAaLV0jyEWgAnrVHSv1wt&#10;O7j5PskQxKQRKufOndPvPRJS8/bue+8K3HcCz7wWV1V0H80E6xg7ctTO67N9fX3+TE1iAelMkDNO&#10;KK5BDAEB8PH2cwO3Vp1GQYJsT4Kt4gwKM6iQX1dfo6K+WVuZe2CTl96zLrGTTZkX71+8bstrGxKK&#10;EoD76mtI9rDMiwOZMeFGmUcC8InjRyTAuu3+/TuWTSdc4D6cnLWuzn59Lqy5W9E4F/z+PHulUrNa&#10;KUjnDYX2bGBgwMoS0Dcfzovp1EwKXXMV0hxrvJpSdvjQiASF+q2JHD180rKtHbbbqDHMDFk8JW0t&#10;ARCWUAnGsQ6tX5yA/NQDug5kXkh5qGZRE4ZDiUSQBgFxeSkIQxWkjW/dumXTUzP6HnZjozTlgdus&#10;HW3tdvjwYRvXq6Or08NRhKrQlCR+YMfulHa4oe6KQy0IIeURGu6owhNtfn9oL4wg2DZ5IHsu2J1F&#10;wwkDlQ9saCY+cKrUTQReXIcXdi+A59kA1vZ2wRKy+4iB47FfX1/zDSAtrS325mc/a6+/8bo7z771&#10;rT+3a1cuO6DxxLu9rT4C2GNHj9rLr7xqvT3devYGa21r9bzxuAQXMdi6Lc396r//PBrPh3Csyq4t&#10;7BDfX7F8ccP6pJWb4iG7d+V925ifts6WDruuOfvwxg0J6gYBS32UcCNygWCLNu7qGUWzKyXr7eux&#10;586dsnff+o7sa5PZ0uoptxuadxMdh/0wlmHZvB5rxnmm91pkmkSl5RujEg77NWuTqTO/VrAHE3MW&#10;a9Dn9Fli2JI+mimzgf4u6+3vkVmwaeNHxq2lu1cT22WR9IClMWdkkrnjUVpfX9ILQP9iQP2pBDRd&#10;rmsOfv+IsjnNLkpTbtl2kRhkzTZWlmVrycaSjTnl9uaiFlBRVDVm8URK39+17p5Oe+X5F+2IFjsT&#10;TbhqcmpK9umsra5ooUnLQ4u5ByDh3nikSbVEA5Ceic0NfSVcBD1ubspaEqEgELGIoM7Y1MUyntqk&#10;Os76CBYIc861eaH1iUWj1fkOcVO0M8yDjDPffqnFgrYnkw3QcT/oM2yBNNFrVy/bpUsX1SfdRwsJ&#10;7y7X3JaAo+9H9ZxHpa17Rd/Tmax1dnX5T0I8XJtr1l8/rwaY0Y7bxaKE0qKE45r1D7Zb/KBitz54&#10;y8rry5ZU/9+5cN1Wic/r2as1jfsuApB0V5jOnqWTIQmpQzY7t+A71vr7umyXcB9JI/uNtq7vTs3O&#10;upmhS/g8mr4bEh9Pa/4qxZI1tWYFQNiJWJTMrz2BekAmzeVrd8Vw9i0tzbyzvSPBLOWhfh+EatbS&#10;nLJjh8c0H1Vr7Wy33uGjFhIFb8x0in63uD8GUDewof0X2D7VgHag6Pc6mHFSYROT2QXIsZdLAic0&#10;9ubtW7a8sqrPCz36zr5oVSyeEKijoqyn7I2XX/GMrMtXr9q9+/dtVjZ2ZUcUW/dA+6JNXUoHEHRA&#10;Yy+R9UWDwuI9xiZjxWUFjkQ86ps9Gh8levB3GaueuulaAdsYb7O+gGMFzcv3CT9BgUlLDOKdwaII&#10;6bs41ug/z0fiCZOHELt+7bq9J7oNja5KaOS3NjzUVtSCJfYu2SD2IPtc36Hf3dLQ588/ZydOnpTG&#10;a/Rkmaw0Wv0ZeAHouuB8nG13F9ZSk+DM29rWiu1XcjbQmba9Us7uiGLHQ7u2Klv5O+9d0adD9uab&#10;r0qw7dtb33lPYBJQxarCYY1/1Gyot8uaJMxyuYKGBabDHnQJilzRElHNbzwtNrPrUYIYIS2N5bKY&#10;zW5jyDICdIv+Xtwte64BApboRaVUtKMnDkkYbNvc4ppFJChKGseIGB1avSTBjPGe0JwfGhkOhHo2&#10;baPHNZbZdjuIdWseOiTggy2vQQLRL6Z9aik33fZFrYWBLUx8mRxqYo5IWSj2FplfC/N249Zt25Ck&#10;xkGFc4oUz5DENPHljo5We/XVl62/u8tu3rzpXu+1zQ23k8E+92BR+wYHSXAmh3vj0MKOjWuRtLXi&#10;NOlwRxOhFjQ6Hm9+x67G6wzy8GKDR6djAEbXxEvOPYKwWNpt5GaBPUFethYcIHdBwDPzf/oOn8fm&#10;QwBtiHJvbqwHMWrdh2sMDvS7zVcgrFXUKy8bXUC2hkeJNkI3Htn+/gE7L2YyPn7IBUhGwgCHIB5w&#10;zzt3m/rxammYAuGjotjCGpq5umHDPe22m1uzS9/9c2tW/1fWlu1b333HisLNm68/L3NIYJfFcvHi&#10;FY07TrAGGxnt07OSyHMg4VWwubklYUxCldiy/o6zMCrqu1MQi5EQSIqW74qHH0jAslFmZmXJ0lEJ&#10;1H2ZTxrZIqxN7yNA2FnX2dlsLZ0dduXGAyNbAJGa1OcRrkV20onK45uhQtTo0LB1tqYslUla/5FT&#10;dpDulj3d6bHruNhYBKHMxP8C2qcO0HSX/5CmhG/q2xW3ZMvmpJWKsms21tacks7Pztmtm7dsfmnR&#10;QxE4MrSktTjQUhFrEj1uk/155PC4HeCUkmY7JBs6o0W9JpCURdvRJBVsaBcEsnM1mXWHR0TXaG5u&#10;0nfG/TuLiyseJy7tVARqAXkHrUE/tYgEIMJRTaJ+bLLgutDr6ZlpCZEFFxCAjfcBLZoYMBFHhX6z&#10;dZN+u0RQ428ktQB2QIxHnvREhAC53AgtWAt54mura7Ywv6QxAND0pcEXd1zX7enqtdNnzugZjlhS&#10;QqVJNqCzC12He2NiBP35ZJra500v2BTx8/VNdqqt2kBvxhoqebv81p9bVgC8M7loFy7fcKC2ZGP2&#10;5c+/ZitLSxq3Vrt5647ob5PnseN0vHfvtm3mtq2rZ8CmHs45cHFiRiW4ijt56+hsteZsi4Tzhu1o&#10;btmGiqNyWFp1Lbdp2+tbtjQzb2U9Gs5MwDwx8dD2NQe9ve02MDJm71++Jdu95Jo9GY0LwAJ/OYge&#10;wKb3Rc9DGteBrlb1N2Op9i4bP33KwtE2SzT1W7Klw4V0RGP+8zRh6u1TCWiyiXYFZsI7O1oceVGj&#10;rfyWqGbBluennXITT7x3/6GtCGQb+pun90nD8n0JVx/cZk0AyQVJUaOdXF4UOOoZYMdPnrDu3h5R&#10;siBWi9eS5AScaBQ2QFhAk6FpUOkGiemdKjSXlNIdaXatEG6ifpJkQjohlB0nGokg2N5oSDQhzALQ&#10;YSsTPsNuxmmGw4osMvc+C0x8jkXu4NKVYSXQZIQD/fCMNtfwcTcTclqwa+urHoclC+7hxJQ9fDgv&#10;wSS15wNw4DZnJiFh0NFux0S9jx075k631iYcZVmxD/VTvNa3E37Cxci4uye/UrFN9Su/vWKd7Ulr&#10;ju7aB9/6F6bZsfsPHtrFm5Ma85SHls6fHLRKoWgzUwvOpmqYWHp+DB/i8Hm9mgXa9s4+Ce77uolE&#10;tgRVW0uzbZfydtCwa4PdfdYkm3Z+flEav2ytre3W2tEigSVhnG627377bdm/wwL5iOzwWctv5mxj&#10;ZcXaJKhPnDtnf/G9d6xcDarWIAwQuCHNz8GeXuoIfi/saHLIuyVoOrp7ZZNnbPzYCQunpKnTvRJC&#10;gbB1c+zn3D41gHYgajJ9YWjS8PKWtci389uim4FHe21xTlpVYF5etms3b0vL6n2cWft7Wqgp3yfr&#10;NF1g4FoZ0TNsV7ykJQENjRnstIlaqzQe9BONxSJIakGRPklMWl91TECjggwt9cl3QgWLFi1I2iJb&#10;Jfv6+x0MhLlIKwXQgBQHFmAnx7pDC2FkdNRBPT015b4AqDpOH+AL+HFW4XTDoUZWGguQfdqzYiGb&#10;GxsuFMiEI/Osu6tL9+31ewDmnAQai//ihas2MTnh2hkGQBJLKpZ0Rx7C4fxzz3kYjMQNNnmQWYa3&#10;n+IJjNfPqqWZM8bdGYNY1Nb6irU0ha2nM2k33vuu7awu2dzMsl24dk9Wgehxk9nRI33W29Zht27c&#10;d6FKjHpb41KTwIuTeql++caK2o6ET4e09ZQ05q6lBFS8+eIyVpLAbxTqxgeH9cwhu3HzjmVbWjVx&#10;sKuaDfUP2727M3b87Bm7Je1fkAnT09luon22LSXx0muv2fcuXrDcdknjEJMQD9ghce/KDmZLTMKF&#10;6AEJS1qboupD/UOy63stko7byIkzttfYJlNmyDfK8ByflOn8pPapA7QDUtSTUBEJI1tasCX9viG7&#10;a41kgULOadPE9Kxtl4MqJAADSkxD0kJvcW4k3Uki6gpIdV1sUhxVKVFWyv8QUsnl85bPizoLWI1O&#10;aROuaUkf1cWckrLlUgOpz5cFsoJrbLTbyy+97poTMBNOwjHDvmuPIff1ORXDdEAjN6t/nV2dtiFb&#10;+Natm56JBk10wSFAu3NFfQX43/jGNzxz7fbt26L5S56cwmLEI69B8hzzwUEtrKFBj08LTk675+cX&#10;7Padu7apvlRId3RxgUMu7tq9s6PDHWVDsgmJyTe3tPk2TCg/9/5ZtHSwvA7cbNnO79ja8qIdNG7a&#10;oZEuW7h31yavX9S4V+zd96/ZTuXAUo0N0nJxO3p4yO7fnGKIpd1i3r8FzW9jqFHPKqEoYdXcnJX5&#10;QLgvpGtXLJ2hektIwr1iVdaJ7kwyUEgX6e3pdQ/1lNbFfmjfXn3trKj4loSg2JXY3prMNEJhcYG1&#10;Xbbw9ua29Q0O2IaEyOzyuo8/AikaCbah4hRlPPz3fd1bSiErk2pL43xk/LBFJFhapa2HDp21cLLT&#10;0q29EkBNHrHQcDD0P5cW/s/UHv3+xLe6pK/HhAlPFTW5RYGYbKmqaO/DyQc2p4nf3in7pFagxxr0&#10;utcWOoo05Xcmx6uD6GdENhGa8ty5sw4aaDJagewyNCa0E7rFJoiqtDLsoCLt75pD2pTMMAQC8W/6&#10;+eILL7uWu3b1qhbiou/uQkJzDVgFjjP2QjO7aGYa2rSvt0+A7PKQFK0eRvLEkLEx++pXv8pA2BVd&#10;l/3Tq6urnmq6srLstByWQbwVFlDWGO2UitbS3KIrIRDNnXAkreBBh03gdfeqKuoDNJ7nITbt4TkX&#10;JMGmEoQp/firahg+j90cFH5Y1702bGi4x6rbm3b/wwtWVf9u3JmwdTEI5ohc9uYmEnxaXAj2STAN&#10;Do+4AGpRvwAdPpOYTCjqu7W2t4qRrQfZcW4KoaUkfAR45qExHHUzKOYbZMI+581NLdLYVTcnGhrj&#10;UgCTAiU2frDFFuGKU5N56ezptsm5ZfeBeNxcf0cJxOI4Fbs9DEpc+0XR88MShDtajwtzK9bT06c1&#10;UrKIhiuZztqeBFG4EVua8aSTPjyPvT3xgK5rZhralUXIYkcr5QVkwLWytCjNXLCF+TnZig9F6/JW&#10;FcUKQ58FCCp46DI+YUzSgSYEUHNV7M9mUemxsWE7e/as7LFO1/443JCmTC5e48GBARsfH7XDh8ZE&#10;B4/YqBbZ6IhsL70/MNjrtb/IwOoR3Tp2/IRncd25dUuADMvO1QLRYmMxkXpJ2Irwittl0tIsZDzh&#10;gJyfh48c9ufFseVOMX2mt6fHE0eaRN1uSTO7ttc4FPXcJMyw6yctrYqzCOcbmzMA4DoZZxozNJTH&#10;sgWIjVWy0Gq+VxvPLn0jGQYPLoBhvzY2NNqH8QHcsAQW9V8V0DwjKaiwqc3NBUtmzbJiBPcvfWi5&#10;5TlP43w4vSBbVNpV/ZUpqrksavzVZ43nytq6qPJNW5dZsbi0LNayY4NDA9bW1uLmS6/G2yMcEpL4&#10;IGA/PG9FZgUmUVgAQiE2aw7m5mfcXGEH27bmOJVttaXlVQmOvDtJaQhu+ux+DwE1lUnZsj7vRSG1&#10;jvibRLu1NqVtVAwIJxkZaQM9XXbj8hWNf0pMA7ZXsi6tpe3NNZkzabE7EmLIm8eE+fk5xz41GjoI&#10;1QTFCdj+iF3ohflElYq5vOXWNnyjwpZsn1K56nZwV4eojuxAtA6CAWBTfA8bC7AiabPSfEcPH7aj&#10;xw+7JmdhlNmOR0qgFiLf8zxnCYOI6CDOOIQDmp3c7w5yfAXSFtlmpHziWOoXyElmGZIg6JUtS9IJ&#10;FJlFQnhqZGRIoD/mwM42ZV1rEmIil5t6ZU3NaQmPMfdid3S0+cI4IpCjoe/eu+c2MwuPv9OPJl27&#10;p7tTWqHbhgcH7cSJ417wAMAj+LCt2SnWLE29W5F1KW0Em/Am8AJqL8jwyBsfiyRckKHVWHpxLUb3&#10;djcEdvRPC2rpOzd5yqLA2xureqMqG7XDdvILduviW7ar/n149Y4daKE3StiFDmq+NbKvr112Z8I2&#10;c6sSVnkJqpSoMPFczWEqZocOH5K239T1SNcMawybXTszHul40kFXEqA9XbZSpPqTBO6ALS2tWqfG&#10;EhNE1pQYnNn8wqILb+L9zD/lp9D2Mf2bbZTl6o51dLW70MRM29c4QbGTiUYrF/IC9ZDmu8fCWp8r&#10;cwtabxlbZ7+91hyCrEkCoVjMu+1+EE5KcKUkaBGSjwbpMbdPhQ3NBLnU1UC7wwjHCnFmUTLizDua&#10;9MkHotqzc5551BiNu6ZMZTM2OzcnO3tLExZkVOEFJoR1oAVAeOfEsSN25NBhASlnDx9Oys5cFgjI&#10;rdZnDgIBgm2MxmpqytiM7FC0GFsesaf7dZ8OCQ6EC3SewSTRAIfUiWNH3RZ1KijtB4hIfKHfONwA&#10;GVpwRbbvzZt3/L5kKY2MDtlnP/MZl/Y0Ys4IotWVNY+VQ5HRnBQ0IHlBOHPnHg4zqoGur2365+qO&#10;KF74BM6KFlakzRb0DDdkp+c0lqSTChX+GQQm1xnoGxRbOSWbvsNatRD79O+0hEE8yR7gYFfRT9M8&#10;r17XzW3kbW1lUuxEdnpLh138zv/XcktT9t4Fad6c7qlnCFlF1921L332ZZkQs7K5gz3s+7KrM9KA&#10;2aaEPiP6rgHe2JSQkrkzPn7UcutrouMyE1raLZ1qtqlJ0eddmUoSYvg8qgJgQkKgq7PHbt28p7ke&#10;VJ+K9kBr5UDg2t2TFte8MQ84vIg449RslPBokV2cTooixxsljFPS7DlRajEosTRB3+amZyyjORo+&#10;PCxmUbOFmUVr1Vq4fO++6LYYmT51+sRR3cds5Php6+w7ZonmYcs0tWkt/nw83k+0hq7LGqdtSHot&#10;DmxRQEH5XCpxYqcsCNQkhGzpPSh2v+wuKBROIPKocYywqR27i2QJIVITt29HJOkPHxn3mPGktPvt&#10;23clxYM4crBo0UT77rjCzsa2JR6NDU/WGLYwlL9JWhZtQG/ZGIKHmpK+d+9wvWVPUqHPRdnMAJtS&#10;RWg8Hq8kexfKTQUS4rNcF9BAJflJ7JlYM0pxembGnWbYuggT3+0llkAhfpx3xLPvajFdv37dLnzw&#10;gdNzWEGwi0t2pIRZq4AJrcf08KL+eh+ayhgT0oKSU9YWu5B7Mg4xaeiogF63539aLU3cnrRTSjs1&#10;hmvW1ZO1+Ye3bXNuQmbSqt18sKA+pSwVla1uVZkUL9vE/TnZoBu2sy0WkRd1ze8IgGJNlZIn71Cd&#10;dX5xwUbHjtpWvmrLK8vMkMfYp2YWLCcBlZCZgyb1vebRpIRf2G3azY2c1suWhHCPlaUgtgvStnvE&#10;nRDe6m8tKNLo+Qp4yrVOGqVNyShkbnjkSLTBBvt7bF3zm5SCIOQpW8XnqqhxpRYZfdgT7Q7OOpNA&#10;kiLAxGOdhBrR0kEG2V/VfPlp2qfChkbTsIjx5LIjB7txdVnAQ+NJ+87Nz8vWWpU01gTIFiOkxVZG&#10;EIbnFtuVrKGYFs6+7FIK9Y2Njtjx40e1kHdlZ67a5hoaPy9NroF2KR3cH+AwWWhTNDOOGCQ5Di+0&#10;fXtrmwTDEV8I2LrMutPMcsVDRWyeoHACnvLbt27bzRu37M7de3ZP1Jncco99QitTWT0j+3UppN8o&#10;m6/ZKFCIw6sgbUOx/gXRQ4QCrAGgkzTz7nvv2ffeedc+vPih3Z+Y0GeWtDCrTrPZ90wiS9BnLViN&#10;I+OBE88PDBCI8Reg+bA/eWh+Z5khRNi0QlooOeFRPWtEfQPgbk8L2D+u+ZxJ8MGodrbXrSkVtlRs&#10;1y58+59aczxqb71z0aoCy76eY69UtPNnj6tfaxqPRffSY4aw75wca6puMqYIvdbWFlHuo1oLVbt1&#10;+54oMZGMmq1vifnomXlQBLjHjDW3OLssBPXNeBZhTWwLk4Kox+ZGQfdnNvc9PNlMwo+E0E6JPet7&#10;Yhi6nIRdWf9OSft39/S6TwT/x+HRUWvQtclALAjIsUbCaCnPSFtaWhJwo0hDrbddjXmbrluRPd7k&#10;hQgbJWQataZ+WqbzV2lPJKABcV161ek2WVxssaNkbV72M9lgOE8A9tLqkrGbiAVKzi+fB1hI6PbO&#10;drctsUUpVoCmhmKfPXtaVw85DSZ9ckeLhcUHMEmsR5u1tVGpRLavQM2+aCYbbY1N3ClqdfrkKXv5&#10;5ZfdO766suqLkM9At1lIVU8RNM/iIrSGpvbEDq0xPLU4Z6jtDfjZMAHo0PSkmHINaDM52tlMVsAr&#10;2tr6hgsVrondi1BAy6JVCX0h9HgxZmR7IWDoJ6yCZUu2WXsbe3r3XTj6dlAH9Y6EYc3tZ19kWsTQ&#10;eKqo6M8uZBiPQNiISNJHdeLHaRjuwXMBooaDkmznrE3cuWo7Gyu2MLlga9KWjam0A7qtKW2HRvpt&#10;duqh7emapXJB/QDEFVHauNPeRBwbukGmQ7vFEkn74OJVq4p/hw72vYpMtinlzIMTRqRwnY1RM47n&#10;06/OUmoV0WCN07aEa5fMCWhvrbJjuyGNge5JxIQxCnEBDQA5AlQNZV7zOdYJed0HdkKKYPrehM/V&#10;noaAiAq+CdZotrnJNtbXrSTlsqf+Mk8H1bIldC/GNtvcoUlO6Do43f7qTsaf1J54yu1UUFQbbcyA&#10;7wh0K/Nz+pn3iiOLK0v6ueUJB1p7PmhhaWS8OSSB4MhC+uKlPjQ+bseOHrOjx05IuyZFb4lrs1GA&#10;DRQRd1D19HT5NrzBITzb/V4/jPdGx0Y8i2x8bNxOnDhhp0+dsqFB2U6iZdjpXnRQi4awFOV2cYiQ&#10;gdXW3uqOGCg7dhr3QPvyNyp6YkvjTBsY7HfQonkROjioFqWRsZePHz/hHnDAzJigHXvUFxgCp2wM&#10;DQ24hx3BwXcBNzQPR1OHNDKhNn3NQzFua0tIAWKED8IPagn1xiGEt5ldR25Pa/zikZg7g7xssYd+&#10;guqXmAk/bjHyfYTltjRYPLYnAROyW5fet7DuefXaHevo6lGfu21pftGOjA5aIbcuE2JMC77T5ueW&#10;NF4BxY9JI6YFanbO4dQcPzQuql2wW7fu6zlJ1DDP9tvYWJbt3+Pee/aVl0XTjx4bs872dtvc2pCE&#10;Cbk/ANOHHAHyxfv6OjybLCTzjP3pYTEBLRcxOHE0Mun0vAk9L+yFQo9Hjo5qLg7b/bt3rVYQs9F4&#10;La6uaEzY+x5xUwuhgzBdE2PA8VaTdt+V0OjWOsKh2trRZaFI+pGWDmqSPc72RAO6rp3RZoQ9qD5C&#10;RhiF7wE2mpWwBpoA5wezywCxkNF2AAipubayYjOirqsafKgkHmxyslmYpE6iubs6u3xL4ejYmNeU&#10;6u7ueqTZO4zNEtApXoCJRH4ccJevXHYajR2HBmQRB/Q6744wBAmalnsQNw886NQ3C0oX0W/+TTUM&#10;wkobG7IddW3Agk08OzvjVJ8wGZocYQWIYAl9srG5PrnL/KREEf3tEtBhFjyDCynZ0XhtCdlBprHd&#10;GAPGlhRUhCBjTP9xYCEwdBsHCkBuVd8PRD/jApV71pMsxu+Hsj7e+C6Na8MUtrdls5a29Hwx216f&#10;tvzSrM1Pz9ns0rqHDttaGPcmCaKMWE6bbeTZ+lq2lRX9nQupE2hJ4v3bWwVnCN293RqnbZuaWpTw&#10;kdZmG6yETbVStAMBr7e3y3YPypq/Vo3bmAsibGeEFWYA7Ce3vSUh0WTF3I6lZANj26ZkBrRkUprr&#10;tGebpaVRR4d6bVgvkkhefvmMmFLCPnjvou1q3mLE8SW0o/o+ZgDjhSDBbBodGrVZmT4V3OgSYJiA&#10;TaLbsINUNmmRhNZRhO2V2NKkkAaZe4+jPZFebrrEC4BAo9B+G+trHjqgZvbC7LTsrbzNSYPNzs0T&#10;hbEKdFcLCRrDgmWESfGEOta0oOG5x48dsZMnT9jDB5NOd1l4aDkGAFpNAyx8Fu3FAuCFNuMnDivo&#10;K1oUmotdi0Rm8aI9GiTZ+VyweSMo2EdIC3sb0ANSgM73ggmEBtfsy1/6km9jxF5mxxj0lnrgZIIR&#10;qvqS/g79BowaGH82EkFIEGGM6LsLnHTKs6rapIlIROH63IfkB54XQBOjxjuO7UwGHadNYJsvLC87&#10;pWdB4lfAzxB4vPs9GsARPIPDw57K2tpOtVNKFwdj9oONPjFn5JHXaps2Nthsdy9+x7aWFuz9d6/o&#10;XlseLjx0SNccaLccu8XWc9bWPWA3rjA3GxLKJrAEG2hq6msVwdfR6lVXJkTZ707MuFAQf7VsKiq2&#10;1GqLc9PW1dMhM6vZWppabOLufQF82CYezj6aF1H2tmabnZ+38vaepcQCkqmYqBw5AmQBxn1sqWSC&#10;YmC7LcKumdpirc324MFDCeOKU/dWAZSFF5Jwa24VWMVkiEJgap09f8reuXDJtouy7ytagyaqLcGC&#10;h71F/es/fN5i2UHLtvZpHFmrrLnHA+gnUkO7FhJ4WBiAAupGEgEnJOBwIANqXTY0YIaSekWJgyDP&#10;G7uZ7zI50C9sNBwcVCT5/OffFD1Lu+fZvdV6UQ2Ue2BDkkc9NzvrFBqHFPQMJxz9IUxUTzrw0ySZ&#10;TIEFAYKmcieThAC/Y2fSl+CzFVvXgqUvvOcVS6TdWGB6UndcffELX5AUr/gOr+AQ+X1p56AIIdQe&#10;Ss5zE75igSGwqFR6XzY0WWiUHppTn+/ff6D37mvhPbCHDx9aTrSvRddnuTCGXhxBWgI2gvb13Vmy&#10;swPTRGaKPoiwqsmOBOxUbMEBRMiurPcIfXnReQkvMsjQmD/YeMa6EMwXcxaNyzav5Wzm/g3bkbCa&#10;mV+3fKHiWu3I+LA9nLhvyzj7pN2yLe2+cwnTiiASu9nYEEMWHzFokmZ6Bobs0pVbMrHUV41TIq6/&#10;kbl9IFtc9jVx/Ki0a24z58+5sLRp8wsrLuh43n3N5d5BWOO5ISUg80Xzit29LaDmt0sac9n9otP8&#10;vrK6qbnLW4tY0rpYHkwFJ6jth13wkpgTnEiKhg0bmXuMTXt3i9jgmsxE9qGHPApRFvPqlPnFrHf1&#10;9XofovGg6GNdATyO9sRSbsDA4mVhAGaoKAkVedlk5EPjHWYA8cL67iT9hMZCs+ulf3QRX6Bkap0S&#10;MI4fO+aJFmzYQFMymIADO5SQFNIZzQbIoK/Ul6ICSI/oMPYu9A37l7gz9a+pAEq8G/sVWt3d1e2L&#10;Hm0JCFi09TOuPHFBAAEIgIp+8fP5556z06dP213ZZYXtgj5HckveZmZmnDLzt2wm4/nggJLJh1LT&#10;ADwCjOvwE8BiZ2MzQ+8RSEH9sLALFgQSgKt/t6k5684+3zussYAZBIKU0JxMEglKxqmlmTx4nGCy&#10;D/VcABlmQ4z9LzUurevjS/AwnOi2GKxtzj60Um5DwmdV9rG0WIPGPRGzJmlWUkKZQ0wCGAZVOMlx&#10;D4Ua1f+iJURz0Y5kAraIlqezLXb52jVPDtoLScsmJVyi+l3CuVPMgQKQ+a3g6F9qwjU2RKXx8/48&#10;vg1VfdsS6PPSnnF1brtalH2Oz0BCr6A+74hdFPRS//dQEm6T7Mp2Pq65OOX+kH2Bt1XMq1/rIiEA&#10;owzWtDZZd6yhlpaUxpdddNtSvGGZNRLSeq6mtBiNxrC7t88dY43xFhcAQbngx9OeSMqNhK9LeTZf&#10;oI1JJlmQJqKoPDHAa9euSxqXNGDEALUQ0Qz7HB4XElAbRJvYFpmwTDLje12PHzuhf6ccLOQ/73km&#10;Eckhcc/uAch4oFnQLFi8kww02xnR0Pqfa3QGCwAAThogCbSt5Af91vcxE4g7kqtNJhtDjHCiBhha&#10;FPrLvxEC/95f/+v+nISfYCRo6hnZzgCyKZO1r4hu40C7cv2axzmhgtj6xMAvfXjJyxqhPWnEfKna&#10;4axB/Uun4/b5L7zpNhwVPaQr3CwgHPXBBx+4/fb8Cy/a2ZOnnKXkxEZmJCg5oG9tY1O2qD6vB+6Q&#10;YOrv65HNGvZyxV1ayH2i4h3dWpg/0NDoOzsVmUgyk7amrbt5zx5eedd2d/J2+cpNCaZla4ilLJOK&#10;21h/q5655OMFmEmemXooE0ogInSIkO4Z6rC0+nn/1j07/eIL9mBiwaZn5y1EnFizERexSMYjul7S&#10;hgb6PI+6WpYpUcvb+KEBCcN2+973LmiNRDzsVNmr2qI07+rqtiVS1P3a9bpzaQlhdT6YA01nQmPk&#10;ONM0N+wHSUkIznJFCkb2ekbC7MjIuKfRlsTMEmJ+/H1ZpsvIaK/6HrMr1+5ZTUKB1RHeLVufqHt3&#10;34CNnThpzf2HLJIdttbmTq3BqAP9cbQnEtA+qAIPWoSkBDQzh8dhC+JQmpa2mp6ekeAUgNR7NAsN&#10;0HV3d7pjpE8LkNBEm2hcZ2e3JgdHU3DsKxqfRAUWMVoROkZCCPcFaADUEyj0Xx3kDBL9wYuNQw2K&#10;Xf9cPVTE7wwnP7HJsEP9M2INLFaAS261h3L0t89//vP2+uuv27e/9S23sQHpiuy2NQEfT302mbav&#10;CtBZMYbJ2WkrcR8tvrHRMWmhnF29TAWPqpV3KfJQcm+9VpILo7g0djwZkX3+eYGZXWl5Bwr2GgUC&#10;L1z8wMsYj46N2xuvvibt1uGx++X1VdHgCVHjRddEnKgZF5DHRwd9bPg8ceC+/gHrHxr1cf+oaZD2&#10;9kRdJcjWF2FSS5aIrNv0jcsW1ri88+5lzeG6JQTeNrGmns4mCep1d+DhZ8BnsJ1HKEuQ4GVORu3s&#10;86cE0nm7f/uBffZzX7Dvvv2OcQA+WhFQtzZJq1fLdubsebt767btCo0ke5Slebt728VCOuyD9675&#10;2HRKwyeTjVbR3OU3ch7O6lQf+rrbJdximn+KYPBi8yXmVUhzS2XWR2m51BXTgks0SRiNjtr2Vt7m&#10;p+bEFEhgSWjN9Wp+N8QANyVMjtpffPeC53CT/d0Y2pdgMjt37oxF0kk7fP5V24/3WGuLtLzMGDL8&#10;Hkd74gBNdwAWUhttuqnFjUabmnpoWwI2k3fvzj13nGAba+bdecP+5R7R5jNnT9vwyJBTZDzcxIcZ&#10;5NzWtlNW7GdK+mL3QOOZRLKtyD4CfEhZGhQUDyuOKIBPnwCke9QFcqgv9jCaGK3soAfMaHPX3iEt&#10;GBwtwXEr0G7sbi9yoH7g7Prt3/5tTwO9LGCycwxHGGmg9AOaTK7417/6a+7FvT/50HePcc2RkWHb&#10;1ucf3JcGUL+YQJxcCCt8CQgPqpGEw3v2xhuvuT23uiJKqL+BuvGxUdmGsvHKO1qEg54GS0irWNqx&#10;bY0JSTrL+k6lpsWr61A0YLC323dhoYmOS8P09PTZkeOnGKrvN3WkWitaXtdYn9u0UG1dGn7BZm7d&#10;sN3Knr3zwVW3K5PsWdYCb23O+PjCVPBbULkzGklaJkt53ZILHopOLC1xAmhebOK83bt9wzJiXyQA&#10;EcpKisXAShaX121+fkXaWgDXOFT135CE0LnnXrR//D/8ge1XiVlXRZ37rKONSi/SyJqv4NQRmBfJ&#10;Nfi58DNIMGtpkdMA0Bsj+D7iTo/R1BXNAw7OwlZQF7y2yxniJJ8k3cQKhSs2ODBqH3x4U2OKE5Vw&#10;GMku+3b8yJhlW9N27KXXbS/ZI4Ez6ElFCP3H0Z4sQKsrgKMOHoC8rsUFeCfu3zc2WeAQu37lajDw&#10;0mI10WxsVmzNFzV5hJugufcf3PfjbSanZXtKsnqihxatZ0ZpXbOQsAOhsEh7aCvUOgBgzO1onzwt&#10;Dj+BUvd2W1ULCecU98bBhh2OhgaA2LBkYwXa3ZWhU3L+jYDh+uxLhhF8/etf9x1UH1760AFHqihh&#10;Kmw8nxJ9tiXbZF//2q/7fe88uOuaCa86AisaCVlO40IWmcePJWBgLAgoSve6uaBFzUaQhw+nHmlo&#10;0jbNTp066XFvzAZKGl+Guuv5yJ5qiDY62DmJQkzd5wQR1yz77+ixI7qGSfsctl5R7nPPv+zP9FHT&#10;3yoC9CZRCdnL4cqKba7dsdzSgi/+K9fvSFPjRMTPUfWNKu2tTUFWny7jTjvZw889d97n8Mb1G3b8&#10;1AnZzXFbW15wRxnC56CmcdacMa776hyOrtU1svxSMg+6HNBhcfGegR4JqF175+0Losgxe+H5k/oZ&#10;tsWZGVvV2qrshjxHuybav1OuCojszItbo8YJ84nfyQeIMrd6ONI+9/YlNCWMKiSOyPbe2aFyTNZt&#10;dsJ++DuashxqOGJTswt278GknouNHtD7mo0MdltHV5sdf/kN20/2WkvbiL6jcdc9Hkd7opxiXl5G&#10;C8gLzD+iw+wvZbFThhfPKwXx2NSPI4zKFSwEnB/nzp5zgF248IH9yZ/8qV0V6Gempl3zobHcS60l&#10;gebyGk/6PvFbnDxoV7S0J1II5HwWIcERNKQhIplxiGFnBRVL8MIH5YEIA9WzqLDDERRoYyg3O6EQ&#10;DNzDPeFahNCrl158UbT1sN25c9tmZmbdY4qmxpHHIkfKU0GEXVZs0SSGTeFCvKVgnY392IwSf7pH&#10;zMNKeLM72vX50RHP8e4XYMmOIykCnwHOHbehBQJPB5XtTc73+++/LxpMgT2chDgYSbXUXOizCAoY&#10;ANqFetUkrgBoUkAZr3aZMh5Kqzf1DVOkKHDsFLb02U1bWZyyhMYBU2lZmpY5Y+64PmdZayT1Oe4R&#10;RAqwUQNhKpMhEbOu3k6xpzlPstkSaDmoHYcVmVh5aXvSOqkkI8hYUbY7oB8aHnAnIemg9+8+lLDa&#10;sd/6na/ru/t29fpNy2/r+xW2SDYLkNLm+l0SQN+MCuTmHnfYSU5/o+rJ3l5YdvKuh0YBcqABwy7w&#10;EKKSss7K+AsCHBsej3xLe9YWZUqR/UZ9cMkLjbEYpdZRV/+g7UczesbAMca8PI72ZAFaI4V2ckBr&#10;EqiaSex5eXHeivrJdja2u22yCUMTBkiQ9sODQ063r2qB/onsUQ4sY6cOq+/U0ROimIccqGRlBaWF&#10;sv59dAtaCq1M9pR7HBsoYUvRA+h0g0DSIYp53LcvtgsgHOyOhuU7gJt4NBfCW+6OE/UJJxsJIVwf&#10;EOOQQbMjvaGNR48ekTaedkCz0AkdAd7+vj6vS4X9PyhAdoltkGm2pWenRhg2Pbofm7NN/cpmmz2k&#10;xXbNjo4gww2vNckmCJfWljYtWHLAl5ydYCYwDuR5v/XW2755hHpsaPdA0zIWSX/ufWnB/V1pJf2N&#10;f0MbU6mMKG1QaZO85zYJEI/515sDumoFCWMSgcIH27a5Om8NEsRrMn1mpbEQWghH4t+cmpGU5kxm&#10;UjY6PupJGhxOx+klw5zFpbn44MMPxUTy0syN1rCXlE0qQaY+VdU/wk0uZBNpjXmL1gYJPvvWKZuY&#10;s72npucE3nX7xm9+UUxv2d55531p4n2rMmXSsikZ0Wx6atR3tnMFKxcljAplAVMsKyLAVtnEonUk&#10;QbB7sOvvI/Dw0LO2SDuFkZXFqih8IDTLPEp54gkFL9ramn2s1mVr65b6HVYpQGudDQ6P63lJPKKO&#10;u8b8MVHuJwvQerlWEP2lIgiAJkuskN/SAoEy7tvM7JykONsJpRE1mWhCHDos9YnJKY/LkhmFnZuV&#10;xv7Kl7/iwIOa+hnJAh2LmoF2W1UTBNDJqMLxgQ3q9rD6QXIE2zTRoCzETi00QlnDwyNe04tUUPK4&#10;CWUAfEJaDqTWVtdmxEHR3njSu0Wvz58/7+mN7AKjzBD0f2x8zF559VVPJx0ZG/FD5QaHhkTZBgTW&#10;PrGIJrf7ofyEjaCChMaOHzvunuamphZfDC4I1X/SD3EYTjx46DvIDgREKD3mii7gfcG592BiQs+p&#10;MdBCRDuTKIIt62aIhA+OP96XTvexELZdMFGAjyN5ksm09Q0M+vc+asydALCj7+4UNGa7FNybtbS0&#10;LYlAjAV7i/GmY6eSNhuW6dAn4bW9s+1JH43hfTt8eFzzX7H33r8gYFTVr1Y/oJ2TPKHXAFlDobFO&#10;egYWO+QGB0b0nOt+kEFUQgLhxMaY1157Sc9ZtcuXL2v+JbRlYxPeZLwow0s6a1dbq96XeSVBBEsg&#10;py7cGBL7CfYt46Djcwg+GAa/szGDDDZJPKOQQgrnl8YfXwR+DgQbtn5TNm0L5E5ozTIXnKrB+mht&#10;67RYggPlBepYSvd7CgGtMdKCDRI3qNuMUwzKjQ1NUJ/4qteE0oCjDbG5WKjQPpwUOKQOHz7kA1rI&#10;bzuIXn75JS2K4DTGIBmCLYmkJlacYrKosVEJm6DFXKhwLwDgv+/q+0X3TpNkwv5h7Oo9TR7aF/Bn&#10;M1lpiLQLBsDtdboFfmLbCABOgKT2NdUy2KBx7do1z86iqsmZM2etVZ+NSdg06pmgs5T+wf6mb/SJ&#10;s64K20EM2k0NfYY00cuXLnv66cWLH9qVK1fsvfc+sIsXPrSruj73YG9we0eHOwNZwNBBxo3dasTj&#10;MTlgB5gIMA4XSNIwxL8J0WEX0nhOxoWDAyjoAJNhm2CgpTv8M970oTqgK5q/g928rS9Ne6GE9ZU1&#10;Pcuu58STBOM1ztWf5tZm2cgpm5meksB7QYAIHI/EcV2jy+aGPYyN4GWveiQgpnnr6+nU/O9KcOz4&#10;vFLRhCSUokDZ0tbhYKtUinb23BmNywWBWJ3TtfDPwG49rVXzRHbhltgP2V4jhwa0Brlm2ZNasGop&#10;JEldbequAWjGz30AWgPs4qtJ08f1s1W0HwZJGSwEYkqUm+fOaF1hTnECR4LYs4QYRxf1inJnmzqs&#10;AUCLFXHNx9GeKKcYXkUWMBUe2E2F7Tw3M2XzejGw0O0Pr5BUEGQpQRL3JAlZZCxWFuWZ02ecvt66&#10;c0cDG7YXXnjBwyEUoscxgR2eJxwmIQG9BMxMcpMWM7m5SPXg6BjZp7qH5tCFDBKUrXx4O5H+0H0W&#10;JIsNpxgvvgNrwK7VShQt1HvSgAiAkeFhLzBw+dIlu3nrlh//yn5ZKm6SrQSLgNryUGjuXTb3S5ig&#10;jUnVRMAgPLgnDjZOm/zww4uuPekn2o/7eEqppAH0nHxvKnluwTD0XRr2PNVHATnfSep5PPdd1yGT&#10;ytmLngnBw97rYHVgA+J/aLSRwV53JMUE/MNHj9vrb7zp1/Um0JQqspVFkdeXZm2vMG1Ttz+QOdRm&#10;E/fu2cbqph07ftKuyTTaITNMrGhkRNp5e9laxURC+xzqd+C5A++/f1nzoT6rA42RfWnQiJ09/7z9&#10;yb/6Ey9kSNEKxoQ4eW9ft03NTHuONwzrzJmTmsc13euwTUxN20NRb38QTKOU5lwCIA1biycltMqW&#10;03pjY0Y2G9OY9cvunrHFxU0JWag8Z0hXnKExrmzDpHrKnuz4BlH2HamXiOaEceQGa+urAjiHF1IH&#10;vMmZ1tVrN211XYKqxM6ypI0dHrNTMr2aOkS7s6OWEQPhbK3H0Z4oDY20RAozGEVOoJAWwRlGxhPA&#10;I8VxdZ0a1njC3QXrNqukkpd4xcNblL2S0AI/J3p75OgxzyiiyiVeUWLRaFycTIAWWz2IIctm0udw&#10;HNWdEwCDxAtAhvSEqqLd0R5QcdfSAjDSF+dd/d/Qc2LKJJHgqQU8UNcTJ0+IGi7ZzZu3bVE/iRuz&#10;kQPNizcf77cXbZAQY7GiQTmHiX5A7ekb2gOtjSDCduWeaOCurh4vmlA/awvPPVqXw/ewtwnT8T1a&#10;3Z4HlDjSKDXELiSoJNd0h5/GEyHH3mvG1O1kaVRYEloJxx0VSTvVr+Hhj8WidQvX0OpXWTak1fKW&#10;W53zsdvazHnlEtgF4IJRea69BHJbc0YCO63npYhAICBnZuc1nkGpJ+xsSg5zfC6nSrK3eHFxWfMj&#10;UOqZYVdLK4seBein5FMCZx514fYkOPOaTOqKie7GRZm5v8wIWk7rCqaDY4vjZEs77Jtu9vW1ob6i&#10;JNhiSiKRFLGeqSRBkPL8AuaOMarqhb+BNUgyT7XMZiJMPug8m2Oydv/hpOV2pCT0bBQqJB7eIWEb&#10;b+qWMJcNrfFBQTyO9sQBGipcKQf2c05gWVyY1SDJLtLgzAgcBU06WyWd7moQcffDppgUFiCUGEr3&#10;cPKhXwPqhS0ELfPcZS1OQIo9TbiBeCQvKBWLCRDjBWZLHpqPrCoWJJoL7zcndSBc+Lxu79Q7+F7U&#10;nVG8x8L2LDWBjBTS1197nbfsiuw4+kiKKA4wdjIRZkOKDw0OSovLfsbJpb/1i47zYicWnyOmjgOG&#10;5t5z9RFBMdA3IIClHXSeoCGwsVw5KO/osWOyd0nQ4XxsdUtjRAwcwUNjQbLQCRXSP6g2zwIoscsZ&#10;XzQ3zIDKL7wYw7Z2qp7suC1IAsVHTdqxRqYYIRxR7pBs6PzmkkCQtNXlNVuYXbJMQlpQz+elnPiK&#10;XmTE6eFsRwDrkpl04+YtCR2xI4SqxprsNrLU6B+bdIJD+APfBXY12W2NAgq+B+qLLS8tSNC1ah3V&#10;xOpWjWICzCG2M4fzs5HCk0X0/GSjAULqplHZhLElFZX9z0EIUWYdPxlVPR++EoSxl27SqFJWOCW7&#10;PMZ+bb2T2wpSWRlToitEQWbmlrS2g/eamxJ63pR1STiF053qW9bNnqcS0Cw0NDT5vWy9Q0uvSPJC&#10;eaHTDyen3IOKtuFFKdoA1AAsaVRmRPIH2yyl+aQhZ6dmvJ4zmnR5eck4/tUzgjS4vAAm4IaiIr0p&#10;CKh15CCAKQAadvqg1dCSOE2QxCSzYLsjAAATrIDPskRZiLqMrhe3l15+2QXBu++8YxMTE/rrvjvM&#10;KD7AAiOejkMGxCHMSP1kmx2VRdjUsUgMfIeytVScpHSSmp6da166eMlmRDWX9Fyz0zNiMHO2Inub&#10;Dfb4E0bHx40TJ0mcEI/xnT+kJsIIqPJCSSM2o/AePgKcZZzMyU3Q8FhjzAlMgKwpromHmj3ie/tV&#10;B9aRox9PLkE4iGFJO1UkuML77IdectOhJLt0cXbZ2luy+pTGTwyBueLgurxY1Z6efWig35Y0Z5gj&#10;CFlOw0SgoB5xDpIfjs0MIBEq24UtezAxrfvuyzYfskg0bpMciSNti8OM0zLKFXbhcRB8zGPNe+ob&#10;qp91w4OiCAK/QYNfj5NIEVybWxo3CUM88AWZgXwe4QLwdopbzlJgeb6NVAwgm01J2FG9lUMcAifl&#10;oIR0SeOwomfikD02F7VSorit1fpHxy2capMg4rQTijA+ZYBmeNFAAJqkEvY7s8DW1lecQgKS+w8e&#10;SPqLujj91KLWAAdCoObJISx8AAGVSyQpntfgi9frV5OgkttyisV70N9FAZ19zWxb5N/Y1VBeiuiR&#10;7MD+aRxSfMfpv7QDaaNQaf4OcPhJdhf55nx3g9Q/9YNcbDzhhGBwUE1OTTr1x9s+vzDv98WE4MXR&#10;tQ402ayAhuolCJDvfe8dP7ydmDw1xgAaC4VFzumVCAjGiMUA6BBo/OT5uzu7bFD355lxbmGvIzBI&#10;oOEzvO/mja6NPV1/Lp4F7YvpgZasJ80QykMIEeYjDg49hh0dPnLCBVvQEJISyJU9KxdKFt4rWblI&#10;jTaZQ9KCy0urdqDvc6oIfo593X9N5glsggw/zA+2OtZEYfkM3mVO0wRsFKjw8BtjIdYTEw2noif7&#10;mUdHewWeTrGlPS/vNDI+5uuDa6FZARjakUVGkUT8E/qzVbRmCEGSlw2NZ/z6+3vUD82fND/7rYmm&#10;lNQXPOCYG5x7lcWu1jyRLhwwnJr19XdbhF1e+S0XVCiINjEr/BCFSsk3pDA+vV2tXgChf3jcDghZ&#10;xdnskvQ1/jjaEwFoX6R6uU2iBYRmRMuS87y6umxUg0BqTs8wQWy+iGgQ2BmEF1h2MIDWQgXYLHpm&#10;Do8tXme0EvYitia2OGBmwXsVFF5oYQmFYBdWUKgeJxJ9QQtjkzY3t2pRUZcs8Abzk/BUsNADqe1e&#10;Wy0ctD0H2J09e8ZDUWzD5ESMMXKgpTF579ix4157+9ChcTuufx+VrT8sukgJ4Ddee8P7jcbEHkf7&#10;E5qjDjX53c5M9ITQa56DXVhVaUAWOs8BVYY2vvbaa1pgUX8WWAAnfZAT7yEwPou2V39ZSPSf7/AT&#10;gViWyYNpQDwd4cF1GVjATOyY6qfEZ6n4MjZ22D/nTYucOl44F8s70oa1osY/5+Vuo9JkFC4ol2oe&#10;zpubm3GtNjjU56YKfyN1s1JtkLkiE0jzi4lAeif9YawoJhFLhK2ru83C0bAX3h8e7LcFUe6yBGVv&#10;e59x2H97L0L0lhiT5kdjhrwJh3Y1N5gLEiQCM0kgJK5wb5Ja9GR6ad3IlIGC5/Pkb8PkpN01Lhw2&#10;R0wef0oy0aT1WfD1lpEGP37ysNZO3nPjmQf8AazPjEyJJQnqotbgbk0aWOxubGTA52Vg/JjtN2Ys&#10;nhSgNb+PawvlE+HlrgMaiYe2IKWR8rzQwemp+7I50rJNcvbBhYtWU28PZLfgISX8QpF1qDPApjie&#10;x0pbW+zUqRN25sRJW5yZd+cN0vfy1auBk0xgweEEWAi94LjA0UVFUCplAgpCM+RSo32ckmuxoj0R&#10;HoDAM4J0T+4HZfL+SziQQQUVBQg3b91UH4teBQWQwiAYbIQCjT40SPsAMLQjWhL7LKXrnT9/zmO8&#10;CBZiy9C/aQo7SPMDaDQ0Dq2bsjc3pRUwKTBN0JqDff1eFOHGnVu2vrXp96HMbFF2X7HE0bLSoFVA&#10;DdXBkpWN+uiZ6CPF+UiMGRUtpD84AjnHSX/Ws0akDanioXEQi/jGN3/P+gc4uTFolV2SSoq2trwl&#10;mr1ojZVFm75z2dNHb9y+75VHGB+y+lbXVqSxg00ugp5AL7NCD0fiRZBfvisAc3Z1wl586QW7+MEV&#10;K+8V7YUXX/BQ5J0H921tKadvNlhnW4edP33GLt2+bInmlL3z1mX1lYJ8EUvGQpaOa77EtgtVKQSN&#10;EVqVcr1kqVHVtFm2LrS/u0umziYnkmxLOPFEgWbHKcfvmFjIt6wofSG3IXBHbPzYqATPvk09mJKZ&#10;FXGfjkkjjx86YhcvXbF1rYGDPdnwAv0XvvSihcUKzr32ZSuHO6y5tdPSybTGPthD8EnbEwNoFhcL&#10;O9j3vC56tuignp68r8HOyFacs2vXb1hNE17TiAEK6mdBpzllgaNSiEviEX7zM5+VnddhRf1tYXbB&#10;Tp0+ZbdFXdHSLzz/vOjxugsCaGWQblhxADLRTh91D2gpYERYBP8mBIVXs6Z/hjSpHFmqv+tnULCg&#10;Jildcor44ksvSWvMeRwY7YqUxysf7Nx65JmvCwcJERJC6AuhJZ4LzZvSJCMcoLnY4vx9fmHOhRhe&#10;bjQqx/ZQcRRHF+wC1oF/AMAsymy4cvOGlXRPWlJColmCkQUJ1aR0se8ek42JxsLc4VkoGpDNUk3k&#10;sF/r+g2NuX7iTKJFGkPSqv2+cDl7+otf/nU7ffa8/42FREJFuVgSw8AhtmDxA2leATq3uWqTs5SO&#10;Yv8xHuGgykplv6DxCAnMOOTMhkZ6Lafvbkgg1Mq7YiUHdu75kxJ2ea2TsGXFvEjUWJZ5g7OKIvnk&#10;xEca9u3zn33Nrt68bpdu3BPY2HQjwaqL7kvDdzYnrSjQVQ4iPt8NoT3RbbQt2X4HltJaiqsfrbr+&#10;4vKaLS5tal6jEggNnjqKMM80Zd0ByT7s0aEBm5+ZsaKEKSdgjg4fsZtXblpMyqBUK/nOuCMnTtn1&#10;m3dsQ+bHQVVMwSr2mc8/b6mmFhs5/artx3qMoofQeo7CfRztiQM0i2xTk7+0sOjlhuZnJz3j6+6d&#10;B3b33gMra3FRpRGN4mcRaXESS8TZhDf7tVdfc3sLO4XyNXgm8YYSRvKJFBhLRU5BlG2tRQJw84Vt&#10;j1F7oXrRUAf1I40L4NGSaHDsYhY8lJtFEGgvnCDqv/qBc+v1z3xGVLDNZianPXPIJbz+Xq824g4q&#10;0XQWCO9xL2aA56HyCs6g+/cp8TsTgJ/PapFores7xJEz7iVukeAgceWsQE3cm+eA9rP3+57syAsX&#10;L9iqmAheaYo7UMQBpsM+cAQMhwfwXHsVLXItPkCNloAO4vjCtn//wgVbWFz2yAAnaeIMJHTX19vj&#10;+eMb65v2wkuv2Jtf+OJHlBEByLjh0NtYX7bogWj+xHUrb5GPv2nTCwu6ftZmZxZcAnR3tnhBfxyc&#10;y9LYy8vz1tHSam1NrV4lpLebrbBdNjFxX+MsBpVpFqhbLL9TthU9H8lGfixwOm5nzxyzd977wCYm&#10;FwVw8ueDPkvcWkpTuq8xrjRErSBzgCNgk6moGFpwjhWn0zRoTvtkQ89JkSzMr+nefe6LKWusEPik&#10;C5MZuLi0YEvzc57cIlvGK58cOnLMt1M+fPDAOtq6bCO3Js19yG7dmRLDqjpD6eiO2rFTx2xo7KSl&#10;28esMTXoVVooQBjM8CdvT46XW6uaUyWxhfFy4xTjoDiOPCF/emFu0Z1K7Btlk0Kg9aTZBAw805z8&#10;d+rYCfvsG29YjwDc09HpTiY0MZ5isqeI83I6BpsS8P5i31KcnuqhOL1wWJGhhhOJhYmkA1DErzEF&#10;AA3Ch9RDT2oQ+GnY9wCfdMzBwQHdA2dV3gVN/Xs4kTz2LVDzXWxVNCBOKU9v1fOSbsnzuyNF9Bgt&#10;zqrn2mhzGALX4Tv0DzOCRBgEDJ/BsUbpIRI3cAKyOWWJMk2beff4b2JPSwtrdXrfcbx5DWu0U4Iw&#10;3J6nuk7pex8IzNNiRQAVRoDAgRoj+JoJ90mzMQ6Erth5hXOp3ugbQsJLNe3JrNgXIKD4YlGcdHH6&#10;5DGxBX1fz1ySFqakL5U8S5Wa+iXyrfEm9hxPcrJnzAs8whI6OwWwVMzTRLfR9Pual5LAIs3aIMEN&#10;Fb5z56GuQU49ufqaH00imjeuoaRf1G5HKCMcCYfBfLhfSFwf51tra8Yzucg625agx8vdGA3qk29s&#10;bnpdMSg5qa+FnMwHCR7hWdc+kADodjORJCFOuOSsbQoH5rfw09TEFEctrvd6Bo6I6jTr9zYpAQop&#10;PC44P1EamgLn1HIKFh/bJqemJqWpZ6yrvcMuX7oWJBtoAnACod2g2tBXcqzPnT5twwP9vvGfetjU&#10;o7505ZKdfe4542RGvLenZWN973vfE/1M+oHu773/vu/95f68SO1jBSDZoaY4NThcjhcJKSQTkP1F&#10;tVFoN4sM4PkGDS2SQ+Oj7pShygogZrHUQxsuIDTSxKsRRrxgAwgknFb8kaLueEbZlMHmEhgItN6Z&#10;ge5BCiJxdTQ214eKk0lGGAznD/fzCIEAz3hurqzZtvqKMejZYLKN8RvgDGI3EFSP58XJKBUp2g3P&#10;CblgYfGSdRWWsMhkm7wMEQKK52QHWHdXp+zMNTt69Lh99gtf8rGqLyWElkcFNLbV8oZFZEdP3boo&#10;ymlenAJG0aPxz+WKdvWGWFcNdkFaa1iUNWQDA9joVc+D5gAE1sLg4LCVd/Zscm5aamjXd2QlY822&#10;ni9aMiI6LNu+d2DELl276XnfsJ1Khao3ZcsmJZTY4Kx5KEr4hjQOmB1xjYXHtwVmpiCdjtiZs0dt&#10;dWXT7j+QMNT4HUgm7HO4uz4Q1P+SIExIWGh8y5r7tpY2ae12D7OeOXXCph4+sPWtDd/sgyCk8ued&#10;O5Pue/iNb37Gt3OefvHXrdrQZNm2Pt/MQdngx9WenLCVJByB/ro2QxvhKKL0EA6gddE70kI9e0fg&#10;QCOxGElvpMwt2gBazWIaHx/XT5IjwjY6NuphKWgqaXlo4c++8Vkvi4vdSPojSSPYpNBd1iSTRj/Q&#10;pGhDaCtZWNBjro95QOwySOsk3zmgxuzG6iaHu5NkkCavkFnVYgW0fA6NjFeUxBLyv9skKAhHEXNm&#10;gff19Bk7wcj5xgtOIQN2HRHi6e3lILph995T8hcKjZDAc+8UV/STfdtknNGCeP5O8Dxus2OiCNsa&#10;V3wDmBAkR+REE3NbBX1/S9qevHmOxtX3tMBxeokS+Xfc7tdzIkjRztQ14xo47oZHRp2Wwyh4AexA&#10;S+M3KFsyemA7WyvSojKRdF2veaZ7k7RDWihVSyRvZKdLI4drdmhsSAxt2zrb2t1LzzhRoGJlhfrr&#10;DQJhSEIs60K3ojE9EAuISiMm001etwxfSkPDnsb9wKoCHmKKky2pJUeefKP6SA5ARAKNed/zudn3&#10;Cieken544Yqus2GxpGxwtDyCXi+Ejh5QgpeEE12XNatnRPClUxnfOUdIbX5lztdHjL3Vui/hztGR&#10;Phsd77d0ttsyrYSs0tLQaWcH9XJWj6M9UYklHwc0En4Fl78mluwnSu9yCFuDJlFrwhcKi4fD2hdE&#10;c5aXlu30qdOSlsGGCGzAYydOeNgAIFIR8sH9++5EQhNPTj30GtYAMdArgVAhLEEdbhYozinsXTQg&#10;zioWMw4o6FV9lxKLXVhxykmFziOHx2VDtYmGAjq9unttdFQLXgKBrX5jhKqOH3dbl8SDPo6q1e9H&#10;jx31VM2+/j5rE8Bx6nVgOkgQDQ8P++fxlvMZvseh7AMSGAgqro+fAEHknvumJn/5vmOtFV67AhPp&#10;rwANduDP6//P/mcSdKg2Itu6KvBKU9aPTsVRhzAQNlzr8+9kKu51xvDKo719o4F+1hv94LvEhdHq&#10;NdmrOIvyYkkcfIAjkzkgPNkgYND/vITIwuKKtWQ4UobsvJjmLewCi4INCCEPz+1VrFmatKe9hU2O&#10;YiMyA3StCH2U4F1cWnUH4IlTh/R8HFkU5FOTE4CDsiDB4Gd3SYOH+anFhIJIpRvtuOzbudllu3X3&#10;oZ9swZlW7P6LqT8NIY7W0SBoIBqxyznGR8+qlWC7EggZrQ92aAFO9+FgUhSJgiRsdn7SXnzhOf2e&#10;spbeUauFm6SZ9ZKZQ2z7cbYnhnKzAKDc5NduyaalpvO9u3dtfWXR+gW8i+9fsjnydzVwRZIAysGB&#10;6xENIOGG40eO2W9+85u+UKBbd27fsSNHj9jDqSnZ1F0OfnJxobTfffttp7UIh2UtMjKtvLaYpDWA&#10;ZhFgO1LHDIp88uRJFzTUwfbQku6LrQvoKQR40ECecNJeeulF5LkoGoeGN7uwQLPzTCSd4ANAX+CN&#10;ZtDrcWxAiGCgAQbeZ9eV0OOOGNd6WkxkhyXTKafQaElexMMBWp3Wu30NPddnsYdJi8SehopvLK96&#10;P3A+ck1sYrQL9qHu7AuWfqHZ8K7zGZYsMVXoPUyltluWaTFs504c82on3YMj9uIrb3hON89SbzCZ&#10;oEbaor6Tt8Tels3d+FBafle2/aTMp1l3HvJM0FmcbGjctqaUhPOSjYllOeMS9SYXYXV1y8NLXf09&#10;1t/TaevLerb5nK4m80gaM8neZmm8Tdm1gxKmd+7elALY0hwn7EBzim0eE+ibpTnZl56TYGYe2RHF&#10;6RmHDo948cN/8gf/XOMoaq05wFez60YIVVHJnBOEJYAo61sTKyjvUcJXLI8jeSRsiI+n0wlrEjur&#10;7u7I3KkKtCmbmr9pv/GbX9fcRKx9+Iw1pPv8hBDm3XMYfJwfT3tiNDSZPdAgFgKSG7royR6FgjVL&#10;+uMoosgf1Afg473EpsxI63FqxOFDhwXEZndIod3vSxujWZaWFz2pgqwujo8hJxpnUp+kNgAj04v3&#10;oE4MLAD2rZCZJgfB4NCg6GW7J6QAFuh2UJ4mSDIBgNhW0HZysAEw9rUfcK7rTzyYkA11x/vDHmSy&#10;woKa3482YugznhGnfvAeTjTuRRiK+/E30jnZ5LFB1pdYAsKFemq47TwyIKpHogNefLQyThmoe6fo&#10;H8A4fOSoV0jBFGmX7ZvOZjSMouAa9yD+/CipQWPK2uKFkMVUIB4fVHkJct3ZrECFmBExC5yOKdHc&#10;Hmkkzp5mcX68cQ0oMaEzeFWDBM/6+oqfUsG+dcAoVWkJUVOSXtxJ5qmTjXomzUlNdqvmGMHFBhJA&#10;j9Py4eS0O5ooaoCG08rR+tm1kdERFyqXHu1Cg0kdqL+YOlQgwTEVsqrGaVsCMyLq3WA1zXF3V7MN&#10;DA3Yn/75X1iODDdR+pAELMph3+1bjZWEBllwVJXVxTT3svkpfCDTJiJhwdE5JNtQLWVNZiLpsWyZ&#10;5Oy1oycHLZVNWSLdY8mWISklGGDK19DjBDPtifJyY9NiJ0O5iUez4DnDinI8OVEujosFUDhtiEGT&#10;1H9UtiY1qLCF2KVECVxAhkAgUQVAEM/l353S1BzwBj2EIi8ucZojyfRkSOmz0tIIEQDjxRN0zaCS&#10;Y5C1hUkAmFm4AAKt6ppVGg3bHFACYDzNXGtRmp9ca1Ip1yj3KlbBImOjAB5m4tIsPAQDGpXJ5dpQ&#10;YzzngQYNgAXF555IdfqFx54ssWtXr/r20JvXb3ixwRs3+Hk5+P0mZXMn3VvLQu8WwKHsUHhMEzK8&#10;dmVWUI4IFDNu+CgAObYf3+FegZ0XbBctV0syKVpsSKYBgikN5R4Y0rWwaXF7Ba2+UNm5VBAzIh87&#10;EQ3Z1tqKJUWl19c2bGNLNLokcEjzkoddrYVsW4wnL1Chafm5Js28s63xqIZcS+cE5MJOkAxC5RBM&#10;AITMQfjAsqLm7777nkykDgniATGAjHV3tPhuKQRBKt4odtFr0Tj118WKZLalJfxaW7MuBBcW1y0p&#10;qtzVnbZx/B9ljQ0sW8+SSjVozDgWVoJBCqWnK2tpkl6S6SCrTZqbpBQy+shyZK3h0MNkPP/SeZkG&#10;+zKljlhDskPAbnLW4+P9aJweV3vibGiorId7BERyqQF0OitAyrabFk3zRA5pEvJ/SaOkftbc/Kxd&#10;14Jm4bEIWcAAk9Mn0PyuhXR9gE3N6U7RbbTv5NS0Z06Re8vOLgQKmghJj51KphjeXmx5rknfABn3&#10;IIxEBhcZbGhHBAP0kbxvGAVH4JBhBeDpMxMHIPGssgmExc+E1oEMcOoCAlCxEQAKTd+he7CGTCoj&#10;zbRlkxIaC7NzVsxte24xVUVIxllZWnYv/7Zem+sbNjs9LdPjtn148aLX8KYgwoN79903AKiPSXN3&#10;drWrXwFV3tNYARCiojjBCG3xrAgfdVKCB8fXgXE86rAYDrXImsVeBoZHPJuOFN36AuUnv4rPeO5A&#10;TUItIc0XEbA5+oZsMAQCOeIILV7sVSZxAy84pgTOOX1dptWuVwttOIBWJ72CCR56yhiF9X1i6/QL&#10;RykHsrMtNByBOYUsJtB3t3daJb9hgyO9durcCS++AN3u6ur23XuYTLvSvlsSIl1dLdYhsPbpb3cf&#10;BKdhSrraQF+zvfj8KStrnjnCeHwMIYYTtcG6OjplopBDQAmrkNjFurWmu+3SpQ/t3KtHrbefGmcd&#10;lu4Qg4i1SHjIvJBZyPw/7vZEARpPI5SbGC2SDY8tGULsbKGaB3YxNLpbA3js2BE7d+6cxyjxIuJx&#10;ZSEABkrvEJPFQ0ooRKPuVBgbiKR/kgOoO8YWS3KWCRuxRZGc6ueff96GR4albcktnncazAsKHBRf&#10;KDiQuR/AAOAwAfqNcwdA4mFGq9dj2jSAi/YlTILH28MgAgoaF8BwbTLG6D8vqC655ACd/gOwsvo6&#10;o2cjYQXHG84fNLybKhIenksuTUdRPhgLpXEQDJySSFVPcuOJk97FBMA/IUYxJGCeOnnCHTkID/qO&#10;1uY0RpgDW0mJBatTlmlir7VJg3VaZ2ubm0Et7R1eiighW5G+1gENQIPfASugLLrWjzfKHClsqV8I&#10;WrNVXYPjYYlbIxR7ult1rYg0XKvGZMd6Otusv79bwmbPUgBIl6TYAY1QXp1dISSJHS8uye6ukmQk&#10;wOt96mpzWOELz51zmk15pngkJdDJBhZ1Xt8QewlTJabRJu7PBn4CzUWpKIFd2PH3OTGzR/1plNDY&#10;3anZVl60XJ+jWCE53xExj1g87NtxYZOU5b1984G0faO9+Pp5afqQTJ0jthtttUiq1SMrwYH6wVg9&#10;zvZEAJoHYwFIObiWxmnE9ke0HzHYtBZ9ShSFhchJ/VS8xGvIomURAEb2HqMlAB7laKCzJEEAFnKZ&#10;GWycWFTDBDCz0urYkCMC4dnz52T7BF5QirvNSvu59hWtxaFFWAjgopXxtvI74PSQl+hzXZvhaWa3&#10;FfY6tJ290pgI7Il1uqoF5tlfWiQsmkB7UzQg5hrDa5ppLAit4KwKHFQBOIiDJyQUyEhzm1v3IKNp&#10;laQYCRdnA/oMDe87AOH6fDcAdrAn3LcACkgc+k6t81vXrrvwZB82JX+pedUgtUj9c56TExIBDSEs&#10;gITm4wC7aCgqQOelzbrdhnaPrbRlXeswp7z4N++g+Unm8UPjZe9uri25A2mLvot97XNKh2hzNLKn&#10;+1b9ONxcbkP9Nc0dDK2iz+a8ZhjPr6tLgLDHGAvXROOjEqx7tiEti4eeYvskHDE3G7JpmV/yGDa3&#10;NgOmESZ1tSJWkHmULJMRY1j3eYVCs90S/wbbVrOpuPX39NjDe1Oi9aLUWp/pbLOPTW9vj2WySRf6&#10;s7OLYourNje3YlRMefOLL1pEVD4S67B4ut8OpJ1jMgvYd40m/3m0J0ZDs/B44cCgrjJ2NM4hAMvS&#10;Jo0T6UrpGrQH6X7uLGltlaZZ98WMpkYTMymeq60JRYrjtGI3EzTzhRdedLpGyOrU6dNG7S+066qk&#10;OBQQeo12xU5nQgE0tJ0CesR+cZQg/dFmeIJhD9jkHj8eHHKqD8AIG6E98UAjKNDoLEQWONdDc3Ff&#10;QANVp59QRhY+SMbZwoIE8DUJAjaQjI+N+bMCYmK5FMYnSwmEQpeFoKDyihYLYSoOI+f9XdYOY6Fr&#10;eyhK/6QfJJtgq1MWmSN60LCE2hjTfF4mj48rAimr7/MdMeB9MZGRUSvvlD31s0+mSe8Aud2BX8Cz&#10;5z62VtUjbq25NQk0MrUOPHlkryz2Ut7RQk9IMFAvDXDKNo42GHWqU6Kl9DHHIevqJ6d0zC+vunB2&#10;k0WCCUHTKOCSgZaKJqxQlvbUGHP4eywa9nROyjVtaB47u3tke++4Y80rv9AzfZ+NKPHogYR9WApk&#10;07rE3hggmEChmBeA4xIuKevo6NbY53w8OQgAwco+bxJGmFcK/a+xoWM3rO/l7PkXTtmJ84fFMGvW&#10;NXDcqqGkxTJtEnxiErq7j9PPoT1BgOYVALpa4RSI8qPUT9m2lKkBuK55dy2FJhbQmXAWH1sQR8ZG&#10;RR+HPMZLqV6oLIezE0r6zBtv2MlTJ90OxVmF84pQDnuUL8i+xM7EI432xRmHdnavtvrAdXyLnRYQ&#10;NjgLiTrQhLbwfpOMAiBZumybZOsfnnb6RXiE73EdPNa+4PVvmm+kEFiJW0K9/RQPLUw0D1VPq7IF&#10;2SHFqYWAkIXGFkw2/3smmFYd/zVIWIT0fVDjYSeNo0SCtcks4QgdbHb3I0DBJYwAu25hST0LrMYd&#10;YOo/u5cwQ2AKbGogfgqo8Zzzd8APHcehR/x7ezOnPpds7MhhrzKCkzEiUDInXL/eAHNALYM38VmE&#10;YwHjKufWNV5Q5T2N/7pAmLCENCfVQxgfDgU82CXJZ8+WJVyOHTsqoT7rY4TTklAdHnF2TFFokDRS&#10;UkJb25okDPedro8fOiSAlfS3oPCgC/OOHtF/2fwSHpFoUDuuVC7a0EiPHT1+yAUZNb7Y4/zc82e9&#10;eAbzw3bKoq6VkP3LdspkKuHzy/wn1Hc3EUsb1j3SZ1/62pu2vLBs/SNnbSeUtcZkcJY3a4Ax/3m1&#10;JwbQTLqHrqSl3NMtUFNwgHAG5VbJplqQJtnQQurp7rKF+TnXqJQbYoDYBgnlZYMEIMGWIf0TW5UM&#10;MTzPFy9c9JMqbt265acyPJh46JrdC9OLNuKIQ2tiO1K8D+2Lkwyqjoakj0wetjOUGnDjXGPRA140&#10;N5ldLG68yc+dP+99wpuMk6yzq8t3fKEJEVgscUCNlxxPOFsGtTodFCm3AaHtQc0ztmniqIOSoz3Q&#10;/BUota5ChQ4KGJAwASvh+4SmsMP53VNMCU3pd+La8Hi2bWJ6sO0PsHFdFj1na/mpjxJMnAGFmYGP&#10;ADt6T5qNhBns7RJVSENhT5Rp0bOxqYPD/34Q0AjpOv32Od7XfXYqWtwxCWZysQtOWT3KUMj7gof5&#10;oCbJtcbf0EjRPQk5Dt/nED0YBuE5+oamI2SEQ4qi+Vu5bR9rNLzH3mU2hSNBLjZKAUerFprmeV8K&#10;Y11CcljadcPnzMs1iUmpl3oW2b2t7TJNtmW7N9mS2MHy8prWWauu1+hZZmwWwYTKSUnAMNZzm9bU&#10;krW/9rvfsNWlJevuP2oH8V7bD7fKrqZaamCSMA4/r/ZEJJbUG0F6j71u50Xn1uzhxAO7I/Dt1Sqe&#10;gXXj1m377jsf+DZAoo/s6MG+ZaDQmqTb+U4mLViAiWbD/na7SD/RsORl490kQYMYbo9sIJxilz+8&#10;bLfu3PbwFkD2hSL6Wn0EXr6Lkwq7dF8vFghZaiwE/sZi49pe21pajKQXbDEWHdKdUkdoFMBEyIkc&#10;csoCwzrYHMJBfITdyEMHlK2ZrNN+9i1T2pLc4LPnztuJE6dsFQE1OSmB9EA0kiolu9JIEmqi/qCJ&#10;nWTYvGhUhKQzA42BnwWmcYNyQu21tDSOQYIJWk9Y87EQEXUhlG3OusDDfMEB19gYshOnjtmJY8fs&#10;wa37nsH18mdet24ot0wdql36Wv0hC5a5YE4I722sb1mluGrpWMlyKw9teXpCY1qzyZkZKxcC4Uim&#10;GNs4iUtTzhfByCYSvAQ4PNF2CDwEVCRMra60LYnyrq8XfA80OQroQZ4ZfwJKwGQuQHepF0c0AnbQ&#10;N9BrM3PL7sDEIUbNuLC0/sE+Nn1gClUOKr7GmB+EPexIwPFICyyKIvulyo4lRM9/47f+mv4q2zzZ&#10;YtnOI7a9JyaU6fINRo+I3M+1PVGA9iKBksgAmjAMHtmbN65ZcXvLvbGkXf7BH5PJQznVrIeaADSJ&#10;IywYwAbnBBDY12NjI3b+ubNecQRHCcuZhYtG57hQHHDsQILGAijCMAAYQLMV8WBXk6n+oOHYtpjB&#10;ttNi8MPgNJkIDkCKHep7o6U1vSCfNC6OsGJ+28NeCAAWIBrTHXX6LgKouT3weOLZAeSeWCJaiL2d&#10;kx2PTRfktWsh6l7Z1hZ76ZWX9VyjbjLMzs7YlrQDu3/4Hk/HbPr5XeoXwgSbr0ELFEFnjaLk0HyN&#10;DwuScSBG60yADRwCAf3zeLuATcE90i/ZJoqGp8b088+f822b9+9OWE//gL3x5mdFcYPnQIv/KEDT&#10;sJG5VyG/oz4vCuAC1V7JVh7e9RM2UtJu92/fd78F44fPgLOdpyanNX8RL6sknBlVUxGc2K44vxob&#10;qNPWpPcpE7XtQCSNlbWBg5HiBH2d7b6O2AgR0zMR8qIKCmbX8lrBgYbmROZxqB8hSr7n72ltoRTq&#10;uQc1xlRrMKb38CVwikdzR9a+8c2vSfiGZeakrbPviG0WRMubO1zw4TBkTf282xMFaLQJucQk5m9u&#10;ElddsmvXrtjq8oIXVuOg7H/0j/+xbOANTUr0kQMpcC4hCHDg4EjCiYYH/M3PvmEcLYsDJC0wkmkW&#10;FCVAe+te+gldhuLjGUZAYD8H1T45YoUi61QsIQ87re8F5YLxpKPJcdhxHSbds8ikzeqvUyePW1Wf&#10;efDggQTDnsBDcj8TKsmP9tACJfTBIomFCU2JRmqBsNmBLCISGAoCODZ0rVzyWlhl9ZHtfFQzOff8&#10;eT3Xvqjgip5rW8Jo2U+QIDKAECIaQBgQmx02AaU22apQc8YI3o454uEt9a1e5phyO/QJULN4WR04&#10;pXB6kYv+mc++5u9PT87a8dNn7KVXX3EByFhhT/54OnngCTKk7eYLuWBHV2nb0nt5W5i6ads7ea8R&#10;Rg22TT0HRxhhx/u5Xho7HF+lKhlkVTdfAHRLtln9Kdjw0IDdvTttuYLmVs/AvOwUg11n7JM/dfyI&#10;H3jX1kQ9NJkLskDGxoYkzGX3FnFOBhEGSQAvQ1wSM8IsYm01GGaKBuIAThMxzuSG5lOSqFQoWbql&#10;2X79m1/RWpGikGZuHxy3rUJI66bNUmIZTrUfUwGDn9SeqDg09iDyhcFFUzJx2NGUhMVh1NXd46V8&#10;OUoG7cLiYRHi3PHkCP2bOcFOAexs1B/SRFNHC01cEp0ChFwLbYrmgQ5jO6PlWdwkk7AbijRST/7Q&#10;4uBIWupAz8luh+6xkIJtk8E2TvqJFucnWojF19/ba4elYaanptzBE5WNRX8P1De0Hymc0FmeF5sc&#10;9oGW3toSDV9bszXZY2VdD+GCPe9nZem73Jejb9n+1+NH5TSL2lOnO+EJFX5uF/1Wf1wTa1QJkTAu&#10;5KlDzYPBDqIK+AH4vDt3tPCBI/fBtof1AAjGE0Bz7SNHD/tWVMJqh44c8dNJ6mB2+/nHNvqB7Y4Q&#10;JDQXsR0JU5JQW7IcISt2klvTnA16/1YloLZlz1cFTvVedDiI+2Mj46+gYgrnYFNtk0jCxroEoBQC&#10;DkDfOy5ByJhHJUCh4BR4YBxgVDhaiRRQH02P7a9wCIHHXO5bVGOVFRsb6usVA2n2WHatLAWyq3kU&#10;sMkMo/hhV2+3/bXf+U3Z1Wap5nZr6xpxzRxPyG7OUECfZBvW6k8am8fTnixAa7DrgHagaKHjLCoV&#10;t6UVi74HNhZP+gZ8l5yaHRYSmgNNhA0O3WUZ8z/iq9hjeL39SFhJXpaGFwyQFtva2PSsKuh5S1OT&#10;CwaoNMLAa4KLIQAgHEUkoDi91wJncrDnAHt9BxOgYJsefQawpKY+/9xzTtfm5+Z5OpkUe84ioMKw&#10;EdYpnmqECfeEvuNVxyZnsToFl2aGNu+IAlKP3MsHSaDwPMS8szI9+vv6XRjhRGIPMQUIYmIWnLHs&#10;10W7SetrnTrQuTdamPvBChCKFPGjOQDUd3rGcxLHZU7QeACNEk9US+WgPHLEs82kMQZ1pfnuT2p8&#10;RB/1saPEj35xvwGamyhBLHLgoTlPdNFnyeLDVGIrpnpr6WyjjY8PeuJJoUCcWoJEF6WvHEKPT4Lx&#10;9z4L/Jx4Qrwap5v7NDQ/+ETIWVjSvG5uIuBx1glwesH8Enr+rNYUAqC/p9uPydna3BZbIqwYMMnd&#10;3bKNjA3YN37rm64Usm36XMewbe5oTcbaAjDrOoEwZVx+8tg8jvZEAZrmWloLHwnL4FNFkV1PSFsm&#10;oX9wSICecg8mGg6vs2dWafAojO4hAY0d9iDjiLMFLUKKIB5zFgiOGTZ9QKc7Je2zqYw7yAAQMWjo&#10;NBSa5BQAxWYQzaFPpBfhF/DRFO6p1k0IX6E1sPMAOgIGrepVPY+f8GNa2MZJeIo0ULQzgoV+Ilx2&#10;K2hraoFxikWb35tFgkPGN2CI4pXYYSYwI5S4J2mWhRwprtsSXEXZlPquBB6KAPuY0B5jg+YmtAbt&#10;rHFgmv6DQgNmF0QCFlqE8WKhu39B33UBpdXrTjKxC7Q7YSPYB4UNujq7paGPunMRQP/VvLeBsHDG&#10;gJ+wISZBJRNBEp0+c6jc0tKCrou3PvmRv4O4b1d7qzMFNj3QL+g/STr4ABhzvPAcWsf7lHlG4CNo&#10;2WyzsbbpAhshBFtrbIzp+QTiTLM+g6CT6GD89CwVrSUHPz81buMjR1gAtrGxrGdutBdfOW+vfOZV&#10;Tz7qGhi3bOugbeU1nqLZSfWDkr6/aDDTnixAg5q6dNWLAWWhU4yAzemMy9BAv9uwhKv8oHNNmFaE&#10;AE36Hl5pJiqsxUC8L+TxW4oI4LiBbgNQFgTARDMhxb3+9uKSURUT7enOOb2PzeuA0+LQbLqk5yjY&#10;0aEh9XFP9BCvZ9yrjLKHl9MT2ZZJ0To0IgtteGjE9zUTKkOQ8GzBf2qabIDAxgDfdKK+czIj2Wpo&#10;UDRuVM8BAIQ+40ymICEh5DF3DoojNnr37l03C6CSlPcl5xsnHJqeY2I4aoX+Y7uiqbg3PYDlEG+t&#10;LzcPbalPCB7GETYS7ESriM6n7ezpkx4qJGZPyeGh4WFd+/sbS356QAefJezlwkLzFSZMtytQCVNJ&#10;sY50Gk80FUP2rae70zKE0WTX5rbJ8ye0idMLJyiEHRbBuDTY1NyshF7JqIHG/PLsbgpp3GFx7Kkm&#10;37tR98s2tUhYCHwJasRxiD9CRmtH9+rs6tN6gqlEJDR37N79uwLsmo2MD9hLr79og+PDtrS6YaOH&#10;z1tDvNNyRbEy0exMihM8iVMHjOUXB+WgPVFOMZrbbQITWsoTPKQxb9++ZZMP72uya3bm9CnjdMM/&#10;/MM/8r3M2M6EaKCqLFOqRjDFaKGB/l47f+qU77vtkF1MQb/7ExOu4edmNPECOI9flbA4EDDiAhbx&#10;RZIvPHFDf4NyAnK8s0huTpYkXMXEz0zPeIiktVmAJnSlhcc2Qj2Aa122NZJddkS25r/+139iFz74&#10;wLUfL2KZJGuQ+AGNRdggwAA41wbgOPCwvwEZfSGGi3AhGy1J8oXACasAePF4cNRPvzTU2TOnbWBg&#10;0DOq0Gx4zUmhhSVQMXNlZc2TUNDIeHyJHwc2HtSTI1yoeU5WGedbFTW+DXbm5HF76fnn7drN27rm&#10;nv3ar/26DY8f0iJO6fN4t3+2pQuV392r+BjvFMjO27RyYc1i+wXbL7ExZsb2JFSisrvZf7y8xt7y&#10;DaNWV7UiSi0hh0DwjECtBcwMUivpE0AO4vyaQ60dd0qKMoe14t1/oXsT/agAdrLU9JycJMl44JzN&#10;iwEhMMMHFRs/Nmijh0YE9F4rVCVkNL4tncMyf6JiTjL7ZNohxAmjIYx/ER7tH9aeOEDTAjpbcfsV&#10;mjw/N2OXL3+oRSmJOELljsMCyJ/a1avXfGGSyeRN9jNhGYquUfHjubOnrVNgbu/o9NpbV67dsG9/&#10;5y8ciHzO6a+EA/FEiq0Tq6YoP4UISd8E2NjXAAXqxqLDDmPxYpvOL8w7nSWBBW3aJk3sDiJdi9MN&#10;cZ5he3PyJIkvDyVM2KBABldSGsjPXNI9AVBgqwYJIy5kYCcCI3Z7QMHxDOt60vIwCe4/PTllK2sS&#10;ao9OLqR/0P62dmlpmQUUdoBNdHV0+X1q+g57mCmMyD5wBAOLHucgSSU4MQA2GhfTAcpNjTdK2375&#10;C58zzmC6eeu2dXb32he/+CVr0XWjGg8+/5MdYj+qwcZkCvDMAuh2RRpU81zOiXGUtm2/KqFbKVg5&#10;v2IbuWU3QdDGnOS4vrplmxJU2xI6ba0dYkx5F+RpsSVOwtBowpIlNBo8TRbBKFrgdvcuAhqfgsa9&#10;Jg0f1pVD+5rfSFxro8EKOzkNR8lPxzw0Ombt3R0WF21viKQs3dGrn0kJXBiWhHmWjDzy5EngCQTj&#10;L6s9kYBGO7CYAQSbCKhYwab1qckH1trabC+//Koo0IRrPfJ0vVSMAMoCJG5KQbszp07bobFhaxeQ&#10;qJX9vXfesQ+vXPXFC53ndANs5Yl79137kgOOl5hwFR5uP0JGUpstfSxyJD7AIjWVrDEARcLC4UOH&#10;RN+b7MHDCcsV8p6uSDgDUNMfNAcJ/JwW8e1vf9udbfgCsNXwF6Cpif2SKso9ABWg9sQO2WL16WHh&#10;uc0r8HBt7ENo9sOph7a0Fmhe7GvP7VZzIq0FnJXA6fZzqgfFUrpcQCHwYAHYpKQ53r/3wKgeGoyh&#10;+oTJImGDJxiTgzO3v/S5Nz1FdnFp2V59/XV74YWXtIgzFtX1uBbtZ9XSQcMZyoujeoKdV9Q8K4rm&#10;xqUhm5MNtiVAb6zMe712xok90QiDrY0t/VuMaWY+6IPmi/ECWIwjO+eoKEvCj3i3nglvtcAu4UGP&#10;GyICpsBP1ZG2toxlmqNeCop14IxRYzowNm5N7b2215CyfBWDBVbIqZ04BSXUdD+UMvZ6QLQ/yVj8&#10;7O2JBDRdAtAACC1CSaLbt2/atauXpCkbvNJkRlLxWwIIcVi0izswREFx/uDlfe3VV+zYkUPurXzn&#10;vfds4uGkwBCzRdFOEi+QowAaqc5xOYRzOBAtLgqGjQ29rslOdhv9UaNfCANi12R+kRlGhhgLmq2a&#10;t+/ddfASsuR6nOvc19vnhQWgd//gH/wDu3v7jtN0rUenZdjFJHcALmxY7F7sezLDiO9CmSklRG45&#10;2rcHcPb3u4BgCyVLix1EN2VHX795y9YkMII0UNhlYCfrwk4HOQoVvwKA5gRE2ISf2yTzALYCkAAC&#10;DkkYCRsX+MyLLzzvZX/ef/c99Strv/Gb3wz2+FKYQIvZbW/d65MBOmgU+EMI4uBkB5lHFwo5262J&#10;+of3LLonGizNXRZzIPkmn1/WvNBf2eB6Vmqs5wtbrsF3ZGtjX7OLjTHHx1DVnALulATpQY2sNE4Z&#10;NS9I2K9n4kznUHjf1kW3ZRzb4Ohhy3i6blrmnNbEXkxvp90ZyL5maH7g12AEgvbLgXLQnkhA09AW&#10;gBSqyT7ehfkZ+9N//a8kMfcEpA57/rnzNjUzZVcuX/X8XhLvASi0EC3+OWmUo9Isd2/dEvD/wlMA&#10;V9c3nUpTipcFL0tHNCmq//fV798lyYIqFlS8QDJjxwIItyulcUmGYLGziaG3r8eL+FFHnNTBu/fu&#10;eb718aNHPUEk7LHWAw+FAP6/+Iu/sA8//NAnHicNQoPpr2tzr0+md8h+Qty3trY4aLFZcQJSYwv6&#10;Xz8Gh1RUNElXl0wKLUg8+LcFbEoWYapwhvO2XiEtXgQTqZmesaZFKLkoQUnChn6XNkbzkziDQ5Ej&#10;aKgrre7reQbsq1/8ss1PT9vEgwdeFvm1Nz5jSQkd7Ge85QD6MWD5LzUEOmsAMHpJKj1HsQgFL6j/&#10;+5aQnN2rikbv6hlz62JxC1orMLpNf0bi1OzMQmAS+mTOEDg8E/6zhP7Owe1stMA5xykc7ARjXhLp&#10;rA2OH7aW9m4J9QaZAazHBkvGyBSknnbKP0dEAK//LxfCf7k9cWGrjzfXiKI8noMsDRcUGOAAtJqH&#10;Y7pl16ytrnrFzwMtRqpzsjDxMqMdAcnVK1f8GJ1JLUgOHWfsuR6aiHAL9IyMKjSo2z9COpOEZiKs&#10;hebimmT70Dj/mBROnCp4w6F0pGZSSQS6/tz5c+6EIqUQKnvnzl0HAs9CXjnAp5A7Sf4IE/YHR9UX&#10;ru8Ljg7qJ0fKBCmZe66xATEJMH5ah97HlmZPNEkzFGKAnpIQMzjQb636LAURyXVHCGE/00jPhDGw&#10;uHc9NZKCgmxsCPLduRe/EzpiIwZU9MyZ0157+sGd++7Ee/7Fl6xV7KBRmhnfxfcX9eNtgXOQnWDB&#10;Nk/P2ItnLCRNWaHAvuxtItMNosCxlARfT7+novb0DFlLtlMCKewhJ/LWI7oGTCaTlZDVtXBaRWN6&#10;5sa4FYpVS2JqtbTb4OGTNnL0jHUMHLH9hrSEoWz13Zhlmvr03U49c9IZCT4Wsu1+2fbyD2tPLKDr&#10;9M1BLQBis6I9WNB4jwm/UPAd583yMrWY2b7Y7KEfKPPY2JjoWM4mJyZ8HyxhL2xWQjJkKkG/yS5C&#10;S5KYcEBCSpi/QzUFdH2GRU8/gqyy4KhabEYmlC2M7jwTxYPGsuAoI0wIbGLiodu3pGHSd4QCBQqp&#10;aFLZFc2TdoXeo40JWeGUA9AIBJgAjh3CTYAFlkL2GvnbOAnJ4cbGrumFFgfc2PJksJGPTgwcux7n&#10;HoUacAYxdghGWAjaF78EVUloeIEZE4QbYMZ2ZpGyVjs62kS3X7D5uQVbXlz2MsKnzpz1etJR+qmx&#10;+tmdYT+5MfZB0ggCj7JNEoDsXxaTospqOByXBpVNLC1KDFsrxEKNCYtmBPD+EWvrGbTh8RM2OHzU&#10;enkNHrXuwcP+6h3Sv3mNHLVs76DFMz0S0CkrVCNWEJAtnBTr6bK2jh71JPApEEJkDQZ9erKAXG9P&#10;tIauDxqLkWQT/kXCBZ5awhMkEuCEwtZmsbK4oZpsaoeKEiemuJ97f6VNWBCACGkNVfSrayHwPqWB&#10;yLHmTWxVPoPGYqG7PSoKSHiLcBaOIsCFOTAyNOwb/iWzPcmAOmbFQsnDSUx8a3Or02PCVySaUHif&#10;50Jb0i+AjM3Phofuni4Jo4zfH2BTc7unmzOpsm5XkgZLqI4totiEwSYK9ROwShMX8ts2LxAzRuMy&#10;NxAQ7CoKDq5HsAQ2NTvBgrEN6f6Bh5p+8Kw8N0KUapmnjh/zTRATE5P6aIO98PJL1iMNj5aqF3n4&#10;+bdAE8IC+MmOLxyClFpikwx57ySisEUy1Ji0vVDcpJMlcE32clwCtNF29CrtRaykn5WDqDR8VO81&#10;WLF6oFdI78u+3k9oTLOWkLZva+v04v4aJL8npX75+aSC+OPtiQY0jcXlENSCBVQMKp5iqCuJBpzg&#10;ACDJgWbBo60AOumjJHIAFhL58XR3ipL6djstYsrQsCh5sagjCYFEoAfQvjlBdja7rfAKe5xV3Qg9&#10;6gtgRvO691iCg2111NdCS5JVxMe4FkwBQLBdEw86qY2tbS0SRhXPFoPmUhQPW5h+kvzCvaD7hLmw&#10;u9lCST442pdno1gCB5EjfNDSUGrSTzEZCImRRgrl5wwlWAqH2pH8wliQ7oq2hpmgXfFm85NW19DY&#10;2tjyHe1t9tpLLzmdJwV29NBhO3fuvDR/2r30aKpfdANPvq1V4+ZMSkyG8k3MIeCOCtiAO5HAvs9K&#10;aJKxpb7qb7xP8fxIFNosmq6/cTYze5059QLGBMNjNx1Un8Z9ALIvik9Je2KdYjTXFHq5x1vUEW3L&#10;1roH9+7Z3Tu3RRepxtgne3nUbt26bTdv3HC7Eg3NIqZmMzHJk6LCrAa8uGyC8LJCUmqc7MBRMACF&#10;7XQethFIPOVTVHpf9LRNk+zOLWlIys4AIs5cRqMdOXrM47TrArMftKe/01gceKvR5Hu69sjwqLW3&#10;tvpCOXR43MG+vLzilN09pLp2qBHtE/FcZGxf8se9Hrc0rvSDUZfaK7aQLCEQ70nCkNfN2MTENqig&#10;gXMnpAdjM8Err71qne0dbgoQc75285bNzQdCgSwsAEE/nH3oO4AUJoHAJPb9uTc/6zvcPrh4QSQm&#10;ZF/+ta/byOiYUR4IgfhTN11fJMh/ceejxxf87Ucw4QP+ixrvPPpLHUPf/+APb3z90Wc0pTwMZEVv&#10;wzIk8PQTQcAH8O7zLKR7Muy+60z/q/eIcQg89p/e9kQDmkb36h5vFhrZY0uLC3bxwgXjEDM0Gh5v&#10;JoUjVNm4QXYV8WMvwh5ir2y7VxCB9kJDoejB6fwHEhSUpinYhrQ7P50JCGA4vWAEaD9sTpI5ONtY&#10;M+7aDhuV2DFamWoabLwAYGj3jq5O3QdA77oQoFIGjiq0qNfGHj/knw88y/tOiVfX12x+YdEeTk7I&#10;Dl91p5enLkoDseEeeut2sK5PvHlH1N2Xq2g0YTLflKKxYtFyPOkXPvemdbS0WX5r2yamJm11Y8ty&#10;7uGvOYXEHsQxyD5daDt9YSML/T969KidOHnSz4aemp62F1960V57/U0JyjaNN2mkP337N1dXYM/D&#10;LPR/fm/w5pgUwAjlObXld8cb/wWQ8/d/sNWvrz997FdvvrQlTfgav9a/Xv9c/YMItY++9ClvTzyg&#10;aSwAt/20kLcFukJ+yx7cf2CXPpT2UO97ujrs1MlTnrlFXjM0kWlDC0GdsXVZiD0CE2dEjY2POxVF&#10;i/J9vOc4vdBeUFJsUjQfMVFAiF3ODiMyzPAqY6uTM006pW+i10rhrGmEAMCgzBAb9ElIgZoTCsMr&#10;35xtdnqPgOGzbASZU1+pEpqjWokYBKc5QGepcBEOR7wsDhlemAo8A8/vu7YECBx6jA2aiMXKsmeb&#10;YKhh3z77+mt29NBRm5qcsnfe/0DXES3XtfkcQhDvMVMPZeUn1ydhhlJPn/nMZ/yomktXr3ic/Te/&#10;+deknQ/7s/1QUKn94DLic7yHQ5Fklb1dfBKQEQlKvYcw9T3I+p0rolH5jpfNdaqL/UoBicDbzd8C&#10;W/rTYcv+stqnAtDBwtj/SEsHJYrW7fKli25f4ukeHRlxL/K9+/dt6uFDtzX5HhlQeJ7dfnTtcCC7&#10;lS2Hve44w05Fg1KNBNsbzYog8PuS3yvbEq8yu7GwTSlRwxZIrj07O+PXJ6nk2vVrATMQdeUaZI+h&#10;bRAmaCOoH5p0X8wA4QQdR1iwODEBcGhxSD3bHql6iuYOMr/Ua2xGPaMu4WPAgg80EkfT7Pq/PfuL&#10;ha57UaPrt7/5TesTI7n4wUV7+933bF9gpsAidjMleCgMTyNnGZAggFpb2+yNN95wwH/vnXc9YeV3&#10;fvf37Nz550XJU/75H9UYj48vJVgVW2DpH5tUSBSh7wg4Qn++ZVT/NYZkpnhJJMgPQNVzaAwog0Sy&#10;CEUQ2d+MIPQwluambtu6AHgG7r/UPjWApqE1WRRswMCeXpJGhmZvba67Y+nUqVOeVHD7zh1PRkHj&#10;kmnE4Wd4e1lAnLsMmAINwDbLBvc4RyNxLeqMUc3TS9KKrmNn8TOZSTvFjsalJaPSnNK4ABWt7gfC&#10;SZtRLglymNR3dRt/cQ8obigSxLy9FHBHlztecMph62Mb45i6fOWKvfveux5Td62km8McQixgLWjX&#10;XFxP/deA+HgwLvvii36sitY1YJHEsvHxYfu93/1tqxRL9vZb79iN27clGPR59Zt+AP5EMij2vr3N&#10;8TwySyTYXnr5ZTsmus1ROtQrO6nx/O3f+T0JiBa/349rCEtAvEdyhsCKvwJTolZj0wnFICgHVNMz&#10;EGHAng2EZlyA3i0XHfwU0yf9k00otarmJxSxg3DCwomsxp6aXBQ+1CvWKKDLbJDpQJot8+QS7ln7&#10;dAGahQeoSfGkdhfJHJyccfnShx6bhkYfP37MF/zkw0nXMNiipBBilxJKAohQaldmWoSAx4GhheSL&#10;XQvENyyQmaR7+Gn/+gy2Hp5lYqJ4gqHmfI+fnjIpWokwYR8ydBmGQAILjie+xxGx2KZDvb0eouJe&#10;MAtsegQEGufh9JT9wT/9I7t585ZrIi9GIC3O4sWLix0NC2DvL6DhGWABXMvPdxKTgG184fNv2hmB&#10;8eqly3bt6nXfjMH2xLSEFZqOeLpX1PTsK86/jhj1yr/8xS/4oXrXZDuzgeR/8u//LWtr79Q9Ahv2&#10;R7W6NoYF1SRwyNiiygwF86OxXUtE9y0V35cwxEwQcKHd6r+XfVpZswqxfD3LTrXkZsEjucQEybRo&#10;sKKet6mtw2KJToGaSECzNWrcYvG0b6YghMccBRo76FPQWDe/WkB/4sNWtDq1qtMrbFN+Fyt1229X&#10;YFxeWZXmDbKfqBCJvVkWeLE3yTTCS87eXgela2eATNIIWxJJ+0w4MMiS8gqd+juaDG1N3JOCAnFR&#10;wYjuSyJ+TNfhJ8fZpmIJLVp9TsBMC8yUxQHIFMFgsaGlAT8hqoxsaS+CQA6xaC9bFPGw43zDBKCW&#10;+Jof+7qh55OgQWjonr4NUIuTdR6Em4KkGNYsjjzYAGeAPf/S8/aiwLmzXbSr12/oOmsuBHGAVaC6&#10;+iz7mwlNISz0Pzt06LB94+tfs821Vbv04YdO87/6a79uY7LBGacf1bgvQMbJWCiUjKKG2/klPcuW&#10;aP2uhAHHw5DuUbDq9qoVN5ZsfVkvMaYtzVdBrCm3nrdqQZr7QKxHwmWfo1n1YnIPquprpWgHezv6&#10;vWi1nRWrFZdsvyxhUd7WfXZ9DQR7obU26KvGAW964FFnvfxqgfpTAeh6+z6g+RkAnEXJnmLo75oW&#10;JJv4WWCEs+pnHKPtsFOhsNQTYw81O2/qxQLcJmUR6N9QehYqYMZLze4qvs+LpREjXbNBdFELidQU&#10;6lrTB33ZBQf7oYlnojEAdd1M4DMO5ERav+MoQ2CEXZNzYa8xpgXKLjBy1e/df+CVUhxQWqQIhI+0&#10;kPqBaxYHGH0lRNfUnJXJcdJeevFFt8Xff/d9d+ThkXcQy5Ylt5vv+ukkEiBc+9DhQ/aNb3zdHY5v&#10;v/OOcRj7F7/ya/bya5/xZ/7BVmdLQeRBgmGnKOazITa0KqHDsUQJ6+3jaCKz8vaKLTy8a4tiHoWN&#10;TdsvkZ/daKVtaea1gm2tbdvmxo5trG7bytKa5XKcMFqWINaY7rKNM26cTBmVLR3elUCSkCoXt6y6&#10;k7cQu7J2xKD2OdmSHiHqGB/Yjk/Ho8Yc/+q0TwXl/sH2feodFP3DWbW2umJvffc77gCjhjTFDbAH&#10;sZ2ntKBI/IByU3AfbUfclYWN95WFXamVA5DpBeixrfEw49F255VAxX19pfDSezjLeI8YNaD0bZCy&#10;k6lbDWBW8V5LkNA/crbZiTU6PGrU/WKTRSIRfSRMgsIF3V09AgwaOGL/5A/+yO7cvfuRYACQTvfR&#10;QLp9EHfGxudgt04v8P/i8897Qsh733vHrl267v1bd1+CgKcXjjm2iWKz8xocGLQvf/UrLlgAM9r8&#10;BQmE3/qdf1t9SwSD/bHmSwWtrOf1sRdV3t7m+jlR9Lh1dbbK9Ni1+akHtjhz1xpFudNRmSCxtG2t&#10;c/j8gh/jgw+EjRMkzVT13DjzyIevia00AF4JzChx+ShCzzwpp6mp1VqaMnpP7Er9DR80WlXdaUyK&#10;ejf3WmtHv5+/HEtymokYFpl/LgBZ3p/u2PJfpX2qNHS91WUQQKxTQhIoyMzCAcaWS+g1TrDx8UMO&#10;VAAJ6NhtFWhFFgYLhoyjqNPaoKAcWp1vSqsJtNQiYwGFtMgAGjSXz7KDibxu1EGQIML3gx09II64&#10;d05CBK+81+9yrU9mU5Arzft4x9HeZGiNjAy7rUv+NfXBH/gZ00W/Ng45zAHvh1gEpzogcBAIh46M&#10;24svvWwvvfC8NHPa3hcw7966LRV64DF7cs2pHqrH9bGCRTAQHJD/5S9/2TXtBxcueAz89Jlz9pWv&#10;/bqzjIAFfbwFY4IQJHa/nd+yjc0lCbaSDQ00W0s2YusL0/bg5iXLiVZ3CXxJ3WppfsluXrxqD+5M&#10;2Mzyij8zlWP8cD2NLxtjKPnPOcy7Mn8kg5w5cTdmmXyBvMZhTtecnJm3Yp6tq5x0ib9Dn6XWWpkD&#10;CvIMq4SD5mhfANZ8UZIKEhZwmh98nqezfSo1NF3mhXZEE0Kx2SIHkKc5r+r9970ULgBHS7NBf3Zu&#10;zg9ffzChhTU94wQN7zC1p9g1xX+oR+grP3drFV8UTpu16P28KbzO+p4g7HQcLYZmxSHHILLtEWcP&#10;AD0yfpidD3bt+nVplYC6AhK82qR1svOH0x7pO4fUozFx3BF75mD7OQEBwYC9jEmREKjZmEKpodZm&#10;DnOL2dEjo3b8xGlraW2z2alpu375ii2LZuOg29jIOXi2JTgwMcOy5ekrwo2Y/Ze++EW/55VrV+3G&#10;zdt2Qu997Ru/YZyf9cMaTjicfBzeXhDFzm0tWjYTlmnTJQq9brcvXxD6qtbV0W77lX2buHtbzOiB&#10;l9at7JQlTMQydG9oBXu/2RaJkCANk6OCV5YWvW/4KcgPCE7gDO6L0GSecfohlxtCe9bSkrGx4X7r&#10;7en0BJuKBENDjMMLhq2lc8wSzZ0Wy7Q4M4LNPDJUnvr2qQQ0rQ5ofrJQAQbad2e7YNPSbu989229&#10;t2PxWMROnDphY4fHfYHf1UK7Jyq7LgpI+aAg+eNA1K/saaEkWnCqBdSUI02JJxOjrQng6+urXvo3&#10;sLOllaVxKS/L4Xf0BYDjnPKtkJIPPbKF8bQvryy6/Ux8N0VROi1adlOx15g49kMJGjz3eK+pV7Ys&#10;YFelBfFKwyI4WI7ss0bRyE5R6lHR64GeLgE7Iy2Zs9t379uDew9ELKldXfKqIku6BpFe3955sOe7&#10;zRpF2Skt/OWvfEkDuGfvv/ee3db3xiV8fu1rX7f+oWFPLqm3+tLg2Xhmzo7KiWIXthakxQ+spztr&#10;85PTdv/mLevraLO2prR+v2c3btz3AvaUAcJMICwIs8GEoUg9VwVegJqdbTCHHZkmGQotNmc1bzXL&#10;S3CEGuNiEAdegOJgv6YxS3iYroHBlVBISNh1tLb42WSZlrTt6zrVvQZr6xi25p5RC2e6LJFp87n0&#10;85h/BUD9qQZ0/efHNTUpmpw4MauF9ud/9mcCWczDMsNjwx6n3sxt2q3rN2yC5BOBBupHFUv2zaJ7&#10;WWpsikfLkiTShy1+7Ki1t7dqcUkb69r5rbx71ClW6LnXArTvLRZIsGmh2Jzyv6uFyLnUKytL6ue+&#10;74NmSyaOKqguGWEIlAYBFVua9wLwVPygNDLOKKRPJVFqixPiougBtmRezzFx947Nzi9IP2kh61lW&#10;lzkeZ95LIR3oejHOh2pqFlEgBXXPXn/pFfv8Fz4nu37LPvjgA3s48dDGDx+1L335q9bb12/NrbKB&#10;BYrvN8Y22KGFr4JstvzWsjVndq2zLWSz03dsaXbZRgbHxY5y9uF737O1hXXbLtYErOD7+BVQq6TH&#10;QqU9zBaH2QSnljBeuzKP4iIxRw+N2cBArxU0bu9+cMU28ztu5uzWSjbY22Ntnc0ydcy3pa4trVlk&#10;nwIFlCE6sKGRPhsc69d1NQcSEp0D49bYNGTxdLcEdLvMo+DcrSB55eltn1rKDX39OKjR0gCCZAZC&#10;MhQDmBO1vnTxoijttFNcti9yIiSnKd68edPu3bvn2x3Z9hjYz3F3VlUrhENE63F6CaTU3B4bH7HR&#10;sVFpxj4vFIg9i2ea/O8l2e1LsvGIR7NoiCuj0YKEFkI5eWnIoka7wbcuQuGhl1yDBU0aJtodqklx&#10;Q+p/kbVF2SCKNbB/mr/jSFpYXLTJhw88qQYHGbufNiVgqGiCWVGWFm2Ubd3I7jEJFmxmrvXZ19+w&#10;z7z8qk1MPLC33hbwNjfsiMD8xa9+LdiNpnvQl7/U9PxVsQa0e25z1fLrS5ZK1Ky1aU828RUr5Qt2&#10;aHTcJh5M2xXZyWtsOJFwoYpmTZo1GaceG9lospc1P1TTxPYn1LivT3KIO4khaFuqkBweHdFNNd4D&#10;A/av//QtmRhVAXBP92y08yfOyALas2wz1U737J33PrRqTTo3FLWUb280axfgjx07YpFk1NLsnuoY&#10;NYv2iuH0Waq5VWOCU5E7A+qnE9ifWg398cYjoNl4sXDwwKIFd0TB52dm7dvf+nMBa904bK2/r89e&#10;eu1VjzXfvnPb7ty5aZOTk5Z3rQmIdZ0DTbZGhfASNbK5PvWrKdo30N3vtcEHhgd9s0ebqCYOL4CK&#10;Fx17GgcZWgPNzxE6nHKBo4uzhfE8AzTAi/AgJ7yrq91PR0QjB1v4Uhaj+iThJlH6GdnHZKKxQ4sy&#10;Q4DE87r1fBy67mdtCRyNjVQnjVq+uG0H0nh4+yl28NWvfNWOjh+y22Im3/nuW7ao67z6xhv22mc+&#10;Y03t3fqczAzR3Y83nhn7lfprnN2cX1uwxv28ZVN7NjN500vrHho9bJcuXbO7t+7Z1iaOyJpob9hq&#10;osT0n9g8J4nU9ggVkpMtKGHr6nd8E42xxiDspzmLiEqPjQxLcEnrilX8iz/5jkSDWAYF/DQOJ48e&#10;s4SA2qi/Fwpl++DSFTGkmsYhad1iQRzwvlMqaI7Sdu65s87Kmtu6rLl7xKoHEohNvRbPtsj0wZEK&#10;mD/ORJ6e9qkGNF2ve2MBM//mhQYk97osTY1NvSLteenCBWmS+/65boH6hRefl8YeE9jm7MbN4Kzo&#10;udkF9wwHW+h0XS2y4GgbCYw99i9rIWohkFCSSouS68Xmha7uTi8wR8F9yv1AnzlcHscOdiKeWmqe&#10;UaTANxroP2xVNBU7wij/iubCHl9ZWbbVlRUPIW2ub7iNDc0nBxwq788m4YE9uq6/Y3ujvTNa1O2d&#10;3ZbX80KpiUufPXXavvCFL3i/3vnO2/a9773twur1Nz9nz7/0kmWaWyySkPCIRrwm9cebs50KpZVy&#10;trk6Y/ulNWuKVyUg79teVWAeG7ML71+027fuig2V1CcSZPYEZs2BhAmbTGIaR0J6mCfsN8djH94n&#10;WYfcbLa2xj2ZBLMDpyNOxUwmJft/01Y3ttWLA6/5FRf4CcdRVWZ2aVnPLKEtMwDbHDMoJZOlRePp&#10;vnH1m1z2Y8eP6Pmy1jMyZNF0p/rVLkBLU1NAQp9/BugnsH0c0HUw04JsKA6RC3ZRoa23pC2vX71i&#10;H1665B7sboHw1MkTdvr0Kfe63pE9ykmRD+4/lI227bZ1cJoCNJQD2Qk/kZbIHmQ2FIQ8fspeaafO&#10;0gho1qxYACf7U9+s7VE9cDzUnOwBzUbz1zdskF66R0kg3Y8CgBubsj9l/wJSkkYkewR9LT59B6EA&#10;84DKe+YZdqkoPl5wcsN5dkI5CCOOYX35xZe8bBGF699//x0/0ZEDAX7t179uh4+fkn1NGaGEvhPx&#10;7LhHw+iNa2Hf5jn2dU2mRH7RWuKi3StzstMX7bjAcvPmNXv729+2plRWJgzVNkt63nbLtmasZ6DH&#10;wjwfhSi2dyRgdkTxC1auBaWfmrIpaWbCT4QMYxpTjpjZcGBj6xdKFVLs9CwIT7NUnEMEJRD03p2J&#10;adFz6qej/TmiKDjRhAy9ENfXdzRCHos+c/aktfa02+ChI1Y7aLF90e9MM3FqhMujEONT1p4Kyk37&#10;+GPwO5oYLQMA3FkmEGHLUuz+ww8vGOdPZ6UNjhw+YidPHLN2aQC04o0bN+z+/QnfJIEDBwoPmNkM&#10;QoMmOqWW5sFeBdC7srNBHdllsDlsbwBJ3WjsUnKxPYVTXcSmjUtbuebdLvrvnGKuv/JFCYegEDyC&#10;xENFpDfqXoCbvuBB5xp42LHLSdOEpvOM2Prnzp+3V195zZ1RN25etxvXr/rxNePjY66tBwdHrFE0&#10;leNeWNT0mcQSb3RB/UejEp7aXNuw3PKkJRs2rLazbnNTD+30yeM2q5/vvPNd68g2WVZAIuyUlFbs&#10;6O6wkKgvabQ7Wxu2W8y5Vg7thm0zX7Or92dtdmFJLCYj4cauKfVdc1DDXJHQJerQ1tZii2IpmzmO&#10;fJUmVx8Jjx05PmTZpg67fGXC7t2bkhBLiKrXfJyJRkh5W01COCI7fU928v4++9CzdubMSesdGrDW&#10;7mErh0TNM31iT+1exulpdJB9KhNLflhD2tZfNKQ7L+gv77m0F0hw/lD5kp1JFCegbBGhKMCDN5n9&#10;0tTx4rBvvhucaBEICC+FKwCSOYbuxMkljuAxaa5P0kgduByyvi97kXAVedfucJMGpYQwh7PDAGAQ&#10;MAmux/Wh4FyTy3NNdouRleXnR0mTQuGhmWzzpCoKwoprkgP+3HPP2Td+4zfsvACNzf4nf/qndvHS&#10;RYEiYp/7/Of1+oJ19/Sp/2ILXI9tidLmnnTzaMx4JMkUMYGqWE3eiusL1lCBau/a0vxDr96yK2r8&#10;3e98y8aHh623s8Nym2vW29ctBtIoM0CCU881cX/KttaDQoQU19urlKwlk5BZ0iEhuO0nfmK8cKLF&#10;wV7IPejjMn8OHxmzI8fGxWhifgg/21c9rKgB4VzsWCwjk4SDF9Y0TEHJJcaXVFeyzthuiqOSjDj8&#10;E+QmIHiTOMmyMT17XFRda6Ex4WWcmN+nrT01gP54+ziwAWMd2LwANV5qHFpoNgDNedNkaK2J9rLI&#10;h0eGPRkF7zDfxTsLmKm+Sf0pdnBh7/qWRmlCjoMhfs0RqwAQCt5IIoVAyYmRdSDyPhoXGxg7GiHC&#10;gmuQ/eqF/rAlRTn1BS04CvZJWOBEE5iJW1PcHc3iAkSfxUn38isv21e++lU7ceKEe+s/+OB9e+vt&#10;79r80oId03tf/drXPWkk09Si7+r7EgC+k0vPiYb6+Djxqy7tjCSXW7bS5pwlQwVbW5y0kPrZ09vr&#10;6bUAO5NMShiVPYxG0cDlNZkLO9K0W2JCRQTVvq2tbkmAsQebQnsag8aQdXa0WmtLk0yhsj4jNiLt&#10;zuaUbFNalDq4d093r5dgkp718S1X9mx1LW/Lut6ywIzpwzXYfgromTO+56mj4ugOdJiMvku9N5IC&#10;SCXtlEnA7q09jW8Q/4bWB9GSj4Tap7w9lYCutzqwASU/AbPTWV4CF4DmFAqAPjk55Z7k2XkOlJ+V&#10;Vtizvr5+O3LkqNuiHEaHBkOjFkVHAV8yk/GkD5ImKFjvaaHSJh7+YaHoRbWRqq7FuVQ5vapayICb&#10;7ZA0tDnOHrQzaaaAmGILZIcROiPHHD6AvU2mFsKDUzNeeOE5+7rs4eMnjnuG2Xe/+117++23beLB&#10;hLVLc371a79mr7/+GX22WxoKjzohubg/OwCoL+DvL2SxBKnnSplYe06ad0mqel0PzAkVKzY2fsRu&#10;3bwtG3rJhgYGRHGD0Fs0mrSNrYKETtJyW0Xrau2WZt63Gn4AKUDkFFo7kWrWzRIWj4VsYKjPYhJO&#10;9yamZDJIgjQe+IEGgyS2pJvtwgcfOnApFIG23ZFN7SdTasxDDXvu/KICDCFFcsBLEpo75R2BNjiw&#10;n2cB7Dznjmz7akksh/mW7Z6kvrmYUziS1OeTj4Qaz/8M0J+KVgf1RwsY8GHr6icnRrBJo7un10aG&#10;RxyUc3OzfjolR88UJfVxqrVLsp84ftQOHxr3DRSkWnrlSwSEXuySwpvLNfFCkyLqFUb0bzSvH8+q&#10;RUdFUM8Jlw0M8AmjsaD4O1qZAgQhXuSWC+l4cKHi0EpqkXGq5Be+8Dn7vGzhXvWZckjf+YvvSGt+&#10;1yYmJjyJ5PNf/KJ9/nNftJHRQ5ZJZb2fVMUkOy3QzD8wHo9+0rDVqeOdy61YXoCO75dsdX5GAiYj&#10;cEbt7e++bb3d3TbY3ysmQVUVCao8RRe3dY+47VZ2rUkg3FqTFtV1MQ1gGoKPVfZDViEsiH0rwHWp&#10;/9uy+2dnZiweSVhKdjXOyDUBeWFhUYIicIr5nnIBdd/Yc72j8dmVBkYrRzTmQUSDeYT9EJdnvHZr&#10;1GmTEJF9r4+4aYO3PJFKGo7KoOiRxoNiFYyJD8H3x+HT3J4ap9hPajxm/VFxlvHCyYSdSskfTiNk&#10;KyC226VLF+zh5ENfpDjGSMccGxmxo0cOW/8AsVJpo+28H8+6Ipq+rkWIA4lCg8SJOS8rOCy+5Joe&#10;zUeyC4uPnGaOYJHuehSyanQqHRQolIQV8KDv7MjiYPL+gT7R/3HZn/2Wkg24ofsQYrt9+46YxKKu&#10;K63Y2WmvvPaaHTl+XJqpNdDGAjGgcD+A7vFxEP+wxtjgNd+UTbwiil3KL1qstGWrc5Oi7Mfs6uWr&#10;dvPaNXvxxfOueTektRFmlRJe913r6ui2GZktmAINupYfy9sYFjuRtia0pOchXHQgei0x5zn2MTGR&#10;P/j9fy4tKmHHec8a/5DocUtbawA0fZ8TQRCW1VrJ95AfPXoISiNBsCLgcywu6aMRMa0Br5ZKBCEW&#10;SwrQOy4g4zjPZBq0y4YfHR+1E+fOW1P3oFVCYldNA2JZzU7HnwH6U9Z4zPqCBsw0l+YCNZUz2DKJ&#10;k4mKIMSwsa1JOKGCBxse2PJHXW2K3/cPDXqCCmdbtbZr8Um7on0BJS9O7FheXnPnDYkmgBlhgSca&#10;Gk3FEO6HsPCiB6KCgK5ZC7y7td23C2ZFGQE6Xmdy0CenHtrs9KyEx4auv63vNNngwJAdPXbUbf6M&#10;tDO2LM6ugFoHVVBo9Z8/DtCMA57t9bVF21h6aNG9DdsUmOPRBrGSTvuj3/9jDeKevfzyc/ohEAkE&#10;0+oPz03dcVgG507n81vW1d4heqyPC8DNLW0BuEMSoPpeVIZyubgtQnJgQ+OH7L33rtilizckeKJO&#10;nwn5ed8liNDkQRWUkieYPHf+lPX0dFpDNGX/8l//hVN8/A8IxYHBQXcGMqc8Pw6yLQlXzvyGNYh3&#10;W39Ph508c8LGTp6zUkgCJt1v6eYuj4s/HXD+FQL0jftLdvXeov2Pf/3cR5qan/4C2HtB3BpwUzgP&#10;T29Qk6woQM/b1OSE3b973+b1OxoXDdre3uKF9ru6e6ytrcNTNAEjtcnIBmOb5aMbuQPM62ZpUZNv&#10;DAX3+6kr5TLZZdLO2MyE17akGTc2vf43p2WubQaFCKlXNn7osI2Njuk1bh0dXQKA7EBCT2hk/R0N&#10;HySvBO0naWYaY0BftrZFeZdnbWdt0mK7azZ1/46dPnXCHkqo/fmffcf6errsvEBFBhqRgaBOW0js&#10;YdAK2zse628QpcbpSO70njQ5m0mq0pDxVFwadE3gSViLqPi2BF95LySWs2Xf+da7MmM6RZklbHFs&#10;aTDYAYdpQjRAskALtWLPnTtu8bgYTqrJ/vTP3tL84K/g2KC0jzvHD/HgCDXMB1gU4cpWzU3DXtXa&#10;slGZLSft2HmxjJY+q0W6Ld3U42PoBRafgvZUAjpfrNi1u4t2Va9rAvGVOwua/F370iuH7L/8T379&#10;0ae+3xgCSgF5yGkfx5dApwXBIieZY080sX4g3fzikhcF5DTMpYVZAV7aRouBBAl2ZWWlOamUwi6t&#10;5uaspaUdABhxV422A40Br4olbBcEXlHK4LgaaXAtvp3Ctod7uD+OspSu0zM4JJt41CuVEmvGWUS8&#10;NUhWwXsvQGsR1x1zaP5AJ/+4Ri+CRczzs0eZ9NjlpQk7KM5bdX3GchurdvbcSfvjP/wjm5yYDw7b&#10;H+0Xu6iJVhNO0hX07GxkYfcZdNfrlen+8WTcKMYYqu2IIuzaoL6bZzdbPO60m7DRfjhpf/bnH9jK&#10;sjSpbH1ix1QADfaPs4lDlF5jQf8iEhSHRwetva3FE1k+uHDVHVu+eUPmDf4D2BAmDrWfiCZAx4nr&#10;S42bRt9aUlEJwgE7evqEdY0fs5K1WyI75DvSopGfPGKfhvZUAHpqftOB6y+B+N702qO/aC6xIUXR&#10;dkW5WiWh/+y/+VuP/vKXmyCt/wtCGMQ9oW51Oxtgk02G9uZEQ5xgnK2V93ObBQJpBhw5Kysrotzb&#10;sgU5VJ7NCH5hX2QSFaKGUWcDaG4AyL2wP3HiQL3J+GrWwoTKc5Ik9jCnVKazOLfwyJK8giMOT32w&#10;qwswk+jizjR/Ev1/8L+f0L4PaLTZzk7Z1lcWbXX5noWqeo6Fad0buzdkf/j7f2jVnQNPlR0Z6XHz&#10;42CXPeNiKs0tDmAEybZMgWKh5GxH3ZFQy+hzFCTck8aO2cDQqOejb24uWbOA2dE9bH/4z96yxfl1&#10;jzoI/RIQ1FMXRVf3wo2EtWAYGh+BMS3tzvFEq2ubotNF2wtpLKIJHsCz8Shcgd3dcMDpmgiHPdnc&#10;h+3+AwkpPSs13wZ6O+zsc6ds8MhR2wl3WTQ1bFkJ3ljsBzamfErbpw7QgO3q3YVHAF6yy7cXbCMn&#10;LfCoQTtDjSktBL3iaQczrbAxY6X8sv3x3/ubNtDd7O/9qFYfkgDcZB09KlH7COD+0u+EsACGv68X&#10;9jd2MjSxUtmR1gXcZVHOoNQOxQ+g2tjLpImiadlkEYunfM8uJ1FSmcTDa3oFnltpX32eFwDEvsTR&#10;hV38cTpdt5N/lobAwvZfXZ633MqENe6u28bchOj9iDvfLrz3oWhyq42Pj0gbIzjEXsoSWAIe/eW7&#10;PDeOOLaWYlrQH+LnVExJJGM2pmsRairktjWeVbePDx0/bTduTdk//YN/4d9FYIX0GIGGJn9AAqM1&#10;aS+8dM6aswkrb5dljhStkJetn8vbg0nNabkmYShAavxgU6TCsgd7n0iD7jHc328zsq03xYQQfoNd&#10;bXb+3CkbI+U3MWAHsQHdg91sbK/8yWLwSW9PPKDXNIF1+nxddjD0GVDXG4eQhSIAWNpErwZpwR/W&#10;KsV1y68+tP/D/+or9vXPHnv07o9uPzgsgJr3eAHoOsDr73383/wkYYTfafzk+/B5rbWAFutPLDBW&#10;MFSZ5iAQcPlZB239dxYbv9dBzO+0+j0+yWJE4FD7bG1xzkrrU9ZQWbbNlWk7cvSI/dmffdemHs5a&#10;Z1unHT8+bqXSlu/OYosp7Jb+4kzEK91IH9Sf3GbOzQmvgxaLuplw7AiHINx45PSK6Gfahg8dsoWl&#10;nP3j/+H3xX5CHpNmTKSENVS71taRsc98/jWxGUoZzdj2ekEgReDFLNvSYlWtAw7zb2ggxh4LtmMS&#10;ipQQL2xv+y6tRrEHCiTsCtw40NrTCXv+1DG3o6MdR2RH91jGz0JL+Dh/2tsTB+j7ostoXwDMa3ph&#10;89FfyIMmdpiysF6At1EvUgN/mrYn6rcxd81+9yun7X/7P/38o3d/dPtBoNT/zc8ffNHqWjz4N6DW&#10;39BlANlbfZgFai4JKHkBVlm8dTjWwVt/1UFMq7/HPervfdLGtai/trm1YauLs3awLfs5N2e10obb&#10;vf/in/2ZwLTmZYzPnz8p+h+3UlFg0X94pmES29LCPAMpna2iryvLZNxRSilne5JVvqc7HdPdSiax&#10;54Kgua3D2ro6BMQm+//9/j+3+dll2bERq4km4xCLRsL2yqvnLZWOu1lDbnp+c9ti4UCT4kUfl8B5&#10;9/0LdufOQ30u42AmJt5wENdgYW4FCTmSPqLkcc8iS2q5nD40aqdfeN5ahs/aTkOHpTFrJGACFvTp&#10;bj8dGn7O7bsXH9p/+H/8p/bm3/z79jt/+x/Zf/73/9z+6Nu3bGGtZPF0u2Xahq2l96S19J21TMch&#10;Szb1ik5nNbE/fffDVJPUCyHx07Q6eOqt/u+6xqzT4PqLmC/0OXglnF4mUzEtpPor7i8ywMinJnvL&#10;zzaOi2p/9D3CTkECSP31ca1c70/95+NqMJ6a7GFs3/0Q2yClzSJxT85A++I7IMGGiijZVJN1tHXp&#10;s6Lc0UbPhMMhtYODT9Qb8eUHDqTYXpqWzUuaKgSb7Zi7vqGFWm4wE0J70OzDh4dtb1/2r8Y1IrpN&#10;vHpE9D6VyFginLCWdJuFJBkGegf07ObOL+x+Sk4Rn2frKU5L3UIaPKK/7UogaLz2a6SPyKTRXGTY&#10;8Ra1svqzUSxaRX9raKipX7L5oQRPSXsiAP2Z50ft7/6nv2F/7YsnH71jlsh2WXPvKcu0j1g806HF&#10;82+Wlf2rtkbZ1XenVq2gRfWztrpGpn0caADvI7DjrJItByCJkbIjqP6KESeWbVkHLBST7/CqX6MO&#10;4nqr3+NxN57FzQOBEvt+H2/+XgDgrOxSAEPWG/b/gfrEo+9WarYwt2TLC2tWlC27L0EQkTZOShix&#10;ywxnFCE68tURUBRq5HmCLalC3EGj/u5394SQPQHrkDRmf3+fVWQP19gCKbOJY4MI/00+nLbrl67Z&#10;nRu3bXF23jIpiiWyJTMngVN28wehyPghfOKJqPX1Zu2ll05IoEb839BpyjUHTk8xie0dt+UPKLwg&#10;mu+HEn5/Wj/V7YkANI0F+x/9u6/bP/w//Z6dPdrnDqz84g2r7Hyfcn/SBk2n/bRa+oe1HwTWx8H2&#10;0e/6n2dM6T+qivpxsPWXFjfnVhH3hGh/n2z/5Va/Vv3aP49Wvz4pnEG4RxpLoKaCCNVGysWywMN5&#10;1CFpNmlYgZUiBnkB4u6DKbt9b8K9/ovLS5Yr5jW+jV5FBZDhJMOBBzAJA8YEOsDE8TWpdNZq0ooA&#10;0E8OqZW9YCI//TA7CYm7d+7bu+++J0BPSSNXvAwSdc5xXlHthc8BYjLzYBhcExOGY3gi4X3LxCUw&#10;ZXtHog0ukHaKnLMV7N6isgrCgNh0A+FKPfv3TaNPd3tiAF1vpw/32P/zv/gd+9/8+5+V5KxZfuWB&#10;ba891ARWH33iZ291QONk+0W2nxacP+3nHndDOWHxE2rzQv74oKWy2JIItQU41Ci/Ozllb124YJ0D&#10;A9ba2W1T8wt25c5NW9hctnR7xhrjEbGPuOevk+xCSSW0NBoymUhbTCxrO1+wNfZZb+Y0p2wGCYpF&#10;UO2zqTkhJh5EFdhiuiKKD/BLAiLoLJRKYldFzxFHUBAp4FB8BAZnkrGRhR1ggrIYRrOfcALVR2ZS&#10;UZXPUeGVEB+MpEH3OWCDBwyFBISnoD1xgK43Mrr+6P/2N+yrrx+2cmHdthZuWGl75dFff7YG5Wbb&#10;IBljz1rQAhMCKsriZkHoP9nRFgbipIRWA8BLyFD8b2Fl3S5dvSzwsDuq006cHbPXv/yKZZoSVhUI&#10;qa3mKasC5naRmmpL0tpFT+Fsyjbb3gHJOuyMisg2bvI8bWLVTZmYHT42bg2NIQkQ3ZHDBCQAOE5W&#10;okZApC97mN701tra2r0E09LiipiA+kZCi/7LZlPW29vtgoIihbmtLSsUchIsjZaOxnwbKA5SgH4Q&#10;ImYtc4cHfEraEwtoWrek/v/5P/6a/Qf/9itu61WLn5x+4yEn9PWs/eUG4ww3kPgSLAnnCNLWaK9K&#10;qWaNJHEI1Mk4Bwrs2dnTw/blN5+3znTSbr1/xe5eemCVwoFHIto7262jq102bFxauk2Mw6yppUn0&#10;NyxgZaS9OVw+bV1dbbK5S6LTeMkPvHoMmW/Y3CSMsJGFNE7qme/ulv07ZJTBGtDO167ddAHN58kB&#10;oBRRk2x/jkHiDPHpyVmLNsRtsK9fdjnZazHjSGCEAuuJtFvi3UisXywn+vm1JxrQ9fb2pSn/mWrp&#10;95+fpEG78bbemvhk2v5paQHFD36SKML2TnfW8dLvOMeSyYjFIgc2PNBhX/nCy/bCucOWSYRs9uED&#10;u3/1um0vbtjG0qro9JanW+6Ui9bZ3WmpTFJ3gMqSRiv6rr9xL5xdAGlZtve67GJ8CtT5IoWzq6vV&#10;NfFuVTYyjkVRdzz/ZI0NDPZKuFQ8h33iwaRRIhmPeViCQqpWIN31gxUomFCpltT/Axvq67bDY4Pq&#10;AhViSl7CmWOMGqIRmL4zD8okPS3tiX+Sf/hHH3pcOtnU45T5k7ZIPLjGtXvPtDQNILtGxIMk+snW&#10;TRJdsCmp6kFF0I62lL3wwmH70hdftvZWTu2sWtzL9Gasu6PXWrNN1tGetuaOmGzcbcsX8h4CY2ME&#10;JYYJF0GJUYXNLbK1IyGvO1bYLtvWesGdhTimatVtgZ3Plj0VlbLIgJTMs76+Lk+PJakECn//wUML&#10;qb8wC4QIK9nTat2FLnNB1+vtabVDh7qttLNh/f2UlWp0yk+qKn0iTVTfkBAjqvB0gPqJfoq55Zz9&#10;nX/0PWP/8ePQzrSPHGP3lvzns4YTjHg3Ncv0iiRMxqsViztuV4esZudOj9mhsXYr5BZdoy6tbNvs&#10;3JaAcmDbhYrvrGrpbLOEgF3cqdjK8patLKxaVjZsKhYTeKMCXrBvmZ1RFFzwGuXivMSsoelUNaGQ&#10;AxrXw3bSrvzn+5slAEaG+72Ptd2wXbxy3VNoqfMdJlGFKqEyC9R7CwnIeNmHRgbttdde8lLBfb3t&#10;9sUvv2Ff+OLr1iJbH1dZOpnx52XPNA68X7Qj8ufVnmhA/51/9LbbS9FM36N3PnmDUkZiSbt065mG&#10;dn+YGgAiHZMaaeWaQCxAk6dOnjaHz4VEf+9dvWOTdxdsYbZo6yvkqgtM0ZQAvCcwUoCAKiwAt8E2&#10;N3JuvxImikTjlnlEsQk7QacRIoSs0N5oYN/u6HXHw16JhbxuXczPhq5WSjYy0i9KnrSiNPqly9eN&#10;ssw4taKRfevsyAqceNf3bXS018YPDele0tKhfWtrb/ENJhxkvzA9Y70dPTbQ2WtpT/zJ6Pkp/CDT&#10;Qs+N1n4a2hML6H/59l3703fuW4KSq8kfv5nir9pYiEtreb0o5v6r21BK9fRTSgOHZDfrH7Jbo1aQ&#10;Bs2mUl7ven521TbWKlYqNVqpQDZWUuCP2cTsvK1tl6xQ2vW63NXqvrU0t1pThi2kOK/2XCPHU2lr&#10;amn1/O2F+QUHJ84sovBQ5rXVDYEaKi8NnkxIi4pFSaMXC5sC6YAAPeDVX+7evytBU7SsaHlLNmkj&#10;o4P2xuuv2JGjY9bT12LDI10SQqTOmheV4HxtGhVdYpGkLS9tSiiU3IZPpCRk9iPqR0C9EWpPQ3si&#10;n4K9y//1f/eWO2eSzY+Han+8PY4Ek6emAWppJ7RjOBp1J5E7xGRT4qQqbBcsv1O1Qi2IRWdTAoAs&#10;z4XlRVveWLc8Ncg4g1oanUoqaOV0OiubPGaLSyue1LGytiY5IWYkzUupY2LTwWmccS/UiEaGLUDz&#10;CUH19rWqY9LMw9128uQxaeTgPO+xsSE7c/aQPf/CcXvppTN28vgxp+8kjbDFMp2Oe156QcLFLGqp&#10;BOd1pSyZydra1rb9+be/pz5vCswSVBkpCcAsweQa+hnl/vm1vyu7eWWjYIkm2U2ycz5Jww78wfZ9&#10;QD+j3TQOkGczBFUzrYFaYGyAiXsVkmI+b8kYx9dEPBGEuO7y8oJVSyU/0SKuv23nN21nO+e7sBys&#10;iZhVdmu2uLwmm3tL19ccUtk01miJJGd2UbUzOO0DZxnH8QIokkPWV1b9pElqfh89fET3Wrd7d6ds&#10;ZppjirZ1rx3XtEt6zeq9SoVTR3c00WHr6x+Wlh6z9rYO6+3t9cQWDg3YLlak0SU49JzEptP6vQFv&#10;uIg7BQYpuexq/SloTxygL96cs//+n1+2ZLrFc7g/aStuztn2+pRMMryfQQuL3lFg4MqdZ44xGs4n&#10;PwFTYAzHRIdjKQtpjGJRLX5R5yhjVyzaXkX0eLMkZRmxAdm6LdJ0WX0nJQCn00lLZdixBI0ONm5w&#10;EgY1zIkxQ78pXeTVT2U/kxoKM8DpBagpGlEtVzCdJVhidubkGSuXara+tmVUb3Hg6t+FIt+lOxRD&#10;aHStTs2zw4eP2uZmQX3jUMGsKHohOOR/fs4TUDjC6MUXzlpbS9Y6untsX9q5pntROeVZ2Orn2PBq&#10;02LZXv/5SVqtvO054eVt2YDz161c+H4lk7Co2K2JJaf3z5oWgrQjoZyIQEcxepPNyRnTgJQNGTGB&#10;hxrX5GNVBFHqjO8KgD2dFNmLWVkamUL3Jb1H6iabUkj2KIiGsze5JOCxBZM8bI4AolQR8WU0KTvV&#10;KMNE6SbCRxTZJ1UTZxlals8MD4+Igg/b0OCADQ4MWE93t/X0druTLRHPCPC7Av+GBEhwRvjWBvXN&#10;sI0jlpFGxuG3kduydHPa2rt6bddkszdSipkTRJ4eQD9R+6H/2z+46J7tZHOvpZo/uWd7a/G21SoF&#10;+w/+nVfsH//La7a+VXQHGyGw6k5O2nvW/sF/9tv24qmBR9/41W2EeralTdfXl219edJClQ2rbS3Y&#10;fm7Vpq5ft1hj1pZzAkqoJi3eaHGBIC0gsptqU2DEsYaDi5NF8H2URIMpy2vSrq1tGvN0ykYPjXpe&#10;N9U52WXGSR/snKJIH84zAmhUeNmW4JicmjHOmA5KK1EbrMFNAq/iInDCkNG6xKp5jxg1u9xgAhFR&#10;a8yDmlZ2oxjEbnXfr1urVe3FF5+386+8aYVQs4VTrZZt6RRziOseT0d7YgrtUxfsP/6//LGHlLId&#10;Y4/e/dnbTm7RNfL//Hdftv+ZXv/Wl0/5rp1rd6alsVeMUyp2qzs21NNi548/vrDYp7Uh1znBw6lv&#10;payfhJQqsp8bNV5F42gbgBpLNlpTG6GilBdC5KA+P5tL4GOrJWWVKDhIgUDPD98X1U4lBNiEg79Q&#10;3BLwa56m+eDBXVFjUXl9Bu2MpuR7/L6xmbeZ2QWPR1M1FK2ep4pnsSBtXJZGX9NPzvYiKWXftjZz&#10;ou/sqBLIRb03sLeLJffW83tZJkNvV48999zLlmzttmqI0FWrl/kNNqQ8HZB+YgD9v//7f26T8xu+&#10;/xkb95O0vVrZd2mNDbR9VOUTp88bz43Y2aO99mB23ZaWV/39khbhb31sH/avdGNN71GyhzizbF/i&#10;uRrLuMZuTePVks76kTI4yJrSGdFZDqU5kIZs9FdAfxOupcm1ZusixQq6ZONS+5rTMtkiSTIJIAfg&#10;1APr6Oj0dE40dlNzcLxQZ2e/H4dz4sRRe+7sWYF6zwvpDw3126lTJ2QqVUTDh/zoXA7db2trldBI&#10;2tjoqBfqx5mK3c12TUr/RsQsjh89bGPHz9hOg+h2NC3636p1QegKkvp00O4n4in++C9u27fef+BO&#10;sGii6dG7P3vDEUb723/jDf/58fbymUH7f/+X/yP7X/w7r/q/Zxa2/OevevNcbtmbcTGkZKrZGmOt&#10;4quypwXaeCahV0ygKpmsXIvsNri3mMQQKC8gZjtjR2eHFwRsFIgTiZjea5IWz9qBgI5DLJ1I2dzs&#10;iq2s5qRJw7axXrDu7gFpyJjAmreF+VWBi9RPCi3UBNqira2vimJH1T+odsQGBym7m5YN3alrUHyx&#10;4qEu/k1WGNsvEykOBxRID2qWiDQa+7W6ujpsSIDelfavWFjrLG1haXfn7k8N4X4CAF0s1ey/+odv&#10;SZpHH0t6JzSbogi/9aVT9tq54Ufv/pvtb/1bL9o/+a//up052uN1zH7Vm+d06xWOCMDSoAlpr4ZI&#10;k4ANrQ5b92C/lfc57SPs+41jot8UMBBW3GsNKNL6Hhq5XCkJjGUrSSObwFwt4b3ed+dZW3uH7hG1&#10;gmzn+aUV29jakoW8bxVR5bK0blA9NOrZXnu6Hxlh1V2odMl6ejulwQk57llLq2zgRvVVAIURbGxs&#10;SbiIlsvOx/vN3uu4rsMpHfu69uFjx621r892JEga482e08/3Hc9PiXam/dKf5O/8o7dsM7dj8Wyv&#10;pPMnK9KGvVbOzVsmHbf/6N997dG7P7qND7bZ3/1Pf9OW13+1M8bqzc9cbjzwsj2e4ZVstlBjxvYb&#10;U5ZpardEc9Y2S9sCGOWLzQYG+mx4aNDBurW1KUAVPIyEhxsBgValzO6OQDozM2t37951gCZlT0di&#10;YRsUfY7GG6WRC6K/MWtuTUtzBjXBoMmffeM1O3po1PYE6PGxQfvcZ1+zsOx8DsvnAD1OmOTY2HJ5&#10;V/ZwVjQdj3lCjCEts4ED+RE0+zYyPmpD40dsvyErKp61VEKAjrIJ5enJ4a63Xyqg37s6bf+ff3VN&#10;FKnZ4unHE3PGk/m3/73XZeP99Hb46+dHHv32q97YeRUUPMx4XLnFLNFiDZqbvVDMOrr7BHBp4HLB&#10;dnak+QS8XG5LAIpZe0u7JKoAIjpLVtf+fkifO7Ca3uP0ycJO2cFO5hltb9+sq6PHlhaWbW5y1g70&#10;91EJB0oNbUkw5DY3rVHfrYnBcfgfC3VjfdM21vK2vrql37l/gzQzFVC2JFDyAn5QSmltbdlWV1dE&#10;0WEWfXb0zHGxv06xAI6zbbVkNOm+gKfFEfbx9ksNW/3u//q/t3tTq9bSd1J21ycrAlgt5S23fNde&#10;PTts//f/3Tcfvfus/SwNrzHUN5crybZdtuKWAFdcsv3tNSuuLNrK7JT1iII3xON288Ztt6dJ9QTQ&#10;2wItnma0X4xdVtLIbGlEAHR2tFmnhMKDmWmvKJIW7c3lNtzGzsi+zra12IZs8pXVDRcW4t1iDQKd&#10;q50D2dqBR5sc8PrJmihYqnZy4kYqlbBsU0YavmpVXb9ZQmb81HEbOXTcyntxCye7/HA6El5IfHka&#10;2y9NQ/8//sn7DmbizZ8UzLRyft5//u2/8br/fNZ+9gYYya8mPpxtbrNYUto31myNouDppmbLNDeJ&#10;MkdtKyebtcDe5Ypx/M/W5rpAHLHOrnZ3VBHbXl5bt5WNnFV2Q6Le+7awtCab+0C287ZMrYJM7LDt&#10;FEXLd2rGAex5CRHSO0vlPduWdq7qewf7VE5NSv2EHbxe1KAhIqGA84zU1YgoetLtewQFKaIUR+gd&#10;6LXhkcO2e5Ayi7RYLCOKntR3n5JzrH5Y+6U82cTsuv29/9e7lkhmPInkk7adrQWrlAruuR4f1OJ7&#10;1j5Rg7SR+JFMNFjaw0uyn1MdgTNJc9bc0e6hJZP2hN4Rg6boHk6v5mxKNio53oSxOEQuK/sb+7Zb&#10;n4+69u7AMabrU1+bGHZcAGWrJgki2LT8m+2cXscMh5v4OQf4HQi95J1Dq4Vd2d/BGdhemFCfIQ69&#10;tLyiv4Vs/PCYHT1xysKi17WDhPrbqWdokvKIPHV288fbLwXQ/9d/+Lb/jGY+OZipSVXcmheQO9xz&#10;/ax98hY4tNiBRb3tqECZFlXttIZkp+2lOq2xpcf2wlFra81al14VkkMEqLC0+triim0ti3kJZLDl&#10;pmTCBru7rVWg3hMoi/miba1tWJs0PQfEocUzmZSEBuGyaOCoIuOLfuxTwI+qItQ2O7BdAfnAhYh+&#10;Z2tmivpknMgR9uSUWq1srW1NdvLMSRs/cdIaJISKuxmLpjv0ylpMZgGFBPEVPK3tFw7oP/zWTXvr&#10;0qQlMp0WTWQfvfuzN9I3af/J3/w3Y87P2idrgJp8a/Kvm1taLNvaKyHcbxG99hsyFhIdPjTYbaP9&#10;bbZXyXsiCjFrfOD5UsnjvKRtVsp50fFVUeucccIF2zJxSOFCS2eSFo2FraVVmr85bVUJaDQ7GpyN&#10;HmSnYUc3ShtTAXRPdnq4kR1bYT/Zo6ZrNUZ3LRE7sKGBTnvp+TN29uyLlmrqt+p+WjS7R8KoVZSc&#10;OLZscucUT2/7hQI6J3vrv/rv3nKa9Hhizquek/17Xz3jCSPP2uNtgZYOO6jJ/GpqbbVMW6+F093S&#10;1l0WkQZsSGSsq6/LDh0Z0eerVq5wzMyBXlB3XYM4tYBXEcDJK6McUUa2ORo7JXuWNE5oOAfrb25S&#10;6CCM/tV3a6LHso+jEipRttBKNOwJjiFReVJN9V+tpnuVN3Wjkh0+NmovvPaaHT71glmiw0p7aYuq&#10;j8ks6Z0ku0grh9QpXk8xqH+hXm7OrPr9P70eHG+T/mS2LtshqdWdSUbsn/29v6nF8cNPnXzWHk/D&#10;u4wdmxe93sptWWljVexo0fbKK6JJSxYqF60kUM7NL9rqpuzeUNii4X1PNqECCtsmcWhRB4wUzZoo&#10;M3ncIdnVITzXZHVlslauVe3h9JSlm1r81JGy7OKg7ldEEMac3pdgqIm+71hzJmbjwwM2Nj5qnQMj&#10;Fm3qtWI1ZlVLSPNTVLDDYim+iwmB7qov9aeXcv/CAE0p3v/lf/GHlki3WLp9/NG7P3tjjzPbIv/z&#10;//Ar9o03f/LxsM/aJ2+EksjoIlZM3etcbs1KhWULFQD1qtW2N6U1d31jBYUQcls5i4QTYmQcS4O9&#10;HIShsK05lcMztSKyaoXU0nbR0i0UGkzardu3Zbe3ShOHfAdYYxStrQ81SHdXS5aJNdrwYJ8dPzxq&#10;fT1iChlR/lS7bVWouZ22pBhEMiWb+dFxOB4b/8Vbl7+U9v9v73xC3CjDMP7m7+R/Nrtlu20M7qpo&#10;QQTBPxcR9KYoHoqnChV7FulJ7730ohRroT14sohUPNSLBw/ioUrFS7vagxW6oKJYGzfZTDKTmUnG&#10;5/kyo7Wlpd1dsnF8fxCSnZns6Xvyft/7vt/zTU3Q+w+flis/t2W++ciWN194Tle6v1/++5A7Zbpw&#10;iuxgCt3r22LTrWQdog42ZOysi2f/KcHQljEidqd9zZyDxaNqncEQQqYD6GQPciAjSDQ05aV0mMJ6&#10;2JO5+QVzSuTFCxeMzxfCqlmepfBsGt/gkbQrK/dKa/l+2bW4x2StWc5yw4L06PlZaJjNHuXSglkm&#10;mE0XmGJPBJ3cqHw9UxH0qTPn5dTH5431T333g6ZeuBU6v14SH1Ous++9Kst7G9FVZdr0+64xvt/o&#10;tRGxO/i8LuNBW0Z4T/s9CdyeeC43cHTEtV3pdQbGfGDEIYe1ssOtknkmuDilHxmDwJXl+2R19aLp&#10;62ate2lxl5QsSxq1iuxdWpQ9zZZkEJFT+ao4YRHPIcLnqmJV6ojuNdMyms/QKIG/BxRxPLxV0NsG&#10;687HPjiHafcafnEt40ay2TU0S1SsO7/xylNyaP8T0VVlJ7FtiBZT8AEitmMjSvfbEvobJvOd9l0Z&#10;B30JuT/a4yF0EDeiO8tOA7zzzCs/CBB/A2HeqtW8BwLFVJn2v7U5rLlz5vzpUrWOaxVE9KJ4Y6yt&#10;2VKK6JwrVqWCSG1Z+IyxlaFxaTrZpanbMdWkGEtWzHKzu6hQbhhHz7uZftOQYB3R+aGVRTnz9oHo&#10;qrKTxMOHe6GZqeYxra7DXm8bEbuHiN0VGQ3MKx3yPGZMn/HiRhDuW2dHNa2CoE8pYJrMPnDcxfiY&#10;g4BL+NMSgVBDmuyHefFGCO7sxS6Wza4w2gUzSNCthI0p/7eIfCNTFTRh6Yqunsx2E5aveMzNnbBx&#10;9bIMMUDeP/KyPP7w9tv7KpuEI+g6/UySZnQ5GRpftyGNDVxMtX0Hj9HhxDdr4gxEnE2lMQghaqyZ&#10;cxBkyGx0io0lWANnCjJmtKXgEalzFtbfeLGTjCKmOQHr1EncNbVZpi7oGGa930G0XvuljV/aqhRq&#10;TckVqtHdm2FGm5ntAy88Km8eeia6qswi9PVi/ZqJM4+iRlgNPEyqfR8R1jXXWHbkoe08TpbQAZTC&#10;NFEWAqapAbvA2FzCUyuzeQgaIqZxYBbiNc9GQlYx/8OOCTomTpiRYm23idg3Hhw2HvnS/e17qVcs&#10;+ezka2IldKdMsggnjSWR2LiBg8Z9Qeib9TN7vylmJsPYyskQz0dNWQuizmbpxglhZ3N4T5lseIZC&#10;ZliPhqwK+WZ2XNDkh7U/jGvJN6s/malUod4Uq7wQ3RXpXVszTiRHDz8nzz+9L7qqzD4YWvHoisTH&#10;Di8KmVGc99iwEgua9Wk+R6FOom8cgfluvj75f6rjWzITgo755PPvTDa87wzFKjWkPN+SkedI9+qP&#10;8uyTD8ixt16MnlSSRDwENeJunZkSNGl3BnL8w6/k0y8umb855cJPupw9flBaS9t7aJ2iJI2ZE3TM&#10;l99ekXdPnzPWvnTvPPjSY9EdRVFuxcwKOubER1/L65HlrqIot2fmBa0oyp3z7/qQoij/aVTQipIg&#10;VNCKkiBU0IqSIFTQipIgVNCKkiBU0IqSIFTQipIgVNCKkiBU0IqSIFTQipIYRP4Clc0gxtYmS2oA&#10;AAAASUVORK5CYIJQSwMEFAAGAAgAAAAhAEXFTk3hAAAACgEAAA8AAABkcnMvZG93bnJldi54bWxM&#10;j8FqwkAQhu+FvsMyhd50E6OiaTYi0vYkhWqheFuzYxLMzobsmsS37/TUnoZhPv75/mwz2kb02Pna&#10;kYJ4GoFAKpypqVTwdXybrED4oMnoxhEquKOHTf74kOnUuIE+sT+EUnAI+VQrqEJoUyl9UaHVfupa&#10;JL5dXGd14LUrpen0wOG2kbMoWkqra+IPlW5xV2FxPdysgvdBD9skfu3318vufjouPr73MSr1/DRu&#10;X0AEHMMfDL/6rA45O53djYwXjYJJHM8YVZBEPBmYL9YJiDOT89USZJ7J/xXy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SfmveZgMAAPoHAAAOAAAAAAAAAAAA&#10;AAAAADoCAABkcnMvZTJvRG9jLnhtbFBLAQItAAoAAAAAAAAAIQBLkPinj8UAAI/FAAAUAAAAAAAA&#10;AAAAAAAAAMwFAABkcnMvbWVkaWEvaW1hZ2UxLnBuZ1BLAQItABQABgAIAAAAIQBFxU5N4QAAAAoB&#10;AAAPAAAAAAAAAAAAAAAAAI3LAABkcnMvZG93bnJldi54bWxQSwECLQAUAAYACAAAACEAqiYOvrwA&#10;AAAhAQAAGQAAAAAAAAAAAAAAAACbzAAAZHJzL19yZWxzL2Uyb0RvYy54bWwucmVsc1BLBQYAAAAA&#10;BgAGAHwBAACOzQAAAAA=&#10;">
                <v:roundrect id="_x0000_s1306"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SZdwAAAANwAAAAPAAAAZHJzL2Rvd25yZXYueG1sRE9Ni8Iw&#10;EL0L+x/CLHgpa6qiLNUoIhQ8CXb3srehGZvaZlKaqO2/Nwdhj4/3vd0PthUP6n3tWMF8loIgLp2u&#10;uVLw+5N/fYPwAVlj65gUjORhv/uYbDHT7skXehShEjGEfYYKTAhdJqUvDVn0M9cRR+7qeoshwr6S&#10;usdnDLetXKTpWlqsOTYY7OhoqGyKu1WQ3OT4lxh7nxcjNjlfk3zdnJWafg6HDYhAQ/gXv90nrWC5&#10;ivPjmXgE5O4FAAD//wMAUEsBAi0AFAAGAAgAAAAhANvh9svuAAAAhQEAABMAAAAAAAAAAAAAAAAA&#10;AAAAAFtDb250ZW50X1R5cGVzXS54bWxQSwECLQAUAAYACAAAACEAWvQsW78AAAAVAQAACwAAAAAA&#10;AAAAAAAAAAAfAQAAX3JlbHMvLnJlbHNQSwECLQAUAAYACAAAACEADC0mXcAAAADcAAAADwAAAAAA&#10;AAAAAAAAAAAHAgAAZHJzL2Rvd25yZXYueG1sUEsFBgAAAAADAAMAtwAAAPQCAAAAAA==&#10;" strokecolor="#7f7f7f" strokeweight="1.5pt">
                  <v:stroke joinstyle="miter"/>
                  <v:textbox>
                    <w:txbxContent>
                      <w:p w14:paraId="46F13B04" w14:textId="77777777" w:rsidR="00D142D1" w:rsidRPr="001519B1" w:rsidRDefault="00D142D1" w:rsidP="00D142D1">
                        <w:pPr>
                          <w:spacing w:after="0"/>
                          <w:ind w:firstLine="426"/>
                          <w:rPr>
                            <w:rFonts w:ascii="Comic Sans MS" w:hAnsi="Comic Sans MS"/>
                            <w:bCs/>
                            <w:spacing w:val="40"/>
                            <w:sz w:val="56"/>
                            <w:szCs w:val="48"/>
                          </w:rPr>
                        </w:pPr>
                        <w:r w:rsidRPr="000A6D44">
                          <w:rPr>
                            <w:rFonts w:ascii="Comic Sans MS" w:hAnsi="Comic Sans MS"/>
                            <w:color w:val="7F7F7F" w:themeColor="text1" w:themeTint="80"/>
                            <w:spacing w:val="40"/>
                            <w:sz w:val="56"/>
                            <w:szCs w:val="56"/>
                          </w:rPr>
                          <w:t>c</w:t>
                        </w:r>
                        <w:r>
                          <w:rPr>
                            <w:rFonts w:ascii="Comic Sans MS" w:hAnsi="Comic Sans MS"/>
                            <w:b/>
                            <w:bCs/>
                            <w:spacing w:val="40"/>
                            <w:sz w:val="56"/>
                            <w:szCs w:val="56"/>
                          </w:rPr>
                          <w:t>oi</w:t>
                        </w:r>
                        <w:r w:rsidRPr="000A6D44">
                          <w:rPr>
                            <w:rFonts w:ascii="Comic Sans MS" w:hAnsi="Comic Sans MS"/>
                            <w:color w:val="7F7F7F" w:themeColor="text1" w:themeTint="80"/>
                            <w:spacing w:val="40"/>
                            <w:sz w:val="56"/>
                            <w:szCs w:val="56"/>
                          </w:rPr>
                          <w:t>n</w:t>
                        </w:r>
                      </w:p>
                    </w:txbxContent>
                  </v:textbox>
                </v:roundrect>
                <v:shape id="Picture 383" o:spid="_x0000_s1307" type="#_x0000_t75" style="position:absolute;left:16687;top:533;width:9246;height:6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moaxQAAANwAAAAPAAAAZHJzL2Rvd25yZXYueG1sRI9Ba8JA&#10;FITvQv/D8grezCYNiqau0haEXoqohertmX1Ngtm3Ibtq9Ne7guBxmJlvmOm8M7U4UesqywqSKAZB&#10;nFtdcaHgd7MYjEE4j6yxtkwKLuRgPnvpTTHT9swrOq19IQKEXYYKSu+bTEqXl2TQRbYhDt6/bQ36&#10;INtC6hbPAW5q+RbHI2mw4rBQYkNfJeWH9dEoGB5s8sPJfvR3NS5d7haffrJdKdV/7T7eQXjq/DP8&#10;aH9rBek4hfuZcATk7AYAAP//AwBQSwECLQAUAAYACAAAACEA2+H2y+4AAACFAQAAEwAAAAAAAAAA&#10;AAAAAAAAAAAAW0NvbnRlbnRfVHlwZXNdLnhtbFBLAQItABQABgAIAAAAIQBa9CxbvwAAABUBAAAL&#10;AAAAAAAAAAAAAAAAAB8BAABfcmVscy8ucmVsc1BLAQItABQABgAIAAAAIQAV8moaxQAAANwAAAAP&#10;AAAAAAAAAAAAAAAAAAcCAABkcnMvZG93bnJldi54bWxQSwUGAAAAAAMAAwC3AAAA+QIAAAAA&#10;">
                  <v:imagedata r:id="rId319" o:title=""/>
                </v:shape>
              </v:group>
            </w:pict>
          </mc:Fallback>
        </mc:AlternateContent>
      </w:r>
    </w:p>
    <w:p w14:paraId="235DA742" w14:textId="10C4502A" w:rsidR="00D142D1" w:rsidRDefault="00D142D1" w:rsidP="00D142D1"/>
    <w:p w14:paraId="1958EF5C" w14:textId="2CA6AEAB" w:rsidR="00D142D1" w:rsidRDefault="00C76277">
      <w:pPr>
        <w:rPr>
          <w:b/>
          <w:bCs/>
          <w:sz w:val="32"/>
          <w:szCs w:val="44"/>
        </w:rPr>
      </w:pPr>
      <w:r>
        <w:rPr>
          <w:b/>
          <w:bCs/>
          <w:noProof/>
          <w:sz w:val="32"/>
          <w:szCs w:val="44"/>
        </w:rPr>
        <mc:AlternateContent>
          <mc:Choice Requires="wpg">
            <w:drawing>
              <wp:anchor distT="0" distB="0" distL="114300" distR="114300" simplePos="0" relativeHeight="254074880" behindDoc="0" locked="0" layoutInCell="1" allowOverlap="1" wp14:anchorId="1187A639" wp14:editId="7F93844B">
                <wp:simplePos x="0" y="0"/>
                <wp:positionH relativeFrom="column">
                  <wp:posOffset>-68580</wp:posOffset>
                </wp:positionH>
                <wp:positionV relativeFrom="paragraph">
                  <wp:posOffset>377825</wp:posOffset>
                </wp:positionV>
                <wp:extent cx="2987675" cy="751840"/>
                <wp:effectExtent l="0" t="0" r="22225" b="10160"/>
                <wp:wrapNone/>
                <wp:docPr id="475308823" name="Group 28"/>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92132369" name="Text Box 2"/>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619F8E53" w14:textId="17685C14" w:rsidR="00C76277" w:rsidRPr="001519B1" w:rsidRDefault="00C76277" w:rsidP="00D142D1">
                              <w:pPr>
                                <w:spacing w:after="0"/>
                                <w:ind w:firstLine="426"/>
                                <w:rPr>
                                  <w:rFonts w:ascii="Comic Sans MS" w:hAnsi="Comic Sans MS"/>
                                  <w:bCs/>
                                  <w:spacing w:val="40"/>
                                  <w:sz w:val="56"/>
                                  <w:szCs w:val="48"/>
                                </w:rPr>
                              </w:pPr>
                              <w:r>
                                <w:rPr>
                                  <w:rFonts w:ascii="Comic Sans MS" w:hAnsi="Comic Sans MS"/>
                                  <w:color w:val="7F7F7F" w:themeColor="text1" w:themeTint="80"/>
                                  <w:spacing w:val="40"/>
                                  <w:sz w:val="56"/>
                                  <w:szCs w:val="56"/>
                                </w:rPr>
                                <w:t>p</w:t>
                              </w:r>
                              <w:r>
                                <w:rPr>
                                  <w:rFonts w:ascii="Comic Sans MS" w:hAnsi="Comic Sans MS"/>
                                  <w:b/>
                                  <w:bCs/>
                                  <w:spacing w:val="40"/>
                                  <w:sz w:val="56"/>
                                  <w:szCs w:val="56"/>
                                </w:rPr>
                                <w:t>oi</w:t>
                              </w:r>
                              <w:r w:rsidRPr="000A6D44">
                                <w:rPr>
                                  <w:rFonts w:ascii="Comic Sans MS" w:hAnsi="Comic Sans MS"/>
                                  <w:color w:val="7F7F7F" w:themeColor="text1" w:themeTint="80"/>
                                  <w:spacing w:val="40"/>
                                  <w:sz w:val="56"/>
                                  <w:szCs w:val="56"/>
                                </w:rPr>
                                <w:t>n</w:t>
                              </w:r>
                              <w:r>
                                <w:rPr>
                                  <w:rFonts w:ascii="Comic Sans MS" w:hAnsi="Comic Sans MS"/>
                                  <w:color w:val="7F7F7F" w:themeColor="text1" w:themeTint="80"/>
                                  <w:spacing w:val="40"/>
                                  <w:sz w:val="56"/>
                                  <w:szCs w:val="56"/>
                                </w:rPr>
                                <w:t>t</w:t>
                              </w:r>
                            </w:p>
                          </w:txbxContent>
                        </wps:txbx>
                        <wps:bodyPr rot="0" vert="horz" wrap="square" lIns="91440" tIns="45720" rIns="91440" bIns="45720" anchor="t" anchorCtr="0">
                          <a:noAutofit/>
                        </wps:bodyPr>
                      </wps:wsp>
                      <pic:pic xmlns:pic="http://schemas.openxmlformats.org/drawingml/2006/picture">
                        <pic:nvPicPr>
                          <pic:cNvPr id="2123397918" name="Picture 2123397918"/>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1859280" y="60960"/>
                            <a:ext cx="830580" cy="652780"/>
                          </a:xfrm>
                          <a:prstGeom prst="rect">
                            <a:avLst/>
                          </a:prstGeom>
                        </pic:spPr>
                      </pic:pic>
                    </wpg:wgp>
                  </a:graphicData>
                </a:graphic>
              </wp:anchor>
            </w:drawing>
          </mc:Choice>
          <mc:Fallback>
            <w:pict>
              <v:group w14:anchorId="1187A639" id="Group 28" o:spid="_x0000_s1308" style="position:absolute;margin-left:-5.4pt;margin-top:29.75pt;width:235.25pt;height:59.2pt;z-index:254074880"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dcbMawMAAP4HAAAOAAAAZHJzL2Uyb0RvYy54bWykVdtu2zgQfV9g/4Hg&#10;e6KL44uEyEU3aYIC3W3QywdQFGURpUguSVv2fv0OSVmOnaItUgGWSZGcOXNm5vD2zb4XaMeM5UpW&#10;OLtOMWKSqobLTYW/fnm4WmFkHZENEUqyCh+YxW/Wf/5xO+iS5apTomEGgRFpy0FXuHNOl0liacd6&#10;Yq+VZhIWW2V64mBqNkljyADWe5HkabpIBmUabRRl1sLX+7iI18F+2zLqPratZQ6JCgM2F94mvGv/&#10;Tta3pNwYojtORxjkFSh6wiU4nUzdE0fQ1vAXpnpOjbKqdddU9YlqW05ZiAGiydKLaB6N2uoQy6Yc&#10;NnqiCai94OnVZuk/u0ejP+snA0wMegNchJmPZd+a3v8DSrQPlB0mytjeIQof82K1XCznGFFYW86z&#10;1c3IKe2A+BfHaPfuxweTo9vkDMygoTzsiQH7ewx87ohmgVhbAgNPBvGmwkWezfLZosBIkh5q9YsP&#10;8i+1R7kvEw8B9nqqkNvDZyj3kHKrPyj6zSKp7joiN+ytMWroGGkAZOZPQijT0WjHeiP18LdqwA3Z&#10;OhUM/QbfE22k1Ma6R6Z65AcVhhKSzSfog+CC7D5Y5yGd9vkMWyV488CFCBOzqe+EQTsCPfMQnhDF&#10;xTYh0QABFuk8jTSc2TjYyQR0a6MGjASxDj5ONr0vse2BhOhqnsJz9BTOB5xn2HruQC4E7yu88tvH&#10;YvNsv5MNBEZKR7iIYwhSyJF+z3jk3u3rfUh3NgunfXJq1RwgI0ZFfQA9g0GnzH8YDaANFbb/bolh&#10;EMN7CVktshsoc+TC5Ga+zGFinq/Uz1eIpGCqwg6jOLxzQYA8WKneQvZbHnJyQjKChopf32pOS/iN&#10;zQ+jF6X/c5GEU27r8Ueh7X/JRk/Mt62+Ap3SxPGaC+4OQXMh3R6U3D1x6ln1k1MX5Vk+mxXLIgPl&#10;j30E27x39GwFMnU8FW1APXJ60UdWQ9kee+h8e+KnZwBqwfWxgv14DBWYvpDK77AVZfhe0W3PpIv3&#10;imEColbSdlxbSG/J+po10E/vm9DU0A3OMEc7n8YWWsf3WOysaSGgPAHzmGMdHkVu0tZsNS/yFZQR&#10;qOgiLRZjXR9VdjVL537Vi+xini9hHF0dJeOy6X/Y7wFWBBKGgCsUXLhkQs+NF6K/xZ7Pw67Ttb3+&#10;HwAA//8DAFBLAwQKAAAAAAAAACEAKK9SyewLAADsCwAAFAAAAGRycy9tZWRpYS9pbWFnZTEucG5n&#10;iVBORw0KGgoAAAANSUhEUgAAAGsAAABUCAYAAACFk8l0AAAAAXNSR0IArs4c6QAAAARnQU1BAACx&#10;jwv8YQUAAAAJcEhZcwAAEnQAABJ0Ad5mH3gAAAuBSURBVHhe7Z0HTBRdF4aPvZcI9vLZ0YCKSlTs&#10;FUWxNxDFLoIlxtgj8lsiGntNUCwoKsaCYMeGHWOviGBXiLGBvXL/+55vMIC766fA7s46T7JhHWZh&#10;ue/ce95z7pk1i5CQhirIqnzVUAGaWCpCE0tFaGKpCE0sFaGJpSI0sVSEJpaKMJgUb9myRXmmYUzc&#10;3NyUZ2mAWPrYvHmz8kzDWBgac20ZVBGaWCpCE0tFaGKpCE0sFaGJpSIyVKwmTZpQ8eLFqWrVqjR0&#10;6FDatm0bPXz4kL58+aKcoZEeMlSsiIgICg8Pp4EDB9Ldu3dp4sSJ5OzsTF5eXrR9+3YW7vv378rZ&#10;Gr/LLysYerPpX4DZdPPmTRYQj+joaMqfPz+1adOGPDw8qFq1apQlSxblbI1kDI45p8Z6yKgKxvv3&#10;78WFCxeEn5+fsLGxEVIoMW7cOD6mkRqTVzDy5s1LdevWpUmTJtH+/fupV69eJN8UdenShaZOnUqf&#10;Pn1SztQwhNHdYIUKFcjX15dOnjxJTk5OtHjxYurTpw+dOnWK7t+/rwlnAJNY96xZs1LFihUpICCA&#10;Vq1axfEMs8zR0ZF69OhBhw8fpqSkJOVsjWRMIlYyMBgIpocOHaKgoCCScYyePn1Krq6utGHDBk2w&#10;tCixSyem2CKR9l707NlTlChRQsjZJgYMGCDWrl3LJuVvQFVbJOXKlaOlS5fS6NGjKWfOnPT8+XPO&#10;13bu3PnX52hmJxaQs4qXxHXr1tGuXbt4WQwJCaF3794pZ/ydmKVYIEeOHGz5s2fPTtWrV6fIyEia&#10;M2cOnT9/nt68eaOc9XdhtmKlBAakTp06iK80fvx4GjVqFAUGBnJJC8f+FsxerEePHrG1h6WfPXs2&#10;+fv7c6F448aNJM0HTZgwgctZ0oAor7BczF6s9evXU548eahx48acn9nY2NCUKVNYLBSI4+PjebYh&#10;riHGvX79WnmlBcKeUA+msO4puX79urC1tRULFy4UX79+VY6mBpZexjHh4+Mj7OzsRO3atcXcuXPF&#10;kydPlDPUhaqsezKo2i9YsID++ecfriXCaOgCJsTBwYGmT59Ou3fvJpmjceW6VatWvFWzdetWksJZ&#10;RhlLEU0nppxZS5YsETVr1hQnTpxQjvx33r59K0JDQ8XgwYOFvb29kG5SdO3aVSxfvlxcvnxZSDep&#10;nGl+GBrzDBUrODhYeZY+IJB0f2LRokUiKSlJOfpnPHv2TAQFBQl3d3deUsuXL8+VkdWrV4t79+4p&#10;Z5kPRhPL2tpayFxIZ3zB1R4XFyc+f/6sHNGNtOPC2dlZDB8+XCQmJipH08/3799FbGyskMZE9O/f&#10;X0hHyfENsy0hIUE5y/QYTax58+aJwoUL8/KDgQEy9oiwsDDRrl07UblyZSGdm97BefXqFb9Wxhtx&#10;//595WjGg/cE89K3b18hY6GQ8c5sao9GE+vbt28cK2rVqiWkMeA44eTkxEVZFGTh0kqVKiUCAgL4&#10;3JRgsKZNmyYcHR05rhgDLJGDBg0SpUuXFvv27VOOmhajiZXMixcvhMyPRL9+/XgwDh48yFczGDVq&#10;FMejmJgY8fHjR35gps2YMUM0atRIXLx4kc8zFnhfMrHmVoPjx48rR02H0cUyBESSCa5o2rQpzzaI&#10;h/gE54elyRR8+PDhRxzbtGnTjwvLFBgac6PnWTJukXRiJGMYWVlZkYxxVLRoUZLLI0kTopxlXFAh&#10;QZFYXkA0cuRI3p5BZ5bZoYimk8yYWbqQCStXKXr37v1Lt5iZIG5i+UZehi6sWbNmsYM1JmY1s3SR&#10;K1cukmYEFw5XHEwFqiFyOSRpNrhwLBNzblJFZ7E5YDblJpmsctMMdoQfP36sHP0z0LsB4VOCYzL/&#10;++m4LvBepOHhxh3spQ0bNoy6detGp0+fNulutVnVBtGaJm00LVq06I8H5dy5c3Tr1q0fomCjElso&#10;Mi0gT09PWrlyJd24ceOX8REVfml6uLqPh7T51KlTJ3J3d+e2OWlClDONR7b/SZTnP4E/qkaNGsq/&#10;Mh8sQ7ixAX3xMnbxhuPvcPXqVVqzZg3Z2dlx4RfLmcztuOUN+104hmKvjAs8S7CdUqhQIX5AHF3g&#10;OPbPunfvzmYITarYtpEpB8l8ks1JRmJozM1KLABXiEHBgABbW1u9A5kSzEQ02uDry5cvCX8W9rew&#10;D4Z+DjxQvcfsRZ89ZlZYWBgLh78TvwOuNHfu3MpPTA2ON2jQgDp27Mg9Inv37uUHGnzKli2bYX37&#10;qhIL4ErG1Y4lC8sZZkq2bNmU7+pG5ko8a0JDQ3npw0zATKpSpQovXTAxEMTa2poqVapEZcqUoYYN&#10;G/IWDGYZljrEy6ioKH5dsWLFuLsqLXhf9erVo7Zt2/IutnSxLDJiW0YIZnDM5WDoxVjWXR9Hjx4V&#10;TZo04eIwEtdfgfNQroqMjOR/o9Y4ZswYMX/+fC5voTri7e3NlZLmzZuLqVOncskJlYvWrVtztQWv&#10;l0sxV+i9vLxEeHg4F6F1gR0Bf39/UaFCBSFn9U8ltD/B0JibtVhAxiEu7GLQUcYyBETy8PBIdXcK&#10;8jYUamfOnMllLtQfr1y5whV95HcgJCSEa5i3b9/m6sWZM2eEr6+vkDOP65rYE5s8ebKQ5oXLY2lB&#10;oRp52cCBA9NdgFa1WCA+Pp67dGXM4Y5dQ4wdO1YsW7bsR3KNq10aCeHq6sozSRdIhFu0aCGio6OV&#10;I/+CrR5cABDKwcGBC74oTsvl9qcqvVy+RIcOHXjbJTAwUMi4qXzn9zA05mYZs9KCm/DkssUxCXGl&#10;ZcuWVKBAAeW7qYE5wTloU8OdKkhoDxw4wE4RjhA/q2TJkqmMBFrdkNt17tyZX58MYhxiG1oEYE6Q&#10;f6FvEe7yzp07fHMF4hViFWIcXg+XuGLFCjp27BjHSbweX/8rqjMYusiXLx8PGpo9Ye2bNWumUzAM&#10;TlxcHJ+D24uQCmAgkQYUKVKEczAkyKhRJpuW4OBgFgZOD79HFxAXYwFB0GEFJwi3KWcuW3iYETxw&#10;JwyMi1yy2bTs2bOHLxCYml+ZJKBag6ELmAZsy7u4uPDypg9sz8BYpKw1YrcYyxOW1eTjMAk9evTg&#10;5VOfkdAFjMnEiROFlZUVx1Q5i5Xv/AuW32vXrolhw4Zx3EPMTLt06kL1MSstT58+ZfcGZ6cPeUWz&#10;S5NLosE+DrSsyfzph2P8HfBzIyIi+L3I2Svc3NyEXP5+MiFyhnHvBwrDugxKSixOLHDp0iV2d3By&#10;+liwYAHvUck8Ssjlj80CnCBeiwf6DdFmIHOxdG08wojIZVfIWMq2X+ZgYs2aNWw64GCRdnh6egq5&#10;vLHjNIShMc+0u/UzGwRyPz8/koPPd5joiwcjRoygI0eOcBzAHlXBggU5PuHPRrUDDyTNKNYitqQH&#10;xC/EMsSq69evs7FARQZfY2JiuJKPdm9Dv8fQmKtWLCBnBxdnsWGIrQ1doL1aLlPcF49mUDg33KEC&#10;kmuRMCCoWmQUEA39+TJmcZUD1RVUSmBg4B4NYfKPVsgsYBLQhIOqQ1RUlHL0Z1DZaN++vfIv88bQ&#10;mJvVFsnvAquMJQyzQ7otSkxMVL6TGty08ODBAzp79qxyRJ2oWiyA/S8fHx+KjY3lj2xI3qdC5R0C&#10;JSQkcBKM/AfJsZpRvVgACS+2R1A9RxUct7Pi9ta1a9fyAzcmYKsEgqoZixAL1K9fn2fYjh07uBwk&#10;YxTPNHxWFEpJqHZk1J6TqbAYsQC23WHV0eqGMg/KSrDsaDGDtf+dGp05YlFiAVh5fBQDtvNhgyEY&#10;irhYFlHXUzMWJxbAR+ThQ72QNGNWeXt7k4uLC888NWORYoEhQ4bwzIJQ6OdA9UDtWKxYwN7enj9x&#10;DT0dloBFi2VpaGKpCE0sFaGJpSI0sVSEJpaK0P5nOjPkj3aKNcwLbRlUEZpYKkITS0VoYqkITSwV&#10;oYmlIjSxVAPR/wGxTQc/9UO/IQAAAABJRU5ErkJgglBLAwQUAAYACAAAACEAzJhpguEAAAAKAQAA&#10;DwAAAGRycy9kb3ducmV2LnhtbEyPQUvDQBCF74L/YRnBW7uJGmNiNqUU9VQEW0G8TbPTJDS7G7Lb&#10;JP33jic9Du/jvW+K1Ww6MdLgW2cVxMsIBNnK6dbWCj73r4snED6g1dg5Swou5GFVXl8VmGs32Q8a&#10;d6EWXGJ9jgqaEPpcSl81ZNAvXU+Ws6MbDAY+h1rqAScuN528i6JHabC1vNBgT5uGqtPubBS8TTit&#10;7+OXcXs6bi7f++T9axuTUrc38/oZRKA5/MHwq8/qULLTwZ2t9qJTsIgjVg8KkiwBwcBDkqUgDkym&#10;aQayLOT/F8o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t1&#10;xsxrAwAA/gcAAA4AAAAAAAAAAAAAAAAAOgIAAGRycy9lMm9Eb2MueG1sUEsBAi0ACgAAAAAAAAAh&#10;ACivUsnsCwAA7AsAABQAAAAAAAAAAAAAAAAA0QUAAGRycy9tZWRpYS9pbWFnZTEucG5nUEsBAi0A&#10;FAAGAAgAAAAhAMyYaYLhAAAACgEAAA8AAAAAAAAAAAAAAAAA7xEAAGRycy9kb3ducmV2LnhtbFBL&#10;AQItABQABgAIAAAAIQCqJg6+vAAAACEBAAAZAAAAAAAAAAAAAAAAAP0SAABkcnMvX3JlbHMvZTJv&#10;RG9jLnhtbC5yZWxzUEsFBgAAAAAGAAYAfAEAAPATAAAAAA==&#10;">
                <v:roundrect id="_x0000_s1309"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SaSyAAAAOEAAAAPAAAAZHJzL2Rvd25yZXYueG1sRI/BasMw&#10;EETvhf6D2EIuppHtgGncKKEUDDkF6vbS22JtLNfWylhKYv99VCj0OMzMG2Z3mO0grjT5zrGCbJ2C&#10;IG6c7rhV8PVZPb+A8AFZ4+CYFCzk4bB/fNhhqd2NP+hah1ZECPsSFZgQxlJK3xiy6NduJI7e2U0W&#10;Q5RTK/WEtwi3g8zTtJAWO44LBkd6N9T09cUqSH7k8p0Ye8nqBfuKz0lV9CelVk/z2yuIQHP4D/+1&#10;j1rBNs82+abYwu+j+Abk/g4AAP//AwBQSwECLQAUAAYACAAAACEA2+H2y+4AAACFAQAAEwAAAAAA&#10;AAAAAAAAAAAAAAAAW0NvbnRlbnRfVHlwZXNdLnhtbFBLAQItABQABgAIAAAAIQBa9CxbvwAAABUB&#10;AAALAAAAAAAAAAAAAAAAAB8BAABfcmVscy8ucmVsc1BLAQItABQABgAIAAAAIQDQFSaSyAAAAOEA&#10;AAAPAAAAAAAAAAAAAAAAAAcCAABkcnMvZG93bnJldi54bWxQSwUGAAAAAAMAAwC3AAAA/AIAAAAA&#10;" strokecolor="#7f7f7f" strokeweight="1.5pt">
                  <v:stroke joinstyle="miter"/>
                  <v:textbox>
                    <w:txbxContent>
                      <w:p w14:paraId="619F8E53" w14:textId="17685C14" w:rsidR="00C76277" w:rsidRPr="001519B1" w:rsidRDefault="00C76277" w:rsidP="00D142D1">
                        <w:pPr>
                          <w:spacing w:after="0"/>
                          <w:ind w:firstLine="426"/>
                          <w:rPr>
                            <w:rFonts w:ascii="Comic Sans MS" w:hAnsi="Comic Sans MS"/>
                            <w:bCs/>
                            <w:spacing w:val="40"/>
                            <w:sz w:val="56"/>
                            <w:szCs w:val="48"/>
                          </w:rPr>
                        </w:pPr>
                        <w:r>
                          <w:rPr>
                            <w:rFonts w:ascii="Comic Sans MS" w:hAnsi="Comic Sans MS"/>
                            <w:color w:val="7F7F7F" w:themeColor="text1" w:themeTint="80"/>
                            <w:spacing w:val="40"/>
                            <w:sz w:val="56"/>
                            <w:szCs w:val="56"/>
                          </w:rPr>
                          <w:t>p</w:t>
                        </w:r>
                        <w:r>
                          <w:rPr>
                            <w:rFonts w:ascii="Comic Sans MS" w:hAnsi="Comic Sans MS"/>
                            <w:b/>
                            <w:bCs/>
                            <w:spacing w:val="40"/>
                            <w:sz w:val="56"/>
                            <w:szCs w:val="56"/>
                          </w:rPr>
                          <w:t>oi</w:t>
                        </w:r>
                        <w:r w:rsidRPr="000A6D44">
                          <w:rPr>
                            <w:rFonts w:ascii="Comic Sans MS" w:hAnsi="Comic Sans MS"/>
                            <w:color w:val="7F7F7F" w:themeColor="text1" w:themeTint="80"/>
                            <w:spacing w:val="40"/>
                            <w:sz w:val="56"/>
                            <w:szCs w:val="56"/>
                          </w:rPr>
                          <w:t>n</w:t>
                        </w:r>
                        <w:r>
                          <w:rPr>
                            <w:rFonts w:ascii="Comic Sans MS" w:hAnsi="Comic Sans MS"/>
                            <w:color w:val="7F7F7F" w:themeColor="text1" w:themeTint="80"/>
                            <w:spacing w:val="40"/>
                            <w:sz w:val="56"/>
                            <w:szCs w:val="56"/>
                          </w:rPr>
                          <w:t>t</w:t>
                        </w:r>
                      </w:p>
                    </w:txbxContent>
                  </v:textbox>
                </v:roundrect>
                <v:shape id="Picture 2123397918" o:spid="_x0000_s1310" type="#_x0000_t75" style="position:absolute;left:18592;top:609;width:8306;height: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J4+xwAAAOMAAAAPAAAAZHJzL2Rvd25yZXYueG1sRE9Na8JA&#10;EL0L/Q/LFLzpJhG0ia7SCtVeFExLz0N2TILZ2TS7xvjvuwfB4+N9rzaDaURPnastK4inEQjiwuqa&#10;SwU/35+TNxDOI2tsLJOCOznYrF9GK8y0vfGJ+tyXIoSwy1BB5X2bSemKigy6qW2JA3e2nUEfYFdK&#10;3eEthJtGJlE0lwZrDg0VtrStqLjkV6Mg39d/MR3SBaa/l/4j3x53ZXFUavw6vC9BeBr8U/xwf2kF&#10;SZzMZukijcPo8Cn8Abn+BwAA//8DAFBLAQItABQABgAIAAAAIQDb4fbL7gAAAIUBAAATAAAAAAAA&#10;AAAAAAAAAAAAAABbQ29udGVudF9UeXBlc10ueG1sUEsBAi0AFAAGAAgAAAAhAFr0LFu/AAAAFQEA&#10;AAsAAAAAAAAAAAAAAAAAHwEAAF9yZWxzLy5yZWxzUEsBAi0AFAAGAAgAAAAhAFb0nj7HAAAA4wAA&#10;AA8AAAAAAAAAAAAAAAAABwIAAGRycy9kb3ducmV2LnhtbFBLBQYAAAAAAwADALcAAAD7AgAAAAA=&#10;">
                  <v:imagedata r:id="rId320" o:title=""/>
                </v:shape>
              </v:group>
            </w:pict>
          </mc:Fallback>
        </mc:AlternateContent>
      </w:r>
    </w:p>
    <w:p w14:paraId="432F3435" w14:textId="33AFA8DF" w:rsidR="00D142D1" w:rsidRDefault="00D142D1">
      <w:pPr>
        <w:rPr>
          <w:b/>
          <w:bCs/>
          <w:sz w:val="32"/>
          <w:szCs w:val="44"/>
        </w:rPr>
      </w:pPr>
    </w:p>
    <w:p w14:paraId="6F16E7A9" w14:textId="478F001A" w:rsidR="00D142D1" w:rsidRDefault="00D142D1">
      <w:pPr>
        <w:rPr>
          <w:b/>
          <w:bCs/>
          <w:sz w:val="32"/>
          <w:szCs w:val="44"/>
        </w:rPr>
      </w:pPr>
    </w:p>
    <w:p w14:paraId="22920936" w14:textId="4ADDD737" w:rsidR="00D142D1" w:rsidRDefault="005223CB">
      <w:pPr>
        <w:rPr>
          <w:b/>
          <w:bCs/>
          <w:sz w:val="32"/>
          <w:szCs w:val="44"/>
        </w:rPr>
      </w:pPr>
      <w:r>
        <w:rPr>
          <w:rFonts w:ascii="Comic Sans MS" w:hAnsi="Comic Sans MS"/>
          <w:b/>
          <w:bCs/>
          <w:i/>
          <w:iCs/>
          <w:noProof/>
          <w:color w:val="808080" w:themeColor="background1" w:themeShade="80"/>
          <w:spacing w:val="40"/>
          <w:sz w:val="36"/>
          <w:szCs w:val="32"/>
          <w:u w:val="single"/>
        </w:rPr>
        <mc:AlternateContent>
          <mc:Choice Requires="wpg">
            <w:drawing>
              <wp:anchor distT="0" distB="0" distL="114300" distR="114300" simplePos="0" relativeHeight="254077952" behindDoc="0" locked="0" layoutInCell="1" allowOverlap="1" wp14:anchorId="5EED6A09" wp14:editId="1960D00D">
                <wp:simplePos x="0" y="0"/>
                <wp:positionH relativeFrom="column">
                  <wp:posOffset>3036570</wp:posOffset>
                </wp:positionH>
                <wp:positionV relativeFrom="paragraph">
                  <wp:posOffset>306070</wp:posOffset>
                </wp:positionV>
                <wp:extent cx="2987675" cy="751840"/>
                <wp:effectExtent l="0" t="0" r="22225" b="10160"/>
                <wp:wrapNone/>
                <wp:docPr id="1037502283" name="Group 30"/>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931364609" name="Text Box 2"/>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41ACFE56" w14:textId="6D45196F" w:rsidR="00C76277" w:rsidRPr="001519B1" w:rsidRDefault="00C76277" w:rsidP="00D142D1">
                              <w:pPr>
                                <w:spacing w:after="0"/>
                                <w:ind w:firstLine="426"/>
                                <w:rPr>
                                  <w:rFonts w:ascii="Comic Sans MS" w:hAnsi="Comic Sans MS"/>
                                  <w:bCs/>
                                  <w:spacing w:val="40"/>
                                  <w:sz w:val="56"/>
                                  <w:szCs w:val="48"/>
                                </w:rPr>
                              </w:pPr>
                              <w:r>
                                <w:rPr>
                                  <w:rFonts w:ascii="Comic Sans MS" w:hAnsi="Comic Sans MS"/>
                                  <w:color w:val="7F7F7F" w:themeColor="text1" w:themeTint="80"/>
                                  <w:spacing w:val="40"/>
                                  <w:sz w:val="56"/>
                                  <w:szCs w:val="56"/>
                                </w:rPr>
                                <w:t>c</w:t>
                              </w:r>
                              <w:r>
                                <w:rPr>
                                  <w:rFonts w:ascii="Comic Sans MS" w:hAnsi="Comic Sans MS"/>
                                  <w:b/>
                                  <w:bCs/>
                                  <w:spacing w:val="40"/>
                                  <w:sz w:val="56"/>
                                  <w:szCs w:val="56"/>
                                </w:rPr>
                                <w:t>ow</w:t>
                              </w:r>
                            </w:p>
                          </w:txbxContent>
                        </wps:txbx>
                        <wps:bodyPr rot="0" vert="horz" wrap="square" lIns="91440" tIns="45720" rIns="91440" bIns="45720" anchor="t" anchorCtr="0">
                          <a:noAutofit/>
                        </wps:bodyPr>
                      </wps:wsp>
                      <pic:pic xmlns:pic="http://schemas.openxmlformats.org/drawingml/2006/picture">
                        <pic:nvPicPr>
                          <pic:cNvPr id="214609645" name="Picture 214609645"/>
                          <pic:cNvPicPr>
                            <a:picLocks noChangeAspect="1"/>
                          </pic:cNvPicPr>
                        </pic:nvPicPr>
                        <pic:blipFill>
                          <a:blip r:embed="rId321" cstate="print">
                            <a:extLst>
                              <a:ext uri="{28A0092B-C50C-407E-A947-70E740481C1C}">
                                <a14:useLocalDpi xmlns:a14="http://schemas.microsoft.com/office/drawing/2010/main" val="0"/>
                              </a:ext>
                              <a:ext uri="{837473B0-CC2E-450A-ABE3-18F120FF3D39}">
                                <a1611:picAttrSrcUrl xmlns:a1611="http://schemas.microsoft.com/office/drawing/2016/11/main" r:id="rId234"/>
                              </a:ext>
                            </a:extLst>
                          </a:blip>
                          <a:stretch>
                            <a:fillRect/>
                          </a:stretch>
                        </pic:blipFill>
                        <pic:spPr>
                          <a:xfrm flipH="1">
                            <a:off x="1722120" y="53340"/>
                            <a:ext cx="914400" cy="669290"/>
                          </a:xfrm>
                          <a:prstGeom prst="rect">
                            <a:avLst/>
                          </a:prstGeom>
                        </pic:spPr>
                      </pic:pic>
                    </wpg:wgp>
                  </a:graphicData>
                </a:graphic>
              </wp:anchor>
            </w:drawing>
          </mc:Choice>
          <mc:Fallback>
            <w:pict>
              <v:group w14:anchorId="5EED6A09" id="Group 30" o:spid="_x0000_s1311" style="position:absolute;margin-left:239.1pt;margin-top:24.1pt;width:235.25pt;height:59.2pt;z-index:254077952"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P16seAMAABYIAAAOAAAAZHJzL2Uyb0RvYy54bWykVdtu2zgQfS+w/0Dw&#10;vZEl32IhctFNmrRAtg3a7gdQFGUR5W1J2rL79TskJTt2iu6iFWCZFMmZM2dmDm/e7KVAO2Yd16rC&#10;+dUEI6aobrjaVPjvr/evrzFynqiGCK1YhQ/M4TfrP17d9KZkhe60aJhFYES5sjcV7rw3ZZY52jFJ&#10;3JU2TMFiq60kHqZ2kzWW9GBdiqyYTBZZr21jrKbMOfh6lxbxOtpvW0b9p7Z1zCNRYcDm49vGdx3e&#10;2fqGlBtLTMfpAIP8AgpJuAKnR1N3xBO0tfyFKcmp1U63/opqmem25ZTFGCCafHIRzYPVWxNj2ZT9&#10;xhxpAmovePpls/Tj7sGaL+bJAhO92QAXcRZi2bdWhn9AifaRssORMrb3iMLHYnW9XCznGFFYW87z&#10;69nAKe2A+BfHaPfu5wez0W12BqY3UB7uxID7PQa+dMSwSKwrgYEni3hT4dU0ny5mi8kKI0UkFOvX&#10;EOWfeo+KUCcBA2wOXCG/h89Q7zHnzjxq+s0hpW87ojbsrbW67xhpAGUeTkIsx6PJjgtG6v4v3YAb&#10;svU6GvoNwo+8kdJY5x+YligMKgw1pJrP0AjRBdk9Oh8gnfaFFDsteHPPhYgTu6lvhUU7Ak1zH58Y&#10;xcU2oVAPAa4m80mi4czGwR1NQLs2usdIEOfh49Fm8CW2EkhIruYTeEZP8XzEeYZNcg96Ibis8HXY&#10;PlRbYPudaiAwUnrCRRpDkEIN9AfGE/d+X+9jvvNpzE5ITq2bA2TE6iQQIGgw6LT9jlEP4lBh98+W&#10;WAYxfFCQ1VU+gzpHPk5m82UBE/t8pX6+QhQFUxX2GKXhrY8KFMAq/Ray3/KYkxOSATSU/PrGcFrC&#10;b+h+GL2o/f9WSTjltwF/Ulr5v2xIYr9tzWsQKkM8r7ng/hBFF9IdQKndE6eB1TA5tVGRhx5azEAU&#10;UhvBruAcnRYgT+OZZAGqkdOLLnIGinbsoPPtWZieua8FN2P9hvEQKPB8oZQ/4Cqp8J2mW8mUT9eK&#10;ZQJi1sp13DhIbslkzRropg9NDmIHV5qHzjWWKx8qFlrDW+ZpF4Yt9FFouNRmx4UI+oQzhJCKMkke&#10;agH2+1FTBs3Nl0WRh+oCdZ1Pp6O4juob6xBWg/guFqtiNbbPqCSXWvBTGYgAE6Q4BISxDuPlE1tx&#10;uCjD7fZ8HnedrvP1vwAAAP//AwBQSwMECgAAAAAAAAAhAH7WzOq7UQEAu1EBABQAAABkcnMvbWVk&#10;aWEvaW1hZ2UxLnBuZ4lQTkcNChoKAAAADUlIRFIAAAexAAAFeQgDAAAAOk8KCgAAAARnQU1BAACx&#10;jwv8YQUAAAABc1JHQgCuzhzpAAACzVBMVEVMaX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vodfAAAA7nRSTlMACAdwBAYFAQIDEAoJCw0PoRcO+Qz+yP3rGBbt6BEgEvP8+x4+MKoV8hMZ&#10;kOFYYCMuFOrR9/Ed9d++JeLXzO7sHzvmeCpcZ5jWG2jktSis5xo3iNSBTPZJoMQn+HXZPxw2ma/a&#10;So3PVoS/3bFHzp5dPCTll5ZQh1JbvdzgQCKKbsqpjnOCK09jKbpiV/BkLDNslNVqIcLbrnxIfblO&#10;bbc1UZGGNKfQiZqLm62mjENVj009dsN6tMUvJsnTxp04qHt+dEJecWGzg0ZZa7gyQZOFd8Byy6Oy&#10;LTqSaYBvZjG7S1pURTmkopxTRH+VZXlfr4zqLgAAIABJREFUeNrs3fdbFHcCx3Ew4gKKBX18RCL4&#10;PIgoGnvBgh1E1LMgihE7eJ7lrGg06imWhxhL7MYuIoo52xO7JsQu3qFCiPWMLcE+f8OFXXaZ3Z3d&#10;mdmddXnY9+sn2PmWGb7zPB9mZ+b79fIq9wLWpcTPy/p1jSB07Namf9TBmoVvankBAIByJGJfepwg&#10;ofaW1De+/HkAACgHqueN7yLY0TB7HX8kAADcyyftiCBvYmEkfyoAANzFNz9HUKrTU+37H7h7xdDj&#10;73LG3x5XicEAAMCGgCdrBBVGi+5n+99P+d/NpAELzkzfOKVX8HBBaD97dHTB6Z+LH97c/W3+yggF&#10;t77r7JobLGp949xnlRkSAACsRKwQVFr7Vy3dyrU5Bf3ly9aOGrlsf+77Va9aVpfsffE3EnWOP2VY&#10;AAAwT8x3gmq10952EhzQZOuZbeMzL1/fNTOjVpWSznvO6GujaFRsNcYGAACjyCTpwGx3YVvqk30P&#10;Tl6Zljj/i9xlUYILBHe1+2C6cHcw4wMAQAnvU1JJGZe+qqllySorn08QPrkf1jNGAAB4HQu2yshu&#10;S0YE2ireIHa6y7I5YcXJlZ1DBoevHd/V7POl85m1BQDg4fottcrNnEY6u1W+bCfx3fbSrKG3Vx09&#10;OSS8z6ywoNDWYQP/O/NW2lfvd29/2Phic2W3xWMiRJ34x0abtZ/JU2gAAE9WbaNFbg54Ifcq9AHz&#10;CluGvR4XKXcJ7Ffr/tG8J3dz9rTtbjuyB/uG386eU5Q5I8hQqeWwUeLN9bLzgxgwAICHKjIPzXeL&#10;ZWu8ERVvHN9K/dfVVTucvfIi9sO//zkgukttcecXyq7yaxiK+nycaJHqF4pyudgGAHigbuI4HBYh&#10;X+GWqLwWK3kFhuRLXG5PMV1NLzptua0/97QBAJ5HdIu5sKqC8ufKyu9soNE+3JWI7KyyzS33W2w7&#10;xrABADxOXWMMzm2qpLj/bFNupuu02odQqZva4lvWgdfMHh2fyLABADzOZsNU4iPvKyrtVzbHWa6G&#10;O9FEIrEPmBdp+UF0R/sZ4wYA8Dgto9sIC/cpLJxqCs14Lffha4nETrQqNStvxZF6+m3TGTYAAOxo&#10;YcrTPE3b3WpjmRFrtQwbXzIWAADY9MoUp/e0bVgqsXtKF71jWCDEj9EAAMAG/47GNC3SuGWJxJ5t&#10;o2iYC76UBwCgQjGt7zWpksYtS6wJlmyrbOm6nIGMBwAAkr43hmn7Wto2HLJE4ktxm32U3slewoAA&#10;ADxAaOemau8EV29vDNNwhTV8FMV1coKg+LkzvXulk5AzigCACq7fLwf1mdcmYcH+R/mRCmv1NYZp&#10;jLL/Cf41RWg839tumcBbjxOk1wQ5ZadWJcNaIoUMJACgYvONtojHg/u/7SBbyzT59wBFnTw1FK5p&#10;s8Csq32n2FzEq5ndtl/oy4xmJAEAFVuyVEY2+duTvVXsVAqoZyyp6Jrc21i8kdTGk/cG2F0o+47M&#10;/KeGi+yVDCUAoCILsJ2U5+edsDW5eKaxzEd1/xUstNjQIDF7umDfN7ITpk7Wl5vHWAIAKjJf+3n5&#10;+c+FJwOsKo01bv5dUR9lS3v0En0a9nxOlCDnwhj55jMMj6zrGEwAQEXWUTY1haikTXvN3rk2vYo9&#10;VlEXh8tW5Cz9xO/Npfby/Ta/k6KofcOiID0YSwBARRYtKBOXs73Fy4zqJVVaGT97r6yLqWVLcpb8&#10;qnv1cJR8f39ciVB6CPP0FZ4ylgCAiiykm+CoBIVfRMeaatzw8gpYHizfcvdN3ioOYbm+zlHGEgBA&#10;ZEsao7CHxWVVUu/JN9v++AN196R766ulMJQAgIotYFpues090V3UBvZOxT10V97ooNSfVD9Ctkxf&#10;syUjCQDwEEGL4o8vUB6uyt+ATlXW4PTDafUd2O0+hto8Kw4A8Cx2px8TU95kqHxjp5N7OrgEmE9/&#10;w011Rg4A4HkCX77tJBuyKla4XGv35bG+MZ2d2NfVhlYmM2oAAM/kuy426Wt7SdtKeVu6STbaWJr5&#10;rIFzu6kzXGL/WoURAwB4sDqNli9rYyNtV6loJ0Lii/aC5Fc+zu/hCZkFtAEA8Biht3JvNLFO3Cdq&#10;2rCM7OnfaZSxv+mby2WUAADQq7R4zFf3Nkz9z3mFi2Baan1elNc3wzT7b8LQoD8DBACAeXKXPd6t&#10;sqbpMn2pZvna4fIjw5SmjAsAABYa2lo6U06c6eFwrV6djvmrLX2L0xgWAAAsRDvwQrZeW1PFa9rs&#10;yV5je6P8GBYAACz8YQpele9lvSu7j90sUIs9WeDYHXUAADzCXVPuqpzJu4f4WfHtNZzekQemxrLr&#10;HmZcAAAwt9wUlOtV1kwye7/r0AEnd2SbuLX3DAwAAGbKZhy9orLmOYsXurvGVndiPwLMG7vCyAAA&#10;IHbMFJLznboq1hv/1OH9yLNo6kuGBgAAkVumjLyutmqP5tYzp4139Ia25VIlnzdlbAAAKDPEiZe0&#10;apyxjuzhrx3ajUSrhs77MDgAgPLOO2TIqti3c5dlFSUVH5qz4eHQRyMyqrqmq4GmiHysvrJPlsSS&#10;IhMqq2+oWrB1O0mcBwCA8ivsxI6p/W2srpVwZElMpNYdpgrOvAatuyaxnwt+3NirXce4ncU346/0&#10;U9JKZIsfpY73HqcDAKA8yriafkaQ1fzhrhoadprs7DVt9VMyO9x12eO89bafIq8yZt5WW1Xnc1IA&#10;AMqZas/eBQuKtb27SKO5vK+KWt3mYBt1LreR3+WOF/tuXz3ibH3Rfjc9+yx+8g27tVI4MwAA5cjm&#10;278Lag3apMV97RRxk5ccbkb3ZoLiHW9Yr1eXqIlxFwYpKn2CswMAUF4c6yIZbF0X1FySXJjcO/eX&#10;xzczDxVIBFzmYGe7fmX27XUdZ5oKyu0muEIaJwgAoHx4ZBFR3aduTxwosSiHLvKnL3oXNTQrWxTu&#10;VNd9zN5/ru/kgfi+cElkv+YUAQCUB+Lntgb9+dkYuafKMnYPEOfZP0Ic7zq0nvg16s1OH8pilyS2&#10;8HdOEgCA+8WYgqngySyFdSq/2iF6/+u6V75j03n7FYhz8b7zxzLBNYkt5HGaAADcrXT6kuE5aepu&#10;IutGbDEF2o1OQsLhRPVvfB0Wp+JM54+lkeAqMzhRAADu5TvFcHkd4EDd+5fMY+1gYQdV9c1W3kh0&#10;/lh0cS5LbKEFpwoAwK1SrCfQ9h83Y8fd7PQ7c4r/zCoemnz9xINzob7Stes/tgi2SZ+NVdx1uLji&#10;Rw2O5aPgQrc5VwAA7mR4iGyw8dcqb+6skU6s/tGni7OTr+/qGT4wJMjfW+flVbVz/owPNa0nCH2p&#10;rOem4vlalmtwKAEdXZnYwg5OFgCA+4zVh9H70t98rmmSbVGrK8n37DdSVGODFscyTHCtZjrOFwCA&#10;uxi+1S6duyylnlbhVvux7KvVx8WrWlbW4FDGCq5WVJkTBgDgHn5NSpLooeGX55rG26V1dnteLSra&#10;vr4Wx/KDyxNb2OPNKQMAcIuj+iDqo/85Rut8K/jedsczxQXXa3coLlY3kHMGAOAOM0pi6IL+x9Yu&#10;CLiEETb67SEudVWLI6kT/CkSW+gawUkDAHCDWP38J/of012ScG2nSXUbsFD8QJcmRzJX+DR6hXHW&#10;AAA+Pf2z4VklP9V3VcRNsn7ZS/ebaPtFTR7nyhf+z96dP0dt3nEcF8eyaxs7BTwMh02ZMYQj3CaA&#10;uRzu+yhnymUSA6UhECABF8ptmIYYAoSbBEIaWkLpQIEQwh0CCWc5EyjhJkBJafU3FLNe6ZFWWsu7&#10;j3bXM+/XT+Z5JO0j5jvzWWml54mW+v0oGwBA1B0vzKAdhX/luZdxHb41fepp8akzKbeZk7PV6Pmc&#10;ugEARNulwgT6rPCvmW5m3ME54oc2lv7UmXJRjaZ/UjgAgCjbHfgh2Tva3ZCb8CAh8Jlvy1/Hcowa&#10;XTOoHABAdOUX5s81JWeT+09aZ9/yrw12RmxcLOUsklpEObFZFwQAEGU/+2cCj1LOzctRlIdiwyQ5&#10;835+pkbdVWoHABBNZaMcdNtuiv/KTZZyEnvUGLhE8QAAommfGjtV5LzanJoWk9FP35I1ZcizTqwO&#10;AgCIip9imNg35JzC62ostehSiSoCALjvceyy7qycM2isxtqkjT4KCQDgstoxy7luck6glhoHavKG&#10;NgDAXbHLu5NyTiBhghoXTlBLAAA3HYhVwsl6oXmxGif+lko1AQBcVCU2+faBpOHXUeNGo6+pJgCA&#10;e9rHJN2WSxp9+qtqHDlKOQEAXDNYSJzRp8/mR2f6s4GSRv+mGleaUk8AALcs0+JmwJ0XDXlReHp8&#10;kKTBP4uvwFanp1NQAACX6HGzqKil8jXXky1Rztj7qfGmqoeKAgC4Il1Pm1GBtnodS8cqGmVz4y6x&#10;1ceUFADAFcl62JTTGl1+5atjWTlj3x3bcL7y/LvNyqAvDSupKQCAKyyXqv57aZjsbHiML6f9/193&#10;zDO49KOmAABuGKlFzUW9sYabSZcrZ7WrSlVinNjj/OPwvGFs7lmBogIAuKCdvnS10OrmDeeHUsbt&#10;zbI7/rCsHl0aHz0w5pOTmzf1uNvGYoOFUp6tqxsYym1j+0SKCgDggsla0swSWse4F9gL5Yz7qs3h&#10;+58xr6P10vV7N2fuXFCz9bJqnRut2/msrXJGlZrYyv+MHT9TVQAA+c5rQZMptHrcS+x6UoZ9wfrg&#10;s52kZTM5J3JHP+JE44rZzDAOAJBPWB9bvDjNciuw35Ey6uTplgd/Ut7BvjmSpogRFh/zLjT0bKes&#10;AADSzbO6zasoJyKIsu/P2c/2nSVn1EcsDz7Pya7eg5K+e0wRDlrmj4auf1BXAADZHug5s1lovhB2&#10;kG1rldLTvreW7EHbRKi91dJuF6QIR61r6KlSj8ICAEjWUHhoS2j+MMwUa3lDKXPYvvuWlDFXsjx2&#10;n2Qn+2bIu8E/RDxuF0NXXwoLACBbtv7WU+TX2NXmKt799t2ZPilD7mt58EVNAkL9Vi5zbTJxdU3f&#10;AkPXXgoLACDZIz1mponX3j3CiLDZ1RWld4j+EVJG3KTYcdjve1/qY3TC4+JKLWPXUyoLACCXkLC/&#10;GDo8T3d3LlmAdUg03GUPslrKgFup4Sd24ki5T753tf8i8RqlBQCQ6roeMsuCblrXuv2m8/hKK3wP&#10;eb19/10p4/WujSCx/yP5XbVh7wsHn2Toap9EbQEAZPIJKTPcoj9hiNP4+s3zrYeG6K8uZbzn1PAT&#10;+1NXlzVp3jLojgMAAPKs0kPmR6v+3g6z65vCC+A0+/6tUkY7TQ0/sT1uLKh9pKJ2fNNqYusqUVwA&#10;AImaFXMZvNhZck1IUEKugDlFymB9kyNIbHcWEW3Tz+rLT6EBr1FdAACJMvWM+cKi2+GFadPCbT+2&#10;f+8rRcpY96rhJ/ZDl9fdfH4Rn2ns6JhCdQEA5PnAnLsGGc7viStr7Ps7SRnqEjX8xG4+zLXVTa4G&#10;PiPHtGj3bqoLACBPkhrql2xnS2V3fPFr7jzbfkmLRlcNP7Er7nNxze8jnqJPMS9TunRmXisqDAAg&#10;yXtCxMwx9TmcrnRX4bY+2+6eFaQMtEANO7FTqqpu2hdYNexUcN/I88f7UWQAAAkOCPGSa3wn+2gb&#10;R4FV9cXGK2z75SRWcv2wEzs9U3XXK4FP2mnZPXpUBnUGAIjYMdsZsVN2OsqrAy82HmXXfU7OMC+p&#10;4SZ203Wq2+4XfVTCE5sNru1KoNIAAJFpFeIZsZMO0qroAassm+5ZckbZVA0zsXv1UKPgeuDjbH/N&#10;b7G6IrUGAIiIOK9Z/QbGvvT8asVkVW3/S0weu/6GcgZ5PrzErjdejYoWLwU+8b96Y+N5xrVHN1Wm&#10;2AAAEUiqLT7f7DX1+p4uvlLsY2eKUsem+x05YxzuPDwXLByff7bOtMRmjU9Pmq5Gi76Qyijxu4Ov&#10;621xKvT8MpQbACB83cTouWyxge/D5Y+LueltM7vJFTkj9AxQ41yVstpgtbaiucUrbZ6g35F4Vp56&#10;AwCEy3tIzJ6H1hslzLG8MV2rqHuKdZDNlTPCy2rc+04brDZP3Aqtqa7+DN+AAi8VBwAI04GgZbgs&#10;NQ4xm5n1lN975YxvYPwHtjD9jLbmaIFwChmL9HfohlNxAIAwGZfoWmK3WdBEpGe1LssUWyfpFvCj&#10;UpDY+hNvMwMtXxpOorme2QvucZ0NAAjPy2L2tF5jt5np+bINWkcDyxD7VM7gppWGwFbfDwx3eaDl&#10;ouk8cnZoG3e+mUTRAQDCkGJY27qF7StZ3cXN5untnUJOBRahHaUisR8Ehnsv0LIw6EzaCt+MBuVQ&#10;dgCAkrtjSJ9su5lFve30WK8jtFtOtSJpuclepSKw1T8Fxns00LLW4mTqLtX3WDi2+VwqDwBQQjeN&#10;+TPGZrPvtAtow21dizUw1HxJIxtfOhL7VGC82k38XMvTmbpA3Ot1VvcCAJTQG8YA+oP1Vp7W/uWq&#10;phqbh1hMhiZptpBfl47A1udQSdcmkLM5ozo/ihO+UHkAgJLxHbN7rMxglPpW//nVza3/Ck6w25LG&#10;9VMpSexvAgP2hlyq+4U1wsLjBzdSewCAEim/xRhBv7J8nLm85SJUPwQFWJqkN7uSS0lgq721IWtN&#10;IZ4Hr1wuW9tsdjcmQgMAlESZ3xozqE9dx7tusV2AMlJXS0ti5wUndq+Q9zR+r++7rFwy5QcAcC71&#10;L+anqZzO9HHNnF9v+eQMyVO7tCS2Nv2b/pt+6LW6+ht2n1iD+gMAOJb+kSmGsio527G9Ob8+kTSi&#10;5c7isqpfLBN7j6KkdBp7dK/+red86FMzryj+7jQKEADgVFJf85pUBY72m2DarZqkaTh9aY7SMjC7&#10;2OGYXmUfnmhqGHAp1O8Kmf6NNu7Ttv94nI8SBAA4jMhV5hxaO8LBbuao3CBpODMcRWXH1KLNa8bd&#10;vfK1GbbnNiDwQPkK/f549uXm1CAAwJlRQanz5+LnwJ5l2kXWvCAvO4rFwJVsQlzPhWZSNNiahX83&#10;fVfffucNahAA4EhB8DVsXnH77Df9/C1pKElOIrFR18DmtWSn7axXvor8IIutz62pv/eK/181hDvq&#10;67qnUoUAAAemtg5KncHjQu9ifO5Z3SVpJLscBGJf/Sfz3W4set3wzIkfciM6ShfLcxtqWuArtfds&#10;fZdVSyhDAEDxGgS/Xq0eGh5qj8fGjT2SBrLeQR7W9pYk30umtT6U8ok5Iz7/dsbJlTM/KvFh5lud&#10;2wl/30qhqdM24TG2vAoUIgCgWCstciczRGZvd2WZTWfznflfhE4sOObCj9CWK2I2KDhSv2SHeWZx&#10;lCf+roeGxnpd9IfnRg7idS8AQLGatbMInj63Em02N84r3kzSIAocBmK19vs6uPPY2L9tRjYueNOl&#10;oY5zXPt/1f4HD/p7zM+S+4YKB/rqbFlKEQAQWtJ2y+h5ssJy6y8M853JGsOkmD/o/b3NyPYHbflI&#10;8bz9qv2B1u/xKd6Bt3PHaofo6O+weHF9zV+FHXd3pRYBAKGd6WyZPYPnW0yXfdpqPpNIpcbBu1lt&#10;LcZV5uG+4A23Kkr5kEcaVjgZzF3tIEUvd6VZnnnZbpn6jpObJFGMAIBQPF/ahM/kU+Z7uRvE7t9J&#10;+vz7IfIvO0qJ/Z5pTM1/WT/dcsOKinKh+MOt1g6UUTTDit3JN7sojuIO1QgACCXD9r70oeOdxAfC&#10;T4h9DSV9+n6bz245aM/XUbvINp/MRJu73s+7thZ/NP2bTh1/ww770694UlhfpWf3/7N35s9RlGkc&#10;D5oTkECwtoACQhUhHBIQhIABFLMIqBzhWkBxSwtEMCEiriAiawxnxQMEN54ohwqoQNwFwQVWWEBx&#10;AcEFwShrii0kHmz/DTtHv33N1T3zTmYy/fn8kpm3u5/37SdP9bd7+n2fJ49wBACAMFSESew9880C&#10;MTFqk7FdUtd5IbrdenNa9ogmU+zz1trVU4PuVuTZciKyNd3M45YpaUFZ+4jh2EOHCUcAAAjNDevD&#10;1rtcNuFI4/h0c2pTST3fHbTD97t6Nl1vwjfZW6zjCrrsO9ez4bgTxVbfODwdwQkZRYai5UOfyycg&#10;AQAgWs32ZTEZZPgyW1K/lyYE6emq96m+R5NOPutnHVhx4BP+UG/761Eo9pXIfui/+AFD1vE/EpAA&#10;ABCLZhv4q6xuc+8InvCzxbKmnS8+z1oDs03A5LPt3uYfnCj2v+09Y/tIX2KotFI6iwdtAAAIrdn1&#10;9lWypaxOAwt3rfa1Vzf1Eq+lXSwjG2Xdo8bb2s+JYm80HGiDkSsNada2k3UcAABCU2Cv8qWyTFaH&#10;ARO5Ol/0tdc0/arsIfWWTOnWV9a+NCdPOVFs9SzqbbsjZ9o4Q9ntaVlEJAAAhKLd54NtqNuPknrr&#10;ZDVc2CZRgu3hxd8ywz1k+/TzjBPFVheb3+jEJWWv61nHJ26iJCcAAIR+zpteGVGUnpTU11Gz2cH9&#10;0hIo2F5mTNOTfFvSm833NY53otibo3rpn3XSUM6sejkRCQAAIcms2BlelCQV7sqaaNLrjRmJFmwv&#10;71SvnzPeq9ttzO3+PCiZThQ739/wrmPH9Fmpm9v3LAEJAABhnrR3/do39MTqk3I62aXae6v8VHVR&#10;f9Eag2AvmlAlSbe7fTbjA3PLR/7R3RfpyMGGE/Td+MyMxjU31DyjWaxt5IU2AACEo+eSLbXBNKmv&#10;rA7UX38LTY3ro5fZSZ7D91+I07N3uX9430a8azCcS6ez7ZWvX43SO2f0WWi1m9FsAAAIT5dpR563&#10;yvZoSbY7qvbOGNveil5Tr/tNrIiTZPuXf52NtNuDpnPMaB2Dg/rfoqesWU0sAgBARLKXN6yYvH2I&#10;UI9pksxOV2dEG54fH41FUstUI2vio9g7fMYfj7TbBJmez7uxg7A7vI5ABAAAW2hPvxWSDB7zm/te&#10;a6j4e0ySqq3N2hEfyR5e33D8ybGR9vpK8t3SUxuE5Q0NBCEAANhgvlCOXZIMHjXl9M54e0GMiqoZ&#10;zk3kXPNc6Y6v0+4SpkwnDAEAICKfCt2QVahCnYw9xyvXDT/FnrRMt1yfOMH+OB6uf/tBYf62AgIR&#10;AAAicF6oxl2SDKqZWi4/d22DjFoeD+uWcxKl1+3PZcfH+atniy5+6kQoAgBAWG4TmvGQJIPjpIpl&#10;rTHF6MEEqPWuFgd6xs/7WZu1Kfv12QQjAACEYbhQjNOSDH4tVzGPGExvSYBix/sdc9YSkVRlyjqi&#10;EQAAQvOYkKZbJRk8IVky2+mm1yRAseO/YjqrcaDa1yu5xCMAAISis5CmtXLsdZWUP3xDv7o1vrXi&#10;F+J3M2CH3U3wP2jxvdrZA3cTkAAAEBx9NldHOQbfkCOUvvXPC30fK3sL25UJUOynm+Tf8IRYZHdw&#10;LTEJAADBKAlSnCoJFPus39gp/7dZarHMgQlQ7BNOTn78vIcry6Lz2+5uaoeLbyIqAQAgkDotjUcy&#10;KXZpjt/YRfFrceXujplpfRKxsstJuvXiXt6xnonOcW0eEUVHXiYsAQAggFlCmS4kk2K/4DP10M47&#10;lYTznP1TzxzmO+IP0bru1hFqn/8jLgEAwMohoUx7k0ixF3iriPQepyQDDrKdHVYPyY/Wd1li1t61&#10;1kQmAACY0bJ+NyaRYl/02LnYLSkEW1lq/9Q3qYdcit57+dfUxDElhCYAAJjQlGlVohW77Yz26qfN&#10;HjP7lSShV7CT7BN0dtgF9ZDusfhPVCa9QmwCAICBTpoyZST8GXtb2tp7C8eW7xjlsdJDSRoCsprU&#10;lfdSSv8T5NTvU6fJxebA+4f6zWzJJDwBAECjQOhSZ1kWo1fsRa00IwuTR7Ctv3Fnjgk1Iy1PPeBU&#10;jB5s1VYt6NWd+AQAAMFlRZLMGBT7mWi1cY9qIv3NJBJs5Tfz+W0MOVXvTJBM6NEhsrHOIUABAECl&#10;WujPDlkW+5QcDb/Uut9p3+/Mmfesa6jZ+92HB98fPnRKob9K97m16dkDLv4yJJkEW9lifsQepIRK&#10;67pHbX/Dpqey9jbeY2mapP7dr+aOXZ9/dBRBCgAAHmYK+VkjzWTLsPr3Q/C3s9lVSrJyh6kK5if6&#10;hrnm8pjZ4kajt01HFXn2nWRuql2sfsgr17q52p8wBQCAmzVduEuazcnh5O/5UEcdSFrFVk4axznV&#10;sKGf6QyeFUJu008ZHTw7N5ia2ijKPPF5it7P9mIiFQDA7TylqUJLWSZzwqrfgZDHvZ60iv2acZhz&#10;DRvmm05gjPgVwaaj1nv2HWaeof9fT1Od+rmt6Zf5dsQqAIC72S4koUqaSd+6rBktBeVm9fvbppFB&#10;jsk/Vl66586klexO+kjNP/kbb3PSRWMfm3c23vNdZ277xXB8W/MYJucTrQAAbqaXEIRz0kzWK6Yf&#10;e88G6F/t1NOmA1698aCS3MzSB3vctMFYzfppUS7Tpp+WePadamn7xpeidUAwxVaUI3nEKwCAa7nV&#10;lBdUDhfMk69qgklgt9vHXP/qUtdtjSu+G3efkvSUpouzuam9aUOhftrZi9S2e2366byiPGidhee3&#10;MHhbUMX2PGf3IWQBAFzKdaEFg+XZ9K5LWqR//aeSAoilb1ljzO3P6Of5lWgbYM9N2zy7VljaRAoW&#10;5ZVHP6mYGWwgO+8naAEAXMl5oQRjpJns6XuNrX+vSwXFVsuk5FRa2/VH7GEiO7pNP/1JUZZZ20ba&#10;GMkXhwlbAAD30UXTgTppNn0KfVn/Xp8Siq14n22XB5b/1KZwF0WeDG9mQ5C5A/aSqVc1ZBG6AAAu&#10;4wVNBVpJs3nMa65A//5xaij2sptKZoTJOZ4npvC9Z9NNWZ59i6yNdt8gLDtGkRAAAHchqkMqt8uz&#10;6VvhPV372qJ9aii2siho64hCH5/vDJW5NO3A70fMLwjiJ49fPrG2NdoezaCpZYQvAIB70FYQB6lD&#10;FTU/K6anx9GKq5hgdYe/mmlloJ8+VZTHrW01jroqIIIBANzCFe3qLzFz9SSvvdHiW3apuxT7Zas7&#10;DvnbA+tmjremTEszvqWwxWOXWxH5IDUoAAAgAElEQVTEAACu4DNtvbFEo6NM+Vg2u0uw/2z1Rjt1&#10;w9ZAR62aV2VdCOZ8JVz1E4QxAEDqsz+00MRAsUmg5rpLsVtYvVHiqPr4xSi6XNqQTSgDAKQ417Sr&#10;folEq7nG17l3uUuwlQBvjHQ0ta9jVJ12WNGFYAYASGV6a5f8H6Xaneg1meP/vM/til2mbphpy3WZ&#10;0fZ7rQfxDACQupzTrvfTpdr9zmvSX237fpcJthJQE3OAs9Jo0fc8oogl2gAAKUrOi+JiP1FuCq05&#10;enbtxW5T7GqrM7qrG96357u/xND3oO/LiGoAgFRkiXap/0Gu4db+CVHej4VuU2yl2OIMMVf+H/Z8&#10;NznG1eALiWsAgNRDr0ktu+zySm1l8gjXKfZbFl+IXxmO2nPd7lj7n72mNaENAJBa6AuJfpVsedcC&#10;n9kPPR/Huk6xlTVmZ1SpzWfs+W65hBF8MJLoBgBIJdoqITNhx8iXqt2CtLTX3KfYL5p8oS15b2nT&#10;eVLGsG8X8Q0AkDLo2VO+kW36HdVwbUasr2WbJauMvvhIbRxo13nj5Axi2MabiXEAgNRAn5RcJ9t0&#10;B+2d6gvzXKjYU0dq5L4qGifbdV6NtHHcUkKUAwCkAHO0C/ud0nNcTlTAzxdTxKeOdp3XU2L3S+dk&#10;EekAAM2cnL7aZf1f0o1PQaqtjLHvvSqZ/Q483pJgBwBo1tyrXdNL06Ubv4pCW3FQzHSF7JuFVYQ7&#10;AEDzJa+9dkFfLd/62w70ZIMrBHuCA+/1l977p5sp7gUA0FzZql3NfxcH6xmd7atJUVkHFyj2o07c&#10;N1R+/xNfyiDoAQCaI931a/m6eNivsK8lFWkFLlDssU5mgH0ZjxEMWcFqLwCAZsh72oX8anw6+Na2&#10;kkxKSzvvAsk+6cB52+I0hpUDiHwAgGbGu/pVvDg+PXS1LSOeJ7+fXaDYO514r1e8RnFLMcEPANCc&#10;yJytXcK3xquPX2xqyEzvzuUukOwcB857JX7DmDGe+AcAaD6s1K7f/2fv3N+hWr8A7n4LkR5PJPU8&#10;SYUUDirX4xK5C0lOVITcdY/jW0cn1+NWR4QK5XKoQ0nJUSpHF7krFKekpKj5G77YM2NnpjEu757Z&#10;M+vzg2des2fW2uudvdZ+37XedyssQSVDkM0I0jVx8Go+iNiRszAe0kkHOXO4AgAAAEgCLk36Gp2U&#10;g+zFD+yWQfUI8/po7/LmTVIiAgKiaSlFJI/YObOwnQhaVTTXwkUAAABABgSN6K7bSASdGPYKns/T&#10;Dq9i9u42/DJi2YekjthZbNhMlPZk63DEyryRhesAAACA+7k+twLm2dLOTuSwp98yjDC+mTR9f81a&#10;UodssRlNlmhIycde+SPXRlgIrgQAAAAuJ3LKa5eilNPHTtyooh1tZcT4JuPc7RkyR+zemSwmZkyh&#10;LMfWbYuiV+cPbdgHDQAAgKuR0aX77OVIt9S4+oJeDt7cvC3BbliBWUYVI5v5ftjqJwO09P1qCrvy&#10;ZbDv3ErmiP11Jovl4Da0IWJn9jC4GgAAALiZI1Me2wetpDaanGKsnT+f6FL+fiLFS+pp8S0zGSxs&#10;4qgb2Ot4IjRyPrjPcoOrPFwUAAAA3MgQbnyLWFQDfSyPtQfnm3kVESggdSJ70QwGw+cJBIlUzChp&#10;9NH79PVwdQAAAHARK6d20zokjVhWMl0U1p73Q7piHj8hdcQ+ytpe5pMHbaC21DmgYLBDofDRu4vh&#10;MgEAAOA8ErhF0q6ohXnSRS3+vsmvyLG2F7ZtSjK19TcHFd0TciDD46wMXC8AAACcA7cLSTtyYWvo&#10;snZPNN34PmJTWM87Y2V1zdSWDBfo6+ZUYndxtyBcNwAAAISDSwNHo39cstJ3JW4eELApT1lPgEwe&#10;c5zW5KK91u0V1QtvJ3hcNYA13AAAAMTgiHPCd9GLk6ALSxlvGUPAnmmQXTxxSBStdR69OodP2s/2&#10;I4cUnfoaUj2urIbgDQAAgA5ZnHtuIELgTpq0HQICoRCux1FkObNhM3EIbVuTE+i1GR0XI6704fnt&#10;0k6VOXz80L3ytpzUqr3mMG0OAACwsIi/mnK2WYRsd1VME1fH/sM3eZxr4izs1YSZapJ2ApTRwU+I&#10;+EZG5NbfMZvbN1mczs7MGTuq1uML5WoAAADz5+uUgzUlZultCV2grIATROtJjD//2F7SChTKJ+xl&#10;BgGq/MtMB0lzH+03w/f05/613vYBSRV97sLf8m+edZGG6w4AAGDWPMM51XRiRE6t5/Kf/2JsnoFF&#10;kf5tCqV/8oUrERuesXwyiVjsjYSgChPDeYv5ScvkxcvCL6ciPH62UoLkNwAAwMz8iXOi2gTJlKVL&#10;LBN4CaGaCovtxZfoU1onX9wjQI8qtvpQqPaZnbvNk4BlCyTVMOa0g5zN/xoyGuNbW6LWisKVCQAA&#10;MD14XsBVCBMmtY4m0lbADkI1lYssDPYrlluuIkCNrNl2pkxsb4HdlyMhJioLqoeCiq3XE7m+p78M&#10;pHj2phksgQeKAQDA54jg9jorJm5cM5XIluqBUE1FiZXFhCf+SMYQoEbaPPpVWvV+/EBuZvZpCxSa&#10;rYsJOKleWpZ76lvB43QYhgMAwG/swhUGbSdO7EW61H4pCNXUvO7MZksgQI2FmmgRXL23KrWhz0nR&#10;Hp2u3hZuWfvr474INx2/cXWrMiTDAQDgZdxx7k+NQLlLp8SGQKzGODmz2fwIUGPtwve2qFJir0fE&#10;qS+aw5dNtHaiVF7B+Vx1SHjlm3+TRz5fqZWH9eAAAPAO+DGbMKGS9SBCT6eINji1sylXZWq0KAK0&#10;OIO+7wU1rCKrGvvfFL7MCzP6Ce3pKNibOISXWY4d90nTgFl0APgR4rK+tebyUtJQLsLF4B+a9YBY&#10;0TsgQk8nkGqa0YlGPDOjfUWvhArxYU3aJe1m/jdh976KpLAYfaRnZ2rc+dvo7/3Wnns3SonD9Q/w&#10;NRIGatYZt0tsHiSZBP+BzzUZ12R2DKrRk6TiLc3CdJrSJkO6RKzHrfAnTsOlbWVBlu/XLJXIV+vx&#10;XQo2RUsLrpdsCd6SCvYmZWAr3jJvmRltD3ol4jl/r7/E1+pDaGBql3tl/f7OOntDZOc6Nfx2gQw4&#10;wD/oXAns2Dfz/sM7a24PSa2MqFCY9v/uT9cYPBEt1+XsdlDd5ljHQODQ1aj1kmxrJCm6SHaFjtJ2&#10;89jaxJ41V11/Vns85OlxdCRlsLFpbMz6uKfP3rSNGlJ8PkumipuQNJMnWLgMROjpUAd9mViLic02&#10;otfBixt/qJIrzHsi/Z9v+yWoT+6Jl62zN4ozX9btFPdo0GcrbKYK8DKOn4IJ9GnrlpstU3G2OGRv&#10;pBWzOTj6gt8eY9tzbnV65/YEa1nomq6bQ07M1N7YpNPht/DKWxGfz67kp65bga/h3U24+FMQor/H&#10;hGoYxR9G7EfoldhEjt+umM7GltYC7f6HB+r3Z7k5KyyoDYyqh49dOn5/tRi4d4DH6MnmNbdpWvwq&#10;U9jzTz7Ivi/qxp12Lydu9qIhSuNpo9oFa4UxsdhB5DrYkPXXLKRce+XzSHKXu+auV3eMdReoas0v&#10;r/TN2Lv/lCHlDZAd+fuDDfWKvOs+g8t/P5HOy4l06Wrc2RZwRAURLQjTOBIwq7hgLSarokXRz2Et&#10;5p0bUg1H19DAsUftNtl3olfN1zD6xSFtlo2fExeD5wfIhUxafn/h5Rg+caIqw3Z3JXmyHwU7caeZ&#10;wSElYiFM42jBjKKNtc4zmksNuQrPeHdGyWDNjcDXOZUvk/Tmt5Wqs+Kuh9a9ShAJAO5GUvVxQvsD&#10;PQU+9KTVTz1X8Fp3Cm3BnWAJx9SIgzg9BbVcmVoXEsloLXeYE18gZ6azu7dK+0zRvnkMv7Ve9Ann&#10;p0GZGsBtiFmNfC2tXsbn3tRe04eXxtpCb3Hndo1zWbrFwRCoaVD3KKU9+pRJLDBBrIEZfy6nxIbf&#10;lprZYaZzSHUXXwtK/nU7xAmA88heaTxWcwhcKY16D17Z81A0D3daXpxc46akgrbPNpPn52WBWYRa&#10;XVbG5PYGtQY+fO/yxHXueqY+tHlhPOv1Y24fG0bOwqJugDNotJ5vy1oFMZqB8kFeKD0RvYw7pWjO&#10;npH5OoTdtYdM1ei2k/ZIpLYMGE2VglgBTXB8U4j4uhZkFMllza44Ujfv+tjNtcRqKi4Vmz6UMpCg&#10;bb3h7wL/FiXYZJKvkEgcLPOCyMyCF/5kX+ohVoM7nRhC/Ysn4+3B1s3wm5rEdNIch6mZCibG+4h4&#10;jC8N7o/ppHmUz/NHcerds0gMBoTfulXUJYyAd9QorZwef8m97dpbPWdG6avcHK6/N4CO43mE0lNH&#10;A+Z/4S/zU3T4mFnUYTf4rvXi0edNr8+U/XbajK2PGtludtbn/to23S5SF6KJvMKbXJlQ2RSKybbp&#10;/5P+hKabFL1JFrJFxo2x4vu6cTySiMVbgQucgZVpoU0NbTWcrL24nt98rEKRnZsHw1cdPiLQZzyK&#10;bOSpXRfmEp2r6Z9a9U94bkTk9h+OP13yg7JYfdXy+N2035d8N9c717/ukjdg78cX1BG7SkVwQuYo&#10;w7SdNYIe+ucY6QbZjuOm6MBenmZivJtopYeCG2Qb5Q8ncned5v60oULcJugsHuSi2Wx/Cd4TBZKt&#10;qhPV0y3UO052ntEnXsfilnD91HE1JHCvJhvIuYehZDl+IlSDWOEak1KHGf6vNLzAvbN8RJh80+Jf&#10;x2+nqE+uYvY4jjKkwjPAD87+BtTR/1KlA3dndfyOND2PSB4433/GMse9vSSu7/BfchXqIQ5v85zC&#10;23bkdm2zLgiNdGTpy4SWyAhBcpwT+ZjV/w1tyPjSFv5p35HMwriyHZZNni0uIgKisyjXja6pvORx&#10;dhH+a5OptZLsqMBqjzTnFlJFbApFP4KECW1JddwZqLgQLD0NkxvF+M4H24XsmhzBIBImsv3oe6Q4&#10;M3GQ0khlj4J/nDtKvU0lDhakLqJQyTsw4KMk0GhbF9Ct6JW1Jeny5c7uczG6uOemGer9n70r/6dq&#10;a+Mn5JwmIh+feiv1+TTgVRouEVEhyXDrXoUiojRdNGjSYMqQuLkRVyVTSqG6aby3SZp7NZBbaXYr&#10;1U3nb3g5Du19nHOcc+y9117rPN9fonOs4Vnf/X32etZazyoPf3kY8rWyi+GZEVvikv798Uyu4i25&#10;quQvm5xT5pq+ZJLcxR3pV3Z035p1yisJEmLlscXiaduxc9il1EEN4br66vaKE+V8JPqVsQ0MFXNE&#10;oVjKZnBHjpRGOQbyZLPmOljx7DH0d210HfgD3rsfVYgXlN6ArDGs0McnpeoyExkXjkRV5TsoTh4y&#10;p6pjkN9236iKbuo6Mw8vjy0Wey/CihUi6nbj6ZxvJ9WR7gXzkvupYTgjQ5L1XqAThqdeOupLg1By&#10;djaK2Dy47tUXFJOxCfd2z1MxQ8UEw6IJRpnRtcLgV+EHGXi8M6ZaeQYrvzTZ5BvlNgk3gV7moauX&#10;/rIf7GcTH6ob0fXiyuTuK63BzGOLxXvNMXLY1OXioTM4r393RwhOweeLYno8HIG3hAKDM7hqYXX7&#10;JuDFcmyzmcVqB+8D2WQY/cM5pE2go1NBQ0NpQvkv3kc4eVfYVvXKM/u3uJs7g1zjZr197zNEKDCZ&#10;MGXICANY71ZLj93SD1RkMTEgpqe2vO7XbYB1fyntj2JlF6mdzspsqP5F+sFzJQe+631agZfiuvbG&#10;hCDCKOoLmRn39Tt2zO4VfmXB3J6NRayBQGCeJcYdcmzHYrh1mhGIJ+NgPaNsfOmxFveTJ8aMkk0t&#10;23dXjW7CdG4J63f8K/W3jGGOuVmRpnVpt8srAkL3Jh69U+2685Dn7jXpmxdEPFi75HXyRbM55n37&#10;afEF5DvSKxm5+dKiIKlIpRfu14k2KhTnfGpt50vXkLMdDptekjX2+uqxAw+HTT33bIugzZ3TxBzF&#10;3+l9qgcDUdC2pW2Hi5hAj83iTrocA/CvzK9KssiOio2HjbrdAGb+NgA31g8KtPGzs7DNcB46ePKw&#10;uS5ejuO2rd6au3SxR5bvXz8sj3R6Em966fzCnLpVU98cLDj3d1j52KsVDQOjmstmb9j73CqxMvbn&#10;kpVJL6rzzj4O2nnz5aH7je5fU299W7PlXvrJT0X5+x/MPDxxkdk8SwN0M6ynJWNTBYJ5KSunMmOx&#10;c58tVat431k1cve9KUkfnf9N93ukW/YIsD/+CrsZB4ddRmnwyAkIWtA5952l7FvvNF4FllwVOVos&#10;JtBj32CvrlJ98K/MI5NFdlir1oQGMUBJVGCoy+qsyPNTvX9viK58EZT9rcn/dO2ikOHy3Ln+uruN&#10;2RfUCfiLdEz6mk+ipZmfkTJfchB6qx2DvTipSmMmZUf2LHDZpcRCZ+zHv5j3kXFhNKW5dg4IWjCl&#10;s3rlKy4XNFuKeynZ7pxKhJzImoTF5CnhcFyHDdxH7rHpGx9s12/LzToSf35V2rmwhA9RZf8W7x34&#10;+5s/PdZbiAEyGOmyOD4m7OOGW61WvPK47IxUj6pVHHoH6gZrZ/vl8Vn2k+3YauvR7t63Dd6l9dQc&#10;77tKhPEH7EfZ14zfCiKihsRtkOxw73Q73WXXctDA/tGSk4d64WRohoxBktmr6To4V1bApqJJPLbJ&#10;iXcvV4b+PXXgysb8WjnHbgtl/sj+xR5FbdUbUTjrTjnceysLXaPrjtTf16k29Nzum/ZVFi2d+PgS&#10;I5UUPF4re/xzBf7jm8JnAdFLoLQ00AdJG2apvIRQo67tTdv3OBbmEqIV9JjcAdbq2foT+FZ2MJdF&#10;dlgL+rnLnKrwi9mU7kMJ2+rIS/m3/tFrJS3uBbNtGayS+X2iakPPdTOj5F8I0LfpMqMz+4R79COg&#10;IVuxH+BK/sYXdbwp7RyE6MqHPEntD1Xh/Su1DO/cfj7UxIoYrZAsDvhLLmkZlcfett8qyJvCEizZ&#10;ZEfjTQV33Gy7Hfu15vOn1PqHiv50cHi+or1Kp8QA5VBR36sUx5fLTrew0bC0VNpEWzjDv76ZjbMl&#10;56v2U5JuGeN/x+dlvrrsfnXUZu5BpWJ7fjrxTy/VvntbDbMfkJSpl55BjDR4CYyuj2t9E0kWCETs&#10;bRJ/YwaelS0s4zG7HI9/6xpJ7XNHvXldUcofb/3vfq55sGBNXHWAWAsQ+VrVeOanYz8n5VXpZv/W&#10;UvI8IGzVwrSwiua9lS2SN3BDMxpuM9U627CBocWxd/KCrn2Yxq4dnEJ1X6Xe8iwpdSJgUJv56bKN&#10;n2gQ20GLiSrbvFTy1rfvkQ1B4nBKuoZR2da1Mew8gTbp4FfZQxLPGWYTpnuYEmDR2aJmDgNdWm9P&#10;ku2rp+dEXy96yoq2j4LIBVoc56PLHkF7GsfgIXnlqhn8XOuLr3Dfiqlk0smqffrDwr2hIx9BXlI2&#10;sQoHevmmfQxvefU4OsZL7T+le+wKchV96ItdrJ5+dAWniRah/HPZRrTs/q8xkbxalcxd3vS4wYNY&#10;Mi2VbgEWMq3/CRGQTJJVCEnXOZrHdiO3n2FDWGaKvpcYgBSz+eayp1B3rfq5gebhAl/Pzlxk/2Wy&#10;3CPuML1mG7u0yWMbkvvOLH7HOlVqxAC0iOaXy57gTGmb8wR8RK9cy3lE2x9YxlSpkSWLwJ+yD2st&#10;8tgzlhPbyw+WHHAlAXwmYiTySTrc/CgtmzsFI9G7r90syqYZo56BEPuHqmVTwJdyg9na4rF7P7tD&#10;bB8zIjjhyjxwmaixm6erwfZDcBK9z9pNIvqFTEU9DLA3+fQBN8ohckmnp1NiSXXQofnnCe7imxEc&#10;keUmuEzUeMYX4XhGbVWWJVai56PVFJJJvt/Yo8JKIFEKtxgAGog9qjlb3dSD/LCoERjCD+GgbWp4&#10;YoyX6hloM4NsDOnGSOxBWbbB4EI5RjBoIO64yyFd/gBzo4ZHfz7oxgJqk+r64SZ72kwg2etIYzQv&#10;6uBw8KBcowokEG9k7OOUL4vB4qiRwAPZOEltkLcOdrLX3RXss0cSSx9T5t5enuiAA+UcAaCAWGMk&#10;x2dqisDkyNGCXDWsaW8QGK5k1ik1cPmoRHLZkyxjinUal+Q1Avwn93ACAcR6Teoix3wRwko2eixD&#10;LBq0w1HNOKa4ilJm3mihIbncOaZ0fUMdBMJlHygwCPQPZ3CfZuokGB095vBnJa1YiKPsKcu4WywQ&#10;ZBPLHOcBsqb4qmlRmeA9EcAY1A9nPOWeMaJxYHbkMEV5ApZ2C2sJnrqXoti2X1o/ztGi8MwBDUu6&#10;Dt4TBWpB/TAGkpsX7oHd0eMLOsk4S21HC6a656DQsu6tn5IbFB/b1RTumpXkAWlTkCAdxA9fFCKh&#10;jMgFLI8eo1EpxjVqK+Jw1b0+ckzatj280qHt0/HE0saIsUnbGHCeSJAH2oct3iPizA0wPXpYIEoy&#10;RouhpuIrfB/k2LT+ivS00o+kskbegOlpVNIm8J1o8BG0D1eMRzY/cQbjo4c3krGv5gUDGUC+PJsm&#10;dxcyxxx/Crt9CVMR03uB70SD5SB9mOIqT1YyAYiAIiL9hdqAfJyFT0eeSXP12z7STyOVMvIj2XrT&#10;1C/pG7hORJgMyocnbBHeHG8E5uev/rKJ+dTqI/BWvmL6IkP7P9daP5hSRyphmhWYYqLaJa2HbWeo&#10;ALqHKWpQsmYs2J8HcBnA8bAnUWu/i7nyWX7vSsaNSR1vI+MK5pJLGAUXoopW4rMiBwDdwxPhSFkT&#10;DAPABwRwO+q06+X/wV766ju6kvUfSWyY+Iz5Z+XbYZL6MYXVQvCciGACsocl7BGn4HeEIeAD3nE5&#10;5o+oNX/GX/t6D5P2RXpI8jDhZMmQv1msMEP9ojaC50SFEFA9LDERMW/iYAh4AQ6vgSmh1nuCBPGb&#10;KenK1gNSB/7MimyurJFrhFcalJQLU2xk2EMiNclPoxmEmjeG4Cx5AV99rkZ8E7XaGjLUb4WkM24d&#10;26/syOaKvLCc/mVNStoMjhMZ1hLIzDu9a23IfvZM0d+W1Azekhc4xtF4H6VW+oAU+bva1puF7T+T&#10;nnz3oZz+99foHBusYiPEArxZaHftSkgfUe1O++//Zd92o4wZ2Q/fRfTEyQRnyQ/4czLcsdQqt5Oj&#10;f5Jp9QrJjysJJ4qcOwiM4zUqqQn8JjpswZmDR8Z3xASFKZFSF/6it+Q/NpD87H3kA3N8wVnyAzs4&#10;GOxj1AqDCdK/C20dspCckrtNNk2Wdu38pGkalWQPU2zkKzl4YiEtNpwZXhpjNbODTNYkP3zr+MCc&#10;3eAr+YHV7J/KDqfWN5ooAZTsNkts/aHXILJp0jVDXoiXZiWtALeJEMtwJuFsFScFhCGKF8zpD76S&#10;JxjL9lAnUms7TZYAGkoc9RKB4BDhLDGX7bmZs2YFjROB20SI0VizUGEakQGBEAblZHYC4AFYPjlA&#10;23S2ljQFlFysaV8bTThH7Lq8cedqWNI98JooUYs3D5MUdOsLwc/ecZ5QxwdcJV/AajqTempNM8mT&#10;wP+19cuWdIqcke12g4YFecEUGylwv1fultxeDSH52ZvBF+6cB1fJF5ixN8qzCHfYgv+zd+VfUVxZ&#10;uNGGZlMEORyjoJ6joBAR3MVo3IgLEhTBBQVFRQQV0CCK67hFXAAzOo4LOQaJuBETFcQNFUXGIOoE&#10;FXAcPK5zUNT+GwborYqupqteb/dV3e8nrep36756X92Peu/VvcMlwZC2RUAekBrKRNG0KQIoJ+JQ&#10;zm03c0T86E0Gw51lqJRQsMTFUoN8lHmZelHGwEApMKTN5pd6UjuFuFHctuhMOxM5a/TKRfylxnAw&#10;3HEYilIJBckWyjMfybzIO3HGwF5eEiDIe/YkJHF6tzrUTNvCkXYmZnH3a7W3SJ+8JkDkSUKlBINw&#10;ucX3KtwUaxB8LwF+sNax5VtJzZxCybQ1aGfiIM5e7f+nWJ+84YC40weFEg78LLAjaCGzrFOkaGOg&#10;zwgJ8IM5CfOC1MhYF1RMW+MQ3Ty8xdUn1y2ife5qQJHnOAolHMw1+wqjz0aG+U0iDoIJEqAHY/zG&#10;ERtZiYJpc9AtbqWcG89uife5g7VTcw7qpIgXTFxTGMYbRR0FI8TPjsW63p4jtfEE9dL2oLpizR5X&#10;zj65BeeGXhbncwdrVspxLOokIJi3jpcinGE6TNxRMFQC7NB+mbeA1MIJlEsAmEcxB7c4irJb7SAV&#10;GHsuoUxCQoE5J8Z3Mgx/FHsY9BM/OQ7Yq//MJt3jswJzp4B4TaKXgl8YK2519W8zMhvuPcnZl7Cq&#10;ZXNWkeZHE8+K6amDVjZpEKokKIS7mW1o1zHMrhF9GJTCS3aESnEnETZPcUW1BIExtBIwqdl5l7d7&#10;X5TV6NWgGaKTaR/ZT+J55nqAS19QhCoJCtNzzTSwdQyjhyXwcrVHAuRo3ejgTNi40AO1EgYeU0o/&#10;r+YwcofH77aHPhLNIxcNjj31KJLAsM8s4+rP2KEQ00ECYfCTFLjxP0/iAj4pnVEqgSCDUvZVyGTR&#10;PMlWvlEkT1wQPPpsQI0EhqVmyKXiVKyzFyeJlyt3SXBjgu9usobFKNhgIO9NJ/lmyfiTb4M4do6P&#10;AUifSSiR4Gafups8qowXsWx3acTBRGmQYxpJoykJqJOAUE4n9UoEbVQOF8M61SeA7PFEhQSHPFMH&#10;dSDD2EuJhMG/kDdtMXtk4Y3ikLN/W4UiCQq0lu9yPizk171njqb+CXKDSJ8mjGzA4G3qWzGz/EeV&#10;VMIglntnY3RDEGojUJyjk1JnTgr7/a2PXel+hkpBsicXgxs0DPtg2p/wjDTbEqr8MAGJw0C0HIUR&#10;LDZRSqpioQ1uTKP6ISqBSZ+tGN7AocmE3Hj2jBXdEAklzTiFtNEBJ8JBYwAylAbEw2RPFY4MwPkY&#10;8lekl4z5dWcJRUH8UFGHSSiKoFGBFKUBTjDZY98VhwYelhKP512dkVApRUF7JI0GRaiJwHEISQof&#10;tVDZU4BjAxDEmVQatSYypBUFsayNGj06oSQCx2ZkKXwchMqecTg2EPEj4XBqs3/5SSwKJiNnVBiJ&#10;iggeB5Gm4DEKLHuqcXAAYr68lOUAACAASURBVALhx4DaNAdnJBYE/46cUQMFET6eI02BIxsueRJw&#10;dCCigGw012raT5RYDOyIlFEjAAURPBzDkaewUQaYPLgCCBJ2RKM5WdO8Qe+U2/iwj1uaztqJMwa+&#10;QsaocREFETwUDchT2ICcfOoJDg8IeAcGljH+W0k0mBGa5m/Yx/1/y1YdnyvSGHgVCaTGQBRE6Lh4&#10;AGkKHN0B08cFhwcEBstYWWPjiAazRtP8LuuwTzfN8VEiDYIOSCA17qMiwsbqFUhS6NgAmkGxor73&#10;2csPpJTGTKfA0xbdYaQsW0UyllM0rX1Zh9M1h/8QbRwcjGFGhVuoiaARjBSFj0WgKdRJpHd9+uW1&#10;afs1X6c69fywfT5sf1uqGI/S/ZcoE4b2XboP67C3xiZR4tL4sPIdu3oCD4SlGGZUuI6iCBkLeyNF&#10;4QN43kDx1Sqsjg4M7qDXT/kryJ+ydVW0+KjzsDfJUGpbe3Id3kaQ/tSh6rqq8bUvoDetHccwo4YD&#10;yiJceCxHglKAeNgsEleZ7JiSSMMpYT/B9Vu1J+yt7kCAKYrtyjrcWkUnPJLAYCajFtjYXYBJ7Idh&#10;Ro2+qItgIS9GftIA6F/UfBbLjS5MumvkXl8Bu6Jdz57AVip/JhjJ2ZrG7PrIT6LDfibZc9ZpLtvH&#10;ZDewHC7DMKMGbj2DixykJw0Anziwsxk7m32D10JN9pKYw4vWxmblL6ib2sle7tg6JSxznVq3ID/r&#10;0syzs4VfeMMfszx49DWA3WqxF5Dv0SfpKU8SwUhGaRqb5avcKz+09XIvWA5jGikNcCEbLBx6ID1p&#10;wDPwTCoxX2fDZTKXK28+p44ZPJRxdOiEqOLaLifux04KTBi/293oUpvDd1OEXHTwomX9+Pb1d0a7&#10;kJbFbt88ABzJ0bgXpnuhJRjIf2kaB8ocqoq8us1uekfOijB9N0PAUngmxhkNfFAagQITp9CBe+CZ&#10;JPwlOyp1ZjO6pOhV6zzEtGvvM/Vqbs9eRPWe03gWAh3xvrKPIMPvdS/6qp3kDk9tzZBpuVrv9uuO&#10;Ety0x5q20Uc0C9BHSPfIcK4Mg60MdQzjjAaNKI0wYf8tkpMKLIDPpTBBHXp6UaEL7Cufd2OeSzSb&#10;T87pxj2pfbBbsF03bet16iMXbEyQbYyd3YxUIAQ11SdyWA/k1/T1G9anX4+8OV39HiqDMXWfFpNR&#10;G2HiE3KTDrjB55JjlID+NLVt/f0Z3ckDZvTqlyHteLGx7FMd0efF2m3F2mlnG2+Wz2N1Q/f3zyDh&#10;XdtHzD93pfKbNM22PadlhvIoPhLH35yixljURpi4htykAt1oINN+AR3qqN+83ylTVl8NQlExgtOD&#10;6iMfPMitNqqtrNYeGWBLfvRnd0W3gH+VYF6C6wK8irOrdoWH3Ht10/f3aMMbZDKgEjgNAw1Nk3pS&#10;RD9kJh04TAWdBBQYTuNqP2O06mSRed3yLGhz8SGPM4NMtOmi143fbMmP7WzvtKnBlTcJ+lbLcQE+&#10;Kcp/4elsPFT+BmKg0a2yoDpCRBYykw6UUEEnZ/45PBM4DXRSbbleam7HOsya22N63LU9EemX3jx0&#10;NovJky2OvmYc8LdljssF3HP2hu5z+7jMdQUen2Kf5elsACo2BeiH8ggQeUhMOjCHDj7xn1Y08J7l&#10;5Ef6Ymh1BL0+2mZWPbjAZqUk2ujpae2JfQQ9O8F1hWVGm/EtfdVfgYpNAf5CeYSHzshLSvAPShjl&#10;xbdD8wwYmNF8LoXeJ+rXM9k24ccmthu6FCokX+ks5bqC8SxYR3n6+rVM3Io95PSDvr7N2PXiOM0V&#10;G7opUCDBYRdKISVwooRRoXw7ZPBzoZlKZSTNz5TiXVKh9fmRyXZC97n4BYIucK7IhxttlsrT10gx&#10;K/bJfFY29vgu9MacP1EgwWEtSiEd8KaGUpN59qjMkAGf/3Sn/rnyuPD1SOsSJC89ZnByknaBOEJ7&#10;YiWB+1u4rjDNaLM4fq52gTtupir2kEb9Ym/+1JaOr0aBBAesB0sJkqmh1EeePRom9mfLvWpRnNV5&#10;onmj1iYaJfr2+RSX6d5Gm/FcxQacWcA0xT5k4F6711IadepRIYHBCaWQEqyhhlPlfLvkK4EHzC7y&#10;py7W/UxbvWdvj/bAeAK3udNrG2vFM4UM5LlWUxR7+TuLzrbbAk9RIoEhGKWQEtyhhlO8UzMP8JTI&#10;U+bZd8c2q+0hH6FaUkg06Q+jY0SK/SMvB0FnvzRBWcvbLUzz1RIqw84F1EhYwBSltCCfGk4d4d2n&#10;FYb2ogZNvhHbS2SPms/bktr+Vlk/ac1Wqss35k7gbCanZWO10nhtFV8O+u80YsUuDDVi2TmRxrCz&#10;0RFFEhSwgDstCKaGU7cFTPVzR++g1pNlL8X3vH0160XefEtTpbXMlu6/JDE3ktOwsfqL5/ks9cJO&#10;j0+q2P81fpc9Y2iMOwNRJEFhAEohJaBnBllIlez+nFk5NGuwKa/txfjQLcxICrEoVw4qZD7a/wwl&#10;cdGf0+5CI61+Ne5aqgPssSFT7JqefGzbracw7gxzQZUEBA9UQkrQlR5SfRa2tyVL781tlu7s/J1T&#10;ree4ws6Kd2lc49pDFmPLtSeV2n8vIXKP0+w8I41WG3XsGHTyEil2Dk/jA2mMPGtQJgHhA0ohJUik&#10;h1QThfYtL4ctBeySnefeWue1zLFq44CrVr5VQfu2L7c0c9YTecZZJvOhkUZGqwp9B568JIrNezM+&#10;lYqtPIo6SeWSI8KmKKKHVOUk/QuPjZSr2/+pdzIi0+Lb0OQDJ7Rc6aL1b1fAl5NdLcmcVCKvbnGZ&#10;ar47HvEVDTlZlfmbuTYN2rfvid84+OQVrtjfbOZtvJLK0DPbH4USDKpRCilBND2kaiLtY/LtVfYy&#10;WR/OtNxeOyz5/ht6/1t1dLJJuSJFxnXLMaeAyKUcLlPVNYzN7ltf6Nfyam8ja9R4GsgrWLFrBOyk&#10;o1OxlYtRKKFAgUpICW7E08OqxaZ0tPSZwVM/nOnbwRL+bi5hzEyv1747KqrmWfGmnbcYdXYS7fad&#10;wcd0VIO8TbN/G/pp/zQ6qkoIVex0uQDjeymNPhUolUCQi1JIA6orB9HEqqcWvBVxpxsemnVZ++HH&#10;0ewrxKpPuJQqldusOB/YaLmbRuTPaF6mJ6xjNco39LM7tOw4FqjYHQUZp1WxleNQK2HgAaoheIy4&#10;PYgyVk239C2JWrM3WG4GR+0S0jlqIZ5XndzWeqXO1rttJ2Ep9k6exlMYqad3c//kWV96yCtMsV8J&#10;M55FaxDywjwqMHAOBRE4pmQ6UMcq69yZxOcVoabEke6V/2fvyr+iuLJwQ7OJLAY9HNk9B4i4AQIq&#10;LkFUQEBEIYCgQlQYHDSuLAoIg6JEEYZNFAWJK6IGkrgAikhMRtziMIiMgxgRDcaZmP4bZgboBbq6&#10;u6q6qqvqvfv9pG29e9979/N+VW/tUGF5aCVR38ggve42fK3hl2JvIG1+q3T2wHIp0ahIhaWQyLuZ&#10;SsdSvTRUsIotoDOS0cY6kEReI2avAEllpsMOyjvwpoXO/KjDMzVHRmZPEon0pX/pZnqV+vRUFevR&#10;9fil2MZF5B3sPzRUROki6Hn7ew8LjL1JFPq1jarxYuGmon+CWvIAK0ETeY1vLITIKkddd1Nr/VEP&#10;SjV0fa/eYOZ4UaDsLyscmeycqZESyaBWM8fUQfPwndNUfGxqFol+HvWL13Z3DwGydyeLgi3kWxyy&#10;DEEvucd6EEUe4/phYbJqHye9VRk5QFJaCz7TaKw8RHGb0kFnprom4e6QQRUvYp+x1DU+9CprRm0E&#10;LqzFWvrHqM0vnI0EmhPJX2b4ToSTYktyQS+5x3GQRd5iTqNQWdXHWZ+5bZ+lcTu1TQ8pU6OPXave&#10;s0D7fWUW4hUj5tYTP8DWoaUxNCt8jZob2RYBFyHnRNIjRC9oGH8l5IyUBILJNQ6BLvIWncI9f387&#10;px0XX/dB3WIxd/pfqt5X6ktrzq8NsaK33q1UwZYn4RNsHWc0j+4rBj13NwSdFJ1ItpLWcTCCVmzJ&#10;MZBMjtEJwshT2JcImFaLOO++rvzVxFUzZ+jypHX2iXnWymiNq0zJPFJ7s2fTlf0Xfh2MvXNpeYb4&#10;TcNfp/5P40MVy880I6rdCbaGHuhG8hodb4v1BZ0UjVgUbFGQoLNSohloJqcwtgNp5CcuWAiYVga8&#10;6MLqdIIN2ya1nL2CTXjpp/j3VqI99s/ZmmChG8pxyTS83RX41l1SjaQ58C9sxZZMANHkACam/s0u&#10;3+0oraq/C9LITxTCXAsT38G5SoeM/os/MbYjGBi/ypKvItqx3EXHXZ+wEySZW1nOqCrs4IDwqLhE&#10;Egr6yS4MTUMWuC55m773d3H7ubKrT/K2FIEe8h1bDgubdG/405Xd7uaKNevjVZwHlHqOrfOM7OgH&#10;s5eOPw9B81f5xL4pXmN+CFIxuvQxWSKJMlVj+yuhJ6cIEFWmvpytVreUJPQfLRZXRZYNbk3Zdtx+&#10;HoifELFcT+BUrOdVdx6QH4DiwrNIHxx79MtNlhwt1iKa1TT83TIWMn9HLXW4UhEw9GPOQF2M7MeX&#10;KmYZh9+4Fqqx/YfQs5PbVNBa+rDa9a6g+Ma3V7sSQZyRQaPgaXmbZz3aJ90Z3M23WHc5q9EKBjFZ&#10;i2iab6Ph8DQab5wLCxVPDTHckTjyTq2i4J9GiqmZ4w4UfH6KGwfCS3U1iEf/swO/zo93A3VDD97C&#10;30AxiXedurRmqGINPIx30Kiv0TiWvNhrE0/LYBoehTyxI/0OzqpRGioYul6tQ4VmyY6I267a9izh&#10;p6hIkGDScGj741zPTJA1dJFrJHyWnuTjh4GriODQaz7guuI5bdtZcrJKq4BO86XuMZ6dIy1dz91K&#10;dWKbwCUjcxZE/xdDmiR5Kmat0mWNP6XadiMCSeoMKLFGGCyIzr+cNxEUDXGcRIGsGbzs2js2xjy9&#10;9SaU/XVJu7WL6CflPPkSMx2aSvZkmcBDF9nMPK9ivdBjFQvLIuRtVzNOdgaFNOUPiqwOtmfqk0HL&#10;cEDcdCQIe5Gn3XuJr3F/P/IxZyb2YcnDCi1DqjdI3WcCC9Qavr8lim0G20skPVSXf3rIW16t5rEa&#10;FBLVM1BlVQh4NWgPSoYJTqFxZ7w5RJIqmkxZ1Wv1q5fJ4S+UffqysF582PI2tincIdlIdXnVNPmW&#10;sIXqdnclocDXTFBmIoyPToW90/jA7ntEePslxJIyWo3Y1GuJJFv7sO6bQ9VpDVtrGuPZpvCDB5QH&#10;IeQL6n380f/fAfduKiGnNBPyGE6YYY4Kdc9CMKkj2YdV875MjJ18Q9GpNePUGjlML4xtCltSLWCy&#10;Sd5s9RcCNCBB132g0KMXeuRvgRyGFbIROknIC8LJO2xhJLKeFFcoMP4SumTYbi3vOH9Z3uh+9U8m&#10;IMGnThBpOQwHnkCGwQwvERplWgvh5B+OMxNb473xVLw+ZJpbFsN2J/LtbjCFQ/40nbu9Ewk+fQ46&#10;LcX5MkgvuMH7EEoMfgYB5R8SGQvvUwqHlrYzTq6lw4bv8YvyN+RNrtP0bBsahHICqR5CUh4kF+wg&#10;NkGKw9chovwDk2u1Vm4k6zWDcXJJ7zZr4xPjK+Qt/lTj+viv0SDUAIi1SGSwF2av8UMnYm+rFhBS&#10;beFzL+cXcRejJoMZjfHsH8id5XSAcXbJxpQ9+cN4hZvqrDUP1/+CBkc3gl6bldpBrsIOGdNQ4/Ee&#10;CKqWei02G+pI2zQGjZYzHGX9QjInoJcxT68wqe1mvhA+Wt7eRVaaH49Ag6WLcdfrcY8hVWGH1p/M&#10;0WPyHYgrE3o9NPwcxphZFlYKObnXavJ6kHmvK2XGXfnB9wR5c3eTuYfyAyJE/QJvwf7RF3IV0uhQ&#10;GkBpandEkcnGMRBs+ojp01MlB9rBm5VgT2q8q9brDhZ8HuWXZHvKW1s0F6cxqH6c9frYVshVaOO0&#10;SGRb0/n69tBS1+zrV28sQfXQoJ8h2Ix8X4+AKdMX2Yq3YdLlKSq9srI+LEpq3cuCe7pP9ZM1dmIL&#10;qRLuiJD1I756bf5nyFWIQ3EFDuLXwZ+CaDOn1yJTpownsxnzAPFrYq/sLKrMlZrvMeCa7UbWEqqf&#10;/KcRoeun+A6Iu0GyQhybTPChszeEmx5CzQh68zBT1j9jOez6DXWJyl5D2HH2QOYgw5JbtqfK27qE&#10;ZJF2RPi6EFO9NoqEXIU6vM3w4fNsCDdNVBB150OmrHfrIPa2ewfHHI7uzpKnKrkLMZfTS0HyepC+&#10;2B6ZhK+HpWAvKIdUhTxaMCL0bxBumphMNF2ynynrebpaiHVPcR+5WxK5Uq7LS2dT8TJNYWuZ3Rtj&#10;rsjuIq/FZtKF0lAhbAmOgn0fEhX6qMKJ0d9CvBnkyQLGjFvrjgJmhQp+s185SH832VXwt8LoDY5K&#10;OxqNbv7/yadk7a+uGLMVPH4NN5rtL6/CMvKlrqLC1/v46bVVOKQp9JFthBOnYcyIPpT3ywwyZrtV&#10;lyQoGuW6MtRGJPrwXH6FiN/W9pO2Co8PH3p6i5TpY/nJBK2bWczBEO14+cT9BQrFwlCh6wz8FHsA&#10;khQGeIETpc0h3vTh4zCmNw8yZztOlyx4r6SofkoVmhL2Q3+OpbHIv7hp5BdnjXYDqlTfHPbSVtdc&#10;vyLz/TmV94VWVOjahJ9iX4MkhT5uYkXpBgi4Foga1ZfGTM4wXNclCxrp1NBOg9GSzhXqDdw5z1H2&#10;jllNpdwiVNgag59ip0KOQh9PsaL0vyHgWqBLUa8Lgpk0XalLFtDaRV6vxqDJzgNjv9K9s5RN7D6V&#10;o7M2KtwCv4FSwVXI0NUEO8VOgRyFPLLwonQlRFwbpJe9js0Qz9rnJBqfxazlFJ3SoM2PcgVXqNxZ&#10;rZ90eexNYZW9NiJRwm0CMxcfT9VJC427ZS4DqZVchwxbP8FOsVdBikIehVgxehwEnBn4ps1h1uB8&#10;3RLBlPK5yyq2QFo9Ch/7ZK279Ci1RnsiS3H5h9lvoPxK7FyKJdEhqStugm0CiQl94HXMQAkEnKfI&#10;1DUVepXrcCvttDgj9vViok9jDyIbNkGZYx8MPzpJ4QGjx8T3dNulRY9ntXVfyFwdoTg27IwOp07i&#10;pthzIY8gjxS8KN0HEecpjuicC8dmjK6BtWzTtEPDtfDJiv/k1U5wQPiu9Ur7uCbUKL0AW1SpGmW2&#10;PhAYwNpMa4fUy0SqR6f3o8Mpd9wU2wXyCPJYhhelT0DEeYpqDthgukzxczp+9D86vf0Y22GdNWdK&#10;+O/HCAZrHmSPaUBM6lviez/03dVM+SeX3W9m4TyE8zIHjVSLLkOHU9jd3uUOeQR5bMCL0nA3Nl/x&#10;hBtCNEfJlXcPyTIGT88Wjan90sg2dceaNVSrbXv5xqCvmZ2dkvnroVz0AjqcOoubYvdCHkEe47Bi&#10;tAcEnK8I44wULcu2DQ9czyExtWz15cEmJcG9EaCx3FqNp3Vnz4/tLP3thSNN6TYx9fd0+S6wtD33&#10;Uvh8+YI3G8qGtqDDqSu4KXYg5BHU4YsXox9BxPkKTg/y0Ruetc7QsJprVpnyhZ1xpXPJ+TDbXEuy&#10;K2ZWPq8Tb94X0bzScbqDGcFUt5G5qW2I86EXa2aF/uNc2oXqbl9VC/eDKHeFEUKcuoWbYqdDHkEd&#10;mC08s/KDkGuFnt6ItoIgNm5T6eCUGCPLrYp3riYa3DZcGy0uSyFQxY6fKK3rml2RTK9z3Oyzg2/H&#10;Zy+1m0Kx4DvKPRGBEFtv46bYHyBDoY5YzCj9PYScNrzOvh256rmTBetbuSWG/PqL3a//c2/P04dJ&#10;BQOPdhQGla5P67IjrvFgOo0NWh5V3joNWpQBxQrWIcTYctwUOwKyFOo4hxunMyDm9AYY89fK+jCH&#10;DQebuOWFI8WP3r//aEDX1bQ3urzPMjiAWu3sESJtMG7Z7RAkKtRxCjdOGy2CoFPHcsW0b3CRDRcn&#10;OCZGFema/pe9K/+K6kijzU6LCxgPBwGj5yDixoiyqJBoNCKIkWQUDSESiQQ1boyIOu7jjgtG4xoX&#10;NO4BURwcI+p4NDjgLsYtY0aNUTQxpv+GYe/XndfvvQ5V9bqr7v3F9px69X3WvX73LbWM2fbjo2YG&#10;88749Q4z8r63Z9H3fZ5kmy5adQtBqeIdi0TTtCEPpNuJdf+0PGTzFpUoyTrrwlXTlszzE7JJneXh&#10;PSQ+i83Blv5vas+Kq5NytopW3DqiWvGOmcI5tmTDZUAD7jy1WgAYTidOF91n7agcRZazc9+TDqSD&#10;evU6NpvBeUurNCc0jyftThbuDSLqFe94Lp5jG3xBu2bcvW49ensoRTrvAMpod3+l29cF1puZpW8b&#10;+duNEJonN47b9bBgMFUep2idJFfNk3r7CVfbOqFkcY65Ajq2ayR414aKtD+aC61d4w44kEICMzo/&#10;2xO6Im1hSPfebZlFbRX7yZVlWUvK/szcr+DEj+5NP/7w0po5xftjwzwMbadbNYjsrfE/xzSO9NtT&#10;uNr2HooW7xDQsQ3d+4J3DZgw6I9D50Nt4l6RAWhEm7zi7Is7bh3d+KJo/M7StxP7BXetG6MxA4Lj&#10;tn45zf/26orCotQfKpflH7uckda+pVwfu6wODQvupfFuZQA/Co4TTjkXULZ4R5qIFRHLFtUxWG6X&#10;ba/x9N6/w6jJIuye1QhnaLsugp3G0in3L9wOKjwdvAbI4z9CVrPfGY5wkDPK4o1N7oxn7VXDY0kj&#10;22qIS7RdVsJMZYEeI6n2v1o4ytvD0XjHN2IWs1uMhjdg5H6DE6piUjvZUZtBMaQvHJY4YkotxzhJ&#10;22VjGX6S22KCpkgCU894R09Bi9lhBmMbvK9uprXTaaJ/rI1Bo1lep8NgycNrt+Ug7/PSdFkqG53V&#10;fmamukvXUfEYx9Qz7tFBzFrmPZ7yuA6eFNoQyskEEf3S1pil0Qx7Dv5KA6dHWYzyc08tF3mkM1Ha&#10;49pY5ygGeFc8vjH1jHt8KGgpc/2I4qCWpUSYIzmXHg610udTwgu4Kx2dJ1sMc6mm1WrrmUhtJu0v&#10;Lfni0f0ZHI13VIpaylon0nnVlzo01HKXMGdSw6k8hRFbRjPyYZgrpTfjRy3GObONlouqWIitqi7U&#10;TXoBVgpY1eBovGOesKUsLIf0WO7c/rNMPXQeLYy5ojhgVNf9fApvpYXFFgPt76LhEuMEBnJbWx9q&#10;UpDvbjoBBglI9mpYGu84IWwlC+lKagwTtx1KurzZRhinUUJWa5UBG0ZxXksCnJUa9lqMdIVRwyWx&#10;DPT276Zo2+gEmCEg17/B0XhHobiVbEgzhy74zOPciy8ftVCO4iQ6KFuv/M+ICT9yimL4XBgrPTyz&#10;GGpNKzo30Fdce1L/D23BKCDVfnA07jFO3EqmefOzTgFxmZFlt6+NLzqXm7X96pWpe3p10Ho2hFOI&#10;ICpe+WPo5WuUE3gFX6WI0wHSsb6l5fN3KXXNNS01u0un/8lCUj0NjsY7bglcyS5LxiF63tmC5NTc&#10;rMqTbkPLnz757sEX62NjAtu4eDUzhjNooIfyFOKS4dQz2AhbpYlAi1Vei7V8M6LNeE5jJFdKAboI&#10;yfRYOBr3cBW4ks26meJWPnpQnp8HtRCOL4D+EYr/gJa5DHL4Aa5KFT4F0tG+ouGKHykzXmBx23wy&#10;i3iAC0ISPQOGxj1+Rz2jCUen/+AClTeqcSyy+BpCoQvjFOlwT1W/wCOALuNN+5scr/1bmCEjmHCA&#10;p2ISPR+OxjsSUc7Edez5aotWY6LZvJeHUCjD1WLiYIb6BWvpMt60SKV2L6NRNX92X0c2wBAxeV4O&#10;R+Mef0M5E9Sxg7LV5s+RX7Uuj6UQCm20tdh8dIRqe69RVBlvWheeWfOXA7U/CG8y7ikmze/A0LhH&#10;pBfKmYiO/fEG1a/33hMY5ZIFoVBHoPS9c1BH1fYLqH6MaQozwNQ48dCXZIA4UWn+FxyNe2Sjmonn&#10;2NPiNUw5TGKVzREIhT42R0lG/D319jspEm4+WKt24eCmul8ZJAP4isryLzA07tG3FaqZYI6d8K2W&#10;3MOY5bMIQmEAi41mL6k2p3kW5pymKF/V3D3Wry5sRzJAvrAsD4ejcY9KFDORHHv+1bbacp/OLKVD&#10;EAoLnJCOeYZqc4pnYfqZo7g0Hkxr6EQwQJqwJG+AofGPd1DMhHHs85q3kn/ALqnZEAoTrJR+ym6h&#10;1noYNb77yMYjeQSuuBy3hp/xj0LUMiEc23/HM3fNmRu34i0Pd1gjGfQp+r1kqZYNd5hcgAqBOd4I&#10;Q+MfnVHLeHfs9CNTfezKfDHD5C5AKIxwSDLqu9Uah9Li+3+y4ZLJBfheYIpHwM/4R7o7ahnPjh18&#10;rJu9ibt3YpjfSQiFEdylC/auq7X2p8T3CtlokeQCZIjM8RYYGv9IQS3j2bH/xNlYc1jmNxZCYQXp&#10;GR991KYg7qXEt/wWEB+TCyD0E8hK+JkAeIBaxrFjb7I/8VKW+V2CUJihRDLuySptjUFU6N4pG8yF&#10;dgBRYBwAP+MfA9uilvHr2PbPU0hjmt8GCIUdpOdkJam0XUaFbjfZWATXfw8Vm+Eq+JkAuItSxq9j&#10;2/0V29CDaX5JEAo7eEq/F8cqt21BhW75Uzp2kwswTGyGu8HOREA4ahm3jt3C3rR92OaXD6EwhPS0&#10;iFKVtq8osN1JPhS5XVHTRWc4FXYmAkJQy3h17Ah7017FNj8c0s4UsyRDH8/+60iqbCRXcgGEn0f7&#10;BdxMBJR5o5Zx6thP7E07kW1+f4dQmEL6zUPlFK+D5Nm+IhuomFyA/cITfBB2JgJeo5Rx6tj2nmbJ&#10;+h59IoTCFB6Sw69fKDe9RJ7tMNlAS4n1PwbnB/8ENxMCuDfl1LFNMfZlfZhxenMgFLbYLBl85Y3m&#10;Y4iTLf+V2T2KWIDD4NezL9xMBAzGuZucOnahXV88WrNOrwRCYYyr5sGP81BsOYE02SNlw5SQC7AA&#10;9BrehZsJAdydcurYpiWediSdxDq7DyEUxvA+Yx797Yot3UiTXSwbpoJY/0F4KW4wdISZiYFZ0Dqf&#10;jm3yn6E96UzWyf0CKofCowAAIABJREFUobDGt5LhV5QG8TM3XeWiBJLr/yHINdBZlgc4ID6A1vl0&#10;bJNph4fGnPcwTw3vMdljkXn4tyg2fJss13Nlg1wkF2AzuK1BLLxMDNzGKyVeHduUc0NbztOZZzYI&#10;QmEOH8me4YqLsgkfuyp7ECbBDcz9QW0dCmBmYiAUWufVsU2mm1oes9PY5/VXCIU9PpMQoHSqwAdk&#10;uV4vF4PgSXF/AbN1WAAvEwNfQev8Orapn596yhXs07oOoeiAQjMBlUrt7pCkeoxsiDJyAdqB2Hqk&#10;w8yEAG5ReXZskylhV4hRMeMTOiQVAaHogO4SBpTu5C6QpLpaLkIouf59wWsD4mFmQqAKUndax57s&#10;X4c+au3W3Xlle3pwpA6iy4NQ9MB/zQy8UmjWmSTVshvSEjy5ApMYG4FdVMTAcUjdaR274YuGlhW0&#10;0e42Ep6oh+hiIRQ94C3ZfrqX7WauJKmWe5gnuLRrIGbONuE13EwEnIfSRXBs03fy+XoE6CE6LMjR&#10;B4+0/b8/S47prQ3Pf66UXrtjMbYZ2EVFCEyB0vl17IzXjbOI3mgpn+92XUQ3DkLRB+fNHDyy3epX&#10;ckwvqu+x6Kw7nTsC3PtJkAs7EwDJEDpJJDiUYxsNhg6flO84tyXXxnqqEn1E1x5C0QcLzRz0t92K&#10;4EKhnxtvZKsk/c8i1j0WY0txGnYmAA5A6EQR8bnjOPbnasne10l03aATnXDTTILt/XVcyDHt0nij&#10;kCPp34vYtrhY6WKBAvgZ/6iGzgnj8jxW3E1bqOzYF1UyXRGtk+jaQCU6QTLp64ztVv6kiG64Z6yd&#10;3rifxkM2FmPTejkCOCrOQeek4VWczIq9HiOUHFvlGOqpuonOByLRCylmFl5qadQ8NNwzLq/56Ubh&#10;Ifsb8GlZeeBn/ONT6JwCei8b7gDcjlZK0eimX2IeUIheaG1mIcfm1jo3SBEdUd9fl5qfMw3kH7Ij&#10;wKclBsPQuMdyyJwOSjJ153apQnqzeuqYGBbR6gfJQR/5ttq0JMRzVEN/tRtonjIQf8g+CzatsAWG&#10;xj3KIXNar6ie0jTF1300NCq2kZpf+UFdRQdx6AcP87FZATYfst8nw/Pzhu5qf5dZBAgn0f1esGmF&#10;FzA07vEAMqcG72xKpBV26TLRo0pDw+EJ2XufTgz/Kb58gUtjVu6T3tJbdJCGjpDsPx1uq809Mjxn&#10;1/dWdxrYEosAnlHN7z3ICDKtkAJD4x6BkDlF5NHZUqx+l8/2KZ3suci/8avfYxMcW+T7yK1NPGTa&#10;arOcDM8N6+7La39PsoxQ2fzeL4JLa1TD0LgHVE4V3amQ1jgJ3FhyzZ7L6qdoD4XoxMYTMxG2ztol&#10;s9t8z4beVtf8ft/qSO5xze++Bai0Rk8YGu/IhMrpgsquYmvM/duzYUvtdz/PmbhNFB3maV+29gwb&#10;QoTmhPrOOpoqLywaQfzF+0wQaY1WMDTusQ0ypwuvrhRYm2h+xbk9WPtlaw0G97kOILooyEJXSKZ9&#10;2di91p0Iz/H1neUXyYUobm7vQ0CkNZJgaNxjNmTuhM/YTyQBfMrsueymI4guGrLQFUbzOoMKG00m&#10;k+D5zfq+ZreSDdGneZ3fBo/WCISf8Y9V0Dld/IMGa9IdHw152q97q9QhRDcQstAXkqkMefItzhOg&#10;uWtDX37yIbKa1/to0GiN5P+zd+7vNV15HD4hV0kkMR4PGuJ5RBA6k9StgqGteuIyVVKpUIRxv6u7&#10;iVtH41IUVcZtKII0SKMVl1ZKK+PyqMFg4lYpHepR/oY55yTZ+yTZ97PW2muv83l/sXPO2mvvZ39e&#10;53v2PnuvhXomPiPhOVWyqaRW/TMw0+zqr6Qct1W6N+GFvdSRn60aqtziGwIxL9feCf8GwX4tHDHW&#10;YB7KWQDQF6JT5UsqqVUfM6zA7LlPE9c+W6VrDy9sxudZfuW5yncSiPmy9j7491v5PYRYg3OoZoEA&#10;xoukymIWV5XvG1gl3Wd5t3ud63ZKtwVi2EwDOQzloWxnEYg5RWcn9vvTeQOEWJ01KGaBQAZMp8oB&#10;KqlVH/DRVW5glfwTv1YtvvCsc8RO69Ihht3sldNQnKy8DoGY9a5bf+JH32WIsDp7UMwCgnFQnSqN&#10;qKS239N1+MMZURUbedvYV7PU+YWniqd8V3Gt0tZ5+fIght3EyWmcVWzgf8o/6+1DjB+dn0SEankC&#10;kcmF61Shk9pGT9fb3QuJ3o280F9jQK3xoQpstO4/EMN25khpdAlWen+R3yn/rrsPr1juuysCrE4s&#10;allg0Bau06QXndQKPSfJ3hHLhxj5BavF0KO1b1ewc7CFYphhO5vlOCYovf+z3ykX6e7Dast949Gu&#10;6vRGKQsM/gbXqbKTTmyH3F2vr1j0DCu1TqXZxAmt+qY2DFXetac2aofBLzigRIpjmdLb+X6nHKS7&#10;C4esdt0Tj3ZVpw9qWWAwB65TZTud2I67u55ZubxB7b/rCu27aS/aqN1qmGE/Z+Q8Tii8fdffkHvo&#10;70Kp1b4xaxfx71fAEVyC61Q5TCe2Lu6up1b9scZ1R6nNM51dW2ejdgNgBgfID/zlK7x739+QD+vv&#10;wSCrfScgveqMQC0LDDB+Cl3OU8rtnu/THPM3KLSYpHfdsMxG7cbADA74oxxIs9rvPvQ35Of6e2D1&#10;ZvEnCK8GGahlAQHGd6bMBFrJHZjgc8F9gEKDUTp71tBO75JgBgcEyYH8vfa7rfwN2cD4xxEWu36A&#10;8GowBsUsIIiF6nR5w65kT+ntma1DGhbADB4YLAXSuPYVmdb+hpxsYA+s9TwN0dVkHIpZQICJuyjT&#10;3K5kL+udX3W007uhMIMzO2s/LeX3EDtG9gB33xBiKYpZQJAG1ekSnmlTsk10duyard7lwwwukH9O&#10;URiRpMS/jLtTq9gdQ5FcTb5CMQsEMmE6bQ7Zk2ybKO3dyrFXPDxUyAeP5EgURv3M/tyfjJdTq9jv&#10;ITh+LuYB/JwoFLdtirZRfa29ammzeJjGgQ/CPpQiUZxg4Le11jO+S61iv4vgSP2+AJxFKUSnzl9t&#10;yjYjRn2foux+ehPzz3D38+dwxcHFY6xPiFlOq868g9gUWIZyFgC0hOgMPxMZo/7BFval3eIdgBd8&#10;4DNN9k7lFj9azXifgc23tdJxEWJT4CrKmfgMhOf0CelvV7yqDwLMs928ifCCE+QZvI6rtLA6/nyM&#10;ga0/sNDvIoSmxFzUM/GZDc8ZkGhbvioD2q2x37y70IITUuRQ4lSazLcU8XAjW7cyUc4GhKb4Sxfq&#10;mfj8As9Z8MSufDdy9g1C5ntYwQubpFA+IHr6tqxi3eB1u5qqb/yyhY5bIzNFbqGgCQ+G02dCwh94&#10;OslusJYD867BCl6QZ5Hpptom10LE0ytW7arVr8+ga4bZgciUmYGCJjrdYTkbfuDpJPs7HtS7ASl4&#10;oZ6cymOSJfsj74qttfstMd/vq4hM5bJ4R5Q0wVkCyxmxi3Gyk5Yea9dN+SR7CBfqLYUT3FAgpaIx&#10;Et0F0xFX3Fw4zLM4VrVbC3dlRiExFeqipAnOVEjOCrY/ZZ/2brNXn+O1T7KbZXKhXj8oweMVoGjV&#10;RhHTzEb8u3c9741tv6n1mmreHIxIj5PsgCUSkrMipAfLYG9WbTa01vXI83yohxlo+CGspxTLC/VW&#10;vcxGfM+72m7PYhHBi+1HEBhOsgOUU1CcHTHpfNygsIgP936EEfxw1tBHwlGTEa/zrjXTszhIrU/z&#10;g+63CEdeOMkOUOZBcYYksByttLfaXjzgxD3cPsQRPoPMz9JodtBcxAu8Kx3xLD5Q6zLPtDiHEBdO&#10;sgOVXBjOktTX2UWbpLYTX3Di3lP4wBGTpFz+rdEq0txtYve9Kz3U+gJpYdCPFKSldZKdibImME1g&#10;OFOadrP9JDuUF/e+gg4c8Yl80TlCo1mRqYivedeZr3XmPtK0N5MRlia5KGvi8mf4zZjkgXafZPfm&#10;Rb5tsIEj6sjBjNVqN91MxIO9q1zyLKpNOPTMtDfHEJY2+ShswpIEvVnTtzHtUHece/v9Pdemd1E5&#10;yR7Li3y445crrkrBjNFqZmqmrdHeVZ57FlNV+tti2ptRyEqb6HhUNlE5D72Z05JupLuCKrcTnjNE&#10;2mbwzG0js9tWLH/Gi3yYMJErfG5ITNVqV2oi4q3eNVZ4FsOUe5tlWptiRKVHNiqbqDyG3cw5STPQ&#10;wmZKm/xpuPfNC965Dz/gRb4zcIErRkjJ1NVqFrbMeMTjvWvEupfiVXq7ZlqbUiSly1mUNkGpA7mZ&#10;U0gvzklpylfJpAbzXRw9/fEpXOCKDQbv7TJzI0SwZ4Vi90KWSmebTGvTAEnpEjEetU1IMuA2cyhO&#10;YVuoMrKEz3SGJT+FXubFvtuQgSsS5Gj2aTacZzzjK67KhxO8A4tGJpbXfXVQfZ+uTI+i9rIPgjJA&#10;SxQ3ISmD2sxZQy3Nz9Q2Wf3mng95se8vkIEvkqRo5mi2i+5kOON+LlfIac/CfZdr8UeVL2bdOFnV&#10;ldkBc/fWQ0yGyEF1E5FymM0caiOVqj8sxal9f4IMfHFRziZIs+FTwxm7T62neBfiXBN8X49vl5vg&#10;6cnc3CJzMHyEYe6hvAnIxxCbNbspRZmpfo05lFP7OsMGvghfa/S7fFejGa8NT/T+Oy1oYq33Jm88&#10;esWML7H4imeGm6hv4hENr1kzlE6SjRerb7IJp/bhhIk33pOy+Vq7YZrhkHOTLPsxN23pQvmvJX2R&#10;jymC0lHghANas6YZnSAnJ7ucV7EToANnbJbDaa7dcqLRkL/uYFWPNzzbiXq/rH3my/hb53GHuGk6&#10;o8CJBm4VZ84NKkGOb6a1zQac6lcfOvBGlhTOM+2GUT2NptzImhxrVyENf5mKEicY70BqxoRRGVV8&#10;gOKvGxFpR4r2fdzQvcCpfkHwgTcWyD+zhGm3fIOuG5NxDZwAS1DjxALzzLLmEY0Y9yp8uDY9VvVI&#10;12u37nKqXzh84I0gOZ0cnaZUrcqIQRYECO2AIicUd+E0Y/7lb2Tf//DL1hovLVC4ZjkOd1EAK8yW&#10;0vmfTsuIafTM6JKMJIiwGUVOKN6C0mwZ5W9iKZ5ejvq+kpldezPr33yJig2scMb4bQbN6ZmxG0EQ&#10;4iiqnEjUhdFsWeFnYJXTIG6UX7mp8IjUbYfoBx84pL8Uz0q9ppdoibEAMRBjNMqcQNyB0Gx/Vsr0&#10;M7CsivOexKq/8xROsF2pw1GxgVWOSfH00G0bS8eLwUiBHPVQ5gRiJYR22CWq9rM8/URW/NGmXPF+&#10;3iSH2NcRQnBIshzQSb22IatpeLEadySS5BzqnDgcg89MKSaQ2UVX5S+I396PVNzIXKfY1wlC8MgO&#10;KaC9um3rXKfgBZ7rIkpQJxQ6YfgCPrNkFZHQbrhcVz4/PONdlY0kdHSKfY1hBI/Is3y0iNBtHFVM&#10;XIvziIAspSh0wjAGOrOkjExq5ZobOegY+/rDCB4JkRPapt86ehlhKxYFIwKyRLRHpROF8dCZIdGk&#10;YovT2Mgs59g3GUpw/sXSyJiI9fPIWvFfBECanah0ojAcNjPkOanYzmls5Ffn2NcdSnDJAzkiI3O1&#10;NCwgKcUTHH/y5KHUiUIKbGbHCFKp3VLfxioHyZcHJfhkixTRZUPtXxCUoi0OP3lWotKJAgY9Y8cZ&#10;YqkdVN/IVgfJtwxO8Mk9KaJ0Yyuk7SDlBMZNpgGeyRYGfGiyYyix1FaobqPISfJlwQk+STV/ES5n&#10;ExknMGU6Faag1IlCPdjMiEhyoeWqbSNikZPcWwgpuP+ALzS6SigRJZbg2FNhAiqdKGyHzYxYQCyz&#10;aQYuZzqBf0IKThkihxRqcJWRRJSIw7GnQhwqnTCkQmc2TCIW2SBB/l9iNABeCZZH4dljcJXDJIzY&#10;iENPicaodKJQCJuZkEwssVjV6+7FzlJvOazglSWmL4QQmd+1JY48JW6i0glDL+jMAmLj8cfXmLa4&#10;1TfrKwt2lsPMuwkreKW32QvVw0gIsRUHnhZ3UOiEIb0hfGYAsXvCPq3er2eO4hRHFmwMlsExp6WU&#10;zrH7QjoXx50WR1DoxOF6KISmzglSadWcJ2Gh+7XR7n+bf+s48WZDC27pJ6XU3lD7UySECMFxp8VJ&#10;1DmB2B8Go2lzmFBWO2pm1cH94nHXsHYO9K4MWnCLz5gb2QaaExkyPx+HnRpRKHMicRUlmzIRhKbA&#10;7FLj1v7gxHj3qwPbOFK7w/CCX0pMXQp5TMKHHBx1eqDKCUV+OJSmyjZCQVX/UFtf4mjr5sELfnkk&#10;5xSk35rEjU0t8CFEkddR5YSiBJPSUmU/mZja+fbZucDh0q2AF/wS3knKqVS/NYlJ2Q/hoFNkEYqc&#10;WAyoA6npEUoopSY+fY50vHP/gBgcc0HK6bR+4wwCOrTCMcc59v/ZO/MvKaorAA/DDD0wKIIcDoiK&#10;5zBqQNk3cUBlEcGwiGgQUDAqKsiOiEo0CoiCIqhoMBFEkEUNEIOgoIGDsqkQ3DcUImJcIvwN6WF6&#10;6lUzVd3VVdVT7936vh+r78ypd+936nZVv3oPPPNxKVbnjbLwp2r1M1+5jxBDY9qpQu3PFls3BBvK&#10;SXk+mUWLk0bPRmidL+aGU6IB1j8suluAcbsQQ2fU64JZJ3E/EoINO8h4Pimnw4mjP5vJ54vVoRRI&#10;rRF2TRMJwi1GDJ3ZoCrVIEvo9yHYsISM55NhNDh5zGqN2HmhQTj1WVb1/1bI8K0fZuhMnc6ev1uF&#10;MFX8dhKeVzrcR4OTx9lXYHY+mBFOed6t/G+la4XothszDPktJ9u6Z38NLsMH5Du/JK7cRIcTR5dL&#10;MTsP/BpOdSr3ZBjaW4ptV2KG1nRVpSrLHPlScBkuJN95Z8yCVy6mycmi82N4HT5DwilO8j+1rt1D&#10;jmyPY4bebLZKlWVj1O2BXdhEtmuGes/P7USfE8QoWnbotAypNvOFvaGxAjX0ZoKq1VkZAz8O7MJO&#10;sl1zNOx3OZ1OTsvui9Eh8yhWOXI9auhNoqNVqz4ZA28K7MIXZLsmKf4zlx8xnPkIQofLBUjlyATU&#10;0By163XzjIt+B374041c1zDfc/2Rw5P4HOqdCkY5cwA3NKeVxwci/YOqcAO5rmlWcgGSA4+owqQl&#10;QjkzBTd05zOrWG9nCpvIJETjuJQLkCDaI3R4DMcnZ27GDd2x7Xu9KkPYiKAqsNxizdOZK5Ag3kTo&#10;0NiJTs58hxvac6tVrcEZog4HNGEbia55mF4jCra+C41J2MR8CVOxveeQYeHvzwOawE7pEXAvVyBa&#10;NjiwDZmcGYkb2lOonp1+5R51LKAJX5LomqcBVyBZ7MfpcEAlF6bihv68oerVwjVob0AT6pLnCOjO&#10;JUgWvXA6DEoxyQX2VzSAc1S9lroG7Q4mwi2kOQr6cQkSxj6kDgFe7nKjJXIYgNrlY1ShW0xZMBH+&#10;R5ajoBmXIGnMxOrgLMIjFwYghwEs8dBZx/DVzUR6cg2SxntYHZgJaORCM+QwgcFWwaYlXEKCLetX&#10;To6jYQ7XIHEsRuugXIlFLrAlshGsUhWb5xZTHsSDjeQ4Gh7gGiSPHXgdkGVI5EIL5DCCJlbFJrqF&#10;3BDEA3aEiYrnuAjJ40G8pmPnhwbIYQRHVMmedwlpG8SDWqQ4In7hIiSQq0owOwjPoJALjZHDCBLq&#10;mffTLiFLAmjQnQxHRXsuQhLZXoTaAeCtRzfqI4cZLFA1m+ES0sW/BrVJcGR05CokkeU8tgrAQgRy&#10;oRg5zKDwD1bNxrtMF3/NvwaDSHBkrOMqJJKtzOoN5QYF0mBtSlNYrIrWJuzvpZeR3uj4kquQTLq8&#10;iNx+aYM+LuCGKRQ/YRVtmvP3rLP8z5MhvdGRYJNsqSzEbp/0ipMmz3aiYwv/aaetc8Q4v8qsILsR&#10;Mp3WJpW1/OrojwFxsuSpom/o2AIpUlOULq/jGNHWrzKNyG6E7KOziWXbGPz2Q0mcJFlXUHALHVsg&#10;k1XZrnYM8Lvb8lZyGyV1aGxyOXM0gvuhaYwcmZu2qCUdW873TvVO9nnOr4587s+Y38htpByjsQlm&#10;F4L7YEuMDHmjwL6oJR1bDhtU3eY4BqzwZ8x+UhspM2lrktleiuI582vMvtPNpmMLJGFbg7qhU0Bd&#10;X8+SRiVIbaSU0tVEM74djufK+zHyo+I3zkN0bIn8QxXuR8cAXwvof0ZiI2YPXU02S3A8R+I0Wfx4&#10;crwzvN5eoYZRbFOlm+L0+Wl+hJlJXiPmPXqabH7C8VyJ0dSzOwq8r6PUDTOMwvYi0P2Oy6is9CEM&#10;74xGTUN6mmxuxPFcOSM+dryQHG6Zx9gumGEWz6raHXL6vHXuvrDgWfRcTFMTzXQUz5UYrSx+NDnc&#10;nz3GNscMsxh0Isvks2tz9qUXWY2cf9PURDMOxXNlTHzsmJIc7m0eYztihmHck2XGWOkTOerSlJxG&#10;zwqammhmoXjObIqNHYsKvL/h2RsxDOM02y7YrzsFzMtRl+vIafS0oKmJphzFc+Z4bOzomxztt5gk&#10;FduXsfGOk88+zE2XS0mpBtxEV+MeG+w0jo0dA5KjXeox9hLEMI77skw+W5KTLatJqA78na4mmfEY&#10;njuxWby3YsnprzzGPocXxjHVVr/WTgE7crHlGRKqA0foapK5H8Nz52hc7KgY7GCPsT3wwjz2qvot&#10;dfq8eFoOtrQinzpwOl1NMhMxPHdKesdDjt9VDPZtj8HD8MI86je36rfNMWC9d1s2k049WE1bE8xr&#10;CO6DyfGQ4+SDbq8rMvArponYlhd3fCe74GHPtrB8oiaspK0JZi6C+6Du2bGQY0TFWL0G90QLE5lv&#10;FXC34+feVz4rJJl68DNtTTBtEdwPbWMhx6vJkRZ5Dd6KFSaiFty4yzngDo/1X0suNYEfsiXzOoL7&#10;oSgW24FULGF7ltfgLVhhIrZXFV228bjTW/2/I5e6UE5fk8vp+O2LR+Mgx53JgV7hNfhZpDCScVYF&#10;jzoHJAZ6Kf9AMqkNP9LXxHI7evu8yb4kBnbsSg50pNfg7khhJMusCr7k9pR1lofyLyKT2rCYxib6&#10;Lgr8cHMM7DieHGd7r8HzccJI1Lpmrht5PJC9+n8jkfowlMYmlnfR2y+z5dtxfXKYq7wGL0cJM1Gv&#10;7z3mFvJu1uq/SB71oZDGJpZa6O2X0svF2/FDcphdvQbvQQkzWWOV8EYPj86dOUwadaIHnU0oVyG3&#10;f+S/9nhucpQlXoNvwQgzmWKVMMMLeq9wi20Q02ltQjkfuQMwSboeRRWjHOIxeDBCmEldVcNzXIOK&#10;P81U+1/JolYsoLXJpBNuB6HBystE6/HEyVH2/Yu36O0IYSivWTV83z2oXobVqs9rRBK14gt6m0xY&#10;8CwgiSlXCdYj9ZB0oLfoY+hgKG2sGr6cIarxCNfSzyOH2j42AUnUx+3AFM97VaoeP1aOcJy36DNw&#10;wVDqqSLWzRBWazkzGEyhJ81NIhdhdig02r1JpB+pXWK2qiNNN999rHtz5+h3EMFUmlhFLMsUVuSy&#10;j1drMqgbf6S7SWQQZofFNXNukufHgsqxdVJHDpw8sMpxKio7QRjLTquID2aMK1nrVPh7SaB2fEJ3&#10;E0gTxA6TvgebCxNkfeXAnlNHfkiN9cCo6tHTUcBUBllFLM8SObZ63feSP/04QnsTCDvQh0xiiqz3&#10;INtVDmuaOmLtz+SwCNZTCGAsHa0qjswS+c2pZX84Qfr0YyrtTR682pUH6szYI8eQ1O6Ll6kjj2W4&#10;2XqJ6hvLRVYVv8kWeii96hMLyZ6GMFlcIL3wOi90WNZfhiDnpQZkewK+xBpl4fhTw2dTemNRy/cN&#10;yRo7urOt6E0vJHla8nsanDR4JSN/PLKmmwBDJqZGYztkmxW8/tTwddTd3EdDqoyrsgY322IFd2Py&#10;qqZspsNJox1W5/Op1ITtxhvycvWOfU6G527XUnVzUZPAx3qQ+2AqtscAMqcpa+hwwtiI1Hmm0cJP&#10;zVbkYOU4ErZD9iV3/uscDibyJ3XbXOIhfPjJ0M9LSZyusLK4NFogdf5pd53JO3J+WzmIWrZDJdWu&#10;2oq51NtcStTPOAe8xLfsdOLEPcwS15detDhZfILTNUKi7B1jHdlXOQTbGpYn7EMrPiX8F6ptMLOt&#10;OnpbCafORjYl0JkO9DhRNC3G6Zqi8IVjZkqSejW3mUvHLvgwPXwppTaYVaqQXBskQJMTxQqMrkmK&#10;rz/DQElqVZ78uW4de056+G/U2WTUNugvkAwB9KbLCWI5Qtc0dYZPMkySUakzH6kOdUkb0qL0+H9S&#10;ZJO5zirkBSRDAOzeJYkrEDoCSob+stogSarWxHtTHUpfXqMkPX4OFTYZtbb4icZkw3z20ObksBOf&#10;o6LF45NMWVyl6lZrqDo0Pn0wy9Pia1Ndo7nVqiSbcQlgLX1ODPcX4XOUtK/98hADNFmTOt3R6tCw&#10;9IGkb+m3jMoazY1WJeeTDPO5k0Ynhn+hc+TUW9/nri56a/J16lQnqEMPpQ9if1r8M1TVaLqqUnYg&#10;G8ZziEYnBfYx1oWGo+/96KnN/c/U05PbUmc5Tx36OP3803/I7kdBzeYhq5RXkwzj+Q+dTgid62Gz&#10;ZhT30VGUvqmze9z9HYO0H7IXUkiz+drtWQoYyFFanRDaILN23KWjKKnXsQuOq0OvnnLed9jjd1NH&#10;s7Etk9WVbJjO+bQ6GYzDZf3usXUUpXfV2fVTxz475cQTw2x/8B6FNJzDzPuXwwB6nQzYZFM/ftZR&#10;FGv/dNsUlmpLTpfZ/oB3gkxnMo/FuQ0AvdiByvqxUUdTrI09PlLHvqp26gP5uUUOp6titiYbpkOz&#10;k0A5q/xryNk6qvJT1dmp5StPPFjt1Fs9bX24gUKazmCrmItJBh0boqcMkfXjLS1Veavq9NaoYysd&#10;7ssmVX04k0qazkyr0ltJBh0bImcSHmvILi1dKak6vXXq2EGn0+9b+T75FuYXG099VepmZIOODVHT&#10;Co81ZISOqvSwTm+sOrjX6fRTU1xYmEcAF1il/oBk0LH/z96Z/9d45XH86oQEsXvlpbG+XlMjRpCG&#10;RlB7LbU0FBE+glfvAAAgAElEQVRLTEQGlYgyKYktUrV3bKH2pbYaS+liadFiGG2iKKqxT5Gxlb9h&#10;mnue3PPcnHOvvtrmuef7zef9033O5+rzfc7303zvPfcsIMA8hY0NpKaRXqnuic82L26QLv5JQsNh&#10;mwx44El1GDoDFRsElqNwsYn8ZKRZ5NmZH2rmj9uxNlcai0zSpzKGxVGxgSk0hotNJMFIs6R54iuQ&#10;jet08T8R2mZkkgFytjgOdkHFBgFlO0xsIsFmHgTS3xPgctmoXc2/VWg474nXgA9G5FCxQUBZCROb&#10;SJKZbpEBZsjGn3UPkFPyHwAWw+I10Buo2CBwFMDDRjLISLfY1uP2lK0XdQ+wwy3FIpMs2O1J9jV0&#10;BmVCUPKIEw4TG0kHI92yXAb4kWwdoXuA4W4pH5lkwceeZB9CZ1Dmryh5tHkEDxtJsJl26SEj/J9u&#10;ArkkFEM4TIfF8RmfMttQ80hTqzY8bCQtzfRLFxlhumw9rXmABb4lQJDVGBZnwTwUPdJshIXNZKqZ&#10;fqkmI6wuW3XHJqcIaQtSyYOxGBZnQS6KHmU64cwuQ3nPSL+8b4vwimzO9v2XAYv9mVAFw+IsuICq&#10;R5k/wcGG0tdIvyy0RbhHNi/TPMAu5Us5IE2yJ9290Rl0qY6qRxlsb2EqHY30y5u2CLfL5lzff+CR&#10;SS4s1n5uA8RYhapHmNUwsKFUMtMwmbYQc575/dLVy60kIpUMh8XxWxpd2qPsEWYIDGwoL5lpmMO2&#10;EN+QzTc1TyCUVKSSDamefH8nGoYV9OiHbiEGqh5hIkJgYEPJNtMx9i9XcrnPs3+qD2CdFfp3pJIN&#10;8z35nuK+7lH0sh36hRQVUPYIMw4GNpVjRhomVv+V69ki9QGifM9JAzSJ8eRb/NbRqOjlGPQLLfaj&#10;7tGlJfxrKr2MNEyCPcT/yPYW6gNYGzUMRir5IH8CLVrf1R9/RChSCXWPLDg3z1gqmukYr2/MtvVn&#10;/1af4IZQ5iKXHL+e/VdW7MXoF1pcQ+WjSne411SOmOmYe/YY8/06ydoBpiFyyYe1noQXFl3Gu1/u&#10;Rb8Q+zYQi9JHk/Pl4F5T6WKmZULtMS6U7ZnqEzQTShByyYdQT8Lj5SBLGPqFGPtQ+yhS2ADWNZcD&#10;RnpmvFeMWVL4Vn2CdKEglZyQu29E/XK1TrwMRr8Q4yDKHzl+eA2+NZmn5k88c7WVgua3TLHl2XCk&#10;khMnPRnfKAfJsb6LGpNQAInxWRJcazanjfRNnleM30vhY/UJhBqHVHIiypPxPb9chWPqGVFmoQZS&#10;otUpWNZ0zhrpnONeMX4mhQfqE+xwC72QSlZ4Mh5ddNXG/XIWuoUaNWuhDJJh+jswrPk8Nn/imeuQ&#10;FLaoTxDpFnCUMi/k+oCXXSFnxKta6BZyPEEhJEKnidiYlAI5JppnmneMYVKZpz5BhFs4iFSyYo0n&#10;5XdmJBa/rIF+oUbIaNRCEiyrALOS4C0T3ZPuHeMXUtnga/z0ClLJioeelNuOgJqCfiHHSBRDAtwP&#10;h1OJsML8iWeu2VI5oDxAsBCWI5WsqKY1RjV0DDmSUQ9NpysmnNGhjokOGuAd42WpqLuHVxXCVqSS&#10;F5E6Y/yMfiHHSlREwznxAlxKByMtVGKPvA5SuaM8wOtC6IZU8iLd2xLu47ueDcfuifTYippoMrMn&#10;waKo2H/oxDPXBCmlKA+wQAi5SCUvenj9zBazAWmmSu14lEVzGVQRDkXF/p0cKxHjGCkNUR5ggBBw&#10;2AwzDsukj77ncgVPd7+si+3j6dECddFUGo2EPVGxfzclv0jtkNJa5QEe+pxEDigjj4HNd38LmCgu&#10;MtEz5AhegdJoJn2bwp3UqGv+xDPXl1JKUx5gqhBmIJXM8Pz8KbYTDxJOjcVxIPTogtpoJBthTXpE&#10;mj/xzDVQSnd9DbmdQyqZERrt/Xclz9f6PmA81VEdDQQj4hQxcMDqAz8xPlQeIFsImPDIjlNWzieL&#10;r9WhYovqMegYelRqhPpoGvFR8CVFwsyfeObqJbV9ygNY21lizx5+BMd5Dax8Lq5eQsfQIw0V0jAm&#10;N4ArSXLbPC9dKxnjq1JTN+eZJQRsAsCQ+SK31p7x1jZoWegXgoxCjTSKL1+GJ2my2jwzJZWMMVFq&#10;3ykP0FMIyCRDQq2sdxaXb4qrxugYetSuiyppEFlVYEmiFJo/8cxlO/5HnRKeg4rNl50iudbmpC+K&#10;qzfQLwQZiTJpDjuwdyBZMoxz0zQlxg/8TW9Mdbfj6GSWNPCei/gPzDKkSzMUSlOoi1k/dNlrnJ0S&#10;lBinSVGddrQb37EZYx0GO0xczRRXH6FfCBLaFaXSEObCjXT51Dg7qcv6x0vxE0XEqDhnFonsnrAu&#10;t4vL/ugYghxHqTSDb+BFwjQ3zk9dlBhjpfi2It5HxWZMfZHdSOsySlzuQsdQZByKpQn0hhMpY94G&#10;guosxkh/5bw6KjZn8kV6l1iX68VlfXQMQSoeQrkMPI9hRNLEBMAzP472I7ZXY2xv+6eKeAwVmzOZ&#10;Ir1nvT9grkPHUCQcW58FnPexrov4517nPXOnePcqLXvUGPtI9bgijkLF5kxVkd644uvL4royeoYi&#10;P6JiBprBcCFxXnHaModcrnZ+5EtqiJOlOkARM1CxWZPqNVvclSIus9ExJLmBkhlYkuFB6nRw2jM/&#10;ubz2RCmJ5kAZ27KQJEU8LwQcwsiUsSVKtFic/0oF9AxJ/oKiGVD6w4LU+cppz8S4XP6GxWuqIcZJ&#10;dbMi7hdCEDLJE2s38fXF19bihhboGZLUbo+qGUDy4EDy7HTYM8OLbtrPp1xPE2I9KW9TRGsLGJwE&#10;wpUJIsHlrcuK4tjsPhhUockClM3A0SoEBiRPnsOm2eS+q09Zt2l0tJSX+vrEgalIXHkkEuw5A6aH&#10;uN6CnqHJWBTOgIG9UxhwwGHTrHHfdaEv+VNNiHWkfE4RLwihKjLJlHsiwVOKr1+Id18PRM8QZSsq&#10;Z4CYjIEpBkQ57JqJ7rue8CU/1ITYScq3FPE9IVRCJplirT9M9DSMEA370DVESUftDAzL4D0GVHbY&#10;NYvdd/3Gl9xQE2JHKatnI1u1vykyyZVkkWHPeUNVxfUq9AxRgvJRPPuEbRru+E0xEMkChxdkT3Xf&#10;tL4PtaMuQttOSUsU8Wsh1EAiuXJTZDjT0zDO1yxEQORbwpgyPPnr/NOkP4t5sldPJzp66wI4jwWr&#10;nHWstedOnF5N1UVYS+rDFLEb1hkyp4HIcKGnoYkfrwAKNCyba7y2P7nlvQo15KaTtz8C47HgsbOu&#10;TRN3HapXv9ZFaNNXKuJJIcQgkWwRO+i0lg3nRc77oWuoElP2dhjfM6+cpiPqL3csgLawHQ+ynTWu&#10;tUrnK7065DkV+2+KeFoIDZBItlgFOsrT0Fk0pKNryDK3bJXr+xt8bhixObZ0bhnXauGV/Reur7k4&#10;Jzv3yZnuzR+0hOt4kBaQJYHN9GqN51TscF8fOGBHvlgLEEfIlkLR0hl9Q5a3Ua4tyg/6w+5U93LO&#10;rktPB9870hRbpfBlpbP2nSfuqt+ntJHrORVbPRg5F7/RcKe2Mjn8NUylIU9K2SjXuw88fzvGqKzf&#10;uc56aOGFaxvOhWO5dZkgxFkHNxd3na8VN+kCtB8Iqh7uetPXJHLAhjCR41DZchBr+sjzSRmo1x+u&#10;/HV90fi3nJAy/va/Hs1PW4KtKMoasY56+IzXSGcJzuriK2d7Q3lFtTY9HIk88sUakFkrW7qIluvo&#10;G8Icbs27XLf+vP6v74yglms3FmRFP/c/Gp94O2HKjcUz2mFf5jJLqqM2zhU3HaAVv9XFV9X2BnXc&#10;Z599mTdgyTaR43dtTdb5IPizRZmWdRjX68hFv+V0ogrtUm682zMh54fbQyf0ml4vIqLrq7Ozkgsz&#10;dl0/ea373atN8Ps0cHif3znipg20YmNdfE1tb9CMJwnhCfLIF+uHm0hb0wbRtBGdQ5kXp3Gt10dT&#10;8KMyKCWeOmpl66gP/eao5bT/W/ut2DFC6IY8MiZHWdsXHOlu6Yhz0UlT7TLLep2zFKkFpca9QHzH&#10;1p63Ga2NL8ZvxbZK/y7kkTEtRJIXqU2Z6BzShDLcY3zUTOQVlCINHbXzaeuunTRavja+mX4rtgu7&#10;afCnv0iy/fD0ChHupmnoHNoEJTCr181eR1JB6eKoobOtm+7QaDu14fWTb2ijkdu4lb5II2es9Qz2&#10;eTeX/OySBwjRm1O93toECQWlTQcnLZ1n3XS9RmuhDe+qfIPuaK/xbqUD0siZvSL/SbYma1+Vo+gc&#10;6tyqx6Ver8PaaOAA6U6aurd104UaLUkb3jn5hjiNfNSt9EEaOXPX+otobxvnzzSAEDV3cyjX8XOq&#10;IJXACS466eviUUzdIZ81teHZlm5HauRkn79wAzZYu+hctreFizYcusmAPPL1Ojq3HNIInOEdJ51d&#10;vELnC1WK0IdnOzNgtEYe5WtvFcCILM1nugzRhi3lGbCU9mYqb93B1ibAMRaU0iZ9bQvmZKwo2Vp8&#10;U83Ms+/14Z2S7xioka0NYP7P3rm/53RlcTwJEZGboY9HSfA8nUoYtwahGHdKo+o6NXTUtTodl5Aq&#10;qXtd+oTWdaamWrdqjaKMy1OjWkIJMyijiNuoS2mq5G8Ysjbnttc5r/d9k9fZ+/v5hez1Peu8z1rn&#10;zco5Z++90pBHlRFNVSebx5rS2BeIjgKkjPBvvf5+MPIHypHYsrmO6bfrj9Utg4+ea7aTrIuQfzxT&#10;O9BxEvNcMk1EHlVGdOvKtQyK9gkNER4V8Omc8c6zqiF3oHzJLJNLOYuc/8sy+NbDc0r6j3SXf7qB&#10;pr3/JGaxlUZfpFFpaPl1B8uYmJPYD9FRgvQv/Fev8z/C6zhQ7uSXycX80PsN8+COh6OdnQfskH+6&#10;de7PzUUXsFFIo9Lclj1K+ZvbjEXgO9Y299luKXiyByLB9rK4mvMeuZ8nexFd23nEc/JPN8ZQfCwx&#10;i8aLE5BGpRljXc5PFFv2qge+J25hdd+U67MDY5EwEBHK5A3SG4/cxxvzwrs+GmzF35Tb6GYoCiVm&#10;sSVaBaRRacReura97XrQSlj86lSGlN/5olzvnxyDXIFIcbIsrmlTx+qeYhPxIcXGmPOAvcynO2JI&#10;ekvM6WQ6ijSqjXhgmiS78/4A4VGHxfue8Gq9r2AH/kQEkaROWVzXHU0nSHr3fs0eecr8vtF5QC7z&#10;6a4Yki0Sc7xtShtQkwGU52vW5NOkyUlYDasSjSJbkddNuVTILA+vefXoIeyUAiJNxbKceCaokmz9&#10;me8RYse0H5K0Qxd/+w0UohnleY11VLzQWYf4KETrSNbradQrM7no4ujx5/aNbH9/qNWkHvuO3zpw&#10;fTGehIMng5bhv/D3epzSeUQxo6xgSIbL7HSbVQNZ1OPOy7pVTjTNVGqO8ChE2wgW7OPJiD944vkh&#10;/Ff+HPczJjqP4PrK7jQky2T2XaWm9sii4qySvrPeTaNDER916By5gt0P71eAD9gS/kt/tPsZewY8&#10;VTyqwJC8K7OLlboVkUa1aUN53mUdrUKjVxEfdciM2BPxHAQf+IFT4b/4D7qf8bzjAPbB5mhDM0Bm&#10;P0C2Okij4tBSrpKnraOidfZ5xEcZakeoYN+thNgDX/Br+K/+a+5nnO44oConvW1ozsjsU8l2EmlU&#10;nIPSlffiac1PiI8yZESkXufNQOSBTzgW/uvfo4BOcdlxxYap3b103W0R2Y4gjYqTRYlOtb1qHO9c&#10;TQh8TYsI1Ovfv4K4A98wOPzfAI8GdB84DrjISf9saLbJ7H1cnpgDlRATJP9pHRXNYtcjPqpQ/vX6&#10;v5i5CPxEYvi/Ax7dGXY6DljASU3dAcbK7HFim1+kUXXEfrVf2YZ70XADBAgVOygK1yLmwF+Ef/99&#10;jxNudBywgZNmG5pvpQJaDDIbWVSdWPG4tJl1WLwW+QUBQsV+fFJX/RURB36jf7i/B9keJ3S2wu3D&#10;SU09Q7pKBc+X2loii8pTIN/6TjwtT0CA1KBe+dXr3JsIN/AhK8P9TRjhccK/OI6ID+AvbvkmK7lk&#10;xNIM5aklroNa1uGBNLoUAVKD+uVTrTNvT0FHD+BPtob72+A1D6yG/YB6nDLeJJLvIHiajE2RRuUZ&#10;RKkusI7GTSsdrY1NdNRgQXlU626vIdDAtywN9zdikccJ37Qf0J9TpplEcVKFaLn4JdKoPM+WSLek&#10;/Y6GGyNAalD69iNjV82yqdY1v5mAag38TadwfBPaDzH+v9jjhI5XVYWcso7ndLZhZHwPaVSfvZTr&#10;PdbRStTKZmQcAqQGyWM/aXj/n4QNTTblZYS5WmchvMD/VM7Zmhril+FMbMWpj37weqnsOHoZp9xj&#10;aN6XK9I9tmAB6iCep6yyDYv+blMQIAVJKbpy4Y8hr2Z5s3Drizdwbw0Uouvd5iF0/ijtgnhS/NTW&#10;41TRjuN3c9Idhqa1a/nfggyqz1OU6+Xy4Xdwk60s6dPvnd4+Z1/2Y/9mav7ZvHudnkYAgYo0vJIf&#10;VL2u/3BNo9jNYqXHefo4PNzjpANNOwkykmmuVqAS+fK1gKIdzHUESHliOvZd0P2X3MLPa7Zifhtl&#10;tP16V+HZO/0OzNp2IgUBA4rfxSwa8bj1upGxs8mewHazmO/wUcxJjSftbEvFj0utrZA7DehOl0J3&#10;23CyeAqDm2zdiE9MSe8546VmG4qm3xj6v4m/wap8oB1JYx5rffamGNOxx0uHvLb92+Fw0pWTrjA0&#10;cxjJ92SOQebURzydybeP36XxMYgQAEA7Eq73DnT2ZY7lwMYPxiZ5uf/E4YZ9etXF0AxnJHPJ3AZp&#10;04DllOwk27B4k92oMiIEANCQxJ8DKdo16truzx8MHvDy3STwfcjfNjQzGckUlz4hQDFWMdPCxV92&#10;/0aEAAB6Ume4V8Gu6tjn70GZf8bL8WG7n5dZ6VuG6O+M5ASZdyJhGtBMXHhR8pvsbNxkAwB0JeuO&#10;a8Fe5Tyia0nJJU+3R+2O9rHSLYZoNSNJQb9NjWhP2XZUZrFZ7VRECACgLR3H8QX7guyAt7O999df&#10;Zvf0GSs9HsAKMLHlFZKlAxfoYsixjyfReOd4hAgAoC0VZ3IFe5e09ULCEm+f++2uZrLS2YZoMqfJ&#10;92j/BRSimLtiXiXDBIQIAKAxA5lZ4nWD9phn93WZlX5oiA5xmo1kH4xUaUAl0X3JYUiinSxT8Ycb&#10;AEBn6gyRVewQbma+tvvaxkprGyL25r0bdrzSiDmU7b4Ow0EyNEGIAAA6s0NWsUPYseRlu68iVmoS&#10;sQuuRRPGS0iUDjTmJlEk0E12JvpkAwC0ZrWzYM8Mwd37dmcdA6nYtThNDNlHIE86kEDZru58+n2G&#10;LAsRIwCA1px1VOxjIXhztMdmp5cnmUTRrD/q6NMZadKCn7gdcxLp7U2HSogRAEBnEh1F9ssQvP0h&#10;4C3P+gQiitrsVdKBQrzCrr8XO/NUQIwAAFpzyV5kT4fgzN6fvh6r3BNQxS4gwQmkSQcqiuvB2aYp&#10;sQVZ0hAkAIDOvGav2CMf7DpV69rcYJrF231ls8qxgexkGrWOFN8hTVogNuBZ5LRcJstoxAgAoDW9&#10;7GV2aVTU6Af/vhB6xe7PKk09Q/by/tqEPhkO+IciSvcapyW2A5lmIEgAAJ0Z5Zh7NmpUsOugHbun&#10;sUpTs836vL/KpMhDlvRA1GXJFj5jyLIZMQIA6Eysc4FXa/rnjZArdiGrXG+Itrs4pK7JGciSHpyi&#10;K6K7xPQ6mW4iSAAAjbnCNgRZG3LF5ttu9Q5sqtsgklRBmrRgPqV7tsR0k0yvI0gAAH1JaMUV7A8f&#10;35ndxR1WaWoE4jav7AzT0AmoidhtXtaIfbPXvrcAAKA6u9lb7BWhV+x+rNK0n+kNF4fHSPIi8qQH&#10;O/nHLjNEn5pYRAkAoCkN2ILdolroFftAIMrzLg4bkmQZEqUHWWIihcw2mmxnECUAgKZcYCv2z0F4&#10;s/uYxQnNm5Q+5+1xLxKlCXsp4d9KTGkl7ExyAADQgL5swT4XjLsMm5MjnHCiSRTn5rFGABqgDgsp&#10;39/IbJe91xYAAICyxDZiK3bDYPy1C/Q+PcfQtAzkGcBg5EoPHj58SZbYKqWSrSnCBADQkKNswQ5u&#10;Sm6ezctHnHBbIPuiPWACibohV5qQyy/JjppCtpWIEgBAP/awBfsfwTm8ZXNTzAlNfbl7uXocTKIL&#10;SJYmLKGEt5MafyBjEcIEANCNxHe4gt0oITiPm2x+TnLCjYbGffvyOBI1R7Z04U8u/dqGke1zRAkA&#10;oBuD2Fvs80F6vGjzM5QTbjY0q9xd7iJVJaRLE8Q1lCs17ifjVIQJAKAXv4Zz7xSik81RDidcbmgm&#10;uLv8lFRLkC9NSBHXRZLM2JFs1bHCCwCgFUvYgl0YtM9qNk9s3waTppO7y8mkuoiE6YJ49LNQahSv&#10;UwYhTAAAjahbm63YDYL32t7qaRgjSzZp+rh77EOq8ciYLhS5vaxOEdvgH0KcAADaEHeVLdjvhuB2&#10;jdUV9yy7WaAbqNynXqlqGlKmDWKTgMVSo1jhlRqNOAEAdKGALdjSxkmBcsnq6llGtsCQTPJyeY50&#10;TyFnunCYMr5ebi0k66eIEwBAE8byBfurUPyuDWzOeQVDkuflsovHtHOgGg+708hvo3uGuJ4BAAD8&#10;xTN8wS55PhTHcdZu2/MZ2fpAWmgLDpHuVWRNG+a4bnS3QizRr4xAAQA0ILpHWVXsqOEWXy8xKtPr&#10;7oNeHqtha0rdOOTasS1uHJlXI1AAAA245VKwSzJjQnH9o8VXG0bV+nGaerYt1bVH2rQhLpOujT1y&#10;83xx6WQhUgAA5ZlV4kpIc3qiLa5mMCqT5ISny6okrIXEaUMX9yV988i8BoECAKjO0BIPNoTi3dwO&#10;7D9Jck26SZPm6VG8txyIzGlDXXFxpMvNMZNCaTAHAAC+IcurYJdkFIfgPs3kiNv+eZhJ4+1xAwkH&#10;IHX68IL7nvO/JXOLKogUAEBlXGedPWq2WS34E5jcHGYkiwzJ/9k77+cojiyOL0KrgCSwgHJhGQNV&#10;5BxlEEHGJAESQSKDOUtEg44cxPkMIhgwQWSDTTJH9FEYbHI8DBzJBmHAnI2JBxIcBvZvOKTp2end&#10;nenpmR1pJ3w/v7Bs97zufdOtN+GF4eoC3ZxhYMA+dBHO+UC3QvseoT0LmgIA2JlCDw+Jf9U9wC5J&#10;SoZCFyrPSjaHxJa8d+PANtxkBni5yrUS2n+ApgAA9iXXw4f+VKUbJCFKnkMjpC67OSTmC12n4Ow5&#10;h1HCOV+j1L5faE8Ng6oAsDCVZ5/ZvPjVgZ0Pt2bXKTidkj8/4/KPrxbk3m18Jh7KcbkmcxrsbP3p&#10;KVZLUjYpdEmVulzgkDhJ6Hofp885RHZSqexGQvq/haoAsBwdB104N2fwkjXLmWao0abVC3IeONlb&#10;JbYPn8EeE6t/DCpjeT/5HmGagrtcrtlC1wKscwfxk3DS9yq1iw6UCCEAwEJEfzFr3xCPNkbe2b2o&#10;uSO1NYdPQZXqBjFGN0mOQtaTY9RQXJcGQvmu5VjtDqKyWl2aLcijAoCVCNvxcvouj17a7bkw22ka&#10;28Gpm6DiXGeohm49ljpU5RI5L/iiYsBqjFZxdIgaI3ToEA5dAWBuKta6VzjeEzQD9+Zei3aO1iI+&#10;5VPLiKBGeUpJki+RuV3qcIlL5F224zCwI9XIEolR65ABXQFgYmu9LaWPx0DGnevhEM1t5NRIcD56&#10;TSlJTWV7UHVALnOJXIjoWwdCCqP3VOywjSyiQdAVAKYkKnPjbY/xDGlS3gHK68Kpjdzghimn6ldW&#10;ReqwjEtkJAnlwQZwEiSbbrtIxR6/k1XUA8oCwHQ0WFrHU2LUeWT312FRnO/833UHN04sJStdrkMc&#10;RwFtP44w00wDezJSOOvKyXzc7YUec6OhLABMRfzaE54SJj/T1hosy6mGC0GOE03Jkk1JRfu/RfDJ&#10;vCX0zsE+cBJNyGsr5R7iG5gbUBYA5qFuN20BXH8/2jvrdEGd7K1JQ+buaj8+tUViJa7jOh2uYFsd&#10;ruPUXZuoYEeihH3H+ENcPBinSGLkD2ArOImwSownNQJihvor0BYApqB+13FclqbqhEtZl3Mbn1+R&#10;IPuILOz4lW4ZvU+qitlY0aZ65E1P+n3QI1HCvpZr3ye1z9N2394e28FR9BdOexqjCynyVakBtAVA&#10;yC+yn09rxJHvI2nm/imRnCLjFg7YMn8uS9xhe3qhzeQz2B2CH4mStlmuPUlq/4pXJrlqq4g94STe&#10;IctkhXKXMiRi8VTgdXrNAyN21ocSASglruWr2pfkOxsH6HEUDZv86qGy1M5xNtTmW3wWe7KhFvu5&#10;SvsMXplnGffswLZkCad9J6PLULKUPvdviClyXEtuBiUCUAo0v7deJWfZznPnqwczQlTt3A2tFIR/&#10;FGM7hfK9W0gzYKSBkrirMs2zqeHa8sr8Qei/HRvDUYhrhZWdcJKY9+fsyZuFGS+9d9WfF387Hm7k&#10;AJQ4Nfcw7UrL/pMNMqltF/9N/kn7MruptCiOverrKafYFtuIxK1UOZbXMs1XqeG4vdxI8ZDb2BrO&#10;ooAjd85g3yV8Z5EQgPBC+G83KBGAkqXHnwybUu/02OqGjpawSjZQeUSCvZQ62uPZF+tyLWUa7P5G&#10;jFRVkpcn09yQylzDL5S4HpTB7nAUYtafvow+Me38l/E/ijL3iBVpKkCLAJQg8Q2VLcrNWwtLYsim&#10;G6fKDDbWVmod+qJX0T/pLINdJdaIkShnwbUyzWOk5pn8Qj8RjqiF/eEsSKrS0aw+KwJXcmG4120N&#10;FbQBKDncL5QTgC+uXnLjrpw/MGDADTbMsdWZZbEfGDLESElg2cDWCD2OZy7XFY3O5cAerCRLhen0&#10;Ld5k7zqaLC6tYy7XQeOcKQEAsnzYTsGYfPmypAM1wi9+YGzZSRMSVsgy2I+NGaQf5cEX2EpnPNMQ&#10;RFtZNf8VsCVJHO9rxBI3612uTPJG7cmbi3/x9cxxaBGAkqDiNHlTsqtbqdztRtxP9B95mq2yjTdo&#10;yTLYeWnExPIAACAASURBVAaNsoZpsddKrYk6pML112GQKAEPK0tCgriiPnvzH3dOmsdTUPT19+Tb&#10;Fs2hRgCMZ1trBVvyorRm4P7JfwpD3rOPfpunKlrrkbcH9zVqmDaS2FWBrdRd/gYtUkcLx6zENnEY&#10;cxUv/iQmkhV1RPhvGLmuEyMax8RBjQAYTJnTivbki1KcRdlhvmP3sc0ztfLdle+v16QbNw7bVzyV&#10;eQfOuJwTjvkFG8VhfC2c+FasMIFm8tGJHcW93D0eegTAUJqOVDQnpfs2Oeay3/D/s8kVETsU+2PD&#10;BqohCZ0V0EhXz9bk+N2c+DNgpzgNcqF5l9VHrBTU0PfrTG8J2V7QIwAGMkPZlowu7blca+M7gbu2&#10;0HBDdu6UzoYNRAkNLI/5hGrV9qxyOCKynUkOMboslxLxlbV/5vnn7MKvAAA9hM9RNiUnSt/5y33D&#10;dwp2KL9bSyU/6ZKSsNiDAhrPSo3rtYmdY6snHoCbSBLgP4nRJ6qqQjzhQe9yWxAJVQJgCA1OKFuS&#10;1iF5BbXDt2aY9cOA46qopRSPMmooSub1gMafpcY92sSSiOwMbBen0VU486msOIEtYhIg/05Sbdcl&#10;cBkHwAg+a8UwJB+GZk5hGT6zKGt1Hf+pWgTEKPc+NyXzTMC9ENW4WJvcWOJEhP3iNMJJooSLjD6V&#10;FZMK3JMu/lH6DYCgifyFZUe2hGxeOT7zeGltJZ9XL9uVadBQFSmZx/wbv6EaV2gUfFQ4rDq2jNMg&#10;KcKT3Yw+JPrP0yaSsZFTYqBMAIKiXBrLjKSEcGbXapRAQrDQUD65VCpjFxNPyQyIjHsVxGP4w8Jh&#10;/8WecRphw9Qv36uJy2pzQNNTac11+gbaBCAIFjLfrw4OqbdIX58A5hkW1nIWR2ns8waN1ZGSWdO/&#10;cYjUdkSr4MzQX8SB0EDeUg9j3SLPE0vxyizJCZRLCrLmAaCbK0wjsjMqtLOLGUHPprZltXyMw2DL&#10;+HXroxcl0z+5bGww7zuiSc5J7BrH4U5WD0Fsxrj0jKZyLEyYDX0CoI+eTBuyIeSXw5H/pKbTwrKV&#10;dkfwWOxFPoeE686oco2SWdmv7UlQnm6k8mI17BvH0YQsmnKMPltJn0NyjX+pJ628JtAnADqIGs00&#10;IWkRJpjiTmpC2RbV80Ieg+2XWS7PM2yOvmgY2ir7X3LtpqL2tEtea2zFEmAdoklNv08YfdKZPpT1&#10;s6lbAeQZB0AzcUeYFuSh2wyTDL9ETenf1lT0PC6L3ZU+JKIooKZVRz2jNaZk+re1l5p+1S75uHBk&#10;b2wd5yEmL0tg9DnE9pBoIi2+4T2gUQC00bc904AcMkk6SncSNamnVlT0UC6D7VlKH3O1+KtGet4D&#10;rKLeI/jf51DDvdYhmhRDRfIqB9JdNnG4D9fFtbVQvn1dB+/qq1EbGgVAC8fqMe1HUqxZJhpLJWRL&#10;rG8R7c7IlD7/ylDzuInkcaOnwOe98nRy2aTDOP4hSfd3291PjaznLocUVXyA3eM8RB/V9xl9xoge&#10;qwrt0VSO3AFQKQD8PGLf8KWFmWeq1algZqs8kT3pyRU/NmXpeZ/LdZG8hPA5fg1p1xG+mi9J3+TX&#10;RAWZTdXzqx7rqNIJbMLbwsl/xugyQL7oJsWOqQqelgAABrlsg907wkyTTbdc6c2INzMV3QBOsxQ9&#10;scikVw2seiRWsf5D+9jUW/NCvyYq9n61np9FkrOMw/5xIE+VsvJQrCd9piv2iJlm7VdcAITCoExn&#10;G+xCk2U5uEfdG7qtoOCVb2b6SPiYwH6WUdRFyMnc2PceXaCf9rFvKtZJXUcNvE3X7xovHByGLeRA&#10;SBGZOowuY5USAVDkKWfkAwDI3SrdZhvsFNO5FlGRIa+soOGiOPdpwsfObHeB4j7FhSz3yprdiprH&#10;HilJP+zbcp8auJyu3zVfqSQYsD/NlJLVS3iLbl5myPFmbfogHkoFQJX0GmyD3dB8U67QgpF504Q8&#10;88a4RL3L1PXp4k5PA0KxvDlXtNfdoKTf921ZIrX00/e7RtmnXjnQzL+Es/8zo0s3pdw9NP8hMQee&#10;U9ApAGrkqUQZ7TbjpKlEXpcsoOOi6t5vF39S8fAT3lNHBljst3j+8qla7Oc+DXRRr+36fhepqXgS&#10;u8iJTCGL5zflLmWG8ZTHbSsuw3egVACYuFNUDPZ8c86bSs92xRp/2j4t/riJre0LlJWlE0F5vbo1&#10;v7avTdc788kt9Zhq0ftce24wz9SBxUlRvzUW47cSmb6rohfbJOgUABYNxqgY7HyTTrx8a+8UO5he&#10;yx8VTXN50aeOKuomNxmd/COkvSFaml0K6EzsvndDdHbzcJ2/7Efh8BzsJCfSQz0w6z0PlzGeIXRa&#10;B50CwOC3gSoWJMu0+ayWSZP8zOxqbul9yr2dre4O9AFdKAn7SIe5Wocu4yN/FtVC1+0arHsBqUXv&#10;ADvzLcmlx3jyQ5wTPW3Yf0nyzHx7AIA56KmWKXOiiRNQHvLO8kuTq7mvMM2VLpe7Elvfd8kRSf7x&#10;qaKlP6h17Bwf+V8F3tYEl3AqXDi+D/aSI6mvvizfF9fYKLaouhm/X0epbACUiXmmZrALokw8fSo9&#10;d7q5FX1XzEPzsUph7BpiYHNx9Np3lIgbpEcXrWP7RtrTeVIKqO/1B1RvtY7DPjCeW2QBMeKyCj1y&#10;SfwAAP9n70y8oyjSAD6JITMJJATC82EIhvcIbMTIuaByCIRDQAjHLgjGQMBwyhMhyiFHwKBBiRg5&#10;BQMEFsMRzhBE1AUMgcVwiphduYRFEdxH/w2bnqnununpquqe7k6qpr/fewp0f1PfV19XdXVXV32f&#10;MVK70gbsTLafecfLhm5j29PdZEMLycHba6RfeDfId/YrAmUsyzCse2SAgkPKiWi/w+1Dr1u+RtoS&#10;wDFEZ/jvStRkjdTKJoG7ACBU4i5Tk0ediGK7Cl8rph5n2c5P/XxK3I39huzwluo4UWikn21Ud9tA&#10;DfOVM7OxqbgNMdBXwknoUc5ECh3+KV7kC41PMgAAGKGqL3XAbsN8BKL2sq0JLJspBhKvXKYjv6aS&#10;5kO9LPwpJeq4MT4O1PBIObPb73ALE7XzrV1MhIybDmWmrwn9hJeQYpr1hTYCACExabyO8eOfzFej&#10;s2JsBLtWeve3VLtG7aU5fIf8kxTxn2l+ZfjmnscZ3/Z8MlCFvELomfbqYOahgnKHdoZe5UzQJIuw&#10;GivhKUIiVeAtAAhhCNHzvicM46Amw62Y17WbAtG+Apf6k3IQafHyT2rVgUPTvZHFRhjW7c4K1CF9&#10;br6fpRG2JTTO+MoogH7lUNDntaImWIkblDTZAABgiajQM16HMAHbAChpN48xa6M7WUohfYfs8UHK&#10;b2ar3nzf9qbxCGEd4HqVjrFBkxMirc3UD0XRWAQ9y6GkoFZ0GivRT2loncBfAGCApIo0XQP2kAgu&#10;qvOeNaOOnWz2mlfs8l/brkWR3zo/79fnl5V/3y0fXzw3dOXqL+VxgXFzTEYF7xVi+FQgTCimrgXf&#10;gCSK35UjDgAAQH3dO5Ap6KQfHzV6HZeWih28G5Z7iVOG+4ker/b7zeeqVWIh84TmZS0IPJhlTsd/&#10;fKVMhP7lUKLSaZPez6GWJj7cve8BjwGADkZUJOsdr2nxiZhhkrIVjVELn/Zad1v8K3k/nf967Tzx&#10;wGALtOeplHi/NUaoQtOaDBlXQs+ADIQ10mLw+ziBSP/mNjwOPAYARDzHt05JFPTDz0fJb1lPkz1G&#10;EI4u9H1iIM6Kl41IlVNf1y4Wj5RY6h5BSeBZg12jHhIoaeeX0M0cywWUZB2zfSu1YoV/e+s9CjwG&#10;AAHk3Pnt2S3rVj+ceG/doz83nRAM0pmbihbKNl9l08CvlR1Zm4jRU+r+m7C1R90A+HCbend26Kje&#10;pruKx6KLVKq30p/4ppf/dS/2QzpK/9YUup1TkfJbP9Y+3Vi9K+I4uAwA/IhtJZghgZ+aNpWNnsW8&#10;rRt0uH6jEjp2qHmNzVWlTxMP5qp1vkotx/dWjnvpX0lNuQiEOWiJxjhMKJ5KXr+6AUC9cM7UgC30&#10;4KiqSpLnWtZNTTR0EbIsWKGzXVWmN/76VbWmNbRimvnkjmJOp7KdSR2ovwfnMtpztVbaVwBwOPnm&#10;BuwynupaKps9hnFLhxq5BmnVjS1QOUhV6j7x4G9qXdRHnVNIEDMv3sh3dh50POdyCzWRdtqnZwQ1&#10;8MHgMwDwEWtuwBZieaqssgy1iPGwxSX6r8ArZ6MtUam+UZaLB7PV2i7SitlJmT6/A7mZnI5no68N&#10;rNUO89MluI3rCJIXPRQcCziAG+YG7Gq+aqtktEhl29B3KH7/eWmBN8nmxoRSq549NmkEsvMEKc6h&#10;FbMyMGJaEChJckfoes5lCWojT9B6qVZWGk2OpwnCihbgWSDcaWpuwG7FWfCqibLleUzb2Yji9+ef&#10;qRNKKr1tpftfUOnY7VLW9Sr0pxXzSCCvLauFsNFAe2LspVSNFr+fWN7QNt7ZphTwLBDmDHLUK7bL&#10;3V2yPJlpO0spfj9gvcqg12lx5VnQUnH6WnHpO3YpTiDLithpANeg5YnCR9q9tEijyeeR5pLKfDKT&#10;wbOAQx52Q+Qp3uo7hos17jG9yW5fZoPOpWolL9QdHBukuoJWzgAkeA8nUM7Jan3ARqTQCM9pnt2p&#10;uY3UTZ/YGQ2eBcKaKHMD9ovcVVhJ4PWYYSuvkd3e245vEa8GqdE8eJJWzuu0FMgdfeevQe9zMijA&#10;XpZmUp6Bms3+NL60aiSSHQOeBcKZS+ZG7EHcVThGtv13do3sR3H7a3YoLdZScz7oYDqtHOnm+QNO&#10;AG1cuwO9z8lIKyQeaJ7N1mz32GkbJWVAPngWCGemmhuxOQzTf0HexMyujZTc2PZkHhsTpOdll6uK&#10;nIREi3zq0xxk3ASU0GZLtE5iJpluU2d2hA7gWSB8cZsLUMrja1K1bH1PVk38gez1c/Zo3RWsKclv&#10;bb3MXUo566hfHSDjJuByRc/yNYOMCNI7cyDdsetmohYjkRXgWSB8OWLuFfsqh1U+znwgpSU6NnbZ&#10;gEYGmJ+efjv44DZKOYOR3FmsxGHIuAkoS0pmaJ1crt34v4zElSbvCHsIngXClgRzIzaPKzPdsvWZ&#10;bBo4sf43dnlpqaXsM41jrcnlfILEPsFKxEPGTaCOHYRQ9TWY1n8dW9rvSCIDvrYA4co/TEYojeKx&#10;0ko2ECYDldKmPZbZpNet+6rXkAvqSJ/C6AMZNwGXqwUKjjBNI41NkuF5PfkXn4NngfDEM8TcgD2T&#10;y1qvYzp/F2VK3J6NXcRbZHCcuyiT79hSZNx3oQs6m7GEZ8ANhif2fpEkloJngbAcsE3OiWt/gGKe&#10;EbL9N9kzjhqC7jW7NF/Uf93nEAsqpu/864+m3KEPOpxMfHb3Qlzrm4XLe+NZSwykBgB8E3PS5IBN&#10;WFvENOMk+4czZ9ppmstv2ab6Q/3XPZ34OaEASR3Ei6C4PRnQCR2OFKz0WPCpeGzzO4UrTf7IVwqe&#10;BcKOlGNmB2xet+eUyxVgLECS5y2ax8/Zp7zGwIUnTmdLccVLCDLb2A8UC9QHhfgtg5eNzzNJCe+6&#10;x4FngTBj7DjTAzavKY4/liuwnSm73A9oDrdrY5fIfAMX/htSQVK2zfMEma1cT9IA1rX5b7FJvEZg&#10;m98iXGmxiTYvzwSAhqHpeMECPHxWfj2j+8l3UB1+wEbt5UauPMmQZTpmYFbpjFEOhDtSsNLlwTcT&#10;7Noz4T6utDMCYcMYAPBKrCUD9jxeqy8HemNqicr3VIfvsVP9k1ZlgNmhZ7O+N52xkOiGvuh0KrFf&#10;p0uwze9HbGlSGKCvwLFA2Lxfn/lCsIQ+vHrgOxZ3ZNN3V/WJtlN/V0PXfiC+oMlIpB1JG3pk7Azd&#10;0enETEPtJUd9xoMPodwfV9oHksQl8CwQDjSfs02wiqO8OmGOXIVV7Bh1hubucfbmIjd27SfjC0rQ&#10;49uFPpkC6JGOR8rLnhyUYgYfXx8frnCPNMsOjgW4J37hcMFCuN322EmuQiE7Rl2huft+A7/iB4KP&#10;V9YeSawnqWtGWUMEOIfHqMF8F3TmI1zry8EW1iKtHtZ8AID9xOT+LFjLm9z6QlpSqnGTaDCqhfSO&#10;JG8Ps1f9vw1e/LvYks4hiVFEfbMg4yaA2IdazB/qE22xzW82trBC3r/ZAUAdS2e0EayG35W+8lb0&#10;V9ixaYmwwDUA7+wHNqvvaPDi78OW9CKSIO9Em0pIjgw4i9ZpuNBn+dj2V4lbghIlZbT5LzgW4JSI&#10;hV8JNvAWtw6pkOuQwoxN7pkxrhT8DuhIm9XvNHjxi7AGvYckIoj6NvMc6BawlkvSyhj1MOzphp/h&#10;i6Q8e04DvwJccvFPwRae5zeRg5If61d2jBK/DOMCxybaHqxmiu70L9e8/2/aHFcSkssi62vsk+oG&#10;/RNQ9vB/rz7RMxHbEC9gtk5EJSOBzeBXgDu6FGfbM15nVUdwPOnAajKTSw0WD3aWzuu+xZMn/vF3&#10;bEGtBX3Zr1Gwq1joo4CrUTZuS+AawocZTJBhadcFPA0CnOGuWiHYxPB4rj3zjcBmpAX3SE1v259k&#10;TG927IMu10bxz1xsSbd1rnI4BUkbABkUBE/o1UR9ph1+V/Y72mXFZKDzueBXgCOSKpLtGq+FK5wH&#10;q3pWrkkUW4YVaHn7ffv19tN33YtdrhaUZWULdM5e5BDvuoDDWIcdhZvvwjZH30rNxZmnDwfsOZBS&#10;1q4FtwLcvF6f30S6814wN2AP49090+WqXGTLsMZpwd7eXw96c3Vd94Q6ydHiX0biSyrTudXd4xMb&#10;CX0VEJECMY4NPlXyN3rT3O+X0MszD18WAFiMp8uq1AVn7z3c3vMvIb//dajsS2jc1w9Hun515iJx&#10;iUn+b41Mcbd+o4lL3NB14ZvVSa4W/zIFX5IUdDKVpvJNn1xb6PJAHUmJfo1MTZWOhZErlVwiUrC0&#10;3uBWwDbijlTnTXkyPaARZl+vyDW8StiTe44yXIvkhz5gb2zCv7fTWN1U7t6t8nZZvajVtf2vUpQc&#10;QJ6nlxf1NaapHMZc2DmgIZFeIiZoLiiLGT1g97FpI9Nb4pvnhCT5FtgLHVodBX4FrCcyp2b8YmxD&#10;zO5k6O3xdBFhZ850ZRPjZyGP2HPDwOWZUmVeYs60wX1fSvhRdvb8+lGq68J774iTyUvhJupJoe1l&#10;rk9wBfR/wIu0C/UQUYqwEq23fHdbLUUN+Be4FbCUqHb/m0zbf9Wyg97SYkoIH6j7bukRIHsnxAG7&#10;NBz8flOuzigWzZMD1F2pH30X9Vz4C15R7wTOAmxJp/R/fG/FXP40oCFpIr0ZDyKKtcW/kuTJL9ny&#10;C9AR8CtgEZ6Bjy930zVGvqGvwH4rCZFId1Wp74zNF4c0YO8PC+fnyPX5o8FsiDu0fO9Nj9aZWsm4&#10;+npF2KPnyt/yih4jB6cYgoR1hNfZrSMrJ+Ag2ulbDtoT30Q/lGQOyrH5YMM/YAW1U08YGCU99ALj&#10;7y7C/37IL1rtdn0oA3ZGeORuiP4/e9f9F9WxxReCdBGQjx9AUT4fQAQbRVEIthALsSMGu4IFnj5i&#10;AdSg8iyIAjYEBbEQW2wY29OHQTRPRYVo9BlRUozRWLDt3/Ciu7ftzsydu7tz9+5lvr/E3DvcMzPn&#10;7JyZM6ewA5prrS6cGfiBfBLoVSNzISJXX7bjsD4YQ2NHMI0jxYmmQ/JcUbRWfMGo2VBks7NQEb3I&#10;NKnvJ54An4IC2/6zVJqabCt2WuuJqsuVFQH5s2CuTSZuV1JUwoLVWisHbTrqnd9ABuYDXL4SeTAb&#10;h/V+GBp7P7NHxCAapmsaS9cDCj2O6cWnFukx5hQFlVF9jJc371ERnVYKcyG1MEc71Mfc0lGhD4eL&#10;EOp+2VRdo5Jg3BP/PrWwIJ8dkpWyt10zvHsDLFxbZOqLm4HjxAsg7zXiGruNpIj9eF1be7ogUOjl&#10;h4kN3I9sBq/CmadrUMF/VkPnlcI8+EtU2J8gTuuvxqD+sllkzfcZdje79LbD5764XemtFh60WNtq&#10;sBMRvXUeEZpKAleFTD5yEMR6vTHiJkoM2Mw03jhkk3Rt79AVgUKP8C/1AvQe2ewF9IBidMTWakfQ&#10;IuwU5qEI7Roe/eNX1SUPRtUy6XEfwIxDW/aiIq+1q4diFus4g713UE9xRDe546dgSjIB8HKezClU&#10;f+DzeFKDuwZ0SXJC1zbx738Wwo5II3nJ0cRxUlZ/eApbQB0jbgdRrWqgK5TxEVssXKxVwiVscU2Q&#10;Vzs7GqiBhfvgaMLhm5+FJPJNhO5be80teTsLWFWu5osx+Gn70LAbhKuw+7qphwmHtVato1uIim7v&#10;JLBDk8cOHo8zPzxYCGB+ib6x195vYN95x7RdhCd4uKHbFK0HG/Qi1M0f1WoubImKMTpi/409dFo1&#10;GocpKcu3Vcz9qql250DB7HSL6hE/oGvetj0hXegsgRFgKFEjH+ytk1C8snPR80C0aj1XLMES1Ih9&#10;xM5REROStNjZuQiAqVWkvQF6y1hb5Pot83n80XkddG/zUvQ7bDmRJZiEz+ma+9AlgYJFNmMidEQ0&#10;agdbom5puNT2HFp3KlyH0csq1+CV0/009kjFtWCquQ2RxU3RwPKzd7xx/85+Y8G0Yx36iMx6n6XS&#10;bpvP4yrsSWriAVf74qQVqB9BZngYJO8ZW3Bt/eTjI8Dv+xC+IL3FJPxa1/yfdEWgYOG42sCoA8Rb&#10;eH6nFuOnma00W6kEXS3MtnX8XkuAuqfG+dmxrkKsqYabdewaP9gl2u9+PQcZeOgYcnD8kOCrz3ZN&#10;LHiVvrc5Fst6/fU3UqXzZ0w2DvRWE8c401m+/MRDGdoTgK8Zi72jPL25zueyLnL/lDH7m8Q+w2al&#10;meCMSXglvcimMII/k/S/HrXgQgISX2m8pgIeL2190+h4JmOC1hz4Hj97UrVqe/1A0JBLEZufOSli&#10;lprxb6RPcrdkE+w/aZgfn6EunsUbpV2QD68Z2j2Rh9VEeXrDD+bP1T3aA9gKin1mG5bTkGDnqms/&#10;gGopCpDNZxai0QzwIvVd6E7g81Zmx1lcOkprEUR1/b2zGifoOHi45ox1s/TZfTHHxRRKmDVBjqqM&#10;Z2vZkckeEGzHVBbcBLaHMDbzrRpNwOMzZaS7A/AvA2SCrBX7zBFEhDnavOOuoaDgwOQqCPRDNCoH&#10;R8J+Cl692rdrNbPnnZPlq7UkPvvptNpcTTZChtpo+ie7SJ3WywWmKh68wpvz1ZboIscg/aaMYHdj&#10;68Dvb+pfn24z7cN/Wsj2ZgqfzcW6Z/aAWAax7zCe4hIsaXd1f3GVKikKProzOQAQ6Y3GSVsfv1X3&#10;jLUNetxSXFq5P3ZsNy0JdHi3VU2RYBst76qVJWk+y5+acUzBS+jie6KyQFVnoTB2aJUyU3bqIZJo&#10;hLEvp+nDvKrk2T/wDfGBsJxncDjqSss0SCB9S/flZKqjKPhwYLJCXkCcEwqk6ZzBKpsjl8gpj073&#10;WncgNa12fj+tHLjcK1I1swfxCVtp+hfj8SfyfIOZNosb2KRK1HTQ7s+MaofMhFMYwmshDYYYTDvZ&#10;1Mie/H0Z83AApDw2Co/3abXn/pJC2ke/gac6ikKASMYx6IaLpU41l21/VtxiQk6m/1Jx6kFhdCet&#10;VRBbr/xaaG0Gx30eUvUoGFmkehpweJlmkD2ON4PzuxeY78E9EZ9jaSpaFTjPPkd5Ce8Q2/Y7GMz6&#10;FaLd4XtNejIPY415P0T8U45Sczh/T1OLU4DAVt6cBDfGuveQpG0WK3OkbWviepd1DopJDPfzjwwL&#10;cPX2aevu7hq+av3BM7cKetaXrqu4uzbLs3xybqCl1G7f3NqmS9XJSd2HT1pz448L86b3kHLvvW+5&#10;h1KFxufxnxlNS9iebjq+GW4VnjXCWJleN8eGgFHdq1Nqsb9FBurSEZ9fKlpb2STY2r9kpctWpBwD&#10;bbJbOOkPSXZnPZ/SBoTGridAPA8RlU7RmvEUoxxuhCRFla/MgS6U6Xice7lieUrdlFDw8cRjfcqw&#10;u88v4mmCBelKS37pUXT3cjSoqzfh8dMerkKY6Zt4RySM68X7GMuN97/YbJ+tojXBjx3VPVnppokH&#10;rwgD+8gW3UwA1jmKlSemVW/eqaAaisIAv2NYmP4lRWV1VKbr1Gviujr++buCOMwwIueZj943Y9Re&#10;XpOjpPoq6fCsYr6JcnViDqwL8zz//TTOsrQCbH2fahqYUivaP+Sk+oihighDruZNeQ/CruL8G+v2&#10;GoTGXkCAuKt1PAkobAAJGKVbF0jRXMpMKOFJUlkXnn1SZsJGxeVhfUm0yKfbf6uYawYnVD9rZevG&#10;SsPLhdzyjGt1ZqV8hWZDe4krARFqWhKOWcXWf5iXUBGGfF6AKeEEi5Fa0DU210sO/UmQn20VTwIK&#10;W8BRg5BDAOwGSFBfbxQ5youktPWIAyvNOgc7hGzIQmc4nZyujIP2Q1QnV8jYkchFi+qqbkesH724&#10;LGhcmFk2Ha/sBZlRH3dGHSdc+uSqod7HDZTIVtWKMNQaGZHY2/NOzhhn7P3EXTMF12hP2ccg7pOw&#10;Kna3hicBhW2APUjsgjYJkOB9dliRg+xLQlv3fVkcZpHe+Q198CWKUF6cAqbQbZOAzZeqkzJeX0na&#10;YbWUlpaAoUqOXShw+PPBk4NAVWUW18QYVZIkjza+4gcHrn6RdgvxDgmCElih8ACxn0QFpGXW8CSg&#10;sA24sEbvR/AfsQQXaiVeZLchobCHWLSLW+5/jTpoF1v/oH1aV3hsd/Nvz3jX1vabl2i1O0NtU/Yr&#10;jWd6OD9e7QKWIKitzmwuGwcgG8l1DMloVCv2bot4hlJHPn+56+QQEPtJXKhHWsGTgMJWYH9O/Dpu&#10;C74iU2KG7DgCCru95RlxdSkiQ0hejLVn0aFqyDjAfswpPMZWs34Bk/BmcEfmtViZ1dS2IGSwQ/uP&#10;TBS74G2D2YOvF+kOPeEz+Df28SuJlW1Mh96q6aKhoDCCjz5gX9sHXkE4GFuTTVTgCG8R0NiTifR0&#10;qj80QgAAIABJREFU5n14LbBDW6msWhafgW876pj3qTiCME5tszKeHZpc4UWn8ByvdxuZqUmhkM9g&#10;blU8C+J/dxIdyJZY74uiVSGMuaceBE9htQtXk61T4ACHEdDY+0l1dtW7XGji8dNOVFotCNhEX9e/&#10;X4MhB6WqmxUntpTu9/IQ7I2ZgIm9pCB99FzFZ/BI7jlwB0fEdN1TuYsphQKQyCT1WAG3N1VharIE&#10;BY4viYDGfkuwvxuTl0CoLhlGa/BZDm9EIh4KxcUg2ll908JFtfnJQi8NcxccjVt9w1wcFVxHcc/P&#10;AZMRkOhBuO7bTfQ3SgFEHLOtjoIbxuN8bVZjjyGgsQlHXoQkwVKj5XtRebUQGqDc/WgPdsKQ+BYV&#10;TgvnQr9ZDnIzWHIioRf9ZdLYrgIOj+degEv22ZHog66mQSD9jVJAFAQjflMfQ9t4xduqxt5OQGMT&#10;Dwl1Ogmre/GyhgqsReA2HcreD6mk79hsjj8zp4Ud3igZqNmzkY3TRFoyGyjCesxBIBXTuReDwTJA&#10;JL/5cN23Z9IfKQUYi1gBvANt4/E/G9XYJIK75Oi3/70oMPEXvanEWgKJ/VAelLHiUvCDKqdlN9nz&#10;oxBslHVHsRxrTJrcz8julE8IOMwzM1wDywCRBOe9DJO3UFAI8QSQ4scQjm9sUmN7EFDY0+XpulNL&#10;OZj+pTIqshZA2WT4tccGDDGIUeWscJ6aT2T8cTbgbrzJFl7JFnKYV4/nElgGKkn0YrTu29X0J0oB&#10;Qw6O+6to4sbSKcobWQQBjb1Att57JYCvU48EUZm1AN6aIwW+6pyTRHaAqfKd5yeIXjAwLTNJ9sfA&#10;S/UU7xXE4HWIyFZdtC4KRasHF3OdjPgx16LXsGMKHFgBAY0t5+bX6VYTOJ81veWyAMInmy4FK1Q6&#10;J6zHSj/S9/RcMTbxatBYidHMRKMBh2tA+xghthPpyD9oMRAK0bMo6wOSCo94dL6CXMP6KFDErhPQ&#10;2I3yDmEx+D6iOZxKrdlw7Wi6GDirc0q46rSEs/bsYQndEG/MOB2MlePUYpyo9U9YXnkiPcmnOVQo&#10;RNF5LCOFTQiXk7pBqDWsQXnDaiagsefIPYiwiqmgfqylsV5m42fTxWCWOmfkNjvAX4nSWc7LvCSe&#10;yGwFca/PGEP+/sR7mSqrE6rer2gb/XlSIBDKxkF1aAdv5far8V2Ozys5LplMw4+WUdLJ/P/ZKP8w&#10;7IuANdTyQqncYiHBMwQszmbIxD6VzhVb+ieeJJVfpNXpHUC62pC7UfxqFe8tLKuRNoBEX/TFQE7Q&#10;3y0FCj5sAFcuyuAaZJiTJFxjz/zztuIGtcIiCjunM/G0CWJwSgFmXVoa9n/2rvsvqmOLL7hSFATF&#10;jx9RIX4+FDUqCCr2YMHysDwLSjSxR8QaJQbFPFue+qJRny0WFAVr1MQSsCYmwfr0fYzGkliixBdL&#10;LOzf8Ax7yyw75d69M3dn7873J7g7d+45M2fmTDlFCK4G5DlGwHot2FB8HYvGkeyrMMjQVuK1S0su&#10;0r7yjmBE0BNcdJS3kTLAxtjWaeeWKsatABZBSizldGxW5viJoMx2sSkXL453ueOJhr7em2EDNfYw&#10;b/GSkAij7nKMkFwSst+0Ux/I8yyDJoiWvMpWDcIyWX2ixQTXhtxKfOM242yb7iHwgJji4Al+NRxj&#10;Qo3kFi5O0AQI+7gSRRLjceVCfgM2GhfBNWgEZxzVNa6v2294My/HmpEHhIw102AUvogQootFnVUw&#10;R5yQzjWMykbbcAu2VoDCXgGjL1S0q9aOZDVcwtYcLtq9bwcBP89ESsBRJuQU8ZsLUYAvvNZ45Fd7&#10;QxOpXL8gYFHo+J0zfs4anZNbVVbxB2rs1t5kKGEAjMofwoXoYpZtVZegU8FHofMOTaRx/LLqVwu2&#10;13GFvUYsqq8/3gOz+/tsg7nvgIwp4OdVSAFgs1iWUi/lirErQIIa7Gkz3oAzpHiGs9w6QMQcBzlj&#10;54qxCTlnu2ToAmrs7t5laTcsq9SIPnYhu6jpr6mbe2tKE2qOAzesF118pY77Zf3o4R6MpCP5LeU4&#10;ZDILjs/jd8+zkb0fyaYHajprLxWDV4AI1Uuyfwah6B9OJ8nKv/6Wp8BAvrgpMzIZT1XjNAIae4TX&#10;mRoyBZaLs1jILgz2TLmFlqkPyyn6+j1KsdyZBEOTjZr5kCacQH6vkuXdOjQ+CrAw74PsfFZHLDmW&#10;dvkXoAo1L4jjc0LRRqqF+Ffe8lXG44CBA89KYLzEeiNGKWafAovVNaOHEN7qCH+gHmhOXDxyyrZp&#10;dx9UDAzcQdM9v/ksq7VaKTNT6F82wVrwuo6NRBkDfgsIntYHTY97d8RZ/xoxggXIyFCPDNfVxhd1&#10;hgl6J1bV8x/xxcsXnrvuuJwWABr7JheMjTkNofn4Z0J6QWzMdZiCwRZrt0rVEYFqvSGIs43z5FeP&#10;yWW/pM/uahhNQFTvYGTHP2DVA61NzFEu4POIuKSIZM8h+KJF8p1PSJTzr5/5YqWLh3PwtmpuzoDG&#10;juaEtT9zYClCBgvxlVD7wxPm6Gu2kUa8ATWnVjrNW/q404gG1BCOc42SuI46t3FQmoA8KAnInn+L&#10;VQ9I880zMYwFtCD4BuDuiw8WLvlJLrRLJ0t7+eKEljlR3GLZRnsAP8xtPQMhPbeekN83SBnqMA0b&#10;LNd6exTeZtGrNB7ZgKHkl5Wr5kfUJ7tS0va5CEU3w6Bk71k624wAdVyLUrNBL8MVDBvtLLWpo2az&#10;TxNR37MpGOaMLvu9FfPE3/CuEOoX1RT62gx93VP+o5bl2m8rg5Sb95AN+V8Nb4fIhRvT5hVBF+BF&#10;9hRF+Bh2PSBtEMTyW0AjBs8ArnRxJospBSakn/MUozyainfCqpKtzmfz1U8fz4dkbm4d7N/C+6cZ&#10;O2slx8wT6zVgqJp5htLyr+Z+dEte0FKBYrJWny6rzci2Ca0QRfIY9kAZ9SMOAYsjqARwS36IW/2+&#10;AKX4e66YOOfJVAy/VZMTjSZz1k/Bxf3dWej3tT+L7mEzFHbPlibstLyGIwqfdM6UWnTDNGUbLTV8&#10;j11Pe479xKRc4Si6yxl2wNdWvXARYIfsDqpwfoRLODEdkOKRXLHQ24OpGHEOKGvsBdz1k71PO3cu&#10;Op30W7ntY8rl9XTZ8K+JFQ801JSbd2hUF34G15SaGlAef87wD9TwEEETkIbwGIpulmG/Wzg/0Veo&#10;IQHtiFkCiGcm5mg8bYkJ5pOe4IYnczE8LfAWtpkIjE2IP0LYeLLAP6X2oSkK+1JNlg7C3kcrmvkk&#10;7VNwTaktTmKxkmGWKp+LEUTNVItcQBQZxLQDmvJoyCvAOyYDAjoaF98nQolsWMgT/Xcd1FR2ofRj&#10;LJcd1WgdhI+Xb/ujzHYyRWPHjmN0SssJeimc9qFZGQzaPnBKLr6CJpufo4japZbZgyjC9ubpkY7z&#10;BwEBGdHbABHdvEbLOVoYR+RP82w6foHR2N057anOmyGM5PtfJs66pijse6rLT5AlmzFNYfWW4bpm&#10;49uys6ZKQlkYi4et0hAbpSe8RCpbZZrPpaGrAP/4l8sBFsbTq1SZzPjBXn3zcGKeQ427Wg3ywXMc&#10;tz01BHbCV+ZvWb2QuybHpF6FWfm3Z0S5PPzy2j8QmIARlDf7vGfusbEshRM6UmES8B120HWBbxUa&#10;OKEOt6kMjMVfIKlSE/RFIEr0Ytv+Ug6j50IDCehEs2culzdInS3bn6WG8kN7e10K+wNbs6nIlDzy&#10;4E7juKuOQvxQ3lvrX+7Z+4gxoIE16Ar0GUQMTlKibbYnDmvbBl1UmN1isKYg/KiDR/qUgwwOVJ4s&#10;oX8NkYam6ppSaBaiBOMrp2XOrywVCkhAN3a6WHomonLKy57Bh7khPETfFrvCJqvsPWiNPZbnngpd&#10;3cGdrcbn/SkF0BxU79501+llmIa5jBGUYkCBlFi0HeupfmwGa4rHj7oYjRq7kL6xeCKaKjVv4XOi&#10;MTkT2KVUAUL9COhH8EqXo8T1K6EJQmRXqhPc0B2t83byaoqksiEutvelMn/ju6tq/wDbXn7sP7L6&#10;lOiLI+cXP4Izy7iGEZMqO2LZbOArqzZkooPSpvYxdsxF2jRq7OfUjcWPYchSvVlfwQu8z7r9R7MJ&#10;8SbgH4gocZXXEkiWKHt79zx13sW/9RoUvVnR1rqRfmsypK4sX8nTlAIzkD/jNyFVxiO69rZSQjqG&#10;aIir5SRGSNZXmQZcsvge21ahRnczVlESdsid1aqxB8pvFNA6gRuNIcuuFLthxF7OACKd34kQykfA&#10;I8yOdJXYBq/cLnLKeTs4PqolS9fIEcB/K5F1ZZlzfUUDybDTvtJx/iGn35AskgdriGa9FSMw6XWr&#10;iszk7kSJMuxREPXlCebiht8mm1aNbadEjoLVOLpURbkQ+nsr5u1/QcQpFaCrsx3DChNcCgyRnv+P&#10;F4ozyQq73GYLXgv8/6gHoq6lnCXbxOJhAYTVO8v8QUoRIUrfVQpsd5BseoIW4iRmlLNQkYO3EyXa&#10;KAENPAygEa41MzVrbFtHwrZcJyKicHSpBqbPoL9fZ978UpzSq0LxCNDT2Y72cyarobVkY5VFvNB7&#10;maiw86rW68lA2hPHFxnYuur6RlfFz4Bwu6OHxQV0cBLKmGiBW0cOR1WyERtSU97z/GpOIA0vYrfC&#10;8xJjFeVhmrMO4p2YoU4AkUD70o0yNwk7Mair20vaswVRhZSiZL9QOwJGdDbMt/LnXXOdbpNyEHJe&#10;qJ1J1NhHpV2VS8mlOI3dyFe6ajgkq5ej23YLBFEKHtX75vDO1ZwIQzdmL5yK7GfAPqwToSMnYwVG&#10;cYSorSyDLDvY+xP1qja8dhwMz+4Pbc4fPTk9oZK7gJDWT93Hn4b93NSEYeS8rWsrlI6AIcQsgief&#10;S8+ZFokNzO0FEANWNlGKvg8+zobUlWtC+H/Kiu33VFjAiou+7p8tR9frcin/3quVSR/Ou7K25bae&#10;2H7+JFB9XXr0DrzygDnYioCNeVv5WYJVh3qZwnaSoXrCo87ZbGEtIc3ZMEBHNSnKa4EUmFuBnxn+&#10;oxT8BPbzS/NmL39yzRRgg1m3SZFIOEFHksY+oJatAC3hIXVdl35L8aGOCsrsANsflNfxZemLaaw/&#10;qCigVHdj80+06IqrJh30B1NCjEy0W3Scd1cYN2heV1QlcGNSUUdcGrHJPbyJx/iAIDGHq211q8EM&#10;Ux0pbsApoXAEjM+aNXDxP7nZhhJncjCcU5zK0m8Yjf2WT3VUGNx0Oj/ad2UvUb/CBgNKHsAlN663&#10;HlfNaZfVWoCJVkheQgNKvkzSNtF+Zdhf51r3T6VLtc7XV82nMjWXja9l8wgiU4KfRMwIJj/P+anH&#10;Qt0I0EDdlccRws5NpOUw4lTuMtcG5bvvvFXsopd80FRE5EI539/ZVwWvm26FHQkcLMbJD3fD6j6B&#10;q+ZZtWk636wQ017DalgqK0Owp31ms4310HxLOQbLMUzHTZLMqJcmkOTzsJiI9PELreWJgIC0y6gY&#10;DzsyesoLfcnEufxT1xdSqgKbFUGtSuT5uZbvra3gOUcnjPNNqdOdTfMQeBM4Bbe9a42pZarbXU+0&#10;w+oqW02C0ZRmsoDhsqOJzvfqULKEIzicVbtIycOemTNEkNUtGwW8ge5zcwuqOzYGckJbPHFYulm1&#10;B2ScRMxN+T66x67qpEgo999m+6LEHdKpsAcBHRr6Un66AVJzIPqGvPlFiAFQkuVV9iCsMaanKPT0&#10;NiGHlqXMAR0Zd2G+fvVNaf1NOBNJAQHPMXb7i/EDhimJsuZxQtYV4rDU4Wia5Vv+2NWQAddz83v7&#10;ntVU3b/rUthZAIcD1cAy9SA1L0dfhMOTvk+xusqervC3mWKtctb65XpfVC54Jhkj4A8NcjMa0sky&#10;OpnT+rfNXB4I+CFkh8lbnNBTThyWqdorK+M+PzYecUegLbDqgc8l0I7D5VAtLV9mB6ztZgDhcBKA&#10;WBiFsIp3IeLYZqKsDbsDpVpaMalpSHNIagzDkBOVxup98Zxinm/o+4FdtCz1ZkmlIZaOJl0tSx6n&#10;J4VmEWCDINlIYw0f9AwlD0vtNtP/NCsDADPEbIHHZVzazMcYqfN43wDI7eKqkT8ddS4/YvdXOWk1&#10;HVQJmCScBYp2hR4tlLrX2e7A9toYSsYBRfslW3BIq2aLFAMZSiuqKN0vBtBxR7mu6XCmYTiy9HNz&#10;Gr/Y+bW5QrMIMIIcF2wdH+TMIQ9L7WNvLV+rEY8QcC8V2grrNvrg8nDU8m++Sxx0cPOEO5fu/FRj&#10;+EBX64nQURWuW7gMkOE20Cqv7jsw7dv5zm1lw26b775O2k0KbbUTrPWK9UZ0MjFlhweY5fHl2UiZ&#10;mnsGPv9Q433KEueybp77LyatzdqYlNdTwG+RJos0Hyete8ij8tP/s3fdf1UcWxzkwr00QeHjR+Ep&#10;fj6CKOhTUaJRVBBBFEvEGhsoKpYYsKBYIHaIDcsL2BWNJS8ogfhCsSHyFBGxx14elijq/g0vcLff&#10;LbOX2buF+f52d3fOzpkzu+fuzDnnCyyMyHTJ1rSFTGe5M47XvdD73KymabtV+NIWQeAUh8cZ+V+u&#10;uhs2KiUb4gypa5DnYEXDz1jTN94MiaAhECsbX2M1lidsVOnXXWVFnxH0h8P4lP6kit7cFH8oy4CF&#10;JeMtNE+mUcGdHjUwyl7XU7OSUrUQplwGB3s3le85tpBc+eMqqVstxH4Mj6qyaq2qhOyN9eEkl8Gj&#10;FpekOdMKyGOYreN0ppppG5BfQZALk9iBlopiLcBD6QYqjCCIqNC+lYp5Fh/mTNHx1CSLioZA1pL5&#10;DRbprOpR2FQYLq2Bq7qSNskisneslZAlKdNgzNNXPhY5f7WwtWqV9DiNK3DRXCyoLfIrCHLBRNQf&#10;TFBDb3IAHskZoMI2y5CYqhjC87hH44+tjnqdmkZzhPKgnW6wJdd0oQ/h3MUqf0QlXk+lLiepoPdX&#10;mrqtbjqBNRmZcHVKaKQ187ptGQX7znw/vdatR1ABIvFJPVkNnQGhjADm2t2HN0jVh6G6lnOPh1dc&#10;uk6nptOwRb4xyXK8/boeYAzhE10N2xtbZyELgixwig21ToBD0x025FCWeCLDZqDF9ni5TQPdEJoj&#10;AjEVlQYDefpeggq7BRa1pB24VQ/mHpL5K9CfeiH03/mF9W41bmAO4HA9qUsRW8eroDfkTtc8q5qn&#10;Q3DYcLcHXMP4OU3T2MyfCAiwcQmffQ4q6AvQ4wca9/kIv/6qfmzlvJWHW3LiPGuzzsMjT2aczl9f&#10;EJxXu6t+6dJl9bse5wWvn5N/+mTc5VY6GDLvg8sa/ufEsIPXEpjrOd/p6ImmmOMvq6A3T8h0aWta&#10;Ow6E4LD7QVWIVu7Hi81ZcFGPizYI6kIhEWapfFfcgZ4/0CWnbFWFwcPCh7s8w9K72goi8FbCLB3V&#10;Jm0PVs8iittrFmvzwGUWk8bVqJspQhGe/EMFvelF9uaiFa0vcE/MNt+USvDYb6EqFEyTfI9b2Xzk&#10;VhDkw2p4rPNNRBDQ8wdaUWgHfv0hndnrxTq+kTmcJDXfKx9avRrVoX3S932ZymSwSpNvYZy96aKb&#10;GXKYVMpfBb15SXTmsfS2fGWLU+2cr4N77A1Q9aEX/F/IPmk+fA15FQT5QNQGG614T0aBMUUASuuP&#10;X39Fdxb71y7ewbmwRsq3Yi+xsZ6pzQEyJZTP5VJnBDOTK/w8o2R9T73Mj1SKaFwFvSHqImBTJefR&#10;TeCrR9qw9vNhKqjHPgNVn5X0mrjsk9PNRK/IqyDIB5JTV/FtywSg5+8/gNI6qWgzDzZaVy/gG57Q&#10;5ZuAxYjykS/R4Ni0Sr7Ev6PJ/Og0VjLORulkdjh5QeOlhgCKJLtOYss/+cz4rPF0O9C8r15Q9WEs&#10;1LOrBeeaDyOvgiAjiATOSqU7Ugf0/PkCSvMheDP0abVH7/h5B4tAU4yHiIz1HI0NiqHwdpiwRqeZ&#10;ccNZMfSTe3QyN+bIlYksiq4cldFyrSQA9RnEZ0T8f4jLAjCPDVfF7XTR7FLrcVL5ihAQJIOoAbVb&#10;6Y78BfUBJNYOTurVbn4Osfwfk+MDQERshMaUpjyMQ6MXggQOM+uSGsbTTx7Vx8zYRJWyte2NH2NY&#10;jEX9gxXWVSptsYjPhAXEJUGDgcqgwdWRwVBTz+3OI+wQEOTDbpXwUm6B6rEJpr9gHVtuxjr+YRqc&#10;HyEe6p00UWCgb2omr9S9Yu9L4ECkO8xhOUM/p5NXbRmpUIktb3uccxuKotyU9Of5Aa8Bg8hreoDs&#10;ZZfBVdJIl83m/b6lu4xSBBXiGT79yhXuhwNUj008Wfpm0gksCuEfqT7DqsSYJFpG+BemRLy5ODbh&#10;eHZNQMCLmuwjCWPfPIpI8Z+hkQ/s8Bu1YdLyc+8zdx/je9POjdLFrIgm9Vluy9u2fNaWyzFTFXYl&#10;UKVFYsK72GYEAJgbduk3eugZ5s0810ladCwCgjVop5I4o49wt6XUVH9VRhjrRgsmo65oqVvVncZW&#10;5vZteqFpx3rqTMcgPQyMB6WPbVPqW4ZyhPAtJnsTDSzoBq/tEhkh5/sAaLMh67hfIA7dZD76K3Iq&#10;CHLid3z61SjbjTlAb1sviR77kv7t55HZRmjE1u5NMOlO58CDcfdBpkubyABjwLfsow+7MoRFUWf6&#10;uuthdKik4TW2vfErrg1rkkW3G6iYPfwGZRVieS86A5ZBVpGxjbKfdXJJ49ETyKcgyIlMTBW1et4D&#10;eWzgYBq+Kge6RPi5WMFRy/3UQTe6OhY/9xwDlFawdDO+wDCBPTp9mR9HH2iN9FCctYJU55SN72ym&#10;lOPzcYAJXk/BSwR4dBSbBbdhryPQha9knTwgQ11UBAQWXPDp10XZUo25QB67HFQcvl56oLlY8Xie&#10;l3DM7K6Dml8gHz7pzs/9wFa+Vz6j82obqtnnMxg8pfX0GllOmp8LxlBSGxvTsX7NFcFHmuxHEBGm&#10;eoEVNj/21bPFJgL0Eko5AjQH5o+fDORTEGTFNank07JgPtCbGJi1r635+t+bjxkNs9eJBV19rNOo&#10;13Y9kpl3HnSfesD6KouCrUHsGurTqSizHcxdhSUfND8VMkhlDtr2xsu5tqI+kb0ByEfxzpVWv8xT&#10;ZDJsga3iMrp0Vr0iUyJ8ek8EBDaSVFGVsjfIyxg8jgT/Yz+3WVmy9X9F//esWpqsKQJfY3rq/twh&#10;GDAWPufJ+91pEXVsDmJicW82IM9e4/OACqLubNsbn+UqoOhG9qZWVMALoQ2PvRwN2oukeB2FrWIU&#10;XTqbaKjDufvvvkIeBUFekE+UouuBA2BSd9nZjTM3yGluxnRJE68k4nWtKEUDTsmncM+wuVKCwMNu&#10;FwpwhY+KYX9mj/37qN9hrkIrPbVldNNvns+DuB8mb5t2BK98+5x59BjZGw+R9j8Imfcl57bdNOE5&#10;sUYmFZtHKgqCOvEWn38TlOwESKKOhHX7NrKUPNLGP7DNngBj2Xt9crGjKvtvSK8bcfphjrSUrfO3&#10;X/mJyHWaZxHI5HdkG7e4Sk3xb35pNOg0yjvvVahcupGTqCuel6CSCb+RQhYexG3flsLzohi6jvR4&#10;kSHIeSAogElqSIUCyOzaJ0EcXgWrY/O0qOHMro4gfm7B22lV6qmV4v5n6oZl80Ok5ldvW3co2wB0&#10;g0fgsh+6acjcBTg/1ghiGNKpD1Pb9sRMSf4t62hnMkhfYGnHtL2PoEUSeNoJF9vtBF3Fa3TxXZH3&#10;QFDg/U7MPyWzUUXfoYcDpYibJQsRgIZgHBsHuP3r9VP+VUU/t70Xp6SVvxvYx4pqKGUFZ4dLudNk&#10;flEToxyLaD8X+WnH1uQndewj/MgJmbirxGCOeZvKOnoRgK36zCphS1fzNewq2Ax+qCV9kmD77BAQ&#10;bA8i/vG1gg5G9OXsIEneg+busRtQsvMwsO8Lubv0yopi28WSG4Znv8q8XDtrYAhmJUbeKZT+IZzE&#10;Jy2/QfV2NK7OWO3ksNNynJLMRw4pRElWbF7AZh8uE/OgU26KGPuS6AqDcI3EVvkFZ+HE6aTQxX9E&#10;zgNBARQS7A/KdcEkzsIjaWtxGN7K1MxN6+Q/b5wkP3ji141fUr6Ra9j8hla8vpfx4G4/rEnoN/OL&#10;tcw1X5VyVobLwk93pxVmD9CKkdvRNJnWeMRHKQKvxmSFn9hHuwsXVJgxWjRjTyCCLh7AYz+BV0/G&#10;XqiGCgKCTT5wQxXflnEWf01LWoFar4KFfrXAL+l9qFSf2Cdx5eQ4h+63sto3/f5uHd4cfTJ+5siy&#10;bVjTkfhuQ5VHU3pjOmcp9DpVrjqcVv70iFYsTCdh29l4hMo/D7dpT+JLuUqDmqh/aBabDa2rVzex&#10;DsNNUbLNSJDAN1BMl49+GwEBDBmSi/VD/xYUf2ol1S8j4oIDkXEbMeqHA9b6yNBxX//7QsHGK9E3&#10;Jvi/6OEjnBfmbN8yMD3A/9WN6Gkbg7/PnX+iWygGCaEHjnXfZIAwFgmJ7E92ulRnKtAaW6wR6863&#10;CNG6Sv6MtPFf7+Si65aVTlJ5STdPg5j+teAtX/M3jG284LOEEi7iYNRQKUGvFgQFQJRcKIX/+Z6V&#10;eep/AOvZjgDPbbqE+15W5AtD1TD1HPEgBJb77NPFN2TJ6pywskVrS+fuzuk2xrejFyYbTsys9neB&#10;6FXY1K5MN/Ibtbnvow3TMr4ytzWslFFJTwtU0cPdHATXjQDJ6vxFWLa3QNNJdviSOLxl8at0+cno&#10;vYKgBAiuBNipPsbG0KewCtELWwA8uFK4SirxNlnItgz4pGYMxDSEMbPKj/aAnxw9nFUMk1mKgIpt&#10;3q2NXRVmDdYHDYeoreEdaujhd2R3djFPAMyBWDFmbYFt8FUGQxyZWNACiioldPn16JWCoAQI2tft&#10;kOVGgrLZ24O8vl3BbxyNN0FFfjnWMy7ey52oel/d++eN/0xwlW0QWBzMzLWYEl8yn9lZAwbNZg1d&#10;z7+PbSZ/HVNFH9eS/ekg1WOLRgAeFWo9kY+q02rQpceg1wmCEuhPJD3L9Cr5JHalG8hL/BOM7dNq&#10;AAAgAElEQVT4nZPxJinIttwI/HDPM1GNnnrbH79Enq3xkH0AZjJryTBvGDSYOBGhXhOmdX66tdjN&#10;/ngme6+jgSSL2mbyVUVnC8n+eEr02JVQFugwbCqspZqXdKm0BEPjyXbovYJgIwywnIAQ8IyM8BW7&#10;0h3kmVsFfue/8CZVyLQCMOx4Hbeyr0pcdeyB4EOzp9islIsbsw5qqT3nX1jss3qt58A7lA3/U0/9&#10;n73z/qvi2AI4IHgFotg+fiwvyueDBRsW/ChWLLHGgjVi1GdvYK95FhKivsREibFrEI0F1GhQURNN&#10;1I9+1ET02bDF3hNf3v0bXu5ly+ze3Zkze+fuXcj5/sTenT2cnZ0zszsz5xzl6K4jtFV3x/XjGrE/&#10;Agy0LyHt6ydRd3KWlEq+0cW678Vgp4LYgrzYk+93N5KWOV85uAT2gqgK6tQPg9WQI6/Ox0fLpMW5&#10;MrlHawVroG5//HTmyJlLWtseyXu2Vo+L2vnvHOnnGc59bpdN69Szkr3EbOU4SOQo+owjfmX7iFQC&#10;yE6ANLRnou7kF1IqGcXtpNs9Cp1TEFu4C9uWySL6trxB00s3pWGzvHIqgHr3/mBFRgc/jFsJo2y7&#10;9HUTjyXZM0x3SjzW87ceKwd2DgviHS+k7khOB3gCB5eH1B0f5WLBxmcPakDucxxzaw8gotdD2txA&#10;UTcSRUrdT5zwdH7tU7ArQWxAjjnWyr9PnefFUuQcsV+B8+xVhvX0laCK5ARoK13pp0aX80Neb+sV&#10;G4BxOulG0bKbT4VEZRFCpla9KdqzTzy5mpc5+Ekl0B2Y8xwW/fqOOq2ixgutw2gyi2FvG5DYPOJc&#10;p98nowQQv3s9+etjF4LYwXAhb6LS0toRnz6Fla8BOGKDw0GskS7IwCdrEVeLO89njpy4O7WJP47W&#10;8U32TN20dvPqoVm9yzruFstOp37PRc5McLQ/9iJ6tKFHWnev4HNaF0rVQ21G+zkHE10EaIothPeV&#10;ev/yhiUq7A5SspE9JK75JWWB5PkoHT5T2vUIVucJGwCqQ6cAlgYn4lMpJTIqbsXPv7xJyDgzaN7L&#10;i4UfbajWMbHXxsVzWn7Z5q/hvEp88pykDokfp7bdnvZJ0et5e89kJyz8fUy/lKpOzzLd28oUrGM4&#10;RDEUl+ZTMNoR+rZz+77AN6Xb+36g6FWAvkOcn14PUuwO/aTNPuwvEBsoLyRE0jlJipSWdovSrq+w&#10;rgR+sz0HKiInRxiCTxYx56queZ0tScrPp9iJZz/2VuUo3xkKN1YUUqaO39LNvTVQcjNA1yHuPk6Q&#10;YgeRvY5ndj4WzQqxg8eGAQ54P8YkIVJqzC5Ku64raMQeB1REnmXPwweLUNB/400sQbo/odhJd80w&#10;NtYZClce5jPbPY1q7fBd7mwXxWSBU04at0DyTNwAzBeI2EQfISu/rzU5/tSX0QmsC1sBh2xgkIJw&#10;jCKIQHigj2Fdcvrb5hQz2ekp0Es+cspn31P95rN0urHfAUueyuw4REYnO0UK1gSyrVSNY3ssgviB&#10;nGb2qF9SJmj2Y6hv+ZNZF1YHjtjQiBZS8eH4YBEqC3QNrH7ZkqI5Laf8JE+B3+CLUjZxSrP5LPw8&#10;3danwwX/h9lxbAhUm8nXnjtXrR4aFWIHHYCOWFTk4IiXvUc1lWbN/HJfDByxk4G7mbg9uJG/KcN1&#10;LWxqVEnRnJZA1eMVleW49fkVhBdBp04sWz8PF5wtMJYDm5XUZCCRaFOIHchv5F/4JeVAsZBT3gMX&#10;PO/WYKi/UDpMD2nJrBCfK0InXD/wdR1RQjS/yUif4VJWdwc7ReU8NwehcLnpTGE9Bd5FDCm4JZoQ&#10;EhSuSC1wt19S5EBSDb1HyWA3jWpQM74N00PKjpCKzxVhEL1H38YAIUduuuOn7Qqy4hGTGFlzxvJu&#10;/wg4VTki83zPIZcd9WyByNu4RUpuhyaEBIV4EUENozWfwso4nMi67jHYkGGdTxKxnocgNCrf0rex&#10;T1mX7PMWOxFkxcs/SCXjwQ8+vv10bmbe2te70x5ne87nK6dWOaWuJ8NH7OYcYssxpR0ReRdnSMnZ&#10;aEFIUJgrtcAlfkm5XSykwHugJNUZxrpsHNiQ74PUOFlceCM+VoT9mtlW38he0QOeS9OitdQly4h1&#10;eU1Dg6B6qrT3et8Fg7n8d3hnpmygPdjQXULFmqTqzbG0KS9Ln9wUQexHzneV6ZeUkcVC0rwH15Rm&#10;zcqiWAQ2ZJiBSLtSB+BjRdhE+LwwnqQGm6wnlfpG/iE08a+jNpcj7Fa82Iuxp5myhcr9hDmlqjOg&#10;ds63oHXMYuquxdOt3IRLIzoMDQgJBnJi+Dl+SZHCnnXyHvRRWvVSxmU94bNloJiLnzvLExVxNpEV&#10;fZpZNuUbT46VtkdeQfpTygsx5Ad79V5KD5CipvdyTKL4g1AzH8QldhlL3O+Gl61wuy3Fjj9gJRAj&#10;gojlNmdsQEOiyK1nE5RWzZpq/2waeMTOh6ixSXhsQqQ047rn085OrWe+3LrnSkP22WGB8CJi441R&#10;9JXpaTVw+j2nVPQVqJm/4RK7miUuy/CyAot5s7uX1EB5SGlitZBtKsOIYV/NsPc/1mUtwSM2KObi&#10;KxyxES6m+La0PqaFlRgaX0vLx5HpfUU4R/JyWA5JakIHJW2lU6p5KdTM47jE1mWJa232Ym8p91FN&#10;UnQTNB4kKHTWx+m3hJScsYHn7xiz5MO+tAKP2LEQLeRtdBjkFwHy0Lep3YhjmAo5e77L4+8wz16d&#10;0xmRRtSwZ05JHPou0Mqr8IltxBDX1fiyOW73S0u30cFKwhIEEUtXEcOcJKMqeQB4C+CIrPAIoMVE&#10;jRoIYu077d8mZb8nZs+Vtevab+wOB+r1Q54XldJsTU7dLTuetNPH2+oCjxNsE+WARn7bWrdjxjLD&#10;izyb6T+2dBvXAPvQESTArKWu+fCZTvEC3x5wIH6OEXsrQAt5jrMBPlUESueNvo3tcW/DouFkNoit&#10;EUFTWa9uk7Rvz49RAw2reefnOqWSt5ul5TtbMJZ37cvso9eXu4YXZSl7ZHk5TApPk378YOTeGUPR&#10;jBDbkOPldvNDRqRmAbkImp42mmPEPglQo0Aq2xmfKgKm/DhweOsGZFjs9rOCpXFb4xwaPeTg6Dfc&#10;QjxABDLTUOPvvK/W5depvxzkE/sJtcu4Ybzx/5nnnKU44OE+UdxDQq57/55RGe0IsQk5q/Rxf4T8&#10;6BUxvvjgrNKoW9CvasATcBiQz66MVPQzfKoIHNcfBs2tr2GYvdqaSGnXg6TwVjMb2T/UO4z8qfzQ&#10;yCFVXNUzkTFAq2z8VfnslXj5HSS5PJfYvbQO40uT3ueC9VXo26R87wvbt9JBdUwFgthFRx6XZxMe&#10;kj6KakbcgfSr1vOM2BegWvg5wY/8/dhhmOP1HYOS5a6TRboFRds7DSlm0viHkJAXytGvTqnhqIzN&#10;Udo57P7vqmdrzPpVVp9LajdahzHa5KJs67FmH+r9uwaCPVkRRBTyJ/EHfsiIXk64KOYozXgR/ao1&#10;6l4f9og9jq2F7DB5GB8qwkUlo/BZbf5r9OF0IokoUiYIuoa7YyfRDGVnHXX2NtdJlazxDNF7p/W1&#10;sqLVg1YPC00uKpDTnPETp9nYHk7OZuxEI0Js4oWFtDkGL9GzlO5N9eX4g37NXXVN6JQI/66FfMk5&#10;EcTnbU/D+zsMSoYtIEr8035NHzFNpYyy0P0PB9VwJBl1OEV/VvbU2scjkppipMjkogfWR2xtJPOV&#10;5DR5dTQhxGZLEhdvQWnGL2EjrNsdMov9kc12Lt0ildyBDxXhJeVzo0a3p67R3JD6jXvAfkXr86wl&#10;xTmogt3UrGIXgKGNSZ5T791kaXmHHyN2Jin/WEjIVOXgQ7QgxC7kF8UUUQITlf6OXu4ykSB+KrPz&#10;YX85y761T/GZIvysMmx2hWt8S7ruc8UJEEpTngHbPd051btLUWqT4flRxSeHc4jMot67ydKyN2Rq&#10;b2v3MEb3DfGj8ncntB/ELu5Dg4pCOQB071JiRN7S24IR7G0+8gL6anymiAVabzBseBUNPlT7yYuy&#10;h9hiD57emiMsDN8KNx/fOKZ28xn5PuTz7eAi6dFPTZb5wqt4OxxraKbFb8r5fZ3kSIeUfmZLjW63&#10;KIFqmMQYarmfyEwKhay+pz+4N8vAZ4pYoo9x0/uujk/Jnxn7m9RPS++3479ExVtJ5Byx4ys4pW7V&#10;bWIm9vk1aCmNhB79NNnkqkw/AsEfIf9BUkiy8vd4NB7ENqR2V8UlSF53RvIcmcduwqeDmd+HvYtm&#10;fVCdbpBSwPpqJhM85U0mknJYEo8Xl7skRr+rbl7WOqVqh7DSVstJ//qBRTKinzY3vio091PLN6EN&#10;Zf6F+ucktB3ENuRAgfUEyVO9FOnvskp8yCOeo16svoeZRL6SVHA5PlLEIq4Mk9Z3SRdSpThUGnMB&#10;RnF1XCFEvcgC7iH7hUNqNpcRPVSZPzgNl+l/ZGNeNPsTCUe/V2g6iG08k1rdSEHy1AgPZ6jlqsjF&#10;ZnqOMlhdD3MXaQV5EhMfKWKZdh1N2t+MO9qxfWTRzkVMaUoK7rMidItJ4x6w3UllnVGv2xSNapuU&#10;SJfO1wDLTKbeea8A3MUhk/81GQ0HsQ15OWiDKIFKO6Zu/AzXhhOuyep6mIFRKmA0A8R/yi0yGwim&#10;8nv6y2EshRhXVnW3BTY7o1pHsSfLpvNGf2WkAgmAt3yYyb/CwOKIjchbHkMFyRtMbAI3p7fS3N/T&#10;vYQbwwy5KGcWeYtPFPGHiGyzNrh4VRifqMks92AODsJHac0SU7MAVlXoiC4ru4BKtmJ7kEgf2QPA&#10;/30DvRbWBeCG3xr+pw1oNIiNTGGE4uXltNyQW9FKqdFMo3SdmzHMSfsIqWBPfKKIf1QYYtYKP9za&#10;gkdQI+AuTAC1Ob6rryeQ0/mBq6cU71Luq4bskmrIs2mmZVzJnP3Qfnot3AjAHa8x/E/onoLYyWjB&#10;WzWWKy2Z9tV+SPfSHcrohRpDO4V9+EQRf6m51rQh9hzBIUeZyH7gp0LR4zlG7GchqcRR7UBV0uxa&#10;kpsJe4xVZ9TamhfazOngNZZRDTEBuOdtlvbYIIhAwgTP7VwArSRt1kcfeG1uekdftgXkAoGsniMI&#10;jGbm6ZcLn4M9ISvSI33ByZPkXMz9P3vn/V3FccXxJ1ClmaLDgUM9BymYZoNF70XgxKEIjKiiKRiE&#10;gYAAARY2xjGmK3QchDDBEGN6gIBCsekgQ2Ic25hQTOhEJ2T/hvD0dmdn387s3Nk3+/adk/v5TbOz&#10;M2/K1d3dmflegMdOD3SlHzG8+r8xFuCFdXZBXvl/ZfnoJmaYoBvaeNDoPqzYrGgtSFRZYonSHjHZ&#10;1H8OPk/C53saz/DmBfd1JImD/QpiACCIFH/7B9cX1HsB3NG8HPS9SUyZXsrHgSPFPYQeu0YgcNb7&#10;gCXjzRqESwUlJGue+AV2HeNS3O3lt8I9eT9BN3hy5uoHu0xNE7QVJKrkwQJaQ/mKzOVHDrnI/rQv&#10;9YSknm7VzqweezcOKKKGgxv47uDmVoj26Bgla51xey3Sm8LotKmBQGJr889/etM758wabovyDgDt&#10;BysIZdliu5DUfw1DiOZu5AH/5PmXrZrZaChIdDEe4M+rKS4ftL+bZCoKf3AIo7mkxx6MA4ooImlq&#10;Q75D6FkMiChBVAc6VXL/M97Uy9iifwXLbOjsqjYFrDs563vSOaPMCuaK8ppb+QoccsXrO8p3hV84&#10;rN98zZL6lujJZZAXzS6MzeNzyP8Rqfrc+0xNca+Qybydn6m+/aD1GKbVdQHXq9+QiwOKKCOxqJuD&#10;SxiYLTq1Za6Gr3P9G0jALuKwqq1r6uSpguKpydTv9kZUqKbEUrm5SWWiU7Zh7OKqkruz6eTXRB77&#10;mhfNfmCtY3QyGgkSbYwv1IqkxclsHs7PM54R+foUy+o+lq32Co4novI9e/Ixp1gbdzo63t3W/Ebr&#10;9iWb2kVWTBTMljjvFX/JQk1indlrj90DtqhufJ6rak02I6F2Zz7JcFcuvGh2ijWgaS20ECTqHHAW&#10;z5eFqCU4iJncYygqvOD+9wGhf4C8juOJqKX0Rye/sLLASQn0SqSKHjUWUXVtSdN/kaOnqth8mTLE&#10;zWOvRx7bzOqsmno6lOk1Xh9adNILhFvwPHn/vU9/ZElB60CiT0nEH+4sdAZsGnvHyJNhpg1lGd0j&#10;cLWdQjfcx/FEVJM138kx1DmQyb3TjErXwVXMzeZhyl71lq6Ir75A4Kkq3CL10fhdnz32BJKztXNG&#10;/cNAD2vqYbOm/VTySKHH3uFFu+lt+FfRNBAfMKTF96kp7rQxn0/w82xjHMFIYRldGrjaNbr8M44n&#10;op7q299w8g0Z92qLZrp2T67GkQ/btph9vo4bMfGtwfvjKYH0tR70iITHHgk9+WHoKK2wpF5mS3iL&#10;g496EnmX/jVn0DAQPygEyIrCGUgWefh5GrICfF13oydO0P9BjcbhRLwgecFM52/R7zP3gUwkGXrJ&#10;CR68qbkmpPtnrjxp3/rrsXPAO6u/Ze2Vq0I1bZmZ/FjYD8e8mAczqAreQ7NA/EC3E62rktLIQk9d&#10;bpYE5jr1JYbRvQBXO0RUKYJExlBnKes3/sDYV1XdrZTJF+49dijwSAKVkKC+MyQ89lPQ4a4gpczf&#10;Sz28UHtjfhb3Q5wHk+AnqvxCtAnEDwyR7+VKSjsmjmmzgsx5OuxwOkvGGVxtN0DEMASJiGZLHc9V&#10;aV0OhfvG78k1SW2fv0Tgsf9teRCX2sDphcceB48ktoGlMEoF4GhopmaK++GCB1OgBV0BWgTiB/WV&#10;6vqRkycruVkKmE/BSRGdx9Y3vP0JhxPxkJSS685eYmcpnT1uRFhYWTDXIvDYzypKMHe9advUd8RM&#10;sJGmSOzeHsAMvEWFBm9GEj8Q98PnXswAzdtvFwgipm9o/jVQUliGMZ2Pc7N8Z2Sx1phrt7lfg6vV&#10;oxu9jaOJeMuE8g6OfqL7tUYk70aSKivt0z8Cj61bDaXP1VJ1J1iiiHcvcdJyMLWRxMZZw+aYg1Dx&#10;Tw6SxCxxP5zyYvgbUBX0RmtA/MAQLu6oorBx4oBFv2U/nW9kGB1Y1mUDQ2QBQbwgefJxZ1fx0aPQ&#10;22TiGpL0s2Qd2RF4bP1rLbUx5DvFPVASVuGW53xDfS4TrPtMKOc5SyIllmKe1W4C6AcvIm7SoVge&#10;oy0gfjBLn4APVBTWWbxwN4UdpWAFw+Z2Sb7a42YQJBpknW3g6CvWDA/Key93/136pwgcdqdQEc0p&#10;j6q29bvsdXaeyvvkXU7yXBKXrMez7GV5AKB2uJiuvCqgIwo8GHl6++FzNATED3qrjKXb15jONblZ&#10;eNK/I+w2B1ba1x99F+FoIlEhqSzX2V2cyKM2OX/l3o7k2aMXQamFZalsesIaVq2FnLiTuVJ6SHqz&#10;/06nNQk/uRYkBdARhz0Y91ZU+dvRDBBf0C2wm4qyXrUbVxjtwja1EnbbbW4mtNq6sgvfCBIhtfo1&#10;BPrQzfKFD3fvsT/Ri1hmJq1S2e517Go5y2BzpKKI6WGvn7Af8WmFJEBHZHgw6Eep8uejDSC+8EQ2&#10;tiUf82NVK16WPiRL2MI5K/RvI2C9x2zHPxDEc9JqgnzoePmSG73t1mEvLPi0+IOKd2GhN3Vn4u05&#10;Ff+ZlTtO7jBUFmsJ2oxE1k3KY2uV1I84vSXwKRoA4gv/0WfggsiLWisOdL+Kt6/sdYbNTQXWO01f&#10;AMPBRKJKjaIpYs+RV7n/1h2bakgVnHLYpcceQfR9rzDVwhS+ZX4xaCq1Iz2bldtUOjkNKn1lKPMA&#10;hnFbvT6kK26pH+8LkX06QRAFjBG9FsO5KH6vGGbk+E34FYbNjQLWq4dMqIeDiUSbQYvHQveEFZ7Y&#10;X75wIuTDUf71SHaLax2CdVBKpdpcZYGmTB8dFBlOKiCnQ5iiibM09j5THg8ZJ7P2ms2oQhKbAnrB&#10;g7Blg6jiW+PcR/xhrLKzUaa6IvcT+3FuYICVdptrD4yZt0ThUjyCyBFfclzOoWY8OVdWjdzectbZ&#10;Sfev/7jzzrVD72c2Tw6kZC6cp0XInZflNvNCT6QWKdEIbVvyy1AoIeYzwWLJWCgJYYvxQYaztF7r&#10;ATohV/1Q10bRM8R/PrXHxnHJNvFsJtt1loZfOccwumxYvRmeHGNBEKgjy+km61RH99sVfB5Nf6p5&#10;QM/gklNrOmWCmoYuJAX+nqRlHz/V6yg7+33Z08s77eFA+mkModPW8HNuSqHLr4rzHvEFQ8JoZMQl&#10;kWOqJ3k5zK0obcIvzXAvVIqaZ4jfPN4r71j3fTha84aDgcAeyxGxeWpaeUYuNlYHVqhMJ/RwIHUS&#10;zSRTnZ0Sex0H6YRm6kd5iKbBhdIRxBNKVR1XMGMVzRXVZY0DUkEjltH9FVQxRgJB/Kf6f09qscLu&#10;cFkw4a7MFrUgbXwmJaT2ivnSD+3EcTb5E0pk3dSOmwLphNXqx7guVXwaTnnEF5Jljz/zmChWF3jg&#10;cPZiCCu2AqjiehgfG4kF8j9vGiMuu8r2sARnFeKpPTRtPUCoeKlR3FpId/SRl33Tj3t/ZqYUsaRo&#10;TkP6oJX6Af6aKr4NznfEH4yNqdUiLCePodnPyzLHfu0Jy+pSIRXrwi33cSgRn0mZnBsTHnt9p7CE&#10;/k6/uiNUM9A4CtoXpPm/UV5upIlNcOUi62T7e5A+8CAYyAGq+O9xtiP+kKMx1AFdUE8cLuimkeMm&#10;9/Haym1IxcKAYQgSNdr11GKQvU4/eTBUTjVxeihnGagnzGfwheDe03/KcJKw2myDWesVUJvjlI8t&#10;tahu2R6HIFFkqMYKmiPNYzKX+QejyW6Yq/ZrO1hGNyce7rH34VAiMUBBLHrsIQADAqxBxX8UVBHP&#10;h3VET8bOchFb9TuI4swfWbpqvwC1uY/yoaUiiWlf40xH/CFeav8nl/Ua9+SWQSWS5Rv7xQSm1d2F&#10;e+wnOJRIDJC0LRZddjuxAdWENK5R41Lg8llHs/JkcOcl9wrd0c9ImGyW8pDkgunDnlc+tGlU6XVx&#10;piM+oWuGaYkq/P5LxvDymGEE2zKuZkj/p7H+wzmDI4nEAtV6xKDH7qPGY0tgbjNdKXHXW/oBL+Ox&#10;4KDG+LY+CdTk6cpHNh/61QJBPKTYdVhAipFkKm/g5lntKNO/k2l24jCgiWrPnCJIhEyMQY99Oeoe&#10;ey6pu5/EXZX0uLsf6n8fYQUh2wkTWVc+sFVR9AyJAcbrU/BoJIXsJzO5MjcPORzS1/mZ3EK6qOZU&#10;705zIIgLysjkbdA5Vs57zY+6x17kbkH5fOieVxNsTz/mNtTFsDb3Vj6ydOm1caIj/hAne2rS+emT&#10;HwqXnHy5wrr6OtvsToqqbqFnXIwjicQERMyzIgBsauNdW/vfvTr3yrt+euzp0fbYLcy6E2TuMx7A&#10;i0J/pmuMV4GlsDarPzJNy6MOwomO+MQP0htEbBxhBZ4Ph6gv5zEv12Hb3Q1B1Vn8/ecI4gOVNY4q&#10;UVba5RuD+/risTtH22OXwJ+5rZTrJ05CK2f0kvX9Q0mW93ARO5WP7Gaq9As40RGfuKHPwVL3Rcwm&#10;E/kiN08iyfOAeZ13yvKSc9WN9WzFOJBITJDn+C0p0GzVRz647BShxx6ltBO+1Jyfz7kYKirlwT+q&#10;WBvxTijLZViT1UcaeAoVpUEQDykTqYuKuQWQKftEsDZ9lGF0Yw+2XNHqG8eqx6hYhkcQZZD3wkm8&#10;HEnpOdMKZ06Lpscez/+91yXEwsGYRz9muPT1+YHAhC3MDXTLgG2upnpk51OF4/8bxC9SI9cg6a2J&#10;z1gdEqgRzWbYXEXEkE3VnapuK9zxhiDRZLoGW6jJF7qcLjXBDBQU5aDRFXKAPZX6N2pjSw3JW1vq&#10;9xUWDba1ojv3PwWL2apHdru3uuUIAmNDaA62j6CI5/o8zuJnKbdsyLETZze5zYCaDbG0jTiOSEyw&#10;RIN9tBKro5XBK33mXvUsfk8wQ4nSPrgQ5mRlyHFoRtdghkygx85RPbLPqcIH40RH/OJ3tDm4pOKb&#10;9iinoH37NIECuF1DZR2gYiNE0PL/sXfmz10UWQAPEJJvghxJKAoISKrCGq6wBBOOBRSQG7nZRQwI&#10;shxybbi0kA3EWmDlXlGUQzawgEE5V0SERZAgQoELBigMlwGCsOH6/g27SWZ6eo6+ZrpnZqve5xdl&#10;+vXrnu+8zpvj9XtwHYFQ0I4er4F4wnQ5/+QesyVTFy22udOWO5KzcD/y8CwaS4mqr4pWSeL02Ndk&#10;X9lSSHoGhIHtthwFLqj5y/cjqAJog+YOgsBB25K7K3A3nwfXEfi/8thLmS7nHu+QtQf7/8BJ5Ss0&#10;7n/EO/cin0W7yvY4To+dLfus8B2og8HQgaDIUBItar1zZpbyOWBbcpM59OrZ1qbBdQRCQRfOcGL2&#10;tmLuolcfRD09Yytc7NEk8d7J48mn0aFSgDfc7nnJp1UXkp4BoUC7Q++ocowhyNR/IUgMtK24Ug69&#10;+tfAt+EyAqFgEXunYxVtmR6H+6XXNbb3au/nT2CkKuvtpns3RvK2VE6PfV72eeHKa4KlA0Gxmx03&#10;5pnJ7MK1OdYVt4JDr56tfAxcRiAU/JHTST5kepwbvENms73XET9/AuOF/0M33SlpSFMrs6h05/TY&#10;12WfV0dMeTpYOhAUeZoRrlY4BtoZsYYoYqt724ZD70ea7ES4jEAoQP6EEQzZn+lxeHcsPu9QB+Pb&#10;JQ3KBgy7GYyH+RqN+sxN93zKb1L53u0yp8f+UPZ54WXZ4A8OEBj6il+vcAwUV3acKFJgXXEbOPQ+&#10;EpAFAPWM0s33CV2OXYKqhHPEpraeaYnVLcnGoe/8+wXijVEXu+lPCy275HRr71cOlZmuAvkBQDat&#10;tKQFCocoZCdZ2ekm8uyxJlsXriIQCtAuxX50uSKmwznFO2RHa09U1mcXOjTPv1/A2DDd2btndMiL&#10;8pjXY7eUfGL4wE/A0oHAOKlZYaK6If7MvtdPsC64Yg69eyB0EwgVUzk/Q7NjxX/iHSmriqQAACAA&#10;SURBVPJXa8+VeotR+jM6wrdfoB8a8wV3Ct6n/Srl8ed4PXaJ5BPbguneBJYOBMYNzQrvqBuCJ4Dz&#10;pGXB/YlDb6Nq0ZfgIgLhoAdnAqDDTIezj3fITFvX1lpLpDM69Ni3XwAlS4pecKdgOPVnaTyb12NP&#10;clJe2tD1id3GdK8HSwcCY51mhUXKRmjDc6t/17LgXuRQ3E5RkAkAuOOYbr4FdDl2BpVL3GMet3ZF&#10;rrLIZaFqD8Ratk+74BM59U9SHVTH5UaXZbmc1lZM90awdCAw9FCRqcpGMPIYNSULtbCuOP5n9zK4&#10;iEA4OM4Z6n2B6XB2c4951DE5WCVYEu5yn36AN4whIy5V7JBUsqy1XXXVdtAd7rKyTsRUXwVLB4Kj&#10;UFWBOp08Li981bLgJjD1RjTJBnANgXAwVrfepXS5tUx/84B/0FNGbs7q/5zWWwZEOWuJSaPI62fs&#10;mJgvJXlsh5uU6s9ow1wFpfXEVDcDSweCQ6+Xk69qALQxdAZNqoSUqKke6Y2enmH1c7iGQDj4mDOV&#10;d1+mvxFweHEXUdr+rMz+zaLRs3pLge/FK1CaVvfJ/mMleexXbJrRO4fHLj4S1IQ0pUA4OIHXxlHB&#10;A1blriqWk8ptVtRh9BgH1xAIB105I5UPMP3NTIFRM/E9ZXGjotGeWsPrfn/ITjcGzHCtZI8cj23/&#10;2Gzkhj3WQnxauO46YOpAYMQJVKR2xXTdzg9SxV4iZD17RNpunR9E2mQAIDNJN94ldLntTH+zS2BU&#10;9Hpqc+W/DmN7kXORvl6+nP8gochRAu1VhZ41Mxrniad3mSeY3wkAFHFEM8NYRfpR8Ochqth6y4o7&#10;ozv8eoQO09TvSwMAEVAus710uWkSI89iYhaYkvGvKmyLgr42In1PfTn/QvEMMHaaSHotbn2ONiV0&#10;TTkqOq1GWO/7YOpAcIzWzHCbIv3ZfAWNNlsW3IDqw5FoMqHDBcXzBgBBSjiLbyxkupuDAqN+GiUl&#10;/0MZ/f3ZUIF9693pQU13NaFn5nC/1DaCs8Lzo24HUweCo0Izwytq1EeQnc+iytVwLus7hpiNbbSi&#10;UrgA4JI8zrygz+TlPIvBwr1sLd9432wlwiw0Wm68BzXn1ISeDTU3L6ovNqtLbmqhAoB89GLtZ9Wo&#10;z0B2/hu64KuO4bJlUVKUyAIIAwHCxX7OaGL27q7DAqPqfbpT7paJpellYhQ4ec2LmvtqQs9SLO0/&#10;is3qLYcvdgAQBHrFoXgl2tchO29CF3zi9FrrqGMqhComwVYLIFysQLZbjyp3g+lubvEPit5FO9xy&#10;/xjlzMImBaMqyT0vahLkeOyXzVqTbQKZQrMqxnqOBlMHAmSKZod9FD93JNAFW9uW1ImYjBnkfSLH&#10;yOkIASAIDK/wOlWugOlu1vIPWoOyh3ucn5k1sexr9T0pOqki9KyDrT2lucik8PcibcHUgQB5m69E&#10;oEtQxvAUluQu25rqkUPJbTq4WmYUXEAgLCDLPU0VY+cV3yrHY48wviyrP/laaLDj3hTlyfHYFSal&#10;W+0C34pMCt9D3wAsHQiQLL4tKS45w5XyrJI3nBdeEv2v40q4gEBYGKYbbV+q2CtMb/ONHI+NJRA7&#10;qvzkUcY3r0mNsuR47BLme42LApMqx/qdBUsHgqRbtR3mKFDdpwfaq5GGdndt3bua9tRsgfD5O0FG&#10;kAsAyKQRX+6BLUxvI/BaGXnsQqoXvaf63Bsas1/uUdVKKR57j0mnU4WRYQJVQfBSIEfA0oEgeVMz&#10;xJ7SNe/H14d25538Ail044yIx07iSy8FAP6BvsD+gyq2jOltBMaMpXVCSf1Vbd40+CsaynPF+vNS&#10;PHZjk86RHjfR4TXSxoOlA0HSl+tVnguapNg3SE7oTXwwbi3isX/Wmovh+gFhYR9foNdIlrNZJDKo&#10;vtcj+sTelucqJ4srdqOhFnhV9Zyc1+LN2b/5cO45NSXeCwCAz+iV5N6Urdic1H9T5aFOjSv/9ytn&#10;+f4CHlt/fH8G1w8IC1d0o53N9yhOolBgzIT5UfLX84uuaou4ohUaynve4AZSPPZ+tsdexj0lKN4F&#10;hIecajvsJlltknl1FP3vUPrL1R+QnDukC3jstXj5AwAIA6t1o6XHhDDzcF4XGDMRX2LW1GZzUZPq&#10;PRUdZJa22m/OpXTLncc2BRO84yiSy1/UDDw2EBr0fVVZctUeMq+O7jExG1LpJt+f32O/41sMLABw&#10;MgdZbUPeP/6OiKTBxD12tMySb6iGb9u7nqKR3vWuLJJmzn542pXHHoqrHOcsw/8lMBfr1RBMHQiS&#10;QSjDfcLwFnHS1M6zrI72t1nlc9P5PbZelygOLh8QFoxIjIkUqYFMX7PCrceOtppDujlQvFA+QwN9&#10;IEHbEku+4g0zXHjsjrhGQk3yf7n6azYQTB0IkuV6kGd1CdmZq+rKfeCw8zf+h2yCxx4PQSBA6Mjl&#10;eUpmPzGKJAxOtPR9auo8wzkOSzrYvfZiCeo6WCsM1D3rwmXjRYS2EWQm8k7pRaxTH7B0IEjirWbc&#10;arUErUWUtXSXvfAZHltrnQ5XDwgPY3WrnUIRusDyNELvla0eO9oVf4H1Ieu1liSMnZmDpehbZK0J&#10;FDdW3GPjmecyCDK/8s5oOtapFCwdCJRXPQRRErlKWUvE/ar2dFDOcSz6AnwMFw8ID9eR26QIzWR5&#10;mlOePHY0Ld1oNV5Wt1F64lPROCOl6Ktlq+KXONhb6BlJKIlzRni1zjFg6UCgFNsNuZZXnbVpa4kY&#10;uRr7iUWSkNz0vqxpAoA8+iGvSZaJY3qacm8eO9ol2eG2uZPK8+7E/uAlRl2bx45Z7C307FOCEG/p&#10;zN1Yn/Ng6UCQVLzrMfqF5lOdIeYH3MmXrl/P+vJ7uHpAeJjj+A3VTD7T0wiFkTh4bKxEwHF0bIPK&#10;865FKnLpmk02jx1T6in0jBAsHh3LOaHP8RhasHQgSBwfhxvJf27H6EXst88sSKgodpOrrCEA+Epz&#10;DgMvYjkasVT5Th7b2H5kJBafq/K8Z6NhZGUNTrR77JifvISejSAJJfNNCB/8fbB0IFDWO1nyz950&#10;XqOupaXEfnU6mgQJkad7tebacPGAENFZt9vbRJEuLD+T791jZ9qfsX+n8KwnGCNvk6XTSHkyST/U&#10;MNtD6FksSYizRgqeDP42GDoQKI5bHy5505lCXUuUxMvLcTlSHMtnct/BAYAULjNjK5m7sVPjhUZ0&#10;9NiH9dbebsqBCXNLXhUQh9cV89GxVYIe21T2k5T6tAHffB5hXQaBoQPB0s3JlJ/zonEufS2lUbpi&#10;pWjXEDIeRrT2y3DpgDBxkPV5tNcalpsR3KaRSE3l5U9mzR5olH3ylL5m/ykj48U8tqlkOCk/REqE&#10;azp4idQLYOhAsBxyMuXvvWh8xlhMtNBVIzdaBUHiqO32GwBCwFp6VtDId2w381sJHvtLrbEeOtJM&#10;4Uljrw1OyNNqPGQbu9UyxTy2+aTnEaRGcE3nMNajAAwdCJbhnhM5WNnNWEzUmltaXGbZEJLAAYkZ&#10;EQFAGsYOiX87tLbhSAMiWkHP0WM31RqHoCPHFJ50ARolJ16i2jJT1b8qROtwmj4FkKLFz3HNpsTF&#10;jjAAUMVs2a/FrzDWEjXXUHx5ecXpfErOh7c0LXPgygFhItnIG9jT1liawuFkWkvw2ChK5LTzC2LJ&#10;GJu+/yJT7WSHR+UvPBTcTCIIjeeaTTFX3CwA+MNNJ1P2lNpnI30tZXuarp4OoR5cOSBU5Bgm3tLS&#10;tJDHxwiHITt5bJRF87YaX2pmuKL0nQnZ9q1yc8Q89lOTQtL2Fa6U62dIydQAIABKvZbptZLBWkzr&#10;vEy3lUOKBAAInjLMxKe0wN8bLeNxMaMiogM6eeyheqmKB+jQLXWn/HcjnjReqmKUtOQL41iakMf+&#10;2qTvDkFqM89kCog3AgDgP7HswA0xSliLyVV+0cgP86fmdN3R3rpTEwDCwQ8mI19/MSuh8miLWafe&#10;43IxO4UHrO+op/vDkcXtF55TEhJm5T12uQB3LHf4PrdLyGP/wfzQ/l/2zvvLiiKL48MszLwZZnYk&#10;HM4S5RyJShpyFljywgEUXQmHdJDFJQwOOSlBwixpAMnIIu4isqjASBSH6Aq4oOwqLogIggQ5vL9h&#10;5b3urnrdld/rN312vp+fmK5b3+6mbr3q6q66lzPcD1a5mEKqwkn4OShpDrFcuZm53g5ZZ9pmIJrp&#10;Cqe6Ge0GAsZob7DM4zXch46t+exgO0an2G9wwpwPJyuMXf6FGnqWnGRKgqV7e3P9PdJ7LR67JWUx&#10;20gpAeA101QtAPjBepYrxxFysI20M6Vpa5Zzh4tCVHEQNNIUJtOnIu++q51s5Tr+J8NzTpSe8T/+&#10;3TCZfLZJ90uaxF04qjdi34/RS+1sno/8hu6kHAA/ac+Mc+L6qjawT3lFuaryzqT/QO5JxTkS7QaC&#10;Rv3OEsdv5Xh+xvSbiQmA8EwnyTl9/H50LFFREr00dKSrOsf0IpXujhXMY1stUbiWZZT9eHg5KHFa&#10;yQLzRr7RtZyvpvajvDNd171Cb3zHQVloNxC4h99uQr+/GbM0OWviokaRwwP63YrnpAembBGd9Fvf&#10;7rYqf3F8/DipxFc5h+ppjdiufEahOUyrVQqX0oSy3wUnByUOc+vDN7RFJE3gXDW1rfLO1En3CtdK&#10;FpYAEAgy2wnc/rkMj/3Trec3TcB35kLBWf3LD3mRbNgMJVx8v629wzl0Te+1uOua2I819xQuJY8/&#10;cwegBNgqzYoZCZTQSk3tkEJn0txMPVLyQAFAQMh4g+v0PX08reDFVgXfTlrFOccviRdPc8Sdz3Hd&#10;9UZsdwZCZtS5RgqXQu+m3wcXByUOu7vnl3EMogk6JqmpqWyb1Fw3Ns2rkIdmA4Hk6pcKQbgSTrPq&#10;nK7WzbdTtiYnueSD/EJbfKlzSG/Edqeyfs908nCBMl8EBwclzkC2xzvLxctGt1pcUBLLVulMz5n+&#10;NDg8i2YDAWXKYcaK7fY+n7T89TiiehlB4i5UyvBB3kn9ccI5tElrxH7frVjPcBXsI8yxQbAYJg4I&#10;FI3G0FbtW9Vylc40V+fq0hjv2dui0UBwqXCtiPjq7xae65qMdZIjTyQ4eKEEsuFymh/yOd6cmKu0&#10;RuyNnv8gllWh/ErouOJb4dyg5JnN8fmHkWfnEdE/Zqpp/VGpN2lMkStfYdTHyykQcFIHXp13v+fB&#10;sbnJO2XlHp6Fb/5lh6zrd1S1Dbb8HeGQy8ezH7XQbOnZeGTbBMFiF3f/6MmKKf2jH6aPKcZI6KvU&#10;mVQ/Q2ee/fllVv2xaDQAGDPT1Zc+Wv/w8sI2vneUfX4n4HaCls9gTOtVOOBWDI3zGvWWX8jahGyc&#10;ByBh3BZkADzjyS0vZoZSZ3pKUa0Jp342Gg0APna0kaPmEuI+Fmrjd+TOLt713Hu0RmxvZswlDKuy&#10;0gu5S1kvhWuBkqcpPwzBYOsfjVW1iknlC/zONEBR7ffs6uPQZgDwqRx/UPGD4fAcwWP6A9Ibm/p0&#10;Exs9J7ikNWLv9Uq+ZZJJkF78Pw++BUqedKnzq29/nkQqpdThCz6tpvYuu/ZltBkAfI5YHaW6sUIk&#10;x0hH/oo5ks1zkl83Yc8WwueciX0DnRG7s1cyNd9j1UN6HXS4+LrwLRAAqkh8f5P6WleyHXtOSspV&#10;blaQLWpqvZIdxwmA/wNmWh2lyFRgVLT+dl55edIZ+/p1E2vsM3zqHPpKa5LNCB5zwGMk36/1Z8r6&#10;bfgWCAAfiz1/hkZmHlKr4Ne/uuTzlqGrqX2kFs4IAEBx0OoovUwFZnMWb9lc0H5dZkBtT5gTvfxd&#10;+1XmAPKHmlZJ2d4OgDp5Qsf/XEeKmpg/+TP3OFuzQE0th127LJoMAD7vWx3ltGH972RTygKnL/7T&#10;v7uY5n0j10lnxGYl2qroicmo8ZMWDmfAt0AAWC1w+ytrtKRIxeLI39mvsWUV5W6w6rZAiwEgwI6h&#10;vdOwvhUAph+vvBrpjDP9u4st3v1dWkFUrrBEX9JN3Bsy+NkCwFcyRH7/lo5SumcHV+o2pqrqAtPd&#10;jLq/oMUAELAyvs9HdWTrrN4knTHVv7vI9u4Nya6kM2Qzv+YVayY5qEnZNoBrgUBwPFExwMuRih/Y&#10;h/qxZG+pKt7y1v0LGgwAPqncsF9qWCtRx3ANXnT64uik/CyR+3hHZ8QeyhLNdRltllxELdPwygD4&#10;xj2u02vGDM5m1EybwNB9QVlyqCcX/RE0GAB8+seXRf6MbKvyUa1MGuY4EVMekClBdY0RO09lDjBG&#10;chFUONZwJ/gWCARv8nz+g3Q9oZqsyXnZvV7hu+qaZQqw8AwAdexvtQvMqlvLuxZyDUggkurpft7H&#10;fvs0X5BjZzVG7LVs2djvdK0kFzFCf8EsAD7DCyb0c0hTiFqSsocczSj2KB/WEP1tW62HYgBKN99b&#10;PeUVo9rnrdr9uRbPhxlDqQ84z//Uo0eoo/qI/SJbtrVWiuylYfdqWgBKmoZsjz+mvZmhD6m8izqc&#10;McQt3U1HdaL5bjMASh2XrZ5y0qh2C1mcw66SL8WJwwlUWoYca6YxyeYsi4vNJT5CfA2Pzb8RAuAX&#10;zAxZ4de1dahlGtdjHgmqG27vipAaU7MqmgsAATetnrLCpPJYaeefKpvEJoz/suJ5X1cfsQexZcvX&#10;Vnh3bvNvOpYUfAsEA+au6XP6Ou1J7dgH/CNu8Uwd2SKq4jq0FgAiBlhd5T2TylZmgMlcA2o/yDs+&#10;38htVozEtDnKIzYvnXVMyKhJZYTX0AvpsUHwYOWxaxvS1+lOqh+MLWnsUl+iI9uCqjgYrQWAgAyj&#10;p2KLH6y6tbgWO0lfrO/znVRjLnv5QXnE/gdHN30ubdVJGGj1sH46BAD8hrUCs7GBDrUV4jeuIlcs&#10;lPM6siupiqPQWgAIeDueCF33pPusSfbJbb7fSj4zbWhP1RGbm9W3a4xZvijBRxskAgHBo67X27sZ&#10;TLFT/krqX3QVhdrFyM/SkaXqVUpHawEg4Cerqxw3qFtT+hW7KumLK3y/FTtAevhOzOGnVIds7ux5&#10;Y4zZMH6W7Mq0XQjOBYJBqtfZl5nofEfq33CXlVs9fXgNp3i6juyBhU69yWgsAET0tbrK3wzqLo5W&#10;nc23GE66eJbvtzLLPtX6mMNZG+NI3xWhSaxdjRye4b8oq0bwLRAUOnicPcdEpo5kE9YfnOIzWrrk&#10;oXo12goAEftMMgJESW8uDbbdQfqVOIE84455bNFUccR+lydc32XITUFG5RUNfwvfAkGhntvXzb5R&#10;HZGsqyQfpPXWsd61q9VDUwEg5JDVV87qV7W2dj3Pf/07iPTwD5NwL7wdIvvVRuy5UmHOQlmH60ah&#10;lQHwmZNuD35sJNNHkvOLFLfX0nXiIvZHUwEgxA4R2FW/qhUQeDjfYnSSIpRabOCFJv5KbcjmBm/w&#10;ZNr+jG1XjNhNIIhsV16zISRVEh+IFFfQ0n2MBLUAKJFu1sWeYL9sbsi1yOKESPKLN3i7QUMblEbs&#10;WVJhm97s9wp0UNSucC4QFGq5/LeGoQ5R2MQoDZmuWjkQ34MEAKWGLuZPt/ukqztnkR5cKxk34yTa&#10;6uEuyW2gMmK/onAjFqskP2jhcC6cCwTuwTwsS9wjhkQj/ZRRWtksSmlKykCzz98AlDqmW12lo3ZN&#10;ewK9hm9Cog8OScrNLLdPt89TdEdlxOZm5rrqMa2UI/rhwQs+ECyKYt13saHMOhIyjVFawSntbPhA&#10;sQItBYCIwVZXOaFdc1m0YguF+Ttj0usLTvy2Im/ZOZUh+yhHOM1ruohhRmc1/Dt8CwSvn8e5DvSm&#10;o9CSURqNxtSvm/7OEDus4CdoKQBE7LC6SqF2zd7SsfhhMjdjR2ghmOBOUBixr/GEGVu6l3ut+tK5&#10;h+FbIDicjyPsN8U3wndIq6OfyV5nxFeR0M944gBAqaKB6TqpWuIclb+STjJjj07S3TiJwlp7y3Ka&#10;y0fsCQq/VDavea0WhXm5jQAoUSrGOm81Q5lFwhAs0c2cl1P2au/SsnWroKUAEJBr97/KujW/9ya2&#10;d3FJuhkq4fQUhS9TyQnC21q+mGG73WNVQJXehnOBABGbwy7DUOUTYXbtS1Yggib5uroXLdEGaCgA&#10;BNhRxbtp1zwsfb1G5qUdknU7o+wznmKV3pCP2Ly1qqyFa809rxfoWXwzOBcIEFPDiVgWeUP4FP6S&#10;1ff2n9bV3WKrlkFLAcDnoGl0QCsJSHO+BfUebniybidLHCL0rnTE/pojnMYy3uwyKk8XZsG5QIDo&#10;obQpQsZMosGITbzCWoc+Xfule3vB6hAAgM1CyUgl+wF4lW/xSCGWWMJpJHxnkN1INmJv4AkXsaxd&#10;+TTppeIr4VsgSHSJST9nqkKlAmniLf08UtA3paa2blo8WbsBKDXkmySgf8KYaL06fItxTt/+Mnn3&#10;Uyz+UDdIOsnmLaQ7xTJ2pVPYTBUVwLdAoOiQiLfi3YkE4813YaQgL54foj1oKAC4ZJuuHU2VrmAZ&#10;Svr2zuTd0HVJjLWpshGblyVwBNM69s7aUSXYWAqCxauJGLGrEYnd3tKvIwX343nUHoKGAoCLnaG+&#10;tm7FsZKwnikpL5C+nZa8G8qzz/mAXZ45TDJi89a+l2FaN6BDkYboknlwLhAofkrEiF1WGOg0GqZl&#10;i4nwaYQKBEDKRdNsuVZSrulcg4yXna79cRJvyFnT3ZdjMEsyYh/nKS9gmhdRLxmO0AXl4VwgUFB5&#10;t4paG6sQEUZc42imgQMmus4akPloKQB43LO6yRea9dJbysalH0tmn1N9fmRx68o7SIbsTE7F8Wxz&#10;Kgv2eurwOvgWCBjEOxeYi4wTzdOnyhIN8MlEHAMApPyPvTN/l+lI43hb7xVj98xj53kYLm4ylthm&#10;rBGxu2IZIrkSbrgkGIMR+zqCCBmRGcGDENsVj2QylrgZxv6QGQSZRBKGQR4zSP8NE92nTlV313bO&#10;KX2K/n5+Sle/73urUm95+9Spel9SHfINj3qH42qbxBKjaWHKUP5Z2i8SWKqI2KJtgzMCefq/ji2O&#10;3Ry+BayN2K39G6lMrTRL+fKHWHt/X4ZrOFanY6IAEFBWcE1JyfS42ltCgaZ0YX+R1iHlO391tkig&#10;pOJN9mqBXnWRwqtEgi3ouRfOBayN2Pn+jTBJzxoJfqb723JfK07+CwCIcdDvcY9i1Qnz+XRh103r&#10;kHaTP5slkvi7PGL3VYw5lefi3y9h23rDuYC1EXu2fyN7ZSXiZ8bam/oyfB9HzwBQ8JSkOr0M51T0&#10;WLFEgbuuG6d3SFuVMXOuYltcpLhDqDEo9uvgGNPSGb4FbONp1z3zDPzIj0bnpXx5KECi0QnEbEPM&#10;FAB8rkhqPctwcgpuEQowRTcmpHdI7mvqkUKRKfKIfUKgNkyssvzaT9+/wDQcgW8B23jbdc/a/o0w&#10;mXhTj4r0CvCQ3ER1kASAjOeys0i8Zim6E1dbqvwpEI3mZKd3SG6mE3HnPpZH7K8EahVlShtuJbzn&#10;fgu+BWyjjuue7QJYyZHU98kNsq3dxue9FQAyhSyy9lZ5VIxnSohuFn1fhsaucWkeU++o8szpGcW2&#10;uCiPW7FUK6GaYTM4F7CN3OAJVCIJW0kpC6VGEOP7yWVxzBQAXNyCOaU9Kp5W3Mb+j7SKbnp+hawV&#10;ipRURGxRurJBUV3y4VvAOgp8ROw5RV8kFaCdKiyEE4m0C1Li+n9Ba3cD8JhT6CyRwV4VWylqai83&#10;kavBJ7PVd07/IY+3VwRq67Qj9jj4FrCOYs8Ru/xHqeW0LkmOqMRa6/jsnntO5CCmCgAezq3q6CiP&#10;es4r29Gi7wdKS/I9ZGaqj2uvkcfbnCzpsDW4Bd8C1nHZc8T+IJp6wXootbKRG7Hb++xeXWL2W0wV&#10;ADw6KHJwi3Aynh0Vfd+dLuoKaR9UZfW/Su8pAu7zAr3WuhE7G74FrOOA+qhGEjs5Cfw+o1bOcyO2&#10;7wS95D37bUwVADyqKSKUiKuKaxj0+tSk9A/KvTZdSSyjSHu2Q7EnoaIGXAvY+wNd/8q0s4/+Z7at&#10;LLWSnJ6sTLAXYUWO2VaYKgA4uJvXP/OouFpeZecbuqYnp39UJ8nfHiGWGS+PuKI3cRM0I/ZU+Baw&#10;j03UQ6vqaYziVcfJE17rrhRrvei3f6eI3VqYKwBSIeW1cr0qHpLnAS0ykVvJNzfEaY9Tn8MFtOCr&#10;6b7I/hq+BeyDFueJttTT6OGIf8I2bhC+86qiKg8kZwRyqAAg4X1ngXzkVVGeo5TJirQvhFEdJ3+8&#10;UCOqC/hOoDdWL2LDtYCFMLXlBuppdHXEd7GNTAKibjzxAb47KE5/CgCIvO4skMX+VlZPwbcnwq2H&#10;4RbkmC+WeVYRcl8T6G3VCthFcC1gIUyhzHqaKm041z+ZcrXzeQ/JP/juILl1eRlzBUAqnZ0Fctyr&#10;4kVpTe3P3QU9M4xRuXU+L4hlyqmCriDvyxmtiP0kXAtYyE7qop9pqmxz5CsybUzNgMqJ0r/wdVeU&#10;4pbvKoPJAiCZtmR91PeqeUKWfpu5OlUYxrDcpGd/kwi9qwi6X/LVKmhF7CrwLWAhTLay/poqfRz5&#10;m0wbc1g86er1YUV9IBUjoz4vrwCQAfQQJvRXcu3Q/qPVBd8NoQu6ZCjjakAKaklkihRBt6NAb6JG&#10;wM6FawEbmeY9Yq9y5M+yjb2oncRbJnPitWd9d9A9AXMSkwWAKGpNM/uI21mcYCE9dFRE3QecVIXd&#10;JXy9CxoR+zxcCzwmEbslr7gfs7t+OEF6mPTYpgZk62s3JguAZEjxvRVGrZ6jy/mf4Yzr386fbyCR&#10;KVSFXcGDwk2NiP0GXAvYyF3qo8s0VSo58qfYxj7UzpoE6XhS0+7+e7hFY+kCkJm4+VNqGjVLD6TO&#10;Cmlgk0gHssQy3VRhV1DWu7xGxK4P3wI2stp7xCYHN66yjZupncSzImdjbaX893AFsdsQswVAhLO8&#10;otEpRq0yZ7O+D2lgu0gHqotl6injruAAfSelYgFcC1jJeeqkz2qqlOE9S5cQs3PbGQAAIABJREFU&#10;OXs8adlz/nvoHoZdgdkCIJGePgt3yTnhOa+ScdaTDjRT/0skZjhfcZxScQxcC1jJFe8RO4t78XqW&#10;4HBpvCbejwG6mOOY3YLZAiCRKbxjoIGh9YH6hTWwUjqXTtWb2+W5ev9V6l2Ha4HHJWJHuEmWJlFD&#10;H7LtlwI/Hw9wzL6L2QIggSoeExbq0dWCA1huTqZ3JEIFysh7g6unfpFdFb4FrGSL8ipECuW4+Qn+&#10;SA0lbIHvizW9GaCL38t/LwOQsRQ+lGId79O1HFreor2kB3MkQhuUkVeQsG2wQq01XAvYSXPvEXsZ&#10;76w4W5wv4Z3aH2JNZwJ0cbNGGR8AMpG7DyUJdh13Ka8ObWTroryKQ0mMUm+L88/Q71RoTYdrATth&#10;Snis0lRZwdv8ZjeaerHtuwIHWzefWndMFwAsuc7S6GHSKHNpanNoI+sm39eOc1QdsS9xFdcotG7C&#10;tYCdLPIesS/wN6lzqaWyTHP8MPorQfroFPL1X7ITgMeSJmTFvWzSKn0A/XV4Q2vBfceWxMqoz2ta&#10;t3wdWAPgUYzYTjWtOknNt6mla0zzVE+2uUxHxVoAONxxFkYNk0aZi5oh7mq5d62PSYSGaaRC4Z5c&#10;UxQDWQDXApYyhrrp15oqb8fF/5XUXIpaWsk0N461tA3Sx0+8VhcDICO4olHgyjNnw62M7eCW2xyi&#10;8yAuYRJX8xmpzhC4FrCUPZ4j9hMCr25ELbFVCTqkVOb0DElkbvZtHQCPOq85C+OESaMd3HV8McSh&#10;udlRFumEdRl1eZqNpSrn4FrAUnZRN22hpzHUEd+b1F6RWipmmosN7GeTH8QfY74AcKlPFlxXg0YH&#10;0nU8I8zBRXWOwetEbO7Zs+5SlQrwLfDYROzbojTkzEZTadqaZyBib8PrJQBS+L2zLmqbNPqpJeev&#10;SCcay4RqaETsOrxaIutkGvlwLWAr87xG7BLCsjgLuaZMnIy5ROxmY8IAIJCrmZVNGs0VlPRJN511&#10;8qQu0HnInsBRrCJTuAvXArayg/rpQS2FO8JU+S9RU08lReyOwTo50msJbwAygILU5RYYpghfuBmL&#10;Wjm9WC4TWqgTsbkx/2mJwgy4FrCVQV4j9lphboXj1NR5t7F67PMLwTpZEUsJgGTIGdDoewaN0vK7&#10;XbJCHR2pcTJeJrRIJ2JzX/PPlMjPhW+BxyViVxTfAK1LTU10G+O1Ml8P2MtnNM6NApBZkFuPbQza&#10;ZApYfhfu6MjuvPTX/jGtiL2VozlVLP4iXAtYC1MJZJmO/AzJIuhCbbkvnFsYeSN2xDF7CBMGgAO5&#10;mfmVQZt3rHnSnKWz5mdoRexqnHomkgSnp+FawFqK5HtHKdyXHFNby6ncOdJIffjFxG4WZgyAOL2c&#10;RbHUoM1N1uT9yk/Zr+NwXCtiR2+kat4TS78E1wLWso06ahMd+Y1x2b6yaP4TvyVtb8Y+rg/YyznE&#10;7gjMGAAxqpJF8UtzNlvSJbw05OEN5iR3SGGZXsTmFM8cKpaeDN8C1rLfY9oA5wrop7zvJlBbbq6T&#10;E7GPfUz943QDMwZAjFedNdHAoM1v6RKuGvLwtjv9kN4zeUIvYnOSmH0oFi4B3wLWcpE6qt6Oc6za&#10;/RiubBNOKv19sY9Dg3YzT3inDIDMhFzM3GbQJr3fvC3s4V12OjJLKqUZsf+UothbKFsM1wL20ol6&#10;qqbGqeaj7gm+apMa/qelFPPyxUIcPQMggWJnTdwzZ7KtPO1IWvm5VsXPLpohO+UyammhKHIhA4sp&#10;8ByxJTBb7OSFc7/Yp1pBLR9DwU0AWKo/hIp2NAlStXJhj++vTk/ypFITNSP2af2n80L4FrAXmgzc&#10;wK1O5sbEWaepo5kj3u4r8paYMgAi9OjUbwzazOfkQAoLUkKsi1RqtGbEji5J1pwlknwZvgXspYHr&#10;qFOCG7tO3X6P01TtwYfOgS3PJXZvYcoAiNB7mQvNmexP12/462y51pPEed2IfVv0iyCZHLgWsBij&#10;BWuY9Pqfx1vKqK9UalGO2P0RUwZAJJL9orMiVpqzOcRdvrXDH2A/rT2EfboROyWV63CB3G74Fngk&#10;InYnA9a6JB89q2dqEfR1zI7DlAEQiXxDFlpNczbzpHk90wzZ724llTqlHbF7JmnuEciVgm8BeylH&#10;PfWiAXNM1rNfxRommzp9SX5xD8CcAUDvdm03Z/IdunpXhT9AsiveXiq1TjtiR5slal4RiD0P3wL2&#10;UpF66n4D5rpTc0/GGlbE/ntxcMu7UGweAAopbdXdnMkx7uJtb8EADzh9GSyVOqgfsfckahYJxMrA&#10;t4C9MG+ejxgwd5Oa2xVrWMxE70BcxfUuAFxGeKrfo0U2PYV634IRbtfKb15LP2JHqyRobuMLdYJv&#10;AYuZS121yIC5ptTcgVhDvDTYX4JbniPY2wIgE/lS67ayJ0aKT2mFwSyd+tiRbA8Re2qC5mm+0Dz4&#10;FrCYVdRVt5iwVzvp6Fk8CWrD4IbdpIKNMGkAjE3YyjJCT3fpjrVhhHl6b+tyPITs/qzieL7MB/At&#10;YDGvUFedbsIek9Dgdw8+tzNWIzNq/jILAI8o7tusbsZMlqVLd6MNQ8zRu29+wEPETgj+C/gyNeFc&#10;wGLOUVddb8IeU3BzRYSU1jGSWp+kU92BSQMZz0qyyrKNmbwueuEbEqQzw+Vid//P3pl/6XClcfzt&#10;1nrRbazHsY6cM9Y0bYlliK1DjJCYtsSeg0kQ9GmDFmYsoW0hI0OcNiFah4mtaWKQ5GghZkjozsRo&#10;Q8whiS0kcdTfMD3dde+tl3epW/WUefqt7+cHB1X3ee899/vUU1X31vNoROyg5bkhIc/oB20Bzljc&#10;dCWFvfPBC0KZlX/LobBcZJqdjUkDvud90xtO0pk8ID13Joshit7kRj5to07EttbJfjbkGSugLcCZ&#10;GUqr/6GwZ9l6Nr7inw8q/3aGwvIuTmtsAPw/qS2cbDuZyVTluRmsInaUArvFOhHbWuWjX8gTrkNc&#10;gDMFSqtzSAz2C9p6ll75l7EUht80rQ7DpAG/s1D4WBqZybeV49bnMMR4w16WwyytiN01UTZsgPwp&#10;oPrxhtLqjyQGZyuDnQKBfKqt4oHAHNNqN0wa8Ds/EGY9MlGVcnmsO9US3XnP5rO4Pa5HaYf8KYA1&#10;/1ZaHURi8FjQG6gxZFvFZXFBpFABfkfmFj5HHyAN4z6LMWbZ3V/zjF7IrvP4gC1gzQ3w5ujjUnZH&#10;tjK4J9CCbqu4uYmtgjjMGvA3Mp1QWzKTa5Xf8nCwTqI7m6OcOE4vYi979HoSRB7EBVgzTImVxmAX&#10;ZfA7yq3igbeQ9AyASg6brnCZzuQ66bZ1eYzxHbvvEVbqRWzjk6pmD6LtTAOAIUqrzxFZ7G75tPEG&#10;3VbxQBP6RMoAVEtEUdszZBYtFYHO8xhjYXBJofCM0IzYo6o+YU8PebAHxAU4U1tptYT8Zt1omEO3&#10;VVztHf0G0wZ8TefgirYUHFJem8JjkK1EfxZEOTFBM2KbBbDzQx3qCXEB1nyqxHqAyOQ+ZbKw6lkg&#10;i/Z1wGuYNuBrtpme8CydyVOGzRRjTwy5ISY72pmXdEP2gP+1CvlxF9IzAd4sse4To+GcMlle+Wdz&#10;IsM9TauLMG3A14j8mrvILFpyim9nMsgFtkv/nNaN2OsqGq0OeWQSxAVYs0iJ9U0ik5baIlUvyPcS&#10;GV5sWi3FtAE/M5k+24cluXAak1FekG/qop15RDdiGxcCgbMhD/we6gKsmaTEeovIpGUPS9UmtJtE&#10;hi/bzKgAQExTKnIJJZGZzJU+e4XLKOXnZlejnRmvHbEbtAz8IeSBNKgLsOawEusdjWaZh+ddDpsi&#10;rfsjXpBF1Ncdpr2DmDbgZ8S67VQyi0k9iXMVE7AxqGpvREq0Q3ZO6Cg/BOICvClSatVIJfpSZYNN&#10;YY72CvYCqq/GAndNg/cwbcDH1KHfgmlZyWrJZZjy9d8LUU8drR2xjYsh/3cT1AV401epNdF+q5KI&#10;SdLygr3gN1R9HW4anI9pAz5GLvDGk5ncFVRwjwef27+HmGIQgU2tgDnN1NKO/UZXI5fnXBvsBR2p&#10;+rrDXvU9AGKaNqYf/I7OpMp8WMBmmLJGUWr0cxsTRexOUBfgjRLrK/YbfWY2SQ99+E6wFzSh6utR&#10;e9X3AIhlatKvOE/gmPMr3VK0NxoXiSI21AV4016JtYwsYtcJcgK6ctbTTYvHMG/Av7xGv+L8L45b&#10;r6ZqhNGrNAG7DOoCvOnsaLk5SsQOLjybS9bZLUFJBgHwJUXEWYUr2G0Y/L6cXKHz4LuYJGLjWQAw&#10;Z6tS6+ceRWy6Yji/NS0OxrwB39LSIL9xfVp562o+Ax1vdqm/nZPfI4nYf4e8AG8sm8TWehSx6Wpj&#10;tuP2xSgAT5yN5PtDAoOlszZnNFDx2LzbzslzSSJ2KuQFeLNMqXUrWcSubXWCoXSdpU7OBkD1ow/9&#10;mqtK/7WP0UBFn47bOvtdgoA9HeoCzLFUxrxqv1WUiN3e6gU/0bswancB3yJ3niwkM1lfeSujQrYp&#10;hlZmt5UEEfsNyAswp5+Sq0Y6hmhvxXtavOBFsr4mC5NLMG/Ar8i0wjXJTHaUzjoxmc9A64lOrbJ1&#10;+mSCiL0V8gK8aajUOk+jWbSIXWbxgnZkna1NX7EIgOqFrIq5k85mG+msexmNVL5M2Gjv/NnuI/Yv&#10;oC/Am0JnpdyjReygNL9tifpanu/g/T0AMcUHwgla098EGMZYRiO9LTp1yN75R1wH7FGQF2BOhpLr&#10;aMKIvcbqB9lEfR0oLb6EiQM+RWTq3UJnspWjlTHPWSQ61cpmgz5uI/Y+yAswZ5+zz6ajRewewVkJ&#10;frn+9flFl1YsKyh2s/amIvbzmDjgT+Ti7nU6m6ukYw3nNNRy0asJNhvMcRuxP4K+AHO+c5Y6IVrE&#10;Dvogu39/yz+Or41zH7HHY+KAPzkjfKALnc3pPCtXjRS9qmWzQc0xLiN2LegLMOdPjmptRo/YvcK7&#10;xZgCh6/eVMQ26mHmgC8RWUWu0Jmsz9SvxmlX59jmLmC/CnkB5lhKdnTQafep2ehguBN2RfKMp0od&#10;xeyBjtKzARA7yJ2i2+lsfiTdaharsa7T/tikrbuInQ59AeacNxwuYZ2oalQc7vityL7RbqiDBe2B&#10;XnzjDUA1IlfUsk+gs7lTulUeq7EO0a8mds9VxP4A+gLM+clwWLPnQWWbU2GPr4nmHR0K3URsIw1z&#10;B/xHnND/NEKjHQyeuQRFFYF19pusdhWxu0BggDkqn7Dxo1bDlIyuhrEi/LJXDRsZAXVfjVsj9suY&#10;O+A/ZHKyd+hsWup2NWQ1WNGrHI02dV0E7MXQF2BOkkWv9TXbJrROiXD0L3Y85K/OI/ZUTB7wHzNN&#10;+b9LaPN56VTLWY21lpNk379yEbF/hr4Ac97y6gZzhj0fuWhrNbv34HvXTm/YPuKgdcN5EmYP+A2Z&#10;OruU0GhdL2r2ECB2txpndVrtcx6xZ0BggDnrlVzveXQnEOUxO/pqdurOkC1XY/aA3zgt1N+S0Gg7&#10;6VOZrAYrk47e1GnVwnnEbgKBAebsV3LdQGg2W8NNRkZLqDI8dLuHmD3gN5qb4i8itDlB+VQCq8He&#10;F90q1mo2yWnAngd9Ae4sVnol3Mqi5zPD7kQ09n2YZpswe8BnHPGiXkepdKkyXqPd7OzSFNfdYcTG&#10;1hjAHUv+FIOsLm7ah7qukpcawdy4MI2ewfQBn5Fjar9nCqHRLwwPMpVTMNph7b+HDiP2IggMMGe7&#10;QZ+pu8cr+r7SfEl4e13DNUrA/AFfIcvDjyQ0msJ2a8h8hw8TybOcRezJUBhgTq5l1zaRyc8mOvKW&#10;XmFfjTcL16Q15g/4iodeFJsdIR2qG7PhXjH7NVG34VhHl6DGEBjgjqWmFlG2o2zHGzVnfhPa4olw&#10;DR5g/oCvaGQqfzel0WPSoQ4wG25fs19/1G75sZMLUC4EBpjT26LXVBKLTRu4SGBwKeTHJTuwUQSA&#10;CpYK5d+gtKqiWwaz8YqN8Ze0WxY6ufyMhcIAcwqUXPNpLLZyVzsnP/vxxemwuf37YAKBn1gllF+H&#10;0Gga33Vc0a+7+k2HO7j4xENhgDnrlFxX0lhMLKkswbk0kLLGYdC+92jQvggXAyAQSBKl7D+ktHqe&#10;7efIsmr3Qf22nfQvPFegMMCceC8yiGW/uKGqrNYGx0/ajdIfdhYv6eNeGBn2vCmYQuAftgrd36a0&#10;uodtgoNPRMf+5qDx19pXnXNQGGDObUu5ag/Mz3b3htxotuXVyLkQNmMKgX8QZfa6J1NaVRs7FzAb&#10;7wI36b7bal9umkJhgDnTlFz3e2B+keExOZhC4BtkMtHXKa0mKneqxWzAZ0XHCp203qZ5MZkOhQHu&#10;PKf0essD80u9jtizMIXAN/zsyQaxr6Q3DeE24GuiZ+2dtE5rpncxGQiFAeZ8a3h8fz3R65CNrWfA&#10;L8iEwm1Izd6QzjSf24jLRM+cNV+ody1BKUDAnWVKrn09+YGPvY7Y32ISgU8oF6K/Q2p2r3SmtdxG&#10;vNhxApUq8pHwDMQSSZZtXae9vUn2igzMIvAHySI94Shau6oIQGduQxYd+8Jh+0E6l5J0SAww54hF&#10;rxM8+YUiryN2HmYR+IMF3hSYiudbWKepay/P07iUFENigDm5nmcPq+t1xB6PWQT+oMSU/JhEUrNT&#10;+O6VlhVKCpxaqKORMjkREgO8SbDItdybn5jvdcQ2MI3AF3QWit9Ga7dUutI1bkPuKHr2vWMT52xf&#10;SNpAYoA5Wy16zfLmJ6Z5HrGzMI/AD5z0KM/HOOlK/+A2ZFlTbJBjE0kn7F5IbkJigDk/RH65XI/g&#10;J770PGKj3A7wA12E4McRG/614T4uesR+0bM05zam2L2QtIDGAG8aWuQa4ruOVRT33Mc8j9hIewD8&#10;wDGPvmdMVa6UzG3MR82OdSN5NxGZEkgMMGdzxPQpuyr+92Sc29+o4XnEPoWJBLFP4lOm3pcTG86U&#10;nrSc3aAbU2yJa2rvOlIOjQHeJA2LVGbu7cr/H+r2RwZ7HrE7YCZB7JMh9H6f2PB1vh9KphgktUXt&#10;PTXMhcYAb84bEXKKm3Vvtrj9kTmeR2wjDlMJYp1kcXvdL4XY8gHpSBe4DXqA6NmXrswkdLBxFRkG&#10;jQHmlEWKesPNA0+7/JFD3kfsP2MqQaxzX6h9ErXledKRenMb9BLRs/Xu7BTbuIosg8YAbzpZ5Lrz&#10;0YOtxBG3d/Qvex+xa2AuQawzxKt6PfWVIyVxG7T8lvqfLg3Njn4VGQGNAd4cjrSGc5zqXVGx9xH7&#10;fcwliHHkCtZIz55jGWYPXCW6NoDw6SQ086AxwBvrp11ljx6cK45Mdfszmd5HbHbZkAEgppHQej1q&#10;y2ekG+1hN+q7VG/6Al/jG1FQzSmNlAJfCrzQ7c989QQidiZmE8Q0d4TUc8lNt5FudIjdsPuSlcH8&#10;L3tn/l/TncbxJCU3IYvt1Rci9PVCkViG2GtJmVpCKlpEjS3VWFO0NUZsUa3YOokGL6GGsSumjfJS&#10;Zoi01ZZBaAxTsXRQSnH+hpHc8/2ec5dz7tnv4+bz/oXce87znO/9Pss993y/zxNwh9dQGBkgTdQA&#10;yVoX+bzJ3jG9VDxsqAMZ+xGmE4Q0fJHoBstFNxbsk22WHuKVbTQvqkw9hMyAjQHavCYz18febxay&#10;d26a1hPtQMa+gukEocw1ZukHLRfdgnBLnXB2ZfvMy4r9E2qKg+eYWl1k5upTtPey+EZDC7Y6f+JA&#10;ym6BCQUhTCkz9ALLRR8mfJuZzi7tiQXCrqtGkBgYGSDNTZm1zvd5d6P4TrEFmvo6kLGvY0JB6MJX&#10;Om+zXjYvpSZcIjfuTHZpa624RxmhEkD2wcgAacLbysx1ks/bVt67ljqQsadiRkHoksXs/J71sn+k&#10;22pT6nsw2Qpp07B2FTy3nPHTSePtXtVMlDL2LHNK4ladXVl5sr8DGVvohCkFoUoGs/IXbRC+m/vQ&#10;XHIDT2aX1sYKaVHNFMPHCBgZII18LzavTSj+2SEsrJZSsXFt1DqePzDrdk/BQSoxpyBUyWZWftYG&#10;4Snch5LIDXyGtWvi0hTDxxMYGSBNscxaH4T5ZOx448sxOs8pbS84TxfMKQhRkpiR97FDOuEapXzR&#10;6h5rxIU3VAof7WBlgDKJcmtt6ZuxxV0VvfTKTS/eIwSJU5hVEJqUC+Z+8lIljnDT2lh2abMtErhF&#10;IXg8gJEB0uzw2wNEythiTUSdhtzyvhA0EupgVkFI0pLZ+IAoG6S3Vq5UHHQKrW5X1kIhelyDlQHK&#10;7JJba31/Gdv9ZXSULm/IFoIIGu+AEOWBrWu5eRNPIZncyBewSyuxSuLPfoPHMRgZoEz0BJm17gzz&#10;l7FHVv9vkA6hI4OZr63vGQwADXozGx8WbYf48dyH8sgNfbpiZ0GjNPcbPfJhZYAyFXJrTZRen59c&#10;za2q/y+teu/M85Kwb7swqyA04buvptkifjB3otHkhv62ZZ27GDEL/USPxlGwMkCYVLm1KhU1i7r6&#10;7M1Nz0nCPoKH2CBEKeA9eez5VvoT96JV5MbONp30tEpgSYK/8HEGVgYo85nMWF9qpHRU3ZcFoUf1&#10;/yKur0uLUxe5K6gJ+3O0xwahylXLn+V60phuZW1WFUI4YOBk19ybOw/OqyhZFcFfubDNf/xoACsD&#10;hLkjN9Y/qxzY5En/1Gf/xB17dlyR+obFN4OZsL/BnIJQhS+XTrE5K4pfzylxnF3aKN2ndh4v1TdL&#10;yF2e1rHj47FdFeLHz7AyQJj4MTJj/SHA99Sqzl0nAgeMd4KYr7uNxpyCkCWX2flDe+QvIdyxNp9d&#10;2jm9ZybpiSDNYWWAMCcF1RYgPqRrqBP4z+Al7EfokgdCl1ftrChexV3uSfXIDZ61/BVa6z3zmo4I&#10;Mg9WBgizQG6sWvZzHBWPjVQ+JDNo+Xr3JMwoCGFetLu3lFRqu4zc4OsZfsLeSkcMyYCVAbocl9tq&#10;kZZdDUW+Gyw6pVfDF2inBClfl6NUEQhpHjJTz7VLw1LuTa+RGz2LKwm6z9yqPYgsh5UBuoR7bEe8&#10;peEMViJxrOy1fu6X0sQ/U4OSrpfNwe/hIMRZxqy90C4Ns7hD/Zfc6Hm1Bd1nPtUeR5rCygBdsuS2&#10;mq3ljDzx4K3KGbvE8Wzd9cNB6IcNQh6+9OqqbSqm+KlWTIQkXYHKgxuaQ8lOWBmgSwe5rfaL1XIK&#10;e5AWrpyxTzuarceUDhqHmQQ1gMgBzOgLbL+PtaoFtYV8y67sse5TKzWHk0SYGSBK4cXeHraaqeWk&#10;Nv5qGHhl7Ncdy9Y9Sm8ex0SCGkIeX2Bpm4rO3Ld6khv+enZpc3Wful9rRCmDlQGSxK4sEoRhclvV&#10;1qlnpb8dkV4Ze5gTybrvvjM53TGPoOYgNbG37xHQCq5jOLnx87bg7XSfWqw1rMTBzABBCj71MdWi&#10;2prOXO2vkJ9nxg63+Vfwt8rXL66POQQ1jeXGn+Nq5p608YLc+I8Y/73+usbgkgcrA+Rwre3rx1Y3&#10;aDq3gd/Vmp4Zu9C2ZH3i97S56PEBaibvcT+w0QdyuJJL5D6Al9iuEP2nTtMWYPpEw8wANR5O8Ger&#10;C7SdzJaq/dXj1UnNqxF/UYp73MfyXD2k3kc5GZg7UIOZ5cSN4Bfc5S5TG38cu7IsA0FPW5jZBSsD&#10;xGg9w7+tvpKu6fQD4uFt1A6q39DKZD1s8Lne6FcLajq8bNeASBu1rOF+d53aB7DdRDPMW9oqMMHK&#10;AC1Sf1U212kazmePqE+oHeTqZVm2Tvj0CzyxBuCZV7Fag0K+nWpeoFvy7Dt2ZZv1n9td0woZdNkE&#10;pIiYr2qwyYG/u7PaKDfUDqqwKF23XT4ScwZANXOYW/zLVjVl3P22UvsE7rMrSzXwfUdLwFkLKwOU&#10;WLEwgMW+OzSQiLHikS1VjsmwJl9nzXVhygBwE9OWOcYFW/Uc4g64mNpHwK/MSGDYFjji9IKVAUK4&#10;8gLbbMOL6jKi2TowtYO+siJfL22CGQOAU+xQD8x9gjPfDPTD18RNMHL2+MAxB3WOASGaaHu4PFD1&#10;+ysrE3hU7aBF5vP1FpQKBEDGJO4bQ+1V9CFX1JvWJyAtZy01cvqpgEHnNKwM0CFfa7IcHq8ihdVd&#10;WaVyzC3T+fozLDYDwAO+s2uUzYpWE20E4sqVAsRGA+dHBmz9h63YgA5l2vNll6+VxTQT91upqfpS&#10;lNO9ztni80YSdhqmCwAPMvly5libNV3hfkird+0L8hBhRECgWDQUVgaoEDVPV8rsqCSnqZZqSF3d&#10;xxxx/7Whw5dTdSkvQmcPADwJ78LcY43dqhbSbN31B8Fsxs5RjzubYWWAChGzdN7l7ovwL4j9tN5K&#10;RRnrYTtHeily17//M0Cj6pRYzBcAnvBekX1sLyWUQDJjx7Q3nbFdqv2J5sPIABXiT+ivCdrcr6S9&#10;Gn4vY4vTvDNvYk7Z6sCKF7XAfAHgiVRQfLvturiqfoQ+gKhNgumMrdoMpG8tWBkgQsZMIw+TR/sT&#10;tUz84VpNndjDtovfN5ecS96jWuIsA/MFgBd8m8cH9uvivjiT0AcwWLAgY8eqBJ5JMDJAhPqNjS3Y&#10;PuDbe5ott9yhpk/sYXte8YDa29f9OkJB6XuYLwC8uMP9w/5Nj1Kn3HfpfAA/ClZk7LAbisHuHRgZ&#10;IEJskeFNVke9n2ZP1lLMb6P7mP3ql9Vi86PbaE4LQGAatQ24JNQ6mnJnzCXzAfiWfjImx3VMIdK9&#10;ASMDRIg+LxinmddXT7bBoruaRnGt6UoNF9fpfztS5Prej8SEAeDFfuYfVxwo29uJe+PrVMa/QLAo&#10;Y4e19B/nSlEOGVDhA3O1TLYtkQsTO222VdX4icpzcD/Unvy3g+Iub6EE8wWAFwXcG685oE2qf/SA&#10;yPgzBcsyttT9S04ubhQAFS6brj/2sWxdeIKWL98aNoD50C6zMlcQ3sJ8AeDNMuaK2U5om8g9fzmN&#10;4d8TLMzYYdm+svZgPymgwjkLWnJ0+6adKC1CfKVCTSXrFdJa98X2RtFgrCR3AAANGklEQVQhALx5&#10;yhyxR5wT6kq441eSGP4Ki3t27PUW1R77SQEVVlnUp/q+u031H8U/f1G9XRYPWoKPHwDT1OFeOM0R&#10;fWu5vo8oDD+1h9+INCXcsMTpnpL64T4BUCGyj2AVEwZecIVtFf8Yp6Z0g3hQO3z+AJhmNnPBn5zR&#10;x1taqv+U5hBNlbaBfm5c5kAPQaiJDMgwXbCU3awPn+pCja+1HAQA0EKO06nlL1zhV8EffXflwqLf&#10;GZd6iq107bZ3SiFMDFDhnmAP/VW1HqbYRgCA55K4bszrpjukUerKezToox/XTSUMFRiXGzvYfNoH&#10;wGJim9mUsWeoqv3FfVBXTAAAZuHVOROcan05mvv5lmAPvlA1DL3fwITou+66UimwMECGLJsStvC7&#10;qto5oj9hAgAwybfc6TKdUintfh4V5MEvDhCHNpp68Ob+ZnIBNgaIcNeuhC1U/EOtz43YF3AZZgAA&#10;c8T2Zz5XzzGd0oPzS8EdfH7AQHTQZXqg2TAyQIOomYJ9qO37KHUfMhtTAIA5ypnDjUl0TOdDIsW2&#10;n2qIQ6auMKpfVZNNGBmgwfeCnWQoKx7iPuIJpgAAUxzm/rbVOaUXudJDwRz7GU1xaJ0ZFdX75tAW&#10;G5Ag5iVbM3apomKXeMQdzAEApnyYLx3d7aDWVtzJk4M4dq0bU38zoWN9lYBbsDNAgaOCvfxdSfEp&#10;w0VKAQASd+cxZ2voZDWiV7mPlwdt6FHa+xetNa5lpNmUD4BVtBHsZqKCZlZpPwaTAIBxpK6Xzv5e&#10;dUrjnhAbiXxZRyBaY1hNdevN72FpgADltmdshZtol9hrczjmAADjNGrPPW2To4rTud6TQRp63V66&#10;AlGedsnxK+rK/qqu2H4DpgaCzwbBASqiffRGx7BefQswCQAYxvWD5GhNHdWcxPXOCs7QE6fqDESn&#10;NYkNz3njzarKTuukW3kSZWIACAs75ETGFob8Fi+52b2O86++ImSxO4M4TAIAhqmU3OyRw3e4XHFw&#10;2tUn6d+Wmh0VWOpe3x4izck0KAP/b+/e36K47jiOI4gLwYAEHx9EGvs8YLQgRsW7BpWqIKEJUQsV&#10;RUSgrbdojXckauoFK0bx9tSqxGtttTGpJiZRzFOjBps0RqJoTISq0VhNyt/QoAm7wLJ7ZmbnnEP6&#10;fv2CyjDHPed75sPs7Jz5PxdSJ8vsF9/4YkJKdbPfiqsZBMC0BS5zab/kthsaHqbilT8daeIwNNjb&#10;7eqOyy5b/3CrXEH9XwooNih3o041PoEJmLbadS71VpXYkQpeee9+po43fVd73m0v140jAx/94+/r&#10;/7KVaoNyM1QH9iAHgwCY9JO+rpNJ7mVsv9yIhpblv/Jrpg85izzut7zRtrsf/WNF/Z+DKDeoNkX5&#10;KXbdWkYBMCe4ynUqlUlseWuvX7m+KS39lWdZOOT8NtjDjksbbTrp0edv6q/l5VNuUG6a+sSuG8Uw&#10;AKaUNZpJnaW02XbU+soPezSZxLI/Pppg6ZBzcEiLOw5tsmntwzNrz4s3ApLkahDYrLAPmHO/0URK&#10;s7m1kJKstIVPub+ONkDuC99g9aBzvaU9D2i2ynKxn99+bu6CFkp0SGyuDwFmbGo0jdbZ1Yz/q7t2&#10;F07b7HEOL/w4UOILv2f9oDM4w/2uRzXftHzlwycvvE7BQblVOiT2k4wDYNjNxtNomQ1NFJ8vXCd4&#10;D1UbeS98mU8OO6Pd7vt0S5t34cQC6vk/q0Fid2YcAKOafvbK1ye5UWc7lBqYxfISu5uPjjuX3a2e&#10;XGBtuTTAXiO5jg38CGauj5cd++qAwWksLbGL+/ns0JPS/Elnc1raNo61GaGDB8oTezeDABh0tdk8&#10;2ufDt21HDzM8jWUldlS0Lw8+m5re6BXQ0nlFp94UHTQQmqQ4sKP9GQTA4IlmpokFOEV1rjUxjyUl&#10;dugw3x5+5n3T+D9e2dKGsyg6aGFrF7WJzWq9gNFMdftxsEjfnAYuMjWP5SR24HGfH4Ai7vdxaWB+&#10;C1vdoOigiQHRKgObB4EABnUd1MJsSvDBzn9Tp29iBz1ny0EoJbuhhSXutxhH0UEbcUMVJnYG/Q8Y&#10;Ejq+5adJBlvee7tEfRP7ol2HofTY709f3H97M7d2QSNRS5UFdhq9DxjSvpOHCTWxj+X9j9A2sc/Z&#10;eCTanND2uxZecf/Nf1F10OpdtnWKAruIJ3cBxs6BPU/W0o2WW1igaWK/Y+/BKOlc1NfuvxNP1UEz&#10;o9Uk9mh6HjDC+6Xc5ZbbiNcysdsUKTqv+Cm3YkM73Z9SMBWGt6XjAQMcFd6nVa3V52QHztMxsT9X&#10;denuFmUHDe0aKH0qHKPXAZ+f/kZkWWzlpoaJvUNVYM+g6qClsAmy58JcOh0wQPTRPXutrUsUNFS7&#10;xO7aT1Viz6HsoKk23/SUOhdC6HJA3JfiJ4arLTW0XrvELlQV2P3bUXfQliNrm7y5sJT+BsTdMrRk&#10;tqWT7CLNEvtJZTegnqPuoLWrf06WNBc+pLMBYXONTa+dVj6AdlSzxD6iLLE7UnjQXcm3J2XMhU70&#10;NCA8Kw1PsLfMX3ZyDNcqsWuUBTb3YqNVyEirtX0y9KSbAUFxScZn2MC1plctLdQqsbcpS+waKg+t&#10;hCN7zsXxdk6GCPoYEBOab+634gUml8Seq1Nij1QW2IOoPLQqgVM35U0stWk6sEYpIKTddNOLb/4x&#10;zkyDQREaJfbXyhL7DKWHVsi/5JcBZYOLIiyUfv+h40+Uv3/olVXHtpxddOFa7+Io7u0CBHWwEjvV&#10;O0ycaB/SJ7HbKwvsujhKD61YUJ+SKbeu349/qeLI4bdrj18+md+zb/9JDeWdmZQ8I3X2icHph+9U&#10;zH9j3D8+u3Fz1wdTR8V0DaTrAPMqLQbPwLtncw02WaBPYi9WFthLKD38KDkCeYcbsMkiX6RP8ktH&#10;sw28r+WvT2JXKUvsMdQeAMCAYh9mUH75g0vvCrWaaGi/Nq4MlqvuTfGxFB8AwMDZbqqPc2imULMH&#10;jOxymY2v/0tlgZ1D8QEADCjzeRIJXdNeZWCHb9r5+g8oS+wJFB8AQNxR3yfRKpF2/6vL462SlSX2&#10;fqoPACDsdzYkUT+Rq87ia6jstrUDnlAW2Jl8nBYAIMw/R9UDqeKkPCXMu2XKEvuvlB8AQNh8e8JI&#10;4OPiDsFd7bG5B84oS+w1lB8AQNR6m8JotvdV0MLE9nTN7i5YqSyxWZURACCqs8IFs4eI7GZ4tu19&#10;MFFVYK+j/gAAol60L4+6e2tb5JNn48Pt74PZqhL7OvUHABBUY2MeFXpr/J73fbwt433jYaoSewAF&#10;CAAQ1MnOQMrw0vh1r3uID5LRCT0VBfZ26g8AIGiRrYn0wEvrX6i9DbtBpKLErqQAAQBi/G3Oqvpn&#10;4N5O3tJS89O9/PguSd0wUFFiT6UCAQBijtkcSaf9/C599+W2+9Y7elk2baOsblAU2JNY8AwAICbK&#10;7kw657ex/ksn983v8fizRTHS+uF5NYldQQUCAMTk2Z1J+wIHPfz6ldvmT3j60eNh8vqhSk1i76EC&#10;AQBCetueSYX7Hn094q75v3v6yfJ2EjsiT01id6QEAQCanFom/vCHPs1bd7zn4QdXtJfZEd8qCewl&#10;VCAAQEiNxHS61Lz5n3vYfOljUnsiQUlif0QJAgCEdJAZT1FNWx/pYePIznJ74rSSxB5BCQIARERJ&#10;jacrTVp/wdPGT0vuinAVgT2DEgQACPmT3ICa0qjxC542TZDfF39JOVB+KjU5U1p3bL7yJiUIABDR&#10;LlPyOeXrzrYfH+dpw3SV3eIIzcje/8muxWmTK+MrDi95ZulwX/fD5byAWTGsnQIAEHVU+tvAAd+3&#10;HJzQw9LzQ6SH+GNbaz64t2Hyp/NXDk5MNv/6k6r2psV2p/IAAMZMk3/l9uNboX5+r77sZRXvP+je&#10;cx1zr8au6RUw4fM7O5/JGTrc03sVpTlV71+8/1HCf7rltqfkAABmhNRpaltr7E3/sPAR2e+8EDv3&#10;9Gs1V0veLY7JCP9Z2OOBlBkAwLKjuib2XMYGAACn5zQN7HkMDQAATu11PcWezNgAAOC0QNfEjmJs&#10;AABw2qtpYM9kaAAAcJGvaWJnMTQAADiF6fqmeDBjAwCAU4GmgV3E0AAA4GKcpoldzdAAAOBitqaJ&#10;vZChAQDAKUjXy9jnGRsAAJyKdU3sa4wNAABOO3RN7D6MDQAATst1Seh+PbpEPzsjZ/yvV5yoqk2f&#10;eYWhAQDARZnCkO6fWtvh5TNzZtWM5WGUAAB4ViU9p58/XnF/zJ6RQ56g8wEAEJYkLalTq+M/u/da&#10;uIM+BwDAuBt5J+0N6shTd1dtuJAdQlcDAGBN8OrFf5vo86Tenn5x8vrTGUH0LwAAvhSz5ljK9GjL&#10;Qd13xZF9Y7JWd6RDAQCw83x7xCdrP115MNJQSmfmT79TeOn8v/fHtKEHAQCQyn9st9v/XF6ZcqC6&#10;9tTB7cml9ck8qTS6KCfxvW07q1fePVRWuHDCW1tuxf6iK58l09P/AERGdllJr7qPAAAAAElFTkSu&#10;QmCCUEsDBBQABgAIAAAAIQA7uZnT4AAAAAoBAAAPAAAAZHJzL2Rvd25yZXYueG1sTI/BTsMwDIbv&#10;SLxDZCRuLO0YXSlNp2kCThMSGxLi5jVeW61JqiZru7fHO8HJtvzp9+d8NZlWDNT7xlkF8SwCQbZ0&#10;urGVgq/920MKwge0GltnScGFPKyK25scM+1G+0nDLlSCQ6zPUEEdQpdJ6cuaDPqZ68jy7uh6g4HH&#10;vpK6x5HDTSvnUZRIg43lCzV2tKmpPO3ORsH7iOP6MX4dtqfj5vKzf/r43sak1P3dtH4BEWgKfzBc&#10;9VkdCnY6uLPVXrQKFst0zig318rA8yJdgjgwmSQJyCKX/18ofgEAAP//AwBQSwMEFAAGAAgAAAAh&#10;AD7fyIvgAAAAugEAABkAAABkcnMvX3JlbHMvZTJvRG9jLnhtbC5yZWxzrJCxagMxDIb3Qt/BaO/5&#10;LkMpIb4sbSBDl5I+gGLrfCa2bGwnJG9ft0saCHTpqF/o+z+0Wp+DFyfKxUVWMHQ9CGIdjWOr4HO3&#10;eXoBUSqyQR+ZFFyowHp8fFh9kMfajsrsUhGNwkXBXGtaSln0TAFLFxNx20wxB6xtzFYm1Ae0JBd9&#10;/yzzbwaMN0yxNQry1ixA7C6pNf/NjtPkNL1GfQzE9U6FnBspe8eHBsVsqSrAfTzW5d7jNXyPpvW9&#10;nStlRg/yvtjwn2IutKdcpQIZh/InHLrE9ttB3nx8/AIAAP//AwBQSwECLQAUAAYACAAAACEAsYJn&#10;tgoBAAATAgAAEwAAAAAAAAAAAAAAAAAAAAAAW0NvbnRlbnRfVHlwZXNdLnhtbFBLAQItABQABgAI&#10;AAAAIQA4/SH/1gAAAJQBAAALAAAAAAAAAAAAAAAAADsBAABfcmVscy8ucmVsc1BLAQItABQABgAI&#10;AAAAIQB4P16seAMAABYIAAAOAAAAAAAAAAAAAAAAADoCAABkcnMvZTJvRG9jLnhtbFBLAQItAAoA&#10;AAAAAAAAIQB+1szqu1EBALtRAQAUAAAAAAAAAAAAAAAAAN4FAABkcnMvbWVkaWEvaW1hZ2UxLnBu&#10;Z1BLAQItABQABgAIAAAAIQA7uZnT4AAAAAoBAAAPAAAAAAAAAAAAAAAAAMtXAQBkcnMvZG93bnJl&#10;di54bWxQSwECLQAUAAYACAAAACEAPt/Ii+AAAAC6AQAAGQAAAAAAAAAAAAAAAADYWAEAZHJzL19y&#10;ZWxzL2Uyb0RvYy54bWwucmVsc1BLBQYAAAAABgAGAHwBAADvWQEAAAA=&#10;">
                <v:roundrect id="_x0000_s1312"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5SGyQAAAOIAAAAPAAAAZHJzL2Rvd25yZXYueG1sRI/BasMw&#10;EETvhfyD2EIvJpHdFJM4UUIoGHoq1O0lt8XaWK6tlbGUxP77qlDocZiZN8z+ONle3Gj0rWMF2SoF&#10;QVw73XKj4OuzXG5A+ICssXdMCmbycDwsHvZYaHfnD7pVoRERwr5ABSaEoZDS14Ys+pUbiKN3caPF&#10;EOXYSD3iPcJtL5/TNJcWW44LBgd6NVR31dUqSL7lfE6MvWbVjF3Jl6TMu3elnh6n0w5EoCn8h//a&#10;b1rBdp2t85c83cLvpXgH5OEHAAD//wMAUEsBAi0AFAAGAAgAAAAhANvh9svuAAAAhQEAABMAAAAA&#10;AAAAAAAAAAAAAAAAAFtDb250ZW50X1R5cGVzXS54bWxQSwECLQAUAAYACAAAACEAWvQsW78AAAAV&#10;AQAACwAAAAAAAAAAAAAAAAAfAQAAX3JlbHMvLnJlbHNQSwECLQAUAAYACAAAACEAzp+UhskAAADi&#10;AAAADwAAAAAAAAAAAAAAAAAHAgAAZHJzL2Rvd25yZXYueG1sUEsFBgAAAAADAAMAtwAAAP0CAAAA&#10;AA==&#10;" strokecolor="#7f7f7f" strokeweight="1.5pt">
                  <v:stroke joinstyle="miter"/>
                  <v:textbox>
                    <w:txbxContent>
                      <w:p w14:paraId="41ACFE56" w14:textId="6D45196F" w:rsidR="00C76277" w:rsidRPr="001519B1" w:rsidRDefault="00C76277" w:rsidP="00D142D1">
                        <w:pPr>
                          <w:spacing w:after="0"/>
                          <w:ind w:firstLine="426"/>
                          <w:rPr>
                            <w:rFonts w:ascii="Comic Sans MS" w:hAnsi="Comic Sans MS"/>
                            <w:bCs/>
                            <w:spacing w:val="40"/>
                            <w:sz w:val="56"/>
                            <w:szCs w:val="48"/>
                          </w:rPr>
                        </w:pPr>
                        <w:r>
                          <w:rPr>
                            <w:rFonts w:ascii="Comic Sans MS" w:hAnsi="Comic Sans MS"/>
                            <w:color w:val="7F7F7F" w:themeColor="text1" w:themeTint="80"/>
                            <w:spacing w:val="40"/>
                            <w:sz w:val="56"/>
                            <w:szCs w:val="56"/>
                          </w:rPr>
                          <w:t>c</w:t>
                        </w:r>
                        <w:r>
                          <w:rPr>
                            <w:rFonts w:ascii="Comic Sans MS" w:hAnsi="Comic Sans MS"/>
                            <w:b/>
                            <w:bCs/>
                            <w:spacing w:val="40"/>
                            <w:sz w:val="56"/>
                            <w:szCs w:val="56"/>
                          </w:rPr>
                          <w:t>ow</w:t>
                        </w:r>
                      </w:p>
                    </w:txbxContent>
                  </v:textbox>
                </v:roundrect>
                <v:shape id="Picture 214609645" o:spid="_x0000_s1313" type="#_x0000_t75" style="position:absolute;left:17221;top:533;width:9144;height:669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wCjywAAAOIAAAAPAAAAZHJzL2Rvd25yZXYueG1sRI9PawIx&#10;FMTvhX6H8Aq9lJp1tYvdGkUKorSHUrX3183r/unmZU2irt/eCIUeh5n5DTOd96YVR3K+tqxgOEhA&#10;EBdW11wq2G2XjxMQPiBrbC2TgjN5mM9ub6aYa3viTzpuQikihH2OCqoQulxKX1Rk0A9sRxy9H+sM&#10;hihdKbXDU4SbVqZJkkmDNceFCjt6raj43RyMguaroeXHW/OeudXk+yGUo32KK6Xu7/rFC4hAffgP&#10;/7XXWkE6HGfJczZ+guuleAfk7AIAAP//AwBQSwECLQAUAAYACAAAACEA2+H2y+4AAACFAQAAEwAA&#10;AAAAAAAAAAAAAAAAAAAAW0NvbnRlbnRfVHlwZXNdLnhtbFBLAQItABQABgAIAAAAIQBa9CxbvwAA&#10;ABUBAAALAAAAAAAAAAAAAAAAAB8BAABfcmVscy8ucmVsc1BLAQItABQABgAIAAAAIQD1FwCjywAA&#10;AOIAAAAPAAAAAAAAAAAAAAAAAAcCAABkcnMvZG93bnJldi54bWxQSwUGAAAAAAMAAwC3AAAA/wIA&#10;AAAA&#10;">
                  <v:imagedata r:id="rId322" o:title=""/>
                </v:shape>
              </v:group>
            </w:pict>
          </mc:Fallback>
        </mc:AlternateContent>
      </w:r>
      <w:r>
        <w:rPr>
          <w:rFonts w:ascii="Comic Sans MS" w:hAnsi="Comic Sans MS"/>
          <w:b/>
          <w:bCs/>
          <w:i/>
          <w:iCs/>
          <w:noProof/>
          <w:color w:val="808080" w:themeColor="background1" w:themeShade="80"/>
          <w:spacing w:val="40"/>
          <w:sz w:val="36"/>
          <w:szCs w:val="32"/>
          <w:u w:val="single"/>
        </w:rPr>
        <mc:AlternateContent>
          <mc:Choice Requires="wpg">
            <w:drawing>
              <wp:anchor distT="0" distB="0" distL="114300" distR="114300" simplePos="0" relativeHeight="253972480" behindDoc="0" locked="0" layoutInCell="1" allowOverlap="1" wp14:anchorId="354B4CD7" wp14:editId="3DEDFEEB">
                <wp:simplePos x="0" y="0"/>
                <wp:positionH relativeFrom="margin">
                  <wp:posOffset>-72390</wp:posOffset>
                </wp:positionH>
                <wp:positionV relativeFrom="paragraph">
                  <wp:posOffset>299720</wp:posOffset>
                </wp:positionV>
                <wp:extent cx="2987675" cy="751840"/>
                <wp:effectExtent l="0" t="0" r="22225" b="10160"/>
                <wp:wrapNone/>
                <wp:docPr id="2178" name="Group 2178"/>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360" name="Text Box 2"/>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40B53564" w14:textId="77777777" w:rsidR="00D142D1" w:rsidRPr="001519B1" w:rsidRDefault="00D142D1" w:rsidP="00D142D1">
                              <w:pPr>
                                <w:spacing w:after="0"/>
                                <w:ind w:firstLine="426"/>
                                <w:rPr>
                                  <w:rFonts w:ascii="Comic Sans MS" w:hAnsi="Comic Sans MS"/>
                                  <w:bCs/>
                                  <w:spacing w:val="40"/>
                                  <w:sz w:val="56"/>
                                  <w:szCs w:val="48"/>
                                </w:rPr>
                              </w:pPr>
                              <w:r w:rsidRPr="000A6D44">
                                <w:rPr>
                                  <w:rFonts w:ascii="Comic Sans MS" w:hAnsi="Comic Sans MS"/>
                                  <w:color w:val="7F7F7F" w:themeColor="text1" w:themeTint="80"/>
                                  <w:spacing w:val="40"/>
                                  <w:sz w:val="56"/>
                                  <w:szCs w:val="56"/>
                                </w:rPr>
                                <w:t>d</w:t>
                              </w:r>
                              <w:r>
                                <w:rPr>
                                  <w:rFonts w:ascii="Comic Sans MS" w:hAnsi="Comic Sans MS"/>
                                  <w:b/>
                                  <w:bCs/>
                                  <w:spacing w:val="40"/>
                                  <w:sz w:val="56"/>
                                  <w:szCs w:val="56"/>
                                </w:rPr>
                                <w:t>ow</w:t>
                              </w:r>
                              <w:r w:rsidRPr="000A6D44">
                                <w:rPr>
                                  <w:rFonts w:ascii="Comic Sans MS" w:hAnsi="Comic Sans MS"/>
                                  <w:color w:val="7F7F7F" w:themeColor="text1" w:themeTint="80"/>
                                  <w:spacing w:val="40"/>
                                  <w:sz w:val="56"/>
                                  <w:szCs w:val="56"/>
                                </w:rPr>
                                <w:t>n</w:t>
                              </w:r>
                            </w:p>
                          </w:txbxContent>
                        </wps:txbx>
                        <wps:bodyPr rot="0" vert="horz" wrap="square" lIns="91440" tIns="45720" rIns="91440" bIns="45720" anchor="t" anchorCtr="0">
                          <a:noAutofit/>
                        </wps:bodyPr>
                      </wps:wsp>
                      <pic:pic xmlns:pic="http://schemas.openxmlformats.org/drawingml/2006/picture">
                        <pic:nvPicPr>
                          <pic:cNvPr id="2177" name="Picture 2177"/>
                          <pic:cNvPicPr>
                            <a:picLocks noChangeAspect="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1897380" y="30480"/>
                            <a:ext cx="480060" cy="716280"/>
                          </a:xfrm>
                          <a:prstGeom prst="rect">
                            <a:avLst/>
                          </a:prstGeom>
                          <a:noFill/>
                          <a:ln>
                            <a:noFill/>
                          </a:ln>
                        </pic:spPr>
                      </pic:pic>
                    </wpg:wgp>
                  </a:graphicData>
                </a:graphic>
              </wp:anchor>
            </w:drawing>
          </mc:Choice>
          <mc:Fallback>
            <w:pict>
              <v:group w14:anchorId="354B4CD7" id="Group 2178" o:spid="_x0000_s1314" style="position:absolute;margin-left:-5.7pt;margin-top:23.6pt;width:235.25pt;height:59.2pt;z-index:253972480;mso-position-horizontal-relative:margin"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3wncgMAADkIAAAOAAAAZHJzL2Uyb0RvYy54bWykVdtu2zgQfS+w/0Dw&#10;vZHkxLEjRC66SRMU6O4G2+4HUBRlEZVIlqQtu1/fQ0qyY2fRFq0BycMhOZczZ0a3b3ZdS7bCOqlV&#10;QbOLlBKhuK6kWhf0v08Pr5eUOM9UxVqtREH3wtE3qz9e3fYmFzPd6LYSlsCIcnlvCtp4b/IkcbwR&#10;HXMX2giFzVrbjnks7TqpLOthvWuTWZpeJ722lbGaC+egvR826Srar2vB/T917YQnbUERm49vG99l&#10;eCerW5avLTON5GMY7Bei6JhUcHowdc88IxsrX5jqJLfa6dpfcN0luq4lFzEHZJOlZ9k8Wr0xMZd1&#10;3q/NASZAe4bTL5vlf28frfloniyQ6M0aWMRVyGVX2y78I0qyi5DtD5CJnSccytnNcnG9mFPCsbeY&#10;Z8urEVPeAPgX13jz7vsXk8ltchJMb0APd0TA/R4CHxtmRATW5UDgyRJZFfTyGgxRrANNP4X8/tQ7&#10;MgsMCd5xLKBE/A5qMD1W25kPmn92ROm7hqm1eGut7hvBKsSXhZvI4nB1sOOCkbL/S1dwwzZeR0O/&#10;AfUBMZYb6/yj0B0JQkHBHlX9ixaILtj2g/MhpOO5UFynW1k9yLaNC7su71pLtgzt8hB/MYuzY60i&#10;PRK8SefpAMOJjb07mECjVrqnpGXOQ3mwGXy1mw4gDK7mKX6Tp3g/xnkSWyc9JkUru4Iuw/GRZwHt&#10;d6pCYiz3TLaDjCRbNcIfEB+w97tyFyudXR7qWupqj4pYPYwGjDIIjbZfKekxFgrqvmyYFcjhvUJV&#10;b7IrMJz4uLiaL2ZY2Oc75fMdpjhMFdRTMoh3Ps6eEKzSb1H9WsaaBJoMkYxBg+yrWyN5jmfse0gv&#10;WP/j+YhbfhPiH2Zs91M2OmY/b8xrjCjDvCxlK/0+jluUOwSltk+SB1TD4thAs2yxmDoIB4JfEnWo&#10;znRyuAcOSn7WO86AqlPfnB5PwvLEadlKM7E2yGN6QPdsMv4PQsPUvdd80wnlh8+IFS0y1co10jiU&#10;NBddKSr00Psqw3DDJ8yjX42VygeeoiEsD601yN4Kz5ugrtFJox4cdNNGTOAYc0jnpwZBtrxZXC7B&#10;MUzXy/QKUnQ4TV8o0jC04vDNrmfD/ncmwg+GgdIB0+gitE8g6aiYGmqKHDQNIp5I2Ph9gnTyAXy+&#10;jqeOX/zVNwAAAP//AwBQSwMECgAAAAAAAAAhAMgfMqOqOAAAqjgAABQAAABkcnMvbWVkaWEvaW1h&#10;Z2UxLnBuZ4lQTkcNChoKAAAADUlIRFIAAADeAAABSwgDAAAAjmXCwQAAAAFzUkdCAK7OHOkAAAAE&#10;Z0FNQQAAsY8L/GEFAAADA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zMPSIAAAA/3RS&#10;TlM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rCNk1AAAACXBIWXMAACHVAAAh1QEEnLSdAAA0&#10;KElEQVR4Xu1dB3gVxfa/JZ0ECL0jXQQsoChFxAZWfGDF3hV7QbF3fYD6VJ6KIO8hoqgoKnZFUIp0&#10;kSK9BSI1ISQh9Zad//mdnVu23Nzc3U2e/D9+36fM7N3s7uzOnH7OuI7gCI7gCI7gCI7gCOzATZDN&#10;/2dI7jb8ifHTZnw2beK40bcf38IrDx/+8LTs8+DHy/8qESEEleC+H57tlSx/P6yRNnD0DjksLQI/&#10;/qOBPOfwRc/1ihyOEcqWofKswxTdPi+NPTpC+VeN5ZmHIdy3b48MrjJ3wbRXHrn7noefe/mdWZsK&#10;Qz8sbStPPuxQd4JPHUIw/8+J5zVLkYcZ/Z5dW6n+uCJLHjrMkDpLfqEtj7dIMnK75LM286/KW/JA&#10;zSPzzhvqyKZteL7mpxc7rou1vOqN5BP8p8p+TSP1FV/pTbJtF0mT+dl905vKA2a4ic/5yiO7NYxG&#10;h0RwtGzbxVBeWuVPyK45kidg/hadJrs1jNZ0rzGybRMNCjE6caPsxkK9XDpJeVr2ahid6F5vyLZN&#10;3IHBBZ+KO+3GBem8RbUjZnenezlDx5L+wFdZW1d2Y6NnEZ14IP55TqAnrZeJsm0PZ5Xi40157P5B&#10;TbOq1g024MQuslOz6EvDe1e27eFFkIygP+CvKMr55tpjNBxdi3l0ojhXdmoWg0jKGC/b9rAADx2C&#10;Urz68xF9YnzEb3HGlbJTs7iYHuVfsm0LdXbSM5dPmfLF4vyAKrooBxc+3M2M0HyJX6+WnZrFdaSE&#10;vSjbttAHBGM+NZIbXftNTnkAQxBK6VNJ6s/R+Ip+CdbO8G6l4T0v27Zwtp8e+jW17WnQ8e4P9/EA&#10;Ay+ph6JQZykdLxkiezWL2+gVOzK80zCYC2SH4Gk16LXtdGhPb3kgjKa76HB+B9mrWVxPt3JEajmL&#10;LlR2kuxINBlvtrJbQmfKlZ0axhV0q3GybQv/oAvt0eupTYkXbpTtMIZgXf4pOzWMS+lWb8u2LdwR&#10;FMpOAx35KCj8z6XKjsRzGN63taMyXEL3cmR4jxBpqWwhO2EcV0DTc/59g8++8PJb7rv5xEwc+4BG&#10;J/7NP9c4rqThveGEePsEKOcg2QnD+x4Oi2BZOf71zz7O5XL/iSPXyRNqGLfQvY202wIew5QzSlre&#10;adAPwijr7co+QP8qR8vfaxbue+idPik7tjASooqJDTN98KwKHpnCssyqZtezPuSYAaRq3E/De1S2&#10;beEuPPwVsqOBt9edr74+9umH7n0fgs1rn+PEV+RvNQ0aXtCR4V2Dp75WdmLgTjplH3R6ZYA8UtPA&#10;S39Ktm1hCIZ3s+zEQOpKmiuYo3tbySM1jRvoZo5ILX2wpG6XnVg4pkCAggany36N4xK6myN8rzUJ&#10;KIrp2ouCe+BboDN64a3mcB699P/Kti2krib1IEqkjoFGGN72KlR5Z3EWsaupsm0Pn9HXi29hOLaY&#10;hueMeaA6GKQI5T3ZtocP6bkHy3ZsXEJr70DtKEPAYFrojkxOF/wLJ8p2bDxYqx/PdS7dbrJs2wPs&#10;X/E/yzRaoSR41haghU6RbXtYTFeKb7yks3a2ke1aQB96qE9k2x5gCDxBtmOi/gYhdrSTnVrACfRQ&#10;38i2PcyhK50t2zHRi/jQzloc3nEkI/0q2/Ywi4Z3m2zHxAV00u5aHF43EjZ+l217+JGe/J+yHRMv&#10;0EkFHWWnFtClQIjVjsQKwfb8uWwbcdIx+L/7FZ8QlT34SK2gC+lgaxwZ3iSa5mtjGYja//k+/3RN&#10;Ob2EfnyoVnA0Tc4/HHElPkPDO5QtO1q4j8oVc3h4V2N45/DBWkFHkgFXOTK8W6ERmT/5gF2K8h23&#10;hkOiHs7NWkHrPCE2mLg5Ese5ZfTkpq7CS/YKZalKLofCQh1PK3QQTbcTn3XEEdweHoWVxjeVOrJU&#10;BEslORkEbXaU2q4N1P9TiD3NZcce4NcqN1g6Mz4gRSkY+mB9YS50xPBYPaSvESLvKNmxhyfpycXc&#10;DNmT6EJaLgkOIYraA1/vTdmpBXhXCVHojIzbCwMJjJA9RvpdxFaF+DMcptQGC9QZGbd6WKyIkkay&#10;bQ/pEMtE+T31ZN9Vd+A8zEWxP6IB1YWJekf72vGfENzzFVFmzq0SRkcwNSHWP5iWnOZN6zZiOVgF&#10;rbxu8neA52rlE+xLqQUkf08vvKoQtwTgfR0rSwh/8Z5N67YdVAcn1mtksGfUgztG147gmTpdiFKn&#10;/Bme93gyRkERb2hjw1v9Jn/ZO+XMdHmsBpE8mYbXV3ZsI/01hCZFYW8f+UsYsBur8C+8rMajqpPG&#10;C1F2vuzYh/vktfLhGXuPl8cjeJM+KfuK6N/AgTEOLftYcL8aFJWXy44TyDx99OpDpaWlAVH0yrD6&#10;8mAEDf4QYt9zG8KTOG/6CTVKRp/1C79T4bgq3Jn1TzjjuiKRY+bD60nUZ7E77do54QSViumDdKKA&#10;k3jQLwL3O/8C+/nErjADjMLTNCCWWk79JF8dnhDBRZfVWG7KDTS8Z5wf3qVC5BqnpitlDpEU1Yfr&#10;bTFSddsS/NvH1pDbYWhQBGSslIPwvCvERhNFpBPNyZ0hNutpePlCCGk8wH1TesnDjuI0vwj+R7ad&#10;Q+O9QizRxbMAk4heau527jQ6U0XZeyeZ/IVNnFwplI9l2zEkv6kIxcRtWH8XrTRdDkPHf+VLRiHE&#10;R92dXiZ9aHrENnBZxCgi/PtN9JBJJKjl6OVNT6Nb1OhBQslHTeRRh3DiISFmOpwX+UQxzcEHZScK&#10;w0jmLjMzxzS6YZWUUJW8CZ3lQUfQnR7la0fJVruPoDn4DYGOrrN30/GZsqNDyo2LQnQ0/9mW8qAD&#10;6FAkxM9psuMAvENyaCmR3LVZZwNIugqcfEvs5LYrwrLM/nMcW4KtC4VY6tzwvJNA6ivX0JMeGN1J&#10;HgTOnwsjWeFA2TVD1i2hlNSKdxwx3hFakf68yjGp6IQlWEOHHsj+EF9i/4LX77vt2quvG/H8J2sO&#10;gTxuP12eFwMtHsnD6IQIzHTGguA6qkAoa5yK8Bq6hx5N2UifKGkiC5WKpBiMsh/jK5Yd30NkFuET&#10;ZxT6VvS+1ptJh4nDcz3mX+BLlTmfv9YX5mdAYMddfDweeqxREwVeln17aELkbKczauWdoJiVI0Oi&#10;R92BYzf4Aj6VXhz8YVh1p1va48SrhCjuLvu2kJFDSpcjlJgp494hUe4mT92OZ1540ZAhF57ZvUki&#10;loebeYIucMJxlUTqdYUTdtz+f9Ej5TiTdvg8hlcaP4wkPpIQ0eCAoOBZQdfZ31/2bKI1/BXiLQeE&#10;KS/iUY6VHetImkJrrMIxo80oUNxSB4yFnrl0obgBG3HRj8iK725HHIVAG6Yuj8ieDXgW0nVsxwml&#10;fEdXmeec6Jo8HcNbYt8S6l1KLIn9+nZwErGqIqMQbR2dwELL4sWHxofnN+JV0V4AS3iFHuYn2XYE&#10;yZztaD9q1/M9KdA9ZccqMpeQ/HWn7DiDe0Fc9tm2Trin0mXsxiq0IjWhyNl4jnSwUXGrXWLlxryK&#10;E6AfF0PpVec6pcNIvIXhzbctuTxGj3afbFsFbCvrHR7eAMxO/+fPn5FkS7e9nWiU3RIHr9CjzHPY&#10;n9VkHQ1PUXzFm6dd18v6HL26QoixNsUfJM6857A9yvVSRJ868MPNjS0y1Uvo671m89FW0SM4VTck&#10;jDNUX7YKf94HF1hahwixfF22LcILG8nDspMoPLEmXhZU/yiULb3ZxGsRD4PoL21mz3KRi4tlJ0F4&#10;Y066JEjDorSIs44YwWXXJjzAM+ivJ8i2RVxEt1YsiuVVLIuLMa69/SetLgoPMLD4+ASpTD8iLR/J&#10;tjV4/kk3Lu0qe84hHUEwFd3d9bqPQouhFL6VGIU+jv70R1s8KwXy4e4ayFnD7FQQwOxpdPWXIUKj&#10;zE7IU9YhR4iltryjyTvppjtroPYYIq/Fz2o7re9/Q66y3CsTmKCN1pPEYcuWlIEqCbsdiVjW4koI&#10;LuvDq7PrDGla9D1Z/Qma8rsQu2wlLWWjuFOe865HV28E3O2PeCVSTtuIAdNcmVD98S0mqcBWaZ8m&#10;EO7za2ByNkWQTPmZsge0m6D6kYLVNvJ6FwlRYMtU1hyOgX01EYDzGUai0SOT7kYCIA16ZDUF7dRf&#10;6dXbouot4BTaZdfSnW4yu1/ESHRO7H77cVCUD5P9OPD+TJPTliWwOQIBt9kcXtcdJnl2XPpMb63u&#10;pbrJiuLnQjJ+EOKQraCLVhjeKlVccp9jbQ16nlOKr5HtCM7DOAzzot9fTEA3VulvSsqWFPcLknV0&#10;gXup3RIRfY6Hl2QRu0Czrp1vcXgzhbLQQA67gVBWGuLuztjH4/umCmKd9Nj6e9TWJDrzPLUZwpMJ&#10;1RcaTA+hzEHL/bzYai321T1PEcUG7luP19ktshfBrew89FWRaJ25UJRdwq0xdKa2vshNOQlZBs+l&#10;d6n8iNaJpVaLIHlpeP5TZCeMWzhoyThpXa/iuNgZ2y/pfs4ndrPL7Ql6+fJDqui/d1pC5o0rMTwO&#10;b3+eppK1ZZxM8qVyq+yo8J75rRr8apLW0QC2dRGowiHaM08oHCv3AC2daF306JxKQ7JFleDyeS/i&#10;UqOpUU2CpkMqkjdfj9KOMvrOoE/Hka2TTAhBf1ixxVpDeZ8IlhPFBEO4WxHBqJKhjZYrHyQmYH2M&#10;Z7gMLRjvrMW+phL9Fj+GQxiSTl/CXl0faMtcEzc7YvJo9DqaEY176fcv6N/bSDJ4Rj0EfCzKEswf&#10;RN5lkC3BKLBmJATVQTLRb7FRRlxlPrSaByfmXgUZZbOZrnUKT9xpsmeC5uuI99/EdfTEC/KYy/2s&#10;3z8uMcNSFgpzlrNbFi7M+/lgovCCfhdB9M0+/UWUG6RPs25EeiuQznyz151Gig5x2ypiOiATbMl0&#10;XUb/hCRU9wUlOJQQ2kMPO8gBciQAicf5YKJwc4JD30bDxq8uw1wX/u2PNKQVuJ2aGqE6BM9DOC2/&#10;ikCZemsQluiBqSxUYLVbhZJw/llX3Gcfv8ZPqBWeCIkBL1m8uU3ajYIbR9QDQfGiLJbfNJ+xPdR3&#10;X1W51qfSGWU9B9NpUt5ru4yoUaLpbr3xPDuYKmCGWSyH2YEkO4UTqoQonn1pSDjgdX237GjQgn0s&#10;VRVCSga5+uIMUqFkUhYoXxSVqR5QZlCsZYEK3Nai1S0V1iJ8kJI/Xj49wnbfwtc0Ve5gZRDiOdkz&#10;BcxI4ql8RXzLtqTB9PbK2vMvCQDB7aLy82NIsH+MWlZDe6G6Fn747X1Ha5b+feBvH5lJwI04IaTq&#10;VMf/0BmbCxQxBwJx5h/0qh5NSGAB2FMllKLPTnTdTGzqB3k4UXyPi/RI1o1kMDjDT2bPpH69qkun&#10;nlREy7NSEb+m0DJ+2i+UXYlH4s3Gc9F/waL1C+hdL7YYPclv6QbZCaMN7DgLzeyUTbfiD6r2bXne&#10;IbEnqIi5xOpOJjG8dKj8IQGgDnPFTBZ+g/T11lhwBAAP4QKG8mzu3+noHjNbSUvY5+LFhnRRt0ig&#10;95PyFbGJr+XhBHAUPB0H6p6zCaSPhre1mfwhQVyJ5zAGrUOaMa0T3BZ0I3Cv7MWA+ylmNCszXVcQ&#10;y9lvIYxrCMjdshRX1jmfrYOg+FfCtEnFGXiOhbITAYeXmVXRbw+dryJeBfq6cIKKdQ2Tl9M4XzIj&#10;UXHAOxB8i1ZyCgrk7rcYqHgcP4fsRDAMh82qK/UATT0U1y/FZRy2Nrvbp4gcKy/+Zdx/ktpGcZuD&#10;BqW0emgLC6axZC5q8qtvT4dBUCaqEsokIBgUtSEZIGCl2oEbBD0kR0P0KLGm8LmykatRYFDF6mDx&#10;rDc6AT1347658cOXB9HnU8bSqsklGTZheLiQv4yOakZ8ptxiOfSUlXShSuMuItAZSowuHu/bGN66&#10;+MZ472Z6QeXEHyyVqsjKobuUyiJJmUSs/dY0IlUeV543rH7QBGFczyk/YXhLZK8qPMDE06ycRTVQ&#10;D/U28yQz8Kwm3veq2k4YD+Mh5hse4lM83VmyE4Gq70nvWJVoAMlA+KsXqK5HE2jNa0JSE17pDNlO&#10;FGfjKQoNKRVjMTzjhM9gb1913MrukTAzb7YW7d8L4soLoSmFALXFsp0ojsc4yg0ZYKPosGLk643Y&#10;H10tR1HzfUJRrGnZrn74euEQamhE6y0wT6Atkmn9hsC7G2h4ASP37sWWXK3pMBa+UYTfYgz7YAwv&#10;XJ7/EerkWsxpyYKLPniH7IVxHoZnlL0uYmnyDNmrGkevLHveYvQAZ56Ey8/eSJ18i/VRODZRMZQb&#10;P5WG5zcmA3JpJlHNMq0N2lh1jd+LFfOY7LgupM4hq/kHLH99LzthnEM38BlrCj+Lk/Nqunq3m28T&#10;NmXB7lIWt1JgDPTCfNust9NdgeEZMgjS4LgVKx2qVRITnqfoLiVhWbU99Sos6IyMlmChxXqj5n00&#10;vKDq7IlCM2Z70xOzyCYO9y10l81hv3o29XxXyU6iSN9If22ojvwkDU8ZqafGncDLaqGo1Ll08xXh&#10;m3uJjgbj1nmMAfdMPPKzshfCP7G4n9N/phNxqrYwU43gtaBQZsk2YR09zCMWGZ/rWVDDGbqRsNRi&#10;EEW57EuFUVZzGO4FdPexEUvW19QdY3VFXABWvU3nMHkZwzNYjP6F4ZU4mCJtjhYw6ES5A1+lDzDe&#10;6vDqbqGLBXVZZDw8Q9l6JpyFzmSNVoHjaDglUerKTcTlP7EcXsalwHQsHL5xRb9lRBJ7Z1fUYKEX&#10;FQ/QXVT/gorTiLbMspwn/joe+mvNOvNOoUOBh2QvhO6s5LxtUdKqNtwf012itwrsfJB0TMuJ1Njt&#10;R2zU2KSzltEhAysdCsOMYpXBVhutsPSiNzwg5UOstRw91xzrLE+zdLPofYlSfeQO791Rbjf1KS5O&#10;prv4r5cdIHMHTVYrNhtGGuKpyjSSVltIagf1L+wdDG+XM6UbqwBKvBdEv0TvOjpgnV7/StcLaDjD&#10;hdBIcvXDY8qyzLlaEDEAc9UO2WZ4V5NUZl2OhzFjr2Ym3oyBhI0dEm6mLDVfKRKUfIVsM9zINE4s&#10;LCYaCA5frxkLxzzqw4h4s7/oaJUaAuT2GZp7jyPqYFXodKUhtEJrHsJ0FRfJTggvY8aW1vh2OPVh&#10;rtI6rR4mPj9WthNGe0w6DVtPgwukVKeUexHCZFoozFlcCjOZ1rEPB+1HurlUbZwIJ5omzHYgpGx9&#10;VfdWMB07WkTHHA+DT2ljQS+lQ79ZLZWMbJ19Gl/lbRjIB7ITQk+Yr8RjVl9ideGFYFuqjaKHaaQg&#10;waitMCDi5Ua7S9wIBFJ02715RuCT+mpcG0qF33m91vDanw7po1+rDfAZzb6KsOqLIl3VgMx5mDS5&#10;Ft2k1QdnJ8+WHYlOKIdgNdX4v/S3ms0vkkFZ1spOCC1Y4HQ0Td4UrfLpNl/JjkQ6WJfVXFywUU2Q&#10;XwYs16/rVPWr6ZjwObJzWZVoT19K0VcGQKiM1c1jNtL1NFFNx+NDXSg7IYzD8Eqsru/q44QAPY70&#10;O4fxEt17gbWEog5wVWpi0t6nVabo6prUXYThGcRQ5/Eabv6qbuogPiXHWpX56/GtotdtNkJz1usM&#10;uyexDXCyVYtH9fENKNhzuuEhUqLC2hZtnK8XHXnQHQf0Nk5MD+GrhR2/v8GN9I4zeHSEwapcHSRD&#10;X/BHJ2VA3yrUJx0gi1xsrmnzO4HNVXoK1hOC2kjZSQiszG6IyiTzwtSxT/fxTuCgT3VzjpoF79Kp&#10;35ynFR7SUsxqc3CB+bIDtEXAuH6XJDbrCoMb0HnUYX9jtCkCqPMLHf1A98qrhRPouwejMyogggZ0&#10;4bNNOf+rwFY+ZfWQDcE9oM86cb9BR3+0Qtf6EUn0Rxdwn0xX8l3dWPOqYN0RYkJNmwAJDTBNAoZ0&#10;IwTY/26lgMU9JCmXtZYdYAkPZd09vaLY6HN8zH4RpfjIxI38huHBybrdii42BcOL4taNWO8h1lq2&#10;4qzw9diLJGIXMU0c2adc/eiYN6dOGDf6sZG3XX906xCbrYcbGe1GvYkgFFgprzmbZsO3UZ/9JVAW&#10;hlK5+AF1RG4kuog8h0SW5Nb/GPfLtqLQfZSAIoJ5i6Y+f/7JnbKS2yDO2Ti8VoXE1y1IhA3hvbwv&#10;stBSYXgJw7dt8qn1iLpCjlGWOuJccB/9Fld704CTskTlgd3rv9hDzYqj9Ks8BSHqejE4Htxp9S+m&#10;P/NH7X3aEgK7rH/JCM6/pcGpYB7KJCtL24CbYQDXI6pgKkYa3DJrnLpNPNB68LUjbkBoX/Wrenmy&#10;Wh13zt3jF+yGOXpvlDDyBF1defFuTNkQ/PlrYCMLXmeF7+hxp5oiruz69a37hw8559qp3y7bcaCw&#10;NJgXGSAj6Ns09YrO3rTz/ruxJPQsOf99+uKOVaSye+s279TrrMvvGvPJwq355eERbJE/E+pvUejj&#10;9XJlnPIxhhQNn+2ycSQi3YvXeWje48c0DPnrkrMy0o8+/6ZTzrhnypx1ew4cqox6sQc/myUJXRiV&#10;K96+uqsm4NJbp8XRfS645al3Zi7NOchhRVHAxaLCbk/G3NhDJCppKvFDTuQL4YB9r6yHk0uKzZKv&#10;GBnu9H43PzJhUUGpX12NDEUJBoNRgxZlS//ZPB1TyZOWdf5rC/ZGLSUJBQj4yvJheX5HvTjwLF1G&#10;QfhdexIylVGz1MQwxjr7FQ6exMstGxzH2OZJr9Ou3/MbQ7OnYMG7z40a9dSHG3xIjlARKNk++eSU&#10;+i+uyS83jo0+y77V30186vozOrfcR9M8Ip+n0dwUvsFEQLH4tjZLPub29ZKsKRNt63pDmGRWLx8o&#10;axzUULHpxf7Sbpxcv2nfix/4ZLlM6CKSsHw2k4SKg3tyNq1buWTu9x+NH/3UyDuuvrB/18aS8p5E&#10;F/FHCC6HiBfSsjiXpmWATcWNLthGxxRlnm0bWVummbuMG9GY4Khf6Z0q+282LoheN3yxiUdOUAJF&#10;i1695vQe7Vo2bVAvw0RkvBHTJbKp6YtYbHPdrmzI7TtUp1FvvHPlY9tblnn+TdcRwXAkXFXoi3AG&#10;ZUeM4pwZ3V/fWaqSBaVsy+iOsY0wyBcJRDJYoGwpY1UJVlGrBKRBFxH59vdN6QSWoKyszgoesguP&#10;NSt2hrUno9Mji9TFqSglqx6IpWYjUnx9xK+LuglKH1crGDpzVDfs03hN/uH2ed6luJBSjcJqnmtB&#10;73wvxRExU09+djEbgOiqm28yFzkgTP4cnrQDSujUZZnul4kcBdTQsR7ss1yhjxi0gKfo2kLcHvc9&#10;ue+E5aHo3mq80PRTJm2u4FlaYMxVIKRijn8pO3IrtImuzqh0s4WnRjp7vcrDgb82MJ4WniIekL3Y&#10;eBikviImb9QhpfvneNoAZ/DrcSzI7Iey4/JMoBesnFWXzUaqcvc4s5Uoxmgdb/Pw4lbtHIUltb96&#10;8cwqWlz169a3TTPg+uPpw9GAmVAMdrd+EAfVogNnItVJbHVko/2Xq/X1bsUNdyS4/VtqO/OgnqG4&#10;WDimuAMJeMq8nlAPDrC1oz48YcLvjHWTNH6SrapKmib0R/zeBoe2CXQjByUYdsyeQvPCfxqyIsT7&#10;fABRsUL85owa+wTdKqCKCrGBStvbok0jduD5mq5WEBYB+xERKhoEqqxmTGZybHGxVb+hDo8TAaio&#10;qKKYDaHxLnoCx4ITOJHsuzAFHk6Eez9yjtUwBM+zTFc+5d/s437iZQfLq35XbUuFYswFtYomJFAr&#10;d4WH918a3gooWHtYTDuaJeB8J3YwAC5URNnBgDF5IBrdaHhmWZHWMJgWmy+SCIMdiPE9g5y3lcRZ&#10;YMa0aKtIz4UaNlX2zNGaGNUya348E2AAhRF57VsMjb7nbnbcn8VModQ56x/2hhcbqnx4zw5a6/b1&#10;ShVdMftWhzX71PksNonKR1mzw7cUwUeds0zfCfEpzk7eiMqz5sczglMTIx759qqVR2zgJxjOvVxn&#10;tm5mDIMA/FfVcZmoVmRMXbKEulhnhZF3dQzGQx+MlfdUFB4QlQmVTouDfhC3yqp+X3BwxK5VVC+R&#10;iK/LMROjQqvaYEBCbGdFCAXnhfjTcvy5CdTtm2PZ21T6Dba+Nlbhw6MXLE8gagjKgBLl6WqOu8ty&#10;2fVYDwo4uh2C6r0w1VxczXt9xNV9UM2hNIY12vNkUCyrdsR4A5g+iqPWMafREkuHYt6XmcJKi5Uo&#10;zJHJ+xlGWcQj8KwVyo/QSK/CKTFWhPsRYmPV3rVnJKbfStkBruchCd/8lm7XPdyuui5LokDB3CgB&#10;PhrJ60VwPbTzetgtMFbieKcyoWyrhpYLJK/GCKIF+Ptwd0Lw4MNqOo0DWwlFwzMN1zSrROFKWqsE&#10;C6AnuFFt+2CsGTiVvog+iDYG1IUeLb6+iQMM3xuwwYgiJx16hAfAGTaZmUvdv5EywcEnZ+KciJyo&#10;xXEk1PxSvdX3IOZmXrSE8CWGpMLPbouYJMwiBjArNbXlzwwExAc3dc1IbYBqcOti+aKwsXq1DCNZ&#10;2KZLm1fOusJedQEy5lsNgI2BLKYtprR9sgLXTcm+bQOhQVfEMgFizXBN0nh4Encq0UQgsNVozAes&#10;BTG+czoZCq5S0yo3cq0TKvNpVgVNDUMEuNjzz4tfEboJ6muJbRpPEmqsiNefUa2jwBeOye4SvGm/&#10;qf7IrqMIYu3l0AUrStn/25vDevdoVi9LXcae5PTM7HokgLhT0tMxrd0tPuc5qK3OjC2ylAmqi4Ld&#10;Jj9YzrqKASZY0bwoDFDtqGXxRwz7RwMYLgE8n//PT9+eOPk/7079et7KLWsXLt92SJQvmzHh5Yfe&#10;21eJ11CiXaUo6lX5C5xMisJVA/+wnJYUA1yCyXRvIaStVn41O6dYgUomAqbMnxgIighooOB5tQgE&#10;KkpxcJPW0fYEHVIC/PlnQ/UThQ4zBmyYTlc1C3DAovINy0i7nEaJk/SpyiGcRnwjyrNZJVRzWBg3&#10;8sjwQ35XZF8KYXsTNh06Y11XmAmyZ9IPSKnmV0z/5cXgSU0O0O8zp6zPKymvkDsNxBytrkIPigkz&#10;/De6RnLbCdt7NLhIUHC2CdNGxa3gaJX34taxare5Sd9Vlni89TM6D7718cefeOXDOcuWLlmVq9LD&#10;oLr9qgy00JX9Vq2a9OMlbtcQPs/mXjsGqDnyB0zYaRNMyemeJKigXDRleQzB5QmanRURb5wnOdnt&#10;ctdp3KJd33PPH3jSCd27dDiqVfNGXGZTZ1tHwD+hDEJvKx5/tThoIrgfb63cZPF5QbDnpvZGuZv3&#10;4RNZH0PTbILI73gbM3qZwZ4sexLsOaF3g2ozmZvR3Gd//0otBsJtrJhVv4IstiKLJ9BNH9D/8mIl&#10;eSKF5FLZjgU3IpZ92mpqx8sQkiAkNfcIvGdD2KhdtOdZ861JITA4TDe2wMBEr0vof8Z6HBIT6cfo&#10;vGFTDKbXqGiqmruG4NI0JxVWWTivRegz1+0ihRlOpUmiKFKtd/YA1y5peTxOChUO1gPFaSIeyRjw&#10;3E9n/a6RDZD4OwdFf5cjzjF5ObXEu+pPzgF7vyqKkWljM1Cx/yy805XZrUEHcwzlqVT0pN8WyXZs&#10;ZLyPAstR5KkezX7/OSBtBTztEecp/uCfHMTprGUaKXIjEIND/yL6qbyZohaIjFHmvtlekpXjq+xN&#10;ikj7iSgemV/TcDc2HE/XDbwMUbU36HOh08mI9UEVxTzZi6AZgmd8v9MrDfzDlYKaB8aaryqSJgtR&#10;XI3wti4BYpAhqbIOCn76b+eqUspuVoSQUFCeaAhlPCTPx5PvNsjqaVA2gxh7yUkuNyrLi/fkT3qM&#10;oAet2hFDSD/hG8idS873upI97szh2ApkfYbrRLDXSub3F1Iz8KXDyZZuTh0t1bEkOo6YHgVrbhcJ&#10;uqfgpM/kT3qgYHkVVemB+lfNoKvhiqX7Fn35wp3f4cKF57tcTcFWFM5XSAdx2e109RIuzRQ0uqDv&#10;wFKnJ1KWk5KZhhV6IIZS1Jf07apoi7fxw4Uw2OhQwV59pIiLz3h2jqU7Vjiex83BzMbFd7F8ogCy&#10;5ZM2oRnDTteBXtDGmIHBaRd9kRexN0Tgv4x1Xy66W8KOgM4QMV40M2zZAdvjNhoY+wApVJTxprfv&#10;oally2HUJeaVbx5c0HTYu5uJt+ALMSr3ExeqKMgr3PJ6B5XYZkGmE0PRREKIUuGUHz+E4VgHBw2M&#10;XZVnSBjjLD2UBRSxlAaieX5DXa+khu2HTlyl0W0Lfj3nK6Fs79Ks88lhCS+Fy9JORNPLCZdxiVSC&#10;6MnmMuP2GOxOFGIDd4bhMSOlvLRAhlqUMdjtSW9+4mWjwVmicWj6GUz9D2rLO3I1jKU8eS4Al/0y&#10;PgtNCGlskPvIMOcRB0xQPev8LfNiVGs+l77/rovaZSV7vcnpjbsNn7Ruj5zZ0XgBd6CVUKmtU9kH&#10;7FwNvmgDMb7MYs3kmBiLmxury/C2fyG3RjoyfSp0mfMhIIJYKc9d+NnUaV/+tr2kQk9JKpb+Std6&#10;Hyade+jMdzS2nUYsEamKPBvurJaviwXe4iJokDtOZdIZ0lG4rPk8c0NkY3bOmaNo46xHj214DX1f&#10;NrEPoqFv1AZ7skat1nhj46qRiNsDa8qKQdXqDIFC5Ev3H4tlf5mHWXbieiRG+Iu/uf0UXlUDiOb7&#10;EBzdbRexGq0Mwbm0u3ht9Kf1oGzlo84hFXNCMZQPbgw2hDryQAbnWe8w0QsJTf9lwtjKln18covQ&#10;1+6ABYZyROmQ9bS1bvvi7HIWaFuBHO13JB4wCpeDNZTrGU46+1ewhxGhMbOnyAacGqTP0QolgeJd&#10;P95yZvQKa4M/5xK34LK/8LEQmqCOlsJVKpPfR9OxwB2JOszi9IUUk7bjqHzTl+INiE3mQSep8EyC&#10;w/lL95eRnjNHsuwImsEix0GoYCJbNIJlHXaEbWH2ehfWib3tf03wH1z1Y/0zcVrkTdx0s6NT7DYP&#10;hOBK6L+c1vvYbh2PI+nNpOJ4A8T68fTH5tPFOs6Hu/vYGnUaEo3mOu1J6QF7mMFWhOhEmQaQjqIm&#10;MezZNLw19FsZM8WetMjKjXtsZiD6ZzMky7agHlrNcSBCtVW2mIWslNJInoNDQHiHof4KVKJKNeTs&#10;RDZ1inJzT0MybzeDP096nr7EPmPEvBebBZX+g1oNQT2maQTwbHbDrILWkPQWESm/43UwoDRHKhdL&#10;3EpvsoIz4z0cLkU0w7zkejJbMREi3ADmypkmFoXpdC3e0iQDbq8cbRLGZBDeYjYTnoy071j+DMsY&#10;QNcXS3R0cTDdNcD58g24KhPNqjf4Bz2S+fVjlR6DUZgFn7+L9fUlboDCfzpnbx+IcGrqeiNoDTl8&#10;1EF0oeuLPbolzSEtrKd2QwuIKiAbhVTeTQdfFrOgzGwGvwDKuxZz8mxq+bVKaxpkTeVbfHTeoS/f&#10;SspxVWiMz1OsNQR4HqV7KsvQpJaKHNMbw6anhgXA27fTLEjtOnygPJgSe5L+F9RW4vR8imvvZtL2&#10;LLHQSrM9bewgdQZdv1IboeJ+KEjDQ4m+VK6HCpSbZos14Lr7LxAFga3dNManC/h6OcK4WiIdSWeV&#10;uoOlHrbk90XYv75ChV24H6eLBnX2IHqRCosQA/nuWD2KqQeuMdtKR7tc7UBZjLsMAaA+/veItSZh&#10;44zFWp9Uc9YNv4OVzA3b0kKnDUpc5+2Q1mDyEs0TBRvtYS9PIXjnB1MnQBce3hiX6xSIqebbrcHY&#10;rywnqcczjV7WXp1LiVXnXBZvUYXJb716pDm6MGvVrprHKunrYXjw8YkDH0Kw/IFtWjoM5OE9pbob&#10;YhSpYS/+nlb0eUbRO/DzJpoRcJk5da+V4Wg6bZFQ/YtamndLOQ2PiMAgjs34/UyI2HvM6MZwVp1u&#10;V+vHKea2+qFgGayJ98V1dLaPnnwFZry9ERepFbrtw8MRUNqpd1EZDY/e40Q8mRjlZfpolmWAIh5C&#10;kEwCX1hhJ3lUC94TnwvlZeJN6nK8MjiEZym4fQaUx63mmpd18DZRWq7dv5iGN8SVxVwtr5XqTTXb&#10;cBZ0iT89KOxG8/isDGTHip+zSAiA72m+PBwCb+GpVqYAc/E7HUTAs1+bA90DL/xU9zmgF8rkFHX9&#10;mzkqOV4sSMOD5jA7Rtwbm6MrWxL3gEt0i87s25MnAOczYQErYxz2NUAC0035tuBVp6cu5FVzmYzD&#10;MuyDQc/LX/5QH5cbtuyp5iqvawhzF9AdCAn7daRTteay7swbuwfN54BlHA/q94fmnbWAAfTcbhxq&#10;ubGhqqqJNfLHKKSwmakgy9USkbuxAoZbsEKM4nkj6N9inTc+WbWVQ3Cpi/qDQYeVojbww27T+MGa&#10;gIYNuw2jC8KM3BDMY5/6WzTSYE0Qu92uAfiDWEkPddicWvLYoMuRuV2ityn2YYMIdqJzY2cNxepe&#10;JDHA22Dt06TTpGPHxLvZVODniAzIFhXG11oPGXhiktd1A61SkFpzXMKfL1jM/+zTp3M2Y87EW29B&#10;gVBihSBahAeTv0RrgYQSrm53qaaac8K8sT5TR7wZhfQhkJhA7HzA6Lo6Rl/hNyAuHJxYH1W8TNa4&#10;HXiwbvza4aH6tGqhVekl5CXxhoGmnYbpq/RTtxMui13CfQA7MxhrjBXIHgVnL0BZA8+XdMFNZht4&#10;W4cbMzGgDauGiYLp3UE1WWEk2vMMnjzEdChKM1cGrS4lv4qyj0NWcu2XYPk8E2dFOwze92/Ys26m&#10;kVbE3zExEfDwdJsJQ0tiyM0qz0c7Vy91ur8FKfjU62pE+oKypaqI2iZPzlq3ZeWXd5nFP3jYmLwU&#10;f94S0nuMQAWLqIOXpzMQc04yIPfCPhbvvkCfzdeay1LdRw1ag8H5VVvxkrIb143BsXluHEBIJ0s4&#10;r6lHHUIniChqYYMwUCgPCMqNLluDeZTpY0rh+lMO0KTqSHMq8JblHK7TQcT8EPrcECDiRwIlgt6w&#10;FkRtO+LpdNd4NoAR5kk5qx6kRb9uuzgPO1cg78Ab77tRbwyuNuqwG+NnKH0X0nvcb7+kSRT6gi6v&#10;aJVZp05GWmpqVpcJqmWToJSFNDgvQoKDuurfTVDHjEuCw8ZZFi/0sQr8E4/AfLX5BtL+HK2s2gcj&#10;CQQrd66YO2v2wk2RkkyBXQ+HPQun0wMouk1xmS0EoeRNp1+LrNXLZfCetGrV3E/pPnLBO4PbcWk9&#10;8OQlfSOrqR1mcIWWZ90P1hHArEYZ8L9spAGp1lRWyu6kxm8GDmQDU8KfS4VS+MNwrncQXUszezt+&#10;Gip7Kj7CF51GakI9eJFX2UgDcrNNZykEpK500f02JoIenhUY3qY/d+w/cLCwsDB/xwy4DGC1ii6e&#10;7GWlWlOfx8tqPirlHAfW8r2dV34MBMMKuI8aw+TmoKuhHWi+GJaUktqw/TFdOzTLYALI1XD2R/Fx&#10;1uw0OztmIOBUoJLAUBAjbRpNomBPDmd+j6Mp8YK5N9EKeEdunaWM6A3WlS9qMt6MA99E0/56CBrM&#10;hWf3NvrNF6c8ShwMxkP8htalpH6qhkEn0JDtKF/rJY66EKrFd5HbDMQXWhUtt2RDHJiD+fsiTe8i&#10;zSYZCaM+C/GQ6xtCh9QK+DbAG2NXGHfhvp0l6sielLxp/p7oGJH6+cQWYPdKhQN3j81axDBKqVEE&#10;sK3GqIqWMDqwvr3aONcbsolzWZi4pEMFLI1W6RpjeKgbUI8dsJZlFhU9cLspEEpfo4ZDATxJ7CIp&#10;M9mTnqv/iEDEQAj/lCZ5vimGB/toY+jydkO96yDPLwe88wyaN1a3zdYi9VXmeabB+pnMG4rCxlvE&#10;DSnRwnxDGp4ynj5aC3xo3aYbiQMRx5VI3W9LrMEsvSJhZHCpQHHQPMFlKJtGtoSYw0XoRtsL62I1&#10;LiAFrisEftsxG41JuwpyxsQntAoc4Hwtf4EkK5QY+0a7X8KnDYR05wwYJ7ZHUWy2YftIwBgE86Tt&#10;FK4kkhKU3/EyYQ3VOVoSR8rw7Ty64KRYamgDUBPxn5A0ArmlOMpalsE/n6IGGgj9/oeJ4zZieAfg&#10;mz6VnmuUeswymo/nuSd8+j2OonAHTlkVCtiBphmMCrtJYfPZXaprwIEy5432KcKPqOYGOUoo4ssi&#10;PCeyV1QovqpoFGIxxIaQJsAxFNGkk3fgpueAqVoxcs6EAdr8E83+1ImKPUKcPo5tmEIUaMLbdPB8&#10;hFn3U8j60xF/MCHKXHI6jK5bm3NKVaEDjBji4UEY4wf7xA4b1sCT1FL6RH/NPXIq6vMOjZFd8JrA&#10;xvpDaCWeNH7OlbBQKPdnYSJsdCCMvcVauh2mR5cDoszyZE+9nuMZ6Y0/HsNyBST1Wso8MZJyzY7G&#10;jfXdyen1mvX69x6hzGHH0aJj4V+Y7YSM/4yiCOzqlE66iFVTfDZrbvSeZMlWU3javscyp6iMUEQv&#10;1lrJmHe/WriVp3bwh8bg/IG30au65lk10dGviM0wd34RFHMsBQe6byWyBFQ+H1u7dnd+h7PD6KxX&#10;Ixqt+xo6gJr/Ehs7qwEDlXgRjkhRHuK05VjEQ0rFASvxSR1msqdeBNcMjjy3Du6z3sN0IygFD0Sr&#10;4MeorETFhseJomYsCQ3WGRkY5vgZ/bt1P75QxCnQaIpTuE4kyTwfmr4bb51G7Xs9tFqdlvQO1mtl&#10;h0aFNBXXrl6xZO6MMYNUc0g3RBIBzpgPPEzNAkGhCGVmwioIx48RDhoTT9wpzfve/s68HMkwgMC/&#10;dGZnkMhSXZ7po+q7UBzaLK8nOwwBJeGdiFJ+UqfScn3MbPYV/166tyK8qBi+d4/XE0PI0GW6nA4v&#10;irWRYuFQHa7M79QyBUpwQ4x83dgYwCFEB5/UemmSe4xbqxuaELmTexnX5lGHhFKmv2tLDlzKdchu&#10;7r5D4boTyqyE+aiHS7QUa5es9yT2TEYjeGjFE2YJBUkkKynGHEkOK3DM9tP001k/fff113clHjnX&#10;kmOLEPYbQfMlrDVEIbD+6cbm3L4PvVYONNOCM9t3VeXbSwhuhuwkgo6gAtHbHKXcOounK6Ni+6/v&#10;v3DL4C71Y7mxGiyi0RlcfLI2ZYGDdmWLaIsPVREKa8vu/fo6lQcSCqbf0zOeVAUJTDGpP8AGWF+N&#10;b40eFw05wGLPyE5tWnU5+97FYWqi7B5bhXgWAnO4LUZJKR36gjjomN3VMryccCWClYdKKyKilch9&#10;KLsaUz2NPREmTv1sjplyPEDfApobk+38a0aYhWkaAcVdecPkPTyDYRfa33rGAQyA9yUKxV9fZRap&#10;YIIT9xJT+MuEWndl2XtxFZpVLaLTzEOhWamU7ni9Y3Wd/RnwdVUY6hMQL1WLEpuFev4vkHTMg8vK&#10;g6X5W396ekBa9V/5OyC6ZvGcx7H3rDhhAarmUKduuy4dm8ZUh0zguQuC9scmxDEDe5EKscyZQvz/&#10;IyCp3PeOWQLfWTw6hyu/1jLOLqaV+qPZMkUoGcF3jewfjjgTtPFPU7atBoqLnY5WJa5dnIbR7TUh&#10;miRMM0cXylzZP/zg5mL7Jaapl/XYQ0bDM8+tORzQExleJYNkT4OkGVKXUhyvI1NbSEL56lJzg/GY&#10;sMXJod1gah3e8X4SVox2J2Ash4EB2/5GTD0htKGpqUuXVOE+anro2wnxfiIiwt8Jj9Dqmm/C8Bqy&#10;449WHf7xqen7hx8yfiGyoi0TAHSaikpjAGuyu21EAv5P0ZjU+9wkNyTvZFdy3Wbtjj1/1IeLd4Ts&#10;M75XOGpkgXry4QcUTQ8u/+CzcTf2uvHdnzfnFSNEIIzyN67iyB6zCp+HBZLfjZgsaKDRHRU4kuuQ&#10;+f1/gM5hi39svGLFJvn3gHeM9ONqUL5dlTUBJceB/Yv/d7huXl6JD7uU+0qLDuzZuXXD6u9HNnEN&#10;+UPu4hzYXN2dFf+m8Kb0Gzr0vLP7H9umYWpyktfj4bmY1XfE1N/WbZh9v7PZTH8jpGZlZ2f+PQxk&#10;R3AER3AER3AE/+/gcv0f+phY/9l/8vwAAAAASUVORK5CYIJQSwMEFAAGAAgAAAAhALcMsEfhAAAA&#10;CgEAAA8AAABkcnMvZG93bnJldi54bWxMj8FOwzAQRO9I/IO1SNxaxyUJJcSpqgo4VZVokSpubrxN&#10;osZ2FLtJ+vcsJziu5mnmbb6aTMsG7H3jrAQxj4ChLZ1ubCXh6/A+WwLzQVmtWmdRwg09rIr7u1xl&#10;2o32E4d9qBiVWJ8pCXUIXca5L2s0ys9dh5ays+uNCnT2Fde9GqnctHwRRSk3qrG0UKsONzWWl/3V&#10;SPgY1bh+Em/D9nLe3L4Pye64FSjl48O0fgUWcAp/MPzqkzoU5HRyV6s9ayXMhIgJlRA/L4ARECcv&#10;AtiJyDRJgRc5//9C8Q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aN3wncgMAADkIAAAOAAAAAAAAAAAAAAAAADoCAABkcnMvZTJvRG9jLnhtbFBLAQItAAoAAAAA&#10;AAAAIQDIHzKjqjgAAKo4AAAUAAAAAAAAAAAAAAAAANgFAABkcnMvbWVkaWEvaW1hZ2UxLnBuZ1BL&#10;AQItABQABgAIAAAAIQC3DLBH4QAAAAoBAAAPAAAAAAAAAAAAAAAAALQ+AABkcnMvZG93bnJldi54&#10;bWxQSwECLQAUAAYACAAAACEAqiYOvrwAAAAhAQAAGQAAAAAAAAAAAAAAAADCPwAAZHJzL19yZWxz&#10;L2Uyb0RvYy54bWwucmVsc1BLBQYAAAAABgAGAHwBAAC1QAAAAAA=&#10;">
                <v:roundrect id="_x0000_s1315"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ezgwAAAANwAAAAPAAAAZHJzL2Rvd25yZXYueG1sRE9Ni8Iw&#10;EL0L/ocwC16KprpQpGuURSjsacGuF29DMzbdNpPSRG3/vTkIHh/ve3cYbSfuNPjGsYL1KgVBXDnd&#10;cK3g/FcstyB8QNbYOSYFE3k47OezHebaPfhE9zLUIoawz1GBCaHPpfSVIYt+5XriyF3dYDFEONRS&#10;D/iI4baTmzTNpMWGY4PBno6Gqra8WQXJv5wuibG3dTlhW/A1KbL2V6nFx/j9BSLQGN7il/tHK/jM&#10;4vx4Jh4BuX8CAAD//wMAUEsBAi0AFAAGAAgAAAAhANvh9svuAAAAhQEAABMAAAAAAAAAAAAAAAAA&#10;AAAAAFtDb250ZW50X1R5cGVzXS54bWxQSwECLQAUAAYACAAAACEAWvQsW78AAAAVAQAACwAAAAAA&#10;AAAAAAAAAAAfAQAAX3JlbHMvLnJlbHNQSwECLQAUAAYACAAAACEAwkHs4MAAAADcAAAADwAAAAAA&#10;AAAAAAAAAAAHAgAAZHJzL2Rvd25yZXYueG1sUEsFBgAAAAADAAMAtwAAAPQCAAAAAA==&#10;" strokecolor="#7f7f7f" strokeweight="1.5pt">
                  <v:stroke joinstyle="miter"/>
                  <v:textbox>
                    <w:txbxContent>
                      <w:p w14:paraId="40B53564" w14:textId="77777777" w:rsidR="00D142D1" w:rsidRPr="001519B1" w:rsidRDefault="00D142D1" w:rsidP="00D142D1">
                        <w:pPr>
                          <w:spacing w:after="0"/>
                          <w:ind w:firstLine="426"/>
                          <w:rPr>
                            <w:rFonts w:ascii="Comic Sans MS" w:hAnsi="Comic Sans MS"/>
                            <w:bCs/>
                            <w:spacing w:val="40"/>
                            <w:sz w:val="56"/>
                            <w:szCs w:val="48"/>
                          </w:rPr>
                        </w:pPr>
                        <w:r w:rsidRPr="000A6D44">
                          <w:rPr>
                            <w:rFonts w:ascii="Comic Sans MS" w:hAnsi="Comic Sans MS"/>
                            <w:color w:val="7F7F7F" w:themeColor="text1" w:themeTint="80"/>
                            <w:spacing w:val="40"/>
                            <w:sz w:val="56"/>
                            <w:szCs w:val="56"/>
                          </w:rPr>
                          <w:t>d</w:t>
                        </w:r>
                        <w:r>
                          <w:rPr>
                            <w:rFonts w:ascii="Comic Sans MS" w:hAnsi="Comic Sans MS"/>
                            <w:b/>
                            <w:bCs/>
                            <w:spacing w:val="40"/>
                            <w:sz w:val="56"/>
                            <w:szCs w:val="56"/>
                          </w:rPr>
                          <w:t>ow</w:t>
                        </w:r>
                        <w:r w:rsidRPr="000A6D44">
                          <w:rPr>
                            <w:rFonts w:ascii="Comic Sans MS" w:hAnsi="Comic Sans MS"/>
                            <w:color w:val="7F7F7F" w:themeColor="text1" w:themeTint="80"/>
                            <w:spacing w:val="40"/>
                            <w:sz w:val="56"/>
                            <w:szCs w:val="56"/>
                          </w:rPr>
                          <w:t>n</w:t>
                        </w:r>
                      </w:p>
                    </w:txbxContent>
                  </v:textbox>
                </v:roundrect>
                <v:shape id="Picture 2177" o:spid="_x0000_s1316" type="#_x0000_t75" style="position:absolute;left:18973;top:304;width:4801;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wwAAAN0AAAAPAAAAZHJzL2Rvd25yZXYueG1sRI/BbsIw&#10;EETvlfgHa5F6K3Y4EEgxKKKAemwB9byKlyRKvI5sF9K/x5Uq9TiamTea9Xa0vbiRD61jDdlMgSCu&#10;nGm51nA5H16WIEJENtg7Jg0/FGC7mTytsTDuzp90O8VaJAiHAjU0MQ6FlKFqyGKYuYE4eVfnLcYk&#10;fS2Nx3uC217OlVpIiy2nhQYH2jVUdadvqwHfFuUxD1n38cXLTpUrVfphr/XzdCxfQUQa43/4r/1u&#10;NMyzPIffN+kJyM0DAAD//wMAUEsBAi0AFAAGAAgAAAAhANvh9svuAAAAhQEAABMAAAAAAAAAAAAA&#10;AAAAAAAAAFtDb250ZW50X1R5cGVzXS54bWxQSwECLQAUAAYACAAAACEAWvQsW78AAAAVAQAACwAA&#10;AAAAAAAAAAAAAAAfAQAAX3JlbHMvLnJlbHNQSwECLQAUAAYACAAAACEAP/naYMMAAADdAAAADwAA&#10;AAAAAAAAAAAAAAAHAgAAZHJzL2Rvd25yZXYueG1sUEsFBgAAAAADAAMAtwAAAPcCAAAAAA==&#10;">
                  <v:imagedata r:id="rId324" o:title=""/>
                </v:shape>
                <w10:wrap anchorx="margin"/>
              </v:group>
            </w:pict>
          </mc:Fallback>
        </mc:AlternateContent>
      </w:r>
    </w:p>
    <w:p w14:paraId="36500066" w14:textId="58FBF848" w:rsidR="00D142D1" w:rsidRDefault="00D142D1">
      <w:pPr>
        <w:rPr>
          <w:b/>
          <w:bCs/>
          <w:sz w:val="32"/>
          <w:szCs w:val="44"/>
        </w:rPr>
      </w:pPr>
    </w:p>
    <w:p w14:paraId="4B3FCA25" w14:textId="26163B8E" w:rsidR="00D142D1" w:rsidRDefault="00D142D1">
      <w:pPr>
        <w:rPr>
          <w:b/>
          <w:bCs/>
          <w:sz w:val="32"/>
          <w:szCs w:val="44"/>
        </w:rPr>
      </w:pPr>
    </w:p>
    <w:p w14:paraId="09565103" w14:textId="3DF78DBA" w:rsidR="00C76277" w:rsidRDefault="00C76277">
      <w:pPr>
        <w:rPr>
          <w:b/>
          <w:bCs/>
          <w:sz w:val="32"/>
          <w:szCs w:val="44"/>
        </w:rPr>
      </w:pPr>
      <w:r>
        <w:rPr>
          <w:b/>
          <w:bCs/>
          <w:noProof/>
          <w:sz w:val="32"/>
          <w:szCs w:val="44"/>
        </w:rPr>
        <mc:AlternateContent>
          <mc:Choice Requires="wpg">
            <w:drawing>
              <wp:anchor distT="0" distB="0" distL="114300" distR="114300" simplePos="0" relativeHeight="254084096" behindDoc="0" locked="0" layoutInCell="1" allowOverlap="1" wp14:anchorId="536D0F37" wp14:editId="6E594BAB">
                <wp:simplePos x="0" y="0"/>
                <wp:positionH relativeFrom="column">
                  <wp:posOffset>-68580</wp:posOffset>
                </wp:positionH>
                <wp:positionV relativeFrom="paragraph">
                  <wp:posOffset>59690</wp:posOffset>
                </wp:positionV>
                <wp:extent cx="2987675" cy="757555"/>
                <wp:effectExtent l="0" t="0" r="22225" b="4445"/>
                <wp:wrapNone/>
                <wp:docPr id="2089607208" name="Group 34"/>
                <wp:cNvGraphicFramePr/>
                <a:graphic xmlns:a="http://schemas.openxmlformats.org/drawingml/2006/main">
                  <a:graphicData uri="http://schemas.microsoft.com/office/word/2010/wordprocessingGroup">
                    <wpg:wgp>
                      <wpg:cNvGrpSpPr/>
                      <wpg:grpSpPr>
                        <a:xfrm>
                          <a:off x="0" y="0"/>
                          <a:ext cx="2987675" cy="757555"/>
                          <a:chOff x="0" y="0"/>
                          <a:chExt cx="2987675" cy="757555"/>
                        </a:xfrm>
                      </wpg:grpSpPr>
                      <wps:wsp>
                        <wps:cNvPr id="2127705432" name="Text Box 2"/>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26D2E514" w14:textId="0CA15E6F" w:rsidR="00C76277" w:rsidRPr="001519B1" w:rsidRDefault="00C76277" w:rsidP="00D142D1">
                              <w:pPr>
                                <w:spacing w:after="0"/>
                                <w:ind w:firstLine="426"/>
                                <w:rPr>
                                  <w:rFonts w:ascii="Comic Sans MS" w:hAnsi="Comic Sans MS"/>
                                  <w:bCs/>
                                  <w:spacing w:val="40"/>
                                  <w:sz w:val="56"/>
                                  <w:szCs w:val="48"/>
                                </w:rPr>
                              </w:pPr>
                              <w:r>
                                <w:rPr>
                                  <w:rFonts w:ascii="Comic Sans MS" w:hAnsi="Comic Sans MS"/>
                                  <w:color w:val="7F7F7F" w:themeColor="text1" w:themeTint="80"/>
                                  <w:spacing w:val="40"/>
                                  <w:sz w:val="56"/>
                                  <w:szCs w:val="56"/>
                                </w:rPr>
                                <w:t>cl</w:t>
                              </w:r>
                              <w:r>
                                <w:rPr>
                                  <w:rFonts w:ascii="Comic Sans MS" w:hAnsi="Comic Sans MS"/>
                                  <w:b/>
                                  <w:bCs/>
                                  <w:spacing w:val="40"/>
                                  <w:sz w:val="56"/>
                                  <w:szCs w:val="56"/>
                                </w:rPr>
                                <w:t>ow</w:t>
                              </w:r>
                              <w:r w:rsidRPr="000A6D44">
                                <w:rPr>
                                  <w:rFonts w:ascii="Comic Sans MS" w:hAnsi="Comic Sans MS"/>
                                  <w:color w:val="7F7F7F" w:themeColor="text1" w:themeTint="80"/>
                                  <w:spacing w:val="40"/>
                                  <w:sz w:val="56"/>
                                  <w:szCs w:val="56"/>
                                </w:rPr>
                                <w:t>n</w:t>
                              </w:r>
                            </w:p>
                          </w:txbxContent>
                        </wps:txbx>
                        <wps:bodyPr rot="0" vert="horz" wrap="square" lIns="91440" tIns="45720" rIns="91440" bIns="45720" anchor="t" anchorCtr="0">
                          <a:noAutofit/>
                        </wps:bodyPr>
                      </wps:wsp>
                      <pic:pic xmlns:pic="http://schemas.openxmlformats.org/drawingml/2006/picture">
                        <pic:nvPicPr>
                          <pic:cNvPr id="1008298456" name="Picture 33"/>
                          <pic:cNvPicPr>
                            <a:picLocks noChangeAspect="1"/>
                          </pic:cNvPicPr>
                        </pic:nvPicPr>
                        <pic:blipFill>
                          <a:blip r:embed="rId325" cstate="print">
                            <a:extLst>
                              <a:ext uri="{BEBA8EAE-BF5A-486C-A8C5-ECC9F3942E4B}">
                                <a14:imgProps xmlns:a14="http://schemas.microsoft.com/office/drawing/2010/main">
                                  <a14:imgLayer r:embed="rId326">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1965960" y="38100"/>
                            <a:ext cx="762000" cy="719455"/>
                          </a:xfrm>
                          <a:prstGeom prst="rect">
                            <a:avLst/>
                          </a:prstGeom>
                          <a:noFill/>
                          <a:ln>
                            <a:noFill/>
                          </a:ln>
                        </pic:spPr>
                      </pic:pic>
                    </wpg:wgp>
                  </a:graphicData>
                </a:graphic>
              </wp:anchor>
            </w:drawing>
          </mc:Choice>
          <mc:Fallback>
            <w:pict>
              <v:group w14:anchorId="536D0F37" id="Group 34" o:spid="_x0000_s1317" style="position:absolute;margin-left:-5.4pt;margin-top:4.7pt;width:235.25pt;height:59.65pt;z-index:254084096" coordsize="29876,757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h82p+BAwAARAgAAA4AAABkcnMvZTJvRG9jLnht&#10;bKRV227bOBB9L7D/QOi9keRYvgiRi27SBAW6u8Gm/QCKoiyiEsmStGX36/eQsuzYWbRFasA2rzNz&#10;zswc3rzbdS3ZcmOFkkWUXiUR4ZKpSsh1EX35fP92ERHrqKxoqyQvoj230bvVH29uep3ziWpUW3FD&#10;YETavNdF1Din8zi2rOEdtVdKc4nNWpmOOkzNOq4M7WG9a+NJksziXplKG8W4tVi9GzajVbBf15y5&#10;f+rackfaIkJsLvya8Fv633h1Q/O1oboR7BAGfUUUHRUSTo+m7qijZGPEC1OdYEZZVbsrprpY1bVg&#10;PGAAmjS5QPNg1EYHLOu8X+sjTaD2gqdXm2V/bx+MftKPBkz0eg0uwsxj2dWm8/+IkuwCZfsjZXzn&#10;CMPiZLmYz+ZZRBj25tk8y7KBU9aA+BfXWPPhxxfj0W18FkyvUR72xID9PQaeGqp5INbmYODREFEB&#10;SzqZz5Nsej2JiKQdqvWzh/mn2pGJB+WDwGlPFnE7LKPgQ9Kt/qTYV0ukum2oXPP3xqi+4bRCmKm/&#10;CTDHq4Md642U/V+qghu6cSoYegXj6WIaqvhIHM21se6Bq474QRGhiGT1LzohuKDbT9b5kE7nfI6t&#10;akV1L9o2TMy6vG0N2VJ0zX34BBQXx1pJegBcJlky0HBmY2+PJtCvleoj0lLrsHi06X21mw4kDK6y&#10;BJ/RU7gf4jyLrRMOgtGKrogW/vihhT3bH2QFYDR3VLTDGCBbeaDfMz5w73blLiQ8vb4e81qqao+M&#10;GDUoBBQNg0aZ7xHpoQ5FZL9tqOHA8FEiq8t0CtqJC5NpNp9gYp7vlM93qGQwVUQuIsPw1gUJ8sFK&#10;9R7Zr0XIiS+TIZJD0Kj51Y0WLMf30P4YvSj+n8skbrmNj3+Q2u6XbHTUfN3ot1AqTZ0oRSvcPqgu&#10;0u2DkttHwTyrfnLqozRJFtCFaTYb+wjHvHcy8D2eHu6iDgW76B+rUa5j75wfj/30zHHZCj1Wrh8f&#10;IILhC5H8H5YGAb5TbNNx6YYXxfAWaJW0jdAWac15V/IKffSxSqFzeM0celYbIZ2vHjSFYb69hrEz&#10;3LHGL9fopsM66tCOGwHAKWYP55fEIF3OsuUMdQahvV6A48H5KMTzGZ5D7AYdTpfTQYd/oAo/EQSp&#10;PKcBk28hX6iHhbGpxshRqn6Ibyja8FRhdPYWPp+HU6fHf/UfAAAA//8DAFBLAwQKAAAAAAAAACEA&#10;Q42ipwtBAAALQQAAFAAAAGRycy9tZWRpYS9pbWFnZTEucG5niVBORw0KGgoAAAANSUhEUgAAALcA&#10;AACtCAYAAADyI+5iAAAAAXNSR0IArs4c6QAAAARnQU1BAACxjwv8YQUAAAAJcEhZcwAAIdUAACHV&#10;AQSctJ0AAECgSURBVHhe7Z0HYBTF98cDoSSU0KvU0JsUEUF6EQQREEHqTwEFRMCKgKKAKCogTQQR&#10;/qIU6V1AaigC0kFAek/oEJIQUkh5/33vzdzObfYud0nuksB9LpObmZ2dmZ357tzu7OyMF3jw8ITi&#10;EbeHJxaPuJ0kPj5e2HTQTxqJ6qf6e3AfHnE7gS2hGkWsulV/D+7FI+5kEBcXl6hwcXtsbKxweXAn&#10;HnGnBBEA7699H/zb+EOZ3GWgup8/rBj9utjIAvfgfjzidoKYmBj6li1xZEgMeHl5WZksmQpDoSyF&#10;LO7HN+9SWA/uxyNuJ8DLEEmfRmUsAj66+ILwtSYDij2Xt3B5cDcecTuBFHfDXLVJ1OtGjCC3FdoV&#10;iLzCnvvvXAoXHxlJbs/FiXvxiNtJunXrRoINXHtU+Ni+po6HOAr7x7iOwseDO/GI2wmi74aRWOf2&#10;mUtuKWqjuNEt/YqUeo32YTy9Ju7EI24nmDR4hyJUe6CwWdz/12m4ZR9bLbwH1+ARtxO0//09XajR&#10;0XbEqot79M4PPS13KuERtxMMmLrJuuV2oCEevXWQso+n5XYnHnE7QfjN4yTUvf99KXxsiFXxHla/&#10;ut7aey5L3IpH3E5Stmwe69bbFL78uBHGD3lervMFuWM84nYrHnEnARTssLcqCBe3yGatsm8lX73V&#10;RpNGxU15EwYxutMrHnE7g7gffPD3JRLtqS1B7GHg7IJbtB3NrfBDwjftYhSz0Z1e8YjbGfABpajx&#10;Tbuvk3jf2jIRTp48CRMnToSahRtaRF2wdkEOqJHWL0eMYja60ysecScB9fJi7tw+kMErMwm6mm9O&#10;2Ni9Ozy+e11s9ZCaeMSdBBwZxx0b/xhi9HFWHlIBj7hTCHlTKY3RLy2C2bKbM9qI//BmA7/thk5z&#10;eMSdAqgiVsVsdKdVQs4EwdpBa+G1ap9C83IfwQ99n4VN/RfA/YcnRQjEI24PGmle1CJfaw6+Bxkz&#10;8g0wmoyZvCBfmSwWN5rqn/WisLRHfPq6zvKI2wWkeXFrlK2fn8RbsGA1mHVklvC15s3PVlGYQi1q&#10;CZ/0hUfcTzC2TrCV/+ORin///bfwsc2K4zzkoF2tz8gdHR+Tpk9aFY+4n2CM4pbvfqJYO3acT3b1&#10;1Tkjcs9Vq/rTPsdXrCB3HDym77SOR9xPGZGRkSTUwHMRwich2inBH+XEKJq5KO2H2Dsh0hIecT9l&#10;BAYGWkRqCytxC32HXw+n/SJu2z4p0hoecT9l3Llzh8WdhCsL3G/dWR7hmB7wiPspJLGW2xa43/5t&#10;Q4Qr7eMR91MIivTOkTvClRDLZQl+lOtu3O/KlSvClfbxiPspQgq1z09NYcAk233XUtixyjufKGzZ&#10;4qeXuQ894k51UHAoJWHTBKi2limJjPfU3bsk1NgwXaS4DXtBuCfEWrzV/epR+Hs775HbVflLaTzi&#10;TnVY1vyfheMO8XQpX54E++nO2cInIYcXLLC02Hd282WMPAnSAx5xpzqpI26kXLmWJNxSjXPAypUn&#10;yA8n9xz+9l8WUdfKVwtiozk/nEtPP7eHtEy0LtRtN7eBb7m8FjFL07baQDh+aTmFSa94xJ3KYCOt&#10;t9Tcaru85dYuqSkNNZmoGDj04BBExfM0zSoyTy7PVwrjEXcqQxojzeC/tCkij7g9OIQUCH6hHbvb&#10;sGeN/TWL5pBuaTh86gksNdNODh5xu53YREUiN6uCkvbE9vWgk6bFnf4rVMu3jbxfuRIK169fh3uR&#10;kTDm7RbwU5efYOPM4WJr4mCsVC6yfMyTearxiNuF4BvwkrJtnqFeiLIFW0Hu4pUT9E5kyc9vxpiZ&#10;d94rDRAcAednzYJWv0+Ce4H7RKxMei4jV+IRt4vJ7MVTqrXPVwpO3zsNJ0JCYOsv+kpn08b9B9tv&#10;bhcugH3BVyFoyylYdXIVLG+zHMYsPGMl9K2DBkGHceOgRO7nwNs7OxwOO0z7ecSdkHR3zW0Ue1oW&#10;/2u9S5MgVxwyXxAqqURHR8OSJUtgwMIBFP+90P1iC96P4g1p4tf1TwMecbuAt4oXJ9F93OJ37dKE&#10;/WQe8Vt9wod2s/xbwovuQbJr32RVhn688cbvlFb/ZVvh7inPsoAq6U7caRFVnHuWfkJiSzoYlx6f&#10;ERI7fpQ0s2TKAAUz5aR00ZQq1VJssc7b04ZH3CmAbIl7zOoBPvlKwMav3yJ30mTloLjxYxDu5ahr&#10;EBbBK6idXmg+XcPTRBoVtzqSWAfn3uOfZr1SjW53gqJ+/FjvEUlKi+1o/o0h5H5m+2bJkMPSip/f&#10;vJn80stgp5QkTbfc64/fgoCPl8G/w0dDUJD5XNiOisOVvPpMbchXsSF8e0S8Xxhndmqak1j+5RZn&#10;xI3suLUDyrXkUX9PK2nsyFkUU0+eB99nuAtNNd75s8Gu5aMoDOG4hlIIFJK1oDrV/RBaDGshXGmL&#10;H0/8SOX2eoWGwodPiqeFNHda99kwjCqkYvZCcO2/B8IX4MxfgeBXlAfYF3vhBeHrbljc8qTy9soI&#10;Gwd/S3aWjNvPtkRZe2kRldn06UfI7RG32+ECn7DuGFXE2LZjyW3G+eXnKUzbpiWET+pQrlxfCDqx&#10;S7gQIfw0iJ+fH9QaPFi4GDORo580TwJpqOWOJ9EO8NdfXLVVyBdXXqSwawP19dfdDaavgy12GhS3&#10;yM6JydwgtPGvwx4aHnG7mJiYGMtdfJP2/gbB2AfDdpw4kezuqgy5UsL3W7635DVNigGzQ1myWCAm&#10;lMts0aL25E4vb7Anh1RvudXJGTt/vpbsdsUiNjV5rggUqsU3cu4U18WLIVYnoS6fNIQlU3ru2i2z&#10;friU5k5IF+A2cdsrzPtXt1PBR15+SG4MK40R6fdCybcga9bCZHdnK1T69Rdp9TIEe+O1XNKHSCt6&#10;wTKicpIG4OG1h1C1qh+V84OrPN+fvXJ+EkjVllsW6qefbk3QqtgqdCmkIg3yQqdn/clu/sjHNaj5&#10;TCDuNAPmR8mTcvKX61UTauZrTnZ75fwk4BZx2xSq8Ou9rLdFNOgnBxOZ7RML/AIrhl/YOYDsVhWZ&#10;TMzS1OGbXsSSR/zIfeSXyLtqdDQ7+rENrWSES/WwhDGSME7dj/2tt8u8IhdWzYeMGfSy1vd58nCL&#10;uBPjnZ2jErTc9ji35ACFD41LuUnQHano2PhoSldelthCjSthnGjX/KRN+8ebhY/wEC4yKuZxWvsb&#10;t6vuCT0bQNGiz5P9SSdNiFtrV0g0s/4yiAZ7J8joFfUwlm/olnd8V/jgNuuKTgpmopDIHp0FC05b&#10;TkKzsNItt6lGxqGCPrwdXfiPw5JLu5LQXGSXxGFJifhkOInqb9yuuicGBNAxRN5z36VcapEmxI2s&#10;m8VLU/w16C/NZV7wA9sspzCv1OxLbrUCXYlMp0DuLPDBn3+SXf2pd5QdO3bAxEazYdegcTBxZVvh&#10;m5BHj24IG8DX9T/S/sfB+vUX4VHcIy1N9k8aXK65qpWHMas6k/1JJm203KJVWz7sHxKvND6FfSBz&#10;/syQvYC+fFzt2u9RWGzXzFpDVyDTwfRj73NPg3zbRRokgdgV5+bNH9H+5Zu9aTmW91s9B6vnnxUh&#10;mLa1+tG2iR0nWsJJs/nINBEqaeAvJOKfwx8WBfACTmr+nzTSTMstiYkJg0FbR0PHjh2hcePG0KhR&#10;I6jRpQZ8V/s7uHUr8dW3XIGsehRY9NVQsktR2BOHtoW+sxcoSfveiAgmN65LE/PoAdRo3Yf8/Ur6&#10;QsPChWHG263JvenfuVCxSV/YsOB/cC+SZ1ZFf3V4bVI5tnc0xSWxl//0TpoQtyxch64CtUY0TvSY&#10;pCSykmVe1AqX9vxlfOCLw0vJroaX2+U3alrzJevR4CArMRn5b+sMmPtSJ8gp3qShnU0wxmFJS0HN&#10;iy3avjAUvLwzC5dj+6RX0oS4JbKgU6OwHUk7b9asMGGC7H60TYxy8i3qwjOmSh7deqQlxvZ4k3n5&#10;JDEx1nnxyuQFO4etEq6EOJJ/uaV8+fIQaWN8/JOER9wCNW1jHtQhAmfOhJA9Mc49vEbhSdiRAGd/&#10;Octub75/ePw4VEsjWjNy0VJ5gyqMSP7r3V/DyLoj4fp/Ky3xodlymYWu5lcae0RG6331TzpPx1Gm&#10;APdvr3NKFEs/6QJFqnZkh6a3dyvJrkudxG6I6xbPD436zYZ9+2ZT2q+OXQrxUTFkD7ysnTEITkcs&#10;hS3PCDvgvp+00UcHPsl4xO0ggwbVhEVf9RCuxHmuf3+YvHaQcCUExWhP3PRbEWe95uPDWL4hzZQt&#10;N4kU31ZCHGmxVd5s4g/rz6wXricXj7gNGEUi3Ys7L4ZMpUuSXSJFZSasw2fnkABjRAMbuD0Qhg9f&#10;A5tOXmMPAsemaPEoLS7aya1cjoftvQAxQQmvzzH+mzGJz1VizCfup443eVLxiFtgFABi8UOxaaAo&#10;rqzeSnbEbB8VDH/x+ELw9vYm+4uFykCGHGzfd/+SCGUNp6bFh1EG8yVI9Zz56IbyjXcqcyCNxQMX&#10;Q4WuXYXLPmo+cbYqjHPOTl4m5EnGI26BKgAj0i9Pnjywbds2ssuHOIj1vuzXq0o7eL5MH1h5kR93&#10;l23+uiZy7u4r264etCxel8Ih4bHh8OCB/r6oiBZeG1QHVgcFQaXn+4F/rdeg/siRtD8yZUpbsnfr&#10;VoXcEKfdmIpPYgStuACV/fQTRWJ9HOkfj7gF9ipWXht3794dMmfW+4gl1vuK/bUvKcQ1e7+DBlMa&#10;QOdVM2Fx941w5A4OMQDoWbIZhVHNSy9Zvz9q3P7K5FcAx5ggfwzmJ7r0RpPm1nJAn8T4/vst0Lhf&#10;ceHSsT6O9I9H3E6wa5f6ehkbW+wZOhSqFtBbZ5Xtl3+jePBEGbluL/y3+wbsu7UPFndYTP7ZKmYT&#10;IZnzm8/D6UC9ZZcEPnpkyY8jQxFkmNEBAdCxkfX9w5OIR9xO0LfvChLT3X/4Js5eC1fd3w9mb/yP&#10;7PGK7uac4hvN1q0XCB9rYh+E0vbGpUqR21q02k0gnVXsWvHxCuhduhs7HED215du1QrWTe5C9icZ&#10;j7idpPnwStDqc9FPjENx8U8TnPxI6nxSB/4eJ8bCoLfYlDt3bmhSuAk7NCyblDChV65YWmQdsVFh&#10;5sxXKNzZUB7v4gjj9483iTv5qJc06gkZFhkLH/6wG15f1wp+GNgGlnccBQu3XhRbNRIeFmGv4XAU&#10;j7idZMU0ftJ448Ya9tDqwEzcGCY2lFtKajHFJq8MXvB945/JjiJAb9okLOrT0Lc3czhGRGAAJwZa&#10;8bM+mX1i5C2fAypU6CNcKYcqbiQmJhjKdOdltc1M5Rq5KJwRYzzJwSNuJ5DiPXJkOlWQFdomefkx&#10;pVln+LATX2/jPvKD1KhRw7KvWoEyjLxZxDBjxsiZtTCcDKvaAfJl8IaYKLEmuzASeaLItBGMd+rU&#10;qcJlTXKEJdNCjt58QOmgGbFlNvDtrs6aNWss2yUpIWYjHnE7gVqBH0/kqd3q1HkbBldsr21k/9FT&#10;90KRyq+QneWqf5Aj11fTfrHBl8ktkduRsMPcFx12Sg5uwm1yO9vxNEAwXIOiDciux5CQwz8eprBo&#10;bJEccauYp4MFpMcbHxtJYd4s34HdHnGnAbQ6kNeUp9cHwjffbIK+TcrC8xMGkh9W2IANG8huS23m&#10;lc9s+qYXbatevTq5URJ83jzWProIpBaOHr2VIK5/ZuHc3HprKdN79tlnhY8LECd3qRd4+ggJnoby&#10;g39kBIPG6iMm6cotBU4sFY+4nUGpHLUSvqzaiCpp5sbh9L36b37LRdKpYifyr/FKAQgLZhUULNiU&#10;/PJkrwh+ZcuSXZqdA3hyIiO4p3ydVCa/4jj34OQoWwvqTKtjiUNS3ZfXdXcHq66torSOTBLDgrUM&#10;W6a/wAxjnvVig5Cb/1H48Iunye0RdypC9UMVJCpBtFbRl+9B3bFjwTt7Vqqs3bt5nu74R7Hg460X&#10;cWwEt6K/NpkifADOLD8DH26aC+9u+wyur+SuQ5UNlw7AsAML4cGhc8KHUUUwvN7bFO/eIRvBp0AB&#10;8MqaGZqXfZ380Ny4ob+TaY+kiEvdZ8y7tSk9CW2THwyDwUT0MhUMP2HH22RX40oJPOJ2AkvdUEVx&#10;RZCfUh9YWdMOfCxc7EaOhoRAzd6lyT67G7f0FbP7w44dI8hPEnL8LHy1qAdtlyaTWO6vzwa9l4NT&#10;ZnwzZIC6E/U5wic8PxTadioKGwaIyyMNR0SD9xTOCkwNX6RIc8iXLx/ZdXCbNArC6Z3NG8ZW/ZId&#10;KYxH3AJZSfYqlqpI/pPhpVPUVibfjPBl25VkR04M1a8rH17YCt5ePjB3LrfCf98/AE1K83J+qqnZ&#10;3h9OrTkFh8Yegv49K1DYyIc8s61EpvdA3JhFnLUeHquS2HGpOBMWUcOXquUHtWsXJLsObpNGR+Y/&#10;f+Zc0LYtzwTgbNqJ4RG3QBZscgu3W41PIUOmrMLFbNnyFvhkzCBcAN991xAyZvSC7tUGwI1zOyH8&#10;7jWIvhMOoVGxsOHEVdhx4AMSbJ6yecQeAOsafaW1ij7CheLgG8b5L31jEX1Ki8NZij5fFLIV4V+n&#10;xJDPeUqUyAmNqvYme0rn3yNugSxYe4Vr3K65+IP+2ge5d49nw/p31r/klvMYHvrwB2iSrzzcDIsi&#10;d9yjh9Dx/T/At2AxCq+aEq3qwbSTv1M4pNW748j/zL5b5Ja9NSGx/MrYmoGTyJ1Y/lMaY1p9avQB&#10;b3GPIfMiwyTIl+hWLVYxO1SqZN1yq/slB4+4nUArcouIEemWH8mgQdxroXfG6WT0zQq7lvNSfolx&#10;+jTPcIUmBifYRpQ6z585s+VN9pQQQ3IZN45PQoldkYqb8RwVc0D3Ut3ZoSH3SYnjeerFrRamsVDp&#10;8Ti60V/7iPqwgx6i7LN5qKIDrnO3WHyMHq9XFm+okqMk3Nx2XPjoRN0KgW0fLLWIev7WhC8kjPvl&#10;oGX7oxjxdFLJtzswlhVy584dytOgrxuRWw1jK38Yvk2br4RL38dWeGfwiFspTGOhWsRtwsXw6xAW&#10;pt303QmBA3fvwo1g6xu6A8MWgpd2XY2Vd3r6MuGLcHzdxCNo/+zZ4Z2uFeCFjoPh+TeKa9fiOaBK&#10;qc5w4IeE3YLXrv0DfoUq0X61Pm4mfFMHY1lJ+m2cT/lbsMB81KPKmYibFPbU/50SPinLUytuWTlo&#10;pIilMXLy7knoPWI1lGzEXXj2TI085eHUn3+S/f65cHh54ctk37GDH7dz/HoaF/fehx8PL4RrywMg&#10;/rExbX2GqX4/NKF4qvjVgLCb7K/lln4RrGN0D8aykvcByMqf+aFVwCJxgopgfOh6uJptuH/eVXjE&#10;bagkBC8udvxxHl4pw0NKpfHPlQt+7NwZ5l+7BnF8X2ghWquzI38cgaoNn6Gw2bz9xBaAht89R34x&#10;8dHkNqanQvWvGR4vyGTJyI+0W5fuDS9Pe5n85FYZXg+dushjG9efFxQYdYTfOjIyfT8vQhUwXSwl&#10;bqdMksoTL24pXjL4EXYzOeydNxJa1StBhY6mZLbCMHToRogLeSRCWDP34nZ4e+2X8FmLFrC81VfU&#10;N400zVMSJv/DlyJRlJZW0BmzQkavjGRH9DyJnGA4zeCJhf5S3G2LVqG8IF+3qgv+Td4kOx8Dn4gc&#10;F1p0/9RCbcHvHgu3lGWxfk1hScsP4bvhL0IhXy7jUnV50JSreGrEHRv/WBOM9fQI4fdjtDv8Fy0V&#10;gOaNfsXg0r77IkRCZtb72io8mmcyl4LcmfWTImthtZ9bF5txmyoEqXJVm52WiOWt73BPSd0xk+Gl&#10;l3gdIBWMJwanZhNxpDXOLTkHHYvq417yNckHZ2a6flLTp6rllrRuzbOpSjP1uzoAwYbrDINKCjUr&#10;RGEbNvSBSxvMp2VAFqw9R+H0vTWbvM4MZ4HT9vvmvwaS5z9+nsJdXqQPjZ2w6y3L/oVqFILVq1eL&#10;LTrqcaY2lBfb0yFaDSF2BU+8uFX2315Pwvi/d1+CX04dEL4JkQKJD42Hrp9zi/PZlIQTYEoZGeXU&#10;PHcF2udmpC5MVXQ+Pvloe51PP4UDv/0G4/f/BhOO/QKbTk+BaaOa0zY0u07+JvZg9k7aC/lzZCL7&#10;rj4/QmavDJawA9esodUYdAzCsZXZVAbLRZqU5qkSd8SNCBKCjihU7c/Yipw/fx56azdvV7eJ18k0&#10;ZAXgf2kQ+a3Ss2oLSmt8/c+FjzUnrm6EesPfhvz5K0GhF8tYRFrUOyf8tbibJk3uWjRWOoY5fVH7&#10;CRDgyMPlA/aDTxbev0yZHHDtmp5nQs2wWWZTESls43GmBA6LG6/rzH5G4mOMP+c6rsq0M8g8yKtb&#10;FMCyt/V+Z5zKhn879WOLi34EFy8qL7E6wIXwC3A74rZwMdNX6w9bvl3G4yeSyqm7p6BuqQ4U12er&#10;za9Xj4YehbJt9bHhhw/rfc1UD3iobqoOWe6qcTdOt9whISGwdetWOLVjKQQGc9eWLVLroFRkHuTN&#10;2+i/eJRewWK+MKQBj6vGngnr9/w0oWsnMu7jSP6bN28OHarod/7G417aZpZFcF1qdIEdU3dA2NWr&#10;Yqs5YVf2w8Hr96HbjG7gLfYt4pcFPpmgT+fWeRVOYywuapVs3o9+CGW68Lua/v5t4PZt5aRzU3XI&#10;MlCNu7EpbvVGft7x8TBq1y74rt0KeL1NcWhUrgg8h4PitcI7sfEqRN/i2UclKAopJndhLEDpVvMR&#10;eOQ+dC1bE7LmKgSdB/FbI/v2scAdKXoMgyZGpHMuIpDm8OvTx/g2uQzJ4ZCdO7+AXu3/hOLF+Q0c&#10;1ZTLUQXyVcyRwB+Nf6EcMGZGS2jcuZKISefCtguQq7QvHArhdy21I7Yqg/u7jtCE+RhP377m/c1P&#10;MnZb7n2B+xIUdtcK+liHtpX4UbA0/v7+MGvWEbHVvdgSt6TtwGqUx7Zl9VXEapTPAz17ViW7nZt6&#10;C3psABsP36b4pg/YKXyosRdgSGmYdm8vgBV7PxAugKiwm7BixXEYOXE/fLtxMPz5+eewZM9EeBh9&#10;H4K1X8SYcC3/yhI4mNaVK3pa8tgiL/F47lvHeFJ82SWontSr33uPwryuzE/4NOClV4GwiRq6tJGv&#10;F9s2e4bcktYVeATX1GXHafv2STzccrf2M1u1alXyQ3Mj9Dz5q4VsFJwrwHnzMA1+nRbgXnisJU/7&#10;xvEye5LVXflyATG5ndDQSweJ1+JGDoVxd9/y5cvJbQv1ePePmA71GuUle1K4NHe3Ja+Mnq+zYVdp&#10;24M/9fEoxnJWRxhGhVpvS3do2XdERgnELddpqVU2F2w5dp3sh8Zvha5TGkDreT206z9vqNKrHRVS&#10;qYY8hYGRDsVr0vbtl7YLH0atbFdBaURzGisC+eXZEvXrk5vR0995Zydtj4iwlScuE5VgMQXw0RlL&#10;yG3veNTj/WbPKsgrXmKwt1Y9hseTBhsFvIGXr34hRXyLQI9FYgSdaDTktsCjvPjsgkC+iZT+iNrA&#10;vJCzOoW7vNZ6aon0BB6acng2EU2BVgn0X6ewrz98HjCACgJNqcalYMuILbB4Ma+j2LJIQ/rGeaLN&#10;mCAelEjUwnYHvVfzevLffPOc8GEwH2pecuXKZZXPx4rwZJmo4sCw3377rXA5znet+kOeZ2qQPbGy&#10;KFYuM9y6xS8mqGEj7/ElyKHzd4SPQAQJCOJ+/Cv39B4s2cOlxjP1VX7T5+jCo+TGbfSWuvYtP66A&#10;4lfy4Sh4w6+OtUEciUWrVQzGhyN32P/gKB08mgErEj68KJ+Xb35mzToJ1QvwoB40sf9ZP7ZGv0GV&#10;h5LdrBvRVTT/iGdR7fapftkgK0wWsFGwaG5qN2AqskxkhbxS6hWo8WJ+siPOVBTG/0t9Lgs1bTMw&#10;LE4Sb4UovlH13odMmXKyAxGZlHnZ2YV/jVTMjhnn78Nwgb8ECh8Gy0mWVUoi8yDz6QxGcaPNkVgs&#10;pUA7iD0q5qsF+cs2ZIeBDqX44QQmp1JV9J6oXN3N14Jzjh0jd1IPzhFkV97XtYZRmld2XiE3wtVl&#10;na4xL2+88YZ1/i0nI4eZfmZtguNLDDUN3PfONf2G0B4yHcq1SXnh9t+a89PLOJ6qRxhmcEUxJgVJ&#10;pE3BcHma5oEo9ZY6kZPPETDfeDLJ/GOMdJlFLufAfehGWbvnwZ4q66O1jaW2MA+yHPGAFx8Zww6N&#10;G3s3wEfP1id/aXwy+MCb5WtDxB19nEXGrFlpYkZEHlSVKt2gdlG+kUI/s8pKKbaeu0d5u3VLPFqn&#10;YyKJ0EdF5sXYgg8bVRl+6GjoNtOCZPLLCFGBth9YmSGP9Z9rPEm8xF7LHfr4kh42RheHSkAgX18/&#10;iJaXJxjGOlzlXKVhyRLz19mM5XFk0hyKr1L97OQOs3kP4jhqvnHFZLjjXNmpmJWBIzk0iJt3wQM9&#10;v40nS/TyZjHnz+sNr05ZA4f/bwhcPfAn/PnBB+Dvb329eukSV0xgiH4gu75dYAmD8ZtlNKUo0SQv&#10;ZM1rfSKRkR8lfavtwm/Pnj2UVzR9x60gP+T4suMw+Ht9YktHkWG9vbLCaw1LkB2R6ZmxaFEneDa3&#10;/NVMmEduA3mKZIxXJ2GcWb39tJtl/bLDEpf8WOJkcCmT+u+qN9/OY7z8rJmHOxfQvKBpxlFkPiX7&#10;Jp2EV6e9Cl3+cnxecV2ZFBFH5uWVAcaMOQ7F6r8O2SoVIz8z9txiMSAyG+j+5eA44QJoP7gUvFQp&#10;eY+eHQXTHvCD+Sq7loo1VKgZX9X7AHwy6mOv7x49ChHyBV0nuXiVbwLjox4KH/tg2ENnfhWuhPlW&#10;KxzDTmvIXbNmtzSRkVchMFB//c14/PIXJCgoiuKqmZdPKjUNZ1HjxzjRIJuvbLbYneGo+JViwwPF&#10;6tRxTE+m4h5csSLM+JQfU18P4O5AJCTkIsyceRLmbB8E+YrwK1edvuKXQSXo9+9SXh8dQTf2PbsK&#10;WUGXlvOvRoIbMYGsWLXwVejoxbagXScormMTJ5LbDBSAvIJMECdFxtZOn3HXG0Lp0zc5GXQIj0PD&#10;d1nCIjK/0lj8ROQHb9yg8BFhp7QN5GVBhlcvuuU1MBq1hc3inQFe7PyDcKn7Oo6MV+67fzqPe5eE&#10;nGCRSmwloaa9YRTPvNX7ZZ4UFCnRogQ0K2T+/qgx34q4dWYfXwHtS/LQS5VMeTORH5pJbdrA7b36&#10;mIV47bqqUB0fq322BO0n9717/Ia2K2nQoChkzedPdnvXtI4y/oO6lPfKpXNBh3EdYKP2kxq4/jTc&#10;u74Lwq4dh5goLkhjgSKqH8axfr0YhIWr/WpfVnsYwo5Yt47sGIfRqEhpzmg5RttPn/DHHmbxDKnS&#10;htKtUEF/wGQM4wgybrmvj98zUD7ni2RHgo4tonQkiSXxbn2+xzvzxW7hA3DsNj8VHn1UPxHtkUDc&#10;8oSePr2rVWaQod0awI+n/yZ/NM884wt5fctB/lyZLX7xSsv5Wxtu/au2KgFN+8vpc+VR4bdqks6/&#10;v/1L6UTf5bRTQtzI3r174cURHcBHa9nk8anmo3r1REhrZPo7d47UrovFLFHiMLFSrSpWOMaPPwRZ&#10;fHWRqmJRRWMG5mX5r9w7ROHshEXOrLoGO0b8CHUK6K+w4ferH04ju7OY5RHjm71GX6/n3Dn93iuW&#10;sshhsazoF0XRQN26fSnso2C9xwtBv8r5eckVeTGg1jX+Gqn5SCBuSfT9OEtmJJVK8t10+MVwGLN3&#10;CHSa3AkaDmoI7ae3p7BDVg2h7ZIyvXk2pYsL+VH9nTtyYU9M3GiSDsZddbC50FISLFA0cVFRcHLR&#10;55TuhokJX3qQhfvTTz/RuHB7yLAFK/jBgQOJrwZsRuSpa7CmB4/hlpVds7B+I4fGr1IheKOBv5Vf&#10;G+3XVzJt1zTyi4iwPeego+BlKMa1+OxG4QPwMI79EGw/9amYrU+KdW/yGvu3z1g/X/HJnhEyZWD9&#10;GQm9Egrh4TzGXY3PprgRmRlJuRz6XHVGPtvGTy5DLvMAHiRvMS5gpHvZxlbx6ZmQJmlMWdeN4o2J&#10;dE4YmHaUJlJZECoyb7JV0Rw0hQI1FkrwIrVegZze3mSneERc8mmfhOIzHKNMA5m/5QS89ZZjs1AZ&#10;UWOW8f3270Yqk6vzTsCBe0FweM5Z2PnjTli4cCEMHDgQ7j68QOGM4D6dJjYVroTIPMt0EKNbc0Co&#10;EHfkReubaFn/dK8Sr1//S5a1+4XCrDmlz2MSGsmNrNxXcj/yEqzrtQ5yVNWnozs2Zw5tkye49R4G&#10;cIfp0w8KF8Ddkyd55iTMjzSYT5HBsWNfghvr9H7vDF4ZLZm6FcU3FK9P5LOZOuOVA0sKeLZinJ16&#10;bya3+hNlCxnmm2++oW+zfYyFbovIi3xDx8gCsb2/5itsHEb7R/bRM/jlA0fSdITFi3k9S3uoacky&#10;2DP8Z9ov9DH3DBnzg25p7PEwntfHfBhn/fKGmidj/Q8dOpS2r9mmj3OPvMwnSY6M+rqcl9euBd8y&#10;Jcnfp7AP7Pp+F/mju+8K7r6V8dotgdqVBlplCIVsqUNhMCJboiqbJw80Kqb3przzznJLfMY30ZNC&#10;qVylwC+jvqKvsY/VFgd+WkVPJG3hSAVK8Hgur+NBSMYjCrsQBuuHHIB9U/YJH4EWN+aUijNWf2XM&#10;DJkXixF+2j+Ln8VOWwGWDFoCGZWbTCoX0VIi8tsMPJ7GjSeQ3RiO0hDGHvc38IhSI+j36wYezyLB&#10;t5cqFstN2/68rvfMIeiXw5tnuo2+yScMmsUN3yE/SZvN/FRaIvNnV9wI7tS4dCHhsl8wUvAS3Hfm&#10;x9bXTujX4hmxjmMihWSPGfN4BqakkLVYZgg/Z/9NGEcZXrs/5QMvcST7g/ZDlrxZyF8199ZfEyEM&#10;xEXB0i5d4ONafeDn9fK+hMHyxsZDioqM2GYLTOv8PO5lsNXw2OKvvpNo/+SweazSp011zDk+MvsL&#10;8i/p5wtNmw6BTH5cLoUavgTwmBsm2b1awa8CNM/JD776beTLrOFrDO+Gaiz9kNfW37/wa+Gjk+hR&#10;BAXxQ4hOnTrBo0f6dASWPl61qKkpYuvEgIm0nw5vCA3lBUSXHtcf7+snDH5Lg+huPQzAhAkTKI7F&#10;i8+SW614W8hWfbN4ASMlyf88T8OQNxOPr0HzVgX9Gjpz6cLQ8I+O5F+8+Cvwzz8fw8GZ38HhFRPh&#10;r0FjLftU8CtI3yPWWa+2YMajR3EwaO1kaNWlPBQr0wPWvfozNPitAe1ftXtzEYpv7pwF4/j4RX11&#10;CGfJ71MJBresRXbWh2bEHeSy3TyJ/g8/7IfJOyaTn0SeiKfXnYb8mfLD8b8mU9ixL/UlfyMfVeZl&#10;Sq7umUdurn9pHBA3cmILT244tI1cWFTb2eQSQG0lMHyjz60f8EiBjWvFk0BKdFFaZ85i135SZcy4&#10;H5pNmzYJHyYxcfOLwABV+reGxmX1KXNTisDAQHjzuTfhi1ZfQJQ48X9r8Am8UrmI1bFmyaFP3iNN&#10;0RotxVaAESN2kN+Cn1rCH19zX7s9450lL2TLq6/OsDHQ/AmtI8jyWzPQun6cIT6C5wyX6/CY1UmG&#10;LNmg/xSuP/VBmFqHGEfVSdYLZ0kGb/zWcrwJwf1FHPQ/EfKU5zUX0ezbJ64fTTItsZWwUfwJw8iM&#10;ybit3fiw4pnnldUFlDyoBWMPTPOgMjwgOeDJaitNPz/u+58yvBV07crPDNDcu2d7ZKCcCHPzm9zz&#10;hKZS7xegUd9foMU3LeCjkbXgvfG1IWCg/Zbd2UsRiXosmPbSDvykWb784QjrvuSuPHt0b14V+j/X&#10;nx0iq7L+MO9S8Cqxt6KhXr1+lnJJaLjXiuH82syFLKC4YJ7rIyL0Isyf/w7ZNw/qSNsQtUBCQnhV&#10;ATQQp7wAaAMM99X/uH+aD4qzZTF0wJpFI1upZzleA1oI+jjC8ZBDFId82JNSqGWwezf3OHh58eQ5&#10;KlevXoWcmQvA8lE8bpz3Y2OxKXE5A5cVm5Rg2Ws/KeVtfbKYlbfUS+NvnoOSvkXJbovXqr4Nby42&#10;f4vLyPHbx6Fu4cKUl0xFssHQ5kPh9/ZjYc3BnyEkQs8Xbp9zjEdzyjKwf4ppXLi+QTlIoLdx0J2j&#10;NL9YKxkxgscQNy/ZXvgwZj0YUvfB/wbTPvMPHWIPAVWyZtRdMVz4fV4oSZ3IHQvarLDNmNZsLmTP&#10;x2e4dXUlD3mM/7eSx6Ts+FzvPqUrXuVc2rXrIwqjw0crjxkrBoWCRtqlaI1GxZZ/csB8jtyqTyWh&#10;xW75GJHifl67/yhSW7/MMqNqLT9Y1aIn2eV+tsA8ZMqdH27t2SN8EhJ6LJTChYoHZrIMEhV38KHr&#10;tGN4uPWj0FeLvar5Z4Stn3xC29GMHz9ebHUQTRO4X+WPGmkZioJLlx5BXGTCrrHg8McUzhRSBFsT&#10;w7dYLni/rb4GZEqTu0wZWPu2vuycJk1hs2bVN3ugYfdhwuUYrhCvLWQaOIVzgepiKuZEylme4K+V&#10;eA1KNBVr3AjD6C6sy3Vfcjkl97gOTuflxisXe0n44KmHHwfEHR/PL8SqJnvJrOBTRB9E9c4778Dj&#10;0KQNCcX9M/rwgCvVDBrEL+AiR24eIT9T9DJLFIzj4rK5wpXwFyW5jB7AT2TblZBjt80zVq7Hc9Bt&#10;1B/C5RjJFYFTiKI5t5rf8rcUlZ2kZb4mTuxI7wAg6KPvwrZY7acM47yweD257R6Xya/+hQsPYOT6&#10;9dC+THeKB80rc2WdIihs/DggbqThZzz0cO3al2HlypWwuecEWPrFTth/kTPoNErvFMYbHs79v9HB&#10;wXD9wAGY006fuOb9jvoTKAsm5WALWWgbjv5qHUcKYFYx9ep9BS+9VJLsZtsRmQ+sOtzCW3WbqzHL&#10;k4q6DfPaZy5POqTtRd8qMXSJqFcohrc6PhGX/D4xny9roxJ5eKXy/VsBkLcJL/MtTZmePWH9Jwb9&#10;KWmhSbS25eE0q8brmgfYmENPLZDEkGEbtOIXeW3RrjdPzTB/Go/6C/hhIPkndp1mRuNKnaFYIe5p&#10;wfTN7gWcRRaieuz+/r4w9QOeH0W9XpagTR5zWhO39KPtIi/duvHYHUT62eLQfL5hn7f1Ddj8303y&#10;U+NEtq6+Ar/3dvzlFYwPTeGXK0Lt2h/B9uWfwP7PVsLSyafhsTprEeZNzb9mEhW3yuvDZlNCM2bM&#10;IDeer3J0ly3kQZmBcfXsyeNCbDF7Nqf5ZZnGtIASIQ+C/tsnVpwHGEfjt1x3vS3JUycHTGq1FA4F&#10;X4T7NPxXz2Xgw8eQQcvHsuP8Cl964OGRU1R2Rh7TuNU4GDPmIDR8uRhkyiBEWLimCIFgGDRstVVh&#10;djbBvg1jYEC1T+GdZz+COZ0+gy+6zIXuK4ZCj/rjKb1/v0k4R7nEKXEj41dyX+MfHRPvK5ZnkBlF&#10;mxY1LTQzmpVpRmHRRKKHFqW9ArFGC/WYR5ZdP6quKuYa5o/Rp8U4fINfPDi5bSE0qs5L9x2Zbj7P&#10;S1oG8/3SpP8Jl0727MVp244/34bN7UeR/WwwPzW21JBB3PxrpetC2WSCua8Eu1sbdy8rXAlxWtzI&#10;kiVL6EAaNpR3/JgJ64HiKtHaTSkdkMhs68E8cP3q1TBy2zoBVDA8mu3b5QuvuE/i+yGHrvDljfMX&#10;M0mn+hvV4b0KvSF/GR4D09Tf9lBSiSPl4E5kft6crEwVITi9c5mlTg5dfQCTWw6DotkTTtaJ6HVv&#10;XmcoeBwlmNjl5sZLB+H1Z/lFBmnskSRxIydOcJ/u/0qJV4m06xNb4sYDkzOjbv6Jl3ELPs8zw1L4&#10;hLskYNo07jEJDZXXWbiTAztqjGrAYy6I5F9q24QqR8R/dOwGyKBdRvnmKUKXIipm1/u2yi4tEB3L&#10;w5XDTnBjhFR8phmMbjgamryvj405HsbX2ciYd9dD/xdZG/Lew1adGX32zxthidPMTFtUG0CMU6PT&#10;wUa5OS9uEiNHduAAP5GsO7waufGxqfqABVErrMMMnjx92XFeOdfZymzfvhztL5GCSCyePNm8oXPn&#10;H8nubJrOgDHjiYwfSdE3a0LN4u2Ei/3N8uDIcbgb9Viw3LvN1B+koPv0RB556OWdEQrV1pcmRO4H&#10;nKEwa3o4NvXcjsNfQa6MOWkfNGUadoHuv/wCQ4YMgYCAiXD5svNzGyZZ3LIirv3DE84sXtyZ3LYo&#10;0YJHvH178iS56URwsDJlASMYx6ZNPBYbG0BHRIH7nPqTh7i6UkAsBYxfb5kx7XFz9Ne5bOXXkeNw&#10;N/rx8HF8u6YH2eu2HkluCV52onvOCeubu+2n+KWJHL4VYFOPHjDn2Bx6yXfi4RWwYlY7GNWzHviI&#10;6RrQdO5XHB5Em78lhGDxONPJ5bC45WFSBQgjK+PcsYeUua9W6m8qI6sa8x2tNBLMH1WmKLjEwcsa&#10;7kuNe8BjXXBidSQxUUT+y3kLE+MQ7IVNLnxEIj8iHUz7onweIPJqlgdb/imOE+Kgywntg+BxvP/W&#10;Fot9yj4xD6PI8u8teDXgvbfFpYtyKJPaDKJttkzIfeXBhwCLAqOQ5UJlg8YJdTshbml0mwpmMmtW&#10;6452NN999xyc28RjQiTmMdgGD0wdKfbKN7yyr0RWgBmn/55iCatf+7kWeSJejuAnfHdjHpCbKicV&#10;wTldcEEBR1HLCo8jNjgWFm/kJ4Nm9GvJo0ePBPNw18R4sVJPCh9yzrpRNIK5oJxgfpwoQwfEzZGh&#10;gDgR/i/95RcdcEwcnLhzAuZ9swMOGQZD0Z6UObLRbvzfAUSwA0v0kwTTm/IZv+VjGg+uV63xv0kv&#10;QYnW/Djc1cK2HFMcizvoT/H4WuLi9G0heyF+WnUARn0k3oKyA5YTGtmg9NjBg72Co3gi/y0TbS9p&#10;XaYZr8y2ZsqrEBVuu5WNun+TwpXMVhKCgvS35M3gcsV/2n8nytABcdtHHiBmNGiPaybfkYdT53O9&#10;YnCNRkyTMDteUa4Fs5SAYQHWb3y4ChQ2fmSVrhrC6+6kNrKOcJmUX7//h+z2kOKWZM7gS8eRM0t+&#10;h45nXw+9BwVNiX4lYOTIkXDt2jXt1yME+vX7g/w7PdsfSmerBqdvOf4o3hlSrOQxs+ce8vQKsnCw&#10;eLjNSB6yoD9qNg4ePeJJ2ZF8+WrD6mHc145BOBhbZKuD+bq03faKvykJS5s/SL16n4NPbl7OGn3Y&#10;1/UYxYnExfF8gEE49Voi4GWV7LrF1TFwP8RLPIU0ItMyprn63Dn44bXXoHr+hG8UzevRmiZftsRn&#10;MtVDcklRcR+4p08djAaFnZLiDggIgB1T9UfXx47dhixZ+C1vDELBhEXuYyk8N8IpA5R93g++qMLj&#10;2ylrZHM9ZiK5uo2fnDoCXsbIxuGTT6pBxhzczVe6dBNovaA12SVmadnilnYPEhqor9sT8HEArQaH&#10;YN+/M3E5QoqK26eE0teplQ0K23p9x6QhDzo8Jhx69pQj7ugLenwmZibV3OQnLHIstf4AJeUKLTHU&#10;X41t498lO+YIP+7ATCQzX5kJ+bNkEa5EELvGhfPL4Xd38VNheXKoMZulJUF/LAtZHkbwtcFfm39I&#10;dnqKbSeupJBsccvMRIfwU6zWP/1EbomtA3MGWUiILGBJTEyYQTRoZ/fdKwcgX0X5Frb7wbze2C17&#10;AvR8pQY5a/lDr169hMs+2hUCUa/zR5CrCZcfHsvugTw2h4e5Jg35dHb7WZ7Q6PZD5x/OOEryW248&#10;28T0AXtm6pO3z5vHr9tLkiVxrSxtilu7PrQ+gXQRYdgtlsWZEvalupKjt25R+vpLHHq+3E2Mdr+G&#10;eZmZoAfLHGyvQm5FgX9FnpvPr0hGKOhbhuxIrHiROSnIxrB48eKQqyq/qpjSLbYk+eK2VJqeudmN&#10;eO5uNHcO2l+r0RH0Xwd+Eoa8P7spRInOf3WsRoxodXr1sn4LW7ZG7mLWtyeV9JN1aiebkBs8Digs&#10;2Il8iDLH/YpmKkj2lCLk2mGK98rf+sy0aV7cLCBdRVU/5JlQq2p3zNbo+ziCPHAc2/3dczz0EuOd&#10;2qkT2WU/LiLFjdtx3hAEL1tcUXj2+GzyC1Aqky/Z3Z22BZHu558rM0DZ0bdRZLjPkBe7QHBkHOTK&#10;VlH4Ju141H26NCwDWQvpa3Ia000pUkDc9jl5klswS+ESeCDSJA6KE6nm+wwc2xMFsZFc8NZx6iw7&#10;wPN+SEjcIg53UbxWPni5Gt8spVrDLQTTq9ezUKgFD0e1JyK1kfDKmAm8xTx9WHRqearhHMWSrrYr&#10;xrX9q9/ZmYS4HMXl4kbio6Ige3keOIWL8es4JjhZLvt+/JHiQPP3wnGQP38V6NePb3hUcPvSLmJC&#10;GW3n1BA35mHnp7OFK3WQgvLOnh1mt9RfuLYHig1nCcD8q6D72pmEc/U5ihTxsq48DtwduCcVwQsv&#10;vEAHdnjCYeEjxCfVaxdu/q6tOgJ/jeHJV479ro8bkez/2notFkvcbtQ2ViPmIfT2GXZjxWL6bswD&#10;JobDnhDMy7FjPOTXDPWeJXcBnsDTyKulu0L2QnxTqYZPDNmwqHlZ/ZbtV8MkjmnCPm4Rtyrgnwbx&#10;Iq1FK9gfIqvC+4veDsOvGMa1b8r7wsXuca24b1lezxHJLyubyMq+8OgCdO7cGdoVsX5zhfKA6bsw&#10;D9boiQVG8DoyD89ZD14zY1OPWRQ2NEqsb6loOCaMF8x1dmJNKW6k54szrMrFDKkVS70lA7eIWyLL&#10;KvS4vq7OjB44WSYfCG7HVk4enLGFMLs+W1p/GOwQE8n3mrQ10cJLaWQl7A8KorRxgs6GhctC5rz6&#10;vOGqSNzNov08zsOCiWjkNKMYbnp76xnDEHmMOSvlBD+/CmRHzOpDwpK2FinG33fBArKr/q7CrUrA&#10;w5FjFpDDX/GMpmgGDjR/cRaXBhxcd6RwaS3/se9h2fvvQ9DDIOHDhJ7iKbW6//yz8HEf26dyr9Cs&#10;HvvJ/ePm98hd54Mq5E5Nvnz5ZfApUIAdWPY2RHXqLr/l/vBmwrEnUohxkTzz15puiS+WahR32InL&#10;tG9krP6qmqtxbzMnMJZv2/f52hnNjJYzYGW/ftD2z+5QOAevttWkUxEKdzKYlwmRpkWpDvDPrC/g&#10;1e+5T7tCoRconKVgxSelMbZGPSrWg6MLrVcMuLCO81Q4SxY4LRYjstfSuYpy5VrCe+1rC5dtxtTG&#10;Jf9YDvKhnBlHdvFQ1aIti2JBW2GrpC+GhECzKZ0t8RvB8jS25EZ3Ukg1cbPRDwCnbfu02aeQQb52&#10;lMELmtX62KpAfAtXhjx5ypN93LitUDqbPi/1J78qA3oea/Epn5RGijRLhtxwcbs+lZc8HpnmqcWL&#10;4c3B1ousupuc+bPAu7MTnxksS+ksULlyV7LbzKfwvrXngqXcm3/VHObsnwM3giMgIvgGXAm9AiFX&#10;jsHCa1vhs77/QJkX+YUEaYxgWtKYuZNDqojbGbBAWk1pRb0kaL9zh2YusaLN68WFjS97nLmbdxYs&#10;dCnuCWMrweyJPMG+WiGazSLwiMd3LJVqfHnaHWDahw/rvVPWYDlxWWE4/dLQsXzuGr4LsmUrRPva&#10;Mv5N2sPtyzwnOboJjN4NRZGmxI2iUQ0yYOomS0F9Wp8X3ceBO7JscOBNzgxi4nEh6t2LnJxt1kGM&#10;LUpYII+aQ2yJ+8Cw2bRkIeHCk84Wav6MWPy0osZwgYHcxepQLg1XWOGBUXDu3EOI0r7p2E0ikXkh&#10;EmYnxUlT4jaiVki8WI6a0YpPXBf2fn4kfFrVerTbq6++Kmwpiy5grrkV7b6DVh/p69yb0bNMTzh1&#10;aj473FChRlBQf/xi8oKCdhxywFngbsO67OI7MZTqsYlah1bidgNpWtwSSwFRXaBdGi6wpWd5cU3k&#10;7yu3YV5z87VUkosUN8oCKT2gNHT6QO8aM2PLW8vhKznsVa9nt7F8ub48ogUsT83Isfbbr89xWtwi&#10;CgtGt0Q24OdncR+6O0k34iaBY+EppbjlBC9EpVKha1d4EGs9V7hl/2Qi45ExqWnjEzj8NeHrfX0Q&#10;7rNle8H+lbymekrkISlgPn9qyf3LBOaD8sK5PHdgahLFzWVBxsqNDrFBXIrlyF0XGj+vL/noDtKF&#10;uK2Qhabh36IAVBRv5kiMYrcIEks/hZA3rJjWw/8S3uCqTJ/eHr4epi5b535GTd9FeY2MlHnlQpS3&#10;ABcOzkxQbomBx8IfGZv1B/8kt09so/iPBSVtgYKkki7ErRZarJiTOTqcl4S7vEN/k6Ndr2XwW8Bo&#10;4WJSUtzGeI4t4TUV82UtCdO+2Alv160EZf9XFprO7gD9O1aALDnyQq1m+nqOKZGHpFI9WyHIVb26&#10;cHGvksxPTBw/AHMGrAsqD7ILt/wox3nzAgt7aIMG5OZt0riW9Cdu8VMaEMD9pyrS7U4R+ZQuBFtm&#10;cb9vtWoFYfKhyfDBB3/Cwm//hWXTT1OYVOgBTEBoKL+wsLgDD6CiUsRyEmWVvWBtiIq6T/bkoBb9&#10;+8v4rffZs9UZbjFlDOT6Qkkf4tZKTDe8NBgWWssPZpId2Rm0Gqpl4/5u6krUyo6ug1OwDGUezMD8&#10;zJ8vekVU3P0KkCncIHx9gNdI335yCLlZY/SPnBK1vG1h3I5lrrpr5OHZp66tN76JJdOzHXdKkS7E&#10;bSyPM/d5BtHACDlXN0DNlmNh8X/6tA8PL0bCgwspu96kLfaPtR6cJCvanjjciZqPHN485d3v//EU&#10;C/jMAC/0qCEQvScy7/byb9wun0sE7gyk+NHciRGjC7WTy05ULiNdtdzi/ge61fkCfHKI+UroP0Cx&#10;cvzaEhIbwtN+fbWzi/BxDbJyS+R/EQoW5PcMVWHL7amNmg+fSuXg6rl5VD7qtBe0/AuF0/NuL/9y&#10;uxQ1MmxyAMX7btVuwkfiEbdNtGK0fBAswN/66Iv3nw0Ohpyl+E3qfafvQ4ZMWSmMq3ksWjpM6/g8&#10;fc5xe6JIbWS5tFnKIxkRyi9mmfLN+Xf0OGSYPZN4PdLlHZP/QnhKka7EjT+dCBbie5vfIzvyx5E/&#10;4Otnv4a7j/lJ29Hb66FU1Q5iq2s5tYRffZOoonBEHK7GmIdiPnnpe2tXnl4asbzUQWE5/9LYglps&#10;8VN6/4pYZeN7XsUN60pijMvodiXpQtxGsCB/eneHcAEc/3EU+OYqZqmst1+rChEREWR3dSH6+paH&#10;FwaWI7s7Kiy5vFzgBQg5fgiCxJLSVlDHNx5D4schp2lGMB7/puZr/hjFbHS7kvQhblneojywMEf/&#10;JqcvBoi4fxo2fs3T6iKy0lxViGqcmNa1NbxIrP5cMm1gdvzt6pWF0X/z2HPMe/dhDSFofRCcF+um&#10;E2Ifub/RWHjMzxpkeRsx28/odiXpS9wCLMy5l8SAJUMZnd02F95tl/jg/OSgVQ19H/57iFXFuqPC&#10;kgvOIvXtMR7992/wfos40XSr0oz8EXwKqwrReGzbt/NLC+rxpzXSRM5QLPJjBTpVozF+vH6tSIht&#10;8gXi379oBfvn8OteSFIEpyRnF8zHmME1yG4mANeilxnnV+bafh4wzyevJHz7/NFDXqsTzdUNvH6Q&#10;GRvF7AJonnuuP/nhbbXx+KXbvWViTfoRtwALde4mXh3MrOA6Te0E/x1I3gq9hiRNiRPz70XG6MvT&#10;uQs5tgVf7OX+acyvzLX9nGOeg5T7EaMAV60aYBGvLVN32LAET12N8aQF0oe4xaXse/XrU+FK1D5W&#10;ydrLayGvd/JGn8lk7VF3IouASCxwCoLHjObgwYPsJnljFmSuzTLDfqtX/2fJs+whQSPjVDkyfQsc&#10;mXUEYnCwU/xjuL/rPoSD7YdiHnHbQK0WaRB6ci2EHX2D7+5P/WkYeE87yD2Ynz+tD4WyssBloSdW&#10;8DJd1UhQCMZbRczLznf49SnCTfeSUoRn/loEAWt7kh2JjzbLuTVvjPgdMmZIE1XuFtK2uKVFA8XU&#10;roIYO6JOR4yBlIBSxLeieHmRlBC35O6pU7D78zXglSGjlh9vyhOa+yd4tlJj6+cqZDqTG7WDfV/q&#10;08bZzLk4dszrhA/+Jrs9MP7Eyis9kCZPY02KVlWUKSfPM+hKVFlIO1ayFNKH3zeFolkKQKm2ReDQ&#10;HTlmQrvG/7/hlLcDfzm2PF2KoBROqazFISiI14rmUlM2KpxYyQ9a7JGooJXNZg1GWjsh0qS4ZcsR&#10;G/sIytV2vbCNYBWhkcKu25cX099tWSVBbGerdgmUC177gl9edjkyc+I6aE/YNZoGg7FsTMDQoQ2g&#10;SjvzlRWkKG2KU3ormzGsGt7oTn0A/h8QyQh5N98XAwAAAABJRU5ErkJgglBLAwQKAAAAAAAAACEA&#10;oQpFnU8nAABPJwAAFgAAAGRycy9tZWRpYS9oZHBob3RvMS53ZHBJSbwBCAAAAAsAAbwBABAAAACS&#10;AAAAArwEAAEAAAAAAAAABLwEAAEAAAAAAAAAgLwEAAEAAAC3AAAAgbwEAAEAAACtAAAAgrwLAAEA&#10;AABJ/VtDg7wLAAEAAABJ/VtDwLwEAAEAAACiAAAAwbwEAAEAAAAvJgAAwrwEAAEAAADRJgAAw7wE&#10;AAEAAAB+AAAAAAAAACTD3W8DTv5LsYU9d3aNyQ9XTVBIT1RPABFEwHEAtgCscADCA2NsIEhIwwVF&#10;QAABAAAArga0HJ8ABEKAAAEAAAEB38AABAAAAgAACAABeQDWQNoBACAgQQiVhFLGY9jXMOVkCCES&#10;wgLCI+EUe71cqBBCMJYOEbzLszW7vZQECCEYSwIxfCHUus6hhAviBOhEwg/CJUARFWF1hCdDGOt5&#10;mfPV2wk0QoKBdFKdVvNZS8z1EmyK3z13abK01Kepy+qtf+6XSEGiMRngpfz8p+JrCDOQVHSqv1eW&#10;otFQwUQQy7I3MSGq9dOClfZBVEAAAAECAAAAAAAAAAAAAAAAAAAAAAAAAAAAAAAAAAAAAAAAAAAA&#10;AAAAAAAAAAAAAAAAAAAAAAAAAAAAAAAAmCJhBIMYReIUYRYMGIIaMcQQUQIQMYgxvPecYYowgYgg&#10;gghAgg4wgggiEYQMaIIeIIaL+fCBwfKXJjkEB6AAAAAAAAAAAABOEEoRbAhtCAQIVAg9CD0WjUIB&#10;B4PT8e84R3Qh9CK6EXQehEkB0IZAgEGoQGBBITgcYAAJgiCBG1CLIehFdGgRLQgUCFQ8CEUIFQgX&#10;6En9JQgUCCwIHAgtAwIJQgtNAg0CFEfCEpcGWRMAQSAAAAAAAAAAAAACBhBKQQAgizBGMEA20EGw&#10;irCH4QmNBBoIrweLwQvCDzBFJniCQ4uIIJRhKUeGKMILBDd8kwuWCJ8ITgcv7xcBArbxTKvThAO9&#10;k9cjxEEURBlFeX4azU28AAAAAAAAAAAAAAAEghMEDgWENwgsBgg0EHggMEwexs3gcIJHCEpBDSGE&#10;HkEAgjbHhcIVhBMaNGghmSCAPwglSFiYRFhB8WL++XFwT3Stu3IH6+Ai+xI2xZnqTnU2WTYx7GpD&#10;Xt1erO3WTwBfagAAAAAAAAAAAAAAAAAAAAAAAAAQ8IHSCCkMICkwmEEmCCzBGnYQ3Fi4RZgOFhpD&#10;wSOiwQGCB4RJBIqCGQRbgouEhMID5YIBuECgEEQQsDxsFhC+hcIgwiqeP7a4lHyFhY3sIGkKWwS3&#10;6fjOpX0AAAAAAAJBBI2JgL3yRb08r4v7ZJoZZiNES0OMJir17TTpAZ6QAAAAAAAAAAAAAJBDIIXh&#10;E2EGwgcEOghcBhsIHg8BCcf8glNBCsDF3CGQ+EaZcIbBEsAghHgob9iQQTJA4HOEIghuCwhmWJ3w&#10;hmMHKLIcLLoQNz0aHgQC1o0z4mP4xMR2mbF9n3LTaSqBxDWSvRWAAAAAAAAAAQvaUt++VZpL4H4o&#10;qIB07F8bsjZqH8GOwQyYQRsFAX5OAAAAAAABLEECxJ12j72ab6OIIoYdMSTJ0U3rRX3TnOMZbZKe&#10;ZCgGnVxAAAAAAAAAAisipJH12cKqTOnIPovGxa6nXiaNliWGxe4GwqmQaoozD8z9h0Mag97NA6kq&#10;UySARjrak5jGzGEoEZIrkTSUJHSuOoTpqkFXaoAkBQ3I4Eh3TDLjnQ9PvIsMskTNEQOspEvwCM05&#10;OV8Uym0DEIwQDvCVUWSXdmBBQhRhQgxAwgwgwFNrlbtM9N9BEWVfBFxE2BjORRTW7wBFw1xWmsXS&#10;ENhRBZoXUzehKWBYDHeDvBnXtUJktHGgBmjoxRWy5AxLcYQWSKUYUMSWOKIMIEx5brbzq7dSyYcz&#10;vdWlJgo8jkmFZfQ92VsM11kA5ZZUYhAVBcW/xSFx/KvMHCaUkASkmYLqQNAdItEM9SVyKnsQVLaY&#10;RGo8/q0vdw9G3k2mcasCl/AAkhpZwqdbNQRnNhko+5BycaxjSfSGhKJpLlkikJmjmKGEJt8nwd41&#10;MxvIg712KWiJOpMD2+C8Qb6yXeqjDPJyUsmp/jB5ivcGJxpkUwAAsABAABQACo8kWnEzgbKpvDja&#10;sAAAAAAAADFi12eF0wX4LGakrC8PGGHhaeNaOma5hEOao3qP5tkNqrUXWr9YzfPn5DjB5hXWMQHo&#10;/zMUQqsOa1koYAAAAAAAAAAAAAAARAAYAAkACQvr93rX2VqUyI3bVaKNbtIbC1rZa+0ACVB5BoDg&#10;vP9HqKjXmgIsOTYdZ7gFRI5H4qUmRHtDojR/VZXXNKLLAi9F2TENPbqAAAAAAAAAAAABBfJrr+Nr&#10;hMG+wKDxoJvCbL/KlKCoaNxmpaFYQTJuOQNneo5xiSJe9OsTAAAAAAAAAAAAAAAAAAAAAAAAAAAA&#10;AABHKZeNAwEDAkeiJoQWZmW4EClXv84IftXP5Mmquia6B7XIwMIZ6lqNm6+pStQtbIUkp9dIBx0z&#10;YQ6Qpi8hDDpCUBUIMUecSegWMUaMGKNYs7uMksi6ZWcBbyqiTueYI4e5cyIAqKMoBPbmMI55u62O&#10;GTPXmDMNzzscAAAAAAAAAAAAAAAAAAAAAAEDRyc5Zz4IKIIAMIKMCPiAiIRtGQTf1YgjDMOGQURY&#10;sdPTghhDhBChIiCCCiCIzcFxEH/G9yiAiEgxhpmiNoNhhhGQoaMIIJMHGQRhowY3OUeI/qCkYIVR&#10;BBBBEo4YQcWGEJoyDJBEs4ICKGEEEEWjhBAhDDHgxhHO9/YUY4gIyDEGYQwkZBkEiLPhb2v8RRFG&#10;j4ofoobCpoUPDRokVJbVuMIyHCwyijCBxAPGECHQQYRcRohaIDRBDR8hIySSA/9U4QSBAaeCQFQh&#10;MCG0lYK4SCePDkCIgiqHpzM2M0j5o+XSiYERkERNNT1oQGNCDwnMQHgKBoQClotPR7UlJSWrWcsu&#10;JCU19oSeUbVso5YAgRCoEPhaEBULQRhA8J9E6hBD+BEcTZBEsqbIgqAFBGUNdQgsqe6ZFYKmCNDt&#10;ByglbNoxOMemgtLfTQs1r5TV5MFRaAo9qLdTOzMlzQsPSXQt90bRmWo9CL5oEDrVXUISQJ9zI98B&#10;wRp2oRCk4EAj44sDUqMi+lKQf54FfiIm2hUwYkTN78WJNe908pfwRDASLcAhMIJ7E7yw0ETXtiWy&#10;4QX/olQQSvvQQSYkELr2NhECXqIm4PHweL/Li5O7vtOOTyAhEgfo8EWqJkwgtczvmYIAvmDYphAu&#10;vV0wL3sImX4IFBEEwm4QDfNWEAfsvTDQF0sV/Gpakm0ODiRYQysY8bAkGGLa3IkYsCNtsEMwcNDY&#10;GCGZM+5YsP5bg66271LdmWZ8uEMgh1YPPgI2EB9AM32wQvCCQBRobAY0JAMXB15goWMUICBpIIZh&#10;AIIFhAP1mjaU1+6CHwLCA4QM3HhJs3v6cIlhoBhCLxYuOroXHCIsXHwg81mwDpnccXLBFMChoDBA&#10;f5MIJmxM/nihxxkCUf8RGrAx3obBExAKhMIPgs8wrgc+7A4Iozxs2OYHlhSCAf8+wgmEHwg2XFyZ&#10;t6wt+1oIXWAgiFwQC+EJWUeeughGEDgg2A/jWL520/dngg+EI9BCcaCBvCAuEhf/SUDlsEYWPcIV&#10;3g7CCwQmBFcSEtlgOPnyZQRI8aCDqB5DCGaG9goImwzgXjCA8IRe8zWCJ7wkEDeEAyGEIxpe8uEG&#10;whOeLUECggFQQKY1o3P2FWQROLFCQmPlyx49slvT7lqLA7QQzE92JjYQSCAW5ZsdPSWQb4RVF3CF&#10;OJOPer1yRoIixbYQrJGUDt7djiYQPH9gsmI8T3wTQAc7ghUOyG3i4QC/Z/Gibuts22DBCoIBl2Jg&#10;8F6YIEnDebYIEseCIokCowfG/ddpPBVBE2aNhCNah+mVvzBFG3j9kthBa62NbmLBCsTYIVDQQDA4&#10;QTCAzDb/i0Ek7YLhEcEJggOPOwDJEgUt95ggeESRY3oIBhA9mCAYC/pb0ETYQSYuLBEBCSPtl8se&#10;2eJWW1/V+Z/9uNCwDPkhc3/1Sv6FhFP6fYK2JA8BnCsIGP6CIzAOeCDsigo//OEaeCKcIZ+8Ca2k&#10;Tn5xsTL/J+ZOMmkP/jwD1YBU7XbWi3mIPQ4zhBaj5YmXpt6bzewiDBKJ2KTx29id3CAEAQzwRxBE&#10;WEBwMSCD4QqHrPGjPgWPESxLEHMW+CCwQAwgXO4uS6n0by1BFU88frWhvdinpwHsIBArxIfAQQOF&#10;gg/RvBZMDFiEEBwNmEB37+B5iwOCLc8aL/FxJiZrPjGEMgiSCCu0XNmrZyZuo0EROLJ0wX+LD23t&#10;2BghMN0eJi5YsvsX62BtBCnAlBAZxNwRi/1r4QGNgai2zlG2PbBDI0JhA8ecIJHzRMF3j4Q6+EFc&#10;EHhMIZUwQKcUdcPFCIwynOFjYQ2Fwg0xqwMsexEvj5ct4k5ZyT/nSiV8n1Egx4mb2WLEXrekGCDw&#10;QC6hIBlywmECx8bf8AwgcEKgUWHwMJhAbw2NOCtVBFfRITLGwgg2e+6CINhsIPjQQjE6E2FO8A8h&#10;hG3CDc98XXvdwgMbCCQGCAYQ+CB3y5oXAx8OiY1AQQGPBCMkEOwGDtWEHx41d/phF84Q6LFkwVCr&#10;aHy4uJhAe7Lkieb3UyejjoUCD3cDD+CgfUJDWs5lfq3er1bqdcjgc/jVleSHnRy/9MEA2zcWLlGO&#10;ECdwD0XK0BhBEb3NPXi5rHCytWtJaI+mK4IDJ7s55UIaCA5vzlOxiW2/CBZ81syIkvtTu8bxWGIg&#10;9YF7wQGLGz4lZ596/eZhOzJ1cSD17+a9I0J9hB9wTc5hSyQmDMVhTB5X/L9LKxYsI80Ub5lX3BvR&#10;76m1Mm6fvBDoIg/C48DxvYQez/B5hXmGdeLl/tRK1c1GEgijJg5/nmNMMPvzYRksGqggskTBBBez&#10;sEW4QOjL/kP8utLCG4DBILVgMIadx0FkMIdy7aHII8mLekSJBACCK/sWJkwhSZCRPYRfRhGmoIBn&#10;jQJTEhxfHwRTlyROS87HYdQkSI4k0ggmEO9Ao0PGyQpi9LjhGOtwgfid5nliVqwiaCES4uED2LBA&#10;i2bL7NA88XFh4IVDRMbeG6I6gOT2PHxoIm70N+ywmD9DWgcTHhc2To30tuEAgUJnyQQCCC4OeEEY&#10;IFs7BF+a5EQ5/ggkEJggGEH9BBzNzY1cNFTCH4RRO9hAkaQXJWEXQQF5L4QdwsBi/YmSJbCK4FjV&#10;GwhNvw1/NjQuPgYIB7skL0Ub6xMD+CF4E/rFjURsnEghdYRFOPkjYQSCBPo/lzWeCuKwQu7LOoI/&#10;xcRDwsA3+2bJhBdJYkRGp59khs29j4Pi8eiQxgCgesG2N7Ko6gExmzd2FgfRcTYufemtdjfgVdUX&#10;Ey92TvsN+A4jRuJKXpy5sGOamkN9nxcqPz0NTPBBTSAtDxoHk+YnIZcxZUNGgMU9MD+8kYiXwgGX&#10;F2Ob/EmqPBe4uTPv8c0hOBgQtomXE4jcpk0MlhRYaGfISdsT9YfYRj23HYuf7n6bmQnOvcTnSqLc&#10;cjymQnJNTyFCJvxFT6Bu1SWtgcdh8hVFABSICq9Q+KKwi4QXfHreBFkzeSHXr+HxBZCJhBtvbmsA&#10;T9kfS1aGmkAQAYuLEzw+AiG5Sy969BAcYsV5NdjDwQLI/5/VFtUvWJjZyNIk/CsmNnzLKsiDiuxW&#10;EJEn5mj/JrhCCFOjoi3BGfi/RiSbPccPin1sbKrv2ty7dlRgi2HxewMNKxKj4PJwlRIIwwge9lqy&#10;i7Qi0EMggnQQJ42EBwEtBOCmCG12A7CB4HCBad/ECUEF7CIYhEuLlWb2LMTNiQ8PBFM+3Gggs//Q&#10;RlgSsB/nWu5H4IUCwRNBB7YQHcfGwgBbH+rNhCoIbhC4HncLe943cWYIHNY058IResv49vuhcDBC&#10;P+gg0fFxYIG7W/EiCsK4vDsEAiaWegg2BobFTQOztTrTSYHoTCAR8QllrQ/EzVhAoQxkzWsuf1tv&#10;buWqTbPugg16wfW2T/92EAiKFUQx9Ez3oqCARNz5/LFyz0/Pj/CAG8GlJ7MHCCVvzZkfEbuwgZDe&#10;z15674vdiAEuM42K0IAh4E82TIo7vT35jwmXEmKbrRXT8wDEj5smIzcR/jEMGwkPRH3Edfnfy8Nk&#10;JhyLxCLM5cF8IFiP0a2SOnE22MBSh8H6ObF6LFR2xwRWEJM8+S0S7fxtBwfBwmfCAshMQ9/p1Ro2&#10;Jf8T265AtbJbrdr1SjPkh4DMJbW93N/6A4sN43mLLn3O45DcWEgEW3keh0Pj3jr6i//XdjGyfjzN&#10;zNb9eydv0EIFHzEVJggFZoYhv8Az9dOGYSIKwbPKqtPCTr+EbTArLJkmXNeQ6dvYQlyFEQhZqhs8&#10;CjQo4KSxJpgES5Qprm0D2fkp4pKhPIVWNqhjEUQZm5RxoZ61HJZOhYqz0W87VuOv+/r8HevY14RT&#10;L5SytKmspZtF2h7ESDJG8u2iiD3vc3zHBWJ+OuKIe1CKBgwuZbhoW8z/i61uZOtTc60YunkRRD0T&#10;8lTdjXd5csRlqduFdeuxvdMZCdb5K7bbWjUCReLUoyyTOnVLbYHrkR9NjYydyfP1JyTD1y39jyjc&#10;gwg8szACzDF49FCuIk1wNMBjrDn9oyNk/Q2gFraSaEtVI9LCSZ6Z162gChcn1yU5AGFaVfHHMnJS&#10;GAZEJkW0w09YFrRMmSabHVZQluN/RMUVv+JO6aAAp4r73UJYz+c9ldRJCWUIwSFl5YFHyV7Gopig&#10;xMSB918QpHv8zC9a2AIHyr8QjVCZ4W2TIcqWqxqMDuyCAY98sKGlao0bHiEXmMfMnFhYb37eQ4+8&#10;7C5sbGvAix/fElKAWH+JCQvvWPG1EoID4aYMicUmdTljoG14IJlWWLinm77WwW28nhA4p3eyRhcH&#10;Cizlua231HY7B6GwMEAtlj5FskJ3ONgCh4CvuvN+U/7J7vdu7ratk2jgBMeCArAzmcYi6G7AwhkH&#10;vSb5OzOttAXifJvhI6YkTIk9SRr6ZfK8aZJy3PvTnN9F9qocPwj1kSJPod3vcOdGQ3VLlscUFLSL&#10;HepDhjdGM91JqfmqNCgxIz+TSbei7PvH9UijbGOEleivDmhkjGgYmQneRQtHyaTKCm+9un0FYYr8&#10;xYhFyxBMCBHFEQb7tVupsSBxSDO973IoxfvC0dQMWx9o8jQnPexNeKjXiP7ss+iIs7zsJ1G5+IAn&#10;5MW5fYicpW5PUt9Q7IRqt0/dJJYShi2ba7joidz9NSdRzkvNkbzbdixCKel5ZLwe/pNTSpKTicLw&#10;zB4ttOZ38ABJ2prwkUaTSHKQcU6rnZiJCjF5XlhV6Wk7ozAaMikFn0r4psGyYwEfxXFLJBAWS0eF&#10;Yv9CXGKRkEb/v8+HY0B8nADdetmrBakLK61nyOJBNYiXp0l8gCiTJiuKargrohadPEgmsQpXxL0A&#10;vT8/hBt7Bt4mQpOMVbW2Ns0toUXOODi8WwItGAbCZZsx9EUbosIJyFQMQiw8hDa5k2MuTIKJYM+K&#10;xalxCV3Ynv/zDR0IOycoNnEen6bYHHBA4ivD29ep/aY/UZfDKzJOI+34o72mS1iUns6ckn4tuoxa&#10;Tfy9LYxV5CjrdZtzHSRa2tFcIe7p40FM0zqNQGFi6fbBuK0j0VhVuLePypFWhiUTDsRWKrxYy7t7&#10;IbLFey5CuSieZsyE1X4k7FLzrvHlgompBwqZM6juOw4Jfr23ZNRwHJlsvzW0XAYmBvD35Jbn4k39&#10;Verd2Rp14ID/ah+lzhBFrhB21gFLR8sEDvEy7hAFFI+mPcfPgC27j2V1boyZPP329DstQQKEvmZE&#10;cXJvswKExHm52ZTPzg4SEnOTvptPswmC9ljQK2WpF7jszsvW0kDxcyfDF+Li1IRP/xInNHGKWWb6&#10;sy6dCU2iU0mBuxSN5CeYgihoKVlQpkRQ5HdauEQm2imXrX18JlfDlkDox/VoUUGG0raT5A42UV2C&#10;y72vget6ppyNBRTKlMaDHki/5WNsG/WvKDEIyFcRhUinrSm/osVZDcXId0p9Pqqgf4QlxOvEbbYO&#10;NW4E0CAzQDaKoawGA6wSzxQY8A9fuDYpHhbCpwK4BhAIIOQ0wgEX6hGngXFxrl8zmnkmNBFWEDNp&#10;EAcDKTGgwqi+RBF/sIALjAIQmRYITBEuTCKVEXkLbYQRDBAYIPjThBMIH+dykB81OJUEWQKA4RHm&#10;jZcSIEXCM8JBVDZYIJBAyzHiEmPBAcBGhYQ9bTmbBAIW2JBBcITFwhESYICq89sIjwiFdkwh8EEy&#10;xJggsEBnxYkNBE+J2XN7J7fbtYIXuER4QzLgIIF/8/Ib3vEI0K4zhw9NgCsFmjkNgH8xP+zfwuSG&#10;ebLJXlbsonr+63bKlpwgH9N5oCZ5Cef3ZoIFvnAqs8ryqCwQsp4xULKQQa4yPzKhkgMNCZ8Bw9Ty&#10;nvs6KKOKDmiQQH3jEl28+WH8VIIFyC40mgQh0C2aICqJEayONur4+VGKkSTKhEPGUyADSx45MyZD&#10;feOnT1hvd86cbDeJwrggXgIhNaw2JHzR8mXJf1qn4wiTHc4QCYIRhAoICNXjZZISR4BUECgh+EC8&#10;f4KP1x58uqkKwYIFhEMEBvZYQCE98feNtYRVPr7CfuQQqL+I8Jk3LOabXyXvdjP2Uy8IFMq0WJTC&#10;CQQDHwg+JhAtghPfqEUvuEZ/3sTAQHNPstcLR9k50m22YCEh4W+LxzkiAQloIpwhmRSVUEBxyd48&#10;lVGEULAbBAMIVblWJJkPY+EUwQGFxIkOLBAbkVhsIVg/QQGCBd0DhsIDD+6UnvbPE1+q9f/wiiGj&#10;4QSiKw3yIQlYQcggc/GwO797JMEJwONg5im46y1z77Jvv9o/jnHxRzf9OEeTNYtavpkvBArMwNMU&#10;j2tnZ1sUCBXwpbTNcf7JDR+O7FsS7u6rKAQQKx32LbQv8FEyZTN2fnpCZ4/7++0pDREC9wgJl1WS&#10;skNOSPtzczJdPxXkzYsTHykXKi4twuhhALT+xJNI4Jvh2ymv+7u3t1tt4+DbgtYC2+UCCG4QyFII&#10;fICeh7CLcC8If+EhUKgEBgimCFYQeJfCEQl5WPg3NwiSCL4IF8wgnKfqFze77mwiCCBOCHfyx/TA&#10;Invp4W5lNYnCBQKCGwumED3fQq6mDwgmEQ3rHhuUbtjdpjuCKsGyFVCGEK1RW2xwYHhACCJOfCAQ&#10;5bmu88YINBBMIRCdgL5Gvq//iwiDA4IHhCIWAVgZqMWiCwQHVBFw1mERQYTCAwkEAUDt7CAdhAZ2&#10;2wZE5nboCt5mIH4iUQRXIThC32LkEAs5gipGSYQ7jhAYFCwQ/2EFiTzhp9TCA4QD+EQLCAxXKyuJ&#10;yWwgEEAghkEFwewQnI4QgXx0uJ8xobsEQYQKCB4QiJBAVUOvL3LHi4Q2CKs3RZggMmaru7p01HBx&#10;8IZA8INAYhBAcSGm9cXeKDHAEdB65cmgjX0SAG8csvIqqh0KhwcIVhCYIDDTBCo3LcTPsri8JvBD&#10;yEwQDCIoXCBF8PErtiYRLAMIDhD8BgMmbL/dDYcwkpCCEwxA4RcPgIjh/JdqCsaAxIINCQQb+bF3&#10;CAlbMEEywmWBQQroDj9gHF8DjVliTVrZPLvdy1sPhB1FLSHkEB1XNg4f+eB5bQnrx4TxL4ectGED&#10;gcAgh/YQWy/MM+9MHBAZgEIbxp5xOpBEDmCEGNwUEByxsTCCXsAOCDlIIwMMAaUZggAgh+EHggUE&#10;DcEHyyz/HEYRvi4QDCH4LM6V9s4QQaAQQGAwQjJlnJDei4n7EgjQgcIQZa7eHxPxIx9W/UhhXMNr&#10;tlJtAYRHA8fs8Ni70brO3M9SaYMTCLIBBBsf8NC5cvIpzY/oDDR6/80+sELxwgiTCAwQyPgIcvHL&#10;TtI6wODx8fLUlRSCAwgYQWCCQQkIBx4Xwvg3qDtigUF16xwTYAMIFhCVfCAeUEQ/2BwQnfAUUEhu&#10;J6CB7D4RkdwgWEHrxN2xMVYQFikEBsEJwgl8+EOeSCOpn2EQrggOxc91dLK3X2GEejoasYcaRCFu&#10;SykIhoIBBCcIfhBoeNHrXaF4ubCDYQbCCZMTLOMh+t3rCD4QnCD97LHzlmJG48TAAAABBAAAAAJp&#10;YAABAAFxQAAlpQeigAAGUGqvQAAoAJaTZo/AAAAAAAAAAAAAAAAAAAAAAAAAAAAAAAAAAAAAAAAA&#10;AAAAAAAAAAAAAAAAAAAAABZgALEB2fvq7noTma8R/iAAAAAAAAAAAAAAAAAAAAAAAABYBMAAAAAA&#10;AAAAAAIx+avQJLj49wB2xxwENifsDasGLKIVw7h3sAQjw8C/HyZT2qLZZbEfiquOKyZhUAAAAApg&#10;C3YAAAAAAAAAAAAAAAAAAAAAAAAAEXjOA3Kv4hNAAAAAAAAAAAAAAAAAAAAAAAAAAAAAAAAAAAAA&#10;AAAAAAAAAAAAAAAAAAAAAAAAAAAAAAAAAAAAAAAAAAAAAAAAAAAAAAAAAAAAAAABT7Pw+wGoZ2As&#10;AAFtZgAADgQAAA6HAAAAAsYwb87dQ2URNOQAAAGBQAAAAAAAAAAAADA0AAAAAAAAAAAAAAAAAAAA&#10;AAAAAAAAAAAAAAAAAAAAAAAAAAAAAAAAAAAAACNjtDo56/fGrMAAAABd7QAAo2XNmhyV8HfWunAA&#10;DuJQAAAAAAAAAAAAAAAAAAAAAAAAAAAAAAAAAAAAAAAAAAAAAAAAAAAAAAAAAAAAAAAAAAAAAAAA&#10;AAAAAAAAAAAAAAAAAGCh4sCF3RYvoAU4N+W6UBZevP8AAAAAAAAABOXZ9Sp+6EcAAAACgLLPbaFc&#10;7Hld4gABafQlHgAAKLVDAGnghoiV3d7kSAAAAAAAAAAIdIRdDToK0aEB0VCQBgMAAAAAAAAAAAAf&#10;HYPVzSndgpvaRyqO5XAAAAARSW0DAAAAABpEN6gAETRgwAAAAAKMkfZzX9/1c4A1/2K0U8tBY5HP&#10;3olqYmhpgBETQ8ShAxUhbkaGF7AAAAANvKjp6AAAAA9Y5crkSIBoDBzy6UiZpYobPoHS81AVd3Js&#10;VNWVOMaDqlFugDP0T8qOL1k5V7qRjrN3ek2E2Fk+pwiH4nUNoG2ok2xIMoECaaLWxLlhYAAAAAAA&#10;AAAAAAABUpOWzw5GRgAAAAAAAAAAAAAAAAAAAAAAAAAAAAAAAAAAAAASTBkgorjxMssN9quURwjT&#10;YpiDFaKTspKhgyMAAAAAAAAAAAAAAAAAAAAAAAAAAAAAAAAAAAAAAAAAAAAAAAAAAAAAAAAAAAAA&#10;AAAAAAAAAAAAAAY9x+HUAAAACZLRhmpJMDixiZYxxjQCbmdouNh6FoNgAAAAAAAAAAAAAAAAAAAA&#10;AAAAAAAAAAAAAAAAAAAAAAAAAAAAAAgGgQABpzf5usZS0u96NAcp1Ksh4sI8aBhQAAAAAAAAAAAA&#10;AAAAAAAAAAAAAAAAAAAAAAAAAAAAAAAAAAAAAEgmTxgAAAAAAAAAAAAAAAAAAAAAAAAAAAAFMQAA&#10;AAHgbc88wk6kjYAAAAAAAAAAJv8YGMUolwbly0vE7xJq48nw+3CHzvzN+GB16dD8pgAAAAAAAVZQ&#10;AAXR0AAAAAAAAAALGEM5UAAAAAAAAABy+QEBxio2ATHme1jZ7inH7QwlmmnlBNRMM4CLIhpVFYBg&#10;AAAAAAEvVaGSxGeAwtBiJQAAAAAEAAoAAAAAAAAAADAdF0Q80kYMlBwwVY9AAAAAAAAAAAAAAAAA&#10;AAAEJqCWYJsW+BQAVkgwMMBAgAAAAAAAAAAAAAAAAAAAAAAAAAJo0sdQAAAAAAAAAAAAAAAAAAAA&#10;AAAAAAAAAAAAAAAAAAAAAAAAAAAAAAbNTt77OVGlXKmTkopBqUrnseVeV3LEwTGmACyj1Nq9kEFb&#10;ARUBVAWNShJkBAMAAYjezdgAAAAB2NSOBMAEEK4FTZ1ibvxbcgkznTTNDxIVfLorhrJQAAAAAAAA&#10;ExFaTAaTed/iIAAAAAAAAAAAAAAAAAAAAAAAAAAAAAAAAAAAAAAAAmAAAAA268cXMGcGxbTelEIY&#10;RSIAALODnYwAAAAAAAAAAAAAAAAAAAAAAAAAAAAAAAAAAAAAAAAAAAAAAAAAARypeGiFi3wWAAAA&#10;AVNQVrQAAAAAAAAAAmOMaaAAAAAAAAAAAOv4tFrYAAAAAAAAAEkoZtZgAAAARvkwSKncbai9wAAA&#10;AAHUZCwAAAAAY4xbDL/FFaSoZJRVdKAAIAAScndzVNRptMANwEu5a9eVIdav7UuXkAAAAAQbQuaw&#10;AAAAAjnuiUnNAnSmxX0dGKtuttsbBbtmjfFHi5NLYfhrQ4FUQxETSTVaWAAAAAAAAAAAAAAABiEM&#10;YgGSHZLJlnkV40gAMj9gmyLvdjFdVWhKAAAAAMcSE5oAAAAAAAAAAAAAAAAAAAAAAAAAG52VAAAA&#10;ABHzAx6QwAAAAAAAAAAAAAAAAAAAAAAAAAAAAAAAAAAAAAAAAAAAAAAAAAGJ9fDDAAAAAAAAAAAA&#10;AAAAAAAAAAAAAAAAAAAAAAAAAAAAAAAAAAAAAAc+hYJbuHSV/ygAEbSlYAACCUxgegACoIAAAAAY&#10;x8kscAAAAAAAAAAAAAAAAAAAA4PVF39CvAu1cc9ZHjGWBG/PAAAAAAAAAAAAAAAAAAAA7EQDJAh3&#10;Th1EXE2Xr1po6xuAAAAAAAAAAXlkbr5oEgYAAWkiRkLAAAAAodD4IMAAAADqvzLHafFduHmM/ysG&#10;oiVfcfNXZdzGgAAAABttbGyYAAAAAAAAAAAAAAAAAAAAAAAAAAAAAAAAAAAAAAAAAAAAAAAAAAAA&#10;AAAAAAAAAAAAAAAAAAAAAAAAAAAAAAAAAAACzzAAAxAys8AABOMwAAAAApAgAAJiuQd4AABjz0AA&#10;AAAAAAAAAAAAAAAAAAAAAAAAAAAAAAAAAAAAAAAABs/QRDo8LC1sSppARNJrwH0AAAAAAAAABF+B&#10;9wQAACu1uI0EWzZ0bVtvsPTVOUAAAAA8qSSGBkNusBAAAAAAAAAAAw2YFgAAAAAAAAAAAAAAAAAA&#10;AAAAAAAAAAAAAAAAAAAAAAAAAAAAAAAAAAAAAAAAAAAAAAAAAAAAAAAAAAAAAAAAAAAAAAAAAAAA&#10;AAAAAAAAAAAAAAAAAAAAAAAAAAAAAAAAAAAAAAAAAAAAAAAAAAAAAAAAAAAAAAAAAAAAAAAAAAAA&#10;AAGJjAAAAAAAAAAAAC0B4AAfJZP5NscUQUaD2Xdl2QAAPZwAADpl0SYAk7pNjzyPQABa7YAAAAAA&#10;AAAAAAAAAAAAAAAAAAAAAAAAAAAAAAAAAAAAAAAAAAAAAAAAAAAAAAAAAAAAAAAAAAAAAAAAAAAA&#10;V01QSE9UTwARRMABALYArACAIAgAAAEAAAAcAET/AARCgAABAAABAZvAAAAAAAAAAAAAAAAAAAAA&#10;AAAAAAAAAAAAAQIAAAAAAAAAAAAAAAAAAAAAAAAAAAAAAAAAAAAAAAAAAAAAAAAAAAEDSf//////&#10;///////////////AUEsDBBQABgAIAAAAIQBdMX/n4AAAAAkBAAAPAAAAZHJzL2Rvd25yZXYueG1s&#10;TI9Ba8JAFITvhf6H5RV6002sVk2zEZG2JxGqBfH2zD6TYHY3ZNck/vu+ntrjMMPMN+lqMLXoqPWV&#10;swricQSCbO50ZQsF34eP0QKED2g11s6Sgjt5WGWPDykm2vX2i7p9KASXWJ+ggjKEJpHS5yUZ9GPX&#10;kGXv4lqDgWVbSN1iz+WmlpMoepUGK8sLJTa0KSm/7m9GwWeP/folfu+218vmfjrMdsdtTEo9Pw3r&#10;NxCBhvAXhl98RoeMmc7uZrUXtYJRHDF6ULCcgmB/OlvOQZw5OFnMQWap/P8g+wEAAP//AwBQSwME&#10;FAAGAAgAAAAhAHbSnlLhAAAAnAEAABkAAABkcnMvX3JlbHMvZTJvRG9jLnhtbC5yZWxzdJBBSwMx&#10;EIXvgv8hzN3Mbg8q0mwvUuhV6g8IyWw2uMmEJFX7740VwS3rcd4w33tvtrvPMIt3ysVzVNDLDgRF&#10;w9ZHp+D1uL97BFGqjlbPHEnBmQrshtub7QvNurajMvlURKPEomCqNT0hFjNR0EVyotg2I+egaxuz&#10;w6TNm3aEm667x/yXAcOCKQ5WQT7YDYjjOTXnK3bwJnPhsUrDAXkcvblQH5ZUnGyauHKj6OyoKghk&#10;vf6Ve/lhE+C6df+P9UqtH/9nNqdAsa60Qx9a7esUF7GXKbrvDLj46fAFAAD//wMAUEsBAi0AFAAG&#10;AAgAAAAhAHbgSV8YAQAATgIAABMAAAAAAAAAAAAAAAAAAAAAAFtDb250ZW50X1R5cGVzXS54bWxQ&#10;SwECLQAUAAYACAAAACEAOP0h/9YAAACUAQAACwAAAAAAAAAAAAAAAABJAQAAX3JlbHMvLnJlbHNQ&#10;SwECLQAUAAYACAAAACEAuHzan4EDAABECAAADgAAAAAAAAAAAAAAAABIAgAAZHJzL2Uyb0RvYy54&#10;bWxQSwECLQAKAAAAAAAAACEAQ42ipwtBAAALQQAAFAAAAAAAAAAAAAAAAAD1BQAAZHJzL21lZGlh&#10;L2ltYWdlMS5wbmdQSwECLQAKAAAAAAAAACEAoQpFnU8nAABPJwAAFgAAAAAAAAAAAAAAAAAyRwAA&#10;ZHJzL21lZGlhL2hkcGhvdG8xLndkcFBLAQItABQABgAIAAAAIQBdMX/n4AAAAAkBAAAPAAAAAAAA&#10;AAAAAAAAALVuAABkcnMvZG93bnJldi54bWxQSwECLQAUAAYACAAAACEAdtKeUuEAAACcAQAAGQAA&#10;AAAAAAAAAAAAAADCbwAAZHJzL19yZWxzL2Uyb0RvYy54bWwucmVsc1BLBQYAAAAABwAHAMABAADa&#10;cAAAAAA=&#10;">
                <v:roundrect id="_x0000_s1318"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Z9PywAAAOMAAAAPAAAAZHJzL2Rvd25yZXYueG1sRI9BS8NA&#10;FITvgv9heYKXYDeJtpXYbREh0JNg2ou3R/Y1G5N9G7LbNvn3XUHwOMzMN8xmN9leXGj0rWMF2SIF&#10;QVw73XKj4Hgon15B+ICssXdMCmbysNve322w0O7KX3SpQiMihH2BCkwIQyGlrw1Z9As3EEfv5EaL&#10;IcqxkXrEa4TbXuZpupIWW44LBgf6MFR31dkqSH7k/J0Ye86qGbuST0m56j6VenyY3t9ABJrCf/iv&#10;vdcK8ixfr9Ply3MOv5/iH5DbGwAAAP//AwBQSwECLQAUAAYACAAAACEA2+H2y+4AAACFAQAAEwAA&#10;AAAAAAAAAAAAAAAAAAAAW0NvbnRlbnRfVHlwZXNdLnhtbFBLAQItABQABgAIAAAAIQBa9CxbvwAA&#10;ABUBAAALAAAAAAAAAAAAAAAAAB8BAABfcmVscy8ucmVsc1BLAQItABQABgAIAAAAIQAy1Z9PywAA&#10;AOMAAAAPAAAAAAAAAAAAAAAAAAcCAABkcnMvZG93bnJldi54bWxQSwUGAAAAAAMAAwC3AAAA/wIA&#10;AAAA&#10;" strokecolor="#7f7f7f" strokeweight="1.5pt">
                  <v:stroke joinstyle="miter"/>
                  <v:textbox>
                    <w:txbxContent>
                      <w:p w14:paraId="26D2E514" w14:textId="0CA15E6F" w:rsidR="00C76277" w:rsidRPr="001519B1" w:rsidRDefault="00C76277" w:rsidP="00D142D1">
                        <w:pPr>
                          <w:spacing w:after="0"/>
                          <w:ind w:firstLine="426"/>
                          <w:rPr>
                            <w:rFonts w:ascii="Comic Sans MS" w:hAnsi="Comic Sans MS"/>
                            <w:bCs/>
                            <w:spacing w:val="40"/>
                            <w:sz w:val="56"/>
                            <w:szCs w:val="48"/>
                          </w:rPr>
                        </w:pPr>
                        <w:r>
                          <w:rPr>
                            <w:rFonts w:ascii="Comic Sans MS" w:hAnsi="Comic Sans MS"/>
                            <w:color w:val="7F7F7F" w:themeColor="text1" w:themeTint="80"/>
                            <w:spacing w:val="40"/>
                            <w:sz w:val="56"/>
                            <w:szCs w:val="56"/>
                          </w:rPr>
                          <w:t>cl</w:t>
                        </w:r>
                        <w:r>
                          <w:rPr>
                            <w:rFonts w:ascii="Comic Sans MS" w:hAnsi="Comic Sans MS"/>
                            <w:b/>
                            <w:bCs/>
                            <w:spacing w:val="40"/>
                            <w:sz w:val="56"/>
                            <w:szCs w:val="56"/>
                          </w:rPr>
                          <w:t>ow</w:t>
                        </w:r>
                        <w:r w:rsidRPr="000A6D44">
                          <w:rPr>
                            <w:rFonts w:ascii="Comic Sans MS" w:hAnsi="Comic Sans MS"/>
                            <w:color w:val="7F7F7F" w:themeColor="text1" w:themeTint="80"/>
                            <w:spacing w:val="40"/>
                            <w:sz w:val="56"/>
                            <w:szCs w:val="56"/>
                          </w:rPr>
                          <w:t>n</w:t>
                        </w:r>
                      </w:p>
                    </w:txbxContent>
                  </v:textbox>
                </v:roundrect>
                <v:shape id="Picture 33" o:spid="_x0000_s1319" type="#_x0000_t75" style="position:absolute;left:19659;top:381;width:7620;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AoxwAAAOMAAAAPAAAAZHJzL2Rvd25yZXYueG1sRE9PT8Iw&#10;FL+T+B2aZ+INWidgmRSymJhwkohevL2sz22wvi5rYfPbUxMSj+/3/623o2vFhfrQeDbwOFMgiEtv&#10;G64MfH2+TTWIEJEttp7JwC8F2G7uJmvMrR/4gy6HWIkUwiFHA3WMXS5lKGtyGGa+I07cj+8dxnT2&#10;lbQ9DinctTJTaikdNpwaauzotabydDg7A0f9vnvOoj4/ld9VoYPar4Zib8zD/Vi8gIg0xn/xzb2z&#10;ab5SOlvp+WIJfz8lAOTmCgAA//8DAFBLAQItABQABgAIAAAAIQDb4fbL7gAAAIUBAAATAAAAAAAA&#10;AAAAAAAAAAAAAABbQ29udGVudF9UeXBlc10ueG1sUEsBAi0AFAAGAAgAAAAhAFr0LFu/AAAAFQEA&#10;AAsAAAAAAAAAAAAAAAAAHwEAAF9yZWxzLy5yZWxzUEsBAi0AFAAGAAgAAAAhANUsECjHAAAA4wAA&#10;AA8AAAAAAAAAAAAAAAAABwIAAGRycy9kb3ducmV2LnhtbFBLBQYAAAAAAwADALcAAAD7AgAAAAA=&#10;">
                  <v:imagedata r:id="rId327" o:title=""/>
                </v:shape>
              </v:group>
            </w:pict>
          </mc:Fallback>
        </mc:AlternateContent>
      </w:r>
    </w:p>
    <w:p w14:paraId="414CF1E5" w14:textId="018F45A9" w:rsidR="00D142D1" w:rsidRDefault="00D142D1">
      <w:pPr>
        <w:rPr>
          <w:b/>
          <w:bCs/>
          <w:sz w:val="32"/>
          <w:szCs w:val="44"/>
        </w:rPr>
      </w:pPr>
      <w:r>
        <w:rPr>
          <w:b/>
          <w:bCs/>
          <w:sz w:val="32"/>
          <w:szCs w:val="44"/>
        </w:rPr>
        <w:br w:type="page"/>
      </w:r>
    </w:p>
    <w:p w14:paraId="5DE0E296" w14:textId="6ECC2C50" w:rsidR="009F5744" w:rsidRDefault="004A11C3">
      <w:r>
        <w:rPr>
          <w:noProof/>
        </w:rPr>
        <w:lastRenderedPageBreak/>
        <mc:AlternateContent>
          <mc:Choice Requires="wps">
            <w:drawing>
              <wp:anchor distT="0" distB="0" distL="114300" distR="114300" simplePos="0" relativeHeight="252284928" behindDoc="0" locked="0" layoutInCell="1" allowOverlap="1" wp14:anchorId="14B50D04" wp14:editId="359CB2F2">
                <wp:simplePos x="0" y="0"/>
                <wp:positionH relativeFrom="column">
                  <wp:posOffset>2680335</wp:posOffset>
                </wp:positionH>
                <wp:positionV relativeFrom="paragraph">
                  <wp:posOffset>203835</wp:posOffset>
                </wp:positionV>
                <wp:extent cx="1104900" cy="895350"/>
                <wp:effectExtent l="0" t="0" r="19050" b="19050"/>
                <wp:wrapNone/>
                <wp:docPr id="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895350"/>
                        </a:xfrm>
                        <a:prstGeom prst="ellipse">
                          <a:avLst/>
                        </a:prstGeom>
                        <a:solidFill>
                          <a:srgbClr val="FEF8F4"/>
                        </a:solidFill>
                        <a:ln w="19050">
                          <a:solidFill>
                            <a:schemeClr val="bg1">
                              <a:lumMod val="50000"/>
                            </a:schemeClr>
                          </a:solidFill>
                          <a:miter lim="800000"/>
                          <a:headEnd/>
                          <a:tailEnd/>
                        </a:ln>
                      </wps:spPr>
                      <wps:txbx>
                        <w:txbxContent>
                          <w:p w14:paraId="4EB086C6" w14:textId="2F502618" w:rsidR="009F5744" w:rsidRPr="00B94E52" w:rsidRDefault="009F5744" w:rsidP="004A11C3">
                            <w:pPr>
                              <w:spacing w:after="0"/>
                              <w:jc w:val="center"/>
                              <w:rPr>
                                <w:bCs/>
                                <w:spacing w:val="40"/>
                                <w:sz w:val="56"/>
                                <w:szCs w:val="48"/>
                              </w:rPr>
                            </w:pPr>
                            <w:r w:rsidRPr="00F01695">
                              <w:rPr>
                                <w:rFonts w:ascii="Comic Sans MS" w:hAnsi="Comic Sans MS"/>
                                <w:spacing w:val="40"/>
                                <w:sz w:val="56"/>
                                <w:szCs w:val="28"/>
                              </w:rPr>
                              <w:t>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14B50D04" id="_x0000_s1320" style="position:absolute;margin-left:211.05pt;margin-top:16.05pt;width:87pt;height:70.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sVeLQIAAE8EAAAOAAAAZHJzL2Uyb0RvYy54bWysVF1v2yAUfZ+0/4B4X+ykyZZYcaoubaZJ&#10;3YfU7QdgjGM04DIgsbtf3wt20qx9m5YHxPWFwznn3pv1da8VOQrnJZiSTic5JcJwqKXZl/Tnj927&#10;JSU+MFMzBUaU9FF4er15+2bd2ULMoAVVC0cQxPiisyVtQ7BFlnneCs38BKwwmGzAaRYwdPusdqxD&#10;dK2yWZ6/zzpwtXXAhff49XZI0k3CbxrBw7em8SIQVVLkFtLq0lrFNdusWbF3zLaSjzTYP7DQTBp8&#10;9Ax1ywIjBydfQWnJHXhowoSDzqBpJBdJA6qZ5i/UPLTMiqQFzfH2bJP/f7D86/HBfnck9B+hxwIm&#10;Ed7eA//liYFty8xe3DgHXStYjQ9Po2VZZ30xXo1W+8JHkKr7AjUWmR0CJKC+cTq6gjoJomMBHs+m&#10;iz4QHp+c5vNVjimOueVqcbVIVclYcbptnQ+fBGgSNyUVSknroy+sYMd7HyIhVpxOxc8elKx3UqkU&#10;uH21VY4cGfbA7m633M2ThhfHlCEdslnl+P5rjNiP4oxS7Qej1EGj4gF5kePvBHw6npj9xUbLgA2v&#10;pEax8cbYgtHdO1OndgxMqmGPspQZ7Y4OD16HvuqJrJHsVVIS/a+gfsQKOBg6HCcSNy24P5R02N0l&#10;9b8PzAlK1GeDVVxN5/M4DimYLz7MMHCXmeoywwxHqJIGSobtNqQRijYZuMFqNzJV4ZnJSBq7Nlkw&#10;Tlgci8s4nXr+H9g8AQAA//8DAFBLAwQUAAYACAAAACEAcm+2Ud8AAAAKAQAADwAAAGRycy9kb3du&#10;cmV2LnhtbEyPwU7DMAyG70i8Q2QkbixtxwqUphOaAGm9bQOJY9Z4bUXjlCbdytvjncbJtvzp9+d8&#10;OdlOHHHwrSMF8SwCgVQ501Kt4GP3dvcIwgdNRneOUMEvelgW11e5zow70QaP21ALDiGfaQVNCH0m&#10;pa8atNrPXI/Eu4MbrA48DrU0gz5xuO1kEkWptLolvtDoHlcNVt/b0XLKVJbr+rW0u6+fdPU5puvD&#10;+2ah1O3N9PIMIuAULjCc9VkdCnbau5GMF52C+ySJGVUwP1cGFk8pN3smH+YxyCKX/18o/gAAAP//&#10;AwBQSwECLQAUAAYACAAAACEAtoM4kv4AAADhAQAAEwAAAAAAAAAAAAAAAAAAAAAAW0NvbnRlbnRf&#10;VHlwZXNdLnhtbFBLAQItABQABgAIAAAAIQA4/SH/1gAAAJQBAAALAAAAAAAAAAAAAAAAAC8BAABf&#10;cmVscy8ucmVsc1BLAQItABQABgAIAAAAIQBQTsVeLQIAAE8EAAAOAAAAAAAAAAAAAAAAAC4CAABk&#10;cnMvZTJvRG9jLnhtbFBLAQItABQABgAIAAAAIQByb7ZR3wAAAAoBAAAPAAAAAAAAAAAAAAAAAIcE&#10;AABkcnMvZG93bnJldi54bWxQSwUGAAAAAAQABADzAAAAkwUAAAAA&#10;" fillcolor="#fef8f4" strokecolor="#7f7f7f [1612]" strokeweight="1.5pt">
                <v:stroke joinstyle="miter"/>
                <v:textbox>
                  <w:txbxContent>
                    <w:p w14:paraId="4EB086C6" w14:textId="2F502618" w:rsidR="009F5744" w:rsidRPr="00B94E52" w:rsidRDefault="009F5744" w:rsidP="004A11C3">
                      <w:pPr>
                        <w:spacing w:after="0"/>
                        <w:jc w:val="center"/>
                        <w:rPr>
                          <w:bCs/>
                          <w:spacing w:val="40"/>
                          <w:sz w:val="56"/>
                          <w:szCs w:val="48"/>
                        </w:rPr>
                      </w:pPr>
                      <w:r w:rsidRPr="00F01695">
                        <w:rPr>
                          <w:rFonts w:ascii="Comic Sans MS" w:hAnsi="Comic Sans MS"/>
                          <w:spacing w:val="40"/>
                          <w:sz w:val="56"/>
                          <w:szCs w:val="28"/>
                        </w:rPr>
                        <w:t>ay</w:t>
                      </w:r>
                    </w:p>
                  </w:txbxContent>
                </v:textbox>
              </v:oval>
            </w:pict>
          </mc:Fallback>
        </mc:AlternateContent>
      </w:r>
    </w:p>
    <w:p w14:paraId="1B9AAC44" w14:textId="4062EC42" w:rsidR="00234472" w:rsidRDefault="00234472"/>
    <w:p w14:paraId="0E2D2266" w14:textId="3FA4866D" w:rsidR="00234472" w:rsidRDefault="00234472"/>
    <w:p w14:paraId="6C1DFE02" w14:textId="3686B306" w:rsidR="00234472" w:rsidRDefault="00E55F2F">
      <w:r w:rsidRPr="00164C53">
        <w:rPr>
          <w:noProof/>
          <w:lang w:eastAsia="en-AU"/>
        </w:rPr>
        <w:drawing>
          <wp:anchor distT="0" distB="0" distL="114300" distR="114300" simplePos="0" relativeHeight="252289024" behindDoc="0" locked="0" layoutInCell="1" allowOverlap="1" wp14:anchorId="66D22BE6" wp14:editId="5789CBF3">
            <wp:simplePos x="0" y="0"/>
            <wp:positionH relativeFrom="column">
              <wp:posOffset>1352550</wp:posOffset>
            </wp:positionH>
            <wp:positionV relativeFrom="paragraph">
              <wp:posOffset>268605</wp:posOffset>
            </wp:positionV>
            <wp:extent cx="868680" cy="715010"/>
            <wp:effectExtent l="0" t="0" r="7620" b="889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868680" cy="715010"/>
                    </a:xfrm>
                    <a:prstGeom prst="rect">
                      <a:avLst/>
                    </a:prstGeom>
                  </pic:spPr>
                </pic:pic>
              </a:graphicData>
            </a:graphic>
            <wp14:sizeRelH relativeFrom="margin">
              <wp14:pctWidth>0</wp14:pctWidth>
            </wp14:sizeRelH>
            <wp14:sizeRelV relativeFrom="margin">
              <wp14:pctHeight>0</wp14:pctHeight>
            </wp14:sizeRelV>
          </wp:anchor>
        </w:drawing>
      </w:r>
      <w:r w:rsidR="009F5744" w:rsidRPr="00C32204">
        <w:rPr>
          <w:b/>
          <w:bCs/>
          <w:noProof/>
          <w:color w:val="000000" w:themeColor="text1"/>
          <w:sz w:val="32"/>
          <w:szCs w:val="32"/>
        </w:rPr>
        <w:drawing>
          <wp:anchor distT="0" distB="0" distL="114300" distR="114300" simplePos="0" relativeHeight="252325888" behindDoc="0" locked="0" layoutInCell="1" allowOverlap="1" wp14:anchorId="33EFD15C" wp14:editId="26E813AF">
            <wp:simplePos x="0" y="0"/>
            <wp:positionH relativeFrom="column">
              <wp:posOffset>331470</wp:posOffset>
            </wp:positionH>
            <wp:positionV relativeFrom="paragraph">
              <wp:posOffset>238125</wp:posOffset>
            </wp:positionV>
            <wp:extent cx="1097280" cy="693420"/>
            <wp:effectExtent l="0" t="0" r="762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36D58986" w14:textId="46B229B2" w:rsidR="009F5744" w:rsidRDefault="009F5744" w:rsidP="00165DC1">
      <w:pPr>
        <w:pStyle w:val="ListParagraph"/>
        <w:numPr>
          <w:ilvl w:val="0"/>
          <w:numId w:val="59"/>
        </w:numPr>
      </w:pPr>
    </w:p>
    <w:p w14:paraId="3909AFD9" w14:textId="2A746208" w:rsidR="009F5744" w:rsidRPr="00E27263" w:rsidRDefault="009F5744" w:rsidP="009F5744">
      <w:pPr>
        <w:spacing w:after="0"/>
        <w:rPr>
          <w:sz w:val="40"/>
        </w:rPr>
      </w:pPr>
    </w:p>
    <w:tbl>
      <w:tblPr>
        <w:tblStyle w:val="TableGrid"/>
        <w:tblpPr w:leftFromText="180" w:rightFromText="180" w:vertAnchor="text" w:horzAnchor="margin" w:tblpY="10"/>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175"/>
        <w:gridCol w:w="3175"/>
        <w:gridCol w:w="3175"/>
      </w:tblGrid>
      <w:tr w:rsidR="00BE6C1E" w:rsidRPr="00327322" w14:paraId="7ED12832" w14:textId="77777777" w:rsidTr="002F2744">
        <w:trPr>
          <w:trHeight w:val="737"/>
        </w:trPr>
        <w:tc>
          <w:tcPr>
            <w:tcW w:w="3175" w:type="dxa"/>
            <w:shd w:val="clear" w:color="auto" w:fill="FEF8F4"/>
          </w:tcPr>
          <w:p w14:paraId="43ABED53" w14:textId="77777777" w:rsidR="009F5744" w:rsidRPr="00F01695" w:rsidRDefault="009F5744" w:rsidP="00BE6C1E">
            <w:pPr>
              <w:jc w:val="center"/>
              <w:rPr>
                <w:rFonts w:ascii="Comic Sans MS" w:hAnsi="Comic Sans MS"/>
                <w:spacing w:val="40"/>
                <w:sz w:val="52"/>
                <w:szCs w:val="52"/>
                <w:lang w:val="en-AU"/>
              </w:rPr>
            </w:pPr>
            <w:r w:rsidRPr="00926734">
              <w:rPr>
                <w:rFonts w:ascii="Comic Sans MS" w:hAnsi="Comic Sans MS"/>
                <w:color w:val="7F7F7F" w:themeColor="text1" w:themeTint="80"/>
                <w:spacing w:val="40"/>
                <w:sz w:val="52"/>
                <w:szCs w:val="52"/>
                <w:lang w:val="en-AU"/>
              </w:rPr>
              <w:t>d</w:t>
            </w:r>
            <w:r w:rsidRPr="00F01695">
              <w:rPr>
                <w:rFonts w:ascii="Comic Sans MS" w:hAnsi="Comic Sans MS"/>
                <w:spacing w:val="40"/>
                <w:sz w:val="52"/>
                <w:szCs w:val="52"/>
                <w:lang w:val="en-AU"/>
              </w:rPr>
              <w:t xml:space="preserve">ay </w:t>
            </w:r>
          </w:p>
        </w:tc>
        <w:tc>
          <w:tcPr>
            <w:tcW w:w="3175" w:type="dxa"/>
            <w:shd w:val="clear" w:color="auto" w:fill="FEF8F4"/>
          </w:tcPr>
          <w:p w14:paraId="35BC6CA8" w14:textId="347EEF08" w:rsidR="009F5744" w:rsidRPr="00F01695" w:rsidRDefault="009F5744" w:rsidP="00BE6C1E">
            <w:pPr>
              <w:jc w:val="center"/>
              <w:rPr>
                <w:rFonts w:ascii="Comic Sans MS" w:hAnsi="Comic Sans MS"/>
                <w:spacing w:val="40"/>
                <w:sz w:val="52"/>
                <w:szCs w:val="52"/>
                <w:lang w:val="en-AU"/>
              </w:rPr>
            </w:pPr>
            <w:r w:rsidRPr="00926734">
              <w:rPr>
                <w:rFonts w:ascii="Comic Sans MS" w:hAnsi="Comic Sans MS"/>
                <w:color w:val="7F7F7F" w:themeColor="text1" w:themeTint="80"/>
                <w:spacing w:val="40"/>
                <w:sz w:val="52"/>
                <w:szCs w:val="52"/>
                <w:lang w:val="en-AU"/>
              </w:rPr>
              <w:t>s</w:t>
            </w:r>
            <w:r w:rsidRPr="00F01695">
              <w:rPr>
                <w:rFonts w:ascii="Comic Sans MS" w:hAnsi="Comic Sans MS"/>
                <w:spacing w:val="40"/>
                <w:sz w:val="52"/>
                <w:szCs w:val="52"/>
                <w:lang w:val="en-AU"/>
              </w:rPr>
              <w:t>ay</w:t>
            </w:r>
          </w:p>
        </w:tc>
        <w:tc>
          <w:tcPr>
            <w:tcW w:w="3175" w:type="dxa"/>
            <w:shd w:val="clear" w:color="auto" w:fill="FEF8F4"/>
          </w:tcPr>
          <w:p w14:paraId="18A14B44" w14:textId="77777777" w:rsidR="009F5744" w:rsidRPr="00F01695" w:rsidRDefault="009F5744" w:rsidP="00BE6C1E">
            <w:pPr>
              <w:jc w:val="center"/>
              <w:rPr>
                <w:rFonts w:ascii="Comic Sans MS" w:hAnsi="Comic Sans MS"/>
                <w:spacing w:val="40"/>
                <w:sz w:val="52"/>
                <w:szCs w:val="52"/>
                <w:lang w:val="en-AU"/>
              </w:rPr>
            </w:pPr>
            <w:r w:rsidRPr="00926734">
              <w:rPr>
                <w:rFonts w:ascii="Comic Sans MS" w:hAnsi="Comic Sans MS"/>
                <w:color w:val="7F7F7F" w:themeColor="text1" w:themeTint="80"/>
                <w:spacing w:val="40"/>
                <w:sz w:val="52"/>
                <w:szCs w:val="52"/>
                <w:lang w:val="en-AU"/>
              </w:rPr>
              <w:t>pl</w:t>
            </w:r>
            <w:r w:rsidRPr="00F01695">
              <w:rPr>
                <w:rFonts w:ascii="Comic Sans MS" w:hAnsi="Comic Sans MS"/>
                <w:spacing w:val="40"/>
                <w:sz w:val="52"/>
                <w:szCs w:val="52"/>
                <w:lang w:val="en-AU"/>
              </w:rPr>
              <w:t>ay</w:t>
            </w:r>
          </w:p>
        </w:tc>
      </w:tr>
      <w:tr w:rsidR="009F5744" w:rsidRPr="00327322" w14:paraId="4DA398F6" w14:textId="77777777" w:rsidTr="00BE6C1E">
        <w:trPr>
          <w:trHeight w:val="2268"/>
        </w:trPr>
        <w:tc>
          <w:tcPr>
            <w:tcW w:w="3175" w:type="dxa"/>
            <w:vAlign w:val="center"/>
          </w:tcPr>
          <w:p w14:paraId="68232186" w14:textId="74769029" w:rsidR="009F5744" w:rsidRPr="00327322" w:rsidRDefault="00E55F2F" w:rsidP="00BE6C1E">
            <w:pPr>
              <w:jc w:val="center"/>
              <w:rPr>
                <w:rFonts w:ascii="Century Gothic" w:hAnsi="Century Gothic"/>
                <w:lang w:val="en-AU"/>
              </w:rPr>
            </w:pPr>
            <w:r w:rsidRPr="00694C79">
              <w:rPr>
                <w:noProof/>
                <w:color w:val="808080" w:themeColor="background1" w:themeShade="80"/>
              </w:rPr>
              <mc:AlternateContent>
                <mc:Choice Requires="wps">
                  <w:drawing>
                    <wp:anchor distT="0" distB="0" distL="114300" distR="114300" simplePos="0" relativeHeight="252327936" behindDoc="0" locked="0" layoutInCell="1" allowOverlap="1" wp14:anchorId="7E7EB65B" wp14:editId="3047E24A">
                      <wp:simplePos x="0" y="0"/>
                      <wp:positionH relativeFrom="column">
                        <wp:posOffset>406400</wp:posOffset>
                      </wp:positionH>
                      <wp:positionV relativeFrom="paragraph">
                        <wp:posOffset>121285</wp:posOffset>
                      </wp:positionV>
                      <wp:extent cx="1181100" cy="1234440"/>
                      <wp:effectExtent l="0" t="0" r="19050" b="2286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234440"/>
                              </a:xfrm>
                              <a:prstGeom prst="rect">
                                <a:avLst/>
                              </a:prstGeom>
                              <a:solidFill>
                                <a:srgbClr val="FFFEFB"/>
                              </a:solidFill>
                              <a:ln w="19050">
                                <a:solidFill>
                                  <a:srgbClr val="FFC000">
                                    <a:lumMod val="75000"/>
                                  </a:srgbClr>
                                </a:solidFill>
                                <a:miter lim="800000"/>
                                <a:headEnd/>
                                <a:tailEnd/>
                              </a:ln>
                            </wps:spPr>
                            <wps:txbx>
                              <w:txbxContent>
                                <w:p w14:paraId="213659B9" w14:textId="77777777" w:rsidR="00E55F2F" w:rsidRPr="00694C79" w:rsidRDefault="00E55F2F" w:rsidP="00E55F2F">
                                  <w:pPr>
                                    <w:spacing w:after="0" w:line="276" w:lineRule="auto"/>
                                    <w:jc w:val="center"/>
                                    <w:rPr>
                                      <w:rFonts w:ascii="Comic Sans MS" w:hAnsi="Comic Sans MS"/>
                                      <w:szCs w:val="52"/>
                                    </w:rPr>
                                  </w:pPr>
                                  <w:r w:rsidRPr="00694C79">
                                    <w:rPr>
                                      <w:rFonts w:ascii="Comic Sans MS" w:hAnsi="Comic Sans MS"/>
                                      <w:szCs w:val="52"/>
                                    </w:rPr>
                                    <w:t>Thurs</w:t>
                                  </w:r>
                                  <w:r w:rsidRPr="009F5744">
                                    <w:rPr>
                                      <w:rFonts w:ascii="Comic Sans MS" w:hAnsi="Comic Sans MS"/>
                                      <w:b/>
                                      <w:bCs/>
                                      <w:szCs w:val="52"/>
                                    </w:rPr>
                                    <w:t>d</w:t>
                                  </w:r>
                                  <w:r w:rsidRPr="009F5744">
                                    <w:rPr>
                                      <w:rFonts w:ascii="Comic Sans MS" w:hAnsi="Comic Sans MS"/>
                                      <w:b/>
                                      <w:bCs/>
                                      <w:color w:val="FF0000"/>
                                      <w:szCs w:val="52"/>
                                    </w:rPr>
                                    <w:t>ay</w:t>
                                  </w:r>
                                </w:p>
                                <w:p w14:paraId="3D1CC581" w14:textId="77777777" w:rsidR="00E55F2F" w:rsidRPr="00694C79" w:rsidRDefault="00E55F2F" w:rsidP="00E55F2F">
                                  <w:pPr>
                                    <w:spacing w:line="276" w:lineRule="auto"/>
                                    <w:jc w:val="center"/>
                                    <w:rPr>
                                      <w:rFonts w:ascii="Comic Sans MS" w:hAnsi="Comic Sans MS"/>
                                      <w:szCs w:val="52"/>
                                    </w:rPr>
                                  </w:pPr>
                                  <w:r w:rsidRPr="00694C79">
                                    <w:rPr>
                                      <w:rFonts w:ascii="Comic Sans MS" w:hAnsi="Comic Sans MS"/>
                                      <w:szCs w:val="52"/>
                                    </w:rPr>
                                    <w:t>Fri</w:t>
                                  </w:r>
                                  <w:r w:rsidRPr="009F5744">
                                    <w:rPr>
                                      <w:rFonts w:ascii="Comic Sans MS" w:hAnsi="Comic Sans MS"/>
                                      <w:b/>
                                      <w:bCs/>
                                      <w:szCs w:val="52"/>
                                    </w:rPr>
                                    <w:t>d</w:t>
                                  </w:r>
                                  <w:r w:rsidRPr="009F5744">
                                    <w:rPr>
                                      <w:rFonts w:ascii="Comic Sans MS" w:hAnsi="Comic Sans MS"/>
                                      <w:b/>
                                      <w:bCs/>
                                      <w:color w:val="FF0000"/>
                                      <w:szCs w:val="52"/>
                                    </w:rPr>
                                    <w:t>ay</w:t>
                                  </w:r>
                                  <w:r w:rsidRPr="00694C79">
                                    <w:rPr>
                                      <w:rFonts w:ascii="Comic Sans MS" w:hAnsi="Comic Sans MS"/>
                                      <w:szCs w:val="52"/>
                                    </w:rPr>
                                    <w:br/>
                                    <w:t>Satur</w:t>
                                  </w:r>
                                  <w:r w:rsidRPr="009F5744">
                                    <w:rPr>
                                      <w:rFonts w:ascii="Comic Sans MS" w:hAnsi="Comic Sans MS"/>
                                      <w:b/>
                                      <w:bCs/>
                                      <w:szCs w:val="52"/>
                                    </w:rPr>
                                    <w:t>d</w:t>
                                  </w:r>
                                  <w:r w:rsidRPr="009F5744">
                                    <w:rPr>
                                      <w:rFonts w:ascii="Comic Sans MS" w:hAnsi="Comic Sans MS"/>
                                      <w:b/>
                                      <w:bCs/>
                                      <w:color w:val="FF0000"/>
                                      <w:szCs w:val="52"/>
                                    </w:rPr>
                                    <w:t>ay</w:t>
                                  </w:r>
                                  <w:r w:rsidRPr="00694C79">
                                    <w:rPr>
                                      <w:rFonts w:ascii="Comic Sans MS" w:hAnsi="Comic Sans MS"/>
                                      <w:szCs w:val="52"/>
                                    </w:rPr>
                                    <w:br/>
                                    <w:t>Sun</w:t>
                                  </w:r>
                                  <w:r w:rsidRPr="009F5744">
                                    <w:rPr>
                                      <w:rFonts w:ascii="Comic Sans MS" w:hAnsi="Comic Sans MS"/>
                                      <w:b/>
                                      <w:bCs/>
                                      <w:szCs w:val="52"/>
                                    </w:rPr>
                                    <w:t>d</w:t>
                                  </w:r>
                                  <w:r w:rsidRPr="009F5744">
                                    <w:rPr>
                                      <w:rFonts w:ascii="Comic Sans MS" w:hAnsi="Comic Sans MS"/>
                                      <w:b/>
                                      <w:bCs/>
                                      <w:color w:val="FF0000"/>
                                      <w:szCs w:val="52"/>
                                    </w:rPr>
                                    <w:t>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EB65B" id="_x0000_s1321" type="#_x0000_t202" style="position:absolute;left:0;text-align:left;margin-left:32pt;margin-top:9.55pt;width:93pt;height:97.2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bj8LQIAAEwEAAAOAAAAZHJzL2Uyb0RvYy54bWysVF1v2yAUfZ+0/4B4X2ynyZpacao2baZJ&#10;3YfU7QdgjGM04DIgsbNf3wtO06yT9jDtBXF94dxzzr14eT1oRfbCeQmmosUkp0QYDo0024p+/7Z5&#10;t6DEB2YapsCIih6Ep9ert2+WvS3FFDpQjXAEQYwve1vRLgRbZpnnndDMT8AKg8kWnGYBQ7fNGsd6&#10;RNcqm+b5+6wH11gHXHiPX+/GJF0l/LYVPHxpWy8CURVFbiGtLq11XLPVkpVbx2wn+ZEG+wcWmkmD&#10;RU9QdywwsnPyDygtuQMPbZhw0Bm0reQiaUA1Rf5KzWPHrEha0BxvTzb5/wfLP+8f7VdHwnALAzYw&#10;ifD2AfgPTwysO2a24sY56DvBGixcRMuy3vryeDVa7UsfQer+EzTYZLYLkICG1unoCuokiI4NOJxM&#10;F0MgPJYsFkWRY4pjrphezGaz1JaMlc/XrfPhgwBN4qaiDrua4Nn+wYdIh5XPR2I1D0o2G6lUCty2&#10;XitH9gwnYLPZ3G9uk4JXx5QhPZa/yuf5aMFfMNY50o3YaqdR8Ah9OY9fRzJ+rJmI/UZGy4DTrqSu&#10;6AKPjxdYGa29N02axcCkGveoSpmj19He0egw1AORDXK9mMdy0fwamgPa72Acb3yOuOnA/aKkx9Gu&#10;qP+5Y05Qoj4abOFVES0mIQWz+eUUA3eeqc8zzHCEqmigZNyuQ3o/0QADN9jqVqYmvDA5ksaRTRYc&#10;n1d8E+dxOvXyE1g9AQAA//8DAFBLAwQUAAYACAAAACEAFaoZ190AAAAJAQAADwAAAGRycy9kb3du&#10;cmV2LnhtbEyPQU/DMAyF70j8h8hIXBBLW+gGpekElTijFSbt6DVZW0icqsm28u8xJ7jZ71nP3yvX&#10;s7PiZKYweFKQLhIQhlqvB+oUfLy/3j6ACBFJo/VkFHybAOvq8qLEQvszbcypiZ3gEAoFKuhjHAsp&#10;Q9sbh2HhR0PsHfzkMPI6dVJPeOZwZ2WWJEvpcCD+0ONo6t60X83RKXizmnY39Ytt6t2h+8yzAber&#10;Wqnrq/n5CUQ0c/w7hl98RoeKmfb+SDoIq2B5z1Ui648pCPazPGFhz0N6l4OsSvm/QfUDAAD//wMA&#10;UEsBAi0AFAAGAAgAAAAhALaDOJL+AAAA4QEAABMAAAAAAAAAAAAAAAAAAAAAAFtDb250ZW50X1R5&#10;cGVzXS54bWxQSwECLQAUAAYACAAAACEAOP0h/9YAAACUAQAACwAAAAAAAAAAAAAAAAAvAQAAX3Jl&#10;bHMvLnJlbHNQSwECLQAUAAYACAAAACEA8NG4/C0CAABMBAAADgAAAAAAAAAAAAAAAAAuAgAAZHJz&#10;L2Uyb0RvYy54bWxQSwECLQAUAAYACAAAACEAFaoZ190AAAAJAQAADwAAAAAAAAAAAAAAAACHBAAA&#10;ZHJzL2Rvd25yZXYueG1sUEsFBgAAAAAEAAQA8wAAAJEFAAAAAA==&#10;" fillcolor="#fffefb" strokecolor="#bf9000" strokeweight="1.5pt">
                      <v:textbox>
                        <w:txbxContent>
                          <w:p w14:paraId="213659B9" w14:textId="77777777" w:rsidR="00E55F2F" w:rsidRPr="00694C79" w:rsidRDefault="00E55F2F" w:rsidP="00E55F2F">
                            <w:pPr>
                              <w:spacing w:after="0" w:line="276" w:lineRule="auto"/>
                              <w:jc w:val="center"/>
                              <w:rPr>
                                <w:rFonts w:ascii="Comic Sans MS" w:hAnsi="Comic Sans MS"/>
                                <w:szCs w:val="52"/>
                              </w:rPr>
                            </w:pPr>
                            <w:r w:rsidRPr="00694C79">
                              <w:rPr>
                                <w:rFonts w:ascii="Comic Sans MS" w:hAnsi="Comic Sans MS"/>
                                <w:szCs w:val="52"/>
                              </w:rPr>
                              <w:t>Thurs</w:t>
                            </w:r>
                            <w:r w:rsidRPr="009F5744">
                              <w:rPr>
                                <w:rFonts w:ascii="Comic Sans MS" w:hAnsi="Comic Sans MS"/>
                                <w:b/>
                                <w:bCs/>
                                <w:szCs w:val="52"/>
                              </w:rPr>
                              <w:t>d</w:t>
                            </w:r>
                            <w:r w:rsidRPr="009F5744">
                              <w:rPr>
                                <w:rFonts w:ascii="Comic Sans MS" w:hAnsi="Comic Sans MS"/>
                                <w:b/>
                                <w:bCs/>
                                <w:color w:val="FF0000"/>
                                <w:szCs w:val="52"/>
                              </w:rPr>
                              <w:t>ay</w:t>
                            </w:r>
                          </w:p>
                          <w:p w14:paraId="3D1CC581" w14:textId="77777777" w:rsidR="00E55F2F" w:rsidRPr="00694C79" w:rsidRDefault="00E55F2F" w:rsidP="00E55F2F">
                            <w:pPr>
                              <w:spacing w:line="276" w:lineRule="auto"/>
                              <w:jc w:val="center"/>
                              <w:rPr>
                                <w:rFonts w:ascii="Comic Sans MS" w:hAnsi="Comic Sans MS"/>
                                <w:szCs w:val="52"/>
                              </w:rPr>
                            </w:pPr>
                            <w:r w:rsidRPr="00694C79">
                              <w:rPr>
                                <w:rFonts w:ascii="Comic Sans MS" w:hAnsi="Comic Sans MS"/>
                                <w:szCs w:val="52"/>
                              </w:rPr>
                              <w:t>Fri</w:t>
                            </w:r>
                            <w:r w:rsidRPr="009F5744">
                              <w:rPr>
                                <w:rFonts w:ascii="Comic Sans MS" w:hAnsi="Comic Sans MS"/>
                                <w:b/>
                                <w:bCs/>
                                <w:szCs w:val="52"/>
                              </w:rPr>
                              <w:t>d</w:t>
                            </w:r>
                            <w:r w:rsidRPr="009F5744">
                              <w:rPr>
                                <w:rFonts w:ascii="Comic Sans MS" w:hAnsi="Comic Sans MS"/>
                                <w:b/>
                                <w:bCs/>
                                <w:color w:val="FF0000"/>
                                <w:szCs w:val="52"/>
                              </w:rPr>
                              <w:t>ay</w:t>
                            </w:r>
                            <w:r w:rsidRPr="00694C79">
                              <w:rPr>
                                <w:rFonts w:ascii="Comic Sans MS" w:hAnsi="Comic Sans MS"/>
                                <w:szCs w:val="52"/>
                              </w:rPr>
                              <w:br/>
                              <w:t>Satur</w:t>
                            </w:r>
                            <w:r w:rsidRPr="009F5744">
                              <w:rPr>
                                <w:rFonts w:ascii="Comic Sans MS" w:hAnsi="Comic Sans MS"/>
                                <w:b/>
                                <w:bCs/>
                                <w:szCs w:val="52"/>
                              </w:rPr>
                              <w:t>d</w:t>
                            </w:r>
                            <w:r w:rsidRPr="009F5744">
                              <w:rPr>
                                <w:rFonts w:ascii="Comic Sans MS" w:hAnsi="Comic Sans MS"/>
                                <w:b/>
                                <w:bCs/>
                                <w:color w:val="FF0000"/>
                                <w:szCs w:val="52"/>
                              </w:rPr>
                              <w:t>ay</w:t>
                            </w:r>
                            <w:r w:rsidRPr="00694C79">
                              <w:rPr>
                                <w:rFonts w:ascii="Comic Sans MS" w:hAnsi="Comic Sans MS"/>
                                <w:szCs w:val="52"/>
                              </w:rPr>
                              <w:br/>
                              <w:t>Sun</w:t>
                            </w:r>
                            <w:r w:rsidRPr="009F5744">
                              <w:rPr>
                                <w:rFonts w:ascii="Comic Sans MS" w:hAnsi="Comic Sans MS"/>
                                <w:b/>
                                <w:bCs/>
                                <w:szCs w:val="52"/>
                              </w:rPr>
                              <w:t>d</w:t>
                            </w:r>
                            <w:r w:rsidRPr="009F5744">
                              <w:rPr>
                                <w:rFonts w:ascii="Comic Sans MS" w:hAnsi="Comic Sans MS"/>
                                <w:b/>
                                <w:bCs/>
                                <w:color w:val="FF0000"/>
                                <w:szCs w:val="52"/>
                              </w:rPr>
                              <w:t>ay</w:t>
                            </w:r>
                          </w:p>
                        </w:txbxContent>
                      </v:textbox>
                    </v:shape>
                  </w:pict>
                </mc:Fallback>
              </mc:AlternateContent>
            </w:r>
          </w:p>
        </w:tc>
        <w:tc>
          <w:tcPr>
            <w:tcW w:w="3175" w:type="dxa"/>
            <w:vAlign w:val="center"/>
          </w:tcPr>
          <w:p w14:paraId="26C9F975" w14:textId="756DE94E" w:rsidR="009F5744" w:rsidRPr="00327322" w:rsidRDefault="009F5744" w:rsidP="00BE6C1E">
            <w:pPr>
              <w:jc w:val="center"/>
              <w:rPr>
                <w:rFonts w:ascii="Century Gothic" w:hAnsi="Century Gothic"/>
                <w:lang w:val="en-AU"/>
              </w:rPr>
            </w:pPr>
            <w:r w:rsidRPr="00B4431F">
              <w:rPr>
                <w:rFonts w:ascii="Comic Sans MS" w:hAnsi="Comic Sans MS"/>
                <w:b/>
                <w:bCs/>
                <w:i/>
                <w:iCs/>
                <w:noProof/>
                <w:sz w:val="36"/>
                <w:szCs w:val="32"/>
                <w:u w:val="single"/>
              </w:rPr>
              <w:drawing>
                <wp:anchor distT="0" distB="0" distL="114300" distR="114300" simplePos="0" relativeHeight="252293120" behindDoc="0" locked="0" layoutInCell="1" allowOverlap="1" wp14:anchorId="41DE6039" wp14:editId="18B175BA">
                  <wp:simplePos x="0" y="0"/>
                  <wp:positionH relativeFrom="margin">
                    <wp:posOffset>424180</wp:posOffset>
                  </wp:positionH>
                  <wp:positionV relativeFrom="paragraph">
                    <wp:posOffset>105410</wp:posOffset>
                  </wp:positionV>
                  <wp:extent cx="1274445" cy="1132205"/>
                  <wp:effectExtent l="0" t="0" r="1905"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cstate="print">
                            <a:extLst>
                              <a:ext uri="{28A0092B-C50C-407E-A947-70E740481C1C}">
                                <a14:useLocalDpi xmlns:a14="http://schemas.microsoft.com/office/drawing/2010/main" val="0"/>
                              </a:ext>
                            </a:extLst>
                          </a:blip>
                          <a:stretch>
                            <a:fillRect/>
                          </a:stretch>
                        </pic:blipFill>
                        <pic:spPr>
                          <a:xfrm flipH="1">
                            <a:off x="0" y="0"/>
                            <a:ext cx="1274445" cy="1132205"/>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vAlign w:val="center"/>
          </w:tcPr>
          <w:p w14:paraId="2D73C6EF" w14:textId="77777777" w:rsidR="009F5744" w:rsidRPr="008B1CD0" w:rsidRDefault="009F5744" w:rsidP="00BE6C1E">
            <w:pPr>
              <w:jc w:val="center"/>
              <w:rPr>
                <w:lang w:val="en-AU"/>
              </w:rPr>
            </w:pPr>
            <w:r w:rsidRPr="00A31F5D">
              <w:rPr>
                <w:rFonts w:ascii="Century Gothic" w:hAnsi="Century Gothic"/>
                <w:b/>
                <w:bCs/>
                <w:noProof/>
                <w:sz w:val="32"/>
                <w:szCs w:val="32"/>
                <w:lang w:eastAsia="en-AU"/>
              </w:rPr>
              <w:drawing>
                <wp:anchor distT="0" distB="0" distL="114300" distR="114300" simplePos="0" relativeHeight="252294144" behindDoc="0" locked="0" layoutInCell="1" allowOverlap="1" wp14:anchorId="2585C605" wp14:editId="6AFE26ED">
                  <wp:simplePos x="0" y="0"/>
                  <wp:positionH relativeFrom="margin">
                    <wp:posOffset>129540</wp:posOffset>
                  </wp:positionH>
                  <wp:positionV relativeFrom="paragraph">
                    <wp:posOffset>99060</wp:posOffset>
                  </wp:positionV>
                  <wp:extent cx="1767205" cy="1298575"/>
                  <wp:effectExtent l="0" t="0" r="4445" b="0"/>
                  <wp:wrapNone/>
                  <wp:docPr id="226"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82"/>
                          <pic:cNvPicPr>
                            <a:picLocks noChangeAspect="1"/>
                          </pic:cNvPicPr>
                        </pic:nvPicPr>
                        <pic:blipFill>
                          <a:blip r:embed="rId329" cstate="print"/>
                          <a:stretch>
                            <a:fillRect/>
                          </a:stretch>
                        </pic:blipFill>
                        <pic:spPr>
                          <a:xfrm>
                            <a:off x="0" y="0"/>
                            <a:ext cx="1767205" cy="1298575"/>
                          </a:xfrm>
                          <a:prstGeom prst="rect">
                            <a:avLst/>
                          </a:prstGeom>
                          <a:ln w="19050">
                            <a:noFill/>
                          </a:ln>
                        </pic:spPr>
                      </pic:pic>
                    </a:graphicData>
                  </a:graphic>
                  <wp14:sizeRelH relativeFrom="margin">
                    <wp14:pctWidth>0</wp14:pctWidth>
                  </wp14:sizeRelH>
                  <wp14:sizeRelV relativeFrom="margin">
                    <wp14:pctHeight>0</wp14:pctHeight>
                  </wp14:sizeRelV>
                </wp:anchor>
              </w:drawing>
            </w:r>
          </w:p>
        </w:tc>
      </w:tr>
      <w:tr w:rsidR="00E55F2F" w:rsidRPr="00327322" w14:paraId="6D8F83CB" w14:textId="77777777" w:rsidTr="00BB550E">
        <w:trPr>
          <w:trHeight w:val="1076"/>
        </w:trPr>
        <w:tc>
          <w:tcPr>
            <w:tcW w:w="3175" w:type="dxa"/>
            <w:vAlign w:val="center"/>
          </w:tcPr>
          <w:p w14:paraId="14FB48C6" w14:textId="7B7C9729" w:rsidR="00E55F2F" w:rsidRPr="00EE60FB" w:rsidRDefault="00E55F2F" w:rsidP="00BB550E">
            <w:pPr>
              <w:spacing w:after="120"/>
              <w:jc w:val="center"/>
              <w:rPr>
                <w:rFonts w:ascii="Comic Sans MS" w:hAnsi="Comic Sans MS"/>
                <w:noProof/>
                <w:color w:val="808080" w:themeColor="background1" w:themeShade="80"/>
                <w:sz w:val="60"/>
                <w:szCs w:val="60"/>
              </w:rPr>
            </w:pPr>
            <w:r w:rsidRPr="00926734">
              <w:rPr>
                <w:color w:val="7F7F7F" w:themeColor="text1" w:themeTint="80"/>
                <w:sz w:val="66"/>
                <w:szCs w:val="66"/>
              </w:rPr>
              <w:t>d</w:t>
            </w:r>
            <w:r w:rsidRPr="00EE60FB">
              <w:rPr>
                <w:rFonts w:ascii="Comic Sans MS" w:hAnsi="Comic Sans MS"/>
                <w:bCs/>
                <w:outline/>
                <w:color w:val="FFFFFF" w:themeColor="background1"/>
                <w:sz w:val="60"/>
                <w:szCs w:val="60"/>
                <w14:textOutline w14:w="10160" w14:cap="flat" w14:cmpd="sng" w14:algn="ctr">
                  <w14:solidFill>
                    <w14:schemeClr w14:val="bg1">
                      <w14:lumMod w14:val="50000"/>
                    </w14:schemeClr>
                  </w14:solidFill>
                  <w14:prstDash w14:val="solid"/>
                  <w14:round/>
                </w14:textOutline>
                <w14:textFill>
                  <w14:noFill/>
                </w14:textFill>
              </w:rPr>
              <w:t>ay</w:t>
            </w:r>
          </w:p>
        </w:tc>
        <w:tc>
          <w:tcPr>
            <w:tcW w:w="3175" w:type="dxa"/>
            <w:vAlign w:val="center"/>
          </w:tcPr>
          <w:p w14:paraId="0723847D" w14:textId="0532B4D8" w:rsidR="00E55F2F" w:rsidRPr="00EE60FB" w:rsidRDefault="00E55F2F" w:rsidP="00BB550E">
            <w:pPr>
              <w:spacing w:after="120"/>
              <w:jc w:val="center"/>
              <w:rPr>
                <w:rFonts w:ascii="Comic Sans MS" w:hAnsi="Comic Sans MS"/>
                <w:b/>
                <w:bCs/>
                <w:i/>
                <w:iCs/>
                <w:noProof/>
                <w:sz w:val="60"/>
                <w:szCs w:val="60"/>
                <w:u w:val="single"/>
              </w:rPr>
            </w:pPr>
            <w:r w:rsidRPr="00926734">
              <w:rPr>
                <w:color w:val="7F7F7F" w:themeColor="text1" w:themeTint="80"/>
                <w:sz w:val="66"/>
                <w:szCs w:val="66"/>
              </w:rPr>
              <w:t>s</w:t>
            </w:r>
            <w:r w:rsidRPr="00EE60FB">
              <w:rPr>
                <w:rFonts w:ascii="Comic Sans MS" w:hAnsi="Comic Sans MS"/>
                <w:bCs/>
                <w:outline/>
                <w:color w:val="FFFFFF" w:themeColor="background1"/>
                <w:sz w:val="60"/>
                <w:szCs w:val="60"/>
                <w14:textOutline w14:w="10160" w14:cap="flat" w14:cmpd="sng" w14:algn="ctr">
                  <w14:solidFill>
                    <w14:schemeClr w14:val="bg1">
                      <w14:lumMod w14:val="50000"/>
                    </w14:schemeClr>
                  </w14:solidFill>
                  <w14:prstDash w14:val="solid"/>
                  <w14:round/>
                </w14:textOutline>
                <w14:textFill>
                  <w14:noFill/>
                </w14:textFill>
              </w:rPr>
              <w:t>ay</w:t>
            </w:r>
          </w:p>
        </w:tc>
        <w:tc>
          <w:tcPr>
            <w:tcW w:w="3175" w:type="dxa"/>
            <w:vAlign w:val="center"/>
          </w:tcPr>
          <w:p w14:paraId="789E577E" w14:textId="3F37B5DD" w:rsidR="00E55F2F" w:rsidRPr="00EE60FB" w:rsidRDefault="00E55F2F" w:rsidP="00BB550E">
            <w:pPr>
              <w:spacing w:after="120"/>
              <w:jc w:val="center"/>
              <w:rPr>
                <w:rFonts w:ascii="Comic Sans MS" w:hAnsi="Comic Sans MS"/>
                <w:b/>
                <w:bCs/>
                <w:noProof/>
                <w:sz w:val="60"/>
                <w:szCs w:val="60"/>
                <w:lang w:eastAsia="en-AU"/>
              </w:rPr>
            </w:pPr>
            <w:r w:rsidRPr="00926734">
              <w:rPr>
                <w:color w:val="7F7F7F" w:themeColor="text1" w:themeTint="80"/>
                <w:sz w:val="66"/>
                <w:szCs w:val="66"/>
              </w:rPr>
              <w:t>pl</w:t>
            </w:r>
            <w:r w:rsidRPr="00EE60FB">
              <w:rPr>
                <w:rFonts w:ascii="Comic Sans MS" w:hAnsi="Comic Sans MS"/>
                <w:bCs/>
                <w:outline/>
                <w:color w:val="FFFFFF" w:themeColor="background1"/>
                <w:sz w:val="60"/>
                <w:szCs w:val="60"/>
                <w14:textOutline w14:w="10160" w14:cap="flat" w14:cmpd="sng" w14:algn="ctr">
                  <w14:solidFill>
                    <w14:schemeClr w14:val="bg1">
                      <w14:lumMod w14:val="50000"/>
                    </w14:schemeClr>
                  </w14:solidFill>
                  <w14:prstDash w14:val="solid"/>
                  <w14:round/>
                </w14:textOutline>
                <w14:textFill>
                  <w14:noFill/>
                </w14:textFill>
              </w:rPr>
              <w:t>ay</w:t>
            </w:r>
          </w:p>
        </w:tc>
      </w:tr>
    </w:tbl>
    <w:p w14:paraId="183002EA" w14:textId="3099BD8B" w:rsidR="009F5744" w:rsidRDefault="009F5744" w:rsidP="009F5744">
      <w:pPr>
        <w:spacing w:after="240"/>
        <w:rPr>
          <w:sz w:val="36"/>
          <w:szCs w:val="28"/>
        </w:rPr>
      </w:pPr>
    </w:p>
    <w:p w14:paraId="15095924" w14:textId="77777777" w:rsidR="00BE6C1E" w:rsidRDefault="00BE6C1E" w:rsidP="009F5744">
      <w:pPr>
        <w:spacing w:after="240"/>
        <w:rPr>
          <w:sz w:val="36"/>
          <w:szCs w:val="28"/>
        </w:rPr>
      </w:pPr>
    </w:p>
    <w:p w14:paraId="04EC93EB" w14:textId="45EF971A" w:rsidR="009F5744" w:rsidRDefault="00E55F2F" w:rsidP="00165DC1">
      <w:pPr>
        <w:pStyle w:val="ListParagraph"/>
        <w:numPr>
          <w:ilvl w:val="0"/>
          <w:numId w:val="59"/>
        </w:numPr>
        <w:spacing w:after="240"/>
        <w:ind w:left="357" w:hanging="357"/>
        <w:contextualSpacing w:val="0"/>
      </w:pPr>
      <w:r w:rsidRPr="00E25848">
        <w:rPr>
          <w:noProof/>
          <w:sz w:val="40"/>
          <w:szCs w:val="32"/>
          <w:lang w:eastAsia="en-AU"/>
        </w:rPr>
        <w:drawing>
          <wp:anchor distT="0" distB="0" distL="114300" distR="114300" simplePos="0" relativeHeight="252290048" behindDoc="0" locked="0" layoutInCell="1" allowOverlap="1" wp14:anchorId="51AF6C5D" wp14:editId="5C62018B">
            <wp:simplePos x="0" y="0"/>
            <wp:positionH relativeFrom="column">
              <wp:posOffset>1238250</wp:posOffset>
            </wp:positionH>
            <wp:positionV relativeFrom="paragraph">
              <wp:posOffset>8890</wp:posOffset>
            </wp:positionV>
            <wp:extent cx="791845" cy="715645"/>
            <wp:effectExtent l="0" t="0" r="8255" b="825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Pr="00E25848">
        <w:rPr>
          <w:noProof/>
          <w:sz w:val="40"/>
          <w:szCs w:val="32"/>
          <w:lang w:eastAsia="en-AU"/>
        </w:rPr>
        <w:drawing>
          <wp:anchor distT="0" distB="0" distL="114300" distR="114300" simplePos="0" relativeHeight="252291072" behindDoc="0" locked="0" layoutInCell="1" allowOverlap="1" wp14:anchorId="26DA408D" wp14:editId="36E20A49">
            <wp:simplePos x="0" y="0"/>
            <wp:positionH relativeFrom="margin">
              <wp:posOffset>217170</wp:posOffset>
            </wp:positionH>
            <wp:positionV relativeFrom="paragraph">
              <wp:posOffset>8890</wp:posOffset>
            </wp:positionV>
            <wp:extent cx="1097280" cy="693420"/>
            <wp:effectExtent l="0" t="0" r="762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14:sizeRelH relativeFrom="margin">
              <wp14:pctWidth>0</wp14:pctWidth>
            </wp14:sizeRelH>
            <wp14:sizeRelV relativeFrom="margin">
              <wp14:pctHeight>0</wp14:pctHeight>
            </wp14:sizeRelV>
          </wp:anchor>
        </w:drawing>
      </w:r>
    </w:p>
    <w:p w14:paraId="26662FFC" w14:textId="334C1CC8" w:rsidR="009F5744" w:rsidRPr="00BD5F94" w:rsidRDefault="009F5744" w:rsidP="009F5744">
      <w:pPr>
        <w:spacing w:after="240"/>
        <w:rPr>
          <w:sz w:val="16"/>
          <w:szCs w:val="12"/>
        </w:rPr>
      </w:pPr>
    </w:p>
    <w:p w14:paraId="27C33740" w14:textId="6A657D61" w:rsidR="009F5744" w:rsidRPr="00E55F2F" w:rsidRDefault="009F5744" w:rsidP="00E55F2F">
      <w:pPr>
        <w:pStyle w:val="ListParagraph"/>
        <w:spacing w:after="240"/>
        <w:ind w:left="357"/>
        <w:contextualSpacing w:val="0"/>
        <w:rPr>
          <w:sz w:val="6"/>
          <w:szCs w:val="2"/>
        </w:rPr>
      </w:pPr>
    </w:p>
    <w:tbl>
      <w:tblPr>
        <w:tblStyle w:val="TableGrid"/>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3175"/>
        <w:gridCol w:w="3175"/>
        <w:gridCol w:w="3175"/>
      </w:tblGrid>
      <w:tr w:rsidR="009F5744" w:rsidRPr="00327322" w14:paraId="712EF2A4" w14:textId="77777777" w:rsidTr="00BE6C1E">
        <w:trPr>
          <w:trHeight w:val="2041"/>
        </w:trPr>
        <w:tc>
          <w:tcPr>
            <w:tcW w:w="3175" w:type="dxa"/>
            <w:tcBorders>
              <w:bottom w:val="single" w:sz="4" w:space="0" w:color="FFFFFF" w:themeColor="background1"/>
              <w:right w:val="single" w:sz="4" w:space="0" w:color="FFFFFF" w:themeColor="background1"/>
            </w:tcBorders>
          </w:tcPr>
          <w:p w14:paraId="3C34F274" w14:textId="5287E999" w:rsidR="009F5744" w:rsidRPr="00327322" w:rsidRDefault="00E55F2F" w:rsidP="00AF2221">
            <w:pPr>
              <w:rPr>
                <w:rFonts w:ascii="Century Gothic" w:hAnsi="Century Gothic"/>
                <w:lang w:val="en-AU"/>
              </w:rPr>
            </w:pPr>
            <w:r w:rsidRPr="00694C79">
              <w:rPr>
                <w:noProof/>
                <w:color w:val="808080" w:themeColor="background1" w:themeShade="80"/>
              </w:rPr>
              <mc:AlternateContent>
                <mc:Choice Requires="wps">
                  <w:drawing>
                    <wp:anchor distT="0" distB="0" distL="114300" distR="114300" simplePos="0" relativeHeight="252329984" behindDoc="0" locked="0" layoutInCell="1" allowOverlap="1" wp14:anchorId="072D9EEA" wp14:editId="50C0EFD2">
                      <wp:simplePos x="0" y="0"/>
                      <wp:positionH relativeFrom="column">
                        <wp:posOffset>422910</wp:posOffset>
                      </wp:positionH>
                      <wp:positionV relativeFrom="paragraph">
                        <wp:posOffset>104775</wp:posOffset>
                      </wp:positionV>
                      <wp:extent cx="1181100" cy="1234440"/>
                      <wp:effectExtent l="0" t="0" r="19050" b="22860"/>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234440"/>
                              </a:xfrm>
                              <a:prstGeom prst="rect">
                                <a:avLst/>
                              </a:prstGeom>
                              <a:solidFill>
                                <a:srgbClr val="FFFEFB"/>
                              </a:solidFill>
                              <a:ln w="19050">
                                <a:solidFill>
                                  <a:srgbClr val="FFC000">
                                    <a:lumMod val="75000"/>
                                  </a:srgbClr>
                                </a:solidFill>
                                <a:miter lim="800000"/>
                                <a:headEnd/>
                                <a:tailEnd/>
                              </a:ln>
                            </wps:spPr>
                            <wps:txbx>
                              <w:txbxContent>
                                <w:p w14:paraId="3DE7B80F" w14:textId="77777777" w:rsidR="00E55F2F" w:rsidRPr="00694C79" w:rsidRDefault="00E55F2F" w:rsidP="00E55F2F">
                                  <w:pPr>
                                    <w:spacing w:after="0" w:line="276" w:lineRule="auto"/>
                                    <w:jc w:val="center"/>
                                    <w:rPr>
                                      <w:rFonts w:ascii="Comic Sans MS" w:hAnsi="Comic Sans MS"/>
                                      <w:szCs w:val="52"/>
                                    </w:rPr>
                                  </w:pPr>
                                  <w:r w:rsidRPr="00694C79">
                                    <w:rPr>
                                      <w:rFonts w:ascii="Comic Sans MS" w:hAnsi="Comic Sans MS"/>
                                      <w:szCs w:val="52"/>
                                    </w:rPr>
                                    <w:t>Thurs</w:t>
                                  </w:r>
                                  <w:r w:rsidRPr="009F5744">
                                    <w:rPr>
                                      <w:rFonts w:ascii="Comic Sans MS" w:hAnsi="Comic Sans MS"/>
                                      <w:b/>
                                      <w:bCs/>
                                      <w:szCs w:val="52"/>
                                    </w:rPr>
                                    <w:t>d</w:t>
                                  </w:r>
                                  <w:r w:rsidRPr="009F5744">
                                    <w:rPr>
                                      <w:rFonts w:ascii="Comic Sans MS" w:hAnsi="Comic Sans MS"/>
                                      <w:b/>
                                      <w:bCs/>
                                      <w:color w:val="FF0000"/>
                                      <w:szCs w:val="52"/>
                                    </w:rPr>
                                    <w:t>ay</w:t>
                                  </w:r>
                                </w:p>
                                <w:p w14:paraId="7D8CE466" w14:textId="77777777" w:rsidR="00E55F2F" w:rsidRPr="00694C79" w:rsidRDefault="00E55F2F" w:rsidP="00E55F2F">
                                  <w:pPr>
                                    <w:spacing w:line="276" w:lineRule="auto"/>
                                    <w:jc w:val="center"/>
                                    <w:rPr>
                                      <w:rFonts w:ascii="Comic Sans MS" w:hAnsi="Comic Sans MS"/>
                                      <w:szCs w:val="52"/>
                                    </w:rPr>
                                  </w:pPr>
                                  <w:r w:rsidRPr="00694C79">
                                    <w:rPr>
                                      <w:rFonts w:ascii="Comic Sans MS" w:hAnsi="Comic Sans MS"/>
                                      <w:szCs w:val="52"/>
                                    </w:rPr>
                                    <w:t>Fri</w:t>
                                  </w:r>
                                  <w:r w:rsidRPr="009F5744">
                                    <w:rPr>
                                      <w:rFonts w:ascii="Comic Sans MS" w:hAnsi="Comic Sans MS"/>
                                      <w:b/>
                                      <w:bCs/>
                                      <w:szCs w:val="52"/>
                                    </w:rPr>
                                    <w:t>d</w:t>
                                  </w:r>
                                  <w:r w:rsidRPr="009F5744">
                                    <w:rPr>
                                      <w:rFonts w:ascii="Comic Sans MS" w:hAnsi="Comic Sans MS"/>
                                      <w:b/>
                                      <w:bCs/>
                                      <w:color w:val="FF0000"/>
                                      <w:szCs w:val="52"/>
                                    </w:rPr>
                                    <w:t>ay</w:t>
                                  </w:r>
                                  <w:r w:rsidRPr="00694C79">
                                    <w:rPr>
                                      <w:rFonts w:ascii="Comic Sans MS" w:hAnsi="Comic Sans MS"/>
                                      <w:szCs w:val="52"/>
                                    </w:rPr>
                                    <w:br/>
                                    <w:t>Satur</w:t>
                                  </w:r>
                                  <w:r w:rsidRPr="009F5744">
                                    <w:rPr>
                                      <w:rFonts w:ascii="Comic Sans MS" w:hAnsi="Comic Sans MS"/>
                                      <w:b/>
                                      <w:bCs/>
                                      <w:szCs w:val="52"/>
                                    </w:rPr>
                                    <w:t>d</w:t>
                                  </w:r>
                                  <w:r w:rsidRPr="009F5744">
                                    <w:rPr>
                                      <w:rFonts w:ascii="Comic Sans MS" w:hAnsi="Comic Sans MS"/>
                                      <w:b/>
                                      <w:bCs/>
                                      <w:color w:val="FF0000"/>
                                      <w:szCs w:val="52"/>
                                    </w:rPr>
                                    <w:t>ay</w:t>
                                  </w:r>
                                  <w:r w:rsidRPr="00694C79">
                                    <w:rPr>
                                      <w:rFonts w:ascii="Comic Sans MS" w:hAnsi="Comic Sans MS"/>
                                      <w:szCs w:val="52"/>
                                    </w:rPr>
                                    <w:br/>
                                    <w:t>Sun</w:t>
                                  </w:r>
                                  <w:r w:rsidRPr="009F5744">
                                    <w:rPr>
                                      <w:rFonts w:ascii="Comic Sans MS" w:hAnsi="Comic Sans MS"/>
                                      <w:b/>
                                      <w:bCs/>
                                      <w:szCs w:val="52"/>
                                    </w:rPr>
                                    <w:t>d</w:t>
                                  </w:r>
                                  <w:r w:rsidRPr="009F5744">
                                    <w:rPr>
                                      <w:rFonts w:ascii="Comic Sans MS" w:hAnsi="Comic Sans MS"/>
                                      <w:b/>
                                      <w:bCs/>
                                      <w:color w:val="FF0000"/>
                                      <w:szCs w:val="52"/>
                                    </w:rPr>
                                    <w:t>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D9EEA" id="_x0000_s1322" type="#_x0000_t202" style="position:absolute;margin-left:33.3pt;margin-top:8.25pt;width:93pt;height:97.2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3o9LQIAAEwEAAAOAAAAZHJzL2Uyb0RvYy54bWysVF1v2yAUfZ+0/4B4X2ynSZtacao2baZJ&#10;3YfU7QdgjGM04DIgsbNfvwtO06yT9jDtBXF94dxzzr14eTNoRfbCeQmmosUkp0QYDo0024p++7p5&#10;t6DEB2YapsCIih6Epzert2+WvS3FFDpQjXAEQYwve1vRLgRbZpnnndDMT8AKg8kWnGYBQ7fNGsd6&#10;RNcqm+b5ZdaDa6wDLrzHr/djkq4SftsKHj63rReBqIoit5BWl9Y6rtlqycqtY7aT/EiD/QMLzaTB&#10;oieoexYY2Tn5B5SW3IGHNkw46AzaVnKRNKCaIn+l5qljViQtaI63J5v8/4Pln/ZP9osjYbiDARuY&#10;RHj7CPy7JwbWHTNbcesc9J1gDRYuomVZb315vBqt9qWPIHX/ERpsMtsFSEBD63R0BXUSRMcGHE6m&#10;iyEQHksWi6LIMcUxV0wvZrNZakvGyufr1vnwXoAmcVNRh11N8Gz/6EOkw8rnI7GaByWbjVQqBW5b&#10;r5Uje4YTsNlsHjZ3ScGrY8qQHstf5/N8tOAvGOsc6UZstdMoeIS+msevIxk/1kzEfiOjZcBpV1JX&#10;dIHHxwusjNY+mCbNYmBSjXtUpczR62jvaHQY6oHIBrleXMZy0fwamgPa72Acb3yOuOnA/aSkx9Gu&#10;qP+xY05Qoj4YbOF1ES0mIQWz+dUUA3eeqc8zzHCEqmigZNyuQ3o/0QADt9jqVqYmvDA5ksaRTRYc&#10;n1d8E+dxOvXyE1j9AgAA//8DAFBLAwQUAAYACAAAACEAt9ClFNwAAAAJAQAADwAAAGRycy9kb3du&#10;cmV2LnhtbEyPQU/DMAyF70j8h8hIXBBLV6kBStMJKnFGdCDt6DVZW0icqsm28u8xJ7jZ7z09f642&#10;i3fiZOc4BtKwXmUgLHXBjNRreN++3N6DiAnJoAtkNXzbCJv68qLC0oQzvdlTm3rBJRRL1DCkNJVS&#10;xm6wHuMqTJbYO4TZY+J17qWZ8czl3sk8y5T0OBJfGHCyzWC7r/boNbw6Q7ub5tm1ze7Qfxb5iB93&#10;jdbXV8vTI4hkl/QXhl98RoeamfbhSCYKp0EpxUnWVQGC/bzIWdjzsM4eQNaV/P9B/QMAAP//AwBQ&#10;SwECLQAUAAYACAAAACEAtoM4kv4AAADhAQAAEwAAAAAAAAAAAAAAAAAAAAAAW0NvbnRlbnRfVHlw&#10;ZXNdLnhtbFBLAQItABQABgAIAAAAIQA4/SH/1gAAAJQBAAALAAAAAAAAAAAAAAAAAC8BAABfcmVs&#10;cy8ucmVsc1BLAQItABQABgAIAAAAIQDHD3o9LQIAAEwEAAAOAAAAAAAAAAAAAAAAAC4CAABkcnMv&#10;ZTJvRG9jLnhtbFBLAQItABQABgAIAAAAIQC30KUU3AAAAAkBAAAPAAAAAAAAAAAAAAAAAIcEAABk&#10;cnMvZG93bnJldi54bWxQSwUGAAAAAAQABADzAAAAkAUAAAAA&#10;" fillcolor="#fffefb" strokecolor="#bf9000" strokeweight="1.5pt">
                      <v:textbox>
                        <w:txbxContent>
                          <w:p w14:paraId="3DE7B80F" w14:textId="77777777" w:rsidR="00E55F2F" w:rsidRPr="00694C79" w:rsidRDefault="00E55F2F" w:rsidP="00E55F2F">
                            <w:pPr>
                              <w:spacing w:after="0" w:line="276" w:lineRule="auto"/>
                              <w:jc w:val="center"/>
                              <w:rPr>
                                <w:rFonts w:ascii="Comic Sans MS" w:hAnsi="Comic Sans MS"/>
                                <w:szCs w:val="52"/>
                              </w:rPr>
                            </w:pPr>
                            <w:r w:rsidRPr="00694C79">
                              <w:rPr>
                                <w:rFonts w:ascii="Comic Sans MS" w:hAnsi="Comic Sans MS"/>
                                <w:szCs w:val="52"/>
                              </w:rPr>
                              <w:t>Thurs</w:t>
                            </w:r>
                            <w:r w:rsidRPr="009F5744">
                              <w:rPr>
                                <w:rFonts w:ascii="Comic Sans MS" w:hAnsi="Comic Sans MS"/>
                                <w:b/>
                                <w:bCs/>
                                <w:szCs w:val="52"/>
                              </w:rPr>
                              <w:t>d</w:t>
                            </w:r>
                            <w:r w:rsidRPr="009F5744">
                              <w:rPr>
                                <w:rFonts w:ascii="Comic Sans MS" w:hAnsi="Comic Sans MS"/>
                                <w:b/>
                                <w:bCs/>
                                <w:color w:val="FF0000"/>
                                <w:szCs w:val="52"/>
                              </w:rPr>
                              <w:t>ay</w:t>
                            </w:r>
                          </w:p>
                          <w:p w14:paraId="7D8CE466" w14:textId="77777777" w:rsidR="00E55F2F" w:rsidRPr="00694C79" w:rsidRDefault="00E55F2F" w:rsidP="00E55F2F">
                            <w:pPr>
                              <w:spacing w:line="276" w:lineRule="auto"/>
                              <w:jc w:val="center"/>
                              <w:rPr>
                                <w:rFonts w:ascii="Comic Sans MS" w:hAnsi="Comic Sans MS"/>
                                <w:szCs w:val="52"/>
                              </w:rPr>
                            </w:pPr>
                            <w:r w:rsidRPr="00694C79">
                              <w:rPr>
                                <w:rFonts w:ascii="Comic Sans MS" w:hAnsi="Comic Sans MS"/>
                                <w:szCs w:val="52"/>
                              </w:rPr>
                              <w:t>Fri</w:t>
                            </w:r>
                            <w:r w:rsidRPr="009F5744">
                              <w:rPr>
                                <w:rFonts w:ascii="Comic Sans MS" w:hAnsi="Comic Sans MS"/>
                                <w:b/>
                                <w:bCs/>
                                <w:szCs w:val="52"/>
                              </w:rPr>
                              <w:t>d</w:t>
                            </w:r>
                            <w:r w:rsidRPr="009F5744">
                              <w:rPr>
                                <w:rFonts w:ascii="Comic Sans MS" w:hAnsi="Comic Sans MS"/>
                                <w:b/>
                                <w:bCs/>
                                <w:color w:val="FF0000"/>
                                <w:szCs w:val="52"/>
                              </w:rPr>
                              <w:t>ay</w:t>
                            </w:r>
                            <w:r w:rsidRPr="00694C79">
                              <w:rPr>
                                <w:rFonts w:ascii="Comic Sans MS" w:hAnsi="Comic Sans MS"/>
                                <w:szCs w:val="52"/>
                              </w:rPr>
                              <w:br/>
                              <w:t>Satur</w:t>
                            </w:r>
                            <w:r w:rsidRPr="009F5744">
                              <w:rPr>
                                <w:rFonts w:ascii="Comic Sans MS" w:hAnsi="Comic Sans MS"/>
                                <w:b/>
                                <w:bCs/>
                                <w:szCs w:val="52"/>
                              </w:rPr>
                              <w:t>d</w:t>
                            </w:r>
                            <w:r w:rsidRPr="009F5744">
                              <w:rPr>
                                <w:rFonts w:ascii="Comic Sans MS" w:hAnsi="Comic Sans MS"/>
                                <w:b/>
                                <w:bCs/>
                                <w:color w:val="FF0000"/>
                                <w:szCs w:val="52"/>
                              </w:rPr>
                              <w:t>ay</w:t>
                            </w:r>
                            <w:r w:rsidRPr="00694C79">
                              <w:rPr>
                                <w:rFonts w:ascii="Comic Sans MS" w:hAnsi="Comic Sans MS"/>
                                <w:szCs w:val="52"/>
                              </w:rPr>
                              <w:br/>
                              <w:t>Sun</w:t>
                            </w:r>
                            <w:r w:rsidRPr="009F5744">
                              <w:rPr>
                                <w:rFonts w:ascii="Comic Sans MS" w:hAnsi="Comic Sans MS"/>
                                <w:b/>
                                <w:bCs/>
                                <w:szCs w:val="52"/>
                              </w:rPr>
                              <w:t>d</w:t>
                            </w:r>
                            <w:r w:rsidRPr="009F5744">
                              <w:rPr>
                                <w:rFonts w:ascii="Comic Sans MS" w:hAnsi="Comic Sans MS"/>
                                <w:b/>
                                <w:bCs/>
                                <w:color w:val="FF0000"/>
                                <w:szCs w:val="52"/>
                              </w:rPr>
                              <w:t>ay</w:t>
                            </w:r>
                          </w:p>
                        </w:txbxContent>
                      </v:textbox>
                    </v:shape>
                  </w:pict>
                </mc:Fallback>
              </mc:AlternateContent>
            </w:r>
          </w:p>
        </w:tc>
        <w:tc>
          <w:tcPr>
            <w:tcW w:w="3175" w:type="dxa"/>
            <w:tcBorders>
              <w:left w:val="single" w:sz="4" w:space="0" w:color="FFFFFF" w:themeColor="background1"/>
              <w:bottom w:val="single" w:sz="4" w:space="0" w:color="FFFFFF" w:themeColor="background1"/>
              <w:right w:val="single" w:sz="4" w:space="0" w:color="FFFFFF" w:themeColor="background1"/>
            </w:tcBorders>
          </w:tcPr>
          <w:p w14:paraId="5646192A" w14:textId="77777777" w:rsidR="009F5744" w:rsidRPr="00327322" w:rsidRDefault="009F5744" w:rsidP="00AF2221">
            <w:pPr>
              <w:rPr>
                <w:rFonts w:ascii="Century Gothic" w:hAnsi="Century Gothic"/>
                <w:lang w:val="en-AU"/>
              </w:rPr>
            </w:pPr>
            <w:r w:rsidRPr="00B4431F">
              <w:rPr>
                <w:rFonts w:ascii="Comic Sans MS" w:hAnsi="Comic Sans MS"/>
                <w:b/>
                <w:bCs/>
                <w:i/>
                <w:iCs/>
                <w:noProof/>
                <w:sz w:val="36"/>
                <w:szCs w:val="32"/>
                <w:u w:val="single"/>
              </w:rPr>
              <w:drawing>
                <wp:anchor distT="0" distB="0" distL="114300" distR="114300" simplePos="0" relativeHeight="252297216" behindDoc="0" locked="0" layoutInCell="1" allowOverlap="1" wp14:anchorId="364615D8" wp14:editId="33284171">
                  <wp:simplePos x="0" y="0"/>
                  <wp:positionH relativeFrom="margin">
                    <wp:posOffset>248285</wp:posOffset>
                  </wp:positionH>
                  <wp:positionV relativeFrom="paragraph">
                    <wp:posOffset>77470</wp:posOffset>
                  </wp:positionV>
                  <wp:extent cx="1449070" cy="1287780"/>
                  <wp:effectExtent l="0" t="0" r="0" b="762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cstate="print">
                            <a:extLst>
                              <a:ext uri="{28A0092B-C50C-407E-A947-70E740481C1C}">
                                <a14:useLocalDpi xmlns:a14="http://schemas.microsoft.com/office/drawing/2010/main" val="0"/>
                              </a:ext>
                            </a:extLst>
                          </a:blip>
                          <a:stretch>
                            <a:fillRect/>
                          </a:stretch>
                        </pic:blipFill>
                        <pic:spPr>
                          <a:xfrm flipH="1">
                            <a:off x="0" y="0"/>
                            <a:ext cx="1449070" cy="1287780"/>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Borders>
              <w:left w:val="single" w:sz="4" w:space="0" w:color="FFFFFF" w:themeColor="background1"/>
              <w:bottom w:val="single" w:sz="4" w:space="0" w:color="FFFFFF" w:themeColor="background1"/>
            </w:tcBorders>
          </w:tcPr>
          <w:p w14:paraId="5A4055F8" w14:textId="77777777" w:rsidR="009F5744" w:rsidRPr="008B1CD0" w:rsidRDefault="009F5744" w:rsidP="00AF2221">
            <w:pPr>
              <w:rPr>
                <w:lang w:val="en-AU"/>
              </w:rPr>
            </w:pPr>
            <w:r w:rsidRPr="00A31F5D">
              <w:rPr>
                <w:rFonts w:ascii="Century Gothic" w:hAnsi="Century Gothic"/>
                <w:b/>
                <w:bCs/>
                <w:noProof/>
                <w:sz w:val="32"/>
                <w:szCs w:val="32"/>
                <w:lang w:eastAsia="en-AU"/>
              </w:rPr>
              <w:drawing>
                <wp:anchor distT="0" distB="0" distL="114300" distR="114300" simplePos="0" relativeHeight="252298240" behindDoc="0" locked="0" layoutInCell="1" allowOverlap="1" wp14:anchorId="35076CC3" wp14:editId="2A6362E5">
                  <wp:simplePos x="0" y="0"/>
                  <wp:positionH relativeFrom="margin">
                    <wp:posOffset>235585</wp:posOffset>
                  </wp:positionH>
                  <wp:positionV relativeFrom="paragraph">
                    <wp:posOffset>115570</wp:posOffset>
                  </wp:positionV>
                  <wp:extent cx="1596390" cy="1173480"/>
                  <wp:effectExtent l="0" t="0" r="3810" b="7620"/>
                  <wp:wrapNone/>
                  <wp:docPr id="235"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82"/>
                          <pic:cNvPicPr>
                            <a:picLocks noChangeAspect="1"/>
                          </pic:cNvPicPr>
                        </pic:nvPicPr>
                        <pic:blipFill>
                          <a:blip r:embed="rId329" cstate="print"/>
                          <a:stretch>
                            <a:fillRect/>
                          </a:stretch>
                        </pic:blipFill>
                        <pic:spPr>
                          <a:xfrm>
                            <a:off x="0" y="0"/>
                            <a:ext cx="1596390" cy="1173480"/>
                          </a:xfrm>
                          <a:prstGeom prst="rect">
                            <a:avLst/>
                          </a:prstGeom>
                          <a:ln w="19050">
                            <a:noFill/>
                          </a:ln>
                        </pic:spPr>
                      </pic:pic>
                    </a:graphicData>
                  </a:graphic>
                  <wp14:sizeRelH relativeFrom="margin">
                    <wp14:pctWidth>0</wp14:pctWidth>
                  </wp14:sizeRelH>
                  <wp14:sizeRelV relativeFrom="margin">
                    <wp14:pctHeight>0</wp14:pctHeight>
                  </wp14:sizeRelV>
                </wp:anchor>
              </w:drawing>
            </w:r>
          </w:p>
        </w:tc>
      </w:tr>
      <w:tr w:rsidR="009F5744" w:rsidRPr="00327322" w14:paraId="0E59BD3D" w14:textId="77777777" w:rsidTr="00BE6C1E">
        <w:trPr>
          <w:trHeight w:val="794"/>
        </w:trPr>
        <w:tc>
          <w:tcPr>
            <w:tcW w:w="3175" w:type="dxa"/>
            <w:tcBorders>
              <w:top w:val="single" w:sz="4" w:space="0" w:color="FFFFFF" w:themeColor="background1"/>
              <w:bottom w:val="single" w:sz="4" w:space="0" w:color="FFFFFF" w:themeColor="background1"/>
              <w:right w:val="single" w:sz="4" w:space="0" w:color="FFFFFF" w:themeColor="background1"/>
            </w:tcBorders>
          </w:tcPr>
          <w:p w14:paraId="311F7ED5" w14:textId="77777777" w:rsidR="009F5744" w:rsidRPr="00F01695" w:rsidRDefault="009F5744" w:rsidP="00AF2221">
            <w:pPr>
              <w:jc w:val="center"/>
              <w:rPr>
                <w:rFonts w:ascii="Comic Sans MS" w:hAnsi="Comic Sans MS"/>
                <w:bCs/>
                <w:spacing w:val="140"/>
                <w:sz w:val="56"/>
                <w:szCs w:val="56"/>
                <w:lang w:val="en-AU"/>
              </w:rPr>
            </w:pPr>
            <w:r w:rsidRPr="00926734">
              <w:rPr>
                <w:rFonts w:ascii="Comic Sans MS" w:hAnsi="Comic Sans MS"/>
                <w:bCs/>
                <w:color w:val="7F7F7F" w:themeColor="text1" w:themeTint="80"/>
                <w:spacing w:val="140"/>
                <w:sz w:val="56"/>
                <w:szCs w:val="56"/>
                <w:lang w:val="en-AU"/>
              </w:rPr>
              <w:t>d</w:t>
            </w:r>
            <w:r w:rsidRPr="00F01695">
              <w:rPr>
                <w:rFonts w:ascii="Comic Sans MS" w:hAnsi="Comic Sans MS"/>
                <w:bCs/>
                <w:spacing w:val="140"/>
                <w:sz w:val="56"/>
                <w:szCs w:val="56"/>
                <w:lang w:val="en-AU"/>
              </w:rPr>
              <w:t>ay</w:t>
            </w:r>
          </w:p>
        </w:tc>
        <w:tc>
          <w:tcPr>
            <w:tcW w:w="31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517198" w14:textId="77777777" w:rsidR="009F5744" w:rsidRPr="00F01695" w:rsidRDefault="009F5744" w:rsidP="00AF2221">
            <w:pPr>
              <w:jc w:val="center"/>
              <w:rPr>
                <w:rFonts w:ascii="Comic Sans MS" w:hAnsi="Comic Sans MS"/>
                <w:bCs/>
                <w:spacing w:val="140"/>
                <w:sz w:val="56"/>
                <w:szCs w:val="56"/>
                <w:lang w:val="en-AU"/>
              </w:rPr>
            </w:pPr>
            <w:r w:rsidRPr="00926734">
              <w:rPr>
                <w:rFonts w:ascii="Comic Sans MS" w:hAnsi="Comic Sans MS"/>
                <w:bCs/>
                <w:color w:val="7F7F7F" w:themeColor="text1" w:themeTint="80"/>
                <w:spacing w:val="140"/>
                <w:sz w:val="56"/>
                <w:szCs w:val="56"/>
                <w:lang w:val="en-AU"/>
              </w:rPr>
              <w:t>s</w:t>
            </w:r>
            <w:r w:rsidRPr="00F01695">
              <w:rPr>
                <w:rFonts w:ascii="Comic Sans MS" w:hAnsi="Comic Sans MS"/>
                <w:bCs/>
                <w:spacing w:val="140"/>
                <w:sz w:val="56"/>
                <w:szCs w:val="56"/>
                <w:lang w:val="en-AU"/>
              </w:rPr>
              <w:t>ay</w:t>
            </w:r>
          </w:p>
        </w:tc>
        <w:tc>
          <w:tcPr>
            <w:tcW w:w="3175" w:type="dxa"/>
            <w:tcBorders>
              <w:top w:val="single" w:sz="4" w:space="0" w:color="FFFFFF" w:themeColor="background1"/>
              <w:left w:val="single" w:sz="4" w:space="0" w:color="FFFFFF" w:themeColor="background1"/>
              <w:bottom w:val="single" w:sz="4" w:space="0" w:color="FFFFFF" w:themeColor="background1"/>
            </w:tcBorders>
          </w:tcPr>
          <w:p w14:paraId="6F7FA13E" w14:textId="77777777" w:rsidR="009F5744" w:rsidRPr="00F01695" w:rsidRDefault="009F5744" w:rsidP="00AF2221">
            <w:pPr>
              <w:jc w:val="center"/>
              <w:rPr>
                <w:rFonts w:ascii="Comic Sans MS" w:hAnsi="Comic Sans MS"/>
                <w:bCs/>
                <w:spacing w:val="140"/>
                <w:sz w:val="56"/>
                <w:szCs w:val="56"/>
                <w:lang w:val="en-AU"/>
              </w:rPr>
            </w:pPr>
            <w:r w:rsidRPr="00926734">
              <w:rPr>
                <w:rFonts w:ascii="Comic Sans MS" w:hAnsi="Comic Sans MS"/>
                <w:bCs/>
                <w:color w:val="7F7F7F" w:themeColor="text1" w:themeTint="80"/>
                <w:spacing w:val="140"/>
                <w:sz w:val="56"/>
                <w:szCs w:val="56"/>
                <w:lang w:val="en-AU"/>
              </w:rPr>
              <w:t>pl</w:t>
            </w:r>
            <w:r w:rsidRPr="00F01695">
              <w:rPr>
                <w:rFonts w:ascii="Comic Sans MS" w:hAnsi="Comic Sans MS"/>
                <w:bCs/>
                <w:spacing w:val="140"/>
                <w:sz w:val="56"/>
                <w:szCs w:val="56"/>
                <w:lang w:val="en-AU"/>
              </w:rPr>
              <w:t>ay</w:t>
            </w:r>
          </w:p>
        </w:tc>
      </w:tr>
      <w:tr w:rsidR="009F5744" w:rsidRPr="00327322" w14:paraId="1E92BC18" w14:textId="77777777" w:rsidTr="00BE6C1E">
        <w:trPr>
          <w:trHeight w:val="964"/>
        </w:trPr>
        <w:tc>
          <w:tcPr>
            <w:tcW w:w="3175" w:type="dxa"/>
            <w:tcBorders>
              <w:top w:val="single" w:sz="4" w:space="0" w:color="FFFFFF" w:themeColor="background1"/>
              <w:right w:val="single" w:sz="4" w:space="0" w:color="FFFFFF" w:themeColor="background1"/>
            </w:tcBorders>
          </w:tcPr>
          <w:p w14:paraId="23BD8E6D" w14:textId="77777777" w:rsidR="009F5744" w:rsidRPr="00F01695" w:rsidRDefault="009F5744" w:rsidP="00AF2221">
            <w:pPr>
              <w:spacing w:after="240"/>
              <w:jc w:val="center"/>
              <w:rPr>
                <w:rFonts w:ascii="Comic Sans MS" w:hAnsi="Comic Sans MS"/>
                <w:bCs/>
                <w:spacing w:val="140"/>
                <w:sz w:val="56"/>
                <w:szCs w:val="56"/>
                <w:lang w:val="en-AU"/>
              </w:rPr>
            </w:pPr>
            <w:r w:rsidRPr="00926734">
              <w:rPr>
                <w:rFonts w:ascii="Comic Sans MS" w:hAnsi="Comic Sans MS"/>
                <w:bCs/>
                <w:color w:val="7F7F7F" w:themeColor="text1" w:themeTint="80"/>
                <w:spacing w:val="140"/>
                <w:sz w:val="56"/>
                <w:szCs w:val="56"/>
                <w:lang w:val="en-AU"/>
              </w:rPr>
              <w:t>d</w:t>
            </w:r>
            <w:r w:rsidRPr="00F01695">
              <w:rPr>
                <w:rFonts w:ascii="Comic Sans MS" w:hAnsi="Comic Sans MS"/>
                <w:color w:val="A6A6A6" w:themeColor="background1" w:themeShade="A6"/>
                <w:spacing w:val="140"/>
                <w:sz w:val="36"/>
                <w:szCs w:val="28"/>
              </w:rPr>
              <w:t>__</w:t>
            </w:r>
          </w:p>
        </w:tc>
        <w:tc>
          <w:tcPr>
            <w:tcW w:w="3175" w:type="dxa"/>
            <w:tcBorders>
              <w:top w:val="single" w:sz="4" w:space="0" w:color="FFFFFF" w:themeColor="background1"/>
              <w:left w:val="single" w:sz="4" w:space="0" w:color="FFFFFF" w:themeColor="background1"/>
              <w:right w:val="single" w:sz="4" w:space="0" w:color="FFFFFF" w:themeColor="background1"/>
            </w:tcBorders>
          </w:tcPr>
          <w:p w14:paraId="3A0DA717" w14:textId="77777777" w:rsidR="009F5744" w:rsidRPr="00F01695" w:rsidRDefault="009F5744" w:rsidP="00AF2221">
            <w:pPr>
              <w:spacing w:after="240"/>
              <w:jc w:val="center"/>
              <w:rPr>
                <w:rFonts w:ascii="Comic Sans MS" w:hAnsi="Comic Sans MS"/>
                <w:bCs/>
                <w:spacing w:val="140"/>
                <w:sz w:val="56"/>
                <w:szCs w:val="56"/>
                <w:lang w:val="en-AU"/>
              </w:rPr>
            </w:pPr>
            <w:r w:rsidRPr="00926734">
              <w:rPr>
                <w:rFonts w:ascii="Comic Sans MS" w:hAnsi="Comic Sans MS"/>
                <w:bCs/>
                <w:color w:val="7F7F7F" w:themeColor="text1" w:themeTint="80"/>
                <w:spacing w:val="140"/>
                <w:sz w:val="56"/>
                <w:szCs w:val="56"/>
                <w:lang w:val="en-AU"/>
              </w:rPr>
              <w:t>s</w:t>
            </w:r>
            <w:r w:rsidRPr="00F01695">
              <w:rPr>
                <w:rFonts w:ascii="Comic Sans MS" w:hAnsi="Comic Sans MS"/>
                <w:color w:val="A6A6A6" w:themeColor="background1" w:themeShade="A6"/>
                <w:spacing w:val="140"/>
                <w:sz w:val="36"/>
                <w:szCs w:val="28"/>
              </w:rPr>
              <w:t>__</w:t>
            </w:r>
          </w:p>
        </w:tc>
        <w:tc>
          <w:tcPr>
            <w:tcW w:w="3175" w:type="dxa"/>
            <w:tcBorders>
              <w:top w:val="single" w:sz="4" w:space="0" w:color="FFFFFF" w:themeColor="background1"/>
              <w:left w:val="single" w:sz="4" w:space="0" w:color="FFFFFF" w:themeColor="background1"/>
            </w:tcBorders>
          </w:tcPr>
          <w:p w14:paraId="38CFFFBD" w14:textId="77777777" w:rsidR="009F5744" w:rsidRPr="00F01695" w:rsidRDefault="009F5744" w:rsidP="00AF2221">
            <w:pPr>
              <w:spacing w:after="240"/>
              <w:jc w:val="center"/>
              <w:rPr>
                <w:rFonts w:ascii="Comic Sans MS" w:hAnsi="Comic Sans MS"/>
                <w:bCs/>
                <w:spacing w:val="140"/>
                <w:sz w:val="56"/>
                <w:szCs w:val="56"/>
                <w:lang w:val="en-AU"/>
              </w:rPr>
            </w:pPr>
            <w:r w:rsidRPr="00926734">
              <w:rPr>
                <w:rFonts w:ascii="Comic Sans MS" w:hAnsi="Comic Sans MS"/>
                <w:bCs/>
                <w:color w:val="7F7F7F" w:themeColor="text1" w:themeTint="80"/>
                <w:spacing w:val="140"/>
                <w:sz w:val="56"/>
                <w:szCs w:val="56"/>
                <w:lang w:val="en-AU"/>
              </w:rPr>
              <w:t>pl</w:t>
            </w:r>
            <w:r w:rsidRPr="00F01695">
              <w:rPr>
                <w:rFonts w:ascii="Comic Sans MS" w:hAnsi="Comic Sans MS"/>
                <w:color w:val="A6A6A6" w:themeColor="background1" w:themeShade="A6"/>
                <w:spacing w:val="140"/>
                <w:sz w:val="36"/>
                <w:szCs w:val="28"/>
              </w:rPr>
              <w:t>__</w:t>
            </w:r>
          </w:p>
        </w:tc>
      </w:tr>
    </w:tbl>
    <w:p w14:paraId="792A1064" w14:textId="5F3161B9" w:rsidR="00E55F2F" w:rsidRDefault="004A11C3" w:rsidP="00E55F2F">
      <w:r>
        <w:rPr>
          <w:noProof/>
        </w:rPr>
        <w:lastRenderedPageBreak/>
        <mc:AlternateContent>
          <mc:Choice Requires="wps">
            <w:drawing>
              <wp:anchor distT="0" distB="0" distL="114300" distR="114300" simplePos="0" relativeHeight="252339200" behindDoc="0" locked="0" layoutInCell="1" allowOverlap="1" wp14:anchorId="11210FD7" wp14:editId="14BD3B4F">
                <wp:simplePos x="0" y="0"/>
                <wp:positionH relativeFrom="page">
                  <wp:align>center</wp:align>
                </wp:positionH>
                <wp:positionV relativeFrom="paragraph">
                  <wp:posOffset>137160</wp:posOffset>
                </wp:positionV>
                <wp:extent cx="1209675" cy="885825"/>
                <wp:effectExtent l="0" t="0" r="28575" b="28575"/>
                <wp:wrapNone/>
                <wp:docPr id="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885825"/>
                        </a:xfrm>
                        <a:prstGeom prst="ellipse">
                          <a:avLst/>
                        </a:prstGeom>
                        <a:solidFill>
                          <a:srgbClr val="FEF8F4"/>
                        </a:solidFill>
                        <a:ln w="19050">
                          <a:solidFill>
                            <a:schemeClr val="bg1">
                              <a:lumMod val="50000"/>
                            </a:schemeClr>
                          </a:solidFill>
                          <a:miter lim="800000"/>
                          <a:headEnd/>
                          <a:tailEnd/>
                        </a:ln>
                      </wps:spPr>
                      <wps:txbx>
                        <w:txbxContent>
                          <w:p w14:paraId="76FB3BF7" w14:textId="0D739A95" w:rsidR="009F5744" w:rsidRPr="00F01695" w:rsidRDefault="009F5744" w:rsidP="004A11C3">
                            <w:pPr>
                              <w:spacing w:after="0"/>
                              <w:ind w:firstLine="284"/>
                              <w:rPr>
                                <w:rFonts w:ascii="Comic Sans MS" w:hAnsi="Comic Sans MS"/>
                                <w:bCs/>
                                <w:spacing w:val="40"/>
                                <w:sz w:val="52"/>
                                <w:szCs w:val="44"/>
                              </w:rPr>
                            </w:pPr>
                            <w:r w:rsidRPr="00F01695">
                              <w:rPr>
                                <w:rFonts w:ascii="Comic Sans MS" w:hAnsi="Comic Sans MS"/>
                                <w:bCs/>
                                <w:spacing w:val="40"/>
                                <w:sz w:val="56"/>
                                <w:szCs w:val="56"/>
                              </w:rPr>
                              <w:t>oi</w:t>
                            </w:r>
                            <w:r w:rsidR="00E55F2F">
                              <w:rPr>
                                <w:rFonts w:ascii="Comic Sans MS" w:hAnsi="Comic Sans MS"/>
                                <w:bCs/>
                                <w:color w:val="A6A6A6" w:themeColor="background1" w:themeShade="A6"/>
                                <w:spacing w:val="40"/>
                                <w:sz w:val="56"/>
                                <w:szCs w:val="5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11210FD7" id="_x0000_s1323" style="position:absolute;margin-left:0;margin-top:10.8pt;width:95.25pt;height:69.75pt;z-index:2523392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nNMQIAAE8EAAAOAAAAZHJzL2Uyb0RvYy54bWysVNtu2zAMfR+wfxD0vtjJkjYx4hRd2gwD&#10;ugvQ7QNkWbaFyaImKbGzry8lO2myvQ3zgyCK0iHPIen1Xd8qchDWSdA5nU5SSoTmUEpd5/TH9927&#10;JSXOM10yBVrk9Cgcvdu8fbPuTCZm0IAqhSUIol3WmZw23pssSRxvRMvcBIzQ6KzAtsyjaeuktKxD&#10;9FYlszS9STqwpbHAhXN4+jA46SbiV5Xg/mtVOeGJyinm5uNq41qENdmsWVZbZhrJxzTYP2TRMqkx&#10;6BnqgXlG9lb+BdVKbsFB5Scc2gSqSnIROSCbafoHm+eGGRG5oDjOnGVy/w+Wfzk8m2+W+P4D9FjA&#10;SMKZJ+A/HdGwbZiuxb210DWClRh4GiRLOuOy8WmQ2mUugBTdZyixyGzvIQL1lW2DKsiTIDoW4HgW&#10;XfSe8BBylq5ubheUcPQtl4vlbBFDsOz02ljnPwpoSdjkVCgljQu6sIwdnpwPCbHsdCscO1Cy3Eml&#10;omHrYqssOTDsgd3jbrmbjwGurilNOsxmlS7SQYQrjNCP4oxS1INQat8i4wF5keJ3Aj5dj5ldhWml&#10;x4ZXskWy4cXYgkHdR13GdvRMqmGPtJQe5Q4KD1r7vuiJLDHZ97chYNC/gPKIFbAwdDhOJG4asL8p&#10;6bC7c+p+7ZkVlKhPGqu4ms7nYRyiMV/cztCwl57i0sM0R6icekqG7dbHEQrqarjHalcyVuE1kzFp&#10;7NoowThhYSwu7Xjr9T+weQEAAP//AwBQSwMEFAAGAAgAAAAhAC542tjdAAAABwEAAA8AAABkcnMv&#10;ZG93bnJldi54bWxMj8FOwzAMhu9IvENkJG4s7aRF0DWd0ARI620bSByzxmurNU5p0q28Pd6J3Wz9&#10;vz5/zleT68QZh9B60pDOEhBIlbct1Ro+9+9PzyBCNGRN5wk1/GKAVXF/l5vM+gtt8byLtWAIhcxo&#10;aGLsMylD1aAzYeZ7JM6OfnAm8jrU0g7mwnDXyXmSKOlMS3yhMT2uG6xOu9ExZSrLTf1Wuv33j1p/&#10;jWpz/NgutH58mF6XICJO8b8MV31Wh4KdDn4kG0SngR+JGuapAnFNX5IFiAMPKk1BFrm89S/+AAAA&#10;//8DAFBLAQItABQABgAIAAAAIQC2gziS/gAAAOEBAAATAAAAAAAAAAAAAAAAAAAAAABbQ29udGVu&#10;dF9UeXBlc10ueG1sUEsBAi0AFAAGAAgAAAAhADj9If/WAAAAlAEAAAsAAAAAAAAAAAAAAAAALwEA&#10;AF9yZWxzLy5yZWxzUEsBAi0AFAAGAAgAAAAhACk5Wc0xAgAATwQAAA4AAAAAAAAAAAAAAAAALgIA&#10;AGRycy9lMm9Eb2MueG1sUEsBAi0AFAAGAAgAAAAhAC542tjdAAAABwEAAA8AAAAAAAAAAAAAAAAA&#10;iwQAAGRycy9kb3ducmV2LnhtbFBLBQYAAAAABAAEAPMAAACVBQAAAAA=&#10;" fillcolor="#fef8f4" strokecolor="#7f7f7f [1612]" strokeweight="1.5pt">
                <v:stroke joinstyle="miter"/>
                <v:textbox>
                  <w:txbxContent>
                    <w:p w14:paraId="76FB3BF7" w14:textId="0D739A95" w:rsidR="009F5744" w:rsidRPr="00F01695" w:rsidRDefault="009F5744" w:rsidP="004A11C3">
                      <w:pPr>
                        <w:spacing w:after="0"/>
                        <w:ind w:firstLine="284"/>
                        <w:rPr>
                          <w:rFonts w:ascii="Comic Sans MS" w:hAnsi="Comic Sans MS"/>
                          <w:bCs/>
                          <w:spacing w:val="40"/>
                          <w:sz w:val="52"/>
                          <w:szCs w:val="44"/>
                        </w:rPr>
                      </w:pPr>
                      <w:r w:rsidRPr="00F01695">
                        <w:rPr>
                          <w:rFonts w:ascii="Comic Sans MS" w:hAnsi="Comic Sans MS"/>
                          <w:bCs/>
                          <w:spacing w:val="40"/>
                          <w:sz w:val="56"/>
                          <w:szCs w:val="56"/>
                        </w:rPr>
                        <w:t>oi</w:t>
                      </w:r>
                      <w:r w:rsidR="00E55F2F">
                        <w:rPr>
                          <w:rFonts w:ascii="Comic Sans MS" w:hAnsi="Comic Sans MS"/>
                          <w:bCs/>
                          <w:color w:val="A6A6A6" w:themeColor="background1" w:themeShade="A6"/>
                          <w:spacing w:val="40"/>
                          <w:sz w:val="56"/>
                          <w:szCs w:val="56"/>
                        </w:rPr>
                        <w:t xml:space="preserve"> </w:t>
                      </w:r>
                    </w:p>
                  </w:txbxContent>
                </v:textbox>
                <w10:wrap anchorx="page"/>
              </v:oval>
            </w:pict>
          </mc:Fallback>
        </mc:AlternateContent>
      </w:r>
      <w:r w:rsidR="00F341FD">
        <w:rPr>
          <w:noProof/>
        </w:rPr>
        <w:t xml:space="preserve"> </w:t>
      </w:r>
    </w:p>
    <w:p w14:paraId="399BE566" w14:textId="4E47A96F" w:rsidR="00E55F2F" w:rsidRDefault="00E55F2F" w:rsidP="00E55F2F"/>
    <w:p w14:paraId="07DBA139" w14:textId="503FBCF3" w:rsidR="00E55F2F" w:rsidRDefault="00E55F2F" w:rsidP="00E55F2F"/>
    <w:p w14:paraId="384091EA" w14:textId="77777777" w:rsidR="00E55F2F" w:rsidRDefault="00E55F2F" w:rsidP="00E55F2F"/>
    <w:p w14:paraId="09DAA56A" w14:textId="1B9B1D42" w:rsidR="00E55F2F" w:rsidRDefault="00E55F2F" w:rsidP="00E55F2F">
      <w:r w:rsidRPr="00164C53">
        <w:rPr>
          <w:noProof/>
          <w:lang w:eastAsia="en-AU"/>
        </w:rPr>
        <w:drawing>
          <wp:anchor distT="0" distB="0" distL="114300" distR="114300" simplePos="0" relativeHeight="252344320" behindDoc="0" locked="0" layoutInCell="1" allowOverlap="1" wp14:anchorId="7EBE4B1F" wp14:editId="1CC9806C">
            <wp:simplePos x="0" y="0"/>
            <wp:positionH relativeFrom="column">
              <wp:posOffset>1463040</wp:posOffset>
            </wp:positionH>
            <wp:positionV relativeFrom="paragraph">
              <wp:posOffset>175895</wp:posOffset>
            </wp:positionV>
            <wp:extent cx="868680" cy="715010"/>
            <wp:effectExtent l="0" t="0" r="7620" b="889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868680" cy="715010"/>
                    </a:xfrm>
                    <a:prstGeom prst="rect">
                      <a:avLst/>
                    </a:prstGeom>
                  </pic:spPr>
                </pic:pic>
              </a:graphicData>
            </a:graphic>
            <wp14:sizeRelH relativeFrom="margin">
              <wp14:pctWidth>0</wp14:pctWidth>
            </wp14:sizeRelH>
            <wp14:sizeRelV relativeFrom="margin">
              <wp14:pctHeight>0</wp14:pctHeight>
            </wp14:sizeRelV>
          </wp:anchor>
        </w:drawing>
      </w:r>
      <w:r w:rsidRPr="00C32204">
        <w:rPr>
          <w:noProof/>
          <w:lang w:eastAsia="en-AU"/>
        </w:rPr>
        <w:drawing>
          <wp:anchor distT="0" distB="0" distL="114300" distR="114300" simplePos="0" relativeHeight="252304384" behindDoc="0" locked="0" layoutInCell="1" allowOverlap="1" wp14:anchorId="0754673F" wp14:editId="78B7D0F1">
            <wp:simplePos x="0" y="0"/>
            <wp:positionH relativeFrom="column">
              <wp:posOffset>453390</wp:posOffset>
            </wp:positionH>
            <wp:positionV relativeFrom="paragraph">
              <wp:posOffset>161925</wp:posOffset>
            </wp:positionV>
            <wp:extent cx="1097280" cy="693420"/>
            <wp:effectExtent l="0" t="0" r="762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7E46B4AA" w14:textId="32E523CC" w:rsidR="009F5744" w:rsidRDefault="009F5744" w:rsidP="00165DC1">
      <w:pPr>
        <w:pStyle w:val="ListParagraph"/>
        <w:numPr>
          <w:ilvl w:val="0"/>
          <w:numId w:val="60"/>
        </w:numPr>
      </w:pPr>
    </w:p>
    <w:p w14:paraId="798DD6B0" w14:textId="311F434D" w:rsidR="009F5744" w:rsidRDefault="009F5744" w:rsidP="009F5744">
      <w:pPr>
        <w:spacing w:after="0"/>
      </w:pPr>
    </w:p>
    <w:tbl>
      <w:tblPr>
        <w:tblStyle w:val="TableGrid"/>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175"/>
        <w:gridCol w:w="3175"/>
        <w:gridCol w:w="3175"/>
      </w:tblGrid>
      <w:tr w:rsidR="009F5744" w:rsidRPr="00327322" w14:paraId="2D21EE0A" w14:textId="77777777" w:rsidTr="002F2744">
        <w:trPr>
          <w:trHeight w:val="737"/>
        </w:trPr>
        <w:tc>
          <w:tcPr>
            <w:tcW w:w="3175" w:type="dxa"/>
            <w:shd w:val="clear" w:color="auto" w:fill="FEF8F4"/>
          </w:tcPr>
          <w:p w14:paraId="517224BC" w14:textId="5B30FBFA" w:rsidR="009F5744" w:rsidRPr="00E37438" w:rsidRDefault="009F5744" w:rsidP="00AF2221">
            <w:pPr>
              <w:jc w:val="center"/>
              <w:rPr>
                <w:spacing w:val="40"/>
                <w:sz w:val="52"/>
                <w:szCs w:val="52"/>
                <w:lang w:val="en-AU"/>
              </w:rPr>
            </w:pPr>
            <w:r w:rsidRPr="00926734">
              <w:rPr>
                <w:rFonts w:ascii="Comic Sans MS" w:hAnsi="Comic Sans MS"/>
                <w:color w:val="7F7F7F" w:themeColor="text1" w:themeTint="80"/>
                <w:spacing w:val="40"/>
                <w:sz w:val="52"/>
                <w:szCs w:val="52"/>
                <w:lang w:val="en-AU"/>
              </w:rPr>
              <w:t>c</w:t>
            </w:r>
            <w:r w:rsidRPr="00F01695">
              <w:rPr>
                <w:rFonts w:ascii="Comic Sans MS" w:hAnsi="Comic Sans MS"/>
                <w:spacing w:val="40"/>
                <w:sz w:val="52"/>
                <w:szCs w:val="52"/>
                <w:lang w:val="en-AU"/>
              </w:rPr>
              <w:t>oi</w:t>
            </w:r>
            <w:r w:rsidRPr="00926734">
              <w:rPr>
                <w:rFonts w:ascii="Comic Sans MS" w:hAnsi="Comic Sans MS"/>
                <w:color w:val="7F7F7F" w:themeColor="text1" w:themeTint="80"/>
                <w:spacing w:val="40"/>
                <w:sz w:val="52"/>
                <w:szCs w:val="52"/>
                <w:lang w:val="en-AU"/>
              </w:rPr>
              <w:t>n</w:t>
            </w:r>
          </w:p>
        </w:tc>
        <w:tc>
          <w:tcPr>
            <w:tcW w:w="3175" w:type="dxa"/>
            <w:shd w:val="clear" w:color="auto" w:fill="FEF8F4"/>
          </w:tcPr>
          <w:p w14:paraId="22F81172" w14:textId="2DE579A3" w:rsidR="009F5744" w:rsidRPr="00F01695" w:rsidRDefault="009F5744" w:rsidP="00AF2221">
            <w:pPr>
              <w:jc w:val="center"/>
              <w:rPr>
                <w:rFonts w:ascii="Comic Sans MS" w:hAnsi="Comic Sans MS"/>
                <w:spacing w:val="40"/>
                <w:sz w:val="52"/>
                <w:szCs w:val="52"/>
                <w:lang w:val="en-AU"/>
              </w:rPr>
            </w:pPr>
            <w:r>
              <w:rPr>
                <w:rFonts w:ascii="Comic Sans MS" w:hAnsi="Comic Sans MS"/>
                <w:spacing w:val="40"/>
                <w:sz w:val="52"/>
                <w:szCs w:val="52"/>
                <w:lang w:val="en-AU"/>
              </w:rPr>
              <w:t>oi</w:t>
            </w:r>
            <w:r w:rsidRPr="00926734">
              <w:rPr>
                <w:rFonts w:ascii="Comic Sans MS" w:hAnsi="Comic Sans MS"/>
                <w:color w:val="7F7F7F" w:themeColor="text1" w:themeTint="80"/>
                <w:spacing w:val="40"/>
                <w:sz w:val="52"/>
                <w:szCs w:val="52"/>
                <w:lang w:val="en-AU"/>
              </w:rPr>
              <w:t>l</w:t>
            </w:r>
          </w:p>
        </w:tc>
        <w:tc>
          <w:tcPr>
            <w:tcW w:w="3175" w:type="dxa"/>
            <w:shd w:val="clear" w:color="auto" w:fill="FEF8F4"/>
          </w:tcPr>
          <w:p w14:paraId="21C21164" w14:textId="77777777" w:rsidR="009F5744" w:rsidRPr="00F01695" w:rsidRDefault="009F5744" w:rsidP="00AF2221">
            <w:pPr>
              <w:jc w:val="center"/>
              <w:rPr>
                <w:rFonts w:ascii="Comic Sans MS" w:hAnsi="Comic Sans MS"/>
                <w:spacing w:val="40"/>
                <w:sz w:val="52"/>
                <w:szCs w:val="52"/>
                <w:lang w:val="en-AU"/>
              </w:rPr>
            </w:pPr>
            <w:r w:rsidRPr="00926734">
              <w:rPr>
                <w:rFonts w:ascii="Comic Sans MS" w:hAnsi="Comic Sans MS"/>
                <w:color w:val="7F7F7F" w:themeColor="text1" w:themeTint="80"/>
                <w:spacing w:val="40"/>
                <w:sz w:val="52"/>
                <w:szCs w:val="52"/>
                <w:lang w:val="en-AU"/>
              </w:rPr>
              <w:t>p</w:t>
            </w:r>
            <w:r w:rsidRPr="00F01695">
              <w:rPr>
                <w:rFonts w:ascii="Comic Sans MS" w:hAnsi="Comic Sans MS"/>
                <w:spacing w:val="40"/>
                <w:sz w:val="52"/>
                <w:szCs w:val="52"/>
                <w:lang w:val="en-AU"/>
              </w:rPr>
              <w:t>oi</w:t>
            </w:r>
            <w:r w:rsidRPr="00926734">
              <w:rPr>
                <w:rFonts w:ascii="Comic Sans MS" w:hAnsi="Comic Sans MS"/>
                <w:color w:val="7F7F7F" w:themeColor="text1" w:themeTint="80"/>
                <w:spacing w:val="40"/>
                <w:sz w:val="52"/>
                <w:szCs w:val="52"/>
                <w:lang w:val="en-AU"/>
              </w:rPr>
              <w:t>nt</w:t>
            </w:r>
          </w:p>
        </w:tc>
      </w:tr>
      <w:tr w:rsidR="009F5744" w:rsidRPr="00327322" w14:paraId="5E11F3BF" w14:textId="77777777" w:rsidTr="00BE6C1E">
        <w:trPr>
          <w:trHeight w:val="2268"/>
        </w:trPr>
        <w:tc>
          <w:tcPr>
            <w:tcW w:w="3175" w:type="dxa"/>
            <w:vAlign w:val="center"/>
          </w:tcPr>
          <w:p w14:paraId="09B5BEC4" w14:textId="6854923A" w:rsidR="009F5744" w:rsidRPr="00327322" w:rsidRDefault="00E55F2F" w:rsidP="00AF2221">
            <w:pPr>
              <w:jc w:val="center"/>
              <w:rPr>
                <w:rFonts w:ascii="Century Gothic" w:hAnsi="Century Gothic"/>
                <w:lang w:val="en-AU"/>
              </w:rPr>
            </w:pPr>
            <w:r w:rsidRPr="004805A3">
              <w:rPr>
                <w:noProof/>
              </w:rPr>
              <w:drawing>
                <wp:anchor distT="0" distB="0" distL="114300" distR="114300" simplePos="0" relativeHeight="252342272" behindDoc="1" locked="0" layoutInCell="1" allowOverlap="1" wp14:anchorId="0F7AB163" wp14:editId="3A990E61">
                  <wp:simplePos x="0" y="0"/>
                  <wp:positionH relativeFrom="column">
                    <wp:posOffset>243840</wp:posOffset>
                  </wp:positionH>
                  <wp:positionV relativeFrom="paragraph">
                    <wp:posOffset>283210</wp:posOffset>
                  </wp:positionV>
                  <wp:extent cx="1402080" cy="1005840"/>
                  <wp:effectExtent l="171450" t="304800" r="64770" b="30861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extLst>
                              <a:ext uri="{28A0092B-C50C-407E-A947-70E740481C1C}">
                                <a14:useLocalDpi xmlns:a14="http://schemas.microsoft.com/office/drawing/2010/main" val="0"/>
                              </a:ext>
                            </a:extLst>
                          </a:blip>
                          <a:stretch>
                            <a:fillRect/>
                          </a:stretch>
                        </pic:blipFill>
                        <pic:spPr>
                          <a:xfrm rot="8857358">
                            <a:off x="0" y="0"/>
                            <a:ext cx="1402080" cy="1005840"/>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vAlign w:val="center"/>
          </w:tcPr>
          <w:p w14:paraId="1C642379" w14:textId="77777777" w:rsidR="009F5744" w:rsidRPr="00327322" w:rsidRDefault="009F5744" w:rsidP="00AF2221">
            <w:pPr>
              <w:jc w:val="center"/>
              <w:rPr>
                <w:rFonts w:ascii="Century Gothic" w:hAnsi="Century Gothic"/>
                <w:lang w:val="en-AU"/>
              </w:rPr>
            </w:pPr>
            <w:r>
              <w:rPr>
                <w:noProof/>
              </w:rPr>
              <w:drawing>
                <wp:anchor distT="0" distB="0" distL="114300" distR="114300" simplePos="0" relativeHeight="252308480" behindDoc="0" locked="0" layoutInCell="1" allowOverlap="1" wp14:anchorId="40C78F38" wp14:editId="3ED79314">
                  <wp:simplePos x="0" y="0"/>
                  <wp:positionH relativeFrom="column">
                    <wp:posOffset>512445</wp:posOffset>
                  </wp:positionH>
                  <wp:positionV relativeFrom="paragraph">
                    <wp:posOffset>115570</wp:posOffset>
                  </wp:positionV>
                  <wp:extent cx="935355" cy="1327785"/>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935355" cy="13277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75" w:type="dxa"/>
            <w:vAlign w:val="center"/>
          </w:tcPr>
          <w:p w14:paraId="48B18A42" w14:textId="77777777" w:rsidR="009F5744" w:rsidRPr="008B1CD0" w:rsidRDefault="009F5744" w:rsidP="00AF2221">
            <w:pPr>
              <w:jc w:val="center"/>
              <w:rPr>
                <w:lang w:val="en-AU"/>
              </w:rPr>
            </w:pPr>
            <w:r w:rsidRPr="00792491">
              <w:rPr>
                <w:noProof/>
                <w:spacing w:val="20"/>
                <w:sz w:val="40"/>
                <w:lang w:eastAsia="en-AU"/>
              </w:rPr>
              <w:drawing>
                <wp:anchor distT="0" distB="0" distL="114300" distR="114300" simplePos="0" relativeHeight="252309504" behindDoc="0" locked="0" layoutInCell="1" allowOverlap="1" wp14:anchorId="7ADD0E45" wp14:editId="6F3244E6">
                  <wp:simplePos x="0" y="0"/>
                  <wp:positionH relativeFrom="column">
                    <wp:posOffset>212725</wp:posOffset>
                  </wp:positionH>
                  <wp:positionV relativeFrom="paragraph">
                    <wp:posOffset>124460</wp:posOffset>
                  </wp:positionV>
                  <wp:extent cx="1395730" cy="1097280"/>
                  <wp:effectExtent l="0" t="0" r="0" b="762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1395730" cy="1097280"/>
                          </a:xfrm>
                          <a:prstGeom prst="rect">
                            <a:avLst/>
                          </a:prstGeom>
                        </pic:spPr>
                      </pic:pic>
                    </a:graphicData>
                  </a:graphic>
                  <wp14:sizeRelH relativeFrom="margin">
                    <wp14:pctWidth>0</wp14:pctWidth>
                  </wp14:sizeRelH>
                  <wp14:sizeRelV relativeFrom="margin">
                    <wp14:pctHeight>0</wp14:pctHeight>
                  </wp14:sizeRelV>
                </wp:anchor>
              </w:drawing>
            </w:r>
          </w:p>
        </w:tc>
      </w:tr>
      <w:tr w:rsidR="00E55F2F" w:rsidRPr="00327322" w14:paraId="1EB29B28" w14:textId="77777777" w:rsidTr="00BE6C1E">
        <w:trPr>
          <w:trHeight w:val="907"/>
        </w:trPr>
        <w:tc>
          <w:tcPr>
            <w:tcW w:w="3175" w:type="dxa"/>
            <w:vAlign w:val="center"/>
          </w:tcPr>
          <w:p w14:paraId="2FA8D674" w14:textId="713486E0" w:rsidR="00E55F2F" w:rsidRPr="00EE60FB" w:rsidRDefault="00E55F2F" w:rsidP="00BB550E">
            <w:pPr>
              <w:spacing w:after="120"/>
              <w:jc w:val="center"/>
              <w:rPr>
                <w:sz w:val="60"/>
                <w:szCs w:val="60"/>
              </w:rPr>
            </w:pPr>
            <w:r w:rsidRPr="00926734">
              <w:rPr>
                <w:color w:val="7F7F7F" w:themeColor="text1" w:themeTint="80"/>
                <w:sz w:val="66"/>
                <w:szCs w:val="66"/>
              </w:rPr>
              <w:t>c</w:t>
            </w:r>
            <w:r w:rsidRPr="00EE60FB">
              <w:rPr>
                <w:rFonts w:ascii="Comic Sans MS" w:hAnsi="Comic Sans MS"/>
                <w:bCs/>
                <w:outline/>
                <w:color w:val="FFFFFF" w:themeColor="background1"/>
                <w:sz w:val="60"/>
                <w:szCs w:val="60"/>
                <w14:textOutline w14:w="10160" w14:cap="flat" w14:cmpd="sng" w14:algn="ctr">
                  <w14:solidFill>
                    <w14:schemeClr w14:val="bg1">
                      <w14:lumMod w14:val="50000"/>
                    </w14:schemeClr>
                  </w14:solidFill>
                  <w14:prstDash w14:val="solid"/>
                  <w14:round/>
                </w14:textOutline>
                <w14:textFill>
                  <w14:noFill/>
                </w14:textFill>
              </w:rPr>
              <w:t>oi</w:t>
            </w:r>
            <w:r w:rsidRPr="00926734">
              <w:rPr>
                <w:color w:val="7F7F7F" w:themeColor="text1" w:themeTint="80"/>
                <w:sz w:val="66"/>
                <w:szCs w:val="66"/>
              </w:rPr>
              <w:t>n</w:t>
            </w:r>
          </w:p>
        </w:tc>
        <w:tc>
          <w:tcPr>
            <w:tcW w:w="3175" w:type="dxa"/>
            <w:vAlign w:val="center"/>
          </w:tcPr>
          <w:p w14:paraId="7B37EE4A" w14:textId="20EA28D6" w:rsidR="00E55F2F" w:rsidRPr="00EE60FB" w:rsidRDefault="00E55F2F" w:rsidP="00BB550E">
            <w:pPr>
              <w:spacing w:after="120"/>
              <w:jc w:val="center"/>
              <w:rPr>
                <w:noProof/>
                <w:sz w:val="60"/>
                <w:szCs w:val="60"/>
              </w:rPr>
            </w:pPr>
            <w:r w:rsidRPr="00EE60FB">
              <w:rPr>
                <w:rFonts w:ascii="Comic Sans MS" w:hAnsi="Comic Sans MS"/>
                <w:bCs/>
                <w:outline/>
                <w:color w:val="FFFFFF" w:themeColor="background1"/>
                <w:sz w:val="60"/>
                <w:szCs w:val="60"/>
                <w14:textOutline w14:w="10160" w14:cap="flat" w14:cmpd="sng" w14:algn="ctr">
                  <w14:solidFill>
                    <w14:schemeClr w14:val="bg1">
                      <w14:lumMod w14:val="50000"/>
                    </w14:schemeClr>
                  </w14:solidFill>
                  <w14:prstDash w14:val="solid"/>
                  <w14:round/>
                </w14:textOutline>
                <w14:textFill>
                  <w14:noFill/>
                </w14:textFill>
              </w:rPr>
              <w:t>oi</w:t>
            </w:r>
            <w:r w:rsidRPr="00926734">
              <w:rPr>
                <w:color w:val="7F7F7F" w:themeColor="text1" w:themeTint="80"/>
                <w:sz w:val="66"/>
                <w:szCs w:val="66"/>
              </w:rPr>
              <w:t>l</w:t>
            </w:r>
          </w:p>
        </w:tc>
        <w:tc>
          <w:tcPr>
            <w:tcW w:w="3175" w:type="dxa"/>
            <w:vAlign w:val="center"/>
          </w:tcPr>
          <w:p w14:paraId="2BBD7808" w14:textId="27D73076" w:rsidR="00E55F2F" w:rsidRPr="00EE60FB" w:rsidRDefault="00E55F2F" w:rsidP="00BB550E">
            <w:pPr>
              <w:spacing w:after="120"/>
              <w:jc w:val="center"/>
              <w:rPr>
                <w:noProof/>
                <w:spacing w:val="20"/>
                <w:sz w:val="60"/>
                <w:szCs w:val="60"/>
                <w:lang w:eastAsia="en-AU"/>
              </w:rPr>
            </w:pPr>
            <w:r w:rsidRPr="00926734">
              <w:rPr>
                <w:color w:val="7F7F7F" w:themeColor="text1" w:themeTint="80"/>
                <w:sz w:val="66"/>
                <w:szCs w:val="66"/>
              </w:rPr>
              <w:t>p</w:t>
            </w:r>
            <w:r w:rsidRPr="00EE60FB">
              <w:rPr>
                <w:rFonts w:ascii="Comic Sans MS" w:hAnsi="Comic Sans MS"/>
                <w:bCs/>
                <w:outline/>
                <w:color w:val="FFFFFF" w:themeColor="background1"/>
                <w:sz w:val="60"/>
                <w:szCs w:val="60"/>
                <w14:textOutline w14:w="10160" w14:cap="flat" w14:cmpd="sng" w14:algn="ctr">
                  <w14:solidFill>
                    <w14:schemeClr w14:val="bg1">
                      <w14:lumMod w14:val="50000"/>
                    </w14:schemeClr>
                  </w14:solidFill>
                  <w14:prstDash w14:val="solid"/>
                  <w14:round/>
                </w14:textOutline>
                <w14:textFill>
                  <w14:noFill/>
                </w14:textFill>
              </w:rPr>
              <w:t>oi</w:t>
            </w:r>
            <w:r w:rsidRPr="00926734">
              <w:rPr>
                <w:color w:val="7F7F7F" w:themeColor="text1" w:themeTint="80"/>
                <w:sz w:val="66"/>
                <w:szCs w:val="66"/>
              </w:rPr>
              <w:t>nt</w:t>
            </w:r>
          </w:p>
        </w:tc>
      </w:tr>
    </w:tbl>
    <w:p w14:paraId="71C0C432" w14:textId="237DDFD1" w:rsidR="009F5744" w:rsidRDefault="009F5744" w:rsidP="009F5744">
      <w:pPr>
        <w:rPr>
          <w:szCs w:val="18"/>
        </w:rPr>
      </w:pPr>
    </w:p>
    <w:p w14:paraId="2F0007BB" w14:textId="0B80B1C6" w:rsidR="00CB5AB9" w:rsidRPr="00BD5F94" w:rsidRDefault="00CB5AB9" w:rsidP="009F5744">
      <w:pPr>
        <w:rPr>
          <w:szCs w:val="18"/>
        </w:rPr>
      </w:pPr>
      <w:r w:rsidRPr="003C5048">
        <w:rPr>
          <w:noProof/>
          <w:sz w:val="40"/>
          <w:szCs w:val="32"/>
        </w:rPr>
        <w:drawing>
          <wp:anchor distT="0" distB="0" distL="114300" distR="114300" simplePos="0" relativeHeight="252301312" behindDoc="0" locked="0" layoutInCell="1" allowOverlap="1" wp14:anchorId="004A7995" wp14:editId="41D5B2AC">
            <wp:simplePos x="0" y="0"/>
            <wp:positionH relativeFrom="column">
              <wp:posOffset>1455420</wp:posOffset>
            </wp:positionH>
            <wp:positionV relativeFrom="paragraph">
              <wp:posOffset>237490</wp:posOffset>
            </wp:positionV>
            <wp:extent cx="791845" cy="715645"/>
            <wp:effectExtent l="0" t="0" r="8255" b="825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Pr="003C5048">
        <w:rPr>
          <w:noProof/>
          <w:sz w:val="40"/>
          <w:szCs w:val="32"/>
        </w:rPr>
        <w:drawing>
          <wp:anchor distT="0" distB="0" distL="114300" distR="114300" simplePos="0" relativeHeight="252302336" behindDoc="0" locked="0" layoutInCell="1" allowOverlap="1" wp14:anchorId="280E8877" wp14:editId="3E345543">
            <wp:simplePos x="0" y="0"/>
            <wp:positionH relativeFrom="margin">
              <wp:posOffset>436880</wp:posOffset>
            </wp:positionH>
            <wp:positionV relativeFrom="paragraph">
              <wp:posOffset>257810</wp:posOffset>
            </wp:positionV>
            <wp:extent cx="1097280" cy="693420"/>
            <wp:effectExtent l="0" t="0" r="762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14:sizeRelH relativeFrom="margin">
              <wp14:pctWidth>0</wp14:pctWidth>
            </wp14:sizeRelH>
            <wp14:sizeRelV relativeFrom="margin">
              <wp14:pctHeight>0</wp14:pctHeight>
            </wp14:sizeRelV>
          </wp:anchor>
        </w:drawing>
      </w:r>
    </w:p>
    <w:p w14:paraId="0B339BE4" w14:textId="1541770C" w:rsidR="009F5744" w:rsidRPr="00CB5AB9" w:rsidRDefault="009F5744" w:rsidP="00165DC1">
      <w:pPr>
        <w:pStyle w:val="ListParagraph"/>
        <w:numPr>
          <w:ilvl w:val="0"/>
          <w:numId w:val="60"/>
        </w:numPr>
        <w:rPr>
          <w:sz w:val="40"/>
          <w:szCs w:val="32"/>
        </w:rPr>
      </w:pPr>
    </w:p>
    <w:p w14:paraId="189E9E2D" w14:textId="30A7E014" w:rsidR="009F5744" w:rsidRPr="003C5048" w:rsidRDefault="009F5744" w:rsidP="00CB5AB9">
      <w:pPr>
        <w:pStyle w:val="ListParagraph"/>
        <w:spacing w:after="240"/>
        <w:ind w:left="357"/>
        <w:contextualSpacing w:val="0"/>
        <w:rPr>
          <w:sz w:val="40"/>
          <w:szCs w:val="32"/>
        </w:rPr>
      </w:pPr>
    </w:p>
    <w:tbl>
      <w:tblPr>
        <w:tblStyle w:val="TableGrid"/>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blBorders>
        <w:tblLook w:val="04A0" w:firstRow="1" w:lastRow="0" w:firstColumn="1" w:lastColumn="0" w:noHBand="0" w:noVBand="1"/>
      </w:tblPr>
      <w:tblGrid>
        <w:gridCol w:w="3175"/>
        <w:gridCol w:w="3175"/>
        <w:gridCol w:w="3175"/>
      </w:tblGrid>
      <w:tr w:rsidR="009F5744" w:rsidRPr="00327322" w14:paraId="62F978F8" w14:textId="77777777" w:rsidTr="00BE6C1E">
        <w:trPr>
          <w:trHeight w:val="2041"/>
        </w:trPr>
        <w:tc>
          <w:tcPr>
            <w:tcW w:w="3175" w:type="dxa"/>
            <w:tcBorders>
              <w:top w:val="single" w:sz="4" w:space="0" w:color="A6A6A6" w:themeColor="background1" w:themeShade="A6"/>
              <w:bottom w:val="single" w:sz="4" w:space="0" w:color="FFFFFF" w:themeColor="background1"/>
            </w:tcBorders>
          </w:tcPr>
          <w:p w14:paraId="1826EED4" w14:textId="7DACCCDB" w:rsidR="009F5744" w:rsidRPr="00327322" w:rsidRDefault="00BE6C1E" w:rsidP="00AF2221">
            <w:pPr>
              <w:rPr>
                <w:rFonts w:ascii="Century Gothic" w:hAnsi="Century Gothic"/>
                <w:lang w:val="en-AU"/>
              </w:rPr>
            </w:pPr>
            <w:r w:rsidRPr="004805A3">
              <w:rPr>
                <w:noProof/>
              </w:rPr>
              <w:drawing>
                <wp:anchor distT="0" distB="0" distL="114300" distR="114300" simplePos="0" relativeHeight="252346368" behindDoc="1" locked="0" layoutInCell="1" allowOverlap="1" wp14:anchorId="4ED79612" wp14:editId="79507943">
                  <wp:simplePos x="0" y="0"/>
                  <wp:positionH relativeFrom="column">
                    <wp:posOffset>351790</wp:posOffset>
                  </wp:positionH>
                  <wp:positionV relativeFrom="paragraph">
                    <wp:posOffset>156845</wp:posOffset>
                  </wp:positionV>
                  <wp:extent cx="1402080" cy="1005840"/>
                  <wp:effectExtent l="171450" t="304800" r="83820" b="30861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extLst>
                              <a:ext uri="{28A0092B-C50C-407E-A947-70E740481C1C}">
                                <a14:useLocalDpi xmlns:a14="http://schemas.microsoft.com/office/drawing/2010/main" val="0"/>
                              </a:ext>
                            </a:extLst>
                          </a:blip>
                          <a:stretch>
                            <a:fillRect/>
                          </a:stretch>
                        </pic:blipFill>
                        <pic:spPr>
                          <a:xfrm rot="19644892">
                            <a:off x="0" y="0"/>
                            <a:ext cx="1402080" cy="1005840"/>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Borders>
              <w:top w:val="single" w:sz="4" w:space="0" w:color="A6A6A6" w:themeColor="background1" w:themeShade="A6"/>
              <w:bottom w:val="single" w:sz="4" w:space="0" w:color="FFFFFF" w:themeColor="background1"/>
            </w:tcBorders>
          </w:tcPr>
          <w:p w14:paraId="28A5039F" w14:textId="0E16043A" w:rsidR="009F5744" w:rsidRPr="00327322" w:rsidRDefault="009F5744" w:rsidP="00AF2221">
            <w:pPr>
              <w:rPr>
                <w:rFonts w:ascii="Century Gothic" w:hAnsi="Century Gothic"/>
                <w:lang w:val="en-AU"/>
              </w:rPr>
            </w:pPr>
            <w:r>
              <w:rPr>
                <w:noProof/>
              </w:rPr>
              <w:drawing>
                <wp:anchor distT="0" distB="0" distL="114300" distR="114300" simplePos="0" relativeHeight="252313600" behindDoc="0" locked="0" layoutInCell="1" allowOverlap="1" wp14:anchorId="15A1F7EF" wp14:editId="2A5C4A3A">
                  <wp:simplePos x="0" y="0"/>
                  <wp:positionH relativeFrom="column">
                    <wp:posOffset>542925</wp:posOffset>
                  </wp:positionH>
                  <wp:positionV relativeFrom="paragraph">
                    <wp:posOffset>88900</wp:posOffset>
                  </wp:positionV>
                  <wp:extent cx="856615" cy="1216025"/>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856615" cy="1216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75" w:type="dxa"/>
            <w:tcBorders>
              <w:top w:val="single" w:sz="4" w:space="0" w:color="A6A6A6" w:themeColor="background1" w:themeShade="A6"/>
              <w:bottom w:val="single" w:sz="4" w:space="0" w:color="FFFFFF" w:themeColor="background1"/>
            </w:tcBorders>
          </w:tcPr>
          <w:p w14:paraId="5D88C4F9" w14:textId="77777777" w:rsidR="009F5744" w:rsidRPr="008B1CD0" w:rsidRDefault="009F5744" w:rsidP="00AF2221">
            <w:pPr>
              <w:rPr>
                <w:lang w:val="en-AU"/>
              </w:rPr>
            </w:pPr>
            <w:r w:rsidRPr="00792491">
              <w:rPr>
                <w:noProof/>
                <w:spacing w:val="20"/>
                <w:sz w:val="40"/>
                <w:lang w:eastAsia="en-AU"/>
              </w:rPr>
              <w:drawing>
                <wp:anchor distT="0" distB="0" distL="114300" distR="114300" simplePos="0" relativeHeight="252312576" behindDoc="0" locked="0" layoutInCell="1" allowOverlap="1" wp14:anchorId="07D63EA6" wp14:editId="768A1533">
                  <wp:simplePos x="0" y="0"/>
                  <wp:positionH relativeFrom="column">
                    <wp:posOffset>299085</wp:posOffset>
                  </wp:positionH>
                  <wp:positionV relativeFrom="paragraph">
                    <wp:posOffset>314325</wp:posOffset>
                  </wp:positionV>
                  <wp:extent cx="1231265" cy="967740"/>
                  <wp:effectExtent l="0" t="0" r="6985" b="381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1231265" cy="967740"/>
                          </a:xfrm>
                          <a:prstGeom prst="rect">
                            <a:avLst/>
                          </a:prstGeom>
                        </pic:spPr>
                      </pic:pic>
                    </a:graphicData>
                  </a:graphic>
                  <wp14:sizeRelH relativeFrom="margin">
                    <wp14:pctWidth>0</wp14:pctWidth>
                  </wp14:sizeRelH>
                  <wp14:sizeRelV relativeFrom="margin">
                    <wp14:pctHeight>0</wp14:pctHeight>
                  </wp14:sizeRelV>
                </wp:anchor>
              </w:drawing>
            </w:r>
          </w:p>
        </w:tc>
      </w:tr>
      <w:tr w:rsidR="009F5744" w:rsidRPr="00327322" w14:paraId="0A065E1C" w14:textId="77777777" w:rsidTr="00BE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trPr>
        <w:tc>
          <w:tcPr>
            <w:tcW w:w="3175" w:type="dxa"/>
            <w:tcBorders>
              <w:top w:val="single" w:sz="4" w:space="0" w:color="FFFFFF" w:themeColor="background1"/>
              <w:left w:val="single" w:sz="4" w:space="0" w:color="A6A6A6" w:themeColor="background1" w:themeShade="A6"/>
              <w:bottom w:val="single" w:sz="4" w:space="0" w:color="FFFFFF" w:themeColor="background1"/>
              <w:right w:val="single" w:sz="4" w:space="0" w:color="FFFFFF" w:themeColor="background1"/>
            </w:tcBorders>
          </w:tcPr>
          <w:p w14:paraId="17A2AD3E" w14:textId="29289F10" w:rsidR="009F5744" w:rsidRPr="000564D8" w:rsidRDefault="009F5744" w:rsidP="00AF2221">
            <w:pPr>
              <w:jc w:val="center"/>
              <w:rPr>
                <w:rFonts w:ascii="Comic Sans MS" w:hAnsi="Comic Sans MS"/>
                <w:bCs/>
                <w:spacing w:val="140"/>
                <w:sz w:val="56"/>
                <w:szCs w:val="56"/>
                <w:lang w:val="en-AU"/>
              </w:rPr>
            </w:pPr>
            <w:r w:rsidRPr="00926734">
              <w:rPr>
                <w:rFonts w:ascii="Comic Sans MS" w:hAnsi="Comic Sans MS"/>
                <w:bCs/>
                <w:color w:val="7F7F7F" w:themeColor="text1" w:themeTint="80"/>
                <w:spacing w:val="140"/>
                <w:sz w:val="56"/>
                <w:szCs w:val="56"/>
                <w:lang w:val="en-AU"/>
              </w:rPr>
              <w:t>c</w:t>
            </w:r>
            <w:r w:rsidRPr="000564D8">
              <w:rPr>
                <w:rFonts w:ascii="Comic Sans MS" w:hAnsi="Comic Sans MS"/>
                <w:bCs/>
                <w:spacing w:val="140"/>
                <w:sz w:val="56"/>
                <w:szCs w:val="56"/>
                <w:lang w:val="en-AU"/>
              </w:rPr>
              <w:t>oi</w:t>
            </w:r>
            <w:r w:rsidRPr="00926734">
              <w:rPr>
                <w:rFonts w:ascii="Comic Sans MS" w:hAnsi="Comic Sans MS"/>
                <w:bCs/>
                <w:color w:val="7F7F7F" w:themeColor="text1" w:themeTint="80"/>
                <w:spacing w:val="140"/>
                <w:sz w:val="56"/>
                <w:szCs w:val="56"/>
                <w:lang w:val="en-AU"/>
              </w:rPr>
              <w:t>n</w:t>
            </w:r>
          </w:p>
        </w:tc>
        <w:tc>
          <w:tcPr>
            <w:tcW w:w="31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CF39F" w14:textId="77777777" w:rsidR="009F5744" w:rsidRPr="000564D8" w:rsidRDefault="009F5744" w:rsidP="00AF2221">
            <w:pPr>
              <w:jc w:val="center"/>
              <w:rPr>
                <w:rFonts w:ascii="Comic Sans MS" w:hAnsi="Comic Sans MS"/>
                <w:bCs/>
                <w:spacing w:val="140"/>
                <w:sz w:val="56"/>
                <w:szCs w:val="56"/>
                <w:lang w:val="en-AU"/>
              </w:rPr>
            </w:pPr>
            <w:r>
              <w:rPr>
                <w:rFonts w:ascii="Comic Sans MS" w:hAnsi="Comic Sans MS"/>
                <w:bCs/>
                <w:spacing w:val="140"/>
                <w:sz w:val="56"/>
                <w:szCs w:val="56"/>
                <w:lang w:val="en-AU"/>
              </w:rPr>
              <w:t>oi</w:t>
            </w:r>
            <w:r w:rsidRPr="00926734">
              <w:rPr>
                <w:rFonts w:ascii="Comic Sans MS" w:hAnsi="Comic Sans MS"/>
                <w:bCs/>
                <w:color w:val="7F7F7F" w:themeColor="text1" w:themeTint="80"/>
                <w:spacing w:val="140"/>
                <w:sz w:val="56"/>
                <w:szCs w:val="56"/>
                <w:lang w:val="en-AU"/>
              </w:rPr>
              <w:t>l</w:t>
            </w:r>
          </w:p>
        </w:tc>
        <w:tc>
          <w:tcPr>
            <w:tcW w:w="3175" w:type="dxa"/>
            <w:tcBorders>
              <w:top w:val="single" w:sz="4" w:space="0" w:color="FFFFFF" w:themeColor="background1"/>
              <w:left w:val="single" w:sz="4" w:space="0" w:color="FFFFFF" w:themeColor="background1"/>
              <w:bottom w:val="single" w:sz="4" w:space="0" w:color="FFFFFF" w:themeColor="background1"/>
              <w:right w:val="single" w:sz="4" w:space="0" w:color="A6A6A6" w:themeColor="background1" w:themeShade="A6"/>
            </w:tcBorders>
          </w:tcPr>
          <w:p w14:paraId="757AFB44" w14:textId="77777777" w:rsidR="009F5744" w:rsidRPr="000564D8" w:rsidRDefault="009F5744" w:rsidP="00AF2221">
            <w:pPr>
              <w:jc w:val="center"/>
              <w:rPr>
                <w:rFonts w:ascii="Comic Sans MS" w:hAnsi="Comic Sans MS"/>
                <w:bCs/>
                <w:spacing w:val="140"/>
                <w:sz w:val="56"/>
                <w:szCs w:val="56"/>
                <w:lang w:val="en-AU"/>
              </w:rPr>
            </w:pPr>
            <w:r w:rsidRPr="00926734">
              <w:rPr>
                <w:rFonts w:ascii="Comic Sans MS" w:hAnsi="Comic Sans MS"/>
                <w:bCs/>
                <w:color w:val="7F7F7F" w:themeColor="text1" w:themeTint="80"/>
                <w:spacing w:val="140"/>
                <w:sz w:val="56"/>
                <w:szCs w:val="56"/>
                <w:lang w:val="en-AU"/>
              </w:rPr>
              <w:t>p</w:t>
            </w:r>
            <w:r>
              <w:rPr>
                <w:rFonts w:ascii="Comic Sans MS" w:hAnsi="Comic Sans MS"/>
                <w:bCs/>
                <w:spacing w:val="140"/>
                <w:sz w:val="56"/>
                <w:szCs w:val="56"/>
                <w:lang w:val="en-AU"/>
              </w:rPr>
              <w:t>oi</w:t>
            </w:r>
            <w:r w:rsidRPr="00926734">
              <w:rPr>
                <w:rFonts w:ascii="Comic Sans MS" w:hAnsi="Comic Sans MS"/>
                <w:bCs/>
                <w:color w:val="7F7F7F" w:themeColor="text1" w:themeTint="80"/>
                <w:spacing w:val="140"/>
                <w:sz w:val="56"/>
                <w:szCs w:val="56"/>
                <w:lang w:val="en-AU"/>
              </w:rPr>
              <w:t>nt</w:t>
            </w:r>
          </w:p>
        </w:tc>
      </w:tr>
      <w:tr w:rsidR="009F5744" w:rsidRPr="00327322" w14:paraId="75571273" w14:textId="77777777" w:rsidTr="00BE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3"/>
        </w:trPr>
        <w:tc>
          <w:tcPr>
            <w:tcW w:w="3175"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FFFFFF" w:themeColor="background1"/>
            </w:tcBorders>
          </w:tcPr>
          <w:p w14:paraId="31551C22" w14:textId="63EAC51A" w:rsidR="009F5744" w:rsidRPr="000564D8" w:rsidRDefault="009F5744" w:rsidP="00CB5AB9">
            <w:pPr>
              <w:jc w:val="center"/>
              <w:rPr>
                <w:rFonts w:ascii="Comic Sans MS" w:hAnsi="Comic Sans MS"/>
                <w:bCs/>
                <w:spacing w:val="180"/>
                <w:sz w:val="56"/>
                <w:szCs w:val="56"/>
                <w:lang w:val="en-AU"/>
              </w:rPr>
            </w:pPr>
            <w:r w:rsidRPr="00926734">
              <w:rPr>
                <w:rFonts w:ascii="Comic Sans MS" w:hAnsi="Comic Sans MS"/>
                <w:bCs/>
                <w:color w:val="7F7F7F" w:themeColor="text1" w:themeTint="80"/>
                <w:spacing w:val="180"/>
                <w:sz w:val="56"/>
                <w:szCs w:val="56"/>
                <w:lang w:val="en-AU"/>
              </w:rPr>
              <w:t>c</w:t>
            </w:r>
            <w:r w:rsidR="00CB5AB9" w:rsidRPr="00F01695">
              <w:rPr>
                <w:rFonts w:ascii="Comic Sans MS" w:hAnsi="Comic Sans MS"/>
                <w:color w:val="A6A6A6" w:themeColor="background1" w:themeShade="A6"/>
                <w:spacing w:val="140"/>
                <w:sz w:val="36"/>
                <w:szCs w:val="28"/>
              </w:rPr>
              <w:t>__</w:t>
            </w:r>
            <w:r w:rsidRPr="00926734">
              <w:rPr>
                <w:rFonts w:ascii="Comic Sans MS" w:hAnsi="Comic Sans MS"/>
                <w:color w:val="7F7F7F" w:themeColor="text1" w:themeTint="80"/>
                <w:spacing w:val="180"/>
                <w:sz w:val="56"/>
                <w:szCs w:val="56"/>
              </w:rPr>
              <w:t>n</w:t>
            </w:r>
          </w:p>
        </w:tc>
        <w:tc>
          <w:tcPr>
            <w:tcW w:w="3175"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tcPr>
          <w:p w14:paraId="29251487" w14:textId="30CAF57B" w:rsidR="009F5744" w:rsidRPr="000564D8" w:rsidRDefault="00CB5AB9" w:rsidP="00AF2221">
            <w:pPr>
              <w:jc w:val="center"/>
              <w:rPr>
                <w:rFonts w:ascii="Comic Sans MS" w:hAnsi="Comic Sans MS"/>
                <w:bCs/>
                <w:spacing w:val="180"/>
                <w:sz w:val="56"/>
                <w:szCs w:val="56"/>
                <w:lang w:val="en-AU"/>
              </w:rPr>
            </w:pPr>
            <w:r w:rsidRPr="00F01695">
              <w:rPr>
                <w:rFonts w:ascii="Comic Sans MS" w:hAnsi="Comic Sans MS"/>
                <w:color w:val="A6A6A6" w:themeColor="background1" w:themeShade="A6"/>
                <w:spacing w:val="140"/>
                <w:sz w:val="36"/>
                <w:szCs w:val="28"/>
              </w:rPr>
              <w:t>__</w:t>
            </w:r>
            <w:r w:rsidR="009F5744" w:rsidRPr="00926734">
              <w:rPr>
                <w:rFonts w:ascii="Comic Sans MS" w:hAnsi="Comic Sans MS"/>
                <w:color w:val="7F7F7F" w:themeColor="text1" w:themeTint="80"/>
                <w:spacing w:val="180"/>
                <w:sz w:val="56"/>
                <w:szCs w:val="56"/>
              </w:rPr>
              <w:t>l</w:t>
            </w:r>
          </w:p>
        </w:tc>
        <w:tc>
          <w:tcPr>
            <w:tcW w:w="3175" w:type="dxa"/>
            <w:tcBorders>
              <w:top w:val="single" w:sz="4" w:space="0" w:color="FFFFFF" w:themeColor="background1"/>
              <w:left w:val="single" w:sz="4" w:space="0" w:color="FFFFFF" w:themeColor="background1"/>
              <w:bottom w:val="single" w:sz="4" w:space="0" w:color="A6A6A6" w:themeColor="background1" w:themeShade="A6"/>
              <w:right w:val="single" w:sz="4" w:space="0" w:color="A6A6A6" w:themeColor="background1" w:themeShade="A6"/>
            </w:tcBorders>
          </w:tcPr>
          <w:p w14:paraId="0E914029" w14:textId="0C38620B" w:rsidR="009F5744" w:rsidRPr="000564D8" w:rsidRDefault="009F5744" w:rsidP="00AF2221">
            <w:pPr>
              <w:jc w:val="center"/>
              <w:rPr>
                <w:rFonts w:ascii="Comic Sans MS" w:hAnsi="Comic Sans MS"/>
                <w:bCs/>
                <w:spacing w:val="180"/>
                <w:sz w:val="56"/>
                <w:szCs w:val="56"/>
                <w:lang w:val="en-AU"/>
              </w:rPr>
            </w:pPr>
            <w:r w:rsidRPr="00926734">
              <w:rPr>
                <w:rFonts w:ascii="Comic Sans MS" w:hAnsi="Comic Sans MS"/>
                <w:bCs/>
                <w:color w:val="7F7F7F" w:themeColor="text1" w:themeTint="80"/>
                <w:spacing w:val="180"/>
                <w:sz w:val="56"/>
                <w:szCs w:val="56"/>
                <w:lang w:val="en-AU"/>
              </w:rPr>
              <w:t>p</w:t>
            </w:r>
            <w:r w:rsidR="00CB5AB9" w:rsidRPr="00F01695">
              <w:rPr>
                <w:rFonts w:ascii="Comic Sans MS" w:hAnsi="Comic Sans MS"/>
                <w:color w:val="A6A6A6" w:themeColor="background1" w:themeShade="A6"/>
                <w:spacing w:val="140"/>
                <w:sz w:val="36"/>
                <w:szCs w:val="28"/>
              </w:rPr>
              <w:t>__</w:t>
            </w:r>
            <w:proofErr w:type="spellStart"/>
            <w:r w:rsidRPr="00926734">
              <w:rPr>
                <w:rFonts w:ascii="Comic Sans MS" w:hAnsi="Comic Sans MS"/>
                <w:color w:val="7F7F7F" w:themeColor="text1" w:themeTint="80"/>
                <w:spacing w:val="180"/>
                <w:sz w:val="56"/>
                <w:szCs w:val="56"/>
              </w:rPr>
              <w:t>nt</w:t>
            </w:r>
            <w:proofErr w:type="spellEnd"/>
          </w:p>
        </w:tc>
      </w:tr>
    </w:tbl>
    <w:p w14:paraId="286BB067" w14:textId="77777777" w:rsidR="009F5744" w:rsidRDefault="009F5744" w:rsidP="009F5744">
      <w:r>
        <w:br w:type="page"/>
      </w:r>
    </w:p>
    <w:p w14:paraId="465B252D" w14:textId="123CC701" w:rsidR="009F5744" w:rsidRDefault="009F5744" w:rsidP="00CB5AB9">
      <w:pPr>
        <w:pStyle w:val="ListParagraph"/>
        <w:ind w:left="360"/>
      </w:pPr>
    </w:p>
    <w:p w14:paraId="1684C1BA" w14:textId="40AB297C" w:rsidR="00CB5AB9" w:rsidRDefault="004A11C3" w:rsidP="00CB5AB9">
      <w:pPr>
        <w:pStyle w:val="ListParagraph"/>
        <w:ind w:left="360"/>
      </w:pPr>
      <w:r>
        <w:rPr>
          <w:noProof/>
        </w:rPr>
        <mc:AlternateContent>
          <mc:Choice Requires="wps">
            <w:drawing>
              <wp:anchor distT="0" distB="0" distL="114300" distR="114300" simplePos="0" relativeHeight="253172736" behindDoc="0" locked="0" layoutInCell="1" allowOverlap="1" wp14:anchorId="6EB986B8" wp14:editId="7BC486BE">
                <wp:simplePos x="0" y="0"/>
                <wp:positionH relativeFrom="page">
                  <wp:posOffset>3171825</wp:posOffset>
                </wp:positionH>
                <wp:positionV relativeFrom="paragraph">
                  <wp:posOffset>10160</wp:posOffset>
                </wp:positionV>
                <wp:extent cx="1304925" cy="885825"/>
                <wp:effectExtent l="0" t="0" r="28575" b="28575"/>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85825"/>
                        </a:xfrm>
                        <a:prstGeom prst="ellipse">
                          <a:avLst/>
                        </a:prstGeom>
                        <a:solidFill>
                          <a:srgbClr val="FEF8F4"/>
                        </a:solidFill>
                        <a:ln w="19050">
                          <a:solidFill>
                            <a:sysClr val="window" lastClr="FFFFFF">
                              <a:lumMod val="50000"/>
                            </a:sysClr>
                          </a:solidFill>
                          <a:miter lim="800000"/>
                          <a:headEnd/>
                          <a:tailEnd/>
                        </a:ln>
                      </wps:spPr>
                      <wps:txbx>
                        <w:txbxContent>
                          <w:p w14:paraId="77DFB859" w14:textId="64554D22" w:rsidR="004A11C3" w:rsidRPr="00F01695" w:rsidRDefault="004A11C3" w:rsidP="004A11C3">
                            <w:pPr>
                              <w:spacing w:after="0"/>
                              <w:jc w:val="center"/>
                              <w:rPr>
                                <w:rFonts w:ascii="Comic Sans MS" w:hAnsi="Comic Sans MS"/>
                                <w:bCs/>
                                <w:spacing w:val="40"/>
                                <w:sz w:val="52"/>
                                <w:szCs w:val="44"/>
                              </w:rPr>
                            </w:pPr>
                            <w:r w:rsidRPr="00F01695">
                              <w:rPr>
                                <w:rFonts w:ascii="Comic Sans MS" w:hAnsi="Comic Sans MS"/>
                                <w:bCs/>
                                <w:spacing w:val="40"/>
                                <w:sz w:val="56"/>
                                <w:szCs w:val="56"/>
                              </w:rPr>
                              <w:t>o</w:t>
                            </w:r>
                            <w:r>
                              <w:rPr>
                                <w:rFonts w:ascii="Comic Sans MS" w:hAnsi="Comic Sans MS"/>
                                <w:bCs/>
                                <w:spacing w:val="40"/>
                                <w:sz w:val="56"/>
                                <w:szCs w:val="56"/>
                              </w:rPr>
                              <w:t>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6EB986B8" id="_x0000_s1324" style="position:absolute;left:0;text-align:left;margin-left:249.75pt;margin-top:.8pt;width:102.75pt;height:69.75pt;z-index:2531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fcQNwIAAF0EAAAOAAAAZHJzL2Uyb0RvYy54bWysVM1u2zAMvg/YOwi6r3ayZHOMOEWXNsOA&#10;7gfo9gCKJMfCZFGTlNjZ05eSnTTZbsN8EEiR+kh+JL287VtNDtJ5Baaik5ucEmk4CGV2Ff3xffOm&#10;oMQHZgTTYGRFj9LT29XrV8vOlnIKDWghHUEQ48vOVrQJwZZZ5nkjW+ZvwEqDxhpcywKqbpcJxzpE&#10;b3U2zfN3WQdOWAdceo+394ORrhJ+XUsevta1l4HoimJuIZ0undt4ZqslK3eO2UbxMQ32D1m0TBkM&#10;eoa6Z4GRvVN/QbWKO/BQhxsObQZ1rbhMNWA1k/yPap4aZmWqBcnx9kyT/3+w/MvhyX5zJPQfoMcG&#10;piK8fQT+0xMD64aZnbxzDrpGMoGBJ5GyrLO+HJ9Gqn3pI8i2+wwCm8z2ARJQX7s2soJ1EkTHBhzP&#10;pMs+EB5Dvs1ni+mcEo62opgXKMcQrDy9ts6HjxJaEoWKSq2V9ZEXVrLDow+D98krXnvQSmyU1klx&#10;u+1aO3JgOAObh02xmY0Brty0IR1ms8jn+UDCFcbRnyFw+gR0lGjmA14iZvrSI71vkYIh1DzH7xQp&#10;vU9VXQVtVcDx16rF0qP7OJCR6wcj0nAGpvQgIyXajORHvgfmQ7/tiRKRyCJGi93YgjhiPxwM8477&#10;iUID7jclHc56Rf2vPXMSa/hksKeLyWwWlyMps/n7KSru0rK9tDDDEaqigZJBXIe0UJFrA3fY+1ql&#10;nrxkMiaNM5woGPctLsmlnrxe/gqrZwAAAP//AwBQSwMEFAAGAAgAAAAhAF9TgaLcAAAACQEAAA8A&#10;AABkcnMvZG93bnJldi54bWxMj81OwzAQhO9IvIO1SNyoE9TUTYhTVZU4VoK2B45OvCSBeB3Fbpu+&#10;PcsJjqNvND/lZnaDuOAUek8a0kUCAqnxtqdWw+n4+rQGEaIhawZPqOGGATbV/V1pCuuv9I6XQ2wF&#10;h1AojIYuxrGQMjQdOhMWfkRi9uknZyLLqZV2MlcOd4N8TpKVdKYnbujMiLsOm+/D2WnY17vwsVcq&#10;U/nxy92GbXxTa6v148O8fQERcY5/Zvidz9Oh4k21P5MNYtCwzPOMrQxWIJirJONvNetlmoKsSvn/&#10;QfUDAAD//wMAUEsBAi0AFAAGAAgAAAAhALaDOJL+AAAA4QEAABMAAAAAAAAAAAAAAAAAAAAAAFtD&#10;b250ZW50X1R5cGVzXS54bWxQSwECLQAUAAYACAAAACEAOP0h/9YAAACUAQAACwAAAAAAAAAAAAAA&#10;AAAvAQAAX3JlbHMvLnJlbHNQSwECLQAUAAYACAAAACEAtMX3EDcCAABdBAAADgAAAAAAAAAAAAAA&#10;AAAuAgAAZHJzL2Uyb0RvYy54bWxQSwECLQAUAAYACAAAACEAX1OBotwAAAAJAQAADwAAAAAAAAAA&#10;AAAAAACRBAAAZHJzL2Rvd25yZXYueG1sUEsFBgAAAAAEAAQA8wAAAJoFAAAAAA==&#10;" fillcolor="#fef8f4" strokecolor="#7f7f7f" strokeweight="1.5pt">
                <v:stroke joinstyle="miter"/>
                <v:textbox>
                  <w:txbxContent>
                    <w:p w14:paraId="77DFB859" w14:textId="64554D22" w:rsidR="004A11C3" w:rsidRPr="00F01695" w:rsidRDefault="004A11C3" w:rsidP="004A11C3">
                      <w:pPr>
                        <w:spacing w:after="0"/>
                        <w:jc w:val="center"/>
                        <w:rPr>
                          <w:rFonts w:ascii="Comic Sans MS" w:hAnsi="Comic Sans MS"/>
                          <w:bCs/>
                          <w:spacing w:val="40"/>
                          <w:sz w:val="52"/>
                          <w:szCs w:val="44"/>
                        </w:rPr>
                      </w:pPr>
                      <w:r w:rsidRPr="00F01695">
                        <w:rPr>
                          <w:rFonts w:ascii="Comic Sans MS" w:hAnsi="Comic Sans MS"/>
                          <w:bCs/>
                          <w:spacing w:val="40"/>
                          <w:sz w:val="56"/>
                          <w:szCs w:val="56"/>
                        </w:rPr>
                        <w:t>o</w:t>
                      </w:r>
                      <w:r>
                        <w:rPr>
                          <w:rFonts w:ascii="Comic Sans MS" w:hAnsi="Comic Sans MS"/>
                          <w:bCs/>
                          <w:spacing w:val="40"/>
                          <w:sz w:val="56"/>
                          <w:szCs w:val="56"/>
                        </w:rPr>
                        <w:t>w</w:t>
                      </w:r>
                    </w:p>
                  </w:txbxContent>
                </v:textbox>
                <w10:wrap anchorx="page"/>
              </v:oval>
            </w:pict>
          </mc:Fallback>
        </mc:AlternateContent>
      </w:r>
    </w:p>
    <w:p w14:paraId="31C90654" w14:textId="09AB7CC6" w:rsidR="00CB5AB9" w:rsidRDefault="00CB5AB9" w:rsidP="00CB5AB9">
      <w:pPr>
        <w:pStyle w:val="ListParagraph"/>
        <w:ind w:left="360"/>
      </w:pPr>
    </w:p>
    <w:p w14:paraId="344D19F5" w14:textId="0DB4B054" w:rsidR="00CB5AB9" w:rsidRDefault="00CB5AB9" w:rsidP="00CB5AB9">
      <w:pPr>
        <w:pStyle w:val="ListParagraph"/>
        <w:ind w:left="360"/>
      </w:pPr>
    </w:p>
    <w:p w14:paraId="67DD4D19" w14:textId="00E7A0DE" w:rsidR="00CB5AB9" w:rsidRDefault="00CB5AB9" w:rsidP="00CB5AB9">
      <w:pPr>
        <w:pStyle w:val="ListParagraph"/>
        <w:ind w:left="360"/>
      </w:pPr>
    </w:p>
    <w:p w14:paraId="5113138E" w14:textId="77777777" w:rsidR="00CB5AB9" w:rsidRPr="00BE6C1E" w:rsidRDefault="00CB5AB9" w:rsidP="00CB5AB9">
      <w:pPr>
        <w:pStyle w:val="ListParagraph"/>
        <w:ind w:left="360"/>
        <w:rPr>
          <w:sz w:val="40"/>
          <w:szCs w:val="40"/>
        </w:rPr>
      </w:pPr>
    </w:p>
    <w:p w14:paraId="76C64C97" w14:textId="5EE757AA" w:rsidR="00CB5AB9" w:rsidRDefault="00CB5AB9" w:rsidP="00CB5AB9">
      <w:pPr>
        <w:pStyle w:val="ListParagraph"/>
        <w:ind w:left="360"/>
      </w:pPr>
      <w:r w:rsidRPr="00164C53">
        <w:rPr>
          <w:noProof/>
          <w:lang w:eastAsia="en-AU"/>
        </w:rPr>
        <w:drawing>
          <wp:anchor distT="0" distB="0" distL="114300" distR="114300" simplePos="0" relativeHeight="252351488" behindDoc="0" locked="0" layoutInCell="1" allowOverlap="1" wp14:anchorId="5F24D398" wp14:editId="1F48EADD">
            <wp:simplePos x="0" y="0"/>
            <wp:positionH relativeFrom="column">
              <wp:posOffset>1569720</wp:posOffset>
            </wp:positionH>
            <wp:positionV relativeFrom="paragraph">
              <wp:posOffset>114935</wp:posOffset>
            </wp:positionV>
            <wp:extent cx="868680" cy="715010"/>
            <wp:effectExtent l="0" t="0" r="7620" b="889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868680" cy="715010"/>
                    </a:xfrm>
                    <a:prstGeom prst="rect">
                      <a:avLst/>
                    </a:prstGeom>
                  </pic:spPr>
                </pic:pic>
              </a:graphicData>
            </a:graphic>
            <wp14:sizeRelH relativeFrom="margin">
              <wp14:pctWidth>0</wp14:pctWidth>
            </wp14:sizeRelH>
            <wp14:sizeRelV relativeFrom="margin">
              <wp14:pctHeight>0</wp14:pctHeight>
            </wp14:sizeRelV>
          </wp:anchor>
        </w:drawing>
      </w:r>
      <w:r w:rsidRPr="00C32204">
        <w:rPr>
          <w:b/>
          <w:bCs/>
          <w:noProof/>
          <w:color w:val="000000" w:themeColor="text1"/>
          <w:sz w:val="32"/>
          <w:szCs w:val="32"/>
          <w:lang w:eastAsia="en-AU"/>
        </w:rPr>
        <w:drawing>
          <wp:anchor distT="0" distB="0" distL="114300" distR="114300" simplePos="0" relativeHeight="252320768" behindDoc="0" locked="0" layoutInCell="1" allowOverlap="1" wp14:anchorId="5CED3689" wp14:editId="31BEE64F">
            <wp:simplePos x="0" y="0"/>
            <wp:positionH relativeFrom="column">
              <wp:posOffset>506730</wp:posOffset>
            </wp:positionH>
            <wp:positionV relativeFrom="paragraph">
              <wp:posOffset>106045</wp:posOffset>
            </wp:positionV>
            <wp:extent cx="1097280" cy="693420"/>
            <wp:effectExtent l="0" t="0" r="762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31AE0D4F" w14:textId="41C93447" w:rsidR="009F5744" w:rsidRPr="00D331A2" w:rsidRDefault="009F5744" w:rsidP="00165DC1">
      <w:pPr>
        <w:pStyle w:val="ListParagraph"/>
        <w:numPr>
          <w:ilvl w:val="0"/>
          <w:numId w:val="61"/>
        </w:numPr>
      </w:pPr>
    </w:p>
    <w:tbl>
      <w:tblPr>
        <w:tblStyle w:val="TableGrid"/>
        <w:tblpPr w:leftFromText="180" w:rightFromText="180" w:vertAnchor="text" w:horzAnchor="margin" w:tblpY="478"/>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175"/>
        <w:gridCol w:w="3175"/>
        <w:gridCol w:w="3175"/>
      </w:tblGrid>
      <w:tr w:rsidR="009F5744" w:rsidRPr="00327322" w14:paraId="5FAA642E" w14:textId="77777777" w:rsidTr="002F2744">
        <w:trPr>
          <w:trHeight w:val="737"/>
        </w:trPr>
        <w:tc>
          <w:tcPr>
            <w:tcW w:w="3175" w:type="dxa"/>
            <w:shd w:val="clear" w:color="auto" w:fill="FEF8F4"/>
          </w:tcPr>
          <w:p w14:paraId="7D4160FE" w14:textId="77777777" w:rsidR="009F5744" w:rsidRPr="0098505B" w:rsidRDefault="009F5744" w:rsidP="00BE6C1E">
            <w:pPr>
              <w:jc w:val="center"/>
              <w:rPr>
                <w:rFonts w:ascii="Comic Sans MS" w:hAnsi="Comic Sans MS"/>
                <w:spacing w:val="40"/>
                <w:sz w:val="52"/>
                <w:szCs w:val="52"/>
                <w:lang w:val="en-AU"/>
              </w:rPr>
            </w:pPr>
            <w:r w:rsidRPr="0098505B">
              <w:rPr>
                <w:rFonts w:ascii="Comic Sans MS" w:hAnsi="Comic Sans MS"/>
                <w:color w:val="7F7F7F" w:themeColor="text1" w:themeTint="80"/>
                <w:spacing w:val="40"/>
                <w:sz w:val="52"/>
                <w:szCs w:val="52"/>
                <w:lang w:val="en-AU"/>
              </w:rPr>
              <w:t>c</w:t>
            </w:r>
            <w:r w:rsidRPr="0098505B">
              <w:rPr>
                <w:rFonts w:ascii="Comic Sans MS" w:hAnsi="Comic Sans MS"/>
                <w:spacing w:val="40"/>
                <w:sz w:val="52"/>
                <w:szCs w:val="52"/>
                <w:lang w:val="en-AU"/>
              </w:rPr>
              <w:t xml:space="preserve">ow </w:t>
            </w:r>
          </w:p>
        </w:tc>
        <w:tc>
          <w:tcPr>
            <w:tcW w:w="3175" w:type="dxa"/>
            <w:shd w:val="clear" w:color="auto" w:fill="FEF8F4"/>
          </w:tcPr>
          <w:p w14:paraId="5032F38C" w14:textId="77777777" w:rsidR="009F5744" w:rsidRPr="0098505B" w:rsidRDefault="009F5744" w:rsidP="00BE6C1E">
            <w:pPr>
              <w:jc w:val="center"/>
              <w:rPr>
                <w:rFonts w:ascii="Comic Sans MS" w:hAnsi="Comic Sans MS"/>
                <w:spacing w:val="40"/>
                <w:sz w:val="52"/>
                <w:szCs w:val="52"/>
                <w:lang w:val="en-AU"/>
              </w:rPr>
            </w:pPr>
            <w:r>
              <w:rPr>
                <w:rFonts w:ascii="Comic Sans MS" w:hAnsi="Comic Sans MS"/>
                <w:color w:val="7F7F7F" w:themeColor="text1" w:themeTint="80"/>
                <w:spacing w:val="40"/>
                <w:sz w:val="52"/>
                <w:szCs w:val="52"/>
                <w:lang w:val="en-AU"/>
              </w:rPr>
              <w:t>d</w:t>
            </w:r>
            <w:r w:rsidRPr="0098505B">
              <w:rPr>
                <w:rFonts w:ascii="Comic Sans MS" w:hAnsi="Comic Sans MS"/>
                <w:spacing w:val="40"/>
                <w:sz w:val="52"/>
                <w:szCs w:val="52"/>
                <w:lang w:val="en-AU"/>
              </w:rPr>
              <w:t>o</w:t>
            </w:r>
            <w:r>
              <w:rPr>
                <w:rFonts w:ascii="Comic Sans MS" w:hAnsi="Comic Sans MS"/>
                <w:spacing w:val="40"/>
                <w:sz w:val="52"/>
                <w:szCs w:val="52"/>
                <w:lang w:val="en-AU"/>
              </w:rPr>
              <w:t>w</w:t>
            </w:r>
            <w:r>
              <w:rPr>
                <w:rFonts w:ascii="Comic Sans MS" w:hAnsi="Comic Sans MS"/>
                <w:color w:val="7F7F7F" w:themeColor="text1" w:themeTint="80"/>
                <w:spacing w:val="40"/>
                <w:sz w:val="52"/>
                <w:szCs w:val="52"/>
                <w:lang w:val="en-AU"/>
              </w:rPr>
              <w:t>n</w:t>
            </w:r>
          </w:p>
        </w:tc>
        <w:tc>
          <w:tcPr>
            <w:tcW w:w="3175" w:type="dxa"/>
            <w:shd w:val="clear" w:color="auto" w:fill="FEF8F4"/>
          </w:tcPr>
          <w:p w14:paraId="4DB624B0" w14:textId="77777777" w:rsidR="009F5744" w:rsidRPr="0098505B" w:rsidRDefault="009F5744" w:rsidP="00BE6C1E">
            <w:pPr>
              <w:jc w:val="center"/>
              <w:rPr>
                <w:rFonts w:ascii="Comic Sans MS" w:hAnsi="Comic Sans MS"/>
                <w:spacing w:val="40"/>
                <w:sz w:val="52"/>
                <w:szCs w:val="52"/>
                <w:lang w:val="en-AU"/>
              </w:rPr>
            </w:pPr>
            <w:r>
              <w:rPr>
                <w:rFonts w:ascii="Comic Sans MS" w:hAnsi="Comic Sans MS"/>
                <w:color w:val="7F7F7F" w:themeColor="text1" w:themeTint="80"/>
                <w:spacing w:val="40"/>
                <w:sz w:val="52"/>
                <w:szCs w:val="52"/>
                <w:lang w:val="en-AU"/>
              </w:rPr>
              <w:t>cl</w:t>
            </w:r>
            <w:r>
              <w:rPr>
                <w:rFonts w:ascii="Comic Sans MS" w:hAnsi="Comic Sans MS"/>
                <w:spacing w:val="40"/>
                <w:sz w:val="52"/>
                <w:szCs w:val="52"/>
                <w:lang w:val="en-AU"/>
              </w:rPr>
              <w:t>ow</w:t>
            </w:r>
            <w:r>
              <w:rPr>
                <w:rFonts w:ascii="Comic Sans MS" w:hAnsi="Comic Sans MS"/>
                <w:color w:val="7F7F7F" w:themeColor="text1" w:themeTint="80"/>
                <w:spacing w:val="40"/>
                <w:sz w:val="52"/>
                <w:szCs w:val="52"/>
                <w:lang w:val="en-AU"/>
              </w:rPr>
              <w:t>n</w:t>
            </w:r>
          </w:p>
        </w:tc>
      </w:tr>
      <w:tr w:rsidR="009F5744" w:rsidRPr="00327322" w14:paraId="41E46A7E" w14:textId="77777777" w:rsidTr="00BE6C1E">
        <w:trPr>
          <w:trHeight w:val="2268"/>
        </w:trPr>
        <w:tc>
          <w:tcPr>
            <w:tcW w:w="3175" w:type="dxa"/>
            <w:vAlign w:val="center"/>
          </w:tcPr>
          <w:p w14:paraId="26D2164C" w14:textId="77777777" w:rsidR="009F5744" w:rsidRPr="00327322" w:rsidRDefault="009F5744" w:rsidP="00BE6C1E">
            <w:pPr>
              <w:jc w:val="center"/>
              <w:rPr>
                <w:rFonts w:ascii="Century Gothic" w:hAnsi="Century Gothic"/>
                <w:lang w:val="en-AU"/>
              </w:rPr>
            </w:pPr>
            <w:r>
              <w:rPr>
                <w:noProof/>
              </w:rPr>
              <w:drawing>
                <wp:anchor distT="0" distB="0" distL="114300" distR="114300" simplePos="0" relativeHeight="252323840" behindDoc="0" locked="0" layoutInCell="1" allowOverlap="1" wp14:anchorId="4C54AF02" wp14:editId="36B05CE2">
                  <wp:simplePos x="0" y="0"/>
                  <wp:positionH relativeFrom="column">
                    <wp:posOffset>287655</wp:posOffset>
                  </wp:positionH>
                  <wp:positionV relativeFrom="paragraph">
                    <wp:posOffset>82550</wp:posOffset>
                  </wp:positionV>
                  <wp:extent cx="1431290" cy="1047750"/>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321" cstate="print">
                            <a:extLst>
                              <a:ext uri="{28A0092B-C50C-407E-A947-70E740481C1C}">
                                <a14:useLocalDpi xmlns:a14="http://schemas.microsoft.com/office/drawing/2010/main" val="0"/>
                              </a:ext>
                              <a:ext uri="{837473B0-CC2E-450A-ABE3-18F120FF3D39}">
                                <a1611:picAttrSrcUrl xmlns:a1611="http://schemas.microsoft.com/office/drawing/2016/11/main" r:id="rId234"/>
                              </a:ext>
                            </a:extLst>
                          </a:blip>
                          <a:stretch>
                            <a:fillRect/>
                          </a:stretch>
                        </pic:blipFill>
                        <pic:spPr>
                          <a:xfrm flipH="1">
                            <a:off x="0" y="0"/>
                            <a:ext cx="1431290" cy="1047750"/>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vAlign w:val="center"/>
          </w:tcPr>
          <w:p w14:paraId="64AE366D" w14:textId="3EB26D40" w:rsidR="009F5744" w:rsidRPr="00327322" w:rsidRDefault="00CB5AB9" w:rsidP="00BE6C1E">
            <w:pPr>
              <w:jc w:val="center"/>
              <w:rPr>
                <w:rFonts w:ascii="Century Gothic" w:hAnsi="Century Gothic"/>
                <w:lang w:val="en-AU"/>
              </w:rPr>
            </w:pPr>
            <w:r>
              <w:rPr>
                <w:noProof/>
              </w:rPr>
              <w:drawing>
                <wp:anchor distT="0" distB="0" distL="114300" distR="114300" simplePos="0" relativeHeight="252353536" behindDoc="0" locked="0" layoutInCell="1" allowOverlap="1" wp14:anchorId="7CCB7506" wp14:editId="4B66ECF0">
                  <wp:simplePos x="0" y="0"/>
                  <wp:positionH relativeFrom="column">
                    <wp:posOffset>527685</wp:posOffset>
                  </wp:positionH>
                  <wp:positionV relativeFrom="paragraph">
                    <wp:posOffset>112395</wp:posOffset>
                  </wp:positionV>
                  <wp:extent cx="840105" cy="1254760"/>
                  <wp:effectExtent l="0" t="0" r="0" b="254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840105" cy="12547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75" w:type="dxa"/>
            <w:vAlign w:val="center"/>
          </w:tcPr>
          <w:p w14:paraId="0A6AE51E" w14:textId="2D9B697F" w:rsidR="009F5744" w:rsidRPr="008B1CD0" w:rsidRDefault="00CB5AB9" w:rsidP="00BE6C1E">
            <w:pPr>
              <w:jc w:val="center"/>
              <w:rPr>
                <w:lang w:val="en-AU"/>
              </w:rPr>
            </w:pPr>
            <w:r>
              <w:rPr>
                <w:noProof/>
              </w:rPr>
              <w:drawing>
                <wp:anchor distT="0" distB="0" distL="114300" distR="114300" simplePos="0" relativeHeight="252354560" behindDoc="0" locked="0" layoutInCell="1" allowOverlap="1" wp14:anchorId="3E2B02EE" wp14:editId="469C860F">
                  <wp:simplePos x="0" y="0"/>
                  <wp:positionH relativeFrom="column">
                    <wp:posOffset>304165</wp:posOffset>
                  </wp:positionH>
                  <wp:positionV relativeFrom="paragraph">
                    <wp:posOffset>47625</wp:posOffset>
                  </wp:positionV>
                  <wp:extent cx="1459865" cy="1379220"/>
                  <wp:effectExtent l="0" t="0" r="6985"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3" cstate="print">
                            <a:extLst>
                              <a:ext uri="{BEBA8EAE-BF5A-486C-A8C5-ECC9F3942E4B}">
                                <a14:imgProps xmlns:a14="http://schemas.microsoft.com/office/drawing/2010/main">
                                  <a14:imgLayer r:embed="rId334">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459865" cy="13792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B5AB9" w:rsidRPr="00327322" w14:paraId="20B7F70E" w14:textId="77777777" w:rsidTr="00BE6C1E">
        <w:trPr>
          <w:trHeight w:val="907"/>
        </w:trPr>
        <w:tc>
          <w:tcPr>
            <w:tcW w:w="3175" w:type="dxa"/>
            <w:vAlign w:val="center"/>
          </w:tcPr>
          <w:p w14:paraId="684B61AC" w14:textId="2AB50FA0" w:rsidR="00CB5AB9" w:rsidRPr="00EE60FB" w:rsidRDefault="00CB5AB9" w:rsidP="00BB550E">
            <w:pPr>
              <w:spacing w:after="120"/>
              <w:jc w:val="center"/>
              <w:rPr>
                <w:noProof/>
                <w:sz w:val="60"/>
                <w:szCs w:val="60"/>
              </w:rPr>
            </w:pPr>
            <w:r w:rsidRPr="004B4E9C">
              <w:rPr>
                <w:color w:val="7F7F7F" w:themeColor="text1" w:themeTint="80"/>
                <w:sz w:val="66"/>
                <w:szCs w:val="66"/>
              </w:rPr>
              <w:t>c</w:t>
            </w:r>
            <w:r w:rsidRPr="00EE60FB">
              <w:rPr>
                <w:rFonts w:ascii="Comic Sans MS" w:hAnsi="Comic Sans MS"/>
                <w:bCs/>
                <w:outline/>
                <w:color w:val="FFFFFF" w:themeColor="background1"/>
                <w:sz w:val="60"/>
                <w:szCs w:val="60"/>
                <w14:textOutline w14:w="10160" w14:cap="flat" w14:cmpd="sng" w14:algn="ctr">
                  <w14:solidFill>
                    <w14:schemeClr w14:val="bg1">
                      <w14:lumMod w14:val="50000"/>
                    </w14:schemeClr>
                  </w14:solidFill>
                  <w14:prstDash w14:val="solid"/>
                  <w14:round/>
                </w14:textOutline>
                <w14:textFill>
                  <w14:noFill/>
                </w14:textFill>
              </w:rPr>
              <w:t>ow</w:t>
            </w:r>
          </w:p>
        </w:tc>
        <w:tc>
          <w:tcPr>
            <w:tcW w:w="3175" w:type="dxa"/>
            <w:vAlign w:val="center"/>
          </w:tcPr>
          <w:p w14:paraId="2EEEF54D" w14:textId="43BFE154" w:rsidR="00CB5AB9" w:rsidRPr="00EE60FB" w:rsidRDefault="00CB5AB9" w:rsidP="00BB550E">
            <w:pPr>
              <w:spacing w:after="120"/>
              <w:jc w:val="center"/>
              <w:rPr>
                <w:rFonts w:ascii="Century Gothic" w:hAnsi="Century Gothic"/>
                <w:sz w:val="60"/>
                <w:szCs w:val="60"/>
                <w:lang w:val="en-AU"/>
              </w:rPr>
            </w:pPr>
            <w:r w:rsidRPr="004B4E9C">
              <w:rPr>
                <w:color w:val="7F7F7F" w:themeColor="text1" w:themeTint="80"/>
                <w:sz w:val="66"/>
                <w:szCs w:val="66"/>
              </w:rPr>
              <w:t>d</w:t>
            </w:r>
            <w:r w:rsidRPr="00EE60FB">
              <w:rPr>
                <w:rFonts w:ascii="Comic Sans MS" w:hAnsi="Comic Sans MS"/>
                <w:bCs/>
                <w:outline/>
                <w:color w:val="FFFFFF" w:themeColor="background1"/>
                <w:sz w:val="60"/>
                <w:szCs w:val="60"/>
                <w14:textOutline w14:w="10160" w14:cap="flat" w14:cmpd="sng" w14:algn="ctr">
                  <w14:solidFill>
                    <w14:schemeClr w14:val="bg1">
                      <w14:lumMod w14:val="50000"/>
                    </w14:schemeClr>
                  </w14:solidFill>
                  <w14:prstDash w14:val="solid"/>
                  <w14:round/>
                </w14:textOutline>
                <w14:textFill>
                  <w14:noFill/>
                </w14:textFill>
              </w:rPr>
              <w:t>ow</w:t>
            </w:r>
            <w:r w:rsidRPr="004B4E9C">
              <w:rPr>
                <w:color w:val="7F7F7F" w:themeColor="text1" w:themeTint="80"/>
                <w:sz w:val="66"/>
                <w:szCs w:val="66"/>
              </w:rPr>
              <w:t>n</w:t>
            </w:r>
          </w:p>
        </w:tc>
        <w:tc>
          <w:tcPr>
            <w:tcW w:w="3175" w:type="dxa"/>
            <w:vAlign w:val="center"/>
          </w:tcPr>
          <w:p w14:paraId="20456171" w14:textId="3F9E0317" w:rsidR="00CB5AB9" w:rsidRPr="00EE60FB" w:rsidRDefault="00CB5AB9" w:rsidP="00BB550E">
            <w:pPr>
              <w:spacing w:after="120"/>
              <w:jc w:val="center"/>
              <w:rPr>
                <w:sz w:val="60"/>
                <w:szCs w:val="60"/>
                <w:lang w:val="en-AU"/>
              </w:rPr>
            </w:pPr>
            <w:r w:rsidRPr="004B4E9C">
              <w:rPr>
                <w:color w:val="7F7F7F" w:themeColor="text1" w:themeTint="80"/>
                <w:sz w:val="66"/>
                <w:szCs w:val="66"/>
              </w:rPr>
              <w:t>cl</w:t>
            </w:r>
            <w:r w:rsidRPr="00EE60FB">
              <w:rPr>
                <w:rFonts w:ascii="Comic Sans MS" w:hAnsi="Comic Sans MS"/>
                <w:bCs/>
                <w:outline/>
                <w:color w:val="FFFFFF" w:themeColor="background1"/>
                <w:sz w:val="60"/>
                <w:szCs w:val="60"/>
                <w14:textOutline w14:w="10160" w14:cap="flat" w14:cmpd="sng" w14:algn="ctr">
                  <w14:solidFill>
                    <w14:schemeClr w14:val="bg1">
                      <w14:lumMod w14:val="50000"/>
                    </w14:schemeClr>
                  </w14:solidFill>
                  <w14:prstDash w14:val="solid"/>
                  <w14:round/>
                </w14:textOutline>
                <w14:textFill>
                  <w14:noFill/>
                </w14:textFill>
              </w:rPr>
              <w:t>ow</w:t>
            </w:r>
            <w:r w:rsidRPr="004B4E9C">
              <w:rPr>
                <w:color w:val="7F7F7F" w:themeColor="text1" w:themeTint="80"/>
                <w:sz w:val="66"/>
                <w:szCs w:val="66"/>
              </w:rPr>
              <w:t>n</w:t>
            </w:r>
          </w:p>
        </w:tc>
      </w:tr>
    </w:tbl>
    <w:p w14:paraId="72D63F42" w14:textId="427D65D9" w:rsidR="009F5744" w:rsidRPr="00D331A2" w:rsidRDefault="009F5744" w:rsidP="009F5744">
      <w:pPr>
        <w:rPr>
          <w:sz w:val="24"/>
          <w:szCs w:val="20"/>
        </w:rPr>
      </w:pPr>
    </w:p>
    <w:p w14:paraId="2045BEDD" w14:textId="4D7178D9" w:rsidR="009F5744" w:rsidRDefault="009F5744" w:rsidP="009F5744">
      <w:pPr>
        <w:spacing w:after="0"/>
        <w:rPr>
          <w:color w:val="7F7F7F" w:themeColor="text1" w:themeTint="80"/>
          <w:sz w:val="36"/>
          <w:szCs w:val="36"/>
        </w:rPr>
      </w:pPr>
    </w:p>
    <w:p w14:paraId="153606B5" w14:textId="305CE0D6" w:rsidR="00CB5AB9" w:rsidRPr="00BE6C1E" w:rsidRDefault="00CB5AB9" w:rsidP="009F5744">
      <w:pPr>
        <w:spacing w:after="0"/>
        <w:rPr>
          <w:color w:val="7F7F7F" w:themeColor="text1" w:themeTint="80"/>
          <w:sz w:val="22"/>
          <w:szCs w:val="22"/>
        </w:rPr>
      </w:pPr>
    </w:p>
    <w:p w14:paraId="24E89B7F" w14:textId="0681A705" w:rsidR="00CB5AB9" w:rsidRDefault="00CB5AB9" w:rsidP="009F5744">
      <w:pPr>
        <w:spacing w:after="0"/>
        <w:rPr>
          <w:color w:val="7F7F7F" w:themeColor="text1" w:themeTint="80"/>
          <w:sz w:val="36"/>
          <w:szCs w:val="36"/>
        </w:rPr>
      </w:pPr>
    </w:p>
    <w:p w14:paraId="5EB00D99" w14:textId="76E00E82" w:rsidR="00CB5AB9" w:rsidRPr="003D139F" w:rsidRDefault="00CB5AB9" w:rsidP="009F5744">
      <w:pPr>
        <w:spacing w:after="0"/>
        <w:rPr>
          <w:color w:val="7F7F7F" w:themeColor="text1" w:themeTint="80"/>
          <w:sz w:val="36"/>
          <w:szCs w:val="36"/>
        </w:rPr>
      </w:pPr>
      <w:r w:rsidRPr="00C671EF">
        <w:rPr>
          <w:noProof/>
          <w:sz w:val="40"/>
        </w:rPr>
        <w:drawing>
          <wp:anchor distT="0" distB="0" distL="114300" distR="114300" simplePos="0" relativeHeight="252317696" behindDoc="0" locked="0" layoutInCell="1" allowOverlap="1" wp14:anchorId="658B626F" wp14:editId="319860EC">
            <wp:simplePos x="0" y="0"/>
            <wp:positionH relativeFrom="column">
              <wp:posOffset>1616075</wp:posOffset>
            </wp:positionH>
            <wp:positionV relativeFrom="paragraph">
              <wp:posOffset>22225</wp:posOffset>
            </wp:positionV>
            <wp:extent cx="791845" cy="715645"/>
            <wp:effectExtent l="0" t="0" r="8255" b="825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Pr="00C671EF">
        <w:rPr>
          <w:noProof/>
          <w:sz w:val="40"/>
        </w:rPr>
        <w:drawing>
          <wp:anchor distT="0" distB="0" distL="114300" distR="114300" simplePos="0" relativeHeight="252318720" behindDoc="0" locked="0" layoutInCell="1" allowOverlap="1" wp14:anchorId="16B2E725" wp14:editId="3DCB0D02">
            <wp:simplePos x="0" y="0"/>
            <wp:positionH relativeFrom="margin">
              <wp:posOffset>528955</wp:posOffset>
            </wp:positionH>
            <wp:positionV relativeFrom="paragraph">
              <wp:posOffset>46990</wp:posOffset>
            </wp:positionV>
            <wp:extent cx="1097280" cy="693420"/>
            <wp:effectExtent l="0" t="0" r="762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14:sizeRelH relativeFrom="margin">
              <wp14:pctWidth>0</wp14:pctWidth>
            </wp14:sizeRelH>
            <wp14:sizeRelV relativeFrom="margin">
              <wp14:pctHeight>0</wp14:pctHeight>
            </wp14:sizeRelV>
          </wp:anchor>
        </w:drawing>
      </w:r>
    </w:p>
    <w:p w14:paraId="6174FC20" w14:textId="514A7644" w:rsidR="009F5744" w:rsidRDefault="009F5744" w:rsidP="00165DC1">
      <w:pPr>
        <w:pStyle w:val="ListParagraph"/>
        <w:numPr>
          <w:ilvl w:val="0"/>
          <w:numId w:val="61"/>
        </w:numPr>
        <w:spacing w:after="240"/>
        <w:contextualSpacing w:val="0"/>
      </w:pPr>
    </w:p>
    <w:p w14:paraId="3F7CD194" w14:textId="052A235D" w:rsidR="009F5744" w:rsidRPr="00BE6C1E" w:rsidRDefault="009F5744" w:rsidP="00CB5AB9">
      <w:pPr>
        <w:pStyle w:val="ListParagraph"/>
        <w:spacing w:after="240"/>
        <w:ind w:left="357"/>
        <w:contextualSpacing w:val="0"/>
        <w:rPr>
          <w:sz w:val="2"/>
          <w:szCs w:val="2"/>
        </w:rPr>
      </w:pPr>
    </w:p>
    <w:tbl>
      <w:tblPr>
        <w:tblStyle w:val="TableGrid"/>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3175"/>
        <w:gridCol w:w="3175"/>
        <w:gridCol w:w="3175"/>
      </w:tblGrid>
      <w:tr w:rsidR="009F5744" w:rsidRPr="00327322" w14:paraId="032E7213" w14:textId="77777777" w:rsidTr="00BE6C1E">
        <w:trPr>
          <w:trHeight w:val="2041"/>
        </w:trPr>
        <w:tc>
          <w:tcPr>
            <w:tcW w:w="3175" w:type="dxa"/>
            <w:tcBorders>
              <w:bottom w:val="single" w:sz="4" w:space="0" w:color="FFFFFF" w:themeColor="background1"/>
              <w:right w:val="single" w:sz="4" w:space="0" w:color="FFFFFF" w:themeColor="background1"/>
            </w:tcBorders>
            <w:vAlign w:val="center"/>
          </w:tcPr>
          <w:p w14:paraId="1A2050DF" w14:textId="705FF4A3" w:rsidR="009F5744" w:rsidRPr="00433F68" w:rsidRDefault="00CB5AB9" w:rsidP="00CB5AB9">
            <w:pPr>
              <w:spacing w:before="100" w:beforeAutospacing="1" w:after="100" w:afterAutospacing="1"/>
              <w:jc w:val="center"/>
              <w:rPr>
                <w:rFonts w:ascii="Century Gothic" w:hAnsi="Century Gothic"/>
                <w:lang w:val="en-AU"/>
              </w:rPr>
            </w:pPr>
            <w:r>
              <w:rPr>
                <w:noProof/>
              </w:rPr>
              <mc:AlternateContent>
                <mc:Choice Requires="wpg">
                  <w:drawing>
                    <wp:anchor distT="0" distB="0" distL="114300" distR="114300" simplePos="0" relativeHeight="252322816" behindDoc="0" locked="0" layoutInCell="1" allowOverlap="1" wp14:anchorId="06BD4E94" wp14:editId="039643B6">
                      <wp:simplePos x="0" y="0"/>
                      <wp:positionH relativeFrom="column">
                        <wp:posOffset>311785</wp:posOffset>
                      </wp:positionH>
                      <wp:positionV relativeFrom="paragraph">
                        <wp:posOffset>238760</wp:posOffset>
                      </wp:positionV>
                      <wp:extent cx="1295400" cy="914400"/>
                      <wp:effectExtent l="0" t="0" r="0" b="0"/>
                      <wp:wrapNone/>
                      <wp:docPr id="209" name="Group 209"/>
                      <wp:cNvGraphicFramePr/>
                      <a:graphic xmlns:a="http://schemas.openxmlformats.org/drawingml/2006/main">
                        <a:graphicData uri="http://schemas.microsoft.com/office/word/2010/wordprocessingGroup">
                          <wpg:wgp>
                            <wpg:cNvGrpSpPr/>
                            <wpg:grpSpPr>
                              <a:xfrm flipH="1">
                                <a:off x="0" y="0"/>
                                <a:ext cx="1295400" cy="914400"/>
                                <a:chOff x="0" y="0"/>
                                <a:chExt cx="5731510" cy="4421505"/>
                              </a:xfrm>
                            </wpg:grpSpPr>
                            <pic:pic xmlns:pic="http://schemas.openxmlformats.org/drawingml/2006/picture">
                              <pic:nvPicPr>
                                <pic:cNvPr id="223" name="Picture 44"/>
                                <pic:cNvPicPr>
                                  <a:picLocks noChangeAspect="1"/>
                                </pic:cNvPicPr>
                              </pic:nvPicPr>
                              <pic:blipFill>
                                <a:blip r:embed="rId321" cstate="print">
                                  <a:extLst>
                                    <a:ext uri="{28A0092B-C50C-407E-A947-70E740481C1C}">
                                      <a14:useLocalDpi xmlns:a14="http://schemas.microsoft.com/office/drawing/2010/main" val="0"/>
                                    </a:ext>
                                    <a:ext uri="{837473B0-CC2E-450A-ABE3-18F120FF3D39}">
                                      <a1611:picAttrSrcUrl xmlns:a1611="http://schemas.microsoft.com/office/drawing/2016/11/main" r:id="rId234"/>
                                    </a:ext>
                                  </a:extLst>
                                </a:blip>
                                <a:stretch>
                                  <a:fillRect/>
                                </a:stretch>
                              </pic:blipFill>
                              <pic:spPr>
                                <a:xfrm>
                                  <a:off x="0" y="0"/>
                                  <a:ext cx="5731510" cy="4077970"/>
                                </a:xfrm>
                                <a:prstGeom prst="rect">
                                  <a:avLst/>
                                </a:prstGeom>
                              </pic:spPr>
                            </pic:pic>
                            <wps:wsp>
                              <wps:cNvPr id="224" name="Text Box 224"/>
                              <wps:cNvSpPr txBox="1"/>
                              <wps:spPr>
                                <a:xfrm>
                                  <a:off x="0" y="4077970"/>
                                  <a:ext cx="5731510" cy="343535"/>
                                </a:xfrm>
                                <a:prstGeom prst="rect">
                                  <a:avLst/>
                                </a:prstGeom>
                                <a:solidFill>
                                  <a:prstClr val="white"/>
                                </a:solidFill>
                                <a:ln>
                                  <a:noFill/>
                                </a:ln>
                              </wps:spPr>
                              <wps:txbx>
                                <w:txbxContent>
                                  <w:p w14:paraId="6B4B147B" w14:textId="77777777" w:rsidR="009F5744" w:rsidRPr="00E74F9D" w:rsidRDefault="0097600C" w:rsidP="009F5744">
                                    <w:pPr>
                                      <w:rPr>
                                        <w:sz w:val="18"/>
                                        <w:szCs w:val="18"/>
                                      </w:rPr>
                                    </w:pPr>
                                    <w:hyperlink r:id="rId335" w:history="1">
                                      <w:r w:rsidR="009F5744" w:rsidRPr="00E74F9D">
                                        <w:rPr>
                                          <w:rStyle w:val="Hyperlink"/>
                                          <w:sz w:val="18"/>
                                          <w:szCs w:val="18"/>
                                        </w:rPr>
                                        <w:t>This Photo</w:t>
                                      </w:r>
                                    </w:hyperlink>
                                    <w:r w:rsidR="009F5744" w:rsidRPr="00E74F9D">
                                      <w:rPr>
                                        <w:sz w:val="18"/>
                                        <w:szCs w:val="18"/>
                                      </w:rPr>
                                      <w:t xml:space="preserve"> by Unknown Author is licensed under </w:t>
                                    </w:r>
                                    <w:hyperlink r:id="rId336" w:history="1">
                                      <w:r w:rsidR="009F5744" w:rsidRPr="00E74F9D">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BD4E94" id="Group 209" o:spid="_x0000_s1325" style="position:absolute;left:0;text-align:left;margin-left:24.55pt;margin-top:18.8pt;width:102pt;height:1in;flip:x;z-index:252322816;mso-width-relative:margin;mso-height-relative:margin" coordsize="57315,44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GGZagMAAPkHAAAOAAAAZHJzL2Uyb0RvYy54bWycVVFv2zYQfh+w/0Dw&#10;vbEly/UiRCm8ZMkKBK2xZOgzTVEWUYlkSdpS+uv7kZKcOCm6tQ+Wj7zj8e67744X7/q2IQdhndSq&#10;oMnZnBKhuC6l2hX034ebN39Q4jxTJWu0EgV9FI6+u/z9t4vO5CLVtW5KYQmcKJd3pqC19yafzRyv&#10;RcvcmTZCQVlp2zKPpd3NSss6eG+bWTqfv5112pbGai6cw+71oKSX0X9VCe4/VpUTnjQFRWw+fm38&#10;bsN3dnnB8p1lppZ8DIP9QhQtkwqXHl1dM8/I3spXrlrJrXa68mdctzNdVZKLmAOySeYvsrm1em9i&#10;Lru825kjTID2BU6/7JZ/ONxac282Fkh0Zgcs4irk0le2JVUjzd+obMwO8ZI+gvd4BE/0nnBsJun5&#10;MpsDYw7deZIFOaLLa5Tg1TFe/zUeXK4WyTIZD2ZZmizny3ByNkQA4SQuI3mO3wgGpFdg/DdpcMrv&#10;raCjk/Z/+WiZ/bw3b1A3w7zcykb6x8hBQBOCUoeN5Bs7LIDrxhJZFjRNF5Qo1oL80IdrSZaF/MKZ&#10;YDYcYiGpO80/O6L0Vc3UTqydAX8D9gGNU/O4PLlxi0LdyKYJlQvymBu4/oIr34Fn4OG15vtWKD80&#10;lhUN0tTK1dI4Smwu2q1APvZ9maDIaGqPlIyVyg91dt4Kz+twf4U4/kHsQxWPihj0U5whIwfmTVwL&#10;/z9i2ClR5qvV+SpS7EgUYGidvxW6JUFArIghEpcd7twYzWQyQjoEECNDPKEHMIjchB5Wr/D7qV67&#10;r5kRCCG4fc6JbOLEQ+ifP3VP0jSyYjQMHUl8D8VY/7D/Q7CyJ0BYPjXlCWSLbLFcnLbWTyLGcqcb&#10;WU40C1BeNZYcGKZrV0svxr49sWpUKKzS4dRAiLCDpp4SCpLvt31sl2RxHpyEva0uH4GC1agkxoMz&#10;/Ebixjvm/IZZjGls4unxH/GpGt0VVI8SJbW2X7+3H+xRUWgp6TD2C+q+7FkYBc17hVrHwYV3Ii6y&#10;5SrFHfa5Zvtco/btlUbuaAhEF8Vg75tJrKxuP+GFWodboWKK4+6C+km88sNjhBeOi/U6Gg0T5k7d&#10;G8ylYfAGpB/6T8yakdkeFf6gJ3ax/AXBB9sB9/Xe60pG9j+hOhYATI9SfF8gnTxgz9fR6unFvvwG&#10;AAD//wMAUEsDBAoAAAAAAAAAIQB+1szqu1EBALtRAQAUAAAAZHJzL21lZGlhL2ltYWdlMS5wbmeJ&#10;UE5HDQoaCgAAAA1JSERSAAAHsQAABXkIAwAAADpPCgoAAAAEZ0FNQQAAsY8L/GEFAAAAAXNSR0IA&#10;rs4c6QAAAs1QTFRFTGl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76HXwAAAO50Uk5T&#10;AAgHcAQGBQECAxAKCQsND6EXDvkM/sj96xgW7egRIBLz/PsePjCqFfITGZDhWGAjLhTq0ffxHfXf&#10;viXi18zu7B875ngqXGeY1hto5LUorOcaN4jUgUz2SaDEJ/h12T8cNpmv2kqNz1aEv92xR86eXTwk&#10;5ZeWUIdSW73c4EAiim7KqY5zgitPYym6YlfwZCwzbJTVaiHC2658SH25Tm23NVGRhjSn0Imai5ut&#10;poxDVY9NPXbDerTFLybJ08adOKh7fnRCXnFhs4NGWWu4MkGThXfAcsujsi06kmmAb2Yxu0taVEU5&#10;pKKcU0R/lWV5X6+M6i4AACAASURBVHja7N33WxR3AsdxMOICigV9fEQi+DyIKBp7wYIdRNSzIIoR&#10;O3ie5axoNOoplocYS+zGLiKKOdsTuybELt6hQoj1jC3BPn/DhV12md2d3ZnZnXV52PfrJ9j5lhm+&#10;8zwfZmfm+/XyKvcC1qXEz8v6dY0gdOzWpn/UwZqFb2p5AQCAciRiX3qcIKH2ltQ3vvx5AAAoB6rn&#10;je8i2NEwex1/JAAA3Msn7Yggb2JhJH8qAADcxTc/R1Cq01Pt+x+4e8XQ4+9yxt8eV4nBAADAhoAn&#10;awQVRovuZ/vfT/nfzaQBC85M3zilV/BwQWg/e3R0wemfix/e3P1t/soIBbe+6+yaGyxqfePcZ5UZ&#10;EgAArESsEFRa+1ct3cq1OQX95cvWjhq5bH/u+1WvWlaX7H3xNxJ1jj9lWAAAME/Md4JqtdPedhIc&#10;0GTrmW3jMy9f3zUzo1aVks57zuhro2hUbDXGBgAAo8gk6cBsd2Fb6pN9D05emZY4/4vcZVGCCwR3&#10;tftgunB3MOMDAEAJ71NSSRmXvqqpZckqK59PED65H9YzRgAAeB0LtsrIbktGBNoq3iB2usuyOWHF&#10;yZWdQwaHrx3f1ezzpfOZtQUA4OH6LbXKzZxGOrtVvmwn8d320qyht1cdPTkkvM+ssKDQ1mED/zvz&#10;VtpX73dvf9j4YnNlt8VjIkSd+MdGm7WfyVNoAABPVm2jRW4OeCH3KvQB8wpbhr0eFyl3CexX6/7R&#10;vCd3c/a07W47sgf7ht/OnlOUOSPIUKnlsFHizfWy84MYMACAhyoyD813i2VrvBEVbxzfSv3X1VU7&#10;nL3yIvbDv/85ILpLbXHnF8qu8msYivp8nGiR6heKcrnYBgB4oG7iOBwWIV/hlqi8Fit5BYbkS1xu&#10;TzFdTS86bbmtP/e0AQCeR3SLubCqgvLnysrvbKDRPtyViOysss0t91tsO8awAQA8Tl1jDM5tqqS4&#10;/2xTbqbrtNqHUKmb2uJb1oHXzB4dn8iwAQA8zmbDVOIj7ysq7Vc2x1muhjvRRCKxD5gXaflBdEf7&#10;GeMGAPA4LaPbCAv3KSycagrNeC334WuJxE60KjUrb8WRevpt0xk2AADsaGHK0zxN291qY5kRa7UM&#10;G18yFgAA2PTKFKf3tG1YKrF7She9Y1ggxI/RAADABv+OxjQt0rhlicSebaNomAu+lAcAoEIxre81&#10;qZLGLUusCZZsq2zpupyBjAcAAJK+N4Zp+1raNhyyROJLcZt9lN7JXsKAAAA8QGjnpmrvBFdvbwzT&#10;cIU1fBTFdXKCoPi5M717pZOQM4oAgAqu3y8H9ZnXJmHB/kf5kQpr9TWGaYyy/wn+NUVoPN/bbpnA&#10;W48TpNcEOWWnViXDWiKFDCQAoGLzjbaIx4P7v+0gW8s0+fcARZ08NRSuabPArKt9p9hcxKuZ3bZf&#10;6MuMZiQBABVbslRGNvnbk71V7FQKqGcsqeia3NtYvJHUxpP3BthdKPuOzPynhovslQwlAKAiC7Cd&#10;lOfnnbA1uXimscxHdf8VLLTY0CAxe7pg3zeyE6ZO1pebx1gCACoyX/t5+fnPhScDrCqNNW7+XVEf&#10;ZUt79BJ9GvZ8TpQg58IY+eYzDI+s6xhMAEBF1lE2NYWopE17zd65Nr2KPVZRF4fLVuQs/cTvzaX2&#10;8v02v5OiqH3DoiA9GEsAQEUWLSgTl7O9xcuM6iVVWhk/e6+si6llS3KW/Kp79XCUfH9/XIlQegjz&#10;9BWeMpYAgIospJvgqASFX0THmmrc8PIKWB4s33L3Td4qDmG5vs5RxhIAQGRLGqOwh8VlVVLvyTfb&#10;/vgDdfeke+urpTCUAICKLWBabnrNPdFd1Ab2TsU9dFfe6KDUn1Q/QrZMX7MlIwkA8BBBi+KPL1Ae&#10;rsrfgE5V1uD0w2n1HdjtPobaPCsOAPAsdqcfE1PeZKh8Y6eTezq4BJhPf8NNdUYOAOB5Al++7SQb&#10;sipWuFxr9+WxvjGdndjX1YZWJjNqAADP5LsuNulre0nbSnlbukk22lia+ayBc7upM1xi/1qFEQMA&#10;eLA6jZYva2MjbVepaCdC4ov2guRXPs7v4QmZBbQBAPAYobdybzSxTtwnatqwjOzp32mUsb/pm8tl&#10;lAAA0Ku0eMxX9zZM/c95hYtgWmp9XpTXN8M0+2/C0KA/AwQAgHlylz3erbKm6TJ9qWb52uHyI8OU&#10;powLAAAWGtpaOlNOnOnhcK1enY75qy19i9MYFgAALEQ78EK2XltTxWva7MleY3uj/BgWAAAs/GEK&#10;XpXvZb0ru4/dLFCLPVng2B11AAA8wl1T7qqcybuH+Fnx7TWc3pEHpsay6x5mXAAAMLfcFJTrVdZM&#10;Mnu/69ABJ3dkm7i19wwMAABmymYcvaKy5jmLF7q7xlZ3Yj8CzBu7wsgAACB2zBSS8526KtYb/9Th&#10;/cizaOpLhgYAAJFbpoy8rrZqj+bWM6eNd/SGtuVSJZ83ZWwAACgzxImXtGqcsY7s4a8d2o1Eq4bO&#10;+zA4AIDyzjtkyKrYt3OXZRUlFR+as+Hh0EcjMqq6pquBpoh8rL6yT5bEkiITKqtvqFqwdTtJnAcA&#10;gPIr7MSOqf1trK6VcGRJTKTWHaYKzrwGrbsmsZ8LftzYq13HuJ3FN+Ov9FPSSmSLH6WO9x6nAwCg&#10;PMq4mn5GkNX84a4aGnaa7Ow1bfVTMjvcddnjvPW2nyKvMmbeVltV53NSAADKmWrP3gULirW9u0ij&#10;ubyvilrd5mAbdS63kd/ljhf7bl894mx90X43PfssfvINu7VSODMAAOXI5tu/C2oN2qTFfe0UcZOX&#10;HG5G92aC4h1vWK9Xl6iJcRcGKSp9grMDAFBeHOsiGWxdF9RcklyY3Dv3l8c3Mw8VSARc5mBnu35l&#10;9u11HWeaCsrtJrhCGicIAKB8eGQRUd2nbk8cKLEohy7ypy96FzU0K1sU7lTXfczef67v5IH4vnBJ&#10;ZL/mFAEAlAfi57YG/fnZGLmnyjJ2DxDn2T9CHO86tJ74NerNTh/KYpcktvB3ThIAgPvFmIKp4Mks&#10;hXUqv9ohev/rule+Y9N5+xWIc/G+88cywTWJLeRxmgAA3K10+pLhOWnqbiLrRmwxBdqNTkLC4UT1&#10;b3wdFqfiTOePpZHgKjM4UQAA7uU7xXB5HeBA3fuXzGPtYGEHVfXNVt5IdP5YdHEuS2yhBacKAMCt&#10;Uqwn0PYfN2PH3ez0O3OK/8wqHpp8/cSDc6G+0rXrP7YItkmfjVXcdbi44kcNjuWj4EK3OVcAAO5k&#10;eIhssPHXKm/urJFOrP7Rp4uzk6/v6hk+MCTI31vn5VW1c/6MDzWtJwh9qaznpuL5WpZrcCgBHV2Z&#10;2MIOThYAgPuM1YfR+9LffK5pkm1RqyvJ9+w3UlRjgxbHMkxwrWY6zhcAgLsYvtUunbsspZ5W4Vb7&#10;seyr1cfFq1pW1uBQxgquVlSZEwYA4B5+TUqS6KHhl+eaxtuldXZ7Xi0q2r6+Fsfyg8sTW9jjzSkD&#10;AHCLo/og6qP/OUbrfCv43nbHM8UF12t3KC5WN5BzBgDgDjNKYuiC/sfWLgi4hBE2+u0hLnVViyOp&#10;E/wpElvoGsFJAwBwg1j9/Cf6H9NdknBtp0l1G7BQ/ECXJkcyV/g0eoVx1gAAPj39s+FZJT/Vd1XE&#10;TbJ+2Uv3m2j7RU0e58oX/s/enT9Hbd5xHBfHsmsbOwU8DIdNmTGEI9wmgLkc7vsoZ8plEgOlIRAg&#10;ARfKbZiGGAKEmwRCGlpC6UCBEMIdAglnORMo4SZASWn1NxSzXumRVlrLu4921zPv10/meSTtI+Y7&#10;81lppeeJlvr9KBsAQNQdL8ygHYV/5bmXcR2+NX3qafGpMym3mZOz1ej5nLoBAETbpcIE+qzwr5lu&#10;ZtzBOeKHNpb+1JlyUY2mf1I4AIAo2x34Idk72t2Qm/AgIfCZb8tfx3KMGl0zqBwAQHTlF+bPNSVn&#10;k/tPWmff8q8NdkZsXCzlLJJaRDmxWRcEABBlP/tnAo9Szs3LUZSHYsMkOfN+fqZG3VVqBwAQTWWj&#10;HHTbbor/yk2WchJ71Bi4RPEAAKJpnxo7VeS82pyaFpPRT9+SNWXIs06sDgIAiIqfYpjYN+Scwutq&#10;LLXoUokqAgC473Hssu6snDNorMbapI0+CgkA4LLaMcu5bnJOoJYaB2ryhjYAwF2xy7uTck4gYYIa&#10;F05QSwAANx2IVcLJeqF5sRon/pZKNQEAXFQlNvn2gaTh11HjRqOvqSYAgHvaxyTdlksaffqrahw5&#10;SjkBAFwzWEic0afP5kdn+rOBkkb/phpXmlJPAAC3LNPiZsCdFw15UXh6fJCkwT+Lr8BWp6dTUAAA&#10;l+hxs6iopfI115MtUc7Y+6nxpqqHigIAuCJdT5tRgbZ6HUvHKhplc+MusdXHlBQAwBXJetiU0xpd&#10;fuWrY1k5Y98d23C+8vy7zcqgLw0rqSkAgCssl6r+e2mY7Gx4jC+n/f9fd8wzuPSjpgAAbhipRc1F&#10;vbGGm0mXK2e1q0pVYpzY4/zj8LxhbO5ZgaICALignb50tdDq5g3nh1LG7c2yO/6wrB5dGh89MOaT&#10;k5s39bjbxmKDhVKerasbGMptY/tEigoA4ILJWtLMElrHuBfYC+WM+6rN4fufMa+j9dL1ezdn7lxQ&#10;s/Wyap0brdv5rK1yRpWa2Mr/jB0/U1UAAPnOa0GTKbR63EvselKGfcH64LOdpGUzOSdyRz/iROOK&#10;2cwwDgCQT1gfW7w4zXIrsN+RMurk6ZYHf1Lewb45kqaIERYf8y409GynrAAA0s2zus2rKCciiLLv&#10;z9nP9p0lZ9RHLA8+z8mu3oOSvntMEQ5a5o+Grn9QVwAA2R7oObNZaL4QdpBta5XS0763luxB20So&#10;vdXSbhekCEeta+ipUo/CAgBI1lB4aEto/jDMFGt5Qylz2L77lpQxV7I8dp9kJ/tmyLvBP0Q8bhdD&#10;V18KCwAgW7b+1lPk19jV5ire/fbdmT4pQ+5refBFTQJC/VYuc20ycXVN3wJD114KCwAg2SM9ZqaJ&#10;1949woiw2dUVpXeI/hFSRtyk2HHY73tf6mN0wuPiSi1j11MqCwAgl5Cwvxg6PE93dy5ZgHVINNxl&#10;D7JayoBbqeEnduJIuU++d7X/IvEapQUAkOq6HjLLgm5a17r9pvP4Sit8D3m9ff9dKeP1ro0gsf8j&#10;+V21Ye8LB59k6GqfRG0BAGTyCSkz3KI/YYjT+PrN862HhuivLmW859TwE/tTV5c1ad4y6I4DAADy&#10;rNJD5ker/t4Os+ubwgvgNPv+rVJGO00NP7E9biyofaSidnzTamLrKlFcAACJmhVzGbzYWXJNSFBC&#10;roA5RcpgfZMjSGx3FhFt08/qy0+hAa9RXQAAiTL1jPnCotvhhWnTwm0/tn/vK0XKWPeq4Sf2Q5fX&#10;3Xx+EZ9p7OiYQnUBAOT5wJy7BhnO74kra+z7O0kZ6hI1/MRuPsy11U2uBj4jx7Ro926qCwAgT5Ia&#10;6pdsZ0tld3zxa+48235Ji0ZXDT+xK+5zcc3vI56iTzEvU7p0Zl4rKgwAIMl7QsTMMfU5nK50V+G2&#10;PtvunhWkDLRADTuxU6qqbtoXWDXsVHDfyPPH+1FkAAAJDgjxkmt8J/toG0eBVfXFxits++UkVnL9&#10;sBM7PVN11yuBT9pp2T16VAZ1BgCI2DHbGbFTdjrKqwMvNh5l131OzjAvqeEmdtN1qtvuF31UwhOb&#10;Da7tSqDSAACRaRXiGbGTDtKq6AGrLJvuWXJG2VQNM7F79VCj4Hrg42x/zW+xuiK1BgCIiDivWf0G&#10;xr70/GrFZFVt/0tMHrv+hnIGeT68xK43Xo2KFi8FPvG/emPjeca1RzdVptgAABFIqi0+3+w19fqe&#10;Lr5S7GNnilLHpvsdOWMc7jw8Fywcn3+2zrTEZo1PT5quRou+kMoo8buDr+ttcSr0/DKUGwAgfN3E&#10;6LlssYHvw+WPi7npbTO7yRU5I/QMUONclbLaYLW2ornFK22eoN+ReFaeegMAhMt7SMyeh9YbJcyx&#10;vDFdq6h7inWQzZUzwstq3PtOG6w2T9wKramu/gzfgAIvFQcACNOBoGW4LDUOMZuZ9ZTfe+WMb2D8&#10;B7Yw/Yy25miBcAoZi/R36IZTcQCAMBmX6Fpit1nQRKRntS7LFFsn6Rbwo1KQ2PoTbzMDLV8aTqK5&#10;ntkL7nGdDQAIz8ti9rReY7eZ6fmyDVpHA8sQ+1TO4KaVhsBW3w8Md3mg5aLpPHJ2aBt3vplE0QEA&#10;wpBiWNu6he0rWd3Fzebp7Z1CTgUWoR2lIrEfBIZ7L9CyMOhM2grfjAblUHYAgJK7Y0ifbLuZRb3t&#10;9FivI7RbTrUiabnJXqUisNU/BcZ7NNCy1uJk6i7V91g4tvlcKg8AUEI3jfkzxmaz77QLaMNtXYs1&#10;MNR8SSMbXzoS+1RgvNpN/FzL05m6QNzrdVb3AgCU0BvGAPqD9Vae1v7lqqYam4dYTIYmabaQX5eO&#10;wNbnUEnXJpCzOaM6P4oTvlB5AICS8R2ze6zMYJT6Vv/51c2t/wpOsNuSxvVTKUnsbwID9oZcqvuF&#10;NcLC4wc3UnsAgBIpv8UYQb+yfJy5vOUiVD8EBViapDe7kktJYKu9tSFrTSGeB69cLlvbbHY3JkID&#10;AJREmd8aM6hPXce7brFdgDJSV0tLYucFJ3avkPc0fq/vu6xcMuUHAHAu9S/mp6mczvRxzZxfb/nk&#10;DMlTu7Qktjb9m/6bfui1uvobdp9Yg/oDADiW/pEphrIqOduxvTm/PpE0ouXO4rKqXywTe4+ipHQa&#10;e3Sv/q3nfOhTM68o/u40ChAA4FRSX/OaVAWO9ptg2q2apGk4fWmO0jIwu9jhmF5lH55oahhwKdTv&#10;Cpn+jTbu07b/eJyPEgQAOIzIVeYcWjvCwW7mqNwgaTgzHEVlx9SizWvG3b3ytRm25zYg8ED5Cv3+&#10;ePbl5tQgAMCZUUGp8+fi58CeZdpF1rwgLzuKxcCVbEJcz4VmUjTYmoV/N31X337nDWoQAOBIQfA1&#10;bF5x++w3/fwtaShJTiKxUdfA5rVkp+2sV76K/CCLrc+tqb/3iv9fNYQ76uu6p1KFAAAHprYOSp3B&#10;40LvYnzuWd0laSS7HARiX/0n891uLHrd8MyJH3IjOkoXy3MbalrgK7X3bH2XVUsoQwBA8RoEv16t&#10;Hhoeao/Hxo09kgay3kEe1vaWJN9LprU+lPKJOSM+/3bGyZUzPyrxYeZbndsJf99KoanTNuExtrwK&#10;FCIAoFgrLXInM0Rmb3dlmU1n8535X4ROLDjmwo/QlitiNig4Ur9kh3lmcZQn/q6HhsZ6XfSH50YO&#10;4nUvAECxmrWzCJ4+txJtNjfOK95M0iAKHAZitfb7Orjz2Ni/bUY2LnjTpaGOc1z7f9X+Bw/6e8zP&#10;kvuGCgf66mxZShEAEFrSdsvoebLCcusvDPOdyRrDpJg/6P29zcj2B235SPG8/ar9gdbv8Snegbdz&#10;x2qH6OjvsHhxfc1fhR13d6UWAQChnelsmT2D51tMl33aaj6TSKXGwbtZbS3GVebhvuANtypK+ZBH&#10;GlY4Gcxd7SBFL3elWZ552W6Z+o6TmyRRjACAUDxf2oTP5FPme7kbxO7fSfr8+yHyLztKif2eaUzN&#10;f1k/3XLDiopyofjDrdYOlFE0w4rdyTe7KI7iDtUIAAglw/a+9KHjncQHwk+IfQ0lffp+m89uOWjP&#10;11G7yDafzESbu97Pu7YWfzT9m04df8MO+9OveFJYX6Vn9/+zd+bPUZRpHA+aE5BAsLaAAkIVIRwS&#10;EISAARSzCKgc4VpAcUsLRDAhIq4gImsMZ8UDBDeeKIcKqEDcBcEFVlhAcQHBBcEoa4otJB5s/w07&#10;R799zdU9805mMv35/JKZt7uf9+0nT/W3e/p9nyePcAQAgDBUhEnsPfPNAjExapOxXVLXeSG63Xpz&#10;WvaIJlPs89ba1VOD7lbk2XIisjXdzOOWKWlBWfuI4dhDhwlHAAAIzQ3rw9a7XDbhSOP4dHNqU0k9&#10;3x20w/e7ejZdb8I32Vus4wq67DvXs+G4E8VW3zg8HcEJGUWGouVDn8snIAEAIFrN9mUxGWT4MltS&#10;v5cmBOnpqvepvkeTTj7rZx1YceAT/lBv++tRKPaVyH7ov/gBQ9bxPxKQAAAQi2Yb+KusbnPvCJ7w&#10;s8Wypp0vPs9aA7NNwOSz7d7mH5wo9r/tPWP7SF9iqLRSOosHbQAACK3Z9fZVsqWsTgMLd632tVc3&#10;9RKvpV0sIxtl3aPG29rPiWJvNBxog5ErDWnWtpN1HAAAQlNgr/KlskxWhwETuTpf9LXXNP2q7CH1&#10;lkzp1lfWvjQnTzlRbPUs6m27I2faOEPZ7WlZRCQAAISi3eeDbajbj5J662Q1XNgmUYLt4cXfMsM9&#10;ZPv084wTxVYXm9/oxCVlr+tZxyduoiQnAACEfs6bXhlRlJ6U1NdRs9nB/dISKNheZkzTk3xb0pvN&#10;9zWOd6LYm6N66Z910lDOrHo5EQkAACHJrNgZXpQkFe7KmmjS640ZiRZsL+9Ur58z3qvbbczt/jwo&#10;mU4UO9/f8K5jx/RZqZvb9ywBCQAAYZ60d/3aN/TE6pNyOtml2nur/FR1UX/RGoNgL5pQJUm3u302&#10;4wNzy0f+0d0X6cjBhhP03fjMjMY1N9Q8o1msbeSFNgAAhKPnki21wTSpr6wO1F9/C02N66OX2Ume&#10;w/dfiNOzd7l/eN9GvGswnEuns+2Vr1+N0jtn9FlotZvRbAAACE+XaUeet8r2aEm2O6r2zhjb3ope&#10;U6/7TayIk2T7l3+djbTbg6ZzzGgdg4P636KnrFlNLAIAQESylzesmLx9iFCPaZLMTldnRBueHx+N&#10;RVLLVCNr4qPYO3zGH4+02wSZns+7sYOwO7yOQAQAAFtoT78Vkgwe85v7Xmuo+HtMkqqtzdoRH8ke&#10;Xt9w/Mmxkfb6SvLd0lMbhOUNDQQhAADYYL5Qjl2SDB415fTOeHtBjIqqGc5N5FzzXOmOr9PuEqZM&#10;JwwBACAinwrdkFWoQp2MPccr1w0/xZ60TLdcnzjB/jgern/7QWH+tgICEQAAInBeqMZdkgyqmVou&#10;P3dtg4xaHg/rlnMSpdftz2XHx/mrZ4sufupEKAIAQFhuE5rxkCSD46SKZa0xxejBBKj1rhYHesbP&#10;+1mbtSn79dkEIwAAhGG4UIzTkgx+LVcxjxhMb0mAYsf7HXPWEpFUZco6ohEAAELzmJCmWyUZPCFZ&#10;MtvpptckQLHjv2I6q3Gg2tcrucQjAACEorOQprVy7HWVlD98Q7+6Nb614hfidzNgh91N8D9o8b3a&#10;2QN3E5AAABAcfTZXRzkG35AjlL71zwt9Hyt7C9uVCVDsp5vk3/CEWGR3cC0xCQAAwSgJUpwqCRT7&#10;rN/YKf+3WWqxzIEJUOwTTk5+/LyHK8ui89vubmqHi28iKgEAIJA6LY1HMil2aY7f2EXxa3Hl7o6Z&#10;aX0SsbLLSbr14l7esZ6JznFtHhFFR14mLAEAIIBZQpkuJJNiv+Az9dDOO5WE85z9U88c5jviD9G6&#10;7tYRap//Iy4BAMDKIaFMe5NIsRd4q4j0HqckAw6ynR1WD8mP1ndZYtbetdZEJgAAmNGyfjcmkWJf&#10;9Ni52C0pBFtZav/UN6mHXIree/nX1MQxJYQmAACY0JRpVaIVu+2M9uqnzR4z+5UkoVewk+wTdHbY&#10;BfWQ7rH4T1QmvUJsAgCAgU6aMmUk/Bl7W9raewvHlu8Y5bHSQ0kaArKa1JX3Ukr/E+TU71OnycXm&#10;wPuH+s1sySQ8AQBAo0DoUmdZFqNX7EWtNCMLk0ewrb9xZ44JNSMtTz3gVIwebNVWLejVnfgEAADB&#10;ZUWSzBgU+5lotXGPaiL9zSQSbOU38/ltDDlV70yQTOjRIbKxziFAAQBApVrozw5ZFvuUHA2/1Lrf&#10;ad/vzJn3rGuo2fvdhwffHz50SqG/Sve5tenZAy7+MiSZBFvZYn7EHqSESuu6R21/w6ansvY23mNp&#10;mqT+3a/mjl2ff3QUQQoAAB5mCvlZI81ky7D690Pwt7PZVUqycoepCuYn+oa55vKY2eJGo7dNRxV5&#10;9p1kbqpdrH7IK9e6udqfMAUAgJs1XbhLms3J4eTv+VBHHUhaxVZOGsc51bChn+kMnhVCbtNPGR08&#10;OzeYmtooyjzxeYrez/ZiIhUAwO08palCS1kmc8Kq34GQx72etIr9mnGYcw0b5ptOYIz4FcGmo9Z7&#10;9h1mnqH/X09Tnfq5remX+XbEKgCAu9kuJKFKmknfuqwZLQXlZvX726aRQY7JP1ZeuufOpJXsTvpI&#10;zT/5G29z0kVjH5t3Nt7zXWdu+8VwfFvzGCbnE60AAG6mlxCEc9JM1iumH3vPBuhf7dTTpgNevfGg&#10;ktzM0gd73LTBWM36aVEu06aflnj2nWpp+8aXonVAMMVWlCN5xCsAgGu51ZQXVA4XzJOvaoJJYLfb&#10;x1z/6lLXbY0rvht3n5L0lKaLs7mpvWlDoX7a2YvUtntt+um8ojxonYXntzB4W1DF9jxn9yFkAQBc&#10;ynWhBYPl2fSuS1qkf/2nkgKIpW9ZY8ztz+jn+ZVoG2DPTds8u1ZY2kQKFuWVRz+pmBlsIDvvJ2gB&#10;AFzJeaEEY6SZ7Ol7ja1/r0sFxVbLpORUWtv1R+xhIju6TT/9SVGWWdtG2hjJF4cJWwAA99FF04E6&#10;aTZ9Cn1Z/16fEoqteJ9tlweW/9SmcBdFngxvZkOQuQP2kqlXNWQRugAALuMFTQVaSbN5zGuuQP/+&#10;cWoo9rKbSmaEyTmeJ6bwvWfTTVmefYusjXbfICw7RpEQAAB3IapDKrfLs+lb4T1d+9qifWootrIo&#10;aOuIQh+f7wyVuTTtwO9HzC8I4iePXz6xtjXaHs2gqWWELwCAe9BWEAepQxU1Pyump8fRiquYYHWH&#10;v5ppZaCfPlWUx61tNY66KiCCAQDcwhXt6i8xc/Ukr73R4lt2qbsU+2WrOw752wPrZo63pkxLM76l&#10;sMVjl1sR+SA1KAAAIABJREFUxAAAruAzbb2xRKOjTPlYNrtLsP9s9UY7dcPWQEetmldlXQjmfCVc&#10;9ROEMQBA6rM/tNDEQLFJoOa6S7FbWL1R4qj6+MUoulzakE0oAwCkONe0q36JRKu5xte5d7lLsJUA&#10;b4x0NLWvY1SddljRhWAGAEhlemuX/B+l2p3oNZnj/7zP7Ypdpm6Yact1mdH2e60H8QwAkLqc0673&#10;06Xa/c5r0l9t+36XCbYSUBNzgLPSaNH3PKKIJdoAAClKzoviYj9RbgqtOXp27cVuU+xqqzO6qxve&#10;t+e7v8TQ96Dvy4hqAIBUZIl2qf9BruHW/glR3o+FblNspdjiDDFX/h/2fDc5xtXgC4lrAIDUQ69J&#10;Lbvs8kptZfII1yn2WxZfiF8Zjtpz3e5Y+5+9pjWhDQCQWugLiX6VbHnXAp/ZDz0fx7pOsZU1ZmdU&#10;qc1n7PluuYQRfDCS6AYASCXaKiEzYcfIl6rdgrS019yn2C+afKEteW9p03lSxrBvF/ENAJAy6NlT&#10;vpFt+h3VcG1GrK9lmyWrjL74SG0caNd54+QMYtjGm4lxAIDUQJ+UXCfbdAftneoL81yo2FNHauS+&#10;Khon23VejbRx3FJClAMApABztAv7ndJzXE5UwM8XU8Snjnad11Ni90vnZBHpAADNnJy+2mX9X9KN&#10;T0GqrYyx770qmf0OPN6SYAcAaNbcq13TS9OlG7+KQltxUMx0heybhVWEOwBA8yWvvXZBXy3f+tsO&#10;9GSDKwR7ggPv9Zfe+6ebKe4FANBc2apdzX8XB+sZne2rSVFZBxco9qNO3DdUfv8TX8og6AEAmiPd&#10;9Wv5unjYr7CvJRVpBS5Q7LFOZoB9GY8RDFnBai8AgGbIe9qF/Gp8OvjWtpJMSks77wLJPunAedvi&#10;NIaVA4h8AIBmxrv6Vbw4Pj10tS0jnie/n12g2DudeK9XvEZxSzHBDwDQnMicrV3Ct8arj19sashM&#10;787lLpDsHAfOeyV+w5gxnvgHAGg+rNSu3/9n79zfoVq/AO5+C5EeTyT1PEmFFA4q1+MSuQtJTlSE&#10;3HWP41tHJ9fjVkeECuVyqENJyVEqRxe5KxSnpKSo+Ru+2DNjZ6YxLu+e2TPr84NnXrNn1trrnb3W&#10;ft+13ncrLEElQ5DNCNI1cfBqPojYkbMwHtJJBzlzuAIAAABIAi5N+hqdlIPsxQ/slkH1CPP6aO/y&#10;5k1SIgIComkpRSSP2DmzsJ0IWlU018JFAAAAQAYEjeiu20gEnRj2Cp7P0w6vYvbuNvwyYtmHpI7Y&#10;WWzYTJT2ZOtwxMq8kYXrAAAAgPu5PrcC5tnSzk7ksKffMowwvpk0fX/NWlKHbLEZTZZoSMnHXvkj&#10;10ZYCK4EAAAALidyymuXopTTx07cqKIdbWXE+Cbj3O0ZMkfs3pksJmZMoSzH1m2LolfnD23YBw0A&#10;AICrkdGl++zlSLfUuPqCXg7e3LwtwW5YgVlGFSOb+X7Y6icDtPT9agq78mWw79xK5oj9dSaL5eA2&#10;tCFiZ/YwuBoAAAC4mSNTHtsHraQ2mpxirJ0/n+hS/n4ixUvqafEtMxksbOKoG9jreCI0cj64z3KD&#10;qzxcFAAAANzIEG58i1hUA30sj7UH55t5FREoIHUie9EMBsPnCQSJVMwoafTR+/T1cHUAAABwESun&#10;dtM6JI1YVjJdFNae90O6Yh4/IXXEPsraXuaTB22gttQ5oGCwQ6Hw0buL4TIBAADgPBK4RdKuqIV5&#10;0kUt/r7Jr8ixthe2bUoytfU3BxXdE3Igw+OsDFwvAAAAnAO3C0k7cmFr6LJ2TzTd+D5iU1jPO2Nl&#10;dc3UlgwX6OvmVGJ3cbcgXDcAAACEg0sDR6N/XLLSdyVuHhCwKU9ZT4BMHnOc1uSivdbtFdULbyd4&#10;XDWANdwAAADE4IhzwnfRi5OgC0sZbxlDwJ5pkF08cUgUrXUevTqHT9rP9iOHFJ36GlI9rqyG4A0A&#10;AIAOWZx7biBC4E6atB0CAqEQrsdRZDmzYTNxCG1bkxPotRkdFyOu9OH57dJOlTl8/NC98rac1Kq9&#10;5jBtDgAAsLCIv5pytlmEbHdVTBNXx/7DN3mca+Is7NWEmWqSdgKU0cFPiPhGRuTW3zGb2zdZnM7O&#10;zBk7qtbjC+VqAAAA8+frlIM1JWbpbQldoKyAE0TrSYw//9he0goUyifsZQYBqvzLTAdJcx/tN8P3&#10;9Of+td72AUkVfe7C3/JvnnWRhusOAABg1jzDOdV0YkROrefyn/9ibJ6BRZH+bQqlf/KFKxEbnrF8&#10;MolY7I2EoAoTw3mL+UnL5MXLwi+nIjx+tlKC5DcAAMDM/IlzotoEyZSlSywTeAmhmgqL7cWX6FNa&#10;J1/cI0CPKrb6UKj2mZ27zZOAZQsk1TDmtIOczf8aMhrjW1ui1orClQkAADA9eF7AVQgTJrWOJtJW&#10;wA5CNZWLLAz2K5ZbriJAjazZdqZMbG+B3ZcjISYqC6qHgoqt1xO5vqe/DKR49qYZLIEHigEAwOeI&#10;4PY6KyZuXDOVyJbqgVBNRYmVxYQn/kjGEKBG2jz6VVr1fvxAbmb2aQsUmq2LCTipXlqWe+pbweN0&#10;GIYDAMBv7MIVBm0nTuxFutR+KQjV1LzuzGZLIECNhZpoEVy9tyq1oc9J0R6drt4Wbln76+O+CDcd&#10;v3F1qzIkwwEA4GXcce5PjUC5S6fEhkCsxjg5s9n8CFBj7cL3tqhSYq9HxKkvmsOXTbR2olRewflc&#10;dUh45Zt/k0c+X6mVh/XgAADwDvgxmzChkvUgQk+niDY4tbMpV2VqtCgCtDiDvu8FNawiqxr73xS+&#10;zAsz+gnt6SjYmziEl1mOHfdJ04BZdAD4EeKyvrXm8lLSUC7CxeAfmvWAWNE7IEJPJ5BqmtGJRjwz&#10;o31Fr4QK8WFN2iXtZv43Yfe+iqSwGH2kZ2dq3Pnb6O/91p57N0qJw/UP8DUSBmrWGbdLbB4kmQT/&#10;gc81Gddkdgyq0ZOk4i3NwnSa0iZDukSsx63wJ07DpW1lQZbv1yyVyFfr8V0KNkVLC66XbAnekgr2&#10;JmVgK94yb5kZbQ96JeI5f6+/xNfqQ2hgapd7Zf3+zjp7Q2TnOjX8doEMOMA/6FwJ7Ng38/7DO2tu&#10;D0mtjKhQmPb/7k/XGDwRLdfl7HZQ3eZYx0Dg0NWo9ZJsayQpukh2hY7SdvPY2sSeNVddf1Z7POTp&#10;cXQkZbCxaWzM+rinz960jRpSfD5LpoqbkDSTJ1i4DETo6VAHfZlYi4nNNqLXwYsbf6iSK8x7Iv2f&#10;b/slqE/uiZetszeKM1/W7RT3aNBnK2ymCvAyjp+CCfRp65abLVNxtjhkb6QVszk4+oLfHmPbc251&#10;euf2BGtZ6Jqum0NOzNTe2KTT4bfwylsRn8+u5KeuW4Gv4d1NuPhTEKK/x4RqGMUfRuxH6JXYRI7f&#10;rpjOxpbWAu3+hwfq92e5OSssqA2MqoePXTp+f7UYuHeAx+jJ5jW3aVr8KlPY808+yL4v6saddi8n&#10;bvaiIUrjaaPaBWuFMbHYQeQ62JD11yykXHvl80hyl7vmrld3jHUXqGrNL6/0zdi7/5Qh5Q2QHfn7&#10;gw31irzrPoPLfz+RzsuJdOlq3NkWcEQFES0I0zgSMKu4YC0mq6JF0c9hLeadG1INR9fQwLFH7TbZ&#10;d6JXzdcw+sUhbZaNnxMXg+cHyIVMWn5/4eUYPnGiKsN2dyV5sh8FO3GnmcEhJWIhTONowYyijbXO&#10;M5pLDbkKz3h3RslgzY3A1zmVL5P05reVqrPirofWvUoQCQDuRlL1cUL7Az0FPvSk1U89V/Badwpt&#10;wZ1gCcfUiIM4PQW1XJlaFxLJaC13mBNfIGems7u3SvtM0b55DL+1XvQJ56dBmRrAbYhZjXwtrV7G&#10;597UXtOHl8baQm9x53aNc1m6xcEQqGlQ9yilPfqUSSwwQayBGX8up8SG35aa2WGmc0h1F18LSv51&#10;O8QJgPPIXmk8VnMIXCmNeg9e2fNQNA93Wl6cXOOmpIK2zzaT5+dlgVmEWl1WxuT2BrUGPnzv8sR1&#10;7nqmPrR5YTzr9WNuHxtGzsKiboAzaLSeb8taBTGagfJBXig9Eb2MO6Vozp6R+TqE3bWHTNXotpP2&#10;SKS2DBhNlYJYAU1wfFOI+LoWZBTJZc2uOFI37/rYzbXEaiouFZs+lDKQoG294e8C/xYl2GSSr5BI&#10;HCzzgsjMghf+ZF/qIVaDO50YQv2LJ+PtwdbN8JuaxHTSHIepmQomxvuIeIwvDe6P6aR5lM/zR3Hq&#10;3bNIDAaE37pV1CWMgHfUKK2cHn/Jve3aWz1nRumr3ByuvzeAjuN5hNJTRwPmf+Ev81N0+JhZ1GE3&#10;+K714tHnTa/PlP122oytjxrZbnbW5/7aNt0uUheiibzCm1yZUNkUism26f+T/oSmmxS9SRayRcaN&#10;seL7unE8kojFW4ELnIGVaaFNDW01nKy9uJ7ffKxCkZ2bB8NXHT4i0Gc8imzkqV0X5hKdq+mfWvVP&#10;eG5E5PYfjj9d8oOyWH3V8vjdtN+XfDfXO9e/7pI3YO/HF9QRu0pFcELmKMO0nTWCHvrnGOkG2Y7j&#10;pujAXp5mYrybaKWHghtkG+UPJ3J3neb+tKFC3CboLB7kotlsfwneEwWSraoT1dMt1DtOdp7RJ17H&#10;4pZw/dRxNSRwryYbyLmHoWQ5fiJUg1jhGpNShxn+rzS8wL2zfESYfNPiX8dvp6hPrmL2OI4ypMIz&#10;wA/O/gbU0f9SpQN3Z3X8jjQ9j0geON9/xjLHvb0kru/wX3IV6iEOb/Ocwtt25HZtsy4IjXRk6cuE&#10;lsgIQXKcE/mY1f8Nbcj40hb+ad+RzMK4sh2WTZ4tLiICorMo142uqbzkcXYR/muTqbWS7KjAao80&#10;5xZSRWwKRT+ChAltSXXcGai4ECw9DZMbxfjOB9uF7JocwSASJrL96HukODNxkNJIZY+Cf5w7Sr1N&#10;JQ4WpC6iUMk7MOCjJNBoWxfQreiVtSXp8uXO7nMxurjnphnq/Z+9K/+namvjJ+ScJiIfn3or9fk0&#10;4FUaLhFRIclw616FIqI0XTRo0mDKkLi5EVclU0qhumm8t0maezWQW2l2K9VN5294OQ7tfZxznHPs&#10;vdde6zzfX6JzrOFZ3/199nrWWs8qD395GPK1sovhmRFb4pL+/fFMruItuarkL5ucU+aavmSS3MUd&#10;6Vd2dN+adcorCRJi5bHF4mnbsXPYpdRBDeG6+ur2ihPlfCT6lbENDBVzRKFYymZwR46URjkG8mSz&#10;5jpY8ewx9HdtdB34A967H1WIF5TegKwxrNDHJ6XqMhMZF45EVeU7KE4eMqeqY5Dfdt+oim7qOjMP&#10;L48tFnsvwooVIup24+mcbyfVke4F85L7qWE4I0OS9V6gE4anXjrqS4NQcnY2itg8uO7VFxSTsQn3&#10;ds9TMUPFBMOiCUaZ0bXC4FfhBxl4vDOmWnkGK7802eQb5TYJN4Fe5qGrl/6yH+xnEx+qG9H14srk&#10;7iutwcxji8V7zTFy2NTl4qEzOK9/d0cITsHni2J6PByBt4QCgzO4amF1+ybgxXJss5nFagfvA9lk&#10;GP3DOaRNoKNTQUNDaUL5L95HOHlX2Fb1yjP7t7ibO4Nc42a9fe8zRCgwmTBlyAgDWO9WS4/d0g9U&#10;ZDExIKantrzu122AdX8p7Y9iZRepnc7KbKj+RfrBcyUHvut9WoGX4rr2xoQgwijqC5kZ9/U7dszu&#10;FX5lwdyejUWsgUBgniXGHXJsx2K4dZoRiCfjYD2jbHzpsRb3kyfGjJJNLdt3V41uwnRuCet3/Cv1&#10;t4xhjrlZkaZ1abfLKwJC9yYevVPtuvOQ5+416ZsXRDxYu+R18kWzOeZ9+2nxBeQ70isZufnSoiCp&#10;SKUX7teJNioU53xqbedL15CzHQ6bXpI19vrqsQMPh00992yLoM2d08Qcxd/pfaoHA1HQtqVth4uY&#10;QI/N4k66HAPwr8yvSrLIjoqNh4263QBm/jYAN9YPCrTxs7OwzXAeOnjysLkuXo7jtq3emrt0sUeW&#10;718/LI90ehJveun8wpy6VVPfHCw493dY+dirFQ0Do5rLZm/Y+9wqsTL255KVSS+q884+Dtp58+Wh&#10;+43uX1NvfVuz5V76yU9F+fsfzDw8cZHZPEsDdDOspyVjUwWCeSkrpzJjsXOfLVWreN9ZNXL3vSlJ&#10;H53/Tfd7pFv2CLA//gq7GQeHXUZp8MgJCFrQOfedpexb7zReBZZcFTlaLCbQY99gr65SffCvzCOT&#10;RXZYq9aEBjFASVRgqMvqrMjzU71/b4iufBGU/a3J/3TtopDh8ty5/rq7jdkX1An4i3RM+ppPoqWZ&#10;n5EyX3IQeqsdg704qUpjJmVH9ixw2aXEQmfsx7+Y95FxYTSluXYOCFowpbN65SsuFzRbinsp2e6c&#10;SoScyJqExeQp4XBchw3cR+6x6RsfbNdvy806En9+Vdq5sIQPUWX/Fu8d+PubPz3WW4gBMhjpsjg+&#10;JuzjhlutVrzyuOyMVI+qVRx6B+oGa2f75fFZ9pPt2Grr0e7etw3epfXUHO+7SoTxB+xH2deM3woi&#10;oobEbZDscO90O91l13LQwP7RkpOHeuFkaIaMQZLZq+k6OFdWwKaiSTy2yYl3L1eG/j114MrG/Fo5&#10;x24LZf7I/sUeRW3VG1E460453HsrC12j647U39epNvTc7pv2VRYtnfj4EiOVFDxeK3v8cwX+45vC&#10;ZwHRS6C0NNAHSRtmqbyEUKOu7U3b9zgW5hKiFfSY3AHW6tn6E/hWdjCXRXZYC/q5y5yq8IvZlO5D&#10;CdvqyEv5t/7RayUt7gWzbRmskvl9ompDz3Uzo+RfCNC36TKjM/uEe/QjoCFbsR/gSv7GF3W8Ke0c&#10;hOjKhzxJ7Q9V4f0rtQzv3H4+1MSKGK2QLA74Sy5pGZXH3rbfKsibwhIs2WRH400Fd9xsux37tebz&#10;p9T6h4r+dHB4vqK9SqfEAOVQUd+rFMeXy063sNGwtFTaRFs4w7++mY2zJeer9lOSbhnjf8fnZb66&#10;7H511GbuQaVie3468U8v1b57Ww2zH5CUqZeeQYw0eAmMro9rfRNJFghE7G0Sf2MGnpUtLOMxuxyP&#10;f+saSe1zR715XVHKH2/9736uebBgTVx1gFgLEPla1Xjmp2M/J+VV6Wb/1lLyPCBs1cK0sIrmvZUt&#10;kjdwQzMabjPVOtuwgaHFsXfygq59mMauHZxCdV+l3vIsKXUiYFCb+emyjZ9oENtBi4kq27xU8ta3&#10;75ENQeJwSrqGUdnWtTHsPIE26eBX2UMSzxlmE6Z7mBJg0dmiZg4DXVpvT5Ltq6fnRF8vesqKto+C&#10;yAVaHOejyx5BexrH4CF55aoZ/Fzri69w34qpZNLJqn36w8K9oSMfQV5SNrEKB3r5pn0Mb3n1ODrG&#10;S+0/pXvsCnIVfeiLXayefnQFp4kWofxz2Ua07P6vMZG8WpXMXd70uMGDWDItlW4BFjKt/wkRkEyS&#10;VQhJ1zmax3Yjt59hQ1hmir6XGIAUs/nmsqdQd636uYHm4QJfz85cZP9lstwj7jC9Zhu7tMljG5L7&#10;zix+xzpVasQAtIjml8ue4Expm/MEfESvXMt5RNsfWMZUqZEli8Cfsg9rLfLYM5YT28sPlhxwJQF8&#10;JmIk8kk63PwoLZs7BSPRu6/dLMqmGaOegRD7h6plU8CXcoPZ2uKxez+7Q2wfMyI44co8cJmosZun&#10;q8H2Q3ASvc/aTSL6hUxFPQywN/n0ATfKIXJJp6dTYkl10KH55wnu4psRHJHlJrhM1HjGF+F4Rm1V&#10;liVWouej1RSSSb7f2KPCSiBRCrcYABqIPao5W93Ug/ywqBEYwg/hoG1qeGKMl+oZaDODbAzpxkjs&#10;QVm2weBCOUYwaCDuuMshXf4Ac6OGR38+6MYCapPq+uEme9pMINnrSGM0L+rgcPCgXKMKJBBvZOzj&#10;lC+LweKokcAD2ThJbZC3Dnay190V7LNHEksfU+beXp7ogAPlHAGggFhjJMdnaorA5MjRglw1rGlv&#10;EBiuZNYpNXD5qERy2ZMsY4p1GpfkNQL8J/dwAgHEek3qIsd8EcJKNnosQywatMNRzTimuIpSZt5o&#10;oSG53DmmdH1DHQTCZR8oMAj0D2dwn2bqJBgdPebwZyWtWIij7CnLuFssEGQTyxznAbKm+KppUZng&#10;PRHAGNQPZzzlnjGicWB25DBFeQKWdgtrCZ66l6LYtl9aP87RovDMAQ1Lug7eEwVqQf0wBpKbF+6B&#10;3dHjCzrJOEttRwumuueg0LLurZ+SGxQf29UU7pqV5AFpU5AgHcQPXxQioYzIBSyPHqNRKcY1aivi&#10;cNW9PnJM2rY9vNKh7dPxxNLGiLFJ2xhwnkiQB9qHLd4j4swNMD16WCBKMkaLoabiK3wf5Ni0/or0&#10;tNKPpLJG3oDpaVTSJvCdaPARtA9XjEc2P3EG46OHN5Kxr+YFAxlAvjybJncXMsccfwq7fQlTEdN7&#10;ge9Eg+UgfZjiKk9WMgGIgCIi/YXagHychU9Hnklz9ds+0k8jlTLyI9l609Qv6Ru4TkSYDMqHJ2wR&#10;3hxvBObnr/6yifnU6iPwVr5i+iJD+z/XWj+YUkcqYZoVmGKi2iWth21nqAC6hylqULJmLNifB3AZ&#10;wPGwJ1Frv4u58ll+70rGjUkdbyPjCuaSSxgFF6KKVuKzIgcA3cMT4UhZEwwDwAcEcDvqtOvl/8Fe&#10;+uo7upL1H0lsmPiM+Wfl22GS+jGF1ULwnIhgArKHJewRp+B3hCHgA95xOeaPqDV/xl/7eg+T9kV6&#10;SPIw4WTJkL9ZrDBD/aI2gudEhRBQPSwxETFv4mAIeAEOr4EpodZ7ggTxmynpytYDUgf+zIpsrqyR&#10;a4RXGpSUC1NsZNhDIjXJT6MZhJo3huAseQFffa5GfBO12hoy1G+FpDNuHduv7MjmirywnP5lTUra&#10;DI4TGdYSyMw7vWttyH72TNHfltQM3pIXOMbReB+lVvqAFPm72tabhe0/k55896Gc/vfX6BwbrGIj&#10;xAK8WWh37UpIH1HtTvvv/2XfdqOMGdkP30X0xMkEZ8kP+HMy3LHUKreTo3+SafUKyY8rCSeKnDsI&#10;jOM1KqkJ/CY6bMGZg0fGd8QEhSmRUhf+orfkPzaQ/Ox95ANzfMFZ8gM7OBjsY9QKgwnSvwttHbKQ&#10;nJK7TTZNlnbt/KRpGpVkD1Ns5Cs5eGIhLTacGV4aYzWzg0zWJD986/jAnN3gK/mB1eyfyg6n1jea&#10;KAGU7DZLbP2h1yCyadI1Q16Il2YlrQC3iRDLcCbhbBUnBYQhihfM6Q++kicYy/ZQJ1JrO02WABpK&#10;HPUSgeAQ4Swxl+25mbNmBY0TgdtEiNFYs1BhGpEBgRAG5WR2AuABWD45QNt0tpY0BZRcrGlfG004&#10;R+y6vHHnaljSPfCaKFGLNw+TFHTrC8HP3nGeUMcHXCVfwGo6k3pqTTPJk8D/tfXLlnSKnJHtdoOG&#10;BXnBFBspcL9X7pbcXg0h+dmbwRfunAdXyReYsTfKswh32IL/s3flX1FcWbjRhmZTBDkco6Ceo6AQ&#10;EdzFaNyICxIUwQUFRUUEFdAgiuu4RVwAMzqOCzkGibgRExXEDRVFxiDqBBVwHDyuc1DU/hsG6K2K&#10;rqarXm/3Vd3vJ63qd+u+el/dj3rv1b3DJcGQtkVAHpAaykTRtCkCKCfiUM5tN3NE/OhNBsOdZaiU&#10;ULDExVKDfJR5mXpRxsBAKTCkzeaXelI7hbhR3LboTDsTOWv0ykX8pcZwMNxxGIpSCQXJFsozH8m8&#10;yDtxxsBeXhIgyHv2JCRxerc61EzbwpF2JmZx92u1t0ifvCZA5ElCpQSDcLnF9yrcFGsQfC8BfrDW&#10;seVbSc2cQsm0NWhn4iDOXu3/p1ifvOGAuNMHhRIO/CywI2ghs6xTpGhjoM8ICfCDOQnzgtTIWBdU&#10;TFvjEN08vMXVJ9cton3uakCR5zgKJRzMNfsKo89GhvlNIg6CCRKgB2P8xhEbWYmCaXPQLW6lnBvP&#10;bon3uYO1U3MO6qSIF0xcUxjGG0UdBSPEz47Fut6eI7XxBPXS9qC6Ys0eV84+uQXnhl4W53MHa1bK&#10;cSzqJCCYt46XIpxhOkzcUTBUAuzQfpm3gNTCCZRLAJhHMQe3OIqyW+0gFRh7LqFMQkKBOSfGdzIM&#10;fxR7GPQTPzkO2Kv/zCbd47MCc6eAeE2il4JfGCtudfVvMzIb7j3J2ZewqmVzVpHmRxPPiumpg1Y2&#10;aRCqJCiEu5ltaNcxzK4RfRiUwkt2hEpxJxE2T3FFtQSBMbQSMKnZeZe3e1+U1ejVoBmik2kf2U/i&#10;eeZ6gEtfUIQqCQrTc800sHUMo4cl8HK1RwLkaN3o4EzYuNADtRIGHlNKP6/mMHKHx++2hz4SzSMX&#10;DY499SiSwLDPLOPqz9ihENNBAmHwkxS48T9P4gI+KZ1RKoEgg1L2Vchk0TzJVr5RJE9cEDz6bECN&#10;BIalZsil4lSssxcniZcrd0lwY4LvbrKGxSjYYCDvTSf5Zsn4k2+DOHaOjwFIn0kokeBmn7qbPKqM&#10;F7Fsd2nEwURpkGMaSaMpCaiTgFBOJ/VKBG1UDhfDOtUngOzxRIUEhzxTB3Ugw9hLiYTBv5A3bTF7&#10;ZOGN4pCzf1uFIgkKtJbvcj4s5Ne9Z46m/glyg0ifJoxswOBt6lsxs/xHlVTCIJZ7Z2N0QxBqI1Cc&#10;o5NSZ04K+/2tj13pfoZKQbInF4MbNAz7YNqf8Iw02xKq/DABicNAtByFESw2UUqqYqENbkyj+iEq&#10;gUmfrRjewKHJhNx49owV3RAJJc04hbTRASfCQWMAMpQGxMNkTxWODMD5GPJXpJeM+XVnCUVB/FBR&#10;h0koiqBRgRSlAU4w2WPfFYcGHpYSj+ddnZFQKUVBeySNBkWoicBxCEkKH7VQ2VOAYwMQxJlUGrUm&#10;MqQVBbGsjRo9OqEkAsdmZCl8HITKnnE4NhDxI+FwarN/+UksCiYjZ1QYiYoIHgeRpuAxCix7qnFw&#10;AGK+vJTlAAAgAElEQVQC4ceA2jQHZyQWBP+OnFEDBRE+niNNgSMbLnkScHQgooBsNNdq2k+UWAzs&#10;iJRRIwAFETwcw5GnsFEGmDy4AggSdkSjOVnTvEHvlNv4sI9bms7aiTMGvkLGqHERBRE8FA3IU9iA&#10;nHzqCQ4PCHgHBpYx/ltJNJgRmuZv2Mf9f8tWHZ8r0hh4FQmkxkAUROi4eABpChzdAdPHBYcHBAbL&#10;WFlj44gGs0bT/C7rsE83zfFRIg2CDkggNe6jIsLG6hVIUujYAJpBsaK+99nLD6SUxkynwNMW3WGk&#10;LFtFMpZTNK19WYfTNYf/EG0cHIxhRoVbqImgEYwUhY9FoCnUSaR3ffrltWn7NV+nOvX8sH0+bH9b&#10;qhiP0v2XKBOG9l26D+uwt8YmUeLS+LDyHbt6Ag+EpRhmVLiOoggZC3sjReEDeN5A8dUqrI4ODO6g&#10;10/5K8ifsnVVtPio87A3yVBqW3tyHd5GkP7Uoeq6qvG1L6A3rR3HMKOGA8oiXHgsR4JSgHjYLBJX&#10;meyYkkjDKWE/wfVbtSfsre5AgCmK7co63FpFJzySwGAmoxbY2F2ASeyHYUaNvqiLYCEvRn7SAOhf&#10;1HwWy40uTLpr5F5fAbuiXc+ewFYqfyYYydmaxuz6yE+iw34m2XPWaS7bx2Q3sBwuwzCjBm49g4sc&#10;pCcNAJ84sLMZO5t9g9dCTfaSmMOL1sZm5S+om9rJXu7YOiUsc51atyA/69LMs7OFX3jDH7M8ePQ1&#10;gN1qsReQ79En6SlPEsFIRmkam+Wr3Cs/tPVyL1gOYxopDXAhGywceiA9acAz8EwqMV9nw2Uylytv&#10;PqeOGTyUcXTohKji2i4n7sdOCkwYv9vd6FKbw3dThFx08KJl/fj29XdGu5CWxW7fPAAcydG4F6Z7&#10;oSUYyH9pGgfKHKqKvLrNbnpHzoowfTdDwFJ4JsYZDXxQGoECE6fQgXvgmST8JTsqdWYzuqToVes8&#10;xLRr7zP1am7PXkT1ntN4FgId8b6yjyDD73Uv+qqd5A5Pbc2Qabla7/brjhLctMeattFHNAvQR0j3&#10;yHCuDIOtDHUM44wGjSiNMGH/LZKTCiyAz6UwQR16elGhC+wrn3djnks0m0/O6cY9qX2wW7BdN23r&#10;deojF2xMkG2Mnd2MVCAENdUnclgP5Nf09RvWp1+PvDld/R4qgzF1nxaTURth4hNykw64weeSY5SA&#10;/jS1bf39Gd3JA2b06pch7XixsexTHdHnxdptxdppZxtvls9jdUP3988g4V3bR8w/d6XymzTNtj2n&#10;ZYbyKD4Sx9+cosZY1EaYuIbcpALdaCDTfgEd6qjfvN8pU1ZfDUJRMYLTg+ojHzzIrTaqrazWHhlg&#10;S370Z3dFt4B/lWBegusCvIqzq3aFh9x7ddP392jDG2QyoBI4DQMNTZN6UkQ/ZCYdOEwFnQQUGE7j&#10;aj9jtOpkkXnd8ixoc/EhjzODTLTpoteN32zJj+1s77SpwZU3CfpWy3EBPinKf+HpbDxU/gZioNGt&#10;sqA6QkQWMpMOlFBBJ2f+OTwTOA10Um25XmpuxzrMmttjety1PRHpl948dDaLyZMtjr5mHPC3ZY7L&#10;Bdxz9obuc/u4zHUFHp9in+XpbAAqNgXoh/IIEHlITDowhw4+8Z9WNPCe5eRH+mJodQS9PtpmVj24&#10;wGalJNro6WntiX0EPTvBdYVlRpvxLX3VX4GKTQH+QnmEh87IS0rwD0oY5cW3Q/MMGJjRfC6F3ifq&#10;1zPZNuHHJrYbuhQqJF/pLOW6gvEsWEd5+vq1TNyKPeT0g76+zdj14jjNFRu6KVAgwWEXSiElcKKE&#10;UaF8O2Twc6GZSmUkzc+U4l1SofX5kcl2Qve5+AWCLnCuyIcbbZbK09dIMSv2yXxWNvb4LvTGnD9R&#10;IMFhLUohHfCmhlKTefaozJABn/90p/658rjw9UjrEiQvPWZwcpJ2gThCe2IlgftbuK4wzWizOH6u&#10;doE7bqYq9pBG/WJv/tSWjq9GgQQHrAdLCZKpodRHnj0aJvZny71qUZzVeaJ5o9YmGiX69vkUl+ne&#10;RpvxXMUGnFnANMU+ZOBeu9dSGnXqUSGBwQmlkBKsoYZT5Xy75CuBB8wu8qcu1v1MW71nb4/2wHgC&#10;t7nTaxtrxTOFDOS5VlMUe/k7i8622wJPUSKBIRilkBLcoYZTvFMzD/CUyFPm2XfHNqvtIR+hWlJI&#10;NOkPo2NEiv0jLwdBZ780QVnL2y1M89USKsPOBdRIWMAUpbQgnxpOHeHdpxWG9qIGTb4R20tkj5rP&#10;25La/lZZP2nNVqrLN+ZO4Gwmp2VjtdJ4bRVfDvrvNGLFLgw1Ytk5kcaws9ERRRIUsIA7LQimhlO3&#10;BUz1c0fvoNaTZS/F97x9NetF3nxLU6W1zJbuvyQxN5LTsLH6i+f5LPXCTo9Pqtj/NX6XPWNojDsD&#10;USRBYQBKISWgZwZZSJXs/pxZOTRrsCmv7cX40C3MSAqxKFcOKmQ+2v8MJXHRn9PuQiOtfjXuWqoD&#10;7LEhU+yannxs262nMO4Mc0GVBAQPVEJK0JUeUn0WtrclS+/NbZbu7PydU63nuMLOindpXOPaQxZj&#10;y7Unldp/LyFyj9PsPCONVht17Bh08hIpdg5P4wNpjDxrUCYB4QNKISVIpIdUE4X2LS+HLQXskp3n&#10;3lrntcyxauOAq1a+VUH7ti+3NHPWE3nGWSbzoZFGRqsKfQeevCSKzXszPpWKrTyKOknlkiPCpiii&#10;h1TlJP0Lj42Uq9v/qXcyItPi29DkAye0XOmi9W9XwJeTXS3JnFQir25xmWq+Ox7xFQ05WZX5m7k2&#10;Ddq374nfOPjkFa7Y32zmbbySytAz2x+FEgyqUQopQTQ9pGoi7WPy7VX2MlkfzrTcXjss+f4bev9b&#10;dXSySbkiRcZ1yzGngMilHC5T1TWMze5bX+jX8mpvI2vUeBrIK1ixawTspKNTsZWLUSihQIFKSAlu&#10;xNPDqsWmdLT0mcFTP5zp28ES/m4uYcxMr9e+Oyqq5lnxpp23GHV2Eu32ncHHdFSDvE2zfxv6af80&#10;OqpKCFXsdLkA43spjT4VKJVAkItSSAOqKwfRxKqnFrwVcacbHpp1Wfvhx9HsK8SqT7iUKpXbrDgf&#10;2Gi5m0bkz2hepiesYzXKN/SzO7TsOBao2B0FGadVsZXjUCth4AGqIXiMuD2IMlZNt/QtiVqzN1hu&#10;BkftEtI5aiGeV53c1nqlzta7bSdhKfZOnsZTGKmnd3P/5FlfesgrTLFfCTOeRWsQ8sI8KjBwDgUR&#10;OKZkOlDHKuvcmcTnFaGmxJHulf9n78q/oriycEOziSwGPRzZPQeIuAECKi5BVEBARCGAoEJUGBw0&#10;riwKCIOiRBGGTRQFiSuiBpK4AIpITEbc4jCIjIMYEQ3GmZj+G2YG6AW6uruquqqr6r37/aRtvXvf&#10;e/fzflVv7VBheWglUd/IIL3uNnyt4ZdibyBtfqt09sByKdGoSIWlkMi7mUrHUr00VLCKLaAzktHG&#10;OpBEXiNmrwBJZabDDso78KaFzvyowzM1R0ZmTxKJ9KV/6WZ6lfr0VBXr0fX4pdjGReQd7D80VETp&#10;Iuh5+3sPC4y9SRT6tY2q8WLhpqJ/glryACtBE3mNbyyEyCpHXXdTa/1RD0o1dH2v3mDmeFGg7C8r&#10;HJnsnKmREsmgVjPH1EHz8J3TVHxsahaJfh71i9d2dw8Bsncni4It5FscsgxBL7nHehBFHuP6YWGy&#10;ah8nvVUZOUBSWgs+02isPERxm9JBZ6a6JuHukEEVL2KfsdQ1PvQqa0ZtBC6sxVr6x6jNL5yNBJoT&#10;yV9m+E6Ek2JLckEvucdxkEXeYk6jUFnVx1mfuW2fpXE7tU0PKVOjj12r3rNA+31lFuIVI+bWEz/A&#10;1qGlMTQrfI2aG9kWARch50TSI0QvaBh/JeSMlASCyTUOgS7yFp3CPX9/O6cdF1/3Qd1iMXf6X6re&#10;V+pLa86vDbGit96tVMGWJ+ETbB1nNI/uKwY9dzcEnRSdSLaS1nEwglZsyTGQTI7RCcLIU9iXCJhW&#10;izjvvq781cRVM2fo8qR19ol51spojatMyTxSe7Nn05X9F34djL1zaXmG+E3DX6f+T+NDFcvPNCOq&#10;3Qm2hh7oRvIaHW+L9QWdFI1YFGxRkKCzUqIZaCanMLYDaeQnLlgImFYGvOjC6nSCDdsmtZy9gk14&#10;6af491aiPfbP2ZpgoRvKcck0vN0V+NZdUo2kOfAvbMWWTADR5AAmpv7NLt/tKK2qvwvSyE8UwlwL&#10;E9/BuUqHjP6LPzG2IxgYv8qSryLasdxFx12fsBMkmVtZzqgq7OCA8Ki4RBIK+skuDE1DFrgueZu+&#10;93dx+7myq0/ythSBHvIdWw4Lm3Rv+NOV3e7mijXr41WcB5R6jq3zjOzoB7OXjj8PQfNX+cS+KV5j&#10;fghSMbr0MVkiiTJVY/sroSenCBBVpr6crVa3lCT0Hy0WV0WWDW5N2Xbcfh6InxCxXE/gVKznVXce&#10;kB+A4sKzSB8ce/TLTZYcLdYimtU0/N0yFjJ/Ry11uFIRMPRjzkBdjOzHlypmGYffuBaqsf2H0LOT&#10;21TQWvqw2vWuoPjGt1e7EkGckUGj4Gl5m2c92ifdGdzNt1h3OavRCgYxWYtomm+j4fA0Gm+cCwsV&#10;Tw0x3JE48k6touCfRoqpmeMOFHx+ihsHwkt1NYhH/7MDv86PdwN1Qw/ewt9AMYl3nbq0ZqhiDTyM&#10;d9Cor9E4lrzYaxNPy2AaHoU8sSP9Ds6qURoqGLperUOFZsmOiNuu2vYs4aeoSJBg0nBo++Ncz0yQ&#10;NXSRayR8lp7k44eBq4jg0Gs+4LriOW3bWXKySquATvOl7jGenSMtXc/dSnVim8AlI3MWRP8XQ5ok&#10;eSpmrdJljT+l2nYjAknqDCixRhgsiM6/nDcRFA1xnESBrBm87No7NsY8vfUmlP11Sbu1i+gn5Tz5&#10;EjMdmkr2ZJnAQxfZzDyvYr3QYxULyyLkbVczTnYGhTTlD4qsDrZn6pNBy3BA3HQkCHuRp917ia9x&#10;fz/yMWcm9mHJwwotQ6o3SN1nAgvUGr6/JYptBttLJD1Ul396yFtereaxGhQS1TNQZVUIeDVoD0qG&#10;CU6hcWe8OUSSKppMWdVr9auXyeEvlH36srBefNjyNrYp3CHZSHV51TT5lrCF6nZ3JaHA10xQZiKM&#10;j06FvdP4wO57RHj7JcSSMlqN2NRriSRb+7Dum0PVaQ1baxrj2abwgweUByHkC+p9/NH/3wH3bioh&#10;pzQT8hhOmGGOCnXPQjCpI9mHVfO+TIydfEPRqTXj1Bo5TC+MbQpbUi1gsknebPUXAjQgQdd9oNCj&#10;F3rkb4EchhWyETpJyAvCyTtsYSSynhRXKDD+Erpk2G4t7zh/Wd7ofvVPJiDBp04QaTkMB55AhsEM&#10;LxEaZVoL4eQfjjMTW+O98VS8PmSaWxbDdify7W4whUP+NJ27vRMJPn0OOi3F+TJIL7jB+xBKDH4G&#10;AeUfEhkL71MKh5a2M06upcOG7/GL8jfkTa7T9GwbGoRyAqkeQlIeJBfsIDZBisPXIaL8A5NrtVZu&#10;JOs1g3FySe82a+MT4yvkLf5U4/r4r9Eg1ACItUhksBdmr/FDJ2JvqxYQUm3hcy/nF3EXoyaDGY3x&#10;7B/IneV0gHF2ycaUPfnDeIWb6qw1D9f/ggZHN4Jem5XaQa7CDhnTUOPxHgiqlnotNhvqSNs0Bo2W&#10;Mxxl/UIyJ6CXMU+vMKntZr4QPlre3kVWmh+PQIOli3HX63GPIVVhh9afzNFj8h2IKxN6PTT8HMaY&#10;WRZWCjm512ryepB5rytlxl35wfcEeXN3k7mH8gMiRP0Cb8H+0RdyFdLoUBpAaWp3RJHJxjEQbPqI&#10;6dNTJQfawZuVYE9qvKvW6w4WfB7ll2R7yltbNBenMah+nPX62FbIVWjjtEhkW9P5+vbQUtfs61dv&#10;LEH10KCfIdiMfF+PgCnTF9mKt2HS5SkqvbKyPixKat3Lgnu6T/WTNXZiC6kS7oiQ9SO+em3+Z8hV&#10;iENxBQ7i18Gfgmgzp9ciU6aMJ7MZ8wDxa2Kv7CyqzJWa7zHgmu1G1hKqn/ynEaHrp/gOiLtBskIc&#10;m0zwobM3hJseQs0IevMwU9Y/Yzns+g11icpeQ9hx9kDmIMOSW7anytu6hGSRdkT4uhBTvTaKhFyF&#10;OrzN8OHzbAg3TVQQdedDpqx36yD2tnsHxxyO7s6Spyq5CzGX00tB8nqQvtgemYSvh6VgLyiHVIU8&#10;WjAi9G8QbpqYTDRdsp8p63m6Woh1T3EfuVsSuVKuy0tnU/EyTWFrmd0bY67I7iKvxWbShdJQIWwJ&#10;joJ9HxIV+qjCidHfQrwZ5MkCxoxb644CZoUKfrNfOUh/N9lV8LfC6A2OSjsajW7+/8mnZO2vrhiz&#10;FTx+DTea7S+vwjLypa6iwtf7+Om1VTikKfSRbYQTp2HMiD6U98sMMma7VZckKBrlujLURiT68Fx+&#10;hYjf1vaTtgqPDx96eouU6WP5yQStm1nMwRDtePnE/QUKxcJQoesM/BR7AJIUBniBE6XNId704eMw&#10;pjcPMmc7TpcseK+kqH5KFZoS9kN/jqWxyL+4aeQXZ412A6pU3xz20lbXXL8i8/05lfeFVlTo2oSf&#10;Yl+DJIU+bmJF6QYIuBaIGtWXxkzOMFzXJQsa6dTQToPRks4V6g3cOc9R9o5ZTaXcIlTYGoOfYqdC&#10;jkIfT7Gi9L8h4FqgS1GvC4KZNF2pSxbQ2kVer8agyc4DY7/SvbOUTew+laOzNircAr+BUsFVyNDV&#10;BDvFToEchTyy8KJ0JURcG6SXvY7NEM/a5yQan8Ws5RSd0qDNj3IFV6jcWa2fdHnsTWGVvTYiUcJt&#10;AjMXH0/VSQuNu2UuA6mVXIcMWz/BTrFXQYpCHoVYMXocBJwZ+KbNYdbgfN0SwZTyucsqtkBaPQof&#10;+2Stu/QotUZ7Iktx+YfZb6D8SuxciiXRIakrboJtAokJfeB1zEAJBJynyNQ1FXqV63Ar7bQ4I/b1&#10;YqJPYw8iGzZBmWMfDD86SeEBo8fE93TbpUWPZ7V1X8hcHaE4NuyMDqdO4qbYcyGPII8UvCjdBxHn&#10;KY7onAvHZoyugbVs07RDw7XwyYr/5NVOcED4rvVK+7gm1Ci9AFtUqRpltj4QGMDaTGuH1MtEqken&#10;96PDKXfcFNsF8gjyWIYXpU9AxHmKag7YYLpM8XM6fvQ/Or39GNthnTVnSvjvxwgGax5kj2lATOpb&#10;4ns/9N3VTPknl91vZuE8hPMyB41Uiy5Dh1PY3d7lDnkEeWzAi9JwNzZf8YQbQjRHyZV3D8kyBk/P&#10;Fo2p/dLINnXHmjVUq217+cagr5mdnZL566Fc9AI6nDqLm2L3Qh5BHuOwYrQHBJyvCOOMFC3Ltg0P&#10;XM8hMbVs9eXBJiXBvRGgsdxajad1Z8+P7Sz97YUjTek2MfX3dPkusLQ991L4fPmCNxvKhragw6kr&#10;uCl2IOQR1OGLF6MfQcT5Ck4P8tEbnrXO0LCaa1aZ8oWdcaVzyfkw21xLsitmVj6vE2/eF9G80nG6&#10;gxnBVLeRualtiPOhF2tmhf7jXNqF6m5fVQv3gyh3hRFCnLqFm2KnQx5BHZgtPLPyg5BrhZ7eiLaC&#10;IDZuU+nglBgjy62Kd64mGtw2XBstLkshUMWOnyit65pdkUyvc9zss4Nvx2cvtZtCseA7yj0RgRBb&#10;b+Om2B8gQ6GOWMwo/T2EnDa8zr4dueq5kwXrW7klhvz6i92v/3Nvz9OHSQUDj3YUBpWuT+uyI67x&#10;YDqNDVoeVd46DVqUAcUK1iHE2HLcFDsCshTqOIcbpzMg5vQGGPPXyvowhw0Hm7jlhSPFj96//2hA&#10;19W0N7q8zzI4gFrt7BEibTBu2e0QJCrUcQo3ThstgqBTx3LFtG9wkQ0XJzgmRhXpmv6XvSv/iupI&#10;o81OiwsYDwcBo+cg4saIsqiQaDQiiJFkFA0hEokENW6MiDru444LRuMaFzTuAVEcHCPqeDQ44C7G&#10;LWNGjVE0Mab/hmHv153X770OVfW6q+79xfacevV91r1+9y21jNn246NmBvPO+PUOM/K+t2fR932e&#10;ZJsuWnULQaniHYtE07QhD6TbiXX/tDxk8xaVKMk668JV05bM8xOySZ3l4T0kPovNwZb+b2rPiquT&#10;craKVtw6olrxjpnCObZkw2VAA+48tVoAGE4nThfdZ+2oHEWWs3Pfkw6kg3r1OjabwXlLqzQnNI8n&#10;7U4W7g0i6hXveC6eYxt8Qbtm3L1uPXp7KEU67wDKaHd/pdvXBdabmaVvG/nbjRCaJzeO2/WwYDBV&#10;HqdonSRXzZN6+wlX2zqhZHGOuQI6tmskeNeGirQ/mgutXeMOOJBCAjM6P9sTuiJtYUj33m2ZRW0V&#10;+8mVZVlLyv7M3K/gxI/uTT/+8NKaOcX7Y8M8DG2nWzWI7K3xP8c0jvTbU7ja9h6KFu8Q0LEN3fuC&#10;dw2YMOiPQ+dDbeJekQFoRJu84uyLO24d3fiiaPzO0rcT+wV3rRujMQOC47Z+Oc3/9uqKwqLUHyqX&#10;5R+7nJHWvqVcH7usDg0L7qXxbmUAPwqOE045F1C2eEeaiBURyxbVMVhul22v8fTev8OoySLsntUI&#10;Z2i7LoKdxtIp9y/cDio8HbwGyOM/Qlaz3xmOcJAzyuKNTe6MZ+1Vw2NJI9tqiEu0XVbCTGWBHiOp&#10;9r9aOMrbw9F4xzdiFrNbjIY3YOR+gxOqYlI72VGbQTGkLxyWOGJKLcc4SdtlYxl+kttigqZIAlPP&#10;eEdPQYvZYQZjG7yvbqa102mif6yNQaNZXqfDYMnDa7flIO/z0nRZKhud1X5mprpL11HxGMfUM+7R&#10;Qcxa5j2e8rgOnhTaEMrJBBH90taYpdEMew7+SgOnR1mM8nNPLRd5pDNR2uPaWOcoBnhXPL4x9Yx7&#10;fChoKXP9iOKglqVEmCM5lx4OtdLnU8ILuCsdnSdbDHOpptVq65lIbSbtLy354tH9GRyNd1SKWspa&#10;J9J51Zc6NNRylzBnUsOpPIURW0Yz8mGYK6U340ctxjmzjZaLqliIraou1E16AVYKWNXgaLxjnrCl&#10;LCyH9Fju3P6zTD10Hi2MuaI4YFTX/XwKb6WFxRYD7e+i4RLjBAZyW1sfalKQ7246AQYJSPZqWBrv&#10;OCFsJQvpSmoME7cdSrq82UYYp1FCVmuVARtGcV5LApyVGvZajHSFUcMlsQz09u+maNvoBJghINe/&#10;wdF4R6G4lWxIM4cu+Mzj3IsvH7VQjuIkOihbr/zPiAk/copi+FwYKz08sxhqTSs6N9BXXHtS/w9t&#10;wSgg1X5wNO4xTtxKpnnzs04BcZmRZbevjS86l5u1/eqVqXt6ddB6NoRTiCAqXvlj6OVrlBN4BV+l&#10;iNMB0rG+peXzdyl1zTUtNbtLp//JQlI9DY7GO24JXMkuS8Yhet7ZguTU3KzKk25Dy58++e7BF+tj&#10;YwLbuHg1M4YzaKCH8hTikuHUM9gIW6WJQItVXou1fDOizXhOYyRXSgG6CMn0WDga93AVuJLNupni&#10;Vj56UJ6fB7UQji+A/hGK/4CWuQxy+AGuShU+BdLRvqLhih8pM15gcdt8Mot4gAtCEj0DhsY9fkc9&#10;owlHp//gApU3qnEssvgaQqEL4xTpcE9Vv8AjgC7jTfubHK/9W5ghI5hwgKdiEj0fjsY7ElHOxHXs&#10;+WqLVmOi2byXh1Aow9Vi4mCG+gVr6TLetEildi+jUTV/dl9HNsAQMXleDkfjHn9DORPUsYOy1ebP&#10;kV+1Lo+lEApttLXYfHSEanuvUVQZb1oXnlnzlwO1PwhvMu4pJs3vwNC4R6QXypmIjv3xBtWv994T&#10;GOWSBaFQR6D0vXNQR9X2C6h+jGkKM8DUOPHQl2SAOFFp/hccjXtko5qJ59jT4jVMOUxilc0RCIU+&#10;NkdJRvw99fY7KRJuPlirduHgprpfGSQD+IrK8i8wNO7RtxWqmWCOnfCtltzDmOWzCEJhAIuNZi+p&#10;Nqd5Fuacpihf1dw91q8ubEcyQL6wLA+Ho3GPShQzkRx7/tW22nKfziylQxAKC5yQjnmGanOKZ2H6&#10;maO4NB5Ma+hEMECasCRvgKHxj3dQzIRx7POat5J/wC6p2RAKE6yUfspuodZ6GDW++8jGI3kErrgc&#10;t4af8Y9C1DIhHNt/xzN3zZkbt+ItD3dYIxn0Kfq9ZKmWDXeYXIAKgTneCEPjH51Ry3h37PQjU33s&#10;ynwxw+QuQCiMcEgy6rvVGofS4vt/suGSyQX4XmCKR8DP+Ee6O2oZz44dfKybvYm7d2KY30kIhRHc&#10;pQv2rqu19qfE9wrZaJHkAmSIzPEWGBr/SEEt49mx/8TZWHNY5jcWQmEF6RkffdSmIO6lxLf8FhAf&#10;kwsg9BPISviZAHiAWsaxY2+yP/FSlvldglCYoUQy7skqbY1BVOjeKRvMhXYAUWAcAD/jHwPbopbx&#10;69j2z1NIY5rfBgiFHaTnZCWptF1GhW432VgE138PFZvhKviZALiLUsavY9v9FdvQg2l+SRAKO3hK&#10;vxfHKrdtQYVu+VM6dpMLMExshrvBzkRAOGoZt47dwt60fdjmlw+hMIT0tIhSlbavKLDdST4UuV1R&#10;00VnOBV2JgJCUMt4dewIe9NexTY/HNLOFLMkQx/P/utIqmwkV3IBhJ9H+wXcTASUeaOWcerYT+xN&#10;O5Ftfn+HUJhC+s1D5RSvg+TZviIbqJhcgP3CE3wQdiYCXqOUcerY9p5myfoefSKEwhQeksOvXyg3&#10;vUSe7TDZQEuJ9T8G5wf/BDcTArg35dSxTTH2ZX2YcXpzIBS22CwZfOWN5mOIky3/ldk9iliAw+DX&#10;sy/cTAQMxrmbnDp2oV1fPFqzTq8EQmGMq+bBj/NQbDmBNNkjZcOUkAuwAPQa3oWbCQHcnXLq2KYl&#10;nnYkncQ6uw8hFMbwPmMe/e2KLd1Ik10sG6aCWP9BeCluMHSEmYmBWdA6n45t8p+hPelM1sn9AiqH&#10;wqMAACAASURBVKGwxreS4VeUBvEzN13logSS6/8hyDXQWZYHOCA+gNb5dGyTaYeHxpz3ME8N7zHZ&#10;Y5F5+LcoNnybLNdzZYNcJBdgM7itQSy8TAzcxislXh3blHNDW87TmWc2CEJhDh/JnuGKi7IJH7sq&#10;exAmwQ3M/UFtHQpgZmIgFFrn1bFNpptaHrPT2Of1VwiFPT6TEKB0qsAHZLleLxeD4ElxfwGzdVgA&#10;LxMDX0Hr/Dq2qZ+fesoV7NO6DqHogEIzAZVK7e6QpHqMbIgycgHagdh6pMPMhABuUXl2bJMpYVeI&#10;UTHjEzokFQGh6IDuEgaU7uQukKS6Wi5CKLn+fcFrA+JhZkKgClJ3Wsee7F+HPmrt1t15ZXt6cKQO&#10;osuDUPTAf80MvFJo1pkk1bIb0hI8uQKTGBuBXVTEwHFI3Wkdu+GLhpYVtNHuNhKeqIfoYiEUPeAt&#10;2X66l+1mriSplnuYJ7i0ayBmzjbhNdxMBJyH0kVwbNN38vl6BOghOizI0QePtP2/P0uO6a0Nz3+u&#10;lF67YzG2GdhFRQhMgdL5deyM142ziN5oKZ/vdl1ENw5C0QfnzRw8st3qV3JML6rvseisO507Atz7&#10;SZALOxMAyRA6SSQ4lGMbDYYOn5TvOLcl18Z6qhJ9RNceQtEHC80c9LfdiuBCoZ8bb2SrJP3PItY9&#10;FmNLcRp2JgAOQOhEEfG54zj252rJ3tdJdN2gE51w00yC7f11XMgx7dJ4o5Aj6d+L2La4WOligQL4&#10;Gf+ohs4J4/I8VtxNW6js2BdVMl0RrZPo2kAlOkEy6euM7Vb+pIhuuGesnd64n8ZDNhZj03o5Ajgq&#10;zkHnpOFVnMyKvR4jlBxb5RjqqbqJzgci0QspZhZeamnUPDTcMy6v+elG4SH7G/BpWXngZ/zjU+ic&#10;AnovG+4A3I5WStHopl9iHlCIXmhtZiHH5tY6N0gRHVHfX5eanzMN5B+yI8CnJQbD0LjHcsicDkoy&#10;ded2qUJ6s3rqmBgW0eoHyUEf+bbatCTEc1RDf7UbaJ4yEH/IPgs2rbAFhsY9yiFzWq+ontI0xdd9&#10;NDQqtpGaX/lBXUUHcegHD/OxWQE2H7LfJ8Pz84buan+XWQQIJ9H9XrBphRcwNO7xADKnBu9sSqQV&#10;duky0aNKQ8PhCdl7n04M/ym+fIFLY1buk97SW3SQho6Q7D8dbqvNPTI8Z9f3Vnca2BKLAJ5Rze89&#10;yAgyrZACQ+MegZA5ReTR2VKsfpfP9imd7LnIv/Gr32MTHFvk+8itTTxk2mqznAzPDevuy2t/T7KM&#10;UNn83i+CS2tUw9C4B1ROFd2pkNY4CdxYcs2ey+qnaA+F6MTGEzMRts7aJbPbfM+G3lbX/H7f6kju&#10;cc3vvgWotEZPGBrvyITK6YLKrmJrzP3bs2FL7Xc/z5m4TRQd5mlftvYMG0KE5oT6zjqaKi8sGkH8&#10;xftMEGmNVjA07rENMqcLr64UWJtofsW5PVj7ZWsNBve5DiC6KMhCV0imfdnYvdadCM/x9Z3lF8mF&#10;KG5u70NApDWSYGjcYzZk7oTP2E8kAXzK7LnspiOILhqy0BVG8zqDChtNJpPg+c36vma3kg3Rp3md&#10;3waP1giEn/GPVdA5XfyDBmvSHR8Nedqve6vUIUQ3ELLQF5KpDHnyLc4ToLlrQ19+8iGymtf7aNBo&#10;jeT/s3fu7zVdeRw+IVdJJDEeDxrieUQQOpPUrYKhrXriMlVSqVCEcb+ru4lbR+NSFFXGbSiCNEij&#10;FZdWSivj8qjBYOJWKR3qUf6GOeck2fsk2fez1tprr/N5f7Fzztpr72d/Xud79j57r4V6Jj4j4TlV&#10;sqmkVv0zMNPs6q+kHLdVujfhhb3UkZ+tGqrc4hsCMS/X3gn/BsF+LRwx1mAeylkA0BeiU+VLKqlV&#10;HzOswOy5TxPXPlulaw8vbMbnWX7lucp3Eoj5svY++Pdb+T2EWINzqGaBAMaLpMpiFleV7xtYJd1n&#10;ebd7net2SrcFYthMAzkM5aFsZxGIOUVnJ/b703kDhFidNShmgUAGTKfKASqpVR/w0VVuYJX8E79W&#10;Lb7wrHPETuvSIYbd7JXTUJysvA6BmPWuW3/iR99liLA6e1DMAoJxUJ0qjaiktt/TdfjDGVEVG3nb&#10;2Fez1PmFp4qnfFdxrdLWefnyIIbdxMlpnFVs4H/KP+vtQ4wfnZ9EhGp5ApHJhetUoZPaRk/X290L&#10;id6NvNBfY0Ct8aEKbLTuPxDDduZIaXQJVnp/kd8p/667D69Y7rsrAqxOLGpZYNAWrtOkF53UCj0n&#10;yd4Ry4cY+QWrxdCjtW9XsHOwhWKYYTub5TgmKL3/s98pF+nuw2rLfePRrur0RikLDP4G16myk05s&#10;h9xdr69Y9AwrtU6l2cQJrfqmNgxV3rWnNmqHwS84oESKY5nS2/l+pxykuwuHrHbdE492VacPallg&#10;MAeuU2U7ndiOu7ueWbm8Qe2/6wrtu2kv2qjdaphhP2fkPE4ovH3X35B76O9CqdW+MWsX8e9XwBFc&#10;gutUOUwnti7urqdW/bHGdUepzTOdXVtno3YDYAYHyA/85Su8e9/fkA/r78Egq30nIL3qjEAtCwww&#10;fgpdzlPK7Z7v0xzzNyi0mKR33bDMRu3GwAwO+KMcSLPa7z70N+Tn+ntg9WbxJwivBhmoZQEBxnem&#10;zARayR2Y4HPBfYBCg1E6e9bQTu+SYAYHBMmB/L32u638DdnA+McRFrt+gPBqMAbFLCCIhep0ecOu&#10;ZE/p7ZmtQxoWwAweGCwF0rj2FZnW/oacbGAPrPU8DdHVZByKWUCAibso09yuZC/rnV91tNO7oTCD&#10;MztrPy3l9xA7RvYAd98QYimKWUCQBtXpEp5pU7JNdHbsmq3e5cMMLpB/TlEYkaTEv4y7U6vYHUOR&#10;XE2+QjELBDJhOm0O2ZNsmyjt3cqxVzw8VMgHj+RIFEb9zP7cn4yXU6vY7yE4fi7mAfycKBS3bYq2&#10;UX2tvWpps3iYxoEPwj6UIlGcYOC3tdYzvkutYr+L4Ej9vgCcRSlEp85fbco2I0Z9n6LsfnoT889w&#10;9/PncMXBxWOsT4hZTqvOvIPYFFiGchYAtIToDD8TGaP+wRb2pd3iHYAXfOAzTfZO5RY/Ws14n4HN&#10;t7XScRFiU+Aqypn4DITn9Anpb1e8qg8CzLPdvInwghPkGbyOq7SwOv58jIGtP7DQ7yKEpsRc1DPx&#10;mQ3PGZBoW74qA9qtsd+8u9CCE1LkUOJUmsy3FPFwI1u3MlHOBoSm+EsX6pn4/ALPWfDErnw3cvYN&#10;QuZ7WMELm6RQPiB6+rasYt3gdbuaqm/8soWOWyMzRW6hoAkPhtNnQsIfeDrJbrCWA/OuwQpekGeR&#10;6abaJtdCxNMrVu2q1a/PoGuG2YHIlJmBgiY63WE5G37g6ST7Ox7UuwEpeKGenMpjkiX7I++KrbX7&#10;LTHf76uITOWyeEeUNMFZAssZsYtxspOWHmvXTfkkewgX6i2FE9xQIKWiMRLdBdMRV9xcOMyzOFa1&#10;Wwt3ZUYhMRXqoqQJzlRIzgq2P2Wf9m6zV5/jtU+ym2VyoV4/KMHjFaBo1UYR08xG/Lt3Pe+Nbb+p&#10;9Zpq3hyMSI+T7IAlEpKzIqQHy2BvVm02tNb1yPN8qIcZaPghrKcUywv1Vr3MRnzPu9puz2IRwYvt&#10;RxAYTrIDlFNQnB0x6XzcoLCID/d+hBH8cNbQR8JRkxGv864107M4SK1P84PutwhHXjjJDlDmQXGG&#10;JLAcrbS32l484MQ93D7EET6DzM/SaHbQXMQLvCsd8Sw+UOsyz7Q4hxAXTrIDlVwYzpLU19lFm6S2&#10;E19w4t5T+MARk6Rc/q3RKtLcbWL3vSs91PoCaWHQjxSkpXWSnYmyJjBNYDhTmnaz/SQ7lBf3voIO&#10;HPGJfNE5QqNZkamIr3nXma915j7StDeTEZYmuShr4vJn+M2Y5IF2n2T35kW+bbCBI+rIwYzVajfd&#10;TMSDvatc8iyqTTj0zLQ3xxCWNvkobMKSBL1Z07cx7VB3nHv7/T3XpndROckey4t8uOOXK65KwYzR&#10;amZqpq3R3lWeexZTVfrbYtqbUchKm+h4VDZROQ+9mdOSbqS7giq3E54zRNpm8MxtI7PbVix/xot8&#10;mDCRK3xuSEzValdqIuKt3jVWeBbDlHubZVqbYkSlRzYqm6g8ht3MOUkz0MJmSpv8abj3zQveuQ8/&#10;4EW+M3CBK0ZIydTVaha2zHjE471rxLqX4lV6u2Zam1IkpctZlDZBqQO5mVNIL85JacpXyaQG810c&#10;Pf3xKVzgig0G7+0ycyNEsGeFYvdClkpnm0xr0wBJ6RIxHrVNSDLgNnMoTmFbqDKyhM90hiU/hV7m&#10;xb7bkIErEuRo9mk2nGc84yuuyocTvAOLRiaW1311UH2frkyPovayD4IyQEsUNyEpg9rMWUMtzc/U&#10;Nln95p4PebHvL5CBL5KkaOZotovuZDjjfi5XyGnPwn2Xa/FHlS9m3ThZ1ZXZAXP31kNMhshBdROR&#10;cpjNHGojlao/LMWpfX+CDHxxUc4mSLPhU8MZu0+tp3gX4lwTfF+Pb5eb4OnJ3NwiczB8hGHuobwJ&#10;yMcQmzW7KUWZqX6NOZRT+zrDBr4IX2v0u3xXoxmvDU/0/jstaGKt9yZvPHrFjC+x+Ipnhpuob+IR&#10;Da9ZM5ROko0Xq2+yCaf24YSJN96Tsvlau2Ga4ZBzkyz7MTdt6UL5ryV9kY8pgtJR4IQDWrOmGZ0g&#10;Jye7nFexE6ADZ2yWw2mu3XKi0ZC/7mBVjzc824l6v6x95sv4W+dxh7hpOqPAiQZuFWfODSpBjm+m&#10;tc0GnOpXHzrwRpYUzjPthlE9jabcyJoca1chDX+ZihInGO9AasaEURlVfIDirxsRaUeK9n3c0L3A&#10;qX5B8IE3Fsg/s4Rpt3yDrhuTcQ2cAEtQ48QC88yy5hGNGPcqfLg2PVb1SNdrt+5yql84fOCNIDmd&#10;HJ2mVK3KiEEWBAjtgCInFHfhNGP+5W9k3//wy9YaLy1QuGY5DndRACvMltL5n07LiGn0zOiSjCSI&#10;sBlFTijegtJsGeVvYimeXo76vpKZXXsz6998iYoNrHDG+G0GzemZsRtBEOIoqpxI1IXRbFnhZ2CV&#10;0yBulF+5qfCI1G2H6AcfOKS/FM9KvaaXaImxADEQYzTKnEDcgdBsf1bK9DOwrIrznsSqv/MUTrBd&#10;qcNRsYFVjknx9NBtG0vHi8FIgRz1UOYEYiWEdtglqvazPP1EVvzRplzxft4kh9jXEUJwSLIc0Em9&#10;tiGraXixGnckkuQc6pw4HIPPTCkmkNlFV+UviN/ej1TcyFyn2NcJQvDIDimgvbpt61yn4AWe6yJK&#10;UCcUOmH4Aj6zZBWR0G64XFc+PzzjXZWNJHR0in2NYQSPyLN8tIjQbRxVTFyL84iALKUodMIwBjqz&#10;pIxMauWaGznoGPv6wwgeCZET2qbfOnoZYSsWBSMCskS0R6UThfHQmSHRpGKL09jILOfYNxlKcP7F&#10;0siYiPXzyFrxXwRAmp2odKIwHDYz5Dmp2M5pbORX59jXHUpwyQM5IiNztTQsICnFExx/8uSh1IlC&#10;CmxmxwhSqd1S38YqB8mXByX4ZIsU0WVD7V8QlKItDj95VqLSiQIGPWPHGWKpHVTfyFYHybcMTvDJ&#10;PSmidGMrpO0g5QTGTaYBnskWBnxosmMosdRWqG6jyEnyZcEJPkk1fxEuZxMZJzBlOhWmoNSJQj3Y&#10;zIhIcqHlqm0jYpGT3FsIKbj/gC80ukooESWW4NhTYQIqnShsh82MWEAss2kGLmc6gX9CCk4ZIocU&#10;anCVkUSUiMOxp0IcKp0wpEJnNkwiFtkgQf5fYjQAXgmWR+HZY3CVwySM2IhDT4nGqHSiUAibmZBM&#10;LLFY1evuxc5Sbzms4JUlpi+EEJnftSWOPCVuotIJQy/ozAJi4/HH15i2uNU36ysLdpbDzLsJK3il&#10;t9kL1cNICLEVB54Wd1DohCG9IXxmALF7wj6t3q9njuIURxZsDJbBMaellM6x+0I6F8edFkdQ6MTh&#10;eiiEps4JUmnVnCdhofu10e5/m3/rOPFmQwtu6Sel1N5Q+1MkhAjBcafFSdQ5gdgfBqNpc5hQVjtq&#10;ZtXB/eJx17B2DvSuDFpwi8+YG9kGmhMZMj8fh50aUShzInEVJZsyEYSmwOxS49b+4MR496sD2zhS&#10;u8Pwgl9KTF0KeUzChxwcdXqgyglFfjiUpso2QkFV/1BbX+Jo6+bBC355JOcUpN+axI1NLfAhRJHX&#10;UeWEogST0lJlP5mY2vn22bnA4dKtgBf8Et5JyqlUvzWJSdkP4aBTZBGKnFgMqAOp6RFKKKUmPn2O&#10;dLxz/4AYHHNByum0fuMMAjq0wjHHOfb/2TvzLymqKwAPwww9MCiCHA6IiucwakDZN3FAZRHBsIho&#10;EFAwKirIjohKNAqIgiKoaDARRJBFDRCDoKCBg7KpENw3FCJiXCL8DelheupVM1Xd1VXVU+/d+r4f&#10;q+/MqXfvd+p2Vb96DzzzcSlW542y8Kdq9TNfuY8QQ2PaqULtzxZbNwQbykl5PplFi5NGz0ZonS/m&#10;hlOiAdY/LLpbgHG7EENn1OuCWSdxPxKCDTvIeD4pp8OJoz+byeeL1aEUSK0Rdk0TCcItRgyd2aAq&#10;1SBL6Pch2LCEjOeTYTQ4ecxqjdh5oUE49VlW9f9WyPCtH2boTJ3Onr9bhTBV/HYSnlc63EeDk8fZ&#10;V2B2PpgRTnnerfxvpWuF6LYbMwz5LSfbumd/DS7DB+Q7vySu3ESHE0eXSzE7D/waTnUq92QY2luK&#10;bVdihtZ0VaUqyxz5UnAZLiTfeWfMglcupsnJovNjeB0+Q8IpTvI/ta7dQ45sj2OG3my2SpVlY9Tt&#10;gV3YRLZrhnrPz+1EnxPEKFp26LQMqTbzhb2hsQI19GaCqtVZGQM/DuzCTrJdczTsdzmdTk7L7ovR&#10;IfMoVjlyPWroTaKjVas+GQNvCuzCF2S7Jin+M5cfMZz5CEKHywVI5cgE1NActet184yLfgd++NON&#10;XNcw33P9kcOT+BzqnQpGOXMANzSnlccHIv2DqnADua5pVnIBkgOPqMKkJUI5MwU3dOczq1hvZwqb&#10;yCRE47iUC5Ag2iN0eAzHJ2duxg3dse17vSpD2IigKrDcYs3TmSuQIN5E6NDYiU7OfIcb2nOrVa3B&#10;GaIOBzRhG4mueZheIwq2vguNSdjEfAlTsb3nkGHh788DmsBO6RFwL1cgWjY4sA2ZnBmJG9pTqJ6d&#10;fuUedSygCV+S6JqnAVcgWezH6XBAJRem4ob+vKHq1cI1aG9AE+qS5wjoziVIFr1wOgxKMckF9lc0&#10;gHNUvZa6Bu0OJsItpDkK+nEJEsY+pA4BXu5yoyVyGIDa5WNUoVtMWTAR/keWo6AZlyBpzMTq4CzC&#10;IxcGIIcBLPHQWcfw1c1EenINksZ7WB2YCWjkQjPkMIHBVsGmJVxCgi3rV06Oo2EO1yBxLEbroFyJ&#10;RS6wJbIRrFIVm+cWUx7Eg43kOBoe4Bokjx14HZBlSORCC+QwgiZWxSa6hdwQxAN2hImK57gIyeNB&#10;vKZj54cGyGEER1TJnncJaRvEg1qkOCJ+4SIkkKtKMDsIz6CQC42RwwgS6pn30y4hSwJo0J0MR0V7&#10;LkIS2V6E2gHgrUc36iOHGSxQNZvhEtLFvwa1SXBkdOQqJJHlPLYKwEIEcqEYOcyg8A9Wzca7TBd/&#10;zb8Gg0hwZKzjKiSSrczqDeUGBdJgbUpTWKyK1ibs76WXkd7o+JKrkEy6vIjcfmmDPi7ghikUP2EV&#10;bZrz96yz/M+TIb3RkWCTbKksxG6f9IqTJs92omML/2mnrXPEOL/KrCC7ETKd1iaVtfzq6I8BcbLk&#10;qaJv6NgCKVJTlC6v4xjR1q8yjchuhOyjs4ll2xj89kNJnCRZV1BwCx1bIJNV2a52DPC72/JWchsl&#10;dWhscjlzNIL7oWmMHJmbtqglHVvO9071TvZ5zq+OfO7PmN/IbaQco7EJZheC+2BLjAx5o8C+qCUd&#10;Ww4bVN3mOAas8GfMflIbKTNpa5LZXoriOfNrzL7TzaZjCyRhW4O6oVNAXV/PkkYlSG2klNLVRDO+&#10;HY7nyvsx8qPiN85DdGyJ/EMV7kfHAF8L6H9GYiNmD11NNktwPEfiNFn8eHK8M7zeXqGGUWxTpZvi&#10;9PlpfoSZSV4j5j16mmx+wvFcidHUszsKvK+j1A0zjML2ItD9jsuorPQhDO+MRk1DeppsbsTxXDkj&#10;Pna8kBxumcfYLphhFs+q2h1y+rx17r6w4Fn0XExTE810FM+VGK0sfjQ53J89xjbHDLMYdCLL5LNr&#10;c/alF1mNnH/T1EQzDsVzZUx87JiSHO5tHmM7YoZh3JNlxljpEznq0pScRs8KmppoZqF4zmyKjR2L&#10;Cry/4dkbMQzjNNsu2K87BczLUZfryGn0tKCpiaYcxXPmeGzs6Jsc7beYJBXbl7HxjpPPPsxNl0tJ&#10;qQbcRFfjHhvsNI6NHQOSo13qMfYSxDCO+7JMPluSky2rSagO/J2uJpnxGJ47sVm8t2LJ6a88xj6H&#10;F8Yx1Va/1k4BO3Kx5RkSqgNH6GqSuR/Dc+doXOyoGOxgj7E98MI89qr6LXX6vHhaDra0Ip86cDpd&#10;TTITMTx3SnrHQ47fVQz2bY/Bw/DCPOo3t+q3zTFgvXdbNpNOPVhNWxPMawjug8nxkOPkg26vKzLw&#10;K6aJ2JYXd3wnu+Bhz7awfKImrKStCWYugvug7tmxkGNExVi9BvdECxOZbxVwt+Pn3lc+KySZevAz&#10;bU0wbRHcD21jIceryZEWeQ3eihUmohbcuMs54A6P9V9LLjWBH7Il8zqC+6EoFtuBVCxhe5bX4C1Y&#10;YSK2VxVdtvG401v9vyOXulBOX5PL6fjti0fjIMedyYFe4TX4WaQwknFWBY86ByQGein/QDKpDT/S&#10;18RyO3r7vMm+JAZ27EoOdKTX4O5IYSTLrAq+5PaUdZaH8i8ik9qwmMYm+i4K/HBzDOw4nhxne6/B&#10;83HCSNS6Zq4beTyQvfp/I5H6MJTGJpZ30dsvs+XbcX1ymKu8Bi9HCTNRr+895hbybtbqv0ge9aGQ&#10;xiaWWujtl9LLxdvxQ3KYXb0G70EJM1ljlfBGD4/OnTlMGnWiB51NKFcht3/kv/Z4bnKUJV6Db8EI&#10;M5lilTDDC3qvcIttENNpbUI5H7kDMEm6HkUVoxziMXgwQphJXVXDc1yDij/NVPtfyaJWLKC1yaQT&#10;bgehwcrLROvxxMlR9v2Lt+jtCGEor1k1fN89qF6G1arPa0QSteILeptMWPAsIIkpVwnWI/WQdKC3&#10;6GPoYChtrBq+nCGq8QjX0s8jh9o+NgFJ1MftwBTPe1WqHj9WjnCct+gzcMFQ6qki1s0QVms5MxhM&#10;oSfNTSIXYXYoNNq9SaQfqV1itqojTTfffax7c+fodxDBVJpYRSzLFFbkso9XazKoG3+ku0lkEGaH&#10;xTVzbpLnx4LKsXVSRw6cPLDKcSoqO0EYy06riA9mjCtZ61T4e0mgdnxCdxNIE8QOk74HmwsTZH3l&#10;wJ5TR35IjfXAqOrR01HAVAZZRSzPEjm2et33kj/9OEJ7Ewg70IdMYoqs9yDbVQ5rmjpi7c/ksAjW&#10;UwhgLB2tKo7MEvnNqWV/OEH69GMq7U0evNqVB+rM2CPHkNTui5epI49luNl6ieoby0VWFb/JFnoo&#10;veoTC8mehjBZXCC98DovdFjWX4Yg56UGZHsCvsQaZeH4U8NnU3pjUcv3DckaO7qzrehNLyR5WvJ7&#10;Gpw0eCUjfzyyppsAQyamRmM7ZJsVvP7U8HXU3dxHQ6qMq7IGN9tiBXdj8qqmbKbDSaMdVufzqdSE&#10;7cYb8nL1jn1Ohudu11J1c1GTwMd6kPtgKrbHADKnKWvocMLYiNR5ptHCT81W5GDlOBK2Q/Yld/7r&#10;HA4m8id121ziIXz4ydDPS0mcrrCyuDRaIHX+aXedyTtyfls5iFq2QyXVrtqKudTbXErUzzgHvMS3&#10;7HTixD3MEteXXrQ4WXyC0zVCouwdYx3ZVzkE2xqWJ+xDKz4l/BeqbTCzrTp6WwmnzkY2JdCZDvQ4&#10;UTQtxumaovCFY2ZKkno1t5lLxy74MD18KaU2mFWqkFwbJECTE8UKjK5Jiq8/w0BJalWe/LluHXtO&#10;evhv1Nlk1DboL5AMAfSmywliOULXNHWGTzJMklGpMx+pDnVJG9Ki9Ph/UmSTuc4q5AUkQwDs3iWJ&#10;KxA6AkqG/rLaIEmq1sR7Ux1KX16jJD1+DhU2GbW2+InGZMN89tDm5LATn6OixeOTTFlcpepWa6g6&#10;ND59MMvT4mtTXaO51aokm3EJYC19Tgz3F+FzlLSv/fIQAzRZkzrd0erQsPSBpG/pt4zKGs2NViXn&#10;kwzzuZNGJ4Z/oXPk1Fvf564uemvydepUJ6hDD6UPYn9a/DNU1Wi6qlJ2IBvGc4hGJwX2MdaFhqPv&#10;/eipzf3P1NOT21JnOU8d+jj9/NN/yO5HQc3mIauUV5MM4/kPnU4Ineths2YU99FRlL6ps3vc/R2D&#10;tB+yF1JIs/na7VkKGMhRWp0Q2iCzdtyloyip17ELjqtDr55y3nfY43dTR7OxLZPVlWyYzvm0OhmM&#10;w2X97rF1FKV31dn1U8c+O+XEE8Nsf/AehTScw8z7l8MAep0M2GRTP37WURRr/3TbFJZqS06X2f6A&#10;d4JMZzKPxbkNAL3Ygcr6sVFHU6yNPT5Sx76qduoD+blFDqerYrYmG6ZDs5NAOav8a8jZOqryU9XZ&#10;qeUrTzxY7dRbPW19uIFCms5gq5iLSQYdG6KnDJH14y0tVXmr6vTWqGMrHe7LJlV9OJNKms5Mq9Jb&#10;SQYdGyJnEh5ryC4tXSmpOr116thBp9PvW/k++RbmFxtPfVXqZmSDjg1R0wqPNWSEjqr0sE5vrDq4&#10;1+n0U1NcWJhHABdYpf6AZNCx/8/emf/XeOVx/OqEBLF75aWxvl5TI0aQhkZQey21NBQRPoJX7wAA&#10;IABJREFUS0xEBpWIMimJLVK1d2yh9qW2GkvpYmnRYhhtoiiqsU+RsZW/YZp7ntzz3Jxzr77a5rnn&#10;+83n/dN9zufq833O99N87z33LCDAPIWNDaSmkV6p7onPNi9ukC7+SULDYZsMeOBJdRg6AxUbBJaj&#10;cLGJ/GSkWeTZmR9q5o/bsTZXGotM0qcyhsVRsYEpNIaLTSTBSLOkeeIrkI3rdPE/EdpmZJIBcrY4&#10;DnZBxQYBZTtMbCLBZh4E0t8T4HLZqF3Nv1VoOO+J14APRuRQsUFAWQkTm0iSmW6RAWbIxp91D5BT&#10;8h8AFsPiNdAbqNggcBTAw0YyyEi32Nbj9pStF3UPsMMtxSKTLNjtSfY1dAZlQlDyiBMOExtJByPd&#10;slwG+JFsHaF7gOFuKR+ZZMHHnmQfQmdQ5q8oebR5BA8bSbCZdukhI/yfbgK5JBRDOEyHxfEZnzLb&#10;UPNIU6s2PGwkLc30SxcZYbpsPa15gAW+JUCQ1RgWZ8E8FD3SbISFzWSqmX6pJiOsLlt1xyanCGkL&#10;UsmDsRgWZ0Euih5lOuHMLkN5z0i/vG+L8Ipszvb9lwGL/ZlQBcPiLLiAqkeZP8HBhtLXSL8stEW4&#10;RzYv0zzALuVLOSBNsifdvdEZdKmOqkcZbG9hKh2N9Mubtgi3y+Zc33/gkUkuLNZ+bgPEWIWqR5jV&#10;MLChVDLTMJm2EHOe+f3S1cutJCKVDIfF8VsaXdqj7BFmCAxsKC+ZaZjDthDfkM03NU8glFSkkg2p&#10;nnx/JxqGFfToh24hBqoeYSJCYGBDyTbTMfYvV3K5z7N/qg9gnRX6d6SSDfM9+Z7ivu5R9LId+oUU&#10;FVD2CDMOBjaVY0YaJlb/levZIvUBonzPSQM0ifHkW/zW0ajo5Rj0Cy32o+7RpSX8ayq9jDRMgj3E&#10;/8j2FuoDWBs1DEYq+SB/Ai1a39Uff0QoUgl1jyw4N89YKprpGK9vzLb1Z/9Wn+CGUOYilxy/nv1X&#10;VuzF6BdaXEPlo0p3uNdUjpjpmHv2GPP9OsnaAaYhcsmHtZ6EFxZdxrtf7kW/EPs2EIvSR5Pz5eBe&#10;U+lipmVC7TEulO2Z6hM0E0oQcsmHUE/C4+UgSxj6hRj7UPsoUtgA1jWXA0Z6ZrxXjFlS+FZ9gnSh&#10;IJWckLtvRP1ytU68DEa/EOMgyh85fngNvjWZp+ZPPHO1lYLmt0yx5dlwpJITJz0Z3ygHybG+ixqT&#10;UACJ8VkSXGs2p430TZ5XjN9L4WP1CYQah1RyIsqT8T2/XIVj6hlRZqEGUqLVKVjWdM4a6ZzjXjF+&#10;JoUH6hPscAu9kEpWeDIeXXTVxv1yFrqFGjVroQySYfo7MKz5PDZ/4pnrkBS2qE8Q6RZwlDIv5PqA&#10;l10hZ8SrWugWcjxBISRCp4nYmJQCOSaaZ5p3jGFSmac+QYRbOIhUsmKNJ+V3ZiQWv6yBfqFGyGjU&#10;QhIsqwCzkuAtE92T7h3jF1LZ4Gv89ApSyYqHnpTbjoCagn4hx0gUQwLcD4dTibDC/IlnrtlSOaA8&#10;QLAQliOVrKimNUY1dAw5klEPTacrJpzRoY6JDhrgHeNlqai7h1cVwlakkheROmP8jH4hx0pURMM5&#10;8QJcSgcjLVRij7wOUrmjPMDrQuiGVPIi3dsS7uO7ng3H7on02IqaaDKzJ8GiqNh/6MQz1wQppSgP&#10;sEAIuUglL3p4/cwWswFppkrteJRFcxlUEQ5Fxf6dHCsR4xgpDVEeYIAQcNgMMw7LpI++53IFT3e/&#10;rIvt4+nRAnXRVBqNhD1RsX83Jb9I7ZDSWuUBHvqcRA4oI4+BzXd/C5goLjLRM+QIXoHSaCZ9m8Kd&#10;1Khr/sQz15dSSlMeYKoQZiCVzPD8/Cm2Ew8STo3FcSD06ILaaCQbYU16RJo/8cw1UEp3fQ25nUMq&#10;mREa7f13Jc/X+j5gPNVRHQ0EI+IUMXDA6gM/MT5UHiBbCJjwyI5TVs4ni6/VoWKL6jHoGHpUaoT6&#10;aBrxUfAlRcLMn3jm6iW1fcoDWNtZYs8efgTHeQ2sfC6uXkLH0CMNFdIwJjeAK0ly2zwvXSsZ46tS&#10;UzfnmSUEbALAkPkit9ae8dY2aFnoF4KMQo00ii9fhidpsto8MyWVjDFRat8pD9BTCMgkQ0KtrHcW&#10;l2+Kq8boGHrUrosqaRBZVWBJohSaP/HMZTv+R50SnoOKzZedIrnW5qQviqs30C8EGYkyaQ47sHcg&#10;WTKMc9M0JcYP/E1vTHW34+hkljTwnov4D8wypEszFEpTqItZP3TZa5ydEpQYp0lRnXa0G9+xGWMd&#10;BjtMXM0UVx+hXwgS2hWl0hDmwo10+dQ4O6nL+sdL8RNFxKg4ZxaJ7J6wLreLy/7oGIIcR6k0g2/g&#10;RcI0N85PXZQYY6X4tiLeR8VmTH2R3UjrMkpc7kLHUGQciqUJ9IYTKWPeBoLqLMZIf+W8Oio2Z/JF&#10;epdYl+vFZX10DEEqHkK5DDyPYUTSxATAMz+O9iO2V2Nsb/uningMFZszmSK9Z70/YK5Dx1AkHFuf&#10;BZz3sa6L+Ode5z1zp3j3Ki171Bj7SPW4Io5CxeZMVZHeuOLry+K6MnqGIj+iYgaawXAhcV5x2jKH&#10;XK52fuRLaoiTpTpAETNQsVmT6jVb3JUiLrPRMSS5gZIZWJLhQep0cNozP7m89kQpieZAGduykCRF&#10;PC8EHMLIlLElSrRYnP9KBfQMSf6CohlQ+sOC1PnKac/EuFz+hsVrqiHGSXWzIu4XQhAyyRNrN/H1&#10;xdfW4oYW6BmS1G6PqhlA8uBA8ux02DPDi27az6dcTxNiPSlvU0RrCxicBMKVCSLB5a3LiuLY7D4Y&#10;VKHJApTNwNEqBAYkT57DptnkvqtPWbdpdLSUl/r6xIGpSFx5JBLsOQOmh7jegp6hyVgUzoCBvVMY&#10;cMBh06xx33WhL/lTTYh1pHxOES8IoSoyyZR7IsFTiq9fiHdfD0TPEGUrKmeAmIyBKQZEOeyaie67&#10;nvAlP9SE2EnKtxTxPSFUQiaZYq0/TPQ0jBAN+9A1RElH7QwMy+A9BlR22DWL3Xf9xpfcUBNiRymr&#10;ZyNbtb8pMsmVZJFhz3lDVcX1KvQMUYLyUTz7hG0a7vhNMRDJAocXZE9137S+D7WjLkLbTklLFPFr&#10;IdRAIrlyU2Q409MwztcsREDkW8KYMjz56/zTpD+LebJXTyc6eusCOI8Fq5x1rLXnTpxeTdVFWEvq&#10;wxSxG9YZMqeByHChp6GJH68ACjQsm2u8tj+55b0KNeSmk7c/AuOx4LGzrk0Tdx2qV7/WRWjTVyri&#10;SSHEIJFsETvotJYN50XO+6FrqBJT9nYY3zOvnKYj6i93LIC2sB0Psp01rrVK5yu9OuQ5Fftvinha&#10;CA2QSLZYBTrK09BZNKSja8gyt2yV6/sbfG4YsTm2dG4Z12rhlf0Xrq+5OCc798mZ7s0ftITreJAW&#10;kCWBzfRqjedU7HBfHzhgR75YCxBHyJZC0dIZfUOWt1GuLcoP+sPuVPdyzq5LTwffO9IUW6XwZaWz&#10;9p0n7qrfp7SR6zkVWz0YORe/0XCntjI5/DVMpSFPStko17sPPH87xqis37nOemjhhWsbzoVjuXWZ&#10;IMRZBzcXd52vFTfpArQfCKoe7nrT1yRywIYwkeNQ2XIQa/rI80kZqNcfrvx1fdH4t5yQMv72vx7N&#10;T1uCrSjKGrGOeviM10hnCc7q4itne0N5RbU2PRyJPPLFGpBZK1u6iJbr6BvCHG7Nu1y3/rz+r++M&#10;oJZrNxZkRT/3PxqfeDthyo3FM9phX+YyS6qjNs4VNx2gFb/VxVfV9gZ13GeffZk3YMk2keN3bU3W&#10;+SD4s0WZlnUY1+vIRb/ldKIK7VJuvNszIeeH20Mn9JpeLyKi66uzs5ILM3ZdP3mt+92rTfD7NHB4&#10;n9854qYNtGJjXXxNbW/QjCcJ4QnyyBfrh5tIW9MG0bQRnUOZF6dxrddHU/CjMiglnjpqZeuoD/3m&#10;qOW0/1v7rdgxQuiGPDImR1nbFxzpbumIc9FJU+0yy3qdsxSpBaXGvUB8x9aetxmtjS/Gb8W2Sv8u&#10;5JExLUSSF6lNmegc0oQy3GN81EzkFZQiDR2182nrrp00Wr42vpl+K7YLu2nwp79Isv3w9AoR7qZp&#10;6BzaBCUwq9fNXkdSQeniqKGzrZvu0Gg7teH1k29oo5HbuJW+SCNnrPUM9nk3l/zskgcI0ZtTvd7a&#10;BAkFpU0HJy2dZ910vUZroQ3vqnyD7miv8W6lA9LImb0i/0m2JmtflaPoHOrcqselXq/D2mjgAOlO&#10;mrq3ddOFGi1JG945+YY4jXzUrfRBGjlz1/qLaG8b5880gBA1d3Mo1/FzqiCVwAkuOunr4lFM3SGf&#10;NbXh2ZZuR2rkZJ+/cAM2WLvoXLa3hYs2HLrJgDzy9To6txzSCJzhHSedXbxC5wtVitCHZzszYLRG&#10;HuVrbxXAiCzNZ7oM0YYt5RmwlPZmKm/dwdYmwDEWlNImfW0L5mSsKNlafFPNzLPv9eGdku8YqJGt&#10;DWD+z965v+d0ZXE8CRGRm6GPR0nwPJ1KGLcGoRh3SqPqOjV01LU6HZeQKql7XfqE1nWmplq3ao2i&#10;jMtTo1pCCTMoo4jbqEtpquRvGLI257bXOa/3fZPX2fv7+YXs9T3rvM9a583KOWfvvdKQR5URTVUn&#10;m8ea0tgXiI4CpIzwb73+fjDyB8qR2LK5jum364/VLYOPnmu2k6yLkH88UzvQcRLzXDJNRB5VRnTr&#10;yrUMivYJDREeFfDpnPHOs6ohd6B8ySyTSzmLnP/LMvjWw3NK+o90l3+6gaa9/yRmsZVGX6RRaWj5&#10;dQfLmJiT2A/RUYL0L/xXr/M/wus4UO7kl8nF/ND7DfPgjoejnZ0H7JB/unXuz81FF7BRSKPS3JY9&#10;Svmb24xF4DvWNvfZbil4sgciwfayuJrzHrmfJ3sRXdt5xHPyTzfGUHwsMYvGixOQRqUZY13OTxRb&#10;9qoHviduYXXflOuzA2ORMBARyuQN0huP3Mcb88K7Phpsxd+U2+hmKAolZrElWgWkUWnEXrq2ve16&#10;0EpY/OpUhpTf+aJc758cg1yBSHGyLK5pU8fqnmIT8SHFxpjzgL3MpztiSHpLzOlkOoo0qo14YJok&#10;u/P+AOFRh8X7nvBqva9gB/5EBJGkTllc1x1NJ0h6937NHnnK/L7ReUAu8+muGJItEnO8bUobUJMB&#10;lOdr1uTTpMlJWA2rEo0iW5HXTblUyCwPr3n16CHslAIiTcWynHgmqJJs/ZnvEWLHtB+StEMXf/sN&#10;FKIZ5XmNdVS80FmH+ChE60jW62nUKzO56OLo8ef2jWx/f6jVpB77jt86cH0xnoSDJ4OW4b/w93qc&#10;0nlEMaOsYEiGy+x0m1UDWdTjzsu6VU40zVRqjvAoRNsIFuzjyYg/eOL5IfxX/hz3MyY6j+D6yu40&#10;JMtk9l2lpvbIouKskr6z3k2jQxEfdegcuYLdD+9XgA/YEv5Lf7T7GXsGPFU8qsCQvCuzi5W6FZFG&#10;tWlDed5lHa1Co1cRH3XIjNgT8RwEH/iBU+G/+A+6n/G84wD2weZoQzNAZj9AtjpIo+LQUq6Sp62j&#10;onX2ecRHGWpHqGDfrYTYA1/wa/iv/mvuZ5zuOKAqJ71taM7I7FPJdhJpVJyD0pX34mnNT4iPMmRE&#10;pF7nzUDkgU84Fv7r36OATnHZccWGqd29dN1tEdmOII2Kk0WJTrW9ahzvXE0IfE2LCNTr37+CuAPf&#10;MDj83wCPBnQfOA64yEn/bGi2yex9XJ6YA5UQEyT/aR0VzWLXIz6qUP71+r+YuQj8RGL4vwMe3Rl2&#10;Og5YwElN3QHGyuxxYptfpFF1xH61X9mGe9FwAwQIFTsoCtci5sBfhH//fY8TbnQcsIGTZhuab6UC&#10;WgwyG1lUnVjxuLSZdVi8FvkFAULFfnxSV/0VEQd+o3+4vwfZHid0tsLtw0lNPUO6SgXPl9paIovK&#10;UyDf+k48LU9AgNSgXvnV69ybCDfwISvD/U0Y4XHCvziOiA/gL275Jiu5ZMTSDOWpJa6DWtbhgTS6&#10;FAFSg/rlU60zb09BRw/gT7aG+9vgNQ+shv2Aepwy3iSS7yB4moxNkUblGUSpLrCOxk0rHa2NTXTU&#10;YEF5VOturyHQwLcsDfc3YpHHCd+0H9CfU6aZRHFShWi5+CXSqDzPlki3pP2OhhsjQGpQ+vYjY1fN&#10;sqnWNb+ZgGoN/E2ncHwT2g8x/r/Y44SOV1WFnLKO53S2YWR8D2lUn72U6z3W0UrUymZkHAKkBslj&#10;P2l4/5+EDU025WWEuVpnIbzA/1TO2Zoa4pfhTGzFqY9+8Hqp7Dh6GafcY2jelyvSPbZgAeognqes&#10;sg2L/m5TECAFSSm6cuGPIa9mebNw64s3cG8NFKLr3eYhdP4o7YJ4UvzU1uNU0Y7jd3PSHYamtWv5&#10;34IMqs9TlOvl8uF3cJOtLOnT753ePmdf9mP/Zmr+2bx7nZ5GAIGKNLySH1S9rv9wTaPYzWKlx3n6&#10;ODzc46QDTTsJMpJprlagEvnytYCiHcx1BEh5Yjr2XdD9l9zCz2u2Yn4bZbT9elfh2Tv9DszadiIF&#10;AQOK38UsGvG49bqRsbPJnsB2s5jv8FHMSY0n7WxLxY9Lra2QOw3oTpdCd9twsngKg5ts3YhPTEnv&#10;OeOlZhuKpt8Y+r+Jv8GqfKAdSWMea332phjTscdLh7y2/dvhcNKVk64wNHMYyfdkjkHm1Ec8ncm3&#10;j9+l8TGIEABAOxKu9w509mWO5cDGD8Ymebn/xOGGfXrVxdAMZyRzydwGadOA5ZTsJNuweJPdqDIi&#10;BADQkMSfAynaNera7s8fDB7w8t0k8H3I3zY0MxnJFJc+IUAxVjHTwsVfdv9GhAAAelJnuFfBrurY&#10;5+9BmX/Gy/Fhu5+XWelbhujvjOQEmXciYRrQTFx4UfKb7GzcZAMAdCXrjmvBXuU8omtJySVPt0ft&#10;jvax0i2GaDUjSUG/TY1oT9l2VGaxWe1URAgAoC0dx/EF+4LsgLezvffXX2b39BkrPR7ACjCx5RWS&#10;pQMX6GLIsY8n0XjneIQIAKAtFWdyBXuXtPVCwhJvn/vtrmay0tmGaDKnyfdo/wUUopi7Yl4lwwSE&#10;CACgMQOZWeJ1g/aYZ/d1mZV+aIgOcZqNZB+MVGlAJdF9yWFIop0sU/GHGwBAZ+oMkVXsEG5mvrb7&#10;2sZKaxsi9ua9G3a80og5lO2+DsNBMjRBiAAAOrNDVrFD2LHkZbuvIlZqErELrkUTxktIlA405iZR&#10;JNBNdib6ZAMAtGa1s2DPDMHd+3ZnHQOp2LU4TQzZRyBPOpBA2a7ufPp9hiwLESMAgNacdVTsYyF4&#10;c7THZqeXJ5lE0aw/6ujTGWnSgp+4HXMS6e1Nh0qIEQBAZxIdRfbLELz9IeAtz/oEIora7FXSgUK8&#10;wq6/FzvzVECMAABac8leZE+H4Mzen74eq9wTUMUuIMEJpEkHKorrwdmmKbEFWdIQJACAzrxmr9gj&#10;H+w6Veva3GCaxdt9ZbPKsYHsZBq1jhTfIU1aIDbgWeS0XCbLaMQIAKA1vexldmlU1OgH/74QesXu&#10;zypNPUP28v7ahD4ZDviHIkr3GqcltgOZZiBIAACdGeWYezZqVLDroB27p7FKU7PN+ry/yqTIQ5b0&#10;QNRlyRY+Y8iyGTECAOhMrHOBV2v6542QK3Yhq1xviLa7OKSuyRnIkh6coiuiu8T0OpluIkgAAI25&#10;wjYEWRtyxebbbvUObKrbIJJUQZq0YD6le7bEdJNMryNIAAB9SWjFFewPH9+Z3cUdVmlqBOI2r+wM&#10;09AJqInYbV7WiH2z1763AACgOrvZW+wVoVfsfqzStJ/pDReHx0jyIvKkBzv5xy4zRJ+aWEQJAKAp&#10;DdiC3aJa6BX7QCDK8y4OG5JkGRKlB1liIoXMNppsZxAlAICmXGAr9s9BeLP7mMUJzZuUPuftcS8S&#10;pQl7KeHfSkxpJexMcgAA0IC+bME+F4y7DJuTI5xwokkU5+axRgAaoA4LKd/fyGyXvdcWAACAssQ2&#10;Yit2w2D8tQv0Pj3H0LQM5BnAYORKDx4+fEmW2Cqlkq0pwgQA0JCjbMEObkpuns3LR5xwWyD7oj1g&#10;Aom6IVeakMsvyY6aQraViBIAQD/2sAX7H8E5vGVzU8wJTX25e7l6HEyiC0iWJiyhhLeTGn8gYxHC&#10;BADQjcR3uILdKCE4j5tsfk5ywo2Gxn378jgSNUe2dOFPLv3ahpHtc0QJAKAbg9hb7PNBerxo8zOU&#10;E242NKvcXe4iVSWkSxPENZQrNe4n41SECQCgF7+Gc+8UopPNUQ4nXG5oJri7/JRUS5AvTUgR10WS&#10;zNiRbNWxwgsAoBVL2IJdGLTPajZPbN8Gk6aTu8vJpLqIhOmCePSzUGoUr1MGIUwAAI2oW5ut2A2C&#10;99re6mkYI0s2afq4e+xDqvHImC4Uub2sThHb4B9CnAAA2hB3lS3Y74bgdo3VFfcsu1mgG6jcp16p&#10;ahpSpg1ik4DFUqNY4ZUajTgBAHShgC3Y0sZJgXLJ6upZRrbAkEzycnmOdE8hZ7pwmDK+Xm4tJOun&#10;iBMAQBPG8gX7q1D8rg1sznkFQ5Ln5bKLx7RzoBoPu9PIb6N7hrieAQAA/MUzfMEueT4Ux3HWbtvz&#10;Gdn6QFpoCw6R7lVkTRvmuG50t0Is0a+MQAEANCC6R1lV7KjhFl8vMSrT6+6DXh6rYWtK3Tjk2rEt&#10;bhyZVyNQAAANuOVSsEsyY0Jx/aPFVxtG1fpxmnq2LdW1R9q0IS6Tro09cvN8celkIVIAAOWZVeJK&#10;SHN6oi2uZjAqk+SEp8uqJKyFxGlDF/clffPIvAaBAgCoztASDzaE4t3cDuw/SXJNukmT5ulRvLcc&#10;iMxpQ11xcaTLzTGTQmkwBwAAviHLq2CXZBSH4D7N5Ijb/nmYSePtcQMJByB1+vCC+57zvyVziyqI&#10;FABAZVxnnT1qtlkt+BOY3BxmJIsMyf/ZO+/nKI4sji9Cq4AksIByYRkDVeQcZRBBxiQBEkEigzlL&#10;RIOOHMT5DCIYMEFkg00yR/RRGGxyPAwcyQZhwJyNiQcSHAb2bzik6dnp3Z3p6ZkdaSd8P7+wbPe8&#10;7n3TrTfhheHqAt2cYWDAPnQRzvlAt0L7HqE9C5oCANiZQg8PiX/VPcAuSUqGQhcqz0o2h8SWvHfj&#10;wDbcZAZ4ucq1Etp/gKYAAPYl18OH/lSlGyQhSp5DI6Quuzkk5gtdp+DsOYdRwjlfo9S+X2hPDYOq&#10;ALAwlWef2bz41YGdD7dm1yk4nZI/P+Pyj68W5N5tfCYeynG5JnMa7Gz96SlWS1I2KXRJlbpc4JA4&#10;Seh6H6fPOUR2UqnsRkL6v4WqALAcHQddODdn8JI1y5lmqNGm1QtyHjjZWyW2D5/BHhOrfwwqY3k/&#10;+R5hmoK7XK7ZQtcCrHMH8ZNw0vcqtYsOlAghAMBCRH8xa98QjzZG3tm9qLkjtTWHT0GV6gYxRjdJ&#10;jkLWk2PUUFyXBkL5ruVY7Q6islpdmi3IowKAlQjb8XL6Lo9e2u25MNtpGtvBqZug4lxnqIZuPZY6&#10;VOUSOS/4omLAaoxWcXSIGiN06BAOXQFgbirWulc43hM0A/fmXot2jtYiPuVTy4igRnlKSZIvkbld&#10;6nCJS+RdtuMwsCPVyBKJUeuQAV0BYGJrvS2lj8dAxp3r4RDNbeTUSHA+ek0pSU1le1B1QC5ziVyI&#10;6FsHQgqj91TssI0sokHQFQCmJCpz422P8QxpUt4ByuvCqY3c4IYpp+pXVkXqsIxLZCQJ5cEGcBIk&#10;m267SMUev5NV1APKAsB0NFhax1Ni1Hlk99dhUZzv/N91BzdOLCUrXa5DHEcBbT+OMNNMA3syUjjr&#10;ysl83O2FHnOjoSwATEX82hOeEiY/09YaLMuphgtBjhNNyZJNSUX7v0Xwybwl9M7BPnASTchrK+Ue&#10;4huYG1AWAOahbjdtAVx/P9o763RBneytSUPm7mo/PrVFYiWu4zodrmBbHa7j1F2bqGBHooR9x/hD&#10;XDwYp0hi5A9gKziJsEqMJzUCYob6K9AWAKagftdxXJam6oRLWZdzG59fkSD7iCzs+JVuGb1PqorZ&#10;WNGmeuRNT/p90CNRwr6Wa98ntc/Tdt/eHtvBUfQXTnsaowsp8lWpAbQFQMgvsp9Pa8SR7yNp5v4p&#10;kZwi4xYO2DJ/LkvcYXt6oc3kM9gdgh+JkrZZrj1Jav+KVya5aquIPeEk3iHLZIVylzIkYvFU4HV6&#10;zQMjdtaHEgEoJa7lq9qX5DsbB+hxFA2b/OqhstTOcTbU5lt8FnuyoRb7uUr7DF6ZZxn37MC2ZAmn&#10;fSejy1CylD73b4gpclxLbgYlAlAKNL+3XiVn2c5z56sHM0JU7dwNrRSEfxRjO4XyvVtIM2CkgZK4&#10;qzLNs6nh2vLK/EHovx0bw1GIa4WVnXCSmPfn7MmbhRkvvXfVnxd/Ox5u5ACUODX3MO1Ky/6TDTKp&#10;bRf/Tf5J+zK7qbQojr3q6ymn2BbbiMStVDmW1zLNV6nhuL3cSPGQ29gazqKAI3fOYN8lfGeREIDw&#10;QvhvNygRgJKlx58Mm1Lv9Njqho6WsEo2UHlEgr2UOtrj2Rfrci1lGuz+RoxUVZKXJ9PckMpcwy+U&#10;uB6Uwe5wFGLWn76MPjHt/JfxP4oy94gVaSpAiwCUIPENlS3KzVsLS2LIphunygw21lZqHfqiV9E/&#10;6SyDXSXWiJEoZ8G1Ms1jpOaZ/EI/EY6ohf3hLEiq0tGsPisCV3JhuNdtDRW0ASg53C+UE4Avrl5y&#10;466cPzBgwA02zLHVmWWxHxgyxEhJYNnA1gg9jmcu1xWNzuXAHqwkS4Xp9C3eZO86miwurWMu10Hj&#10;nCkBALJ82E7BmHz5sqQDNcIvfmBs2UkTElbIMtiPjRmkH+XBF9hKZzzTEERbWTX/FbAlSRzva8QS&#10;N+tdrkzyRu3Jm4t/8fXMcWgRgJKg4jR5U7KrW6nc7UbcT/QfeZqtso03aMky2HlpxMTyAAAgAElE&#10;QVQGjbKGabHXSq2JOqTC9ddhkCgBDytLQoK4oj578x93TprHU1D09ffk2xbNoUYAjGdbawVb8qK0&#10;ZuD+yX8KQ96zj36bpypa65G3B/c1apg2kthVga3UXf4GLVJHC8esxDZxGHMVL/4kJpIVdUT4bxi5&#10;rhMjGsfEQY0AGEyZ04r25ItSnEXZYb5j97HNM7Xy3ZXvr9ekGzcO21c8lXkHzricE475BRvFYXwt&#10;nPhWrDCBZvLRiR3Fvdw9HnoEwFCajlQ0J6X7Njnmst/w/7PJFRE7FPtjwwaqIQmdFdBIV8/W5Pjd&#10;nPgzYKc4DXKheZfVR6wU1ND360xvCdle0CMABjJD2ZaMLu25XGvjO4G7ttBwQ3bulM6GDUQJDSyP&#10;+YRq1fascjgisp1JDjG6LJcS8ZW1f+b55+zCrwAAPYTPUTYlJ0rf+ct9w3cKdii/W0slP+mSkrDY&#10;gwIaz0qN67WJnWOrJx6Am0gS4D+J0SeqqkI84UHvclsQCVUCYAgNTihbktYheQW1w7dmmPXDgOOq&#10;qKUUjzJqKErm9YDGn6XGPdrEkojsDGwXp9FVOPOprDiBLWISIP9OUm3XJXAZB8AIPmvFMCQfhmZO&#10;YRk+syhrdR3/qVoExCj3Pjcl80zAvRDVuFib3FjiRIT94jTCSaKEi4w+lRWTCtyTLv5R+g2AoIn8&#10;hWVHtoRsXjk+83hpbSWfVy/blWnQUBUpmcf8G7+hGldoFHxUOKw6tozTICnCk92MPiT6z9MmkrGR&#10;U2KgTACColway4ykhHBm12qUQEKw0FA+uVQqYxcTT8kMiIx7FcRj+MPCYf/FnnEaYcPUL9+rictq&#10;c0DTU2nNdfoG2gQgCBYy368ODqm3SF+fAOYZFtZyFkdp7PMGjdWRklnTv3GI1HZEq+DM0F/EgdBA&#10;3lIPY90izxNL8cosyQmUSwqy5gGgmytMI7IzKrSzixlBz6a2ZbV8jMNgy/h166MXJdM/uWxsMO87&#10;oknOSewax+FOVg9BbMa49IymcixMmA19AqCPnkwbsiHkl8OR/6Sm08KylXZH8FjsRT6HhOvOqHKN&#10;klnZr+1JUJ5upPJiNewbx9GELJpyjD5bSZ9Dco1/qSetvCbQJwA6iBrNNCFpESaY4k5qQtkW1fNC&#10;HoPtl1kuzzNsjr5oGNoq+19y7aai9rRLXmtsxRJgHaJJTb9PGH3SmT6U9bOpWwHkGQdAM3FHmBbk&#10;odsMkwy/RE3p39ZU9Dwui92VPiSiKKCmVUc9ozWmZPq3tZeaftUu+bhwZG9sHechJi9LYPQ5xPaQ&#10;aCItvuE9oFEAtNG3PdOAHDJJOkp3EjWpp1ZU9FAug+1ZSh9ztfirRnreA6yi3iP43+dQw73WIZoU&#10;Q0XyKgfSXTZxuA/XxbW1UL59XQfv6qtRGxoFQAvH6jHtR1KsWSYaSyVkS6xvEe3OyJQ+/8pQ87iJ&#10;5HGjp8DnvfJ0ctmkwzj+IUn3d9vdT42s5y6HFFV8gN3jPEQf1fcZfcaIHqsK7dFUjtwBUCkA/Dxi&#10;3/ClhZlnqtWpYGarPJE96ckVPzZl6Xmfy3WRvITwOX4NadcRvpovSd/k10QFmU3V86se66jSCWzC&#10;28LJf8boMkC+6CbFjqkKnpYAAAa5bIPdO8JMk023XOnNiDczFd0ATrMUPbHIpFcNrHokVrH+Q/vY&#10;1FvzQr8mKvZ+tZ6fRZKzjMP+cSBPlbLyUKwnfaYr9oiZZu1XXACEwqBMZxvsQpNlObhH3Ru6raDg&#10;lW9m+kj4mMB+llHURcjJ3Nj3Hl2gn/axbyrWSV1HDbxN1+8aLxwchi3kQEgRmTqMLmOVEgFQ5Cln&#10;5AMAyN0q3WYb7BTTuRZRkSGvrKDhojj3acLHzmx3geI+xYUs98qa3Yqaxx4pST/s23KfGricrt81&#10;X6kkGLA/zZSS1Ut4i25eZsjxZm36IB5KBUCV9Bpsg93QfFOu0IKRedOEPPPGuES9y9T16eJOTwNC&#10;sbw5V7TX3aCk3/dtWSK19NP3u0bZp1450My/hLP/M6NLN6XcPTT/ITEHnlPQKQBq5KlEGe0246Sp&#10;RF6XLKDjourebxd/UvHwE95TRwZY7Ld4/vKpWuznPg10Ua/t+n4Xqal4ErvIiUwhi+c35S5lhvGU&#10;x20rLsN3oFQAmLhTVAz2fHPOm0rPdsUaf9o+Lf64ia3tC5SVpRNBeb26Nb+2r03XO/PJLfWYatH7&#10;XHtuMM/UgcVJUb81FuO3Epm+q6IX2yToFAAWDcaoGOx8k068fGvvFDuYXssfFU1zedGnjirqJjcZ&#10;nfwjpL0hWppdCuhM7L53Q3R283Cdv+xH4fAc7CQn0kM9MOs9D5cxniF0WgedAsDgt4EqFiTLtPms&#10;lkmT/Mzsam7pfcq9na3uDvQBXSgJ+0iHuVqHLuMjfxbVQtftGqx7AalF7wA78y3Jpcd48kOcEz1t&#10;2H9J8sx8ewCAOeiplilzookTUB7yzvJLk6u5rzDNlS6XuxJb33fJEUn+8amipT+odewcH/lfBd7W&#10;BJdwKlw4vg/2kiOpr74s3xfX2Ci2qLoZv19HqWwAlIl5pmawC6JMPH0qPXe6uRV9V8xD87FKYewa&#10;YmBzcfTad5SIG6RHF61j+0ba03lSCqjv9QdUb7WOwz4wnltkATHisgo9ckn8AAD/Z+9MvKMo0gA+&#10;iSEzCSQEwvNhCIb3CGzEyLmgcgiEQ0AIxy4IxkDAcMoTIcohR8CgQYkYOQUDBBbDEc4QRNQFDIHF&#10;cIqYXbmERRHcR/8Nm56p7p7p6arqnu5Oqqa/33sKdH9T31dfV3V1V1d9nzFSu9IG7Ey2n3nHy4Zu&#10;Y9vT3WRDC8nB22ukX3g3yHf2KwJlLMswrHtkgIJDyolov8PtQ69bvkbaEsAxRGf470rUZI3UyiaB&#10;uwAgVOIuU5NHnYhiuwpfK6YeZ9nOT/18StyN/Ybs8JbqOFFopJ9tVHfbQA3zlTOzsam4DTHQV8JJ&#10;6FHORAod/ile5AuNTzIAABihqi91wG7DfASi9rKtCSybKQYSr1ymI7+mkuZDvSz8KSXquDE+DtTw&#10;SDmz2+9wCxO1861dTISMmw5lpq8J/YSXkGKa9YU2AgAhMWm8jvHjn8xXo7NibAS7Vnr3t1S7Ru2l&#10;OXyH/JMU8Z9pfmX45p7HGd/2fDJQhbxC6Jn26mDmoYJyh3aGXuVM0CSLsBor4SlCIlXgLQAIYQjR&#10;874nDOOgJsOtmNe1mwLRvgKX+pNyEGnx8k9q1YFD072RxUYY1u3OCtQhfW6+n6URtiU0zvjKKIB+&#10;5VDQ57WiJliJG5Q02QAAYImo0DNehzAB2wAoaTePMWujO1lKIX2H7PFBym9mq9583/am8QhhHeB6&#10;lY6xQZMTIq3N1A9F0VgEPcuhpKBWdBor0U9paJ3AXwBggKSKNF0D9pAILqrznjWjjp1s9ppX7PJf&#10;265Fkd86P+/X55eVf98tH188N3Tl6i/lcYFxc0xGBe8VYvhUIEwopq4F34Akit+VIw4AAEB93TuQ&#10;KeikHx81eh2XloodvBuWe4lThvuJHq/2+83nqlViIfOE5mUtCDyYZU7Hf3ylTIT+5VCi0mmT3s+h&#10;liY+3L3vAY8BgA5GVCTrHa9p8YmYYZKyFY1RC5/2Wndb/Ct5P53/eu088cBgC7TnqZR4vzVGqELT&#10;mgwZV0LPgAyENdJi8Ps4gUj/5jY8DjwGAEQ8x7dOSRT0w89HyW9ZT5M9RhCOLvR9YiDOipeNSJVT&#10;X9cuFo+UWOoeQUngWYNdox4SKGnnl9DNHMsFlGQds30rtWKFf3vrPQo8BgAB5Nz57dkt61Y/nHhv&#10;3aM/N50QDNKZm4oWyjZfZdPAr5UdWZuI0VPq/puwtUfdAPhwm3p3duio3qa7iseii1Sqt9Kf+KaX&#10;/3Uv9kM6Sv/WFLqdU5HyWz/WPt1YvSviOLgMAPyIbSWYIYGfmjaVjZ7FvK0bdLh+oxI6dqh5jc1V&#10;pU8TD+aqdb5KLcf3Vo576V9JTbkIhDloicY4TCieSl6/ugFAvXDO1IAt9OCoqkqS51rWTU00dBGy&#10;LFihs11Vpjf++lW1pjW0Ypr55I5iTqeynUkdqL8H5zLac7VW2lcAcDj55gbsMp7qWiqbPYZxS4ca&#10;uQZp1Y0tUDlIVeo+8eBval3UR51TSBAzL97Id3YedDzncgs1kXbap2cENfDB4DMA8BFrbsAWYnmq&#10;rLIMtYjxsMUl+q/AK2ejLVGpvlGWiwez1dou0orZSZk+vwO5mZyOZ6OvDazVDvPTJbiN6wiSFz0U&#10;HAs4gBvmBuxqvmqrZLRIZdvQdyh+/3lpgTfJ5saEUquePTZpBLLzBCnOoRWzMjBiWhAoSXJH6HrO&#10;ZQlqI0/QeqlWVhpNjqcJwooW4Fkg3GlqbsBuxVnwqomy5XlM29mI4vfnn6kTSiq9baX7X1Dp2O1S&#10;1vUq9KcV80ggry2rhbDRQHti7KVUjRa/n1je0Dbe2aYU8CwQ5gxy1Cu2y91dsjyZaTtLKX4/YL3K&#10;oNdpceVZ0FJx+lpx6Tt2KU4gy4rYaQDXoOWJwkfavbRIo8nnkeaSynwyk8GzgEMedkPkKd7qO4aL&#10;Ne4xvcluX2aDzqVqJS/UHRwbpLqCVs4AJHgPJ1DOyWp9wEak0AjPaZ7dqbmN1E2f2BkNngXCmihz&#10;A/aL3FVYSeD1mGErr5Hd3tuObxGvBqnRPHiSVs7rtBTIHX3nr0HvczIowF6WZlKegZrN/jS+tGok&#10;kh0DngXCmUvmRuxB3FU4Rrb9d3aN7Edx+2t2KC3WUnM+6GA6rRzp5vkDTgBtXLsDvc/JSCskHmie&#10;zdZs99hpGyVlQD54FghnppobsTkM039B3sTMro2U3Nj2ZB4bE6TnZZeripyERIt86tMcZNwElNBm&#10;S7ROYiaZblNndoQO4FkgfHGbC1DK42tStWx9T1ZN/IHs9XP2aN0VrCnJb229zF1KOeuoXx0g4ybg&#10;ckXP8jWDjAjSO3Mg3bHrZqIWI5EV4FkgfDli7hX7KodVPs58IKUlOjZ22YBGBpifnn47+OA2SjmD&#10;kdxZrMRhyLgJKEtKZmidXK7d+L+MxJUm7wh7CJ4FwpYEcyM2jysz3bL1mWwaOLH+N3Z5aaml7DON&#10;Y63J5XyCxD7BSsRDxk2gjh2EUPU1mNZ/HVva70giA762AOHKP0xGKI3isdJKNhAmA5XSpj2W2aTX&#10;rfuq15AL6kifwugDGTcBl6sFCo4wTSONTZLheT35F5+DZ4HwxDPE3IA9k8tar2M6fxdlStyejV3E&#10;W2RwnLsok+/YUmTcd6ELOpuxhGfADYYn9n6RJJaCZ4GwHLBNzolrf4BinhGy/TfZM44agu41uzRf&#10;1H/d5xALKqbv/OuPptyhDzqcTHx290Jc65uFy3vjWUsMpAYAfBNz0uSATVhbxDTjJPuHM2faaZrL&#10;b9mm+kP91z2d+DmhAEkdxIuguD0Z0AkdjhSs9FjwqXhs8zuFK03+yFcKngXCjpRjZgdsXrfnlMsV&#10;YCxAkuctmsfP2ae8xsCFJ05nS3HFSwgy29gPFAvUB4X4LYOXjc8zSQnvuseBZ4EwY+w40wM2rymO&#10;P5YrsJ0pu9wPaA63a2OXyHwDF/4bUkFSts3zBJmtXE/SANa1+W+xSbxGYJvfIlxpsYk2L88EgIah&#10;6XjBAjx8Vn49o/vJd1AdfsBG7eVGrjzJkGU6ZmBW6YxRDoQ7UrDS5cE3E+zaM+E+rrQzAmHDGADw&#10;SqwlA/Y8XqsvB3pjaonK91SH77FT/ZNWZYDZoWezvjedsZDohr7odCqxX6dLsM3vR2xpUhigr8Cx&#10;QNi8X5/5QrCEPrx64DsWd2TTd1f1ibZTf1dD134gvqDJSKQdSRt6ZOwM3dHpxExD7SVHfcaDD6Hc&#10;H1faB5LEJfAsEA40n7NNsIqjvDphjlyFVewYdYbm7nH25iI3du0n4wtK0OPbhT6ZAuiRjkfKy54c&#10;lGIGH18fH65wjzTLDo4FuCd+4XDBQrjd9thJrkIhO0Zdobn7fgO/4geCj1fWHkmsJ6lrRllDBDiH&#10;x6jBfBd05iNc68vBFtYirR7WfACA/cTk/ixYy5vc+kJaUqpxk2gwqoX0jiRvD7NX/b8NXvy72JLO&#10;IYlRRH2zIOMmgNiHWswf6hNtsc1vNrawQt6/2QFAHUtntBGsht+VvvJW9FfYsWmJsMA1AO/sBzar&#10;72jw4u/DlvQikiDvRJtKSI4MOIvWabjQZ/nY9leJW4ISJWW0+S84FuCUiIVfCTbwFrcOqZDrkMKM&#10;Te6ZMa4U/A7oSJvV7zR48YuwBr2HJCKI+jbzHOgWsJZL0soY9TDs6Yaf4YukPHtOA78CXHLxT8EW&#10;nuc3kYOSH+tXdowSvwzjAscm2h6sZoru9C/XvP9v2hxXEpLLIutr7JPqBv0TUPbwf68+0TMR2xAv&#10;YLZORCUjgc3gV4A7uhRn2zNeZ1VHcDzpwGoyk0sNFg92ls7rvsWTJ/7xd2xBrQV92a9RsKtY6KOA&#10;q1E2bkvgGsKHGUyQYWnXBTwNApzhrloh2MTweK49843AZqQF90hNb9ufZExvduyDLtdG8c9cbEm3&#10;da5yOAVJGwAZFARP6NVEfaYdflf2O9plxWSg87ngV4AjkiqS7RqvhSucB6t6Vq5JFFuGFWh5+337&#10;9fbTd92LXa4WlGVlC3TOXuQQ77qAw1iHHYWb78I2R99KzcWZpw8H7DmQUtauBbcC3Lxen99EuvNe&#10;MDdgD+PdPdPlqlxky7DGacHe3l8PenN1XfeEOsnR4l9G4ksq07nV3eMTGwl9FRCRAjGODT5V8jd6&#10;09zvl9DLMw9fFgBYjKfLqtQFZ+893N7zLyG//3Wo7Eto3NcPR7p+deYicYlJ/m+NTHG3fqOJS9zQ&#10;deGb1UmuFv8yBV+SFHQylabyTZ9cW+jyQB1JiX6NTE2VjoWRK5VcIlKwtN7gVsA24o5U5015Mj2g&#10;EWZfr8g1vErYk3uOMlyL5Ic+YG9swr+301jdVO7erfJ2Wb2o1bX9r1KUHECep5cX9TWmqRzGXNg5&#10;oCGRXiImaC4oixk9YPexaSPTW+Kb54Qk+RbYCx1aHQV+BawnMqdm/GJsQ8zuZOjt8XQRYWfOdGUT&#10;42chj9hzw8DlmVJlXmLOtMF9X0r4UXb2/PpRquvCe++Ik8lL4SbqSaHtZa5PcAX0f8CLtAv1EFGK&#10;sBKtt3x3Wy1FDfgXuBWwlKh2/5tM23/VsoPe0mJKCB+o+27pESB7J8QBuzQc/H5Trs4oFs2TA9Rd&#10;qR99F/Vc+AteUe8EzgJsSaf0f3xvxVz+NKAhaSK9GQ8iirXFv5LkyS/Z8gvQEfArYBGegY8vd9M1&#10;Rr6hr8B+KwmRSHdVqe+MzReHNGDvDwvn58j1+aPBbIg7tHzvTY/WmVrJuPp6Rdij58rf8ooeIwen&#10;GIKEdYTX2a0jKyfgINrpWw7aE99EP5RkDsqx+WDDP2AFtVNPGBglPfQC4+8uwv9+yC9a7XZ9KAN2&#10;Rnjkboj+P3vX/RfVscUXgnQRkI8fQFE+H0AEG0VRCLYQC7EjBruCBZ4+YgHUoPIsiAI2BAWxEFts&#10;GNvTh0E0T0WFaPQZUVKM0Viw7d/woru37c7Mnbu7c/fuZb6/xNw73DMz5+ycmTOnsAOaa60unBn4&#10;gXwS6FUjcyEiV1+247A+GENjRzCNI8WJpkPyXFG0VnzBqNlQZLOzUBG9yDSp7yeeAJ+CAtv+s1Sa&#10;mmwrdlrriarLlRUB+bNgrk0mbldSVMKC1VorB2066p3fQAbmA1y+EnkwG4f1fhgaez+zR8QgGqZr&#10;GkvXAwo9junFpxbpMeYUBZVRfYyXN+9REZ1WCnMhtTBHO9TH3NJRoQ+HixDqftlUXaOSYNwT/z61&#10;sCCfHZKVsrddM7x7AyxcW2Tqi5uB48QLIO814hq7jaSI/XhdW3u6IFDo5YeJDdyPbAavwpmna1DB&#10;f1ZD55XCPPhLVNifIE7rr8ag/rJZZM33GXY3u/S2w+e+uF3prRYetFjbarATEb11HhGaSgJXhUw+&#10;chDEer0x4iZKDNjMNN44ZJN0be/QFYFCj/Av9QL0HtnsBfSAYnTE1mpH0CLsFOahCO0aHv3jV9Ul&#10;D0bVMulxH8CMQ1v2oiKvtauHYhbrOIO9d1BPcUQ3ueOnYEoyAfBynswpVH/g83hSg7sGdElyQtc2&#10;8e9/FsKOSCN5ydHEcVJWf3gKW0AdI24HUa1qoCuU8RFbLFysVcIlbHFNkFc7OxqogYX74GjC4Zuf&#10;hSTyTYTuW3vNLXk7C1hVruaLMfhp+9CwG4SrsPu6qYcJh7VWraNbiIpu7ySwQ5PHDh6PMz88WAhg&#10;fom+sdfeb2Dfece0XYQneLih2xStBxv0ItTNH9VqLmyJijE6Yv+NPXRaNRqHKSnLt1XM/aqpdudA&#10;wex0i+oRP6Br3rY9IV3oLIERYChRIx/srZNQvLJz0fNAtGo9VyzBEtSIfcTOURETkrTY2bkIgKlV&#10;pL0BestYW+T6LfN5/NF5HXRv81L0O2w5kSWYhM/pmvvQJYGCRTZjInRENGoHW6JuabjU9hxadypc&#10;h9HLKtfgldP9NPZIxbVgqrkNkcVN0cDys3e8cf/OfmPBtGMd+ojMep+l0m6bz+Mq7Elq4gFX++Kk&#10;FagfQWZ4GCTvGVtwbf3k4yPA7/sQviC9xST8Wtf8n3RFoGDhuNrAqAPEW3h+pxbjp5mtNFupBF0t&#10;zLZ1/F5LgLqnxvnZsa5CrKmGm3XsGj/YJdrvfj0HGXjoGHJw/JDgq892TSx4lb63ORbLev31N1Kl&#10;82dMNg70VhPHONNZvvzEQxnaE4CvGYu9ozy9uc7nsi5y/5Qx+5vEPsNmpZngjEl4Jb3IpjCCP5P0&#10;vx614EICEl9pvKYCHi9tfdPoeCZjgtYc+B4/e1K1anv9QNCQSxGbnzkpYpaa8W+kT3K3ZBPsP2mY&#10;H5+hLp7FG6VdkA+vGdo9kYfVRHl6ww/mz9U92gPYCop9ZhuW05Bg56prP4BqKQqQzWcWotEM8CL1&#10;XehO4PNWZsdZXDpKaxFEdf29sxon6Dh4uOaMdbP02X0xx8UUSpg1QY6qjGdr2ZHJHhBsx1QW3AS2&#10;hzA2860aTcDjM2WkuwPwLwNkgqwV+8wRRIQ52rzjrqGg4MDkKgj0QzQqB0fCfgpevdq3azWz552T&#10;5au1JD776bTaXE02QobaaPonu0id1ssFpioevMKb89WW6CLHIP2mjGB3Y+vA72/qX59uM+3Df1rI&#10;9mYKn83Fumf2gFgGse8wnuISLGl3dX9xlSopCj66MzkAEOmNxklbH79V94y1DXrcUlxauT92bDct&#10;CXR4t1VNkWAbLe+qlSVpPsufmnFMwUvo4nuiskBVZ6EwdmiVMlN26iGSaISxL6fpw7yq5Nk/8A3x&#10;gbCcZ3A46krLNEggfUv35WSqoyj4cGCyQl5AnBMKpOmcwSqbI5fIKY9O91p3IDWtdn4/rRy43CtS&#10;NbMH8QlbafoX4/En8nyDmTaLG9ikStR00O7PjGqHzIRTGMJrIQ2GGEw72dTInvx9GfNwAKQ8NgqP&#10;92m15/6SQtpHv4GnOopCgEjGMeiGi6VONZdtf1bcYkJOpv9ScepBYXQnrVUQW6/8WmhtBsd9HlL1&#10;KBhZpHoacHiZZpA9jjeD87sXmO/BPRGfY2kqWhU4zz5HeQnvENv2OxjM+hWi3eF7TXoyD2ONeT9E&#10;/FOOUnM4f09Ti1OAwFbenAQ3xrr3kKRtFitzpG1r4nqXdQ6KSQz3848MC3D19mnr7u4avmr9wTO3&#10;CnrWl66ruLs2y7N8cm6gpdRu39zapkvVyUndh09ac+OPC/Om95By771vuYdShcbn8Z8ZTUvYnm46&#10;vhluFZ41wliZXjfHhoBR3atTarG/RQbq0hGfXypaW9kk2Nq/ZKXLVqQcA22yWzjpD0l2Zz2f0gaE&#10;xq4nQDwPEZVO0ZrxFKMcboQkRZWvzIEulOl4nHu5YnlK3ZRQ8PHEY33KsLvPL+JpggXpSkt+6VF0&#10;93I0qKs34fHTHq5CmOmbeEckjOvF+xjLjfe/2GyfraI1wY8d1T1Z6aaJB68IA/vIFt1MANY5ipUn&#10;plVv3qmgGorCAL9jWJj+JUVldVSm69Rr4ro6/vm7gjjMMCLnmY/eN2PUXl6To6T6KunwrGK+iXJ1&#10;Yg6sC/M8//00zrK0Amx9n2oamFIr2j/kpPqIoYoIQ67mTXkPwq7i/Bvr9hqExl5AgLirdTwJKGwA&#10;CRilWxdI0VzKTCjhSVJZF559UmbCRsXlYX1JtMin23+rmGsGJ1Q/a2XrxkrDy4Xc8oxrdWalfIVm&#10;Q3uJKwERaloSjlnF1n+Yl1ARhnxegCnhBIuRWtA1NtdLDv1JkJ9tFU8CClvAUYOQQwDsBkhQX28U&#10;OcqLpLT1iAMrzToHO4RsyEJnOJ2croyD9kNUJ1fI2JHIRYvqqm5HrB+9uCxoXJhZNh2v7AWZUR93&#10;Rh0nXPrkqqHexw2UyFbVijDUGhmR2NvzTs4YZ+z9xF0zBddoT9nHIO6TsCp2t4YnAYVtgD1I7II2&#10;CZDgfXZYkYPsS0Jb931ZHGaR3vkNffAlilBenAKm0G2TgM2XqpMyXl9J2mG1lJaWgKFKjl0ocPjz&#10;wZODQFVlFtfEGFWSJI82vuIHB65+kXYL8Q4JghJYofAAsZ9EBaRl1vAkoLANuLBG70fwH7EEF2ol&#10;XmS3IaGwh1i0i1vuf406aBdb/6B9Wld4bHfzb89419b2m5dotTtDbVP2K41nejg/Xu0CliCorc5s&#10;LhsHIBvJdQzJaFQr9m6LeIZSRz5/uevkEBD7SVyoR1rBk4DCVmB/Tvw6bgu+IlNihuw4Agq7veUZ&#10;cXUpIkNIXoy1Z9Ghasg4wH7MKTzGVrN+AZPwZnBH5rVYmdXUtiBksEP7j0wUu+Btg9mDrxfpDj3h&#10;M/g39vEriZVtTIfequmioaAwgo8+YF/bB15BOBhbk01U4AhvEdDYk4n0dKo/NEIAACAASURBVOZ9&#10;eC2wQ1uprFoWn4FvO+qY96k4gjBObbMynh2aXOFFp/Acr3cbmalJoZDPYG5VPAvif3cSHciWWO+L&#10;olUhjLmnHgRPYbULV5OtU+AAhxHQ2PtJdXbVu1xo4vHTTlRaLQjYRF/Xv1+DIQelqpsVJ7aU7vfy&#10;EOyNmYCJvaQgffRcxWfwSO45cAdHxHTdU7mLKYUCkMgk9VgBtzdVYWqyBAWOL4mAxn5LsL8bk5dA&#10;qC4ZRmvwWQ5vRCIeCsXFINpZfdPCRbX5yUIvDXMXHI1bfcNcHBVcR3HPzwGTEZDoQbju2030N0oB&#10;RByzrY6CG8bjfG1WY48hoLEJR16EJMFSo+V7UXm1EBqg3P1oD3bCkPgWFU4L50K/WQ5yM1hyIqEX&#10;/WXS2K4CDo/nXoBL9tmR6IOupkEg/Y1SQBQEI35TH0PbeMXbqsbeTkBjEw8JdToJq3vxsoYKrEXg&#10;Nh3K3g+ppO/YbI4/M6eFHd4oGajZs5GN00RaMhsownrMQSAV07kXg8EyQCS/+XDdt2fSHykFGItY&#10;AbwDbePxPxvV2CSCu+Tot/+9KDDxF72pxFoCif1QHpSx4lLwgyqnZTfZ86MQbJR1R7Eca0ya3M/I&#10;7pRPCDjMMzNcA8sAkQTnvQyTt1BQCPEEkOLHEI5vbFJjexBQ2NPl6bpTSzmY/qUyKrIWQNlk+LXH&#10;BgwxiFHlrHCemk9k/HE24G68yRZeyRZymFeP5xJYBipJ9GK07tvV9CdKAUMOjvuraOLG0inKG1kE&#10;AY29QLbeeyWAr1OPBFGZtQDemiMFvuqck0R2gKnynecniF4wMC0zSfbHwEv1FO8VxOB1iMhWXbQu&#10;CkWrBxdznYz4Mdei17BjChxYAQGNLefm1+lWEzifNb3lsgDCJ5suBStUOiesx0o/0vf0XDE28WrQ&#10;WInRzESjAYdrQPsYIbYT6cg/aDEQCtGzKOsDkgqPeHS+glzD+ihQxK4T0NiN8g5hMfg+ojmcSq3Z&#10;cO1ouhg4q3NKuOq0hLP27GEJ3RBvzDgdjJXj1GKcqPVPWF55Ij3JpzlUKETReSwjhU0Il5O6Qag1&#10;rEF5w2omoLHnyD2IsIqpoH6spbFeZuNn08Vgljpn5DY7wF+J0lnOy7wknshsBXGvzxhD/v7Ee5kq&#10;qxOq3q9oG/15UiAQysZBdWgHb+X2q/Fdjs8rOS6ZTMOPllHSyfz/2Sj/MOyLgDXU8kKp3GIhwTME&#10;LM5myMQ+lc4VW/onniSVX6TV6R1AutqQu1H8ahXvLSyrkTaARF/0xUBO0N8tBQo+bABXLsrgGmSY&#10;kyRcY8/887biBrXCIgo7pzPxtAlicEoBZl1aGvZ/9q77L6pjiy+4UhQExY8fUSF+PhQ1Kggq9mDB&#10;8rA8C0o0sUfEGiUGxTxbnvqiUZ8tFhQFa9TEErAmJsH69H2MxpJYosQXSyzs3/AMe8ssO+XevTN3&#10;Z+/O9ye4O3fuOTNn5kw5RQiuBuQ5RsB6LdhQfB2LxpHsqzDI0FbitUtLLtK+8o5gRNATXHSUt5Ey&#10;wMbY1mnnlirGrQAWQUos5XRsVub4iaDMdrEpFy+Od7njiYa+3pthAzX2MG/xkpAIo+5yjJBcErLf&#10;tFMfyPMsgyaIlrzKVg3CMll9osUE14bcSnzjNuNsm+4h8ICY4uAJfjUcY0KN5BYuTtAECPu4EkUS&#10;43HlQn4DNhoXwTVoBGcc1TWur9tveDMvx5qRB4SMNdNgFL6IEKKLRZ1VMEeckM41jMpG23ALtlaA&#10;wl4Boy9UtKvWjmQ1XMLWHC7avW8HAT/PRErAUSbkFPGbC1GAL7zWeORXe0MTqVy/IGBR6PidM37O&#10;Gp2TW1VW8Qdq7NbeZChhAIzKH8KF6GKWbVWXoFPBR6HzDk2kcfyy6lcLttdxhb1GLKqvP94Ds/v7&#10;bIO574CMKeDnVUgBYLNYllIv5YqxK0CCGuxpM96AM6R4hrPcOkDEHAc5Y+eKsQk5Z7tk6AJq7O7e&#10;ZWk3LKvUiD52Ibuo6a+pm3trShNqjgM3rBddfKWO+2X96OEejKQj+S3lOGQyC47P43fPs5G9H8mm&#10;B2o6ay8Vg1eACNVLsn8GoegfTifJyr/+lqfAQL64KTMyGU9V4zQCGnuE15kaMgWWi7NYyC4M9ky5&#10;hZapD8sp+vo9SrHcmQRDk42a+ZAmnEB+r5Ll3To0PgqwMO+D7HxWRyw5lnb5F6AKNS+I43NC0Uaq&#10;hfhX3vJVxuOAgQPPSmC8xHojRilmnwKL1TWjhxDe6gh/oB5oTlw8csq2aXcfVAwM3EHTPb/5LKu1&#10;WikzU+hfNsFa8LqOjUQZA34LCJ7WB02Pe3fEWf8aMYIFyMhQjwzX1cYXdYYJeidW1fMf8cXLF567&#10;7ricFgAa+yYXjI05DaH5+GdCekFszHWYgsEWa7dK1RGBar0hiLON8+RXj8llv6TP7moYTUBU72Bk&#10;xz9g1QOtTcxRLuDziLikiGTPIfiiRfKdT0iU86+f+WKli4dz8LZqbs6Axo7mhLU/c2ApQgYL8ZVQ&#10;+8MT5uhrtpFGvAE1p1Y6zVv6uNOIBtQQjnONkriOOrdxUJqAPCgJyJ5/i1UPSPPNMzGMBbQg+Abg&#10;7osPFi75SS60SydLe/nihJY5Udxi2UZ7AD/MbT0DIT23npDfN0gZ6jANGyzXensU3mbRqzQe2YCh&#10;5JeVq+ZH1Ce7UtL2uQhFN8OgZO9ZOtuMAHVci1KzQS/DFQwb7Sy1qaNms08TUd+zKRjmjC77vRXz&#10;xN/wrhDqF9UU+toMfd1T/qOW5dpvK4OUm/eQDflfDW+HyIUb0+YVQRfgRfYURfgYdj0gbRDE8ltA&#10;IwbPAK50cSaLKQUmpJ/zFKM8mop3wqqSrc5n89VPH8+HZG5uHezfwvunGTtrJcfME+s1YKiaeYbS&#10;8q/mfnRLXtBSgWKyVp8uq83ItgmtEEXyGPZAGfUjDgGLI6gEcEt+iFv9vgCl+HuumDjnyVQMv1WT&#10;E40mc9ZPwcX93Vno97U/i+5hMxR2z5Ym7LS8hiMKn3TOlFp0wzRlGy01fI9dT3uO/cSkXOEoussZ&#10;dsDXVr1wEWCH7A6qcH6ESzgxHZDikVyx0NuDqRhxDihr7AXc9ZO9Tzt3Ljqd9Fu57WPK5fV02fCv&#10;iRUPNNSUm3doVBd+BteUmhpQHn/O8A/U8BBBE5CG8BiKbpZhv1s4P9FXqCEB7YhZAohnJuZoPG2J&#10;CeaTnuCGJ3MxPC3wFraZCIxNiD9C2HiywD+l9qEpCvtSTZYOwt5HK5r5JO1TcE2pLU5isZJhliqf&#10;ixFEzVSLXEAUGcS0A5ryaMgrwDsmAwI6GhffJ0KJbFjIE/13HdRUdqH0YyyXHdVoHYSPl2/7o8x2&#10;MkVjx45jdErLCXopnPahWRkM2j5wSi6+giabn6OI2qWW2YMowvbm6ZGO8wcBARnR2wAR3bxGyzla&#10;GEfkT/NsOn6B0djdOe2pzpshjOT7XybOuqYo7Huqy0+QJZsxTWH1luG6ZuPbsrOmSkJZGIuHrdIQ&#10;G6UnvEQqW2Waz6WhqwD/+JfLARbG06tUmcz4wV5983BinkONu1oN8sFzHLc9NQR2wlfmb1m9kLsm&#10;x6RehVn5t2dEuTz88to/EJiAEZQ3+7xn7rGxLIUTOlJhEvAddtB1gW8VGjihDrepDIzFXyCpUhP0&#10;RSBK9GLb/lIOo+dCAwnoRLNnLpc3SJ0t25+lhvJDe3tdCvsDW7OpyJQ88uBO47irjkL8UN5b61/u&#10;2fuIMaCBNegK9BlEDE5Som22Jw5r2wZdVJjdYrCmIPyog0f6lIMMDlSeLKF/DZGGpuqaUmgWogTj&#10;K6dlzq8sFQpIQDd2ulh6JqJyysuewYe5ITxE3xa7wiar7D1ojT2W554KXd3Bna3G5/0pBdAcVO/e&#10;dNfpZZiGuYwRlGJAgZRYtB3rqX5sBmuKx4+6GI0au5C+sXgimio1b+FzojE5E9ilVAFC/QjoR/BK&#10;l6PE9SuhCUJkV6oT3NAdrfN28mqKpLIhLrb3pTJ/47urav8A215+7D+y+pToiyPnFz+CM8u4hhGT&#10;Kjti2WzgK6s2ZKKD0qb2MXbMRdo0auzn1I3Fj2HIUr1ZX8ELvM+6/UezCfEm4B+IKHGV1xJIlih7&#10;e/c8dd7Fv/UaFL1Z0da6kX5rMqSuLF/J05QCM5A/4zchVcYjuva2UkI6hmiIq+UkRkjWV5kGXLL4&#10;HttWoUZ3M1ZREnbIndWqsQfKbxTQOoEbjSHLrhS7YcRezgAind+JEMpHwCPMjnSV2Aav3C5yynk7&#10;OD6qJUvXyBHAfyuRdWWZc31FA8mw077Scf4hp9+QLJIHa4hmvRUjMOl1q4rM5O5EiTLsURD15Qnm&#10;4obfJptWjW2nRI6C1Ti6VEW5EPp7K+btf0HEKRWgq7MdwwoTXAoMkZ7/jxeKM8kKu9xmC14L/P+o&#10;B6KupZwl28TiYQGE1TvL/EFKESFK31UKbHeQbHqCFuIkZpSzUJGDtxMl2igBDTwMoBGuNTM1a2xb&#10;R8K2XCcionB0qQamz6C/X2fe/FKc0qtC8QjQ09mO9nMmq6G1ZGOVRbzQe5mosPOq1uvJQNoTxxcZ&#10;2Lrq+kZXxc+AcLujh8UFdHASyphogVtHDkdVshEbUlPe8/xqTiANL2K3wvMSYxXlYZqzDuKdmKFO&#10;AJFA+9KNMjcJOzGoq9tL2rMFUYWUomS/UDsCRnQ2zLfy511znW6TchByXqidSdTYR6VdlUvJpTiN&#10;3chXumo4JKuXo9t2CwRRCh7V++bwztWcCEM3Zi+ciuxnwD6sE6EjJ2MFRnGEqK0sgyw72PsT9ao2&#10;vHYcDM/uD23OHz05PaGSu4CQ1k/dx5+G/dzUhGHkvK1rK5SOgCHELIInn0vPmRaJDcztBRADVjZR&#10;ir4PPs6G1JVrQvh/yort91RYwIqLvu6fLUfX63Ip/96rlUkfzruytuW2nth+/iRQfV169A688oA5&#10;2IqAjXlb+VmCVYd6mcJ2kqF6wqPO2WxhLSHN2TBARzUpymuBFJhbgZ8Z/qMU/AT280vzZi9/cs0U&#10;YINZt0mRSDhBR5LGPqCWrQAt4SF1XZd+S/GhjgrK7ADbH5TX8WXpi2msP6gooFR3Y/NPtOiKqyYd&#10;9AdTQoxMtFt0nHdXGDdoXldUJXBjUlFHXBqxyT28icf4gCAxh6ttdavBDFMdKW7AKaFwBIzPmjVw&#10;8T+52YYSZ3IwnFOcytJvGI39lk91VBjcdDo/2ndlL1G/wgYDSh7AJTeutx5XzWmX1VqAiVZIXkID&#10;Sr5M0jbRfmXYX+da90+lS7XO11fNpzI1l42vZfMIIlOCn0TMCCY/z/mpx0LdCNBA3ZXHEcLOTaTl&#10;MOJU7jLXBuW777xV7KKXfNBURORCOd/f2VcFr5tuhR0JHCzGyQ93w+o+gavmWbVpOt+sENNew2pY&#10;KitDsKd9ZrON9dB8SzkGyzFMx02SzKiXJpDk87CYiPTxC63liYCAtMuoGA87MnrKC33JxLn8U9cX&#10;UqoCmxVBrUrk+bmW762t4DlHJ4zzTanTnU3zEHgTOAW3vWuNqWWq211PtMPqKltNgtGUZrKA4bKj&#10;ic736lCyhCM4nFW7SMnDnpkzRJDVLRsFvIHuc3MLqjs2BnJCWzxxWLpZtQdknETMTfk+useu6qRI&#10;KPffZvuixB3SqbAHAR0a+lJ+ugFScyD6hrz5RYgBUJLlVfYgrDGmpyj09DYhh5alzAEdGXdhvn71&#10;TWn9TTgTSQEBzzF2+4vxA4YpibLmcULWFeKw1OFomuVb/tjVkAHXc/N7+57VVN2/61LYWQCHA9XA&#10;MvUgNS9HX4TDk75PsbrKnq7wt5lirXLW+uV6X1QueCYZI+APDXIzGtLJMjqZ0/q3zVweCPghZIfJ&#10;W5zQU04clqnaKyvjPj82HnFHoC2w6oHPJdCOw+VQLS1fZges7WYA4XASgFgYhbCKdyHi2GairA27&#10;A6VaWjGpaUhzSGoMw5ATlcbqffGcYp5v6PuBXbQs9WZJpSGWjiZdLUsepyeFZhFggyDZSGMNH/QM&#10;JQ9L7TbT/zQrAwAzxGyBx2Vc2szHGKnzeN8AyO3iqpE/HXUuP2L3VzlpNR1UCZgknAWKdoUeLZS6&#10;19nuwPbaGErGAUX7JVtwSKtmixQDGUorqijdLwbQcUe5rulwpmE4svRzcxq/2Pm1uUKzCDCCHBds&#10;HR/kzCEPS+1jby1fqxGPEHAvFdoK6zb64PJw1PJvvkscdHDzhDuX7vxUY/hAV+uJ0FEVrlu4DJDh&#10;NtAqr+47MO3b+c5tZcNum+++TtpNCm21E6z1ivVGdDIxZYcHmOXx5dlImZp7Bj7/UON9yhLnsm6e&#10;+y8mrc3amJTXU8BvkSaLNB8nrXvIo/LT/7N33X9VHFsc5MK9NEHh40fhKX4+gijoU1GiUVQQQRRL&#10;xBobKCqWGLCgWCB2iA3LC9gVjSUvKIH4QrEh8hQRscdeHpYo6v4NL3C33y2zl9m7hfn+dnd3zs6Z&#10;M7vn7sw55wssjMh0yda0hUxnuTOO173Q+9yspmm7VfjSFkHgFIfHGflfrrobNiolG+IMqWuQ52BF&#10;w89Y0zfeDImgIRArG19jNZYnbFTp111lRZ8R9IfD+JT+pIre3BR/KMuAhSXjLTRPplHBnR41MMpe&#10;11OzklK1EKZcBgd7N5XvObaQXPnjKqlbLcR+DI+qsmqtqoTsjfXhJJfBoxaXpDnTCshjmK3jdKaa&#10;aRuQX0GQC5PYgZaKYi3AQ+kGKowgiKjQvpWKeRYf5kzR8dQki4qGQNaS+Q0W6azqUdhUGC6tgau6&#10;kjbJIrJ3rJWQJSnTYMzTVz4WOX+1sLVqlfQ4jStw0VwsqC3yKwhywUTUH0xQQ29yAB7JGaDCNsuQ&#10;mKoYwvO4R+OPrY56nZpGc4TyoJ1usCXXdKEP4dzFKn9EJV5PpS4nqaD3V5q6rW46gTUZmXB1Smik&#10;NfO6bRkF+858P73WrUdQASLxST1ZDZ0BoYwA5trdhzdI1YehupZzj4dXXLpOp6bTsEW+MclyvP26&#10;HmAM4RNdDdsbW2chC4IscIoNtU6AQ9MdNuRQlngiw2agxfZ4uU0D3RCaIwIxFZUGA3n6XoIKuwUW&#10;taQduFUP5h6S+SvQn3oh9N/5hfVuNW5gDuBwPalLEVvHq6A35E7XPKuap0Nw2HC3B1zD+DlN09jM&#10;nwgIsHEJn30OKugL0OMHGvf5CL/+qn5s5byVh1ty4jxrs87DI09mnM5fXxCcV7urfunSZfW7HucF&#10;r5+Tf/pk3OVWOhgy74PLGv7nxLCD1xKY6znf6eiJppjjL6ugN0/IdGlrWjsOhOCw+0FViFbux4vN&#10;WXBRj4s2COpCIRFmqXxX3IGeP9Alp2xVhcHDwoe7PMPSu9oKIvBWwiwd1SZtD1bPIorbaxZr88Bl&#10;FpPG1aibKUIRnvxDBb3pRfbmohWtL3BPzDbflErw2G+hKhRMk3yPW9l85FYQ5MNqeKzzTUQQ0PMH&#10;WlFoB379IZ3Z68U6vpE5nCQ13ysfWr0a1aF90vd9mcpksEqTb2GcvemimxlymFTKXwW9eUl05rH0&#10;tnxli1PtnK+De+wNUPWhF/xfyD5pPnwNeRUE+UDUBhuteE9GgTFFAErrj19/RXcW+9cu3sG5sEbK&#10;t2IvsbGeqc0BMiWUz+VSZwQzkyv8PKNkfU+9zI9UimhcBb0h6iJgUyXn0U3gq0fasPbzYSqoxz4D&#10;VZ+V9Jq47JPTzUSvyKsgyAeSU1fxbcsEoOfvP4DSOqloMw82Wlcv4Bue0OWbgMWI8pEv0eDYtEq+&#10;xL+jyfzoNFYyzkbpZHY4eUHjpYYAiiS7TmLLP/nM+KzxdDvQvK9eUPVhLNSzqwXnmg8jr4IgI4gE&#10;zkqlO1IH9Pz5AkrzIXgz9Gm1R+/4eQeLQFOMh4iM9RyNDYqh8HaYsEanmXHDWTH0k3t0MjfmyJWJ&#10;LIquHJXRcq0kAPUZxGdE/H+IywIwjw1Xxe100exS63FS+YoQECSDqAG1W+mO/AX1ASTWDk7q1W5+&#10;DrH8H5PjA0BEbITGlKY8jEOjF4IEDjPrkhrG008e1cfM2ESVsrXtjR9jWIxF/YMV1lUqbbGIz4QF&#10;xCVBg4HKoMHVkcFQU8/tziPsEBDkw26V8FJugeqxCaa/YB1bbsY6/mEanB8hHuqdNFFgoG9qJq/U&#10;vWLvS+BApDvMYTlDP6eTV20ZqVCJLW97nHMbiqLclPTn+QGvAYPIa3qA7GWXwVXSSJfN5v2+pbuM&#10;UgQV4hk+/coV7ocDVI9NPFn6ZtIJLArhH6k+w6rEmCRaRvgXpkS8uTg24Xh2TUDAi5rsIwlj3zyK&#10;SPGfoZEP7PAbtWHS8nPvM3cf43vTzo3SxayIJvVZbsvbtnzWlssxUxV2JVClRWLCu9hmBACYG3bp&#10;N3roGebNPNdJWnQsAoI1aKeSOKOPcLel1FR/VUYY60YLJqOuaKlb1Z3GVub2bXqhacd66kzHID0M&#10;jAelj21T6luGcoTwLSZ7Ew0s6Aav7RIZIef7AGizIeu4XyAO3WQ++ityKghy4nd8+tUo2405QG9b&#10;L4ke+5L+7eeR2UZoxNbuTTDpTufAg3H3QaZLm8gAY8C37KMPuzKERVFn+rrrYXSopOE1tr3xK64N&#10;a5JFtxuomD38BmUVYnkvOgOWQVaRsY2yn3VySePRE8inIMiJTEwVtXreA3ls4GAavioHukT4uVjB&#10;Ucv91EE3ujoWP/ccA5RWsHQzvsAwgT06fZkfRx9ojfRQnLWCVOeUje9sppTj83GACV5PwUsEeHQU&#10;mwW3Ya8j0IWvZJ08IENdVAQEFlzw6ddF2VKNuUAeuxxUHL5eeqC5WPF4npdwzOyug5pfIB8+6c7P&#10;/cBWvlc+o/NqG6rZ5zMYPKX19BpZTpqfC8ZQUhsb07F+zRXBR5rsRxARpnqBFTY/9tWzxSYC9BJK&#10;OQI0B+aPnwzkUxBkxTWp5NOyYD7QmxiYta+t+frfm48ZDbPXiQVdfazTqNd2PZKZdx50n3rA+iqL&#10;gq1B7Brq06kosx3MXYUlHzQ/FTJIZQ7a9sbLubaiPpG9AchH8c6VVr/MU2QybIGt4jK6dFa9IlMi&#10;fHpPBAQ2klRRlbI3yMsYPI4E/2M/t1lZsvV/Rf/3rFqarCkCX2N66v7cIRgwFj7nyfvdaRF1bA5i&#10;YnFvNiDPXuPzgAqi7mzbG5/lKqDoRvamVlTAC6ENj70cDdqLpHgdha1iFF06m2iow7n7775CHgVB&#10;XpBPlKLrgQNgUnfZ2Y0zN8hpbsZ0SROvJOJ1rShFA07Jp3DPsLlSgsDDbhcKcIWPimF/Zo/9+6jf&#10;Ya5CKz21ZXTTb57Pg7gfJm+bdgSvfPucefQY2RsPkfY/CJn3Jee23TThObFGJhWbRyoKgjrxFp9/&#10;E5TsBEiijoR1+zaylDzSxj+wzZ4AY9l7fXKxoyr7b0ivG3H6YY60lK3zt1/5ich1mmcRyOR3ZBu3&#10;uEpN8W9+aTToNMo771WoXLqRk6grnpegkgm/kUIWHsRt35bC86IYuo70eJEhyHkgKIBJakiFAsjs&#10;2idBHF4Fq2PztKjhzK6OIH5uwdtpVeqpleL+Z+qGZfNDpOZXb1t3KNsAdINH4LIfumnI3AU4P9YI&#10;YhjSqQ9T2/bETEn+LetoZzJIX2Bpx7S9j6BFEnjaCRfb7QRdxWt08V2R90BQ4P1OzD8ls1FF36GH&#10;A6WImyULEYCGYBwbB7j96/VT/lVFP7e9F6eklb8b2MeKaihlBWeHS7nTZH5RE6Mci2g/F/lpx9bk&#10;J3XsI/zICZm4q8Rgjnmbyjp6EYCt+swqYUtX8zXsKtgMfqglfZJg++wQEGwPIv7xtYIORvTl7CBJ&#10;3oPm7rEbULLzMLDvC7m79MqKYtvFkhuGZ7/KvFw7a2AIZiVG3imU/iGcxCctv0H1djSuzljt5LDT&#10;cpySzEcOKURJVmxewGYfLhPzoFNuihj7kugKg3CNxFb5BWfhxOmk0MV/RM4DQQEUEuwPynXBJM7C&#10;I2lrcRjeytTMTevkP2+cJD944teNX1K+kWvY/IZWvL6X8eBuP6xJ6Dfzi7XMNV+VclaGy8JPd6cV&#10;Zg/QipHb0TSZ1njERykCr8ZkhZ/YR7sLF1SYMVo0Y08ggi4ewGM/gVdPxl6ohgoCgk0+cEMV35Zx&#10;Fn9NS1qBWq+ChX61wC/pfahUn9gnceXkOIfut7LaN/3+bh3eHH0yfubIsm1Y05H4bkOVR1N6Yzpn&#10;KfQ6Va46nFb+9IhWLEwnYdvZeITKPw+3aU/iS7lKg5qof2gWmw2tq1c3sQ7DTVGyzUiQwDdQTJeP&#10;fhsBAQwZkov1Q/8WFH9qJdUvI+KCA5FxGzHqhwPW+sjQcV//+0LBxivRNyb4v+jhI5wX5mzfMjA9&#10;wP/VjehpG4O/z51/olsoBgmhB45132SAMBYJiexPdrpUZyrQGlusEevOtwjRukr+jLTxX+/kouuW&#10;lU5SeUk3T4OY/rXgLV/zN4xtvOCzhBIu4mDUUClBrxYEBUCUXCiF//melXnqfwDr2Y4Az226hPte&#10;VuQLQ9Uw9RzxIASW++zTxTdkyeqcsLJFa0vn7s7pNsa3oxcmG07MrPZ3gehV2NSuTDfyG7W576MN&#10;0zK+Mrc1rJRRSU8LVNHD3RwE140Ayer8RVi2t0DTSXb4kji8ZfGrdPnJ6L2CoAQIrgTYqT7GxtCn&#10;sArRC1sAPLhSuEoq8TZZyLYM+KRmDMQ0hDGzyo/2gJ8cPZxVDJNZioCKbd6tjV0VZg3WBw2HqK3h&#10;HWro4Xdkd3YxTwDMgVgxZm2BbfBVBkMcmVjQAooqJXT59eiVgqAECNrX7ZDlRoKy2duDvL5dwW8c&#10;jTdBRX451jMu3sudqHpf3fvnjf9McJVtEFgczMy1mBJfMp/ZWQMGzWYNXc+/j20mfx1TRR/Xkv3p&#10;INVji0YAHhVqPZGPqtNq0KXHoNcJghLoTyQ9y/Qq+SR2pRvIS/wTjO3TagAAIABJREFU+J2T8SYp&#10;yLbcCPxwzzNRjZ562x+/RJ6t8ZB9AGYya8kwbxg0mDgRoV4TpnV+urXYzf54Jnuvo4Eki9pm8lVF&#10;ZwvJ/nhK9NiVUBboMGwqrKWal3SptARD48l26L2CYCMMsJyAEPCMjPAVu9Id5JlbBX7nv/AmVci0&#10;AjDseB23sq9KXHXsgeBDs6fYrJSLG7MOaqk9519Y7LN6refAO5QN/1NP/Z+98/6r4tgCOCB4BaLY&#10;Pn4sL8rngwUbFvwoViyxxoI1YtRnb2CveRYSor7ERImxaxCNBdRoUFETTdSPftRE9Nmwxd4TX979&#10;G17uZcvs3t2ZM3vn7l3I+f7E3p09nJ2dM7M7M+cc5eiuI7RVd8f14xqxPwIMtC8h7esnUXdylpRK&#10;vtHFuu/FYKeC2IK82JPvdzeSljlfObgE9oKoCurUD4PVkCOvzsdHy6TFuTK5R2sFa6Buf/x05siZ&#10;S1rbHsl7tlaPi9r57xzp5xnOfW6XTevUs5K9xGzlOEjkKPqMI35l+4hUAshOgDS0Z6Lu5BdSKhnF&#10;7aTbPQqdUxBbuAvblski+ra8QdNLN6Vhs7xyKoB69/5gRUYHP4xbCaNsu/R1E48l2TNMd0o81vO3&#10;HisHdg4L4h0vpO5ITgd4AgeXh9QdH+ViwcZnD2pA7nMcc2sPIKLXQ9rcQFE3EkVK3U+c8HR+7VOw&#10;K0FsQI451sq/T53nxVLkHLFfgfPsVYb19JWgiuQEaCtd6adGl/NDXm/rFRuAcTrpRtGym0+FRGUR&#10;QqZWvSnas088uZqXOfhJJdAdmPMcFv36jjqtosYLrcNoMothbxuQ2DziXKffJ6MEEL97PfnrYxeC&#10;2MFwIW+i0tLaEZ8+hZWvAThig8NBrJEuyMAnaxFXizvPZ46cuDu1iT+O1vFN9kzdtHbz6qFZvcs6&#10;7hbLTqd+z0XOTHC0P/YierShR1p3r+BzWhdK1UNtRvs5BxNdBGiKLYT3lXr/8oYlKuwOUrKRPSSu&#10;+SVlgeT5KB0+U9r1CFbnCRsAqkOnAJYGJ+JTKSUyKm7Fz7+8Scg4M2jey4uFH22o1jGx18bFc1p+&#10;2eav4bxKfPKcpA6JH6e23Z72SdHreXvPZCcs/H1Mv5SqTs8y3dvKFKxjOEQxFJfmUzDaEfq2c/u+&#10;wDel2/t+oOhVgL5DnJ9eD1LsDv2kzT7sLxAbKC8kRNI5SYqUlnaL0q6vsK4EfrM9ByoiJ0cYgk8W&#10;MeeqrnmdLUnKz6fYiWc/9lblKN8ZCjdWFFKmjt/Szb01UHIzQNch7j5OkGIHkb2OZ3Y+Fs0KsYPH&#10;hgEOeD/GJCFSaswuSruuK2jEHgdURJ5lz8MHi1DQf+NNLEG6P6HYSXfNMDbWGQpXHuYz2z2Nau3w&#10;Xe5sF8VkgVNOGrdA8kzcAMwXiNhEHyErv681Of7Ul9EJrAtbAYdsYJCCcIwiiEB4oI9hXXL62+YU&#10;M9npKdBLPnLKZ99T/eazdLqx3wFLnsrsOERGJztFCtYEsq1UjWN7LIL4gZxm9qhfUiZo9mOob/mT&#10;WRdWB47Y0IgWUvHh+GARKgt0Dax+2ZKiOS2n/CRPgd/gi1I2cUqz+Sz8PN3Wp8MF/4fZcWwIVJvJ&#10;1547V60eGhViBx2AjlhU5OCIl71HNZVmzfxyXwwcsZOBu5m4PbiRvynDdS1salRJ0ZyWQNXjFZXl&#10;uPX5FYQXQadOLFs/DxecLTCWA5uV1GQgkWhTiB3Ib+Rf+CXlQLGQU94DFzzv1mCov1A6TA9pyawQ&#10;nytCJ1w/8HUdUUI0v8lIn+FSVncHO0XlPDcHoXC56UxhPQXeRQwpuCWaEBIUrkgtcLdfUuRAUg29&#10;R8lgN41qUDO+DdNDyo6Qis8VYRC9R9/GACFHbrrjp+0KsuIRkxhZc8bybv8IOFU5IvN8zyGXHfVs&#10;gcjbuEVKbocmhASFeBFBDaM1n8LKOJzIuu4x2JBhnU8SsZ6HIDQq39K3sU9Zl+zzFjsRZMXLP0gl&#10;48EPPr79dG5m3trXu9MeZ3vO5yunVjmlrifDR+zmHGLLMaUdEXkXZ0jJ2WhBSFCYK7XAJX5JuV0s&#10;pMB7oCTVGca6bBzYkO+D1DhZXHgjPlaE/ZrZVt/IXtEDnkvTorXUJcuIdXlNQ4Ogeqq093rfBYO5&#10;/Hd4Z6ZsoD3Y0F1CxZqk6s2xtCkvS5/cFEHsR853lemXlJHFQtK8B9eUZs3KolgENmSYgUi7Ugfg&#10;Y0XYRPi8MJ6kBpusJ5X6Rv4hNPGvozaXI+xWvNiLsaeZsoXK/YQ5paozoHbOt6B1zGLqrsXTrdyE&#10;SyM6DA0ICQZyYvg5fkmRwp518h70UVr1UsZlPeGzZaCYi587yxMVcTaRFX2aWTblG0+OlbZHXkH6&#10;U8oLMeQHe/VeSg+Qoqb3ckyi+INQMx/EJXYZS9zvhpetcLstxY4/YCUQI4KI5TZnbEBDositZxOU&#10;Vs2aav9sGnjEzoeosUl4bEKkNOO659POTq1nvty650pD9tlhgfAiYuONUfSV6Wk1cPo9p1T0FaiZ&#10;v+ESu5olLsvwsgKLebO7l9RAeUhpYrWQbSrDiGFfzbD3P9ZlLcEjNijm4iscsREupvi2tD6mhZUY&#10;Gl9Ly8eR6X1FOEfyclgOSWpCByVtpVOqeSnUzOO4xNZliWtt9mJvKfdRTVJ0EzQeJCh01sfpt4SU&#10;nLGB5+8Ys+TDvrQCj9ixEC3kbXQY5BcB8tC3qd2IY5gKOXu+y+PvMM9endMZkUbUsGdOSRz6LtDK&#10;q/CJbcQQ19X4sjlu90tLt9HBSsISBBFLVxHDnCSjKnkAeAvgiKzwCKDFRI0aCGLtO+3fJmW/J2bP&#10;lbXr2m/sDgfq9UOeF5XSbE1O3S07nrTTx9vqAo8TbBPlgEZ+21q3Y8Yyw4s8m+k/tnQb1wD70BEk&#10;wKylrvnwmU7xAt8ecCB+jhF7K0ALeY6zAT5VBErnjb6N7XFvw6LhZDaIrRFBU1mvbpO0b8+PUQMN&#10;q3nn5zqlkrebpeU7WzCWd+3L7KPXl7uGF2Upe2R5OUwKT5N+/GDk3hlD0YwQ25Dj5XbzQ0akZgG5&#10;CJqeNppjxD4JUKNAKtsZnyoCpvw4cHjrBmRY7PazgqVxW+McGj3k4Og33EI8QAQy01Dj77yv1uXX&#10;qb8c5BP7CbXLuGG88f+Z55ylOODhPlHcQ0Kue/+eURntCLEJOav0cX+E/OgVMb744KzSqFvQr2rA&#10;E3AYkM+ujFT0M3yqCBzXHwbNra9hmL3amkhp14Ok8FYzG9k/1DuM/Kn80MghVVzVM5ExQKts/FX5&#10;7JV4+R0kuTyX2L20DuNLk97ngvVV6NukfO8L27fSQXVMBYLYRUcel2cTHpI+impG3IH0q9bzjNgX&#10;oFr4OcGP/P3YYZjj9R2DkuWuk0W6BUXbOw0pZtL4h5CQF8rRr06p4aiMzVHaOez+76pna8z6VVaf&#10;S2o3Wocx2uSibOuxZh/q/bsGgj1ZEUQU8ifxB37IiF5OuCjmKM14Ef2qNepeH/aIPY6thewweRgf&#10;KsJFJaPwWW3+a/ThdCKJKFImCLqGu2Mn0QxlZx119jbXSZWs8QzRe6f1tbKi1YNWDwtNLiqQ05zx&#10;E6fZ2B5OzmbsRCNCbOKFhbQ5Bi/Rs5TuTfXl+IN+zV11TeiUCP+uhXzJORHE521Pw/s7DEqGLSBK&#10;/NN+TR8xTaWMstD9DwfVcCQZdThFf1b21NrHI5KaYqTI5KIH1kdsbSTzleQ0eXU0IcRmSxIXb0Fp&#10;xi9hI6zbHTKL/ZHNdi7dIpXcgQ8V4SXlc6NGt6eu0dyQ+o17wH5F6/OsJcU5qILd1KxiF4ChjUme&#10;U+/dZGl5hx8jdiYp/1hIyFTl4EO0IMQu5BfFFFECE5X+jl7uMpEgfiqz82F/Ocu+tU/xmSL8rDJs&#10;doVrfEu67nPFCRBKU54B2z3dOdW7S1Fqk+H5UcUnh3OIzKLeu8nSsjdkam9r9zBG9w3xo/J3J7Qf&#10;xC7uQ4OKQjkAdO9SYkTe0tuCEextPvIC+mp8pogFWm8wbHgVDT5U+8mLsofYYg+e3pojLAzfCjcf&#10;3zimdvMZ+T7k8+3gIunRT02W+cKreDsca2imxW/K+X2d5EiHlH5mS41utyiBapjEGGq5n8hMCoWs&#10;vqc/uDfLwGeKWKKPcdP7ro5PyZ8Z+5vUT0vvt+O/RMVbSeQcseMrOKVu1W1iJvb5NWgpjYQe/TTZ&#10;5KpMPwLBHyH/QVJIsvL3eDQexDakdlfFJUhed0byHJnHbsKng5nfh72LZn1QnW6QUsD6aiYTPOVN&#10;JpJyWBKPF5e7JEa/q25e1jqlaoew0lbLSf/6gUUyop82N74qNPdTyzehDWX+hfrnJLQdxDbkQIH1&#10;BMlTvRTp77JKfMgjnqNerL6HmUS+klRwOT5SxCKuDJPWd0kXUqU4VBpzAUZxdVwhRL3IAu4h+4VD&#10;ajaXET1UmT84DZfpf2RjXjT7EwlHv1doOohtPJNa3UhB8tQID2eo5arIxWZ6jjJYXQ9zF2kFeRIT&#10;HylimXYdTdrfjDvasX1k0c5FTGlKCu6zInSLSeMesN1JZZ1Rr9sUjWqblEiXztcAy0ym3nmvANzF&#10;IZP/NRkNB7ENeTlogyiBSjumbvwM14YTrsnqepiBUSpgNAPEf8otMhsIpvJ7+sthLIUYV1Z1twU2&#10;O6NaR7Eny6bzRn9lpAIJgLd8mMm/wsDiiI3IWx5DBckbTGwCN6e30tzf072EG8MMuShnFnmLTxTx&#10;h4hssza4eFUYn6jJLPdgDg7CR2nNElOzAFZV6IguK7uASrZie5BIH9kDwP99A70W1gXght8a/qcN&#10;aDSIjUxhhOLl5bTckFvRSqnRTKN0nZsxzEn7CKlgT3yiiH9UGGLWCj/c2oJHUCPgLkwAtTm+q68n&#10;kNP5gaunFO9S7quG7JJqyLNppmVcyZz90H56LdwIwB2vMfxP6J6C2MlowVs1listmfbVfkj30h3K&#10;6IUaQzuFffhEEX+puda0IfYcwSFHmch+4KdC0eM5RuxnIanEUe1AVdLsWpKbCXuMVWfU2poX2szp&#10;4DWWUQ0xAbjnbZb22CCIQMIEz+1cAK0kbdZHH3htbnpHX7YF5AKBrJ4jCIxm5umXC5+DPSEr0iN9&#10;wcmT5FzM/T975/1dxXHF8SdQpZmiw4FDPQcpmGaDRe9F4MShCIyooikYhIGAAAEWNsYxpit0HIQw&#10;wRBjeoCAQrHpIENiHNuYUEzoRCdk/4bw9HZnZ9/O7NzZN/v2nZP7+U2zszNvytXd3Zn5XoDHTg90&#10;pR8xvPq/MRbghXV2QV75f2X56CZmmKAb2njQ6D6s2KxoLUhUWWKJ0h4x2dR/Dj5Pwud7Gs/w5gX3&#10;dSSJg/0KYgAgiBR/+wfXF9R7AdzRvBz0vUlMmV7Kx4EjxT2EHrtGIHDW+4Al480ahEsFJSRrnvgF&#10;dh3jUtzt5bfCPXk/QTd4cubqB7tMTRO0FSSq5MECWkP5iszlRw65yP60L/WEpJ5u1c6sHns3Diii&#10;hoMb+O7g5laI9ugYJWudcXst0pvC6LSpgUBia/PPf3rTO+fMGm6L8g4A7QcrCGXZYruQ1H8NQ4jm&#10;buQB/+T5l62a2WgoSHQxHuDPqykuH7S/m2QqCn9wCKO5pMcejAOKKCJpakO+Q+hZDIgoQVQHOlVy&#10;/zPe1MvYon8Fy2zo7Ko2Baw7Oet70jmjzArmivKaW/kKHHLF6zvKd4VfOKzffM2S+pboyWWQF80u&#10;jM3jc8j/Ean63PtMTXGvkMm8nZ+pvv2g9Rim1XUB16vfkIsDiigjsaibg0sYmC06tWWuhq9z/RtI&#10;wC7isKqta+rkqYLiqcnU7/ZGVKimxFK5uUllolO2YeziqpK7s+nk10Qe+5oXzX5grWN0MhoJEm2M&#10;L9SKpMXJbB7OzzOeEfn6FMvqPpat9gqOJ6LyPXvyMadYG3c6Ot7d1vxG6/Ylm9pFVkwUzJY47xV/&#10;yUJNYp3Za4/dA7aobnyeq2pNNiOhdmc+yXBXLrxodoo1oGkttBAk6hxwFs+XhaglOIiZ3GMoKrzg&#10;/vcBoX+AvI7jiail9Ecnv7CywEkJ9Eqkih41FlF1bUnTf5Gjp6rYfJkyxM1jr0ce28zqrJp6OpTp&#10;NV4fWnTSC4Rb8Dx5/71Pf2RJQetAok9JxB/uLHQGbBp7x8iTYaYNZRndI3C1nUI33MfxRFSTNd/J&#10;MdQ5kMm904xK18FVzM3mYcpe9ZauiK++QOCpKtwi9dH4XZ899gSSs7VzRv3DQA9r6mGzpv1U8kih&#10;x97hRbvpbfhX0TQQHzCkxfepKe60MZ9P8PNsYxzBSGEZXRq42jW6/DOOJ6Ke6tvfcPINGfdqi2a6&#10;dk+uxpEP27aYfb6OGzHxrcH74ymB9LUe9IiExx4JPflh6CitsKReZkt4i4OPehJ5l/41Z9AwED8o&#10;BMiKwhlIFnn4eRqyAnxdd6MnTtD/QY3G4US8IHnBTOdv0e8z94FMJBl6yQkevKm5JqT7Z648ad/6&#10;67FzwDurv2XtlatCNW2ZmfxY2A/HvJgHM6gK3kOzQPxAtxOtq5LSyEJPXW6WBOY69SWG0b0AVztE&#10;VCmCRMZQZynrN/7A2FdV3a2UyRfuPXYo8EgClZCgvjMkPPZT0OGuIKXM30s9vFB7Y34W90OcB5Pg&#10;J6r8QrQJxA8Mke/lSko7Jo5ps4LMeTrscDpLxhlcbTdAxDAEiYhmSx3PVWldDoX7xu/JNUltn79E&#10;4LH/bXkQl9rA6YXHHgePJLaBpTBKBeBoaKZmivvhggdToAVdAVoE4gf1ler6kZMnK7lZCphPwUkR&#10;ncfWN7z9CYcT8ZCUkuvOXmJnKZ09bkRYWFkw1yLw2M8qSjB3vWnb1HfETLCRpkjs3h7ADLxFhQZv&#10;RhI/EPfD517MAM3bbxcIIqZvaP41UFJYhjGdj3OzfGdksdaYa7e5X4Or1aMbvY2jiXjLhPIOjn6i&#10;+7VGJO9Gkior7dM/Ao+tWw2lz9VSdSdYooh3L3HScjC1kcTGWcPmmINQ8U8OksQscT+c8mL4G1AV&#10;9EZrQPzAEC7uqKKwceKARb9lP51vZBgdWNZlA0NkAUG8IHnycWdX8dGj0Ntk4hqS9LNkHdkReGz9&#10;ay21MeQ7xT1QElbhlud8Q30uE6z7TCjnOUsiJZZintVuAugHLyJu0qFYHqMtIH4wS5+AD1QU1lm8&#10;cDeFHaVgBcPmdkm+2uNmECQaZJ1t4Ogr1gwPynsvd/9d+qcIHHanUBHNKY+qtvW77HV2nsr75F1O&#10;8lwSl6zHs+xleQCgdriYrrwqoCMKPBh5evvhczQExA96q4yl29eYzjW5WXjSvyPsNgdW2tcffRfh&#10;aCJRIaks19ldnMijNjl/5d6O5NmjF0GphWWpbHrCGlathZy4k7lSekh6s/9OpzUJP7kWJAXQEYc9&#10;GPdWVPnb0QwQX9AtsJuKsl61G1cY7cI2tRJ2221uJrTaurIL3wgSIbX6NQT60M3yhQ9377E/0YtY&#10;ZiatUtnudexqOctgc6SiiOlhr5+wH/FphSRAR2R4MOhHqfLnow0gvvBENrYlH/NjVStelj4kS9jC&#10;OSv0byNgvcdsxz8QxHPSaoJ86Hj5khu97dZhLyz4tPiDindhoTd1Z+LtORX/mZU7Tu4wVBZrCdqM&#10;RNZNymNrldSPOL0l8CkaAOIL/9Fn4ILIi1orDnS/irev7HWGzU0F1jtNXwDDwUSiSo2iKWLPkVe5&#10;/9Ydm2pIFZxy2KXHHkH0fa8w1cIUvmV+MWgqtSM9m5XbVDo5DSp9ZSjzAIZxW70+pCtuqR/vC5F9&#10;OkEQBYwRvRbDuSh+rxhm5PhN+BWGzY0C1quHTKiHg4lEm0GLx0L3hBWe2F++cCLkw1H+9Uh2i2sd&#10;gnVQSqXaXGWBpkwfHRQZTiogp0OYoomzNPY+Ux4PGSez9prNqEISmwJ6wYOwZYOo4lvj3Ef8Yayy&#10;s1GmuiL3E/txbmCAlXabaw+MmbdE4VI8gsgRX3JczqFmPDlXVo3c3nLW2Un3r/+48861Q+9nNk8O&#10;pGQunKdFyJ2X5TbzQk+kFinRCG1b8stQKCHmM8FiyVgoCWGL8UGGs7Re6wE6IVf9UNdG0TPEfz61&#10;x8ZxyTbxbCbbdZaGXznHMLpsWL0ZnhxjQRCoI8vpJutUR/fbFXweTX+qeUDP4JJTazplgpqGLiQF&#10;/p6kZR8/1esoO/t92dPLO+3hQPppDKHT1vBzbkqhy6+K8x7xBUPCaGTEJZFjqid5OcytKG3CL81w&#10;L1SKmmeI3zzeK+9Y9304WvOGg4HAHssRsXlqWnlGLjZWB1aoTCf0cCB1Es0kU52dEnsdB+mEZupH&#10;eYimwYXSEcQTSlUdVzBjFc0V1WWNA1JBI5bR/RVUMUYCQfyn+n9ParHC7nBZMOGuzBa1IG18JiWk&#10;9or50g/txHE2+RNKZN3UjpsC6YTV6se4LlV8Gk55xBeSZY8/85goVhd44HD2YggrtgKo4noYHxuJ&#10;BfI/bxojLrvK9rAEZxXiqT00bT1AqHipUdxaSHf0kZd90497f2amFLGkaE5D+qCV+gH+miq+Dc53&#10;xB+MjanVIiwnj6HZz8syx37tCcvqUiEV68It93EoEZ9JmZwbEx57faewhP5Ov7ojVDPQOAraF6T5&#10;v1FebqSJTXDlIutk+3uQPvAgGMgBqvjvcbYj/pCjMdQBXVBPHC7oppHjJvfx2sptSMXCgGEIEjXa&#10;9dRikL1OP3kwVE41cXooZxmoJ8xn8IXg3tN/ynCSsNpsg1nrFVCb45SPLbWobtkehyBRZKjGCpoj&#10;zWMyl/kHo8lumKv2aztYRjcnHu6x9+FQIjFAQSx67CEAAwKsQcV/FFQRz4d1RE/GznIRW/U7iOLM&#10;H1m6ar8AtbmP8qGlIolpX+NMR/whXmr/J5f1GvfklkElkuUb+8UEptXdhXvsJziUSAyQtC0WXXY7&#10;sQHVhDSuUeNS4PJZR7PyZHDnJfcK3dHPSJhslvKQ5ILpw55XPrRpVOl1caYjPqFrhmmJKvz+S8bw&#10;8phhBNsyrmZI/6ex/sM5gyOJxALVesSgx+6jxmNLYG4zXSlx11v6AS/jseCgxvi2PgnU5OnKRzYf&#10;+tUCQTyk2HVYQIqRZCpv4OZZ7SjTv5NpduIwoIlqz5wiSIRMjEGPfTnqHnsuqbufxF2V9Li7H+p/&#10;H2EFIdsJE1lXPrBVUfQMiQHG61PwaCSF7CczuTI3Dzkc0tf5mdxCuqjmVO9OcyCIC8rI5G3QOVbO&#10;e82Pusde5G5B+XzonlcTbE8/5jbUxbA291Y+snTptXGiI/4QJ3tq0vnpkx8Kl5x8ucK6+jrb7E6K&#10;qm6hZ1yMI4nEBETMsyIAbGrjXVv7370698q7fnrs6dH22C3MuhNk7jMewItCf6ZrjFeBpbA2qz8y&#10;TcujDsKJjvjED9IbRGwcYQWeD4eoL+cxL9dh290NQdVZ/P3nCOIDlTWOKlFW2uUbg/v64rE7R9tj&#10;l8Cfua2U6ydOQitn9JL1/UNJlvdwETuVj+xmqvQLONERn7ihz8FS90XMJhP5IjdPIsnzgHmdd8ry&#10;knPVjfVsxTiQSEyQ5/gtKdBs1Uc+uOwUoccepbQTvtScn8+5GCoq5cE/qlgb8U4oy2VYk9VHGngK&#10;FaVBEA8pE6mLirkFkCn7RLA2fZRhdGMPtlzR6hvHqseoWIZHEGWQ98JJvBxJ6TnTCmdOi6bHHs//&#10;vdclxMLBmEc/Zrj09fmBwIQtzA10y4BtrqZ6ZOdTheP/G8QvUiPXIOmtic9YHRKoEc1m2FxFxJBN&#10;1Z2qbivc8YYg0WS6BluoyRe6nC41wQwUFOWg0RVygD2V+jdqY0sNyVtb6vcVFg22taI79z8Fi9mq&#10;R3a7t7rlCAJjQ2gOto+giOf6PM7iZym3bMixE2c3uc2Amg2xtI04jkhMsESDfbQSq6OVwSt95l71&#10;LH5PMEOJ0j64EOZkZchxaEbXYIZMoMfOUT2yz6nCB+NER/zid7Q5uKTim/Yop6B9+zSBArhdQ2Ud&#10;oGIjRNDy/7F35s9dFFkADxCSb4IcSSgKCEiqwhqusAQTjgUUkBu52UUMCLIccm24tJANxFpg5V5R&#10;lEM2sIBBOVdEhEWQIEKBCwYoDJcBgrDh+v4Nu0lmenqOvma6Z2ar3ucXZfr1657vvM6b4/V7cB2B&#10;UNCOHq+BeMJ0Of/kHrMlUxcttrnTljuSs3A/8vAsGkuJqq+KVkni9NjXZF/ZUkh6BoSB7bYcBS6o&#10;+cv3I6gCaIPmDoLAQduSuytwN58H1xH4v/LYS5ku5x7vkLUH+//ASeUrNO5/xDv3Ip9Fu8r2OE6P&#10;nS37rPAdqIPB0IGgyFASLWq9c2aW8jlgW3KTOfTq2damwXUEQkEXznBi9rZi7qJXH0Q9PWMrXOzR&#10;JPHeyePJp9GhUoA33O55yadVF5KeAaFAu0PvqHKMIcjUfyFIDLStuFIOvfrXwLfhMgKhYBF7p2MV&#10;bZkeh/ul1zW292rv509gpCrr7aZ7N0bytlROj31e9nnhymuCpQNBsZsdN+aZyezCtTnWFbeCQ6+e&#10;rXwMXEYgFPyR00k+ZHqcG7xDZrO91xE/fwLjhf9DN90paUhTK7OodOf02Ndln1dHTHk6WDoQFHma&#10;Ea5WOAbaGbGGKGKre9uGQ+9HmuxEuIxAKED+hBEM2Z/pcXh3LD7vUAfj2yUNygYMuxmMh/kajfrM&#10;Tfd8ym9S+d7tMqfH/lD2eeFl2eAPDhAY+opfr3AMFFd2nChSYF1xGzj0PhKQBQD1jNLN9wldjl2C&#10;qoRzxKa2nmmJ1S3JxqHv/PsF4o1RF7vpTwstu+R0a+9XDpWZrgL5AUA2rbSkBQqHKGQnWdnpJvLs&#10;sSZbF64iEArQLsV+dLkipsM5xTtkR2tPVNZnFzo0z79fwNgw3dm7Z3TIi/KY12O3lHxi+MBPwNKB&#10;wDipWWGiuiH+zL7XT7AuuGIOvXsgdBMIFVM5P0OzY8V/4h0pq4qkAAAgAElEQVTyV2vPlXqLUfoz&#10;OsK3X6AfGvMFdwrep/0q5fHneD12ieQT24Lp3gSWDgTGDc0K76gbgieA86Rlwf2JQ2+jatGX4CIC&#10;4aAHZwKgw0yHs493yExb19ZaS6QzOvTYt18AJUuKXnCnYDj1Z2k8m9djT3JSXtrQ9YndxnSvB0sH&#10;AmOdZoVFykZow3Orf9ey4F7kUNxOUZAJALjjmG6+BXQ5dgaVS9xjHrd2Ra6yyGWhag/EWrZPu+AT&#10;OfVPUh1Ux+VGl2W5nNZWTPdGsHQgMPRQkanKRjDyGDUlC7Wwrjj+Z/cyuIhAODjOGep9gelwdnOP&#10;edQxOVglWBLucp9+gDeMISMuVeyQVLKstV111XbQHe6ysk7EVF8FSweCo1BVgTqdPC4vfNWy4CYw&#10;9UY0yQZwDYFwMFa33qV0ubVMf/OAf9BTRm7O6v+c1lsGRDlriUmjyOtn7JiYLyV5bIeblOrPaMNc&#10;BaX1xFQ3A0sHgkOvl5OvagC0MXQGTaqElKipHumNnp5h9XO4hkA4+JgzlXdfpr8RcHhxF1Ha/qzM&#10;/s2i0bN6S4HvxStQmlb3yf5jJXnsV2ya0TuHxy4+EtSENKVAODiB18ZRwQNW5a4qlpPKbVbUYfQY&#10;B9cQCAddOSOVDzD9zUyBUTPxPWVxo6LRnlrD635/yE43BsxwrWSPHI9t/9hs5IY91kJ8WrjuOmDq&#10;QGDECVSkdsV03c4PUsVeImQ9e0Tabp0fRNpkACAzSTfeJXS57Ux/s0tgVPR6anPlvw5je5Fzkb5e&#10;vpz/IKHIUQLtVYWeNTMa54mnd5knmN8JABRxRDPDWEX6UfDnIarYesuKO6M7/HqEDtPU70sDABFQ&#10;LrO9dLlpEiPPYmIWmJLxrypsi4K+NiJ9T305/0LxDDB2mkh6LW59jjYldE05KjqtRljv+2DqQHCM&#10;1sxwmyL92XwFjTZbFtyA6sORaDKhwwXF8wYAQUo4i28sZLqbgwKjfholJf9DGf392VCBfevd6UFN&#10;dzWhZ+Zwv9Q2grPC86NuB1MHgqNCM8MratRHkJ3PosrVcC7rO4aYjW20olK4AOCSPM68oM/k5TyL&#10;wcK9bC3feN9sJcIsNFpuvAc159SEng01Ny+qLzarS25qoQKAfPRi7WfVqM9Adv4buuCrjuGyZVFS&#10;lMgCCAMBwsV+zmhi9u6uwwKj6n26U+6WiaXpZWIUOHnNi5r7akLPUiztP4rN6i2HL3YAEAR6xaF4&#10;JdrXITtvQhd84vRa66hjKoQqJsFWCyBcrEC2W48qd4Ppbm7xD4reRTvccv8Y5czCJgWjKsk9L2oS&#10;5Hjsl81ak20CmUKzKsZ6jgZTBwJkimaHfRQ/dyTQBVvbltSJmIwZ5H0ix8jpCAEgCAyv8DpVroDp&#10;btbyD1qDsod7nJ+ZNbHsa/U9KTqpIvSsg609pbnIpPD3Im3B1IEAeZuvRKBLUMbwFJbkLtua6pFD&#10;yW06uFpmFFxAICwgyz1NFWPnFd8qx2OPML4sqz/5Wmiw494U5cnx2BUmpVvtAt+KTArfQ98ALB0I&#10;kCy+LSkuOcOV8qySN5wXXhL9r+NKuIBAWBimG21fqtgrTG/zjRyPjSUQO6r85FHGN69JjbLkeOwS&#10;5nuNiwKTKsf6nQVLB4KkW7Ud5ihQ3acH2quRhnZ3bd27mvbUbIHw+TtBRpALAMikEV/ugS1MbyPw&#10;Whl57EKqF72n+twbGrNf7lHVSikee49Jp1OFkWECVUHwUiBHwNKBIHlTM8Se0jXvx9eHdued/AIp&#10;dOOMiMdO4ksvBQD+gb7A/oMqtozpbQTGjKV1Qkn9VW3eNPgrGspzxfrzUjx2Y5POkR430eE10saD&#10;pQNB0pfrVZ4LmqTYN0hO6E18MG4t4rF/1pqL4foBYWEfX6DXSJazWSQyqL7XI/rE3pbnKieLK3aj&#10;oRZ4VfWcnNfizdm/+XDuOTUl3gsAgM/oleTelK3YnNR/U+WhTo0r//crZ/n+Ah5bf3x/BtcPCAtX&#10;dKOdzfcoTqJQYMyE+VHy1/OLrmqLuKIVGsp73uAGUjz2frbHXsY9JSjeBYSHnGo77CZZbZJ5dRT9&#10;71D6y9UfkJw7pAt47LV4+QMACAOrdaOlx4Qw83BeFxgzEV9i1tRmc1GT6j0VHWSWttpvzqV0y53H&#10;NgUTvOMokstf1Aw8NhAa9H1VWXLVHjKvju4xMRtS6Sbfn99jv+NbDCwAcDIHWW1D3j/+joikwcQ9&#10;drTMkm+ohm/bu56ikd71riySZs5+eNqVxx6KqxznLMP/JTAX69UQTB0IkkEow33C8BZx0tTOs6yO&#10;9rdZ5XPT+T22XpcoDi4fEBaMSIyJFKmBTF+zwq3HjraaQ7o5ULxQPkMDfSBB2xJLvuINM1x47I64&#10;RkJN8n+5+ms2EEwdCJLlepBndQnZmavqyn3gsPM3/odsgsceD0EgQOjI5XlKZj8xiiQMTrT0fWrq&#10;PMM5Dks62L32YgnqOlgrDNQ968Jl40WEthFkJvJO6UWsUx+wdCBI4q1m3Gq1BK1FlLV0l73wGR5b&#10;a50OVw8ID2N1q51CEbrA8jRC75WtHjvaFX+B9SHrtZYkjJ2Zg6XoW2StCRQ3Vtxj45nnMggyv/LO&#10;aDrWqRQsHQiUVz0EURK5SllLxP2q9nRQznEs+gJ8DBcPCA/XkdukCM1keZpTnjx2NC3daDVeVrdR&#10;euJT0TgjpeirZavilzjYW+gZSSiJc0Z4tc4xYOlAoBTbDbmWV521aWuJGLka+4lFkpDc9L6saQKA&#10;PPohr0mWiWN6mnJvHjvaJdnhtrmTyvPuxP7gJUZdm8eOWewt9OxTghBv6czdWJ/zYOlAkFS86zH6&#10;heZTnSHmB9zJl65fz/rye7h6QHiY4/gN1Uw+09MIhZE4eGysRMBxdGyDyvOuRSpy6ZpNNo8dU+op&#10;9IwQLB4dyzmhz/EYWrB0IEgcH4cbyX9ux+hF7LfPLEioKHaTq6whAPhKcw4DL2I5GrFU+U4e29h+&#10;ZCQWn6vyvGejYWRlDU60e+yYn7yEno0gCSXzTQgf/H2wdCBQ1jtZ8s/edF6jrqWlxH51OpoECZGn&#10;e7Xm2nDxgBDRWbfb20SRLiw/k+/dY2fan7F/p/CsJxgjb5Ol00h5Mkk/1DDbQ+hZLEmIs0YKngz+&#10;Nhg6ECiOWx8uedOZQl1LlMTLy3E5UhzLZ3LfwQGAFC4zYyuZu7FT44VGdPTYh/XW3m7KgQlzS14V&#10;EIfXFfPRsVWCHttU9pOU+rQB33weYV0GgaEDwdLNyZSf86JxLn0tpVG6YqVo1xAyHka09stw6YAw&#10;cZD1ebTXGpabEdymkUhN5eVPZs0eaJR98pS+Zv8pI+PFPLapZDgpP0RKhGs6eInUC2DoQLAccjLl&#10;771ofMZYTLTQVSM3WgVB4qjt9hsAQsBaelbQyHdsN/NbCR77S62xHjrSTOFJY68NTsjTajxkG7vV&#10;MsU8tvmk5xGkRnBN5zDWowAMHQiW4Z4TOVjZzVhM1JpbWlxm2RCSwAGJGREBQBrGDol/O7S24UgD&#10;IlpBz9FjN9Uah6AjxxSedAEaJSdeotoyU9W/KkTrcJo+BZCixc9xzabExY4wAFDFbNmvxa8w1hI1&#10;11B8eXnF6XxKzoe3NC1z4MoBYSLZyBvY09ZYmsLhZFpL8NgoSuS08wtiyRibvv8iU+1kh0flLzwU&#10;3EwiCI3nmk0xV9wsAPjDTSdT9pTaZyN9LWV7mq6eDqEeXDkgVOQYJt7S0rSQx8cIhyE7eWyURfO2&#10;Gl9qZrii9J0J2fatcnPEPPZTk0LS9hWulOtnSMnUACAASr2W6bWSwVpM67xMt5VDigQACJ4yzMSn&#10;tMDfGy3jcTGjIqIDOnnsoXqpigfo0C11p/x3I540XqpilLTkC+NYmpDH/tqk7w5BajPPZAqINwIA&#10;4D+x7MANMUpYi8lVftHID/On5nTd0d66UxMAwsEPJiNffzErofJoi1mn3uNyMTuFB6zvqKf7w5HF&#10;7ReeUxISZuU9drkAdyx3+D63S8hj/8H80P5f9s77y4oii+PDLMy8GWZ2JBzOEuUciUoachZY8sIB&#10;FF0Jh3SQxSUMDjkpQcIsaQDJyCLuIrKowEgUh+gKuKDsKi6ICIIEOby/YeW97q563ZXf6zd9dr6f&#10;n5iuW9/upm696uquupcz3A9WuZhCqsJJ+DkoaQ6xXLmZud4OWWfaZiCa6QqnuhntBgLGaG+wzOM1&#10;3IeOrfnsYDtGp9hvcMKcDycrjF3+hRp6lpxkSoKle3tz/T3Sey0euyVlMdtIKQHgNdNULQD4wXqW&#10;K8cRcrCNtDOlaWuWc4eLQlRxEDTSFCbTpyLvvqudbOU6/ifDc06UnvE//t0wmXy2SfdLmsRdOKo3&#10;Yt+P0UvtbJ6P/IbupBwAP2nPjHPi+qo2sE95Rbmq8s6k/0DuScU5Eu0Ggkb9zhLHb+V4fsb0m4kJ&#10;gPBMJ8k5ffx+dCxRURK9NHSkqzrH9CKV7o4VzGNbLVG4lmWU/Xh4OShxWskC80a+0bWcr6b2o7wz&#10;Xde9Qm98x0FZaDcQuIffbkK/vxmzNDlr4qJGkcMD+t2K56QHpmwRnfRb3+62Kn9xfPw4qcRXOYfq&#10;aY3YrnxGoTlMq1UKl9KEst8FJwclDnPrwze0RSRN4Fw1ta3yztRJ9wrXShaWABAIMtsJ3P65DI/9&#10;063nN03Ad+ZCwVn9yw95kWzYDCVcfL+tvcM5dE3vtbjrmtiPNfcULiWPP3MHoATYKs2KGQmU0EpN&#10;7ZBCZ9LcTD1S8kABQEDIeIPr9D19PK3gxVYF305axTnHL4kXT3PEnc9x3fVGbHcGQmbUuUYKl0Lv&#10;pt8HFwclDru755dxDKIJOiapqalsm9RcNzbNq5CHZgOB5OqXCkG4Ek6z6pyu1s23U7YmJ7nkg/xC&#10;W3ypc0hvxHansn7PdPJwgTJfBAcHJc5Atsc7y8XLRrdaXFASy1bpTM+Z/jQ4PItmAwFlymHGiu32&#10;Pp+0/PU4onoZQeIuVMrwQd5J/XHCObRJa8R+361Yz3AV7CPMsUGwGCYOCBSNxtBW7VvVcpXONFfn&#10;6tIY79nbotFAcKlwrYj46u8WnuuajHWSI08kOHihBLLhcpof8jnenJirtEbsjZ7/IJZVofxK6Lji&#10;W+HcoOSZzfH5h5Fn5xHRP2aqaf1RqTdpTJErX2HUx8spEHBSB16dd7/nwbG5yTtl5R6ehW/+ZYes&#10;63dUtQ22/B3hkMvHsx+10Gzp2Xhk2wTBYhd3/+jJiin9ox+mjynGSOir1JlUP0Nnnv35ZVb9sWg0&#10;ABgz09WXPlr/8PLCNr53lH1+J+B2gpbPYEzrVTjgVgyN8xr1ll/I2oRsnAcgYdwWZAA848ktL2aG&#10;Umd6SlGtCad+NhoNAD52tJGj5hLiPhZq43fkzi7e9dx7tEZsb2bMJQyrstILuUtZL4VrgZKnKT8M&#10;wWDrH41VtYpJ5Qv8zjRAUe337Orj0GYA8Kkcf1Dxg+HwHMFj+gPSG5v6dBMbPSe4pDVi7/VKvmWS&#10;SZBe/D8PvgVKnnSp86tvf55EKqXU4Qs+rab2Lrv2ZbQZAHyOWB2lurFCJMdIR/6KOZLNc5JfN2HP&#10;FsLnnIl9A50Ru7NXMjXfY9VDeh10uPi68C0QAKpIfH+T+lpXsh17TkrKVW5WkC1qar2SHccJgP8D&#10;ZlodpchUYFS0/nZeeXnSGfv6dRNr7DN86hz6SmuSzQgec8BjJN+v9WfK+m34FggAH4s9f4ZGZh5S&#10;q+DXv7rk85ahq6l9pBbOCABAcdDqKL1MBWZzFm/ZXNB+XWZAbU+YE738XftV5gDyh5pWSdneDoA6&#10;eULH/1xHipqYP/kz9zhbs0BNLYdduyyaDAA+71sd5bRh/e9kU8oCpy/+07+7mOZ9I9dJZ8RmJdqq&#10;6InJqPGTFg5nwLdAAFgtcPsra7SkSMXiyN/Zr7FlFeVusOq2QIsBIMCOob3TsL4VAKYfr7wa6Ywz&#10;/buLLd79XVpBVK6wRF/STdwbMvjZAsBXMkR+/5aOUrpnB1fqNqaq6gLT3Yy6v6DFABCwMr7PR3Vk&#10;66zeJJ0x1b+7yPbuDcmupDNkM7/mFWsmOahJ2TaAa4FAcDxRMcDLkYof2If6sWRvqSre8tb9CxoM&#10;AD6p3LBfalgrUcdwDV50+uLopPwskft4R2fEHsoSzXUZbZZcRC3T8MoA+MY9rtNrxgzOZtRMm8DQ&#10;fUFZcqgnF/0RNBgAfPrHl0X+jGyr8lGtTBrmOBFTHpApQXWNETtPZQ4wRnIRVDjWcCf4FggEb/J8&#10;/oN0PaGarMl52b1e4bvqmmUKsPAMAHXsb7ULzKpby7sWcg1IIJLq6X7ex377NF+QY2c1Ruy1bNnY&#10;73StJBcxQn/BLAA+wwsm9HNIU4hakrKHHM0o9igf1hD9bVuth2IASjffWz3lFaPa563a/bkWz4cZ&#10;Q6kPOM//1KNHqKP6iP0iW7a1VorspWH3aloASpqGbI8/pr2ZoQ+pvIs6nDHELd1NR3Wi+W4zAEod&#10;l62ectKodgtZnMOuki/FicMJVFqGHGumMcnmLIuLzSU+QnwNj82/EQLgF8wMWeHXtXWoZRrXYx4J&#10;qhtu74qQGlOzKpoLAAE3rZ6ywqTyWGnnnyqbxCaM/7LieV9XH7EHsWXL11Z4d27zbzqWFHwLBAPm&#10;rulz+jrtSe3YB/wjbvFMHdkiquI6tBYAIgZYXeU9k8pWZoDJXANqP8g7Pt/IbVaMxLQ5yiM2L511&#10;TMioSWWE19AL6bFB8GDlsWsb0tfpTqofjC1p7FJfoiPbgqo4GK0FgIAMo6diix+surW4FjtJX6zv&#10;851UYy57+UF5xP4HRzd9Lm3VSRho9bB+OgQA/Ia1ArOxgQ61FeI3riJXLJTzOrIrqYqj0FoACHg7&#10;nghd96T7rEn2yW2+30o+M21oT9URm5vVt2uMWb4owUcbJAIBwaOu19u7GUyxU/5K6l90FYXaxcjP&#10;0pGl6lVKR2sBIOAnq6scN6hbU/oVuyrpiyt8vxU7QHr4Tszhp1SHbO7seWOM2TB+luzKtF0IzgWC&#10;QarX2ZeZ6HxH6t9wl5VbPX14Dad4uo7sgYVOvcloLABE9LW6yt8M6i6OVp3NtxhOuniW77cyyz7V&#10;+pjDWRvjSN8VoUmsXY0cnuG/KKtG8C0QFDp4nD3HRKaOZBPWH5ziM1q65KF6NdoKABH7TDICRElv&#10;Lg223UH6lTiBPOOOeWzRVHHEfpcnXN9lyE1BRuUVDX8L3wJBoZ7b182+UR2RrKskH6T11rHetavV&#10;Q1MBIOSQ1VfO6le1tnY9z3/9O4j08A+TcC+8HSL71UbsuVJhzkJZh+tGoZUB8JmTbg9+bCTTR5Lz&#10;ixS319J14iL2R1MBIMQOEdhVv6oVEHg432J0kiKUWmzghSb+Sm3I5gZv8GTa/oxtV4zYTSCIbFde&#10;syEkVRIfiBRX0NJ9jAS1ACiRbtbFnmC/bG7ItcjihEjyizd4u0FDG5RG7FlSYZve7PcKdFDUrnAu&#10;EBRqufy3hqEOUdjEKA2Zrlo5EN+DBAClhi7mT7f7pKs7Z5EeXCsZN+Mk2urhLsltoDJiv6JwIxar&#10;JD9o4XAunAsE7sE8LEvcI4ZEI/2UUVrZLEppSspAs8/fAJQ6pltdpaN2TXsCvYZvQqIPDknKzSy3&#10;T7fPU3RHZcTmZua66jGtlCP64cELPhAsimLdd7GhzDoSMo1RWsEp7Wz4QLECLQWAiMFWVzmhXXNZ&#10;tGILhfk7Y9LrC078tiJv2TmVIfsoRzjNa7qIYUZnNfw7fAsEr5/HuQ70pqPQklEajcbUr5v+zhA7&#10;rOAnaCkAROywukqhds3e0rH4YTI3Y0doIZjgTlAYsa/xhBlbupd7rfrSuYfhWyA4nI8j7DfFN8J3&#10;SKujn8leZ8RXkdDPeOIAQKmigek6qVriHJW/kk4yY49O0t04icJae8tymstH7AkKv1Q2r3mtFoV5&#10;uY0AKFEqxjpvNUOZRcIQLNHNnJdT9mrv0rJ1q6ClABCQa/e/yro1v/cmtndxSboZKuH0FIUvU8kJ&#10;wttavphhu91jVUCV3oZzgQARm8Muw1DlE2F27UtWIIIm+bq6Fy3RBmgoAATYUcW7adc8LH29Rual&#10;HZJ1O6PsM55ild6Qj9i8taqshWvNPa8X6Fl8MzgXCBBTw4lYFnlD+BT+ktX39p/W1d1iq5ZBSwHA&#10;56BpdEArCUhzvgX1Hm54sm4nSxwi9K50xP6aI5zGMt7sMipPF2bBuUCA6KG0KULGTKLBiE28wlqH&#10;Pl37pXt7weoQAIDNQslIJfsBeJVv8UghlljCaSR8Z5DdSDZib+AJF7GsXfk06aXiK+FbIEh0iUk/&#10;Z6pCpQJp4i39PFLQN6Wmtm5aPFm7ASg15JskoH/CmGi9OnyLcU7f/jJ591Ms/lA3SDrJ5i2kO8Uy&#10;dqVT2EwVFcC3QKDokIi34t2JBOPNd2GkIC+eH6I9aCgAuGSbrh1Nla5gGUr69s7k3dB1SYy1qbIR&#10;m5clcATTOvbO2lEl2FgKgsWriRixqxGJ3d7SryMF9+N51B6ChgKAi52hvrZuxbGSsJ4pKS+Qvp2W&#10;vBvKs8/5gF2eOUwyYvPWvpdhWjegQ5GG6JJ5cC4QKH5KxIhdVhjoNBqmZYuJ8GmECgRAykXTbLlW&#10;Uq7pXIOMl52u/XESb8hZ092XYzBLMmIf5ykvYJoXUS8ZjtAF5eFcIFBQebeKWhurEBFGXONopoED&#10;JrrOGpD5aCkAeNyzuskXmvXSW8rGpR9LZp9TfX5kcevKO0iG7ExOxfFscyoL9nrq8Dr4FggYxDsX&#10;mIuME83Tp8oSDfDJRBwDAKT8j70zf5fpSON4W+8VY/fMY+d5GC5uMpbYZqwRsbtiGSK5Em64JBiD&#10;Efs6gggZkRnBgxDbFY9kMpa4Gcb+kBkEmUQShkEeM0j/DRPdp05Vd9d2zil9iv5+fkpXv+97q1Jv&#10;efvUqXpfUh3yDY96h+Nqm8QSo2lhylD+WdovEliqiNiibYMzAnn6v44tjt0cvgWsjdit/RupTK00&#10;S/nyh1h7f1+GazhWp2OiABBQVnBNScn0uNpbQoGmdGF/kdYh5Tt/dbZIoKTiTfZqgV51kcKrRIIt&#10;6LkXzgWsjdj5/o0wSc8aCX6m+9tyXytO/gsAiHHQ73GPYtUJ8/l0YddN65B2kz+bJZL4uzxi91WM&#10;OZXn4t8vYdt6w7mAtRF7tn8je2Ul4mfG2pv6MnwfR88AUPCUpDq9DOdU9FixRIG7rhund0hblTFz&#10;rmJbXKS4Q6gxKPbr4BjT0hm+BWzjadc98wz8yI9G56V8eShAotEJxGxDzBQAfK5Iaj3LcHIKbhEK&#10;MEU3JqR3SO5r6pFCkSnyiH1CoDZMrLL82k/fv8A0HIFvAdt423XP2v6NMJl4U4+K9ArwkNxEdZAE&#10;gIznsrNIvGYpuhNXW6r8KRCN5mSnd0huphNx5z6WR+yvBGoVZUobbiW8534LvgVso47rnu0CWMmR&#10;1PfJDbKt3cbnvRUAMoUssvZWeVSMZ0qIbhZ9X4bGrnFpHlPvqPLM6RnFtrgoj1uxVCuhmmEzOBew&#10;jdzgCVQiCVtJKQulRhDj+8llccwUAFzcgjmlPSqeVtzG/o+0im56foWsFYqUVERsUbqyQVFd8uFb&#10;wDoKfETsOUVfJBWgnSoshBOJtAtS4vp/QWt3A/CYU+gskcFeFVspamovN5GrwSez1XdO/yGPt1cE&#10;auu0I/Y4+BawjmLPEbv8R6nltC5JjqjEWuv47J57TuQgpgoAHs6t6ugoj3rOK9vRou8HSkvyPWRm&#10;qo9rr5HH25ws6bA1uAXfAtZx2XPE/iCaesF6KLWykRux2/vsXl1i9ltMFQA8OihycItwMp4dFX3f&#10;nS7qCmkfVGX1v0rvKQLu8wK91roROxu+BazjgPqoRhI7OQn8PqNWznMjtu8EveQ9+21MFQA8qiki&#10;lIirimsY9PrUpPQPyr02XUkso0h7tkOxJ6GiBlwL2PsDXf/KtLOP/me2rSy1kpyerEywF2FFjtlW&#10;mCoAOLib1z/zqLhaXmXnG7qmJ6d/VCfJ3x4hlhkvj7iiN3ETNCP2VPgWsI9N1EOr6mmM4lXHyRNe&#10;664Ua73ot3+niN1amCsAUiHltXK9Kh6S5wEtMpFbyTc3xGmPU5/DBbTgq+m+yP4avgXsgxbnibbU&#10;0+jhiH/CNm4QvvOqoioPJGcEcqgAIOF9Z4F85FVRnqOUyYq0L4RRHSd/vFAjqgv4TqA3Vi9iw7WA&#10;hTC15QbqaXR1xHexjUwCom488QG+OyhOfwoAiLzuLJDF/lZWT8G3J8Kth+EW5JgvlnlWEXJfE+ht&#10;1QrYRXAtYCFMocx6miptONc/mXK183kPyT/47iC5dXkZcwVAKp2dBXLcq+JFaU3tz90FPTOMUbl1&#10;Pi+IZcqpgq4g78sZrYj9JFwLWMhO6qKfaapsc+QrMm1MzYDKidK/8HVXlOKW7yqDyQIgmbZkfdT3&#10;qnlCln6buTpVGMaw3KRnf5MIvasIul/y1SpoRewq8C1gIUy2sv6aKn0c+ZtMG3NYPOnq9WFFfSAV&#10;I6M+L68AkAH0ECb0V3Lt0P6j1QXfDaELumQo42pACmpJZIoUQbejQG+iRsDOhWsBG5nmPWKvcuTP&#10;so29qJ3EWyZz4rVnfXfQPQFzEpMFgChqTTP7iNtZnGAhPXRURN0HnFSF3SV8vQsaEfs8XAs8JhG7&#10;Ja+4H7O7fjhBepj02KYGZOtrNyYLgGRI8b0VRq2eo8v5n+GM69/On28gkSlUhV3Bg8JNjYj9BlwL&#10;2Mhd6qPLNFUqOfKn2MY+1M6aBOl4UtPu/nu4RWPpApCZuPlTaho1Sw+kzgppYJNIB7LEMt1UYVdQ&#10;1ru8RsSuD98CNrLae8QmBzeuso2bqZ3EsyJnY22l/PdwBbHbELMFQISzvKLRKUatMmezvg9pYLtI&#10;B6qLZeop467gAH0npWIBXAtYyXnqpM9qqpThPUuXELNz2xkAACAASURBVDl7PGnZc/576B6GXYHZ&#10;AiCRnj4Ld8k54TmvknHWkw40U/9LJGY4X3GcUnEMXAtYyRXvETuLe/F6luBwabwm3o8BupjjmN2C&#10;2QIgkSm8Y6CBofWB+oU1sFI6l07Vm9vluXr/Vepdh2uBxyViR7hJliZRQx+y7ZcCPx8PcMy+i9kC&#10;IIEqHhMW6tHVggNYbk6mdyRCBcrIe4Orp36RXRW+Baxki/IqRArluPkJ/kgNJWyB74s1vRmgi9/L&#10;fy8DkLEUPpRiHe/TtRxa3qK9pAdzJEIblJFXkLBtsEKtNVwL2Elz7xF7Ge+sOFucL+Gd2h9iTWcC&#10;dHGzRhkfADKRuw8lCXYddymvDm1k66K8ikNJjFJvi/PP0O9UaE2HawE7YUp4rNJUWcHb/GY3mnqx&#10;7bsCB1s3n1p3TBcALLnO0uhh0ihzaWpzaCPrJt/XjnNUHbEvcRXXKLRuwrWAnSzyHrEv8Depc6ml&#10;skxz/DD6K0H66BTy9V+yE4DHkiZkxb1s0ip9AP11eENrwX3HlsTKqM9rWrd8HVgD4FGM2E41rTpJ&#10;zbeppWtM81RPtrlMR8VaADjccRZGDZNGmYuaIe5quXetj0mEhmmkQuGeXFMUA1kA1wKWMoa66dea&#10;Km/Hxf+V1FyKWlrJNDeOtbQN0sdPvFYXAyAjuKJR4MozZ8OtjO3gltscovMgLmESV/MZqc4QuBaw&#10;lD2eI/YTAq9uRC2xVQk6pFTm9AxJZG72bR0AjzqvOQvjhEmjHdx1fDHEobnZURbphHUZdXmajaUq&#10;5+BawFJ2UTdtoacx1BHfm9RekVoqZpqLDexnkx/EH2O+AHCpTxZcV4NGB9J1PCPMwUV1jsHrRGzu&#10;2bPuUpUK8C3w2ETs26I05MxGU2nammcgYm/D6yUAUvi9sy5qmzT6qSXnr0gnGsuEamhE7Dq8WiLr&#10;ZBr5cC1gK/O8RuwSwrI4C7mmTJyMuUTsZmPCACCQq5mVTRrNFZT0STeddfKkLtB5yJ7AUawiU7gL&#10;1wK2soP66UEthTvCVPkvUVNPJUXsjsE6OdJrCW8AMoCC1OUWGKYIX7gZi1o5vVguE1qoE7G5Mf9p&#10;icIMuBawlUFeI/ZaYW6F49TUebexeuzzC8E6WRFLCYBkyBnQ6HsGjdLyu12yQh0dqXEyXia0SCdi&#10;c1/zz5TIz4VvgcclYlcU3wCtS01NdBvjtTJfD9jLZzTOjQKQWZBbj20M2mQKWH4X7ujI7rz01/4x&#10;rYi9laM5VSz+IlwLWAtTCWSZjvwMySLoQm25L5xbGHkjdsQxewgTBoADuZn5lUGbd6x50pyls+Zn&#10;aEXsapx6JpIEp6fhWsBaiuR7RynclxxTW8up3DnSSH34xcRuFmYMgDi9nEWx1KDNTdbk/cpP2a/j&#10;cFwrYkdvpGreE0u/BNcC1rKNOmoTHfmNcdm+smj+E78lbW/GPq4P2Ms5xO4IzBgAMaqSRfFLczZb&#10;0iW8NOThDeYkd0hhmV7E5hTPHCqWngzfAtay32PaAOcK6Ke87yZQW26ukxOxj31M/eN0AzMGQIxX&#10;nTXRwKDNb+kSrhry8LY7/ZDeM3lCL2Jzkph9KBYuAd8C1nKROqrejnOs2v0YrmwTTir9fbGPQ4N2&#10;M094pwyAzIRczNxm0Ca937wt7OFddjoySyqlGbH/lKLYWyhbDNcC9tKJeqqmxqnmo+4JvmqTGv6n&#10;pRTz8sVCHD0DIIFiZ03cM2eyrTztSFr5uVbFzy6aITvlMmppoShyIQOLKfAcsSUwW+zkhXO/2Kda&#10;QS0fQ8FNAFiqP4SKdjQJUrVyYY/vr05P8qRSEzUj9mn9p/NC+BawF5oM3MCtTubGxFmnqaOZI97u&#10;K/KWmDIAIvTo1G8M2szn5EAKC1JCrItUarRmxI4uSdacJZJ8Gb4F7KWB66hTghu7Tt1+j9NU7cGH&#10;zoEtzyV2b2HKAIjQe5kLzZnsT9dv+OtsudaTxHndiH1b9IsgmRy4FrAYowVrmPT6n8dbyqivVGpR&#10;jtj9EVMGQCSS/aKzIlaasznEXb61wx9gP609hH26ETslletwgdxu+BZ4JCJ2JwPWuiQfPatnahH0&#10;dcyOw5QBEIl8QxZaTXM286R5PdMM2e9uJZU6pR2xeyZp7hHIlYJvAXspRz31ogFzTNazX8UaJps6&#10;fUl+cQ/AnAFA73ZtN2fyHbp6V4U/QLIr3l4qtU47YkebJWpeEYg9D98C9lKReup+A+a6U3NPxhpW&#10;xP57cXDLu1BsHgAKKW3V3ZzJMe7ibW/BAA84fRkslTqoH7H3JGoWCcTKwLeAvTBvno8YMHeTmtsV&#10;a1jMRO9AXMX1LgBcRniq36NFNj2Fet+CEW7Xym9eSz9iR6skaG7jC3WCbwGLmUtdtciAuabU3IFY&#10;Q7w02F+CW54j2NsCIBP5Uuu2sidGik9phcEsnfrYkWwPEXtqguZpvtA8+BawmFXUVbeYsFc76ehZ&#10;PAlqw+CG3aSCjTBpAIxN2MoyQk936Y61YYR5em/rcjyE7P6s4ni+zAfwLWAxr1BXnW7CHpPQ4HcP&#10;PrczViMzav4yCwCPKO7brG7GTJalS3ejDUPM0btvfsBDxE4I/gv4MjXhXMBizlFXXW/CHlNwc0WE&#10;lNYxklqfpFPdgUkDGc9KssqyjZm8LnrhGxKkM8PlYnf/z96Zf+lwpXH87dZ60W2sx7GOnDPWNG2J&#10;ZYitQ4yQmLbEnoNJEPRpgxZmLKFtISNDnDYhWoeJrWlikORoIWZI6M7EaEPMIYktJHHU3zA93XXv&#10;rZd3qVv1lHn6re/nBwdV93nvPff71FNV99bzaETsoOW5ISHP6AdtAc5Y3HQlhb3zwQtCmZV/y6Gw&#10;XGSanY1JA77nfdMbTtKZPCA9dyaLIYre5EY+baNOxLbWyX425BkroC3AmRlKq/+hsGfZeja+4p8P&#10;Kv92hsLyLk5rbAD8P6ktnGw7mclU5bkZrCJ2lAK7xToR21rlo1/IE65DXIAzBUqrc0gM9gvaepZe&#10;+ZexFIbfNK0Ow6QBv7NQ+Fgamcm3lePW5zDEeMNelsMsrYjdNVE2bID8KaD68YbS6o8kBmcrg50C&#10;gXyqreKBwBzTajdMGvA7PxBmPTJRlXJ5rDvVEt15z+azuD2uR2mH/CmANf9WWh1EYvBY0BuoMWRb&#10;xWVxQaRQAX5H5hY+Rx8gDeM+izFm2d1f84xeyK7z+IAtYM0N8Obo41J2R7YyuCfQgm6ruLmJrYI4&#10;zBrwNzKdUFsyk2uV3/JwsE6iO5ujnDhOL2Ive/R6EkQexAVYM0yJlcZgF2XwO8qt4oG3kPQMgEoO&#10;m65wmc7kOum2dXmM8R277xFW6kVs45OqZg+i7UwDgCFKq88RWexu+bTxBt1W8UAT+kTKAFRLRFHb&#10;M2QWLRWBzvMYY2FwSaHwjNCM2KOqPmFPD3mwB8QFOFNbabWE/GbdaJhDt1Vc7R39BtMGfE3n4Iq2&#10;FBxSXpvCY5CtRH8WRDkxQTNimwWw80Md6glxAdZ8qsR6gMjkPmWysOpZIIv2dcBrmDbga7aZnvAs&#10;nclThs0UY08MuSEmO9qZl3RD9oD/tQr5cRfSMwHeLLHuE6PhnDJZXvlncyLDPU2rizBtwNeI/Jq7&#10;yCxacopvZzLIBbZL/5zWjdjrKhqtDnlkEsQFWLNIifVNIpOW2iJVL8j3EhlebFotxbQBPzOZPtuH&#10;JblwGpNRXpBv6qKdeUQ3YhsXAoGzIQ/8HuoCrJmkxHqLyKRlD0vVJrSbRIYv28yoAEBMUypyCSWR&#10;mcyVPnuFyyjl52ZXo50Zrx2xG7QM/CHkgTSoC7DmsBLrHY1mmYfnXQ6bIq37I16QRdTXHaa9g5g2&#10;4GfEuu1UMotJPYlzFROwMahqb0RKtEN2TugoPwTiArwpUmrVSCX6UmWDTWGO9gr2AqqvxgJ3TYP3&#10;MG3Ax9Sh34JpWclqyWWY8vXfC1FPHa0dsY2LIf93E9QFeNNXqTXRfquSiEnS8oK94DdUfR1uGpyP&#10;aQM+Ri7wxpOZ3BVUcI8Hn9u/h5hiEIFNrYA5zdTSjv1GVyOX51wb7AUdqfq6w171PQBimjamH/yO&#10;zqTKfFjAZpiyRlFq9HMbE0XsTlAX4I0S6yv2G31mNkkPffhOsBc0oerrUXvV9wCIZWrSrzhP4Jjz&#10;K91StDcaF4kiNtQFeNNeibWMLGLXCXICunLW002LxzBvwL+8Rr/i/C+OW6+maoTRqzQBuwzqArzp&#10;7Gi5OUrEDi48m0vW2S1BSQYB8CVFxFmFK9htGPy+nFyh8+C7mCRi41kAMGerUuvnHkVsumI4vzUt&#10;Dsa8Ad/S0iC/cX1aeetqPgMdb3apv52T3yOJ2H+HvABvLJvE1noUselqY7bj9sUoAE+cjeT7QwKD&#10;pbM2ZzRQ8di8287Jc0kidirkBXizTKl1K1nErm11gqF0naVOzgZA9aMP/ZqrSv+1j9FARZ+O2zr7&#10;XYKAPR3qAsyxVMa8ar9VlIjd3uoFP9G7MGp3Ad8id54sJDNZX3kro0K2KYZWZreVBBH7DcgLMKef&#10;kqtGOoZob8V7WrzgRbK+JguTSzBvwK/ItMI1yUx2lM46MZnPQOuJTq2ydfpkgoi9FfICvGmo1DpP&#10;o1m0iF1m8YJ2ZJ2tTV+xCIDqhayKuZPOZhvprHsZjVS+TNho7/zZ7iP2L6AvwJtCZ6Xco0XsoDS/&#10;bYn6Wp7v4P09ADHFB8IJWtPfBBjGWEYjvS06dcje+UdcB+xRkBdgToaS62jCiL3G6gfZRH0dKC2+&#10;hIkDPkVk6t1CZ7KVo5Uxz1kkOtXKZoM+biP2PsgLMGefs8+mo0XsHsFZCX65/vX5RZdWLCsodrP2&#10;piL285g44E/k4u51OpurpGMN5zTUctGrCTYbzHEbsT+CvgBzvnOWOiFaxA76ILt/f8s/jq+Ncx+x&#10;x2PigD85I3ygC53N6TwrV40Uvapls0HNMS4jdi3oCzDnT45qbUaP2L3Cu8WYAoev3lTENuph5oAv&#10;EVlFrtCZrM/Ur8ZpV+fY5i5gvwp5AeZYSnZ00Gn3qdnoYLgTdkXyjKdKHcXsgY7SswEQO8idotvp&#10;bH4k3WoWq7Gu0/7YpK27iJ0OfQHmnDccLmGdqGpUHO74rci+0W6ogwXtgV584w1ANSJX1LJPoLO5&#10;U7pVHquxDtGvJnbPVcT+APoCzPnJcFiz50Flm1Nhj6+J5h0dCt1EbCMNcwf8R5zQ/zRCox0MnrkE&#10;RRWBdfabrHYVsbtAYIA5Kp+w8aNWw5SMroaxIvyyVw0bGQF1X41bI/bLmDvgP2RysnfobFrqdjVk&#10;NVjRqxyNNnVdBOzF0BdgTpJFr/U12ya0Tolw9C92POSvziP2VEwe8B8zTfm/S2jzeelUy1mNtZaT&#10;ZN+/chGxf4a+AHPe8uoGc4Y9H7loazW79+B7105v2D7ioHXDeRJmD/gNmTq7lNBoXS9q9hAgdrca&#10;Z3Va7XMesWdAYIA565Vc73l0JxDlMTv6anbqzpAtV2P2gN84LdTfktBoO+lTmawGK5OO3tRp1cJ5&#10;xG4CgQHm7Fdy3UBoNlvDTUZGS6gyPHS7h5g94Deam+IvIrQ5QflUAqvB3hfdKtZqNslpwJ4HfQHu&#10;LFZ6JdzKouczw+5ENPZ9mGabMHvAZxzxol5HqXSpMl6j3ezs0hTX3WHExtYYwB1L/hSDrC5u2oe6&#10;rpKXGsHcuDCNnsH0AZ+RY2q/Zwqh0S8MDzKVUzDaYe2/hw4j9iIIDDBnu0GfqbvHK/q+0nxJeHtd&#10;wzVKwPwBXyHLw48kNJrCdmvIfIcPE8mznEXsyVAYYE6uZdc2kcnPJjryll5hX403C9ekNeYP+IqH&#10;XhSbHSEdqhuz4V4x+zVRt+FYR5egxhAY4I6lphZRtqNsxxs1Z34T2uKJcA0eYP6Ar2hkKn83pdFj&#10;0qEOMBtuX7Nff9Ru+bGTC1AuBAaY09ui11QSi00buEhgcCnkxyU7sFEEgAqWCuXfoLSqolsGs/GK&#10;jfGXtFsWOrn8jIXCAHMKlFzzaSy2clc7Jz/78cXpsLn9+2ACgZ9YJZRfh9BoGt91XNGvu/pNhzu4&#10;+MRDYYA565RcV9JYTCypLMG5NJCyxmHQvvdo0L4IFwMgEEgSpew/pLR6nu3nyLJq90H9tp30LzxX&#10;oDDAnHgvMohlv7ihqqzWBsdP2o3SH3YWL+njXhgZ9rwpmELgH7YK3d+mtLqHbYKDT0TH/uag8dfa&#10;V51zUBhgzm1LuWoPzM9294bcaLbl1ci5EDZjCoF/EGX2uidTWlUbOxcwG+8CN+m+22pfbppCYYA5&#10;05Rc93tgfpHhMTmYQuAbZDLR1ymtJip3qsVswGdFxwqdtN6meTGZDoUB7jyn9HrLA/NLvY7YszCF&#10;wDf87MkGsa+kNw3hNuBromftnbROa6Z3MRkIhQHmfGt4fH890euQja1nwC/IhMJtSM3ekM40n9uI&#10;y0TPnDVfqHctQSlAwJ1lSq59PfmBj72O2N9iEoFPKBeiv0Nqdq90prXcRrzYcQKVKvKR8AzEEkmW&#10;bV2nvb1J9ooMzCLwB8kiPeEoWruqCEBnbkMWHfvCYftBOpeSdEgMMOeIRa8TPPmFIq8jdh5mEfiD&#10;Bd4UmIrnW1inqWsvz9O4lBRDYoA5uZ5nD6vrdcQej1kE/qDElPyYRFKzU/julZYVSgqcWqijkTI5&#10;ERIDvEmwyLXcm5+Y73XENjCNwBd0ForfRmu3VLrSNW5D7ih69r1jE+dsX0jaQGKAOVstes3y5iem&#10;eR6xszCPwA+c9CjPxzjpSv/gNmRZU2yQYxNJJ+xeSG5CYoA5P0R+uVyP4Ce+9Dxio9wO8ANdhODH&#10;ERv+teE+LnrEftGzNOc2pti9kLSAxgBvGlrkGuK7jlUU99zHPI/YSHsA/MAxj75nTFWulMxtzEfN&#10;jnUjeTcRmRJIDDBnc8T0Kbsq/vdknNvfqOF5xD6FiQSxT+JTpt6XExvOlJ60nN2gG1NsiWtq7zpS&#10;Do0B3iQNi1Rm7u3K/x/q9kcGex6xO2AmQeyTIfR+n9jwdb4fSqYYJLVF7T01zIXGAG/OGxFyipt1&#10;b7a4/ZE5nkdsIw5TCWKdZHF73S+F2PIB6UgXuA16gOjZl67MJHSwcRUZBo0B5pRFinrDzQNPu/yR&#10;Q95H7D9jKkGsc1+ofRK15XnSkXpzG/QS0bP17uwU27iKLIPGAG86WeS689GDrcQRt3f0L3sfsWtg&#10;LkGsM8Srej31lSMlcRu0/Jb6ny4NzY5+FRkBjQHeHI60hnOc6l1RsfcR+33MJYhx5ArWSM+eYxlm&#10;D1wlujaA8OkkNPOgMcAb66ddZY8enCuOTHX7M5neR2x22ZABIKaR0Ho9astnpBvtYTfqu1Rv+gJf&#10;4xtRUM0pjZQCXwq80O3PfPUEInYmZhPENHeE1HPJTbeRbnSI3bD7kpXB/C97Z/5f053G8SQlNyGL&#10;7dUXIvT1QpFYhthrSZlaQipaRI0t1VhTtDVGbFGt2DqJBi+hhrErpo3yUmaItNWWQWgMU7F0UEpx&#10;/oaR3PP9nnOXc+7Z7+Pm8/6F3HvO85zv/T7LPfd8v88TcIfXUBgZIE3UAMlaF/m8yd4xvVQ8bKgD&#10;GfsRphOENHyR6AbLRTcW7JNtlh7ilW00L6pMPYTMgI0B2rwmM9fH3m8WsndumtYT7UDGvoLpBKHM&#10;NWbpBy0X3YJwS51wdmX7zMuK/RNqioPnmFpdZObqU7T3svhGQwu2On/iQMpugQkFIUwpM/QCy0Uf&#10;Jnybmc4u7YkFwq6rRpAYGBkgzU2Ztc73eXej+E6xBZr6OpCxr2NCQejCVzpvs142L6UmXCI37kx2&#10;aWutuEcZoRJA9sHIAGnC28rMdZLP21beu5Y6kLGnYkZB6JLF7Pye9bJ/pNtqU+p7MNkKadOwdhU8&#10;t5zx00nj7V7VTJQy9ixzSuJWnV1ZebK/Axlb6IQpBaFKBrPyF20Qvpv70FxyA09ml9bGCmlRzRTD&#10;xwgYGSCNfC82r00o/tkhLKyWUrFxbdQ6nj8w63ZPwUEqMacgVMlmVn7WBuEp3IeSyA18hrVr4tIU&#10;w8cTGBkgTbHMWh+E+WTseOPLMTrPKW0vOE8XzCkIUZKYkfexQzrhGqV80eoea8SFN1QKH+1gZYAy&#10;iXJrbembscVdFb30yk0v3iMEiVOYVRCalAvmfvJSJY5w09pYdmmzLRK4RSF4PICRAdLs8NsDRMrY&#10;Yk1EnYbc8r4QNBLqYFZBSNKS2fiAKBukt1auVBx0Cq1uV9ZCIXpcg5UByuySW2t9fxnb/WV0lC5v&#10;yBaCCBrvgBDlga1ruXkTTyGZ3MgXsEsrsUriz36DxzEYGaBM9ASZte4M85exR1b/b5AOoSODma+t&#10;7xkMAA16MxsfFm2H+PHch/LIDX26YmdBozT3Gz3yYWWAMhVya02UXp+fXM2tqv8vrXrvzPOSsG+7&#10;MKsgNOG7r6bZIn4wd6LR5Ib+tmWduxgxC/1Ej8ZRsDJAmFS5tSoVNYu6+uzNTc9Jwj6Ch9ggRCng&#10;PXns+Vb6E/eiVeTGzjad9LRKYEmCv/BxBlYGKPOZzFhfaqR0VN2XBaFH9f8irq9Li1MXuSuoCftz&#10;tMcGocpVy5/letKYbmVtVhVCOGDgZNfcmzsPzqsoWRXBX7mwzX/8aAArA4S5IzfWP6sc2ORJ/9Rn&#10;/8Qde3ZckfqGxTeDmbC/wZyCUIUvl06xOSuKX88pcZxd2ijdp3YeL9U3S8hdntax4+OxXRXix8+w&#10;MkCY+DEyY/0hwPfUqs5dJwIHjHeCmK+7jcacgpAll9n5Q3vkLyHcsTafXdo5vWcm6YkgzWFlgDAn&#10;BdUWID6ka6gT+M/gJexH6JIHQpdX7awoXsVd7kn1yA2etfwVWus985qOCDIPVgYIs0BurFr2cxwV&#10;j41UPiQzaPl69yTMKAhhXrS7t5RUaruM3ODrGX7C3kpHDMmAlQG6HJfbapGWXQ1FvhssOqVXwxdo&#10;pwQpX5ejVBEIaR4yU8+1S8NS7k2vkRs9iysJus/cqj2ILIeVAbqEe2xHvKXhDFYicazstX7ul9LE&#10;P1ODkq6XzcHv4SDEWcasvdAuDbO4Q/2X3Oh5tQXdZz7VHkeawsoAXbLktpqt5Yw88eCtyhm7xPFs&#10;3fXDQeiHDUIevvTqqm0qpvipVkyEJF2ByoMbmkPJTlgZoEsHua32i9VyCnuQFq6csU87mq3HlA4a&#10;h5kENYDIAczoC2y/j7WqBbWFfMuu7LHuUys1h5NEmBkgSuHF3h62mqnlpDb+ahh4ZezXHcvWPUpv&#10;HsdEghpCHl9gaZuKzty3epIb/np2aXN1n7pfa0Qpg5UBksSuLBKEYXJb1dapZ6W/HZFeGXuYE8m6&#10;774zOd0xj6DmIDWxt+8R0AquYzi58fO24O10n1qsNazEwcwAQQo+9THVotqazlztr5CfZ8YOt/lX&#10;8LfK1y+ujzkENY3lxp/jauaetPGC3PiPGP+9/rrG4JIHKwPkcK3t68dWN2g6t4Hf1ZqeGbvQtmR9&#10;4ve0uejxAWom73E/sNEHcriSS+Q+gJfYrhD9p07TFmD6RMPMADUeTvBnqwu0ncyWqv3V49VJzasR&#10;f1GKe9zH8lw9pN5HORmYO1CDmeXEjeAX3OUuUxt/HLuyLANBT1uY2QUrA8RoPcO/rb6Srun0A+Lh&#10;bdQOqt/QymQ9bPC53uhXC2o6vGzXgEgbtazhfned2gew3UQzzFvaKjDBygAtUn9VNtdpGs5nj6hP&#10;qB3k6mVZtk749As8sQbgmVexWoNCvp1qXqBb8uw7dmWb9Z/bXdMKGXTZBKSImK9qsMmBv7uz2ig3&#10;1A6qsChdt10+EnMGQDVzmFv8y1Y1Zdz9tlL7BO6zK0s18H1HS8BZCysDlFixMIDFvjs0kIix4pEt&#10;VY7JsCZfZ811YcoAcBPTljnGBVv1HOIOuJjaR8CvzEhg2BY44vSClQFCuPIC22zDi+oyotk6MLWD&#10;vrIiXy9tghkDgFPsUA/MfYIz3wz0w9fETTBy9vjAMQd1jgEhmmh7uDxQ9fsrKxN4VO2gRebz9RaU&#10;CgRAxiTuG0PtVfQhV9Sb1icgLWctNXL6qYBB5zSsDNAhX2uyHB6vIoXVXVmlcswt0/n6Myw2A8AD&#10;vrNrlM2KVhNtBOLKlQLERgPnRwZs/Yet2IAOZdrzZZevlcU0E/dbqan6UpTTvc7Z4vNGEnYapgsA&#10;DzL5cuZYmzVd4X5Iq3ftC/IQYURAoFg0FFYGqBA1T1fK7Kgkp6mWakhd3ccccf+1ocOXU3UpL0Jn&#10;DwA8Ce/C3GON3aoW0mzd9QfBbMbOUY87m2FlgAoRs3Te5e6L8C+I/bTeSkUZ62E7R3opcte//zNA&#10;o+qUWMwXAJ7wXpF9bC8llEAyY8e0N52xXar9iebDyAAV4k/orwna3K+kvRp+L2OL07wzb2JO2erA&#10;ihe1wHwB4IlUUHy77bq4qn6EPoCoTYLpjK3aDKRvLVgZIELGTCMPk0f7E7VM/OFaTZ3Yw7aL3zeX&#10;nEveo1riLAPzBYAXfJvHB/br4r44k9AHMFiwIGPHqgSeSTAyQIT6jY0t2D7g23uaLbfcoaZP7GF7&#10;XvGA2tvX/TpCQel7mC8AvLjD/cP+TY9Sp9x36XwAPwpWZOywG4rB7h0YGSBCbJHhTVZHvZ9mT9ZS&#10;zG+j+5j96pfVYvOj22hOC0BgGrUNuCTUOppyZ8wl8wH4ln4yJsd1TCHSvQEjA0SIPi8Yp5nXV0+2&#10;waK7mkZxrelKDRfX6X87UuT63o/EhAHgxX7mH1ccKNvbiXvj61TGv0CwKGOHtfQf50pRDhlQ4QNz&#10;tUy2LZELEztttlXV+InKc3A/1J78t4PiLm+hBPMFgBcF3BuvOaBNqn/0gMj4MwXLMrbU/UtOLm4U&#10;ABUum64/9rFsXXiCli/fGjaA+dAuszJXEN7CfAHgzTLmitlOaJvIPX85jeHfEyzM2GHZvrL2YD8p&#10;oMI5C1pydPumnSgtQnylQk0l6xXSWvfF9kbRYKwkdwAADRpJREFUIQC8ecocsUecE+pKuONXkhj+&#10;Cot7duz1FtUe+0kBFVZZ1Kf6vrtN9R/FP39RvV0WD1qCjx8A09ThXjjNEX1rub6PKAw/tYffiDQl&#10;3LDE6Z6S+uE+AVAhso9gFRMGXnCFbRX/GKemdIN4UDt8/gCYZjZzwZ+c0cdbWqr/lOYQTZW2gX5u&#10;XOZAD0GoiQzIMF2wlN2sD5/qQo2vtRwEANBCjtOp5S9c4VfBH3135cKi3xmXeoqtdO22d0ohTAxQ&#10;4Z5gD/1VtR6m2EYAgOeSuG7M66Y7pFHqyns06KMf100lDBUYlxs72HzaB8BiYpvZlLFnqKr9xX1Q&#10;V0wAAGbh1TkTnGp9OZr7+ZZgD75QNQy938CE6LvuulIpsDBAhiybErbwu6raOaI/YQIAMMm33Oky&#10;nVIp7X4eFeTBLw4QhzaaevDm/mZyATYGiHDXroQtVPxDrc+N2BdwGWYAAHPE9mc+V88xndKD80vB&#10;HXx+wEB00GV6oNkwMkCDqJmCfajt+yh1HzIbUwCAOcqZw41JdEznQyLFtp9qiEOmrjCqX1WTTRgZ&#10;oMH3gp1kKCse4j7iCaYAAFMc5v621TmlF7nSQ8Ec+xlNcWidGRXV++bQFhuQIOYlWzN2qaJil3jE&#10;HcwBAKZ8mC8d3e2g1lbcyZODOHatG1N/M6FjfZWAW7AzQIGjgr38XUnxKcNFSgEAEnfnMWdr6GQ1&#10;ole5j5cHbehR2vsXrTWuZaTZlA+AVbQR7GaigmZWaT8GkwCAcaSul87+XnVK454QG4l8WUcgWmNY&#10;TXXrze9haYAA5bZnbIWbaJfYa3M45gAA4zRqzz1tk6OK07nek0Eaet1eugJRnnbJ8Svqyv6qrth+&#10;A6YGgs8GwQEqon30RsewXn0LMAkAGMb1g+RoTR3VnMT1zgrO0BOn6gxEpzWJDc95482qyk7rpFt5&#10;EmViAAgLO+RExhaG/BYvudm9jvOvviJksTuDOEwCAIaplNzskcN3uFxxcNrVJ+nflpodFVjqXt8e&#10;Is3JNCgD/2/v3t+iuO44jiOIC8GABB8fRBr7PGC0IEbFuwaVqiChCVELFUVEoK23aI13JGrqBStG&#10;8fbUqsRrbbUxqSYmUcxTowabNEaiaEyEqtFYTcrf0KAJu8Cye2Zm55xD+n79gsowxz3ne+bD7Oyc&#10;+T8XUifL7Bff+GJCSnWz34qrGQTAtAUuc2m/5LYbGh6m4pU/HWniMDTY2+3qjssuW/9wq1xB/V8K&#10;KDYod6NONT6BCZi22nUu9VaV2JEKXnnvfqaON31Xe95tL9eNIwMf/ePv6/+ylWqDcjNUB/YgB4MA&#10;mPSTvq6TSe5lbL/ciIaW5b/ya6YPOYs87re80ba7H/1jRf2fgyg3qDZF+Sl23VpGATAnuMp1KpVJ&#10;bHlrr1+5vikt/ZVnWTjk/DbYw45LG2066dHnb+qv5eVTblBumvrErhvFMACmlDWaSZ2ltNl21PrK&#10;D3s0mcSyPz6aYOmQc3BIizsObbJp7cMza8+LNwKS5GoQ2KywD5hzv9FESrO5tZCSrLSFT7m/jjZA&#10;7gvfYPWgc72lPQ9otspysZ/ffm7ughZKdEhsrg8BZmxqNI3W2dWM/6u7dhdO2+xxDi/8OFDiC79n&#10;/aAzOMP9rkc137R85cMnL7xOwUG5VTok9pOMA2DYzcbTaJkNTRSfL1wneA9VG3kvfJlPDjuj3e77&#10;dEubd+HEAur5P6tBYndmHACjmn72ytcnuVFnO5QamMXyErubj447l92tnlxgbbk0wF4juY4N/Ahm&#10;ro+XHfvqgMFpLC2xi/v57NCT0vxJZ3Na2jaOtRmhgwfKE3s3gwAYdLXZPNrnw7dtRw8zPI1lJXZU&#10;tC8PPpua3ugV0NJ5RafeFB00EJqkOLCj/RkEwOCJZqaJBThFda41MY8lJXboMN8efuZ90/g/XtnS&#10;hrMoOmhhaxe1ic1qvYDRTHX7cbBI35wGLjI1j+UkduBxnx+AIu73cWlgfgtb3aDooIkB0SoDmweB&#10;AAZ1HdTCbErwwc5/U6dvYgc9Z8tBKCW7oYUl7rcYR9FBG3FDFSZ2Bv0PGBI6vuWnSQZb3nu7RH0T&#10;+6Jdh6H02O9PX9x/ezO3dkEjUUuVBXYavQ8Y0r6Thwk1sY/l/Y/QNrHP2Xgk2pzQ9rsWXnH/zX9R&#10;ddDqXbZ1igK7iCd3AcbOgT1P1tKNlltYoGliv2PvwSjpXNTX7r8TT9VBM6PVJPZoeh4wwvul3OWW&#10;24jXMrHbFCk6r/gpt2JDO92fUjAVhrel4wEDHBXep1Wt1edkB87TMbE/V3Xp7hZlBw3tGih9Khyj&#10;1wGfn/5GZFls5aaGib1DVWDPoOqgpbAJsufCXDodMED00T17ra1LFDRUu8Tu2k9VYs+h7KCpNt/0&#10;lDoXQuhyQNyX4ieGqy01tF67xC5UFdj921F30JYja5u8ubCU/gbE3TK0ZLalk+wizRL7SWU3oJ6j&#10;7qC1q39OljQXPqSzAWFzjU2vnVY+gHZUs8Q+oiyxO1J40F3JtydlzIVO9DQgPCsNT7C3zF92cgzX&#10;KrFrlAU292KjVchIq7V9MvSkmwFBcUnGZ9jAtaZXLS3UKrG3KUvsGioPrYQje87F8XZOhgj6GBAT&#10;mm/ut+IFJpfEnqtTYo9UFtiDqDy0KoFTN+VNLLVpOrBGKSCk3XTTi2/+Mc5Mg0ERGiX218oS+wyl&#10;h1bIv+SXAWWDiyIslH7/oeNPlL9/6JVVx7acXXThWu/iKO7tAgR1sBI71TtMnGgf0iex2ysL7Lo4&#10;Sg+tWFCfkim3rt+Pf6niyOG3a49fPpnfs2//SQ3lnZmUPCN19onB6YfvVMx/Y9w/Prtxc9cHU0fF&#10;dA2k6wDzKi0Gz8C7Z3MNNlmgT2IvVhbYSyg9/Cg5AnmHG7DJIl+kT/JLR7MNvK/lr09iVylL7DHU&#10;HgDAgGIfZlB++YNL7wq1mmhovzauDJar7k3xsRQfAMDA2W6qj3NoplCzB4zscpmNr/9LZYGdQ/EB&#10;AAwo83kSCV3TXmVgh2/a+foPKEvsCRQfAEDcUd8n0SqRdv+ry+OtkpUl9n6qDwAg7Hc2JFE/kavO&#10;4muo7La1A55QFtiZfJwWACDMP0fVA6nipDwlzLtlyhL7r5QfAEDYfHvCSODj4g7BXe2xuQfOKEvs&#10;NZQfAEDUepvCaLb3VdDCxPZ0ze4uWKkssVmVEQAgqrPCBbOHiOxmeLbtfTBRVWCvo/4AAKJetC+P&#10;untrW+STZ+PD7e+D2aoS+zr1BwAQVGNjHhV6a/ye9328LeN942GqEnsABQgAENTJzkDK8NL4da97&#10;iA+S0Qk9FQX2duoPACBoka2J9MBL61+ovQ27QaSixK6kAAEAYvxtzqr6Z+DeTt7SUvPTvfz4Lknd&#10;MFBRYk+lAgEAYo7ZHEmn/fwufffltvvWO3pZNm2jrG5QFNiTWPAMACAmyu5MOue3sf5LJ/fN7/H4&#10;s0Ux0vrheTWJXUEFAgDE5NmdSfsCBz38+pXb5k94+tHjYfL6oUpNYu+hAgEAQnrbnkmF+x59PeKu&#10;+b97+snydhI7Ik9NYnekBAEAmpxaJv7whz7NW3e85+EHV7SX2RHfKgnsJVQgAEBIjcR0utS8+Z97&#10;2HzpY1J7IkFJYn9ECQIAhHSQGU9RTVsf6WHjyM5ye+K0ksQeQQkCAERESY2nK01af8HTxk9L7opw&#10;FYE9gxIEAAj5k9yAmtKo8QueNk2Q3xd/STlQfio1OVNad2y+8iYlCAAQ0S5T8jnl6862Hx/nacN0&#10;ld3iCM3I3v/JrsVpkyvjKw4veWbpcF/3w+W8gFkxrJ0CABB1VPrbwAHftxyc0MPS80Okh/hjW2s+&#10;uLdh8qfzVw5OTDb/+pOq9qbFdqfyAADGTJN/5fbjW6F+fq++7GUV7z/o3nMdc6/GrukVMOHzOzuf&#10;yRk63NN7FaU5Ve9fvP9Rwn+65ban5AAAZoTUaWpba+xN/7DwEdnvvBA79/RrNVdL3i2OyQj/Wdjj&#10;gZQZAMCyo7om9lzGBgAAp+c0Dex5DA0AAE7tdT3FnszYAADgtEDXxI5ibAAAcNqraWDPZGgAAHCR&#10;r2liZzE0AAA4hen6pngwYwMAgFOBpoFdxNAAAOBinKaJXc3QAADgYramib2QoQEAwClI18vY5xkb&#10;AACcinVN7GuMDQAATjt0Tew+jA0AAE7LdUnofj26RD87I2f8r1ecqKpNn3mFoQEAwEWZwpDun1rb&#10;4eUzc2bVjOVhlAAAeFYlPaefP15xf8yekUOeoPMBABCWJC2pU6vjP7v3WriDPgcAwLgbeSftDerI&#10;U3dXbbiQHUJXAwBgTfDqxX+b6POk3p5+cfL60xlB9C8AAL4Us+ZYyvRoy0Hdd8WRfWOyVnekQwEA&#10;sPN8e8Qnaz9deTDSUEpn5k+/U3jp/L/3x7ShBwEAkMp/bLfb/1xemXKguvbUwe3JpfXJPKk0uign&#10;8b1tO6tX3j1UVrhwwltbbsX+oiufJdPT/wBERnZZSa+6jwAAAABJRU5ErkJgglBLAwQUAAYACAAA&#10;ACEAkl+HzN4AAAAJAQAADwAAAGRycy9kb3ducmV2LnhtbEyPwU7DMAyG70i8Q2QkbiztVsooTacJ&#10;CYTQLpQN7Zg1po1onKrJtvL2mBMc7f/T78/lanK9OOEYrCcF6SwBgdR4Y6lVsH1/ulmCCFGT0b0n&#10;VPCNAVbV5UWpC+PP9IanOraCSygUWkEX41BIGZoOnQ4zPyBx9ulHpyOPYyvNqM9c7no5T5JcOm2J&#10;L3R6wMcOm6/66BTs1jbD7GP/ukkaxBcj98+1zZS6vprWDyAiTvEPhl99VoeKnQ7+SCaIXkF2nzKp&#10;YHGXg+B8frvgxYHBZZqDrEr5/4PqBwAA//8DAFBLAwQUAAYACAAAACEAPt/Ii+AAAAC6AQAAGQAA&#10;AGRycy9fcmVscy9lMm9Eb2MueG1sLnJlbHOskLFqAzEMhvdC38Fo7/kuQykhvixtIEOXkj6AYut8&#10;JrZsbCckb1+3SxoIdOmoX+j7P7Ran4MXJ8rFRVYwdD0IYh2NY6vgc7d5egFRKrJBH5kUXKjAenx8&#10;WH2Qx9qOyuxSEY3CRcFca1pKWfRMAUsXE3HbTDEHrG3MVibUB7QkF33/LPNvBow3TLE1CvLWLEDs&#10;Lqk1/82O0+Q0vUZ9DMT1ToWcGyl7x4cGxWypKsB9PNbl3uM1fI+m9b2dK2VGD/K+2PCfYi60p1yl&#10;AhmH8iccusT220HefHz8AgAA//8DAFBLAQItABQABgAIAAAAIQCxgme2CgEAABMCAAATAAAAAAAA&#10;AAAAAAAAAAAAAABbQ29udGVudF9UeXBlc10ueG1sUEsBAi0AFAAGAAgAAAAhADj9If/WAAAAlAEA&#10;AAsAAAAAAAAAAAAAAAAAOwEAAF9yZWxzLy5yZWxzUEsBAi0AFAAGAAgAAAAhAIKAYZlqAwAA+QcA&#10;AA4AAAAAAAAAAAAAAAAAOgIAAGRycy9lMm9Eb2MueG1sUEsBAi0ACgAAAAAAAAAhAH7WzOq7UQEA&#10;u1EBABQAAAAAAAAAAAAAAAAA0AUAAGRycy9tZWRpYS9pbWFnZTEucG5nUEsBAi0AFAAGAAgAAAAh&#10;AJJfh8zeAAAACQEAAA8AAAAAAAAAAAAAAAAAvVcBAGRycy9kb3ducmV2LnhtbFBLAQItABQABgAI&#10;AAAAIQA+38iL4AAAALoBAAAZAAAAAAAAAAAAAAAAAMhYAQBkcnMvX3JlbHMvZTJvRG9jLnhtbC5y&#10;ZWxzUEsFBgAAAAAGAAYAfAEAAN9ZAQAAAA==&#10;">
                      <v:shape id="Picture 44" o:spid="_x0000_s1326" type="#_x0000_t75" style="position:absolute;width:57315;height:40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IvTxAAAANwAAAAPAAAAZHJzL2Rvd25yZXYueG1sRI9Pa8JA&#10;FMTvBb/D8gRvdWMCRVJXkYCiF2n9c3/Nviap2bdhd6Px27uFQo/DzPyGWawG04obOd9YVjCbJiCI&#10;S6sbrhScT5vXOQgfkDW2lknBgzyslqOXBeba3vmTbsdQiQhhn6OCOoQul9KXNRn0U9sRR+/bOoMh&#10;SldJ7fAe4aaVaZK8SYMNx4UaOypqKq/H3ijIyks2c8XmI3ztt0V/2Jn5T58qNRkP63cQgYbwH/5r&#10;77SCNM3g90w8AnL5BAAA//8DAFBLAQItABQABgAIAAAAIQDb4fbL7gAAAIUBAAATAAAAAAAAAAAA&#10;AAAAAAAAAABbQ29udGVudF9UeXBlc10ueG1sUEsBAi0AFAAGAAgAAAAhAFr0LFu/AAAAFQEAAAsA&#10;AAAAAAAAAAAAAAAAHwEAAF9yZWxzLy5yZWxzUEsBAi0AFAAGAAgAAAAhAJgUi9PEAAAA3AAAAA8A&#10;AAAAAAAAAAAAAAAABwIAAGRycy9kb3ducmV2LnhtbFBLBQYAAAAAAwADALcAAAD4AgAAAAA=&#10;">
                        <v:imagedata r:id="rId322" o:title=""/>
                      </v:shape>
                      <v:shape id="Text Box 224" o:spid="_x0000_s1327" type="#_x0000_t202" style="position:absolute;top:40779;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3QOxAAAANwAAAAPAAAAZHJzL2Rvd25yZXYueG1sRI/NasMw&#10;EITvhb6D2EIvpZZrHLtxooS2kJJrfh5gY61/qLUylhrbb18FCjkOM/MNs95OphNXGlxrWcFbFIMg&#10;Lq1uuVZwPu1e30E4j6yxs0wKZnKw3Tw+rLHQduQDXY++FgHCrkAFjfd9IaUrGzLoItsTB6+yg0Ef&#10;5FBLPeAY4KaTSRxn0mDLYaHBnr4aKn+Ov0ZBtR9fFsvx8u3P+SHNPrHNL3ZW6vlp+liB8DT5e/i/&#10;vdcKkiSF25lwBOTmDwAA//8DAFBLAQItABQABgAIAAAAIQDb4fbL7gAAAIUBAAATAAAAAAAAAAAA&#10;AAAAAAAAAABbQ29udGVudF9UeXBlc10ueG1sUEsBAi0AFAAGAAgAAAAhAFr0LFu/AAAAFQEAAAsA&#10;AAAAAAAAAAAAAAAAHwEAAF9yZWxzLy5yZWxzUEsBAi0AFAAGAAgAAAAhAKA3dA7EAAAA3AAAAA8A&#10;AAAAAAAAAAAAAAAABwIAAGRycy9kb3ducmV2LnhtbFBLBQYAAAAAAwADALcAAAD4AgAAAAA=&#10;" stroked="f">
                        <v:textbox>
                          <w:txbxContent>
                            <w:p w14:paraId="6B4B147B" w14:textId="77777777" w:rsidR="009F5744" w:rsidRPr="00E74F9D" w:rsidRDefault="00000000" w:rsidP="009F5744">
                              <w:pPr>
                                <w:rPr>
                                  <w:sz w:val="18"/>
                                  <w:szCs w:val="18"/>
                                </w:rPr>
                              </w:pPr>
                              <w:hyperlink r:id="rId337" w:history="1">
                                <w:r w:rsidR="009F5744" w:rsidRPr="00E74F9D">
                                  <w:rPr>
                                    <w:rStyle w:val="Hyperlink"/>
                                    <w:sz w:val="18"/>
                                    <w:szCs w:val="18"/>
                                  </w:rPr>
                                  <w:t>This Photo</w:t>
                                </w:r>
                              </w:hyperlink>
                              <w:r w:rsidR="009F5744" w:rsidRPr="00E74F9D">
                                <w:rPr>
                                  <w:sz w:val="18"/>
                                  <w:szCs w:val="18"/>
                                </w:rPr>
                                <w:t xml:space="preserve"> by Unknown Author is licensed under </w:t>
                              </w:r>
                              <w:hyperlink r:id="rId338" w:history="1">
                                <w:r w:rsidR="009F5744" w:rsidRPr="00E74F9D">
                                  <w:rPr>
                                    <w:rStyle w:val="Hyperlink"/>
                                    <w:sz w:val="18"/>
                                    <w:szCs w:val="18"/>
                                  </w:rPr>
                                  <w:t>CC BY-NC</w:t>
                                </w:r>
                              </w:hyperlink>
                            </w:p>
                          </w:txbxContent>
                        </v:textbox>
                      </v:shape>
                    </v:group>
                  </w:pict>
                </mc:Fallback>
              </mc:AlternateContent>
            </w:r>
          </w:p>
        </w:tc>
        <w:tc>
          <w:tcPr>
            <w:tcW w:w="3175" w:type="dxa"/>
            <w:tcBorders>
              <w:left w:val="single" w:sz="4" w:space="0" w:color="FFFFFF" w:themeColor="background1"/>
              <w:bottom w:val="single" w:sz="4" w:space="0" w:color="FFFFFF" w:themeColor="background1"/>
              <w:right w:val="single" w:sz="4" w:space="0" w:color="FFFFFF" w:themeColor="background1"/>
            </w:tcBorders>
            <w:vAlign w:val="center"/>
          </w:tcPr>
          <w:p w14:paraId="63F6A9BB" w14:textId="338D2D06" w:rsidR="009F5744" w:rsidRPr="00327322" w:rsidRDefault="00BE6C1E" w:rsidP="00CB5AB9">
            <w:pPr>
              <w:jc w:val="center"/>
              <w:rPr>
                <w:rFonts w:ascii="Century Gothic" w:hAnsi="Century Gothic"/>
                <w:lang w:val="en-AU"/>
              </w:rPr>
            </w:pPr>
            <w:r>
              <w:rPr>
                <w:noProof/>
              </w:rPr>
              <w:drawing>
                <wp:anchor distT="0" distB="0" distL="114300" distR="114300" simplePos="0" relativeHeight="252358656" behindDoc="0" locked="0" layoutInCell="1" allowOverlap="1" wp14:anchorId="56CFD148" wp14:editId="2681FA8A">
                  <wp:simplePos x="0" y="0"/>
                  <wp:positionH relativeFrom="column">
                    <wp:posOffset>584200</wp:posOffset>
                  </wp:positionH>
                  <wp:positionV relativeFrom="paragraph">
                    <wp:posOffset>112395</wp:posOffset>
                  </wp:positionV>
                  <wp:extent cx="840105" cy="1254760"/>
                  <wp:effectExtent l="0" t="0" r="0" b="254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840105" cy="12547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75" w:type="dxa"/>
            <w:tcBorders>
              <w:left w:val="single" w:sz="4" w:space="0" w:color="FFFFFF" w:themeColor="background1"/>
              <w:bottom w:val="single" w:sz="4" w:space="0" w:color="FFFFFF" w:themeColor="background1"/>
            </w:tcBorders>
            <w:vAlign w:val="center"/>
          </w:tcPr>
          <w:p w14:paraId="3DEB33C9" w14:textId="0A022EE2" w:rsidR="009F5744" w:rsidRPr="008B1CD0" w:rsidRDefault="00CB5AB9" w:rsidP="00CB5AB9">
            <w:pPr>
              <w:jc w:val="center"/>
              <w:rPr>
                <w:lang w:val="en-AU"/>
              </w:rPr>
            </w:pPr>
            <w:r>
              <w:rPr>
                <w:noProof/>
              </w:rPr>
              <w:drawing>
                <wp:anchor distT="0" distB="0" distL="114300" distR="114300" simplePos="0" relativeHeight="252356608" behindDoc="0" locked="0" layoutInCell="1" allowOverlap="1" wp14:anchorId="10CD47E1" wp14:editId="7DCFC33D">
                  <wp:simplePos x="0" y="0"/>
                  <wp:positionH relativeFrom="column">
                    <wp:posOffset>327660</wp:posOffset>
                  </wp:positionH>
                  <wp:positionV relativeFrom="paragraph">
                    <wp:posOffset>36830</wp:posOffset>
                  </wp:positionV>
                  <wp:extent cx="1459865" cy="1379220"/>
                  <wp:effectExtent l="0" t="0" r="6985"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3" cstate="print">
                            <a:extLst>
                              <a:ext uri="{BEBA8EAE-BF5A-486C-A8C5-ECC9F3942E4B}">
                                <a14:imgProps xmlns:a14="http://schemas.microsoft.com/office/drawing/2010/main">
                                  <a14:imgLayer r:embed="rId334">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459865" cy="13792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F5744" w:rsidRPr="00727264" w14:paraId="3813E1B6" w14:textId="77777777" w:rsidTr="00AF2221">
        <w:trPr>
          <w:trHeight w:val="791"/>
        </w:trPr>
        <w:tc>
          <w:tcPr>
            <w:tcW w:w="3175" w:type="dxa"/>
            <w:tcBorders>
              <w:top w:val="single" w:sz="4" w:space="0" w:color="FFFFFF" w:themeColor="background1"/>
              <w:bottom w:val="single" w:sz="4" w:space="0" w:color="FFFFFF" w:themeColor="background1"/>
              <w:right w:val="single" w:sz="4" w:space="0" w:color="FFFFFF" w:themeColor="background1"/>
            </w:tcBorders>
          </w:tcPr>
          <w:p w14:paraId="27DB0464" w14:textId="77777777" w:rsidR="009F5744" w:rsidRPr="0098505B" w:rsidRDefault="009F5744" w:rsidP="00AF2221">
            <w:pPr>
              <w:jc w:val="center"/>
              <w:rPr>
                <w:rFonts w:ascii="Comic Sans MS" w:hAnsi="Comic Sans MS"/>
                <w:bCs/>
                <w:spacing w:val="140"/>
                <w:sz w:val="56"/>
                <w:szCs w:val="56"/>
                <w:lang w:val="en-AU"/>
              </w:rPr>
            </w:pPr>
            <w:r w:rsidRPr="0098505B">
              <w:rPr>
                <w:rFonts w:ascii="Comic Sans MS" w:hAnsi="Comic Sans MS"/>
                <w:bCs/>
                <w:color w:val="7F7F7F" w:themeColor="text1" w:themeTint="80"/>
                <w:spacing w:val="140"/>
                <w:sz w:val="56"/>
                <w:szCs w:val="56"/>
                <w:lang w:val="en-AU"/>
              </w:rPr>
              <w:t>c</w:t>
            </w:r>
            <w:r w:rsidRPr="0098505B">
              <w:rPr>
                <w:rFonts w:ascii="Comic Sans MS" w:hAnsi="Comic Sans MS"/>
                <w:bCs/>
                <w:spacing w:val="140"/>
                <w:sz w:val="56"/>
                <w:szCs w:val="56"/>
                <w:lang w:val="en-AU"/>
              </w:rPr>
              <w:t>ow</w:t>
            </w:r>
          </w:p>
        </w:tc>
        <w:tc>
          <w:tcPr>
            <w:tcW w:w="31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4440BB" w14:textId="1988E385" w:rsidR="009F5744" w:rsidRPr="0098505B" w:rsidRDefault="009F5744" w:rsidP="00AF2221">
            <w:pPr>
              <w:jc w:val="center"/>
              <w:rPr>
                <w:rFonts w:ascii="Comic Sans MS" w:hAnsi="Comic Sans MS"/>
                <w:bCs/>
                <w:spacing w:val="140"/>
                <w:sz w:val="56"/>
                <w:szCs w:val="56"/>
                <w:lang w:val="en-AU"/>
              </w:rPr>
            </w:pPr>
            <w:r w:rsidRPr="0098505B">
              <w:rPr>
                <w:rFonts w:ascii="Comic Sans MS" w:hAnsi="Comic Sans MS"/>
                <w:bCs/>
                <w:color w:val="7F7F7F" w:themeColor="text1" w:themeTint="80"/>
                <w:spacing w:val="140"/>
                <w:sz w:val="56"/>
                <w:szCs w:val="56"/>
                <w:lang w:val="en-AU"/>
              </w:rPr>
              <w:t>d</w:t>
            </w:r>
            <w:r w:rsidRPr="0098505B">
              <w:rPr>
                <w:rFonts w:ascii="Comic Sans MS" w:hAnsi="Comic Sans MS"/>
                <w:bCs/>
                <w:spacing w:val="140"/>
                <w:sz w:val="56"/>
                <w:szCs w:val="56"/>
                <w:lang w:val="en-AU"/>
              </w:rPr>
              <w:t>ow</w:t>
            </w:r>
            <w:r w:rsidRPr="0098505B">
              <w:rPr>
                <w:rFonts w:ascii="Comic Sans MS" w:hAnsi="Comic Sans MS"/>
                <w:bCs/>
                <w:color w:val="7F7F7F" w:themeColor="text1" w:themeTint="80"/>
                <w:spacing w:val="140"/>
                <w:sz w:val="56"/>
                <w:szCs w:val="56"/>
                <w:lang w:val="en-AU"/>
              </w:rPr>
              <w:t>n</w:t>
            </w:r>
          </w:p>
        </w:tc>
        <w:tc>
          <w:tcPr>
            <w:tcW w:w="3175" w:type="dxa"/>
            <w:tcBorders>
              <w:top w:val="single" w:sz="4" w:space="0" w:color="FFFFFF" w:themeColor="background1"/>
              <w:left w:val="single" w:sz="4" w:space="0" w:color="FFFFFF" w:themeColor="background1"/>
              <w:bottom w:val="single" w:sz="4" w:space="0" w:color="FFFFFF" w:themeColor="background1"/>
            </w:tcBorders>
          </w:tcPr>
          <w:p w14:paraId="0D740C98" w14:textId="77777777" w:rsidR="009F5744" w:rsidRPr="0098505B" w:rsidRDefault="009F5744" w:rsidP="00AF2221">
            <w:pPr>
              <w:jc w:val="center"/>
              <w:rPr>
                <w:rFonts w:ascii="Comic Sans MS" w:hAnsi="Comic Sans MS"/>
                <w:bCs/>
                <w:spacing w:val="140"/>
                <w:sz w:val="56"/>
                <w:szCs w:val="56"/>
                <w:lang w:val="en-AU"/>
              </w:rPr>
            </w:pPr>
            <w:r>
              <w:rPr>
                <w:rFonts w:ascii="Comic Sans MS" w:hAnsi="Comic Sans MS"/>
                <w:bCs/>
                <w:color w:val="7F7F7F" w:themeColor="text1" w:themeTint="80"/>
                <w:spacing w:val="140"/>
                <w:sz w:val="56"/>
                <w:szCs w:val="56"/>
                <w:lang w:val="en-AU"/>
              </w:rPr>
              <w:t>cl</w:t>
            </w:r>
            <w:r w:rsidRPr="0098505B">
              <w:rPr>
                <w:rFonts w:ascii="Comic Sans MS" w:hAnsi="Comic Sans MS"/>
                <w:bCs/>
                <w:spacing w:val="140"/>
                <w:sz w:val="56"/>
                <w:szCs w:val="56"/>
                <w:lang w:val="en-AU"/>
              </w:rPr>
              <w:t>o</w:t>
            </w:r>
            <w:r>
              <w:rPr>
                <w:rFonts w:ascii="Comic Sans MS" w:hAnsi="Comic Sans MS"/>
                <w:bCs/>
                <w:spacing w:val="140"/>
                <w:sz w:val="56"/>
                <w:szCs w:val="56"/>
                <w:lang w:val="en-AU"/>
              </w:rPr>
              <w:t>w</w:t>
            </w:r>
            <w:r>
              <w:rPr>
                <w:rFonts w:ascii="Comic Sans MS" w:hAnsi="Comic Sans MS"/>
                <w:bCs/>
                <w:color w:val="7F7F7F" w:themeColor="text1" w:themeTint="80"/>
                <w:spacing w:val="140"/>
                <w:sz w:val="56"/>
                <w:szCs w:val="56"/>
                <w:lang w:val="en-AU"/>
              </w:rPr>
              <w:t>n</w:t>
            </w:r>
          </w:p>
        </w:tc>
      </w:tr>
      <w:tr w:rsidR="009F5744" w:rsidRPr="00727264" w14:paraId="1183DF57" w14:textId="77777777" w:rsidTr="00AF2221">
        <w:trPr>
          <w:trHeight w:val="623"/>
        </w:trPr>
        <w:tc>
          <w:tcPr>
            <w:tcW w:w="3175" w:type="dxa"/>
            <w:tcBorders>
              <w:top w:val="single" w:sz="4" w:space="0" w:color="FFFFFF" w:themeColor="background1"/>
              <w:right w:val="single" w:sz="4" w:space="0" w:color="FFFFFF" w:themeColor="background1"/>
            </w:tcBorders>
          </w:tcPr>
          <w:p w14:paraId="6DC6C953" w14:textId="77777777" w:rsidR="009F5744" w:rsidRPr="0098505B" w:rsidRDefault="009F5744" w:rsidP="00AF2221">
            <w:pPr>
              <w:spacing w:after="120"/>
              <w:jc w:val="center"/>
              <w:rPr>
                <w:rFonts w:ascii="Comic Sans MS" w:hAnsi="Comic Sans MS"/>
                <w:bCs/>
                <w:spacing w:val="180"/>
                <w:sz w:val="56"/>
                <w:szCs w:val="56"/>
                <w:lang w:val="en-AU"/>
              </w:rPr>
            </w:pPr>
            <w:r w:rsidRPr="0098505B">
              <w:rPr>
                <w:rFonts w:ascii="Comic Sans MS" w:hAnsi="Comic Sans MS"/>
                <w:bCs/>
                <w:color w:val="7F7F7F" w:themeColor="text1" w:themeTint="80"/>
                <w:spacing w:val="180"/>
                <w:sz w:val="56"/>
                <w:szCs w:val="56"/>
                <w:lang w:val="en-AU"/>
              </w:rPr>
              <w:t>c</w:t>
            </w:r>
            <w:r w:rsidRPr="0098505B">
              <w:rPr>
                <w:rFonts w:ascii="Comic Sans MS" w:hAnsi="Comic Sans MS"/>
                <w:color w:val="A6A6A6" w:themeColor="background1" w:themeShade="A6"/>
                <w:spacing w:val="180"/>
                <w:sz w:val="36"/>
                <w:szCs w:val="28"/>
              </w:rPr>
              <w:t>__</w:t>
            </w:r>
          </w:p>
        </w:tc>
        <w:tc>
          <w:tcPr>
            <w:tcW w:w="3175" w:type="dxa"/>
            <w:tcBorders>
              <w:top w:val="single" w:sz="4" w:space="0" w:color="FFFFFF" w:themeColor="background1"/>
              <w:left w:val="single" w:sz="4" w:space="0" w:color="FFFFFF" w:themeColor="background1"/>
              <w:right w:val="single" w:sz="4" w:space="0" w:color="FFFFFF" w:themeColor="background1"/>
            </w:tcBorders>
          </w:tcPr>
          <w:p w14:paraId="7E26568E" w14:textId="77777777" w:rsidR="009F5744" w:rsidRPr="0098505B" w:rsidRDefault="009F5744" w:rsidP="00AF2221">
            <w:pPr>
              <w:spacing w:after="120"/>
              <w:jc w:val="center"/>
              <w:rPr>
                <w:rFonts w:ascii="Comic Sans MS" w:hAnsi="Comic Sans MS"/>
                <w:bCs/>
                <w:color w:val="7F7F7F" w:themeColor="text1" w:themeTint="80"/>
                <w:spacing w:val="180"/>
                <w:sz w:val="56"/>
                <w:szCs w:val="56"/>
                <w:lang w:val="en-AU"/>
              </w:rPr>
            </w:pPr>
            <w:r w:rsidRPr="0098505B">
              <w:rPr>
                <w:rFonts w:ascii="Comic Sans MS" w:hAnsi="Comic Sans MS"/>
                <w:bCs/>
                <w:color w:val="7F7F7F" w:themeColor="text1" w:themeTint="80"/>
                <w:spacing w:val="180"/>
                <w:sz w:val="56"/>
                <w:szCs w:val="56"/>
                <w:lang w:val="en-AU"/>
              </w:rPr>
              <w:t>d</w:t>
            </w:r>
            <w:r w:rsidRPr="0098505B">
              <w:rPr>
                <w:rFonts w:ascii="Comic Sans MS" w:hAnsi="Comic Sans MS"/>
                <w:color w:val="A6A6A6" w:themeColor="background1" w:themeShade="A6"/>
                <w:spacing w:val="180"/>
                <w:sz w:val="36"/>
                <w:szCs w:val="28"/>
              </w:rPr>
              <w:t>__</w:t>
            </w:r>
            <w:r w:rsidRPr="0098505B">
              <w:rPr>
                <w:rFonts w:ascii="Comic Sans MS" w:hAnsi="Comic Sans MS"/>
                <w:bCs/>
                <w:color w:val="7F7F7F" w:themeColor="text1" w:themeTint="80"/>
                <w:spacing w:val="180"/>
                <w:sz w:val="56"/>
                <w:szCs w:val="56"/>
                <w:lang w:val="en-AU"/>
              </w:rPr>
              <w:t>n</w:t>
            </w:r>
          </w:p>
        </w:tc>
        <w:tc>
          <w:tcPr>
            <w:tcW w:w="3175" w:type="dxa"/>
            <w:tcBorders>
              <w:top w:val="single" w:sz="4" w:space="0" w:color="FFFFFF" w:themeColor="background1"/>
              <w:left w:val="single" w:sz="4" w:space="0" w:color="FFFFFF" w:themeColor="background1"/>
            </w:tcBorders>
          </w:tcPr>
          <w:p w14:paraId="1FD38AE3" w14:textId="77777777" w:rsidR="009F5744" w:rsidRPr="0098505B" w:rsidRDefault="009F5744" w:rsidP="00AF2221">
            <w:pPr>
              <w:spacing w:after="120"/>
              <w:jc w:val="center"/>
              <w:rPr>
                <w:rFonts w:ascii="Comic Sans MS" w:hAnsi="Comic Sans MS"/>
                <w:bCs/>
                <w:spacing w:val="180"/>
                <w:sz w:val="56"/>
                <w:szCs w:val="56"/>
                <w:lang w:val="en-AU"/>
              </w:rPr>
            </w:pPr>
            <w:r>
              <w:rPr>
                <w:rFonts w:ascii="Comic Sans MS" w:hAnsi="Comic Sans MS"/>
                <w:bCs/>
                <w:color w:val="7F7F7F" w:themeColor="text1" w:themeTint="80"/>
                <w:spacing w:val="180"/>
                <w:sz w:val="56"/>
                <w:szCs w:val="56"/>
                <w:lang w:val="en-AU"/>
              </w:rPr>
              <w:t>cl</w:t>
            </w:r>
            <w:r w:rsidRPr="0098505B">
              <w:rPr>
                <w:rFonts w:ascii="Comic Sans MS" w:hAnsi="Comic Sans MS"/>
                <w:color w:val="A6A6A6" w:themeColor="background1" w:themeShade="A6"/>
                <w:spacing w:val="180"/>
                <w:sz w:val="36"/>
                <w:szCs w:val="28"/>
              </w:rPr>
              <w:t>__</w:t>
            </w:r>
            <w:r>
              <w:rPr>
                <w:rFonts w:ascii="Comic Sans MS" w:hAnsi="Comic Sans MS"/>
                <w:bCs/>
                <w:color w:val="7F7F7F" w:themeColor="text1" w:themeTint="80"/>
                <w:spacing w:val="180"/>
                <w:sz w:val="56"/>
                <w:szCs w:val="56"/>
                <w:lang w:val="en-AU"/>
              </w:rPr>
              <w:t>n</w:t>
            </w:r>
          </w:p>
        </w:tc>
      </w:tr>
    </w:tbl>
    <w:p w14:paraId="0B1BBAEA" w14:textId="77777777" w:rsidR="009F5744" w:rsidRDefault="009F5744" w:rsidP="009F5744">
      <w:r>
        <w:br w:type="page"/>
      </w:r>
    </w:p>
    <w:p w14:paraId="151DD8B7" w14:textId="2DC64FD3" w:rsidR="00234472" w:rsidRDefault="00235E87">
      <w:r w:rsidRPr="00CC590E">
        <w:rPr>
          <w:b/>
          <w:bCs/>
          <w:noProof/>
          <w:sz w:val="22"/>
          <w:szCs w:val="22"/>
          <w:lang w:val="en-AU" w:eastAsia="en-AU"/>
        </w:rPr>
        <w:lastRenderedPageBreak/>
        <mc:AlternateContent>
          <mc:Choice Requires="wps">
            <w:drawing>
              <wp:anchor distT="0" distB="0" distL="114300" distR="114300" simplePos="0" relativeHeight="252370944" behindDoc="0" locked="0" layoutInCell="1" allowOverlap="1" wp14:anchorId="4AEF82C9" wp14:editId="26D30519">
                <wp:simplePos x="0" y="0"/>
                <wp:positionH relativeFrom="margin">
                  <wp:posOffset>2015490</wp:posOffset>
                </wp:positionH>
                <wp:positionV relativeFrom="paragraph">
                  <wp:posOffset>-11430</wp:posOffset>
                </wp:positionV>
                <wp:extent cx="3901440" cy="270344"/>
                <wp:effectExtent l="0" t="0" r="3810" b="0"/>
                <wp:wrapNone/>
                <wp:docPr id="293" name="Text Box 293"/>
                <wp:cNvGraphicFramePr/>
                <a:graphic xmlns:a="http://schemas.openxmlformats.org/drawingml/2006/main">
                  <a:graphicData uri="http://schemas.microsoft.com/office/word/2010/wordprocessingShape">
                    <wps:wsp>
                      <wps:cNvSpPr txBox="1"/>
                      <wps:spPr>
                        <a:xfrm>
                          <a:off x="0" y="0"/>
                          <a:ext cx="3901440" cy="270344"/>
                        </a:xfrm>
                        <a:prstGeom prst="rect">
                          <a:avLst/>
                        </a:prstGeom>
                        <a:solidFill>
                          <a:sysClr val="window" lastClr="FFFFFF"/>
                        </a:solidFill>
                        <a:ln w="6350">
                          <a:noFill/>
                        </a:ln>
                      </wps:spPr>
                      <wps:txbx>
                        <w:txbxContent>
                          <w:p w14:paraId="2CBA802D" w14:textId="28EED469" w:rsidR="00C3135F" w:rsidRPr="00941235" w:rsidRDefault="00C3135F" w:rsidP="00C3135F">
                            <w:pPr>
                              <w:rPr>
                                <w:color w:val="808080" w:themeColor="background1" w:themeShade="80"/>
                                <w:sz w:val="32"/>
                                <w:szCs w:val="44"/>
                              </w:rPr>
                            </w:pPr>
                            <w:r w:rsidRPr="00941235">
                              <w:rPr>
                                <w:color w:val="808080" w:themeColor="background1" w:themeShade="80"/>
                                <w:sz w:val="22"/>
                                <w:szCs w:val="22"/>
                              </w:rPr>
                              <w:t>Say the word, sound the letters and the diphthong, say the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F82C9" id="Text Box 293" o:spid="_x0000_s1328" type="#_x0000_t202" style="position:absolute;margin-left:158.7pt;margin-top:-.9pt;width:307.2pt;height:21.3pt;z-index:25237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ZOQIAAG4EAAAOAAAAZHJzL2Uyb0RvYy54bWysVEtv2zAMvg/YfxB0X+w82q5GnCJLkWFA&#10;0BZIh54VWUoEyKImKbGzXz9Kdh7rdhqWg0KRFB/fR3r60NaaHITzCkxJh4OcEmE4VMpsS/r9dfnp&#10;MyU+MFMxDUaU9Cg8fZh9/DBtbCFGsANdCUcwiPFFY0u6C8EWWeb5TtTMD8AKg0YJrmYBr26bVY41&#10;GL3W2SjPb7MGXGUdcOE9ah87I52l+FIKHp6l9CIQXVKsLaTTpXMTz2w2ZcXWMbtTvC+D/UMVNVMG&#10;k55DPbLAyN6pP0LVijvwIMOAQ52BlIqL1AN2M8zfdbPeMStSLwiOt2eY/P8Ly58Oa/viSGi/QIsE&#10;RkAa6wuPythPK10d/7FSgnaE8HiGTbSBcFSO7/PhZIImjrbRXT6eTGKY7PLaOh++CqhJFErqkJaE&#10;FjusfOhcTy4xmQetqqXSOl2OfqEdOTBkEImvoKFEMx9QWdJl+vXZfnumDWlKeju+yVMmAzFel0ob&#10;LO7SZJRCu2mJqhAA7KOHYAPVEZFx0A2Nt3ypsPwV5n5hDqcEO8bJD894SA2YDXqJkh24n3/TR38k&#10;D62UNDh1JfU/9swJbOmbQVrvOyBDukxu7kaYw11bNtcWs68XgLAMcccsT2L0D/okSgf1Gy7IPGZF&#10;EzMcc5c0nMRF6HYBF4yL+Tw54WBaFlZmbXkMHTmI5Ly2b8zZnsGA3D/BaT5Z8Y7Izje+NDDfB5Aq&#10;sRyR7lDtCcChTnPSL2Dcmut78rp8Jma/AAAA//8DAFBLAwQUAAYACAAAACEAPjAu+OEAAAAJAQAA&#10;DwAAAGRycy9kb3ducmV2LnhtbEyPwUrDQBCG74LvsIzgrd3EFm1jNkVE0YKhNgpet9kxiWZnQ3bb&#10;xD6905PeZpiPf74/XY22FQfsfeNIQTyNQCCVzjRUKXh/e5wsQPigyejWESr4QQ+r7Pws1YlxA23x&#10;UIRKcAj5RCuoQ+gSKX1Zo9V+6jokvn263urAa19J0+uBw20rr6LoWlrdEH+odYf3NZbfxd4q+BiK&#10;p36zXn+9ds/5cXMs8hd8yJW6vBjvbkEEHMMfDCd9VoeMnXZuT8aLVsEsvpkzqmAScwUGlrPTsFMw&#10;jxYgs1T+b5D9AgAA//8DAFBLAQItABQABgAIAAAAIQC2gziS/gAAAOEBAAATAAAAAAAAAAAAAAAA&#10;AAAAAABbQ29udGVudF9UeXBlc10ueG1sUEsBAi0AFAAGAAgAAAAhADj9If/WAAAAlAEAAAsAAAAA&#10;AAAAAAAAAAAALwEAAF9yZWxzLy5yZWxzUEsBAi0AFAAGAAgAAAAhAOj7K9k5AgAAbgQAAA4AAAAA&#10;AAAAAAAAAAAALgIAAGRycy9lMm9Eb2MueG1sUEsBAi0AFAAGAAgAAAAhAD4wLvjhAAAACQEAAA8A&#10;AAAAAAAAAAAAAAAAkwQAAGRycy9kb3ducmV2LnhtbFBLBQYAAAAABAAEAPMAAAChBQAAAAA=&#10;" fillcolor="window" stroked="f" strokeweight=".5pt">
                <v:textbox>
                  <w:txbxContent>
                    <w:p w14:paraId="2CBA802D" w14:textId="28EED469" w:rsidR="00C3135F" w:rsidRPr="00941235" w:rsidRDefault="00C3135F" w:rsidP="00C3135F">
                      <w:pPr>
                        <w:rPr>
                          <w:color w:val="808080" w:themeColor="background1" w:themeShade="80"/>
                          <w:sz w:val="32"/>
                          <w:szCs w:val="44"/>
                        </w:rPr>
                      </w:pPr>
                      <w:r w:rsidRPr="00941235">
                        <w:rPr>
                          <w:color w:val="808080" w:themeColor="background1" w:themeShade="80"/>
                          <w:sz w:val="22"/>
                          <w:szCs w:val="22"/>
                        </w:rPr>
                        <w:t>Say the word, sound the letters and the diphthong, say the word.</w:t>
                      </w:r>
                    </w:p>
                  </w:txbxContent>
                </v:textbox>
                <w10:wrap anchorx="margin"/>
              </v:shape>
            </w:pict>
          </mc:Fallback>
        </mc:AlternateContent>
      </w:r>
      <w:r w:rsidR="00C3135F" w:rsidRPr="00CC590E">
        <w:rPr>
          <w:b/>
          <w:bCs/>
        </w:rPr>
        <w:t>Revision sheet</w:t>
      </w:r>
      <w:r>
        <w:t xml:space="preserve"> to project</w:t>
      </w:r>
    </w:p>
    <w:p w14:paraId="37C0E535" w14:textId="187DD0F7" w:rsidR="00C3135F" w:rsidRDefault="00C3135F" w:rsidP="00C3135F">
      <w:pPr>
        <w:tabs>
          <w:tab w:val="center" w:pos="4513"/>
        </w:tabs>
      </w:pPr>
      <w:r w:rsidRPr="003F645A">
        <w:rPr>
          <w:noProof/>
          <w:lang w:eastAsia="en-AU"/>
        </w:rPr>
        <w:drawing>
          <wp:anchor distT="0" distB="0" distL="114300" distR="114300" simplePos="0" relativeHeight="252368896" behindDoc="0" locked="0" layoutInCell="1" allowOverlap="1" wp14:anchorId="4A90156C" wp14:editId="637551E1">
            <wp:simplePos x="0" y="0"/>
            <wp:positionH relativeFrom="column">
              <wp:posOffset>205740</wp:posOffset>
            </wp:positionH>
            <wp:positionV relativeFrom="paragraph">
              <wp:posOffset>205740</wp:posOffset>
            </wp:positionV>
            <wp:extent cx="1097280" cy="693420"/>
            <wp:effectExtent l="0" t="0" r="762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r>
        <w:rPr>
          <w:rFonts w:ascii="Comic Sans MS" w:hAnsi="Comic Sans MS"/>
        </w:rPr>
        <w:tab/>
      </w:r>
    </w:p>
    <w:p w14:paraId="7E25E9F5" w14:textId="7E60B5A9" w:rsidR="00C3135F" w:rsidRDefault="00C3135F" w:rsidP="00C3135F"/>
    <w:p w14:paraId="0F8D55B1" w14:textId="5F260995" w:rsidR="00C3135F" w:rsidRPr="00235E87" w:rsidRDefault="001E1414" w:rsidP="00C3135F">
      <w:pPr>
        <w:rPr>
          <w:sz w:val="2"/>
          <w:szCs w:val="2"/>
        </w:rPr>
      </w:pPr>
      <w:r w:rsidRPr="0014478E">
        <w:rPr>
          <w:noProof/>
          <w:color w:val="FF0000"/>
          <w:sz w:val="44"/>
          <w:szCs w:val="48"/>
        </w:rPr>
        <mc:AlternateContent>
          <mc:Choice Requires="wps">
            <w:drawing>
              <wp:anchor distT="0" distB="0" distL="114300" distR="114300" simplePos="0" relativeHeight="253900800" behindDoc="0" locked="0" layoutInCell="1" allowOverlap="1" wp14:anchorId="20CBBB49" wp14:editId="33D61D49">
                <wp:simplePos x="0" y="0"/>
                <wp:positionH relativeFrom="margin">
                  <wp:posOffset>1275080</wp:posOffset>
                </wp:positionH>
                <wp:positionV relativeFrom="paragraph">
                  <wp:posOffset>82550</wp:posOffset>
                </wp:positionV>
                <wp:extent cx="923290" cy="0"/>
                <wp:effectExtent l="0" t="76200" r="29210" b="76200"/>
                <wp:wrapNone/>
                <wp:docPr id="1210136626" name="Straight Arrow Connector 37"/>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D1DD74" id="Straight Arrow Connector 37" o:spid="_x0000_s1026" type="#_x0000_t32" style="position:absolute;margin-left:100.4pt;margin-top:6.5pt;width:72.7pt;height:0;z-index:25390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P1P9snaAAAACQEAAA8AAABk&#10;cnMvZG93bnJldi54bWxMj0FPg0AQhe8m/ofNmHizi8VQgyyNmtSepSZep+wIKDtL2KWgv94xHvQ4&#10;7728+V6xXVyvTjSGzrOB61UCirj2tuPGwMthd3ULKkRki71nMvBJAbbl+VmBufUzP9Opio2SEg45&#10;GmhjHHKtQ92Sw7DyA7F4b350GOUcG21HnKXc9XqdJJl22LF8aHGgx5bqj2pyBrJ5//C021QRp018&#10;z4JP/df+1ZjLi+X+DlSkJf6F4Qdf0KEUpqOf2AbVG5B2QY9ipLJJAulNtgZ1/BV0Wej/C8pvAAAA&#10;//8DAFBLAQItABQABgAIAAAAIQC2gziS/gAAAOEBAAATAAAAAAAAAAAAAAAAAAAAAABbQ29udGVu&#10;dF9UeXBlc10ueG1sUEsBAi0AFAAGAAgAAAAhADj9If/WAAAAlAEAAAsAAAAAAAAAAAAAAAAALwEA&#10;AF9yZWxzLy5yZWxzUEsBAi0AFAAGAAgAAAAhAIi6gvrCAQAA1AMAAA4AAAAAAAAAAAAAAAAALgIA&#10;AGRycy9lMm9Eb2MueG1sUEsBAi0AFAAGAAgAAAAhAP1P9snaAAAACQEAAA8AAAAAAAAAAAAAAAAA&#10;HAQAAGRycy9kb3ducmV2LnhtbFBLBQYAAAAABAAEAPMAAAAjBQAAAAA=&#10;" strokecolor="#a5a5a5 [3206]" strokeweight="2.25pt">
                <v:stroke endarrow="block" joinstyle="miter"/>
                <w10:wrap anchorx="margin"/>
              </v:shape>
            </w:pict>
          </mc:Fallback>
        </mc:AlternateContent>
      </w:r>
    </w:p>
    <w:p w14:paraId="6E6986A7" w14:textId="2D5B29C7" w:rsidR="00C3135F" w:rsidRDefault="00573B53" w:rsidP="00573B53">
      <w:r w:rsidRPr="00B4431F">
        <w:rPr>
          <w:rFonts w:ascii="Comic Sans MS" w:hAnsi="Comic Sans MS"/>
          <w:b/>
          <w:bCs/>
          <w:i/>
          <w:iCs/>
          <w:noProof/>
          <w:sz w:val="36"/>
          <w:szCs w:val="32"/>
          <w:u w:val="single"/>
        </w:rPr>
        <w:drawing>
          <wp:anchor distT="0" distB="0" distL="114300" distR="114300" simplePos="0" relativeHeight="252376064" behindDoc="0" locked="0" layoutInCell="1" allowOverlap="1" wp14:anchorId="3817B12A" wp14:editId="08775A31">
            <wp:simplePos x="0" y="0"/>
            <wp:positionH relativeFrom="margin">
              <wp:posOffset>4392930</wp:posOffset>
            </wp:positionH>
            <wp:positionV relativeFrom="paragraph">
              <wp:posOffset>154305</wp:posOffset>
            </wp:positionV>
            <wp:extent cx="926374" cy="822960"/>
            <wp:effectExtent l="0" t="0" r="762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cstate="print">
                      <a:extLst>
                        <a:ext uri="{28A0092B-C50C-407E-A947-70E740481C1C}">
                          <a14:useLocalDpi xmlns:a14="http://schemas.microsoft.com/office/drawing/2010/main" val="0"/>
                        </a:ext>
                      </a:extLst>
                    </a:blip>
                    <a:stretch>
                      <a:fillRect/>
                    </a:stretch>
                  </pic:blipFill>
                  <pic:spPr>
                    <a:xfrm flipH="1">
                      <a:off x="0" y="0"/>
                      <a:ext cx="926374" cy="82296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4273" w:tblpY="6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37"/>
        <w:gridCol w:w="964"/>
      </w:tblGrid>
      <w:tr w:rsidR="00573B53" w14:paraId="1049507A" w14:textId="77777777" w:rsidTr="001E1414">
        <w:trPr>
          <w:trHeight w:val="907"/>
        </w:trPr>
        <w:tc>
          <w:tcPr>
            <w:tcW w:w="737" w:type="dxa"/>
          </w:tcPr>
          <w:p w14:paraId="000B63F2" w14:textId="77777777" w:rsidR="00573B53" w:rsidRPr="001E1414" w:rsidRDefault="00573B53" w:rsidP="00573B53">
            <w:pPr>
              <w:jc w:val="center"/>
              <w:rPr>
                <w:sz w:val="56"/>
                <w:szCs w:val="56"/>
              </w:rPr>
            </w:pPr>
            <w:r w:rsidRPr="001E1414">
              <w:rPr>
                <w:rFonts w:ascii="Comic Sans MS" w:hAnsi="Comic Sans MS"/>
                <w:color w:val="7F7F7F" w:themeColor="text1" w:themeTint="80"/>
                <w:spacing w:val="80"/>
                <w:sz w:val="56"/>
                <w:szCs w:val="56"/>
              </w:rPr>
              <w:t>s</w:t>
            </w:r>
          </w:p>
        </w:tc>
        <w:tc>
          <w:tcPr>
            <w:tcW w:w="964" w:type="dxa"/>
            <w:shd w:val="clear" w:color="auto" w:fill="FEF8F4"/>
          </w:tcPr>
          <w:p w14:paraId="5005F9B4" w14:textId="77777777" w:rsidR="00573B53" w:rsidRPr="001E1414" w:rsidRDefault="00573B53" w:rsidP="00573B53">
            <w:pPr>
              <w:jc w:val="center"/>
              <w:rPr>
                <w:sz w:val="56"/>
                <w:szCs w:val="56"/>
              </w:rPr>
            </w:pPr>
            <w:r w:rsidRPr="001E1414">
              <w:rPr>
                <w:rFonts w:ascii="Comic Sans MS" w:hAnsi="Comic Sans MS"/>
                <w:spacing w:val="80"/>
                <w:sz w:val="56"/>
                <w:szCs w:val="56"/>
              </w:rPr>
              <w:t>ay</w:t>
            </w:r>
          </w:p>
        </w:tc>
      </w:tr>
    </w:tbl>
    <w:p w14:paraId="6D7A3921" w14:textId="2BA371B6" w:rsidR="00573B53" w:rsidRDefault="00573B53" w:rsidP="00165DC1">
      <w:pPr>
        <w:pStyle w:val="ListParagraph"/>
        <w:numPr>
          <w:ilvl w:val="0"/>
          <w:numId w:val="62"/>
        </w:numPr>
        <w:tabs>
          <w:tab w:val="left" w:pos="1134"/>
        </w:tabs>
      </w:pPr>
      <w:r>
        <w:tab/>
      </w:r>
      <w:r w:rsidRPr="001E1414">
        <w:rPr>
          <w:rFonts w:ascii="Comic Sans MS" w:hAnsi="Comic Sans MS"/>
          <w:color w:val="7F7F7F" w:themeColor="text1" w:themeTint="80"/>
          <w:spacing w:val="80"/>
          <w:sz w:val="56"/>
          <w:szCs w:val="56"/>
        </w:rPr>
        <w:t>s</w:t>
      </w:r>
      <w:r w:rsidRPr="001E1414">
        <w:rPr>
          <w:rFonts w:ascii="Comic Sans MS" w:hAnsi="Comic Sans MS"/>
          <w:spacing w:val="80"/>
          <w:sz w:val="56"/>
          <w:szCs w:val="56"/>
        </w:rPr>
        <w:t>ay</w:t>
      </w:r>
      <w:r>
        <w:rPr>
          <w:rFonts w:ascii="Comic Sans MS" w:hAnsi="Comic Sans MS"/>
          <w:spacing w:val="80"/>
          <w:sz w:val="52"/>
          <w:szCs w:val="52"/>
        </w:rPr>
        <w:tab/>
      </w:r>
      <w:r>
        <w:rPr>
          <w:rFonts w:ascii="Comic Sans MS" w:hAnsi="Comic Sans MS"/>
          <w:spacing w:val="80"/>
          <w:sz w:val="52"/>
          <w:szCs w:val="52"/>
        </w:rPr>
        <w:tab/>
      </w:r>
      <w:r>
        <w:rPr>
          <w:rFonts w:ascii="Comic Sans MS" w:hAnsi="Comic Sans MS"/>
          <w:spacing w:val="80"/>
          <w:sz w:val="52"/>
          <w:szCs w:val="52"/>
        </w:rPr>
        <w:tab/>
      </w:r>
      <w:proofErr w:type="spellStart"/>
      <w:r w:rsidRPr="001E1414">
        <w:rPr>
          <w:rFonts w:ascii="Comic Sans MS" w:hAnsi="Comic Sans MS"/>
          <w:color w:val="7F7F7F" w:themeColor="text1" w:themeTint="80"/>
          <w:spacing w:val="80"/>
          <w:sz w:val="56"/>
          <w:szCs w:val="56"/>
        </w:rPr>
        <w:t>s</w:t>
      </w:r>
      <w:r w:rsidRPr="001E1414">
        <w:rPr>
          <w:rFonts w:ascii="Comic Sans MS" w:hAnsi="Comic Sans MS"/>
          <w:spacing w:val="80"/>
          <w:sz w:val="56"/>
          <w:szCs w:val="56"/>
        </w:rPr>
        <w:t>ay</w:t>
      </w:r>
      <w:proofErr w:type="spellEnd"/>
    </w:p>
    <w:p w14:paraId="416EC355" w14:textId="5FB9C905" w:rsidR="00C3135F" w:rsidRDefault="00C3135F" w:rsidP="00C3135F"/>
    <w:p w14:paraId="61FF4504" w14:textId="41763423" w:rsidR="00C3135F" w:rsidRDefault="00573B53" w:rsidP="00C3135F">
      <w:r w:rsidRPr="00694C79">
        <w:rPr>
          <w:noProof/>
          <w:color w:val="808080" w:themeColor="background1" w:themeShade="80"/>
        </w:rPr>
        <mc:AlternateContent>
          <mc:Choice Requires="wps">
            <w:drawing>
              <wp:anchor distT="0" distB="0" distL="114300" distR="114300" simplePos="0" relativeHeight="252379136" behindDoc="0" locked="0" layoutInCell="1" allowOverlap="1" wp14:anchorId="7D0F8CF7" wp14:editId="521B1621">
                <wp:simplePos x="0" y="0"/>
                <wp:positionH relativeFrom="column">
                  <wp:posOffset>4667250</wp:posOffset>
                </wp:positionH>
                <wp:positionV relativeFrom="paragraph">
                  <wp:posOffset>65405</wp:posOffset>
                </wp:positionV>
                <wp:extent cx="830580" cy="982980"/>
                <wp:effectExtent l="0" t="0" r="26670" b="2667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982980"/>
                        </a:xfrm>
                        <a:prstGeom prst="rect">
                          <a:avLst/>
                        </a:prstGeom>
                        <a:solidFill>
                          <a:srgbClr val="FFFEFB"/>
                        </a:solidFill>
                        <a:ln w="19050">
                          <a:solidFill>
                            <a:srgbClr val="FFC000">
                              <a:lumMod val="75000"/>
                            </a:srgbClr>
                          </a:solidFill>
                          <a:miter lim="800000"/>
                          <a:headEnd/>
                          <a:tailEnd/>
                        </a:ln>
                      </wps:spPr>
                      <wps:txbx>
                        <w:txbxContent>
                          <w:p w14:paraId="43F4932B" w14:textId="77777777" w:rsidR="00573B53" w:rsidRPr="00573B53" w:rsidRDefault="00573B53" w:rsidP="00573B53">
                            <w:pPr>
                              <w:spacing w:after="0" w:line="276" w:lineRule="auto"/>
                              <w:jc w:val="center"/>
                              <w:rPr>
                                <w:rFonts w:ascii="Comic Sans MS" w:hAnsi="Comic Sans MS"/>
                                <w:sz w:val="22"/>
                                <w:szCs w:val="44"/>
                              </w:rPr>
                            </w:pPr>
                            <w:r w:rsidRPr="00573B53">
                              <w:rPr>
                                <w:rFonts w:ascii="Comic Sans MS" w:hAnsi="Comic Sans MS"/>
                                <w:sz w:val="22"/>
                                <w:szCs w:val="44"/>
                              </w:rPr>
                              <w:t>Thurs</w:t>
                            </w:r>
                            <w:r w:rsidRPr="00573B53">
                              <w:rPr>
                                <w:rFonts w:ascii="Comic Sans MS" w:hAnsi="Comic Sans MS"/>
                                <w:b/>
                                <w:bCs/>
                                <w:sz w:val="22"/>
                                <w:szCs w:val="44"/>
                              </w:rPr>
                              <w:t>d</w:t>
                            </w:r>
                            <w:r w:rsidRPr="00573B53">
                              <w:rPr>
                                <w:rFonts w:ascii="Comic Sans MS" w:hAnsi="Comic Sans MS"/>
                                <w:b/>
                                <w:bCs/>
                                <w:color w:val="FF0000"/>
                                <w:sz w:val="22"/>
                                <w:szCs w:val="44"/>
                              </w:rPr>
                              <w:t>ay</w:t>
                            </w:r>
                          </w:p>
                          <w:p w14:paraId="18BEC08D" w14:textId="77777777" w:rsidR="00573B53" w:rsidRPr="00573B53" w:rsidRDefault="00573B53" w:rsidP="00573B53">
                            <w:pPr>
                              <w:spacing w:line="276" w:lineRule="auto"/>
                              <w:jc w:val="center"/>
                              <w:rPr>
                                <w:rFonts w:ascii="Comic Sans MS" w:hAnsi="Comic Sans MS"/>
                                <w:sz w:val="22"/>
                                <w:szCs w:val="44"/>
                              </w:rPr>
                            </w:pPr>
                            <w:r w:rsidRPr="00573B53">
                              <w:rPr>
                                <w:rFonts w:ascii="Comic Sans MS" w:hAnsi="Comic Sans MS"/>
                                <w:sz w:val="22"/>
                                <w:szCs w:val="44"/>
                              </w:rPr>
                              <w:t>Fri</w:t>
                            </w:r>
                            <w:r w:rsidRPr="00573B53">
                              <w:rPr>
                                <w:rFonts w:ascii="Comic Sans MS" w:hAnsi="Comic Sans MS"/>
                                <w:b/>
                                <w:bCs/>
                                <w:sz w:val="22"/>
                                <w:szCs w:val="44"/>
                              </w:rPr>
                              <w:t>d</w:t>
                            </w:r>
                            <w:r w:rsidRPr="00573B53">
                              <w:rPr>
                                <w:rFonts w:ascii="Comic Sans MS" w:hAnsi="Comic Sans MS"/>
                                <w:b/>
                                <w:bCs/>
                                <w:color w:val="FF0000"/>
                                <w:sz w:val="22"/>
                                <w:szCs w:val="44"/>
                              </w:rPr>
                              <w:t>ay</w:t>
                            </w:r>
                            <w:r w:rsidRPr="00573B53">
                              <w:rPr>
                                <w:rFonts w:ascii="Comic Sans MS" w:hAnsi="Comic Sans MS"/>
                                <w:sz w:val="22"/>
                                <w:szCs w:val="44"/>
                              </w:rPr>
                              <w:br/>
                              <w:t>Satur</w:t>
                            </w:r>
                            <w:r w:rsidRPr="00573B53">
                              <w:rPr>
                                <w:rFonts w:ascii="Comic Sans MS" w:hAnsi="Comic Sans MS"/>
                                <w:b/>
                                <w:bCs/>
                                <w:sz w:val="22"/>
                                <w:szCs w:val="44"/>
                              </w:rPr>
                              <w:t>d</w:t>
                            </w:r>
                            <w:r w:rsidRPr="00573B53">
                              <w:rPr>
                                <w:rFonts w:ascii="Comic Sans MS" w:hAnsi="Comic Sans MS"/>
                                <w:b/>
                                <w:bCs/>
                                <w:color w:val="FF0000"/>
                                <w:sz w:val="22"/>
                                <w:szCs w:val="44"/>
                              </w:rPr>
                              <w:t>ay</w:t>
                            </w:r>
                            <w:r w:rsidRPr="00573B53">
                              <w:rPr>
                                <w:rFonts w:ascii="Comic Sans MS" w:hAnsi="Comic Sans MS"/>
                                <w:sz w:val="22"/>
                                <w:szCs w:val="44"/>
                              </w:rPr>
                              <w:br/>
                              <w:t>Sun</w:t>
                            </w:r>
                            <w:r w:rsidRPr="00573B53">
                              <w:rPr>
                                <w:rFonts w:ascii="Comic Sans MS" w:hAnsi="Comic Sans MS"/>
                                <w:b/>
                                <w:bCs/>
                                <w:sz w:val="22"/>
                                <w:szCs w:val="44"/>
                              </w:rPr>
                              <w:t>d</w:t>
                            </w:r>
                            <w:r w:rsidRPr="00573B53">
                              <w:rPr>
                                <w:rFonts w:ascii="Comic Sans MS" w:hAnsi="Comic Sans MS"/>
                                <w:b/>
                                <w:bCs/>
                                <w:color w:val="FF0000"/>
                                <w:sz w:val="22"/>
                                <w:szCs w:val="44"/>
                              </w:rPr>
                              <w:t>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F8CF7" id="_x0000_s1329" type="#_x0000_t202" style="position:absolute;margin-left:367.5pt;margin-top:5.15pt;width:65.4pt;height:77.4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QmKgIAAEoEAAAOAAAAZHJzL2Uyb0RvYy54bWysVNtu2zAMfR+wfxD0vtjJkjUx4hRt2gwD&#10;ugvQ7QNkWY6FSaInKbGzrx8luWm6AXsY9mKQInXIcyh6fT1oRY7COgmmpNNJTokwHGpp9iX99nX3&#10;ZkmJ88zUTIERJT0JR683r1+t+64QM2hB1cISBDGu6LuStt53RZY53grN3AQ6YTDYgNXMo2v3WW1Z&#10;j+haZbM8f5f1YOvOAhfO4eldCtJNxG8awf3npnHCE1VS7M3Hr43fKnyzzZoVe8u6VvKxDfYPXWgm&#10;DRY9Q90xz8jByj+gtOQWHDR+wkFn0DSSi8gB2Uzz39g8tqwTkQuK47qzTO7/wfJPx8fuiyV+uIUB&#10;BxhJuO4B+HdHDGxbZvbixlroW8FqLDwNkmV954rxapDaFS6AVP1HqHHI7OAhAg2N1UEV5EkQHQdw&#10;OosuBk84Hi7f5oslRjiGVsvZCu1QgRVPlzvr/HsBmgSjpBZnGsHZ8cH5lPqUEmo5ULLeSaWiY/fV&#10;VllyZDj/3W53v7sd0V+kKUN6pLbKF3kS4C8Y2zxPSeqgkW6CvlqE09SMSzUjhxdVtPT41pXUSBrT&#10;0wVWBGHvTY2XWeGZVMlGAZQZlQ7iJpn9UA1E1tjrPA4iSF9BfULxLaTHjcuIRgv2JyU9PuySuh8H&#10;ZgUl6oPBAa6m83nYhOjMF1czdOxlpLqMMMMRqqSekmRufdye0KyBGxx0I+MQnjsZm8YHGyUYlyts&#10;xKUfs55/AZtfAAAA//8DAFBLAwQUAAYACAAAACEApWpFwd4AAAAKAQAADwAAAGRycy9kb3ducmV2&#10;LnhtbEyPwU7DMBBE70j8g7VIvSDqtFXSKsSpaKSeEQGkHt14mwTsdRS7bfr3LCc47sxodl6xnZwV&#10;FxxD70nBYp6AQGq86alV8PG+f9qACFGT0dYTKrhhgG15f1fo3PgrveGljq3gEgq5VtDFOORShqZD&#10;p8PcD0jsnfzodORzbKUZ9ZXLnZXLJMmk0z3xh04PWHXYfNdnp+DVGjo8VjtbV4dT+5Uue/25rpSa&#10;PUwvzyAiTvEvDL/zeTqUvOnoz2SCsArWq5RZIhvJCgQHNlnKLEcWsnQBsizkf4TyBwAA//8DAFBL&#10;AQItABQABgAIAAAAIQC2gziS/gAAAOEBAAATAAAAAAAAAAAAAAAAAAAAAABbQ29udGVudF9UeXBl&#10;c10ueG1sUEsBAi0AFAAGAAgAAAAhADj9If/WAAAAlAEAAAsAAAAAAAAAAAAAAAAALwEAAF9yZWxz&#10;Ly5yZWxzUEsBAi0AFAAGAAgAAAAhAMQE1CYqAgAASgQAAA4AAAAAAAAAAAAAAAAALgIAAGRycy9l&#10;Mm9Eb2MueG1sUEsBAi0AFAAGAAgAAAAhAKVqRcHeAAAACgEAAA8AAAAAAAAAAAAAAAAAhAQAAGRy&#10;cy9kb3ducmV2LnhtbFBLBQYAAAAABAAEAPMAAACPBQAAAAA=&#10;" fillcolor="#fffefb" strokecolor="#bf9000" strokeweight="1.5pt">
                <v:textbox>
                  <w:txbxContent>
                    <w:p w14:paraId="43F4932B" w14:textId="77777777" w:rsidR="00573B53" w:rsidRPr="00573B53" w:rsidRDefault="00573B53" w:rsidP="00573B53">
                      <w:pPr>
                        <w:spacing w:after="0" w:line="276" w:lineRule="auto"/>
                        <w:jc w:val="center"/>
                        <w:rPr>
                          <w:rFonts w:ascii="Comic Sans MS" w:hAnsi="Comic Sans MS"/>
                          <w:sz w:val="22"/>
                          <w:szCs w:val="44"/>
                        </w:rPr>
                      </w:pPr>
                      <w:r w:rsidRPr="00573B53">
                        <w:rPr>
                          <w:rFonts w:ascii="Comic Sans MS" w:hAnsi="Comic Sans MS"/>
                          <w:sz w:val="22"/>
                          <w:szCs w:val="44"/>
                        </w:rPr>
                        <w:t>Thurs</w:t>
                      </w:r>
                      <w:r w:rsidRPr="00573B53">
                        <w:rPr>
                          <w:rFonts w:ascii="Comic Sans MS" w:hAnsi="Comic Sans MS"/>
                          <w:b/>
                          <w:bCs/>
                          <w:sz w:val="22"/>
                          <w:szCs w:val="44"/>
                        </w:rPr>
                        <w:t>d</w:t>
                      </w:r>
                      <w:r w:rsidRPr="00573B53">
                        <w:rPr>
                          <w:rFonts w:ascii="Comic Sans MS" w:hAnsi="Comic Sans MS"/>
                          <w:b/>
                          <w:bCs/>
                          <w:color w:val="FF0000"/>
                          <w:sz w:val="22"/>
                          <w:szCs w:val="44"/>
                        </w:rPr>
                        <w:t>ay</w:t>
                      </w:r>
                    </w:p>
                    <w:p w14:paraId="18BEC08D" w14:textId="77777777" w:rsidR="00573B53" w:rsidRPr="00573B53" w:rsidRDefault="00573B53" w:rsidP="00573B53">
                      <w:pPr>
                        <w:spacing w:line="276" w:lineRule="auto"/>
                        <w:jc w:val="center"/>
                        <w:rPr>
                          <w:rFonts w:ascii="Comic Sans MS" w:hAnsi="Comic Sans MS"/>
                          <w:sz w:val="22"/>
                          <w:szCs w:val="44"/>
                        </w:rPr>
                      </w:pPr>
                      <w:r w:rsidRPr="00573B53">
                        <w:rPr>
                          <w:rFonts w:ascii="Comic Sans MS" w:hAnsi="Comic Sans MS"/>
                          <w:sz w:val="22"/>
                          <w:szCs w:val="44"/>
                        </w:rPr>
                        <w:t>Fri</w:t>
                      </w:r>
                      <w:r w:rsidRPr="00573B53">
                        <w:rPr>
                          <w:rFonts w:ascii="Comic Sans MS" w:hAnsi="Comic Sans MS"/>
                          <w:b/>
                          <w:bCs/>
                          <w:sz w:val="22"/>
                          <w:szCs w:val="44"/>
                        </w:rPr>
                        <w:t>d</w:t>
                      </w:r>
                      <w:r w:rsidRPr="00573B53">
                        <w:rPr>
                          <w:rFonts w:ascii="Comic Sans MS" w:hAnsi="Comic Sans MS"/>
                          <w:b/>
                          <w:bCs/>
                          <w:color w:val="FF0000"/>
                          <w:sz w:val="22"/>
                          <w:szCs w:val="44"/>
                        </w:rPr>
                        <w:t>ay</w:t>
                      </w:r>
                      <w:r w:rsidRPr="00573B53">
                        <w:rPr>
                          <w:rFonts w:ascii="Comic Sans MS" w:hAnsi="Comic Sans MS"/>
                          <w:sz w:val="22"/>
                          <w:szCs w:val="44"/>
                        </w:rPr>
                        <w:br/>
                        <w:t>Satur</w:t>
                      </w:r>
                      <w:r w:rsidRPr="00573B53">
                        <w:rPr>
                          <w:rFonts w:ascii="Comic Sans MS" w:hAnsi="Comic Sans MS"/>
                          <w:b/>
                          <w:bCs/>
                          <w:sz w:val="22"/>
                          <w:szCs w:val="44"/>
                        </w:rPr>
                        <w:t>d</w:t>
                      </w:r>
                      <w:r w:rsidRPr="00573B53">
                        <w:rPr>
                          <w:rFonts w:ascii="Comic Sans MS" w:hAnsi="Comic Sans MS"/>
                          <w:b/>
                          <w:bCs/>
                          <w:color w:val="FF0000"/>
                          <w:sz w:val="22"/>
                          <w:szCs w:val="44"/>
                        </w:rPr>
                        <w:t>ay</w:t>
                      </w:r>
                      <w:r w:rsidRPr="00573B53">
                        <w:rPr>
                          <w:rFonts w:ascii="Comic Sans MS" w:hAnsi="Comic Sans MS"/>
                          <w:sz w:val="22"/>
                          <w:szCs w:val="44"/>
                        </w:rPr>
                        <w:br/>
                        <w:t>Sun</w:t>
                      </w:r>
                      <w:r w:rsidRPr="00573B53">
                        <w:rPr>
                          <w:rFonts w:ascii="Comic Sans MS" w:hAnsi="Comic Sans MS"/>
                          <w:b/>
                          <w:bCs/>
                          <w:sz w:val="22"/>
                          <w:szCs w:val="44"/>
                        </w:rPr>
                        <w:t>d</w:t>
                      </w:r>
                      <w:r w:rsidRPr="00573B53">
                        <w:rPr>
                          <w:rFonts w:ascii="Comic Sans MS" w:hAnsi="Comic Sans MS"/>
                          <w:b/>
                          <w:bCs/>
                          <w:color w:val="FF0000"/>
                          <w:sz w:val="22"/>
                          <w:szCs w:val="44"/>
                        </w:rPr>
                        <w:t>ay</w:t>
                      </w:r>
                    </w:p>
                  </w:txbxContent>
                </v:textbox>
              </v:shape>
            </w:pict>
          </mc:Fallback>
        </mc:AlternateContent>
      </w:r>
    </w:p>
    <w:tbl>
      <w:tblPr>
        <w:tblStyle w:val="TableGrid"/>
        <w:tblpPr w:leftFromText="180" w:rightFromText="180" w:vertAnchor="text" w:horzAnchor="page" w:tblpX="4345" w:tblpY="1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37"/>
        <w:gridCol w:w="1035"/>
      </w:tblGrid>
      <w:tr w:rsidR="00573B53" w14:paraId="1BFD7C57" w14:textId="77777777" w:rsidTr="001E1414">
        <w:trPr>
          <w:trHeight w:val="907"/>
        </w:trPr>
        <w:tc>
          <w:tcPr>
            <w:tcW w:w="737" w:type="dxa"/>
          </w:tcPr>
          <w:p w14:paraId="6BA489CB" w14:textId="6A74007E" w:rsidR="00573B53" w:rsidRPr="001E1414" w:rsidRDefault="00573B53" w:rsidP="00573B53">
            <w:pPr>
              <w:jc w:val="center"/>
              <w:rPr>
                <w:sz w:val="56"/>
                <w:szCs w:val="56"/>
              </w:rPr>
            </w:pPr>
            <w:r w:rsidRPr="001E1414">
              <w:rPr>
                <w:rFonts w:ascii="Comic Sans MS" w:hAnsi="Comic Sans MS"/>
                <w:color w:val="7F7F7F" w:themeColor="text1" w:themeTint="80"/>
                <w:spacing w:val="80"/>
                <w:sz w:val="56"/>
                <w:szCs w:val="56"/>
              </w:rPr>
              <w:t>d</w:t>
            </w:r>
          </w:p>
        </w:tc>
        <w:tc>
          <w:tcPr>
            <w:tcW w:w="964" w:type="dxa"/>
            <w:shd w:val="clear" w:color="auto" w:fill="FEF8F4"/>
          </w:tcPr>
          <w:p w14:paraId="22471501" w14:textId="77777777" w:rsidR="00573B53" w:rsidRPr="001E1414" w:rsidRDefault="00573B53" w:rsidP="00573B53">
            <w:pPr>
              <w:jc w:val="center"/>
              <w:rPr>
                <w:spacing w:val="120"/>
                <w:sz w:val="56"/>
                <w:szCs w:val="56"/>
              </w:rPr>
            </w:pPr>
            <w:r w:rsidRPr="001E1414">
              <w:rPr>
                <w:rFonts w:ascii="Comic Sans MS" w:hAnsi="Comic Sans MS"/>
                <w:spacing w:val="120"/>
                <w:sz w:val="56"/>
                <w:szCs w:val="56"/>
              </w:rPr>
              <w:t>ay</w:t>
            </w:r>
          </w:p>
        </w:tc>
      </w:tr>
    </w:tbl>
    <w:p w14:paraId="75D6E13C" w14:textId="04A38666" w:rsidR="00573B53" w:rsidRDefault="00573B53" w:rsidP="00165DC1">
      <w:pPr>
        <w:pStyle w:val="ListParagraph"/>
        <w:numPr>
          <w:ilvl w:val="0"/>
          <w:numId w:val="62"/>
        </w:numPr>
        <w:tabs>
          <w:tab w:val="left" w:pos="1134"/>
        </w:tabs>
      </w:pPr>
      <w:r>
        <w:tab/>
      </w:r>
      <w:r w:rsidRPr="001E1414">
        <w:rPr>
          <w:rFonts w:ascii="Comic Sans MS" w:hAnsi="Comic Sans MS"/>
          <w:color w:val="7F7F7F" w:themeColor="text1" w:themeTint="80"/>
          <w:spacing w:val="80"/>
          <w:sz w:val="56"/>
          <w:szCs w:val="56"/>
        </w:rPr>
        <w:t>d</w:t>
      </w:r>
      <w:r w:rsidRPr="001E1414">
        <w:rPr>
          <w:rFonts w:ascii="Comic Sans MS" w:hAnsi="Comic Sans MS"/>
          <w:spacing w:val="80"/>
          <w:sz w:val="56"/>
          <w:szCs w:val="56"/>
        </w:rPr>
        <w:t>ay</w:t>
      </w:r>
      <w:r>
        <w:rPr>
          <w:rFonts w:ascii="Comic Sans MS" w:hAnsi="Comic Sans MS"/>
          <w:spacing w:val="80"/>
          <w:sz w:val="52"/>
          <w:szCs w:val="52"/>
        </w:rPr>
        <w:tab/>
      </w:r>
      <w:r>
        <w:rPr>
          <w:rFonts w:ascii="Comic Sans MS" w:hAnsi="Comic Sans MS"/>
          <w:spacing w:val="80"/>
          <w:sz w:val="52"/>
          <w:szCs w:val="52"/>
        </w:rPr>
        <w:tab/>
      </w:r>
      <w:proofErr w:type="spellStart"/>
      <w:r w:rsidRPr="001E1414">
        <w:rPr>
          <w:rFonts w:ascii="Comic Sans MS" w:hAnsi="Comic Sans MS"/>
          <w:color w:val="7F7F7F" w:themeColor="text1" w:themeTint="80"/>
          <w:spacing w:val="80"/>
          <w:sz w:val="56"/>
          <w:szCs w:val="56"/>
        </w:rPr>
        <w:t>d</w:t>
      </w:r>
      <w:r w:rsidRPr="001E1414">
        <w:rPr>
          <w:rFonts w:ascii="Comic Sans MS" w:hAnsi="Comic Sans MS"/>
          <w:spacing w:val="80"/>
          <w:sz w:val="56"/>
          <w:szCs w:val="56"/>
        </w:rPr>
        <w:t>ay</w:t>
      </w:r>
      <w:proofErr w:type="spellEnd"/>
    </w:p>
    <w:p w14:paraId="5CD2579E" w14:textId="36E8C5CB" w:rsidR="00573B53" w:rsidRDefault="00573B53" w:rsidP="00573B53">
      <w:pPr>
        <w:pStyle w:val="ListParagraph"/>
      </w:pPr>
    </w:p>
    <w:p w14:paraId="51ACF46F" w14:textId="1C50A118" w:rsidR="00C3135F" w:rsidRPr="00235E87" w:rsidRDefault="00C3135F" w:rsidP="00C3135F">
      <w:pPr>
        <w:rPr>
          <w:sz w:val="16"/>
          <w:szCs w:val="22"/>
        </w:rPr>
      </w:pPr>
    </w:p>
    <w:tbl>
      <w:tblPr>
        <w:tblStyle w:val="TableGrid"/>
        <w:tblpPr w:leftFromText="180" w:rightFromText="180" w:vertAnchor="text" w:horzAnchor="page" w:tblpX="4033" w:tblpY="43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37"/>
        <w:gridCol w:w="964"/>
        <w:gridCol w:w="737"/>
      </w:tblGrid>
      <w:tr w:rsidR="00573B53" w14:paraId="2E3AF0C0" w14:textId="0368AC4B" w:rsidTr="001E1414">
        <w:trPr>
          <w:trHeight w:val="907"/>
        </w:trPr>
        <w:tc>
          <w:tcPr>
            <w:tcW w:w="737" w:type="dxa"/>
          </w:tcPr>
          <w:p w14:paraId="45D46BD8" w14:textId="5485AF0C" w:rsidR="00573B53" w:rsidRPr="001E1414" w:rsidRDefault="00573B53" w:rsidP="00235E87">
            <w:pPr>
              <w:jc w:val="center"/>
              <w:rPr>
                <w:sz w:val="56"/>
                <w:szCs w:val="56"/>
              </w:rPr>
            </w:pPr>
            <w:r w:rsidRPr="001E1414">
              <w:rPr>
                <w:rFonts w:ascii="Comic Sans MS" w:hAnsi="Comic Sans MS"/>
                <w:color w:val="7F7F7F" w:themeColor="text1" w:themeTint="80"/>
                <w:spacing w:val="80"/>
                <w:sz w:val="56"/>
                <w:szCs w:val="56"/>
              </w:rPr>
              <w:t>c</w:t>
            </w:r>
          </w:p>
        </w:tc>
        <w:tc>
          <w:tcPr>
            <w:tcW w:w="964" w:type="dxa"/>
            <w:shd w:val="clear" w:color="auto" w:fill="FEF8F4"/>
          </w:tcPr>
          <w:p w14:paraId="013A221A" w14:textId="3E6967ED" w:rsidR="00573B53" w:rsidRPr="001E1414" w:rsidRDefault="00573B53" w:rsidP="00235E87">
            <w:pPr>
              <w:jc w:val="center"/>
              <w:rPr>
                <w:sz w:val="56"/>
                <w:szCs w:val="56"/>
              </w:rPr>
            </w:pPr>
            <w:r w:rsidRPr="001E1414">
              <w:rPr>
                <w:rFonts w:ascii="Comic Sans MS" w:hAnsi="Comic Sans MS"/>
                <w:spacing w:val="120"/>
                <w:sz w:val="56"/>
                <w:szCs w:val="56"/>
              </w:rPr>
              <w:t>oi</w:t>
            </w:r>
          </w:p>
        </w:tc>
        <w:tc>
          <w:tcPr>
            <w:tcW w:w="737" w:type="dxa"/>
          </w:tcPr>
          <w:p w14:paraId="61A67004" w14:textId="27994BC8" w:rsidR="00573B53" w:rsidRPr="001E1414" w:rsidRDefault="00573B53" w:rsidP="00235E87">
            <w:pPr>
              <w:jc w:val="center"/>
              <w:rPr>
                <w:rFonts w:ascii="Comic Sans MS" w:hAnsi="Comic Sans MS"/>
                <w:spacing w:val="80"/>
                <w:sz w:val="56"/>
                <w:szCs w:val="56"/>
              </w:rPr>
            </w:pPr>
            <w:r w:rsidRPr="001E1414">
              <w:rPr>
                <w:rFonts w:ascii="Comic Sans MS" w:hAnsi="Comic Sans MS"/>
                <w:color w:val="7F7F7F" w:themeColor="text1" w:themeTint="80"/>
                <w:spacing w:val="80"/>
                <w:sz w:val="56"/>
                <w:szCs w:val="56"/>
              </w:rPr>
              <w:t>n</w:t>
            </w:r>
          </w:p>
        </w:tc>
      </w:tr>
    </w:tbl>
    <w:p w14:paraId="31E17FC7" w14:textId="380A5D02" w:rsidR="00C3135F" w:rsidRDefault="00573B53" w:rsidP="00C3135F">
      <w:r w:rsidRPr="004805A3">
        <w:rPr>
          <w:noProof/>
        </w:rPr>
        <w:drawing>
          <wp:anchor distT="0" distB="0" distL="114300" distR="114300" simplePos="0" relativeHeight="252381184" behindDoc="1" locked="0" layoutInCell="1" allowOverlap="1" wp14:anchorId="6B3A91EE" wp14:editId="742CE2A0">
            <wp:simplePos x="0" y="0"/>
            <wp:positionH relativeFrom="column">
              <wp:posOffset>4577079</wp:posOffset>
            </wp:positionH>
            <wp:positionV relativeFrom="paragraph">
              <wp:posOffset>194945</wp:posOffset>
            </wp:positionV>
            <wp:extent cx="1018347" cy="730553"/>
            <wp:effectExtent l="133350" t="228600" r="125095" b="22225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extLst>
                        <a:ext uri="{28A0092B-C50C-407E-A947-70E740481C1C}">
                          <a14:useLocalDpi xmlns:a14="http://schemas.microsoft.com/office/drawing/2010/main" val="0"/>
                        </a:ext>
                      </a:extLst>
                    </a:blip>
                    <a:stretch>
                      <a:fillRect/>
                    </a:stretch>
                  </pic:blipFill>
                  <pic:spPr>
                    <a:xfrm rot="19644892">
                      <a:off x="0" y="0"/>
                      <a:ext cx="1018347" cy="730553"/>
                    </a:xfrm>
                    <a:prstGeom prst="rect">
                      <a:avLst/>
                    </a:prstGeom>
                  </pic:spPr>
                </pic:pic>
              </a:graphicData>
            </a:graphic>
            <wp14:sizeRelH relativeFrom="margin">
              <wp14:pctWidth>0</wp14:pctWidth>
            </wp14:sizeRelH>
            <wp14:sizeRelV relativeFrom="margin">
              <wp14:pctHeight>0</wp14:pctHeight>
            </wp14:sizeRelV>
          </wp:anchor>
        </w:drawing>
      </w:r>
    </w:p>
    <w:p w14:paraId="312FC7F6" w14:textId="0AD8FF04" w:rsidR="00C3135F" w:rsidRDefault="00573B53" w:rsidP="00165DC1">
      <w:pPr>
        <w:pStyle w:val="ListParagraph"/>
        <w:numPr>
          <w:ilvl w:val="0"/>
          <w:numId w:val="62"/>
        </w:numPr>
        <w:tabs>
          <w:tab w:val="left" w:pos="1134"/>
        </w:tabs>
      </w:pPr>
      <w:r>
        <w:tab/>
      </w:r>
      <w:r>
        <w:rPr>
          <w:rFonts w:ascii="Comic Sans MS" w:hAnsi="Comic Sans MS"/>
          <w:bCs/>
          <w:color w:val="808080" w:themeColor="background1" w:themeShade="80"/>
          <w:spacing w:val="40"/>
          <w:sz w:val="56"/>
          <w:szCs w:val="56"/>
        </w:rPr>
        <w:t>c</w:t>
      </w:r>
      <w:r w:rsidRPr="00F01695">
        <w:rPr>
          <w:rFonts w:ascii="Comic Sans MS" w:hAnsi="Comic Sans MS"/>
          <w:bCs/>
          <w:spacing w:val="40"/>
          <w:sz w:val="56"/>
          <w:szCs w:val="56"/>
        </w:rPr>
        <w:t>oi</w:t>
      </w:r>
      <w:r w:rsidRPr="00573B53">
        <w:rPr>
          <w:rFonts w:ascii="Comic Sans MS" w:hAnsi="Comic Sans MS"/>
          <w:bCs/>
          <w:color w:val="808080" w:themeColor="background1" w:themeShade="80"/>
          <w:spacing w:val="40"/>
          <w:sz w:val="56"/>
          <w:szCs w:val="56"/>
        </w:rPr>
        <w:t>n</w:t>
      </w:r>
      <w:r>
        <w:rPr>
          <w:rFonts w:ascii="Comic Sans MS" w:hAnsi="Comic Sans MS"/>
          <w:bCs/>
          <w:color w:val="808080" w:themeColor="background1" w:themeShade="80"/>
          <w:spacing w:val="40"/>
          <w:sz w:val="56"/>
          <w:szCs w:val="56"/>
        </w:rPr>
        <w:tab/>
      </w:r>
      <w:proofErr w:type="spellStart"/>
      <w:r w:rsidRPr="004B4E9C">
        <w:rPr>
          <w:rFonts w:ascii="Comic Sans MS" w:hAnsi="Comic Sans MS"/>
          <w:bCs/>
          <w:color w:val="7F7F7F" w:themeColor="text1" w:themeTint="80"/>
          <w:spacing w:val="40"/>
          <w:sz w:val="56"/>
          <w:szCs w:val="56"/>
        </w:rPr>
        <w:t>c</w:t>
      </w:r>
      <w:r w:rsidRPr="00F01695">
        <w:rPr>
          <w:rFonts w:ascii="Comic Sans MS" w:hAnsi="Comic Sans MS"/>
          <w:bCs/>
          <w:spacing w:val="40"/>
          <w:sz w:val="56"/>
          <w:szCs w:val="56"/>
        </w:rPr>
        <w:t>oi</w:t>
      </w:r>
      <w:r w:rsidRPr="004B4E9C">
        <w:rPr>
          <w:rFonts w:ascii="Comic Sans MS" w:hAnsi="Comic Sans MS"/>
          <w:bCs/>
          <w:color w:val="7F7F7F" w:themeColor="text1" w:themeTint="80"/>
          <w:spacing w:val="40"/>
          <w:sz w:val="56"/>
          <w:szCs w:val="56"/>
        </w:rPr>
        <w:t>n</w:t>
      </w:r>
      <w:proofErr w:type="spellEnd"/>
    </w:p>
    <w:p w14:paraId="38BCD3F2" w14:textId="5B0B2432" w:rsidR="00C3135F" w:rsidRPr="00235E87" w:rsidRDefault="00C3135F" w:rsidP="00C3135F">
      <w:pPr>
        <w:rPr>
          <w:sz w:val="18"/>
          <w:szCs w:val="24"/>
        </w:rPr>
      </w:pPr>
    </w:p>
    <w:tbl>
      <w:tblPr>
        <w:tblStyle w:val="TableGrid"/>
        <w:tblpPr w:leftFromText="180" w:rightFromText="180" w:vertAnchor="text" w:horzAnchor="page" w:tblpX="4249" w:tblpY="44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64"/>
        <w:gridCol w:w="737"/>
      </w:tblGrid>
      <w:tr w:rsidR="00573B53" w14:paraId="006C20FD" w14:textId="77777777" w:rsidTr="001E1414">
        <w:trPr>
          <w:trHeight w:val="907"/>
        </w:trPr>
        <w:tc>
          <w:tcPr>
            <w:tcW w:w="964" w:type="dxa"/>
            <w:shd w:val="clear" w:color="auto" w:fill="FEF8F4"/>
          </w:tcPr>
          <w:p w14:paraId="52DBADAB" w14:textId="361C0705" w:rsidR="00573B53" w:rsidRPr="001E1414" w:rsidRDefault="00235E87" w:rsidP="00235E87">
            <w:pPr>
              <w:jc w:val="center"/>
              <w:rPr>
                <w:sz w:val="56"/>
                <w:szCs w:val="56"/>
              </w:rPr>
            </w:pPr>
            <w:r w:rsidRPr="001E1414">
              <w:rPr>
                <w:rFonts w:ascii="Comic Sans MS" w:hAnsi="Comic Sans MS"/>
                <w:spacing w:val="120"/>
                <w:sz w:val="56"/>
                <w:szCs w:val="56"/>
              </w:rPr>
              <w:t>oi</w:t>
            </w:r>
          </w:p>
        </w:tc>
        <w:tc>
          <w:tcPr>
            <w:tcW w:w="737" w:type="dxa"/>
          </w:tcPr>
          <w:p w14:paraId="50A260E5" w14:textId="48F18DC1" w:rsidR="00573B53" w:rsidRPr="001E1414" w:rsidRDefault="00235E87" w:rsidP="00235E87">
            <w:pPr>
              <w:jc w:val="center"/>
              <w:rPr>
                <w:rFonts w:ascii="Comic Sans MS" w:hAnsi="Comic Sans MS"/>
                <w:sz w:val="56"/>
                <w:szCs w:val="56"/>
              </w:rPr>
            </w:pPr>
            <w:r w:rsidRPr="001E1414">
              <w:rPr>
                <w:rFonts w:ascii="Comic Sans MS" w:hAnsi="Comic Sans MS"/>
                <w:color w:val="7F7F7F" w:themeColor="text1" w:themeTint="80"/>
                <w:sz w:val="56"/>
                <w:szCs w:val="56"/>
              </w:rPr>
              <w:t>l</w:t>
            </w:r>
          </w:p>
        </w:tc>
      </w:tr>
    </w:tbl>
    <w:p w14:paraId="27F8EA8B" w14:textId="55788866" w:rsidR="00C3135F" w:rsidRDefault="00235E87" w:rsidP="00C3135F">
      <w:r>
        <w:rPr>
          <w:noProof/>
        </w:rPr>
        <w:drawing>
          <wp:anchor distT="0" distB="0" distL="114300" distR="114300" simplePos="0" relativeHeight="252377088" behindDoc="0" locked="0" layoutInCell="1" allowOverlap="1" wp14:anchorId="5C1B252C" wp14:editId="65CBAF90">
            <wp:simplePos x="0" y="0"/>
            <wp:positionH relativeFrom="margin">
              <wp:posOffset>4659630</wp:posOffset>
            </wp:positionH>
            <wp:positionV relativeFrom="paragraph">
              <wp:posOffset>27940</wp:posOffset>
            </wp:positionV>
            <wp:extent cx="700948" cy="995045"/>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700948" cy="995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D005DD" w14:textId="0F96D0F4" w:rsidR="00235E87" w:rsidRPr="004B4E9C" w:rsidRDefault="00235E87" w:rsidP="00165DC1">
      <w:pPr>
        <w:pStyle w:val="ListParagraph"/>
        <w:numPr>
          <w:ilvl w:val="0"/>
          <w:numId w:val="62"/>
        </w:numPr>
        <w:tabs>
          <w:tab w:val="left" w:pos="1134"/>
        </w:tabs>
        <w:rPr>
          <w:sz w:val="24"/>
          <w:szCs w:val="24"/>
        </w:rPr>
      </w:pPr>
      <w:r>
        <w:tab/>
      </w:r>
      <w:r w:rsidRPr="004B4E9C">
        <w:rPr>
          <w:rFonts w:ascii="Comic Sans MS" w:hAnsi="Comic Sans MS"/>
          <w:spacing w:val="80"/>
          <w:sz w:val="56"/>
          <w:szCs w:val="56"/>
        </w:rPr>
        <w:t>o</w:t>
      </w:r>
      <w:r w:rsidR="00573B53" w:rsidRPr="004B4E9C">
        <w:rPr>
          <w:rFonts w:ascii="Comic Sans MS" w:hAnsi="Comic Sans MS"/>
          <w:spacing w:val="80"/>
          <w:sz w:val="56"/>
          <w:szCs w:val="56"/>
        </w:rPr>
        <w:t>i</w:t>
      </w:r>
      <w:r w:rsidR="00573B53" w:rsidRPr="004B4E9C">
        <w:rPr>
          <w:rFonts w:ascii="Comic Sans MS" w:hAnsi="Comic Sans MS"/>
          <w:color w:val="7F7F7F" w:themeColor="text1" w:themeTint="80"/>
          <w:spacing w:val="80"/>
          <w:sz w:val="56"/>
          <w:szCs w:val="56"/>
        </w:rPr>
        <w:t>l</w:t>
      </w:r>
      <w:r>
        <w:rPr>
          <w:rFonts w:ascii="Comic Sans MS" w:hAnsi="Comic Sans MS"/>
          <w:color w:val="7F7F7F" w:themeColor="text1" w:themeTint="80"/>
          <w:spacing w:val="80"/>
          <w:sz w:val="52"/>
          <w:szCs w:val="52"/>
        </w:rPr>
        <w:tab/>
      </w:r>
      <w:r>
        <w:rPr>
          <w:rFonts w:ascii="Comic Sans MS" w:hAnsi="Comic Sans MS"/>
          <w:color w:val="7F7F7F" w:themeColor="text1" w:themeTint="80"/>
          <w:spacing w:val="80"/>
          <w:sz w:val="52"/>
          <w:szCs w:val="52"/>
        </w:rPr>
        <w:tab/>
      </w:r>
      <w:r>
        <w:rPr>
          <w:rFonts w:ascii="Comic Sans MS" w:hAnsi="Comic Sans MS"/>
          <w:color w:val="7F7F7F" w:themeColor="text1" w:themeTint="80"/>
          <w:spacing w:val="80"/>
          <w:sz w:val="52"/>
          <w:szCs w:val="52"/>
        </w:rPr>
        <w:tab/>
      </w:r>
      <w:r>
        <w:rPr>
          <w:rFonts w:ascii="Comic Sans MS" w:hAnsi="Comic Sans MS"/>
          <w:color w:val="7F7F7F" w:themeColor="text1" w:themeTint="80"/>
          <w:spacing w:val="80"/>
          <w:sz w:val="52"/>
          <w:szCs w:val="52"/>
        </w:rPr>
        <w:tab/>
      </w:r>
      <w:proofErr w:type="spellStart"/>
      <w:r w:rsidRPr="004B4E9C">
        <w:rPr>
          <w:rFonts w:ascii="Comic Sans MS" w:hAnsi="Comic Sans MS"/>
          <w:spacing w:val="80"/>
          <w:sz w:val="56"/>
          <w:szCs w:val="56"/>
        </w:rPr>
        <w:t>oi</w:t>
      </w:r>
      <w:r w:rsidRPr="004B4E9C">
        <w:rPr>
          <w:rFonts w:ascii="Comic Sans MS" w:hAnsi="Comic Sans MS"/>
          <w:color w:val="7F7F7F" w:themeColor="text1" w:themeTint="80"/>
          <w:spacing w:val="80"/>
          <w:sz w:val="56"/>
          <w:szCs w:val="56"/>
        </w:rPr>
        <w:t>l</w:t>
      </w:r>
      <w:proofErr w:type="spellEnd"/>
    </w:p>
    <w:p w14:paraId="1B03704A" w14:textId="4A7DCFA5" w:rsidR="00573B53" w:rsidRDefault="00573B53" w:rsidP="00235E87">
      <w:pPr>
        <w:pStyle w:val="ListParagraph"/>
      </w:pPr>
    </w:p>
    <w:p w14:paraId="333366BA" w14:textId="0B9742C7" w:rsidR="00C3135F" w:rsidRPr="00235E87" w:rsidRDefault="00235E87" w:rsidP="00C3135F">
      <w:pPr>
        <w:rPr>
          <w:sz w:val="44"/>
          <w:szCs w:val="56"/>
        </w:rPr>
      </w:pPr>
      <w:r>
        <w:rPr>
          <w:noProof/>
        </w:rPr>
        <mc:AlternateContent>
          <mc:Choice Requires="wpg">
            <w:drawing>
              <wp:anchor distT="0" distB="0" distL="114300" distR="114300" simplePos="0" relativeHeight="252383232" behindDoc="0" locked="0" layoutInCell="1" allowOverlap="1" wp14:anchorId="6C93EC5D" wp14:editId="78FF10E1">
                <wp:simplePos x="0" y="0"/>
                <wp:positionH relativeFrom="column">
                  <wp:posOffset>4773930</wp:posOffset>
                </wp:positionH>
                <wp:positionV relativeFrom="paragraph">
                  <wp:posOffset>252095</wp:posOffset>
                </wp:positionV>
                <wp:extent cx="1089660" cy="784860"/>
                <wp:effectExtent l="0" t="0" r="0" b="0"/>
                <wp:wrapNone/>
                <wp:docPr id="297" name="Group 297"/>
                <wp:cNvGraphicFramePr/>
                <a:graphic xmlns:a="http://schemas.openxmlformats.org/drawingml/2006/main">
                  <a:graphicData uri="http://schemas.microsoft.com/office/word/2010/wordprocessingGroup">
                    <wpg:wgp>
                      <wpg:cNvGrpSpPr/>
                      <wpg:grpSpPr>
                        <a:xfrm flipH="1">
                          <a:off x="0" y="0"/>
                          <a:ext cx="1089660" cy="784860"/>
                          <a:chOff x="0" y="0"/>
                          <a:chExt cx="5731510" cy="4421505"/>
                        </a:xfrm>
                      </wpg:grpSpPr>
                      <pic:pic xmlns:pic="http://schemas.openxmlformats.org/drawingml/2006/picture">
                        <pic:nvPicPr>
                          <pic:cNvPr id="300" name="Picture 44"/>
                          <pic:cNvPicPr>
                            <a:picLocks noChangeAspect="1"/>
                          </pic:cNvPicPr>
                        </pic:nvPicPr>
                        <pic:blipFill>
                          <a:blip r:embed="rId321" cstate="print">
                            <a:extLst>
                              <a:ext uri="{28A0092B-C50C-407E-A947-70E740481C1C}">
                                <a14:useLocalDpi xmlns:a14="http://schemas.microsoft.com/office/drawing/2010/main" val="0"/>
                              </a:ext>
                              <a:ext uri="{837473B0-CC2E-450A-ABE3-18F120FF3D39}">
                                <a1611:picAttrSrcUrl xmlns:a1611="http://schemas.microsoft.com/office/drawing/2016/11/main" r:id="rId335"/>
                              </a:ext>
                            </a:extLst>
                          </a:blip>
                          <a:stretch>
                            <a:fillRect/>
                          </a:stretch>
                        </pic:blipFill>
                        <pic:spPr>
                          <a:xfrm>
                            <a:off x="0" y="0"/>
                            <a:ext cx="5731510" cy="4077970"/>
                          </a:xfrm>
                          <a:prstGeom prst="rect">
                            <a:avLst/>
                          </a:prstGeom>
                        </pic:spPr>
                      </pic:pic>
                      <wps:wsp>
                        <wps:cNvPr id="303" name="Text Box 303"/>
                        <wps:cNvSpPr txBox="1"/>
                        <wps:spPr>
                          <a:xfrm>
                            <a:off x="0" y="4077970"/>
                            <a:ext cx="5731510" cy="343535"/>
                          </a:xfrm>
                          <a:prstGeom prst="rect">
                            <a:avLst/>
                          </a:prstGeom>
                          <a:solidFill>
                            <a:prstClr val="white"/>
                          </a:solidFill>
                          <a:ln>
                            <a:noFill/>
                          </a:ln>
                        </wps:spPr>
                        <wps:txbx>
                          <w:txbxContent>
                            <w:p w14:paraId="31BA914B" w14:textId="77777777" w:rsidR="00235E87" w:rsidRPr="00E74F9D" w:rsidRDefault="0097600C" w:rsidP="00235E87">
                              <w:pPr>
                                <w:rPr>
                                  <w:sz w:val="18"/>
                                  <w:szCs w:val="18"/>
                                </w:rPr>
                              </w:pPr>
                              <w:hyperlink r:id="rId340" w:history="1">
                                <w:r w:rsidR="00235E87" w:rsidRPr="00E74F9D">
                                  <w:rPr>
                                    <w:rStyle w:val="Hyperlink"/>
                                    <w:sz w:val="18"/>
                                    <w:szCs w:val="18"/>
                                  </w:rPr>
                                  <w:t>This Photo</w:t>
                                </w:r>
                              </w:hyperlink>
                              <w:r w:rsidR="00235E87" w:rsidRPr="00E74F9D">
                                <w:rPr>
                                  <w:sz w:val="18"/>
                                  <w:szCs w:val="18"/>
                                </w:rPr>
                                <w:t xml:space="preserve"> by Unknown Author is licensed under </w:t>
                              </w:r>
                              <w:hyperlink r:id="rId341" w:history="1">
                                <w:r w:rsidR="00235E87" w:rsidRPr="00E74F9D">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93EC5D" id="Group 297" o:spid="_x0000_s1330" style="position:absolute;margin-left:375.9pt;margin-top:19.85pt;width:85.8pt;height:61.8pt;flip:x;z-index:252383232;mso-width-relative:margin;mso-height-relative:margin" coordsize="57315,44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bR9bAMAAPkHAAAOAAAAZHJzL2Uyb0RvYy54bWycVV1P4zgUfV9p/4OV&#10;96FJm1KICKMuDOxIiKkWVjy7jtNYk9ge223C/vo9dpJCC5qvh6bX9vX1ueeea1987Jqa7LixQsk8&#10;Sk7iiHDJVCHkJo/+fbz5cBYR66gsaK0kz6NnbqOPl3/+cdHqjE9VpeqCG4Ig0matzqPKOZ1NJpZV&#10;vKH2RGkusVgq01CHodlMCkNbRG/qyTSOTyetMoU2inFrMXvdL0aXIX5Zcua+lKXljtR5BGwufE34&#10;rv13cnlBs42huhJsgEF/A0VDhcSh+1DX1FGyNeJNqEYwo6wq3QlTzUSVpWA85IBskvgom1ujtjrk&#10;ssnajd7TBGqPePrtsOx+d2v0g14ZMNHqDbgII59LV5qGlLXQf6OyITvgJV0g73lPHu8cYZhM4rPz&#10;01NwzLC2OEvPYAd2WYUSvNnGqk/DxvlilsyTYWOaTpN5PPc7Jz0CGAe4tGAZfgMZsN6Q8WPRYJfb&#10;Gh4NQZqfitFQ83WrP6BumjqxFrVwz0GDoMaDkruVYCvTD8DryhBR5NEsRmqSNhA/1v2xJE19fn6P&#10;d+s3UZ/UnWJfLZHqqqJyw5dWQ7+ee8/GoXsYHpy4RqFuRF37ynl7yA1aP9LKO/T0OrxWbNtw6frG&#10;MrxGmkraSmgbEZPxZs2Rj/lcJCgymtohJW2EdH2drTPcscqfXwLHP8DeV3G/EEC/4PQZWShv1Jr/&#10;/57CDoUSLxbniyCxvVDAobHulquGeANYgSEIl+7u7IBmdBko7QEEZMDjewAXkR3Zw+gNf7/Uaw8V&#10;1RwQfNjXmpiNmnj0/fOX6sgsnnkeB0ffkcR1WBjq7+e/S1b6QgjNxqY8oGyWzuazw9b6RcZoZlUt&#10;ilFmnsqr2pAdxe3aVsLxoNQjr1r6wkrld/WC8DNo6jEhb7lu3YV2SdLpSMNaFc9gwShUEj1kNbsR&#10;OPGOWreiBtc0JvH0uC/4lLVq80gNVkQqZf57b977o6JYjUiLaz+P7Lct9VdB/Vmi1udJmiKsC4N0&#10;vphiYF6vrF+vyG1zpZA7GgLogun9XT2apVHNE16opT8VS1QynJ1HbjSvXP8Y4YVjfLkMTv0Ncycf&#10;NO6l/uL1TD92T9ToQdkOFb5Xo7podiTw3rfnfbl1qhRB/Z7pntWhAFB6sML7AuvgAXs9Dl4vL/bl&#10;/wAAAP//AwBQSwMECgAAAAAAAAAhAH7WzOq7UQEAu1EBABQAAABkcnMvbWVkaWEvaW1hZ2UxLnBu&#10;Z4lQTkcNChoKAAAADUlIRFIAAAexAAAFeQgDAAAAOk8KCgAAAARnQU1BAACxjwv8YQUAAAABc1JH&#10;QgCuzhzpAAACzVBMVEVMaX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vodfAAAA7nRS&#10;TlMACAdwBAYFAQIDEAoJCw0PoRcO+Qz+yP3rGBbt6BEgEvP8+x4+MKoV8hMZkOFYYCMuFOrR9/Ed&#10;9d++JeLXzO7sHzvmeCpcZ5jWG2jktSis5xo3iNSBTPZJoMQn+HXZPxw2ma/aSo3PVoS/3bFHzp5d&#10;PCTll5ZQh1JbvdzgQCKKbsqpjnOCK09jKbpiV/BkLDNslNVqIcLbrnxIfblObbc1UZGGNKfQiZqL&#10;m62mjENVj009dsN6tMUvJsnTxp04qHt+dEJecWGzg0ZZa7gyQZOFd8Byy6OyLTqSaYBvZjG7S1pU&#10;RTmkopxTRH+VZXlfr4zqLgAAIABJREFUeNrs3fdbFHcCx3Ew4gKKBX18RCL4PIgoGnvBgh1E1LMg&#10;ihE7eJ7lrGg06imWhxhL7MYuIoo52xO7JsQu3qFCiPWMLcE+f8OFXXaZ3Z3dmdmddXnY9+sn2PmW&#10;Gb7zPB9mZ+b79fIq9wLWpcTPy/p1jSB07Namf9TBmoVvankBAIByJGJfepwgofaW1De+/HkAACgH&#10;queN7yLY0TB7HX8kAADcyyftiCBvYmEkfyoAANzFNz9HUKrTU+37H7h7xdDj73LG3x5XicEAAMCG&#10;gCdrBBVGi+5n+99P+d/NpAELzkzfOKVX8HBBaD97dHTB6Z+LH97c/W3+yggFt77r7JobLGp949xn&#10;lRkSAACsRKwQVFr7Vy3dyrU5Bf3ly9aOGrlsf+77Va9aVpfsffE3EnWOP2VYAAAwT8x3gmq10952&#10;EhzQZOuZbeMzL1/fNTOjVpWSznvO6GujaFRsNcYGAACjyCTpwGx3YVvqk30PTl6Zljj/i9xlUYIL&#10;BHe1+2C6cHcw4wMAQAnvU1JJGZe+qqllySorn08QPrkf1jNGAAB4HQu2yshuS0YE2ireIHa6y7I5&#10;YcXJlZ1DBoevHd/V7POl85m1BQDg4fottcrNnEY6u1W+bCfx3fbSrKG3Vx09OSS8z6ywoNDWYQP/&#10;O/NW2lfvd29/2Phic2W3xWMiRJ34x0abtZ/JU2gAAE9WbaNFbg54Ifcq9AHzCluGvR4XKXcJ7Ffr&#10;/tG8J3dz9rTtbjuyB/uG386eU5Q5I8hQqeWwUeLN9bLzgxgwAICHKjIPzXeLZWu8ERVvHN9K/dfV&#10;VTucvfIi9sO//zkgukttcecXyq7yaxiK+nycaJHqF4pyudgGAHigbuI4HBYhX+GWqLwWK3kFhuRL&#10;XG5PMV1NLzptua0/97QBAJ5HdIu5sKqC8ufKyu9soNE+3JWI7KyyzS33W2w7xrABADxOXWMMzm2q&#10;pLj/bFNupuu02odQqZva4lvWgdfMHh2fyLABADzOZsNU4iPvKyrtVzbHWa6GO9FEIrEPmBdp+UF0&#10;R/sZ4wYA8Dgto9sIC/cpLJxqCs14Lffha4nETrQqNStvxZF6+m3TGTYAAOxoYcrTPE3b3WpjmRFr&#10;tQwbXzIWAADY9MoUp/e0bVgqsXtKF71jWCDEj9EAAMAG/47GNC3SuGWJxJ5to2iYC76UBwCgQjGt&#10;7zWpksYtS6wJlmyrbOm6nIGMBwAAkr43hmn7Wto2HLJE4ktxm32U3slewoAAADxAaOemau8EV29v&#10;DNNwhTV8FMV1coKg+LkzvXulk5AzigCACq7fLwf1mdcmYcH+R/mRCmv1NYZpjLL/Cf41RWg839tu&#10;mcBbjxOk1wQ5ZadWJcNaIoUMJACgYvONtojHg/u/7SBbyzT59wBFnTw1FK5ps8Csq32n2FzEq5nd&#10;tl/oy4xmJAEAFVuyVEY2+duTvVXsVAqoZyyp6Jrc21i8kdTGk/cG2F0o+47M/KeGi+yVDCUAoCIL&#10;sJ2U5+edsDW5eKaxzEd1/xUstNjQIDF7umDfN7ITpk7Wl5vHWAIAKjJf+3n5+c+FJwOsKo01bv5d&#10;UR9lS3v0En0a9nxOlCDnwhj55jMMj6zrGEwAQEXWUTY1haikTXvN3rk2vYo9VlEXh8tW5Cz9xO/N&#10;pfby/Ta/k6KofcOiID0YSwBARRYtKBOXs73Fy4zqJVVaGT97r6yLqWVLcpb8qnv1cJR8f39ciVB6&#10;CPP0FZ4ylgCAiiykm+CoBIVfRMeaatzw8gpYHizfcvdN3ioOYbm+zlHGEgBAZEsao7CHxWVVUu/J&#10;N9v++AN196R766ulMJQAgIotYFpues090V3UBvZOxT10V97ooNSfVD9CtkxfsyUjCQDwEEGL4o8v&#10;UB6uyt+ATlXW4PTDafUd2O0+hto8Kw4A8Cx2px8TU95kqHxjp5N7OrgEmE9/w011Rg4A4HkCX77t&#10;JBuyKla4XGv35bG+MZ2d2NfVhlYmM2oAAM/kuy426Wt7SdtKeVu6STbaWJr5rIFzu6kzXGL/WoUR&#10;AwB4sDqNli9rYyNtV6loJ0Lii/aC5Fc+zu/hCZkFtAEA8Biht3JvNLFO3Cdq2rCM7OnfaZSxv+mb&#10;y2WUAADQq7R4zFf3Nkz9z3mFi2Baan1elNc3wzT7b8LQoD8DBACAeXKXPd6tsqbpMn2pZvna4fIj&#10;w5SmjAsAABYa2lo6U06c6eFwrV6djvmrLX2L0xgWAAAsRDvwQrZeW1PFa9rsyV5je6P8GBYAACz8&#10;YQpele9lvSu7j90sUIs9WeDYHXUAADzCXVPuqpzJu4f4WfHtNZzekQemxrLrHmZcAAAwt9wUlOtV&#10;1kwye7/r0AEnd2SbuLX3DAwAAGbKZhy9orLmOYsXurvGVndiPwLMG7vCyAAAIHbMFJLznboq1hv/&#10;1OH9yLNo6kuGBgAAkVumjLyutmqP5tYzp4139Ia25VIlnzdlbAAAKDPEiZe0apyxjuzhrx3ajUSr&#10;hs77MDgAgPLOO2TIqti3c5dlFSUVH5qz4eHQRyMyqrqmq4GmiHysvrJPlsSSIhMqq2+oWrB1O0mc&#10;BwCA8ivsxI6p/W2srpVwZElMpNYdpgrOvAatuyaxnwt+3NirXce4ncU346/0U9JKZIsfpY73HqcD&#10;AKA8yriafkaQ1fzhrhoadprs7DVt9VMyO9x12eO89bafIq8yZt5WW1Xnc1IAAMqZas/eBQuKtb27&#10;SKO5vK+KWt3mYBt1LreR3+WOF/tuXz3ibH3Rfjc9+yx+8g27tVI4MwAA5cjm278Lag3apMV97RRx&#10;k5ccbkb3ZoLiHW9Yr1eXqIlxFwYpKn2CswMAUF4c6yIZbF0X1FySXJjcO/eXxzczDxVIBFzmYGe7&#10;fmX27XUdZ5oKyu0muEIaJwgAoHx4ZBFR3aduTxwosSiHLvKnL3oXNTQrWxTuVNd9zN5/ru/kgfi+&#10;cElkv+YUAQCUB+Lntgb9+dkYuafKMnYPEOfZP0Ic7zq0nvg16s1OH8pilyS28HdOEgCA+8WYgqng&#10;ySyFdSq/2iF6/+u6V75j03n7FYhz8b7zxzLBNYkt5HGaAADcrXT6kuE5aepuIutGbDEF2o1OQsLh&#10;RPVvfB0Wp+JM54+lkeAqMzhRAADu5TvFcHkd4EDd+5fMY+1gYQdV9c1W3kh0/lh0cS5LbKEFpwoA&#10;wK1SrCfQ9h83Y8fd7PQ7c4r/zCoemnz9xINzob7Stes/tgi2SZ+NVdx1uLjiRw2O5aPgQrc5VwAA&#10;7mR4iGyw8dcqb+6skU6s/tGni7OTr+/qGT4wJMjfW+flVbVz/owPNa0nCH2prOem4vlalmtwKAEd&#10;XZnYwg5OFgCA+4zVh9H70t98rmmSbVGrK8n37DdSVGODFscyTHCtZjrOFwCAuxi+1S6duyylnlbh&#10;Vvux7KvVx8WrWlbW4FDGCq5WVJkTBgDgHn5NSpLooeGX55rG26V1dnteLSravr4Wx/KDyxNb2OPN&#10;KQMAcIuj+iDqo/85Rut8K/jedsczxQXXa3coLlY3kHMGAOAOM0pi6IL+x9YuCLiEETb67SEudVWL&#10;I6kT/CkSW+gawUkDAHCDWP38J/of012ScG2nSXUbsFD8QJcmRzJX+DR6hXHWAAA+Pf2z4VklP9V3&#10;VcRNsn7ZS/ebaPtFTR7nyhf+z96dP0dt3nEcF8eyaxs7BTwMh02ZMYQj3CaAuRzu+yhnymUSA6Uh&#10;ECABF8ptmIYYAoSbBEIaWkLpQIEQwh0CCWc5EyjhJkBJafU3FLNe6ZFWWsu7j3bXM+/XT+Z5JO0j&#10;5jvzWWml54mW+v0oGwBA1B0vzKAdhX/luZdxHb41fepp8akzKbeZk7PV6PmcugEARNulwgT6rPCv&#10;mW5m3ME54oc2lv7UmXJRjaZ/UjgAgCjbHfgh2Tva3ZCb8CAh8Jlvy1/HcowaXTOoHABAdOUX5s81&#10;JWeT+09aZ9/yrw12RmxcLOUsklpEObFZFwQAEGU/+2cCj1LOzctRlIdiwyQ5835+pkbdVWoHABBN&#10;ZaMcdNtuiv/KTZZyEnvUGLhE8QAAommfGjtV5LzanJoWk9FP35I1ZcizTqwOAgCIip9imNg35JzC&#10;62ostehSiSoCALjvceyy7qycM2isxtqkjT4KCQDgstoxy7luck6glhoHavKGNgDAXbHLu5NyTiBh&#10;ghoXTlBLAAA3HYhVwsl6oXmxGif+lko1AQBcVCU2+faBpOHXUeNGo6+pJgCAe9rHJN2WSxp9+qtq&#10;HDlKOQEAXDNYSJzRp8/mR2f6s4GSRv+mGleaUk8AALcs0+JmwJ0XDXlReHp8kKTBP4uvwFanp1NQ&#10;AACX6HGzqKil8jXXky1Rztj7qfGmqoeKAgC4Il1Pm1GBtnodS8cqGmVz4y6x1ceUFADAFcl62JTT&#10;Gl1+5atjWTlj3x3bcL7y/LvNyqAvDSupKQCAKyyXqv57aZjsbHiML6f9/193zDO49KOmAABuGKlF&#10;zUW9sYabSZcrZ7WrSlVinNjj/OPwvGFs7lmBogIAuKCdvnS10OrmDeeHUsbtzbI7/rCsHl0aHz0w&#10;5pOTmzf1uNvGYoOFUp6tqxsYym1j+0SKCgDggsla0swSWse4F9gL5Yz7qs3h+58xr6P10vV7N2fu&#10;XFCz9bJqnRut2/msrXJGlZrYyv+MHT9TVQAA+c5rQZMptHrcS+x6UoZ9wfrgs52kZTM5J3JHP+JE&#10;44rZzDAOAJBPWB9bvDjNciuw35Ey6uTplgd/Ut7BvjmSpogRFh/zLjT0bKesAADSzbO6zasoJyKI&#10;su/P2c/2nSVn1EcsDz7Pya7eg5K+e0wRDlrmj4auf1BXAADZHug5s1lovhB2kG1rldLTvreW7EHb&#10;RKi91dJuF6QIR61r6KlSj8ICAEjWUHhoS2j+MMwUa3lDKXPYvvuWlDFXsjx2n2Qn+2bIu8E/RDxu&#10;F0NXXwoLACBbtv7WU+TX2NXmKt799t2ZPilD7mt58EVNAkL9Vi5zbTJxdU3fAkPXXgoLACDZIz1m&#10;ponX3j3CiLDZ1RWld4j+EVJG3KTYcdjve1/qY3TC4+JKLWPXUyoLACCXkLC/GDo8T3d3LlmAdUg0&#10;3GUPslrKgFup4Sd24ki5T753tf8i8RqlBQCQ6roeMsuCblrXuv2m8/hKK3wPeb19/10p4/WujSCx&#10;/yP5XbVh7wsHn2Toap9EbQEAZPIJKTPcoj9hiNP4+s3zrYeG6K8uZbzn1PAT+1NXlzVp3jLojgMA&#10;APKs0kPmR6v+3g6z65vCC+A0+/6tUkY7TQ0/sT1uLKh9pKJ2fNNqYusqUVwAAImaFXMZvNhZck1I&#10;UEKugDlFymB9kyNIbHcWEW3Tz+rLT6EBr1FdAACJMvWM+cKi2+GFadPCbT+2f+8rRcpY96rhJ/ZD&#10;l9fdfH4Rn2ns6JhCdQEA5PnAnLsGGc7viStr7Ps7SRnqEjX8xG4+zLXVTa4GPiPHtGj3bqoLACBP&#10;khrql2xnS2V3fPFr7jzbfkmLRlcNP7Er7nNxze8jnqJPMS9TunRmXisqDAAgyXtCxMwx9TmcrnRX&#10;4bY+2+6eFaQMtEANO7FTqqpu2hdYNexUcN/I88f7UWQAAAkOCPGSa3wn+2gbR4FV9cXGK2z75SRW&#10;cv2wEzs9U3XXK4FP2mnZPXpUBnUGAIjYMdsZsVN2OsqrAy82HmXXfU7OMC+p4SZ203Wq2+4XfVTC&#10;E5sNru1KoNIAAJFpFeIZsZMO0qroAassm+5ZckbZVA0zsXv1UKPgeuDjbH/Nb7G6IrUGAIiIOK9Z&#10;/QbGvvT8asVkVW3/S0weu/6GcgZ5PrzErjdejYoWLwU+8b96Y+N5xrVHN1Wm2AAAEUiqLT7f7DX1&#10;+p4uvlLsY2eKUsem+x05YxzuPDwXLByff7bOtMRmjU9Pmq5Gi76Qyijxu4Ov621xKvT8MpQbACB8&#10;3cTouWyxge/D5Y+LueltM7vJFTkj9AxQ41yVstpgtbaiucUrbZ6g35F4Vp56AwCEy3tIzJ6H1hsl&#10;zLG8MV2rqHuKdZDNlTPCy2rc+04brDZP3Aqtqa7+DN+AAi8VBwAI04GgZbgsNQ4xm5n1lN975Yxv&#10;YPwHtjD9jLbmaIFwChmL9HfohlNxAIAwGZfoWmK3WdBEpGe1LssUWyfpFvCjUpDY+hNvMwMtXxpO&#10;orme2QvucZ0NAAjPy2L2tF5jt5np+bINWkcDyxD7VM7gppWGwFbfDwx3eaDlouk8cnZoG3e+mUTR&#10;AQDCkGJY27qF7StZ3cXN5untnUJOBRahHaUisR8Ehnsv0LIw6EzaCt+MBuVQdgCAkrtjSJ9su5lF&#10;ve30WK8jtFtOtSJpuclepSKw1T8Fxns00LLW4mTqLtX3WDi2+VwqDwBQQjeN+TPGZrPvtAtow21d&#10;izUw1HxJIxtfOhL7VGC82k38XMvTmbpA3Ot1VvcCAJTQG8YA+oP1Vp7W/uWqphqbh1hMhiZptpBf&#10;l47A1udQSdcmkLM5ozo/ihO+UHkAgJLxHbN7rMxglPpW//nVza3/Ck6w25LG9VMpSexvAgP2hlyq&#10;+4U1wsLjBzdSewCAEim/xRhBv7J8nLm85SJUPwQFWJqkN7uSS0lgq721IWtNIZ4Hr1wuW9tsdjcm&#10;QgMAlESZ3xozqE9dx7tusV2AMlJXS0ti5wUndq+Q9zR+r++7rFwy5QcAcC71L+anqZzO9HHNnF9v&#10;+eQMyVO7tCS2Nv2b/pt+6LW6+ht2n1iD+gMAOJb+kSmGsio527G9Ob8+kTSi5c7isqpfLBN7j6Kk&#10;dBp7dK/+red86FMzryj+7jQKEADgVFJf85pUBY72m2DarZqkaTh9aY7SMjC72OGYXmUfnmhqGHAp&#10;1O8Kmf6NNu7Ttv94nI8SBAA4jMhV5hxaO8LBbuao3CBpODMcRWXH1KLNa8bdvfK1GbbnNiDwQPkK&#10;/f549uXm1CAAwJlRQanz5+LnwJ5l2kXWvCAvO4rFwJVsQlzPhWZSNNiahX83fVfffucNahAA4EhB&#10;8DVsXnH77Df9/C1pKElOIrFR18DmtWSn7axXvor8IIutz62pv/eK/181hDvq67qnUoUAAAemtg5K&#10;ncHjQu9ifO5Z3SVpJLscBGJf/Sfz3W4set3wzIkfciM6ShfLcxtqWuArtfdsfZdVSyhDAEDxGgS/&#10;Xq0eGh5qj8fGjT2SBrLeQR7W9pYk30umtT6U8ok5Iz7/dsbJlTM/KvFh5lud2wl/30qhqdM24TG2&#10;vAoUIgCgWCstciczRGZvd2WZTWfznflfhE4sOObCj9CWK2I2KDhSv2SHeWZxlCf+roeGxnpd9Ifn&#10;Rg7idS8AQLGatbMInj63Em02N84r3kzSIAocBmK19vs6uPPY2L9tRjYueNOloY5zXPt/1f4HD/p7&#10;zM+S+4YKB/rqbFlKEQAQWtJ2y+h5ssJy6y8M853JGsOkmD/o/b3NyPYHbflI8bz9qv2B1u/xKd6B&#10;t3PHaofo6O+weHF9zV+FHXd3pRYBAKGd6WyZPYPnW0yXfdpqPpNIpcbBu1ltLcZV5uG+4A23Kkr5&#10;kEcaVjgZzF3tIEUvd6VZnnnZbpn6jpObJFGMAIBQPF/ahM/kU+Z7uRvE7t9J+vz7IfIvO0qJ/Z5p&#10;TM1/WT/dcsOKinKh+MOt1g6UUTTDit3JN7sojuIO1QgACCXD9r70oeOdxAfCT4h9DSV9+n6bz245&#10;aM/XUbvINp/MRJu73s+7thZ/NP2bTh1/ww770694UlhfpWf3/7N35s9RlGkcD5oTkECwtoACQhUh&#10;HBIQhIABFLMIqBzhWkBxSwtEMCEiriAiawxnxQMEN54ohwqoQNwFwQVWWEBxAcEFwShrii0kHmz/&#10;DTtHv33N1T3zTmYy/fn8kpm3u5/37SdP9bd7+n2fJ49wBACAMFSESew9880CMTFqk7FdUtd5Ibrd&#10;enNa9ogmU+zz1trVU4PuVuTZciKyNd3M45YpaUFZ+4jh2EOHCUcAAAjNDevD1rtcNuFI4/h0c2pT&#10;ST3fHbTD97t6Nl1vwjfZW6zjCrrsO9ez4bgTxVbfODwdwQkZRYai5UOfyycgAQAgWs32ZTEZZPgy&#10;W1K/lyYE6emq96m+R5NOPutnHVhx4BP+UG/761Eo9pXIfui/+AFD1vE/EpAAABCLZhv4q6xuc+8I&#10;nvCzxbKmnS8+z1oDs03A5LPt3uYfnCj2v+09Y/tIX2KotFI6iwdtAAAIrdn19lWypaxOAwt3rfa1&#10;Vzf1Eq+lXSwjG2Xdo8bb2s+JYm80HGiDkSsNada2k3UcAABCU2Cv8qWyTFaHARO5Ol/0tdc0/ars&#10;IfWWTOnWV9a+NCdPOVFs9SzqbbsjZ9o4Q9ntaVlEJAAAhKLd54NtqNuPknrrZDVc2CZRgu3hxd8y&#10;wz1k+/TzjBPFVheb3+jEJWWv61nHJ26iJCcAAIR+zpteGVGUnpTU11Gz2cH90hIo2F5mTNOTfFvS&#10;m833NY53otibo3rpn3XSUM6sejkRCQAAIcms2BlelCQV7sqaaNLrjRmJFmwv71SvnzPeq9ttzO3+&#10;PCiZThQ739/wrmPH9Fmpm9v3LAEJAABhnrR3/do39MTqk3I62aXae6v8VHVRf9Eag2AvmlAlSbe7&#10;fTbjA3PLR/7R3RfpyMGGE/Td+MyMxjU31DyjWaxt5IU2AACEo+eSLbXBNKmvrA7UX38LTY3ro5fZ&#10;SZ7D91+I07N3uX9430a8azCcS6ez7ZWvX43SO2f0WWi1m9FsAAAIT5dpR563yvZoSbY7qvbOGNve&#10;il5Tr/tNrIiTZPuXf52NtNuDpnPMaB2Dg/rfoqesWU0sAgBARLKXN6yYvH2IUI9pksxOV2dEG54f&#10;H41FUstUI2vio9g7fMYfj7TbBJmez7uxg7A7vI5ABAAAW2hPvxWSDB7zm/tea6j4e0ySqq3N2hEf&#10;yR5e33D8ybGR9vpK8t3SUxuE5Q0NBCEAANhgvlCOXZIMHjXl9M54e0GMiqoZzk3kXPNc6Y6v0+4S&#10;pkwnDAEAICKfCt2QVahCnYw9xyvXDT/FnrRMt1yfOMH+OB6uf/tBYf62AgIRAAAicF6oxl2SDKqZ&#10;Wi4/d22DjFoeD+uWcxKl1+3PZcfH+atniy5+6kQoAgBAWG4TmvGQJIPjpIplrTHF6MEEqPWuFgd6&#10;xs/7WZu1Kfv12QQjAACEYbhQjNOSDH4tVzGPGExvSYBix/sdc9YSkVRlyjqiEQAAQvOYkKZbJRk8&#10;IVky2+mm1yRAseO/YjqrcaDa1yu5xCMAAISis5CmtXLsdZWUP3xDv7o1vrXiF+J3M2CH3U3wP2jx&#10;vdrZA3cTkAAAEBx9NldHOQbfkCOUvvXPC30fK3sL25UJUOynm+Tf8IRYZHdwLTEJAADBKAlSnCoJ&#10;FPus39gp/7dZarHMgQlQ7BNOTn78vIcry6Lz2+5uaoeLbyIqAQAgkDotjUcyKXZpjt/YRfFrceXu&#10;jplpfRKxsstJuvXiXt6xnonOcW0eEUVHXiYsAQAggFlCmS4kk2K/4DP10M47lYTznP1TzxzmO+IP&#10;0bru1hFqn/8jLgEAwMohoUx7k0ixF3iriPQepyQDDrKdHVYPyY/Wd1li1t611kQmAACY0bJ+NyaR&#10;Yl/02LnYLSkEW1lq/9Q3qYdcit57+dfUxDElhCYAAJjQlGlVohW77Yz26qfNHjP7lSShV7CT7BN0&#10;dtgF9ZDusfhPVCa9QmwCAICBTpoyZST8GXtb2tp7C8eW7xjlsdJDSRoCsprUlfdSSv8T5NTvU6fJ&#10;xebA+4f6zWzJJDwBAECjQOhSZ1kWo1fsRa00IwuTR7Ctv3Fnjgk1Iy1PPeBUjB5s1VYt6NWd+AQA&#10;AMFlRZLMGBT7mWi1cY9qIv3NJBJs5Tfz+W0MOVXvTJBM6NEhsrHOIUABAEClWujPDlkW+5QcDb/U&#10;ut9p3+/Mmfesa6jZ+92HB98fPnRKob9K97m16dkDLv4yJJkEW9lifsQepIRK67pHbX/Dpqey9jbe&#10;Y2mapP7dr+aOXZ9/dBRBCgAAHmYK+VkjzWTLsPr3Q/C3s9lVSrJyh6kK5if6hrnm8pjZ4kajt01H&#10;FXn2nWRuql2sfsgr17q52p8wBQCAmzVduEuazcnh5O/5UEcdSFrFVk4axznVsKGf6QyeFUJu008Z&#10;HTw7N5ia2ijKPPF5it7P9mIiFQDA7TylqUJLWSZzwqrfgZDHvZ60iv2acZhzDRvmm05gjPgVwaaj&#10;1nv2HWaeof9fT1Od+rmt6Zf5dsQqAIC72S4koUqaSd+6rBktBeVm9fvbppFBjsk/Vl66586klexO&#10;+kjNP/kbb3PSRWMfm3c23vNdZ277xXB8W/MYJucTrQAAbqaXEIRz0kzWK6Yfe88G6F/t1NOmA169&#10;8aCS3MzSB3vctMFYzfppUS7Tpp+WePadamn7xpeidUAwxVaUI3nEKwCAa7nVlBdUDhfMk69qgklg&#10;t9vHXP/qUtdtjSu+G3efkvSUpouzuam9aUOhftrZi9S2e2366byiPGidhee3MHhbUMX2PGf3IWQB&#10;AFzKdaEFg+XZ9K5LWqR//aeSAoilb1ljzO3P6Of5lWgbYM9N2zy7VljaRAoW5ZVHP6mYGWwgO+8n&#10;aAEAXMl5oQRjpJns6XuNrX+vSwXFVsuk5FRa2/VH7GEiO7pNP/1JUZZZ20baGMkXhwlbAAD30UXT&#10;gTppNn0KfVn/Xp8Siq14n22XB5b/1KZwF0WeDG9mQ5C5A/aSqVc1ZBG6AAAu4wVNBVpJs3nMa65A&#10;//5xaij2sptKZoTJOZ4npvC9Z9NNWZ59i6yNdt8gLDtGkRAAAHchqkMqt8uz6VvhPV372qJ9aii2&#10;siho64hCH5/vDJW5NO3A70fMLwjiJ49fPrG2NdoezaCpZYQvAIB70FYQB6lDFTU/K6anx9GKq5hg&#10;dYe/mmlloJ8+VZTHrW01jroqIIIBANzCFe3qLzFz9SSvvdHiW3apuxT7Zas7DvnbA+tmjremTEsz&#10;vqWwxWOXWxH5IDUoAAAgAElEQVTEAACu4DNtvbFEo6NM+Vg2u0uw/2z1Rjt1w9ZAR62aV2VdCOZ8&#10;JVz1E4QxAEDqsz+00MRAsUmg5rpLsVtYvVHiqPr4xSi6XNqQTSgDAKQ417SrfolEq7nG17l3uUuw&#10;lQBvjHQ0ta9jVJ12WNGFYAYASGV6a5f8H6Xaneg1meP/vM/til2mbphpy3WZ0fZ7rQfxDACQupzT&#10;rvfTpdr9zmvSX237fpcJthJQE3OAs9Jo0fc8oogl2gAAKUrOi+JiP1FuCq05enbtxW5T7GqrM7qr&#10;G96357u/xND3oO/LiGoAgFRkiXap/0Gu4db+CVHej4VuU2yl2OIMMVf+H/Z8NznG1eALiWsAgNRD&#10;r0ktu+zySm1l8gjXKfZbFl+IXxmO2nPd7lj7n72mNaENAJBa6AuJfpVsedcCn9kPPR/Huk6xlTVm&#10;Z1SpzWfs+W65hBF8MJLoBgBIJdoqITNhx8iXqt2CtLTX3KfYL5p8oS15b2nTeVLGsG8X8Q0AkDLo&#10;2VO+kW36HdVwbUasr2WbJauMvvhIbRxo13nj5Axi2MabiXEAgNRAn5RcJ9t0B+2d6gvzXKjYU0dq&#10;5L4qGifbdV6NtHHcUkKUAwCkAHO0C/ud0nNcTlTAzxdTxKeOdp3XU2L3S+dkEekAAM2cnL7aZf1f&#10;0o1PQaqtjLHvvSqZ/Q483pJgBwBo1tyrXdNL06Ubv4pCW3FQzHSF7JuFVYQ7AEDzJa+9dkFfLd/6&#10;2w70ZIMrBHuCA+/1l977p5sp7gUA0FzZql3NfxcH6xmd7atJUVkHFyj2o07cN1R+/xNfyiDoAQCa&#10;I931a/m6eNivsK8lFWkFLlDssU5mgH0ZjxEMWcFqLwCAZsh72oX8anw6+Na2kkxKSzvvAsk+6cB5&#10;2+I0hpUDiHwAgGbGu/pVvDg+PXS1LSOeJ7+fXaDYO514r1e8RnFLMcEPANCcyJytXcK3xquPX2xq&#10;yEzvzuUukOwcB857JX7DmDGe+AcAaD6s1K7f/2fv3N+hWr8A7n4LkR5PJPU8SYUUDirX4xK5C0lO&#10;VITcdY/jW0cn1+NWR4QK5XKoQ0nJUSpHF7krFKekpKj5G77YM2NnpjEu757ZM+vzg2des2fW2uud&#10;vdZ+37XedyssQSVDkM0I0jVx8Go+iNiRszAe0kkHOXO4AgAAAEgCLk36Gp2Ug+zFD+yWQfUI8/po&#10;7/LmTVIiAgKiaSlFJI/YObOwnQhaVTTXwkUAAABABgSN6K7bSASdGPYKns/TDq9i9u42/DJi2Yek&#10;jthZbNhMlPZk63DEyryRhesAAACA+7k+twLm2dLOTuSwp98yjDC+mTR9f81aUodssRlNlmhIycde&#10;+SPXRlgIrgQAAAAuJ3LKa5eilNPHTtyooh1tZcT4JuPc7RkyR+zemSwmZkyhLMfWbYuiV+cPbdgH&#10;DQAAgKuR0aX77OVIt9S4+oJeDt7cvC3BbliBWUYVI5v5ftjqJwO09P1qCrvyZbDv3ErmiP11Jovl&#10;4Da0IWJn9jC4GgAAALiZI1Me2wetpDaanGKsnT+f6FL+fiLFS+pp8S0zGSxs4qgb2Ot4IjRyPrjP&#10;coOrPFwUAAAA3MgQbnyLWFQDfSyPtQfnm3kVESggdSJ70QwGw+cJBIlUzChp9NH79PVwdQAAAHAR&#10;K6d20zokjVhWMl0U1p73Q7piHj8hdcQ+ytpe5pMHbaC21DmgYLBDofDRu4vhMgEAAOA8ErhF0q6o&#10;hXnSRS3+vsmvyLG2F7ZtSjK19TcHFd0TciDD46wMXC8AAACcA7cLSTtyYWvosnZPNN34PmJTWM87&#10;Y2V1zdSWDBfo6+ZUYndxtyBcNwAAAISDSwNHo39cstJ3JW4eELApT1lPgEwec5zW5KK91u0V1Qtv&#10;J3hcNYA13AAAAMTgiHPCd9GLk6ALSxlvGUPAnmmQXTxxSBStdR69OodP2s/2I4cUnfoaUj2urIbg&#10;DQAAgA5ZnHtuIELgTpq0HQICoRCux1FkObNhM3EIbVuTE+i1GR0XI6704fnt0k6VOXz80L3ytpzU&#10;qr3mMG0OAACwsIi/mnK2WYRsd1VME1fH/sM3eZxr4izs1YSZapJ2ApTRwU+I+EZG5NbfMZvbN1mc&#10;zs7MGTuq1uML5WoAAADz5+uUgzUlZultCV2grIATROtJjD//2F7SChTKJ+xlBgGq/MtMB0lzH+03&#10;w/f05/613vYBSRV97sLf8m+edZGG6w4AAGDWPMM51XRiRE6t5/Kf/2JsnoFFkf5tCqV/8oUrERue&#10;sXwyiVjsjYSgChPDeYv5ScvkxcvCL6ciPH62UoLkNwAAwMz8iXOi2gTJlKVLLBN4CaGaCovtxZfo&#10;U1onX9wjQI8qtvpQqPaZnbvNk4BlCyTVMOa0g5zN/xoyGuNbW6LWisKVCQAAMD14XsBVCBMmtY4m&#10;0lbADkI1lYssDPYrlluuIkCNrNl2pkxsb4HdlyMhJioLqoeCiq3XE7m+p78MpHj2phksgQeKAQDA&#10;54jg9jorJm5cM5XIluqBUE1FiZXFhCf+SMYQoEbaPPpVWvV+/EBuZvZpCxSarYsJOKleWpZ76lvB&#10;43QYhgMAwG/swhUGbSdO7EW61H4pCNXUvO7MZksgQI2FmmgRXL23KrWhz0nRHp2u3hZuWfvr474I&#10;Nx2/cXWrMiTDAQDgZdxx7k+NQLlLp8SGQKzGODmz2fwIUGPtwve2qFJir0fEqS+aw5dNtHaiVF7B&#10;+Vx1SHjlm3+TRz5fqZWH9eAAAPAO+DGbMKGS9SBCT6eINji1sylXZWq0KAK0OIO+7wU1rCKrGvvf&#10;FL7MCzP6Ce3pKNibOISXWY4d90nTgFl0APgR4rK+tebyUtJQLsLF4B+a9YBY0TsgQk8nkGqa0YlG&#10;PDOjfUWvhArxYU3aJe1m/jdh976KpLAYfaRnZ2rc+dvo7/3Wnns3SonD9Q/wNRIGatYZt0tsHiSZ&#10;BP+BzzUZ12R2DKrRk6TiLc3CdJrSJkO6RKzHrfAnTsOlbWVBlu/XLJXIV+vxXQo2RUsLrpdsCd6S&#10;CvYmZWAr3jJvmRltD3ol4jl/r7/E1+pDaGBql3tl/f7OOntDZOc6Nfx2gQw4wD/oXAns2Dfz/sM7&#10;a24PSa2MqFCY9v/uT9cYPBEt1+XsdlDd5ljHQODQ1aj1kmxrJCm6SHaFjtJ289jaxJ41V11/Vns8&#10;5OlxdCRlsLFpbMz6uKfP3rSNGlJ8PkumipuQNJMnWLgMROjpUAd9mViLic02otfBixt/qJIrzHsi&#10;/Z9v+yWoT+6Jl62zN4ozX9btFPdo0GcrbKYK8DKOn4IJ9GnrlpstU3G2OGRvpBWzOTj6gt8eY9tz&#10;bnV65/YEa1nomq6bQ07M1N7YpNPht/DKWxGfz67kp65bga/h3U24+FMQor/HhGoYxR9G7EfoldhE&#10;jt+umM7GltYC7f6HB+r3Z7k5KyyoDYyqh49dOn5/tRi4d4DH6MnmNbdpWvwqU9jzTz7Ivi/qxp12&#10;Lydu9qIhSuNpo9oFa4UxsdhB5DrYkPXXLKRce+XzSHKXu+auV3eMdReoas0vr/TN2Lv/lCHlDZAd&#10;+fuDDfWKvOs+g8t/P5HOy4l06Wrc2RZwRAURLQjTOBIwq7hgLSarokXRz2Et5p0bUg1H19DAsUft&#10;Ntl3olfN1zD6xSFtlo2fExeD5wfIhUxafn/h5Rg+caIqw3Z3JXmyHwU7caeZwSElYiFM42jBjKKN&#10;tc4zmksNuQrPeHdGyWDNjcDXOZUvk/Tmt5Wqs+Kuh9a9ShAJAO5GUvVxQvsDPQU+9KTVTz1X8Fp3&#10;Cm3BnWAJx9SIgzg9BbVcmVoXEsloLXeYE18gZ6azu7dK+0zRvnkMv7Ve9Annp0GZGsBtiFmNfC2t&#10;Xsbn3tRe04eXxtpCb3Hndo1zWbrFwRCoaVD3KKU9+pRJLDBBrIEZfy6nxIbflprZYaZzSHUXXwtK&#10;/nU7xAmA88heaTxWcwhcKY16D17Z81A0D3daXpxc46akgrbPNpPn52WBWYRaXVbG5PYGtQY+fO/y&#10;xHXueqY+tHlhPOv1Y24fG0bOwqJugDNotJ5vy1oFMZqB8kFeKD0RvYw7pWjOnpH5OoTdtYdM1ei2&#10;k/ZIpLYMGE2VglgBTXB8U4j4uhZkFMllza44Ujfv+tjNtcRqKi4Vmz6UMpCgbb3h7wL/FiXYZJKv&#10;kEgcLPOCyMyCF/5kX+ohVoM7nRhC/Ysn4+3B1s3wm5rEdNIch6mZCibG+4h4jC8N7o/ppHmUz/NH&#10;cerds0gMBoTfulXUJYyAd9QorZwef8m97dpbPWdG6avcHK6/N4CO43mE0lNHA+Z/4S/zU3T4mFnU&#10;YTf4rvXi0edNr8+U/XbajK2PGtludtbn/to23S5SF6KJvMKbXJlQ2RSKybbp/5P+hKabFL1JFrJF&#10;xo2x4vu6cTySiMVbgQucgZVpoU0NbTWcrL24nt98rEKRnZsHw1cdPiLQZzyKbOSpXRfmEp2r6Z9a&#10;9U94bkTk9h+OP13yg7JYfdXy+N2035d8N9c717/ukjdg78cX1BG7SkVwQuYow7SdNYIe+ucY6QbZ&#10;juOm6MBenmZivJtopYeCG2Qb5Q8ncned5v60oULcJugsHuSi2Wx/Cd4TBZKtqhPV0y3UO052ntEn&#10;XsfilnD91HE1JHCvJhvIuYehZDl+IlSDWOEak1KHGf6vNLzAvbN8RJh80+Jfx2+nqE+uYvY4jjKk&#10;wjPAD87+BtTR/1KlA3dndfyOND2PSB4433/GMse9vSSu7/BfchXqIQ5v85zC23bkdm2zLgiNdGTp&#10;y4SWyAhBcpwT+ZjV/w1tyPjSFv5p35HMwriyHZZNni0uIgKisyjXja6pvORxdhH+a5OptZLsqMBq&#10;jzTnFlJFbApFP4KECW1JddwZqLgQLD0NkxvF+M4H24XsmhzBIBImsv3oe6Q4M3GQ0khlj4J/nDtK&#10;vU0lDhakLqJQyTsw4KMk0GhbF9Ct6JW1Jeny5c7uczG6uOemGer9n70r/6dqa+Mn5JwmIh+feiv1&#10;+TTgVRouEVEhyXDrXoUiojRdNGjSYMqQuLkRVyVTSqG6aby3SZp7NZBbaXYr1U3nb3g5Du19nHOc&#10;c+y9117rPN9fonOs4Vnf/X32etZazyoPf3kY8rWyi+GZEVvikv798Uyu4i25quQvm5xT5pq+ZJLc&#10;xR3pV3Z035p1yisJEmLlscXiaduxc9il1EEN4br66vaKE+V8JPqVsQ0MFXNEoVjKZnBHjpRGOQby&#10;ZLPmOljx7DH0d210HfgD3rsfVYgXlN6ArDGs0McnpeoyExkXjkRV5TsoTh4yp6pjkN9236iKbuo6&#10;Mw8vjy0Wey/CihUi6nbj6ZxvJ9WR7gXzkvupYTgjQ5L1XqAThqdeOupLg1BydjaK2Dy47tUXFJOx&#10;Cfd2z1MxQ8UEw6IJRpnRtcLgV+EHGXi8M6ZaeQYrvzTZ5BvlNgk3gV7moauX/rIf7GcTH6ob0fXi&#10;yuTuK63BzGOLxXvNMXLY1OXioTM4r393RwhOweeLYno8HIG3hAKDM7hqYXX7JuDFcmyzmcVqB+8D&#10;2WQY/cM5pE2go1NBQ0NpQvkv3kc4eVfYVvXKM/u3uJs7g1zjZr197zNEKDCZMGXICANY71ZLj93S&#10;D1RkMTEgpqe2vO7XbYB1fyntj2JlF6mdzspsqP5F+sFzJQe+631agZfiuvbGhCDCKOoLmRn39Tt2&#10;zO4VfmXB3J6NRayBQGCeJcYdcmzHYrh1mhGIJ+NgPaNsfOmxFveTJ8aMkk0t23dXjW7CdG4J63f8&#10;K/W3jGGOuVmRpnVpt8srAkL3Jh69U+2685Dn7jXpmxdEPFi75HXyRbM55n37afEF5DvSKxm5+dKi&#10;IKlIpRfu14k2KhTnfGpt50vXkLMdDptekjX2+uqxAw+HTT33bIugzZ3TxBzF3+l9qgcDUdC2pW2H&#10;i5hAj83iTrocA/CvzK9KssiOio2HjbrdAGb+NgA31g8KtPGzs7DNcB46ePKwuS5ejuO2rd6au3Sx&#10;R5bvXz8sj3R6Em966fzCnLpVU98cLDj3d1j52KsVDQOjmstmb9j73CqxMvbnkpVJL6rzzj4O2nnz&#10;5aH7je5fU299W7PlXvrJT0X5+x/MPDxxkdk8SwN0M6ynJWNTBYJ5KSunMmOxc58tVat431k1cve9&#10;KUkfnf9N93ukW/YIsD/+CrsZB4ddRmnwyAkIWtA5952l7FvvNF4FllwVOVosJtBj32CvrlJ98K/M&#10;I5NFdlir1oQGMUBJVGCoy+qsyPNTvX9viK58EZT9rcn/dO2ikOHy3Ln+uruN2RfUCfiLdEz6mk+i&#10;pZmfkTJfchB6qx2DvTipSmMmZUf2LHDZpcRCZ+zHv5j3kXFhNKW5dg4IWjCls3rlKy4XNFuKeynZ&#10;7pxKhJzImoTF5CnhcFyHDdxH7rHpGx9s12/LzToSf35V2rmwhA9RZf8W7x34+5s/PdZbiAEyGOmy&#10;OD4m7OOGW61WvPK47IxUj6pVHHoH6gZrZ/vl8Vn2k+3YauvR7t63Dd6l9dQc77tKhPEH7EfZ14zf&#10;CiKihsRtkOxw73Q73WXXctDA/tGSk4d64WRohoxBktmr6To4V1bApqJJPLbJiXcvV4b+PXXgysb8&#10;WjnHbgtl/sj+xR5FbdUbUTjrTjnceysLXaPrjtTf16k29Nzum/ZVFi2d+PgSI5UUPF4re/xzBf7j&#10;m8JnAdFLoLQ00AdJG2apvIRQo67tTdv3OBbmEqIV9JjcAdbq2foT+FZ2MJdFdlgL+rnLnKrwi9mU&#10;7kMJ2+rIS/m3/tFrJS3uBbNtGayS+X2iakPPdTOj5F8I0LfpMqMz+4R79COgIVuxH+BK/sYXdbwp&#10;7RyE6MqHPEntD1Xh/Su1DO/cfj7UxIoYrZAsDvhLLmkZlcfett8qyJvCEizZZEfjTQV33Gy7Hfu1&#10;5vOn1PqHiv50cHi+or1Kp8QA5VBR36sUx5fLTrew0bC0VNpEWzjDv76ZjbMl56v2U5JuGeN/x+dl&#10;vrrsfnXUZu5BpWJ7fjrxTy/VvntbDbMfkJSpl55BjDR4CYyuj2t9E0kWCETsbRJ/YwaelS0s4zG7&#10;HI9/6xpJ7XNHvXldUcofb/3vfq55sGBNXHWAWAsQ+VrVeOanYz8n5VXpZv/WUvI8IGzVwrSwiua9&#10;lS2SN3BDMxpuM9U627CBocWxd/KCrn2Yxq4dnEJ1X6Xe8iwpdSJgUJv56bKNn2gQ20GLiSrbvFTy&#10;1rfvkQ1B4nBKuoZR2da1Mew8gTbp4FfZQxLPGWYTpnuYEmDR2aJmDgNdWm9Pku2rp+dEXy96yoq2&#10;j4LIBVoc56PLHkF7GsfgIXnlqhn8XOuLr3Dfiqlk0smqffrDwr2hIx9BXlI2sQoHevmmfQxvefU4&#10;OsZL7T+le+wKchV96ItdrJ5+dAWniRah/HPZRrTs/q8xkbxalcxd3vS4wYNYMi2VbgEWMq3/CRGQ&#10;TJJVCEnXOZrHdiO3n2FDWGaKvpcYgBSz+eayp1B3rfq5gebhAl/Pzlxk/2Wy3CPuML1mG7u0yWMb&#10;kvvOLH7HOlVqxAC0iOaXy57gTGmb8wR8RK9cy3lE2x9YxlSpkSWLwJ+yD2st8tgzlhPbyw+WHHAl&#10;AXwmYiTySTrc/CgtmzsFI9G7r90syqYZo56BEPuHqmVTwJdyg9na4rF7P7tDbB8zIjjhyjxwmaix&#10;m6erwfZDcBK9z9pNIvqFTEU9DLA3+fQBN8ohckmnp1NiSXXQofnnCe7imxEckeUmuEzUeMYX4XhG&#10;bVWWJVai56PVFJJJvt/Yo8JKIFEKtxgAGog9qjlb3dSD/LCoERjCD+GgbWp4YoyX6hloM4NsDOnG&#10;SOxBWbbB4EI5RjBoIO64yyFd/gBzo4ZHfz7oxgJqk+r64SZ72kwg2etIYzQv6uBw8KBcowokEG9k&#10;7OOUL4vB4qiRwAPZOEltkLcOdrLX3RXss0cSSx9T5t5enuiAA+UcAaCAWGMkx2dqisDkyNGCXDWs&#10;aW8QGK5k1ik1cPmoRHLZkyxjinUal+Q1Avwn93ACAcR6Teoix3wRwko2eixDLBq0w1HNOKa4ilJm&#10;3mihIbncOaZ0fUMdBMJlHygwCPQPZ3CfZuokGB095vBnJa1YiKPsKcu4WywQZBPLHOcBsqb4qmlR&#10;meA9EcAY1A9nPOWeMaJxYHbkMEV5ApZ2C2sJnrqXoti2X1o/ztGi8MwBDUu6Dt4TBWpB/TAGkpsX&#10;7oHd0eMLOsk4S21HC6a656DQsu6tn5IbFB/b1RTumpXkAWlTkCAdxA9fFCKhjMgFLI8eo1EpxjVq&#10;K+Jw1b0+ckzatj280qHt0/HE0saIsUnbGHCeSJAH2oct3iPizA0wPXpYIEoyRouhpuIrfB/k2LT+&#10;ivS00o+kskbegOlpVNIm8J1o8BG0D1eMRzY/cQbjo4c3krGv5gUDGUC+PJsmdxcyxxx/Crt9CVMR&#10;03uB70SD5SB9mOIqT1YyAYiAIiL9hdqAfJyFT0eeSXP12z7STyOVMvIj2XrT1C/pG7hORJgMyocn&#10;bBHeHG8E5uev/rKJ+dTqI/BWvmL6IkP7P9daP5hSRyphmhWYYqLaJa2HbWeoALqHKWpQsmYs2J8H&#10;cBnA8bAnUWu/i7nyWX7vSsaNSR1vI+MK5pJLGAUXoopW4rMiBwDdwxPhSFkTDAPABwRwO+q06+X/&#10;wV766ju6kvUfSWyY+Iz5Z+XbYZL6MYXVQvCciGACsocl7BGn4HeEIeAD3nE55o+oNX/GX/t6D5P2&#10;RXpI8jDhZMmQv1msMEP9ojaC50SFEFA9LDERMW/iYAh4AQ6vgSmh1nuCBPGbKenK1gNSB/7Mimyu&#10;rJFrhFcalJQLU2xk2EMiNclPoxmEmjeG4Cx5AV99rkZ8E7XaGjLUb4WkM24d26/syOaKvLCc/mVN&#10;StoMjhMZ1hLIzDu9a23IfvZM0d+W1Azekhc4xtF4H6VW+oAU+bva1puF7T+Tnnz3oZz+99foHBus&#10;YiPEArxZaHftSkgfUe1O++//Zd92o4wZ2Q/fRfTEyQRnyQ/4czLcsdQqt5Ojf5Jp9QrJjysJJ4qc&#10;OwiM4zUqqQn8JjpswZmDR8Z3xASFKZFSF/6it+Q/NpD87H3kA3N8wVnyAzs4GOxj1AqDCdK/C20d&#10;spCckrtNNk2Wdu38pGkalWQPU2zkKzl4YiEtNpwZXhpjNbODTNYkP3zr+MCc3eAr+YHV7J/KDqfW&#10;N5ooAZTsNkts/aHXILJp0jVDXoiXZiWtALeJEMtwJuFsFScFhCGKF8zpD76SJxjL9lAnUms7TZYA&#10;Gkoc9RKB4BDhLDGX7bmZs2YFjROB20SI0VizUGEakQGBEAblZHYC4AFYPjlA23S2ljQFlFysaV8b&#10;TThH7Lq8cedqWNI98JooUYs3D5MUdOsLwc/ecZ5QxwdcJV/AajqTempNM8mTwP+19cuWdIqcke12&#10;g4YFecEUGylwv1fultxeDSH52ZvBF+6cB1fJF5ixN8qzCHfYgv+zd+VfUVxZuNGGZlMEORyjoJ6j&#10;oBAR3MVo3IgLEhTBBQVFRQQV0CCK67hFXAAzOo4LOQaJuBETFcQNFUXGIOoEFXAcPK5zUNT+Gwbo&#10;rYqupqteb/dV3e8nrep36756X92Peu/VvcMlwZC2RUAekBrKRNG0KQIoJ+JQzm03c0T86E0Gw51l&#10;qJRQsMTFUoN8lHmZelHGwEApMKTN5pd6UjuFuFHctuhMOxM5a/TKRfylxnAw3HEYilIJBckWyjMf&#10;ybzIO3HGwF5eEiDIe/YkJHF6tzrUTNvCkXYmZnH3a7W3SJ+8JkDkSUKlBINwucX3KtwUaxB8LwF+&#10;sNax5VtJzZxCybQ1aGfiIM5e7f+nWJ+84YC40weFEg78LLAjaCGzrFOkaGOgzwgJ8IM5CfOC1MhY&#10;F1RMW+MQ3Ty8xdUn1y2ife5qQJHnOAolHMw1+wqjz0aG+U0iDoIJEqAHY/zGERtZiYJpc9AtbqWc&#10;G89uife5g7VTcw7qpIgXTFxTGMYbRR0FI8TPjsW63p4jtfEE9dL2oLpizR5Xzj65BeeGXhbncwdr&#10;VspxLOokIJi3jpcinGE6TNxRMFQC7NB+mbeA1MIJlEsAmEcxB7c4irJb7SAVGHsuoUxCQoE5J8Z3&#10;Mgx/FHsY9BM/OQ7Yq//MJt3jswJzp4B4TaKXgl8YK2519W8zMhvuPcnZl7CqZXNWkeZHE8+K6amD&#10;VjZpEKokKIS7mW1o1zHMrhF9GJTCS3aESnEnETZPcUW1BIExtBIwqdl5l7d7X5TV6NWgGaKTaR/Z&#10;T+J55nqAS19QhCoJCtNzzTSwdQyjhyXwcrVHAuRo3ejgTNi40AO1EgYeU0o/r+YwcofH77aHPhLN&#10;IxcNjj31KJLAsM8s4+rP2KEQ00ECYfCTFLjxP0/iAj4pnVEqgSCDUvZVyGTRPMlWvlEkT1wQPPps&#10;QI0EhqVmyKXiVKyzFyeJlyt3SXBjgu9usobFKNhgIO9NJ/lmyfiTb4M4do6PAUifSSiR4Gafups8&#10;qowXsWx3acTBRGmQYxpJoykJqJOAUE4n9UoEbVQOF8M61SeA7PFEhQSHPFMHdSDD2EuJhMG/kDdt&#10;MXtk4Y3ikLN/W4UiCQq0lu9yPizk171njqb+CXKDSJ8mjGzA4G3qWzGz/EeVVMIglntnY3RDEGoj&#10;UJyjk1JnTgr7/a2PXel+hkpBsicXgxs0DPtg2p/wjDTbEqr8MAGJw0C0HIURLDZRSqpioQ1uTKP6&#10;ISqBSZ+tGN7AocmE3Hj2jBXdEAklzTiFtNEBJ8JBYwAylAbEw2RPFY4MwPkY8lekl4z5dWcJRUH8&#10;UFGHSSiKoFGBFKUBTjDZY98VhwYelhKP512dkVApRUF7JI0GRaiJwHEISQoftVDZU4BjAxDEmVQa&#10;tSYypBUFsayNGj06oSQCx2ZkKXwchMqecTg2EPEj4XBqs3/5SSwKJiNnVBiJiggeB5Gm4DEKLHuq&#10;cXAAYr68lOUAACAASURBVALhx4DaNAdnJBYE/46cUQMFET6eI02BIxsueRJwdCCigGw012raT5RY&#10;DOyIlFEjAAURPBzDkaewUQaYPLgCCBJ2RKM5WdO8Qe+U2/iwj1uaztqJMwa+QsaocREFETwUDchT&#10;2ICcfOoJDg8IeAcGljH+W0k0mBGa5m/Yx/1/y1YdnyvSGHgVCaTGQBRE6Lh4AGkKHN0B08cFhwcE&#10;BstYWWPjiAazRtP8LuuwTzfN8VEiDYIOSCA17qMiwsbqFUhS6NgAmkGxor732csPpJTGTKfA0xbd&#10;YaQsW0UyllM0rX1Zh9M1h/8QbRwcjGFGhVuoiaARjBSFj0WgKdRJpHd9+uW1afs1X6c69fywfT5s&#10;f1uqGI/S/ZcoE4b2XboP67C3xiZR4tL4sPIdu3oCD4SlGGZUuI6iCBkLeyNF4QN43kDx1Sqsjg4M&#10;7qDXT/kryJ+ydVW0+KjzsDfJUGpbe3Id3kaQ/tSh6rqq8bUvoDetHccwo4YDyiJceCxHglKAeNgs&#10;EleZ7JiSSMMpYT/B9Vu1J+yt7kCAKYrtyjrcWkUnPJLAYCajFtjYXYBJ7IdhRo2+qItgIS9GftIA&#10;6F/UfBbLjS5MumvkXl8Bu6Jdz57AVip/JhjJ2ZrG7PrIT6LDfibZc9ZpLtvHZDewHC7DMKMGbj2D&#10;ixykJw0Anziwsxk7m32D10JN9pKYw4vWxmblL6ib2sle7tg6JSxznVq3ID/r0syzs4VfeMMfszx4&#10;9DWA3WqxF5Dv0SfpKU8SwUhGaRqb5avcKz+09XIvWA5jGikNcCEbLBx6ID1pwDPwTCoxX2fDZTKX&#10;K28+p44ZPJRxdOiEqOLaLifux04KTBi/293oUpvDd1OEXHTwomX9+Pb1d0a7kJbFbt88ABzJ0bgX&#10;pnuhJRjIf2kaB8ocqoq8us1uekfOijB9N0PAUngmxhkNfFAagQITp9CBe+CZJPwlOyp1ZjO6pOhV&#10;6zzEtGvvM/Vqbs9eRPWe03gWAh3xvrKPIMPvdS/6qp3kDk9tzZBpuVrv9uuOEty0x5q20Uc0C9BH&#10;SPfIcK4Mg60MdQzjjAaNKI0wYf8tkpMKLIDPpTBBHXp6UaEL7Cufd2OeSzSbT87pxj2pfbBbsF03&#10;bet16iMXbEyQbYyd3YxUIAQ11SdyWA/k1/T1G9anX4+8OV39HiqDMXWfFpNRG2HiE3KTDrjB55Jj&#10;lID+NLVt/f0Z3ckDZvTqlyHteLGx7FMd0efF2m3F2mlnG2+Wz2N1Q/f3zyDhXdtHzD93pfKbNM22&#10;PadlhvIoPhLH35yixljURpi4htykAt1oINN+AR3qqN+83ylTVl8NQlExgtOD6iMfPMitNqqtrNYe&#10;GWBLfvRnd0W3gH+VYF6C6wK8irOrdoWH3Ht10/f3aMMbZDKgEjgNAw1Nk3pSRD9kJh04TAWdBBQY&#10;TuNqP2O06mSRed3yLGhz8SGPM4NMtOmi143fbMmP7WzvtKnBlTcJ+lbLcQE+Kcp/4elsPFT+BmKg&#10;0a2yoDpCRBYykw6UUEEnZ/45PBM4DXRSbbleam7HOsya22N63LU9EemX3jx0NovJky2OvmYc8Ldl&#10;jssF3HP2hu5z+7jMdQUen2Kf5elsACo2BeiH8ggQeUhMOjCHDj7xn1Y08J7l5Ef6Ymh1BL0+2mZW&#10;PbjAZqUk2ujpae2JfQQ9O8F1hWVGm/EtfdVfgYpNAf5CeYSHzshLSvAPShjlxbdD8wwYmNF8LoXe&#10;J+rXM9k24ccmthu6FCokX+ks5bqC8SxYR3n6+rVM3Io95PSDvr7N2PXiOM0VG7opUCDBYRdKISVw&#10;ooRRoXw7ZPBzoZlKZSTNz5TiXVKh9fmRyXZC97n4BYIucK7IhxttlsrT10gxK/bJfFY29vgu9Mac&#10;P1EgwWEtSiEd8KaGUpN59qjMkAGf/3Sn/rnyuPD1SOsSJC89ZnByknaBOEJ7YiWB+1u4rjDNaLM4&#10;fq52gTtupir2kEb9Ym/+1JaOr0aBBAesB0sJkqmh1EeePRom9mfLvWpRnNV5onmj1iYaJfr2+RSX&#10;6d5Gm/FcxQacWcA0xT5k4F6711IadepRIYHBCaWQEqyhhlPlfLvkK4EHzC7ypy7W/UxbvWdvj/bA&#10;eAK3udNrG2vFM4UM5LlWUxR7+TuLzrbbAk9RIoEhGKWQEtyhhlO8UzMP8JTIU+bZd8c2q+0hH6Fa&#10;Ukg06Q+jY0SK/SMvB0FnvzRBWcvbLUzz1RIqw84F1EhYwBSltCCfGk4d4d2nFYb2ogZNvhHbS2SP&#10;ms/bktr+Vlk/ac1Wqss35k7gbCanZWO10nhtFV8O+u80YsUuDDVi2TmRxrCz0RFFEhSwgDstCKaG&#10;U7cFTPVzR++g1pNlL8X3vH0160XefEtTpbXMlu6/JDE3ktOwsfqL5/ks9cJOj0+q2P81fpc9Y2iM&#10;OwNRJEFhAEohJaBnBllIlez+nFk5NGuwKa/txfjQLcxICrEoVw4qZD7a/wwlcdGf0+5CI61+Ne5a&#10;qgPssSFT7JqefGzbracw7gxzQZUEBA9UQkrQlR5SfRa2tyVL781tlu7s/J1Tree4ws6Kd2lc49pD&#10;FmPLtSeV2n8vIXKP0+w8I41WG3XsGHTyEil2Dk/jA2mMPGtQJgHhA0ohJUikh1QThfYtL4ctBeyS&#10;nefeWue1zLFq44CrVr5VQfu2L7c0c9YTecZZJvOhkUZGqwp9B568JIrNezM+lYqtPIo6SeWSI8Km&#10;KKKHVOUk/QuPjZSr2/+pdzIi0+Lb0OQDJ7Rc6aL1b1fAl5NdLcmcVCKvbnGZar47HvEVDTlZlfmb&#10;uTYN2rfvid84+OQVrtjfbOZtvJLK0DPbH4USDKpRCilBND2kaiLtY/LtVfYyWR/OtNxeOyz5/ht6&#10;/1t1dLJJuSJFxnXLMaeAyKUcLlPVNYzN7ltf6Nfyam8ja9R4GsgrWLFrBOyko1OxlYtRKKFAgUpI&#10;CW7E08OqxaZ0tPSZwVM/nOnbwRL+bi5hzEyv1747KqrmWfGmnbcYdXYS7fadwcd0VIO8TbN/G/pp&#10;/zQ6qkoIVex0uQDjeymNPhUolUCQi1JIA6orB9HEqqcWvBVxpxsemnVZ++HH0ewrxKpPuJQqldus&#10;OB/YaLmbRuTPaF6mJ6xjNco39LM7tOw4FqjYHQUZp1WxleNQK2HgAaoheIy4PYgyVk239C2JWrM3&#10;WG4GR+0S0jlqIZ5XndzWeqXO1rttJ2Ep9k6exlMYqad3c//kWV96yCtMsV8JM55FaxDywjwqMHAO&#10;BRE4pmQ6UMcq69yZxOcVoabEke6V/2fvyr+iuLJwQ7OJLAY9HNk9B4i4AQIqLkFUQEBEIYCgQlQY&#10;HDSuLAoIg6JEEYZNFAWJK6IGkrgAikhMRtziMIiMgxgRDcaZmP4bZgboBbq6u6q6qqvqvfv9pG29&#10;e9979/N+VW/tUGF5aCVR38ggve42fK3hl2JvIG1+q3T2wHIp0ahIhaWQyLuZSsdSvTRUsIotoDOS&#10;0cY6kEReI2avAEllpsMOyjvwpoXO/KjDMzVHRmZPEon0pX/pZnqV+vRUFevR9fil2MZF5B3sPzRU&#10;ROki6Hn7ew8LjL1JFPq1jarxYuGmon+CWvIAK0ETeY1vLITIKkddd1Nr/VEPSjV0fa/eYOZ4UaDs&#10;LyscmeycqZESyaBWM8fUQfPwndNUfGxqFol+HvWL13Z3DwGydyeLgi3kWxyyDEEvucd6EEUe4/ph&#10;YbJqHye9VRk5QFJaCz7TaKw8RHGb0kFnprom4e6QQRUvYp+x1DU+9CprRm0ELqzFWvrHqM0vnI0E&#10;mhPJX2b4ToSTYktyQS+5x3GQRd5iTqNQWdXHWZ+5bZ+lcTu1TQ8pU6OPXaves0D7fWUW4hUj5tYT&#10;P8DWoaUxNCt8jZob2RYBFyHnRNIjRC9oGH8l5IyUBILJNQ6BLvIWncI9f387px0XX/dB3WIxd/pf&#10;qt5X6ktrzq8NsaK33q1UwZYn4RNsHWc0j+4rBj13NwSdFJ1ItpLWcTCCVmzJMZBMjtEJwshT2JcI&#10;mFaLOO++rvzVxFUzZ+jypHX2iXnWymiNq0zJPFJ7s2fTlf0Xfh2MvXNpeYb4TcNfp/5P40MVy880&#10;I6rdCbaGHuhG8hodb4v1BZ0UjVgUbFGQoLNSohloJqcwtgNp5CcuWAiYVga86MLqdIIN2ya1nL2C&#10;TXjpp/j3VqI99s/ZmmChG8pxyTS83RX41l1SjaQ58C9sxZZMANHkACam/s0u3+0oraq/C9LITxTC&#10;XAsT38G5SoeM/os/MbYjGBi/ypKvItqx3EXHXZ+wEySZW1nOqCrs4IDwqLhEEgr6yS4MTUMWuC55&#10;m773d3H7ubKrT/K2FIEe8h1bDgubdG/405Xd7uaKNevjVZwHlHqOrfOM7OgHs5eOPw9B81f5xL4p&#10;XmN+CFIxuvQxWSKJMlVj+yuhJ6cIEFWmvpytVreUJPQfLRZXRZYNbk3Zdtx+HoifELFcT+BUrOdV&#10;dx6QH4DiwrNIHxx79MtNlhwt1iKa1TT83TIWMn9HLXW4UhEw9GPOQF2M7MeXKmYZh9+4Fqqx/YfQ&#10;s5PbVNBa+rDa9a6g+Ma3V7sSQZyRQaPgaXmbZz3aJ90Z3M23WHc5q9EKBjFZi2iab6Ph8DQab5wL&#10;CxVPDTHckTjyTq2i4J9GiqmZ4w4UfH6KGwfCS3U1iEf/swO/zo93A3VDD97C30AxiXedurRmqGIN&#10;PIx30Kiv0TiWvNhrE0/LYBoehTyxI/0OzqpRGioYul6tQ4VmyY6I267a9izhp6hIkGDScGj741zP&#10;TJA1dJFrJHyWnuTjh4GriODQaz7guuI5bdtZcrJKq4BO86XuMZ6dIy1dz91KdWKbwCUjcxZE/xdD&#10;miR5Kmat0mWNP6XadiMCSeoMKLFGGCyIzr+cNxEUDXGcRIGsGbzs2js2xjy99SaU/XVJu7WL6Cfl&#10;PPkSMx2aSvZkmcBDF9nMPK9ivdBjFQvLIuRtVzNOdgaFNOUPiqwOtmfqk0HLcEDcdCQIe5Gn3XuJ&#10;r3F/P/IxZyb2YcnDCi1DqjdI3WcCC9Qavr8lim0G20skPVSXf3rIW16t5rEaFBLVM1BlVQh4NWgP&#10;SoYJTqFxZ7w5RJIqmkxZ1Wv1q5fJ4S+UffqysF582PI2tincIdlIdXnVNPmWsIXqdnclocDXTFBm&#10;IoyPToW90/jA7ntEePslxJIyWo3Y1GuJJFv7sO6bQ9VpDVtrGuPZpvCDB5QHIeQL6n380f/fAfdu&#10;KiGnNBPyGE6YYY4Kdc9CMKkj2YdV875MjJ18Q9GpNePUGjlML4xtCltSLWCySd5s9RcCNCBB132g&#10;0KMXeuRvgRyGFbIROknIC8LJO2xhJLKeFFcoMP4SumTYbi3vOH9Z3uh+9U8mIMGnThBpOQwHnkCG&#10;wQwvERplWgvh5B+OMxNb473xVLw+ZJpbFsN2J/LtbjCFQ/40nbu9Ewk+fQ46LcX5MkgvuMH7EEoM&#10;fgYB5R8SGQvvUwqHlrYzTq6lw4bv8YvyN+RNrtP0bBsahHICqR5CUh4kF+wgNkGKw9chovwDk2u1&#10;Vm4k6zWDcXJJ7zZr4xPjK+Qt/lTj+viv0SDUAIi1SGSwF2av8UMnYm+rFhBSbeFzL+cXcRejJoMZ&#10;jfHsH8id5XSAcXbJxpQ9+cN4hZvqrDUP1/+CBkc3gl6bldpBrsIOGdNQ4/EeCKqWei02G+pI2zQG&#10;jZYzHGX9QjInoJcxT68wqe1mvhA+Wt7eRVaaH49Ag6WLcdfrcY8hVWGH1p/M0WPyHYgrE3o9NPwc&#10;xphZFlYKObnXavJ6kHmvK2XGXfnB9wR5c3eTuYfyAyJE/QJvwf7RF3IV0uhQGkBpandEkcnGMRBs&#10;+ojp01MlB9rBm5VgT2q8q9brDhZ8HuWXZHvKW1s0F6cxqH6c9frYVshVaOO0SGRb0/n69tBS1+zr&#10;V28sQfXQoJ8h2Ix8X4+AKdMX2Yq3YdLlKSq9srI+LEpq3cuCe7pP9ZM1dmILqRLuiJD1I756bf5n&#10;yFWIQ3EFDuLXwZ+CaDOn1yJTpownsxnzAPFrYq/sLKrMlZrvMeCa7UbWEqqf/KcRoeun+A6Iu0Gy&#10;QhybTPChszeEmx5CzQh68zBT1j9jOez6DXWJyl5D2HH2QOYgw5JbtqfK27qEZJF2RPi6EFO9NoqE&#10;XIU6vM3w4fNsCDdNVBB150OmrHfrIPa2ewfHHI7uzpKnKrkLMZfTS0HyepC+2B6ZhK+HpWAvKIdU&#10;hTxaMCL0bxBumphMNF2ynynrebpaiHVPcR+5WxK5Uq7LS2dT8TJNYWuZ3RtjrsjuIq/FZtKF0lAh&#10;bAmOgn0fEhX6qMKJ0d9CvBnkyQLGjFvrjgJmhQp+s185SH832VXwt8LoDY5KOxqNbv7/yadk7a+u&#10;GLMVPH4NN5rtL6/CMvKlrqLC1/v46bVVOKQp9JFthBOnYcyIPpT3ywwyZrtVlyQoGuW6MtRGJPrw&#10;XH6FiN/W9pO2Co8PH3p6i5TpY/nJBK2bWczBEO14+cT9BQrFwlCh6wz8FHsAkhQGeIETpc0h3vTh&#10;4zCmNw8yZztOlyx4r6SofkoVmhL2Q3+OpbHIv7hp5BdnjXYDqlTfHPbSVtdcvyLz/TmV94VWVOja&#10;hJ9iX4MkhT5uYkXpBgi4Foga1ZfGTM4wXNclCxrp1NBOg9GSzhXqDdw5z1H2jllNpdwiVNgag59i&#10;p0KOQh9PsaL0vyHgWqBLUa8Lgpk0XalLFtDaRV6vxqDJzgNjv9K9s5RN7D6Vo7M2KtwCv4FSwVXI&#10;0NUEO8VOgRyFPLLwonQlRFwbpJe9js0Qz9rnJBqfxazlFJ3SoM2PcgVXqNxZrZ90eexNYZW9NiJR&#10;wm0CMxcfT9VJC427ZS4DqZVchwxbP8FOsVdBikIehVgxehwEnBn4ps1h1uB83RLBlPK5yyq2QFo9&#10;Ch/7ZK279Ci1RnsiS3H5h9lvoPxK7FyKJdEhqStugm0CiQl94HXMQAkEnKfI1DUVepXrcCvttDgj&#10;9vViok9jDyIbNkGZYx8MPzpJ4QGjx8T3dNulRY9ntXVfyFwdoTg27IwOp07ipthzIY8gjxS8KN0H&#10;EecpjuicC8dmjK6BtWzTtEPDtfDJiv/k1U5wQPiu9Ur7uCbUKL0AW1SpGmW2PhAYwNpMa4fUy0Sq&#10;R6f3o8Mpd9wU2wXyCPJYhhelT0DEeYpqDthgukzxczp+9D86vf0Y22GdNWdK+O/HCAZrHmSPaUBM&#10;6lviez/03dVM+SeX3W9m4TyE8zIHjVSLLkOHU9jd3uUOeQR5bMCL0nA3Nl/xhBtCNEfJlXcPyTIG&#10;T88Wjan90sg2dceaNVSrbXv5xqCvmZ2dkvnroVz0AjqcOoubYvdCHkEe47BitAcEnK8I44wULcu2&#10;DQ9czyExtWz15cEmJcG9EaCx3FqNp3Vnz4/tLP3thSNN6TYx9fd0+S6wtD33Uvh8+YI3G8qGtqDD&#10;qSu4KXYg5BHU4YsXox9BxPkKTg/y0Ruetc7QsJprVpnyhZ1xpXPJ+TDbXEuyK2ZWPq8Tb94X0bzS&#10;cbqDGcFUt5G5qW2I86EXa2aF/uNc2oXqbl9VC/eDKHeFEUKcuoWbYqdDHkEdmC08s/KDkGuFnt6I&#10;toIgNm5T6eCUGCPLrYp3riYa3DZcGy0uSyFQxY6fKK3rml2RTK9z3Oyzg2/HZy+1m0Kx4DvKPRGB&#10;EFtv46bYHyBDoY5YzCj9PYScNrzOvh256rmTBetbuSWG/PqL3a//c2/P04dJBQOPdhQGla5P67Ij&#10;rvFgOo0NWh5V3joNWpQBxQrWIcTYctwUOwKyFOo4hxunMyDm9AYY89fK+jCHDQebuOWFI8WP3r//&#10;aEDX1bQ3urzPMjiAWu3sESJtMG7Z7RAkKtRxCjdOGy2CoFPHcsW0b3CRDRcnOCZGFema/pe9K/+K&#10;6kijzU6LCxgPBwGj5yDixoiyqJBoNCKIkWQUDSESiQQ1boyIOu7jjgtG4xoXNO4BURwcI+p4NDjg&#10;LsYtY0aNUTQxpv+GYe/XndfvvQ5V9bqr7v3F9px69X3WvX73LbWM2fbjo2YG88749Q4z8r63Z9H3&#10;fZ5kmy5adQtBqeIdi0TTtCEPpNuJdf+0PGTzFpUoyTrrwlXTlszzE7JJneXhPSQ+i83Blv5vas+K&#10;q5NytopW3DqiWvGOmcI5tmTDZUAD7jy1WgAYTidOF91n7agcRZazc9+TDqSDevU6NpvBeUurNCc0&#10;jyftThbuDSLqFe94Lp5jG3xBu2bcvW49ensoRTrvAMpod3+l29cF1puZpW8b+duNEJonN47b9bBg&#10;MFUep2idJFfNk3r7CVfbOqFkcY65Ajq2ayR414aKtD+aC61d4w44kEICMzo/2xO6Im1hSPfebZlF&#10;bRX7yZVlWUvK/szcr+DEj+5NP/7w0po5xftjwzwMbadbNYjsrfE/xzSO9NtTuNr2HooW7xDQsQ3d&#10;+4J3DZgw6I9D50Nt4l6RAWhEm7zi7Is7bh3d+KJo/M7StxP7BXetG6MxA4Ljtn45zf/26orCotQf&#10;KpflH7uckda+pVwfu6wODQvupfFuZQA/Co4TTjkXULZ4R5qIFRHLFtUxWG6Xba/x9N6/w6jJIuye&#10;1QhnaLsugp3G0in3L9wOKjwdvAbI4z9CVrPfGY5wkDPK4o1N7oxn7VXDY0kj22qIS7RdVsJMZYEe&#10;I6n2v1o4ytvD0XjHN2IWs1uMhjdg5H6DE6piUjvZUZtBMaQvHJY4YkotxzhJ22VjGX6S22KCpkgC&#10;U894R09Bi9lhBmMbvK9uprXTaaJ/rI1Bo1lep8NgycNrt+Ug7/PSdFkqG53VfmamukvXUfEYx9Qz&#10;7tFBzFrmPZ7yuA6eFNoQyskEEf3S1pil0Qx7Dv5KA6dHWYzyc08tF3mkM1Ha49pY5ygGeFc8vjH1&#10;jHt8KGgpc/2I4qCWpUSYIzmXHg610udTwgu4Kx2dJ1sMc6mm1WrrmUhtJu0vLfni0f0ZHI13VIpa&#10;ylon0nnVlzo01HKXMGdSw6k8hRFbRjPyYZgrpTfjRy3GObONlouqWIitqi7UTXoBVgpY1eBovGOe&#10;sKUsLIf0WO7c/rNMPXQeLYy5ojhgVNf9fApvpYXFFgPt76LhEuMEBnJbWx9qUpDvbjoBBglI9mpY&#10;Gu84IWwlC+lKagwTtx1KurzZRhinUUJWa5UBG0ZxXksCnJUa9lqMdIVRwyWxDPT276Zo2+gEmCEg&#10;17/B0XhHobiVbEgzhy74zOPciy8ftVCO4iQ6KFuv/M+ICT9yimL4XBgrPTyzGGpNKzo30Fdce1L/&#10;D23BKCDVfnA07jFO3EqmefOzTgFxmZFlt6+NLzqXm7X96pWpe3p10Ho2hFOIICpe+WPo5WuUE3gF&#10;X6WI0wHSsb6l5fN3KXXNNS01u0un/8lCUj0NjsY7bglcyS5LxiF63tmC5NTcrMqTbkPLnz757sEX&#10;62NjAtu4eDUzhjNooIfyFOKS4dQz2AhbpYlAi1Vei7V8M6LNeE5jJFdKAboIyfRYOBr3cBW4ks26&#10;meJWPnpQnp8HtRCOL4D+EYr/gJa5DHL4Aa5KFT4F0tG+ouGKHykzXmBx23wyi3iAC0ISPQOGxj1+&#10;Rz2jCUen/+AClTeqcSyy+BpCoQvjFOlwT1W/wCOALuNN+5scr/1bmCEjmHCAp2ISPR+OxjsSUc7E&#10;dez5aotWY6LZvJeHUCjD1WLiYIb6BWvpMt60SKV2L6NRNX92X0c2wBAxeV4OR+Mef0M5E9Sxg7LV&#10;5s+RX7Uuj6UQCm20tdh8dIRqe69RVBlvWheeWfOXA7U/CG8y7ikmze/A0LhHpBfKmYiO/fEG1a/3&#10;3hMY5ZIFoVBHoPS9c1BH1fYLqH6MaQozwNQ48dCXZIA4UWn+FxyNe2Sjmonn2NPiNUw5TGKVzREI&#10;hT42R0lG/D319jspEm4+WKt24eCmul8ZJAP4isryLzA07tG3FaqZYI6d8K2W3MOY5bMIQmEAi41m&#10;L6k2p3kW5pymKF/V3D3Wry5sRzJAvrAsD4ejcY9KFDORHHv+1bbacp/OLKVDEAoLnJCOeYZqc4pn&#10;YfqZo7g0Hkxr6EQwQJqwJG+AofGPd1DMhHHs85q3kn/ALqnZEAoTrJR+ym6h1noYNb77yMYjeQSu&#10;uBy3hp/xj0LUMiEc23/HM3fNmRu34i0Pd1gjGfQp+r1kqZYNd5hcgAqBOd4IQ+MfnVHLeHfs9CNT&#10;fezKfDHD5C5AKIxwSDLqu9Uah9Li+3+y4ZLJBfheYIpHwM/4R7o7ahnPjh18rJu9ibt3YpjfSQiF&#10;EdylC/auq7X2p8T3CtlokeQCZIjM8RYYGv9IQS3j2bH/xNlYc1jmNxZCYQXpGR991KYg7qXEt/wW&#10;EB+TCyD0E8hK+JkAeIBaxrFjb7I/8VKW+V2CUJihRDLuySptjUFU6N4pG8yFdgBRYBwAP+MfA9ui&#10;lvHr2PbPU0hjmt8GCIUdpOdkJam0XUaFbjfZWATXfw8Vm+Eq+JkAuItSxq9j2/0V29CDaX5JEAo7&#10;eEq/F8cqt21BhW75Uzp2kwswTGyGu8HOREA4ahm3jt3C3rR92OaXD6EwhPS0iFKVtq8osN1JPhS5&#10;XVHTRWc4FXYmAkJQy3h17Ah7017FNj8c0s4UsyRDH8/+60iqbCRXcgGEn0f7BdxMBJR5o5Zx6thP&#10;7E07kW1+f4dQmEL6zUPlFK+D5Nm+IhuomFyA/cITfBB2JgJeo5Rx6tj2nmbJ+h59IoTCFB6Sw69f&#10;KDe9RJ7tMNlAS4n1PwbnB/8ENxMCuDfl1LFNMfZlfZhxenMgFLbYLBl85Y3mY4iTLf+V2T2KWIDD&#10;4NezL9xMBAzGuZucOnahXV88WrNOrwRCYYyr5sGP81BsOYE02SNlw5SQC7AA9BrehZsJAdydcurY&#10;piWediSdxDq7DyEUxvA+Yx797Yot3UiTXSwbpoJY/0F4KW4wdISZiYFZ0Dqfjm3yn6E96UzWyf0C&#10;KofCowAAIABJREFUobDGt5LhV5QG8TM3XeWiBJLr/yHINdBZlgc4ID6A1vl0bJNph4fGnPcwTw3v&#10;MdljkXn4tyg2fJss13Nlg1wkF2AzuK1BLLxMDNzGKyVeHduUc0NbztOZZzYIQmEOH8me4YqLsgkf&#10;uyp7ECbBDcz9QW0dCmBmYiAUWufVsU2mm1oes9PY5/VXCIU9PpMQoHSqwAdkuV4vF4PgSXF/AbN1&#10;WAAvEwNfQev8Orapn596yhXs07oOoeiAQjMBlUrt7pCkeoxsiDJyAdqB2Hqkw8yEAG5ReXZskylh&#10;V4hRMeMTOiQVAaHogO4SBpTu5C6QpLpaLkIouf59wWsD4mFmQqAKUndax57sX4c+au3W3Xlle3pw&#10;pA6iy4NQ9MB/zQy8UmjWmSTVshvSEjy5ApMYG4FdVMTAcUjdaR274YuGlhW00e42Ep6oh+hiIRQ9&#10;4C3ZfrqX7WauJKmWe5gnuLRrIGbONuE13EwEnIfSRXBs03fy+XoE6CE6LMjRB4+0/b8/S47prQ3P&#10;f66UXrtjMbYZ2EVFCEyB0vl17IzXjbOI3mgpn+92XUQ3DkLRB+fNHDyy3epXckwvqu+x6Kw7nTsC&#10;3PtJkAs7EwDJEDpJJDiUYxsNhg6flO84tyXXxnqqEn1E1x5C0QcLzRz0t92K4EKhnxtvZKsk/c8i&#10;1j0WY0txGnYmAA5A6EQR8bnjOPbnasne10l03aATnXDTTILt/XVcyDHt0nijkCPp34vYtrhY6WKB&#10;AvgZ/6iGzgnj8jxW3E1bqOzYF1UyXRGtk+jaQCU6QTLp64ztVv6kiG64Z6yd3rifxkM2FmPTejkC&#10;OCrOQeek4VWczIq9HiOUHFvlGOqpuonOByLRCylmFl5qadQ8NNwzLq/56UbhIfsb8GlZeeBn/ONT&#10;6JwCei8b7gDcjlZK0eimX2IeUIheaG1mIcfm1jo3SBEdUd9fl5qfMw3kH7IjwKclBsPQuMdyyJwO&#10;SjJ153apQnqzeuqYGBbR6gfJQR/5ttq0JMRzVEN/tRtonjIQf8g+CzatsAWGxj3KIXNar6ie0jTF&#10;1300NCq2kZpf+UFdRQdx6AcP87FZATYfst8nw/Pzhu5qf5dZBAgn0f1esGmFFzA07vEAMqcG72xK&#10;pBV26TLRo0pDw+EJ2XufTgz/Kb58gUtjVu6T3tJbdJCGjpDsPx1uq809Mjxn1/dWdxrYEosAnlHN&#10;7z3ICDKtkAJD4x6BkDlF5NHZUqx+l8/2KZ3suci/8avfYxMcW+T7yK1NPGTaarOcDM8N6+7La39P&#10;soxQ2fzeL4JLa1TD0LgHVE4V3amQ1jgJ3FhyzZ7L6qdoD4XoxMYTMxG2ztols9t8z4beVtf8ft/q&#10;SO5xze++Bai0Rk8YGu/IhMrpgsquYmvM/duzYUvtdz/PmbhNFB3maV+29gwbQoTmhPrOOpoqLywa&#10;QfzF+0wQaY1WMDTusQ0ypwuvrhRYm2h+xbk9WPtlaw0G97kOILooyEJXSKZ92di91p0Iz/H1neUX&#10;yYUobm7vQ0CkNZJgaNxjNmTuhM/YTyQBfMrsueymI4guGrLQFUbzOoMKG00mk+D5zfq+ZreSDdGn&#10;eZ3fBo/WCISf8Y9V0Dld/IMGa9IdHw152q97q9QhRDcQstAXkqkMefItzhOguWtDX37yIbKa1/to&#10;0GiN5P+zd+7vNV15HD4hV0kkMR4PGuJ5RBA6k9StgqGteuIyVVKpUIRxv6u7iVtH41IUVcZtKII0&#10;SKMVl1ZKK+PyqMFg4lYpHepR/oY55yTZ+yTZ97PW2muv83l/sXPO2mvvZ39e53v2PnuvhXomPiPh&#10;OVWyqaRW/TMw0+zqr6Qct1W6N+GFvdSRn60aqtziGwIxL9feCf8GwX4tHDHWYB7KWQDQF6JT5Usq&#10;qVUfM6zA7LlPE9c+W6VrDy9sxudZfuW5yncSiPmy9j7491v5PYRYg3OoZoEAxoukymIWV5XvG1gl&#10;3Wd5t3ud63ZKtwVi2EwDOQzloWxnEYg5RWcn9vvTeQOEWJ01KGaBQAZMp8oBKqlVH/DRVW5glfwT&#10;v1YtvvCsc8RO69Ihht3sldNQnKy8DoGY9a5bf+JH32WIsDp7UMwCgnFQnSqNqKS239N1+MMZURUb&#10;edvYV7PU+YWniqd8V3Gt0tZ5+fIght3EyWmcVWzgf8o/6+1DjB+dn0SEankCkcmF61Shk9pGT9fb&#10;3QuJ3o280F9jQK3xoQpstO4/EMN25khpdAlWen+R3yn/rrsPr1juuysCrE4sallg0Bau06QXndQK&#10;PSfJ3hHLhxj5BavF0KO1b1ewc7CFYphhO5vlOCYovf+z3ykX6e7Dast949Gu6vRGKQsM/gbXqbKT&#10;TmyH3F2vr1j0DCu1TqXZxAmt+qY2DFXetac2aofBLzigRIpjmdLb+X6nHKS7C4esdt0Tj3ZVpw9q&#10;WWAwB65TZTud2I67u55ZubxB7b/rCu27aS/aqN1qmGE/Z+Q8Tii8fdffkHvo70Kp1b4xaxfx71fA&#10;EVyC61Q5TCe2Lu6up1b9scZ1R6nNM51dW2ejdgNgBgfID/zlK7x739+QD+vvwSCrfScgveqMQC0L&#10;DDB+Cl3OU8rtnu/THPM3KLSYpHfdsMxG7cbADA74oxxIs9rvPvQ35Of6e2D1ZvEnCK8GGahlAQHG&#10;d6bMBFrJHZjgc8F9gEKDUTp71tBO75JgBgcEyYH8vfa7rfwN2cD4xxEWu36A8GowBsUsIIiF6nR5&#10;w65kT+ntma1DGhbADB4YLAXSuPYVmdb+hpxsYA+s9TwN0dVkHIpZQICJuyjT3K5kL+udX3W007uh&#10;MIMzO2s/LeX3EDtG9gB33xBiKYpZQJAG1ekSnmlTsk10duyard7lwwwukH9OURiRpMS/jLtTq9gd&#10;Q5FcTb5CMQsEMmE6bQ7Zk2ybKO3dyrFXPDxUyAeP5EgURv3M/tyfjJdTq9jvITh+LuYB/JwoFLdt&#10;irZRfa29ammzeJjGgQ/CPpQiUZxg4Le11jO+S61iv4vgSP2+AJxFKUSnzl9tyjYjRn2foux+ehPz&#10;z3D38+dwxcHFY6xPiFlOq868g9gUWIZyFgC0hOgMPxMZo/7BFval3eIdgBd84DNN9k7lFj9azXif&#10;gc23tdJxEWJT4CrKmfgMhOf0CelvV7yqDwLMs928ifCCE+QZvI6rtLA6/nyMga0/sNDvIoSmxFzU&#10;M/GZDc8ZkGhbvioD2q2x37y70IITUuRQ4lSazLcU8XAjW7cyUc4GhKb4Sxfqmfj8As9Z8MSufDdy&#10;9g1C5ntYwQubpFA+IHr6tqxi3eB1u5qqb/yyhY5bIzNFbqGgCQ+G02dCwh94OslusJYD867BCl6Q&#10;Z5Hpptom10LE0ytW7arVr8+ga4bZgciUmYGCJjrdYTkbfuDpJPs7HtS7ASl4oZ6cymOSJfsj74qt&#10;tfstMd/vq4hM5bJ4R5Q0wVkCyxmxi3Gyk5Yea9dN+SR7CBfqLYUT3FAgpaIxEt0F0xFX3Fw4zLM4&#10;VrVbC3dlRiExFeqipAnOVEjOCrY/ZZ/2brNXn+O1T7KbZXKhXj8oweMVoGjVRhHTzEb8u3c9741t&#10;v6n1mmreHIxIj5PsgCUSkrMipAfLYG9WbTa01vXI83yohxlo+CGspxTLC/VWvcxGfM+72m7PYhHB&#10;i+1HEBhOsgOUU1CcHTHpfNygsIgP936EEfxw1tBHwlGTEa/zrjXTszhIrU/zg+63CEdeOMkOUOZB&#10;cYYksByttLfaXjzgxD3cPsQRPoPMz9JodtBcxAu8Kx3xLD5Q6zLPtDiHEBdOsgOVXBjOktTX2UWb&#10;pLYTX3Di3lP4wBGTpFz+rdEq0txtYve9Kz3U+gJpYdCPFKSldZKdibImME1gOFOadrP9JDuUF/e+&#10;gg4c8Yl80TlCo1mRqYivedeZr3XmPtK0N5MRlia5KGvi8mf4zZjkgXafZPfmRb5tsIEj6sjBjNVq&#10;N91MxIO9q1zyLKpNOPTMtDfHEJY2+ShswpIEvVnTtzHtUHece/v9Pdemd1E5yR7Li3y445crrkrB&#10;jNFqZmqmrdHeVZ57FlNV+tti2ptRyEqb6HhUNlE5D72Z05JupLuCKrcTnjNE2mbwzG0js9tWLH/G&#10;i3yYMJErfG5ITNVqV2oi4q3eNVZ4FsOUe5tlWptiRKVHNiqbqDyG3cw5STPQwmZKm/xpuPfNC965&#10;Dz/gRb4zcIErRkjJ1NVqFrbMeMTjvWvEupfiVXq7ZlqbUiSly1mUNkGpA7mZU0gvzklpylfJpAbz&#10;XRw9/fEpXOCKDQbv7TJzI0SwZ4Vi90KWSmebTGvTAEnpEjEetU1IMuA2cyhOYVuoMrKEz3SGJT+F&#10;XubFvtuQgSsS5Gj2aTacZzzjK67KhxO8A4tGJpbXfXVQfZ+uTI+i9rIPgjJASxQ3ISmD2sxZQy3N&#10;z9Q2Wf3mng95se8vkIEvkqRo5mi2i+5kOON+LlfIac/CfZdr8UeVL2bdOFnVldkBc/fWQ0yGyEF1&#10;E5FymM0caiOVqj8sxal9f4IMfHFRziZIs+FTwxm7T62neBfiXBN8X49vl5vg6cnc3CJzMHyEYe6h&#10;vAnIxxCbNbspRZmpfo05lFP7OsMGvghfa/S7fFejGa8NT/T+Oy1oYq33Jm88esWML7H4imeGm6hv&#10;4hENr1kzlE6SjRerb7IJp/bhhIk33pOy+Vq7YZrhkHOTLPsxN23pQvmvJX2RjymC0lHghANas6YZ&#10;nSAnJ7ucV7EToANnbJbDaa7dcqLRkL/uYFWPNzzbiXq/rH3my/hb53GHuGk6o8CJBm4VZ84NKkGO&#10;b6a1zQac6lcfOvBGlhTOM+2GUT2NptzImhxrVyENf5mKEicY70BqxoRRGVV8gOKvGxFpR4r2fdzQ&#10;vcCpfkHwgTcWyD+zhGm3fIOuG5NxDZwAS1DjxALzzLLmEY0Y9yp8uDY9VvVI12u37nKqXzh84I0g&#10;OZ0cnaZUrcqIQRYECO2AIicUd+E0Y/7lb2Tf//DL1hovLVC4ZjkOd1EAK8yW0vmfTsuIafTM6JKM&#10;JIiwGUVOKN6C0mwZ5W9iKZ5ejvq+kpldezPr33yJig2scMb4bQbN6ZmxG0EQ4iiqnEjUhdFsWeFn&#10;YJXTIG6UX7mp8IjUbYfoBx84pL8Uz0q9ppdoibEAMRBjNMqcQNyB0Gx/Vsr0M7CsivOexKq/8xRO&#10;sF2pw1GxgVWOSfH00G0bS8eLwUiBHPVQ5gRiJYR22CWq9rM8/URW/NGmXPF+3iSH2NcRQnBIshzQ&#10;Sb22IatpeLEadySS5BzqnDgcg89MKSaQ2UVX5S+I396PVNzIXKfY1wlC8MgOKaC9um3rXKfgBZ7r&#10;IkpQJxQ6YfgCPrNkFZHQbrhcVz4/PONdlY0kdHSKfY1hBI/Is3y0iNBtHFVMXIvziIAspSh0wjAG&#10;OrOkjExq5ZobOegY+/rDCB4JkRPapt86ehlhKxYFIwKyRLRHpROF8dCZIdGkYovT2Mgs59g3GUpw&#10;/sXSyJiI9fPIWvFfBECanah0ojAcNjPkOanYzmls5Ffn2NcdSnDJAzkiI3O1NCwgKcUTHH/y5KHU&#10;iUIKbGbHCFKp3VLfxioHyZcHJfhkixTRZUPtXxCUoi0OP3lWotKJAgY9Y8cZYqkdVN/IVgfJtwxO&#10;8Mk9KaJ0Yyuk7SDlBMZNpgGeyRYGfGiyYyix1FaobqPISfJlwQk+STV/ES5nExknMGU6Faag1IlC&#10;PdjMiEhyoeWqbSNikZPcWwgpuP+ALzS6SigRJZbg2FNhAiqdKGyHzYxYQCyzaQYuZzqBf0IKThki&#10;hxRqcJWRRJSIw7GnQhwqnTCkQmc2TCIW2SBB/l9iNABeCZZH4dljcJXDJIzYiENPicaodKJQCJuZ&#10;kEwssVjV6+7FzlJvOazglSWmL4QQmd+1JY48JW6i0glDL+jMAmLj8cfXmLa41TfrKwt2lsPMuwkr&#10;eKW32QvVw0gIsRUHnhZ3UOiEIb0hfGYAsXvCPq3er2eO4hRHFmwMlsExp6WUzrH7QjoXx50WR1Do&#10;xOF6KISmzglSadWcJ2Gh+7XR7n+bf+s48WZDC27pJ6XU3lD7UySECMFxp8VJ1DmB2B8Go2lzmFBW&#10;O2pm1cH94nHXsHYO9K4MWnCLz5gb2QaaExkyPx+HnRpRKHMicRUlmzIRhKbA7FLj1v7gxHj3qwPb&#10;OFK7w/CCX0pMXQp5TMKHHBx1eqDKCUV+OJSmyjZCQVX/UFtf4mjr5sELfnkk5xSk35rEjU0t8CFE&#10;kddR5YSiBJPSUmU/mZja+fbZucDh0q2AF/wS3knKqVS/NYlJ2Q/hoFNkEYqcWAyoA6npEUoopSY+&#10;fY50vHP/gBgcc0HK6bR+4wwCOrTCMcc59v/ZO/MvKaorAA/DDD0wKIIcDoiK5zBqQNk3cUBlEcGw&#10;iGgQUDAqKsiOiEo0CoiCIqhoMBFEkEUNEIOgoIGDsqkQ3DcUImJcIvwN6WF66lUzVd3VVdVT7936&#10;vh+r78ypd+936nZVv3oPPPNxKVbnjbLwp2r1M1+5jxBDY9qpQu3PFls3BBvKSXk+mUWLk0bPRmid&#10;L+aGU6IB1j8suluAcbsQQ2fU64JZJ3E/EoINO8h4Pimnw4mjP5vJ54vVoRRIrRF2TRMJwi1GDJ3Z&#10;oCrVIEvo9yHYsISM55NhNDh5zGqN2HmhQTj1WVb1/1bI8K0fZuhMnc6ev1uFMFX8dhKeVzrcR4OT&#10;x9lXYHY+mBFOed6t/G+la4XothszDPktJ9u6Z38NLsMH5Du/JK7cRIcTR5dLMTsP/BpOdSr3ZBja&#10;W4ptV2KG1nRVpSrLHPlScBkuJN95Z8yCVy6mycmi82N4HT5DwilO8j+1rt1DjmyPY4bebLZKlWVj&#10;1O2BXdhEtmuGes/P7USfE8QoWnbotAypNvOFvaGxAjX0ZoKq1VkZAz8O7MJOsl1zNOx3OZ1OTsvu&#10;i9Eh8yhWOXI9auhNoqNVqz4ZA28K7MIXZLsmKf4zlx8xnPkIQofLBUjlyATU0By163XzjIt+B374&#10;041c1zDfc/2Rw5P4HOqdCkY5cwA3NKeVxwci/YOqcAO5rmlWcgGSA4+owqQlQjkzBTd05zOrWG9n&#10;CpvIJETjuJQLkCDaI3R4DMcnZ27GDd2x7Xu9KkPYiKAqsNxizdOZK5Ag3kTo0NiJTs58hxvac6tV&#10;rcEZog4HNGEbia55mF4jCra+C41J2MR8CVOxveeQYeHvzwOawE7pEXAvVyBaNjiwDZmcGYkb2lOo&#10;np1+5R51LKAJX5LomqcBVyBZ7MfpcEAlF6bihv68oerVwjVob0AT6pLnCOjOJUgWvXA6DEoxyQX2&#10;VzSAc1S9lroG7Q4mwi2kOQr6cQkSxj6kDgFe7nKjJXIYgNrlY1ShW0xZMBH+R5ajoBmXIGnMxOrg&#10;LMIjFwYghwEs8dBZx/DVzUR6cg2SxntYHZgJaORCM+QwgcFWwaYlXEKCLetXTo6jYQ7XIHEsRuug&#10;XIlFLrAlshGsUhWb5xZTHsSDjeQ4Gh7gGiSPHXgdkGVI5EIL5DCCJlbFJrqF3BDEA3aEiYrnuAjJ&#10;40G8pmPnhwbIYQRHVMmedwlpG8SDWqQ4In7hIiSQq0owOwjPoJALjZHDCBLqmffTLiFLAmjQnQxH&#10;RXsuQhLZXoTaAeCtRzfqI4cZLFA1m+ES0sW/BrVJcGR05CokkeU8tgrAQgRyoRg5zKDwD1bNxrtM&#10;F3/NvwaDSHBkrOMqJJKtzOoN5QYF0mBtSlNYrIrWJuzvpZeR3uj4kquQTLq8iNx+aYM+LuCGKRQ/&#10;YRVtmvP3rLP8z5MhvdGRYJNsqSzEbp/0ipMmz3aiYwv/aaetc8Q4v8qsILsRMp3WJpW1/OrojwFx&#10;suSpom/o2AIpUlOULq/jGNHWrzKNyG6E7KOziWXbGPz2Q0mcJFlXUHALHVsgk1XZrnYM8Lvb8lZy&#10;GyV1aGxyOXM0gvuhaYwcmZu2qCUdW873TvVO9nnOr4587s+Y38htpByjsQlmF4L7YEuMDHmjwL6o&#10;JR1bDhtU3eY4BqzwZ8x+UhspM2lrktleiuI582vMvtPNpmMLJGFbg7qhU0BdX8+SRiVIbaSU0tVE&#10;M74djufK+zHyo+I3zkN0bIn8QxXuR8cAXwvof0ZiI2YPXU02S3A8R+I0Wfx4crwzvN5eoYZRbFOl&#10;m+L0+Wl+hJlJXiPmPXqabH7C8VyJ0dSzOwq8r6PUDTOMwvYi0P2Oy6is9CEM74xGTUN6mmxuxPFc&#10;OSM+dryQHG6Zx9gumGEWz6raHXL6vHXuvrDgWfRcTFMTzXQUz5UYrSx+NDncnz3GNscMsxh0Isvk&#10;s2tz9qUXWY2cf9PURDMOxXNlTHzsmJIc7m0eYztihmHck2XGWOkTOerSlJxGzwqammhmoXjObIqN&#10;HYsKvL/h2RsxDOM02y7YrzsFzMtRl+vIafS0oKmJphzFc+Z4bOzomxztt5gkFduXsfGOk88+zE2X&#10;S0mpBtxEV+MeG+w0jo0dA5KjXeox9hLEMI77skw+W5KTLatJqA78na4mmfEYnjuxWby3YsnprzzG&#10;PocXxjHVVr/WTgE7crHlGRKqA0foapK5H8Nz52hc7KgY7GCPsT3wwjz2qvotdfq8eFoOtrQinzpw&#10;Ol1NMhMxPHdKesdDjt9VDPZtj8HD8MI86je36rfNMWC9d1s2k049WE1bE8xrCO6DyfGQ4+SDbq8r&#10;MvArponYlhd3fCe74GHPtrB8oiaspK0JZi6C+6Du2bGQY0TFWL0G90QLE5lvFXC34+feVz4rJJl6&#10;8DNtTTBtEdwPbWMhx6vJkRZ5Dd6KFSaiFty4yzngDo/1X0suNYEfsiXzOoL7oSgW24FULGF7ltfg&#10;LVhhIrZXFV228bjTW/2/I5e6UE5fk8vp+O2LR+Mgx53JgV7hNfhZpDCScVYFjzoHJAZ6Kf9AMqkN&#10;P9LXxHI7evu8yb4kBnbsSg50pNfg7khhJMusCr7k9pR1lofyLyKT2rCYxib6Lgr8cHMM7DieHGd7&#10;r8HzccJI1Lpmrht5PJC9+n8jkfowlMYmlnfR2y+z5dtxfXKYq7wGL0cJM1Gv7z3mFvJu1uq/SB71&#10;oZDGJpZa6O2X0svF2/FDcphdvQbvQQkzWWOV8EYPj86dOUwadaIHnU0oVyG3f+S/9nhucpQlXoNv&#10;wQgzmWKVMMMLeq9wi20Q02ltQjkfuQMwSboeRRWjHOIxeDBCmEldVcNzXIOKP81U+1/JolYsoLXJ&#10;pBNuB6HBystE6/HEyVH2/Yu36O0IYSivWTV83z2oXobVqs9rRBK14gt6m0xY8CwgiSlXCdYj9ZB0&#10;oLfoY+hgKG2sGr6cIarxCNfSzyOH2j42AUnUx+3AFM97VaoeP1aOcJy36DNwwVDqqSLWzRBWazkz&#10;GEyhJ81NIhdhdig02r1JpB+pXWK2qiNNN999rHtz5+h3EMFUmlhFLMsUVuSyj1drMqgbf6S7SWQQ&#10;ZofFNXNukufHgsqxdVJHDpw8sMpxKio7QRjLTquID2aMK1nrVPh7SaB2fEJ3E0gTxA6TvgebCxNk&#10;feXAnlNHfkiN9cCo6tHTUcBUBllFLM8SObZ63feSP/04QnsTCDvQh0xiiqz3INtVDmuaOmLtz+Sw&#10;CNZTCGAsHa0qjswS+c2pZX84Qfr0YyrtTR682pUH6szYI8eQ1O6Ll6kjj2W42XqJ6hvLRVYVv8kW&#10;eii96hMLyZ6GMFlcIL3wOi90WNZfhiDnpQZkewK+xBpl4fhTw2dTemNRy/cNyRo7urOt6E0vJHla&#10;8nsanDR4JSN/PLKmmwBDJqZGYztkmxW8/tTwddTd3EdDqoyrsgY322IFd2PyqqZspsNJox1W5/Op&#10;1ITtxhvycvWOfU6G527XUnVzUZPAx3qQ+2AqtscAMqcpa+hwwtiI1Hmm0cJPzVbkYOU4ErZD9iV3&#10;/uscDibyJ3XbXOIhfPjJ0M9LSZyusLK4NFogdf5pd53JO3J+WzmIWrZDJdWu2oq51NtcStTPOAe8&#10;xLfsdOLEPcwS15detDhZfILTNUKi7B1jHdlXOQTbGpYn7EMrPiX8F6ptMLOtOnpbCafORjYl0JkO&#10;9DhRNC3G6Zqi8IVjZkqSejW3mUvHLvgwPXwppTaYVaqQXBskQJMTxQqMrkmKrz/DQElqVZ78uW4d&#10;e056+G/U2WTUNugvkAwB9KbLCWI5Qtc0dYZPMkySUakzH6kOdUkb0qL0+H9SZJO5zirkBSRDAOze&#10;JYkrEDoCSob+stogSarWxHtTHUpfXqMkPX4OFTYZtbb4icZkw3z20ObksBOfo6LF45NMWVyl6lZr&#10;qDo0Pn0wy9Pia1Ndo7nVqiSbcQlgLX1ODPcX4XOUtK/98hADNFmTOt3R6tCw9IGkb+m3jMoazY1W&#10;JeeTDPO5k0Ynhn+hc+TUW9/nri56a/J16lQnqEMPpQ9if1r8M1TVaLqqUnYgG8ZziEYnBfYx1oWG&#10;o+/96KnN/c/U05PbUmc5Tx36OP3803/I7kdBzeYhq5RXkwzj+Q+dTgid62GzZhT30VGUvqmze9z9&#10;HYO0H7IXUkiz+drtWQoYyFFanRDaILN23KWjKKnXsQuOq0OvnnLed9jjd1NHs7Etk9WVbJjO+bQ6&#10;GYzDZf3usXUUpXfV2fVTxz475cQTw2x/8B6FNJzDzPuXwwB6nQzYZFM/ftZRFGv/dNsUlmpLTpfZ&#10;/oB3gkxnMo/FuQ0AvdiByvqxUUdTrI09PlLHvqp26gP5uUUOp6titiYbpkOzk0A5q/xryNk6qvJT&#10;1dmp5StPPFjt1Fs9bX24gUKazmCrmItJBh0boqcMkfXjLS1Veavq9NaoYysd7ssmVX04k0qazkyr&#10;0ltJBh0bImcSHmvILi1dKak6vXXq2EGn0+9b+T75FuYXG099VepmZIOODVHTCo81ZISOqvSwTm+s&#10;OrjX6fRTU1xYmEcAF1il/oBk0LH/z96Z/9d45XH86oQEsXvlpbG+XlMjRpCGRlB7LbU0FBE+glfv&#10;AAAgAElEQVRLTEQGlYgyKYktUrV3bKH2pbYaS+liadFiGG2iKKqxT5Gxlb9hmnue3PPcnHOvvtrm&#10;uef7zef9033O5+rzfc7303zvPfcsIMA8hY0NpKaRXqnuic82L26QLv5JQsNhmwx44El1GDoDFRsE&#10;lqNwsYn8ZKRZ5NmZH2rmj9uxNlcai0zSpzKGxVGxgSk0hotNJMFIs6R54iuQjet08T8R2mZkkgFy&#10;tjgOdkHFBgFlO0xsIsFmHgTS3xPgctmoXc2/VWg474nXgA9G5FCxQUBZCRObSJKZbpEBZsjGn3UP&#10;kFPyHwAWw+I10Buo2CBwFMDDRjLISLfY1uP2lK0XdQ+wwy3FIpMs2O1J9jV0BmVCUPKIEw4TG0kH&#10;I92yXAb4kWwdoXuA4W4pH5lkwceeZB9CZ1Dmryh5tHkEDxtJsJl26SEj/J9uArkkFEM4TIfF8Rmf&#10;MttQ80hTqzY8bCQtzfRLFxlhumw9rXmABb4lQJDVGBZnwTwUPdJshIXNZKqZfqkmI6wuW3XHJqcI&#10;aQtSyYOxGBZnQS6KHmU64cwuQ3nPSL+8b4vwimzO9v2XAYv9mVAFw+IsuICqR5k/wcGG0tdIvyy0&#10;RbhHNi/TPMAu5Us5IE2yJ9290Rl0qY6qRxlsb2EqHY30y5u2CLfL5lzff+CRSS4s1n5uA8RYhapH&#10;mNUwsKFUMtMwmbYQc575/dLVy60kIpUMh8XxWxpd2qPsEWYIDGwoL5lpmMO2EN+QzTc1TyCUVKSS&#10;DamefH8nGoYV9OiHbiEGqh5hIkJgYEPJNtMx9i9XcrnPs3+qD2CdFfp3pJIN8z35nuK+7lH0sh36&#10;hRQVUPYIMw4GNpVjRhomVv+V69ki9QGifM9JAzSJ8eRb/NbRqOjlGPQLLfaj7tGlJfxrKr2MNEyC&#10;PcT/yPYW6gNYGzUMRir5IH8CLVrf1R9/RChSCXWPLDg3z1gqmukYr2/MtvVn/1af4IZQ5iKXHL+e&#10;/VdW7MXoF1pcQ+WjSne411SOmOmYe/YY8/06ydoBpiFyyYe1noQXFl3Gu1/uRb8Q+zYQi9JHk/Pl&#10;4F5T6WKmZULtMS6U7ZnqEzQTShByyYdQT8Lj5SBLGPqFGPtQ+yhS2ADWNZcDRnpmvFeMWVL4Vn2C&#10;dKEglZyQu29E/XK1TrwMRr8Q4yDKHzl+eA2+NZmn5k88c7WVgua3TLHl2XCkkhMnPRnfKAfJsb6L&#10;GpNQAInxWRJcazanjfRNnleM30vhY/UJhBqHVHIiypPxPb9chWPqGVFmoQZSotUpWNZ0zhrpnONe&#10;MX4mhQfqE+xwC72QSlZ4Mh5ddNXG/XIWuoUaNWuhDJJh+jswrPk8Nn/imeuQFLaoTxDpFnCUMi/k&#10;+oCXXSFnxKta6BZyPEEhJEKnidiYlAI5JppnmneMYVKZpz5BhFs4iFSyYo0n5XdmJBa/rIF+oUbI&#10;aNRCEiyrALOS4C0T3ZPuHeMXUtnga/z0ClLJioeelNuOgJqCfiHHSBRDAtwPh1OJsML8iWeu2VI5&#10;oDxAsBCWI5WsqKY1RjV0DDmSUQ9NpysmnNGhjokOGuAd42WpqLuHVxXCVqSSF5E6Y/yMfiHHSlRE&#10;wznxAlxKByMtVGKPvA5SuaM8wOtC6IZU8iLd2xLu47ueDcfuifTYippoMrMnwaKo2H/oxDPXBCml&#10;KA+wQAi5SCUvenj9zBazAWmmSu14lEVzGVQRDkXF/p0cKxHjGCkNUR5ggBBw2AwzDsukj77ncgVP&#10;d7+si+3j6dECddFUGo2EPVGxfzclv0jtkNJa5QEe+pxEDigjj4HNd38LmCguMtEz5AhegdJoJn2b&#10;wp3UqGv+xDPXl1JKUx5gqhBmIJXM8Pz8KbYTDxJOjcVxIPTogtpoJBthTXpEmj/xzDVQSnd9Dbmd&#10;QyqZERrt/Xclz9f6PmA81VEdDQQj4hQxcMDqAz8xPlQeIFsImPDIjlNWzieLr9WhYovqMegYelRq&#10;hPpoGvFR8CVFwsyfeObqJbV9ygNY21lizx5+BMd5Dax8Lq5eQsfQIw0V0jAmN4ArSXLbPC9dKxnj&#10;q1JTN+eZJQRsAsCQ+SK31p7x1jZoWegXgoxCjTSKL1+GJ2my2jwzJZWMMVFq3ykP0FMIyCRDQq2s&#10;dxaXb4qrxugYetSuiyppEFlVYEmiFJo/8cxlO/5HnRKeg4rNl50iudbmpC+KqzfQLwQZiTJpDjuw&#10;dyBZMoxz0zQlxg/8TW9Mdbfj6GSWNPCei/gPzDKkSzMUSlOoi1k/dNlrnJ0SlBinSVGddrQb37EZ&#10;Yx0GO0xczRRXH6FfCBLaFaXSEObCjXT51Dg7qcv6x0vxE0XEqDhnFonsnrAut4vL/ugYghxHqTSD&#10;b+BFwjQ3zk9dlBhjpfi2It5HxWZMfZHdSOsySlzuQsdQZByKpQn0hhMpY94Gguosxkh/5bw6KjZn&#10;8kV6l1iX68VlfXQMQSoeQrkMPI9hRNLEBMAzP472I7ZXY2xv+6eKeAwVmzOZIr1nvT9grkPHUCQc&#10;W58FnPexrov4517nPXOnePcqLXvUGPtI9bgijkLF5kxVkd644uvL4royeoYiP6JiBprBcCFxXnHa&#10;ModcrnZ+5EtqiJOlOkARM1CxWZPqNVvclSIus9ExJLmBkhlYkuFB6nRw2jM/ubz2RCmJ5kAZ27KQ&#10;JEU8LwQcwsiUsSVKtFic/0oF9AxJ/oKiGVD6w4LU+cppz8S4XP6GxWuqIcZJdbMi7hdCEDLJE2s3&#10;8fXF19bihhboGZLUbo+qGUDy4EDy7HTYM8OLbtrPp1xPE2I9KW9TRGsLGJwEwpUJIsHlrcuK4tjs&#10;PhhUockClM3A0SoEBiRPnsOm2eS+q09Zt2l0tJSX+vrEgalIXHkkEuw5A6aHuN6CnqHJWBTOgIG9&#10;UxhwwGHTrHHfdaEv+VNNiHWkfE4RLwihKjLJlHsiwVOKr1+Id18PRM8QZSsqZ4CYjIEpBkQ57JqJ&#10;7rue8CU/1ITYScq3FPE9IVRCJplirT9M9DSMEA370DVESUftDAzL4D0GVHbYNYvdd/3Gl9xQE2JH&#10;KatnI1u1vykyyZVkkWHPeUNVxfUq9AxRgvJRPPuEbRru+E0xEMkChxdkT3XftL4PtaMuQttOSUsU&#10;8Wsh1EAiuXJTZDjT0zDO1yxEQORbwpgyPPnr/NOkP4t5sldPJzp66wI4jwWrnHWstedOnF5N1UVY&#10;S+rDFLEb1hkyp4HIcKGnoYkfrwAKNCyba7y2P7nlvQo15KaTtz8C47HgsbOuTRN3HapXv9ZFaNNX&#10;KuJJIcQgkWwRO+i0lg3nRc77oWuoElP2dhjfM6+cpiPqL3csgLawHQ+ynTWutUrnK7065DkV+2+K&#10;eFoIDZBItlgFOsrT0Fk0pKNryDK3bJXr+xt8bhixObZ0bhnXauGV/Reur7k4Jzv3yZnuzR+0hOt4&#10;kBaQJYHN9GqN51TscF8fOGBHvlgLEEfIlkLR0hl9Q5a3Ua4tyg/6w+5U93LOrktPB9870hRbpfBl&#10;pbP2nSfuqt+ntJHrORVbPRg5F7/RcKe2Mjn8NUylIU9K2SjXuw88fzvGqKzfuc56aOGFaxvOhWO5&#10;dZkgxFkHNxd3na8VN+kCtB8Iqh7uetPXJHLAhjCR41DZchBr+sjzSRmo1x+u/HV90fi3nJAy/va/&#10;Hs1PW4KtKMoasY56+IzXSGcJzuriK2d7Q3lFtTY9HIk88sUakFkrW7qIluvoG8Icbs27XLf+vP6v&#10;74yglms3FmRFP/c/Gp94O2HKjcUz2mFf5jJLqqM2zhU3HaAVv9XFV9X2BnXcZ599mTdgyTaR43dt&#10;Tdb5IPizRZmWdRjX68hFv+V0ogrtUm682zMh54fbQyf0ml4vIqLrq7Ozkgszdl0/ea373atN8Ps0&#10;cHif3znipg20YmNdfE1tb9CMJwnhCfLIF+uHm0hb0wbRtBGdQ5kXp3Gt10dT8KMyKCWeOmpl66gP&#10;/eao5bT/W/ut2DFC6IY8MiZHWdsXHOlu6Yhz0UlT7TLLep2zFKkFpca9QHzH1p63Ga2NL8ZvxbZK&#10;/y7kkTEtRJIXqU2Z6BzShDLcY3zUTOQVlCINHbXzaeuunTRavja+mX4rtgu7afCnv0iy/fD0ChHu&#10;pmnoHNoEJTCr181eR1JB6eKoobOtm+7QaDu14fWTb2ijkdu4lb5II2es9Qz2eTeX/OySBwjRm1O9&#10;3toECQWlTQcnLZ1n3XS9RmuhDe+qfIPuaK/xbqUD0siZvSL/SbYma1+Vo+gc6tyqx6Ver8PaaOAA&#10;6U6aurd104UaLUkb3jn5hjiNfNSt9EEaOXPX+otobxvnzzSAEDV3cyjX8XOqIJXACS466eviUUzd&#10;IZ81teHZlm5HauRkn79wAzZYu+hctreFizYcusmAPPL1Ojq3HNIInOEdJ51dvELnC1WK0IdnOzNg&#10;tEYe5WtvFcCILM1nugzRhi3lGbCU9mYqb93B1ibAMRaU0iZ9bQvmZKwo2Vp8U83Ms+/14Z2S7xio&#10;ka0NYP7P3rm/53RlcTwJEZGboY9HSfA8nUoYtwahGHdKo+o6NXTUtTodl5AqqXtd+oTWdaamWrdq&#10;jaKMy1OjWkIJMyijiNuoS2mq5G8Ysjbnttc5r/d9k9fZ+/v5hez1Peu8z1rnzco5Z++90pBHlRFN&#10;VSebx5rS2BeIjgKkjPBvvf5+MPIHypHYsrmO6bfrj9Utg4+ea7aTrIuQfzxTO9BxEvNcMk1EHlVG&#10;dOvKtQyK9gkNER4V8Omc8c6zqiF3oHzJLJNLOYuc/8sy+NbDc0r6j3SXf7qBpr3/JGaxlUZfpFFp&#10;aPl1B8uYmJPYD9FRgvQv/Fev8z/C6zhQ7uSXycX80PsN8+COh6OdnQfskH+6de7PzUUXsFFIo9Lc&#10;lj1K+ZvbjEXgO9Y299luKXiyByLB9rK4mvMeuZ8nexFd23nEc/JPN8ZQfCwxi8aLE5BGpRljXc5P&#10;FFv2qge+J25hdd+U67MDY5EwEBHK5A3SG4/cxxvzwrs+GmzF35Tb6GYoCiVmsSVaBaRRacReura9&#10;7XrQSlj86lSGlN/5olzvnxyDXIFIcbIsrmlTx+qeYhPxIcXGmPOAvcynO2JIekvM6WQ6ijSqjXhg&#10;miS78/4A4VGHxfue8Gq9r2AH/kQEkaROWVzXHU0nSHr3fs0eecr8vtF5QC7z6a4Yki0Sc7xtShtQ&#10;kwGU52vW5NOkyUlYDasSjSJbkddNuVTILA+vefXoIeyUAiJNxbKceCaokmz9me8RYse0H5K0Qxd/&#10;+w0UohnleY11VLzQWYf4KETrSNbradQrM7no4ujx5/aNbH9/qNWkHvuO3zpwfTGehIMng5bhv/D3&#10;epzSeUQxo6xgSIbL7HSbVQNZ1OPOy7pVTjTNVGqO8ChE2wgW7OPJiD944vkh/Ff+HPczJjqP4PrK&#10;7jQky2T2XaWm9sii4qySvrPeTaNDER916By5gt0P71eAD9gS/kt/tPsZewY8VTyqwJC8K7OLlboV&#10;kUa1aUN53mUdrUKjVxEfdciM2BPxHAQf+IFT4b/4D7qf8bzjAPbB5mhDM0BmP0C2Okij4tBSrpKn&#10;raOidfZ5xEcZakeoYN+thNgDX/Br+K/+a+5nnO44oConvW1ozsjsU8l2EmlUnIPSlffiac1PiI8y&#10;ZESkXufNQOSBTzgW/uvfo4BOcdlxxYap3b103W0R2Y4gjYqTRYlOtb1qHO9cTQh8TYsI1Ovfv4K4&#10;A98wOPzfAI8GdB84DrjISf9saLbJ7H1cnpgDlRATJP9pHRXNYtcjPqpQ/vX6v5i5CPxEYvi/Ax7d&#10;GXY6DljASU3dAcbK7HFim1+kUXXEfrVf2YZ70XADBAgVOygK1yLmwF+Ef/99jxNudBywgZNmG5pv&#10;pQJaDDIbWVSdWPG4tJl1WLwW+QUBQsV+fFJX/RURB36jf7i/B9keJ3S2wu3DSU09Q7pKBc+X2loi&#10;i8pTIN/6TjwtT0CA1KBe+dXr3JsIN/AhK8P9TRjhccK/OI6ID+AvbvkmK7lkxNIM5aklroNa1uGB&#10;NLoUAVKD+uVTrTNvT0FHD+BPtob72+A1D6yG/YB6nDLeJJLvIHiajE2RRuUZRKkusI7GTSsdrY1N&#10;dNRgQXlU626vIdDAtywN9zdikccJ37Qf0J9TpplEcVKFaLn4JdKoPM+WSLek/Y6GGyNAalD69iNj&#10;V82yqdY1v5mAag38TadwfBPaDzH+v9jjhI5XVYWcso7ndLZhZHwPaVSfvZTrPdbRStTKZmQcAqQG&#10;yWM/aXj/n4QNTTblZYS5WmchvMD/VM7Zmhril+FMbMWpj37weqnsOHoZp9xjaN6XK9I9tmAB6iCe&#10;p6yyDYv+blMQIAVJKbpy4Y8hr2Z5s3Drizdwbw0Uouvd5iF0/ijtgnhS/NTW41TRjuN3c9Idhqa1&#10;a/nfggyqz1OU6+Xy4Xdwk60s6dPvnd4+Z1/2Y/9mav7ZvHudnkYAgYo0vJIfVL2u/3BNo9jNYqXH&#10;efo4PNzjpANNOwkykmmuVqAS+fK1gKIdzHUESHliOvZd0P2X3MLPa7ZifhtltP16V+HZO/0OzNp2&#10;IgUBA4rfxSwa8bj1upGxs8mewHazmO/wUcxJjSftbEvFj0utrZA7DehOl0J323CyeAqDm2zdiE9M&#10;Se8546VmG4qm3xj6v4m/wap8oB1JYx5rffamGNOxx0uHvLb92+Fw0pWTrjA0cxjJ92SOQebURzyd&#10;ybeP36XxMYgQAEA7Eq73DnT2ZY7lwMYPxiZ5uf/E4YZ9etXF0AxnJHPJ3AZp04DllOwk27B4k92o&#10;MiIEANCQxJ8DKdo16truzx8MHvDy3STwfcjfNjQzGckUlz4hQDFWMdPCxV92/0aEAAB6Ume4V8Gu&#10;6tjn70GZf8bL8WG7n5dZ6VuG6O+M5ASZdyJhGtBMXHhR8pvsbNxkAwB0JeuOa8Fe5Tyia0nJJU+3&#10;R+2O9rHSLYZoNSNJQb9NjWhP2XZUZrFZ7VRECACgLR3H8QX7guyAt7O999dfZvf0GSs9HsAKMLHl&#10;FZKlAxfoYsixjyfReOd4hAgAoC0VZ3IFe5e09ULCEm+f++2uZrLS2YZoMqfJ92j/BRSimLtiXiXD&#10;BIQIAKAxA5lZ4nWD9phn93WZlX5oiA5xmo1kH4xUaUAl0X3JYUiinSxT8YcbAEBn6gyRVewQbma+&#10;tvvaxkprGyL25r0bdrzSiDmU7b4Ow0EyNEGIAAA6s0NWsUPYseRlu68iVmoSsQuuRRPGS0iUDjTm&#10;JlEk0E12JvpkAwC0ZrWzYM8Mwd37dmcdA6nYtThNDNlHIE86kEDZru58+n2GLAsRIwCA1px1VOxj&#10;IXhztMdmp5cnmUTRrD/q6NMZadKCn7gdcxLp7U2HSogRAEBnEh1F9ssQvP0h4C3P+gQiitrsVdKB&#10;QrzCrr8XO/NUQIwAAFpzyV5kT4fgzN6fvh6r3BNQxS4gwQmkSQcqiuvB2aYpsQVZ0hAkAIDOvGav&#10;2CMf7DpV69rcYJrF231ls8qxgexkGrWOFN8hTVogNuBZ5LRcJstoxAgAoDW97GV2aVTU6Af/vhB6&#10;xe7PKk09Q/by/tqEPhkO+IciSvcapyW2A5lmIEgAAJ0Z5Zh7NmpUsOugHbunsUpTs836vL/KpMhD&#10;lvRA1GXJFj5jyLIZMQIA6Eysc4FXa/rnjZArdiGrXG+Itrs4pK7JGciSHpyiK6K7xPQ6mW4iSAAA&#10;jbnCNgRZG3LF5ttu9Q5sqtsgklRBmrRgPqV7tsR0k0yvI0gAAH1JaMUV7A8f35ndxR1WaWoE4jav&#10;7AzT0AmoidhtXtaIfbPXvrcAAKA6u9lb7BWhV+x+rNK0n+kNF4fHSPIi8qQHO/nHLjNEn5pYRAkA&#10;oCkN2ILdolroFftAIMrzLg4bkmQZEqUHWWIihcw2mmxnECUAgKZcYCv2z0F4s/uYxQnNm5Q+5+1x&#10;LxKlCXsp4d9KTGkl7ExyAADQgL5swT4XjLsMm5MjnHCiSRTn5rFGABqgDgsp39/IbJe91xYAAICy&#10;xDZiK3bDYPy1C/Q+PcfQtAzkGcBg5EoPHj58SZbYKqWSrSnCBADQkKNswQ5uSm6ezctHnHBbIPui&#10;PWACibohV5qQyy/JjppCtpWIEgBAP/awBfsfwTm8ZXNTzAlNfbl7uXocTKILSJYmLKGEt5MafyBj&#10;EcIEANCNxHe4gt0oITiPm2x+TnLCjYbGffvyOBI1R7Z04U8u/dqGke1zRAkAoBuD2Fvs80F6vGjz&#10;M5QTbjY0q9xd7iJVJaRLE8Q1lCs17ifjVIQJAKAXv4Zz7xSik81RDidcbmgmuLv8lFRLkC9NSBHX&#10;RZLM2JFs1bHCCwCgFUvYgl0YtM9qNk9s3waTppO7y8mkuoiE6YJ49LNQahSvUwYhTAAAjahbm63Y&#10;DYL32t7qaRgjSzZp+rh77EOq8ciYLhS5vaxOEdvgH0KcAADaEHeVLdjvhuB2jdUV9yy7WaAbqNyn&#10;XqlqGlKmDWKTgMVSo1jhlRqNOAEAdKGALdjSxkmBcsnq6llGtsCQTPJyeY50TyFnunCYMr5ebi0k&#10;66eIEwBAE8byBfurUPyuDWzOeQVDkuflsovHtHOgGg+708hvo3uGuJ4BAAD8xTN8wS55PhTHcdZu&#10;2/MZ2fpAWmgLDpHuVWRNG+a4bnS3QizRr4xAAQA0ILpHWVXsqOEWXy8xKtPr7oNeHqtha0rdOOTa&#10;sS1uHJlXI1AAAA245VKwSzJjQnH9o8VXG0bV+nGaerYt1bVH2rQhLpOujT1y83xx6WQhUgAA5ZlV&#10;4kpIc3qiLa5mMCqT5ISny6okrIXEaUMX9yV988i8BoECAKjO0BIPNoTi3dwO7D9Jck26SZPm6VG8&#10;txyIzGlDXXFxpMvNMZNCaTAHAAC+IcurYJdkFIfgPs3kiNv+eZhJ4+1xAwkHIHX68IL7nvO/JXOL&#10;KogUAEBlXGedPWq2WS34E5jcHGYkiwzJ/9k77+cojiyOL0KrgCSwgHJhGQNV5BxlEEHGJAESQSKD&#10;OUtEg44cxPkMIhgwQWSDTTJH9FEYbHI8DBzJBmHAnI2JBxIcBvZvOKTp2endnenpmR1pJ3w/v7Bs&#10;97zufdOtN+GF4eoC3ZxhYMA+dBHO+UC3QvseoT0LmgIA2JlCDw+Jf9U9wC5JSoZCFyrPSjaHxJa8&#10;d+PANtxkBni5yrUS2n+ApgAA9iXXw4f+VKUbJCFKnkMjpC67OSTmC12n4Ow5h1HCOV+j1L5faE8N&#10;g6oAsDCVZ5/ZvPjVgZ0Pt2bXKTidkj8/4/KPrxbk3m18Jh7KcbkmcxrsbP3pKVZLUjYpdEmVulzg&#10;kDhJ6Hofp885RHZSqexGQvq/haoAsBwdB104N2fwkjXLmWao0abVC3IeONlbJbYPn8EeE6t/DCpj&#10;eT/5HmGagrtcrtlC1wKscwfxk3DS9yq1iw6UCCEAwEJEfzFr3xCPNkbe2b2ouSO1NYdPQZXqBjFG&#10;N0mOQtaTY9RQXJcGQvmu5VjtDqKyWl2aLcijAoCVCNvxcvouj17a7bkw22ka28Gpm6DiXGeohm49&#10;ljpU5RI5L/iiYsBqjFZxdIgaI3ToEA5dAWBuKta6VzjeEzQD9+Zei3aO1iI+5VPLiKBGeUpJki+R&#10;uV3qcIlL5F224zCwI9XIEolR65ABXQFgYmu9LaWPx0DGnevhEM1t5NRIcD56TSlJTWV7UHVALnOJ&#10;XIjoWwdCCqP3VOywjSyiQdAVAKYkKnPjbY/xDGlS3gHK68Kpjdzghimn6ldWReqwjEtkJAnlwQZw&#10;EiSbbrtIxR6/k1XUA8oCwHQ0WFrHU2LUeWT312FRnO/833UHN04sJStdrkMcRwFtP44w00wDezJS&#10;OOvKyXzc7YUec6OhLABMRfzaE54SJj/T1hosy6mGC0GOE03Jkk1JRfu/RfDJvCX0zsE+cBJNyGsr&#10;5R7iG5gbUBYA5qFuN20BXH8/2jvrdEGd7K1JQ+buaj8+tUViJa7jOh2uYFsdruPUXZuoYEeihH3H&#10;+ENcPBinSGLkD2ArOImwSownNQJihvor0BYApqB+13FclqbqhEtZl3Mbn1+RIPuILOz4lW4ZvU+q&#10;itlY0aZ65E1P+n3QI1HCvpZr3ye1z9N2394e28FR9BdOexqjCynyVakBtAVAyC+yn09rxJHvI2nm&#10;/imRnCLjFg7YMn8uS9xhe3qhzeQz2B2CH4mStlmuPUlq/4pXJrlqq4g94STeIctkhXKXMiRi8VTg&#10;dXrNAyN21ocSASglruWr2pfkOxsH6HEUDZv86qGy1M5xNtTmW3wWe7KhFvu5SvsMXplnGffswLZk&#10;Cad9J6PLULKUPvdviClyXEtuBiUCUAo0v7deJWfZznPnqwczQlTt3A2tFIR/FGM7hfK9W0gzYKSB&#10;krirMs2zqeHa8sr8Qei/HRvDUYhrhZWdcJKY9+fsyZuFGS+9d9WfF387Hm7kAJQ4Nfcw7UrL/pMN&#10;MqltF/9N/kn7MruptCiOverrKafYFtuIxK1UOZbXMs1XqeG4vdxI8ZDb2BrOooAjd85g3yV8Z5EQ&#10;gPBC+G83KBGAkqXHnwybUu/02OqGjpawSjZQeUSCvZQ62uPZF+tyLWUa7P5GjFRVkpcn09yQylzD&#10;L5S4HpTB7nAUYtafvow+Me38l/E/ijL3iBVpKkCLAJQg8Q2VLcrNWwtLYsimG6fKDDbWVmod+qJX&#10;0T/pLINdJdaIkShnwbUyzWOk5pn8Qj8RjqiF/eEsSKrS0aw+KwJXcmG4120NFbQBKDncL5QTgC+u&#10;XnLjrpw/MGDADTbMsdWZZbEfGDLESElg2cDWCD2OZy7XFY3O5cAerCRLhen0Ld5k7zqaLC6tYy7X&#10;QeOcKQEAsnzYTsGYfPmypAM1wi9+YGzZSRMSVsgy2I+NGaQf5cEX2EpnPNMQRFtZNf8VsCVJHO9r&#10;xBI3612uTPJG7cmbi3/x9cxxaBGAkqDiNHlTsqtbqdztRtxP9B95mq2yjTdoyTLYeWnExPIAACAA&#10;SURBVAaNsoZpsddKrYk6pML112GQKAEPK0tCgriiPnvzH3dOmsdTUPT19+TbFs2hRgCMZ1trBVvy&#10;orRm4P7JfwpD3rOPfpunKlrrkbcH9zVqmDaS2FWBrdRd/gYtUkcLx6zENnEYcxUv/iQmkhV1RPhv&#10;GLmuEyMax8RBjQAYTJnTivbki1KcRdlhvmP3sc0ztfLdle+v16QbNw7bVzyVeQfOuJwTjvkFG8Vh&#10;fC2c+FasMIFm8tGJHcW93D0eegTAUJqOVDQnpfs2Oeay3/D/s8kVETsU+2PDBqohCZ0V0EhXz9bk&#10;+N2c+DNgpzgNcqF5l9VHrBTU0PfrTG8J2V7QIwAGMkPZlowu7blca+M7gbu20HBDdu6UzoYNRAkN&#10;LI/5hGrV9qxyOCKynUkOMboslxLxlbV/5vnn7MKvAAA9hM9RNiUnSt/5y33Ddwp2KL9bSyU/6ZKS&#10;sNiDAhrPSo3rtYmdY6snHoCbSBLgP4nRJ6qqQjzhQe9yWxAJVQJgCA1OKFuS1iF5BbXDt2aY9cOA&#10;46qopRSPMmooSub1gMafpcY92sSSiOwMbBen0VU486msOIEtYhIg/05SbdclcBkHwAg+a8UwJB+G&#10;Zk5hGT6zKGt1Hf+pWgTEKPc+NyXzTMC9ENW4WJvcWOJEhP3iNMJJooSLjD6VFZMK3JMu/lH6DYCg&#10;ifyFZUe2hGxeOT7zeGltJZ9XL9uVadBQFSmZx/wbv6EaV2gUfFQ4rDq2jNMgKcKT3Yw+JPrP0yaS&#10;sZFTYqBMAIKiXBrLjKSEcGbXapRAQrDQUD65VCpjFxNPyQyIjHsVxGP4w8Jh/8WecRphw9Qv36uJ&#10;y2pzQNNTac11+gbaBCAIFjLfrw4OqbdIX58A5hkW1nIWR2ns8waN1ZGSWdO/cYjUdkSr4MzQX8SB&#10;0EDeUg9j3SLPE0vxyizJCZRLCrLmAaCbK0wjsjMqtLOLGUHPprZltXyMw2DL+HXroxcl0z+5bGww&#10;7zuiSc5J7BrH4U5WD0Fsxrj0jKZyLEyYDX0CoI+eTBuyIeSXw5H/pKbTwrKVdkfwWOxFPoeE686o&#10;co2SWdmv7UlQnm6k8mI17BvH0YQsmnKMPltJn0NyjX+pJ628JtAnADqIGs00IWkRJpjiTmpC2RbV&#10;80Ieg+2XWS7PM2yOvmgY2ir7X3LtpqL2tEtea2zFEmAdoklNv08YfdKZPpT1s6lbAeQZB0AzcUeY&#10;FuSh2wyTDL9ETenf1lT0PC6L3ZU+JKIooKZVRz2jNaZk+re1l5p+1S75uHBkb2wd5yEmL0tg9DnE&#10;9pBoIi2+4T2gUQC00bc904AcMkk6SncSNamnVlT0UC6D7VlKH3O1+KtGet4DrKLeI/jf51DDvdYh&#10;mhRDRfIqB9JdNnG4D9fFtbVQvn1dB+/qq1EbGgVAC8fqMe1HUqxZJhpLJWRLrG8R7c7IlD7/ylDz&#10;uInkcaOnwOe98nRy2aTDOP4hSfd3291PjaznLocUVXyA3eM8RB/V9xl9xogeqwrt0VSO3AFQKQD8&#10;PGLf8KWFmWeq1algZqs8kT3pyRU/NmXpeZ/LdZG8hPA5fg1p1xG+mi9J3+TXRAWZTdXzqx7rqNIJ&#10;bMLbwsl/xugyQL7oJsWOqQqelgAABrlsg907wkyTTbdc6c2INzMV3QBOsxQ9scikVw2seiRWsf5D&#10;+9jUW/NCvyYq9n61np9FkrOMw/5xIE+VsvJQrCd9piv2iJlm7VdcAITCoExnG+xCk2U5uEfdG7qt&#10;oOCVb2b6SPiYwH6WUdRFyMnc2PceXaCf9rFvKtZJXUcNvE3X7xovHByGLeRASBGZOowuY5USAVDk&#10;KWfkAwDI3SrdZhvsFNO5FlGRIa+soOGiOPdpwsfObHeB4j7FhSz3yprdiprHHilJP+zbcp8auJyu&#10;3zVfqSQYsD/NlJLVS3iLbl5myPFmbfogHkoFQJX0GmyD3dB8U67QgpF504Q888a4RL3L1PXp4k5P&#10;A0KxvDlXtNfdoKTf921ZIrX00/e7RtmnXjnQzL+Es/8zo0s3pdw9NP8hMQeeU9ApAGrkqUQZ7Tbj&#10;pKlEXpcsoOOi6t5vF39S8fAT3lNHBljst3j+8qla7Oc+DXRRr+36fhepqXgSu8iJTCGL5zflLmWG&#10;8ZTHbSsuw3egVACYuFNUDPZ8c86bSs92xRp/2j4t/riJre0LlJWlE0F5vbo1v7avTdc788kt9Zhq&#10;0ftce24wz9SBxUlRvzUW47cSmb6rohfbJOgUABYNxqgY7HyTTrx8a+8UO5heyx8VTXN50aeOKuom&#10;Nxmd/COkvSFaml0K6EzsvndDdHbzcJ2/7Efh8BzsJCfSQz0w6z0PlzGeIXRaB50CwOC3gSoWJMu0&#10;+ayWSZP8zOxqbul9yr2dre4O9AFdKAn7SIe5Wocu4yN/FtVC1+0arHsBqUXvADvzLcmlx3jyQ5wT&#10;PW3Yf0nyzHx7AIA56KmWKXOiiRNQHvLO8kuTq7mvMM2VLpe7Elvfd8kRSf7xqaKlP6h17Bwf+V8F&#10;3tYEl3AqXDi+D/aSI6mvvizfF9fYKLaouhm/X0epbACUiXmmZrALokw8fSo9d7q5FX1XzEPzsUph&#10;7BpiYHNx9Np3lIgbpEcXrWP7RtrTeVIKqO/1B1RvtY7DPjCeW2QBMeKyCj1ySfwAAP9n70y8oyjS&#10;AD6JITMJJATC82EIhvcIbMTIuaByCIRDQAjHLgjGQMBwyhMhyiFHwKBBiRg5BQMEFsMRzhBE1AUM&#10;gcVwiphduYRFEdxH/w2bnqnununpquqe7k6qpr/fewp0f1PfV19XdXVXV32fMVK70gbsTLafecfL&#10;hm5j29PdZEMLycHba6RfeDfId/YrAmUsyzCse2SAgkPKiWi/w+1Dr1u+RtoSwDFEZ/jvStRkjdTK&#10;JoG7ACBU4i5Tk0ediGK7Cl8rph5n2c5P/XxK3I39huzwluo4UWikn21Ud9tADfOVM7OxqbgNMdBX&#10;wknoUc5ECh3+KV7kC41PMgAAGKGqL3XAbsN8BKL2sq0JLJspBhKvXKYjv6aS5kO9LPwpJeq4MT4O&#10;1PBIObPb73ALE7XzrV1MhIybDmWmrwn9hJeQYpr1hTYCACExabyO8eOfzFejs2JsBLtWeve3VLtG&#10;7aU5fIf8kxTxn2l+ZfjmnscZ3/Z8MlCFvELomfbqYOahgnKHdoZe5UzQJIuwGivhKUIiVeAtAAhh&#10;CNHzvicM46Amw62Y17WbAtG+Apf6k3IQafHyT2rVgUPTvZHFRhjW7c4K1CF9br6fpRG2JTTO+Moo&#10;gH7lUNDntaImWIkblDTZAABgiajQM16HMAHbAChpN48xa6M7WUohfYfs8UHKb2ar3nzf9qbxCGEd&#10;4HqVjrFBkxMirc3UD0XRWAQ9y6GkoFZ0GivRT2loncBfAGCApIo0XQP2kAguqvOeNaOOnWz2mlfs&#10;8l/brkWR3zo/79fnl5V/3y0fXzw3dOXqL+VxgXFzTEYF7xVi+FQgTCimrgXfgCSK35UjDgAAQH3d&#10;O5Ap6KQfHzV6HZeWih28G5Z7iVOG+4ker/b7zeeqVWIh84TmZS0IPJhlTsd/fKVMhP7lUKLSaZPe&#10;z6GWJj7cve8BjwGADkZUJOsdr2nxiZhhkrIVjVELn/Zad1v8K3k/nf967TzxwGALtOeplHi/NUao&#10;QtOaDBlXQs+ADIQ10mLw+ziBSP/mNjwOPAYARDzHt05JFPTDz0fJb1lPkz1GEI4u9H1iIM6Kl41I&#10;lVNf1y4Wj5RY6h5BSeBZg12jHhIoaeeX0M0cywWUZB2zfSu1YoV/e+s9CjwGAAHk3Pnt2S3rVj+c&#10;eG/doz83nRAM0pmbihbKNl9l08CvlR1Zm4jRU+r+m7C1R90A+HCbend26KjepruKx6KLVKq30p/4&#10;ppf/dS/2QzpK/9YUup1TkfJbP9Y+3Vi9K+I4uAwA/IhtJZghgZ+aNpWNnsW8rRt0uH6jEjp2qHmN&#10;zVWlTxMP5qp1vkotx/dWjnvpX0lNuQiEOWiJxjhMKJ5KXr+6AUC9cM7UgC304KiqSpLnWtZNTTR0&#10;EbIsWKGzXVWmN/76VbWmNbRimvnkjmJOp7KdSR2ovwfnMtpztVbaVwBwOPnmBuwynupaKps9hnFL&#10;hxq5BmnVjS1QOUhV6j7x4G9qXdRHnVNIEDMv3sh3dh50POdyCzWRdtqnZwQ18MHgMwDwEWtuwBZi&#10;eaqssgy1iPGwxSX6r8ArZ6MtUam+UZaLB7PV2i7SitlJmT6/A7mZnI5no68NrNUO89MluI3rCJIX&#10;PRQcCziAG+YG7Gq+aqtktEhl29B3KH7/eWmBN8nmxoRSq549NmkEsvMEKc6hFbMyMGJaEChJckfo&#10;es5lCWojT9B6qVZWGk2OpwnCihbgWSDcaWpuwG7FWfCqibLleUzb2Yji9+efqRNKKr1tpftfUOnY&#10;7VLW9Sr0pxXzSCCvLauFsNFAe2LspVSNFr+fWN7QNt7ZphTwLBDmDHLUK7bL3V2yPJlpO0spfj9g&#10;vcqg12lx5VnQUnH6WnHpO3YpTiDLithpANeg5YnCR9q9tEijyeeR5pLKfDKTwbOAQx52Q+Qp3uo7&#10;hos17jG9yW5fZoPOpWolL9QdHBukuoJWzgAkeA8nUM7Jan3ARqTQCM9pnt2puY3UTZ/YGQ2eBcKa&#10;KHMD9ovcVVhJ4PWYYSuvkd3e245vEa8GqdE8eJJWzuu0FMgdfeevQe9zMijAXpZmUp6Bms3+NL60&#10;aiSSHQOeBcKZS+ZG7EHcVThGtv13do3sR3H7a3YoLdZScz7oYDqtHOnm+QNOAG1cuwO9z8lIKyQe&#10;aJ7N1mz32GkbJWVAPngWCGemmhuxOQzTf0HexMyujZTc2PZkHhsTpOdll6uKnIREi3zq0xxk3ASU&#10;0GZLtE5iJpluU2d2hA7gWSB8cZsLUMrja1K1bH1PVk38gez1c/Zo3RWsKclvbb3MXUo566hfHSDj&#10;JuByRc/yNYOMCNI7cyDdsetmohYjkRXgWSB8OWLuFfsqh1U+znwgpSU6NnbZgEYGmJ+efjv44DZK&#10;OYOR3FmsxGHIuAkoS0pmaJ1crt34v4zElSbvCHsIngXClgRzIzaPKzPdsvWZbBo4sf43dnlpqaXs&#10;M41jrcnlfILEPsFKxEPGTaCOHYRQ9TWY1n8dW9rvSCIDvrYA4co/TEYojeKx0ko2ECYDldKmPZbZ&#10;pNet+6rXkAvqSJ/C6AMZNwGXqwUKjjBNI41NkuF5PfkXn4NngfDEM8TcgD2Ty1qvYzp/F2VK3J6N&#10;XcRbZHCcuyiT79hSZNx3oQs6m7GEZ8ANhif2fpEkloJngbAcsE3OiWt/gGKeEbL9N9kzjhqC7jW7&#10;NF/Uf93nEAsqpu/864+m3KEPOpxMfHb3Qlzrm4XLe+NZSwykBgB8E3PS5IBNWFvENOMk+4czZ9pp&#10;mstv2ab6Q/3XPZ34OaEASR3Ei6C4PRnQCR2OFKz0WPCpeGzzO4UrTf7IVwqeBcKOlGNmB2xet+eU&#10;yxVgLECS5y2ax8/Zp7zGwIUnTmdLccVLCDLb2A8UC9QHhfgtg5eNzzNJCe+6x4FngTBj7DjTAzav&#10;KY4/liuwnSm73A9oDrdrY5fIfAMX/htSQVK2zfMEma1cT9IA1rX5b7FJvEZgm98iXGmxiTYvzwSA&#10;hqHpeMECPHxWfj2j+8l3UB1+wEbt5UauPMmQZTpmYFbpjFEOhDtSsNLlwTcT7Noz4T6utDMCYcMY&#10;APBKrCUD9jxeqy8HemNqicr3VIfvsVP9k1ZlgNmhZ7O+N52xkOiGvuh0KrFfp0uwze9HbGlSGKCv&#10;wLFA2Lxfn/lCsIQ+vHrgOxZ3ZNN3V/WJtlN/V0PXfiC+oMlIpB1JG3pk7Azd0enETEPtJUd9xoMP&#10;odwfV9oHksQl8CwQDjSfs02wiqO8OmGOXIVV7Bh1hubucfbmIjd27SfjC0rQ49uFPpkC6JGOR8rL&#10;nhyUYgYfXx8frnCPNMsOjgW4J37hcMFCuN322EmuQiE7Rl2huft+A7/iB4KPV9YeSawnqWtGWUME&#10;OIfHqMF8F3TmI1zry8EW1iKtHtZ8AID9xOT+LFjLm9z6QlpSqnGTaDCqhfSOJG8Ps1f9vw1e/LvY&#10;ks4hiVFEfbMg4yaA2IdazB/qE22xzW82trBC3r/ZAUAdS2e0EayG35W+8lb0V9ixaYmwwDUA7+wH&#10;NqvvaPDi78OW9CKSIO9Em0pIjgw4i9ZpuNBn+dj2V4lbghIlZbT5LzgW4JSIhV8JNvAWtw6pkOuQ&#10;woxN7pkxrhT8DuhIm9XvNHjxi7AGvYckIoj6NvMc6BawlkvSyhj1MOzphp/hi6Q8e04DvwJccvFP&#10;wRae5zeRg5If61d2jBK/DOMCxybaHqxmiu70L9e8/2/aHFcSkssi62vsk+oG/RNQ9vB/rz7RMxHb&#10;EC9gtk5EJSOBzeBXgDu6FGfbM15nVUdwPOnAajKTSw0WD3aWzuu+xZMn/vF3bEGtBX3Zr1Gwq1jo&#10;o4CrUTZuS+AawocZTJBhadcFPA0CnOGuWiHYxPB4rj3zjcBmpAX3SE1v259kTG927IMu10bxz1xs&#10;Sbd1rnI4BUkbABkUBE/o1UR9ph1+V/Y72mXFZKDzueBXgCOSKpLtGq+FK5wHq3pWrkkUW4YVaHn7&#10;ffv19tN33YtdrhaUZWULdM5e5BDvuoDDWIcdhZvvwjZH30rNxZmnDwfsOZBS1q4FtwLcvF6f30S6&#10;814wN2AP49090+WqXGTLsMZpwd7eXw96c3Vd94Q6ydHiX0biSyrTudXd4xMbCX0VEJECMY4NPlXy&#10;N3rT3O+X0MszD18WAFiMp8uq1AVn7z3c3vMvIb//dajsS2jc1w9Hun515iJxiUn+b41Mcbd+o4lL&#10;3NB14ZvVSa4W/zIFX5IUdDKVpvJNn1xb6PJAHUmJfo1MTZWOhZErlVwiUrC03uBWwDbijlTnTXky&#10;PaARZl+vyDW8StiTe44yXIvkhz5gb2zCv7fTWN1U7t6t8nZZvajVtf2vUpQcQJ6nlxf1NaapHMZc&#10;2DmgIZFeIiZoLiiLGT1g97FpI9Nb4pvnhCT5FtgLHVodBX4FrCcyp2b8YmxDzO5k6O3xdBFhZ850&#10;ZRPjZyGP2HPDwOWZUmVeYs60wX1fSvhRdvb8+lGq68J774iTyUvhJupJoe1lrk9wBfR/wIu0C/UQ&#10;UYqwEq23fHdbLUUN+Be4FbCUqHb/m0zbf9Wyg97SYkoIH6j7bukRIHsnxAG7NBz8flOuzigWzZMD&#10;1F2pH30X9Vz4C15R7wTOAmxJp/R/fG/FXP40oCFpIr0ZDyKKtcW/kuTJL9nyC9AR8CtgEZ6Bjy93&#10;0zVGvqGvwH4rCZFId1Wp74zNF4c0YO8PC+fnyPX5o8FsiDu0fO9Nj9aZWsm4+npF2KPnyt/yih4j&#10;B6cYgoR1hNfZrSMrJ+Ag2ulbDtoT30Q/lGQOyrH5YMM/YAW1U08YGCU99ALj7y7C/37IL1rtdn0o&#10;A3ZGeORuiP4/e9f9F9WxxReCdBGQjx9AUT4fQAQbRVEIthALsSMGu4IFnj5iAdSg8iyIAjYEBbEQ&#10;W2wY29OHQTRPRYVo9BlRUozRWLDt3/Ciu7ftzsydu7tz9+5lvr/E3DvcMzPn7JyZM6ewA5prrS6c&#10;GfiBfBLoVSNzISJXX7bjsD4YQ2NHMI0jxYmmQ/JcUbRWfMGo2VBks7NQEb3INKnvJ54An4IC2/6z&#10;VJqabCt2WuuJqsuVFQH5s2CuTSZuV1JUwoLVWisHbTrqnd9ABuYDXL4SeTAbh/V+GBp7P7NHxCAa&#10;pmsaS9cDCj2O6cWnFukx5hQFlVF9jJc371ERnVYKcyG1MEc71Mfc0lGhD4eLEOp+2VRdo5Jg3BP/&#10;PrWwIJ8dkpWyt10zvHsDLFxbZOqLm4HjxAsg7zXiGruNpIj9eF1be7ogUOjlh4kN3I9sBq/Cmadr&#10;UMF/VkPnlcI8+EtU2J8gTuuvxqD+sllkzfcZdje79LbD5764XemtFh60WNtqsBMRvXUeEZpKAleF&#10;TD5yEMR6vTHiJkoM2Mw03jhkk3Rt79AVgUKP8C/1AvQe2ewF9IBidMTWakfQIuwU5qEI7Roe/eNX&#10;1SUPRtUy6XEfwIxDW/aiIq+1q4diFus4g713UE9xRDe546dgSjIB8HKezClUf+DzeFKDuwZ0SXJC&#10;1zbx738Wwo5II3nJ0cRxUlZ/eApbQB0jbgdRrWqgK5TxEVssXKxVwiVscU2QVzs7GqiBhfvgaMLh&#10;m5+FJPJNhO5be80teTsLWFWu5osx+Gn70LAbhKuw+7qphwmHtVato1uIim7vJLBDk8cOHo8zPzxY&#10;CGB+ib6x195vYN95x7RdhCd4uKHbFK0HG/Qi1M0f1WoubImKMTpi/409dFo1GocpKcu3Vcz9qql2&#10;50DB7HSL6hE/oGvetj0hXegsgRFgKFEjH+ytk1C8snPR80C0aj1XLMES1Ih9xM5REROStNjZuQiA&#10;qVWkvQF6y1hb5Pot83n80XkddG/zUvQ7bDmRJZiEz+ma+9AlgYJFNmMidEQ0agdbom5puNT2HFp3&#10;KlyH0csq1+CV0/009kjFtWCquQ2RxU3RwPKzd7xx/85+Y8G0Yx36iMx6n6XSbpvP4yrsSWriAVf7&#10;4qQVqB9BZngYJO8ZW3Bt/eTjI8Dv+xC+IL3FJPxa1/yfdEWgYOG42sCoA8RbeH6nFuOnma00W6kE&#10;XS3MtnX8XkuAuqfG+dmxrkKsqYabdewaP9gl2u9+PQcZeOgYcnD8kOCrz3ZNLHiVvrc5Fst6/fU3&#10;UqXzZ0w2DvRWE8c401m+/MRDGdoTgK8Zi72jPL25zueyLnL/lDH7m8Q+w2almeCMSXglvcimMII/&#10;k/S/HrXgQgISX2m8pgIeL2190+h4JmOC1hz4Hj97UrVqe/1A0JBLEZufOSlilprxb6RPcrdkE+w/&#10;aZgfn6EunsUbpV2QD68Z2j2Rh9VEeXrDD+bP1T3aA9gKin1mG5bTkGDnqms/gGopCpDNZxai0Qzw&#10;IvVd6E7g81Zmx1lcOkprEUR1/b2zGifoOHi45ox1s/TZfTHHxRRKmDVBjqqMZ2vZkckeEGzHVBbc&#10;BLaHMDbzrRpNwOMzZaS7A/AvA2SCrBX7zBFEhDnavOOuoaDgwOQqCPRDNCoHR8J+Cl692rdrNbPn&#10;nZPlq7UkPvvptNpcTTZChtpo+ie7SJ3WywWmKh68wpvz1ZboIscg/aaMYHdj68Dvb+pfn24z7cN/&#10;Wsj2ZgqfzcW6Z/aAWAax7zCe4hIsaXd1f3GVKikKProzOQAQ6Y3GSVsfv1X3jLUNetxSXFq5P3Zs&#10;Ny0JdHi3VU2RYBst76qVJWk+y5+acUzBS+jie6KyQFVnoTB2aJUyU3bqIZJohLEvp+nDvKrk2T/w&#10;DfGBsJxncDjqSss0SCB9S/flZKqjKPhwYLJCXkCcEwqk6ZzBKpsjl8gpj073WncgNa12fj+tHLjc&#10;K1I1swfxCVtp+hfj8SfyfIOZNosb2KRK1HTQ7s+MaofMhFMYwmshDYYYTDvZ1Mie/H0Z83AApDw2&#10;Co/3abXn/pJC2ke/gac6ikKASMYx6IaLpU41l21/VtxiQk6m/1Jx6kFhdCetVRBbr/xaaG0Gx30e&#10;UvUoGFmkehpweJlmkD2ON4PzuxeY78E9EZ9jaSpaFTjPPkd5Ce8Q2/Y7GMz6FaLd4XtNejIPY415&#10;P0T8U45Sczh/T1OLU4DAVt6cBDfGuveQpG0WK3OkbWviepd1DopJDPfzjwwLcPX2aevu7hq+av3B&#10;M7cKetaXrqu4uzbLs3xybqCl1G7f3NqmS9XJSd2HT1pz448L86b3kHLvvW+5h1KFxufxnxlNS9ie&#10;bjq+GW4VnjXCWJleN8eGgFHdq1Nqsb9FBurSEZ9fKlpb2STY2r9kpctWpBwDbbJbOOkPSXZnPZ/S&#10;BoTGridAPA8RlU7RmvEUoxxuhCRFla/MgS6U6Xice7lieUrdlFDw8cRjfcqwu88v4mmCBelKS37p&#10;UXT3cjSoqzfh8dMerkKY6Zt4RySM68X7GMuN97/YbJ+tojXBjx3VPVnppokHrwgD+8gW3UwA1jmK&#10;lSemVW/eqaAaisIAv2NYmP4lRWV1VKbr1Gviujr++buCOMwwIueZj943Y9ReXpOjpPoq6fCsYr6J&#10;cnViDqwL8zz//TTOsrQCbH2fahqYUivaP+Sk+oihighDruZNeQ/CruL8G+v2GoTGXkCAuKt1PAko&#10;bAAJGKVbF0jRXMpMKOFJUlkXnn1SZsJGxeVhfUm0yKfbf6uYawYnVD9rZevGSsPLhdzyjGt1ZqV8&#10;hWZDe4krARFqWhKOWcXWf5iXUBGGfF6AKeEEi5Fa0DU210sO/UmQn20VTwIKW8BRg5BDAOwGSFBf&#10;bxQ5youktPWIAyvNOgc7hGzIQmc4nZyujIP2Q1QnV8jYkchFi+qqbkesH724LGhcmFk2Ha/sBZlR&#10;H3dGHSdc+uSqod7HDZTIVtWKMNQaGZHY2/NOzhhn7P3EXTMF12hP2ccg7pOwKna3hicBhW2APUjs&#10;gjYJkOB9dliRg+xLQlv3fVkcZpHe+Q198CWKUF6cAqbQbZOAzZeqkzJeX0naYbWUlpaAoUqOXShw&#10;+PPBk4NAVWUW18QYVZIkjza+4gcHrn6RdgvxDgmCElih8ACxn0QFpGXW8CSgsA24sEbvR/AfsQQX&#10;aiVeZLchobCHWLSLW+5/jTpoF1v/oH1aV3hsd/Nvz3jX1vabl2i1O0NtU/YrjWd6OD9e7QKWIKit&#10;zmwuGwcgG8l1DMloVCv2bot4hlJHPn+56+QQEPtJXKhHWsGTgMJWYH9O/DpuC74iU2KG7DgCCru9&#10;5RlxdSkiQ0hejLVn0aFqyDjAfswpPMZWs34Bk/BmcEfmtViZ1dS2IGSwQ/uPTBS74G2D2YOvF+kO&#10;PeEz+Df28SuJlW1Mh96q6aKhoDCCjz5gX9sHXkE4GFuTTVTgCG8R0NiTifR0qj80QgAAIABJREFU&#10;5n14LbBDW6msWhafgW876pj3qTiCME5tszKeHZpc4UWn8ByvdxuZqUmhkM9gblU8C+J/dxIdyJZY&#10;74uiVSGMuaceBE9htQtXk61T4ACHEdDY+0l1dtW7XGji8dNOVFotCNhEX9e/X4MhB6WqmxUntpTu&#10;9/IQ7I2ZgIm9pCB99FzFZ/BI7jlwB0fEdN1TuYsphQKQyCT1WAG3N1VharIEBY4viYDGfkuwvxuT&#10;l0CoLhlGa/BZDm9EIh4KxcUg2ll908JFtfnJQi8NcxccjVt9w1wcFVxHcc/PAZMRkOhBuO7bTfQ3&#10;SgFEHLOtjoIbxuN8bVZjjyGgsQlHXoQkwVKj5XtRebUQGqDc/WgPdsKQ+BYVTgvnQr9ZDnIzWHIi&#10;oRf9ZdLYrgIOj+degEv22ZHog66mQSD9jVJAFAQjflMfQ9t4xduqxt5OQGMTDwl1Ogmre/Gyhgqs&#10;ReA2HcreD6mk79hsjj8zp4Ud3igZqNmzkY3TRFoyGyjCesxBIBXTuReDwTJAJL/5cN23Z9IfKQUY&#10;i1gBvANt4/E/G9XYJIK75Oi3/70oMPEXvanEWgKJ/VAelLHiUvCDKqdlN9nzoxBslHVHsRxrTJrc&#10;z8julE8IOMwzM1wDywCRBOe9DJO3UFAI8QSQ4scQjm9sUmN7EFDY0+XpulNLOZj+pTIqshZA2WT4&#10;tccGDDGIUeWscJ6aT2T8cTbgbrzJFl7JFnKYV4/nElgGKkn0YrTu29X0J0oBQw6O+6to4sbSKcob&#10;WQQBjb1Att57JYCvU48EUZm1AN6aIwW+6pyTRHaAqfKd5yeIXjAwLTNJ9sfAS/UU7xXE4HWIyFZd&#10;tC4KRasHF3OdjPgx16LXsGMKHFgBAY0t5+bX6VYTOJ81veWyAMInmy4FK1Q6J6zHSj/S9/RcMTbx&#10;atBYidHMRKMBh2tA+xghthPpyD9oMRAK0bMo6wOSCo94dL6CXMP6KFDErhPQ2I3yDmEx+D6iOZxK&#10;rdlw7Wi6GDirc0q46rSEs/bsYQndEG/MOB2MlePUYpyo9U9YXnkiPcmnOVQoRNF5LCOFTQiXk7pB&#10;qDWsQXnDaiagsefIPYiwiqmgfqylsV5m42fTxWCWOmfkNjvAX4nSWc7LvCSeyGwFca/PGEP+/sR7&#10;mSqrE6rer2gb/XlSIBDKxkF1aAdv5far8V2Ozys5LplMw4+WUdLJ/P/ZKP8w7IuANdTyQqncYiHB&#10;MwQszmbIxD6VzhVb+ieeJJVfpNXpHUC62pC7UfxqFe8tLKuRNoBEX/TFQE7Q3y0FCj5sAFcuyuAa&#10;ZJiTJFxjz/zztuIGtcIiCjunM/G0CWJwSgFmXVoa9n/2rvsvqmOLL7hSFATFjx9RIX4+FDUqCCr2&#10;YMHysDwLSjSxR8QaJQbFPFue+qJRny0WFAVr1MQSsCYmwfr0fYzGkliixBdLLOzf8Ax7yyw75d69&#10;M3dn7873J7g7d+45M2fmTDlFCK4G5DlGwHot2FB8HYvGkeyrMMjQVuK1S0su0r7yjmBE0BNcdJS3&#10;kTLAxtjWaeeWKsatABZBSizldGxW5viJoMx2sSkXL453ueOJhr7em2EDNfYwb/GSkAij7nKMkFwS&#10;st+0Ux/I8yyDJoiWvMpWDcIyWX2ixQTXhtxKfOM242yb7iHwgJji4Al+NRxjQo3kFi5O0AQI+7gS&#10;RRLjceVCfgM2GhfBNWgEZxzVNa6v2294My/HmpEHhIw102AUvogQootFnVUwR5yQzjWMykbbcAu2&#10;VoDCXgGjL1S0q9aOZDVcwtYcLtq9bwcBP89ESsBRJuQU8ZsLUYAvvNZ45Fd7QxOpXL8gYFHo+J0z&#10;fs4anZNbVVbxB2rs1t5kKGEAjMofwoXoYpZtVZegU8FHofMOTaRx/LLqVwu213GFvUYsqq8/3gOz&#10;+/tsg7nvgIwp4OdVSAFgs1iWUi/lirErQIIa7Gkz3oAzpHiGs9w6QMQcBzlj54qxCTlnu2ToAmrs&#10;7t5laTcsq9SIPnYhu6jpr6mbe2tKE2qOAzesF118pY77Zf3o4R6MpCP5LeU4ZDILjs/jd8+zkb0f&#10;yaYHajprLxWDV4AI1Uuyfwah6B9OJ8nKv/6Wp8BAvrgpMzIZT1XjNAIae4TXmRoyBZaLs1jILgz2&#10;TLmFlqkPyyn6+j1KsdyZBEOTjZr5kCacQH6vkuXdOjQ+CrAw74PsfFZHLDmWdvkXoAo1L4jjc0LR&#10;RqqF+Ffe8lXG44CBA89KYLzEeiNGKWafAovVNaOHEN7qCH+gHmhOXDxyyrZpdx9UDAzcQdM9v/ks&#10;q7VaKTNT6F82wVrwuo6NRBkDfgsIntYHTY97d8RZ/xoxggXIyFCPDNfVxhd1hgl6J1bV8x/xxcsX&#10;nrvuuJwWABr7JheMjTkNofn4Z0J6QWzMdZiCwRZrt0rVEYFqvSGIs43z5FePyWW/pM/uahhNQFTv&#10;YGTHP2DVA61NzFEu4POIuKSIZM8h+KJF8p1PSJTzr5/5YqWLh3PwtmpuzoDGjuaEtT9zYClCBgvx&#10;lVD7wxPm6Gu2kUa8ATWnVjrNW/q404gG1BCOc42SuI46t3FQmoA8KAnInn+LVQ9I880zMYwFtCD4&#10;BuDuiw8WLvlJLrRLJ0t7+eKEljlR3GLZRnsAP8xtPQMhPbeekN83SBnqMA0bLNd6exTeZtGrNB7Z&#10;gKHkl5Wr5kfUJ7tS0va5CEU3w6Bk71k624wAdVyLUrNBL8MVDBvtLLWpo2azTxNR37MpGOaMLvu9&#10;FfPE3/CuEOoX1RT62gx93VP+o5bl2m8rg5Sb95AN+V8Nb4fIhRvT5hVBF+BF9hRF+Bh2PSBtEMTy&#10;W0AjBs8ArnRxJospBSakn/MUozyainfCqpKtzmfz1U8fz4dkbm4d7N/C+6cZO2slx8wT6zVgqJp5&#10;htLyr+Z+dEte0FKBYrJWny6rzci2Ca0QRfIY9kAZ9SMOAYsjqARwS36IW/2+AKX4e66YOOfJVAy/&#10;VZMTjSZz1k/Bxf3dWej3tT+L7mEzFHbPlibstLyGIwqfdM6UWnTDNGUbLTV8j11Pe479xKRc4Si6&#10;yxl2wNdWvXARYIfsDqpwfoRLODEdkOKRXLHQ24OpGHEOKGvsBdz1k71PO3cuOp30W7ntY8rl9XTZ&#10;8K+JFQ801JSbd2hUF34G15SaGlAef87wD9TwEEETkIbwGIpulmG/Wzg/0VeoIQHtiFkCiGcm5mg8&#10;bYkJ5pOe4IYnczE8LfAWtpkIjE2IP0LYeLLAP6X2oSkK+1JNlg7C3kcrmvkk7VNwTaktTmKxkmGW&#10;Kp+LEUTNVItcQBQZxLQDmvJoyCvAOyYDAjoaF98nQolsWMgT/Xcd1FR2ofRjLJcd1WgdhI+Xb/uj&#10;zHYyRWPHjmN0SssJeimc9qFZGQzaPnBKLr6CJpufo4japZbZgyjC9ubpkY7zBwEBGdHbABHdvEbL&#10;OVoYR+RP82w6foHR2N057anOmyGM5PtfJs66pijse6rLT5AlmzFNYfWW4bpm49uys6ZKQlkYi4et&#10;0hAbpSe8RCpbZZrPpaGrAP/4l8sBFsbTq1SZzPjBXn3zcGKeQ427Wg3ywXMctz01BHbCV+ZvWb2Q&#10;uybHpF6FWfm3Z0S5PPzy2j8QmIARlDf7vGfusbEshRM6UmES8B120HWBbxUaOKEOt6kMjMVfIKlS&#10;E/RFIEr0Ytv+Ug6j50IDCehEs2culzdInS3bn6WG8kN7e10K+wNbs6nIlDzy4E7juKuOQvxQ3lvr&#10;X+7Z+4gxoIE16Ar0GUQMTlKibbYnDmvbBl1UmN1isKYg/KiDR/qUgwwOVJ4soX8NkYam6ppSaBai&#10;BOMrp2XOrywVCkhAN3a6WHomonLKy57Bh7khPETfFrvCJqvsPWiNPZbnngpd3cGdrcbn/SkF0BxU&#10;79501+llmIa5jBGUYkCBlFi0HeupfmwGa4rHj7oYjRq7kL6xeCKaKjVv4XOiMTkT2KVUAUL9COhH&#10;8EqXo8T1K6EJQmRXqhPc0B2t83byaoqksiEutvelMn/ju6tq/wDbXn7sP7L6lOiLI+cXP4Izy7iG&#10;EZMqO2LZbOArqzZkooPSpvYxdsxF2jRq7OfUjcWPYchSvVlfwQu8z7r9R7MJ8SbgH4gocZXXEkiW&#10;KHt79zx13sW/9RoUvVnR1rqRfmsypK4sX8nTlAIzkD/jNyFVxiO69rZSQjqGaIir5SRGSNZXmQZc&#10;svge21ahRnczVlESdsid1aqxB8pvFNA6gRuNIcuuFLthxF7OACKd34kQykfAI8yOdJXYBq/cLnLK&#10;eTs4PqolS9fIEcB/K5F1ZZlzfUUDybDTvtJx/iGn35AskgdriGa9FSMw6XWriszk7kSJMuxREPXl&#10;Cebiht8mm1aNbadEjoLVOLpURbkQ+nsr5u1/QcQpFaCrsx3DChNcCgyRnv+PF4ozyQq73GYLXgv8&#10;/6gHoq6lnCXbxOJhAYTVO8v8QUoRIUrfVQpsd5BseoIW4iRmlLNQkYO3EyXaKAENPAygEa41MzVr&#10;bFtHwrZcJyKicHSpBqbPoL9fZ978UpzSq0LxCNDT2Y72cyarobVkY5VFvNB7maiw86rW68lA2hPH&#10;FxnYuur6RlfFz4Bwu6OHxQV0cBLKmGiBW0cOR1WyERtSU97z/GpOIA0vYrfC8xJjFeVhmrMO4p2Y&#10;oU4AkUD70o0yNwk7Mair20vaswVRhZSiZL9QOwJGdDbMt/LnXXOdbpNyEHJeqJ1J1NhHpV2VS8ml&#10;OI3dyFe6ajgkq5ej23YLBFEKHtX75vDO1ZwIQzdmL5yK7GfAPqwToSMnYwVGcYSorSyDLDvY+xP1&#10;qja8dhwMz+4Pbc4fPTk9oZK7gJDWT93Hn4b93NSEYeS8rWsrlI6AIcQsgiefS8+ZFokNzO0FEANW&#10;NlGKvg8+zobUlWtC+H/Kiu33VFjAiou+7p8tR9frcin/3quVSR/Ou7K25bae2H7+JFB9XXr0Drzy&#10;gDnYioCNeVv5WYJVh3qZwnaSoXrCo87ZbGEtIc3ZMEBHNSnKa4EUmFuBnxn+oxT8BPbzS/NmL39y&#10;zRRgg1m3SZFIOEFHksY+oJatAC3hIXVdl35L8aGOCsrsANsflNfxZemLaaw/qCigVHdj80+06Iqr&#10;Jh30B1NCjEy0W3Scd1cYN2heV1QlcGNSUUdcGrHJPbyJx/iAIDGHq211q8EMUx0pbsApoXAEjM+a&#10;NXDxP7nZhhJncjCcU5zK0m8Yjf2WT3VUGNx0Oj/ad2UvUb/CBgNKHsAlN663HlfNaZfVWoCJVkhe&#10;QgNKvkzSNtF+Zdhf51r3T6VLtc7XV82nMjWXja9l8wgiU4KfRMwIJj/P+anHQt0I0EDdlccRws5N&#10;pOUw4lTuMtcG5bvvvFXsopd80FRE5EI539/ZVwWvm26FHQkcLMbJD3fD6j6Bq+ZZtWk636wQ017D&#10;algqK0Owp31ms4310HxLOQbLMUzHTZLMqJcmkOTzsJiI9PELreWJgIC0y6gYDzsyesoLfcnEufxT&#10;1xdSqgKbFUGtSuT5uZbvra3gOUcnjPNNqdOdTfMQeBM4Bbe9a42pZarbXU+0w+oqW02C0ZRmsoDh&#10;sqOJzvfqULKEIzicVbtIycOemTNEkNUtGwW8ge5zcwuqOzYGckJbPHFYulm1B2ScRMxN+T66x67q&#10;pEgo999m+6LEHdKpsAcBHRr6Un66AVJzIPqGvPlFiAFQkuVV9iCsMaanKPT0NiGHlqXMAR0Zd2G+&#10;fvVNaf1NOBNJAQHPMXb7i/EDhimJsuZxQtYV4rDU4Wia5Vv+2NWQAddz83v7ntVU3b/rUthZAIcD&#10;1cAy9SA1L0dfhMOTvk+xusqervC3mWKtctb65XpfVC54Jhkj4A8NcjMa0skyOpnT+rfNXB4I+CFk&#10;h8lbnNBTThyWqdorK+M+PzYecUegLbDqgc8l0I7D5VAtLV9mB6ztZgDhcBKAWBiFsIp3IeLYZqKs&#10;DbsDpVpaMalpSHNIagzDkBOVxup98Zxinm/o+4FdtCz1ZkmlIZaOJl0tSx6nJ4VmEWCDINlIYw0f&#10;9AwlD0vtNtP/NCsDADPEbIHHZVzazMcYqfN43wDI7eKqkT8ddS4/YvdXOWk1HVQJmCScBYp2hR4t&#10;lLrX2e7A9toYSsYBRfslW3BIq2aLFAMZSiuqKN0vBtBxR7mu6XCmYTiy9HNzGr/Y+bW5QrMIMIIc&#10;F2wdH+TMIQ9L7WNvLV+rEY8QcC8V2grrNvrg8nDU8m++Sxx0cPOEO5fu/FRj+EBX64nQURWuW7gM&#10;kOE20Cqv7jsw7dv5zm1lw26b775O2k0KbbUTrPWK9UZ0MjFlhweY5fHl2UiZmnsGPv9Q433KEuey&#10;bp77LyatzdqYlNdTwG+RJos0Hyete8ij8tP/s3fdf1UcWxzkwr00QeHjR+Epfj6CKOhTUaJRVBBB&#10;FEvEGhsoKpYYsKBYIHaIDcsL2BWNJS8ogfhCsSHyFBGxx14elijq/g0vcLffLbOX2buF+f52d3fO&#10;zpkzu+fuzDnnCyyMyHTJ1rSFTGe5M47XvdD73KymabtV+NIWQeAUh8cZ+V+uuhs2KiUb4gypa5Dn&#10;YEXDz1jTN94MiaAhECsbX2M1lidsVOnXXWVFnxH0h8P4lP6kit7cFH8oy4CFJeMtNE+mUcGdHjUw&#10;yl7XU7OSUrUQplwGB3s3le85tpBc+eMqqVstxH4Mj6qyaq2qhOyN9eEkl8GjFpekOdMKyGOYreN0&#10;ppppG5BfQZALk9iBlopiLcBD6QYqjCCIqNC+lYp5Fh/mTNHx1CSLioZA1pL5DRbprOpR2FQYLq2B&#10;q7qSNskisneslZAlKdNgzNNXPhY5f7WwtWqV9DiNK3DRXCyoLfIrCHLBRNQfTFBDb3IAHskZoMI2&#10;y5CYqhjC87hH44+tjnqdmkZzhPKgnW6wJdd0oQ/h3MUqf0QlXk+lLiepoPdXmrqtbjqBNRmZcHVK&#10;aKQ187ptGQX7znw/vdatR1ABIvFJPVkNnQGhjADm2t2HN0jVh6G6lnOPh1dcuk6nptOwRb4xyXK8&#10;/boeYAzhE10N2xtbZyELgixwig21ToBD0x025FCWeCLDZqDF9ni5TQPdEJojAjEVlQYDefpeggq7&#10;BRa1pB24VQ/mHpL5K9CfeiH03/mF9W41bmAO4HA9qUsRW8eroDfkTtc8q5qnQ3DYcLcHXMP4OU3T&#10;2MyfCAiwcQmffQ4q6AvQ4wca9/kIv/6qfmzlvJWHW3LiPGuzzsMjT2aczl9fEJxXu6t+6dJl9bse&#10;5wWvn5N/+mTc5VY6GDLvg8sa/ufEsIPXEpjrOd/p6ImmmOMvq6A3T8h0aWtaOw6E4LD7QVWIVu7H&#10;i81ZcFGPizYI6kIhEWapfFfcgZ4/0CWnbFWFwcPCh7s8w9K72goi8FbCLB3VJm0PVs8iittrFmvz&#10;wGUWk8bVqJspQhGe/EMFvelF9uaiFa0vcE/MNt+USvDYb6EqFEyTfI9b2XzkVhDkw2p4rPNNRBDQ&#10;8wdaUWgHfv0hndnrxTq+kTmcJDXfKx9avRrVoX3S932ZymSwSpNvYZy96aKbGXKYVMpfBb15SXTm&#10;sfS2fGWLU+2cr4N77A1Q9aEX/F/IPmk+fA15FQT5QNQGG614T0aBMUUASuuPX39Fdxb71y7ewbmw&#10;Rsq3Yi+xsZ6pzQEyJZTP5VJnBDOTK/w8o2R9T73Mj1SKaFwFvSHqImBTJefRTeCrR9qw9vNhKqjH&#10;PgNVn5X0mrjsk9PNRK/IqyDIB5JTV/FtywSg5+8/gNI6qWgzDzZaVy/gG57Q5ZuAxYjykS/R4Ni0&#10;Sr7Ev6PJ/Og0VjLORulkdjh5QeOlhgCKJLtOYss/+cz4rPF0O9C8r15Q9WEs1LOrBeeaDyOvgiAj&#10;iATOSqU7Ugf0/PkCSvMheDP0abVH7/h5B4tAU4yHiIz1HI0NiqHwdpiwRqeZccNZMfSTe3QyN+bI&#10;lYksiq4cldFyrSQA9RnEZ0T8f4jLAjCPDVfF7XTR7FLrcVL5ihAQJIOoAbVb6Y78BfUBJNYOTurV&#10;bn4Osfwfk+MDQERshMaUpjyMQ6MXggQOM+uSGsbTTx7Vx8zYRJWyte2NH2NYjEX9gxXWVSptsYjP&#10;hAXEJUGDgcqgwdWRwVBTz+3OI+wQEOTDbpXwUm6B6rEJpr9gHVtuxjr+YRqcHyEe6p00UWCgb2om&#10;r9S9Yu9L4ECkO8xhOUM/p5NXbRmpUIktb3uccxuKotyU9Of5Aa8Bg8hreoDsZZfBVdJIl83m/b6l&#10;u4xSBBXiGT79yhXuhwNUj008Wfpm0gksCuEfqT7DqsSYJFpG+BemRLy5ODbheHZNQMCLmuwjCWPf&#10;PIpI8Z+hkQ/s8Bu1YdLyc+8zdx/je9POjdLFrIgm9Vluy9u2fNaWyzFTFXYlUKVFYsK72GYEAJgb&#10;duk3eugZ5s0810ladCwCgjVop5I4o49wt6XUVH9VRhjrRgsmo65oqVvVncZW5vZteqFpx3rqTMcg&#10;PQyMB6WPbVPqW4ZyhPAtJnsTDSzoBq/tEhkh5/sAaLMh67hfIA7dZD76K3IqCHLid3z61SjbjTlA&#10;b1sviR77kv7t55HZRmjE1u5NMOlO58CDcfdBpkubyABjwLfsow+7MoRFUWf6uuthdKik4TW2vfEr&#10;rg1rkkW3G6iYPfwGZRVieS86A5ZBVpGxjbKfdXJJ49ETyKcgyIlMTBW1et4DeWzgYBq+Kge6RPi5&#10;WMFRy/3UQTe6OhY/9xwDlFawdDO+wDCBPTp9mR9HH2iN9FCctYJU55SN72ymlOPzcYAJXk/BSwR4&#10;dBSbBbdhryPQha9knTwgQ11UBAQWXPDp10XZUo25QB67HFQcvl56oLlY8Xiel3DM7K6Dml8gHz7p&#10;zs/9wFa+Vz6j82obqtnnMxg8pfX0GllOmp8LxlBSGxvTsX7NFcFHmuxHEBGmeoEVNj/21bPFJgL0&#10;Eko5AjQH5o+fDORTEGTFNank07JgPtCbGJi1r635+t+bjxkNs9eJBV19rNOo13Y9kpl3HnSfesD6&#10;KouCrUHsGurTqSizHcxdhSUfND8VMkhlDtr2xsu5tqI+kb0ByEfxzpVWv8xTZDJsga3iMrp0Vr0i&#10;UyJ8ek8EBDaSVFGVsjfIyxg8jgT/Yz+3WVmy9X9F//esWpqsKQJfY3rq/twhGDAWPufJ+91pEXVs&#10;DmJicW82IM9e4/OACqLubNsbn+UqoOhG9qZWVMALoQ2PvRwN2oukeB2FrWIUXTqbaKjDufvvvkIe&#10;BUFekE+UouuBA2BSd9nZjTM3yGluxnRJE68k4nWtKEUDTsmncM+wuVKCwMNuFwpwhY+KYX9mj/37&#10;qN9hrkIrPbVldNNvns+DuB8mb5t2BK98+5x59BjZGw+R9j8Imfcl57bdNOE5sUYmFZtHKgqCOvEW&#10;n38TlOwESKKOhHX7NrKUPNLGP7DNngBj2Xt9crGjKvtvSK8bcfphjrSUrfO3X/mJyHWaZxHI5Hdk&#10;G7e4Sk3xb35pNOg0yjvvVahcupGTqCuel6CSCb+RQhYexG3flsLzohi6jvR4kSHIeSAogElqSIUC&#10;yOzaJ0EcXgWrY/O0qOHMro4gfm7B22lV6qmV4v5n6oZl80Ok5ldvW3co2wB0g0fgsh+6acjcBTg/&#10;1ghiGNKpD1Pb9sRMSf4t62hnMkhfYGnHtL2PoEUSeNoJF9vtBF3Fa3TxXZH3QFDg/U7MPyWzUUXf&#10;oYcDpYibJQsRgIZgHBsHuP3r9VP+VUU/t70Xp6SVvxvYx4pqKGUFZ4dLudNkflEToxyLaD8X+WnH&#10;1uQndewj/MgJmbirxGCOeZvKOnoRgK36zCphS1fzNewq2Ax+qCV9kmD77BAQbA8i/vG1gg5G9OXs&#10;IEneg+busRtQsvMwsO8Lubv0yopi28WSG4Znv8q8XDtrYAhmJUbeKZT+IZzEJy2/QfV2NK7OWO3k&#10;sNNynJLMRw4pRElWbF7AZh8uE/OgU26KGPuS6AqDcI3EVvkFZ+HE6aTQxX9EzgNBARQS7A/KdcEk&#10;zsIjaWtxGN7K1MxN6+Q/b5wkP3ji141fUr6Ra9j8hla8vpfx4G4/rEnoN/OLtcw1X5VyVobLwk93&#10;pxVmD9CKkdvRNJnWeMRHKQKvxmSFn9hHuwsXVJgxWjRjTyCCLh7AYz+BV0/GXqiGCgKCTT5wQxXf&#10;lnEWf01LWoFar4KFfrXAL+l9qFSf2Cdx5eQ4h+63sto3/f5uHd4cfTJ+5siybVjTkfhuQ5VHU3pj&#10;Omcp9DpVrjqcVv70iFYsTCdh29l4hMo/D7dpT+JLuUqDmqh/aBabDa2rVzexDsNNUbLNSJDAN1BM&#10;l49+GwEBDBmSi/VD/xYUf2ol1S8j4oIDkXEbMeqHA9b6yNBxX//7QsHGK9E3Jvi/6OEjnBfmbN8y&#10;MD3A/9WN6Gkbg7/PnX+iWygGCaEHjnXfZIAwFgmJ7E92ulRnKtAaW6wR6863CNG6Sv6MtPFf7+Si&#10;65aVTlJ5STdPg5j+teAtX/M3jG284LOEEi7iYNRQKUGvFgQFQJRcKIX/+Z6Veep/AOvZjgDPbbqE&#10;+15W5AtD1TD1HPEgBJb77NPFN2TJ6pywskVrS+fuzuk2xrejFyYbTsys9neB6FXY1K5MN/Ibtbnv&#10;ow3TMr4ytzWslFFJTwtU0cPdHATXjQDJ6vxFWLa3QNNJdviSOLxl8at0+cnovYKgBAiuBNipPsbG&#10;0KewCtELWwA8uFK4SirxNlnItgz4pGYMxDSEMbPKj/aAnxw9nFUMk1mKgIpt3q2NXRVmDdYHDYeo&#10;reEdaujhd2R3djFPAMyBWDFmbYFt8FUGQxyZWNACiioldPn16JWCoAQI2tftkOVGgrLZ24O8vl3B&#10;bxyNN0FFfjnWMy7ey52oel/d++eN/0xwlW0QWBzMzLWYEl8yn9lZAwbNZg1dz7+PbSZ/HVNFH9eS&#10;/ekg1WOLRgAeFWo9kY+q02rQpceg1wmCEuhPJD3L9Cr5JHalG8hL/BOM7dNqAAAgAElEQVT4nZPx&#10;JinIttwI/HDPM1GNnnrbH79Enq3xkH0AZjJryTBvGDSYOBGhXhOmdX66tdjN/ngme6+jgSSL2mby&#10;VUVnC8n+eEr02JVQFugwbCqspZqXdKm0BEPjyXbovYJgIwywnIAQ8IyM8BW70h3kmVsFfue/8CZV&#10;yLQCMOx4Hbeyr0pcdeyB4EOzp9islIsbsw5qqT3nX1jss3qt58A7lA3/U0/9n73z/qvi2AI4IHgF&#10;otg+fiwvyueDBRsW/ChWLLHGgjVi1GdvYK95FhKivsREibFrEI0F1GhQURNN1I9+1ET02bDF3hNf&#10;3v0bXu5ly+ze3Zkze+fuXcj5/sTenT2cnZ0zszsz5xzl6K4jtFV3x/XjGrE/Agy0LyHt6ydRd3KW&#10;lEq+0cW678Vgp4LYgrzYk+93N5KWOV85uAT2gqgK6tQPg9WQI6/Ox0fLpMW5MrlHawVroG5//HTm&#10;yJlLWtseyXu2Vo+L2vnvHOnnGc59bpdN69Szkr3EbOU4SOQo+owjfmX7iFQCyE6ANLRnou7kF1Iq&#10;GcXtpNs9Cp1TEFu4C9uWySL6trxB00s3pWGzvHIqgHr3/mBFRgc/jFsJo2y79HUTjyXZM0x3SjzW&#10;87ceKwd2DgviHS+k7khOB3gCB5eH1B0f5WLBxmcPakDucxxzaw8gotdD2txAUTcSRUrdT5zwdH7t&#10;U7ArQWxAjjnWyr9PnefFUuQcsV+B8+xVhvX0laCK5ARoK13pp0aX80Neb+sVG4BxOulG0bKbT4VE&#10;ZRFCpla9KdqzTzy5mpc5+Ekl0B2Y8xwW/fqOOq2ixgutw2gyi2FvG5DYPOJcp98nowQQv3s9+etj&#10;F4LYwXAhb6LS0toRnz6Fla8BOGKDw0GskS7IwCdrEVeLO89njpy4O7WJP47W8U32TN20dvPqoVm9&#10;yzruFstOp37PRc5McLQ/9iJ6tKFHWnev4HNaF0rVQ21G+zkHE10EaIothPeVev/yhiUq7A5SspE9&#10;JK75JWWB5PkoHT5T2vUIVucJGwCqQ6cAlgYn4lMpJTIqbsXPv7xJyDgzaN7Li4UfbajWMbHXxsVz&#10;Wn7Z5q/hvEp88pykDokfp7bdnvZJ0et5e89kJyz8fUy/lKpOzzLd28oUrGM4RDEUl+ZTMNoR+rZz&#10;+77AN6Xb+36g6FWAvkOcn14PUuwO/aTNPuwvEBsoLyRE0jlJipSWdovSrq+wrgR+sz0HKiInRxiC&#10;TxYx56queZ0tScrPp9iJZz/2VuUo3xkKN1YUUqaO39LNvTVQcjNA1yHuPk6QYgeRvY5ndj4WzQqx&#10;g8eGAQ54P8YkIVJqzC5Ku64raMQeB1REnmXPwweLUNB/400sQbo/odhJd80wNtYZClce5jPbPY1q&#10;7fBd7mwXxWSBU04at0DyTNwAzBeI2EQfISu/rzU5/tSX0QmsC1sBh2xgkIJwjCKIQHigj2Fdcvrb&#10;5hQz2ekp0Es+cspn31P95rN0urHfAUueyuw4REYnO0UK1gSyrVSNY3ssgviBnGb2qF9SJmj2Y6hv&#10;+ZNZF1YHjtjQiBZS8eH4YBEqC3QNrH7ZkqI5Laf8JE+B3+CLUjZxSrP5LPw83danwwX/h9lxbAhU&#10;m8nXnjtXrR4aFWIHHYCOWFTk4IiXvUc1lWbN/HJfDByxk4G7mbg9uJG/KcN1LWxqVEnRnJZA1eMV&#10;leW49fkVhBdBp04sWz8PF5wtMJYDm5XUZCCRaFOIHchv5F/4JeVAsZBT3gMXPO/WYKi/UDpMD2nJ&#10;rBCfK0InXD/wdR1RQjS/yUif4VJWdwc7ReU8NwehcLnpTGE9Bd5FDCm4JZoQEhSuSC1wt19S5EBS&#10;Db1HyWA3jWpQM74N00PKjpCKzxVhEL1H38YAIUduuuOn7Qqy4hGTGFlzxvJu/wg4VTki83zPIZcd&#10;9WyByNu4RUpuhyaEBIV4EUENozWfwso4nMi67jHYkGGdTxKxnocgNCrf0rexT1mX7PMWOxFkxcs/&#10;SCXjwQ8+vv10bmbe2te70x5ne87nK6dWOaWuJ8NH7OYcYssxpR0ReRdnSMnZaEFIUJgrtcAlfkm5&#10;XSykwHugJNUZxrpsHNiQ74PUOFlceCM+VoT9mtlW38he0QOeS9OitdQly4h1eU1Dg6B6qrT3et8F&#10;g7n8d3hnpmygPdjQXULFmqTqzbG0KS9Ln9wUQexHzneV6ZeUkcVC0rwH15RmzcqiWAQ2ZJiBSLtS&#10;B+BjRdhE+LwwnqQGm6wnlfpG/iE08a+jNpcj7Fa82Iuxp5myhcr9hDmlqjOgds63oHXMYuquxdOt&#10;3IRLIzoMDQgJBnJi+Dl+SZHCnnXyHvRRWvVSxmU94bNloJiLnzvLExVxNpEVfZpZNuUbT46Vtkde&#10;QfpTygsx5Ad79V5KD5CipvdyTKL4g1AzH8QldhlL3O+Gl61wuy3Fjj9gJRAjgojlNmdsQEOiyK1n&#10;E5RWzZpq/2waeMTOh6ixSXhsQqQ047rn085OrWe+3LrnSkP22WGB8CJi441R9JXpaTVw+j2nVPQV&#10;qJm/4RK7miUuy/CyAot5s7uX1EB5SGlitZBtKsOIYV/NsPc/1mUtwSM2KObiKxyxES6m+La0PqaF&#10;lRgaX0vLx5HpfUU4R/JyWA5JakIHJW2lU6p5KdTM47jE1mWJa232Ym8p91FNUnQTNB4kKHTWx+m3&#10;hJScsYHn7xiz5MO+tAKP2LEQLeRtdBjkFwHy0Lep3YhjmAo5e77L4+8wz16d0xmRRtSwZ05JHPou&#10;0Mqr8IltxBDX1fiyOW73S0u30cFKwhIEEUtXEcOcJKMqeQB4C+CIrPAIoMVEjRoIYu077d8mZb8n&#10;Zs+Vtevab+wOB+r1Q54XldJsTU7dLTuetNPH2+oCjxNsE+WARn7bWrdjxjLDizyb6T+2dBvXAPvQ&#10;ESTArKWu+fCZTvEC3x5wIH6OEXsrQAt5jrMBPlUESueNvo3tcW/DouFkNoitEUFTWa9uk7Rvz49R&#10;Aw2reefnOqWSt5ul5TtbMJZ37cvso9eXu4YXZSl7ZHk5TApPk378YOTeGUPRjBDbkOPldvNDRqRm&#10;AbkImp42mmPEPglQo0Aq2xmfKgKm/DhweOsGZFjs9rOCpXFb4xwaPeTg6DfcQjxABDLTUOPvvK/W&#10;5depvxzkE/sJtcu4Ybzx/5nnnKU44OE+UdxDQq57/55RGe0IsQk5q/Rxf4T86BUxvvjgrNKoW9Cv&#10;asATcBiQz66MVPQzfKoIHNcfBs2tr2GYvdqaSGnXg6TwVjMb2T/UO4z8qfzQyCFVXNUzkTFAq2z8&#10;VfnslXj5HSS5PJfYvbQO40uT3ueC9VXo26R87wvbt9JBdUwFgthFRx6XZxMekj6KakbcgfSr1vOM&#10;2BegWvg5wY/8/dhhmOP1HYOS5a6TRboFRds7DSlm0viHkJAXytGvTqnhqIzNUdo57P7vqmdrzPpV&#10;Vp9LajdahzHa5KJs67FmH+r9uwaCPVkRRBTyJ/EHfsiIXk64KOYozXgR/ao16l4f9og9jq2F7DB5&#10;GB8qwkUlo/BZbf5r9OF0IokoUiYIuoa7YyfRDGVnHXX2NtdJlazxDNF7p/W1sqLVg1YPC00uKpDT&#10;nPETp9nYHk7OZuxEI0Js4oWFtDkGL9GzlO5N9eX4g37NXXVN6JQI/66FfMk5EcTnbU/D+zsMSoYt&#10;IEr8035NHzFNpYyy0P0PB9VwJBl1OEV/VvbU2scjkppipMjkogfWR2xtJPOV5DR5dTQhxGZLEhdv&#10;QWnGL2EjrNsdMov9kc12Lt0ildyBDxXhJeVzo0a3p67R3JD6jXvAfkXr86wlxTmogt3UrGIXgKGN&#10;SZ5T791kaXmHHyN2Jin/WEjIVOXgQ7QgxC7kF8UUUQITlf6OXu4ykSB+KrPzYX85y761T/GZIvys&#10;Mmx2hWt8S7ruc8UJEEpTngHbPd051btLUWqT4flRxSeHc4jMot67ydKyN2Rqb2v3MEb3DfGj8ncn&#10;tB/ELu5Dg4pCOQB071JiRN7S24IR7G0+8gL6anymiAVabzBseBUNPlT7yYuyh9hiD57emiMsDN8K&#10;Nx/fOKZ28xn5PuTz7eAi6dFPTZb5wqt4OxxraKbFb8r5fZ3kSIeUfmZLjW63KIFqmMQYarmfyEwK&#10;hay+pz+4N8vAZ4pYoo9x0/uujk/Jnxn7m9RPS++3479ExVtJ5Byx4ys4pW7VbWIm9vk1aCmNhB79&#10;NNnkqkw/AsEfIf9BUkiy8vd4NB7ENqR2V8UlSF53RvIcmcduwqeDmd+HvYtmfVCdbpBSwPpqJhM8&#10;5U0mknJYEo8Xl7skRr+rbl7WOqVqh7DSVstJ//qBRTKinzY3vio091PLN6ENZf6F+ucktB3ENuRA&#10;gfUEyVO9FOnvskp8yCOeo16svoeZRL6SVHA5PlLEIq4Mk9Z3SRdSpThUGnMBRnF1XCFEvcgC7iH7&#10;hUNqNpcRPVSZPzgNl+l/ZGNeNPsTCUe/V2g6iG08k1rdSEHy1AgPZ6jlqsjFZnqOMlhdD3MXaQV5&#10;EhMfKWKZdh1N2t+MO9qxfWTRzkVMaUoK7rMidItJ4x6w3UllnVGv2xSNapuUSJfO1wDLTKbeea8A&#10;3MUhk/81GQ0HsQ15OWiDKIFKO6Zu/AzXhhOuyep6mIFRKmA0A8R/yi0yGwim8nv6y2EshRhXVnW3&#10;BTY7o1pHsSfLpvNGf2WkAgmAt3yYyb/CwOKIjchbHkMFyRtMbAI3p7fS3N/TvYQbwwy5KGcWeYtP&#10;FPGHiGyzNrh4VRifqMks92AODsJHac0SU7MAVlXoiC4ru4BKtmJ7kEgf2QPA/30DvRbWBeCG3xr+&#10;pw1oNIiNTGGE4uXltNyQW9FKqdFMo3SdmzHMSfsIqWBPfKKIf1QYYtYKP9zagkdQI+AuTAC1Ob6r&#10;ryeQ0/mBq6cU71Luq4bskmrIs2mmZVzJnP3Qfnot3AjAHa8x/E/onoLYyWjBWzWWKy2Z9tV+SPfS&#10;HcrohRpDO4V9+EQRf6m51rQh9hzBIUeZyH7gp0LR4zlG7GchqcRR7UBV0uxakpsJe4xVZ9Tamhfa&#10;zOngNZZRDTEBuOdtlvbYIIhAwgTP7VwArSRt1kcfeG1uekdftgXkAoGsniMIjGbm6ZcLn4M9ISvS&#10;I33ByZPkXMz9P3vn/V3FccXxJ1ClmaLDgUM9BymYZoNF70XgxKEIjKiiKRiEgYAAARY2xjGmK3Qc&#10;hDDBEGN6gIBCsekgQ2Ic25hQTOhEJ2T/hvD0dmdn387s3Nk3+/adk/v5TbOzM2/K1d3dmflegMdO&#10;D3SlHzG8+r8xFuCFdXZBXvl/ZfnoJmaYoBvaeNDoPqzYrGgtSFRZYonSHjHZ1H8OPk/C53saz/Dm&#10;Bfd1JImD/QpiACCIFH/7B9cX1HsB3NG8HPS9SUyZXsrHgSPFPYQeu0YgcNb7gCXjzRqESwUlJGue&#10;+AV2HeNS3O3lt8I9eT9BN3hy5uoHu0xNE7QVJKrkwQJaQ/mKzOVHDrnI/rQv9YSknm7VzqweezcO&#10;KKKGgxv47uDmVoj26Bgla51xey3Sm8LotKmBQGJr889/etM758wabovyDgDtBysIZdliu5DUfw1D&#10;iOZu5AH/5PmXrZrZaChIdDEe4M+rKS4ftL+bZCoKf3AIo7mkxx6MA4ooImlqQ75D6FkMiChBVAc6&#10;VXL/M97Uy9iifwXLbOjsqjYFrDs563vSOaPMCuaK8ppb+QoccsXrO8p3hV84rN98zZL6lujJZZAX&#10;zS6MzeNzyP8Rqfrc+0xNca+Qybydn6m+/aD1GKbVdQHXq9+QiwOKKCOxqJuDSxiYLTq1Za6Gr3P9&#10;G0jALuKwqq1r6uSpguKpydTv9kZUqKbEUrm5SWWiU7Zh7OKqkruz6eTXRB77mhfNfmCtY3QyGgkS&#10;bYwv1IqkxclsHs7PM54R+foUy+o+lq32Co4novI9e/Ixp1gbdzo63t3W/Ebr9iWb2kVWTBTMljjv&#10;FX/JQk1indlrj90DtqhufJ6rak02I6F2Zz7JcFcuvGh2ijWgaS20ECTqHHAWz5eFqCU4iJncYygq&#10;vOD+9wGhf4C8juOJqKX0Rye/sLLASQn0SqSKHjUWUXVtSdN/kaOnqth8mTLEzWOvRx7bzOqsmno6&#10;lOk1Xh9adNILhFvwPHn/vU9/ZElB60CiT0nEH+4sdAZsGnvHyJNhpg1lGd0jcLWdQjfcx/FEVJM1&#10;38kx1DmQyb3TjErXwVXMzeZhyl71lq6Ir75A4Kkq3CL10fhdnz32BJKztXNG/cNAD2vqYbOm/VTy&#10;SKHH3uFFu+lt+FfRNBAfMKTF96kp7rQxn0/w82xjHMFIYRldGrjaNbr8M44nop7q299w8g0Z92qL&#10;Zrp2T67GkQ/btph9vo4bMfGtwfvjKYH0tR70iITHHgk9+WHoKK2wpF5mS3iLg496EnmX/jVn0DAQ&#10;PygEyIrCGUgWefh5GrICfF13oydO0P9BjcbhRLwgecFM52/R7zP3gUwkGXrJCR68qbkmpPtnrjxp&#10;3/rrsXPAO6u/Ze2Vq0I1bZmZ/FjYD8e8mAczqAreQ7NA/EC3E62rktLIQk9dbpYE5jr1JYbRvQBX&#10;O0RUKYJExlBnKes3/sDYV1XdrZTJF+49dijwSAKVkKC+MyQ89lPQ4a4gpczfSz28UHtjfhb3Q5wH&#10;k+AnqvxCtAnEDwyR7+VKSjsmjmmzgsx5OuxwOkvGGVxtN0DEMASJiGZLHc9VaV0OhfvG78k1SW2f&#10;v0Tgsf9teRCX2sDphcceB48ktoGlMEoF4GhopmaK++GCB1OgBV0BWgTiB/WV6vqRkycruVkKmE/B&#10;SRGdx9Y3vP0JhxPxkJSS685eYmcpnT1uRFhYWTDXIvDYzypKMHe9advUd8RMsJGmSOzeHsAMvEWF&#10;Bm9GEj8Q98PnXswAzdtvFwgipm9o/jVQUliGMZ2Pc7N8Z2Sx1phrt7lfg6vVoxu9jaOJeMuE8g6O&#10;fqL7tUYk70aSKivt0z8Cj61bDaXP1VJ1J1iiiHcvcdJyMLWRxMZZw+aYg1DxTw6SxCxxP5zyYvgb&#10;UBX0RmtA/MAQLu6oorBx4oBFv2U/nW9kGB1Y1mUDQ2QBQbwgefJxZ1fx0aPQ22TiGpL0s2Qd2RF4&#10;bP1rLbUx5DvFPVASVuGW53xDfS4TrPtMKOc5SyIllmKe1W4C6AcvIm7SoVgeoy0gfjBLn4APVBTW&#10;WbxwN4UdpWAFw+Z2Sb7a42YQJBpknW3g6CvWDA/Key93/136pwgcdqdQEc0pj6q29bvsdXaeyvvk&#10;XU7yXBKXrMez7GV5AKB2uJiuvCqgIwo8GHl6++FzNATED3qrjKXb15jONblZeNK/I+w2B1ba1x99&#10;F+FoIlEhqSzX2V2cyKM2OX/l3o7k2aMXQamFZalsesIaVq2FnLiTuVJ6SHqz/06nNQk/uRYkBdAR&#10;hz0Y91ZU+dvRDBBf0C2wm4qyXrUbVxjtwja1EnbbbW4mtNq6sgvfCBIhtfo1BPrQzfKFD3fvsT/R&#10;i1hmJq1S2e517Go5y2BzpKKI6WGvn7Af8WmFJEBHZHgw6Eep8uejDSC+8EQ2tiUf82NVK16WPiRL&#10;2MI5K/RvI2C9x2zHPxDEc9JqgnzoePmSG73t1mEvLPi0+IOKd2GhN3Vn4u05Ff+ZlTtO7jBUFmsJ&#10;2oxE1k3KY2uV1I84vSXwKRoA4gv/0WfggsiLWisOdL+Kt6/sdYbNTQXWO01fAMPBRKJKjaIpYs+R&#10;V7n/1h2bakgVnHLYpcceQfR9rzDVwhS+ZX4xaCq1Iz2bldtUOjkNKn1lKPMAhnFbvT6kK26pH+8L&#10;kX06QRAFjBG9FsO5KH6vGGbk+E34FYbNjQLWq4dMqIeDiUSbQYvHQveEFZ7YX75wIuTDUf71SHaL&#10;ax2CdVBKpdpcZYGmTB8dFBlOKiCnQ5iiibM09j5THg8ZJ7P2ms2oQhKbAnrBg7Blg6jiW+PcR/xh&#10;rLKzUaa6IvcT+3FuYICVdptrD4yZt0ThUjyCyBFfclzOoWY8OVdWjdzectbZSfev/7jzzrVD72c2&#10;Tw6kZC6cp0XInZflNvNCT6QWKdEIbVvyy1AoIeYzwWLJWCgJYYvxQYaztF7rATohV/1Q10bRM8R/&#10;PrXHxnHJNvFsJtt1loZfOccwumxYvRmeHGNBEKgjy+km61RH99sVfB5Nf6p5QM/gklNrOmWCmoYu&#10;JAX+nqRlHz/V6yg7+33Z08s77eFA+mkModPW8HNuSqHLr4rzHvEFQ8JoZMQlkWOqJ3k5zK0obcIv&#10;zXAvVIqaZ4jfPN4r71j3fTha84aDgcAeyxGxeWpaeUYuNlYHVqhMJ/RwIHUSzSRTnZ0Sex0H6YRm&#10;6kd5iKbBhdIRxBNKVR1XMGMVzRXVZY0DUkEjltH9FVQxRgJB/Kf6f09qscLucFkw4a7MFrUgbXwm&#10;JaT2ivnSD+3EcTb5E0pk3dSOmwLphNXqx7guVXwaTnnEF5Jljz/zmChWF3jgcPZiCCu2Aqjiehgf&#10;G4kF8j9vGiMuu8r2sARnFeKpPTRtPUCoeKlR3FpId/SRl33Tj3t/ZqYUsaRoTkP6oJX6Af6aKr4N&#10;znfEH4yNqdUiLCePodnPyzLHfu0Jy+pSIRXrwi33cSgRn0mZnBsTHnt9p7CE/k6/uiNUM9A4CtoX&#10;pPm/UV5upIlNcOUi62T7e5A+8CAYyAGq+O9xtiP+kKMx1AFdUE8cLuimkeMm9/Haym1IxcKAYQgS&#10;Ndr11GKQvU4/eTBUTjVxeihnGagnzGfwheDe03/KcJKw2myDWesVUJvjlI8ttahu2R6HIFFkqMYK&#10;miPNYzKX+QejyW6Yq/ZrO1hGNyce7rH34VAiMUBBLHrsIQADAqxBxX8UVBHPh3VET8bOchFb9TuI&#10;4swfWbpqvwC1uY/yoaUiiWlf40xH/CFeav8nl/Ua9+SWQSWS5Rv7xQSm1d2Fe+wnOJRIDJC0LRZd&#10;djuxAdWENK5R41Lg8llHs/JkcOcl9wrd0c9ImGyW8pDkgunDnlc+tGlU6XVxpiM+oWuGaYkq/P5L&#10;xvDymGEE2zKuZkj/p7H+wzmDI4nEAtV6xKDH7qPGY0tgbjNdKXHXW/oBL+Ox4KDG+LY+CdTk6cpH&#10;Nh/61QJBPKTYdVhAipFkKm/g5lntKNO/k2l24jCgiWrPnCJIhEyMQY99Oeoeey6pu5/EXZX0uLsf&#10;6n8fYQUh2wkTWVc+sFVR9AyJAcbrU/BoJIXsJzO5MjcPORzS1/mZ3EK6qOZU705zIIgLysjkbdA5&#10;Vs57zY+6x17kbkH5fOieVxNsTz/mNtTFsDb3Vj6ydOm1caIj/hAne2rS+emTHwqXnHy5wrr6Otvs&#10;ToqqbqFnXIwjicQERMyzIgBsauNdW/vfvTr3yrt+euzp0fbYLcy6E2TuMx7Ai0J/pmuMV4GlsDar&#10;PzJNy6MOwomO+MQP0htEbBxhBZ4Ph6gv5zEv12Hb3Q1B1Vn8/ecI4gOVNY4qUVba5RuD+/risTtH&#10;22OXwJ+5rZTrJ05CK2f0kvX9Q0mW93ARO5WP7Gaq9As40RGfuKHPwVL3RcwmE/kiN08iyfOAeZ13&#10;yvKSc9WN9WzFOJBITJDn+C0p0GzVRz647BShxx6ltBO+1Jyfz7kYKirlwT+qWBvxTijLZViT1Uca&#10;eAoVpUEQDykTqYuKuQWQKftEsDZ9lGF0Yw+2XNHqG8eqx6hYhkcQZZD3wkm8HEnpOdMKZ06Lpsce&#10;z/+91yXEwsGYRz9muPT1+YHAhC3MDXTLgG2upnpk51OF4/8bxC9SI9cg6a2Jz1gdEqgRzWbYXEXE&#10;kE3VnapuK9zxhiDRZLoGW6jJF7qcLjXBDBQU5aDRFXKAPZX6N2pjSw3JW1vq9xUWDba1ojv3PwWL&#10;2apHdru3uuUIAmNDaA62j6CI5/o8zuJnKbdsyLETZze5zYCaDbG0jTiOSEywRIN9tBKro5XBK33m&#10;XvUsfk8wQ4nSPrgQ5mRlyHFoRtdghkygx85RPbLPqcIH40RH/OJ3tDm4pOKb9iinoH37NIECuF1D&#10;ZR2gYiNE0PL/sXfmz10UWQAPEJJvghxJKAoISKrCGq6wBBOOBRSQG7nZRQwIshxybbi0kA3EWmDl&#10;XlGUQzawgEE5V0SERZAgQoELBigMlwGCsOH6/g27SWZ6eo6+ZrpnZqve5xdl+vXrnu+8zpvj9Xtw&#10;HYFQ0I4er4F4wnQ5/+QesyVTFy22udOWO5KzcD/y8CwaS4mqr4pWSeL02NdkX9lSSHoGhIHtthwF&#10;Lqj5y/cjqAJog+YOgsBB25K7K3A3nwfXEfi/8thLmS7nHu+QtQf7/8BJ5Ss07n/EO/cin0W7yvY4&#10;To+dLfus8B2og8HQgaDIUBItar1zZpbyOWBbcpM59OrZ1qbBdQRCQRfOcGL2tmLuolcfRD09Yytc&#10;7NEk8d7J48mn0aFSgDfc7nnJp1UXkp4BoUC7Q++ocowhyNR/IUgMtK24Ug69+tfAt+EyAqFgEXun&#10;YxVtmR6H+6XXNbb3au/nT2CkKuvtpns3RvK2VE6PfV72eeHKa4KlA0Gxmx035pnJ7MK1OdYVt4JD&#10;r56tfAxcRiAU/JHTST5kepwbvENms73XET9/AuOF/0M33SlpSFMrs6h05/TY12WfV0dMeTpYOhAU&#10;eZoRrlY4BtoZsYYoYqt724ZD70ea7ES4jEAoQP6EEQzZn+lxeHcsPu9QB+PbJQ3KBgy7GYyH+RqN&#10;+sxN93zKb1L53u0yp8f+UPZ54WXZ4A8OEBj6il+vcAwUV3acKFJgXXEbOPQ+EpAFAPWM0s33CV2O&#10;XYKqhHPEpraeaYnVLcnGoe/8+wXijVEXu+lPCy275HRr71cOlZmuAvkBQDattKQFCocoZCdZ2ekm&#10;8uyxJlsXriIQCtAuxX50uSKmwznFO2RHa09U1mcXOjTPv1/A2DDd2btndMiL8pjXY7eUfGL4wE/A&#10;0oHAOKlZYaK6If7MvtdPsC64Yg69eyB0EwgVUzk/Q7NjxX/iHSmriqQAACAASURBVPJXa8+VeotR&#10;+jM6wrdfoB8a8wV3Ct6n/Srl8ed4PXaJ5BPbguneBJYOBMYNzQrvqBuCJ4DzpGXB/YlDb6Nq0Zfg&#10;IgLhoAdnAqDDTIezj3fITFvX1lpLpDM69Ni3XwAlS4pecKdgOPVnaTyb12NPclJe2tD1id3GdK8H&#10;SwcCY51mhUXKRmjDc6t/17LgXuRQ3E5RkAkAuOOYbr4FdDl2BpVL3GMet3ZFrrLIZaFqD8Ratk+7&#10;4BM59U9SHVTH5UaXZbmc1lZM90awdCAw9FCRqcpGMPIYNSULtbCuOP5n9zK4iEA4OM4Z6n2B6XB2&#10;c4951DE5WCVYEu5yn36AN4whIy5V7JBUsqy1XXXVdtAd7rKyTsRUXwVLB4KjUFWBOp08Li981bLg&#10;JjD1RjTJBnANgXAwVrfepXS5tUx/84B/0FNGbs7q/5zWWwZEOWuJSaPI62fsmJgvJXlsh5uU6s9o&#10;w1wFpfXEVDcDSweCQ6+Xk69qALQxdAZNqoSUqKke6Y2enmH1c7iGQDj4mDOVd1+mvxFweHEXUdr+&#10;rMz+zaLRs3pLge/FK1CaVvfJ/mMleexXbJrRO4fHLj4S1IQ0pUA4OIHXxlHBA1blriqWk8ptVtRh&#10;9BgH1xAIB105I5UPMP3NTIFRM/E9ZXGjotGeWsPrfn/ITjcGzHCtZI8cj23/2Gzkhj3WQnxauO46&#10;YOpAYMQJVKR2xXTdzg9SxV4iZD17RNpunR9E2mQAIDNJN94ldLntTH+zS2BU9Hpqc+W/DmN7kXOR&#10;vl6+nP8gochRAu1VhZ41Mxrniad3mSeY3wkAFHFEM8NYRfpR8Ochqth6y4o7ozv8eoQO09TvSwMA&#10;EVAus710uWkSI89iYhaYkvGvKmyLgr42In1PfTn/QvEMMHaaSHotbn2ONiV0TTkqOq1GWO/7YOpA&#10;cIzWzHCbIv3ZfAWNNlsW3IDqw5FoMqHDBcXzBgBBSjiLbyxkupuDAqN+GiUl/0MZ/f3ZUIF9693p&#10;QU13NaFn5nC/1DaCs8Lzo24HUweCo0Izwytq1EeQnc+iytVwLus7hpiNbbSiUrgA4JI8zrygz+Tl&#10;PIvBwr1sLd9432wlwiw0Wm68BzXn1ISeDTU3L6ovNqtLbmqhAoB89GLtZ9Woz0B2/hu64KuO4bJl&#10;UVKUyAIIAwHCxX7OaGL27q7DAqPqfbpT7paJpellYhQ4ec2LmvtqQs9SLO0/is3qLYcvdgAQBHrF&#10;oXgl2tchO29CF3zi9FrrqGMqhComwVYLIFysQLZbjyp3g+lubvEPit5FO9xy/xjlzMImBaMqyT0v&#10;ahLkeOyXzVqTbQKZQrMqxnqOBlMHAmSKZod9FD93JNAFW9uW1ImYjBnkfSLHyOkIASAIDK/wOlWu&#10;gOlu1vIPWoOyh3ucn5k1sexr9T0pOqki9KyDrT2lucik8PcibcHUgQB5m69EoEtQxvAUluQu25rq&#10;kUPJbTq4WmYUXEAgLCDLPU0VY+cV3yrHY48wviyrP/laaLDj3hTlyfHYFSalW+0C34pMCt9D3wAs&#10;HQiQLL4tKS45w5XyrJI3nBdeEv2v40q4gEBYGKYbbV+q2CtMb/ONHI+NJRA7qvzkUcY3r0mNsuR4&#10;7BLme42LApMqx/qdBUsHgqRbtR3mKFDdpwfaq5GGdndt3bua9tRsgfD5O0FGkAsAyKQRX+6BLUxv&#10;I/BaGXnsQqoXvaf63Bsas1/uUdVKKR57j0mnU4WRYQJVQfBSIEfA0oEgeVMzxJ7SNe/H14d25538&#10;Ail044yIx07iSy8FAP6BvsD+gyq2jOltBMaMpXVCSf1Vbd40+CsaynPF+vNSPHZjk86RHjfR4TXS&#10;xoOlA0HSl+tVnguapNg3SE7oTXwwbi3isX/Wmovh+gFhYR9foNdIlrNZJDKovtcj+sTelucqJ4sr&#10;dqOhFnhV9Zyc1+LN2b/5cO45NSXeCwCAz+iV5N6Urdic1H9T5aFOjSv/9ytn+f4CHlt/fH8G1w8I&#10;C1d0o53N9yhOolBgzIT5UfLX84uuaou4ohUaynve4AZSPPZ+tsdexj0lKN4FhIecajvsJlltknl1&#10;FP3vUPrL1R+QnDukC3jstXj5AwAIA6t1o6XHhDDzcF4XGDMRX2LW1GZzUZPqPRUdZJa22m/OpXTL&#10;ncc2BRO84yiSy1/UDDw2EBr0fVVZctUeMq+O7jExG1LpJt+f32O/41sMLABwMgdZbUPeP/6OiKTB&#10;xD12tMySb6iGb9u7nqKR3vWuLJJmzn542pXHHoqrHOcsw/8lMBfr1RBMHQiSQSjDfcLwFnHS1M6z&#10;rI72t1nlc9P5PbZelygOLh8QFoxIjIkUqYFMX7PCrceOtppDujlQvFA+QwN9IEHbEku+4g0zXHjs&#10;jrhGQk3yf7n6azYQTB0IkuV6kGd1CdmZq+rKfeCw8zf+h2yCxx4PQSBA6MjleUpmPzGKJAxOtPR9&#10;auo8wzkOSzrYvfZiCeo6WCsM1D3rwmXjRYS2EWQm8k7pRaxTH7B0IEjirWbcarUErUWUtXSXvfAZ&#10;HltrnQ5XDwgPY3WrnUIRusDyNELvla0eO9oVf4H1Ieu1liSMnZmDpehbZK0JFDdW3GPjmecyCDK/&#10;8s5oOtapFCwdCJRXPQRRErlKWUvE/ar2dFDOcSz6AnwMFw8ID9eR26QIzWR5mlOePHY0Ld1oNV5W&#10;t1F64lPROCOl6Ktlq+KXONhb6BlJKIlzRni1zjFg6UCgFNsNuZZXnbVpa4kYuRr7iUWSkNz0vqxp&#10;AoA8+iGvSZaJY3qacm8eO9ol2eG2uZPK8+7E/uAlRl2bx45Z7C307FOCEG/pzN1Yn/Ng6UCQVLzr&#10;MfqF5lOdIeYH3MmXrl/P+vJ7uHpAeJjj+A3VTD7T0wiFkTh4bKxEwHF0bIPK865FKnLpmk02jx1T&#10;6in0jBAsHh3LOaHP8RhasHQgSBwfhxvJf27H6EXst88sSKgodpOrrCEA+EpzDgMvYjkasVT5Th7b&#10;2H5kJBafq/K8Z6NhZGUNTrR77JifvISejSAJJfNNCB/8fbB0IFDWO1nyz950XqOupaXEfnU6mgQJ&#10;kad7tebacPGAENFZt9vbRJEuLD+T791jZ9qfsX+n8KwnGCNvk6XTSHkyST/UMNtD6FksSYizRgqe&#10;DP42GDoQKI5bHy5505lCXUuUxMvLcTlSHMtnct/BAYAULjNjK5m7sVPjhUZ09NiH9dbebsqBCXNL&#10;XhUQh9cV89GxVYIe21T2k5T6tAHffB5hXQaBoQPB0s3JlJ/zonEufS2lUbpipWjXEDIeRrT2y3Dp&#10;gDBxkPV5tNcalpsR3KaRSE3l5U9mzR5olH3ylL5m/ykj48U8tqlkOCk/REqEazp4idQLYOhAsBxy&#10;MuXvvWh8xlhMtNBVIzdaBUHiqO32GwBCwFp6VtDId2w381sJHvtLrbEeOtJM4Uljrw1OyNNqPGQb&#10;u9UyxTy2+aTnEaRGcE3nMNajAAwdCJbhnhM5WNnNWEzUmltaXGbZEJLAAYkZEQFAGsYOiX87tLbh&#10;SAMiWkHP0WM31RqHoCPHFJ50ARolJ16i2jJT1b8qROtwmj4FkKLFz3HNpsTFjjAAUMVs2a/FrzDW&#10;EjXXUHx5ecXpfErOh7c0LXPgygFhItnIG9jT1liawuFkWkvw2ChK5LTzC2LJGJu+/yJT7WSHR+Uv&#10;PBTcTCIIjeeaTTFX3CwA+MNNJ1P2lNpnI30tZXuarp4OoR5cOSBU5Bgm3tLStJDHxwiHITt5bJRF&#10;87YaX2pmuKL0nQnZ9q1yc8Q89lOTQtL2Fa6U62dIydQAIABKvZbptZLBWkzrvEy3lUOKBAAInjLM&#10;xKe0wN8bLeNxMaMiogM6eeyheqmKB+jQLXWn/HcjnjReqmKUtOQL41iakMf+2qTvDkFqM89kCog3&#10;AgDgP7HswA0xSliLyVV+0cgP86fmdN3R3rpTEwDCwQ8mI19/MSuh8miLWafe43IxO4UHrO+op/vD&#10;kcXtF55TEhJm5T12uQB3LHf4PrdLyGP/wfzQ/l/2zvvLiiKL48MszLwZZnYkHM4S5RyJShpyFljy&#10;wgEUXQmHdJDFJQwOOSlBwixpAMnIIu4isqjASBSH6Aq4oOwqLogIggQ5vL9h5b3urnrdld/rN312&#10;vp+fmK5b3+6mbr3q6q66lzPcD1a5mEKqwkn4OShpDrFcuZm53g5ZZ9pmIJrpCqe6Ge0GAsZob7DM&#10;4zXch46t+exgO0an2G9wwpwPJyuMXf6FGnqWnGRKgqV7e3P9PdJ7LR67JWUx20gpAeA101QtAPjB&#10;epYrxxFysI20M6Vpa5Zzh4tCVHEQNNIUJtOnIu++q51s5Tr+J8NzTpSe8T/+3TCZfLZJ90uaxF04&#10;qjdi34/RS+1sno/8hu6kHAA/ac+Mc+L6qjawT3lFuaryzqT/QO5JxTkS7QaCRv3OEsdv5Xh+xvSb&#10;iQmA8EwnyTl9/H50LFFREr00dKSrOsf0IpXujhXMY1stUbiWZZT9eHg5KHFayQLzRr7RtZyvpvaj&#10;vDNd171Cb3zHQVloNxC4h99uQr+/GbM0OWviokaRwwP63YrnpAembBGd9Fvf7rYqf3F8/DipxFc5&#10;h+ppjdiufEahOUyrVQqX0oSy3wUnByUOc+vDN7RFJE3gXDW1rfLO1En3CtdKFpYAEAgy2wnc/rkM&#10;j/3Trec3TcB35kLBWf3LD3mRbNgMJVx8v629wzl0Te+1uOua2I819xQuJY8/cwegBNgqzYoZCZTQ&#10;Sk3tkEJn0txMPVLyQAFAQMh4g+v0PX08reDFVgXfTlrFOccviRdPc8Sdz3Hd9UZsdwZCZtS5RgqX&#10;Qu+m3wcXByUOu7vnl3EMogk6JqmpqWyb1Fw3Ns2rkIdmA4Hk6pcKQbgSTrPqnK7WzbdTtiYnueSD&#10;/EJbfKlzSG/Edqeyfs908nCBMl8EBwclzkC2xzvLxctGt1pcUBLLVulMz5n+NDg8i2YDAWXKYcaK&#10;7fY+n7T89TiiehlB4i5UyvBB3kn9ccI5tElrxH7frVjPcBXsI8yxQbAYJg4IFI3G0FbtW9Vylc40&#10;V+fq0hjv2dui0UBwqXCtiPjq7xae65qMdZIjTyQ4eKEEsuFymh/yOd6cmKu0RuyNnv8gllWh/Ero&#10;uOJb4dyg5JnN8fmHkWfnEdE/Zqpp/VGpN2lMkStfYdTHyykQcFIHXp13v+fBsbnJO2XlHp6Fb/5l&#10;h6zrd1S1Dbb8HeGQy8ezH7XQbOnZeGTbBMFiF3f/6MmKKf2jH6aPKcZI6KvUmVQ/Q2ee/fllVv2x&#10;aDQAGDPT1Zc+Wv/w8sI2vneUfX4n4HaCls9gTOtVOOBWDI3zGvWWX8jahGycByBh3BZkADzjyS0v&#10;ZoZSZ3pKUa0Jp342Gg0APna0kaPmEuI+Fmrjd+TOLt713Hu0RmxvZswlDKuy0gu5S1kvhWuBkqcp&#10;PwzBYOsfjVW1iknlC/zONEBR7ffs6uPQZgDwqRx/UPGD4fAcwWP6A9Ibm/p0Exs9J7ikNWLv9Uq+&#10;ZZJJkF78Pw++BUqedKnzq29/nkQqpdThCz6tpvYuu/ZltBkAfI5YHaW6sUIkx0hH/oo5ks1zkl83&#10;Yc8WwueciX0DnRG7s1cyNd9j1UN6HXS4+LrwLRAAqkh8f5P6WleyHXtOSspVblaQLWpqvZIdxwmA&#10;/wNmWh2lyFRgVLT+dl55edIZ+/p1E2vsM3zqHPpKa5LNCB5zwGMk36/1Z8r6bfgWCAAfiz1/hkZm&#10;HlKr4Ne/uuTzlqGrqX2kFs4IAEBx0OoovUwFZnMWb9lc0H5dZkBtT5gTvfxd+1XmAPKHmlZJ2d4O&#10;gDp5Qsf/XEeKmpg/+TP3OFuzQE0th127LJoMAD7vWx3ltGH972RTygKnL/7Tv7uY5n0j10lnxGYl&#10;2qroicmo8ZMWDmfAt0AAWC1w+ytrtKRIxeLI39mvsWUV5W6w6rZAiwEgwI6hvdOwvhUAph+vvBrp&#10;jDP9u4st3v1dWkFUrrBEX9JN3Bsy+NkCwFcyRH7/lo5SumcHV+o2pqrqAtPdjLq/oMUAELAyvs9H&#10;dWTrrN4knTHVv7vI9u4Nya6kM2Qzv+YVayY5qEnZNoBrgUBwPFExwMuRih/Yh/qxZG+pKt7y1v0L&#10;GgwAPqncsF9qWCtRx3ANXnT64uik/CyR+3hHZ8QeyhLNdRltllxELdPwygD4xj2u02vGDM5m1Eyb&#10;wNB9QVlyqCcX/RE0GAB8+seXRf6MbKvyUa1MGuY4EVMekClBdY0RO09lDjBGchFUONZwJ/gWCARv&#10;8nz+g3Q9oZqsyXnZvV7hu+qaZQqw8AwAdexvtQvMqlvLuxZyDUggkurpft7Hfvs0X5BjZzVG7LVs&#10;2djvdK0kFzFCf8EsAD7DCyb0c0hTiFqSsocczSj2KB/WEP1tW62HYgBKN99bPeUVo9rnrdr9uRbP&#10;hxlDqQ84z//Uo0eoo/qI/SJbtrVWiuylYfdqWgBKmoZsjz+mvZmhD6m8izqcMcQt3U1HdaL5bjMA&#10;Sh2XrZ5y0qh2C1mcw66SL8WJwwlUWoYca6YxyeYsi4vNJT5CfA2Pzb8RAuAXzAxZ4de1dahlGtdj&#10;HgmqG27vipAaU7MqmgsAATetnrLCpPJYaeefKpvEJoz/suJ5X1cfsQexZcvXVnh3bvNvOpYUfAsE&#10;A+au6XP6Ou1J7dgH/CNu8Uwd2SKq4jq0FgAiBlhd5T2TylZmgMlcA2o/yDs+38htVozEtDnKIzYv&#10;nXVMyKhJZYTX0AvpsUHwYOWxaxvS1+lOqh+MLWnsUl+iI9uCqjgYrQWAgAyjp2KLH6y6tbgWO0lf&#10;rO/znVRjLnv5QXnE/gdHN30ubdVJGGj1sH46BAD8hrUCs7GBDrUV4jeuIlcslPM6siupiqPQWgAI&#10;eDueCF33pPusSfbJbb7fSj4zbWhP1RGbm9W3a4xZvijBRxskAgHBo67X27sZTLFT/krqX3QVhdrF&#10;yM/SkaXqVUpHawEg4Cerqxw3qFtT+hW7KumLK3y/FTtAevhOzOGnVIds7ux5Y4zZMH6W7Mq0XQjO&#10;BYJBqtfZl5nofEfq33CXlVs9fXgNp3i6juyBhU69yWgsAET0tbrK3wzqLo5Wnc23GE66eJbvtzLL&#10;PtX6mMNZG+NI3xWhSaxdjRye4b8oq0bwLRAUOnicPcdEpo5kE9YfnOIzWrrkoXo12goAEftMMgJE&#10;SW8uDbbdQfqVOIE84455bNFUccR+lydc32XITUFG5RUNfwvfAkGhntvXzb5RHZGsqyQfpPXWsd61&#10;q9VDUwEg5JDVV87qV7W2dj3Pf/07iPTwD5NwL7wdIvvVRuy5UmHOQlmH60ahlQHwmZNuD35sJNNH&#10;kvOLFLfX0nXiIvZHUwEgxA4R2FW/qhUQeDjfYnSSIpRabOCFJv5KbcjmBm/wZNr+jG1XjNhNIIhs&#10;V16zISRVEh+IFFfQ0n2MBLUAKJFu1sWeYL9sbsi1yOKESPKLN3i7QUMblEbsWVJhm97s9wp0UNSu&#10;cC4QFGq5/LeGoQ5R2MQoDZmuWjkQ34MEAKWGLuZPt/ukqztnkR5cKxk34yTa6uEuyW2gMmK/onAj&#10;FqskP2jhcC6cCwTuwTwsS9wjhkQj/ZRRWtksSmlKykCzz98AlDqmW12lo3ZNewK9hm9Cog8OScrN&#10;LLdPt89TdEdlxOZm5rrqMa2UI/rhwQs+ECyKYt13saHMOhIyjVFawSntbPhAsQItBYCIwVZXOaFd&#10;c1m0YguF+Ttj0usLTvy2Im/ZOZUh+yhHOM1ruohhRmc1/Dt8CwSvn8e5DvSmo9CSURqNxtSvm/7O&#10;EDus4CdoKQBE7LC6SqF2zd7SsfhhMjdjR2ghmOBOUBixr/GEGVu6l3ut+tK5h+FbIDicjyPsN8U3&#10;wndIq6OfyV5nxFeR0M944gBAqaKB6TqpWuIclb+STjJjj07S3TiJwlp7y3Kay0fsCQq/VDavea0W&#10;hXm5jQAoUSrGOm81Q5lFwhAs0c2cl1P2au/SsnWroKUAEJBr97/KujW/9ya2d3FJuhkq4fQUhS9T&#10;yQnC21q+mGG73WNVQJXehnOBABGbwy7DUOUTYXbtS1Yggib5uroXLdEGaCgABNhRxbtp1zwsfb1G&#10;5qUdknU7o+wznmKV3pCP2Ly1qqyFa809rxfoWXwzOBcIEFPDiVgWeUP4FP6S1ff2n9bV3WKrlkFL&#10;AcDnoGl0QCsJSHO+BfUebniybidLHCL0rnTE/pojnMYy3uwyKk8XZsG5QIDoobQpQsZMosGITbzC&#10;Woc+Xfule3vB6hAAgM1CyUgl+wF4lW/xSCGWWMJpJHxnkN1INmJv4AkXsaxd+TTppeIr4VsgSHSJ&#10;ST9nqkKlAmniLf08UtA3paa2blo8WbsBKDXkmySgf8KYaL06fItxTt/+Mnn3Uyz+UDdIOsnmLaQ7&#10;xTJ2pVPYTBUVwLdAoOiQiLfi3YkE4813YaQgL54foj1oKAC4ZJuuHU2VrmAZSvr2zuTd0HVJjLWp&#10;shGblyVwBNM69s7aUSXYWAqCxauJGLGrEYnd3tKvIwX343nUHoKGAoCLnaG+tm7FsZKwnikpL5C+&#10;nZa8G8qzz/mAXZ45TDJi89a+l2FaN6BDkYboknlwLhAofkrEiF1WGOg0GqZli4nwaYQKBEDKRdNs&#10;uVZSrulcg4yXna79cRJvyFnT3ZdjMEsyYh/nKS9gmhdRLxmO0AXl4VwgUFB5t4paG6sQEUZc42im&#10;gQMmus4akPloKQB43LO6yRea9dJbysalH0tmn1N9fmRx68o7SIbsTE7F8WxzKgv2eurwOvgWCBjE&#10;OxeYi4wTzdOnyhIN8MlEHAMApPyPvTN/l+lI43hb7xVj98xj53kYLm4ylthmrBGxu2IZIrkSbrgk&#10;GIMR+zqCCBmRGcGDENsVj2QylrgZxv6QGQSZRBKGQR4zSP8NE92nTlV313bOKX2K/n5+Sle/73ur&#10;Um95+9Spel9SHfINj3qH42qbxBKjaWHKUP5Z2i8SWKqI2KJtgzMCefq/ji2O3Ry+BayN2K39G6lM&#10;rTRL+fKHWHt/X4ZrOFanY6IAEFBWcE1JyfS42ltCgaZ0YX+R1iHlO391tkigpOJN9mqBXnWRwqtE&#10;gi3ouRfOBayN2Pn+jTBJzxoJfqb723JfK07+CwCIcdDvcY9i1Qnz+XRh103rkHaTP5slkvi7PGL3&#10;VYw5lefi3y9h23rDuYC1EXu2fyN7ZSXiZ8bam/oyfB9HzwBQ8JSkOr0M51T0WLFEgbuuG6d3SFuV&#10;MXOuYltcpLhDqDEo9uvgGNPSGb4FbONp1z3zDPzIj0bnpXx5KECi0QnEbEPMFAB8rkhqPctwcgpu&#10;EQowRTcmpHdI7mvqkUKRKfKIfUKgNkyssvzaT9+/wDQcgW8B23jbdc/a/o0wmXhTj4r0CvCQ3ER1&#10;kASAjOeys0i8Zim6E1dbqvwpEI3mZKd3SG6mE3HnPpZH7K8EahVlShtuJbznfgu+BWyjjuue7QJY&#10;yZHU98kNsq3dxue9FQAyhSyy9lZ5VIxnSohuFn1fhsaucWkeU++o8szpGcW2uCiPW7FUK6GaYTM4&#10;F7CN3OAJVCIJW0kpC6VGEOP7yWVxzBQAXNyCOaU9Kp5W3Mb+j7SKbnp+hawVipRURGxRurJBUV3y&#10;4VvAOgp8ROw5RV8kFaCdKiyEE4m0C1Li+n9Ba3cD8JhT6CyRwV4VWylqai83kavBJ7PVd07/IY+3&#10;VwRq67Qj9jj4FrCOYs8Ru/xHqeW0LkmOqMRa6/jsnntO5CCmCgAezq3q6CiPes4r29Gi7wdKS/I9&#10;ZGaqj2uvkcfbnCzpsDW4Bd8C1nHZc8T+IJp6wXootbKRG7Hb++xeXWL2W0wVADw6KHJwi3Aynh0V&#10;fd+dLuoKaR9UZfW/Su8pAu7zAr3WuhE7G74FrOOA+qhGEjs5Cfw+o1bOcyO27wS95D37bUwVADyq&#10;KSKUiKuKaxj0+tSk9A/KvTZdSSyjSHu2Q7EnoaIGXAvY+wNd/8q0s4/+Z7atLLWSnJ6sTLAXYUWO&#10;2VaYKgA4uJvXP/OouFpeZecbuqYnp39UJ8nfHiGWGS+PuKI3cRM0I/ZU+Bawj03UQ6vqaYziVcfJ&#10;E17rrhRrvei3f6eI3VqYKwBSIeW1cr0qHpLnAS0ykVvJNzfEaY9Tn8MFtOCr6b7I/hq+BeyDFueJ&#10;ttTT6OGIf8I2bhC+86qiKg8kZwRyqAAg4X1ngXzkVVGeo5TJirQvhFEdJ3+8UCOqC/hOoDdWL2LD&#10;tYCFMLXlBuppdHXEd7GNTAKibjzxAb47KE5/CgCIvO4skMX+VlZPwbcnwq2H4RbkmC+WeVYRcl8T&#10;6G3VCthFcC1gIUyhzHqaKm041z+ZcrXzeQ/JP/juILl1eRlzBUAqnZ0Fctyr4kVpTe3P3QU9M4xR&#10;uXU+L4hlyqmCriDvyxmtiP0kXAtYyE7qop9pqmxz5CsybUzNgMqJ0r/wdVeU4pbvKoPJAiCZtmR9&#10;1PeqeUKWfpu5OlUYxrDcpGd/kwi9qwi6X/LVKmhF7CrwLWAhTLay/poqfRz5m0wbc1g86er1YUV9&#10;IBUjoz4vrwCQAfQQJvRXcu3Q/qPVBd8NoQu6ZCjjakAKaklkihRBt6NAb6JGwM6FawEbmeY9Yq9y&#10;5M+yjb2oncRbJnPitWd9d9A9AXMSkwWAKGpNM/uI21mcYCE9dFRE3QecVIXdJXy9CxoR+zxcCzwm&#10;Ebslr7gfs7t+OEF6mPTYpgZk62s3JguAZEjxvRVGrZ6jy/mf4Yzr386fbyCRKVSFXcGDwk2NiP0G&#10;XAvYyF3qo8s0VSo58qfYxj7UzpoE6XhS0+7+e7hFY+kCkJm4+VNqGjVLD6TOCmlgk0gHssQy3VRh&#10;V1DWu7xGxK4P3wI2stp7xCYHN66yjZupncSzImdjbaX893AFsdsQswVAhLO8otEpRq0yZ7O+D2lg&#10;u0gHqotl6injruAAfSelYgFcC1jJeeqkz2qqlOE9S5cQs3PbGQAAIABJREFUOXs8adlz/nvoHoZd&#10;gdkCIJGePgt3yTnhOa+ScdaTDjRT/0skZjhfcZxScQxcC1jJFe8RO4t78XqW4HBpvCbejwG6mOOY&#10;3YLZAiCRKbxjoIGh9YH6hTWwUjqXTtWb2+W5ev9V6l2Ha4HHJWJHuEmWJlFDH7LtlwI/Hw9wzL6L&#10;2QIggSoeExbq0dWCA1huTqZ3JEIFysh7g6unfpFdFb4FrGSL8ipECuW4+Qn+SA0lbIHvizW9GaCL&#10;38t/LwOQsRQ+lGId79O1HFreor2kB3MkQhuUkVeQsG2wQq01XAvYSXPvEXsZ76w4W5wv4Z3aH2JN&#10;ZwJ0cbNGGR8AMpG7DyUJdh13Ka8ObWTroryKQ0mMUm+L88/Q71RoTYdrATthSnis0lRZwdv8Zjea&#10;erHtuwIHWzefWndMFwAsuc7S6GHSKHNpanNoI+sm39eOc1QdsS9xFdcotG7CtYCdLPIesS/wN6lz&#10;qaWyTHP8MPorQfroFPL1X7ITgMeSJmTFvWzSKn0A/XV4Q2vBfceWxMqoz2tat3wdWAPgUYzYTjWt&#10;OknNt6mla0zzVE+2uUxHxVoAONxxFkYNk0aZi5oh7mq5d62PSYSGaaRC4Z5cUxQDWQDXApYyhrrp&#10;15oqb8fF/5XUXIpaWsk0N461tA3Sx0+8VhcDICO4olHgyjNnw62M7eCW2xyi8yAuYRJX8xmpzhC4&#10;FrCUPZ4j9hMCr25ELbFVCTqkVOb0DElkbvZtHQCPOq85C+OESaMd3HV8McShudlRFumEdRl1eZqN&#10;pSrn4FrAUnZRN22hpzHUEd+b1F6RWipmmosN7GeTH8QfY74AcKlPFlxXg0YH0nU8I8zBRXWOwetE&#10;bO7Zs+5SlQrwLfDYROzbojTkzEZTadqaZyBib8PrJQBS+L2zLmqbNPqpJeevSCcay4RqaETsOrxa&#10;IutkGvlwLWAr87xG7BLCsjgLuaZMnIy5ROxmY8IAIJCrmZVNGs0VlPRJN5118qQu0HnInsBRrCJT&#10;uAvXArayg/rpQS2FO8JU+S9RU08lReyOwTo50msJbwAygILU5RYYpghfuBmLWjm9WC4TWqgTsbkx&#10;/2mJwgy4FrCVQV4j9lphboXj1NR5t7F67PMLwTpZEUsJgGTIGdDoewaN0vK7XbJCHR2pcTJeJrRI&#10;J2JzX/PPlMjPhW+BxyViVxTfAK1LTU10G+O1Ml8P2MtnNM6NApBZkFuPbQzaZApYfhfu6MjuvPTX&#10;/jGtiL2VozlVLP4iXAtYC1MJZJmO/AzJIuhCbbkvnFsYeSN2xDF7CBMGgAO5mfmVQZt3rHnSnKWz&#10;5mdoRexqnHomkgSnp+FawFqK5HtHKdyXHFNby6ncOdJIffjFxG4WZgyAOL2cRbHUoM1N1uT9yk/Z&#10;r+NwXCtiR2+kat4TS78E1wLWso06ahMd+Y1x2b6yaP4TvyVtb8Y+rg/YyznE7gjMGAAxqpJF8Utz&#10;NlvSJbw05OEN5iR3SGGZXsTmFM8cKpaeDN8C1rLfY9oA5wrop7zvJlBbbq6TE7GPfUz943QDMwZA&#10;jFedNdHAoM1v6RKuGvLwtjv9kN4zeUIvYnOSmH0oFi4B3wLWcpE6qt6Oc6za/RiubBNOKv19sY9D&#10;g3YzT3inDIDMhFzM3GbQJr3fvC3s4V12OjJLKqUZsf+UothbKFsM1wL20ol6qqbGqeaj7gm+apMa&#10;/qelFPPyxUIcPQMggWJnTdwzZ7KtPO1IWvm5VsXPLpohO+UyammhKHIhA4sp8ByxJTBb7OSFc7/Y&#10;p1pBLR9DwU0AWKo/hIp2NAlStXJhj++vTk/ypFITNSP2af2n80L4FrAXmgzcwK1O5sbEWaepo5kj&#10;3u4r8paYMgAi9OjUbwzazOfkQAoLUkKsi1RqtGbEji5J1pwlknwZvgXspYHrqFOCG7tO3X6P01Tt&#10;wYfOgS3PJXZvYcoAiNB7mQvNmexP12/462y51pPEed2IfVv0iyCZHLgWsBijBWuY9Pqfx1vKqK9U&#10;alGO2P0RUwZAJJL9orMiVpqzOcRdvrXDH2A/rT2EfboROyWV63CB3G74FngkInYnA9a6JB89q2dq&#10;EfR1zI7DlAEQiXxDFlpNczbzpHk90wzZ724llTqlHbF7JmnuEciVgm8BeylHPfWiAXNM1rNfxRom&#10;mzp9SX5xD8CcAUDvdm03Z/IdunpXhT9AsiveXiq1TjtiR5slal4RiD0P3wL2UpF66n4D5rpTc0/G&#10;GlbE/ntxcMu7UGweAAopbdXdnMkx7uJtb8EADzh9GSyVOqgfsfckahYJxMrAt4C9MG+ejxgwd5Oa&#10;2xVrWMxE70BcxfUuAFxGeKrfo0U2PYV634IRbtfKb15LP2JHqyRobuMLdYJvAYuZS121yIC5ptTc&#10;gVhDvDTYX4JbniPY2wIgE/lS67ayJ0aKT2mFwSyd+tiRbA8Re2qC5mm+0Dz4FrCYVdRVt5iwVzvp&#10;6Fk8CWrD4IbdpIKNMGkAjE3YyjJCT3fpjrVhhHl6b+tyPITs/qzieL7MB/AtYDGvUFedbsIek9Dg&#10;dw8+tzNWIzNq/jILAI8o7tusbsZMlqVLd6MNQ8zRu29+wEPETgj+C/gyNeFcwGLOUVddb8IeU3Bz&#10;RYSU1jGSWp+kU92BSQMZz0qyyrKNmbwueuEbEqQzw+Vid//P3pl/6XClcfzt1nrRbazHsY6cM9Y0&#10;bYlliK1DjJCYtsSeg0kQ9GmDFmYsoW0hI0OcNiFah4mtaWKQ5GghZkjozsRoQ8whiS0kcdTfMD3d&#10;de+tl3epW/WUefqt7+cHB1X3ee899/vUU1X31vNoROyg5bkhIc/oB20BzljcdCWFvfPBC0KZlX/L&#10;obBcZJqdjUkDvud90xtO0pk8ID13Joshit7kRj5to07EttbJfjbkGSugLcCZGUqr/6GwZ9l6Nr7i&#10;nw8q/3aGwvIuTmtsAPw/qS2cbDuZyVTluRmsInaUArvFOhHbWuWjX8gTrkNcgDMFSqtzSAz2C9p6&#10;ll75l7EUht80rQ7DpAG/s1D4WBqZybeV49bnMMR4w16WwyytiN01UTZsgPwpoPrxhtLqjyQGZyuD&#10;nQKBfKqt4oHAHNNqN0wa8Ds/EGY9MlGVcnmsO9US3XnP5rO4Pa5HaYf8KYA1/1ZaHURi8FjQG6gx&#10;ZFvFZXFBpFABfkfmFj5HHyAN4z6LMWbZ3V/zjF7IrvP4gC1gzQ3w5ujjUnZHtjK4J9CCbqu4uYmt&#10;gjjMGvA3Mp1QWzKTa5Xf8nCwTqI7m6OcOE4vYi979HoSRB7EBVgzTImVxmAXZfA7yq3igbeQ9AyA&#10;Sg6brnCZzuQ66bZ1eYzxHbvvEVbqRWzjk6pmD6LtTAOAIUqrzxFZ7G75tPEG3VbxQBP6RMoAVEtE&#10;UdszZBYtFYHO8xhjYXBJofCM0IzYo6o+YU8PebAHxAU4U1tptYT8Zt1omEO3VVztHf0G0wZ8Tefg&#10;irYUHFJem8JjkK1EfxZEOTFBM2KbBbDzQx3qCXEB1nyqxHqAyOQ+ZbKw6lkgi/Z1wGuYNuBrtpme&#10;8CydyVOGzRRjTwy5ISY72pmXdEP2gP+1CvlxF9IzAd4sse4To+GcMlle+WdzIsM9TauLMG3A14j8&#10;mrvILFpyim9nMsgFtkv/nNaN2OsqGq0OeWQSxAVYs0iJ9U0ik5baIlUvyPcSGV5sWi3FtAE/M5k+&#10;24cluXAak1FekG/qop15RDdiGxcCgbMhD/we6gKsmaTEeovIpGUPS9UmtJtEhi/bzKgAQExTKnIJ&#10;JZGZzJU+e4XLKOXnZlejnRmvHbEbtAz8IeSBNKgLsOawEusdjWaZh+ddDpsirfsjXpBF1Ncdpr2D&#10;mDbgZ8S67VQyi0k9iXMVE7AxqGpvREq0Q3ZO6Cg/BOICvClSatVIJfpSZYNNYY72CvYCqq/GAndN&#10;g/cwbcDH1KHfgmlZyWrJZZjy9d8LUU8drR2xjYsh/3cT1AV401epNdF+q5KISdLygr3gN1R9HW4a&#10;nI9pAz5GLvDGk5ncFVRwjwef27+HmGIQgU2tgDnN1NKO/UZXI5fnXBvsBR2p+rrDXvU9AGKaNqYf&#10;/I7OpMp8WMBmmLJGUWr0cxsTRexOUBfgjRLrK/YbfWY2SQ99+E6wFzSh6utRe9X3AIhlatKvOE/g&#10;mPMr3VK0NxoXiSI21AV4016JtYwsYtcJcgK6ctbTTYvHMG/Av7xGv+L8L45br6ZqhNGrNAG7DOoC&#10;vOnsaLk5SsQOLjybS9bZLUFJBgHwJUXEWYUr2G0Y/L6cXKHz4LuYJGLjWQAwZ6tS6+ceRWy6Yji/&#10;NS0OxrwB39LSIL9xfVp562o+Ax1vdqm/nZPfI4nYf4e8AG8sm8TWehSx6WpjtuP2xSgAT5yN5PtD&#10;AoOlszZnNFDx2LzbzslzSSJ2KuQFeLNMqXUrWcSubXWCoXSdpU7OBkD1ow/9mqtK/7WP0UBFn47b&#10;OvtdgoA9HeoCzLFUxrxqv1WUiN3e6gU/0bswancB3yJ3niwkM1lfeSujQrYphlZmt5UEEfsNyAsw&#10;p5+Sq0Y6hmhvxXtavOBFsr4mC5NLMG/Ar8i0wjXJTHaUzjoxmc9A64lOrbJ1+mSCiL0V8gK8aajU&#10;Ok+jWbSIXWbxgnZkna1NX7EIgOqFrIq5k85mG+msexmNVL5M2Gjv/NnuI/YvoC/Am0JnpdyjReyg&#10;NL9tifpanu/g/T0AMcUHwgla098EGMZYRiO9LTp1yN75R1wH7FGQF2BOhpLraMKIvcbqB9lEfR0o&#10;Lb6EiQM+RWTq3UJnspWjlTHPWSQ61cpmgz5uI/Y+yAswZ5+zz6ajRewewVkJfrn+9flFl1YsKyh2&#10;s/amIvbzmDjgT+Ti7nU6m6ukYw3nNNRy0asJNhvMcRuxP4K+AHO+c5Y6IVrEDvogu39/yz+Or41z&#10;H7HHY+KAPzkjfKALnc3pPCtXjRS9qmWzQc0xLiN2LegLMOdPjmptRo/YvcK7xZgCh6/eVMQ26mHm&#10;gC8RWUWu0Jmsz9SvxmlX59jmLmC/CnkB5lhKdnTQafep2ehguBN2RfKMp0odxeyBjtKzARA7yJ2i&#10;2+lsfiTdaharsa7T/tikrbuInQ59AeacNxwuYZ2oalQc7vityL7RbqiDBe2BXnzjDUA1IlfUsk+g&#10;s7lTulUeq7EO0a8mds9VxP4A+gLM+clwWLPnQWWbU2GPr4nmHR0K3URsIw1zB/xHnND/NEKjHQye&#10;uQRFFYF19pusdhWxu0BggDkqn7Dxo1bDlIyuhrEi/LJXDRsZAXVfjVsj9suYO+A/ZHKyd+hsWup2&#10;NWQ1WNGrHI02dV0E7MXQF2BOkkWv9TXbJrROiXD0L3Y85K/OI/ZUTB7wHzNN+b9LaPN56VTLWY21&#10;lpNk379yEbF/hr4Ac97y6gZzhj0fuWhrNbv34HvXTm/YPuKgdcN5EmYP+A2ZOruU0GhdL2r2ECB2&#10;txpndVrtcx6xZ0BggDnrlVzveXQnEOUxO/pqdurOkC1XY/aA3zgt1N+S0Gg76VOZrAYrk47e1GnV&#10;wnnEbgKBAebsV3LdQGg2W8NNRkZLqDI8dLuHmD3gN5qb4i8itDlB+VQCq8HeF90q1mo2yWnAngd9&#10;Ae4sVnol3Mqi5zPD7kQ09n2YZpswe8BnHPGiXkepdKkyXqPd7OzSFNfdYcTG1hjAHUv+FIOsLm7a&#10;h7qukpcawdy4MI2ewfQBn5Fjar9nCqHRLwwPMpVTMNph7b+HDiP2IggMMGe7QZ+pu8cr+r7SfEl4&#10;e13DNUrA/AFfIcvDjyQ0msJ2a8h8hw8TybOcRezJUBhgTq5l1zaRyc8mOvKWXmFfjTcL16Q15g/4&#10;iodeFJsdIR2qG7PhXjH7NVG34VhHl6DGEBjgjqWmFlG2o2zHGzVnfhPa4olwDR5g/oCvaGQqfzel&#10;0WPSoQ4wG25fs19/1G75sZMLUC4EBpjT26LXVBKLTRu4SGBwKeTHJTuwUQSACpYK5d+gtKqiWwaz&#10;8YqN8Ze0WxY6ufyMhcIAcwqUXPNpLLZyVzsnP/vxxemwuf37YAKBn1gllF+H0Gga33Vc0a+7+k2H&#10;O7j4xENhgDnrlFxX0lhMLKkswbk0kLLGYdC+92jQvggXAyAQSBKl7D+ktHqe7efIsmr3Qf22nfQv&#10;PFegMMCceC8yiGW/uKGqrNYGx0/ajdIfdhYv6eNeGBn2vCmYQuAftgrd36a0uodtgoNPRMf+5qDx&#10;19pXnXNQGGDObUu5ag/Mz3b3htxotuXVyLkQNmMKgX8QZfa6J1NaVRs7FzAb7wI36b7bal9umkJh&#10;gDnTlFz3e2B+keExOZhC4BtkMtHXKa0mKneqxWzAZ0XHCp203qZ5MZkOhQHuPKf0essD80u9jtiz&#10;MIXAN/zsyQaxr6Q3DeE24GuiZ+2dtE5rpncxGQiFAeZ8a3h8fz3R65CNrWfAL8iEwm1Izd6QzjSf&#10;24jLRM+cNV+ody1BKUDAnWVKrn09+YGPvY7Y32ISgU8oF6K/Q2p2r3SmtdxGvNhxApUq8pHwDMQS&#10;SZZtXae9vUn2igzMIvAHySI94Shau6oIQGduQxYd+8Jh+0E6l5J0SAww54hFrxM8+YUiryN2HmYR&#10;+IMF3hSYiudbWKepay/P07iUFENigDm5nmcPq+t1xB6PWQT+oMSU/JhEUrNT+O6VlhVKCpxaqKOR&#10;MjkREgO8SbDItdybn5jvdcQ2MI3AF3QWit9Ga7dUutI1bkPuKHr2vWMT52xfSNpAYoA5Wy16zfLm&#10;J6Z5HrGzMI/AD5z0KM/HOOlK/+A2ZFlTbJBjE0kn7F5IbkJigDk/RH65XI/gJ770PGKj3A7wA12E&#10;4McRG/614T4uesR+0bM05zam2L2QtIDGAG8aWuQa4ruOVRT33Mc8j9hIewD8wDGPvmdMVa6UzG3M&#10;R82OdSN5NxGZEkgMMGdzxPQpuyr+92Sc29+o4XnEPoWJBLFP4lOm3pcTG86UnrSc3aAbU2yJa2rv&#10;OlIOjQHeJA2LVGbu7cr/H+r2RwZ7HrE7YCZB7JMh9H6f2PB1vh9KphgktUXtPTXMhcYAb84bEXKK&#10;m3Vvtrj9kTmeR2wjDlMJYp1kcXvdL4XY8gHpSBe4DXqA6NmXrswkdLBxFRkGjQHmlEWKesPNA0+7&#10;/JFD3kfsP2MqQaxzX6h9ErXledKRenMb9BLRs/Xu7BTbuIosg8YAbzpZ5Lrz0YOtxBG3d/Qvex+x&#10;a2AuQawzxKt6PfWVIyVxG7T8lvqfLg3Njn4VGQGNAd4cjrSGc5zqXVGx9xH7fcwliHHkCtZIz55j&#10;GWYPXCW6NoDw6SQ086AxwBvrp11ljx6cK45Mdfszmd5HbHbZkAEgppHQej1qy2ekG+1hN+q7VG/6&#10;Al/jG1FQzSmNlAJfCrzQ7c989QQidiZmE8Q0d4TUc8lNt5FudIjdsPuSlcH8L3tn/l/TncbxJCU3&#10;IYvt1Rci9PVCkViG2GtJmVpCKlpEjS3VWFO0NUZsUa3YOokGL6GGsSumjfJSZoi01ZZBaAxTsXRQ&#10;SnH+hpHc8/2ec5dz7tnv4+bz/oXce87znO/9Pss993y/zxNwh9dQGBkgTdQAyVoX+bzJ3jG9VDxs&#10;qAMZ+xGmE4Q0fJHoBstFNxbsk22WHuKVbTQvqkw9hMyAjQHavCYz18febxayd26a1hPtQMa+gukE&#10;ocw1ZukHLRfdgnBLnXB2ZfvMy4r9E2qKg+eYWl1k5upTtPey+EZDC7Y6f+JAym6BCQUhTCkz9ALL&#10;RR8mfJuZzi7tiQXCrqtGkBgYGSDNTZm1zvd5d6P4TrEFmvo6kLGvY0JB6MJXOm+zXjYvpSZcIjfu&#10;THZpa624RxmhEkD2wcgAacLbysx1ks/bVt67ljqQsadiRkHoksXs/J71sn+k22pT6nsw2Qpp07B2&#10;FTy3nPHTSePtXtVMlDL2LHNK4ladXVl5sr8DGVvohCkFoUoGs/IXbRC+m/vQXHIDT2aX1sYKaVHN&#10;FMPHCBgZII18LzavTSj+2SEsrJZSsXFt1DqePzDrdk/BQSoxpyBUyWZWftYG4Snch5LIDXyGtWvi&#10;0hTDxxMYGSBNscxaH4T5ZOx448sxOs8pbS84TxfMKQhRkpiR97FDOuEapXzR6h5rxIU3VAof7WBl&#10;gDKJcmtt6ZuxxV0VvfTKTS/eIwSJU5hVEJqUC+Z+8lIljnDT2lh2abMtErhFIXg8gJEB0uzw2wNE&#10;ythiTUSdhtzyvhA0EupgVkFI0pLZ+IAoG6S3Vq5UHHQKrW5X1kIhelyDlQHK7JJba31/Gdv9ZXSU&#10;Lm/IFoIIGu+AEOWBrWu5eRNPIZncyBewSyuxSuLPfoPHMRgZoEz0BJm17gzzl7FHVv9vkA6hI4OZ&#10;r63vGQwADXozGx8WbYf48dyH8sgNfbpiZ0GjNPcbPfJhZYAyFXJrTZRen59cza2q/y+teu/M85Kw&#10;b7swqyA04buvptkifjB3otHkhv62ZZ27GDEL/USPxlGwMkCYVLm1KhU1i7r67M1Nz0nCPoKH2CBE&#10;KeA9eez5VvoT96JV5MbONp30tEpgSYK/8HEGVgYo85nMWF9qpHRU3ZcFoUf1/yKur0uLUxe5K6gJ&#10;+3O0xwahylXLn+V60phuZW1WFUI4YOBk19ybOw/OqyhZFcFfubDNf/xoACsDhLkjN9Y/qxzY5En/&#10;1Gf/xB17dlyR+obFN4OZsL/BnIJQhS+XTrE5K4pfzylxnF3aKN2ndh4v1TdLyF2e1rHj47FdFeLH&#10;z7AyQJj4MTJj/SHA99Sqzl0nAgeMd4KYr7uNxpyCkCWX2flDe+QvIdyxNp9d2jm9ZybpiSDNYWWA&#10;MCcF1RYgPqRrqBP4z+Al7EfokgdCl1ftrChexV3uSfXIDZ61/BVa6z3zmo4IMg9WBgizQG6sWvZz&#10;HBWPjVQ+JDNo+Xr3JMwoCGFetLu3lFRqu4zc4OsZfsLeSkcMyYCVAbocl9tqkZZdDUW+Gyw6pVfD&#10;F2inBClfl6NUEQhpHjJTz7VLw1LuTa+RGz2LKwm6z9yqPYgsh5UBuoR7bEe8peEMViJxrOy1fu6X&#10;0sQ/U4OSrpfNwe/hIMRZxqy90C4Ns7hD/Zfc6Hm1Bd1nPtUeR5rCygBdsuS2mq3ljDzx4K3KGbvE&#10;8Wzd9cNB6IcNQh6+9OqqbSqm+KlWTIQkXYHKgxuaQ8lOWBmgSwe5rfaL1XIKe5AWrpyxTzuarceU&#10;DhqHmQQ1gMgBzOgLbL+PtaoFtYV8y67sse5TKzWHk0SYGSBK4cXeHraaqeWkNv5qGHhl7Ncdy9Y9&#10;Sm8ex0SCGkIeX2Bpm4rO3Ld6khv+enZpc3Wful9rRCmDlQGSxK4sEoRhclvV1qlnpb8dkV4Ze5gT&#10;ybrvvjM53TGPoOYgNbG37xHQCq5jOLnx87bg7XSfWqw1rMTBzABBCj71MdWi2prOXO2vkJ9nxg63&#10;+Vfwt8rXL66POQQ1jeXGn+Nq5p608YLc+I8Y/73+usbgkgcrA+Rwre3rx1Y3aDq3gd/Vmp4Zu9C2&#10;ZH3i97S56PEBaibvcT+w0QdyuJJL5D6Al9iuEP2nTtMWYPpEw8wANR5O8GerC7SdzJaq/dXj1UnN&#10;qxF/UYp73MfyXD2k3kc5GZg7UIOZ5cSN4Bfc5S5TG38cu7IsA0FPW5jZBSsDxGg9w7+tvpKu6fQD&#10;4uFt1A6q39DKZD1s8Lne6FcLajq8bNeASBu1rOF+d53aB7DdRDPMW9oqMMHKAC1Sf1U212kazmeP&#10;qE+oHeTqZVm2Tvj0CzyxBuCZV7Fag0K+nWpeoFvy7Dt2ZZv1n9td0woZdNkEpIiYr2qwyYG/u7Pa&#10;KDfUDqqwKF23XT4ScwZANXOYW/zLVjVl3P22UvsE7rMrSzXwfUdLwFkLKwOUWLEwgMW+OzSQiLHi&#10;kS1VjsmwJl9nzXVhygBwE9OWOcYFW/Uc4g64mNpHwK/MSGDYFjji9IKVAUK48gLbbMOL6jKi2Tow&#10;tYO+siJfL22CGQOAU+xQD8x9gjPfDPTD18RNMHL2+MAxB3WOASGaaHu4PFD1+ysrE3hU7aBF5vP1&#10;FpQKBEDGJO4bQ+1V9CFX1JvWJyAtZy01cvqpgEHnNKwM0CFfa7IcHq8ihdVdWaVyzC3T+fozLDYD&#10;wAO+s2uUzYpWE20E4sqVAsRGA+dHBmz9h63YgA5l2vNll6+VxTQT91upqfpSlNO9ztni80YSdhqm&#10;CwAPMvly5libNV3hfkird+0L8hBhRECgWDQUVgaoEDVPV8rsqCSnqZZqSF3dxxxx/7Whw5dTdSkv&#10;QmcPADwJ78LcY43dqhbSbN31B8Fsxs5RjzubYWWAChGzdN7l7ovwL4j9tN5KRRnrYTtHeily17//&#10;M0Cj6pRYzBcAnvBekX1sLyWUQDJjx7Q3nbFdqv2J5sPIABXiT+ivCdrcr6S9Gn4vY4vTvDNvYk7Z&#10;6sCKF7XAfAHgiVRQfLvturiqfoQ+gKhNgumMrdoMpG8tWBkgQsZMIw+TR/sTtUz84VpNndjDtovf&#10;N5ecS96jWuIsA/MFgBd8m8cH9uvivjiT0AcwWLAgY8eqBJ5JMDJAhPqNjS3YPuDbe5ott9yhpk/s&#10;YXte8YDa29f9OkJB6XuYLwC8uMP9w/5Nj1Kn3HfpfAA/ClZk7LAbisHuHRgZIEJskeFNVke9n2ZP&#10;1lLMb6P7mP3ql9Vi86PbaE4LQGAatQ24JNQ6mnJnzCXzAfiWfjImx3VMIdK9ASMDRIg+LxinmddX&#10;T7bBoruaRnGt6UoNF9fpfztS5Prej8SEAeDFfuYfVxwo29uJe+PrVMa/QLAoY4e19B/nSlEOGVDh&#10;A3O1TLYtkQsTO222VdX4icpzcD/Unvy3g+Iub6EE8wWAFwXcG685oE2qf/SAyPgzBcsyttT9S04u&#10;bhQAFS6brj/2sWxdeIKWL98aNoD50C6zMlcQ3sJ8AeDNMuaK2U5om8g9fzmN4d8TLMzYYdm+svZg&#10;PymgwjkLWnJ0+6adKC1CfKVCTSXrFdJa98X2RtFgrCR3AAANGklEQVQhALx5yhyxR5wT6kq441eS&#10;GP4Ki3t27PUW1R77SQEVVlnUp/q+u031H8U/f1G9XRYPWoKPHwDT1OFeOM0RfWu5vo8oDD+1h9+I&#10;NCXcsMTpnpL64T4BUCGyj2AVEwZecIVtFf8Yp6Z0g3hQO3z+AJhmNnPBn5zRx1taqv+U5hBNlbaB&#10;fm5c5kAPQaiJDMgwXbCU3awPn+pCja+1HAQA0EKO06nlL1zhV8EffXflwqLfGZd6iq107bZ3SiFM&#10;DFDhnmAP/VW1HqbYRgCA55K4bszrpjukUerKezToox/XTSUMFRiXGzvYfNoHwGJim9mUsWeoqv3F&#10;fVBXTAAAZuHVOROcan05mvv5lmAPvlA1DL3fwITou+66UimwMECGLJsStvC7qto5oj9hAgAwybfc&#10;6TKdUintfh4V5MEvDhCHNpp68Ob+ZnIBNgaIcNeuhC1U/EOtz43YF3AZZgAAc8T2Zz5XzzGd0oPz&#10;S8EdfH7AQHTQZXqg2TAyQIOomYJ9qO37KHUfMhtTAIA5ypnDjUl0TOdDIsW2n2qIQ6auMKpfVZNN&#10;GBmgwfeCnWQoKx7iPuIJpgAAUxzm/rbVOaUXudJDwRz7GU1xaJ0ZFdX75tAWG5Ag5iVbM3apomKX&#10;eMQdzAEApnyYLx3d7aDWVtzJk4M4dq0bU38zoWN9lYBbsDNAgaOCvfxdSfEpw0VKAQASd+cxZ2vo&#10;ZDWiV7mPlwdt6FHa+xetNa5lpNmUD4BVtBHsZqKCZlZpPwaTAIBxpK6Xzv5edUrjnhAbiXxZRyBa&#10;Y1hNdevN72FpgADltmdshZtol9hrczjmAADjNGrPPW2To4rTud6TQRp63V66AlGedsnxK+rK/qqu&#10;2H4DpgaCzwbBASqiffRGx7BefQswCQAYxvWD5GhNHdWcxPXOCs7QE6fqDESnNYkNz3njzarKTuuk&#10;W3kSZWIACAs75ETGFob8Fi+52b2O86++ImSxO4M4TAIAhqmU3OyRw3e4XHFw2tUn6d+Wmh0VWOpe&#10;3x4izck0KAP/b+/e36K47jiOI4gLwYAEHx9EGvs8YLQgRsW7BpWqIKEJUQsVRUSgrbdojXckauoF&#10;K0bx9tSqxGtttTGpJiZRzFOjBps0RqJoTISq0VhNyt/QoAm7wLJ7ZmbnnEP6fv2CyjDHPed75sPs&#10;7Jz5PxdSJ8vsF9/4YkJKdbPfiqsZBMC0BS5zab/kthsaHqbilT8daeIwNNjb7eqOyy5b/3CrXEH9&#10;XwooNih3o041PoEJmLbadS71VpXYkQpeee9+po43fVd73m0v140jAx/94+/r/7KVaoNyM1QH9iAH&#10;gwCY9JO+rpNJ7mVsv9yIhpblv/Jrpg85izzut7zRtrsf/WNF/Z+DKDeoNkX5KXbdWkYBMCe4ynUq&#10;lUlseWuvX7m+KS39lWdZOOT8NtjDjksbbTrp0edv6q/l5VNuUG6a+sSuG8UwAKaUNZpJnaW02XbU&#10;+soPezSZxLI/Pppg6ZBzcEiLOw5tsmntwzNrz4s3ApLkahDYrLAPmHO/0URKs7m1kJKstIVPub+O&#10;NkDuC99g9aBzvaU9D2i2ynKxn99+bu6CFkp0SGyuDwFmbGo0jdbZ1Yz/q7t2F07b7HEOL/w4UOIL&#10;v2f9oDM4w/2uRzXftHzlwycvvE7BQblVOiT2k4wDYNjNxtNomQ1NFJ8vXCd4D1UbeS98mU8OO6Pd&#10;7vt0S5t34cQC6vk/q0Fid2YcAKOafvbK1ye5UWc7lBqYxfISu5uPjjuX3a2eXGBtuTTAXiO5jg38&#10;CGauj5cd++qAwWksLbGL+/ns0JPS/Elnc1raNo61GaGDB8oTezeDABh0tdk82ufDt21HDzM8jWUl&#10;dlS0Lw8+m5re6BXQ0nlFp94UHTQQmqQ4sKP9GQTA4IlmpokFOEV1rjUxjyUldugw3x5+5n3T+D9e&#10;2dKGsyg6aGFrF7WJzWq9gNFMdftxsEjfnAYuMjWP5SR24HGfH4Ai7vdxaWB+C1vdoOigiQHRKgOb&#10;B4EABnUd1MJsSvDBzn9Tp29iBz1ny0EoJbuhhSXutxhH0UEbcUMVJnYG/Q8YEjq+5adJBlvee7tE&#10;fRP7ol2HofTY709f3H97M7d2QSNRS5UFdhq9DxjSvpOHCTWxj+X9j9A2sc/ZeCTanND2uxZecf/N&#10;f1F10OpdtnWKAruIJ3cBxs6BPU/W0o2WW1igaWK/Y+/BKOlc1NfuvxNP1UEzo9Uk9mh6HjDC+6Xc&#10;5ZbbiNcysdsUKTqv+Cm3YkM73Z9SMBWGt6XjAQMcFd6nVa3V52QHztMxsT9XdenuFmUHDe0aKH0q&#10;HKPXAZ+f/kZkWWzlpoaJvUNVYM+g6qClsAmy58JcOh0wQPTRPXutrUsUNFS7xO7aT1Viz6HsoKk2&#10;3/SUOhdC6HJA3JfiJ4arLTW0XrvELlQV2P3bUXfQliNrm7y5sJT+BsTdMrRktqWT7CLNEvtJZTeg&#10;nqPuoLWrf06WNBc+pLMBYXONTa+dVj6AdlSzxD6iLLE7UnjQXcm3J2XMhU70NCA8Kw1PsLfMX3Zy&#10;DNcqsWuUBTb3YqNVyEirtX0y9KSbAUFxScZn2MC1plctLdQqsbcpS+waKg+thCN7zsXxdk6GCPoY&#10;EBOab+634gUml8Seq1Nij1QW2IOoPLQqgVM35U0stWk6sEYpIKTddNOLb/4xzkyDQREaJfbXyhL7&#10;DKWHVsi/5JcBZYOLIiyUfv+h40+Uv3/olVXHtpxddOFa7+Io7u0CBHWwEjvVO0ycaB/SJ7HbKwvs&#10;ujhKD61YUJ+SKbeu349/qeLI4bdrj18+md+zb/9JDeWdmZQ8I3X2icHph+9UzH9j3D8+u3Fz1wdT&#10;R8V0DaTrAPMqLQbPwLtncw02WaBPYi9WFthLKD38KDkCeYcbsMkiX6RP8ktHsw28r+WvT2JXKUvs&#10;MdQeAMCAYh9mUH75g0vvCrWaaGi/Nq4MlqvuTfGxFB8AwMDZbqqPc2imULMHjOxymY2v/0tlgZ1D&#10;8QEADCjzeRIJXdNeZWCHb9r5+g8oS+wJFB8AQNxR3yfRKpF2/6vL462SlSX2fqoPACDsdzYkUT+R&#10;q87ia6jstrUDnlAW2Jl8nBYAIMw/R9UDqeKkPCXMu2XKEvuvlB8AQNh8e8JI4OPiDsFd7bG5B84o&#10;S+w1lB8AQNR6m8JotvdV0MLE9nTN7i5YqSyxWZURACCqs8IFs4eI7GZ4tu19MFFVYK+j/gAAol60&#10;L4+6e2tb5JNn48Pt74PZqhL7OvUHABBUY2MeFXpr/J73fbwt433jYaoSewAFCAAQ1MnOQMrw0vh1&#10;r3uID5LRCT0VBfZ26g8AIGiRrYn0wEvrX6i9DbtBpKLErqQAAQBi/G3Oqvpn4N5O3tJS89O9/Pgu&#10;Sd0wUFFiT6UCAQBijtkcSaf9/C599+W2+9Y7elk2baOsblAU2JNY8AwAICbK7kw657ex/ksn983v&#10;8fizRTHS+uF5NYldQQUCAMTk2Z1J+wIHPfz6ldvmT3j60eNh8vqhSk1i76ECAQBCetueSYX7Hn09&#10;4q75v3v6yfJ2EjsiT01id6QEAQCanFom/vCHPs1bd7zn4QdXtJfZEd8qCewlVCAAQEiNxHS61Lz5&#10;n3vYfOljUnsiQUlif0QJAgCEdJAZT1FNWx/pYePIznJ74rSSxB5BCQIARERJjacrTVp/wdPGT0vu&#10;inAVgT2DEgQACPmT3ICa0qjxC542TZDfF39JOVB+KjU5U1p3bL7yJiUIABDRLlPyOeXrzrYfH+dp&#10;w3SV3eIIzcje/8muxWmTK+MrDi95ZulwX/fD5byAWTGsnQIAEHVU+tvAAd+3HJzQw9LzQ6SH+GNb&#10;az64t2Hyp/NXDk5MNv/6k6r2psV2p/IAAMZMk3/l9uNboX5+r77sZRXvP+jecx1zr8au6RUw4fM7&#10;O5/JGTrc03sVpTlV71+8/1HCf7rltqfkAABmhNRpaltr7E3/sPAR2e+8EDv39Gs1V0veLY7JCP9Z&#10;2OOBlBkAwLKjuib2XMYGAACn5zQN7HkMDQAATu11PcWezNgAAOC0QNfEjmJsAABw2qtpYM9kaAAA&#10;cJGvaWJnMTQAADiF6fqmeDBjAwCAU4GmgV3E0AAA4GKcpoldzdAAAOBitqaJvZChAQDAKUjXy9jn&#10;GRsAAJyKdU3sa4wNAABOO3RN7D6MDQAATst1Seh+PbpEPzsjZ/yvV5yoqk2feYWhAQDARZnCkO6f&#10;Wtvh5TNzZtWM5WGUAAB4ViU9p58/XnF/zJ6RQ56g8wEAEJYkLalTq+M/u/dauIM+BwDAuBt5J+0N&#10;6shTd1dtuJAdQlcDAGBN8OrFf5vo86Tenn5x8vrTGUH0LwAAvhSz5ljK9GjLQd13xZF9Y7JWd6RD&#10;AQCw83x7xCdrP115MNJQSmfmT79TeOn8v/fHtKEHAQCQyn9st9v/XF6ZcqC69tTB7cml9ck8qTS6&#10;KCfxvW07q1fePVRWuHDCW1tuxf6iK58l09P/AERGdllJr7qPAAAAAElFTkSuQmCCUEsDBBQABgAI&#10;AAAAIQC32gPW4AAAAAoBAAAPAAAAZHJzL2Rvd25yZXYueG1sTI/BTsMwEETvSPyDtUjcqNMmtDTE&#10;qapKIIS4NAXUoxsvidV4HcVuG/6e5QTH1TzNvC1Wo+vEGYdgPSmYThIQSLU3lhoF77unuwcQIWoy&#10;uvOECr4xwKq8vip0bvyFtniuYiO4hEKuFbQx9rmUoW7R6TDxPRJnX35wOvI5NNIM+sLlrpOzJJlL&#10;py3xQqt73LRYH6uTU/Cxthlmn/vXt6RGfDFy/1zZTKnbm3H9CCLiGP9g+NVndSjZ6eBPZILoFCzu&#10;p6weFaTLBQgGlrM0A3Fgcp6mIMtC/n+h/AEAAP//AwBQSwMEFAAGAAgAAAAhAD7fyIvgAAAAugEA&#10;ABkAAABkcnMvX3JlbHMvZTJvRG9jLnhtbC5yZWxzrJCxagMxDIb3Qt/BaO/5LkMpIb4sbSBDl5I+&#10;gGLrfCa2bGwnJG9ft0saCHTpqF/o+z+0Wp+DFyfKxUVWMHQ9CGIdjWOr4HO3eXoBUSqyQR+ZFFyo&#10;wHp8fFh9kMfajsrsUhGNwkXBXGtaSln0TAFLFxNx20wxB6xtzFYm1Ae0JBd9/yzzbwaMN0yxNQry&#10;1ixA7C6pNf/NjtPkNL1GfQzE9U6FnBspe8eHBsVsqSrAfTzW5d7jNXyPpvW9nStlRg/yvtjwn2Iu&#10;tKdcpQIZh/InHLrE9ttB3nx8/AIAAP//AwBQSwECLQAUAAYACAAAACEAsYJntgoBAAATAgAAEwAA&#10;AAAAAAAAAAAAAAAAAAAAW0NvbnRlbnRfVHlwZXNdLnhtbFBLAQItABQABgAIAAAAIQA4/SH/1gAA&#10;AJQBAAALAAAAAAAAAAAAAAAAADsBAABfcmVscy8ucmVsc1BLAQItABQABgAIAAAAIQBwQbR9bAMA&#10;APkHAAAOAAAAAAAAAAAAAAAAADoCAABkcnMvZTJvRG9jLnhtbFBLAQItAAoAAAAAAAAAIQB+1szq&#10;u1EBALtRAQAUAAAAAAAAAAAAAAAAANIFAABkcnMvbWVkaWEvaW1hZ2UxLnBuZ1BLAQItABQABgAI&#10;AAAAIQC32gPW4AAAAAoBAAAPAAAAAAAAAAAAAAAAAL9XAQBkcnMvZG93bnJldi54bWxQSwECLQAU&#10;AAYACAAAACEAPt/Ii+AAAAC6AQAAGQAAAAAAAAAAAAAAAADMWAEAZHJzL19yZWxzL2Uyb0RvYy54&#10;bWwucmVsc1BLBQYAAAAABgAGAHwBAADjWQEAAAA=&#10;">
                <v:shape id="Picture 44" o:spid="_x0000_s1331" type="#_x0000_t75" style="position:absolute;width:57315;height:40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kZZwQAAANwAAAAPAAAAZHJzL2Rvd25yZXYueG1sRE9La8JA&#10;EL4X+h+WKfRWNyqIpK5SAhZ7kfrofcyOSdrsbNjdaPz3nYPg8eN7L1aDa9WFQmw8GxiPMlDEpbcN&#10;VwaOh/XbHFRMyBZbz2TgRhFWy+enBebWX3lHl32qlIRwzNFAnVKXax3LmhzGke+IhTv74DAJDJW2&#10;Aa8S7lo9ybKZdtiwNNTYUVFT+bfvnYFp+TMdh2L9nU5fn0W/3bj5bz8x5vVl+HgHlWhID/HdvbHi&#10;y2S+nJEjoJf/AAAA//8DAFBLAQItABQABgAIAAAAIQDb4fbL7gAAAIUBAAATAAAAAAAAAAAAAAAA&#10;AAAAAABbQ29udGVudF9UeXBlc10ueG1sUEsBAi0AFAAGAAgAAAAhAFr0LFu/AAAAFQEAAAsAAAAA&#10;AAAAAAAAAAAAHwEAAF9yZWxzLy5yZWxzUEsBAi0AFAAGAAgAAAAhAFWSRlnBAAAA3AAAAA8AAAAA&#10;AAAAAAAAAAAABwIAAGRycy9kb3ducmV2LnhtbFBLBQYAAAAAAwADALcAAAD1AgAAAAA=&#10;">
                  <v:imagedata r:id="rId322" o:title=""/>
                </v:shape>
                <v:shape id="Text Box 303" o:spid="_x0000_s1332" type="#_x0000_t202" style="position:absolute;top:40779;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HwgAAANwAAAAPAAAAZHJzL2Rvd25yZXYueG1sRI/disIw&#10;FITvF3yHcARvFk3912oUFVa89ecBjs2xLTYnpYm2vv1GELwcZuYbZrluTCGeVLncsoJ+LwJBnFid&#10;c6rgcv7rzkA4j6yxsEwKXuRgvWr9LDHWtuYjPU8+FQHCLkYFmfdlLKVLMjLoerYkDt7NVgZ9kFUq&#10;dYV1gJtCDqJoIg3mHBYyLGmXUXI/PYyC26H+Hc/r695fpsfRZIv59GpfSnXazWYBwlPjv+FP+6AV&#10;DKMhvM+EIyBX/wAAAP//AwBQSwECLQAUAAYACAAAACEA2+H2y+4AAACFAQAAEwAAAAAAAAAAAAAA&#10;AAAAAAAAW0NvbnRlbnRfVHlwZXNdLnhtbFBLAQItABQABgAIAAAAIQBa9CxbvwAAABUBAAALAAAA&#10;AAAAAAAAAAAAAB8BAABfcmVscy8ucmVsc1BLAQItABQABgAIAAAAIQASir+HwgAAANwAAAAPAAAA&#10;AAAAAAAAAAAAAAcCAABkcnMvZG93bnJldi54bWxQSwUGAAAAAAMAAwC3AAAA9gIAAAAA&#10;" stroked="f">
                  <v:textbox>
                    <w:txbxContent>
                      <w:p w14:paraId="31BA914B" w14:textId="77777777" w:rsidR="00235E87" w:rsidRPr="00E74F9D" w:rsidRDefault="00000000" w:rsidP="00235E87">
                        <w:pPr>
                          <w:rPr>
                            <w:sz w:val="18"/>
                            <w:szCs w:val="18"/>
                          </w:rPr>
                        </w:pPr>
                        <w:hyperlink r:id="rId342" w:history="1">
                          <w:r w:rsidR="00235E87" w:rsidRPr="00E74F9D">
                            <w:rPr>
                              <w:rStyle w:val="Hyperlink"/>
                              <w:sz w:val="18"/>
                              <w:szCs w:val="18"/>
                            </w:rPr>
                            <w:t>This Photo</w:t>
                          </w:r>
                        </w:hyperlink>
                        <w:r w:rsidR="00235E87" w:rsidRPr="00E74F9D">
                          <w:rPr>
                            <w:sz w:val="18"/>
                            <w:szCs w:val="18"/>
                          </w:rPr>
                          <w:t xml:space="preserve"> by Unknown Author is licensed under </w:t>
                        </w:r>
                        <w:hyperlink r:id="rId343" w:history="1">
                          <w:r w:rsidR="00235E87" w:rsidRPr="00E74F9D">
                            <w:rPr>
                              <w:rStyle w:val="Hyperlink"/>
                              <w:sz w:val="18"/>
                              <w:szCs w:val="18"/>
                            </w:rPr>
                            <w:t>CC BY-NC</w:t>
                          </w:r>
                        </w:hyperlink>
                      </w:p>
                    </w:txbxContent>
                  </v:textbox>
                </v:shape>
              </v:group>
            </w:pict>
          </mc:Fallback>
        </mc:AlternateContent>
      </w:r>
    </w:p>
    <w:tbl>
      <w:tblPr>
        <w:tblStyle w:val="TableGrid"/>
        <w:tblpPr w:leftFromText="180" w:rightFromText="180" w:vertAnchor="text" w:horzAnchor="page" w:tblpX="4285" w:tblpY="-3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37"/>
        <w:gridCol w:w="1134"/>
      </w:tblGrid>
      <w:tr w:rsidR="00235E87" w14:paraId="41C44A17" w14:textId="77777777" w:rsidTr="001E1414">
        <w:trPr>
          <w:trHeight w:val="907"/>
        </w:trPr>
        <w:tc>
          <w:tcPr>
            <w:tcW w:w="737" w:type="dxa"/>
          </w:tcPr>
          <w:p w14:paraId="4FE2DDAA" w14:textId="1F27A46A" w:rsidR="00235E87" w:rsidRPr="001E1414" w:rsidRDefault="00235E87" w:rsidP="00235E87">
            <w:pPr>
              <w:jc w:val="center"/>
              <w:rPr>
                <w:sz w:val="56"/>
                <w:szCs w:val="56"/>
              </w:rPr>
            </w:pPr>
            <w:r w:rsidRPr="001E1414">
              <w:rPr>
                <w:rFonts w:ascii="Comic Sans MS" w:hAnsi="Comic Sans MS"/>
                <w:color w:val="7F7F7F" w:themeColor="text1" w:themeTint="80"/>
                <w:spacing w:val="80"/>
                <w:sz w:val="56"/>
                <w:szCs w:val="56"/>
              </w:rPr>
              <w:t>c</w:t>
            </w:r>
          </w:p>
        </w:tc>
        <w:tc>
          <w:tcPr>
            <w:tcW w:w="964" w:type="dxa"/>
            <w:shd w:val="clear" w:color="auto" w:fill="FEF8F4"/>
          </w:tcPr>
          <w:p w14:paraId="4D5E9D45" w14:textId="7F390E64" w:rsidR="00235E87" w:rsidRPr="001E1414" w:rsidRDefault="00235E87" w:rsidP="00235E87">
            <w:pPr>
              <w:jc w:val="center"/>
              <w:rPr>
                <w:sz w:val="56"/>
                <w:szCs w:val="56"/>
              </w:rPr>
            </w:pPr>
            <w:r w:rsidRPr="001E1414">
              <w:rPr>
                <w:rFonts w:ascii="Comic Sans MS" w:hAnsi="Comic Sans MS"/>
                <w:spacing w:val="120"/>
                <w:sz w:val="56"/>
                <w:szCs w:val="56"/>
              </w:rPr>
              <w:t>ow</w:t>
            </w:r>
          </w:p>
        </w:tc>
      </w:tr>
    </w:tbl>
    <w:p w14:paraId="411B7A71" w14:textId="0182A241" w:rsidR="00C3135F" w:rsidRPr="00235E87" w:rsidRDefault="00235E87" w:rsidP="00165DC1">
      <w:pPr>
        <w:pStyle w:val="ListParagraph"/>
        <w:numPr>
          <w:ilvl w:val="0"/>
          <w:numId w:val="62"/>
        </w:numPr>
        <w:tabs>
          <w:tab w:val="left" w:pos="1134"/>
        </w:tabs>
      </w:pPr>
      <w:r>
        <w:tab/>
      </w:r>
      <w:r w:rsidRPr="004B4E9C">
        <w:rPr>
          <w:rFonts w:ascii="Comic Sans MS" w:hAnsi="Comic Sans MS"/>
          <w:color w:val="7F7F7F" w:themeColor="text1" w:themeTint="80"/>
          <w:spacing w:val="40"/>
          <w:sz w:val="56"/>
          <w:szCs w:val="24"/>
        </w:rPr>
        <w:t>c</w:t>
      </w:r>
      <w:r w:rsidRPr="0098505B">
        <w:rPr>
          <w:rFonts w:ascii="Comic Sans MS" w:hAnsi="Comic Sans MS"/>
          <w:spacing w:val="40"/>
          <w:sz w:val="56"/>
          <w:szCs w:val="24"/>
        </w:rPr>
        <w:t>ow</w:t>
      </w:r>
      <w:r>
        <w:rPr>
          <w:rFonts w:ascii="Comic Sans MS" w:hAnsi="Comic Sans MS"/>
          <w:spacing w:val="40"/>
          <w:sz w:val="56"/>
          <w:szCs w:val="24"/>
        </w:rPr>
        <w:tab/>
      </w:r>
      <w:r>
        <w:rPr>
          <w:rFonts w:ascii="Comic Sans MS" w:hAnsi="Comic Sans MS"/>
          <w:spacing w:val="40"/>
          <w:sz w:val="56"/>
          <w:szCs w:val="24"/>
        </w:rPr>
        <w:tab/>
      </w:r>
      <w:proofErr w:type="spellStart"/>
      <w:r w:rsidRPr="004B4E9C">
        <w:rPr>
          <w:rFonts w:ascii="Comic Sans MS" w:hAnsi="Comic Sans MS"/>
          <w:color w:val="7F7F7F" w:themeColor="text1" w:themeTint="80"/>
          <w:spacing w:val="40"/>
          <w:sz w:val="56"/>
          <w:szCs w:val="24"/>
        </w:rPr>
        <w:t>c</w:t>
      </w:r>
      <w:r w:rsidRPr="0098505B">
        <w:rPr>
          <w:rFonts w:ascii="Comic Sans MS" w:hAnsi="Comic Sans MS"/>
          <w:spacing w:val="40"/>
          <w:sz w:val="56"/>
          <w:szCs w:val="24"/>
        </w:rPr>
        <w:t>ow</w:t>
      </w:r>
      <w:proofErr w:type="spellEnd"/>
      <w:r>
        <w:rPr>
          <w:rFonts w:ascii="Comic Sans MS" w:hAnsi="Comic Sans MS"/>
          <w:spacing w:val="40"/>
          <w:sz w:val="56"/>
          <w:szCs w:val="24"/>
        </w:rPr>
        <w:t xml:space="preserve">  </w:t>
      </w:r>
    </w:p>
    <w:p w14:paraId="7F998F11" w14:textId="726C2694" w:rsidR="00235E87" w:rsidRPr="00A87724" w:rsidRDefault="00235E87" w:rsidP="00235E87">
      <w:pPr>
        <w:pStyle w:val="ListParagraph"/>
        <w:rPr>
          <w:rFonts w:ascii="Comic Sans MS" w:hAnsi="Comic Sans MS"/>
          <w:spacing w:val="40"/>
          <w:sz w:val="24"/>
          <w:szCs w:val="8"/>
        </w:rPr>
      </w:pPr>
    </w:p>
    <w:p w14:paraId="7F7EA6BE" w14:textId="1EF84053" w:rsidR="00235E87" w:rsidRPr="00235E87" w:rsidRDefault="00235E87" w:rsidP="00BB550E">
      <w:pPr>
        <w:spacing w:after="0" w:line="240" w:lineRule="auto"/>
        <w:jc w:val="center"/>
        <w:rPr>
          <w:rFonts w:ascii="Comic Sans MS" w:hAnsi="Comic Sans MS"/>
          <w:spacing w:val="40"/>
          <w:szCs w:val="6"/>
        </w:rPr>
      </w:pPr>
    </w:p>
    <w:p w14:paraId="160F4E56" w14:textId="34C87443" w:rsidR="00235E87" w:rsidRPr="00235E87" w:rsidRDefault="00235E87" w:rsidP="00235E87">
      <w:pPr>
        <w:pStyle w:val="ListParagraph"/>
      </w:pPr>
      <w:r>
        <w:rPr>
          <w:noProof/>
        </w:rPr>
        <w:drawing>
          <wp:anchor distT="0" distB="0" distL="114300" distR="114300" simplePos="0" relativeHeight="252385280" behindDoc="0" locked="0" layoutInCell="1" allowOverlap="1" wp14:anchorId="46473498" wp14:editId="6C377236">
            <wp:simplePos x="0" y="0"/>
            <wp:positionH relativeFrom="column">
              <wp:posOffset>4880610</wp:posOffset>
            </wp:positionH>
            <wp:positionV relativeFrom="paragraph">
              <wp:posOffset>20320</wp:posOffset>
            </wp:positionV>
            <wp:extent cx="609600" cy="910483"/>
            <wp:effectExtent l="0" t="0" r="0" b="444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609600" cy="910483"/>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3961" w:tblpY="-1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37"/>
        <w:gridCol w:w="1134"/>
        <w:gridCol w:w="737"/>
      </w:tblGrid>
      <w:tr w:rsidR="00235E87" w14:paraId="3831C780" w14:textId="77777777" w:rsidTr="001E1414">
        <w:trPr>
          <w:trHeight w:val="907"/>
        </w:trPr>
        <w:tc>
          <w:tcPr>
            <w:tcW w:w="737" w:type="dxa"/>
          </w:tcPr>
          <w:p w14:paraId="1FBB576C" w14:textId="491B70D0" w:rsidR="00235E87" w:rsidRPr="001E1414" w:rsidRDefault="00235E87" w:rsidP="00235E87">
            <w:pPr>
              <w:jc w:val="center"/>
              <w:rPr>
                <w:sz w:val="56"/>
                <w:szCs w:val="56"/>
              </w:rPr>
            </w:pPr>
            <w:r w:rsidRPr="001E1414">
              <w:rPr>
                <w:rFonts w:ascii="Comic Sans MS" w:hAnsi="Comic Sans MS"/>
                <w:color w:val="7F7F7F" w:themeColor="text1" w:themeTint="80"/>
                <w:spacing w:val="80"/>
                <w:sz w:val="56"/>
                <w:szCs w:val="56"/>
              </w:rPr>
              <w:t>d</w:t>
            </w:r>
          </w:p>
        </w:tc>
        <w:tc>
          <w:tcPr>
            <w:tcW w:w="1006" w:type="dxa"/>
            <w:shd w:val="clear" w:color="auto" w:fill="FEF8F4"/>
          </w:tcPr>
          <w:p w14:paraId="71159490" w14:textId="62B12043" w:rsidR="00235E87" w:rsidRPr="001E1414" w:rsidRDefault="00235E87" w:rsidP="00235E87">
            <w:pPr>
              <w:jc w:val="center"/>
              <w:rPr>
                <w:sz w:val="56"/>
                <w:szCs w:val="56"/>
              </w:rPr>
            </w:pPr>
            <w:r w:rsidRPr="001E1414">
              <w:rPr>
                <w:rFonts w:ascii="Comic Sans MS" w:hAnsi="Comic Sans MS"/>
                <w:spacing w:val="120"/>
                <w:sz w:val="56"/>
                <w:szCs w:val="56"/>
              </w:rPr>
              <w:t>ow</w:t>
            </w:r>
          </w:p>
        </w:tc>
        <w:tc>
          <w:tcPr>
            <w:tcW w:w="737" w:type="dxa"/>
          </w:tcPr>
          <w:p w14:paraId="63F13958" w14:textId="75F422B1" w:rsidR="00235E87" w:rsidRPr="001E1414" w:rsidRDefault="00235E87" w:rsidP="00235E87">
            <w:pPr>
              <w:jc w:val="center"/>
              <w:rPr>
                <w:rFonts w:ascii="Comic Sans MS" w:hAnsi="Comic Sans MS"/>
                <w:spacing w:val="80"/>
                <w:sz w:val="56"/>
                <w:szCs w:val="56"/>
              </w:rPr>
            </w:pPr>
            <w:r w:rsidRPr="001E1414">
              <w:rPr>
                <w:rFonts w:ascii="Comic Sans MS" w:hAnsi="Comic Sans MS"/>
                <w:color w:val="7F7F7F" w:themeColor="text1" w:themeTint="80"/>
                <w:spacing w:val="80"/>
                <w:sz w:val="56"/>
                <w:szCs w:val="56"/>
              </w:rPr>
              <w:t>n</w:t>
            </w:r>
          </w:p>
        </w:tc>
      </w:tr>
    </w:tbl>
    <w:p w14:paraId="19E20391" w14:textId="3EDF14F3" w:rsidR="00235E87" w:rsidRDefault="00235E87" w:rsidP="00165DC1">
      <w:pPr>
        <w:pStyle w:val="ListParagraph"/>
        <w:numPr>
          <w:ilvl w:val="0"/>
          <w:numId w:val="62"/>
        </w:numPr>
        <w:tabs>
          <w:tab w:val="left" w:pos="993"/>
        </w:tabs>
      </w:pPr>
      <w:r>
        <w:tab/>
      </w:r>
      <w:r w:rsidRPr="001E1414">
        <w:rPr>
          <w:rFonts w:ascii="Comic Sans MS" w:hAnsi="Comic Sans MS"/>
          <w:color w:val="7F7F7F" w:themeColor="text1" w:themeTint="80"/>
          <w:spacing w:val="40"/>
          <w:sz w:val="56"/>
          <w:szCs w:val="56"/>
        </w:rPr>
        <w:t>d</w:t>
      </w:r>
      <w:r w:rsidRPr="001E1414">
        <w:rPr>
          <w:rFonts w:ascii="Comic Sans MS" w:hAnsi="Comic Sans MS"/>
          <w:spacing w:val="40"/>
          <w:sz w:val="56"/>
          <w:szCs w:val="56"/>
        </w:rPr>
        <w:t>ow</w:t>
      </w:r>
      <w:r w:rsidRPr="001E1414">
        <w:rPr>
          <w:rFonts w:ascii="Comic Sans MS" w:hAnsi="Comic Sans MS"/>
          <w:color w:val="7F7F7F" w:themeColor="text1" w:themeTint="80"/>
          <w:spacing w:val="40"/>
          <w:sz w:val="56"/>
          <w:szCs w:val="56"/>
        </w:rPr>
        <w:t>n</w:t>
      </w:r>
      <w:r>
        <w:rPr>
          <w:rFonts w:ascii="Comic Sans MS" w:hAnsi="Comic Sans MS"/>
          <w:color w:val="7F7F7F" w:themeColor="text1" w:themeTint="80"/>
          <w:spacing w:val="40"/>
          <w:sz w:val="52"/>
          <w:szCs w:val="52"/>
        </w:rPr>
        <w:tab/>
      </w:r>
      <w:r w:rsidRPr="001E1414">
        <w:rPr>
          <w:rFonts w:ascii="Comic Sans MS" w:hAnsi="Comic Sans MS"/>
          <w:color w:val="7F7F7F" w:themeColor="text1" w:themeTint="80"/>
          <w:spacing w:val="40"/>
          <w:sz w:val="56"/>
          <w:szCs w:val="56"/>
        </w:rPr>
        <w:t>d</w:t>
      </w:r>
      <w:r w:rsidRPr="001E1414">
        <w:rPr>
          <w:rFonts w:ascii="Comic Sans MS" w:hAnsi="Comic Sans MS"/>
          <w:spacing w:val="40"/>
          <w:sz w:val="56"/>
          <w:szCs w:val="56"/>
        </w:rPr>
        <w:t>ow</w:t>
      </w:r>
      <w:r w:rsidRPr="001E1414">
        <w:rPr>
          <w:rFonts w:ascii="Comic Sans MS" w:hAnsi="Comic Sans MS"/>
          <w:color w:val="7F7F7F" w:themeColor="text1" w:themeTint="80"/>
          <w:spacing w:val="40"/>
          <w:sz w:val="56"/>
          <w:szCs w:val="56"/>
        </w:rPr>
        <w:t>n</w:t>
      </w:r>
    </w:p>
    <w:p w14:paraId="6A4668D1" w14:textId="77777777" w:rsidR="00A012BE" w:rsidRDefault="00234472">
      <w:r>
        <w:br w:type="page"/>
      </w:r>
    </w:p>
    <w:p w14:paraId="124A76F5" w14:textId="42A46407" w:rsidR="00A012BE" w:rsidRDefault="00A012BE">
      <w:r>
        <w:rPr>
          <w:noProof/>
        </w:rPr>
        <w:lastRenderedPageBreak/>
        <mc:AlternateContent>
          <mc:Choice Requires="wps">
            <w:drawing>
              <wp:anchor distT="0" distB="0" distL="114300" distR="114300" simplePos="0" relativeHeight="253690880" behindDoc="0" locked="0" layoutInCell="1" allowOverlap="1" wp14:anchorId="379E495E" wp14:editId="46E9E587">
                <wp:simplePos x="0" y="0"/>
                <wp:positionH relativeFrom="column">
                  <wp:posOffset>46826</wp:posOffset>
                </wp:positionH>
                <wp:positionV relativeFrom="paragraph">
                  <wp:posOffset>135316</wp:posOffset>
                </wp:positionV>
                <wp:extent cx="5745480" cy="3038168"/>
                <wp:effectExtent l="0" t="0" r="26670" b="10160"/>
                <wp:wrapNone/>
                <wp:docPr id="1766006501" name="Text Box 1"/>
                <wp:cNvGraphicFramePr/>
                <a:graphic xmlns:a="http://schemas.openxmlformats.org/drawingml/2006/main">
                  <a:graphicData uri="http://schemas.microsoft.com/office/word/2010/wordprocessingShape">
                    <wps:wsp>
                      <wps:cNvSpPr txBox="1"/>
                      <wps:spPr>
                        <a:xfrm>
                          <a:off x="0" y="0"/>
                          <a:ext cx="5745480" cy="3038168"/>
                        </a:xfrm>
                        <a:prstGeom prst="rect">
                          <a:avLst/>
                        </a:prstGeom>
                        <a:solidFill>
                          <a:srgbClr val="FBFBFB"/>
                        </a:solidFill>
                        <a:ln w="6350">
                          <a:solidFill>
                            <a:prstClr val="black"/>
                          </a:solidFill>
                        </a:ln>
                      </wps:spPr>
                      <wps:txbx>
                        <w:txbxContent>
                          <w:p w14:paraId="54459811" w14:textId="26433471" w:rsidR="00A012BE" w:rsidRPr="00626B68" w:rsidRDefault="00C76277" w:rsidP="005223CB">
                            <w:pPr>
                              <w:spacing w:before="240"/>
                              <w:rPr>
                                <w:b/>
                                <w:bCs/>
                              </w:rPr>
                            </w:pPr>
                            <w:r>
                              <w:rPr>
                                <w:b/>
                                <w:bCs/>
                                <w:sz w:val="32"/>
                                <w:szCs w:val="44"/>
                              </w:rPr>
                              <w:t xml:space="preserve">5. </w:t>
                            </w:r>
                            <w:r w:rsidR="00A012BE" w:rsidRPr="00626B68">
                              <w:rPr>
                                <w:b/>
                                <w:bCs/>
                                <w:sz w:val="32"/>
                                <w:szCs w:val="44"/>
                              </w:rPr>
                              <w:t>Word identification strategies</w:t>
                            </w:r>
                            <w:r w:rsidR="00685A3D" w:rsidRPr="00626B68">
                              <w:rPr>
                                <w:b/>
                                <w:bCs/>
                                <w:sz w:val="32"/>
                                <w:szCs w:val="44"/>
                              </w:rPr>
                              <w:t xml:space="preserve"> </w:t>
                            </w:r>
                            <w:r w:rsidR="00685A3D" w:rsidRPr="00626B68">
                              <w:rPr>
                                <w:b/>
                                <w:bCs/>
                              </w:rPr>
                              <w:t>- The shape of words</w:t>
                            </w:r>
                          </w:p>
                          <w:p w14:paraId="440E96B2" w14:textId="67AE1FBB" w:rsidR="00A012BE" w:rsidRDefault="00A012BE">
                            <w:r w:rsidRPr="00626B68">
                              <w:t xml:space="preserve">English has 44 different sounds and these sounds can be written in more than 650 ways. It is important students don’t rely </w:t>
                            </w:r>
                            <w:r w:rsidR="002F2744" w:rsidRPr="00626B68">
                              <w:t xml:space="preserve">solely </w:t>
                            </w:r>
                            <w:r w:rsidRPr="00626B68">
                              <w:t>on learning initial sounds, but to build a bank of sight words. The shape of a word assist</w:t>
                            </w:r>
                            <w:r w:rsidR="00941235">
                              <w:t>s</w:t>
                            </w:r>
                            <w:r w:rsidRPr="00626B68">
                              <w:t xml:space="preserve"> </w:t>
                            </w:r>
                            <w:r w:rsidR="00685A3D" w:rsidRPr="00626B68">
                              <w:t xml:space="preserve">word </w:t>
                            </w:r>
                            <w:r w:rsidRPr="00626B68">
                              <w:t>recognition.</w:t>
                            </w:r>
                            <w:r>
                              <w:t xml:space="preserve">  </w:t>
                            </w:r>
                          </w:p>
                          <w:p w14:paraId="1A340E3F" w14:textId="5FC45DDA" w:rsidR="00685A3D" w:rsidRDefault="00685A3D" w:rsidP="00165DC1">
                            <w:pPr>
                              <w:pStyle w:val="ListParagraph"/>
                              <w:numPr>
                                <w:ilvl w:val="0"/>
                                <w:numId w:val="88"/>
                              </w:numPr>
                              <w:rPr>
                                <w:sz w:val="28"/>
                                <w:szCs w:val="28"/>
                              </w:rPr>
                            </w:pPr>
                            <w:r w:rsidRPr="00685A3D">
                              <w:rPr>
                                <w:sz w:val="28"/>
                                <w:szCs w:val="28"/>
                              </w:rPr>
                              <w:t xml:space="preserve">Write several familiar words in lower-case on the board and draw a line around each word shape. Then rub out the words to clearly show the shapes.  </w:t>
                            </w:r>
                          </w:p>
                          <w:p w14:paraId="28914B8F" w14:textId="0EEF5BFE" w:rsidR="00685A3D" w:rsidRDefault="00685A3D" w:rsidP="00165DC1">
                            <w:pPr>
                              <w:pStyle w:val="ListParagraph"/>
                              <w:numPr>
                                <w:ilvl w:val="0"/>
                                <w:numId w:val="88"/>
                              </w:numPr>
                              <w:rPr>
                                <w:sz w:val="28"/>
                                <w:szCs w:val="28"/>
                              </w:rPr>
                            </w:pPr>
                            <w:r>
                              <w:rPr>
                                <w:sz w:val="28"/>
                                <w:szCs w:val="28"/>
                              </w:rPr>
                              <w:t>Project the following pages and follow the instructions</w:t>
                            </w:r>
                            <w:r w:rsidR="002F2744">
                              <w:rPr>
                                <w:sz w:val="28"/>
                                <w:szCs w:val="28"/>
                              </w:rPr>
                              <w:t>.</w:t>
                            </w:r>
                          </w:p>
                          <w:p w14:paraId="3C3CCB89" w14:textId="166D0F8A" w:rsidR="00685A3D" w:rsidRPr="00685A3D" w:rsidRDefault="00685A3D" w:rsidP="00165DC1">
                            <w:pPr>
                              <w:pStyle w:val="ListParagraph"/>
                              <w:numPr>
                                <w:ilvl w:val="0"/>
                                <w:numId w:val="88"/>
                              </w:numPr>
                              <w:rPr>
                                <w:sz w:val="28"/>
                                <w:szCs w:val="28"/>
                              </w:rPr>
                            </w:pPr>
                            <w:r>
                              <w:rPr>
                                <w:sz w:val="28"/>
                                <w:szCs w:val="28"/>
                              </w:rPr>
                              <w:t xml:space="preserve">The worksheets can be printed for homework.  </w:t>
                            </w:r>
                          </w:p>
                          <w:p w14:paraId="2DE6BCA4" w14:textId="77777777" w:rsidR="00685A3D" w:rsidRDefault="00685A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9E495E" id="_x0000_s1333" type="#_x0000_t202" style="position:absolute;margin-left:3.7pt;margin-top:10.65pt;width:452.4pt;height:239.25pt;z-index:25369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BGXPgIAAIcEAAAOAAAAZHJzL2Uyb0RvYy54bWysVE1v2zAMvQ/YfxB0X+wkTpoFcYo0RYYB&#10;RVsgHXqWZTk2JouapMTOfv0o2flou9MwGJBJkX4kH0kvbttakoMwtgKV0uEgpkQoDnmldin98bL5&#10;MqPEOqZyJkGJlB6FpbfLz58WjZ6LEZQgc2EIgig7b3RKS+f0PIosL0XN7AC0UGgswNTMoWp2UW5Y&#10;g+i1jEZxPI0aMLk2wIW1eHvfGeky4BeF4O6pKKxwRKYUc3PhNOHM/BktF2y+M0yXFe/TYP+QRc0q&#10;hUHPUPfMMbI31QeouuIGLBRuwKGOoCgqLkINWM0wflfNtmRahFqQHKvPNNn/B8sfD1v9bIhr76DF&#10;BnpCGm3nFi99PW1hav/GTAnakcLjmTbROsLxcnKTTJIZmjjaxvF4NpzOPE50+Vwb674JqIkXUmqw&#10;L4EudniwrnM9ufhoFmSVbyopg2J22VoacmDYw82df3r0N25SkSal0/EkDshvbB77DJFJxn9+RMBs&#10;pcKkL9V7ybVZS6ocmUnGJ24yyI9ImYFumqzmmwoDPDDrnpnB8UEqcCXcEx6FBMwKeomSEszvv917&#10;f+wqWilpcBxTan/tmRGUyO8K+/11mCR+foOSTG5GqJhrS3ZtUft6DcjWEJdP8yB6fydPYmGgfsXN&#10;WfmoaGKKY+yUupO4dt2S4OZxsVoFJ5xYzdyD2mruoX1vPLEv7Sszuu+sw6F4hNPgsvm7Bne+/ksF&#10;q72Dogrd90x3rPYNwGkP89Nvpl+naz14Xf4fyz8AAAD//wMAUEsDBBQABgAIAAAAIQAqAAvv3gAA&#10;AAgBAAAPAAAAZHJzL2Rvd25yZXYueG1sTI/NTsMwEITvSLyDtUjcqJOQlibEqRAIceHS8nfdxiaO&#10;Gq9D7Dbh7VlOcBzNaOabajO7XpzMGDpPCtJFAsJQ43VHrYLXl8erNYgQkTT2noyCbxNgU5+fVVhq&#10;P9HWnHaxFVxCoUQFNsahlDI01jgMCz8YYu/Tjw4jy7GVesSJy10vsyRZSYcd8YLFwdxb0xx2R8cj&#10;OFn9pj/ksPx6fno4rPLl+9YrdXkx392CiGaOf2H4xWd0qJlp74+kg+gV3OQcVJCl1yDYLtIsA7FX&#10;kBfFGmRdyf8H6h8AAAD//wMAUEsBAi0AFAAGAAgAAAAhALaDOJL+AAAA4QEAABMAAAAAAAAAAAAA&#10;AAAAAAAAAFtDb250ZW50X1R5cGVzXS54bWxQSwECLQAUAAYACAAAACEAOP0h/9YAAACUAQAACwAA&#10;AAAAAAAAAAAAAAAvAQAAX3JlbHMvLnJlbHNQSwECLQAUAAYACAAAACEAHLwRlz4CAACHBAAADgAA&#10;AAAAAAAAAAAAAAAuAgAAZHJzL2Uyb0RvYy54bWxQSwECLQAUAAYACAAAACEAKgAL794AAAAIAQAA&#10;DwAAAAAAAAAAAAAAAACYBAAAZHJzL2Rvd25yZXYueG1sUEsFBgAAAAAEAAQA8wAAAKMFAAAAAA==&#10;" fillcolor="#fbfbfb" strokeweight=".5pt">
                <v:textbox>
                  <w:txbxContent>
                    <w:p w14:paraId="54459811" w14:textId="26433471" w:rsidR="00A012BE" w:rsidRPr="00626B68" w:rsidRDefault="00C76277" w:rsidP="005223CB">
                      <w:pPr>
                        <w:spacing w:before="240"/>
                        <w:rPr>
                          <w:b/>
                          <w:bCs/>
                        </w:rPr>
                      </w:pPr>
                      <w:r>
                        <w:rPr>
                          <w:b/>
                          <w:bCs/>
                          <w:sz w:val="32"/>
                          <w:szCs w:val="44"/>
                        </w:rPr>
                        <w:t xml:space="preserve">5. </w:t>
                      </w:r>
                      <w:r w:rsidR="00A012BE" w:rsidRPr="00626B68">
                        <w:rPr>
                          <w:b/>
                          <w:bCs/>
                          <w:sz w:val="32"/>
                          <w:szCs w:val="44"/>
                        </w:rPr>
                        <w:t>Word identification strategies</w:t>
                      </w:r>
                      <w:r w:rsidR="00685A3D" w:rsidRPr="00626B68">
                        <w:rPr>
                          <w:b/>
                          <w:bCs/>
                          <w:sz w:val="32"/>
                          <w:szCs w:val="44"/>
                        </w:rPr>
                        <w:t xml:space="preserve"> </w:t>
                      </w:r>
                      <w:r w:rsidR="00685A3D" w:rsidRPr="00626B68">
                        <w:rPr>
                          <w:b/>
                          <w:bCs/>
                        </w:rPr>
                        <w:t>- The shape of words</w:t>
                      </w:r>
                    </w:p>
                    <w:p w14:paraId="440E96B2" w14:textId="67AE1FBB" w:rsidR="00A012BE" w:rsidRDefault="00A012BE">
                      <w:r w:rsidRPr="00626B68">
                        <w:t xml:space="preserve">English has 44 different sounds and these sounds can be written in more than 650 ways. It is important students don’t rely </w:t>
                      </w:r>
                      <w:r w:rsidR="002F2744" w:rsidRPr="00626B68">
                        <w:t xml:space="preserve">solely </w:t>
                      </w:r>
                      <w:r w:rsidRPr="00626B68">
                        <w:t>on learning initial sounds, but to build a bank of sight words. The shape of a word assist</w:t>
                      </w:r>
                      <w:r w:rsidR="00941235">
                        <w:t>s</w:t>
                      </w:r>
                      <w:r w:rsidRPr="00626B68">
                        <w:t xml:space="preserve"> </w:t>
                      </w:r>
                      <w:r w:rsidR="00685A3D" w:rsidRPr="00626B68">
                        <w:t xml:space="preserve">word </w:t>
                      </w:r>
                      <w:r w:rsidRPr="00626B68">
                        <w:t>recognition.</w:t>
                      </w:r>
                      <w:r>
                        <w:t xml:space="preserve">  </w:t>
                      </w:r>
                    </w:p>
                    <w:p w14:paraId="1A340E3F" w14:textId="5FC45DDA" w:rsidR="00685A3D" w:rsidRDefault="00685A3D" w:rsidP="00165DC1">
                      <w:pPr>
                        <w:pStyle w:val="ListParagraph"/>
                        <w:numPr>
                          <w:ilvl w:val="0"/>
                          <w:numId w:val="88"/>
                        </w:numPr>
                        <w:rPr>
                          <w:sz w:val="28"/>
                          <w:szCs w:val="28"/>
                        </w:rPr>
                      </w:pPr>
                      <w:r w:rsidRPr="00685A3D">
                        <w:rPr>
                          <w:sz w:val="28"/>
                          <w:szCs w:val="28"/>
                        </w:rPr>
                        <w:t xml:space="preserve">Write several familiar words in lower-case on the board and draw a line around each word shape. Then rub out the words to clearly show the shapes.  </w:t>
                      </w:r>
                    </w:p>
                    <w:p w14:paraId="28914B8F" w14:textId="0EEF5BFE" w:rsidR="00685A3D" w:rsidRDefault="00685A3D" w:rsidP="00165DC1">
                      <w:pPr>
                        <w:pStyle w:val="ListParagraph"/>
                        <w:numPr>
                          <w:ilvl w:val="0"/>
                          <w:numId w:val="88"/>
                        </w:numPr>
                        <w:rPr>
                          <w:sz w:val="28"/>
                          <w:szCs w:val="28"/>
                        </w:rPr>
                      </w:pPr>
                      <w:r>
                        <w:rPr>
                          <w:sz w:val="28"/>
                          <w:szCs w:val="28"/>
                        </w:rPr>
                        <w:t>Project the following pages and follow the instructions</w:t>
                      </w:r>
                      <w:r w:rsidR="002F2744">
                        <w:rPr>
                          <w:sz w:val="28"/>
                          <w:szCs w:val="28"/>
                        </w:rPr>
                        <w:t>.</w:t>
                      </w:r>
                    </w:p>
                    <w:p w14:paraId="3C3CCB89" w14:textId="166D0F8A" w:rsidR="00685A3D" w:rsidRPr="00685A3D" w:rsidRDefault="00685A3D" w:rsidP="00165DC1">
                      <w:pPr>
                        <w:pStyle w:val="ListParagraph"/>
                        <w:numPr>
                          <w:ilvl w:val="0"/>
                          <w:numId w:val="88"/>
                        </w:numPr>
                        <w:rPr>
                          <w:sz w:val="28"/>
                          <w:szCs w:val="28"/>
                        </w:rPr>
                      </w:pPr>
                      <w:r>
                        <w:rPr>
                          <w:sz w:val="28"/>
                          <w:szCs w:val="28"/>
                        </w:rPr>
                        <w:t xml:space="preserve">The worksheets can be printed for homework.  </w:t>
                      </w:r>
                    </w:p>
                    <w:p w14:paraId="2DE6BCA4" w14:textId="77777777" w:rsidR="00685A3D" w:rsidRDefault="00685A3D"/>
                  </w:txbxContent>
                </v:textbox>
              </v:shape>
            </w:pict>
          </mc:Fallback>
        </mc:AlternateContent>
      </w:r>
    </w:p>
    <w:p w14:paraId="31BF6438" w14:textId="77777777" w:rsidR="00A012BE" w:rsidRDefault="00A012BE"/>
    <w:p w14:paraId="0E83C47F" w14:textId="77777777" w:rsidR="00A012BE" w:rsidRDefault="00A012BE"/>
    <w:p w14:paraId="12D5BFE3" w14:textId="77777777" w:rsidR="00A012BE" w:rsidRDefault="00A012BE"/>
    <w:p w14:paraId="01B971C8" w14:textId="77777777" w:rsidR="00A012BE" w:rsidRDefault="00A012BE"/>
    <w:p w14:paraId="5F9FF05B" w14:textId="77777777" w:rsidR="00A012BE" w:rsidRDefault="00A012BE"/>
    <w:p w14:paraId="1ADFE665" w14:textId="77777777" w:rsidR="00A012BE" w:rsidRDefault="00A012BE"/>
    <w:p w14:paraId="164B7A45" w14:textId="77777777" w:rsidR="00A012BE" w:rsidRDefault="00A012BE"/>
    <w:p w14:paraId="20F493C7" w14:textId="77777777" w:rsidR="00A012BE" w:rsidRDefault="00A012BE"/>
    <w:p w14:paraId="6B3041F6" w14:textId="77777777" w:rsidR="00A012BE" w:rsidRDefault="00A012BE"/>
    <w:p w14:paraId="2B4720DA" w14:textId="77777777" w:rsidR="00A012BE" w:rsidRDefault="00A012BE"/>
    <w:p w14:paraId="19ED3A85" w14:textId="77777777" w:rsidR="00A012BE" w:rsidRDefault="00A012BE"/>
    <w:p w14:paraId="17A36F02" w14:textId="77777777" w:rsidR="00A012BE" w:rsidRDefault="00A012BE"/>
    <w:p w14:paraId="69A7BA4E" w14:textId="77777777" w:rsidR="00A012BE" w:rsidRDefault="00A012BE"/>
    <w:p w14:paraId="751B6E34" w14:textId="77777777" w:rsidR="00685A3D" w:rsidRDefault="00A012BE">
      <w:r>
        <w:br w:type="page"/>
      </w:r>
    </w:p>
    <w:p w14:paraId="4B77135D" w14:textId="52D89D81" w:rsidR="00685A3D" w:rsidRDefault="00685A3D">
      <w:r>
        <w:rPr>
          <w:noProof/>
        </w:rPr>
        <w:lastRenderedPageBreak/>
        <mc:AlternateContent>
          <mc:Choice Requires="wpg">
            <w:drawing>
              <wp:anchor distT="0" distB="0" distL="114300" distR="114300" simplePos="0" relativeHeight="253692928" behindDoc="0" locked="0" layoutInCell="1" allowOverlap="1" wp14:anchorId="483387B0" wp14:editId="4E06AE9E">
                <wp:simplePos x="0" y="0"/>
                <wp:positionH relativeFrom="column">
                  <wp:posOffset>0</wp:posOffset>
                </wp:positionH>
                <wp:positionV relativeFrom="paragraph">
                  <wp:posOffset>68580</wp:posOffset>
                </wp:positionV>
                <wp:extent cx="2808400" cy="760524"/>
                <wp:effectExtent l="0" t="0" r="0" b="1905"/>
                <wp:wrapNone/>
                <wp:docPr id="1923887539" name="Group 27"/>
                <wp:cNvGraphicFramePr/>
                <a:graphic xmlns:a="http://schemas.openxmlformats.org/drawingml/2006/main">
                  <a:graphicData uri="http://schemas.microsoft.com/office/word/2010/wordprocessingGroup">
                    <wpg:wgp>
                      <wpg:cNvGrpSpPr/>
                      <wpg:grpSpPr>
                        <a:xfrm>
                          <a:off x="0" y="0"/>
                          <a:ext cx="2808400" cy="760524"/>
                          <a:chOff x="0" y="0"/>
                          <a:chExt cx="2808400" cy="760524"/>
                        </a:xfrm>
                      </wpg:grpSpPr>
                      <pic:pic xmlns:pic="http://schemas.openxmlformats.org/drawingml/2006/picture">
                        <pic:nvPicPr>
                          <pic:cNvPr id="1020303899" name="Picture 1020303899"/>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14748"/>
                            <a:ext cx="1097280" cy="693420"/>
                          </a:xfrm>
                          <a:prstGeom prst="rect">
                            <a:avLst/>
                          </a:prstGeom>
                        </pic:spPr>
                      </pic:pic>
                      <pic:pic xmlns:pic="http://schemas.openxmlformats.org/drawingml/2006/picture">
                        <pic:nvPicPr>
                          <pic:cNvPr id="1570974246" name="Picture 1570974246"/>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1873045" y="44244"/>
                            <a:ext cx="935355" cy="716280"/>
                          </a:xfrm>
                          <a:prstGeom prst="rect">
                            <a:avLst/>
                          </a:prstGeom>
                        </pic:spPr>
                      </pic:pic>
                      <pic:pic xmlns:pic="http://schemas.openxmlformats.org/drawingml/2006/picture">
                        <pic:nvPicPr>
                          <pic:cNvPr id="1668386491" name="Picture 1668386491"/>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1047136" y="0"/>
                            <a:ext cx="887095" cy="711200"/>
                          </a:xfrm>
                          <a:prstGeom prst="rect">
                            <a:avLst/>
                          </a:prstGeom>
                        </pic:spPr>
                      </pic:pic>
                    </wpg:wgp>
                  </a:graphicData>
                </a:graphic>
                <wp14:sizeRelV relativeFrom="margin">
                  <wp14:pctHeight>0</wp14:pctHeight>
                </wp14:sizeRelV>
              </wp:anchor>
            </w:drawing>
          </mc:Choice>
          <mc:Fallback>
            <w:pict>
              <v:group w14:anchorId="1D17AF6F" id="Group 27" o:spid="_x0000_s1026" style="position:absolute;margin-left:0;margin-top:5.4pt;width:221.15pt;height:59.9pt;z-index:253692928;mso-height-relative:margin" coordsize="28084,7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ZXLqwIAAMgJAAAOAAAAZHJzL2Uyb0RvYy54bWzklslu2zAQhu8F+g6E&#10;7omoxbIsxA6KpgkKBK3R5QFoipKIiAtIesnbd0jJjhN3Q5Aegh4skxpp+M/PjxQvLneiRxtmLFdy&#10;HiXnOEJMUlVz2c6j79+uz8oIWUdkTXol2Ty6Zza6XLx9c7HVFUtVp/qaGQRJpK22eh51zukqji3t&#10;mCD2XGkmIdgoI4iDrmnj2pAtZBd9nGJcxFtlam0UZdbC3ashGC1C/qZh1H1uGssc6ucRaHPhasJ1&#10;5a/x4oJUrSG643SUQZ6hQhAuYdBDqiviCFobfpJKcGqUVY07p0rEqmk4ZaEGqCbBT6q5MWqtQy1t&#10;tW31wSaw9olPz05LP21ujP6qlwac2OoWvAg9X8uuMcL/g0q0C5bdHyxjO4co3ExLXOYYnKUQmxZ4&#10;kuaDp7QD409eo92H378Y74eNH4nRnFbwGx2A1okDfyYF3nJrw6IxifirHIKYu7U+g8nSxPEV77m7&#10;D+DBtHhRcrPkdGmGDpi5NIjXsBBwijOclbNZhCQRAD485kdHRxFw3Kfwbw05iK/xVtE7i6R63xHZ&#10;sndWA8OQ0LsaP348dB8JWPVcX/O+97Pm22OpwPsTXn7i1sDilaJrwaQbFpdhPVStpO24thEyFRMr&#10;BuWZj3UQRCrrDHO08wM2MPAXEOuFHgWCygdhvgQLuP0SsCSf5uXA0B6yBM+mANoAWTHL8jQs3AMr&#10;4Jux7oYpgXwD9IEMmCBSkc2tHQXtHxltHDQEcSBpmAlovB7CJlNwJU/z4oSwh8irJiwdIHhJwpJy&#10;muF8EiHYrHLwbtyr9pzNskk2gWjYy5LCIzfAvN8J9wz9R5gVRZmVRT5LTjB7iLxqzLJ/gBnOp0kG&#10;C/P0e1mWsGwPiCVwhHlxxMKXE44LYRsejzb+PHLch/bxAWzxAwAA//8DAFBLAwQKAAAAAAAAACEA&#10;ZP4OWMcXAADHFwAAFAAAAGRycy9tZWRpYS9pbWFnZTEucG5niVBORw0KGgoAAAANSUhEUgAAAJAA&#10;AABbCAYAAACcaQzPAAAAAXNSR0IArs4c6QAAAARnQU1BAACxjwv8YQUAAAAJcEhZcwAAEnQAABJ0&#10;Ad5mH3gAABdcSURBVHhe7Z0HXFTX8sdHRQUEVJpgw4JdAQGNBUuwYg/mWcmLIokvMR9NxG5M1AAq&#10;/p8mmESNJcWoT7EbNQaNoiJgQUQUuyIgIFXpdd6Zs2dFEXUby/L+95vPZvfOvV529/7unJlzzpyt&#10;gQyQkFCRmuJZQkIlJAFJqIUkIAm1kAQkoRaSgCTUQhKQhFpIApJQC6X6gXbu3CleSfyvM3HiRPHq&#10;zSgtIEVPLFF9UeY6S02YhFpIApJQC0lAEmohCUhCLSQBSaiFJCAJtZAEJKEWkoAk1KJadiQWFxdD&#10;SUkp1K1bR1iqP8+ePYMnT57AjRs3ID4+nm+npKRAYWEh1KxZEwoKCsDY2BjatGkDnTt3hsaNG4OF&#10;hQXUq1dPnEFzKHOdq52AIiMjISDgW3j0KB7at+sIH07xgG7duou91YukpCS4cOECBAcH8+fbt29D&#10;WloauzlKxBEVY2BgAGZmZlxMffv2BXd3d2jXrh27oeqKI9Tjf0ZAeTl5cP1GNJSUloKtbRsIuxAG&#10;H037CEzYnehg3xnCLl6CoqJiOHcmGFq2ai3+le6TkJAAGzZsgB07dkBsbOxzwZCH6dSpExeDubk5&#10;NGnSBOjy5OfnQ3p6OiQmJnIPRf+etuX/rkGDBuwm6gaLFi2C/v37c5s6KHWdSUCKwj6weFX53Lx5&#10;E8e+546NrBph27ZtkXkZbNSoEfbp0xcfxcbyYyKuRGCzpk3xq6+X8u3qwIEDB5AJhG5a/rC0tMTR&#10;o0fjDz/8gNevX8e8vDxx5KuUlpZiTk4OPnr0CI8cOYJz585FJjisVasWP5eJiQn6+/u/8RyKoMx1&#10;1kkB3bt7D+3t7dG5mzNGRV3FBw8eMAE5YcMGZuxLviGOQrx//z62bt0aJ0/2EBbdhcVtuGbNGjQ0&#10;NOQX29XVFdevX4+s2cKioiJxlPIwT4Tbt2/HXr16YY0aNfi5x48fjw8fPhRHKE+1FlBeQQGOHDUS&#10;u9jZY1xcvLAizpk9D8eOdecXQk7Q8b/Q0MAQBw0ejNdvXBdW3YPe87Jly7inqF27Nvr4+HBPokky&#10;MjJw5cqVyJozLiJHR0e8ePGi2Ksc1VpAvj5+aN24MYacDxUWGYsWfInjJ4xD1u4LC6Kfr4+sGTC3&#10;xBYtbDAo6ITYoztQs7NixQruHejibtmyhdsqC2ramjVrxr+X9u3b45UrV8Qexak2AsrKzsaDhw7i&#10;0qVLcfHihUw8vtjI0go3/7RZHCGDpbI4bLgbLpi/QFgQU1JTsJWtLY4eMxpjmbseNHAAdrZzwJys&#10;Z+II3eCXX35BPT09bMpitaCgIGGtXM6cOcPjRhIRy9LwyZMnYo9iVAsBXY2MRDc3N6xXrx7Wb1D/&#10;eSDo7NgNc5mwXiQm5hZaNrLAQ4cOCQvi+h/XYy12YeiOI7znzObxRVhoGN/WBe7du4ctW7bkn+3g&#10;wYPCqh2io6N5gE3f6ccff6xUnKXzAkpOTsKuXR3YXdkEd+3ahYUs7tkTGIhmlma4c+erf8N7njd2&#10;tXfAhPgEvp2WloYd2nXEkSNHYl5+HrI0F4ePGInNbJpjQkIiP0YXoCyJLqCXl5ewaJe///4bTU1N&#10;+XugLE9RdF5Aft+s4OnrqdOnhAUxlqWmdg5d8fLlCGGRQZ6qBbuLN23ZJCyIGzZs4CkruWoi+PRp&#10;NKxniFM9p/JtXSAmJgYtLCx43BPJPkNVsWrVKi4ga2trhd+HMtdZ62NhcfFxsHHTepgwfjz071fW&#10;6UXd9zbNmoO5uZmwAO++X+nvDy69esM0z2ncRl38u3bthsmT/gl9+vThtv0H9kFuTi649OzNt3WB&#10;wMBAPhQxduxYsLe3F1btM3nyZOjYsSPvhGTxmLBqDq0LaNtvv0N6Rgb8c8qHwiJj5+87wKV3T2je&#10;vLmwAJwLCYEL4eGwcPEiqMH+Ix4/ToTIq5HwTg9nPqwRGhoKx4//BTVr1gDnbt34MVVNdnY2sJgH&#10;WMpe5UM/1Jvt4eHBX7N4kX1/j/lrTaFVAd28dRO+/3Ed9OvbD5wcnYQVIPT8ebh17zaMfm+MsMgI&#10;OXOO3b120MbWVlgArkRGQHZOFnjPng3Dhg2D999/H27evAW1aukBa9Igi3moqiYqKgouX74MPXr0&#10;gO7dq36cjrwgS+3hzp07cPToUWHVDFoV0NbNWyA1JQ28580WFuCjzbuYu7e3s4N2bdsJK0BJSTEc&#10;YR+2q4Mjv5NpBP7fa/4NnlO9oEPbDsAyC1ixwg9Wr1oFfn4rYOTI0ey8c6AvE+dfQSfEWaoGFrzy&#10;Z1dXVz6+VdWwlB5GjBjBXx87doziXv5aI8hCIcVQJ4hOSHiM1pZWOOPTz17qSIu+dg2dnbrh+fPn&#10;hUUGjXO1aWOLISEhfHv7tm2ob2CAXlOmYdyjOG57kcLCIgwODsYRw0eglZU1/vzrz2KP9qGhBPpq&#10;9+7dKyxVD3V3UHdCixYt+NDQm9DJIHrv/r1Qx6AuzPjsU6hRQxbPEOGXLoKlhTm0b99BWGT8Z+cu&#10;Fg+1gF69erFg9Aks8/EFt+FusG79OmjarClvyw8eOgzr12+AHf/ZyZuM3r17w6HDh2DhwgXw+cwv&#10;4OdffhVn0x5ZWVl8hF1PT4+PkusKTk5O0LSp7Ht7+PChsKqPVgREGdLB/Qf43JUOHV4WStSVq9C2&#10;YzswMjIUFoBHcXHM1R6FD6dO4dv7DxyE1NRU8P5iDtStqw9bfv4VRowaxYPDhfPng5enJ7i5uYH7&#10;e+9BTMwNmDlzJsybOxf+7b+KnSuWn0Nb0OQveZPL7nRhrXpo/lDr1q15yBATEyOs6qMVAYWFh8HF&#10;i5dgytSXM6/srGyWSV2FFjYt2ZdeNrswcHcg6OvXhTEjRvHtP5inoQytd6+esC5gHXzy8UfQzckR&#10;gk4eh2vRUXD+3HkI+C4AMp8+A/cxYyHySiQsYplbLxcXWOm3ip9DW9AMQQpYCdb88mddgDyirUhG&#10;yENqCq0I6OTxIGjWvBl0d3o5I/n79GkoKS0BFyYMOWlpqXyi1ew5s8G4vjHk5eVCXHw82HdxgMzM&#10;DFjtvxpGjhoJAUxIPbr1YOe1AQfHrvDBPz3gjyOHwKWvC3zxxWxIT88AT08vOPn3SbgScUWcXTsM&#10;HjyYP59mny+OeVNdwdLSkj+/bcajMlS6gHJzcmDf4QMwbtz7YGRSlpFQJxt1bFGa69DVUVjZ3REf&#10;x6d6NrWW9Qfl5OVBQVEBmFqaQzC7IBlPM4AFqRVO3zQ2MoG1a9aCnkFtWOW/kqXR3WH48OGw9ru1&#10;fOaithg6dCi0atWKxxoXL14U1qqHmleifv36/FkTVLqAniSnwuOERLDrbCcsMqg3+fKVCzD9o2nA&#10;sgNhpQ+pB0UFBczbpIvtmjzoprlSGZlZPDBtbduS76sIYyZSj/ETIOTcORbQPmMB9UI+dzotXXY+&#10;bUAXyMbGhqfLFFTrCtSL/+KzJqh0AWXn5oIJu6im5ubCIqORpQXUMzSBEizLyGQg5OcxAYkPWbNm&#10;LcBSgLyn+aBPXoclyCXFzPAaioqKICMjk8dXTzMzeeXCvPlzeaanLWi+86lTp3ivOnUm6grJycn8&#10;mQJpTVHpAuLeg/4rpxMax7JhafrVKxHCIqMWe0f57APm5+fxbSOWdRnq60NWQQ50tuvEYqJ8uHfn&#10;Ht9XHppwPm2qJ3jPmQdmFpbMW5lCelo66DEPJ3fflUkuu1l8fX355HYKWhcvXswnyOsCFPdQJkuU&#10;lr7+BlSWyv9WsRgK8grZI18YZFhZWzPv0BCu377Jt2ngNCb6Omzd9AsUFRfAxp9+gpmzvOGXbb+B&#10;vkFdyEhLYQFzcy7I+MRXA1MaDqEu+23bf4cunTrCsmVfg5GxESxdulRj6TQFxBSfVQQNVnp6esKX&#10;X37J03g/Pz+YNk02AKwLPH369HlAb2VlxZ81QaUL6ClrSnILc1hT9WoQa6hvCNev3oC9gYEw1csL&#10;xk8YBwmJCfAlS8E9Jk2GTh3agKlpQ7Bt0w7u3b3HvVOLli2YIF4WUEpqCnjPnQO52TmwZs0aOB70&#10;F0v7Xfi+yKtXIfhMMH+tDtRROWrUKPjggw94AvAidEf7+PiwuG4Xj9G2bt0Kc+fOfSm2q2ouXboE&#10;9+/f5+/Jzu7leFQdKl1AOdlZLIZhgUsFwy8NGjaEmNsxEPD992DPvMZ2lr7v2L4dvvHxhVmzZsH0&#10;f/0L3N3HwiDXAXy6R3pKBkuRh0D4hVBegCfnj8N/sP/XhMNH/mAp/BfQqFEj2Q5GvXpGzGskii3V&#10;CA8Ph0mTJvHR/xMnTsCcOXNYUyprYokclmleu3aNv/7HP/7BPaGuQQKi2IfqzahDUVNUuoCon6eU&#10;ouAaZX+KbD8y0Vy/Eg1eXlOZcH6H+QsWQhc7ex47lKdvn96Qmp4G92MfwgeTJkLCo8dwQ/SmUtyx&#10;e3cgLJg3r8I7K4/tr61XW2ypBg1AUtUoNZ8US/32228QEBAg9soKAh0dZV0RVJ5MzbEuQYWJ51hW&#10;SlBZNHUxaIpKFxD7ypn3QZkXEoSGhEFsXDz4/p8fH55o2kTWc/s6LFm81LmzHZwJPg3tOrQHF5de&#10;cOIv2Yh7UvITyMvPBWfnsukhcqKjovk4Ws93yjoqVWHcuHE86Ke0XM6KFSvg8OHDYgvA29ubjzfR&#10;PKBNmzYJq25AMWBEhCxZocpVTZVAc/iQqoKoMhp/4MB+NDYyQub6hQXxyZNkzMrKEluKsfbbtdit&#10;e3csKS7BI8eOYP/+/bCwqADv3r2H73Trjrdu3RRHljF9+sc4afxEsaUeLEjGmTNnor6+PqmIP9jd&#10;zKtE5VDVBU3VrV+/Pp8ZoCtQtSq9X3pfipT56NRofPT166BvaPDSvBgLlmIbGRmJLcXo4+ICyclJ&#10;cOJkEAwbOgxsmreEq5FR0JIF1Y2bNIFDL3gDIutZFtyMuQW16tZiHurlDFAVKHOhAH3fvn18hgAR&#10;HR3Ng2c5PXv25DXqlPHI5wRVNRkZGbBnzx7+esiQIdClSxf+WmMIISmEKh5o8eIl/K68eEG1Kkk5&#10;NIdo4qSJOHSoG38dGhaOe/fv4ftOnTqJzZrboP/KlZielsarPIiNGzdgw4YNccjQoXjn7m1uUwSq&#10;JPX19eXVFCz4fKmYkaCqkK+++opXPFBZknzO0rfffsvvdFvbsnlMVc3+/ft5XRq7YRX2ispc50oX&#10;0K+//ozGxiZ44qT6VaOh50OYUJqxZnEf384R9WMlTFA/bfoJnZydsL+rKy5asBAjIi7zfSeCTiDz&#10;Cjho0CDMfJrBbW/j7t27aGNjw8VAApwyZQqf8FZeSFQ6PGbMmOcTx+g4+je6MpGMeUJ89913+Xui&#10;2jBF0SkBnToVjHq19PAAuxM0AWvK+EIC5GnK85jFKedCzmJYWCgmJSULK/L4qF3bdrh7V6CwvBkq&#10;YGSBJv/i5Q/yNrNmzeLFgi9CVbP0IL777jt+LL0/FmBjZmYmt1cV69at4++HVjW5fFl2QymCTgno&#10;atRV/iGUKWx7HX8xb2JsYszPN2/ePGFVjK++/hoDRZP3NhYsWMD/RkUPqjv38/OrMAmgZVVogQNz&#10;c3Nk6T5f4GD69OnI0n5MTi4TtDaIiop6XiNPza0y6JSAUlJSUN9AH+cvLKtrV4XsZ1k4ZIgbi6ca&#10;Yf9+7/JVOah5UpTExCRMTZXViMs9RkXQPvmc5hcfJAjKYqjGndbziRVrFFUELa3yNROsvBmkx5Il&#10;S8TeyoeETE0r/V0nJyd8/Pix2KMYOiWg3NxcdLC3x/fGvPfGC/c2jhw5hob6hvg5a0YePXiEXTp2&#10;wa5du7KL9eYJ4uUpLS3BnzZufKNLj4iIwOXLl/NAmpqBrVu3Isu+eECdlJT0Siwkh4J7WhgrNDSU&#10;NaNhOG3aNH4RaaEDbVanyoN5lvni0aNHhVVxdEpAlNFMGDeOXWxHzC63aIKi0AWbM3cudnunx/OK&#10;gvMsyzG3sMBBAwdjfNyrVRpv4l8fT2cZm7/YUh76HCQQapZJMHKonJlWH6shFnqiR6tWrXiNurYg&#10;8VpZWfG/vWjRImFVDp0SEOHr54NmFmasOUsVFuV48PA+9uzlgpu3bBUWGQcOHcYGDU2xX5++b2xS&#10;yuM6YCDO854vthSDVrcgL0KLQ/Xv35+n7xTrkJDkUJpMHY3Ozs68GVy4cCHeuFG2olplQ8u4uLAk&#10;g8QzfPhwnoWpgs4JiJZgq1OnDiYmlK04pgybN29Gzykfsqzm1TT82J/HsEmTJnwdHOqVfhs52TnY&#10;smULLgRFoGbp3LlzXBBmZmbPPQutNEZL1L3IrVu3uKgmTJig1rJ1qkCefsaMGfy9UfBOy/+pis4J&#10;6PjxIDTQN8Cz5VYdU5SNG9fjuu+/FVuvcubcWezUqSPa2zngqeBTrMkrWwavPP7+q9HZ0Zml43eF&#10;5fWQeEho5G3kwpE/5s+f/0osRNvu7u6874jWPtQmAQEB/H1Ryn727FlhVQ2dE9BtFifYsljg6+Wq&#10;raZKq5ElP3lzGkxN2EdeH2HLVq3xE3YnhoScfWm10mTm3n2+8cEmjZvgsWPHhPXNUD8OjXeVFw+J&#10;5HV9PNRXRMf8+eefwlL57Ny5Ew0MDHiWuGePYl0Vb0LnBJSV9Yy3zdQJWJkUM88TdOIkuroORHNT&#10;c3Qb6oZLvlyCMz75hLl1J7S2skb/1coFz97e3i+Jp0+fPhgfX3FTTIIdPHgw74SkYFYbyAdwab0k&#10;Va9PeXROQMTyb5Zz1x4cfFpYKo/w8HDe7Lj064ujRo9GDw8PXLb8G5UCWopraJk6Ek+PHj1e6Yl+&#10;EcoQqfOO+n9SU1VLGJSBmkn5WogbN24UVvXRSQElJSWiqakZfsMuZGXz1dIlaGvbhl18zcQhtDDB&#10;7Nmz3xrXUEpPgTZdVE0v41sR9J5IPJ9++ulr+6ZUQScFRLw/1h0HDhzAm7TKIvZhLF/VY/ToUViq&#10;ue9UIWi4okuXLnz0m9Z+rExIrNTfQwuyU2+/JlHmOlf6fKAXeadHD3jwIBaePq2cYjv2eWDdD9/B&#10;3Tt3YfIkjxdn0WoFKh1mKTxfWIF5BT4/m6bD0sJONIebVi6j+dOagOYlUYUI/T2a51xlyHSkGOp6&#10;oN+2bcf6DRrgnbtvT6FVYc+eQD5mRWsEFRaoPmyiDjTISjMX5T9pQO+HYr8OHTrwGIqC8LVr1+Kz&#10;Z6p7Yfob1O9FnZbl11XSBDrrgYyNjKC4sBBKNVjcLyfi8iWY8ekMaGXbBlatXAm166g3kV5VaKbl&#10;6tWrgaXxvMjw888/58vwOTg48CpZ8kbkmaj4kDyVKmRmZgIL7nn5tHzFjSpDCEkh1PVAO3fvwtp6&#10;tTH6WpSwaIbwsFBsxTIlezt7vHbtmrDqJjQJTZ7VUf+NKjAR8oHSAQMG8MFqTaOzHqgwvxCKiot4&#10;FYWmiIi4DOPHTYCGpg1h//69vGxFl3F2doYZM2bw1/S7XKp4IYqnKJaitQ/px+eqEq0KKC9XFkBi&#10;Md2A6nP/3n2Y5ukFtQ3qwLbft1ebH52jdZup/u327dv8h+OUhSpjS0tL+RK+VY1WBZSZkQEG+vXA&#10;uH5DYVGdkuIS8PXzgcgo+gnMddChfXuxR/ehi8+8P7BAm9fRK4s8k9OFFWC1KqBOXTrDu67vgrGJ&#10;ciU9FUHlynv37gMPjw9g8EDZimDVBRINVbmy7EylJoiqYwkSYlWjVQENc3OD3bt2gLW1tbCojl5t&#10;Pejl0hs++2wG+0LLrzGk29CCl1QdampqCiwVF1bFIe9FUL9SVaNVAdFiUfWMjDWyVo+pqRms/+FH&#10;cOz6akmzrkNNF8VAqsYwtAIIFQjSssZVjVYFpEmoGaB+kNrME1U3yAMPHDhQ5V9Y7tevH18lRBO/&#10;0Kwu1VZA1Rn5GkLynx9QFmr+aNiE4qiqRhJQFWFiYqJTC1CpiiQgCbWQBCShFpKAJNRCEpCEWkgC&#10;klALSUASaiEJSEItatCkIPH6rdD8FYn/Hyj6a9NKCUhCojxSEyahFpKAJNRCEpCEWkgCklALSUAS&#10;agDwXw0PxRPqw1hdAAAAAElFTkSuQmCCUEsDBAoAAAAAAAAAIQBRfipbOQoAADkKAAAUAAAAZHJz&#10;L21lZGlhL2ltYWdlMi5wbmeJUE5HDQoaCgAAAA1JSERSAAAAYgAAAEsIBgAAAIsGUvAAAAABc1JH&#10;QgCuzhzpAAAABGdBTUEAALGPC/xhBQAAAAlwSFlzAAASdAAAEnQB3mYfeAAACc5JREFUeF7tnQdM&#10;FE0Ux5+9YexiC5YgxIIFjRhLjL2hYAmKXWPE3o0aYozBElGJqLGLQcWKsffYNSiW2BU7lgQLYsFe&#10;5pv/Y/Y4/GhXgAX3l2xud2bvjrz/ziszc5pLSMggy8mtXg2yGEMInWAIoRMMIXRCmsF6y5Yt6szA&#10;Vnx9fdVZMkCI1Ni8ebM6M7CFtOxouCadYAihEwwhdIIhhE4whLASGV8pIiKCZs+eTadPn6Zfv36p&#10;HuswhLACGH3+/Pk0bNgwOn/+PE2fPp0WLlxIP3/+VHdYjiGEBXz79o327dtHU6ZMoZCQEPLz86NN&#10;mzaRv78/HThwgCIjI9WdlmMIkU7evXtHEydOpNGjR1NoaCh17tyZRo4cSaVKleLz5s2b09q1a+nH&#10;jx/qHZZhCJEObt68SYMGDaIrV67QokWLaNWqVXTr1i3TrMObN2/ozp07/IpRYxUJdV3K/KuV9Z8/&#10;f/iQMUA0adKEj7t376peIVauXCk8PDxEUFCQ8PHxEe7u7uLEiROq9/+kZUdDiFS4fv26cHV1Fb16&#10;9RIvXrxQrYns379fODo6sghyhKjW5DGmOKwkPj6eXU9UVBTlzp2bSpYsqXoS+fz5M+XPn5969uxJ&#10;tWrVUq3WYQiRDPD1Y8aMod27d9PixYvp06dPHBe0WgEBWbommjRpEvXt25cDuM2okZEi/5prunTp&#10;kmjXrh37/0OHDnEbXuF+wsLCxNu3b4XMnoSzs7NYunSpkKLwPWlhxAgLOHr0qKhbt65o1aqVePz4&#10;sWpNYM2aNaJq1aqiYcOGQrohId2W6kkf2S5GIF/H0Ic7sKVStQR8z4oVK2jIkCEkRaCNGzeSNLrq&#10;JZLZEslRQfny5aOuXbuSNCr17t1b9doJJUiKZOaIeP36tfD09BSyUBIHDx4U9+/fF9JIqjdjkMKL&#10;qVOnChcXFzFr1izx/ft31ZOArJh5lHTv3p2zKGvJVq4pICAAy7Z81KxZU6xfv17ExcWpXvvz8uVL&#10;4evrK6pXry527twpZDBWPUJ8+fJFyFHCAvn5+XFssIVsIwSCZIUKFUxC4Bg7dqyIjo5Wd9iXyMhI&#10;LtJatmwpzp07p1oTgNHHjRvHIqxevZpFsZVsIcTv379F//79k4ggc3fh5OTEla09wXehEKtTp47w&#10;9vYWT548UT0J3L59W3Tr1o2Dcnh4uGq1nWwhxN69e9nw5kLgcHBw4GzFXiDVxJQERt6MGTNEbGys&#10;6kng+PHjolGjRjxKIIg90b0QMTEx7CL+FkE7xo8fz3M+toLvkUWaqFGjhggODuaRoQGBMHdUrVo1&#10;/r7nz5+rHvuheyHmzZuXZDRUqVJFlChRwnSN4kpWuupu60BN4OXlxT4ftYK5sEgGJk+ezMnBnDlz&#10;7BIPkkPXQkRFRfFTqBld5ukiMDBQNGvWzNSGOHH16lX1jvRh/rSfOnWK4wHSYiQE5jx8+FD06NGD&#10;syYIlJGkZccsK+jkd9OSJUtIPq2qhah9+/Y0cOBAqlevnmohkikmPX36VF2lD6wJyHqACzOZeZGb&#10;mxvJWEMyAKs7iNeZ+/TpQx8/fqSwsDBq27at6skiEvRImYwaEUeOHBFFihQxPfllypThbAaEhoYm&#10;cVfTpk3j9rTQXA7cC4qzcuXKseuTVTq3AykSfz7cVErT2xmBLl0TfD58v2ZoHCNGjDBVtRcuXGAj&#10;an3IYv6ueFMChu3Xrx/7fBjcvDJHPICo5cuXFwsWLBDv379XPRmPLoVASlqgQAGToTGTee/ePdWb&#10;MO3QoEEDUz9E+XsSLjkwBYFYULt27f/VH48ePeIRgL6QkJAkcSQzSMuOmR4jZICkZcuWsQ8HefLk&#10;4W0prq6ufA1k1kTu7u7qKmEiUAZsdZU8hw8fJmloku6Otm/fTjIlVj1EZ86c4TVnfPeGDRto8ODB&#10;vNijJzL1r5FPIS+wyCdXtRBJt0NDhw5VV4nIwkqdJSzEpCQEBF2+fDkv0rRo0YLPZa3Affg+bHfB&#10;rKrMjGjr1q1Uv3597tMdamSkiD1d08WLF5PMJxUsWFDIp1f1JoKge+3aNe7X7u3YsWOSoAvg4/39&#10;/TnFhbszrwFw78yZM3kNAXEhPj5e9WQNuokRHz584CCqGRaHTB85mMKA6EcQhy+/ceOGiIiI4FUx&#10;7V7UG+YL9F+/fhXySRe5cuUSnTp1SjI7isoY34XiEH+/PSpzW9FNjJAFE+3Zs0ddEZUuXZprBvht&#10;7BuSxudX1AzSqOxyZGBVdxPJbIikgdUV0bZt27gWwCYv1CLYgyrF4f2o+GXOs2fPaN26dXwuxVLv&#10;0i8ZLgRWv6KjozlAY9UNwDCyoqXChQtzwYbdELgP7QiieMVqmKyITUZEnJCujc8RL+bOncsioCic&#10;MGEC7dixg7y8vGjUqFEsMnZgYLUtu5ChQmDXA5YZsUURT68GgmmHDh3gFjlrgrE1g6MNB94rizyS&#10;OT+3g5iYGIqNjaWgoCAOvsOHD2dxixcvTkWLFqXLly/zCEBmJGORelf2IEOFwPTBgwcPOJ3UgOGx&#10;7gsjw9jSf/MB4wNZX3D6WrFiRZ6SkH6e24Es0ig8PJzXj318fHgKA6MgICCA955iVCB7gijZDmmA&#10;VLElWCNzkTWCKeDikAbjef+TJ0+Ks2fPciYlY4OQsYGzIARvrdhCkEVA1t7bpUsXnsDDOYo8Nzc3&#10;IQ3PhVxmF2iWkqXBGgEW29U1EBNQWGGHBFwLnnAUbgjKlStXpmLFilHevHlNxZb8+9jP42mHy3Fx&#10;ceG2pk2b8tb4Xbt28e8SEEv0VqBZDMuRCraMCPOnGYd0SeLVq1eqN23wlCNlxY4OrCvjOHbsmEWf&#10;oReybEQgXUUlq4HgiQq6bNmyqiVt8JRjFBUqVIizKqS02IOK+JLTyBAhEKSRrspCTbUQeXp6koeH&#10;h7pKPxABGZV8aFgYbA5GnZHTyBAhMAEn3Ym6Io4HWIRBDLAUTOIh09LAyEAKC2FyEnYXIi4ujgID&#10;A3nCDcC1QARnZ2dOTS3FwcGBP0MDowKzsVb/Mken2F0IzK7iJ04ajRs3ptatW1vt1+GWzH+bgGvE&#10;CpnqqpacgV2FwO/IsJlXA0+zt7c3p6b4QYe1oLrGlIc5GHk5CbsJAVcRHBzMk20abdq04QCNuR9b&#10;gIiotBEXcKASt0VYPWI3IVCIycrXtNIGw2FBBlMUyHxsAe7IycmJKlWqxAI4OjryeY5CPmGpYmlB&#10;h2kNLNZg4d4gkUwv6BAXsDYwYMAA1WKQHuwuhIF1GELoBEMInWAIoRMMIXSCIYROMITQCYYQOsEQ&#10;QicY/zZ4JoINEClh/I8qOsFwTTrBEEInGELoBEMInWAIoRMMIXSCIYROMITQBUT/AeJo/4bBpHkv&#10;AAAAAElFTkSuQmCCUEsDBAoAAAAAAAAAIQCgG1f2QhMAAEITAAAUAAAAZHJzL21lZGlhL2ltYWdl&#10;My5wbmeJUE5HDQoaCgAAAA1JSERSAAAAgwAAAGkIBgAAABlCkIIAAAABc1JHQgCuzhzpAAAABGdB&#10;TUEAALGPC/xhBQAAAAlwSFlzAAASdAAAEnQB3mYfeAAAEtdJREFUeF7tnQm8VVMUxnfmDBEyRSWK&#10;pGTIkFSGInORMVRKkyljmUWIZCgyZ8jQQMYyzyKFzGQeCpnJGLb9X+1733nn7nPfk/fe3efe/f1+&#10;/d7r3LG7v73Wt7619q2WNlABAQaL2Z8BAYEMAWUIZAjIIpAhIItAhoAsAhkCsghkCMgikCEgi0CG&#10;gCwCGQKyCGQIyCKxN3H77bfb3wKKCQceeKD9zQHI4MJtt91mfwsoFlS0piFNBGQRyBCQRSBDQBaB&#10;DAFZBDLkgdFU6u+//5afpYCSIkNmcSuLZ555Rp144olq9uzZ9kpxo6TIMGvWLDV27Fi1YMECeyU/&#10;Xn/9dTVz5ky1yiqr2CvFjZIiw9tvv62GDx+u7r33XnslGb/88ov69ttv1eKLL66WW245e7W4UVJk&#10;aNy4sVp99dUr5a5+9dVX6vPPP1fLL7+8ql27tr1a3CgpMtSvX1+1atVKvfvuu7Lz8+G9995Tb731&#10;ljymMvjnn3/UH3/8IX/SipIiw6qrrqo23HBD2fXvvPOOverG+++/r77++mu10UYb2Sv5wfNdeOGF&#10;6uqrr7ZX0oeSIgPhvlGjRlJR5NMN7PK5c+eqFVdcUbVu3dpeTcZHH32kzjrrLHXrrbeqddZZx15N&#10;H0qKDICwX69ePfXSSy/ZK7n46aefJHpAhubNm9urbsyfP1+dffbZasaMGerkk09WXbp0sbekDyVH&#10;hoYNG6q+ffuqWrVq2Su5oIrAk1hvvfVUnTp17NVcoA+OP/549cgjj6hjjjlG9ezZ096STpQcGVZe&#10;eWVZtAMOOMBeyQXl5Lbbbqt23XVXeyUXpJIzzzxT0g1EOPLII+0tKYbZAU6kfZ7h559/1qY01EYE&#10;6j///NNeLYPRDfa3XPz444/aRAe9YMECe6U8DBH0mDFj9BprrKEHDx6s582bZ2/xGyU5zzBnzhw1&#10;dOhQtc0226jDDjtMTZ8+3d5ShsUWS/6nkxqIIEsssYS9Uh7333+/RIU999xT9e/fXzRIMaDoyID4&#10;Iw1cf/31qm3btuIVUPLx8//CbB7xKCDAVlttpYYMGaIaNGhgb00/iooM5PHRo0dLg4mdS6lHo+mN&#10;N96okplOk27UxRdfLF7FpZdeKmVqMaFoyMCu/fDDD9W5554rwq9bt25SMRx88MFqiy22kB3922+/&#10;2XsvGnAt11prLXXnnXeKtR0H7wEP4790Rn1C0ZCBMo+OJFrglFNOUUbcyXW8AlxEIwqlC7moYKGX&#10;WmopMZd4zgzogOJUvvnmm1JiGpGm7rjjDvX000+LdkkTioYM33//vbr22mvVdtttp9Zdd91yPgJ/&#10;X3LJJSu0oPOB56NpBSDGd999J+lnwoQJ6owzzlAHHXSQOvTQQ8WAIjodccQRUnJCEtJXGlAUZCCX&#10;4yj+8MMPUj1kFi2DpZdeWkK3KTftlUUDr4P1PHnyZFl03MZTTz1VXvfYY49VTzzxhAhVWuWPPvqo&#10;kOCcc86Rx6UBRUEGFpk8zhDKLrvsIuE8ii+//FL9+uuvarXVVpO///777/8pr5OCiAJEHioVdjwa&#10;hN3/3HPPiTjlerNmzbKvTSrZZJNNRKdk2uFffPGF113NvCeq8p6+8QS8/SeffFJ17txZFmfEiBE5&#10;ZDjhhBMkRZx//vnSSyCfIwTxIbCcoyll3rx5IkRZtLp164omeOqpp6QyYVFJQ0SBzTbbTFKPC5AN&#10;Z5L3A0l4PzwWbL755mq33XZzCtDqRoVrChlcSIsDOXv2bL3XXnvphg0byu+4g1HgDvbp00cPHDhQ&#10;m/yuzSLqtddeW9zDdu3aZd3Dv/76S5uSVJu8r00E0bVr15b7NWjQQNerV0/37t1bz5gxI+f54zC7&#10;X9zJ5s2ba0M23aNHD23KW23SiTYLoVdaaSXdvXt3ea81jYrWNNVkmDt3rja7VC+77LL6mmuusVfL&#10;46qrrtIDBgzQ/fv31ybHa5PDtcnpeuLEidoISz169GhtdrIeP368btSokfw56qij9NChQ3WHDh10&#10;nTp15O8V4ZtvvtEPPvig7tu3rza7X5933nnyvHFccMEFQkR+1jSKlgz0HoYPH66NWNSDBg2yV8uD&#10;RWcX7r///rLjjeq3t2htcrkQoVWrVvruu+/W9evX123atNHTp0+399Da6AHdunVr3bZtW+fCAnof&#10;U6ZM0UZHaJNCtEkL2ohZe2suxo0bp5s0aaJNiWqv1BwqWtNUCkjEH7W8iQbSH6CUcwE3kmFWBCT+&#10;w3HHHWdvUZLvsZQpSbGVTfgWV3HLLbe091jY4aTljfiMC7/PPvtM3gMzDPRB8BpwPW+44QbREy7w&#10;PtAevNbWW29tr/qDVJLhnnvuUVdccYWIPxOOlUkT9pYymJAtC/TJJ5+oNddcU+2+++7lzCKAODTh&#10;XUpBRGF8xC0z5LLCCivIH0pEKgJef/DgwbL4VAn8NDte7bjjjvaRuWByCjOM0vPwww/Pe99CIXVk&#10;oHIw+Va8A2p9dm4cJuIpoxWkh8CC0kMggkRBdMEzoPSjQth5551zRuLxD1hEqoFnn31WXXbZZer0&#10;009XJu3I89IAmzRpkpSzScMyEO7FF1+UCELPBNLx+KSOaCGRKjJQHp522mkStiFCUqjFc2BhCeWm&#10;IpBBlXgZyCKxOAyyHH300VkPIgoiC6Umu59I9PLLL0vZiJ9hKhjZ3UQMF3h+7k/qwZ0kcuBDQF7c&#10;S/4N3mGhdMiFbwLS5HbdtWtX3bRpU21ytb2aC4Qego/qokWLFtqEZhlWiYPnQxxSUcyZM8deLYNZ&#10;LG20CB6M3G/q1Kn2Fq379eunW7ZsqWfNmmWvlAFhOnPmTD1s2DB5fR5ft25dqTBM9NEdO3bUe++9&#10;tx45cqQ2kck+qmZQNAKSHcZRt4EDB6p99tnHXi0P8++REXd2Mz9pVhE9XHOMzDlyn06dOuVoCUB6&#10;QEswr0A0IhVksNNOO0mEiJ69QE8QCdAwmE0XXXSRDN9ieHGKi78TzUyZKgd5SGPXXXedfbQnWMiJ&#10;XPgUGV555RUp/diRjLIlAUOI3YqxxP0p31y7nugxefJk8ScwmjCc4iASmGpD9+rVy14pA7cZsSkm&#10;FDCk0iNGjJAIgofQrVs3PXbsWG3IIrfHYdKX3mOPPbQRtdpoD3u1+lEUkYHSkV1uFibvCSdEHOcW&#10;EIUIvO23315s5zjoZUyZMkVyP3kc3RAHljTPg96I4+OPP5YKhsiAPkEU3nTTTWr99ddXY8aMUTff&#10;fLPq0aOHs8oBiFH0DMI2SXMUAt6T4dVXX1WPP/64fLiVOd2EN4B4MzsvcSSN8vCBBx6QPkG8w5kB&#10;aQKytG/f3l4pAx1JKo1MqOc1SQ80soweUMsss4y9Z3mQWszulB4JgrV79+72Fj/gPRluueUWaeqQ&#10;pys6DW0inSh/PnR0hSuKkNup9dEM3MfVbPr0009l5+JP4GVEQVShY8lz08gaNGiQuvLKK8XHyPf+&#10;mGvAnEJ/EBFobWN6+QSvycAOJwwfcsghznDvAoYQ9+UklGuhcQHpKLLr8RZcU9KUnJCKcbkoIBtE&#10;waiiHEXUIkCTSMD9STeXXHKJGjBggMxBMI6HXxF1On2Bt2Tgg2RsDBuY9nS+k00ZcF9y93777Zcd&#10;e4uDxXn44YdlVyaNuD///PNCJKJRFBhVtL95LxtssIG8PyNuxaXk/WYAiZl/oIJg9gEdwbQV7XVM&#10;KyKDj/CaDITkDh06iJdfEZgq4ut2WCAGYl3lImTBuCJV4AK6QETgOZo0aaJatGhhry4Ei0xUYTEZ&#10;xSfks7hMOxFNAORAP2A933XXXUICnEoIwRxDkkbxAV6RgRDOh4zXzxlGBBm7szIfIAtFhYAoTNrx&#10;iEIO1JBGSBEuPPbYY8qUmvI8caAzGKrluxv4SXTg/aEHeM/MQpICGMHDaeR8BT0M3Mo0fOGHN2TA&#10;AEKdM2FMJ5GQzE5HA/DBs0D5QBk4ceJEGUpNKtc++OADNW3aNOkqJkUb5hixsOONpEzoJyWgEYgK&#10;RATKyjZt2shzQ0YiAxGI98OEFKRGZNKf8H0W0hsyUHvzYRJ2EVwjR44U5w4Pnx1HbZ8EUgS34/nv&#10;sMMO0sRyAXLxfEmjXywo4pASNv49CywuLWvSD40yRuYy/gTE5XciDsKwZcuW8ngaZaQUSEGjCqJE&#10;tYVv8IYMlIN8oIReftLVY6D08ssvV6+99prU54RpFzB/yNl8RU+S0UMrm8UgfFMBuMCMIPW/6ws6&#10;aFpBWOxlUkNmzhIiEgkoNZmW5gQXZCFtnHTSSeIpIBxJTy+88EI5C9s3eEMGdhW5PiPEMsAhxOuf&#10;MGFC4iEYDshw+7777ussJwF5nFCNFogPzALSEO3xjTfeWEgVBeEdnQCYRYhGHtIHQ7ZEAyJO06ZN&#10;yzmaRAJEK++Lf5/rtX2BN2TA3MExJFXEQV7mQ6ckJBXEwa7HCCLPJ52uJioQfVD0LiAccQ4hQ9xB&#10;hGy4oGgD3MYosL1JPRAkThIiCY01TmHRxmZuIpChEsBlhBAIOHJwFDh9hHZ2djw6UH4i7CASRpJr&#10;yAQtgF7g+VkQF2688UbRAfFyEmRSBDs/TjZ2PYIXX4PX5neEbJ8+fcRoItJhUCE2EaY+wxsyUHqh&#10;EdAKrhPT9BqICnEhibqfOnWq7NqkFAGJcA5xFF0lHtYzZhRGFBZ0FIR5SlJIhziMk41DNEQEKgzm&#10;GznoiwgmreBlMBRDeQkRkqahfIE3ZADkXTx+bN44Nt10U/kwSQmItgxYROYckkwkQAphhoBQ7QJd&#10;RlIM4jUOGlKZXgSRJw6iEmUxBhNNK6oNRCT9CkjQrl27RJL6Bq/IwPc0sijkYbqKUSC+uJ0dByEA&#10;uZyuJhVEvI8QBSmIGUhKvTgywhHX0tXYosOJPe3qXhJtiFSIRrqqlMB8fwMikyiXEZLoB1xJyMh3&#10;P40fP15cTt/KTK/IACj9KN2o6aMRAGAWQYbM1/axEAg7FiPJWwAsNC5gHCwGU1FoBexnl/gkDRF9&#10;OnbsaK+UAX2Da4qewexKmp/geRGORCfcSuYziGRoEFIKxMfHKDS8IwNNIOp8dnycDHzYlHF85yJA&#10;vFElVNQBJKK4Qjxph7Der18/5+2QBfHI/VxRBTOJ6sJ1WxRECKIFkQPfBAJAIJ6X2Qja9Px7Cx0p&#10;vCMDAg/3DlEX3y3MMyLE0Ah0D8nl7DrE5aIC4cdudo2uUxmQilxDMLw39ALErczQDRURf6hW6Kri&#10;SNLAghyUzj50Mr0jA7sIRY8ngOMY3S1EDYwlogMijb4FuxJxWR1gwYkqLuFJdIIsvPaifEUwaY3H&#10;QSZInilNCwnvyADYhXxY5Op4qmBXMVpGDwHSMDFUXSB1IBxdHUw0DUSMu5VphpdkoBQjdFM1xPMo&#10;0aF3796iyGlmuQZWqwo4kWiCeGlILwIRi9BFeLpARYT/kSZ4SwYmjSnr4pEBUGZSSlJFFAJUNCw2&#10;kcE1RAPQPKQytIEPlUJl4CUZKMOYYcTzL7TCdoGoRI7PpxWIbIz28w10NNqoSnyHl2RA2fNB+7ij&#10;ICi+ACYW7W7cR7yKOKgcIMGwYcNkVI5eBQd9fYa3ZMANxNBxpYlCgfdCo4z3RRVAVUMaYNYi3lwD&#10;CGHMqFGjRomLyZQ3Mw2+wlvNgIXM2cWKxt1qEiw4c5l4AnRJSRVoB5pVdEZdoCqiNOVx3Bc7GufS&#10;R3hJBowkzCU+PCxnX6ID1jQzFexw/AeqDbQN7iE7PwlEOhpwRBAiBcMyPk48eUkGgBNJP4CDJ4Tj&#10;QgMT7KGHHpLowJxlZryOUX4EL6N5+UgLwRmcoSymHM7XSykUvCUDu4mpJHaiD7sIk4vpbYRjdEiF&#10;haW5RrlJF7MiQCK0hMv+LjS8JgPtbJpRfNCFTBWYTPRDqAZoOEUHZPA8mINgkopWeJrhLRkA7h/2&#10;M0fm6P8XClQPnIjClqbRFG91U1lwLZ9uSAO8JgMgx5IqktR6dQONgB5AJHJkzjXQSjuaWQvKTiJE&#10;WuE9GfiQ2ZHMFxaCEKQp2syM5PHfHLk6izS0IC3ft1DozuP/gfdkAAyDUMvjO9Qk8DgwiZibYLo5&#10;eh4iDoRkz549vT1hXRmkggxEBso5vj6vJvMyROAgMFPTrhnIKDDKEJbxDmeakAoyAPI1pg8+f034&#10;Dozl33fffdIfqc6ZCZ+QGjLQBeSLL0gXRIjqBmYX8whdu3atcMaxWJAaMgCmiRlBp4VMhVFdQCPw&#10;/PgHHKkvFaSKDAAxSZSgE8hJp+oAZMMpZKQ96VR3MSJ1ZGCGgGPxNInQEVUNvsyDWQpSkuuEVTEj&#10;dWQATCRDBOYPOYpfleBwLgO3xTToWlmkkgwAQvA9zJyG4vhaVYHIw5RSKSK1ZABMStNBrMraPs0O&#10;4v9FqskASnnxqhqpJ0NA1SGQISCLQIaALAIZArIIZAjIIu9/jB5QfEj6dlyQSIaA0kNIEwFZBDIE&#10;ZBHIEJBFIEOAhVL/AugI079Uhz7yAAAAAElFTkSuQmCCUEsDBBQABgAIAAAAIQBc50gW3QAAAAcB&#10;AAAPAAAAZHJzL2Rvd25yZXYueG1sTI/BasMwEETvhf6D2EJvjeQ4DcWxHEJoewqFJoWS28ba2CaW&#10;ZCzFdv6+21N7nJll5m2+nmwrBupD452GZKZAkCu9aVyl4evw9vQCIkR0BlvvSMONAqyL+7scM+NH&#10;90nDPlaCS1zIUEMdY5dJGcqaLIaZ78hxdva9xciyr6TpceRy28q5UktpsXG8UGNH25rKy/5qNbyP&#10;OG7S5HXYXc7b2/Hw/PG9S0jrx4dpswIRaYp/x/CLz+hQMNPJX50JotXAj0R2FfNzuljMUxAnNlK1&#10;BFnk8j9/8QM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hIWVy6sCAADICQAADgAAAAAAAAAAAAAAAAA6AgAAZHJzL2Uyb0RvYy54bWxQ&#10;SwECLQAKAAAAAAAAACEAZP4OWMcXAADHFwAAFAAAAAAAAAAAAAAAAAARBQAAZHJzL21lZGlhL2lt&#10;YWdlMS5wbmdQSwECLQAKAAAAAAAAACEAUX4qWzkKAAA5CgAAFAAAAAAAAAAAAAAAAAAKHQAAZHJz&#10;L21lZGlhL2ltYWdlMi5wbmdQSwECLQAKAAAAAAAAACEAoBtX9kITAABCEwAAFAAAAAAAAAAAAAAA&#10;AAB1JwAAZHJzL21lZGlhL2ltYWdlMy5wbmdQSwECLQAUAAYACAAAACEAXOdIFt0AAAAHAQAADwAA&#10;AAAAAAAAAAAAAADpOgAAZHJzL2Rvd25yZXYueG1sUEsBAi0AFAAGAAgAAAAhADcnR2HMAAAAKQIA&#10;ABkAAAAAAAAAAAAAAAAA8zsAAGRycy9fcmVscy9lMm9Eb2MueG1sLnJlbHNQSwUGAAAAAAgACAAA&#10;AgAA9jwAAAAA&#10;">
                <v:shape id="Picture 1020303899"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6bLzAAAAOMAAAAPAAAAZHJzL2Rvd25yZXYueG1sRI9BawIx&#10;EIXvhf6HMIK3mqggujVKFS31oq2WgrdxM90N3UyWTdStv74pFHqcee9982Y6b10lLtQE61lDv6dA&#10;EOfeWC40vB/WD2MQISIbrDyThm8KMJ/d300xM/7Kb3TZx0IkCIcMNZQx1pmUIS/JYej5mjhpn75x&#10;GNPYFNI0eE1wV8mBUiPp0HK6UGJNy5Lyr/3ZabjtNh9He1rZw3NFy/Nuu3hNRK27nfbpEUSkNv6b&#10;/9IvJtVXAzVUw/FkAr8/pQXI2Q8AAAD//wMAUEsBAi0AFAAGAAgAAAAhANvh9svuAAAAhQEAABMA&#10;AAAAAAAAAAAAAAAAAAAAAFtDb250ZW50X1R5cGVzXS54bWxQSwECLQAUAAYACAAAACEAWvQsW78A&#10;AAAVAQAACwAAAAAAAAAAAAAAAAAfAQAAX3JlbHMvLnJlbHNQSwECLQAUAAYACAAAACEAccumy8wA&#10;AADjAAAADwAAAAAAAAAAAAAAAAAHAgAAZHJzL2Rvd25yZXYueG1sUEsFBgAAAAADAAMAtwAAAAAD&#10;AAAAAA==&#10;">
                  <v:imagedata r:id="rId278" o:title=""/>
                </v:shape>
                <v:shape id="Picture 1570974246" o:spid="_x0000_s1028" type="#_x0000_t75" style="position:absolute;left:18730;top:442;width:9354;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bftyQAAAOMAAAAPAAAAZHJzL2Rvd25yZXYueG1sRE/NTgIx&#10;EL6b+A7NmHiTrogUFgpBI4nGeGDhALfJdtzdsJ1u2grL21MTE4/z/c982dtWnMiHxrGGx0EGgrh0&#10;puFKw267fpiACBHZYOuYNFwowHJxezPH3Lgzb+hUxEqkEA45aqhj7HIpQ1mTxTBwHXHivp23GNPp&#10;K2k8nlO4beUwy8bSYsOpocaOXmsqj8WP1bA/hrf1kyr26mXFjVe7z8PXh9L6/q5fzUBE6uO/+M/9&#10;btL8Z5VN1Wg4GsPvTwkAubgCAAD//wMAUEsBAi0AFAAGAAgAAAAhANvh9svuAAAAhQEAABMAAAAA&#10;AAAAAAAAAAAAAAAAAFtDb250ZW50X1R5cGVzXS54bWxQSwECLQAUAAYACAAAACEAWvQsW78AAAAV&#10;AQAACwAAAAAAAAAAAAAAAAAfAQAAX3JlbHMvLnJlbHNQSwECLQAUAAYACAAAACEAyZ237ckAAADj&#10;AAAADwAAAAAAAAAAAAAAAAAHAgAAZHJzL2Rvd25yZXYueG1sUEsFBgAAAAADAAMAtwAAAP0CAAAA&#10;AA==&#10;">
                  <v:imagedata r:id="rId344" o:title=""/>
                </v:shape>
                <v:shape id="Picture 1668386491" o:spid="_x0000_s1029" type="#_x0000_t75" style="position:absolute;left:10471;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CKygAAAOMAAAAPAAAAZHJzL2Rvd25yZXYueG1sRI9BT8Mw&#10;DIXvk/gPkZG4bWkZVF1ZNjEQ0rggUeBuGq+t1jhZE9ru3y9ISBzt997n5/V2Mp0YqPetZQXpIgFB&#10;XFndcq3g8+NlnoPwAVljZ5kUnMnDdnM1W2Oh7cjvNJShFhHCvkAFTQiukNJXDRn0C+uIo3awvcEQ&#10;x76Wuscxwk0nb5MkkwZbjhcadPTUUHUsf0ykPIfvcsrHwe39cnX6une79O1VqZvr6fEBRKAp/Jv/&#10;0nsd62dZvsyzu1UKvz/FBcjNBQAA//8DAFBLAQItABQABgAIAAAAIQDb4fbL7gAAAIUBAAATAAAA&#10;AAAAAAAAAAAAAAAAAABbQ29udGVudF9UeXBlc10ueG1sUEsBAi0AFAAGAAgAAAAhAFr0LFu/AAAA&#10;FQEAAAsAAAAAAAAAAAAAAAAAHwEAAF9yZWxzLy5yZWxzUEsBAi0AFAAGAAgAAAAhAPG40IrKAAAA&#10;4wAAAA8AAAAAAAAAAAAAAAAABwIAAGRycy9kb3ducmV2LnhtbFBLBQYAAAAAAwADALcAAAD+AgAA&#10;AAA=&#10;">
                  <v:imagedata r:id="rId345" o:title=""/>
                </v:shape>
              </v:group>
            </w:pict>
          </mc:Fallback>
        </mc:AlternateContent>
      </w:r>
    </w:p>
    <w:p w14:paraId="4488584E" w14:textId="1B061176" w:rsidR="00685A3D" w:rsidRDefault="00685A3D"/>
    <w:p w14:paraId="78D7760F" w14:textId="1F9B676A" w:rsidR="00685A3D" w:rsidRPr="00685A3D" w:rsidRDefault="00685A3D" w:rsidP="00685A3D">
      <w:pPr>
        <w:rPr>
          <w:rFonts w:ascii="Comic Sans MS" w:hAnsi="Comic Sans MS"/>
          <w:sz w:val="24"/>
          <w:szCs w:val="18"/>
        </w:rPr>
      </w:pPr>
      <w:r w:rsidRPr="00CE2F1D">
        <w:rPr>
          <w:noProof/>
        </w:rPr>
        <w:drawing>
          <wp:anchor distT="0" distB="0" distL="114300" distR="114300" simplePos="0" relativeHeight="253758464" behindDoc="0" locked="0" layoutInCell="1" allowOverlap="1" wp14:anchorId="5F8C86DB" wp14:editId="46ECB9DB">
            <wp:simplePos x="0" y="0"/>
            <wp:positionH relativeFrom="margin">
              <wp:posOffset>1800860</wp:posOffset>
            </wp:positionH>
            <wp:positionV relativeFrom="paragraph">
              <wp:posOffset>116840</wp:posOffset>
            </wp:positionV>
            <wp:extent cx="729286" cy="812800"/>
            <wp:effectExtent l="0" t="0" r="0" b="6350"/>
            <wp:wrapNone/>
            <wp:docPr id="1025899691" name="Picture 1025899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extLst>
                        <a:ext uri="{28A0092B-C50C-407E-A947-70E740481C1C}">
                          <a14:useLocalDpi xmlns:a14="http://schemas.microsoft.com/office/drawing/2010/main" val="0"/>
                        </a:ext>
                      </a:extLst>
                    </a:blip>
                    <a:stretch>
                      <a:fillRect/>
                    </a:stretch>
                  </pic:blipFill>
                  <pic:spPr>
                    <a:xfrm>
                      <a:off x="0" y="0"/>
                      <a:ext cx="729286" cy="812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756416" behindDoc="0" locked="0" layoutInCell="1" allowOverlap="1" wp14:anchorId="7229D9A9" wp14:editId="577BE428">
            <wp:simplePos x="0" y="0"/>
            <wp:positionH relativeFrom="column">
              <wp:posOffset>4526280</wp:posOffset>
            </wp:positionH>
            <wp:positionV relativeFrom="paragraph">
              <wp:posOffset>162560</wp:posOffset>
            </wp:positionV>
            <wp:extent cx="1309008" cy="990600"/>
            <wp:effectExtent l="0" t="0" r="5715" b="0"/>
            <wp:wrapNone/>
            <wp:docPr id="15051386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309008"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D9042C" w14:textId="7A5B676B" w:rsidR="00685A3D" w:rsidRPr="002470D1" w:rsidRDefault="00685A3D" w:rsidP="00165DC1">
      <w:pPr>
        <w:pStyle w:val="ListParagraph"/>
        <w:numPr>
          <w:ilvl w:val="0"/>
          <w:numId w:val="89"/>
        </w:numPr>
        <w:ind w:left="916" w:hanging="774"/>
        <w:rPr>
          <w:rFonts w:ascii="Comic Sans MS" w:hAnsi="Comic Sans MS"/>
          <w:spacing w:val="100"/>
          <w:sz w:val="52"/>
        </w:rPr>
      </w:pPr>
      <w:r w:rsidRPr="002470D1">
        <w:rPr>
          <w:rFonts w:ascii="Comic Sans MS" w:hAnsi="Comic Sans MS"/>
          <w:spacing w:val="100"/>
          <w:sz w:val="52"/>
        </w:rPr>
        <w:t xml:space="preserve">apple </w:t>
      </w:r>
      <w:r w:rsidRPr="002470D1">
        <w:rPr>
          <w:rFonts w:ascii="Comic Sans MS" w:hAnsi="Comic Sans MS"/>
          <w:spacing w:val="100"/>
          <w:sz w:val="56"/>
          <w:szCs w:val="44"/>
        </w:rPr>
        <w:tab/>
      </w:r>
      <w:r w:rsidRPr="002470D1">
        <w:rPr>
          <w:rFonts w:ascii="Comic Sans MS" w:hAnsi="Comic Sans MS"/>
          <w:spacing w:val="100"/>
          <w:sz w:val="56"/>
          <w:szCs w:val="44"/>
        </w:rPr>
        <w:tab/>
      </w:r>
      <w:r w:rsidRPr="002470D1">
        <w:rPr>
          <w:rFonts w:ascii="Comic Sans MS" w:hAnsi="Comic Sans MS"/>
          <w:spacing w:val="100"/>
          <w:sz w:val="56"/>
          <w:szCs w:val="44"/>
        </w:rPr>
        <w:tab/>
      </w:r>
      <w:r w:rsidRPr="002470D1">
        <w:rPr>
          <w:rFonts w:ascii="Comic Sans MS" w:hAnsi="Comic Sans MS"/>
          <w:spacing w:val="100"/>
          <w:sz w:val="56"/>
          <w:szCs w:val="44"/>
        </w:rPr>
        <w:tab/>
      </w:r>
      <w:r w:rsidRPr="002470D1">
        <w:rPr>
          <w:rFonts w:ascii="Comic Sans MS" w:hAnsi="Comic Sans MS"/>
          <w:spacing w:val="100"/>
          <w:sz w:val="52"/>
        </w:rPr>
        <w:t>bag</w:t>
      </w:r>
    </w:p>
    <w:tbl>
      <w:tblPr>
        <w:tblStyle w:val="TableGrid"/>
        <w:tblpPr w:leftFromText="180" w:rightFromText="180" w:vertAnchor="text" w:horzAnchor="page" w:tblpX="1957" w:tblpY="25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97"/>
        <w:gridCol w:w="397"/>
        <w:gridCol w:w="397"/>
        <w:gridCol w:w="397"/>
        <w:gridCol w:w="454"/>
      </w:tblGrid>
      <w:tr w:rsidR="00685A3D" w14:paraId="4CB97EBB" w14:textId="77777777" w:rsidTr="00685A3D">
        <w:trPr>
          <w:trHeight w:val="57"/>
        </w:trPr>
        <w:tc>
          <w:tcPr>
            <w:tcW w:w="397" w:type="dxa"/>
            <w:tcBorders>
              <w:top w:val="single" w:sz="4" w:space="0" w:color="FFFFFF" w:themeColor="background1"/>
              <w:left w:val="single" w:sz="4" w:space="0" w:color="FFFFFF" w:themeColor="background1"/>
              <w:right w:val="single" w:sz="4" w:space="0" w:color="FFFFFF" w:themeColor="background1"/>
            </w:tcBorders>
          </w:tcPr>
          <w:p w14:paraId="00A416C2" w14:textId="77777777" w:rsidR="00685A3D" w:rsidRPr="00214839" w:rsidRDefault="00685A3D" w:rsidP="00685A3D">
            <w:pPr>
              <w:rPr>
                <w:rFonts w:ascii="Comic Sans MS" w:hAnsi="Comic Sans MS"/>
                <w:sz w:val="20"/>
                <w:szCs w:val="14"/>
              </w:rPr>
            </w:pPr>
            <w:bookmarkStart w:id="21" w:name="_Hlk114757391"/>
          </w:p>
        </w:tc>
        <w:tc>
          <w:tcPr>
            <w:tcW w:w="397" w:type="dxa"/>
            <w:tcBorders>
              <w:top w:val="single" w:sz="4" w:space="0" w:color="FFFFFF" w:themeColor="background1"/>
              <w:left w:val="single" w:sz="4" w:space="0" w:color="FFFFFF" w:themeColor="background1"/>
              <w:right w:val="single" w:sz="4" w:space="0" w:color="FFFFFF" w:themeColor="background1"/>
            </w:tcBorders>
          </w:tcPr>
          <w:p w14:paraId="3209B544" w14:textId="77777777" w:rsidR="00685A3D" w:rsidRPr="00214839" w:rsidRDefault="00685A3D" w:rsidP="00685A3D">
            <w:pPr>
              <w:rPr>
                <w:rFonts w:ascii="Comic Sans MS" w:hAnsi="Comic Sans MS"/>
                <w:sz w:val="20"/>
                <w:szCs w:val="14"/>
              </w:rPr>
            </w:pPr>
          </w:p>
        </w:tc>
        <w:tc>
          <w:tcPr>
            <w:tcW w:w="397" w:type="dxa"/>
            <w:tcBorders>
              <w:top w:val="single" w:sz="4" w:space="0" w:color="FFFFFF" w:themeColor="background1"/>
              <w:left w:val="single" w:sz="4" w:space="0" w:color="FFFFFF" w:themeColor="background1"/>
            </w:tcBorders>
          </w:tcPr>
          <w:p w14:paraId="397BD2AA" w14:textId="77777777" w:rsidR="00685A3D" w:rsidRPr="00214839" w:rsidRDefault="00685A3D" w:rsidP="00685A3D">
            <w:pPr>
              <w:rPr>
                <w:rFonts w:ascii="Comic Sans MS" w:hAnsi="Comic Sans MS"/>
                <w:sz w:val="20"/>
                <w:szCs w:val="14"/>
              </w:rPr>
            </w:pPr>
          </w:p>
        </w:tc>
        <w:tc>
          <w:tcPr>
            <w:tcW w:w="397" w:type="dxa"/>
            <w:tcBorders>
              <w:bottom w:val="single" w:sz="4" w:space="0" w:color="FFFFFF" w:themeColor="background1"/>
            </w:tcBorders>
          </w:tcPr>
          <w:p w14:paraId="5E4D8462" w14:textId="77777777" w:rsidR="00685A3D" w:rsidRPr="00214839" w:rsidRDefault="00685A3D" w:rsidP="00685A3D">
            <w:pPr>
              <w:rPr>
                <w:rFonts w:ascii="Comic Sans MS" w:hAnsi="Comic Sans MS"/>
                <w:sz w:val="20"/>
                <w:szCs w:val="14"/>
              </w:rPr>
            </w:pPr>
          </w:p>
        </w:tc>
        <w:tc>
          <w:tcPr>
            <w:tcW w:w="454" w:type="dxa"/>
            <w:tcBorders>
              <w:top w:val="single" w:sz="4" w:space="0" w:color="FFFFFF" w:themeColor="background1"/>
              <w:right w:val="single" w:sz="4" w:space="0" w:color="FFFFFF" w:themeColor="background1"/>
            </w:tcBorders>
          </w:tcPr>
          <w:p w14:paraId="5EDC83CF" w14:textId="77777777" w:rsidR="00685A3D" w:rsidRPr="00214839" w:rsidRDefault="00685A3D" w:rsidP="00685A3D">
            <w:pPr>
              <w:rPr>
                <w:rFonts w:ascii="Comic Sans MS" w:hAnsi="Comic Sans MS"/>
                <w:sz w:val="20"/>
                <w:szCs w:val="14"/>
              </w:rPr>
            </w:pPr>
          </w:p>
        </w:tc>
      </w:tr>
      <w:tr w:rsidR="00685A3D" w14:paraId="28E77D51" w14:textId="77777777" w:rsidTr="00685A3D">
        <w:trPr>
          <w:trHeight w:val="454"/>
        </w:trPr>
        <w:tc>
          <w:tcPr>
            <w:tcW w:w="397" w:type="dxa"/>
            <w:tcBorders>
              <w:bottom w:val="single" w:sz="4" w:space="0" w:color="A6A6A6" w:themeColor="background1" w:themeShade="A6"/>
              <w:right w:val="single" w:sz="4" w:space="0" w:color="FFFFFF"/>
            </w:tcBorders>
          </w:tcPr>
          <w:p w14:paraId="033FA04F"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a</w:t>
            </w:r>
          </w:p>
        </w:tc>
        <w:tc>
          <w:tcPr>
            <w:tcW w:w="397" w:type="dxa"/>
            <w:tcBorders>
              <w:left w:val="single" w:sz="4" w:space="0" w:color="FFFFFF"/>
              <w:bottom w:val="single" w:sz="4" w:space="0" w:color="FFFFFF" w:themeColor="background1"/>
              <w:right w:val="single" w:sz="4" w:space="0" w:color="FFFFFF"/>
            </w:tcBorders>
          </w:tcPr>
          <w:p w14:paraId="3AF5980B"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p</w:t>
            </w:r>
          </w:p>
        </w:tc>
        <w:tc>
          <w:tcPr>
            <w:tcW w:w="397" w:type="dxa"/>
            <w:tcBorders>
              <w:left w:val="single" w:sz="4" w:space="0" w:color="FFFFFF"/>
              <w:bottom w:val="single" w:sz="4" w:space="0" w:color="FFFFFF" w:themeColor="background1"/>
              <w:right w:val="single" w:sz="4" w:space="0" w:color="FFFFFF"/>
            </w:tcBorders>
          </w:tcPr>
          <w:p w14:paraId="7AD6B151"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p</w:t>
            </w:r>
          </w:p>
        </w:tc>
        <w:tc>
          <w:tcPr>
            <w:tcW w:w="397" w:type="dxa"/>
            <w:tcBorders>
              <w:top w:val="single" w:sz="4" w:space="0" w:color="FFFFFF" w:themeColor="background1"/>
              <w:left w:val="single" w:sz="4" w:space="0" w:color="FFFFFF"/>
              <w:bottom w:val="single" w:sz="4" w:space="0" w:color="A6A6A6" w:themeColor="background1" w:themeShade="A6"/>
              <w:right w:val="single" w:sz="4" w:space="0" w:color="FFFFFF"/>
            </w:tcBorders>
          </w:tcPr>
          <w:p w14:paraId="195D60AC"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l</w:t>
            </w:r>
          </w:p>
        </w:tc>
        <w:tc>
          <w:tcPr>
            <w:tcW w:w="454" w:type="dxa"/>
            <w:tcBorders>
              <w:left w:val="single" w:sz="4" w:space="0" w:color="FFFFFF"/>
              <w:bottom w:val="single" w:sz="4" w:space="0" w:color="A6A6A6" w:themeColor="background1" w:themeShade="A6"/>
            </w:tcBorders>
          </w:tcPr>
          <w:p w14:paraId="2E525DDC"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e</w:t>
            </w:r>
          </w:p>
        </w:tc>
      </w:tr>
      <w:tr w:rsidR="00685A3D" w:rsidRPr="00E74EDA" w14:paraId="1EEA027B" w14:textId="77777777" w:rsidTr="00685A3D">
        <w:trPr>
          <w:trHeight w:val="283"/>
        </w:trPr>
        <w:tc>
          <w:tcPr>
            <w:tcW w:w="397" w:type="dxa"/>
            <w:tcBorders>
              <w:left w:val="single" w:sz="4" w:space="0" w:color="FFFFFF" w:themeColor="background1"/>
              <w:bottom w:val="single" w:sz="4" w:space="0" w:color="FFFFFF" w:themeColor="background1"/>
            </w:tcBorders>
          </w:tcPr>
          <w:p w14:paraId="53BF4F56" w14:textId="77777777" w:rsidR="00685A3D" w:rsidRPr="00214839" w:rsidRDefault="00685A3D" w:rsidP="00685A3D">
            <w:pPr>
              <w:rPr>
                <w:rFonts w:ascii="Comic Sans MS" w:hAnsi="Comic Sans MS"/>
                <w:sz w:val="18"/>
                <w:szCs w:val="12"/>
              </w:rPr>
            </w:pPr>
          </w:p>
        </w:tc>
        <w:tc>
          <w:tcPr>
            <w:tcW w:w="397" w:type="dxa"/>
            <w:tcBorders>
              <w:top w:val="single" w:sz="4" w:space="0" w:color="FFFFFF" w:themeColor="background1"/>
              <w:right w:val="single" w:sz="4" w:space="0" w:color="FFFFFF"/>
            </w:tcBorders>
          </w:tcPr>
          <w:p w14:paraId="6D5377F2" w14:textId="77777777" w:rsidR="00685A3D" w:rsidRPr="00214839" w:rsidRDefault="00685A3D" w:rsidP="00685A3D">
            <w:pPr>
              <w:rPr>
                <w:rFonts w:ascii="Comic Sans MS" w:hAnsi="Comic Sans MS"/>
                <w:sz w:val="18"/>
                <w:szCs w:val="12"/>
              </w:rPr>
            </w:pPr>
          </w:p>
        </w:tc>
        <w:tc>
          <w:tcPr>
            <w:tcW w:w="397" w:type="dxa"/>
            <w:tcBorders>
              <w:top w:val="single" w:sz="4" w:space="0" w:color="FFFFFF" w:themeColor="background1"/>
              <w:left w:val="single" w:sz="4" w:space="0" w:color="FFFFFF"/>
            </w:tcBorders>
          </w:tcPr>
          <w:p w14:paraId="362D79B9" w14:textId="77777777" w:rsidR="00685A3D" w:rsidRPr="00214839" w:rsidRDefault="00685A3D" w:rsidP="00685A3D">
            <w:pPr>
              <w:rPr>
                <w:rFonts w:ascii="Comic Sans MS" w:hAnsi="Comic Sans MS"/>
                <w:sz w:val="18"/>
                <w:szCs w:val="12"/>
              </w:rPr>
            </w:pPr>
          </w:p>
        </w:tc>
        <w:tc>
          <w:tcPr>
            <w:tcW w:w="397" w:type="dxa"/>
            <w:tcBorders>
              <w:bottom w:val="single" w:sz="4" w:space="0" w:color="FFFFFF" w:themeColor="background1"/>
              <w:right w:val="single" w:sz="4" w:space="0" w:color="FFFFFF" w:themeColor="background1"/>
            </w:tcBorders>
          </w:tcPr>
          <w:p w14:paraId="09A37CF6" w14:textId="77777777" w:rsidR="00685A3D" w:rsidRPr="00214839" w:rsidRDefault="00685A3D" w:rsidP="00685A3D">
            <w:pPr>
              <w:rPr>
                <w:rFonts w:ascii="Comic Sans MS" w:hAnsi="Comic Sans MS"/>
                <w:sz w:val="18"/>
                <w:szCs w:val="12"/>
              </w:rPr>
            </w:pPr>
          </w:p>
        </w:tc>
        <w:tc>
          <w:tcPr>
            <w:tcW w:w="454" w:type="dxa"/>
            <w:tcBorders>
              <w:left w:val="single" w:sz="4" w:space="0" w:color="FFFFFF" w:themeColor="background1"/>
              <w:bottom w:val="single" w:sz="4" w:space="0" w:color="FFFFFF" w:themeColor="background1"/>
              <w:right w:val="single" w:sz="4" w:space="0" w:color="FFFFFF" w:themeColor="background1"/>
            </w:tcBorders>
          </w:tcPr>
          <w:p w14:paraId="5FFD992B" w14:textId="77777777" w:rsidR="00685A3D" w:rsidRPr="00214839" w:rsidRDefault="00685A3D" w:rsidP="00685A3D">
            <w:pPr>
              <w:rPr>
                <w:rFonts w:ascii="Comic Sans MS" w:hAnsi="Comic Sans MS"/>
                <w:sz w:val="18"/>
                <w:szCs w:val="12"/>
              </w:rPr>
            </w:pPr>
          </w:p>
        </w:tc>
      </w:tr>
      <w:bookmarkEnd w:id="21"/>
    </w:tbl>
    <w:tbl>
      <w:tblPr>
        <w:tblStyle w:val="TableGrid"/>
        <w:tblpPr w:leftFromText="180" w:rightFromText="180" w:vertAnchor="text" w:horzAnchor="page" w:tblpX="6817" w:tblpY="41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97"/>
        <w:gridCol w:w="397"/>
        <w:gridCol w:w="397"/>
        <w:gridCol w:w="57"/>
      </w:tblGrid>
      <w:tr w:rsidR="00685A3D" w14:paraId="577B6CD3" w14:textId="77777777" w:rsidTr="00685A3D">
        <w:trPr>
          <w:gridAfter w:val="1"/>
          <w:wAfter w:w="57" w:type="dxa"/>
          <w:trHeight w:val="20"/>
        </w:trPr>
        <w:tc>
          <w:tcPr>
            <w:tcW w:w="397" w:type="dxa"/>
            <w:tcBorders>
              <w:top w:val="single" w:sz="4" w:space="0" w:color="A6A6A6"/>
              <w:left w:val="single" w:sz="4" w:space="0" w:color="A6A6A6"/>
              <w:bottom w:val="single" w:sz="4" w:space="0" w:color="FFFFFF" w:themeColor="background1"/>
              <w:right w:val="single" w:sz="4" w:space="0" w:color="A6A6A6"/>
            </w:tcBorders>
          </w:tcPr>
          <w:p w14:paraId="65DBD240" w14:textId="77777777" w:rsidR="00685A3D" w:rsidRPr="00214839" w:rsidRDefault="00685A3D" w:rsidP="00685A3D">
            <w:pPr>
              <w:rPr>
                <w:rFonts w:ascii="Comic Sans MS" w:hAnsi="Comic Sans MS"/>
                <w:sz w:val="20"/>
                <w:szCs w:val="14"/>
              </w:rPr>
            </w:pPr>
          </w:p>
        </w:tc>
        <w:tc>
          <w:tcPr>
            <w:tcW w:w="397" w:type="dxa"/>
            <w:tcBorders>
              <w:top w:val="single" w:sz="4" w:space="0" w:color="FFFFFF" w:themeColor="background1"/>
              <w:left w:val="single" w:sz="4" w:space="0" w:color="A6A6A6"/>
              <w:bottom w:val="single" w:sz="4" w:space="0" w:color="A6A6A6" w:themeColor="background1" w:themeShade="A6"/>
              <w:right w:val="single" w:sz="4" w:space="0" w:color="FFFFFF" w:themeColor="background1"/>
            </w:tcBorders>
          </w:tcPr>
          <w:p w14:paraId="3D1DDC0F" w14:textId="77777777" w:rsidR="00685A3D" w:rsidRPr="00214839" w:rsidRDefault="00685A3D" w:rsidP="00685A3D">
            <w:pPr>
              <w:rPr>
                <w:rFonts w:ascii="Comic Sans MS" w:hAnsi="Comic Sans MS"/>
                <w:sz w:val="20"/>
                <w:szCs w:val="14"/>
              </w:rPr>
            </w:pPr>
          </w:p>
        </w:tc>
        <w:tc>
          <w:tcPr>
            <w:tcW w:w="397" w:type="dxa"/>
            <w:tcBorders>
              <w:top w:val="single" w:sz="4" w:space="0" w:color="FFFFFF" w:themeColor="background1"/>
              <w:left w:val="single" w:sz="4" w:space="0" w:color="FFFFFF" w:themeColor="background1"/>
              <w:right w:val="single" w:sz="4" w:space="0" w:color="FFFFFF" w:themeColor="background1"/>
            </w:tcBorders>
          </w:tcPr>
          <w:p w14:paraId="3D8FFA20" w14:textId="77777777" w:rsidR="00685A3D" w:rsidRPr="00214839" w:rsidRDefault="00685A3D" w:rsidP="00685A3D">
            <w:pPr>
              <w:rPr>
                <w:rFonts w:ascii="Comic Sans MS" w:hAnsi="Comic Sans MS"/>
                <w:sz w:val="20"/>
                <w:szCs w:val="14"/>
              </w:rPr>
            </w:pPr>
          </w:p>
        </w:tc>
      </w:tr>
      <w:tr w:rsidR="00685A3D" w:rsidRPr="007E3D9E" w14:paraId="5E5A419A" w14:textId="77777777" w:rsidTr="00685A3D">
        <w:trPr>
          <w:trHeight w:val="680"/>
        </w:trPr>
        <w:tc>
          <w:tcPr>
            <w:tcW w:w="397" w:type="dxa"/>
            <w:tcBorders>
              <w:top w:val="single" w:sz="4" w:space="0" w:color="FFFFFF" w:themeColor="background1"/>
              <w:bottom w:val="single" w:sz="4" w:space="0" w:color="A6A6A6" w:themeColor="background1" w:themeShade="A6"/>
              <w:right w:val="single" w:sz="4" w:space="0" w:color="FFFFFF"/>
            </w:tcBorders>
          </w:tcPr>
          <w:p w14:paraId="350AB444"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b</w:t>
            </w:r>
          </w:p>
        </w:tc>
        <w:tc>
          <w:tcPr>
            <w:tcW w:w="397" w:type="dxa"/>
            <w:tcBorders>
              <w:left w:val="single" w:sz="4" w:space="0" w:color="FFFFFF"/>
              <w:bottom w:val="single" w:sz="4" w:space="0" w:color="A6A6A6" w:themeColor="background1" w:themeShade="A6"/>
              <w:right w:val="single" w:sz="4" w:space="0" w:color="FFFFFF"/>
            </w:tcBorders>
          </w:tcPr>
          <w:p w14:paraId="76B277D5"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a</w:t>
            </w:r>
          </w:p>
        </w:tc>
        <w:tc>
          <w:tcPr>
            <w:tcW w:w="454" w:type="dxa"/>
            <w:gridSpan w:val="2"/>
            <w:tcBorders>
              <w:left w:val="single" w:sz="4" w:space="0" w:color="FFFFFF"/>
              <w:bottom w:val="single" w:sz="4" w:space="0" w:color="FFFFFF" w:themeColor="background1"/>
            </w:tcBorders>
          </w:tcPr>
          <w:p w14:paraId="37AC0C22"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g</w:t>
            </w:r>
          </w:p>
        </w:tc>
      </w:tr>
      <w:tr w:rsidR="00685A3D" w14:paraId="1A9685B7" w14:textId="77777777" w:rsidTr="00685A3D">
        <w:trPr>
          <w:trHeight w:val="283"/>
        </w:trPr>
        <w:tc>
          <w:tcPr>
            <w:tcW w:w="397" w:type="dxa"/>
            <w:tcBorders>
              <w:left w:val="single" w:sz="4" w:space="0" w:color="FFFFFF" w:themeColor="background1"/>
              <w:bottom w:val="single" w:sz="4" w:space="0" w:color="FFFFFF" w:themeColor="background1"/>
              <w:right w:val="single" w:sz="4" w:space="0" w:color="FFFFFF" w:themeColor="background1"/>
            </w:tcBorders>
          </w:tcPr>
          <w:p w14:paraId="47939533" w14:textId="77777777" w:rsidR="00685A3D" w:rsidRPr="00214839" w:rsidRDefault="00685A3D" w:rsidP="00685A3D">
            <w:pPr>
              <w:rPr>
                <w:rFonts w:ascii="Comic Sans MS" w:hAnsi="Comic Sans MS"/>
                <w:sz w:val="20"/>
                <w:szCs w:val="14"/>
              </w:rPr>
            </w:pPr>
          </w:p>
        </w:tc>
        <w:tc>
          <w:tcPr>
            <w:tcW w:w="397" w:type="dxa"/>
            <w:tcBorders>
              <w:top w:val="single" w:sz="4" w:space="0" w:color="A6A6A6" w:themeColor="background1" w:themeShade="A6"/>
              <w:left w:val="single" w:sz="4" w:space="0" w:color="FFFFFF" w:themeColor="background1"/>
              <w:bottom w:val="single" w:sz="4" w:space="0" w:color="FFFFFF" w:themeColor="background1"/>
            </w:tcBorders>
          </w:tcPr>
          <w:p w14:paraId="03CFA0B8" w14:textId="77777777" w:rsidR="00685A3D" w:rsidRPr="00214839" w:rsidRDefault="00685A3D" w:rsidP="00685A3D">
            <w:pPr>
              <w:rPr>
                <w:rFonts w:ascii="Comic Sans MS" w:hAnsi="Comic Sans MS"/>
                <w:sz w:val="20"/>
                <w:szCs w:val="14"/>
              </w:rPr>
            </w:pPr>
          </w:p>
        </w:tc>
        <w:tc>
          <w:tcPr>
            <w:tcW w:w="454" w:type="dxa"/>
            <w:gridSpan w:val="2"/>
            <w:tcBorders>
              <w:top w:val="single" w:sz="4" w:space="0" w:color="FFFFFF" w:themeColor="background1"/>
            </w:tcBorders>
          </w:tcPr>
          <w:p w14:paraId="4F55687E" w14:textId="77777777" w:rsidR="00685A3D" w:rsidRPr="00214839" w:rsidRDefault="00685A3D" w:rsidP="00685A3D">
            <w:pPr>
              <w:rPr>
                <w:rFonts w:ascii="Comic Sans MS" w:hAnsi="Comic Sans MS"/>
                <w:sz w:val="20"/>
                <w:szCs w:val="14"/>
              </w:rPr>
            </w:pPr>
          </w:p>
        </w:tc>
      </w:tr>
    </w:tbl>
    <w:p w14:paraId="4BDC830E" w14:textId="77777777" w:rsidR="00685A3D" w:rsidRPr="00C14FF3" w:rsidRDefault="00685A3D" w:rsidP="00685A3D">
      <w:pPr>
        <w:ind w:left="2160" w:hanging="459"/>
        <w:rPr>
          <w:rFonts w:ascii="Comic Sans MS" w:hAnsi="Comic Sans MS"/>
          <w:sz w:val="56"/>
          <w:szCs w:val="44"/>
        </w:rPr>
      </w:pPr>
    </w:p>
    <w:p w14:paraId="659C8FD8" w14:textId="77777777" w:rsidR="00685A3D" w:rsidRPr="00753B6A" w:rsidRDefault="00685A3D" w:rsidP="00685A3D">
      <w:pPr>
        <w:ind w:left="2160" w:firstLine="720"/>
        <w:rPr>
          <w:rFonts w:ascii="Comic Sans MS" w:hAnsi="Comic Sans MS"/>
          <w:sz w:val="96"/>
          <w:szCs w:val="52"/>
        </w:rPr>
      </w:pPr>
      <w:r w:rsidRPr="00027169">
        <w:rPr>
          <w:rFonts w:ascii="Comic Sans MS" w:hAnsi="Comic Sans MS"/>
          <w:noProof/>
          <w:sz w:val="48"/>
          <w:szCs w:val="48"/>
        </w:rPr>
        <mc:AlternateContent>
          <mc:Choice Requires="wps">
            <w:drawing>
              <wp:anchor distT="0" distB="0" distL="114300" distR="114300" simplePos="0" relativeHeight="253696000" behindDoc="0" locked="0" layoutInCell="1" allowOverlap="1" wp14:anchorId="4D304AD6" wp14:editId="68FC891A">
                <wp:simplePos x="0" y="0"/>
                <wp:positionH relativeFrom="margin">
                  <wp:align>right</wp:align>
                </wp:positionH>
                <wp:positionV relativeFrom="paragraph">
                  <wp:posOffset>770255</wp:posOffset>
                </wp:positionV>
                <wp:extent cx="5417820" cy="0"/>
                <wp:effectExtent l="0" t="0" r="0" b="0"/>
                <wp:wrapNone/>
                <wp:docPr id="1804268072" name="Straight Connector 1804268072"/>
                <wp:cNvGraphicFramePr/>
                <a:graphic xmlns:a="http://schemas.openxmlformats.org/drawingml/2006/main">
                  <a:graphicData uri="http://schemas.microsoft.com/office/word/2010/wordprocessingShape">
                    <wps:wsp>
                      <wps:cNvCnPr/>
                      <wps:spPr>
                        <a:xfrm>
                          <a:off x="0" y="0"/>
                          <a:ext cx="5417820" cy="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7170BA" id="Straight Connector 1804268072" o:spid="_x0000_s1026" style="position:absolute;z-index:253696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5.4pt,60.65pt" to="802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LOogEAAJsDAAAOAAAAZHJzL2Uyb0RvYy54bWysU8tu2zAQvAfIPxC8x5LcRwLBcg4J0kuQ&#10;Bnl8AEMtLQJ8YclY8t93Sdty0RQIUPRCkcud2Z3hanU9WcO2gFF71/FmUXMGTvpeu03HX1/uLq44&#10;i0m4XhjvoOM7iPx6fX62GkMLSz940wMyInGxHUPHh5RCW1VRDmBFXPgAji6VRysSHXFT9ShGYrem&#10;Wtb192r02Af0EmKk6O3+kq8Lv1Ig00+lIiRmOk69pbJiWd/yWq1Xot2gCIOWhzbEP3RhhXZUdKa6&#10;FUmwd9QfqKyW6KNXaSG9rbxSWkLRQGqa+g81z4MIULSQOTHMNsX/RysftjfuEcmGMcQ2hkfMKiaF&#10;Nn+pPzYVs3azWTAlJin47WtzebUkT+XxrjoBA8b0A7xledNxo13WIVqxvY+JilHqMSWHjcuxUwdl&#10;l3YG9pdPoJjuqeaykJThgBuDbCvoWYWU4NKX/JREaxxlZ5jSxszA+nPgIT9DoQzODG4+B8+IUtm7&#10;NIOtdh7/RpCm5tCy2ucfHdjrzha8+X5X3qZYQxNQFB6mNY/Y7+cCP/1T618AAAD//wMAUEsDBBQA&#10;BgAIAAAAIQByWyGJ3QAAAAgBAAAPAAAAZHJzL2Rvd25yZXYueG1sTI9fS8QwEMTfBb9DWME3L72e&#10;f87a9BAPQQQV7w70MdesbTHZlCTX1m/vCoI+7sww+5tyNTkrBgyx86RgPstAINXedNQo2G3vz5Yg&#10;YtJktPWECr4wwqo6Pip1YfxIrzhsUiO4hGKhFbQp9YWUsW7R6TjzPRJ7Hz44nfgMjTRBj1zurMyz&#10;7FI63RF/aHWPdy3Wn5uDU/B4fv3w3K5Dj0/ufVy/XEmr3walTk+m2xsQCaf0F4YffEaHipn2/kAm&#10;CquAhyRW8/kCBNvLi0UOYv+ryKqU/wdU3wAAAP//AwBQSwECLQAUAAYACAAAACEAtoM4kv4AAADh&#10;AQAAEwAAAAAAAAAAAAAAAAAAAAAAW0NvbnRlbnRfVHlwZXNdLnhtbFBLAQItABQABgAIAAAAIQA4&#10;/SH/1gAAAJQBAAALAAAAAAAAAAAAAAAAAC8BAABfcmVscy8ucmVsc1BLAQItABQABgAIAAAAIQDX&#10;VVLOogEAAJsDAAAOAAAAAAAAAAAAAAAAAC4CAABkcnMvZTJvRG9jLnhtbFBLAQItABQABgAIAAAA&#10;IQByWyGJ3QAAAAgBAAAPAAAAAAAAAAAAAAAAAPwDAABkcnMvZG93bnJldi54bWxQSwUGAAAAAAQA&#10;BADzAAAABgUAAAAA&#10;" strokecolor="#a5a5a5 [3206]" strokeweight="1pt">
                <v:stroke joinstyle="miter"/>
                <w10:wrap anchorx="margin"/>
              </v:line>
            </w:pict>
          </mc:Fallback>
        </mc:AlternateContent>
      </w:r>
    </w:p>
    <w:p w14:paraId="4247308E" w14:textId="77777777" w:rsidR="00685A3D" w:rsidRPr="002470D1" w:rsidRDefault="00685A3D" w:rsidP="00165DC1">
      <w:pPr>
        <w:pStyle w:val="ListParagraph"/>
        <w:numPr>
          <w:ilvl w:val="0"/>
          <w:numId w:val="89"/>
        </w:numPr>
        <w:ind w:hanging="2072"/>
        <w:rPr>
          <w:rFonts w:ascii="Comic Sans MS" w:hAnsi="Comic Sans MS"/>
          <w:sz w:val="52"/>
        </w:rPr>
      </w:pPr>
      <w:r w:rsidRPr="001D3310">
        <w:rPr>
          <w:b/>
          <w:bCs/>
          <w:noProof/>
          <w:szCs w:val="48"/>
        </w:rPr>
        <w:drawing>
          <wp:anchor distT="0" distB="0" distL="114300" distR="114300" simplePos="0" relativeHeight="253750272" behindDoc="0" locked="0" layoutInCell="1" allowOverlap="1" wp14:anchorId="1C4A45A8" wp14:editId="3FD9E008">
            <wp:simplePos x="0" y="0"/>
            <wp:positionH relativeFrom="margin">
              <wp:align>right</wp:align>
            </wp:positionH>
            <wp:positionV relativeFrom="paragraph">
              <wp:posOffset>56515</wp:posOffset>
            </wp:positionV>
            <wp:extent cx="904875" cy="1520353"/>
            <wp:effectExtent l="0" t="0" r="0" b="3810"/>
            <wp:wrapNone/>
            <wp:docPr id="274526364" name="Picture 274526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04875" cy="15203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56D9">
        <w:rPr>
          <w:b/>
          <w:bCs/>
          <w:noProof/>
          <w:sz w:val="56"/>
          <w:szCs w:val="56"/>
        </w:rPr>
        <mc:AlternateContent>
          <mc:Choice Requires="wpg">
            <w:drawing>
              <wp:anchor distT="0" distB="0" distL="114300" distR="114300" simplePos="0" relativeHeight="253694976" behindDoc="1" locked="0" layoutInCell="1" allowOverlap="1" wp14:anchorId="214F0CC4" wp14:editId="7165C9D3">
                <wp:simplePos x="0" y="0"/>
                <wp:positionH relativeFrom="margin">
                  <wp:posOffset>1257300</wp:posOffset>
                </wp:positionH>
                <wp:positionV relativeFrom="paragraph">
                  <wp:posOffset>172720</wp:posOffset>
                </wp:positionV>
                <wp:extent cx="1272540" cy="1172845"/>
                <wp:effectExtent l="0" t="0" r="3810" b="8255"/>
                <wp:wrapNone/>
                <wp:docPr id="871062572" name="Group 871062572"/>
                <wp:cNvGraphicFramePr/>
                <a:graphic xmlns:a="http://schemas.openxmlformats.org/drawingml/2006/main">
                  <a:graphicData uri="http://schemas.microsoft.com/office/word/2010/wordprocessingGroup">
                    <wpg:wgp>
                      <wpg:cNvGrpSpPr/>
                      <wpg:grpSpPr>
                        <a:xfrm flipH="1">
                          <a:off x="0" y="0"/>
                          <a:ext cx="1272540" cy="1172845"/>
                          <a:chOff x="0" y="0"/>
                          <a:chExt cx="1769745" cy="1534795"/>
                        </a:xfrm>
                      </wpg:grpSpPr>
                      <pic:pic xmlns:pic="http://schemas.openxmlformats.org/drawingml/2006/picture">
                        <pic:nvPicPr>
                          <pic:cNvPr id="1972290324" name="Picture 1972290324"/>
                          <pic:cNvPicPr>
                            <a:picLocks noChangeAspect="1"/>
                          </pic:cNvPicPr>
                        </pic:nvPicPr>
                        <pic:blipFill>
                          <a:blip r:embed="rId347" cstate="print">
                            <a:extLst>
                              <a:ext uri="{28A0092B-C50C-407E-A947-70E740481C1C}">
                                <a14:useLocalDpi xmlns:a14="http://schemas.microsoft.com/office/drawing/2010/main" val="0"/>
                              </a:ext>
                            </a:extLst>
                          </a:blip>
                          <a:stretch>
                            <a:fillRect/>
                          </a:stretch>
                        </pic:blipFill>
                        <pic:spPr>
                          <a:xfrm>
                            <a:off x="0" y="0"/>
                            <a:ext cx="1657350" cy="1534795"/>
                          </a:xfrm>
                          <a:prstGeom prst="rect">
                            <a:avLst/>
                          </a:prstGeom>
                        </pic:spPr>
                      </pic:pic>
                      <wps:wsp>
                        <wps:cNvPr id="1847093786" name="Arrow: Left 1847093786"/>
                        <wps:cNvSpPr/>
                        <wps:spPr>
                          <a:xfrm>
                            <a:off x="1133475" y="781050"/>
                            <a:ext cx="636270" cy="142240"/>
                          </a:xfrm>
                          <a:prstGeom prst="lef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93B61F" id="Group 871062572" o:spid="_x0000_s1026" style="position:absolute;margin-left:99pt;margin-top:13.6pt;width:100.2pt;height:92.35pt;flip:x;z-index:-249621504;mso-position-horizontal-relative:margin;mso-width-relative:margin;mso-height-relative:margin" coordsize="17697,1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DXA8gMAAFQJAAAOAAAAZHJzL2Uyb0RvYy54bWycVttu2zgQfV9g/0HQ&#10;e2NLvsgWYhdGsskW8LZG00WfaYqyiEokl6Rv+/V7SEq2Eydttw9xeBkOz5w5M9Tt+0NTRzumDZdi&#10;Fic3/ThigsqCi80s/vvLw7tJHBlLREFqKdgsPjITv5///tvtXuUslZWsC6YjOBEm36tZXFmr8l7P&#10;0Io1xNxIxQQ2S6kbYjHVm16hyR7em7qX9vvj3l7qQmlJmTFYvQ+b8dz7L0tG7aeyNMxG9SwGNut/&#10;tf9du9/e/JbkG01UxWkLg/wCioZwgUtPru6JJdFW8ytXDadaGlnaGyqbnixLTpmPAdEk/RfRPGq5&#10;VT6WTb7fqBNNoPYFT7/sln7cPWr1pFYaTOzVBlz4mYvlUOomKmuu/kRmfXTAGx08eccTeexgI4rF&#10;JM3S0RAcU+wlSZZOhqNAL62Qg6tztPqjO5mNpxmMw8nRYJhN/clegDC/7T0DpjjN8deygdEVGz9W&#10;DU7ZrWZx66T5KR8N0d+26h0Sp4jla15ze/QiBDcOlNitOF3pMAGxKx3xAlxMszSd9gfpMI4EaVAE&#10;MHO3Rxc7YN+5cKeCD+JiXEr6zURC3lVEbNjCKOjZ5QLWvefmfvoMwBqJe+B17TLpxm2o0P4L7bzC&#10;VtDlvaTbhgkbCk2zGlFLYSquTBzpnDVrhvD0hyJB6lDkFqEpzYUNaTdWM0srd38JHJ+B3eEm+WnD&#10;gz7jdBEZKLHTnvv/XcWNR9lg1CnuFd2AQ23sI5NN5AbACgxeyGS3NC2azqSlNADwyIDH1QQak+nY&#10;w+yKv/9Ve08VUQwQnNsLiUyGWX86yCbjTiILreU+j5astFFy3vVF6k+eSta8xVmSDFBKKCvUYzZJ&#10;+mAKx0neFex4ME6zjr1hmqJ2Q35c3TvDjpmWvBpYPKy3GURuZc2LTna+i7O7Wkc7gv5LKIWaQiep&#10;t81fsgjr6OP9FhuWXa/w5pNu2UnGvQfOUxDQ+RK0ho4AP7LHmjnstfjMSpQfGlPq8Z48XGMxFSlY&#10;WB69ead36DwHLbe+QzBv+A5stvaeef8gnYD1vwcsHGbdCX+zFPZ0uOFC6tcc1GC4vTnYg7ILatxw&#10;LYsjmpOWKAkIwCj6wFEfS2Lsimi8f1jEm24/4aes5X4Wy3YUR5XU/7627uxRGtiNoz3e01ls/tkS&#10;12LrDwJFM02G7nGwfjIcZSkm+nJnfbkjts2dhGTQWYDOD529rbthqWXzFU//wt2KLSIo7p7F1Opu&#10;cmfDO4+PB8oWC28WevdSPCl0/JA8p/Ivh69Eq1bnFgXyUXaFSvIXvSLYunwIudhaWXLfSM68tnyj&#10;afiRf7q9bNvPDPdtcDn3VuePofl/AAAA//8DAFBLAwQKAAAAAAAAACEAcwtlkvMjAADzIwAAFAAA&#10;AGRycy9tZWRpYS9pbWFnZTEucG5niVBORw0KGgoAAAANSUhEUgAAAR8AAAEaCAMAAAAfRKPMAAAA&#10;AXNSR0IArs4c6QAAAARnQU1BAACxjwv8YQUAAAMAUExURf///wAAAPf39wgIAO/m5ggIEN7m5hkQ&#10;EBkhIdbW3pScnK2tpdbWzjExOikpIUpSUsXFzmNjWoSEjIRa771aGRlapYRaxZRaGRlae1qM5hla&#10;zpTO5lpSUrWttXt7c0I6Qmtja729vQje5lrOpRnOYzEpMb29xZSMlLVa771aSkpapeY65nuca3ta&#10;lOY6rea17+berbVaxZRaSkpae+YQ5uYQrebWWkpazuZj5uZaWubWEOZaEOZjrXNzaylaSlrv5lqt&#10;5hla75Tv5ghaSlrO5kpKSrXvY0rvY61anEqtY0reMSlSEEoZ71paMeaUe+YZe+aUMeYZMUrOYwhS&#10;EKWlnHt7hOatpYTOEBmMEIQQe+bWe0pa7+aE5uZae+bWMeZaMeaErRApSimMpRkIMQiMpbWMnLXO&#10;EEqMELUQe+atxWsQSkoQSr3v5oSlOoQp770pGRkppYSlEIQpxZQpGRkpe4TOMRmMMYQQnCmM5msQ&#10;GVqMtZTOtYTOcxmMcxnvEBkpzoTvEBmtEIQxe4SEOoQI770IGRkIpYSEEIQIxZQIGRkIewiM5koQ&#10;GVqMlJTOlITOUhmMUhnOEBkIzhkIUimtpSnvpQjvpQitpSnOpQjOpb2l5rWlOrUp770pSkoppYyl&#10;77WlELUpxZQpSkope4ylxbXOMUqMMbUQnLXOc71ae0qMc0rvEEopzmtaEOalWuYpWualEOYpEL2M&#10;vbXvEEqtELUxe72E5rWEOrUI770ISkoIpYyE77WEELUIxZQISkoIe4yExbXOUpxae0qMUkrOEEoI&#10;zkpaEOaEWuYIWuaEEOYIEL2la73mtSmt5inv5msxGVqttYTvMRmtMYQxnJTvtVrvtYTvcxmtcxnv&#10;MRkp7xnvc5yla72Ea73mlAit5inO5koxGVqtlJTvlFrvlITvUhmtUhnOMRkI7xnvUpyEa2M6SrXv&#10;MUqtMbUxnL3F5ub3peb3Qub31ub3c+b3EBApCO/eziEIAL29nO/W7/fm9+b3/9739wAQAP/3/wAA&#10;CAAAAKPrlpIAAAEAdFJOU///////////////////////////////////////////////////////&#10;////////////////////////////////////////////////////////////////////////////&#10;////////////////////////////////////////////////////////////////////////////&#10;////////////////////////////////////////////////////////////////////////////&#10;/////////////////////////////////////////////////////////wBT9wclAAAACXBIWXMA&#10;ACHVAAAh1QEEnLSdAAAfcElEQVR4Xu19yZKbStBuUyqoAQoVrBFFLWw9BXfH8t/hl7xv90cQ0dcE&#10;R3EzCzS0BN1Sa7CG/nyOG3fLMqRyzqzMtx/84Ac/+MEPfvCDH/zgB88LOnz9wRhoHbbD5Q8OQYvl&#10;D//sY0sRncgf7tkDFcPFGw2LcLj8wRrUrtmHytIOlz9Yg4Zr9hFFrn+Eaw80rQea2Cz90cz7oMU8&#10;6K+s+dHMBxDGr/sra4aLXVA9XLworOlKJ1MkVDVx39oBldlLq2saqqZw5KH1CPfQZfXS5AlSxVKn&#10;fNp6PhJThGMS9zqwZsZlb7BCI93XDxAqf2FzJorGM4P4WJ7+11/tgCZq41a/HHTOPZ4OChnI0198&#10;gPReNdKgv/N4xou16damPLBcb2+RSl7TGwpswZnK9ZomOutN2EfQXEXD5UuBAnU6k9u/w5/Bf67G&#10;CGFVPly9FEDvzMwy2koOKdWYj0OLV1TObag8vhS72kZ26+j0A3SzVt4vBLqcedlHttB8XIzMC2of&#10;kjK+5wbSxIyKUei9nvaheXegamQ8GmAJw19O+1DJfr3v6ZTAjJl2YJ/m9dgn5HwxXG6Qj9quN5H9&#10;ernASxh2kB2kfMxxRlKOxRvPjdwrh6stcn+UfWj2er6PbtRBpjRQ1XD1EbrJX833oRk7TPCE7H24&#10;+gCa/Xq5pLP2D0WGpHw0QNds3Kg9MwpvOVxtQbNsuPoAmoxrpWdGoGaHIhOYUSdHN9nL5X3e+Ygm&#10;psl8uNoFzVcvxz5vcjSckmyEEoExr5eUz1djqWSh1FBZ3kE9YuieHXTCEbTsoIDT5vz1Ehu08Ec9&#10;GpKr/ZBMmPnriVdbNOM6NzDJnoQJnr+c9XqjJZvwiGW89wO7n0F7BbTj+hkQ7VcpLFu+Xt55wn4B&#10;aLHnGEUTKY/nxrKbSugs449xGc3GM67PjZRN0afmewoo5HsVjlfAdDlCx/sVjbRbd3W8DiSbok/E&#10;9wN7mnvq1c5fhH4xXO3jwIABZMNeLIFYsyn66HhEMy3UbNP88hL4hH/iw8QZUK3oqk3/ywtAssPi&#10;RY8FH1XGNGfJC5mx2p/Szwf2fQCEJC+kg1JvKqpK4wkqCDNBuSfEdPxFCzPFJSGrXoWBaNZMKBMx&#10;3UVH592r+ImB4RNJLxtP9/AuvOxFUmWaj1a6sET4SaU9UHux69MinAovSJV8wiKyW75EnDGVfv4q&#10;W2hZQV5BRVM1JUXp58ke9RpNmvVUdoMOh7+mkMWvQB+qxmMITAt9nozP2bR1exqQ3JvgksB80Scm&#10;2Qucj1v8mih+Yfl0uJpAfdiy+HQQlTdhpYNkymtcY+E/fbGH5l028Yzjp+J2YZ/+EEabeiM9Gg60&#10;+NI9Dp+9l4Ms2aSHY/mXCR7J5FPzT5DOJuNPYcZPpuygzZ47BURzzqcqNbRkh+MS9gB+9zP7h0CC&#10;8eMVACJZP1biM9TdF/b/oSGSTtkpFrFjrXV7oIYdHGh5HmjjHZ4oWEOYIyIr6T1vo2/7rjozSQKa&#10;NaOHTj9A87H21qcAFSk/bL1cg0TZQdH9ECKZ7Pl4dARhNlPD4JFDED1nX4/RAs/pORs1Wxpm3E8m&#10;RYOGatLo70COnId6fNDApor5qp786MWfZtqqbWEZf67UDxU2TMs5n3memRStt0Byr/i6KEEs/yJz&#10;9lCgoi5NzDyPzbjJN7Me90GENLNPWGsLbfx8M5/jwdFSWyrfj5VJUmnF5NPTCCTPHDV5VmSzp3Gc&#10;gTqcxYVcfBiqcQjgHZ7Jo8KpoGRHyOBDgEQ5Z5XUrkz1iVEiNuNV/QUJB9Dcmz9LWAqKIpZfPzax&#10;iufHUecN5wg8i2W3sf91FI7kiacqPIfQynuWsCJSRzjCgFN64omcPcsBA2G649Ln4Qlncp5ncgtJ&#10;u4welYDITggVIp48B/uQ919HTskI2AkS82XN8FHQJscWfyPvhESF5k/SNGbZsdm9hXdCFZ2aJzmf&#10;mxwdYJ9En7faK46k+11DsPVU9C9RnzRHFaziMzRtyOOVSrg66YFDxidTAA8DkhyfPF+clstp05l5&#10;+ACjPaH7X6xOM9l/czY6kfWRQFV8tAzQU+cd0cQvHtxJBDN8rHrGNtQTQ4bAPPr4zCBWx/PEF128&#10;I7D8sUvLhJzCP7o5eW2M7MzODOTHwyn6B4TRHE/MHjjv7pFVEPDPCSZGNidXayL+ZfvUPYNUp6Rp&#10;tJk8BTeFtnjs7oTk+Iwp4BvD5MPZQ/eulqd9vOKYsuAH2Oah2zdObv0/1RpZ/tA+Ynjt7hz52O0/&#10;lB9T2fk+SPrgZ3fM0fmfb4Ee0cB510j3J6tdFovmwY+mhCcZ+FNBHz5NH5hrBgDpw9fgafKZy0cI&#10;JTQQQkQiijT+wt/gT0LQgFLyubUnemyd3GOhTUcbeAkRwtowlGmeF0mWVZUxRrlfiKrKkjJPUxmG&#10;1opgQoZI/fg1eBLuOYiEClunZVIZxTljzPc7rwd87frfevgz+DHnygCt0hB7zvbYSSyfoAbf/rd5&#10;KhroMM8UUGVNgjX8jvlIjIYx+A+w/4LOZ1xlea0F3bAMCR7btO8AxMnW+ZwPT9tjxpVyYiTr8LeO&#10;ol7vCNBAdhHWEgQvq5TCVtcdcJNLKwh5QzI9vHQhKBXINWx4QI81XFV5WlsbiaAW7bDUvaWB0zOg&#10;lzcMF0QR1RbEsQCuazZM1cWmwB7PRycPWCdkG8MH2oCImCKvfwsKJACOkrbO9Psfa7W276Cpy1Ro&#10;aUzuPKaW6rpMfrs3AqWF7/SnAJ01vBcwX7J81/RxJ2+QQNfAN757HMZNlst3vdEYIs8TVWSlXixC&#10;WSogXLpYZJnhTfznHahnZWkqaWoQJCpa4Cr3t4CbwhyoNLASU0kabt/zgUCcTDUrfIpOZWUNVnoj&#10;NsK+0Uzp2iRLTdooF+9gnyKCJ91nJluEKX2LMpNJIeD5U7D/1OZpsLZVLY1smCamZ6SOm+Thxmi2&#10;78VaEBoQFw2KBR7Bpr3ghIl901UsaFqH6TsRKf2vrQ24SW2oWLzUiuWylmWW5zbncVXIkNosFXkI&#10;wrSWJtBaIH6qZyN+VDv5/UAU7rY9nxfrj5aGIU1z4AgdVV4RvEleRMvK+J3SWd4KmpuaBiXjpcxl&#10;UsyVkqC1/CoVBLzDKC5rGXscfKE9Z0rIKgb7xr4+RndHEAnQhvH5ZnkpqNokg0CpfbfLtFIp0Aqs&#10;d5KrjqlFyHJbhboWueIyoLKo00Rr4zXK74rIlrGqRSJTxZYWbF7gmFCU66CX0hSdhkcKwyKDN7x7&#10;/sSW8ySIhM4zS4iN/to5hBClTE2SLvPlPK14Ni90ldV6QajMmKmlYcA+pQg5ixUoIBA5K2wUpe+g&#10;t2xoc6eMqA6L2Kk474GyHCne70zlEoxv/x14jnxRZFkW0ki8iajgKjZ1VlpiVVlnaZpkvASDZlRO&#10;WpumCnxoDgYvzZVKVDb3V00RpZmSaQHmK+Egn/imde6cKsazmTc1vOP+QDKPOdXM4nke6p6LWq1l&#10;AsGBLOx7GoHuraRAu2xLDTGHLUGqwMGpypCGKrHAgL5KbdX8ym3JS45HxUCrq6UN3oKwygWhViaq&#10;wX+Fm9RqeMXD0IcqL5GgWvDmfaayNOwNM0G3OFTgvBRFuVzTjb7pVM5/lZWR9UJIVcSZDnLOZ0uq&#10;VQ6vWizAtqclSGswSKxzx3vriAuagUnhnzyhjP2PETWrHPw5nSt8AgC4hjnoHfdDCmFWWGsXQZAQ&#10;lSqpPIhXE+6zLtHLuASSpF5SsJwEEShiCLbm9i3ZDGihIp2vXWie/+6pIsC2PQx97MobDvWJJXzM&#10;Q8wE+ijE2Hsn4xUkqFRJ1hRaLBozTwSIIFLO5mHBTQFekjRJpGsKVuqtxVhFFrF7txUYvsL+N7wR&#10;OJte9zCZDul529UvIvyD+Qz3UECjJF8ClYI+aKLSGWWBv9MF8hTVGrxo981Q/y+oJ+2aV2ggosUS&#10;3PE+kofIK0tBE20RVN7sYYIMoE+5eyiUive0hIjJPZu3amJVlbkMLdBp6w6PgwYRGHNZJibmPR+u&#10;GpX9WSv9DSg4XA/FP3uP3dLAgte3YSSvA/ut/meOuZ86tBC/CxEEmN8IAiEiiOZd4rVI5kAYtuo9&#10;HNRjxRL4bHjTHSB9HqZTMwT+GVOWoD+icFlUamAFB0wLNjwGqFgh8GsMgQTo7OElAOAacCVDO5WH&#10;biGeGRIh948a6LNVwnsAiRJ6IfPM7KUF19ihnQNTVeFyz5NvCaCl9ziHCRfe1JzHXUD8LUCGkJ2A&#10;VXz41bHZbAa/wYXLygNdpI2OShK2QJ+HqcKDfJ3YcQKk0qCEBvzWQJThJ0fib/4I9GkpPGgkQD/v&#10;L3u7OoA+d10oJBCBYsYiq4wBt/nWe38J0Od+D/NgKhXUCGNoh51+zW7NP+n98g+1+catATAf7NKt&#10;6UPulT6ktdlgkRtTgK+3sFb6XnVrZxbo8/UkrtuDRAWyDuOZ1P9vHStEzDu5Df5M3Cn/0BBTGECc&#10;D+wiGu/W4yzJ8g75h4icA3WKxR6zCH57+twj/9AcZEvVB6KEybwbVxPukT5t7oMjOKKIA3V7/rlD&#10;/ycEuzXqB1LjXbUlcwT3xz/EgnBtwnRsrgjrul5oTA3+A/rcXXxKM89bH7yiWlac+f7KZ01syhro&#10;c+ObpfcWn7Y12zCJzvuc+Qadd+uWf1LcWf4nAPYZ2nat6zOJq6QokmxIM996XD4F+txVAT4E9uml&#10;y8ad12UhKJ6ABIGAML4Ap/HGR2qCO8vPtyDvPfsIAy7ihzmhxCXob5vgIMDO95SfBxewZx+Sdx7f&#10;P4H+vrr1qf3AeP6tUyqfAYy7cReR8mYHukYw77Ntb1cA0Ifdk3yBO9ZrGIgLDzcGCv/WA+FFfFf9&#10;CWBOBwsO2ufQrhLumRvzT3zrf/FTbNRP1I3eFwTwt9UGEfeq23Lspwgar5+0gqXSkfsCB/q23ohm&#10;d9U/JkDruGwhuGVjnmDizW5LH3DHpvZ+/wtobzBQ8/FIAtT3+3B5G4T+rT3ST7GpkIIeGgt7wKrd&#10;NsC4s/QGqh2kD5mgj90EZzfCnZVPgT4ugKDgdowpGnAfJ/YoXwmJd1dDXNZma4p/BPf4Tc3t/L76&#10;57GDxemfiUwhBXf/luYW/LETppxdHxv7BXxdj+yfwOTiLT9PCg7pndGnn1oAenHMrt44HdyCvrur&#10;Ydl0nXsGQzXWatiCvb2lAUN9eE/8E4D+dekoMR5/kfq2Biz1uvvaL1x4fi8/ymNjeTt72wh+czv3&#10;AnCQe/mZqFvqdYB/E2A64Z7cH3h+CODdhfU9M8LZaOBv94nS5uYF/y8Az984/hAgYCO3RkvvhsO9&#10;N+b0frAx7Hk3WoQHA/bnZreMDbP3ZN4BCzZ4ZCGYshEGqrsbfqTFzettXwLLXq6sg5XLEQbS4NHe&#10;SkGT6ub17C+BHnK/XiH0vebQeNyyRyoC83Vf6hkAHk5/U3h0ZoRVMu9mc4ctGNObyfKxoJU3zIWN&#10;uDc7LCejh3Qbl7Zd+qee97gFQggteq4OmecfbOqMbmZz/4Ko32Hvc2C8WT+zgOb+gTAR0dzIgyZo&#10;KpaRCO6NhezMG3aPY3cJGzgIZ8/UeZllvre6TQ0jij2Px6Yq3Ai3v+290InMvXXRCbxor1kKjUN5&#10;eMNW/UQk70//0yujdv8aHnLAQ61xhtPJps5h3hQQhK2zYEggz3WO7aIP0a4MbEXi+2c143kuQ0Hp&#10;2xfzJa8KWqw2m/9FNtwZfIS/VFZKGUJkdgsFhKGgjvS7THE22WYcAR4KwSO97nzmvyASpZHk2wZx&#10;0R9UmUs3JAFvaCL3emngaRh3QQhB3ZcW2XaGG44SKHCI220n3VFUNf3APrYejh/gmCI/CzeNG/I2&#10;PQObVNQG2Ivdc9NAJe6GuB27dvZcEKTNepwB6uX19y3KGM/CQTdqBYzfX14TIMZjG2ZIIKJQbqYu&#10;rhqk0fVJRCKZxYOM+yqREFxsY0OxxElXzPSzwLDIc/0ckO4+CYTbvzsjTcC8qWL94V0HIqwG040n&#10;4tD5Ae24SwUBbg+ApzhlZLm6gQudrkuVn0HIbG3heL4ZanVZ0CDE414AHHm0mS2m9/p7beZexLNa&#10;h+suquuBYCL3KCaldj1SiWVH7gc/BVTUw4ObMtS7b48EYvm2nQ634Lv7UBX3umtPTbP8+DwK1TJx&#10;t+abCzMRrvRHwWEmfd8OwexBItN5LNmhGdHLDTu7QWrXA7ZfnxK7g0+SxfAkvlpecCtWIN0RC1W8&#10;i7E3da5PvNyhBAksmH+kz5UTV+iWnlgZpDaFD9Tr1KVGa9Owp856otohghRe0GQfsohu3DOI3nVd&#10;xBDE62QTADYYKcR3ef77IOglA3t8JrAtqAFg2mS/lIpt9te0YBh7fasvk9Z4wydsC58ETUGTNP20&#10;yk9A+/AC5/HtAKxLd83Cpoi/HePRAp7r/GOyeA7ON4uvRbxdZEghntS7pkF2XnVFBqo9bz5cno4Q&#10;3MZz5zzgKVO/OO5NRD1HCvmqlHadzIMY44oMRCG2+H5hh4LyOndqKy287vgVtUFdOB+JxRXQCNMv&#10;GMRfz4cOt0dgvwMqZ+dKmG5O64wIdG7cUFQIQFRVpjVYtoPjYZeCAN/5rMS8OLvvA1jw1Lmv6F+g&#10;nDm4QPZaw6RCdmYNEgfpnld4BQ78Rh8YEWGBQf4Qy16pN4fOzy2xYeH1vHs7JbzZg7DLMjFGgUa6&#10;jgYC3j4vv0TO1z8YHp/R+dhSEQGJr9I9sHPC/HtA+zU7t7AY+p5/8k7kj1h+lsH6PuDpzgruWpxd&#10;dPbqXRxMycqz3gXrm/vzWM8HJuZOie0oDnfd3gXRJRiRC4yZaROMdU9e2roLsDPs4gs8wHU+oWlD&#10;yLJSqirkEP9QidmFS8Rf4CKCkfazM2JdLD9feId0GwHNjz7RRDCU6MHmMoDoFKnTZZe5p36/RJdN&#10;Ds/9Epp73UX728l/IPZHkxxjSKaqLOm39qgERNObxWeq1R3oBCnkZ9t9DSdCwg1espRBQGSbY40i&#10;vNg3/RSwIEyNi4A69WVG4hRQW+LbztRGgE9E7kOYcTkdLarRpsdxgBdotl4guK7wKOxyzNNDWFe8&#10;6HCf1M5elGMhDBj5S2hDB4LkPvbzp7nX2PYN95L0CGqQr/01PueDiHqY7dOYPDx1dZsGDTm0m50P&#10;cDkPh35MAZTfH5DwmMfl2sbQZeOxa0yYAVdvQJOl9qQqEvjylzIYAmhdDNdfAhw4Q4HjOErVRulY&#10;MGBXOBElnHJzY3oBOGpMB9hkM/z4U+TwN8wlMuJYs/hSVknrFvItC8NWTpFTEYKM87UjhyuUjsz7&#10;nQLXo2HKTPE+Nnf6qLZu78cXj06xZhCHn46RPwJEgzfFP9EeBAgTYD9QaeJ+P0+oMVMHdwBOYfNn&#10;4HpQ8f5OXNBvwzwfIdDdn4c6hE8mdtwEaMAzxYUWkfisz0ZnM2TxM1lI47jgCd2BCxK0Wz1r+MDj&#10;CLcCyNl3XTDPDC0KwIZdX3Ah/XB3He0GIN8E0ehOc1ygFGm3hWC4CUwYqqxMpeOm4dUfEWHI41fn&#10;BPPg+cI/f2jaaQB0kTncj+LNkHZyaIYeIF44icQOE7h593eiubeq4Lu4Nwu0t1sQ+Q3TvA+X1u6U&#10;6+dtsRUpLYYeGwSus4jN3K0D1gHI3O4n0rqqE0+/m09sI5ff3qSTsGNMww2UODePM8ZWa/vBUB3D&#10;l8L+Bn5C16QzPa8A//mDIdXgRSmrDbB1x1w9nDXzCzTAaOyD6pD0PfAua5T2LZkQbkUKcNQy1JHA&#10;had/kanhCWbqWzfRjwvGuCIAMQpljqsh2GZ384CGm2xpLY7OhYfv/2YrihlIttN8hMCPWP8RoZLm&#10;vDHpOy7tDdMK3n+VfKX6vwaVv4Dcs40/MUD8Hu6ZdbssjphxZaqkyNPURYp+YqMIF8psAVrV/dd/&#10;3cJtm8F1w+vumi7+sH8F4XusY7hhJU8XKNvDWGonRy11WiUFaq2TGfhT5daGoR++298glmqFjcof&#10;n+sb0I7R4xFli5oAP9s5cPxuN+ke2C8VK2P+TzWfZ/NkQJkU/7co3OU8mc/nuAsBXobbZtg+xRGM&#10;NaA3DBqH+jdovcE06hJe7JJWVNRFpjIgDJbKNkGGToC7uFlaEiTwQWMaaa0yHY9m56uh9h3bgfzY&#10;fQwjAB4QkV3I9A8O1TTwjA1jMxzdP4UV/DqA23a+wWw2WzEOCg4oW7m11gvcrPpxiX6Ly/k8JWlL&#10;F9iJBKEoPm0NdNjcaVtnwINdnAuKBaiwpUkxNCdStNA8Pb/7BcIYdC9UuT8+fB80wCVVICESV+Hn&#10;GZDL8UXcbyHCXz7zHboVUsDHZTP4/QZ+DuwzrMsv3Lp8iRsAcIPYhCP1F20AihZ1DV3MDDyuP2ar&#10;A5sb5vmZwMm2GcVKWJZbZ9h00XizTZfpGQhqVNSrJpOjbUGHoG/woQK5AhFEbomVte82XNR1LQHL&#10;5VLiL0Rdh2FogRJW49rz/3XLr4BR/o4y6w4Itoii/neC0hSbVjqx30gFsgecUtL+cLh1HS99i45L&#10;nzXF9zIVu/iPLvBtcXXe1hM9BtsbxdX5jrjof8P/CPhT+92Wd+w2QUuOA329bOcRxWG1o8VT+hYl&#10;LwR90PcE9WGvyEDW19bvPNiqt+rzGzQXf413VLxop0BqPuZfo7EiQY0vwmmx7k8Rqu3hLzknLz3f&#10;nwZutEW/FlCV4alrly4NjboHP3bgifijnw5U2KEXBREHlyzIgEng7wyFECq33QLOxl0mi0a07Htb&#10;sf9609pye1B0iF3FD9Qt22tLLHbsO7UpGtWqgNCaBECHDSmBQGuxwrR7d6G14ISCOXDBsssv/gM2&#10;ooGVyMd9tTc9GFpA+CYnQkTZb6UHCeKFBcba1hnRmpkQczZwvWRefBEd5CAWA4nwyIw8LXl2Hkig&#10;67zqfVFX1IgOz2SI2abeEZRAHXCiYgxdOwW2anfYMITf3MyLFLwWXIow/26sOAJwyP44e+Z1M9w0&#10;eYFg+GtQ4BvDZwNDuDE3OLJgf+opPOrMjSSEp8ZYbKHBwagxoQC02tVUbjW713VsbrFD5NKD4olY&#10;brp/gEip7VNT10HwnppNLDZDFehOgoF07Tf9Ugy0vAqZmsLrNg+Nte+99hIqh3QESB22r5zmuRwD&#10;CHogSB3uG3Q2BvDg211I4DB6FdrW6+MU+G+gRONaP5y1TIFVDrp6bOPxqgO+sQI0DJrztrfd0Viy&#10;Ft4ed0cbgt0HF2agHsD1+XatsMcVSHQdardZeHjJySC4ZdhaKcukindIY/IlajsCrADsI+CRmuWe&#10;dOEJ9Fxggy0D7nbq2Ga9T4s5jm2qZgvMxOToMFyBgRwgkA/Tsup3tCMwcZYV+RI3C0dYqz6CUn/7&#10;QBdTAksI3Sq1ZUzPd9mldzFYAjtDthGJ7/Hl/shBcJSZfhNpv3PdqeOQ+YULQkGGurE+InSuKaiy&#10;qzQvrQFEwl2w26eCqBnTZsZkEH8vIcayQggMrf4Cw2NqXeAv4TI+NdCkdDs13IrUbVLJZ7FxZYFg&#10;J0hdYjBFQOPycJ/waIhwQBA4agnIjUuUtWk3pBSxvWREiMiSAU1D//qDk7GeEMoiM/Ha7wB0qxWG&#10;6S5CV0AtiM7zP3kf2HOX8QFAQD+8vEfnWLDfAL4vQhWyD6jmkaYp1D6DlIB2Yr23/DdfF+RAI401&#10;cAVJHKBfcLNR+uCnLNzC3LXyGMNaej4CGCbLe44Z3mwfloFLqEHVvR+ILbZSbSRoCU5xL344eMb5&#10;RAHG8SPCToHS4F1f/wzkR6Ce1XjAeA68gtkfFB1MhK3gf8z8NPAtYCAFfJUU6bJeRIfssg8C3CBp&#10;Bsxx8EI0QttTMrnH+uOx8AOwXW7RJkQVU52eIF9Hl2qvAEpR99YyTf/koGuKEredLzDp82kp7RBg&#10;vZgGOTpsCqIpaOytjgX52oxSQRtVAoGQUOPtICLz/It3Mnwb7fenQUBI0QSghg8UbZA23monDgf6&#10;bB8YjHuDgQio6AOXCSFK36suGGH8O+BZA/iwD7peBIYQu50IOIp0y5j6l3O5sckyO4yqbQKCd7kI&#10;9V9CKHCD1X6zP7Hg8aw+NNkv1/arR+r5zlvEDrxM6h0nn0aYob3a4ZHbgpDKMzbe2+UiQLb2W8XW&#10;o+EH6Lj3bxIXyTduOA44YGA/XEpL2W9L/H2BJJ6qYz78CUH7Hl4uPzrT+uPupCDzYvwK31bYveAi&#10;FvDA0Knw2Nh2zgdFyGZpsfZyCBF6idRhO52HPSB837VxFOw9/hEPu1ji/k6Pjv1KbpKguREC0ykZ&#10;9SVpDI6RA2ZmJD+afVS50ncHHPuJ3sRCLBQ7hz6X+klEawDEmdyUeZoXww5EoM7YIy7Ang2XiAXr&#10;s/Ng4iv8GriyXPSVP/qAkLOZt1r3c3QcC8ZjHmbAvV87D695Ty4cMum+8bwICxwOhyPaSmmn83EQ&#10;ju64xOA7u+AUPKFd7f6kCMTvr+ZEtfVq101qyyFfBuLZf+fVga72TjQa9gGHjmc/9HFw5Y2tXRN9&#10;+hBHYfTfeHngauSdpCl3GR6wX7ddqXS/wLMOLu/Tw3hz+tYejsF7XWDvyzaIL9GA3d+C9H8IDT6S&#10;2tAnx4ADc7DPE2ydC8l2JqMtWBW4hR5PFG2dCYpnOOxAIFJbguL1o362wLr7pksdog30Dp8jUXgZ&#10;tNg/txnbSPA42NHnNV8DSCBmXKnVJdJ+2GcPIFKe55tlXcYzINWPcd8HLXZ6h67SxfLgIBZPGQDv&#10;qOJHuEZBwzzLLnIq7lnRUjzE94Mf3ABvb/8fcnE8WIWmK34AAAAASUVORK5CYIJQSwMEFAAGAAgA&#10;AAAhAGIitYXfAAAACgEAAA8AAABkcnMvZG93bnJldi54bWxMj81OwzAQhO9IvIO1SNyokxBBEuJU&#10;FRIIIS4NP+rRjZfEIl5HsduGt2c5wXFmR7Pf1OvFjeKIc7CeFKSrBARS542lXsHb68NVASJETUaP&#10;nlDBNwZYN+dnta6MP9EWj23sBZdQqLSCIcapkjJ0AzodVn5C4tunn52OLOdemlmfuNyNMkuSG+m0&#10;Jf4w6AnvB+y+2oNT8L6xOeYfu+eXpEN8MnL32NpcqcuLZXMHIuIS/8Lwi8/o0DDT3h/IBDGyLgve&#10;EhVktxkIDlyXRQ5iz0aaliCbWv6f0Pw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rpA1wPIDAABUCQAADgAAAAAAAAAAAAAAAAA6AgAAZHJzL2Uyb0RvYy54bWxQ&#10;SwECLQAKAAAAAAAAACEAcwtlkvMjAADzIwAAFAAAAAAAAAAAAAAAAABYBgAAZHJzL21lZGlhL2lt&#10;YWdlMS5wbmdQSwECLQAUAAYACAAAACEAYiK1hd8AAAAKAQAADwAAAAAAAAAAAAAAAAB9KgAAZHJz&#10;L2Rvd25yZXYueG1sUEsBAi0AFAAGAAgAAAAhAKomDr68AAAAIQEAABkAAAAAAAAAAAAAAAAAiSsA&#10;AGRycy9fcmVscy9lMm9Eb2MueG1sLnJlbHNQSwUGAAAAAAYABgB8AQAAfCwAAAAA&#10;">
                <v:shape id="Picture 1972290324" o:spid="_x0000_s1027" type="#_x0000_t75" style="position:absolute;width:16573;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ZQbxwAAAOMAAAAPAAAAZHJzL2Rvd25yZXYueG1sRE9LawIx&#10;EL4L/Q9hCt5qtqv4WI1SBMWDFLRSr8Nmml3cTMIm1fXfm0LB43zvWaw624grtaF2rOB9kIEgLp2u&#10;2Sg4fW3epiBCRNbYOCYFdwqwWr70Flhod+MDXY/RiBTCoUAFVYy+kDKUFVkMA+eJE/fjWosxna2R&#10;usVbCreNzLNsLC3WnBoq9LSuqLwcf62Cy3m/2Z5MqKfyPl5/f478zuy9Uv3X7mMOIlIXn+J/906n&#10;+bNJns+yYT6Cv58SAHL5AAAA//8DAFBLAQItABQABgAIAAAAIQDb4fbL7gAAAIUBAAATAAAAAAAA&#10;AAAAAAAAAAAAAABbQ29udGVudF9UeXBlc10ueG1sUEsBAi0AFAAGAAgAAAAhAFr0LFu/AAAAFQEA&#10;AAsAAAAAAAAAAAAAAAAAHwEAAF9yZWxzLy5yZWxzUEsBAi0AFAAGAAgAAAAhAHwFlBvHAAAA4wAA&#10;AA8AAAAAAAAAAAAAAAAABwIAAGRycy9kb3ducmV2LnhtbFBLBQYAAAAAAwADALcAAAD7AgAAAAA=&#10;">
                  <v:imagedata r:id="rId348" o:title=""/>
                </v:shape>
                <v:shape id="Arrow: Left 1847093786" o:spid="_x0000_s1028" type="#_x0000_t66" style="position:absolute;left:11334;top:7810;width:636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10BygAAAOMAAAAPAAAAZHJzL2Rvd25yZXYueG1sRE/dS8Mw&#10;EH8X9j+EG/giLvWDNavLhlQE54NoN8THIznbYnMpTbZ1/70ZCD7e7/uW69F14kBDaD1ruJllIIiN&#10;ty3XGnbb52sFIkRki51n0nCiAOvV5GKJhfVH/qBDFWuRQjgUqKGJsS+kDKYhh2Hme+LEffvBYUzn&#10;UEs74DGFu07eZtlcOmw5NTTYU9mQ+an2TkN+ZT5P9Zva+Nd9+VWZ9/JJLUqtL6fj4wOISGP8F/+5&#10;X2yar+7zbHGXqzmcf0oAyNUvAAAA//8DAFBLAQItABQABgAIAAAAIQDb4fbL7gAAAIUBAAATAAAA&#10;AAAAAAAAAAAAAAAAAABbQ29udGVudF9UeXBlc10ueG1sUEsBAi0AFAAGAAgAAAAhAFr0LFu/AAAA&#10;FQEAAAsAAAAAAAAAAAAAAAAAHwEAAF9yZWxzLy5yZWxzUEsBAi0AFAAGAAgAAAAhAHmDXQHKAAAA&#10;4wAAAA8AAAAAAAAAAAAAAAAABwIAAGRycy9kb3ducmV2LnhtbFBLBQYAAAAAAwADALcAAAD+AgAA&#10;AAA=&#10;" adj="2414" fillcolor="#d9e2f3 [660]" strokecolor="#1f3763 [1604]" strokeweight="1pt"/>
                <w10:wrap anchorx="margin"/>
              </v:group>
            </w:pict>
          </mc:Fallback>
        </mc:AlternateContent>
      </w:r>
    </w:p>
    <w:tbl>
      <w:tblPr>
        <w:tblStyle w:val="TableGrid"/>
        <w:tblpPr w:leftFromText="180" w:rightFromText="180" w:vertAnchor="text" w:horzAnchor="page" w:tblpX="1957" w:tblpY="1218"/>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97"/>
        <w:gridCol w:w="397"/>
        <w:gridCol w:w="510"/>
      </w:tblGrid>
      <w:tr w:rsidR="00685A3D" w:rsidRPr="003B2F45" w14:paraId="2836572D" w14:textId="77777777" w:rsidTr="00EA7751">
        <w:trPr>
          <w:trHeight w:val="624"/>
        </w:trPr>
        <w:tc>
          <w:tcPr>
            <w:tcW w:w="397" w:type="dxa"/>
            <w:tcBorders>
              <w:top w:val="single" w:sz="4" w:space="0" w:color="A6A6A6" w:themeColor="background1" w:themeShade="A6"/>
              <w:bottom w:val="single" w:sz="4" w:space="0" w:color="A6A6A6" w:themeColor="background1" w:themeShade="A6"/>
              <w:right w:val="single" w:sz="4" w:space="0" w:color="FFFFFF"/>
            </w:tcBorders>
          </w:tcPr>
          <w:p w14:paraId="401E7E52"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c</w:t>
            </w:r>
          </w:p>
        </w:tc>
        <w:tc>
          <w:tcPr>
            <w:tcW w:w="397" w:type="dxa"/>
            <w:tcBorders>
              <w:left w:val="single" w:sz="4" w:space="0" w:color="FFFFFF"/>
              <w:bottom w:val="single" w:sz="4" w:space="0" w:color="A6A6A6" w:themeColor="background1" w:themeShade="A6"/>
              <w:right w:val="single" w:sz="4" w:space="0" w:color="FFFFFF"/>
            </w:tcBorders>
          </w:tcPr>
          <w:p w14:paraId="6CE0D53F"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u</w:t>
            </w:r>
          </w:p>
        </w:tc>
        <w:tc>
          <w:tcPr>
            <w:tcW w:w="510" w:type="dxa"/>
            <w:tcBorders>
              <w:left w:val="single" w:sz="4" w:space="0" w:color="FFFFFF"/>
              <w:bottom w:val="single" w:sz="4" w:space="0" w:color="FFFFFF" w:themeColor="background1"/>
            </w:tcBorders>
          </w:tcPr>
          <w:p w14:paraId="0861BA57"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p</w:t>
            </w:r>
          </w:p>
        </w:tc>
      </w:tr>
      <w:tr w:rsidR="00685A3D" w14:paraId="7F772DB1" w14:textId="77777777" w:rsidTr="00EA7751">
        <w:trPr>
          <w:trHeight w:val="57"/>
        </w:trPr>
        <w:tc>
          <w:tcPr>
            <w:tcW w:w="397" w:type="dxa"/>
            <w:tcBorders>
              <w:left w:val="single" w:sz="4" w:space="0" w:color="FFFFFF" w:themeColor="background1"/>
              <w:bottom w:val="single" w:sz="4" w:space="0" w:color="FFFFFF" w:themeColor="background1"/>
              <w:right w:val="single" w:sz="4" w:space="0" w:color="FFFFFF" w:themeColor="background1"/>
            </w:tcBorders>
          </w:tcPr>
          <w:p w14:paraId="47BB1C55" w14:textId="77777777" w:rsidR="00685A3D" w:rsidRPr="00214839" w:rsidRDefault="00685A3D" w:rsidP="00EA7751">
            <w:pPr>
              <w:rPr>
                <w:rFonts w:ascii="Comic Sans MS" w:hAnsi="Comic Sans MS"/>
                <w:sz w:val="20"/>
                <w:szCs w:val="20"/>
              </w:rPr>
            </w:pPr>
          </w:p>
        </w:tc>
        <w:tc>
          <w:tcPr>
            <w:tcW w:w="397" w:type="dxa"/>
            <w:tcBorders>
              <w:top w:val="single" w:sz="4" w:space="0" w:color="A6A6A6" w:themeColor="background1" w:themeShade="A6"/>
              <w:left w:val="single" w:sz="4" w:space="0" w:color="FFFFFF" w:themeColor="background1"/>
              <w:bottom w:val="single" w:sz="4" w:space="0" w:color="FFFFFF" w:themeColor="background1"/>
            </w:tcBorders>
          </w:tcPr>
          <w:p w14:paraId="703AD18D" w14:textId="77777777" w:rsidR="00685A3D" w:rsidRPr="00214839" w:rsidRDefault="00685A3D" w:rsidP="00EA7751">
            <w:pPr>
              <w:rPr>
                <w:rFonts w:ascii="Comic Sans MS" w:hAnsi="Comic Sans MS"/>
                <w:sz w:val="20"/>
                <w:szCs w:val="20"/>
              </w:rPr>
            </w:pPr>
          </w:p>
        </w:tc>
        <w:tc>
          <w:tcPr>
            <w:tcW w:w="510" w:type="dxa"/>
            <w:tcBorders>
              <w:top w:val="single" w:sz="4" w:space="0" w:color="FFFFFF" w:themeColor="background1"/>
            </w:tcBorders>
          </w:tcPr>
          <w:p w14:paraId="1B8604E9" w14:textId="77777777" w:rsidR="00685A3D" w:rsidRPr="00214839" w:rsidRDefault="00685A3D" w:rsidP="00EA7751">
            <w:pPr>
              <w:rPr>
                <w:rFonts w:ascii="Comic Sans MS" w:hAnsi="Comic Sans MS"/>
                <w:sz w:val="20"/>
                <w:szCs w:val="20"/>
              </w:rPr>
            </w:pPr>
          </w:p>
        </w:tc>
      </w:tr>
    </w:tbl>
    <w:p w14:paraId="1A20D158" w14:textId="77777777" w:rsidR="00685A3D" w:rsidRPr="00A745D4" w:rsidRDefault="00685A3D" w:rsidP="00685A3D">
      <w:pPr>
        <w:tabs>
          <w:tab w:val="center" w:pos="4536"/>
        </w:tabs>
        <w:ind w:firstLine="709"/>
        <w:rPr>
          <w:rFonts w:ascii="Comic Sans MS" w:hAnsi="Comic Sans MS"/>
          <w:spacing w:val="100"/>
          <w:sz w:val="72"/>
          <w:szCs w:val="48"/>
        </w:rPr>
      </w:pPr>
      <w:r w:rsidRPr="00A745D4">
        <w:rPr>
          <w:rFonts w:ascii="Comic Sans MS" w:hAnsi="Comic Sans MS"/>
          <w:spacing w:val="100"/>
          <w:sz w:val="56"/>
          <w:szCs w:val="44"/>
        </w:rPr>
        <w:t>cup</w:t>
      </w:r>
      <w:r w:rsidRPr="00A745D4">
        <w:rPr>
          <w:rFonts w:ascii="Comic Sans MS" w:hAnsi="Comic Sans MS"/>
          <w:spacing w:val="100"/>
          <w:sz w:val="72"/>
          <w:szCs w:val="48"/>
        </w:rPr>
        <w:tab/>
      </w:r>
      <w:r w:rsidRPr="00A745D4">
        <w:rPr>
          <w:rFonts w:ascii="Comic Sans MS" w:hAnsi="Comic Sans MS"/>
          <w:spacing w:val="100"/>
          <w:sz w:val="72"/>
          <w:szCs w:val="48"/>
        </w:rPr>
        <w:tab/>
      </w:r>
      <w:r w:rsidRPr="00A745D4">
        <w:rPr>
          <w:rFonts w:ascii="Comic Sans MS" w:hAnsi="Comic Sans MS"/>
          <w:spacing w:val="100"/>
          <w:sz w:val="72"/>
          <w:szCs w:val="48"/>
        </w:rPr>
        <w:tab/>
      </w:r>
      <w:r w:rsidRPr="00A745D4">
        <w:rPr>
          <w:rFonts w:ascii="Comic Sans MS" w:hAnsi="Comic Sans MS"/>
          <w:spacing w:val="100"/>
          <w:sz w:val="52"/>
        </w:rPr>
        <w:t>door</w:t>
      </w:r>
    </w:p>
    <w:tbl>
      <w:tblPr>
        <w:tblStyle w:val="TableGrid"/>
        <w:tblpPr w:leftFromText="180" w:rightFromText="180" w:vertAnchor="text" w:horzAnchor="page" w:tblpX="7072" w:tblpY="10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40"/>
        <w:gridCol w:w="441"/>
        <w:gridCol w:w="441"/>
        <w:gridCol w:w="441"/>
        <w:gridCol w:w="441"/>
      </w:tblGrid>
      <w:tr w:rsidR="00685A3D" w:rsidRPr="00214839" w14:paraId="00005EC4" w14:textId="77777777" w:rsidTr="00EA7751">
        <w:trPr>
          <w:trHeight w:val="20"/>
        </w:trPr>
        <w:tc>
          <w:tcPr>
            <w:tcW w:w="440" w:type="dxa"/>
            <w:tcBorders>
              <w:top w:val="single" w:sz="4" w:space="0" w:color="A6A6A6"/>
              <w:left w:val="single" w:sz="4" w:space="0" w:color="A6A6A6"/>
              <w:bottom w:val="single" w:sz="4" w:space="0" w:color="FFFFFF" w:themeColor="background1"/>
              <w:right w:val="single" w:sz="4" w:space="0" w:color="A6A6A6"/>
            </w:tcBorders>
          </w:tcPr>
          <w:p w14:paraId="780BE220" w14:textId="77777777" w:rsidR="00685A3D" w:rsidRPr="00214839" w:rsidRDefault="00685A3D" w:rsidP="00EA7751">
            <w:pPr>
              <w:rPr>
                <w:rFonts w:ascii="Comic Sans MS" w:hAnsi="Comic Sans MS"/>
                <w:sz w:val="20"/>
                <w:szCs w:val="20"/>
              </w:rPr>
            </w:pPr>
          </w:p>
        </w:tc>
        <w:tc>
          <w:tcPr>
            <w:tcW w:w="441" w:type="dxa"/>
            <w:tcBorders>
              <w:top w:val="single" w:sz="4" w:space="0" w:color="FFFFFF" w:themeColor="background1"/>
              <w:left w:val="single" w:sz="4" w:space="0" w:color="A6A6A6"/>
              <w:bottom w:val="single" w:sz="4" w:space="0" w:color="A6A6A6" w:themeColor="background1" w:themeShade="A6"/>
              <w:right w:val="single" w:sz="4" w:space="0" w:color="FFFFFF" w:themeColor="background1"/>
            </w:tcBorders>
          </w:tcPr>
          <w:p w14:paraId="7AEED890" w14:textId="77777777" w:rsidR="00685A3D" w:rsidRPr="00214839" w:rsidRDefault="00685A3D" w:rsidP="00EA7751">
            <w:pPr>
              <w:rPr>
                <w:rFonts w:ascii="Comic Sans MS" w:hAnsi="Comic Sans MS"/>
                <w:sz w:val="20"/>
                <w:szCs w:val="20"/>
              </w:rPr>
            </w:pPr>
          </w:p>
        </w:tc>
        <w:tc>
          <w:tcPr>
            <w:tcW w:w="441" w:type="dxa"/>
            <w:tcBorders>
              <w:top w:val="single" w:sz="4" w:space="0" w:color="FFFFFF" w:themeColor="background1"/>
              <w:left w:val="single" w:sz="4" w:space="0" w:color="FFFFFF" w:themeColor="background1"/>
              <w:right w:val="single" w:sz="4" w:space="0" w:color="FFFFFF" w:themeColor="background1"/>
            </w:tcBorders>
          </w:tcPr>
          <w:p w14:paraId="37F6FEBB" w14:textId="77777777" w:rsidR="00685A3D" w:rsidRPr="00214839" w:rsidRDefault="00685A3D" w:rsidP="00EA7751">
            <w:pPr>
              <w:rPr>
                <w:rFonts w:ascii="Comic Sans MS" w:hAnsi="Comic Sans MS"/>
                <w:sz w:val="20"/>
                <w:szCs w:val="20"/>
              </w:rPr>
            </w:pPr>
          </w:p>
        </w:tc>
        <w:tc>
          <w:tcPr>
            <w:tcW w:w="441"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tcPr>
          <w:p w14:paraId="19970D80" w14:textId="77777777" w:rsidR="00685A3D" w:rsidRPr="00214839" w:rsidRDefault="00685A3D" w:rsidP="00EA7751">
            <w:pPr>
              <w:rPr>
                <w:rFonts w:ascii="Comic Sans MS" w:hAnsi="Comic Sans MS"/>
                <w:sz w:val="20"/>
                <w:szCs w:val="20"/>
              </w:rPr>
            </w:pPr>
          </w:p>
        </w:tc>
        <w:tc>
          <w:tcPr>
            <w:tcW w:w="4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D9881" w14:textId="77777777" w:rsidR="00685A3D" w:rsidRPr="00214839" w:rsidRDefault="00685A3D" w:rsidP="00EA7751">
            <w:pPr>
              <w:rPr>
                <w:rFonts w:ascii="Comic Sans MS" w:hAnsi="Comic Sans MS"/>
                <w:sz w:val="20"/>
                <w:szCs w:val="20"/>
              </w:rPr>
            </w:pPr>
          </w:p>
        </w:tc>
      </w:tr>
      <w:tr w:rsidR="00685A3D" w14:paraId="331564C3" w14:textId="77777777" w:rsidTr="00EA7751">
        <w:trPr>
          <w:trHeight w:val="680"/>
        </w:trPr>
        <w:tc>
          <w:tcPr>
            <w:tcW w:w="440" w:type="dxa"/>
            <w:tcBorders>
              <w:top w:val="single" w:sz="4" w:space="0" w:color="FFFFFF" w:themeColor="background1"/>
              <w:bottom w:val="single" w:sz="4" w:space="0" w:color="A6A6A6" w:themeColor="background1" w:themeShade="A6"/>
              <w:right w:val="single" w:sz="4" w:space="0" w:color="FFFFFF"/>
            </w:tcBorders>
          </w:tcPr>
          <w:p w14:paraId="294026C6"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d</w:t>
            </w:r>
          </w:p>
        </w:tc>
        <w:tc>
          <w:tcPr>
            <w:tcW w:w="441" w:type="dxa"/>
            <w:tcBorders>
              <w:left w:val="single" w:sz="4" w:space="0" w:color="FFFFFF"/>
              <w:bottom w:val="single" w:sz="4" w:space="0" w:color="A6A6A6" w:themeColor="background1" w:themeShade="A6"/>
              <w:right w:val="single" w:sz="4" w:space="0" w:color="FFFFFF"/>
            </w:tcBorders>
          </w:tcPr>
          <w:p w14:paraId="1D1C3BCC"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o</w:t>
            </w:r>
          </w:p>
        </w:tc>
        <w:tc>
          <w:tcPr>
            <w:tcW w:w="441" w:type="dxa"/>
            <w:tcBorders>
              <w:left w:val="single" w:sz="4" w:space="0" w:color="FFFFFF"/>
              <w:bottom w:val="single" w:sz="4" w:space="0" w:color="A6A6A6" w:themeColor="background1" w:themeShade="A6"/>
              <w:right w:val="single" w:sz="4" w:space="0" w:color="FFFFFF"/>
            </w:tcBorders>
          </w:tcPr>
          <w:p w14:paraId="5F2EB568"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o</w:t>
            </w:r>
          </w:p>
        </w:tc>
        <w:tc>
          <w:tcPr>
            <w:tcW w:w="441" w:type="dxa"/>
            <w:tcBorders>
              <w:top w:val="single" w:sz="4" w:space="0" w:color="A6A6A6" w:themeColor="background1" w:themeShade="A6"/>
              <w:left w:val="single" w:sz="4" w:space="0" w:color="FFFFFF"/>
              <w:bottom w:val="single" w:sz="4" w:space="0" w:color="A6A6A6" w:themeColor="background1" w:themeShade="A6"/>
              <w:right w:val="single" w:sz="4" w:space="0" w:color="A6A6A6" w:themeColor="background1" w:themeShade="A6"/>
            </w:tcBorders>
          </w:tcPr>
          <w:p w14:paraId="1DF24EBE"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r</w:t>
            </w:r>
          </w:p>
        </w:tc>
        <w:tc>
          <w:tcPr>
            <w:tcW w:w="441" w:type="dxa"/>
            <w:tcBorders>
              <w:top w:val="single" w:sz="4" w:space="0" w:color="FFFFFF" w:themeColor="background1"/>
              <w:left w:val="single" w:sz="4" w:space="0" w:color="A6A6A6" w:themeColor="background1" w:themeShade="A6"/>
              <w:bottom w:val="single" w:sz="4" w:space="0" w:color="FFFFFF" w:themeColor="background1"/>
              <w:right w:val="single" w:sz="4" w:space="0" w:color="FFFFFF" w:themeColor="background1"/>
            </w:tcBorders>
          </w:tcPr>
          <w:p w14:paraId="73C3A171" w14:textId="77777777" w:rsidR="00685A3D" w:rsidRPr="007E3D9E" w:rsidRDefault="00685A3D" w:rsidP="00EA7751">
            <w:pPr>
              <w:rPr>
                <w:rFonts w:ascii="Comic Sans MS" w:hAnsi="Comic Sans MS"/>
                <w:sz w:val="52"/>
              </w:rPr>
            </w:pPr>
          </w:p>
        </w:tc>
      </w:tr>
    </w:tbl>
    <w:p w14:paraId="56C7584B" w14:textId="77777777" w:rsidR="00685A3D" w:rsidRDefault="00685A3D" w:rsidP="00685A3D">
      <w:pPr>
        <w:rPr>
          <w:rFonts w:ascii="Comic Sans MS" w:hAnsi="Comic Sans MS"/>
          <w:sz w:val="52"/>
        </w:rPr>
      </w:pPr>
    </w:p>
    <w:p w14:paraId="6D7485D3" w14:textId="77777777" w:rsidR="00685A3D" w:rsidRPr="00685A3D" w:rsidRDefault="00685A3D" w:rsidP="00685A3D">
      <w:pPr>
        <w:rPr>
          <w:rFonts w:ascii="Comic Sans MS" w:hAnsi="Comic Sans MS"/>
          <w:sz w:val="32"/>
          <w:szCs w:val="22"/>
        </w:rPr>
      </w:pPr>
    </w:p>
    <w:p w14:paraId="38930BB7" w14:textId="5EAEA81F" w:rsidR="00685A3D" w:rsidRPr="002470D1" w:rsidRDefault="00685A3D" w:rsidP="00685A3D">
      <w:pPr>
        <w:rPr>
          <w:rFonts w:ascii="Comic Sans MS" w:hAnsi="Comic Sans MS"/>
          <w:sz w:val="72"/>
          <w:szCs w:val="48"/>
        </w:rPr>
      </w:pPr>
      <w:r w:rsidRPr="00027169">
        <w:rPr>
          <w:rFonts w:ascii="Comic Sans MS" w:hAnsi="Comic Sans MS"/>
          <w:noProof/>
          <w:sz w:val="48"/>
          <w:szCs w:val="48"/>
        </w:rPr>
        <mc:AlternateContent>
          <mc:Choice Requires="wps">
            <w:drawing>
              <wp:anchor distT="0" distB="0" distL="114300" distR="114300" simplePos="0" relativeHeight="253697024" behindDoc="0" locked="0" layoutInCell="1" allowOverlap="1" wp14:anchorId="31E4D9E8" wp14:editId="3B24A88D">
                <wp:simplePos x="0" y="0"/>
                <wp:positionH relativeFrom="column">
                  <wp:posOffset>203835</wp:posOffset>
                </wp:positionH>
                <wp:positionV relativeFrom="paragraph">
                  <wp:posOffset>624205</wp:posOffset>
                </wp:positionV>
                <wp:extent cx="5417820" cy="0"/>
                <wp:effectExtent l="0" t="0" r="0" b="0"/>
                <wp:wrapNone/>
                <wp:docPr id="526807995" name="Straight Connector 526807995"/>
                <wp:cNvGraphicFramePr/>
                <a:graphic xmlns:a="http://schemas.openxmlformats.org/drawingml/2006/main">
                  <a:graphicData uri="http://schemas.microsoft.com/office/word/2010/wordprocessingShape">
                    <wps:wsp>
                      <wps:cNvCnPr/>
                      <wps:spPr>
                        <a:xfrm>
                          <a:off x="0" y="0"/>
                          <a:ext cx="5417820" cy="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873E29" id="Straight Connector 526807995" o:spid="_x0000_s1026" style="position:absolute;z-index:2536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5pt,49.15pt" to="442.6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LOogEAAJsDAAAOAAAAZHJzL2Uyb0RvYy54bWysU8tu2zAQvAfIPxC8x5LcRwLBcg4J0kuQ&#10;Bnl8AEMtLQJ8YclY8t93Sdty0RQIUPRCkcud2Z3hanU9WcO2gFF71/FmUXMGTvpeu03HX1/uLq44&#10;i0m4XhjvoOM7iPx6fX62GkMLSz940wMyInGxHUPHh5RCW1VRDmBFXPgAji6VRysSHXFT9ShGYrem&#10;Wtb192r02Af0EmKk6O3+kq8Lv1Ig00+lIiRmOk69pbJiWd/yWq1Xot2gCIOWhzbEP3RhhXZUdKa6&#10;FUmwd9QfqKyW6KNXaSG9rbxSWkLRQGqa+g81z4MIULSQOTHMNsX/RysftjfuEcmGMcQ2hkfMKiaF&#10;Nn+pPzYVs3azWTAlJin47WtzebUkT+XxrjoBA8b0A7xledNxo13WIVqxvY+JilHqMSWHjcuxUwdl&#10;l3YG9pdPoJjuqeaykJThgBuDbCvoWYWU4NKX/JREaxxlZ5jSxszA+nPgIT9DoQzODG4+B8+IUtm7&#10;NIOtdh7/RpCm5tCy2ucfHdjrzha8+X5X3qZYQxNQFB6mNY/Y7+cCP/1T618AAAD//wMAUEsDBBQA&#10;BgAIAAAAIQA9Y9TE3gAAAAgBAAAPAAAAZHJzL2Rvd25yZXYueG1sTI9PS8QwEMXvgt8hjODNTXfX&#10;P93adBEXQYRVXAU9zjZjW0wmJcm29dsb8aC3mXmPN79XridrxEA+dI4VzGcZCOLa6Y4bBa8vd2c5&#10;iBCRNRrHpOCLAqyr46MSC+1GfqZhFxuRQjgUqKCNsS+kDHVLFsPM9cRJ+3DeYkyrb6T2OKZwa+Qi&#10;yy6lxY7ThxZ7um2p/twdrIKH89X9Y7vxPW3t+7h5upIG3walTk+mm2sQkab4Z4Yf/IQOVWLauwPr&#10;IIyC5WKenApW+RJE0vP8Ig3734OsSvm/QPUNAAD//wMAUEsBAi0AFAAGAAgAAAAhALaDOJL+AAAA&#10;4QEAABMAAAAAAAAAAAAAAAAAAAAAAFtDb250ZW50X1R5cGVzXS54bWxQSwECLQAUAAYACAAAACEA&#10;OP0h/9YAAACUAQAACwAAAAAAAAAAAAAAAAAvAQAAX3JlbHMvLnJlbHNQSwECLQAUAAYACAAAACEA&#10;11VSzqIBAACbAwAADgAAAAAAAAAAAAAAAAAuAgAAZHJzL2Uyb0RvYy54bWxQSwECLQAUAAYACAAA&#10;ACEAPWPUxN4AAAAIAQAADwAAAAAAAAAAAAAAAAD8AwAAZHJzL2Rvd25yZXYueG1sUEsFBgAAAAAE&#10;AAQA8wAAAAcFAAAAAA==&#10;" strokecolor="#a5a5a5 [3206]" strokeweight="1pt">
                <v:stroke joinstyle="miter"/>
              </v:line>
            </w:pict>
          </mc:Fallback>
        </mc:AlternateContent>
      </w:r>
    </w:p>
    <w:p w14:paraId="7C35367B" w14:textId="77777777" w:rsidR="00685A3D" w:rsidRPr="002470D1" w:rsidRDefault="00685A3D" w:rsidP="00165DC1">
      <w:pPr>
        <w:pStyle w:val="ListParagraph"/>
        <w:numPr>
          <w:ilvl w:val="0"/>
          <w:numId w:val="89"/>
        </w:numPr>
        <w:ind w:hanging="2072"/>
        <w:rPr>
          <w:rFonts w:ascii="Comic Sans MS" w:hAnsi="Comic Sans MS"/>
          <w:sz w:val="52"/>
        </w:rPr>
      </w:pPr>
      <w:r w:rsidRPr="001D3310">
        <w:rPr>
          <w:b/>
          <w:bCs/>
          <w:noProof/>
          <w:szCs w:val="48"/>
        </w:rPr>
        <w:drawing>
          <wp:anchor distT="0" distB="0" distL="114300" distR="114300" simplePos="0" relativeHeight="253751296" behindDoc="0" locked="0" layoutInCell="1" allowOverlap="1" wp14:anchorId="12651894" wp14:editId="24747A76">
            <wp:simplePos x="0" y="0"/>
            <wp:positionH relativeFrom="margin">
              <wp:posOffset>4724400</wp:posOffset>
            </wp:positionH>
            <wp:positionV relativeFrom="paragraph">
              <wp:posOffset>217861</wp:posOffset>
            </wp:positionV>
            <wp:extent cx="1287780" cy="1173424"/>
            <wp:effectExtent l="0" t="0" r="7620" b="8255"/>
            <wp:wrapNone/>
            <wp:docPr id="711021901" name="Picture 71102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290705" cy="11760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56D9">
        <w:rPr>
          <w:b/>
          <w:bCs/>
          <w:noProof/>
          <w:sz w:val="56"/>
          <w:szCs w:val="56"/>
        </w:rPr>
        <w:drawing>
          <wp:anchor distT="0" distB="0" distL="114300" distR="114300" simplePos="0" relativeHeight="253698048" behindDoc="0" locked="0" layoutInCell="1" allowOverlap="1" wp14:anchorId="20EC2970" wp14:editId="0862F79A">
            <wp:simplePos x="0" y="0"/>
            <wp:positionH relativeFrom="margin">
              <wp:posOffset>1310640</wp:posOffset>
            </wp:positionH>
            <wp:positionV relativeFrom="paragraph">
              <wp:posOffset>559435</wp:posOffset>
            </wp:positionV>
            <wp:extent cx="1097280" cy="747472"/>
            <wp:effectExtent l="0" t="0" r="7620" b="0"/>
            <wp:wrapNone/>
            <wp:docPr id="1335957109" name="Picture 133595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0" cstate="print">
                      <a:extLst>
                        <a:ext uri="{28A0092B-C50C-407E-A947-70E740481C1C}">
                          <a14:useLocalDpi xmlns:a14="http://schemas.microsoft.com/office/drawing/2010/main" val="0"/>
                        </a:ext>
                      </a:extLst>
                    </a:blip>
                    <a:stretch>
                      <a:fillRect/>
                    </a:stretch>
                  </pic:blipFill>
                  <pic:spPr>
                    <a:xfrm>
                      <a:off x="0" y="0"/>
                      <a:ext cx="1097280" cy="747472"/>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6445" w:tblpY="128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97"/>
        <w:gridCol w:w="397"/>
        <w:gridCol w:w="567"/>
        <w:gridCol w:w="397"/>
        <w:gridCol w:w="397"/>
        <w:gridCol w:w="397"/>
      </w:tblGrid>
      <w:tr w:rsidR="00685A3D" w14:paraId="37936C5C" w14:textId="77777777" w:rsidTr="00685A3D">
        <w:trPr>
          <w:trHeight w:val="20"/>
        </w:trPr>
        <w:tc>
          <w:tcPr>
            <w:tcW w:w="397" w:type="dxa"/>
            <w:tcBorders>
              <w:top w:val="single" w:sz="4" w:space="0" w:color="A6A6A6" w:themeColor="background1" w:themeShade="A6"/>
              <w:left w:val="single" w:sz="4" w:space="0" w:color="A6A6A6" w:themeColor="background1" w:themeShade="A6"/>
              <w:bottom w:val="single" w:sz="4" w:space="0" w:color="FFFFFF" w:themeColor="background1"/>
              <w:right w:val="single" w:sz="4" w:space="0" w:color="A6A6A6" w:themeColor="background1" w:themeShade="A6"/>
            </w:tcBorders>
          </w:tcPr>
          <w:p w14:paraId="20780612" w14:textId="77777777" w:rsidR="00685A3D" w:rsidRPr="00214839" w:rsidRDefault="00685A3D" w:rsidP="00685A3D">
            <w:pPr>
              <w:rPr>
                <w:rFonts w:ascii="Comic Sans MS" w:hAnsi="Comic Sans MS"/>
                <w:sz w:val="20"/>
                <w:szCs w:val="14"/>
              </w:rPr>
            </w:pPr>
          </w:p>
        </w:tc>
        <w:tc>
          <w:tcPr>
            <w:tcW w:w="397"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FFFFFF" w:themeColor="background1"/>
            </w:tcBorders>
          </w:tcPr>
          <w:p w14:paraId="378D9DE8" w14:textId="77777777" w:rsidR="00685A3D" w:rsidRPr="00214839" w:rsidRDefault="00685A3D" w:rsidP="00685A3D">
            <w:pPr>
              <w:rPr>
                <w:rFonts w:ascii="Comic Sans MS" w:hAnsi="Comic Sans MS"/>
                <w:sz w:val="20"/>
                <w:szCs w:val="14"/>
              </w:rPr>
            </w:pPr>
          </w:p>
        </w:tc>
        <w:tc>
          <w:tcPr>
            <w:tcW w:w="567"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cBorders>
          </w:tcPr>
          <w:p w14:paraId="4EEF9E0E" w14:textId="77777777" w:rsidR="00685A3D" w:rsidRPr="00214839" w:rsidRDefault="00685A3D" w:rsidP="00685A3D">
            <w:pPr>
              <w:rPr>
                <w:rFonts w:ascii="Comic Sans MS" w:hAnsi="Comic Sans MS"/>
                <w:sz w:val="20"/>
                <w:szCs w:val="14"/>
              </w:rPr>
            </w:pPr>
          </w:p>
        </w:tc>
        <w:tc>
          <w:tcPr>
            <w:tcW w:w="397" w:type="dxa"/>
            <w:tcBorders>
              <w:top w:val="single" w:sz="4" w:space="0" w:color="FFFFFF"/>
              <w:left w:val="single" w:sz="4" w:space="0" w:color="FFFFFF"/>
              <w:bottom w:val="single" w:sz="4" w:space="0" w:color="A6A6A6" w:themeColor="background1" w:themeShade="A6"/>
              <w:right w:val="single" w:sz="4" w:space="0" w:color="A6A6A6" w:themeColor="background1" w:themeShade="A6"/>
            </w:tcBorders>
          </w:tcPr>
          <w:p w14:paraId="598F5195" w14:textId="77777777" w:rsidR="00685A3D" w:rsidRPr="00214839" w:rsidRDefault="00685A3D" w:rsidP="00685A3D">
            <w:pPr>
              <w:rPr>
                <w:rFonts w:ascii="Comic Sans MS" w:hAnsi="Comic Sans MS"/>
                <w:sz w:val="20"/>
                <w:szCs w:val="14"/>
              </w:rPr>
            </w:pPr>
          </w:p>
        </w:tc>
        <w:tc>
          <w:tcPr>
            <w:tcW w:w="397" w:type="dxa"/>
            <w:tcBorders>
              <w:top w:val="single" w:sz="4" w:space="0" w:color="A6A6A6" w:themeColor="background1" w:themeShade="A6"/>
              <w:left w:val="single" w:sz="4" w:space="0" w:color="A6A6A6" w:themeColor="background1" w:themeShade="A6"/>
              <w:bottom w:val="single" w:sz="4" w:space="0" w:color="FFFFFF" w:themeColor="background1"/>
              <w:right w:val="single" w:sz="4" w:space="0" w:color="A6A6A6" w:themeColor="background1" w:themeShade="A6"/>
            </w:tcBorders>
          </w:tcPr>
          <w:p w14:paraId="6A399A71" w14:textId="77777777" w:rsidR="00685A3D" w:rsidRPr="00214839" w:rsidRDefault="00685A3D" w:rsidP="00685A3D">
            <w:pPr>
              <w:rPr>
                <w:rFonts w:ascii="Comic Sans MS" w:hAnsi="Comic Sans MS"/>
                <w:sz w:val="20"/>
                <w:szCs w:val="14"/>
              </w:rPr>
            </w:pPr>
          </w:p>
        </w:tc>
        <w:tc>
          <w:tcPr>
            <w:tcW w:w="397" w:type="dxa"/>
            <w:tcBorders>
              <w:top w:val="single" w:sz="4" w:space="0" w:color="FFFFFF" w:themeColor="background1"/>
              <w:left w:val="single" w:sz="4" w:space="0" w:color="A6A6A6" w:themeColor="background1" w:themeShade="A6"/>
              <w:right w:val="single" w:sz="4" w:space="0" w:color="FFFFFF" w:themeColor="background1"/>
            </w:tcBorders>
          </w:tcPr>
          <w:p w14:paraId="3EE6CEAC" w14:textId="77777777" w:rsidR="00685A3D" w:rsidRPr="00214839" w:rsidRDefault="00685A3D" w:rsidP="00685A3D">
            <w:pPr>
              <w:rPr>
                <w:rFonts w:ascii="Comic Sans MS" w:hAnsi="Comic Sans MS"/>
                <w:sz w:val="20"/>
                <w:szCs w:val="14"/>
              </w:rPr>
            </w:pPr>
          </w:p>
        </w:tc>
      </w:tr>
      <w:tr w:rsidR="00685A3D" w14:paraId="6333F8B8" w14:textId="77777777" w:rsidTr="00685A3D">
        <w:trPr>
          <w:trHeight w:val="454"/>
        </w:trPr>
        <w:tc>
          <w:tcPr>
            <w:tcW w:w="397" w:type="dxa"/>
            <w:tcBorders>
              <w:top w:val="single" w:sz="4" w:space="0" w:color="FFFFFF" w:themeColor="background1"/>
              <w:bottom w:val="single" w:sz="4" w:space="0" w:color="A6A6A6" w:themeColor="background1" w:themeShade="A6"/>
              <w:right w:val="single" w:sz="4" w:space="0" w:color="FFFFFF"/>
            </w:tcBorders>
          </w:tcPr>
          <w:p w14:paraId="2DB0D107"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f</w:t>
            </w:r>
          </w:p>
        </w:tc>
        <w:tc>
          <w:tcPr>
            <w:tcW w:w="397" w:type="dxa"/>
            <w:tcBorders>
              <w:left w:val="single" w:sz="4" w:space="0" w:color="FFFFFF"/>
              <w:bottom w:val="single" w:sz="4" w:space="0" w:color="A6A6A6" w:themeColor="background1" w:themeShade="A6"/>
              <w:right w:val="single" w:sz="4" w:space="0" w:color="FFFFFF"/>
            </w:tcBorders>
          </w:tcPr>
          <w:p w14:paraId="734FB795"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a</w:t>
            </w:r>
          </w:p>
        </w:tc>
        <w:tc>
          <w:tcPr>
            <w:tcW w:w="567" w:type="dxa"/>
            <w:tcBorders>
              <w:left w:val="single" w:sz="4" w:space="0" w:color="FFFFFF"/>
              <w:bottom w:val="single" w:sz="4" w:space="0" w:color="A6A6A6" w:themeColor="background1" w:themeShade="A6"/>
              <w:right w:val="single" w:sz="4" w:space="0" w:color="FFFFFF"/>
            </w:tcBorders>
          </w:tcPr>
          <w:p w14:paraId="5442B841"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m</w:t>
            </w:r>
          </w:p>
        </w:tc>
        <w:tc>
          <w:tcPr>
            <w:tcW w:w="39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1EA36976"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i</w:t>
            </w:r>
          </w:p>
        </w:tc>
        <w:tc>
          <w:tcPr>
            <w:tcW w:w="397" w:type="dxa"/>
            <w:tcBorders>
              <w:top w:val="single" w:sz="4" w:space="0" w:color="FFFFFF" w:themeColor="background1"/>
              <w:left w:val="single" w:sz="4" w:space="0" w:color="FFFFFF"/>
              <w:bottom w:val="single" w:sz="4" w:space="0" w:color="A6A6A6" w:themeColor="background1" w:themeShade="A6"/>
              <w:right w:val="single" w:sz="4" w:space="0" w:color="FFFFFF"/>
            </w:tcBorders>
          </w:tcPr>
          <w:p w14:paraId="7E119128"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l</w:t>
            </w:r>
          </w:p>
        </w:tc>
        <w:tc>
          <w:tcPr>
            <w:tcW w:w="397" w:type="dxa"/>
            <w:tcBorders>
              <w:left w:val="single" w:sz="4" w:space="0" w:color="FFFFFF"/>
              <w:bottom w:val="single" w:sz="4" w:space="0" w:color="FFFFFF" w:themeColor="background1"/>
            </w:tcBorders>
          </w:tcPr>
          <w:p w14:paraId="02FA9BB4" w14:textId="77777777" w:rsidR="00685A3D" w:rsidRPr="003B2F45" w:rsidRDefault="00685A3D" w:rsidP="00685A3D">
            <w:pPr>
              <w:ind w:hanging="34"/>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y</w:t>
            </w:r>
          </w:p>
        </w:tc>
      </w:tr>
      <w:tr w:rsidR="00685A3D" w:rsidRPr="00E74EDA" w14:paraId="07001600" w14:textId="77777777" w:rsidTr="00685A3D">
        <w:trPr>
          <w:trHeight w:val="340"/>
        </w:trPr>
        <w:tc>
          <w:tcPr>
            <w:tcW w:w="397" w:type="dxa"/>
            <w:tcBorders>
              <w:left w:val="single" w:sz="4" w:space="0" w:color="FFFFFF" w:themeColor="background1"/>
              <w:bottom w:val="single" w:sz="4" w:space="0" w:color="FFFFFF" w:themeColor="background1"/>
              <w:right w:val="single" w:sz="4" w:space="0" w:color="FFFFFF" w:themeColor="background1"/>
            </w:tcBorders>
          </w:tcPr>
          <w:p w14:paraId="5BD98AC1" w14:textId="77777777" w:rsidR="00685A3D" w:rsidRPr="00214839" w:rsidRDefault="00685A3D" w:rsidP="00685A3D">
            <w:pPr>
              <w:rPr>
                <w:rFonts w:ascii="Comic Sans MS" w:hAnsi="Comic Sans MS"/>
                <w:sz w:val="20"/>
                <w:szCs w:val="14"/>
              </w:rPr>
            </w:pPr>
          </w:p>
        </w:tc>
        <w:tc>
          <w:tcPr>
            <w:tcW w:w="397"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43ACEBC6" w14:textId="77777777" w:rsidR="00685A3D" w:rsidRPr="00214839" w:rsidRDefault="00685A3D" w:rsidP="00685A3D">
            <w:pPr>
              <w:rPr>
                <w:rFonts w:ascii="Comic Sans MS" w:hAnsi="Comic Sans MS"/>
                <w:sz w:val="20"/>
                <w:szCs w:val="14"/>
              </w:rPr>
            </w:pPr>
          </w:p>
        </w:tc>
        <w:tc>
          <w:tcPr>
            <w:tcW w:w="567"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5BDDE6B7" w14:textId="77777777" w:rsidR="00685A3D" w:rsidRPr="00214839" w:rsidRDefault="00685A3D" w:rsidP="00685A3D">
            <w:pPr>
              <w:rPr>
                <w:rFonts w:ascii="Comic Sans MS" w:hAnsi="Comic Sans MS"/>
                <w:sz w:val="20"/>
                <w:szCs w:val="14"/>
              </w:rPr>
            </w:pPr>
          </w:p>
        </w:tc>
        <w:tc>
          <w:tcPr>
            <w:tcW w:w="397" w:type="dxa"/>
            <w:tcBorders>
              <w:left w:val="single" w:sz="4" w:space="0" w:color="FFFFFF" w:themeColor="background1"/>
              <w:bottom w:val="single" w:sz="4" w:space="0" w:color="FFFFFF" w:themeColor="background1"/>
              <w:right w:val="single" w:sz="4" w:space="0" w:color="FFFFFF" w:themeColor="background1"/>
            </w:tcBorders>
          </w:tcPr>
          <w:p w14:paraId="6AE8E7E0" w14:textId="77777777" w:rsidR="00685A3D" w:rsidRPr="00214839" w:rsidRDefault="00685A3D" w:rsidP="00685A3D">
            <w:pPr>
              <w:rPr>
                <w:rFonts w:ascii="Comic Sans MS" w:hAnsi="Comic Sans MS"/>
                <w:sz w:val="20"/>
                <w:szCs w:val="14"/>
              </w:rPr>
            </w:pPr>
          </w:p>
        </w:tc>
        <w:tc>
          <w:tcPr>
            <w:tcW w:w="397" w:type="dxa"/>
            <w:tcBorders>
              <w:left w:val="single" w:sz="4" w:space="0" w:color="FFFFFF" w:themeColor="background1"/>
              <w:bottom w:val="single" w:sz="4" w:space="0" w:color="FFFFFF" w:themeColor="background1"/>
              <w:right w:val="single" w:sz="4" w:space="0" w:color="A6A6A6" w:themeColor="background1" w:themeShade="A6"/>
            </w:tcBorders>
          </w:tcPr>
          <w:p w14:paraId="04145DB6" w14:textId="77777777" w:rsidR="00685A3D" w:rsidRPr="00214839" w:rsidRDefault="00685A3D" w:rsidP="00685A3D">
            <w:pPr>
              <w:rPr>
                <w:rFonts w:ascii="Comic Sans MS" w:hAnsi="Comic Sans MS"/>
                <w:sz w:val="20"/>
                <w:szCs w:val="14"/>
              </w:rPr>
            </w:pPr>
          </w:p>
        </w:tc>
        <w:tc>
          <w:tcPr>
            <w:tcW w:w="397"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tcPr>
          <w:p w14:paraId="1C5BC0CC" w14:textId="77777777" w:rsidR="00685A3D" w:rsidRPr="00214839" w:rsidRDefault="00685A3D" w:rsidP="00685A3D">
            <w:pPr>
              <w:rPr>
                <w:rFonts w:ascii="Comic Sans MS" w:hAnsi="Comic Sans MS"/>
                <w:sz w:val="20"/>
                <w:szCs w:val="14"/>
              </w:rPr>
            </w:pPr>
          </w:p>
        </w:tc>
      </w:tr>
    </w:tbl>
    <w:p w14:paraId="2958A0D8" w14:textId="77777777" w:rsidR="00685A3D" w:rsidRPr="00A745D4" w:rsidRDefault="00685A3D" w:rsidP="00685A3D">
      <w:pPr>
        <w:ind w:firstLine="851"/>
        <w:rPr>
          <w:rFonts w:ascii="Comic Sans MS" w:hAnsi="Comic Sans MS"/>
          <w:spacing w:val="100"/>
          <w:sz w:val="56"/>
          <w:szCs w:val="44"/>
        </w:rPr>
      </w:pPr>
      <w:r w:rsidRPr="00A745D4">
        <w:rPr>
          <w:rFonts w:ascii="Comic Sans MS" w:hAnsi="Comic Sans MS"/>
          <w:spacing w:val="100"/>
          <w:sz w:val="52"/>
        </w:rPr>
        <w:t>egg</w:t>
      </w:r>
      <w:r w:rsidRPr="00A745D4">
        <w:rPr>
          <w:rFonts w:ascii="Comic Sans MS" w:hAnsi="Comic Sans MS"/>
          <w:spacing w:val="100"/>
          <w:sz w:val="52"/>
        </w:rPr>
        <w:tab/>
      </w:r>
      <w:r w:rsidRPr="00A745D4">
        <w:rPr>
          <w:rFonts w:ascii="Comic Sans MS" w:hAnsi="Comic Sans MS"/>
          <w:spacing w:val="100"/>
          <w:sz w:val="56"/>
          <w:szCs w:val="44"/>
        </w:rPr>
        <w:tab/>
      </w:r>
      <w:r w:rsidRPr="00A745D4">
        <w:rPr>
          <w:rFonts w:ascii="Comic Sans MS" w:hAnsi="Comic Sans MS"/>
          <w:spacing w:val="100"/>
          <w:sz w:val="56"/>
          <w:szCs w:val="44"/>
        </w:rPr>
        <w:tab/>
      </w:r>
      <w:r w:rsidRPr="00A745D4">
        <w:rPr>
          <w:rFonts w:ascii="Comic Sans MS" w:hAnsi="Comic Sans MS"/>
          <w:spacing w:val="100"/>
          <w:sz w:val="56"/>
          <w:szCs w:val="44"/>
        </w:rPr>
        <w:tab/>
      </w:r>
      <w:r w:rsidRPr="00A745D4">
        <w:rPr>
          <w:rFonts w:ascii="Comic Sans MS" w:hAnsi="Comic Sans MS"/>
          <w:spacing w:val="100"/>
          <w:sz w:val="56"/>
          <w:szCs w:val="44"/>
        </w:rPr>
        <w:tab/>
      </w:r>
      <w:r>
        <w:rPr>
          <w:rFonts w:ascii="Comic Sans MS" w:hAnsi="Comic Sans MS"/>
          <w:spacing w:val="100"/>
          <w:sz w:val="56"/>
          <w:szCs w:val="44"/>
        </w:rPr>
        <w:t xml:space="preserve"> </w:t>
      </w:r>
      <w:r w:rsidRPr="00A745D4">
        <w:rPr>
          <w:rFonts w:ascii="Comic Sans MS" w:hAnsi="Comic Sans MS"/>
          <w:spacing w:val="100"/>
          <w:sz w:val="52"/>
        </w:rPr>
        <w:t>family</w:t>
      </w:r>
      <w:r w:rsidRPr="00A745D4">
        <w:rPr>
          <w:rFonts w:ascii="Comic Sans MS" w:hAnsi="Comic Sans MS"/>
          <w:spacing w:val="100"/>
          <w:sz w:val="52"/>
        </w:rPr>
        <w:tab/>
      </w:r>
    </w:p>
    <w:tbl>
      <w:tblPr>
        <w:tblStyle w:val="TableGrid"/>
        <w:tblpPr w:leftFromText="180" w:rightFromText="180" w:vertAnchor="text" w:horzAnchor="page" w:tblpX="2017" w:tblpY="328"/>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54"/>
        <w:gridCol w:w="454"/>
        <w:gridCol w:w="454"/>
      </w:tblGrid>
      <w:tr w:rsidR="00685A3D" w14:paraId="16095222" w14:textId="77777777" w:rsidTr="00685A3D">
        <w:trPr>
          <w:trHeight w:val="454"/>
        </w:trPr>
        <w:tc>
          <w:tcPr>
            <w:tcW w:w="454" w:type="dxa"/>
            <w:tcBorders>
              <w:bottom w:val="single" w:sz="4" w:space="0" w:color="A6A6A6" w:themeColor="background1" w:themeShade="A6"/>
              <w:right w:val="single" w:sz="4" w:space="0" w:color="FFFFFF"/>
            </w:tcBorders>
          </w:tcPr>
          <w:p w14:paraId="78FE8937"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e</w:t>
            </w:r>
          </w:p>
        </w:tc>
        <w:tc>
          <w:tcPr>
            <w:tcW w:w="454" w:type="dxa"/>
            <w:tcBorders>
              <w:left w:val="single" w:sz="4" w:space="0" w:color="FFFFFF"/>
              <w:bottom w:val="single" w:sz="4" w:space="0" w:color="FFFFFF" w:themeColor="background1"/>
              <w:right w:val="single" w:sz="4" w:space="0" w:color="FFFFFF"/>
            </w:tcBorders>
          </w:tcPr>
          <w:p w14:paraId="57E30581"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g</w:t>
            </w:r>
          </w:p>
        </w:tc>
        <w:tc>
          <w:tcPr>
            <w:tcW w:w="454" w:type="dxa"/>
            <w:tcBorders>
              <w:left w:val="single" w:sz="4" w:space="0" w:color="FFFFFF"/>
              <w:bottom w:val="single" w:sz="4" w:space="0" w:color="FFFFFF" w:themeColor="background1"/>
            </w:tcBorders>
          </w:tcPr>
          <w:p w14:paraId="3B570FE3"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g</w:t>
            </w:r>
          </w:p>
        </w:tc>
      </w:tr>
      <w:tr w:rsidR="00685A3D" w:rsidRPr="00E74EDA" w14:paraId="474F5283" w14:textId="77777777" w:rsidTr="00685A3D">
        <w:trPr>
          <w:trHeight w:val="340"/>
        </w:trPr>
        <w:tc>
          <w:tcPr>
            <w:tcW w:w="454" w:type="dxa"/>
            <w:tcBorders>
              <w:left w:val="single" w:sz="4" w:space="0" w:color="FFFFFF" w:themeColor="background1"/>
              <w:bottom w:val="single" w:sz="4" w:space="0" w:color="FFFFFF" w:themeColor="background1"/>
            </w:tcBorders>
          </w:tcPr>
          <w:p w14:paraId="7EA08D95" w14:textId="77777777" w:rsidR="00685A3D" w:rsidRPr="00214839" w:rsidRDefault="00685A3D" w:rsidP="00685A3D">
            <w:pPr>
              <w:rPr>
                <w:rFonts w:ascii="Comic Sans MS" w:hAnsi="Comic Sans MS"/>
                <w:sz w:val="22"/>
                <w:szCs w:val="16"/>
              </w:rPr>
            </w:pPr>
          </w:p>
        </w:tc>
        <w:tc>
          <w:tcPr>
            <w:tcW w:w="454" w:type="dxa"/>
            <w:tcBorders>
              <w:top w:val="single" w:sz="4" w:space="0" w:color="FFFFFF" w:themeColor="background1"/>
              <w:right w:val="single" w:sz="4" w:space="0" w:color="FFFFFF"/>
            </w:tcBorders>
          </w:tcPr>
          <w:p w14:paraId="706485E9" w14:textId="77777777" w:rsidR="00685A3D" w:rsidRPr="00214839" w:rsidRDefault="00685A3D" w:rsidP="00685A3D">
            <w:pPr>
              <w:rPr>
                <w:rFonts w:ascii="Comic Sans MS" w:hAnsi="Comic Sans MS"/>
                <w:sz w:val="22"/>
                <w:szCs w:val="16"/>
              </w:rPr>
            </w:pPr>
          </w:p>
        </w:tc>
        <w:tc>
          <w:tcPr>
            <w:tcW w:w="454" w:type="dxa"/>
            <w:tcBorders>
              <w:top w:val="single" w:sz="4" w:space="0" w:color="FFFFFF" w:themeColor="background1"/>
              <w:left w:val="single" w:sz="4" w:space="0" w:color="FFFFFF"/>
            </w:tcBorders>
          </w:tcPr>
          <w:p w14:paraId="5B72345A" w14:textId="77777777" w:rsidR="00685A3D" w:rsidRPr="00214839" w:rsidRDefault="00685A3D" w:rsidP="00685A3D">
            <w:pPr>
              <w:rPr>
                <w:rFonts w:ascii="Comic Sans MS" w:hAnsi="Comic Sans MS"/>
                <w:sz w:val="22"/>
                <w:szCs w:val="16"/>
              </w:rPr>
            </w:pPr>
          </w:p>
        </w:tc>
      </w:tr>
    </w:tbl>
    <w:p w14:paraId="65BCA184" w14:textId="77777777" w:rsidR="00685A3D" w:rsidRDefault="00685A3D" w:rsidP="00685A3D">
      <w:pPr>
        <w:rPr>
          <w:rFonts w:ascii="Comic Sans MS" w:hAnsi="Comic Sans MS"/>
          <w:sz w:val="52"/>
        </w:rPr>
      </w:pPr>
      <w:r>
        <w:rPr>
          <w:rFonts w:ascii="Comic Sans MS" w:hAnsi="Comic Sans MS"/>
          <w:sz w:val="52"/>
        </w:rPr>
        <w:tab/>
      </w:r>
      <w:r>
        <w:rPr>
          <w:rFonts w:ascii="Comic Sans MS" w:hAnsi="Comic Sans MS"/>
          <w:sz w:val="52"/>
        </w:rPr>
        <w:tab/>
      </w:r>
      <w:r>
        <w:rPr>
          <w:rFonts w:ascii="Comic Sans MS" w:hAnsi="Comic Sans MS"/>
          <w:sz w:val="52"/>
        </w:rPr>
        <w:tab/>
      </w:r>
    </w:p>
    <w:p w14:paraId="108D34D3" w14:textId="77777777" w:rsidR="00685A3D" w:rsidRDefault="00685A3D" w:rsidP="00685A3D">
      <w:pPr>
        <w:rPr>
          <w:rFonts w:ascii="Comic Sans MS" w:hAnsi="Comic Sans MS"/>
          <w:sz w:val="52"/>
        </w:rPr>
      </w:pPr>
    </w:p>
    <w:p w14:paraId="14303D66" w14:textId="77777777" w:rsidR="00685A3D" w:rsidRDefault="00685A3D" w:rsidP="00685A3D">
      <w:pPr>
        <w:rPr>
          <w:rFonts w:ascii="Comic Sans MS" w:hAnsi="Comic Sans MS"/>
          <w:sz w:val="52"/>
        </w:rPr>
      </w:pPr>
      <w:r>
        <w:rPr>
          <w:rFonts w:ascii="Comic Sans MS" w:hAnsi="Comic Sans MS"/>
          <w:sz w:val="52"/>
        </w:rPr>
        <w:br w:type="page"/>
      </w:r>
    </w:p>
    <w:p w14:paraId="49C9CA39" w14:textId="36E79D25" w:rsidR="00685A3D" w:rsidRDefault="00685A3D" w:rsidP="00685A3D">
      <w:pPr>
        <w:spacing w:after="480"/>
        <w:rPr>
          <w:rFonts w:ascii="Comic Sans MS" w:hAnsi="Comic Sans MS"/>
          <w:sz w:val="52"/>
        </w:rPr>
      </w:pPr>
      <w:r w:rsidRPr="003B5AE3">
        <w:rPr>
          <w:noProof/>
          <w:color w:val="FF0000"/>
          <w:sz w:val="44"/>
          <w:szCs w:val="48"/>
        </w:rPr>
        <w:lastRenderedPageBreak/>
        <mc:AlternateContent>
          <mc:Choice Requires="wps">
            <w:drawing>
              <wp:anchor distT="0" distB="0" distL="114300" distR="114300" simplePos="0" relativeHeight="253748224" behindDoc="0" locked="0" layoutInCell="1" allowOverlap="1" wp14:anchorId="31CF68E1" wp14:editId="42ADF404">
                <wp:simplePos x="0" y="0"/>
                <wp:positionH relativeFrom="margin">
                  <wp:posOffset>2847975</wp:posOffset>
                </wp:positionH>
                <wp:positionV relativeFrom="paragraph">
                  <wp:posOffset>587375</wp:posOffset>
                </wp:positionV>
                <wp:extent cx="923290" cy="0"/>
                <wp:effectExtent l="0" t="76200" r="29210" b="76200"/>
                <wp:wrapNone/>
                <wp:docPr id="357" name="Straight Arrow Connector 357"/>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E0C267" id="Straight Arrow Connector 357" o:spid="_x0000_s1026" type="#_x0000_t32" style="position:absolute;margin-left:224.25pt;margin-top:46.25pt;width:72.7pt;height:0;z-index:25374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tZGjkN8AAAAJAQAADwAA&#10;AGRycy9kb3ducmV2LnhtbEyPwUrDQBCG74LvsIzgReymtS1NzKaI4EURaiyIt212TBZ3Z0N2m8a3&#10;d8SDnoaZ+fjnm3I7eSdGHKINpGA+y0AgNcFYahXsXx+uNyBi0mS0C4QKvjDCtjo/K3VhwolecKxT&#10;KziEYqEVdCn1hZSx6dDrOAs9Eu8+wuB14nZopRn0icO9k4ssW0uvLfGFTvd432HzWR+9gqewru04&#10;xvnevz2+B3u1e3ayVeryYrq7BZFwSn8w/OizOlTsdAhHMlE4BcvlZsWognzBlYFVfpODOPwOZFXK&#10;/x9U3wAAAP//AwBQSwECLQAUAAYACAAAACEAtoM4kv4AAADhAQAAEwAAAAAAAAAAAAAAAAAAAAAA&#10;W0NvbnRlbnRfVHlwZXNdLnhtbFBLAQItABQABgAIAAAAIQA4/SH/1gAAAJQBAAALAAAAAAAAAAAA&#10;AAAAAC8BAABfcmVscy8ucmVsc1BLAQItABQABgAIAAAAIQD5to5axAEAAG8DAAAOAAAAAAAAAAAA&#10;AAAAAC4CAABkcnMvZTJvRG9jLnhtbFBLAQItABQABgAIAAAAIQC1kaOQ3wAAAAkBAAAPAAAAAAAA&#10;AAAAAAAAAB4EAABkcnMvZG93bnJldi54bWxQSwUGAAAAAAQABADzAAAAKgUAAAAA&#10;" strokecolor="#a5a5a5" strokeweight="2.25pt">
                <v:stroke endarrow="block" joinstyle="miter"/>
                <w10:wrap anchorx="margin"/>
              </v:shape>
            </w:pict>
          </mc:Fallback>
        </mc:AlternateContent>
      </w:r>
      <w:r>
        <w:rPr>
          <w:rFonts w:ascii="Comic Sans MS" w:hAnsi="Comic Sans MS"/>
          <w:noProof/>
          <w:sz w:val="52"/>
        </w:rPr>
        <mc:AlternateContent>
          <mc:Choice Requires="wpg">
            <w:drawing>
              <wp:anchor distT="0" distB="0" distL="114300" distR="114300" simplePos="0" relativeHeight="253707264" behindDoc="0" locked="0" layoutInCell="1" allowOverlap="1" wp14:anchorId="73DD49AC" wp14:editId="37E47D2D">
                <wp:simplePos x="0" y="0"/>
                <wp:positionH relativeFrom="column">
                  <wp:posOffset>11430</wp:posOffset>
                </wp:positionH>
                <wp:positionV relativeFrom="paragraph">
                  <wp:posOffset>11430</wp:posOffset>
                </wp:positionV>
                <wp:extent cx="2832735" cy="762000"/>
                <wp:effectExtent l="0" t="0" r="5715" b="0"/>
                <wp:wrapNone/>
                <wp:docPr id="204270837" name="Group 2"/>
                <wp:cNvGraphicFramePr/>
                <a:graphic xmlns:a="http://schemas.openxmlformats.org/drawingml/2006/main">
                  <a:graphicData uri="http://schemas.microsoft.com/office/word/2010/wordprocessingGroup">
                    <wpg:wgp>
                      <wpg:cNvGrpSpPr/>
                      <wpg:grpSpPr>
                        <a:xfrm>
                          <a:off x="0" y="0"/>
                          <a:ext cx="2832735" cy="762000"/>
                          <a:chOff x="0" y="-15240"/>
                          <a:chExt cx="2832735" cy="762000"/>
                        </a:xfrm>
                      </wpg:grpSpPr>
                      <pic:pic xmlns:pic="http://schemas.openxmlformats.org/drawingml/2006/picture">
                        <pic:nvPicPr>
                          <pic:cNvPr id="818260883" name="Picture 818260883"/>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255654444" name="Picture 255654444"/>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1897380" y="30480"/>
                            <a:ext cx="935355" cy="716280"/>
                          </a:xfrm>
                          <a:prstGeom prst="rect">
                            <a:avLst/>
                          </a:prstGeom>
                        </pic:spPr>
                      </pic:pic>
                      <pic:pic xmlns:pic="http://schemas.openxmlformats.org/drawingml/2006/picture">
                        <pic:nvPicPr>
                          <pic:cNvPr id="1383912132" name="Picture 1383912132"/>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1059180" y="-15240"/>
                            <a:ext cx="887095" cy="711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65D2BC" id="Group 2" o:spid="_x0000_s1026" style="position:absolute;margin-left:.9pt;margin-top:.9pt;width:223.05pt;height:60pt;z-index:253707264;mso-width-relative:margin;mso-height-relative:margin" coordorigin=",-152" coordsize="28327,7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MlGargIAAM0JAAAOAAAAZHJzL2Uyb0RvYy54bWzkltlu2zAQRd8L9B8I&#10;vSfaLFsSYgdF0wQFgtbo8gE0RUlExAUkveTvO6Qkb+mGIH0IasAy6aGGdy4PJV5d73iHNlQbJsU8&#10;iC+jAFFBZMVEMw++f7u9yANkLBYV7qSg8+CRmuB68fbN1VaVNJGt7CqqESQRptyqedBaq8owNKSl&#10;HJtLqaiAYC01xxa6ugkrjbeQnXdhEkXTcCt1pbQk1Bj496YPBgufv64psZ/r2lCLunkA2qy/an9d&#10;uWu4uMJlo7FqGRlk4Geo4JgJmHSf6gZbjNaaPUnFGdHSyNpeEslDWdeMUF8DVBNHZ9XcablWvpam&#10;3DZqbxNYe+bTs9OST5s7rb6qpQYntqoBL3zP1bKrNXe/oBLtvGWPe8voziICfyZ5mszSLEAEYrMp&#10;LMngKWnB+MNtF3GWTPahD7+/OxznDk8UKUZK+A42QOuJDX/GBe6ya02DIQn/qxwc64e1uoAVU9iy&#10;FeuYffT0wdo4UWKzZGSp+w44utSIVfMgj/NkGuV5GiCBOcAPo9zk6BAA010Cd0+fAbsK7yV5MEjI&#10;9y0WDX1nFGAMm8vBGp4O992T6VcdU7es69zCufZQKCB/hsxPvOpxvJFkzamw/f7StIOapTAtUyZA&#10;uqR8RaE4/bHygnBprKaWtG7CGib+AmKd0KOAV3kQ5kowQNwvGXMc9TtzxCyOilmSwwZ2mE2LdNIP&#10;2IMCtmlj76jkyDVAHqiA1cEl3tybQc84ZHCxl+C1gaJ+IaDxavBKsmyaTeBzjtch8KrxSnoEXhKv&#10;OC9mqcMIKEqjCbTAIVyOlBVplmbjsyyeOuB6kscn4UjQ/wNZnOZpESdxmpxTdhR51Zil/wCzKCvi&#10;AbPjF9/IWZ7PomLPWQwvzRfnzL854czgH8TD+cYdSo770D4+hS1+AAAA//8DAFBLAwQKAAAAAAAA&#10;ACEAZP4OWMcXAADHFwAAFAAAAGRycy9tZWRpYS9pbWFnZTEucG5niVBORw0KGgoAAAANSUhEUgAA&#10;AJAAAABbCAYAAACcaQzPAAAAAXNSR0IArs4c6QAAAARnQU1BAACxjwv8YQUAAAAJcEhZcwAAEnQA&#10;ABJ0Ad5mH3gAABdcSURBVHhe7Z0HXFTX8sdHRQUEVJpgw4JdAQGNBUuwYg/mWcmLIokvMR9NxG5M&#10;1AAq/p8mmESNJcWoT7EbNQaNoiJgQUQUuyIgIFXpdd6Zs2dFEXUby/L+95vPZvfOvV529/7unJlz&#10;zpytgQyQkFCRmuJZQkIlJAFJqIUkIAm1kAQkoRaSgCTUQhKQhFpIApJQC6X6gXbu3CleSfyvM3Hi&#10;RPHqzSgtIEVPLFF9UeY6S02YhFpIApJQC0lAEmohCUhCLSQBSaiFJCAJtZAEJKEWkoAk1KJadiQW&#10;FxdDSUkp1K1bR1iqP8+ePYMnT57AjRs3ID4+nm+npKRAYWEh1KxZEwoKCsDY2BjatGkDnTt3hsaN&#10;G4OFhQXUq1dPnEFzKHOdq52AIiMjISDgW3j0KB7at+sIH07xgG7duou91YukpCS4cOECBAcH8+fb&#10;t29DWloauzlKxBEVY2BgAGZmZlxMffv2BXd3d2jXrh27oeqKI9Tjf0ZAeTl5cP1GNJSUloKtbRsI&#10;uxAGH037CEzYnehg3xnCLl6CoqJiOHcmGFq2ai3+le6TkJAAGzZsgB07dkBsbOxzwZCH6dSpExeD&#10;ubk5NGnSBOjy5OfnQ3p6OiQmJnIPRf+etuX/rkGDBuwm6gaLFi2C/v37c5s6KHWdSUCKwj6weFX5&#10;3Lx5E8e+546NrBph27ZtkXkZbNSoEfbp0xcfxcbyYyKuRGCzpk3xq6+X8u3qwIEDB5AJhG5a/rC0&#10;tMTRo0fjDz/8gNevX8e8vDxx5KuUlpZiTk4OPnr0CI8cOYJz585FJjisVasWP5eJiQn6+/u/8RyK&#10;oMx11kkB3bt7D+3t7dG5mzNGRV3FBw8eMAE5YcMGZuxLviGOQrx//z62bt0aJ0/2EBbdhcVtuGbN&#10;GjQ0NOQX29XVFdevX4+s2cKioiJxlPIwT4Tbt2/HXr16YY0aNfi5x48fjw8fPhRHKE+1FlBeQQGO&#10;HDUSu9jZY1xcvLAizpk9D8eOdecXQk7Q8b/Q0MAQBw0ejNdvXBdW3YPe87Jly7inqF27Nvr4+HBP&#10;okkyMjJw5cqVyJozLiJHR0e8ePGi2Ksc1VpAvj5+aN24MYacDxUWGYsWfInjJ4xD1u4LC6Kfr4+s&#10;GTC3xBYtbDAo6ITYoztQs7NixQruHejibtmyhdsqC2ramjVrxr+X9u3b45UrV8Qexak2AsrKzsaD&#10;hw7i0qVLcfHihUw8vtjI0go3/7RZHCGDpbI4bLgbLpi/QFgQU1JTsJWtLY4eMxpjmbseNHAAdrZz&#10;wJysZ+II3eCXX35BPT09bMpitaCgIGGtXM6cOcPjRhIRy9LwyZMnYo9iVAsBXY2MRDc3N6xXrx7W&#10;b1D/eSDo7NgNc5mwXiQm5hZaNrLAQ4cOCQvi+h/XYy12YeiOI7znzObxRVhoGN/WBe7du4ctW7bk&#10;n+3gwYPCqh2io6N5gE3f6ccff6xUnKXzAkpOTsKuXR3YXdkEd+3ahYUs7tkTGIhmlma4c+erf8N7&#10;njd2tXfAhPgEvp2WloYd2nXEkSNHYl5+HrI0F4ePGInNbJpjQkIiP0YXoCyJLqCXl5ewaJe///4b&#10;TU1N+XugLE9RdF5Aft+s4OnrqdOnhAUxlqWmdg5d8fLlCGGRQZ6qBbuLN23ZJCyIGzZs4CkruWoi&#10;+PRpNKxniFM9p/JtXSAmJgYtLCx43BPJPkNVsWrVKi4ga2trhd+HMtdZ62NhcfFxsHHTepgwfjz0&#10;71fW6UXd9zbNmoO5uZmwAO++X+nvDy69esM0z2ncRl38u3bthsmT/gl9+vThtv0H9kFuTi649OzN&#10;t3WBwMBAPhQxduxYsLe3F1btM3nyZOjYsSPvhGTxmLBqDq0LaNtvv0N6Rgb8c8qHwiJj5+87wKV3&#10;T2jevLmwAJwLCYEL4eGwcPEiqMH+Ix4/ToTIq5HwTg9nPqwRGhoKx4//BTVr1gDnbt34MVVNdnY2&#10;sJgHWMpe5UM/1Jvt4eHBX7N4kX1/j/lrTaFVAd28dRO+/3Ed9OvbD5wcnYQVIPT8ebh17zaMfm+M&#10;sMgIOXOO3b120MbWVlgArkRGQHZOFnjPng3Dhg2D999/H27evAW1aukBa9Igi3moqiYqKgouX74M&#10;PXr0gO7dq36cjrwgS+3hzp07cPToUWHVDFoV0NbNWyA1JQ28580WFuCjzbuYu7e3s4N2bdsJK0BJ&#10;STEcYR+2q4Mjv5NpBP7fa/4NnlO9oEPbDsAyC1ixwg9Wr1oFfn4rYOTI0ey8c6AvE+dfQSfEWaoG&#10;FrzyZ1dXVz6+VdWwlB5GjBjBXx87doziXv5aI8hCIcVQJ4hOSHiM1pZWOOPTz17qSIu+dg2dnbrh&#10;+fPnhUUGjXO1aWOLISEhfHv7tm2ob2CAXlOmYdyjOG57kcLCIgwODsYRw0eglZU1/vzrz2KP9qGh&#10;BPpq9+7dKyxVD3V3UHdCixYt+NDQm9DJIHrv/r1Qx6AuzPjsU6hRQxbPEOGXLoKlhTm0b99BWGT8&#10;Z+cuFg+1gF69erFg9Aks8/EFt+FusG79OmjarClvyw8eOgzr12+AHf/ZyZuM3r17w6HDh2DhwgXw&#10;+cwv4OdffhVn0x5ZWVl8hF1PT4+PkusKTk5O0LSp7Ht7+PChsKqPVgREGdLB/Qf43JUOHV4WStSV&#10;q9C2YzswMjIUFoBHcXHM1R6FD6dO4dv7DxyE1NRU8P5iDtStqw9bfv4VRowaxYPDhfPng5enJ7i5&#10;uYH7e+9BTMwNmDlzJsybOxf+7b+KnSuWn0Nb0OQveZPL7nRhrXpo/lDr1q15yBATEyOs6qMVAYWF&#10;h8HFi5dgytSXM6/srGyWSV2FFjYt2ZdeNrswcHcg6OvXhTEjRvHtP5inoQytd6+esC5gHXzy8UfQ&#10;zckRgk4eh2vRUXD+3HkI+C4AMp8+A/cxYyHySiQsYplbLxcXWOm3ip9DW9AMQQpYCdb88mddgDyi&#10;rUhGyENqCq0I6OTxIGjWvBl0d3o5I/n79GkoKS0BFyYMOWlpqXyi1ew5s8G4vjHk5eVCXHw82Hdx&#10;gMzMDFjtvxpGjhoJAUxIPbr1YOe1AQfHrvDBPz3gjyOHwKWvC3zxxWxIT88AT08vOPn3SbgScUWc&#10;XTsMHjyYP59mny+OeVNdwdLSkj+/bcajMlS6gHJzcmDf4QMwbtz7YGRSlpFQJxt1bFGa69DVUVjZ&#10;3REfx6d6NrWW9Qfl5OVBQVEBmFqaQzC7IBlPM4AFqRVO3zQ2MoG1a9aCnkFtWOW/kqXR3WH48OGw&#10;9ru1fOaithg6dCi0atWKxxoXL14U1qqHmleifv36/FkTVLqAniSnwuOERLDrbCcsMqg3+fKVCzD9&#10;o2nAsgNhpQ+pB0UFBczbpIvtmjzoprlSGZlZPDBtbduS76sIYyZSj/ETIOTcORbQPmMB9UI+dzot&#10;XXY+bUAXyMbGhqfLFFTrCtSL/+KzJqh0AWXn5oIJu6im5ubCIqORpQXUMzSBEizLyGQg5OcxAYkP&#10;WbNmLcBSgLyn+aBPXoclyCXFzPAaioqKICMjk8dXTzMzeeXCvPlzeaanLWi+86lTp3ivOnUm6grJ&#10;ycn8mQJpTVHpAuLeg/4rpxMax7JhafrVKxHCIqMWe0f57APm5+fxbSOWdRnq60NWQQ50tuvEYqJ8&#10;uHfnHt9XHppwPm2qJ3jPmQdmFpbMW5lCelo66DEPJ3fflUkuu1l8fX355HYKWhcvXswnyOsCFPdQ&#10;JkuUlr7+BlSWyv9WsRgK8grZI18YZFhZWzPv0BCu377Jt2ngNCb6Omzd9AsUFRfAxp9+gpmzvOGX&#10;bb+BvkFdyEhLYQFzcy7I+MRXA1MaDqEu+23bf4cunTrCsmVfg5GxESxdulRj6TQFxBSfVQQNVnp6&#10;esKXX37J03g/Pz+YNk02AKwLPH369HlAb2VlxZ81QaUL6ClrSnILc1hT9WoQa6hvCNev3oC9gYEw&#10;1csLxk8YBwmJCfAlS8E9Jk2GTh3agKlpQ7Bt0w7u3b3HvVOLli2YIF4WUEpqCnjPnQO52TmwZs0a&#10;OB70F0v7Xfi+yKtXIfhMMH+tDtRROWrUKPjggw94AvAidEf7+PiwuG4Xj9G2bt0Kc+fOfSm2q2ou&#10;XboE9+/f5+/Jzu7leFQdKl1AOdlZLIZhgUsFwy8NGjaEmNsxEPD992DPvMZ2lr7v2L4dvvHxhVmz&#10;ZsH0f/0L3N3HwiDXAXy6R3pKBkuRh0D4hVBegCfnj8N/sP/XhMNH/mAp/BfQqFEj2Q5GvXpGzGsk&#10;ii3VCA8Ph0mTJvHR/xMnTsCcOXNYUyprYokclmleu3aNv/7HP/7BPaGuQQKi2IfqzahDUVNUuoCo&#10;n6eUouAaZX+KbD8y0Vy/Eg1eXlOZcH6H+QsWQhc7ex47lKdvn96Qmp4G92MfwgeTJkLCo8dwQ/Sm&#10;Utyxe3cgLJg3r8I7K4/tr61XW2ypBg1AUtUoNZ8US/32228QEBAg9soKAh0dZV0RVJ5MzbEuQYWJ&#10;51hWSlBZNHUxaIpKFxD7ypn3QZkXEoSGhEFsXDz4/p8fH55o2kTWc/s6LFm81LmzHZwJPg3tOrQH&#10;F5decOIv2Yh7UvITyMvPBWfnsukhcqKjovk4Ws93yjoqVWHcuHE86Ke0XM6KFSvg8OHDYgvA29ub&#10;jzfRPKBNmzYJq25AMWBEhCxZocpVTZVAc/iQqoKoMhp/4MB+NDYyQub6hQXxyZNkzMrKEluKsfbb&#10;tdite3csKS7BI8eOYP/+/bCwqADv3r2H73Trjrdu3RRHljF9+sc4afxEsaUeLEjGmTNnor6+PqmI&#10;P9jdzKtE5VDVBU3VrV+/Pp8ZoCtQtSq9X3pfipT56NRofPT166BvaPDSvBgLlmIbGRmJLcXo4+IC&#10;yclJcOJkEAwbOgxsmreEq5FR0JIF1Y2bNIFDL3gDIutZFtyMuQW16tZiHurlDFAVKHOhAH3fvn18&#10;hgARHR3Ng2c5PXv25DXqlPHI5wRVNRkZGbBnzx7+esiQIdClSxf+WmMIISmEKh5o8eIl/K68eEG1&#10;Kkk5NIdo4qSJOHSoG38dGhaOe/fv4ftOnTqJzZrboP/KlZielsarPIiNGzdgw4YNccjQoXjn7m1u&#10;UwSqJPX19eXVFCz4fKmYkaCqkK+++opXPFBZknzO0rfffsvvdFvbsnlMVc3+/ft5XRq7YRX2ispc&#10;50oX0K+//ozGxiZ44qT6VaOh50OYUJqxZnEf384R9WMlTFA/bfoJnZydsL+rKy5asBAjIi7zfSeC&#10;TiDzCjho0CDMfJrBbW/j7t27aGNjw8VAApwyZQqf8FZeSFQ6PGbMmOcTx+g4+je6MpGMeUJ89913&#10;+Xui2jBF0SkBnToVjHq19PAAuxM0AWvK+EIC5GnK85jFKedCzmJYWCgmJSULK/L4qF3bdrh7V6Cw&#10;vBkqYGSBJv/i5Q/yNrNmzeLFgi9CVbP0IL777jt+LL0/FmBjZmYmt1cV69at4++HVjW5fFl2QymC&#10;TgnoatRV/iGUKWx7HX8xb2JsYszPN2/ePGFVjK++/hoDRZP3NhYsWMD/RkUPqjv38/OrMAmgZVVo&#10;gQNzc3Nk6T5f4GD69OnI0n5MTi4TtDaIiop6XiNPza0y6JSAUlJSUN9AH+cvLKtrV4XsZ1k4ZIgb&#10;i6caYf9+7/JVOah5UpTExCRMTZXViMs9RkXQPvmc5hcfJAjKYqjGndbziRVrFFUELa3yNROsvBmk&#10;x5IlS8TeyoeETE0r/V0nJyd8/Pix2KMYOiWg3NxcdLC3x/fGvPfGC/c2jhw5hob6hvg5a0YePXiE&#10;XTp2wa5du7KL9eYJ4uUpLS3BnzZufKNLj4iIwOXLl/NAmpqBrVu3Isu+eECdlJT0Siwkh4J7Whgr&#10;NDSUNaNhOG3aNH4RaaEDbVanyoN5lvni0aNHhVVxdEpAlNFMGDeOXWxHzC63aIKi0AWbM3cudnun&#10;x/OKgvMsyzG3sMBBAwdjfNyrVRpv4l8fT2cZm7/YUh76HCQQapZJMHKonJlWH6shFnqiR6tWrXiN&#10;urYg8VpZWfG/vWjRImFVDp0SEOHr54NmFmasOUsVFuV48PA+9uzlgpu3bBUWGQcOHcYGDU2xX5++&#10;b2xSyuM6YCDO854vthSDVrcgL0KLQ/Xv35+n7xTrkJDkUJpMHY3Ozs68GVy4cCHeuFG2olplQ8u4&#10;uLAkg8QzfPhwnoWpgs4JiJZgq1OnDiYmlK04pgybN29Gzykfsqzm1TT82J/HsEmTJnwdHOqVfhs5&#10;2TnYsmULLgRFoGbp3LlzXBBmZmbPPQutNEZL1L3IrVu3uKgmTJig1rJ1qkCefsaMGfy9UfBOy/+p&#10;is4J6PjxIDTQN8Cz5VYdU5SNG9fjuu+/FVuvcubcWezUqSPa2zngqeBTrMkrWwavPP7+q9HZ0Zml&#10;43eF5fWQeEho5G3kwpE/5s+f/0osRNvu7u6874jWPtQmAQEB/H1Ryn727FlhVQ2dE9BtFifYsljg&#10;6+WqraZKq5ElP3lzGkxN2EdeH2HLVq3xE3YnhoScfWm10mTm3n2+8cEmjZvgsWPHhPXNUD8OjXeV&#10;Fw+J5HV9PNRXRMf8+eefwlL57Ny5Ew0MDHiWuGePYl0Vb0LnBJSV9Yy3zdQJWJkUM88TdOIkuroO&#10;RHNTc3Qb6oZLvlyCMz75hLl1J7S2skb/1coFz97e3i+Jp0+fPhgfX3FTTIIdPHgw74SkYFYbyAdw&#10;ab0kVa9PeXROQMTyb5Zz1x4cfFpYKo/w8HDe7Lj064ujRo9GDw8PXLb8G5UCWopraJk6Ek+PHj1e&#10;6Yl+EcoQqfOO+n9SU1VLGJSBmkn5WogbN24UVvXRSQElJSWiqakZfsMuZGXz1dIlaGvbhl18zcQh&#10;tDDB7Nmz3xrXUEpPgTZdVE0v41sR9J5IPJ9++ulr+6ZUQScFRLw/1h0HDhzAm7TKIvZhLF/VY/To&#10;UVique9UIWi4okuXLnz0m9Z+rExIrNTfQwuyU2+/JlHmOlf6fKAXeadHD3jwIBaePq2cYjv2eWDd&#10;D9/B3Tt3YfIkjxdn0WoFKh1mKTxfWIF5BT4/m6bD0sJONIebVi6j+dOagOYlUYUI/T2a51xlyHSk&#10;GOp6oN+2bcf6DRrgnbtvT6FVYc+eQD5mRWsEFRaoPmyiDjTISjMX5T9pQO+HYr8OHTrwGIqC8LVr&#10;1+KzZ6p7Yfob1O9FnZbl11XSBDrrgYyNjKC4sBBKNVjcLyfi8iWY8ekMaGXbBlatXAm166g3kV5V&#10;aKbl6tWrgaXxvMjw888/58vwOTg48CpZ8kbkmaj4kDyVKmRmZgIL7nn5tHzFjSpDCEkh1PVAO3fv&#10;wtp6tTH6WpSwaIbwsFBsxTIlezt7vHbtmrDqJjQJTZ7VUf+NKjAR8oHSAQMG8MFqTaOzHqgwvxCK&#10;iot4FYWmiIi4DOPHTYCGpg1h//69vGxFl3F2doYZM2bw1/S7XKp4IYqnKJaitQ/px+eqEq0KKC9X&#10;FkBiMd2A6nP/3n2Y5ukFtQ3qwLbft1ebH52jdZup/u327dv8h+OUhSpjS0tL+RK+VY1WBZSZkQEG&#10;+vXAuH5DYVGdkuIS8PXzgcgo+gnMddChfXuxR/ehi8+8P7BAm9fRK4s8k9OFFWC1KqBOXTrDu67v&#10;grGJciU9FUHlynv37gMPjw9g8EDZimDVBRINVbmy7EylJoiqYwkSYlWjVQENc3OD3bt2gLW1tbCo&#10;jl5tPejl0hs++2wG+0LLrzGk29CCl1QdampqCiwVF1bFIe9FUL9SVaNVAdFiUfWMjDWyVo+pqRms&#10;/+FHcOz6akmzrkNNF8VAqsYwtAIIFQjSssZVjVYFpEmoGaB+kNrME1U3yAMPHDhQ5V9Y7tevH18l&#10;RBO/0Kwu1VZA1Rn5GkLynx9QFmr+aNiE4qiqRhJQFWFiYqJTC1CpiiQgCbWQBCShFpKAJNRCEpCE&#10;WkgCklALSUASaiEJSEItatCkIPH6rdD8FYn/Hyj6a9NKCUhCojxSEyahFpKAJNRCEpCEWkgCklAL&#10;SUASagDwXw0PxRPqw1hdAAAAAElFTkSuQmCCUEsDBAoAAAAAAAAAIQBRfipbOQoAADkKAAAUAAAA&#10;ZHJzL21lZGlhL2ltYWdlMi5wbmeJUE5HDQoaCgAAAA1JSERSAAAAYgAAAEsIBgAAAIsGUvAAAAAB&#10;c1JHQgCuzhzpAAAABGdBTUEAALGPC/xhBQAAAAlwSFlzAAASdAAAEnQB3mYfeAAACc5JREFUeF7t&#10;nQdMFE0Ux5+9YexiC5YgxIIFjRhLjL2hYAmKXWPE3o0aYozBElGJqLGLQcWKsffYNSiW2BU7lgQL&#10;YsFe5pv/Y/Y4/GhXgAX3l2xud2bvjrz/ziszc5pLSMggy8mtXg2yGEMInWAIoRMMIXRCmsF6y5Yt&#10;6szAVnx9fdVZMkCI1Ni8ebM6M7CFtOxouCadYAihEwwhdIIhhE4whLASGV8pIiKCZs+eTadPn6Zf&#10;v36pHuswhLACGH3+/Pk0bNgwOn/+PE2fPp0WLlxIP3/+VHdYjiGEBXz79o327dtHU6ZMoZCQEPLz&#10;86NNmzaRv78/HThwgCIjI9WdlmMIkU7evXtHEydOpNGjR1NoaCh17tyZRo4cSaVKleLz5s2b09q1&#10;a+nHjx/qHZZhCJEObt68SYMGDaIrV67QokWLaNWqVXTr1i3TrMObN2/ozp07/IpRYxUJdV3K/KuV&#10;9Z8/f/iQMUA0adKEj7t376peIVauXCk8PDxEUFCQ8PHxEe7u7uLEiROq9/+kZUdDiFS4fv26cHV1&#10;Fb169RIvXrxQrYns379fODo6sghyhKjW5DGmOKwkPj6eXU9UVBTlzp2bSpYsqXoS+fz5M+XPn596&#10;9uxJtWrVUq3WYQiRDPD1Y8aMod27d9PixYvp06dPHBe0WgEBWbommjRpEvXt25cDuM2okZEi/5pr&#10;unTpkmjXrh37/0OHDnEbXuF+wsLCxNu3b4XMnoSzs7NYunSpkKLwPWlhxAgLOHr0qKhbt65o1aqV&#10;ePz4sWpNYM2aNaJq1aqiYcOGQrohId2W6kkf2S5GIF/H0Ic7sKVStQR8z4oVK2jIkCEkRaCNGzeS&#10;NLrqJZLZEslRQfny5aOuXbuSNCr17t1b9doJJUiKZOaIeP36tfD09BSyUBIHDx4U9+/fF9JIqjdj&#10;kMKLqVOnChcXFzFr1izx/ft31ZOArJh5lHTv3p2zKGvJVq4pICAAy7Z81KxZU6xfv17ExcWpXvvz&#10;8uVL4evrK6pXry527twpZDBWPUJ8+fJFyFHCAvn5+XFssIVsIwSCZIUKFUxC4Bg7dqyIjo5Wd9iX&#10;yMhILtJatmwpzp07p1oTgNHHjRvHIqxevZpFsZVsIcTv379F//79k4ggc3fh5OTEla09wXehEKtT&#10;p47w9vYWT548UT0J3L59W3Tr1o2Dcnh4uGq1nWwhxN69e9nw5kLgcHBw4GzFXiDVxJQERt6MGTNE&#10;bGys6kng+PHjolGjRjxKIIg90b0QMTEx7CL+FkE7xo8fz3M+toLvkUWaqFGjhggODuaRoQGBMHdU&#10;rVo1/r7nz5+rHvuheyHmzZuXZDRUqVJFlChRwnSN4kpWuupu60BN4OXlxT4ftYK5sEgGJk+ezMnB&#10;nDlz7BIPkkPXQkRFRfFTqBld5ukiMDBQNGvWzNSGOHH16lX1jvRh/rSfOnWK4wHSYiQE5jx8+FD0&#10;6NGDsyYIlJGkZccsK+jkd9OSJUtIPq2qhah9+/Y0cOBAqlevnmohkikmPX36VF2lD6wJyHqACzOZ&#10;eZGbmxvJWEMyAKs7iNeZ+/TpQx8/fqSwsDBq27at6skiEvRImYwaEUeOHBFFihQxPfllypThbAaE&#10;hoYmcVfTpk3j9rTQXA7cC4qzcuXKseuTVTq3AykSfz7cVErT2xmBLl0TfD58v2ZoHCNGjDBVtRcu&#10;XGAjan3IYv6ueFMChu3Xrx/7fBjcvDJHPICo5cuXFwsWLBDv379XPRmPLoVASlqgQAGToTGTee/e&#10;PdWbMO3QoEEDUz9E+XsSLjkwBYFYULt27f/VH48ePeIRgL6QkJAkcSQzSMuOmR4jZICkZcuWsQ8H&#10;efLk4W0prq6ufA1k1kTu7u7qKmEiUAZsdZU8hw8fJmloku6Otm/fTjIlVj1EZ86c4TVnfPeGDRto&#10;8ODBvNijJzL1r5FPIS+wyCdXtRBJt0NDhw5VV4nIwkqdJSzEpCQEBF2+fDkv0rRo0YLPZa3Affg+&#10;bHfBrKrMjGjr1q1Uv3597tMdamSkiD1d08WLF5PMJxUsWFDIp1f1JoKge+3aNe7X7u3YsWOSoAvg&#10;4/39/TnFhbszrwFw78yZM3kNAXEhPj5e9WQNuokRHz584CCqGRaHTB85mMKA6EcQhy+/ceOGiIiI&#10;4FUx7V7UG+YL9F+/fhXySRe5cuUSnTp1SjI7isoY34XiEH+/PSpzW9FNjJAFE+3Zs0ddEZUuXZpr&#10;Bvht7BuSxudX1AzSqOxyZGBVdxPJbIikgdUV0bZt27gWwCYv1CLYgyrF4f2o+GXOs2fPaN26dXwu&#10;xVLv0i8ZLgRWv6KjozlAY9UNwDCyoqXChQtzwYbdELgP7QiieMVqmKyITUZEnJCujc8RL+bOncsi&#10;oCicMGEC7dixg7y8vGjUqFEsMnZgYLUtu5ChQmDXA5YZsUURT68GgmmHDh3gFjlrgrE1g6MNB94r&#10;izySOT+3g5iYGIqNjaWgoCAOvsOHD2dxixcvTkWLFqXLly/zCEBmJGORelf2IEOFwPTBgwcPOJ3U&#10;gOGx7gsjw9jSf/MB4wNZX3D6WrFiRZ6SkH6e24Es0ig8PJzXj318fHgKA6MgICCA955iVCB7gijZ&#10;DmmAVLElWCNzkTWCKeDikAbjef+TJ0+Ks2fPciYlY4OQsYGzIARvrdhCkEVA1t7bpUsXnsDDOYo8&#10;Nzc3IQ3PhVxmF2iWkqXBGgEW29U1EBNQWGGHBFwLnnAUbgjKlStXpmLFilHevHlNxZb8+9jP42mH&#10;y3FxceG2pk2b8tb4Xbt28e8SEEv0VqBZDMuRCraMCPOnGYd0SeLVq1eqN23wlCNlxY4OrCvjOHbs&#10;mEWfoReybEQgXUUlq4HgiQq6bNmyqiVt8JRjFBUqVIizKqS02IOK+JLTyBAhEKSRrspCTbUQeXp6&#10;koeHh7pKPxABGZV8aFgYbA5GnZHTyBAhMAEn3Ym6Io4HWIRBDLAUTOIh09LAyEAKC2FyEnYXIi4u&#10;jgIDA3nCDcC1QARnZ2dOTS3FwcGBP0MDowKzsVb/Mken2F0IzK7iJ04ajRs3ptatW1vt1+GWzH+b&#10;gGvECpnqqpacgV2FwO/IsJlXA0+zt7c3p6b4QYe1oLrGlIc5GHk5CbsJAVcRHBzMk20abdq04QCN&#10;uR9bgIiotBEXcKASt0VYPWI3IVCIycrXtNIGw2FBBlMUyHxsAe7IycmJKlWqxAI4OjryeY5CPmGp&#10;YmlBh2kNLNZg4d4gkUwv6BAXsDYwYMAA1WKQHuwuhIF1GELoBEMInWAIoRMMIXSCIYROMITQCYYQ&#10;OsEQQicY/zZ4JoINEClh/I8qOsFwTTrBEEInGELoBEMInWAIoRMMIXSCIYROMITQBUT/AeJo/4bB&#10;pHkvAAAAAElFTkSuQmCCUEsDBAoAAAAAAAAAIQCgG1f2QhMAAEITAAAUAAAAZHJzL21lZGlhL2lt&#10;YWdlMy5wbmeJUE5HDQoaCgAAAA1JSERSAAAAgwAAAGkIBgAAABlCkIIAAAABc1JHQgCuzhzpAAAA&#10;BGdBTUEAALGPC/xhBQAAAAlwSFlzAAASdAAAEnQB3mYfeAAAEtdJREFUeF7tnQm8VVMUxnfmDBEy&#10;RSWKpGTIkFSGInORMVRKkyljmUWIZCgyZ8jQQMYyzyKFzGQeCpnJGLb9X+1733nn7nPfk/fe3efe&#10;/f1+/d7r3LG7v73Wt7619q2WNlABAQaL2Z8BAYEMAWUIZAjIIpAhIItAhoAsAhkCsghkCMgikCEg&#10;i0CGgCwCGQKyCGQIyCKxN3H77bfb3wKKCQceeKD9zQHI4MJtt91mfwsoFlS0piFNBGQRyBCQRSBD&#10;QBaBDAFZBDLkgdFU6u+//5afpYCSIkNmcSuLZ555Rp144olq9uzZ9kpxo6TIMGvWLDV27Fi1YMEC&#10;eyU/Xn/9dTVz5ky1yiqr2CvFjZIiw9tvv62GDx+u7r33XnslGb/88ov69ttv1eKLL66WW245e7W4&#10;UVJkaNy4sVp99dUr5a5+9dVX6vPPP1fLL7+8ql27tr1a3CgpMtSvX1+1atVKvfvuu7Lz8+G9995T&#10;b731ljymMvjnn3/UH3/8IX/SipIiw6qrrqo23HBD2fXvvPOOverG+++/r77++mu10UYb2Sv5wfNd&#10;eOGF6uqrr7ZX0oeSIgPhvlGjRlJR5NMN7PK5c+eqFVdcUbVu3dpeTcZHH32kzjrrLHXrrbeqddZZ&#10;x15NH0qKDICwX69ePfXSSy/ZK7n46aefJHpAhubNm9urbsyfP1+dffbZasaMGerkk09WXbp0sbek&#10;DyVHhoYNG6q+ffuqWrVq2Su5oIrAk1hvvfVUnTp17NVcoA+OP/549cgjj6hjjjlG9ezZ096STpQc&#10;GVZeeWVZtAMOOMBeyQXl5Lbbbqt23XVXeyUXpJIzzzxT0g1EOPLII+0tKYbZAU6kfZ7h559/1qY0&#10;1EYE6j///NNeLYPRDfa3XPz444/aRAe9YMECe6U8DBH0mDFj9BprrKEHDx6s582bZ2/xGyU5zzBn&#10;zhw1dOhQtc0226jDDjtMTZ8+3d5ShsUWS/6nkxqIIEsssYS9Uh7333+/RIU999xT9e/fXzRIMaDo&#10;yID4Iw1cf/31qm3btuIVUPLx8//CbB7xKCDAVlttpYYMGaIaNGhgb00/iooM5PHRo0dLg4mdS6lH&#10;o+mNN96okplOk27UxRdfLF7FpZdeKmVqMaFoyMCu/fDDD9W5554rwq9bt25SMRx88MFqiy22kB39&#10;22+/2XsvGnAt11prLXXnnXeKtR0H7wEP4790Rn1C0ZCBMo+OJFrglFNOUUbcyXW8AlxEIwqlC7mo&#10;YKGXWmopMZd4zgzogOJUvvnmm1JiGpGm7rjjDvX000+LdkkTioYM33//vbr22mvVdtttp9Zdd91y&#10;PgJ/X3LJJSu0oPOB56NpBSDGd999J+lnwoQJ6owzzlAHHXSQOvTQQ8WAIjodccQRUnJCEtJXGlAU&#10;ZCCX4yj+8MMPUj1kFi2DpZdeWkK3KTftlUUDr4P1PHnyZFl03MZTTz1VXvfYY49VTzzxhAhVWuWP&#10;PvqokOCcc86Rx6UBRUEGFpk8zhDKLrvsIuE8ii+//FL9+uuvarXVVpO///777/8pr5OCiAJEHioV&#10;djwahN3/3HPPiTjlerNmzbKvTSrZZJNNRKdk2uFffPGF113NvCeq8p6+8QS8/SeffFJ17txZFmfE&#10;iBE5ZDjhhBMkRZx//vnSSyCfIwTxIbCcoyll3rx5IkRZtLp164omeOqpp6QyYVFJQ0SBzTbbTFKP&#10;C5ANZ5L3A0l4PzwWbL755mq33XZzCtDqRoVrChlcSIsDOXv2bL3XXnvphg0byu+4g1HgDvbp00cP&#10;HDhQm/yuzSLqtddeW9zDdu3aZd3Dv/76S5uSVJu8r00E0bVr15b7NWjQQNerV0/37t1bz5gxI+f5&#10;4zC7X9zJ5s2ba0M23aNHD23KW23SiTYLoVdaaSXdvXt3ea81jYrWNNVkmDt3rja7VC+77LL6mmuu&#10;sVfL46qrrtIDBgzQ/fv31ybHa5PDtcnpeuLEidoISz169GhtdrIeP368btSokfw56qij9NChQ3WH&#10;Dh10nTp15O8V4ZtvvtEPPvig7tu3rza7X5933nnyvHFccMEFQkR+1jSKlgz0HoYPH66NWNSDBg2y&#10;V8uDRWcX7r///rLjjeq3t2htcrkQoVWrVvruu+/W9evX123atNHTp0+399Da6AHdunVr3bZtW+fC&#10;AnofU6ZM0UZHaJNCtEkL2ohZe2suxo0bp5s0aaJNiWqv1BwqWtNUCkjEH7W8iQbSH6CUcwE3kmFW&#10;BCT+w3HHHWdvUZLvsZQpSbGVTfgWV3HLLbe091jY4aTljfiMC7/PPvtM3gMzDPRB8BpwPW+44QbR&#10;Ey7wPtAevNbWW29tr/qDVJLhnnvuUVdccYWIPxOOlUkT9pYymJAtC/TJJ5+oNddcU+2+++7lzCKA&#10;ODThXUpBRGF8xC0z5LLCCivIH0pEKgJef/DgwbL4VAn8NDte7bjjjvaRuWByCjOM0vPwww/Pe99C&#10;IXVkoHIw+Va8A2p9dm4cJuIpoxWkh8CC0kMggkRBdMEzoPSjQth5551zRuLxD1hEqoFnn31WXXbZ&#10;Zer0009XJu3I89IAmzRpkpSzScMyEO7FF1+UCELPBNLx+KSOaCGRKjJQHp522mkStiFCUqjFc2Bh&#10;CeWmIpBBlXgZyCKxOAyyHH300VkPIgoiC6Umu59I9PLLL0vZiJ9hKhjZ3UQMF3h+7k/qwZ0kcuBD&#10;QF7cS/4N3mGhdMiFbwLS5HbdtWtX3bRpU21ytb2aC4Qego/qokWLFtqEZhlWiYPnQxxSUcyZM8de&#10;LYNZLG20CB6M3G/q1Kn2Fq379eunW7ZsqWfNmmWvlAFhOnPmTD1s2DB5fR5ft25dqTBM9NEdO3bU&#10;e++9tx45cqQ2kck+qmZQNAKSHcZRt4EDB6p99tnHXi0P8++REXd2Mz9pVhE9XHOMzDlyn06dOuVo&#10;CUB6QEswr0A0IhVksNNOO0mEiJ69QE8QCdAwmE0XXXSRDN9ieHGKi78TzUyZKgd5SGPXXXedfbQn&#10;WMiJXPgUGV555RUp/diRjLIlAUOI3YqxxP0p31y7nugxefJk8ScwmjCc4iASmGpD9+rVy14pA7cZ&#10;sSkmFDCk0iNGjJAIgofQrVs3PXbsWG3IIrfHYdKX3mOPPbQRtdpoD3u1+lEUkYHSkV1uFibvCSdE&#10;HOcWEIUIvO23315s5zjoZUyZMkVyP3kc3RAHljTPg96I4+OPP5YKhsiAPkEU3nTTTWr99ddXY8aM&#10;UTfffLPq0aOHs8oBiFH0DMI2SXMUAt6T4dVXX1WPP/64fLiVOd2EN4B4MzsvcSSN8vCBBx6QPkG8&#10;w5kBaQKytG/f3l4pAx1JKo1MqOc1SQ80soweUMsss4y9Z3mQWszulB4JgrV79+72Fj/gPRluueUW&#10;aeqQpys6DW0inSh/PnR0hSuKkNup9dEM3MfVbPr0009l5+JP4GVEQVShY8lz08gaNGiQuvLKK8XH&#10;yPf+mGvAnEJ/EBFobWN6+QSvycAOJwwfcsghznDvAoYQ9+UklGuhcQHpKLLr8RZcU9KUnJCKcbko&#10;IBtEwaiiHEXUIkCTSMD9STeXXHKJGjBggMxBMI6HXxF1On2Bt2Tgg2RsDBuY9nS+k00ZcF9y9377&#10;7Zcde4uDxXn44YdlVyaNuD///PNCJKJRFBhVtL95LxtssIG8PyNuxaXk/WYAiZl/oIJg9gEdwbQV&#10;7XVMKyKDj/CaDITkDh06iJdfEZgq4ut2WCAGYl3lImTBuCJV4AK6QETgOZo0aaJatGhhry4Ei0xU&#10;YTEZxSfks7hMOxFNAORAP2A933XXXUICnEoIwRxDkkbxAV6RgRDOh4zXzxlGBBm7szIfIAtFhYAo&#10;TNrxiEIO1JBGSBEuPPbYY8qUmvI8caAzGKrluxv4SXTg/aEHeM/MQpICGMHDaeR8BT0M3Mo0fOGH&#10;N2TAAEKdM2FMJ5GQzE5HA/DBs0D5QBk4ceJEGUpNKtc++OADNW3aNOkqJkUb5hixsOONpEzoJyWg&#10;EYgKRATKyjZt2shzQ0YiAxGI98OEFKRGZNKf8H0W0hsyUHvzYRJ2EVwjR44U5w4Pnx1HbZ8EUgS3&#10;4/nvsMMO0sRyAXLxfEmjXywo4pASNv49CywuLWvSD40yRuYy/gTE5XciDsKwZcuW8ngaZaQUSEGj&#10;CqJEtYVv8IYMlIN8oIReftLVY6D08ssvV6+99prU54RpFzB/yNl8RU+S0UMrm8UgfFMBuMCMIPW/&#10;6ws6aFpBWOxlUkNmzhIiEgkoNZmW5gQXZCFtnHTSSeIpIBxJTy+88EI5C9s3eEMGdhW5PiPEMsAh&#10;xOufMGFC4iEYDshw+7777ussJwF5nFCNFogPzALSEO3xjTfeWEgVBeEdnQCYRYhGHtIHQ7ZEAyJO&#10;06ZNyzmaRAJEK++Lf5/rtX2BN2TA3MExJFXEQV7mQ6ckJBXEwa7HCCLPJ52uJioQfVD0LiAccQ4h&#10;Q9xBhGy4oGgD3MYosL1JPRAkThIiCY01TmHRxmZuIpChEsBlhBAIOHJwFDh9hHZ2djw6UH4i7CAS&#10;RpJryAQtgF7g+VkQF2688UbRAfFyEmRSBDs/TjZ2PYIXX4PX5neEbJ8+fcRoItJhUCE2EaY+wxsy&#10;UHqhEdAKrhPT9BqICnEhibqfOnWq7NqkFAGJcA5xFF0lHtYzZhRGFBZ0FIR5SlJIhziMk41DNEQE&#10;KgzmGznoiwgmreBlMBRDeQkRkqahfIE3ZADkXTx+bN44Nt10U/kwSQmItgxYROYckkwkQAphhoBQ&#10;7QJdRlIM4jUOGlKZXgSRJw6iEmUxBhNNK6oNRCT9CkjQrl27RJL6Bq/IwPc0sijkYbqKUSC+uJ0d&#10;ByEAuZyuJhVEvI8QBSmIGUhKvTgywhHX0tXYosOJPe3qXhJtiFSIRrqqlMB8fwMikyiXEZLoB1xJ&#10;yMh3P40fP15cTt/KTK/IACj9KN2o6aMRAGAWQYbM1/axEAg7FiPJWwAsNC5gHCwGU1FoBexnl/gk&#10;DRF9OnbsaK+UAX2Da4qewexKmp/geRGORCfcSuYziGRoEFIKxMfHKDS8IwNNIOp8dnycDHzYlHF8&#10;5yJAvFElVNQBJKK4Qjxph7Der18/5+2QBfHI/VxRBTOJ6sJ1WxRECKIFkQPfBAJAIJ6X2Qja9Px7&#10;Cx0pvCMDAg/3DlEX3y3MMyLE0Ah0D8nl7DrE5aIC4cdudo2uUxmQilxDMLw39ALErczQDRURf6hW&#10;6KriSNLAghyUzj50Mr0jA7sIRY8ngOMY3S1EDYwlogMijb4FuxJxWR1gwYkqLuFJdIIsvPaifEUw&#10;aY3HQSZInilNCwnvyADYhXxY5Op4qmBXMVpGDwHSMDFUXSB1IBxdHUw0DUSMu5VphpdkoBQjdFM1&#10;xPMo0aF3796iyGlmuQZWqwo4kWiCeGlILwIRi9BFeLpARYT/kSZ4SwYmjSnr4pEBUGZSSlJFFAJU&#10;NCw2kcE1RAPQPKQytIEPlUJl4CUZKMOYYcTzL7TCdoGoRI7PpxWIbIz28w10NNqoSnyHl2RA2fNB&#10;+7ijICi+ACYW7W7cR7yKOKgcIMGwYcNkVI5eBQd9fYa3ZMANxNBxpYlCgfdCo4z3RRVAVUMaYNYi&#10;3lwDCGHMqFGjRomLyZQ3Mw2+wlvNgIXM2cWKxt1qEiw4c5l4AnRJSRVoB5pVdEZdoCqiNOVx3Bc7&#10;GufSR3hJBowkzCU+PCxnX6ID1jQzFexw/AeqDbQN7iE7PwlEOhpwRBAiBcMyPk48eUkGgBNJP4CD&#10;J4TjQgMT7KGHHpLowJxlZryOUX4EL6N5+UgLwRmcoSymHM7XSykUvCUDu4mpJHaiD7sIk4vpbYRj&#10;dEiFhaW5RrlJF7MiQCK0hMv+LjS8JgPtbJpRfNCFTBWYTPRDqAZoOEUHZPA8mINgkopWeJrhLRkA&#10;7h/2M0fm6P8XClQPnIjClqbRFG91U1lwLZ9uSAO8JgMgx5IqktR6dQONgB5AJHJkzjXQSjuaWQvK&#10;TiJEWuE9GfiQ2ZHMFxaCEKQp2syM5PHfHLk6izS0IC3ft1DozuP/gfdkAAyDUMvjO9Qk8DgwiZib&#10;YLo5eh4iDoRkz549vT1hXRmkggxEBso5vj6vJvMyROAgMFPTrhnIKDDKEJbxDmeakAoyAPI1pg8+&#10;f034Dozl33fffdIfqc6ZCZ+QGjLQBeSLL0gXRIjqBmYX8whdu3atcMaxWJAaMgCmiRlBp4VMhVFd&#10;QCPw/PgHHKkvFaSKDAAxSZSgE8hJp+oAZMMpZKQ96VR3MSJ1ZGCGgGPxNInQEVUNvsyDWQpSkuuE&#10;VTEjdWQATCRDBOYPOYpfleBwLgO3xTToWlmkkgwAQvA9zJyG4vhaVYHIw5RSKSK1ZABMStNBrMra&#10;Ps0O4v9FqskASnnxqhqpJ0NA1SGQISCLQIaALAIZArIIZAjIIu9/jB5QfEj6dlyQSIaA0kNIEwFZ&#10;BDIEZBHIEJBFIEOAhVL/AugI079Uhz7yAAAAAElFTkSuQmCCUEsDBBQABgAIAAAAIQCBHKik2wAA&#10;AAcBAAAPAAAAZHJzL2Rvd25yZXYueG1sTI5BS8NAEIXvgv9hGcGb3aRWrTGbUop6KgVboXibJtMk&#10;NDsbstsk/feOeNDT8PEeb750MdpG9dT52rGBeBKBIs5dUXNp4HP3djcH5QNygY1jMnAhD4vs+irF&#10;pHADf1C/DaWSEfYJGqhCaBOtfV6RRT9xLbFkR9dZDIJdqYsOBxm3jZ5G0aO2WLN8qLClVUX5aXu2&#10;Bt4HHJb38Wu/Ph1Xl6/dw2a/jsmY25tx+QIq0Bj+yvCjL+qQidPBnbnwqhEW8fB7JJ3Nnp5BHYSn&#10;Eugs1f/9s2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N0yUZquAgAAzQkAAA4AAAAAAAAAAAAAAAAAOgIAAGRycy9lMm9Eb2MueG1s&#10;UEsBAi0ACgAAAAAAAAAhAGT+DljHFwAAxxcAABQAAAAAAAAAAAAAAAAAFAUAAGRycy9tZWRpYS9p&#10;bWFnZTEucG5nUEsBAi0ACgAAAAAAAAAhAFF+Kls5CgAAOQoAABQAAAAAAAAAAAAAAAAADR0AAGRy&#10;cy9tZWRpYS9pbWFnZTIucG5nUEsBAi0ACgAAAAAAAAAhAKAbV/ZCEwAAQhMAABQAAAAAAAAAAAAA&#10;AAAAeCcAAGRycy9tZWRpYS9pbWFnZTMucG5nUEsBAi0AFAAGAAgAAAAhAIEcqKTbAAAABwEAAA8A&#10;AAAAAAAAAAAAAAAA7DoAAGRycy9kb3ducmV2LnhtbFBLAQItABQABgAIAAAAIQA3J0dhzAAAACkC&#10;AAAZAAAAAAAAAAAAAAAAAPQ7AABkcnMvX3JlbHMvZTJvRG9jLnhtbC5yZWxzUEsFBgAAAAAIAAgA&#10;AAIAAPc8AAAAAA==&#10;">
                <v:shape id="Picture 81826088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i5ywAAAOIAAAAPAAAAZHJzL2Rvd25yZXYueG1sRI9BS8NA&#10;FITvgv9heYI3u2mEssRuiwYVvbQ1lUJvz+wzWcy+Ddltm/rrXUHwOMzMN8x8ObpOHGkI1rOG6SQD&#10;QVx7Y7nR8L59ulEgQkQ22HkmDWcKsFxcXsyxMP7Eb3SsYiMShEOBGtoY+0LKULfkMEx8T5y8Tz84&#10;jEkOjTQDnhLcdTLPspl0aDkttNhT2VL9VR2chu/1625vPx7t9rmj8rBePWwSUevrq/H+DkSkMf6H&#10;/9ovRoOaqnyWKXULv5fSHZCLHwAAAP//AwBQSwECLQAUAAYACAAAACEA2+H2y+4AAACFAQAAEwAA&#10;AAAAAAAAAAAAAAAAAAAAW0NvbnRlbnRfVHlwZXNdLnhtbFBLAQItABQABgAIAAAAIQBa9CxbvwAA&#10;ABUBAAALAAAAAAAAAAAAAAAAAB8BAABfcmVscy8ucmVsc1BLAQItABQABgAIAAAAIQAdh+i5ywAA&#10;AOIAAAAPAAAAAAAAAAAAAAAAAAcCAABkcnMvZG93bnJldi54bWxQSwUGAAAAAAMAAwC3AAAA/wIA&#10;AAAA&#10;">
                  <v:imagedata r:id="rId278" o:title=""/>
                </v:shape>
                <v:shape id="Picture 255654444" o:spid="_x0000_s1028" type="#_x0000_t75" style="position:absolute;left:18973;top:304;width:9354;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jTPyQAAAOIAAAAPAAAAZHJzL2Rvd25yZXYueG1sRE9Na8JA&#10;FLwL/Q/LK3jTTW1jJHUVWypUpIemHvT2yL4mwezbsLtq+u9dQejchvli5svetOJMzjeWFTyNExDE&#10;pdUNVwp2P+vRDIQPyBpby6TgjzwsFw+DOebaXvibzkWoRCxhn6OCOoQul9KXNRn0Y9sRR+3XOoMh&#10;UldJ7fASy00rJ0kylQYbjgs1dvReU3ksTkbB/ug/1s9Zsc/eVty4bLc9fG0ypYaP/eoVRKA+/Jvv&#10;6U+tYJKm0/QlAm6X4h2QiysAAAD//wMAUEsBAi0AFAAGAAgAAAAhANvh9svuAAAAhQEAABMAAAAA&#10;AAAAAAAAAAAAAAAAAFtDb250ZW50X1R5cGVzXS54bWxQSwECLQAUAAYACAAAACEAWvQsW78AAAAV&#10;AQAACwAAAAAAAAAAAAAAAAAfAQAAX3JlbHMvLnJlbHNQSwECLQAUAAYACAAAACEAuKY0z8kAAADi&#10;AAAADwAAAAAAAAAAAAAAAAAHAgAAZHJzL2Rvd25yZXYueG1sUEsFBgAAAAADAAMAtwAAAP0CAAAA&#10;AA==&#10;">
                  <v:imagedata r:id="rId344" o:title=""/>
                </v:shape>
                <v:shape id="Picture 1383912132" o:spid="_x0000_s1029" type="#_x0000_t75" style="position:absolute;left:10591;top:-152;width:8871;height:7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7lkygAAAOMAAAAPAAAAZHJzL2Rvd25yZXYueG1sRI/NTsMw&#10;EITvSH0Haytxo86PQGlat2pBSOWCRID7Nl6SiHhtYpOEt8dISD3uzsy3s9v9bHox0uA7ywrSVQKC&#10;uLa640bB2+vjTQHCB2SNvWVS8EMe9rvF1RZLbSd+obEKjYgQ9iUqaENwpZS+bsmgX1lHHLUPOxgM&#10;cRwaqQecItz0MkuSO2mw43ihRUf3LdWf1beJlIdwruZiGt3J5+uv91t3TJ+flLpezocNiEBzuJj/&#10;0ycd6+dFvk6zNM/g76e4ALn7BQAA//8DAFBLAQItABQABgAIAAAAIQDb4fbL7gAAAIUBAAATAAAA&#10;AAAAAAAAAAAAAAAAAABbQ29udGVudF9UeXBlc10ueG1sUEsBAi0AFAAGAAgAAAAhAFr0LFu/AAAA&#10;FQEAAAsAAAAAAAAAAAAAAAAAHwEAAF9yZWxzLy5yZWxzUEsBAi0AFAAGAAgAAAAhAEljuWTKAAAA&#10;4wAAAA8AAAAAAAAAAAAAAAAABwIAAGRycy9kb3ducmV2LnhtbFBLBQYAAAAAAwADALcAAAD+AgAA&#10;AAA=&#10;">
                  <v:imagedata r:id="rId345" o:title=""/>
                </v:shape>
              </v:group>
            </w:pict>
          </mc:Fallback>
        </mc:AlternateContent>
      </w:r>
    </w:p>
    <w:p w14:paraId="19B0351E" w14:textId="39082B96" w:rsidR="00685A3D" w:rsidRDefault="00685A3D" w:rsidP="00685A3D">
      <w:pPr>
        <w:spacing w:after="0"/>
        <w:rPr>
          <w:rFonts w:ascii="Comic Sans MS" w:hAnsi="Comic Sans MS"/>
          <w:sz w:val="52"/>
        </w:rPr>
      </w:pPr>
      <w:r w:rsidRPr="001D3310">
        <w:rPr>
          <w:b/>
          <w:bCs/>
          <w:noProof/>
          <w:szCs w:val="48"/>
        </w:rPr>
        <w:drawing>
          <wp:anchor distT="0" distB="0" distL="114300" distR="114300" simplePos="0" relativeHeight="253752320" behindDoc="1" locked="0" layoutInCell="1" allowOverlap="1" wp14:anchorId="4F8B09CA" wp14:editId="238AB565">
            <wp:simplePos x="0" y="0"/>
            <wp:positionH relativeFrom="margin">
              <wp:posOffset>4709160</wp:posOffset>
            </wp:positionH>
            <wp:positionV relativeFrom="paragraph">
              <wp:posOffset>394970</wp:posOffset>
            </wp:positionV>
            <wp:extent cx="1515350" cy="1015021"/>
            <wp:effectExtent l="0" t="0" r="8890" b="0"/>
            <wp:wrapNone/>
            <wp:docPr id="1751884683" name="Picture 175188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515350" cy="1015021"/>
                    </a:xfrm>
                    <a:prstGeom prst="rect">
                      <a:avLst/>
                    </a:prstGeom>
                  </pic:spPr>
                </pic:pic>
              </a:graphicData>
            </a:graphic>
            <wp14:sizeRelH relativeFrom="margin">
              <wp14:pctWidth>0</wp14:pctWidth>
            </wp14:sizeRelH>
            <wp14:sizeRelV relativeFrom="margin">
              <wp14:pctHeight>0</wp14:pctHeight>
            </wp14:sizeRelV>
          </wp:anchor>
        </w:drawing>
      </w:r>
      <w:r w:rsidRPr="00F21E3B">
        <w:rPr>
          <w:noProof/>
        </w:rPr>
        <w:drawing>
          <wp:anchor distT="0" distB="0" distL="114300" distR="114300" simplePos="0" relativeHeight="253701120" behindDoc="1" locked="0" layoutInCell="1" allowOverlap="1" wp14:anchorId="230175FB" wp14:editId="57C18245">
            <wp:simplePos x="0" y="0"/>
            <wp:positionH relativeFrom="margin">
              <wp:posOffset>1900555</wp:posOffset>
            </wp:positionH>
            <wp:positionV relativeFrom="paragraph">
              <wp:posOffset>435610</wp:posOffset>
            </wp:positionV>
            <wp:extent cx="1224305" cy="737419"/>
            <wp:effectExtent l="0" t="0" r="0" b="5715"/>
            <wp:wrapNone/>
            <wp:docPr id="621653788" name="Picture 62165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28A0092B-C50C-407E-A947-70E740481C1C}">
                          <a14:useLocalDpi xmlns:a14="http://schemas.microsoft.com/office/drawing/2010/main" val="0"/>
                        </a:ext>
                      </a:extLst>
                    </a:blip>
                    <a:stretch>
                      <a:fillRect/>
                    </a:stretch>
                  </pic:blipFill>
                  <pic:spPr>
                    <a:xfrm>
                      <a:off x="0" y="0"/>
                      <a:ext cx="1224305" cy="737419"/>
                    </a:xfrm>
                    <a:prstGeom prst="rect">
                      <a:avLst/>
                    </a:prstGeom>
                  </pic:spPr>
                </pic:pic>
              </a:graphicData>
            </a:graphic>
            <wp14:sizeRelH relativeFrom="margin">
              <wp14:pctWidth>0</wp14:pctWidth>
            </wp14:sizeRelH>
            <wp14:sizeRelV relativeFrom="margin">
              <wp14:pctHeight>0</wp14:pctHeight>
            </wp14:sizeRelV>
          </wp:anchor>
        </w:drawing>
      </w:r>
    </w:p>
    <w:p w14:paraId="17F2892E" w14:textId="19C90058" w:rsidR="00685A3D" w:rsidRPr="002470D1" w:rsidRDefault="00685A3D" w:rsidP="00165DC1">
      <w:pPr>
        <w:pStyle w:val="ListParagraph"/>
        <w:numPr>
          <w:ilvl w:val="0"/>
          <w:numId w:val="90"/>
        </w:numPr>
        <w:spacing w:before="240"/>
        <w:ind w:left="709" w:hanging="709"/>
        <w:rPr>
          <w:rFonts w:ascii="Comic Sans MS" w:hAnsi="Comic Sans MS"/>
          <w:spacing w:val="100"/>
          <w:sz w:val="52"/>
        </w:rPr>
      </w:pPr>
      <w:r w:rsidRPr="002470D1">
        <w:rPr>
          <w:rFonts w:ascii="Comic Sans MS" w:hAnsi="Comic Sans MS"/>
          <w:spacing w:val="100"/>
          <w:sz w:val="52"/>
        </w:rPr>
        <w:t>glasses</w:t>
      </w:r>
      <w:r w:rsidRPr="002470D1">
        <w:rPr>
          <w:rFonts w:ascii="Comic Sans MS" w:hAnsi="Comic Sans MS"/>
          <w:spacing w:val="100"/>
          <w:sz w:val="52"/>
        </w:rPr>
        <w:tab/>
      </w:r>
      <w:r w:rsidRPr="002470D1">
        <w:rPr>
          <w:rFonts w:ascii="Comic Sans MS" w:hAnsi="Comic Sans MS"/>
          <w:spacing w:val="100"/>
          <w:sz w:val="52"/>
        </w:rPr>
        <w:tab/>
      </w:r>
      <w:r w:rsidRPr="002470D1">
        <w:rPr>
          <w:rFonts w:ascii="Comic Sans MS" w:hAnsi="Comic Sans MS"/>
          <w:spacing w:val="100"/>
          <w:sz w:val="52"/>
        </w:rPr>
        <w:tab/>
      </w:r>
      <w:r w:rsidRPr="002470D1">
        <w:rPr>
          <w:rFonts w:ascii="Comic Sans MS" w:hAnsi="Comic Sans MS"/>
          <w:spacing w:val="100"/>
          <w:sz w:val="52"/>
        </w:rPr>
        <w:tab/>
        <w:t>home</w:t>
      </w:r>
    </w:p>
    <w:tbl>
      <w:tblPr>
        <w:tblStyle w:val="TableGrid"/>
        <w:tblpPr w:leftFromText="180" w:rightFromText="180" w:vertAnchor="text" w:horzAnchor="page" w:tblpX="1945" w:tblpY="18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97"/>
        <w:gridCol w:w="397"/>
        <w:gridCol w:w="397"/>
        <w:gridCol w:w="397"/>
        <w:gridCol w:w="397"/>
        <w:gridCol w:w="397"/>
        <w:gridCol w:w="454"/>
      </w:tblGrid>
      <w:tr w:rsidR="00685A3D" w14:paraId="03786257" w14:textId="77777777" w:rsidTr="00EA7751">
        <w:trPr>
          <w:trHeight w:val="57"/>
        </w:trPr>
        <w:tc>
          <w:tcPr>
            <w:tcW w:w="397" w:type="dxa"/>
            <w:tcBorders>
              <w:top w:val="single" w:sz="4" w:space="0" w:color="FFFFFF" w:themeColor="background1"/>
              <w:left w:val="single" w:sz="4" w:space="0" w:color="FFFFFF" w:themeColor="background1"/>
              <w:right w:val="single" w:sz="4" w:space="0" w:color="A6A6A6" w:themeColor="background1" w:themeShade="A6"/>
            </w:tcBorders>
          </w:tcPr>
          <w:p w14:paraId="4E8575EA" w14:textId="77777777" w:rsidR="00685A3D" w:rsidRPr="002B6023" w:rsidRDefault="00685A3D" w:rsidP="00EA7751">
            <w:pPr>
              <w:rPr>
                <w:rFonts w:ascii="Comic Sans MS" w:hAnsi="Comic Sans MS"/>
                <w:sz w:val="20"/>
                <w:szCs w:val="14"/>
              </w:rPr>
            </w:pPr>
            <w:bookmarkStart w:id="22" w:name="_Hlk115327673"/>
          </w:p>
        </w:tc>
        <w:tc>
          <w:tcPr>
            <w:tcW w:w="397" w:type="dxa"/>
            <w:tcBorders>
              <w:top w:val="single" w:sz="4" w:space="0" w:color="A6A6A6" w:themeColor="background1" w:themeShade="A6"/>
              <w:left w:val="single" w:sz="4" w:space="0" w:color="A6A6A6" w:themeColor="background1" w:themeShade="A6"/>
              <w:bottom w:val="single" w:sz="4" w:space="0" w:color="FFFFFF" w:themeColor="background1"/>
              <w:right w:val="single" w:sz="4" w:space="0" w:color="A6A6A6" w:themeColor="background1" w:themeShade="A6"/>
            </w:tcBorders>
          </w:tcPr>
          <w:p w14:paraId="7109616E" w14:textId="77777777" w:rsidR="00685A3D" w:rsidRPr="002B6023" w:rsidRDefault="00685A3D" w:rsidP="00EA7751">
            <w:pPr>
              <w:rPr>
                <w:rFonts w:ascii="Comic Sans MS" w:hAnsi="Comic Sans MS"/>
                <w:sz w:val="20"/>
                <w:szCs w:val="14"/>
              </w:rPr>
            </w:pPr>
          </w:p>
        </w:tc>
        <w:tc>
          <w:tcPr>
            <w:tcW w:w="397" w:type="dxa"/>
            <w:tcBorders>
              <w:top w:val="single" w:sz="4" w:space="0" w:color="FFFFFF" w:themeColor="background1"/>
              <w:left w:val="single" w:sz="4" w:space="0" w:color="A6A6A6" w:themeColor="background1" w:themeShade="A6"/>
              <w:right w:val="single" w:sz="4" w:space="0" w:color="FFFFFF" w:themeColor="background1"/>
            </w:tcBorders>
          </w:tcPr>
          <w:p w14:paraId="0FEBA77C" w14:textId="77777777" w:rsidR="00685A3D" w:rsidRPr="002B6023" w:rsidRDefault="00685A3D" w:rsidP="00EA7751">
            <w:pPr>
              <w:rPr>
                <w:rFonts w:ascii="Comic Sans MS" w:hAnsi="Comic Sans MS"/>
                <w:sz w:val="20"/>
                <w:szCs w:val="14"/>
              </w:rPr>
            </w:pPr>
          </w:p>
        </w:tc>
        <w:tc>
          <w:tcPr>
            <w:tcW w:w="397"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tcPr>
          <w:p w14:paraId="5E84F086" w14:textId="77777777" w:rsidR="00685A3D" w:rsidRPr="002B6023" w:rsidRDefault="00685A3D" w:rsidP="00EA7751">
            <w:pPr>
              <w:rPr>
                <w:rFonts w:ascii="Comic Sans MS" w:hAnsi="Comic Sans MS"/>
                <w:sz w:val="20"/>
                <w:szCs w:val="14"/>
              </w:rPr>
            </w:pPr>
          </w:p>
        </w:tc>
        <w:tc>
          <w:tcPr>
            <w:tcW w:w="397" w:type="dxa"/>
            <w:tcBorders>
              <w:top w:val="single" w:sz="4" w:space="0" w:color="FFFFFF" w:themeColor="background1"/>
              <w:left w:val="single" w:sz="4" w:space="0" w:color="FFFFFF" w:themeColor="background1"/>
              <w:right w:val="single" w:sz="4" w:space="0" w:color="FFFFFF"/>
            </w:tcBorders>
          </w:tcPr>
          <w:p w14:paraId="2D0C3287" w14:textId="77777777" w:rsidR="00685A3D" w:rsidRPr="002B6023" w:rsidRDefault="00685A3D" w:rsidP="00EA7751">
            <w:pPr>
              <w:rPr>
                <w:rFonts w:ascii="Comic Sans MS" w:hAnsi="Comic Sans MS"/>
                <w:sz w:val="20"/>
                <w:szCs w:val="14"/>
              </w:rPr>
            </w:pPr>
          </w:p>
        </w:tc>
        <w:tc>
          <w:tcPr>
            <w:tcW w:w="397" w:type="dxa"/>
            <w:tcBorders>
              <w:top w:val="single" w:sz="4" w:space="0" w:color="FFFFFF"/>
              <w:left w:val="single" w:sz="4" w:space="0" w:color="FFFFFF"/>
              <w:right w:val="single" w:sz="4" w:space="0" w:color="FFFFFF"/>
            </w:tcBorders>
          </w:tcPr>
          <w:p w14:paraId="47FB2375" w14:textId="77777777" w:rsidR="00685A3D" w:rsidRPr="002B6023" w:rsidRDefault="00685A3D" w:rsidP="00EA7751">
            <w:pPr>
              <w:rPr>
                <w:rFonts w:ascii="Comic Sans MS" w:hAnsi="Comic Sans MS"/>
                <w:sz w:val="20"/>
                <w:szCs w:val="14"/>
              </w:rPr>
            </w:pPr>
          </w:p>
        </w:tc>
        <w:tc>
          <w:tcPr>
            <w:tcW w:w="454" w:type="dxa"/>
            <w:tcBorders>
              <w:top w:val="single" w:sz="4" w:space="0" w:color="FFFFFF" w:themeColor="background1"/>
              <w:left w:val="single" w:sz="4" w:space="0" w:color="FFFFFF"/>
              <w:right w:val="single" w:sz="4" w:space="0" w:color="FFFFFF" w:themeColor="background1"/>
            </w:tcBorders>
          </w:tcPr>
          <w:p w14:paraId="088C251C" w14:textId="77777777" w:rsidR="00685A3D" w:rsidRPr="002B6023" w:rsidRDefault="00685A3D" w:rsidP="00EA7751">
            <w:pPr>
              <w:rPr>
                <w:rFonts w:ascii="Comic Sans MS" w:hAnsi="Comic Sans MS"/>
                <w:sz w:val="20"/>
                <w:szCs w:val="14"/>
              </w:rPr>
            </w:pPr>
          </w:p>
        </w:tc>
      </w:tr>
      <w:tr w:rsidR="00685A3D" w14:paraId="38275B49" w14:textId="77777777" w:rsidTr="00EA7751">
        <w:trPr>
          <w:trHeight w:val="510"/>
        </w:trPr>
        <w:tc>
          <w:tcPr>
            <w:tcW w:w="397" w:type="dxa"/>
            <w:tcBorders>
              <w:bottom w:val="single" w:sz="4" w:space="0" w:color="FFFFFF" w:themeColor="background1"/>
              <w:right w:val="single" w:sz="4" w:space="0" w:color="FFFFFF"/>
            </w:tcBorders>
          </w:tcPr>
          <w:p w14:paraId="3C615BCD"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g</w:t>
            </w:r>
          </w:p>
        </w:tc>
        <w:tc>
          <w:tcPr>
            <w:tcW w:w="397" w:type="dxa"/>
            <w:tcBorders>
              <w:top w:val="single" w:sz="4" w:space="0" w:color="FFFFFF" w:themeColor="background1"/>
              <w:left w:val="single" w:sz="4" w:space="0" w:color="FFFFFF"/>
              <w:bottom w:val="single" w:sz="4" w:space="0" w:color="A6A6A6" w:themeColor="background1" w:themeShade="A6"/>
              <w:right w:val="single" w:sz="4" w:space="0" w:color="FFFFFF"/>
            </w:tcBorders>
          </w:tcPr>
          <w:p w14:paraId="7E0BAA26"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l</w:t>
            </w:r>
          </w:p>
        </w:tc>
        <w:tc>
          <w:tcPr>
            <w:tcW w:w="397" w:type="dxa"/>
            <w:tcBorders>
              <w:left w:val="single" w:sz="4" w:space="0" w:color="FFFFFF"/>
              <w:bottom w:val="single" w:sz="4" w:space="0" w:color="A6A6A6" w:themeColor="background1" w:themeShade="A6"/>
              <w:right w:val="single" w:sz="4" w:space="0" w:color="FFFFFF"/>
            </w:tcBorders>
          </w:tcPr>
          <w:p w14:paraId="208B7C7A"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a</w:t>
            </w:r>
          </w:p>
        </w:tc>
        <w:tc>
          <w:tcPr>
            <w:tcW w:w="39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223313C9"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s</w:t>
            </w:r>
          </w:p>
        </w:tc>
        <w:tc>
          <w:tcPr>
            <w:tcW w:w="397" w:type="dxa"/>
            <w:tcBorders>
              <w:left w:val="single" w:sz="4" w:space="0" w:color="FFFFFF"/>
              <w:bottom w:val="single" w:sz="4" w:space="0" w:color="A6A6A6" w:themeColor="background1" w:themeShade="A6"/>
              <w:right w:val="single" w:sz="4" w:space="0" w:color="FFFFFF"/>
            </w:tcBorders>
          </w:tcPr>
          <w:p w14:paraId="1C8ADA17"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s</w:t>
            </w:r>
          </w:p>
        </w:tc>
        <w:tc>
          <w:tcPr>
            <w:tcW w:w="397" w:type="dxa"/>
            <w:tcBorders>
              <w:left w:val="single" w:sz="4" w:space="0" w:color="FFFFFF"/>
              <w:bottom w:val="single" w:sz="4" w:space="0" w:color="A6A6A6" w:themeColor="background1" w:themeShade="A6"/>
              <w:right w:val="single" w:sz="4" w:space="0" w:color="FFFFFF"/>
            </w:tcBorders>
          </w:tcPr>
          <w:p w14:paraId="15DD768E"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e</w:t>
            </w:r>
          </w:p>
        </w:tc>
        <w:tc>
          <w:tcPr>
            <w:tcW w:w="454" w:type="dxa"/>
            <w:tcBorders>
              <w:left w:val="single" w:sz="4" w:space="0" w:color="FFFFFF"/>
              <w:bottom w:val="single" w:sz="4" w:space="0" w:color="A6A6A6" w:themeColor="background1" w:themeShade="A6"/>
            </w:tcBorders>
          </w:tcPr>
          <w:p w14:paraId="6C19E306"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s</w:t>
            </w:r>
          </w:p>
        </w:tc>
      </w:tr>
      <w:tr w:rsidR="00685A3D" w:rsidRPr="00E74EDA" w14:paraId="6013E7E3" w14:textId="77777777" w:rsidTr="00EA7751">
        <w:trPr>
          <w:trHeight w:val="283"/>
        </w:trPr>
        <w:tc>
          <w:tcPr>
            <w:tcW w:w="397" w:type="dxa"/>
            <w:tcBorders>
              <w:top w:val="single" w:sz="4" w:space="0" w:color="FFFFFF" w:themeColor="background1"/>
              <w:left w:val="single" w:sz="4" w:space="0" w:color="A6A6A6" w:themeColor="background1" w:themeShade="A6"/>
              <w:bottom w:val="single" w:sz="4" w:space="0" w:color="A6A6A6" w:themeColor="background1" w:themeShade="A6"/>
            </w:tcBorders>
          </w:tcPr>
          <w:p w14:paraId="58E5CDF8" w14:textId="77777777" w:rsidR="00685A3D" w:rsidRPr="00214839" w:rsidRDefault="00685A3D" w:rsidP="00EA7751">
            <w:pPr>
              <w:rPr>
                <w:rFonts w:ascii="Comic Sans MS" w:hAnsi="Comic Sans MS"/>
                <w:sz w:val="16"/>
                <w:szCs w:val="10"/>
              </w:rPr>
            </w:pPr>
          </w:p>
        </w:tc>
        <w:tc>
          <w:tcPr>
            <w:tcW w:w="397" w:type="dxa"/>
            <w:tcBorders>
              <w:top w:val="single" w:sz="4" w:space="0" w:color="A6A6A6" w:themeColor="background1" w:themeShade="A6"/>
              <w:bottom w:val="single" w:sz="4" w:space="0" w:color="FFFFFF" w:themeColor="background1"/>
              <w:right w:val="single" w:sz="4" w:space="0" w:color="FFFFFF" w:themeColor="background1"/>
            </w:tcBorders>
          </w:tcPr>
          <w:p w14:paraId="031B83C1" w14:textId="77777777" w:rsidR="00685A3D" w:rsidRPr="00214839" w:rsidRDefault="00685A3D" w:rsidP="00EA7751">
            <w:pPr>
              <w:rPr>
                <w:rFonts w:ascii="Comic Sans MS" w:hAnsi="Comic Sans MS"/>
                <w:sz w:val="16"/>
                <w:szCs w:val="10"/>
              </w:rPr>
            </w:pPr>
          </w:p>
        </w:tc>
        <w:tc>
          <w:tcPr>
            <w:tcW w:w="397"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519A42BA" w14:textId="77777777" w:rsidR="00685A3D" w:rsidRPr="00214839" w:rsidRDefault="00685A3D" w:rsidP="00EA7751">
            <w:pPr>
              <w:rPr>
                <w:rFonts w:ascii="Comic Sans MS" w:hAnsi="Comic Sans MS"/>
                <w:sz w:val="16"/>
                <w:szCs w:val="10"/>
              </w:rPr>
            </w:pPr>
          </w:p>
        </w:tc>
        <w:tc>
          <w:tcPr>
            <w:tcW w:w="397" w:type="dxa"/>
            <w:tcBorders>
              <w:left w:val="single" w:sz="4" w:space="0" w:color="FFFFFF" w:themeColor="background1"/>
              <w:bottom w:val="single" w:sz="4" w:space="0" w:color="FFFFFF" w:themeColor="background1"/>
              <w:right w:val="single" w:sz="4" w:space="0" w:color="FFFFFF" w:themeColor="background1"/>
            </w:tcBorders>
          </w:tcPr>
          <w:p w14:paraId="25FEBB95" w14:textId="77777777" w:rsidR="00685A3D" w:rsidRPr="00214839" w:rsidRDefault="00685A3D" w:rsidP="00EA7751">
            <w:pPr>
              <w:rPr>
                <w:rFonts w:ascii="Comic Sans MS" w:hAnsi="Comic Sans MS"/>
                <w:sz w:val="16"/>
                <w:szCs w:val="10"/>
              </w:rPr>
            </w:pPr>
          </w:p>
        </w:tc>
        <w:tc>
          <w:tcPr>
            <w:tcW w:w="397" w:type="dxa"/>
            <w:tcBorders>
              <w:left w:val="single" w:sz="4" w:space="0" w:color="FFFFFF" w:themeColor="background1"/>
              <w:bottom w:val="single" w:sz="4" w:space="0" w:color="FFFFFF" w:themeColor="background1"/>
              <w:right w:val="single" w:sz="4" w:space="0" w:color="FFFFFF" w:themeColor="background1"/>
            </w:tcBorders>
          </w:tcPr>
          <w:p w14:paraId="386EFDB9" w14:textId="77777777" w:rsidR="00685A3D" w:rsidRPr="00214839" w:rsidRDefault="00685A3D" w:rsidP="00EA7751">
            <w:pPr>
              <w:rPr>
                <w:rFonts w:ascii="Comic Sans MS" w:hAnsi="Comic Sans MS"/>
                <w:sz w:val="16"/>
                <w:szCs w:val="10"/>
              </w:rPr>
            </w:pPr>
          </w:p>
        </w:tc>
        <w:tc>
          <w:tcPr>
            <w:tcW w:w="397" w:type="dxa"/>
            <w:tcBorders>
              <w:left w:val="single" w:sz="4" w:space="0" w:color="FFFFFF" w:themeColor="background1"/>
              <w:bottom w:val="single" w:sz="4" w:space="0" w:color="FFFFFF" w:themeColor="background1"/>
              <w:right w:val="single" w:sz="4" w:space="0" w:color="FFFFFF" w:themeColor="background1"/>
            </w:tcBorders>
          </w:tcPr>
          <w:p w14:paraId="15087DB3" w14:textId="77777777" w:rsidR="00685A3D" w:rsidRPr="00214839" w:rsidRDefault="00685A3D" w:rsidP="00EA7751">
            <w:pPr>
              <w:rPr>
                <w:rFonts w:ascii="Comic Sans MS" w:hAnsi="Comic Sans MS"/>
                <w:sz w:val="16"/>
                <w:szCs w:val="10"/>
              </w:rPr>
            </w:pPr>
          </w:p>
        </w:tc>
        <w:tc>
          <w:tcPr>
            <w:tcW w:w="454" w:type="dxa"/>
            <w:tcBorders>
              <w:left w:val="single" w:sz="4" w:space="0" w:color="FFFFFF" w:themeColor="background1"/>
              <w:bottom w:val="single" w:sz="4" w:space="0" w:color="FFFFFF" w:themeColor="background1"/>
              <w:right w:val="single" w:sz="4" w:space="0" w:color="FFFFFF" w:themeColor="background1"/>
            </w:tcBorders>
          </w:tcPr>
          <w:p w14:paraId="01CAE731" w14:textId="77777777" w:rsidR="00685A3D" w:rsidRPr="00214839" w:rsidRDefault="00685A3D" w:rsidP="00EA7751">
            <w:pPr>
              <w:rPr>
                <w:rFonts w:ascii="Comic Sans MS" w:hAnsi="Comic Sans MS"/>
                <w:sz w:val="16"/>
                <w:szCs w:val="10"/>
              </w:rPr>
            </w:pPr>
          </w:p>
        </w:tc>
      </w:tr>
      <w:bookmarkEnd w:id="22"/>
    </w:tbl>
    <w:tbl>
      <w:tblPr>
        <w:tblStyle w:val="TableGrid"/>
        <w:tblpPr w:leftFromText="180" w:rightFromText="180" w:vertAnchor="text" w:horzAnchor="page" w:tblpX="6817" w:tblpY="29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54"/>
        <w:gridCol w:w="454"/>
        <w:gridCol w:w="505"/>
        <w:gridCol w:w="403"/>
        <w:gridCol w:w="107"/>
      </w:tblGrid>
      <w:tr w:rsidR="00685A3D" w14:paraId="04E57D1F" w14:textId="77777777" w:rsidTr="00685A3D">
        <w:trPr>
          <w:gridAfter w:val="1"/>
          <w:wAfter w:w="107" w:type="dxa"/>
          <w:trHeight w:val="57"/>
        </w:trPr>
        <w:tc>
          <w:tcPr>
            <w:tcW w:w="454" w:type="dxa"/>
            <w:tcBorders>
              <w:bottom w:val="single" w:sz="4" w:space="0" w:color="FFFFFF" w:themeColor="background1"/>
            </w:tcBorders>
          </w:tcPr>
          <w:p w14:paraId="68822756" w14:textId="77777777" w:rsidR="00685A3D" w:rsidRPr="002B6023" w:rsidRDefault="00685A3D" w:rsidP="00685A3D">
            <w:pPr>
              <w:rPr>
                <w:rFonts w:ascii="Comic Sans MS" w:hAnsi="Comic Sans MS"/>
                <w:sz w:val="20"/>
                <w:szCs w:val="14"/>
              </w:rPr>
            </w:pPr>
          </w:p>
        </w:tc>
        <w:tc>
          <w:tcPr>
            <w:tcW w:w="454" w:type="dxa"/>
            <w:tcBorders>
              <w:top w:val="single" w:sz="4" w:space="0" w:color="FFFFFF" w:themeColor="background1"/>
              <w:right w:val="single" w:sz="4" w:space="0" w:color="FFFFFF" w:themeColor="background1"/>
            </w:tcBorders>
          </w:tcPr>
          <w:p w14:paraId="642C060D" w14:textId="77777777" w:rsidR="00685A3D" w:rsidRPr="002B6023" w:rsidRDefault="00685A3D" w:rsidP="00685A3D">
            <w:pPr>
              <w:rPr>
                <w:rFonts w:ascii="Comic Sans MS" w:hAnsi="Comic Sans MS"/>
                <w:sz w:val="20"/>
                <w:szCs w:val="14"/>
              </w:rPr>
            </w:pPr>
          </w:p>
        </w:tc>
        <w:tc>
          <w:tcPr>
            <w:tcW w:w="505" w:type="dxa"/>
            <w:tcBorders>
              <w:top w:val="single" w:sz="4" w:space="0" w:color="FFFFFF" w:themeColor="background1"/>
              <w:left w:val="single" w:sz="4" w:space="0" w:color="FFFFFF" w:themeColor="background1"/>
              <w:right w:val="single" w:sz="4" w:space="0" w:color="FFFFFF" w:themeColor="background1"/>
            </w:tcBorders>
          </w:tcPr>
          <w:p w14:paraId="07F10B93" w14:textId="77777777" w:rsidR="00685A3D" w:rsidRPr="002B6023" w:rsidRDefault="00685A3D" w:rsidP="00685A3D">
            <w:pPr>
              <w:rPr>
                <w:rFonts w:ascii="Comic Sans MS" w:hAnsi="Comic Sans MS"/>
                <w:sz w:val="20"/>
                <w:szCs w:val="14"/>
              </w:rPr>
            </w:pPr>
          </w:p>
        </w:tc>
        <w:tc>
          <w:tcPr>
            <w:tcW w:w="403" w:type="dxa"/>
            <w:tcBorders>
              <w:top w:val="single" w:sz="4" w:space="0" w:color="FFFFFF" w:themeColor="background1"/>
              <w:left w:val="single" w:sz="4" w:space="0" w:color="FFFFFF" w:themeColor="background1"/>
              <w:right w:val="single" w:sz="4" w:space="0" w:color="FFFFFF" w:themeColor="background1"/>
            </w:tcBorders>
          </w:tcPr>
          <w:p w14:paraId="4555BAA1" w14:textId="77777777" w:rsidR="00685A3D" w:rsidRPr="002B6023" w:rsidRDefault="00685A3D" w:rsidP="00685A3D">
            <w:pPr>
              <w:rPr>
                <w:rFonts w:ascii="Comic Sans MS" w:hAnsi="Comic Sans MS"/>
                <w:sz w:val="20"/>
                <w:szCs w:val="14"/>
              </w:rPr>
            </w:pPr>
          </w:p>
        </w:tc>
      </w:tr>
      <w:tr w:rsidR="00685A3D" w:rsidRPr="003B2F45" w14:paraId="217A548C" w14:textId="77777777" w:rsidTr="00685A3D">
        <w:trPr>
          <w:trHeight w:val="397"/>
        </w:trPr>
        <w:tc>
          <w:tcPr>
            <w:tcW w:w="454" w:type="dxa"/>
            <w:tcBorders>
              <w:top w:val="single" w:sz="4" w:space="0" w:color="FFFFFF" w:themeColor="background1"/>
              <w:right w:val="single" w:sz="4" w:space="0" w:color="FFFFFF"/>
            </w:tcBorders>
          </w:tcPr>
          <w:p w14:paraId="72FDBE70"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h</w:t>
            </w:r>
          </w:p>
        </w:tc>
        <w:tc>
          <w:tcPr>
            <w:tcW w:w="454" w:type="dxa"/>
            <w:tcBorders>
              <w:left w:val="single" w:sz="4" w:space="0" w:color="FFFFFF"/>
              <w:right w:val="single" w:sz="4" w:space="0" w:color="FFFFFF"/>
            </w:tcBorders>
          </w:tcPr>
          <w:p w14:paraId="0B7FC707"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o</w:t>
            </w:r>
          </w:p>
        </w:tc>
        <w:tc>
          <w:tcPr>
            <w:tcW w:w="505" w:type="dxa"/>
            <w:tcBorders>
              <w:left w:val="single" w:sz="4" w:space="0" w:color="FFFFFF"/>
              <w:right w:val="single" w:sz="4" w:space="0" w:color="FFFFFF"/>
            </w:tcBorders>
          </w:tcPr>
          <w:p w14:paraId="4003003B" w14:textId="77777777" w:rsidR="00685A3D" w:rsidRPr="003B2F45" w:rsidRDefault="00685A3D" w:rsidP="00685A3D">
            <w:pPr>
              <w:ind w:hanging="27"/>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m</w:t>
            </w:r>
          </w:p>
        </w:tc>
        <w:tc>
          <w:tcPr>
            <w:tcW w:w="510" w:type="dxa"/>
            <w:gridSpan w:val="2"/>
            <w:tcBorders>
              <w:left w:val="single" w:sz="4" w:space="0" w:color="FFFFFF"/>
            </w:tcBorders>
          </w:tcPr>
          <w:p w14:paraId="4E2CA31C"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e</w:t>
            </w:r>
          </w:p>
        </w:tc>
      </w:tr>
      <w:tr w:rsidR="00685A3D" w:rsidRPr="00E74EDA" w14:paraId="0F8BC4C8" w14:textId="77777777" w:rsidTr="00685A3D">
        <w:trPr>
          <w:trHeight w:val="397"/>
        </w:trPr>
        <w:tc>
          <w:tcPr>
            <w:tcW w:w="454" w:type="dxa"/>
            <w:tcBorders>
              <w:left w:val="single" w:sz="4" w:space="0" w:color="FFFFFF" w:themeColor="background1"/>
              <w:bottom w:val="single" w:sz="4" w:space="0" w:color="FFFFFF" w:themeColor="background1"/>
              <w:right w:val="single" w:sz="4" w:space="0" w:color="FFFFFF" w:themeColor="background1"/>
            </w:tcBorders>
          </w:tcPr>
          <w:p w14:paraId="6D0A3D7F" w14:textId="77777777" w:rsidR="00685A3D" w:rsidRPr="00E74EDA" w:rsidRDefault="00685A3D" w:rsidP="00685A3D">
            <w:pPr>
              <w:rPr>
                <w:rFonts w:ascii="Comic Sans MS" w:hAnsi="Comic Sans MS"/>
                <w:szCs w:val="20"/>
              </w:rPr>
            </w:pPr>
          </w:p>
        </w:tc>
        <w:tc>
          <w:tcPr>
            <w:tcW w:w="454" w:type="dxa"/>
            <w:tcBorders>
              <w:left w:val="single" w:sz="4" w:space="0" w:color="FFFFFF" w:themeColor="background1"/>
              <w:bottom w:val="single" w:sz="4" w:space="0" w:color="FFFFFF" w:themeColor="background1"/>
              <w:right w:val="single" w:sz="4" w:space="0" w:color="FFFFFF" w:themeColor="background1"/>
            </w:tcBorders>
          </w:tcPr>
          <w:p w14:paraId="3CE62BA5" w14:textId="77777777" w:rsidR="00685A3D" w:rsidRPr="00E74EDA" w:rsidRDefault="00685A3D" w:rsidP="00685A3D">
            <w:pPr>
              <w:rPr>
                <w:rFonts w:ascii="Comic Sans MS" w:hAnsi="Comic Sans MS"/>
                <w:szCs w:val="20"/>
              </w:rPr>
            </w:pPr>
          </w:p>
        </w:tc>
        <w:tc>
          <w:tcPr>
            <w:tcW w:w="505" w:type="dxa"/>
            <w:tcBorders>
              <w:left w:val="single" w:sz="4" w:space="0" w:color="FFFFFF" w:themeColor="background1"/>
              <w:bottom w:val="single" w:sz="4" w:space="0" w:color="FFFFFF" w:themeColor="background1"/>
              <w:right w:val="single" w:sz="4" w:space="0" w:color="FFFFFF" w:themeColor="background1"/>
            </w:tcBorders>
          </w:tcPr>
          <w:p w14:paraId="6525322E" w14:textId="77777777" w:rsidR="00685A3D" w:rsidRPr="00E74EDA" w:rsidRDefault="00685A3D" w:rsidP="00685A3D">
            <w:pPr>
              <w:rPr>
                <w:rFonts w:ascii="Comic Sans MS" w:hAnsi="Comic Sans MS"/>
                <w:szCs w:val="20"/>
              </w:rPr>
            </w:pPr>
          </w:p>
        </w:tc>
        <w:tc>
          <w:tcPr>
            <w:tcW w:w="510" w:type="dxa"/>
            <w:gridSpan w:val="2"/>
            <w:tcBorders>
              <w:left w:val="single" w:sz="4" w:space="0" w:color="FFFFFF" w:themeColor="background1"/>
              <w:bottom w:val="single" w:sz="4" w:space="0" w:color="FFFFFF" w:themeColor="background1"/>
              <w:right w:val="single" w:sz="4" w:space="0" w:color="FFFFFF" w:themeColor="background1"/>
            </w:tcBorders>
          </w:tcPr>
          <w:p w14:paraId="5F02F55C" w14:textId="77777777" w:rsidR="00685A3D" w:rsidRPr="00E74EDA" w:rsidRDefault="00685A3D" w:rsidP="00685A3D">
            <w:pPr>
              <w:rPr>
                <w:rFonts w:ascii="Comic Sans MS" w:hAnsi="Comic Sans MS"/>
                <w:szCs w:val="20"/>
              </w:rPr>
            </w:pPr>
          </w:p>
        </w:tc>
      </w:tr>
    </w:tbl>
    <w:p w14:paraId="5E95FCCB" w14:textId="77777777" w:rsidR="00685A3D" w:rsidRDefault="00685A3D" w:rsidP="00685A3D">
      <w:pPr>
        <w:rPr>
          <w:rFonts w:ascii="Comic Sans MS" w:hAnsi="Comic Sans MS"/>
          <w:sz w:val="52"/>
        </w:rPr>
      </w:pPr>
    </w:p>
    <w:p w14:paraId="3B0FF181" w14:textId="77777777" w:rsidR="00685A3D" w:rsidRDefault="00685A3D" w:rsidP="00685A3D">
      <w:pPr>
        <w:rPr>
          <w:rFonts w:ascii="Comic Sans MS" w:hAnsi="Comic Sans MS"/>
          <w:sz w:val="52"/>
        </w:rPr>
      </w:pPr>
    </w:p>
    <w:p w14:paraId="7980C4B8" w14:textId="77777777" w:rsidR="00685A3D" w:rsidRPr="00685A3D" w:rsidRDefault="00685A3D" w:rsidP="00685A3D">
      <w:pPr>
        <w:rPr>
          <w:rFonts w:ascii="Comic Sans MS" w:hAnsi="Comic Sans MS"/>
          <w:sz w:val="14"/>
          <w:szCs w:val="8"/>
        </w:rPr>
      </w:pPr>
    </w:p>
    <w:p w14:paraId="6DB0C212" w14:textId="6AE283DE" w:rsidR="00685A3D" w:rsidRDefault="00941235" w:rsidP="00685A3D">
      <w:pPr>
        <w:rPr>
          <w:rFonts w:ascii="Comic Sans MS" w:hAnsi="Comic Sans MS"/>
          <w:sz w:val="52"/>
        </w:rPr>
      </w:pPr>
      <w:r>
        <w:rPr>
          <w:rFonts w:ascii="Comic Sans MS" w:hAnsi="Comic Sans MS"/>
          <w:noProof/>
          <w:sz w:val="72"/>
          <w:szCs w:val="72"/>
        </w:rPr>
        <mc:AlternateContent>
          <mc:Choice Requires="wpg">
            <w:drawing>
              <wp:anchor distT="0" distB="0" distL="114300" distR="114300" simplePos="0" relativeHeight="253735936" behindDoc="0" locked="0" layoutInCell="1" allowOverlap="1" wp14:anchorId="441940D6" wp14:editId="5F608FBC">
                <wp:simplePos x="0" y="0"/>
                <wp:positionH relativeFrom="column">
                  <wp:posOffset>1574800</wp:posOffset>
                </wp:positionH>
                <wp:positionV relativeFrom="paragraph">
                  <wp:posOffset>543560</wp:posOffset>
                </wp:positionV>
                <wp:extent cx="1233170" cy="768985"/>
                <wp:effectExtent l="0" t="0" r="0" b="164465"/>
                <wp:wrapNone/>
                <wp:docPr id="1296198769" name="Group 1296198769"/>
                <wp:cNvGraphicFramePr/>
                <a:graphic xmlns:a="http://schemas.openxmlformats.org/drawingml/2006/main">
                  <a:graphicData uri="http://schemas.microsoft.com/office/word/2010/wordprocessingGroup">
                    <wpg:wgp>
                      <wpg:cNvGrpSpPr/>
                      <wpg:grpSpPr>
                        <a:xfrm>
                          <a:off x="0" y="0"/>
                          <a:ext cx="1233170" cy="768985"/>
                          <a:chOff x="45740" y="141446"/>
                          <a:chExt cx="1233728" cy="770369"/>
                        </a:xfrm>
                      </wpg:grpSpPr>
                      <pic:pic xmlns:pic="http://schemas.openxmlformats.org/drawingml/2006/picture">
                        <pic:nvPicPr>
                          <pic:cNvPr id="796456127" name="Picture 796456127"/>
                          <pic:cNvPicPr>
                            <a:picLocks noChangeAspect="1"/>
                          </pic:cNvPicPr>
                        </pic:nvPicPr>
                        <pic:blipFill>
                          <a:blip r:embed="rId351" cstate="print">
                            <a:extLst>
                              <a:ext uri="{28A0092B-C50C-407E-A947-70E740481C1C}">
                                <a14:useLocalDpi xmlns:a14="http://schemas.microsoft.com/office/drawing/2010/main" val="0"/>
                              </a:ext>
                            </a:extLst>
                          </a:blip>
                          <a:stretch>
                            <a:fillRect/>
                          </a:stretch>
                        </pic:blipFill>
                        <pic:spPr>
                          <a:xfrm>
                            <a:off x="45740" y="141446"/>
                            <a:ext cx="731851" cy="770369"/>
                          </a:xfrm>
                          <a:prstGeom prst="rect">
                            <a:avLst/>
                          </a:prstGeom>
                        </pic:spPr>
                      </pic:pic>
                      <pic:pic xmlns:pic="http://schemas.openxmlformats.org/drawingml/2006/picture">
                        <pic:nvPicPr>
                          <pic:cNvPr id="1896284099" name="Picture 1896284099"/>
                          <pic:cNvPicPr>
                            <a:picLocks noChangeAspect="1"/>
                          </pic:cNvPicPr>
                        </pic:nvPicPr>
                        <pic:blipFill>
                          <a:blip r:embed="rId352" cstate="print">
                            <a:extLst>
                              <a:ext uri="{28A0092B-C50C-407E-A947-70E740481C1C}">
                                <a14:useLocalDpi xmlns:a14="http://schemas.microsoft.com/office/drawing/2010/main" val="0"/>
                              </a:ext>
                            </a:extLst>
                          </a:blip>
                          <a:stretch>
                            <a:fillRect/>
                          </a:stretch>
                        </pic:blipFill>
                        <pic:spPr>
                          <a:xfrm rot="19870008">
                            <a:off x="432801" y="759365"/>
                            <a:ext cx="846667" cy="10892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652A33" id="Group 1296198769" o:spid="_x0000_s1026" style="position:absolute;margin-left:124pt;margin-top:42.8pt;width:97.1pt;height:60.55pt;z-index:253735936;mso-width-relative:margin;mso-height-relative:margin" coordorigin="457,1414" coordsize="12337,7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q1+nwIAAJ0HAAAOAAAAZHJzL2Uyb0RvYy54bWzUVclu2zAQvRfoPxC6&#10;J1qtDbGDommCAkFjdPkAmqIkIuICkl7y9x1SsmM7AVoE7SEH0zMacvjmzSN5db3jA9pQbZgU8yC+&#10;jAJEBZENE908+PXz9qIMkLFYNHiQgs6DJ2qC68XHD1dbVdNE9nJoqEaQRJh6q+ZBb62qw9CQnnJs&#10;LqWiAoKt1BxbcHUXNhpvITsfwiSK8nArdaO0JNQY+HozBoOFz9+2lNiHtjXUomEeADbrR+3HlRvD&#10;xRWuO41Vz8gEA78BBcdMwKaHVDfYYrTW7EUqzoiWRrb2kkgeyrZlhPoaoJo4OqvmTsu18rV09bZT&#10;B5qA2jOe3pyWfNvcafVDLTUwsVUdcOE9V8uu1dz9A0q085Q9HSijO4sIfIyTNI0LYJZArMjLqpyN&#10;nJIeiHfLslmRQRzCcRZnWb4PfznKUCQgE5+hiNK8clPC/f7hCSrFSA2/iQqwXlDxZ8nAKrvWNJiS&#10;8L/KwbF+XKsL6JrClq3YwOyTVyD0x4ESmyUjSz06wOpSI9YAJVWezfI4KQIkMIcDALPc5ug5AMW6&#10;BG7NmAG7Cu8leTRIyM89Fh39ZBRIGSj01JxOD517sv1qYOqWDYNrnrOnQkH2Z7J5hatRkjeSrDkV&#10;djxjmg5QsxSmZ8oESNeUrygUp782MfQNzreFypRmwo7dNVZTS3q3fws4vgP2saWHgAf9jNOVYECE&#10;r8judf3s9VekcTlzIJz8XooHqNTG3lHJkTMAMkCBjuEab+7NBGo/BUT3jMOb4I7NAePdSC4uqzwp&#10;s6iqzjV3FHnXokv+j+iQlu6IVWURRVHpVTJdfVmalBGozIlsVqX5dMftRVhmeZ7DCXcijKOyStKT&#10;G+xfiNDfgvAG+Itxeq/cI3Psg338qi5+AwAA//8DAFBLAwQKAAAAAAAAACEAKgVC6AUzAAAFMwAA&#10;FAAAAGRycy9tZWRpYS9pbWFnZTEucG5niVBORw0KGgoAAAANSUhEUgAAALAAAAC5CAYAAACIuLWW&#10;AAAAAXNSR0IArs4c6QAAAARnQU1BAACxjwv8YQUAAAAJcEhZcwAAIdUAACHVAQSctJ0AADKaSURB&#10;VHhe7V0FWBVLGzYIEVQEE5BSL6goBmAXKnY3dtc1sFuvHXjtwr7Xa3ej3msXBkqJLQYmooIBxvvP&#10;Nyz+oAucw56DZ3Ffn/fBnbNnd3bOuzPfzHzzTQYoUCBjKAJWIGsoAlYgaygCViBrKAJWIGsoAlYg&#10;aygCViBrKAJWIGsoAlYgaygCViBrKAJWIGsoApaIr1+/fuPnz5/x6dMnxMbE4ONH4sdEjGFpMeyz&#10;T59i+bkJv6sgdVAErAbef/yAG8HXcfjIUSxdvhSTJk5E586dUb1aNRQrVgyWlpYwNzdDNhNjZMli&#10;xJglEY1YmomxMczMzFDAsgCKOhdDtcpV0L59B4wfP4Ff8+jRowgNDcX7Dx+EuypIDoqAE+DLly+4&#10;c+sWtm7bignjxqBFi+YoU7oMbGxsYJYzJwyzGCJz5szIkCFDIhro6/PP7ezsUbpMGVSqVAnuTNT1&#10;atVCg3r10LBBA9Tz8OBCr1y5Mko7l4GtvR1ysu8YGBgkulZGRrqHoaEh/9za2hrOziVRpVIV1K5Z&#10;Ex3bdcD06dNwYP9+PHn8GKz+FnL/a+KXFXBUdDQuXb6EP73noFHjxihRvDjy5M0LvQQCNTE2YaK0&#10;Q3X36vi9f3/8OedP7GfCOXn6NAKDAnHr5i2Ehz/Gq4hXiIqK4uaBKubA1y/g59J3Ith3HzMh0rUC&#10;AgJw8sxp7N2zG7O8vdG3T19UrVoFtuwFMs5qnEjoxCxGRrCyskLp0qXQgdXia9aswf2wu4iNjWU3&#10;EW6WzvHLCPgDa5JPnjqNiazZr8RqwbxMrJkyZULGjBmRL08eXjP27tEDS5csxrHjxxF8/TpePH+O&#10;D8x2/ZmgF4Ls52fPniM4JASnzpzChg3rMW3aVHTu2gU1WS1ftGhRZMuRg4vawEAfBQoUQHH2QrZs&#10;2RJr/1qLe3fuCFdLf0jXAn4dGYndu3ajT+9eyJcvX1ytxWxRVxcX9OjeDUsWL8GVa1cRHR0lfEOe&#10;+Mw6jq9ev8aVK1ew/p/13J5u0aIFHB0cWIuiB0NmplSuVBmzZs/CVf8rvKOZXpDuBEw2YXBwMIYO&#10;G4I8rGbNxGpYCwsLNG7aCGvWrUXYgwfCmb8GLl68hDGjRqG4U3FuV9NLXMbFFXPneuPW7Vt8NETO&#10;SDcC5h0w1lQ2btCQmwY5WJNau3YtHPL15U3wrw4yRe7eu4cxI8eioL09q5UNeTm5V6+G//77D2/e&#10;vBXOlBfShYCpE+Xp2Y7XLlmzZsXIMWPw4f174VMFYngS/hSdO3VG9mzZeD8gu0l2Zv8vQXRUtKzG&#10;pWUv4JMnTiCrsREysB9h2NDBvLOmTAyoBionGg05dPAgihcrInQCDTBnzlx8kolpIWsBBwUHwYTV&#10;IEZGWXHw0CEhVUFqQENvNDRIw3YkZEfHovC/6i98qruQsYC/on79+jDKYogDB/YLaQqk4vOnzzjM&#10;+g0FrArwfsSGDRuET3QTshXwjm3b+YzVvLlzhRQFmsTTp0/Rolkz3qfYuXOHkKp7kK2AXcqUQcVK&#10;FRETq4wwaAsxzKzo1bs3nxh5+/aNkKpbkKWAX7+JhLGxMaZNm4Z3794h9Hqo7MczdRXhjx8jG+tn&#10;9B84UEjRLchSwHdu34W+vj5WLV8F/ytXkC9/PnjUqIUjh33xKjJSGYWQCBqZOH7iJKuBY/hxuw4d&#10;YGlpwf+va5ClgE+cOMa9tvbv3cuPP3z8gKlTpvNa2TCzHlb6LMPbqChFyGqCJoMePngAN1cXWFhZ&#10;MrMhbop9644dfHjt5csX/FiXIEsB79i+nQ/1nDh2gh9//fqFi5Vm3KbP9OZTpsas8zFl6mS8j4rm&#10;5yhIHo8ePUDDeg14x5hcOB+Hh9NAD8elS5d4efv6HohL0CHIUsDTZs7kBRoUGCikJMbLly/xx5Qp&#10;3AWRhoKaNm2KwGDxc39ZCOI8cOAA3MqX5y+9ngEzy1auxvvvZjFv3rzJy3vpwiVCiu5AlgLu3bsX&#10;9PT1EPYwececJ0+fwGf5chSyt2c2sx6cijth+pTJv5xDz/d4+ugJpkyahMKFHZA5UyaYm5tj3oIF&#10;vLzEzK5Hjx5xAQ/wGiqk6A5kKeBGjZvAzMwcUSq6QUYxM2L3nt2o61Efenp6vFddw90dK1b44O7d&#10;u2SDCGemT9DypLNnz2D5sqWoUcMdpoLvsLNzCSxlac+fPxPOFMeTJ0+440/HTp2EFN2BLAVczs0N&#10;BQsWVLuTRueH3gzFhAkTUKZ0aS5mIyMjvtRn8uTJOPbfv3gZEcE7M3IGrfQIuHYNa1avQd++fWBn&#10;a8s7vSRacuT3bN8O+w/s56MNqiA8nAk4IxNwx45Ciu5AlgJ2dHREaRcX4Sj1oM7JmPFj4erqhpym&#10;pvwHzmaSDRUrVkL37t2xYNEi/MtEfePGDTxlzSs5vsd++qT2i6Mt0Nh3ZGQkQoKDsHXzZgwfMRy1&#10;PTy+Oe8TqeakYcZmzZphw6bNqfLSoyVPGTJkRJcu3YQU3YEsBUw1St3aHsKRZkBC2Lt3D3r27Imi&#10;RYtwEZCpQQIgIRgZGMDSIj9cS5Xia+i8BnphwYJ52LljB06dPoPAgAAu9Nu37+D+/fvcbiTRP3v2&#10;jC9NevniBSJevcIrYkRk3P/ZPV+/fs3vHRHxEhGs80nnPmffoe8+fPgQ9+7d5auUr7Eade/efVi5&#10;ygfr/96A3wcMQFlX128vXjxpFIFsWlolPXTYMFw4fw4f30mbrQwLC+PXHjxogJCiO5ClgGkhY/s0&#10;aM7eC7N8q31W8eazerXqKOxQGKY5c8DExISbHzQ+SqYI+dQSE4opETNmgF7mTNAz1GcdStbjp//r&#10;GSCLgSEMjPSRiRaTJvd9EdLLRUukzFl/oEKFchg1eiyus5dI07OSt27EjUJMnzVdSNEdyFLA+fPn&#10;Z018V+EobUBmA5HsYx68JDaW25C06PPZs6e4xmpg32P/Yc+WHVj31xrMnTsHf4ybhLFjxmAM4+Dh&#10;Q9CvZ190au+JNu3aoHOH9ujCOkXt2XHbti3Rvk1H9O7TDwOHDuaO5i1btUaTJi1Qt3591vGqgarM&#10;Tq9V0wOdOnbA7FkzsXvvXoTdD+Nj3+RBpk2zJigokAt4pc9KIUV3IEsB582TF/37/y4cpQ+Iy+//&#10;kXvoxYn/f1rjyuUrXMAbN6wXUnQHshRwrly5MGrEKOFIgbbhd9GPC3jPvt1Ciu5AlgImm2/i5MnC&#10;kQJt48SJk3wY7sTxuKl7XYIsBUyxxWbOmCkcKdA29h84wDqZmRAYECyk6A7kKeCcOTFnjrdwpEDb&#10;2LZlGx9puX/vrpCiO5CpCcFqYG9FwGmFvzf8w4cLIxR3Ss2AbOA//pggHCnQJmjMY8uGTbzMdRGy&#10;FHDxks7o1auXcKRAmyAB/zn3T5R1kz51rw3IUsA0rZotW3Z4DRrIfRMUaA/r1q5DthzZMX/hIiFF&#10;tyBLAS9dtAg5THOgWdOmKFGiBE6fOSN8okCTOHjoILJnz87t38mTdHPYUpYCHjlyDLJlz4bnz19g&#10;06ZNKFyoMFq1asWnc3/GTFV6A836eXv/CROTbKhTpzYaNWyIuuyvLkKWAl68ZCH3urpHzugM5JDd&#10;r19/mBhnRYuWLbF39268fSvPaIs/E/TyX/G/glo1aiJTpozo1q0LXr95g7Zt26Kkc0nhLN2CTG3g&#10;K3xccuv27UJKHG7evAHP9m14s2dlVQBDhpI74QVERysLO5MD1bgUmnbQwAHcw83azgZbt2zhPTjy&#10;bCvr5oayZd2Es3ULshQwGQklizujQvmKiBKWfifEk/BwJt6hsCpgFbfKlv318hqEq8zEeP78uRIE&#10;RQB505GvMY3oUDnRAtj+v/fjwWLi4X/Nn382cuRIIUW3IEsBEyZMnMj9bwva2fPNWpJaBuTndwF1&#10;69bnNjNNh5JTCu0fQbFwr4dc58tv0lPI/eRAJgI9KznSb9+xg++tQeWRzdgEXbt2TiRcAgncvXp1&#10;5MqV+1uMCF2DbAVcqWJFjBg1El17dEVGZq81b9qM2WuvhU8Tg344qnVv376N8X9MgGNhB/7D0QvA&#10;a2gra3h6dsDkMRMQEhScLgV95+5tTJ0yFQWsrL6tMrG1sYbPsuX8ecU6v7U8PPh5a1evE1J0D7IV&#10;MC2R91nmwws+IDAQNta0FVVW7gDu53deOEsctCkKxY7wu3gB3n/ORtny5ZA5U9z2WiRqWm1Bix8p&#10;gGCXjl2xas0qhIU9lI3pQa3RtatXMW78eFSqVJG7n1KfgZ6vcMGCWLRgAbd5Y2LElxqFXA+Fo4Mj&#10;P582hxETt65AtgKuUKE8RiWwy968fo1lTNDk7E4/lr29Pe897ztwAJEREcJZ4vj8+QtevnjJfrgQ&#10;HD1yFIsWLULLFi1RjDWxuXKZQ59dT19Pny9Ht2YvSqHCheFcogTr3JTlKyXqsJqqfr36fLl/D2ZP&#10;jh07lolkPnbs2oHTp87A79JlBAUH4/69e3ga/pS/PLQW7u2bt7yDSU03RZYnxsQk5sePlP4O0e+i&#10;8SbyDftuBB6GP+Ii87vsh8OHfDH3z7no0aMHarhXh6OjA3KZm/OWJWPGTLC3s0Ovnj1x4OBBvlaP&#10;7yGXBCga5T9/r0P2bKwTbGmJatXcUahQQcR+1t0WSbYCHjhwEK91X0a8ElLiQMNn+/btRXtPT770&#10;iGoRU1NTlClTGj179sLff69HIKuxSSwpgZpWuh7FRaBo8MePHceu7buwYP58DGWdxPbt28Gjlgec&#10;ijmxe1kgi7AL0PckX1p6qWj9WjZWu9MoCeWJnJKodqTdlGgRKdHCIj+7liXfWcmC5Z/S6HM6z9TM&#10;lL1E2XnEIZpciF8qTyYBfU4vVfPmzXnYANrJkzZ1ef8+5eekRZtjx46DjY0tqlaqhLVr1/GXbMyY&#10;sShgXQAfkxH9z4ZsBXyH2bO0FevA/v2FlB9BHTTae3jcuHGoXbs2+5Fzf/vBKeZto0aN2GdjsXnz&#10;JlxlTS6FVEpNc/mFfYe+++jhQ77b5rFj/2HXrl3Y8M8/WLN6NdatXYu/163DylUrsGTxYszynsXs&#10;0ck8XyNHjcDw4UMwZIgXBg0axF7MgeyvQK+BfPRk2LChGD1iJCZOHI8Zs2bDx2cZ/v5rHfbu2Ytz&#10;58/j5o0biGbPCjXCWZCZcebMGfTq1Zv7V9epWwcHDx5K1Bnu1LkjSpcqja9fFBNCK5g5exZvKscz&#10;Ibx7l3K8g+jodzxCDdmAnp5t+fayZjnN+DVI2LnMcjObrxJ6dO3Gm+VDhw4hKDCIh1yiKEC0yzzt&#10;QydXkPlw585dLGQmUoVy5XnYgEaNGuL4iWPCGf/Hs6fPeKtCNbMuQ9YCJjGNHj2GN6cOvzlyO1Pd&#10;GvQds0H9r13DihUr0L6dJ0qUdObjxzQmGt/xIYHnyZMbTk7FUL9hA2aK9OBbvdLexBQp88gRX9Zx&#10;9ENISDCvDWmG8AGrjWkfZQrVT7EhvpEdh4eH4/Gjx3jw4AHuMbuUOlS3bt3iQfTo7927d9hnD/Hi&#10;xQtul6YW1OmMYPZ/YGAA3+fZ2bkUjxFH0Se9vLzw8NFD4czEIKE3a9aclYEpM5/ChVTdhKwFHI/t&#10;27Z8i8lAy86fMptVas859isNu93Bxg0bMIA15/Xq1odDEUfky5uHi5tqr/i4ECRwMksoDwlJafQZ&#10;BeMm+5fiF8fbv7SxeEF7O7iWLoUGDeqj9+/9MGfObOzcs4d3JqNYpy2p4S0x0HkkvDdv3iAoKATL&#10;ly5D5cpVoMfyQC8iBTtp06YVAkMCkmxD6BoRT16idp3aPM+bNun2Bi+EdCHgTRs3oUqlqqy5G8mD&#10;g5BwhgwdzmxgzezrQD9sPMlGpJqNSAIjwVAtS7VpYMh1BLBaODA0FHdZrfqYovM8e4qIyFe800jn&#10;x3+XrkOMv25q8DHmIy5fvoi5c+eiUYNGMM+d+9uLRC+zc/ESmD17Ng8NRfdM7j70HF06d+cvXK7c&#10;uXCetSipzVdaIl0IuFOnDujduycv8OfPnmP61GmwLWDDa0naiuvUmdPCmfLDRyZ8iqBJM2fkhedR&#10;ux6KODjwUYcsWYy4YEms1DK0atIK69evwfXrwXyYjkSbLL5+wfHjJ1GtRg2+G5EhRQ0yNGStzibh&#10;BN2H7AV89+491jSbwPe7jQ6pxrvAeujkM2xomAWWlpaoUrkyFi5cgNu3bqrsCE/xyjazGp42lBk9&#10;ciQXES0oXcfs323btsPX1xfnWG+eRjGuX7/ObeBb7PoUJy0uVtpt3L7DyP7ScdC1IPhduoB/Dx/F&#10;jh078fe6v1gNOh+DBw9G27aecK9ZE85lSvGd5inPZG7E2+IUhLoAs19r1nTHiJGjsGfffj6JQ/Y0&#10;hcFSBe/efeDL4zu07wBbGxte45qw8ps0cRK3zU2Z3UtRgb4wccsBshYwibRhw4ZwcXVJNPyTEJRO&#10;nar58+ejmrt7XE1jYMgDBNarVw9Tp0zBvr17cf9+mPCNH0E1Ow2T0XgwhS3dv38fu948PtTVqmUr&#10;VKxYAQ6F42KmGTDbkexHEka8/cupx9LYX/LHoAkGEmQ89fQz8aiYVkycpVgn0r2qO1q39sQgCiC4&#10;eBEOHjyIa9cC8OzJU7WH+ig28Llz5zDH25sJ3wOWFhbfTAwKADjbexYzMR7xc2mrBnLmoXx7enri&#10;yhX/JMtVVyBbAUdEvEJLJh4a8KdOjyqgH542KqGQqfPmzUP9Bg2+RXekTlYRxyI8aODMWTOxb88+&#10;Xmu+f69KzRa35zBFmaSePdX8tHsojVBs2ryZO93TWPPWbVuxa+dO7Nu3D0ePHMb58+dwI/QG92eO&#10;fPWKi41ElFrQ872KiMCxY8fhzTqE5ORPkzkZM8QJlmpy5xLF4TVkMP5j54jFByY7vXO3rnxShl48&#10;iqPcf+AArFu3DsHBwazl0q1JDdkJmAqYZsSo9qAm8OKlS8InqQOZCCSsAb/3536v+fPnY7WoAf/B&#10;qaaimSgKrtevb18sW7ocJ06e5KKjcKgfP8SoVRtqClQrRkW9xcMHD/nw3coVK3kg64oVKvCRDso7&#10;kWbsChUshCZNGmPBgoUICQlRuUYlX4rxEyeiXLlyzL5mZWIQVyZFijige49e8D18GA8ePpA0zKcJ&#10;yETArGZhNZTv0cNwdXHhhVmvbl3ew9c0qIa5efMWqzk3oWevHijNaiBr9qLkNDNjNVKcLcrFYWLM&#10;A2171PbAIC8vrFq9CmfPX+ATH2SyUGxf8j1+/foND4xNUSRpIoRm7b6XPL0En7985jUi+UXQrpg0&#10;lUsxhqkDR1PfJ0+dwpw/vdG5cxeUZ6LKny/vtw6cgYE+H6cuWNAeZcuWxZhx43DY91DcnheCYOke&#10;9PJTNE0a+6ZZSrrPG5a/yMjXPF7xyxcRPM/xY9YUp5jGkam1uxEagu3bd2AIe1Yyc3Lnzs1MMQNW&#10;o5fCzOnT+fg1PWNaQ6cFTFOYz1+8wAzWpGc1zsqbeaplgoKChDPSDtSjp6GyLVu2oG+fvtyJx4YJ&#10;mzpZNB5MzXO8bRlP8lUwMMiCHNmy8VrMrlBh1nI4waV0GZQvX57TpbwrSjuXwm+/FeHmEL8ee85M&#10;Ca5DJLFSJ47GkfPmywc3t7Lo1q0btmzeyG1YEiOJjfZ5o9pz9+69WLFyFUaMGI7GjZugTJkyfO0g&#10;jT/H+1NkNcrCTIUsPI/6rNWhZUTxL0U8MzOb3YCdQ/myyG/Bt3Yo5uSEcuXLspe7JHd0ij/X2tYG&#10;O3bv4IsM0qpl0lkBR0a+QrcuXXiBUiGPHT2Sh8f/GU22GCgf1BwTqWajGu3KpYvYs3snn5AYOmQY&#10;WrVowV+4IkWL8tkv0xw5eRNPNTl15jJloo6eHrc3zbLngEUBK16rV2C1aMvWrTFq+FgsWbIEp06f&#10;xo2bIQgPf4pjR//FiuXLmEnTh2/YYmVhyTtdVE70An3/Ev0MUn6GDhuJqDRYyqVzAo76EI1OHTrw&#10;H5qcdVasWsnHNHUZXMishiYhxzDSEF1MLGuumUkQ+5ExJkFAbNZRIzOB3CjjGPf/+/fu4/Tpk6yz&#10;t5mPDHTp1IEP+1GNR2O+5KOsx8QuJpgfyYTMalPxz9KOpqY52LPMFkpJO9AZAdNM0CCvIXEuhua5&#10;eMeEmkRC1Ls3zBa8ze3ANWtWY/iw4Wjfrj23gyuyH7k0a5LJMYeWCpGjO/2/dJnSKMPsZaKLqytc&#10;aWFiufIoW7EcKlasiAoVKjFWZJ2UCnBjNR7ZurTtFF2DltoUKVIEjkUcuWP3bw6FuV+svZ09bGxt&#10;uU8wjdHmY82xOcsrvWg5WNNOEyfGTGjGzNzJyswKo6xG/C8N3RFJhDQNTd8hN8m8efPwH5k+ox6/&#10;LtSemiY9E/luU4dPG/jpAqbaZ/7cuVwQZmY5MX7cWO7LSmH0mzDbrYijA8zMzZj9F9cLVihP0m+7&#10;/u/1Ko+CqIqfJmB6kN27dqEk68Bk0s+MAgUsUZfVqFQziRWAQvmTauOpU6dwU0tT+CkCDr0RiqaN&#10;mwqdDtq9R1/0gRWmT3p7z0nZT0NFpKmAaXmO92xvGCjmwC/PrVu3CaqQhjQRMJkLFCCDxjnFHkbh&#10;r0caOiQHfqnQuoBpNW23rp1FH0Lhr0139xqCSlIPrQp49+7dfKhJLPMKFRLX/yVt7zmtCXjX7j18&#10;fFMs0woVxtPe3g4U9yK10IqAg4Ovc2cPsQwrVPg9J01MffBsjQv4/bsoPv0pllGFCsVobWPNauGU&#10;wyKIQaMCpgFqD4+aoplUqDA50oqR1EBjAibvrN17dolmTuGvRxMTYxQqVAh5VDQlizs5CUpSDxoT&#10;MDlgk7+qWOZSS3LLE0tXqJskhyQbKyuMGjUS/levokyp0qLniZF8vZMKj5scNCbgqZMni2ZMYfqn&#10;fcFC8J47hztmUUs8b/68byup1eGS+QsFNakOjQiYVutSjAKxTClMfyTvwP79++PUyZO85SW/Bloq&#10;tXPnTuSX4IxVzKmY2t5qGhEwBcJIj76svzqpWXd0/A2ebdtiuc8KXPS7yBeS8qX9wsq+2NgYbN6y&#10;CUWLFuFLqMSuoyppaZYqYW8TQrKAaeShcsVKohlSKB9Sf4NMgaZNm2DGjGk4c+Y0X9iZVEDsK5cv&#10;Y8zoUbyjJna91JDyQDW6OpAs4Lv37kDfQHGHlAtpwaidvS3fvIWibM729sbefXtw6+ZNfEqm+ab9&#10;4g4ePIAhw0bwBaLfL/7UCDNm4J0/dSBZwLSfmGhmFGqdtIqYli9RBHcHRwdUq1oNTZo04cKkCPIz&#10;pk3D4sWL8Ndff+HgkcPwv+LPl82nFJwkhpkF4U+e4vSpUzykFkUwMssVFwBG21y3do2QC9UgWcA9&#10;e/UUzUhyJHvZ0tKKhzkyz2XOF3Bq5Y1OB6ShKVpLR9speNSoie7du2PKpMnYt38frvhf5eGmYlIZ&#10;j4FGDMjmpBjAwUFB2LZ1K3r16MFjLVMoLLH8aJsUKkAdSBIwmfE1qtYQzYgqpJgDlhZWaNfOEz26&#10;90TXrp3QtEljlC9fgdtWtFMQxSOgxZLkGJRZJPaCHJmZvawUFISESc9HG9MULlwY5Wg5fauWGDhw&#10;AJYvX47DvofxODxc8uoFEipdg5b+UyjYC35+WOrjg7atW8PcLJdoHn8WK7D+lDojEZIETLvXFC0W&#10;t1meJmlja8PjKvhdvMQLP/4HeMaav/thYbhw9hw2bvgHc+f+if4DBvAYYFWrVkHhQvYwZWLX9gQI&#10;XT87u49FAWsUdyoOF9dSqFC2IstDVdSpUwuNGzdCy5Yt0aljRwz08sLsmTN45B5aA+h/wZ/H6yUx&#10;xT+bGKWCVnmfPHEK3jNnoUXzpnwltdiz6Bpt7WyS7DiKQZKAKURR7nx5RDOiCVJtS0MrFImmSqXK&#10;GOI1GMfPnsILJuTvf2Q6JpHHx1+goR4SyZs3r3nQPQpNRcv0XyYgHVM6fU4/OA3EU5NKIZLoGvSX&#10;julaRArLROlEug+NwFBIKKoxKIrQ/8UnXYDJ4Qu7J21VcOWqPxYvWYq+vfugerUaPCgKeQGa8OAp&#10;8lymn9PUjJe1qpAk4LCw+9+CvqUljbIY8Y5LYWZmuLq4oZ1nGyxcuAi+vgd5DF4Sp9RmN61BLwFt&#10;VPPg4X0EBwbj4P79WLnSB0MGD0bDBg1QumRpZpv+BivWd6BdhWiMVqxs5E4DfT28ZZWJqpAk4MuX&#10;Lolm4meSOh8UPMTKyooP9zRp3BjDWI984fwFPCB1QGAAPqWBuL9+/sJr93v37iHgagDfCIbiqi1b&#10;vhST/piIQQMGokmTpqjEbL7iJYrz0FMU8IQCofzqPiBUbqpCkoApZpdYBnSZNNpBncNiRZ1Qi/Xq&#10;mzRpxAfvW7RsgdasU9OmTZtEpLSEpE4WRX0nO7cBqxlr16qDau7VeLQfV5e4WpL2oKOOGUXroRZK&#10;maVUjxEvk99ZNSEk1sCXRTOgUKEU0vZiqkKSgE/LsAZWqPukyRZVIUnAFMpeLAMKFUphmgl4956d&#10;ohlQqFAKaas0VSFJwFs2K34QCjXPNBPw5k2bRTOgMH2TosKLpWuKtGuTqpBWA2/ZJpoBhemHNAxI&#10;Qb979enF906+fesWot6+5UG9xc7XBGmFj6qQJOAdO7aLZkChPMm9BC0sUL9+PYwbP47vSkQTMWK+&#10;GXa29qLX0AQfJbGLvhgkCXjPnj2iGVCo2ySh0m5HNBVfq1ZNDB8+FBs3bkRIUDDfSEcVlC3rJnpt&#10;TZActlSFJAEfPnxENAMKdYMUwjR37lw8UhIJrn379pi/cCEuXbnCHZnUXUCZEA0a1Be9pyZIe+Op&#10;CkkCPnHihGgGFGqfVIvGO7vTxji0Z105QaRTp03Dwf0H+Pa1Ys2/JtCnp/oLGVTlnTt3hLukDEkC&#10;Pnf2rGgGFEpkxjiBklOPmZk5SpUshebNm6Nvv35YyGrQXTt3ITT0ulpOL5rGqNEjxfOuAdIe1apC&#10;koAvX7womoFfjbTCgnYSpeaaNqspUqwYatetw5fHjB45GnO8Z2KZjw/WrF+PjTt3wtf3EE6dOoWL&#10;F/0QzOzOGzduMrvvPp+BIlfQ168juW8y+SOT37GUpl5boFhmYmWhCaaZgAMCAiE1FsDPYmFmF57z&#10;88MF9hLShtmXL17GFWYb+vv7M17B1av+jNfYMwbw9WJBwcG4HhKCG6GhuHP7DsLuhyE8/DFfev7i&#10;5Uu+1Ss5YsfGxPAgHwmhXff2n4NFixaJlqsmmGYCDg0N4evaxDKh63R0cBCeQjWkRxFKwcLFi0XL&#10;VRNMMxs4ICBItr6utIhSQeqxaKH2BEy7/asKaTbwZfn6A9PQkoLUY7EWa+CwtBoHPnHymGgG5EDa&#10;91hB6kHL/sXKVRNMs5m4Hdvl605pbWujtTFSOWDZkiW4e+eecKQ+fHxWiparJkixK1SFJAGvXbdG&#10;NANyoI2NLT7r4PCUJhAdHcVax1NJBoyOjIiEUVZj7Nq1S0hRHytWak/A6gT4kyTgRVq0g7TNAlbW&#10;abI6+Wdg/vz5/BmvJhEoj4LC0CRJ2P37Qor6WLVy9Q9lqim+epVGizpnzdHeYLa2SSuHP32Rj4DV&#10;sXYmjJ3AnzEoJFhISYzKlSvD3b26pAmS1VoSsL6eHg8yoyokCXjqpCmimZADrS2s8DlW9wX8lf1b&#10;umwZbt4MFVJShme7tuwZM/LAM9+DvM3IE41mBqVg1RrtmBAmRsbMBFJ940NJAh4/fpxoJuRAqwJW&#10;iP30SXgS3UaHDh2wf99+4ShllCtfAQb6BoiISOwrQTXu4MGDmfmgh/sSzAfC6lXa6f/kMDXFezX2&#10;jJMk4NEjtefQoW1aWlnikxpB5JJDwLVrGDVqlHCUMiim2tOnqi+b6dGtO0aPGS0cpQwKrpIzhymP&#10;DZcQb6Pe8hUWDRo05DHdpEBbNjCF2/3wUfVtBiQJeMSIEaKZkAOtLJgNrKFOHK1MoVBWquLKpUtw&#10;dnbmgaRVwYSJf6BGjZrCUcog+97W2gYfE+w3QUOGs6bN5M9Ovh9SsVJLAs6bLw93YlIVkgQ8UsYC&#10;ph9Zai0UD58VPmoJ2O/yZWTKnBnnz58XUpLH5vUbUUiNmcO8efOhVKlSiQIcRka+gqGBPm951BFI&#10;UtCWgGlJE0X/VBWpFjB1iofLWMB2dnb48lUz48CDBg1EQXvVBUahUSlsbA8Vo5Ef8j2EPHnzCkcp&#10;g7bBqu1RWziKq31X+KzkfisXzl0QUqVB9gImjB4pXwHb29trbCbujylTYGlpKRzFgVwqk7p+7IcY&#10;mJrlhI2ttUr23oWz55GTdW5UAcUOpqCCjRo1EVLohXkG46zG/JnJ/tYElq9cIVquUmnFWsY0E/DY&#10;sWNFMyEH0o+pKXh7e/PA0vGI+fIJn5lQkntBrK0LsBoxEy5euiykJA2akKAtFmJUEPtHdg7tOdK6&#10;TRshBZg2bSr0MuvBT4V7qYplWvKFsLW2TrsI7eMnxA2Yy5G/sZ66pjB79myY5cwpHLEm+/OXFGt3&#10;55LOPB8zZs4QUpLG9ZDrfPTg+bOURy7Iqd4oqxE6de7Mj2/duslq36x84kKTWLxEO7Owhdnvok4r&#10;IUnAk6fId3/kYkWKCE8hHTNnzuRBtdWxqatVq8bzUbFiBSElaYSFPeBTvzdu3RJSksbbN2+RxTAL&#10;+vTpzY9pAx2auFDlu+pg4cIFP5SpJkijM19YBaAqJAl4xvTpopmQA0uWKMGfQRPrzSb9MYWL5PNn&#10;1WsOCpJN+aAdmGhZUnKgeLm0AvnY4SNCStKgcw0NDOE1aBB8D/ly4VM0eE1j3uw5P5SpJli+Qnm1&#10;+iaSBDxrlnx9IWj7ASomTQyl0SRD9mzZ8SlWdQH37tX7W15oM8LkEP0uGjnNTLFyzUohJWk8fRIO&#10;AyZ2r4EDUcbFhZtK0R9Un5pVFbNZq5OwPDXFGjVVH+8mSBLwnPnyFXDlShXZE3xlzZV0AQ8ZMpjH&#10;Z1Cn9zxixChkzBAX26FazRpCqjioRrKxssaI0WOFlKRB+8qRvUwtAm2nsH//PuETzWLy5Emi5SqV&#10;NdNSwBSjQCwTcmB8QaljbyWF/v37xwlYjQmCmTNm8q1iXVzc+OYuyXVcSMC08WMNd/cUm1deAzMB&#10;0zNSwJONGzaq1SSrimHDhv5QpppgvTp1hDuoBkkCXrZsmWgm5MCGDRsITyEdvXv2gTETMO0jpypW&#10;rIgbRx03YTz/S7N5yaEU69w4ODikaLO/iIiAoaEhbG1tUbdWbejp6eH0mdPCp5pDTy1F5qlfv75w&#10;B9UgScBr1qwSzYQc2LaNp/AU0tG7Z28+TqvOBn1btm7l+fj7r/XInz8/3FxdhE/E4VSsGKvljVM0&#10;Uyg4NNXAnbt2RmBgEPTZ/8uVLSd8qjm0b9/uhzLVBNNUwBs2bhTNhBzYrVtX4Smko0+fvshiZISo&#10;6MTeX8nh0IH9PB8rVq7AlGmT+caFya0FK+7kxM+hnUOTQ8SrlzyoX9vWbbjp0LFTBz4SsXnLZuEM&#10;zaBdu3Qg4N27d4tmQg7s3ben8BTS0a9PPy6ut2/fCikpgzzCKB+Tp0zh4aXo/7/3H5CkvepW1k0l&#10;Acd+iuVDc40bx00lhwSH8BrZzs6WRw3SFDp16ZSoPDXFpk2bCndQDZIEfPjwYdFMyIH9B/wuPIV0&#10;DPIayO3OyNfiiyjFcOv2HZaPjBg6dBhiP8dyd8ksWYzw7l20cEZiVKlajd9DFTPFNGdOeHjUEo6A&#10;4cOH82em8WpNdeh69eiVqDw1xQ6e6pl2kgR84tRJ0UzIgZoc3B85cgQfe32qxvZQFEafvkOdIcJJ&#10;IVTtX2vXiorMw6OuygLOnTsPj2gZP8Ydzu5lamrK76fO/hPJYdhw7YxC9OylXssoScBnz8g3vGrv&#10;vr2Ep5COPyZP4r39sMePhZSUQQEBsxobw9OzLT8m04B8iskRhwIFfo+69WqrLGALi/ywtLbC+wTm&#10;xqbNcf0VD4/6GvFImzF92g9lqgmOHDVCuINqkCRgiuYolgk5sGtnzXXiZsyYwX1t/ZNYxi6G6Kgo&#10;5DY3R4N6/x/O+/ffOJNsw/r1P9TCHh41VRawvb0dcuUwY/f4vzkSE/OR2cE2/PpXrwUIqanH/Hna&#10;mQOYNWO6cAfVIEnA/lf9RTMhB3bq2FF4Cukgd0qyZ08eOymkpIyYjzGwyG+BWglm4ciNMHeePNw1&#10;8/V39nSlSpVU6sQRKleuCHNmB1OM4YS4efMmn50r7VxCLZdFMSxb5vNDmWqC69nLqw4kCZji54pl&#10;Qg5s3qSZ8BTSsWDePF4Dn2MmlaqgCQn7ggVRpUoVISVuxu0o6xiTyBb8OU9IjUOJ4sX5Kg5VlgP1&#10;6duHL478XsC0xKhK9ar8+Q8fOiykpg6rV63+oUw1wf+O/SfcQTVIEnBQYKBsw6tWq+EuPIV0LF/u&#10;w0V3+Yp6DuNFihRBhYrkk/F/fP36BcWKObEa1AwPhCiNNDRmZW2NHNlzqFRzzpo1C3nz5cO79z86&#10;8YQ/DueTLrRUXwp8tLQigwKOqwNJAg4NDUVmvcyyFLGLq6vwFNKxgUI1ZcqM0GDVg48QnFitWq7c&#10;j7NkJ0+egL4BjVB05zX1i+c0u6aPokWLquT+uXHDBtjb2XEzRQz9+vXj2yHQVgapxerVmq+BSUc3&#10;bqhXhpIEfOf2bR5Ag2Z6xDKkyyzGxKAp7N27lxf++fPnhBTVUKJEcbiVLSscJUbr1m3YNTNh/T//&#10;IJC1dJTnnt27C58mj+PHT6BUmTKJViUnBI1XOzkVx201IqF/j53bNb/JJeno5XPVA/sRJAn44aOH&#10;vDmSo4BpVbKmcETYL2/71q1Cimqg1Qeubm7CUWJQBEmH3xz4cqAGDRvwF+TEqRPCp8kjMOga38ct&#10;OXxMonZWFadPn/6hTKWSXEvVmc0kSBIwxRqgpTRk/4llSJdpZWmpscAmJ04c59fcu3ePkKIaKHaD&#10;m1vSpgy1cI6ODtDT04ebi+omz8uIV5jHOpbaBG2G832ZSqWqoywJIUnAFLooF7OlxDKj6zRn+VYn&#10;hFFy8PO7gAyshjz2n6+QohpcSpVmAk7BU+wrdbxU3/w6rXD9eqhouUphNhMTtYf3JAn43fv3KJDf&#10;SjQzuk4zsx/HSVMLslGpiT93Rj0b2JXVqmVTErCO4t79+6LlKoXFihZJ0m5PCpIE/JG9LeRkLZYZ&#10;XScNSb2OVN35JjkEB9N2Y5mZkK8JKaqhVo2aqFgh5VXJugjaxV6sXKWwc/euajsbSRIw3czV1UU0&#10;M7pOcjnU1FatN27e4NO85N+gDmiz9I2b/hGO5IW1WhhGmzt3rnB11SFJwITq7u6imdF1GhsZ4dlT&#10;1b3HkgNtEUuBTTSxRF/XQbF7Z0ybgZzMBBMrVyk8+u9R4S6qQ7KAW7RsLpoZXSc5eT9+/Eh4ipRB&#10;rU0ss8/Emrh3796hfj31VhLICfTMtFh03V9/o1ChgqLlKZW0tQDZ1epCsoB/79tPNEO6Tgpvqk6B&#10;0RRvUqAf+IOGhuR0CeRQdP78WfQfMBAmxllFy1FTJJPu0yf1y1CygGl5uFiG5MBbGg63JHfwF/HD&#10;B/hfu8ZD55rmyCFabtogxWtODSQLeNvmLaIZkgNp5/lfGWQMcdMoNhZ379/DYC8vmJmZiZaVtlmh&#10;Qvm4TKkJyQKOXwojR4aEhAhP8WuBhPsq4iX+/mc9KleqxIOy/OzZ1H4D+sZlTk1IFvDNWzf5IL5Y&#10;pnSdwcHBvAZK73hDtuy5MzwMLDkPWVhYcB8WsTL5Wdy0OXXL/iULmDybyHdVLFO6zqCgIB5JPb2A&#10;ts4NvXED27Zvw4Tx49GgYUPuc6zr/iq5cuVK9ayoZAHT2Cf51oplTNdJEwlyArUWtCAzMjIS165e&#10;xYYNG/DHhAlo174dMwWqwNKyAPRk6BnYqmVL4QnVh2QBE/6YOFE0Y7pOc3Nz/D6gP/Yd2I+Aq9fw&#10;/MVzxH7+xG3EnwESaAzrUEVERODOnbu46HcRO3bswIxZM9GlS1fUqlkTjo6OMDE2EX0eOdKVVX6P&#10;1VjN/T00ImDaLkosc3IjeUOVdHZG927dsHLlSuzZsxNHjxzBmVOn+QpsGrW4e+8uwsLCeBhTCiZN&#10;0W5UETy1VNRM0nfIjyCE2d9nzp3Dgf0HsHjRInh5eaF27TpwdHBEthzZkFmGLqrqskvXbmq7T34P&#10;jQj444eP3PlaLJPpmRmZyOxsbLhDTvfO3TBo6GCMGzUO40aPwvjR4zFu3ER069YFtT08ULy4M6vx&#10;zXj8CLFr/UrMapSVx5XQRP9DIwKmKmjj1s2imVWoMJ40WkXr+h48iFusqgloTMA07ahvqNQuCsWZ&#10;L29+nDp1km8/pkloRsAM1AGZPkm+08oKtUPnkqX4oldNLR74HhoTMIEMcjtbO9EHUfjrkOz87t26&#10;ws/volr7hqQGGhUw4fGjxzw0ktiDKUy/JPu2WLGimDJlkuBjkjaDkRoXMOHc2TN89kfsQRWmH5Lj&#10;D8VsmzJlCg8Y+DOm5bUiYMKWLVt4LC+xB1coT1I0n7JubmjduhUOHDiA129+DAOb1tCagAnz5y/g&#10;wSrECkOh7tMoixGsra3h2bYNdu7cqdZOpGkFrQqYsHbtWi5iOUbv+ZVINiz9TjQb2dbTEzu2b+NT&#10;2roOrQuY7KJLFy8hi0kWWUbw0XVSmVJEG7HPUmL2HNlRtWoVrP9nPW7fusUD1ZBz+8+wZVMLrQs4&#10;HuQ/QNEYqeDk6j8sZ2bKnAnFHZ0wfPgIHkno6ZMnau1rp6tIMwEToqKjMXfefFhaWIoWskLNkYYy&#10;KcDftClTcfTov3wF9ic1wzbJAWkq4HhEvX3LA+F17dwFeVhBZ1Jq5BSZUSSNSJsa2traoFmzZpg4&#10;fhy2btmCq9f88UYHRgjSAj9FwAkR/S4aly5dxLJlS9GyZUsULlw41TZdeiR1fqk8aOusIo5F4V6j&#10;Bvr/3h8+Pj44fvw4wu7f18iuQ3LFTxfw96AOxCPW3G3asgm/9+uL6tWrw8nJCZZWVjx2gF7m9OUw&#10;RM+TwzQHbKytUaJECVSrVg3t2rXF+PHjsWbNahw/9h8ePnyIt6yD9dM87XUYOifg5PD6zWvcuXmb&#10;B3resnkzli9fCu/ZszB+3AQMGDAArVq15L65Do6/wbqANd9Em2aLSPi08tbEJO4vTbBQLDOKzkOk&#10;/2dlabTQkY719fT5kBKR5vXjR08yZsjIO6B0TKTakUjn0LmGrKakgNQ0C5k3b14+hlrQ3h4uZcqg&#10;Vq1aaNGiOXr37o1JkyfxFufwEV/W+7+t1h7LChJDVgLWJChMVAxremOJCaLq0MLIiBcRiHwdyV1E&#10;nz17goCAazh0yBdHDh3A+bNn4X/5MgKCAnD7xm3cuX0XT548xhtm18tp+Cm94JcVsIL0AUXACmQN&#10;RcAKZA1FwApkDOB/2XSVGJkwGM0AAAAASUVORK5CYIJQSwMECgAAAAAAAAAhAG9cJECAJQAAgCUA&#10;ABQAAABkcnMvbWVkaWEvaW1hZ2UyLnBuZ4lQTkcNChoKAAAADUlIRFIAAACTAAAAmggGAAAArep6&#10;3QAAAAFzUkdCAK7OHOkAAAAEZ0FNQQAAsY8L/GEFAAAACXBIWXMAACHVAAAh1QEEnLSdAAAlFUlE&#10;QVR4Xu2dB1gUVxeGY0MFFQsqYEHsShEbJnZ/xRZr7KKJsWDD3gsqNmwJdixg7yVWsBvR2LFHxd6x&#10;AQJSBNTvv+furBIcltlhYQfc1+c8OLOzM3dnvrn13HN/gAEDOsIgJgM6wyAmAzrDICYDOsMgJgM6&#10;wyAmAzrDICYDOsMgJgM6wyAmAzrDICYDOuO7EtOnTx/x4cMHhIeH49mzZ/jn9ClsXL8eE90monfP&#10;3qhfrz7KlCqF/PnzI3v27Mic6Qf88MO3liVLFhgbG6OQeWHYlK+Apk2bYeDAAZgzwwN//bUT12/c&#10;wMuXQXj//j1iY2O5ffr4CZ8/fxZSkjHJsGKKiozCzX9vYsfOHRg9egyaNmmMktbWMDE2+SIKEoSF&#10;hQVs7WxR88ef0OLnn9G9WzeMGDESc+bOwZIlS7Bi2TKs8vbGmtWrsWrlSnh5eWHhokWYNnUqBroO&#10;RKdOndHIqRGqV6uOMmVLw6xAAWTLlu3LNfLkyYO8pnlgXcIa/2tQH66urti4aROuXL6MsHdhQmoz&#10;BhlGTDEsx9m8ZSt+//132NnZMdEYq3KRzFlQrlxZODORzJrlge0s57h48SKePn2KyKhIfPz0SThD&#10;yqF852NcPEJCQnDv3j2cOnUSPj6rMHbMGLTt0A5lypTmOZ5aaDmy50D58uXh7NwNf86dhwO+viw9&#10;H1UnS4ekazGFhIRi5IhhKMCKJSp66AEVL1oUg4YOwfXr1xAREcGLGKUUL5SO+Ph4REdHs1zpHW4G&#10;BmLpUi84NW6MgoXMePqzGWVDsSJFsWLFCnyI+yB8M32QrsT0mf17xx7C/PmevIgiARWzKoZRI0cj&#10;8M4d4aj0zbVrN1hR68zrbSQuc3NzLF+2BMHBwYqvc6UbMb17F4ohg4bAyMgIVlZWmDp1Cp6zSnRG&#10;5RMrfi9dvYqePXrCvLA5MmXKhPr16+LY8WP4+FGZRWG6ENPsWbOQM2dOXoE+ePAgPrKi4nsiLjYO&#10;/idOoG3bNjy3KlKkCBZ4eipOVIoW0yeWrTds2IjfQG8fH/62fu9EsUaD+7RpPKeiF+wiaxUqBUWL&#10;ac/ePcicOTM2bdoo7DGgJj4uDr169eL3Z8igQYrIpRQrpo/xH5HdKAcmTZok7DEgxuXLV1CwQAH0&#10;dXHRe86tWDFRPamweWHelDagmZevX6Nw4cI4dcpf2KMfFCsmWzsb1KtXH8+ePceG9Zsy/FBESqEO&#10;2YKFighb+kGxYjI3t0SPPr14p+OQkUNgbGyCX7t3w9OnTwzCYlCRdurkSdja2PLtx48e8fqTPnNy&#10;xYrJxMQEU93d+f9JPBHvIzBu7FjkzpUbbdu0wbVrV/ln3xt0L86dPYNatWrycb8Hjx7w/VQBz5cv&#10;H06fPc239YFixURjWDu3bxe2vvL27VsMHzmSv4UOlStj6/Ztiu3E0xlCRrxt61bY2trhh0w/oE+f&#10;Pnw0ICHFihXDkoWLha20R7Fiypo1KwIuXxK2viWONY0XLPCEUTYjPkrftVMHPH8RJHyacYj9EMNz&#10;ZKNsqgHilj+34GN7YkV92XLl0Luvq7CV9ihSTOSaQZ1yVLRJYf9eP1RyqMRFlZ9l9ePGj8Wd24H8&#10;pqcnSB+RkZE4f+E8RgwfhuLFi3MB0TjdyFEjEBMTIxwpjk2FCujcubOwlfYoUkx3AgP5TdQWKgLn&#10;e3qievVqyMJytjy586CxkxM8//TESX9/PA96gdi4WOFo/UPiuHv3Lvbu2YMRI0agikNl5MihyoHy&#10;5cuPDh074u8Tf0suxsuXM4jpGy5duCBLTAkhYR05dAh9+/eDhbk5Px/Vs8zMzFChYgUusj59esNj&#10;+izs2LYDly8H4PXrVyqvSB12/pEQyLPz5q1/cffOfaxY6Q0X1kqt7OCAfKZ5ebrUVqRoMUycMB5n&#10;Tp+RlauWLl0a/VxchK20R5FiOnbsWIrFlBCqX1CTOYY9oGtXr2Ha1BmoX78+rEuVZEWjyg9KbVS8&#10;kujIyMWF6m5qo2LUOGcOGOcy4V0VxjlzIg9rXebKY8JylBysXpPty7H0XTI6D50z4TXUZm1thUFD&#10;huLuvfs8fSnt8rAqboUpM6YKW2mPIsW0c+dOfrPTGhpYfvvmLa7fuoVz/5zFocMHsXnzZqzy9oGP&#10;jzeWLl+KP+f+wd1fpk51Z7nadEyf5g53dzfMnO6BhUsXYt6cuZg0ZQrGj5/IWp0jMGDAALgOGowp&#10;UyZj+7YtuHb9Bs/9UgMLC3OsWL5C2Ep7FCmmdWvW6kVM6Z2CZgWxecsGYSvtUeQTW87eLioqDEiH&#10;Zr9Qp+XBgweEPWmPIsW0ZOli5MxhLGwZkEIMKzpz5cqFSxf159+kTDEtWMhvjAHpvI94jxzZs+PB&#10;g/vCnrRHkWJatsyLt5YMSOddeBhvbYa9CxX2pD2KFNPatWuRmTWnDUjnfWQk7/DUJ4oUE3Ua0iyU&#10;gItJj80Z+C9Dhw5DlapVhC39oEgxEeReUalSZbj07Sd5jO57hDo6qS8sU+ZMGD50qLBXPyhWTJQz&#10;PXn0BN7e3rAuUQJrVq9BbGz6muGa2lAnq5vbJF5XGjFiOKyKFRM+0Q+KFRNN46GxNSIkJBg9fvud&#10;TwMf7OqK169f8/3fM5cuBaBUqdL8pbt0OQBHjhxB9mxGwqf6QbFiqmRvj/81bChsqaBwOC1atOS9&#10;4zlzGmO1jw+iY8R9ezIi9DvfBL+Fo6MjvwfOPboLnwCzZ8yERWFzYUs/KFZML1++4gOkq719uCNc&#10;QijiyYJFnihbpgwfTC1evBhGjByJCxcvICwsLENN1iQBUQAOXz9fVKlSBVkyZ8b//tcADx89Eo4A&#10;wtnnBQsVxLx584Q9+kGxYrpx7TpsbGxRzbEaq4hXwrmz54RPvkI3mkLjUBwlp8ZOMM2dh9UfsqJi&#10;xQro37c/Nm7cjFMn/NNlHCSalbNxw0Y0bdYMJibGyJcvL/qx3/T48WPhCBXkbeD4Yw2ULlla786A&#10;ihXTsuXL0bZ1Gy6Ybdu38RyoskMl7Nu7TzjiWz5Ex+D27dtY4bMcTk0a89hMVBxQBdXS0hI/1nDE&#10;oAGDsPOvHextjxS+pQxICOs3bEKHTu24h6XahaV3z574559/2OdRwpFfuXfvPooWKcp/45kzZ4W9&#10;+kOxYjpz+h+UK1v2P/Wh7t17cP8gunkODlVw5PhxxETG8GMSHvdfPiPoRRDWrVqDli1asJahlSrE&#10;YAI/o0zMsmY1Qu48eXjkt4KFCsHG1pZHkhs+bChWea/C7n378PeJE7h+9Soe3n+IFy+e4VXQawS/&#10;DUZoaCjCw8Pw/n0YIiPDvxjto89ev3rDc5p/A2/hmP8p7NyxHWPGjkW1atWQO9fXSHaUpnJlymLx&#10;okWIihYXO/3OOJYbrV2ziqf/f/XqoRCrK23eulk4Qn8oVkzkXks399LlK8IeFRSX0s93P1qxXKtw&#10;4UL8mBw5cvK4kn96/onLly/zyG3x8RJcXZn+yAvyxo0b2Lt3DxYtXIhBgwahRbPmTKwOrLVUiudo&#10;hQoWREEzM/63ABObqakpHzukFif1OmfPbsRbVWSUC3Izysa3abyMjqPjyZfbvHBhfl571sBo98sv&#10;cJ88mdWH/BCaaKaJGFSkD+g/AKZ5TTFqxHCedqofmrF07di2TThKfyhWTMSECRNQlD3MpLoC6EY+&#10;evwI69dvgLNzV1QoX/5L8WDFKuVNmjSBxwwP+Pr68iIhcUVeKpQb0LXUf+k81IqkwVWKGxUaGoJg&#10;1sp68+YNdxcmo20y+iyMPfQoVgTTi8BOIpxVGnQtX5Yr1qtbFwULmmHmzOmswh0ufKryI8+SNQvu&#10;3rkr7NEfihZTXHwcWrCiiXrDVy5bJuxNGnrY1PIJvHkbGzZtgouLC6ysivHigCynsTGPbeTAKvSt&#10;W7XGqFGjsWiJF44ePcId+4OCghARHqF66DL5/EnlIkxFUdJFr2bIE3P37t1o1MiJ//ayrOjbx3Lj&#10;mA/fzk5p2KAhataqJWzpF0WLSc2QQQP5xMOiRSzxhLVm5D6kYJZjrF+3Dt17/IoqlRxgll8VGZcc&#10;8RLWoRIb1anoMzqGcj2VP7gRK7byokypkmjQoD769O2LFaxuderMaYQxQUv16aacjro6KPruwH79&#10;kZ2lh65lmjcv3KZMQlKyjo2ORctWLXlaqG6mBNKFmLp26YrTp8+hWctW7GFmRQv299btm7JFlRTR&#10;UTE8cOmLl6/w9PlzPHv5EiHBrJgKe4fIqCguELnQd0NYZZxam7t27cLo0aNQu1Zt5DQx4QK1sLTA&#10;z82bYR0TO/WVJcWroFcYO2YcfwkaNmqIiEjltEoVLyYq6oqwHIkeBEGddX/O+4NPhbaxqYh57P/0&#10;gOgNlwI9VJpWHcXEIbcOJQaNG75jIrhz9w7Onj6Nbdu28rBA3bp3Z602Rx7yJhvLRTKx3K1EiRJo&#10;xhoMNK3p0IFDPAC9pvRHs/rWflZvatakORNeZjj+6AhHxxqYyeqDSkLxYlq5ciXvvEw8ETGebZ87&#10;dw5NmzTlRRFVThvWbwBPJq5XGsbuSEwUWNX/7+Os9bYAv/XoAXs7W963U7JkSZQtWwa29jaoXrUq&#10;b7rTTGH6S0MY1as6ojL7v729HUqXLsMDtRZhDQSai0eBNii3oOKY0pM5UxYULWqJbt2c8QdL09Fj&#10;R/HgwQMuOCnCj4qOhpfXUtStXRu5c+fm57SrVJHHMKfvDx06mHdhvHn1RviG/lG0mPxP+vM6wV32&#10;tifHw4f34TZpIsowMVCxQTc/d+486Nq1K478fYwXHZQTff6s+UFSUPdXrHi7cu0qvJYuwfDhw3hF&#10;/ncmuh49fkPfvi7sQQ5hLU03LJ4/H777/XDnzm28ePECH2K092qgoppeFGo4HDp8BHVq1+JpJ6O6&#10;EwXHHzRoCJ82nhB6KaxKluDHWbEXwWfNapbDvRR+o26Lf6koUkxUbxk6dCh/20+fOSPslQ5F4/Xz&#10;84NLHxdUrFiRt4jUD6goKx5bt26Nae5TccDvAO6xVhw17+NiUz+uEeUoJJqHDx/h0MFDmDBxPOrW&#10;qcP7oyht9OJYWljwLo2Vy5bzroXkIG+B9h07oXix4l+mlteoUQOenvP5KgkxMgQuF0WJ6Rar+/Tp&#10;58JF1LBJQwSxuoQuiI6JYXWZu9izbw/LaYbDyakJe6utv7TejIyywcLCkndUtm7TitVl3LDMaxl8&#10;9+7HSZY73rp1C8+fPkVoSCh7OFHfFFPkVxTzIZr3dj979hT//vsv/mbF6LZt2zBv7lz07tMbtVlx&#10;VaKEFYyNc/JrZjPKikqV7NG+fTt4sLrVqVOnWPH86kuuQtd4z4RHU9afPX3OWrGP8OD+AwQG3sV1&#10;dv6rV64ggBV5ZNQSvMuEc+/eXVw4fwE+3t7o0rkz783Pn9+Mx7Pa7+ur0zqiGIoQ00n/07xeRMVT&#10;j19/529UamfV1JdELbQnT57g/PnzWLV6NYYMHIzq1auzB5CP+6DTQ1cbdQtQzpE9Rw4Y5zTmPdpk&#10;JsxotQQaoqE6Ex2X8HskHjtbO/Tt7QLvNWtYPe8s/33U675u3VpMGD8eHTt0YC27WjxWQNGiRfj8&#10;Nzon5Vh0T+icmTOr+srUL8A3xvbTsZQGmqpubGKMPKyuRWlWH0PBMAb3G4DYZKKpyEVvYiKxBAQE&#10;8GW26KZNcpsofKI/KE1JGXVCUnEYePsOr/gfOXwcB1hLjP6SR8OdwDvcvZh6pN9FhCPw7m3s/Osv&#10;DB02HBXKVmA50X9jGiS2bFmpiNJ8jC7tt1+78RatLklzMVGRcOHCBe78ljdvXnjM9OA9vvEf43jn&#10;21PW0qLxtSNHj2PtmrWY+8cfmOg2CaNGjcLIIcMxYtRoJjw3uE2ehElTJmOyuzums3PMnOOBuXPn&#10;YM7sufDwmI0ZM2di4uQpGD1mDC/aXAe6YsDAAejXtx969e4BZ2dndOzYgRUBbdG0aWNe8XVwqMqH&#10;ZGjsrDhrqRUtVoTXYSzNzXmrjcbprK2tYVPRBj/9VAP16tXjy4tZWhbhRbPYQ1Oy0UtM9UZdkaZi&#10;ouzdqZET988ZN3YM/Fg5Tn9rswdJYZppwFTsRxssda1jp06I1kEulSZioj6hTiwXyJolK8wtzfnb&#10;TeW62A8zmH7MxtYmxYJKVTFRi2TrDpVjGyWYxrgS/wiDKcfKlivPX3y5pJqYaM57lSqVRRNtMOVa&#10;ty5dhCeoPToXE42AUz1ILKEGSx92wO+g8DS1Q6diunXz5pf4kQZLv0ZBw2I/aB/dTmdiCg4JEU2Y&#10;wdKnTZ06WXiy0tGJmMLDwmEkjAsZLGMYLdlPvvTakGIxxX36CAdDRTtD2hT3KcJTlkaKxeTOLiiW&#10;EIMp22gskTqPxT5TG83C0ca7NEViev7ixZc+JLmWeGDUYKlnNOWqft1GfEWsOjVrix6T2Gh6lVRk&#10;i4kGP7t06SKaAIMpw+hFJ2/QPi59cfLUSR5EddOWzcgu+E9JsYEu/YUnnjyyxRQVHYUfMosnwGD6&#10;Mxqo/v23HnyG7/Pnz/mzopGIHTt2oKR1KdHvaDJyZZGKbDHNn+uZtG+NwdLE8uTJDVfXAfD3P4GX&#10;QUHcb5xKjIR4LfXis5HFvi/VEp8zKWSLKY/pV1dYg6WekXMbTSgoVqwoWvzcEkuWLsHrt+KTCCgH&#10;Im/PXX/t5pFjxM4nx8i3XAqyxERxAMQuajBpRt6Q5E1ZqnQp1K9XD+3btYPrwIFwd5uMhQsXYO26&#10;dTh2/BgCb9/6ZiJBQug5PGNF2e7du9CrZ08Utyoier2U2pHDqgh+ySFLTL6++0UvmpTRPLGfHB1h&#10;Z2v7H+f+jGzUSqVAFXZ29pjsNpH7g/uf8MfDhw955BTVYjzSXZM/s1znOSvKfPftxbjx41Cndh2Y&#10;FSgoem1d28QJ0rxgZYlp6vQZohdNzqhvg6KI1HCshjGjx+HI30exj90c8oqk6UTNmjVDYQsLHjlE&#10;7PtKMfLPLmFljVatWmL0qFHwWemNo0cP4fq/NxAU9OLLJM/Ec/2kQsUVLeT854I/0bR5Gz7hNHeu&#10;XHqro7Zt31ZImWZkialrp86iF5VrpcuUxvyFnrh86RKCg1VvbeJKHz2cZ8+e8alJZ8+ewbat21nl&#10;cinmzZuDqe4zMMXdXbBpmD3LAwvmz8eq1T7w8/PF5SuXcfPmTT5r5NyFizx41pnz59m+GwgMDMTD&#10;Bw8Q9Po1IiIj2HWi+SDnp0+6n/pEvyk+Lo7/FoqUcut2IPawXN6DpbdO7dowVWiuXfMnaYExZImp&#10;RvXqohfVlVGl08bOFh3at4fbRDds374NV5ggaBp1xPv3/M1VGpSmKFa/oSLs/v37CAi4iJ0s3XPn&#10;zYNLnz4s123OZ6lQDiP2m5Vs5cuXE36lZmSJydpaNZM0rY3qIblymfCwODUca+DXX3/jkym3bNqC&#10;q9euCqnTLfGx8XjBii6aO0ehd7Zs2YL5LNcbPWo0unTtzOfDkcsrpck0j+l/phZlFKNiVgqyxEQn&#10;F7uovo1mW+QyoQht+Xjll+pnFAdAk9ExdCy1rmi2DDUQKPegoQc6HwWb+N6HfIpYFhGevGZkiYnm&#10;totd1GAZ0yxYo0gKssRUtKgqwqvBvg8zN5cWrF6WmCjWkNhFDZYxLVXFRHUNsYsaLGOahXkqFnNm&#10;BQxiUqpRRBdqINFSIGKfyzFziWuyGHKmdG404F6lalWMGzcOx44fRVSMalbuurXrRI+XYxSVTwqy&#10;xFSoUCHRixosdY2GUxwqV0L//v2xedMmHm46qfVSzl+4IHoOOUbdJlKQJSZz1lQUu6jBdGcUVYU6&#10;RL2We/HAXuRaIjbMlBQvXjzX2Vge9b1JQZaYDF0D8o1caWmgmCY6lrQuiXp166D/gAFYs3o1HyOU&#10;KpbkiImKhnFOVZS6lBoFNZOCLDFRZFqxi34vRrHIs+eg2R0myGual9chaTiFFg6qXKUyGjRogA4d&#10;O6Bff1fMnTOX+ydR7MlrV6/xuWipHQ6QiP8Yz3v0xdKvraWqmEroaWxOiuXNnx9lS5fmD5aCo5JR&#10;iENbe3vY21dGZYeq3AWmVs2aqFu3Lpo2a4qOHTtxF5hhw4dj8tSpWOq1FFu2bMKBw4dx7vw57m1A&#10;gTjIayHo1Su8DQlGeBit4BTJV+ckcShx8FlXddtUFVP58mVFL6oEm+buzosKTUYk++gTlTa6KXzS&#10;lsI6ivtAY5VSkCUmCqgudlEl2KRJk4RUGihcSDdiStUKOLnhil1UCUbLihlQQcMgYvdIW6O6lxRk&#10;icnSUrldA+PHjhNSaYBG+8XukbZGbjpSkCWmAgoeThk9doyQyoxD48ZO2LVnr7AlHQqUL3aPtLVU&#10;G+glJ3kKVi52USXYyJGjhJSmL2rVro3J492Era9Qa5GmRtEqBNpCIaXF7pG2Rt0eUtBaTBRc3VjB&#10;Ma9HjBwppFQZCI3HZKGBWZpYkJibt27xnEGbaCRqyENS7B5pa9S5KgWtxURrn+XMoZue1dSwUUOH&#10;CynVP5/ZPwpcnxxxcbEwMyvAV+lMjFODBujcubOwpR2WRXRTzNnb2Aln1IzWYqLZIUqO4T1sxAgh&#10;pcpAistrRHg49zU/cdxf2KMiOPgN/020iJAcdFXMVa5eVTijZrQWE00w1CYkS1rbkJHDhJRqD3Vo&#10;WlkVx4MHD4U9SbN+3XpJRQ+Nw8Xx2btJQzGQKO20zEdCWrVowXMsuehKTI41fhLOqBlZYqJZG2IX&#10;VYKNTEGdicRE9RNa5Sk5qjlWh+/+/cJW0uTLm5evvKkJWuGJ0k4rZaqhMTyj7EbYuXOXsEd7dCUm&#10;WnFKClqLKYRlyUrOmcaOHSukVHuopUrnuHsn+ZU327RuzWfgJkfFiuVx8PBhYUscWiWKrvs6wXKw&#10;vXv14atgpmQYR1diqlOnjnBGzWgtprDwMEWLafz48UJKtUctpgsXvuZMtAqVGIOHDuHHRka9F/aI&#10;06xJE6zy9ha2xDl65DA/15u3qpUvKUgXuaocOJCyFZcsLHVTAa9Xv75wRs1oXwGPjFR0YImUDKfQ&#10;yD85lB0+qAoh8yGe1XWSyBoWL1nEr7dh0yZhjzjdnLth5rRpwpY4e/bs4ecKCQ3hRW33bs4oWcKa&#10;d8OkBF05MTo1bCicUTNai+l9VJSiW3NTpmgXbjghJCY6x+5du1U7NJQx58+riqYfa9YQ9ogzbvQ4&#10;DBo8WNgSZ/uOHfxcVB+lZdTo/8ePHxc+lY+upqS1atVaOKNmtBbThw8xfOq02EWVYDNYLqB2M9EW&#10;tZi2bN8i7Emax48e82PJPSP2Q9KLKnt5LUPndh2FLXHWrlvLz0VdBFbFi8GpUUPZvyEhhc1048/k&#10;7CxtcR6txUThZoyNldsDPnv2bC4KOQ9DXWfavFlz0UWEhYZBveTZoUNJL1xz4OB+1GtQT9gSZ7WP&#10;Dz/PqlWreOCLsIhw4RP50O9PaSxLtbn07SucVTNai4n6VkxyaQ5Grk9bvGghPn2MT5GY1on0RCeG&#10;QgBSQAta/LmTs7Ow91sCbwfC1s5e2BJnxcqVvK5G51u0aIGwN2XQC0WzShLfHznWr18/4aya0VpM&#10;dMMpYKfYRZVg3uzBpDRnWrt2rbAnaega9PC7dHHmq3InNeWIpiORC4em9KxapcqZqP+uefPmPB0p&#10;hQaIdfWcBrm6CmfVjNZioptoquBIu5s3bxZSqj1qMfn4aG7Kq6Hm+8xZHlxUp078I+z9L9QRSUVX&#10;sNDsF2P9ho38uhQDiv5Onz5d+EQ+ERERrKGkm1b34GQaEGq0FhOhq+wzNWy/r6+QSu1Ri2kpqzRL&#10;gUQyaeIEODVxQiNmYlAUOTon/U0Kr8VL+THvQkPR6pdfuFdG+Puko+xKISwsjMcQVd+XlFiqiqlQ&#10;QeXO6D16THNvsybUYlq0aLGwRzNULDl364YDvgf59ygMYWIoui59duvmLWHPt/j5qaIXU5xLmvVC&#10;Od2QIYNlFdVqIlglXlc5Ey3lLwVZYtKVO2hqGEXrl4taTJ6ensIezeQ0NkZjp8a8Mk6+Q2NGjxY+&#10;+crjx6ouhOvXrwt7vuXkyZP8mDdvVMMpY8eMBbUUnz56wrflEB0VrbMunEkSO4JlialoMeXO6D15&#10;8r9uHNqgFpPHzJnCHs1YFCqEatVU7hnk2EY5yid2joSoPQJoAmZSXL58iR/z4KFqoJfqO4UKFkRF&#10;Gxu+LYf4+DidrSIxe+4c4ayakSUmJc9OOSwxmr4Y1Ligc0yW2ItetrwtKlQoL2yBu9fO8JghbKmg&#10;iZt0zmvXkhbT3bt3+DGXErigrN+wge87lMwgsSZ01c+0Yvly4YyakSUm65IlRS+qBNu/b5+QSu0h&#10;MVF/T69evYQ9mqlXvy67F9bCFjCViZDmmNGCOGoeCT3lNCs4KaiyTJX5gAsXhD0qSpcuzf2hKMeU&#10;g66mOvn5+gln1IwsMZVUsJi2bt0mpFJ7SExG7KH2l9hJ175DBx53QQ19nzwqxidwg5HSmvv4MR6F&#10;zQsjICBA2KNC3VWwcIG8jkxduaBcu550rpoQWWIqo+AZvUuWewmp1B4SQ65cuTF4+BBhj2Z69+7D&#10;I8IkhLoVcmTPgZcvgvj2xUsBPLd7lczKSDYVK+Ly1W9jmdes+SNsZNadLHQ0v/HBo0fCGTUjS0zl&#10;K1ZQbPD0WbNmCanUHmqKkw/QmDHS5t65Dnblb39CKIaSWUEzNG3ixMW5dNFi3i+XnItvrVo1cS/w&#10;W1/v9+/f887Rl69U4tSGokV001AKDQ0WzqgZWWKq7FBZsWJKSawBElP5suXQ47ffhD2aGTp0OBOT&#10;pbD1FVrClASwdPFiLpIfHTW7qRBNmzTlCxCK4bVsGcLDtR/8pTqX2D3S1uLjpPlVyRITBahSqphG&#10;jZI/CZPEZF/JHl0kTi0aMWokL0rEmO/5daXQVatXC3uTxnXAQJYDvBO2dIONTcVv7o8ck4osMTVt&#10;3uzLjVKa9R8gfYHixJCY6tSuhd9/7yHs0cy40WNEcyY19+/dx+kzZ+jEwp6kodWeUtLjLYa9nb3o&#10;PdLWpCJLTF3bK3fV8J49pQkhKTp07ISBLJeQgvvkKSiiQUz6hqLYid0jbax4sf82MDQhS0yDhgwW&#10;vbASzLlrNyGV8nDu4owJE6RNSvDbtw8lrb/2MykNh0oOovdIG/u1h/SXU5aYZnrMFL2wEqxTR80u&#10;sskxitWDyONRKo8eS2s2pzU0oTNnzpT76i9cvFA4Y/LIEtOadatFL6wEa9OypZDK5BFrrnv7rELA&#10;xYvCVvqDet9btmrBW5Ni90dbo0FoqcgS09nTZ0UvrARr1LixkErNfP4sHtUy/tMnHnAivUCVdnop&#10;zl84jxIlrETvSUrs7VtpfUyELDG9fvlK9MJKMIqg+z1A6/zSIPAv7drhh0zi90IXFhMTI1wxeWSJ&#10;iRC7sBKslsR58ekNyivfBAdj+7btaNGyuc5ifGuyQmaFtBpkznBi+uknaRE70gOR0VHYv38vevbq&#10;DSsrqzQPGEIx0rXp+5ItJtO8ypxUUKNGDcTJdNnQB+o6TyQrtihgxvQZM1Cxog13tBP7fWlpPsnE&#10;SEiMbDHRkg5iCdC32dvby/b/SU1o0Jdcackn3P/ECSzxWgKXXi6oUN4GWRQgnMSW3Sg7goOTnlEj&#10;hmwxHTjgJ5oIJRitv+a5YD5OHj+BoNdB+MgeZFpAuUxISDD3Qzp04CBme8xG167OfHUma2tr7poi&#10;ll6lGXmMrt+4QfhV0pEtJpp0KJYQpRkNSNNS8+XKlUOTJo14p6brgP6YOm0qVq9Zix07duDgoUO4&#10;ePEi4j5obrl8Yv8ePWI5i//ffCR/7LixaPvLL6hUqRKPSEtelvQgMv2gzHFLqfb46VPhF2uHbDER&#10;zs7OookxWPozGrivU7tOiqoI8sXEKvn/Uvi8VOzjMFjaWMUKFXg9LqWkKGeiSuWPjj+JJtBgyjc7&#10;O3v4+kmbLCCFFImJePjwAa8niCXWYMq0Tp0681YlZQa6JMViIg4fVsVkNJgyjQZ9aVLnH3Nna9UJ&#10;qS06ERPh7a0KC2Mw/RtVpimMT9u2bbHKx4fPEE4LdCYmUrybm5vojzNY6lteU1O0atkSu3f/hWdP&#10;nvLp4WmNzsREUBk8ceJEQx0qDYxyn4aNGrESYQWePH7Cg3ulZhEmBZ2KSc2uv/5C5kzKGyJQipEQ&#10;pMZOomNpijjNoh44sD8CLgXwlcGVSKqIibh95zYsLSwUMWCZ3oxiBDT/uRkWLFiApy+eC3dU+aSa&#10;mIgPH2KxZfMWVKlSRfSmGYxCP5vAsVp1DB02lK9IQEVWSoPJ64tUFZMaKstDQ0Oxb/9edO/uzLNt&#10;sRub0SxxrlyQNc9/+aUdFi5cgIDLlxASHIzYWP3XdXRFmohJDLqBV65fwSDXQShXvhxMTfPySGe6&#10;coRPK6M6DTU4TExMeEyBChUqoH379pgxfRqOHTyMZ0FB+BiffvyrUoLexJQU78Le4eGDh/A/6Y/d&#10;e3Zhw4b1PMq/h4cH+ri4oEWrlqhdszYcKjvAqoQVD4lIdQwLZvQwKVxxrly5kDtPHt7XQkYBR0mo&#10;lCPSX/IkIBFkyZKZ/5/EQP47VCmmz2n034x9z6qENapWrYJ69eqhTes26Nu3L8aMGY15f/yBTRs3&#10;wP/E33jKmuExyXgbfC8oTkwphXyX1KYmNi6OO8ZThJLo6Ci8ffMGDx8/RhDLNd6w/weHBCPsXRjC&#10;wyPYcdFp5v+U0chwYjKgPwxiMqAzDGIyoCOA/wOPaHX6QBSxtQAAAABJRU5ErkJgglBLAwQUAAYA&#10;CAAAACEAKxA+u+EAAAAKAQAADwAAAGRycy9kb3ducmV2LnhtbEyPQWuDQBSE74X+h+UVemtWrbFi&#10;XUMIbU+h0KQQcnvRF5W4b8XdqPn33Z7a4zDDzDf5atadGGmwrWEF4SIAQVyaquVawff+/SkFYR1y&#10;hZ1hUnAjC6vi/i7HrDITf9G4c7XwJWwzVNA412dS2rIhjXZhemLvnc2g0Xk51LIacPLlupNRECRS&#10;Y8t+ocGeNg2Vl91VK/iYcFo/h2/j9nLe3I775edhG5JSjw/z+hWEo9n9heEX36ND4ZlO5sqVFZ2C&#10;KE79F6cgXSYgfCCOowjEyTtB8gKyyOX/C8UP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K6OrX6fAgAAnQcAAA4AAAAAAAAAAAAAAAAAOgIAAGRy&#10;cy9lMm9Eb2MueG1sUEsBAi0ACgAAAAAAAAAhACoFQugFMwAABTMAABQAAAAAAAAAAAAAAAAABQUA&#10;AGRycy9tZWRpYS9pbWFnZTEucG5nUEsBAi0ACgAAAAAAAAAhAG9cJECAJQAAgCUAABQAAAAAAAAA&#10;AAAAAAAAPDgAAGRycy9tZWRpYS9pbWFnZTIucG5nUEsBAi0AFAAGAAgAAAAhACsQPrvhAAAACgEA&#10;AA8AAAAAAAAAAAAAAAAA7l0AAGRycy9kb3ducmV2LnhtbFBLAQItABQABgAIAAAAIQAubPAAxQAA&#10;AKUBAAAZAAAAAAAAAAAAAAAAAPxeAABkcnMvX3JlbHMvZTJvRG9jLnhtbC5yZWxzUEsFBgAAAAAH&#10;AAcAvgEAAPhfAAAAAA==&#10;">
                <v:shape id="Picture 796456127" o:spid="_x0000_s1027" type="#_x0000_t75" style="position:absolute;left:457;top:1414;width:7318;height:7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FzAAAAOIAAAAPAAAAZHJzL2Rvd25yZXYueG1sRI9BS8NA&#10;FITvQv/D8gq9iN20xERjt0VsS0UQtPXi7ZF9TUKzb8Putkn/vSsIHoeZ+YZZrAbTigs531hWMJsm&#10;IIhLqxuuFHwdtncPIHxA1thaJgVX8rBajm4WWGjb8ydd9qESEcK+QAV1CF0hpS9rMuintiOO3tE6&#10;gyFKV0ntsI9w08p5kmTSYMNxocaOXmoqT/uzUbDO06u7fQ+75k1+p97vDv3HZq3UZDw8P4EINIT/&#10;8F/7VSvIH7P0PpvNc/i9FO+AXP4AAAD//wMAUEsBAi0AFAAGAAgAAAAhANvh9svuAAAAhQEAABMA&#10;AAAAAAAAAAAAAAAAAAAAAFtDb250ZW50X1R5cGVzXS54bWxQSwECLQAUAAYACAAAACEAWvQsW78A&#10;AAAVAQAACwAAAAAAAAAAAAAAAAAfAQAAX3JlbHMvLnJlbHNQSwECLQAUAAYACAAAACEAwWv/hcwA&#10;AADiAAAADwAAAAAAAAAAAAAAAAAHAgAAZHJzL2Rvd25yZXYueG1sUEsFBgAAAAADAAMAtwAAAAAD&#10;AAAAAA==&#10;">
                  <v:imagedata r:id="rId353" o:title=""/>
                </v:shape>
                <v:shape id="Picture 1896284099" o:spid="_x0000_s1028" type="#_x0000_t75" style="position:absolute;left:4328;top:7593;width:8466;height:1089;rotation:-18896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iquyQAAAOMAAAAPAAAAZHJzL2Rvd25yZXYueG1sRE/NasJA&#10;EL4LfYdlCr0E3VREkugqRSp4EdH0oLchOyah2dk0u9U0T98tCD3O9z/LdW8acaPO1ZYVvE5iEMSF&#10;1TWXCj7y7TgB4TyyxsYyKfghB+vV02iJmbZ3PtLt5EsRQthlqKDyvs2kdEVFBt3EtsSBu9rOoA9n&#10;V0rd4T2Em0ZO43guDdYcGipsaVNR8Xn6NgqGYXPeRkMe7fXh0n7t8mtk3g9KvTz3bwsQnnr/L364&#10;dzrMT9L5NJnFaQp/PwUA5OoXAAD//wMAUEsBAi0AFAAGAAgAAAAhANvh9svuAAAAhQEAABMAAAAA&#10;AAAAAAAAAAAAAAAAAFtDb250ZW50X1R5cGVzXS54bWxQSwECLQAUAAYACAAAACEAWvQsW78AAAAV&#10;AQAACwAAAAAAAAAAAAAAAAAfAQAAX3JlbHMvLnJlbHNQSwECLQAUAAYACAAAACEAVooqrskAAADj&#10;AAAADwAAAAAAAAAAAAAAAAAHAgAAZHJzL2Rvd25yZXYueG1sUEsFBgAAAAADAAMAtwAAAP0CAAAA&#10;AA==&#10;">
                  <v:imagedata r:id="rId354" o:title=""/>
                </v:shape>
              </v:group>
            </w:pict>
          </mc:Fallback>
        </mc:AlternateContent>
      </w:r>
      <w:r w:rsidR="00685A3D" w:rsidRPr="007F6D92">
        <w:rPr>
          <w:noProof/>
        </w:rPr>
        <w:drawing>
          <wp:anchor distT="0" distB="0" distL="114300" distR="114300" simplePos="0" relativeHeight="253703168" behindDoc="0" locked="0" layoutInCell="1" allowOverlap="1" wp14:anchorId="0294B75B" wp14:editId="2814DBE4">
            <wp:simplePos x="0" y="0"/>
            <wp:positionH relativeFrom="margin">
              <wp:posOffset>5151120</wp:posOffset>
            </wp:positionH>
            <wp:positionV relativeFrom="paragraph">
              <wp:posOffset>398780</wp:posOffset>
            </wp:positionV>
            <wp:extent cx="944880" cy="927051"/>
            <wp:effectExtent l="0" t="0" r="7620" b="6985"/>
            <wp:wrapNone/>
            <wp:docPr id="1133624544" name="Picture 113362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a:off x="0" y="0"/>
                      <a:ext cx="944880" cy="927051"/>
                    </a:xfrm>
                    <a:prstGeom prst="rect">
                      <a:avLst/>
                    </a:prstGeom>
                  </pic:spPr>
                </pic:pic>
              </a:graphicData>
            </a:graphic>
            <wp14:sizeRelH relativeFrom="margin">
              <wp14:pctWidth>0</wp14:pctWidth>
            </wp14:sizeRelH>
            <wp14:sizeRelV relativeFrom="margin">
              <wp14:pctHeight>0</wp14:pctHeight>
            </wp14:sizeRelV>
          </wp:anchor>
        </w:drawing>
      </w:r>
      <w:r w:rsidR="00685A3D" w:rsidRPr="00027169">
        <w:rPr>
          <w:rFonts w:ascii="Comic Sans MS" w:hAnsi="Comic Sans MS"/>
          <w:noProof/>
          <w:sz w:val="48"/>
          <w:szCs w:val="48"/>
        </w:rPr>
        <mc:AlternateContent>
          <mc:Choice Requires="wps">
            <w:drawing>
              <wp:anchor distT="0" distB="0" distL="114300" distR="114300" simplePos="0" relativeHeight="253702144" behindDoc="0" locked="0" layoutInCell="1" allowOverlap="1" wp14:anchorId="2213F5E6" wp14:editId="35AF7B2A">
                <wp:simplePos x="0" y="0"/>
                <wp:positionH relativeFrom="column">
                  <wp:posOffset>342900</wp:posOffset>
                </wp:positionH>
                <wp:positionV relativeFrom="paragraph">
                  <wp:posOffset>312420</wp:posOffset>
                </wp:positionV>
                <wp:extent cx="5417820" cy="0"/>
                <wp:effectExtent l="0" t="0" r="0" b="0"/>
                <wp:wrapNone/>
                <wp:docPr id="279593359" name="Straight Connector 279593359"/>
                <wp:cNvGraphicFramePr/>
                <a:graphic xmlns:a="http://schemas.openxmlformats.org/drawingml/2006/main">
                  <a:graphicData uri="http://schemas.microsoft.com/office/word/2010/wordprocessingShape">
                    <wps:wsp>
                      <wps:cNvCnPr/>
                      <wps:spPr>
                        <a:xfrm>
                          <a:off x="0" y="0"/>
                          <a:ext cx="5417820" cy="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AB088F" id="Straight Connector 279593359" o:spid="_x0000_s1026" style="position:absolute;z-index:2537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24.6pt" to="453.6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LOogEAAJsDAAAOAAAAZHJzL2Uyb0RvYy54bWysU8tu2zAQvAfIPxC8x5LcRwLBcg4J0kuQ&#10;Bnl8AEMtLQJ8YclY8t93Sdty0RQIUPRCkcud2Z3hanU9WcO2gFF71/FmUXMGTvpeu03HX1/uLq44&#10;i0m4XhjvoOM7iPx6fX62GkMLSz940wMyInGxHUPHh5RCW1VRDmBFXPgAji6VRysSHXFT9ShGYrem&#10;Wtb192r02Af0EmKk6O3+kq8Lv1Ig00+lIiRmOk69pbJiWd/yWq1Xot2gCIOWhzbEP3RhhXZUdKa6&#10;FUmwd9QfqKyW6KNXaSG9rbxSWkLRQGqa+g81z4MIULSQOTHMNsX/RysftjfuEcmGMcQ2hkfMKiaF&#10;Nn+pPzYVs3azWTAlJin47WtzebUkT+XxrjoBA8b0A7xledNxo13WIVqxvY+JilHqMSWHjcuxUwdl&#10;l3YG9pdPoJjuqeaykJThgBuDbCvoWYWU4NKX/JREaxxlZ5jSxszA+nPgIT9DoQzODG4+B8+IUtm7&#10;NIOtdh7/RpCm5tCy2ucfHdjrzha8+X5X3qZYQxNQFB6mNY/Y7+cCP/1T618AAAD//wMAUEsDBBQA&#10;BgAIAAAAIQB3Mnjb3QAAAAgBAAAPAAAAZHJzL2Rvd25yZXYueG1sTI9BS8QwEIXvgv8hjODNTV2q&#10;a2vTRVwEEVxxFfQ424xNMZmUJtvWf2/Eg95m5j3efK9az86KkYbQeVZwvshAEDded9wqeH25O7sC&#10;ESKyRuuZFHxRgHV9fFRhqf3EzzTuYitSCIcSFZgY+1LK0BhyGBa+J07ahx8cxrQOrdQDTincWbnM&#10;skvpsOP0wWBPt4aaz93BKXjIi/ut2Qw9Pbr3afO0khbfRqVOT+abaxCR5vhnhh/8hA51Ytr7A+sg&#10;rIKLPFWJCvJiCSLpRbZKw/73IOtK/i9QfwMAAP//AwBQSwECLQAUAAYACAAAACEAtoM4kv4AAADh&#10;AQAAEwAAAAAAAAAAAAAAAAAAAAAAW0NvbnRlbnRfVHlwZXNdLnhtbFBLAQItABQABgAIAAAAIQA4&#10;/SH/1gAAAJQBAAALAAAAAAAAAAAAAAAAAC8BAABfcmVscy8ucmVsc1BLAQItABQABgAIAAAAIQDX&#10;VVLOogEAAJsDAAAOAAAAAAAAAAAAAAAAAC4CAABkcnMvZTJvRG9jLnhtbFBLAQItABQABgAIAAAA&#10;IQB3Mnjb3QAAAAgBAAAPAAAAAAAAAAAAAAAAAPwDAABkcnMvZG93bnJldi54bWxQSwUGAAAAAAQA&#10;BADzAAAABgUAAAAA&#10;" strokecolor="#a5a5a5 [3206]" strokeweight="1pt">
                <v:stroke joinstyle="miter"/>
              </v:line>
            </w:pict>
          </mc:Fallback>
        </mc:AlternateContent>
      </w:r>
    </w:p>
    <w:p w14:paraId="1CD8F9FC" w14:textId="49B975A1" w:rsidR="00685A3D" w:rsidRPr="00685A3D" w:rsidRDefault="00685A3D" w:rsidP="00165DC1">
      <w:pPr>
        <w:pStyle w:val="ListParagraph"/>
        <w:numPr>
          <w:ilvl w:val="0"/>
          <w:numId w:val="90"/>
        </w:numPr>
        <w:ind w:left="993" w:hanging="993"/>
        <w:rPr>
          <w:rFonts w:ascii="Comic Sans MS" w:hAnsi="Comic Sans MS"/>
          <w:spacing w:val="100"/>
          <w:sz w:val="52"/>
        </w:rPr>
      </w:pPr>
      <w:r w:rsidRPr="00685A3D">
        <w:rPr>
          <w:rFonts w:ascii="Comic Sans MS" w:hAnsi="Comic Sans MS"/>
          <w:spacing w:val="100"/>
          <w:sz w:val="52"/>
        </w:rPr>
        <w:t>ink</w:t>
      </w:r>
      <w:r w:rsidRPr="00685A3D">
        <w:rPr>
          <w:rFonts w:ascii="Comic Sans MS" w:hAnsi="Comic Sans MS"/>
          <w:spacing w:val="100"/>
          <w:sz w:val="52"/>
        </w:rPr>
        <w:tab/>
      </w:r>
      <w:r w:rsidRPr="00685A3D">
        <w:rPr>
          <w:rFonts w:ascii="Comic Sans MS" w:hAnsi="Comic Sans MS"/>
          <w:spacing w:val="100"/>
          <w:sz w:val="52"/>
        </w:rPr>
        <w:tab/>
      </w:r>
      <w:r w:rsidRPr="00685A3D">
        <w:rPr>
          <w:rFonts w:ascii="Comic Sans MS" w:hAnsi="Comic Sans MS"/>
          <w:spacing w:val="100"/>
          <w:sz w:val="52"/>
        </w:rPr>
        <w:tab/>
      </w:r>
      <w:r w:rsidRPr="00685A3D">
        <w:rPr>
          <w:rFonts w:ascii="Comic Sans MS" w:hAnsi="Comic Sans MS"/>
          <w:spacing w:val="100"/>
          <w:sz w:val="52"/>
        </w:rPr>
        <w:tab/>
      </w:r>
      <w:r w:rsidRPr="00685A3D">
        <w:rPr>
          <w:rFonts w:ascii="Comic Sans MS" w:hAnsi="Comic Sans MS"/>
          <w:spacing w:val="100"/>
          <w:sz w:val="52"/>
        </w:rPr>
        <w:tab/>
        <w:t xml:space="preserve">  jacket</w:t>
      </w:r>
    </w:p>
    <w:tbl>
      <w:tblPr>
        <w:tblStyle w:val="TableGrid"/>
        <w:tblpPr w:leftFromText="180" w:rightFromText="180" w:vertAnchor="text" w:horzAnchor="page" w:tblpX="6769" w:tblpY="17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97"/>
        <w:gridCol w:w="397"/>
        <w:gridCol w:w="397"/>
        <w:gridCol w:w="397"/>
        <w:gridCol w:w="397"/>
        <w:gridCol w:w="397"/>
      </w:tblGrid>
      <w:tr w:rsidR="00685A3D" w14:paraId="4BA36CE6" w14:textId="77777777" w:rsidTr="00685A3D">
        <w:trPr>
          <w:trHeight w:val="57"/>
        </w:trPr>
        <w:tc>
          <w:tcPr>
            <w:tcW w:w="397" w:type="dxa"/>
            <w:tcBorders>
              <w:top w:val="single" w:sz="4" w:space="0" w:color="FFFFFF" w:themeColor="background1"/>
              <w:left w:val="single" w:sz="4" w:space="0" w:color="FFFFFF" w:themeColor="background1"/>
              <w:right w:val="single" w:sz="4" w:space="0" w:color="FFFFFF"/>
            </w:tcBorders>
          </w:tcPr>
          <w:p w14:paraId="4AFB0739" w14:textId="77777777" w:rsidR="00685A3D" w:rsidRPr="00214839" w:rsidRDefault="00685A3D" w:rsidP="00685A3D">
            <w:pPr>
              <w:rPr>
                <w:rFonts w:ascii="Comic Sans MS" w:hAnsi="Comic Sans MS"/>
                <w:sz w:val="20"/>
                <w:szCs w:val="14"/>
              </w:rPr>
            </w:pPr>
            <w:bookmarkStart w:id="23" w:name="_Hlk115330565"/>
            <w:r w:rsidRPr="00214839">
              <w:rPr>
                <w:rFonts w:ascii="Comic Sans MS" w:hAnsi="Comic Sans MS"/>
                <w:sz w:val="20"/>
                <w:szCs w:val="14"/>
              </w:rPr>
              <w:t xml:space="preserve">     </w:t>
            </w:r>
          </w:p>
        </w:tc>
        <w:tc>
          <w:tcPr>
            <w:tcW w:w="397" w:type="dxa"/>
            <w:tcBorders>
              <w:top w:val="single" w:sz="4" w:space="0" w:color="FFFFFF" w:themeColor="background1"/>
              <w:left w:val="single" w:sz="4" w:space="0" w:color="FFFFFF"/>
              <w:right w:val="single" w:sz="4" w:space="0" w:color="FFFFFF"/>
            </w:tcBorders>
          </w:tcPr>
          <w:p w14:paraId="1B50E4E9" w14:textId="77777777" w:rsidR="00685A3D" w:rsidRPr="00214839" w:rsidRDefault="00685A3D" w:rsidP="00685A3D">
            <w:pPr>
              <w:rPr>
                <w:rFonts w:ascii="Comic Sans MS" w:hAnsi="Comic Sans MS"/>
                <w:sz w:val="20"/>
                <w:szCs w:val="14"/>
              </w:rPr>
            </w:pPr>
          </w:p>
        </w:tc>
        <w:tc>
          <w:tcPr>
            <w:tcW w:w="397" w:type="dxa"/>
            <w:tcBorders>
              <w:top w:val="single" w:sz="4" w:space="0" w:color="FFFFFF" w:themeColor="background1"/>
              <w:left w:val="single" w:sz="4" w:space="0" w:color="FFFFFF"/>
            </w:tcBorders>
          </w:tcPr>
          <w:p w14:paraId="096A71E6" w14:textId="77777777" w:rsidR="00685A3D" w:rsidRPr="00214839" w:rsidRDefault="00685A3D" w:rsidP="00685A3D">
            <w:pPr>
              <w:rPr>
                <w:rFonts w:ascii="Comic Sans MS" w:hAnsi="Comic Sans MS"/>
                <w:sz w:val="20"/>
                <w:szCs w:val="14"/>
              </w:rPr>
            </w:pPr>
          </w:p>
        </w:tc>
        <w:tc>
          <w:tcPr>
            <w:tcW w:w="397" w:type="dxa"/>
            <w:tcBorders>
              <w:bottom w:val="single" w:sz="4" w:space="0" w:color="FFFFFF" w:themeColor="background1"/>
            </w:tcBorders>
          </w:tcPr>
          <w:p w14:paraId="53A04152" w14:textId="77777777" w:rsidR="00685A3D" w:rsidRPr="00214839" w:rsidRDefault="00685A3D" w:rsidP="00685A3D">
            <w:pPr>
              <w:rPr>
                <w:rFonts w:ascii="Comic Sans MS" w:hAnsi="Comic Sans MS"/>
                <w:sz w:val="20"/>
                <w:szCs w:val="14"/>
              </w:rPr>
            </w:pPr>
          </w:p>
        </w:tc>
        <w:tc>
          <w:tcPr>
            <w:tcW w:w="397" w:type="dxa"/>
            <w:tcBorders>
              <w:top w:val="single" w:sz="4" w:space="0" w:color="FFFFFF" w:themeColor="background1"/>
              <w:right w:val="single" w:sz="4" w:space="0" w:color="FFFFFF" w:themeColor="background1"/>
            </w:tcBorders>
          </w:tcPr>
          <w:p w14:paraId="45F6CC8B" w14:textId="77777777" w:rsidR="00685A3D" w:rsidRPr="00214839" w:rsidRDefault="00685A3D" w:rsidP="00685A3D">
            <w:pPr>
              <w:rPr>
                <w:rFonts w:ascii="Comic Sans MS" w:hAnsi="Comic Sans MS"/>
                <w:sz w:val="20"/>
                <w:szCs w:val="14"/>
              </w:rPr>
            </w:pPr>
          </w:p>
        </w:tc>
        <w:tc>
          <w:tcPr>
            <w:tcW w:w="397" w:type="dxa"/>
            <w:tcBorders>
              <w:top w:val="single" w:sz="4" w:space="0" w:color="A6A6A6" w:themeColor="background1" w:themeShade="A6"/>
              <w:bottom w:val="single" w:sz="4" w:space="0" w:color="FFFFFF"/>
              <w:right w:val="single" w:sz="4" w:space="0" w:color="A6A6A6" w:themeColor="background1" w:themeShade="A6"/>
            </w:tcBorders>
          </w:tcPr>
          <w:p w14:paraId="2811BD99" w14:textId="77777777" w:rsidR="00685A3D" w:rsidRPr="00214839" w:rsidRDefault="00685A3D" w:rsidP="00685A3D">
            <w:pPr>
              <w:rPr>
                <w:rFonts w:ascii="Comic Sans MS" w:hAnsi="Comic Sans MS"/>
                <w:sz w:val="20"/>
                <w:szCs w:val="14"/>
              </w:rPr>
            </w:pPr>
          </w:p>
        </w:tc>
      </w:tr>
      <w:tr w:rsidR="00685A3D" w14:paraId="3828FB08" w14:textId="77777777" w:rsidTr="00685A3D">
        <w:trPr>
          <w:trHeight w:val="510"/>
        </w:trPr>
        <w:tc>
          <w:tcPr>
            <w:tcW w:w="397" w:type="dxa"/>
            <w:tcBorders>
              <w:bottom w:val="single" w:sz="4" w:space="0" w:color="FFFFFF" w:themeColor="background1"/>
              <w:right w:val="single" w:sz="4" w:space="0" w:color="FFFFFF"/>
            </w:tcBorders>
          </w:tcPr>
          <w:p w14:paraId="579596FC"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j</w:t>
            </w:r>
          </w:p>
        </w:tc>
        <w:tc>
          <w:tcPr>
            <w:tcW w:w="397" w:type="dxa"/>
            <w:tcBorders>
              <w:left w:val="single" w:sz="4" w:space="0" w:color="FFFFFF"/>
              <w:right w:val="single" w:sz="4" w:space="0" w:color="FFFFFF"/>
            </w:tcBorders>
          </w:tcPr>
          <w:p w14:paraId="20CE1CD0"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a</w:t>
            </w:r>
          </w:p>
        </w:tc>
        <w:tc>
          <w:tcPr>
            <w:tcW w:w="397" w:type="dxa"/>
            <w:tcBorders>
              <w:left w:val="single" w:sz="4" w:space="0" w:color="FFFFFF"/>
              <w:right w:val="single" w:sz="4" w:space="0" w:color="FFFFFF"/>
            </w:tcBorders>
          </w:tcPr>
          <w:p w14:paraId="1E34142F"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c</w:t>
            </w:r>
          </w:p>
        </w:tc>
        <w:tc>
          <w:tcPr>
            <w:tcW w:w="397" w:type="dxa"/>
            <w:tcBorders>
              <w:top w:val="single" w:sz="4" w:space="0" w:color="FFFFFF" w:themeColor="background1"/>
              <w:left w:val="single" w:sz="4" w:space="0" w:color="FFFFFF"/>
              <w:right w:val="single" w:sz="4" w:space="0" w:color="FFFFFF"/>
            </w:tcBorders>
          </w:tcPr>
          <w:p w14:paraId="4EF70087"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k</w:t>
            </w:r>
          </w:p>
        </w:tc>
        <w:tc>
          <w:tcPr>
            <w:tcW w:w="397" w:type="dxa"/>
            <w:tcBorders>
              <w:left w:val="single" w:sz="4" w:space="0" w:color="FFFFFF"/>
              <w:right w:val="single" w:sz="4" w:space="0" w:color="FFFFFF"/>
            </w:tcBorders>
          </w:tcPr>
          <w:p w14:paraId="74DC1062"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e</w:t>
            </w:r>
          </w:p>
        </w:tc>
        <w:tc>
          <w:tcPr>
            <w:tcW w:w="397" w:type="dxa"/>
            <w:tcBorders>
              <w:top w:val="single" w:sz="4" w:space="0" w:color="FFFFFF"/>
              <w:left w:val="single" w:sz="4" w:space="0" w:color="FFFFFF"/>
            </w:tcBorders>
          </w:tcPr>
          <w:p w14:paraId="396D7B89"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t</w:t>
            </w:r>
          </w:p>
        </w:tc>
      </w:tr>
      <w:tr w:rsidR="00685A3D" w:rsidRPr="00E74EDA" w14:paraId="79CC246C" w14:textId="77777777" w:rsidTr="00685A3D">
        <w:trPr>
          <w:trHeight w:val="283"/>
        </w:trPr>
        <w:tc>
          <w:tcPr>
            <w:tcW w:w="397" w:type="dxa"/>
            <w:tcBorders>
              <w:top w:val="single" w:sz="4" w:space="0" w:color="FFFFFF" w:themeColor="background1"/>
              <w:bottom w:val="single" w:sz="4" w:space="0" w:color="A6A6A6" w:themeColor="background1" w:themeShade="A6"/>
            </w:tcBorders>
          </w:tcPr>
          <w:p w14:paraId="17332798" w14:textId="77777777" w:rsidR="00685A3D" w:rsidRPr="003B2F45" w:rsidRDefault="00685A3D" w:rsidP="00685A3D">
            <w:pPr>
              <w:rPr>
                <w:rFonts w:ascii="Comic Sans MS" w:hAnsi="Comic Sans MS"/>
                <w:color w:val="A6A6A6" w:themeColor="background1" w:themeShade="A6"/>
                <w:sz w:val="22"/>
                <w:szCs w:val="16"/>
              </w:rPr>
            </w:pPr>
          </w:p>
        </w:tc>
        <w:tc>
          <w:tcPr>
            <w:tcW w:w="397" w:type="dxa"/>
            <w:tcBorders>
              <w:bottom w:val="single" w:sz="4" w:space="0" w:color="FFFFFF"/>
              <w:right w:val="single" w:sz="4" w:space="0" w:color="FFFFFF" w:themeColor="background1"/>
            </w:tcBorders>
          </w:tcPr>
          <w:p w14:paraId="2082A2D9" w14:textId="77777777" w:rsidR="00685A3D" w:rsidRPr="003B2F45" w:rsidRDefault="00685A3D" w:rsidP="00685A3D">
            <w:pPr>
              <w:rPr>
                <w:rFonts w:ascii="Comic Sans MS" w:hAnsi="Comic Sans MS"/>
                <w:color w:val="A6A6A6" w:themeColor="background1" w:themeShade="A6"/>
                <w:sz w:val="22"/>
                <w:szCs w:val="16"/>
              </w:rPr>
            </w:pPr>
          </w:p>
        </w:tc>
        <w:tc>
          <w:tcPr>
            <w:tcW w:w="397" w:type="dxa"/>
            <w:tcBorders>
              <w:left w:val="single" w:sz="4" w:space="0" w:color="FFFFFF" w:themeColor="background1"/>
              <w:bottom w:val="single" w:sz="4" w:space="0" w:color="FFFFFF" w:themeColor="background1"/>
              <w:right w:val="single" w:sz="4" w:space="0" w:color="FFFFFF" w:themeColor="background1"/>
            </w:tcBorders>
          </w:tcPr>
          <w:p w14:paraId="4EAE3440" w14:textId="77777777" w:rsidR="00685A3D" w:rsidRPr="003B2F45" w:rsidRDefault="00685A3D" w:rsidP="00685A3D">
            <w:pPr>
              <w:rPr>
                <w:rFonts w:ascii="Comic Sans MS" w:hAnsi="Comic Sans MS"/>
                <w:color w:val="A6A6A6" w:themeColor="background1" w:themeShade="A6"/>
                <w:sz w:val="22"/>
                <w:szCs w:val="16"/>
              </w:rPr>
            </w:pPr>
          </w:p>
        </w:tc>
        <w:tc>
          <w:tcPr>
            <w:tcW w:w="397" w:type="dxa"/>
            <w:tcBorders>
              <w:left w:val="single" w:sz="4" w:space="0" w:color="FFFFFF" w:themeColor="background1"/>
              <w:bottom w:val="single" w:sz="4" w:space="0" w:color="FFFFFF" w:themeColor="background1"/>
              <w:right w:val="single" w:sz="4" w:space="0" w:color="FFFFFF" w:themeColor="background1"/>
            </w:tcBorders>
          </w:tcPr>
          <w:p w14:paraId="0C1757CA" w14:textId="77777777" w:rsidR="00685A3D" w:rsidRPr="003B2F45" w:rsidRDefault="00685A3D" w:rsidP="00685A3D">
            <w:pPr>
              <w:rPr>
                <w:rFonts w:ascii="Comic Sans MS" w:hAnsi="Comic Sans MS"/>
                <w:color w:val="A6A6A6" w:themeColor="background1" w:themeShade="A6"/>
                <w:sz w:val="22"/>
                <w:szCs w:val="16"/>
              </w:rPr>
            </w:pPr>
          </w:p>
        </w:tc>
        <w:tc>
          <w:tcPr>
            <w:tcW w:w="397" w:type="dxa"/>
            <w:tcBorders>
              <w:left w:val="single" w:sz="4" w:space="0" w:color="FFFFFF" w:themeColor="background1"/>
              <w:bottom w:val="single" w:sz="4" w:space="0" w:color="FFFFFF" w:themeColor="background1"/>
              <w:right w:val="single" w:sz="4" w:space="0" w:color="FFFFFF" w:themeColor="background1"/>
            </w:tcBorders>
          </w:tcPr>
          <w:p w14:paraId="768FA05E" w14:textId="77777777" w:rsidR="00685A3D" w:rsidRPr="003B2F45" w:rsidRDefault="00685A3D" w:rsidP="00685A3D">
            <w:pPr>
              <w:rPr>
                <w:rFonts w:ascii="Comic Sans MS" w:hAnsi="Comic Sans MS"/>
                <w:color w:val="A6A6A6" w:themeColor="background1" w:themeShade="A6"/>
                <w:sz w:val="22"/>
                <w:szCs w:val="16"/>
              </w:rPr>
            </w:pPr>
          </w:p>
        </w:tc>
        <w:tc>
          <w:tcPr>
            <w:tcW w:w="397" w:type="dxa"/>
            <w:tcBorders>
              <w:left w:val="single" w:sz="4" w:space="0" w:color="FFFFFF" w:themeColor="background1"/>
              <w:bottom w:val="single" w:sz="4" w:space="0" w:color="FFFFFF" w:themeColor="background1"/>
              <w:right w:val="single" w:sz="4" w:space="0" w:color="FFFFFF" w:themeColor="background1"/>
            </w:tcBorders>
          </w:tcPr>
          <w:p w14:paraId="7F083AFE" w14:textId="77777777" w:rsidR="00685A3D" w:rsidRPr="003B2F45" w:rsidRDefault="00685A3D" w:rsidP="00685A3D">
            <w:pPr>
              <w:rPr>
                <w:rFonts w:ascii="Comic Sans MS" w:hAnsi="Comic Sans MS"/>
                <w:color w:val="A6A6A6" w:themeColor="background1" w:themeShade="A6"/>
                <w:sz w:val="22"/>
                <w:szCs w:val="16"/>
              </w:rPr>
            </w:pPr>
          </w:p>
        </w:tc>
      </w:tr>
    </w:tbl>
    <w:tbl>
      <w:tblPr>
        <w:tblStyle w:val="TableGrid"/>
        <w:tblpPr w:leftFromText="180" w:rightFromText="180" w:vertAnchor="text" w:horzAnchor="page" w:tblpX="2173" w:tblpY="21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97"/>
        <w:gridCol w:w="397"/>
        <w:gridCol w:w="454"/>
      </w:tblGrid>
      <w:tr w:rsidR="00685A3D" w14:paraId="4C0423FC" w14:textId="77777777" w:rsidTr="00EA7751">
        <w:trPr>
          <w:trHeight w:val="20"/>
        </w:trPr>
        <w:tc>
          <w:tcPr>
            <w:tcW w:w="397" w:type="dxa"/>
            <w:tcBorders>
              <w:top w:val="single" w:sz="4" w:space="0" w:color="FFFFFF"/>
              <w:left w:val="single" w:sz="4" w:space="0" w:color="FFFFFF"/>
              <w:bottom w:val="single" w:sz="4" w:space="0" w:color="A6A6A6" w:themeColor="background1" w:themeShade="A6"/>
              <w:right w:val="single" w:sz="4" w:space="0" w:color="FFFFFF"/>
            </w:tcBorders>
          </w:tcPr>
          <w:bookmarkEnd w:id="23"/>
          <w:p w14:paraId="279E30B5" w14:textId="77777777" w:rsidR="00685A3D" w:rsidRPr="00214839" w:rsidRDefault="00685A3D" w:rsidP="00EA7751">
            <w:pPr>
              <w:rPr>
                <w:rFonts w:ascii="Comic Sans MS" w:hAnsi="Comic Sans MS"/>
                <w:sz w:val="20"/>
                <w:szCs w:val="14"/>
              </w:rPr>
            </w:pPr>
            <w:r w:rsidRPr="00214839">
              <w:rPr>
                <w:rFonts w:ascii="Comic Sans MS" w:hAnsi="Comic Sans MS"/>
                <w:sz w:val="20"/>
                <w:szCs w:val="14"/>
              </w:rPr>
              <w:t xml:space="preserve">     </w:t>
            </w:r>
          </w:p>
        </w:tc>
        <w:tc>
          <w:tcPr>
            <w:tcW w:w="397" w:type="dxa"/>
            <w:tcBorders>
              <w:top w:val="single" w:sz="4" w:space="0" w:color="FFFFFF"/>
              <w:left w:val="single" w:sz="4" w:space="0" w:color="FFFFFF"/>
              <w:bottom w:val="single" w:sz="4" w:space="0" w:color="A6A6A6" w:themeColor="background1" w:themeShade="A6"/>
            </w:tcBorders>
          </w:tcPr>
          <w:p w14:paraId="7ABF51C3" w14:textId="77777777" w:rsidR="00685A3D" w:rsidRPr="00214839" w:rsidRDefault="00685A3D" w:rsidP="00EA7751">
            <w:pPr>
              <w:rPr>
                <w:rFonts w:ascii="Comic Sans MS" w:hAnsi="Comic Sans MS"/>
                <w:sz w:val="20"/>
                <w:szCs w:val="14"/>
              </w:rPr>
            </w:pPr>
          </w:p>
        </w:tc>
        <w:tc>
          <w:tcPr>
            <w:tcW w:w="454" w:type="dxa"/>
            <w:tcBorders>
              <w:bottom w:val="single" w:sz="4" w:space="0" w:color="FFFFFF" w:themeColor="background1"/>
            </w:tcBorders>
          </w:tcPr>
          <w:p w14:paraId="18B0A705" w14:textId="77777777" w:rsidR="00685A3D" w:rsidRPr="00214839" w:rsidRDefault="00685A3D" w:rsidP="00EA7751">
            <w:pPr>
              <w:rPr>
                <w:rFonts w:ascii="Comic Sans MS" w:hAnsi="Comic Sans MS"/>
                <w:sz w:val="20"/>
                <w:szCs w:val="14"/>
              </w:rPr>
            </w:pPr>
          </w:p>
        </w:tc>
      </w:tr>
      <w:tr w:rsidR="00685A3D" w:rsidRPr="006702C7" w14:paraId="468126F9" w14:textId="77777777" w:rsidTr="00EA7751">
        <w:trPr>
          <w:trHeight w:val="510"/>
        </w:trPr>
        <w:tc>
          <w:tcPr>
            <w:tcW w:w="397" w:type="dxa"/>
            <w:tcBorders>
              <w:bottom w:val="single" w:sz="4" w:space="0" w:color="A6A6A6"/>
              <w:right w:val="single" w:sz="4" w:space="0" w:color="FFFFFF"/>
            </w:tcBorders>
          </w:tcPr>
          <w:p w14:paraId="55E56B17"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i</w:t>
            </w:r>
          </w:p>
        </w:tc>
        <w:tc>
          <w:tcPr>
            <w:tcW w:w="397" w:type="dxa"/>
            <w:tcBorders>
              <w:left w:val="single" w:sz="4" w:space="0" w:color="FFFFFF"/>
              <w:bottom w:val="single" w:sz="4" w:space="0" w:color="A6A6A6"/>
              <w:right w:val="single" w:sz="4" w:space="0" w:color="FFFFFF"/>
            </w:tcBorders>
          </w:tcPr>
          <w:p w14:paraId="5D4A2473" w14:textId="77777777" w:rsidR="00685A3D" w:rsidRPr="003B2F45" w:rsidRDefault="00685A3D" w:rsidP="00EA7751">
            <w:pPr>
              <w:ind w:hanging="90"/>
              <w:rPr>
                <w:rFonts w:ascii="Comic Sans MS" w:hAnsi="Comic Sans MS"/>
                <w:color w:val="A6A6A6" w:themeColor="background1" w:themeShade="A6"/>
                <w:sz w:val="52"/>
              </w:rPr>
            </w:pPr>
            <w:r w:rsidRPr="003B2F45">
              <w:rPr>
                <w:rFonts w:ascii="Comic Sans MS" w:hAnsi="Comic Sans MS"/>
                <w:color w:val="A6A6A6" w:themeColor="background1" w:themeShade="A6"/>
                <w:sz w:val="52"/>
              </w:rPr>
              <w:t>n</w:t>
            </w:r>
          </w:p>
        </w:tc>
        <w:tc>
          <w:tcPr>
            <w:tcW w:w="454" w:type="dxa"/>
            <w:tcBorders>
              <w:top w:val="single" w:sz="4" w:space="0" w:color="FFFFFF" w:themeColor="background1"/>
              <w:left w:val="single" w:sz="4" w:space="0" w:color="FFFFFF"/>
              <w:bottom w:val="single" w:sz="4" w:space="0" w:color="A6A6A6"/>
            </w:tcBorders>
          </w:tcPr>
          <w:p w14:paraId="00653A7B" w14:textId="77777777" w:rsidR="00685A3D" w:rsidRPr="003B2F45" w:rsidRDefault="00685A3D" w:rsidP="00EA7751">
            <w:pPr>
              <w:ind w:hanging="61"/>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k</w:t>
            </w:r>
          </w:p>
        </w:tc>
      </w:tr>
    </w:tbl>
    <w:p w14:paraId="63C0F154" w14:textId="77777777" w:rsidR="00685A3D" w:rsidRDefault="00685A3D" w:rsidP="00685A3D">
      <w:pPr>
        <w:rPr>
          <w:rFonts w:ascii="Comic Sans MS" w:hAnsi="Comic Sans MS"/>
          <w:sz w:val="52"/>
        </w:rPr>
      </w:pPr>
    </w:p>
    <w:p w14:paraId="7BF707B1" w14:textId="77777777" w:rsidR="00685A3D" w:rsidRDefault="00685A3D" w:rsidP="00685A3D">
      <w:pPr>
        <w:rPr>
          <w:rFonts w:ascii="Comic Sans MS" w:hAnsi="Comic Sans MS"/>
          <w:sz w:val="52"/>
        </w:rPr>
      </w:pPr>
    </w:p>
    <w:p w14:paraId="314928CA" w14:textId="77777777" w:rsidR="00685A3D" w:rsidRPr="00685A3D" w:rsidRDefault="00685A3D" w:rsidP="00685A3D">
      <w:pPr>
        <w:rPr>
          <w:rFonts w:ascii="Comic Sans MS" w:hAnsi="Comic Sans MS"/>
          <w:sz w:val="20"/>
          <w:szCs w:val="14"/>
        </w:rPr>
      </w:pPr>
    </w:p>
    <w:p w14:paraId="4EEF0BE2" w14:textId="39A4AB90" w:rsidR="00685A3D" w:rsidRDefault="00685A3D" w:rsidP="00685A3D">
      <w:pPr>
        <w:rPr>
          <w:rFonts w:ascii="Comic Sans MS" w:hAnsi="Comic Sans MS"/>
          <w:sz w:val="52"/>
        </w:rPr>
      </w:pPr>
      <w:r w:rsidRPr="00792491">
        <w:rPr>
          <w:noProof/>
          <w:lang w:eastAsia="en-AU"/>
        </w:rPr>
        <w:drawing>
          <wp:anchor distT="0" distB="0" distL="114300" distR="114300" simplePos="0" relativeHeight="253732864" behindDoc="0" locked="0" layoutInCell="1" allowOverlap="1" wp14:anchorId="6D9629E1" wp14:editId="2130181A">
            <wp:simplePos x="0" y="0"/>
            <wp:positionH relativeFrom="margin">
              <wp:posOffset>5224462</wp:posOffset>
            </wp:positionH>
            <wp:positionV relativeFrom="paragraph">
              <wp:posOffset>431483</wp:posOffset>
            </wp:positionV>
            <wp:extent cx="912557" cy="1019031"/>
            <wp:effectExtent l="0" t="129222" r="0" b="120333"/>
            <wp:wrapNone/>
            <wp:docPr id="834778532" name="Picture 834778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55" cstate="print">
                      <a:biLevel thresh="50000"/>
                      <a:extLst>
                        <a:ext uri="{BEBA8EAE-BF5A-486C-A8C5-ECC9F3942E4B}">
                          <a14:imgProps xmlns:a14="http://schemas.microsoft.com/office/drawing/2010/main">
                            <a14:imgLayer r:embed="rId356">
                              <a14:imgEffect>
                                <a14:colorTemperature colorTemp="53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5"/>
                        </a:ext>
                      </a:extLst>
                    </a:blip>
                    <a:stretch>
                      <a:fillRect/>
                    </a:stretch>
                  </pic:blipFill>
                  <pic:spPr>
                    <a:xfrm rot="18106876" flipH="1">
                      <a:off x="0" y="0"/>
                      <a:ext cx="912557" cy="1019031"/>
                    </a:xfrm>
                    <a:prstGeom prst="rect">
                      <a:avLst/>
                    </a:prstGeom>
                  </pic:spPr>
                </pic:pic>
              </a:graphicData>
            </a:graphic>
            <wp14:sizeRelH relativeFrom="margin">
              <wp14:pctWidth>0</wp14:pctWidth>
            </wp14:sizeRelH>
            <wp14:sizeRelV relativeFrom="margin">
              <wp14:pctHeight>0</wp14:pctHeight>
            </wp14:sizeRelV>
          </wp:anchor>
        </w:drawing>
      </w:r>
      <w:r w:rsidRPr="00901D89">
        <w:rPr>
          <w:noProof/>
        </w:rPr>
        <w:drawing>
          <wp:anchor distT="0" distB="0" distL="114300" distR="114300" simplePos="0" relativeHeight="253705216" behindDoc="1" locked="0" layoutInCell="1" allowOverlap="1" wp14:anchorId="3647129A" wp14:editId="37078E22">
            <wp:simplePos x="0" y="0"/>
            <wp:positionH relativeFrom="column">
              <wp:posOffset>1672590</wp:posOffset>
            </wp:positionH>
            <wp:positionV relativeFrom="paragraph">
              <wp:posOffset>440690</wp:posOffset>
            </wp:positionV>
            <wp:extent cx="1171843" cy="1280160"/>
            <wp:effectExtent l="0" t="0" r="9525" b="0"/>
            <wp:wrapNone/>
            <wp:docPr id="1646389196" name="Picture 1646389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extLst>
                        <a:ext uri="{28A0092B-C50C-407E-A947-70E740481C1C}">
                          <a14:useLocalDpi xmlns:a14="http://schemas.microsoft.com/office/drawing/2010/main" val="0"/>
                        </a:ext>
                      </a:extLst>
                    </a:blip>
                    <a:stretch>
                      <a:fillRect/>
                    </a:stretch>
                  </pic:blipFill>
                  <pic:spPr>
                    <a:xfrm>
                      <a:off x="0" y="0"/>
                      <a:ext cx="1171843" cy="1280160"/>
                    </a:xfrm>
                    <a:prstGeom prst="rect">
                      <a:avLst/>
                    </a:prstGeom>
                  </pic:spPr>
                </pic:pic>
              </a:graphicData>
            </a:graphic>
            <wp14:sizeRelH relativeFrom="margin">
              <wp14:pctWidth>0</wp14:pctWidth>
            </wp14:sizeRelH>
            <wp14:sizeRelV relativeFrom="margin">
              <wp14:pctHeight>0</wp14:pctHeight>
            </wp14:sizeRelV>
          </wp:anchor>
        </w:drawing>
      </w:r>
      <w:r w:rsidRPr="00027169">
        <w:rPr>
          <w:rFonts w:ascii="Comic Sans MS" w:hAnsi="Comic Sans MS"/>
          <w:noProof/>
          <w:sz w:val="48"/>
          <w:szCs w:val="48"/>
        </w:rPr>
        <mc:AlternateContent>
          <mc:Choice Requires="wps">
            <w:drawing>
              <wp:anchor distT="0" distB="0" distL="114300" distR="114300" simplePos="0" relativeHeight="253704192" behindDoc="0" locked="0" layoutInCell="1" allowOverlap="1" wp14:anchorId="4EAE6083" wp14:editId="4344874E">
                <wp:simplePos x="0" y="0"/>
                <wp:positionH relativeFrom="margin">
                  <wp:posOffset>263525</wp:posOffset>
                </wp:positionH>
                <wp:positionV relativeFrom="paragraph">
                  <wp:posOffset>270510</wp:posOffset>
                </wp:positionV>
                <wp:extent cx="5417820" cy="0"/>
                <wp:effectExtent l="0" t="0" r="0" b="0"/>
                <wp:wrapNone/>
                <wp:docPr id="2083392879" name="Straight Connector 2083392879"/>
                <wp:cNvGraphicFramePr/>
                <a:graphic xmlns:a="http://schemas.openxmlformats.org/drawingml/2006/main">
                  <a:graphicData uri="http://schemas.microsoft.com/office/word/2010/wordprocessingShape">
                    <wps:wsp>
                      <wps:cNvCnPr/>
                      <wps:spPr>
                        <a:xfrm>
                          <a:off x="0" y="0"/>
                          <a:ext cx="5417820" cy="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E5BBDD" id="Straight Connector 2083392879" o:spid="_x0000_s1026" style="position:absolute;z-index:25370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75pt,21.3pt" to="447.3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LOogEAAJsDAAAOAAAAZHJzL2Uyb0RvYy54bWysU8tu2zAQvAfIPxC8x5LcRwLBcg4J0kuQ&#10;Bnl8AEMtLQJ8YclY8t93Sdty0RQIUPRCkcud2Z3hanU9WcO2gFF71/FmUXMGTvpeu03HX1/uLq44&#10;i0m4XhjvoOM7iPx6fX62GkMLSz940wMyInGxHUPHh5RCW1VRDmBFXPgAji6VRysSHXFT9ShGYrem&#10;Wtb192r02Af0EmKk6O3+kq8Lv1Ig00+lIiRmOk69pbJiWd/yWq1Xot2gCIOWhzbEP3RhhXZUdKa6&#10;FUmwd9QfqKyW6KNXaSG9rbxSWkLRQGqa+g81z4MIULSQOTHMNsX/RysftjfuEcmGMcQ2hkfMKiaF&#10;Nn+pPzYVs3azWTAlJin47WtzebUkT+XxrjoBA8b0A7xledNxo13WIVqxvY+JilHqMSWHjcuxUwdl&#10;l3YG9pdPoJjuqeaykJThgBuDbCvoWYWU4NKX/JREaxxlZ5jSxszA+nPgIT9DoQzODG4+B8+IUtm7&#10;NIOtdh7/RpCm5tCy2ucfHdjrzha8+X5X3qZYQxNQFB6mNY/Y7+cCP/1T618AAAD//wMAUEsDBBQA&#10;BgAIAAAAIQAPJ0H/3gAAAAgBAAAPAAAAZHJzL2Rvd25yZXYueG1sTI9PS8QwEMXvgt8hjODNTXep&#10;+6c2XcRFEEHFVdDjbDO2xWRSkmxbv70RD3oaZt7jze+V28kaMZAPnWMF81kGgrh2uuNGwevL7cUa&#10;RIjIGo1jUvBFAbbV6UmJhXYjP9Owj41IIRwKVNDG2BdShroli2HmeuKkfThvMabVN1J7HFO4NXKR&#10;ZUtpseP0ocWeblqqP/dHq+A+39w9tjvf04N9H3dPK2nwbVDq/Gy6vgIRaYp/ZvjBT+hQJaaDO7IO&#10;wijI55fJmeZiCSLp602+AnH4PciqlP8LVN8AAAD//wMAUEsBAi0AFAAGAAgAAAAhALaDOJL+AAAA&#10;4QEAABMAAAAAAAAAAAAAAAAAAAAAAFtDb250ZW50X1R5cGVzXS54bWxQSwECLQAUAAYACAAAACEA&#10;OP0h/9YAAACUAQAACwAAAAAAAAAAAAAAAAAvAQAAX3JlbHMvLnJlbHNQSwECLQAUAAYACAAAACEA&#10;11VSzqIBAACbAwAADgAAAAAAAAAAAAAAAAAuAgAAZHJzL2Uyb0RvYy54bWxQSwECLQAUAAYACAAA&#10;ACEADydB/94AAAAIAQAADwAAAAAAAAAAAAAAAAD8AwAAZHJzL2Rvd25yZXYueG1sUEsFBgAAAAAE&#10;AAQA8wAAAAcFAAAAAA==&#10;" strokecolor="#a5a5a5 [3206]" strokeweight="1pt">
                <v:stroke joinstyle="miter"/>
                <w10:wrap anchorx="margin"/>
              </v:line>
            </w:pict>
          </mc:Fallback>
        </mc:AlternateContent>
      </w:r>
    </w:p>
    <w:p w14:paraId="1513825D" w14:textId="4E91D24B" w:rsidR="00685A3D" w:rsidRPr="00685A3D" w:rsidRDefault="00685A3D" w:rsidP="00165DC1">
      <w:pPr>
        <w:pStyle w:val="ListParagraph"/>
        <w:numPr>
          <w:ilvl w:val="0"/>
          <w:numId w:val="90"/>
        </w:numPr>
        <w:ind w:left="993" w:hanging="993"/>
        <w:rPr>
          <w:rFonts w:ascii="Comic Sans MS" w:hAnsi="Comic Sans MS"/>
          <w:spacing w:val="100"/>
          <w:sz w:val="52"/>
        </w:rPr>
      </w:pPr>
      <w:r w:rsidRPr="00685A3D">
        <w:rPr>
          <w:rFonts w:ascii="Comic Sans MS" w:hAnsi="Comic Sans MS"/>
          <w:spacing w:val="100"/>
          <w:sz w:val="52"/>
        </w:rPr>
        <w:t>kids</w:t>
      </w:r>
      <w:r w:rsidRPr="00685A3D">
        <w:rPr>
          <w:rFonts w:ascii="Comic Sans MS" w:hAnsi="Comic Sans MS"/>
          <w:spacing w:val="100"/>
          <w:sz w:val="52"/>
        </w:rPr>
        <w:tab/>
      </w:r>
      <w:r w:rsidRPr="00685A3D">
        <w:rPr>
          <w:rFonts w:ascii="Comic Sans MS" w:hAnsi="Comic Sans MS"/>
          <w:spacing w:val="100"/>
          <w:sz w:val="52"/>
        </w:rPr>
        <w:tab/>
      </w:r>
      <w:r w:rsidRPr="00685A3D">
        <w:rPr>
          <w:rFonts w:ascii="Comic Sans MS" w:hAnsi="Comic Sans MS"/>
          <w:spacing w:val="100"/>
          <w:sz w:val="52"/>
        </w:rPr>
        <w:tab/>
      </w:r>
      <w:r w:rsidRPr="00685A3D">
        <w:rPr>
          <w:rFonts w:ascii="Comic Sans MS" w:hAnsi="Comic Sans MS"/>
          <w:spacing w:val="100"/>
          <w:sz w:val="52"/>
        </w:rPr>
        <w:tab/>
      </w:r>
      <w:r w:rsidRPr="00685A3D">
        <w:rPr>
          <w:rFonts w:ascii="Comic Sans MS" w:hAnsi="Comic Sans MS"/>
          <w:spacing w:val="100"/>
          <w:sz w:val="52"/>
        </w:rPr>
        <w:tab/>
        <w:t>lemon</w:t>
      </w:r>
    </w:p>
    <w:tbl>
      <w:tblPr>
        <w:tblStyle w:val="TableGrid"/>
        <w:tblpPr w:leftFromText="180" w:rightFromText="180" w:vertAnchor="text" w:horzAnchor="page" w:tblpX="2077" w:tblpY="28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97"/>
        <w:gridCol w:w="397"/>
        <w:gridCol w:w="397"/>
        <w:gridCol w:w="397"/>
      </w:tblGrid>
      <w:tr w:rsidR="00685A3D" w14:paraId="05DBC2E9" w14:textId="77777777" w:rsidTr="00EA7751">
        <w:trPr>
          <w:trHeight w:val="57"/>
        </w:trPr>
        <w:tc>
          <w:tcPr>
            <w:tcW w:w="397" w:type="dxa"/>
            <w:tcBorders>
              <w:bottom w:val="single" w:sz="4" w:space="0" w:color="FFFFFF" w:themeColor="background1"/>
            </w:tcBorders>
          </w:tcPr>
          <w:p w14:paraId="287CDBEA" w14:textId="77777777" w:rsidR="00685A3D" w:rsidRPr="00214839" w:rsidRDefault="00685A3D" w:rsidP="00EA7751">
            <w:pPr>
              <w:rPr>
                <w:rFonts w:ascii="Comic Sans MS" w:hAnsi="Comic Sans MS"/>
                <w:sz w:val="20"/>
                <w:szCs w:val="14"/>
              </w:rPr>
            </w:pPr>
          </w:p>
        </w:tc>
        <w:tc>
          <w:tcPr>
            <w:tcW w:w="397" w:type="dxa"/>
            <w:tcBorders>
              <w:top w:val="single" w:sz="4" w:space="0" w:color="FFFFFF" w:themeColor="background1"/>
            </w:tcBorders>
          </w:tcPr>
          <w:p w14:paraId="590D6757" w14:textId="77777777" w:rsidR="00685A3D" w:rsidRPr="00214839" w:rsidRDefault="00685A3D" w:rsidP="00EA7751">
            <w:pPr>
              <w:rPr>
                <w:rFonts w:ascii="Comic Sans MS" w:hAnsi="Comic Sans MS"/>
                <w:sz w:val="20"/>
                <w:szCs w:val="14"/>
              </w:rPr>
            </w:pPr>
          </w:p>
        </w:tc>
        <w:tc>
          <w:tcPr>
            <w:tcW w:w="397" w:type="dxa"/>
            <w:tcBorders>
              <w:bottom w:val="single" w:sz="4" w:space="0" w:color="FFFFFF"/>
            </w:tcBorders>
          </w:tcPr>
          <w:p w14:paraId="72424B72" w14:textId="77777777" w:rsidR="00685A3D" w:rsidRPr="00214839" w:rsidRDefault="00685A3D" w:rsidP="00EA7751">
            <w:pPr>
              <w:rPr>
                <w:rFonts w:ascii="Comic Sans MS" w:hAnsi="Comic Sans MS"/>
                <w:sz w:val="20"/>
                <w:szCs w:val="14"/>
              </w:rPr>
            </w:pPr>
          </w:p>
        </w:tc>
        <w:tc>
          <w:tcPr>
            <w:tcW w:w="397" w:type="dxa"/>
            <w:tcBorders>
              <w:top w:val="single" w:sz="4" w:space="0" w:color="FFFFFF"/>
              <w:right w:val="single" w:sz="4" w:space="0" w:color="FFFFFF"/>
            </w:tcBorders>
          </w:tcPr>
          <w:p w14:paraId="74554242" w14:textId="77777777" w:rsidR="00685A3D" w:rsidRPr="00214839" w:rsidRDefault="00685A3D" w:rsidP="00EA7751">
            <w:pPr>
              <w:rPr>
                <w:rFonts w:ascii="Comic Sans MS" w:hAnsi="Comic Sans MS"/>
                <w:sz w:val="20"/>
                <w:szCs w:val="14"/>
              </w:rPr>
            </w:pPr>
          </w:p>
        </w:tc>
      </w:tr>
      <w:tr w:rsidR="00685A3D" w14:paraId="07902305" w14:textId="77777777" w:rsidTr="00EA7751">
        <w:trPr>
          <w:trHeight w:val="397"/>
        </w:trPr>
        <w:tc>
          <w:tcPr>
            <w:tcW w:w="397" w:type="dxa"/>
            <w:tcBorders>
              <w:top w:val="single" w:sz="4" w:space="0" w:color="FFFFFF" w:themeColor="background1"/>
              <w:right w:val="single" w:sz="4" w:space="0" w:color="FFFFFF"/>
            </w:tcBorders>
          </w:tcPr>
          <w:p w14:paraId="5AD10B88"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k</w:t>
            </w:r>
          </w:p>
        </w:tc>
        <w:tc>
          <w:tcPr>
            <w:tcW w:w="397" w:type="dxa"/>
            <w:tcBorders>
              <w:left w:val="single" w:sz="4" w:space="0" w:color="FFFFFF"/>
              <w:bottom w:val="single" w:sz="4" w:space="0" w:color="A6A6A6" w:themeColor="background1" w:themeShade="A6"/>
              <w:right w:val="single" w:sz="4" w:space="0" w:color="FFFFFF"/>
            </w:tcBorders>
          </w:tcPr>
          <w:p w14:paraId="20B444AA"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i</w:t>
            </w:r>
          </w:p>
        </w:tc>
        <w:tc>
          <w:tcPr>
            <w:tcW w:w="397" w:type="dxa"/>
            <w:tcBorders>
              <w:top w:val="single" w:sz="4" w:space="0" w:color="FFFFFF"/>
              <w:left w:val="single" w:sz="4" w:space="0" w:color="FFFFFF"/>
              <w:right w:val="single" w:sz="4" w:space="0" w:color="FFFFFF"/>
            </w:tcBorders>
          </w:tcPr>
          <w:p w14:paraId="3EBAE295"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d</w:t>
            </w:r>
          </w:p>
        </w:tc>
        <w:tc>
          <w:tcPr>
            <w:tcW w:w="397" w:type="dxa"/>
            <w:tcBorders>
              <w:left w:val="single" w:sz="4" w:space="0" w:color="FFFFFF"/>
            </w:tcBorders>
          </w:tcPr>
          <w:p w14:paraId="22934A25"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s</w:t>
            </w:r>
          </w:p>
        </w:tc>
      </w:tr>
    </w:tbl>
    <w:tbl>
      <w:tblPr>
        <w:tblStyle w:val="TableGrid"/>
        <w:tblpPr w:leftFromText="180" w:rightFromText="180" w:vertAnchor="text" w:horzAnchor="page" w:tblpX="6865" w:tblpY="33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54"/>
        <w:gridCol w:w="454"/>
        <w:gridCol w:w="567"/>
        <w:gridCol w:w="454"/>
        <w:gridCol w:w="454"/>
      </w:tblGrid>
      <w:tr w:rsidR="00685A3D" w:rsidRPr="00A6228E" w14:paraId="0DD62BE8" w14:textId="77777777" w:rsidTr="00685A3D">
        <w:trPr>
          <w:trHeight w:val="57"/>
        </w:trPr>
        <w:tc>
          <w:tcPr>
            <w:tcW w:w="454" w:type="dxa"/>
            <w:tcBorders>
              <w:bottom w:val="single" w:sz="4" w:space="0" w:color="FFFFFF"/>
            </w:tcBorders>
          </w:tcPr>
          <w:p w14:paraId="5F60B2F2" w14:textId="77777777" w:rsidR="00685A3D" w:rsidRPr="00A6228E" w:rsidRDefault="00685A3D" w:rsidP="00685A3D">
            <w:pPr>
              <w:rPr>
                <w:rFonts w:ascii="Comic Sans MS" w:hAnsi="Comic Sans MS"/>
                <w:sz w:val="20"/>
                <w:szCs w:val="14"/>
                <w:lang w:val="en-US"/>
              </w:rPr>
            </w:pPr>
          </w:p>
        </w:tc>
        <w:tc>
          <w:tcPr>
            <w:tcW w:w="454" w:type="dxa"/>
            <w:tcBorders>
              <w:top w:val="single" w:sz="4" w:space="0" w:color="FFFFFF" w:themeColor="background1"/>
              <w:right w:val="single" w:sz="4" w:space="0" w:color="FFFFFF" w:themeColor="background1"/>
            </w:tcBorders>
          </w:tcPr>
          <w:p w14:paraId="1BBDDD69" w14:textId="77777777" w:rsidR="00685A3D" w:rsidRPr="00A6228E" w:rsidRDefault="00685A3D" w:rsidP="00685A3D">
            <w:pPr>
              <w:rPr>
                <w:rFonts w:ascii="Comic Sans MS" w:hAnsi="Comic Sans MS"/>
                <w:sz w:val="20"/>
                <w:szCs w:val="14"/>
                <w:lang w:val="en-US"/>
              </w:rPr>
            </w:pPr>
          </w:p>
        </w:tc>
        <w:tc>
          <w:tcPr>
            <w:tcW w:w="567" w:type="dxa"/>
            <w:tcBorders>
              <w:top w:val="single" w:sz="4" w:space="0" w:color="FFFFFF" w:themeColor="background1"/>
              <w:left w:val="single" w:sz="4" w:space="0" w:color="FFFFFF" w:themeColor="background1"/>
              <w:right w:val="single" w:sz="4" w:space="0" w:color="FFFFFF" w:themeColor="background1"/>
            </w:tcBorders>
          </w:tcPr>
          <w:p w14:paraId="5DE3C369" w14:textId="77777777" w:rsidR="00685A3D" w:rsidRPr="00A6228E" w:rsidRDefault="00685A3D" w:rsidP="00685A3D">
            <w:pPr>
              <w:rPr>
                <w:rFonts w:ascii="Comic Sans MS" w:hAnsi="Comic Sans MS"/>
                <w:sz w:val="20"/>
                <w:szCs w:val="14"/>
                <w:lang w:val="en-US"/>
              </w:rPr>
            </w:pPr>
          </w:p>
        </w:tc>
        <w:tc>
          <w:tcPr>
            <w:tcW w:w="454" w:type="dxa"/>
            <w:tcBorders>
              <w:top w:val="single" w:sz="4" w:space="0" w:color="FFFFFF" w:themeColor="background1"/>
              <w:left w:val="single" w:sz="4" w:space="0" w:color="FFFFFF" w:themeColor="background1"/>
              <w:right w:val="single" w:sz="4" w:space="0" w:color="FFFFFF" w:themeColor="background1"/>
            </w:tcBorders>
          </w:tcPr>
          <w:p w14:paraId="05CC6AD1" w14:textId="77777777" w:rsidR="00685A3D" w:rsidRPr="00A6228E" w:rsidRDefault="00685A3D" w:rsidP="00685A3D">
            <w:pPr>
              <w:rPr>
                <w:rFonts w:ascii="Comic Sans MS" w:hAnsi="Comic Sans MS"/>
                <w:sz w:val="20"/>
                <w:szCs w:val="14"/>
                <w:lang w:val="en-US"/>
              </w:rPr>
            </w:pPr>
          </w:p>
        </w:tc>
        <w:tc>
          <w:tcPr>
            <w:tcW w:w="454" w:type="dxa"/>
            <w:tcBorders>
              <w:top w:val="single" w:sz="4" w:space="0" w:color="FFFFFF" w:themeColor="background1"/>
              <w:left w:val="single" w:sz="4" w:space="0" w:color="FFFFFF" w:themeColor="background1"/>
              <w:right w:val="single" w:sz="4" w:space="0" w:color="FFFFFF" w:themeColor="background1"/>
            </w:tcBorders>
          </w:tcPr>
          <w:p w14:paraId="0E2A74F9" w14:textId="77777777" w:rsidR="00685A3D" w:rsidRPr="00A6228E" w:rsidRDefault="00685A3D" w:rsidP="00685A3D">
            <w:pPr>
              <w:rPr>
                <w:rFonts w:ascii="Comic Sans MS" w:hAnsi="Comic Sans MS"/>
                <w:sz w:val="20"/>
                <w:szCs w:val="14"/>
                <w:lang w:val="en-US"/>
              </w:rPr>
            </w:pPr>
          </w:p>
        </w:tc>
      </w:tr>
      <w:tr w:rsidR="00685A3D" w:rsidRPr="003B2F45" w14:paraId="3B3E872E" w14:textId="77777777" w:rsidTr="00685A3D">
        <w:trPr>
          <w:trHeight w:val="454"/>
        </w:trPr>
        <w:tc>
          <w:tcPr>
            <w:tcW w:w="454" w:type="dxa"/>
            <w:tcBorders>
              <w:top w:val="single" w:sz="4" w:space="0" w:color="FFFFFF"/>
              <w:right w:val="single" w:sz="4" w:space="0" w:color="FFFFFF"/>
            </w:tcBorders>
          </w:tcPr>
          <w:p w14:paraId="6C5F26A4" w14:textId="77777777" w:rsidR="00685A3D" w:rsidRPr="003B2F45" w:rsidRDefault="00685A3D" w:rsidP="00685A3D">
            <w:pPr>
              <w:jc w:val="center"/>
              <w:rPr>
                <w:rFonts w:ascii="Comic Sans MS" w:hAnsi="Comic Sans MS"/>
                <w:color w:val="A6A6A6" w:themeColor="background1" w:themeShade="A6"/>
                <w:sz w:val="52"/>
                <w:lang w:val="en-US"/>
              </w:rPr>
            </w:pPr>
            <w:r w:rsidRPr="003B2F45">
              <w:rPr>
                <w:rFonts w:ascii="Comic Sans MS" w:hAnsi="Comic Sans MS"/>
                <w:color w:val="A6A6A6" w:themeColor="background1" w:themeShade="A6"/>
                <w:sz w:val="52"/>
                <w:lang w:val="en-US"/>
              </w:rPr>
              <w:t>l</w:t>
            </w:r>
          </w:p>
        </w:tc>
        <w:tc>
          <w:tcPr>
            <w:tcW w:w="454" w:type="dxa"/>
            <w:tcBorders>
              <w:left w:val="single" w:sz="4" w:space="0" w:color="FFFFFF"/>
              <w:right w:val="single" w:sz="4" w:space="0" w:color="FFFFFF"/>
            </w:tcBorders>
          </w:tcPr>
          <w:p w14:paraId="195A46BC" w14:textId="77777777" w:rsidR="00685A3D" w:rsidRPr="003B2F45" w:rsidRDefault="00685A3D" w:rsidP="00685A3D">
            <w:pPr>
              <w:jc w:val="center"/>
              <w:rPr>
                <w:rFonts w:ascii="Comic Sans MS" w:hAnsi="Comic Sans MS"/>
                <w:color w:val="A6A6A6" w:themeColor="background1" w:themeShade="A6"/>
                <w:sz w:val="52"/>
                <w:lang w:val="en-US"/>
              </w:rPr>
            </w:pPr>
            <w:r w:rsidRPr="003B2F45">
              <w:rPr>
                <w:rFonts w:ascii="Comic Sans MS" w:hAnsi="Comic Sans MS"/>
                <w:color w:val="A6A6A6" w:themeColor="background1" w:themeShade="A6"/>
                <w:sz w:val="52"/>
                <w:lang w:val="en-US"/>
              </w:rPr>
              <w:t>e</w:t>
            </w:r>
          </w:p>
        </w:tc>
        <w:tc>
          <w:tcPr>
            <w:tcW w:w="567" w:type="dxa"/>
            <w:tcBorders>
              <w:left w:val="single" w:sz="4" w:space="0" w:color="FFFFFF"/>
              <w:right w:val="single" w:sz="4" w:space="0" w:color="FFFFFF"/>
            </w:tcBorders>
          </w:tcPr>
          <w:p w14:paraId="3758562A" w14:textId="77777777" w:rsidR="00685A3D" w:rsidRPr="003B2F45" w:rsidRDefault="00685A3D" w:rsidP="00685A3D">
            <w:pPr>
              <w:jc w:val="center"/>
              <w:rPr>
                <w:rFonts w:ascii="Comic Sans MS" w:hAnsi="Comic Sans MS"/>
                <w:color w:val="A6A6A6" w:themeColor="background1" w:themeShade="A6"/>
                <w:sz w:val="52"/>
                <w:lang w:val="en-US"/>
              </w:rPr>
            </w:pPr>
            <w:r w:rsidRPr="003B2F45">
              <w:rPr>
                <w:rFonts w:ascii="Comic Sans MS" w:hAnsi="Comic Sans MS"/>
                <w:color w:val="A6A6A6" w:themeColor="background1" w:themeShade="A6"/>
                <w:sz w:val="52"/>
                <w:lang w:val="en-US"/>
              </w:rPr>
              <w:t>m</w:t>
            </w:r>
          </w:p>
        </w:tc>
        <w:tc>
          <w:tcPr>
            <w:tcW w:w="454" w:type="dxa"/>
            <w:tcBorders>
              <w:left w:val="single" w:sz="4" w:space="0" w:color="FFFFFF"/>
              <w:right w:val="single" w:sz="4" w:space="0" w:color="FFFFFF"/>
            </w:tcBorders>
          </w:tcPr>
          <w:p w14:paraId="52EE681E" w14:textId="77777777" w:rsidR="00685A3D" w:rsidRPr="003B2F45" w:rsidRDefault="00685A3D" w:rsidP="00685A3D">
            <w:pPr>
              <w:jc w:val="center"/>
              <w:rPr>
                <w:rFonts w:ascii="Comic Sans MS" w:hAnsi="Comic Sans MS"/>
                <w:color w:val="A6A6A6" w:themeColor="background1" w:themeShade="A6"/>
                <w:sz w:val="52"/>
                <w:lang w:val="en-US"/>
              </w:rPr>
            </w:pPr>
            <w:r w:rsidRPr="003B2F45">
              <w:rPr>
                <w:rFonts w:ascii="Comic Sans MS" w:hAnsi="Comic Sans MS"/>
                <w:color w:val="A6A6A6" w:themeColor="background1" w:themeShade="A6"/>
                <w:sz w:val="52"/>
                <w:lang w:val="en-US"/>
              </w:rPr>
              <w:t>o</w:t>
            </w:r>
          </w:p>
        </w:tc>
        <w:tc>
          <w:tcPr>
            <w:tcW w:w="454" w:type="dxa"/>
            <w:tcBorders>
              <w:left w:val="single" w:sz="4" w:space="0" w:color="FFFFFF"/>
            </w:tcBorders>
          </w:tcPr>
          <w:p w14:paraId="1F1D1F17" w14:textId="77777777" w:rsidR="00685A3D" w:rsidRPr="003B2F45" w:rsidRDefault="00685A3D" w:rsidP="00685A3D">
            <w:pPr>
              <w:jc w:val="center"/>
              <w:rPr>
                <w:rFonts w:ascii="Comic Sans MS" w:hAnsi="Comic Sans MS"/>
                <w:color w:val="A6A6A6" w:themeColor="background1" w:themeShade="A6"/>
                <w:sz w:val="52"/>
                <w:lang w:val="en-US"/>
              </w:rPr>
            </w:pPr>
            <w:r w:rsidRPr="003B2F45">
              <w:rPr>
                <w:rFonts w:ascii="Comic Sans MS" w:hAnsi="Comic Sans MS"/>
                <w:color w:val="A6A6A6" w:themeColor="background1" w:themeShade="A6"/>
                <w:sz w:val="52"/>
                <w:lang w:val="en-US"/>
              </w:rPr>
              <w:t>n</w:t>
            </w:r>
          </w:p>
        </w:tc>
      </w:tr>
    </w:tbl>
    <w:p w14:paraId="4FAD0400" w14:textId="77777777" w:rsidR="00685A3D" w:rsidRDefault="00685A3D" w:rsidP="00685A3D">
      <w:pPr>
        <w:rPr>
          <w:rFonts w:ascii="Comic Sans MS" w:hAnsi="Comic Sans MS"/>
          <w:sz w:val="52"/>
        </w:rPr>
      </w:pPr>
      <w:r>
        <w:rPr>
          <w:rFonts w:ascii="Comic Sans MS" w:hAnsi="Comic Sans MS"/>
          <w:sz w:val="52"/>
        </w:rPr>
        <w:tab/>
      </w:r>
      <w:r>
        <w:rPr>
          <w:rFonts w:ascii="Comic Sans MS" w:hAnsi="Comic Sans MS"/>
          <w:sz w:val="52"/>
        </w:rPr>
        <w:tab/>
      </w:r>
      <w:r>
        <w:rPr>
          <w:rFonts w:ascii="Comic Sans MS" w:hAnsi="Comic Sans MS"/>
          <w:sz w:val="52"/>
        </w:rPr>
        <w:tab/>
      </w:r>
    </w:p>
    <w:p w14:paraId="3B7F442D" w14:textId="77777777" w:rsidR="00685A3D" w:rsidRDefault="00685A3D" w:rsidP="00685A3D">
      <w:pPr>
        <w:rPr>
          <w:rFonts w:ascii="Comic Sans MS" w:hAnsi="Comic Sans MS"/>
          <w:sz w:val="52"/>
        </w:rPr>
      </w:pPr>
    </w:p>
    <w:p w14:paraId="1C673376" w14:textId="77777777" w:rsidR="00685A3D" w:rsidRDefault="00685A3D" w:rsidP="00685A3D">
      <w:pPr>
        <w:rPr>
          <w:rFonts w:ascii="Comic Sans MS" w:hAnsi="Comic Sans MS"/>
          <w:sz w:val="52"/>
        </w:rPr>
      </w:pPr>
      <w:r>
        <w:rPr>
          <w:rFonts w:ascii="Comic Sans MS" w:hAnsi="Comic Sans MS"/>
          <w:sz w:val="52"/>
        </w:rPr>
        <w:br w:type="page"/>
      </w:r>
    </w:p>
    <w:p w14:paraId="3E2E09CA" w14:textId="77777777" w:rsidR="00685A3D" w:rsidRDefault="00685A3D" w:rsidP="00685A3D">
      <w:pPr>
        <w:rPr>
          <w:rFonts w:ascii="Comic Sans MS" w:hAnsi="Comic Sans MS"/>
          <w:sz w:val="52"/>
        </w:rPr>
      </w:pPr>
      <w:r w:rsidRPr="006601B5">
        <w:rPr>
          <w:rFonts w:ascii="Comic Sans MS" w:hAnsi="Comic Sans MS"/>
          <w:b/>
          <w:bCs/>
          <w:noProof/>
          <w:color w:val="000000" w:themeColor="text1"/>
          <w:sz w:val="32"/>
          <w:szCs w:val="32"/>
        </w:rPr>
        <w:lastRenderedPageBreak/>
        <w:drawing>
          <wp:anchor distT="0" distB="0" distL="114300" distR="114300" simplePos="0" relativeHeight="253710336" behindDoc="0" locked="0" layoutInCell="1" allowOverlap="1" wp14:anchorId="651D624C" wp14:editId="1F9B1EC1">
            <wp:simplePos x="0" y="0"/>
            <wp:positionH relativeFrom="column">
              <wp:posOffset>1969135</wp:posOffset>
            </wp:positionH>
            <wp:positionV relativeFrom="paragraph">
              <wp:posOffset>1270</wp:posOffset>
            </wp:positionV>
            <wp:extent cx="935940" cy="716280"/>
            <wp:effectExtent l="0" t="0" r="0" b="7620"/>
            <wp:wrapNone/>
            <wp:docPr id="2130066378" name="Picture 2130066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935940" cy="716280"/>
                    </a:xfrm>
                    <a:prstGeom prst="rect">
                      <a:avLst/>
                    </a:prstGeom>
                  </pic:spPr>
                </pic:pic>
              </a:graphicData>
            </a:graphic>
            <wp14:sizeRelH relativeFrom="margin">
              <wp14:pctWidth>0</wp14:pctWidth>
            </wp14:sizeRelH>
            <wp14:sizeRelV relativeFrom="margin">
              <wp14:pctHeight>0</wp14:pctHeight>
            </wp14:sizeRelV>
          </wp:anchor>
        </w:drawing>
      </w:r>
      <w:r w:rsidRPr="006601B5">
        <w:rPr>
          <w:rFonts w:ascii="Comic Sans MS" w:hAnsi="Comic Sans MS"/>
          <w:b/>
          <w:bCs/>
          <w:noProof/>
          <w:sz w:val="36"/>
          <w:szCs w:val="36"/>
        </w:rPr>
        <w:drawing>
          <wp:anchor distT="0" distB="0" distL="114300" distR="114300" simplePos="0" relativeHeight="253709312" behindDoc="0" locked="0" layoutInCell="1" allowOverlap="1" wp14:anchorId="43571B0E" wp14:editId="2FEFDA6C">
            <wp:simplePos x="0" y="0"/>
            <wp:positionH relativeFrom="margin">
              <wp:posOffset>1120140</wp:posOffset>
            </wp:positionH>
            <wp:positionV relativeFrom="paragraph">
              <wp:posOffset>-34290</wp:posOffset>
            </wp:positionV>
            <wp:extent cx="887307" cy="711200"/>
            <wp:effectExtent l="0" t="0" r="8255" b="0"/>
            <wp:wrapNone/>
            <wp:docPr id="956429538" name="Picture 956429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887307" cy="711200"/>
                    </a:xfrm>
                    <a:prstGeom prst="rect">
                      <a:avLst/>
                    </a:prstGeom>
                  </pic:spPr>
                </pic:pic>
              </a:graphicData>
            </a:graphic>
            <wp14:sizeRelH relativeFrom="margin">
              <wp14:pctWidth>0</wp14:pctWidth>
            </wp14:sizeRelH>
            <wp14:sizeRelV relativeFrom="margin">
              <wp14:pctHeight>0</wp14:pctHeight>
            </wp14:sizeRelV>
          </wp:anchor>
        </w:drawing>
      </w:r>
      <w:r w:rsidRPr="006601B5">
        <w:rPr>
          <w:rFonts w:ascii="Comic Sans MS" w:hAnsi="Comic Sans MS"/>
          <w:b/>
          <w:bCs/>
          <w:noProof/>
          <w:color w:val="000000" w:themeColor="text1"/>
          <w:sz w:val="32"/>
          <w:szCs w:val="32"/>
        </w:rPr>
        <w:drawing>
          <wp:anchor distT="0" distB="0" distL="114300" distR="114300" simplePos="0" relativeHeight="253708288" behindDoc="0" locked="0" layoutInCell="1" allowOverlap="1" wp14:anchorId="7C7E4004" wp14:editId="53A3047C">
            <wp:simplePos x="0" y="0"/>
            <wp:positionH relativeFrom="column">
              <wp:posOffset>76200</wp:posOffset>
            </wp:positionH>
            <wp:positionV relativeFrom="paragraph">
              <wp:posOffset>1905</wp:posOffset>
            </wp:positionV>
            <wp:extent cx="1097375" cy="693480"/>
            <wp:effectExtent l="0" t="0" r="7620" b="0"/>
            <wp:wrapNone/>
            <wp:docPr id="1132245807" name="Picture 113224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tbl>
      <w:tblPr>
        <w:tblStyle w:val="TableGrid"/>
        <w:tblpPr w:leftFromText="180" w:rightFromText="180" w:vertAnchor="text" w:horzAnchor="page" w:tblpX="2509" w:tblpY="206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10"/>
        <w:gridCol w:w="510"/>
        <w:gridCol w:w="510"/>
      </w:tblGrid>
      <w:tr w:rsidR="00685A3D" w:rsidRPr="003B2F45" w14:paraId="29BE7E52" w14:textId="77777777" w:rsidTr="00685A3D">
        <w:trPr>
          <w:trHeight w:val="510"/>
        </w:trPr>
        <w:tc>
          <w:tcPr>
            <w:tcW w:w="510" w:type="dxa"/>
            <w:tcBorders>
              <w:right w:val="single" w:sz="4" w:space="0" w:color="FFFFFF"/>
            </w:tcBorders>
          </w:tcPr>
          <w:p w14:paraId="073A4EA5"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m</w:t>
            </w:r>
          </w:p>
        </w:tc>
        <w:tc>
          <w:tcPr>
            <w:tcW w:w="510" w:type="dxa"/>
            <w:tcBorders>
              <w:left w:val="single" w:sz="4" w:space="0" w:color="FFFFFF"/>
              <w:right w:val="single" w:sz="4" w:space="0" w:color="FFFFFF"/>
            </w:tcBorders>
          </w:tcPr>
          <w:p w14:paraId="62E7D59F"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a</w:t>
            </w:r>
          </w:p>
        </w:tc>
        <w:tc>
          <w:tcPr>
            <w:tcW w:w="510" w:type="dxa"/>
            <w:tcBorders>
              <w:left w:val="single" w:sz="4" w:space="0" w:color="FFFFFF"/>
            </w:tcBorders>
          </w:tcPr>
          <w:p w14:paraId="72FB321D"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n</w:t>
            </w:r>
          </w:p>
        </w:tc>
      </w:tr>
    </w:tbl>
    <w:p w14:paraId="0C00C5F7" w14:textId="1C944460" w:rsidR="00685A3D" w:rsidRPr="002470D1" w:rsidRDefault="00685A3D" w:rsidP="00165DC1">
      <w:pPr>
        <w:pStyle w:val="ListParagraph"/>
        <w:numPr>
          <w:ilvl w:val="0"/>
          <w:numId w:val="91"/>
        </w:numPr>
        <w:ind w:hanging="938"/>
        <w:rPr>
          <w:rFonts w:ascii="Comic Sans MS" w:hAnsi="Comic Sans MS"/>
          <w:sz w:val="52"/>
        </w:rPr>
      </w:pPr>
      <w:r>
        <w:rPr>
          <w:noProof/>
        </w:rPr>
        <w:drawing>
          <wp:anchor distT="0" distB="0" distL="114300" distR="114300" simplePos="0" relativeHeight="253712384" behindDoc="0" locked="0" layoutInCell="1" allowOverlap="1" wp14:anchorId="24CE7A94" wp14:editId="5F879B1F">
            <wp:simplePos x="0" y="0"/>
            <wp:positionH relativeFrom="margin">
              <wp:posOffset>4529455</wp:posOffset>
            </wp:positionH>
            <wp:positionV relativeFrom="paragraph">
              <wp:posOffset>447040</wp:posOffset>
            </wp:positionV>
            <wp:extent cx="906780" cy="906780"/>
            <wp:effectExtent l="0" t="0" r="0" b="0"/>
            <wp:wrapNone/>
            <wp:docPr id="889402317" name="Picture 88940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7E09">
        <w:rPr>
          <w:noProof/>
        </w:rPr>
        <w:drawing>
          <wp:anchor distT="0" distB="0" distL="114300" distR="114300" simplePos="0" relativeHeight="253711360" behindDoc="0" locked="0" layoutInCell="1" allowOverlap="1" wp14:anchorId="029F28F2" wp14:editId="1CF78A76">
            <wp:simplePos x="0" y="0"/>
            <wp:positionH relativeFrom="margin">
              <wp:posOffset>2056130</wp:posOffset>
            </wp:positionH>
            <wp:positionV relativeFrom="paragraph">
              <wp:posOffset>411480</wp:posOffset>
            </wp:positionV>
            <wp:extent cx="845600" cy="1279525"/>
            <wp:effectExtent l="0" t="0" r="0" b="0"/>
            <wp:wrapNone/>
            <wp:docPr id="844480" name="Picture 84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cstate="print">
                      <a:extLst>
                        <a:ext uri="{28A0092B-C50C-407E-A947-70E740481C1C}">
                          <a14:useLocalDpi xmlns:a14="http://schemas.microsoft.com/office/drawing/2010/main" val="0"/>
                        </a:ext>
                      </a:extLst>
                    </a:blip>
                    <a:stretch>
                      <a:fillRect/>
                    </a:stretch>
                  </pic:blipFill>
                  <pic:spPr>
                    <a:xfrm flipH="1">
                      <a:off x="0" y="0"/>
                      <a:ext cx="845600" cy="1279525"/>
                    </a:xfrm>
                    <a:prstGeom prst="rect">
                      <a:avLst/>
                    </a:prstGeom>
                  </pic:spPr>
                </pic:pic>
              </a:graphicData>
            </a:graphic>
            <wp14:sizeRelH relativeFrom="margin">
              <wp14:pctWidth>0</wp14:pctWidth>
            </wp14:sizeRelH>
            <wp14:sizeRelV relativeFrom="margin">
              <wp14:pctHeight>0</wp14:pctHeight>
            </wp14:sizeRelV>
          </wp:anchor>
        </w:drawing>
      </w:r>
    </w:p>
    <w:p w14:paraId="14B754B9" w14:textId="6634FB9B" w:rsidR="00685A3D" w:rsidRPr="007B7B69" w:rsidRDefault="00685A3D" w:rsidP="00685A3D">
      <w:pPr>
        <w:rPr>
          <w:rFonts w:ascii="Comic Sans MS" w:hAnsi="Comic Sans MS"/>
          <w:spacing w:val="100"/>
          <w:sz w:val="52"/>
        </w:rPr>
      </w:pPr>
      <w:r>
        <w:rPr>
          <w:rFonts w:ascii="Comic Sans MS" w:hAnsi="Comic Sans MS"/>
          <w:sz w:val="52"/>
        </w:rPr>
        <w:tab/>
      </w:r>
      <w:r>
        <w:rPr>
          <w:rFonts w:ascii="Comic Sans MS" w:hAnsi="Comic Sans MS"/>
          <w:sz w:val="52"/>
        </w:rPr>
        <w:tab/>
      </w:r>
      <w:r w:rsidRPr="007B7B69">
        <w:rPr>
          <w:rFonts w:ascii="Comic Sans MS" w:hAnsi="Comic Sans MS"/>
          <w:spacing w:val="100"/>
          <w:sz w:val="52"/>
        </w:rPr>
        <w:t>man</w:t>
      </w:r>
      <w:r w:rsidRPr="007B7B69">
        <w:rPr>
          <w:rFonts w:ascii="Comic Sans MS" w:hAnsi="Comic Sans MS"/>
          <w:spacing w:val="100"/>
          <w:sz w:val="52"/>
        </w:rPr>
        <w:tab/>
      </w:r>
      <w:r w:rsidRPr="007B7B69">
        <w:rPr>
          <w:rFonts w:ascii="Comic Sans MS" w:hAnsi="Comic Sans MS"/>
          <w:spacing w:val="100"/>
          <w:sz w:val="52"/>
        </w:rPr>
        <w:tab/>
      </w:r>
      <w:r w:rsidRPr="007B7B69">
        <w:rPr>
          <w:rFonts w:ascii="Comic Sans MS" w:hAnsi="Comic Sans MS"/>
          <w:spacing w:val="100"/>
          <w:sz w:val="52"/>
        </w:rPr>
        <w:tab/>
      </w:r>
      <w:r w:rsidRPr="007B7B69">
        <w:rPr>
          <w:rFonts w:ascii="Comic Sans MS" w:hAnsi="Comic Sans MS"/>
          <w:spacing w:val="100"/>
          <w:sz w:val="52"/>
        </w:rPr>
        <w:tab/>
      </w:r>
      <w:r w:rsidRPr="007B7B69">
        <w:rPr>
          <w:rFonts w:ascii="Comic Sans MS" w:hAnsi="Comic Sans MS"/>
          <w:spacing w:val="100"/>
          <w:sz w:val="52"/>
        </w:rPr>
        <w:tab/>
        <w:t>no</w:t>
      </w:r>
    </w:p>
    <w:tbl>
      <w:tblPr>
        <w:tblStyle w:val="TableGrid"/>
        <w:tblpPr w:leftFromText="180" w:rightFromText="180" w:vertAnchor="text" w:horzAnchor="page" w:tblpX="6865" w:tblpY="6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89"/>
        <w:gridCol w:w="490"/>
      </w:tblGrid>
      <w:tr w:rsidR="003D54D9" w14:paraId="55ED80B0" w14:textId="77777777" w:rsidTr="003D54D9">
        <w:trPr>
          <w:trHeight w:val="510"/>
        </w:trPr>
        <w:tc>
          <w:tcPr>
            <w:tcW w:w="489" w:type="dxa"/>
            <w:tcBorders>
              <w:right w:val="single" w:sz="4" w:space="0" w:color="FFFFFF"/>
            </w:tcBorders>
            <w:vAlign w:val="center"/>
          </w:tcPr>
          <w:p w14:paraId="4C585661" w14:textId="77777777" w:rsidR="003D54D9" w:rsidRPr="003B2F45" w:rsidRDefault="003D54D9" w:rsidP="003D54D9">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n</w:t>
            </w:r>
          </w:p>
        </w:tc>
        <w:tc>
          <w:tcPr>
            <w:tcW w:w="490" w:type="dxa"/>
            <w:tcBorders>
              <w:left w:val="single" w:sz="4" w:space="0" w:color="FFFFFF"/>
            </w:tcBorders>
            <w:vAlign w:val="center"/>
          </w:tcPr>
          <w:p w14:paraId="73F69636" w14:textId="77777777" w:rsidR="003D54D9" w:rsidRPr="003B2F45" w:rsidRDefault="003D54D9" w:rsidP="003D54D9">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o</w:t>
            </w:r>
          </w:p>
        </w:tc>
      </w:tr>
    </w:tbl>
    <w:p w14:paraId="34101397" w14:textId="77777777" w:rsidR="00685A3D" w:rsidRDefault="00685A3D" w:rsidP="00685A3D">
      <w:pPr>
        <w:rPr>
          <w:rFonts w:ascii="Comic Sans MS" w:hAnsi="Comic Sans MS"/>
          <w:sz w:val="52"/>
        </w:rPr>
      </w:pPr>
    </w:p>
    <w:p w14:paraId="67CC5F72" w14:textId="77777777" w:rsidR="00685A3D" w:rsidRPr="006B27DF" w:rsidRDefault="00685A3D" w:rsidP="00685A3D">
      <w:pPr>
        <w:rPr>
          <w:rFonts w:ascii="Comic Sans MS" w:hAnsi="Comic Sans MS"/>
          <w:sz w:val="36"/>
          <w:szCs w:val="24"/>
        </w:rPr>
      </w:pPr>
    </w:p>
    <w:p w14:paraId="26767F38" w14:textId="77777777" w:rsidR="00685A3D" w:rsidRDefault="00685A3D" w:rsidP="00685A3D">
      <w:pPr>
        <w:rPr>
          <w:rFonts w:ascii="Comic Sans MS" w:hAnsi="Comic Sans MS"/>
          <w:sz w:val="52"/>
        </w:rPr>
      </w:pPr>
      <w:r w:rsidRPr="00027169">
        <w:rPr>
          <w:rFonts w:ascii="Comic Sans MS" w:hAnsi="Comic Sans MS"/>
          <w:noProof/>
          <w:sz w:val="48"/>
          <w:szCs w:val="48"/>
        </w:rPr>
        <mc:AlternateContent>
          <mc:Choice Requires="wps">
            <w:drawing>
              <wp:anchor distT="0" distB="0" distL="114300" distR="114300" simplePos="0" relativeHeight="253713408" behindDoc="0" locked="0" layoutInCell="1" allowOverlap="1" wp14:anchorId="291944FA" wp14:editId="7056CE53">
                <wp:simplePos x="0" y="0"/>
                <wp:positionH relativeFrom="margin">
                  <wp:align>left</wp:align>
                </wp:positionH>
                <wp:positionV relativeFrom="paragraph">
                  <wp:posOffset>213360</wp:posOffset>
                </wp:positionV>
                <wp:extent cx="5433060" cy="7620"/>
                <wp:effectExtent l="0" t="0" r="34290" b="30480"/>
                <wp:wrapNone/>
                <wp:docPr id="321" name="Straight Connector 321"/>
                <wp:cNvGraphicFramePr/>
                <a:graphic xmlns:a="http://schemas.openxmlformats.org/drawingml/2006/main">
                  <a:graphicData uri="http://schemas.microsoft.com/office/word/2010/wordprocessingShape">
                    <wps:wsp>
                      <wps:cNvCnPr/>
                      <wps:spPr>
                        <a:xfrm flipV="1">
                          <a:off x="0" y="0"/>
                          <a:ext cx="5433060" cy="762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78AD0D" id="Straight Connector 321" o:spid="_x0000_s1026" style="position:absolute;flip:y;z-index:253713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8pt" to="427.8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JXsAEAAKgDAAAOAAAAZHJzL2Uyb0RvYy54bWysU01v2zAMvRfYfxB0b+wkXToYcXposV2G&#10;rdi63lWZigXoC5IWO/9+FJ26Qze0QNGLIJN8j3xP9PZqtIYdICbtXcuXi5ozcNJ32u1b/uvu8/kn&#10;zlIWrhPGO2j5ERK/2n042w6hgZXvvekgMiRxqRlCy/ucQ1NVSfZgRVr4AA6TykcrMn7GfdVFMSC7&#10;NdWqrjfV4GMXopeQEkZvpiTfEb9SIPN3pRJkZlqOs2U6I50P5ax2W9Hsowi9lqcxxBumsEI7bDpT&#10;3Ygs2O+o/6GyWkafvMoL6W3lldISSAOqWdbP1PzsRQDSguakMNuU3o9Wfjtcu9uINgwhNSncxqJi&#10;VNEyZXS4xzclXTgpG8m242wbjJlJDH68WK/rDborMXe5WZGr1cRS2EJM+Qt4y8ql5Ua7Iko04vA1&#10;ZeyMpY8lJWxciT2NQ7d8NDAlf4BiusO2KyKhTYFrE9lB4BsLKcHldXlXpDUOqwtMaWNmYP068FRf&#10;oEBbNIMnO17sOiOos3d5BlvtfPxf9zwuTyOrqf7RgUl3seDBd0d6KLIG14EUnla37Nvf3wR/+sF2&#10;fwAAAP//AwBQSwMEFAAGAAgAAAAhAFu4PhXfAAAABgEAAA8AAABkcnMvZG93bnJldi54bWxMj0tP&#10;wzAQhO9I/AdrkbhRB0qqNMSpeB8qOPShiuM2dpMIex1it0359SwnuO3srGa+LWaDs+Jg+tB6UnA9&#10;SkAYqrxuqVawXr1cZSBCRNJoPRkFJxNgVp6fFZhrf6SFOSxjLTiEQo4Kmhi7XMpQNcZhGPnOEHs7&#10;3zuMLPta6h6PHO6svEmSiXTYEjc02JnHxlSfy71T8HF6320sPkwz//30tXpeb9K3+atSlxfD/R2I&#10;aIb4dwy/+IwOJTNt/Z50EFYBPxIVjMcTEOxmacrDlhe3GciykP/xyx8AAAD//wMAUEsBAi0AFAAG&#10;AAgAAAAhALaDOJL+AAAA4QEAABMAAAAAAAAAAAAAAAAAAAAAAFtDb250ZW50X1R5cGVzXS54bWxQ&#10;SwECLQAUAAYACAAAACEAOP0h/9YAAACUAQAACwAAAAAAAAAAAAAAAAAvAQAAX3JlbHMvLnJlbHNQ&#10;SwECLQAUAAYACAAAACEAiBQyV7ABAACoAwAADgAAAAAAAAAAAAAAAAAuAgAAZHJzL2Uyb0RvYy54&#10;bWxQSwECLQAUAAYACAAAACEAW7g+Fd8AAAAGAQAADwAAAAAAAAAAAAAAAAAKBAAAZHJzL2Rvd25y&#10;ZXYueG1sUEsFBgAAAAAEAAQA8wAAABYFAAAAAA==&#10;" strokecolor="#a5a5a5 [3206]" strokeweight="1pt">
                <v:stroke joinstyle="miter"/>
                <w10:wrap anchorx="margin"/>
              </v:line>
            </w:pict>
          </mc:Fallback>
        </mc:AlternateContent>
      </w:r>
    </w:p>
    <w:p w14:paraId="2AFB42EA" w14:textId="77777777" w:rsidR="00685A3D" w:rsidRPr="002470D1" w:rsidRDefault="00685A3D" w:rsidP="00165DC1">
      <w:pPr>
        <w:pStyle w:val="ListParagraph"/>
        <w:numPr>
          <w:ilvl w:val="0"/>
          <w:numId w:val="91"/>
        </w:numPr>
        <w:spacing w:after="0"/>
        <w:ind w:hanging="938"/>
        <w:rPr>
          <w:rFonts w:ascii="Comic Sans MS" w:hAnsi="Comic Sans MS"/>
          <w:sz w:val="52"/>
        </w:rPr>
      </w:pPr>
      <w:r w:rsidRPr="00F52709">
        <w:rPr>
          <w:noProof/>
        </w:rPr>
        <w:drawing>
          <wp:anchor distT="0" distB="0" distL="114300" distR="114300" simplePos="0" relativeHeight="253715456" behindDoc="0" locked="0" layoutInCell="1" allowOverlap="1" wp14:anchorId="1A0773B6" wp14:editId="325ECF09">
            <wp:simplePos x="0" y="0"/>
            <wp:positionH relativeFrom="column">
              <wp:posOffset>4548768</wp:posOffset>
            </wp:positionH>
            <wp:positionV relativeFrom="paragraph">
              <wp:posOffset>218141</wp:posOffset>
            </wp:positionV>
            <wp:extent cx="1141366" cy="527631"/>
            <wp:effectExtent l="0" t="266700" r="0" b="273050"/>
            <wp:wrapNone/>
            <wp:docPr id="1306331037" name="Picture 130633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28A0092B-C50C-407E-A947-70E740481C1C}">
                          <a14:useLocalDpi xmlns:a14="http://schemas.microsoft.com/office/drawing/2010/main" val="0"/>
                        </a:ext>
                      </a:extLst>
                    </a:blip>
                    <a:stretch>
                      <a:fillRect/>
                    </a:stretch>
                  </pic:blipFill>
                  <pic:spPr>
                    <a:xfrm rot="19714429">
                      <a:off x="0" y="0"/>
                      <a:ext cx="1152129" cy="532606"/>
                    </a:xfrm>
                    <a:prstGeom prst="rect">
                      <a:avLst/>
                    </a:prstGeom>
                  </pic:spPr>
                </pic:pic>
              </a:graphicData>
            </a:graphic>
            <wp14:sizeRelH relativeFrom="margin">
              <wp14:pctWidth>0</wp14:pctWidth>
            </wp14:sizeRelH>
            <wp14:sizeRelV relativeFrom="margin">
              <wp14:pctHeight>0</wp14:pctHeight>
            </wp14:sizeRelV>
          </wp:anchor>
        </w:drawing>
      </w:r>
      <w:r w:rsidRPr="00F52709">
        <w:rPr>
          <w:noProof/>
        </w:rPr>
        <w:drawing>
          <wp:anchor distT="0" distB="0" distL="114300" distR="114300" simplePos="0" relativeHeight="253714432" behindDoc="0" locked="0" layoutInCell="1" allowOverlap="1" wp14:anchorId="250BD122" wp14:editId="4D362CBB">
            <wp:simplePos x="0" y="0"/>
            <wp:positionH relativeFrom="margin">
              <wp:posOffset>1859792</wp:posOffset>
            </wp:positionH>
            <wp:positionV relativeFrom="paragraph">
              <wp:posOffset>179378</wp:posOffset>
            </wp:positionV>
            <wp:extent cx="1055815" cy="855406"/>
            <wp:effectExtent l="0" t="0" r="0" b="1905"/>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extLst>
                        <a:ext uri="{28A0092B-C50C-407E-A947-70E740481C1C}">
                          <a14:useLocalDpi xmlns:a14="http://schemas.microsoft.com/office/drawing/2010/main" val="0"/>
                        </a:ext>
                      </a:extLst>
                    </a:blip>
                    <a:stretch>
                      <a:fillRect/>
                    </a:stretch>
                  </pic:blipFill>
                  <pic:spPr>
                    <a:xfrm>
                      <a:off x="0" y="0"/>
                      <a:ext cx="1055815" cy="855406"/>
                    </a:xfrm>
                    <a:prstGeom prst="rect">
                      <a:avLst/>
                    </a:prstGeom>
                  </pic:spPr>
                </pic:pic>
              </a:graphicData>
            </a:graphic>
            <wp14:sizeRelH relativeFrom="margin">
              <wp14:pctWidth>0</wp14:pctWidth>
            </wp14:sizeRelH>
            <wp14:sizeRelV relativeFrom="margin">
              <wp14:pctHeight>0</wp14:pctHeight>
            </wp14:sizeRelV>
          </wp:anchor>
        </w:drawing>
      </w:r>
    </w:p>
    <w:p w14:paraId="0442CDFF" w14:textId="77777777" w:rsidR="00685A3D" w:rsidRPr="007B7B69" w:rsidRDefault="00685A3D" w:rsidP="00685A3D">
      <w:pPr>
        <w:rPr>
          <w:rFonts w:ascii="Comic Sans MS" w:hAnsi="Comic Sans MS"/>
          <w:spacing w:val="100"/>
          <w:sz w:val="52"/>
        </w:rPr>
      </w:pPr>
      <w:r>
        <w:rPr>
          <w:rFonts w:ascii="Comic Sans MS" w:hAnsi="Comic Sans MS"/>
          <w:sz w:val="52"/>
        </w:rPr>
        <w:tab/>
      </w:r>
      <w:r w:rsidRPr="007B7B69">
        <w:rPr>
          <w:rFonts w:ascii="Comic Sans MS" w:hAnsi="Comic Sans MS"/>
          <w:spacing w:val="100"/>
          <w:sz w:val="52"/>
        </w:rPr>
        <w:t>orange</w:t>
      </w:r>
      <w:r w:rsidRPr="007B7B69">
        <w:rPr>
          <w:rFonts w:ascii="Comic Sans MS" w:hAnsi="Comic Sans MS"/>
          <w:spacing w:val="100"/>
          <w:sz w:val="52"/>
        </w:rPr>
        <w:tab/>
      </w:r>
      <w:r w:rsidRPr="007B7B69">
        <w:rPr>
          <w:rFonts w:ascii="Comic Sans MS" w:hAnsi="Comic Sans MS"/>
          <w:spacing w:val="100"/>
          <w:sz w:val="52"/>
        </w:rPr>
        <w:tab/>
      </w:r>
      <w:r w:rsidRPr="007B7B69">
        <w:rPr>
          <w:rFonts w:ascii="Comic Sans MS" w:hAnsi="Comic Sans MS"/>
          <w:spacing w:val="100"/>
          <w:sz w:val="52"/>
        </w:rPr>
        <w:tab/>
      </w:r>
      <w:r>
        <w:rPr>
          <w:rFonts w:ascii="Comic Sans MS" w:hAnsi="Comic Sans MS"/>
          <w:spacing w:val="100"/>
          <w:sz w:val="52"/>
        </w:rPr>
        <w:t xml:space="preserve">  </w:t>
      </w:r>
      <w:r w:rsidRPr="007B7B69">
        <w:rPr>
          <w:rFonts w:ascii="Comic Sans MS" w:hAnsi="Comic Sans MS"/>
          <w:spacing w:val="100"/>
          <w:sz w:val="52"/>
        </w:rPr>
        <w:t>pencil</w:t>
      </w:r>
    </w:p>
    <w:tbl>
      <w:tblPr>
        <w:tblStyle w:val="TableGrid"/>
        <w:tblpPr w:leftFromText="180" w:rightFromText="180" w:vertAnchor="text" w:horzAnchor="page" w:tblpX="1945" w:tblpY="18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54"/>
        <w:gridCol w:w="454"/>
        <w:gridCol w:w="454"/>
        <w:gridCol w:w="454"/>
        <w:gridCol w:w="454"/>
        <w:gridCol w:w="454"/>
        <w:gridCol w:w="56"/>
      </w:tblGrid>
      <w:tr w:rsidR="00685A3D" w14:paraId="17E1C489" w14:textId="77777777" w:rsidTr="00EA7751">
        <w:trPr>
          <w:trHeight w:val="510"/>
        </w:trPr>
        <w:tc>
          <w:tcPr>
            <w:tcW w:w="454" w:type="dxa"/>
            <w:tcBorders>
              <w:bottom w:val="single" w:sz="4" w:space="0" w:color="A6A6A6" w:themeColor="background1" w:themeShade="A6"/>
              <w:right w:val="single" w:sz="4" w:space="0" w:color="FFFFFF"/>
            </w:tcBorders>
          </w:tcPr>
          <w:p w14:paraId="11E571F4"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o</w:t>
            </w:r>
          </w:p>
        </w:tc>
        <w:tc>
          <w:tcPr>
            <w:tcW w:w="45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2A51479A"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r</w:t>
            </w:r>
          </w:p>
        </w:tc>
        <w:tc>
          <w:tcPr>
            <w:tcW w:w="454" w:type="dxa"/>
            <w:tcBorders>
              <w:left w:val="single" w:sz="4" w:space="0" w:color="FFFFFF"/>
              <w:bottom w:val="single" w:sz="4" w:space="0" w:color="A6A6A6" w:themeColor="background1" w:themeShade="A6"/>
              <w:right w:val="single" w:sz="4" w:space="0" w:color="FFFFFF"/>
            </w:tcBorders>
          </w:tcPr>
          <w:p w14:paraId="0B34AE00"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a</w:t>
            </w:r>
          </w:p>
        </w:tc>
        <w:tc>
          <w:tcPr>
            <w:tcW w:w="45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7F03DB50"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n</w:t>
            </w:r>
          </w:p>
        </w:tc>
        <w:tc>
          <w:tcPr>
            <w:tcW w:w="454" w:type="dxa"/>
            <w:tcBorders>
              <w:left w:val="single" w:sz="4" w:space="0" w:color="FFFFFF"/>
              <w:bottom w:val="single" w:sz="4" w:space="0" w:color="FFFFFF" w:themeColor="background1"/>
              <w:right w:val="single" w:sz="4" w:space="0" w:color="FFFFFF"/>
            </w:tcBorders>
          </w:tcPr>
          <w:p w14:paraId="5201776F"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g</w:t>
            </w:r>
          </w:p>
        </w:tc>
        <w:tc>
          <w:tcPr>
            <w:tcW w:w="510" w:type="dxa"/>
            <w:gridSpan w:val="2"/>
            <w:tcBorders>
              <w:left w:val="single" w:sz="4" w:space="0" w:color="FFFFFF"/>
              <w:bottom w:val="single" w:sz="4" w:space="0" w:color="A6A6A6" w:themeColor="background1" w:themeShade="A6"/>
            </w:tcBorders>
          </w:tcPr>
          <w:p w14:paraId="1D4FC268"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e</w:t>
            </w:r>
          </w:p>
        </w:tc>
      </w:tr>
      <w:tr w:rsidR="00685A3D" w:rsidRPr="00E74EDA" w14:paraId="29C10B84" w14:textId="77777777" w:rsidTr="00EA7751">
        <w:trPr>
          <w:gridAfter w:val="1"/>
          <w:wAfter w:w="56" w:type="dxa"/>
          <w:trHeight w:val="283"/>
        </w:trPr>
        <w:tc>
          <w:tcPr>
            <w:tcW w:w="454"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4B3D6A73" w14:textId="77777777" w:rsidR="00685A3D" w:rsidRPr="00214839" w:rsidRDefault="00685A3D" w:rsidP="00EA7751">
            <w:pPr>
              <w:rPr>
                <w:rFonts w:ascii="Comic Sans MS" w:hAnsi="Comic Sans MS"/>
                <w:sz w:val="16"/>
                <w:szCs w:val="10"/>
              </w:rPr>
            </w:pPr>
          </w:p>
        </w:tc>
        <w:tc>
          <w:tcPr>
            <w:tcW w:w="454"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0E299DD7" w14:textId="77777777" w:rsidR="00685A3D" w:rsidRPr="00214839" w:rsidRDefault="00685A3D" w:rsidP="00EA7751">
            <w:pPr>
              <w:rPr>
                <w:rFonts w:ascii="Comic Sans MS" w:hAnsi="Comic Sans MS"/>
                <w:sz w:val="16"/>
                <w:szCs w:val="10"/>
              </w:rPr>
            </w:pPr>
          </w:p>
        </w:tc>
        <w:tc>
          <w:tcPr>
            <w:tcW w:w="454"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6D98EF55" w14:textId="77777777" w:rsidR="00685A3D" w:rsidRPr="00214839" w:rsidRDefault="00685A3D" w:rsidP="00EA7751">
            <w:pPr>
              <w:rPr>
                <w:rFonts w:ascii="Comic Sans MS" w:hAnsi="Comic Sans MS"/>
                <w:sz w:val="16"/>
                <w:szCs w:val="10"/>
              </w:rPr>
            </w:pPr>
          </w:p>
        </w:tc>
        <w:tc>
          <w:tcPr>
            <w:tcW w:w="454" w:type="dxa"/>
            <w:tcBorders>
              <w:left w:val="single" w:sz="4" w:space="0" w:color="FFFFFF" w:themeColor="background1"/>
              <w:bottom w:val="single" w:sz="4" w:space="0" w:color="FFFFFF" w:themeColor="background1"/>
              <w:right w:val="single" w:sz="4" w:space="0" w:color="A6A6A6" w:themeColor="background1" w:themeShade="A6"/>
            </w:tcBorders>
          </w:tcPr>
          <w:p w14:paraId="1F2292DB" w14:textId="77777777" w:rsidR="00685A3D" w:rsidRPr="00214839" w:rsidRDefault="00685A3D" w:rsidP="00EA7751">
            <w:pPr>
              <w:rPr>
                <w:rFonts w:ascii="Comic Sans MS" w:hAnsi="Comic Sans MS"/>
                <w:sz w:val="16"/>
                <w:szCs w:val="10"/>
              </w:rPr>
            </w:pPr>
          </w:p>
        </w:tc>
        <w:tc>
          <w:tcPr>
            <w:tcW w:w="454"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tcPr>
          <w:p w14:paraId="0C68A285" w14:textId="77777777" w:rsidR="00685A3D" w:rsidRPr="00214839" w:rsidRDefault="00685A3D" w:rsidP="00EA7751">
            <w:pPr>
              <w:rPr>
                <w:rFonts w:ascii="Comic Sans MS" w:hAnsi="Comic Sans MS"/>
                <w:sz w:val="16"/>
                <w:szCs w:val="10"/>
              </w:rPr>
            </w:pPr>
          </w:p>
        </w:tc>
        <w:tc>
          <w:tcPr>
            <w:tcW w:w="454" w:type="dxa"/>
            <w:tcBorders>
              <w:left w:val="single" w:sz="4" w:space="0" w:color="A6A6A6" w:themeColor="background1" w:themeShade="A6"/>
              <w:bottom w:val="single" w:sz="4" w:space="0" w:color="FFFFFF" w:themeColor="background1"/>
              <w:right w:val="single" w:sz="4" w:space="0" w:color="FFFFFF" w:themeColor="background1"/>
            </w:tcBorders>
          </w:tcPr>
          <w:p w14:paraId="252F7C52" w14:textId="77777777" w:rsidR="00685A3D" w:rsidRPr="00214839" w:rsidRDefault="00685A3D" w:rsidP="00EA7751">
            <w:pPr>
              <w:rPr>
                <w:rFonts w:ascii="Comic Sans MS" w:hAnsi="Comic Sans MS"/>
                <w:sz w:val="16"/>
                <w:szCs w:val="10"/>
              </w:rPr>
            </w:pPr>
          </w:p>
        </w:tc>
      </w:tr>
    </w:tbl>
    <w:tbl>
      <w:tblPr>
        <w:tblStyle w:val="TableGrid"/>
        <w:tblpPr w:leftFromText="180" w:rightFromText="180" w:vertAnchor="text" w:horzAnchor="page" w:tblpX="6757" w:tblpY="-6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97"/>
        <w:gridCol w:w="397"/>
        <w:gridCol w:w="397"/>
        <w:gridCol w:w="397"/>
        <w:gridCol w:w="397"/>
        <w:gridCol w:w="397"/>
      </w:tblGrid>
      <w:tr w:rsidR="00685A3D" w14:paraId="3119070C" w14:textId="77777777" w:rsidTr="00EA7751">
        <w:trPr>
          <w:trHeight w:val="57"/>
        </w:trPr>
        <w:tc>
          <w:tcPr>
            <w:tcW w:w="397" w:type="dxa"/>
            <w:tcBorders>
              <w:top w:val="single" w:sz="4" w:space="0" w:color="FFFFFF" w:themeColor="background1"/>
              <w:left w:val="single" w:sz="4" w:space="0" w:color="FFFFFF" w:themeColor="background1"/>
              <w:right w:val="single" w:sz="4" w:space="0" w:color="FFFFFF" w:themeColor="background1"/>
            </w:tcBorders>
          </w:tcPr>
          <w:p w14:paraId="6DE3837E" w14:textId="77777777" w:rsidR="00685A3D" w:rsidRPr="002B6023" w:rsidRDefault="00685A3D" w:rsidP="00EA7751">
            <w:pPr>
              <w:rPr>
                <w:rFonts w:ascii="Comic Sans MS" w:hAnsi="Comic Sans MS"/>
                <w:sz w:val="20"/>
                <w:szCs w:val="14"/>
              </w:rPr>
            </w:pPr>
            <w:bookmarkStart w:id="24" w:name="_Hlk115328270"/>
          </w:p>
        </w:tc>
        <w:tc>
          <w:tcPr>
            <w:tcW w:w="397" w:type="dxa"/>
            <w:tcBorders>
              <w:top w:val="single" w:sz="4" w:space="0" w:color="FFFFFF" w:themeColor="background1"/>
              <w:left w:val="single" w:sz="4" w:space="0" w:color="FFFFFF" w:themeColor="background1"/>
              <w:bottom w:val="single" w:sz="4" w:space="0" w:color="A6A6A6"/>
              <w:right w:val="single" w:sz="4" w:space="0" w:color="FFFFFF" w:themeColor="background1"/>
            </w:tcBorders>
          </w:tcPr>
          <w:p w14:paraId="4C386FFC" w14:textId="77777777" w:rsidR="00685A3D" w:rsidRPr="002B6023" w:rsidRDefault="00685A3D" w:rsidP="00EA7751">
            <w:pPr>
              <w:rPr>
                <w:rFonts w:ascii="Comic Sans MS" w:hAnsi="Comic Sans MS"/>
                <w:sz w:val="20"/>
                <w:szCs w:val="14"/>
              </w:rPr>
            </w:pPr>
          </w:p>
        </w:tc>
        <w:tc>
          <w:tcPr>
            <w:tcW w:w="397" w:type="dxa"/>
            <w:tcBorders>
              <w:top w:val="single" w:sz="4" w:space="0" w:color="FFFFFF" w:themeColor="background1"/>
              <w:left w:val="single" w:sz="4" w:space="0" w:color="FFFFFF" w:themeColor="background1"/>
              <w:right w:val="single" w:sz="4" w:space="0" w:color="FFFFFF" w:themeColor="background1"/>
            </w:tcBorders>
          </w:tcPr>
          <w:p w14:paraId="2C2CF016" w14:textId="77777777" w:rsidR="00685A3D" w:rsidRPr="002B6023" w:rsidRDefault="00685A3D" w:rsidP="00EA7751">
            <w:pPr>
              <w:rPr>
                <w:rFonts w:ascii="Comic Sans MS" w:hAnsi="Comic Sans MS"/>
                <w:sz w:val="20"/>
                <w:szCs w:val="14"/>
              </w:rPr>
            </w:pPr>
          </w:p>
        </w:tc>
        <w:tc>
          <w:tcPr>
            <w:tcW w:w="397"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tcPr>
          <w:p w14:paraId="53035827" w14:textId="77777777" w:rsidR="00685A3D" w:rsidRPr="002B6023" w:rsidRDefault="00685A3D" w:rsidP="00EA7751">
            <w:pPr>
              <w:rPr>
                <w:rFonts w:ascii="Comic Sans MS" w:hAnsi="Comic Sans MS"/>
                <w:sz w:val="20"/>
                <w:szCs w:val="14"/>
              </w:rPr>
            </w:pPr>
          </w:p>
        </w:tc>
        <w:tc>
          <w:tcPr>
            <w:tcW w:w="397" w:type="dxa"/>
            <w:tcBorders>
              <w:top w:val="single" w:sz="4" w:space="0" w:color="FFFFFF" w:themeColor="background1"/>
              <w:left w:val="single" w:sz="4" w:space="0" w:color="FFFFFF" w:themeColor="background1"/>
              <w:right w:val="single" w:sz="4" w:space="0" w:color="A6A6A6"/>
            </w:tcBorders>
          </w:tcPr>
          <w:p w14:paraId="4259BA0B" w14:textId="77777777" w:rsidR="00685A3D" w:rsidRPr="002B6023" w:rsidRDefault="00685A3D" w:rsidP="00EA7751">
            <w:pPr>
              <w:rPr>
                <w:rFonts w:ascii="Comic Sans MS" w:hAnsi="Comic Sans MS"/>
                <w:sz w:val="20"/>
                <w:szCs w:val="14"/>
              </w:rPr>
            </w:pPr>
          </w:p>
        </w:tc>
        <w:tc>
          <w:tcPr>
            <w:tcW w:w="397" w:type="dxa"/>
            <w:tcBorders>
              <w:top w:val="single" w:sz="4" w:space="0" w:color="A6A6A6" w:themeColor="background1" w:themeShade="A6"/>
              <w:left w:val="single" w:sz="4" w:space="0" w:color="A6A6A6"/>
              <w:bottom w:val="single" w:sz="4" w:space="0" w:color="FFFFFF" w:themeColor="background1"/>
              <w:right w:val="single" w:sz="4" w:space="0" w:color="A6A6A6"/>
            </w:tcBorders>
          </w:tcPr>
          <w:p w14:paraId="074304BA" w14:textId="77777777" w:rsidR="00685A3D" w:rsidRPr="002B6023" w:rsidRDefault="00685A3D" w:rsidP="00EA7751">
            <w:pPr>
              <w:rPr>
                <w:rFonts w:ascii="Comic Sans MS" w:hAnsi="Comic Sans MS"/>
                <w:sz w:val="20"/>
                <w:szCs w:val="14"/>
              </w:rPr>
            </w:pPr>
          </w:p>
        </w:tc>
      </w:tr>
      <w:tr w:rsidR="00685A3D" w14:paraId="0C2A7565" w14:textId="77777777" w:rsidTr="00EA7751">
        <w:trPr>
          <w:trHeight w:val="510"/>
        </w:trPr>
        <w:tc>
          <w:tcPr>
            <w:tcW w:w="397" w:type="dxa"/>
            <w:tcBorders>
              <w:bottom w:val="single" w:sz="4" w:space="0" w:color="FFFFFF" w:themeColor="background1"/>
              <w:right w:val="single" w:sz="4" w:space="0" w:color="FFFFFF"/>
            </w:tcBorders>
          </w:tcPr>
          <w:p w14:paraId="28302908"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p</w:t>
            </w:r>
          </w:p>
        </w:tc>
        <w:tc>
          <w:tcPr>
            <w:tcW w:w="397" w:type="dxa"/>
            <w:tcBorders>
              <w:top w:val="single" w:sz="4" w:space="0" w:color="A6A6A6"/>
              <w:left w:val="single" w:sz="4" w:space="0" w:color="FFFFFF"/>
              <w:bottom w:val="single" w:sz="4" w:space="0" w:color="A6A6A6" w:themeColor="background1" w:themeShade="A6"/>
              <w:right w:val="single" w:sz="4" w:space="0" w:color="FFFFFF"/>
            </w:tcBorders>
          </w:tcPr>
          <w:p w14:paraId="5AA2F14B"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e</w:t>
            </w:r>
          </w:p>
        </w:tc>
        <w:tc>
          <w:tcPr>
            <w:tcW w:w="397" w:type="dxa"/>
            <w:tcBorders>
              <w:left w:val="single" w:sz="4" w:space="0" w:color="FFFFFF"/>
              <w:bottom w:val="single" w:sz="4" w:space="0" w:color="A6A6A6" w:themeColor="background1" w:themeShade="A6"/>
              <w:right w:val="single" w:sz="4" w:space="0" w:color="FFFFFF"/>
            </w:tcBorders>
          </w:tcPr>
          <w:p w14:paraId="380FBED6"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n</w:t>
            </w:r>
          </w:p>
        </w:tc>
        <w:tc>
          <w:tcPr>
            <w:tcW w:w="39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4F18E37E"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c</w:t>
            </w:r>
          </w:p>
        </w:tc>
        <w:tc>
          <w:tcPr>
            <w:tcW w:w="397" w:type="dxa"/>
            <w:tcBorders>
              <w:left w:val="single" w:sz="4" w:space="0" w:color="FFFFFF"/>
              <w:bottom w:val="single" w:sz="4" w:space="0" w:color="A6A6A6" w:themeColor="background1" w:themeShade="A6"/>
              <w:right w:val="single" w:sz="4" w:space="0" w:color="FFFFFF"/>
            </w:tcBorders>
          </w:tcPr>
          <w:p w14:paraId="08DC4B1E"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i</w:t>
            </w:r>
          </w:p>
        </w:tc>
        <w:tc>
          <w:tcPr>
            <w:tcW w:w="397" w:type="dxa"/>
            <w:tcBorders>
              <w:top w:val="single" w:sz="4" w:space="0" w:color="FFFFFF" w:themeColor="background1"/>
              <w:left w:val="single" w:sz="4" w:space="0" w:color="FFFFFF"/>
              <w:bottom w:val="single" w:sz="4" w:space="0" w:color="A6A6A6" w:themeColor="background1" w:themeShade="A6"/>
            </w:tcBorders>
          </w:tcPr>
          <w:p w14:paraId="063A786C"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l</w:t>
            </w:r>
          </w:p>
        </w:tc>
      </w:tr>
      <w:tr w:rsidR="00685A3D" w:rsidRPr="00E74EDA" w14:paraId="24F172CC" w14:textId="77777777" w:rsidTr="00EA7751">
        <w:trPr>
          <w:trHeight w:val="283"/>
        </w:trPr>
        <w:tc>
          <w:tcPr>
            <w:tcW w:w="397" w:type="dxa"/>
            <w:tcBorders>
              <w:top w:val="single" w:sz="4" w:space="0" w:color="FFFFFF" w:themeColor="background1"/>
              <w:left w:val="single" w:sz="4" w:space="0" w:color="A6A6A6" w:themeColor="background1" w:themeShade="A6"/>
              <w:bottom w:val="single" w:sz="4" w:space="0" w:color="A6A6A6" w:themeColor="background1" w:themeShade="A6"/>
            </w:tcBorders>
          </w:tcPr>
          <w:p w14:paraId="53E652F8" w14:textId="77777777" w:rsidR="00685A3D" w:rsidRPr="00214839" w:rsidRDefault="00685A3D" w:rsidP="00EA7751">
            <w:pPr>
              <w:rPr>
                <w:rFonts w:ascii="Comic Sans MS" w:hAnsi="Comic Sans MS"/>
                <w:sz w:val="16"/>
                <w:szCs w:val="10"/>
              </w:rPr>
            </w:pPr>
          </w:p>
        </w:tc>
        <w:tc>
          <w:tcPr>
            <w:tcW w:w="397" w:type="dxa"/>
            <w:tcBorders>
              <w:top w:val="single" w:sz="4" w:space="0" w:color="A6A6A6" w:themeColor="background1" w:themeShade="A6"/>
              <w:bottom w:val="single" w:sz="4" w:space="0" w:color="FFFFFF" w:themeColor="background1"/>
              <w:right w:val="single" w:sz="4" w:space="0" w:color="FFFFFF" w:themeColor="background1"/>
            </w:tcBorders>
          </w:tcPr>
          <w:p w14:paraId="4609E589" w14:textId="77777777" w:rsidR="00685A3D" w:rsidRPr="00214839" w:rsidRDefault="00685A3D" w:rsidP="00EA7751">
            <w:pPr>
              <w:rPr>
                <w:rFonts w:ascii="Comic Sans MS" w:hAnsi="Comic Sans MS"/>
                <w:sz w:val="16"/>
                <w:szCs w:val="10"/>
              </w:rPr>
            </w:pPr>
          </w:p>
        </w:tc>
        <w:tc>
          <w:tcPr>
            <w:tcW w:w="397"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04B792C3" w14:textId="77777777" w:rsidR="00685A3D" w:rsidRPr="00214839" w:rsidRDefault="00685A3D" w:rsidP="00EA7751">
            <w:pPr>
              <w:rPr>
                <w:rFonts w:ascii="Comic Sans MS" w:hAnsi="Comic Sans MS"/>
                <w:sz w:val="16"/>
                <w:szCs w:val="10"/>
              </w:rPr>
            </w:pPr>
          </w:p>
        </w:tc>
        <w:tc>
          <w:tcPr>
            <w:tcW w:w="397" w:type="dxa"/>
            <w:tcBorders>
              <w:left w:val="single" w:sz="4" w:space="0" w:color="FFFFFF" w:themeColor="background1"/>
              <w:bottom w:val="single" w:sz="4" w:space="0" w:color="FFFFFF" w:themeColor="background1"/>
              <w:right w:val="single" w:sz="4" w:space="0" w:color="FFFFFF" w:themeColor="background1"/>
            </w:tcBorders>
          </w:tcPr>
          <w:p w14:paraId="1185FC17" w14:textId="77777777" w:rsidR="00685A3D" w:rsidRPr="00214839" w:rsidRDefault="00685A3D" w:rsidP="00EA7751">
            <w:pPr>
              <w:rPr>
                <w:rFonts w:ascii="Comic Sans MS" w:hAnsi="Comic Sans MS"/>
                <w:sz w:val="16"/>
                <w:szCs w:val="10"/>
              </w:rPr>
            </w:pPr>
          </w:p>
        </w:tc>
        <w:tc>
          <w:tcPr>
            <w:tcW w:w="397" w:type="dxa"/>
            <w:tcBorders>
              <w:left w:val="single" w:sz="4" w:space="0" w:color="FFFFFF" w:themeColor="background1"/>
              <w:bottom w:val="single" w:sz="4" w:space="0" w:color="FFFFFF" w:themeColor="background1"/>
              <w:right w:val="single" w:sz="4" w:space="0" w:color="FFFFFF" w:themeColor="background1"/>
            </w:tcBorders>
          </w:tcPr>
          <w:p w14:paraId="5C24A923" w14:textId="77777777" w:rsidR="00685A3D" w:rsidRPr="00214839" w:rsidRDefault="00685A3D" w:rsidP="00EA7751">
            <w:pPr>
              <w:rPr>
                <w:rFonts w:ascii="Comic Sans MS" w:hAnsi="Comic Sans MS"/>
                <w:sz w:val="16"/>
                <w:szCs w:val="10"/>
              </w:rPr>
            </w:pPr>
          </w:p>
        </w:tc>
        <w:tc>
          <w:tcPr>
            <w:tcW w:w="397" w:type="dxa"/>
            <w:tcBorders>
              <w:left w:val="single" w:sz="4" w:space="0" w:color="FFFFFF" w:themeColor="background1"/>
              <w:bottom w:val="single" w:sz="4" w:space="0" w:color="FFFFFF" w:themeColor="background1"/>
              <w:right w:val="single" w:sz="4" w:space="0" w:color="FFFFFF" w:themeColor="background1"/>
            </w:tcBorders>
          </w:tcPr>
          <w:p w14:paraId="0579990E" w14:textId="77777777" w:rsidR="00685A3D" w:rsidRPr="00214839" w:rsidRDefault="00685A3D" w:rsidP="00EA7751">
            <w:pPr>
              <w:rPr>
                <w:rFonts w:ascii="Comic Sans MS" w:hAnsi="Comic Sans MS"/>
                <w:sz w:val="16"/>
                <w:szCs w:val="10"/>
              </w:rPr>
            </w:pPr>
          </w:p>
        </w:tc>
      </w:tr>
    </w:tbl>
    <w:bookmarkEnd w:id="24"/>
    <w:p w14:paraId="5DCDC53D" w14:textId="77777777" w:rsidR="00685A3D" w:rsidRDefault="00685A3D" w:rsidP="00685A3D">
      <w:pPr>
        <w:rPr>
          <w:rFonts w:ascii="Comic Sans MS" w:hAnsi="Comic Sans MS"/>
          <w:sz w:val="52"/>
        </w:rPr>
      </w:pPr>
      <w:r>
        <w:rPr>
          <w:rFonts w:ascii="Comic Sans MS" w:hAnsi="Comic Sans MS"/>
          <w:sz w:val="52"/>
        </w:rPr>
        <w:tab/>
      </w:r>
      <w:r>
        <w:rPr>
          <w:rFonts w:ascii="Comic Sans MS" w:hAnsi="Comic Sans MS"/>
          <w:sz w:val="52"/>
        </w:rPr>
        <w:tab/>
      </w:r>
    </w:p>
    <w:p w14:paraId="3A1499CA" w14:textId="77777777" w:rsidR="00685A3D" w:rsidRDefault="00685A3D" w:rsidP="00685A3D">
      <w:pPr>
        <w:rPr>
          <w:rFonts w:ascii="Comic Sans MS" w:hAnsi="Comic Sans MS"/>
          <w:sz w:val="52"/>
        </w:rPr>
      </w:pPr>
    </w:p>
    <w:p w14:paraId="435CB20D" w14:textId="77777777" w:rsidR="00685A3D" w:rsidRDefault="00685A3D" w:rsidP="00685A3D">
      <w:pPr>
        <w:rPr>
          <w:rFonts w:ascii="Comic Sans MS" w:hAnsi="Comic Sans MS"/>
          <w:sz w:val="52"/>
        </w:rPr>
      </w:pPr>
      <w:r w:rsidRPr="00027169">
        <w:rPr>
          <w:rFonts w:ascii="Comic Sans MS" w:hAnsi="Comic Sans MS"/>
          <w:noProof/>
          <w:sz w:val="48"/>
          <w:szCs w:val="48"/>
        </w:rPr>
        <mc:AlternateContent>
          <mc:Choice Requires="wps">
            <w:drawing>
              <wp:anchor distT="0" distB="0" distL="114300" distR="114300" simplePos="0" relativeHeight="253730816" behindDoc="0" locked="0" layoutInCell="1" allowOverlap="1" wp14:anchorId="56788ABC" wp14:editId="6DF3CC21">
                <wp:simplePos x="0" y="0"/>
                <wp:positionH relativeFrom="margin">
                  <wp:align>left</wp:align>
                </wp:positionH>
                <wp:positionV relativeFrom="paragraph">
                  <wp:posOffset>327569</wp:posOffset>
                </wp:positionV>
                <wp:extent cx="5433060" cy="7620"/>
                <wp:effectExtent l="0" t="0" r="34290" b="30480"/>
                <wp:wrapNone/>
                <wp:docPr id="555" name="Straight Connector 555"/>
                <wp:cNvGraphicFramePr/>
                <a:graphic xmlns:a="http://schemas.openxmlformats.org/drawingml/2006/main">
                  <a:graphicData uri="http://schemas.microsoft.com/office/word/2010/wordprocessingShape">
                    <wps:wsp>
                      <wps:cNvCnPr/>
                      <wps:spPr>
                        <a:xfrm flipV="1">
                          <a:off x="0" y="0"/>
                          <a:ext cx="5433060" cy="762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CA3FBA" id="Straight Connector 555" o:spid="_x0000_s1026" style="position:absolute;flip:y;z-index:25373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5.8pt" to="427.8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JXsAEAAKgDAAAOAAAAZHJzL2Uyb0RvYy54bWysU01v2zAMvRfYfxB0b+wkXToYcXposV2G&#10;rdi63lWZigXoC5IWO/9+FJ26Qze0QNGLIJN8j3xP9PZqtIYdICbtXcuXi5ozcNJ32u1b/uvu8/kn&#10;zlIWrhPGO2j5ERK/2n042w6hgZXvvekgMiRxqRlCy/ucQ1NVSfZgRVr4AA6TykcrMn7GfdVFMSC7&#10;NdWqrjfV4GMXopeQEkZvpiTfEb9SIPN3pRJkZlqOs2U6I50P5ax2W9Hsowi9lqcxxBumsEI7bDpT&#10;3Ygs2O+o/6GyWkafvMoL6W3lldISSAOqWdbP1PzsRQDSguakMNuU3o9Wfjtcu9uINgwhNSncxqJi&#10;VNEyZXS4xzclXTgpG8m242wbjJlJDH68WK/rDborMXe5WZGr1cRS2EJM+Qt4y8ql5Ua7Iko04vA1&#10;ZeyMpY8lJWxciT2NQ7d8NDAlf4BiusO2KyKhTYFrE9lB4BsLKcHldXlXpDUOqwtMaWNmYP068FRf&#10;oEBbNIMnO17sOiOos3d5BlvtfPxf9zwuTyOrqf7RgUl3seDBd0d6KLIG14EUnla37Nvf3wR/+sF2&#10;fwAAAP//AwBQSwMEFAAGAAgAAAAhAPkIYSbeAAAABgEAAA8AAABkcnMvZG93bnJldi54bWxMj81O&#10;w0AMhO9IvMPKSNzoppVShZBNxf8BwYG2qji6iZtE7HpDdtumPD3mBDePx5r5XCxGZ9WBhtB5NjCd&#10;JKCIK1933BhYr56uMlAhItdoPZOBEwVYlOdnBea1P/I7HZaxURLCIUcDbYx9rnWoWnIYJr4nFm/n&#10;B4dR5NDoesCjhDurZ0ky1w47loYWe7pvqfpc7p2Bj9PbbmPx7jrz3w9fq8f1Jn19eTbm8mK8vQEV&#10;aYx/x/CLL+hQCtPW77kOyhqQR6KBdDoHJW6WpjJsZTHLQJeF/o9f/gAAAP//AwBQSwECLQAUAAYA&#10;CAAAACEAtoM4kv4AAADhAQAAEwAAAAAAAAAAAAAAAAAAAAAAW0NvbnRlbnRfVHlwZXNdLnhtbFBL&#10;AQItABQABgAIAAAAIQA4/SH/1gAAAJQBAAALAAAAAAAAAAAAAAAAAC8BAABfcmVscy8ucmVsc1BL&#10;AQItABQABgAIAAAAIQCIFDJXsAEAAKgDAAAOAAAAAAAAAAAAAAAAAC4CAABkcnMvZTJvRG9jLnht&#10;bFBLAQItABQABgAIAAAAIQD5CGEm3gAAAAYBAAAPAAAAAAAAAAAAAAAAAAoEAABkcnMvZG93bnJl&#10;di54bWxQSwUGAAAAAAQABADzAAAAFQUAAAAA&#10;" strokecolor="#a5a5a5 [3206]" strokeweight="1pt">
                <v:stroke joinstyle="miter"/>
                <w10:wrap anchorx="margin"/>
              </v:line>
            </w:pict>
          </mc:Fallback>
        </mc:AlternateContent>
      </w:r>
    </w:p>
    <w:p w14:paraId="56276421" w14:textId="077CD979" w:rsidR="00685A3D" w:rsidRPr="002470D1" w:rsidRDefault="003D54D9" w:rsidP="00165DC1">
      <w:pPr>
        <w:pStyle w:val="ListParagraph"/>
        <w:numPr>
          <w:ilvl w:val="0"/>
          <w:numId w:val="91"/>
        </w:numPr>
        <w:ind w:hanging="938"/>
        <w:rPr>
          <w:rFonts w:ascii="Comic Sans MS" w:hAnsi="Comic Sans MS"/>
          <w:sz w:val="52"/>
        </w:rPr>
      </w:pPr>
      <w:r w:rsidRPr="00960FF1">
        <w:rPr>
          <w:noProof/>
        </w:rPr>
        <w:drawing>
          <wp:anchor distT="0" distB="0" distL="114300" distR="114300" simplePos="0" relativeHeight="253717504" behindDoc="0" locked="0" layoutInCell="1" allowOverlap="1" wp14:anchorId="48A16943" wp14:editId="0687F7ED">
            <wp:simplePos x="0" y="0"/>
            <wp:positionH relativeFrom="margin">
              <wp:posOffset>4963795</wp:posOffset>
            </wp:positionH>
            <wp:positionV relativeFrom="paragraph">
              <wp:posOffset>557530</wp:posOffset>
            </wp:positionV>
            <wp:extent cx="1059180" cy="680128"/>
            <wp:effectExtent l="0" t="0" r="7620" b="5715"/>
            <wp:wrapNone/>
            <wp:docPr id="1388115197" name="Picture 138811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extLst>
                        <a:ext uri="{28A0092B-C50C-407E-A947-70E740481C1C}">
                          <a14:useLocalDpi xmlns:a14="http://schemas.microsoft.com/office/drawing/2010/main" val="0"/>
                        </a:ext>
                      </a:extLst>
                    </a:blip>
                    <a:stretch>
                      <a:fillRect/>
                    </a:stretch>
                  </pic:blipFill>
                  <pic:spPr>
                    <a:xfrm>
                      <a:off x="0" y="0"/>
                      <a:ext cx="1059180" cy="680128"/>
                    </a:xfrm>
                    <a:prstGeom prst="rect">
                      <a:avLst/>
                    </a:prstGeom>
                  </pic:spPr>
                </pic:pic>
              </a:graphicData>
            </a:graphic>
            <wp14:sizeRelH relativeFrom="margin">
              <wp14:pctWidth>0</wp14:pctWidth>
            </wp14:sizeRelH>
            <wp14:sizeRelV relativeFrom="margin">
              <wp14:pctHeight>0</wp14:pctHeight>
            </wp14:sizeRelV>
          </wp:anchor>
        </w:drawing>
      </w:r>
      <w:r w:rsidR="00685A3D">
        <w:rPr>
          <w:noProof/>
        </w:rPr>
        <w:drawing>
          <wp:anchor distT="0" distB="0" distL="114300" distR="114300" simplePos="0" relativeHeight="253733888" behindDoc="0" locked="0" layoutInCell="1" allowOverlap="1" wp14:anchorId="691B901C" wp14:editId="4D19721D">
            <wp:simplePos x="0" y="0"/>
            <wp:positionH relativeFrom="margin">
              <wp:posOffset>1743075</wp:posOffset>
            </wp:positionH>
            <wp:positionV relativeFrom="paragraph">
              <wp:posOffset>307340</wp:posOffset>
            </wp:positionV>
            <wp:extent cx="795103" cy="1066740"/>
            <wp:effectExtent l="0" t="0" r="0" b="635"/>
            <wp:wrapNone/>
            <wp:docPr id="2126573563" name="Picture 212657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95103" cy="106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3923CC" w14:textId="6FAE298C" w:rsidR="00685A3D" w:rsidRPr="007B7B69" w:rsidRDefault="00685A3D" w:rsidP="00685A3D">
      <w:pPr>
        <w:rPr>
          <w:rFonts w:ascii="Comic Sans MS" w:hAnsi="Comic Sans MS"/>
          <w:spacing w:val="100"/>
          <w:sz w:val="52"/>
        </w:rPr>
      </w:pPr>
      <w:r>
        <w:rPr>
          <w:rFonts w:ascii="Comic Sans MS" w:hAnsi="Comic Sans MS"/>
          <w:sz w:val="52"/>
        </w:rPr>
        <w:tab/>
      </w:r>
      <w:r w:rsidRPr="00BC63AC">
        <w:rPr>
          <w:rFonts w:ascii="Comic Sans MS" w:hAnsi="Comic Sans MS"/>
          <w:spacing w:val="100"/>
          <w:sz w:val="52"/>
        </w:rPr>
        <w:t>queen</w:t>
      </w:r>
      <w:r w:rsidRPr="007B7B69">
        <w:rPr>
          <w:rFonts w:ascii="Comic Sans MS" w:hAnsi="Comic Sans MS"/>
          <w:spacing w:val="100"/>
          <w:sz w:val="52"/>
        </w:rPr>
        <w:tab/>
      </w:r>
      <w:r w:rsidRPr="007B7B69">
        <w:rPr>
          <w:rFonts w:ascii="Comic Sans MS" w:hAnsi="Comic Sans MS"/>
          <w:spacing w:val="100"/>
          <w:sz w:val="52"/>
        </w:rPr>
        <w:tab/>
      </w:r>
      <w:r w:rsidRPr="007B7B69">
        <w:rPr>
          <w:rFonts w:ascii="Comic Sans MS" w:hAnsi="Comic Sans MS"/>
          <w:spacing w:val="100"/>
          <w:sz w:val="52"/>
        </w:rPr>
        <w:tab/>
      </w:r>
      <w:r w:rsidRPr="007B7B69">
        <w:rPr>
          <w:rFonts w:ascii="Comic Sans MS" w:hAnsi="Comic Sans MS"/>
          <w:spacing w:val="100"/>
          <w:sz w:val="52"/>
        </w:rPr>
        <w:tab/>
      </w:r>
      <w:r>
        <w:rPr>
          <w:rFonts w:ascii="Comic Sans MS" w:hAnsi="Comic Sans MS"/>
          <w:spacing w:val="100"/>
          <w:sz w:val="52"/>
        </w:rPr>
        <w:t xml:space="preserve">  </w:t>
      </w:r>
      <w:r w:rsidRPr="007B7B69">
        <w:rPr>
          <w:rFonts w:ascii="Comic Sans MS" w:hAnsi="Comic Sans MS"/>
          <w:spacing w:val="100"/>
          <w:sz w:val="52"/>
        </w:rPr>
        <w:t>rubber</w:t>
      </w:r>
    </w:p>
    <w:tbl>
      <w:tblPr>
        <w:tblStyle w:val="TableGrid"/>
        <w:tblpPr w:leftFromText="180" w:rightFromText="180" w:vertAnchor="text" w:horzAnchor="page" w:tblpX="6685" w:tblpY="354"/>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54"/>
        <w:gridCol w:w="454"/>
        <w:gridCol w:w="454"/>
        <w:gridCol w:w="454"/>
        <w:gridCol w:w="454"/>
        <w:gridCol w:w="454"/>
      </w:tblGrid>
      <w:tr w:rsidR="00685A3D" w14:paraId="34F2B176" w14:textId="77777777" w:rsidTr="003D54D9">
        <w:trPr>
          <w:trHeight w:val="57"/>
        </w:trPr>
        <w:tc>
          <w:tcPr>
            <w:tcW w:w="454" w:type="dxa"/>
            <w:tcBorders>
              <w:top w:val="single" w:sz="4" w:space="0" w:color="FFFFFF" w:themeColor="background1"/>
              <w:left w:val="single" w:sz="4" w:space="0" w:color="FFFFFF" w:themeColor="background1"/>
              <w:right w:val="single" w:sz="4" w:space="0" w:color="FFFFFF" w:themeColor="background1"/>
            </w:tcBorders>
          </w:tcPr>
          <w:p w14:paraId="6B1F32D5" w14:textId="77777777" w:rsidR="00685A3D" w:rsidRPr="002B6023" w:rsidRDefault="00685A3D" w:rsidP="003D54D9">
            <w:pPr>
              <w:rPr>
                <w:rFonts w:ascii="Comic Sans MS" w:hAnsi="Comic Sans MS"/>
                <w:sz w:val="20"/>
                <w:szCs w:val="14"/>
              </w:rPr>
            </w:pPr>
          </w:p>
        </w:tc>
        <w:tc>
          <w:tcPr>
            <w:tcW w:w="454" w:type="dxa"/>
            <w:tcBorders>
              <w:top w:val="single" w:sz="4" w:space="0" w:color="FFFFFF" w:themeColor="background1"/>
              <w:left w:val="single" w:sz="4" w:space="0" w:color="FFFFFF" w:themeColor="background1"/>
              <w:bottom w:val="single" w:sz="4" w:space="0" w:color="A6A6A6"/>
              <w:right w:val="single" w:sz="4" w:space="0" w:color="BFBFBF" w:themeColor="background1" w:themeShade="BF"/>
            </w:tcBorders>
          </w:tcPr>
          <w:p w14:paraId="26EDFA89" w14:textId="77777777" w:rsidR="00685A3D" w:rsidRPr="002B6023" w:rsidRDefault="00685A3D" w:rsidP="003D54D9">
            <w:pPr>
              <w:rPr>
                <w:rFonts w:ascii="Comic Sans MS" w:hAnsi="Comic Sans MS"/>
                <w:sz w:val="20"/>
                <w:szCs w:val="14"/>
              </w:rPr>
            </w:pPr>
          </w:p>
        </w:tc>
        <w:tc>
          <w:tcPr>
            <w:tcW w:w="454" w:type="dxa"/>
            <w:tcBorders>
              <w:top w:val="single" w:sz="4" w:space="0" w:color="BFBFBF" w:themeColor="background1" w:themeShade="BF"/>
              <w:left w:val="single" w:sz="4" w:space="0" w:color="BFBFBF" w:themeColor="background1" w:themeShade="BF"/>
              <w:bottom w:val="single" w:sz="4" w:space="0" w:color="FFFFFF" w:themeColor="background1"/>
              <w:right w:val="single" w:sz="4" w:space="0" w:color="FFFFFF" w:themeColor="background1"/>
            </w:tcBorders>
          </w:tcPr>
          <w:p w14:paraId="12B115A4" w14:textId="77777777" w:rsidR="00685A3D" w:rsidRPr="002B6023" w:rsidRDefault="00685A3D" w:rsidP="003D54D9">
            <w:pPr>
              <w:rPr>
                <w:rFonts w:ascii="Comic Sans MS" w:hAnsi="Comic Sans MS"/>
                <w:sz w:val="20"/>
                <w:szCs w:val="14"/>
              </w:rPr>
            </w:pPr>
          </w:p>
        </w:tc>
        <w:tc>
          <w:tcPr>
            <w:tcW w:w="454" w:type="dxa"/>
            <w:tcBorders>
              <w:top w:val="single" w:sz="4" w:space="0" w:color="BFBFBF" w:themeColor="background1" w:themeShade="BF"/>
              <w:left w:val="single" w:sz="4" w:space="0" w:color="FFFFFF" w:themeColor="background1"/>
              <w:bottom w:val="single" w:sz="4" w:space="0" w:color="FFFFFF" w:themeColor="background1"/>
              <w:right w:val="single" w:sz="4" w:space="0" w:color="BFBFBF" w:themeColor="background1" w:themeShade="BF"/>
            </w:tcBorders>
          </w:tcPr>
          <w:p w14:paraId="2E97ED13" w14:textId="77777777" w:rsidR="00685A3D" w:rsidRPr="002B6023" w:rsidRDefault="00685A3D" w:rsidP="003D54D9">
            <w:pPr>
              <w:rPr>
                <w:rFonts w:ascii="Comic Sans MS" w:hAnsi="Comic Sans MS"/>
                <w:sz w:val="20"/>
                <w:szCs w:val="14"/>
              </w:rPr>
            </w:pPr>
          </w:p>
        </w:tc>
        <w:tc>
          <w:tcPr>
            <w:tcW w:w="454" w:type="dxa"/>
            <w:tcBorders>
              <w:top w:val="single" w:sz="4" w:space="0" w:color="FFFFFF" w:themeColor="background1"/>
              <w:left w:val="single" w:sz="4" w:space="0" w:color="BFBFBF" w:themeColor="background1" w:themeShade="BF"/>
              <w:right w:val="single" w:sz="4" w:space="0" w:color="FFFFFF" w:themeColor="background1"/>
            </w:tcBorders>
          </w:tcPr>
          <w:p w14:paraId="156ECA19" w14:textId="77777777" w:rsidR="00685A3D" w:rsidRPr="002B6023" w:rsidRDefault="00685A3D" w:rsidP="003D54D9">
            <w:pPr>
              <w:rPr>
                <w:rFonts w:ascii="Comic Sans MS" w:hAnsi="Comic Sans MS"/>
                <w:sz w:val="20"/>
                <w:szCs w:val="14"/>
              </w:rPr>
            </w:pPr>
          </w:p>
        </w:tc>
        <w:tc>
          <w:tcPr>
            <w:tcW w:w="454"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tcPr>
          <w:p w14:paraId="564BCC8A" w14:textId="77777777" w:rsidR="00685A3D" w:rsidRPr="002B6023" w:rsidRDefault="00685A3D" w:rsidP="003D54D9">
            <w:pPr>
              <w:rPr>
                <w:rFonts w:ascii="Comic Sans MS" w:hAnsi="Comic Sans MS"/>
                <w:sz w:val="20"/>
                <w:szCs w:val="14"/>
              </w:rPr>
            </w:pPr>
          </w:p>
        </w:tc>
      </w:tr>
      <w:tr w:rsidR="00685A3D" w14:paraId="36FCCDBC" w14:textId="77777777" w:rsidTr="003D54D9">
        <w:trPr>
          <w:trHeight w:val="510"/>
        </w:trPr>
        <w:tc>
          <w:tcPr>
            <w:tcW w:w="454" w:type="dxa"/>
            <w:tcBorders>
              <w:bottom w:val="single" w:sz="4" w:space="0" w:color="BFBFBF" w:themeColor="background1" w:themeShade="BF"/>
              <w:right w:val="single" w:sz="4" w:space="0" w:color="FFFFFF" w:themeColor="background1"/>
            </w:tcBorders>
          </w:tcPr>
          <w:p w14:paraId="5D8EC1D9" w14:textId="77777777" w:rsidR="00685A3D" w:rsidRPr="003B2F45" w:rsidRDefault="00685A3D" w:rsidP="003D54D9">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r</w:t>
            </w:r>
          </w:p>
        </w:tc>
        <w:tc>
          <w:tcPr>
            <w:tcW w:w="454" w:type="dxa"/>
            <w:tcBorders>
              <w:top w:val="single" w:sz="4" w:space="0" w:color="A6A6A6"/>
              <w:left w:val="single" w:sz="4" w:space="0" w:color="FFFFFF" w:themeColor="background1"/>
              <w:bottom w:val="single" w:sz="4" w:space="0" w:color="A6A6A6" w:themeColor="background1" w:themeShade="A6"/>
              <w:right w:val="single" w:sz="4" w:space="0" w:color="FFFFFF" w:themeColor="background1"/>
            </w:tcBorders>
          </w:tcPr>
          <w:p w14:paraId="48AF94B2" w14:textId="77777777" w:rsidR="00685A3D" w:rsidRPr="003B2F45" w:rsidRDefault="00685A3D" w:rsidP="003D54D9">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u</w:t>
            </w:r>
          </w:p>
        </w:tc>
        <w:tc>
          <w:tcPr>
            <w:tcW w:w="454"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tcPr>
          <w:p w14:paraId="12E85BF7" w14:textId="77777777" w:rsidR="00685A3D" w:rsidRPr="003B2F45" w:rsidRDefault="00685A3D" w:rsidP="003D54D9">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b</w:t>
            </w:r>
          </w:p>
        </w:tc>
        <w:tc>
          <w:tcPr>
            <w:tcW w:w="454"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tcPr>
          <w:p w14:paraId="771CCA66" w14:textId="77777777" w:rsidR="00685A3D" w:rsidRPr="003B2F45" w:rsidRDefault="00685A3D" w:rsidP="003D54D9">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b</w:t>
            </w:r>
          </w:p>
        </w:tc>
        <w:tc>
          <w:tcPr>
            <w:tcW w:w="454" w:type="dxa"/>
            <w:tcBorders>
              <w:left w:val="single" w:sz="4" w:space="0" w:color="FFFFFF" w:themeColor="background1"/>
              <w:bottom w:val="single" w:sz="4" w:space="0" w:color="A6A6A6" w:themeColor="background1" w:themeShade="A6"/>
              <w:right w:val="single" w:sz="4" w:space="0" w:color="FFFFFF" w:themeColor="background1"/>
            </w:tcBorders>
          </w:tcPr>
          <w:p w14:paraId="268DA9AF" w14:textId="77777777" w:rsidR="00685A3D" w:rsidRPr="003B2F45" w:rsidRDefault="00685A3D" w:rsidP="003D54D9">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e</w:t>
            </w:r>
          </w:p>
        </w:tc>
        <w:tc>
          <w:tcPr>
            <w:tcW w:w="454" w:type="dxa"/>
            <w:tcBorders>
              <w:top w:val="single" w:sz="4" w:space="0" w:color="BFBFBF" w:themeColor="background1" w:themeShade="BF"/>
              <w:left w:val="single" w:sz="4" w:space="0" w:color="FFFFFF" w:themeColor="background1"/>
              <w:bottom w:val="single" w:sz="4" w:space="0" w:color="A6A6A6" w:themeColor="background1" w:themeShade="A6"/>
            </w:tcBorders>
          </w:tcPr>
          <w:p w14:paraId="23B37784" w14:textId="77777777" w:rsidR="00685A3D" w:rsidRPr="003B2F45" w:rsidRDefault="00685A3D" w:rsidP="003D54D9">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r</w:t>
            </w:r>
          </w:p>
        </w:tc>
      </w:tr>
      <w:tr w:rsidR="00685A3D" w:rsidRPr="00E74EDA" w14:paraId="5E022983" w14:textId="77777777" w:rsidTr="003D54D9">
        <w:trPr>
          <w:trHeight w:val="283"/>
        </w:trPr>
        <w:tc>
          <w:tcPr>
            <w:tcW w:w="454"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1B6D636A" w14:textId="77777777" w:rsidR="00685A3D" w:rsidRPr="00214839" w:rsidRDefault="00685A3D" w:rsidP="003D54D9">
            <w:pPr>
              <w:rPr>
                <w:rFonts w:ascii="Comic Sans MS" w:hAnsi="Comic Sans MS"/>
                <w:sz w:val="16"/>
                <w:szCs w:val="10"/>
              </w:rPr>
            </w:pPr>
          </w:p>
        </w:tc>
        <w:tc>
          <w:tcPr>
            <w:tcW w:w="454"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4E8BA33D" w14:textId="77777777" w:rsidR="00685A3D" w:rsidRPr="00214839" w:rsidRDefault="00685A3D" w:rsidP="003D54D9">
            <w:pPr>
              <w:rPr>
                <w:rFonts w:ascii="Comic Sans MS" w:hAnsi="Comic Sans MS"/>
                <w:sz w:val="16"/>
                <w:szCs w:val="10"/>
              </w:rPr>
            </w:pPr>
          </w:p>
        </w:tc>
        <w:tc>
          <w:tcPr>
            <w:tcW w:w="454"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5E022ACF" w14:textId="77777777" w:rsidR="00685A3D" w:rsidRPr="00214839" w:rsidRDefault="00685A3D" w:rsidP="003D54D9">
            <w:pPr>
              <w:rPr>
                <w:rFonts w:ascii="Comic Sans MS" w:hAnsi="Comic Sans MS"/>
                <w:sz w:val="16"/>
                <w:szCs w:val="10"/>
              </w:rPr>
            </w:pPr>
          </w:p>
        </w:tc>
        <w:tc>
          <w:tcPr>
            <w:tcW w:w="454" w:type="dxa"/>
            <w:tcBorders>
              <w:left w:val="single" w:sz="4" w:space="0" w:color="FFFFFF" w:themeColor="background1"/>
              <w:bottom w:val="single" w:sz="4" w:space="0" w:color="FFFFFF" w:themeColor="background1"/>
              <w:right w:val="single" w:sz="4" w:space="0" w:color="FFFFFF" w:themeColor="background1"/>
            </w:tcBorders>
          </w:tcPr>
          <w:p w14:paraId="14312443" w14:textId="77777777" w:rsidR="00685A3D" w:rsidRPr="00214839" w:rsidRDefault="00685A3D" w:rsidP="003D54D9">
            <w:pPr>
              <w:rPr>
                <w:rFonts w:ascii="Comic Sans MS" w:hAnsi="Comic Sans MS"/>
                <w:sz w:val="16"/>
                <w:szCs w:val="10"/>
              </w:rPr>
            </w:pPr>
          </w:p>
        </w:tc>
        <w:tc>
          <w:tcPr>
            <w:tcW w:w="454" w:type="dxa"/>
            <w:tcBorders>
              <w:left w:val="single" w:sz="4" w:space="0" w:color="FFFFFF" w:themeColor="background1"/>
              <w:bottom w:val="single" w:sz="4" w:space="0" w:color="FFFFFF" w:themeColor="background1"/>
              <w:right w:val="single" w:sz="4" w:space="0" w:color="FFFFFF" w:themeColor="background1"/>
            </w:tcBorders>
          </w:tcPr>
          <w:p w14:paraId="3C48E8BF" w14:textId="77777777" w:rsidR="00685A3D" w:rsidRPr="00214839" w:rsidRDefault="00685A3D" w:rsidP="003D54D9">
            <w:pPr>
              <w:rPr>
                <w:rFonts w:ascii="Comic Sans MS" w:hAnsi="Comic Sans MS"/>
                <w:sz w:val="16"/>
                <w:szCs w:val="10"/>
              </w:rPr>
            </w:pPr>
          </w:p>
        </w:tc>
        <w:tc>
          <w:tcPr>
            <w:tcW w:w="454" w:type="dxa"/>
            <w:tcBorders>
              <w:left w:val="single" w:sz="4" w:space="0" w:color="FFFFFF" w:themeColor="background1"/>
              <w:bottom w:val="single" w:sz="4" w:space="0" w:color="FFFFFF" w:themeColor="background1"/>
              <w:right w:val="single" w:sz="4" w:space="0" w:color="FFFFFF" w:themeColor="background1"/>
            </w:tcBorders>
          </w:tcPr>
          <w:p w14:paraId="5415A906" w14:textId="77777777" w:rsidR="00685A3D" w:rsidRPr="00214839" w:rsidRDefault="00685A3D" w:rsidP="003D54D9">
            <w:pPr>
              <w:rPr>
                <w:rFonts w:ascii="Comic Sans MS" w:hAnsi="Comic Sans MS"/>
                <w:sz w:val="16"/>
                <w:szCs w:val="10"/>
              </w:rPr>
            </w:pPr>
          </w:p>
        </w:tc>
      </w:tr>
    </w:tbl>
    <w:tbl>
      <w:tblPr>
        <w:tblStyle w:val="TableGrid"/>
        <w:tblpPr w:leftFromText="180" w:rightFromText="180" w:vertAnchor="text" w:horzAnchor="page" w:tblpX="1921" w:tblpY="15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54"/>
        <w:gridCol w:w="454"/>
        <w:gridCol w:w="454"/>
        <w:gridCol w:w="454"/>
        <w:gridCol w:w="454"/>
      </w:tblGrid>
      <w:tr w:rsidR="00685A3D" w14:paraId="2892BF01" w14:textId="77777777" w:rsidTr="003D54D9">
        <w:trPr>
          <w:trHeight w:val="57"/>
        </w:trPr>
        <w:tc>
          <w:tcPr>
            <w:tcW w:w="454" w:type="dxa"/>
            <w:tcBorders>
              <w:top w:val="single" w:sz="4" w:space="0" w:color="FFFFFF" w:themeColor="background1"/>
              <w:left w:val="single" w:sz="4" w:space="0" w:color="FFFFFF" w:themeColor="background1"/>
              <w:right w:val="single" w:sz="4" w:space="0" w:color="FFFFFF" w:themeColor="background1"/>
            </w:tcBorders>
          </w:tcPr>
          <w:p w14:paraId="13FF7ABB" w14:textId="77777777" w:rsidR="00685A3D" w:rsidRPr="002B6023" w:rsidRDefault="00685A3D" w:rsidP="003D54D9">
            <w:pPr>
              <w:rPr>
                <w:rFonts w:ascii="Comic Sans MS" w:hAnsi="Comic Sans MS"/>
                <w:sz w:val="20"/>
                <w:szCs w:val="14"/>
              </w:rPr>
            </w:pPr>
            <w:bookmarkStart w:id="25" w:name="_Hlk115328847"/>
          </w:p>
        </w:tc>
        <w:tc>
          <w:tcPr>
            <w:tcW w:w="454" w:type="dxa"/>
            <w:tcBorders>
              <w:top w:val="single" w:sz="4" w:space="0" w:color="FFFFFF" w:themeColor="background1"/>
              <w:left w:val="single" w:sz="4" w:space="0" w:color="FFFFFF" w:themeColor="background1"/>
              <w:bottom w:val="single" w:sz="4" w:space="0" w:color="A6A6A6"/>
              <w:right w:val="single" w:sz="4" w:space="0" w:color="FFFFFF" w:themeColor="background1"/>
            </w:tcBorders>
          </w:tcPr>
          <w:p w14:paraId="4B14203D" w14:textId="77777777" w:rsidR="00685A3D" w:rsidRPr="002B6023" w:rsidRDefault="00685A3D" w:rsidP="003D54D9">
            <w:pPr>
              <w:rPr>
                <w:rFonts w:ascii="Comic Sans MS" w:hAnsi="Comic Sans MS"/>
                <w:sz w:val="20"/>
                <w:szCs w:val="14"/>
              </w:rPr>
            </w:pPr>
          </w:p>
        </w:tc>
        <w:tc>
          <w:tcPr>
            <w:tcW w:w="454" w:type="dxa"/>
            <w:tcBorders>
              <w:top w:val="single" w:sz="4" w:space="0" w:color="FFFFFF" w:themeColor="background1"/>
              <w:left w:val="single" w:sz="4" w:space="0" w:color="FFFFFF" w:themeColor="background1"/>
              <w:right w:val="single" w:sz="4" w:space="0" w:color="FFFFFF" w:themeColor="background1"/>
            </w:tcBorders>
          </w:tcPr>
          <w:p w14:paraId="5E25A8DD" w14:textId="77777777" w:rsidR="00685A3D" w:rsidRPr="002B6023" w:rsidRDefault="00685A3D" w:rsidP="003D54D9">
            <w:pPr>
              <w:rPr>
                <w:rFonts w:ascii="Comic Sans MS" w:hAnsi="Comic Sans MS"/>
                <w:sz w:val="20"/>
                <w:szCs w:val="14"/>
              </w:rPr>
            </w:pPr>
          </w:p>
        </w:tc>
        <w:tc>
          <w:tcPr>
            <w:tcW w:w="454"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cBorders>
          </w:tcPr>
          <w:p w14:paraId="65CC04EB" w14:textId="77777777" w:rsidR="00685A3D" w:rsidRPr="002B6023" w:rsidRDefault="00685A3D" w:rsidP="003D54D9">
            <w:pPr>
              <w:rPr>
                <w:rFonts w:ascii="Comic Sans MS" w:hAnsi="Comic Sans MS"/>
                <w:sz w:val="20"/>
                <w:szCs w:val="14"/>
              </w:rPr>
            </w:pPr>
          </w:p>
        </w:tc>
        <w:tc>
          <w:tcPr>
            <w:tcW w:w="454" w:type="dxa"/>
            <w:tcBorders>
              <w:top w:val="single" w:sz="4" w:space="0" w:color="FFFFFF"/>
              <w:left w:val="single" w:sz="4" w:space="0" w:color="FFFFFF"/>
              <w:bottom w:val="single" w:sz="4" w:space="0" w:color="A6A6A6" w:themeColor="background1" w:themeShade="A6"/>
              <w:right w:val="single" w:sz="4" w:space="0" w:color="FFFFFF" w:themeColor="background1"/>
            </w:tcBorders>
          </w:tcPr>
          <w:p w14:paraId="5EE59505" w14:textId="77777777" w:rsidR="00685A3D" w:rsidRPr="002B6023" w:rsidRDefault="00685A3D" w:rsidP="003D54D9">
            <w:pPr>
              <w:rPr>
                <w:rFonts w:ascii="Comic Sans MS" w:hAnsi="Comic Sans MS"/>
                <w:sz w:val="20"/>
                <w:szCs w:val="14"/>
              </w:rPr>
            </w:pPr>
          </w:p>
        </w:tc>
      </w:tr>
      <w:tr w:rsidR="00685A3D" w14:paraId="15CB4B9D" w14:textId="77777777" w:rsidTr="003D54D9">
        <w:trPr>
          <w:trHeight w:val="510"/>
        </w:trPr>
        <w:tc>
          <w:tcPr>
            <w:tcW w:w="454" w:type="dxa"/>
            <w:tcBorders>
              <w:bottom w:val="single" w:sz="4" w:space="0" w:color="FFFFFF" w:themeColor="background1"/>
              <w:right w:val="single" w:sz="4" w:space="0" w:color="FFFFFF"/>
            </w:tcBorders>
          </w:tcPr>
          <w:p w14:paraId="20B64934" w14:textId="77777777" w:rsidR="00685A3D" w:rsidRPr="003B2F45" w:rsidRDefault="00685A3D" w:rsidP="003D54D9">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q</w:t>
            </w:r>
          </w:p>
        </w:tc>
        <w:tc>
          <w:tcPr>
            <w:tcW w:w="454" w:type="dxa"/>
            <w:tcBorders>
              <w:top w:val="single" w:sz="4" w:space="0" w:color="A6A6A6"/>
              <w:left w:val="single" w:sz="4" w:space="0" w:color="FFFFFF"/>
              <w:bottom w:val="single" w:sz="4" w:space="0" w:color="A6A6A6" w:themeColor="background1" w:themeShade="A6"/>
              <w:right w:val="single" w:sz="4" w:space="0" w:color="FFFFFF"/>
            </w:tcBorders>
          </w:tcPr>
          <w:p w14:paraId="0C232071" w14:textId="77777777" w:rsidR="00685A3D" w:rsidRPr="003B2F45" w:rsidRDefault="00685A3D" w:rsidP="003D54D9">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u</w:t>
            </w:r>
          </w:p>
        </w:tc>
        <w:tc>
          <w:tcPr>
            <w:tcW w:w="454" w:type="dxa"/>
            <w:tcBorders>
              <w:left w:val="single" w:sz="4" w:space="0" w:color="FFFFFF"/>
              <w:bottom w:val="single" w:sz="4" w:space="0" w:color="A6A6A6" w:themeColor="background1" w:themeShade="A6"/>
              <w:right w:val="single" w:sz="4" w:space="0" w:color="FFFFFF"/>
            </w:tcBorders>
          </w:tcPr>
          <w:p w14:paraId="3AA04CA4" w14:textId="77777777" w:rsidR="00685A3D" w:rsidRPr="003B2F45" w:rsidRDefault="00685A3D" w:rsidP="003D54D9">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e</w:t>
            </w:r>
          </w:p>
        </w:tc>
        <w:tc>
          <w:tcPr>
            <w:tcW w:w="45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32A91542" w14:textId="77777777" w:rsidR="00685A3D" w:rsidRPr="003B2F45" w:rsidRDefault="00685A3D" w:rsidP="003D54D9">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e</w:t>
            </w:r>
          </w:p>
        </w:tc>
        <w:tc>
          <w:tcPr>
            <w:tcW w:w="454" w:type="dxa"/>
            <w:tcBorders>
              <w:top w:val="single" w:sz="4" w:space="0" w:color="A6A6A6" w:themeColor="background1" w:themeShade="A6"/>
              <w:left w:val="single" w:sz="4" w:space="0" w:color="FFFFFF"/>
              <w:bottom w:val="single" w:sz="4" w:space="0" w:color="A6A6A6" w:themeColor="background1" w:themeShade="A6"/>
              <w:right w:val="single" w:sz="4" w:space="0" w:color="A6A6A6" w:themeColor="background1" w:themeShade="A6"/>
            </w:tcBorders>
          </w:tcPr>
          <w:p w14:paraId="1BA14B1D" w14:textId="77777777" w:rsidR="00685A3D" w:rsidRPr="003B2F45" w:rsidRDefault="00685A3D" w:rsidP="003D54D9">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n</w:t>
            </w:r>
          </w:p>
        </w:tc>
      </w:tr>
      <w:tr w:rsidR="00685A3D" w:rsidRPr="00E74EDA" w14:paraId="308E08ED" w14:textId="77777777" w:rsidTr="003D54D9">
        <w:trPr>
          <w:trHeight w:val="283"/>
        </w:trPr>
        <w:tc>
          <w:tcPr>
            <w:tcW w:w="454" w:type="dxa"/>
            <w:tcBorders>
              <w:top w:val="single" w:sz="4" w:space="0" w:color="FFFFFF" w:themeColor="background1"/>
              <w:left w:val="single" w:sz="4" w:space="0" w:color="A6A6A6" w:themeColor="background1" w:themeShade="A6"/>
              <w:bottom w:val="single" w:sz="4" w:space="0" w:color="A6A6A6" w:themeColor="background1" w:themeShade="A6"/>
            </w:tcBorders>
          </w:tcPr>
          <w:p w14:paraId="332082BA" w14:textId="77777777" w:rsidR="00685A3D" w:rsidRPr="00214839" w:rsidRDefault="00685A3D" w:rsidP="003D54D9">
            <w:pPr>
              <w:rPr>
                <w:rFonts w:ascii="Comic Sans MS" w:hAnsi="Comic Sans MS"/>
                <w:sz w:val="16"/>
                <w:szCs w:val="10"/>
              </w:rPr>
            </w:pPr>
          </w:p>
        </w:tc>
        <w:tc>
          <w:tcPr>
            <w:tcW w:w="454" w:type="dxa"/>
            <w:tcBorders>
              <w:top w:val="single" w:sz="4" w:space="0" w:color="A6A6A6" w:themeColor="background1" w:themeShade="A6"/>
              <w:bottom w:val="single" w:sz="4" w:space="0" w:color="FFFFFF" w:themeColor="background1"/>
              <w:right w:val="single" w:sz="4" w:space="0" w:color="FFFFFF" w:themeColor="background1"/>
            </w:tcBorders>
          </w:tcPr>
          <w:p w14:paraId="0143F85C" w14:textId="77777777" w:rsidR="00685A3D" w:rsidRPr="00214839" w:rsidRDefault="00685A3D" w:rsidP="003D54D9">
            <w:pPr>
              <w:rPr>
                <w:rFonts w:ascii="Comic Sans MS" w:hAnsi="Comic Sans MS"/>
                <w:sz w:val="16"/>
                <w:szCs w:val="10"/>
              </w:rPr>
            </w:pPr>
          </w:p>
        </w:tc>
        <w:tc>
          <w:tcPr>
            <w:tcW w:w="454"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279B8C48" w14:textId="77777777" w:rsidR="00685A3D" w:rsidRPr="00214839" w:rsidRDefault="00685A3D" w:rsidP="003D54D9">
            <w:pPr>
              <w:rPr>
                <w:rFonts w:ascii="Comic Sans MS" w:hAnsi="Comic Sans MS"/>
                <w:sz w:val="16"/>
                <w:szCs w:val="10"/>
              </w:rPr>
            </w:pPr>
          </w:p>
        </w:tc>
        <w:tc>
          <w:tcPr>
            <w:tcW w:w="454" w:type="dxa"/>
            <w:tcBorders>
              <w:left w:val="single" w:sz="4" w:space="0" w:color="FFFFFF" w:themeColor="background1"/>
              <w:bottom w:val="single" w:sz="4" w:space="0" w:color="FFFFFF" w:themeColor="background1"/>
              <w:right w:val="single" w:sz="4" w:space="0" w:color="FFFFFF" w:themeColor="background1"/>
            </w:tcBorders>
          </w:tcPr>
          <w:p w14:paraId="15617C1A" w14:textId="77777777" w:rsidR="00685A3D" w:rsidRPr="00214839" w:rsidRDefault="00685A3D" w:rsidP="003D54D9">
            <w:pPr>
              <w:rPr>
                <w:rFonts w:ascii="Comic Sans MS" w:hAnsi="Comic Sans MS"/>
                <w:sz w:val="16"/>
                <w:szCs w:val="10"/>
              </w:rPr>
            </w:pPr>
          </w:p>
        </w:tc>
        <w:tc>
          <w:tcPr>
            <w:tcW w:w="454" w:type="dxa"/>
            <w:tcBorders>
              <w:left w:val="single" w:sz="4" w:space="0" w:color="FFFFFF" w:themeColor="background1"/>
              <w:bottom w:val="single" w:sz="4" w:space="0" w:color="FFFFFF" w:themeColor="background1"/>
              <w:right w:val="single" w:sz="4" w:space="0" w:color="FFFFFF" w:themeColor="background1"/>
            </w:tcBorders>
          </w:tcPr>
          <w:p w14:paraId="57E2BD89" w14:textId="77777777" w:rsidR="00685A3D" w:rsidRPr="00214839" w:rsidRDefault="00685A3D" w:rsidP="003D54D9">
            <w:pPr>
              <w:rPr>
                <w:rFonts w:ascii="Comic Sans MS" w:hAnsi="Comic Sans MS"/>
                <w:sz w:val="16"/>
                <w:szCs w:val="10"/>
              </w:rPr>
            </w:pPr>
          </w:p>
        </w:tc>
      </w:tr>
    </w:tbl>
    <w:bookmarkEnd w:id="25"/>
    <w:p w14:paraId="53F9274A" w14:textId="77777777" w:rsidR="00685A3D" w:rsidRDefault="00685A3D" w:rsidP="00685A3D">
      <w:pPr>
        <w:rPr>
          <w:rFonts w:ascii="Comic Sans MS" w:hAnsi="Comic Sans MS"/>
          <w:sz w:val="52"/>
        </w:rPr>
      </w:pPr>
      <w:r>
        <w:rPr>
          <w:rFonts w:ascii="Comic Sans MS" w:hAnsi="Comic Sans MS"/>
          <w:sz w:val="52"/>
        </w:rPr>
        <w:tab/>
      </w:r>
      <w:r>
        <w:rPr>
          <w:rFonts w:ascii="Comic Sans MS" w:hAnsi="Comic Sans MS"/>
          <w:sz w:val="52"/>
        </w:rPr>
        <w:tab/>
      </w:r>
      <w:r>
        <w:rPr>
          <w:rFonts w:ascii="Comic Sans MS" w:hAnsi="Comic Sans MS"/>
          <w:sz w:val="52"/>
        </w:rPr>
        <w:tab/>
      </w:r>
    </w:p>
    <w:p w14:paraId="18652EC2" w14:textId="77777777" w:rsidR="00685A3D" w:rsidRDefault="00685A3D" w:rsidP="00685A3D">
      <w:pPr>
        <w:rPr>
          <w:rFonts w:ascii="Comic Sans MS" w:hAnsi="Comic Sans MS"/>
          <w:sz w:val="52"/>
        </w:rPr>
      </w:pPr>
    </w:p>
    <w:p w14:paraId="7CBF7907" w14:textId="77777777" w:rsidR="00685A3D" w:rsidRDefault="00685A3D" w:rsidP="00685A3D">
      <w:pPr>
        <w:rPr>
          <w:rFonts w:ascii="Comic Sans MS" w:hAnsi="Comic Sans MS"/>
          <w:sz w:val="52"/>
        </w:rPr>
      </w:pPr>
    </w:p>
    <w:p w14:paraId="5892F65B" w14:textId="77777777" w:rsidR="00685A3D" w:rsidRDefault="00685A3D" w:rsidP="00685A3D">
      <w:pPr>
        <w:rPr>
          <w:rFonts w:ascii="Comic Sans MS" w:hAnsi="Comic Sans MS"/>
          <w:sz w:val="52"/>
        </w:rPr>
      </w:pPr>
      <w:r w:rsidRPr="003B5AE3">
        <w:rPr>
          <w:noProof/>
          <w:color w:val="FF0000"/>
          <w:sz w:val="44"/>
          <w:szCs w:val="48"/>
        </w:rPr>
        <w:lastRenderedPageBreak/>
        <mc:AlternateContent>
          <mc:Choice Requires="wps">
            <w:drawing>
              <wp:anchor distT="0" distB="0" distL="114300" distR="114300" simplePos="0" relativeHeight="253749248" behindDoc="0" locked="0" layoutInCell="1" allowOverlap="1" wp14:anchorId="5F188B6B" wp14:editId="26770A7B">
                <wp:simplePos x="0" y="0"/>
                <wp:positionH relativeFrom="margin">
                  <wp:posOffset>2842260</wp:posOffset>
                </wp:positionH>
                <wp:positionV relativeFrom="paragraph">
                  <wp:posOffset>555625</wp:posOffset>
                </wp:positionV>
                <wp:extent cx="923290" cy="0"/>
                <wp:effectExtent l="0" t="76200" r="29210" b="76200"/>
                <wp:wrapNone/>
                <wp:docPr id="369" name="Straight Arrow Connector 369"/>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900FD2" id="Straight Arrow Connector 369" o:spid="_x0000_s1026" type="#_x0000_t32" style="position:absolute;margin-left:223.8pt;margin-top:43.75pt;width:72.7pt;height:0;z-index:25374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2n9IVd8AAAAJAQAADwAA&#10;AGRycy9kb3ducmV2LnhtbEyPwUrDQBCG74LvsIzgReym2qY1ZlNE8KIUNBbE2zY7Jou7syG7TePb&#10;O+JBjzPz8c/3l5vJOzHiEG0gBfNZBgKpCcZSq2D3+nC5BhGTJqNdIFTwhRE21elJqQsTjvSCY51a&#10;wSEUC62gS6kvpIxNh17HWeiR+PYRBq8Tj0MrzaCPHO6dvMqyXHptiT90usf7DpvP+uAVPIW8tuMY&#10;5zv/9vge7MXz1slWqfOz6e4WRMIp/cHwo8/qULHTPhzIROEULBarnFEF69USBAPLm2sut/9dyKqU&#10;/xtU3wAAAP//AwBQSwECLQAUAAYACAAAACEAtoM4kv4AAADhAQAAEwAAAAAAAAAAAAAAAAAAAAAA&#10;W0NvbnRlbnRfVHlwZXNdLnhtbFBLAQItABQABgAIAAAAIQA4/SH/1gAAAJQBAAALAAAAAAAAAAAA&#10;AAAAAC8BAABfcmVscy8ucmVsc1BLAQItABQABgAIAAAAIQD5to5axAEAAG8DAAAOAAAAAAAAAAAA&#10;AAAAAC4CAABkcnMvZTJvRG9jLnhtbFBLAQItABQABgAIAAAAIQDaf0hV3wAAAAkBAAAPAAAAAAAA&#10;AAAAAAAAAB4EAABkcnMvZG93bnJldi54bWxQSwUGAAAAAAQABADzAAAAKgUAAAAA&#10;" strokecolor="#a5a5a5" strokeweight="2.25pt">
                <v:stroke endarrow="block" joinstyle="miter"/>
                <w10:wrap anchorx="margin"/>
              </v:shape>
            </w:pict>
          </mc:Fallback>
        </mc:AlternateContent>
      </w:r>
      <w:r w:rsidRPr="008D6BC0">
        <w:rPr>
          <w:rFonts w:ascii="Comic Sans MS" w:hAnsi="Comic Sans MS"/>
          <w:b/>
          <w:bCs/>
          <w:noProof/>
          <w:color w:val="000000" w:themeColor="text1"/>
          <w:sz w:val="32"/>
          <w:szCs w:val="32"/>
        </w:rPr>
        <w:drawing>
          <wp:anchor distT="0" distB="0" distL="114300" distR="114300" simplePos="0" relativeHeight="253720576" behindDoc="0" locked="0" layoutInCell="1" allowOverlap="1" wp14:anchorId="3DE24019" wp14:editId="2984CF1B">
            <wp:simplePos x="0" y="0"/>
            <wp:positionH relativeFrom="column">
              <wp:posOffset>1897380</wp:posOffset>
            </wp:positionH>
            <wp:positionV relativeFrom="paragraph">
              <wp:posOffset>1270</wp:posOffset>
            </wp:positionV>
            <wp:extent cx="935940" cy="716280"/>
            <wp:effectExtent l="0" t="0" r="0" b="762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935940" cy="716280"/>
                    </a:xfrm>
                    <a:prstGeom prst="rect">
                      <a:avLst/>
                    </a:prstGeom>
                  </pic:spPr>
                </pic:pic>
              </a:graphicData>
            </a:graphic>
            <wp14:sizeRelH relativeFrom="margin">
              <wp14:pctWidth>0</wp14:pctWidth>
            </wp14:sizeRelH>
            <wp14:sizeRelV relativeFrom="margin">
              <wp14:pctHeight>0</wp14:pctHeight>
            </wp14:sizeRelV>
          </wp:anchor>
        </w:drawing>
      </w:r>
      <w:r w:rsidRPr="008D6BC0">
        <w:rPr>
          <w:rFonts w:ascii="Comic Sans MS" w:hAnsi="Comic Sans MS"/>
          <w:b/>
          <w:bCs/>
          <w:noProof/>
          <w:sz w:val="36"/>
          <w:szCs w:val="36"/>
        </w:rPr>
        <w:drawing>
          <wp:anchor distT="0" distB="0" distL="114300" distR="114300" simplePos="0" relativeHeight="253719552" behindDoc="0" locked="0" layoutInCell="1" allowOverlap="1" wp14:anchorId="45867499" wp14:editId="6F26407C">
            <wp:simplePos x="0" y="0"/>
            <wp:positionH relativeFrom="margin">
              <wp:posOffset>1059180</wp:posOffset>
            </wp:positionH>
            <wp:positionV relativeFrom="paragraph">
              <wp:posOffset>-34290</wp:posOffset>
            </wp:positionV>
            <wp:extent cx="887307" cy="711200"/>
            <wp:effectExtent l="0" t="0" r="8255"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887307" cy="711200"/>
                    </a:xfrm>
                    <a:prstGeom prst="rect">
                      <a:avLst/>
                    </a:prstGeom>
                  </pic:spPr>
                </pic:pic>
              </a:graphicData>
            </a:graphic>
            <wp14:sizeRelH relativeFrom="margin">
              <wp14:pctWidth>0</wp14:pctWidth>
            </wp14:sizeRelH>
            <wp14:sizeRelV relativeFrom="margin">
              <wp14:pctHeight>0</wp14:pctHeight>
            </wp14:sizeRelV>
          </wp:anchor>
        </w:drawing>
      </w:r>
      <w:r w:rsidRPr="008D6BC0">
        <w:rPr>
          <w:rFonts w:ascii="Comic Sans MS" w:hAnsi="Comic Sans MS"/>
          <w:b/>
          <w:bCs/>
          <w:noProof/>
          <w:color w:val="000000" w:themeColor="text1"/>
          <w:sz w:val="32"/>
          <w:szCs w:val="32"/>
        </w:rPr>
        <w:drawing>
          <wp:anchor distT="0" distB="0" distL="114300" distR="114300" simplePos="0" relativeHeight="253718528" behindDoc="0" locked="0" layoutInCell="1" allowOverlap="1" wp14:anchorId="2C8AE387" wp14:editId="293EF413">
            <wp:simplePos x="0" y="0"/>
            <wp:positionH relativeFrom="margin">
              <wp:align>left</wp:align>
            </wp:positionH>
            <wp:positionV relativeFrom="paragraph">
              <wp:posOffset>-635</wp:posOffset>
            </wp:positionV>
            <wp:extent cx="1097375" cy="693480"/>
            <wp:effectExtent l="0" t="0" r="762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1901E1CB" w14:textId="77777777" w:rsidR="00685A3D" w:rsidRPr="002470D1" w:rsidRDefault="00685A3D" w:rsidP="00165DC1">
      <w:pPr>
        <w:pStyle w:val="ListParagraph"/>
        <w:numPr>
          <w:ilvl w:val="0"/>
          <w:numId w:val="92"/>
        </w:numPr>
        <w:spacing w:after="0"/>
        <w:ind w:hanging="938"/>
        <w:rPr>
          <w:rFonts w:ascii="Comic Sans MS" w:hAnsi="Comic Sans MS"/>
          <w:sz w:val="52"/>
        </w:rPr>
      </w:pPr>
      <w:r w:rsidRPr="004C2082">
        <w:rPr>
          <w:noProof/>
        </w:rPr>
        <w:drawing>
          <wp:anchor distT="0" distB="0" distL="114300" distR="114300" simplePos="0" relativeHeight="253731840" behindDoc="0" locked="0" layoutInCell="1" allowOverlap="1" wp14:anchorId="3EC86F08" wp14:editId="3CEB1276">
            <wp:simplePos x="0" y="0"/>
            <wp:positionH relativeFrom="column">
              <wp:posOffset>5031740</wp:posOffset>
            </wp:positionH>
            <wp:positionV relativeFrom="paragraph">
              <wp:posOffset>9525</wp:posOffset>
            </wp:positionV>
            <wp:extent cx="1134410" cy="1091380"/>
            <wp:effectExtent l="0" t="0" r="8890" b="0"/>
            <wp:wrapNone/>
            <wp:docPr id="1959399831" name="Picture 1959399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7" cstate="print">
                      <a:extLst>
                        <a:ext uri="{28A0092B-C50C-407E-A947-70E740481C1C}">
                          <a14:useLocalDpi xmlns:a14="http://schemas.microsoft.com/office/drawing/2010/main" val="0"/>
                        </a:ext>
                      </a:extLst>
                    </a:blip>
                    <a:stretch>
                      <a:fillRect/>
                    </a:stretch>
                  </pic:blipFill>
                  <pic:spPr>
                    <a:xfrm>
                      <a:off x="0" y="0"/>
                      <a:ext cx="1134410" cy="1091380"/>
                    </a:xfrm>
                    <a:prstGeom prst="rect">
                      <a:avLst/>
                    </a:prstGeom>
                  </pic:spPr>
                </pic:pic>
              </a:graphicData>
            </a:graphic>
            <wp14:sizeRelH relativeFrom="margin">
              <wp14:pctWidth>0</wp14:pctWidth>
            </wp14:sizeRelH>
            <wp14:sizeRelV relativeFrom="margin">
              <wp14:pctHeight>0</wp14:pctHeight>
            </wp14:sizeRelV>
          </wp:anchor>
        </w:drawing>
      </w:r>
      <w:r w:rsidRPr="00B15522">
        <w:rPr>
          <w:noProof/>
        </w:rPr>
        <w:drawing>
          <wp:anchor distT="0" distB="0" distL="114300" distR="114300" simplePos="0" relativeHeight="253721600" behindDoc="0" locked="0" layoutInCell="1" allowOverlap="1" wp14:anchorId="1C88E69C" wp14:editId="670A1499">
            <wp:simplePos x="0" y="0"/>
            <wp:positionH relativeFrom="margin">
              <wp:posOffset>1986947</wp:posOffset>
            </wp:positionH>
            <wp:positionV relativeFrom="paragraph">
              <wp:posOffset>68293</wp:posOffset>
            </wp:positionV>
            <wp:extent cx="853440" cy="1078581"/>
            <wp:effectExtent l="0" t="0" r="3810" b="762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extLst>
                        <a:ext uri="{28A0092B-C50C-407E-A947-70E740481C1C}">
                          <a14:useLocalDpi xmlns:a14="http://schemas.microsoft.com/office/drawing/2010/main" val="0"/>
                        </a:ext>
                      </a:extLst>
                    </a:blip>
                    <a:stretch>
                      <a:fillRect/>
                    </a:stretch>
                  </pic:blipFill>
                  <pic:spPr>
                    <a:xfrm>
                      <a:off x="0" y="0"/>
                      <a:ext cx="853440" cy="1078581"/>
                    </a:xfrm>
                    <a:prstGeom prst="rect">
                      <a:avLst/>
                    </a:prstGeom>
                  </pic:spPr>
                </pic:pic>
              </a:graphicData>
            </a:graphic>
            <wp14:sizeRelH relativeFrom="margin">
              <wp14:pctWidth>0</wp14:pctWidth>
            </wp14:sizeRelH>
            <wp14:sizeRelV relativeFrom="margin">
              <wp14:pctHeight>0</wp14:pctHeight>
            </wp14:sizeRelV>
          </wp:anchor>
        </w:drawing>
      </w:r>
    </w:p>
    <w:p w14:paraId="783FEF53" w14:textId="77777777" w:rsidR="00685A3D" w:rsidRPr="007B7B69" w:rsidRDefault="00685A3D" w:rsidP="00685A3D">
      <w:pPr>
        <w:rPr>
          <w:rFonts w:ascii="Comic Sans MS" w:hAnsi="Comic Sans MS"/>
          <w:spacing w:val="80"/>
          <w:sz w:val="52"/>
        </w:rPr>
      </w:pPr>
      <w:r>
        <w:rPr>
          <w:rFonts w:ascii="Comic Sans MS" w:hAnsi="Comic Sans MS"/>
          <w:sz w:val="52"/>
        </w:rPr>
        <w:tab/>
      </w:r>
      <w:r w:rsidRPr="007B7B69">
        <w:rPr>
          <w:rFonts w:ascii="Comic Sans MS" w:hAnsi="Comic Sans MS"/>
          <w:spacing w:val="80"/>
          <w:sz w:val="52"/>
        </w:rPr>
        <w:t>student</w:t>
      </w:r>
      <w:r w:rsidRPr="007B7B69">
        <w:rPr>
          <w:rFonts w:ascii="Comic Sans MS" w:hAnsi="Comic Sans MS"/>
          <w:spacing w:val="80"/>
          <w:sz w:val="52"/>
        </w:rPr>
        <w:tab/>
      </w:r>
      <w:r w:rsidRPr="007B7B69">
        <w:rPr>
          <w:rFonts w:ascii="Comic Sans MS" w:hAnsi="Comic Sans MS"/>
          <w:spacing w:val="80"/>
          <w:sz w:val="52"/>
        </w:rPr>
        <w:tab/>
      </w:r>
      <w:r w:rsidRPr="007B7B69">
        <w:rPr>
          <w:rFonts w:ascii="Comic Sans MS" w:hAnsi="Comic Sans MS"/>
          <w:spacing w:val="80"/>
          <w:sz w:val="52"/>
        </w:rPr>
        <w:tab/>
      </w:r>
      <w:r>
        <w:rPr>
          <w:rFonts w:ascii="Comic Sans MS" w:hAnsi="Comic Sans MS"/>
          <w:spacing w:val="80"/>
          <w:sz w:val="52"/>
        </w:rPr>
        <w:t xml:space="preserve">  </w:t>
      </w:r>
      <w:r w:rsidRPr="007B7B69">
        <w:rPr>
          <w:rFonts w:ascii="Comic Sans MS" w:hAnsi="Comic Sans MS"/>
          <w:spacing w:val="80"/>
          <w:sz w:val="52"/>
        </w:rPr>
        <w:t>teacher</w:t>
      </w:r>
    </w:p>
    <w:tbl>
      <w:tblPr>
        <w:tblStyle w:val="TableGrid"/>
        <w:tblpPr w:leftFromText="180" w:rightFromText="180" w:vertAnchor="text" w:horzAnchor="page" w:tblpX="2041" w:tblpY="14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54"/>
        <w:gridCol w:w="454"/>
        <w:gridCol w:w="454"/>
        <w:gridCol w:w="397"/>
        <w:gridCol w:w="57"/>
        <w:gridCol w:w="397"/>
        <w:gridCol w:w="57"/>
        <w:gridCol w:w="397"/>
        <w:gridCol w:w="57"/>
        <w:gridCol w:w="390"/>
        <w:gridCol w:w="64"/>
      </w:tblGrid>
      <w:tr w:rsidR="00685A3D" w14:paraId="29E57B2C" w14:textId="77777777" w:rsidTr="00EA7751">
        <w:trPr>
          <w:gridAfter w:val="1"/>
          <w:wAfter w:w="64" w:type="dxa"/>
          <w:trHeight w:val="57"/>
        </w:trPr>
        <w:tc>
          <w:tcPr>
            <w:tcW w:w="454" w:type="dxa"/>
            <w:tcBorders>
              <w:top w:val="single" w:sz="4" w:space="0" w:color="FFFFFF" w:themeColor="background1"/>
              <w:left w:val="single" w:sz="4" w:space="0" w:color="FFFFFF" w:themeColor="background1"/>
              <w:right w:val="single" w:sz="4" w:space="0" w:color="A6A6A6" w:themeColor="background1" w:themeShade="A6"/>
            </w:tcBorders>
          </w:tcPr>
          <w:p w14:paraId="47CD4767" w14:textId="77777777" w:rsidR="00685A3D" w:rsidRPr="002B6023" w:rsidRDefault="00685A3D" w:rsidP="00EA7751">
            <w:pPr>
              <w:rPr>
                <w:rFonts w:ascii="Comic Sans MS" w:hAnsi="Comic Sans MS"/>
                <w:sz w:val="20"/>
                <w:szCs w:val="14"/>
              </w:rPr>
            </w:pPr>
          </w:p>
        </w:tc>
        <w:tc>
          <w:tcPr>
            <w:tcW w:w="454" w:type="dxa"/>
            <w:tcBorders>
              <w:top w:val="single" w:sz="4" w:space="0" w:color="A6A6A6" w:themeColor="background1" w:themeShade="A6"/>
              <w:left w:val="single" w:sz="4" w:space="0" w:color="A6A6A6" w:themeColor="background1" w:themeShade="A6"/>
              <w:bottom w:val="single" w:sz="4" w:space="0" w:color="FFFFFF" w:themeColor="background1"/>
              <w:right w:val="single" w:sz="4" w:space="0" w:color="A6A6A6" w:themeColor="background1" w:themeShade="A6"/>
            </w:tcBorders>
          </w:tcPr>
          <w:p w14:paraId="293904D3" w14:textId="77777777" w:rsidR="00685A3D" w:rsidRPr="002B6023" w:rsidRDefault="00685A3D" w:rsidP="00EA7751">
            <w:pPr>
              <w:rPr>
                <w:rFonts w:ascii="Comic Sans MS" w:hAnsi="Comic Sans MS"/>
                <w:sz w:val="20"/>
                <w:szCs w:val="14"/>
              </w:rPr>
            </w:pPr>
          </w:p>
        </w:tc>
        <w:tc>
          <w:tcPr>
            <w:tcW w:w="454" w:type="dxa"/>
            <w:tcBorders>
              <w:top w:val="single" w:sz="4" w:space="0" w:color="FFFFFF" w:themeColor="background1"/>
              <w:left w:val="single" w:sz="4" w:space="0" w:color="A6A6A6" w:themeColor="background1" w:themeShade="A6"/>
              <w:right w:val="single" w:sz="4" w:space="0" w:color="BFBFBF"/>
            </w:tcBorders>
          </w:tcPr>
          <w:p w14:paraId="0B7AD44B" w14:textId="77777777" w:rsidR="00685A3D" w:rsidRPr="002B6023" w:rsidRDefault="00685A3D" w:rsidP="00EA7751">
            <w:pPr>
              <w:rPr>
                <w:rFonts w:ascii="Comic Sans MS" w:hAnsi="Comic Sans MS"/>
                <w:sz w:val="20"/>
                <w:szCs w:val="14"/>
              </w:rPr>
            </w:pPr>
          </w:p>
        </w:tc>
        <w:tc>
          <w:tcPr>
            <w:tcW w:w="454" w:type="dxa"/>
            <w:gridSpan w:val="2"/>
            <w:tcBorders>
              <w:top w:val="single" w:sz="4" w:space="0" w:color="BFBFBF"/>
              <w:left w:val="single" w:sz="4" w:space="0" w:color="BFBFBF"/>
              <w:bottom w:val="single" w:sz="4" w:space="0" w:color="FFFFFF" w:themeColor="background1"/>
              <w:right w:val="single" w:sz="4" w:space="0" w:color="BFBFBF"/>
            </w:tcBorders>
          </w:tcPr>
          <w:p w14:paraId="022EF939" w14:textId="77777777" w:rsidR="00685A3D" w:rsidRPr="002B6023" w:rsidRDefault="00685A3D" w:rsidP="00EA7751">
            <w:pPr>
              <w:rPr>
                <w:rFonts w:ascii="Comic Sans MS" w:hAnsi="Comic Sans MS"/>
                <w:sz w:val="20"/>
                <w:szCs w:val="14"/>
              </w:rPr>
            </w:pPr>
          </w:p>
        </w:tc>
        <w:tc>
          <w:tcPr>
            <w:tcW w:w="454" w:type="dxa"/>
            <w:gridSpan w:val="2"/>
            <w:tcBorders>
              <w:top w:val="single" w:sz="4" w:space="0" w:color="FFFFFF" w:themeColor="background1"/>
              <w:left w:val="single" w:sz="4" w:space="0" w:color="BFBFBF"/>
              <w:right w:val="single" w:sz="4" w:space="0" w:color="FFFFFF"/>
            </w:tcBorders>
          </w:tcPr>
          <w:p w14:paraId="5F1BA71E" w14:textId="77777777" w:rsidR="00685A3D" w:rsidRPr="002B6023" w:rsidRDefault="00685A3D" w:rsidP="00EA7751">
            <w:pPr>
              <w:rPr>
                <w:rFonts w:ascii="Comic Sans MS" w:hAnsi="Comic Sans MS"/>
                <w:sz w:val="20"/>
                <w:szCs w:val="14"/>
              </w:rPr>
            </w:pPr>
          </w:p>
        </w:tc>
        <w:tc>
          <w:tcPr>
            <w:tcW w:w="454" w:type="dxa"/>
            <w:gridSpan w:val="2"/>
            <w:tcBorders>
              <w:top w:val="single" w:sz="4" w:space="0" w:color="FFFFFF"/>
              <w:left w:val="single" w:sz="4" w:space="0" w:color="FFFFFF"/>
              <w:right w:val="single" w:sz="4" w:space="0" w:color="BFBFBF"/>
            </w:tcBorders>
          </w:tcPr>
          <w:p w14:paraId="42E71892" w14:textId="77777777" w:rsidR="00685A3D" w:rsidRPr="002B6023" w:rsidRDefault="00685A3D" w:rsidP="00EA7751">
            <w:pPr>
              <w:rPr>
                <w:rFonts w:ascii="Comic Sans MS" w:hAnsi="Comic Sans MS"/>
                <w:sz w:val="20"/>
                <w:szCs w:val="14"/>
              </w:rPr>
            </w:pPr>
          </w:p>
        </w:tc>
        <w:tc>
          <w:tcPr>
            <w:tcW w:w="390" w:type="dxa"/>
            <w:tcBorders>
              <w:top w:val="single" w:sz="4" w:space="0" w:color="BFBFBF"/>
              <w:left w:val="single" w:sz="4" w:space="0" w:color="BFBFBF"/>
              <w:bottom w:val="single" w:sz="4" w:space="0" w:color="FFFFFF" w:themeColor="background1"/>
              <w:right w:val="single" w:sz="4" w:space="0" w:color="BFBFBF"/>
            </w:tcBorders>
          </w:tcPr>
          <w:p w14:paraId="36A66E62" w14:textId="77777777" w:rsidR="00685A3D" w:rsidRPr="002B6023" w:rsidRDefault="00685A3D" w:rsidP="00EA7751">
            <w:pPr>
              <w:rPr>
                <w:rFonts w:ascii="Comic Sans MS" w:hAnsi="Comic Sans MS"/>
                <w:sz w:val="20"/>
                <w:szCs w:val="14"/>
              </w:rPr>
            </w:pPr>
          </w:p>
        </w:tc>
      </w:tr>
      <w:tr w:rsidR="00685A3D" w14:paraId="69C781E7" w14:textId="77777777" w:rsidTr="00EA7751">
        <w:trPr>
          <w:gridAfter w:val="1"/>
          <w:wAfter w:w="64" w:type="dxa"/>
          <w:trHeight w:val="510"/>
        </w:trPr>
        <w:tc>
          <w:tcPr>
            <w:tcW w:w="454" w:type="dxa"/>
            <w:tcBorders>
              <w:bottom w:val="single" w:sz="4" w:space="0" w:color="A6A6A6" w:themeColor="background1" w:themeShade="A6"/>
              <w:right w:val="single" w:sz="4" w:space="0" w:color="FFFFFF"/>
            </w:tcBorders>
          </w:tcPr>
          <w:p w14:paraId="63B30B18"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s</w:t>
            </w:r>
          </w:p>
        </w:tc>
        <w:tc>
          <w:tcPr>
            <w:tcW w:w="454" w:type="dxa"/>
            <w:tcBorders>
              <w:top w:val="single" w:sz="4" w:space="0" w:color="FFFFFF" w:themeColor="background1"/>
              <w:left w:val="single" w:sz="4" w:space="0" w:color="FFFFFF"/>
              <w:bottom w:val="single" w:sz="4" w:space="0" w:color="A6A6A6" w:themeColor="background1" w:themeShade="A6"/>
              <w:right w:val="single" w:sz="4" w:space="0" w:color="FFFFFF"/>
            </w:tcBorders>
          </w:tcPr>
          <w:p w14:paraId="66BD75D4"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t</w:t>
            </w:r>
          </w:p>
        </w:tc>
        <w:tc>
          <w:tcPr>
            <w:tcW w:w="454" w:type="dxa"/>
            <w:tcBorders>
              <w:left w:val="single" w:sz="4" w:space="0" w:color="FFFFFF"/>
              <w:bottom w:val="single" w:sz="4" w:space="0" w:color="A6A6A6" w:themeColor="background1" w:themeShade="A6"/>
              <w:right w:val="single" w:sz="4" w:space="0" w:color="FFFFFF"/>
            </w:tcBorders>
          </w:tcPr>
          <w:p w14:paraId="0D5E2541"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u</w:t>
            </w:r>
          </w:p>
        </w:tc>
        <w:tc>
          <w:tcPr>
            <w:tcW w:w="397" w:type="dxa"/>
            <w:tcBorders>
              <w:top w:val="single" w:sz="4" w:space="0" w:color="FFFFFF" w:themeColor="background1"/>
              <w:left w:val="single" w:sz="4" w:space="0" w:color="FFFFFF"/>
              <w:bottom w:val="single" w:sz="4" w:space="0" w:color="A6A6A6" w:themeColor="background1" w:themeShade="A6"/>
              <w:right w:val="single" w:sz="4" w:space="0" w:color="FFFFFF"/>
            </w:tcBorders>
          </w:tcPr>
          <w:p w14:paraId="6FC7DCEB" w14:textId="77777777" w:rsidR="00685A3D" w:rsidRPr="003B2F45" w:rsidRDefault="00685A3D" w:rsidP="00EA7751">
            <w:pPr>
              <w:ind w:right="-187" w:hanging="58"/>
              <w:rPr>
                <w:rFonts w:ascii="Comic Sans MS" w:hAnsi="Comic Sans MS"/>
                <w:color w:val="A6A6A6" w:themeColor="background1" w:themeShade="A6"/>
                <w:sz w:val="52"/>
              </w:rPr>
            </w:pPr>
            <w:r w:rsidRPr="003B2F45">
              <w:rPr>
                <w:rFonts w:ascii="Comic Sans MS" w:hAnsi="Comic Sans MS"/>
                <w:color w:val="A6A6A6" w:themeColor="background1" w:themeShade="A6"/>
                <w:sz w:val="52"/>
              </w:rPr>
              <w:t>d</w:t>
            </w:r>
          </w:p>
        </w:tc>
        <w:tc>
          <w:tcPr>
            <w:tcW w:w="454" w:type="dxa"/>
            <w:gridSpan w:val="2"/>
            <w:tcBorders>
              <w:left w:val="single" w:sz="4" w:space="0" w:color="FFFFFF"/>
              <w:bottom w:val="single" w:sz="4" w:space="0" w:color="A6A6A6" w:themeColor="background1" w:themeShade="A6"/>
              <w:right w:val="single" w:sz="4" w:space="0" w:color="FFFFFF"/>
            </w:tcBorders>
          </w:tcPr>
          <w:p w14:paraId="617306F3"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e</w:t>
            </w:r>
          </w:p>
        </w:tc>
        <w:tc>
          <w:tcPr>
            <w:tcW w:w="454" w:type="dxa"/>
            <w:gridSpan w:val="2"/>
            <w:tcBorders>
              <w:left w:val="single" w:sz="4" w:space="0" w:color="FFFFFF"/>
              <w:bottom w:val="single" w:sz="4" w:space="0" w:color="A6A6A6" w:themeColor="background1" w:themeShade="A6"/>
              <w:right w:val="single" w:sz="4" w:space="0" w:color="FFFFFF"/>
            </w:tcBorders>
          </w:tcPr>
          <w:p w14:paraId="14DE818E"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n</w:t>
            </w:r>
          </w:p>
        </w:tc>
        <w:tc>
          <w:tcPr>
            <w:tcW w:w="447" w:type="dxa"/>
            <w:gridSpan w:val="2"/>
            <w:tcBorders>
              <w:top w:val="single" w:sz="4" w:space="0" w:color="FFFFFF" w:themeColor="background1"/>
              <w:left w:val="single" w:sz="4" w:space="0" w:color="FFFFFF"/>
              <w:bottom w:val="single" w:sz="4" w:space="0" w:color="A6A6A6" w:themeColor="background1" w:themeShade="A6"/>
            </w:tcBorders>
          </w:tcPr>
          <w:p w14:paraId="371CDFEE"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t</w:t>
            </w:r>
          </w:p>
        </w:tc>
      </w:tr>
      <w:tr w:rsidR="00685A3D" w:rsidRPr="00E74EDA" w14:paraId="54A64259" w14:textId="77777777" w:rsidTr="00EA7751">
        <w:trPr>
          <w:trHeight w:val="283"/>
        </w:trPr>
        <w:tc>
          <w:tcPr>
            <w:tcW w:w="454"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25CF6FF5" w14:textId="77777777" w:rsidR="00685A3D" w:rsidRPr="00214839" w:rsidRDefault="00685A3D" w:rsidP="00EA7751">
            <w:pPr>
              <w:rPr>
                <w:rFonts w:ascii="Comic Sans MS" w:hAnsi="Comic Sans MS"/>
                <w:sz w:val="16"/>
                <w:szCs w:val="10"/>
              </w:rPr>
            </w:pPr>
          </w:p>
        </w:tc>
        <w:tc>
          <w:tcPr>
            <w:tcW w:w="454"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2206D935" w14:textId="77777777" w:rsidR="00685A3D" w:rsidRPr="00214839" w:rsidRDefault="00685A3D" w:rsidP="00EA7751">
            <w:pPr>
              <w:rPr>
                <w:rFonts w:ascii="Comic Sans MS" w:hAnsi="Comic Sans MS"/>
                <w:sz w:val="16"/>
                <w:szCs w:val="10"/>
              </w:rPr>
            </w:pPr>
          </w:p>
        </w:tc>
        <w:tc>
          <w:tcPr>
            <w:tcW w:w="454"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7BC77980" w14:textId="77777777" w:rsidR="00685A3D" w:rsidRPr="00214839" w:rsidRDefault="00685A3D" w:rsidP="00EA7751">
            <w:pPr>
              <w:rPr>
                <w:rFonts w:ascii="Comic Sans MS" w:hAnsi="Comic Sans MS"/>
                <w:sz w:val="16"/>
                <w:szCs w:val="10"/>
              </w:rPr>
            </w:pPr>
          </w:p>
        </w:tc>
        <w:tc>
          <w:tcPr>
            <w:tcW w:w="454" w:type="dxa"/>
            <w:gridSpan w:val="2"/>
            <w:tcBorders>
              <w:left w:val="single" w:sz="4" w:space="0" w:color="FFFFFF" w:themeColor="background1"/>
              <w:bottom w:val="single" w:sz="4" w:space="0" w:color="FFFFFF" w:themeColor="background1"/>
              <w:right w:val="single" w:sz="4" w:space="0" w:color="FFFFFF" w:themeColor="background1"/>
            </w:tcBorders>
          </w:tcPr>
          <w:p w14:paraId="2E8D2CFF" w14:textId="77777777" w:rsidR="00685A3D" w:rsidRPr="00214839" w:rsidRDefault="00685A3D" w:rsidP="00EA7751">
            <w:pPr>
              <w:rPr>
                <w:rFonts w:ascii="Comic Sans MS" w:hAnsi="Comic Sans MS"/>
                <w:sz w:val="16"/>
                <w:szCs w:val="10"/>
              </w:rPr>
            </w:pPr>
          </w:p>
        </w:tc>
        <w:tc>
          <w:tcPr>
            <w:tcW w:w="454" w:type="dxa"/>
            <w:gridSpan w:val="2"/>
            <w:tcBorders>
              <w:left w:val="single" w:sz="4" w:space="0" w:color="FFFFFF" w:themeColor="background1"/>
              <w:bottom w:val="single" w:sz="4" w:space="0" w:color="FFFFFF" w:themeColor="background1"/>
              <w:right w:val="single" w:sz="4" w:space="0" w:color="FFFFFF" w:themeColor="background1"/>
            </w:tcBorders>
          </w:tcPr>
          <w:p w14:paraId="7903F219" w14:textId="77777777" w:rsidR="00685A3D" w:rsidRPr="00214839" w:rsidRDefault="00685A3D" w:rsidP="00EA7751">
            <w:pPr>
              <w:rPr>
                <w:rFonts w:ascii="Comic Sans MS" w:hAnsi="Comic Sans MS"/>
                <w:sz w:val="16"/>
                <w:szCs w:val="10"/>
              </w:rPr>
            </w:pPr>
          </w:p>
        </w:tc>
        <w:tc>
          <w:tcPr>
            <w:tcW w:w="454" w:type="dxa"/>
            <w:gridSpan w:val="2"/>
            <w:tcBorders>
              <w:left w:val="single" w:sz="4" w:space="0" w:color="FFFFFF" w:themeColor="background1"/>
              <w:bottom w:val="single" w:sz="4" w:space="0" w:color="FFFFFF" w:themeColor="background1"/>
              <w:right w:val="single" w:sz="4" w:space="0" w:color="FFFFFF" w:themeColor="background1"/>
            </w:tcBorders>
          </w:tcPr>
          <w:p w14:paraId="276BA384" w14:textId="77777777" w:rsidR="00685A3D" w:rsidRPr="00214839" w:rsidRDefault="00685A3D" w:rsidP="00EA7751">
            <w:pPr>
              <w:rPr>
                <w:rFonts w:ascii="Comic Sans MS" w:hAnsi="Comic Sans MS"/>
                <w:sz w:val="16"/>
                <w:szCs w:val="10"/>
              </w:rPr>
            </w:pPr>
          </w:p>
        </w:tc>
        <w:tc>
          <w:tcPr>
            <w:tcW w:w="454" w:type="dxa"/>
            <w:gridSpan w:val="2"/>
            <w:tcBorders>
              <w:left w:val="single" w:sz="4" w:space="0" w:color="FFFFFF" w:themeColor="background1"/>
              <w:bottom w:val="single" w:sz="4" w:space="0" w:color="FFFFFF" w:themeColor="background1"/>
              <w:right w:val="single" w:sz="4" w:space="0" w:color="FFFFFF" w:themeColor="background1"/>
            </w:tcBorders>
          </w:tcPr>
          <w:p w14:paraId="676CD14C" w14:textId="77777777" w:rsidR="00685A3D" w:rsidRPr="00214839" w:rsidRDefault="00685A3D" w:rsidP="00EA7751">
            <w:pPr>
              <w:rPr>
                <w:rFonts w:ascii="Comic Sans MS" w:hAnsi="Comic Sans MS"/>
                <w:sz w:val="16"/>
                <w:szCs w:val="10"/>
              </w:rPr>
            </w:pPr>
          </w:p>
        </w:tc>
      </w:tr>
    </w:tbl>
    <w:tbl>
      <w:tblPr>
        <w:tblStyle w:val="TableGrid"/>
        <w:tblpPr w:leftFromText="180" w:rightFromText="180" w:vertAnchor="text" w:horzAnchor="page" w:tblpX="7014" w:tblpY="2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54"/>
        <w:gridCol w:w="454"/>
        <w:gridCol w:w="454"/>
        <w:gridCol w:w="454"/>
        <w:gridCol w:w="454"/>
        <w:gridCol w:w="454"/>
        <w:gridCol w:w="454"/>
      </w:tblGrid>
      <w:tr w:rsidR="00685A3D" w14:paraId="6919D842" w14:textId="77777777" w:rsidTr="00EA7751">
        <w:trPr>
          <w:trHeight w:val="57"/>
        </w:trPr>
        <w:tc>
          <w:tcPr>
            <w:tcW w:w="454" w:type="dxa"/>
            <w:tcBorders>
              <w:top w:val="single" w:sz="4" w:space="0" w:color="A6A6A6" w:themeColor="background1" w:themeShade="A6"/>
              <w:left w:val="single" w:sz="4" w:space="0" w:color="A6A6A6" w:themeColor="background1" w:themeShade="A6"/>
              <w:bottom w:val="single" w:sz="4" w:space="0" w:color="FFFFFF" w:themeColor="background1"/>
              <w:right w:val="single" w:sz="4" w:space="0" w:color="A6A6A6" w:themeColor="background1" w:themeShade="A6"/>
            </w:tcBorders>
          </w:tcPr>
          <w:p w14:paraId="094C4633" w14:textId="77777777" w:rsidR="00685A3D" w:rsidRPr="002B6023" w:rsidRDefault="00685A3D" w:rsidP="00EA7751">
            <w:pPr>
              <w:ind w:left="-562" w:firstLine="142"/>
              <w:rPr>
                <w:rFonts w:ascii="Comic Sans MS" w:hAnsi="Comic Sans MS"/>
                <w:sz w:val="20"/>
                <w:szCs w:val="14"/>
              </w:rPr>
            </w:pPr>
          </w:p>
        </w:tc>
        <w:tc>
          <w:tcPr>
            <w:tcW w:w="454"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FFFFFF" w:themeColor="background1"/>
            </w:tcBorders>
          </w:tcPr>
          <w:p w14:paraId="4E2DBB4A" w14:textId="77777777" w:rsidR="00685A3D" w:rsidRPr="002B6023" w:rsidRDefault="00685A3D" w:rsidP="00EA7751">
            <w:pPr>
              <w:rPr>
                <w:rFonts w:ascii="Comic Sans MS" w:hAnsi="Comic Sans MS"/>
                <w:sz w:val="20"/>
                <w:szCs w:val="14"/>
              </w:rPr>
            </w:pPr>
          </w:p>
        </w:tc>
        <w:tc>
          <w:tcPr>
            <w:tcW w:w="454" w:type="dxa"/>
            <w:tcBorders>
              <w:top w:val="single" w:sz="4" w:space="0" w:color="FFFFFF" w:themeColor="background1"/>
              <w:left w:val="single" w:sz="4" w:space="0" w:color="FFFFFF" w:themeColor="background1"/>
              <w:right w:val="single" w:sz="4" w:space="0" w:color="FFFFFF" w:themeColor="background1"/>
            </w:tcBorders>
          </w:tcPr>
          <w:p w14:paraId="4B76D887" w14:textId="77777777" w:rsidR="00685A3D" w:rsidRPr="002B6023" w:rsidRDefault="00685A3D" w:rsidP="00EA7751">
            <w:pPr>
              <w:rPr>
                <w:rFonts w:ascii="Comic Sans MS" w:hAnsi="Comic Sans MS"/>
                <w:sz w:val="20"/>
                <w:szCs w:val="14"/>
              </w:rPr>
            </w:pPr>
          </w:p>
        </w:tc>
        <w:tc>
          <w:tcPr>
            <w:tcW w:w="454" w:type="dxa"/>
            <w:tcBorders>
              <w:top w:val="single" w:sz="4" w:space="0" w:color="FFFFFF" w:themeColor="background1"/>
              <w:left w:val="single" w:sz="4" w:space="0" w:color="FFFFFF" w:themeColor="background1"/>
              <w:bottom w:val="single" w:sz="4" w:space="0" w:color="A6A6A6" w:themeColor="background1" w:themeShade="A6"/>
              <w:right w:val="single" w:sz="4" w:space="0" w:color="A6A6A6" w:themeColor="background1" w:themeShade="A6"/>
            </w:tcBorders>
          </w:tcPr>
          <w:p w14:paraId="295D9A4C" w14:textId="77777777" w:rsidR="00685A3D" w:rsidRPr="002B6023" w:rsidRDefault="00685A3D" w:rsidP="00EA7751">
            <w:pPr>
              <w:rPr>
                <w:rFonts w:ascii="Comic Sans MS" w:hAnsi="Comic Sans MS"/>
                <w:sz w:val="20"/>
                <w:szCs w:val="14"/>
              </w:rPr>
            </w:pPr>
          </w:p>
        </w:tc>
        <w:tc>
          <w:tcPr>
            <w:tcW w:w="454" w:type="dxa"/>
            <w:tcBorders>
              <w:top w:val="single" w:sz="4" w:space="0" w:color="A6A6A6" w:themeColor="background1" w:themeShade="A6"/>
              <w:left w:val="single" w:sz="4" w:space="0" w:color="A6A6A6" w:themeColor="background1" w:themeShade="A6"/>
              <w:bottom w:val="single" w:sz="4" w:space="0" w:color="FFFFFF" w:themeColor="background1"/>
              <w:right w:val="single" w:sz="4" w:space="0" w:color="A6A6A6" w:themeColor="background1" w:themeShade="A6"/>
            </w:tcBorders>
          </w:tcPr>
          <w:p w14:paraId="06F514A1" w14:textId="77777777" w:rsidR="00685A3D" w:rsidRPr="002B6023" w:rsidRDefault="00685A3D" w:rsidP="00EA7751">
            <w:pPr>
              <w:rPr>
                <w:rFonts w:ascii="Comic Sans MS" w:hAnsi="Comic Sans MS"/>
                <w:sz w:val="20"/>
                <w:szCs w:val="14"/>
              </w:rPr>
            </w:pPr>
          </w:p>
        </w:tc>
        <w:tc>
          <w:tcPr>
            <w:tcW w:w="454" w:type="dxa"/>
            <w:tcBorders>
              <w:top w:val="single" w:sz="4" w:space="0" w:color="FFFFFF"/>
              <w:left w:val="single" w:sz="4" w:space="0" w:color="A6A6A6" w:themeColor="background1" w:themeShade="A6"/>
              <w:right w:val="single" w:sz="4" w:space="0" w:color="FFFFFF"/>
            </w:tcBorders>
          </w:tcPr>
          <w:p w14:paraId="03250EC0" w14:textId="77777777" w:rsidR="00685A3D" w:rsidRPr="002B6023" w:rsidRDefault="00685A3D" w:rsidP="00EA7751">
            <w:pPr>
              <w:rPr>
                <w:rFonts w:ascii="Comic Sans MS" w:hAnsi="Comic Sans MS"/>
                <w:sz w:val="20"/>
                <w:szCs w:val="14"/>
              </w:rPr>
            </w:pPr>
          </w:p>
        </w:tc>
        <w:tc>
          <w:tcPr>
            <w:tcW w:w="454" w:type="dxa"/>
            <w:tcBorders>
              <w:top w:val="single" w:sz="4" w:space="0" w:color="FFFFFF" w:themeColor="background1"/>
              <w:left w:val="single" w:sz="4" w:space="0" w:color="FFFFFF"/>
              <w:right w:val="single" w:sz="4" w:space="0" w:color="FFFFFF" w:themeColor="background1"/>
            </w:tcBorders>
          </w:tcPr>
          <w:p w14:paraId="3FB3A04F" w14:textId="77777777" w:rsidR="00685A3D" w:rsidRPr="002B6023" w:rsidRDefault="00685A3D" w:rsidP="00EA7751">
            <w:pPr>
              <w:rPr>
                <w:rFonts w:ascii="Comic Sans MS" w:hAnsi="Comic Sans MS"/>
                <w:sz w:val="20"/>
                <w:szCs w:val="14"/>
              </w:rPr>
            </w:pPr>
          </w:p>
        </w:tc>
      </w:tr>
      <w:tr w:rsidR="00685A3D" w14:paraId="59AE7FFC" w14:textId="77777777" w:rsidTr="00EA7751">
        <w:trPr>
          <w:trHeight w:val="510"/>
        </w:trPr>
        <w:tc>
          <w:tcPr>
            <w:tcW w:w="454" w:type="dxa"/>
            <w:tcBorders>
              <w:top w:val="single" w:sz="4" w:space="0" w:color="FFFFFF" w:themeColor="background1"/>
              <w:bottom w:val="single" w:sz="4" w:space="0" w:color="A6A6A6" w:themeColor="background1" w:themeShade="A6"/>
              <w:right w:val="single" w:sz="4" w:space="0" w:color="FFFFFF"/>
            </w:tcBorders>
          </w:tcPr>
          <w:p w14:paraId="1F8A397D"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t</w:t>
            </w:r>
          </w:p>
        </w:tc>
        <w:tc>
          <w:tcPr>
            <w:tcW w:w="45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14CC3E43"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e</w:t>
            </w:r>
          </w:p>
        </w:tc>
        <w:tc>
          <w:tcPr>
            <w:tcW w:w="454" w:type="dxa"/>
            <w:tcBorders>
              <w:left w:val="single" w:sz="4" w:space="0" w:color="FFFFFF"/>
              <w:bottom w:val="single" w:sz="4" w:space="0" w:color="A6A6A6" w:themeColor="background1" w:themeShade="A6"/>
              <w:right w:val="single" w:sz="4" w:space="0" w:color="FFFFFF"/>
            </w:tcBorders>
          </w:tcPr>
          <w:p w14:paraId="7A7D5F9C"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a</w:t>
            </w:r>
          </w:p>
        </w:tc>
        <w:tc>
          <w:tcPr>
            <w:tcW w:w="45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36C9EA9E"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c</w:t>
            </w:r>
          </w:p>
        </w:tc>
        <w:tc>
          <w:tcPr>
            <w:tcW w:w="454" w:type="dxa"/>
            <w:tcBorders>
              <w:top w:val="single" w:sz="4" w:space="0" w:color="FFFFFF" w:themeColor="background1"/>
              <w:left w:val="single" w:sz="4" w:space="0" w:color="FFFFFF"/>
              <w:bottom w:val="single" w:sz="4" w:space="0" w:color="A6A6A6" w:themeColor="background1" w:themeShade="A6"/>
              <w:right w:val="single" w:sz="4" w:space="0" w:color="FFFFFF"/>
            </w:tcBorders>
          </w:tcPr>
          <w:p w14:paraId="7B3A8E7B"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h</w:t>
            </w:r>
          </w:p>
        </w:tc>
        <w:tc>
          <w:tcPr>
            <w:tcW w:w="454" w:type="dxa"/>
            <w:tcBorders>
              <w:left w:val="single" w:sz="4" w:space="0" w:color="FFFFFF"/>
              <w:bottom w:val="single" w:sz="4" w:space="0" w:color="A6A6A6" w:themeColor="background1" w:themeShade="A6"/>
              <w:right w:val="single" w:sz="4" w:space="0" w:color="FFFFFF"/>
            </w:tcBorders>
          </w:tcPr>
          <w:p w14:paraId="1078F1C8"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e</w:t>
            </w:r>
          </w:p>
        </w:tc>
        <w:tc>
          <w:tcPr>
            <w:tcW w:w="454" w:type="dxa"/>
            <w:tcBorders>
              <w:left w:val="single" w:sz="4" w:space="0" w:color="FFFFFF"/>
              <w:bottom w:val="single" w:sz="4" w:space="0" w:color="A6A6A6" w:themeColor="background1" w:themeShade="A6"/>
            </w:tcBorders>
          </w:tcPr>
          <w:p w14:paraId="0AE04B1E"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r</w:t>
            </w:r>
          </w:p>
        </w:tc>
      </w:tr>
      <w:tr w:rsidR="00685A3D" w:rsidRPr="00E74EDA" w14:paraId="00B9C788" w14:textId="77777777" w:rsidTr="00EA7751">
        <w:trPr>
          <w:trHeight w:val="283"/>
        </w:trPr>
        <w:tc>
          <w:tcPr>
            <w:tcW w:w="454"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1670C855" w14:textId="77777777" w:rsidR="00685A3D" w:rsidRPr="00214839" w:rsidRDefault="00685A3D" w:rsidP="00EA7751">
            <w:pPr>
              <w:rPr>
                <w:rFonts w:ascii="Comic Sans MS" w:hAnsi="Comic Sans MS"/>
                <w:sz w:val="16"/>
                <w:szCs w:val="10"/>
              </w:rPr>
            </w:pPr>
          </w:p>
        </w:tc>
        <w:tc>
          <w:tcPr>
            <w:tcW w:w="454"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7FC219ED" w14:textId="77777777" w:rsidR="00685A3D" w:rsidRPr="00214839" w:rsidRDefault="00685A3D" w:rsidP="00EA7751">
            <w:pPr>
              <w:rPr>
                <w:rFonts w:ascii="Comic Sans MS" w:hAnsi="Comic Sans MS"/>
                <w:sz w:val="16"/>
                <w:szCs w:val="10"/>
              </w:rPr>
            </w:pPr>
          </w:p>
        </w:tc>
        <w:tc>
          <w:tcPr>
            <w:tcW w:w="454"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54698A04" w14:textId="77777777" w:rsidR="00685A3D" w:rsidRPr="00214839" w:rsidRDefault="00685A3D" w:rsidP="00EA7751">
            <w:pPr>
              <w:rPr>
                <w:rFonts w:ascii="Comic Sans MS" w:hAnsi="Comic Sans MS"/>
                <w:sz w:val="16"/>
                <w:szCs w:val="10"/>
              </w:rPr>
            </w:pPr>
          </w:p>
        </w:tc>
        <w:tc>
          <w:tcPr>
            <w:tcW w:w="454" w:type="dxa"/>
            <w:tcBorders>
              <w:left w:val="single" w:sz="4" w:space="0" w:color="FFFFFF" w:themeColor="background1"/>
              <w:bottom w:val="single" w:sz="4" w:space="0" w:color="FFFFFF" w:themeColor="background1"/>
              <w:right w:val="single" w:sz="4" w:space="0" w:color="FFFFFF" w:themeColor="background1"/>
            </w:tcBorders>
          </w:tcPr>
          <w:p w14:paraId="6FE08B19" w14:textId="77777777" w:rsidR="00685A3D" w:rsidRPr="00214839" w:rsidRDefault="00685A3D" w:rsidP="00EA7751">
            <w:pPr>
              <w:rPr>
                <w:rFonts w:ascii="Comic Sans MS" w:hAnsi="Comic Sans MS"/>
                <w:sz w:val="16"/>
                <w:szCs w:val="10"/>
              </w:rPr>
            </w:pPr>
          </w:p>
        </w:tc>
        <w:tc>
          <w:tcPr>
            <w:tcW w:w="454" w:type="dxa"/>
            <w:tcBorders>
              <w:left w:val="single" w:sz="4" w:space="0" w:color="FFFFFF" w:themeColor="background1"/>
              <w:bottom w:val="single" w:sz="4" w:space="0" w:color="FFFFFF" w:themeColor="background1"/>
              <w:right w:val="single" w:sz="4" w:space="0" w:color="FFFFFF" w:themeColor="background1"/>
            </w:tcBorders>
          </w:tcPr>
          <w:p w14:paraId="14454182" w14:textId="77777777" w:rsidR="00685A3D" w:rsidRPr="00214839" w:rsidRDefault="00685A3D" w:rsidP="00EA7751">
            <w:pPr>
              <w:rPr>
                <w:rFonts w:ascii="Comic Sans MS" w:hAnsi="Comic Sans MS"/>
                <w:sz w:val="16"/>
                <w:szCs w:val="10"/>
              </w:rPr>
            </w:pPr>
          </w:p>
        </w:tc>
        <w:tc>
          <w:tcPr>
            <w:tcW w:w="454" w:type="dxa"/>
            <w:tcBorders>
              <w:left w:val="single" w:sz="4" w:space="0" w:color="FFFFFF" w:themeColor="background1"/>
              <w:bottom w:val="single" w:sz="4" w:space="0" w:color="FFFFFF" w:themeColor="background1"/>
              <w:right w:val="single" w:sz="4" w:space="0" w:color="FFFFFF" w:themeColor="background1"/>
            </w:tcBorders>
          </w:tcPr>
          <w:p w14:paraId="3FEEE2C8" w14:textId="77777777" w:rsidR="00685A3D" w:rsidRPr="00214839" w:rsidRDefault="00685A3D" w:rsidP="00EA7751">
            <w:pPr>
              <w:rPr>
                <w:rFonts w:ascii="Comic Sans MS" w:hAnsi="Comic Sans MS"/>
                <w:sz w:val="16"/>
                <w:szCs w:val="10"/>
              </w:rPr>
            </w:pPr>
          </w:p>
        </w:tc>
        <w:tc>
          <w:tcPr>
            <w:tcW w:w="454" w:type="dxa"/>
            <w:tcBorders>
              <w:left w:val="single" w:sz="4" w:space="0" w:color="FFFFFF" w:themeColor="background1"/>
              <w:bottom w:val="single" w:sz="4" w:space="0" w:color="FFFFFF" w:themeColor="background1"/>
              <w:right w:val="single" w:sz="4" w:space="0" w:color="FFFFFF" w:themeColor="background1"/>
            </w:tcBorders>
          </w:tcPr>
          <w:p w14:paraId="4A7EE23B" w14:textId="77777777" w:rsidR="00685A3D" w:rsidRPr="00214839" w:rsidRDefault="00685A3D" w:rsidP="00EA7751">
            <w:pPr>
              <w:rPr>
                <w:rFonts w:ascii="Comic Sans MS" w:hAnsi="Comic Sans MS"/>
                <w:sz w:val="16"/>
                <w:szCs w:val="10"/>
              </w:rPr>
            </w:pPr>
          </w:p>
        </w:tc>
      </w:tr>
    </w:tbl>
    <w:p w14:paraId="72285491" w14:textId="77777777" w:rsidR="00685A3D" w:rsidRDefault="00685A3D" w:rsidP="00685A3D">
      <w:pPr>
        <w:rPr>
          <w:rFonts w:ascii="Comic Sans MS" w:hAnsi="Comic Sans MS"/>
          <w:sz w:val="52"/>
        </w:rPr>
      </w:pPr>
      <w:r>
        <w:rPr>
          <w:rFonts w:ascii="Comic Sans MS" w:hAnsi="Comic Sans MS"/>
          <w:sz w:val="52"/>
        </w:rPr>
        <w:tab/>
      </w:r>
      <w:r>
        <w:rPr>
          <w:rFonts w:ascii="Comic Sans MS" w:hAnsi="Comic Sans MS"/>
          <w:sz w:val="52"/>
        </w:rPr>
        <w:tab/>
      </w:r>
    </w:p>
    <w:p w14:paraId="1041264E" w14:textId="77777777" w:rsidR="00685A3D" w:rsidRDefault="00685A3D" w:rsidP="00685A3D">
      <w:pPr>
        <w:rPr>
          <w:rFonts w:ascii="Comic Sans MS" w:hAnsi="Comic Sans MS"/>
          <w:sz w:val="52"/>
        </w:rPr>
      </w:pPr>
      <w:r w:rsidRPr="00027169">
        <w:rPr>
          <w:rFonts w:ascii="Comic Sans MS" w:hAnsi="Comic Sans MS"/>
          <w:noProof/>
          <w:sz w:val="48"/>
          <w:szCs w:val="48"/>
        </w:rPr>
        <mc:AlternateContent>
          <mc:Choice Requires="wps">
            <w:drawing>
              <wp:anchor distT="0" distB="0" distL="114300" distR="114300" simplePos="0" relativeHeight="253716480" behindDoc="0" locked="0" layoutInCell="1" allowOverlap="1" wp14:anchorId="6A21E76B" wp14:editId="7A396295">
                <wp:simplePos x="0" y="0"/>
                <wp:positionH relativeFrom="margin">
                  <wp:posOffset>279400</wp:posOffset>
                </wp:positionH>
                <wp:positionV relativeFrom="paragraph">
                  <wp:posOffset>445135</wp:posOffset>
                </wp:positionV>
                <wp:extent cx="5433060" cy="7620"/>
                <wp:effectExtent l="0" t="0" r="34290" b="30480"/>
                <wp:wrapNone/>
                <wp:docPr id="33950755" name="Straight Connector 33950755"/>
                <wp:cNvGraphicFramePr/>
                <a:graphic xmlns:a="http://schemas.openxmlformats.org/drawingml/2006/main">
                  <a:graphicData uri="http://schemas.microsoft.com/office/word/2010/wordprocessingShape">
                    <wps:wsp>
                      <wps:cNvCnPr/>
                      <wps:spPr>
                        <a:xfrm flipV="1">
                          <a:off x="0" y="0"/>
                          <a:ext cx="5433060" cy="762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4B221E" id="Straight Connector 33950755" o:spid="_x0000_s1026" style="position:absolute;flip:y;z-index:25371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pt,35.05pt" to="449.8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JXsAEAAKgDAAAOAAAAZHJzL2Uyb0RvYy54bWysU01v2zAMvRfYfxB0b+wkXToYcXposV2G&#10;rdi63lWZigXoC5IWO/9+FJ26Qze0QNGLIJN8j3xP9PZqtIYdICbtXcuXi5ozcNJ32u1b/uvu8/kn&#10;zlIWrhPGO2j5ERK/2n042w6hgZXvvekgMiRxqRlCy/ucQ1NVSfZgRVr4AA6TykcrMn7GfdVFMSC7&#10;NdWqrjfV4GMXopeQEkZvpiTfEb9SIPN3pRJkZlqOs2U6I50P5ax2W9Hsowi9lqcxxBumsEI7bDpT&#10;3Ygs2O+o/6GyWkafvMoL6W3lldISSAOqWdbP1PzsRQDSguakMNuU3o9Wfjtcu9uINgwhNSncxqJi&#10;VNEyZXS4xzclXTgpG8m242wbjJlJDH68WK/rDborMXe5WZGr1cRS2EJM+Qt4y8ql5Ua7Iko04vA1&#10;ZeyMpY8lJWxciT2NQ7d8NDAlf4BiusO2KyKhTYFrE9lB4BsLKcHldXlXpDUOqwtMaWNmYP068FRf&#10;oEBbNIMnO17sOiOos3d5BlvtfPxf9zwuTyOrqf7RgUl3seDBd0d6KLIG14EUnla37Nvf3wR/+sF2&#10;fwAAAP//AwBQSwMEFAAGAAgAAAAhAM63eBjhAAAACAEAAA8AAABkcnMvZG93bnJldi54bWxMj81O&#10;wzAQhO9IvIO1SNyoEyhtEuJU/PaA6IG2qjhu420SEdshdtuUp2c5wXF2VjPf5LPBtOJAvW+cVRCP&#10;IhBkS6cbWylYr16uEhA+oNXYOksKTuRhVpyf5Zhpd7TvdFiGSnCI9RkqqEPoMil9WZNBP3IdWfZ2&#10;rjcYWPaV1D0eOdy08jqKJtJgY7mhxo4eayo/l3uj4OO02G1afEgT9/30tXpeb27fXudKXV4M93cg&#10;Ag3h7xl+8RkdCmbaur3VXrQKxmOeEhRMoxgE+0maTkBs+RDfgCxy+X9A8QMAAP//AwBQSwECLQAU&#10;AAYACAAAACEAtoM4kv4AAADhAQAAEwAAAAAAAAAAAAAAAAAAAAAAW0NvbnRlbnRfVHlwZXNdLnht&#10;bFBLAQItABQABgAIAAAAIQA4/SH/1gAAAJQBAAALAAAAAAAAAAAAAAAAAC8BAABfcmVscy8ucmVs&#10;c1BLAQItABQABgAIAAAAIQCIFDJXsAEAAKgDAAAOAAAAAAAAAAAAAAAAAC4CAABkcnMvZTJvRG9j&#10;LnhtbFBLAQItABQABgAIAAAAIQDOt3gY4QAAAAgBAAAPAAAAAAAAAAAAAAAAAAoEAABkcnMvZG93&#10;bnJldi54bWxQSwUGAAAAAAQABADzAAAAGAUAAAAA&#10;" strokecolor="#a5a5a5 [3206]" strokeweight="1pt">
                <v:stroke joinstyle="miter"/>
                <w10:wrap anchorx="margin"/>
              </v:line>
            </w:pict>
          </mc:Fallback>
        </mc:AlternateContent>
      </w:r>
    </w:p>
    <w:p w14:paraId="2E674572" w14:textId="77777777" w:rsidR="00685A3D" w:rsidRPr="002470D1" w:rsidRDefault="00685A3D" w:rsidP="00165DC1">
      <w:pPr>
        <w:pStyle w:val="ListParagraph"/>
        <w:numPr>
          <w:ilvl w:val="0"/>
          <w:numId w:val="92"/>
        </w:numPr>
        <w:spacing w:after="0"/>
        <w:ind w:hanging="938"/>
        <w:rPr>
          <w:rFonts w:ascii="Comic Sans MS" w:hAnsi="Comic Sans MS"/>
          <w:sz w:val="52"/>
        </w:rPr>
      </w:pPr>
      <w:r w:rsidRPr="00A960FA">
        <w:rPr>
          <w:noProof/>
          <w:color w:val="808080" w:themeColor="background1" w:themeShade="80"/>
        </w:rPr>
        <w:drawing>
          <wp:anchor distT="0" distB="0" distL="114300" distR="114300" simplePos="0" relativeHeight="253722624" behindDoc="1" locked="0" layoutInCell="1" allowOverlap="1" wp14:anchorId="73DA0B19" wp14:editId="08C530F7">
            <wp:simplePos x="0" y="0"/>
            <wp:positionH relativeFrom="column">
              <wp:posOffset>1981201</wp:posOffset>
            </wp:positionH>
            <wp:positionV relativeFrom="paragraph">
              <wp:posOffset>236999</wp:posOffset>
            </wp:positionV>
            <wp:extent cx="1043940" cy="1007218"/>
            <wp:effectExtent l="0" t="0" r="3810" b="2540"/>
            <wp:wrapNone/>
            <wp:docPr id="2136996346" name="Picture 2136996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extLst>
                        <a:ext uri="{28A0092B-C50C-407E-A947-70E740481C1C}">
                          <a14:useLocalDpi xmlns:a14="http://schemas.microsoft.com/office/drawing/2010/main" val="0"/>
                        </a:ext>
                      </a:extLst>
                    </a:blip>
                    <a:stretch>
                      <a:fillRect/>
                    </a:stretch>
                  </pic:blipFill>
                  <pic:spPr>
                    <a:xfrm>
                      <a:off x="0" y="0"/>
                      <a:ext cx="1049625" cy="1012703"/>
                    </a:xfrm>
                    <a:prstGeom prst="rect">
                      <a:avLst/>
                    </a:prstGeom>
                  </pic:spPr>
                </pic:pic>
              </a:graphicData>
            </a:graphic>
            <wp14:sizeRelH relativeFrom="margin">
              <wp14:pctWidth>0</wp14:pctWidth>
            </wp14:sizeRelH>
            <wp14:sizeRelV relativeFrom="margin">
              <wp14:pctHeight>0</wp14:pctHeight>
            </wp14:sizeRelV>
          </wp:anchor>
        </w:drawing>
      </w:r>
      <w:r w:rsidRPr="0036071B">
        <w:rPr>
          <w:noProof/>
          <w:szCs w:val="48"/>
        </w:rPr>
        <w:drawing>
          <wp:anchor distT="0" distB="0" distL="114300" distR="114300" simplePos="0" relativeHeight="253723648" behindDoc="0" locked="0" layoutInCell="1" allowOverlap="1" wp14:anchorId="0D9A3928" wp14:editId="0FF41F1E">
            <wp:simplePos x="0" y="0"/>
            <wp:positionH relativeFrom="column">
              <wp:posOffset>4297680</wp:posOffset>
            </wp:positionH>
            <wp:positionV relativeFrom="paragraph">
              <wp:posOffset>325755</wp:posOffset>
            </wp:positionV>
            <wp:extent cx="1470660" cy="840377"/>
            <wp:effectExtent l="0" t="0" r="0" b="0"/>
            <wp:wrapNone/>
            <wp:docPr id="784241019" name="Picture 78424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470660" cy="840377"/>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1945" w:tblpY="92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67"/>
        <w:gridCol w:w="454"/>
        <w:gridCol w:w="397"/>
        <w:gridCol w:w="57"/>
        <w:gridCol w:w="340"/>
        <w:gridCol w:w="114"/>
        <w:gridCol w:w="283"/>
        <w:gridCol w:w="171"/>
        <w:gridCol w:w="226"/>
        <w:gridCol w:w="228"/>
        <w:gridCol w:w="169"/>
        <w:gridCol w:w="285"/>
        <w:gridCol w:w="112"/>
        <w:gridCol w:w="57"/>
        <w:gridCol w:w="285"/>
      </w:tblGrid>
      <w:tr w:rsidR="00685A3D" w14:paraId="1EF86BCC" w14:textId="77777777" w:rsidTr="00EA7751">
        <w:trPr>
          <w:gridAfter w:val="2"/>
          <w:wAfter w:w="342" w:type="dxa"/>
          <w:trHeight w:val="57"/>
        </w:trPr>
        <w:tc>
          <w:tcPr>
            <w:tcW w:w="567" w:type="dxa"/>
            <w:tcBorders>
              <w:top w:val="single" w:sz="4" w:space="0" w:color="FFFFFF" w:themeColor="background1"/>
              <w:left w:val="single" w:sz="4" w:space="0" w:color="FFFFFF" w:themeColor="background1"/>
              <w:right w:val="single" w:sz="4" w:space="0" w:color="FFFFFF" w:themeColor="background1"/>
            </w:tcBorders>
          </w:tcPr>
          <w:p w14:paraId="4ADFE85A" w14:textId="77777777" w:rsidR="00685A3D" w:rsidRPr="002B6023" w:rsidRDefault="00685A3D" w:rsidP="00EA7751">
            <w:pPr>
              <w:rPr>
                <w:rFonts w:ascii="Comic Sans MS" w:hAnsi="Comic Sans MS"/>
                <w:sz w:val="20"/>
                <w:szCs w:val="14"/>
              </w:rPr>
            </w:pPr>
          </w:p>
        </w:tc>
        <w:tc>
          <w:tcPr>
            <w:tcW w:w="454" w:type="dxa"/>
            <w:tcBorders>
              <w:top w:val="single" w:sz="4" w:space="0" w:color="FFFFFF" w:themeColor="background1"/>
              <w:left w:val="single" w:sz="4" w:space="0" w:color="FFFFFF" w:themeColor="background1"/>
              <w:bottom w:val="single" w:sz="4" w:space="0" w:color="A6A6A6" w:themeColor="background1" w:themeShade="A6"/>
              <w:right w:val="single" w:sz="4" w:space="0" w:color="A6A6A6" w:themeColor="background1" w:themeShade="A6"/>
            </w:tcBorders>
          </w:tcPr>
          <w:p w14:paraId="0AE1988B" w14:textId="77777777" w:rsidR="00685A3D" w:rsidRPr="002B6023" w:rsidRDefault="00685A3D" w:rsidP="00EA7751">
            <w:pPr>
              <w:rPr>
                <w:rFonts w:ascii="Comic Sans MS" w:hAnsi="Comic Sans MS"/>
                <w:sz w:val="20"/>
                <w:szCs w:val="14"/>
              </w:rPr>
            </w:pPr>
          </w:p>
        </w:tc>
        <w:tc>
          <w:tcPr>
            <w:tcW w:w="397" w:type="dxa"/>
            <w:tcBorders>
              <w:top w:val="single" w:sz="4" w:space="0" w:color="A6A6A6" w:themeColor="background1" w:themeShade="A6"/>
              <w:left w:val="single" w:sz="4" w:space="0" w:color="A6A6A6" w:themeColor="background1" w:themeShade="A6"/>
              <w:bottom w:val="single" w:sz="4" w:space="0" w:color="FFFFFF" w:themeColor="background1"/>
              <w:right w:val="single" w:sz="4" w:space="0" w:color="A6A6A6" w:themeColor="background1" w:themeShade="A6"/>
            </w:tcBorders>
          </w:tcPr>
          <w:p w14:paraId="0BA5C9CA" w14:textId="77777777" w:rsidR="00685A3D" w:rsidRPr="002B6023" w:rsidRDefault="00685A3D" w:rsidP="00EA7751">
            <w:pPr>
              <w:rPr>
                <w:rFonts w:ascii="Comic Sans MS" w:hAnsi="Comic Sans MS"/>
                <w:sz w:val="20"/>
                <w:szCs w:val="14"/>
              </w:rPr>
            </w:pPr>
          </w:p>
        </w:tc>
        <w:tc>
          <w:tcPr>
            <w:tcW w:w="397" w:type="dxa"/>
            <w:gridSpan w:val="2"/>
            <w:tcBorders>
              <w:top w:val="single" w:sz="4" w:space="0" w:color="FFFFFF" w:themeColor="background1"/>
              <w:left w:val="single" w:sz="4" w:space="0" w:color="A6A6A6" w:themeColor="background1" w:themeShade="A6"/>
              <w:bottom w:val="single" w:sz="4" w:space="0" w:color="A6A6A6" w:themeColor="background1" w:themeShade="A6"/>
              <w:right w:val="single" w:sz="4" w:space="0" w:color="FFFFFF" w:themeColor="background1"/>
            </w:tcBorders>
          </w:tcPr>
          <w:p w14:paraId="723B142F" w14:textId="77777777" w:rsidR="00685A3D" w:rsidRPr="002B6023" w:rsidRDefault="00685A3D" w:rsidP="00EA7751">
            <w:pPr>
              <w:rPr>
                <w:rFonts w:ascii="Comic Sans MS" w:hAnsi="Comic Sans MS"/>
                <w:sz w:val="20"/>
                <w:szCs w:val="14"/>
              </w:rPr>
            </w:pPr>
          </w:p>
        </w:tc>
        <w:tc>
          <w:tcPr>
            <w:tcW w:w="397" w:type="dxa"/>
            <w:gridSpan w:val="2"/>
            <w:tcBorders>
              <w:top w:val="single" w:sz="4" w:space="0" w:color="FFFFFF" w:themeColor="background1"/>
              <w:left w:val="single" w:sz="4" w:space="0" w:color="FFFFFF" w:themeColor="background1"/>
              <w:right w:val="single" w:sz="4" w:space="0" w:color="A6A6A6" w:themeColor="background1" w:themeShade="A6"/>
            </w:tcBorders>
          </w:tcPr>
          <w:p w14:paraId="5F824C0E" w14:textId="77777777" w:rsidR="00685A3D" w:rsidRPr="002B6023" w:rsidRDefault="00685A3D" w:rsidP="00EA7751">
            <w:pPr>
              <w:rPr>
                <w:rFonts w:ascii="Comic Sans MS" w:hAnsi="Comic Sans MS"/>
                <w:sz w:val="20"/>
                <w:szCs w:val="14"/>
              </w:rPr>
            </w:pPr>
          </w:p>
        </w:tc>
        <w:tc>
          <w:tcPr>
            <w:tcW w:w="397" w:type="dxa"/>
            <w:gridSpan w:val="2"/>
            <w:tcBorders>
              <w:top w:val="single" w:sz="4" w:space="0" w:color="A6A6A6" w:themeColor="background1" w:themeShade="A6"/>
              <w:left w:val="single" w:sz="4" w:space="0" w:color="A6A6A6" w:themeColor="background1" w:themeShade="A6"/>
              <w:bottom w:val="single" w:sz="4" w:space="0" w:color="FFFFFF" w:themeColor="background1"/>
              <w:right w:val="single" w:sz="4" w:space="0" w:color="FFFFFF" w:themeColor="background1"/>
            </w:tcBorders>
          </w:tcPr>
          <w:p w14:paraId="24AC8E07" w14:textId="77777777" w:rsidR="00685A3D" w:rsidRPr="002B6023" w:rsidRDefault="00685A3D" w:rsidP="00EA7751">
            <w:pPr>
              <w:rPr>
                <w:rFonts w:ascii="Comic Sans MS" w:hAnsi="Comic Sans MS"/>
                <w:sz w:val="20"/>
                <w:szCs w:val="14"/>
              </w:rPr>
            </w:pPr>
          </w:p>
        </w:tc>
        <w:tc>
          <w:tcPr>
            <w:tcW w:w="397" w:type="dxa"/>
            <w:gridSpan w:val="2"/>
            <w:tcBorders>
              <w:top w:val="single" w:sz="4" w:space="0" w:color="A6A6A6" w:themeColor="background1" w:themeShade="A6"/>
              <w:left w:val="single" w:sz="4" w:space="0" w:color="FFFFFF" w:themeColor="background1"/>
              <w:bottom w:val="single" w:sz="4" w:space="0" w:color="FFFFFF" w:themeColor="background1"/>
              <w:right w:val="single" w:sz="4" w:space="0" w:color="A6A6A6" w:themeColor="background1" w:themeShade="A6"/>
            </w:tcBorders>
          </w:tcPr>
          <w:p w14:paraId="0AD16D53" w14:textId="77777777" w:rsidR="00685A3D" w:rsidRPr="002B6023" w:rsidRDefault="00685A3D" w:rsidP="00EA7751">
            <w:pPr>
              <w:rPr>
                <w:rFonts w:ascii="Comic Sans MS" w:hAnsi="Comic Sans MS"/>
                <w:sz w:val="20"/>
                <w:szCs w:val="14"/>
              </w:rPr>
            </w:pPr>
          </w:p>
        </w:tc>
        <w:tc>
          <w:tcPr>
            <w:tcW w:w="397" w:type="dxa"/>
            <w:gridSpan w:val="2"/>
            <w:tcBorders>
              <w:top w:val="single" w:sz="4" w:space="0" w:color="FFFFFF" w:themeColor="background1"/>
              <w:left w:val="single" w:sz="4" w:space="0" w:color="A6A6A6" w:themeColor="background1" w:themeShade="A6"/>
              <w:bottom w:val="single" w:sz="4" w:space="0" w:color="A6A6A6" w:themeColor="background1" w:themeShade="A6"/>
              <w:right w:val="single" w:sz="4" w:space="0" w:color="FFFFFF" w:themeColor="background1"/>
            </w:tcBorders>
          </w:tcPr>
          <w:p w14:paraId="1F5BC745" w14:textId="77777777" w:rsidR="00685A3D" w:rsidRPr="002B6023" w:rsidRDefault="00685A3D" w:rsidP="00EA7751">
            <w:pPr>
              <w:rPr>
                <w:rFonts w:ascii="Comic Sans MS" w:hAnsi="Comic Sans MS"/>
                <w:sz w:val="20"/>
                <w:szCs w:val="14"/>
              </w:rPr>
            </w:pPr>
          </w:p>
        </w:tc>
      </w:tr>
      <w:tr w:rsidR="00685A3D" w14:paraId="293B1A16" w14:textId="77777777" w:rsidTr="00EA7751">
        <w:trPr>
          <w:gridAfter w:val="1"/>
          <w:wAfter w:w="285" w:type="dxa"/>
          <w:trHeight w:val="510"/>
        </w:trPr>
        <w:tc>
          <w:tcPr>
            <w:tcW w:w="567" w:type="dxa"/>
            <w:tcBorders>
              <w:bottom w:val="single" w:sz="4" w:space="0" w:color="A6A6A6" w:themeColor="background1" w:themeShade="A6"/>
              <w:right w:val="single" w:sz="4" w:space="0" w:color="FFFFFF"/>
            </w:tcBorders>
          </w:tcPr>
          <w:p w14:paraId="3B4C40C2"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u</w:t>
            </w:r>
          </w:p>
        </w:tc>
        <w:tc>
          <w:tcPr>
            <w:tcW w:w="45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775D2F89" w14:textId="77777777" w:rsidR="00685A3D" w:rsidRPr="003B2F45" w:rsidRDefault="00685A3D" w:rsidP="00EA7751">
            <w:pPr>
              <w:ind w:right="-189" w:hanging="138"/>
              <w:rPr>
                <w:rFonts w:ascii="Comic Sans MS" w:hAnsi="Comic Sans MS"/>
                <w:color w:val="A6A6A6" w:themeColor="background1" w:themeShade="A6"/>
                <w:sz w:val="52"/>
              </w:rPr>
            </w:pPr>
            <w:r w:rsidRPr="003B2F45">
              <w:rPr>
                <w:rFonts w:ascii="Comic Sans MS" w:hAnsi="Comic Sans MS"/>
                <w:color w:val="A6A6A6" w:themeColor="background1" w:themeShade="A6"/>
                <w:sz w:val="52"/>
              </w:rPr>
              <w:t>m</w:t>
            </w:r>
          </w:p>
        </w:tc>
        <w:tc>
          <w:tcPr>
            <w:tcW w:w="397" w:type="dxa"/>
            <w:tcBorders>
              <w:top w:val="single" w:sz="4" w:space="0" w:color="FFFFFF" w:themeColor="background1"/>
              <w:left w:val="single" w:sz="4" w:space="0" w:color="FFFFFF"/>
              <w:bottom w:val="single" w:sz="4" w:space="0" w:color="A6A6A6" w:themeColor="background1" w:themeShade="A6"/>
              <w:right w:val="single" w:sz="4" w:space="0" w:color="FFFFFF"/>
            </w:tcBorders>
          </w:tcPr>
          <w:p w14:paraId="4CF58B89"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b</w:t>
            </w:r>
          </w:p>
        </w:tc>
        <w:tc>
          <w:tcPr>
            <w:tcW w:w="397" w:type="dxa"/>
            <w:gridSpan w:val="2"/>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02F6EED9"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r</w:t>
            </w:r>
          </w:p>
        </w:tc>
        <w:tc>
          <w:tcPr>
            <w:tcW w:w="397" w:type="dxa"/>
            <w:gridSpan w:val="2"/>
            <w:tcBorders>
              <w:left w:val="single" w:sz="4" w:space="0" w:color="FFFFFF"/>
              <w:bottom w:val="single" w:sz="4" w:space="0" w:color="A6A6A6" w:themeColor="background1" w:themeShade="A6"/>
              <w:right w:val="single" w:sz="4" w:space="0" w:color="FFFFFF"/>
            </w:tcBorders>
          </w:tcPr>
          <w:p w14:paraId="5635B9C5"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e</w:t>
            </w:r>
          </w:p>
        </w:tc>
        <w:tc>
          <w:tcPr>
            <w:tcW w:w="397" w:type="dxa"/>
            <w:gridSpan w:val="2"/>
            <w:tcBorders>
              <w:top w:val="single" w:sz="4" w:space="0" w:color="FFFFFF" w:themeColor="background1"/>
              <w:left w:val="single" w:sz="4" w:space="0" w:color="FFFFFF"/>
              <w:bottom w:val="single" w:sz="4" w:space="0" w:color="A6A6A6" w:themeColor="background1" w:themeShade="A6"/>
              <w:right w:val="single" w:sz="4" w:space="0" w:color="FFFFFF"/>
            </w:tcBorders>
          </w:tcPr>
          <w:p w14:paraId="6624AA96"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l</w:t>
            </w:r>
          </w:p>
        </w:tc>
        <w:tc>
          <w:tcPr>
            <w:tcW w:w="397" w:type="dxa"/>
            <w:gridSpan w:val="2"/>
            <w:tcBorders>
              <w:top w:val="single" w:sz="4" w:space="0" w:color="FFFFFF" w:themeColor="background1"/>
              <w:left w:val="single" w:sz="4" w:space="0" w:color="FFFFFF"/>
              <w:bottom w:val="single" w:sz="4" w:space="0" w:color="A6A6A6" w:themeColor="background1" w:themeShade="A6"/>
              <w:right w:val="single" w:sz="4" w:space="0" w:color="FFFFFF" w:themeColor="background1"/>
            </w:tcBorders>
          </w:tcPr>
          <w:p w14:paraId="27B11C2D"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l</w:t>
            </w:r>
          </w:p>
        </w:tc>
        <w:tc>
          <w:tcPr>
            <w:tcW w:w="454" w:type="dxa"/>
            <w:gridSpan w:val="3"/>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tcPr>
          <w:p w14:paraId="5092C276" w14:textId="77777777" w:rsidR="00685A3D" w:rsidRPr="003B2F45" w:rsidRDefault="00685A3D" w:rsidP="00EA7751">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a</w:t>
            </w:r>
          </w:p>
        </w:tc>
      </w:tr>
      <w:tr w:rsidR="00685A3D" w:rsidRPr="00E74EDA" w14:paraId="06932AC1" w14:textId="77777777" w:rsidTr="00EA7751">
        <w:trPr>
          <w:trHeight w:val="283"/>
        </w:trPr>
        <w:tc>
          <w:tcPr>
            <w:tcW w:w="567"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5B648313" w14:textId="77777777" w:rsidR="00685A3D" w:rsidRPr="00214839" w:rsidRDefault="00685A3D" w:rsidP="00EA7751">
            <w:pPr>
              <w:rPr>
                <w:rFonts w:ascii="Comic Sans MS" w:hAnsi="Comic Sans MS"/>
                <w:sz w:val="16"/>
                <w:szCs w:val="10"/>
              </w:rPr>
            </w:pPr>
          </w:p>
        </w:tc>
        <w:tc>
          <w:tcPr>
            <w:tcW w:w="454"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3A055BE0" w14:textId="77777777" w:rsidR="00685A3D" w:rsidRPr="00214839" w:rsidRDefault="00685A3D" w:rsidP="00EA7751">
            <w:pPr>
              <w:rPr>
                <w:rFonts w:ascii="Comic Sans MS" w:hAnsi="Comic Sans MS"/>
                <w:sz w:val="16"/>
                <w:szCs w:val="10"/>
              </w:rPr>
            </w:pPr>
          </w:p>
        </w:tc>
        <w:tc>
          <w:tcPr>
            <w:tcW w:w="454" w:type="dxa"/>
            <w:gridSpan w:val="2"/>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7AA27065" w14:textId="77777777" w:rsidR="00685A3D" w:rsidRPr="00214839" w:rsidRDefault="00685A3D" w:rsidP="00EA7751">
            <w:pPr>
              <w:rPr>
                <w:rFonts w:ascii="Comic Sans MS" w:hAnsi="Comic Sans MS"/>
                <w:sz w:val="16"/>
                <w:szCs w:val="10"/>
              </w:rPr>
            </w:pPr>
          </w:p>
        </w:tc>
        <w:tc>
          <w:tcPr>
            <w:tcW w:w="454" w:type="dxa"/>
            <w:gridSpan w:val="2"/>
            <w:tcBorders>
              <w:left w:val="single" w:sz="4" w:space="0" w:color="FFFFFF" w:themeColor="background1"/>
              <w:bottom w:val="single" w:sz="4" w:space="0" w:color="FFFFFF" w:themeColor="background1"/>
              <w:right w:val="single" w:sz="4" w:space="0" w:color="FFFFFF" w:themeColor="background1"/>
            </w:tcBorders>
          </w:tcPr>
          <w:p w14:paraId="44BED298" w14:textId="77777777" w:rsidR="00685A3D" w:rsidRPr="00214839" w:rsidRDefault="00685A3D" w:rsidP="00EA7751">
            <w:pPr>
              <w:rPr>
                <w:rFonts w:ascii="Comic Sans MS" w:hAnsi="Comic Sans MS"/>
                <w:sz w:val="16"/>
                <w:szCs w:val="10"/>
              </w:rPr>
            </w:pPr>
          </w:p>
        </w:tc>
        <w:tc>
          <w:tcPr>
            <w:tcW w:w="454" w:type="dxa"/>
            <w:gridSpan w:val="2"/>
            <w:tcBorders>
              <w:left w:val="single" w:sz="4" w:space="0" w:color="FFFFFF" w:themeColor="background1"/>
              <w:bottom w:val="single" w:sz="4" w:space="0" w:color="FFFFFF" w:themeColor="background1"/>
              <w:right w:val="single" w:sz="4" w:space="0" w:color="FFFFFF" w:themeColor="background1"/>
            </w:tcBorders>
          </w:tcPr>
          <w:p w14:paraId="67A1ED74" w14:textId="77777777" w:rsidR="00685A3D" w:rsidRPr="00214839" w:rsidRDefault="00685A3D" w:rsidP="00EA7751">
            <w:pPr>
              <w:rPr>
                <w:rFonts w:ascii="Comic Sans MS" w:hAnsi="Comic Sans MS"/>
                <w:sz w:val="16"/>
                <w:szCs w:val="10"/>
              </w:rPr>
            </w:pPr>
          </w:p>
        </w:tc>
        <w:tc>
          <w:tcPr>
            <w:tcW w:w="454" w:type="dxa"/>
            <w:gridSpan w:val="2"/>
            <w:tcBorders>
              <w:left w:val="single" w:sz="4" w:space="0" w:color="FFFFFF" w:themeColor="background1"/>
              <w:bottom w:val="single" w:sz="4" w:space="0" w:color="FFFFFF" w:themeColor="background1"/>
              <w:right w:val="single" w:sz="4" w:space="0" w:color="FFFFFF" w:themeColor="background1"/>
            </w:tcBorders>
          </w:tcPr>
          <w:p w14:paraId="4A1F6BFB" w14:textId="77777777" w:rsidR="00685A3D" w:rsidRPr="00214839" w:rsidRDefault="00685A3D" w:rsidP="00EA7751">
            <w:pPr>
              <w:rPr>
                <w:rFonts w:ascii="Comic Sans MS" w:hAnsi="Comic Sans MS"/>
                <w:sz w:val="16"/>
                <w:szCs w:val="10"/>
              </w:rPr>
            </w:pPr>
          </w:p>
        </w:tc>
        <w:tc>
          <w:tcPr>
            <w:tcW w:w="454" w:type="dxa"/>
            <w:gridSpan w:val="2"/>
            <w:tcBorders>
              <w:left w:val="single" w:sz="4" w:space="0" w:color="FFFFFF" w:themeColor="background1"/>
              <w:bottom w:val="single" w:sz="4" w:space="0" w:color="FFFFFF" w:themeColor="background1"/>
              <w:right w:val="single" w:sz="4" w:space="0" w:color="FFFFFF" w:themeColor="background1"/>
            </w:tcBorders>
          </w:tcPr>
          <w:p w14:paraId="327E6B27" w14:textId="77777777" w:rsidR="00685A3D" w:rsidRPr="00214839" w:rsidRDefault="00685A3D" w:rsidP="00EA7751">
            <w:pPr>
              <w:rPr>
                <w:rFonts w:ascii="Comic Sans MS" w:hAnsi="Comic Sans MS"/>
                <w:sz w:val="16"/>
                <w:szCs w:val="10"/>
              </w:rPr>
            </w:pPr>
          </w:p>
        </w:tc>
        <w:tc>
          <w:tcPr>
            <w:tcW w:w="4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E19162" w14:textId="77777777" w:rsidR="00685A3D" w:rsidRPr="00214839" w:rsidRDefault="00685A3D" w:rsidP="00EA7751">
            <w:pPr>
              <w:rPr>
                <w:rFonts w:ascii="Comic Sans MS" w:hAnsi="Comic Sans MS"/>
                <w:sz w:val="16"/>
                <w:szCs w:val="10"/>
              </w:rPr>
            </w:pPr>
          </w:p>
        </w:tc>
      </w:tr>
    </w:tbl>
    <w:p w14:paraId="56DBF2E5" w14:textId="77777777" w:rsidR="00685A3D" w:rsidRPr="007B7B69" w:rsidRDefault="00685A3D" w:rsidP="00685A3D">
      <w:pPr>
        <w:rPr>
          <w:rFonts w:ascii="Comic Sans MS" w:hAnsi="Comic Sans MS"/>
          <w:spacing w:val="80"/>
          <w:sz w:val="52"/>
        </w:rPr>
      </w:pPr>
      <w:r>
        <w:rPr>
          <w:rFonts w:ascii="Comic Sans MS" w:hAnsi="Comic Sans MS"/>
          <w:sz w:val="52"/>
        </w:rPr>
        <w:tab/>
      </w:r>
      <w:r w:rsidRPr="007B7B69">
        <w:rPr>
          <w:rFonts w:ascii="Comic Sans MS" w:hAnsi="Comic Sans MS"/>
          <w:spacing w:val="80"/>
          <w:sz w:val="52"/>
        </w:rPr>
        <w:t>umbrella</w:t>
      </w:r>
      <w:r w:rsidRPr="007B7B69">
        <w:rPr>
          <w:rFonts w:ascii="Comic Sans MS" w:hAnsi="Comic Sans MS"/>
          <w:spacing w:val="80"/>
          <w:sz w:val="52"/>
        </w:rPr>
        <w:tab/>
      </w:r>
      <w:r w:rsidRPr="007B7B69">
        <w:rPr>
          <w:rFonts w:ascii="Comic Sans MS" w:hAnsi="Comic Sans MS"/>
          <w:spacing w:val="80"/>
          <w:sz w:val="52"/>
        </w:rPr>
        <w:tab/>
      </w:r>
      <w:r w:rsidRPr="00FB74AA">
        <w:rPr>
          <w:rFonts w:ascii="Comic Sans MS" w:hAnsi="Comic Sans MS"/>
          <w:b/>
          <w:bCs/>
          <w:spacing w:val="80"/>
          <w:sz w:val="52"/>
        </w:rPr>
        <w:tab/>
      </w:r>
      <w:r w:rsidRPr="007B7B69">
        <w:rPr>
          <w:rFonts w:ascii="Comic Sans MS" w:hAnsi="Comic Sans MS"/>
          <w:spacing w:val="80"/>
          <w:sz w:val="52"/>
        </w:rPr>
        <w:tab/>
        <w:t>van</w:t>
      </w:r>
    </w:p>
    <w:tbl>
      <w:tblPr>
        <w:tblStyle w:val="TableGrid"/>
        <w:tblpPr w:leftFromText="180" w:rightFromText="180" w:vertAnchor="text" w:horzAnchor="page" w:tblpX="6805" w:tblpY="23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69"/>
        <w:gridCol w:w="483"/>
        <w:gridCol w:w="489"/>
      </w:tblGrid>
      <w:tr w:rsidR="003D54D9" w14:paraId="2AE2FEBE" w14:textId="77777777" w:rsidTr="003D54D9">
        <w:trPr>
          <w:trHeight w:val="510"/>
        </w:trPr>
        <w:tc>
          <w:tcPr>
            <w:tcW w:w="469" w:type="dxa"/>
            <w:tcBorders>
              <w:right w:val="single" w:sz="4" w:space="0" w:color="FFFFFF"/>
            </w:tcBorders>
          </w:tcPr>
          <w:p w14:paraId="334F651E" w14:textId="77777777" w:rsidR="003D54D9" w:rsidRPr="003B2F45" w:rsidRDefault="003D54D9" w:rsidP="003D54D9">
            <w:pPr>
              <w:jc w:val="center"/>
              <w:rPr>
                <w:rFonts w:ascii="Comic Sans MS" w:hAnsi="Comic Sans MS"/>
                <w:color w:val="A6A6A6" w:themeColor="background1" w:themeShade="A6"/>
                <w:sz w:val="52"/>
              </w:rPr>
            </w:pPr>
            <w:bookmarkStart w:id="26" w:name="_Hlk115330593"/>
            <w:r w:rsidRPr="003B2F45">
              <w:rPr>
                <w:rFonts w:ascii="Comic Sans MS" w:hAnsi="Comic Sans MS"/>
                <w:color w:val="A6A6A6" w:themeColor="background1" w:themeShade="A6"/>
                <w:sz w:val="52"/>
              </w:rPr>
              <w:t>v</w:t>
            </w:r>
          </w:p>
        </w:tc>
        <w:tc>
          <w:tcPr>
            <w:tcW w:w="483" w:type="dxa"/>
            <w:tcBorders>
              <w:left w:val="single" w:sz="4" w:space="0" w:color="FFFFFF"/>
              <w:right w:val="single" w:sz="4" w:space="0" w:color="FFFFFF"/>
            </w:tcBorders>
          </w:tcPr>
          <w:p w14:paraId="07E70F96" w14:textId="77777777" w:rsidR="003D54D9" w:rsidRPr="003B2F45" w:rsidRDefault="003D54D9" w:rsidP="003D54D9">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a</w:t>
            </w:r>
          </w:p>
        </w:tc>
        <w:tc>
          <w:tcPr>
            <w:tcW w:w="489" w:type="dxa"/>
            <w:tcBorders>
              <w:left w:val="single" w:sz="4" w:space="0" w:color="FFFFFF"/>
            </w:tcBorders>
          </w:tcPr>
          <w:p w14:paraId="464D9F3F" w14:textId="77777777" w:rsidR="003D54D9" w:rsidRPr="003B2F45" w:rsidRDefault="003D54D9" w:rsidP="003D54D9">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n</w:t>
            </w:r>
          </w:p>
        </w:tc>
      </w:tr>
      <w:bookmarkEnd w:id="26"/>
    </w:tbl>
    <w:p w14:paraId="407F1130" w14:textId="77777777" w:rsidR="00685A3D" w:rsidRDefault="00685A3D" w:rsidP="003D54D9">
      <w:pPr>
        <w:spacing w:after="240"/>
        <w:rPr>
          <w:rFonts w:ascii="Comic Sans MS" w:hAnsi="Comic Sans MS"/>
          <w:sz w:val="52"/>
        </w:rPr>
      </w:pPr>
    </w:p>
    <w:p w14:paraId="65C323AB" w14:textId="77777777" w:rsidR="00685A3D" w:rsidRDefault="00685A3D" w:rsidP="003D54D9">
      <w:pPr>
        <w:spacing w:after="0"/>
        <w:rPr>
          <w:rFonts w:ascii="Comic Sans MS" w:hAnsi="Comic Sans MS"/>
          <w:sz w:val="52"/>
        </w:rPr>
      </w:pPr>
      <w:r w:rsidRPr="00027169">
        <w:rPr>
          <w:rFonts w:ascii="Comic Sans MS" w:hAnsi="Comic Sans MS"/>
          <w:noProof/>
          <w:sz w:val="48"/>
          <w:szCs w:val="48"/>
        </w:rPr>
        <mc:AlternateContent>
          <mc:Choice Requires="wps">
            <w:drawing>
              <wp:anchor distT="0" distB="0" distL="114300" distR="114300" simplePos="0" relativeHeight="253724672" behindDoc="0" locked="0" layoutInCell="1" allowOverlap="1" wp14:anchorId="4724F845" wp14:editId="235A7BE5">
                <wp:simplePos x="0" y="0"/>
                <wp:positionH relativeFrom="margin">
                  <wp:posOffset>267970</wp:posOffset>
                </wp:positionH>
                <wp:positionV relativeFrom="paragraph">
                  <wp:posOffset>260985</wp:posOffset>
                </wp:positionV>
                <wp:extent cx="5433060" cy="0"/>
                <wp:effectExtent l="0" t="0" r="0" b="0"/>
                <wp:wrapNone/>
                <wp:docPr id="528" name="Straight Connector 528"/>
                <wp:cNvGraphicFramePr/>
                <a:graphic xmlns:a="http://schemas.openxmlformats.org/drawingml/2006/main">
                  <a:graphicData uri="http://schemas.microsoft.com/office/word/2010/wordprocessingShape">
                    <wps:wsp>
                      <wps:cNvCnPr/>
                      <wps:spPr>
                        <a:xfrm flipV="1">
                          <a:off x="0" y="0"/>
                          <a:ext cx="5433060" cy="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2A8E01" id="Straight Connector 528" o:spid="_x0000_s1026" style="position:absolute;flip:y;z-index:25372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1pt,20.55pt" to="448.9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2oiqwEAAKUDAAAOAAAAZHJzL2Uyb0RvYy54bWysU01v2zAMvRfofxB0b+wkXVEYcXposV6K&#10;rthH76pMxQL0BUqLnX8/Sk7cYis6YNhFkEm+R74nenMzWsP2gFF71/LlouYMnPSddruW//j++eKa&#10;s5iE64TxDlp+gMhvtudnmyE0sPK9Nx0gIxIXmyG0vE8pNFUVZQ9WxIUP4CipPFqR6BN3VYdiIHZr&#10;qlVdX1WDxy6glxAjRe+mJN8WfqVApi9KRUjMtJxmS+XEcr7ks9puRLNDEXotj2OIf5jCCu2o6Ux1&#10;J5JgP1H/QWW1RB+9SgvpbeWV0hKKBlKzrH9T860XAYoWMieG2ab4/2jl4/7WPSHZMITYxPCEWcWo&#10;0DJldHimNy26aFI2FtsOs20wJiYp+Olyva6vyF15ylUTRaYKGNM9eMvypeVGu6xINGL/EBO1pdJT&#10;SQ4bl2Ovs5RbOhiYkl9BMd1Rz1UhKWsCtwbZXtADCynBpXV+VKI1jqozTGljZmD9d+CxPkOhrNAM&#10;nrz4sOuMKJ29SzPYaufxve5pXB5HVlP9yYFJd7bgxXeH8krFGtqFovC4t3nZ3n4X+Ovftf0FAAD/&#10;/wMAUEsDBBQABgAIAAAAIQChxMSH3wAAAAgBAAAPAAAAZHJzL2Rvd25yZXYueG1sTI9LT8MwEITv&#10;SPwHa5G4UScRjzTEqXgfEBxoq4qjG2+TCHsdYrdN+fUs4gCn1e6MZr8pZ6OzYodD6DwpSCcJCKTa&#10;m44aBcvF41kOIkRNRltPqOCAAWbV8VGpC+P39Ia7eWwEh1AotII2xr6QMtQtOh0mvkdibeMHpyOv&#10;QyPNoPcc7qzMkuRSOt0Rf2h1j3ct1h/zrVPwfnjdrKy+neb+6/5z8bBcXbw8Pyl1ejLeXIOIOMY/&#10;M/zgMzpUzLT2WzJBWAXnWcZOnmkKgvV8esVV1r8HWZXyf4HqGwAA//8DAFBLAQItABQABgAIAAAA&#10;IQC2gziS/gAAAOEBAAATAAAAAAAAAAAAAAAAAAAAAABbQ29udGVudF9UeXBlc10ueG1sUEsBAi0A&#10;FAAGAAgAAAAhADj9If/WAAAAlAEAAAsAAAAAAAAAAAAAAAAALwEAAF9yZWxzLy5yZWxzUEsBAi0A&#10;FAAGAAgAAAAhADSDaiKrAQAApQMAAA4AAAAAAAAAAAAAAAAALgIAAGRycy9lMm9Eb2MueG1sUEsB&#10;Ai0AFAAGAAgAAAAhAKHExIffAAAACAEAAA8AAAAAAAAAAAAAAAAABQQAAGRycy9kb3ducmV2Lnht&#10;bFBLBQYAAAAABAAEAPMAAAARBQAAAAA=&#10;" strokecolor="#a5a5a5 [3206]" strokeweight="1pt">
                <v:stroke joinstyle="miter"/>
                <w10:wrap anchorx="margin"/>
              </v:line>
            </w:pict>
          </mc:Fallback>
        </mc:AlternateContent>
      </w:r>
    </w:p>
    <w:p w14:paraId="0A3C5108" w14:textId="77777777" w:rsidR="00685A3D" w:rsidRPr="007E59D3" w:rsidRDefault="00685A3D" w:rsidP="00165DC1">
      <w:pPr>
        <w:pStyle w:val="ListParagraph"/>
        <w:numPr>
          <w:ilvl w:val="0"/>
          <w:numId w:val="92"/>
        </w:numPr>
        <w:spacing w:after="0"/>
        <w:ind w:hanging="938"/>
        <w:rPr>
          <w:rFonts w:ascii="Comic Sans MS" w:hAnsi="Comic Sans MS"/>
          <w:sz w:val="52"/>
        </w:rPr>
      </w:pPr>
      <w:r>
        <w:rPr>
          <w:noProof/>
        </w:rPr>
        <w:drawing>
          <wp:anchor distT="0" distB="0" distL="114300" distR="114300" simplePos="0" relativeHeight="253726720" behindDoc="0" locked="0" layoutInCell="1" allowOverlap="1" wp14:anchorId="14D4A732" wp14:editId="4D1091BC">
            <wp:simplePos x="0" y="0"/>
            <wp:positionH relativeFrom="margin">
              <wp:posOffset>4643755</wp:posOffset>
            </wp:positionH>
            <wp:positionV relativeFrom="paragraph">
              <wp:posOffset>265430</wp:posOffset>
            </wp:positionV>
            <wp:extent cx="876300" cy="876300"/>
            <wp:effectExtent l="0" t="0" r="0" b="0"/>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7E09">
        <w:rPr>
          <w:noProof/>
        </w:rPr>
        <w:drawing>
          <wp:anchor distT="0" distB="0" distL="114300" distR="114300" simplePos="0" relativeHeight="253725696" behindDoc="0" locked="0" layoutInCell="1" allowOverlap="1" wp14:anchorId="6481CB8F" wp14:editId="614FCA4B">
            <wp:simplePos x="0" y="0"/>
            <wp:positionH relativeFrom="margin">
              <wp:posOffset>1828800</wp:posOffset>
            </wp:positionH>
            <wp:positionV relativeFrom="paragraph">
              <wp:posOffset>193040</wp:posOffset>
            </wp:positionV>
            <wp:extent cx="914400" cy="1126490"/>
            <wp:effectExtent l="0" t="0" r="0" b="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914400" cy="1126490"/>
                    </a:xfrm>
                    <a:prstGeom prst="rect">
                      <a:avLst/>
                    </a:prstGeom>
                  </pic:spPr>
                </pic:pic>
              </a:graphicData>
            </a:graphic>
            <wp14:sizeRelH relativeFrom="margin">
              <wp14:pctWidth>0</wp14:pctWidth>
            </wp14:sizeRelH>
            <wp14:sizeRelV relativeFrom="margin">
              <wp14:pctHeight>0</wp14:pctHeight>
            </wp14:sizeRelV>
          </wp:anchor>
        </w:drawing>
      </w:r>
    </w:p>
    <w:p w14:paraId="46FD67B0" w14:textId="77777777" w:rsidR="00685A3D" w:rsidRPr="007B7B69" w:rsidRDefault="00685A3D" w:rsidP="00685A3D">
      <w:pPr>
        <w:rPr>
          <w:rFonts w:ascii="Comic Sans MS" w:hAnsi="Comic Sans MS"/>
          <w:spacing w:val="80"/>
          <w:sz w:val="52"/>
        </w:rPr>
      </w:pPr>
      <w:r>
        <w:rPr>
          <w:rFonts w:ascii="Comic Sans MS" w:hAnsi="Comic Sans MS"/>
          <w:sz w:val="52"/>
        </w:rPr>
        <w:tab/>
      </w:r>
      <w:r w:rsidRPr="007B7B69">
        <w:rPr>
          <w:rFonts w:ascii="Comic Sans MS" w:hAnsi="Comic Sans MS"/>
          <w:spacing w:val="80"/>
          <w:sz w:val="52"/>
        </w:rPr>
        <w:t>woman</w:t>
      </w:r>
      <w:r w:rsidRPr="007B7B69">
        <w:rPr>
          <w:rFonts w:ascii="Comic Sans MS" w:hAnsi="Comic Sans MS"/>
          <w:spacing w:val="80"/>
          <w:sz w:val="52"/>
        </w:rPr>
        <w:tab/>
      </w:r>
      <w:r w:rsidRPr="007B7B69">
        <w:rPr>
          <w:rFonts w:ascii="Comic Sans MS" w:hAnsi="Comic Sans MS"/>
          <w:spacing w:val="80"/>
          <w:sz w:val="52"/>
        </w:rPr>
        <w:tab/>
      </w:r>
      <w:r w:rsidRPr="007B7B69">
        <w:rPr>
          <w:rFonts w:ascii="Comic Sans MS" w:hAnsi="Comic Sans MS"/>
          <w:spacing w:val="80"/>
          <w:sz w:val="52"/>
        </w:rPr>
        <w:tab/>
      </w:r>
      <w:r w:rsidRPr="007B7B69">
        <w:rPr>
          <w:rFonts w:ascii="Comic Sans MS" w:hAnsi="Comic Sans MS"/>
          <w:spacing w:val="80"/>
          <w:sz w:val="52"/>
        </w:rPr>
        <w:tab/>
      </w:r>
      <w:r w:rsidRPr="007B7B69">
        <w:rPr>
          <w:rFonts w:ascii="Comic Sans MS" w:hAnsi="Comic Sans MS"/>
          <w:spacing w:val="80"/>
          <w:sz w:val="52"/>
        </w:rPr>
        <w:tab/>
        <w:t>box</w:t>
      </w:r>
    </w:p>
    <w:tbl>
      <w:tblPr>
        <w:tblStyle w:val="TableGrid"/>
        <w:tblpPr w:leftFromText="180" w:rightFromText="180" w:vertAnchor="text" w:horzAnchor="page" w:tblpX="1981" w:tblpY="40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10"/>
        <w:gridCol w:w="510"/>
        <w:gridCol w:w="510"/>
        <w:gridCol w:w="510"/>
        <w:gridCol w:w="510"/>
      </w:tblGrid>
      <w:tr w:rsidR="00685A3D" w14:paraId="01AE6275" w14:textId="77777777" w:rsidTr="00EA7751">
        <w:trPr>
          <w:trHeight w:val="510"/>
        </w:trPr>
        <w:tc>
          <w:tcPr>
            <w:tcW w:w="510" w:type="dxa"/>
            <w:tcBorders>
              <w:bottom w:val="single" w:sz="4" w:space="0" w:color="BFBFBF" w:themeColor="background1" w:themeShade="BF"/>
              <w:right w:val="single" w:sz="4" w:space="0" w:color="FFFFFF" w:themeColor="background1"/>
            </w:tcBorders>
          </w:tcPr>
          <w:p w14:paraId="00F8C404" w14:textId="77777777" w:rsidR="00685A3D" w:rsidRPr="002470D1" w:rsidRDefault="00685A3D" w:rsidP="00EA7751">
            <w:pPr>
              <w:jc w:val="center"/>
              <w:rPr>
                <w:rFonts w:ascii="Comic Sans MS" w:hAnsi="Comic Sans MS"/>
                <w:color w:val="A6A6A6" w:themeColor="background1" w:themeShade="A6"/>
                <w:sz w:val="52"/>
              </w:rPr>
            </w:pPr>
            <w:r w:rsidRPr="002470D1">
              <w:rPr>
                <w:rFonts w:ascii="Comic Sans MS" w:hAnsi="Comic Sans MS"/>
                <w:color w:val="A6A6A6" w:themeColor="background1" w:themeShade="A6"/>
                <w:sz w:val="52"/>
              </w:rPr>
              <w:t>w</w:t>
            </w:r>
          </w:p>
        </w:tc>
        <w:tc>
          <w:tcPr>
            <w:tcW w:w="510" w:type="dxa"/>
            <w:tcBorders>
              <w:top w:val="single" w:sz="4" w:space="0" w:color="A6A6A6"/>
              <w:left w:val="single" w:sz="4" w:space="0" w:color="FFFFFF" w:themeColor="background1"/>
              <w:bottom w:val="single" w:sz="4" w:space="0" w:color="A6A6A6" w:themeColor="background1" w:themeShade="A6"/>
              <w:right w:val="single" w:sz="4" w:space="0" w:color="FFFFFF" w:themeColor="background1"/>
            </w:tcBorders>
          </w:tcPr>
          <w:p w14:paraId="62846F18" w14:textId="77777777" w:rsidR="00685A3D" w:rsidRPr="002470D1" w:rsidRDefault="00685A3D" w:rsidP="00EA7751">
            <w:pPr>
              <w:jc w:val="center"/>
              <w:rPr>
                <w:rFonts w:ascii="Comic Sans MS" w:hAnsi="Comic Sans MS"/>
                <w:color w:val="A6A6A6" w:themeColor="background1" w:themeShade="A6"/>
                <w:sz w:val="52"/>
              </w:rPr>
            </w:pPr>
            <w:r w:rsidRPr="002470D1">
              <w:rPr>
                <w:rFonts w:ascii="Comic Sans MS" w:hAnsi="Comic Sans MS"/>
                <w:color w:val="A6A6A6" w:themeColor="background1" w:themeShade="A6"/>
                <w:sz w:val="52"/>
              </w:rPr>
              <w:t>o</w:t>
            </w:r>
          </w:p>
        </w:tc>
        <w:tc>
          <w:tcPr>
            <w:tcW w:w="510"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DA6DAEB" w14:textId="77777777" w:rsidR="00685A3D" w:rsidRPr="002470D1" w:rsidRDefault="00685A3D" w:rsidP="00EA7751">
            <w:pPr>
              <w:jc w:val="center"/>
              <w:rPr>
                <w:rFonts w:ascii="Comic Sans MS" w:hAnsi="Comic Sans MS"/>
                <w:color w:val="A6A6A6" w:themeColor="background1" w:themeShade="A6"/>
                <w:sz w:val="52"/>
              </w:rPr>
            </w:pPr>
            <w:r w:rsidRPr="002470D1">
              <w:rPr>
                <w:rFonts w:ascii="Comic Sans MS" w:hAnsi="Comic Sans MS"/>
                <w:color w:val="A6A6A6" w:themeColor="background1" w:themeShade="A6"/>
                <w:sz w:val="52"/>
              </w:rPr>
              <w:t>m</w:t>
            </w:r>
          </w:p>
        </w:tc>
        <w:tc>
          <w:tcPr>
            <w:tcW w:w="510"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529173A" w14:textId="77777777" w:rsidR="00685A3D" w:rsidRPr="002470D1" w:rsidRDefault="00685A3D" w:rsidP="00EA7751">
            <w:pPr>
              <w:jc w:val="center"/>
              <w:rPr>
                <w:rFonts w:ascii="Comic Sans MS" w:hAnsi="Comic Sans MS"/>
                <w:color w:val="A6A6A6" w:themeColor="background1" w:themeShade="A6"/>
                <w:sz w:val="52"/>
              </w:rPr>
            </w:pPr>
            <w:r w:rsidRPr="002470D1">
              <w:rPr>
                <w:rFonts w:ascii="Comic Sans MS" w:hAnsi="Comic Sans MS"/>
                <w:color w:val="A6A6A6" w:themeColor="background1" w:themeShade="A6"/>
                <w:sz w:val="52"/>
              </w:rPr>
              <w:t>a</w:t>
            </w:r>
          </w:p>
        </w:tc>
        <w:tc>
          <w:tcPr>
            <w:tcW w:w="510" w:type="dxa"/>
            <w:tcBorders>
              <w:left w:val="single" w:sz="4" w:space="0" w:color="FFFFFF" w:themeColor="background1"/>
              <w:bottom w:val="single" w:sz="4" w:space="0" w:color="A6A6A6" w:themeColor="background1" w:themeShade="A6"/>
              <w:right w:val="single" w:sz="4" w:space="0" w:color="A6A6A6" w:themeColor="background1" w:themeShade="A6"/>
            </w:tcBorders>
          </w:tcPr>
          <w:p w14:paraId="246CEC35" w14:textId="77777777" w:rsidR="00685A3D" w:rsidRPr="002470D1" w:rsidRDefault="00685A3D" w:rsidP="00EA7751">
            <w:pPr>
              <w:jc w:val="center"/>
              <w:rPr>
                <w:rFonts w:ascii="Comic Sans MS" w:hAnsi="Comic Sans MS"/>
                <w:color w:val="A6A6A6" w:themeColor="background1" w:themeShade="A6"/>
                <w:sz w:val="52"/>
              </w:rPr>
            </w:pPr>
            <w:r w:rsidRPr="002470D1">
              <w:rPr>
                <w:rFonts w:ascii="Comic Sans MS" w:hAnsi="Comic Sans MS"/>
                <w:color w:val="A6A6A6" w:themeColor="background1" w:themeShade="A6"/>
                <w:sz w:val="52"/>
              </w:rPr>
              <w:t>n</w:t>
            </w:r>
          </w:p>
        </w:tc>
      </w:tr>
    </w:tbl>
    <w:tbl>
      <w:tblPr>
        <w:tblStyle w:val="TableGrid"/>
        <w:tblpPr w:leftFromText="180" w:rightFromText="180" w:vertAnchor="text" w:horzAnchor="page" w:tblpX="6925" w:tblpY="17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25"/>
        <w:gridCol w:w="490"/>
        <w:gridCol w:w="20"/>
        <w:gridCol w:w="503"/>
        <w:gridCol w:w="7"/>
      </w:tblGrid>
      <w:tr w:rsidR="003D54D9" w14:paraId="53C48BDF" w14:textId="77777777" w:rsidTr="003D54D9">
        <w:trPr>
          <w:gridAfter w:val="1"/>
          <w:wAfter w:w="7" w:type="dxa"/>
          <w:trHeight w:val="57"/>
        </w:trPr>
        <w:tc>
          <w:tcPr>
            <w:tcW w:w="525" w:type="dxa"/>
            <w:tcBorders>
              <w:bottom w:val="single" w:sz="4" w:space="0" w:color="FFFFFF" w:themeColor="background1"/>
            </w:tcBorders>
          </w:tcPr>
          <w:p w14:paraId="5968C7F1" w14:textId="77777777" w:rsidR="003D54D9" w:rsidRPr="00214839" w:rsidRDefault="003D54D9" w:rsidP="003D54D9">
            <w:pPr>
              <w:rPr>
                <w:rFonts w:ascii="Comic Sans MS" w:hAnsi="Comic Sans MS"/>
                <w:sz w:val="20"/>
                <w:szCs w:val="14"/>
              </w:rPr>
            </w:pPr>
          </w:p>
        </w:tc>
        <w:tc>
          <w:tcPr>
            <w:tcW w:w="490" w:type="dxa"/>
            <w:tcBorders>
              <w:top w:val="single" w:sz="4" w:space="0" w:color="FFFFFF" w:themeColor="background1"/>
              <w:right w:val="single" w:sz="4" w:space="0" w:color="FFFFFF" w:themeColor="background1"/>
            </w:tcBorders>
          </w:tcPr>
          <w:p w14:paraId="23CB3F52" w14:textId="77777777" w:rsidR="003D54D9" w:rsidRPr="00214839" w:rsidRDefault="003D54D9" w:rsidP="003D54D9">
            <w:pPr>
              <w:rPr>
                <w:rFonts w:ascii="Comic Sans MS" w:hAnsi="Comic Sans MS"/>
                <w:sz w:val="20"/>
                <w:szCs w:val="14"/>
              </w:rPr>
            </w:pPr>
          </w:p>
        </w:tc>
        <w:tc>
          <w:tcPr>
            <w:tcW w:w="523" w:type="dxa"/>
            <w:gridSpan w:val="2"/>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tcPr>
          <w:p w14:paraId="4748ED4D" w14:textId="77777777" w:rsidR="003D54D9" w:rsidRPr="00214839" w:rsidRDefault="003D54D9" w:rsidP="003D54D9">
            <w:pPr>
              <w:rPr>
                <w:rFonts w:ascii="Comic Sans MS" w:hAnsi="Comic Sans MS"/>
                <w:sz w:val="20"/>
                <w:szCs w:val="14"/>
              </w:rPr>
            </w:pPr>
          </w:p>
        </w:tc>
      </w:tr>
      <w:tr w:rsidR="003D54D9" w14:paraId="483EFDC1" w14:textId="77777777" w:rsidTr="003D54D9">
        <w:trPr>
          <w:trHeight w:val="510"/>
        </w:trPr>
        <w:tc>
          <w:tcPr>
            <w:tcW w:w="525" w:type="dxa"/>
            <w:tcBorders>
              <w:top w:val="single" w:sz="4" w:space="0" w:color="FFFFFF" w:themeColor="background1"/>
              <w:right w:val="single" w:sz="4" w:space="0" w:color="FFFFFF"/>
            </w:tcBorders>
          </w:tcPr>
          <w:p w14:paraId="3636CF3E" w14:textId="77777777" w:rsidR="003D54D9" w:rsidRPr="002470D1" w:rsidRDefault="003D54D9" w:rsidP="003D54D9">
            <w:pPr>
              <w:jc w:val="center"/>
              <w:rPr>
                <w:rFonts w:ascii="Comic Sans MS" w:hAnsi="Comic Sans MS"/>
                <w:color w:val="A6A6A6" w:themeColor="background1" w:themeShade="A6"/>
                <w:sz w:val="52"/>
              </w:rPr>
            </w:pPr>
            <w:r w:rsidRPr="002470D1">
              <w:rPr>
                <w:rFonts w:ascii="Comic Sans MS" w:hAnsi="Comic Sans MS"/>
                <w:color w:val="A6A6A6" w:themeColor="background1" w:themeShade="A6"/>
                <w:sz w:val="52"/>
              </w:rPr>
              <w:t>b</w:t>
            </w:r>
          </w:p>
        </w:tc>
        <w:tc>
          <w:tcPr>
            <w:tcW w:w="510" w:type="dxa"/>
            <w:gridSpan w:val="2"/>
            <w:tcBorders>
              <w:left w:val="single" w:sz="4" w:space="0" w:color="FFFFFF"/>
              <w:bottom w:val="single" w:sz="4" w:space="0" w:color="A6A6A6" w:themeColor="background1" w:themeShade="A6"/>
              <w:right w:val="single" w:sz="4" w:space="0" w:color="FFFFFF"/>
            </w:tcBorders>
          </w:tcPr>
          <w:p w14:paraId="6FB94035" w14:textId="77777777" w:rsidR="003D54D9" w:rsidRPr="002470D1" w:rsidRDefault="003D54D9" w:rsidP="003D54D9">
            <w:pPr>
              <w:jc w:val="center"/>
              <w:rPr>
                <w:rFonts w:ascii="Comic Sans MS" w:hAnsi="Comic Sans MS"/>
                <w:color w:val="A6A6A6" w:themeColor="background1" w:themeShade="A6"/>
                <w:sz w:val="52"/>
              </w:rPr>
            </w:pPr>
            <w:r w:rsidRPr="002470D1">
              <w:rPr>
                <w:rFonts w:ascii="Comic Sans MS" w:hAnsi="Comic Sans MS"/>
                <w:color w:val="A6A6A6" w:themeColor="background1" w:themeShade="A6"/>
                <w:sz w:val="52"/>
              </w:rPr>
              <w:t>o</w:t>
            </w:r>
          </w:p>
        </w:tc>
        <w:tc>
          <w:tcPr>
            <w:tcW w:w="510" w:type="dxa"/>
            <w:gridSpan w:val="2"/>
            <w:tcBorders>
              <w:top w:val="single" w:sz="4" w:space="0" w:color="A6A6A6" w:themeColor="background1" w:themeShade="A6"/>
              <w:left w:val="single" w:sz="4" w:space="0" w:color="FFFFFF"/>
              <w:right w:val="single" w:sz="4" w:space="0" w:color="A6A6A6" w:themeColor="background1" w:themeShade="A6"/>
            </w:tcBorders>
          </w:tcPr>
          <w:p w14:paraId="30E1246C" w14:textId="77777777" w:rsidR="003D54D9" w:rsidRPr="002470D1" w:rsidRDefault="003D54D9" w:rsidP="003D54D9">
            <w:pPr>
              <w:jc w:val="center"/>
              <w:rPr>
                <w:rFonts w:ascii="Comic Sans MS" w:hAnsi="Comic Sans MS"/>
                <w:color w:val="A6A6A6" w:themeColor="background1" w:themeShade="A6"/>
                <w:sz w:val="52"/>
              </w:rPr>
            </w:pPr>
            <w:r w:rsidRPr="002470D1">
              <w:rPr>
                <w:rFonts w:ascii="Comic Sans MS" w:hAnsi="Comic Sans MS"/>
                <w:color w:val="A6A6A6" w:themeColor="background1" w:themeShade="A6"/>
                <w:sz w:val="52"/>
              </w:rPr>
              <w:t>x</w:t>
            </w:r>
          </w:p>
        </w:tc>
      </w:tr>
    </w:tbl>
    <w:p w14:paraId="1A03D4A2" w14:textId="77777777" w:rsidR="00685A3D" w:rsidRDefault="00685A3D" w:rsidP="003D54D9">
      <w:pPr>
        <w:spacing w:after="0"/>
        <w:rPr>
          <w:rFonts w:ascii="Comic Sans MS" w:hAnsi="Comic Sans MS"/>
          <w:sz w:val="52"/>
        </w:rPr>
      </w:pPr>
    </w:p>
    <w:p w14:paraId="20011230" w14:textId="77777777" w:rsidR="00685A3D" w:rsidRDefault="00685A3D" w:rsidP="00685A3D">
      <w:pPr>
        <w:spacing w:after="0"/>
        <w:rPr>
          <w:rFonts w:ascii="Comic Sans MS" w:hAnsi="Comic Sans MS"/>
          <w:sz w:val="52"/>
        </w:rPr>
      </w:pPr>
      <w:r w:rsidRPr="00027169">
        <w:rPr>
          <w:noProof/>
          <w:szCs w:val="48"/>
        </w:rPr>
        <mc:AlternateContent>
          <mc:Choice Requires="wps">
            <w:drawing>
              <wp:anchor distT="0" distB="0" distL="114300" distR="114300" simplePos="0" relativeHeight="253727744" behindDoc="0" locked="0" layoutInCell="1" allowOverlap="1" wp14:anchorId="407173BA" wp14:editId="0FB3C81E">
                <wp:simplePos x="0" y="0"/>
                <wp:positionH relativeFrom="margin">
                  <wp:posOffset>175260</wp:posOffset>
                </wp:positionH>
                <wp:positionV relativeFrom="paragraph">
                  <wp:posOffset>400050</wp:posOffset>
                </wp:positionV>
                <wp:extent cx="5433060" cy="0"/>
                <wp:effectExtent l="0" t="0" r="0" b="0"/>
                <wp:wrapNone/>
                <wp:docPr id="532" name="Straight Connector 532"/>
                <wp:cNvGraphicFramePr/>
                <a:graphic xmlns:a="http://schemas.openxmlformats.org/drawingml/2006/main">
                  <a:graphicData uri="http://schemas.microsoft.com/office/word/2010/wordprocessingShape">
                    <wps:wsp>
                      <wps:cNvCnPr/>
                      <wps:spPr>
                        <a:xfrm flipV="1">
                          <a:off x="0" y="0"/>
                          <a:ext cx="5433060" cy="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10A7D3" id="Straight Connector 532" o:spid="_x0000_s1026" style="position:absolute;flip:y;z-index:25372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8pt,31.5pt" to="441.6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2oiqwEAAKUDAAAOAAAAZHJzL2Uyb0RvYy54bWysU01v2zAMvRfofxB0b+wkXVEYcXposV6K&#10;rthH76pMxQL0BUqLnX8/Sk7cYis6YNhFkEm+R74nenMzWsP2gFF71/LlouYMnPSddruW//j++eKa&#10;s5iE64TxDlp+gMhvtudnmyE0sPK9Nx0gIxIXmyG0vE8pNFUVZQ9WxIUP4CipPFqR6BN3VYdiIHZr&#10;qlVdX1WDxy6glxAjRe+mJN8WfqVApi9KRUjMtJxmS+XEcr7ks9puRLNDEXotj2OIf5jCCu2o6Ux1&#10;J5JgP1H/QWW1RB+9SgvpbeWV0hKKBlKzrH9T860XAYoWMieG2ab4/2jl4/7WPSHZMITYxPCEWcWo&#10;0DJldHimNy26aFI2FtsOs20wJiYp+Olyva6vyF15ylUTRaYKGNM9eMvypeVGu6xINGL/EBO1pdJT&#10;SQ4bl2Ovs5RbOhiYkl9BMd1Rz1UhKWsCtwbZXtADCynBpXV+VKI1jqozTGljZmD9d+CxPkOhrNAM&#10;nrz4sOuMKJ29SzPYaufxve5pXB5HVlP9yYFJd7bgxXeH8krFGtqFovC4t3nZ3n4X+Ovftf0FAAD/&#10;/wMAUEsDBBQABgAIAAAAIQAjwt643wAAAAgBAAAPAAAAZHJzL2Rvd25yZXYueG1sTI/NTsMwEITv&#10;SLyDtUjcqEMqQghxKv4PCA60VcVxG7tJhL0OsdumPD2LOMBxZ0az35Sz0VmxM0PoPCk4nyQgDNVe&#10;d9QoWC4ez3IQISJptJ6MgoMJMKuOj0ostN/Tm9nNYyO4hEKBCtoY+0LKULfGYZj43hB7Gz84jHwO&#10;jdQD7rncWZkmSSYddsQfWuzNXWvqj/nWKXg/vG5WFm+vcv91/7l4WK4uXp6flDo9GW+uQUQzxr8w&#10;/OAzOlTMtPZb0kFYBellxkkF2ZQnsZ/n0xTE+leQVSn/D6i+AQAA//8DAFBLAQItABQABgAIAAAA&#10;IQC2gziS/gAAAOEBAAATAAAAAAAAAAAAAAAAAAAAAABbQ29udGVudF9UeXBlc10ueG1sUEsBAi0A&#10;FAAGAAgAAAAhADj9If/WAAAAlAEAAAsAAAAAAAAAAAAAAAAALwEAAF9yZWxzLy5yZWxzUEsBAi0A&#10;FAAGAAgAAAAhADSDaiKrAQAApQMAAA4AAAAAAAAAAAAAAAAALgIAAGRycy9lMm9Eb2MueG1sUEsB&#10;Ai0AFAAGAAgAAAAhACPC3rjfAAAACAEAAA8AAAAAAAAAAAAAAAAABQQAAGRycy9kb3ducmV2Lnht&#10;bFBLBQYAAAAABAAEAPMAAAARBQAAAAA=&#10;" strokecolor="#a5a5a5 [3206]" strokeweight="1pt">
                <v:stroke joinstyle="miter"/>
                <w10:wrap anchorx="margin"/>
              </v:line>
            </w:pict>
          </mc:Fallback>
        </mc:AlternateContent>
      </w:r>
    </w:p>
    <w:p w14:paraId="642382EB" w14:textId="77777777" w:rsidR="00685A3D" w:rsidRPr="007E59D3" w:rsidRDefault="00685A3D" w:rsidP="00165DC1">
      <w:pPr>
        <w:pStyle w:val="ListParagraph"/>
        <w:numPr>
          <w:ilvl w:val="0"/>
          <w:numId w:val="92"/>
        </w:numPr>
        <w:spacing w:after="0"/>
        <w:ind w:hanging="938"/>
        <w:rPr>
          <w:rFonts w:ascii="Comic Sans MS" w:hAnsi="Comic Sans MS"/>
          <w:sz w:val="52"/>
        </w:rPr>
      </w:pPr>
      <w:r w:rsidRPr="00082EBD">
        <w:rPr>
          <w:noProof/>
        </w:rPr>
        <mc:AlternateContent>
          <mc:Choice Requires="wps">
            <w:drawing>
              <wp:anchor distT="0" distB="0" distL="114300" distR="114300" simplePos="0" relativeHeight="253729792" behindDoc="0" locked="0" layoutInCell="1" allowOverlap="1" wp14:anchorId="2A0228B8" wp14:editId="484DDBBD">
                <wp:simplePos x="0" y="0"/>
                <wp:positionH relativeFrom="column">
                  <wp:posOffset>4343400</wp:posOffset>
                </wp:positionH>
                <wp:positionV relativeFrom="paragraph">
                  <wp:posOffset>67310</wp:posOffset>
                </wp:positionV>
                <wp:extent cx="1097280" cy="1188720"/>
                <wp:effectExtent l="0" t="0" r="0" b="0"/>
                <wp:wrapNone/>
                <wp:docPr id="539" name="Text Box 539"/>
                <wp:cNvGraphicFramePr/>
                <a:graphic xmlns:a="http://schemas.openxmlformats.org/drawingml/2006/main">
                  <a:graphicData uri="http://schemas.microsoft.com/office/word/2010/wordprocessingShape">
                    <wps:wsp>
                      <wps:cNvSpPr txBox="1"/>
                      <wps:spPr>
                        <a:xfrm>
                          <a:off x="0" y="0"/>
                          <a:ext cx="1097280" cy="1188720"/>
                        </a:xfrm>
                        <a:prstGeom prst="rect">
                          <a:avLst/>
                        </a:prstGeom>
                        <a:noFill/>
                        <a:ln w="6350">
                          <a:noFill/>
                        </a:ln>
                      </wps:spPr>
                      <wps:txbx>
                        <w:txbxContent>
                          <w:p w14:paraId="69802251" w14:textId="77777777" w:rsidR="00685A3D" w:rsidRPr="00082EBD" w:rsidRDefault="00685A3D" w:rsidP="00685A3D">
                            <w:pPr>
                              <w:tabs>
                                <w:tab w:val="left" w:pos="2820"/>
                              </w:tabs>
                              <w:spacing w:after="0" w:line="360" w:lineRule="auto"/>
                              <w:ind w:right="762" w:firstLine="541"/>
                              <w:rPr>
                                <w:b/>
                                <w:bCs/>
                                <w:noProof/>
                                <w:color w:val="595959" w:themeColor="text1" w:themeTint="A6"/>
                                <w:sz w:val="144"/>
                                <w:szCs w:val="144"/>
                              </w:rPr>
                            </w:pPr>
                            <w:r w:rsidRPr="00082EBD">
                              <w:rPr>
                                <w:b/>
                                <w:bCs/>
                                <w:noProof/>
                                <w:color w:val="595959" w:themeColor="text1" w:themeTint="A6"/>
                                <w:sz w:val="144"/>
                                <w:szCs w:val="14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228B8" id="Text Box 539" o:spid="_x0000_s1334" type="#_x0000_t202" style="position:absolute;left:0;text-align:left;margin-left:342pt;margin-top:5.3pt;width:86.4pt;height:93.6pt;z-index:2537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9FGgIAADYEAAAOAAAAZHJzL2Uyb0RvYy54bWysU11v2yAUfZ/U/4B4b+xkaZtacaqsVaZJ&#10;UVsprfpMMMSWgMuAxM5+/S44X+r2NO0FX3y/zzlMHzqtyE4434Ap6XCQUyIMh6oxm5K+vy2uJ5T4&#10;wEzFFBhR0r3w9GF29WXa2kKMoAZVCUewiPFFa0tah2CLLPO8Fpr5AVhh0CnBaRbw6jZZ5ViL1bXK&#10;Rnl+m7XgKuuAC+/x71PvpLNUX0rBw4uUXgSiSoqzhXS6dK7jmc2mrNg4ZuuGH8Zg/zCFZo3BpqdS&#10;TywwsnXNH6V0wx14kGHAQWcgZcNF2gG3GeaftlnVzIq0C4Lj7Qkm///K8ufdyr46Erpv0CGBEZDW&#10;+sLjz7hPJ52OX5yUoB8h3J9gE10gPCbl93ejCbo4+obDyeRulIDNzunW+fBdgCbRKKlDXhJcbLf0&#10;AVti6DEkdjOwaJRK3ChD2pLefr3JU8LJgxnKYOJ52GiFbt2RpsIxxuPjKmuo9rihg558b/miwSmW&#10;zIdX5pBtnBwVHF7wkAqwGxwsSmpwv/72P8YjCeilpEX1lNT/3DInKFE/DNJzj/2j3NJlfBMBIe7S&#10;s770mK1+BBToEN+K5cmM8UEdTelAf6DQ57Erupjh2Luk4Wg+hl7T+FC4mM9TEArMsrA0K8tj6Yhr&#10;xPit+2DOHogIyOEzHHXGik989LE9I/NtANkksiLSPaoHAlCcicPDQ4rqv7ynqPNzn/0GAAD//wMA&#10;UEsDBBQABgAIAAAAIQAOj3hC4QAAAAoBAAAPAAAAZHJzL2Rvd25yZXYueG1sTI/BTsMwEETvSPyD&#10;tUjcqENFgwlxqipShYTKoaUXbpvYTSLidYjdNvD1bE9w3JnR7Lx8OblenOwYOk8a7mcJCEu1Nx01&#10;Gvbv6zsFIkQkg70nq+HbBlgW11c5ZsafaWtPu9gILqGQoYY2xiGTMtStdRhmfrDE3sGPDiOfYyPN&#10;iGcud72cJ0kqHXbEH1ocbNna+nN3dBpey/Ubbqu5Uz99+bI5rIav/cdC69ubafUMItop/oXhMp+n&#10;Q8GbKn8kE0SvIVUPzBLZSFIQHFCLlFkqFp4eFcgil/8Ril8AAAD//wMAUEsBAi0AFAAGAAgAAAAh&#10;ALaDOJL+AAAA4QEAABMAAAAAAAAAAAAAAAAAAAAAAFtDb250ZW50X1R5cGVzXS54bWxQSwECLQAU&#10;AAYACAAAACEAOP0h/9YAAACUAQAACwAAAAAAAAAAAAAAAAAvAQAAX3JlbHMvLnJlbHNQSwECLQAU&#10;AAYACAAAACEAASD/RRoCAAA2BAAADgAAAAAAAAAAAAAAAAAuAgAAZHJzL2Uyb0RvYy54bWxQSwEC&#10;LQAUAAYACAAAACEADo94QuEAAAAKAQAADwAAAAAAAAAAAAAAAAB0BAAAZHJzL2Rvd25yZXYueG1s&#10;UEsFBgAAAAAEAAQA8wAAAIIFAAAAAA==&#10;" filled="f" stroked="f" strokeweight=".5pt">
                <v:textbox>
                  <w:txbxContent>
                    <w:p w14:paraId="69802251" w14:textId="77777777" w:rsidR="00685A3D" w:rsidRPr="00082EBD" w:rsidRDefault="00685A3D" w:rsidP="00685A3D">
                      <w:pPr>
                        <w:tabs>
                          <w:tab w:val="left" w:pos="2820"/>
                        </w:tabs>
                        <w:spacing w:after="0" w:line="360" w:lineRule="auto"/>
                        <w:ind w:right="762" w:firstLine="541"/>
                        <w:rPr>
                          <w:b/>
                          <w:bCs/>
                          <w:noProof/>
                          <w:color w:val="595959" w:themeColor="text1" w:themeTint="A6"/>
                          <w:sz w:val="144"/>
                          <w:szCs w:val="144"/>
                        </w:rPr>
                      </w:pPr>
                      <w:r w:rsidRPr="00082EBD">
                        <w:rPr>
                          <w:b/>
                          <w:bCs/>
                          <w:noProof/>
                          <w:color w:val="595959" w:themeColor="text1" w:themeTint="A6"/>
                          <w:sz w:val="144"/>
                          <w:szCs w:val="144"/>
                        </w:rPr>
                        <w:t>0</w:t>
                      </w:r>
                    </w:p>
                  </w:txbxContent>
                </v:textbox>
              </v:shape>
            </w:pict>
          </mc:Fallback>
        </mc:AlternateContent>
      </w:r>
      <w:r>
        <w:rPr>
          <w:noProof/>
        </w:rPr>
        <w:drawing>
          <wp:anchor distT="0" distB="0" distL="114300" distR="114300" simplePos="0" relativeHeight="253728768" behindDoc="0" locked="0" layoutInCell="1" allowOverlap="1" wp14:anchorId="60409B79" wp14:editId="7F10F32C">
            <wp:simplePos x="0" y="0"/>
            <wp:positionH relativeFrom="margin">
              <wp:posOffset>1409700</wp:posOffset>
            </wp:positionH>
            <wp:positionV relativeFrom="paragraph">
              <wp:posOffset>417830</wp:posOffset>
            </wp:positionV>
            <wp:extent cx="944880" cy="944880"/>
            <wp:effectExtent l="0" t="0" r="0" b="762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59D3">
        <w:rPr>
          <w:rFonts w:ascii="Comic Sans MS" w:hAnsi="Comic Sans MS"/>
          <w:sz w:val="52"/>
        </w:rPr>
        <w:tab/>
      </w:r>
    </w:p>
    <w:p w14:paraId="41625626" w14:textId="56F1B476" w:rsidR="00685A3D" w:rsidRPr="007B7B69" w:rsidRDefault="00685A3D" w:rsidP="00685A3D">
      <w:pPr>
        <w:spacing w:after="120"/>
        <w:rPr>
          <w:rFonts w:ascii="Comic Sans MS" w:hAnsi="Comic Sans MS"/>
          <w:spacing w:val="80"/>
          <w:sz w:val="52"/>
        </w:rPr>
      </w:pPr>
      <w:r>
        <w:rPr>
          <w:rFonts w:ascii="Comic Sans MS" w:hAnsi="Comic Sans MS"/>
          <w:sz w:val="52"/>
        </w:rPr>
        <w:tab/>
      </w:r>
      <w:r w:rsidR="003D54D9">
        <w:rPr>
          <w:rFonts w:ascii="Comic Sans MS" w:hAnsi="Comic Sans MS"/>
          <w:sz w:val="52"/>
        </w:rPr>
        <w:t xml:space="preserve"> </w:t>
      </w:r>
      <w:r w:rsidRPr="007B7B69">
        <w:rPr>
          <w:rFonts w:ascii="Comic Sans MS" w:hAnsi="Comic Sans MS"/>
          <w:spacing w:val="80"/>
          <w:sz w:val="52"/>
        </w:rPr>
        <w:t>yes</w:t>
      </w:r>
      <w:r w:rsidRPr="007B7B69">
        <w:rPr>
          <w:rFonts w:ascii="Comic Sans MS" w:hAnsi="Comic Sans MS"/>
          <w:spacing w:val="80"/>
          <w:sz w:val="52"/>
        </w:rPr>
        <w:tab/>
      </w:r>
      <w:r w:rsidRPr="007B7B69">
        <w:rPr>
          <w:rFonts w:ascii="Comic Sans MS" w:hAnsi="Comic Sans MS"/>
          <w:spacing w:val="80"/>
          <w:sz w:val="52"/>
        </w:rPr>
        <w:tab/>
      </w:r>
      <w:r w:rsidRPr="007B7B69">
        <w:rPr>
          <w:rFonts w:ascii="Comic Sans MS" w:hAnsi="Comic Sans MS"/>
          <w:spacing w:val="80"/>
          <w:sz w:val="52"/>
        </w:rPr>
        <w:tab/>
      </w:r>
      <w:r w:rsidRPr="007B7B69">
        <w:rPr>
          <w:rFonts w:ascii="Comic Sans MS" w:hAnsi="Comic Sans MS"/>
          <w:spacing w:val="80"/>
          <w:sz w:val="52"/>
        </w:rPr>
        <w:tab/>
      </w:r>
      <w:r w:rsidRPr="007B7B69">
        <w:rPr>
          <w:rFonts w:ascii="Comic Sans MS" w:hAnsi="Comic Sans MS"/>
          <w:spacing w:val="80"/>
          <w:sz w:val="52"/>
        </w:rPr>
        <w:tab/>
      </w:r>
      <w:r w:rsidRPr="007B7B69">
        <w:rPr>
          <w:rFonts w:ascii="Comic Sans MS" w:hAnsi="Comic Sans MS"/>
          <w:spacing w:val="80"/>
          <w:sz w:val="52"/>
        </w:rPr>
        <w:tab/>
        <w:t>zero</w:t>
      </w:r>
    </w:p>
    <w:tbl>
      <w:tblPr>
        <w:tblStyle w:val="TableGrid"/>
        <w:tblpPr w:leftFromText="180" w:rightFromText="180" w:vertAnchor="text" w:horzAnchor="page" w:tblpX="1944" w:tblpY="-6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54"/>
        <w:gridCol w:w="454"/>
        <w:gridCol w:w="454"/>
      </w:tblGrid>
      <w:tr w:rsidR="00685A3D" w14:paraId="67542387" w14:textId="77777777" w:rsidTr="00EA7751">
        <w:trPr>
          <w:trHeight w:val="57"/>
        </w:trPr>
        <w:tc>
          <w:tcPr>
            <w:tcW w:w="454" w:type="dxa"/>
            <w:tcBorders>
              <w:top w:val="single" w:sz="4" w:space="0" w:color="FFFFFF" w:themeColor="background1"/>
              <w:left w:val="single" w:sz="4" w:space="0" w:color="FFFFFF" w:themeColor="background1"/>
              <w:right w:val="single" w:sz="4" w:space="0" w:color="FFFFFF"/>
            </w:tcBorders>
          </w:tcPr>
          <w:p w14:paraId="748FD568" w14:textId="77777777" w:rsidR="00685A3D" w:rsidRPr="00214839" w:rsidRDefault="00685A3D" w:rsidP="00EA7751">
            <w:pPr>
              <w:rPr>
                <w:rFonts w:ascii="Comic Sans MS" w:hAnsi="Comic Sans MS"/>
                <w:sz w:val="20"/>
                <w:szCs w:val="14"/>
              </w:rPr>
            </w:pPr>
            <w:r w:rsidRPr="00214839">
              <w:rPr>
                <w:rFonts w:ascii="Comic Sans MS" w:hAnsi="Comic Sans MS"/>
                <w:sz w:val="20"/>
                <w:szCs w:val="14"/>
              </w:rPr>
              <w:t xml:space="preserve">     </w:t>
            </w:r>
          </w:p>
        </w:tc>
        <w:tc>
          <w:tcPr>
            <w:tcW w:w="454" w:type="dxa"/>
            <w:tcBorders>
              <w:top w:val="single" w:sz="4" w:space="0" w:color="FFFFFF" w:themeColor="background1"/>
              <w:left w:val="single" w:sz="4" w:space="0" w:color="FFFFFF"/>
              <w:right w:val="single" w:sz="4" w:space="0" w:color="FFFFFF"/>
            </w:tcBorders>
          </w:tcPr>
          <w:p w14:paraId="4CFADC4F" w14:textId="77777777" w:rsidR="00685A3D" w:rsidRPr="00214839" w:rsidRDefault="00685A3D" w:rsidP="00EA7751">
            <w:pPr>
              <w:rPr>
                <w:rFonts w:ascii="Comic Sans MS" w:hAnsi="Comic Sans MS"/>
                <w:sz w:val="20"/>
                <w:szCs w:val="14"/>
              </w:rPr>
            </w:pPr>
          </w:p>
        </w:tc>
        <w:tc>
          <w:tcPr>
            <w:tcW w:w="454" w:type="dxa"/>
            <w:tcBorders>
              <w:top w:val="single" w:sz="4" w:space="0" w:color="FFFFFF" w:themeColor="background1"/>
              <w:left w:val="single" w:sz="4" w:space="0" w:color="FFFFFF"/>
              <w:right w:val="single" w:sz="4" w:space="0" w:color="FFFFFF" w:themeColor="background1"/>
            </w:tcBorders>
          </w:tcPr>
          <w:p w14:paraId="4EE2A155" w14:textId="77777777" w:rsidR="00685A3D" w:rsidRPr="00214839" w:rsidRDefault="00685A3D" w:rsidP="00EA7751">
            <w:pPr>
              <w:rPr>
                <w:rFonts w:ascii="Comic Sans MS" w:hAnsi="Comic Sans MS"/>
                <w:sz w:val="20"/>
                <w:szCs w:val="14"/>
              </w:rPr>
            </w:pPr>
          </w:p>
        </w:tc>
      </w:tr>
      <w:tr w:rsidR="00685A3D" w14:paraId="5978F2C6" w14:textId="77777777" w:rsidTr="00EA7751">
        <w:trPr>
          <w:trHeight w:val="510"/>
        </w:trPr>
        <w:tc>
          <w:tcPr>
            <w:tcW w:w="454" w:type="dxa"/>
            <w:tcBorders>
              <w:bottom w:val="single" w:sz="4" w:space="0" w:color="FFFFFF" w:themeColor="background1"/>
              <w:right w:val="single" w:sz="4" w:space="0" w:color="FFFFFF"/>
            </w:tcBorders>
          </w:tcPr>
          <w:p w14:paraId="21E3D03B" w14:textId="77777777" w:rsidR="00685A3D" w:rsidRPr="002470D1" w:rsidRDefault="00685A3D" w:rsidP="00EA7751">
            <w:pPr>
              <w:jc w:val="center"/>
              <w:rPr>
                <w:rFonts w:ascii="Comic Sans MS" w:hAnsi="Comic Sans MS"/>
                <w:color w:val="A6A6A6" w:themeColor="background1" w:themeShade="A6"/>
                <w:sz w:val="52"/>
              </w:rPr>
            </w:pPr>
            <w:r w:rsidRPr="002470D1">
              <w:rPr>
                <w:rFonts w:ascii="Comic Sans MS" w:hAnsi="Comic Sans MS"/>
                <w:color w:val="A6A6A6" w:themeColor="background1" w:themeShade="A6"/>
                <w:sz w:val="52"/>
              </w:rPr>
              <w:t>y</w:t>
            </w:r>
          </w:p>
        </w:tc>
        <w:tc>
          <w:tcPr>
            <w:tcW w:w="454" w:type="dxa"/>
            <w:tcBorders>
              <w:left w:val="single" w:sz="4" w:space="0" w:color="FFFFFF"/>
              <w:right w:val="single" w:sz="4" w:space="0" w:color="FFFFFF"/>
            </w:tcBorders>
          </w:tcPr>
          <w:p w14:paraId="3BB82746" w14:textId="77777777" w:rsidR="00685A3D" w:rsidRPr="002470D1" w:rsidRDefault="00685A3D" w:rsidP="00EA7751">
            <w:pPr>
              <w:jc w:val="center"/>
              <w:rPr>
                <w:rFonts w:ascii="Comic Sans MS" w:hAnsi="Comic Sans MS"/>
                <w:color w:val="A6A6A6" w:themeColor="background1" w:themeShade="A6"/>
                <w:sz w:val="52"/>
              </w:rPr>
            </w:pPr>
            <w:r w:rsidRPr="002470D1">
              <w:rPr>
                <w:rFonts w:ascii="Comic Sans MS" w:hAnsi="Comic Sans MS"/>
                <w:color w:val="A6A6A6" w:themeColor="background1" w:themeShade="A6"/>
                <w:sz w:val="52"/>
              </w:rPr>
              <w:t>e</w:t>
            </w:r>
          </w:p>
        </w:tc>
        <w:tc>
          <w:tcPr>
            <w:tcW w:w="454" w:type="dxa"/>
            <w:tcBorders>
              <w:left w:val="single" w:sz="4" w:space="0" w:color="FFFFFF"/>
              <w:right w:val="single" w:sz="4" w:space="0" w:color="A6A6A6" w:themeColor="background1" w:themeShade="A6"/>
            </w:tcBorders>
          </w:tcPr>
          <w:p w14:paraId="22C778FB" w14:textId="77777777" w:rsidR="00685A3D" w:rsidRPr="002470D1" w:rsidRDefault="00685A3D" w:rsidP="00EA7751">
            <w:pPr>
              <w:jc w:val="center"/>
              <w:rPr>
                <w:rFonts w:ascii="Comic Sans MS" w:hAnsi="Comic Sans MS"/>
                <w:color w:val="A6A6A6" w:themeColor="background1" w:themeShade="A6"/>
                <w:sz w:val="52"/>
              </w:rPr>
            </w:pPr>
            <w:r w:rsidRPr="002470D1">
              <w:rPr>
                <w:rFonts w:ascii="Comic Sans MS" w:hAnsi="Comic Sans MS"/>
                <w:color w:val="A6A6A6" w:themeColor="background1" w:themeShade="A6"/>
                <w:sz w:val="52"/>
              </w:rPr>
              <w:t>s</w:t>
            </w:r>
          </w:p>
        </w:tc>
      </w:tr>
      <w:tr w:rsidR="00685A3D" w:rsidRPr="00E74EDA" w14:paraId="1217D27D" w14:textId="77777777" w:rsidTr="00EA7751">
        <w:trPr>
          <w:trHeight w:val="283"/>
        </w:trPr>
        <w:tc>
          <w:tcPr>
            <w:tcW w:w="454" w:type="dxa"/>
            <w:tcBorders>
              <w:top w:val="single" w:sz="4" w:space="0" w:color="FFFFFF" w:themeColor="background1"/>
              <w:bottom w:val="single" w:sz="4" w:space="0" w:color="A6A6A6" w:themeColor="background1" w:themeShade="A6"/>
            </w:tcBorders>
          </w:tcPr>
          <w:p w14:paraId="10067B9C" w14:textId="77777777" w:rsidR="00685A3D" w:rsidRPr="00214839" w:rsidRDefault="00685A3D" w:rsidP="00EA7751">
            <w:pPr>
              <w:rPr>
                <w:rFonts w:ascii="Comic Sans MS" w:hAnsi="Comic Sans MS"/>
                <w:sz w:val="22"/>
                <w:szCs w:val="16"/>
              </w:rPr>
            </w:pPr>
          </w:p>
        </w:tc>
        <w:tc>
          <w:tcPr>
            <w:tcW w:w="454" w:type="dxa"/>
            <w:tcBorders>
              <w:bottom w:val="single" w:sz="4" w:space="0" w:color="FFFFFF"/>
              <w:right w:val="single" w:sz="4" w:space="0" w:color="FFFFFF" w:themeColor="background1"/>
            </w:tcBorders>
          </w:tcPr>
          <w:p w14:paraId="63C0D5CE" w14:textId="77777777" w:rsidR="00685A3D" w:rsidRPr="00214839" w:rsidRDefault="00685A3D" w:rsidP="00EA7751">
            <w:pPr>
              <w:rPr>
                <w:rFonts w:ascii="Comic Sans MS" w:hAnsi="Comic Sans MS"/>
                <w:sz w:val="22"/>
                <w:szCs w:val="16"/>
              </w:rPr>
            </w:pPr>
          </w:p>
        </w:tc>
        <w:tc>
          <w:tcPr>
            <w:tcW w:w="454" w:type="dxa"/>
            <w:tcBorders>
              <w:left w:val="single" w:sz="4" w:space="0" w:color="FFFFFF" w:themeColor="background1"/>
              <w:bottom w:val="single" w:sz="4" w:space="0" w:color="FFFFFF" w:themeColor="background1"/>
              <w:right w:val="single" w:sz="4" w:space="0" w:color="FFFFFF" w:themeColor="background1"/>
            </w:tcBorders>
          </w:tcPr>
          <w:p w14:paraId="77D71A45" w14:textId="77777777" w:rsidR="00685A3D" w:rsidRPr="00214839" w:rsidRDefault="00685A3D" w:rsidP="00EA7751">
            <w:pPr>
              <w:rPr>
                <w:rFonts w:ascii="Comic Sans MS" w:hAnsi="Comic Sans MS"/>
                <w:sz w:val="22"/>
                <w:szCs w:val="16"/>
              </w:rPr>
            </w:pPr>
          </w:p>
        </w:tc>
      </w:tr>
    </w:tbl>
    <w:tbl>
      <w:tblPr>
        <w:tblStyle w:val="TableGrid"/>
        <w:tblpPr w:leftFromText="180" w:rightFromText="180" w:vertAnchor="text" w:horzAnchor="page" w:tblpX="6889" w:tblpY="21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54"/>
        <w:gridCol w:w="454"/>
        <w:gridCol w:w="454"/>
        <w:gridCol w:w="454"/>
      </w:tblGrid>
      <w:tr w:rsidR="003D54D9" w14:paraId="22119FCF" w14:textId="77777777" w:rsidTr="003D54D9">
        <w:trPr>
          <w:trHeight w:val="510"/>
        </w:trPr>
        <w:tc>
          <w:tcPr>
            <w:tcW w:w="454" w:type="dxa"/>
            <w:tcBorders>
              <w:right w:val="single" w:sz="4" w:space="0" w:color="FFFFFF"/>
            </w:tcBorders>
          </w:tcPr>
          <w:p w14:paraId="524C7A72" w14:textId="77777777" w:rsidR="003D54D9" w:rsidRPr="002470D1" w:rsidRDefault="003D54D9" w:rsidP="003D54D9">
            <w:pPr>
              <w:jc w:val="center"/>
              <w:rPr>
                <w:rFonts w:ascii="Comic Sans MS" w:hAnsi="Comic Sans MS"/>
                <w:color w:val="A6A6A6" w:themeColor="background1" w:themeShade="A6"/>
                <w:sz w:val="52"/>
              </w:rPr>
            </w:pPr>
            <w:r w:rsidRPr="002470D1">
              <w:rPr>
                <w:rFonts w:ascii="Comic Sans MS" w:hAnsi="Comic Sans MS"/>
                <w:color w:val="A6A6A6" w:themeColor="background1" w:themeShade="A6"/>
                <w:sz w:val="52"/>
              </w:rPr>
              <w:t>z</w:t>
            </w:r>
          </w:p>
        </w:tc>
        <w:tc>
          <w:tcPr>
            <w:tcW w:w="454" w:type="dxa"/>
            <w:tcBorders>
              <w:left w:val="single" w:sz="4" w:space="0" w:color="FFFFFF"/>
              <w:right w:val="single" w:sz="4" w:space="0" w:color="FFFFFF"/>
            </w:tcBorders>
          </w:tcPr>
          <w:p w14:paraId="5B02552F" w14:textId="77777777" w:rsidR="003D54D9" w:rsidRPr="002470D1" w:rsidRDefault="003D54D9" w:rsidP="003D54D9">
            <w:pPr>
              <w:jc w:val="center"/>
              <w:rPr>
                <w:rFonts w:ascii="Comic Sans MS" w:hAnsi="Comic Sans MS"/>
                <w:color w:val="A6A6A6" w:themeColor="background1" w:themeShade="A6"/>
                <w:sz w:val="52"/>
              </w:rPr>
            </w:pPr>
            <w:r w:rsidRPr="002470D1">
              <w:rPr>
                <w:rFonts w:ascii="Comic Sans MS" w:hAnsi="Comic Sans MS"/>
                <w:color w:val="A6A6A6" w:themeColor="background1" w:themeShade="A6"/>
                <w:sz w:val="52"/>
              </w:rPr>
              <w:t>e</w:t>
            </w:r>
          </w:p>
        </w:tc>
        <w:tc>
          <w:tcPr>
            <w:tcW w:w="454" w:type="dxa"/>
            <w:tcBorders>
              <w:left w:val="single" w:sz="4" w:space="0" w:color="FFFFFF"/>
              <w:right w:val="single" w:sz="4" w:space="0" w:color="FFFFFF" w:themeColor="background1"/>
            </w:tcBorders>
          </w:tcPr>
          <w:p w14:paraId="038AC9E3" w14:textId="77777777" w:rsidR="003D54D9" w:rsidRPr="002470D1" w:rsidRDefault="003D54D9" w:rsidP="003D54D9">
            <w:pPr>
              <w:jc w:val="center"/>
              <w:rPr>
                <w:rFonts w:ascii="Comic Sans MS" w:hAnsi="Comic Sans MS"/>
                <w:color w:val="A6A6A6" w:themeColor="background1" w:themeShade="A6"/>
                <w:sz w:val="52"/>
              </w:rPr>
            </w:pPr>
            <w:r w:rsidRPr="002470D1">
              <w:rPr>
                <w:rFonts w:ascii="Comic Sans MS" w:hAnsi="Comic Sans MS"/>
                <w:color w:val="A6A6A6" w:themeColor="background1" w:themeShade="A6"/>
                <w:sz w:val="52"/>
              </w:rPr>
              <w:t>r</w:t>
            </w:r>
          </w:p>
        </w:tc>
        <w:tc>
          <w:tcPr>
            <w:tcW w:w="454" w:type="dxa"/>
            <w:tcBorders>
              <w:left w:val="single" w:sz="4" w:space="0" w:color="FFFFFF" w:themeColor="background1"/>
            </w:tcBorders>
          </w:tcPr>
          <w:p w14:paraId="7E6FCCD2" w14:textId="77777777" w:rsidR="003D54D9" w:rsidRPr="002470D1" w:rsidRDefault="003D54D9" w:rsidP="003D54D9">
            <w:pPr>
              <w:jc w:val="center"/>
              <w:rPr>
                <w:rFonts w:ascii="Comic Sans MS" w:hAnsi="Comic Sans MS"/>
                <w:color w:val="A6A6A6" w:themeColor="background1" w:themeShade="A6"/>
                <w:sz w:val="52"/>
              </w:rPr>
            </w:pPr>
            <w:r w:rsidRPr="002470D1">
              <w:rPr>
                <w:rFonts w:ascii="Comic Sans MS" w:hAnsi="Comic Sans MS"/>
                <w:color w:val="A6A6A6" w:themeColor="background1" w:themeShade="A6"/>
                <w:sz w:val="52"/>
              </w:rPr>
              <w:t>o</w:t>
            </w:r>
          </w:p>
        </w:tc>
      </w:tr>
    </w:tbl>
    <w:p w14:paraId="044B98E0" w14:textId="77777777" w:rsidR="00685A3D" w:rsidRDefault="00685A3D" w:rsidP="00685A3D">
      <w:pPr>
        <w:rPr>
          <w:rFonts w:ascii="Comic Sans MS" w:hAnsi="Comic Sans MS"/>
          <w:sz w:val="52"/>
        </w:rPr>
      </w:pPr>
    </w:p>
    <w:p w14:paraId="633470C9" w14:textId="07221CCE" w:rsidR="00685A3D" w:rsidRDefault="00685A3D" w:rsidP="00685A3D">
      <w:pPr>
        <w:spacing w:after="0"/>
        <w:rPr>
          <w:rFonts w:ascii="Comic Sans MS" w:hAnsi="Comic Sans MS"/>
          <w:color w:val="A6A6A6" w:themeColor="background1" w:themeShade="A6"/>
          <w:sz w:val="20"/>
          <w:szCs w:val="20"/>
        </w:rPr>
      </w:pPr>
      <w:r>
        <w:rPr>
          <w:rFonts w:ascii="Comic Sans MS" w:hAnsi="Comic Sans MS"/>
          <w:sz w:val="72"/>
          <w:szCs w:val="48"/>
        </w:rPr>
        <w:tab/>
      </w:r>
      <w:r>
        <w:rPr>
          <w:rFonts w:ascii="Comic Sans MS" w:hAnsi="Comic Sans MS"/>
          <w:sz w:val="72"/>
          <w:szCs w:val="48"/>
        </w:rPr>
        <w:tab/>
      </w:r>
    </w:p>
    <w:p w14:paraId="6DD7BDB0" w14:textId="77777777" w:rsidR="00685A3D" w:rsidRPr="00A13AB2" w:rsidRDefault="00685A3D" w:rsidP="00685A3D">
      <w:pPr>
        <w:spacing w:after="0"/>
        <w:ind w:left="4320"/>
        <w:rPr>
          <w:rFonts w:ascii="Comic Sans MS" w:hAnsi="Comic Sans MS"/>
          <w:color w:val="A6A6A6" w:themeColor="background1" w:themeShade="A6"/>
          <w:sz w:val="20"/>
          <w:szCs w:val="20"/>
        </w:rPr>
      </w:pPr>
      <w:r w:rsidRPr="00CC445A">
        <w:rPr>
          <w:rFonts w:ascii="Comic Sans MS" w:hAnsi="Comic Sans MS"/>
          <w:b/>
          <w:bCs/>
          <w:noProof/>
          <w:color w:val="000000" w:themeColor="text1"/>
          <w:sz w:val="32"/>
          <w:szCs w:val="32"/>
        </w:rPr>
        <w:lastRenderedPageBreak/>
        <w:drawing>
          <wp:anchor distT="0" distB="0" distL="114300" distR="114300" simplePos="0" relativeHeight="253734912" behindDoc="0" locked="0" layoutInCell="1" allowOverlap="1" wp14:anchorId="7D0495AB" wp14:editId="643BA61D">
            <wp:simplePos x="0" y="0"/>
            <wp:positionH relativeFrom="margin">
              <wp:posOffset>993140</wp:posOffset>
            </wp:positionH>
            <wp:positionV relativeFrom="paragraph">
              <wp:posOffset>-31750</wp:posOffset>
            </wp:positionV>
            <wp:extent cx="1097280" cy="693420"/>
            <wp:effectExtent l="0" t="0" r="7620" b="0"/>
            <wp:wrapNone/>
            <wp:docPr id="129351936" name="Picture 12935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r w:rsidRPr="004D50F7">
        <w:rPr>
          <w:rFonts w:ascii="Comic Sans MS" w:hAnsi="Comic Sans MS"/>
          <w:b/>
          <w:bCs/>
          <w:noProof/>
          <w:color w:val="000000" w:themeColor="text1"/>
          <w:sz w:val="32"/>
          <w:szCs w:val="32"/>
        </w:rPr>
        <w:drawing>
          <wp:anchor distT="0" distB="0" distL="114300" distR="114300" simplePos="0" relativeHeight="253736960" behindDoc="0" locked="0" layoutInCell="1" allowOverlap="1" wp14:anchorId="69A39D16" wp14:editId="1676FA0A">
            <wp:simplePos x="0" y="0"/>
            <wp:positionH relativeFrom="column">
              <wp:posOffset>233213</wp:posOffset>
            </wp:positionH>
            <wp:positionV relativeFrom="paragraph">
              <wp:posOffset>-13335</wp:posOffset>
            </wp:positionV>
            <wp:extent cx="827690" cy="685800"/>
            <wp:effectExtent l="0" t="0" r="0" b="0"/>
            <wp:wrapNone/>
            <wp:docPr id="486082631" name="Picture 48608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827690" cy="68580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color w:val="A6A6A6" w:themeColor="background1" w:themeShade="A6"/>
          <w:sz w:val="20"/>
          <w:szCs w:val="20"/>
        </w:rPr>
        <w:t xml:space="preserve">Match the word to its shape. </w:t>
      </w:r>
    </w:p>
    <w:p w14:paraId="0894EDA5" w14:textId="77777777" w:rsidR="00685A3D" w:rsidRPr="004D50F7" w:rsidRDefault="00685A3D" w:rsidP="00685A3D">
      <w:pPr>
        <w:rPr>
          <w:rFonts w:ascii="Comic Sans MS" w:hAnsi="Comic Sans MS"/>
          <w:color w:val="A6A6A6" w:themeColor="background1" w:themeShade="A6"/>
          <w:sz w:val="20"/>
          <w:szCs w:val="20"/>
          <w:highlight w:val="yellow"/>
        </w:rPr>
      </w:pPr>
      <w:r w:rsidRPr="004D50F7">
        <w:rPr>
          <w:rFonts w:ascii="Comic Sans MS" w:hAnsi="Comic Sans MS"/>
          <w:sz w:val="52"/>
        </w:rPr>
        <w:tab/>
      </w:r>
      <w:r w:rsidRPr="004D50F7">
        <w:rPr>
          <w:rFonts w:ascii="Comic Sans MS" w:hAnsi="Comic Sans MS"/>
          <w:sz w:val="52"/>
        </w:rPr>
        <w:tab/>
      </w:r>
      <w:r w:rsidRPr="004D50F7">
        <w:rPr>
          <w:rFonts w:ascii="Comic Sans MS" w:hAnsi="Comic Sans MS"/>
          <w:sz w:val="52"/>
        </w:rPr>
        <w:tab/>
      </w:r>
      <w:r w:rsidRPr="004D50F7">
        <w:rPr>
          <w:rFonts w:ascii="Comic Sans MS" w:hAnsi="Comic Sans MS"/>
          <w:sz w:val="52"/>
        </w:rPr>
        <w:tab/>
      </w:r>
      <w:r w:rsidRPr="004D50F7">
        <w:rPr>
          <w:rFonts w:ascii="Comic Sans MS" w:hAnsi="Comic Sans MS"/>
          <w:sz w:val="52"/>
        </w:rPr>
        <w:tab/>
      </w:r>
      <w:r w:rsidRPr="004D50F7">
        <w:rPr>
          <w:rFonts w:ascii="Comic Sans MS" w:hAnsi="Comic Sans MS"/>
          <w:sz w:val="52"/>
        </w:rPr>
        <w:tab/>
      </w:r>
      <w:r>
        <w:rPr>
          <w:rFonts w:ascii="Comic Sans MS" w:hAnsi="Comic Sans MS"/>
          <w:sz w:val="52"/>
        </w:rPr>
        <w:tab/>
      </w:r>
      <w:r>
        <w:rPr>
          <w:rFonts w:ascii="Comic Sans MS" w:hAnsi="Comic Sans MS"/>
          <w:color w:val="A6A6A6" w:themeColor="background1" w:themeShade="A6"/>
          <w:sz w:val="20"/>
          <w:szCs w:val="20"/>
        </w:rPr>
        <w:t xml:space="preserve"> </w:t>
      </w:r>
    </w:p>
    <w:p w14:paraId="546D8B36" w14:textId="77777777" w:rsidR="00685A3D" w:rsidRPr="00BD5425" w:rsidRDefault="00685A3D" w:rsidP="00685A3D">
      <w:pPr>
        <w:spacing w:after="0"/>
        <w:rPr>
          <w:rFonts w:ascii="Comic Sans MS" w:hAnsi="Comic Sans MS"/>
          <w:szCs w:val="20"/>
        </w:rPr>
      </w:pPr>
      <w:r w:rsidRPr="00CE2F1D">
        <w:rPr>
          <w:noProof/>
        </w:rPr>
        <w:drawing>
          <wp:anchor distT="0" distB="0" distL="114300" distR="114300" simplePos="0" relativeHeight="253739008" behindDoc="0" locked="0" layoutInCell="1" allowOverlap="1" wp14:anchorId="38BBA6F4" wp14:editId="0A96F70C">
            <wp:simplePos x="0" y="0"/>
            <wp:positionH relativeFrom="margin">
              <wp:posOffset>533506</wp:posOffset>
            </wp:positionH>
            <wp:positionV relativeFrom="paragraph">
              <wp:posOffset>255905</wp:posOffset>
            </wp:positionV>
            <wp:extent cx="594360" cy="662423"/>
            <wp:effectExtent l="0" t="0" r="0" b="4445"/>
            <wp:wrapNone/>
            <wp:docPr id="1937868260" name="Picture 193786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8" cstate="print">
                      <a:extLst>
                        <a:ext uri="{28A0092B-C50C-407E-A947-70E740481C1C}">
                          <a14:useLocalDpi xmlns:a14="http://schemas.microsoft.com/office/drawing/2010/main" val="0"/>
                        </a:ext>
                      </a:extLst>
                    </a:blip>
                    <a:stretch>
                      <a:fillRect/>
                    </a:stretch>
                  </pic:blipFill>
                  <pic:spPr>
                    <a:xfrm>
                      <a:off x="0" y="0"/>
                      <a:ext cx="594360" cy="662423"/>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6733" w:tblpYSpec="top"/>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97"/>
        <w:gridCol w:w="397"/>
        <w:gridCol w:w="510"/>
      </w:tblGrid>
      <w:tr w:rsidR="00685A3D" w:rsidRPr="003B2F45" w14:paraId="51E9F0AB" w14:textId="77777777" w:rsidTr="00EA7751">
        <w:trPr>
          <w:trHeight w:val="624"/>
        </w:trPr>
        <w:tc>
          <w:tcPr>
            <w:tcW w:w="397" w:type="dxa"/>
            <w:tcBorders>
              <w:top w:val="single" w:sz="4" w:space="0" w:color="A6A6A6" w:themeColor="background1" w:themeShade="A6"/>
              <w:bottom w:val="single" w:sz="4" w:space="0" w:color="A6A6A6" w:themeColor="background1" w:themeShade="A6"/>
              <w:right w:val="single" w:sz="4" w:space="0" w:color="FFFFFF"/>
            </w:tcBorders>
          </w:tcPr>
          <w:p w14:paraId="09828045" w14:textId="77777777" w:rsidR="00685A3D" w:rsidRPr="003B2F45" w:rsidRDefault="00685A3D" w:rsidP="00EA7751">
            <w:pPr>
              <w:jc w:val="center"/>
              <w:rPr>
                <w:rFonts w:ascii="Comic Sans MS" w:hAnsi="Comic Sans MS"/>
                <w:color w:val="A6A6A6" w:themeColor="background1" w:themeShade="A6"/>
                <w:sz w:val="52"/>
              </w:rPr>
            </w:pPr>
          </w:p>
        </w:tc>
        <w:tc>
          <w:tcPr>
            <w:tcW w:w="397" w:type="dxa"/>
            <w:tcBorders>
              <w:left w:val="single" w:sz="4" w:space="0" w:color="FFFFFF"/>
              <w:bottom w:val="single" w:sz="4" w:space="0" w:color="A6A6A6" w:themeColor="background1" w:themeShade="A6"/>
              <w:right w:val="single" w:sz="4" w:space="0" w:color="FFFFFF"/>
            </w:tcBorders>
          </w:tcPr>
          <w:p w14:paraId="6E7F8EE3" w14:textId="77777777" w:rsidR="00685A3D" w:rsidRPr="003B2F45" w:rsidRDefault="00685A3D" w:rsidP="00EA7751">
            <w:pPr>
              <w:jc w:val="center"/>
              <w:rPr>
                <w:rFonts w:ascii="Comic Sans MS" w:hAnsi="Comic Sans MS"/>
                <w:color w:val="A6A6A6" w:themeColor="background1" w:themeShade="A6"/>
                <w:sz w:val="52"/>
              </w:rPr>
            </w:pPr>
          </w:p>
        </w:tc>
        <w:tc>
          <w:tcPr>
            <w:tcW w:w="510" w:type="dxa"/>
            <w:tcBorders>
              <w:left w:val="single" w:sz="4" w:space="0" w:color="FFFFFF"/>
              <w:bottom w:val="single" w:sz="4" w:space="0" w:color="FFFFFF" w:themeColor="background1"/>
            </w:tcBorders>
          </w:tcPr>
          <w:p w14:paraId="2E9980AB" w14:textId="77777777" w:rsidR="00685A3D" w:rsidRPr="003B2F45" w:rsidRDefault="00685A3D" w:rsidP="00EA7751">
            <w:pPr>
              <w:jc w:val="center"/>
              <w:rPr>
                <w:rFonts w:ascii="Comic Sans MS" w:hAnsi="Comic Sans MS"/>
                <w:color w:val="A6A6A6" w:themeColor="background1" w:themeShade="A6"/>
                <w:sz w:val="52"/>
              </w:rPr>
            </w:pPr>
          </w:p>
        </w:tc>
      </w:tr>
      <w:tr w:rsidR="00685A3D" w14:paraId="37C308C7" w14:textId="77777777" w:rsidTr="00EA7751">
        <w:trPr>
          <w:trHeight w:val="57"/>
        </w:trPr>
        <w:tc>
          <w:tcPr>
            <w:tcW w:w="397" w:type="dxa"/>
            <w:tcBorders>
              <w:left w:val="single" w:sz="4" w:space="0" w:color="FFFFFF" w:themeColor="background1"/>
              <w:bottom w:val="single" w:sz="4" w:space="0" w:color="FFFFFF" w:themeColor="background1"/>
              <w:right w:val="single" w:sz="4" w:space="0" w:color="FFFFFF" w:themeColor="background1"/>
            </w:tcBorders>
          </w:tcPr>
          <w:p w14:paraId="16C2B414" w14:textId="77777777" w:rsidR="00685A3D" w:rsidRPr="00214839" w:rsidRDefault="00685A3D" w:rsidP="00EA7751">
            <w:pPr>
              <w:rPr>
                <w:rFonts w:ascii="Comic Sans MS" w:hAnsi="Comic Sans MS"/>
                <w:sz w:val="20"/>
                <w:szCs w:val="20"/>
              </w:rPr>
            </w:pPr>
          </w:p>
        </w:tc>
        <w:tc>
          <w:tcPr>
            <w:tcW w:w="397" w:type="dxa"/>
            <w:tcBorders>
              <w:top w:val="single" w:sz="4" w:space="0" w:color="A6A6A6" w:themeColor="background1" w:themeShade="A6"/>
              <w:left w:val="single" w:sz="4" w:space="0" w:color="FFFFFF" w:themeColor="background1"/>
              <w:bottom w:val="single" w:sz="4" w:space="0" w:color="FFFFFF" w:themeColor="background1"/>
            </w:tcBorders>
          </w:tcPr>
          <w:p w14:paraId="46832294" w14:textId="77777777" w:rsidR="00685A3D" w:rsidRPr="00214839" w:rsidRDefault="00685A3D" w:rsidP="00EA7751">
            <w:pPr>
              <w:rPr>
                <w:rFonts w:ascii="Comic Sans MS" w:hAnsi="Comic Sans MS"/>
                <w:sz w:val="20"/>
                <w:szCs w:val="20"/>
              </w:rPr>
            </w:pPr>
          </w:p>
        </w:tc>
        <w:tc>
          <w:tcPr>
            <w:tcW w:w="510" w:type="dxa"/>
            <w:tcBorders>
              <w:top w:val="single" w:sz="4" w:space="0" w:color="FFFFFF" w:themeColor="background1"/>
            </w:tcBorders>
          </w:tcPr>
          <w:p w14:paraId="2FD27443" w14:textId="77777777" w:rsidR="00685A3D" w:rsidRPr="00214839" w:rsidRDefault="00685A3D" w:rsidP="00EA7751">
            <w:pPr>
              <w:rPr>
                <w:rFonts w:ascii="Comic Sans MS" w:hAnsi="Comic Sans MS"/>
                <w:sz w:val="20"/>
                <w:szCs w:val="20"/>
              </w:rPr>
            </w:pPr>
          </w:p>
        </w:tc>
      </w:tr>
    </w:tbl>
    <w:p w14:paraId="50349D59" w14:textId="77777777" w:rsidR="00685A3D" w:rsidRPr="007E65B5" w:rsidRDefault="00685A3D" w:rsidP="00165DC1">
      <w:pPr>
        <w:pStyle w:val="ListParagraph"/>
        <w:numPr>
          <w:ilvl w:val="0"/>
          <w:numId w:val="93"/>
        </w:numPr>
        <w:spacing w:before="120" w:after="0"/>
        <w:ind w:hanging="720"/>
        <w:rPr>
          <w:rFonts w:ascii="Comic Sans MS" w:hAnsi="Comic Sans MS"/>
          <w:spacing w:val="40"/>
          <w:sz w:val="48"/>
          <w:szCs w:val="36"/>
        </w:rPr>
      </w:pPr>
      <w:r w:rsidRPr="00BD5425">
        <w:rPr>
          <w:rFonts w:ascii="Comic Sans MS" w:hAnsi="Comic Sans MS"/>
          <w:noProof/>
          <w:color w:val="FF0000"/>
          <w:sz w:val="20"/>
          <w:szCs w:val="48"/>
        </w:rPr>
        <mc:AlternateContent>
          <mc:Choice Requires="wps">
            <w:drawing>
              <wp:anchor distT="0" distB="0" distL="114300" distR="114300" simplePos="0" relativeHeight="253746176" behindDoc="0" locked="0" layoutInCell="1" allowOverlap="1" wp14:anchorId="3D0062E7" wp14:editId="4D4618A0">
                <wp:simplePos x="0" y="0"/>
                <wp:positionH relativeFrom="margin">
                  <wp:posOffset>2373630</wp:posOffset>
                </wp:positionH>
                <wp:positionV relativeFrom="paragraph">
                  <wp:posOffset>418465</wp:posOffset>
                </wp:positionV>
                <wp:extent cx="1112520" cy="678180"/>
                <wp:effectExtent l="0" t="0" r="30480" b="26670"/>
                <wp:wrapNone/>
                <wp:docPr id="331142733" name="Straight Connector 331142733"/>
                <wp:cNvGraphicFramePr/>
                <a:graphic xmlns:a="http://schemas.openxmlformats.org/drawingml/2006/main">
                  <a:graphicData uri="http://schemas.microsoft.com/office/word/2010/wordprocessingShape">
                    <wps:wsp>
                      <wps:cNvCnPr/>
                      <wps:spPr>
                        <a:xfrm>
                          <a:off x="0" y="0"/>
                          <a:ext cx="1112520" cy="67818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751DB5" id="Straight Connector 331142733" o:spid="_x0000_s1026" style="position:absolute;z-index:25374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6.9pt,32.95pt" to="274.5pt,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lppwEAAKADAAAOAAAAZHJzL2Uyb0RvYy54bWysU8tu2zAQvBfIPxC8x3oUTQ3Bcg4JmkuR&#10;Bm3zAQy1tAjwhSVryX+fJe3IQRMgQNELRS53ZneGq831bA3bA0btXc+bVc0ZOOkH7XY9f/z97XLN&#10;WUzCDcJ4Bz0/QOTX24tPmyl00PrRmwGQEYmL3RR6PqYUuqqKcgQr4soHcHSpPFqR6Ii7akAxEbs1&#10;VVvXV9XkcQjoJcRI0dvjJd8WfqVAph9KRUjM9Jx6S2XFsj7ltdpuRLdDEUYtT22If+jCCu2o6EJ1&#10;K5Jgf1C/obJaoo9epZX0tvJKaQlFA6lp6r/U/BpFgKKFzIlhsSn+P1p5v79xD0g2TCF2MTxgVjEr&#10;tPlL/bG5mHVYzII5MUnBpmnaLy15Kunu6uu6WRc3qzM6YEx34C3Lm54b7bIY0Yn995ioIqW+pOSw&#10;cTl2bqPs0sHA8fInKKYHKtwWkjIhcGOQ7QW9rZASXPqc35NojaPsDFPamAVYfww85WcolOlZwM3H&#10;4AVRKnuXFrDVzuN7BGluTi2rY/6LA0fd2YInPxzKAxVraAyKwtPI5jl7fS7w84+1fQYAAP//AwBQ&#10;SwMEFAAGAAgAAAAhAKpNWH/gAAAACgEAAA8AAABkcnMvZG93bnJldi54bWxMj1tLxDAQhd8F/0MY&#10;wTc3dW/d1qaLuAgiqLgr6GO2GZtiLiXJtvXfOz7p4zAf53yn2k7WsAFD7LwTcD3LgKFrvOpcK+Dt&#10;cH+1ARaTdEoa71DAN0bY1udnlSyVH90rDvvUMgpxsZQCdEp9yXlsNFoZZ75HR79PH6xMdIaWqyBH&#10;CreGz7Nsza3sHDVo2eOdxuZrf7ICHpfFw7PehR6f7Me4e8m5ke+DEJcX0+0NsIRT+oPhV5/UoSan&#10;oz85FZkRsMgXpJ4ErFcFMAJWy4LGHYnM5znwuuL/J9Q/AAAA//8DAFBLAQItABQABgAIAAAAIQC2&#10;gziS/gAAAOEBAAATAAAAAAAAAAAAAAAAAAAAAABbQ29udGVudF9UeXBlc10ueG1sUEsBAi0AFAAG&#10;AAgAAAAhADj9If/WAAAAlAEAAAsAAAAAAAAAAAAAAAAALwEAAF9yZWxzLy5yZWxzUEsBAi0AFAAG&#10;AAgAAAAhAMscSWmnAQAAoAMAAA4AAAAAAAAAAAAAAAAALgIAAGRycy9lMm9Eb2MueG1sUEsBAi0A&#10;FAAGAAgAAAAhAKpNWH/gAAAACgEAAA8AAAAAAAAAAAAAAAAAAQQAAGRycy9kb3ducmV2LnhtbFBL&#10;BQYAAAAABAAEAPMAAAAOBQAAAAA=&#10;" strokecolor="#a5a5a5 [3206]" strokeweight="1pt">
                <v:stroke joinstyle="miter"/>
                <w10:wrap anchorx="margin"/>
              </v:line>
            </w:pict>
          </mc:Fallback>
        </mc:AlternateContent>
      </w:r>
      <w:r>
        <w:rPr>
          <w:rFonts w:ascii="Comic Sans MS" w:hAnsi="Comic Sans MS"/>
          <w:sz w:val="48"/>
          <w:szCs w:val="36"/>
        </w:rPr>
        <w:t xml:space="preserve"> </w:t>
      </w:r>
      <w:r>
        <w:rPr>
          <w:rFonts w:ascii="Comic Sans MS" w:hAnsi="Comic Sans MS"/>
          <w:sz w:val="48"/>
          <w:szCs w:val="36"/>
        </w:rPr>
        <w:tab/>
      </w:r>
      <w:r>
        <w:rPr>
          <w:rFonts w:ascii="Comic Sans MS" w:hAnsi="Comic Sans MS"/>
          <w:sz w:val="48"/>
          <w:szCs w:val="36"/>
        </w:rPr>
        <w:tab/>
      </w:r>
      <w:r w:rsidRPr="007E65B5">
        <w:rPr>
          <w:rFonts w:ascii="Comic Sans MS" w:hAnsi="Comic Sans MS"/>
          <w:spacing w:val="40"/>
          <w:sz w:val="52"/>
        </w:rPr>
        <w:t>apple</w:t>
      </w:r>
      <w:r w:rsidRPr="007E65B5">
        <w:rPr>
          <w:rFonts w:ascii="Comic Sans MS" w:hAnsi="Comic Sans MS"/>
          <w:spacing w:val="40"/>
          <w:sz w:val="52"/>
        </w:rPr>
        <w:tab/>
      </w:r>
      <w:r w:rsidRPr="007E65B5">
        <w:rPr>
          <w:rFonts w:ascii="Comic Sans MS" w:hAnsi="Comic Sans MS"/>
          <w:spacing w:val="40"/>
          <w:sz w:val="52"/>
        </w:rPr>
        <w:tab/>
        <w:t xml:space="preserve">    </w:t>
      </w:r>
    </w:p>
    <w:tbl>
      <w:tblPr>
        <w:tblStyle w:val="TableGrid"/>
        <w:tblpPr w:leftFromText="180" w:rightFromText="180" w:vertAnchor="text" w:horzAnchor="page" w:tblpX="6769" w:tblpY="48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97"/>
        <w:gridCol w:w="397"/>
        <w:gridCol w:w="397"/>
        <w:gridCol w:w="397"/>
        <w:gridCol w:w="454"/>
      </w:tblGrid>
      <w:tr w:rsidR="00685A3D" w14:paraId="69F37290" w14:textId="77777777" w:rsidTr="00EA7751">
        <w:trPr>
          <w:trHeight w:val="57"/>
        </w:trPr>
        <w:tc>
          <w:tcPr>
            <w:tcW w:w="397" w:type="dxa"/>
            <w:tcBorders>
              <w:top w:val="single" w:sz="4" w:space="0" w:color="FFFFFF" w:themeColor="background1"/>
              <w:left w:val="single" w:sz="4" w:space="0" w:color="FFFFFF" w:themeColor="background1"/>
              <w:right w:val="single" w:sz="4" w:space="0" w:color="FFFFFF" w:themeColor="background1"/>
            </w:tcBorders>
          </w:tcPr>
          <w:p w14:paraId="0D853E1F" w14:textId="77777777" w:rsidR="00685A3D" w:rsidRPr="00214839" w:rsidRDefault="00685A3D" w:rsidP="00EA7751">
            <w:pPr>
              <w:rPr>
                <w:rFonts w:ascii="Comic Sans MS" w:hAnsi="Comic Sans MS"/>
                <w:sz w:val="20"/>
                <w:szCs w:val="14"/>
              </w:rPr>
            </w:pPr>
          </w:p>
        </w:tc>
        <w:tc>
          <w:tcPr>
            <w:tcW w:w="397" w:type="dxa"/>
            <w:tcBorders>
              <w:top w:val="single" w:sz="4" w:space="0" w:color="FFFFFF" w:themeColor="background1"/>
              <w:left w:val="single" w:sz="4" w:space="0" w:color="FFFFFF" w:themeColor="background1"/>
              <w:right w:val="single" w:sz="4" w:space="0" w:color="FFFFFF" w:themeColor="background1"/>
            </w:tcBorders>
          </w:tcPr>
          <w:p w14:paraId="4BACD61F" w14:textId="77777777" w:rsidR="00685A3D" w:rsidRPr="00214839" w:rsidRDefault="00685A3D" w:rsidP="00EA7751">
            <w:pPr>
              <w:rPr>
                <w:rFonts w:ascii="Comic Sans MS" w:hAnsi="Comic Sans MS"/>
                <w:sz w:val="20"/>
                <w:szCs w:val="14"/>
              </w:rPr>
            </w:pPr>
          </w:p>
        </w:tc>
        <w:tc>
          <w:tcPr>
            <w:tcW w:w="397" w:type="dxa"/>
            <w:tcBorders>
              <w:top w:val="single" w:sz="4" w:space="0" w:color="FFFFFF" w:themeColor="background1"/>
              <w:left w:val="single" w:sz="4" w:space="0" w:color="FFFFFF" w:themeColor="background1"/>
            </w:tcBorders>
          </w:tcPr>
          <w:p w14:paraId="409F3934" w14:textId="77777777" w:rsidR="00685A3D" w:rsidRPr="00214839" w:rsidRDefault="00685A3D" w:rsidP="00EA7751">
            <w:pPr>
              <w:rPr>
                <w:rFonts w:ascii="Comic Sans MS" w:hAnsi="Comic Sans MS"/>
                <w:sz w:val="20"/>
                <w:szCs w:val="14"/>
              </w:rPr>
            </w:pPr>
          </w:p>
        </w:tc>
        <w:tc>
          <w:tcPr>
            <w:tcW w:w="397" w:type="dxa"/>
            <w:tcBorders>
              <w:bottom w:val="single" w:sz="4" w:space="0" w:color="FFFFFF" w:themeColor="background1"/>
            </w:tcBorders>
          </w:tcPr>
          <w:p w14:paraId="376266D8" w14:textId="77777777" w:rsidR="00685A3D" w:rsidRPr="00214839" w:rsidRDefault="00685A3D" w:rsidP="00EA7751">
            <w:pPr>
              <w:rPr>
                <w:rFonts w:ascii="Comic Sans MS" w:hAnsi="Comic Sans MS"/>
                <w:sz w:val="20"/>
                <w:szCs w:val="14"/>
              </w:rPr>
            </w:pPr>
          </w:p>
        </w:tc>
        <w:tc>
          <w:tcPr>
            <w:tcW w:w="454" w:type="dxa"/>
            <w:tcBorders>
              <w:top w:val="single" w:sz="4" w:space="0" w:color="FFFFFF" w:themeColor="background1"/>
              <w:right w:val="single" w:sz="4" w:space="0" w:color="FFFFFF" w:themeColor="background1"/>
            </w:tcBorders>
          </w:tcPr>
          <w:p w14:paraId="551035F9" w14:textId="77777777" w:rsidR="00685A3D" w:rsidRPr="00214839" w:rsidRDefault="00685A3D" w:rsidP="00EA7751">
            <w:pPr>
              <w:rPr>
                <w:rFonts w:ascii="Comic Sans MS" w:hAnsi="Comic Sans MS"/>
                <w:sz w:val="20"/>
                <w:szCs w:val="14"/>
              </w:rPr>
            </w:pPr>
          </w:p>
        </w:tc>
      </w:tr>
      <w:tr w:rsidR="00685A3D" w14:paraId="3D1F11A6" w14:textId="77777777" w:rsidTr="00EA7751">
        <w:trPr>
          <w:trHeight w:val="454"/>
        </w:trPr>
        <w:tc>
          <w:tcPr>
            <w:tcW w:w="397" w:type="dxa"/>
            <w:tcBorders>
              <w:bottom w:val="single" w:sz="4" w:space="0" w:color="A6A6A6" w:themeColor="background1" w:themeShade="A6"/>
              <w:right w:val="single" w:sz="4" w:space="0" w:color="FFFFFF"/>
            </w:tcBorders>
          </w:tcPr>
          <w:p w14:paraId="3B7EE7BD" w14:textId="77777777" w:rsidR="00685A3D" w:rsidRPr="003B2F45" w:rsidRDefault="00685A3D" w:rsidP="00EA7751">
            <w:pPr>
              <w:jc w:val="center"/>
              <w:rPr>
                <w:rFonts w:ascii="Comic Sans MS" w:hAnsi="Comic Sans MS"/>
                <w:color w:val="A6A6A6" w:themeColor="background1" w:themeShade="A6"/>
                <w:sz w:val="52"/>
              </w:rPr>
            </w:pPr>
          </w:p>
        </w:tc>
        <w:tc>
          <w:tcPr>
            <w:tcW w:w="397" w:type="dxa"/>
            <w:tcBorders>
              <w:left w:val="single" w:sz="4" w:space="0" w:color="FFFFFF"/>
              <w:bottom w:val="single" w:sz="4" w:space="0" w:color="FFFFFF" w:themeColor="background1"/>
              <w:right w:val="single" w:sz="4" w:space="0" w:color="FFFFFF"/>
            </w:tcBorders>
          </w:tcPr>
          <w:p w14:paraId="0E8D06F2" w14:textId="77777777" w:rsidR="00685A3D" w:rsidRPr="003B2F45" w:rsidRDefault="00685A3D" w:rsidP="00EA7751">
            <w:pPr>
              <w:jc w:val="center"/>
              <w:rPr>
                <w:rFonts w:ascii="Comic Sans MS" w:hAnsi="Comic Sans MS"/>
                <w:color w:val="A6A6A6" w:themeColor="background1" w:themeShade="A6"/>
                <w:sz w:val="52"/>
              </w:rPr>
            </w:pPr>
          </w:p>
        </w:tc>
        <w:tc>
          <w:tcPr>
            <w:tcW w:w="397" w:type="dxa"/>
            <w:tcBorders>
              <w:left w:val="single" w:sz="4" w:space="0" w:color="FFFFFF"/>
              <w:bottom w:val="single" w:sz="4" w:space="0" w:color="FFFFFF" w:themeColor="background1"/>
              <w:right w:val="single" w:sz="4" w:space="0" w:color="FFFFFF"/>
            </w:tcBorders>
          </w:tcPr>
          <w:p w14:paraId="535017C1" w14:textId="77777777" w:rsidR="00685A3D" w:rsidRPr="003B2F45" w:rsidRDefault="00685A3D" w:rsidP="00EA7751">
            <w:pPr>
              <w:jc w:val="center"/>
              <w:rPr>
                <w:rFonts w:ascii="Comic Sans MS" w:hAnsi="Comic Sans MS"/>
                <w:color w:val="A6A6A6" w:themeColor="background1" w:themeShade="A6"/>
                <w:sz w:val="52"/>
              </w:rPr>
            </w:pPr>
          </w:p>
        </w:tc>
        <w:tc>
          <w:tcPr>
            <w:tcW w:w="397" w:type="dxa"/>
            <w:tcBorders>
              <w:top w:val="single" w:sz="4" w:space="0" w:color="FFFFFF" w:themeColor="background1"/>
              <w:left w:val="single" w:sz="4" w:space="0" w:color="FFFFFF"/>
              <w:bottom w:val="single" w:sz="4" w:space="0" w:color="A6A6A6" w:themeColor="background1" w:themeShade="A6"/>
              <w:right w:val="single" w:sz="4" w:space="0" w:color="FFFFFF"/>
            </w:tcBorders>
          </w:tcPr>
          <w:p w14:paraId="42AC168A" w14:textId="77777777" w:rsidR="00685A3D" w:rsidRPr="003B2F45" w:rsidRDefault="00685A3D" w:rsidP="00EA7751">
            <w:pPr>
              <w:jc w:val="center"/>
              <w:rPr>
                <w:rFonts w:ascii="Comic Sans MS" w:hAnsi="Comic Sans MS"/>
                <w:color w:val="A6A6A6" w:themeColor="background1" w:themeShade="A6"/>
                <w:sz w:val="52"/>
              </w:rPr>
            </w:pPr>
          </w:p>
        </w:tc>
        <w:tc>
          <w:tcPr>
            <w:tcW w:w="454" w:type="dxa"/>
            <w:tcBorders>
              <w:left w:val="single" w:sz="4" w:space="0" w:color="FFFFFF"/>
              <w:bottom w:val="single" w:sz="4" w:space="0" w:color="A6A6A6" w:themeColor="background1" w:themeShade="A6"/>
            </w:tcBorders>
          </w:tcPr>
          <w:p w14:paraId="5EE9744A" w14:textId="77777777" w:rsidR="00685A3D" w:rsidRPr="003B2F45" w:rsidRDefault="00685A3D" w:rsidP="00EA7751">
            <w:pPr>
              <w:jc w:val="center"/>
              <w:rPr>
                <w:rFonts w:ascii="Comic Sans MS" w:hAnsi="Comic Sans MS"/>
                <w:color w:val="A6A6A6" w:themeColor="background1" w:themeShade="A6"/>
                <w:sz w:val="52"/>
              </w:rPr>
            </w:pPr>
          </w:p>
        </w:tc>
      </w:tr>
      <w:tr w:rsidR="00685A3D" w:rsidRPr="00E74EDA" w14:paraId="5E7C97FA" w14:textId="77777777" w:rsidTr="00EA7751">
        <w:trPr>
          <w:trHeight w:val="283"/>
        </w:trPr>
        <w:tc>
          <w:tcPr>
            <w:tcW w:w="397" w:type="dxa"/>
            <w:tcBorders>
              <w:left w:val="single" w:sz="4" w:space="0" w:color="FFFFFF" w:themeColor="background1"/>
              <w:bottom w:val="single" w:sz="4" w:space="0" w:color="FFFFFF" w:themeColor="background1"/>
            </w:tcBorders>
          </w:tcPr>
          <w:p w14:paraId="6BF4F42E" w14:textId="77777777" w:rsidR="00685A3D" w:rsidRPr="00214839" w:rsidRDefault="00685A3D" w:rsidP="00EA7751">
            <w:pPr>
              <w:rPr>
                <w:rFonts w:ascii="Comic Sans MS" w:hAnsi="Comic Sans MS"/>
                <w:sz w:val="18"/>
                <w:szCs w:val="12"/>
              </w:rPr>
            </w:pPr>
          </w:p>
        </w:tc>
        <w:tc>
          <w:tcPr>
            <w:tcW w:w="397" w:type="dxa"/>
            <w:tcBorders>
              <w:top w:val="single" w:sz="4" w:space="0" w:color="FFFFFF" w:themeColor="background1"/>
              <w:right w:val="single" w:sz="4" w:space="0" w:color="FFFFFF"/>
            </w:tcBorders>
          </w:tcPr>
          <w:p w14:paraId="2F48719D" w14:textId="77777777" w:rsidR="00685A3D" w:rsidRPr="00214839" w:rsidRDefault="00685A3D" w:rsidP="00EA7751">
            <w:pPr>
              <w:rPr>
                <w:rFonts w:ascii="Comic Sans MS" w:hAnsi="Comic Sans MS"/>
                <w:sz w:val="18"/>
                <w:szCs w:val="12"/>
              </w:rPr>
            </w:pPr>
          </w:p>
        </w:tc>
        <w:tc>
          <w:tcPr>
            <w:tcW w:w="397" w:type="dxa"/>
            <w:tcBorders>
              <w:top w:val="single" w:sz="4" w:space="0" w:color="FFFFFF" w:themeColor="background1"/>
              <w:left w:val="single" w:sz="4" w:space="0" w:color="FFFFFF"/>
            </w:tcBorders>
          </w:tcPr>
          <w:p w14:paraId="093B52E7" w14:textId="77777777" w:rsidR="00685A3D" w:rsidRPr="00214839" w:rsidRDefault="00685A3D" w:rsidP="00EA7751">
            <w:pPr>
              <w:rPr>
                <w:rFonts w:ascii="Comic Sans MS" w:hAnsi="Comic Sans MS"/>
                <w:sz w:val="18"/>
                <w:szCs w:val="12"/>
              </w:rPr>
            </w:pPr>
          </w:p>
        </w:tc>
        <w:tc>
          <w:tcPr>
            <w:tcW w:w="397" w:type="dxa"/>
            <w:tcBorders>
              <w:bottom w:val="single" w:sz="4" w:space="0" w:color="FFFFFF" w:themeColor="background1"/>
              <w:right w:val="single" w:sz="4" w:space="0" w:color="FFFFFF" w:themeColor="background1"/>
            </w:tcBorders>
          </w:tcPr>
          <w:p w14:paraId="43E82A9B" w14:textId="77777777" w:rsidR="00685A3D" w:rsidRPr="00214839" w:rsidRDefault="00685A3D" w:rsidP="00EA7751">
            <w:pPr>
              <w:rPr>
                <w:rFonts w:ascii="Comic Sans MS" w:hAnsi="Comic Sans MS"/>
                <w:sz w:val="18"/>
                <w:szCs w:val="12"/>
              </w:rPr>
            </w:pPr>
          </w:p>
        </w:tc>
        <w:tc>
          <w:tcPr>
            <w:tcW w:w="454" w:type="dxa"/>
            <w:tcBorders>
              <w:left w:val="single" w:sz="4" w:space="0" w:color="FFFFFF" w:themeColor="background1"/>
              <w:bottom w:val="single" w:sz="4" w:space="0" w:color="FFFFFF" w:themeColor="background1"/>
              <w:right w:val="single" w:sz="4" w:space="0" w:color="FFFFFF" w:themeColor="background1"/>
            </w:tcBorders>
          </w:tcPr>
          <w:p w14:paraId="3CB7491C" w14:textId="77777777" w:rsidR="00685A3D" w:rsidRPr="00214839" w:rsidRDefault="00685A3D" w:rsidP="00EA7751">
            <w:pPr>
              <w:rPr>
                <w:rFonts w:ascii="Comic Sans MS" w:hAnsi="Comic Sans MS"/>
                <w:sz w:val="18"/>
                <w:szCs w:val="12"/>
              </w:rPr>
            </w:pPr>
          </w:p>
        </w:tc>
      </w:tr>
    </w:tbl>
    <w:p w14:paraId="6CDF45BB" w14:textId="77777777" w:rsidR="00685A3D" w:rsidRDefault="00685A3D" w:rsidP="00685A3D">
      <w:pPr>
        <w:pStyle w:val="ListParagraph"/>
        <w:rPr>
          <w:rFonts w:ascii="Comic Sans MS" w:hAnsi="Comic Sans MS"/>
          <w:sz w:val="48"/>
          <w:szCs w:val="36"/>
        </w:rPr>
      </w:pPr>
      <w:r w:rsidRPr="00D956D9">
        <w:rPr>
          <w:b/>
          <w:bCs/>
          <w:noProof/>
          <w:sz w:val="56"/>
          <w:szCs w:val="56"/>
        </w:rPr>
        <mc:AlternateContent>
          <mc:Choice Requires="wpg">
            <w:drawing>
              <wp:anchor distT="0" distB="0" distL="114300" distR="114300" simplePos="0" relativeHeight="253737984" behindDoc="0" locked="0" layoutInCell="1" allowOverlap="1" wp14:anchorId="549EDB4B" wp14:editId="6D6303D5">
                <wp:simplePos x="0" y="0"/>
                <wp:positionH relativeFrom="margin">
                  <wp:posOffset>388620</wp:posOffset>
                </wp:positionH>
                <wp:positionV relativeFrom="paragraph">
                  <wp:posOffset>280035</wp:posOffset>
                </wp:positionV>
                <wp:extent cx="952500" cy="845185"/>
                <wp:effectExtent l="0" t="0" r="19050" b="0"/>
                <wp:wrapNone/>
                <wp:docPr id="651079289" name="Group 651079289"/>
                <wp:cNvGraphicFramePr/>
                <a:graphic xmlns:a="http://schemas.openxmlformats.org/drawingml/2006/main">
                  <a:graphicData uri="http://schemas.microsoft.com/office/word/2010/wordprocessingGroup">
                    <wpg:wgp>
                      <wpg:cNvGrpSpPr/>
                      <wpg:grpSpPr>
                        <a:xfrm>
                          <a:off x="0" y="0"/>
                          <a:ext cx="952500" cy="845185"/>
                          <a:chOff x="0" y="0"/>
                          <a:chExt cx="1769745" cy="1534795"/>
                        </a:xfrm>
                      </wpg:grpSpPr>
                      <pic:pic xmlns:pic="http://schemas.openxmlformats.org/drawingml/2006/picture">
                        <pic:nvPicPr>
                          <pic:cNvPr id="1172231473" name="Picture 1172231473"/>
                          <pic:cNvPicPr>
                            <a:picLocks noChangeAspect="1"/>
                          </pic:cNvPicPr>
                        </pic:nvPicPr>
                        <pic:blipFill>
                          <a:blip r:embed="rId347" cstate="print">
                            <a:extLst>
                              <a:ext uri="{28A0092B-C50C-407E-A947-70E740481C1C}">
                                <a14:useLocalDpi xmlns:a14="http://schemas.microsoft.com/office/drawing/2010/main" val="0"/>
                              </a:ext>
                            </a:extLst>
                          </a:blip>
                          <a:stretch>
                            <a:fillRect/>
                          </a:stretch>
                        </pic:blipFill>
                        <pic:spPr>
                          <a:xfrm>
                            <a:off x="0" y="0"/>
                            <a:ext cx="1657350" cy="1534795"/>
                          </a:xfrm>
                          <a:prstGeom prst="rect">
                            <a:avLst/>
                          </a:prstGeom>
                        </pic:spPr>
                      </pic:pic>
                      <wps:wsp>
                        <wps:cNvPr id="2044659909" name="Arrow: Left 2044659909"/>
                        <wps:cNvSpPr/>
                        <wps:spPr>
                          <a:xfrm>
                            <a:off x="1133475" y="781050"/>
                            <a:ext cx="636270" cy="142240"/>
                          </a:xfrm>
                          <a:prstGeom prst="leftArrow">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522DC1" id="Group 651079289" o:spid="_x0000_s1026" style="position:absolute;margin-left:30.6pt;margin-top:22.05pt;width:75pt;height:66.55pt;z-index:253737984;mso-position-horizontal-relative:margin;mso-width-relative:margin;mso-height-relative:margin" coordsize="17697,1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19eq2AMAAOgIAAAOAAAAZHJzL2Uyb0RvYy54bWycVk1v4zYQvRfofyB0&#10;39iSZTsW4iwMpwkWSHeDZos90xRlEUuRLEnHSX99H0nJceJsm+4hCj+Hb968mfHFx8dOkgdundBq&#10;meVn44xwxXQt1HaZ/fn1+sN5RpynqqZSK77MnrjLPl7++svF3lS80K2WNbcERpSr9maZtd6bajRy&#10;rOUddWfacIXNRtuOekztdlRbuof1To6K8Xg22mtbG6sZdw6rV2kzu4z2m4Yz/6VpHPdELjNg8/Fr&#10;43cTvqPLC1ptLTWtYD0M+hMoOioUHj2YuqKekp0VJ6Y6wax2uvFnTHcj3TSC8egDvMnHr7y5sXpn&#10;oi/bar81B5pA7Sueftos+/xwY829ubNgYm+24CLOgi+Pje3Cf6Akj5GypwNl/NEThsXFtJiOQSzD&#10;1nk5zc+niVLWgveTW6z9rb+Xz2eLeTlNF/PppJwv4s3R8OzoBRgjWIW/ngGMThj4b6Xglt9ZnvVG&#10;unfZ6Kj9vjMfECxDvdgIKfxTFB7CEkCphzvB7myagMw7S0SNRMjnRTHJy/kkI4p2ED6OhdfJ0Q4Y&#10;DybCrWSDBh9vNfvuiNLrlqotXzkDDcNgoHX08nicvgCwkcJcCylD1MK4dxV6f6WXN9hKWrzSbNdx&#10;5VNyWS7htVauFcZlxFa823C4Zz/VOUKHxPZwzVihfAq785Z71ob3G+D4A9gDblodNiLoZ5zBIwf1&#10;vVdv+Ww6n0x7wb2lG3Bonb/huiNhAKzAgGDRij7cuh7NcKSnNAGIyIAn5AGKkRvYw+yEv/+Vb/ct&#10;NRwQgtlniRTjspxNF4vxYpDIylq9r8gtbzw52o2JGW8e0tT9iLM8nyCVkFZIx/l5PgZTuE6rIV1n&#10;k1kxH9gri6KM+4ekOyFPAkuE9WMGEVstRT3IztntZi0teaCouGU5L9ZlvCt33e+6Tsso3KgZERiW&#10;Q6GIp8+H5aCXZCZp59i+VGSPdIAXwQ2KltFAoxh2BsJ0apsRKrfoRczb+PC70LmW1jyhQDlL4P4N&#10;RRDQFXVtuhKfSP50wqOfSdGhHAZDA79SxTDEjtTLMMghKS+MNrp+QvGwGpKFZ86wa4FHbqnzd9Si&#10;J2ERfdZ/waeRGhzofpSRVtu/31oP5yFd7GZkjx4Hfv7a0VAC5ScFUS/yEgIgPk7K6bzAxB7vbI53&#10;1K5bawQVmQ90cRjOezkMG6u7b2jHq/AqtqhieDtFop+sfeq9aOiMr1bxWKqtt+reoCLnMWaB3q+P&#10;36g1fRJ7CPizHhLpJJfT2cCw0qud142Iif7MK3QUJkjqOIrtNGqrb/2hXx/P46nnHyiX/wAAAP//&#10;AwBQSwMECgAAAAAAAAAhAHMLZZLzIwAA8yMAABQAAABkcnMvbWVkaWEvaW1hZ2UxLnBuZ4lQTkcN&#10;ChoKAAAADUlIRFIAAAEfAAABGggDAAAAH0SjzAAAAAFzUkdCAK7OHOkAAAAEZ0FNQQAAsY8L/GEF&#10;AAADAFBMVEX///8AAAD39/cICADv5uYICBDe5uYZEBAZISHW1t6UnJytraXW1s4xMTopKSFKUlLF&#10;xc5jY1qEhIyEWu+9WhkZWqWEWsWUWhkZWntajOYZWs6UzuZaUlK1rbV7e3NCOkJrY2u9vb0I3uZa&#10;zqUZzmMxKTG9vcWUjJS1Wu+9WkpKWqXmOuZ7nGt7WpTmOq3mte/m3q21WsWUWkpKWnvmEObmEK3m&#10;1lpKWs7mY+bmWlrm1hDmWhDmY61zc2spWkpa7+ZareYZWu+U7+YIWkpazuZKSkq172NK72OtWpxK&#10;rWNK3jEpUhBKGe9aWjHmlHvmGXvmlDHmGTFKzmMIUhClpZx7e4TmraWEzhAZjBCEEHvm1ntKWu/m&#10;hObmWnvm1jHmWjHmhK0QKUopjKUZCDEIjKW1jJy1zhBKjBC1EHvmrcVrEEpKEEq97+aEpTqEKe+9&#10;KRkZKaWEpRCEKcWUKRkZKXuEzjEZjDGEEJwpjOZrEBlajLWUzrWEznMZjHMZ7xAZKc6E7xAZrRCE&#10;MXuEhDqECO+9CBkZCKWEhBCECMWUCBkZCHsIjOZKEBlajJSUzpSEzlIZjFIZzhAZCM4ZCFIpraUp&#10;76UI76UIraUpzqUIzqW9pea1pTq1Ke+9KUpKKaWMpe+1pRC1KcWUKUpKKXuMpcW1zjFKjDG1EJy1&#10;znO9WntKjHNK7xBKKc5rWhDmpVrmKVrmpRDmKRC9jL217xBKrRC1MXu9hOa1hDq1CO+9CEpKCKWM&#10;hO+1hBC1CMWUCEpKCHuMhMW1zlKcWntKjFJKzhBKCM5KWhDmhFrmCFrmhBDmCBC9pWu95rUpreYp&#10;7+ZrMRlarbWE7zEZrTGEMZyU77Va77WE73MZrXMZ7zEZKe8Z73OcpWu9hGu95pQIreYpzuZKMRla&#10;rZSU75Ra75SE71IZrVIZzjEZCO8Z71KchGtjOkq17zFKrTG1MZy9xebm96Xm90Lm99bm93Pm9xAQ&#10;KQjv3s4hCAC9vZzv1u/35vfm9//e9/cAEAD/9/8AAAgAAACj65aSAAABAHRSTlP/////////////&#10;////////////////////////////////////////////////////////////////////////////&#10;////////////////////////////////////////////////////////////////////////////&#10;////////////////////////////////////////////////////////////////////////////&#10;////////////////////////////////////////////////////////////////////////////&#10;//////////////////////8AU/cHJQAAAAlwSFlzAAAh1QAAIdUBBJy0nQAAH3BJREFUeF7tfcmS&#10;m0rQblMqqAEKFawRRS1sPQV3x/Lf4Ze8b/dHENHXBEdxMws0tATdUmuwhv58jht3yzKkcs6szLcf&#10;/OAHP/jBD37wgx/84AfPCzp8/cEYaB22w+UPDkGL5Q//7GNLEZ3IH+7ZAxXDxRsNi3C4/MEa1K7Z&#10;h8rSDpc/WIOGa/YRRa5/hGsPNK0Hmtgs/dHM+6DFPOivrPnRzAcQxq/7K2uGi11QPVy8KKzpSidT&#10;JFQ1cd/aAZXZS6trGqqmcOSh9Qj30GX10uQJUsVSp3zaej4SU4RjEvc6sGbGZW+wQiPd1w8QKn9h&#10;cyaKxjOD+Fie/tdf7YAmauNWvxx0zj2eDgoZyNNffID0XjXSoL/zeMaLtenWpjywXG9vkUpe0xsK&#10;bMGZyvWaJjrrTdhH0FxFw+VLgQJ1OpPbv8OfwX+uxghhVT5cvRRA78zMMtpKDinVmI9Di1dUzm2o&#10;PL4Uu9pGduvo9AN0s1beLwS6nHnZR7bQfFyMzAtqH5IyvucG0sSMilHovZ72oXl3oGpkPBpgCcNf&#10;TvtQyX697+mUwIyZdmCf5vXYJ+R8MVxukI/arjeR/Xq5wEsYdpAdpHzMcUZSjsUbz43cK4erLXJ/&#10;lH1o9nq+j27UQaY0UNVw9RG6yV/N96EZO0zwhOx9uPoAmv16uaSz9g9FhqR8NEDXbNyoPTMKbzlc&#10;bUGzbLj6AJqMa6VnRqBmhyITmFEnRzfZy+V93vmIJqbJfLjaBc1XL8c+b3I0nJJshBKBMa+XlM9X&#10;Y6lkodRQWd5BPWLonh10whG07KCA0+b89RIbtPBHPRqSq/2QTJj564lXWzTjOjcwyZ6ECZ6/nPV6&#10;oyWb8IhlvPcDu59BewW04/oZEO1XKSxbvl7eecJ+AWix5xhFEymP58aym0roLOOPcRnNxjOuz42U&#10;TdGn5nsKKOR7FY5XwHQ5Qsf7FY20W3d1vA4km6JPxPcDe5p76tXOX4R+MVzt48CAAWTDXiyBWLMp&#10;+uh4RDMt1GzT/PIS+IR/4sPEGVCt6KpN/8sLQLLD4kWPBR9VxjRnyQuZsdqf0s8H9n0AhCQvpINS&#10;byqqSuMJKggzQbknxHT8RQszxSUhq16FgWjWTCgTMd1FR+fdq/iJgeETSS8bT/fwLrzsRVJlmo9W&#10;urBE+EmlPVB7sevTIpwKL0iVfMIislu+RJwxlX7+KltoWUFeQUVTNSVF6efJHvUaTZr1VHaDDoe/&#10;ppDFr0AfqsZjCEwLfZ6Mz9m0dXsakNyb4JLAfNEnJtkLnI9b/JoofmH5dLiaQH3Ysvh0EJU3YaWD&#10;ZMprXGPhP32xh+ZdNvGM46fidmGf/hBGm3ojPRoOtPjSPQ6fvZeDLNmkh2P5lwkeyeRT80+Qzibj&#10;T2HGT6bsoM2eOwVEc86nKjW0ZIfjEvYAfvcz+4dAgvHjFQAiWT9W4jPU3Rf2/6Ehkk7ZKRaxY611&#10;e6CGHRxoeR5o4x2eKFhDmCMiK+k9b6Nv+646M0kCmjWjh04/QPOx9tanABUpP2y9XINE2UHR/RAi&#10;mez5eHQEYTZTw+CRQxA9Z1+P0QLP6TkbNVsaZtxPJkWDhmrS6O9AjpyHenzQwKaK+aqe/OjFn2ba&#10;qm1hGX+u1A8VNkzLOZ95npkUrbdAcq/4uihBLP8ic/ZQoKIuTcw8j824yTezHvdBhDSzT1hrC238&#10;fDOf48HRUlsq34+VSVJpxeTT0wgkzxw1eVZks6dxnIE6nMWFXHwYqnEI4B2eyaPCqaBkR8jgQ4BE&#10;OWeV1K5M9YlRIjbjVf0FCQfQ3Js/S1gKiiKWXz82sYrnx1HnDecIPItlt7H/dRSO5ImnKjyH0Mp7&#10;lrAiUkc4woBTeuKJnD3LAQNhuuPS5+EJZ3KeZ3ILSbuMHpWAyE4IFSKePAf7kPdfR07JCNgJEvNl&#10;zfBR0CbHFn8j74REheZP0jRm2bHZvYV3QhWdmic5n5scHWCfRJ+32iuOpPtdQ7D1VPQvUZ80RxWs&#10;4jM0bcjjlUq4OumBQ8YnUwAPA5IcnzxfnJbLadOZefgAoz2h+1+sTjPZf3M2OpH1kUBVfLQM0FPn&#10;HdHELx7cSQQzfKx6xjbUE0OGwDz6+MwgVsfzxBddvCOw/LFLy4Scwj+6OXltjOzMzgzkx8Mp+geE&#10;0RxPzB447+6RVRDwzwkmRjYnV2si/mX71D2DVKekabSZPAU3hbZ47O6E5PiMKeAbw+TD2UP3rpan&#10;fbzimLLgB9jmods3Tm79P9UaWf7QPmJ47e4c+djtP5QfU9n5Pkj64Gd3zNH5n2+BHtHAeddI9yer&#10;XRaL5sGPpoQnGfhTQR8+TR+YawYA6cPX4GnymctHCCU0EEJEIoo0/sLf4E9C0IBS8rm1J3psndxj&#10;oU1HG3gJEcLaMJRpnhdJllWVMUa5X4iqypIyT1MZhtaKYEKGSP34NXgS7jmIhApbp2VSGcU5Y8z3&#10;O68HfO3633r4M/gx58oArdIQe8722Eksn6AG3/63eSoa6DDPFFBlTYI1/I75SIyGMfgPsP+Czmdc&#10;ZXmtBd2wDAke27TvAMTJ1vmcD0/bY8aVcmIk6/C3jqJe7wjQQHYR1hIEL6uUwlbXHXCTSysIeUMy&#10;Pbx0ISgVyDVseECPNVxVeVpbG4mgFu2w1L2lgdMzoJc3DBdEEdUWxLEArms2TNXFpsAez0cnD1gn&#10;ZBvDB9qAiJgir38LCiQAjpK2zvT7H2u1tu+gqctUaGlM7jymluq6TH67NwKlhe/0pwCdNbwXMF+y&#10;fNf0cSdvkEDXwDe+exzGTZbLd73RGCLPE1VkpV4sQlkqIFy6WGSZ4U385x2oZ2VpKmlqECQqWuAq&#10;97eAm8IcqDSwElNJGm7f84FAnEw1K3yKTmVlDVZ6IzbCvtFM6dokS03aKBfvYJ8igifdZyZbhCl9&#10;izKTSSHg+VOw/9TmabC2VS2NbJgmpmekjpvk4cZotu/FWhAaEBcNigUewaa94ISJfdNVLGhah+k7&#10;ESn9r60NuEltqFi81IrlspZlluc253FVyJDaLBV5CMK0libQWiB+qmcjflQ7+f1AFO62PZ8X64+W&#10;hiFNc+AIHVVeEbxJXkTLyvid0lneCpqbmgYl46XMZVLMlZKgtfwqFQS8wyguaxl7HHyhPWdKyCoG&#10;+8a+PkZ3RxAJ0Ibx+WZ5KajaJINAqX23y7RSKdAKrHeSq46pRchyW4W6FrniMqCyqNNEa+M1yu+K&#10;yJaxqkUiU8WWFmxe4JhQlOugl9IUnYZHCsMigze8e/7ElvMkiITOM0uIjf7aOYQQpUxNki7z5Tyt&#10;eDYvdJXVekGozJippWHAPqUIOYsVKCAQOStsFKXvoLdsaHOnjKgOi9ipOO+Bshwp3u9M5RKMb/8d&#10;eI58UWRZFtJIvImo4Co2dVZaYlVZZ2maZLwEg2ZUTlqbpgp8aA4GL82VSlQ291dNEaWZkmkB5ivh&#10;IJ/4pnXunCrGs5k3Nbzj/kAyjznVzOJ5Huqei1qtZQLBgSzsexqB7q2kQLtsSw0xhy1BqsDBqcqQ&#10;hiqxwIC+Sm3V/MptyUuOR8VAq6ulDd6CsMoFoVYmqsF/hZvUanjFw9CHKi+RoFrw5n2msjTsDTNB&#10;tzhU4LwURblc042+6VTOf5WVkfVCSFXEmQ5yzmdLqlUOr1oswLanJUhrMEisc8d764gLmoFJ4Z88&#10;oYz9jxE1qxz8OZ0rfAIAuIY56B33QwphVlhrF0GQEJUqqTyIVxPusy7Ry7gEkqReUrCcBBEoYgi2&#10;5vYt2QxooSKdr11onv/uqSLAtj0MfezKGw71iSV8zEPMBPooxNh7J+MVJKhUSdYUWiwaM08EiCBS&#10;zuZhwU0BXpI0SaRrClbqrcVYRRaxe7cVGL7C/je8ETibXvcwmQ7pedvVLyL8g/kM91BAoyRfApWC&#10;Pmii0hllgb/TBfIU1Rq8aPfNUP8vqCftmldoIKLFEtzxPpKHyCtLQRNtEVTe7GGCDKBPuXsolIr3&#10;tISIyT2bt2piVZW5DC3QaesOj4MGERhzWSYm5j0frhqV/Vkr/Q0oOFwPxT97j93SwILXt2EkrwP7&#10;rf5njrmfOrQQvwsRBJjfCAIhIojmXeK1SOZAGLbqPRzUY8US+Gx40x0gfR6mUzME/hlTlqA/onBZ&#10;VGpgBQdMCzY8BqhYIfBrDIEE6OzhJQDgGnAlQzuVh24hnhkSIfePGuizVcJ7AIkSeiHzzOylBdfY&#10;oZ0DU1Xhcs+Tbwmgpfc4hwkX3tScx11A/C1AhpCdgFV8+NWx2WwGv8GFy8oDXaSNjkoStkCfh6nC&#10;g3yd2HECpNKghAb81kCU4SdH4m/+CPRpKTxoJEA/7y97uzqAPnddKCQQgWLGIquMAbf51nt/CdDn&#10;fg/zYCoV1AhjaIedfs1uzT/p/fIPtfnGrQEwH+zSrelD7pU+pLXZYJEbU4Cvt7BW+l51a2cW6PP1&#10;JK7bg0QFsg7jmdT/bx0rRMw7uQ3+TNwp/9AQUxhAnA/sIhrv1uMsyfIO+YeInAN1isUeswh+e/rc&#10;I//QHGRL1QeihMm8G1cT7pE+be6DIziiiAN1e/65Q/8nBLs16gdS4121JXME98c/xIJwbcJ0bK4I&#10;67peaEwN/gP63F18SjPPWx+8olpWnPn+ymdNbMoa6HPjm6X3Fp+2Ndswic77nPkGnXfrln9S3Fn+&#10;JwD2Gdp2resziaukKJJsSDPfelw+BfrcVQE+BPbppcvGnddlISiegASBgDC+AKfxxkdqgjvLz7cg&#10;7z37CAMu4oc5ocQl6G+b4CDAzveUnwcXsGcfknce3z+B/r669an9wHj+rVMqnwGMu3EXkfJmB7pG&#10;MO+zbW9XANCH3ZN8gTvWaxiICw83Bgr/1gPhRXxX/QlgTgcLDtrn0K4S7pkb809863/xU2zUT9SN&#10;3hcE8LfVBhH3qtty7KcIGq+ftIKl0pH7Agf6tt6IZnfVPyZA67hsIbhlY55g4s1uSx9wx6b2fv8L&#10;aG8wUPPxSALU9/tweRuE/q090k+xqZCCHhoLe8Cq3TbAuLP0BqodpA+ZoI/dBGc3wp2VT4E+LoCg&#10;4HaMKRpwHyf2KF8JiXdXQ1zWZmuKfwT3+E3N7fy++uexg8Xpn4lMIQV3/5bmFvyxE6acXR8b+wV8&#10;XY/sn8Dk4i0/TwoO6Z3Rp59aAHpxzK7eOB3cgr67q2HZdJ17BkM11mrYgr29pQFDfXhP/BOA/nXp&#10;KDEef5H6tgYs9br72i9ceH4vP8pjY3k7e9sIfnM79wJwkHv5mahb6nWAfxNgOuGe3B94fgjg3YX1&#10;PTPC2Wjgb/eJ0ubmBf8vAM/fOP4QIGAjt0ZL74bDvTfm9H6wMex5N1qEBwP252a3jA2z92TeAQs2&#10;eGQhmLIRBqq7G36kxc3rbV8Cy16urIOVyxEG0uDR3kpBk+rm9ewvgR5yv14h9L3m0HjcskcqAvN1&#10;X+oZAB5Of1N4dGaEVTLvZnOHLRjTm8nysaCVN8yFjbg3Oywno4d0G5e2Xfqnnve4BUIILXquDpnn&#10;H2zqjG5mc/+CqN9h73NgvFk/s4Dm/oEwEdHcyIMmaCqWkQjujYXszBt2j2N3CRs4CGfP1HmZZb63&#10;uk0NI4o9j8emKtwIt7/tvdCJzL110Qm8aK9ZCo1DeXjDVv1EJO9P/9Mro3b/Gh5ywEOtcYbTyabO&#10;Yd4UEISts2BIIM91ju2iD9GuDGxF4vtnNeN5LkNB6dsX8yWvClqsNpv/RTbcGXyEv1RWShlCZHYL&#10;BYShoI70u0xxNtlmHAEeCsEjve585r8gEqWR5NsGcdEfVJlLNyQBb2gi93pp4GkYd0EIQd2XFtl2&#10;hhuOEihwiNttJ91RVDX9wD62Ho4f4JgiPws3jRvyNj0Dm1TUBtiL3XPTQCXuhrgdu3b2XBCkzXqc&#10;Aerl9fctyhjPwkE3agWM319eEyDGYxtmSCCiUG6mLq4apNH1SUQimcWDjPsqkRBcbGNDscRJV8z0&#10;s8CwyHP9HJDuPgmE2787I03AvKli/eFdByKsBtONJ+LQ+QHtuEsFAW4PgKc4ZWS5uoELna5LlZ9B&#10;yGxt4Xi+GWp1WdAgxONeABx5tJktpvf6e23mXsSzWofrLqrrgWAi9ygmpXY9UollR+4HPwVU1MOD&#10;mzLUu2+PBGL5tp0Ot+C7+1AV97prT02z/Pg8CtUycbfmmwszEa70R8FhJn3fDsHsQSLTeSzZoRnR&#10;yw07u0Fq1wO2X58Su4NPksXwJL5aXnArViDdEQtVvIuxN3WuT7zcoQQJLJh/pM+VE1folp5YGaQ2&#10;hQ/U69SlRmvTsKfOeqLaIYIUXtBkH7KIbtwziN51XcQQxOtkEwA2GCnEd3n++yDoJQN7fCawLagB&#10;YNpkv5SKbfbXtGAYe32rL5PWeMMnbAufBE1BkzT9tMpPQPvwAufx7QCsS3fNwqaIvx3j0QKe6/xj&#10;sngOzjeLr0W8XWRIIZ7Uu6ZBdl51RQaqPW8+XJ6OENzGc+c84ClTvzjuTUQ9Rwr5qpR2ncyDGOOK&#10;DEQhtvh+YYeC8jp3aistvO74FbVBXTgficUV0AjTLxjEX8+HDrdHYL8DKmfnSphuTuuMCHRu3FBU&#10;CEBUVaY1WLaD42GXggDf+azEvDi77wNY8NS5r+hfoJw5uED2WsOkQnZmDRIH6Z5XeAUO/EYfGBFh&#10;gUH+EMteqTeHzs8tsWHh9bx7OyW82YOwyzIxRoFGuo4GAt4+L79Eztc/GB6f0fnYUhEBia/SPbBz&#10;wvx7QPs1O7ewGPqef/JO5I9YfpbB+j7g6c4K7lqcXXT26l0cTMnKs94F65v781jPBybmTontKA53&#10;3d4F0SUYkQuMmWkTjHVPXtq6C7Az7OILPMB1PqFpQ8iyUqoq5BD/UInZhUvEX+AigpH2szNiXSw/&#10;X3iHdBsBzY8+0UQwlOjB5jKA6BSp02WXuad+v0SXTQ7P/RKae91F+9vJfyD2R5McY0imqizpt/ao&#10;BETTm8VnqtUd6AQp5GfbfQ0nQsINXrKUQUBkm2ONIrzYN/0UsCBMjYuAOvVlRuIUUFvi287URoBP&#10;RO5DmHE5HS2q0abHcYAXaLZeILiu8CjscszTQ1hXvOhwn9TOXpRjIQwY+UtoQweC5D7286e519j2&#10;DfeS9AhqkK/9NT7ng4h6mO3TmDw8dXWbBg05tJudD3A5D4d+TAGU3x+Q8JjH5drG0GXjsWtMmAFX&#10;b0CTpfakKhL48pcyGAJoXQzXXwIcOEOB4zhK1UbpWDBgVzgRJZxyc2N6AThqTAfYZDP8+FPk8DfM&#10;JTLiWLP4UlZJ6xbyLQvDVk6RUxGCjPO1I4crlI7M+50C16NhykzxPjZ3+qi2bu/HF49OsWYQh5+O&#10;kT8CRIM3xT/RHgQIE2A/UGnifj9PqDFTB3cATmHzZ+B6UPH+TlzQb8M8HyHQ3Z+HOoRPJnbcBGjA&#10;M8WFFpH4rM9GZzNk8TNZSOO44AndgQsStFs9a/jA4wi3AsjZd10wzwwtCsCGXV9wIf1wdx3tBiDf&#10;BNHoTnNcoBRpt4VguAlMGKqsTKXjpuHVHxFhyONX5wTz4PnCP39o2mkAdJE53I/izZB2cmiGHiBe&#10;OInEDhO4efd3orm3quC7uDcLtLdbEPkN07wPl9bulOvnbbEVKS2GHhsErrOIzdytA9YByNzuJ9K6&#10;qhNPv5tPbCOX396kk7BjTMMNlDg3jzPGVmv7wVAdw5fC/gZ+QtekMz2vAP/5gyHV4EUpqw2wdcdc&#10;PZw18ws0wGjsg+qQ9D3wLmuU9i2ZEG5FCnDUMtSRwIWnf5Gp4Qlm6ls30Y8LxrgiADEKZY6rIdhm&#10;d/OAhptsaS2OzoWH7/9mK4oZSLbTfITAj1j/EaGS5rwx6Tsu7Q3TCt5/lXyl+r8Glb+A3LONPzFA&#10;/B7umXW7LI6YcWWqpMjT1EWKfmKjCBfKbAFa1f3Xf93CbZvBdcPr7pou/rB/BeF7rGO4YSVPFyjb&#10;w1hqJ0ctdVolBWqtkxn4U+XWhqEfvtvfIJZqhY3KH5/rG9CO0eMRZYuaAD/bOXD8bjfpHtgvFStj&#10;/k81n2fzZECZFP+3KNzlPJnP57gLAV6G22bYPsURjDWgNwwah/o3aL3BNOoSXuySVlTURaYyIAyW&#10;yjZBhk6Au7hZWhIk8EFjGmmtMh2PZuerofYd24H82H0MIwAeEJFdyPQPDtU08IwNYzMc3T+FFfw6&#10;gNt2vsFsNlsxDgoOKFu5tdYL3Kz6cYl+i8v5PCVpSxfYiQShKD5tDXTY3GlbZ8CDXZwLigWosKVJ&#10;MTQnUrTQPD2/+wXCGHQvVLk/PnwfNMAlVSAhElfh5xmQy/FF3G8hwl8+8x26FVLAx2Uz+P0Gfg7s&#10;M6zLL9y6fIkbAHCD2IQj9RdtAIoWdQ1dzAw8rj9mqwObG+b5mcDJthnFSliWW2fYdNF4s02X6RkI&#10;alTUqyaTo21Bh6Bv8KECuQIRRG6JlbXvNlzUdS0By+VS4i9EXYdhaIESVuPa8/91y6+AUf6OMusO&#10;CLaIov53gtIUm1Y6sd9IBbIHnFLS/nC4dR0vfYuOS581xfcyFbv4jy7wbXF13tYTPQbbG8XV+Y64&#10;6H/D/wj4U/vdlnfsNkFLjgN9vWznEcVhtaPFU/oWJS8EfdD3BPVhr8hA1tfW7zzYqrfq8xs0F3+N&#10;d1S8aKdAaj7mX6OxIkGNL8Jpse5PEart4S85Jy89358GbrRFvxZQleGpa5cuDY26Bz924In4o58O&#10;VNihFwURB5csyIBJ4O8MhRAqt90CzsZdJotGtOx7W7H/etPacntQdIhdxQ/ULdtrSyx27Du1KRrV&#10;qoDQmgRAhw0pgUBrscK0e3ehteCEgjlwwbLLL/4DNqKBlcjHfbU3PRhaQPgmJ0JE2W+lBwnihQXG&#10;2tYZ0ZqZEHM2cL1kXnwRHeQgFgOJ8MiMPC15dh5IoOu86n1RV9SIDs9kiNmm3hGUQB1womIMXTsF&#10;tmp32DCE39zMixS8FlyKMP9urDgCcMj+OHvmdTPcNHmBYPhrUOAbw2cDQ7gxNziyYH/qKTzqzI0k&#10;hKfGWGyhwcGoMaEAtNrVVG41u9d1bG6xQ+TSg+KJWG66f4BIqe1TU9dB8J6aTSw2QxXoToKBdO03&#10;/VIMtLwKmZrC6zYPjbXvvfYSKod0BEgdtq+c5rkcAwh6IEgd7ht0Ngbw4NtdSOAwehXa1uvjFPhv&#10;oETjWj+ctUyBVQ66emzj8aoDvrECNAya87a33dFYshbeHndHG4LdBxdmoB7A9fl2rbDHFUh0HWq3&#10;WXh4yckguGXYWinLpIp3SGPyJWo7AqwA7CPgkZrlnnThCfRcYIMtA+526thmvU+LOY5tqmYLzMTk&#10;6DBcgYEcIJAP07Lqd7QjMHGWFfkSNwtHWKs+glJ/+0AXUwJLCN0qtWVMz3fZpXcxWAI7Q7YRie/x&#10;5f7IQXCUmX4Tab9z3anjkPmFC0JBhrqxPiJ0rimosqs0L60BRMJdsNungqgZ02bGZBB/LyHGskII&#10;DK3+AsNjal3gL+EyPjXQpHQ7NdyK1G1SyWexcWWBYCdIXWIwRUDj8nCf8GiIcEAQOGoJyI1LlLVp&#10;N6QUsb1kRIjIkgFNQ//6g5OxnhDKIjPx2u8AdKsVhukuQldALYjO8z95H9hzl/EBQEA/vLxH51iw&#10;3wC+L0IVsg+o5pGmKdQ+g5SAdmK9t/w3XxfkQCONNXAFSRygX3CzUfrgpyzcwty18hjDWno+Ahgm&#10;y3uOGd5sH5aBS6hB1b0fiC22Um0kaAlOcS9+OHjG+UQBxvEjwk6B0uBdX/8M5EegntV4wHgOvILZ&#10;HxQdTISt4H/M/DTwLWAgBXyVFOmyXkSH7LIPAtwgaQbMcfBCNELbUzK5x/rjsfADsF1u0SZEFVOd&#10;niBfR5dqrwBKUffWMk3/5KBrihK3nS8w6fNpKe0QYL2YBjk6bAqiKWjsrY4F+dqMUkEbVQKBkFDj&#10;7SAi8/yLdzJ8G+33p0FASNEEoIYPFG2QNt5qJw4H+mwfGIx7g4EIqOgDlwkhSt+rLhhh/DvgWQP4&#10;sA+6XgSGELudCDiKdMuY+pdzubHJMjuMqm0Cgne5CPVfQihwg9V+sz+x4PGsPjTZL9f2q0fq+c5b&#10;xA68TOodJ59GmKG92uGR24KQyjM23tvlIkC29lvF1qPhB+i4928SF8k3bjgOOGBgP1xKS9lvS/x9&#10;gSSeqmM+/AlB+x5eLj860/rj7qQg82L8Ct9W2L3gIhbwwNCp8NjYds4HRchmabH2cggReonUYTud&#10;hz0gfN+1cRTsPf4RD7tY4v5Oj479Sm6SoLkRAtMpGfUlaQyOkQNmZiQ/mn1UudJ3Bxz7id7EQiwU&#10;O4c+l/pJRGsAxJnclHmaF8MORKDO2CMuwJ4Nl4gF67PzYOIr/Bq4slz0lT/6gJCzmbda93N0HAvG&#10;Yx5mwL1fOw+veU8uHDLpvvG8CAscDocj2kppp/NxEI7uuMTgO7vgFDyhXe3+pAjE76/mRLX1atdN&#10;asshXwbi2X/n1YGu9k40GvYBh45nP/RxcOWNrV0TffoQR2H033h54GrknaQpdxkesF+3Xal0v8Cz&#10;Di7v08N4c/rWHo7Be11g78s2iC/RgN3fgvR/CA0+ktrQJ8eAA3OwzxNsnQvJdiajLVgVuIUeTxRt&#10;nQmKZzjsQCBSW4Li9aN+tsC6+6ZLHaIN9A6fI1F4GbTYP7cZ20jwONjR5zVfA0ggZlyp1SXSfthn&#10;DyBSnuebZV3GMyDVj3HfBy12eoeu0sXy4CAWTxkA76jiR7hGQcM8yy5yKu5Z0VI8xPeDH9wAb2//&#10;H3JxPFiFpit+AAAAAElFTkSuQmCCUEsDBBQABgAIAAAAIQDufUhF3wAAAAkBAAAPAAAAZHJzL2Rv&#10;d25yZXYueG1sTI/BTsMwDIbvSLxDZCRuLE0ZGypNp2kCThMSGxLi5jVeW61xqiZru7cnO8HR/j/9&#10;/pyvJtuKgXrfONagZgkI4tKZhisNX/u3h2cQPiAbbB2Thgt5WBW3Nzlmxo38ScMuVCKWsM9QQx1C&#10;l0npy5os+pnriGN2dL3FEMe+kqbHMZbbVqZJspAWG44XauxoU1N52p2thvcRx/Wjeh22p+Pm8rN/&#10;+vjeKtL6/m5av4AINIU/GK76UR2K6HRwZzZetBoWKo2khvlcgYh5qq6LQwSXyxRkkcv/HxS/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bX16rYAwAA6AgAAA4A&#10;AAAAAAAAAAAAAAAAOgIAAGRycy9lMm9Eb2MueG1sUEsBAi0ACgAAAAAAAAAhAHMLZZLzIwAA8yMA&#10;ABQAAAAAAAAAAAAAAAAAPgYAAGRycy9tZWRpYS9pbWFnZTEucG5nUEsBAi0AFAAGAAgAAAAhAO59&#10;SEXfAAAACQEAAA8AAAAAAAAAAAAAAAAAYyoAAGRycy9kb3ducmV2LnhtbFBLAQItABQABgAIAAAA&#10;IQCqJg6+vAAAACEBAAAZAAAAAAAAAAAAAAAAAG8rAABkcnMvX3JlbHMvZTJvRG9jLnhtbC5yZWxz&#10;UEsFBgAAAAAGAAYAfAEAAGIsAAAAAA==&#10;">
                <v:shape id="Picture 1172231473" o:spid="_x0000_s1027" type="#_x0000_t75" style="position:absolute;width:16573;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n3HxwAAAOMAAAAPAAAAZHJzL2Rvd25yZXYueG1sRE9fa8Iw&#10;EH8f7DuEG/g201ZRqUYZguKDDKair0dzpsXmEppM67dfBoM93u//LVa9bcWdutA4VpAPMxDEldMN&#10;GwWn4+Z9BiJEZI2tY1LwpACr5evLAkvtHvxF90M0IoVwKFFBHaMvpQxVTRbD0HnixF1dZzGmszNS&#10;d/hI4baVRZZNpMWGU0ONntY1VbfDt1Vwu+w325MJzUw+J+vz59jvzN4rNXjrP+YgIvXxX/zn3uk0&#10;P58WxSgfT0fw+1MCQC5/AAAA//8DAFBLAQItABQABgAIAAAAIQDb4fbL7gAAAIUBAAATAAAAAAAA&#10;AAAAAAAAAAAAAABbQ29udGVudF9UeXBlc10ueG1sUEsBAi0AFAAGAAgAAAAhAFr0LFu/AAAAFQEA&#10;AAsAAAAAAAAAAAAAAAAAHwEAAF9yZWxzLy5yZWxzUEsBAi0AFAAGAAgAAAAhAFZCfcfHAAAA4wAA&#10;AA8AAAAAAAAAAAAAAAAABwIAAGRycy9kb3ducmV2LnhtbFBLBQYAAAAAAwADALcAAAD7AgAAAAA=&#10;">
                  <v:imagedata r:id="rId348" o:title=""/>
                </v:shape>
                <v:shape id="Arrow: Left 2044659909" o:spid="_x0000_s1028" type="#_x0000_t66" style="position:absolute;left:11334;top:7810;width:636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SA7zAAAAOMAAAAPAAAAZHJzL2Rvd25yZXYueG1sRI9BS8NA&#10;FITvgv9heYIXsbvWWpK026KiYC+CUWyPj+xrNjT7Nma3Tfz3riB4HGbmG2a5Hl0rTtSHxrOGm4kC&#10;QVx503Ct4eP9+ToDESKywdYzafimAOvV+dkSC+MHfqNTGWuRIBwK1GBj7AopQ2XJYZj4jjh5e987&#10;jEn2tTQ9DgnuWjlVai4dNpwWLHb0aKk6lEeXKJvD7qjy24fsM9u+Xn3Z4akta60vL8b7BYhIY/wP&#10;/7VfjIapms3md3mucvj9lP6AXP0AAAD//wMAUEsBAi0AFAAGAAgAAAAhANvh9svuAAAAhQEAABMA&#10;AAAAAAAAAAAAAAAAAAAAAFtDb250ZW50X1R5cGVzXS54bWxQSwECLQAUAAYACAAAACEAWvQsW78A&#10;AAAVAQAACwAAAAAAAAAAAAAAAAAfAQAAX3JlbHMvLnJlbHNQSwECLQAUAAYACAAAACEA6vEgO8wA&#10;AADjAAAADwAAAAAAAAAAAAAAAAAHAgAAZHJzL2Rvd25yZXYueG1sUEsFBgAAAAADAAMAtwAAAAAD&#10;AAAAAA==&#10;" adj="2414" fillcolor="#dae3f3" strokecolor="#2f528f" strokeweight="1pt"/>
                <w10:wrap anchorx="margin"/>
              </v:group>
            </w:pict>
          </mc:Fallback>
        </mc:AlternateContent>
      </w:r>
      <w:r>
        <w:rPr>
          <w:rFonts w:ascii="Comic Sans MS" w:hAnsi="Comic Sans MS"/>
          <w:sz w:val="48"/>
          <w:szCs w:val="36"/>
        </w:rPr>
        <w:tab/>
      </w:r>
      <w:r>
        <w:rPr>
          <w:rFonts w:ascii="Comic Sans MS" w:hAnsi="Comic Sans MS"/>
          <w:sz w:val="48"/>
          <w:szCs w:val="36"/>
        </w:rPr>
        <w:tab/>
      </w:r>
      <w:r>
        <w:rPr>
          <w:rFonts w:ascii="Comic Sans MS" w:hAnsi="Comic Sans MS"/>
          <w:sz w:val="48"/>
          <w:szCs w:val="36"/>
        </w:rPr>
        <w:tab/>
      </w:r>
      <w:r>
        <w:rPr>
          <w:rFonts w:ascii="Comic Sans MS" w:hAnsi="Comic Sans MS"/>
          <w:sz w:val="48"/>
          <w:szCs w:val="36"/>
        </w:rPr>
        <w:tab/>
      </w:r>
    </w:p>
    <w:p w14:paraId="4C83170F" w14:textId="77777777" w:rsidR="00685A3D" w:rsidRPr="004D50F7" w:rsidRDefault="00685A3D" w:rsidP="00165DC1">
      <w:pPr>
        <w:pStyle w:val="ListParagraph"/>
        <w:numPr>
          <w:ilvl w:val="0"/>
          <w:numId w:val="93"/>
        </w:numPr>
        <w:spacing w:after="0"/>
        <w:ind w:hanging="720"/>
        <w:rPr>
          <w:rFonts w:ascii="Comic Sans MS" w:hAnsi="Comic Sans MS"/>
          <w:sz w:val="48"/>
          <w:szCs w:val="36"/>
        </w:rPr>
      </w:pPr>
      <w:r>
        <w:rPr>
          <w:rFonts w:ascii="Comic Sans MS" w:hAnsi="Comic Sans MS"/>
          <w:spacing w:val="100"/>
          <w:sz w:val="56"/>
          <w:szCs w:val="44"/>
        </w:rPr>
        <w:tab/>
      </w:r>
      <w:r>
        <w:rPr>
          <w:rFonts w:ascii="Comic Sans MS" w:hAnsi="Comic Sans MS"/>
          <w:spacing w:val="100"/>
          <w:sz w:val="56"/>
          <w:szCs w:val="44"/>
        </w:rPr>
        <w:tab/>
      </w:r>
      <w:r w:rsidRPr="007E65B5">
        <w:rPr>
          <w:rFonts w:ascii="Comic Sans MS" w:hAnsi="Comic Sans MS"/>
          <w:spacing w:val="40"/>
          <w:sz w:val="52"/>
        </w:rPr>
        <w:t>cup</w:t>
      </w:r>
    </w:p>
    <w:tbl>
      <w:tblPr>
        <w:tblStyle w:val="TableGrid"/>
        <w:tblpPr w:leftFromText="180" w:rightFromText="180" w:vertAnchor="text" w:horzAnchor="page" w:tblpX="6697" w:tblpY="786"/>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97"/>
        <w:gridCol w:w="397"/>
        <w:gridCol w:w="567"/>
        <w:gridCol w:w="397"/>
        <w:gridCol w:w="397"/>
        <w:gridCol w:w="397"/>
      </w:tblGrid>
      <w:tr w:rsidR="00685A3D" w14:paraId="6C6EB3A9" w14:textId="77777777" w:rsidTr="00EA7751">
        <w:trPr>
          <w:trHeight w:val="20"/>
        </w:trPr>
        <w:tc>
          <w:tcPr>
            <w:tcW w:w="397" w:type="dxa"/>
            <w:tcBorders>
              <w:top w:val="single" w:sz="4" w:space="0" w:color="A6A6A6" w:themeColor="background1" w:themeShade="A6"/>
              <w:left w:val="single" w:sz="4" w:space="0" w:color="A6A6A6" w:themeColor="background1" w:themeShade="A6"/>
              <w:bottom w:val="single" w:sz="4" w:space="0" w:color="FFFFFF" w:themeColor="background1"/>
              <w:right w:val="single" w:sz="4" w:space="0" w:color="A6A6A6" w:themeColor="background1" w:themeShade="A6"/>
            </w:tcBorders>
          </w:tcPr>
          <w:p w14:paraId="5C188BAA" w14:textId="77777777" w:rsidR="00685A3D" w:rsidRPr="00214839" w:rsidRDefault="00685A3D" w:rsidP="00EA7751">
            <w:pPr>
              <w:rPr>
                <w:rFonts w:ascii="Comic Sans MS" w:hAnsi="Comic Sans MS"/>
                <w:sz w:val="20"/>
                <w:szCs w:val="14"/>
              </w:rPr>
            </w:pPr>
          </w:p>
        </w:tc>
        <w:tc>
          <w:tcPr>
            <w:tcW w:w="397"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FFFFFF" w:themeColor="background1"/>
            </w:tcBorders>
          </w:tcPr>
          <w:p w14:paraId="34B2E435" w14:textId="77777777" w:rsidR="00685A3D" w:rsidRPr="00214839" w:rsidRDefault="00685A3D" w:rsidP="00EA7751">
            <w:pPr>
              <w:rPr>
                <w:rFonts w:ascii="Comic Sans MS" w:hAnsi="Comic Sans MS"/>
                <w:sz w:val="20"/>
                <w:szCs w:val="14"/>
              </w:rPr>
            </w:pPr>
          </w:p>
        </w:tc>
        <w:tc>
          <w:tcPr>
            <w:tcW w:w="567"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cBorders>
          </w:tcPr>
          <w:p w14:paraId="4DE98ADD" w14:textId="77777777" w:rsidR="00685A3D" w:rsidRPr="00214839" w:rsidRDefault="00685A3D" w:rsidP="00EA7751">
            <w:pPr>
              <w:rPr>
                <w:rFonts w:ascii="Comic Sans MS" w:hAnsi="Comic Sans MS"/>
                <w:sz w:val="20"/>
                <w:szCs w:val="14"/>
              </w:rPr>
            </w:pPr>
          </w:p>
        </w:tc>
        <w:tc>
          <w:tcPr>
            <w:tcW w:w="397" w:type="dxa"/>
            <w:tcBorders>
              <w:top w:val="single" w:sz="4" w:space="0" w:color="FFFFFF"/>
              <w:left w:val="single" w:sz="4" w:space="0" w:color="FFFFFF"/>
              <w:bottom w:val="single" w:sz="4" w:space="0" w:color="A6A6A6" w:themeColor="background1" w:themeShade="A6"/>
              <w:right w:val="single" w:sz="4" w:space="0" w:color="A6A6A6" w:themeColor="background1" w:themeShade="A6"/>
            </w:tcBorders>
          </w:tcPr>
          <w:p w14:paraId="13811050" w14:textId="77777777" w:rsidR="00685A3D" w:rsidRPr="00214839" w:rsidRDefault="00685A3D" w:rsidP="00EA7751">
            <w:pPr>
              <w:rPr>
                <w:rFonts w:ascii="Comic Sans MS" w:hAnsi="Comic Sans MS"/>
                <w:sz w:val="20"/>
                <w:szCs w:val="14"/>
              </w:rPr>
            </w:pPr>
          </w:p>
        </w:tc>
        <w:tc>
          <w:tcPr>
            <w:tcW w:w="397" w:type="dxa"/>
            <w:tcBorders>
              <w:top w:val="single" w:sz="4" w:space="0" w:color="A6A6A6" w:themeColor="background1" w:themeShade="A6"/>
              <w:left w:val="single" w:sz="4" w:space="0" w:color="A6A6A6" w:themeColor="background1" w:themeShade="A6"/>
              <w:bottom w:val="single" w:sz="4" w:space="0" w:color="FFFFFF" w:themeColor="background1"/>
              <w:right w:val="single" w:sz="4" w:space="0" w:color="A6A6A6" w:themeColor="background1" w:themeShade="A6"/>
            </w:tcBorders>
          </w:tcPr>
          <w:p w14:paraId="595B803D" w14:textId="77777777" w:rsidR="00685A3D" w:rsidRPr="00214839" w:rsidRDefault="00685A3D" w:rsidP="00EA7751">
            <w:pPr>
              <w:rPr>
                <w:rFonts w:ascii="Comic Sans MS" w:hAnsi="Comic Sans MS"/>
                <w:sz w:val="20"/>
                <w:szCs w:val="14"/>
              </w:rPr>
            </w:pPr>
          </w:p>
        </w:tc>
        <w:tc>
          <w:tcPr>
            <w:tcW w:w="397" w:type="dxa"/>
            <w:tcBorders>
              <w:top w:val="single" w:sz="4" w:space="0" w:color="FFFFFF" w:themeColor="background1"/>
              <w:left w:val="single" w:sz="4" w:space="0" w:color="A6A6A6" w:themeColor="background1" w:themeShade="A6"/>
              <w:right w:val="single" w:sz="4" w:space="0" w:color="FFFFFF" w:themeColor="background1"/>
            </w:tcBorders>
          </w:tcPr>
          <w:p w14:paraId="26538053" w14:textId="77777777" w:rsidR="00685A3D" w:rsidRPr="00214839" w:rsidRDefault="00685A3D" w:rsidP="00EA7751">
            <w:pPr>
              <w:rPr>
                <w:rFonts w:ascii="Comic Sans MS" w:hAnsi="Comic Sans MS"/>
                <w:sz w:val="20"/>
                <w:szCs w:val="14"/>
              </w:rPr>
            </w:pPr>
          </w:p>
        </w:tc>
      </w:tr>
      <w:tr w:rsidR="00685A3D" w14:paraId="42BDAD87" w14:textId="77777777" w:rsidTr="00EA7751">
        <w:trPr>
          <w:trHeight w:val="454"/>
        </w:trPr>
        <w:tc>
          <w:tcPr>
            <w:tcW w:w="397" w:type="dxa"/>
            <w:tcBorders>
              <w:top w:val="single" w:sz="4" w:space="0" w:color="FFFFFF" w:themeColor="background1"/>
              <w:bottom w:val="single" w:sz="4" w:space="0" w:color="A6A6A6" w:themeColor="background1" w:themeShade="A6"/>
              <w:right w:val="single" w:sz="4" w:space="0" w:color="FFFFFF"/>
            </w:tcBorders>
          </w:tcPr>
          <w:p w14:paraId="6DEF4D7B" w14:textId="77777777" w:rsidR="00685A3D" w:rsidRPr="003B2F45" w:rsidRDefault="00685A3D" w:rsidP="00EA7751">
            <w:pPr>
              <w:jc w:val="center"/>
              <w:rPr>
                <w:rFonts w:ascii="Comic Sans MS" w:hAnsi="Comic Sans MS"/>
                <w:color w:val="A6A6A6" w:themeColor="background1" w:themeShade="A6"/>
                <w:sz w:val="52"/>
              </w:rPr>
            </w:pPr>
          </w:p>
        </w:tc>
        <w:tc>
          <w:tcPr>
            <w:tcW w:w="397" w:type="dxa"/>
            <w:tcBorders>
              <w:left w:val="single" w:sz="4" w:space="0" w:color="FFFFFF"/>
              <w:bottom w:val="single" w:sz="4" w:space="0" w:color="A6A6A6" w:themeColor="background1" w:themeShade="A6"/>
              <w:right w:val="single" w:sz="4" w:space="0" w:color="FFFFFF"/>
            </w:tcBorders>
          </w:tcPr>
          <w:p w14:paraId="107C67E4" w14:textId="77777777" w:rsidR="00685A3D" w:rsidRPr="003B2F45" w:rsidRDefault="00685A3D" w:rsidP="00EA7751">
            <w:pPr>
              <w:jc w:val="center"/>
              <w:rPr>
                <w:rFonts w:ascii="Comic Sans MS" w:hAnsi="Comic Sans MS"/>
                <w:color w:val="A6A6A6" w:themeColor="background1" w:themeShade="A6"/>
                <w:sz w:val="52"/>
              </w:rPr>
            </w:pPr>
          </w:p>
        </w:tc>
        <w:tc>
          <w:tcPr>
            <w:tcW w:w="567" w:type="dxa"/>
            <w:tcBorders>
              <w:left w:val="single" w:sz="4" w:space="0" w:color="FFFFFF"/>
              <w:bottom w:val="single" w:sz="4" w:space="0" w:color="A6A6A6" w:themeColor="background1" w:themeShade="A6"/>
              <w:right w:val="single" w:sz="4" w:space="0" w:color="FFFFFF"/>
            </w:tcBorders>
          </w:tcPr>
          <w:p w14:paraId="0FAA4137" w14:textId="77777777" w:rsidR="00685A3D" w:rsidRPr="003B2F45" w:rsidRDefault="00685A3D" w:rsidP="00EA7751">
            <w:pPr>
              <w:jc w:val="center"/>
              <w:rPr>
                <w:rFonts w:ascii="Comic Sans MS" w:hAnsi="Comic Sans MS"/>
                <w:color w:val="A6A6A6" w:themeColor="background1" w:themeShade="A6"/>
                <w:sz w:val="52"/>
              </w:rPr>
            </w:pPr>
          </w:p>
        </w:tc>
        <w:tc>
          <w:tcPr>
            <w:tcW w:w="39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119494FA" w14:textId="77777777" w:rsidR="00685A3D" w:rsidRPr="003B2F45" w:rsidRDefault="00685A3D" w:rsidP="00EA7751">
            <w:pPr>
              <w:jc w:val="center"/>
              <w:rPr>
                <w:rFonts w:ascii="Comic Sans MS" w:hAnsi="Comic Sans MS"/>
                <w:color w:val="A6A6A6" w:themeColor="background1" w:themeShade="A6"/>
                <w:sz w:val="52"/>
              </w:rPr>
            </w:pPr>
          </w:p>
        </w:tc>
        <w:tc>
          <w:tcPr>
            <w:tcW w:w="397" w:type="dxa"/>
            <w:tcBorders>
              <w:top w:val="single" w:sz="4" w:space="0" w:color="FFFFFF" w:themeColor="background1"/>
              <w:left w:val="single" w:sz="4" w:space="0" w:color="FFFFFF"/>
              <w:bottom w:val="single" w:sz="4" w:space="0" w:color="A6A6A6" w:themeColor="background1" w:themeShade="A6"/>
              <w:right w:val="single" w:sz="4" w:space="0" w:color="FFFFFF"/>
            </w:tcBorders>
          </w:tcPr>
          <w:p w14:paraId="0C2404EE" w14:textId="77777777" w:rsidR="00685A3D" w:rsidRPr="003B2F45" w:rsidRDefault="00685A3D" w:rsidP="00EA7751">
            <w:pPr>
              <w:jc w:val="center"/>
              <w:rPr>
                <w:rFonts w:ascii="Comic Sans MS" w:hAnsi="Comic Sans MS"/>
                <w:color w:val="A6A6A6" w:themeColor="background1" w:themeShade="A6"/>
                <w:sz w:val="52"/>
              </w:rPr>
            </w:pPr>
          </w:p>
        </w:tc>
        <w:tc>
          <w:tcPr>
            <w:tcW w:w="397" w:type="dxa"/>
            <w:tcBorders>
              <w:left w:val="single" w:sz="4" w:space="0" w:color="FFFFFF"/>
              <w:bottom w:val="single" w:sz="4" w:space="0" w:color="FFFFFF" w:themeColor="background1"/>
            </w:tcBorders>
          </w:tcPr>
          <w:p w14:paraId="5CDDC439" w14:textId="77777777" w:rsidR="00685A3D" w:rsidRPr="003B2F45" w:rsidRDefault="00685A3D" w:rsidP="00EA7751">
            <w:pPr>
              <w:jc w:val="center"/>
              <w:rPr>
                <w:rFonts w:ascii="Comic Sans MS" w:hAnsi="Comic Sans MS"/>
                <w:color w:val="A6A6A6" w:themeColor="background1" w:themeShade="A6"/>
                <w:sz w:val="52"/>
              </w:rPr>
            </w:pPr>
          </w:p>
        </w:tc>
      </w:tr>
      <w:tr w:rsidR="00685A3D" w:rsidRPr="00E74EDA" w14:paraId="153A359D" w14:textId="77777777" w:rsidTr="00EA7751">
        <w:trPr>
          <w:trHeight w:val="340"/>
        </w:trPr>
        <w:tc>
          <w:tcPr>
            <w:tcW w:w="397" w:type="dxa"/>
            <w:tcBorders>
              <w:left w:val="single" w:sz="4" w:space="0" w:color="FFFFFF" w:themeColor="background1"/>
              <w:bottom w:val="single" w:sz="4" w:space="0" w:color="FFFFFF" w:themeColor="background1"/>
              <w:right w:val="single" w:sz="4" w:space="0" w:color="FFFFFF" w:themeColor="background1"/>
            </w:tcBorders>
          </w:tcPr>
          <w:p w14:paraId="01B6E053" w14:textId="77777777" w:rsidR="00685A3D" w:rsidRPr="00214839" w:rsidRDefault="00685A3D" w:rsidP="00EA7751">
            <w:pPr>
              <w:rPr>
                <w:rFonts w:ascii="Comic Sans MS" w:hAnsi="Comic Sans MS"/>
                <w:sz w:val="20"/>
                <w:szCs w:val="14"/>
              </w:rPr>
            </w:pPr>
          </w:p>
        </w:tc>
        <w:tc>
          <w:tcPr>
            <w:tcW w:w="397"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5FC8802E" w14:textId="77777777" w:rsidR="00685A3D" w:rsidRPr="00214839" w:rsidRDefault="00685A3D" w:rsidP="00EA7751">
            <w:pPr>
              <w:rPr>
                <w:rFonts w:ascii="Comic Sans MS" w:hAnsi="Comic Sans MS"/>
                <w:sz w:val="20"/>
                <w:szCs w:val="14"/>
              </w:rPr>
            </w:pPr>
          </w:p>
        </w:tc>
        <w:tc>
          <w:tcPr>
            <w:tcW w:w="567"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29EA4F1D" w14:textId="77777777" w:rsidR="00685A3D" w:rsidRPr="00214839" w:rsidRDefault="00685A3D" w:rsidP="00EA7751">
            <w:pPr>
              <w:rPr>
                <w:rFonts w:ascii="Comic Sans MS" w:hAnsi="Comic Sans MS"/>
                <w:sz w:val="20"/>
                <w:szCs w:val="14"/>
              </w:rPr>
            </w:pPr>
          </w:p>
        </w:tc>
        <w:tc>
          <w:tcPr>
            <w:tcW w:w="397" w:type="dxa"/>
            <w:tcBorders>
              <w:left w:val="single" w:sz="4" w:space="0" w:color="FFFFFF" w:themeColor="background1"/>
              <w:bottom w:val="single" w:sz="4" w:space="0" w:color="FFFFFF" w:themeColor="background1"/>
              <w:right w:val="single" w:sz="4" w:space="0" w:color="FFFFFF" w:themeColor="background1"/>
            </w:tcBorders>
          </w:tcPr>
          <w:p w14:paraId="1CE9D352" w14:textId="77777777" w:rsidR="00685A3D" w:rsidRPr="00214839" w:rsidRDefault="00685A3D" w:rsidP="00EA7751">
            <w:pPr>
              <w:rPr>
                <w:rFonts w:ascii="Comic Sans MS" w:hAnsi="Comic Sans MS"/>
                <w:sz w:val="20"/>
                <w:szCs w:val="14"/>
              </w:rPr>
            </w:pPr>
          </w:p>
        </w:tc>
        <w:tc>
          <w:tcPr>
            <w:tcW w:w="397" w:type="dxa"/>
            <w:tcBorders>
              <w:left w:val="single" w:sz="4" w:space="0" w:color="FFFFFF" w:themeColor="background1"/>
              <w:bottom w:val="single" w:sz="4" w:space="0" w:color="FFFFFF" w:themeColor="background1"/>
              <w:right w:val="single" w:sz="4" w:space="0" w:color="A6A6A6" w:themeColor="background1" w:themeShade="A6"/>
            </w:tcBorders>
          </w:tcPr>
          <w:p w14:paraId="515CA4B7" w14:textId="77777777" w:rsidR="00685A3D" w:rsidRPr="00214839" w:rsidRDefault="00685A3D" w:rsidP="00EA7751">
            <w:pPr>
              <w:rPr>
                <w:rFonts w:ascii="Comic Sans MS" w:hAnsi="Comic Sans MS"/>
                <w:sz w:val="20"/>
                <w:szCs w:val="14"/>
              </w:rPr>
            </w:pPr>
          </w:p>
        </w:tc>
        <w:tc>
          <w:tcPr>
            <w:tcW w:w="397"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tcPr>
          <w:p w14:paraId="6A27D599" w14:textId="77777777" w:rsidR="00685A3D" w:rsidRPr="00214839" w:rsidRDefault="00685A3D" w:rsidP="00EA7751">
            <w:pPr>
              <w:rPr>
                <w:rFonts w:ascii="Comic Sans MS" w:hAnsi="Comic Sans MS"/>
                <w:sz w:val="20"/>
                <w:szCs w:val="14"/>
              </w:rPr>
            </w:pPr>
          </w:p>
        </w:tc>
      </w:tr>
    </w:tbl>
    <w:p w14:paraId="75277224" w14:textId="77777777" w:rsidR="00685A3D" w:rsidRDefault="00685A3D" w:rsidP="00685A3D">
      <w:pPr>
        <w:rPr>
          <w:rFonts w:ascii="Comic Sans MS" w:hAnsi="Comic Sans MS"/>
          <w:sz w:val="52"/>
        </w:rPr>
      </w:pPr>
      <w:r w:rsidRPr="001D3310">
        <w:rPr>
          <w:b/>
          <w:bCs/>
          <w:noProof/>
          <w:szCs w:val="48"/>
        </w:rPr>
        <w:drawing>
          <wp:anchor distT="0" distB="0" distL="114300" distR="114300" simplePos="0" relativeHeight="253754368" behindDoc="0" locked="0" layoutInCell="1" allowOverlap="1" wp14:anchorId="22AF16A9" wp14:editId="7262E86F">
            <wp:simplePos x="0" y="0"/>
            <wp:positionH relativeFrom="margin">
              <wp:posOffset>350520</wp:posOffset>
            </wp:positionH>
            <wp:positionV relativeFrom="paragraph">
              <wp:posOffset>435610</wp:posOffset>
            </wp:positionV>
            <wp:extent cx="906780" cy="826258"/>
            <wp:effectExtent l="0" t="0" r="7620" b="0"/>
            <wp:wrapNone/>
            <wp:docPr id="1404091780" name="Picture 140409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906780" cy="8262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50F7">
        <w:rPr>
          <w:rFonts w:ascii="Comic Sans MS" w:hAnsi="Comic Sans MS"/>
          <w:noProof/>
          <w:sz w:val="52"/>
          <w:szCs w:val="48"/>
        </w:rPr>
        <mc:AlternateContent>
          <mc:Choice Requires="wps">
            <w:drawing>
              <wp:anchor distT="0" distB="0" distL="114300" distR="114300" simplePos="0" relativeHeight="253740032" behindDoc="0" locked="0" layoutInCell="1" allowOverlap="1" wp14:anchorId="064AE8AB" wp14:editId="5C9033CA">
                <wp:simplePos x="0" y="0"/>
                <wp:positionH relativeFrom="margin">
                  <wp:align>center</wp:align>
                </wp:positionH>
                <wp:positionV relativeFrom="paragraph">
                  <wp:posOffset>301625</wp:posOffset>
                </wp:positionV>
                <wp:extent cx="5417820" cy="0"/>
                <wp:effectExtent l="0" t="0" r="0" b="0"/>
                <wp:wrapNone/>
                <wp:docPr id="2134764861" name="Straight Connector 2134764861"/>
                <wp:cNvGraphicFramePr/>
                <a:graphic xmlns:a="http://schemas.openxmlformats.org/drawingml/2006/main">
                  <a:graphicData uri="http://schemas.microsoft.com/office/word/2010/wordprocessingShape">
                    <wps:wsp>
                      <wps:cNvCnPr/>
                      <wps:spPr>
                        <a:xfrm>
                          <a:off x="0" y="0"/>
                          <a:ext cx="541782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5C961F" id="Straight Connector 2134764861" o:spid="_x0000_s1026" style="position:absolute;z-index:253740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75pt" to="426.6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B+WnQEAAI8DAAAOAAAAZHJzL2Uyb0RvYy54bWysU01v2zAMvRfofxB0X2wH21oYcXJosV6G&#10;rejHD1BlKhYmiYKkxs6/L6UkTrENwzDsIksk3yMfSa82kzVsByFqdB1vFjVn4CT22m07/vz05cM1&#10;ZzEJ1wuDDjq+h8g368uL1ehbWOKApofAiMTFdvQdH1LybVVFOYAVcYEeHDkVBisSPcO26oMYid2a&#10;alnXn6sRQ+8DSoiRrLcHJ18XfqVApu9KRUjMdJxqS+UM5XzJZ7VeiXYbhB+0PJYh/qEKK7SjpDPV&#10;rUiCvQb9C5XVMmBElRYSbYVKaQlFA6lp6p/UPA7CQ9FCzYl+blP8f7Ty2+7G3Qdqw+hjG/19yCom&#10;FWz+Un1sKs3az82CKTFJxk8fm6vrJfVUnnzVGehDTHeAluVLx412WYdoxe5rTJSMQk8h2Wxctp0r&#10;KLe0N3BwPoBiuqecTSEpywE3JrCdoLH2P5o8RqI0jiIzRGljZlD9Z9AxNsOgLMzfAufokhFdmoFW&#10;Owy/y5qmU6nqEH9SfdCaZb9gvy/zKO2gqRdlxw3Na/X+XeDn/2j9BgAA//8DAFBLAwQUAAYACAAA&#10;ACEAaSv9x9sAAAAGAQAADwAAAGRycy9kb3ducmV2LnhtbEyPwU7DMBBE70j8g7VI3KhDoKVK41RV&#10;JYS4IJrC3Y23Toq9jmwnDX+PEYdy3JnRzNtyPVnDRvShcyTgfpYBQ2qc6kgL+Ng/3y2BhShJSeMI&#10;BXxjgHV1fVXKQrkz7XCso2aphEIhBbQx9gXnoWnRyjBzPVLyjs5bGdPpNVdenlO5NTzPsgW3sqO0&#10;0Moety02X/VgBZhXP37qrd6E4WW3qE/vx/xtPwpxezNtVsAiTvEShl/8hA5VYjq4gVRgRkB6JAp4&#10;fJoDS+5y/pADO/wJvCr5f/zqBwAA//8DAFBLAQItABQABgAIAAAAIQC2gziS/gAAAOEBAAATAAAA&#10;AAAAAAAAAAAAAAAAAABbQ29udGVudF9UeXBlc10ueG1sUEsBAi0AFAAGAAgAAAAhADj9If/WAAAA&#10;lAEAAAsAAAAAAAAAAAAAAAAALwEAAF9yZWxzLy5yZWxzUEsBAi0AFAAGAAgAAAAhALcoH5adAQAA&#10;jwMAAA4AAAAAAAAAAAAAAAAALgIAAGRycy9lMm9Eb2MueG1sUEsBAi0AFAAGAAgAAAAhAGkr/cfb&#10;AAAABgEAAA8AAAAAAAAAAAAAAAAA9wMAAGRycy9kb3ducmV2LnhtbFBLBQYAAAAABAAEAPMAAAD/&#10;BAAAAAA=&#10;" strokecolor="black [3200]" strokeweight=".5pt">
                <v:stroke joinstyle="miter"/>
                <w10:wrap anchorx="margin"/>
              </v:line>
            </w:pict>
          </mc:Fallback>
        </mc:AlternateContent>
      </w:r>
    </w:p>
    <w:p w14:paraId="0552D26E" w14:textId="77777777" w:rsidR="00685A3D" w:rsidRPr="004D50F7" w:rsidRDefault="00685A3D" w:rsidP="00165DC1">
      <w:pPr>
        <w:pStyle w:val="ListParagraph"/>
        <w:numPr>
          <w:ilvl w:val="0"/>
          <w:numId w:val="93"/>
        </w:numPr>
        <w:spacing w:after="0"/>
        <w:ind w:hanging="720"/>
        <w:rPr>
          <w:rFonts w:ascii="Comic Sans MS" w:hAnsi="Comic Sans MS"/>
          <w:sz w:val="52"/>
        </w:rPr>
      </w:pPr>
      <w:r>
        <w:rPr>
          <w:rFonts w:ascii="Comic Sans MS" w:hAnsi="Comic Sans MS"/>
          <w:sz w:val="52"/>
        </w:rPr>
        <w:tab/>
      </w:r>
      <w:r>
        <w:rPr>
          <w:rFonts w:ascii="Comic Sans MS" w:hAnsi="Comic Sans MS"/>
          <w:sz w:val="52"/>
        </w:rPr>
        <w:tab/>
      </w:r>
      <w:r w:rsidRPr="007E65B5">
        <w:rPr>
          <w:rFonts w:ascii="Comic Sans MS" w:hAnsi="Comic Sans MS"/>
          <w:spacing w:val="40"/>
          <w:sz w:val="52"/>
        </w:rPr>
        <w:t>family</w:t>
      </w:r>
      <w:r w:rsidRPr="007E65B5">
        <w:rPr>
          <w:rFonts w:ascii="Comic Sans MS" w:hAnsi="Comic Sans MS"/>
          <w:spacing w:val="40"/>
          <w:sz w:val="52"/>
        </w:rPr>
        <w:tab/>
      </w:r>
      <w:r>
        <w:rPr>
          <w:rFonts w:ascii="Comic Sans MS" w:hAnsi="Comic Sans MS"/>
          <w:spacing w:val="100"/>
          <w:sz w:val="52"/>
        </w:rPr>
        <w:tab/>
      </w:r>
    </w:p>
    <w:tbl>
      <w:tblPr>
        <w:tblStyle w:val="TableGrid"/>
        <w:tblpPr w:leftFromText="180" w:rightFromText="180" w:vertAnchor="text" w:horzAnchor="page" w:tblpX="6649" w:tblpY="62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54"/>
        <w:gridCol w:w="454"/>
        <w:gridCol w:w="505"/>
        <w:gridCol w:w="403"/>
        <w:gridCol w:w="107"/>
      </w:tblGrid>
      <w:tr w:rsidR="00685A3D" w14:paraId="2D968C1A" w14:textId="77777777" w:rsidTr="00EA7751">
        <w:trPr>
          <w:gridAfter w:val="1"/>
          <w:wAfter w:w="107" w:type="dxa"/>
          <w:trHeight w:val="57"/>
        </w:trPr>
        <w:tc>
          <w:tcPr>
            <w:tcW w:w="454" w:type="dxa"/>
            <w:tcBorders>
              <w:bottom w:val="single" w:sz="4" w:space="0" w:color="FFFFFF" w:themeColor="background1"/>
            </w:tcBorders>
          </w:tcPr>
          <w:p w14:paraId="555F8978" w14:textId="77777777" w:rsidR="00685A3D" w:rsidRPr="002B6023" w:rsidRDefault="00685A3D" w:rsidP="00EA7751">
            <w:pPr>
              <w:rPr>
                <w:rFonts w:ascii="Comic Sans MS" w:hAnsi="Comic Sans MS"/>
                <w:sz w:val="20"/>
                <w:szCs w:val="14"/>
              </w:rPr>
            </w:pPr>
          </w:p>
        </w:tc>
        <w:tc>
          <w:tcPr>
            <w:tcW w:w="454" w:type="dxa"/>
            <w:tcBorders>
              <w:top w:val="single" w:sz="4" w:space="0" w:color="FFFFFF" w:themeColor="background1"/>
              <w:right w:val="single" w:sz="4" w:space="0" w:color="FFFFFF" w:themeColor="background1"/>
            </w:tcBorders>
          </w:tcPr>
          <w:p w14:paraId="4D29B3AF" w14:textId="77777777" w:rsidR="00685A3D" w:rsidRPr="002B6023" w:rsidRDefault="00685A3D" w:rsidP="00EA7751">
            <w:pPr>
              <w:rPr>
                <w:rFonts w:ascii="Comic Sans MS" w:hAnsi="Comic Sans MS"/>
                <w:sz w:val="20"/>
                <w:szCs w:val="14"/>
              </w:rPr>
            </w:pPr>
          </w:p>
        </w:tc>
        <w:tc>
          <w:tcPr>
            <w:tcW w:w="505" w:type="dxa"/>
            <w:tcBorders>
              <w:top w:val="single" w:sz="4" w:space="0" w:color="FFFFFF" w:themeColor="background1"/>
              <w:left w:val="single" w:sz="4" w:space="0" w:color="FFFFFF" w:themeColor="background1"/>
              <w:right w:val="single" w:sz="4" w:space="0" w:color="FFFFFF" w:themeColor="background1"/>
            </w:tcBorders>
          </w:tcPr>
          <w:p w14:paraId="53DF1A6A" w14:textId="77777777" w:rsidR="00685A3D" w:rsidRPr="002B6023" w:rsidRDefault="00685A3D" w:rsidP="00EA7751">
            <w:pPr>
              <w:rPr>
                <w:rFonts w:ascii="Comic Sans MS" w:hAnsi="Comic Sans MS"/>
                <w:sz w:val="20"/>
                <w:szCs w:val="14"/>
              </w:rPr>
            </w:pPr>
          </w:p>
        </w:tc>
        <w:tc>
          <w:tcPr>
            <w:tcW w:w="403" w:type="dxa"/>
            <w:tcBorders>
              <w:top w:val="single" w:sz="4" w:space="0" w:color="FFFFFF" w:themeColor="background1"/>
              <w:left w:val="single" w:sz="4" w:space="0" w:color="FFFFFF" w:themeColor="background1"/>
              <w:right w:val="single" w:sz="4" w:space="0" w:color="FFFFFF" w:themeColor="background1"/>
            </w:tcBorders>
          </w:tcPr>
          <w:p w14:paraId="3105262E" w14:textId="77777777" w:rsidR="00685A3D" w:rsidRPr="002B6023" w:rsidRDefault="00685A3D" w:rsidP="00EA7751">
            <w:pPr>
              <w:rPr>
                <w:rFonts w:ascii="Comic Sans MS" w:hAnsi="Comic Sans MS"/>
                <w:sz w:val="20"/>
                <w:szCs w:val="14"/>
              </w:rPr>
            </w:pPr>
          </w:p>
        </w:tc>
      </w:tr>
      <w:tr w:rsidR="00685A3D" w:rsidRPr="003B2F45" w14:paraId="43640E1A" w14:textId="77777777" w:rsidTr="00EA7751">
        <w:trPr>
          <w:trHeight w:val="397"/>
        </w:trPr>
        <w:tc>
          <w:tcPr>
            <w:tcW w:w="454" w:type="dxa"/>
            <w:tcBorders>
              <w:top w:val="single" w:sz="4" w:space="0" w:color="FFFFFF" w:themeColor="background1"/>
              <w:right w:val="single" w:sz="4" w:space="0" w:color="FFFFFF"/>
            </w:tcBorders>
          </w:tcPr>
          <w:p w14:paraId="03898FAD" w14:textId="77777777" w:rsidR="00685A3D" w:rsidRPr="003B2F45" w:rsidRDefault="00685A3D" w:rsidP="00EA7751">
            <w:pPr>
              <w:jc w:val="center"/>
              <w:rPr>
                <w:rFonts w:ascii="Comic Sans MS" w:hAnsi="Comic Sans MS"/>
                <w:color w:val="A6A6A6" w:themeColor="background1" w:themeShade="A6"/>
                <w:sz w:val="52"/>
              </w:rPr>
            </w:pPr>
          </w:p>
        </w:tc>
        <w:tc>
          <w:tcPr>
            <w:tcW w:w="454" w:type="dxa"/>
            <w:tcBorders>
              <w:left w:val="single" w:sz="4" w:space="0" w:color="FFFFFF"/>
              <w:right w:val="single" w:sz="4" w:space="0" w:color="FFFFFF"/>
            </w:tcBorders>
          </w:tcPr>
          <w:p w14:paraId="4F59853C" w14:textId="77777777" w:rsidR="00685A3D" w:rsidRPr="003B2F45" w:rsidRDefault="00685A3D" w:rsidP="00EA7751">
            <w:pPr>
              <w:jc w:val="center"/>
              <w:rPr>
                <w:rFonts w:ascii="Comic Sans MS" w:hAnsi="Comic Sans MS"/>
                <w:color w:val="A6A6A6" w:themeColor="background1" w:themeShade="A6"/>
                <w:sz w:val="52"/>
              </w:rPr>
            </w:pPr>
          </w:p>
        </w:tc>
        <w:tc>
          <w:tcPr>
            <w:tcW w:w="505" w:type="dxa"/>
            <w:tcBorders>
              <w:left w:val="single" w:sz="4" w:space="0" w:color="FFFFFF"/>
              <w:right w:val="single" w:sz="4" w:space="0" w:color="FFFFFF"/>
            </w:tcBorders>
          </w:tcPr>
          <w:p w14:paraId="38594123" w14:textId="77777777" w:rsidR="00685A3D" w:rsidRPr="003B2F45" w:rsidRDefault="00685A3D" w:rsidP="00EA7751">
            <w:pPr>
              <w:ind w:hanging="27"/>
              <w:jc w:val="center"/>
              <w:rPr>
                <w:rFonts w:ascii="Comic Sans MS" w:hAnsi="Comic Sans MS"/>
                <w:color w:val="A6A6A6" w:themeColor="background1" w:themeShade="A6"/>
                <w:sz w:val="52"/>
              </w:rPr>
            </w:pPr>
          </w:p>
        </w:tc>
        <w:tc>
          <w:tcPr>
            <w:tcW w:w="510" w:type="dxa"/>
            <w:gridSpan w:val="2"/>
            <w:tcBorders>
              <w:left w:val="single" w:sz="4" w:space="0" w:color="FFFFFF"/>
            </w:tcBorders>
          </w:tcPr>
          <w:p w14:paraId="5324BC99" w14:textId="77777777" w:rsidR="00685A3D" w:rsidRPr="003B2F45" w:rsidRDefault="00685A3D" w:rsidP="00EA7751">
            <w:pPr>
              <w:jc w:val="center"/>
              <w:rPr>
                <w:rFonts w:ascii="Comic Sans MS" w:hAnsi="Comic Sans MS"/>
                <w:color w:val="A6A6A6" w:themeColor="background1" w:themeShade="A6"/>
                <w:sz w:val="52"/>
              </w:rPr>
            </w:pPr>
          </w:p>
        </w:tc>
      </w:tr>
      <w:tr w:rsidR="00685A3D" w:rsidRPr="00E74EDA" w14:paraId="26DD8591" w14:textId="77777777" w:rsidTr="00EA7751">
        <w:trPr>
          <w:trHeight w:val="397"/>
        </w:trPr>
        <w:tc>
          <w:tcPr>
            <w:tcW w:w="454" w:type="dxa"/>
            <w:tcBorders>
              <w:left w:val="single" w:sz="4" w:space="0" w:color="FFFFFF" w:themeColor="background1"/>
              <w:bottom w:val="single" w:sz="4" w:space="0" w:color="FFFFFF" w:themeColor="background1"/>
              <w:right w:val="single" w:sz="4" w:space="0" w:color="FFFFFF" w:themeColor="background1"/>
            </w:tcBorders>
          </w:tcPr>
          <w:p w14:paraId="707DD116" w14:textId="77777777" w:rsidR="00685A3D" w:rsidRPr="00E74EDA" w:rsidRDefault="00685A3D" w:rsidP="00EA7751">
            <w:pPr>
              <w:rPr>
                <w:rFonts w:ascii="Comic Sans MS" w:hAnsi="Comic Sans MS"/>
                <w:szCs w:val="20"/>
              </w:rPr>
            </w:pPr>
          </w:p>
        </w:tc>
        <w:tc>
          <w:tcPr>
            <w:tcW w:w="454" w:type="dxa"/>
            <w:tcBorders>
              <w:left w:val="single" w:sz="4" w:space="0" w:color="FFFFFF" w:themeColor="background1"/>
              <w:bottom w:val="single" w:sz="4" w:space="0" w:color="FFFFFF" w:themeColor="background1"/>
              <w:right w:val="single" w:sz="4" w:space="0" w:color="FFFFFF" w:themeColor="background1"/>
            </w:tcBorders>
          </w:tcPr>
          <w:p w14:paraId="25CB2A70" w14:textId="77777777" w:rsidR="00685A3D" w:rsidRPr="00E74EDA" w:rsidRDefault="00685A3D" w:rsidP="00EA7751">
            <w:pPr>
              <w:rPr>
                <w:rFonts w:ascii="Comic Sans MS" w:hAnsi="Comic Sans MS"/>
                <w:szCs w:val="20"/>
              </w:rPr>
            </w:pPr>
          </w:p>
        </w:tc>
        <w:tc>
          <w:tcPr>
            <w:tcW w:w="505" w:type="dxa"/>
            <w:tcBorders>
              <w:left w:val="single" w:sz="4" w:space="0" w:color="FFFFFF" w:themeColor="background1"/>
              <w:bottom w:val="single" w:sz="4" w:space="0" w:color="FFFFFF" w:themeColor="background1"/>
              <w:right w:val="single" w:sz="4" w:space="0" w:color="FFFFFF" w:themeColor="background1"/>
            </w:tcBorders>
          </w:tcPr>
          <w:p w14:paraId="7E27BE76" w14:textId="77777777" w:rsidR="00685A3D" w:rsidRPr="00E74EDA" w:rsidRDefault="00685A3D" w:rsidP="00EA7751">
            <w:pPr>
              <w:rPr>
                <w:rFonts w:ascii="Comic Sans MS" w:hAnsi="Comic Sans MS"/>
                <w:szCs w:val="20"/>
              </w:rPr>
            </w:pPr>
          </w:p>
        </w:tc>
        <w:tc>
          <w:tcPr>
            <w:tcW w:w="510" w:type="dxa"/>
            <w:gridSpan w:val="2"/>
            <w:tcBorders>
              <w:left w:val="single" w:sz="4" w:space="0" w:color="FFFFFF" w:themeColor="background1"/>
              <w:bottom w:val="single" w:sz="4" w:space="0" w:color="FFFFFF" w:themeColor="background1"/>
              <w:right w:val="single" w:sz="4" w:space="0" w:color="FFFFFF" w:themeColor="background1"/>
            </w:tcBorders>
          </w:tcPr>
          <w:p w14:paraId="55C2A269" w14:textId="77777777" w:rsidR="00685A3D" w:rsidRPr="00E74EDA" w:rsidRDefault="00685A3D" w:rsidP="00EA7751">
            <w:pPr>
              <w:rPr>
                <w:rFonts w:ascii="Comic Sans MS" w:hAnsi="Comic Sans MS"/>
                <w:szCs w:val="20"/>
              </w:rPr>
            </w:pPr>
          </w:p>
        </w:tc>
      </w:tr>
    </w:tbl>
    <w:p w14:paraId="1B59C2FA" w14:textId="77777777" w:rsidR="00685A3D" w:rsidRDefault="00685A3D" w:rsidP="00685A3D">
      <w:pPr>
        <w:pStyle w:val="ListParagraph"/>
        <w:spacing w:after="0"/>
        <w:rPr>
          <w:rFonts w:ascii="Comic Sans MS" w:hAnsi="Comic Sans MS"/>
          <w:sz w:val="52"/>
        </w:rPr>
      </w:pPr>
      <w:r w:rsidRPr="001D3310">
        <w:rPr>
          <w:b/>
          <w:bCs/>
          <w:noProof/>
          <w:szCs w:val="48"/>
        </w:rPr>
        <w:drawing>
          <wp:anchor distT="0" distB="0" distL="114300" distR="114300" simplePos="0" relativeHeight="253753344" behindDoc="0" locked="0" layoutInCell="1" allowOverlap="1" wp14:anchorId="005CF888" wp14:editId="1B5DA3D5">
            <wp:simplePos x="0" y="0"/>
            <wp:positionH relativeFrom="margin">
              <wp:posOffset>190500</wp:posOffset>
            </wp:positionH>
            <wp:positionV relativeFrom="paragraph">
              <wp:posOffset>386715</wp:posOffset>
            </wp:positionV>
            <wp:extent cx="1219571" cy="816901"/>
            <wp:effectExtent l="0" t="0" r="0" b="2540"/>
            <wp:wrapNone/>
            <wp:docPr id="1553030916" name="Picture 155303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219571" cy="816901"/>
                    </a:xfrm>
                    <a:prstGeom prst="rect">
                      <a:avLst/>
                    </a:prstGeom>
                  </pic:spPr>
                </pic:pic>
              </a:graphicData>
            </a:graphic>
            <wp14:sizeRelH relativeFrom="margin">
              <wp14:pctWidth>0</wp14:pctWidth>
            </wp14:sizeRelH>
            <wp14:sizeRelV relativeFrom="margin">
              <wp14:pctHeight>0</wp14:pctHeight>
            </wp14:sizeRelV>
          </wp:anchor>
        </w:drawing>
      </w:r>
    </w:p>
    <w:p w14:paraId="5D99A63E" w14:textId="77777777" w:rsidR="00685A3D" w:rsidRPr="004D50F7" w:rsidRDefault="00685A3D" w:rsidP="00165DC1">
      <w:pPr>
        <w:pStyle w:val="ListParagraph"/>
        <w:numPr>
          <w:ilvl w:val="0"/>
          <w:numId w:val="93"/>
        </w:numPr>
        <w:spacing w:after="120"/>
        <w:ind w:hanging="720"/>
        <w:rPr>
          <w:rFonts w:ascii="Comic Sans MS" w:hAnsi="Comic Sans MS"/>
          <w:sz w:val="52"/>
        </w:rPr>
      </w:pPr>
      <w:r>
        <w:rPr>
          <w:rFonts w:ascii="Comic Sans MS" w:hAnsi="Comic Sans MS"/>
          <w:sz w:val="52"/>
        </w:rPr>
        <w:tab/>
      </w:r>
      <w:r>
        <w:rPr>
          <w:rFonts w:ascii="Comic Sans MS" w:hAnsi="Comic Sans MS"/>
          <w:sz w:val="52"/>
        </w:rPr>
        <w:tab/>
        <w:t xml:space="preserve"> </w:t>
      </w:r>
      <w:r w:rsidRPr="007E65B5">
        <w:rPr>
          <w:rFonts w:ascii="Comic Sans MS" w:hAnsi="Comic Sans MS"/>
          <w:spacing w:val="40"/>
          <w:sz w:val="52"/>
        </w:rPr>
        <w:t>home</w:t>
      </w:r>
    </w:p>
    <w:tbl>
      <w:tblPr>
        <w:tblStyle w:val="TableGrid"/>
        <w:tblpPr w:leftFromText="180" w:rightFromText="180" w:vertAnchor="text" w:horzAnchor="page" w:tblpX="6865" w:tblpY="80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54"/>
        <w:gridCol w:w="454"/>
        <w:gridCol w:w="454"/>
        <w:gridCol w:w="454"/>
        <w:gridCol w:w="454"/>
        <w:gridCol w:w="454"/>
        <w:gridCol w:w="56"/>
      </w:tblGrid>
      <w:tr w:rsidR="00685A3D" w14:paraId="664823F0" w14:textId="77777777" w:rsidTr="00EA7751">
        <w:trPr>
          <w:trHeight w:val="510"/>
        </w:trPr>
        <w:tc>
          <w:tcPr>
            <w:tcW w:w="454" w:type="dxa"/>
            <w:tcBorders>
              <w:bottom w:val="single" w:sz="4" w:space="0" w:color="A6A6A6" w:themeColor="background1" w:themeShade="A6"/>
              <w:right w:val="single" w:sz="4" w:space="0" w:color="FFFFFF"/>
            </w:tcBorders>
          </w:tcPr>
          <w:p w14:paraId="6A8B85EB" w14:textId="77777777" w:rsidR="00685A3D" w:rsidRPr="003B2F45" w:rsidRDefault="00685A3D" w:rsidP="00EA7751">
            <w:pPr>
              <w:jc w:val="center"/>
              <w:rPr>
                <w:rFonts w:ascii="Comic Sans MS" w:hAnsi="Comic Sans MS"/>
                <w:color w:val="A6A6A6" w:themeColor="background1" w:themeShade="A6"/>
                <w:sz w:val="52"/>
              </w:rPr>
            </w:pPr>
          </w:p>
        </w:tc>
        <w:tc>
          <w:tcPr>
            <w:tcW w:w="45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059D69B5" w14:textId="77777777" w:rsidR="00685A3D" w:rsidRPr="003B2F45" w:rsidRDefault="00685A3D" w:rsidP="00EA7751">
            <w:pPr>
              <w:jc w:val="center"/>
              <w:rPr>
                <w:rFonts w:ascii="Comic Sans MS" w:hAnsi="Comic Sans MS"/>
                <w:color w:val="A6A6A6" w:themeColor="background1" w:themeShade="A6"/>
                <w:sz w:val="52"/>
              </w:rPr>
            </w:pPr>
          </w:p>
        </w:tc>
        <w:tc>
          <w:tcPr>
            <w:tcW w:w="454" w:type="dxa"/>
            <w:tcBorders>
              <w:left w:val="single" w:sz="4" w:space="0" w:color="FFFFFF"/>
              <w:bottom w:val="single" w:sz="4" w:space="0" w:color="A6A6A6" w:themeColor="background1" w:themeShade="A6"/>
              <w:right w:val="single" w:sz="4" w:space="0" w:color="FFFFFF"/>
            </w:tcBorders>
          </w:tcPr>
          <w:p w14:paraId="02ECF65C" w14:textId="77777777" w:rsidR="00685A3D" w:rsidRPr="003B2F45" w:rsidRDefault="00685A3D" w:rsidP="00EA7751">
            <w:pPr>
              <w:jc w:val="center"/>
              <w:rPr>
                <w:rFonts w:ascii="Comic Sans MS" w:hAnsi="Comic Sans MS"/>
                <w:color w:val="A6A6A6" w:themeColor="background1" w:themeShade="A6"/>
                <w:sz w:val="52"/>
              </w:rPr>
            </w:pPr>
          </w:p>
        </w:tc>
        <w:tc>
          <w:tcPr>
            <w:tcW w:w="45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57B3E456" w14:textId="77777777" w:rsidR="00685A3D" w:rsidRPr="003B2F45" w:rsidRDefault="00685A3D" w:rsidP="00EA7751">
            <w:pPr>
              <w:jc w:val="center"/>
              <w:rPr>
                <w:rFonts w:ascii="Comic Sans MS" w:hAnsi="Comic Sans MS"/>
                <w:color w:val="A6A6A6" w:themeColor="background1" w:themeShade="A6"/>
                <w:sz w:val="52"/>
              </w:rPr>
            </w:pPr>
          </w:p>
        </w:tc>
        <w:tc>
          <w:tcPr>
            <w:tcW w:w="454" w:type="dxa"/>
            <w:tcBorders>
              <w:left w:val="single" w:sz="4" w:space="0" w:color="FFFFFF"/>
              <w:bottom w:val="single" w:sz="4" w:space="0" w:color="FFFFFF" w:themeColor="background1"/>
              <w:right w:val="single" w:sz="4" w:space="0" w:color="FFFFFF"/>
            </w:tcBorders>
          </w:tcPr>
          <w:p w14:paraId="2B4BAAEF" w14:textId="77777777" w:rsidR="00685A3D" w:rsidRPr="003B2F45" w:rsidRDefault="00685A3D" w:rsidP="00EA7751">
            <w:pPr>
              <w:jc w:val="center"/>
              <w:rPr>
                <w:rFonts w:ascii="Comic Sans MS" w:hAnsi="Comic Sans MS"/>
                <w:color w:val="A6A6A6" w:themeColor="background1" w:themeShade="A6"/>
                <w:sz w:val="52"/>
              </w:rPr>
            </w:pPr>
          </w:p>
        </w:tc>
        <w:tc>
          <w:tcPr>
            <w:tcW w:w="510" w:type="dxa"/>
            <w:gridSpan w:val="2"/>
            <w:tcBorders>
              <w:left w:val="single" w:sz="4" w:space="0" w:color="FFFFFF"/>
              <w:bottom w:val="single" w:sz="4" w:space="0" w:color="A6A6A6" w:themeColor="background1" w:themeShade="A6"/>
            </w:tcBorders>
          </w:tcPr>
          <w:p w14:paraId="10E96EB1" w14:textId="77777777" w:rsidR="00685A3D" w:rsidRPr="003B2F45" w:rsidRDefault="00685A3D" w:rsidP="00EA7751">
            <w:pPr>
              <w:jc w:val="center"/>
              <w:rPr>
                <w:rFonts w:ascii="Comic Sans MS" w:hAnsi="Comic Sans MS"/>
                <w:color w:val="A6A6A6" w:themeColor="background1" w:themeShade="A6"/>
                <w:sz w:val="52"/>
              </w:rPr>
            </w:pPr>
          </w:p>
        </w:tc>
      </w:tr>
      <w:tr w:rsidR="00685A3D" w:rsidRPr="00E74EDA" w14:paraId="7A0E9F3F" w14:textId="77777777" w:rsidTr="00EA7751">
        <w:trPr>
          <w:gridAfter w:val="1"/>
          <w:wAfter w:w="56" w:type="dxa"/>
          <w:trHeight w:val="283"/>
        </w:trPr>
        <w:tc>
          <w:tcPr>
            <w:tcW w:w="454"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78978B65" w14:textId="77777777" w:rsidR="00685A3D" w:rsidRPr="00214839" w:rsidRDefault="00685A3D" w:rsidP="00EA7751">
            <w:pPr>
              <w:rPr>
                <w:rFonts w:ascii="Comic Sans MS" w:hAnsi="Comic Sans MS"/>
                <w:sz w:val="16"/>
                <w:szCs w:val="10"/>
              </w:rPr>
            </w:pPr>
          </w:p>
        </w:tc>
        <w:tc>
          <w:tcPr>
            <w:tcW w:w="454"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68CBA065" w14:textId="77777777" w:rsidR="00685A3D" w:rsidRPr="00214839" w:rsidRDefault="00685A3D" w:rsidP="00EA7751">
            <w:pPr>
              <w:rPr>
                <w:rFonts w:ascii="Comic Sans MS" w:hAnsi="Comic Sans MS"/>
                <w:sz w:val="16"/>
                <w:szCs w:val="10"/>
              </w:rPr>
            </w:pPr>
          </w:p>
        </w:tc>
        <w:tc>
          <w:tcPr>
            <w:tcW w:w="454"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66D52286" w14:textId="77777777" w:rsidR="00685A3D" w:rsidRPr="00214839" w:rsidRDefault="00685A3D" w:rsidP="00EA7751">
            <w:pPr>
              <w:rPr>
                <w:rFonts w:ascii="Comic Sans MS" w:hAnsi="Comic Sans MS"/>
                <w:sz w:val="16"/>
                <w:szCs w:val="10"/>
              </w:rPr>
            </w:pPr>
          </w:p>
        </w:tc>
        <w:tc>
          <w:tcPr>
            <w:tcW w:w="454" w:type="dxa"/>
            <w:tcBorders>
              <w:left w:val="single" w:sz="4" w:space="0" w:color="FFFFFF" w:themeColor="background1"/>
              <w:bottom w:val="single" w:sz="4" w:space="0" w:color="FFFFFF" w:themeColor="background1"/>
              <w:right w:val="single" w:sz="4" w:space="0" w:color="A6A6A6" w:themeColor="background1" w:themeShade="A6"/>
            </w:tcBorders>
          </w:tcPr>
          <w:p w14:paraId="199A54BC" w14:textId="77777777" w:rsidR="00685A3D" w:rsidRPr="00214839" w:rsidRDefault="00685A3D" w:rsidP="00EA7751">
            <w:pPr>
              <w:rPr>
                <w:rFonts w:ascii="Comic Sans MS" w:hAnsi="Comic Sans MS"/>
                <w:sz w:val="16"/>
                <w:szCs w:val="10"/>
              </w:rPr>
            </w:pPr>
          </w:p>
        </w:tc>
        <w:tc>
          <w:tcPr>
            <w:tcW w:w="454"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tcPr>
          <w:p w14:paraId="50B172E8" w14:textId="77777777" w:rsidR="00685A3D" w:rsidRPr="00214839" w:rsidRDefault="00685A3D" w:rsidP="00EA7751">
            <w:pPr>
              <w:rPr>
                <w:rFonts w:ascii="Comic Sans MS" w:hAnsi="Comic Sans MS"/>
                <w:sz w:val="16"/>
                <w:szCs w:val="10"/>
              </w:rPr>
            </w:pPr>
          </w:p>
        </w:tc>
        <w:tc>
          <w:tcPr>
            <w:tcW w:w="454" w:type="dxa"/>
            <w:tcBorders>
              <w:left w:val="single" w:sz="4" w:space="0" w:color="A6A6A6" w:themeColor="background1" w:themeShade="A6"/>
              <w:bottom w:val="single" w:sz="4" w:space="0" w:color="FFFFFF" w:themeColor="background1"/>
              <w:right w:val="single" w:sz="4" w:space="0" w:color="FFFFFF" w:themeColor="background1"/>
            </w:tcBorders>
          </w:tcPr>
          <w:p w14:paraId="42921A7A" w14:textId="77777777" w:rsidR="00685A3D" w:rsidRPr="00214839" w:rsidRDefault="00685A3D" w:rsidP="00EA7751">
            <w:pPr>
              <w:rPr>
                <w:rFonts w:ascii="Comic Sans MS" w:hAnsi="Comic Sans MS"/>
                <w:sz w:val="16"/>
                <w:szCs w:val="10"/>
              </w:rPr>
            </w:pPr>
          </w:p>
        </w:tc>
      </w:tr>
    </w:tbl>
    <w:p w14:paraId="1E00276E" w14:textId="77777777" w:rsidR="00685A3D" w:rsidRPr="004D50F7" w:rsidRDefault="00685A3D" w:rsidP="00685A3D">
      <w:pPr>
        <w:pStyle w:val="ListParagraph"/>
        <w:rPr>
          <w:rFonts w:ascii="Comic Sans MS" w:hAnsi="Comic Sans MS"/>
          <w:sz w:val="52"/>
        </w:rPr>
      </w:pPr>
      <w:r w:rsidRPr="00901D89">
        <w:rPr>
          <w:noProof/>
        </w:rPr>
        <w:drawing>
          <wp:anchor distT="0" distB="0" distL="114300" distR="114300" simplePos="0" relativeHeight="253742080" behindDoc="0" locked="0" layoutInCell="1" allowOverlap="1" wp14:anchorId="52EB86A6" wp14:editId="1451DB2E">
            <wp:simplePos x="0" y="0"/>
            <wp:positionH relativeFrom="margin">
              <wp:posOffset>274320</wp:posOffset>
            </wp:positionH>
            <wp:positionV relativeFrom="paragraph">
              <wp:posOffset>307340</wp:posOffset>
            </wp:positionV>
            <wp:extent cx="922020" cy="1007245"/>
            <wp:effectExtent l="0" t="0" r="0" b="2540"/>
            <wp:wrapNone/>
            <wp:docPr id="779275654" name="Picture 77927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9" cstate="print">
                      <a:extLst>
                        <a:ext uri="{28A0092B-C50C-407E-A947-70E740481C1C}">
                          <a14:useLocalDpi xmlns:a14="http://schemas.microsoft.com/office/drawing/2010/main" val="0"/>
                        </a:ext>
                      </a:extLst>
                    </a:blip>
                    <a:stretch>
                      <a:fillRect/>
                    </a:stretch>
                  </pic:blipFill>
                  <pic:spPr>
                    <a:xfrm>
                      <a:off x="0" y="0"/>
                      <a:ext cx="922020" cy="1007245"/>
                    </a:xfrm>
                    <a:prstGeom prst="rect">
                      <a:avLst/>
                    </a:prstGeom>
                  </pic:spPr>
                </pic:pic>
              </a:graphicData>
            </a:graphic>
            <wp14:sizeRelH relativeFrom="margin">
              <wp14:pctWidth>0</wp14:pctWidth>
            </wp14:sizeRelH>
            <wp14:sizeRelV relativeFrom="margin">
              <wp14:pctHeight>0</wp14:pctHeight>
            </wp14:sizeRelV>
          </wp:anchor>
        </w:drawing>
      </w:r>
      <w:r w:rsidRPr="004D50F7">
        <w:rPr>
          <w:rFonts w:ascii="Comic Sans MS" w:hAnsi="Comic Sans MS"/>
          <w:noProof/>
          <w:sz w:val="52"/>
          <w:szCs w:val="48"/>
        </w:rPr>
        <mc:AlternateContent>
          <mc:Choice Requires="wps">
            <w:drawing>
              <wp:anchor distT="0" distB="0" distL="114300" distR="114300" simplePos="0" relativeHeight="253741056" behindDoc="0" locked="0" layoutInCell="1" allowOverlap="1" wp14:anchorId="0B681CA9" wp14:editId="231FC193">
                <wp:simplePos x="0" y="0"/>
                <wp:positionH relativeFrom="margin">
                  <wp:align>center</wp:align>
                </wp:positionH>
                <wp:positionV relativeFrom="paragraph">
                  <wp:posOffset>238125</wp:posOffset>
                </wp:positionV>
                <wp:extent cx="5417820" cy="0"/>
                <wp:effectExtent l="0" t="0" r="0" b="0"/>
                <wp:wrapNone/>
                <wp:docPr id="885297768" name="Straight Connector 885297768"/>
                <wp:cNvGraphicFramePr/>
                <a:graphic xmlns:a="http://schemas.openxmlformats.org/drawingml/2006/main">
                  <a:graphicData uri="http://schemas.microsoft.com/office/word/2010/wordprocessingShape">
                    <wps:wsp>
                      <wps:cNvCnPr/>
                      <wps:spPr>
                        <a:xfrm>
                          <a:off x="0" y="0"/>
                          <a:ext cx="541782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86C8AA" id="Straight Connector 885297768" o:spid="_x0000_s1026" style="position:absolute;z-index:253741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8.75pt" to="426.6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B+WnQEAAI8DAAAOAAAAZHJzL2Uyb0RvYy54bWysU01v2zAMvRfofxB0X2wH21oYcXJosV6G&#10;rejHD1BlKhYmiYKkxs6/L6UkTrENwzDsIksk3yMfSa82kzVsByFqdB1vFjVn4CT22m07/vz05cM1&#10;ZzEJ1wuDDjq+h8g368uL1ehbWOKApofAiMTFdvQdH1LybVVFOYAVcYEeHDkVBisSPcO26oMYid2a&#10;alnXn6sRQ+8DSoiRrLcHJ18XfqVApu9KRUjMdJxqS+UM5XzJZ7VeiXYbhB+0PJYh/qEKK7SjpDPV&#10;rUiCvQb9C5XVMmBElRYSbYVKaQlFA6lp6p/UPA7CQ9FCzYl+blP8f7Ty2+7G3Qdqw+hjG/19yCom&#10;FWz+Un1sKs3az82CKTFJxk8fm6vrJfVUnnzVGehDTHeAluVLx412WYdoxe5rTJSMQk8h2Wxctp0r&#10;KLe0N3BwPoBiuqecTSEpywE3JrCdoLH2P5o8RqI0jiIzRGljZlD9Z9AxNsOgLMzfAufokhFdmoFW&#10;Owy/y5qmU6nqEH9SfdCaZb9gvy/zKO2gqRdlxw3Na/X+XeDn/2j9BgAA//8DAFBLAwQUAAYACAAA&#10;ACEAHVBCuNsAAAAGAQAADwAAAGRycy9kb3ducmV2LnhtbEyPwU7DMBBE70j8g7VI3KhDqpYqxKmq&#10;SghxQTSFuxtvnbT2OrKdNPw9RhzocWdGM2/L9WQNG9GHzpGAx1kGDKlxqiMt4HP/8rACFqIkJY0j&#10;FPCNAdbV7U0pC+UutMOxjpqlEgqFFNDG2Bech6ZFK8PM9UjJOzpvZUyn11x5eUnl1vA8y5bcyo7S&#10;Qit73LbYnOvBCjBvfvzSW70Jw+tuWZ8+jvn7fhTi/m7aPAOLOMX/MPziJ3SoEtPBDaQCMwLSI1HA&#10;/GkBLLmrxTwHdvgTeFXya/zqBwAA//8DAFBLAQItABQABgAIAAAAIQC2gziS/gAAAOEBAAATAAAA&#10;AAAAAAAAAAAAAAAAAABbQ29udGVudF9UeXBlc10ueG1sUEsBAi0AFAAGAAgAAAAhADj9If/WAAAA&#10;lAEAAAsAAAAAAAAAAAAAAAAALwEAAF9yZWxzLy5yZWxzUEsBAi0AFAAGAAgAAAAhALcoH5adAQAA&#10;jwMAAA4AAAAAAAAAAAAAAAAALgIAAGRycy9lMm9Eb2MueG1sUEsBAi0AFAAGAAgAAAAhAB1QQrjb&#10;AAAABgEAAA8AAAAAAAAAAAAAAAAA9wMAAGRycy9kb3ducmV2LnhtbFBLBQYAAAAABAAEAPMAAAD/&#10;BAAAAAA=&#10;" strokecolor="black [3200]" strokeweight=".5pt">
                <v:stroke joinstyle="miter"/>
                <w10:wrap anchorx="margin"/>
              </v:line>
            </w:pict>
          </mc:Fallback>
        </mc:AlternateContent>
      </w:r>
      <w:r w:rsidRPr="00901D89">
        <w:rPr>
          <w:noProof/>
        </w:rPr>
        <w:t xml:space="preserve"> </w:t>
      </w:r>
    </w:p>
    <w:p w14:paraId="06F55E09" w14:textId="77777777" w:rsidR="00685A3D" w:rsidRPr="00BD5425" w:rsidRDefault="00685A3D" w:rsidP="00165DC1">
      <w:pPr>
        <w:pStyle w:val="ListParagraph"/>
        <w:numPr>
          <w:ilvl w:val="0"/>
          <w:numId w:val="93"/>
        </w:numPr>
        <w:spacing w:before="480" w:after="0"/>
        <w:ind w:hanging="720"/>
        <w:rPr>
          <w:rFonts w:ascii="Comic Sans MS" w:hAnsi="Comic Sans MS"/>
          <w:sz w:val="52"/>
        </w:rPr>
      </w:pPr>
      <w:r>
        <w:rPr>
          <w:rFonts w:ascii="Comic Sans MS" w:hAnsi="Comic Sans MS"/>
          <w:sz w:val="52"/>
        </w:rPr>
        <w:tab/>
      </w:r>
      <w:r>
        <w:rPr>
          <w:rFonts w:ascii="Comic Sans MS" w:hAnsi="Comic Sans MS"/>
          <w:sz w:val="52"/>
        </w:rPr>
        <w:tab/>
      </w:r>
      <w:r w:rsidRPr="007E65B5">
        <w:rPr>
          <w:rFonts w:ascii="Comic Sans MS" w:hAnsi="Comic Sans MS"/>
          <w:spacing w:val="40"/>
          <w:sz w:val="52"/>
        </w:rPr>
        <w:t>kids</w:t>
      </w:r>
      <w:r>
        <w:rPr>
          <w:rFonts w:ascii="Comic Sans MS" w:hAnsi="Comic Sans MS"/>
          <w:spacing w:val="100"/>
          <w:sz w:val="52"/>
        </w:rPr>
        <w:tab/>
      </w:r>
      <w:r>
        <w:rPr>
          <w:rFonts w:ascii="Comic Sans MS" w:hAnsi="Comic Sans MS"/>
          <w:spacing w:val="100"/>
          <w:sz w:val="52"/>
        </w:rPr>
        <w:tab/>
      </w:r>
      <w:r>
        <w:rPr>
          <w:rFonts w:ascii="Comic Sans MS" w:hAnsi="Comic Sans MS"/>
          <w:spacing w:val="100"/>
          <w:sz w:val="52"/>
        </w:rPr>
        <w:tab/>
      </w:r>
    </w:p>
    <w:p w14:paraId="0E254628" w14:textId="77777777" w:rsidR="00685A3D" w:rsidRPr="007E65B5" w:rsidRDefault="00685A3D" w:rsidP="00685A3D">
      <w:pPr>
        <w:pStyle w:val="ListParagraph"/>
        <w:rPr>
          <w:rFonts w:ascii="Comic Sans MS" w:hAnsi="Comic Sans MS"/>
          <w:sz w:val="52"/>
        </w:rPr>
      </w:pPr>
    </w:p>
    <w:tbl>
      <w:tblPr>
        <w:tblStyle w:val="TableGrid"/>
        <w:tblpPr w:leftFromText="180" w:rightFromText="180" w:vertAnchor="text" w:horzAnchor="page" w:tblpX="7009" w:tblpY="44"/>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97"/>
        <w:gridCol w:w="397"/>
        <w:gridCol w:w="397"/>
        <w:gridCol w:w="397"/>
      </w:tblGrid>
      <w:tr w:rsidR="00685A3D" w14:paraId="0357E49A" w14:textId="77777777" w:rsidTr="00EA7751">
        <w:trPr>
          <w:trHeight w:val="57"/>
        </w:trPr>
        <w:tc>
          <w:tcPr>
            <w:tcW w:w="397" w:type="dxa"/>
            <w:tcBorders>
              <w:bottom w:val="single" w:sz="4" w:space="0" w:color="FFFFFF" w:themeColor="background1"/>
            </w:tcBorders>
          </w:tcPr>
          <w:p w14:paraId="47011990" w14:textId="77777777" w:rsidR="00685A3D" w:rsidRPr="00214839" w:rsidRDefault="00685A3D" w:rsidP="00EA7751">
            <w:pPr>
              <w:rPr>
                <w:rFonts w:ascii="Comic Sans MS" w:hAnsi="Comic Sans MS"/>
                <w:sz w:val="20"/>
                <w:szCs w:val="14"/>
              </w:rPr>
            </w:pPr>
          </w:p>
        </w:tc>
        <w:tc>
          <w:tcPr>
            <w:tcW w:w="397" w:type="dxa"/>
            <w:tcBorders>
              <w:top w:val="single" w:sz="4" w:space="0" w:color="FFFFFF" w:themeColor="background1"/>
            </w:tcBorders>
          </w:tcPr>
          <w:p w14:paraId="103E8986" w14:textId="77777777" w:rsidR="00685A3D" w:rsidRPr="00214839" w:rsidRDefault="00685A3D" w:rsidP="00EA7751">
            <w:pPr>
              <w:rPr>
                <w:rFonts w:ascii="Comic Sans MS" w:hAnsi="Comic Sans MS"/>
                <w:sz w:val="20"/>
                <w:szCs w:val="14"/>
              </w:rPr>
            </w:pPr>
          </w:p>
        </w:tc>
        <w:tc>
          <w:tcPr>
            <w:tcW w:w="397" w:type="dxa"/>
            <w:tcBorders>
              <w:bottom w:val="single" w:sz="4" w:space="0" w:color="FFFFFF"/>
            </w:tcBorders>
          </w:tcPr>
          <w:p w14:paraId="4A2E95D9" w14:textId="77777777" w:rsidR="00685A3D" w:rsidRPr="00214839" w:rsidRDefault="00685A3D" w:rsidP="00EA7751">
            <w:pPr>
              <w:rPr>
                <w:rFonts w:ascii="Comic Sans MS" w:hAnsi="Comic Sans MS"/>
                <w:sz w:val="20"/>
                <w:szCs w:val="14"/>
              </w:rPr>
            </w:pPr>
          </w:p>
        </w:tc>
        <w:tc>
          <w:tcPr>
            <w:tcW w:w="397" w:type="dxa"/>
            <w:tcBorders>
              <w:top w:val="single" w:sz="4" w:space="0" w:color="FFFFFF"/>
              <w:right w:val="single" w:sz="4" w:space="0" w:color="FFFFFF"/>
            </w:tcBorders>
          </w:tcPr>
          <w:p w14:paraId="78377A33" w14:textId="77777777" w:rsidR="00685A3D" w:rsidRPr="00214839" w:rsidRDefault="00685A3D" w:rsidP="00EA7751">
            <w:pPr>
              <w:rPr>
                <w:rFonts w:ascii="Comic Sans MS" w:hAnsi="Comic Sans MS"/>
                <w:sz w:val="20"/>
                <w:szCs w:val="14"/>
              </w:rPr>
            </w:pPr>
          </w:p>
        </w:tc>
      </w:tr>
      <w:tr w:rsidR="00685A3D" w14:paraId="530C4C23" w14:textId="77777777" w:rsidTr="00EA7751">
        <w:trPr>
          <w:trHeight w:val="397"/>
        </w:trPr>
        <w:tc>
          <w:tcPr>
            <w:tcW w:w="397" w:type="dxa"/>
            <w:tcBorders>
              <w:top w:val="single" w:sz="4" w:space="0" w:color="FFFFFF" w:themeColor="background1"/>
              <w:right w:val="single" w:sz="4" w:space="0" w:color="FFFFFF"/>
            </w:tcBorders>
          </w:tcPr>
          <w:p w14:paraId="5DE994FA" w14:textId="77777777" w:rsidR="00685A3D" w:rsidRPr="003B2F45" w:rsidRDefault="00685A3D" w:rsidP="00EA7751">
            <w:pPr>
              <w:jc w:val="center"/>
              <w:rPr>
                <w:rFonts w:ascii="Comic Sans MS" w:hAnsi="Comic Sans MS"/>
                <w:color w:val="A6A6A6" w:themeColor="background1" w:themeShade="A6"/>
                <w:sz w:val="52"/>
              </w:rPr>
            </w:pPr>
          </w:p>
        </w:tc>
        <w:tc>
          <w:tcPr>
            <w:tcW w:w="397" w:type="dxa"/>
            <w:tcBorders>
              <w:left w:val="single" w:sz="4" w:space="0" w:color="FFFFFF"/>
              <w:bottom w:val="single" w:sz="4" w:space="0" w:color="A6A6A6" w:themeColor="background1" w:themeShade="A6"/>
              <w:right w:val="single" w:sz="4" w:space="0" w:color="FFFFFF"/>
            </w:tcBorders>
          </w:tcPr>
          <w:p w14:paraId="65051B07" w14:textId="77777777" w:rsidR="00685A3D" w:rsidRPr="003B2F45" w:rsidRDefault="00685A3D" w:rsidP="00EA7751">
            <w:pPr>
              <w:jc w:val="center"/>
              <w:rPr>
                <w:rFonts w:ascii="Comic Sans MS" w:hAnsi="Comic Sans MS"/>
                <w:color w:val="A6A6A6" w:themeColor="background1" w:themeShade="A6"/>
                <w:sz w:val="52"/>
              </w:rPr>
            </w:pPr>
          </w:p>
        </w:tc>
        <w:tc>
          <w:tcPr>
            <w:tcW w:w="397" w:type="dxa"/>
            <w:tcBorders>
              <w:top w:val="single" w:sz="4" w:space="0" w:color="FFFFFF"/>
              <w:left w:val="single" w:sz="4" w:space="0" w:color="FFFFFF"/>
              <w:right w:val="single" w:sz="4" w:space="0" w:color="FFFFFF"/>
            </w:tcBorders>
          </w:tcPr>
          <w:p w14:paraId="0FEABE14" w14:textId="77777777" w:rsidR="00685A3D" w:rsidRPr="003B2F45" w:rsidRDefault="00685A3D" w:rsidP="00EA7751">
            <w:pPr>
              <w:jc w:val="center"/>
              <w:rPr>
                <w:rFonts w:ascii="Comic Sans MS" w:hAnsi="Comic Sans MS"/>
                <w:color w:val="A6A6A6" w:themeColor="background1" w:themeShade="A6"/>
                <w:sz w:val="52"/>
              </w:rPr>
            </w:pPr>
          </w:p>
        </w:tc>
        <w:tc>
          <w:tcPr>
            <w:tcW w:w="397" w:type="dxa"/>
            <w:tcBorders>
              <w:left w:val="single" w:sz="4" w:space="0" w:color="FFFFFF"/>
            </w:tcBorders>
          </w:tcPr>
          <w:p w14:paraId="3B8AB346" w14:textId="77777777" w:rsidR="00685A3D" w:rsidRPr="003B2F45" w:rsidRDefault="00685A3D" w:rsidP="00EA7751">
            <w:pPr>
              <w:jc w:val="center"/>
              <w:rPr>
                <w:rFonts w:ascii="Comic Sans MS" w:hAnsi="Comic Sans MS"/>
                <w:color w:val="A6A6A6" w:themeColor="background1" w:themeShade="A6"/>
                <w:sz w:val="52"/>
              </w:rPr>
            </w:pPr>
          </w:p>
        </w:tc>
      </w:tr>
    </w:tbl>
    <w:p w14:paraId="19D1AE0A" w14:textId="77777777" w:rsidR="00685A3D" w:rsidRDefault="00685A3D" w:rsidP="00165DC1">
      <w:pPr>
        <w:pStyle w:val="ListParagraph"/>
        <w:numPr>
          <w:ilvl w:val="0"/>
          <w:numId w:val="93"/>
        </w:numPr>
        <w:spacing w:after="0"/>
        <w:ind w:hanging="720"/>
        <w:rPr>
          <w:rFonts w:ascii="Comic Sans MS" w:hAnsi="Comic Sans MS"/>
          <w:sz w:val="52"/>
        </w:rPr>
      </w:pPr>
      <w:r w:rsidRPr="00F52709">
        <w:rPr>
          <w:noProof/>
        </w:rPr>
        <w:drawing>
          <wp:anchor distT="0" distB="0" distL="114300" distR="114300" simplePos="0" relativeHeight="253743104" behindDoc="0" locked="0" layoutInCell="1" allowOverlap="1" wp14:anchorId="50DC773D" wp14:editId="23521EB9">
            <wp:simplePos x="0" y="0"/>
            <wp:positionH relativeFrom="margin">
              <wp:posOffset>393961</wp:posOffset>
            </wp:positionH>
            <wp:positionV relativeFrom="paragraph">
              <wp:posOffset>4445</wp:posOffset>
            </wp:positionV>
            <wp:extent cx="731520" cy="592666"/>
            <wp:effectExtent l="0" t="0" r="0" b="0"/>
            <wp:wrapNone/>
            <wp:docPr id="668486944" name="Picture 66848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0" cstate="print">
                      <a:extLst>
                        <a:ext uri="{28A0092B-C50C-407E-A947-70E740481C1C}">
                          <a14:useLocalDpi xmlns:a14="http://schemas.microsoft.com/office/drawing/2010/main" val="0"/>
                        </a:ext>
                      </a:extLst>
                    </a:blip>
                    <a:stretch>
                      <a:fillRect/>
                    </a:stretch>
                  </pic:blipFill>
                  <pic:spPr>
                    <a:xfrm>
                      <a:off x="0" y="0"/>
                      <a:ext cx="731520" cy="592666"/>
                    </a:xfrm>
                    <a:prstGeom prst="rect">
                      <a:avLst/>
                    </a:prstGeom>
                  </pic:spPr>
                </pic:pic>
              </a:graphicData>
            </a:graphic>
            <wp14:sizeRelH relativeFrom="margin">
              <wp14:pctWidth>0</wp14:pctWidth>
            </wp14:sizeRelH>
            <wp14:sizeRelV relativeFrom="margin">
              <wp14:pctHeight>0</wp14:pctHeight>
            </wp14:sizeRelV>
          </wp:anchor>
        </w:drawing>
      </w:r>
      <w:r w:rsidRPr="00F52709">
        <w:rPr>
          <w:noProof/>
        </w:rPr>
        <w:t xml:space="preserve"> </w:t>
      </w:r>
      <w:r>
        <w:rPr>
          <w:rFonts w:ascii="Comic Sans MS" w:hAnsi="Comic Sans MS"/>
          <w:sz w:val="52"/>
        </w:rPr>
        <w:tab/>
      </w:r>
      <w:r>
        <w:rPr>
          <w:rFonts w:ascii="Comic Sans MS" w:hAnsi="Comic Sans MS"/>
          <w:sz w:val="52"/>
        </w:rPr>
        <w:tab/>
      </w:r>
      <w:r w:rsidRPr="007E65B5">
        <w:rPr>
          <w:rFonts w:ascii="Comic Sans MS" w:hAnsi="Comic Sans MS"/>
          <w:spacing w:val="40"/>
          <w:sz w:val="52"/>
        </w:rPr>
        <w:t>orange</w:t>
      </w:r>
    </w:p>
    <w:tbl>
      <w:tblPr>
        <w:tblStyle w:val="TableGrid"/>
        <w:tblpPr w:leftFromText="180" w:rightFromText="180" w:vertAnchor="text" w:horzAnchor="page" w:tblpX="6781" w:tblpY="78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54"/>
        <w:gridCol w:w="454"/>
        <w:gridCol w:w="454"/>
        <w:gridCol w:w="397"/>
        <w:gridCol w:w="57"/>
        <w:gridCol w:w="397"/>
        <w:gridCol w:w="57"/>
        <w:gridCol w:w="397"/>
        <w:gridCol w:w="57"/>
        <w:gridCol w:w="390"/>
        <w:gridCol w:w="64"/>
      </w:tblGrid>
      <w:tr w:rsidR="00685A3D" w14:paraId="51B4C08F" w14:textId="77777777" w:rsidTr="00EA7751">
        <w:trPr>
          <w:gridAfter w:val="1"/>
          <w:wAfter w:w="64" w:type="dxa"/>
          <w:trHeight w:val="57"/>
        </w:trPr>
        <w:tc>
          <w:tcPr>
            <w:tcW w:w="454" w:type="dxa"/>
            <w:tcBorders>
              <w:top w:val="single" w:sz="4" w:space="0" w:color="FFFFFF" w:themeColor="background1"/>
              <w:left w:val="single" w:sz="4" w:space="0" w:color="FFFFFF" w:themeColor="background1"/>
              <w:right w:val="single" w:sz="4" w:space="0" w:color="A6A6A6" w:themeColor="background1" w:themeShade="A6"/>
            </w:tcBorders>
          </w:tcPr>
          <w:p w14:paraId="1C0E6883" w14:textId="77777777" w:rsidR="00685A3D" w:rsidRPr="002B6023" w:rsidRDefault="00685A3D" w:rsidP="00EA7751">
            <w:pPr>
              <w:rPr>
                <w:rFonts w:ascii="Comic Sans MS" w:hAnsi="Comic Sans MS"/>
                <w:sz w:val="20"/>
                <w:szCs w:val="14"/>
              </w:rPr>
            </w:pPr>
          </w:p>
        </w:tc>
        <w:tc>
          <w:tcPr>
            <w:tcW w:w="454" w:type="dxa"/>
            <w:tcBorders>
              <w:top w:val="single" w:sz="4" w:space="0" w:color="A6A6A6" w:themeColor="background1" w:themeShade="A6"/>
              <w:left w:val="single" w:sz="4" w:space="0" w:color="A6A6A6" w:themeColor="background1" w:themeShade="A6"/>
              <w:bottom w:val="single" w:sz="4" w:space="0" w:color="FFFFFF" w:themeColor="background1"/>
              <w:right w:val="single" w:sz="4" w:space="0" w:color="A6A6A6" w:themeColor="background1" w:themeShade="A6"/>
            </w:tcBorders>
          </w:tcPr>
          <w:p w14:paraId="6FCC29E0" w14:textId="77777777" w:rsidR="00685A3D" w:rsidRPr="002B6023" w:rsidRDefault="00685A3D" w:rsidP="00EA7751">
            <w:pPr>
              <w:rPr>
                <w:rFonts w:ascii="Comic Sans MS" w:hAnsi="Comic Sans MS"/>
                <w:sz w:val="20"/>
                <w:szCs w:val="14"/>
              </w:rPr>
            </w:pPr>
          </w:p>
        </w:tc>
        <w:tc>
          <w:tcPr>
            <w:tcW w:w="454" w:type="dxa"/>
            <w:tcBorders>
              <w:top w:val="single" w:sz="4" w:space="0" w:color="FFFFFF" w:themeColor="background1"/>
              <w:left w:val="single" w:sz="4" w:space="0" w:color="A6A6A6" w:themeColor="background1" w:themeShade="A6"/>
              <w:right w:val="single" w:sz="4" w:space="0" w:color="BFBFBF"/>
            </w:tcBorders>
          </w:tcPr>
          <w:p w14:paraId="066F70BD" w14:textId="77777777" w:rsidR="00685A3D" w:rsidRPr="002B6023" w:rsidRDefault="00685A3D" w:rsidP="00EA7751">
            <w:pPr>
              <w:rPr>
                <w:rFonts w:ascii="Comic Sans MS" w:hAnsi="Comic Sans MS"/>
                <w:sz w:val="20"/>
                <w:szCs w:val="14"/>
              </w:rPr>
            </w:pPr>
          </w:p>
        </w:tc>
        <w:tc>
          <w:tcPr>
            <w:tcW w:w="454" w:type="dxa"/>
            <w:gridSpan w:val="2"/>
            <w:tcBorders>
              <w:top w:val="single" w:sz="4" w:space="0" w:color="BFBFBF"/>
              <w:left w:val="single" w:sz="4" w:space="0" w:color="BFBFBF"/>
              <w:bottom w:val="single" w:sz="4" w:space="0" w:color="FFFFFF" w:themeColor="background1"/>
              <w:right w:val="single" w:sz="4" w:space="0" w:color="BFBFBF"/>
            </w:tcBorders>
          </w:tcPr>
          <w:p w14:paraId="7C44A799" w14:textId="77777777" w:rsidR="00685A3D" w:rsidRPr="002B6023" w:rsidRDefault="00685A3D" w:rsidP="00EA7751">
            <w:pPr>
              <w:rPr>
                <w:rFonts w:ascii="Comic Sans MS" w:hAnsi="Comic Sans MS"/>
                <w:sz w:val="20"/>
                <w:szCs w:val="14"/>
              </w:rPr>
            </w:pPr>
          </w:p>
        </w:tc>
        <w:tc>
          <w:tcPr>
            <w:tcW w:w="454" w:type="dxa"/>
            <w:gridSpan w:val="2"/>
            <w:tcBorders>
              <w:top w:val="single" w:sz="4" w:space="0" w:color="FFFFFF" w:themeColor="background1"/>
              <w:left w:val="single" w:sz="4" w:space="0" w:color="BFBFBF"/>
              <w:right w:val="single" w:sz="4" w:space="0" w:color="FFFFFF"/>
            </w:tcBorders>
          </w:tcPr>
          <w:p w14:paraId="70DE8779" w14:textId="77777777" w:rsidR="00685A3D" w:rsidRPr="002B6023" w:rsidRDefault="00685A3D" w:rsidP="00EA7751">
            <w:pPr>
              <w:rPr>
                <w:rFonts w:ascii="Comic Sans MS" w:hAnsi="Comic Sans MS"/>
                <w:sz w:val="20"/>
                <w:szCs w:val="14"/>
              </w:rPr>
            </w:pPr>
          </w:p>
        </w:tc>
        <w:tc>
          <w:tcPr>
            <w:tcW w:w="454" w:type="dxa"/>
            <w:gridSpan w:val="2"/>
            <w:tcBorders>
              <w:top w:val="single" w:sz="4" w:space="0" w:color="FFFFFF"/>
              <w:left w:val="single" w:sz="4" w:space="0" w:color="FFFFFF"/>
              <w:right w:val="single" w:sz="4" w:space="0" w:color="BFBFBF"/>
            </w:tcBorders>
          </w:tcPr>
          <w:p w14:paraId="24002691" w14:textId="77777777" w:rsidR="00685A3D" w:rsidRPr="002B6023" w:rsidRDefault="00685A3D" w:rsidP="00EA7751">
            <w:pPr>
              <w:rPr>
                <w:rFonts w:ascii="Comic Sans MS" w:hAnsi="Comic Sans MS"/>
                <w:sz w:val="20"/>
                <w:szCs w:val="14"/>
              </w:rPr>
            </w:pPr>
          </w:p>
        </w:tc>
        <w:tc>
          <w:tcPr>
            <w:tcW w:w="390" w:type="dxa"/>
            <w:tcBorders>
              <w:top w:val="single" w:sz="4" w:space="0" w:color="BFBFBF"/>
              <w:left w:val="single" w:sz="4" w:space="0" w:color="BFBFBF"/>
              <w:bottom w:val="single" w:sz="4" w:space="0" w:color="FFFFFF" w:themeColor="background1"/>
              <w:right w:val="single" w:sz="4" w:space="0" w:color="BFBFBF"/>
            </w:tcBorders>
          </w:tcPr>
          <w:p w14:paraId="34D45B06" w14:textId="77777777" w:rsidR="00685A3D" w:rsidRPr="002B6023" w:rsidRDefault="00685A3D" w:rsidP="00EA7751">
            <w:pPr>
              <w:rPr>
                <w:rFonts w:ascii="Comic Sans MS" w:hAnsi="Comic Sans MS"/>
                <w:sz w:val="20"/>
                <w:szCs w:val="14"/>
              </w:rPr>
            </w:pPr>
          </w:p>
        </w:tc>
      </w:tr>
      <w:tr w:rsidR="00685A3D" w14:paraId="0367597C" w14:textId="77777777" w:rsidTr="00EA7751">
        <w:trPr>
          <w:gridAfter w:val="1"/>
          <w:wAfter w:w="64" w:type="dxa"/>
          <w:trHeight w:val="510"/>
        </w:trPr>
        <w:tc>
          <w:tcPr>
            <w:tcW w:w="454" w:type="dxa"/>
            <w:tcBorders>
              <w:bottom w:val="single" w:sz="4" w:space="0" w:color="A6A6A6" w:themeColor="background1" w:themeShade="A6"/>
              <w:right w:val="single" w:sz="4" w:space="0" w:color="FFFFFF"/>
            </w:tcBorders>
          </w:tcPr>
          <w:p w14:paraId="1E4BFD73" w14:textId="77777777" w:rsidR="00685A3D" w:rsidRPr="003B2F45" w:rsidRDefault="00685A3D" w:rsidP="00EA7751">
            <w:pPr>
              <w:jc w:val="center"/>
              <w:rPr>
                <w:rFonts w:ascii="Comic Sans MS" w:hAnsi="Comic Sans MS"/>
                <w:color w:val="A6A6A6" w:themeColor="background1" w:themeShade="A6"/>
                <w:sz w:val="52"/>
              </w:rPr>
            </w:pPr>
          </w:p>
        </w:tc>
        <w:tc>
          <w:tcPr>
            <w:tcW w:w="454" w:type="dxa"/>
            <w:tcBorders>
              <w:top w:val="single" w:sz="4" w:space="0" w:color="FFFFFF" w:themeColor="background1"/>
              <w:left w:val="single" w:sz="4" w:space="0" w:color="FFFFFF"/>
              <w:bottom w:val="single" w:sz="4" w:space="0" w:color="A6A6A6" w:themeColor="background1" w:themeShade="A6"/>
              <w:right w:val="single" w:sz="4" w:space="0" w:color="FFFFFF"/>
            </w:tcBorders>
          </w:tcPr>
          <w:p w14:paraId="6446F3E6" w14:textId="77777777" w:rsidR="00685A3D" w:rsidRPr="003B2F45" w:rsidRDefault="00685A3D" w:rsidP="00EA7751">
            <w:pPr>
              <w:jc w:val="center"/>
              <w:rPr>
                <w:rFonts w:ascii="Comic Sans MS" w:hAnsi="Comic Sans MS"/>
                <w:color w:val="A6A6A6" w:themeColor="background1" w:themeShade="A6"/>
                <w:sz w:val="52"/>
              </w:rPr>
            </w:pPr>
          </w:p>
        </w:tc>
        <w:tc>
          <w:tcPr>
            <w:tcW w:w="454" w:type="dxa"/>
            <w:tcBorders>
              <w:left w:val="single" w:sz="4" w:space="0" w:color="FFFFFF"/>
              <w:bottom w:val="single" w:sz="4" w:space="0" w:color="A6A6A6" w:themeColor="background1" w:themeShade="A6"/>
              <w:right w:val="single" w:sz="4" w:space="0" w:color="FFFFFF"/>
            </w:tcBorders>
          </w:tcPr>
          <w:p w14:paraId="1107B791" w14:textId="77777777" w:rsidR="00685A3D" w:rsidRPr="003B2F45" w:rsidRDefault="00685A3D" w:rsidP="00EA7751">
            <w:pPr>
              <w:jc w:val="center"/>
              <w:rPr>
                <w:rFonts w:ascii="Comic Sans MS" w:hAnsi="Comic Sans MS"/>
                <w:color w:val="A6A6A6" w:themeColor="background1" w:themeShade="A6"/>
                <w:sz w:val="52"/>
              </w:rPr>
            </w:pPr>
          </w:p>
        </w:tc>
        <w:tc>
          <w:tcPr>
            <w:tcW w:w="397" w:type="dxa"/>
            <w:tcBorders>
              <w:top w:val="single" w:sz="4" w:space="0" w:color="FFFFFF" w:themeColor="background1"/>
              <w:left w:val="single" w:sz="4" w:space="0" w:color="FFFFFF"/>
              <w:bottom w:val="single" w:sz="4" w:space="0" w:color="A6A6A6" w:themeColor="background1" w:themeShade="A6"/>
              <w:right w:val="single" w:sz="4" w:space="0" w:color="FFFFFF"/>
            </w:tcBorders>
          </w:tcPr>
          <w:p w14:paraId="7019F690" w14:textId="77777777" w:rsidR="00685A3D" w:rsidRPr="003B2F45" w:rsidRDefault="00685A3D" w:rsidP="00EA7751">
            <w:pPr>
              <w:ind w:right="-187" w:hanging="58"/>
              <w:rPr>
                <w:rFonts w:ascii="Comic Sans MS" w:hAnsi="Comic Sans MS"/>
                <w:color w:val="A6A6A6" w:themeColor="background1" w:themeShade="A6"/>
                <w:sz w:val="52"/>
              </w:rPr>
            </w:pPr>
          </w:p>
        </w:tc>
        <w:tc>
          <w:tcPr>
            <w:tcW w:w="454" w:type="dxa"/>
            <w:gridSpan w:val="2"/>
            <w:tcBorders>
              <w:left w:val="single" w:sz="4" w:space="0" w:color="FFFFFF"/>
              <w:bottom w:val="single" w:sz="4" w:space="0" w:color="A6A6A6" w:themeColor="background1" w:themeShade="A6"/>
              <w:right w:val="single" w:sz="4" w:space="0" w:color="FFFFFF"/>
            </w:tcBorders>
          </w:tcPr>
          <w:p w14:paraId="2F14D7B1" w14:textId="77777777" w:rsidR="00685A3D" w:rsidRPr="003B2F45" w:rsidRDefault="00685A3D" w:rsidP="00EA7751">
            <w:pPr>
              <w:jc w:val="center"/>
              <w:rPr>
                <w:rFonts w:ascii="Comic Sans MS" w:hAnsi="Comic Sans MS"/>
                <w:color w:val="A6A6A6" w:themeColor="background1" w:themeShade="A6"/>
                <w:sz w:val="52"/>
              </w:rPr>
            </w:pPr>
          </w:p>
        </w:tc>
        <w:tc>
          <w:tcPr>
            <w:tcW w:w="454" w:type="dxa"/>
            <w:gridSpan w:val="2"/>
            <w:tcBorders>
              <w:left w:val="single" w:sz="4" w:space="0" w:color="FFFFFF"/>
              <w:bottom w:val="single" w:sz="4" w:space="0" w:color="A6A6A6" w:themeColor="background1" w:themeShade="A6"/>
              <w:right w:val="single" w:sz="4" w:space="0" w:color="FFFFFF"/>
            </w:tcBorders>
          </w:tcPr>
          <w:p w14:paraId="4DA371FF" w14:textId="77777777" w:rsidR="00685A3D" w:rsidRPr="003B2F45" w:rsidRDefault="00685A3D" w:rsidP="00EA7751">
            <w:pPr>
              <w:jc w:val="center"/>
              <w:rPr>
                <w:rFonts w:ascii="Comic Sans MS" w:hAnsi="Comic Sans MS"/>
                <w:color w:val="A6A6A6" w:themeColor="background1" w:themeShade="A6"/>
                <w:sz w:val="52"/>
              </w:rPr>
            </w:pPr>
          </w:p>
        </w:tc>
        <w:tc>
          <w:tcPr>
            <w:tcW w:w="447" w:type="dxa"/>
            <w:gridSpan w:val="2"/>
            <w:tcBorders>
              <w:top w:val="single" w:sz="4" w:space="0" w:color="FFFFFF" w:themeColor="background1"/>
              <w:left w:val="single" w:sz="4" w:space="0" w:color="FFFFFF"/>
              <w:bottom w:val="single" w:sz="4" w:space="0" w:color="A6A6A6" w:themeColor="background1" w:themeShade="A6"/>
            </w:tcBorders>
          </w:tcPr>
          <w:p w14:paraId="12593588" w14:textId="77777777" w:rsidR="00685A3D" w:rsidRPr="003B2F45" w:rsidRDefault="00685A3D" w:rsidP="00EA7751">
            <w:pPr>
              <w:jc w:val="center"/>
              <w:rPr>
                <w:rFonts w:ascii="Comic Sans MS" w:hAnsi="Comic Sans MS"/>
                <w:color w:val="A6A6A6" w:themeColor="background1" w:themeShade="A6"/>
                <w:sz w:val="52"/>
              </w:rPr>
            </w:pPr>
          </w:p>
        </w:tc>
      </w:tr>
      <w:tr w:rsidR="00685A3D" w:rsidRPr="00E74EDA" w14:paraId="0D7B8DDB" w14:textId="77777777" w:rsidTr="00EA7751">
        <w:trPr>
          <w:trHeight w:val="283"/>
        </w:trPr>
        <w:tc>
          <w:tcPr>
            <w:tcW w:w="454"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2EE08A91" w14:textId="77777777" w:rsidR="00685A3D" w:rsidRPr="00214839" w:rsidRDefault="00685A3D" w:rsidP="00EA7751">
            <w:pPr>
              <w:rPr>
                <w:rFonts w:ascii="Comic Sans MS" w:hAnsi="Comic Sans MS"/>
                <w:sz w:val="16"/>
                <w:szCs w:val="10"/>
              </w:rPr>
            </w:pPr>
          </w:p>
        </w:tc>
        <w:tc>
          <w:tcPr>
            <w:tcW w:w="454"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7730B011" w14:textId="77777777" w:rsidR="00685A3D" w:rsidRPr="00214839" w:rsidRDefault="00685A3D" w:rsidP="00EA7751">
            <w:pPr>
              <w:rPr>
                <w:rFonts w:ascii="Comic Sans MS" w:hAnsi="Comic Sans MS"/>
                <w:sz w:val="16"/>
                <w:szCs w:val="10"/>
              </w:rPr>
            </w:pPr>
          </w:p>
        </w:tc>
        <w:tc>
          <w:tcPr>
            <w:tcW w:w="454"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21DF82C0" w14:textId="77777777" w:rsidR="00685A3D" w:rsidRPr="00214839" w:rsidRDefault="00685A3D" w:rsidP="00EA7751">
            <w:pPr>
              <w:rPr>
                <w:rFonts w:ascii="Comic Sans MS" w:hAnsi="Comic Sans MS"/>
                <w:sz w:val="16"/>
                <w:szCs w:val="10"/>
              </w:rPr>
            </w:pPr>
          </w:p>
        </w:tc>
        <w:tc>
          <w:tcPr>
            <w:tcW w:w="454" w:type="dxa"/>
            <w:gridSpan w:val="2"/>
            <w:tcBorders>
              <w:left w:val="single" w:sz="4" w:space="0" w:color="FFFFFF" w:themeColor="background1"/>
              <w:bottom w:val="single" w:sz="4" w:space="0" w:color="FFFFFF" w:themeColor="background1"/>
              <w:right w:val="single" w:sz="4" w:space="0" w:color="FFFFFF" w:themeColor="background1"/>
            </w:tcBorders>
          </w:tcPr>
          <w:p w14:paraId="16A7BBEC" w14:textId="77777777" w:rsidR="00685A3D" w:rsidRPr="00214839" w:rsidRDefault="00685A3D" w:rsidP="00EA7751">
            <w:pPr>
              <w:rPr>
                <w:rFonts w:ascii="Comic Sans MS" w:hAnsi="Comic Sans MS"/>
                <w:sz w:val="16"/>
                <w:szCs w:val="10"/>
              </w:rPr>
            </w:pPr>
          </w:p>
        </w:tc>
        <w:tc>
          <w:tcPr>
            <w:tcW w:w="454" w:type="dxa"/>
            <w:gridSpan w:val="2"/>
            <w:tcBorders>
              <w:left w:val="single" w:sz="4" w:space="0" w:color="FFFFFF" w:themeColor="background1"/>
              <w:bottom w:val="single" w:sz="4" w:space="0" w:color="FFFFFF" w:themeColor="background1"/>
              <w:right w:val="single" w:sz="4" w:space="0" w:color="FFFFFF" w:themeColor="background1"/>
            </w:tcBorders>
          </w:tcPr>
          <w:p w14:paraId="3BE0FABE" w14:textId="77777777" w:rsidR="00685A3D" w:rsidRPr="00214839" w:rsidRDefault="00685A3D" w:rsidP="00EA7751">
            <w:pPr>
              <w:rPr>
                <w:rFonts w:ascii="Comic Sans MS" w:hAnsi="Comic Sans MS"/>
                <w:sz w:val="16"/>
                <w:szCs w:val="10"/>
              </w:rPr>
            </w:pPr>
          </w:p>
        </w:tc>
        <w:tc>
          <w:tcPr>
            <w:tcW w:w="454" w:type="dxa"/>
            <w:gridSpan w:val="2"/>
            <w:tcBorders>
              <w:left w:val="single" w:sz="4" w:space="0" w:color="FFFFFF" w:themeColor="background1"/>
              <w:bottom w:val="single" w:sz="4" w:space="0" w:color="FFFFFF" w:themeColor="background1"/>
              <w:right w:val="single" w:sz="4" w:space="0" w:color="FFFFFF" w:themeColor="background1"/>
            </w:tcBorders>
          </w:tcPr>
          <w:p w14:paraId="410012BB" w14:textId="77777777" w:rsidR="00685A3D" w:rsidRPr="00214839" w:rsidRDefault="00685A3D" w:rsidP="00EA7751">
            <w:pPr>
              <w:rPr>
                <w:rFonts w:ascii="Comic Sans MS" w:hAnsi="Comic Sans MS"/>
                <w:sz w:val="16"/>
                <w:szCs w:val="10"/>
              </w:rPr>
            </w:pPr>
          </w:p>
        </w:tc>
        <w:tc>
          <w:tcPr>
            <w:tcW w:w="454" w:type="dxa"/>
            <w:gridSpan w:val="2"/>
            <w:tcBorders>
              <w:left w:val="single" w:sz="4" w:space="0" w:color="FFFFFF" w:themeColor="background1"/>
              <w:bottom w:val="single" w:sz="4" w:space="0" w:color="FFFFFF" w:themeColor="background1"/>
              <w:right w:val="single" w:sz="4" w:space="0" w:color="FFFFFF" w:themeColor="background1"/>
            </w:tcBorders>
          </w:tcPr>
          <w:p w14:paraId="3ADB6341" w14:textId="77777777" w:rsidR="00685A3D" w:rsidRPr="00214839" w:rsidRDefault="00685A3D" w:rsidP="00EA7751">
            <w:pPr>
              <w:rPr>
                <w:rFonts w:ascii="Comic Sans MS" w:hAnsi="Comic Sans MS"/>
                <w:sz w:val="16"/>
                <w:szCs w:val="10"/>
              </w:rPr>
            </w:pPr>
          </w:p>
        </w:tc>
      </w:tr>
    </w:tbl>
    <w:p w14:paraId="57FDCAD9" w14:textId="77777777" w:rsidR="00685A3D" w:rsidRDefault="00685A3D" w:rsidP="00685A3D">
      <w:pPr>
        <w:rPr>
          <w:rFonts w:ascii="Comic Sans MS" w:hAnsi="Comic Sans MS"/>
          <w:sz w:val="52"/>
        </w:rPr>
      </w:pPr>
      <w:r w:rsidRPr="00E77E09">
        <w:rPr>
          <w:noProof/>
        </w:rPr>
        <w:drawing>
          <wp:anchor distT="0" distB="0" distL="114300" distR="114300" simplePos="0" relativeHeight="253745152" behindDoc="0" locked="0" layoutInCell="1" allowOverlap="1" wp14:anchorId="3E315800" wp14:editId="37FF03EB">
            <wp:simplePos x="0" y="0"/>
            <wp:positionH relativeFrom="margin">
              <wp:posOffset>441960</wp:posOffset>
            </wp:positionH>
            <wp:positionV relativeFrom="paragraph">
              <wp:posOffset>422910</wp:posOffset>
            </wp:positionV>
            <wp:extent cx="654616" cy="806450"/>
            <wp:effectExtent l="0" t="0" r="0" b="0"/>
            <wp:wrapNone/>
            <wp:docPr id="1454325513" name="Picture 145432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654616" cy="806450"/>
                    </a:xfrm>
                    <a:prstGeom prst="rect">
                      <a:avLst/>
                    </a:prstGeom>
                  </pic:spPr>
                </pic:pic>
              </a:graphicData>
            </a:graphic>
            <wp14:sizeRelH relativeFrom="margin">
              <wp14:pctWidth>0</wp14:pctWidth>
            </wp14:sizeRelH>
            <wp14:sizeRelV relativeFrom="margin">
              <wp14:pctHeight>0</wp14:pctHeight>
            </wp14:sizeRelV>
          </wp:anchor>
        </w:drawing>
      </w:r>
      <w:r w:rsidRPr="004D50F7">
        <w:rPr>
          <w:rFonts w:ascii="Comic Sans MS" w:hAnsi="Comic Sans MS"/>
          <w:noProof/>
          <w:sz w:val="52"/>
          <w:szCs w:val="48"/>
        </w:rPr>
        <mc:AlternateContent>
          <mc:Choice Requires="wps">
            <w:drawing>
              <wp:anchor distT="0" distB="0" distL="114300" distR="114300" simplePos="0" relativeHeight="253744128" behindDoc="0" locked="0" layoutInCell="1" allowOverlap="1" wp14:anchorId="43F75D6E" wp14:editId="20715CBA">
                <wp:simplePos x="0" y="0"/>
                <wp:positionH relativeFrom="margin">
                  <wp:posOffset>27940</wp:posOffset>
                </wp:positionH>
                <wp:positionV relativeFrom="paragraph">
                  <wp:posOffset>310320</wp:posOffset>
                </wp:positionV>
                <wp:extent cx="5417820" cy="0"/>
                <wp:effectExtent l="0" t="0" r="0" b="0"/>
                <wp:wrapNone/>
                <wp:docPr id="1903272108" name="Straight Connector 1903272108"/>
                <wp:cNvGraphicFramePr/>
                <a:graphic xmlns:a="http://schemas.openxmlformats.org/drawingml/2006/main">
                  <a:graphicData uri="http://schemas.microsoft.com/office/word/2010/wordprocessingShape">
                    <wps:wsp>
                      <wps:cNvCnPr/>
                      <wps:spPr>
                        <a:xfrm>
                          <a:off x="0" y="0"/>
                          <a:ext cx="541782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9E889A" id="Straight Connector 1903272108" o:spid="_x0000_s1026" style="position:absolute;z-index:25374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pt,24.45pt" to="428.8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B+WnQEAAI8DAAAOAAAAZHJzL2Uyb0RvYy54bWysU01v2zAMvRfofxB0X2wH21oYcXJosV6G&#10;rejHD1BlKhYmiYKkxs6/L6UkTrENwzDsIksk3yMfSa82kzVsByFqdB1vFjVn4CT22m07/vz05cM1&#10;ZzEJ1wuDDjq+h8g368uL1ehbWOKApofAiMTFdvQdH1LybVVFOYAVcYEeHDkVBisSPcO26oMYid2a&#10;alnXn6sRQ+8DSoiRrLcHJ18XfqVApu9KRUjMdJxqS+UM5XzJZ7VeiXYbhB+0PJYh/qEKK7SjpDPV&#10;rUiCvQb9C5XVMmBElRYSbYVKaQlFA6lp6p/UPA7CQ9FCzYl+blP8f7Ty2+7G3Qdqw+hjG/19yCom&#10;FWz+Un1sKs3az82CKTFJxk8fm6vrJfVUnnzVGehDTHeAluVLx412WYdoxe5rTJSMQk8h2Wxctp0r&#10;KLe0N3BwPoBiuqecTSEpywE3JrCdoLH2P5o8RqI0jiIzRGljZlD9Z9AxNsOgLMzfAufokhFdmoFW&#10;Owy/y5qmU6nqEH9SfdCaZb9gvy/zKO2gqRdlxw3Na/X+XeDn/2j9BgAA//8DAFBLAwQUAAYACAAA&#10;ACEAA4TxJtsAAAAHAQAADwAAAGRycy9kb3ducmV2LnhtbEyOwU7DMBBE70j8g7VI3KhDVUIIcaqq&#10;EkJcEE3h7sauE7DXke2k4e9ZxKGcRjszmn3VenaWTTrE3qOA20UGTGPrVY9GwPv+6aYAFpNEJa1H&#10;LeBbR1jXlxeVLJU/4U5PTTKMRjCWUkCX0lByHttOOxkXftBI2dEHJxOdwXAV5InGneXLLMu5kz3S&#10;h04Oetvp9qsZnQD7EqYPszWbOD7v8ubz7bh83U9CXF/Nm0dgSc/pXIZffEKHmpgOfkQVmRWwWlGR&#10;pHgARnFxd58DO/wZvK74f/76BwAA//8DAFBLAQItABQABgAIAAAAIQC2gziS/gAAAOEBAAATAAAA&#10;AAAAAAAAAAAAAAAAAABbQ29udGVudF9UeXBlc10ueG1sUEsBAi0AFAAGAAgAAAAhADj9If/WAAAA&#10;lAEAAAsAAAAAAAAAAAAAAAAALwEAAF9yZWxzLy5yZWxzUEsBAi0AFAAGAAgAAAAhALcoH5adAQAA&#10;jwMAAA4AAAAAAAAAAAAAAAAALgIAAGRycy9lMm9Eb2MueG1sUEsBAi0AFAAGAAgAAAAhAAOE8Sbb&#10;AAAABwEAAA8AAAAAAAAAAAAAAAAA9wMAAGRycy9kb3ducmV2LnhtbFBLBQYAAAAABAAEAPMAAAD/&#10;BAAAAAA=&#10;" strokecolor="black [3200]" strokeweight=".5pt">
                <v:stroke joinstyle="miter"/>
                <w10:wrap anchorx="margin"/>
              </v:line>
            </w:pict>
          </mc:Fallback>
        </mc:AlternateContent>
      </w:r>
    </w:p>
    <w:p w14:paraId="3E5BBAD4" w14:textId="77777777" w:rsidR="00685A3D" w:rsidRDefault="00685A3D" w:rsidP="00165DC1">
      <w:pPr>
        <w:pStyle w:val="ListParagraph"/>
        <w:numPr>
          <w:ilvl w:val="0"/>
          <w:numId w:val="93"/>
        </w:numPr>
        <w:spacing w:before="240" w:after="240"/>
        <w:ind w:hanging="720"/>
        <w:rPr>
          <w:rFonts w:ascii="Comic Sans MS" w:hAnsi="Comic Sans MS"/>
          <w:spacing w:val="80"/>
          <w:sz w:val="52"/>
        </w:rPr>
      </w:pPr>
      <w:r>
        <w:rPr>
          <w:rFonts w:ascii="Comic Sans MS" w:hAnsi="Comic Sans MS"/>
          <w:sz w:val="52"/>
        </w:rPr>
        <w:tab/>
      </w:r>
      <w:r>
        <w:rPr>
          <w:rFonts w:ascii="Comic Sans MS" w:hAnsi="Comic Sans MS"/>
          <w:sz w:val="52"/>
        </w:rPr>
        <w:tab/>
      </w:r>
      <w:r w:rsidRPr="007E65B5">
        <w:rPr>
          <w:rFonts w:ascii="Comic Sans MS" w:hAnsi="Comic Sans MS"/>
          <w:spacing w:val="40"/>
          <w:sz w:val="52"/>
        </w:rPr>
        <w:t>woman</w:t>
      </w:r>
      <w:r>
        <w:rPr>
          <w:rFonts w:ascii="Comic Sans MS" w:hAnsi="Comic Sans MS"/>
          <w:spacing w:val="80"/>
          <w:sz w:val="52"/>
        </w:rPr>
        <w:tab/>
      </w:r>
      <w:r>
        <w:rPr>
          <w:rFonts w:ascii="Comic Sans MS" w:hAnsi="Comic Sans MS"/>
          <w:spacing w:val="80"/>
          <w:sz w:val="52"/>
        </w:rPr>
        <w:tab/>
      </w:r>
    </w:p>
    <w:tbl>
      <w:tblPr>
        <w:tblStyle w:val="TableGrid"/>
        <w:tblpPr w:leftFromText="180" w:rightFromText="180" w:vertAnchor="text" w:horzAnchor="page" w:tblpX="6913" w:tblpY="64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10"/>
        <w:gridCol w:w="510"/>
        <w:gridCol w:w="510"/>
        <w:gridCol w:w="510"/>
        <w:gridCol w:w="510"/>
      </w:tblGrid>
      <w:tr w:rsidR="00685A3D" w14:paraId="785E0CFE" w14:textId="77777777" w:rsidTr="00EA7751">
        <w:trPr>
          <w:trHeight w:val="510"/>
        </w:trPr>
        <w:tc>
          <w:tcPr>
            <w:tcW w:w="510" w:type="dxa"/>
            <w:tcBorders>
              <w:bottom w:val="single" w:sz="4" w:space="0" w:color="BFBFBF" w:themeColor="background1" w:themeShade="BF"/>
              <w:right w:val="single" w:sz="4" w:space="0" w:color="FFFFFF" w:themeColor="background1"/>
            </w:tcBorders>
          </w:tcPr>
          <w:p w14:paraId="601B223E" w14:textId="77777777" w:rsidR="00685A3D" w:rsidRPr="002470D1" w:rsidRDefault="00685A3D" w:rsidP="00EA7751">
            <w:pPr>
              <w:jc w:val="center"/>
              <w:rPr>
                <w:rFonts w:ascii="Comic Sans MS" w:hAnsi="Comic Sans MS"/>
                <w:color w:val="A6A6A6" w:themeColor="background1" w:themeShade="A6"/>
                <w:sz w:val="52"/>
              </w:rPr>
            </w:pPr>
          </w:p>
        </w:tc>
        <w:tc>
          <w:tcPr>
            <w:tcW w:w="510" w:type="dxa"/>
            <w:tcBorders>
              <w:top w:val="single" w:sz="4" w:space="0" w:color="A6A6A6"/>
              <w:left w:val="single" w:sz="4" w:space="0" w:color="FFFFFF" w:themeColor="background1"/>
              <w:bottom w:val="single" w:sz="4" w:space="0" w:color="A6A6A6" w:themeColor="background1" w:themeShade="A6"/>
              <w:right w:val="single" w:sz="4" w:space="0" w:color="FFFFFF" w:themeColor="background1"/>
            </w:tcBorders>
          </w:tcPr>
          <w:p w14:paraId="0BFD8C74" w14:textId="77777777" w:rsidR="00685A3D" w:rsidRPr="002470D1" w:rsidRDefault="00685A3D" w:rsidP="00EA7751">
            <w:pPr>
              <w:jc w:val="center"/>
              <w:rPr>
                <w:rFonts w:ascii="Comic Sans MS" w:hAnsi="Comic Sans MS"/>
                <w:color w:val="A6A6A6" w:themeColor="background1" w:themeShade="A6"/>
                <w:sz w:val="52"/>
              </w:rPr>
            </w:pPr>
          </w:p>
        </w:tc>
        <w:tc>
          <w:tcPr>
            <w:tcW w:w="510"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1901EF25" w14:textId="77777777" w:rsidR="00685A3D" w:rsidRPr="002470D1" w:rsidRDefault="00685A3D" w:rsidP="00EA7751">
            <w:pPr>
              <w:jc w:val="center"/>
              <w:rPr>
                <w:rFonts w:ascii="Comic Sans MS" w:hAnsi="Comic Sans MS"/>
                <w:color w:val="A6A6A6" w:themeColor="background1" w:themeShade="A6"/>
                <w:sz w:val="52"/>
              </w:rPr>
            </w:pPr>
          </w:p>
        </w:tc>
        <w:tc>
          <w:tcPr>
            <w:tcW w:w="510"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A403056" w14:textId="77777777" w:rsidR="00685A3D" w:rsidRPr="002470D1" w:rsidRDefault="00685A3D" w:rsidP="00EA7751">
            <w:pPr>
              <w:jc w:val="center"/>
              <w:rPr>
                <w:rFonts w:ascii="Comic Sans MS" w:hAnsi="Comic Sans MS"/>
                <w:color w:val="A6A6A6" w:themeColor="background1" w:themeShade="A6"/>
                <w:sz w:val="52"/>
              </w:rPr>
            </w:pPr>
          </w:p>
        </w:tc>
        <w:tc>
          <w:tcPr>
            <w:tcW w:w="510" w:type="dxa"/>
            <w:tcBorders>
              <w:left w:val="single" w:sz="4" w:space="0" w:color="FFFFFF" w:themeColor="background1"/>
              <w:bottom w:val="single" w:sz="4" w:space="0" w:color="A6A6A6" w:themeColor="background1" w:themeShade="A6"/>
              <w:right w:val="single" w:sz="4" w:space="0" w:color="A6A6A6" w:themeColor="background1" w:themeShade="A6"/>
            </w:tcBorders>
          </w:tcPr>
          <w:p w14:paraId="0B8B418A" w14:textId="77777777" w:rsidR="00685A3D" w:rsidRPr="002470D1" w:rsidRDefault="00685A3D" w:rsidP="00EA7751">
            <w:pPr>
              <w:jc w:val="center"/>
              <w:rPr>
                <w:rFonts w:ascii="Comic Sans MS" w:hAnsi="Comic Sans MS"/>
                <w:color w:val="A6A6A6" w:themeColor="background1" w:themeShade="A6"/>
                <w:sz w:val="52"/>
              </w:rPr>
            </w:pPr>
          </w:p>
        </w:tc>
      </w:tr>
    </w:tbl>
    <w:p w14:paraId="4B255F83" w14:textId="77777777" w:rsidR="00685A3D" w:rsidRPr="00BD5425" w:rsidRDefault="00685A3D" w:rsidP="00685A3D">
      <w:pPr>
        <w:rPr>
          <w:rFonts w:ascii="Comic Sans MS" w:hAnsi="Comic Sans MS"/>
          <w:spacing w:val="80"/>
          <w:sz w:val="32"/>
          <w:szCs w:val="22"/>
        </w:rPr>
      </w:pPr>
      <w:r w:rsidRPr="00B15522">
        <w:rPr>
          <w:noProof/>
        </w:rPr>
        <w:drawing>
          <wp:anchor distT="0" distB="0" distL="114300" distR="114300" simplePos="0" relativeHeight="253747200" behindDoc="0" locked="0" layoutInCell="1" allowOverlap="1" wp14:anchorId="2EF0B48B" wp14:editId="152B8C31">
            <wp:simplePos x="0" y="0"/>
            <wp:positionH relativeFrom="margin">
              <wp:posOffset>449580</wp:posOffset>
            </wp:positionH>
            <wp:positionV relativeFrom="paragraph">
              <wp:posOffset>213360</wp:posOffset>
            </wp:positionV>
            <wp:extent cx="738930" cy="933863"/>
            <wp:effectExtent l="0" t="0" r="4445" b="0"/>
            <wp:wrapNone/>
            <wp:docPr id="36272919" name="Picture 3627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1" cstate="print">
                      <a:extLst>
                        <a:ext uri="{28A0092B-C50C-407E-A947-70E740481C1C}">
                          <a14:useLocalDpi xmlns:a14="http://schemas.microsoft.com/office/drawing/2010/main" val="0"/>
                        </a:ext>
                      </a:extLst>
                    </a:blip>
                    <a:stretch>
                      <a:fillRect/>
                    </a:stretch>
                  </pic:blipFill>
                  <pic:spPr>
                    <a:xfrm>
                      <a:off x="0" y="0"/>
                      <a:ext cx="738930" cy="933863"/>
                    </a:xfrm>
                    <a:prstGeom prst="rect">
                      <a:avLst/>
                    </a:prstGeom>
                  </pic:spPr>
                </pic:pic>
              </a:graphicData>
            </a:graphic>
            <wp14:sizeRelH relativeFrom="margin">
              <wp14:pctWidth>0</wp14:pctWidth>
            </wp14:sizeRelH>
            <wp14:sizeRelV relativeFrom="margin">
              <wp14:pctHeight>0</wp14:pctHeight>
            </wp14:sizeRelV>
          </wp:anchor>
        </w:drawing>
      </w:r>
    </w:p>
    <w:p w14:paraId="73CE0C83" w14:textId="77777777" w:rsidR="00685A3D" w:rsidRPr="00BD5425" w:rsidRDefault="00685A3D" w:rsidP="00165DC1">
      <w:pPr>
        <w:pStyle w:val="ListParagraph"/>
        <w:numPr>
          <w:ilvl w:val="0"/>
          <w:numId w:val="93"/>
        </w:numPr>
        <w:spacing w:after="0"/>
        <w:ind w:hanging="720"/>
        <w:rPr>
          <w:rFonts w:ascii="Comic Sans MS" w:hAnsi="Comic Sans MS"/>
          <w:spacing w:val="80"/>
          <w:sz w:val="52"/>
        </w:rPr>
      </w:pPr>
      <w:r>
        <w:rPr>
          <w:rFonts w:ascii="Comic Sans MS" w:hAnsi="Comic Sans MS"/>
          <w:spacing w:val="80"/>
          <w:sz w:val="52"/>
        </w:rPr>
        <w:tab/>
      </w:r>
      <w:r>
        <w:rPr>
          <w:rFonts w:ascii="Comic Sans MS" w:hAnsi="Comic Sans MS"/>
          <w:spacing w:val="80"/>
          <w:sz w:val="52"/>
        </w:rPr>
        <w:tab/>
      </w:r>
      <w:r w:rsidRPr="007E65B5">
        <w:rPr>
          <w:rFonts w:ascii="Comic Sans MS" w:hAnsi="Comic Sans MS"/>
          <w:spacing w:val="40"/>
          <w:sz w:val="52"/>
        </w:rPr>
        <w:t>student</w:t>
      </w:r>
      <w:r w:rsidRPr="007E65B5">
        <w:rPr>
          <w:rFonts w:ascii="Comic Sans MS" w:hAnsi="Comic Sans MS"/>
          <w:spacing w:val="40"/>
          <w:sz w:val="52"/>
        </w:rPr>
        <w:tab/>
      </w:r>
      <w:r>
        <w:rPr>
          <w:rFonts w:ascii="Comic Sans MS" w:hAnsi="Comic Sans MS"/>
          <w:spacing w:val="80"/>
          <w:sz w:val="52"/>
        </w:rPr>
        <w:tab/>
      </w:r>
    </w:p>
    <w:p w14:paraId="38002433" w14:textId="3F32E359" w:rsidR="00685A3D" w:rsidRDefault="00685A3D">
      <w:r>
        <w:rPr>
          <w:rFonts w:ascii="Comic Sans MS" w:hAnsi="Comic Sans MS"/>
          <w:sz w:val="52"/>
        </w:rPr>
        <w:br w:type="page"/>
      </w:r>
    </w:p>
    <w:p w14:paraId="259F7953" w14:textId="700ACD7B" w:rsidR="00971EED" w:rsidRPr="00695A6A" w:rsidRDefault="00971EED" w:rsidP="008F4AB1">
      <w:pPr>
        <w:pStyle w:val="Heading1"/>
        <w:ind w:hanging="578"/>
        <w:rPr>
          <w:b w:val="0"/>
          <w:bCs w:val="0"/>
          <w:sz w:val="24"/>
          <w:szCs w:val="20"/>
        </w:rPr>
      </w:pPr>
      <w:r>
        <w:lastRenderedPageBreak/>
        <w:tab/>
      </w:r>
      <w:bookmarkStart w:id="27" w:name="_Toc139293006"/>
      <w:r w:rsidR="004512C2">
        <w:t xml:space="preserve">Words </w:t>
      </w:r>
      <w:r w:rsidR="00084574">
        <w:t>–</w:t>
      </w:r>
      <w:r w:rsidR="004512C2">
        <w:t xml:space="preserve"> </w:t>
      </w:r>
      <w:r w:rsidRPr="008F4AB1">
        <w:t>Handwriting</w:t>
      </w:r>
      <w:r w:rsidR="00084574">
        <w:t xml:space="preserve">  </w:t>
      </w:r>
      <w:r w:rsidR="004512C2" w:rsidRPr="00695A6A">
        <w:rPr>
          <w:b w:val="0"/>
          <w:bCs w:val="0"/>
          <w:sz w:val="24"/>
          <w:szCs w:val="20"/>
        </w:rPr>
        <w:t>VU22580</w:t>
      </w:r>
      <w:bookmarkEnd w:id="27"/>
    </w:p>
    <w:p w14:paraId="3E45702B" w14:textId="0ED75307" w:rsidR="00971EED" w:rsidRDefault="00D12AFC">
      <w:r>
        <w:rPr>
          <w:noProof/>
        </w:rPr>
        <mc:AlternateContent>
          <mc:Choice Requires="wps">
            <w:drawing>
              <wp:anchor distT="0" distB="0" distL="114300" distR="114300" simplePos="0" relativeHeight="251536384" behindDoc="0" locked="0" layoutInCell="1" allowOverlap="1" wp14:anchorId="021CCF4C" wp14:editId="4EEBEF1F">
                <wp:simplePos x="0" y="0"/>
                <wp:positionH relativeFrom="margin">
                  <wp:align>left</wp:align>
                </wp:positionH>
                <wp:positionV relativeFrom="paragraph">
                  <wp:posOffset>255905</wp:posOffset>
                </wp:positionV>
                <wp:extent cx="5814060" cy="5204460"/>
                <wp:effectExtent l="0" t="0" r="15240" b="15240"/>
                <wp:wrapNone/>
                <wp:docPr id="15" name="Text Box 15"/>
                <wp:cNvGraphicFramePr/>
                <a:graphic xmlns:a="http://schemas.openxmlformats.org/drawingml/2006/main">
                  <a:graphicData uri="http://schemas.microsoft.com/office/word/2010/wordprocessingShape">
                    <wps:wsp>
                      <wps:cNvSpPr txBox="1"/>
                      <wps:spPr>
                        <a:xfrm>
                          <a:off x="0" y="0"/>
                          <a:ext cx="5814060" cy="5204460"/>
                        </a:xfrm>
                        <a:prstGeom prst="rect">
                          <a:avLst/>
                        </a:prstGeom>
                        <a:solidFill>
                          <a:srgbClr val="FBFBFB"/>
                        </a:solidFill>
                        <a:ln w="6350">
                          <a:solidFill>
                            <a:prstClr val="black"/>
                          </a:solidFill>
                        </a:ln>
                      </wps:spPr>
                      <wps:txbx>
                        <w:txbxContent>
                          <w:p w14:paraId="1C731808" w14:textId="18F7324E" w:rsidR="00D12AFC" w:rsidRPr="00C56DD8" w:rsidRDefault="008B36B3" w:rsidP="00D12AFC">
                            <w:pPr>
                              <w:ind w:left="720" w:hanging="578"/>
                              <w:rPr>
                                <w:rFonts w:cstheme="minorHAnsi"/>
                                <w:b/>
                                <w:bCs/>
                                <w:sz w:val="32"/>
                                <w:szCs w:val="32"/>
                              </w:rPr>
                            </w:pPr>
                            <w:r w:rsidRPr="00C56DD8">
                              <w:rPr>
                                <w:rFonts w:cstheme="minorHAnsi"/>
                                <w:b/>
                                <w:bCs/>
                                <w:sz w:val="32"/>
                                <w:szCs w:val="32"/>
                              </w:rPr>
                              <w:t>Writing f</w:t>
                            </w:r>
                            <w:r w:rsidR="00D12AFC" w:rsidRPr="00C56DD8">
                              <w:rPr>
                                <w:rFonts w:cstheme="minorHAnsi"/>
                                <w:b/>
                                <w:bCs/>
                                <w:sz w:val="32"/>
                                <w:szCs w:val="32"/>
                              </w:rPr>
                              <w:t>onts – some tips</w:t>
                            </w:r>
                          </w:p>
                          <w:p w14:paraId="71B0EF79" w14:textId="51376CFB" w:rsidR="00D12AFC" w:rsidRDefault="00D12AFC" w:rsidP="00165DC1">
                            <w:pPr>
                              <w:pStyle w:val="ListParagraph"/>
                              <w:numPr>
                                <w:ilvl w:val="0"/>
                                <w:numId w:val="9"/>
                              </w:numPr>
                              <w:ind w:left="567" w:hanging="425"/>
                              <w:rPr>
                                <w:rFonts w:cstheme="minorHAnsi"/>
                                <w:sz w:val="28"/>
                                <w:szCs w:val="28"/>
                              </w:rPr>
                            </w:pPr>
                            <w:r w:rsidRPr="00DD706E">
                              <w:rPr>
                                <w:rFonts w:cstheme="minorHAnsi"/>
                                <w:sz w:val="28"/>
                                <w:szCs w:val="28"/>
                              </w:rPr>
                              <w:t xml:space="preserve">If you make your own worksheets use a simple font such as </w:t>
                            </w:r>
                            <w:r w:rsidRPr="00DD706E">
                              <w:rPr>
                                <w:rFonts w:ascii="Comic Sans MS" w:hAnsi="Comic Sans MS" w:cstheme="minorHAnsi"/>
                                <w:sz w:val="28"/>
                                <w:szCs w:val="28"/>
                              </w:rPr>
                              <w:t>Comic Sans</w:t>
                            </w:r>
                            <w:r w:rsidR="004A11C3">
                              <w:rPr>
                                <w:rFonts w:ascii="Comic Sans MS" w:hAnsi="Comic Sans MS" w:cstheme="minorHAnsi"/>
                                <w:sz w:val="28"/>
                                <w:szCs w:val="28"/>
                              </w:rPr>
                              <w:t xml:space="preserve"> MS</w:t>
                            </w:r>
                            <w:r w:rsidRPr="00DD706E">
                              <w:rPr>
                                <w:rFonts w:cstheme="minorHAnsi"/>
                                <w:sz w:val="28"/>
                                <w:szCs w:val="28"/>
                              </w:rPr>
                              <w:t xml:space="preserve"> and a large font size. We have generally used </w:t>
                            </w:r>
                            <w:r w:rsidR="00DD706E">
                              <w:rPr>
                                <w:rFonts w:cstheme="minorHAnsi"/>
                                <w:sz w:val="28"/>
                                <w:szCs w:val="28"/>
                              </w:rPr>
                              <w:t xml:space="preserve">font size </w:t>
                            </w:r>
                            <w:r w:rsidRPr="00DD706E">
                              <w:rPr>
                                <w:rFonts w:cstheme="minorHAnsi"/>
                                <w:sz w:val="28"/>
                                <w:szCs w:val="28"/>
                              </w:rPr>
                              <w:t>22, 24 or 26.</w:t>
                            </w:r>
                            <w:r w:rsidR="005341A4">
                              <w:rPr>
                                <w:rFonts w:cstheme="minorHAnsi"/>
                                <w:sz w:val="28"/>
                                <w:szCs w:val="28"/>
                              </w:rPr>
                              <w:br/>
                            </w:r>
                          </w:p>
                          <w:p w14:paraId="4F90D6A2" w14:textId="087299F3" w:rsidR="00DD706E" w:rsidRPr="005341A4" w:rsidRDefault="00D12AFC" w:rsidP="00165DC1">
                            <w:pPr>
                              <w:pStyle w:val="ListParagraph"/>
                              <w:numPr>
                                <w:ilvl w:val="0"/>
                                <w:numId w:val="9"/>
                              </w:numPr>
                              <w:ind w:left="567" w:hanging="425"/>
                              <w:rPr>
                                <w:rFonts w:ascii="Century Gothic" w:hAnsi="Century Gothic" w:cstheme="minorHAnsi"/>
                                <w:sz w:val="28"/>
                                <w:szCs w:val="28"/>
                              </w:rPr>
                            </w:pPr>
                            <w:r w:rsidRPr="00DD706E">
                              <w:rPr>
                                <w:rFonts w:cstheme="minorHAnsi"/>
                                <w:sz w:val="28"/>
                                <w:szCs w:val="28"/>
                              </w:rPr>
                              <w:t xml:space="preserve">Be </w:t>
                            </w:r>
                            <w:r w:rsidRPr="005341A4">
                              <w:rPr>
                                <w:rFonts w:cstheme="minorHAnsi"/>
                                <w:sz w:val="28"/>
                                <w:szCs w:val="28"/>
                              </w:rPr>
                              <w:t xml:space="preserve">mindful of the way </w:t>
                            </w:r>
                            <w:r w:rsidRPr="005341A4">
                              <w:rPr>
                                <w:rFonts w:cstheme="minorHAnsi"/>
                                <w:b/>
                                <w:bCs/>
                                <w:sz w:val="28"/>
                                <w:szCs w:val="28"/>
                              </w:rPr>
                              <w:t>a</w:t>
                            </w:r>
                            <w:r w:rsidRPr="005341A4">
                              <w:rPr>
                                <w:rFonts w:cstheme="minorHAnsi"/>
                                <w:sz w:val="28"/>
                                <w:szCs w:val="28"/>
                              </w:rPr>
                              <w:t xml:space="preserve"> and </w:t>
                            </w:r>
                            <w:r w:rsidRPr="005341A4">
                              <w:rPr>
                                <w:rFonts w:cstheme="minorHAnsi"/>
                                <w:b/>
                                <w:bCs/>
                                <w:sz w:val="28"/>
                                <w:szCs w:val="28"/>
                              </w:rPr>
                              <w:t>g</w:t>
                            </w:r>
                            <w:r w:rsidRPr="005341A4">
                              <w:rPr>
                                <w:rFonts w:cstheme="minorHAnsi"/>
                                <w:sz w:val="28"/>
                                <w:szCs w:val="28"/>
                              </w:rPr>
                              <w:t xml:space="preserve"> look in different fonts</w:t>
                            </w:r>
                            <w:r w:rsidR="00DD706E" w:rsidRPr="005341A4">
                              <w:rPr>
                                <w:rFonts w:cstheme="minorHAnsi"/>
                                <w:sz w:val="28"/>
                                <w:szCs w:val="28"/>
                              </w:rPr>
                              <w:t>, and also how each font varies in size.  Note the fonts below in size 14:</w:t>
                            </w:r>
                            <w:r w:rsidRPr="005341A4">
                              <w:rPr>
                                <w:rFonts w:cstheme="minorHAnsi"/>
                                <w:sz w:val="28"/>
                                <w:szCs w:val="28"/>
                              </w:rPr>
                              <w:t xml:space="preserve"> </w:t>
                            </w:r>
                          </w:p>
                          <w:p w14:paraId="210D05AA" w14:textId="6BE0D640" w:rsidR="00DD706E" w:rsidRPr="005341A4" w:rsidRDefault="00D12AFC" w:rsidP="00DD706E">
                            <w:pPr>
                              <w:pStyle w:val="ListParagraph"/>
                              <w:ind w:left="567"/>
                              <w:rPr>
                                <w:rFonts w:ascii="Century Gothic" w:hAnsi="Century Gothic" w:cstheme="minorHAnsi"/>
                                <w:sz w:val="28"/>
                                <w:szCs w:val="28"/>
                              </w:rPr>
                            </w:pPr>
                            <w:r w:rsidRPr="005341A4">
                              <w:rPr>
                                <w:rFonts w:cstheme="minorHAnsi"/>
                                <w:sz w:val="28"/>
                                <w:szCs w:val="28"/>
                              </w:rPr>
                              <w:t xml:space="preserve">Calibri  a </w:t>
                            </w:r>
                            <w:r w:rsidR="00DD706E" w:rsidRPr="005341A4">
                              <w:rPr>
                                <w:rFonts w:cstheme="minorHAnsi"/>
                                <w:sz w:val="28"/>
                                <w:szCs w:val="28"/>
                              </w:rPr>
                              <w:t>&amp;</w:t>
                            </w:r>
                            <w:r w:rsidRPr="005341A4">
                              <w:rPr>
                                <w:rFonts w:cstheme="minorHAnsi"/>
                                <w:sz w:val="28"/>
                                <w:szCs w:val="28"/>
                              </w:rPr>
                              <w:t xml:space="preserve"> g</w:t>
                            </w:r>
                            <w:r w:rsidR="00DD706E" w:rsidRPr="005341A4">
                              <w:rPr>
                                <w:rFonts w:cstheme="minorHAnsi"/>
                                <w:sz w:val="28"/>
                                <w:szCs w:val="28"/>
                              </w:rPr>
                              <w:t xml:space="preserve">, </w:t>
                            </w:r>
                            <w:r w:rsidRPr="005341A4">
                              <w:rPr>
                                <w:rFonts w:cstheme="minorHAnsi"/>
                                <w:sz w:val="28"/>
                                <w:szCs w:val="28"/>
                              </w:rPr>
                              <w:t xml:space="preserve">  </w:t>
                            </w:r>
                            <w:r w:rsidRPr="005341A4">
                              <w:rPr>
                                <w:rFonts w:ascii="Comic Sans MS" w:hAnsi="Comic Sans MS" w:cstheme="minorHAnsi"/>
                                <w:sz w:val="28"/>
                                <w:szCs w:val="28"/>
                              </w:rPr>
                              <w:t>Comic Sans</w:t>
                            </w:r>
                            <w:r w:rsidR="004A11C3">
                              <w:rPr>
                                <w:rFonts w:ascii="Comic Sans MS" w:hAnsi="Comic Sans MS" w:cstheme="minorHAnsi"/>
                                <w:sz w:val="28"/>
                                <w:szCs w:val="28"/>
                              </w:rPr>
                              <w:t xml:space="preserve"> MS</w:t>
                            </w:r>
                            <w:r w:rsidRPr="005341A4">
                              <w:rPr>
                                <w:rFonts w:cstheme="minorHAnsi"/>
                                <w:sz w:val="28"/>
                                <w:szCs w:val="28"/>
                              </w:rPr>
                              <w:t xml:space="preserve">  </w:t>
                            </w:r>
                            <w:r w:rsidRPr="005341A4">
                              <w:rPr>
                                <w:rFonts w:ascii="Comic Sans MS" w:hAnsi="Comic Sans MS" w:cstheme="minorHAnsi"/>
                                <w:sz w:val="28"/>
                                <w:szCs w:val="28"/>
                              </w:rPr>
                              <w:t xml:space="preserve">a </w:t>
                            </w:r>
                            <w:r w:rsidR="00DD706E" w:rsidRPr="005341A4">
                              <w:rPr>
                                <w:rFonts w:ascii="Comic Sans MS" w:hAnsi="Comic Sans MS" w:cstheme="minorHAnsi"/>
                                <w:sz w:val="28"/>
                                <w:szCs w:val="28"/>
                              </w:rPr>
                              <w:t>&amp;</w:t>
                            </w:r>
                            <w:r w:rsidRPr="005341A4">
                              <w:rPr>
                                <w:rFonts w:ascii="Comic Sans MS" w:hAnsi="Comic Sans MS" w:cstheme="minorHAnsi"/>
                                <w:sz w:val="28"/>
                                <w:szCs w:val="28"/>
                              </w:rPr>
                              <w:t xml:space="preserve"> g</w:t>
                            </w:r>
                            <w:r w:rsidR="00DD706E" w:rsidRPr="005341A4">
                              <w:rPr>
                                <w:rFonts w:ascii="Comic Sans MS" w:hAnsi="Comic Sans MS" w:cstheme="minorHAnsi"/>
                                <w:sz w:val="28"/>
                                <w:szCs w:val="28"/>
                              </w:rPr>
                              <w:t xml:space="preserve">,  </w:t>
                            </w:r>
                            <w:r w:rsidRPr="005341A4">
                              <w:rPr>
                                <w:rFonts w:ascii="Century Gothic" w:hAnsi="Century Gothic" w:cstheme="minorHAnsi"/>
                                <w:sz w:val="28"/>
                                <w:szCs w:val="28"/>
                              </w:rPr>
                              <w:t>Century Gothic</w:t>
                            </w:r>
                            <w:r w:rsidRPr="005341A4">
                              <w:rPr>
                                <w:rFonts w:ascii="Comic Sans MS" w:hAnsi="Comic Sans MS" w:cstheme="minorHAnsi"/>
                                <w:sz w:val="28"/>
                                <w:szCs w:val="28"/>
                              </w:rPr>
                              <w:t xml:space="preserve"> </w:t>
                            </w:r>
                            <w:r w:rsidRPr="005341A4">
                              <w:rPr>
                                <w:rFonts w:ascii="Century Gothic" w:hAnsi="Century Gothic" w:cstheme="minorHAnsi"/>
                                <w:sz w:val="28"/>
                                <w:szCs w:val="28"/>
                              </w:rPr>
                              <w:t xml:space="preserve">a </w:t>
                            </w:r>
                            <w:r w:rsidR="00DD706E" w:rsidRPr="005341A4">
                              <w:rPr>
                                <w:rFonts w:ascii="Century Gothic" w:hAnsi="Century Gothic" w:cstheme="minorHAnsi"/>
                                <w:sz w:val="28"/>
                                <w:szCs w:val="28"/>
                              </w:rPr>
                              <w:t>&amp;</w:t>
                            </w:r>
                            <w:r w:rsidRPr="005341A4">
                              <w:rPr>
                                <w:rFonts w:ascii="Century Gothic" w:hAnsi="Century Gothic" w:cstheme="minorHAnsi"/>
                                <w:sz w:val="28"/>
                                <w:szCs w:val="28"/>
                              </w:rPr>
                              <w:t xml:space="preserve"> g</w:t>
                            </w:r>
                            <w:r w:rsidR="00DD706E" w:rsidRPr="005341A4">
                              <w:rPr>
                                <w:rFonts w:ascii="Century Gothic" w:hAnsi="Century Gothic" w:cstheme="minorHAnsi"/>
                                <w:sz w:val="28"/>
                                <w:szCs w:val="28"/>
                              </w:rPr>
                              <w:t>,</w:t>
                            </w:r>
                          </w:p>
                          <w:p w14:paraId="48BA9A5D" w14:textId="2B884160" w:rsidR="00793707" w:rsidRDefault="00DD706E" w:rsidP="00DD706E">
                            <w:pPr>
                              <w:pStyle w:val="ListParagraph"/>
                              <w:ind w:left="567"/>
                              <w:rPr>
                                <w:rFonts w:ascii="Tahoma" w:hAnsi="Tahoma" w:cs="Tahoma"/>
                                <w:sz w:val="28"/>
                                <w:szCs w:val="28"/>
                              </w:rPr>
                            </w:pPr>
                            <w:r w:rsidRPr="005341A4">
                              <w:rPr>
                                <w:rFonts w:ascii="Verdana" w:hAnsi="Verdana" w:cstheme="minorHAnsi"/>
                                <w:sz w:val="28"/>
                                <w:szCs w:val="28"/>
                              </w:rPr>
                              <w:t xml:space="preserve">Verdana a &amp; g,  </w:t>
                            </w:r>
                            <w:proofErr w:type="spellStart"/>
                            <w:r w:rsidRPr="005341A4">
                              <w:rPr>
                                <w:rFonts w:ascii="Cavolini" w:hAnsi="Cavolini" w:cs="Cavolini"/>
                                <w:sz w:val="28"/>
                                <w:szCs w:val="28"/>
                              </w:rPr>
                              <w:t>Cavolini</w:t>
                            </w:r>
                            <w:proofErr w:type="spellEnd"/>
                            <w:r w:rsidRPr="005341A4">
                              <w:rPr>
                                <w:rFonts w:ascii="Cavolini" w:hAnsi="Cavolini" w:cs="Cavolini"/>
                                <w:sz w:val="28"/>
                                <w:szCs w:val="28"/>
                              </w:rPr>
                              <w:t xml:space="preserve">  a &amp; g,   </w:t>
                            </w:r>
                            <w:r w:rsidRPr="005341A4">
                              <w:rPr>
                                <w:rFonts w:ascii="Arial" w:hAnsi="Arial" w:cs="Arial"/>
                                <w:sz w:val="28"/>
                                <w:szCs w:val="28"/>
                              </w:rPr>
                              <w:t>Arial    a &amp; g</w:t>
                            </w:r>
                            <w:r w:rsidR="004A11C3">
                              <w:rPr>
                                <w:rFonts w:ascii="Arial" w:hAnsi="Arial" w:cs="Arial"/>
                                <w:sz w:val="28"/>
                                <w:szCs w:val="28"/>
                              </w:rPr>
                              <w:t>,</w:t>
                            </w:r>
                            <w:r w:rsidRPr="005341A4">
                              <w:rPr>
                                <w:rFonts w:ascii="Cavolini" w:hAnsi="Cavolini" w:cs="Cavolini"/>
                                <w:sz w:val="28"/>
                                <w:szCs w:val="28"/>
                              </w:rPr>
                              <w:t xml:space="preserve">  </w:t>
                            </w:r>
                            <w:r w:rsidR="005341A4">
                              <w:rPr>
                                <w:rFonts w:ascii="Cavolini" w:hAnsi="Cavolini" w:cs="Cavolini"/>
                                <w:sz w:val="28"/>
                                <w:szCs w:val="28"/>
                              </w:rPr>
                              <w:br/>
                            </w:r>
                            <w:proofErr w:type="spellStart"/>
                            <w:r w:rsidR="00793707" w:rsidRPr="00793707">
                              <w:rPr>
                                <w:rFonts w:ascii="Tahoma" w:hAnsi="Tahoma" w:cs="Tahoma"/>
                                <w:sz w:val="28"/>
                                <w:szCs w:val="28"/>
                              </w:rPr>
                              <w:t>Tadoma</w:t>
                            </w:r>
                            <w:proofErr w:type="spellEnd"/>
                            <w:r w:rsidR="00793707">
                              <w:rPr>
                                <w:rFonts w:ascii="Tahoma" w:hAnsi="Tahoma" w:cs="Tahoma"/>
                                <w:sz w:val="28"/>
                                <w:szCs w:val="28"/>
                              </w:rPr>
                              <w:t xml:space="preserve">  a &amp; g</w:t>
                            </w:r>
                          </w:p>
                          <w:p w14:paraId="3F265559" w14:textId="44DC0BB9" w:rsidR="005341A4" w:rsidRPr="005341A4" w:rsidRDefault="00793707" w:rsidP="00DD706E">
                            <w:pPr>
                              <w:pStyle w:val="ListParagraph"/>
                              <w:ind w:left="567"/>
                              <w:rPr>
                                <w:rFonts w:ascii="Cavolini" w:hAnsi="Cavolini" w:cs="Cavolini"/>
                                <w:sz w:val="28"/>
                                <w:szCs w:val="28"/>
                              </w:rPr>
                            </w:pPr>
                            <w:r>
                              <w:rPr>
                                <w:rFonts w:ascii="Cavolini" w:hAnsi="Cavolini" w:cs="Cavolini"/>
                                <w:sz w:val="28"/>
                                <w:szCs w:val="28"/>
                              </w:rPr>
                              <w:t xml:space="preserve"> </w:t>
                            </w:r>
                          </w:p>
                          <w:p w14:paraId="00C887DC" w14:textId="77777777" w:rsidR="00CD20BF" w:rsidRDefault="005341A4" w:rsidP="00165DC1">
                            <w:pPr>
                              <w:pStyle w:val="ListParagraph"/>
                              <w:numPr>
                                <w:ilvl w:val="0"/>
                                <w:numId w:val="9"/>
                              </w:numPr>
                              <w:ind w:left="567" w:hanging="425"/>
                              <w:rPr>
                                <w:rFonts w:cstheme="minorHAnsi"/>
                                <w:sz w:val="28"/>
                                <w:szCs w:val="28"/>
                              </w:rPr>
                            </w:pPr>
                            <w:r>
                              <w:rPr>
                                <w:rFonts w:cstheme="minorHAnsi"/>
                                <w:sz w:val="28"/>
                                <w:szCs w:val="28"/>
                              </w:rPr>
                              <w:t>A</w:t>
                            </w:r>
                            <w:r w:rsidR="00D12AFC" w:rsidRPr="005341A4">
                              <w:rPr>
                                <w:rFonts w:cstheme="minorHAnsi"/>
                                <w:sz w:val="28"/>
                                <w:szCs w:val="28"/>
                              </w:rPr>
                              <w:t xml:space="preserve"> free Teaching Print Font </w:t>
                            </w:r>
                            <w:r>
                              <w:rPr>
                                <w:rFonts w:cstheme="minorHAnsi"/>
                                <w:sz w:val="28"/>
                                <w:szCs w:val="28"/>
                              </w:rPr>
                              <w:t xml:space="preserve">with dotted lines </w:t>
                            </w:r>
                            <w:r w:rsidRPr="005341A4">
                              <w:rPr>
                                <w:rFonts w:cstheme="minorHAnsi"/>
                                <w:sz w:val="28"/>
                                <w:szCs w:val="28"/>
                              </w:rPr>
                              <w:t xml:space="preserve">for tracing </w:t>
                            </w:r>
                            <w:r>
                              <w:rPr>
                                <w:rFonts w:cstheme="minorHAnsi"/>
                                <w:sz w:val="28"/>
                                <w:szCs w:val="28"/>
                              </w:rPr>
                              <w:t xml:space="preserve">can be downloaded </w:t>
                            </w:r>
                            <w:r w:rsidR="00D12AFC" w:rsidRPr="005341A4">
                              <w:rPr>
                                <w:rFonts w:cstheme="minorHAnsi"/>
                                <w:sz w:val="28"/>
                                <w:szCs w:val="28"/>
                              </w:rPr>
                              <w:t>from the internet</w:t>
                            </w:r>
                            <w:r>
                              <w:rPr>
                                <w:rFonts w:cstheme="minorHAnsi"/>
                                <w:sz w:val="28"/>
                                <w:szCs w:val="28"/>
                              </w:rPr>
                              <w:t xml:space="preserve"> from this site:</w:t>
                            </w:r>
                            <w:r>
                              <w:rPr>
                                <w:rFonts w:cstheme="minorHAnsi"/>
                                <w:sz w:val="28"/>
                                <w:szCs w:val="28"/>
                              </w:rPr>
                              <w:br/>
                            </w:r>
                            <w:hyperlink r:id="rId362" w:history="1">
                              <w:r w:rsidRPr="009611F8">
                                <w:rPr>
                                  <w:rStyle w:val="Hyperlink"/>
                                  <w:rFonts w:ascii="Century Gothic" w:hAnsi="Century Gothic" w:cstheme="minorHAnsi"/>
                                  <w:sz w:val="28"/>
                                  <w:szCs w:val="28"/>
                                </w:rPr>
                                <w:t>https://www.fontspace.com/category/dotted-lines</w:t>
                              </w:r>
                            </w:hyperlink>
                            <w:r>
                              <w:rPr>
                                <w:rFonts w:ascii="Century Gothic" w:hAnsi="Century Gothic" w:cstheme="minorHAnsi"/>
                                <w:sz w:val="28"/>
                                <w:szCs w:val="28"/>
                              </w:rPr>
                              <w:t xml:space="preserve"> </w:t>
                            </w:r>
                            <w:r>
                              <w:rPr>
                                <w:rFonts w:ascii="Century Gothic" w:hAnsi="Century Gothic" w:cstheme="minorHAnsi"/>
                                <w:sz w:val="28"/>
                                <w:szCs w:val="28"/>
                              </w:rPr>
                              <w:br/>
                            </w:r>
                          </w:p>
                          <w:p w14:paraId="65E22907" w14:textId="0D52CD28" w:rsidR="001F1281" w:rsidRPr="003D4AFC" w:rsidRDefault="00CD20BF" w:rsidP="003D54D9">
                            <w:pPr>
                              <w:pStyle w:val="ListParagraph"/>
                              <w:ind w:left="567" w:hanging="567"/>
                              <w:rPr>
                                <w:rFonts w:cstheme="minorHAnsi"/>
                                <w:i/>
                                <w:iCs/>
                                <w:sz w:val="28"/>
                                <w:szCs w:val="28"/>
                              </w:rPr>
                            </w:pPr>
                            <w:r>
                              <w:rPr>
                                <w:rFonts w:cstheme="minorHAnsi"/>
                                <w:sz w:val="28"/>
                                <w:szCs w:val="28"/>
                              </w:rPr>
                              <w:t xml:space="preserve">NB. </w:t>
                            </w:r>
                            <w:r w:rsidR="005341A4" w:rsidRPr="00CD20BF">
                              <w:rPr>
                                <w:rFonts w:cstheme="minorHAnsi"/>
                                <w:i/>
                                <w:iCs/>
                                <w:sz w:val="28"/>
                                <w:szCs w:val="28"/>
                              </w:rPr>
                              <w:t>It was not possible to use dotted lines for tracing in the boo</w:t>
                            </w:r>
                            <w:r w:rsidR="004A11C3">
                              <w:rPr>
                                <w:rFonts w:cstheme="minorHAnsi"/>
                                <w:i/>
                                <w:iCs/>
                                <w:sz w:val="28"/>
                                <w:szCs w:val="28"/>
                              </w:rPr>
                              <w:t>k</w:t>
                            </w:r>
                            <w:r w:rsidR="005341A4" w:rsidRPr="00CD20BF">
                              <w:rPr>
                                <w:rFonts w:cstheme="minorHAnsi"/>
                                <w:i/>
                                <w:iCs/>
                                <w:sz w:val="28"/>
                                <w:szCs w:val="28"/>
                              </w:rPr>
                              <w:t xml:space="preserve">s as the font needs to be downloaded before it can be transferred and seen on </w:t>
                            </w:r>
                            <w:r w:rsidRPr="00CD20BF">
                              <w:rPr>
                                <w:rFonts w:cstheme="minorHAnsi"/>
                                <w:i/>
                                <w:iCs/>
                                <w:sz w:val="28"/>
                                <w:szCs w:val="28"/>
                              </w:rPr>
                              <w:t xml:space="preserve">other </w:t>
                            </w:r>
                            <w:r w:rsidRPr="003D4AFC">
                              <w:rPr>
                                <w:rFonts w:cstheme="minorHAnsi"/>
                                <w:i/>
                                <w:iCs/>
                                <w:sz w:val="28"/>
                                <w:szCs w:val="28"/>
                              </w:rPr>
                              <w:t>computer screens.</w:t>
                            </w:r>
                          </w:p>
                          <w:p w14:paraId="489F4FA1" w14:textId="11D58965" w:rsidR="001F1281" w:rsidRPr="003D4AFC" w:rsidRDefault="003D54D9" w:rsidP="003D54D9">
                            <w:pPr>
                              <w:tabs>
                                <w:tab w:val="left" w:pos="567"/>
                              </w:tabs>
                              <w:rPr>
                                <w:i/>
                                <w:iCs/>
                                <w:lang w:val="en-US"/>
                              </w:rPr>
                            </w:pPr>
                            <w:r w:rsidRPr="003D4AFC">
                              <w:rPr>
                                <w:i/>
                                <w:iCs/>
                                <w:lang w:val="en-US"/>
                              </w:rPr>
                              <w:tab/>
                              <w:t>Some</w:t>
                            </w:r>
                            <w:r w:rsidR="001F1281" w:rsidRPr="003D4AFC">
                              <w:rPr>
                                <w:i/>
                                <w:iCs/>
                                <w:lang w:val="en-US"/>
                              </w:rPr>
                              <w:t xml:space="preserve"> teachers </w:t>
                            </w:r>
                            <w:r w:rsidRPr="003D4AFC">
                              <w:rPr>
                                <w:i/>
                                <w:iCs/>
                                <w:lang w:val="en-US"/>
                              </w:rPr>
                              <w:t xml:space="preserve">may wish to </w:t>
                            </w:r>
                            <w:r w:rsidR="001F1281" w:rsidRPr="003D4AFC">
                              <w:rPr>
                                <w:i/>
                                <w:iCs/>
                                <w:lang w:val="en-US"/>
                              </w:rPr>
                              <w:t>purchas</w:t>
                            </w:r>
                            <w:r w:rsidRPr="003D4AFC">
                              <w:rPr>
                                <w:i/>
                                <w:iCs/>
                                <w:lang w:val="en-US"/>
                              </w:rPr>
                              <w:t>e</w:t>
                            </w:r>
                            <w:r w:rsidR="001F1281" w:rsidRPr="003D4AFC">
                              <w:rPr>
                                <w:i/>
                                <w:iCs/>
                                <w:lang w:val="en-US"/>
                              </w:rPr>
                              <w:t xml:space="preserve"> the NSW Foundation Font. </w:t>
                            </w:r>
                            <w:r w:rsidRPr="003D4AFC">
                              <w:rPr>
                                <w:i/>
                                <w:iCs/>
                                <w:lang w:val="en-US"/>
                              </w:rPr>
                              <w:br/>
                            </w:r>
                            <w:r w:rsidRPr="003D4AFC">
                              <w:rPr>
                                <w:i/>
                                <w:iCs/>
                                <w:lang w:val="en-US"/>
                              </w:rPr>
                              <w:tab/>
                            </w:r>
                            <w:r w:rsidR="001F1281" w:rsidRPr="003D4AFC">
                              <w:rPr>
                                <w:i/>
                                <w:iCs/>
                                <w:lang w:val="en-US"/>
                              </w:rPr>
                              <w:t>The</w:t>
                            </w:r>
                            <w:r w:rsidRPr="003D4AFC">
                              <w:rPr>
                                <w:i/>
                                <w:iCs/>
                                <w:lang w:val="en-US"/>
                              </w:rPr>
                              <w:t xml:space="preserve"> NSW</w:t>
                            </w:r>
                            <w:r w:rsidR="001F1281" w:rsidRPr="003D4AFC">
                              <w:rPr>
                                <w:i/>
                                <w:iCs/>
                                <w:lang w:val="en-US"/>
                              </w:rPr>
                              <w:t xml:space="preserve"> package includes fonts with sequenced strokes to assist </w:t>
                            </w:r>
                            <w:r w:rsidRPr="003D4AFC">
                              <w:rPr>
                                <w:i/>
                                <w:iCs/>
                                <w:lang w:val="en-US"/>
                              </w:rPr>
                              <w:br/>
                            </w:r>
                            <w:r w:rsidRPr="003D4AFC">
                              <w:rPr>
                                <w:i/>
                                <w:iCs/>
                                <w:lang w:val="en-US"/>
                              </w:rPr>
                              <w:tab/>
                            </w:r>
                            <w:r w:rsidR="001F1281" w:rsidRPr="003D4AFC">
                              <w:rPr>
                                <w:i/>
                                <w:iCs/>
                                <w:lang w:val="en-US"/>
                              </w:rPr>
                              <w:t>letter formation.</w:t>
                            </w:r>
                          </w:p>
                          <w:p w14:paraId="4A83A594" w14:textId="3773EE1E" w:rsidR="00CD20BF" w:rsidRDefault="00CD20BF" w:rsidP="00CD20BF">
                            <w:pPr>
                              <w:pStyle w:val="ListParagraph"/>
                              <w:ind w:left="567"/>
                              <w:rPr>
                                <w:rFonts w:cstheme="minorHAnsi"/>
                                <w:i/>
                                <w:iCs/>
                                <w:sz w:val="28"/>
                                <w:szCs w:val="28"/>
                              </w:rPr>
                            </w:pPr>
                          </w:p>
                          <w:p w14:paraId="07B0FA20" w14:textId="77777777" w:rsidR="005341A4" w:rsidRPr="005341A4" w:rsidRDefault="005341A4" w:rsidP="005341A4">
                            <w:pPr>
                              <w:pStyle w:val="ListParagraph"/>
                              <w:ind w:left="567"/>
                              <w:rPr>
                                <w:rFonts w:cstheme="minorHAnsi"/>
                                <w:sz w:val="28"/>
                                <w:szCs w:val="28"/>
                              </w:rPr>
                            </w:pPr>
                          </w:p>
                          <w:p w14:paraId="00532C05" w14:textId="77777777" w:rsidR="005341A4" w:rsidRPr="005341A4" w:rsidRDefault="005341A4" w:rsidP="005341A4">
                            <w:pPr>
                              <w:pStyle w:val="ListParagraph"/>
                              <w:ind w:left="567"/>
                              <w:rPr>
                                <w:rFonts w:ascii="Century Gothic" w:hAnsi="Century Gothic" w:cstheme="minorHAnsi"/>
                                <w:sz w:val="28"/>
                                <w:szCs w:val="28"/>
                              </w:rPr>
                            </w:pPr>
                          </w:p>
                          <w:p w14:paraId="58D01C43" w14:textId="77777777" w:rsidR="00D12AFC" w:rsidRPr="00D12AFC" w:rsidRDefault="00D12AFC">
                            <w:pPr>
                              <w:rPr>
                                <w:sz w:val="32"/>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CCF4C" id="Text Box 15" o:spid="_x0000_s1335" type="#_x0000_t202" style="position:absolute;margin-left:0;margin-top:20.15pt;width:457.8pt;height:409.8pt;z-index:251536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VuCPAIAAIcEAAAOAAAAZHJzL2Uyb0RvYy54bWysVE1v2zAMvQ/YfxB0X+xkTtYZcYo0RYYB&#10;QVsgHXqWZTk2JouapMTOfv0o2flou9MwGJBJkX4kH0nPb7tGkoMwtgaV0fEopkQoDkWtdhn98bz+&#10;dEOJdUwVTIISGT0KS28XHz/MW52KCVQgC2EIgiibtjqjlXM6jSLLK9EwOwItFBpLMA1zqJpdVBjW&#10;Inojo0kcz6IWTKENcGEt3t73RroI+GUpuHssSysckRnF3Fw4TThzf0aLOUt3humq5kMa7B+yaFit&#10;MOgZ6p45RvamfgfV1NyAhdKNODQRlGXNRagBqxnHb6rZVkyLUAuSY/WZJvv/YPnDYaufDHHdHXTY&#10;QE9Iq21q8dLX05Wm8W/MlKAdKTyeaROdIxwvpzfjJJ6hiaNtOomTBBXEiS6fa2PdNwEN8UJGDfYl&#10;0MUOG+t615OLj2ZB1sW6ljIoZpevpCEHhj1c3/lnQH/lJhVpMzr7PI0D8iubxz5D5JLxn+8RMFup&#10;MOlL9V5yXd6RukBmkumJmxyKI1JmoJ8mq/m6xgAbZt0TMzg+SAWuhHvEo5SAWcEgUVKB+f23e++P&#10;XUUrJS2OY0btrz0zghL5XWG/v46TxM9vUJLplwkq5tqSX1vUvlkBsjXG5dM8iN7fyZNYGmhecHOW&#10;PiqamOIYO6PuJK5cvyS4eVwsl8EJJ1Yzt1FbzT20740n9rl7YUYPnXU4FA9wGlyWvmlw7+u/VLDc&#10;Oyjr0H3PdM/q0ACc9jA/w2b6dbrWg9fl/7H4AwAA//8DAFBLAwQUAAYACAAAACEAudzf/NwAAAAH&#10;AQAADwAAAGRycy9kb3ducmV2LnhtbEyPzU7DMBCE70i8g7VI3KhTaKImxKkQCHHh0vJ33cZLEjVe&#10;h9htwtuznOA4mtHMN+Vmdr060Rg6zwaWiwQUce1tx42B15fHqzWoEJEt9p7JwDcF2FTnZyUW1k+8&#10;pdMuNkpKOBRooI1xKLQOdUsOw8IPxOJ9+tFhFDk22o44Sbnr9XWSZNphx7LQ4kD3LdWH3dHJCE6t&#10;fbMfeki/np8eDtkqfd96Yy4v5rtbUJHm+BeGX3xBh0qY9v7INqjegByJBlbJDShx82WagdobWKd5&#10;Droq9X/+6gcAAP//AwBQSwECLQAUAAYACAAAACEAtoM4kv4AAADhAQAAEwAAAAAAAAAAAAAAAAAA&#10;AAAAW0NvbnRlbnRfVHlwZXNdLnhtbFBLAQItABQABgAIAAAAIQA4/SH/1gAAAJQBAAALAAAAAAAA&#10;AAAAAAAAAC8BAABfcmVscy8ucmVsc1BLAQItABQABgAIAAAAIQA4qVuCPAIAAIcEAAAOAAAAAAAA&#10;AAAAAAAAAC4CAABkcnMvZTJvRG9jLnhtbFBLAQItABQABgAIAAAAIQC53N/83AAAAAcBAAAPAAAA&#10;AAAAAAAAAAAAAJYEAABkcnMvZG93bnJldi54bWxQSwUGAAAAAAQABADzAAAAnwUAAAAA&#10;" fillcolor="#fbfbfb" strokeweight=".5pt">
                <v:textbox>
                  <w:txbxContent>
                    <w:p w14:paraId="1C731808" w14:textId="18F7324E" w:rsidR="00D12AFC" w:rsidRPr="00C56DD8" w:rsidRDefault="008B36B3" w:rsidP="00D12AFC">
                      <w:pPr>
                        <w:ind w:left="720" w:hanging="578"/>
                        <w:rPr>
                          <w:rFonts w:cstheme="minorHAnsi"/>
                          <w:b/>
                          <w:bCs/>
                          <w:sz w:val="32"/>
                          <w:szCs w:val="32"/>
                        </w:rPr>
                      </w:pPr>
                      <w:r w:rsidRPr="00C56DD8">
                        <w:rPr>
                          <w:rFonts w:cstheme="minorHAnsi"/>
                          <w:b/>
                          <w:bCs/>
                          <w:sz w:val="32"/>
                          <w:szCs w:val="32"/>
                        </w:rPr>
                        <w:t>Writing f</w:t>
                      </w:r>
                      <w:r w:rsidR="00D12AFC" w:rsidRPr="00C56DD8">
                        <w:rPr>
                          <w:rFonts w:cstheme="minorHAnsi"/>
                          <w:b/>
                          <w:bCs/>
                          <w:sz w:val="32"/>
                          <w:szCs w:val="32"/>
                        </w:rPr>
                        <w:t>onts – some tips</w:t>
                      </w:r>
                    </w:p>
                    <w:p w14:paraId="71B0EF79" w14:textId="51376CFB" w:rsidR="00D12AFC" w:rsidRDefault="00D12AFC" w:rsidP="00165DC1">
                      <w:pPr>
                        <w:pStyle w:val="ListParagraph"/>
                        <w:numPr>
                          <w:ilvl w:val="0"/>
                          <w:numId w:val="9"/>
                        </w:numPr>
                        <w:ind w:left="567" w:hanging="425"/>
                        <w:rPr>
                          <w:rFonts w:cstheme="minorHAnsi"/>
                          <w:sz w:val="28"/>
                          <w:szCs w:val="28"/>
                        </w:rPr>
                      </w:pPr>
                      <w:r w:rsidRPr="00DD706E">
                        <w:rPr>
                          <w:rFonts w:cstheme="minorHAnsi"/>
                          <w:sz w:val="28"/>
                          <w:szCs w:val="28"/>
                        </w:rPr>
                        <w:t xml:space="preserve">If you make your own worksheets use a simple font such as </w:t>
                      </w:r>
                      <w:r w:rsidRPr="00DD706E">
                        <w:rPr>
                          <w:rFonts w:ascii="Comic Sans MS" w:hAnsi="Comic Sans MS" w:cstheme="minorHAnsi"/>
                          <w:sz w:val="28"/>
                          <w:szCs w:val="28"/>
                        </w:rPr>
                        <w:t>Comic Sans</w:t>
                      </w:r>
                      <w:r w:rsidR="004A11C3">
                        <w:rPr>
                          <w:rFonts w:ascii="Comic Sans MS" w:hAnsi="Comic Sans MS" w:cstheme="minorHAnsi"/>
                          <w:sz w:val="28"/>
                          <w:szCs w:val="28"/>
                        </w:rPr>
                        <w:t xml:space="preserve"> MS</w:t>
                      </w:r>
                      <w:r w:rsidRPr="00DD706E">
                        <w:rPr>
                          <w:rFonts w:cstheme="minorHAnsi"/>
                          <w:sz w:val="28"/>
                          <w:szCs w:val="28"/>
                        </w:rPr>
                        <w:t xml:space="preserve"> and a large font size. We have generally used </w:t>
                      </w:r>
                      <w:r w:rsidR="00DD706E">
                        <w:rPr>
                          <w:rFonts w:cstheme="minorHAnsi"/>
                          <w:sz w:val="28"/>
                          <w:szCs w:val="28"/>
                        </w:rPr>
                        <w:t xml:space="preserve">font size </w:t>
                      </w:r>
                      <w:r w:rsidRPr="00DD706E">
                        <w:rPr>
                          <w:rFonts w:cstheme="minorHAnsi"/>
                          <w:sz w:val="28"/>
                          <w:szCs w:val="28"/>
                        </w:rPr>
                        <w:t>22, 24 or 26.</w:t>
                      </w:r>
                      <w:r w:rsidR="005341A4">
                        <w:rPr>
                          <w:rFonts w:cstheme="minorHAnsi"/>
                          <w:sz w:val="28"/>
                          <w:szCs w:val="28"/>
                        </w:rPr>
                        <w:br/>
                      </w:r>
                    </w:p>
                    <w:p w14:paraId="4F90D6A2" w14:textId="087299F3" w:rsidR="00DD706E" w:rsidRPr="005341A4" w:rsidRDefault="00D12AFC" w:rsidP="00165DC1">
                      <w:pPr>
                        <w:pStyle w:val="ListParagraph"/>
                        <w:numPr>
                          <w:ilvl w:val="0"/>
                          <w:numId w:val="9"/>
                        </w:numPr>
                        <w:ind w:left="567" w:hanging="425"/>
                        <w:rPr>
                          <w:rFonts w:ascii="Century Gothic" w:hAnsi="Century Gothic" w:cstheme="minorHAnsi"/>
                          <w:sz w:val="28"/>
                          <w:szCs w:val="28"/>
                        </w:rPr>
                      </w:pPr>
                      <w:r w:rsidRPr="00DD706E">
                        <w:rPr>
                          <w:rFonts w:cstheme="minorHAnsi"/>
                          <w:sz w:val="28"/>
                          <w:szCs w:val="28"/>
                        </w:rPr>
                        <w:t xml:space="preserve">Be </w:t>
                      </w:r>
                      <w:r w:rsidRPr="005341A4">
                        <w:rPr>
                          <w:rFonts w:cstheme="minorHAnsi"/>
                          <w:sz w:val="28"/>
                          <w:szCs w:val="28"/>
                        </w:rPr>
                        <w:t xml:space="preserve">mindful of the way </w:t>
                      </w:r>
                      <w:r w:rsidRPr="005341A4">
                        <w:rPr>
                          <w:rFonts w:cstheme="minorHAnsi"/>
                          <w:b/>
                          <w:bCs/>
                          <w:sz w:val="28"/>
                          <w:szCs w:val="28"/>
                        </w:rPr>
                        <w:t>a</w:t>
                      </w:r>
                      <w:r w:rsidRPr="005341A4">
                        <w:rPr>
                          <w:rFonts w:cstheme="minorHAnsi"/>
                          <w:sz w:val="28"/>
                          <w:szCs w:val="28"/>
                        </w:rPr>
                        <w:t xml:space="preserve"> and </w:t>
                      </w:r>
                      <w:r w:rsidRPr="005341A4">
                        <w:rPr>
                          <w:rFonts w:cstheme="minorHAnsi"/>
                          <w:b/>
                          <w:bCs/>
                          <w:sz w:val="28"/>
                          <w:szCs w:val="28"/>
                        </w:rPr>
                        <w:t>g</w:t>
                      </w:r>
                      <w:r w:rsidRPr="005341A4">
                        <w:rPr>
                          <w:rFonts w:cstheme="minorHAnsi"/>
                          <w:sz w:val="28"/>
                          <w:szCs w:val="28"/>
                        </w:rPr>
                        <w:t xml:space="preserve"> look in different fonts</w:t>
                      </w:r>
                      <w:r w:rsidR="00DD706E" w:rsidRPr="005341A4">
                        <w:rPr>
                          <w:rFonts w:cstheme="minorHAnsi"/>
                          <w:sz w:val="28"/>
                          <w:szCs w:val="28"/>
                        </w:rPr>
                        <w:t>, and also how each font varies in size.  Note the fonts below in size 14:</w:t>
                      </w:r>
                      <w:r w:rsidRPr="005341A4">
                        <w:rPr>
                          <w:rFonts w:cstheme="minorHAnsi"/>
                          <w:sz w:val="28"/>
                          <w:szCs w:val="28"/>
                        </w:rPr>
                        <w:t xml:space="preserve"> </w:t>
                      </w:r>
                    </w:p>
                    <w:p w14:paraId="210D05AA" w14:textId="6BE0D640" w:rsidR="00DD706E" w:rsidRPr="005341A4" w:rsidRDefault="00D12AFC" w:rsidP="00DD706E">
                      <w:pPr>
                        <w:pStyle w:val="ListParagraph"/>
                        <w:ind w:left="567"/>
                        <w:rPr>
                          <w:rFonts w:ascii="Century Gothic" w:hAnsi="Century Gothic" w:cstheme="minorHAnsi"/>
                          <w:sz w:val="28"/>
                          <w:szCs w:val="28"/>
                        </w:rPr>
                      </w:pPr>
                      <w:r w:rsidRPr="005341A4">
                        <w:rPr>
                          <w:rFonts w:cstheme="minorHAnsi"/>
                          <w:sz w:val="28"/>
                          <w:szCs w:val="28"/>
                        </w:rPr>
                        <w:t xml:space="preserve">Calibri  a </w:t>
                      </w:r>
                      <w:r w:rsidR="00DD706E" w:rsidRPr="005341A4">
                        <w:rPr>
                          <w:rFonts w:cstheme="minorHAnsi"/>
                          <w:sz w:val="28"/>
                          <w:szCs w:val="28"/>
                        </w:rPr>
                        <w:t>&amp;</w:t>
                      </w:r>
                      <w:r w:rsidRPr="005341A4">
                        <w:rPr>
                          <w:rFonts w:cstheme="minorHAnsi"/>
                          <w:sz w:val="28"/>
                          <w:szCs w:val="28"/>
                        </w:rPr>
                        <w:t xml:space="preserve"> g</w:t>
                      </w:r>
                      <w:r w:rsidR="00DD706E" w:rsidRPr="005341A4">
                        <w:rPr>
                          <w:rFonts w:cstheme="minorHAnsi"/>
                          <w:sz w:val="28"/>
                          <w:szCs w:val="28"/>
                        </w:rPr>
                        <w:t xml:space="preserve">, </w:t>
                      </w:r>
                      <w:r w:rsidRPr="005341A4">
                        <w:rPr>
                          <w:rFonts w:cstheme="minorHAnsi"/>
                          <w:sz w:val="28"/>
                          <w:szCs w:val="28"/>
                        </w:rPr>
                        <w:t xml:space="preserve">  </w:t>
                      </w:r>
                      <w:r w:rsidRPr="005341A4">
                        <w:rPr>
                          <w:rFonts w:ascii="Comic Sans MS" w:hAnsi="Comic Sans MS" w:cstheme="minorHAnsi"/>
                          <w:sz w:val="28"/>
                          <w:szCs w:val="28"/>
                        </w:rPr>
                        <w:t>Comic Sans</w:t>
                      </w:r>
                      <w:r w:rsidR="004A11C3">
                        <w:rPr>
                          <w:rFonts w:ascii="Comic Sans MS" w:hAnsi="Comic Sans MS" w:cstheme="minorHAnsi"/>
                          <w:sz w:val="28"/>
                          <w:szCs w:val="28"/>
                        </w:rPr>
                        <w:t xml:space="preserve"> MS</w:t>
                      </w:r>
                      <w:r w:rsidRPr="005341A4">
                        <w:rPr>
                          <w:rFonts w:cstheme="minorHAnsi"/>
                          <w:sz w:val="28"/>
                          <w:szCs w:val="28"/>
                        </w:rPr>
                        <w:t xml:space="preserve">  </w:t>
                      </w:r>
                      <w:r w:rsidRPr="005341A4">
                        <w:rPr>
                          <w:rFonts w:ascii="Comic Sans MS" w:hAnsi="Comic Sans MS" w:cstheme="minorHAnsi"/>
                          <w:sz w:val="28"/>
                          <w:szCs w:val="28"/>
                        </w:rPr>
                        <w:t xml:space="preserve">a </w:t>
                      </w:r>
                      <w:r w:rsidR="00DD706E" w:rsidRPr="005341A4">
                        <w:rPr>
                          <w:rFonts w:ascii="Comic Sans MS" w:hAnsi="Comic Sans MS" w:cstheme="minorHAnsi"/>
                          <w:sz w:val="28"/>
                          <w:szCs w:val="28"/>
                        </w:rPr>
                        <w:t>&amp;</w:t>
                      </w:r>
                      <w:r w:rsidRPr="005341A4">
                        <w:rPr>
                          <w:rFonts w:ascii="Comic Sans MS" w:hAnsi="Comic Sans MS" w:cstheme="minorHAnsi"/>
                          <w:sz w:val="28"/>
                          <w:szCs w:val="28"/>
                        </w:rPr>
                        <w:t xml:space="preserve"> g</w:t>
                      </w:r>
                      <w:r w:rsidR="00DD706E" w:rsidRPr="005341A4">
                        <w:rPr>
                          <w:rFonts w:ascii="Comic Sans MS" w:hAnsi="Comic Sans MS" w:cstheme="minorHAnsi"/>
                          <w:sz w:val="28"/>
                          <w:szCs w:val="28"/>
                        </w:rPr>
                        <w:t xml:space="preserve">,  </w:t>
                      </w:r>
                      <w:r w:rsidRPr="005341A4">
                        <w:rPr>
                          <w:rFonts w:ascii="Century Gothic" w:hAnsi="Century Gothic" w:cstheme="minorHAnsi"/>
                          <w:sz w:val="28"/>
                          <w:szCs w:val="28"/>
                        </w:rPr>
                        <w:t>Century Gothic</w:t>
                      </w:r>
                      <w:r w:rsidRPr="005341A4">
                        <w:rPr>
                          <w:rFonts w:ascii="Comic Sans MS" w:hAnsi="Comic Sans MS" w:cstheme="minorHAnsi"/>
                          <w:sz w:val="28"/>
                          <w:szCs w:val="28"/>
                        </w:rPr>
                        <w:t xml:space="preserve"> </w:t>
                      </w:r>
                      <w:r w:rsidRPr="005341A4">
                        <w:rPr>
                          <w:rFonts w:ascii="Century Gothic" w:hAnsi="Century Gothic" w:cstheme="minorHAnsi"/>
                          <w:sz w:val="28"/>
                          <w:szCs w:val="28"/>
                        </w:rPr>
                        <w:t xml:space="preserve">a </w:t>
                      </w:r>
                      <w:r w:rsidR="00DD706E" w:rsidRPr="005341A4">
                        <w:rPr>
                          <w:rFonts w:ascii="Century Gothic" w:hAnsi="Century Gothic" w:cstheme="minorHAnsi"/>
                          <w:sz w:val="28"/>
                          <w:szCs w:val="28"/>
                        </w:rPr>
                        <w:t>&amp;</w:t>
                      </w:r>
                      <w:r w:rsidRPr="005341A4">
                        <w:rPr>
                          <w:rFonts w:ascii="Century Gothic" w:hAnsi="Century Gothic" w:cstheme="minorHAnsi"/>
                          <w:sz w:val="28"/>
                          <w:szCs w:val="28"/>
                        </w:rPr>
                        <w:t xml:space="preserve"> g</w:t>
                      </w:r>
                      <w:r w:rsidR="00DD706E" w:rsidRPr="005341A4">
                        <w:rPr>
                          <w:rFonts w:ascii="Century Gothic" w:hAnsi="Century Gothic" w:cstheme="minorHAnsi"/>
                          <w:sz w:val="28"/>
                          <w:szCs w:val="28"/>
                        </w:rPr>
                        <w:t>,</w:t>
                      </w:r>
                    </w:p>
                    <w:p w14:paraId="48BA9A5D" w14:textId="2B884160" w:rsidR="00793707" w:rsidRDefault="00DD706E" w:rsidP="00DD706E">
                      <w:pPr>
                        <w:pStyle w:val="ListParagraph"/>
                        <w:ind w:left="567"/>
                        <w:rPr>
                          <w:rFonts w:ascii="Tahoma" w:hAnsi="Tahoma" w:cs="Tahoma"/>
                          <w:sz w:val="28"/>
                          <w:szCs w:val="28"/>
                        </w:rPr>
                      </w:pPr>
                      <w:r w:rsidRPr="005341A4">
                        <w:rPr>
                          <w:rFonts w:ascii="Verdana" w:hAnsi="Verdana" w:cstheme="minorHAnsi"/>
                          <w:sz w:val="28"/>
                          <w:szCs w:val="28"/>
                        </w:rPr>
                        <w:t xml:space="preserve">Verdana a &amp; g,  </w:t>
                      </w:r>
                      <w:proofErr w:type="spellStart"/>
                      <w:r w:rsidRPr="005341A4">
                        <w:rPr>
                          <w:rFonts w:ascii="Cavolini" w:hAnsi="Cavolini" w:cs="Cavolini"/>
                          <w:sz w:val="28"/>
                          <w:szCs w:val="28"/>
                        </w:rPr>
                        <w:t>Cavolini</w:t>
                      </w:r>
                      <w:proofErr w:type="spellEnd"/>
                      <w:r w:rsidRPr="005341A4">
                        <w:rPr>
                          <w:rFonts w:ascii="Cavolini" w:hAnsi="Cavolini" w:cs="Cavolini"/>
                          <w:sz w:val="28"/>
                          <w:szCs w:val="28"/>
                        </w:rPr>
                        <w:t xml:space="preserve">  a &amp; g,   </w:t>
                      </w:r>
                      <w:r w:rsidRPr="005341A4">
                        <w:rPr>
                          <w:rFonts w:ascii="Arial" w:hAnsi="Arial" w:cs="Arial"/>
                          <w:sz w:val="28"/>
                          <w:szCs w:val="28"/>
                        </w:rPr>
                        <w:t>Arial    a &amp; g</w:t>
                      </w:r>
                      <w:r w:rsidR="004A11C3">
                        <w:rPr>
                          <w:rFonts w:ascii="Arial" w:hAnsi="Arial" w:cs="Arial"/>
                          <w:sz w:val="28"/>
                          <w:szCs w:val="28"/>
                        </w:rPr>
                        <w:t>,</w:t>
                      </w:r>
                      <w:r w:rsidRPr="005341A4">
                        <w:rPr>
                          <w:rFonts w:ascii="Cavolini" w:hAnsi="Cavolini" w:cs="Cavolini"/>
                          <w:sz w:val="28"/>
                          <w:szCs w:val="28"/>
                        </w:rPr>
                        <w:t xml:space="preserve">  </w:t>
                      </w:r>
                      <w:r w:rsidR="005341A4">
                        <w:rPr>
                          <w:rFonts w:ascii="Cavolini" w:hAnsi="Cavolini" w:cs="Cavolini"/>
                          <w:sz w:val="28"/>
                          <w:szCs w:val="28"/>
                        </w:rPr>
                        <w:br/>
                      </w:r>
                      <w:proofErr w:type="spellStart"/>
                      <w:r w:rsidR="00793707" w:rsidRPr="00793707">
                        <w:rPr>
                          <w:rFonts w:ascii="Tahoma" w:hAnsi="Tahoma" w:cs="Tahoma"/>
                          <w:sz w:val="28"/>
                          <w:szCs w:val="28"/>
                        </w:rPr>
                        <w:t>Tadoma</w:t>
                      </w:r>
                      <w:proofErr w:type="spellEnd"/>
                      <w:r w:rsidR="00793707">
                        <w:rPr>
                          <w:rFonts w:ascii="Tahoma" w:hAnsi="Tahoma" w:cs="Tahoma"/>
                          <w:sz w:val="28"/>
                          <w:szCs w:val="28"/>
                        </w:rPr>
                        <w:t xml:space="preserve">  a &amp; g</w:t>
                      </w:r>
                    </w:p>
                    <w:p w14:paraId="3F265559" w14:textId="44DC0BB9" w:rsidR="005341A4" w:rsidRPr="005341A4" w:rsidRDefault="00793707" w:rsidP="00DD706E">
                      <w:pPr>
                        <w:pStyle w:val="ListParagraph"/>
                        <w:ind w:left="567"/>
                        <w:rPr>
                          <w:rFonts w:ascii="Cavolini" w:hAnsi="Cavolini" w:cs="Cavolini"/>
                          <w:sz w:val="28"/>
                          <w:szCs w:val="28"/>
                        </w:rPr>
                      </w:pPr>
                      <w:r>
                        <w:rPr>
                          <w:rFonts w:ascii="Cavolini" w:hAnsi="Cavolini" w:cs="Cavolini"/>
                          <w:sz w:val="28"/>
                          <w:szCs w:val="28"/>
                        </w:rPr>
                        <w:t xml:space="preserve"> </w:t>
                      </w:r>
                    </w:p>
                    <w:p w14:paraId="00C887DC" w14:textId="77777777" w:rsidR="00CD20BF" w:rsidRDefault="005341A4" w:rsidP="00165DC1">
                      <w:pPr>
                        <w:pStyle w:val="ListParagraph"/>
                        <w:numPr>
                          <w:ilvl w:val="0"/>
                          <w:numId w:val="9"/>
                        </w:numPr>
                        <w:ind w:left="567" w:hanging="425"/>
                        <w:rPr>
                          <w:rFonts w:cstheme="minorHAnsi"/>
                          <w:sz w:val="28"/>
                          <w:szCs w:val="28"/>
                        </w:rPr>
                      </w:pPr>
                      <w:r>
                        <w:rPr>
                          <w:rFonts w:cstheme="minorHAnsi"/>
                          <w:sz w:val="28"/>
                          <w:szCs w:val="28"/>
                        </w:rPr>
                        <w:t>A</w:t>
                      </w:r>
                      <w:r w:rsidR="00D12AFC" w:rsidRPr="005341A4">
                        <w:rPr>
                          <w:rFonts w:cstheme="minorHAnsi"/>
                          <w:sz w:val="28"/>
                          <w:szCs w:val="28"/>
                        </w:rPr>
                        <w:t xml:space="preserve"> free Teaching Print Font </w:t>
                      </w:r>
                      <w:r>
                        <w:rPr>
                          <w:rFonts w:cstheme="minorHAnsi"/>
                          <w:sz w:val="28"/>
                          <w:szCs w:val="28"/>
                        </w:rPr>
                        <w:t xml:space="preserve">with dotted lines </w:t>
                      </w:r>
                      <w:r w:rsidRPr="005341A4">
                        <w:rPr>
                          <w:rFonts w:cstheme="minorHAnsi"/>
                          <w:sz w:val="28"/>
                          <w:szCs w:val="28"/>
                        </w:rPr>
                        <w:t xml:space="preserve">for tracing </w:t>
                      </w:r>
                      <w:r>
                        <w:rPr>
                          <w:rFonts w:cstheme="minorHAnsi"/>
                          <w:sz w:val="28"/>
                          <w:szCs w:val="28"/>
                        </w:rPr>
                        <w:t xml:space="preserve">can be downloaded </w:t>
                      </w:r>
                      <w:r w:rsidR="00D12AFC" w:rsidRPr="005341A4">
                        <w:rPr>
                          <w:rFonts w:cstheme="minorHAnsi"/>
                          <w:sz w:val="28"/>
                          <w:szCs w:val="28"/>
                        </w:rPr>
                        <w:t>from the internet</w:t>
                      </w:r>
                      <w:r>
                        <w:rPr>
                          <w:rFonts w:cstheme="minorHAnsi"/>
                          <w:sz w:val="28"/>
                          <w:szCs w:val="28"/>
                        </w:rPr>
                        <w:t xml:space="preserve"> from this site:</w:t>
                      </w:r>
                      <w:r>
                        <w:rPr>
                          <w:rFonts w:cstheme="minorHAnsi"/>
                          <w:sz w:val="28"/>
                          <w:szCs w:val="28"/>
                        </w:rPr>
                        <w:br/>
                      </w:r>
                      <w:hyperlink r:id="rId363" w:history="1">
                        <w:r w:rsidRPr="009611F8">
                          <w:rPr>
                            <w:rStyle w:val="Hyperlink"/>
                            <w:rFonts w:ascii="Century Gothic" w:hAnsi="Century Gothic" w:cstheme="minorHAnsi"/>
                            <w:sz w:val="28"/>
                            <w:szCs w:val="28"/>
                          </w:rPr>
                          <w:t>https://www.fontspace.com/category/dotted-lines</w:t>
                        </w:r>
                      </w:hyperlink>
                      <w:r>
                        <w:rPr>
                          <w:rFonts w:ascii="Century Gothic" w:hAnsi="Century Gothic" w:cstheme="minorHAnsi"/>
                          <w:sz w:val="28"/>
                          <w:szCs w:val="28"/>
                        </w:rPr>
                        <w:t xml:space="preserve"> </w:t>
                      </w:r>
                      <w:r>
                        <w:rPr>
                          <w:rFonts w:ascii="Century Gothic" w:hAnsi="Century Gothic" w:cstheme="minorHAnsi"/>
                          <w:sz w:val="28"/>
                          <w:szCs w:val="28"/>
                        </w:rPr>
                        <w:br/>
                      </w:r>
                    </w:p>
                    <w:p w14:paraId="65E22907" w14:textId="0D52CD28" w:rsidR="001F1281" w:rsidRPr="003D4AFC" w:rsidRDefault="00CD20BF" w:rsidP="003D54D9">
                      <w:pPr>
                        <w:pStyle w:val="ListParagraph"/>
                        <w:ind w:left="567" w:hanging="567"/>
                        <w:rPr>
                          <w:rFonts w:cstheme="minorHAnsi"/>
                          <w:i/>
                          <w:iCs/>
                          <w:sz w:val="28"/>
                          <w:szCs w:val="28"/>
                        </w:rPr>
                      </w:pPr>
                      <w:r>
                        <w:rPr>
                          <w:rFonts w:cstheme="minorHAnsi"/>
                          <w:sz w:val="28"/>
                          <w:szCs w:val="28"/>
                        </w:rPr>
                        <w:t xml:space="preserve">NB. </w:t>
                      </w:r>
                      <w:r w:rsidR="005341A4" w:rsidRPr="00CD20BF">
                        <w:rPr>
                          <w:rFonts w:cstheme="minorHAnsi"/>
                          <w:i/>
                          <w:iCs/>
                          <w:sz w:val="28"/>
                          <w:szCs w:val="28"/>
                        </w:rPr>
                        <w:t>It was not possible to use dotted lines for tracing in the boo</w:t>
                      </w:r>
                      <w:r w:rsidR="004A11C3">
                        <w:rPr>
                          <w:rFonts w:cstheme="minorHAnsi"/>
                          <w:i/>
                          <w:iCs/>
                          <w:sz w:val="28"/>
                          <w:szCs w:val="28"/>
                        </w:rPr>
                        <w:t>k</w:t>
                      </w:r>
                      <w:r w:rsidR="005341A4" w:rsidRPr="00CD20BF">
                        <w:rPr>
                          <w:rFonts w:cstheme="minorHAnsi"/>
                          <w:i/>
                          <w:iCs/>
                          <w:sz w:val="28"/>
                          <w:szCs w:val="28"/>
                        </w:rPr>
                        <w:t xml:space="preserve">s as the font needs to be downloaded before it can be transferred and seen on </w:t>
                      </w:r>
                      <w:r w:rsidRPr="00CD20BF">
                        <w:rPr>
                          <w:rFonts w:cstheme="minorHAnsi"/>
                          <w:i/>
                          <w:iCs/>
                          <w:sz w:val="28"/>
                          <w:szCs w:val="28"/>
                        </w:rPr>
                        <w:t xml:space="preserve">other </w:t>
                      </w:r>
                      <w:r w:rsidRPr="003D4AFC">
                        <w:rPr>
                          <w:rFonts w:cstheme="minorHAnsi"/>
                          <w:i/>
                          <w:iCs/>
                          <w:sz w:val="28"/>
                          <w:szCs w:val="28"/>
                        </w:rPr>
                        <w:t>computer screens.</w:t>
                      </w:r>
                    </w:p>
                    <w:p w14:paraId="489F4FA1" w14:textId="11D58965" w:rsidR="001F1281" w:rsidRPr="003D4AFC" w:rsidRDefault="003D54D9" w:rsidP="003D54D9">
                      <w:pPr>
                        <w:tabs>
                          <w:tab w:val="left" w:pos="567"/>
                        </w:tabs>
                        <w:rPr>
                          <w:i/>
                          <w:iCs/>
                          <w:lang w:val="en-US"/>
                        </w:rPr>
                      </w:pPr>
                      <w:r w:rsidRPr="003D4AFC">
                        <w:rPr>
                          <w:i/>
                          <w:iCs/>
                          <w:lang w:val="en-US"/>
                        </w:rPr>
                        <w:tab/>
                        <w:t>Some</w:t>
                      </w:r>
                      <w:r w:rsidR="001F1281" w:rsidRPr="003D4AFC">
                        <w:rPr>
                          <w:i/>
                          <w:iCs/>
                          <w:lang w:val="en-US"/>
                        </w:rPr>
                        <w:t xml:space="preserve"> teachers </w:t>
                      </w:r>
                      <w:r w:rsidRPr="003D4AFC">
                        <w:rPr>
                          <w:i/>
                          <w:iCs/>
                          <w:lang w:val="en-US"/>
                        </w:rPr>
                        <w:t xml:space="preserve">may wish to </w:t>
                      </w:r>
                      <w:r w:rsidR="001F1281" w:rsidRPr="003D4AFC">
                        <w:rPr>
                          <w:i/>
                          <w:iCs/>
                          <w:lang w:val="en-US"/>
                        </w:rPr>
                        <w:t>purchas</w:t>
                      </w:r>
                      <w:r w:rsidRPr="003D4AFC">
                        <w:rPr>
                          <w:i/>
                          <w:iCs/>
                          <w:lang w:val="en-US"/>
                        </w:rPr>
                        <w:t>e</w:t>
                      </w:r>
                      <w:r w:rsidR="001F1281" w:rsidRPr="003D4AFC">
                        <w:rPr>
                          <w:i/>
                          <w:iCs/>
                          <w:lang w:val="en-US"/>
                        </w:rPr>
                        <w:t xml:space="preserve"> the NSW Foundation Font. </w:t>
                      </w:r>
                      <w:r w:rsidRPr="003D4AFC">
                        <w:rPr>
                          <w:i/>
                          <w:iCs/>
                          <w:lang w:val="en-US"/>
                        </w:rPr>
                        <w:br/>
                      </w:r>
                      <w:r w:rsidRPr="003D4AFC">
                        <w:rPr>
                          <w:i/>
                          <w:iCs/>
                          <w:lang w:val="en-US"/>
                        </w:rPr>
                        <w:tab/>
                      </w:r>
                      <w:r w:rsidR="001F1281" w:rsidRPr="003D4AFC">
                        <w:rPr>
                          <w:i/>
                          <w:iCs/>
                          <w:lang w:val="en-US"/>
                        </w:rPr>
                        <w:t>The</w:t>
                      </w:r>
                      <w:r w:rsidRPr="003D4AFC">
                        <w:rPr>
                          <w:i/>
                          <w:iCs/>
                          <w:lang w:val="en-US"/>
                        </w:rPr>
                        <w:t xml:space="preserve"> NSW</w:t>
                      </w:r>
                      <w:r w:rsidR="001F1281" w:rsidRPr="003D4AFC">
                        <w:rPr>
                          <w:i/>
                          <w:iCs/>
                          <w:lang w:val="en-US"/>
                        </w:rPr>
                        <w:t xml:space="preserve"> package includes fonts with sequenced strokes to assist </w:t>
                      </w:r>
                      <w:r w:rsidRPr="003D4AFC">
                        <w:rPr>
                          <w:i/>
                          <w:iCs/>
                          <w:lang w:val="en-US"/>
                        </w:rPr>
                        <w:br/>
                      </w:r>
                      <w:r w:rsidRPr="003D4AFC">
                        <w:rPr>
                          <w:i/>
                          <w:iCs/>
                          <w:lang w:val="en-US"/>
                        </w:rPr>
                        <w:tab/>
                      </w:r>
                      <w:r w:rsidR="001F1281" w:rsidRPr="003D4AFC">
                        <w:rPr>
                          <w:i/>
                          <w:iCs/>
                          <w:lang w:val="en-US"/>
                        </w:rPr>
                        <w:t>letter formation.</w:t>
                      </w:r>
                    </w:p>
                    <w:p w14:paraId="4A83A594" w14:textId="3773EE1E" w:rsidR="00CD20BF" w:rsidRDefault="00CD20BF" w:rsidP="00CD20BF">
                      <w:pPr>
                        <w:pStyle w:val="ListParagraph"/>
                        <w:ind w:left="567"/>
                        <w:rPr>
                          <w:rFonts w:cstheme="minorHAnsi"/>
                          <w:i/>
                          <w:iCs/>
                          <w:sz w:val="28"/>
                          <w:szCs w:val="28"/>
                        </w:rPr>
                      </w:pPr>
                    </w:p>
                    <w:p w14:paraId="07B0FA20" w14:textId="77777777" w:rsidR="005341A4" w:rsidRPr="005341A4" w:rsidRDefault="005341A4" w:rsidP="005341A4">
                      <w:pPr>
                        <w:pStyle w:val="ListParagraph"/>
                        <w:ind w:left="567"/>
                        <w:rPr>
                          <w:rFonts w:cstheme="minorHAnsi"/>
                          <w:sz w:val="28"/>
                          <w:szCs w:val="28"/>
                        </w:rPr>
                      </w:pPr>
                    </w:p>
                    <w:p w14:paraId="00532C05" w14:textId="77777777" w:rsidR="005341A4" w:rsidRPr="005341A4" w:rsidRDefault="005341A4" w:rsidP="005341A4">
                      <w:pPr>
                        <w:pStyle w:val="ListParagraph"/>
                        <w:ind w:left="567"/>
                        <w:rPr>
                          <w:rFonts w:ascii="Century Gothic" w:hAnsi="Century Gothic" w:cstheme="minorHAnsi"/>
                          <w:sz w:val="28"/>
                          <w:szCs w:val="28"/>
                        </w:rPr>
                      </w:pPr>
                    </w:p>
                    <w:p w14:paraId="58D01C43" w14:textId="77777777" w:rsidR="00D12AFC" w:rsidRPr="00D12AFC" w:rsidRDefault="00D12AFC">
                      <w:pPr>
                        <w:rPr>
                          <w:sz w:val="32"/>
                          <w:szCs w:val="44"/>
                        </w:rPr>
                      </w:pPr>
                    </w:p>
                  </w:txbxContent>
                </v:textbox>
                <w10:wrap anchorx="margin"/>
              </v:shape>
            </w:pict>
          </mc:Fallback>
        </mc:AlternateContent>
      </w:r>
    </w:p>
    <w:p w14:paraId="03025760" w14:textId="44FCBA96" w:rsidR="00971EED" w:rsidRDefault="00971EED"/>
    <w:p w14:paraId="2E8EF000" w14:textId="3C99EBDE" w:rsidR="00EC4617" w:rsidRPr="00793707" w:rsidRDefault="00EC4617">
      <w:pPr>
        <w:rPr>
          <w:rFonts w:ascii="Tahoma" w:hAnsi="Tahoma" w:cs="Tahoma"/>
        </w:rPr>
      </w:pPr>
    </w:p>
    <w:p w14:paraId="77FA8281" w14:textId="606D8D6A" w:rsidR="00EC4617" w:rsidRDefault="00EC4617"/>
    <w:p w14:paraId="65D713C4" w14:textId="071E3480" w:rsidR="00EC4617" w:rsidRDefault="00EC4617"/>
    <w:p w14:paraId="2CD0D45D" w14:textId="626FC0A9" w:rsidR="00EC4617" w:rsidRDefault="00EC4617"/>
    <w:p w14:paraId="743EFB2B" w14:textId="2F36906A" w:rsidR="00EC4617" w:rsidRDefault="00EC4617"/>
    <w:p w14:paraId="5B4F0CA5" w14:textId="02A5037E" w:rsidR="00EC4617" w:rsidRDefault="00EC4617"/>
    <w:p w14:paraId="0F839B52" w14:textId="46EA4227" w:rsidR="00EC4617" w:rsidRDefault="00EC4617"/>
    <w:p w14:paraId="23F8A6D7" w14:textId="15254353" w:rsidR="00EC4617" w:rsidRDefault="00EC4617"/>
    <w:p w14:paraId="519489FD" w14:textId="4A7E89A6" w:rsidR="00EC4617" w:rsidRDefault="00EC4617"/>
    <w:p w14:paraId="73737DDE" w14:textId="30B0A250" w:rsidR="00EC4617" w:rsidRDefault="00EC4617"/>
    <w:p w14:paraId="034FA9DD" w14:textId="22342BC0" w:rsidR="00EC4617" w:rsidRDefault="00EC4617"/>
    <w:p w14:paraId="467F1B86" w14:textId="154FCC0F" w:rsidR="00EC4617" w:rsidRDefault="00EC4617"/>
    <w:p w14:paraId="31540FE6" w14:textId="6A143B09" w:rsidR="00EC4617" w:rsidRDefault="00EC4617"/>
    <w:p w14:paraId="1B495251" w14:textId="4F196677" w:rsidR="008B36B3" w:rsidRDefault="008B36B3"/>
    <w:p w14:paraId="6CA0C207" w14:textId="11485E95" w:rsidR="008B36B3" w:rsidRDefault="00B74616">
      <w:r>
        <w:rPr>
          <w:noProof/>
        </w:rPr>
        <mc:AlternateContent>
          <mc:Choice Requires="wps">
            <w:drawing>
              <wp:anchor distT="0" distB="0" distL="114300" distR="114300" simplePos="0" relativeHeight="251616256" behindDoc="0" locked="0" layoutInCell="1" allowOverlap="1" wp14:anchorId="4C5D8266" wp14:editId="6B52D5F2">
                <wp:simplePos x="0" y="0"/>
                <wp:positionH relativeFrom="column">
                  <wp:posOffset>78105</wp:posOffset>
                </wp:positionH>
                <wp:positionV relativeFrom="paragraph">
                  <wp:posOffset>289560</wp:posOffset>
                </wp:positionV>
                <wp:extent cx="1828800" cy="2520315"/>
                <wp:effectExtent l="0" t="0" r="13335" b="13335"/>
                <wp:wrapSquare wrapText="bothSides"/>
                <wp:docPr id="82" name="Text Box 82"/>
                <wp:cNvGraphicFramePr/>
                <a:graphic xmlns:a="http://schemas.openxmlformats.org/drawingml/2006/main">
                  <a:graphicData uri="http://schemas.microsoft.com/office/word/2010/wordprocessingShape">
                    <wps:wsp>
                      <wps:cNvSpPr txBox="1"/>
                      <wps:spPr>
                        <a:xfrm>
                          <a:off x="0" y="0"/>
                          <a:ext cx="1828800" cy="2520315"/>
                        </a:xfrm>
                        <a:prstGeom prst="rect">
                          <a:avLst/>
                        </a:prstGeom>
                        <a:solidFill>
                          <a:srgbClr val="FBFBFB"/>
                        </a:solidFill>
                        <a:ln w="6350">
                          <a:solidFill>
                            <a:prstClr val="black"/>
                          </a:solidFill>
                        </a:ln>
                      </wps:spPr>
                      <wps:txbx>
                        <w:txbxContent>
                          <w:p w14:paraId="635B3AC3" w14:textId="08FA09D4" w:rsidR="0032528F" w:rsidRPr="00C56DD8" w:rsidRDefault="00C56DD8" w:rsidP="008B36B3">
                            <w:pPr>
                              <w:rPr>
                                <w:rFonts w:ascii="Calibri" w:hAnsi="Calibri" w:cs="Calibri"/>
                                <w:sz w:val="32"/>
                                <w:szCs w:val="32"/>
                              </w:rPr>
                            </w:pPr>
                            <w:r w:rsidRPr="00C56DD8">
                              <w:rPr>
                                <w:rFonts w:ascii="Calibri" w:hAnsi="Calibri" w:cs="Calibri"/>
                                <w:b/>
                                <w:bCs/>
                                <w:sz w:val="32"/>
                                <w:szCs w:val="32"/>
                              </w:rPr>
                              <w:t>Writing</w:t>
                            </w:r>
                            <w:r w:rsidR="008B36B3" w:rsidRPr="00C56DD8">
                              <w:rPr>
                                <w:rFonts w:ascii="Calibri" w:hAnsi="Calibri" w:cs="Calibri"/>
                                <w:b/>
                                <w:bCs/>
                                <w:sz w:val="32"/>
                                <w:szCs w:val="32"/>
                              </w:rPr>
                              <w:t xml:space="preserve"> the letters</w:t>
                            </w:r>
                            <w:r w:rsidR="008B36B3" w:rsidRPr="00C56DD8">
                              <w:rPr>
                                <w:rFonts w:ascii="Calibri" w:hAnsi="Calibri" w:cs="Calibri"/>
                                <w:sz w:val="32"/>
                                <w:szCs w:val="32"/>
                              </w:rPr>
                              <w:t xml:space="preserve"> </w:t>
                            </w:r>
                            <w:r w:rsidRPr="00C56DD8">
                              <w:rPr>
                                <w:rFonts w:ascii="Calibri" w:hAnsi="Calibri" w:cs="Calibri"/>
                                <w:b/>
                                <w:bCs/>
                                <w:sz w:val="32"/>
                                <w:szCs w:val="32"/>
                              </w:rPr>
                              <w:t>in formation groups</w:t>
                            </w:r>
                          </w:p>
                          <w:p w14:paraId="4A2A4075" w14:textId="1E1C3E23" w:rsidR="0032528F" w:rsidRPr="008B36B3" w:rsidRDefault="00C56DD8" w:rsidP="0032528F">
                            <w:pPr>
                              <w:rPr>
                                <w:rFonts w:ascii="Calibri" w:hAnsi="Calibri" w:cs="Calibri"/>
                                <w:szCs w:val="28"/>
                              </w:rPr>
                            </w:pPr>
                            <w:r>
                              <w:rPr>
                                <w:rFonts w:ascii="Calibri" w:hAnsi="Calibri" w:cs="Calibri"/>
                                <w:szCs w:val="28"/>
                              </w:rPr>
                              <w:t xml:space="preserve">It may suit beginner writers to </w:t>
                            </w:r>
                            <w:r w:rsidR="004A11C3">
                              <w:rPr>
                                <w:rFonts w:ascii="Calibri" w:hAnsi="Calibri" w:cs="Calibri"/>
                                <w:szCs w:val="28"/>
                              </w:rPr>
                              <w:t>practise</w:t>
                            </w:r>
                            <w:r>
                              <w:rPr>
                                <w:rFonts w:ascii="Calibri" w:hAnsi="Calibri" w:cs="Calibri"/>
                                <w:szCs w:val="28"/>
                              </w:rPr>
                              <w:t xml:space="preserve"> </w:t>
                            </w:r>
                            <w:r w:rsidR="008B36B3" w:rsidRPr="008B36B3">
                              <w:rPr>
                                <w:rFonts w:ascii="Calibri" w:hAnsi="Calibri" w:cs="Calibri"/>
                                <w:szCs w:val="28"/>
                              </w:rPr>
                              <w:t>the letters in formation groups rather than alphabetical order.</w:t>
                            </w:r>
                            <w:r w:rsidR="0032528F" w:rsidRPr="0032528F">
                              <w:rPr>
                                <w:rFonts w:ascii="Calibri" w:hAnsi="Calibri" w:cs="Calibri"/>
                                <w:szCs w:val="28"/>
                              </w:rPr>
                              <w:t xml:space="preserve"> </w:t>
                            </w:r>
                            <w:r w:rsidR="0032528F" w:rsidRPr="008B36B3">
                              <w:rPr>
                                <w:rFonts w:ascii="Calibri" w:hAnsi="Calibri" w:cs="Calibri"/>
                                <w:szCs w:val="28"/>
                              </w:rPr>
                              <w:t xml:space="preserve">The </w:t>
                            </w:r>
                            <w:r w:rsidR="0032528F">
                              <w:rPr>
                                <w:rFonts w:ascii="Calibri" w:hAnsi="Calibri" w:cs="Calibri"/>
                                <w:szCs w:val="28"/>
                              </w:rPr>
                              <w:t xml:space="preserve">letter </w:t>
                            </w:r>
                            <w:r>
                              <w:rPr>
                                <w:rFonts w:ascii="Calibri" w:hAnsi="Calibri" w:cs="Calibri"/>
                                <w:szCs w:val="28"/>
                              </w:rPr>
                              <w:t xml:space="preserve">formation </w:t>
                            </w:r>
                            <w:r w:rsidR="0032528F" w:rsidRPr="008B36B3">
                              <w:rPr>
                                <w:rFonts w:ascii="Calibri" w:hAnsi="Calibri" w:cs="Calibri"/>
                                <w:szCs w:val="28"/>
                              </w:rPr>
                              <w:t>groups</w:t>
                            </w:r>
                            <w:r w:rsidR="0032528F">
                              <w:rPr>
                                <w:rFonts w:ascii="Calibri" w:hAnsi="Calibri" w:cs="Calibri"/>
                                <w:szCs w:val="28"/>
                              </w:rPr>
                              <w:t xml:space="preserve"> are</w:t>
                            </w:r>
                            <w:r w:rsidR="0032528F" w:rsidRPr="008B36B3">
                              <w:rPr>
                                <w:rFonts w:ascii="Calibri" w:hAnsi="Calibri" w:cs="Calibri"/>
                                <w:szCs w:val="28"/>
                              </w:rPr>
                              <w:t>:</w:t>
                            </w:r>
                          </w:p>
                          <w:p w14:paraId="4DF8779C" w14:textId="7960B909" w:rsidR="008B36B3" w:rsidRPr="0032528F" w:rsidRDefault="008B36B3" w:rsidP="00165DC1">
                            <w:pPr>
                              <w:pStyle w:val="ListParagraph"/>
                              <w:numPr>
                                <w:ilvl w:val="0"/>
                                <w:numId w:val="28"/>
                              </w:numPr>
                              <w:spacing w:line="360" w:lineRule="auto"/>
                              <w:rPr>
                                <w:rFonts w:ascii="Calibri" w:hAnsi="Calibri" w:cs="Calibri"/>
                                <w:sz w:val="28"/>
                                <w:szCs w:val="28"/>
                              </w:rPr>
                            </w:pPr>
                            <w:r w:rsidRPr="00C56DD8">
                              <w:rPr>
                                <w:rFonts w:ascii="Calibri" w:hAnsi="Calibri" w:cs="Calibri"/>
                                <w:b/>
                                <w:bCs/>
                                <w:sz w:val="28"/>
                                <w:szCs w:val="28"/>
                              </w:rPr>
                              <w:t>Anticlockwise</w:t>
                            </w:r>
                            <w:r w:rsidR="00C56DD8">
                              <w:rPr>
                                <w:rFonts w:ascii="Calibri" w:hAnsi="Calibri" w:cs="Calibri"/>
                                <w:sz w:val="28"/>
                                <w:szCs w:val="28"/>
                              </w:rPr>
                              <w:t xml:space="preserve"> - </w:t>
                            </w:r>
                            <w:r w:rsidRPr="0032528F">
                              <w:rPr>
                                <w:rFonts w:ascii="Calibri" w:hAnsi="Calibri" w:cs="Calibri"/>
                                <w:sz w:val="28"/>
                                <w:szCs w:val="28"/>
                              </w:rPr>
                              <w:t xml:space="preserve"> </w:t>
                            </w:r>
                            <w:r w:rsidRPr="00B415BF">
                              <w:rPr>
                                <w:rFonts w:ascii="Comic Sans MS" w:hAnsi="Comic Sans MS" w:cs="Calibri"/>
                                <w:sz w:val="28"/>
                                <w:szCs w:val="28"/>
                              </w:rPr>
                              <w:t>a, c, d, g, q, e, o, f, s</w:t>
                            </w:r>
                          </w:p>
                          <w:p w14:paraId="50117271" w14:textId="3CEF58B1" w:rsidR="008B36B3" w:rsidRPr="0032528F" w:rsidRDefault="008B36B3" w:rsidP="00165DC1">
                            <w:pPr>
                              <w:pStyle w:val="ListParagraph"/>
                              <w:numPr>
                                <w:ilvl w:val="0"/>
                                <w:numId w:val="28"/>
                              </w:numPr>
                              <w:spacing w:line="360" w:lineRule="auto"/>
                              <w:rPr>
                                <w:rFonts w:ascii="Calibri" w:hAnsi="Calibri" w:cs="Calibri"/>
                                <w:sz w:val="28"/>
                                <w:szCs w:val="28"/>
                              </w:rPr>
                            </w:pPr>
                            <w:r w:rsidRPr="00C56DD8">
                              <w:rPr>
                                <w:rFonts w:ascii="Calibri" w:hAnsi="Calibri" w:cs="Calibri"/>
                                <w:b/>
                                <w:bCs/>
                                <w:sz w:val="28"/>
                                <w:szCs w:val="28"/>
                              </w:rPr>
                              <w:t>Clockwise</w:t>
                            </w:r>
                            <w:r w:rsidR="00C56DD8" w:rsidRPr="00C56DD8">
                              <w:rPr>
                                <w:rFonts w:ascii="Calibri" w:hAnsi="Calibri" w:cs="Calibri"/>
                                <w:b/>
                                <w:bCs/>
                                <w:sz w:val="28"/>
                                <w:szCs w:val="28"/>
                              </w:rPr>
                              <w:t xml:space="preserve"> </w:t>
                            </w:r>
                            <w:r w:rsidR="00C56DD8">
                              <w:rPr>
                                <w:rFonts w:ascii="Calibri" w:hAnsi="Calibri" w:cs="Calibri"/>
                                <w:sz w:val="28"/>
                                <w:szCs w:val="28"/>
                              </w:rPr>
                              <w:t xml:space="preserve">- </w:t>
                            </w:r>
                            <w:r w:rsidRPr="0032528F">
                              <w:rPr>
                                <w:rFonts w:ascii="Calibri" w:hAnsi="Calibri" w:cs="Calibri"/>
                                <w:sz w:val="28"/>
                                <w:szCs w:val="28"/>
                              </w:rPr>
                              <w:t xml:space="preserve"> </w:t>
                            </w:r>
                            <w:r w:rsidRPr="00B415BF">
                              <w:rPr>
                                <w:rFonts w:ascii="Comic Sans MS" w:hAnsi="Comic Sans MS" w:cs="Calibri"/>
                                <w:sz w:val="28"/>
                                <w:szCs w:val="28"/>
                              </w:rPr>
                              <w:t>m, n, r, x, z, h, k, p, b</w:t>
                            </w:r>
                          </w:p>
                          <w:p w14:paraId="48603091" w14:textId="76166968" w:rsidR="008B36B3" w:rsidRPr="0032528F" w:rsidRDefault="008B36B3" w:rsidP="00165DC1">
                            <w:pPr>
                              <w:pStyle w:val="ListParagraph"/>
                              <w:numPr>
                                <w:ilvl w:val="0"/>
                                <w:numId w:val="28"/>
                              </w:numPr>
                              <w:spacing w:line="360" w:lineRule="auto"/>
                              <w:rPr>
                                <w:rFonts w:ascii="Calibri" w:hAnsi="Calibri" w:cs="Calibri"/>
                                <w:sz w:val="28"/>
                                <w:szCs w:val="28"/>
                              </w:rPr>
                            </w:pPr>
                            <w:r w:rsidRPr="00C56DD8">
                              <w:rPr>
                                <w:rFonts w:ascii="Calibri" w:hAnsi="Calibri" w:cs="Calibri"/>
                                <w:b/>
                                <w:bCs/>
                                <w:sz w:val="28"/>
                                <w:szCs w:val="28"/>
                              </w:rPr>
                              <w:t>i family</w:t>
                            </w:r>
                            <w:r w:rsidR="00C56DD8">
                              <w:rPr>
                                <w:rFonts w:ascii="Calibri" w:hAnsi="Calibri" w:cs="Calibri"/>
                                <w:sz w:val="28"/>
                                <w:szCs w:val="28"/>
                              </w:rPr>
                              <w:t xml:space="preserve"> </w:t>
                            </w:r>
                            <w:r w:rsidR="00C56DD8" w:rsidRPr="00420A08">
                              <w:rPr>
                                <w:rFonts w:cstheme="minorHAnsi"/>
                                <w:sz w:val="28"/>
                                <w:szCs w:val="28"/>
                              </w:rPr>
                              <w:t xml:space="preserve">- </w:t>
                            </w:r>
                            <w:r w:rsidRPr="00B415BF">
                              <w:rPr>
                                <w:rFonts w:ascii="Comic Sans MS" w:hAnsi="Comic Sans MS" w:cs="Calibri"/>
                                <w:sz w:val="28"/>
                                <w:szCs w:val="28"/>
                              </w:rPr>
                              <w:t xml:space="preserve"> i, t, l, j</w:t>
                            </w:r>
                          </w:p>
                          <w:p w14:paraId="2D340A83" w14:textId="725DF511" w:rsidR="008B36B3" w:rsidRPr="0032528F" w:rsidRDefault="008B36B3" w:rsidP="00165DC1">
                            <w:pPr>
                              <w:pStyle w:val="ListParagraph"/>
                              <w:numPr>
                                <w:ilvl w:val="0"/>
                                <w:numId w:val="28"/>
                              </w:numPr>
                              <w:spacing w:line="360" w:lineRule="auto"/>
                              <w:rPr>
                                <w:rFonts w:ascii="Calibri" w:hAnsi="Calibri" w:cs="Calibri"/>
                                <w:sz w:val="28"/>
                                <w:szCs w:val="28"/>
                                <w:lang w:val="en-GB"/>
                              </w:rPr>
                            </w:pPr>
                            <w:r w:rsidRPr="00C56DD8">
                              <w:rPr>
                                <w:rFonts w:ascii="Calibri" w:hAnsi="Calibri" w:cs="Calibri"/>
                                <w:b/>
                                <w:bCs/>
                                <w:sz w:val="28"/>
                                <w:szCs w:val="28"/>
                              </w:rPr>
                              <w:t>u family</w:t>
                            </w:r>
                            <w:r w:rsidR="00C56DD8">
                              <w:rPr>
                                <w:rFonts w:ascii="Calibri" w:hAnsi="Calibri" w:cs="Calibri"/>
                                <w:sz w:val="28"/>
                                <w:szCs w:val="28"/>
                              </w:rPr>
                              <w:t xml:space="preserve"> - </w:t>
                            </w:r>
                            <w:r w:rsidRPr="0032528F">
                              <w:rPr>
                                <w:rFonts w:ascii="Calibri" w:hAnsi="Calibri" w:cs="Calibri"/>
                                <w:sz w:val="28"/>
                                <w:szCs w:val="28"/>
                              </w:rPr>
                              <w:t xml:space="preserve"> </w:t>
                            </w:r>
                            <w:r w:rsidRPr="00B415BF">
                              <w:rPr>
                                <w:rFonts w:ascii="Comic Sans MS" w:hAnsi="Comic Sans MS" w:cs="Calibri"/>
                                <w:sz w:val="28"/>
                                <w:szCs w:val="28"/>
                              </w:rPr>
                              <w:t>u, y, v, 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5D8266" id="Text Box 82" o:spid="_x0000_s1336" type="#_x0000_t202" style="position:absolute;margin-left:6.15pt;margin-top:22.8pt;width:2in;height:198.45pt;z-index:251616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xBOwIAAIUEAAAOAAAAZHJzL2Uyb0RvYy54bWysVE1v2zAMvQ/YfxB0X+y4SZYZcYo0RYYB&#10;RVsgHXqWZTk2JouCpMTOfv0o2flou9MwBFBIkXokH0kvbrtGkoMwtgaV0fEopkQoDkWtdhn9+bL5&#10;MqfEOqYKJkGJjB6FpbfLz58WrU5FAhXIQhiCIMqmrc5o5ZxOo8jySjTMjkALhcYSTMMcqmYXFYa1&#10;iN7IKInjWdSCKbQBLqzF2/veSJcBvywFd09laYUjMqOYmwunCWfuz2i5YOnOMF3VfEiD/UMWDasV&#10;Bj1D3TPHyN7UH6CamhuwULoRhyaCsqy5CDVgNeP4XTXbimkRakFyrD7TZP8fLH88bPWzIa67gw4b&#10;6AlptU0tXvp6utI0/h8zJWhHCo9n2kTnCPeP5sl8HqOJoy2ZJvHNeOpxostzbaz7LqAhXsiowb4E&#10;utjhwbre9eTio1mQdbGppQyK2eVraciBYQ83d/43oL9xk4q0GZ3dTOOA/Mbmsc8QuWT810cEzFYq&#10;TPpSvZdcl3ekLrDIyezETQ7FESkz0E+T1XxTY4AHZt0zMzg+SAWuhHvCo5SAWcEgUVKB+f23e++P&#10;XUUrJS2OY0YV7gsl8ofCbn8bTyZ+eoMymX5NUDHXlvzaovbNGpCrMa6e5kH0/k6exNJA84p7s/Ix&#10;0cQUx8gZdSdx7foVwb3jYrUKTjivmrkHtdXcQ/vOeFpfuldm9NBXhyPxCKexZem79va+/qWC1d5B&#10;WYfee557Tgf6cdbD9Ax76ZfpWg9el6/H8g8AAAD//wMAUEsDBBQABgAIAAAAIQDaQtqV3AAAAAkB&#10;AAAPAAAAZHJzL2Rvd25yZXYueG1sTI/LTsMwEEX3SPyDNUjsqE2aBhTiVKgouwqJAnsnNnEgHke2&#10;0wa+nmFFl/ehO2eq7eJGdjQhDh4l3K4EMIOd1wP2Et5em5t7YDEp1Gr0aCR8mwjb+vKiUqX2J3wx&#10;x0PqGY1gLJUEm9JUch47a5yKKz8ZpOzDB6cSydBzHdSJxt3IMyEK7tSAdMGqyeys6b4Os5PwfpfP&#10;tt83oc2edz973XSfxVOU8vpqeXwAlsyS/svwh0/oUBNT62fUkY2kszU1JeSbAhjlayHIaMnIsw3w&#10;uuLnH9S/AAAA//8DAFBLAQItABQABgAIAAAAIQC2gziS/gAAAOEBAAATAAAAAAAAAAAAAAAAAAAA&#10;AABbQ29udGVudF9UeXBlc10ueG1sUEsBAi0AFAAGAAgAAAAhADj9If/WAAAAlAEAAAsAAAAAAAAA&#10;AAAAAAAALwEAAF9yZWxzLy5yZWxzUEsBAi0AFAAGAAgAAAAhAFTv/EE7AgAAhQQAAA4AAAAAAAAA&#10;AAAAAAAALgIAAGRycy9lMm9Eb2MueG1sUEsBAi0AFAAGAAgAAAAhANpC2pXcAAAACQEAAA8AAAAA&#10;AAAAAAAAAAAAlQQAAGRycy9kb3ducmV2LnhtbFBLBQYAAAAABAAEAPMAAACeBQAAAAA=&#10;" fillcolor="#fbfbfb" strokeweight=".5pt">
                <v:textbox>
                  <w:txbxContent>
                    <w:p w14:paraId="635B3AC3" w14:textId="08FA09D4" w:rsidR="0032528F" w:rsidRPr="00C56DD8" w:rsidRDefault="00C56DD8" w:rsidP="008B36B3">
                      <w:pPr>
                        <w:rPr>
                          <w:rFonts w:ascii="Calibri" w:hAnsi="Calibri" w:cs="Calibri"/>
                          <w:sz w:val="32"/>
                          <w:szCs w:val="32"/>
                        </w:rPr>
                      </w:pPr>
                      <w:r w:rsidRPr="00C56DD8">
                        <w:rPr>
                          <w:rFonts w:ascii="Calibri" w:hAnsi="Calibri" w:cs="Calibri"/>
                          <w:b/>
                          <w:bCs/>
                          <w:sz w:val="32"/>
                          <w:szCs w:val="32"/>
                        </w:rPr>
                        <w:t>Writing</w:t>
                      </w:r>
                      <w:r w:rsidR="008B36B3" w:rsidRPr="00C56DD8">
                        <w:rPr>
                          <w:rFonts w:ascii="Calibri" w:hAnsi="Calibri" w:cs="Calibri"/>
                          <w:b/>
                          <w:bCs/>
                          <w:sz w:val="32"/>
                          <w:szCs w:val="32"/>
                        </w:rPr>
                        <w:t xml:space="preserve"> the letters</w:t>
                      </w:r>
                      <w:r w:rsidR="008B36B3" w:rsidRPr="00C56DD8">
                        <w:rPr>
                          <w:rFonts w:ascii="Calibri" w:hAnsi="Calibri" w:cs="Calibri"/>
                          <w:sz w:val="32"/>
                          <w:szCs w:val="32"/>
                        </w:rPr>
                        <w:t xml:space="preserve"> </w:t>
                      </w:r>
                      <w:r w:rsidRPr="00C56DD8">
                        <w:rPr>
                          <w:rFonts w:ascii="Calibri" w:hAnsi="Calibri" w:cs="Calibri"/>
                          <w:b/>
                          <w:bCs/>
                          <w:sz w:val="32"/>
                          <w:szCs w:val="32"/>
                        </w:rPr>
                        <w:t>in formation groups</w:t>
                      </w:r>
                    </w:p>
                    <w:p w14:paraId="4A2A4075" w14:textId="1E1C3E23" w:rsidR="0032528F" w:rsidRPr="008B36B3" w:rsidRDefault="00C56DD8" w:rsidP="0032528F">
                      <w:pPr>
                        <w:rPr>
                          <w:rFonts w:ascii="Calibri" w:hAnsi="Calibri" w:cs="Calibri"/>
                          <w:szCs w:val="28"/>
                        </w:rPr>
                      </w:pPr>
                      <w:r>
                        <w:rPr>
                          <w:rFonts w:ascii="Calibri" w:hAnsi="Calibri" w:cs="Calibri"/>
                          <w:szCs w:val="28"/>
                        </w:rPr>
                        <w:t xml:space="preserve">It may suit beginner writers to </w:t>
                      </w:r>
                      <w:r w:rsidR="004A11C3">
                        <w:rPr>
                          <w:rFonts w:ascii="Calibri" w:hAnsi="Calibri" w:cs="Calibri"/>
                          <w:szCs w:val="28"/>
                        </w:rPr>
                        <w:t>practise</w:t>
                      </w:r>
                      <w:r>
                        <w:rPr>
                          <w:rFonts w:ascii="Calibri" w:hAnsi="Calibri" w:cs="Calibri"/>
                          <w:szCs w:val="28"/>
                        </w:rPr>
                        <w:t xml:space="preserve"> </w:t>
                      </w:r>
                      <w:r w:rsidR="008B36B3" w:rsidRPr="008B36B3">
                        <w:rPr>
                          <w:rFonts w:ascii="Calibri" w:hAnsi="Calibri" w:cs="Calibri"/>
                          <w:szCs w:val="28"/>
                        </w:rPr>
                        <w:t>the letters in formation groups rather than alphabetical order.</w:t>
                      </w:r>
                      <w:r w:rsidR="0032528F" w:rsidRPr="0032528F">
                        <w:rPr>
                          <w:rFonts w:ascii="Calibri" w:hAnsi="Calibri" w:cs="Calibri"/>
                          <w:szCs w:val="28"/>
                        </w:rPr>
                        <w:t xml:space="preserve"> </w:t>
                      </w:r>
                      <w:r w:rsidR="0032528F" w:rsidRPr="008B36B3">
                        <w:rPr>
                          <w:rFonts w:ascii="Calibri" w:hAnsi="Calibri" w:cs="Calibri"/>
                          <w:szCs w:val="28"/>
                        </w:rPr>
                        <w:t xml:space="preserve">The </w:t>
                      </w:r>
                      <w:r w:rsidR="0032528F">
                        <w:rPr>
                          <w:rFonts w:ascii="Calibri" w:hAnsi="Calibri" w:cs="Calibri"/>
                          <w:szCs w:val="28"/>
                        </w:rPr>
                        <w:t xml:space="preserve">letter </w:t>
                      </w:r>
                      <w:r>
                        <w:rPr>
                          <w:rFonts w:ascii="Calibri" w:hAnsi="Calibri" w:cs="Calibri"/>
                          <w:szCs w:val="28"/>
                        </w:rPr>
                        <w:t xml:space="preserve">formation </w:t>
                      </w:r>
                      <w:r w:rsidR="0032528F" w:rsidRPr="008B36B3">
                        <w:rPr>
                          <w:rFonts w:ascii="Calibri" w:hAnsi="Calibri" w:cs="Calibri"/>
                          <w:szCs w:val="28"/>
                        </w:rPr>
                        <w:t>groups</w:t>
                      </w:r>
                      <w:r w:rsidR="0032528F">
                        <w:rPr>
                          <w:rFonts w:ascii="Calibri" w:hAnsi="Calibri" w:cs="Calibri"/>
                          <w:szCs w:val="28"/>
                        </w:rPr>
                        <w:t xml:space="preserve"> are</w:t>
                      </w:r>
                      <w:r w:rsidR="0032528F" w:rsidRPr="008B36B3">
                        <w:rPr>
                          <w:rFonts w:ascii="Calibri" w:hAnsi="Calibri" w:cs="Calibri"/>
                          <w:szCs w:val="28"/>
                        </w:rPr>
                        <w:t>:</w:t>
                      </w:r>
                    </w:p>
                    <w:p w14:paraId="4DF8779C" w14:textId="7960B909" w:rsidR="008B36B3" w:rsidRPr="0032528F" w:rsidRDefault="008B36B3" w:rsidP="00165DC1">
                      <w:pPr>
                        <w:pStyle w:val="ListParagraph"/>
                        <w:numPr>
                          <w:ilvl w:val="0"/>
                          <w:numId w:val="28"/>
                        </w:numPr>
                        <w:spacing w:line="360" w:lineRule="auto"/>
                        <w:rPr>
                          <w:rFonts w:ascii="Calibri" w:hAnsi="Calibri" w:cs="Calibri"/>
                          <w:sz w:val="28"/>
                          <w:szCs w:val="28"/>
                        </w:rPr>
                      </w:pPr>
                      <w:r w:rsidRPr="00C56DD8">
                        <w:rPr>
                          <w:rFonts w:ascii="Calibri" w:hAnsi="Calibri" w:cs="Calibri"/>
                          <w:b/>
                          <w:bCs/>
                          <w:sz w:val="28"/>
                          <w:szCs w:val="28"/>
                        </w:rPr>
                        <w:t>Anticlockwise</w:t>
                      </w:r>
                      <w:r w:rsidR="00C56DD8">
                        <w:rPr>
                          <w:rFonts w:ascii="Calibri" w:hAnsi="Calibri" w:cs="Calibri"/>
                          <w:sz w:val="28"/>
                          <w:szCs w:val="28"/>
                        </w:rPr>
                        <w:t xml:space="preserve"> - </w:t>
                      </w:r>
                      <w:r w:rsidRPr="0032528F">
                        <w:rPr>
                          <w:rFonts w:ascii="Calibri" w:hAnsi="Calibri" w:cs="Calibri"/>
                          <w:sz w:val="28"/>
                          <w:szCs w:val="28"/>
                        </w:rPr>
                        <w:t xml:space="preserve"> </w:t>
                      </w:r>
                      <w:r w:rsidRPr="00B415BF">
                        <w:rPr>
                          <w:rFonts w:ascii="Comic Sans MS" w:hAnsi="Comic Sans MS" w:cs="Calibri"/>
                          <w:sz w:val="28"/>
                          <w:szCs w:val="28"/>
                        </w:rPr>
                        <w:t>a, c, d, g, q, e, o, f, s</w:t>
                      </w:r>
                    </w:p>
                    <w:p w14:paraId="50117271" w14:textId="3CEF58B1" w:rsidR="008B36B3" w:rsidRPr="0032528F" w:rsidRDefault="008B36B3" w:rsidP="00165DC1">
                      <w:pPr>
                        <w:pStyle w:val="ListParagraph"/>
                        <w:numPr>
                          <w:ilvl w:val="0"/>
                          <w:numId w:val="28"/>
                        </w:numPr>
                        <w:spacing w:line="360" w:lineRule="auto"/>
                        <w:rPr>
                          <w:rFonts w:ascii="Calibri" w:hAnsi="Calibri" w:cs="Calibri"/>
                          <w:sz w:val="28"/>
                          <w:szCs w:val="28"/>
                        </w:rPr>
                      </w:pPr>
                      <w:r w:rsidRPr="00C56DD8">
                        <w:rPr>
                          <w:rFonts w:ascii="Calibri" w:hAnsi="Calibri" w:cs="Calibri"/>
                          <w:b/>
                          <w:bCs/>
                          <w:sz w:val="28"/>
                          <w:szCs w:val="28"/>
                        </w:rPr>
                        <w:t>Clockwise</w:t>
                      </w:r>
                      <w:r w:rsidR="00C56DD8" w:rsidRPr="00C56DD8">
                        <w:rPr>
                          <w:rFonts w:ascii="Calibri" w:hAnsi="Calibri" w:cs="Calibri"/>
                          <w:b/>
                          <w:bCs/>
                          <w:sz w:val="28"/>
                          <w:szCs w:val="28"/>
                        </w:rPr>
                        <w:t xml:space="preserve"> </w:t>
                      </w:r>
                      <w:r w:rsidR="00C56DD8">
                        <w:rPr>
                          <w:rFonts w:ascii="Calibri" w:hAnsi="Calibri" w:cs="Calibri"/>
                          <w:sz w:val="28"/>
                          <w:szCs w:val="28"/>
                        </w:rPr>
                        <w:t xml:space="preserve">- </w:t>
                      </w:r>
                      <w:r w:rsidRPr="0032528F">
                        <w:rPr>
                          <w:rFonts w:ascii="Calibri" w:hAnsi="Calibri" w:cs="Calibri"/>
                          <w:sz w:val="28"/>
                          <w:szCs w:val="28"/>
                        </w:rPr>
                        <w:t xml:space="preserve"> </w:t>
                      </w:r>
                      <w:r w:rsidRPr="00B415BF">
                        <w:rPr>
                          <w:rFonts w:ascii="Comic Sans MS" w:hAnsi="Comic Sans MS" w:cs="Calibri"/>
                          <w:sz w:val="28"/>
                          <w:szCs w:val="28"/>
                        </w:rPr>
                        <w:t>m, n, r, x, z, h, k, p, b</w:t>
                      </w:r>
                    </w:p>
                    <w:p w14:paraId="48603091" w14:textId="76166968" w:rsidR="008B36B3" w:rsidRPr="0032528F" w:rsidRDefault="008B36B3" w:rsidP="00165DC1">
                      <w:pPr>
                        <w:pStyle w:val="ListParagraph"/>
                        <w:numPr>
                          <w:ilvl w:val="0"/>
                          <w:numId w:val="28"/>
                        </w:numPr>
                        <w:spacing w:line="360" w:lineRule="auto"/>
                        <w:rPr>
                          <w:rFonts w:ascii="Calibri" w:hAnsi="Calibri" w:cs="Calibri"/>
                          <w:sz w:val="28"/>
                          <w:szCs w:val="28"/>
                        </w:rPr>
                      </w:pPr>
                      <w:r w:rsidRPr="00C56DD8">
                        <w:rPr>
                          <w:rFonts w:ascii="Calibri" w:hAnsi="Calibri" w:cs="Calibri"/>
                          <w:b/>
                          <w:bCs/>
                          <w:sz w:val="28"/>
                          <w:szCs w:val="28"/>
                        </w:rPr>
                        <w:t>i family</w:t>
                      </w:r>
                      <w:r w:rsidR="00C56DD8">
                        <w:rPr>
                          <w:rFonts w:ascii="Calibri" w:hAnsi="Calibri" w:cs="Calibri"/>
                          <w:sz w:val="28"/>
                          <w:szCs w:val="28"/>
                        </w:rPr>
                        <w:t xml:space="preserve"> </w:t>
                      </w:r>
                      <w:r w:rsidR="00C56DD8" w:rsidRPr="00420A08">
                        <w:rPr>
                          <w:rFonts w:cstheme="minorHAnsi"/>
                          <w:sz w:val="28"/>
                          <w:szCs w:val="28"/>
                        </w:rPr>
                        <w:t xml:space="preserve">- </w:t>
                      </w:r>
                      <w:r w:rsidRPr="00B415BF">
                        <w:rPr>
                          <w:rFonts w:ascii="Comic Sans MS" w:hAnsi="Comic Sans MS" w:cs="Calibri"/>
                          <w:sz w:val="28"/>
                          <w:szCs w:val="28"/>
                        </w:rPr>
                        <w:t xml:space="preserve"> i, t, l, j</w:t>
                      </w:r>
                    </w:p>
                    <w:p w14:paraId="2D340A83" w14:textId="725DF511" w:rsidR="008B36B3" w:rsidRPr="0032528F" w:rsidRDefault="008B36B3" w:rsidP="00165DC1">
                      <w:pPr>
                        <w:pStyle w:val="ListParagraph"/>
                        <w:numPr>
                          <w:ilvl w:val="0"/>
                          <w:numId w:val="28"/>
                        </w:numPr>
                        <w:spacing w:line="360" w:lineRule="auto"/>
                        <w:rPr>
                          <w:rFonts w:ascii="Calibri" w:hAnsi="Calibri" w:cs="Calibri"/>
                          <w:sz w:val="28"/>
                          <w:szCs w:val="28"/>
                          <w:lang w:val="en-GB"/>
                        </w:rPr>
                      </w:pPr>
                      <w:r w:rsidRPr="00C56DD8">
                        <w:rPr>
                          <w:rFonts w:ascii="Calibri" w:hAnsi="Calibri" w:cs="Calibri"/>
                          <w:b/>
                          <w:bCs/>
                          <w:sz w:val="28"/>
                          <w:szCs w:val="28"/>
                        </w:rPr>
                        <w:t>u family</w:t>
                      </w:r>
                      <w:r w:rsidR="00C56DD8">
                        <w:rPr>
                          <w:rFonts w:ascii="Calibri" w:hAnsi="Calibri" w:cs="Calibri"/>
                          <w:sz w:val="28"/>
                          <w:szCs w:val="28"/>
                        </w:rPr>
                        <w:t xml:space="preserve"> - </w:t>
                      </w:r>
                      <w:r w:rsidRPr="0032528F">
                        <w:rPr>
                          <w:rFonts w:ascii="Calibri" w:hAnsi="Calibri" w:cs="Calibri"/>
                          <w:sz w:val="28"/>
                          <w:szCs w:val="28"/>
                        </w:rPr>
                        <w:t xml:space="preserve"> </w:t>
                      </w:r>
                      <w:r w:rsidRPr="00B415BF">
                        <w:rPr>
                          <w:rFonts w:ascii="Comic Sans MS" w:hAnsi="Comic Sans MS" w:cs="Calibri"/>
                          <w:sz w:val="28"/>
                          <w:szCs w:val="28"/>
                        </w:rPr>
                        <w:t>u, y, v, w</w:t>
                      </w:r>
                    </w:p>
                  </w:txbxContent>
                </v:textbox>
                <w10:wrap type="square"/>
              </v:shape>
            </w:pict>
          </mc:Fallback>
        </mc:AlternateContent>
      </w:r>
    </w:p>
    <w:p w14:paraId="33CC057A" w14:textId="6A065DC6" w:rsidR="008B36B3" w:rsidRDefault="008B36B3">
      <w:pPr>
        <w:rPr>
          <w:rFonts w:ascii="Calibri" w:hAnsi="Calibri" w:cs="Calibri"/>
          <w:b/>
          <w:szCs w:val="28"/>
        </w:rPr>
      </w:pPr>
      <w:r>
        <w:rPr>
          <w:rFonts w:ascii="Calibri" w:hAnsi="Calibri" w:cs="Calibri"/>
          <w:b/>
          <w:szCs w:val="28"/>
        </w:rPr>
        <w:br w:type="page"/>
      </w:r>
    </w:p>
    <w:p w14:paraId="55B907D9" w14:textId="431BBFFC" w:rsidR="00C56DD8" w:rsidRDefault="003D4AFC">
      <w:pPr>
        <w:rPr>
          <w:rFonts w:ascii="Calibri" w:hAnsi="Calibri" w:cs="Calibri"/>
          <w:b/>
          <w:szCs w:val="28"/>
        </w:rPr>
      </w:pPr>
      <w:r>
        <w:rPr>
          <w:noProof/>
        </w:rPr>
        <w:lastRenderedPageBreak/>
        <w:drawing>
          <wp:anchor distT="0" distB="0" distL="114300" distR="114300" simplePos="0" relativeHeight="253844480" behindDoc="0" locked="0" layoutInCell="1" allowOverlap="1" wp14:anchorId="5E81A2FA" wp14:editId="269136A8">
            <wp:simplePos x="0" y="0"/>
            <wp:positionH relativeFrom="margin">
              <wp:align>center</wp:align>
            </wp:positionH>
            <wp:positionV relativeFrom="paragraph">
              <wp:posOffset>5703570</wp:posOffset>
            </wp:positionV>
            <wp:extent cx="1043940" cy="742950"/>
            <wp:effectExtent l="0" t="0" r="3810" b="0"/>
            <wp:wrapNone/>
            <wp:docPr id="1581923736" name="Picture 158192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2"/>
                    <pic:cNvPicPr>
                      <a:picLocks noChangeAspect="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043940" cy="742950"/>
                    </a:xfrm>
                    <a:prstGeom prst="rect">
                      <a:avLst/>
                    </a:prstGeom>
                    <a:solidFill>
                      <a:srgbClr val="F9F9F9"/>
                    </a:solidFill>
                    <a:ln>
                      <a:noFill/>
                    </a:ln>
                  </pic:spPr>
                </pic:pic>
              </a:graphicData>
            </a:graphic>
          </wp:anchor>
        </w:drawing>
      </w:r>
      <w:r w:rsidR="003352FC">
        <w:rPr>
          <w:noProof/>
        </w:rPr>
        <mc:AlternateContent>
          <mc:Choice Requires="wps">
            <w:drawing>
              <wp:anchor distT="0" distB="0" distL="114300" distR="114300" simplePos="0" relativeHeight="251624448" behindDoc="0" locked="0" layoutInCell="1" allowOverlap="1" wp14:anchorId="025D9A2C" wp14:editId="63E6935B">
                <wp:simplePos x="0" y="0"/>
                <wp:positionH relativeFrom="margin">
                  <wp:align>left</wp:align>
                </wp:positionH>
                <wp:positionV relativeFrom="paragraph">
                  <wp:posOffset>0</wp:posOffset>
                </wp:positionV>
                <wp:extent cx="5707380" cy="8602980"/>
                <wp:effectExtent l="0" t="0" r="26670" b="26670"/>
                <wp:wrapSquare wrapText="bothSides"/>
                <wp:docPr id="83" name="Text Box 83"/>
                <wp:cNvGraphicFramePr/>
                <a:graphic xmlns:a="http://schemas.openxmlformats.org/drawingml/2006/main">
                  <a:graphicData uri="http://schemas.microsoft.com/office/word/2010/wordprocessingShape">
                    <wps:wsp>
                      <wps:cNvSpPr txBox="1"/>
                      <wps:spPr>
                        <a:xfrm>
                          <a:off x="0" y="0"/>
                          <a:ext cx="5707380" cy="8602980"/>
                        </a:xfrm>
                        <a:prstGeom prst="rect">
                          <a:avLst/>
                        </a:prstGeom>
                        <a:solidFill>
                          <a:srgbClr val="FBFBFB"/>
                        </a:solidFill>
                        <a:ln w="6350">
                          <a:solidFill>
                            <a:prstClr val="black"/>
                          </a:solidFill>
                        </a:ln>
                      </wps:spPr>
                      <wps:txbx>
                        <w:txbxContent>
                          <w:p w14:paraId="454C0410" w14:textId="77777777" w:rsidR="00C56DD8" w:rsidRPr="00C56DD8" w:rsidRDefault="00C56DD8" w:rsidP="00C56DD8">
                            <w:pPr>
                              <w:rPr>
                                <w:rFonts w:ascii="Calibri" w:hAnsi="Calibri" w:cs="Calibri"/>
                                <w:b/>
                                <w:sz w:val="6"/>
                                <w:szCs w:val="6"/>
                              </w:rPr>
                            </w:pPr>
                          </w:p>
                          <w:p w14:paraId="1044B59A" w14:textId="60F5E57B" w:rsidR="00C56DD8" w:rsidRPr="00C56DD8" w:rsidRDefault="00C56DD8" w:rsidP="00C56DD8">
                            <w:pPr>
                              <w:rPr>
                                <w:rFonts w:ascii="Calibri" w:hAnsi="Calibri" w:cs="Calibri"/>
                                <w:b/>
                                <w:sz w:val="32"/>
                                <w:szCs w:val="32"/>
                              </w:rPr>
                            </w:pPr>
                            <w:r w:rsidRPr="003D4AFC">
                              <w:rPr>
                                <w:rFonts w:ascii="Calibri" w:hAnsi="Calibri" w:cs="Calibri"/>
                                <w:b/>
                                <w:sz w:val="32"/>
                                <w:szCs w:val="32"/>
                              </w:rPr>
                              <w:t>Important points to guide writing:</w:t>
                            </w:r>
                          </w:p>
                          <w:p w14:paraId="699225B0" w14:textId="278AB7CE" w:rsidR="00D420E2" w:rsidRDefault="008E4C5F" w:rsidP="00165DC1">
                            <w:pPr>
                              <w:pStyle w:val="ListParagraph"/>
                              <w:numPr>
                                <w:ilvl w:val="0"/>
                                <w:numId w:val="31"/>
                              </w:numPr>
                              <w:spacing w:after="0"/>
                              <w:rPr>
                                <w:rFonts w:ascii="Calibri" w:hAnsi="Calibri" w:cs="Calibri"/>
                                <w:sz w:val="28"/>
                                <w:szCs w:val="28"/>
                              </w:rPr>
                            </w:pPr>
                            <w:r>
                              <w:rPr>
                                <w:rFonts w:ascii="Calibri" w:hAnsi="Calibri" w:cs="Calibri"/>
                                <w:b/>
                                <w:bCs/>
                                <w:sz w:val="28"/>
                                <w:szCs w:val="28"/>
                              </w:rPr>
                              <w:t>L</w:t>
                            </w:r>
                            <w:r w:rsidR="00C56DD8" w:rsidRPr="00A43762">
                              <w:rPr>
                                <w:rFonts w:ascii="Calibri" w:hAnsi="Calibri" w:cs="Calibri"/>
                                <w:b/>
                                <w:bCs/>
                                <w:sz w:val="28"/>
                                <w:szCs w:val="28"/>
                              </w:rPr>
                              <w:t>etter formation</w:t>
                            </w:r>
                            <w:r w:rsidR="00C56DD8" w:rsidRPr="00A43762">
                              <w:rPr>
                                <w:rFonts w:ascii="Calibri" w:hAnsi="Calibri" w:cs="Calibri"/>
                                <w:sz w:val="28"/>
                                <w:szCs w:val="28"/>
                              </w:rPr>
                              <w:t xml:space="preserve"> </w:t>
                            </w:r>
                          </w:p>
                          <w:p w14:paraId="32978752" w14:textId="4F3CEDD5" w:rsidR="00C56DD8" w:rsidRPr="00A43762" w:rsidRDefault="008E4C5F" w:rsidP="00165DC1">
                            <w:pPr>
                              <w:pStyle w:val="ListParagraph"/>
                              <w:numPr>
                                <w:ilvl w:val="0"/>
                                <w:numId w:val="99"/>
                              </w:numPr>
                              <w:spacing w:after="0"/>
                              <w:ind w:left="993" w:hanging="284"/>
                              <w:rPr>
                                <w:rFonts w:ascii="Calibri" w:hAnsi="Calibri" w:cs="Calibri"/>
                                <w:sz w:val="28"/>
                                <w:szCs w:val="28"/>
                              </w:rPr>
                            </w:pPr>
                            <w:r>
                              <w:rPr>
                                <w:rFonts w:ascii="Calibri" w:hAnsi="Calibri" w:cs="Calibri"/>
                                <w:sz w:val="28"/>
                                <w:szCs w:val="28"/>
                              </w:rPr>
                              <w:t>Write some letters</w:t>
                            </w:r>
                            <w:r w:rsidR="00B74616">
                              <w:rPr>
                                <w:rFonts w:ascii="Calibri" w:hAnsi="Calibri" w:cs="Calibri"/>
                                <w:sz w:val="28"/>
                                <w:szCs w:val="28"/>
                              </w:rPr>
                              <w:t xml:space="preserve"> in large size on the board</w:t>
                            </w:r>
                            <w:r w:rsidR="00D420E2">
                              <w:rPr>
                                <w:rFonts w:ascii="Calibri" w:hAnsi="Calibri" w:cs="Calibri"/>
                                <w:sz w:val="28"/>
                                <w:szCs w:val="28"/>
                              </w:rPr>
                              <w:t>. Emphasise</w:t>
                            </w:r>
                            <w:r w:rsidR="00377C2D" w:rsidRPr="00A43762">
                              <w:rPr>
                                <w:rFonts w:ascii="Calibri" w:hAnsi="Calibri" w:cs="Calibri"/>
                                <w:sz w:val="28"/>
                                <w:szCs w:val="28"/>
                              </w:rPr>
                              <w:t>:</w:t>
                            </w:r>
                            <w:r w:rsidR="00C56DD8" w:rsidRPr="00A43762">
                              <w:rPr>
                                <w:rFonts w:ascii="Calibri" w:hAnsi="Calibri" w:cs="Calibri"/>
                                <w:sz w:val="28"/>
                                <w:szCs w:val="28"/>
                              </w:rPr>
                              <w:t xml:space="preserve"> </w:t>
                            </w:r>
                          </w:p>
                          <w:p w14:paraId="6F355BCF" w14:textId="17BE42EE" w:rsidR="00C56DD8" w:rsidRPr="00377C2D" w:rsidRDefault="00C56DD8" w:rsidP="00165DC1">
                            <w:pPr>
                              <w:pStyle w:val="ListParagraph"/>
                              <w:numPr>
                                <w:ilvl w:val="0"/>
                                <w:numId w:val="29"/>
                              </w:numPr>
                              <w:spacing w:after="0"/>
                              <w:ind w:left="1134" w:firstLine="0"/>
                              <w:rPr>
                                <w:rFonts w:ascii="Calibri" w:hAnsi="Calibri" w:cs="Calibri"/>
                                <w:i/>
                                <w:iCs/>
                                <w:sz w:val="28"/>
                                <w:szCs w:val="28"/>
                              </w:rPr>
                            </w:pPr>
                            <w:r>
                              <w:rPr>
                                <w:rFonts w:ascii="Calibri" w:hAnsi="Calibri" w:cs="Calibri"/>
                                <w:sz w:val="28"/>
                                <w:szCs w:val="28"/>
                              </w:rPr>
                              <w:t>L</w:t>
                            </w:r>
                            <w:r w:rsidRPr="008B36B3">
                              <w:rPr>
                                <w:rFonts w:ascii="Calibri" w:hAnsi="Calibri" w:cs="Calibri"/>
                                <w:sz w:val="28"/>
                                <w:szCs w:val="28"/>
                              </w:rPr>
                              <w:t>etter starting and finishing points</w:t>
                            </w:r>
                            <w:r>
                              <w:rPr>
                                <w:rFonts w:ascii="Calibri" w:hAnsi="Calibri" w:cs="Calibri"/>
                                <w:sz w:val="28"/>
                                <w:szCs w:val="28"/>
                              </w:rPr>
                              <w:t xml:space="preserve">. </w:t>
                            </w:r>
                            <w:r>
                              <w:rPr>
                                <w:rFonts w:ascii="Calibri" w:hAnsi="Calibri" w:cs="Calibri"/>
                                <w:sz w:val="28"/>
                                <w:szCs w:val="28"/>
                              </w:rPr>
                              <w:br/>
                            </w:r>
                            <w:r w:rsidR="00D420E2">
                              <w:rPr>
                                <w:rFonts w:ascii="Calibri" w:hAnsi="Calibri" w:cs="Calibri"/>
                                <w:i/>
                                <w:iCs/>
                                <w:sz w:val="28"/>
                                <w:szCs w:val="28"/>
                              </w:rPr>
                              <w:tab/>
                            </w:r>
                            <w:r w:rsidRPr="00377C2D">
                              <w:rPr>
                                <w:rFonts w:ascii="Calibri" w:hAnsi="Calibri" w:cs="Calibri"/>
                                <w:i/>
                                <w:iCs/>
                                <w:sz w:val="28"/>
                                <w:szCs w:val="28"/>
                              </w:rPr>
                              <w:t>Vocabulary - start, left, right, up, down,</w:t>
                            </w:r>
                            <w:r w:rsidR="00E405A2">
                              <w:rPr>
                                <w:rFonts w:ascii="Calibri" w:hAnsi="Calibri" w:cs="Calibri"/>
                                <w:i/>
                                <w:iCs/>
                                <w:sz w:val="28"/>
                                <w:szCs w:val="28"/>
                              </w:rPr>
                              <w:t xml:space="preserve"> around,</w:t>
                            </w:r>
                            <w:r w:rsidRPr="00377C2D">
                              <w:rPr>
                                <w:rFonts w:ascii="Calibri" w:hAnsi="Calibri" w:cs="Calibri"/>
                                <w:i/>
                                <w:iCs/>
                                <w:sz w:val="28"/>
                                <w:szCs w:val="28"/>
                              </w:rPr>
                              <w:t xml:space="preserve"> end</w:t>
                            </w:r>
                          </w:p>
                          <w:p w14:paraId="36F79BFA" w14:textId="016DCCCC" w:rsidR="00C56DD8" w:rsidRDefault="00C56DD8" w:rsidP="00165DC1">
                            <w:pPr>
                              <w:pStyle w:val="ListParagraph"/>
                              <w:numPr>
                                <w:ilvl w:val="0"/>
                                <w:numId w:val="29"/>
                              </w:numPr>
                              <w:spacing w:after="0"/>
                              <w:ind w:left="1134" w:firstLine="0"/>
                              <w:rPr>
                                <w:rFonts w:ascii="Calibri" w:hAnsi="Calibri" w:cs="Calibri"/>
                                <w:i/>
                                <w:iCs/>
                                <w:sz w:val="28"/>
                                <w:szCs w:val="28"/>
                              </w:rPr>
                            </w:pPr>
                            <w:r>
                              <w:rPr>
                                <w:rFonts w:ascii="Calibri" w:hAnsi="Calibri" w:cs="Calibri"/>
                                <w:sz w:val="28"/>
                                <w:szCs w:val="28"/>
                              </w:rPr>
                              <w:t>N</w:t>
                            </w:r>
                            <w:r w:rsidRPr="008B36B3">
                              <w:rPr>
                                <w:rFonts w:ascii="Calibri" w:hAnsi="Calibri" w:cs="Calibri"/>
                                <w:sz w:val="28"/>
                                <w:szCs w:val="28"/>
                              </w:rPr>
                              <w:t>umber of strokes</w:t>
                            </w:r>
                            <w:r w:rsidR="00377C2D">
                              <w:rPr>
                                <w:rFonts w:ascii="Calibri" w:hAnsi="Calibri" w:cs="Calibri"/>
                                <w:sz w:val="28"/>
                                <w:szCs w:val="28"/>
                              </w:rPr>
                              <w:br/>
                            </w:r>
                            <w:r w:rsidR="00D420E2">
                              <w:rPr>
                                <w:rFonts w:ascii="Calibri" w:hAnsi="Calibri" w:cs="Calibri"/>
                                <w:i/>
                                <w:iCs/>
                                <w:sz w:val="28"/>
                                <w:szCs w:val="28"/>
                              </w:rPr>
                              <w:tab/>
                            </w:r>
                            <w:r w:rsidR="00377C2D" w:rsidRPr="00377C2D">
                              <w:rPr>
                                <w:rFonts w:ascii="Calibri" w:hAnsi="Calibri" w:cs="Calibri"/>
                                <w:i/>
                                <w:iCs/>
                                <w:sz w:val="28"/>
                                <w:szCs w:val="28"/>
                              </w:rPr>
                              <w:t>V</w:t>
                            </w:r>
                            <w:r w:rsidRPr="00377C2D">
                              <w:rPr>
                                <w:rFonts w:ascii="Calibri" w:hAnsi="Calibri" w:cs="Calibri"/>
                                <w:i/>
                                <w:iCs/>
                                <w:sz w:val="28"/>
                                <w:szCs w:val="28"/>
                              </w:rPr>
                              <w:t>ocab</w:t>
                            </w:r>
                            <w:r w:rsidR="00377C2D" w:rsidRPr="00377C2D">
                              <w:rPr>
                                <w:rFonts w:ascii="Calibri" w:hAnsi="Calibri" w:cs="Calibri"/>
                                <w:i/>
                                <w:iCs/>
                                <w:sz w:val="28"/>
                                <w:szCs w:val="28"/>
                              </w:rPr>
                              <w:t>ulary</w:t>
                            </w:r>
                            <w:r w:rsidRPr="00377C2D">
                              <w:rPr>
                                <w:rFonts w:ascii="Calibri" w:hAnsi="Calibri" w:cs="Calibri"/>
                                <w:i/>
                                <w:iCs/>
                                <w:sz w:val="28"/>
                                <w:szCs w:val="28"/>
                              </w:rPr>
                              <w:t xml:space="preserve"> - one, two, three</w:t>
                            </w:r>
                          </w:p>
                          <w:p w14:paraId="186A6244" w14:textId="77777777" w:rsidR="00A511AA" w:rsidRDefault="008E4C5F" w:rsidP="00A511AA">
                            <w:pPr>
                              <w:pStyle w:val="ListParagraph"/>
                              <w:spacing w:after="0"/>
                              <w:ind w:left="1134" w:hanging="425"/>
                              <w:rPr>
                                <w:rFonts w:ascii="Calibri" w:hAnsi="Calibri" w:cs="Calibri"/>
                                <w:sz w:val="28"/>
                                <w:szCs w:val="28"/>
                              </w:rPr>
                            </w:pPr>
                            <w:r>
                              <w:rPr>
                                <w:rFonts w:ascii="Calibri" w:hAnsi="Calibri" w:cs="Calibri"/>
                                <w:sz w:val="28"/>
                                <w:szCs w:val="28"/>
                              </w:rPr>
                              <w:t xml:space="preserve">Encourage students to practise forming the letters in the air, </w:t>
                            </w:r>
                          </w:p>
                          <w:p w14:paraId="5A55CE63" w14:textId="20F2A9D7" w:rsidR="008E4C5F" w:rsidRPr="008E4C5F" w:rsidRDefault="008E4C5F" w:rsidP="00A511AA">
                            <w:pPr>
                              <w:pStyle w:val="ListParagraph"/>
                              <w:spacing w:after="0"/>
                              <w:ind w:left="1134" w:hanging="425"/>
                              <w:rPr>
                                <w:rFonts w:ascii="Calibri" w:hAnsi="Calibri" w:cs="Calibri"/>
                                <w:sz w:val="28"/>
                                <w:szCs w:val="28"/>
                              </w:rPr>
                            </w:pPr>
                            <w:r>
                              <w:rPr>
                                <w:rFonts w:ascii="Calibri" w:hAnsi="Calibri" w:cs="Calibri"/>
                                <w:sz w:val="28"/>
                                <w:szCs w:val="28"/>
                              </w:rPr>
                              <w:t xml:space="preserve">on their hands and desks. </w:t>
                            </w:r>
                          </w:p>
                          <w:p w14:paraId="7953DCD6" w14:textId="77777777" w:rsidR="008E4C5F" w:rsidRPr="008E4C5F" w:rsidRDefault="008E4C5F" w:rsidP="00A511AA">
                            <w:pPr>
                              <w:pStyle w:val="ListParagraph"/>
                              <w:spacing w:after="0"/>
                              <w:ind w:left="1134" w:hanging="425"/>
                              <w:rPr>
                                <w:rFonts w:ascii="Calibri" w:hAnsi="Calibri" w:cs="Calibri"/>
                                <w:i/>
                                <w:iCs/>
                                <w:sz w:val="10"/>
                                <w:szCs w:val="10"/>
                              </w:rPr>
                            </w:pPr>
                          </w:p>
                          <w:p w14:paraId="5717940A" w14:textId="77777777" w:rsidR="008E4C5F" w:rsidRPr="008E4C5F" w:rsidRDefault="008E4C5F" w:rsidP="00165DC1">
                            <w:pPr>
                              <w:pStyle w:val="ListParagraph"/>
                              <w:numPr>
                                <w:ilvl w:val="0"/>
                                <w:numId w:val="99"/>
                              </w:numPr>
                              <w:spacing w:after="0"/>
                              <w:ind w:left="993" w:hanging="284"/>
                              <w:rPr>
                                <w:rFonts w:ascii="Calibri" w:hAnsi="Calibri" w:cs="Calibri"/>
                                <w:i/>
                                <w:iCs/>
                                <w:szCs w:val="28"/>
                              </w:rPr>
                            </w:pPr>
                            <w:r>
                              <w:rPr>
                                <w:rFonts w:ascii="Calibri" w:hAnsi="Calibri" w:cs="Calibri"/>
                                <w:sz w:val="28"/>
                                <w:szCs w:val="28"/>
                              </w:rPr>
                              <w:t>Project a page from the Writing book and demonstrate the meaning of the guiding symbols:</w:t>
                            </w:r>
                          </w:p>
                          <w:p w14:paraId="42558A4A" w14:textId="77777777" w:rsidR="008E4C5F" w:rsidRPr="008E4C5F" w:rsidRDefault="008E4C5F" w:rsidP="00165DC1">
                            <w:pPr>
                              <w:pStyle w:val="ListParagraph"/>
                              <w:numPr>
                                <w:ilvl w:val="1"/>
                                <w:numId w:val="100"/>
                              </w:numPr>
                              <w:spacing w:after="0"/>
                              <w:ind w:left="2127" w:hanging="426"/>
                              <w:rPr>
                                <w:rFonts w:ascii="Calibri" w:hAnsi="Calibri" w:cs="Calibri"/>
                                <w:i/>
                                <w:iCs/>
                                <w:szCs w:val="28"/>
                              </w:rPr>
                            </w:pPr>
                            <w:r>
                              <w:rPr>
                                <w:rFonts w:ascii="Calibri" w:hAnsi="Calibri" w:cs="Calibri"/>
                                <w:sz w:val="28"/>
                                <w:szCs w:val="28"/>
                              </w:rPr>
                              <w:t>Red dot = start</w:t>
                            </w:r>
                          </w:p>
                          <w:p w14:paraId="34D17CC9" w14:textId="77777777" w:rsidR="008E4C5F" w:rsidRPr="008E4C5F" w:rsidRDefault="008E4C5F" w:rsidP="00165DC1">
                            <w:pPr>
                              <w:pStyle w:val="ListParagraph"/>
                              <w:numPr>
                                <w:ilvl w:val="1"/>
                                <w:numId w:val="100"/>
                              </w:numPr>
                              <w:spacing w:after="0"/>
                              <w:ind w:left="2127" w:hanging="426"/>
                              <w:rPr>
                                <w:rFonts w:ascii="Calibri" w:hAnsi="Calibri" w:cs="Calibri"/>
                                <w:i/>
                                <w:iCs/>
                                <w:szCs w:val="28"/>
                              </w:rPr>
                            </w:pPr>
                            <w:r>
                              <w:rPr>
                                <w:rFonts w:ascii="Calibri" w:hAnsi="Calibri" w:cs="Calibri"/>
                                <w:sz w:val="28"/>
                                <w:szCs w:val="28"/>
                              </w:rPr>
                              <w:t>Green arrow = 1</w:t>
                            </w:r>
                            <w:r w:rsidRPr="008E4C5F">
                              <w:rPr>
                                <w:rFonts w:ascii="Calibri" w:hAnsi="Calibri" w:cs="Calibri"/>
                                <w:sz w:val="28"/>
                                <w:szCs w:val="28"/>
                                <w:vertAlign w:val="superscript"/>
                              </w:rPr>
                              <w:t>st</w:t>
                            </w:r>
                            <w:r>
                              <w:rPr>
                                <w:rFonts w:ascii="Calibri" w:hAnsi="Calibri" w:cs="Calibri"/>
                                <w:sz w:val="28"/>
                                <w:szCs w:val="28"/>
                              </w:rPr>
                              <w:t xml:space="preserve"> stroke</w:t>
                            </w:r>
                          </w:p>
                          <w:p w14:paraId="42E8930A" w14:textId="77777777" w:rsidR="008E4C5F" w:rsidRPr="008E4C5F" w:rsidRDefault="008E4C5F" w:rsidP="00165DC1">
                            <w:pPr>
                              <w:pStyle w:val="ListParagraph"/>
                              <w:numPr>
                                <w:ilvl w:val="1"/>
                                <w:numId w:val="100"/>
                              </w:numPr>
                              <w:spacing w:after="0"/>
                              <w:ind w:left="2127" w:hanging="426"/>
                              <w:rPr>
                                <w:rFonts w:ascii="Calibri" w:hAnsi="Calibri" w:cs="Calibri"/>
                                <w:i/>
                                <w:iCs/>
                                <w:szCs w:val="28"/>
                              </w:rPr>
                            </w:pPr>
                            <w:r>
                              <w:rPr>
                                <w:rFonts w:ascii="Calibri" w:hAnsi="Calibri" w:cs="Calibri"/>
                                <w:sz w:val="28"/>
                                <w:szCs w:val="28"/>
                              </w:rPr>
                              <w:t>Yellow arrow = 2</w:t>
                            </w:r>
                            <w:r w:rsidRPr="008E4C5F">
                              <w:rPr>
                                <w:rFonts w:ascii="Calibri" w:hAnsi="Calibri" w:cs="Calibri"/>
                                <w:sz w:val="28"/>
                                <w:szCs w:val="28"/>
                                <w:vertAlign w:val="superscript"/>
                              </w:rPr>
                              <w:t>nd</w:t>
                            </w:r>
                            <w:r>
                              <w:rPr>
                                <w:rFonts w:ascii="Calibri" w:hAnsi="Calibri" w:cs="Calibri"/>
                                <w:sz w:val="28"/>
                                <w:szCs w:val="28"/>
                              </w:rPr>
                              <w:t xml:space="preserve"> stroke</w:t>
                            </w:r>
                          </w:p>
                          <w:p w14:paraId="5427A727" w14:textId="0E9AAB7A" w:rsidR="00C56DD8" w:rsidRPr="008E4C5F" w:rsidRDefault="008E4C5F" w:rsidP="00165DC1">
                            <w:pPr>
                              <w:pStyle w:val="ListParagraph"/>
                              <w:numPr>
                                <w:ilvl w:val="1"/>
                                <w:numId w:val="100"/>
                              </w:numPr>
                              <w:spacing w:after="0"/>
                              <w:ind w:left="284" w:firstLine="1417"/>
                              <w:rPr>
                                <w:rFonts w:ascii="Calibri" w:hAnsi="Calibri" w:cs="Calibri"/>
                                <w:sz w:val="28"/>
                                <w:szCs w:val="28"/>
                              </w:rPr>
                            </w:pPr>
                            <w:r w:rsidRPr="008E4C5F">
                              <w:rPr>
                                <w:rFonts w:ascii="Calibri" w:hAnsi="Calibri" w:cs="Calibri"/>
                                <w:sz w:val="28"/>
                                <w:szCs w:val="28"/>
                              </w:rPr>
                              <w:t>Purple arrow = 3</w:t>
                            </w:r>
                            <w:r w:rsidRPr="008E4C5F">
                              <w:rPr>
                                <w:rFonts w:ascii="Calibri" w:hAnsi="Calibri" w:cs="Calibri"/>
                                <w:sz w:val="28"/>
                                <w:szCs w:val="28"/>
                                <w:vertAlign w:val="superscript"/>
                              </w:rPr>
                              <w:t>rd</w:t>
                            </w:r>
                            <w:r w:rsidRPr="008E4C5F">
                              <w:rPr>
                                <w:rFonts w:ascii="Calibri" w:hAnsi="Calibri" w:cs="Calibri"/>
                                <w:sz w:val="28"/>
                                <w:szCs w:val="28"/>
                              </w:rPr>
                              <w:t xml:space="preserve"> stroke</w:t>
                            </w:r>
                            <w:r w:rsidRPr="008E4C5F">
                              <w:rPr>
                                <w:rFonts w:ascii="Calibri" w:hAnsi="Calibri" w:cs="Calibri"/>
                                <w:sz w:val="28"/>
                                <w:szCs w:val="28"/>
                              </w:rPr>
                              <w:br/>
                            </w:r>
                          </w:p>
                          <w:p w14:paraId="124CC77B" w14:textId="305B8653" w:rsidR="00377C2D" w:rsidRPr="00A43762" w:rsidRDefault="00C56DD8" w:rsidP="00165DC1">
                            <w:pPr>
                              <w:pStyle w:val="ListParagraph"/>
                              <w:numPr>
                                <w:ilvl w:val="0"/>
                                <w:numId w:val="31"/>
                              </w:numPr>
                              <w:spacing w:after="0"/>
                              <w:rPr>
                                <w:rFonts w:ascii="Calibri" w:hAnsi="Calibri" w:cs="Calibri"/>
                                <w:sz w:val="28"/>
                                <w:szCs w:val="28"/>
                              </w:rPr>
                            </w:pPr>
                            <w:r w:rsidRPr="00A43762">
                              <w:rPr>
                                <w:rFonts w:ascii="Calibri" w:hAnsi="Calibri" w:cs="Calibri"/>
                                <w:b/>
                                <w:bCs/>
                                <w:sz w:val="28"/>
                                <w:szCs w:val="28"/>
                              </w:rPr>
                              <w:t>Letter position</w:t>
                            </w:r>
                            <w:r w:rsidRPr="00A43762">
                              <w:rPr>
                                <w:rFonts w:ascii="Calibri" w:hAnsi="Calibri" w:cs="Calibri"/>
                                <w:sz w:val="28"/>
                                <w:szCs w:val="28"/>
                              </w:rPr>
                              <w:t xml:space="preserve"> </w:t>
                            </w:r>
                            <w:r w:rsidR="008E4C5F">
                              <w:rPr>
                                <w:rFonts w:ascii="Calibri" w:hAnsi="Calibri" w:cs="Calibri"/>
                                <w:sz w:val="28"/>
                                <w:szCs w:val="28"/>
                              </w:rPr>
                              <w:br/>
                            </w:r>
                            <w:r w:rsidR="00A511AA">
                              <w:rPr>
                                <w:rFonts w:ascii="Calibri" w:hAnsi="Calibri" w:cs="Calibri"/>
                                <w:sz w:val="28"/>
                                <w:szCs w:val="28"/>
                              </w:rPr>
                              <w:t xml:space="preserve">Show students that </w:t>
                            </w:r>
                            <w:r w:rsidR="00A511AA" w:rsidRPr="00A511AA">
                              <w:rPr>
                                <w:rFonts w:ascii="Calibri" w:hAnsi="Calibri" w:cs="Calibri"/>
                                <w:b/>
                                <w:bCs/>
                                <w:sz w:val="28"/>
                                <w:szCs w:val="28"/>
                              </w:rPr>
                              <w:t xml:space="preserve">all </w:t>
                            </w:r>
                            <w:r w:rsidR="00A511AA">
                              <w:rPr>
                                <w:rFonts w:ascii="Calibri" w:hAnsi="Calibri" w:cs="Calibri"/>
                                <w:sz w:val="28"/>
                                <w:szCs w:val="28"/>
                              </w:rPr>
                              <w:t>letters touch the writing line. This is especially important for Arabic speakers. Also important:</w:t>
                            </w:r>
                          </w:p>
                          <w:p w14:paraId="10445B23" w14:textId="32D7CEAF" w:rsidR="00C56DD8" w:rsidRDefault="00C56DD8" w:rsidP="00165DC1">
                            <w:pPr>
                              <w:pStyle w:val="ListParagraph"/>
                              <w:numPr>
                                <w:ilvl w:val="0"/>
                                <w:numId w:val="30"/>
                              </w:numPr>
                              <w:spacing w:after="0"/>
                              <w:rPr>
                                <w:rFonts w:ascii="Calibri" w:hAnsi="Calibri" w:cs="Calibri"/>
                                <w:sz w:val="28"/>
                                <w:szCs w:val="28"/>
                              </w:rPr>
                            </w:pPr>
                            <w:r>
                              <w:rPr>
                                <w:rFonts w:ascii="Calibri" w:hAnsi="Calibri" w:cs="Calibri"/>
                                <w:sz w:val="28"/>
                                <w:szCs w:val="28"/>
                              </w:rPr>
                              <w:t>T</w:t>
                            </w:r>
                            <w:r w:rsidRPr="008B36B3">
                              <w:rPr>
                                <w:rFonts w:ascii="Calibri" w:hAnsi="Calibri" w:cs="Calibri"/>
                                <w:sz w:val="28"/>
                                <w:szCs w:val="28"/>
                              </w:rPr>
                              <w:t xml:space="preserve">he </w:t>
                            </w:r>
                            <w:r w:rsidRPr="008E4C5F">
                              <w:rPr>
                                <w:rFonts w:ascii="Calibri" w:hAnsi="Calibri" w:cs="Calibri"/>
                                <w:i/>
                                <w:iCs/>
                                <w:sz w:val="28"/>
                                <w:szCs w:val="28"/>
                              </w:rPr>
                              <w:t>bod</w:t>
                            </w:r>
                            <w:r w:rsidR="00377C2D" w:rsidRPr="008E4C5F">
                              <w:rPr>
                                <w:rFonts w:ascii="Calibri" w:hAnsi="Calibri" w:cs="Calibri"/>
                                <w:i/>
                                <w:iCs/>
                                <w:sz w:val="28"/>
                                <w:szCs w:val="28"/>
                              </w:rPr>
                              <w:t>y</w:t>
                            </w:r>
                            <w:r w:rsidRPr="008E4C5F">
                              <w:rPr>
                                <w:rFonts w:ascii="Calibri" w:hAnsi="Calibri" w:cs="Calibri"/>
                                <w:sz w:val="28"/>
                                <w:szCs w:val="28"/>
                              </w:rPr>
                              <w:t xml:space="preserve"> </w:t>
                            </w:r>
                            <w:r w:rsidRPr="008B36B3">
                              <w:rPr>
                                <w:rFonts w:ascii="Calibri" w:hAnsi="Calibri" w:cs="Calibri"/>
                                <w:sz w:val="28"/>
                                <w:szCs w:val="28"/>
                              </w:rPr>
                              <w:t>of</w:t>
                            </w:r>
                            <w:r>
                              <w:rPr>
                                <w:rFonts w:ascii="Calibri" w:hAnsi="Calibri" w:cs="Calibri"/>
                                <w:sz w:val="28"/>
                                <w:szCs w:val="28"/>
                              </w:rPr>
                              <w:t xml:space="preserve"> the</w:t>
                            </w:r>
                            <w:r w:rsidRPr="008B36B3">
                              <w:rPr>
                                <w:rFonts w:ascii="Calibri" w:hAnsi="Calibri" w:cs="Calibri"/>
                                <w:sz w:val="28"/>
                                <w:szCs w:val="28"/>
                              </w:rPr>
                              <w:t xml:space="preserve"> letter sits on the line, the </w:t>
                            </w:r>
                            <w:r w:rsidRPr="00A511AA">
                              <w:rPr>
                                <w:rFonts w:ascii="Calibri" w:hAnsi="Calibri" w:cs="Calibri"/>
                                <w:i/>
                                <w:iCs/>
                                <w:sz w:val="28"/>
                                <w:szCs w:val="28"/>
                              </w:rPr>
                              <w:t>head</w:t>
                            </w:r>
                            <w:r w:rsidRPr="008B36B3">
                              <w:rPr>
                                <w:rFonts w:ascii="Calibri" w:hAnsi="Calibri" w:cs="Calibri"/>
                                <w:sz w:val="28"/>
                                <w:szCs w:val="28"/>
                              </w:rPr>
                              <w:t xml:space="preserve"> extends up from the body, and the </w:t>
                            </w:r>
                            <w:r w:rsidRPr="00377C2D">
                              <w:rPr>
                                <w:rFonts w:ascii="Calibri" w:hAnsi="Calibri" w:cs="Calibri"/>
                                <w:b/>
                                <w:bCs/>
                                <w:i/>
                                <w:iCs/>
                                <w:sz w:val="28"/>
                                <w:szCs w:val="28"/>
                              </w:rPr>
                              <w:t>tail</w:t>
                            </w:r>
                            <w:r w:rsidRPr="008B36B3">
                              <w:rPr>
                                <w:rFonts w:ascii="Calibri" w:hAnsi="Calibri" w:cs="Calibri"/>
                                <w:sz w:val="28"/>
                                <w:szCs w:val="28"/>
                              </w:rPr>
                              <w:t xml:space="preserve"> hangs down below the </w:t>
                            </w:r>
                            <w:r w:rsidR="00377C2D">
                              <w:rPr>
                                <w:rFonts w:ascii="Calibri" w:hAnsi="Calibri" w:cs="Calibri"/>
                                <w:sz w:val="28"/>
                                <w:szCs w:val="28"/>
                              </w:rPr>
                              <w:t xml:space="preserve">writing </w:t>
                            </w:r>
                            <w:r w:rsidRPr="008B36B3">
                              <w:rPr>
                                <w:rFonts w:ascii="Calibri" w:hAnsi="Calibri" w:cs="Calibri"/>
                                <w:sz w:val="28"/>
                                <w:szCs w:val="28"/>
                              </w:rPr>
                              <w:t>line.</w:t>
                            </w:r>
                          </w:p>
                          <w:p w14:paraId="1BC366CC" w14:textId="663846AF" w:rsidR="00A511AA" w:rsidRPr="00A511AA" w:rsidRDefault="00377C2D" w:rsidP="00165DC1">
                            <w:pPr>
                              <w:pStyle w:val="ListParagraph"/>
                              <w:numPr>
                                <w:ilvl w:val="0"/>
                                <w:numId w:val="30"/>
                              </w:numPr>
                              <w:spacing w:after="0"/>
                              <w:rPr>
                                <w:rFonts w:ascii="Calibri" w:hAnsi="Calibri" w:cs="Calibri"/>
                                <w:i/>
                                <w:iCs/>
                                <w:sz w:val="28"/>
                                <w:szCs w:val="28"/>
                              </w:rPr>
                            </w:pPr>
                            <w:r w:rsidRPr="00A511AA">
                              <w:rPr>
                                <w:rFonts w:ascii="Calibri" w:hAnsi="Calibri" w:cs="Calibri"/>
                                <w:sz w:val="28"/>
                                <w:szCs w:val="28"/>
                              </w:rPr>
                              <w:t>T</w:t>
                            </w:r>
                            <w:r w:rsidR="00C56DD8" w:rsidRPr="00A511AA">
                              <w:rPr>
                                <w:rFonts w:ascii="Calibri" w:hAnsi="Calibri" w:cs="Calibri"/>
                                <w:sz w:val="28"/>
                                <w:szCs w:val="28"/>
                              </w:rPr>
                              <w:t>here are spaces between</w:t>
                            </w:r>
                            <w:r w:rsidR="00626B68">
                              <w:rPr>
                                <w:rFonts w:ascii="Calibri" w:hAnsi="Calibri" w:cs="Calibri"/>
                                <w:sz w:val="28"/>
                                <w:szCs w:val="28"/>
                              </w:rPr>
                              <w:t xml:space="preserve"> </w:t>
                            </w:r>
                            <w:r w:rsidR="00C56DD8" w:rsidRPr="00A511AA">
                              <w:rPr>
                                <w:rFonts w:ascii="Calibri" w:hAnsi="Calibri" w:cs="Calibri"/>
                                <w:sz w:val="28"/>
                                <w:szCs w:val="28"/>
                              </w:rPr>
                              <w:t>words and sentences</w:t>
                            </w:r>
                            <w:r w:rsidRPr="00A511AA">
                              <w:rPr>
                                <w:rFonts w:ascii="Calibri" w:hAnsi="Calibri" w:cs="Calibri"/>
                                <w:sz w:val="28"/>
                                <w:szCs w:val="28"/>
                              </w:rPr>
                              <w:t>.</w:t>
                            </w:r>
                          </w:p>
                          <w:p w14:paraId="39E12DE7" w14:textId="77777777" w:rsidR="00A511AA" w:rsidRDefault="00A511AA" w:rsidP="00A511AA">
                            <w:pPr>
                              <w:spacing w:after="0"/>
                              <w:rPr>
                                <w:rFonts w:ascii="Calibri" w:hAnsi="Calibri" w:cs="Calibri"/>
                                <w:szCs w:val="28"/>
                              </w:rPr>
                            </w:pPr>
                          </w:p>
                          <w:p w14:paraId="5A93BA73" w14:textId="77777777" w:rsidR="003352FC" w:rsidRDefault="003352FC" w:rsidP="00A511AA">
                            <w:pPr>
                              <w:spacing w:after="0"/>
                              <w:rPr>
                                <w:rFonts w:ascii="Calibri" w:hAnsi="Calibri" w:cs="Calibri"/>
                                <w:szCs w:val="28"/>
                              </w:rPr>
                            </w:pPr>
                          </w:p>
                          <w:p w14:paraId="3DC9B62E" w14:textId="59520D48" w:rsidR="00C56DD8" w:rsidRPr="00A511AA" w:rsidRDefault="00A511AA" w:rsidP="00165DC1">
                            <w:pPr>
                              <w:pStyle w:val="ListParagraph"/>
                              <w:numPr>
                                <w:ilvl w:val="0"/>
                                <w:numId w:val="31"/>
                              </w:numPr>
                              <w:spacing w:after="0"/>
                              <w:rPr>
                                <w:rFonts w:ascii="Calibri" w:hAnsi="Calibri" w:cs="Calibri"/>
                                <w:szCs w:val="28"/>
                              </w:rPr>
                            </w:pPr>
                            <w:r w:rsidRPr="00A511AA">
                              <w:rPr>
                                <w:rFonts w:ascii="Calibri" w:hAnsi="Calibri" w:cs="Calibri"/>
                                <w:b/>
                                <w:bCs/>
                                <w:sz w:val="28"/>
                                <w:szCs w:val="28"/>
                              </w:rPr>
                              <w:t xml:space="preserve">Pencil grip </w:t>
                            </w:r>
                            <w:r w:rsidRPr="003D4AFC">
                              <w:rPr>
                                <w:rFonts w:ascii="Calibri" w:hAnsi="Calibri" w:cs="Calibri"/>
                                <w:sz w:val="24"/>
                                <w:szCs w:val="32"/>
                              </w:rPr>
                              <w:t>[right-handed]</w:t>
                            </w:r>
                            <w:r w:rsidR="003352FC" w:rsidRPr="003D4AFC">
                              <w:rPr>
                                <w:noProof/>
                                <w:sz w:val="24"/>
                                <w:szCs w:val="24"/>
                              </w:rPr>
                              <w:t xml:space="preserve"> </w:t>
                            </w:r>
                            <w:r w:rsidR="00377C2D" w:rsidRPr="00A511AA">
                              <w:rPr>
                                <w:rFonts w:ascii="Calibri" w:hAnsi="Calibri" w:cs="Calibri"/>
                                <w:szCs w:val="28"/>
                              </w:rPr>
                              <w:br/>
                            </w:r>
                          </w:p>
                          <w:p w14:paraId="5E5F683B" w14:textId="1231EB6B" w:rsidR="003352FC" w:rsidRDefault="003352FC" w:rsidP="00165DC1">
                            <w:pPr>
                              <w:pStyle w:val="ListParagraph"/>
                              <w:numPr>
                                <w:ilvl w:val="0"/>
                                <w:numId w:val="30"/>
                              </w:numPr>
                              <w:tabs>
                                <w:tab w:val="left" w:pos="1490"/>
                              </w:tabs>
                              <w:rPr>
                                <w:rFonts w:ascii="Calibri" w:hAnsi="Calibri" w:cs="Calibri"/>
                                <w:sz w:val="28"/>
                                <w:szCs w:val="28"/>
                              </w:rPr>
                            </w:pPr>
                            <w:r>
                              <w:rPr>
                                <w:rFonts w:ascii="Calibri" w:hAnsi="Calibri" w:cs="Calibri"/>
                                <w:sz w:val="28"/>
                                <w:szCs w:val="28"/>
                              </w:rPr>
                              <w:t>Hold</w:t>
                            </w:r>
                            <w:r w:rsidR="00A511AA" w:rsidRPr="00A511AA">
                              <w:rPr>
                                <w:rFonts w:ascii="Calibri" w:hAnsi="Calibri" w:cs="Calibri"/>
                                <w:sz w:val="28"/>
                                <w:szCs w:val="28"/>
                              </w:rPr>
                              <w:t xml:space="preserve"> </w:t>
                            </w:r>
                            <w:r>
                              <w:rPr>
                                <w:rFonts w:ascii="Calibri" w:hAnsi="Calibri" w:cs="Calibri"/>
                                <w:sz w:val="28"/>
                                <w:szCs w:val="28"/>
                              </w:rPr>
                              <w:t xml:space="preserve">the </w:t>
                            </w:r>
                            <w:r w:rsidR="00A511AA" w:rsidRPr="00A511AA">
                              <w:rPr>
                                <w:rFonts w:ascii="Calibri" w:hAnsi="Calibri" w:cs="Calibri"/>
                                <w:sz w:val="28"/>
                                <w:szCs w:val="28"/>
                              </w:rPr>
                              <w:t xml:space="preserve">pencil </w:t>
                            </w:r>
                            <w:r>
                              <w:rPr>
                                <w:rFonts w:ascii="Calibri" w:hAnsi="Calibri" w:cs="Calibri"/>
                                <w:sz w:val="28"/>
                                <w:szCs w:val="28"/>
                              </w:rPr>
                              <w:t>between</w:t>
                            </w:r>
                            <w:r w:rsidR="00A511AA" w:rsidRPr="00A511AA">
                              <w:rPr>
                                <w:rFonts w:ascii="Calibri" w:hAnsi="Calibri" w:cs="Calibri"/>
                                <w:sz w:val="28"/>
                                <w:szCs w:val="28"/>
                              </w:rPr>
                              <w:t xml:space="preserve"> the thumb and </w:t>
                            </w:r>
                            <w:r w:rsidRPr="00A511AA">
                              <w:rPr>
                                <w:rFonts w:ascii="Calibri" w:hAnsi="Calibri" w:cs="Calibri"/>
                                <w:sz w:val="28"/>
                                <w:szCs w:val="28"/>
                              </w:rPr>
                              <w:t>t</w:t>
                            </w:r>
                            <w:r>
                              <w:rPr>
                                <w:rFonts w:ascii="Calibri" w:hAnsi="Calibri" w:cs="Calibri"/>
                                <w:sz w:val="28"/>
                                <w:szCs w:val="28"/>
                              </w:rPr>
                              <w:t>o</w:t>
                            </w:r>
                            <w:r w:rsidRPr="00A511AA">
                              <w:rPr>
                                <w:rFonts w:ascii="Calibri" w:hAnsi="Calibri" w:cs="Calibri"/>
                                <w:sz w:val="28"/>
                                <w:szCs w:val="28"/>
                              </w:rPr>
                              <w:t>p-bone of the middle finger</w:t>
                            </w:r>
                            <w:r>
                              <w:rPr>
                                <w:rFonts w:ascii="Calibri" w:hAnsi="Calibri" w:cs="Calibri"/>
                                <w:sz w:val="28"/>
                                <w:szCs w:val="28"/>
                              </w:rPr>
                              <w:t>,</w:t>
                            </w:r>
                            <w:r w:rsidR="00A511AA" w:rsidRPr="00A511AA">
                              <w:rPr>
                                <w:rFonts w:ascii="Calibri" w:hAnsi="Calibri" w:cs="Calibri"/>
                                <w:sz w:val="28"/>
                                <w:szCs w:val="28"/>
                              </w:rPr>
                              <w:t xml:space="preserve"> </w:t>
                            </w:r>
                            <w:r>
                              <w:rPr>
                                <w:rFonts w:ascii="Calibri" w:hAnsi="Calibri" w:cs="Calibri"/>
                                <w:sz w:val="28"/>
                                <w:szCs w:val="28"/>
                              </w:rPr>
                              <w:t xml:space="preserve">about </w:t>
                            </w:r>
                            <w:r w:rsidR="00A511AA" w:rsidRPr="00A511AA">
                              <w:rPr>
                                <w:rFonts w:ascii="Calibri" w:hAnsi="Calibri" w:cs="Calibri"/>
                                <w:sz w:val="28"/>
                                <w:szCs w:val="28"/>
                              </w:rPr>
                              <w:t xml:space="preserve">two centimetres from the point of the pencil. </w:t>
                            </w:r>
                          </w:p>
                          <w:p w14:paraId="2BDBEB51" w14:textId="18928470" w:rsidR="003352FC" w:rsidRDefault="003352FC" w:rsidP="00165DC1">
                            <w:pPr>
                              <w:pStyle w:val="ListParagraph"/>
                              <w:numPr>
                                <w:ilvl w:val="0"/>
                                <w:numId w:val="30"/>
                              </w:numPr>
                              <w:tabs>
                                <w:tab w:val="left" w:pos="1490"/>
                              </w:tabs>
                              <w:rPr>
                                <w:rFonts w:ascii="Calibri" w:hAnsi="Calibri" w:cs="Calibri"/>
                                <w:sz w:val="28"/>
                                <w:szCs w:val="28"/>
                              </w:rPr>
                            </w:pPr>
                            <w:r>
                              <w:rPr>
                                <w:rFonts w:ascii="Calibri" w:hAnsi="Calibri" w:cs="Calibri"/>
                                <w:sz w:val="28"/>
                                <w:szCs w:val="28"/>
                              </w:rPr>
                              <w:t>Rest the index finger on the shaft of the pencil.</w:t>
                            </w:r>
                          </w:p>
                          <w:p w14:paraId="5F3C3506" w14:textId="2774FB40" w:rsidR="00A511AA" w:rsidRPr="00A511AA" w:rsidRDefault="003352FC" w:rsidP="00165DC1">
                            <w:pPr>
                              <w:pStyle w:val="ListParagraph"/>
                              <w:numPr>
                                <w:ilvl w:val="0"/>
                                <w:numId w:val="30"/>
                              </w:numPr>
                              <w:tabs>
                                <w:tab w:val="left" w:pos="1490"/>
                              </w:tabs>
                              <w:rPr>
                                <w:rFonts w:ascii="Calibri" w:hAnsi="Calibri" w:cs="Calibri"/>
                                <w:sz w:val="28"/>
                                <w:szCs w:val="28"/>
                              </w:rPr>
                            </w:pPr>
                            <w:r>
                              <w:rPr>
                                <w:rFonts w:ascii="Calibri" w:hAnsi="Calibri" w:cs="Calibri"/>
                                <w:sz w:val="28"/>
                                <w:szCs w:val="28"/>
                              </w:rPr>
                              <w:t>Rest t</w:t>
                            </w:r>
                            <w:r w:rsidR="00A511AA" w:rsidRPr="00A511AA">
                              <w:rPr>
                                <w:rFonts w:ascii="Calibri" w:hAnsi="Calibri" w:cs="Calibri"/>
                                <w:sz w:val="28"/>
                                <w:szCs w:val="28"/>
                              </w:rPr>
                              <w:t>he shaft of the pencil on the webbing between the thumb and index finger.</w:t>
                            </w:r>
                          </w:p>
                          <w:p w14:paraId="6470A144" w14:textId="77777777" w:rsidR="003352FC" w:rsidRDefault="003352FC" w:rsidP="00165DC1">
                            <w:pPr>
                              <w:pStyle w:val="ListParagraph"/>
                              <w:numPr>
                                <w:ilvl w:val="0"/>
                                <w:numId w:val="30"/>
                              </w:numPr>
                              <w:tabs>
                                <w:tab w:val="left" w:pos="1490"/>
                              </w:tabs>
                              <w:rPr>
                                <w:rFonts w:ascii="Calibri" w:hAnsi="Calibri" w:cs="Calibri"/>
                                <w:sz w:val="28"/>
                                <w:szCs w:val="28"/>
                              </w:rPr>
                            </w:pPr>
                            <w:r>
                              <w:rPr>
                                <w:rFonts w:ascii="Calibri" w:hAnsi="Calibri" w:cs="Calibri"/>
                                <w:sz w:val="28"/>
                                <w:szCs w:val="28"/>
                              </w:rPr>
                              <w:t>Curl t</w:t>
                            </w:r>
                            <w:r w:rsidR="00A511AA" w:rsidRPr="00A511AA">
                              <w:rPr>
                                <w:rFonts w:ascii="Calibri" w:hAnsi="Calibri" w:cs="Calibri"/>
                                <w:sz w:val="28"/>
                                <w:szCs w:val="28"/>
                              </w:rPr>
                              <w:t xml:space="preserve">he ring finger and small finger loosely under the middle finger </w:t>
                            </w:r>
                            <w:r>
                              <w:rPr>
                                <w:rFonts w:ascii="Calibri" w:hAnsi="Calibri" w:cs="Calibri"/>
                                <w:sz w:val="28"/>
                                <w:szCs w:val="28"/>
                              </w:rPr>
                              <w:t>to rest on</w:t>
                            </w:r>
                            <w:r w:rsidR="00A511AA" w:rsidRPr="00A511AA">
                              <w:rPr>
                                <w:rFonts w:ascii="Calibri" w:hAnsi="Calibri" w:cs="Calibri"/>
                                <w:sz w:val="28"/>
                                <w:szCs w:val="28"/>
                              </w:rPr>
                              <w:t xml:space="preserve"> the paper.  </w:t>
                            </w:r>
                          </w:p>
                          <w:p w14:paraId="23CB236A" w14:textId="6230E867" w:rsidR="00A511AA" w:rsidRPr="00A511AA" w:rsidRDefault="00A511AA" w:rsidP="00165DC1">
                            <w:pPr>
                              <w:pStyle w:val="ListParagraph"/>
                              <w:numPr>
                                <w:ilvl w:val="0"/>
                                <w:numId w:val="30"/>
                              </w:numPr>
                              <w:tabs>
                                <w:tab w:val="left" w:pos="1490"/>
                              </w:tabs>
                              <w:rPr>
                                <w:rFonts w:ascii="Calibri" w:hAnsi="Calibri" w:cs="Calibri"/>
                                <w:sz w:val="28"/>
                                <w:szCs w:val="28"/>
                              </w:rPr>
                            </w:pPr>
                            <w:r w:rsidRPr="00A511AA">
                              <w:rPr>
                                <w:rFonts w:ascii="Calibri" w:hAnsi="Calibri" w:cs="Calibri"/>
                                <w:sz w:val="28"/>
                                <w:szCs w:val="28"/>
                              </w:rPr>
                              <w:t>Left-hand grip differs slightly to ensure visibility of writing.</w:t>
                            </w:r>
                          </w:p>
                          <w:p w14:paraId="65946420" w14:textId="77777777" w:rsidR="00A511AA" w:rsidRPr="00377C2D" w:rsidRDefault="00A511AA" w:rsidP="003352FC">
                            <w:pPr>
                              <w:pStyle w:val="ListParagraph"/>
                              <w:spacing w:after="0"/>
                              <w:ind w:left="1004"/>
                              <w:rPr>
                                <w:rFonts w:ascii="Calibri" w:hAnsi="Calibri" w:cs="Calibri"/>
                                <w:i/>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D9A2C" id="Text Box 83" o:spid="_x0000_s1337" type="#_x0000_t202" style="position:absolute;margin-left:0;margin-top:0;width:449.4pt;height:677.4pt;z-index:251624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7pPQIAAIcEAAAOAAAAZHJzL2Uyb0RvYy54bWysVNtu2zAMfR+wfxD0vthJc6sRp0hTZBgQ&#10;tAXSos+KLMfGZFGTlNjZ14+SnUvbPQ2DAZkU6UPykPTsrqkkOQhjS1Ap7fdiSoTikJVql9LXl9W3&#10;KSXWMZUxCUqk9CgsvZt//TKrdSIGUIDMhCEIomxS65QWzukkiiwvRMVsD7RQaMzBVMyhanZRZliN&#10;6JWMBnE8jmowmTbAhbV4+9Aa6Tzg57ng7inPrXBEphRzc+E04dz6M5rPWLIzTBcl79Jg/5BFxUqF&#10;Qc9QD8wxsjflJ6iq5AYs5K7HoYogz0suQg1YTT/+UM2mYFqEWpAcq8802f8Hyx8PG/1siGvuocEG&#10;ekJqbROLl76eJjeVf2OmBO1I4fFMm2gc4Xg5msSTmymaONqm43hwiwriRJfPtbHuu4CKeCGlBvsS&#10;6GKHtXWt68nFR7Mgy2xVShkUs9supSEHhj1c3funQ3/nJhWpUzq+GcUB+Z3NY58htpLxn58RMFup&#10;MOlL9V5yzbYhZYbMDCcnbraQHZEyA+00Wc1XJQZYM+uemcHxQSpwJdwTHrkEzAo6iZICzO+/3Xt/&#10;7CpaKalxHFNqf+2ZEZTIHwr7fdsfDv38BmU4mgxQMdeW7bVF7aslIFt9XD7Ng+j9nTyJuYHqDTdn&#10;4aOiiSmOsVPqTuLStUuCm8fFYhGccGI1c2u10dxD+954Yl+aN2Z011mHQ/EIp8FlyYcGt77+SwWL&#10;vYO8DN33TLesdg3AaQ/z022mX6drPXhd/h/zPwAAAP//AwBQSwMEFAAGAAgAAAAhAB+l3LXbAAAA&#10;BgEAAA8AAABkcnMvZG93bnJldi54bWxMj8FOwzAQRO9I/IO1SNyoAzRVCHEqBEJcuLRAe93GSxI1&#10;XofYbcLfs/QCl5VWM5p5Uywn16kjDaH1bOB6loAirrxtuTbw/vZ8lYEKEdli55kMfFOAZXl+VmBu&#10;/cgrOq5jrSSEQ44Gmhj7XOtQNeQwzHxPLNqnHxxGeYda2wFHCXedvkmShXbYsjQ02NNjQ9V+fXBS&#10;gmNjP+xW9+nX68vTfjFPNytvzOXF9HAPKtIU/8zwiy/oUArTzh/YBtUZkCHxdEXL7jKZsRPTbTrP&#10;QJeF/o9f/gAAAP//AwBQSwECLQAUAAYACAAAACEAtoM4kv4AAADhAQAAEwAAAAAAAAAAAAAAAAAA&#10;AAAAW0NvbnRlbnRfVHlwZXNdLnhtbFBLAQItABQABgAIAAAAIQA4/SH/1gAAAJQBAAALAAAAAAAA&#10;AAAAAAAAAC8BAABfcmVscy8ucmVsc1BLAQItABQABgAIAAAAIQDytX7pPQIAAIcEAAAOAAAAAAAA&#10;AAAAAAAAAC4CAABkcnMvZTJvRG9jLnhtbFBLAQItABQABgAIAAAAIQAfpdy12wAAAAYBAAAPAAAA&#10;AAAAAAAAAAAAAJcEAABkcnMvZG93bnJldi54bWxQSwUGAAAAAAQABADzAAAAnwUAAAAA&#10;" fillcolor="#fbfbfb" strokeweight=".5pt">
                <v:textbox>
                  <w:txbxContent>
                    <w:p w14:paraId="454C0410" w14:textId="77777777" w:rsidR="00C56DD8" w:rsidRPr="00C56DD8" w:rsidRDefault="00C56DD8" w:rsidP="00C56DD8">
                      <w:pPr>
                        <w:rPr>
                          <w:rFonts w:ascii="Calibri" w:hAnsi="Calibri" w:cs="Calibri"/>
                          <w:b/>
                          <w:sz w:val="6"/>
                          <w:szCs w:val="6"/>
                        </w:rPr>
                      </w:pPr>
                    </w:p>
                    <w:p w14:paraId="1044B59A" w14:textId="60F5E57B" w:rsidR="00C56DD8" w:rsidRPr="00C56DD8" w:rsidRDefault="00C56DD8" w:rsidP="00C56DD8">
                      <w:pPr>
                        <w:rPr>
                          <w:rFonts w:ascii="Calibri" w:hAnsi="Calibri" w:cs="Calibri"/>
                          <w:b/>
                          <w:sz w:val="32"/>
                          <w:szCs w:val="32"/>
                        </w:rPr>
                      </w:pPr>
                      <w:r w:rsidRPr="003D4AFC">
                        <w:rPr>
                          <w:rFonts w:ascii="Calibri" w:hAnsi="Calibri" w:cs="Calibri"/>
                          <w:b/>
                          <w:sz w:val="32"/>
                          <w:szCs w:val="32"/>
                        </w:rPr>
                        <w:t>Important points to guide writing:</w:t>
                      </w:r>
                    </w:p>
                    <w:p w14:paraId="699225B0" w14:textId="278AB7CE" w:rsidR="00D420E2" w:rsidRDefault="008E4C5F" w:rsidP="00165DC1">
                      <w:pPr>
                        <w:pStyle w:val="ListParagraph"/>
                        <w:numPr>
                          <w:ilvl w:val="0"/>
                          <w:numId w:val="31"/>
                        </w:numPr>
                        <w:spacing w:after="0"/>
                        <w:rPr>
                          <w:rFonts w:ascii="Calibri" w:hAnsi="Calibri" w:cs="Calibri"/>
                          <w:sz w:val="28"/>
                          <w:szCs w:val="28"/>
                        </w:rPr>
                      </w:pPr>
                      <w:r>
                        <w:rPr>
                          <w:rFonts w:ascii="Calibri" w:hAnsi="Calibri" w:cs="Calibri"/>
                          <w:b/>
                          <w:bCs/>
                          <w:sz w:val="28"/>
                          <w:szCs w:val="28"/>
                        </w:rPr>
                        <w:t>L</w:t>
                      </w:r>
                      <w:r w:rsidR="00C56DD8" w:rsidRPr="00A43762">
                        <w:rPr>
                          <w:rFonts w:ascii="Calibri" w:hAnsi="Calibri" w:cs="Calibri"/>
                          <w:b/>
                          <w:bCs/>
                          <w:sz w:val="28"/>
                          <w:szCs w:val="28"/>
                        </w:rPr>
                        <w:t>etter formation</w:t>
                      </w:r>
                      <w:r w:rsidR="00C56DD8" w:rsidRPr="00A43762">
                        <w:rPr>
                          <w:rFonts w:ascii="Calibri" w:hAnsi="Calibri" w:cs="Calibri"/>
                          <w:sz w:val="28"/>
                          <w:szCs w:val="28"/>
                        </w:rPr>
                        <w:t xml:space="preserve"> </w:t>
                      </w:r>
                    </w:p>
                    <w:p w14:paraId="32978752" w14:textId="4F3CEDD5" w:rsidR="00C56DD8" w:rsidRPr="00A43762" w:rsidRDefault="008E4C5F" w:rsidP="00165DC1">
                      <w:pPr>
                        <w:pStyle w:val="ListParagraph"/>
                        <w:numPr>
                          <w:ilvl w:val="0"/>
                          <w:numId w:val="99"/>
                        </w:numPr>
                        <w:spacing w:after="0"/>
                        <w:ind w:left="993" w:hanging="284"/>
                        <w:rPr>
                          <w:rFonts w:ascii="Calibri" w:hAnsi="Calibri" w:cs="Calibri"/>
                          <w:sz w:val="28"/>
                          <w:szCs w:val="28"/>
                        </w:rPr>
                      </w:pPr>
                      <w:r>
                        <w:rPr>
                          <w:rFonts w:ascii="Calibri" w:hAnsi="Calibri" w:cs="Calibri"/>
                          <w:sz w:val="28"/>
                          <w:szCs w:val="28"/>
                        </w:rPr>
                        <w:t>Write some letters</w:t>
                      </w:r>
                      <w:r w:rsidR="00B74616">
                        <w:rPr>
                          <w:rFonts w:ascii="Calibri" w:hAnsi="Calibri" w:cs="Calibri"/>
                          <w:sz w:val="28"/>
                          <w:szCs w:val="28"/>
                        </w:rPr>
                        <w:t xml:space="preserve"> in large size on the board</w:t>
                      </w:r>
                      <w:r w:rsidR="00D420E2">
                        <w:rPr>
                          <w:rFonts w:ascii="Calibri" w:hAnsi="Calibri" w:cs="Calibri"/>
                          <w:sz w:val="28"/>
                          <w:szCs w:val="28"/>
                        </w:rPr>
                        <w:t>. Emphasise</w:t>
                      </w:r>
                      <w:r w:rsidR="00377C2D" w:rsidRPr="00A43762">
                        <w:rPr>
                          <w:rFonts w:ascii="Calibri" w:hAnsi="Calibri" w:cs="Calibri"/>
                          <w:sz w:val="28"/>
                          <w:szCs w:val="28"/>
                        </w:rPr>
                        <w:t>:</w:t>
                      </w:r>
                      <w:r w:rsidR="00C56DD8" w:rsidRPr="00A43762">
                        <w:rPr>
                          <w:rFonts w:ascii="Calibri" w:hAnsi="Calibri" w:cs="Calibri"/>
                          <w:sz w:val="28"/>
                          <w:szCs w:val="28"/>
                        </w:rPr>
                        <w:t xml:space="preserve"> </w:t>
                      </w:r>
                    </w:p>
                    <w:p w14:paraId="6F355BCF" w14:textId="17BE42EE" w:rsidR="00C56DD8" w:rsidRPr="00377C2D" w:rsidRDefault="00C56DD8" w:rsidP="00165DC1">
                      <w:pPr>
                        <w:pStyle w:val="ListParagraph"/>
                        <w:numPr>
                          <w:ilvl w:val="0"/>
                          <w:numId w:val="29"/>
                        </w:numPr>
                        <w:spacing w:after="0"/>
                        <w:ind w:left="1134" w:firstLine="0"/>
                        <w:rPr>
                          <w:rFonts w:ascii="Calibri" w:hAnsi="Calibri" w:cs="Calibri"/>
                          <w:i/>
                          <w:iCs/>
                          <w:sz w:val="28"/>
                          <w:szCs w:val="28"/>
                        </w:rPr>
                      </w:pPr>
                      <w:r>
                        <w:rPr>
                          <w:rFonts w:ascii="Calibri" w:hAnsi="Calibri" w:cs="Calibri"/>
                          <w:sz w:val="28"/>
                          <w:szCs w:val="28"/>
                        </w:rPr>
                        <w:t>L</w:t>
                      </w:r>
                      <w:r w:rsidRPr="008B36B3">
                        <w:rPr>
                          <w:rFonts w:ascii="Calibri" w:hAnsi="Calibri" w:cs="Calibri"/>
                          <w:sz w:val="28"/>
                          <w:szCs w:val="28"/>
                        </w:rPr>
                        <w:t>etter starting and finishing points</w:t>
                      </w:r>
                      <w:r>
                        <w:rPr>
                          <w:rFonts w:ascii="Calibri" w:hAnsi="Calibri" w:cs="Calibri"/>
                          <w:sz w:val="28"/>
                          <w:szCs w:val="28"/>
                        </w:rPr>
                        <w:t xml:space="preserve">. </w:t>
                      </w:r>
                      <w:r>
                        <w:rPr>
                          <w:rFonts w:ascii="Calibri" w:hAnsi="Calibri" w:cs="Calibri"/>
                          <w:sz w:val="28"/>
                          <w:szCs w:val="28"/>
                        </w:rPr>
                        <w:br/>
                      </w:r>
                      <w:r w:rsidR="00D420E2">
                        <w:rPr>
                          <w:rFonts w:ascii="Calibri" w:hAnsi="Calibri" w:cs="Calibri"/>
                          <w:i/>
                          <w:iCs/>
                          <w:sz w:val="28"/>
                          <w:szCs w:val="28"/>
                        </w:rPr>
                        <w:tab/>
                      </w:r>
                      <w:r w:rsidRPr="00377C2D">
                        <w:rPr>
                          <w:rFonts w:ascii="Calibri" w:hAnsi="Calibri" w:cs="Calibri"/>
                          <w:i/>
                          <w:iCs/>
                          <w:sz w:val="28"/>
                          <w:szCs w:val="28"/>
                        </w:rPr>
                        <w:t>Vocabulary - start, left, right, up, down,</w:t>
                      </w:r>
                      <w:r w:rsidR="00E405A2">
                        <w:rPr>
                          <w:rFonts w:ascii="Calibri" w:hAnsi="Calibri" w:cs="Calibri"/>
                          <w:i/>
                          <w:iCs/>
                          <w:sz w:val="28"/>
                          <w:szCs w:val="28"/>
                        </w:rPr>
                        <w:t xml:space="preserve"> around,</w:t>
                      </w:r>
                      <w:r w:rsidRPr="00377C2D">
                        <w:rPr>
                          <w:rFonts w:ascii="Calibri" w:hAnsi="Calibri" w:cs="Calibri"/>
                          <w:i/>
                          <w:iCs/>
                          <w:sz w:val="28"/>
                          <w:szCs w:val="28"/>
                        </w:rPr>
                        <w:t xml:space="preserve"> end</w:t>
                      </w:r>
                    </w:p>
                    <w:p w14:paraId="36F79BFA" w14:textId="016DCCCC" w:rsidR="00C56DD8" w:rsidRDefault="00C56DD8" w:rsidP="00165DC1">
                      <w:pPr>
                        <w:pStyle w:val="ListParagraph"/>
                        <w:numPr>
                          <w:ilvl w:val="0"/>
                          <w:numId w:val="29"/>
                        </w:numPr>
                        <w:spacing w:after="0"/>
                        <w:ind w:left="1134" w:firstLine="0"/>
                        <w:rPr>
                          <w:rFonts w:ascii="Calibri" w:hAnsi="Calibri" w:cs="Calibri"/>
                          <w:i/>
                          <w:iCs/>
                          <w:sz w:val="28"/>
                          <w:szCs w:val="28"/>
                        </w:rPr>
                      </w:pPr>
                      <w:r>
                        <w:rPr>
                          <w:rFonts w:ascii="Calibri" w:hAnsi="Calibri" w:cs="Calibri"/>
                          <w:sz w:val="28"/>
                          <w:szCs w:val="28"/>
                        </w:rPr>
                        <w:t>N</w:t>
                      </w:r>
                      <w:r w:rsidRPr="008B36B3">
                        <w:rPr>
                          <w:rFonts w:ascii="Calibri" w:hAnsi="Calibri" w:cs="Calibri"/>
                          <w:sz w:val="28"/>
                          <w:szCs w:val="28"/>
                        </w:rPr>
                        <w:t>umber of strokes</w:t>
                      </w:r>
                      <w:r w:rsidR="00377C2D">
                        <w:rPr>
                          <w:rFonts w:ascii="Calibri" w:hAnsi="Calibri" w:cs="Calibri"/>
                          <w:sz w:val="28"/>
                          <w:szCs w:val="28"/>
                        </w:rPr>
                        <w:br/>
                      </w:r>
                      <w:r w:rsidR="00D420E2">
                        <w:rPr>
                          <w:rFonts w:ascii="Calibri" w:hAnsi="Calibri" w:cs="Calibri"/>
                          <w:i/>
                          <w:iCs/>
                          <w:sz w:val="28"/>
                          <w:szCs w:val="28"/>
                        </w:rPr>
                        <w:tab/>
                      </w:r>
                      <w:r w:rsidR="00377C2D" w:rsidRPr="00377C2D">
                        <w:rPr>
                          <w:rFonts w:ascii="Calibri" w:hAnsi="Calibri" w:cs="Calibri"/>
                          <w:i/>
                          <w:iCs/>
                          <w:sz w:val="28"/>
                          <w:szCs w:val="28"/>
                        </w:rPr>
                        <w:t>V</w:t>
                      </w:r>
                      <w:r w:rsidRPr="00377C2D">
                        <w:rPr>
                          <w:rFonts w:ascii="Calibri" w:hAnsi="Calibri" w:cs="Calibri"/>
                          <w:i/>
                          <w:iCs/>
                          <w:sz w:val="28"/>
                          <w:szCs w:val="28"/>
                        </w:rPr>
                        <w:t>ocab</w:t>
                      </w:r>
                      <w:r w:rsidR="00377C2D" w:rsidRPr="00377C2D">
                        <w:rPr>
                          <w:rFonts w:ascii="Calibri" w:hAnsi="Calibri" w:cs="Calibri"/>
                          <w:i/>
                          <w:iCs/>
                          <w:sz w:val="28"/>
                          <w:szCs w:val="28"/>
                        </w:rPr>
                        <w:t>ulary</w:t>
                      </w:r>
                      <w:r w:rsidRPr="00377C2D">
                        <w:rPr>
                          <w:rFonts w:ascii="Calibri" w:hAnsi="Calibri" w:cs="Calibri"/>
                          <w:i/>
                          <w:iCs/>
                          <w:sz w:val="28"/>
                          <w:szCs w:val="28"/>
                        </w:rPr>
                        <w:t xml:space="preserve"> - one, two, three</w:t>
                      </w:r>
                    </w:p>
                    <w:p w14:paraId="186A6244" w14:textId="77777777" w:rsidR="00A511AA" w:rsidRDefault="008E4C5F" w:rsidP="00A511AA">
                      <w:pPr>
                        <w:pStyle w:val="ListParagraph"/>
                        <w:spacing w:after="0"/>
                        <w:ind w:left="1134" w:hanging="425"/>
                        <w:rPr>
                          <w:rFonts w:ascii="Calibri" w:hAnsi="Calibri" w:cs="Calibri"/>
                          <w:sz w:val="28"/>
                          <w:szCs w:val="28"/>
                        </w:rPr>
                      </w:pPr>
                      <w:r>
                        <w:rPr>
                          <w:rFonts w:ascii="Calibri" w:hAnsi="Calibri" w:cs="Calibri"/>
                          <w:sz w:val="28"/>
                          <w:szCs w:val="28"/>
                        </w:rPr>
                        <w:t xml:space="preserve">Encourage students to practise forming the letters in the air, </w:t>
                      </w:r>
                    </w:p>
                    <w:p w14:paraId="5A55CE63" w14:textId="20F2A9D7" w:rsidR="008E4C5F" w:rsidRPr="008E4C5F" w:rsidRDefault="008E4C5F" w:rsidP="00A511AA">
                      <w:pPr>
                        <w:pStyle w:val="ListParagraph"/>
                        <w:spacing w:after="0"/>
                        <w:ind w:left="1134" w:hanging="425"/>
                        <w:rPr>
                          <w:rFonts w:ascii="Calibri" w:hAnsi="Calibri" w:cs="Calibri"/>
                          <w:sz w:val="28"/>
                          <w:szCs w:val="28"/>
                        </w:rPr>
                      </w:pPr>
                      <w:r>
                        <w:rPr>
                          <w:rFonts w:ascii="Calibri" w:hAnsi="Calibri" w:cs="Calibri"/>
                          <w:sz w:val="28"/>
                          <w:szCs w:val="28"/>
                        </w:rPr>
                        <w:t xml:space="preserve">on their hands and desks. </w:t>
                      </w:r>
                    </w:p>
                    <w:p w14:paraId="7953DCD6" w14:textId="77777777" w:rsidR="008E4C5F" w:rsidRPr="008E4C5F" w:rsidRDefault="008E4C5F" w:rsidP="00A511AA">
                      <w:pPr>
                        <w:pStyle w:val="ListParagraph"/>
                        <w:spacing w:after="0"/>
                        <w:ind w:left="1134" w:hanging="425"/>
                        <w:rPr>
                          <w:rFonts w:ascii="Calibri" w:hAnsi="Calibri" w:cs="Calibri"/>
                          <w:i/>
                          <w:iCs/>
                          <w:sz w:val="10"/>
                          <w:szCs w:val="10"/>
                        </w:rPr>
                      </w:pPr>
                    </w:p>
                    <w:p w14:paraId="5717940A" w14:textId="77777777" w:rsidR="008E4C5F" w:rsidRPr="008E4C5F" w:rsidRDefault="008E4C5F" w:rsidP="00165DC1">
                      <w:pPr>
                        <w:pStyle w:val="ListParagraph"/>
                        <w:numPr>
                          <w:ilvl w:val="0"/>
                          <w:numId w:val="99"/>
                        </w:numPr>
                        <w:spacing w:after="0"/>
                        <w:ind w:left="993" w:hanging="284"/>
                        <w:rPr>
                          <w:rFonts w:ascii="Calibri" w:hAnsi="Calibri" w:cs="Calibri"/>
                          <w:i/>
                          <w:iCs/>
                          <w:szCs w:val="28"/>
                        </w:rPr>
                      </w:pPr>
                      <w:r>
                        <w:rPr>
                          <w:rFonts w:ascii="Calibri" w:hAnsi="Calibri" w:cs="Calibri"/>
                          <w:sz w:val="28"/>
                          <w:szCs w:val="28"/>
                        </w:rPr>
                        <w:t>Project a page from the Writing book and demonstrate the meaning of the guiding symbols:</w:t>
                      </w:r>
                    </w:p>
                    <w:p w14:paraId="42558A4A" w14:textId="77777777" w:rsidR="008E4C5F" w:rsidRPr="008E4C5F" w:rsidRDefault="008E4C5F" w:rsidP="00165DC1">
                      <w:pPr>
                        <w:pStyle w:val="ListParagraph"/>
                        <w:numPr>
                          <w:ilvl w:val="1"/>
                          <w:numId w:val="100"/>
                        </w:numPr>
                        <w:spacing w:after="0"/>
                        <w:ind w:left="2127" w:hanging="426"/>
                        <w:rPr>
                          <w:rFonts w:ascii="Calibri" w:hAnsi="Calibri" w:cs="Calibri"/>
                          <w:i/>
                          <w:iCs/>
                          <w:szCs w:val="28"/>
                        </w:rPr>
                      </w:pPr>
                      <w:r>
                        <w:rPr>
                          <w:rFonts w:ascii="Calibri" w:hAnsi="Calibri" w:cs="Calibri"/>
                          <w:sz w:val="28"/>
                          <w:szCs w:val="28"/>
                        </w:rPr>
                        <w:t>Red dot = start</w:t>
                      </w:r>
                    </w:p>
                    <w:p w14:paraId="34D17CC9" w14:textId="77777777" w:rsidR="008E4C5F" w:rsidRPr="008E4C5F" w:rsidRDefault="008E4C5F" w:rsidP="00165DC1">
                      <w:pPr>
                        <w:pStyle w:val="ListParagraph"/>
                        <w:numPr>
                          <w:ilvl w:val="1"/>
                          <w:numId w:val="100"/>
                        </w:numPr>
                        <w:spacing w:after="0"/>
                        <w:ind w:left="2127" w:hanging="426"/>
                        <w:rPr>
                          <w:rFonts w:ascii="Calibri" w:hAnsi="Calibri" w:cs="Calibri"/>
                          <w:i/>
                          <w:iCs/>
                          <w:szCs w:val="28"/>
                        </w:rPr>
                      </w:pPr>
                      <w:r>
                        <w:rPr>
                          <w:rFonts w:ascii="Calibri" w:hAnsi="Calibri" w:cs="Calibri"/>
                          <w:sz w:val="28"/>
                          <w:szCs w:val="28"/>
                        </w:rPr>
                        <w:t>Green arrow = 1</w:t>
                      </w:r>
                      <w:r w:rsidRPr="008E4C5F">
                        <w:rPr>
                          <w:rFonts w:ascii="Calibri" w:hAnsi="Calibri" w:cs="Calibri"/>
                          <w:sz w:val="28"/>
                          <w:szCs w:val="28"/>
                          <w:vertAlign w:val="superscript"/>
                        </w:rPr>
                        <w:t>st</w:t>
                      </w:r>
                      <w:r>
                        <w:rPr>
                          <w:rFonts w:ascii="Calibri" w:hAnsi="Calibri" w:cs="Calibri"/>
                          <w:sz w:val="28"/>
                          <w:szCs w:val="28"/>
                        </w:rPr>
                        <w:t xml:space="preserve"> stroke</w:t>
                      </w:r>
                    </w:p>
                    <w:p w14:paraId="42E8930A" w14:textId="77777777" w:rsidR="008E4C5F" w:rsidRPr="008E4C5F" w:rsidRDefault="008E4C5F" w:rsidP="00165DC1">
                      <w:pPr>
                        <w:pStyle w:val="ListParagraph"/>
                        <w:numPr>
                          <w:ilvl w:val="1"/>
                          <w:numId w:val="100"/>
                        </w:numPr>
                        <w:spacing w:after="0"/>
                        <w:ind w:left="2127" w:hanging="426"/>
                        <w:rPr>
                          <w:rFonts w:ascii="Calibri" w:hAnsi="Calibri" w:cs="Calibri"/>
                          <w:i/>
                          <w:iCs/>
                          <w:szCs w:val="28"/>
                        </w:rPr>
                      </w:pPr>
                      <w:r>
                        <w:rPr>
                          <w:rFonts w:ascii="Calibri" w:hAnsi="Calibri" w:cs="Calibri"/>
                          <w:sz w:val="28"/>
                          <w:szCs w:val="28"/>
                        </w:rPr>
                        <w:t>Yellow arrow = 2</w:t>
                      </w:r>
                      <w:r w:rsidRPr="008E4C5F">
                        <w:rPr>
                          <w:rFonts w:ascii="Calibri" w:hAnsi="Calibri" w:cs="Calibri"/>
                          <w:sz w:val="28"/>
                          <w:szCs w:val="28"/>
                          <w:vertAlign w:val="superscript"/>
                        </w:rPr>
                        <w:t>nd</w:t>
                      </w:r>
                      <w:r>
                        <w:rPr>
                          <w:rFonts w:ascii="Calibri" w:hAnsi="Calibri" w:cs="Calibri"/>
                          <w:sz w:val="28"/>
                          <w:szCs w:val="28"/>
                        </w:rPr>
                        <w:t xml:space="preserve"> stroke</w:t>
                      </w:r>
                    </w:p>
                    <w:p w14:paraId="5427A727" w14:textId="0E9AAB7A" w:rsidR="00C56DD8" w:rsidRPr="008E4C5F" w:rsidRDefault="008E4C5F" w:rsidP="00165DC1">
                      <w:pPr>
                        <w:pStyle w:val="ListParagraph"/>
                        <w:numPr>
                          <w:ilvl w:val="1"/>
                          <w:numId w:val="100"/>
                        </w:numPr>
                        <w:spacing w:after="0"/>
                        <w:ind w:left="284" w:firstLine="1417"/>
                        <w:rPr>
                          <w:rFonts w:ascii="Calibri" w:hAnsi="Calibri" w:cs="Calibri"/>
                          <w:sz w:val="28"/>
                          <w:szCs w:val="28"/>
                        </w:rPr>
                      </w:pPr>
                      <w:r w:rsidRPr="008E4C5F">
                        <w:rPr>
                          <w:rFonts w:ascii="Calibri" w:hAnsi="Calibri" w:cs="Calibri"/>
                          <w:sz w:val="28"/>
                          <w:szCs w:val="28"/>
                        </w:rPr>
                        <w:t>Purple arrow = 3</w:t>
                      </w:r>
                      <w:r w:rsidRPr="008E4C5F">
                        <w:rPr>
                          <w:rFonts w:ascii="Calibri" w:hAnsi="Calibri" w:cs="Calibri"/>
                          <w:sz w:val="28"/>
                          <w:szCs w:val="28"/>
                          <w:vertAlign w:val="superscript"/>
                        </w:rPr>
                        <w:t>rd</w:t>
                      </w:r>
                      <w:r w:rsidRPr="008E4C5F">
                        <w:rPr>
                          <w:rFonts w:ascii="Calibri" w:hAnsi="Calibri" w:cs="Calibri"/>
                          <w:sz w:val="28"/>
                          <w:szCs w:val="28"/>
                        </w:rPr>
                        <w:t xml:space="preserve"> stroke</w:t>
                      </w:r>
                      <w:r w:rsidRPr="008E4C5F">
                        <w:rPr>
                          <w:rFonts w:ascii="Calibri" w:hAnsi="Calibri" w:cs="Calibri"/>
                          <w:sz w:val="28"/>
                          <w:szCs w:val="28"/>
                        </w:rPr>
                        <w:br/>
                      </w:r>
                    </w:p>
                    <w:p w14:paraId="124CC77B" w14:textId="305B8653" w:rsidR="00377C2D" w:rsidRPr="00A43762" w:rsidRDefault="00C56DD8" w:rsidP="00165DC1">
                      <w:pPr>
                        <w:pStyle w:val="ListParagraph"/>
                        <w:numPr>
                          <w:ilvl w:val="0"/>
                          <w:numId w:val="31"/>
                        </w:numPr>
                        <w:spacing w:after="0"/>
                        <w:rPr>
                          <w:rFonts w:ascii="Calibri" w:hAnsi="Calibri" w:cs="Calibri"/>
                          <w:sz w:val="28"/>
                          <w:szCs w:val="28"/>
                        </w:rPr>
                      </w:pPr>
                      <w:r w:rsidRPr="00A43762">
                        <w:rPr>
                          <w:rFonts w:ascii="Calibri" w:hAnsi="Calibri" w:cs="Calibri"/>
                          <w:b/>
                          <w:bCs/>
                          <w:sz w:val="28"/>
                          <w:szCs w:val="28"/>
                        </w:rPr>
                        <w:t>Letter position</w:t>
                      </w:r>
                      <w:r w:rsidRPr="00A43762">
                        <w:rPr>
                          <w:rFonts w:ascii="Calibri" w:hAnsi="Calibri" w:cs="Calibri"/>
                          <w:sz w:val="28"/>
                          <w:szCs w:val="28"/>
                        </w:rPr>
                        <w:t xml:space="preserve"> </w:t>
                      </w:r>
                      <w:r w:rsidR="008E4C5F">
                        <w:rPr>
                          <w:rFonts w:ascii="Calibri" w:hAnsi="Calibri" w:cs="Calibri"/>
                          <w:sz w:val="28"/>
                          <w:szCs w:val="28"/>
                        </w:rPr>
                        <w:br/>
                      </w:r>
                      <w:r w:rsidR="00A511AA">
                        <w:rPr>
                          <w:rFonts w:ascii="Calibri" w:hAnsi="Calibri" w:cs="Calibri"/>
                          <w:sz w:val="28"/>
                          <w:szCs w:val="28"/>
                        </w:rPr>
                        <w:t xml:space="preserve">Show students that </w:t>
                      </w:r>
                      <w:r w:rsidR="00A511AA" w:rsidRPr="00A511AA">
                        <w:rPr>
                          <w:rFonts w:ascii="Calibri" w:hAnsi="Calibri" w:cs="Calibri"/>
                          <w:b/>
                          <w:bCs/>
                          <w:sz w:val="28"/>
                          <w:szCs w:val="28"/>
                        </w:rPr>
                        <w:t xml:space="preserve">all </w:t>
                      </w:r>
                      <w:r w:rsidR="00A511AA">
                        <w:rPr>
                          <w:rFonts w:ascii="Calibri" w:hAnsi="Calibri" w:cs="Calibri"/>
                          <w:sz w:val="28"/>
                          <w:szCs w:val="28"/>
                        </w:rPr>
                        <w:t>letters touch the writing line. This is especially important for Arabic speakers. Also important:</w:t>
                      </w:r>
                    </w:p>
                    <w:p w14:paraId="10445B23" w14:textId="32D7CEAF" w:rsidR="00C56DD8" w:rsidRDefault="00C56DD8" w:rsidP="00165DC1">
                      <w:pPr>
                        <w:pStyle w:val="ListParagraph"/>
                        <w:numPr>
                          <w:ilvl w:val="0"/>
                          <w:numId w:val="30"/>
                        </w:numPr>
                        <w:spacing w:after="0"/>
                        <w:rPr>
                          <w:rFonts w:ascii="Calibri" w:hAnsi="Calibri" w:cs="Calibri"/>
                          <w:sz w:val="28"/>
                          <w:szCs w:val="28"/>
                        </w:rPr>
                      </w:pPr>
                      <w:r>
                        <w:rPr>
                          <w:rFonts w:ascii="Calibri" w:hAnsi="Calibri" w:cs="Calibri"/>
                          <w:sz w:val="28"/>
                          <w:szCs w:val="28"/>
                        </w:rPr>
                        <w:t>T</w:t>
                      </w:r>
                      <w:r w:rsidRPr="008B36B3">
                        <w:rPr>
                          <w:rFonts w:ascii="Calibri" w:hAnsi="Calibri" w:cs="Calibri"/>
                          <w:sz w:val="28"/>
                          <w:szCs w:val="28"/>
                        </w:rPr>
                        <w:t xml:space="preserve">he </w:t>
                      </w:r>
                      <w:r w:rsidRPr="008E4C5F">
                        <w:rPr>
                          <w:rFonts w:ascii="Calibri" w:hAnsi="Calibri" w:cs="Calibri"/>
                          <w:i/>
                          <w:iCs/>
                          <w:sz w:val="28"/>
                          <w:szCs w:val="28"/>
                        </w:rPr>
                        <w:t>bod</w:t>
                      </w:r>
                      <w:r w:rsidR="00377C2D" w:rsidRPr="008E4C5F">
                        <w:rPr>
                          <w:rFonts w:ascii="Calibri" w:hAnsi="Calibri" w:cs="Calibri"/>
                          <w:i/>
                          <w:iCs/>
                          <w:sz w:val="28"/>
                          <w:szCs w:val="28"/>
                        </w:rPr>
                        <w:t>y</w:t>
                      </w:r>
                      <w:r w:rsidRPr="008E4C5F">
                        <w:rPr>
                          <w:rFonts w:ascii="Calibri" w:hAnsi="Calibri" w:cs="Calibri"/>
                          <w:sz w:val="28"/>
                          <w:szCs w:val="28"/>
                        </w:rPr>
                        <w:t xml:space="preserve"> </w:t>
                      </w:r>
                      <w:r w:rsidRPr="008B36B3">
                        <w:rPr>
                          <w:rFonts w:ascii="Calibri" w:hAnsi="Calibri" w:cs="Calibri"/>
                          <w:sz w:val="28"/>
                          <w:szCs w:val="28"/>
                        </w:rPr>
                        <w:t>of</w:t>
                      </w:r>
                      <w:r>
                        <w:rPr>
                          <w:rFonts w:ascii="Calibri" w:hAnsi="Calibri" w:cs="Calibri"/>
                          <w:sz w:val="28"/>
                          <w:szCs w:val="28"/>
                        </w:rPr>
                        <w:t xml:space="preserve"> the</w:t>
                      </w:r>
                      <w:r w:rsidRPr="008B36B3">
                        <w:rPr>
                          <w:rFonts w:ascii="Calibri" w:hAnsi="Calibri" w:cs="Calibri"/>
                          <w:sz w:val="28"/>
                          <w:szCs w:val="28"/>
                        </w:rPr>
                        <w:t xml:space="preserve"> letter sits on the line, the </w:t>
                      </w:r>
                      <w:r w:rsidRPr="00A511AA">
                        <w:rPr>
                          <w:rFonts w:ascii="Calibri" w:hAnsi="Calibri" w:cs="Calibri"/>
                          <w:i/>
                          <w:iCs/>
                          <w:sz w:val="28"/>
                          <w:szCs w:val="28"/>
                        </w:rPr>
                        <w:t>head</w:t>
                      </w:r>
                      <w:r w:rsidRPr="008B36B3">
                        <w:rPr>
                          <w:rFonts w:ascii="Calibri" w:hAnsi="Calibri" w:cs="Calibri"/>
                          <w:sz w:val="28"/>
                          <w:szCs w:val="28"/>
                        </w:rPr>
                        <w:t xml:space="preserve"> extends up from the body, and the </w:t>
                      </w:r>
                      <w:r w:rsidRPr="00377C2D">
                        <w:rPr>
                          <w:rFonts w:ascii="Calibri" w:hAnsi="Calibri" w:cs="Calibri"/>
                          <w:b/>
                          <w:bCs/>
                          <w:i/>
                          <w:iCs/>
                          <w:sz w:val="28"/>
                          <w:szCs w:val="28"/>
                        </w:rPr>
                        <w:t>tail</w:t>
                      </w:r>
                      <w:r w:rsidRPr="008B36B3">
                        <w:rPr>
                          <w:rFonts w:ascii="Calibri" w:hAnsi="Calibri" w:cs="Calibri"/>
                          <w:sz w:val="28"/>
                          <w:szCs w:val="28"/>
                        </w:rPr>
                        <w:t xml:space="preserve"> hangs down below the </w:t>
                      </w:r>
                      <w:r w:rsidR="00377C2D">
                        <w:rPr>
                          <w:rFonts w:ascii="Calibri" w:hAnsi="Calibri" w:cs="Calibri"/>
                          <w:sz w:val="28"/>
                          <w:szCs w:val="28"/>
                        </w:rPr>
                        <w:t xml:space="preserve">writing </w:t>
                      </w:r>
                      <w:r w:rsidRPr="008B36B3">
                        <w:rPr>
                          <w:rFonts w:ascii="Calibri" w:hAnsi="Calibri" w:cs="Calibri"/>
                          <w:sz w:val="28"/>
                          <w:szCs w:val="28"/>
                        </w:rPr>
                        <w:t>line.</w:t>
                      </w:r>
                    </w:p>
                    <w:p w14:paraId="1BC366CC" w14:textId="663846AF" w:rsidR="00A511AA" w:rsidRPr="00A511AA" w:rsidRDefault="00377C2D" w:rsidP="00165DC1">
                      <w:pPr>
                        <w:pStyle w:val="ListParagraph"/>
                        <w:numPr>
                          <w:ilvl w:val="0"/>
                          <w:numId w:val="30"/>
                        </w:numPr>
                        <w:spacing w:after="0"/>
                        <w:rPr>
                          <w:rFonts w:ascii="Calibri" w:hAnsi="Calibri" w:cs="Calibri"/>
                          <w:i/>
                          <w:iCs/>
                          <w:sz w:val="28"/>
                          <w:szCs w:val="28"/>
                        </w:rPr>
                      </w:pPr>
                      <w:r w:rsidRPr="00A511AA">
                        <w:rPr>
                          <w:rFonts w:ascii="Calibri" w:hAnsi="Calibri" w:cs="Calibri"/>
                          <w:sz w:val="28"/>
                          <w:szCs w:val="28"/>
                        </w:rPr>
                        <w:t>T</w:t>
                      </w:r>
                      <w:r w:rsidR="00C56DD8" w:rsidRPr="00A511AA">
                        <w:rPr>
                          <w:rFonts w:ascii="Calibri" w:hAnsi="Calibri" w:cs="Calibri"/>
                          <w:sz w:val="28"/>
                          <w:szCs w:val="28"/>
                        </w:rPr>
                        <w:t>here are spaces between</w:t>
                      </w:r>
                      <w:r w:rsidR="00626B68">
                        <w:rPr>
                          <w:rFonts w:ascii="Calibri" w:hAnsi="Calibri" w:cs="Calibri"/>
                          <w:sz w:val="28"/>
                          <w:szCs w:val="28"/>
                        </w:rPr>
                        <w:t xml:space="preserve"> </w:t>
                      </w:r>
                      <w:r w:rsidR="00C56DD8" w:rsidRPr="00A511AA">
                        <w:rPr>
                          <w:rFonts w:ascii="Calibri" w:hAnsi="Calibri" w:cs="Calibri"/>
                          <w:sz w:val="28"/>
                          <w:szCs w:val="28"/>
                        </w:rPr>
                        <w:t>words and sentences</w:t>
                      </w:r>
                      <w:r w:rsidRPr="00A511AA">
                        <w:rPr>
                          <w:rFonts w:ascii="Calibri" w:hAnsi="Calibri" w:cs="Calibri"/>
                          <w:sz w:val="28"/>
                          <w:szCs w:val="28"/>
                        </w:rPr>
                        <w:t>.</w:t>
                      </w:r>
                    </w:p>
                    <w:p w14:paraId="39E12DE7" w14:textId="77777777" w:rsidR="00A511AA" w:rsidRDefault="00A511AA" w:rsidP="00A511AA">
                      <w:pPr>
                        <w:spacing w:after="0"/>
                        <w:rPr>
                          <w:rFonts w:ascii="Calibri" w:hAnsi="Calibri" w:cs="Calibri"/>
                          <w:szCs w:val="28"/>
                        </w:rPr>
                      </w:pPr>
                    </w:p>
                    <w:p w14:paraId="5A93BA73" w14:textId="77777777" w:rsidR="003352FC" w:rsidRDefault="003352FC" w:rsidP="00A511AA">
                      <w:pPr>
                        <w:spacing w:after="0"/>
                        <w:rPr>
                          <w:rFonts w:ascii="Calibri" w:hAnsi="Calibri" w:cs="Calibri"/>
                          <w:szCs w:val="28"/>
                        </w:rPr>
                      </w:pPr>
                    </w:p>
                    <w:p w14:paraId="3DC9B62E" w14:textId="59520D48" w:rsidR="00C56DD8" w:rsidRPr="00A511AA" w:rsidRDefault="00A511AA" w:rsidP="00165DC1">
                      <w:pPr>
                        <w:pStyle w:val="ListParagraph"/>
                        <w:numPr>
                          <w:ilvl w:val="0"/>
                          <w:numId w:val="31"/>
                        </w:numPr>
                        <w:spacing w:after="0"/>
                        <w:rPr>
                          <w:rFonts w:ascii="Calibri" w:hAnsi="Calibri" w:cs="Calibri"/>
                          <w:szCs w:val="28"/>
                        </w:rPr>
                      </w:pPr>
                      <w:r w:rsidRPr="00A511AA">
                        <w:rPr>
                          <w:rFonts w:ascii="Calibri" w:hAnsi="Calibri" w:cs="Calibri"/>
                          <w:b/>
                          <w:bCs/>
                          <w:sz w:val="28"/>
                          <w:szCs w:val="28"/>
                        </w:rPr>
                        <w:t xml:space="preserve">Pencil grip </w:t>
                      </w:r>
                      <w:r w:rsidRPr="003D4AFC">
                        <w:rPr>
                          <w:rFonts w:ascii="Calibri" w:hAnsi="Calibri" w:cs="Calibri"/>
                          <w:sz w:val="24"/>
                          <w:szCs w:val="32"/>
                        </w:rPr>
                        <w:t>[right-handed]</w:t>
                      </w:r>
                      <w:r w:rsidR="003352FC" w:rsidRPr="003D4AFC">
                        <w:rPr>
                          <w:noProof/>
                          <w:sz w:val="24"/>
                          <w:szCs w:val="24"/>
                        </w:rPr>
                        <w:t xml:space="preserve"> </w:t>
                      </w:r>
                      <w:r w:rsidR="00377C2D" w:rsidRPr="00A511AA">
                        <w:rPr>
                          <w:rFonts w:ascii="Calibri" w:hAnsi="Calibri" w:cs="Calibri"/>
                          <w:szCs w:val="28"/>
                        </w:rPr>
                        <w:br/>
                      </w:r>
                    </w:p>
                    <w:p w14:paraId="5E5F683B" w14:textId="1231EB6B" w:rsidR="003352FC" w:rsidRDefault="003352FC" w:rsidP="00165DC1">
                      <w:pPr>
                        <w:pStyle w:val="ListParagraph"/>
                        <w:numPr>
                          <w:ilvl w:val="0"/>
                          <w:numId w:val="30"/>
                        </w:numPr>
                        <w:tabs>
                          <w:tab w:val="left" w:pos="1490"/>
                        </w:tabs>
                        <w:rPr>
                          <w:rFonts w:ascii="Calibri" w:hAnsi="Calibri" w:cs="Calibri"/>
                          <w:sz w:val="28"/>
                          <w:szCs w:val="28"/>
                        </w:rPr>
                      </w:pPr>
                      <w:r>
                        <w:rPr>
                          <w:rFonts w:ascii="Calibri" w:hAnsi="Calibri" w:cs="Calibri"/>
                          <w:sz w:val="28"/>
                          <w:szCs w:val="28"/>
                        </w:rPr>
                        <w:t>Hold</w:t>
                      </w:r>
                      <w:r w:rsidR="00A511AA" w:rsidRPr="00A511AA">
                        <w:rPr>
                          <w:rFonts w:ascii="Calibri" w:hAnsi="Calibri" w:cs="Calibri"/>
                          <w:sz w:val="28"/>
                          <w:szCs w:val="28"/>
                        </w:rPr>
                        <w:t xml:space="preserve"> </w:t>
                      </w:r>
                      <w:r>
                        <w:rPr>
                          <w:rFonts w:ascii="Calibri" w:hAnsi="Calibri" w:cs="Calibri"/>
                          <w:sz w:val="28"/>
                          <w:szCs w:val="28"/>
                        </w:rPr>
                        <w:t xml:space="preserve">the </w:t>
                      </w:r>
                      <w:r w:rsidR="00A511AA" w:rsidRPr="00A511AA">
                        <w:rPr>
                          <w:rFonts w:ascii="Calibri" w:hAnsi="Calibri" w:cs="Calibri"/>
                          <w:sz w:val="28"/>
                          <w:szCs w:val="28"/>
                        </w:rPr>
                        <w:t xml:space="preserve">pencil </w:t>
                      </w:r>
                      <w:r>
                        <w:rPr>
                          <w:rFonts w:ascii="Calibri" w:hAnsi="Calibri" w:cs="Calibri"/>
                          <w:sz w:val="28"/>
                          <w:szCs w:val="28"/>
                        </w:rPr>
                        <w:t>between</w:t>
                      </w:r>
                      <w:r w:rsidR="00A511AA" w:rsidRPr="00A511AA">
                        <w:rPr>
                          <w:rFonts w:ascii="Calibri" w:hAnsi="Calibri" w:cs="Calibri"/>
                          <w:sz w:val="28"/>
                          <w:szCs w:val="28"/>
                        </w:rPr>
                        <w:t xml:space="preserve"> the thumb and </w:t>
                      </w:r>
                      <w:r w:rsidRPr="00A511AA">
                        <w:rPr>
                          <w:rFonts w:ascii="Calibri" w:hAnsi="Calibri" w:cs="Calibri"/>
                          <w:sz w:val="28"/>
                          <w:szCs w:val="28"/>
                        </w:rPr>
                        <w:t>t</w:t>
                      </w:r>
                      <w:r>
                        <w:rPr>
                          <w:rFonts w:ascii="Calibri" w:hAnsi="Calibri" w:cs="Calibri"/>
                          <w:sz w:val="28"/>
                          <w:szCs w:val="28"/>
                        </w:rPr>
                        <w:t>o</w:t>
                      </w:r>
                      <w:r w:rsidRPr="00A511AA">
                        <w:rPr>
                          <w:rFonts w:ascii="Calibri" w:hAnsi="Calibri" w:cs="Calibri"/>
                          <w:sz w:val="28"/>
                          <w:szCs w:val="28"/>
                        </w:rPr>
                        <w:t>p-bone of the middle finger</w:t>
                      </w:r>
                      <w:r>
                        <w:rPr>
                          <w:rFonts w:ascii="Calibri" w:hAnsi="Calibri" w:cs="Calibri"/>
                          <w:sz w:val="28"/>
                          <w:szCs w:val="28"/>
                        </w:rPr>
                        <w:t>,</w:t>
                      </w:r>
                      <w:r w:rsidR="00A511AA" w:rsidRPr="00A511AA">
                        <w:rPr>
                          <w:rFonts w:ascii="Calibri" w:hAnsi="Calibri" w:cs="Calibri"/>
                          <w:sz w:val="28"/>
                          <w:szCs w:val="28"/>
                        </w:rPr>
                        <w:t xml:space="preserve"> </w:t>
                      </w:r>
                      <w:r>
                        <w:rPr>
                          <w:rFonts w:ascii="Calibri" w:hAnsi="Calibri" w:cs="Calibri"/>
                          <w:sz w:val="28"/>
                          <w:szCs w:val="28"/>
                        </w:rPr>
                        <w:t xml:space="preserve">about </w:t>
                      </w:r>
                      <w:r w:rsidR="00A511AA" w:rsidRPr="00A511AA">
                        <w:rPr>
                          <w:rFonts w:ascii="Calibri" w:hAnsi="Calibri" w:cs="Calibri"/>
                          <w:sz w:val="28"/>
                          <w:szCs w:val="28"/>
                        </w:rPr>
                        <w:t xml:space="preserve">two centimetres from the point of the pencil. </w:t>
                      </w:r>
                    </w:p>
                    <w:p w14:paraId="2BDBEB51" w14:textId="18928470" w:rsidR="003352FC" w:rsidRDefault="003352FC" w:rsidP="00165DC1">
                      <w:pPr>
                        <w:pStyle w:val="ListParagraph"/>
                        <w:numPr>
                          <w:ilvl w:val="0"/>
                          <w:numId w:val="30"/>
                        </w:numPr>
                        <w:tabs>
                          <w:tab w:val="left" w:pos="1490"/>
                        </w:tabs>
                        <w:rPr>
                          <w:rFonts w:ascii="Calibri" w:hAnsi="Calibri" w:cs="Calibri"/>
                          <w:sz w:val="28"/>
                          <w:szCs w:val="28"/>
                        </w:rPr>
                      </w:pPr>
                      <w:r>
                        <w:rPr>
                          <w:rFonts w:ascii="Calibri" w:hAnsi="Calibri" w:cs="Calibri"/>
                          <w:sz w:val="28"/>
                          <w:szCs w:val="28"/>
                        </w:rPr>
                        <w:t>Rest the index finger on the shaft of the pencil.</w:t>
                      </w:r>
                    </w:p>
                    <w:p w14:paraId="5F3C3506" w14:textId="2774FB40" w:rsidR="00A511AA" w:rsidRPr="00A511AA" w:rsidRDefault="003352FC" w:rsidP="00165DC1">
                      <w:pPr>
                        <w:pStyle w:val="ListParagraph"/>
                        <w:numPr>
                          <w:ilvl w:val="0"/>
                          <w:numId w:val="30"/>
                        </w:numPr>
                        <w:tabs>
                          <w:tab w:val="left" w:pos="1490"/>
                        </w:tabs>
                        <w:rPr>
                          <w:rFonts w:ascii="Calibri" w:hAnsi="Calibri" w:cs="Calibri"/>
                          <w:sz w:val="28"/>
                          <w:szCs w:val="28"/>
                        </w:rPr>
                      </w:pPr>
                      <w:r>
                        <w:rPr>
                          <w:rFonts w:ascii="Calibri" w:hAnsi="Calibri" w:cs="Calibri"/>
                          <w:sz w:val="28"/>
                          <w:szCs w:val="28"/>
                        </w:rPr>
                        <w:t>Rest t</w:t>
                      </w:r>
                      <w:r w:rsidR="00A511AA" w:rsidRPr="00A511AA">
                        <w:rPr>
                          <w:rFonts w:ascii="Calibri" w:hAnsi="Calibri" w:cs="Calibri"/>
                          <w:sz w:val="28"/>
                          <w:szCs w:val="28"/>
                        </w:rPr>
                        <w:t>he shaft of the pencil on the webbing between the thumb and index finger.</w:t>
                      </w:r>
                    </w:p>
                    <w:p w14:paraId="6470A144" w14:textId="77777777" w:rsidR="003352FC" w:rsidRDefault="003352FC" w:rsidP="00165DC1">
                      <w:pPr>
                        <w:pStyle w:val="ListParagraph"/>
                        <w:numPr>
                          <w:ilvl w:val="0"/>
                          <w:numId w:val="30"/>
                        </w:numPr>
                        <w:tabs>
                          <w:tab w:val="left" w:pos="1490"/>
                        </w:tabs>
                        <w:rPr>
                          <w:rFonts w:ascii="Calibri" w:hAnsi="Calibri" w:cs="Calibri"/>
                          <w:sz w:val="28"/>
                          <w:szCs w:val="28"/>
                        </w:rPr>
                      </w:pPr>
                      <w:r>
                        <w:rPr>
                          <w:rFonts w:ascii="Calibri" w:hAnsi="Calibri" w:cs="Calibri"/>
                          <w:sz w:val="28"/>
                          <w:szCs w:val="28"/>
                        </w:rPr>
                        <w:t>Curl t</w:t>
                      </w:r>
                      <w:r w:rsidR="00A511AA" w:rsidRPr="00A511AA">
                        <w:rPr>
                          <w:rFonts w:ascii="Calibri" w:hAnsi="Calibri" w:cs="Calibri"/>
                          <w:sz w:val="28"/>
                          <w:szCs w:val="28"/>
                        </w:rPr>
                        <w:t xml:space="preserve">he ring finger and small finger loosely under the middle finger </w:t>
                      </w:r>
                      <w:r>
                        <w:rPr>
                          <w:rFonts w:ascii="Calibri" w:hAnsi="Calibri" w:cs="Calibri"/>
                          <w:sz w:val="28"/>
                          <w:szCs w:val="28"/>
                        </w:rPr>
                        <w:t>to rest on</w:t>
                      </w:r>
                      <w:r w:rsidR="00A511AA" w:rsidRPr="00A511AA">
                        <w:rPr>
                          <w:rFonts w:ascii="Calibri" w:hAnsi="Calibri" w:cs="Calibri"/>
                          <w:sz w:val="28"/>
                          <w:szCs w:val="28"/>
                        </w:rPr>
                        <w:t xml:space="preserve"> the paper.  </w:t>
                      </w:r>
                    </w:p>
                    <w:p w14:paraId="23CB236A" w14:textId="6230E867" w:rsidR="00A511AA" w:rsidRPr="00A511AA" w:rsidRDefault="00A511AA" w:rsidP="00165DC1">
                      <w:pPr>
                        <w:pStyle w:val="ListParagraph"/>
                        <w:numPr>
                          <w:ilvl w:val="0"/>
                          <w:numId w:val="30"/>
                        </w:numPr>
                        <w:tabs>
                          <w:tab w:val="left" w:pos="1490"/>
                        </w:tabs>
                        <w:rPr>
                          <w:rFonts w:ascii="Calibri" w:hAnsi="Calibri" w:cs="Calibri"/>
                          <w:sz w:val="28"/>
                          <w:szCs w:val="28"/>
                        </w:rPr>
                      </w:pPr>
                      <w:r w:rsidRPr="00A511AA">
                        <w:rPr>
                          <w:rFonts w:ascii="Calibri" w:hAnsi="Calibri" w:cs="Calibri"/>
                          <w:sz w:val="28"/>
                          <w:szCs w:val="28"/>
                        </w:rPr>
                        <w:t>Left-hand grip differs slightly to ensure visibility of writing.</w:t>
                      </w:r>
                    </w:p>
                    <w:p w14:paraId="65946420" w14:textId="77777777" w:rsidR="00A511AA" w:rsidRPr="00377C2D" w:rsidRDefault="00A511AA" w:rsidP="003352FC">
                      <w:pPr>
                        <w:pStyle w:val="ListParagraph"/>
                        <w:spacing w:after="0"/>
                        <w:ind w:left="1004"/>
                        <w:rPr>
                          <w:rFonts w:ascii="Calibri" w:hAnsi="Calibri" w:cs="Calibri"/>
                          <w:i/>
                          <w:iCs/>
                          <w:sz w:val="28"/>
                          <w:szCs w:val="28"/>
                        </w:rPr>
                      </w:pPr>
                    </w:p>
                  </w:txbxContent>
                </v:textbox>
                <w10:wrap type="square" anchorx="margin"/>
              </v:shape>
            </w:pict>
          </mc:Fallback>
        </mc:AlternateContent>
      </w:r>
    </w:p>
    <w:p w14:paraId="587AA380" w14:textId="53E47F8F" w:rsidR="00C56DD8" w:rsidRDefault="00A511AA">
      <w:pPr>
        <w:rPr>
          <w:rFonts w:ascii="Calibri" w:hAnsi="Calibri" w:cs="Calibri"/>
          <w:b/>
          <w:szCs w:val="28"/>
        </w:rPr>
      </w:pPr>
      <w:r>
        <w:rPr>
          <w:rFonts w:ascii="Calibri" w:hAnsi="Calibri" w:cs="Calibri"/>
          <w:b/>
          <w:noProof/>
          <w:szCs w:val="28"/>
        </w:rPr>
        <w:drawing>
          <wp:anchor distT="0" distB="0" distL="114300" distR="114300" simplePos="0" relativeHeight="251637760" behindDoc="0" locked="0" layoutInCell="1" allowOverlap="1" wp14:anchorId="6224A34A" wp14:editId="3E0B0F15">
            <wp:simplePos x="0" y="0"/>
            <wp:positionH relativeFrom="column">
              <wp:posOffset>3448050</wp:posOffset>
            </wp:positionH>
            <wp:positionV relativeFrom="paragraph">
              <wp:posOffset>4314825</wp:posOffset>
            </wp:positionV>
            <wp:extent cx="1043940" cy="742950"/>
            <wp:effectExtent l="0" t="0" r="3810" b="0"/>
            <wp:wrapNone/>
            <wp:docPr id="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043940" cy="742950"/>
                    </a:xfrm>
                    <a:prstGeom prst="rect">
                      <a:avLst/>
                    </a:prstGeom>
                    <a:solidFill>
                      <a:srgbClr val="F9F9F9"/>
                    </a:solidFill>
                    <a:ln>
                      <a:noFill/>
                    </a:ln>
                  </pic:spPr>
                </pic:pic>
              </a:graphicData>
            </a:graphic>
          </wp:anchor>
        </w:drawing>
      </w:r>
      <w:r w:rsidR="00C56DD8">
        <w:rPr>
          <w:rFonts w:ascii="Calibri" w:hAnsi="Calibri" w:cs="Calibri"/>
          <w:b/>
          <w:szCs w:val="28"/>
        </w:rPr>
        <w:br w:type="page"/>
      </w:r>
    </w:p>
    <w:p w14:paraId="379DA139" w14:textId="088530A1" w:rsidR="00C56DD8" w:rsidRDefault="00A43762">
      <w:pPr>
        <w:rPr>
          <w:rFonts w:ascii="Calibri" w:hAnsi="Calibri" w:cs="Calibri"/>
          <w:b/>
          <w:szCs w:val="28"/>
        </w:rPr>
      </w:pPr>
      <w:r>
        <w:rPr>
          <w:noProof/>
        </w:rPr>
        <w:lastRenderedPageBreak/>
        <mc:AlternateContent>
          <mc:Choice Requires="wps">
            <w:drawing>
              <wp:anchor distT="0" distB="0" distL="114300" distR="114300" simplePos="0" relativeHeight="251627520" behindDoc="0" locked="0" layoutInCell="1" allowOverlap="1" wp14:anchorId="4A704ADF" wp14:editId="1FB0005F">
                <wp:simplePos x="0" y="0"/>
                <wp:positionH relativeFrom="margin">
                  <wp:align>left</wp:align>
                </wp:positionH>
                <wp:positionV relativeFrom="paragraph">
                  <wp:posOffset>0</wp:posOffset>
                </wp:positionV>
                <wp:extent cx="1828800" cy="1828800"/>
                <wp:effectExtent l="0" t="0" r="13335" b="14605"/>
                <wp:wrapSquare wrapText="bothSides"/>
                <wp:docPr id="85" name="Text Box 85"/>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FBFBFB"/>
                        </a:solidFill>
                        <a:ln w="6350">
                          <a:solidFill>
                            <a:prstClr val="black"/>
                          </a:solidFill>
                        </a:ln>
                      </wps:spPr>
                      <wps:txbx>
                        <w:txbxContent>
                          <w:p w14:paraId="22458E69" w14:textId="77777777" w:rsidR="008F4AB1" w:rsidRPr="008F4AB1" w:rsidRDefault="008F4AB1" w:rsidP="008F4AB1">
                            <w:pPr>
                              <w:rPr>
                                <w:rFonts w:ascii="Calibri" w:hAnsi="Calibri" w:cs="Calibri"/>
                                <w:b/>
                                <w:sz w:val="4"/>
                                <w:szCs w:val="4"/>
                              </w:rPr>
                            </w:pPr>
                          </w:p>
                          <w:p w14:paraId="5E94752E" w14:textId="07D57065" w:rsidR="00A43762" w:rsidRPr="008F4AB1" w:rsidRDefault="009C240E" w:rsidP="008F4AB1">
                            <w:pPr>
                              <w:rPr>
                                <w:rFonts w:ascii="Calibri" w:hAnsi="Calibri" w:cs="Calibri"/>
                                <w:sz w:val="36"/>
                                <w:szCs w:val="36"/>
                              </w:rPr>
                            </w:pPr>
                            <w:r w:rsidRPr="008F4AB1">
                              <w:rPr>
                                <w:rFonts w:ascii="Calibri" w:hAnsi="Calibri" w:cs="Calibri"/>
                                <w:b/>
                                <w:sz w:val="32"/>
                                <w:szCs w:val="32"/>
                              </w:rPr>
                              <w:t>Correct posture for handwriting</w:t>
                            </w:r>
                          </w:p>
                          <w:p w14:paraId="00605F40" w14:textId="7318294D" w:rsidR="00A43762" w:rsidRPr="008B36B3" w:rsidRDefault="00A43762" w:rsidP="008B36B3">
                            <w:pPr>
                              <w:rPr>
                                <w:rFonts w:ascii="Calibri" w:hAnsi="Calibri" w:cs="Calibri"/>
                                <w:szCs w:val="28"/>
                              </w:rPr>
                            </w:pPr>
                            <w:r w:rsidRPr="008B36B3">
                              <w:rPr>
                                <w:rFonts w:ascii="Calibri" w:hAnsi="Calibri" w:cs="Calibri"/>
                                <w:szCs w:val="28"/>
                              </w:rPr>
                              <w:t xml:space="preserve">Correct sitting position and posture are important to optimise students’ ability to write comfortably. Demonstration by the teacher and checks of students’ posture can help students correct poor posture. </w:t>
                            </w:r>
                            <w:r w:rsidR="000D2AE5">
                              <w:rPr>
                                <w:rFonts w:ascii="Calibri" w:hAnsi="Calibri" w:cs="Calibri"/>
                                <w:szCs w:val="28"/>
                              </w:rPr>
                              <w:t>C</w:t>
                            </w:r>
                            <w:r w:rsidRPr="008B36B3">
                              <w:rPr>
                                <w:rFonts w:ascii="Calibri" w:hAnsi="Calibri" w:cs="Calibri"/>
                                <w:szCs w:val="28"/>
                              </w:rPr>
                              <w:t xml:space="preserve">orrect posture diagrams easily visible around the room provide ready reminders for students to check their sitting posture. </w:t>
                            </w:r>
                            <w:r w:rsidR="000D2AE5">
                              <w:rPr>
                                <w:rFonts w:ascii="Calibri" w:hAnsi="Calibri" w:cs="Calibri"/>
                                <w:szCs w:val="28"/>
                              </w:rPr>
                              <w:t>The diagram</w:t>
                            </w:r>
                            <w:r w:rsidRPr="008B36B3">
                              <w:rPr>
                                <w:rFonts w:ascii="Calibri" w:hAnsi="Calibri" w:cs="Calibri"/>
                                <w:szCs w:val="28"/>
                              </w:rPr>
                              <w:t xml:space="preserve"> below</w:t>
                            </w:r>
                            <w:r w:rsidR="000D2AE5">
                              <w:rPr>
                                <w:rFonts w:ascii="Calibri" w:hAnsi="Calibri" w:cs="Calibri"/>
                                <w:szCs w:val="28"/>
                              </w:rPr>
                              <w:t xml:space="preserve"> is also in the </w:t>
                            </w:r>
                            <w:r w:rsidR="000D2AE5" w:rsidRPr="009C5DC4">
                              <w:rPr>
                                <w:rFonts w:ascii="Calibri" w:hAnsi="Calibri" w:cs="Calibri"/>
                                <w:i/>
                                <w:iCs/>
                                <w:szCs w:val="28"/>
                              </w:rPr>
                              <w:t>Writing</w:t>
                            </w:r>
                            <w:r w:rsidR="000D2AE5">
                              <w:rPr>
                                <w:rFonts w:ascii="Calibri" w:hAnsi="Calibri" w:cs="Calibri"/>
                                <w:szCs w:val="28"/>
                              </w:rPr>
                              <w:t xml:space="preserve"> and </w:t>
                            </w:r>
                            <w:r w:rsidR="000D2AE5" w:rsidRPr="009C5DC4">
                              <w:rPr>
                                <w:rFonts w:ascii="Calibri" w:hAnsi="Calibri" w:cs="Calibri"/>
                                <w:i/>
                                <w:iCs/>
                                <w:szCs w:val="28"/>
                              </w:rPr>
                              <w:t>Word</w:t>
                            </w:r>
                            <w:r w:rsidR="009C5DC4" w:rsidRPr="009C5DC4">
                              <w:rPr>
                                <w:rFonts w:ascii="Calibri" w:hAnsi="Calibri" w:cs="Calibri"/>
                                <w:i/>
                                <w:iCs/>
                                <w:szCs w:val="28"/>
                              </w:rPr>
                              <w:t>s</w:t>
                            </w:r>
                            <w:r w:rsidR="000D2AE5">
                              <w:rPr>
                                <w:rFonts w:ascii="Calibri" w:hAnsi="Calibri" w:cs="Calibri"/>
                                <w:szCs w:val="28"/>
                              </w:rPr>
                              <w:t xml:space="preserve"> student workbooks.</w:t>
                            </w:r>
                          </w:p>
                          <w:p w14:paraId="0C32CAA8" w14:textId="77777777" w:rsidR="00A43762" w:rsidRPr="008B36B3" w:rsidRDefault="00A43762" w:rsidP="008B36B3">
                            <w:pPr>
                              <w:rPr>
                                <w:rFonts w:ascii="Calibri" w:hAnsi="Calibri" w:cs="Calibri"/>
                                <w:szCs w:val="28"/>
                              </w:rPr>
                            </w:pPr>
                            <w:r w:rsidRPr="008B36B3">
                              <w:rPr>
                                <w:rFonts w:ascii="Calibri" w:hAnsi="Calibri" w:cs="Calibri"/>
                                <w:szCs w:val="28"/>
                              </w:rPr>
                              <w:t>Some basic correct posture features are:</w:t>
                            </w:r>
                          </w:p>
                          <w:p w14:paraId="13954F8D" w14:textId="77777777" w:rsidR="00A43762" w:rsidRPr="008B36B3" w:rsidRDefault="00A43762" w:rsidP="00165DC1">
                            <w:pPr>
                              <w:pStyle w:val="ListParagraph"/>
                              <w:numPr>
                                <w:ilvl w:val="0"/>
                                <w:numId w:val="27"/>
                              </w:numPr>
                              <w:rPr>
                                <w:rFonts w:ascii="Calibri" w:hAnsi="Calibri" w:cs="Calibri"/>
                                <w:sz w:val="28"/>
                                <w:szCs w:val="28"/>
                              </w:rPr>
                            </w:pPr>
                            <w:r w:rsidRPr="008B36B3">
                              <w:rPr>
                                <w:rFonts w:ascii="Calibri" w:hAnsi="Calibri" w:cs="Calibri"/>
                                <w:sz w:val="28"/>
                                <w:szCs w:val="28"/>
                              </w:rPr>
                              <w:t>Sit fully back against the chair back</w:t>
                            </w:r>
                          </w:p>
                          <w:p w14:paraId="62197EC5" w14:textId="77777777" w:rsidR="00A43762" w:rsidRPr="008B36B3" w:rsidRDefault="00A43762" w:rsidP="00165DC1">
                            <w:pPr>
                              <w:pStyle w:val="ListParagraph"/>
                              <w:numPr>
                                <w:ilvl w:val="0"/>
                                <w:numId w:val="27"/>
                              </w:numPr>
                              <w:rPr>
                                <w:rFonts w:ascii="Calibri" w:hAnsi="Calibri" w:cs="Calibri"/>
                                <w:sz w:val="28"/>
                                <w:szCs w:val="28"/>
                              </w:rPr>
                            </w:pPr>
                            <w:r w:rsidRPr="008B36B3">
                              <w:rPr>
                                <w:rFonts w:ascii="Calibri" w:hAnsi="Calibri" w:cs="Calibri"/>
                                <w:sz w:val="28"/>
                                <w:szCs w:val="28"/>
                              </w:rPr>
                              <w:t>Feet flat on the floor</w:t>
                            </w:r>
                          </w:p>
                          <w:p w14:paraId="0721431E" w14:textId="0DD6D16C" w:rsidR="00A43762" w:rsidRPr="008B36B3" w:rsidRDefault="00A43762" w:rsidP="00165DC1">
                            <w:pPr>
                              <w:pStyle w:val="ListParagraph"/>
                              <w:numPr>
                                <w:ilvl w:val="0"/>
                                <w:numId w:val="27"/>
                              </w:numPr>
                              <w:rPr>
                                <w:rFonts w:ascii="Calibri" w:hAnsi="Calibri" w:cs="Calibri"/>
                                <w:sz w:val="28"/>
                                <w:szCs w:val="28"/>
                              </w:rPr>
                            </w:pPr>
                            <w:r w:rsidRPr="008B36B3">
                              <w:rPr>
                                <w:rFonts w:ascii="Calibri" w:hAnsi="Calibri" w:cs="Calibri"/>
                                <w:sz w:val="28"/>
                                <w:szCs w:val="28"/>
                              </w:rPr>
                              <w:t xml:space="preserve">Knees at a </w:t>
                            </w:r>
                            <w:r w:rsidR="000D2AE5" w:rsidRPr="008B36B3">
                              <w:rPr>
                                <w:rFonts w:ascii="Calibri" w:hAnsi="Calibri" w:cs="Calibri"/>
                                <w:sz w:val="28"/>
                                <w:szCs w:val="28"/>
                              </w:rPr>
                              <w:t>90-degree</w:t>
                            </w:r>
                            <w:r w:rsidRPr="008B36B3">
                              <w:rPr>
                                <w:rFonts w:ascii="Calibri" w:hAnsi="Calibri" w:cs="Calibri"/>
                                <w:sz w:val="28"/>
                                <w:szCs w:val="28"/>
                              </w:rPr>
                              <w:t xml:space="preserve"> angle</w:t>
                            </w:r>
                          </w:p>
                          <w:p w14:paraId="22189524" w14:textId="052CE418" w:rsidR="00A43762" w:rsidRPr="008B36B3" w:rsidRDefault="00A43762" w:rsidP="00165DC1">
                            <w:pPr>
                              <w:pStyle w:val="ListParagraph"/>
                              <w:numPr>
                                <w:ilvl w:val="0"/>
                                <w:numId w:val="27"/>
                              </w:numPr>
                              <w:rPr>
                                <w:rFonts w:ascii="Calibri" w:hAnsi="Calibri" w:cs="Calibri"/>
                                <w:sz w:val="28"/>
                                <w:szCs w:val="28"/>
                              </w:rPr>
                            </w:pPr>
                            <w:r w:rsidRPr="008B36B3">
                              <w:rPr>
                                <w:rFonts w:ascii="Calibri" w:hAnsi="Calibri" w:cs="Calibri"/>
                                <w:sz w:val="28"/>
                                <w:szCs w:val="28"/>
                              </w:rPr>
                              <w:t>Back straight, the body leaning towards the desk</w:t>
                            </w:r>
                          </w:p>
                          <w:p w14:paraId="241E453F" w14:textId="77777777" w:rsidR="00A43762" w:rsidRPr="008B36B3" w:rsidRDefault="00A43762" w:rsidP="00165DC1">
                            <w:pPr>
                              <w:pStyle w:val="ListParagraph"/>
                              <w:numPr>
                                <w:ilvl w:val="0"/>
                                <w:numId w:val="27"/>
                              </w:numPr>
                              <w:rPr>
                                <w:rFonts w:ascii="Calibri" w:hAnsi="Calibri" w:cs="Calibri"/>
                                <w:sz w:val="28"/>
                                <w:szCs w:val="28"/>
                              </w:rPr>
                            </w:pPr>
                            <w:r w:rsidRPr="008B36B3">
                              <w:rPr>
                                <w:rFonts w:ascii="Calibri" w:hAnsi="Calibri" w:cs="Calibri"/>
                                <w:sz w:val="28"/>
                                <w:szCs w:val="28"/>
                              </w:rPr>
                              <w:t>Forearms resting on the desk with elbows level with desk</w:t>
                            </w:r>
                          </w:p>
                          <w:p w14:paraId="38533A15" w14:textId="77777777" w:rsidR="00A43762" w:rsidRPr="008B36B3" w:rsidRDefault="00A43762" w:rsidP="00165DC1">
                            <w:pPr>
                              <w:pStyle w:val="ListParagraph"/>
                              <w:numPr>
                                <w:ilvl w:val="0"/>
                                <w:numId w:val="27"/>
                              </w:numPr>
                              <w:rPr>
                                <w:rFonts w:ascii="Calibri" w:hAnsi="Calibri" w:cs="Calibri"/>
                                <w:sz w:val="28"/>
                                <w:szCs w:val="28"/>
                              </w:rPr>
                            </w:pPr>
                            <w:r w:rsidRPr="008B36B3">
                              <w:rPr>
                                <w:rFonts w:ascii="Calibri" w:hAnsi="Calibri" w:cs="Calibri"/>
                                <w:sz w:val="28"/>
                                <w:szCs w:val="28"/>
                              </w:rPr>
                              <w:t>Paper held steady with the non-writing hand</w:t>
                            </w:r>
                          </w:p>
                          <w:p w14:paraId="6BE81A4F" w14:textId="00F571E0" w:rsidR="00A43762" w:rsidRPr="00B14971" w:rsidRDefault="00A43762" w:rsidP="00165DC1">
                            <w:pPr>
                              <w:pStyle w:val="ListParagraph"/>
                              <w:numPr>
                                <w:ilvl w:val="0"/>
                                <w:numId w:val="27"/>
                              </w:numPr>
                              <w:rPr>
                                <w:rFonts w:ascii="Calibri" w:hAnsi="Calibri" w:cs="Calibri"/>
                                <w:sz w:val="28"/>
                                <w:szCs w:val="28"/>
                              </w:rPr>
                            </w:pPr>
                            <w:r w:rsidRPr="008B36B3">
                              <w:rPr>
                                <w:rFonts w:ascii="Calibri" w:hAnsi="Calibri" w:cs="Calibri"/>
                                <w:sz w:val="28"/>
                                <w:szCs w:val="28"/>
                              </w:rPr>
                              <w:t>Paper tilted up to the right</w:t>
                            </w:r>
                            <w:r w:rsidR="009C5DC4">
                              <w:rPr>
                                <w:rFonts w:ascii="Calibri" w:hAnsi="Calibri" w:cs="Calibri"/>
                                <w:sz w:val="28"/>
                                <w:szCs w:val="28"/>
                              </w:rPr>
                              <w:t>.</w:t>
                            </w:r>
                            <w:r w:rsidRPr="008B36B3">
                              <w:rPr>
                                <w:rFonts w:ascii="Calibri" w:hAnsi="Calibri" w:cs="Calibri"/>
                                <w:sz w:val="28"/>
                                <w:szCs w:val="28"/>
                              </w:rPr>
                              <w:t xml:space="preserve"> (</w:t>
                            </w:r>
                            <w:proofErr w:type="gramStart"/>
                            <w:r w:rsidRPr="008B36B3">
                              <w:rPr>
                                <w:rFonts w:ascii="Calibri" w:hAnsi="Calibri" w:cs="Calibri"/>
                                <w:sz w:val="28"/>
                                <w:szCs w:val="28"/>
                              </w:rPr>
                              <w:t>for</w:t>
                            </w:r>
                            <w:proofErr w:type="gramEnd"/>
                            <w:r w:rsidRPr="008B36B3">
                              <w:rPr>
                                <w:rFonts w:ascii="Calibri" w:hAnsi="Calibri" w:cs="Calibri"/>
                                <w:sz w:val="28"/>
                                <w:szCs w:val="28"/>
                              </w:rPr>
                              <w:t xml:space="preserve"> right-hande</w:t>
                            </w:r>
                            <w:r w:rsidR="000D2AE5">
                              <w:rPr>
                                <w:rFonts w:ascii="Calibri" w:hAnsi="Calibri" w:cs="Calibri"/>
                                <w:sz w:val="28"/>
                                <w:szCs w:val="28"/>
                              </w:rPr>
                              <w:t>rs</w:t>
                            </w:r>
                            <w:r w:rsidRPr="008B36B3">
                              <w:rPr>
                                <w:rFonts w:ascii="Calibri" w:hAnsi="Calibri" w:cs="Calibri"/>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A704ADF" id="Text Box 85" o:spid="_x0000_s1338" type="#_x0000_t202" style="position:absolute;margin-left:0;margin-top:0;width:2in;height:2in;z-index:251627520;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brbNgIAAIUEAAAOAAAAZHJzL2Uyb0RvYy54bWysVFFv2jAQfp+0/2D5fSQw2tGIUFEqpkmo&#10;rUSnPjuOQ6w5Pss2JOzX7+wQSts9TROSuctdPt99313mt12jyEFYJ0HndDxKKRGaQyn1Lqc/n9df&#10;ZpQ4z3TJFGiR06Nw9Hbx+dO8NZmYQA2qFJYgiHZZa3Jae2+yJHG8Fg1zIzBCY7AC2zCPrt0lpWUt&#10;ojcqmaTpddKCLY0FLpzDp/d9kC4iflUJ7h+ryglPVE6xNh9PG88inMlizrKdZaaW/FQG+4cqGiY1&#10;XnqGumeekb2VH6AayS04qPyIQ5NAVUkuYg/YzTh91822ZkbEXpAcZ840uf8Hyx8OW/Nkie/uoEMB&#10;AyGtcZnDh6GfrrJN+MdKCcaRwuOZNtF5wsNLs8lslmKIY2xwECd5fd1Y578LaEgwcmpRl0gXO2yc&#10;71OHlHCbAyXLtVQqOnZXrJQlB4Yaru/CL1SJ6G/SlCZtTq+/XqUR+U0sYJ8hCsX4r48IiKc0wr52&#10;HyzfFR2RJfY1nQ3cFFAekTIL/TQ5w9cSL9gw55+YxfFBKnAl/CMelQKsCk4WJTXY3397HvJRVYxS&#10;0uI45lTjvlCifmhU+2Y8nYbpjc706tsEHXsZKS4jet+sALka4+oZHs2Q79VgVhaaF9ybZbgTQ0xz&#10;vDmnfjBXvl8R3DsulsuYhPNqmN/oreEBOigTaH3uXpg1J109jsQDDGPLsnfy9rlRU7Pce1jLqH3g&#10;uef0RD/OetT3tJdhmS79mPX69Vj8AQAA//8DAFBLAwQUAAYACAAAACEAqzjcf9gAAAAFAQAADwAA&#10;AGRycy9kb3ducmV2LnhtbEyPQUvDQBCF74L/YRnBi9hNg5YYsykiePJit4LXTXaaBHdnQ3bbpv56&#10;RxHsZZjHG958r1rP3okDTnEIpGC5yEAgtcEO1Cl4377cFiBiMmSNC4QKThhhXV9eVKa04UgbPOjU&#10;CQ6hWBoFfUpjKWVse/QmLsKIxN4uTN4kllMn7WSOHO6dzLNsJb0ZiD/0ZsTnHttPvfcK8HXl3pbb&#10;u52+yb+a+82Dpg99Uur6an56BJFwTv/H8IPP6FAzUxP2ZKNwCrhI+p3s5UXBsvlbZF3Jc/r6GwAA&#10;//8DAFBLAQItABQABgAIAAAAIQC2gziS/gAAAOEBAAATAAAAAAAAAAAAAAAAAAAAAABbQ29udGVu&#10;dF9UeXBlc10ueG1sUEsBAi0AFAAGAAgAAAAhADj9If/WAAAAlAEAAAsAAAAAAAAAAAAAAAAALwEA&#10;AF9yZWxzLy5yZWxzUEsBAi0AFAAGAAgAAAAhAOgputs2AgAAhQQAAA4AAAAAAAAAAAAAAAAALgIA&#10;AGRycy9lMm9Eb2MueG1sUEsBAi0AFAAGAAgAAAAhAKs43H/YAAAABQEAAA8AAAAAAAAAAAAAAAAA&#10;kAQAAGRycy9kb3ducmV2LnhtbFBLBQYAAAAABAAEAPMAAACVBQAAAAA=&#10;" fillcolor="#fbfbfb" strokeweight=".5pt">
                <v:textbox style="mso-fit-shape-to-text:t">
                  <w:txbxContent>
                    <w:p w14:paraId="22458E69" w14:textId="77777777" w:rsidR="008F4AB1" w:rsidRPr="008F4AB1" w:rsidRDefault="008F4AB1" w:rsidP="008F4AB1">
                      <w:pPr>
                        <w:rPr>
                          <w:rFonts w:ascii="Calibri" w:hAnsi="Calibri" w:cs="Calibri"/>
                          <w:b/>
                          <w:sz w:val="4"/>
                          <w:szCs w:val="4"/>
                        </w:rPr>
                      </w:pPr>
                    </w:p>
                    <w:p w14:paraId="5E94752E" w14:textId="07D57065" w:rsidR="00A43762" w:rsidRPr="008F4AB1" w:rsidRDefault="009C240E" w:rsidP="008F4AB1">
                      <w:pPr>
                        <w:rPr>
                          <w:rFonts w:ascii="Calibri" w:hAnsi="Calibri" w:cs="Calibri"/>
                          <w:sz w:val="36"/>
                          <w:szCs w:val="36"/>
                        </w:rPr>
                      </w:pPr>
                      <w:r w:rsidRPr="008F4AB1">
                        <w:rPr>
                          <w:rFonts w:ascii="Calibri" w:hAnsi="Calibri" w:cs="Calibri"/>
                          <w:b/>
                          <w:sz w:val="32"/>
                          <w:szCs w:val="32"/>
                        </w:rPr>
                        <w:t>Correct posture for handwriting</w:t>
                      </w:r>
                    </w:p>
                    <w:p w14:paraId="00605F40" w14:textId="7318294D" w:rsidR="00A43762" w:rsidRPr="008B36B3" w:rsidRDefault="00A43762" w:rsidP="008B36B3">
                      <w:pPr>
                        <w:rPr>
                          <w:rFonts w:ascii="Calibri" w:hAnsi="Calibri" w:cs="Calibri"/>
                          <w:szCs w:val="28"/>
                        </w:rPr>
                      </w:pPr>
                      <w:r w:rsidRPr="008B36B3">
                        <w:rPr>
                          <w:rFonts w:ascii="Calibri" w:hAnsi="Calibri" w:cs="Calibri"/>
                          <w:szCs w:val="28"/>
                        </w:rPr>
                        <w:t xml:space="preserve">Correct sitting position and posture are important to optimise students’ ability to write comfortably. Demonstration by the teacher and checks of students’ posture can help students correct poor posture. </w:t>
                      </w:r>
                      <w:r w:rsidR="000D2AE5">
                        <w:rPr>
                          <w:rFonts w:ascii="Calibri" w:hAnsi="Calibri" w:cs="Calibri"/>
                          <w:szCs w:val="28"/>
                        </w:rPr>
                        <w:t>C</w:t>
                      </w:r>
                      <w:r w:rsidRPr="008B36B3">
                        <w:rPr>
                          <w:rFonts w:ascii="Calibri" w:hAnsi="Calibri" w:cs="Calibri"/>
                          <w:szCs w:val="28"/>
                        </w:rPr>
                        <w:t xml:space="preserve">orrect posture diagrams easily visible around the room provide ready reminders for students to check their sitting posture. </w:t>
                      </w:r>
                      <w:r w:rsidR="000D2AE5">
                        <w:rPr>
                          <w:rFonts w:ascii="Calibri" w:hAnsi="Calibri" w:cs="Calibri"/>
                          <w:szCs w:val="28"/>
                        </w:rPr>
                        <w:t>The diagram</w:t>
                      </w:r>
                      <w:r w:rsidRPr="008B36B3">
                        <w:rPr>
                          <w:rFonts w:ascii="Calibri" w:hAnsi="Calibri" w:cs="Calibri"/>
                          <w:szCs w:val="28"/>
                        </w:rPr>
                        <w:t xml:space="preserve"> below</w:t>
                      </w:r>
                      <w:r w:rsidR="000D2AE5">
                        <w:rPr>
                          <w:rFonts w:ascii="Calibri" w:hAnsi="Calibri" w:cs="Calibri"/>
                          <w:szCs w:val="28"/>
                        </w:rPr>
                        <w:t xml:space="preserve"> is also in the </w:t>
                      </w:r>
                      <w:r w:rsidR="000D2AE5" w:rsidRPr="009C5DC4">
                        <w:rPr>
                          <w:rFonts w:ascii="Calibri" w:hAnsi="Calibri" w:cs="Calibri"/>
                          <w:i/>
                          <w:iCs/>
                          <w:szCs w:val="28"/>
                        </w:rPr>
                        <w:t>Writing</w:t>
                      </w:r>
                      <w:r w:rsidR="000D2AE5">
                        <w:rPr>
                          <w:rFonts w:ascii="Calibri" w:hAnsi="Calibri" w:cs="Calibri"/>
                          <w:szCs w:val="28"/>
                        </w:rPr>
                        <w:t xml:space="preserve"> and </w:t>
                      </w:r>
                      <w:r w:rsidR="000D2AE5" w:rsidRPr="009C5DC4">
                        <w:rPr>
                          <w:rFonts w:ascii="Calibri" w:hAnsi="Calibri" w:cs="Calibri"/>
                          <w:i/>
                          <w:iCs/>
                          <w:szCs w:val="28"/>
                        </w:rPr>
                        <w:t>Word</w:t>
                      </w:r>
                      <w:r w:rsidR="009C5DC4" w:rsidRPr="009C5DC4">
                        <w:rPr>
                          <w:rFonts w:ascii="Calibri" w:hAnsi="Calibri" w:cs="Calibri"/>
                          <w:i/>
                          <w:iCs/>
                          <w:szCs w:val="28"/>
                        </w:rPr>
                        <w:t>s</w:t>
                      </w:r>
                      <w:r w:rsidR="000D2AE5">
                        <w:rPr>
                          <w:rFonts w:ascii="Calibri" w:hAnsi="Calibri" w:cs="Calibri"/>
                          <w:szCs w:val="28"/>
                        </w:rPr>
                        <w:t xml:space="preserve"> student workbooks.</w:t>
                      </w:r>
                    </w:p>
                    <w:p w14:paraId="0C32CAA8" w14:textId="77777777" w:rsidR="00A43762" w:rsidRPr="008B36B3" w:rsidRDefault="00A43762" w:rsidP="008B36B3">
                      <w:pPr>
                        <w:rPr>
                          <w:rFonts w:ascii="Calibri" w:hAnsi="Calibri" w:cs="Calibri"/>
                          <w:szCs w:val="28"/>
                        </w:rPr>
                      </w:pPr>
                      <w:r w:rsidRPr="008B36B3">
                        <w:rPr>
                          <w:rFonts w:ascii="Calibri" w:hAnsi="Calibri" w:cs="Calibri"/>
                          <w:szCs w:val="28"/>
                        </w:rPr>
                        <w:t>Some basic correct posture features are:</w:t>
                      </w:r>
                    </w:p>
                    <w:p w14:paraId="13954F8D" w14:textId="77777777" w:rsidR="00A43762" w:rsidRPr="008B36B3" w:rsidRDefault="00A43762" w:rsidP="00165DC1">
                      <w:pPr>
                        <w:pStyle w:val="ListParagraph"/>
                        <w:numPr>
                          <w:ilvl w:val="0"/>
                          <w:numId w:val="27"/>
                        </w:numPr>
                        <w:rPr>
                          <w:rFonts w:ascii="Calibri" w:hAnsi="Calibri" w:cs="Calibri"/>
                          <w:sz w:val="28"/>
                          <w:szCs w:val="28"/>
                        </w:rPr>
                      </w:pPr>
                      <w:r w:rsidRPr="008B36B3">
                        <w:rPr>
                          <w:rFonts w:ascii="Calibri" w:hAnsi="Calibri" w:cs="Calibri"/>
                          <w:sz w:val="28"/>
                          <w:szCs w:val="28"/>
                        </w:rPr>
                        <w:t>Sit fully back against the chair back</w:t>
                      </w:r>
                    </w:p>
                    <w:p w14:paraId="62197EC5" w14:textId="77777777" w:rsidR="00A43762" w:rsidRPr="008B36B3" w:rsidRDefault="00A43762" w:rsidP="00165DC1">
                      <w:pPr>
                        <w:pStyle w:val="ListParagraph"/>
                        <w:numPr>
                          <w:ilvl w:val="0"/>
                          <w:numId w:val="27"/>
                        </w:numPr>
                        <w:rPr>
                          <w:rFonts w:ascii="Calibri" w:hAnsi="Calibri" w:cs="Calibri"/>
                          <w:sz w:val="28"/>
                          <w:szCs w:val="28"/>
                        </w:rPr>
                      </w:pPr>
                      <w:r w:rsidRPr="008B36B3">
                        <w:rPr>
                          <w:rFonts w:ascii="Calibri" w:hAnsi="Calibri" w:cs="Calibri"/>
                          <w:sz w:val="28"/>
                          <w:szCs w:val="28"/>
                        </w:rPr>
                        <w:t>Feet flat on the floor</w:t>
                      </w:r>
                    </w:p>
                    <w:p w14:paraId="0721431E" w14:textId="0DD6D16C" w:rsidR="00A43762" w:rsidRPr="008B36B3" w:rsidRDefault="00A43762" w:rsidP="00165DC1">
                      <w:pPr>
                        <w:pStyle w:val="ListParagraph"/>
                        <w:numPr>
                          <w:ilvl w:val="0"/>
                          <w:numId w:val="27"/>
                        </w:numPr>
                        <w:rPr>
                          <w:rFonts w:ascii="Calibri" w:hAnsi="Calibri" w:cs="Calibri"/>
                          <w:sz w:val="28"/>
                          <w:szCs w:val="28"/>
                        </w:rPr>
                      </w:pPr>
                      <w:r w:rsidRPr="008B36B3">
                        <w:rPr>
                          <w:rFonts w:ascii="Calibri" w:hAnsi="Calibri" w:cs="Calibri"/>
                          <w:sz w:val="28"/>
                          <w:szCs w:val="28"/>
                        </w:rPr>
                        <w:t xml:space="preserve">Knees at a </w:t>
                      </w:r>
                      <w:r w:rsidR="000D2AE5" w:rsidRPr="008B36B3">
                        <w:rPr>
                          <w:rFonts w:ascii="Calibri" w:hAnsi="Calibri" w:cs="Calibri"/>
                          <w:sz w:val="28"/>
                          <w:szCs w:val="28"/>
                        </w:rPr>
                        <w:t>90-degree</w:t>
                      </w:r>
                      <w:r w:rsidRPr="008B36B3">
                        <w:rPr>
                          <w:rFonts w:ascii="Calibri" w:hAnsi="Calibri" w:cs="Calibri"/>
                          <w:sz w:val="28"/>
                          <w:szCs w:val="28"/>
                        </w:rPr>
                        <w:t xml:space="preserve"> angle</w:t>
                      </w:r>
                    </w:p>
                    <w:p w14:paraId="22189524" w14:textId="052CE418" w:rsidR="00A43762" w:rsidRPr="008B36B3" w:rsidRDefault="00A43762" w:rsidP="00165DC1">
                      <w:pPr>
                        <w:pStyle w:val="ListParagraph"/>
                        <w:numPr>
                          <w:ilvl w:val="0"/>
                          <w:numId w:val="27"/>
                        </w:numPr>
                        <w:rPr>
                          <w:rFonts w:ascii="Calibri" w:hAnsi="Calibri" w:cs="Calibri"/>
                          <w:sz w:val="28"/>
                          <w:szCs w:val="28"/>
                        </w:rPr>
                      </w:pPr>
                      <w:r w:rsidRPr="008B36B3">
                        <w:rPr>
                          <w:rFonts w:ascii="Calibri" w:hAnsi="Calibri" w:cs="Calibri"/>
                          <w:sz w:val="28"/>
                          <w:szCs w:val="28"/>
                        </w:rPr>
                        <w:t>Back straight, the body leaning towards the desk</w:t>
                      </w:r>
                    </w:p>
                    <w:p w14:paraId="241E453F" w14:textId="77777777" w:rsidR="00A43762" w:rsidRPr="008B36B3" w:rsidRDefault="00A43762" w:rsidP="00165DC1">
                      <w:pPr>
                        <w:pStyle w:val="ListParagraph"/>
                        <w:numPr>
                          <w:ilvl w:val="0"/>
                          <w:numId w:val="27"/>
                        </w:numPr>
                        <w:rPr>
                          <w:rFonts w:ascii="Calibri" w:hAnsi="Calibri" w:cs="Calibri"/>
                          <w:sz w:val="28"/>
                          <w:szCs w:val="28"/>
                        </w:rPr>
                      </w:pPr>
                      <w:r w:rsidRPr="008B36B3">
                        <w:rPr>
                          <w:rFonts w:ascii="Calibri" w:hAnsi="Calibri" w:cs="Calibri"/>
                          <w:sz w:val="28"/>
                          <w:szCs w:val="28"/>
                        </w:rPr>
                        <w:t>Forearms resting on the desk with elbows level with desk</w:t>
                      </w:r>
                    </w:p>
                    <w:p w14:paraId="38533A15" w14:textId="77777777" w:rsidR="00A43762" w:rsidRPr="008B36B3" w:rsidRDefault="00A43762" w:rsidP="00165DC1">
                      <w:pPr>
                        <w:pStyle w:val="ListParagraph"/>
                        <w:numPr>
                          <w:ilvl w:val="0"/>
                          <w:numId w:val="27"/>
                        </w:numPr>
                        <w:rPr>
                          <w:rFonts w:ascii="Calibri" w:hAnsi="Calibri" w:cs="Calibri"/>
                          <w:sz w:val="28"/>
                          <w:szCs w:val="28"/>
                        </w:rPr>
                      </w:pPr>
                      <w:r w:rsidRPr="008B36B3">
                        <w:rPr>
                          <w:rFonts w:ascii="Calibri" w:hAnsi="Calibri" w:cs="Calibri"/>
                          <w:sz w:val="28"/>
                          <w:szCs w:val="28"/>
                        </w:rPr>
                        <w:t>Paper held steady with the non-writing hand</w:t>
                      </w:r>
                    </w:p>
                    <w:p w14:paraId="6BE81A4F" w14:textId="00F571E0" w:rsidR="00A43762" w:rsidRPr="00B14971" w:rsidRDefault="00A43762" w:rsidP="00165DC1">
                      <w:pPr>
                        <w:pStyle w:val="ListParagraph"/>
                        <w:numPr>
                          <w:ilvl w:val="0"/>
                          <w:numId w:val="27"/>
                        </w:numPr>
                        <w:rPr>
                          <w:rFonts w:ascii="Calibri" w:hAnsi="Calibri" w:cs="Calibri"/>
                          <w:sz w:val="28"/>
                          <w:szCs w:val="28"/>
                        </w:rPr>
                      </w:pPr>
                      <w:r w:rsidRPr="008B36B3">
                        <w:rPr>
                          <w:rFonts w:ascii="Calibri" w:hAnsi="Calibri" w:cs="Calibri"/>
                          <w:sz w:val="28"/>
                          <w:szCs w:val="28"/>
                        </w:rPr>
                        <w:t>Paper tilted up to the right</w:t>
                      </w:r>
                      <w:r w:rsidR="009C5DC4">
                        <w:rPr>
                          <w:rFonts w:ascii="Calibri" w:hAnsi="Calibri" w:cs="Calibri"/>
                          <w:sz w:val="28"/>
                          <w:szCs w:val="28"/>
                        </w:rPr>
                        <w:t>.</w:t>
                      </w:r>
                      <w:r w:rsidRPr="008B36B3">
                        <w:rPr>
                          <w:rFonts w:ascii="Calibri" w:hAnsi="Calibri" w:cs="Calibri"/>
                          <w:sz w:val="28"/>
                          <w:szCs w:val="28"/>
                        </w:rPr>
                        <w:t xml:space="preserve"> (</w:t>
                      </w:r>
                      <w:proofErr w:type="gramStart"/>
                      <w:r w:rsidRPr="008B36B3">
                        <w:rPr>
                          <w:rFonts w:ascii="Calibri" w:hAnsi="Calibri" w:cs="Calibri"/>
                          <w:sz w:val="28"/>
                          <w:szCs w:val="28"/>
                        </w:rPr>
                        <w:t>for</w:t>
                      </w:r>
                      <w:proofErr w:type="gramEnd"/>
                      <w:r w:rsidRPr="008B36B3">
                        <w:rPr>
                          <w:rFonts w:ascii="Calibri" w:hAnsi="Calibri" w:cs="Calibri"/>
                          <w:sz w:val="28"/>
                          <w:szCs w:val="28"/>
                        </w:rPr>
                        <w:t xml:space="preserve"> right-hande</w:t>
                      </w:r>
                      <w:r w:rsidR="000D2AE5">
                        <w:rPr>
                          <w:rFonts w:ascii="Calibri" w:hAnsi="Calibri" w:cs="Calibri"/>
                          <w:sz w:val="28"/>
                          <w:szCs w:val="28"/>
                        </w:rPr>
                        <w:t>rs</w:t>
                      </w:r>
                      <w:r w:rsidRPr="008B36B3">
                        <w:rPr>
                          <w:rFonts w:ascii="Calibri" w:hAnsi="Calibri" w:cs="Calibri"/>
                          <w:sz w:val="28"/>
                          <w:szCs w:val="28"/>
                        </w:rPr>
                        <w:t>)</w:t>
                      </w:r>
                    </w:p>
                  </w:txbxContent>
                </v:textbox>
                <w10:wrap type="square" anchorx="margin"/>
              </v:shape>
            </w:pict>
          </mc:Fallback>
        </mc:AlternateContent>
      </w:r>
    </w:p>
    <w:p w14:paraId="16440C2D" w14:textId="054522E9" w:rsidR="008B36B3" w:rsidRPr="008B36B3" w:rsidRDefault="008B36B3" w:rsidP="008B36B3">
      <w:pPr>
        <w:rPr>
          <w:rFonts w:ascii="Calibri" w:hAnsi="Calibri" w:cs="Calibri"/>
          <w:szCs w:val="28"/>
        </w:rPr>
      </w:pPr>
    </w:p>
    <w:p w14:paraId="4B93E906" w14:textId="59ABB26A" w:rsidR="008B36B3" w:rsidRPr="008B36B3" w:rsidRDefault="00A43762" w:rsidP="008B36B3">
      <w:pPr>
        <w:rPr>
          <w:rFonts w:ascii="Calibri" w:hAnsi="Calibri" w:cs="Calibri"/>
          <w:szCs w:val="28"/>
        </w:rPr>
      </w:pPr>
      <w:r>
        <w:rPr>
          <w:rFonts w:ascii="Calibri" w:hAnsi="Calibri" w:cs="Calibri"/>
          <w:noProof/>
          <w:szCs w:val="28"/>
        </w:rPr>
        <mc:AlternateContent>
          <mc:Choice Requires="wpg">
            <w:drawing>
              <wp:anchor distT="0" distB="0" distL="114300" distR="114300" simplePos="0" relativeHeight="251614208" behindDoc="0" locked="0" layoutInCell="1" allowOverlap="1" wp14:anchorId="30FCFCFE" wp14:editId="5141FB4F">
                <wp:simplePos x="0" y="0"/>
                <wp:positionH relativeFrom="margin">
                  <wp:align>center</wp:align>
                </wp:positionH>
                <wp:positionV relativeFrom="paragraph">
                  <wp:posOffset>2540</wp:posOffset>
                </wp:positionV>
                <wp:extent cx="3981450" cy="3895725"/>
                <wp:effectExtent l="0" t="0" r="19050" b="28575"/>
                <wp:wrapNone/>
                <wp:docPr id="86" name="Group 86"/>
                <wp:cNvGraphicFramePr/>
                <a:graphic xmlns:a="http://schemas.openxmlformats.org/drawingml/2006/main">
                  <a:graphicData uri="http://schemas.microsoft.com/office/word/2010/wordprocessingGroup">
                    <wpg:wgp>
                      <wpg:cNvGrpSpPr/>
                      <wpg:grpSpPr>
                        <a:xfrm>
                          <a:off x="0" y="0"/>
                          <a:ext cx="3981450" cy="3895725"/>
                          <a:chOff x="0" y="60960"/>
                          <a:chExt cx="3981450" cy="3895725"/>
                        </a:xfrm>
                      </wpg:grpSpPr>
                      <wps:wsp>
                        <wps:cNvPr id="217" name="Text Box 2"/>
                        <wps:cNvSpPr txBox="1">
                          <a:spLocks noChangeArrowheads="1"/>
                        </wps:cNvSpPr>
                        <wps:spPr bwMode="auto">
                          <a:xfrm>
                            <a:off x="0" y="60960"/>
                            <a:ext cx="3981450" cy="3895725"/>
                          </a:xfrm>
                          <a:prstGeom prst="rect">
                            <a:avLst/>
                          </a:prstGeom>
                          <a:solidFill>
                            <a:srgbClr val="FFFFFF"/>
                          </a:solidFill>
                          <a:ln w="9525">
                            <a:solidFill>
                              <a:srgbClr val="000000"/>
                            </a:solidFill>
                            <a:miter lim="800000"/>
                            <a:headEnd/>
                            <a:tailEnd/>
                          </a:ln>
                        </wps:spPr>
                        <wps:txbx>
                          <w:txbxContent>
                            <w:p w14:paraId="6E43A89D" w14:textId="77777777" w:rsidR="008B36B3" w:rsidRPr="00A43762" w:rsidRDefault="008B36B3" w:rsidP="008B36B3">
                              <w:pPr>
                                <w:jc w:val="center"/>
                                <w:rPr>
                                  <w:b/>
                                  <w:bCs/>
                                </w:rPr>
                              </w:pPr>
                              <w:r w:rsidRPr="00A43762">
                                <w:rPr>
                                  <w:b/>
                                  <w:bCs/>
                                </w:rPr>
                                <w:t>Correct sitting posture for handwriting</w:t>
                              </w:r>
                            </w:p>
                            <w:p w14:paraId="34A879E2" w14:textId="77777777" w:rsidR="008B36B3" w:rsidRDefault="008B36B3" w:rsidP="008B36B3"/>
                          </w:txbxContent>
                        </wps:txbx>
                        <wps:bodyPr rot="0" vert="horz" wrap="square" lIns="91440" tIns="45720" rIns="91440" bIns="45720" anchor="t" anchorCtr="0">
                          <a:noAutofit/>
                        </wps:bodyPr>
                      </wps:wsp>
                      <pic:pic xmlns:pic="http://schemas.openxmlformats.org/drawingml/2006/picture">
                        <pic:nvPicPr>
                          <pic:cNvPr id="286" name="Picture 286"/>
                          <pic:cNvPicPr>
                            <a:picLocks noChangeAspect="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723900" y="571500"/>
                            <a:ext cx="2613660" cy="3187065"/>
                          </a:xfrm>
                          <a:prstGeom prst="rect">
                            <a:avLst/>
                          </a:prstGeom>
                          <a:noFill/>
                          <a:ln>
                            <a:noFill/>
                          </a:ln>
                        </pic:spPr>
                      </pic:pic>
                    </wpg:wgp>
                  </a:graphicData>
                </a:graphic>
              </wp:anchor>
            </w:drawing>
          </mc:Choice>
          <mc:Fallback>
            <w:pict>
              <v:group w14:anchorId="30FCFCFE" id="Group 86" o:spid="_x0000_s1339" style="position:absolute;margin-left:0;margin-top:.2pt;width:313.5pt;height:306.75pt;z-index:251614208;mso-position-horizontal:center;mso-position-horizontal-relative:margin" coordorigin=",609" coordsize="39814,38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NEkWAMAAA0IAAAOAAAAZHJzL2Uyb0RvYy54bWykVdtu2zgQfV9g/4Hg&#10;eyLL8VWIHHSTJijQ3Q16+QCKoiyiEsklacvp1+8hZdmOGzRFKkDS8DaXM3OG1ze7tiFbYZ3UKqfp&#10;5YgSobgupVrn9OuX+4sFJc4zVbJGK5HTJ+HozerPP647k4mxrnVTCkugRLmsMzmtvTdZkjhei5a5&#10;S22EwmKlbcs8hnadlJZ10N42yXg0miWdtqWxmgvnMHvXL9JV1F9Vgvt/q8oJT5qcwjcfvzZ+i/BN&#10;VtcsW1tmasn3brA3eNEyqWD0oOqOeUY2Vv6gqpXcaqcrf8l1m+iqklzEGBBNOjqL5sHqjYmxrLNu&#10;bQ4wAdoznN6slv+zfbDms3m0QKIza2ARRyGWXWXb8IeXZBchezpAJnaecExeLRfpZApkOdauFsvp&#10;fDztQeU1kD+em42Wsz3cvH7/yulkMJ48c6kzKBJ3xMH9Hg6fa2ZEhNdlwOHRElnmdJzOKVGsRbF+&#10;CVH+pXdkHEIK1rEtYEX8DtOo95hzZz5q/s0RpW9rptbinbW6qwUr4V8aTiKKw9FejwtKiu5vXcIM&#10;23gdFb0I+Alwr4F+gI1lxjr/IHRLgpBTCyJEE2z70fng0nFLSLHTjSzvZdPEgV0Xt40lWwbS3Mcn&#10;RnG2rVGky+lyioT/XMUoPi+paKUH+xvZ5nRx2MSygN17VcJNlnkmm16Gy43agxnw65H0u2IX85ZO&#10;lkOWCl0+AV+re7qjPUGotf1OSQeq59T9t2FWUNJ8UMjRMp1MQm+IgwkqGAN7ulKcrjDFoSqnnpJe&#10;vPWxnwRnlX6HXFYyIhyS3nuydxqlu7o2kmd491yG9EMNv97zcMpvgv9932x/SUfL7LeNuUDbMczL&#10;QjbSP8UWiuwFp9T2UfKAahic0GExG+iA9WCWjDGF3Az7+lOoJ8nPeOAMym7gwPPtSRg+M1k00gwV&#10;GOR9cMD2rNe9gE/fR+8037RC+f5isKJBnFq5WhqHhGaiLUQJKnwoU7QrXEoe3DNWKh+iQXFb/gn+&#10;9rK3wvM6TFdgxX4eFeiGhRjA0ecQzi+Rej6+Wo5QYGiX03k6hRgNDtQez9KrGRpl30/TxXw0i/30&#10;7dRWOqAajQT6hCLdTwyEGnxHmQYRbyzYeOdAenapnY7jruMtvvofAAD//wMAUEsDBAoAAAAAAAAA&#10;IQCE/MkdjcIAAI3CAAAUAAAAZHJzL21lZGlhL2ltYWdlMS5wbmeJUE5HDQoaCgAAAA1JSERSAAAC&#10;qwAAAz8IAwAAAMFFayIAAAABc1JHQgCuzhzpAAAABGdBTUEAALGPC/xhBQAAAwBQTFRF////paWl&#10;AAAACAgI9/f3EBAQGRkZnJyc7+bvISEh5ubeISkp3t7eMTExjIyMa2trjJSUzs7O1s7We3Nzvb29&#10;QkJCxb3FOjo6rbW1e3uEQkJKc3NzWmNjra2lSlJKWlJaxVLmSlLehFLmxRnmShnehBnmxYTeWpQ6&#10;QoxzWt4QWpQQEN61EJS1MVIZzrV7lLV7jFIZGTpazoytUhlajBkZY1IZGRBaYxkZtVIZtRkZY861&#10;Y4S1EN7mEJTmxaXezuZ7lOZ7Md61MZS1IVpapVJSpRlSzs4ZzoQZGVKMlM4ZlIQZGRmMY87mY4Tm&#10;Gb1j1lIZ1hkZY++1Y6W1Md7mMZTmveatvebvpVKEpRmE1lJS1hlSzs5KzoRKSlKMlM5KlIRKShmM&#10;Wr1jEIxjGe9jGc46GYQ6Gc4QGYQQzu8ZzqUZGVKtlO8ZlKUZGRmt1lK1GVLvlFK11hm1GRnvlBm1&#10;tVK1GVLOc1K1tRm1GRnOcxm1Y+/mY6XmGb2EexBS1lKE1hmEWu9jWs46zu9KzqVKSlKtlO9KlKVK&#10;ShmtWr2EEIyE91oZ9xkZ95wZlIy9lL21CFoZGe+EGe86GaU6Ge8QGaUQCDEZ1oR7OhAQexCEe0JS&#10;rYR798Xm91Lm3ua194zm9xnm994Z91qt91pK9xlK9xmt95xK95yt91p79xl795x7lL3mWu+ElIzv&#10;Wu86lO+1996t995K9957e0KElO/mY4xjY4yE1r2te2OEe2NSOhAx1r3evebOtb3mUkJjCAAh9/86&#10;9/+9MVI6MTEQ9+/WrYytSlpjIRAxjHt7lISlCBAp3u/vlIScIQgQe4xzSmNKrb2lCBkpWmNKjIxz&#10;Y3Na5vfv3u/We4yMe2Nr5tb33tbvCBkIvb2lWlJrWlJKUkJCISEI7+b3jHuUtc7O/+/3EAAA9+/v&#10;QjExABAIWkJK5tbetb3FEAAIISkxjJycEBAAITExlKWlGRkIKTo6Y3Nz7///ra21AAAI7/f33s7e&#10;a1prGRAQAAgA9/f/7/fvCAAIAAAAn4ZOwQAAAQB0Uk5T////////////////////////////////&#10;////////////////////////////////////////////////////////////////////////////&#10;////////////////////////////////////////////////////////////////////////////&#10;////////////////////////////////////////////////////////////////////////////&#10;////////////////////////////////////////////////////////////////////////////&#10;////AFP3ByUAAAAJcEhZcwAAIdUAACHVAQSctJ0AAL4KSURBVHhe7X1rb9PK93U0ysQz7diOsU0A&#10;4fgj/L//20dIqLQVLVFB6MApBwo+UEgj0Ubn9yLSs/d4bI9vud9avKCtk6a5Lq9Zs2fP3q0GDRo0&#10;aNCgQYMGDRo0aNCgQYMGDRo0aNCgQYMGDRo0aNCgQYMGDRo0aNCgQYMGDRrsFxhzPMdxPE+oKxo0&#10;2EMwr2v7vEMluMXU1Q0a7BGYEwhx6hNCIu6Htm0FjklCzxHiomFsg/2BsHwTdJRcm7YRODD2MxG4&#10;/Z+EoLqafjiwXnwWjSVosGsw4VKQU0LD48+xhE68ML6mw+HbGA/J9aXpNmxtsBsw4XiG5YaHwMsz&#10;c/DiQl3f8tAJmO4IDYBwHuONXLt/wwnloeWoGzVosCUIq+8jSRE0NETmSZkFV/tBzqTetm4ZcyxQ&#10;WcIbdW2wRTDHjmlKOfcHkpbt+DetlhMiUz+pS3kIN+QkMq2GrQ22hMBEnpq+bcEon5/kt7ucdIz8&#10;dRpuwduCuDba2mArQOEk1PZaFYw8sIGIMxypsGlEzHo+N2iwHlyg6eR2NR8F0DicKZlfHHC0NGwm&#10;WQ02CvEMRNWu1sR20CHEUhemQ7gR4V4jrQ02h8cgqr1AXcih3XrlUmJ66uIsMM8nUSOtDTYGAZOq&#10;GlFtiW8w/qch1tlgp1eEGhN1qUGDtUL4dVRt4+8iV12aE09sSprslgbrB3OsG0Lq6PiaE/5EHc8N&#10;NuLEbqJXDdYK9trCdVPy7ZW6Io9PMKsylzGfjkn8hqwN1gdmmNeE4lJV5dSp3eoOx3U2dgZEGAHJ&#10;00WvBg1WwScY34dnrggI+V/1VMjh48GyvrNtEd4oa4N1gL32r4l/x1rOGfEP1JU62jiQv6te/58H&#10;X4Mj87E6btBgBVjXMKFC0XSvSGVgFSMA9q06XgoB4fOGZRs0qIOwCfHl/F50iF85sWI26a0WeGJu&#10;9G2BwGyDBhUQIaFvJRFvXUKMr/LKPCZWtTVYCC5xlzcRDRp8ar02CVXjvnNI/Er19Ki5+tSInZ81&#10;86sGKyDgmZEMKDlVhzkw/3IdXvPTt6XCsw0aIJhBSCaZYXVa6sQgI3W4GryoWRNosCSYEZHwvbrQ&#10;EjfVFsDphKvNqxKAH7bVYYMGC4GdEmKnkX+Y61cHrGyyLjVkZk1IrEGD6bByaSqCk05VwMrrzJda&#10;PQ8E56IJBjRYFJNjoKq2nhpUJ1gJ3l+PA5CwapO4GjSohReNT3UWuoRWzPYnVtW1S4PxTjO9arAg&#10;HDOfUi1MYlYIKPMzB7DSIquCF4VNwlWDhQBz8sucwnk05wgSvNaS+oXDVt+OYpM3a/QUDf4ABDRZ&#10;rYrB3MoogMjKp7Cuv6gbAFJOvhTUWJydNCsCDRYAe0bC3IR8EhJa5hBzUnreviHu3KN3G/wCe/TX&#10;yLCfuw5rt3W+GlqcrEGDWWDd4hKVuCFhmUITJxmvmUXn3RWAxBSe63fiOpfUd3NFApjfTK8azA9h&#10;FvejPhlOjyYFlTOvKoD4ClksEGhKTZNjATf/tfbHxpy1MBo0AGlzixsA2WllxCqFw/lndTgNoMxM&#10;WN8i5KnZty3LCAzr3OeEhlkTDIdXZ3M1aFAGM4vSxkIyLWOPPbv05jOrEwMl9cp0u8bohWGMDPw6&#10;tuHKflqt9RxOi8ayNpgHbSMq5qNemOSjOqwAGxBDHU7DRFYFIoT3LeRoYIwCw3gBh6PAss+u6EC5&#10;X68xAQ3mxMQnxS2pDp2WAuVRP83GmgZZ7ZqGiqn43wiAr/jT6Nr86iwO1rIbX968QYNZ8GinsKn0&#10;UzfdHFDCbRu4PUd61ERWwiI+UhPFVIdkreHD/A2DBKzPG8PaYC7YpJSQahH6Qx2WYVC5yXUGmAem&#10;9MaVrAQ1fQHf4AuVFXyrZKvxnMaVW60mNbDBXHA4fa0OU4T1xSbaHvFnZgLAVMkFUf2InIw1Fb2q&#10;JCiyFb6B1AaGTcg53DoYN4a1wTywSMl9Tj7Wc5V9nCfTCjduRyFwElVUo6n8hwfIXcMIydiFG3N/&#10;DZkFDR48ygErlFpSm/5kkLfqaAocsKo0Hv8lKSVb8UCKbBAbWPid8RHrZb03G8PaYA54tFxdDZOs&#10;1GERgvNH6rAODLlO+Esc5RHSoCKkVZVCK38leeujgg+qC7w1aKBj4pZ3AN52a7ZaAVV9Ys1cBcBZ&#10;lWkBEZGScmYVi2hM0nj0x2tewKGFG7tfkK760wYNavH9ZljeQf2yppJli52TwynrWYjbLxc+UFWS&#10;MVVUJa6KpfgTD/Fr5I6J84riFKtBg2mYGBVJKMDIs8rygBNrepqABKqqH4/wKKYxKeN/KUsBKKry&#10;oknCCQ3VHzdoUAdmE7s0pjOfmOowDzFlzqXw1SGE2FJHFTcTcsbaGl9QxgAwAhdAndCcGQZr8Kfj&#10;omqLPlJSHeZRvV9QB5bDuAaqAhtBWJGOOOUHm4oyKq97EQssQsUDTGJbvKrGW4MGGrzOuJz+Lw6r&#10;swFENHOLdEDJ+FwRMbaoIzn7T2QUBRV+JAoreQvGwu40G1kaTAdzq9L/nctKToJfmF4fcMJGV4T8&#10;O5JWNOOnZKX8kR3IX8UXA4xb0RkztgZ/PFgvqghOeUeVWXriZlb9KYviYlUyn4qJmP1PLku9VdfI&#10;C9iqtdHVBtMxujIrsvsCUhHHwsXYk/rNALgFwCUwmgP1LEvZVCCjdKQSyp3KI/krxWm4klc/YIMG&#10;KWBUr5rXB/T6Th1qYH+T82lLoew3Idy17N4l5f4gpqPko/wXm1YMDsRMhUOpr/JWdn3DtwYNJASP&#10;qub1o6uKIXnypFBCoABshkltn5MY/E1uyg88RYJmF/FYxgXge+DSefJhGvzJGA0rqwEHUQV1QIN/&#10;TpkAYbYKuY7I8Mh8Jgl73QNtlVSMRTU+RDlNpFVeFf+KNv2uGkzHu+pqwP9UFbR2OlNmVhMP2ElN&#10;P3StLvjS7kfcujr2u5KSYFPRlOKhlFOppngs+Yqx126Hqjtq0KAaYXUiil2VvQpiW28B7uJsFRk7&#10;xe8j9ydWruA2zLL0+JT6AWKqXYbbHzYxqwZT4ZwNK21iWBFHBQtQs41/IlcASJiopfwG0opFK6j5&#10;T3ptoqNoY5G+GBeQPwDmScPVBlPQ7tZ0VLMrkqkEr6wbiJi8kGFVJGM6tQetfGteAVujMDYCsS+V&#10;RzE9lSsAwI9eo6sNpuF7v2ZjftX61Cm5rgmusm5E6LvYhKqlKkXC5yitxEcfIH+DN4l/hd9fjJC1&#10;MubaNbm6swYNqlC1KVCiwgMwv9oCwHVPrsjQRpWMpRO+p5y0MDhAcNuVAt4knVPJH/Adfl721P01&#10;aFCF6kUrGNOBqwVeTu4IrSm1YlyS6H/IOqSfYiKKpRRMC6sB+TE78bsiqEoYiG8MsJrmQQ2moV29&#10;aAWoSP53q+sCTloGzPdROIF0Me8AOLajXoKKBoZt2rE3jWUXkDA0uX1gfGiqBDWYBmHW9f/7QHih&#10;B7XoVSsfOx1jCoBknfXu1LVD3/f//uiHbyQJlXzGIhtTNHaoiq7wTf40h/WVMxo0aDtnlzU7Usvx&#10;VcErd+9htorcBICUo9E1utMY0d+WZKEEMjO+hOSM4wBSc5V/tXiz57rBFHx9Rz7WMOS8OI/CfVYV&#10;i7G3hkysUuY0pJGLXPReH3cxJTXeHaBm+vI4OcJj/A+2VSqvGzXbrRpMAczsrZqAaUlX4balFCv4&#10;W68jVTWmJM76z2D+9cnyez3XAcWVvzJGSMf4BrGBlT/kb/A6/Gk3drXBFEy8qDa/ucRVh4/L1vbL&#10;a1ytAnWMKQffrUvqtQaEc0qes9+EYxnr5He44yo1sDF941/A/7+bTOsG02DULFoB3OKIb1xVJLP8&#10;4IT0gWswsEsLCv//Manlf3BC44a4bROILIU0DgGgT+3CTeU1MAmzBy/hooRZvWu2QQMJmBbV9uqx&#10;yU1OV2/t4q4suPQIqPqvNKBAUulEwX66lJi9oSkMQuHLjBf+AfJHfPh/I+O4Lxe0xvRb6MKfuVFj&#10;ARpMwa1fn4pvkXx/tO9m+bYsjIurSAZKO4rGdGSZQEPThblVIOLfI2KWAkZv/sXiQXgjBb876lUm&#10;0TZooOBUlFxLYJBO7ndep7R9wDOTOkAYBkDEfAwMG3h4ZvnEYRx0FSb/al6F3+FqQo/xwPbNn5wi&#10;Zf03xX5FDRroaMMIXVybSvGZXucSBTxanPxgIUCzizZUOVLJVDnBHxkhH14BB10Kkyu4DrmMvx69&#10;GJwQ6ssb4jeja1lv/44InatRRoM/FjCEn6rDMhxKc3sDS7zGTgCgqnJaL2mYRAPiQL9lhyaPSHT1&#10;Fq+L3Sxc/YaSn8BeCXlr/AH3dP1E3W2DBhUQnFRsVVX4zvNS1y2sDTAbhnK5ioqQapqmrcgr4L9l&#10;wVwfL+DlWHA/EIpUxZvF5MWb/w/uqrGrDabgLzJlWZP1c3OpiZ2fWrFT4Jeb0U37Bt/TZar4Buk3&#10;lFAMDMA/vImKHIwwclD/TBo0uD0m03pKWfnaa4P8utKTaxK5MmYqAVyUiiqdKzARL8RCil+SqfgL&#10;rFgBZvXYehkOXKsrbwe/7fJyF5gGDTKAXR2owyqM8kz+N2cJ0KwC6WTsFMQz1VE9iBrTVx4nxa0k&#10;V62Q0whUmX7DZgKIl1EztWowDRe9unxACY8c6loX5upeBhR8ZzLAI1tRRBVFY1oml+VPPIqv/ptQ&#10;Dv8p6dChpDtcPzonTYnABtPgdGihVWAOYqh7SOZH/6lDwG1IyL/IPeU5ATIuhXyEK2Jayi+ltHgJ&#10;bzkKyfDDG48xx7CtD5FaKTCJX7d81qABwLiaXujE1AuvsFxLn/eX6FblEI8mICam9KYosalrVTRW&#10;vJUcfk5k7CsAD8GDYEj+hhu7pMmxajAN7HzGBidbT62+MLWQFaZX+xoVYy7CP7wmPk6/4v/ypniN&#10;T2jks4Cab99x/sgitIsh15qqAw0aSLDejAmNkaOQaWZbWgQHWY0n+UhFqaeKjPgz/cJf4y9BUZV7&#10;7Z6QjyHx6W/DDMQZB2fhWpzw2pXeBg0A4mhG/D2gPc1F9rQd0V0YyH/JwT+WVklD+U0BjjE4IGU2&#10;9qv4PTBenBPyFJepTO57jkk8j4RmfTvtBg0kguF0u9pycoX7woyr7GOy3x9pGPtVpa3wU1JYOldJ&#10;T0Asv3hg9AiH77gJm3PzDQg78DYyPqk7btCgCpi7qg5rIG70SlcaV50zuVAq+ZeuUcEleaSuzQQX&#10;vuIf8Osuj2x5OcTsKjOyRNjMqxrMAns2iyTtcKwNzqeZyIpLwrvIP+VFY92U83y8Nv6mfshvo1Rn&#10;OT/GK4zR8SA0j66paRK7mVc1mA5xSGelNrn65GuUuVsHJu7AN2Bm7EX1RVS5QoWstaRLkMFWuCa+&#10;gWG8PJV/F19hvbFpVeXMBg1ycC6nrgQgAuJmnfy8LC1bcGJKTZWIxRQ5iRdg7Je/sbjMwlYsltzE&#10;//A7vAVcgX8wenFK7KZZYIMZCMb5/VQV+KxnrzhZLStBybeYhvF/9S1e9FdqC2N7fG16m/gQf4dp&#10;rjLVNfiVW29o0KASATGrWgPrYNzPal2xbDHAQV2NITUUKQiWNZ1ZASyeFA1IbyNDBQi8obzxyHBp&#10;77u60wYN6vCL/Dtz9P2oZa9MwrSUr/QAkn7wD0knD/C7+gZfMvcvPkadjUMEyiio60FaC0mxDRpU&#10;ISDhzFa9x5eslSqrTQK1NMAOCVWsQyrGO1diAqJ2yos2IadwrLRUkjS5WfwTbjt6UVeouEEDDcF4&#10;drnTIMos7a1FjtUhC+P4qspbxSE9IWDsR/EbJ/wUDvAw/g9IgrHq5sHIrN9H26BBgsfRbK4KvTZw&#10;gGsHUlnbNhm/US4UeafEExkYcxC/YX9VNymqIgUWrw663URt4WKXkyZvtcFMOHQ2V5n5Wx0BHJpU&#10;8Wm/QV1FxYxpiYfp3gDpYPHql0eEmMDWmMJJeqvvS9cq/9hwiTZ5a9CgBoLPUUNykMu0SuNLP9LS&#10;gBLyRzzaJ4qJMopFK6JvrlLdGIE/jLexygthfktXgwaVYHNw9fadnmBtp8tYB5yEQLdkUSrhnrxC&#10;GVKZY2XzK0LD/xupG+KtfBrXD5aX/GZq1WAemP3ZC/GB7ietLJ/VTqtYxEZUfkOeKh6mX887hPwT&#10;X8IbjQITZ2Uotchlv7JQdoMGBfgz163AoxKtTpCXbcByCEf2SRLGY79kI0LO9fFSfA1MsXpIS7wR&#10;8NPiwFWpqS9GgcWHTeZqgzkwyNcBrMQnX4spvdeat5skSwpUkGzEbxlv8aIdkXf403ppdYMX9pUi&#10;Od7IokdNGKDBHDjO1wGshm4TsGC7OgQTINOoEhGV7HwxwmmTBJI2SQ8wwbK6oUkjatpdE42upDTA&#10;JWazwtpgDjzpzA5a5fEmqxYcSMMK/9X4jt9H1mXcykLO/KW84lGXExIRck2H5Poyokn9CrhZ2OwJ&#10;bDAXhN9RR/PCIGnH1DvCu3FMFYkaS6hhEYpNWDIXAHyEo+43Snn423LDzlh2bEk016yvqt2gQQJM&#10;W7GJt1juqMhKCwt6lcZJcUiXgYDgA7mO+65IQY0Ji98tvO3IGFl4kPwKa7U3U6sGM4FpKwadVnqt&#10;AtgyQB0KTvpSHGNCqh5VxiEuaEkiysvxL+V3+KZ+pgVafNK0s2gwH0bDRRv2exF5FEsxzLOSCX28&#10;0B/D4tiZPb1C/i51tNkt5Q+Q1WYloMFcYJzWta2uAzBUjdogsURuncpkEo+Nt0BWH6ZP8kJsV5N4&#10;QHwJj+VFoHVTc7XBfLAozG3U8bywSLLY9VdS5E9BWlYEzPqpr2ypBNwEjlFdEVJc8a9MQnP9CBo0&#10;qIPgtHtypi7MC1neQqZGMZN0sJmKZJ5kLFrUrmVY4dkVsPVlV664yt8lipoeGqPjHiFWU8KiwVwI&#10;rjsXH8mChrUVplJsYK6VEk8plgj/G9CxKwtVoLZqkLdUN4fbhKRJsWowJ8B6hnH69AJotzySzMcc&#10;TnrxdD/+L7/58dLrm5BTQk1bXkjFFf4ljjWMiN8srzaYD68JGbXem3TR6U3WPRBmVyidiVYiBUEu&#10;0cSiOcWSVUDX/yXqir9OEHwYTmms1aBBDuII1zcnHxfeQ2KQpBllQMhH5KDypXIR6/T6LAjUrirX&#10;PMGuAKb/P9t+hwxV/18YfXAITQigwZzoEvqX/LFg1ArnVMo3gIvAXNQYMm4FVAQ/Kx5L9sI1v1wf&#10;vAAiwiyAWIFHI5OQXqOqDeaEMOMmK8Hi+/ODtG1aMCZx0T/QynSIPyShEHgp/rJc2/f90AXqqhBA&#10;9//BtKpJA2gwL4yrOKjvkUHlYDyJN6xW4Rak84tcvJJrV1IrQUhBNCUdX1LS85iTsBWuA4GVG1rk&#10;ZcM+IWO7UdUG8wJkNZR0M+oCAaLex74eJ44Vw1ZSK5GHyEk0qm9+kqH1XkqrSr9CxB42wLDq2ayS&#10;bw0aZAioqqxq1flVr34zFgsT43ABZhTrBGSMxKarlt2JDu24SwvA4iEeyHBVF6hK/2q2WTeYGyCr&#10;aik+qOXqlF4CXupYXUKeyVkU8lIxFjjp+rgWYD/tdo2uy2XXVgnrEq5v8lUaLAArYcwnmzyuTmF1&#10;pqWW2oSL2LGastV1thwl/wNcn5OInlxyOqRpJQHLBKqa9edAgwYFsAue5Pc7tK5fnzNN/xyeuIAR&#10;kC8e39GbxrsEpNAax+c+5z+5H69doVkFESbjpjtQgzkxaTHHCAlRfSqsipBVTN7v42nVAyzdBaQd&#10;WaQljVUWp1rAz2MZCIh/a1Fy5S+ahNjgz4UwQrn2GQ/wF2ZtZ6mL62nJpayXhEjZOaGDmIwSGWVR&#10;XvEgFltMVyWh32wEaDALwDuUVEyAoiZNAlXvT84exUc6JEfZ2dTO0+wQPIJM6XsPHPwbuan4Kr/F&#10;P+JD+X1kgFe1u8RoFgEazARzrB7FLGjnCU1asXvx4lUVBJ+eCR2QpBCbA/xXJazTb7FlxZ94DXxZ&#10;3wg5F7n2ww0alIFa5oFJBU6hVrqEKjUd1XP1Isunqoaf5bAAWbklw6y4eBUv+ifZ/5K3L9AAPGN2&#10;08eiQT3i8dyz/AiYyl05AvskVPLWrc93/i81CjUQZpKA8smC+zYtVFK0qpKjUlilU8Wr3Uu4gTCI&#10;Vsy1QYMchHA8w8IyqOTq7KPhxKFUTmLO4hppXcgKR/YZadgOTxL7bg15IiBHY8QH8ZwKFNaFE4V7&#10;zJyyvNDgDwZjTjc0O0AimE3x3sBInaKg6VpVcFWbRurRmRlY3iHpx+xrBzDGq/pAwE+QUiWuKK0j&#10;l5Kx/bkyPtagAUykfBqR8XA8PAz/eS10RoJiJv1U8o2scwgIcWdt3cOlWi++K4ERBlNmsyJZwbPG&#10;vjUw3uBiVei0DvgcJTQb/GFgjtGXsSmsLeWx4ihvpHF8kNhOHX/epvP8KXCw9f8Xecgwg5rLHSsv&#10;Ys8qBdb6OEaqihYLh80yQIM8mIfRftp3ne/VK/1dkhY9ZSapax9sztXTV9iE/FLH/8Ex4eduF2uy&#10;xXA/wjlD6OlBq/Wajt06v9HgTwSbvMZ+EqYbp5ZU4aublTthNa3QJrh0Olc+FHPpla2oz7B45Zhy&#10;f/DyjWUZln2Jmkpd5DxD0t40IasGEkBAETy7JnRwN1URXZI2rpxYpFcpdh4h/oU6ngGYVnFL3dbp&#10;mhRJOaYIOCA9I34uPrXBI1C3bEka/JHw4mlMbCBrMdACVV61YWU2mX+F6TMo+b/JvTz6ywhNNMvI&#10;WP4hWfoKyPMvr1z0JqHTkPUPBxDg0W9Kxv1gJsf+0Zwo65FuFXey6ipzQBhmdAaKqS6CY/buPJhb&#10;PU6V+fZfOZ1zbNyDbTGVytXgTwWGOM1gjgpR4FezXuynlausE5f01eFcEPaQdNxkxhZDfyYBeSt/&#10;sgCV//y9vNDgD8WnAEgwXymTU32G79DKxSSHmAsR6qtnnwFbverQAxunj8gMcwy2tXGtfy6Y3SHk&#10;siK/rwKWzlXmV64mgTdYsN4kE2+Arb4VeE7xjGGuHlO4wKKX/q+m/8qfCpi3k85ndWEGRkSvC+TR&#10;ytrWAeHOV9lUYE60W62Drn8Gz4MWt6mwm7x2s7cw8/Jfs7lnbw0eEATYQP8/dWEWwC3o1DGJW0HJ&#10;25DwoDUjolDC10cBtrEokD8gdp6WbeFyQvtA6cYK/Glo20DVuVXqUb5Mv7bkqgPpn6QNrAizYlnh&#10;CQgwsRpl/cPAsPzJAjuZs+JpEiLdk5qHsMn1lG3X88NLy7br+D76W+YJNPij4MCAugircHe/OkSA&#10;J1BbWvJgz8nCRQSr4NfdSxDVp882eJAQHRIdq+O5EOSpzUJisqqyPViz0rtdtaCPQ6v2H0p4vOhk&#10;GzxoMFwDWOgTf+UTvxVX+pMAXa7OUwHP2lnZBhjEz5YeCoAH6Dc24I/BZACTlK66MCcsQnLxLa9z&#10;+agyPuVQQh+vOFn3pz47OG0asv4p+HxNyGDWOF1gG0jx37lR3zkDB1t1JyC55mqJfOyK18oqgP0v&#10;WrDAVWMa7iu+g6rOdACl37skyhMEBurqOxEwb1uMSwXM3GUFbnkRZW0mY/cVMC9ahkvMJB9z3Gxb&#10;NfWtkayrlEtjP2c1B2Q2MZ0mP+DhwwCqzlLVPOKRHhxrnoAw569hJHjWFdr7iA6fmaUQEj5Qhw0e&#10;LBxwAAuHQJGtghY3BHi0jpFA1lw8diEIOtOhtCcwODRLWA8cMPNZds/9W1JIpGI9YtWYQWNIlt7W&#10;59UWeNUAlkSVhG/wUOGSxVKiY0gXAMJaCMM7V1FdzwlrvDRZvah6Q1cBPuGPG8v6gHFKFtgVVQDM&#10;aOgrdRzj1k7LXBXB4JF+VYW0ZsOYr5WV02l6Xj5keON8ct+8iEkHVtfO0w8cRVATvfziY7RhGeGz&#10;iD3Xn8GDN4ksDxWsZa6WWuKmDasTBPSsjvviMK1guRBAvuc01AHtNHVZHiqAqis14MdcwIKKuoRX&#10;FwW4bX3luOSwsLJOapOsSrAIzbbCNnhIAAsZrbb6ielV6lABVBAG4mpj6pUmY/MAToi5n6S76Gpr&#10;g/sBmMdPa0A1D0bl6mrtsH4VDMh6qg7nh8MXWFULiS+aYMBDA8NEwCUjqymcy3EpA4r5pFdHLne8&#10;cMMf5i7iU8QNedm4gAeHc0LOVv1YP/UqNpcIbF1dHQ24BdENFrOsr3CBYX6AYzhtyPqwcGsRQtUx&#10;iqw6WBQwlSqHieRmAHVcgEPJ0XwlCGK0W8aCq7MBOTKWi+M22E8w7CWRDscirMmQmgmvmMAi8f4c&#10;66KoC3l4HCP285MJeD9fdDWFO6RZsfgG9x0TmINk4apb4MP8263z0BoH5PCLkAHGqcr4a5G93SiT&#10;80cBFJ6RzqJ/0mBf8cXgQ2CMyrVvOx/J4bIfrjBrklatiPxPtL6qSzoCHrfIKqBaPJlZu2pbC2xr&#10;3KxfPQyIQxDVbA0JRuWbaVtEpqJekg1at9nAgPNEHaZwqoNnk6zB8AK4G5KmZ+tDgLAoob2sPDpQ&#10;dZWkfbc2YQQeB+W6zFfQShTjREgn2OatZkcWzOqXSaF+uno0rsHu4VHsaeaRvqo36QBVF1euDBap&#10;bcOCldUrKchcQm35V4yJ4KlPiS+qir5O2DnpLVNolcG5uMqLarB73AJLSGQzFiYjK5MBzxUQRPWD&#10;tADKVNbIvnUp4bZrWYM+BzvSqcts9cZLPjkHzsj61hwN7gEeA3lMrw1iqGIASNXK4j5z4+56iqEU&#10;cPdW1aRJdrKSoDy0VN/MAiao+csO5eCJGxdwn4EtT3FWzTokZlC7u6KqgvR1pm0dmfiE4GhfoZve&#10;U3vwwbam5UW5ZPamwBrg/is4KRvcTzg2jLYGctRIlpVAuE4XrY9agEen9QZ8hf1UqiJUgDab8dAB&#10;rS7oNheciJzkNy00uDfAYqhquE53QL9ZfdeHQ6MpumoQI4CHncLmWrTF0SKNXErwSKF+QYN7AhYc&#10;pZ8dfIqxlxM/V80JnKGr4qTHsJU1PX2/4Hg8mRK5nRP1SQkN9hpvh0BVNYUBL6AoSkm4au8dsBF3&#10;6rCEW2OIg7j4e972Ljrs0v6YBSHoojU6GuwBYD6eLf+Lw3RBySKk/9fsdlbtKbkmzhRdFTx+INYn&#10;ZLCYL8YQbH18YT64hPxWhw3uC2A4hel4ojG4+1QdMlzDstjMtKcp8iR4/W4oL0mREvAERtPupQjm&#10;RsRaeRrvk+HKHqfBNsEcXP/PliphcM2U0APJm7mtZDJF4aZw9auV/gomdidztiOSgHtdadNiDC8i&#10;z9Rhg3sBB8PuWWAcZFUfXXEly5glrF5VPD8GsLBWV8NsoROU9WT+eCcz6OGqAQoEvLZmReD+YGJQ&#10;NADqEtAArOu5OpYAg1CTD5WCTRlJYW5VzdV2i5laOhWKe12ZizzgvEgDwCvik99Mr+4RPBrpVG1d&#10;dEhh4l7T9U/HlAp8UzxAgFY4BShrBLesV+gMIxq589xuNhxK1nRPDTYPfk1yyZzHpFiJ8pWardeD&#10;PVcHFQBdrVFdL8qfAzjBmmOqw1oBuVrXyH3rkjN12GDPgSN+PrYJV1j5VBFmztpsNZkSlAddrSLg&#10;BI1sYaPU5H9knp1Qa+0ChE3jVo4nNNgCJl2gai6HFGZWxXRVp2a9PoNH68dRh44rrWW8BzAPTLsa&#10;TPcbk5YRrbNhVduj5C913GCf4cCwS3O76+2InBeY4M0ccIOonmA1HgB3G5RPAWZfE9OYusE7oPNV&#10;sAS05zK/9opLtQ22AcZe0zgJMAV4xuIM+1ZMVzqAReo/7Yo11naLvaHkZ1XVYGbcENKvzwNk1niB&#10;ZlXGHLdsO2RcG1RrsD/A1Krc5+n5y2wKsUj93kHBr/KJe+AOJx8I+VbDI+bi+eMAWysIO3EX2ZAt&#10;ormmYAGh1ZULG+wRsF5F/uN8ne0JXAA2UQcVKM+tmGeSqL7e+sQJI9I5RbYWwMCy0PlDTCxbFpsK&#10;5hN7ds5Dg50CaER4/qP/Z6kgexjVa90FJ7mmw+3WiM7SRiAzoWGQV14m3tKFdimwb3NWuQALPGv2&#10;2GDHCPOrqQBmLjTRSHju0/qwj+BRrlIgzvVnyh2zgK2RGZ6+eO39cB45wguM8LJ2B0Elbr1ozkRD&#10;ENY1JBc02CDk7ip1rODQZSwAcLWe4K++5e4ShvG5WvccPLFxB+s4oifcPDSPcCGYWvNxL0bbmrsi&#10;C7zs1TZANtgsLn7Cp18YJMNiD9X5wLk6qICWuwLMGZ2QzpzhTHZxZ4W+afIOvaSX3LdHizBVquW8&#10;rblhyjZraa7BLuFd5fIAJKLlYo18SlshsBWpruIc3/yhLsyDCRPCcZwfjhALV9VkC5Rmn5YM1mD3&#10;sPN5AIBJsFQUoNWitdWhvoBfVeLdbjs9rJMhL2wBQTR/gTVmNAWu9hisI9OadGBR6YUsgJpRTeiU&#10;vn1OIm/M6hAezB1xWhmDRZZiwTAsdZY22AIwql70aN9N8lEdLgQxbRrtUFxLbcssqm0uZv5HF6rL&#10;6pEpcbcGO8V7s9xl7TUlv5fRPWdaqtKPS6nVATyevc3loWCxrbGTcPnexQ02ixEh39RhinDJFkHB&#10;tB1Z3vinaLHTMeksdd/LggH31OF8aIR1X9EOy13WYOK8XLnn42leL6CmcMAILxLGXwMuzAVDpuBY&#10;5+js3mD7EMO4dLSeVf2rHMOaD6fTaHEcmYNrEh1vmQceXey8a2O1mSaRdR8hN6emE3kJEJYliwK/&#10;m2YdgitCSK8q/2+jsCr6as1ASHpNMbb9A+uU44mj4ZKr4qw/niJhr0IzrKwHvFEsE4MKyPVWLXWD&#10;uaBS/3RZBQe7ZIiRmZ16LsJDsB3UjxZ8iQHdXL1PYoN145NNzr6r4wTOcjMr+BPR2b81n1/kaPEX&#10;A471jTpssC9gJvm7ONdxOkttubNetQTN1b4ooD7yukF8tcnlEt570XW7BpuHQ8opSAaZVtO3FqGA&#10;v5z2hzvhKuuRo+LAMQeCpmTQ3uE3GZbWH63lSlj7QcuOVq3RunZMfDJc4tXcmqvWdG2wblR07GPn&#10;49xWkznBTGNq9iro6k6E1SdkGdIZhPTVYYO9gEPGJYcp+FJZ1sy0GN3DDSBuTcviWTCLxbwa7BY2&#10;oaUPxFtufdW5fBtMZ8VOZHUS3JCpal8HcKzLrd012Ax8Us7jN66WmgIL6rozEl52M7nKeh4sBAaO&#10;tQkF7A8cXpGmGi6nqx557i+X8LJhWKV9j/MBi2Wowwa7B9YcVYcZesRcJrvUoybfZgb13PDIctsc&#10;W+MlEyMbbAIBoU/UYQrRWc6nBYTTvQxJOmRJgQSShztYFG5QCXdcrq3yebnCAFjvlyzSk2JrwOZV&#10;ywmkSYZbzwprUIObis3wMBX5Tx0uhIBc36jD/YLgxLzuL1Om6hchU8p0N9gqeDm1U1yRQ3W4GO72&#10;NsYTktBcpjYXrpQstKuwweaAYYCiIQuWnVAY5HrPPleVk8NCYn6+Wsqxwvm3h6sbfyQqkv8+GWRa&#10;uvQUGKSzjxErgE0u291lF6+WE+QG6wZoaNGvTsJlg4rWfkYjJ61bi9CWMJcqU9WkW+0LjAqu9pb9&#10;cOz9+1TVfMrD7JU5qwUXYZJxU+l6H4B1rAqJ1oKS1+pwQSxQ32zLgNcET40fLimsTVbAPuA5IcUP&#10;8C9ClkxBpVO6WuwWX02cIQXL6b5Pxk1WwO7BfNDVQj7Js2Wr5AXLZTNtBSEY1pbodJYh3Y8ll0Ya&#10;rBfA1eK+U2zevxTCPY7uWAQ139aazc+PLwMkeoMdg/UIucyP+CNypY4WxT7XLn99TZ6AsBK6zOJV&#10;cNQI6x4AuFpI0fzf0oVy+VI7RbYDdia9qlWaSc6Fd8ttgmmwTkyAq1GuzoPgy8562YJFo7YKdinX&#10;9Vl9T/hp8HgjrLsHdrbOfXresgVX4C8X6Te1Zdz6cW1ioyJVZzba9lJ/1mCtsIGrOZfpLr1t43Sf&#10;ucpCwjGiP1nOVAekadC2c2Bbq5yO0ortV/MhJEd7vHDuEvIIfzrDZawnM0th6AbbBmbM6wFy4O4y&#10;YR0A5oju8cfZTZRx0RLXMUBYl1zMa7AuCOCqHhU1ZRxyGTjj4V7utYrRhpMy9uWf6VImZ7F+nw02&#10;gAJXPbp0PB+c7z7PlQ9M8lYefF1uQcBqCgbtGgz786tjwGj5fZt8z7d8ZqtqfJl5kqBNBsuOMQGK&#10;aSWCvhFzyW2bYOj2W3hO0+Ta46WG83MypSdyg23Az+lquc3VvIB59n7uC0zwOM2sYb1lRgDWpAbu&#10;GmAzM66GSweshEn2seqaBifLAhsRf4nRw16yiVKDdcHS9PCiomrwnBB035chYRapjlqtv5eJWzlL&#10;VhtssC4Y4DPV4RdjeeVwSVhq57Zf8LTEPrFU3MpvilvtFh7J9ObZ8o7MjF5GS9Q53yI8qs2N7GXa&#10;IYAyNztadwkY2RKuxpuSloJHQnvP85FBV7NBQ0TLBC3MPd748CdAZHFRd/lF0g8k8Pecq05u3DdI&#10;bylhbRzrDgETeGXDXg0xdX4pOB0uzP0OWaEH0EcNc4lpJHYUVocNdgE/mVwdl3ZezY2AnLf4/vVg&#10;ywHMjs7VJ8Ml5pEwEW0c6w6BGaz4E0Rj6ZmVT37sZVMLHa8LbtxfIm7FSONYdwkLuIpGDnRn2a19&#10;gprg5fZ8VedHgauMLxFkGxFibbmffIMMGLTCGYNLhstagBBmZ96+70h6XMwDs5ZIC2D7naT70IGZ&#10;VqetVvts6WxAQfl7sHJ7PkV2SKHSLDOXGEjcxrHuEiYh/5N580uuWU0sdH6zmgXtHDB+FCbxwdXi&#10;2Q/A+D2fQz5o/JalAv9eetbwxUSp+b3vXK0o+vucfFzYfIaNsO4QwTXpTFZIzAhk19KQ/ogv7iuM&#10;ck6f4NHCPSy9qImx7g6sA8N/l3SWlYufEZqHcOVNyRues1gV+afGEgN62NS53h1egWG1TNJTFxdF&#10;Vw6tE3/ftyPBrKg0crAlgqygz81C667QtmHWQeiSmavwcUujuvdchVdZ1sPvZwvbbMab9YDdAVcD&#10;CF+yq28Q27cDc9kdBdsCjN0VLuXNwkHWCQj0qnanwbLA1YDrJStYtMyYAeyGH8jLewsYOiqUn5kL&#10;r2EISvxm7WpHaNNlW+u22pYKBInLfQ87mtXp1Q5d+KWHUbOjdWcIwQIs9+4LrgZW0Vl2s/a2wHF1&#10;rgIWMWc47aKIepQ2s6tdISiHyedEN4kDOXTfo45n5Fgd5THLBZSHezhB9zxP5wEDJlfLhQy/88QD&#10;Ptp7rp7UzfidhVtgu0tvTW+wIrD2ijpcEP001Ojse0rgBeF1vnR09XPOeNukJaMl3rL2vsGq8JYt&#10;C+DR1Oo50bJZWhrEnJRZBoLWBoBZSM4LOsmEE5yGpnlo9kLTDjyWcwJgG8JGWHcCe8kUq2QZAOEt&#10;VdU0B+befPOcTQmWM2XcvuiMf6lDCTHwOR0f+bZrWe6pa5um7z5Rfy1J210+17fBKgCVWK606JPh&#10;M3W0Dq5+Oick4pS6mxFX4Gr9HaNlTaVTuGRMfTv4qi4jnOech8FF8jaJDgnKc64GGwdYgKV45uh9&#10;V4KVtwVYhFqhaYTU34i0Tt9kDQ+eRF8NGoWBLNeegxh9POJ2EN+I+VETCdgFwAIsxQ5bp+eTlbmK&#10;jSQxGmHMjHcuBZeE05Twf6pKArOJ/5+8RoLBv69J4PjAPSNm/FbNDso22AAO6HIdHGFipTUcDEjO&#10;8S2OC4rxzwvLd3/Rb2Lt6wqsP33+OOnLLjLMjgz47o1ehr7f88+fGoGjyfGBYcb665F9T9d9kDCW&#10;jALcDHU1Xt0D2CTyWv+YnIRBdFgeg1cEqw8DxPAicj1qneIs0z2khFDKL4/gJ3ho3834OnFlwIN1&#10;6Lv4igbbAwtJpA51sACmwhQ+ppGuKxmYmze5Qc2q0PxgwNK2EIIT11i7st6qdLApMCgx5YtySeS7&#10;nnzVzAne/s/kEaEYuHKE+P5KfKTYJ+uUnlW+Lw02COBG1afo+P7vdwP/7Ao+pqqZeW5iBbhbWVdx&#10;pRcF3qNRENDawP1ymISzBw+P0+ERvKiAXnVMP7StwENWtpgQhm1SEtET0+Sc+th++L9LkmsN2mAL&#10;AIZUrTAypRrOqU8jahfFlZk0X/sqWHI5QYdPhgHIqTE+ctY9d2HzlECEt0Iuw312+ybvRISMKepp&#10;/ES+eJZ9/sz/GBpS8W9XqFLTYEmEM2cJzjEnwFZ1SWJiR4Uw1zq4ykwi8/asK1MYV3yNu5raTjRH&#10;cWA3233FhOP8CCw7NOn4svKVWeMlCg02WAUsty2zHa93l2BxMjzWQj7g/gof1GjR/I8qODCX8S9k&#10;ZS02WKeyfrXm2Hwqzq6qTg/rZ2WlFYOY0iE02BoMrXLOJBn4yxDWmZaqLH6WVOp4HVwFrwpkFSiw&#10;b9kHYq5PWW0ymLlHx7i6qTw7WOXsUlCqxWEbbB4Tk9D0Q2TTPk5xmbXbM8sC5C5btSUPJCtM2hw6&#10;9Nr++pRV/Jxj76m50PKd6CxRE7PBCsC9Q+oQHUAlJuxAAJyba8VQryLLKFy2jWsBd/41KqtBqSPM&#10;tZFV8MrhPQex2M4UlqbuNtgOwAKkY3eJqgwY6rm+yQGXnFNi2hZ+5EZFzTKzow5WBbPABrCWRbjD&#10;ONJ2HTDo7OTorAfmXJjwJt96u9A3Ihe56vV6pm/6EuZPtYpDqG8Yl+U59eG6uIrEQoraIKoOXzl7&#10;K4ZbKBFYgIxCyapcC8BsPMB2AVqpfYj1fhUk9r9HjhO4Pge6/nRLZKVr3MY6GpJwwsLIdJzD9TTM&#10;8KfbVcz+c8jlQtxjDVe3C2+JHqM/cA2H/DwVuVz5tW63+iVtwABsQBBZaxhpp+wJSOGNFysCPJE7&#10;eJkMnjSprFtAn5DX6nABMM/yKS6R2xmRFtTVGbQAzwrKahNO/TUsCTBjDisKt1koBQH471pW1z1/&#10;9twqW6IG60b7iNAv6nhReCa6Vx7GSR4tntZ4mk5DNsGU0InAW0255amsCWv8dFs2Hc0g9myck7fq&#10;qB7z8FmHF9EI3wEEtVG2G3XdJBwYa9XhMhCG3YsIPQytwEtLr+U/sZiSCdlYYFvOBROWz3uDqpXd&#10;SfLnX2xQVvlnzB+6K+ZcvTfnqEJpLOiGBCWhffoCk68sTrjVmNfNwrtatTzjhInjS1QWQm5UHl0B&#10;Ihh1vZiCMKgT0nkG/gHBsx1OCpP3TmDZPrc9duuEhBzKClmCL1toI4EzTyj09exGgsnTlT+Bq2m0&#10;TxiUdKzsBg3Wj4DQdRRMY4H7HOMDEeWhBUKjf2QeXE/oO/H+QBjY9Q0vEu674CBoX/MfTIAJxkmb&#10;BA1PQxhh4+iqc7lMo18NAZ2995F5hC+0vg/TUk2s2blJTGOlZ9mgFvi+BmusHyIee0EoE+pv/rWN&#10;ZLaBqVOm3QF2+jwi43PHcTmxnVc4eyJaU0wv5PinPdtFIPHhEvypvJ87ulr+nTUttxZOkq774aP/&#10;c8FdZ0GhVo2AV3nYsHVjcFcdXUtoY4RAEs23HMGELfeHOj0aUWqGctC8wF1amFFFvrn2cxuBigt/&#10;0Q1GxigYjYwgGP2D3JW5AQAg9gATnJdEv8DCyRcmhON4hu2bnfjpyjNjIa66pTW1/86PiP8a2NpY&#10;gQ2gP8f8eFF89UZuPJYPTf+QmHKXsvCCQMi5f4zJO8kPDdy2AsMwRi/wG3wFxik4VrheEgj84PIL&#10;WMxMs/dARA3LtUP/MOEo7XAzHBiB51HyWN1qLvRIWUQdm1ybq4ctGpTxqrOWRL4KiMDyj4ZjMqwx&#10;mthcm6DWShB6aCE/gaDBKDBewH+4+GLURbmNXQpwexkbAH87gdH63SfmBG4/E1Gw1pc//dDVNqmC&#10;/1xEVz9FNF6azcOBp+xrJ2WDNYHR9STyVYI53l1QGRkAgIhx1zpGfgIsZCnQFDUVf4Kwxqw1bDCu&#10;saC+jbcMzIsJFqQKjK5lWbZJzlQolFJu+rbbHb1+LIqewp1Wl6WMpEZyCXcDsD3eJI3TNVgLYGql&#10;jraNc1Af5KIc7pGoiq14oC7HsEAJZdrsV5eQc/m3U8EmOMqHoW9yOpb8lACOhr8Nh9UHam/pQjVV&#10;Wac20+ULrpKEmxOBPxMwPVBHWwb7SaiLVJQEfSF1VALkND7EX8iLVm9MXKmB7ri6OB9j4tEP8MPg&#10;Q33T5B2K3gJcqB+Gtg1frvHXHIOytdAuBPAwh1PuE8zLeAD2oplkrQ3mqisBy8Kh5AimUsBGMKYB&#10;iusLUFnFV8nSDJZJxrHiYZKA5hEZeFDD/R1+7N3wS0rH0XUEDDVD2zJgHnfB5ErDvGxhdDhDVnPU&#10;tIs9swtgASdHbxptXR/4cnWsVofTIZdgUoGV0gigfuIPjALErhWvgH942TDAa3IHOWpFxHccx4sl&#10;FKbyEiih/gf79DjwqstuzAOjamaFuebpFrSL0P/b+hEHFMDon8xYOPja5aTzj2ikdT1gy9WxWgNg&#10;zu2DmuJsP1FRnPvHlJWuVUqt/N3IwNgVlwYQGCXpiQGEQ9M/t98ageMIcbA0RxUuOMnKc0p4buj7&#10;hxzOg4HyBuyJT+IahhMDyxnNgjBoxN1Vn1kDCWdnrW+OYZ4E8glMlESNORpLrDwM8JfSHaDKBjjB&#10;IhGGM40hzpS4/4+33vEVnpBmh5iw4XTgfuBZHznM0PixKrx6Z8rU9Ek4p9G3OKFG/ebgBnMjID/V&#10;0ZYxAedpIzVRQWOGxrMrJawpb5GxcGTZJnLUBy0z4ggp9W2Y1au7Wx0BIf+qQ4RNuRWo+RjzDJ9T&#10;bseBaGZiFgzz5y2I5Lhn5NC4aC2beNlAYZkmz+sBjOU2EhH/px5VQbFV/RaAvxwZMlv23cV7+FPT&#10;l+pKaLAmdRVgLbVoVlgKRzn+OF5RZabcrjtjS4yO7wN4wnfzT/IaVGKeWiSbAeiqK0UVIMMAcsCP&#10;Lau8Xk68JFVxhgU/X4ze+EeccNBYSsKR4Z7LjV8w6XdWXiViMKRr7HR4CNM3w7Lct2kKDgrk8CcW&#10;DLSBdHqfhNnwQnjGqh52gyVRu/SyccDUPtZVaUxjUuJloKmc+o9c88SVVlX9Aq8Lun40Jpe+TU28&#10;2ch4eUZcYfmHobGavrrE1PeQO50OvYZHktKdBV3FS9/07b8k5/yKTef1aDs+GZuvm5WsFbD+LKt5&#10;gX5VzvNHiTGNUwCQm3gFqFovMuVqgbycAOYq18ggzHOBm7tDdI+WP/hg211PTFmVmoYg4rmlYAaC&#10;OvjHMkaeZ/f4Yb7onMRiuopwQjoOvcYHLI2n8yxabgJtydV4IqWUVI708WXpXmGUp5H5Ul6Fv0UF&#10;xmM7XjnlIMtwnU9CZo1Yi8FvQj9MJ0QLASZKtX91+10MwjJZF+Zqa+KEMCGEc6Lh61JwyQd1tH6k&#10;BQfbFZ8Oswl1UUZjGibaCoj5KiOsgfE3iUJL6i18jeLrRsHoH5kha4KlHb0jh6cpkw5s3/fDkbNg&#10;jMglzxYlOMywFuUqwDiEM1R8ad3WV2FoUAeLfFRHa0P1x1C8to1xAElTBHxPpDULB8iLrkn4eReP&#10;5E2BqfIGgUy/oqERFBpzMcMKwp5vBwvMtwTtLBz8Aq7OGbPKgcE40BmUVbrBbOwuDhDImBWoZcJW&#10;Ja0xKeP/oKMjAzh5cip/JW+Kshv/RG3lP7UCRwAHrSWouME7oTUSWPVw9oibNupOMIfpFTCpU4cL&#10;whqTDi5lNU5gQQRkVy3/X4/Rr0qCxuRDqCOpnfgNYwTGB+CkKc1p/IVAFge4uVB2+UkgumlC/oXj&#10;dV0zPM21+6lBSIwCc9otAbo8zUk4w6WTfpjFh0enTeHWReHtLH0VN/tJ2snJP5JQ8RCP5CQLeSwP&#10;YOoP2gpGAG+KVyj/GmCagJYdHbh5pzE4Fpb/c/DP6+l2gB0OX8UHE9yB5Xlda/DvDeV+364IAMRg&#10;PuHLn+Rffp1Q2l3PIsafA0YoFh3bgdXHqq+SmkhHlFA4lp519MICWsaQ9AVSojklpttF9sJ/+BP4&#10;b9nhb3tITPXkHSPXHpV5xwOc3DPX/2CfW56TNlItgpkU3gGnG1LOO5x2TmRDC84P4UH5m2qe/xWt&#10;tvVH1b5oYgKLoLYiWVYpZTMQHeSqJKOUTxDK2AEEo5c+zP3Vb+Q1QFC7A2z1cS3rhfpNl/OQh30S&#10;x+RZt/td3q+COH3SdmRK1KQ1EUGP/0Q/UCmFk5C4to/3j4g6Nx+fu6fHcL50bUrG3Loor+QLk6zY&#10;hq0t3IiYO8odvp+AsQzfr2pd3ajaMg4fFSAmo1TP5OLI8E0f46oyKoBKC99HLtZ2ufzwBoMC+N/i&#10;QTCyjDPyDT95WcA4hbBNQzDL7Ms1J3ZnsUdeYPvh4DgQbIKvS3ttF5jDRS/Nfhi657YLp4nUd3wQ&#10;F+dv5m+noH7MJtVtBRaCE1K5xXezmvBw8PnjrgIB2P8NeKkCAZJ98ij+6fq8hyKqrkFL++KXdAKE&#10;D+JMgZehNLqXmHLXVQ2oFIQVfODc56ERcq/ldNX86pMwwvNeaDj6fIsFMEPjofsL1R2XbRGo8/Hj&#10;yloHPL9SgMULi6kty6DthSTywUvsaHp7DzDBQn24Q+lzEBiU7CqBFQvqKDWVzJBI4qvBCIgph3xJ&#10;G/jCxYGgK0uzENN2X1pddLWBe0046eWmQJMgxLkSiOLPyzMaBq5eA0m4cB/+oOthsUIQV2FFYzP8&#10;JZce4qeDj4XH6kmNpLYO9DdpjU2DBe7Pdr5udAS7l4CPRwjMH3LtsN8zL+kVzCEKZW62BhCnv1NS&#10;oFeVCVaSm/G1T01CqW/Hq1Z4HV4NX+/6Ul7ptxCLw0eECzPXwdgLw4GqSHHgOF1Xf3nMwKCWJ8u7&#10;2YYn2AjOmJdStpPHR8LGj6U2LQSjd5yM9eT+YD2yGgO0lYZYqaVBjAmTFA2xoJRE1DF9G3cnCXu1&#10;OlHL41T61diSKnpIn4hQRhXYCkbSjS/i1UggGZP9eBi/DoDhmaSTfdbHg0PnKU/WlIxTdSDx6Dwl&#10;dXtkwbwfzlQal9CI7zZ9ZOWR4byBn3I9QiuqyeB5LVSfZTocuHdsNvPHhgQYu/jvsxcEx1gNB3ch&#10;jyN6ZmI7XPjof4iseLow6W5mo6MrKo1nTBFUM/gGF+LwKR6NYBg36ZhcPrPfKJWTQQD89YuR2zfN&#10;b35IfdM2VBkhUCnLC7jh/30jddCxPG0OLwxDK17xdSSrGMGZkDyk+qlOnJi68seL0cszMtSUVYTk&#10;49qU8BbUvldsIPpnAMs1yV3yPy/ptRSeiJshzm4fiwPWLjsj3I2xiyHoPz4+lzoae1b8hj9tVzpT&#10;KWw41fnl/gROjamMrsKv4HoZjh0Zvu/33YBHoElh3GOFvcEh3ja5+/0Q2Gvlqk05T/Vtp+zpJVKV&#10;W5mC4nMo+Wf4gimX8aaDFeHTSZA4G35Wh2sB82AAwcoHD1Zb4bUxNKEXuNwSjLDLrbRyJLqWm5BD&#10;ucdTr3dWCfD33Rk32QSESXzMnJLESNgRGJYJMycQXDkmq9/BqYfDtTzlUOmk5lluYBxbMImnouVF&#10;V06LOW9VxooHA8jgRy6M9crIiMuEEeIbBfxwlaeQUD/hRxzrVY+OGL2EP8gKFE1wWXatmFicRBam&#10;YKkrHhBwIu94I+MUCIpDPFKUUn7j4wcNNvRi6mp2Hsyl59tf8IPPOzYBwBYpbcqsHg/glVy+i8Oo&#10;8mo5Pltun5Ih5d/ikFW369p23z8jQGLTahnEZ1YQmDze4QxTyOOcqAahbRjejyAIvMevXenauW0O&#10;bXzkGAkxk58S8hngfwxeYTQgGZYE+YjrfesELmWdueLBhQQm4tw345WW64hy85lt/wMMPVjyhU6O&#10;6dQ+ZWsDDHHZ41iolIqt+JX6RBdFb6h+hb+Lp+hwA9vElv7kipsn8d7Aoem0gETcM6PBq5blstc3&#10;cu1TZDmtACHTXRXwkJ74tmETU0k0fqXrYfLB8L90yOpKOMSKhais8TBtRY/kz3Xiq31CqLF91dgw&#10;vDH4J3vwD8yTpIaqq5eGY/KNb10rejFZK5iYMJQrJxBP99GkxlF/YHL8O0koiWDknuCvgG4mFgLC&#10;qD6DaXqUdhc0cFOOYWAxYoVb3KTN/RDgh8/Mmx6WCQSh7kRqhwyqOtwzFiJQ5MVnIa+Mf8L1yFog&#10;az9hkrFiTfhqCDhN+UNjq/gJJ7k6XgvYgD5dp7NXdyV/wLdcfUel/kwWAoZzDlkRI5Y09JDHca1h&#10;EwP+COQNTtZduNq37HONiwCXX9OjWOiAq05uywn7CEwN4a5H8B/+oW7i49jEVxKq6ImElD/gX3Is&#10;L6S/hzMoKTnc1YNYa4Sw4dkGnza7vr1dHMA5vuYzO/Dj+tNrxOQLfBXvs80cVZP1NfAOGYk7AKWm&#10;SebEGAXHA1kPAEZr90332LCeWgP7b2BLZD/JL/5jaIqZgR+3izetIFdV2rNxG4xiHgBPBGlS+fWb&#10;7NrkkeVzSI/jn4j4evSscZ3Ctk2MDdHJscGBg9leo3DsFu99Ap9kuNbXw97GpZpWB36cstQ5MONl&#10;6GrlUb6yC8OkY9/CVVBMAnVMZGSSdY1AWqB3RBE9vEK6AqOHEVGHpmMd51li/fraEjffW64sNeH9&#10;1qcnr1zjOdYSQKrF//ELHmvkRqa8Or4WJVv+Fg/wC4/xQDuBUPDhycoAgCO7W24AKNYOrsY9nHAr&#10;fMxdKyIf12ttHL/jL+GWkoEetIAxIbzAOrVsGWWCmR98ox01KH/9jMF9STlZR82j5KPl4KpQvLla&#10;iiuyQpFlFFjn6vaIMb2xDa8sqvjDND57Ztg6GOnTf+ZYDjxI5w3ep7Se8m7xCyTSl/Iqr1acxAeG&#10;A/yGUOeP/Aa3Qjpj2jdM3phLwnV0WqqDF0ay9sWD0FbWJxZOpGc3bVoMnk+52rI0H+IbMsEunDuv&#10;6573+7jSpEGmmJIznJ2zuBIVdQ24Cp/5xCbPbkEUYWjFbX4xOVKJk8dwwcI+GfBH2BlDuE9yr/hV&#10;Eu9/wzumb3i5mM/EQlMDtpjGOxCkB1V3D77XhUeDx8gUPYkEIGLu4k8MB2RPDf7OZ+w86qwvI6AK&#10;mP0VhfAYa/58dwHMD4bRD984dc26AGwl3MXdRnhJUTE7APuJSVoMy0gKzwvQSeIyGegljcNIAHpN&#10;aQeElftWIG6ZLEQVOrg4A+Io+1XBR2EaT5hzGW9B6cJvqP0SNwQgKZAm8mtkYK1/+OVYzvKZl28j&#10;+cl5mQ6V7DvuYVUXEBNHdY2/+AdekfnRfWnBPQZ476Njy8XaauphYJ6Fx5LK+Gv5BGJTKxHfBoA3&#10;6pPDLhgwGRnbJOS7ZhczZ+8jQJEwDBDQ6prkKwGb+9Ezf/C0iyEhLA49YRc4tjvea7CglhsO3D7I&#10;mAn0pCRSPjLGGPgZwuzmeOCbYZpU6rhgBS5l3rKv2Ob0UEvNMSZt4EUZE6C4wB8O7Hdu2Pf9v/1v&#10;vnmJIh35d/iZCZhDyVsriG4uP8nLx1QtmE0nh+g8Isq/hbb71n0Hp1aHkr4kH/AT07ZhmiXNqYLU&#10;0tgYpOFW+d+w6LXfOdxK51XmmYQO1h/G3TpUcR+QqkP9E1oTWNdMwphjavqhD8TEZND4OoT0ofAr&#10;k5s3uDkJ1yNc9zi4c5zWref6vpv7OANTGoPTjFse9hdMptXwiAOe9YzWMAZJ/Ce+q9G7XB1peBT9&#10;ISbdY3WEAFHN/ZLdwYkln/MVPPUhPcTKb5KoIJ+BS/+RvIwNMypqYgysuN5GIrIB+NXexaxF6/XB&#10;OAJtFZMv99q4TiwSyQnpa6qaQK4Z7YMnlo0pMKZ5yPnZZYd3OsBIjtf4uB8KPrg7cApCOMKRhoC1&#10;bsUI/8L2fSvvKgHC4jdxz0AJB9xnAOqpsotYYDxqiQDVmKNYI42PQGBxvVgRtDynSnUT4eUa+Gui&#10;GsPrOjDnc5/b/b6NGwN8zFqREVskZUjj8BXwNDC6AzAEb8COIFvNPvxAEivqgtJt1qgWcAAnx5Hy&#10;MvcWDOYjBgY4AvhYN/haJOfa35n4DxgJ3LwFO1B3kgvMjgaugc0qKY8ItfS820A220/zNGQFCh3M&#10;iW+Q4Z9CrkigJz/DvDz3ay/3S4BVqJESXEcuMlDy0RiZMjEhpqNhETvk9MqEyZxhXKlZGX5zZRTA&#10;zp8EmwfMoCN4PaV39B4Bg5NSp2ByvRFlXRgepeDjGPpdmFR91t9c0dVCSQwkUR1KODJZX4coXuO9&#10;yafgOdYTdSQBqqmOEPDXubOp7VmFzGiH42KZlFKkIcyzUGHxGC+Rq7O/f7sm/dcw/OhlfCvDePPT&#10;DEHulyy2sgrk4sCv+8zV1qtvhBqoVeBZ+aPdp5IBAVJxE5ZJPxqpNAaunlWDVf0yMKs0URnlvW6r&#10;GKhqWblPbuLm1tuCwl8XHg8Ac5YbJaRSMCVzJU8RIQkx8DWxqH8MJAZHi7+yOmhM+HYdQALhDsGz&#10;qAv3EphUJ/fGO4d7sMwBOp/THGFT0w4EuIGcjDIv575Y3mciHOsvdRSjGKi6zd+g8GsQVXWkkESu&#10;Uohf8L69kTtWMaD6omuCWkr1lFN+i1LHcW3bY0bnXG61xd/h6E+I78/Re2UjeOR3CB8VT+p7BGZf&#10;EQvtk+CE5oqO7ABep5MnBXOMZ5dHZuCOtDwT55/X6kjC6Za6tVpBPi3FsbycQ2SWnkPVYr+CuMBP&#10;jKAg0rI0aw6BBROruIoGBlSDrk8ijAmAeMoJVEgObSy/Qt1XoodljPCG1k9gqmlbjrn2ePa8EOed&#10;K57Lyb1fuD0fx6XHHEqucw5u65gYFXlf7y2fR2aQriWxILdbRhjFORDzzvPxRGbk99dMnFwQFWZR&#10;+kXh5oxwq51PYwUIy8A36xi1EpkpZ/Yw0stjQICRYD7AbNXI+kLOZA6trJtlWrhEZqx7P8ACeNQH&#10;34rn9v0MYLEBOYrJisq60/0PDu0VhygPWCo8l3M71j7P+qy9zSzI2kYoON07daTgGfkxVxg5ayos&#10;fTT5EvwqPANt34rEJ/mQFvFRKyULwQD44VCO9BhVRVklviWXAcKOQXwZcI0dreWBSvffrXWf1WJg&#10;HowBflAuWXQ/AC4xtvuYuOzttIeST3pB7mQZKZHDzRmmJcTb3OxA2EXr1zYKk2x2WphPePlIlvdb&#10;HUhcFES1kMYKAPuA30OYMAED5czfB6UyxxhqjR0APFUq11uBvC4lgziw6hI6ANp7ZzKTa4dgQQcz&#10;Ke5pWexXf5NLqR4CWGtsUFlnvj0iCLlpYWQ1vqlKUkUwL+Sc6/NzxzB0m4koBvvZ68K0yznOi2pO&#10;Y1lwnOfRq3waK8juaxXZOjWlVqJ22teXnkc+wiUEiOhznHCrixYlL/HnyLBh9GKO/W0XWygLYL/g&#10;c4aJn7p4vyBMMpYeCiZYG8v/nS9NfeK4MCVx4rC1p6nchecceCGl7xI2lowqWM3C/F24hTo8wduc&#10;T1PLCQqv3MLY/Mh28s/5wlWLEcxOaxMBG4/BEryVOorSavAxCTFE9WIUdL8RFGAMFsBk7MCNBrKo&#10;0M7RxpjEDvZyrgPsedJINCRX3R2XRrqw/LO+AZMppk3IvdiYOoMe5Si8RQWVGpp/82EWlr8CRFXf&#10;OAqiqo4kStP/oCCBE+84mbS9MtGFSnraxLy4tQgIqVrwfwMTLYxfYYVX60wVhkGn4PfWlIa+DjDc&#10;af4bR7B7N8tCzyo/ObAB0SYixgvR/3sQDjGnMBuBg7vkkHnuIQ/tUuTFOX2Uv8oryCQzjFzeSvBU&#10;56Yz+JHfAO28eZR/zsLNrLS4CiUBAdhTldkUl/6lLzWwbBAwVx5bl8SXRxgGoHrJlt2DwYhAi8vQ&#10;9wIuUWSdwCwWiLDjs23yw748890LEFe86OhRp08BiCs9zeULXBTiUsDMrjqKcSusXFSWWbpfYJ6V&#10;n1KywM17Yea91K4QuEol96YCV49bzJTqiewMDDONX2GiYHxDUFl7qZ4rG4WAmR8uad83aT2nP1Xo&#10;CpR1uJOCP3kw0fVPfEMWzWL6gP8ZziTmWL55fpywDyZFhdE1KMypWDdbrUWMcgM+bgxUhzE+Fx1G&#10;Ie01wP1XsZCaZNQ6MAfITbjmxQi4KvkpQwTWNemhsQWEdcW/dwlMCjb/2f2HvRhs6vlXyrM+I6Q0&#10;b9kF2GcYTwdAEmFlo/fj5Dwa8eHRucfarTZ7mpNM8BBvC9F2x80tDxTi/YGWEov4FLxURwme5NNe&#10;WzYZSOXEANUQJoLf/NiuYlAVxKqP/MTpVZcTsxsHXf3LvRxuv4cRoSN2r7ZlhdQBQeXyM2bnJPq9&#10;Fycb6icPgyAL7wsr3U/3Hn/pnxoFyQSVLSwQwCRKpxp7nfuD4gIsLtqqIwUnbx9a4i3moyABA6wQ&#10;AOfSIXiAJLX6N8H5VHwsQ63yeouYeypf3oCC+O/pk6uEHYE89JJowP8w2X4/zjRcaCF2mkYf5F2n&#10;26OyXr6Gg98FqhWi/y33ie5NR+8K8WSjoLKtwM17Wcf2OPpTOe/3Cfhir3ONzERge7foJDmG6Uv0&#10;Ut7Sz5e13isImKLEZZHuB0BXYYYSqnxWGOTIYJcLWDomuAowiPul3+rR+rYTCOYEz0zT9RIlZSMj&#10;10sF11B12SxEtooJWXBFfom2DX+fI/Mrw/jqXclyASCY9thkDBjbibmJ/zklHbmIBde8I2SI8avu&#10;4Jrv8aanr+j/fDjl938xC0948KvwHcgab2tpuWR8vjdCcMuOTS7lUxjZlvq20xWSRo5tUv5WsjWf&#10;hwII9Ok7RvN/6MwtRg9ui1fALfLxAIErZx7F2RPCJy7mtrgE2RkHWCnh4wEewcXnRNbYwIBVYZli&#10;z8C8G7AuhaWPfQRujZa6CofwrsY69JaM7SU76W8CbPQv9S3H0yZNIjNZbGRzbhueYeSNi5MXReZZ&#10;ei5gYW9BawIaqg4VnG7+Cvb6H3S+Ho2jppio6qJOD+gvuARsNYyXxHSJD5ILl7o+ofCsQ1NNBPYa&#10;hhnhpnZ1aW8BH7CtNlwxmA3IPViyXKRYd4HQFTDxgI9mpnvsjS6hTNgUO+urixIwOOvjfUu80cf3&#10;4m/h0ypcwYxCD0mhpmGC+6iaQFfTxDfrvR8nACB/LXojc1vxUtccBwG2/vCdfTFUU/AlMMnQ33+2&#10;ts6T2kp9kmyzdOPCJnsExz2k/di4oirqozMLAmG5nILrUtLavsjnZLPgqT78i9PCFEzkuq0ADoqb&#10;CxxXhRMcHqpVqng4knEAGVDFCf+3JxgmwIsW9VufzoHY+//5S7C3HRK529sOviRivwoIKVcTrFsg&#10;q4kb9fYIIvCpacltsLm1LCGTVG+F16fmbxkXKMqmY/zQ/EFJVL+OZqnsRTedpDkdGNgHWCqzL1uq&#10;tsNvKpPFCCxqGpxbMPEavXiDTere7/1nr0G4Jrn87e13tFX5VTzwwF7FNs3YO2UFOCE5euPctrw3&#10;6goAywZr1jWvfOtVMfH0RS5kJEobtIuZsAILQekQWvXPv+jNJSH/Qw8Qt/89pchTCYtQ15bJVbiu&#10;umLH1R2A/Yb54F4sBdXCTtrYAWkvMM9CPtuAgtWSV+8Rbp2XZsc37rJpT9vT80wx0/Xy6I2uik66&#10;HItgQdGYBgVjCrfIL1QxQ9/2ekevf4YcS1r7MVd/kHfSrcJ/i/jiN3AVVfYjeS5vf7/w3sUVDLG/&#10;2ip1FT+wsONgZVYVuvL2s4onG/mk8z8ZscQwC+vq0RY2Cj4bNj0apMpoWPr77tiFPFVWdKqlvFcx&#10;yL0JFu73+x8u+x9R+SQY99Gtxh41dP1v0rtalGjaf4/A3AhGh73VVnv4GP2eIi0LyTAOCIKycm+/&#10;PKvE1zv78ix0ZMXrth51haeMUsceG9+o6WLGST409SoozHSYd1oU1UKQFXtcq8MYTgdoasNs3xrG&#10;/Ty+/r7ENECYbo2OI1+YcRzAvtrzqGo9sH+2bDqwj+IaRqgcoE59ue354hmJq4Pegmfdz/rIn7DY&#10;BS62gH/UopdtT02B2hePXc79wMoRzXlZmOqI4pKs8xbMsA5heYVPLKC9kRGSc+CrfGTh02euigO8&#10;I+5n+k0uW92Qn/k1tHuEyecwgpNRXdov2FTVwFGTrC9+0twWlNXcU/PCMCrQdfJ7XfQtWXiDsRYy&#10;ZMVlKOYVNTR4U+BXvlogYvKBmEbgk6eGj6cxM7jpWHI7IDC0T0LsgwJwyT21AAqYiOE/YftXYDCN&#10;r6JfRQgzKWaLnrWgPfuCCfPsS/5bH+Rz4/UrwYTR56GaOpUKtIhiMULnacGpsm4uMwYl27Fc4CrG&#10;pmwsCuqEndMfVoB1r4GtLynpEBqZ7ywb5qX5khr3DXCmkyu/kG+5B9Diq+rzlFlXcrkFS7LkcpP2&#10;Cq9kP6e0G1+gnVYirjQszmnHDkS+ZDXiSaELzZdRUQiL1QdBYjyXwRtim9SFuZPVciLuYYkhO8Ic&#10;AReb2/mBKYvLyn4G9xufTRhVP3/ZL2X9UNRV+Iif4Q5shIcLr/sbwxCGT2/eeXFIYJTV8xNJJaBP&#10;2Dy1p63PSjj5vYG4G6BQC5DlulxIMCO4lVU/qOtScvOXQUMPN24L8Mau5WPFle7X1iNMux1psYl7&#10;C4y4XIWv96rH6yDR1XM5yZLA+qzxx8lAKPbUBsRwbFx0B2K1DS+hCNOjqN7I6hBc8VKX4Zrivrj8&#10;JAwg3AJ3ccDHdwcr1plnJHonPhBLNnGBO/OwQHE6Eb0tkvz+onuGnRrkxHs/8GGoKJp6AMDFv2rD&#10;ICoJ3+viB8w5NTt9HOjTRXwZu4rBXgOfxCjk/O/XMUOLOVblTdzF2oIA9lrlcV38M/jbD4ORacL4&#10;74D4WEJY3aBP6a6rqmwC309hHHH3J6lFX7eKDxCv4EnGuUmYfxXsrw1AvIdJ/40ReMlopaWyBp5M&#10;GGs74BY4vuulEGrSNygFK0WqwBlneVqsdfDKJTbDclfijcEc12uBKShK8wOBsAg5GuzLpqyUoplf&#10;RWB0NdYb9Gj7tcG9DBaElNu4XxAgsmanQlsgddwb6of5RZmJasaWoe2dFvP4mZPT2Vvv77Nuy+hO&#10;Wt5TD2sRieeJvX+IYPYl4aWBZjeQ61aINHglgdmXNB74BNbD3WthBYC+cRrvdPucEocF2ku6Zcyz&#10;+aF9d5GeeO1SAXeYQeE1OYeWLxjILO47X7tBG+u1CGuEzXluCoR/WBAWJR1bVW/aKTJdLXDV9VMb&#10;AFMtmOPuOW7Fy8OIdx32OA2MahsIWuyvX/D6gGlRx1IrWE6p2qATl2zRd0cWslsF9rE7eBMAq61X&#10;OP7DABTe20WqOfH+Y0QouJxdC1Y5vipxR5/CBEulCL4Csrp7mBtQwC0LbM7Ps7YqTlZh9VYVG2KO&#10;5/KOb4nbg1LV6opIVetJbvj78to89CYCjINjPfkSWA6z6HVx++tDhKf6Z+8WpXUr+MzgK6BW630W&#10;sPJJpHcr218I62faQ3LipZuuvga6ozRgyPDL/XuLWVcow7lVhFvrGqb7WPz1zn311f31lQ2SeMmD&#10;hziMZzC75KuddFzI/CpmXd1FLjy/j+Qolqb3H2WfpP1HG9jqYylXlEPPQOeC5vNRLnG1zT67JtzI&#10;0+l6V8i6AhSKW4iQnrKJBxbC6DIpriHh+Z3aDxmBKsmwOyeQrVtlHuDrpBVco6LAtGoY6wZWZhvs&#10;eTRAgQnPjmjvCWs5yajFRjrpGJZnYeAFojhbS17nllsmBLlS2ZMAm/58MizGToMv3sDBVb39aA62&#10;JUw8DmwtDT7bQ+pXn+f86hMqP6i0TLucYP3vYv9NawyMCoC4JgkqaqtLrAivjL/iAyymjWWz4Ebl&#10;7kMwMcvloF78M+4/AtEO4LY/sMIrC84ewsL/YgiABf30BN826uIAqhgrKKuKs7JzmPHKo3sB3ExI&#10;bexlDR5AaGGMdvAijb9i2SzkdD6nSsJ58586QjDP7IBIO+5npCmGqm7fRVcPdAFgGtjIjHe47+Kl&#10;20Olq/n46l2sq/Cc0nzWT8/hnLpHn86tcPl13ztot9qP4krVMmz6dZTbUcVeh3To/8jvsoIB/5/c&#10;xm7jDMe+H6fOV8O6wDAWWFXa3Z1z2yGYxUlU7PyxHaRDf3iU01X6Vh1hFcHYszILK7PJw/sBdjHy&#10;ue867YMuzqLiCL+enw2vbvQfiKvZMXPVLgs7AsQ5deEOAgtmVMEn76nTem3G3aL+SAjrZDeLA6lf&#10;HVTrKnziZlJFEEuy+Bf3S008n3bcIBvjJy/U65X47Dr4cphj03HPSJKx9B0B6CBMfP0Yv0JFtd5+&#10;b40ovA/qBn8ibu2IkO3Hlev8Ks0ii07SUwBmy0DW+zaf8OxDevgmyRZiI+1lPn6TJvBjg22Oidkw&#10;4OeC3uyU+j9gbnUcoFV1rIAJ+4oWSrf/cXjkUsKLnRo2jdp1Ky1ggxkB6lZYkgUnzvcKzPAJ7sRG&#10;E8CMOPUKIfI5GeLYjKj7Kl9xEF47TqFwAeDXceuJLTBUxfPlLv9ICDuufbFFMmS6msuzyvwqAjyr&#10;iiRO3Og+Dn8ssDvc9QTMs1RTNQAL8jujmdM1bD4Mg7hiJoKNTnBS1XYsB6wq1nBlFo3+zbH5j8Xd&#10;Bxod5na9bxiprtbEAWJkoavW6Bq3t947fJE5ga9ZK6vLcmGljYkREwNklolffkRDjHUB2IBiMVoG&#10;v/HARVgWw9I0b+/buLIptMWAEI7DznbekSwfoOBXn6qjGKxHzv6K5cYYp7y9XxCuyX0LM1bjtzZd&#10;1pJgp8fxrBEmWriQ4LGJ43esT5OLOyMQhiHEW4M94WOzUBD7z4bnR+Qwt1a9QUxft8oANuBaRQMC&#10;qupd3DswI6QorrGc5rmqzagmce62zS+PHW90HPwIDAe01WFdCn72fqw0bwuyrYMJ49AWpLUqHwCQ&#10;96sIsAGRikEGY5K78X2CZ3Pi43QfXpE+tcpVygTg1OEIN/57B07gMeEaGP/f5Wr43kL2z4Y3ZuPz&#10;zYo8K0TBryKcdAWr5XXucdaGY5m4rspa77XMqvavPAvZKDSp9Vpg3Sz2Xozg9sHh+PzevuiN4r1h&#10;EtoHIdtwQv7gWr3/qcBKlHUVpIaTJFbgpXuM7yMwhoXtiOKKFxLF8FVvGNKPn4LRY8cLul03uGX9&#10;h7yramUcY8H53Fu4AcwXB4iBy62qOTl4VrqzfJvVwZ64fOiH2StwcmVbPTN80oORg2HF9b88j7GA&#10;R710o2yDMrB/Ng29jfrWtD5AUVf/UUc6wLMmefA/4ES61zojAp+cWUKtGP/QG7V41L340IvfdFl4&#10;xDkHUb2/Z+Z2wE6PSBRucgW+RldLcYAY7FmyYRD3Ystl8vjSfQQbYdpgvPjquAdprFX44W0Qt/tj&#10;B8DUideT9UcazMCBy8m17EO+GVZk61YFXT1VR3loiwLO4X3fbNQ+8FxOzzFhSnbUjtnKBqYAaaXh&#10;qeuOwBl8d6NGVOcElmziG9vslOqqneMqDIPqqICLjKwCbMC9Xxh3jB7WamBOmo0qOr/Bkxs3NOLG&#10;d7Cs/jjfPavBNHz2KTkzLjayK6tu3Sqq8qsIR1NWLMkSH95jiLuQdmwvbXsVXOPRV+F5osWMXtS7&#10;x3PIHeCrZ5Or3ka2TNhj9RnNEQeIITgZq7EflfVebG+djvaPQYd0QpUdECQRZzgZfazwqi40mBfC&#10;J4S8Xn86Xjr0z46vJtA86yOTRA9h1xHzLJ/yOMnVIXG3dvbZprRUh73BHGBPwAmYwas1rw3U6Gqt&#10;X0XgeaP+inGyxw3yFwF7/WE87uM86y0wlAkvvNrDHl/3Bj9MmGUF6w0IpDa1oKtRPs8qD8xnVSXb&#10;4HBsTVoPIU2eeZg2GDiOTU3fpJ1+M/yvAGYAW0Pct7a2dzGNA+T3W03V1ZwNwMIB+9TEfRV8FSPz&#10;Wpapjvzjvx7Ii9oZmIEdyNc4NGX7WPO6el3vVxFIVtWoA8n6ACZYCo7rus/De9Oher/BTsEi2qXa&#10;y8vCvlL6OGd8NYFjko4qCoH1gzB9/mHg9rY1YXpVywYrQBg8ThNYB+p0dapfRWBwVXVDxS5DhS48&#10;DRrEYO4ZjLuYMLzy+V+TvzpTV2Xw8TDxrDYh/Sa606ASwu3I2hcrT8D/V5dnNZOr6Fkv1d/cfiSk&#10;9ydXd2gwDSBrBAukrThZTeOrzxPSSsyhq0BWzGdVj/9b5to2RqBBJTzsn53PZ18c6ZRqUb+KED8J&#10;VS3QvmCGTWMDGtQBF5Cw6cAKsJMVqAXjADHABnSSHrPuGAsHNDHJBlWYTBh2qzUNuYVtOdTo6pTc&#10;lRwcnq5gycpsjbI2KIAJzzMsO+z1OAGEha7MCyDV1QGV/XIU5tRVSda0vZMk64b3MjbYe0wwQM2E&#10;cCRFDzkdIkcBdHh0eWgvv3CUymlI9YZ58/lVhGNm+6+BrNxpXMCfCsYugKDBsWuf93s3GUUpv/FD&#10;1xoFniMYM/vq5gsjja/ai8cBYohvSVdsSVYabHqbeIO9gcxMmUgNDbq/Q5NTxU9CroZH/Mb0bSsA&#10;gqqbS/TNZXXVTuoDLOdXETJ0pY6PaXbc4AGDxQw1rFM79M1OwlFKj7gf2r8tI/gh8hxNEB4uzdWa&#10;dSvsbzUvBC63quOAkqvPTZz1AYOhiIIR1UUUSMqlhnrOwawOWC5ddtHIvlIsy69b3RXqBE6H7lmB&#10;rGaxVXSDew0GTlQ4zusA50omcDRVUQ4M/fe5OwIjWi2iFeiSlXV1ab+KcM6ysmQBvIYk5trgngM4&#10;CgwdhH2TH9FrRVH4gEFET4/judKiab5BEnlaGP+jKjxaWLdajKutR1wjK9YP+sPr6d9PgOCBhkon&#10;KgNOvjbO00sOc6VwYBmvC5OlBRGQcovG+aDVB8jHV3+rozkBNoAmxQK8DiFxR6kG9wWTOOBkdF37&#10;o3nIaaQYCnMls2+7VvADh/l1fKg/lq4tpdUH0F3mInGAGEjWRFn/g8lWvhZ/gz2E1NCYoq773Dez&#10;uRK9ph3u22438L6ntZPWBG+4bMv0NM9qJb+KwNBVchceJ8OHsBf74UIIz3uNcyUY54+yiBM3v/U/&#10;WIZ0ossv3E+Fc11dfmo2avIBamqvTYXgWaaVAy+/KVe6j2BOcDzAgFOmokBS7oeDY4zaTza87Cgc&#10;K1HHhaHlWel3sbBfRfyHoStVTh/3h1sbOjMbzAl4++NlpUc/vOCXCyJ6mM2VQENNXPoEERXs64Yo&#10;CgYCHh9majKaoGKyyyY42fRHfLBaHECiDWqarloJJKs6brB1xDFRoIhr+7xDh0m86arDb3wZtRfv&#10;N7kD8ustPvxfxtMBBhOyiOyh6VvLPmza53qp/NUiHLABCVmxj2vjWbcMTHB6hCFRENFeGnAaUnrG&#10;e/3Qdo3gs9hkhx+Yq8kzBB7f55yO5cNTmKiZ/v/sUzxDVogl2ONKv7okVyVZk/tBZW22t24JkiK/&#10;3Of9HsiYCjiRCMf50DVGd86j9QSc6tBmF/95ATC0L2VUPvoQ412hDSbjMz766iKuxVdX9qsIJ6vI&#10;0moBWc83WkH+D0b79guKmBA/5Dh/qK3OYxJerw/j/GMh1KrSugNPCFlIAbwoPP7A/wkqGj86iDio&#10;KHBUTtXW+eHbpFJXF4+vJtBzA5weIWFD1fUCPv8L4dzhMHve17wgHABFBhYMtP9JGdvcjJ4xNc7D&#10;46dPQD48uAxMDoCH34AXzuqurBpfTaBnXbV8UFaZ5thgBcDpjvN5XPsMunZodrSVeQA3+2BEnQ3v&#10;H/ra+hEw8XiEDNVcBj586D67Pt28JtmR4tX5UY6ri+QEFoA2ILkv3L34YYutkB8WcDKPRvS1TBPt&#10;HV7GcxUyVsOsbYGIPdqgEZ3AE5C5/iCiz308L+InQKjZkyLqoc2AG1rbaB2hrVutxa8iMHSVEj8E&#10;G6AOG8wP1NDXYET7MJu/VhRFkoKGvkOGAkE3O1pNmIiDomYnfXjgKPfP31k2zJnzJ4h1vYU1dTvJ&#10;s8rnr67gAQAOJ73k3hiQtdneOhfkTAVE7Ng9f4bTacURmM1j2B4DTj9WS3GaCVTRR3COPHWfY8gr&#10;CTnJVYOBxWngvMfJ2ogWI+en19vQ1bXkrxYBNiCpdSWLXZkNWafikwjcsO+bcqpCEjOIIoopTs4j&#10;8Ypttr3211egonCO4FNI0wP4of+v/dTARGp8/C8+VR9jcFVc0j/eiq4m+wLWFQeI4WmhK1TW+9tq&#10;eP2A0TsON0kRtcPDdKYi5yqYaw8MBYpsUkInX9iEvRKPcJxPNvVFaIQpvYTHRxF3VLOPBLdmku4x&#10;Gpd0NXqhjjaIzK+uJ76aAIsJp2QdNGSN0Wbv40R7XJrXIqIA7j87R4I44mKzGirPEm9k/T4Pv5md&#10;JOAU24yncYZVzWwt01VS7ChlbSMHNKVoIQ6woq5Kz5optfunFLuq/JAxSxSsaPDU9nuXOYJKM8i/&#10;9W1jsz603Zp8BS/6n+cZOM6nZ0k0PAOKDmA+7ySdaevB/BO1q+8FFv3L4elwG7qa5gMU/OpAHS0N&#10;8Ky9hJ+31p+prBgz/2W5JRFFKxriQB94/11sdrZ0kKzPw0CfrH7KkNcHF1T0sThgc2838o8SXS1F&#10;NK1oG7qa5AMU4gDXi+xjrYZHtQAAKOvSNQzuIZhn2FoCXgrK/ecWiNhmCYpoHzgebkjxb7RnEVHz&#10;GUzWcJxffNmV9S7Vxzm6KuqqdbXVOEDBr9rqaAWgsib1WW+BrJ011Y3fN3zBmDmaQM8TwrD+LnB0&#10;CPPp8NyNo6K3m3sL4J3GoJcXjNxB6Js3J0pET0BEZY0ez5EivuzaazvT1XExDmBFW8isT+uuLFyD&#10;fQ54HPiZnL+jYbYh68GAtXCIxWAPP4MBdpgu7ADoSS+UTnCzrTJuwYky8TkwXtpYAAWewZV8dGkz&#10;TnE6v6YMkomf6GpQigNY19vg6gZ1VSprdrcj+BwDUCB18T4DXgMTXryqkwWcMOBzJOPmMpd5c7kj&#10;iDjqJfPwQp+rOmcY8vqJIa9fL1bcGV2FaXGArejqldpqnTZkkVglH0CHZ5JDoazRl2BM+J08vKcA&#10;eoCIDj7AgHr6Qdv2CTQ98q3AcR47QlxsNmrfupWzpWMc5tM8PBJ1ZAEUw9ugjDOTK/ZX+NWtrAXI&#10;DuR4kCy2SqxJV2XoKgsAGPChbsGDrxNJmqgTWDDO6/QkZDykZ5hkhCLa3kSGaIaJehKGCxSlavEg&#10;TnL6CBR9jVmA6qabQ6ar5TjAcCseQDFpPfsCynAus2iA7Hp4b8gqVVRGe3qHnNJxmsKBEZ8QnCAu&#10;zyc5ZGwjyWQyy0mmqoZ981CLOME4/9aCJyA27DR0sN7lq/ioHF+1xlvxAJv0qwhsepGy1YO3e7Sv&#10;jhVdKPrAg/egovqeTwBKmH8e/u/U0E/pDeEWThPMtwc7/DN9EjKFxefEDuavc7ZWaHGAsq7Sreiq&#10;GvqLcYAV11gzwMBPSLqy4HGyjZe1EHBd6eK/zypL0z9Mp0uoYBhuihOcNkwQICgw9Ak8iXe4tHQ2&#10;lDoOWkoxU9TCuD1w9PfuxqWJeaneggq/uo1qEKmcFnX1nTpaGQYZHJHr1Aw/utyn7a1gAr0RDrHf&#10;joYy1KMgl5WM1w673dTOeQ14osh9ddnOUxJdwWj0AcP2Jm9P2umTcLeRfFcNTVdJsbP0dnQ1Wbcq&#10;7rlem64ek+PcBOsOPg93ey6rAmgC48YL/R5MVBQ7QES52QsH/3QD79HFRkOigHiYl1tPfW2BXlrR&#10;8Ddw9CdXI71pyh8Kv+nOIiks1dWK+Oo2Ylbv6uKr65pbtYzoTcs51MgKNoC4Owmz4mQJV+fNn5yO&#10;E3pcUWCo7YKCPRJI0c1O6AECs5xeDvybdH0eOQoMRSH/T7yKzUYvIYbJ458x3PHu5qZ+kn9UrnTy&#10;62qbfrUYB1ibrnavjuPQVTK/gjsnZNn6W3MDPumkDh6QQ1YZ42nY/lqKKKaJbjxmfwvkh6chnwWW&#10;Lk8DX/I5YDE+eA7/lc9c82fC1Zyuurvzq1p8tVRRZzvrVnVxgPX5VRngyNkAYZLxJpUVSIo72mQd&#10;vJ4WMb+SDA1hrqSWxjcLOFFwmDdObRzmz9SziIf5eFvfRf2Eze8kXN0bXe11anXVIL/U0QaRxlcL&#10;61br01UrPglBTLMUVoE2YM16FqtoHBO1w/yqkpzPD0rtazaBSYu10YsGMGU7z4wooeA1gKKhPZpv&#10;c7TJlWMu6Gq0Q7+a6up1SVe3Mbdy6+oErjEOEL8wB4tcJPzEvdiDuT6zOYCV6B6/xpLMYEUT+ZJz&#10;pZ7cDQJzJWUCNwokqGG57u9z3FcXV9fHjafoNQwDc7DYZBJSP5jrqfg1fnWHaykmV7nW5fjqr1IU&#10;awNI/eogSbiSWGt8tRsfgLKeZDYAlNVfdd8wsMMzXGBGNkkBDI+4P/hnGyHRGLg72QAh15U8Xtty&#10;QUOBoOp2Ep5Po7m29ZpcndfFOMDu/Gov0dWKdautxKzq4qtrW7dKdLXVehxlDTBkZbZwUWXFUV5O&#10;UmCYl50XgB84YbqKKJUuEK2oOIBbqT/YFPB5yKfh4tPoUDqMd5/GdXLQi8KJUm1ygr8pt2avyO6f&#10;X22bZ7W6elxi7waQ5q78b0P5AK1uOjy0L8dakQu0AeHFfBsosACJwICT3e8ly+IAitUS/fD0WKYx&#10;TyYbLu8Qry1dPIanEZ8oyf55FFGshxfMVQ+P/bq8nn2WpuZwb/zqxOSqe2lZV7tbyV1JdTUJtEps&#10;RFdbP7lW8lKS9Vn9Z5YkOIF6dZ+e+4cdSQxAHG96dv7u18Z3KyE+4SAvxA94Hu7gY888ip9FvDzf&#10;l6tbi87YfvQpD2Zw2j+r1tXdrVu1srWAkq4apdnWBpD61eK61cp7AxN0r5RfbbW56XFtD1axJIt6&#10;J0BEUUONN79j9dJk1MS9IJhqv9GazAlkaebAOH0XO2L1PIYooqiiOMwveaYwl569nP63JleLEvvj&#10;V9OQ747WrWr86o+N6CpIhCRrYuQYKKspZG7yJPaiMmov683GxJAj7AlwFMjx5PHmRRTwSco5PA/3&#10;+cck8hWNh52TI0zEQz/MblfvNBeYka+LQwn+pfK0+xNfNZOcwF3parIvYBP7rSS6KVcZB4nIK+s5&#10;IX0nThM9fybTRGNyEIIBJwyJ3oGKvmIbX/iE5yLPlK4szZxW5JNrB8hQTFWFM2V97eadkJqvp3A+&#10;pegerVslurorv5r1C9B11dmUrsoVLO2hPsScSDCk9FCu6cyce6wHX28xOIsLXNoKLIa9JEWDjW68&#10;/U3plK5kdXGAHTa5S6d7FbpacgUbQOZX8/HVqzXmA2h+FX+AsmYTrIkF1OD85zecpcQb1zcPsBvY&#10;i8x4i6sHh6onbkRPQEVD2/0V3DnOwZpX1Srw1eAdu/acrIkD7NKvHiad/8vrVt1S5cAN4He63yoX&#10;B/i8GV2NXywut6YrWJOQ2MDQ2y+bJwfgVm5akvvqUrcR8Z9gNzBVFPzwJmqH18LpZaVpitjDfIBp&#10;cYBtcFWbW+X96trWWLP4qvSriEDzrCzMuLwRwFTpQjifA2xGlkVFcXdyHLeX83l1220DTOthjWmt&#10;ywfYpV+9UdOGijjA0k1WF0DG1URgJR5vyK+qF6tPsAbE3tDMSbZgsJ4OwmdI0Xikx1Qr/zkGvjxx&#10;sdkiE/OAWbRTzLGPsY+6OsWvbmXdKuVqknAlsc74apIP0Jokupojq0XWdlq0JrGK4oRexhUu4/kS&#10;WlFcggUriq2W1I33AwanlU3A9jDP6vBQiUo5DmBcbSEn8Hd1/uqm4gCpgmLl6/jkMDCHZVXEsdng&#10;+C1m/avI13hI5XT+9BjnbK/2i6IZvG9RX5cJhRpdfbqnfnUreVaZB1CBVok1rrFW+FUETLDiKprA&#10;VXnFEsA0gaRfnd79np7xuO7tnmloFSYt4Y+zlJ4Uma7mPUC0O796aKr5b9mvbtkDDNOtpoDN5ANo&#10;ugrvuirJGixR7BJEFFT0l3uuLXFhQ0esDY0qOi3hfv/AXMpHRedc51e3Uey8Gu3Ur97taN0q5WrS&#10;8FpirbpaiK8qGCYhvVfwUMScf4Yzievk9Hgnk9EIo6I4nd/dfH4V3MIEz6C0uA+91q/uTFcn5hS/&#10;ug1dzfYF5HR1U35VZ2UAPPOdloPV2eohnSiIaPepPcCajTE9MeKE+fbHI7kvZX6yLwenwlCuD0BW&#10;z6SuSg5V2D+/munqzv1qIb66Pl1NuZrzq63Wk2ufElM41a0EJEVlW1xME1DrnyooKnOZ15JCMids&#10;cz3lN+rPqe9hFL5XxxJ7GF89NJWuBpn8KGzZryYCK7Gp+Ko6kPCI7XFielQ9BfxsUEUffQ4CAzNW&#10;k2ZgQ8r5t1BO6EFEN62hVZi4nXCjLXyACX5+H3qNrp5uo3hkNUBX1Xtfoas7zV/dgF/V4qsI4KqM&#10;s3LgKrvwbN+W9fAOL5NkK3r50wwHMMxjmsBWFz9LmHiHfA3S+kmbWxZhaxt8AHsYBzBTXd11HCCn&#10;qxvyq0nyg8TjKPyEZL0ivu3H7ERgY1zu/zuA+fw+xe2FH/lrkNZ6b21QU3+5dX51l3GA5OMrxwHK&#10;2SwbwBb8anV8FR5j+By/c8VRCdP9FTzeUtr/gjiw6GF3ii6uCtHJpfvts1+tiANsI3cljQO824qu&#10;6p+1R0P8OBx+Y1uGJxhmB5LiCbtPCPhQ33KzJGq1+fxKb1tbF1/dqV9NPEDZr0Yv1dEGoenqptat&#10;0nyAfHwVuaqOFCYuzKX8R+rSHsJ5Rs3NpV/fUV1YM109jH/G2J1fbcN0o96vbjcnMNkgILFOXR2/&#10;UUctnluhcqKw+LmzPsyo9Oexb7Ap7W6KrCwkZrZHpkZX3+5SV1OulnWVrt67byY0Xc2tsQ7XxVXH&#10;T/1qUVerEgEssK/1yfI7R9uixaD9+jAaarvcsn0BeQ+wQ7+6a12tqb+6vn2sjk/SUy4d1yQcQgom&#10;ACEGIK37U/i6BM+M/t3QudQOtUEl1VV/f/xqMt0oxwHKlQM3AE1Xda6uby3AMNNTrhAHAK5qW1oz&#10;jE6wetD+BQIUnJvxGmZYlXDOruzkdff2Lr6ahcd3tG5Vo6vr86uhr69bqRNTwsGQP6/YqytCkNbf&#10;eyutwocZljpeL9pulEYOezV+dYfx1dQD3I3LurrdOID+/q8vDhBlulpct6K+CWytOiG7ESHDJ+rC&#10;3kH4WpHutcKj6TwhLcq3T/FVdVShqyUHuwHUcHV9ukrMel3ttyzQ1rAiiekxLmT53p4aARFS09nI&#10;c/uQbkev0VX3and+NZtb7ZVfXZuueqTer1IfPnb0ARVkZTb8glTuRNoDiB7xN5Lk9RdNGvDttV8t&#10;qehW1lg37VfDvK7qYiQobrTCaoHktIKTmItNOpYqobRnEGap4u96TiszOT9TXc3HAfYivloRByhd&#10;swE837CuHmq6WvCrDv2I+3ewWmCl/3NkQgvXn9b+4D9OB5toaG0nO3oyv5rX1R361csd62pNvwCH&#10;Yl7J6jjgpDYOALoaL9PYGBAwKnTprcxrCcXX1laKskxH4SkE+VQTwFoMbBB1YkdU41ef7tCv/sy4&#10;umO/mstdWZeuemSY1VWp8qsI1kWy9ssC+tVBHwBzLHV5lyhWCPzkjs0NpC54VAln5ldzb9ou81en&#10;+NVy5tUG4CZ+dbARv2oQak/R1URLPSxaPbbL9VWZi9Kq1uDj35Zusyv4uanfmsICgpO46l0vaXqS&#10;mgGJHfrVVsrVHfnVVFffbcSvhsjVmn0Bqa4CPCmg5qhU3/RWutbLp0Jn+Q5QYUICeqmnpq0HzL+K&#10;35XMr+bzrHZXg13T1ZI7DWh1paO1wh0riqYCK+EU8/WWhEm4WxcH+H7WyxSDGegDTipWL5nhjwnp&#10;nVYEtrYJURJ0oNV63qQc3CjOvq/JB9hlHCBbC9h5fHUD9QGciIS/6vyq6PgadSePe0BW7r4ql44W&#10;js3J2HRFTReereB7+SwyosoduKsBXJP8ROryrMgO4wA9dVQVB9iGriZymhZilXCu11J7zSDkTV3d&#10;FeCqpquAixCklVZ30/H+B771BtiqLu8AFdtqzDWWjUvg0PhONV3V3zRrh341jQNU5QPce79qEXKc&#10;1Qco+FXgasGEvka2xj0g879pt5g3+EmG3Fr/zucV7vBtbtfJesAOiYldLfZv3Wqarpav2QBq/er/&#10;1NFKAK7W6+pFQVcBzAD5pOeV+0S+PAYnQPjA29W+wfLDPjrbQGQepqN4p/6RigPk/erTHfrVLL66&#10;c7+6fl1lLiFG1v6w6FdPeuWP//PfERDytFquPJdHpON67wt6vCscfMvOw7XBJTLtz79Uy2LFdaud&#10;5QQyPk1Xt8DVzK/muOocnaujlQBcDXK6qpMTqFuhkHFE1Tcq2frl80sf2PpxvlbRa0fpUV3ybe3T&#10;PY/KIF+NX30T7WV89ckO/aqzlv1WE5vQz1a636rgVy/OklyIHG6df0FaaVizYfQ/C7Q1soGt27cC&#10;pUc0opzorQUOlUyoiwPsrvYau0zi4RW6Gm1hb+BG/eqn54Q/qvWroKvVdGR36Ew7rmgXplgSt/8F&#10;4Qk58y3Bdr6G9TmpxbUsKl7AgSmL0Wm6qp8iT7fR/Lwakyn5AHf3369+JP5BxtWCX71Ic3dLYN75&#10;EWYI1HCRvTaH4BMsRyR9srdD2tKjiJOVWqNNvH45ZYeFBFs39M4URYt+dXe6ylNdLa1SbWVulcpp&#10;KrASDl2HX2V90meL6yqCBf6Q/DwVkypphRm4EYL0HtpPnzjC89RGwu0QNgdztUIxNqnouXtKCHA1&#10;7cfqJ53QJSyyM13V/GrpVZcd7AZQo6vryV258EnIumkcoOBXq+dWKZhFybVMsSqxFeYz7OKHi+LK&#10;TZNz859gU3v2Z8Bc6ZxmNrkqb4o4JlhWpM6v7m5vIOtM8avbqGVR61c/qKNVIExiT7S6K/k4QDvt&#10;mVgDx6aE2jL6Xymu7O6dmdS/9J/e7YKu4fKNORA2MceD4pvgURyJNL+qhxqeDncWB5ikMatdxwE2&#10;4VcdDoNF9yppKVfwq3Cxzq+qvKZXgU9Iz0hMaRkT4bl+XPSa8n9xtrVlhCT5/JYB6KpNTSxnrZ/D&#10;8Sprra7ug18trf5v2a9SvcmXs5ZebI/4+LRlwJfCYfL+S0zy5VgrIcKoPnwVwxm9lOoK/zsgwtul&#10;qxvxXOX0BWETI0xTJhMwjmKt6ar+kt5e7y4OkK0FlHTVo2vrNV2PjfpVj1KjZSU7M4v1rGb41RgM&#10;twhy12ndVgawEF/YheNZP6UV6PROg0ez73VtOB1zNQVaBmxAAmNYdBETydW6fIDd9WTX/Go5f3Ur&#10;61apXy3UX12HXw1waduI/lEXC/VXW3yuz5mdYhpAd2aSiNcHroIdGHPfDjZc3D+FQU9Wyat1YVbP&#10;c0WaESaBc1rLB9DPvbdXe6CrZb/qbcMDpFtXCmus69DVW4v8fNzK1q0KfnUyLWalw7E7hH6bzVaM&#10;HHDzaCjLuGO/Ftu1LMsIgjvPc7C10PoxujpblathaauSj1w1k1DV/sRXp8UBthGzcpO0VXf8V3wg&#10;sZ59ARZ2BqyNAxTaB0zBxMM8bNkJpX42hggoNbtWCP5VhQckJHXdjRRK8WiubO2ieAsz/tFVsR9t&#10;SMCian51T+Krk3Ru5ZVG/O341UhtB9iArjIX9/0bJIkDFOKrYF/npo9wTZlhhZ/fFLp+8uwhD1jL&#10;CX65g//1Q9/3+2HoWqNVxG8awJHrp/iisICrDr0pjBiSq72kUe8+xlez5R2FrayxuglFi3GAdaxb&#10;2Viz0ojSAEd+3SrrmzwHboWFk6zB1JAAgBkdeh7f5pZN4B/b6MYXQcerzHUM8q4lzKI0D0hHtPwz&#10;VXEmHwewdhlfTbla4VfXMRefgXT6v4E91yxErtb61Zb5c36uokpjg8ubmWP5iG+sPmoZTrKdfzkY&#10;ZNBiz4rpKC5W+PIvE7+a38e6wzyrKX51O7qaTP+LurqGOADrk5DB55G+sEIcIB3m5oLHXQ8rtNy4&#10;3vQVKsekh9sydYyv5B+DcXgLH0FhbmAQClyl6s0p6Oru/Gq2FlDeb7UVXU1t6gbiqxey2kPG1YJf&#10;BUuwwPB8gDMxzL+6IvTfJ3H2Kn5hbkBh974At7ClT/TgbKUY0h2WSDCihAMKI9LxMooW+7Dsg1/N&#10;wpAK21m3SuMAucFsLXEA4Iw70XW1EKQyF4ijMyve3skc9ycltO8aQeAhDKPrut5dEASjwBjhtQ7z&#10;KOlsh6xfeWmasQgcLD3zmBbGF9mh1qfVfnV3+wL2x6+uPw5w68EHeVvf3wq4On+lPaeXbIxvO+4N&#10;ISS6pkeXRycyNhVReh1dE3I1vhoTSk20CnwrnynjFUl988Oh8I6ws8JqgHeFXE11NR8H2GF9ANpX&#10;R+V8gCfbiFnV5gOsHgdo33WGRjvnV/PxVX8Bv2oMs6A7c445uTq6pIDoCrhKaefkiCMOD00zdO2I&#10;h1dbSaBnJikOh4tAXGKI+VvBsTgUPhS/k+av5nR1H/zqkwq/+k4dbRCprqbBK4l16Crr0s7jKf1Y&#10;syXvWZhgRWE9d87hhAcejviGPXhqBd5nR0hcMGzabhP/1Ue4hbr1BsEOSbrSsQTec3wL+oUhVXqA&#10;LM8qNyF1d7eH5SL1hWVd9baybpXEAX6v3a+ylxQTiWv3BWRLM7MxGmqxmtu/DklUfH7aPTMfZtbC&#10;H29hOXJiktMVSgZPODLyXSEQIANh2bpVbvTZoa5+PdsXv7p+Xb2wZbnq7lVNncCWfzYvV3EFLPN0&#10;wRHJ99ovQPDhMXz3p95oPVjRA7BD1FWrEAjwIvgs/I4adAq92HYXBzg4+aiOKnR1u3lW69dVGIqn&#10;62qypWgmgHdZnSvZ9sKdQnOPj1/DD8es7JqxVkx6GOpYHiaq5+g6X2roMbkGXc3yrHK6usN1q1RX&#10;q/zqFnQ1nf6vPQ5wK0KCWRlZPauiX81/CtMADi4lfMs7BFmdRsJAblqGF3FztekVLNBVd4U13ImJ&#10;EX+P5usNjrBUoFZ3RX+AHa5bHZxM8avb4Kp7lehqrgjtOnTVATEEbaiPA/ydSMdMGJSjUsbwOCHp&#10;VoMqWGP12cMtkzDLhjCBOZ+eBrUofApvgaD5oJVFgJA1+wJ2GQfoJG9mVf7qNnW1uDdw5cduwxiM&#10;Rcozrpb86rwxq4lNtH69f3UI13tylxDi0q6EcTScZhZWB0zjVjJqUlcFzTebcVFX07rWvZxx2qFf&#10;vcjiq1e70dWafIDO6rrqwRwZftT71fBozhEaRtq3GeU8mnKxGllZ1PboJDJyj7lu+OT5KieDT+Et&#10;EDwfsfiN2ynq/Oru1q0Yf6aO9s2vrrwWwII4BynjasmvzqurYFe1DzOYsdovOlG63e7racELrhmg&#10;qyt9SGYHuXqY56qd86sFXR3uzAOIafHVHfpVsYb+Vsa1lOopuoqiMgdYd2w66QTjixVNX2cM6HWW&#10;/8z+oVPnYStiEhKVLbscpK4C4XMEtKVfTQJ6BV1Nd1puHYynHuCh+VX2Ng4ZWXV9WFp9nFjMgYvM&#10;gAKEHxfTrYVNfmr7oNsDuspMfQYmfWKvcu9ybsV6Ra5KXVUvOb+6t8N1q93rauZXdQKsIQ4wcckh&#10;NiurjwOE9D91NB2Yr6UOAQ4nR/ppVYJPfF2+mbXJNpm502hxxLoa5idosa6eVOdZ7TAOkM6tnpQm&#10;lOtYO5qJdLlq7fHVVwPyDd/uer8aolmbA2BXtQnFa1JYkixAYLGXHEb5ZaF1AmgWrrIWIDOqWZ/k&#10;dMrGglapB8j71be763G5R7pa8Ksr6+r3eClgil89L+2Mr0T7ODrJzqPb4+mLVnCaldL0vM3VwT4n&#10;/VXuW+rq7Tmx9SCtS8gdeIAkz2pf8gEupsRXH0db4GqtX105DiD6seRkXC361TnnVpgMkBlbNiDT&#10;LZuhVq10bIyq7Pk6dNXOBxNcMgZdTYb+fO21xq/iQcGvrrzfCtfw8We9rtp0vh6R57FAx2iHlQ3c&#10;M1gVXN0cbP25LQ6pq3AnuVHsFyF6fDWX4bNDXc246u3Gr2rx1Xyu9cqP7dwQWb/NSvOsSn6VztUo&#10;GlP8Mu0Chzh11MXfr7LquRhAEvur6GqcpToY57gar7Em8VX/Mv4Z43R3PYM0XS3tY91yfHXd61Yw&#10;X5f1Y+vjAPZwLr96Ea/VJhhM5+qkt1oUaUGsrKuonhbRu33iYgdwNd3HmtfV3dUJFCknynWt17I/&#10;bxYyv1qIA6xc09Kj8RbPer/6fL651Q+up6owazpXLzrbHCUnK3I13nL2NO8BgKsjza/mdPXpSvu7&#10;VoKmq6WuK9vRVfpEHeSSzdYQB/CwoCVgml/VT49aBMA+Lff+F/Gnpb0+Ptrq7jmXlJofLoI4m6qb&#10;vxMPF5Ezv5oIrIS1uzqBma4+ud6tX01JK7H6YzOYj8u7rs9fnY+rzLjWb8cGZGp5Qevqci4XvB7c&#10;DlbVVRz8u1e5CPCd5GoSqsrXtNxdntVtFhsKsvLPCt42Ylbp9D8fB1iDrlqq99OqusqsSPcKMNPq&#10;ZRGsMkJyswp5FsU/ejxtcch9AS0jylWhcwi8ZXV1V/bBA5QrAm3Fr6Zh1WIcYNX46kRWZQLU77ea&#10;j6uT37kgFDOnjrrMLO0a3CTY6XSVn4UbKZrGVe6NiT1AQtE0kVXCAiu7IzhpPlMw3o1fra67IlaO&#10;r36y1UaT+jhA/iHr8NXObZuamKQ/JX5aXmHdLCzC1br9UohjVl6U4yNwFXQ19avJBgGJvfCr5YpA&#10;zvU6+kvMgOZX87q66mOzPhYJBNTXB0gfeypYPvgPwvkix/g8AtwDugHofNFhraSrLHZFHsntVY25&#10;mvjV/Anu7s4D6H61uG71eTtxAEXRp7lmNKv7VYzgS4rV+9X5dJV9zHO1x6cZxF9XORnaOGAGuYpf&#10;PZRMd2juScd+Nc2zKuhqmke+bWRj7ZOrXcdX1+pXJ9iHTb7JWT2rol/NP2QdLnzia8Osw6cl4YFh&#10;yD/GpmGRhYrIFsAu5bN1aI7wsa5W51q/3V09q2ysLcdXH29HV9VrX7dfdfj4VA5e9br6di5dBdJn&#10;tQHgg6QfpggZ5uipw+3gRXSiPbmFweU8UZzlVpuVB0jyrM70cLIVJRXtt45MO3e0bpXVXovW61eD&#10;pJ5UvV+dzwM4N1faEuvEItYUIbu42dDUqs4igweY8nRmQZx9xDsWl7kVvEByNRn68+tWL3cZB0i0&#10;c1f5AKlfLejqqudJshSQ19XcR27llsrq4ORblrq5ImxFiNVqTC6OIJozYbwS7FImAnwxc28+6Opx&#10;K6u/mverw535VU1XS/mru/WrK3oAZhE/Htfq46vWPLp6651QK6P4K4wK1OemyBJ7G0FNT1iDXK7A&#10;VaHk6CaX6G7k4qt5v/p0d7krmq6W1li3q6v5prRZLG1JtH+rkFVeV3N+db49mR6PtFH/ALmau5cc&#10;rEIJk/Wh5vwIaLTCAwJX5UsLx7/k5RgxV2niV/O6usuYVcKJcgXL7fjVSl1trxwHgEmOcpn1+QBz&#10;6WrrL5UDEwP3CeqfXQE2Mb+rw/Wi7vQIxp0VuPpZBX/soW4A3YKu6sbpJfxqR9D9ajG+6gy3oquK&#10;L2v2q68+Ejt+j+t11ZhPV4GrGTtBZbs505uHT/y8ADqub9qzmmLNhWq2ejQptLgMHJUEYuQKmdhx&#10;/qoKd/gdPe6xw30BmX5V5Vlt1a8W4gArnifCTNqMTvOrc7zvnwJ9FyszphYHYGbh/BY+9hOgg1Xi&#10;ShJ1unq3kkEOxnEEKsi93abkaqarWkLkLrmaedKKPKvt+FX10RfjqyueJ46ZvKn1cQDjSndpdUBd&#10;TZkyAUOqn1MFOLwQTQE7Gbo+vTaF/oEvhWq2OnSuYEYNPLVOkn+7gatebRxgHzxAuTLwdvxqGl8t&#10;xAFW9KteWvuuPr76a649mYFeS51ZWJOkFqOrwtQK/CtrsV882lQhVjiTVuCqoVah2FmynRlhyror&#10;1XGAPdHVvCJgPsAWclfq4qtHK54nf6VcneJXr4svuQrJ/gIJ5GpQNx7DJxkV9rDasX/1+KaWs5yV&#10;GgcGKrLfNvWz2Jd7rlO/mlt//ZN1tdavrnieHEdJwkl9PoAxj66yYKw1VJl0r86m1F4tZQP48Q7R&#10;NliHFeRvChxKV1j0tNSO94lvaidgKHtc7rOuxrs+Naw8v5kHqa6+XW/dlVPqq+BRva6WW3tXwYv0&#10;OIBzOaU6APubFMoBhUnbCHtDVQPe5zYuLgqDqBPP1our/M73Y90/v7qjdSstvqpzddXHZjb5oOZR&#10;9X7V0JoA1CMgHe2ZedgVsg7CLL6Jqp4GvCC+3Eal+geLIXhpPFwAbjLQW0dagkrc53r/dDXdU1VV&#10;d2XF+c08SCn6Nr+PdcV1K/a/dNm+Pg5QtuhVeHJNjSxmClytD68KXsxCConqc/NpsGyh1Ol/xbIi&#10;2kvgbcLDQJ8Tqj7XiV892xO/muX9VdUJXLlOz2xsJn/1Vvjkn0RXa/1qMKeungXZYnwwrVsFTMOy&#10;KsESfrr7yiBmfRrB8jg4XGEH59d3yX4AT+eqrHK01361vG61FV1NbGo+6WlFv9oWvVRNp/jVku2p&#10;wpMraqRS+imYVu8UuFqokNVPdLX1g85XkWhRfCta5EVgJ38r9EgcuB7galKYLt8FbC+4uqN9AVp8&#10;Nc/Vlc6TtneZpsLU+9VgrphVQHj28UwsMqWhcrnsWupXWweFBhJrwm1vhWgYO09HTlMbEGR/rn3U&#10;1YSh5XWr7ehqMvSfrlVXg6NUKOp1db6Gs3eEGqkHwLz/+vCqe1UMEmQeAGg7z6MtjH+jQphsAdyG&#10;6Wf+P42CnuRqVndF3yi7F7p6FxW7Wu/Wr67U24K9oSlrsjyrsl8thumqACqT5QM4HfKx3naq6sQa&#10;Ml2Fz3x5YzkF4QobvFg/1Ycn2hATczWru7I3upoMaVVxgG2sW23Er763k+zVaXGAbFCZhgB0Nf20&#10;HD7Nr2oqqqBd465iLOthDw/rn9AsqHR0hM5V7Hv47FI16NibPCuPJmq6q/hq9X6r1bjaFlrbJyvl&#10;atGvlkvNVABmU53s4wFdrTdG7LA0zPtxDViEW+gmvSbYK9QkYmE2RpR0df/8asrQ4Lq8brUNrtas&#10;W60WX3V6GWsyrpb86lyj8pOxFgdAXa31ALiDQB0m0DyAQX+qo7XCovNVkq+Edt5pLQ0c7B+X+tV+&#10;UihAYof7rTIPULEvYNV9JPOgJg6w4rwOWJOe/i9r/Wr24qchFweYpqsTt7zob16np4NB9DX3taFL&#10;lq9LyLSP3Mm4Crrq7KFfzSoDBRW5K1uIAzxN5PRtrrj3xWqaHmi5Uae1uvpjHl1l3rx+9dN5ebNV&#10;L/MiAc196OsCvNQk4rEwbjXeiUw9HXwdfyfNavPdwHfqVxOG7n4fq65J/60WBzBIJ/0A3Vq/Ol+x&#10;jryu0vpwptMbl9hoZn41GOcKR64LP2iucO1CYBrLWfbkPKR/pqt6Wssue1xqulqKA2zXr1q53I4V&#10;4wAW7aSZe3bWaKwQB5gvkexOz7Nyzup79AS8HOo0s9FqQ7r6aJUE1upthUJyNd0XwLWOndqOoK1D&#10;96ul+OoO/eqKXHWzBSTmT/Grc3C1HVxnc6u2MUy2HJbhUvKvOkzAOE1PFGNcYvI6AMRat9KBB8jt&#10;t8rp6i79ajL7L+cDbCXPKp3+u3ofyVXjAHZWe5qZ5KU6LPrV+QYOGBFTw9s+Bq6q4xKAq0Xjwnhm&#10;lo3hSlV9a1EOlK0KweU+VnW25zss74lfLerqito2H95tJA7gZzOgC7PWr87nAXCeltxZ+5SQ2q7V&#10;ISmFrEQnEz1rQxUE+bAoMqsCuFpbd2WXuhr9kxxdl/exbkFXU4rm161WiwOwXpSWS/vvZ6Y7BV2d&#10;72REXU2H/RHNhLKAW39c+hwdVCgFa7yRtQA91LAmwFDkgq4qOf37TI/fWnPlUW4E2dJN2a+uvD9v&#10;HtT41dXiAA7P6BVk7Cr61bnE+5PuAcDDl8JSCdglpijnIWfUCvZm1lhhDPlfnYNeEheYZqPp6p7k&#10;BAY0UdMqv7oFrqZ+dZ3xVeBqN9mPb1BdV3Of6py62qFZPav/eG00s31UyVUtHrGZt3NGz80l8AmL&#10;yKZ+9dmlXvVoh3GAu3RuVfarjy6npMCvCzV+9b+VuDoaZltPLXCY6rDoV+f2AN3UOgBxa3V1WG4z&#10;EWh7sPtrH6tjrNg5sAKT56S/j341iwOU4quft6GrT2viqyvFAYxrfpfQyyVZdnTRr871IA4fv0k/&#10;LY/Xc5VmgbIExlV21d8b4qo7o+/2EoC7zHT1Y37daj/96qNtcLUuvrpKlyjmEj9hFHue6WrRr86p&#10;q5w+Ta1DQHnd6vsFLQvcW3KjjuBE2dCnbK3Wja0KkqvV/QJ2qqvJG1iVD7AFrmZ+dX3x1Vs7Srn6&#10;yieZnhV0ldF5TI7Ho6yKpUf1Xlc5gK6WjKN7nTXjyWJn64UR1Z4+ywLukvVP1BnQz+Vx7VBXs+1x&#10;FfkAnS341U2sWx2ExE7eX8es96vzTeA8fvU25aCB6XLVuDgqD/La3F9sZr8VfIRk7Vz9RTjba13d&#10;Uf5qoqv5xvRilfNEfIvchFEez/nVXByA8XmiSI6uq6MpunpS5up5NvcHri6dYzIVelxsTQgodfZQ&#10;V9O51ZNSMifoam7I3AgyXV1fLzaPnqX3ZRBsKhKj6FfZnLpK3YTiX9+V41IJQFeLIxPzx2malUy0&#10;2wQ2wVV4lVkfln3R1VG67bjcL2ArupqWB7Ry8dWV/GowzMTPAq6mL6zgVyeduXT1UOvDcl5f0pJd&#10;lgwp87MiYcDVOvewGlarFFiJH0B/P+nv8nF/dDWJVJX3BQi6FV1VMav1+dVPv7IoDnM1XS36VTaX&#10;0dDjAOz5FK6Wl18dM9ueEJSTW9cDMBfFT25VPKY02D9dfZGmW+woDpDqan7daiW/+pJ8E1/V8e8p&#10;uto+m0dXH+l+1SaJZymBlfVN8Kv0BAzoCvtNp2G1ilaVEB3yK9XV9EBip7r6Rh1V7Qvo56YiG4FP&#10;1q6rbEA+JLSA4yz7qehX25dzcLWNfjW9u7BeV8GvFrnq0aPUjBhkI9sC4Dlp+w8XQv2p8+hybKVb&#10;rfemVrCRFrar6Mm+DV39lrz2ol9dXlcnH4idvL2v/iXa0FyIA7QWjgNM+lhKvxrgV0tc7ZyktzbW&#10;vhSawF628krtucN+Ru98qrYDfEw2XknsVFeTh74rxwG4v3m/mrag6OU+6VV0VfhZjqnoaVwt+9X5&#10;uJrFAYQspV8NQbP8P4UgOkw/56f1m19WxLKttbUdVgWww6vnaXpVYb/VDnU1LUG6oziAT5SwpwcS&#10;FyvEARyTWEkBKjjWUvMLfrVV4G41HvPh7+TTgrsb1nH1UbkjCoz7KVfdjXF12QoBrF7nffIxiwPs&#10;n66W4wCPLrfgV1Nd9XMn7KO5lj+r4fGsFzMc8/QlFv3qfB7AO7tKZRru7qiuXUAQlSRXS4Ga2NmO&#10;1jVD37S7CGp1td3yo146/d8jXU0euiIOcJTUDt0gekkl32wLHyJYYcNH0LlKPzsgl7YOv5Su6n4V&#10;7u6yjhfH16Vgv51pKbPJ75r2v6vCocv1SJ3U6yrYCi3Pak90dZTpatmvnqw7ibcCNboakCzpY0Gw&#10;U3KTvrvB0bCXLncU/WpJZ6vQBr96qhK32esjLElSjfNxae+f1j6A9XPn4joheFphdiFMGTRdwv1O&#10;suf6MlcjaIe6OkzjAGVd3Ubuil+tq3crcPVf4n9P9NOjNNR1Nf/5zMnVcTq38k6IWcdVv7xHxdR6&#10;pORf31pxs2SAtV6JDErNRFfz+QBGrsvwVmHQZEtCRXyVF/rgbgK1urp0oTKno201NQi3a+Or83kA&#10;74Ra6v4mAc1qZRbw6GxYfAMZp2n+OMvHOdaKb2vfHeNFlKdxgFwti13qasrVncUB1q2rTkSs1JZa&#10;Q9PWdXUpv5rtC3hCSb+m5/pfNFeUE+FoWSWb5KpWbHYh1JsA0aE8kdMwr6tz9a7ZCLIWTxV+lW8q&#10;eq1B09XkrEEs71dvDezSnMAlvfp6VnNxdYJ7A9VxC3S1rvTaMSmt9xs0W/I50FID1g1XM+jrAePk&#10;JI0D7M261VXy0Dvzq4oIeV31ltdVS1uyvwXJebuqrp5ludZ3lHzQPzkNg/IaqhXxdOo/SU/K9WO0&#10;/nRDM6JJfLWgq7mPaaswaNKWvKL+Kp/SdmxdWHscgIWE/6eOW999Yr+s7W8139zKG6a6+tWjJJ1n&#10;5fFeq6SdALcuJ2DmsLhSsDasP4OV+YSm+QD70uPSSB+6Sle3EF+t0dUV/OpHbbFI+OR3rq51nmjm&#10;PKlPztGwm9xMwMw+KTyQxwHWKikgHGe1Mpi5uWKQenWXNcEmUZIPkI8DHO8uvmoMk3ewHAcQZ9v1&#10;q/qbsIKu9rQkEY8Tq75fwJy6qtUHAK4WmlgmkLX18rjQh31mLtePdR4IXvesloZLrrI4gM7V7u50&#10;9Th1/KU4QNs5uY9+lR1qC+8BvQrq+1vB5STNdQocOkzjCsIcv6n2ABUrrIJrCQKT/NxxrYARe92V&#10;x4yIVMcBuqX6cluDkXaf330cQH8TltdVDK+qQ7QAZ062KrikX72ixylXOf1VvVLqkp/6R4rI7c8G&#10;G72xDxkbxKnDdSEYp0Vk/LNcPat0Mr51dFMP8FDiAM4wq2MNQzZ33Np9AXB5Hr9Kh91ES8XNdVYz&#10;MIeQ9Ir3dafvz8bclY2d+a5WMmM9+EHJlXryH0/0k3CncYCEq7vXVf2EXV5XRyQzjl6H+CJLcCr5&#10;VXOeB/EiaiQUd3hNEelbXg4DGERPEDgl/25sFdAqx3ZXxCNO0hrseV3dXJh4Fqz0vX8ouvpSy9z3&#10;sBSKnbGIRvmP1MyVa6zBY5hbJbYWPEDWO0DH94owgJWrwxKQDe23AgS0Nqt2STCTECWnhfjqcnky&#10;60A2t6rMB9jYu5ti7X7V11oFGITYbJBylUVX6igGm8cDtLFnkDpuOZdHQaU6OsWq/azVDnNS+6O+&#10;CsbKWDYrsB4wFbxSutq/1Lm6w/hqd5hEUiryAeZKRV4Ra9dVtKjqEN5YUDtNV4dE5+bEvkzq4EwD&#10;xqySmwVHWs1AHR7NleKQ6JOXOq+1BMF1A1Rw3W2ebULU27g/61bDJIV+v+IAS68FXFxnIy/MZ0Bv&#10;Mq6yaKzPrRgnhbWBKkywd7D6swP4BNPi7jkYpJMulilMfl7pux1b7zbTj1XCJ+u2a900q8I/07N1&#10;dulX0xWPSr86+6NcFevW1R8gpcmzvggJnAmarl7l/ao5zg1vNbjL1gIY3GFYaXGNYa5KKeIrz5cS&#10;ECfrXgnNYGs1idcDZ5h8Hh9z9QF2qKvZ3Kq8j1XcR78Kw346GDsmxgQyrk4IzZ18h/NMn78E5GSk&#10;uCp6dbrqlp/vZ5oL9qAF3NjHbNRvV1gSLK3O5ef96u7iq1Za9bTCr861JXlFrFtXP5Crz8mKvdch&#10;9E7XVZrzqy3zKtdipBq3QdRJPADzSU2elUtLz9coFlqxiK/vBlknKlZ4V0XadinM7bfaC119GH6V&#10;9bQwwC9CTE/3q4TqfhWnYbNjVl9HpJPw4MInkZu7CwXMPVSHKWxSSP3x6mtirwpxsvZsAzuJDhd0&#10;dXdxACvNVAtKAcL7GAc44FrdtZfAVWeKrvbSNe9pMK6OAhVf/QS6mvVk0dAOy1zNh6wAzN/YWjoI&#10;/ukyc4spWmREndhW7E0cIKvMU9ZVwUvLhuvHmnX185AMEgsgYNYeCo2rExKpoxigq7O5+tUgl8nm&#10;FEzrzHqyaIBfFFfkmZmGWBK4a1+2T8D6aw9aeUNV27gYB1h3StfcsFKf8zDiAB7NhE/grJ1N0VVg&#10;3jy6StIGRDA9GlZy9UIrCqxwwbPWVgoOT/KX1w63nI6wIkTSb3F/4gCpz6nIX92hrv61JFcNQjx1&#10;gt06MGsHBul+dZhbdJpLVxlw9UdyDK6hcg7ziJcyqb3rcpDBTBokrR2/llrBnSZFB8lQUajBPkw2&#10;kmwdLn2tjirqBHa2UHttzbrqarXRnENwl5+m6+rsSM8EuJrcZRv+opKrjp6qGiOIyjUstZSvNcOj&#10;wzUHreDJxvTfH7+q6WphKrDT+OqyfjUkNyJOMG2jHyBGW9fV6Cqnq1rMoB5frCx2iX61Mp6PzSDU&#10;YYLjilprT1bqMjsNzuXa15OMKH5NBV292pmuvk11NevKlgB09d75VZN8O0j46BGpgpqu5vMB5tPV&#10;W+Bqys++dqyjHIu/dbOHTeHwb7NPjuXga3u75sc0LXrE46oxexQHSMYur9RMf5fx1WW5SjOGsC6R&#10;8StdV69zJ99cc6uvwNXkVqCr1etDH0rVJCr3AQjT3NRqQLj2ju9tfi3fuIKubm6L4yy4qduvjK/e&#10;O13VmgNgW4tzONl0v5rPB5hLV5nmASZ1JdhhHlLY3jrxs8KaGeyNrQYY6X7+tUFtddgjv1qvq7uM&#10;AyzJVRj204ZnmLmCHXs0XS3EAebi6sTVdLXGA7DLKCuyFkNUNhm25jDIy0GvRzQ3pkuRHTd6zetq&#10;d3d+VdPVcnx1y7qqP/6SXHW1UV30Y5HVdTXvV0ElZ3O1pekq/kUVI7yjXLMDxAU/qbhvp7bK4Mqo&#10;3Q2+NIyh7MyxN7r6No3B7Ne61ZJcBT+pjpAXcUJ/xtVintV8HkDreV6nq9ZVaWz3xr2qE325Imlz&#10;AKx0UWtWhRfJzhzF+OrO1q32SVfXwFWurWL+4HEwdFVdPc1KrsKEKY2b6BhEh+oohUEr5zppT+O1&#10;wy132Z6NqX/hdKRBLOjq7uoDpK3QdudX18hVkfUIhJOvQ36i2tX71f6iunphkqMKXRUVHabsapkz&#10;NsbVUewu1wgRN5crxlc3VpJjFtzUf+1aV/tr8Kue3tUvoPF+p6m6WjWi53ELXE0Y/b5PTpJzW8N/&#10;nCQd7VL8Wx2bdzZ29sPkao5BYhGohoR741ezbn0Pwa8aJAvcfII5kTSRmq4W1q3m01WYDid3OrFJ&#10;1rAqQ0Wdvluz+q7re0qtCoenH+WacNCXw0VeV7NifVvH/ujq31m5FMByXP2tVY9IY03TdLW2CWAG&#10;4Kqf0A78QHqsIYgnzDq+c6qOtoZSvuzKgBEFvoe5s26Huvp0Wnz1sNRYZP1Yp1/FLNL07II5e7xl&#10;pF5Xw3K9tDLYebYmxQZV1c7RJRT3F3h0jlJZ60XF1oQVASMTvF8fcxt9dhoHmKqrm+dqrV9dQpfa&#10;evGTV+C25NPXdLWQDzCYR1cn2vopamyZq6BopTcqiDaVVl2LgOaaUKwBAcUU3HCov+Sd+tUkZvUA&#10;1q3EUFvXfExpXCZN19V8PsBcc6uLkITJBPuivO6PqKgPtLnsv1qws2FVPG0F/IC3sOxXdxYH+L03&#10;fjVcPQ4QEJKl4nudk/gs0HT1Op8PYM/lV5+R80SvwA+EFVzl5Yoqv/N1LLaCv0uf4KowcXK1N35V&#10;19XiLgzB1x2xq0C6NLgGXf2t7fdvj8hhTMSMq8V1q7l0VfhZSQARymyYAio2PLMwX8diK3CjD2vO&#10;jf+Ik6uPuf1We6KrmOihA3S1ujb+OpGWe15DfFXv3NfuksNYDzRdLcQB7GiOOvvA1bRwKnD1eZmr&#10;AS0R88IvbbbaPLxhGlxbE04xZhuq/awxdlgnMJtbVcUBtuJXFVdX11VGNbofhMnSveZXC7pqz6Or&#10;jimztSSwVUb5LbFJaVLzH183beaAc3ZZDJ2tiDsMHOf96q/d6aqt6WrR7YjL3cUBnCXiAE6k2U9h&#10;ksu4XMoUXdW7ttUB7ihtb+UcVpUI+l+5s5VDt/DWFcH8NHF+TWAcmHk/dPVnb/N+NeXq6rpqEJoR&#10;JKDkZ1FXi34VdDVx67WYODx9YpOADO3SdHMiZyB5lN/MbcBdd14JOwQB2Zs4wDRd3W58NR8HeLwE&#10;Vy25zKJwR5Nl/HpddefRVeRqwk84Acq6qpbNczA2V2t1CoLq3K7lMQlJOCnoak5StoqMqyAFuUUd&#10;0FW+sd1BGda3bpXvRtK9Smg11a/O1NXW4zjbSGJ0HZW56lUUlXZLW7C3AXa27sUyF+zNx/ugq492&#10;uG61hF+d9PR7sGQcG7G6rhpJu4AXdFyOWXm0bBPzuUlbQz4UugYY0ckrPx9f3VO/ykvL3OuH5ldX&#10;zF0RXFu1YllRi3q/6pJy4fQSvExXJ92q8qsGyQUgJcxS7vVWYAzXTCTsMHc51rmqnfnbhp2eNBVx&#10;gB36VYdcqqO5IfRmJMyOkl1S9br6dDzH6pLOVavKr3avDkun9DYqLFZAHK35cf8Ds36WW9zbKVen&#10;6uo21q1SXdU1YQldfU2OMn0TH9OV++zdLeZZga7OrFrKgmxVir2p0FXMvSouF5XXALeDg29rzoxj&#10;h1fhZdLkQmKXXE1Pml3ratGvHqmjuXFMDjPOCD/NfarXVSuaQ1cDTgO1fDf5Jyr71U/aulaCoNBA&#10;aGvILN2aEEbmUUFXt55AliCrcRuQncQBav3qwh5ADwNMPvNUAafp6uy5FTOio7+S48G4rKsHWfw1&#10;xdN1z3HmxWiOyeJCsIadk2hPdDVMm838Kp0wj+kWcq1r/WpHHc2NdLUWYYCzVPMo7d0t5K+C/Zyp&#10;fxODyp3HCGaT8Xnx9FU76HKwqysJbR4HZ8XBcUU8OoqGBV1dd0vtuZHpqlFKK3fmKae/KjS/umIc&#10;ICLZHn3xLkpbB+m6mo8DvJ1HVy1ykxCP+WRc0lWjvGmL+TvIBojx95r7XLX51Xhf/Go2cBolXQW+&#10;7E5Xrxb1q4wMNbvaJ+Stap6uvbtFv3pFZha8YVbWm3ISVsyt7HJhTHaoWphsH8G6m75+jPJJvvba&#10;i73PjcwDGKXWc6CrW80H0Lm6uF8d6SusTidroqrpaqE+gIWt2mZALw/wytcavSncmuVtTs5lcUvw&#10;1sBUIuTaAJ5+X3Q13laLKOvqX+Tn7nSVnKmjeZFrHOHRLN2vXleN8Rx+1Y1SrrKPZFjMCTzgV0Vi&#10;tp0j9Zp2gHDNVApoXlfdXfrVTFeL+vBjzEsLMmtHjV99vLCu5uqdGoSkVXkzrhbXrebQ1VvcxprQ&#10;E3R1bBViqXcVXdCCXYUBANaaUwKwOPg90FVP222/MawtDpCrd9odZ9Wdpugq1fldDdy6mjghLGdV&#10;zNwwhrm2ehLGPG1eNwRnzSEIcZPX1d+NXy2vBSwYB2CH2goruqz03jKuFv0qqO9MD3ARkn+TnTwH&#10;/XJrC1u3yQp2Tx3sABNzvRFWBh5d5+q73elqVjVs13GA1fKs2vnavK4mgCvqKpzNSUgVdVX/3ACT&#10;ioaBa/eMC+GXu94PrbBg8nt3flX3AMU3/fE8bUpWRepXn60WX82fWCHppKTSdLWwbjWPrr4Kkx66&#10;8PcfS+0CvvsVOrNmaVsQ5fYvK6HwJu1UV5PTZM/iq4vmr3pDfdNTXyNVva7CHHe2rsI7lPzR7Tk5&#10;+ayOFS4OK+5iZysBEu56H12c5di5U7+a6WrRr3r0HvnV/Knma6fZVF2dxdW2vnUVPEBxpKlqhi62&#10;kPIzBUHBpqyItkn+VoeIqlZIW4JPku5g91xXLf09FKZWe1LT1UI+wDy6ClxNDSDoajEaVVHOsuVV&#10;1LvYIoT+Pq4BYbYYAhiUaLI1TPOrznibftWPO38pLKyroe6qYNKUhdt0Xc3XsxpdzeaqY5LTJA7A&#10;npd01RqXuwBZM+90o7gtLQOvBq2/F2CnfjV56Huuqz7R3lALuJraF92v5utZ3UVzcTXdxgoDYNGK&#10;lq+BB9zs1GrmZ+KttwSbR8faHe5w3UqPWRX96uNoC7q6Lr+aq80LupoVPNJ0tRBfDa5nc9UziZGw&#10;g/0m3wopgfD+5e4SEay5tOSiYDODGwvB4Xrm+O8/WlcVRVfT1UmBq9xLn7quq3m/6umUrgFyVR1W&#10;qejh7j66enhrlZgDX5/6u7uLA+i6WoqvblVX83lWi+qqo9eRzpdKz7hazAcIxjN1deJpZfjLpYJh&#10;arX17fKzw6dirR8bZkSoQ8Dgj9ZVtQSwmq4G19puvIlW4n+Grpb6pxQRxE2eYgyKuhos01ly42Dr&#10;lZhj0slil7l0tu1CXwso5QMMtxkHWM2vPtULnbzyySB75vV+9W52zOpTQLO+Fair+bPXJmZS52Kf&#10;sN6PTdvJ+6f71ZfxQUj0PNBFdXVAtGo/4tvYyp75VF3Vz49KBHSYcvVVWPAArCobYB+w1s+N3ZD/&#10;qcMd62rG1eLb/mOY68CxGawpDvAv1cKc4CLvMlen6Wph3cqbHbNihuqShRBh1jpAQmAdvYcPP27O&#10;LrFDXe1N09WrLewNrPGrYkFdzRVdCtKaK4h6XX08h64CV9P7En0S5uJRWOtKHT5kdGmWCbQnulry&#10;q/cnvvrK5FngE7dIaSo7RVdnx6xYN1u1YQEtlK2oWmF9gHhEs/nlDvMBstqhu4+vruBXv3M/227z&#10;2QQtzLaaaLpayAdw5tBVK9PV9nFEwtxIEwyLOYIPEszP2iTsi64WInefr7LuphvDenTV4do7aNBc&#10;aEnX1Xw+gDPO5cxWQd/GKssE5u7gKbnZ/Du0e0y0zQ879KtZG7Gyrj7ezh6WVFd1ri7oVx2qkcii&#10;MF2v1NVCfyvQ1XfqsA7YvzKhY9u4KngAO9uB+KBhDNPpwE7zATJdLcQB2g69N7rqJYWBAczOV5zI&#10;uFpctwKu6rldVdBDqhOLFPytv/1OljsB+PJkDrlTv1qvq9tet9L96oK66mnzcayOolec0HS1EAcQ&#10;4FdndPDCToHJ3zDgal5X4Uzf/DuUYZuPlQO7ScmxU7+aMKQiDkC3UEl8PbpqaHstD/z8bjbNr5Z1&#10;VX/MKrCQnCexAzYghX51fKYuPxD8TXrqndtTvwq6ulW/uoKuGpquMp7fbTpVV4t1PItg/eyvb9+B&#10;YOt3wPg4sx4PGlk0ZIe6muNqTnRAdq7vjV8NtIV6j+RXQuv9KnoAdViHi2zgaR18INkeAQTYOF3A&#10;HzCwb0B8tBd+tVx/FXR181nD64kDfPKzNmRvSWYxEfW6+mq2rgqtuQsWH8yVXjP+jKUAgOgkA9dO&#10;/WryUZTjq96W4wD5tYCFdLXlcNV9tfUVplb6PU3xq+gB1GEdxM+sR45jAld1brvbmHzuBcBXqbdh&#10;p341iYZX+NXtrLGmuqrHOhfNB2gFSZlULGrzUqdkva6yE2LPSOkTac6iPM771eflRqz3BgueZH4y&#10;Au2JXy3mWW07DrCKrraYS7mBT/fCpL3cyFzvVy9m66rDs6aADifkrVYmEM6KnX1uW8ZtWn1mp351&#10;iq5uo0bQevwqYNLlke86wrONg5wJrdfVr2cz46N6JpUArp5qt69qxPpQkS7f7YmuFv3qlnRVnSwr&#10;6irA+7cT0aPLYotVza8W8qxY1gCjDvpUH3X1WB0jHLruvtL7ixFRdTrdtPjJ1pHZsd3r6kp+FXHr&#10;WWFoqDYBKep1dcLLrakK0LcGgq5GXe32f07ICs/TcTy+7DAfYH/96sL9reowVVezzRnVCOhRan6d&#10;S3KtkzOITv6EjEAJwaP4XdypX90fXc371YX7BtZB09VC/mqLZzUAaxDQy4yroKuB5hmCbezx2RfY&#10;qurS21361WxutSO/qk6WkOg9TDekq/k4AOvMNF/G+GeinbceJZ0f6gLC+mPCq4CkqtUO/WrWoPEB&#10;+NVq1PtVePWzGlEZWXer1uMjkhv0n2pFsx48nJM4IWincQC15Xl3fnVtcYAaaLpaqA8w6WRJVDVw&#10;s9yCdjDMnbzsfDyL6Q8ITAWad+hX90lX9TdhX3TV0rbDBGNtTyt4gn9nut2HBDUL36lfzbha4Vc3&#10;P8/V/Ko+t/pv8d7Bdci4Wly3anVKuWVFgK6mfDRIbh8XM0td7B8ylKg0fhWwn7qqeQDkqn7y3mbz&#10;0j8B/Zikp7vT1RuNq36hJR7oaqlm89qh+VWdq1vxq7eX41m6amuVViySK2f1/c8oZJEA3gl88Tv1&#10;q8n7XaGrW86z2r6u/sy6C9YAPqE0h9cgXF8KEH8WV9/GUY8d+lXdA/g79qt6fFVswq8W162+ggeY&#10;oatwBiXVKxjMs/Tcc3h7/pglVoBxJWsh7HCNdaquXj10XT0s1qgsYgLPKr2FHhMAOFSvo/ngAafm&#10;Y/ixw7rWOV1VRwm2pKvKr+a5uhm/WtBVePUfp+sq86M0u3rikp4e+/fSPUh/BJw4i6fxq4Bt6Gox&#10;H8Ccpauv+lrG6inp6e+HR+kTdfgngMXhzT/br6ot9kWubsSv5utZtfmsuZX4FlmJFH/RY62Aheuv&#10;T3+ofQeLP6C99atbqRW8Tb+ar2eFulroAVSA8K+zCtm/SZjX1esFPcCMedyeYyBN4ttd+tWMq2W/&#10;uoX8TJ/8Ex9sgavF+Cq8+hkewLnJejsxFWFMAB5gUb+678o69fm5YySImwvXbBXT/arat7BJ7DQO&#10;MNOvOqbWh+x5vgL758XjAPufljVF+q0hFra0dulXNV0t+dWsBcnGUBMHEJuIA5TyAXhUfM0FqMmv&#10;BOvn67k8Xnhu9WXzp/4G8VYWYd3XOMDw5OHr6vSOCDpXhUlOPqtjhKC5Em/zYN89wFRY18jVncYB&#10;punqLuMAW/GrVzM8gEeTci5w3CFZiwfAI0pH6nBe5B/9nsFSurqfcQD64OIAJV3NRffL8Hg2zjs8&#10;l2bVOsjeuz8CVhT71f2IAxROe4cOtRYRG4KflIoucnUL+1hnz608rVuOl29DgLu1Fubqxt/ODWLP&#10;dXULtdee1ejqeBu62stno5SR8wBU7/IKvDtM11H+CMR+dV90tZy/unm/atXFATaw57pKV6fPrYLr&#10;bNcKcDUXX2WHWQnBPwGJru4svkpJMj+o0lX6nzrcIHylq+c5rn7fiF8t5gP4s3aiBpSnU3+YW+Ur&#10;Cpn5aqwPHZZse/8nxwGEGddI2I5fzecDMJhbTfWrzBj76dYI0NVcdwCmlRH+E5Do6s72W51EL9RR&#10;pa5unqutMIp3g+a5+mojulrob4W6OtWRM2PYy7jK89VXcQfSVKY/MCRxgB3qauYBdqKrIKxHXfy5&#10;Bb9aWrcyVeGbOjBLW6oCXc35U2x78Ud5gN371WTtpayrTrSFdatW6xGXa+55v3pxtY04wCxdnehc&#10;DSj5nfvzcOZurQeFJA6wH361HAfQ1xQ3hr8o/6vV+lDQ1Q1wtdgvALk6NSfwlatN/Q2S1qiRmNgP&#10;k6t1r8kiPfi+Q786TVfBr25DV+GhqemASulBZqCVOloZK+gqc8l5tjWwqKuDWSsJ9xT5+adw4J+A&#10;t2kP/GrC1VGlX93OQos9Nl8V/eoGuFryq7O4KuBvk4gstnl9kwvPvhs/QK6yTFdZS3RDk3MK/7jv&#10;huRvuPJ0P3XVGW6hlkUM4ETWxRixLV2dvqPsAv42adTCzsk4HwcAM7v/CakLIzmbnbtTnw9JRCiB&#10;//CP+2gX/9mdrnb0OMAu1q1iCJPygq5uYr9Vha5OXbcSWpEtEP5I7xbQugWuPkgPAGBByIGjhJqh&#10;2yGh5bqh/1u+VTusETRNV39sj6st4ZPc429HV8MZugr8TJuvMZ9ERo7qxoyZ2T1E/PY4loliyj8M&#10;wtBoHaYUQezQrx5pXC3Oah9tkast74T4jucFwciwutab39vwq5OZftWP0sbWF/+Sk9fqOIbeBPb+&#10;YMZTnrSEewNEvXnniTbrUhpe5ri6uzhA+4QkLXaAq+oogTM82pZfBYzAGVEaXdMr+DeG81pdvzJW&#10;0NWCB+B6BfZW6y56gB5AGOZ4SD8m/WYcPxoT65Ej8cPzPO3d3DY6mq6W4wDD7ekqTKt5eG7brvvW&#10;sgzDeLe2zvyaXy3mWfnkcJaupktVB4XtVrjh6u/CO3bfwQIbbCoNvewcPHAJGYOIyOmV1BJdZbeJ&#10;9ow4wDa5Omt0Whar6GpaGQ6eXZhPX4Xf8oeVD/DptY829VthZ45r9sPzMLRBSGz73aC7+d7nNTib&#10;4le3GAfYJKboan8GV51vNONqSVcn5kPKX70IQlDOGzvY1/OvPbxK9hMZMtSr48FxtZS/OoeuJkvQ&#10;rYs+MXNvhxBu+sv7D+8ZaOrPN/s8UOi6Wt5v9eB0tRBfncVVTytl8cgs6GrY86b+8f0BEwEwdWxa&#10;e/16vlKS7Ceq8KsPTleLfvV8PL2yjGNmHdk9XtBVO/vd/cajU59eEzKz5/euoTpsASr9qr4f/r5C&#10;09VifYCZupqVsmDA1VyJoFZwffNdHd5bMOYYPh0Tarr9a3L+3z6zdaLr6k5qBW8eU3TVJkfTuWpm&#10;zYIxfvVJHUvgHpb7FbP60powYKfMmwI4TwzX55Fc6RetVxYfH1pOwQfuEzraWsAO8wE2iYyrxXWr&#10;2zDpil+DgB/9pQ6xDFvK2xi/cq3ZdggG+njBxKvvDLiIdEQ2wg95AS/Dr987nuH2zU6Hdjq8wwEY&#10;LSUkOvEH6lUEJvDW9die0pX92X7Vvpqhq5wmp3IFV5lPDrfxBk0fmJnz2nh67pucm73Qfn7+4c1b&#10;1w5D3+/3+yF8C8/Dft/vmZeE0DGN8N8V/INLlJ4chpaXxUuZYXNC/a6zn1ZAXwuoyF992H61PVtX&#10;03dg4tFck2uEU7SwWwboqXFuHl3BvGhMroF+SED8LhFREg3HFBTUNP3wuf3U+mUALMBT13XfvjSC&#10;8ot33ENCTMvZw9JbjEZ/sq4Ors6mZjyArqZnq8c72IckB4PucPIM06I+h3nREOgo10CvIvhBO8BZ&#10;87lrGUHgiFfs/QVbbFAX3WdDcugKtndluGnqV0elrKGHp6vFdSt7lq4eXaZna3Bdjhkwm9AdkZV5&#10;YQfEk5rhU0+wzxYugbq/DDh2TNJ5M/VlzQALwoiY3e1sCZkf8OlluvpRHSX4A/wqmV4NOeDZuP+E&#10;VsykWAjKugovloQI+jDCd3zrrsKDOHZEesYqpxAL/KvIPdgzZc3FrApPTTw0ri6jq2mVpIDIvnkF&#10;iD5MRrb9LjGLg6Jyt24OxCyTRG4uwLYohGuOc508dg8W/VFxgGI+gDuevqMM/GryDjCX8JJfBQib&#10;Er7dfI+D5zh14l3GanVPWD4JnWSr2FJgFsU15fbeTLK0tYAqvzp8aH41X8/q1p6xbgW6mnDZM/OV&#10;glMwtwOmdYtvlOeT4U/fHFJ/YNQ/e/GW8uXX94Xneczp+/v0+efiq3+AXy3Us3Jr+JdA09XPwNWa&#10;Ty4wQeVcth1t/er9JBRGZ/aUjzG6hGnR1Y8sfGJqSdNzAmZU7c+BT6MhfwtDyRY3hsxCfo01P6S0&#10;xdEDj6/Cr6ZXQw54Op/yTshN3Qcn7LNhZBrbOLGxogY/RSvKRPDBpNFJeOq6hlN1pog3fBnBd15y&#10;SkwAhmrN1YzEOgF+NXmHq/ZbPThdLfrV+XXVA47U39bBjPqfg6XH3HnBztEdqwtIVxtmWYCO71dN&#10;/NG41M7AqgCqGhwS4huYNABmAwYMZ1+iATkPUPSr4qHFV0t1V36T6dXlPJ4Ogl40tQY2g2Hz6vqn&#10;vfiguwg8f0xzHvIW6Hr8OzQ7NCKm73pC5B9f/OKEn9/NfQ59dWygZ0J7YXWAtxs/AecEG44zXf3z&#10;1q1eRovo6vRKa3Fwnvrdys+WiTi7SV1cDiOQyVwZeIl2ayI8wwphzKa8Lw2sBqc/hicFJkFdnoY2&#10;G3HSCZ3shPZgvNiXLN2pfvXRWbpQcJ8xxa+CB5ihq2cpV68yytdg8kTuAjVB3tQ1mPHkBG7om4ec&#10;Xx5dcm7aQUH65gazTsCq1vxxe8IuAtvEx7cDjZhfQRyBxJFpzWYrcwbXxC9wPag4O3aDV1eaX/3z&#10;dPXtDL/6mA8Tc4idLdRhPZgkBugYqJtj/HLtPrBnjEklQ0xygn+EXN0s5CBTMJdGmVWtBJwaxsef&#10;Q3LmBtrLaj8ahfCkzIE39SxpC4MD0Yvn7qfzPUl81P1qOb4qOg8uvlpYt5o1t3JM+o8abIxozu4A&#10;RlwJKhpewzdyFVG4eDR49xbzmyw3vIFfntmOqI/jV4MNouv8HppqYKL/CZhXSyfmQfDu7Ipw8/SH&#10;+F7xuJOvDNQfDEZF1OD23XaK8M7GxXWUvP5SHKD98HXVmsFVmEgPMeOo3RLPr+ctPt52DGDkNYno&#10;Yeh2X3iBr6uA+CvkILKHoW0ZgXMxTel0XLhH43nXcpnnctDRkX7fzLFMEHVuhu9+YYBL/a4N3kGI&#10;u1MbhwP/ScWzYTZ9vB9ZLFPjAA4f/+G6CtR6DtPiIDBCkMp36ro50A5smf2MY7bHC4mDDrIVQY+4&#10;7wbv56ACC8lwkQn5565J4CxTl2J4lo2CDyzGfCy5c8AJDMP2Md5GyI1REea4bbH+9KW97eEVuc50&#10;9eGvWxXzAaxsWKkDM0yC1bVoz11wLPwyiR/M03plKzgjmG9xTq+HZDzsmKFrjYIg8DzvseMI9Wca&#10;mOdHcnF+AQiLEjOf4X/LvHfnfRniJ5eHptn3cSoGFzonR27lSgacRa9pb0+4CrqafAIVeVY8Fd37&#10;DF1X8/kAM+dWEsJwn7ujihz6OeHwKmW6hYkQKB3QRebzx3nSMok/tA298ADM78MOoeHUQrFVwFA+&#10;ZvjrAJ2E88THzFdEdAV6GoavnZr65W3c+rAvTbwurqIk2F2xbvXgdLXY3wr86jxn46e5bWUVhDnt&#10;bUTC9nv85+WRJKvUOUK56T9/99u17dDvdbCA4vTam9WAIYESbjlFlk8EDP3GL8t1jcALHFa3Dafd&#10;aj/+OaPq5xYBupokulXkWT00XS2tW82cW60DoKszHoRdvBf/OVh91rBcMLodKhVP4Zqatr9Udb6J&#10;MHwa8bA8Jtx+bX1lk6mbW+CdEhYnWe/kXUOQtGzlnxhf/XW1hbPRyRa/5gMGkGDG0zNNs+eHthW8&#10;bxmRuVzGExZTx1VTjy08mWeBOSyUmtkpQFczrpbiqw/Or1bo6sZf4QQeZAlRxC39F+xCSZ/Qimos&#10;CDCoIY0uw9Ei62Xgpd0+HZv5Zh67hSBaPkCFX31YXC3pqjHcQlQuJOTZyp7PWqX3azv4ADbYNA7m&#10;2dHabk3Y+9e40kXtvRpWp+qqwx/EupWbzmQnlKsjBYtsfk8RO4epUaH87uJw+M3CgQANB4F7Qygm&#10;Ys1gPJOBgo8d8A16det9ALtJkzeCTH4UBN2XMPBKMLLa1OZhQVfz3YA3gtuQuObKa+osXHWME5ZJ&#10;yNC0vYvaHQww2wpOQ7gZBru8QgRz9xikvt+jxa7NwtybeMUqMIjsow1gHLs0ajDIL3W0ObAe8byr&#10;uO/8bDDmOM7nx44oDNegzuGqDYoODNvHPLBwYB0bRuDh2pVg7JX8fnEXGPY5Fgym3HRf76zQ+hSE&#10;ma6Oi0Ffwad3LL8nyOlq/nTchq4yn7z9+nY8V8kL4R2fm53OSafju0Zucyy2AF39w7hlT9CIkgjb&#10;AfIb3/dD2x6Efnhuh1yWF4q43VVGYQ5vu13Yuq6qowQPRFe7KSEnZV2dk6u3y6dvTGBux1g4I2WZ&#10;YT6fi9FQv/887Ps9HtFwlNV3nb6gsADY66ehb0piZiFcCUq5n8t93Tf8YbrK8zvdgvl1dXmywgSO&#10;tS565K2A+6i8mwm76H7s84hw97XDGCY/vXICl1+Z6ZwMuLq2eS67+A9XHSzL/dD3cROg6fs9FPIf&#10;i4S1to9Q19WC6j8Yv5oQssKvzs3V5REXDHdMmVNa4OrkCxhUy/Q5iSi3vLwjddyzKwv+FP/GizYx&#10;zz1guK9G4h506wzTTcd/gq5yM+9XA/KPOtogVO6KF14S7luBB/KKNfiAJp73YtA3OUx3TPvOqRjj&#10;nY+RK5CrbSnOfzjOp/vVh9BzvJvGAdo70dWJRWQPxNsfuNxJiO+euu5v+yOIKeLsoxu8P/gib1oC&#10;TP9l3/e2nb6IPxd/ll89LLygYLy2TppTIJKd220R/HZNmU8FOON991fwVzE6VcBTWdpNfCPBCpb5&#10;YSDjapVfraqMd+/QvUq4WtLVF1m71Q2CPSdoOxVeeZ73w3nsCHEwV1Tojp/8ctz92aa/O/xZftXk&#10;eb/6ejuJxNjChbVUCKLd+oTf2u15ZdLpYxMK+yHYsdWQ01V1lOChxFevatettqOr8MDhKkVaxePg&#10;f3uTnb9D9Glyvlbq6ir5EvuCnK7mxWxLugo6alCsyII7YpeCh8L8p2O6X33o61bB+K062jgcmFRV&#10;7CeZE9b03kYbxaKVDDaG/lHy7lXoanHafD+Ri6/mX9DdNodW3BFLbcOLxXUhgWV+safjFsGqIr+7&#10;QJgWygNdLbx/383Dh+VXS3GA7cSsUrBRaF6a4ZvKaqlTMAma6Cqg30netgpdNR+aXy2uW3ljtyYI&#10;vymIx6NwHPXsrmilkYGZ8OiD+CBWxfQ4wIPItZ4SXy2fn1sA82zfNz/6/TA8t93jQNa6FAc1Wsta&#10;wl20jsUDxQxdvQcZDTOhxwEK+wLu6G91tFWwA+G9ffc7xLonUUSxCaXZO7cCz0EIllVeYeKJYWJO&#10;QAPU1SRmBbpamPA9FF2t3xcQXO9AV2PA3GDyCksCvDBcO/RN8yenZycdSrkZDrBfqmvbdhgeUh4u&#10;u4P1ocE/S87hu6hYWwx0NUv2vb/I6Wp++uhFxTjdTnA7YVj32sGs0jdPB/b/Bs+fPweqDtxTC+MG&#10;DSTCk8S1V8VXH0gcIOFqOb66O12txG370y37JBv+I+B4odDWA0e/kwz8f0YcIC9SoKuNat0bfKTJ&#10;9KkcB7h4KHGA+vjq9U7mVg2Wgk8TYQnGxbrND2SNVferhTyr8nyywf6Ck6QQTFlX2UOJAyRcLcUB&#10;7kr1OxrsL1xKZKFw+NxK46HgD09XC3EA2vjV+4Nbxz2LG8XA51ZYb3woupr61VIcwGt09V5hEpi0&#10;B9IaVMVXH5quHuaX4D06b+2eBvsBYdMjl4GuFuKrDyYOUOtXvfFerAU0mB8s4LTvVsVXH5xfLcYB&#10;ml339w4sjGRj7zwexswjywco+1V6ro4a3B8wg1PaQVCO/zrwdcQfRIavvm51U/Srja7eR7AD8Ypd&#10;sAP8Bv8EOzj4/iBWozO/2irratj41Qb7g5xfzevq50ZXG+wTvLQIQCkO8HgYNmusDfYI/2geIE9N&#10;h2K5yQYN9gWTIAwkR0t5VuBXG11tsE84OFOtmor5q42uNtg3fDUJxwydkl9tdLXBvuGVy1Fai+tW&#10;TqfYf65Bg12j7ZmRaRR1FTxAo6sN9g7v3RNKeVw4AsEOGPMaXW2wl3htjqmJdSNM0+9hvkPfly1S&#10;GjTYP7jIVG5yicuzSypnXA0a7B/YRdLQyXGcR/jVpAM0aNCgQYMGDRo0mAqsmdugwX2AYTXR+AY7&#10;Rqv1/wEc472bY25nLQAAAABJRU5ErkJgglBLAwQUAAYACAAAACEANcB+a90AAAAFAQAADwAAAGRy&#10;cy9kb3ducmV2LnhtbEyPQUvDQBCF74L/YRnBm92k1VpjNqUU9VQKtkLxNk2mSWh2NmS3SfrvHU96&#10;e483vPdNuhxto3rqfO3YQDyJQBHnrqi5NPC1f39YgPIBucDGMRm4kodldnuTYlK4gT+p34VSSQn7&#10;BA1UIbSJ1j6vyKKfuJZYspPrLAaxXamLDgcpt42eRtFcW6xZFipsaV1Rft5drIGPAYfVLH7rN+fT&#10;+vq9f9oeNjEZc383rl5BBRrD3zH84gs6ZMJ0dBcuvGoMyCPBwCMoyebTZ7FHEfHsBXSW6v/02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HTzRJFgDAAANCAAA&#10;DgAAAAAAAAAAAAAAAAA6AgAAZHJzL2Uyb0RvYy54bWxQSwECLQAKAAAAAAAAACEAhPzJHY3CAACN&#10;wgAAFAAAAAAAAAAAAAAAAAC+BQAAZHJzL21lZGlhL2ltYWdlMS5wbmdQSwECLQAUAAYACAAAACEA&#10;NcB+a90AAAAFAQAADwAAAAAAAAAAAAAAAAB9yAAAZHJzL2Rvd25yZXYueG1sUEsBAi0AFAAGAAgA&#10;AAAhAKomDr68AAAAIQEAABkAAAAAAAAAAAAAAAAAh8kAAGRycy9fcmVscy9lMm9Eb2MueG1sLnJl&#10;bHNQSwUGAAAAAAYABgB8AQAAesoAAAAA&#10;">
                <v:shape id="_x0000_s1340" type="#_x0000_t202" style="position:absolute;top:609;width:39814;height:38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6E43A89D" w14:textId="77777777" w:rsidR="008B36B3" w:rsidRPr="00A43762" w:rsidRDefault="008B36B3" w:rsidP="008B36B3">
                        <w:pPr>
                          <w:jc w:val="center"/>
                          <w:rPr>
                            <w:b/>
                            <w:bCs/>
                          </w:rPr>
                        </w:pPr>
                        <w:r w:rsidRPr="00A43762">
                          <w:rPr>
                            <w:b/>
                            <w:bCs/>
                          </w:rPr>
                          <w:t>Correct sitting posture for handwriting</w:t>
                        </w:r>
                      </w:p>
                      <w:p w14:paraId="34A879E2" w14:textId="77777777" w:rsidR="008B36B3" w:rsidRDefault="008B36B3" w:rsidP="008B36B3"/>
                    </w:txbxContent>
                  </v:textbox>
                </v:shape>
                <v:shape id="Picture 286" o:spid="_x0000_s1341" type="#_x0000_t75" style="position:absolute;left:7239;top:5715;width:26136;height:31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QA4xAAAANwAAAAPAAAAZHJzL2Rvd25yZXYueG1sRI/RaoNA&#10;FETfC/mH5QbyVlcTkWCyCSFUUgql1PoBF/dGRfeuuNvE/H23UOjjMDNnmP1xNoO40eQ6ywqSKAZB&#10;XFvdcaOg+iqetyCcR9Y4WCYFD3JwPCye9phre+dPupW+EQHCLkcFrfdjLqWrWzLoIjsSB+9qJ4M+&#10;yKmResJ7gJtBruM4kwY7DgstjnRuqe7Lb6PAviR2U9A7l2+cFJcxrdL+o1dqtZxPOxCeZv8f/mu/&#10;agXrbQa/Z8IRkIcfAAAA//8DAFBLAQItABQABgAIAAAAIQDb4fbL7gAAAIUBAAATAAAAAAAAAAAA&#10;AAAAAAAAAABbQ29udGVudF9UeXBlc10ueG1sUEsBAi0AFAAGAAgAAAAhAFr0LFu/AAAAFQEAAAsA&#10;AAAAAAAAAAAAAAAAHwEAAF9yZWxzLy5yZWxzUEsBAi0AFAAGAAgAAAAhAImBADjEAAAA3AAAAA8A&#10;AAAAAAAAAAAAAAAABwIAAGRycy9kb3ducmV2LnhtbFBLBQYAAAAAAwADALcAAAD4AgAAAAA=&#10;">
                  <v:imagedata r:id="rId366" o:title=""/>
                </v:shape>
                <w10:wrap anchorx="margin"/>
              </v:group>
            </w:pict>
          </mc:Fallback>
        </mc:AlternateContent>
      </w:r>
    </w:p>
    <w:p w14:paraId="045F5A62" w14:textId="6C1E18D6" w:rsidR="008B36B3" w:rsidRPr="008B36B3" w:rsidRDefault="008B36B3" w:rsidP="008B36B3">
      <w:pPr>
        <w:rPr>
          <w:rFonts w:ascii="Calibri" w:hAnsi="Calibri" w:cs="Calibri"/>
          <w:szCs w:val="28"/>
        </w:rPr>
      </w:pPr>
    </w:p>
    <w:p w14:paraId="591B14DA" w14:textId="382D5795" w:rsidR="008B36B3" w:rsidRPr="008B36B3" w:rsidRDefault="008B36B3" w:rsidP="008B36B3">
      <w:pPr>
        <w:rPr>
          <w:rFonts w:ascii="Calibri" w:hAnsi="Calibri" w:cs="Calibri"/>
          <w:szCs w:val="28"/>
        </w:rPr>
      </w:pPr>
    </w:p>
    <w:p w14:paraId="7EFBD252" w14:textId="1F5B3259" w:rsidR="008B36B3" w:rsidRPr="008B36B3" w:rsidRDefault="008B36B3" w:rsidP="008B36B3">
      <w:pPr>
        <w:rPr>
          <w:rFonts w:ascii="Calibri" w:hAnsi="Calibri" w:cs="Calibri"/>
          <w:szCs w:val="28"/>
        </w:rPr>
      </w:pPr>
    </w:p>
    <w:p w14:paraId="1DC09FE8" w14:textId="77777777" w:rsidR="008B36B3" w:rsidRPr="008B36B3" w:rsidRDefault="008B36B3" w:rsidP="008B36B3">
      <w:pPr>
        <w:rPr>
          <w:rFonts w:ascii="Calibri" w:hAnsi="Calibri" w:cs="Calibri"/>
          <w:szCs w:val="28"/>
        </w:rPr>
      </w:pPr>
    </w:p>
    <w:p w14:paraId="01C35489" w14:textId="77777777" w:rsidR="008B36B3" w:rsidRPr="008B36B3" w:rsidRDefault="008B36B3" w:rsidP="008B36B3">
      <w:pPr>
        <w:rPr>
          <w:rFonts w:ascii="Calibri" w:hAnsi="Calibri" w:cs="Calibri"/>
          <w:szCs w:val="28"/>
        </w:rPr>
      </w:pPr>
    </w:p>
    <w:p w14:paraId="3D8EC9A9" w14:textId="77777777" w:rsidR="008B36B3" w:rsidRPr="008B36B3" w:rsidRDefault="008B36B3" w:rsidP="008B36B3">
      <w:pPr>
        <w:rPr>
          <w:rFonts w:ascii="Calibri" w:hAnsi="Calibri" w:cs="Calibri"/>
          <w:szCs w:val="28"/>
        </w:rPr>
      </w:pPr>
    </w:p>
    <w:p w14:paraId="29DB3396" w14:textId="77777777" w:rsidR="008B36B3" w:rsidRPr="008B36B3" w:rsidRDefault="008B36B3" w:rsidP="008B36B3">
      <w:pPr>
        <w:rPr>
          <w:rFonts w:ascii="Calibri" w:hAnsi="Calibri" w:cs="Calibri"/>
          <w:szCs w:val="28"/>
        </w:rPr>
      </w:pPr>
    </w:p>
    <w:p w14:paraId="5956CE25" w14:textId="2BB528C6" w:rsidR="008B36B3" w:rsidRPr="008B36B3" w:rsidRDefault="008B36B3" w:rsidP="008B36B3">
      <w:pPr>
        <w:rPr>
          <w:rFonts w:ascii="Calibri" w:hAnsi="Calibri" w:cs="Calibri"/>
          <w:szCs w:val="28"/>
        </w:rPr>
      </w:pPr>
    </w:p>
    <w:p w14:paraId="722F344F" w14:textId="77777777" w:rsidR="008B36B3" w:rsidRPr="008B36B3" w:rsidRDefault="008B36B3" w:rsidP="008B36B3">
      <w:pPr>
        <w:rPr>
          <w:rFonts w:ascii="Calibri" w:hAnsi="Calibri" w:cs="Calibri"/>
          <w:szCs w:val="28"/>
        </w:rPr>
      </w:pPr>
    </w:p>
    <w:p w14:paraId="17F6B6DC" w14:textId="77777777" w:rsidR="008B36B3" w:rsidRPr="008B36B3" w:rsidRDefault="008B36B3" w:rsidP="008B36B3">
      <w:pPr>
        <w:rPr>
          <w:rFonts w:ascii="Calibri" w:hAnsi="Calibri" w:cs="Calibri"/>
          <w:szCs w:val="28"/>
        </w:rPr>
      </w:pPr>
    </w:p>
    <w:p w14:paraId="6ED1C8A5" w14:textId="77777777" w:rsidR="008B36B3" w:rsidRPr="008B36B3" w:rsidRDefault="008B36B3" w:rsidP="008B36B3">
      <w:pPr>
        <w:rPr>
          <w:rFonts w:ascii="Calibri" w:hAnsi="Calibri" w:cs="Calibri"/>
          <w:szCs w:val="28"/>
        </w:rPr>
      </w:pPr>
    </w:p>
    <w:p w14:paraId="3771AA04" w14:textId="3500C416" w:rsidR="00A43762" w:rsidRDefault="00A43762">
      <w:pPr>
        <w:rPr>
          <w:rFonts w:ascii="Calibri" w:hAnsi="Calibri" w:cs="Calibri"/>
          <w:szCs w:val="28"/>
        </w:rPr>
      </w:pPr>
      <w:r>
        <w:rPr>
          <w:rFonts w:ascii="Calibri" w:hAnsi="Calibri" w:cs="Calibri"/>
          <w:szCs w:val="28"/>
        </w:rPr>
        <w:br w:type="page"/>
      </w:r>
    </w:p>
    <w:p w14:paraId="78DCD76E" w14:textId="6A976A95" w:rsidR="001A1E52" w:rsidRDefault="008F4AB1">
      <w:pPr>
        <w:rPr>
          <w:rFonts w:ascii="Calibri" w:hAnsi="Calibri" w:cs="Calibri"/>
          <w:szCs w:val="28"/>
        </w:rPr>
      </w:pPr>
      <w:r>
        <w:rPr>
          <w:noProof/>
        </w:rPr>
        <w:lastRenderedPageBreak/>
        <mc:AlternateContent>
          <mc:Choice Requires="wps">
            <w:drawing>
              <wp:anchor distT="0" distB="0" distL="114300" distR="114300" simplePos="0" relativeHeight="251641856" behindDoc="0" locked="0" layoutInCell="1" allowOverlap="1" wp14:anchorId="2B09B790" wp14:editId="62816C24">
                <wp:simplePos x="0" y="0"/>
                <wp:positionH relativeFrom="page">
                  <wp:align>center</wp:align>
                </wp:positionH>
                <wp:positionV relativeFrom="paragraph">
                  <wp:posOffset>0</wp:posOffset>
                </wp:positionV>
                <wp:extent cx="1828800" cy="7825740"/>
                <wp:effectExtent l="0" t="0" r="13335" b="22860"/>
                <wp:wrapSquare wrapText="bothSides"/>
                <wp:docPr id="99" name="Text Box 99"/>
                <wp:cNvGraphicFramePr/>
                <a:graphic xmlns:a="http://schemas.openxmlformats.org/drawingml/2006/main">
                  <a:graphicData uri="http://schemas.microsoft.com/office/word/2010/wordprocessingShape">
                    <wps:wsp>
                      <wps:cNvSpPr txBox="1"/>
                      <wps:spPr>
                        <a:xfrm>
                          <a:off x="0" y="0"/>
                          <a:ext cx="1828800" cy="7825740"/>
                        </a:xfrm>
                        <a:prstGeom prst="rect">
                          <a:avLst/>
                        </a:prstGeom>
                        <a:solidFill>
                          <a:srgbClr val="FBFBFB"/>
                        </a:solidFill>
                        <a:ln w="6350">
                          <a:solidFill>
                            <a:prstClr val="black"/>
                          </a:solidFill>
                        </a:ln>
                      </wps:spPr>
                      <wps:txbx>
                        <w:txbxContent>
                          <w:p w14:paraId="6A0A6F08" w14:textId="77777777" w:rsidR="008F4AB1" w:rsidRPr="009C240E" w:rsidRDefault="008F4AB1" w:rsidP="008F4AB1">
                            <w:pPr>
                              <w:rPr>
                                <w:rFonts w:ascii="Calibri" w:hAnsi="Calibri" w:cs="Calibri"/>
                                <w:b/>
                                <w:sz w:val="32"/>
                                <w:szCs w:val="32"/>
                              </w:rPr>
                            </w:pPr>
                            <w:r w:rsidRPr="009C240E">
                              <w:rPr>
                                <w:rFonts w:ascii="Calibri" w:hAnsi="Calibri" w:cs="Calibri"/>
                                <w:b/>
                                <w:sz w:val="32"/>
                                <w:szCs w:val="32"/>
                              </w:rPr>
                              <w:t>Handwriting activities</w:t>
                            </w:r>
                          </w:p>
                          <w:p w14:paraId="2D5288BC" w14:textId="77777777" w:rsidR="008F4AB1" w:rsidRPr="009C240E" w:rsidRDefault="008F4AB1" w:rsidP="00165DC1">
                            <w:pPr>
                              <w:pStyle w:val="ListParagraph"/>
                              <w:numPr>
                                <w:ilvl w:val="0"/>
                                <w:numId w:val="32"/>
                              </w:numPr>
                              <w:rPr>
                                <w:rFonts w:ascii="Calibri" w:hAnsi="Calibri" w:cs="Calibri"/>
                                <w:b/>
                                <w:sz w:val="28"/>
                                <w:szCs w:val="36"/>
                              </w:rPr>
                            </w:pPr>
                            <w:r w:rsidRPr="009C240E">
                              <w:rPr>
                                <w:rFonts w:ascii="Calibri" w:hAnsi="Calibri" w:cs="Calibri"/>
                                <w:b/>
                                <w:sz w:val="28"/>
                                <w:szCs w:val="36"/>
                              </w:rPr>
                              <w:t>Absolute beginn</w:t>
                            </w:r>
                            <w:r>
                              <w:rPr>
                                <w:rFonts w:ascii="Calibri" w:hAnsi="Calibri" w:cs="Calibri"/>
                                <w:b/>
                                <w:sz w:val="28"/>
                                <w:szCs w:val="36"/>
                              </w:rPr>
                              <w:t>er</w:t>
                            </w:r>
                            <w:r w:rsidRPr="009C240E">
                              <w:rPr>
                                <w:rFonts w:ascii="Calibri" w:hAnsi="Calibri" w:cs="Calibri"/>
                                <w:b/>
                                <w:sz w:val="28"/>
                                <w:szCs w:val="36"/>
                              </w:rPr>
                              <w:t xml:space="preserve"> writers</w:t>
                            </w:r>
                          </w:p>
                          <w:p w14:paraId="52544D51" w14:textId="77777777" w:rsidR="008F4AB1" w:rsidRDefault="008F4AB1" w:rsidP="008F4AB1">
                            <w:pPr>
                              <w:spacing w:after="0"/>
                              <w:rPr>
                                <w:rFonts w:ascii="Calibri" w:hAnsi="Calibri" w:cs="Calibri"/>
                                <w:szCs w:val="28"/>
                              </w:rPr>
                            </w:pPr>
                            <w:r w:rsidRPr="008B36B3">
                              <w:rPr>
                                <w:rFonts w:ascii="Calibri" w:hAnsi="Calibri" w:cs="Calibri"/>
                                <w:szCs w:val="28"/>
                              </w:rPr>
                              <w:t>Absolute beginn</w:t>
                            </w:r>
                            <w:r>
                              <w:rPr>
                                <w:rFonts w:ascii="Calibri" w:hAnsi="Calibri" w:cs="Calibri"/>
                                <w:szCs w:val="28"/>
                              </w:rPr>
                              <w:t>er</w:t>
                            </w:r>
                            <w:r w:rsidRPr="008B36B3">
                              <w:rPr>
                                <w:rFonts w:ascii="Calibri" w:hAnsi="Calibri" w:cs="Calibri"/>
                                <w:szCs w:val="28"/>
                              </w:rPr>
                              <w:t xml:space="preserve"> writers could practis</w:t>
                            </w:r>
                            <w:r>
                              <w:rPr>
                                <w:rFonts w:ascii="Calibri" w:hAnsi="Calibri" w:cs="Calibri"/>
                                <w:szCs w:val="28"/>
                              </w:rPr>
                              <w:t>e</w:t>
                            </w:r>
                            <w:r w:rsidRPr="008B36B3">
                              <w:rPr>
                                <w:rFonts w:ascii="Calibri" w:hAnsi="Calibri" w:cs="Calibri"/>
                                <w:szCs w:val="28"/>
                              </w:rPr>
                              <w:t xml:space="preserve"> pre-writing strokes </w:t>
                            </w:r>
                            <w:r>
                              <w:rPr>
                                <w:rFonts w:ascii="Calibri" w:hAnsi="Calibri" w:cs="Calibri"/>
                                <w:szCs w:val="28"/>
                              </w:rPr>
                              <w:t>on the back of recycled paper</w:t>
                            </w:r>
                            <w:r w:rsidRPr="008B36B3">
                              <w:rPr>
                                <w:rFonts w:ascii="Calibri" w:hAnsi="Calibri" w:cs="Calibri"/>
                                <w:szCs w:val="28"/>
                              </w:rPr>
                              <w:t xml:space="preserve">: </w:t>
                            </w:r>
                          </w:p>
                          <w:p w14:paraId="0726FF09" w14:textId="77777777" w:rsidR="008F4AB1" w:rsidRDefault="008F4AB1" w:rsidP="00165DC1">
                            <w:pPr>
                              <w:pStyle w:val="ListParagraph"/>
                              <w:numPr>
                                <w:ilvl w:val="0"/>
                                <w:numId w:val="33"/>
                              </w:numPr>
                              <w:rPr>
                                <w:rFonts w:ascii="Calibri" w:hAnsi="Calibri" w:cs="Calibri"/>
                                <w:sz w:val="28"/>
                                <w:szCs w:val="36"/>
                              </w:rPr>
                            </w:pPr>
                            <w:r w:rsidRPr="009C240E">
                              <w:rPr>
                                <w:rFonts w:ascii="Calibri" w:hAnsi="Calibri" w:cs="Calibri"/>
                                <w:sz w:val="28"/>
                                <w:szCs w:val="36"/>
                              </w:rPr>
                              <w:t>Lines</w:t>
                            </w:r>
                            <w:r>
                              <w:rPr>
                                <w:rFonts w:ascii="Calibri" w:hAnsi="Calibri" w:cs="Calibri"/>
                                <w:sz w:val="28"/>
                                <w:szCs w:val="36"/>
                              </w:rPr>
                              <w:t xml:space="preserve"> </w:t>
                            </w:r>
                            <w:r w:rsidRPr="009C240E">
                              <w:rPr>
                                <w:rFonts w:ascii="Calibri" w:hAnsi="Calibri" w:cs="Calibri"/>
                                <w:sz w:val="28"/>
                                <w:szCs w:val="36"/>
                              </w:rPr>
                              <w:t>-</w:t>
                            </w:r>
                            <w:r>
                              <w:rPr>
                                <w:rFonts w:ascii="Calibri" w:hAnsi="Calibri" w:cs="Calibri"/>
                                <w:sz w:val="28"/>
                                <w:szCs w:val="36"/>
                              </w:rPr>
                              <w:t xml:space="preserve"> </w:t>
                            </w:r>
                            <w:r w:rsidRPr="009C240E">
                              <w:rPr>
                                <w:rFonts w:ascii="Calibri" w:hAnsi="Calibri" w:cs="Calibri"/>
                                <w:sz w:val="28"/>
                                <w:szCs w:val="36"/>
                              </w:rPr>
                              <w:t>vertical, horizontal and diagonal</w:t>
                            </w:r>
                            <w:r>
                              <w:rPr>
                                <w:rFonts w:ascii="Calibri" w:hAnsi="Calibri" w:cs="Calibri"/>
                                <w:sz w:val="28"/>
                                <w:szCs w:val="36"/>
                              </w:rPr>
                              <w:t xml:space="preserve">    </w:t>
                            </w:r>
                          </w:p>
                          <w:p w14:paraId="7E12B13E" w14:textId="77777777" w:rsidR="008F4AB1" w:rsidRDefault="008F4AB1" w:rsidP="00165DC1">
                            <w:pPr>
                              <w:pStyle w:val="ListParagraph"/>
                              <w:numPr>
                                <w:ilvl w:val="0"/>
                                <w:numId w:val="33"/>
                              </w:numPr>
                              <w:rPr>
                                <w:rFonts w:ascii="Calibri" w:hAnsi="Calibri" w:cs="Calibri"/>
                                <w:sz w:val="28"/>
                                <w:szCs w:val="36"/>
                              </w:rPr>
                            </w:pPr>
                            <w:r>
                              <w:rPr>
                                <w:rFonts w:ascii="Calibri" w:hAnsi="Calibri" w:cs="Calibri"/>
                                <w:sz w:val="28"/>
                                <w:szCs w:val="36"/>
                              </w:rPr>
                              <w:t>C</w:t>
                            </w:r>
                            <w:r w:rsidRPr="009C240E">
                              <w:rPr>
                                <w:rFonts w:ascii="Calibri" w:hAnsi="Calibri" w:cs="Calibri"/>
                                <w:sz w:val="28"/>
                                <w:szCs w:val="36"/>
                              </w:rPr>
                              <w:t>ircles-clockwise and anti- clockwise</w:t>
                            </w:r>
                          </w:p>
                          <w:p w14:paraId="2E268179" w14:textId="77777777" w:rsidR="008F4AB1" w:rsidRDefault="008F4AB1" w:rsidP="00165DC1">
                            <w:pPr>
                              <w:pStyle w:val="ListParagraph"/>
                              <w:numPr>
                                <w:ilvl w:val="0"/>
                                <w:numId w:val="33"/>
                              </w:numPr>
                              <w:rPr>
                                <w:rFonts w:ascii="Calibri" w:hAnsi="Calibri" w:cs="Calibri"/>
                                <w:sz w:val="28"/>
                                <w:szCs w:val="36"/>
                              </w:rPr>
                            </w:pPr>
                            <w:r w:rsidRPr="009C240E">
                              <w:rPr>
                                <w:rFonts w:ascii="Calibri" w:hAnsi="Calibri" w:cs="Calibri"/>
                                <w:sz w:val="28"/>
                                <w:szCs w:val="36"/>
                              </w:rPr>
                              <w:t>wavy lines from left to right</w:t>
                            </w:r>
                          </w:p>
                          <w:p w14:paraId="1641D2CE" w14:textId="77777777" w:rsidR="008F4AB1" w:rsidRPr="009C240E" w:rsidRDefault="008F4AB1" w:rsidP="00165DC1">
                            <w:pPr>
                              <w:pStyle w:val="ListParagraph"/>
                              <w:numPr>
                                <w:ilvl w:val="0"/>
                                <w:numId w:val="33"/>
                              </w:numPr>
                              <w:spacing w:after="0" w:line="360" w:lineRule="auto"/>
                              <w:rPr>
                                <w:rFonts w:ascii="Calibri" w:hAnsi="Calibri" w:cs="Calibri"/>
                                <w:sz w:val="28"/>
                                <w:szCs w:val="36"/>
                              </w:rPr>
                            </w:pPr>
                            <w:r w:rsidRPr="009C240E">
                              <w:rPr>
                                <w:rFonts w:ascii="Calibri" w:hAnsi="Calibri" w:cs="Calibri"/>
                                <w:sz w:val="28"/>
                                <w:szCs w:val="36"/>
                              </w:rPr>
                              <w:t>curves-opening up ( for u, y, v, w),  and opening down ( for m, n).</w:t>
                            </w:r>
                          </w:p>
                          <w:p w14:paraId="7640E620" w14:textId="1B527B04" w:rsidR="008F4AB1" w:rsidRDefault="00804FDA" w:rsidP="00804FDA">
                            <w:pPr>
                              <w:spacing w:line="360" w:lineRule="auto"/>
                              <w:rPr>
                                <w:rFonts w:ascii="Calibri" w:hAnsi="Calibri" w:cs="Calibri"/>
                                <w:szCs w:val="28"/>
                              </w:rPr>
                            </w:pPr>
                            <w:r>
                              <w:rPr>
                                <w:rFonts w:ascii="Calibri" w:hAnsi="Calibri" w:cs="Calibri"/>
                                <w:szCs w:val="28"/>
                              </w:rPr>
                              <w:t>Make sure</w:t>
                            </w:r>
                            <w:r w:rsidR="008F4AB1" w:rsidRPr="00804FDA">
                              <w:rPr>
                                <w:rFonts w:ascii="Calibri" w:hAnsi="Calibri" w:cs="Calibri"/>
                                <w:szCs w:val="28"/>
                              </w:rPr>
                              <w:t xml:space="preserve"> students are using correct pencil grip</w:t>
                            </w:r>
                            <w:r w:rsidR="00455755" w:rsidRPr="00804FDA">
                              <w:rPr>
                                <w:rFonts w:ascii="Calibri" w:hAnsi="Calibri" w:cs="Calibri"/>
                                <w:szCs w:val="28"/>
                              </w:rPr>
                              <w:t>.</w:t>
                            </w:r>
                          </w:p>
                          <w:p w14:paraId="32C949CB" w14:textId="77777777" w:rsidR="008F4AB1" w:rsidRPr="008B36B3" w:rsidRDefault="008F4AB1" w:rsidP="008F4AB1">
                            <w:pPr>
                              <w:ind w:firstLine="426"/>
                              <w:rPr>
                                <w:rFonts w:ascii="Calibri" w:hAnsi="Calibri" w:cs="Calibri"/>
                                <w:b/>
                                <w:szCs w:val="28"/>
                              </w:rPr>
                            </w:pPr>
                            <w:r>
                              <w:rPr>
                                <w:rFonts w:ascii="Calibri" w:hAnsi="Calibri" w:cs="Calibri"/>
                                <w:b/>
                                <w:szCs w:val="28"/>
                              </w:rPr>
                              <w:t xml:space="preserve">2. </w:t>
                            </w:r>
                            <w:r w:rsidRPr="008B36B3">
                              <w:rPr>
                                <w:rFonts w:ascii="Calibri" w:hAnsi="Calibri" w:cs="Calibri"/>
                                <w:b/>
                                <w:szCs w:val="28"/>
                              </w:rPr>
                              <w:t>Beginn</w:t>
                            </w:r>
                            <w:r>
                              <w:rPr>
                                <w:rFonts w:ascii="Calibri" w:hAnsi="Calibri" w:cs="Calibri"/>
                                <w:b/>
                                <w:szCs w:val="28"/>
                              </w:rPr>
                              <w:t>er</w:t>
                            </w:r>
                            <w:r w:rsidRPr="008B36B3">
                              <w:rPr>
                                <w:rFonts w:ascii="Calibri" w:hAnsi="Calibri" w:cs="Calibri"/>
                                <w:b/>
                                <w:szCs w:val="28"/>
                              </w:rPr>
                              <w:t xml:space="preserve"> writers</w:t>
                            </w:r>
                          </w:p>
                          <w:p w14:paraId="6F20C770" w14:textId="77777777" w:rsidR="008F4AB1" w:rsidRPr="008B36B3" w:rsidRDefault="008F4AB1" w:rsidP="001A1E52">
                            <w:pPr>
                              <w:spacing w:after="0"/>
                              <w:rPr>
                                <w:rFonts w:ascii="Calibri" w:hAnsi="Calibri" w:cs="Calibri"/>
                                <w:szCs w:val="28"/>
                              </w:rPr>
                            </w:pPr>
                            <w:r w:rsidRPr="008B36B3">
                              <w:rPr>
                                <w:rFonts w:ascii="Calibri" w:hAnsi="Calibri" w:cs="Calibri"/>
                                <w:szCs w:val="28"/>
                              </w:rPr>
                              <w:t>Beginn</w:t>
                            </w:r>
                            <w:r>
                              <w:rPr>
                                <w:rFonts w:ascii="Calibri" w:hAnsi="Calibri" w:cs="Calibri"/>
                                <w:szCs w:val="28"/>
                              </w:rPr>
                              <w:t>er</w:t>
                            </w:r>
                            <w:r w:rsidRPr="008B36B3">
                              <w:rPr>
                                <w:rFonts w:ascii="Calibri" w:hAnsi="Calibri" w:cs="Calibri"/>
                                <w:szCs w:val="28"/>
                              </w:rPr>
                              <w:t xml:space="preserve"> writers need many and varied practise exercises after formation instruction.</w:t>
                            </w:r>
                            <w:r>
                              <w:rPr>
                                <w:rFonts w:ascii="Calibri" w:hAnsi="Calibri" w:cs="Calibri"/>
                                <w:szCs w:val="28"/>
                              </w:rPr>
                              <w:t xml:space="preserve"> The following exercises need to be modelled by the teacher.</w:t>
                            </w:r>
                          </w:p>
                          <w:p w14:paraId="578FF398" w14:textId="77777777" w:rsidR="008F4AB1" w:rsidRPr="008B36B3" w:rsidRDefault="008F4AB1" w:rsidP="00165DC1">
                            <w:pPr>
                              <w:pStyle w:val="ListParagraph"/>
                              <w:numPr>
                                <w:ilvl w:val="0"/>
                                <w:numId w:val="25"/>
                              </w:numPr>
                              <w:rPr>
                                <w:rFonts w:ascii="Calibri" w:hAnsi="Calibri" w:cs="Calibri"/>
                                <w:sz w:val="28"/>
                                <w:szCs w:val="28"/>
                              </w:rPr>
                            </w:pPr>
                            <w:r w:rsidRPr="008B36B3">
                              <w:rPr>
                                <w:rFonts w:ascii="Calibri" w:hAnsi="Calibri" w:cs="Calibri"/>
                                <w:sz w:val="28"/>
                                <w:szCs w:val="28"/>
                                <w:lang w:val="en-US"/>
                              </w:rPr>
                              <w:t xml:space="preserve">Trace the letter with a finger </w:t>
                            </w:r>
                            <w:r>
                              <w:rPr>
                                <w:rFonts w:ascii="Calibri" w:hAnsi="Calibri" w:cs="Calibri"/>
                                <w:sz w:val="28"/>
                                <w:szCs w:val="28"/>
                                <w:lang w:val="en-US"/>
                              </w:rPr>
                              <w:t xml:space="preserve">on the table, on the hand or in the air </w:t>
                            </w:r>
                            <w:r w:rsidRPr="008B36B3">
                              <w:rPr>
                                <w:rFonts w:ascii="Calibri" w:hAnsi="Calibri" w:cs="Calibri"/>
                                <w:sz w:val="28"/>
                                <w:szCs w:val="28"/>
                                <w:lang w:val="en-US"/>
                              </w:rPr>
                              <w:t xml:space="preserve">before writing it. </w:t>
                            </w:r>
                          </w:p>
                          <w:p w14:paraId="4880FB3D" w14:textId="77777777" w:rsidR="008F4AB1" w:rsidRPr="008B36B3" w:rsidRDefault="008F4AB1" w:rsidP="00165DC1">
                            <w:pPr>
                              <w:pStyle w:val="ListParagraph"/>
                              <w:numPr>
                                <w:ilvl w:val="0"/>
                                <w:numId w:val="25"/>
                              </w:numPr>
                              <w:rPr>
                                <w:rFonts w:ascii="Calibri" w:hAnsi="Calibri" w:cs="Calibri"/>
                                <w:sz w:val="28"/>
                                <w:szCs w:val="28"/>
                              </w:rPr>
                            </w:pPr>
                            <w:r>
                              <w:rPr>
                                <w:rFonts w:ascii="Calibri" w:hAnsi="Calibri" w:cs="Calibri"/>
                                <w:sz w:val="28"/>
                                <w:szCs w:val="28"/>
                              </w:rPr>
                              <w:t>C</w:t>
                            </w:r>
                            <w:r w:rsidRPr="008B36B3">
                              <w:rPr>
                                <w:rFonts w:ascii="Calibri" w:hAnsi="Calibri" w:cs="Calibri"/>
                                <w:sz w:val="28"/>
                                <w:szCs w:val="28"/>
                              </w:rPr>
                              <w:t>opy single letters in various sizes</w:t>
                            </w:r>
                            <w:r>
                              <w:rPr>
                                <w:rFonts w:ascii="Calibri" w:hAnsi="Calibri" w:cs="Calibri"/>
                                <w:sz w:val="28"/>
                                <w:szCs w:val="28"/>
                              </w:rPr>
                              <w:t xml:space="preserve"> repeatedly </w:t>
                            </w:r>
                            <w:r w:rsidRPr="008B36B3">
                              <w:rPr>
                                <w:rFonts w:ascii="Calibri" w:hAnsi="Calibri" w:cs="Calibri"/>
                                <w:sz w:val="28"/>
                                <w:szCs w:val="28"/>
                              </w:rPr>
                              <w:t>on scrap paper</w:t>
                            </w:r>
                            <w:r>
                              <w:rPr>
                                <w:rFonts w:ascii="Calibri" w:hAnsi="Calibri" w:cs="Calibri"/>
                                <w:sz w:val="28"/>
                                <w:szCs w:val="28"/>
                              </w:rPr>
                              <w:t>;</w:t>
                            </w:r>
                            <w:r w:rsidRPr="008B36B3">
                              <w:rPr>
                                <w:rFonts w:ascii="Calibri" w:hAnsi="Calibri" w:cs="Calibri"/>
                                <w:sz w:val="28"/>
                                <w:szCs w:val="28"/>
                              </w:rPr>
                              <w:t xml:space="preserve"> </w:t>
                            </w:r>
                            <w:r>
                              <w:rPr>
                                <w:rFonts w:ascii="Calibri" w:hAnsi="Calibri" w:cs="Calibri"/>
                                <w:sz w:val="28"/>
                                <w:szCs w:val="28"/>
                              </w:rPr>
                              <w:t xml:space="preserve">later </w:t>
                            </w:r>
                            <w:r w:rsidRPr="008B36B3">
                              <w:rPr>
                                <w:rFonts w:ascii="Calibri" w:hAnsi="Calibri" w:cs="Calibri"/>
                                <w:sz w:val="28"/>
                                <w:szCs w:val="28"/>
                              </w:rPr>
                              <w:t>progress to copying words</w:t>
                            </w:r>
                            <w:r>
                              <w:rPr>
                                <w:rFonts w:ascii="Calibri" w:hAnsi="Calibri" w:cs="Calibri"/>
                                <w:sz w:val="28"/>
                                <w:szCs w:val="28"/>
                              </w:rPr>
                              <w:t>.</w:t>
                            </w:r>
                          </w:p>
                          <w:p w14:paraId="17333804" w14:textId="77777777" w:rsidR="008F4AB1" w:rsidRPr="008B36B3" w:rsidRDefault="008F4AB1" w:rsidP="00165DC1">
                            <w:pPr>
                              <w:pStyle w:val="ListParagraph"/>
                              <w:numPr>
                                <w:ilvl w:val="0"/>
                                <w:numId w:val="25"/>
                              </w:numPr>
                              <w:rPr>
                                <w:rFonts w:ascii="Calibri" w:hAnsi="Calibri" w:cs="Calibri"/>
                                <w:sz w:val="28"/>
                                <w:szCs w:val="28"/>
                              </w:rPr>
                            </w:pPr>
                            <w:r>
                              <w:rPr>
                                <w:rFonts w:ascii="Calibri" w:hAnsi="Calibri" w:cs="Calibri"/>
                                <w:sz w:val="28"/>
                                <w:szCs w:val="28"/>
                              </w:rPr>
                              <w:t xml:space="preserve">Progress from copying to writing </w:t>
                            </w:r>
                            <w:r w:rsidRPr="008B36B3">
                              <w:rPr>
                                <w:rFonts w:ascii="Calibri" w:hAnsi="Calibri" w:cs="Calibri"/>
                                <w:sz w:val="28"/>
                                <w:szCs w:val="28"/>
                              </w:rPr>
                              <w:t>letters</w:t>
                            </w:r>
                            <w:r>
                              <w:rPr>
                                <w:rFonts w:ascii="Calibri" w:hAnsi="Calibri" w:cs="Calibri"/>
                                <w:sz w:val="28"/>
                                <w:szCs w:val="28"/>
                              </w:rPr>
                              <w:t xml:space="preserve"> on a line;</w:t>
                            </w:r>
                            <w:r w:rsidRPr="008B36B3">
                              <w:rPr>
                                <w:rFonts w:ascii="Calibri" w:hAnsi="Calibri" w:cs="Calibri"/>
                                <w:sz w:val="28"/>
                                <w:szCs w:val="28"/>
                              </w:rPr>
                              <w:t xml:space="preserve"> then </w:t>
                            </w:r>
                            <w:r>
                              <w:rPr>
                                <w:rFonts w:ascii="Calibri" w:hAnsi="Calibri" w:cs="Calibri"/>
                                <w:sz w:val="28"/>
                                <w:szCs w:val="28"/>
                              </w:rPr>
                              <w:t xml:space="preserve">copying </w:t>
                            </w:r>
                            <w:r w:rsidRPr="008B36B3">
                              <w:rPr>
                                <w:rFonts w:ascii="Calibri" w:hAnsi="Calibri" w:cs="Calibri"/>
                                <w:sz w:val="28"/>
                                <w:szCs w:val="28"/>
                              </w:rPr>
                              <w:t xml:space="preserve">words on </w:t>
                            </w:r>
                            <w:r>
                              <w:rPr>
                                <w:rFonts w:ascii="Calibri" w:hAnsi="Calibri" w:cs="Calibri"/>
                                <w:sz w:val="28"/>
                                <w:szCs w:val="28"/>
                              </w:rPr>
                              <w:t>a</w:t>
                            </w:r>
                            <w:r w:rsidRPr="008B36B3">
                              <w:rPr>
                                <w:rFonts w:ascii="Calibri" w:hAnsi="Calibri" w:cs="Calibri"/>
                                <w:sz w:val="28"/>
                                <w:szCs w:val="28"/>
                              </w:rPr>
                              <w:t xml:space="preserve"> line and in boxes</w:t>
                            </w:r>
                            <w:r>
                              <w:rPr>
                                <w:rFonts w:ascii="Calibri" w:hAnsi="Calibri" w:cs="Calibri"/>
                                <w:sz w:val="28"/>
                                <w:szCs w:val="28"/>
                              </w:rPr>
                              <w:t xml:space="preserve"> </w:t>
                            </w:r>
                            <w:r w:rsidRPr="008B36B3">
                              <w:rPr>
                                <w:rFonts w:ascii="Calibri" w:hAnsi="Calibri" w:cs="Calibri"/>
                                <w:sz w:val="28"/>
                                <w:szCs w:val="28"/>
                              </w:rPr>
                              <w:t xml:space="preserve">as </w:t>
                            </w:r>
                            <w:r>
                              <w:rPr>
                                <w:rFonts w:ascii="Calibri" w:hAnsi="Calibri" w:cs="Calibri"/>
                                <w:sz w:val="28"/>
                                <w:szCs w:val="28"/>
                              </w:rPr>
                              <w:t>o</w:t>
                            </w:r>
                            <w:r w:rsidRPr="008B36B3">
                              <w:rPr>
                                <w:rFonts w:ascii="Calibri" w:hAnsi="Calibri" w:cs="Calibri"/>
                                <w:sz w:val="28"/>
                                <w:szCs w:val="28"/>
                              </w:rPr>
                              <w:t>n forms.</w:t>
                            </w:r>
                          </w:p>
                          <w:p w14:paraId="22F8B7AA" w14:textId="77777777" w:rsidR="008F4AB1" w:rsidRDefault="008F4AB1" w:rsidP="00165DC1">
                            <w:pPr>
                              <w:pStyle w:val="ListParagraph"/>
                              <w:numPr>
                                <w:ilvl w:val="0"/>
                                <w:numId w:val="25"/>
                              </w:numPr>
                              <w:rPr>
                                <w:rFonts w:ascii="Calibri" w:hAnsi="Calibri" w:cs="Calibri"/>
                                <w:sz w:val="28"/>
                                <w:szCs w:val="28"/>
                              </w:rPr>
                            </w:pPr>
                            <w:r>
                              <w:rPr>
                                <w:rFonts w:ascii="Calibri" w:hAnsi="Calibri" w:cs="Calibri"/>
                                <w:sz w:val="28"/>
                                <w:szCs w:val="28"/>
                              </w:rPr>
                              <w:t xml:space="preserve">In pairs: </w:t>
                            </w:r>
                          </w:p>
                          <w:p w14:paraId="41272A68" w14:textId="77777777" w:rsidR="008F4AB1" w:rsidRPr="00BB204A" w:rsidRDefault="008F4AB1" w:rsidP="00165DC1">
                            <w:pPr>
                              <w:pStyle w:val="ListParagraph"/>
                              <w:numPr>
                                <w:ilvl w:val="0"/>
                                <w:numId w:val="34"/>
                              </w:numPr>
                              <w:ind w:left="1276" w:hanging="425"/>
                              <w:rPr>
                                <w:rFonts w:ascii="Calibri" w:hAnsi="Calibri" w:cs="Calibri"/>
                                <w:sz w:val="36"/>
                                <w:szCs w:val="36"/>
                              </w:rPr>
                            </w:pPr>
                            <w:r w:rsidRPr="00BB204A">
                              <w:rPr>
                                <w:rFonts w:ascii="Calibri" w:hAnsi="Calibri" w:cs="Calibri"/>
                                <w:sz w:val="28"/>
                                <w:szCs w:val="36"/>
                              </w:rPr>
                              <w:t xml:space="preserve">Student A selects and dictates a letter from a set of </w:t>
                            </w:r>
                            <w:r w:rsidRPr="00BB204A">
                              <w:rPr>
                                <w:rFonts w:ascii="Calibri" w:hAnsi="Calibri" w:cs="Calibri"/>
                                <w:i/>
                                <w:iCs/>
                                <w:sz w:val="28"/>
                                <w:szCs w:val="36"/>
                              </w:rPr>
                              <w:t>Letter flash cards</w:t>
                            </w:r>
                            <w:r w:rsidRPr="00BB204A">
                              <w:rPr>
                                <w:rFonts w:ascii="Calibri" w:hAnsi="Calibri" w:cs="Calibri"/>
                                <w:sz w:val="28"/>
                                <w:szCs w:val="36"/>
                              </w:rPr>
                              <w:t xml:space="preserve"> for Student B to write. Both students then check the letter formation. Swap roles.</w:t>
                            </w:r>
                          </w:p>
                          <w:p w14:paraId="1692B6F1" w14:textId="77777777" w:rsidR="008F4AB1" w:rsidRPr="00BB204A" w:rsidRDefault="008F4AB1" w:rsidP="00165DC1">
                            <w:pPr>
                              <w:pStyle w:val="ListParagraph"/>
                              <w:numPr>
                                <w:ilvl w:val="0"/>
                                <w:numId w:val="34"/>
                              </w:numPr>
                              <w:ind w:left="1276" w:hanging="425"/>
                              <w:rPr>
                                <w:rFonts w:ascii="Calibri" w:hAnsi="Calibri" w:cs="Calibri"/>
                                <w:sz w:val="44"/>
                                <w:szCs w:val="44"/>
                              </w:rPr>
                            </w:pPr>
                            <w:r w:rsidRPr="00BB204A">
                              <w:rPr>
                                <w:rFonts w:ascii="Calibri" w:hAnsi="Calibri" w:cs="Calibri"/>
                                <w:sz w:val="28"/>
                                <w:szCs w:val="36"/>
                              </w:rPr>
                              <w:t xml:space="preserve">Student A writes a letter and asks Student B to identify the letter by naming and/or pointing to it on </w:t>
                            </w:r>
                            <w:r w:rsidRPr="00292F47">
                              <w:rPr>
                                <w:rFonts w:ascii="Calibri" w:hAnsi="Calibri" w:cs="Calibri"/>
                                <w:sz w:val="28"/>
                                <w:szCs w:val="36"/>
                              </w:rPr>
                              <w:t xml:space="preserve">the </w:t>
                            </w:r>
                            <w:r w:rsidRPr="00292F47">
                              <w:rPr>
                                <w:rFonts w:ascii="Calibri" w:hAnsi="Calibri" w:cs="Calibri"/>
                                <w:i/>
                                <w:iCs/>
                                <w:sz w:val="28"/>
                                <w:szCs w:val="36"/>
                              </w:rPr>
                              <w:t>Alphabet Letter Strip</w:t>
                            </w:r>
                            <w:r w:rsidRPr="00292F47">
                              <w:rPr>
                                <w:rFonts w:ascii="Calibri" w:hAnsi="Calibri" w:cs="Calibri"/>
                                <w:sz w:val="28"/>
                                <w:szCs w:val="36"/>
                              </w:rPr>
                              <w:t xml:space="preserve"> provided. Student A could ask Student B to write the</w:t>
                            </w:r>
                            <w:r>
                              <w:rPr>
                                <w:rFonts w:ascii="Calibri" w:hAnsi="Calibri" w:cs="Calibri"/>
                                <w:sz w:val="28"/>
                                <w:szCs w:val="36"/>
                              </w:rPr>
                              <w:t xml:space="preserve"> l</w:t>
                            </w:r>
                            <w:r w:rsidRPr="00BB204A">
                              <w:rPr>
                                <w:rFonts w:ascii="Calibri" w:hAnsi="Calibri" w:cs="Calibri"/>
                                <w:sz w:val="28"/>
                                <w:szCs w:val="36"/>
                              </w:rPr>
                              <w:t>etter. Swap roles.</w:t>
                            </w:r>
                          </w:p>
                          <w:p w14:paraId="15810941" w14:textId="3B534E78" w:rsidR="008F4AB1" w:rsidRPr="00BB204A" w:rsidRDefault="008F4AB1" w:rsidP="00165DC1">
                            <w:pPr>
                              <w:pStyle w:val="ListParagraph"/>
                              <w:numPr>
                                <w:ilvl w:val="0"/>
                                <w:numId w:val="34"/>
                              </w:numPr>
                              <w:ind w:left="1276" w:hanging="425"/>
                              <w:rPr>
                                <w:rFonts w:ascii="Calibri" w:hAnsi="Calibri" w:cs="Calibri"/>
                                <w:sz w:val="44"/>
                                <w:szCs w:val="44"/>
                              </w:rPr>
                            </w:pPr>
                            <w:r w:rsidRPr="00BB204A">
                              <w:rPr>
                                <w:rFonts w:ascii="Calibri" w:hAnsi="Calibri" w:cs="Calibri"/>
                                <w:sz w:val="28"/>
                                <w:szCs w:val="36"/>
                              </w:rPr>
                              <w:t>Student A writes/copies their own name onto scrap paper</w:t>
                            </w:r>
                            <w:r>
                              <w:rPr>
                                <w:rFonts w:ascii="Calibri" w:hAnsi="Calibri" w:cs="Calibri"/>
                                <w:sz w:val="28"/>
                                <w:szCs w:val="36"/>
                              </w:rPr>
                              <w:t>:</w:t>
                            </w:r>
                            <w:r w:rsidRPr="00BB204A">
                              <w:rPr>
                                <w:rFonts w:ascii="Calibri" w:hAnsi="Calibri" w:cs="Calibri"/>
                                <w:sz w:val="28"/>
                                <w:szCs w:val="36"/>
                              </w:rPr>
                              <w:t xml:space="preserve"> Student B </w:t>
                            </w:r>
                            <w:r>
                              <w:rPr>
                                <w:rFonts w:ascii="Calibri" w:hAnsi="Calibri" w:cs="Calibri"/>
                                <w:sz w:val="28"/>
                                <w:szCs w:val="36"/>
                              </w:rPr>
                              <w:t>copies</w:t>
                            </w:r>
                            <w:r w:rsidRPr="00BB204A">
                              <w:rPr>
                                <w:rFonts w:ascii="Calibri" w:hAnsi="Calibri" w:cs="Calibri"/>
                                <w:sz w:val="28"/>
                                <w:szCs w:val="36"/>
                              </w:rPr>
                              <w:t xml:space="preserve"> the name while </w:t>
                            </w:r>
                            <w:r>
                              <w:rPr>
                                <w:rFonts w:ascii="Calibri" w:hAnsi="Calibri" w:cs="Calibri"/>
                                <w:sz w:val="28"/>
                                <w:szCs w:val="36"/>
                              </w:rPr>
                              <w:t>saying</w:t>
                            </w:r>
                            <w:r w:rsidRPr="00BB204A">
                              <w:rPr>
                                <w:rFonts w:ascii="Calibri" w:hAnsi="Calibri" w:cs="Calibri"/>
                                <w:sz w:val="28"/>
                                <w:szCs w:val="36"/>
                              </w:rPr>
                              <w:t xml:space="preserve"> each letter. </w:t>
                            </w:r>
                            <w:r w:rsidR="00804FDA">
                              <w:rPr>
                                <w:rFonts w:ascii="Calibri" w:hAnsi="Calibri" w:cs="Calibri"/>
                                <w:sz w:val="28"/>
                                <w:szCs w:val="36"/>
                              </w:rPr>
                              <w:br/>
                            </w:r>
                            <w:r w:rsidRPr="00BB204A">
                              <w:rPr>
                                <w:rFonts w:ascii="Calibri" w:hAnsi="Calibri" w:cs="Calibri"/>
                                <w:sz w:val="28"/>
                                <w:szCs w:val="36"/>
                              </w:rPr>
                              <w:t xml:space="preserve">Swap roles.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09B790" id="Text Box 99" o:spid="_x0000_s1342" type="#_x0000_t202" style="position:absolute;margin-left:0;margin-top:0;width:2in;height:616.2pt;z-index:251641856;visibility:visible;mso-wrap-style:non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kccPAIAAIUEAAAOAAAAZHJzL2Uyb0RvYy54bWysVE1v2zAMvQ/YfxB0X+xkSZsZcYo0RYYB&#10;QVsgHXqWZSk2JouCpMTOfv0oxflou9MwBFBIkXokH0nP7rpGkb2wrgad0+EgpURoDmWttzn9+bL6&#10;MqXEeaZLpkCLnB6Eo3fzz59mrcnECCpQpbAEQbTLWpPTynuTJYnjlWiYG4ARGo0SbMM8qnablJa1&#10;iN6oZJSmN0kLtjQWuHAObx+ORjqP+FIK7p+kdMITlVPMzcfTxrMIZzKfsWxrmalq3qfB/iGLhtUa&#10;g56hHphnZGfrD1BNzS04kH7AoUlAypqLWANWM0zfVbOpmBGxFiTHmTNN7v/B8sf9xjxb4rt76LCB&#10;gZDWuMzhZaink7YJ/5gpQTtSeDjTJjpPeHg0HU2nKZo42m6no8ntOBKbXJ4b6/x3AQ0JQk4t9iXS&#10;xfZr5zEkup5cQjQHqi5XtVJRsdtiqSzZM+zh6j78Qpb45I2b0qTN6c3XSRqR39gC9hmiUIz/+oiA&#10;eEoj7KX6IPmu6EhdYpGI23NTQHlAyiwcp8kZvqoxwJo5/8wsjg9SgSvhn/CQCjAr6CVKKrC//3Yf&#10;/LGraKWkxXHMqcZ9oUT90Njtb8MxUkp8VMaT2xEq9tpSXFv0rlkCcjXE1TM8isHfq5MoLTSvuDeL&#10;EBNNTHOMnFN/Epf+uCK4d1wsFtEJ59Uwv9YbwwN06Eyg9aV7Zdb0ffU4Eo9wGluWvWvv0Te81LDY&#10;eZB17H3g+chpTz/Oeuxvv5dhma716HX5esz/AAAA//8DAFBLAwQUAAYACAAAACEAITqNrtoAAAAG&#10;AQAADwAAAGRycy9kb3ducmV2LnhtbEyPQUvEMBCF74L/IYzgzU2Ny1pq00VWelsEV72nzdhUm0lp&#10;0t3qr3f0opeBx3u8+V65XfwgjjjFPpCG61UGAqkNtqdOw8tzfZWDiMmQNUMg1PCJEbbV+VlpChtO&#10;9ITHQ+oEl1AsjAaX0lhIGVuH3sRVGJHYewuTN4nl1Ek7mROX+0GqLNtIb3riD86MuHPYfhxmr+H1&#10;dj27bl9PjXrcfe1t3b5vHqLWlxfL/R2IhEv6C8MPPqNDxUxNmMlGMWjgIen3sqfynGXDIXWj1iCr&#10;Uv7Hr74BAAD//wMAUEsBAi0AFAAGAAgAAAAhALaDOJL+AAAA4QEAABMAAAAAAAAAAAAAAAAAAAAA&#10;AFtDb250ZW50X1R5cGVzXS54bWxQSwECLQAUAAYACAAAACEAOP0h/9YAAACUAQAACwAAAAAAAAAA&#10;AAAAAAAvAQAAX3JlbHMvLnJlbHNQSwECLQAUAAYACAAAACEAotpHHDwCAACFBAAADgAAAAAAAAAA&#10;AAAAAAAuAgAAZHJzL2Uyb0RvYy54bWxQSwECLQAUAAYACAAAACEAITqNrtoAAAAGAQAADwAAAAAA&#10;AAAAAAAAAACWBAAAZHJzL2Rvd25yZXYueG1sUEsFBgAAAAAEAAQA8wAAAJ0FAAAAAA==&#10;" fillcolor="#fbfbfb" strokeweight=".5pt">
                <v:textbox>
                  <w:txbxContent>
                    <w:p w14:paraId="6A0A6F08" w14:textId="77777777" w:rsidR="008F4AB1" w:rsidRPr="009C240E" w:rsidRDefault="008F4AB1" w:rsidP="008F4AB1">
                      <w:pPr>
                        <w:rPr>
                          <w:rFonts w:ascii="Calibri" w:hAnsi="Calibri" w:cs="Calibri"/>
                          <w:b/>
                          <w:sz w:val="32"/>
                          <w:szCs w:val="32"/>
                        </w:rPr>
                      </w:pPr>
                      <w:r w:rsidRPr="009C240E">
                        <w:rPr>
                          <w:rFonts w:ascii="Calibri" w:hAnsi="Calibri" w:cs="Calibri"/>
                          <w:b/>
                          <w:sz w:val="32"/>
                          <w:szCs w:val="32"/>
                        </w:rPr>
                        <w:t>Handwriting activities</w:t>
                      </w:r>
                    </w:p>
                    <w:p w14:paraId="2D5288BC" w14:textId="77777777" w:rsidR="008F4AB1" w:rsidRPr="009C240E" w:rsidRDefault="008F4AB1" w:rsidP="00165DC1">
                      <w:pPr>
                        <w:pStyle w:val="ListParagraph"/>
                        <w:numPr>
                          <w:ilvl w:val="0"/>
                          <w:numId w:val="32"/>
                        </w:numPr>
                        <w:rPr>
                          <w:rFonts w:ascii="Calibri" w:hAnsi="Calibri" w:cs="Calibri"/>
                          <w:b/>
                          <w:sz w:val="28"/>
                          <w:szCs w:val="36"/>
                        </w:rPr>
                      </w:pPr>
                      <w:r w:rsidRPr="009C240E">
                        <w:rPr>
                          <w:rFonts w:ascii="Calibri" w:hAnsi="Calibri" w:cs="Calibri"/>
                          <w:b/>
                          <w:sz w:val="28"/>
                          <w:szCs w:val="36"/>
                        </w:rPr>
                        <w:t>Absolute beginn</w:t>
                      </w:r>
                      <w:r>
                        <w:rPr>
                          <w:rFonts w:ascii="Calibri" w:hAnsi="Calibri" w:cs="Calibri"/>
                          <w:b/>
                          <w:sz w:val="28"/>
                          <w:szCs w:val="36"/>
                        </w:rPr>
                        <w:t>er</w:t>
                      </w:r>
                      <w:r w:rsidRPr="009C240E">
                        <w:rPr>
                          <w:rFonts w:ascii="Calibri" w:hAnsi="Calibri" w:cs="Calibri"/>
                          <w:b/>
                          <w:sz w:val="28"/>
                          <w:szCs w:val="36"/>
                        </w:rPr>
                        <w:t xml:space="preserve"> writers</w:t>
                      </w:r>
                    </w:p>
                    <w:p w14:paraId="52544D51" w14:textId="77777777" w:rsidR="008F4AB1" w:rsidRDefault="008F4AB1" w:rsidP="008F4AB1">
                      <w:pPr>
                        <w:spacing w:after="0"/>
                        <w:rPr>
                          <w:rFonts w:ascii="Calibri" w:hAnsi="Calibri" w:cs="Calibri"/>
                          <w:szCs w:val="28"/>
                        </w:rPr>
                      </w:pPr>
                      <w:r w:rsidRPr="008B36B3">
                        <w:rPr>
                          <w:rFonts w:ascii="Calibri" w:hAnsi="Calibri" w:cs="Calibri"/>
                          <w:szCs w:val="28"/>
                        </w:rPr>
                        <w:t>Absolute beginn</w:t>
                      </w:r>
                      <w:r>
                        <w:rPr>
                          <w:rFonts w:ascii="Calibri" w:hAnsi="Calibri" w:cs="Calibri"/>
                          <w:szCs w:val="28"/>
                        </w:rPr>
                        <w:t>er</w:t>
                      </w:r>
                      <w:r w:rsidRPr="008B36B3">
                        <w:rPr>
                          <w:rFonts w:ascii="Calibri" w:hAnsi="Calibri" w:cs="Calibri"/>
                          <w:szCs w:val="28"/>
                        </w:rPr>
                        <w:t xml:space="preserve"> writers could practis</w:t>
                      </w:r>
                      <w:r>
                        <w:rPr>
                          <w:rFonts w:ascii="Calibri" w:hAnsi="Calibri" w:cs="Calibri"/>
                          <w:szCs w:val="28"/>
                        </w:rPr>
                        <w:t>e</w:t>
                      </w:r>
                      <w:r w:rsidRPr="008B36B3">
                        <w:rPr>
                          <w:rFonts w:ascii="Calibri" w:hAnsi="Calibri" w:cs="Calibri"/>
                          <w:szCs w:val="28"/>
                        </w:rPr>
                        <w:t xml:space="preserve"> pre-writing strokes </w:t>
                      </w:r>
                      <w:r>
                        <w:rPr>
                          <w:rFonts w:ascii="Calibri" w:hAnsi="Calibri" w:cs="Calibri"/>
                          <w:szCs w:val="28"/>
                        </w:rPr>
                        <w:t>on the back of recycled paper</w:t>
                      </w:r>
                      <w:r w:rsidRPr="008B36B3">
                        <w:rPr>
                          <w:rFonts w:ascii="Calibri" w:hAnsi="Calibri" w:cs="Calibri"/>
                          <w:szCs w:val="28"/>
                        </w:rPr>
                        <w:t xml:space="preserve">: </w:t>
                      </w:r>
                    </w:p>
                    <w:p w14:paraId="0726FF09" w14:textId="77777777" w:rsidR="008F4AB1" w:rsidRDefault="008F4AB1" w:rsidP="00165DC1">
                      <w:pPr>
                        <w:pStyle w:val="ListParagraph"/>
                        <w:numPr>
                          <w:ilvl w:val="0"/>
                          <w:numId w:val="33"/>
                        </w:numPr>
                        <w:rPr>
                          <w:rFonts w:ascii="Calibri" w:hAnsi="Calibri" w:cs="Calibri"/>
                          <w:sz w:val="28"/>
                          <w:szCs w:val="36"/>
                        </w:rPr>
                      </w:pPr>
                      <w:r w:rsidRPr="009C240E">
                        <w:rPr>
                          <w:rFonts w:ascii="Calibri" w:hAnsi="Calibri" w:cs="Calibri"/>
                          <w:sz w:val="28"/>
                          <w:szCs w:val="36"/>
                        </w:rPr>
                        <w:t>Lines</w:t>
                      </w:r>
                      <w:r>
                        <w:rPr>
                          <w:rFonts w:ascii="Calibri" w:hAnsi="Calibri" w:cs="Calibri"/>
                          <w:sz w:val="28"/>
                          <w:szCs w:val="36"/>
                        </w:rPr>
                        <w:t xml:space="preserve"> </w:t>
                      </w:r>
                      <w:r w:rsidRPr="009C240E">
                        <w:rPr>
                          <w:rFonts w:ascii="Calibri" w:hAnsi="Calibri" w:cs="Calibri"/>
                          <w:sz w:val="28"/>
                          <w:szCs w:val="36"/>
                        </w:rPr>
                        <w:t>-</w:t>
                      </w:r>
                      <w:r>
                        <w:rPr>
                          <w:rFonts w:ascii="Calibri" w:hAnsi="Calibri" w:cs="Calibri"/>
                          <w:sz w:val="28"/>
                          <w:szCs w:val="36"/>
                        </w:rPr>
                        <w:t xml:space="preserve"> </w:t>
                      </w:r>
                      <w:r w:rsidRPr="009C240E">
                        <w:rPr>
                          <w:rFonts w:ascii="Calibri" w:hAnsi="Calibri" w:cs="Calibri"/>
                          <w:sz w:val="28"/>
                          <w:szCs w:val="36"/>
                        </w:rPr>
                        <w:t>vertical, horizontal and diagonal</w:t>
                      </w:r>
                      <w:r>
                        <w:rPr>
                          <w:rFonts w:ascii="Calibri" w:hAnsi="Calibri" w:cs="Calibri"/>
                          <w:sz w:val="28"/>
                          <w:szCs w:val="36"/>
                        </w:rPr>
                        <w:t xml:space="preserve">    </w:t>
                      </w:r>
                    </w:p>
                    <w:p w14:paraId="7E12B13E" w14:textId="77777777" w:rsidR="008F4AB1" w:rsidRDefault="008F4AB1" w:rsidP="00165DC1">
                      <w:pPr>
                        <w:pStyle w:val="ListParagraph"/>
                        <w:numPr>
                          <w:ilvl w:val="0"/>
                          <w:numId w:val="33"/>
                        </w:numPr>
                        <w:rPr>
                          <w:rFonts w:ascii="Calibri" w:hAnsi="Calibri" w:cs="Calibri"/>
                          <w:sz w:val="28"/>
                          <w:szCs w:val="36"/>
                        </w:rPr>
                      </w:pPr>
                      <w:r>
                        <w:rPr>
                          <w:rFonts w:ascii="Calibri" w:hAnsi="Calibri" w:cs="Calibri"/>
                          <w:sz w:val="28"/>
                          <w:szCs w:val="36"/>
                        </w:rPr>
                        <w:t>C</w:t>
                      </w:r>
                      <w:r w:rsidRPr="009C240E">
                        <w:rPr>
                          <w:rFonts w:ascii="Calibri" w:hAnsi="Calibri" w:cs="Calibri"/>
                          <w:sz w:val="28"/>
                          <w:szCs w:val="36"/>
                        </w:rPr>
                        <w:t>ircles-clockwise and anti- clockwise</w:t>
                      </w:r>
                    </w:p>
                    <w:p w14:paraId="2E268179" w14:textId="77777777" w:rsidR="008F4AB1" w:rsidRDefault="008F4AB1" w:rsidP="00165DC1">
                      <w:pPr>
                        <w:pStyle w:val="ListParagraph"/>
                        <w:numPr>
                          <w:ilvl w:val="0"/>
                          <w:numId w:val="33"/>
                        </w:numPr>
                        <w:rPr>
                          <w:rFonts w:ascii="Calibri" w:hAnsi="Calibri" w:cs="Calibri"/>
                          <w:sz w:val="28"/>
                          <w:szCs w:val="36"/>
                        </w:rPr>
                      </w:pPr>
                      <w:r w:rsidRPr="009C240E">
                        <w:rPr>
                          <w:rFonts w:ascii="Calibri" w:hAnsi="Calibri" w:cs="Calibri"/>
                          <w:sz w:val="28"/>
                          <w:szCs w:val="36"/>
                        </w:rPr>
                        <w:t>wavy lines from left to right</w:t>
                      </w:r>
                    </w:p>
                    <w:p w14:paraId="1641D2CE" w14:textId="77777777" w:rsidR="008F4AB1" w:rsidRPr="009C240E" w:rsidRDefault="008F4AB1" w:rsidP="00165DC1">
                      <w:pPr>
                        <w:pStyle w:val="ListParagraph"/>
                        <w:numPr>
                          <w:ilvl w:val="0"/>
                          <w:numId w:val="33"/>
                        </w:numPr>
                        <w:spacing w:after="0" w:line="360" w:lineRule="auto"/>
                        <w:rPr>
                          <w:rFonts w:ascii="Calibri" w:hAnsi="Calibri" w:cs="Calibri"/>
                          <w:sz w:val="28"/>
                          <w:szCs w:val="36"/>
                        </w:rPr>
                      </w:pPr>
                      <w:r w:rsidRPr="009C240E">
                        <w:rPr>
                          <w:rFonts w:ascii="Calibri" w:hAnsi="Calibri" w:cs="Calibri"/>
                          <w:sz w:val="28"/>
                          <w:szCs w:val="36"/>
                        </w:rPr>
                        <w:t>curves-opening up ( for u, y, v, w),  and opening down ( for m, n).</w:t>
                      </w:r>
                    </w:p>
                    <w:p w14:paraId="7640E620" w14:textId="1B527B04" w:rsidR="008F4AB1" w:rsidRDefault="00804FDA" w:rsidP="00804FDA">
                      <w:pPr>
                        <w:spacing w:line="360" w:lineRule="auto"/>
                        <w:rPr>
                          <w:rFonts w:ascii="Calibri" w:hAnsi="Calibri" w:cs="Calibri"/>
                          <w:szCs w:val="28"/>
                        </w:rPr>
                      </w:pPr>
                      <w:r>
                        <w:rPr>
                          <w:rFonts w:ascii="Calibri" w:hAnsi="Calibri" w:cs="Calibri"/>
                          <w:szCs w:val="28"/>
                        </w:rPr>
                        <w:t>Make sure</w:t>
                      </w:r>
                      <w:r w:rsidR="008F4AB1" w:rsidRPr="00804FDA">
                        <w:rPr>
                          <w:rFonts w:ascii="Calibri" w:hAnsi="Calibri" w:cs="Calibri"/>
                          <w:szCs w:val="28"/>
                        </w:rPr>
                        <w:t xml:space="preserve"> students are using correct pencil grip</w:t>
                      </w:r>
                      <w:r w:rsidR="00455755" w:rsidRPr="00804FDA">
                        <w:rPr>
                          <w:rFonts w:ascii="Calibri" w:hAnsi="Calibri" w:cs="Calibri"/>
                          <w:szCs w:val="28"/>
                        </w:rPr>
                        <w:t>.</w:t>
                      </w:r>
                    </w:p>
                    <w:p w14:paraId="32C949CB" w14:textId="77777777" w:rsidR="008F4AB1" w:rsidRPr="008B36B3" w:rsidRDefault="008F4AB1" w:rsidP="008F4AB1">
                      <w:pPr>
                        <w:ind w:firstLine="426"/>
                        <w:rPr>
                          <w:rFonts w:ascii="Calibri" w:hAnsi="Calibri" w:cs="Calibri"/>
                          <w:b/>
                          <w:szCs w:val="28"/>
                        </w:rPr>
                      </w:pPr>
                      <w:r>
                        <w:rPr>
                          <w:rFonts w:ascii="Calibri" w:hAnsi="Calibri" w:cs="Calibri"/>
                          <w:b/>
                          <w:szCs w:val="28"/>
                        </w:rPr>
                        <w:t xml:space="preserve">2. </w:t>
                      </w:r>
                      <w:r w:rsidRPr="008B36B3">
                        <w:rPr>
                          <w:rFonts w:ascii="Calibri" w:hAnsi="Calibri" w:cs="Calibri"/>
                          <w:b/>
                          <w:szCs w:val="28"/>
                        </w:rPr>
                        <w:t>Beginn</w:t>
                      </w:r>
                      <w:r>
                        <w:rPr>
                          <w:rFonts w:ascii="Calibri" w:hAnsi="Calibri" w:cs="Calibri"/>
                          <w:b/>
                          <w:szCs w:val="28"/>
                        </w:rPr>
                        <w:t>er</w:t>
                      </w:r>
                      <w:r w:rsidRPr="008B36B3">
                        <w:rPr>
                          <w:rFonts w:ascii="Calibri" w:hAnsi="Calibri" w:cs="Calibri"/>
                          <w:b/>
                          <w:szCs w:val="28"/>
                        </w:rPr>
                        <w:t xml:space="preserve"> writers</w:t>
                      </w:r>
                    </w:p>
                    <w:p w14:paraId="6F20C770" w14:textId="77777777" w:rsidR="008F4AB1" w:rsidRPr="008B36B3" w:rsidRDefault="008F4AB1" w:rsidP="001A1E52">
                      <w:pPr>
                        <w:spacing w:after="0"/>
                        <w:rPr>
                          <w:rFonts w:ascii="Calibri" w:hAnsi="Calibri" w:cs="Calibri"/>
                          <w:szCs w:val="28"/>
                        </w:rPr>
                      </w:pPr>
                      <w:r w:rsidRPr="008B36B3">
                        <w:rPr>
                          <w:rFonts w:ascii="Calibri" w:hAnsi="Calibri" w:cs="Calibri"/>
                          <w:szCs w:val="28"/>
                        </w:rPr>
                        <w:t>Beginn</w:t>
                      </w:r>
                      <w:r>
                        <w:rPr>
                          <w:rFonts w:ascii="Calibri" w:hAnsi="Calibri" w:cs="Calibri"/>
                          <w:szCs w:val="28"/>
                        </w:rPr>
                        <w:t>er</w:t>
                      </w:r>
                      <w:r w:rsidRPr="008B36B3">
                        <w:rPr>
                          <w:rFonts w:ascii="Calibri" w:hAnsi="Calibri" w:cs="Calibri"/>
                          <w:szCs w:val="28"/>
                        </w:rPr>
                        <w:t xml:space="preserve"> writers need many and varied practise exercises after formation instruction.</w:t>
                      </w:r>
                      <w:r>
                        <w:rPr>
                          <w:rFonts w:ascii="Calibri" w:hAnsi="Calibri" w:cs="Calibri"/>
                          <w:szCs w:val="28"/>
                        </w:rPr>
                        <w:t xml:space="preserve"> The following exercises need to be modelled by the teacher.</w:t>
                      </w:r>
                    </w:p>
                    <w:p w14:paraId="578FF398" w14:textId="77777777" w:rsidR="008F4AB1" w:rsidRPr="008B36B3" w:rsidRDefault="008F4AB1" w:rsidP="00165DC1">
                      <w:pPr>
                        <w:pStyle w:val="ListParagraph"/>
                        <w:numPr>
                          <w:ilvl w:val="0"/>
                          <w:numId w:val="25"/>
                        </w:numPr>
                        <w:rPr>
                          <w:rFonts w:ascii="Calibri" w:hAnsi="Calibri" w:cs="Calibri"/>
                          <w:sz w:val="28"/>
                          <w:szCs w:val="28"/>
                        </w:rPr>
                      </w:pPr>
                      <w:r w:rsidRPr="008B36B3">
                        <w:rPr>
                          <w:rFonts w:ascii="Calibri" w:hAnsi="Calibri" w:cs="Calibri"/>
                          <w:sz w:val="28"/>
                          <w:szCs w:val="28"/>
                          <w:lang w:val="en-US"/>
                        </w:rPr>
                        <w:t xml:space="preserve">Trace the letter with a finger </w:t>
                      </w:r>
                      <w:r>
                        <w:rPr>
                          <w:rFonts w:ascii="Calibri" w:hAnsi="Calibri" w:cs="Calibri"/>
                          <w:sz w:val="28"/>
                          <w:szCs w:val="28"/>
                          <w:lang w:val="en-US"/>
                        </w:rPr>
                        <w:t xml:space="preserve">on the table, on the hand or in the air </w:t>
                      </w:r>
                      <w:r w:rsidRPr="008B36B3">
                        <w:rPr>
                          <w:rFonts w:ascii="Calibri" w:hAnsi="Calibri" w:cs="Calibri"/>
                          <w:sz w:val="28"/>
                          <w:szCs w:val="28"/>
                          <w:lang w:val="en-US"/>
                        </w:rPr>
                        <w:t xml:space="preserve">before writing it. </w:t>
                      </w:r>
                    </w:p>
                    <w:p w14:paraId="4880FB3D" w14:textId="77777777" w:rsidR="008F4AB1" w:rsidRPr="008B36B3" w:rsidRDefault="008F4AB1" w:rsidP="00165DC1">
                      <w:pPr>
                        <w:pStyle w:val="ListParagraph"/>
                        <w:numPr>
                          <w:ilvl w:val="0"/>
                          <w:numId w:val="25"/>
                        </w:numPr>
                        <w:rPr>
                          <w:rFonts w:ascii="Calibri" w:hAnsi="Calibri" w:cs="Calibri"/>
                          <w:sz w:val="28"/>
                          <w:szCs w:val="28"/>
                        </w:rPr>
                      </w:pPr>
                      <w:r>
                        <w:rPr>
                          <w:rFonts w:ascii="Calibri" w:hAnsi="Calibri" w:cs="Calibri"/>
                          <w:sz w:val="28"/>
                          <w:szCs w:val="28"/>
                        </w:rPr>
                        <w:t>C</w:t>
                      </w:r>
                      <w:r w:rsidRPr="008B36B3">
                        <w:rPr>
                          <w:rFonts w:ascii="Calibri" w:hAnsi="Calibri" w:cs="Calibri"/>
                          <w:sz w:val="28"/>
                          <w:szCs w:val="28"/>
                        </w:rPr>
                        <w:t>opy single letters in various sizes</w:t>
                      </w:r>
                      <w:r>
                        <w:rPr>
                          <w:rFonts w:ascii="Calibri" w:hAnsi="Calibri" w:cs="Calibri"/>
                          <w:sz w:val="28"/>
                          <w:szCs w:val="28"/>
                        </w:rPr>
                        <w:t xml:space="preserve"> repeatedly </w:t>
                      </w:r>
                      <w:r w:rsidRPr="008B36B3">
                        <w:rPr>
                          <w:rFonts w:ascii="Calibri" w:hAnsi="Calibri" w:cs="Calibri"/>
                          <w:sz w:val="28"/>
                          <w:szCs w:val="28"/>
                        </w:rPr>
                        <w:t>on scrap paper</w:t>
                      </w:r>
                      <w:r>
                        <w:rPr>
                          <w:rFonts w:ascii="Calibri" w:hAnsi="Calibri" w:cs="Calibri"/>
                          <w:sz w:val="28"/>
                          <w:szCs w:val="28"/>
                        </w:rPr>
                        <w:t>;</w:t>
                      </w:r>
                      <w:r w:rsidRPr="008B36B3">
                        <w:rPr>
                          <w:rFonts w:ascii="Calibri" w:hAnsi="Calibri" w:cs="Calibri"/>
                          <w:sz w:val="28"/>
                          <w:szCs w:val="28"/>
                        </w:rPr>
                        <w:t xml:space="preserve"> </w:t>
                      </w:r>
                      <w:r>
                        <w:rPr>
                          <w:rFonts w:ascii="Calibri" w:hAnsi="Calibri" w:cs="Calibri"/>
                          <w:sz w:val="28"/>
                          <w:szCs w:val="28"/>
                        </w:rPr>
                        <w:t xml:space="preserve">later </w:t>
                      </w:r>
                      <w:r w:rsidRPr="008B36B3">
                        <w:rPr>
                          <w:rFonts w:ascii="Calibri" w:hAnsi="Calibri" w:cs="Calibri"/>
                          <w:sz w:val="28"/>
                          <w:szCs w:val="28"/>
                        </w:rPr>
                        <w:t>progress to copying words</w:t>
                      </w:r>
                      <w:r>
                        <w:rPr>
                          <w:rFonts w:ascii="Calibri" w:hAnsi="Calibri" w:cs="Calibri"/>
                          <w:sz w:val="28"/>
                          <w:szCs w:val="28"/>
                        </w:rPr>
                        <w:t>.</w:t>
                      </w:r>
                    </w:p>
                    <w:p w14:paraId="17333804" w14:textId="77777777" w:rsidR="008F4AB1" w:rsidRPr="008B36B3" w:rsidRDefault="008F4AB1" w:rsidP="00165DC1">
                      <w:pPr>
                        <w:pStyle w:val="ListParagraph"/>
                        <w:numPr>
                          <w:ilvl w:val="0"/>
                          <w:numId w:val="25"/>
                        </w:numPr>
                        <w:rPr>
                          <w:rFonts w:ascii="Calibri" w:hAnsi="Calibri" w:cs="Calibri"/>
                          <w:sz w:val="28"/>
                          <w:szCs w:val="28"/>
                        </w:rPr>
                      </w:pPr>
                      <w:r>
                        <w:rPr>
                          <w:rFonts w:ascii="Calibri" w:hAnsi="Calibri" w:cs="Calibri"/>
                          <w:sz w:val="28"/>
                          <w:szCs w:val="28"/>
                        </w:rPr>
                        <w:t xml:space="preserve">Progress from copying to writing </w:t>
                      </w:r>
                      <w:r w:rsidRPr="008B36B3">
                        <w:rPr>
                          <w:rFonts w:ascii="Calibri" w:hAnsi="Calibri" w:cs="Calibri"/>
                          <w:sz w:val="28"/>
                          <w:szCs w:val="28"/>
                        </w:rPr>
                        <w:t>letters</w:t>
                      </w:r>
                      <w:r>
                        <w:rPr>
                          <w:rFonts w:ascii="Calibri" w:hAnsi="Calibri" w:cs="Calibri"/>
                          <w:sz w:val="28"/>
                          <w:szCs w:val="28"/>
                        </w:rPr>
                        <w:t xml:space="preserve"> on a line;</w:t>
                      </w:r>
                      <w:r w:rsidRPr="008B36B3">
                        <w:rPr>
                          <w:rFonts w:ascii="Calibri" w:hAnsi="Calibri" w:cs="Calibri"/>
                          <w:sz w:val="28"/>
                          <w:szCs w:val="28"/>
                        </w:rPr>
                        <w:t xml:space="preserve"> then </w:t>
                      </w:r>
                      <w:r>
                        <w:rPr>
                          <w:rFonts w:ascii="Calibri" w:hAnsi="Calibri" w:cs="Calibri"/>
                          <w:sz w:val="28"/>
                          <w:szCs w:val="28"/>
                        </w:rPr>
                        <w:t xml:space="preserve">copying </w:t>
                      </w:r>
                      <w:r w:rsidRPr="008B36B3">
                        <w:rPr>
                          <w:rFonts w:ascii="Calibri" w:hAnsi="Calibri" w:cs="Calibri"/>
                          <w:sz w:val="28"/>
                          <w:szCs w:val="28"/>
                        </w:rPr>
                        <w:t xml:space="preserve">words on </w:t>
                      </w:r>
                      <w:r>
                        <w:rPr>
                          <w:rFonts w:ascii="Calibri" w:hAnsi="Calibri" w:cs="Calibri"/>
                          <w:sz w:val="28"/>
                          <w:szCs w:val="28"/>
                        </w:rPr>
                        <w:t>a</w:t>
                      </w:r>
                      <w:r w:rsidRPr="008B36B3">
                        <w:rPr>
                          <w:rFonts w:ascii="Calibri" w:hAnsi="Calibri" w:cs="Calibri"/>
                          <w:sz w:val="28"/>
                          <w:szCs w:val="28"/>
                        </w:rPr>
                        <w:t xml:space="preserve"> line and in boxes</w:t>
                      </w:r>
                      <w:r>
                        <w:rPr>
                          <w:rFonts w:ascii="Calibri" w:hAnsi="Calibri" w:cs="Calibri"/>
                          <w:sz w:val="28"/>
                          <w:szCs w:val="28"/>
                        </w:rPr>
                        <w:t xml:space="preserve"> </w:t>
                      </w:r>
                      <w:r w:rsidRPr="008B36B3">
                        <w:rPr>
                          <w:rFonts w:ascii="Calibri" w:hAnsi="Calibri" w:cs="Calibri"/>
                          <w:sz w:val="28"/>
                          <w:szCs w:val="28"/>
                        </w:rPr>
                        <w:t xml:space="preserve">as </w:t>
                      </w:r>
                      <w:r>
                        <w:rPr>
                          <w:rFonts w:ascii="Calibri" w:hAnsi="Calibri" w:cs="Calibri"/>
                          <w:sz w:val="28"/>
                          <w:szCs w:val="28"/>
                        </w:rPr>
                        <w:t>o</w:t>
                      </w:r>
                      <w:r w:rsidRPr="008B36B3">
                        <w:rPr>
                          <w:rFonts w:ascii="Calibri" w:hAnsi="Calibri" w:cs="Calibri"/>
                          <w:sz w:val="28"/>
                          <w:szCs w:val="28"/>
                        </w:rPr>
                        <w:t>n forms.</w:t>
                      </w:r>
                    </w:p>
                    <w:p w14:paraId="22F8B7AA" w14:textId="77777777" w:rsidR="008F4AB1" w:rsidRDefault="008F4AB1" w:rsidP="00165DC1">
                      <w:pPr>
                        <w:pStyle w:val="ListParagraph"/>
                        <w:numPr>
                          <w:ilvl w:val="0"/>
                          <w:numId w:val="25"/>
                        </w:numPr>
                        <w:rPr>
                          <w:rFonts w:ascii="Calibri" w:hAnsi="Calibri" w:cs="Calibri"/>
                          <w:sz w:val="28"/>
                          <w:szCs w:val="28"/>
                        </w:rPr>
                      </w:pPr>
                      <w:r>
                        <w:rPr>
                          <w:rFonts w:ascii="Calibri" w:hAnsi="Calibri" w:cs="Calibri"/>
                          <w:sz w:val="28"/>
                          <w:szCs w:val="28"/>
                        </w:rPr>
                        <w:t xml:space="preserve">In pairs: </w:t>
                      </w:r>
                    </w:p>
                    <w:p w14:paraId="41272A68" w14:textId="77777777" w:rsidR="008F4AB1" w:rsidRPr="00BB204A" w:rsidRDefault="008F4AB1" w:rsidP="00165DC1">
                      <w:pPr>
                        <w:pStyle w:val="ListParagraph"/>
                        <w:numPr>
                          <w:ilvl w:val="0"/>
                          <w:numId w:val="34"/>
                        </w:numPr>
                        <w:ind w:left="1276" w:hanging="425"/>
                        <w:rPr>
                          <w:rFonts w:ascii="Calibri" w:hAnsi="Calibri" w:cs="Calibri"/>
                          <w:sz w:val="36"/>
                          <w:szCs w:val="36"/>
                        </w:rPr>
                      </w:pPr>
                      <w:r w:rsidRPr="00BB204A">
                        <w:rPr>
                          <w:rFonts w:ascii="Calibri" w:hAnsi="Calibri" w:cs="Calibri"/>
                          <w:sz w:val="28"/>
                          <w:szCs w:val="36"/>
                        </w:rPr>
                        <w:t xml:space="preserve">Student A selects and dictates a letter from a set of </w:t>
                      </w:r>
                      <w:r w:rsidRPr="00BB204A">
                        <w:rPr>
                          <w:rFonts w:ascii="Calibri" w:hAnsi="Calibri" w:cs="Calibri"/>
                          <w:i/>
                          <w:iCs/>
                          <w:sz w:val="28"/>
                          <w:szCs w:val="36"/>
                        </w:rPr>
                        <w:t>Letter flash cards</w:t>
                      </w:r>
                      <w:r w:rsidRPr="00BB204A">
                        <w:rPr>
                          <w:rFonts w:ascii="Calibri" w:hAnsi="Calibri" w:cs="Calibri"/>
                          <w:sz w:val="28"/>
                          <w:szCs w:val="36"/>
                        </w:rPr>
                        <w:t xml:space="preserve"> for Student B to write. Both students then check the letter formation. Swap roles.</w:t>
                      </w:r>
                    </w:p>
                    <w:p w14:paraId="1692B6F1" w14:textId="77777777" w:rsidR="008F4AB1" w:rsidRPr="00BB204A" w:rsidRDefault="008F4AB1" w:rsidP="00165DC1">
                      <w:pPr>
                        <w:pStyle w:val="ListParagraph"/>
                        <w:numPr>
                          <w:ilvl w:val="0"/>
                          <w:numId w:val="34"/>
                        </w:numPr>
                        <w:ind w:left="1276" w:hanging="425"/>
                        <w:rPr>
                          <w:rFonts w:ascii="Calibri" w:hAnsi="Calibri" w:cs="Calibri"/>
                          <w:sz w:val="44"/>
                          <w:szCs w:val="44"/>
                        </w:rPr>
                      </w:pPr>
                      <w:r w:rsidRPr="00BB204A">
                        <w:rPr>
                          <w:rFonts w:ascii="Calibri" w:hAnsi="Calibri" w:cs="Calibri"/>
                          <w:sz w:val="28"/>
                          <w:szCs w:val="36"/>
                        </w:rPr>
                        <w:t xml:space="preserve">Student A writes a letter and asks Student B to identify the letter by naming and/or pointing to it on </w:t>
                      </w:r>
                      <w:r w:rsidRPr="00292F47">
                        <w:rPr>
                          <w:rFonts w:ascii="Calibri" w:hAnsi="Calibri" w:cs="Calibri"/>
                          <w:sz w:val="28"/>
                          <w:szCs w:val="36"/>
                        </w:rPr>
                        <w:t xml:space="preserve">the </w:t>
                      </w:r>
                      <w:r w:rsidRPr="00292F47">
                        <w:rPr>
                          <w:rFonts w:ascii="Calibri" w:hAnsi="Calibri" w:cs="Calibri"/>
                          <w:i/>
                          <w:iCs/>
                          <w:sz w:val="28"/>
                          <w:szCs w:val="36"/>
                        </w:rPr>
                        <w:t>Alphabet Letter Strip</w:t>
                      </w:r>
                      <w:r w:rsidRPr="00292F47">
                        <w:rPr>
                          <w:rFonts w:ascii="Calibri" w:hAnsi="Calibri" w:cs="Calibri"/>
                          <w:sz w:val="28"/>
                          <w:szCs w:val="36"/>
                        </w:rPr>
                        <w:t xml:space="preserve"> provided. Student A could ask Student B to write the</w:t>
                      </w:r>
                      <w:r>
                        <w:rPr>
                          <w:rFonts w:ascii="Calibri" w:hAnsi="Calibri" w:cs="Calibri"/>
                          <w:sz w:val="28"/>
                          <w:szCs w:val="36"/>
                        </w:rPr>
                        <w:t xml:space="preserve"> l</w:t>
                      </w:r>
                      <w:r w:rsidRPr="00BB204A">
                        <w:rPr>
                          <w:rFonts w:ascii="Calibri" w:hAnsi="Calibri" w:cs="Calibri"/>
                          <w:sz w:val="28"/>
                          <w:szCs w:val="36"/>
                        </w:rPr>
                        <w:t>etter. Swap roles.</w:t>
                      </w:r>
                    </w:p>
                    <w:p w14:paraId="15810941" w14:textId="3B534E78" w:rsidR="008F4AB1" w:rsidRPr="00BB204A" w:rsidRDefault="008F4AB1" w:rsidP="00165DC1">
                      <w:pPr>
                        <w:pStyle w:val="ListParagraph"/>
                        <w:numPr>
                          <w:ilvl w:val="0"/>
                          <w:numId w:val="34"/>
                        </w:numPr>
                        <w:ind w:left="1276" w:hanging="425"/>
                        <w:rPr>
                          <w:rFonts w:ascii="Calibri" w:hAnsi="Calibri" w:cs="Calibri"/>
                          <w:sz w:val="44"/>
                          <w:szCs w:val="44"/>
                        </w:rPr>
                      </w:pPr>
                      <w:r w:rsidRPr="00BB204A">
                        <w:rPr>
                          <w:rFonts w:ascii="Calibri" w:hAnsi="Calibri" w:cs="Calibri"/>
                          <w:sz w:val="28"/>
                          <w:szCs w:val="36"/>
                        </w:rPr>
                        <w:t>Student A writes/copies their own name onto scrap paper</w:t>
                      </w:r>
                      <w:r>
                        <w:rPr>
                          <w:rFonts w:ascii="Calibri" w:hAnsi="Calibri" w:cs="Calibri"/>
                          <w:sz w:val="28"/>
                          <w:szCs w:val="36"/>
                        </w:rPr>
                        <w:t>:</w:t>
                      </w:r>
                      <w:r w:rsidRPr="00BB204A">
                        <w:rPr>
                          <w:rFonts w:ascii="Calibri" w:hAnsi="Calibri" w:cs="Calibri"/>
                          <w:sz w:val="28"/>
                          <w:szCs w:val="36"/>
                        </w:rPr>
                        <w:t xml:space="preserve"> Student B </w:t>
                      </w:r>
                      <w:r>
                        <w:rPr>
                          <w:rFonts w:ascii="Calibri" w:hAnsi="Calibri" w:cs="Calibri"/>
                          <w:sz w:val="28"/>
                          <w:szCs w:val="36"/>
                        </w:rPr>
                        <w:t>copies</w:t>
                      </w:r>
                      <w:r w:rsidRPr="00BB204A">
                        <w:rPr>
                          <w:rFonts w:ascii="Calibri" w:hAnsi="Calibri" w:cs="Calibri"/>
                          <w:sz w:val="28"/>
                          <w:szCs w:val="36"/>
                        </w:rPr>
                        <w:t xml:space="preserve"> the name while </w:t>
                      </w:r>
                      <w:r>
                        <w:rPr>
                          <w:rFonts w:ascii="Calibri" w:hAnsi="Calibri" w:cs="Calibri"/>
                          <w:sz w:val="28"/>
                          <w:szCs w:val="36"/>
                        </w:rPr>
                        <w:t>saying</w:t>
                      </w:r>
                      <w:r w:rsidRPr="00BB204A">
                        <w:rPr>
                          <w:rFonts w:ascii="Calibri" w:hAnsi="Calibri" w:cs="Calibri"/>
                          <w:sz w:val="28"/>
                          <w:szCs w:val="36"/>
                        </w:rPr>
                        <w:t xml:space="preserve"> each letter. </w:t>
                      </w:r>
                      <w:r w:rsidR="00804FDA">
                        <w:rPr>
                          <w:rFonts w:ascii="Calibri" w:hAnsi="Calibri" w:cs="Calibri"/>
                          <w:sz w:val="28"/>
                          <w:szCs w:val="36"/>
                        </w:rPr>
                        <w:br/>
                      </w:r>
                      <w:r w:rsidRPr="00BB204A">
                        <w:rPr>
                          <w:rFonts w:ascii="Calibri" w:hAnsi="Calibri" w:cs="Calibri"/>
                          <w:sz w:val="28"/>
                          <w:szCs w:val="36"/>
                        </w:rPr>
                        <w:t xml:space="preserve">Swap roles. </w:t>
                      </w:r>
                    </w:p>
                  </w:txbxContent>
                </v:textbox>
                <w10:wrap type="square" anchorx="page"/>
              </v:shape>
            </w:pict>
          </mc:Fallback>
        </mc:AlternateContent>
      </w:r>
      <w:r>
        <w:rPr>
          <w:rFonts w:ascii="Calibri" w:hAnsi="Calibri" w:cs="Calibri"/>
          <w:szCs w:val="28"/>
        </w:rPr>
        <w:br w:type="page"/>
      </w:r>
    </w:p>
    <w:p w14:paraId="2A598544" w14:textId="08186EF1" w:rsidR="007B6F76" w:rsidRDefault="009C5DC4">
      <w:pPr>
        <w:rPr>
          <w:rFonts w:ascii="Calibri" w:hAnsi="Calibri" w:cs="Calibri"/>
          <w:szCs w:val="28"/>
        </w:rPr>
      </w:pPr>
      <w:r>
        <w:rPr>
          <w:noProof/>
        </w:rPr>
        <w:lastRenderedPageBreak/>
        <w:drawing>
          <wp:anchor distT="0" distB="0" distL="114300" distR="114300" simplePos="0" relativeHeight="252100608" behindDoc="0" locked="0" layoutInCell="1" allowOverlap="1" wp14:anchorId="4D67292E" wp14:editId="55E4C2B6">
            <wp:simplePos x="0" y="0"/>
            <wp:positionH relativeFrom="page">
              <wp:align>center</wp:align>
            </wp:positionH>
            <wp:positionV relativeFrom="paragraph">
              <wp:posOffset>6943725</wp:posOffset>
            </wp:positionV>
            <wp:extent cx="5062752" cy="2005746"/>
            <wp:effectExtent l="0" t="0" r="508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67">
                      <a:extLst>
                        <a:ext uri="{28A0092B-C50C-407E-A947-70E740481C1C}">
                          <a14:useLocalDpi xmlns:a14="http://schemas.microsoft.com/office/drawing/2010/main" val="0"/>
                        </a:ext>
                      </a:extLst>
                    </a:blip>
                    <a:stretch>
                      <a:fillRect/>
                    </a:stretch>
                  </pic:blipFill>
                  <pic:spPr>
                    <a:xfrm>
                      <a:off x="0" y="0"/>
                      <a:ext cx="5062752" cy="200574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39808" behindDoc="0" locked="0" layoutInCell="1" allowOverlap="1" wp14:anchorId="1DF3DA6A" wp14:editId="494E78E9">
                <wp:simplePos x="0" y="0"/>
                <wp:positionH relativeFrom="page">
                  <wp:posOffset>819150</wp:posOffset>
                </wp:positionH>
                <wp:positionV relativeFrom="paragraph">
                  <wp:posOffset>22225</wp:posOffset>
                </wp:positionV>
                <wp:extent cx="5747385" cy="9001125"/>
                <wp:effectExtent l="0" t="0" r="24765" b="28575"/>
                <wp:wrapSquare wrapText="bothSides"/>
                <wp:docPr id="100" name="Text Box 100"/>
                <wp:cNvGraphicFramePr/>
                <a:graphic xmlns:a="http://schemas.openxmlformats.org/drawingml/2006/main">
                  <a:graphicData uri="http://schemas.microsoft.com/office/word/2010/wordprocessingShape">
                    <wps:wsp>
                      <wps:cNvSpPr txBox="1"/>
                      <wps:spPr>
                        <a:xfrm>
                          <a:off x="0" y="0"/>
                          <a:ext cx="5747385" cy="9001125"/>
                        </a:xfrm>
                        <a:prstGeom prst="rect">
                          <a:avLst/>
                        </a:prstGeom>
                        <a:solidFill>
                          <a:srgbClr val="FBFBFB"/>
                        </a:solidFill>
                        <a:ln w="6350">
                          <a:solidFill>
                            <a:prstClr val="black"/>
                          </a:solidFill>
                        </a:ln>
                      </wps:spPr>
                      <wps:txbx>
                        <w:txbxContent>
                          <w:p w14:paraId="66F9D368" w14:textId="77777777" w:rsidR="008F4AB1" w:rsidRPr="008F4AB1" w:rsidRDefault="008F4AB1" w:rsidP="00820367">
                            <w:pPr>
                              <w:spacing w:before="120" w:after="120"/>
                              <w:ind w:firstLine="426"/>
                              <w:rPr>
                                <w:rFonts w:ascii="Calibri" w:hAnsi="Calibri" w:cs="Calibri"/>
                                <w:b/>
                                <w:bCs/>
                                <w:szCs w:val="28"/>
                              </w:rPr>
                            </w:pPr>
                            <w:r w:rsidRPr="008F4AB1">
                              <w:rPr>
                                <w:rFonts w:ascii="Calibri" w:hAnsi="Calibri" w:cs="Calibri"/>
                                <w:b/>
                                <w:bCs/>
                                <w:szCs w:val="28"/>
                              </w:rPr>
                              <w:t xml:space="preserve">3. More confident writers </w:t>
                            </w:r>
                          </w:p>
                          <w:p w14:paraId="19303499" w14:textId="64494C11" w:rsidR="008F4AB1" w:rsidRPr="007B6F76" w:rsidRDefault="008F4AB1" w:rsidP="00165DC1">
                            <w:pPr>
                              <w:pStyle w:val="ListParagraph"/>
                              <w:numPr>
                                <w:ilvl w:val="0"/>
                                <w:numId w:val="35"/>
                              </w:numPr>
                              <w:ind w:left="709" w:hanging="283"/>
                              <w:rPr>
                                <w:rFonts w:ascii="Calibri" w:hAnsi="Calibri" w:cs="Calibri"/>
                                <w:sz w:val="28"/>
                                <w:szCs w:val="36"/>
                              </w:rPr>
                            </w:pPr>
                            <w:r>
                              <w:rPr>
                                <w:rFonts w:ascii="Calibri" w:hAnsi="Calibri" w:cs="Calibri"/>
                                <w:sz w:val="28"/>
                                <w:szCs w:val="36"/>
                              </w:rPr>
                              <w:t xml:space="preserve">Pair work – Student A selects and dictates a </w:t>
                            </w:r>
                            <w:r w:rsidR="008A2E83">
                              <w:rPr>
                                <w:rFonts w:ascii="Calibri" w:hAnsi="Calibri" w:cs="Calibri"/>
                                <w:sz w:val="28"/>
                                <w:szCs w:val="36"/>
                              </w:rPr>
                              <w:t xml:space="preserve">familiar </w:t>
                            </w:r>
                            <w:r>
                              <w:rPr>
                                <w:rFonts w:ascii="Calibri" w:hAnsi="Calibri" w:cs="Calibri"/>
                                <w:sz w:val="28"/>
                                <w:szCs w:val="36"/>
                              </w:rPr>
                              <w:t xml:space="preserve">word from a set of </w:t>
                            </w:r>
                            <w:r w:rsidRPr="008F4AB1">
                              <w:rPr>
                                <w:rFonts w:ascii="Calibri" w:hAnsi="Calibri" w:cs="Calibri"/>
                                <w:b/>
                                <w:bCs/>
                                <w:i/>
                                <w:iCs/>
                                <w:sz w:val="28"/>
                                <w:szCs w:val="36"/>
                              </w:rPr>
                              <w:t>Word flash cards</w:t>
                            </w:r>
                            <w:r w:rsidRPr="008F4AB1">
                              <w:rPr>
                                <w:rFonts w:ascii="Calibri" w:hAnsi="Calibri" w:cs="Calibri"/>
                                <w:sz w:val="28"/>
                                <w:szCs w:val="36"/>
                              </w:rPr>
                              <w:t xml:space="preserve"> </w:t>
                            </w:r>
                            <w:r>
                              <w:rPr>
                                <w:rFonts w:ascii="Calibri" w:hAnsi="Calibri" w:cs="Calibri"/>
                                <w:sz w:val="28"/>
                                <w:szCs w:val="36"/>
                              </w:rPr>
                              <w:t>for</w:t>
                            </w:r>
                            <w:r w:rsidRPr="008F4AB1">
                              <w:rPr>
                                <w:rFonts w:ascii="Calibri" w:hAnsi="Calibri" w:cs="Calibri"/>
                                <w:sz w:val="28"/>
                                <w:szCs w:val="36"/>
                              </w:rPr>
                              <w:t xml:space="preserve"> </w:t>
                            </w:r>
                            <w:r>
                              <w:rPr>
                                <w:rFonts w:ascii="Calibri" w:hAnsi="Calibri" w:cs="Calibri"/>
                                <w:sz w:val="28"/>
                                <w:szCs w:val="36"/>
                              </w:rPr>
                              <w:t xml:space="preserve">Student B </w:t>
                            </w:r>
                            <w:r w:rsidRPr="008F4AB1">
                              <w:rPr>
                                <w:rFonts w:ascii="Calibri" w:hAnsi="Calibri" w:cs="Calibri"/>
                                <w:sz w:val="28"/>
                                <w:szCs w:val="36"/>
                              </w:rPr>
                              <w:t>to write</w:t>
                            </w:r>
                            <w:r>
                              <w:rPr>
                                <w:rFonts w:ascii="Calibri" w:hAnsi="Calibri" w:cs="Calibri"/>
                                <w:sz w:val="28"/>
                                <w:szCs w:val="36"/>
                              </w:rPr>
                              <w:t xml:space="preserve">. Both students </w:t>
                            </w:r>
                            <w:r w:rsidR="008A2E83">
                              <w:rPr>
                                <w:rFonts w:ascii="Calibri" w:hAnsi="Calibri" w:cs="Calibri"/>
                                <w:sz w:val="28"/>
                                <w:szCs w:val="36"/>
                              </w:rPr>
                              <w:t xml:space="preserve">then </w:t>
                            </w:r>
                            <w:r>
                              <w:rPr>
                                <w:rFonts w:ascii="Calibri" w:hAnsi="Calibri" w:cs="Calibri"/>
                                <w:sz w:val="28"/>
                                <w:szCs w:val="36"/>
                              </w:rPr>
                              <w:t xml:space="preserve">check </w:t>
                            </w:r>
                            <w:r w:rsidR="008A2E83">
                              <w:rPr>
                                <w:rFonts w:ascii="Calibri" w:hAnsi="Calibri" w:cs="Calibri"/>
                                <w:sz w:val="28"/>
                                <w:szCs w:val="36"/>
                              </w:rPr>
                              <w:t xml:space="preserve">the </w:t>
                            </w:r>
                            <w:r>
                              <w:rPr>
                                <w:rFonts w:ascii="Calibri" w:hAnsi="Calibri" w:cs="Calibri"/>
                                <w:sz w:val="28"/>
                                <w:szCs w:val="36"/>
                              </w:rPr>
                              <w:t>spelling</w:t>
                            </w:r>
                            <w:r w:rsidRPr="008F4AB1">
                              <w:rPr>
                                <w:rFonts w:ascii="Calibri" w:hAnsi="Calibri" w:cs="Calibri"/>
                                <w:sz w:val="28"/>
                                <w:szCs w:val="36"/>
                              </w:rPr>
                              <w:t xml:space="preserve"> using</w:t>
                            </w:r>
                            <w:r w:rsidRPr="007B6F76">
                              <w:rPr>
                                <w:rFonts w:ascii="Calibri" w:hAnsi="Calibri" w:cs="Calibri"/>
                                <w:sz w:val="28"/>
                                <w:szCs w:val="36"/>
                              </w:rPr>
                              <w:t xml:space="preserve"> chosen card. Swap roles.</w:t>
                            </w:r>
                          </w:p>
                          <w:p w14:paraId="4F39C69B" w14:textId="3B2113BC" w:rsidR="008A2E83" w:rsidRDefault="008A2E83" w:rsidP="00165DC1">
                            <w:pPr>
                              <w:pStyle w:val="ListParagraph"/>
                              <w:numPr>
                                <w:ilvl w:val="0"/>
                                <w:numId w:val="26"/>
                              </w:numPr>
                              <w:rPr>
                                <w:rFonts w:ascii="Calibri" w:hAnsi="Calibri" w:cs="Calibri"/>
                                <w:sz w:val="28"/>
                                <w:szCs w:val="28"/>
                              </w:rPr>
                            </w:pPr>
                            <w:r>
                              <w:rPr>
                                <w:rFonts w:ascii="Calibri" w:hAnsi="Calibri" w:cs="Calibri"/>
                                <w:sz w:val="28"/>
                                <w:szCs w:val="28"/>
                              </w:rPr>
                              <w:t>When writing word</w:t>
                            </w:r>
                            <w:r w:rsidR="001961D1">
                              <w:rPr>
                                <w:rFonts w:ascii="Calibri" w:hAnsi="Calibri" w:cs="Calibri"/>
                                <w:sz w:val="28"/>
                                <w:szCs w:val="28"/>
                              </w:rPr>
                              <w:t>s on the board</w:t>
                            </w:r>
                            <w:r>
                              <w:rPr>
                                <w:rFonts w:ascii="Calibri" w:hAnsi="Calibri" w:cs="Calibri"/>
                                <w:sz w:val="28"/>
                                <w:szCs w:val="28"/>
                              </w:rPr>
                              <w:t>:</w:t>
                            </w:r>
                          </w:p>
                          <w:p w14:paraId="695E86B4" w14:textId="0EFB1428" w:rsidR="008F4AB1" w:rsidRDefault="008A2E83" w:rsidP="00165DC1">
                            <w:pPr>
                              <w:pStyle w:val="ListParagraph"/>
                              <w:numPr>
                                <w:ilvl w:val="0"/>
                                <w:numId w:val="36"/>
                              </w:numPr>
                              <w:rPr>
                                <w:rFonts w:ascii="Calibri" w:hAnsi="Calibri" w:cs="Calibri"/>
                                <w:sz w:val="28"/>
                                <w:szCs w:val="28"/>
                              </w:rPr>
                            </w:pPr>
                            <w:r>
                              <w:rPr>
                                <w:rFonts w:ascii="Calibri" w:hAnsi="Calibri" w:cs="Calibri"/>
                                <w:sz w:val="28"/>
                                <w:szCs w:val="28"/>
                              </w:rPr>
                              <w:t xml:space="preserve">identify </w:t>
                            </w:r>
                            <w:r w:rsidR="008F4AB1" w:rsidRPr="008B36B3">
                              <w:rPr>
                                <w:rFonts w:ascii="Calibri" w:hAnsi="Calibri" w:cs="Calibri"/>
                                <w:sz w:val="28"/>
                                <w:szCs w:val="28"/>
                              </w:rPr>
                              <w:t>vowel</w:t>
                            </w:r>
                            <w:r>
                              <w:rPr>
                                <w:rFonts w:ascii="Calibri" w:hAnsi="Calibri" w:cs="Calibri"/>
                                <w:sz w:val="28"/>
                                <w:szCs w:val="28"/>
                              </w:rPr>
                              <w:t>s</w:t>
                            </w:r>
                            <w:r w:rsidR="008F4AB1" w:rsidRPr="008B36B3">
                              <w:rPr>
                                <w:rFonts w:ascii="Calibri" w:hAnsi="Calibri" w:cs="Calibri"/>
                                <w:sz w:val="28"/>
                                <w:szCs w:val="28"/>
                              </w:rPr>
                              <w:t xml:space="preserve"> </w:t>
                            </w:r>
                            <w:r>
                              <w:rPr>
                                <w:rFonts w:ascii="Calibri" w:hAnsi="Calibri" w:cs="Calibri"/>
                                <w:sz w:val="28"/>
                                <w:szCs w:val="28"/>
                              </w:rPr>
                              <w:t>and</w:t>
                            </w:r>
                            <w:r w:rsidR="008F4AB1" w:rsidRPr="008B36B3">
                              <w:rPr>
                                <w:rFonts w:ascii="Calibri" w:hAnsi="Calibri" w:cs="Calibri"/>
                                <w:sz w:val="28"/>
                                <w:szCs w:val="28"/>
                              </w:rPr>
                              <w:t xml:space="preserve"> consonant</w:t>
                            </w:r>
                            <w:r>
                              <w:rPr>
                                <w:rFonts w:ascii="Calibri" w:hAnsi="Calibri" w:cs="Calibri"/>
                                <w:sz w:val="28"/>
                                <w:szCs w:val="28"/>
                              </w:rPr>
                              <w:t>s</w:t>
                            </w:r>
                          </w:p>
                          <w:p w14:paraId="6A629F46" w14:textId="0E4D85F6" w:rsidR="008F4AB1" w:rsidRPr="008A2E83" w:rsidRDefault="008F4AB1" w:rsidP="00165DC1">
                            <w:pPr>
                              <w:pStyle w:val="ListParagraph"/>
                              <w:numPr>
                                <w:ilvl w:val="0"/>
                                <w:numId w:val="36"/>
                              </w:numPr>
                              <w:rPr>
                                <w:rFonts w:ascii="Calibri" w:hAnsi="Calibri" w:cs="Calibri"/>
                                <w:sz w:val="36"/>
                                <w:szCs w:val="36"/>
                              </w:rPr>
                            </w:pPr>
                            <w:r w:rsidRPr="008A2E83">
                              <w:rPr>
                                <w:rFonts w:ascii="Calibri" w:hAnsi="Calibri" w:cs="Calibri"/>
                                <w:sz w:val="28"/>
                                <w:szCs w:val="36"/>
                              </w:rPr>
                              <w:t>say the name and sound of the letter</w:t>
                            </w:r>
                            <w:r w:rsidR="008A2E83">
                              <w:rPr>
                                <w:rFonts w:ascii="Calibri" w:hAnsi="Calibri" w:cs="Calibri"/>
                                <w:sz w:val="28"/>
                                <w:szCs w:val="36"/>
                              </w:rPr>
                              <w:t xml:space="preserve">s [when word can be sounded] </w:t>
                            </w:r>
                          </w:p>
                          <w:p w14:paraId="70A3D989" w14:textId="0CAC9845" w:rsidR="008A2E83" w:rsidRPr="008A2E83" w:rsidRDefault="001961D1" w:rsidP="00165DC1">
                            <w:pPr>
                              <w:pStyle w:val="ListParagraph"/>
                              <w:numPr>
                                <w:ilvl w:val="0"/>
                                <w:numId w:val="26"/>
                              </w:numPr>
                              <w:rPr>
                                <w:rFonts w:ascii="Calibri" w:hAnsi="Calibri" w:cs="Calibri"/>
                                <w:sz w:val="28"/>
                                <w:szCs w:val="28"/>
                                <w:lang w:val="en-US"/>
                              </w:rPr>
                            </w:pPr>
                            <w:r>
                              <w:rPr>
                                <w:rFonts w:ascii="Calibri" w:hAnsi="Calibri" w:cs="Calibri"/>
                                <w:sz w:val="28"/>
                                <w:szCs w:val="28"/>
                              </w:rPr>
                              <w:t xml:space="preserve">Give additional practice in </w:t>
                            </w:r>
                            <w:r w:rsidR="008F4AB1" w:rsidRPr="008B36B3">
                              <w:rPr>
                                <w:rFonts w:ascii="Calibri" w:hAnsi="Calibri" w:cs="Calibri"/>
                                <w:sz w:val="28"/>
                                <w:szCs w:val="28"/>
                              </w:rPr>
                              <w:t xml:space="preserve">copying </w:t>
                            </w:r>
                          </w:p>
                          <w:p w14:paraId="6485323E" w14:textId="409CC484" w:rsidR="008F4AB1" w:rsidRPr="008A2E83" w:rsidRDefault="008A2E83" w:rsidP="00165DC1">
                            <w:pPr>
                              <w:pStyle w:val="ListParagraph"/>
                              <w:numPr>
                                <w:ilvl w:val="0"/>
                                <w:numId w:val="37"/>
                              </w:numPr>
                              <w:rPr>
                                <w:rFonts w:ascii="Calibri" w:hAnsi="Calibri" w:cs="Calibri"/>
                                <w:sz w:val="28"/>
                                <w:szCs w:val="28"/>
                                <w:lang w:val="en-US"/>
                              </w:rPr>
                            </w:pPr>
                            <w:r w:rsidRPr="008B36B3">
                              <w:rPr>
                                <w:rFonts w:ascii="Calibri" w:hAnsi="Calibri" w:cs="Calibri"/>
                                <w:sz w:val="28"/>
                                <w:szCs w:val="28"/>
                              </w:rPr>
                              <w:t>name and address from cards</w:t>
                            </w:r>
                            <w:r>
                              <w:rPr>
                                <w:rFonts w:ascii="Calibri" w:hAnsi="Calibri" w:cs="Calibri"/>
                                <w:sz w:val="28"/>
                                <w:szCs w:val="28"/>
                              </w:rPr>
                              <w:t xml:space="preserve"> typed</w:t>
                            </w:r>
                            <w:r w:rsidRPr="008B36B3">
                              <w:rPr>
                                <w:rFonts w:ascii="Calibri" w:hAnsi="Calibri" w:cs="Calibri"/>
                                <w:sz w:val="28"/>
                                <w:szCs w:val="28"/>
                              </w:rPr>
                              <w:t xml:space="preserve"> by the teacher</w:t>
                            </w:r>
                            <w:r>
                              <w:rPr>
                                <w:rFonts w:ascii="Calibri" w:hAnsi="Calibri" w:cs="Calibri"/>
                                <w:sz w:val="28"/>
                                <w:szCs w:val="28"/>
                              </w:rPr>
                              <w:t xml:space="preserve"> </w:t>
                            </w:r>
                            <w:r w:rsidR="001A1E52">
                              <w:rPr>
                                <w:rFonts w:ascii="Calibri" w:hAnsi="Calibri" w:cs="Calibri"/>
                                <w:sz w:val="28"/>
                                <w:szCs w:val="28"/>
                              </w:rPr>
                              <w:t>either into notebooks, or onto template</w:t>
                            </w:r>
                            <w:r w:rsidR="00804FDA">
                              <w:rPr>
                                <w:rFonts w:ascii="Calibri" w:hAnsi="Calibri" w:cs="Calibri"/>
                                <w:sz w:val="28"/>
                                <w:szCs w:val="28"/>
                              </w:rPr>
                              <w:t>s such as the ones on the following page.</w:t>
                            </w:r>
                            <w:r w:rsidR="001A1E52">
                              <w:rPr>
                                <w:rFonts w:ascii="Calibri" w:hAnsi="Calibri" w:cs="Calibri"/>
                                <w:sz w:val="28"/>
                                <w:szCs w:val="28"/>
                              </w:rPr>
                              <w:t xml:space="preserve"> </w:t>
                            </w:r>
                            <w:r w:rsidR="00804FDA">
                              <w:rPr>
                                <w:rFonts w:ascii="Calibri" w:hAnsi="Calibri" w:cs="Calibri"/>
                                <w:i/>
                                <w:iCs/>
                                <w:sz w:val="24"/>
                                <w:szCs w:val="24"/>
                              </w:rPr>
                              <w:t xml:space="preserve"> </w:t>
                            </w:r>
                          </w:p>
                          <w:p w14:paraId="64E5715A" w14:textId="4085B1F3" w:rsidR="008F4AB1" w:rsidRPr="008A2E83" w:rsidRDefault="008F4AB1" w:rsidP="00165DC1">
                            <w:pPr>
                              <w:pStyle w:val="ListParagraph"/>
                              <w:numPr>
                                <w:ilvl w:val="0"/>
                                <w:numId w:val="37"/>
                              </w:numPr>
                              <w:rPr>
                                <w:rFonts w:ascii="Calibri" w:hAnsi="Calibri" w:cs="Calibri"/>
                                <w:sz w:val="36"/>
                                <w:szCs w:val="36"/>
                                <w:lang w:val="en-US"/>
                              </w:rPr>
                            </w:pPr>
                            <w:r w:rsidRPr="008A2E83">
                              <w:rPr>
                                <w:rFonts w:ascii="Calibri" w:hAnsi="Calibri" w:cs="Calibri"/>
                                <w:sz w:val="28"/>
                                <w:szCs w:val="36"/>
                              </w:rPr>
                              <w:t>family members’ names</w:t>
                            </w:r>
                          </w:p>
                          <w:p w14:paraId="513A7B10" w14:textId="6598AF42" w:rsidR="008F4AB1" w:rsidRPr="008A2E83" w:rsidRDefault="008F4AB1" w:rsidP="00165DC1">
                            <w:pPr>
                              <w:pStyle w:val="ListParagraph"/>
                              <w:numPr>
                                <w:ilvl w:val="0"/>
                                <w:numId w:val="37"/>
                              </w:numPr>
                              <w:rPr>
                                <w:rFonts w:ascii="Calibri" w:hAnsi="Calibri" w:cs="Calibri"/>
                                <w:sz w:val="36"/>
                                <w:szCs w:val="36"/>
                                <w:lang w:val="en-US"/>
                              </w:rPr>
                            </w:pPr>
                            <w:r w:rsidRPr="008A2E83">
                              <w:rPr>
                                <w:rFonts w:ascii="Calibri" w:hAnsi="Calibri" w:cs="Calibri"/>
                                <w:sz w:val="28"/>
                                <w:szCs w:val="36"/>
                              </w:rPr>
                              <w:t>vocab cards</w:t>
                            </w:r>
                          </w:p>
                          <w:p w14:paraId="4B8FE7D5" w14:textId="6E69C7EB" w:rsidR="008F4AB1" w:rsidRPr="008A2E83" w:rsidRDefault="008F4AB1" w:rsidP="00165DC1">
                            <w:pPr>
                              <w:pStyle w:val="ListParagraph"/>
                              <w:numPr>
                                <w:ilvl w:val="0"/>
                                <w:numId w:val="37"/>
                              </w:numPr>
                              <w:rPr>
                                <w:rFonts w:ascii="Calibri" w:hAnsi="Calibri" w:cs="Calibri"/>
                                <w:sz w:val="36"/>
                                <w:szCs w:val="36"/>
                                <w:lang w:val="en-US"/>
                              </w:rPr>
                            </w:pPr>
                            <w:r w:rsidRPr="008A2E83">
                              <w:rPr>
                                <w:rFonts w:ascii="Calibri" w:hAnsi="Calibri" w:cs="Calibri"/>
                                <w:sz w:val="28"/>
                                <w:szCs w:val="36"/>
                              </w:rPr>
                              <w:t xml:space="preserve">words from </w:t>
                            </w:r>
                            <w:r w:rsidR="008A2E83" w:rsidRPr="008A2E83">
                              <w:rPr>
                                <w:rFonts w:ascii="Calibri" w:hAnsi="Calibri" w:cs="Calibri"/>
                                <w:sz w:val="28"/>
                                <w:szCs w:val="36"/>
                              </w:rPr>
                              <w:t>w</w:t>
                            </w:r>
                            <w:r w:rsidRPr="008A2E83">
                              <w:rPr>
                                <w:rFonts w:ascii="Calibri" w:hAnsi="Calibri" w:cs="Calibri"/>
                                <w:sz w:val="28"/>
                                <w:szCs w:val="36"/>
                              </w:rPr>
                              <w:t>orkbook</w:t>
                            </w:r>
                            <w:r w:rsidR="008A2E83" w:rsidRPr="008A2E83">
                              <w:rPr>
                                <w:rFonts w:ascii="Calibri" w:hAnsi="Calibri" w:cs="Calibri"/>
                                <w:sz w:val="28"/>
                                <w:szCs w:val="36"/>
                              </w:rPr>
                              <w:t>s</w:t>
                            </w:r>
                          </w:p>
                          <w:p w14:paraId="6ABDBA1B" w14:textId="1FEE6E1E" w:rsidR="008F4AB1" w:rsidRPr="00DB4361" w:rsidRDefault="008F4AB1" w:rsidP="008A2E83">
                            <w:pPr>
                              <w:pStyle w:val="ListParagraph"/>
                              <w:rPr>
                                <w:rFonts w:ascii="Calibri" w:hAnsi="Calibri" w:cs="Calibri"/>
                                <w:sz w:val="4"/>
                                <w:szCs w:val="4"/>
                              </w:rPr>
                            </w:pPr>
                          </w:p>
                          <w:p w14:paraId="3D57E0E4" w14:textId="5798EF4C" w:rsidR="008A2E83" w:rsidRDefault="008A2E83" w:rsidP="008A2E83">
                            <w:pPr>
                              <w:pStyle w:val="Default"/>
                              <w:ind w:firstLine="567"/>
                              <w:rPr>
                                <w:rFonts w:asciiTheme="minorHAnsi" w:hAnsiTheme="minorHAnsi" w:cstheme="minorHAnsi"/>
                                <w:b/>
                                <w:bCs/>
                                <w:sz w:val="28"/>
                                <w:szCs w:val="28"/>
                              </w:rPr>
                            </w:pPr>
                            <w:r w:rsidRPr="008A2E83">
                              <w:rPr>
                                <w:rFonts w:asciiTheme="minorHAnsi" w:hAnsiTheme="minorHAnsi" w:cstheme="minorHAnsi"/>
                                <w:b/>
                                <w:bCs/>
                                <w:sz w:val="28"/>
                                <w:szCs w:val="28"/>
                              </w:rPr>
                              <w:t xml:space="preserve">4. Technology Option: iPad letter tracing </w:t>
                            </w:r>
                          </w:p>
                          <w:p w14:paraId="21211D57" w14:textId="77777777" w:rsidR="008A2E83" w:rsidRPr="008A2E83" w:rsidRDefault="008A2E83" w:rsidP="008A2E83">
                            <w:pPr>
                              <w:pStyle w:val="Default"/>
                              <w:ind w:firstLine="567"/>
                              <w:rPr>
                                <w:rFonts w:asciiTheme="minorHAnsi" w:hAnsiTheme="minorHAnsi" w:cstheme="minorHAnsi"/>
                                <w:b/>
                                <w:bCs/>
                                <w:sz w:val="28"/>
                                <w:szCs w:val="28"/>
                              </w:rPr>
                            </w:pPr>
                          </w:p>
                          <w:p w14:paraId="6F5B6AF6" w14:textId="631E5E70" w:rsidR="008A2E83" w:rsidRPr="00DB4361" w:rsidRDefault="00567317" w:rsidP="008A2E83">
                            <w:pPr>
                              <w:pStyle w:val="Default"/>
                              <w:rPr>
                                <w:rFonts w:asciiTheme="minorHAnsi" w:hAnsiTheme="minorHAnsi" w:cstheme="minorHAnsi"/>
                                <w:sz w:val="12"/>
                                <w:szCs w:val="12"/>
                              </w:rPr>
                            </w:pPr>
                            <w:r w:rsidRPr="00DB4361">
                              <w:rPr>
                                <w:rFonts w:asciiTheme="minorHAnsi" w:hAnsiTheme="minorHAnsi" w:cstheme="minorHAnsi"/>
                                <w:sz w:val="28"/>
                                <w:szCs w:val="28"/>
                              </w:rPr>
                              <w:t>F</w:t>
                            </w:r>
                            <w:r w:rsidR="008A2E83" w:rsidRPr="00DB4361">
                              <w:rPr>
                                <w:rFonts w:asciiTheme="minorHAnsi" w:hAnsiTheme="minorHAnsi" w:cstheme="minorHAnsi"/>
                                <w:sz w:val="28"/>
                                <w:szCs w:val="28"/>
                              </w:rPr>
                              <w:t xml:space="preserve">ree iPad apps </w:t>
                            </w:r>
                            <w:r w:rsidR="00DB4361">
                              <w:rPr>
                                <w:rFonts w:asciiTheme="minorHAnsi" w:hAnsiTheme="minorHAnsi" w:cstheme="minorHAnsi"/>
                                <w:sz w:val="28"/>
                                <w:szCs w:val="28"/>
                              </w:rPr>
                              <w:t xml:space="preserve">can be downloaded </w:t>
                            </w:r>
                            <w:r w:rsidR="00DB4361" w:rsidRPr="00DB4361">
                              <w:rPr>
                                <w:rFonts w:asciiTheme="minorHAnsi" w:hAnsiTheme="minorHAnsi" w:cstheme="minorHAnsi"/>
                                <w:sz w:val="28"/>
                                <w:szCs w:val="28"/>
                              </w:rPr>
                              <w:t>to develop letter formation</w:t>
                            </w:r>
                            <w:r w:rsidR="00DB4361">
                              <w:rPr>
                                <w:rFonts w:asciiTheme="minorHAnsi" w:hAnsiTheme="minorHAnsi" w:cstheme="minorHAnsi"/>
                                <w:sz w:val="28"/>
                                <w:szCs w:val="28"/>
                              </w:rPr>
                              <w:t xml:space="preserve">, and </w:t>
                            </w:r>
                            <w:r w:rsidR="00DB4361" w:rsidRPr="00DB4361">
                              <w:rPr>
                                <w:rFonts w:asciiTheme="minorHAnsi" w:hAnsiTheme="minorHAnsi" w:cstheme="minorHAnsi"/>
                                <w:sz w:val="28"/>
                                <w:szCs w:val="28"/>
                              </w:rPr>
                              <w:t xml:space="preserve">awareness of letter names and sounds. </w:t>
                            </w:r>
                            <w:r w:rsidR="00DB4361">
                              <w:rPr>
                                <w:rFonts w:asciiTheme="minorHAnsi" w:hAnsiTheme="minorHAnsi" w:cstheme="minorHAnsi"/>
                                <w:sz w:val="28"/>
                                <w:szCs w:val="28"/>
                              </w:rPr>
                              <w:t>Although these are designed</w:t>
                            </w:r>
                            <w:r w:rsidRPr="00DB4361">
                              <w:rPr>
                                <w:rFonts w:asciiTheme="minorHAnsi" w:hAnsiTheme="minorHAnsi" w:cstheme="minorHAnsi"/>
                                <w:sz w:val="28"/>
                                <w:szCs w:val="28"/>
                              </w:rPr>
                              <w:t xml:space="preserve"> </w:t>
                            </w:r>
                            <w:r w:rsidR="00F11C4F" w:rsidRPr="00DB4361">
                              <w:rPr>
                                <w:rFonts w:asciiTheme="minorHAnsi" w:hAnsiTheme="minorHAnsi" w:cstheme="minorHAnsi"/>
                                <w:sz w:val="28"/>
                                <w:szCs w:val="28"/>
                              </w:rPr>
                              <w:t>for pre-school children</w:t>
                            </w:r>
                            <w:r w:rsidR="00DB4361">
                              <w:rPr>
                                <w:rFonts w:asciiTheme="minorHAnsi" w:hAnsiTheme="minorHAnsi" w:cstheme="minorHAnsi"/>
                                <w:sz w:val="28"/>
                                <w:szCs w:val="28"/>
                              </w:rPr>
                              <w:t>, s</w:t>
                            </w:r>
                            <w:r w:rsidR="00DB4361" w:rsidRPr="00DB4361">
                              <w:rPr>
                                <w:rFonts w:asciiTheme="minorHAnsi" w:hAnsiTheme="minorHAnsi" w:cstheme="minorHAnsi"/>
                                <w:sz w:val="28"/>
                                <w:szCs w:val="28"/>
                              </w:rPr>
                              <w:t>ome are suitable for adult learners. S</w:t>
                            </w:r>
                            <w:r w:rsidR="00F11C4F" w:rsidRPr="00DB4361">
                              <w:rPr>
                                <w:rFonts w:asciiTheme="minorHAnsi" w:hAnsiTheme="minorHAnsi" w:cstheme="minorHAnsi"/>
                                <w:sz w:val="28"/>
                                <w:szCs w:val="28"/>
                              </w:rPr>
                              <w:t>earch</w:t>
                            </w:r>
                            <w:r w:rsidR="008A2E83" w:rsidRPr="00DB4361">
                              <w:rPr>
                                <w:rFonts w:asciiTheme="minorHAnsi" w:hAnsiTheme="minorHAnsi" w:cstheme="minorHAnsi"/>
                                <w:sz w:val="28"/>
                                <w:szCs w:val="28"/>
                              </w:rPr>
                              <w:t xml:space="preserve"> for</w:t>
                            </w:r>
                            <w:r w:rsidR="00635453" w:rsidRPr="00DB4361">
                              <w:rPr>
                                <w:rFonts w:asciiTheme="minorHAnsi" w:hAnsiTheme="minorHAnsi" w:cstheme="minorHAnsi"/>
                                <w:sz w:val="28"/>
                                <w:szCs w:val="28"/>
                              </w:rPr>
                              <w:t xml:space="preserve"> </w:t>
                            </w:r>
                            <w:r w:rsidR="008A2E83" w:rsidRPr="00DB4361">
                              <w:rPr>
                                <w:rFonts w:asciiTheme="minorHAnsi" w:hAnsiTheme="minorHAnsi" w:cstheme="minorHAnsi"/>
                                <w:i/>
                                <w:iCs/>
                                <w:sz w:val="28"/>
                                <w:szCs w:val="28"/>
                              </w:rPr>
                              <w:t>letter tracing</w:t>
                            </w:r>
                            <w:r w:rsidR="008A2E83" w:rsidRPr="00DB4361">
                              <w:rPr>
                                <w:rFonts w:asciiTheme="minorHAnsi" w:hAnsiTheme="minorHAnsi" w:cstheme="minorHAnsi"/>
                                <w:sz w:val="28"/>
                                <w:szCs w:val="28"/>
                              </w:rPr>
                              <w:t xml:space="preserve"> or </w:t>
                            </w:r>
                            <w:r w:rsidR="008A2E83" w:rsidRPr="00DB4361">
                              <w:rPr>
                                <w:rFonts w:asciiTheme="minorHAnsi" w:hAnsiTheme="minorHAnsi" w:cstheme="minorHAnsi"/>
                                <w:i/>
                                <w:iCs/>
                                <w:sz w:val="28"/>
                                <w:szCs w:val="28"/>
                              </w:rPr>
                              <w:t>alphabet tracing</w:t>
                            </w:r>
                            <w:r w:rsidR="008A2E83" w:rsidRPr="00DB4361">
                              <w:rPr>
                                <w:rFonts w:asciiTheme="minorHAnsi" w:hAnsiTheme="minorHAnsi" w:cstheme="minorHAnsi"/>
                                <w:sz w:val="28"/>
                                <w:szCs w:val="28"/>
                              </w:rPr>
                              <w:t xml:space="preserve">. Select apps with no ads, </w:t>
                            </w:r>
                            <w:r w:rsidR="00DB4361">
                              <w:rPr>
                                <w:rFonts w:asciiTheme="minorHAnsi" w:hAnsiTheme="minorHAnsi" w:cstheme="minorHAnsi"/>
                                <w:sz w:val="28"/>
                                <w:szCs w:val="28"/>
                              </w:rPr>
                              <w:t xml:space="preserve">a </w:t>
                            </w:r>
                            <w:r w:rsidR="008A2E83" w:rsidRPr="00DB4361">
                              <w:rPr>
                                <w:rFonts w:asciiTheme="minorHAnsi" w:hAnsiTheme="minorHAnsi" w:cstheme="minorHAnsi"/>
                                <w:sz w:val="28"/>
                                <w:szCs w:val="28"/>
                              </w:rPr>
                              <w:t>simple interface and clear sound quality</w:t>
                            </w:r>
                            <w:r w:rsidR="00635453" w:rsidRPr="00DB4361">
                              <w:rPr>
                                <w:rFonts w:asciiTheme="minorHAnsi" w:hAnsiTheme="minorHAnsi" w:cstheme="minorHAnsi"/>
                                <w:sz w:val="28"/>
                                <w:szCs w:val="28"/>
                              </w:rPr>
                              <w:t>.</w:t>
                            </w:r>
                            <w:r w:rsidR="008A2E83" w:rsidRPr="00DB4361">
                              <w:rPr>
                                <w:rFonts w:asciiTheme="minorHAnsi" w:hAnsiTheme="minorHAnsi" w:cstheme="minorHAnsi"/>
                                <w:sz w:val="28"/>
                                <w:szCs w:val="28"/>
                              </w:rPr>
                              <w:t xml:space="preserve"> </w:t>
                            </w:r>
                            <w:r w:rsidR="00DB4361" w:rsidRPr="00DB4361">
                              <w:rPr>
                                <w:rFonts w:asciiTheme="minorHAnsi" w:hAnsiTheme="minorHAnsi" w:cstheme="minorHAnsi"/>
                                <w:sz w:val="28"/>
                                <w:szCs w:val="28"/>
                              </w:rPr>
                              <w:br/>
                            </w:r>
                          </w:p>
                          <w:p w14:paraId="75E623AB" w14:textId="2D6E2C25" w:rsidR="00DB4361" w:rsidRDefault="003027AF" w:rsidP="00DB4361">
                            <w:pPr>
                              <w:rPr>
                                <w:rFonts w:ascii="Roboto" w:hAnsi="Roboto"/>
                                <w:color w:val="01875F"/>
                                <w:spacing w:val="1"/>
                                <w:sz w:val="21"/>
                                <w:szCs w:val="21"/>
                              </w:rPr>
                            </w:pPr>
                            <w:r w:rsidRPr="00DB4361">
                              <w:rPr>
                                <w:rFonts w:cstheme="minorHAnsi"/>
                                <w:szCs w:val="28"/>
                              </w:rPr>
                              <w:t xml:space="preserve">One recommended app is </w:t>
                            </w:r>
                            <w:r w:rsidRPr="00222564">
                              <w:rPr>
                                <w:rFonts w:cstheme="minorHAnsi"/>
                                <w:i/>
                                <w:iCs/>
                                <w:szCs w:val="28"/>
                              </w:rPr>
                              <w:t>Finger tracing flashcards</w:t>
                            </w:r>
                            <w:r w:rsidR="00DB4361">
                              <w:rPr>
                                <w:rFonts w:cstheme="minorHAnsi"/>
                                <w:szCs w:val="28"/>
                              </w:rPr>
                              <w:t xml:space="preserve"> on</w:t>
                            </w:r>
                            <w:r w:rsidRPr="00DB4361">
                              <w:rPr>
                                <w:rFonts w:cstheme="minorHAnsi"/>
                                <w:szCs w:val="28"/>
                              </w:rPr>
                              <w:t xml:space="preserve"> </w:t>
                            </w:r>
                            <w:r w:rsidR="00DB4361" w:rsidRPr="00DB4361">
                              <w:rPr>
                                <w:b/>
                                <w:bCs/>
                                <w:i/>
                                <w:iCs/>
                                <w:bdr w:val="none" w:sz="0" w:space="0" w:color="auto" w:frame="1"/>
                              </w:rPr>
                              <w:t xml:space="preserve">123s ABCs Kids Handwriting PRO </w:t>
                            </w:r>
                            <w:hyperlink r:id="rId368" w:history="1">
                              <w:r w:rsidR="00DB4361">
                                <w:rPr>
                                  <w:rStyle w:val="Hyperlink"/>
                                  <w:rFonts w:ascii="inherit" w:hAnsi="inherit"/>
                                  <w:spacing w:val="1"/>
                                  <w:bdr w:val="none" w:sz="0" w:space="0" w:color="auto" w:frame="1"/>
                                </w:rPr>
                                <w:t>TeachersParadise.com</w:t>
                              </w:r>
                            </w:hyperlink>
                            <w:r w:rsidR="00DB4361">
                              <w:rPr>
                                <w:rStyle w:val="Hyperlink"/>
                                <w:rFonts w:ascii="inherit" w:hAnsi="inherit"/>
                                <w:spacing w:val="1"/>
                                <w:bdr w:val="none" w:sz="0" w:space="0" w:color="auto" w:frame="1"/>
                              </w:rPr>
                              <w:t xml:space="preserve"> </w:t>
                            </w:r>
                          </w:p>
                          <w:p w14:paraId="30DC3494" w14:textId="41A95F9B" w:rsidR="003027AF" w:rsidRPr="00DB4361" w:rsidRDefault="003027AF" w:rsidP="008A2E83">
                            <w:pPr>
                              <w:pStyle w:val="Default"/>
                              <w:rPr>
                                <w:rFonts w:asciiTheme="minorHAnsi" w:hAnsiTheme="minorHAnsi" w:cstheme="minorHAnsi"/>
                                <w:sz w:val="28"/>
                                <w:szCs w:val="28"/>
                              </w:rPr>
                            </w:pPr>
                            <w:r w:rsidRPr="00DB4361">
                              <w:rPr>
                                <w:rFonts w:asciiTheme="minorHAnsi" w:hAnsiTheme="minorHAnsi" w:cstheme="minorHAnsi"/>
                                <w:sz w:val="28"/>
                                <w:szCs w:val="28"/>
                              </w:rPr>
                              <w:t>Th</w:t>
                            </w:r>
                            <w:r w:rsidR="00DB4361">
                              <w:rPr>
                                <w:rFonts w:asciiTheme="minorHAnsi" w:hAnsiTheme="minorHAnsi" w:cstheme="minorHAnsi"/>
                                <w:sz w:val="28"/>
                                <w:szCs w:val="28"/>
                              </w:rPr>
                              <w:t>e</w:t>
                            </w:r>
                            <w:r w:rsidRPr="00DB4361">
                              <w:rPr>
                                <w:rFonts w:asciiTheme="minorHAnsi" w:hAnsiTheme="minorHAnsi" w:cstheme="minorHAnsi"/>
                                <w:sz w:val="28"/>
                                <w:szCs w:val="28"/>
                              </w:rPr>
                              <w:t xml:space="preserve"> app is free on an i-pad</w:t>
                            </w:r>
                            <w:r w:rsidR="00DB4361">
                              <w:rPr>
                                <w:rFonts w:asciiTheme="minorHAnsi" w:hAnsiTheme="minorHAnsi" w:cstheme="minorHAnsi"/>
                                <w:sz w:val="28"/>
                                <w:szCs w:val="28"/>
                              </w:rPr>
                              <w:t>, but</w:t>
                            </w:r>
                            <w:r w:rsidRPr="00DB4361">
                              <w:rPr>
                                <w:rFonts w:asciiTheme="minorHAnsi" w:hAnsiTheme="minorHAnsi" w:cstheme="minorHAnsi"/>
                                <w:sz w:val="28"/>
                                <w:szCs w:val="28"/>
                              </w:rPr>
                              <w:t xml:space="preserve"> there would be a small cost to download</w:t>
                            </w:r>
                            <w:r w:rsidR="00DB4361">
                              <w:rPr>
                                <w:rFonts w:asciiTheme="minorHAnsi" w:hAnsiTheme="minorHAnsi" w:cstheme="minorHAnsi"/>
                                <w:sz w:val="28"/>
                                <w:szCs w:val="28"/>
                              </w:rPr>
                              <w:t xml:space="preserve"> on Android mobile phones or tablets.</w:t>
                            </w:r>
                            <w:r w:rsidRPr="00DB4361">
                              <w:rPr>
                                <w:rFonts w:asciiTheme="minorHAnsi" w:hAnsiTheme="minorHAnsi" w:cstheme="minorHAnsi"/>
                                <w:sz w:val="28"/>
                                <w:szCs w:val="28"/>
                              </w:rPr>
                              <w:t xml:space="preserve"> </w:t>
                            </w:r>
                            <w:r w:rsidR="001A1E52">
                              <w:rPr>
                                <w:rFonts w:asciiTheme="minorHAnsi" w:hAnsiTheme="minorHAnsi" w:cstheme="minorHAnsi"/>
                                <w:sz w:val="28"/>
                                <w:szCs w:val="28"/>
                              </w:rPr>
                              <w:t>This is an example of some pages from the app.</w:t>
                            </w:r>
                          </w:p>
                          <w:p w14:paraId="66D15D68" w14:textId="3454384A" w:rsidR="008A2E83" w:rsidRDefault="008A2E83"/>
                          <w:p w14:paraId="013EC4DC" w14:textId="6012EE02" w:rsidR="0066637E" w:rsidRDefault="006663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3DA6A" id="Text Box 100" o:spid="_x0000_s1343" type="#_x0000_t202" style="position:absolute;margin-left:64.5pt;margin-top:1.75pt;width:452.55pt;height:708.7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qPgIAAIcEAAAOAAAAZHJzL2Uyb0RvYy54bWysVE1v2zAMvQ/YfxB0X2ynSdMGcYo0RYYB&#10;QVsgLXpWZCkxJouapMTOfv0o2flou9MwGJBJkX4kH0lP7ppKkb2wrgSd06yXUiI0h6LUm5y+viy+&#10;3VDiPNMFU6BFTg/C0bvp1y+T2oxFH7agCmEJgmg3rk1Ot96bcZI4vhUVcz0wQqNRgq2YR9VuksKy&#10;GtErlfTT9DqpwRbGAhfO4e1Da6TTiC+l4P5JSic8UTnF3Hw8bTzX4UymEzbeWGa2Je/SYP+QRcVK&#10;jUFPUA/MM7Kz5SeoquQWHEjf41AlIGXJRawBq8nSD9WstsyIWAuS48yJJvf/YPnjfmWeLfHNPTTY&#10;wEBIbdzY4WWop5G2Cm/MlKAdKTycaBONJxwvh6PB6OpmSAlH222aZll/GHCS8+fGOv9dQEWCkFOL&#10;fYl0sf3S+db16BKiOVBlsSiViordrOfKkj3DHi7uw9Ohv3NTmtQ5vb4aphH5nS1gnyDWivGfnxEw&#10;W6Ux6XP1QfLNuiFlgcwMT9ysoTggZRbaaXKGL0oMsGTOPzOL44Ms4Ur4JzykAswKOomSLdjff7sP&#10;/thVtFJS4zjm1P3aMSsoUT809vs2GwzC/EZlMBz1UbGXlvWlRe+qOSBbGS6f4VEM/l4dRWmhesPN&#10;mYWoaGKaY+yc+qM49+2S4OZxMZtFJ5xYw/xSrwwP0KE3gdiX5o1Z03XW41A8wnFw2fhDg1vf8KWG&#10;2c6DLGP3A9Mtq10DcNrj/HSbGdbpUo9e5//H9A8AAAD//wMAUEsDBBQABgAIAAAAIQAqclEg3wAA&#10;AAsBAAAPAAAAZHJzL2Rvd25yZXYueG1sTI/NTsMwEITvSLyDtUjcqJM0qSDEqRAIceHS8nfdxksc&#10;NbZD7Dbh7dmeym1Hs5r5plrPthdHGkPnnYJ0kYAg13jduVbB+9vzzS2IENFp7L0jBb8UYF1fXlRY&#10;aj+5DR23sRUc4kKJCkyMQyllaAxZDAs/kGPv248WI8uxlXrEicNtL7MkWUmLneMGgwM9Gmr224Pl&#10;EpyM/tBfcih+Xl+e9qu8+Nx4pa6v5od7EJHmeH6GEz6jQ81MO39wOoiedXbHW6KCZQHi5CfLPAWx&#10;4yvP0gRkXcn/G+o/AAAA//8DAFBLAQItABQABgAIAAAAIQC2gziS/gAAAOEBAAATAAAAAAAAAAAA&#10;AAAAAAAAAABbQ29udGVudF9UeXBlc10ueG1sUEsBAi0AFAAGAAgAAAAhADj9If/WAAAAlAEAAAsA&#10;AAAAAAAAAAAAAAAALwEAAF9yZWxzLy5yZWxzUEsBAi0AFAAGAAgAAAAhAD5WfCo+AgAAhwQAAA4A&#10;AAAAAAAAAAAAAAAALgIAAGRycy9lMm9Eb2MueG1sUEsBAi0AFAAGAAgAAAAhACpyUSDfAAAACwEA&#10;AA8AAAAAAAAAAAAAAAAAmAQAAGRycy9kb3ducmV2LnhtbFBLBQYAAAAABAAEAPMAAACkBQAAAAA=&#10;" fillcolor="#fbfbfb" strokeweight=".5pt">
                <v:textbox>
                  <w:txbxContent>
                    <w:p w14:paraId="66F9D368" w14:textId="77777777" w:rsidR="008F4AB1" w:rsidRPr="008F4AB1" w:rsidRDefault="008F4AB1" w:rsidP="00820367">
                      <w:pPr>
                        <w:spacing w:before="120" w:after="120"/>
                        <w:ind w:firstLine="426"/>
                        <w:rPr>
                          <w:rFonts w:ascii="Calibri" w:hAnsi="Calibri" w:cs="Calibri"/>
                          <w:b/>
                          <w:bCs/>
                          <w:szCs w:val="28"/>
                        </w:rPr>
                      </w:pPr>
                      <w:r w:rsidRPr="008F4AB1">
                        <w:rPr>
                          <w:rFonts w:ascii="Calibri" w:hAnsi="Calibri" w:cs="Calibri"/>
                          <w:b/>
                          <w:bCs/>
                          <w:szCs w:val="28"/>
                        </w:rPr>
                        <w:t xml:space="preserve">3. More confident writers </w:t>
                      </w:r>
                    </w:p>
                    <w:p w14:paraId="19303499" w14:textId="64494C11" w:rsidR="008F4AB1" w:rsidRPr="007B6F76" w:rsidRDefault="008F4AB1" w:rsidP="00165DC1">
                      <w:pPr>
                        <w:pStyle w:val="ListParagraph"/>
                        <w:numPr>
                          <w:ilvl w:val="0"/>
                          <w:numId w:val="35"/>
                        </w:numPr>
                        <w:ind w:left="709" w:hanging="283"/>
                        <w:rPr>
                          <w:rFonts w:ascii="Calibri" w:hAnsi="Calibri" w:cs="Calibri"/>
                          <w:sz w:val="28"/>
                          <w:szCs w:val="36"/>
                        </w:rPr>
                      </w:pPr>
                      <w:r>
                        <w:rPr>
                          <w:rFonts w:ascii="Calibri" w:hAnsi="Calibri" w:cs="Calibri"/>
                          <w:sz w:val="28"/>
                          <w:szCs w:val="36"/>
                        </w:rPr>
                        <w:t xml:space="preserve">Pair work – Student A selects and dictates a </w:t>
                      </w:r>
                      <w:r w:rsidR="008A2E83">
                        <w:rPr>
                          <w:rFonts w:ascii="Calibri" w:hAnsi="Calibri" w:cs="Calibri"/>
                          <w:sz w:val="28"/>
                          <w:szCs w:val="36"/>
                        </w:rPr>
                        <w:t xml:space="preserve">familiar </w:t>
                      </w:r>
                      <w:r>
                        <w:rPr>
                          <w:rFonts w:ascii="Calibri" w:hAnsi="Calibri" w:cs="Calibri"/>
                          <w:sz w:val="28"/>
                          <w:szCs w:val="36"/>
                        </w:rPr>
                        <w:t xml:space="preserve">word from a set of </w:t>
                      </w:r>
                      <w:r w:rsidRPr="008F4AB1">
                        <w:rPr>
                          <w:rFonts w:ascii="Calibri" w:hAnsi="Calibri" w:cs="Calibri"/>
                          <w:b/>
                          <w:bCs/>
                          <w:i/>
                          <w:iCs/>
                          <w:sz w:val="28"/>
                          <w:szCs w:val="36"/>
                        </w:rPr>
                        <w:t>Word flash cards</w:t>
                      </w:r>
                      <w:r w:rsidRPr="008F4AB1">
                        <w:rPr>
                          <w:rFonts w:ascii="Calibri" w:hAnsi="Calibri" w:cs="Calibri"/>
                          <w:sz w:val="28"/>
                          <w:szCs w:val="36"/>
                        </w:rPr>
                        <w:t xml:space="preserve"> </w:t>
                      </w:r>
                      <w:r>
                        <w:rPr>
                          <w:rFonts w:ascii="Calibri" w:hAnsi="Calibri" w:cs="Calibri"/>
                          <w:sz w:val="28"/>
                          <w:szCs w:val="36"/>
                        </w:rPr>
                        <w:t>for</w:t>
                      </w:r>
                      <w:r w:rsidRPr="008F4AB1">
                        <w:rPr>
                          <w:rFonts w:ascii="Calibri" w:hAnsi="Calibri" w:cs="Calibri"/>
                          <w:sz w:val="28"/>
                          <w:szCs w:val="36"/>
                        </w:rPr>
                        <w:t xml:space="preserve"> </w:t>
                      </w:r>
                      <w:r>
                        <w:rPr>
                          <w:rFonts w:ascii="Calibri" w:hAnsi="Calibri" w:cs="Calibri"/>
                          <w:sz w:val="28"/>
                          <w:szCs w:val="36"/>
                        </w:rPr>
                        <w:t xml:space="preserve">Student B </w:t>
                      </w:r>
                      <w:r w:rsidRPr="008F4AB1">
                        <w:rPr>
                          <w:rFonts w:ascii="Calibri" w:hAnsi="Calibri" w:cs="Calibri"/>
                          <w:sz w:val="28"/>
                          <w:szCs w:val="36"/>
                        </w:rPr>
                        <w:t>to write</w:t>
                      </w:r>
                      <w:r>
                        <w:rPr>
                          <w:rFonts w:ascii="Calibri" w:hAnsi="Calibri" w:cs="Calibri"/>
                          <w:sz w:val="28"/>
                          <w:szCs w:val="36"/>
                        </w:rPr>
                        <w:t xml:space="preserve">. Both students </w:t>
                      </w:r>
                      <w:r w:rsidR="008A2E83">
                        <w:rPr>
                          <w:rFonts w:ascii="Calibri" w:hAnsi="Calibri" w:cs="Calibri"/>
                          <w:sz w:val="28"/>
                          <w:szCs w:val="36"/>
                        </w:rPr>
                        <w:t xml:space="preserve">then </w:t>
                      </w:r>
                      <w:r>
                        <w:rPr>
                          <w:rFonts w:ascii="Calibri" w:hAnsi="Calibri" w:cs="Calibri"/>
                          <w:sz w:val="28"/>
                          <w:szCs w:val="36"/>
                        </w:rPr>
                        <w:t xml:space="preserve">check </w:t>
                      </w:r>
                      <w:r w:rsidR="008A2E83">
                        <w:rPr>
                          <w:rFonts w:ascii="Calibri" w:hAnsi="Calibri" w:cs="Calibri"/>
                          <w:sz w:val="28"/>
                          <w:szCs w:val="36"/>
                        </w:rPr>
                        <w:t xml:space="preserve">the </w:t>
                      </w:r>
                      <w:r>
                        <w:rPr>
                          <w:rFonts w:ascii="Calibri" w:hAnsi="Calibri" w:cs="Calibri"/>
                          <w:sz w:val="28"/>
                          <w:szCs w:val="36"/>
                        </w:rPr>
                        <w:t>spelling</w:t>
                      </w:r>
                      <w:r w:rsidRPr="008F4AB1">
                        <w:rPr>
                          <w:rFonts w:ascii="Calibri" w:hAnsi="Calibri" w:cs="Calibri"/>
                          <w:sz w:val="28"/>
                          <w:szCs w:val="36"/>
                        </w:rPr>
                        <w:t xml:space="preserve"> using</w:t>
                      </w:r>
                      <w:r w:rsidRPr="007B6F76">
                        <w:rPr>
                          <w:rFonts w:ascii="Calibri" w:hAnsi="Calibri" w:cs="Calibri"/>
                          <w:sz w:val="28"/>
                          <w:szCs w:val="36"/>
                        </w:rPr>
                        <w:t xml:space="preserve"> chosen card. Swap roles.</w:t>
                      </w:r>
                    </w:p>
                    <w:p w14:paraId="4F39C69B" w14:textId="3B2113BC" w:rsidR="008A2E83" w:rsidRDefault="008A2E83" w:rsidP="00165DC1">
                      <w:pPr>
                        <w:pStyle w:val="ListParagraph"/>
                        <w:numPr>
                          <w:ilvl w:val="0"/>
                          <w:numId w:val="26"/>
                        </w:numPr>
                        <w:rPr>
                          <w:rFonts w:ascii="Calibri" w:hAnsi="Calibri" w:cs="Calibri"/>
                          <w:sz w:val="28"/>
                          <w:szCs w:val="28"/>
                        </w:rPr>
                      </w:pPr>
                      <w:r>
                        <w:rPr>
                          <w:rFonts w:ascii="Calibri" w:hAnsi="Calibri" w:cs="Calibri"/>
                          <w:sz w:val="28"/>
                          <w:szCs w:val="28"/>
                        </w:rPr>
                        <w:t>When writing word</w:t>
                      </w:r>
                      <w:r w:rsidR="001961D1">
                        <w:rPr>
                          <w:rFonts w:ascii="Calibri" w:hAnsi="Calibri" w:cs="Calibri"/>
                          <w:sz w:val="28"/>
                          <w:szCs w:val="28"/>
                        </w:rPr>
                        <w:t>s on the board</w:t>
                      </w:r>
                      <w:r>
                        <w:rPr>
                          <w:rFonts w:ascii="Calibri" w:hAnsi="Calibri" w:cs="Calibri"/>
                          <w:sz w:val="28"/>
                          <w:szCs w:val="28"/>
                        </w:rPr>
                        <w:t>:</w:t>
                      </w:r>
                    </w:p>
                    <w:p w14:paraId="695E86B4" w14:textId="0EFB1428" w:rsidR="008F4AB1" w:rsidRDefault="008A2E83" w:rsidP="00165DC1">
                      <w:pPr>
                        <w:pStyle w:val="ListParagraph"/>
                        <w:numPr>
                          <w:ilvl w:val="0"/>
                          <w:numId w:val="36"/>
                        </w:numPr>
                        <w:rPr>
                          <w:rFonts w:ascii="Calibri" w:hAnsi="Calibri" w:cs="Calibri"/>
                          <w:sz w:val="28"/>
                          <w:szCs w:val="28"/>
                        </w:rPr>
                      </w:pPr>
                      <w:r>
                        <w:rPr>
                          <w:rFonts w:ascii="Calibri" w:hAnsi="Calibri" w:cs="Calibri"/>
                          <w:sz w:val="28"/>
                          <w:szCs w:val="28"/>
                        </w:rPr>
                        <w:t xml:space="preserve">identify </w:t>
                      </w:r>
                      <w:r w:rsidR="008F4AB1" w:rsidRPr="008B36B3">
                        <w:rPr>
                          <w:rFonts w:ascii="Calibri" w:hAnsi="Calibri" w:cs="Calibri"/>
                          <w:sz w:val="28"/>
                          <w:szCs w:val="28"/>
                        </w:rPr>
                        <w:t>vowel</w:t>
                      </w:r>
                      <w:r>
                        <w:rPr>
                          <w:rFonts w:ascii="Calibri" w:hAnsi="Calibri" w:cs="Calibri"/>
                          <w:sz w:val="28"/>
                          <w:szCs w:val="28"/>
                        </w:rPr>
                        <w:t>s</w:t>
                      </w:r>
                      <w:r w:rsidR="008F4AB1" w:rsidRPr="008B36B3">
                        <w:rPr>
                          <w:rFonts w:ascii="Calibri" w:hAnsi="Calibri" w:cs="Calibri"/>
                          <w:sz w:val="28"/>
                          <w:szCs w:val="28"/>
                        </w:rPr>
                        <w:t xml:space="preserve"> </w:t>
                      </w:r>
                      <w:r>
                        <w:rPr>
                          <w:rFonts w:ascii="Calibri" w:hAnsi="Calibri" w:cs="Calibri"/>
                          <w:sz w:val="28"/>
                          <w:szCs w:val="28"/>
                        </w:rPr>
                        <w:t>and</w:t>
                      </w:r>
                      <w:r w:rsidR="008F4AB1" w:rsidRPr="008B36B3">
                        <w:rPr>
                          <w:rFonts w:ascii="Calibri" w:hAnsi="Calibri" w:cs="Calibri"/>
                          <w:sz w:val="28"/>
                          <w:szCs w:val="28"/>
                        </w:rPr>
                        <w:t xml:space="preserve"> consonant</w:t>
                      </w:r>
                      <w:r>
                        <w:rPr>
                          <w:rFonts w:ascii="Calibri" w:hAnsi="Calibri" w:cs="Calibri"/>
                          <w:sz w:val="28"/>
                          <w:szCs w:val="28"/>
                        </w:rPr>
                        <w:t>s</w:t>
                      </w:r>
                    </w:p>
                    <w:p w14:paraId="6A629F46" w14:textId="0E4D85F6" w:rsidR="008F4AB1" w:rsidRPr="008A2E83" w:rsidRDefault="008F4AB1" w:rsidP="00165DC1">
                      <w:pPr>
                        <w:pStyle w:val="ListParagraph"/>
                        <w:numPr>
                          <w:ilvl w:val="0"/>
                          <w:numId w:val="36"/>
                        </w:numPr>
                        <w:rPr>
                          <w:rFonts w:ascii="Calibri" w:hAnsi="Calibri" w:cs="Calibri"/>
                          <w:sz w:val="36"/>
                          <w:szCs w:val="36"/>
                        </w:rPr>
                      </w:pPr>
                      <w:r w:rsidRPr="008A2E83">
                        <w:rPr>
                          <w:rFonts w:ascii="Calibri" w:hAnsi="Calibri" w:cs="Calibri"/>
                          <w:sz w:val="28"/>
                          <w:szCs w:val="36"/>
                        </w:rPr>
                        <w:t>say the name and sound of the letter</w:t>
                      </w:r>
                      <w:r w:rsidR="008A2E83">
                        <w:rPr>
                          <w:rFonts w:ascii="Calibri" w:hAnsi="Calibri" w:cs="Calibri"/>
                          <w:sz w:val="28"/>
                          <w:szCs w:val="36"/>
                        </w:rPr>
                        <w:t xml:space="preserve">s [when word can be sounded] </w:t>
                      </w:r>
                    </w:p>
                    <w:p w14:paraId="70A3D989" w14:textId="0CAC9845" w:rsidR="008A2E83" w:rsidRPr="008A2E83" w:rsidRDefault="001961D1" w:rsidP="00165DC1">
                      <w:pPr>
                        <w:pStyle w:val="ListParagraph"/>
                        <w:numPr>
                          <w:ilvl w:val="0"/>
                          <w:numId w:val="26"/>
                        </w:numPr>
                        <w:rPr>
                          <w:rFonts w:ascii="Calibri" w:hAnsi="Calibri" w:cs="Calibri"/>
                          <w:sz w:val="28"/>
                          <w:szCs w:val="28"/>
                          <w:lang w:val="en-US"/>
                        </w:rPr>
                      </w:pPr>
                      <w:r>
                        <w:rPr>
                          <w:rFonts w:ascii="Calibri" w:hAnsi="Calibri" w:cs="Calibri"/>
                          <w:sz w:val="28"/>
                          <w:szCs w:val="28"/>
                        </w:rPr>
                        <w:t xml:space="preserve">Give additional practice in </w:t>
                      </w:r>
                      <w:r w:rsidR="008F4AB1" w:rsidRPr="008B36B3">
                        <w:rPr>
                          <w:rFonts w:ascii="Calibri" w:hAnsi="Calibri" w:cs="Calibri"/>
                          <w:sz w:val="28"/>
                          <w:szCs w:val="28"/>
                        </w:rPr>
                        <w:t xml:space="preserve">copying </w:t>
                      </w:r>
                    </w:p>
                    <w:p w14:paraId="6485323E" w14:textId="409CC484" w:rsidR="008F4AB1" w:rsidRPr="008A2E83" w:rsidRDefault="008A2E83" w:rsidP="00165DC1">
                      <w:pPr>
                        <w:pStyle w:val="ListParagraph"/>
                        <w:numPr>
                          <w:ilvl w:val="0"/>
                          <w:numId w:val="37"/>
                        </w:numPr>
                        <w:rPr>
                          <w:rFonts w:ascii="Calibri" w:hAnsi="Calibri" w:cs="Calibri"/>
                          <w:sz w:val="28"/>
                          <w:szCs w:val="28"/>
                          <w:lang w:val="en-US"/>
                        </w:rPr>
                      </w:pPr>
                      <w:r w:rsidRPr="008B36B3">
                        <w:rPr>
                          <w:rFonts w:ascii="Calibri" w:hAnsi="Calibri" w:cs="Calibri"/>
                          <w:sz w:val="28"/>
                          <w:szCs w:val="28"/>
                        </w:rPr>
                        <w:t>name and address from cards</w:t>
                      </w:r>
                      <w:r>
                        <w:rPr>
                          <w:rFonts w:ascii="Calibri" w:hAnsi="Calibri" w:cs="Calibri"/>
                          <w:sz w:val="28"/>
                          <w:szCs w:val="28"/>
                        </w:rPr>
                        <w:t xml:space="preserve"> typed</w:t>
                      </w:r>
                      <w:r w:rsidRPr="008B36B3">
                        <w:rPr>
                          <w:rFonts w:ascii="Calibri" w:hAnsi="Calibri" w:cs="Calibri"/>
                          <w:sz w:val="28"/>
                          <w:szCs w:val="28"/>
                        </w:rPr>
                        <w:t xml:space="preserve"> by the teacher</w:t>
                      </w:r>
                      <w:r>
                        <w:rPr>
                          <w:rFonts w:ascii="Calibri" w:hAnsi="Calibri" w:cs="Calibri"/>
                          <w:sz w:val="28"/>
                          <w:szCs w:val="28"/>
                        </w:rPr>
                        <w:t xml:space="preserve"> </w:t>
                      </w:r>
                      <w:r w:rsidR="001A1E52">
                        <w:rPr>
                          <w:rFonts w:ascii="Calibri" w:hAnsi="Calibri" w:cs="Calibri"/>
                          <w:sz w:val="28"/>
                          <w:szCs w:val="28"/>
                        </w:rPr>
                        <w:t>either into notebooks, or onto template</w:t>
                      </w:r>
                      <w:r w:rsidR="00804FDA">
                        <w:rPr>
                          <w:rFonts w:ascii="Calibri" w:hAnsi="Calibri" w:cs="Calibri"/>
                          <w:sz w:val="28"/>
                          <w:szCs w:val="28"/>
                        </w:rPr>
                        <w:t>s such as the ones on the following page.</w:t>
                      </w:r>
                      <w:r w:rsidR="001A1E52">
                        <w:rPr>
                          <w:rFonts w:ascii="Calibri" w:hAnsi="Calibri" w:cs="Calibri"/>
                          <w:sz w:val="28"/>
                          <w:szCs w:val="28"/>
                        </w:rPr>
                        <w:t xml:space="preserve"> </w:t>
                      </w:r>
                      <w:r w:rsidR="00804FDA">
                        <w:rPr>
                          <w:rFonts w:ascii="Calibri" w:hAnsi="Calibri" w:cs="Calibri"/>
                          <w:i/>
                          <w:iCs/>
                          <w:sz w:val="24"/>
                          <w:szCs w:val="24"/>
                        </w:rPr>
                        <w:t xml:space="preserve"> </w:t>
                      </w:r>
                    </w:p>
                    <w:p w14:paraId="64E5715A" w14:textId="4085B1F3" w:rsidR="008F4AB1" w:rsidRPr="008A2E83" w:rsidRDefault="008F4AB1" w:rsidP="00165DC1">
                      <w:pPr>
                        <w:pStyle w:val="ListParagraph"/>
                        <w:numPr>
                          <w:ilvl w:val="0"/>
                          <w:numId w:val="37"/>
                        </w:numPr>
                        <w:rPr>
                          <w:rFonts w:ascii="Calibri" w:hAnsi="Calibri" w:cs="Calibri"/>
                          <w:sz w:val="36"/>
                          <w:szCs w:val="36"/>
                          <w:lang w:val="en-US"/>
                        </w:rPr>
                      </w:pPr>
                      <w:r w:rsidRPr="008A2E83">
                        <w:rPr>
                          <w:rFonts w:ascii="Calibri" w:hAnsi="Calibri" w:cs="Calibri"/>
                          <w:sz w:val="28"/>
                          <w:szCs w:val="36"/>
                        </w:rPr>
                        <w:t>family members’ names</w:t>
                      </w:r>
                    </w:p>
                    <w:p w14:paraId="513A7B10" w14:textId="6598AF42" w:rsidR="008F4AB1" w:rsidRPr="008A2E83" w:rsidRDefault="008F4AB1" w:rsidP="00165DC1">
                      <w:pPr>
                        <w:pStyle w:val="ListParagraph"/>
                        <w:numPr>
                          <w:ilvl w:val="0"/>
                          <w:numId w:val="37"/>
                        </w:numPr>
                        <w:rPr>
                          <w:rFonts w:ascii="Calibri" w:hAnsi="Calibri" w:cs="Calibri"/>
                          <w:sz w:val="36"/>
                          <w:szCs w:val="36"/>
                          <w:lang w:val="en-US"/>
                        </w:rPr>
                      </w:pPr>
                      <w:r w:rsidRPr="008A2E83">
                        <w:rPr>
                          <w:rFonts w:ascii="Calibri" w:hAnsi="Calibri" w:cs="Calibri"/>
                          <w:sz w:val="28"/>
                          <w:szCs w:val="36"/>
                        </w:rPr>
                        <w:t>vocab cards</w:t>
                      </w:r>
                    </w:p>
                    <w:p w14:paraId="4B8FE7D5" w14:textId="6E69C7EB" w:rsidR="008F4AB1" w:rsidRPr="008A2E83" w:rsidRDefault="008F4AB1" w:rsidP="00165DC1">
                      <w:pPr>
                        <w:pStyle w:val="ListParagraph"/>
                        <w:numPr>
                          <w:ilvl w:val="0"/>
                          <w:numId w:val="37"/>
                        </w:numPr>
                        <w:rPr>
                          <w:rFonts w:ascii="Calibri" w:hAnsi="Calibri" w:cs="Calibri"/>
                          <w:sz w:val="36"/>
                          <w:szCs w:val="36"/>
                          <w:lang w:val="en-US"/>
                        </w:rPr>
                      </w:pPr>
                      <w:r w:rsidRPr="008A2E83">
                        <w:rPr>
                          <w:rFonts w:ascii="Calibri" w:hAnsi="Calibri" w:cs="Calibri"/>
                          <w:sz w:val="28"/>
                          <w:szCs w:val="36"/>
                        </w:rPr>
                        <w:t xml:space="preserve">words from </w:t>
                      </w:r>
                      <w:r w:rsidR="008A2E83" w:rsidRPr="008A2E83">
                        <w:rPr>
                          <w:rFonts w:ascii="Calibri" w:hAnsi="Calibri" w:cs="Calibri"/>
                          <w:sz w:val="28"/>
                          <w:szCs w:val="36"/>
                        </w:rPr>
                        <w:t>w</w:t>
                      </w:r>
                      <w:r w:rsidRPr="008A2E83">
                        <w:rPr>
                          <w:rFonts w:ascii="Calibri" w:hAnsi="Calibri" w:cs="Calibri"/>
                          <w:sz w:val="28"/>
                          <w:szCs w:val="36"/>
                        </w:rPr>
                        <w:t>orkbook</w:t>
                      </w:r>
                      <w:r w:rsidR="008A2E83" w:rsidRPr="008A2E83">
                        <w:rPr>
                          <w:rFonts w:ascii="Calibri" w:hAnsi="Calibri" w:cs="Calibri"/>
                          <w:sz w:val="28"/>
                          <w:szCs w:val="36"/>
                        </w:rPr>
                        <w:t>s</w:t>
                      </w:r>
                    </w:p>
                    <w:p w14:paraId="6ABDBA1B" w14:textId="1FEE6E1E" w:rsidR="008F4AB1" w:rsidRPr="00DB4361" w:rsidRDefault="008F4AB1" w:rsidP="008A2E83">
                      <w:pPr>
                        <w:pStyle w:val="ListParagraph"/>
                        <w:rPr>
                          <w:rFonts w:ascii="Calibri" w:hAnsi="Calibri" w:cs="Calibri"/>
                          <w:sz w:val="4"/>
                          <w:szCs w:val="4"/>
                        </w:rPr>
                      </w:pPr>
                    </w:p>
                    <w:p w14:paraId="3D57E0E4" w14:textId="5798EF4C" w:rsidR="008A2E83" w:rsidRDefault="008A2E83" w:rsidP="008A2E83">
                      <w:pPr>
                        <w:pStyle w:val="Default"/>
                        <w:ind w:firstLine="567"/>
                        <w:rPr>
                          <w:rFonts w:asciiTheme="minorHAnsi" w:hAnsiTheme="minorHAnsi" w:cstheme="minorHAnsi"/>
                          <w:b/>
                          <w:bCs/>
                          <w:sz w:val="28"/>
                          <w:szCs w:val="28"/>
                        </w:rPr>
                      </w:pPr>
                      <w:r w:rsidRPr="008A2E83">
                        <w:rPr>
                          <w:rFonts w:asciiTheme="minorHAnsi" w:hAnsiTheme="minorHAnsi" w:cstheme="minorHAnsi"/>
                          <w:b/>
                          <w:bCs/>
                          <w:sz w:val="28"/>
                          <w:szCs w:val="28"/>
                        </w:rPr>
                        <w:t xml:space="preserve">4. Technology Option: iPad letter tracing </w:t>
                      </w:r>
                    </w:p>
                    <w:p w14:paraId="21211D57" w14:textId="77777777" w:rsidR="008A2E83" w:rsidRPr="008A2E83" w:rsidRDefault="008A2E83" w:rsidP="008A2E83">
                      <w:pPr>
                        <w:pStyle w:val="Default"/>
                        <w:ind w:firstLine="567"/>
                        <w:rPr>
                          <w:rFonts w:asciiTheme="minorHAnsi" w:hAnsiTheme="minorHAnsi" w:cstheme="minorHAnsi"/>
                          <w:b/>
                          <w:bCs/>
                          <w:sz w:val="28"/>
                          <w:szCs w:val="28"/>
                        </w:rPr>
                      </w:pPr>
                    </w:p>
                    <w:p w14:paraId="6F5B6AF6" w14:textId="631E5E70" w:rsidR="008A2E83" w:rsidRPr="00DB4361" w:rsidRDefault="00567317" w:rsidP="008A2E83">
                      <w:pPr>
                        <w:pStyle w:val="Default"/>
                        <w:rPr>
                          <w:rFonts w:asciiTheme="minorHAnsi" w:hAnsiTheme="minorHAnsi" w:cstheme="minorHAnsi"/>
                          <w:sz w:val="12"/>
                          <w:szCs w:val="12"/>
                        </w:rPr>
                      </w:pPr>
                      <w:r w:rsidRPr="00DB4361">
                        <w:rPr>
                          <w:rFonts w:asciiTheme="minorHAnsi" w:hAnsiTheme="minorHAnsi" w:cstheme="minorHAnsi"/>
                          <w:sz w:val="28"/>
                          <w:szCs w:val="28"/>
                        </w:rPr>
                        <w:t>F</w:t>
                      </w:r>
                      <w:r w:rsidR="008A2E83" w:rsidRPr="00DB4361">
                        <w:rPr>
                          <w:rFonts w:asciiTheme="minorHAnsi" w:hAnsiTheme="minorHAnsi" w:cstheme="minorHAnsi"/>
                          <w:sz w:val="28"/>
                          <w:szCs w:val="28"/>
                        </w:rPr>
                        <w:t xml:space="preserve">ree iPad apps </w:t>
                      </w:r>
                      <w:r w:rsidR="00DB4361">
                        <w:rPr>
                          <w:rFonts w:asciiTheme="minorHAnsi" w:hAnsiTheme="minorHAnsi" w:cstheme="minorHAnsi"/>
                          <w:sz w:val="28"/>
                          <w:szCs w:val="28"/>
                        </w:rPr>
                        <w:t xml:space="preserve">can be downloaded </w:t>
                      </w:r>
                      <w:r w:rsidR="00DB4361" w:rsidRPr="00DB4361">
                        <w:rPr>
                          <w:rFonts w:asciiTheme="minorHAnsi" w:hAnsiTheme="minorHAnsi" w:cstheme="minorHAnsi"/>
                          <w:sz w:val="28"/>
                          <w:szCs w:val="28"/>
                        </w:rPr>
                        <w:t>to develop letter formation</w:t>
                      </w:r>
                      <w:r w:rsidR="00DB4361">
                        <w:rPr>
                          <w:rFonts w:asciiTheme="minorHAnsi" w:hAnsiTheme="minorHAnsi" w:cstheme="minorHAnsi"/>
                          <w:sz w:val="28"/>
                          <w:szCs w:val="28"/>
                        </w:rPr>
                        <w:t xml:space="preserve">, and </w:t>
                      </w:r>
                      <w:r w:rsidR="00DB4361" w:rsidRPr="00DB4361">
                        <w:rPr>
                          <w:rFonts w:asciiTheme="minorHAnsi" w:hAnsiTheme="minorHAnsi" w:cstheme="minorHAnsi"/>
                          <w:sz w:val="28"/>
                          <w:szCs w:val="28"/>
                        </w:rPr>
                        <w:t xml:space="preserve">awareness of letter names and sounds. </w:t>
                      </w:r>
                      <w:r w:rsidR="00DB4361">
                        <w:rPr>
                          <w:rFonts w:asciiTheme="minorHAnsi" w:hAnsiTheme="minorHAnsi" w:cstheme="minorHAnsi"/>
                          <w:sz w:val="28"/>
                          <w:szCs w:val="28"/>
                        </w:rPr>
                        <w:t>Although these are designed</w:t>
                      </w:r>
                      <w:r w:rsidRPr="00DB4361">
                        <w:rPr>
                          <w:rFonts w:asciiTheme="minorHAnsi" w:hAnsiTheme="minorHAnsi" w:cstheme="minorHAnsi"/>
                          <w:sz w:val="28"/>
                          <w:szCs w:val="28"/>
                        </w:rPr>
                        <w:t xml:space="preserve"> </w:t>
                      </w:r>
                      <w:r w:rsidR="00F11C4F" w:rsidRPr="00DB4361">
                        <w:rPr>
                          <w:rFonts w:asciiTheme="minorHAnsi" w:hAnsiTheme="minorHAnsi" w:cstheme="minorHAnsi"/>
                          <w:sz w:val="28"/>
                          <w:szCs w:val="28"/>
                        </w:rPr>
                        <w:t>for pre-school children</w:t>
                      </w:r>
                      <w:r w:rsidR="00DB4361">
                        <w:rPr>
                          <w:rFonts w:asciiTheme="minorHAnsi" w:hAnsiTheme="minorHAnsi" w:cstheme="minorHAnsi"/>
                          <w:sz w:val="28"/>
                          <w:szCs w:val="28"/>
                        </w:rPr>
                        <w:t>, s</w:t>
                      </w:r>
                      <w:r w:rsidR="00DB4361" w:rsidRPr="00DB4361">
                        <w:rPr>
                          <w:rFonts w:asciiTheme="minorHAnsi" w:hAnsiTheme="minorHAnsi" w:cstheme="minorHAnsi"/>
                          <w:sz w:val="28"/>
                          <w:szCs w:val="28"/>
                        </w:rPr>
                        <w:t>ome are suitable for adult learners. S</w:t>
                      </w:r>
                      <w:r w:rsidR="00F11C4F" w:rsidRPr="00DB4361">
                        <w:rPr>
                          <w:rFonts w:asciiTheme="minorHAnsi" w:hAnsiTheme="minorHAnsi" w:cstheme="minorHAnsi"/>
                          <w:sz w:val="28"/>
                          <w:szCs w:val="28"/>
                        </w:rPr>
                        <w:t>earch</w:t>
                      </w:r>
                      <w:r w:rsidR="008A2E83" w:rsidRPr="00DB4361">
                        <w:rPr>
                          <w:rFonts w:asciiTheme="minorHAnsi" w:hAnsiTheme="minorHAnsi" w:cstheme="minorHAnsi"/>
                          <w:sz w:val="28"/>
                          <w:szCs w:val="28"/>
                        </w:rPr>
                        <w:t xml:space="preserve"> for</w:t>
                      </w:r>
                      <w:r w:rsidR="00635453" w:rsidRPr="00DB4361">
                        <w:rPr>
                          <w:rFonts w:asciiTheme="minorHAnsi" w:hAnsiTheme="minorHAnsi" w:cstheme="minorHAnsi"/>
                          <w:sz w:val="28"/>
                          <w:szCs w:val="28"/>
                        </w:rPr>
                        <w:t xml:space="preserve"> </w:t>
                      </w:r>
                      <w:r w:rsidR="008A2E83" w:rsidRPr="00DB4361">
                        <w:rPr>
                          <w:rFonts w:asciiTheme="minorHAnsi" w:hAnsiTheme="minorHAnsi" w:cstheme="minorHAnsi"/>
                          <w:i/>
                          <w:iCs/>
                          <w:sz w:val="28"/>
                          <w:szCs w:val="28"/>
                        </w:rPr>
                        <w:t>letter tracing</w:t>
                      </w:r>
                      <w:r w:rsidR="008A2E83" w:rsidRPr="00DB4361">
                        <w:rPr>
                          <w:rFonts w:asciiTheme="minorHAnsi" w:hAnsiTheme="minorHAnsi" w:cstheme="minorHAnsi"/>
                          <w:sz w:val="28"/>
                          <w:szCs w:val="28"/>
                        </w:rPr>
                        <w:t xml:space="preserve"> or </w:t>
                      </w:r>
                      <w:r w:rsidR="008A2E83" w:rsidRPr="00DB4361">
                        <w:rPr>
                          <w:rFonts w:asciiTheme="minorHAnsi" w:hAnsiTheme="minorHAnsi" w:cstheme="minorHAnsi"/>
                          <w:i/>
                          <w:iCs/>
                          <w:sz w:val="28"/>
                          <w:szCs w:val="28"/>
                        </w:rPr>
                        <w:t>alphabet tracing</w:t>
                      </w:r>
                      <w:r w:rsidR="008A2E83" w:rsidRPr="00DB4361">
                        <w:rPr>
                          <w:rFonts w:asciiTheme="minorHAnsi" w:hAnsiTheme="minorHAnsi" w:cstheme="minorHAnsi"/>
                          <w:sz w:val="28"/>
                          <w:szCs w:val="28"/>
                        </w:rPr>
                        <w:t xml:space="preserve">. Select apps with no ads, </w:t>
                      </w:r>
                      <w:r w:rsidR="00DB4361">
                        <w:rPr>
                          <w:rFonts w:asciiTheme="minorHAnsi" w:hAnsiTheme="minorHAnsi" w:cstheme="minorHAnsi"/>
                          <w:sz w:val="28"/>
                          <w:szCs w:val="28"/>
                        </w:rPr>
                        <w:t xml:space="preserve">a </w:t>
                      </w:r>
                      <w:r w:rsidR="008A2E83" w:rsidRPr="00DB4361">
                        <w:rPr>
                          <w:rFonts w:asciiTheme="minorHAnsi" w:hAnsiTheme="minorHAnsi" w:cstheme="minorHAnsi"/>
                          <w:sz w:val="28"/>
                          <w:szCs w:val="28"/>
                        </w:rPr>
                        <w:t>simple interface and clear sound quality</w:t>
                      </w:r>
                      <w:r w:rsidR="00635453" w:rsidRPr="00DB4361">
                        <w:rPr>
                          <w:rFonts w:asciiTheme="minorHAnsi" w:hAnsiTheme="minorHAnsi" w:cstheme="minorHAnsi"/>
                          <w:sz w:val="28"/>
                          <w:szCs w:val="28"/>
                        </w:rPr>
                        <w:t>.</w:t>
                      </w:r>
                      <w:r w:rsidR="008A2E83" w:rsidRPr="00DB4361">
                        <w:rPr>
                          <w:rFonts w:asciiTheme="minorHAnsi" w:hAnsiTheme="minorHAnsi" w:cstheme="minorHAnsi"/>
                          <w:sz w:val="28"/>
                          <w:szCs w:val="28"/>
                        </w:rPr>
                        <w:t xml:space="preserve"> </w:t>
                      </w:r>
                      <w:r w:rsidR="00DB4361" w:rsidRPr="00DB4361">
                        <w:rPr>
                          <w:rFonts w:asciiTheme="minorHAnsi" w:hAnsiTheme="minorHAnsi" w:cstheme="minorHAnsi"/>
                          <w:sz w:val="28"/>
                          <w:szCs w:val="28"/>
                        </w:rPr>
                        <w:br/>
                      </w:r>
                    </w:p>
                    <w:p w14:paraId="75E623AB" w14:textId="2D6E2C25" w:rsidR="00DB4361" w:rsidRDefault="003027AF" w:rsidP="00DB4361">
                      <w:pPr>
                        <w:rPr>
                          <w:rFonts w:ascii="Roboto" w:hAnsi="Roboto"/>
                          <w:color w:val="01875F"/>
                          <w:spacing w:val="1"/>
                          <w:sz w:val="21"/>
                          <w:szCs w:val="21"/>
                        </w:rPr>
                      </w:pPr>
                      <w:r w:rsidRPr="00DB4361">
                        <w:rPr>
                          <w:rFonts w:cstheme="minorHAnsi"/>
                          <w:szCs w:val="28"/>
                        </w:rPr>
                        <w:t xml:space="preserve">One recommended app is </w:t>
                      </w:r>
                      <w:r w:rsidRPr="00222564">
                        <w:rPr>
                          <w:rFonts w:cstheme="minorHAnsi"/>
                          <w:i/>
                          <w:iCs/>
                          <w:szCs w:val="28"/>
                        </w:rPr>
                        <w:t>Finger tracing flashcards</w:t>
                      </w:r>
                      <w:r w:rsidR="00DB4361">
                        <w:rPr>
                          <w:rFonts w:cstheme="minorHAnsi"/>
                          <w:szCs w:val="28"/>
                        </w:rPr>
                        <w:t xml:space="preserve"> on</w:t>
                      </w:r>
                      <w:r w:rsidRPr="00DB4361">
                        <w:rPr>
                          <w:rFonts w:cstheme="minorHAnsi"/>
                          <w:szCs w:val="28"/>
                        </w:rPr>
                        <w:t xml:space="preserve"> </w:t>
                      </w:r>
                      <w:r w:rsidR="00DB4361" w:rsidRPr="00DB4361">
                        <w:rPr>
                          <w:b/>
                          <w:bCs/>
                          <w:i/>
                          <w:iCs/>
                          <w:bdr w:val="none" w:sz="0" w:space="0" w:color="auto" w:frame="1"/>
                        </w:rPr>
                        <w:t xml:space="preserve">123s ABCs Kids Handwriting PRO </w:t>
                      </w:r>
                      <w:hyperlink r:id="rId369" w:history="1">
                        <w:r w:rsidR="00DB4361">
                          <w:rPr>
                            <w:rStyle w:val="Hyperlink"/>
                            <w:rFonts w:ascii="inherit" w:hAnsi="inherit"/>
                            <w:spacing w:val="1"/>
                            <w:bdr w:val="none" w:sz="0" w:space="0" w:color="auto" w:frame="1"/>
                          </w:rPr>
                          <w:t>TeachersParadise.com</w:t>
                        </w:r>
                      </w:hyperlink>
                      <w:r w:rsidR="00DB4361">
                        <w:rPr>
                          <w:rStyle w:val="Hyperlink"/>
                          <w:rFonts w:ascii="inherit" w:hAnsi="inherit"/>
                          <w:spacing w:val="1"/>
                          <w:bdr w:val="none" w:sz="0" w:space="0" w:color="auto" w:frame="1"/>
                        </w:rPr>
                        <w:t xml:space="preserve"> </w:t>
                      </w:r>
                    </w:p>
                    <w:p w14:paraId="30DC3494" w14:textId="41A95F9B" w:rsidR="003027AF" w:rsidRPr="00DB4361" w:rsidRDefault="003027AF" w:rsidP="008A2E83">
                      <w:pPr>
                        <w:pStyle w:val="Default"/>
                        <w:rPr>
                          <w:rFonts w:asciiTheme="minorHAnsi" w:hAnsiTheme="minorHAnsi" w:cstheme="minorHAnsi"/>
                          <w:sz w:val="28"/>
                          <w:szCs w:val="28"/>
                        </w:rPr>
                      </w:pPr>
                      <w:r w:rsidRPr="00DB4361">
                        <w:rPr>
                          <w:rFonts w:asciiTheme="minorHAnsi" w:hAnsiTheme="minorHAnsi" w:cstheme="minorHAnsi"/>
                          <w:sz w:val="28"/>
                          <w:szCs w:val="28"/>
                        </w:rPr>
                        <w:t>Th</w:t>
                      </w:r>
                      <w:r w:rsidR="00DB4361">
                        <w:rPr>
                          <w:rFonts w:asciiTheme="minorHAnsi" w:hAnsiTheme="minorHAnsi" w:cstheme="minorHAnsi"/>
                          <w:sz w:val="28"/>
                          <w:szCs w:val="28"/>
                        </w:rPr>
                        <w:t>e</w:t>
                      </w:r>
                      <w:r w:rsidRPr="00DB4361">
                        <w:rPr>
                          <w:rFonts w:asciiTheme="minorHAnsi" w:hAnsiTheme="minorHAnsi" w:cstheme="minorHAnsi"/>
                          <w:sz w:val="28"/>
                          <w:szCs w:val="28"/>
                        </w:rPr>
                        <w:t xml:space="preserve"> app is free on an i-pad</w:t>
                      </w:r>
                      <w:r w:rsidR="00DB4361">
                        <w:rPr>
                          <w:rFonts w:asciiTheme="minorHAnsi" w:hAnsiTheme="minorHAnsi" w:cstheme="minorHAnsi"/>
                          <w:sz w:val="28"/>
                          <w:szCs w:val="28"/>
                        </w:rPr>
                        <w:t>, but</w:t>
                      </w:r>
                      <w:r w:rsidRPr="00DB4361">
                        <w:rPr>
                          <w:rFonts w:asciiTheme="minorHAnsi" w:hAnsiTheme="minorHAnsi" w:cstheme="minorHAnsi"/>
                          <w:sz w:val="28"/>
                          <w:szCs w:val="28"/>
                        </w:rPr>
                        <w:t xml:space="preserve"> there would be a small cost to download</w:t>
                      </w:r>
                      <w:r w:rsidR="00DB4361">
                        <w:rPr>
                          <w:rFonts w:asciiTheme="minorHAnsi" w:hAnsiTheme="minorHAnsi" w:cstheme="minorHAnsi"/>
                          <w:sz w:val="28"/>
                          <w:szCs w:val="28"/>
                        </w:rPr>
                        <w:t xml:space="preserve"> on Android mobile phones or tablets.</w:t>
                      </w:r>
                      <w:r w:rsidRPr="00DB4361">
                        <w:rPr>
                          <w:rFonts w:asciiTheme="minorHAnsi" w:hAnsiTheme="minorHAnsi" w:cstheme="minorHAnsi"/>
                          <w:sz w:val="28"/>
                          <w:szCs w:val="28"/>
                        </w:rPr>
                        <w:t xml:space="preserve"> </w:t>
                      </w:r>
                      <w:r w:rsidR="001A1E52">
                        <w:rPr>
                          <w:rFonts w:asciiTheme="minorHAnsi" w:hAnsiTheme="minorHAnsi" w:cstheme="minorHAnsi"/>
                          <w:sz w:val="28"/>
                          <w:szCs w:val="28"/>
                        </w:rPr>
                        <w:t>This is an example of some pages from the app.</w:t>
                      </w:r>
                    </w:p>
                    <w:p w14:paraId="66D15D68" w14:textId="3454384A" w:rsidR="008A2E83" w:rsidRDefault="008A2E83"/>
                    <w:p w14:paraId="013EC4DC" w14:textId="6012EE02" w:rsidR="0066637E" w:rsidRDefault="0066637E"/>
                  </w:txbxContent>
                </v:textbox>
                <w10:wrap type="square" anchorx="page"/>
              </v:shape>
            </w:pict>
          </mc:Fallback>
        </mc:AlternateContent>
      </w:r>
      <w:r w:rsidR="007B6F76">
        <w:rPr>
          <w:rFonts w:ascii="Calibri" w:hAnsi="Calibri" w:cs="Calibri"/>
          <w:szCs w:val="28"/>
        </w:rPr>
        <w:br w:type="page"/>
      </w:r>
    </w:p>
    <w:p w14:paraId="340E3F7C" w14:textId="2F9B880D" w:rsidR="003D54D9" w:rsidRDefault="003D54D9">
      <w:pPr>
        <w:rPr>
          <w:rFonts w:ascii="Calibri" w:hAnsi="Calibri" w:cs="Calibri"/>
          <w:szCs w:val="28"/>
        </w:rPr>
      </w:pPr>
      <w:r w:rsidRPr="00015620">
        <w:rPr>
          <w:rFonts w:ascii="Calibri" w:hAnsi="Calibri" w:cs="Calibri"/>
          <w:b/>
          <w:bCs/>
          <w:szCs w:val="28"/>
        </w:rPr>
        <w:lastRenderedPageBreak/>
        <w:t>Name and address template</w:t>
      </w:r>
      <w:r w:rsidRPr="00015620">
        <w:rPr>
          <w:rFonts w:ascii="Calibri" w:hAnsi="Calibri" w:cs="Calibri"/>
          <w:szCs w:val="28"/>
        </w:rPr>
        <w:t xml:space="preserve"> for the </w:t>
      </w:r>
      <w:r w:rsidRPr="009C5DC4">
        <w:rPr>
          <w:rFonts w:ascii="Calibri" w:hAnsi="Calibri" w:cs="Calibri"/>
          <w:b/>
          <w:bCs/>
          <w:i/>
          <w:iCs/>
          <w:szCs w:val="28"/>
        </w:rPr>
        <w:t>Word</w:t>
      </w:r>
      <w:r w:rsidR="009C5DC4">
        <w:rPr>
          <w:rFonts w:ascii="Calibri" w:hAnsi="Calibri" w:cs="Calibri"/>
          <w:b/>
          <w:bCs/>
          <w:szCs w:val="28"/>
        </w:rPr>
        <w:t>s</w:t>
      </w:r>
      <w:r w:rsidRPr="00015620">
        <w:rPr>
          <w:rFonts w:ascii="Calibri" w:hAnsi="Calibri" w:cs="Calibri"/>
          <w:b/>
          <w:bCs/>
          <w:szCs w:val="28"/>
        </w:rPr>
        <w:t xml:space="preserve"> </w:t>
      </w:r>
      <w:r w:rsidRPr="00015620">
        <w:rPr>
          <w:rFonts w:ascii="Calibri" w:hAnsi="Calibri" w:cs="Calibri"/>
          <w:szCs w:val="28"/>
        </w:rPr>
        <w:t>book.  [pages 44 &amp; 46]</w:t>
      </w:r>
      <w:r w:rsidR="00144428" w:rsidRPr="00015620">
        <w:rPr>
          <w:rFonts w:ascii="Calibri" w:hAnsi="Calibri" w:cs="Calibri"/>
          <w:szCs w:val="28"/>
        </w:rPr>
        <w:br/>
        <w:t>The templates can be used by the teacher to type or print each student’s name and address for copying or pasting in the student’s book.</w:t>
      </w:r>
      <w:r w:rsidR="00144428">
        <w:rPr>
          <w:rFonts w:ascii="Calibri" w:hAnsi="Calibri" w:cs="Calibri"/>
          <w:szCs w:val="28"/>
        </w:rPr>
        <w:t xml:space="preserve"> </w:t>
      </w:r>
    </w:p>
    <w:p w14:paraId="039D8EC8" w14:textId="77777777" w:rsidR="003D54D9" w:rsidRDefault="003D54D9">
      <w:pPr>
        <w:rPr>
          <w:rFonts w:ascii="Calibri" w:hAnsi="Calibri" w:cs="Calibri"/>
          <w:szCs w:val="28"/>
        </w:rPr>
      </w:pPr>
    </w:p>
    <w:tbl>
      <w:tblPr>
        <w:tblStyle w:val="TableGrid"/>
        <w:tblpPr w:leftFromText="180" w:rightFromText="180" w:vertAnchor="text" w:horzAnchor="margin" w:tblpYSpec="top"/>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93"/>
        <w:gridCol w:w="6379"/>
      </w:tblGrid>
      <w:tr w:rsidR="003D54D9" w14:paraId="75F1FE31" w14:textId="77777777" w:rsidTr="00144428">
        <w:trPr>
          <w:trHeight w:val="1757"/>
        </w:trPr>
        <w:tc>
          <w:tcPr>
            <w:tcW w:w="2693" w:type="dxa"/>
            <w:shd w:val="clear" w:color="auto" w:fill="F2F2F2" w:themeFill="background1" w:themeFillShade="F2"/>
            <w:vAlign w:val="center"/>
          </w:tcPr>
          <w:p w14:paraId="1A43D4BE" w14:textId="77777777" w:rsidR="003D54D9" w:rsidRPr="003D54D9" w:rsidRDefault="003D54D9" w:rsidP="003D54D9">
            <w:pPr>
              <w:spacing w:before="120" w:line="360" w:lineRule="auto"/>
              <w:jc w:val="center"/>
              <w:rPr>
                <w:rFonts w:ascii="Comic Sans MS" w:hAnsi="Comic Sans MS"/>
                <w:noProof/>
                <w:sz w:val="44"/>
                <w:szCs w:val="44"/>
              </w:rPr>
            </w:pPr>
            <w:r w:rsidRPr="003D54D9">
              <w:rPr>
                <w:rFonts w:ascii="Comic Sans MS" w:hAnsi="Comic Sans MS"/>
                <w:noProof/>
                <w:sz w:val="44"/>
                <w:szCs w:val="44"/>
              </w:rPr>
              <w:t>First name</w:t>
            </w:r>
          </w:p>
        </w:tc>
        <w:tc>
          <w:tcPr>
            <w:tcW w:w="6379" w:type="dxa"/>
            <w:tcBorders>
              <w:bottom w:val="single" w:sz="4" w:space="0" w:color="FFFFFF"/>
            </w:tcBorders>
            <w:vAlign w:val="center"/>
          </w:tcPr>
          <w:p w14:paraId="37453AEA" w14:textId="77777777" w:rsidR="003D54D9" w:rsidRPr="003D54D9" w:rsidRDefault="003D54D9" w:rsidP="003D54D9">
            <w:pPr>
              <w:spacing w:before="480" w:line="360" w:lineRule="auto"/>
              <w:rPr>
                <w:rFonts w:ascii="Comic Sans MS" w:hAnsi="Comic Sans MS"/>
                <w:noProof/>
                <w:color w:val="A6A6A6" w:themeColor="background1" w:themeShade="A6"/>
                <w:szCs w:val="28"/>
              </w:rPr>
            </w:pPr>
            <w:r w:rsidRPr="003D54D9">
              <w:rPr>
                <w:rFonts w:ascii="Comic Sans MS" w:hAnsi="Comic Sans MS"/>
                <w:noProof/>
                <w:color w:val="A6A6A6" w:themeColor="background1" w:themeShade="A6"/>
                <w:szCs w:val="28"/>
              </w:rPr>
              <w:t>________________________________</w:t>
            </w:r>
          </w:p>
        </w:tc>
      </w:tr>
      <w:tr w:rsidR="003D54D9" w14:paraId="7FA9577C" w14:textId="77777777" w:rsidTr="00144428">
        <w:trPr>
          <w:trHeight w:val="1757"/>
        </w:trPr>
        <w:tc>
          <w:tcPr>
            <w:tcW w:w="2693" w:type="dxa"/>
            <w:shd w:val="clear" w:color="auto" w:fill="F2F2F2" w:themeFill="background1" w:themeFillShade="F2"/>
            <w:vAlign w:val="center"/>
          </w:tcPr>
          <w:p w14:paraId="5FB1A02D" w14:textId="77777777" w:rsidR="003D54D9" w:rsidRPr="003D54D9" w:rsidRDefault="003D54D9" w:rsidP="003D54D9">
            <w:pPr>
              <w:spacing w:before="120" w:line="360" w:lineRule="auto"/>
              <w:jc w:val="center"/>
              <w:rPr>
                <w:rFonts w:ascii="Comic Sans MS" w:hAnsi="Comic Sans MS"/>
                <w:noProof/>
                <w:sz w:val="44"/>
                <w:szCs w:val="44"/>
              </w:rPr>
            </w:pPr>
            <w:r w:rsidRPr="003D54D9">
              <w:rPr>
                <w:rFonts w:ascii="Comic Sans MS" w:hAnsi="Comic Sans MS"/>
                <w:noProof/>
                <w:sz w:val="44"/>
                <w:szCs w:val="44"/>
              </w:rPr>
              <w:t>Family name</w:t>
            </w:r>
          </w:p>
        </w:tc>
        <w:tc>
          <w:tcPr>
            <w:tcW w:w="6379" w:type="dxa"/>
            <w:tcBorders>
              <w:top w:val="single" w:sz="4" w:space="0" w:color="FFFFFF"/>
            </w:tcBorders>
            <w:vAlign w:val="center"/>
          </w:tcPr>
          <w:p w14:paraId="3C5ABA49" w14:textId="77777777" w:rsidR="003D54D9" w:rsidRPr="003D54D9" w:rsidRDefault="003D54D9" w:rsidP="003D54D9">
            <w:pPr>
              <w:spacing w:before="360" w:line="360" w:lineRule="auto"/>
              <w:rPr>
                <w:rFonts w:ascii="Comic Sans MS" w:hAnsi="Comic Sans MS"/>
                <w:noProof/>
                <w:szCs w:val="48"/>
              </w:rPr>
            </w:pPr>
            <w:r w:rsidRPr="003D54D9">
              <w:rPr>
                <w:rFonts w:ascii="Comic Sans MS" w:hAnsi="Comic Sans MS"/>
                <w:noProof/>
                <w:color w:val="A6A6A6" w:themeColor="background1" w:themeShade="A6"/>
                <w:szCs w:val="28"/>
              </w:rPr>
              <w:t>________________________________</w:t>
            </w:r>
          </w:p>
        </w:tc>
      </w:tr>
    </w:tbl>
    <w:p w14:paraId="67AAFAC8" w14:textId="77777777" w:rsidR="003D54D9" w:rsidRDefault="003D54D9">
      <w:pPr>
        <w:rPr>
          <w:rFonts w:ascii="Calibri" w:hAnsi="Calibri" w:cs="Calibri"/>
          <w:szCs w:val="28"/>
        </w:rPr>
      </w:pPr>
    </w:p>
    <w:tbl>
      <w:tblPr>
        <w:tblStyle w:val="TableGrid"/>
        <w:tblpPr w:leftFromText="180" w:rightFromText="180" w:vertAnchor="text" w:horzAnchor="margin" w:tblpY="335"/>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980"/>
        <w:gridCol w:w="680"/>
        <w:gridCol w:w="680"/>
        <w:gridCol w:w="680"/>
        <w:gridCol w:w="680"/>
        <w:gridCol w:w="283"/>
        <w:gridCol w:w="680"/>
        <w:gridCol w:w="680"/>
        <w:gridCol w:w="680"/>
        <w:gridCol w:w="283"/>
        <w:gridCol w:w="680"/>
        <w:gridCol w:w="680"/>
        <w:gridCol w:w="685"/>
      </w:tblGrid>
      <w:tr w:rsidR="00144428" w:rsidRPr="003D54D9" w14:paraId="4F17C5C5" w14:textId="77777777" w:rsidTr="00144428">
        <w:trPr>
          <w:trHeight w:val="850"/>
        </w:trPr>
        <w:tc>
          <w:tcPr>
            <w:tcW w:w="9351" w:type="dxa"/>
            <w:gridSpan w:val="13"/>
            <w:shd w:val="clear" w:color="auto" w:fill="F2F2F2" w:themeFill="background1" w:themeFillShade="F2"/>
            <w:vAlign w:val="bottom"/>
          </w:tcPr>
          <w:p w14:paraId="49153ED1" w14:textId="77777777" w:rsidR="00144428" w:rsidRPr="003D54D9" w:rsidRDefault="00144428" w:rsidP="00144428">
            <w:pPr>
              <w:spacing w:before="120" w:line="360" w:lineRule="auto"/>
              <w:ind w:firstLine="174"/>
              <w:jc w:val="center"/>
              <w:rPr>
                <w:rFonts w:ascii="Comic Sans MS" w:hAnsi="Comic Sans MS"/>
                <w:color w:val="BFBFBF" w:themeColor="background1" w:themeShade="BF"/>
                <w:sz w:val="10"/>
                <w:szCs w:val="6"/>
                <w:highlight w:val="yellow"/>
              </w:rPr>
            </w:pPr>
            <w:bookmarkStart w:id="28" w:name="_Hlk118130155"/>
            <w:r w:rsidRPr="003D54D9">
              <w:rPr>
                <w:rFonts w:ascii="Comic Sans MS" w:hAnsi="Comic Sans MS"/>
                <w:noProof/>
                <w:sz w:val="44"/>
                <w:szCs w:val="36"/>
              </w:rPr>
              <w:t>Address</w:t>
            </w:r>
          </w:p>
        </w:tc>
      </w:tr>
      <w:tr w:rsidR="00144428" w:rsidRPr="003D54D9" w14:paraId="1F72EB3D" w14:textId="77777777" w:rsidTr="00144428">
        <w:trPr>
          <w:trHeight w:val="2154"/>
        </w:trPr>
        <w:tc>
          <w:tcPr>
            <w:tcW w:w="1980" w:type="dxa"/>
            <w:shd w:val="clear" w:color="auto" w:fill="F9F9F9"/>
            <w:vAlign w:val="center"/>
          </w:tcPr>
          <w:p w14:paraId="5E0AFB58" w14:textId="77777777" w:rsidR="00144428" w:rsidRPr="003D54D9" w:rsidRDefault="00144428" w:rsidP="00144428">
            <w:pPr>
              <w:spacing w:line="360" w:lineRule="auto"/>
              <w:jc w:val="center"/>
              <w:rPr>
                <w:rFonts w:ascii="Comic Sans MS" w:hAnsi="Comic Sans MS"/>
                <w:sz w:val="40"/>
                <w:szCs w:val="32"/>
              </w:rPr>
            </w:pPr>
            <w:r w:rsidRPr="003D54D9">
              <w:rPr>
                <w:rFonts w:ascii="Comic Sans MS" w:hAnsi="Comic Sans MS"/>
                <w:sz w:val="40"/>
                <w:szCs w:val="32"/>
              </w:rPr>
              <w:t>Street</w:t>
            </w:r>
          </w:p>
        </w:tc>
        <w:tc>
          <w:tcPr>
            <w:tcW w:w="7371" w:type="dxa"/>
            <w:gridSpan w:val="12"/>
            <w:tcBorders>
              <w:top w:val="single" w:sz="4" w:space="0" w:color="A6A6A6" w:themeColor="background1" w:themeShade="A6"/>
              <w:bottom w:val="single" w:sz="4" w:space="0" w:color="FFFFFF" w:themeColor="background1"/>
            </w:tcBorders>
            <w:shd w:val="clear" w:color="auto" w:fill="FFFFFF" w:themeFill="background1"/>
          </w:tcPr>
          <w:p w14:paraId="66594492" w14:textId="77777777" w:rsidR="00144428" w:rsidRPr="003D54D9" w:rsidRDefault="00144428" w:rsidP="00144428">
            <w:pPr>
              <w:spacing w:line="360" w:lineRule="auto"/>
              <w:ind w:firstLine="174"/>
              <w:rPr>
                <w:rFonts w:ascii="Comic Sans MS" w:hAnsi="Comic Sans MS"/>
                <w:color w:val="BFBFBF" w:themeColor="background1" w:themeShade="BF"/>
                <w:sz w:val="24"/>
                <w:szCs w:val="20"/>
              </w:rPr>
            </w:pPr>
          </w:p>
          <w:p w14:paraId="09A87A92" w14:textId="77777777" w:rsidR="00144428" w:rsidRPr="003D54D9" w:rsidRDefault="00144428" w:rsidP="00144428">
            <w:pPr>
              <w:spacing w:before="480" w:line="480" w:lineRule="auto"/>
              <w:rPr>
                <w:rFonts w:ascii="Comic Sans MS" w:hAnsi="Comic Sans MS"/>
                <w:color w:val="BFBFBF" w:themeColor="background1" w:themeShade="BF"/>
              </w:rPr>
            </w:pPr>
            <w:r w:rsidRPr="003D54D9">
              <w:rPr>
                <w:rFonts w:ascii="Comic Sans MS" w:hAnsi="Comic Sans MS"/>
                <w:color w:val="BFBFBF" w:themeColor="background1" w:themeShade="BF"/>
                <w:sz w:val="24"/>
                <w:szCs w:val="20"/>
              </w:rPr>
              <w:t>_______________________________________________</w:t>
            </w:r>
          </w:p>
        </w:tc>
      </w:tr>
      <w:tr w:rsidR="00144428" w:rsidRPr="003D54D9" w14:paraId="361698F4" w14:textId="77777777" w:rsidTr="00144428">
        <w:trPr>
          <w:trHeight w:val="1644"/>
        </w:trPr>
        <w:tc>
          <w:tcPr>
            <w:tcW w:w="1980" w:type="dxa"/>
            <w:shd w:val="clear" w:color="auto" w:fill="F9F9F9"/>
            <w:vAlign w:val="center"/>
          </w:tcPr>
          <w:p w14:paraId="16B73F7B" w14:textId="77777777" w:rsidR="00144428" w:rsidRPr="003D54D9" w:rsidRDefault="00144428" w:rsidP="00144428">
            <w:pPr>
              <w:spacing w:line="360" w:lineRule="auto"/>
              <w:jc w:val="center"/>
              <w:rPr>
                <w:rFonts w:ascii="Comic Sans MS" w:hAnsi="Comic Sans MS"/>
                <w:sz w:val="40"/>
                <w:szCs w:val="32"/>
              </w:rPr>
            </w:pPr>
            <w:r w:rsidRPr="003D54D9">
              <w:rPr>
                <w:rFonts w:ascii="Comic Sans MS" w:hAnsi="Comic Sans MS"/>
                <w:sz w:val="40"/>
                <w:szCs w:val="32"/>
              </w:rPr>
              <w:t>Suburb</w:t>
            </w:r>
          </w:p>
        </w:tc>
        <w:tc>
          <w:tcPr>
            <w:tcW w:w="7371" w:type="dxa"/>
            <w:gridSpan w:val="12"/>
            <w:tcBorders>
              <w:top w:val="single" w:sz="4" w:space="0" w:color="FFFFFF" w:themeColor="background1"/>
              <w:bottom w:val="single" w:sz="4" w:space="0" w:color="FFFFFF" w:themeColor="background1"/>
            </w:tcBorders>
            <w:shd w:val="clear" w:color="auto" w:fill="FFFFFF" w:themeFill="background1"/>
            <w:vAlign w:val="center"/>
          </w:tcPr>
          <w:p w14:paraId="0F0B0DA1" w14:textId="77777777" w:rsidR="00144428" w:rsidRPr="003D54D9" w:rsidRDefault="00144428" w:rsidP="00144428">
            <w:pPr>
              <w:spacing w:before="360" w:line="360" w:lineRule="auto"/>
              <w:rPr>
                <w:rFonts w:ascii="Comic Sans MS" w:hAnsi="Comic Sans MS"/>
              </w:rPr>
            </w:pPr>
            <w:r w:rsidRPr="003D54D9">
              <w:rPr>
                <w:rFonts w:ascii="Comic Sans MS" w:hAnsi="Comic Sans MS"/>
                <w:color w:val="BFBFBF" w:themeColor="background1" w:themeShade="BF"/>
                <w:sz w:val="24"/>
                <w:szCs w:val="20"/>
              </w:rPr>
              <w:t>___________________________________________</w:t>
            </w:r>
          </w:p>
        </w:tc>
      </w:tr>
      <w:tr w:rsidR="00144428" w:rsidRPr="003D54D9" w14:paraId="560614DE" w14:textId="77777777" w:rsidTr="00144428">
        <w:trPr>
          <w:trHeight w:val="1644"/>
        </w:trPr>
        <w:tc>
          <w:tcPr>
            <w:tcW w:w="1980" w:type="dxa"/>
            <w:shd w:val="clear" w:color="auto" w:fill="F9F9F9"/>
            <w:vAlign w:val="center"/>
          </w:tcPr>
          <w:p w14:paraId="1BF69CB6" w14:textId="77777777" w:rsidR="00144428" w:rsidRPr="003D54D9" w:rsidRDefault="00144428" w:rsidP="00144428">
            <w:pPr>
              <w:spacing w:line="360" w:lineRule="auto"/>
              <w:jc w:val="center"/>
              <w:rPr>
                <w:rFonts w:ascii="Comic Sans MS" w:hAnsi="Comic Sans MS"/>
                <w:sz w:val="40"/>
                <w:szCs w:val="32"/>
              </w:rPr>
            </w:pPr>
            <w:r w:rsidRPr="003D54D9">
              <w:rPr>
                <w:rFonts w:ascii="Comic Sans MS" w:hAnsi="Comic Sans MS"/>
                <w:sz w:val="40"/>
                <w:szCs w:val="32"/>
              </w:rPr>
              <w:t>Postcode</w:t>
            </w:r>
          </w:p>
        </w:tc>
        <w:tc>
          <w:tcPr>
            <w:tcW w:w="7371" w:type="dxa"/>
            <w:gridSpan w:val="12"/>
            <w:tcBorders>
              <w:top w:val="single" w:sz="4" w:space="0" w:color="FFFFFF" w:themeColor="background1"/>
              <w:bottom w:val="single" w:sz="4" w:space="0" w:color="FFFFFF"/>
            </w:tcBorders>
            <w:shd w:val="clear" w:color="auto" w:fill="FFFFFF" w:themeFill="background1"/>
            <w:vAlign w:val="center"/>
          </w:tcPr>
          <w:p w14:paraId="5EE6C450" w14:textId="77777777" w:rsidR="00144428" w:rsidRPr="003D54D9" w:rsidRDefault="00144428" w:rsidP="00144428">
            <w:pPr>
              <w:spacing w:before="120" w:line="360" w:lineRule="auto"/>
              <w:rPr>
                <w:rFonts w:ascii="Comic Sans MS" w:hAnsi="Comic Sans MS"/>
              </w:rPr>
            </w:pPr>
            <w:r w:rsidRPr="003D54D9">
              <w:rPr>
                <w:rFonts w:ascii="Comic Sans MS" w:hAnsi="Comic Sans MS"/>
                <w:color w:val="BFBFBF" w:themeColor="background1" w:themeShade="BF"/>
                <w:sz w:val="24"/>
                <w:szCs w:val="20"/>
              </w:rPr>
              <w:t>_____________________</w:t>
            </w:r>
          </w:p>
        </w:tc>
      </w:tr>
      <w:tr w:rsidR="00144428" w:rsidRPr="003D54D9" w14:paraId="6FB593A5" w14:textId="77777777" w:rsidTr="00144428">
        <w:trPr>
          <w:trHeight w:val="1304"/>
        </w:trPr>
        <w:tc>
          <w:tcPr>
            <w:tcW w:w="1980" w:type="dxa"/>
            <w:shd w:val="clear" w:color="auto" w:fill="F2F2F2" w:themeFill="background1" w:themeFillShade="F2"/>
            <w:vAlign w:val="center"/>
          </w:tcPr>
          <w:p w14:paraId="425B6064" w14:textId="77777777" w:rsidR="00144428" w:rsidRPr="003D54D9" w:rsidRDefault="00144428" w:rsidP="00144428">
            <w:pPr>
              <w:spacing w:before="120" w:line="360" w:lineRule="auto"/>
              <w:jc w:val="center"/>
              <w:rPr>
                <w:rFonts w:ascii="Comic Sans MS" w:hAnsi="Comic Sans MS"/>
                <w:color w:val="BFBFBF" w:themeColor="background1" w:themeShade="BF"/>
                <w:sz w:val="36"/>
                <w:szCs w:val="28"/>
              </w:rPr>
            </w:pPr>
            <w:r w:rsidRPr="003D54D9">
              <w:rPr>
                <w:rFonts w:ascii="Comic Sans MS" w:hAnsi="Comic Sans MS"/>
                <w:sz w:val="40"/>
                <w:szCs w:val="32"/>
              </w:rPr>
              <w:t>P</w:t>
            </w:r>
            <w:r w:rsidRPr="00144428">
              <w:rPr>
                <w:rFonts w:ascii="Comic Sans MS" w:hAnsi="Comic Sans MS"/>
                <w:sz w:val="40"/>
                <w:szCs w:val="32"/>
                <w:shd w:val="clear" w:color="auto" w:fill="F2F2F2" w:themeFill="background1" w:themeFillShade="F2"/>
              </w:rPr>
              <w:t>hone</w:t>
            </w:r>
          </w:p>
        </w:tc>
        <w:tc>
          <w:tcPr>
            <w:tcW w:w="680" w:type="dxa"/>
            <w:tcBorders>
              <w:top w:val="single" w:sz="4" w:space="0" w:color="A6A6A6" w:themeColor="background1" w:themeShade="A6"/>
            </w:tcBorders>
            <w:shd w:val="clear" w:color="auto" w:fill="FFFFFF" w:themeFill="background1"/>
            <w:vAlign w:val="center"/>
          </w:tcPr>
          <w:p w14:paraId="468DAAB4" w14:textId="77777777" w:rsidR="00144428" w:rsidRPr="003D54D9" w:rsidRDefault="00144428" w:rsidP="00144428">
            <w:pPr>
              <w:spacing w:before="120" w:line="360" w:lineRule="auto"/>
              <w:rPr>
                <w:rFonts w:ascii="Comic Sans MS" w:hAnsi="Comic Sans MS"/>
                <w:color w:val="BFBFBF" w:themeColor="background1" w:themeShade="BF"/>
                <w:sz w:val="36"/>
                <w:szCs w:val="28"/>
              </w:rPr>
            </w:pPr>
          </w:p>
        </w:tc>
        <w:tc>
          <w:tcPr>
            <w:tcW w:w="680" w:type="dxa"/>
            <w:tcBorders>
              <w:top w:val="single" w:sz="4" w:space="0" w:color="A6A6A6" w:themeColor="background1" w:themeShade="A6"/>
            </w:tcBorders>
            <w:shd w:val="clear" w:color="auto" w:fill="FFFFFF" w:themeFill="background1"/>
            <w:vAlign w:val="center"/>
          </w:tcPr>
          <w:p w14:paraId="43DA9514" w14:textId="77777777" w:rsidR="00144428" w:rsidRPr="003D54D9" w:rsidRDefault="00144428" w:rsidP="00144428">
            <w:pPr>
              <w:spacing w:before="120" w:line="360" w:lineRule="auto"/>
              <w:rPr>
                <w:rFonts w:ascii="Comic Sans MS" w:hAnsi="Comic Sans MS"/>
                <w:color w:val="BFBFBF" w:themeColor="background1" w:themeShade="BF"/>
                <w:sz w:val="36"/>
                <w:szCs w:val="28"/>
              </w:rPr>
            </w:pPr>
          </w:p>
        </w:tc>
        <w:tc>
          <w:tcPr>
            <w:tcW w:w="680" w:type="dxa"/>
            <w:tcBorders>
              <w:top w:val="single" w:sz="4" w:space="0" w:color="A6A6A6" w:themeColor="background1" w:themeShade="A6"/>
            </w:tcBorders>
            <w:shd w:val="clear" w:color="auto" w:fill="FFFFFF" w:themeFill="background1"/>
            <w:vAlign w:val="center"/>
          </w:tcPr>
          <w:p w14:paraId="33960A5D" w14:textId="77777777" w:rsidR="00144428" w:rsidRPr="003D54D9" w:rsidRDefault="00144428" w:rsidP="00144428">
            <w:pPr>
              <w:spacing w:before="120" w:line="360" w:lineRule="auto"/>
              <w:rPr>
                <w:rFonts w:ascii="Comic Sans MS" w:hAnsi="Comic Sans MS"/>
                <w:color w:val="BFBFBF" w:themeColor="background1" w:themeShade="BF"/>
                <w:sz w:val="36"/>
                <w:szCs w:val="28"/>
              </w:rPr>
            </w:pPr>
          </w:p>
        </w:tc>
        <w:tc>
          <w:tcPr>
            <w:tcW w:w="680" w:type="dxa"/>
            <w:tcBorders>
              <w:top w:val="single" w:sz="4" w:space="0" w:color="A6A6A6" w:themeColor="background1" w:themeShade="A6"/>
            </w:tcBorders>
            <w:shd w:val="clear" w:color="auto" w:fill="FFFFFF" w:themeFill="background1"/>
            <w:vAlign w:val="center"/>
          </w:tcPr>
          <w:p w14:paraId="1E18736B" w14:textId="77777777" w:rsidR="00144428" w:rsidRPr="003D54D9" w:rsidRDefault="00144428" w:rsidP="00144428">
            <w:pPr>
              <w:spacing w:before="120" w:line="360" w:lineRule="auto"/>
              <w:rPr>
                <w:rFonts w:ascii="Comic Sans MS" w:hAnsi="Comic Sans MS"/>
                <w:color w:val="BFBFBF" w:themeColor="background1" w:themeShade="BF"/>
                <w:sz w:val="36"/>
                <w:szCs w:val="28"/>
              </w:rPr>
            </w:pPr>
          </w:p>
        </w:tc>
        <w:tc>
          <w:tcPr>
            <w:tcW w:w="283" w:type="dxa"/>
            <w:tcBorders>
              <w:top w:val="single" w:sz="4" w:space="0" w:color="FFFFFF"/>
              <w:bottom w:val="single" w:sz="4" w:space="0" w:color="FFFFFF" w:themeColor="background1"/>
            </w:tcBorders>
            <w:shd w:val="clear" w:color="auto" w:fill="FFFFFF" w:themeFill="background1"/>
            <w:vAlign w:val="center"/>
          </w:tcPr>
          <w:p w14:paraId="2B109D59" w14:textId="77777777" w:rsidR="00144428" w:rsidRPr="003D54D9" w:rsidRDefault="00144428" w:rsidP="00144428">
            <w:pPr>
              <w:spacing w:before="120" w:line="360" w:lineRule="auto"/>
              <w:rPr>
                <w:rFonts w:ascii="Comic Sans MS" w:hAnsi="Comic Sans MS"/>
                <w:color w:val="BFBFBF" w:themeColor="background1" w:themeShade="BF"/>
                <w:sz w:val="36"/>
                <w:szCs w:val="28"/>
              </w:rPr>
            </w:pPr>
          </w:p>
        </w:tc>
        <w:tc>
          <w:tcPr>
            <w:tcW w:w="680" w:type="dxa"/>
            <w:tcBorders>
              <w:top w:val="single" w:sz="4" w:space="0" w:color="A6A6A6" w:themeColor="background1" w:themeShade="A6"/>
            </w:tcBorders>
            <w:shd w:val="clear" w:color="auto" w:fill="FFFFFF" w:themeFill="background1"/>
            <w:vAlign w:val="center"/>
          </w:tcPr>
          <w:p w14:paraId="37713221" w14:textId="77777777" w:rsidR="00144428" w:rsidRPr="003D54D9" w:rsidRDefault="00144428" w:rsidP="00144428">
            <w:pPr>
              <w:spacing w:before="120" w:line="360" w:lineRule="auto"/>
              <w:rPr>
                <w:rFonts w:ascii="Comic Sans MS" w:hAnsi="Comic Sans MS"/>
                <w:color w:val="BFBFBF" w:themeColor="background1" w:themeShade="BF"/>
                <w:sz w:val="36"/>
                <w:szCs w:val="28"/>
              </w:rPr>
            </w:pPr>
          </w:p>
        </w:tc>
        <w:tc>
          <w:tcPr>
            <w:tcW w:w="680" w:type="dxa"/>
            <w:tcBorders>
              <w:top w:val="single" w:sz="4" w:space="0" w:color="A6A6A6" w:themeColor="background1" w:themeShade="A6"/>
            </w:tcBorders>
            <w:shd w:val="clear" w:color="auto" w:fill="FFFFFF" w:themeFill="background1"/>
            <w:vAlign w:val="center"/>
          </w:tcPr>
          <w:p w14:paraId="0C9CEAD1" w14:textId="77777777" w:rsidR="00144428" w:rsidRPr="003D54D9" w:rsidRDefault="00144428" w:rsidP="00144428">
            <w:pPr>
              <w:spacing w:before="120" w:line="360" w:lineRule="auto"/>
              <w:rPr>
                <w:rFonts w:ascii="Comic Sans MS" w:hAnsi="Comic Sans MS"/>
                <w:color w:val="BFBFBF" w:themeColor="background1" w:themeShade="BF"/>
                <w:sz w:val="36"/>
                <w:szCs w:val="28"/>
              </w:rPr>
            </w:pPr>
          </w:p>
        </w:tc>
        <w:tc>
          <w:tcPr>
            <w:tcW w:w="680" w:type="dxa"/>
            <w:tcBorders>
              <w:top w:val="single" w:sz="4" w:space="0" w:color="A6A6A6" w:themeColor="background1" w:themeShade="A6"/>
            </w:tcBorders>
            <w:shd w:val="clear" w:color="auto" w:fill="FFFFFF" w:themeFill="background1"/>
            <w:vAlign w:val="center"/>
          </w:tcPr>
          <w:p w14:paraId="7AE90AB2" w14:textId="77777777" w:rsidR="00144428" w:rsidRPr="003D54D9" w:rsidRDefault="00144428" w:rsidP="00144428">
            <w:pPr>
              <w:spacing w:before="120" w:line="360" w:lineRule="auto"/>
              <w:rPr>
                <w:rFonts w:ascii="Comic Sans MS" w:hAnsi="Comic Sans MS"/>
                <w:color w:val="BFBFBF" w:themeColor="background1" w:themeShade="BF"/>
                <w:sz w:val="36"/>
                <w:szCs w:val="28"/>
              </w:rPr>
            </w:pPr>
          </w:p>
        </w:tc>
        <w:tc>
          <w:tcPr>
            <w:tcW w:w="283" w:type="dxa"/>
            <w:tcBorders>
              <w:top w:val="single" w:sz="4" w:space="0" w:color="FFFFFF"/>
              <w:bottom w:val="single" w:sz="4" w:space="0" w:color="FFFFFF" w:themeColor="background1"/>
            </w:tcBorders>
            <w:shd w:val="clear" w:color="auto" w:fill="FFFFFF" w:themeFill="background1"/>
            <w:vAlign w:val="center"/>
          </w:tcPr>
          <w:p w14:paraId="594C4666" w14:textId="77777777" w:rsidR="00144428" w:rsidRPr="003D54D9" w:rsidRDefault="00144428" w:rsidP="00144428">
            <w:pPr>
              <w:spacing w:before="120" w:line="360" w:lineRule="auto"/>
              <w:rPr>
                <w:rFonts w:ascii="Comic Sans MS" w:hAnsi="Comic Sans MS"/>
                <w:color w:val="BFBFBF" w:themeColor="background1" w:themeShade="BF"/>
                <w:sz w:val="36"/>
                <w:szCs w:val="28"/>
              </w:rPr>
            </w:pPr>
          </w:p>
        </w:tc>
        <w:tc>
          <w:tcPr>
            <w:tcW w:w="680" w:type="dxa"/>
            <w:tcBorders>
              <w:top w:val="single" w:sz="4" w:space="0" w:color="A6A6A6" w:themeColor="background1" w:themeShade="A6"/>
            </w:tcBorders>
            <w:shd w:val="clear" w:color="auto" w:fill="FFFFFF" w:themeFill="background1"/>
            <w:vAlign w:val="center"/>
          </w:tcPr>
          <w:p w14:paraId="5E359B15" w14:textId="77777777" w:rsidR="00144428" w:rsidRPr="003D54D9" w:rsidRDefault="00144428" w:rsidP="00144428">
            <w:pPr>
              <w:spacing w:before="120" w:line="360" w:lineRule="auto"/>
              <w:rPr>
                <w:rFonts w:ascii="Comic Sans MS" w:hAnsi="Comic Sans MS"/>
                <w:color w:val="BFBFBF" w:themeColor="background1" w:themeShade="BF"/>
                <w:sz w:val="36"/>
                <w:szCs w:val="28"/>
              </w:rPr>
            </w:pPr>
          </w:p>
        </w:tc>
        <w:tc>
          <w:tcPr>
            <w:tcW w:w="680" w:type="dxa"/>
            <w:tcBorders>
              <w:top w:val="single" w:sz="4" w:space="0" w:color="A6A6A6" w:themeColor="background1" w:themeShade="A6"/>
            </w:tcBorders>
            <w:shd w:val="clear" w:color="auto" w:fill="FFFFFF" w:themeFill="background1"/>
            <w:vAlign w:val="center"/>
          </w:tcPr>
          <w:p w14:paraId="498B6146" w14:textId="77777777" w:rsidR="00144428" w:rsidRPr="003D54D9" w:rsidRDefault="00144428" w:rsidP="00144428">
            <w:pPr>
              <w:spacing w:before="120" w:line="360" w:lineRule="auto"/>
              <w:rPr>
                <w:rFonts w:ascii="Comic Sans MS" w:hAnsi="Comic Sans MS"/>
                <w:color w:val="BFBFBF" w:themeColor="background1" w:themeShade="BF"/>
                <w:sz w:val="36"/>
                <w:szCs w:val="28"/>
              </w:rPr>
            </w:pPr>
          </w:p>
        </w:tc>
        <w:tc>
          <w:tcPr>
            <w:tcW w:w="685" w:type="dxa"/>
            <w:tcBorders>
              <w:top w:val="single" w:sz="4" w:space="0" w:color="A6A6A6" w:themeColor="background1" w:themeShade="A6"/>
            </w:tcBorders>
            <w:shd w:val="clear" w:color="auto" w:fill="FFFFFF" w:themeFill="background1"/>
            <w:vAlign w:val="center"/>
          </w:tcPr>
          <w:p w14:paraId="031FA2CF" w14:textId="77777777" w:rsidR="00144428" w:rsidRPr="003D54D9" w:rsidRDefault="00144428" w:rsidP="00144428">
            <w:pPr>
              <w:spacing w:before="120" w:line="360" w:lineRule="auto"/>
              <w:rPr>
                <w:rFonts w:ascii="Comic Sans MS" w:hAnsi="Comic Sans MS"/>
                <w:color w:val="BFBFBF" w:themeColor="background1" w:themeShade="BF"/>
                <w:sz w:val="36"/>
                <w:szCs w:val="28"/>
              </w:rPr>
            </w:pPr>
          </w:p>
        </w:tc>
      </w:tr>
      <w:bookmarkEnd w:id="28"/>
    </w:tbl>
    <w:p w14:paraId="16A39618" w14:textId="26CAE2A2" w:rsidR="00144428" w:rsidRDefault="00144428">
      <w:pPr>
        <w:rPr>
          <w:rFonts w:ascii="Calibri" w:hAnsi="Calibri" w:cs="Calibri"/>
          <w:szCs w:val="28"/>
        </w:rPr>
      </w:pPr>
      <w:r>
        <w:rPr>
          <w:rFonts w:ascii="Calibri" w:hAnsi="Calibri" w:cs="Calibri"/>
          <w:szCs w:val="28"/>
        </w:rPr>
        <w:br w:type="page"/>
      </w:r>
    </w:p>
    <w:p w14:paraId="39CB5921" w14:textId="2F2EC07F" w:rsidR="00144428" w:rsidRDefault="00144428" w:rsidP="00144428">
      <w:pPr>
        <w:rPr>
          <w:rFonts w:ascii="Calibri" w:hAnsi="Calibri" w:cs="Calibri"/>
          <w:szCs w:val="28"/>
        </w:rPr>
      </w:pPr>
      <w:r w:rsidRPr="003D54D9">
        <w:rPr>
          <w:rFonts w:ascii="Calibri" w:hAnsi="Calibri" w:cs="Calibri"/>
          <w:b/>
          <w:bCs/>
          <w:szCs w:val="28"/>
        </w:rPr>
        <w:lastRenderedPageBreak/>
        <w:t>Name and address template</w:t>
      </w:r>
      <w:r>
        <w:rPr>
          <w:rFonts w:ascii="Calibri" w:hAnsi="Calibri" w:cs="Calibri"/>
          <w:szCs w:val="28"/>
        </w:rPr>
        <w:t xml:space="preserve"> for the </w:t>
      </w:r>
      <w:r w:rsidRPr="009C5DC4">
        <w:rPr>
          <w:rFonts w:ascii="Calibri" w:hAnsi="Calibri" w:cs="Calibri"/>
          <w:b/>
          <w:bCs/>
          <w:i/>
          <w:iCs/>
          <w:szCs w:val="28"/>
        </w:rPr>
        <w:t>Letter Names</w:t>
      </w:r>
      <w:r>
        <w:rPr>
          <w:rFonts w:ascii="Calibri" w:hAnsi="Calibri" w:cs="Calibri"/>
          <w:b/>
          <w:bCs/>
          <w:szCs w:val="28"/>
        </w:rPr>
        <w:t xml:space="preserve"> </w:t>
      </w:r>
      <w:r>
        <w:rPr>
          <w:rFonts w:ascii="Calibri" w:hAnsi="Calibri" w:cs="Calibri"/>
          <w:szCs w:val="28"/>
        </w:rPr>
        <w:t>book.  [page 32]</w:t>
      </w:r>
    </w:p>
    <w:tbl>
      <w:tblPr>
        <w:tblStyle w:val="TableGrid"/>
        <w:tblpPr w:leftFromText="180" w:rightFromText="180" w:vertAnchor="text" w:horzAnchor="margin" w:tblpY="391"/>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08"/>
        <w:gridCol w:w="2028"/>
        <w:gridCol w:w="4815"/>
      </w:tblGrid>
      <w:tr w:rsidR="00144428" w:rsidRPr="00D1069C" w14:paraId="09F56C63" w14:textId="77777777" w:rsidTr="00144428">
        <w:trPr>
          <w:trHeight w:val="1304"/>
        </w:trPr>
        <w:tc>
          <w:tcPr>
            <w:tcW w:w="4536" w:type="dxa"/>
            <w:gridSpan w:val="2"/>
            <w:vAlign w:val="center"/>
          </w:tcPr>
          <w:p w14:paraId="1BBAC494" w14:textId="77777777" w:rsidR="00144428" w:rsidRPr="00144428" w:rsidRDefault="00144428" w:rsidP="00144428">
            <w:pPr>
              <w:spacing w:before="120" w:line="360" w:lineRule="auto"/>
              <w:ind w:right="-188"/>
              <w:jc w:val="center"/>
              <w:rPr>
                <w:rFonts w:ascii="Comic Sans MS" w:hAnsi="Comic Sans MS"/>
                <w:noProof/>
                <w:sz w:val="40"/>
                <w:szCs w:val="52"/>
              </w:rPr>
            </w:pPr>
            <w:r w:rsidRPr="00144428">
              <w:rPr>
                <w:rFonts w:ascii="Comic Sans MS" w:hAnsi="Comic Sans MS"/>
                <w:noProof/>
                <w:sz w:val="40"/>
                <w:szCs w:val="52"/>
              </w:rPr>
              <w:t>First name</w:t>
            </w:r>
          </w:p>
        </w:tc>
        <w:tc>
          <w:tcPr>
            <w:tcW w:w="4815" w:type="dxa"/>
            <w:vAlign w:val="center"/>
          </w:tcPr>
          <w:p w14:paraId="67141EFB" w14:textId="77777777" w:rsidR="00144428" w:rsidRPr="00D65692" w:rsidRDefault="00144428" w:rsidP="00144428">
            <w:pPr>
              <w:spacing w:before="120" w:line="360" w:lineRule="auto"/>
              <w:ind w:left="456" w:right="-188"/>
              <w:rPr>
                <w:rFonts w:ascii="Comic Sans MS" w:hAnsi="Comic Sans MS"/>
                <w:noProof/>
                <w:sz w:val="48"/>
                <w:szCs w:val="48"/>
              </w:rPr>
            </w:pPr>
          </w:p>
        </w:tc>
      </w:tr>
      <w:tr w:rsidR="00144428" w:rsidRPr="00D1069C" w14:paraId="50B2F649" w14:textId="77777777" w:rsidTr="00144428">
        <w:trPr>
          <w:trHeight w:val="1304"/>
        </w:trPr>
        <w:tc>
          <w:tcPr>
            <w:tcW w:w="4536" w:type="dxa"/>
            <w:gridSpan w:val="2"/>
            <w:tcBorders>
              <w:bottom w:val="single" w:sz="4" w:space="0" w:color="A6A6A6" w:themeColor="background1" w:themeShade="A6"/>
            </w:tcBorders>
            <w:vAlign w:val="center"/>
          </w:tcPr>
          <w:p w14:paraId="274BC657" w14:textId="77777777" w:rsidR="00144428" w:rsidRPr="00144428" w:rsidRDefault="00144428" w:rsidP="00144428">
            <w:pPr>
              <w:spacing w:before="120" w:line="360" w:lineRule="auto"/>
              <w:ind w:right="-188"/>
              <w:jc w:val="center"/>
              <w:rPr>
                <w:rFonts w:ascii="Comic Sans MS" w:hAnsi="Comic Sans MS"/>
                <w:noProof/>
                <w:sz w:val="40"/>
                <w:szCs w:val="52"/>
              </w:rPr>
            </w:pPr>
            <w:r w:rsidRPr="00144428">
              <w:rPr>
                <w:rFonts w:ascii="Comic Sans MS" w:hAnsi="Comic Sans MS"/>
                <w:noProof/>
                <w:sz w:val="40"/>
                <w:szCs w:val="52"/>
              </w:rPr>
              <w:t>Family name</w:t>
            </w:r>
          </w:p>
        </w:tc>
        <w:tc>
          <w:tcPr>
            <w:tcW w:w="4815" w:type="dxa"/>
            <w:vAlign w:val="center"/>
          </w:tcPr>
          <w:p w14:paraId="2104D02C" w14:textId="77777777" w:rsidR="00144428" w:rsidRPr="00D65692" w:rsidRDefault="00144428" w:rsidP="00144428">
            <w:pPr>
              <w:spacing w:before="120" w:line="360" w:lineRule="auto"/>
              <w:ind w:left="456" w:right="-188"/>
              <w:rPr>
                <w:rFonts w:ascii="Comic Sans MS" w:hAnsi="Comic Sans MS"/>
                <w:noProof/>
                <w:sz w:val="48"/>
                <w:szCs w:val="48"/>
              </w:rPr>
            </w:pPr>
          </w:p>
        </w:tc>
      </w:tr>
      <w:tr w:rsidR="00144428" w:rsidRPr="00D1069C" w14:paraId="77560214" w14:textId="77777777" w:rsidTr="00144428">
        <w:trPr>
          <w:trHeight w:val="1304"/>
        </w:trPr>
        <w:tc>
          <w:tcPr>
            <w:tcW w:w="2508" w:type="dxa"/>
            <w:tcBorders>
              <w:bottom w:val="single" w:sz="4" w:space="0" w:color="F2F2F2" w:themeColor="background1" w:themeShade="F2"/>
            </w:tcBorders>
            <w:shd w:val="clear" w:color="auto" w:fill="FBFBFB"/>
            <w:vAlign w:val="center"/>
          </w:tcPr>
          <w:p w14:paraId="7C9F213D" w14:textId="77777777" w:rsidR="00144428" w:rsidRPr="00144428" w:rsidRDefault="00144428" w:rsidP="00144428">
            <w:pPr>
              <w:spacing w:before="120" w:line="360" w:lineRule="auto"/>
              <w:ind w:right="-188"/>
              <w:rPr>
                <w:rFonts w:ascii="Comic Sans MS" w:hAnsi="Comic Sans MS"/>
                <w:noProof/>
                <w:sz w:val="40"/>
                <w:szCs w:val="52"/>
              </w:rPr>
            </w:pPr>
            <w:r w:rsidRPr="00144428">
              <w:rPr>
                <w:rFonts w:ascii="Comic Sans MS" w:hAnsi="Comic Sans MS"/>
                <w:noProof/>
                <w:sz w:val="40"/>
                <w:szCs w:val="52"/>
              </w:rPr>
              <w:t>Address</w:t>
            </w:r>
          </w:p>
        </w:tc>
        <w:tc>
          <w:tcPr>
            <w:tcW w:w="2028" w:type="dxa"/>
            <w:tcBorders>
              <w:bottom w:val="single" w:sz="4" w:space="0" w:color="A6A6A6" w:themeColor="background1" w:themeShade="A6"/>
            </w:tcBorders>
            <w:vAlign w:val="center"/>
          </w:tcPr>
          <w:p w14:paraId="7FCB0F60" w14:textId="77777777" w:rsidR="00144428" w:rsidRPr="00144428" w:rsidRDefault="00144428" w:rsidP="00144428">
            <w:pPr>
              <w:spacing w:before="120" w:line="360" w:lineRule="auto"/>
              <w:ind w:right="-188"/>
              <w:jc w:val="center"/>
              <w:rPr>
                <w:rFonts w:ascii="Comic Sans MS" w:hAnsi="Comic Sans MS"/>
                <w:noProof/>
                <w:sz w:val="40"/>
                <w:szCs w:val="52"/>
              </w:rPr>
            </w:pPr>
            <w:r w:rsidRPr="00144428">
              <w:rPr>
                <w:rFonts w:ascii="Comic Sans MS" w:hAnsi="Comic Sans MS"/>
                <w:noProof/>
                <w:sz w:val="40"/>
                <w:szCs w:val="52"/>
              </w:rPr>
              <w:t>Street</w:t>
            </w:r>
          </w:p>
        </w:tc>
        <w:tc>
          <w:tcPr>
            <w:tcW w:w="4815" w:type="dxa"/>
            <w:vAlign w:val="center"/>
          </w:tcPr>
          <w:p w14:paraId="2C19DD92" w14:textId="77777777" w:rsidR="00144428" w:rsidRPr="00D1069C" w:rsidRDefault="00144428" w:rsidP="00144428">
            <w:pPr>
              <w:spacing w:before="120" w:line="360" w:lineRule="auto"/>
              <w:ind w:left="456" w:right="-188"/>
              <w:rPr>
                <w:rFonts w:ascii="Comic Sans MS" w:hAnsi="Comic Sans MS"/>
                <w:noProof/>
                <w:sz w:val="44"/>
                <w:szCs w:val="44"/>
              </w:rPr>
            </w:pPr>
          </w:p>
        </w:tc>
      </w:tr>
      <w:tr w:rsidR="00144428" w:rsidRPr="00D1069C" w14:paraId="6B35A376" w14:textId="77777777" w:rsidTr="00144428">
        <w:trPr>
          <w:trHeight w:val="1304"/>
        </w:trPr>
        <w:tc>
          <w:tcPr>
            <w:tcW w:w="2508" w:type="dxa"/>
            <w:tcBorders>
              <w:top w:val="single" w:sz="4" w:space="0" w:color="F2F2F2" w:themeColor="background1" w:themeShade="F2"/>
              <w:bottom w:val="single" w:sz="4" w:space="0" w:color="F2F2F2" w:themeColor="background1" w:themeShade="F2"/>
            </w:tcBorders>
            <w:shd w:val="clear" w:color="auto" w:fill="FBFBFB"/>
            <w:vAlign w:val="center"/>
          </w:tcPr>
          <w:p w14:paraId="399AA384" w14:textId="77777777" w:rsidR="00144428" w:rsidRPr="00144428" w:rsidRDefault="00144428" w:rsidP="00144428">
            <w:pPr>
              <w:spacing w:before="120" w:line="360" w:lineRule="auto"/>
              <w:ind w:right="-188"/>
              <w:rPr>
                <w:rFonts w:ascii="Comic Sans MS" w:hAnsi="Comic Sans MS"/>
                <w:noProof/>
                <w:sz w:val="40"/>
                <w:szCs w:val="52"/>
              </w:rPr>
            </w:pPr>
          </w:p>
        </w:tc>
        <w:tc>
          <w:tcPr>
            <w:tcW w:w="2028" w:type="dxa"/>
            <w:tcBorders>
              <w:top w:val="single" w:sz="4" w:space="0" w:color="A6A6A6" w:themeColor="background1" w:themeShade="A6"/>
              <w:bottom w:val="single" w:sz="4" w:space="0" w:color="A6A6A6" w:themeColor="background1" w:themeShade="A6"/>
            </w:tcBorders>
            <w:vAlign w:val="center"/>
          </w:tcPr>
          <w:p w14:paraId="7C7FC84E" w14:textId="77777777" w:rsidR="00144428" w:rsidRPr="00144428" w:rsidRDefault="00144428" w:rsidP="00144428">
            <w:pPr>
              <w:spacing w:before="120" w:line="360" w:lineRule="auto"/>
              <w:ind w:right="-188"/>
              <w:jc w:val="center"/>
              <w:rPr>
                <w:rFonts w:ascii="Comic Sans MS" w:hAnsi="Comic Sans MS"/>
                <w:noProof/>
                <w:sz w:val="40"/>
                <w:szCs w:val="52"/>
              </w:rPr>
            </w:pPr>
            <w:r w:rsidRPr="00144428">
              <w:rPr>
                <w:rFonts w:ascii="Comic Sans MS" w:hAnsi="Comic Sans MS"/>
                <w:noProof/>
                <w:sz w:val="40"/>
                <w:szCs w:val="52"/>
              </w:rPr>
              <w:t>Suburb</w:t>
            </w:r>
          </w:p>
        </w:tc>
        <w:tc>
          <w:tcPr>
            <w:tcW w:w="4815" w:type="dxa"/>
            <w:vAlign w:val="center"/>
          </w:tcPr>
          <w:p w14:paraId="4D3451DF" w14:textId="77777777" w:rsidR="00144428" w:rsidRPr="00D1069C" w:rsidRDefault="00144428" w:rsidP="00144428">
            <w:pPr>
              <w:spacing w:before="120" w:line="360" w:lineRule="auto"/>
              <w:ind w:left="456" w:right="-188"/>
              <w:rPr>
                <w:rFonts w:ascii="Comic Sans MS" w:hAnsi="Comic Sans MS"/>
                <w:noProof/>
                <w:sz w:val="44"/>
                <w:szCs w:val="44"/>
              </w:rPr>
            </w:pPr>
          </w:p>
        </w:tc>
      </w:tr>
      <w:tr w:rsidR="00144428" w:rsidRPr="00D1069C" w14:paraId="3DE4849C" w14:textId="77777777" w:rsidTr="00144428">
        <w:trPr>
          <w:trHeight w:val="1304"/>
        </w:trPr>
        <w:tc>
          <w:tcPr>
            <w:tcW w:w="2508" w:type="dxa"/>
            <w:tcBorders>
              <w:top w:val="single" w:sz="4" w:space="0" w:color="F2F2F2" w:themeColor="background1" w:themeShade="F2"/>
            </w:tcBorders>
            <w:shd w:val="clear" w:color="auto" w:fill="FBFBFB"/>
            <w:vAlign w:val="center"/>
          </w:tcPr>
          <w:p w14:paraId="03CCE2B4" w14:textId="77777777" w:rsidR="00144428" w:rsidRPr="00144428" w:rsidRDefault="00144428" w:rsidP="00144428">
            <w:pPr>
              <w:spacing w:before="120" w:line="360" w:lineRule="auto"/>
              <w:ind w:right="-188"/>
              <w:rPr>
                <w:rFonts w:ascii="Comic Sans MS" w:hAnsi="Comic Sans MS"/>
                <w:noProof/>
                <w:sz w:val="40"/>
                <w:szCs w:val="52"/>
              </w:rPr>
            </w:pPr>
          </w:p>
        </w:tc>
        <w:tc>
          <w:tcPr>
            <w:tcW w:w="2028" w:type="dxa"/>
            <w:tcBorders>
              <w:top w:val="single" w:sz="4" w:space="0" w:color="A6A6A6" w:themeColor="background1" w:themeShade="A6"/>
            </w:tcBorders>
            <w:vAlign w:val="center"/>
          </w:tcPr>
          <w:p w14:paraId="6621B82E" w14:textId="77777777" w:rsidR="00144428" w:rsidRPr="00144428" w:rsidRDefault="00144428" w:rsidP="00144428">
            <w:pPr>
              <w:spacing w:before="120" w:line="360" w:lineRule="auto"/>
              <w:ind w:right="-188"/>
              <w:jc w:val="center"/>
              <w:rPr>
                <w:rFonts w:ascii="Comic Sans MS" w:hAnsi="Comic Sans MS"/>
                <w:noProof/>
                <w:sz w:val="40"/>
                <w:szCs w:val="52"/>
              </w:rPr>
            </w:pPr>
            <w:r w:rsidRPr="00144428">
              <w:rPr>
                <w:rFonts w:ascii="Comic Sans MS" w:hAnsi="Comic Sans MS"/>
                <w:noProof/>
                <w:sz w:val="40"/>
                <w:szCs w:val="52"/>
              </w:rPr>
              <w:t>Post code</w:t>
            </w:r>
          </w:p>
        </w:tc>
        <w:tc>
          <w:tcPr>
            <w:tcW w:w="4815" w:type="dxa"/>
            <w:vAlign w:val="center"/>
          </w:tcPr>
          <w:p w14:paraId="36A39DAB" w14:textId="77777777" w:rsidR="00144428" w:rsidRPr="00D1069C" w:rsidRDefault="00144428" w:rsidP="00144428">
            <w:pPr>
              <w:spacing w:before="120" w:line="360" w:lineRule="auto"/>
              <w:ind w:left="456" w:right="-188"/>
              <w:rPr>
                <w:rFonts w:ascii="Comic Sans MS" w:hAnsi="Comic Sans MS"/>
                <w:noProof/>
                <w:sz w:val="44"/>
                <w:szCs w:val="44"/>
              </w:rPr>
            </w:pPr>
          </w:p>
        </w:tc>
      </w:tr>
    </w:tbl>
    <w:p w14:paraId="506529FB" w14:textId="77777777" w:rsidR="003D54D9" w:rsidRDefault="003D54D9">
      <w:pPr>
        <w:rPr>
          <w:rFonts w:ascii="Calibri" w:hAnsi="Calibri" w:cs="Calibri"/>
          <w:szCs w:val="28"/>
        </w:rPr>
      </w:pPr>
    </w:p>
    <w:p w14:paraId="615D113A" w14:textId="77777777" w:rsidR="00144428" w:rsidRDefault="00144428">
      <w:pPr>
        <w:rPr>
          <w:rFonts w:ascii="Calibri" w:hAnsi="Calibri" w:cs="Calibri"/>
          <w:szCs w:val="28"/>
        </w:rPr>
      </w:pPr>
    </w:p>
    <w:p w14:paraId="7E1AD4EA" w14:textId="77777777" w:rsidR="00144428" w:rsidRDefault="00144428">
      <w:pPr>
        <w:rPr>
          <w:rFonts w:ascii="Calibri" w:hAnsi="Calibri" w:cs="Calibri"/>
          <w:szCs w:val="28"/>
        </w:rPr>
      </w:pPr>
    </w:p>
    <w:p w14:paraId="1847312A" w14:textId="77777777" w:rsidR="00144428" w:rsidRDefault="00144428">
      <w:pPr>
        <w:rPr>
          <w:rFonts w:ascii="Calibri" w:hAnsi="Calibri" w:cs="Calibri"/>
          <w:szCs w:val="28"/>
        </w:rPr>
      </w:pPr>
    </w:p>
    <w:p w14:paraId="731D42B6" w14:textId="77777777" w:rsidR="00144428" w:rsidRDefault="00144428">
      <w:pPr>
        <w:rPr>
          <w:rFonts w:ascii="Calibri" w:hAnsi="Calibri" w:cs="Calibri"/>
          <w:szCs w:val="28"/>
        </w:rPr>
      </w:pPr>
    </w:p>
    <w:p w14:paraId="2DDF8F61" w14:textId="77777777" w:rsidR="00144428" w:rsidRDefault="00144428">
      <w:pPr>
        <w:rPr>
          <w:rFonts w:ascii="Calibri" w:hAnsi="Calibri" w:cs="Calibri"/>
          <w:szCs w:val="28"/>
        </w:rPr>
      </w:pPr>
    </w:p>
    <w:p w14:paraId="47396A27" w14:textId="77777777" w:rsidR="00144428" w:rsidRDefault="00144428">
      <w:pPr>
        <w:rPr>
          <w:rFonts w:ascii="Calibri" w:hAnsi="Calibri" w:cs="Calibri"/>
          <w:szCs w:val="28"/>
        </w:rPr>
      </w:pPr>
    </w:p>
    <w:p w14:paraId="1CB1015E" w14:textId="77777777" w:rsidR="00144428" w:rsidRDefault="00144428">
      <w:pPr>
        <w:rPr>
          <w:rFonts w:ascii="Calibri" w:hAnsi="Calibri" w:cs="Calibri"/>
          <w:szCs w:val="28"/>
        </w:rPr>
      </w:pPr>
    </w:p>
    <w:p w14:paraId="622A5CC3" w14:textId="77777777" w:rsidR="00144428" w:rsidRDefault="00144428">
      <w:pPr>
        <w:rPr>
          <w:rFonts w:ascii="Calibri" w:hAnsi="Calibri" w:cs="Calibri"/>
          <w:szCs w:val="28"/>
        </w:rPr>
      </w:pPr>
    </w:p>
    <w:p w14:paraId="76D5B163" w14:textId="77777777" w:rsidR="00144428" w:rsidRDefault="00144428">
      <w:pPr>
        <w:rPr>
          <w:rFonts w:ascii="Calibri" w:hAnsi="Calibri" w:cs="Calibri"/>
          <w:szCs w:val="28"/>
        </w:rPr>
      </w:pPr>
    </w:p>
    <w:p w14:paraId="32DCA33C" w14:textId="77777777" w:rsidR="00144428" w:rsidRDefault="00144428">
      <w:pPr>
        <w:rPr>
          <w:rFonts w:ascii="Calibri" w:hAnsi="Calibri" w:cs="Calibri"/>
          <w:szCs w:val="28"/>
        </w:rPr>
      </w:pPr>
    </w:p>
    <w:p w14:paraId="213DCD21" w14:textId="77777777" w:rsidR="00144428" w:rsidRDefault="00144428">
      <w:pPr>
        <w:rPr>
          <w:rFonts w:ascii="Calibri" w:hAnsi="Calibri" w:cs="Calibri"/>
          <w:szCs w:val="28"/>
        </w:rPr>
      </w:pPr>
    </w:p>
    <w:p w14:paraId="3BD4D5EF" w14:textId="662438CA" w:rsidR="003D54D9" w:rsidRDefault="003D54D9">
      <w:pPr>
        <w:rPr>
          <w:rFonts w:ascii="Calibri" w:hAnsi="Calibri" w:cs="Calibri"/>
          <w:sz w:val="4"/>
          <w:szCs w:val="4"/>
        </w:rPr>
      </w:pPr>
      <w:r>
        <w:rPr>
          <w:rFonts w:ascii="Calibri" w:hAnsi="Calibri" w:cs="Calibri"/>
          <w:sz w:val="4"/>
          <w:szCs w:val="4"/>
        </w:rPr>
        <w:br w:type="page"/>
      </w:r>
    </w:p>
    <w:bookmarkStart w:id="29" w:name="_Toc139293007"/>
    <w:p w14:paraId="4153F3A0" w14:textId="50685220" w:rsidR="00833784" w:rsidRPr="004512C2" w:rsidRDefault="00DB24A8" w:rsidP="008A2E83">
      <w:pPr>
        <w:pStyle w:val="Heading1"/>
        <w:ind w:hanging="720"/>
        <w:rPr>
          <w:sz w:val="36"/>
          <w:szCs w:val="28"/>
        </w:rPr>
      </w:pPr>
      <w:r>
        <w:rPr>
          <w:noProof/>
        </w:rPr>
        <w:lastRenderedPageBreak/>
        <mc:AlternateContent>
          <mc:Choice Requires="wps">
            <w:drawing>
              <wp:anchor distT="0" distB="0" distL="114300" distR="114300" simplePos="0" relativeHeight="251717632" behindDoc="0" locked="0" layoutInCell="1" allowOverlap="1" wp14:anchorId="34303E98" wp14:editId="008A12BD">
                <wp:simplePos x="0" y="0"/>
                <wp:positionH relativeFrom="margin">
                  <wp:posOffset>-87630</wp:posOffset>
                </wp:positionH>
                <wp:positionV relativeFrom="paragraph">
                  <wp:posOffset>514350</wp:posOffset>
                </wp:positionV>
                <wp:extent cx="5745480" cy="4488180"/>
                <wp:effectExtent l="0" t="0" r="26670" b="26670"/>
                <wp:wrapSquare wrapText="bothSides"/>
                <wp:docPr id="95" name="Text Box 95"/>
                <wp:cNvGraphicFramePr/>
                <a:graphic xmlns:a="http://schemas.openxmlformats.org/drawingml/2006/main">
                  <a:graphicData uri="http://schemas.microsoft.com/office/word/2010/wordprocessingShape">
                    <wps:wsp>
                      <wps:cNvSpPr txBox="1"/>
                      <wps:spPr>
                        <a:xfrm>
                          <a:off x="0" y="0"/>
                          <a:ext cx="5745480" cy="4488180"/>
                        </a:xfrm>
                        <a:prstGeom prst="rect">
                          <a:avLst/>
                        </a:prstGeom>
                        <a:solidFill>
                          <a:srgbClr val="FBFBFB"/>
                        </a:solidFill>
                        <a:ln w="6350">
                          <a:solidFill>
                            <a:prstClr val="black"/>
                          </a:solidFill>
                        </a:ln>
                      </wps:spPr>
                      <wps:txbx>
                        <w:txbxContent>
                          <w:p w14:paraId="05C3628D" w14:textId="052BE38C" w:rsidR="000E3F6C" w:rsidRPr="000E3F6C" w:rsidRDefault="000E3F6C" w:rsidP="00DB24A8">
                            <w:pPr>
                              <w:spacing w:before="120" w:after="0"/>
                              <w:ind w:right="133"/>
                              <w:rPr>
                                <w:rFonts w:cstheme="minorHAnsi"/>
                                <w:b/>
                                <w:bCs/>
                                <w:sz w:val="32"/>
                                <w:szCs w:val="32"/>
                              </w:rPr>
                            </w:pPr>
                            <w:r w:rsidRPr="000E3F6C">
                              <w:rPr>
                                <w:rFonts w:cstheme="minorHAnsi"/>
                                <w:b/>
                                <w:bCs/>
                                <w:sz w:val="32"/>
                                <w:szCs w:val="32"/>
                              </w:rPr>
                              <w:t>Greetings</w:t>
                            </w:r>
                            <w:r w:rsidR="00742675">
                              <w:rPr>
                                <w:rFonts w:cstheme="minorHAnsi"/>
                                <w:b/>
                                <w:bCs/>
                                <w:sz w:val="32"/>
                                <w:szCs w:val="32"/>
                              </w:rPr>
                              <w:t xml:space="preserve"> and closings</w:t>
                            </w:r>
                          </w:p>
                          <w:p w14:paraId="33A85D04" w14:textId="1FE0FD5A" w:rsidR="000E3F6C" w:rsidRPr="00DB24A8" w:rsidRDefault="000E3F6C" w:rsidP="000E3F6C">
                            <w:pPr>
                              <w:pStyle w:val="Default"/>
                              <w:rPr>
                                <w:rFonts w:asciiTheme="minorHAnsi" w:hAnsiTheme="minorHAnsi" w:cstheme="minorHAnsi"/>
                                <w:sz w:val="16"/>
                                <w:szCs w:val="16"/>
                                <w:highlight w:val="cyan"/>
                              </w:rPr>
                            </w:pPr>
                          </w:p>
                          <w:p w14:paraId="7A71D72A" w14:textId="453D8E24" w:rsidR="000E3F6C" w:rsidRPr="00742675" w:rsidRDefault="00BE1742" w:rsidP="000E3F6C">
                            <w:pPr>
                              <w:pStyle w:val="Default"/>
                              <w:rPr>
                                <w:rFonts w:asciiTheme="minorHAnsi" w:hAnsiTheme="minorHAnsi" w:cstheme="minorHAnsi"/>
                                <w:b/>
                                <w:bCs/>
                                <w:sz w:val="28"/>
                                <w:szCs w:val="28"/>
                              </w:rPr>
                            </w:pPr>
                            <w:r>
                              <w:rPr>
                                <w:rFonts w:asciiTheme="minorHAnsi" w:hAnsiTheme="minorHAnsi" w:cstheme="minorHAnsi"/>
                                <w:b/>
                                <w:bCs/>
                                <w:sz w:val="28"/>
                                <w:szCs w:val="28"/>
                              </w:rPr>
                              <w:t>C</w:t>
                            </w:r>
                            <w:r w:rsidR="000E3F6C" w:rsidRPr="00742675">
                              <w:rPr>
                                <w:rFonts w:asciiTheme="minorHAnsi" w:hAnsiTheme="minorHAnsi" w:cstheme="minorHAnsi"/>
                                <w:b/>
                                <w:bCs/>
                                <w:sz w:val="28"/>
                                <w:szCs w:val="28"/>
                              </w:rPr>
                              <w:t xml:space="preserve">ircle </w:t>
                            </w:r>
                            <w:r>
                              <w:rPr>
                                <w:rFonts w:asciiTheme="minorHAnsi" w:hAnsiTheme="minorHAnsi" w:cstheme="minorHAnsi"/>
                                <w:b/>
                                <w:bCs/>
                                <w:sz w:val="28"/>
                                <w:szCs w:val="28"/>
                              </w:rPr>
                              <w:t>A</w:t>
                            </w:r>
                            <w:r w:rsidR="000E3F6C" w:rsidRPr="00742675">
                              <w:rPr>
                                <w:rFonts w:asciiTheme="minorHAnsi" w:hAnsiTheme="minorHAnsi" w:cstheme="minorHAnsi"/>
                                <w:b/>
                                <w:bCs/>
                                <w:sz w:val="28"/>
                                <w:szCs w:val="28"/>
                              </w:rPr>
                              <w:t>ctivity</w:t>
                            </w:r>
                          </w:p>
                          <w:p w14:paraId="3DBCFCEA" w14:textId="77777777" w:rsidR="000E3F6C" w:rsidRPr="00DB24A8" w:rsidRDefault="000E3F6C" w:rsidP="000E3F6C">
                            <w:pPr>
                              <w:pStyle w:val="Default"/>
                              <w:rPr>
                                <w:rFonts w:asciiTheme="minorHAnsi" w:hAnsiTheme="minorHAnsi" w:cstheme="minorHAnsi"/>
                                <w:sz w:val="16"/>
                                <w:szCs w:val="16"/>
                                <w:highlight w:val="cyan"/>
                              </w:rPr>
                            </w:pPr>
                          </w:p>
                          <w:p w14:paraId="060B69E1" w14:textId="11ACFEBB" w:rsidR="00742675" w:rsidRPr="00DB24A8" w:rsidRDefault="00742675" w:rsidP="00165DC1">
                            <w:pPr>
                              <w:pStyle w:val="ListParagraph"/>
                              <w:numPr>
                                <w:ilvl w:val="0"/>
                                <w:numId w:val="38"/>
                              </w:numPr>
                              <w:ind w:left="851" w:hanging="425"/>
                              <w:rPr>
                                <w:rFonts w:cstheme="minorHAnsi"/>
                                <w:sz w:val="28"/>
                                <w:szCs w:val="28"/>
                                <w:lang w:val="en-US"/>
                              </w:rPr>
                            </w:pPr>
                            <w:r w:rsidRPr="00DB24A8">
                              <w:rPr>
                                <w:rFonts w:cstheme="minorHAnsi"/>
                                <w:sz w:val="28"/>
                                <w:szCs w:val="28"/>
                                <w:lang w:val="en-US"/>
                              </w:rPr>
                              <w:t xml:space="preserve">Instruct </w:t>
                            </w:r>
                            <w:r w:rsidR="000E3F6C" w:rsidRPr="00DB24A8">
                              <w:rPr>
                                <w:rFonts w:cstheme="minorHAnsi"/>
                                <w:sz w:val="28"/>
                                <w:szCs w:val="28"/>
                                <w:lang w:val="en-US"/>
                              </w:rPr>
                              <w:t xml:space="preserve">half the class </w:t>
                            </w:r>
                            <w:r w:rsidRPr="00DB24A8">
                              <w:rPr>
                                <w:rFonts w:cstheme="minorHAnsi"/>
                                <w:sz w:val="28"/>
                                <w:szCs w:val="28"/>
                                <w:lang w:val="en-US"/>
                              </w:rPr>
                              <w:t>to form</w:t>
                            </w:r>
                            <w:r w:rsidR="000E3F6C" w:rsidRPr="00DB24A8">
                              <w:rPr>
                                <w:rFonts w:cstheme="minorHAnsi"/>
                                <w:sz w:val="28"/>
                                <w:szCs w:val="28"/>
                                <w:lang w:val="en-US"/>
                              </w:rPr>
                              <w:t xml:space="preserve"> a circle and give each student the Student A dialogue. </w:t>
                            </w:r>
                          </w:p>
                          <w:p w14:paraId="6C50B392" w14:textId="34B4FCF0" w:rsidR="00742675" w:rsidRPr="00DB24A8" w:rsidRDefault="00742675" w:rsidP="00165DC1">
                            <w:pPr>
                              <w:pStyle w:val="ListParagraph"/>
                              <w:numPr>
                                <w:ilvl w:val="0"/>
                                <w:numId w:val="38"/>
                              </w:numPr>
                              <w:ind w:left="851" w:hanging="425"/>
                              <w:rPr>
                                <w:rFonts w:cstheme="minorHAnsi"/>
                                <w:sz w:val="28"/>
                                <w:szCs w:val="28"/>
                                <w:lang w:val="en-US"/>
                              </w:rPr>
                            </w:pPr>
                            <w:r w:rsidRPr="00DB24A8">
                              <w:rPr>
                                <w:rFonts w:cstheme="minorHAnsi"/>
                                <w:sz w:val="28"/>
                                <w:szCs w:val="28"/>
                                <w:lang w:val="en-US"/>
                              </w:rPr>
                              <w:t>Instruct t</w:t>
                            </w:r>
                            <w:r w:rsidR="000E3F6C" w:rsidRPr="00DB24A8">
                              <w:rPr>
                                <w:rFonts w:cstheme="minorHAnsi"/>
                                <w:sz w:val="28"/>
                                <w:szCs w:val="28"/>
                                <w:lang w:val="en-US"/>
                              </w:rPr>
                              <w:t xml:space="preserve">he other half </w:t>
                            </w:r>
                            <w:r w:rsidRPr="00DB24A8">
                              <w:rPr>
                                <w:rFonts w:cstheme="minorHAnsi"/>
                                <w:sz w:val="28"/>
                                <w:szCs w:val="28"/>
                                <w:lang w:val="en-US"/>
                              </w:rPr>
                              <w:t xml:space="preserve">to </w:t>
                            </w:r>
                            <w:r w:rsidR="000E3F6C" w:rsidRPr="00DB24A8">
                              <w:rPr>
                                <w:rFonts w:cstheme="minorHAnsi"/>
                                <w:sz w:val="28"/>
                                <w:szCs w:val="28"/>
                                <w:lang w:val="en-US"/>
                              </w:rPr>
                              <w:t>form another circle outside the first circle and give each student the Student B dialogue</w:t>
                            </w:r>
                            <w:r w:rsidRPr="00DB24A8">
                              <w:rPr>
                                <w:rFonts w:cstheme="minorHAnsi"/>
                                <w:sz w:val="28"/>
                                <w:szCs w:val="28"/>
                                <w:lang w:val="en-US"/>
                              </w:rPr>
                              <w:t>.</w:t>
                            </w:r>
                            <w:r w:rsidR="000E3F6C" w:rsidRPr="00DB24A8">
                              <w:rPr>
                                <w:rFonts w:cstheme="minorHAnsi"/>
                                <w:sz w:val="28"/>
                                <w:szCs w:val="28"/>
                                <w:lang w:val="en-US"/>
                              </w:rPr>
                              <w:t xml:space="preserve"> </w:t>
                            </w:r>
                            <w:r w:rsidRPr="00DB24A8">
                              <w:rPr>
                                <w:rFonts w:cstheme="minorHAnsi"/>
                                <w:sz w:val="28"/>
                                <w:szCs w:val="28"/>
                                <w:lang w:val="en-US"/>
                              </w:rPr>
                              <w:t>[</w:t>
                            </w:r>
                            <w:r w:rsidR="000E3F6C" w:rsidRPr="00DB24A8">
                              <w:rPr>
                                <w:rFonts w:cstheme="minorHAnsi"/>
                                <w:sz w:val="28"/>
                                <w:szCs w:val="28"/>
                                <w:lang w:val="en-US"/>
                              </w:rPr>
                              <w:t>Example 1</w:t>
                            </w:r>
                            <w:r w:rsidRPr="00DB24A8">
                              <w:rPr>
                                <w:rFonts w:cstheme="minorHAnsi"/>
                                <w:sz w:val="28"/>
                                <w:szCs w:val="28"/>
                                <w:lang w:val="en-US"/>
                              </w:rPr>
                              <w:t xml:space="preserve"> on the next page]</w:t>
                            </w:r>
                          </w:p>
                          <w:p w14:paraId="1E585516" w14:textId="749785D2" w:rsidR="00BE1742" w:rsidRPr="00DB24A8" w:rsidRDefault="00BE1742" w:rsidP="00165DC1">
                            <w:pPr>
                              <w:pStyle w:val="ListParagraph"/>
                              <w:numPr>
                                <w:ilvl w:val="0"/>
                                <w:numId w:val="38"/>
                              </w:numPr>
                              <w:ind w:left="851" w:hanging="425"/>
                              <w:rPr>
                                <w:rFonts w:cstheme="minorHAnsi"/>
                                <w:sz w:val="28"/>
                                <w:szCs w:val="28"/>
                                <w:lang w:val="en-US"/>
                              </w:rPr>
                            </w:pPr>
                            <w:r w:rsidRPr="00DB24A8">
                              <w:rPr>
                                <w:rFonts w:cstheme="minorHAnsi"/>
                                <w:sz w:val="28"/>
                                <w:szCs w:val="28"/>
                                <w:lang w:val="en-US"/>
                              </w:rPr>
                              <w:t>The inner and outer circle students need to face each other and read their card.</w:t>
                            </w:r>
                          </w:p>
                          <w:p w14:paraId="510E260F" w14:textId="4DF72DFE" w:rsidR="00BE1742" w:rsidRPr="00DB24A8" w:rsidRDefault="00742675" w:rsidP="00165DC1">
                            <w:pPr>
                              <w:pStyle w:val="ListParagraph"/>
                              <w:numPr>
                                <w:ilvl w:val="0"/>
                                <w:numId w:val="38"/>
                              </w:numPr>
                              <w:ind w:left="851" w:hanging="425"/>
                              <w:rPr>
                                <w:rFonts w:cstheme="minorHAnsi"/>
                                <w:sz w:val="28"/>
                                <w:szCs w:val="28"/>
                                <w:lang w:val="en-US"/>
                              </w:rPr>
                            </w:pPr>
                            <w:r w:rsidRPr="00DB24A8">
                              <w:rPr>
                                <w:rFonts w:cstheme="minorHAnsi"/>
                                <w:sz w:val="28"/>
                                <w:szCs w:val="28"/>
                                <w:lang w:val="en-US"/>
                              </w:rPr>
                              <w:t>After reading their cards, t</w:t>
                            </w:r>
                            <w:r w:rsidR="000E3F6C" w:rsidRPr="00DB24A8">
                              <w:rPr>
                                <w:rFonts w:cstheme="minorHAnsi"/>
                                <w:sz w:val="28"/>
                                <w:szCs w:val="28"/>
                                <w:lang w:val="en-US"/>
                              </w:rPr>
                              <w:t xml:space="preserve">he </w:t>
                            </w:r>
                            <w:r w:rsidRPr="00DB24A8">
                              <w:rPr>
                                <w:rFonts w:cstheme="minorHAnsi"/>
                                <w:sz w:val="28"/>
                                <w:szCs w:val="28"/>
                                <w:lang w:val="en-US"/>
                              </w:rPr>
                              <w:t xml:space="preserve">students in the </w:t>
                            </w:r>
                            <w:r w:rsidR="000E3F6C" w:rsidRPr="00DB24A8">
                              <w:rPr>
                                <w:rFonts w:cstheme="minorHAnsi"/>
                                <w:sz w:val="28"/>
                                <w:szCs w:val="28"/>
                                <w:lang w:val="en-US"/>
                              </w:rPr>
                              <w:t>outer circle move one place to the left</w:t>
                            </w:r>
                            <w:r w:rsidRPr="00DB24A8">
                              <w:rPr>
                                <w:rFonts w:cstheme="minorHAnsi"/>
                                <w:sz w:val="28"/>
                                <w:szCs w:val="28"/>
                                <w:lang w:val="en-US"/>
                              </w:rPr>
                              <w:t xml:space="preserve"> and repeat their dialogue with the next student </w:t>
                            </w:r>
                            <w:r w:rsidR="009C5DC4">
                              <w:rPr>
                                <w:rFonts w:cstheme="minorHAnsi"/>
                                <w:sz w:val="28"/>
                                <w:szCs w:val="28"/>
                                <w:lang w:val="en-US"/>
                              </w:rPr>
                              <w:t>i</w:t>
                            </w:r>
                            <w:r w:rsidRPr="00DB24A8">
                              <w:rPr>
                                <w:rFonts w:cstheme="minorHAnsi"/>
                                <w:sz w:val="28"/>
                                <w:szCs w:val="28"/>
                                <w:lang w:val="en-US"/>
                              </w:rPr>
                              <w:t>n the inner circle.</w:t>
                            </w:r>
                            <w:r w:rsidR="000E3F6C" w:rsidRPr="00DB24A8">
                              <w:rPr>
                                <w:rFonts w:cstheme="minorHAnsi"/>
                                <w:sz w:val="28"/>
                                <w:szCs w:val="28"/>
                                <w:lang w:val="en-US"/>
                              </w:rPr>
                              <w:t xml:space="preserve"> </w:t>
                            </w:r>
                            <w:r w:rsidR="00BE1742" w:rsidRPr="00DB24A8">
                              <w:rPr>
                                <w:rFonts w:cstheme="minorHAnsi"/>
                                <w:sz w:val="28"/>
                                <w:szCs w:val="28"/>
                                <w:lang w:val="en-US"/>
                              </w:rPr>
                              <w:t xml:space="preserve">Repeat as many times as appropriate. </w:t>
                            </w:r>
                          </w:p>
                          <w:p w14:paraId="5D053938" w14:textId="104FEC99" w:rsidR="000E3F6C" w:rsidRPr="00DB24A8" w:rsidRDefault="000E3F6C" w:rsidP="00165DC1">
                            <w:pPr>
                              <w:pStyle w:val="ListParagraph"/>
                              <w:numPr>
                                <w:ilvl w:val="0"/>
                                <w:numId w:val="38"/>
                              </w:numPr>
                              <w:ind w:left="851" w:hanging="425"/>
                              <w:rPr>
                                <w:rFonts w:cstheme="minorHAnsi"/>
                                <w:sz w:val="28"/>
                                <w:szCs w:val="28"/>
                                <w:lang w:val="en-US"/>
                              </w:rPr>
                            </w:pPr>
                            <w:r w:rsidRPr="00DB24A8">
                              <w:rPr>
                                <w:rFonts w:cstheme="minorHAnsi"/>
                                <w:sz w:val="28"/>
                                <w:szCs w:val="28"/>
                                <w:lang w:val="en-US"/>
                              </w:rPr>
                              <w:t>Swap roles.</w:t>
                            </w:r>
                          </w:p>
                          <w:p w14:paraId="4115236D" w14:textId="77777777" w:rsidR="000E3F6C" w:rsidRPr="00DB24A8" w:rsidRDefault="000E3F6C" w:rsidP="000E3F6C">
                            <w:pPr>
                              <w:tabs>
                                <w:tab w:val="left" w:pos="1558"/>
                                <w:tab w:val="left" w:pos="6287"/>
                              </w:tabs>
                              <w:rPr>
                                <w:rFonts w:cstheme="minorHAnsi"/>
                                <w:bCs/>
                                <w:sz w:val="8"/>
                                <w:szCs w:val="8"/>
                                <w:u w:val="single"/>
                              </w:rPr>
                            </w:pPr>
                          </w:p>
                          <w:p w14:paraId="62FCD4FA" w14:textId="334CDC44" w:rsidR="000E3F6C" w:rsidRPr="00DB24A8" w:rsidRDefault="00BE1742" w:rsidP="000E3F6C">
                            <w:pPr>
                              <w:rPr>
                                <w:rFonts w:cstheme="minorHAnsi"/>
                                <w:szCs w:val="28"/>
                                <w:lang w:val="en-US"/>
                              </w:rPr>
                            </w:pPr>
                            <w:r w:rsidRPr="00DB24A8">
                              <w:rPr>
                                <w:rFonts w:cstheme="minorHAnsi"/>
                                <w:szCs w:val="28"/>
                                <w:lang w:val="en-US"/>
                              </w:rPr>
                              <w:t>Repeat the Circle Activity with f</w:t>
                            </w:r>
                            <w:r w:rsidR="000E3F6C" w:rsidRPr="00DB24A8">
                              <w:rPr>
                                <w:rFonts w:cstheme="minorHAnsi"/>
                                <w:szCs w:val="28"/>
                                <w:lang w:val="en-US"/>
                              </w:rPr>
                              <w:t xml:space="preserve">urther topics for conversation practice </w:t>
                            </w:r>
                            <w:r w:rsidR="00307639" w:rsidRPr="00DB24A8">
                              <w:rPr>
                                <w:rFonts w:cstheme="minorHAnsi"/>
                                <w:szCs w:val="28"/>
                                <w:lang w:val="en-US"/>
                              </w:rPr>
                              <w:t xml:space="preserve">included in the </w:t>
                            </w:r>
                            <w:r w:rsidR="00307639" w:rsidRPr="00DB24A8">
                              <w:rPr>
                                <w:rFonts w:cstheme="minorHAnsi"/>
                                <w:i/>
                                <w:iCs/>
                                <w:szCs w:val="28"/>
                                <w:lang w:val="en-US"/>
                              </w:rPr>
                              <w:t>Speaking Workbook</w:t>
                            </w:r>
                            <w:r w:rsidR="00307639" w:rsidRPr="00DB24A8">
                              <w:rPr>
                                <w:rFonts w:cstheme="minorHAnsi"/>
                                <w:szCs w:val="28"/>
                                <w:lang w:val="en-US"/>
                              </w:rPr>
                              <w:t xml:space="preserve"> </w:t>
                            </w:r>
                            <w:r w:rsidR="00307639">
                              <w:rPr>
                                <w:rFonts w:cstheme="minorHAnsi"/>
                                <w:szCs w:val="28"/>
                                <w:lang w:val="en-US"/>
                              </w:rPr>
                              <w:t xml:space="preserve">and </w:t>
                            </w:r>
                            <w:r w:rsidR="000E3F6C" w:rsidRPr="00DB24A8">
                              <w:rPr>
                                <w:rFonts w:cstheme="minorHAnsi"/>
                                <w:szCs w:val="28"/>
                                <w:lang w:val="en-US"/>
                              </w:rPr>
                              <w:t xml:space="preserve">listed </w:t>
                            </w:r>
                            <w:r w:rsidR="00307639">
                              <w:rPr>
                                <w:rFonts w:cstheme="minorHAnsi"/>
                                <w:szCs w:val="28"/>
                                <w:lang w:val="en-US"/>
                              </w:rPr>
                              <w:t xml:space="preserve">in the table </w:t>
                            </w:r>
                            <w:r w:rsidR="000E3F6C" w:rsidRPr="00DB24A8">
                              <w:rPr>
                                <w:rFonts w:cstheme="minorHAnsi"/>
                                <w:szCs w:val="28"/>
                                <w:lang w:val="en-US"/>
                              </w:rPr>
                              <w:t>below</w:t>
                            </w:r>
                            <w:r w:rsidR="000E3F6C" w:rsidRPr="00DB24A8">
                              <w:rPr>
                                <w:rFonts w:cstheme="minorHAnsi"/>
                                <w:b/>
                                <w:bCs/>
                                <w:i/>
                                <w:iCs/>
                                <w:szCs w:val="28"/>
                                <w:lang w:val="en-US"/>
                              </w:rPr>
                              <w:t>.</w:t>
                            </w:r>
                            <w:r w:rsidR="000E3F6C" w:rsidRPr="00DB24A8">
                              <w:rPr>
                                <w:rFonts w:cstheme="minorHAnsi"/>
                                <w:szCs w:val="28"/>
                                <w:lang w:val="en-US"/>
                              </w:rPr>
                              <w:t xml:space="preserve"> </w:t>
                            </w:r>
                            <w:r w:rsidRPr="00DB24A8">
                              <w:rPr>
                                <w:rFonts w:cstheme="minorHAnsi"/>
                                <w:color w:val="FF0000"/>
                                <w:szCs w:val="28"/>
                                <w:lang w:val="en-US"/>
                              </w:rPr>
                              <w:t xml:space="preserve"> </w:t>
                            </w:r>
                            <w:r w:rsidR="00585CA2" w:rsidRPr="00DB24A8">
                              <w:rPr>
                                <w:rFonts w:cstheme="minorHAnsi"/>
                                <w:szCs w:val="28"/>
                                <w:lang w:val="en-US"/>
                              </w:rPr>
                              <w:t>When students become more confident, they c</w:t>
                            </w:r>
                            <w:r w:rsidR="00307639">
                              <w:rPr>
                                <w:rFonts w:cstheme="minorHAnsi"/>
                                <w:szCs w:val="28"/>
                                <w:lang w:val="en-US"/>
                              </w:rPr>
                              <w:t>ould</w:t>
                            </w:r>
                            <w:r w:rsidR="00585CA2" w:rsidRPr="00DB24A8">
                              <w:rPr>
                                <w:rFonts w:cstheme="minorHAnsi"/>
                                <w:szCs w:val="28"/>
                                <w:lang w:val="en-US"/>
                              </w:rPr>
                              <w:t xml:space="preserve"> substitute their own</w:t>
                            </w:r>
                            <w:r w:rsidR="00455755">
                              <w:rPr>
                                <w:rFonts w:cstheme="minorHAnsi"/>
                                <w:szCs w:val="28"/>
                                <w:lang w:val="en-US"/>
                              </w:rPr>
                              <w:t>.</w:t>
                            </w:r>
                            <w:r w:rsidR="00585CA2" w:rsidRPr="00DB24A8">
                              <w:rPr>
                                <w:rFonts w:cstheme="minorHAnsi"/>
                                <w:szCs w:val="28"/>
                                <w:lang w:val="en-US"/>
                              </w:rPr>
                              <w:t xml:space="preserve"> information in place of the scripted details. </w:t>
                            </w:r>
                          </w:p>
                          <w:p w14:paraId="1883667F" w14:textId="7B9C6B59" w:rsidR="000E3F6C" w:rsidRPr="00BE1742" w:rsidRDefault="000E3F6C" w:rsidP="000E3F6C">
                            <w:pPr>
                              <w:rPr>
                                <w:rFonts w:cstheme="minorHAnsi"/>
                                <w:sz w:val="6"/>
                                <w:szCs w:val="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03E98" id="Text Box 95" o:spid="_x0000_s1344" type="#_x0000_t202" style="position:absolute;left:0;text-align:left;margin-left:-6.9pt;margin-top:40.5pt;width:452.4pt;height:353.4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1fPQIAAIcEAAAOAAAAZHJzL2Uyb0RvYy54bWysVE1v2zAMvQ/YfxB0X5xkTpsacYo0RYYB&#10;RVsgHXpWZCk2JouapMTOfv0o2flou9MwGJBJkX4kH0nPbttakb2wrgKd09FgSInQHIpKb3P642X1&#10;ZUqJ80wXTIEWOT0IR2/nnz/NGpOJMZSgCmEJgmiXNSanpfcmSxLHS1EzNwAjNBol2Jp5VO02KSxr&#10;EL1WyXg4vEoasIWxwIVzeHvfGek84kspuH+S0glPVE4xNx9PG89NOJP5jGVby0xZ8T4N9g9Z1KzS&#10;GPQEdc88IztbfYCqK27BgfQDDnUCUlZcxBqwmtHwXTXrkhkRa0FynDnR5P4fLH/cr82zJb69gxYb&#10;GAhpjMscXoZ6Wmnr8MZMCdqRwsOJNtF6wvFycp1O0imaONrSdDodoYI4yflzY53/JqAmQcipxb5E&#10;utj+wfnO9egSojlQVbGqlIqK3W6WypI9wx6u7sLTo79xU5o0Ob36OhlG5De2gH2C2CjGf35EwGyV&#10;xqTP1QfJt5uWVAUyMxkfudlAcUDKLHTT5AxfVRjggTn/zCyOD1KBK+Gf8JAKMCvoJUpKsL//dh/8&#10;satopaTBccyp+7VjVlCivmvs980oTcP8RiWdXI9RsZeWzaVF7+olIFsjXD7Doxj8vTqK0kL9ipuz&#10;CFHRxDTH2Dn1R3HpuyXBzeNisYhOOLGG+Qe9NjxAh94EYl/aV2ZN31mPQ/EIx8Fl2bsGd77hSw2L&#10;nQdZxe4HpjtW+wbgtMf56TczrNOlHr3O/4/5HwAAAP//AwBQSwMEFAAGAAgAAAAhAIVI05neAAAA&#10;CgEAAA8AAABkcnMvZG93bnJldi54bWxMj81OwzAQhO9IvIO1SNxaJ0BbE+JUCIS4cGn5u27jJY4a&#10;2yF2m/D2bE9w29GOZr4p15PrxJGG2AavIZ9nIMjXwbS+0fD2+jRTIGJCb7ALnjT8UIR1dX5WYmHC&#10;6Dd03KZGcIiPBWqwKfWFlLG25DDOQ0+ef19hcJhYDo00A44c7jp5lWVL6bD13GCxpwdL9X57cFyC&#10;ozXv5lP2i++X58f98mbxsQlaX15M93cgEk3pzwwnfEaHipl24eBNFJ2GWX7N6EmDynkTG9Tt6dhp&#10;WKmVAlmV8v+E6hcAAP//AwBQSwECLQAUAAYACAAAACEAtoM4kv4AAADhAQAAEwAAAAAAAAAAAAAA&#10;AAAAAAAAW0NvbnRlbnRfVHlwZXNdLnhtbFBLAQItABQABgAIAAAAIQA4/SH/1gAAAJQBAAALAAAA&#10;AAAAAAAAAAAAAC8BAABfcmVscy8ucmVsc1BLAQItABQABgAIAAAAIQCiwH1fPQIAAIcEAAAOAAAA&#10;AAAAAAAAAAAAAC4CAABkcnMvZTJvRG9jLnhtbFBLAQItABQABgAIAAAAIQCFSNOZ3gAAAAoBAAAP&#10;AAAAAAAAAAAAAAAAAJcEAABkcnMvZG93bnJldi54bWxQSwUGAAAAAAQABADzAAAAogUAAAAA&#10;" fillcolor="#fbfbfb" strokeweight=".5pt">
                <v:textbox>
                  <w:txbxContent>
                    <w:p w14:paraId="05C3628D" w14:textId="052BE38C" w:rsidR="000E3F6C" w:rsidRPr="000E3F6C" w:rsidRDefault="000E3F6C" w:rsidP="00DB24A8">
                      <w:pPr>
                        <w:spacing w:before="120" w:after="0"/>
                        <w:ind w:right="133"/>
                        <w:rPr>
                          <w:rFonts w:cstheme="minorHAnsi"/>
                          <w:b/>
                          <w:bCs/>
                          <w:sz w:val="32"/>
                          <w:szCs w:val="32"/>
                        </w:rPr>
                      </w:pPr>
                      <w:r w:rsidRPr="000E3F6C">
                        <w:rPr>
                          <w:rFonts w:cstheme="minorHAnsi"/>
                          <w:b/>
                          <w:bCs/>
                          <w:sz w:val="32"/>
                          <w:szCs w:val="32"/>
                        </w:rPr>
                        <w:t>Greetings</w:t>
                      </w:r>
                      <w:r w:rsidR="00742675">
                        <w:rPr>
                          <w:rFonts w:cstheme="minorHAnsi"/>
                          <w:b/>
                          <w:bCs/>
                          <w:sz w:val="32"/>
                          <w:szCs w:val="32"/>
                        </w:rPr>
                        <w:t xml:space="preserve"> and closings</w:t>
                      </w:r>
                    </w:p>
                    <w:p w14:paraId="33A85D04" w14:textId="1FE0FD5A" w:rsidR="000E3F6C" w:rsidRPr="00DB24A8" w:rsidRDefault="000E3F6C" w:rsidP="000E3F6C">
                      <w:pPr>
                        <w:pStyle w:val="Default"/>
                        <w:rPr>
                          <w:rFonts w:asciiTheme="minorHAnsi" w:hAnsiTheme="minorHAnsi" w:cstheme="minorHAnsi"/>
                          <w:sz w:val="16"/>
                          <w:szCs w:val="16"/>
                          <w:highlight w:val="cyan"/>
                        </w:rPr>
                      </w:pPr>
                    </w:p>
                    <w:p w14:paraId="7A71D72A" w14:textId="453D8E24" w:rsidR="000E3F6C" w:rsidRPr="00742675" w:rsidRDefault="00BE1742" w:rsidP="000E3F6C">
                      <w:pPr>
                        <w:pStyle w:val="Default"/>
                        <w:rPr>
                          <w:rFonts w:asciiTheme="minorHAnsi" w:hAnsiTheme="minorHAnsi" w:cstheme="minorHAnsi"/>
                          <w:b/>
                          <w:bCs/>
                          <w:sz w:val="28"/>
                          <w:szCs w:val="28"/>
                        </w:rPr>
                      </w:pPr>
                      <w:r>
                        <w:rPr>
                          <w:rFonts w:asciiTheme="minorHAnsi" w:hAnsiTheme="minorHAnsi" w:cstheme="minorHAnsi"/>
                          <w:b/>
                          <w:bCs/>
                          <w:sz w:val="28"/>
                          <w:szCs w:val="28"/>
                        </w:rPr>
                        <w:t>C</w:t>
                      </w:r>
                      <w:r w:rsidR="000E3F6C" w:rsidRPr="00742675">
                        <w:rPr>
                          <w:rFonts w:asciiTheme="minorHAnsi" w:hAnsiTheme="minorHAnsi" w:cstheme="minorHAnsi"/>
                          <w:b/>
                          <w:bCs/>
                          <w:sz w:val="28"/>
                          <w:szCs w:val="28"/>
                        </w:rPr>
                        <w:t xml:space="preserve">ircle </w:t>
                      </w:r>
                      <w:r>
                        <w:rPr>
                          <w:rFonts w:asciiTheme="minorHAnsi" w:hAnsiTheme="minorHAnsi" w:cstheme="minorHAnsi"/>
                          <w:b/>
                          <w:bCs/>
                          <w:sz w:val="28"/>
                          <w:szCs w:val="28"/>
                        </w:rPr>
                        <w:t>A</w:t>
                      </w:r>
                      <w:r w:rsidR="000E3F6C" w:rsidRPr="00742675">
                        <w:rPr>
                          <w:rFonts w:asciiTheme="minorHAnsi" w:hAnsiTheme="minorHAnsi" w:cstheme="minorHAnsi"/>
                          <w:b/>
                          <w:bCs/>
                          <w:sz w:val="28"/>
                          <w:szCs w:val="28"/>
                        </w:rPr>
                        <w:t>ctivity</w:t>
                      </w:r>
                    </w:p>
                    <w:p w14:paraId="3DBCFCEA" w14:textId="77777777" w:rsidR="000E3F6C" w:rsidRPr="00DB24A8" w:rsidRDefault="000E3F6C" w:rsidP="000E3F6C">
                      <w:pPr>
                        <w:pStyle w:val="Default"/>
                        <w:rPr>
                          <w:rFonts w:asciiTheme="minorHAnsi" w:hAnsiTheme="minorHAnsi" w:cstheme="minorHAnsi"/>
                          <w:sz w:val="16"/>
                          <w:szCs w:val="16"/>
                          <w:highlight w:val="cyan"/>
                        </w:rPr>
                      </w:pPr>
                    </w:p>
                    <w:p w14:paraId="060B69E1" w14:textId="11ACFEBB" w:rsidR="00742675" w:rsidRPr="00DB24A8" w:rsidRDefault="00742675" w:rsidP="00165DC1">
                      <w:pPr>
                        <w:pStyle w:val="ListParagraph"/>
                        <w:numPr>
                          <w:ilvl w:val="0"/>
                          <w:numId w:val="38"/>
                        </w:numPr>
                        <w:ind w:left="851" w:hanging="425"/>
                        <w:rPr>
                          <w:rFonts w:cstheme="minorHAnsi"/>
                          <w:sz w:val="28"/>
                          <w:szCs w:val="28"/>
                          <w:lang w:val="en-US"/>
                        </w:rPr>
                      </w:pPr>
                      <w:r w:rsidRPr="00DB24A8">
                        <w:rPr>
                          <w:rFonts w:cstheme="minorHAnsi"/>
                          <w:sz w:val="28"/>
                          <w:szCs w:val="28"/>
                          <w:lang w:val="en-US"/>
                        </w:rPr>
                        <w:t xml:space="preserve">Instruct </w:t>
                      </w:r>
                      <w:r w:rsidR="000E3F6C" w:rsidRPr="00DB24A8">
                        <w:rPr>
                          <w:rFonts w:cstheme="minorHAnsi"/>
                          <w:sz w:val="28"/>
                          <w:szCs w:val="28"/>
                          <w:lang w:val="en-US"/>
                        </w:rPr>
                        <w:t xml:space="preserve">half the class </w:t>
                      </w:r>
                      <w:r w:rsidRPr="00DB24A8">
                        <w:rPr>
                          <w:rFonts w:cstheme="minorHAnsi"/>
                          <w:sz w:val="28"/>
                          <w:szCs w:val="28"/>
                          <w:lang w:val="en-US"/>
                        </w:rPr>
                        <w:t>to form</w:t>
                      </w:r>
                      <w:r w:rsidR="000E3F6C" w:rsidRPr="00DB24A8">
                        <w:rPr>
                          <w:rFonts w:cstheme="minorHAnsi"/>
                          <w:sz w:val="28"/>
                          <w:szCs w:val="28"/>
                          <w:lang w:val="en-US"/>
                        </w:rPr>
                        <w:t xml:space="preserve"> a circle and give each student the Student A dialogue. </w:t>
                      </w:r>
                    </w:p>
                    <w:p w14:paraId="6C50B392" w14:textId="34B4FCF0" w:rsidR="00742675" w:rsidRPr="00DB24A8" w:rsidRDefault="00742675" w:rsidP="00165DC1">
                      <w:pPr>
                        <w:pStyle w:val="ListParagraph"/>
                        <w:numPr>
                          <w:ilvl w:val="0"/>
                          <w:numId w:val="38"/>
                        </w:numPr>
                        <w:ind w:left="851" w:hanging="425"/>
                        <w:rPr>
                          <w:rFonts w:cstheme="minorHAnsi"/>
                          <w:sz w:val="28"/>
                          <w:szCs w:val="28"/>
                          <w:lang w:val="en-US"/>
                        </w:rPr>
                      </w:pPr>
                      <w:r w:rsidRPr="00DB24A8">
                        <w:rPr>
                          <w:rFonts w:cstheme="minorHAnsi"/>
                          <w:sz w:val="28"/>
                          <w:szCs w:val="28"/>
                          <w:lang w:val="en-US"/>
                        </w:rPr>
                        <w:t>Instruct t</w:t>
                      </w:r>
                      <w:r w:rsidR="000E3F6C" w:rsidRPr="00DB24A8">
                        <w:rPr>
                          <w:rFonts w:cstheme="minorHAnsi"/>
                          <w:sz w:val="28"/>
                          <w:szCs w:val="28"/>
                          <w:lang w:val="en-US"/>
                        </w:rPr>
                        <w:t xml:space="preserve">he other half </w:t>
                      </w:r>
                      <w:r w:rsidRPr="00DB24A8">
                        <w:rPr>
                          <w:rFonts w:cstheme="minorHAnsi"/>
                          <w:sz w:val="28"/>
                          <w:szCs w:val="28"/>
                          <w:lang w:val="en-US"/>
                        </w:rPr>
                        <w:t xml:space="preserve">to </w:t>
                      </w:r>
                      <w:r w:rsidR="000E3F6C" w:rsidRPr="00DB24A8">
                        <w:rPr>
                          <w:rFonts w:cstheme="minorHAnsi"/>
                          <w:sz w:val="28"/>
                          <w:szCs w:val="28"/>
                          <w:lang w:val="en-US"/>
                        </w:rPr>
                        <w:t>form another circle outside the first circle and give each student the Student B dialogue</w:t>
                      </w:r>
                      <w:r w:rsidRPr="00DB24A8">
                        <w:rPr>
                          <w:rFonts w:cstheme="minorHAnsi"/>
                          <w:sz w:val="28"/>
                          <w:szCs w:val="28"/>
                          <w:lang w:val="en-US"/>
                        </w:rPr>
                        <w:t>.</w:t>
                      </w:r>
                      <w:r w:rsidR="000E3F6C" w:rsidRPr="00DB24A8">
                        <w:rPr>
                          <w:rFonts w:cstheme="minorHAnsi"/>
                          <w:sz w:val="28"/>
                          <w:szCs w:val="28"/>
                          <w:lang w:val="en-US"/>
                        </w:rPr>
                        <w:t xml:space="preserve"> </w:t>
                      </w:r>
                      <w:r w:rsidRPr="00DB24A8">
                        <w:rPr>
                          <w:rFonts w:cstheme="minorHAnsi"/>
                          <w:sz w:val="28"/>
                          <w:szCs w:val="28"/>
                          <w:lang w:val="en-US"/>
                        </w:rPr>
                        <w:t>[</w:t>
                      </w:r>
                      <w:r w:rsidR="000E3F6C" w:rsidRPr="00DB24A8">
                        <w:rPr>
                          <w:rFonts w:cstheme="minorHAnsi"/>
                          <w:sz w:val="28"/>
                          <w:szCs w:val="28"/>
                          <w:lang w:val="en-US"/>
                        </w:rPr>
                        <w:t>Example 1</w:t>
                      </w:r>
                      <w:r w:rsidRPr="00DB24A8">
                        <w:rPr>
                          <w:rFonts w:cstheme="minorHAnsi"/>
                          <w:sz w:val="28"/>
                          <w:szCs w:val="28"/>
                          <w:lang w:val="en-US"/>
                        </w:rPr>
                        <w:t xml:space="preserve"> on the next page]</w:t>
                      </w:r>
                    </w:p>
                    <w:p w14:paraId="1E585516" w14:textId="749785D2" w:rsidR="00BE1742" w:rsidRPr="00DB24A8" w:rsidRDefault="00BE1742" w:rsidP="00165DC1">
                      <w:pPr>
                        <w:pStyle w:val="ListParagraph"/>
                        <w:numPr>
                          <w:ilvl w:val="0"/>
                          <w:numId w:val="38"/>
                        </w:numPr>
                        <w:ind w:left="851" w:hanging="425"/>
                        <w:rPr>
                          <w:rFonts w:cstheme="minorHAnsi"/>
                          <w:sz w:val="28"/>
                          <w:szCs w:val="28"/>
                          <w:lang w:val="en-US"/>
                        </w:rPr>
                      </w:pPr>
                      <w:r w:rsidRPr="00DB24A8">
                        <w:rPr>
                          <w:rFonts w:cstheme="minorHAnsi"/>
                          <w:sz w:val="28"/>
                          <w:szCs w:val="28"/>
                          <w:lang w:val="en-US"/>
                        </w:rPr>
                        <w:t>The inner and outer circle students need to face each other and read their card.</w:t>
                      </w:r>
                    </w:p>
                    <w:p w14:paraId="510E260F" w14:textId="4DF72DFE" w:rsidR="00BE1742" w:rsidRPr="00DB24A8" w:rsidRDefault="00742675" w:rsidP="00165DC1">
                      <w:pPr>
                        <w:pStyle w:val="ListParagraph"/>
                        <w:numPr>
                          <w:ilvl w:val="0"/>
                          <w:numId w:val="38"/>
                        </w:numPr>
                        <w:ind w:left="851" w:hanging="425"/>
                        <w:rPr>
                          <w:rFonts w:cstheme="minorHAnsi"/>
                          <w:sz w:val="28"/>
                          <w:szCs w:val="28"/>
                          <w:lang w:val="en-US"/>
                        </w:rPr>
                      </w:pPr>
                      <w:r w:rsidRPr="00DB24A8">
                        <w:rPr>
                          <w:rFonts w:cstheme="minorHAnsi"/>
                          <w:sz w:val="28"/>
                          <w:szCs w:val="28"/>
                          <w:lang w:val="en-US"/>
                        </w:rPr>
                        <w:t>After reading their cards, t</w:t>
                      </w:r>
                      <w:r w:rsidR="000E3F6C" w:rsidRPr="00DB24A8">
                        <w:rPr>
                          <w:rFonts w:cstheme="minorHAnsi"/>
                          <w:sz w:val="28"/>
                          <w:szCs w:val="28"/>
                          <w:lang w:val="en-US"/>
                        </w:rPr>
                        <w:t xml:space="preserve">he </w:t>
                      </w:r>
                      <w:r w:rsidRPr="00DB24A8">
                        <w:rPr>
                          <w:rFonts w:cstheme="minorHAnsi"/>
                          <w:sz w:val="28"/>
                          <w:szCs w:val="28"/>
                          <w:lang w:val="en-US"/>
                        </w:rPr>
                        <w:t xml:space="preserve">students in the </w:t>
                      </w:r>
                      <w:r w:rsidR="000E3F6C" w:rsidRPr="00DB24A8">
                        <w:rPr>
                          <w:rFonts w:cstheme="minorHAnsi"/>
                          <w:sz w:val="28"/>
                          <w:szCs w:val="28"/>
                          <w:lang w:val="en-US"/>
                        </w:rPr>
                        <w:t>outer circle move one place to the left</w:t>
                      </w:r>
                      <w:r w:rsidRPr="00DB24A8">
                        <w:rPr>
                          <w:rFonts w:cstheme="minorHAnsi"/>
                          <w:sz w:val="28"/>
                          <w:szCs w:val="28"/>
                          <w:lang w:val="en-US"/>
                        </w:rPr>
                        <w:t xml:space="preserve"> and repeat their dialogue with the next student </w:t>
                      </w:r>
                      <w:r w:rsidR="009C5DC4">
                        <w:rPr>
                          <w:rFonts w:cstheme="minorHAnsi"/>
                          <w:sz w:val="28"/>
                          <w:szCs w:val="28"/>
                          <w:lang w:val="en-US"/>
                        </w:rPr>
                        <w:t>i</w:t>
                      </w:r>
                      <w:r w:rsidRPr="00DB24A8">
                        <w:rPr>
                          <w:rFonts w:cstheme="minorHAnsi"/>
                          <w:sz w:val="28"/>
                          <w:szCs w:val="28"/>
                          <w:lang w:val="en-US"/>
                        </w:rPr>
                        <w:t>n the inner circle.</w:t>
                      </w:r>
                      <w:r w:rsidR="000E3F6C" w:rsidRPr="00DB24A8">
                        <w:rPr>
                          <w:rFonts w:cstheme="minorHAnsi"/>
                          <w:sz w:val="28"/>
                          <w:szCs w:val="28"/>
                          <w:lang w:val="en-US"/>
                        </w:rPr>
                        <w:t xml:space="preserve"> </w:t>
                      </w:r>
                      <w:r w:rsidR="00BE1742" w:rsidRPr="00DB24A8">
                        <w:rPr>
                          <w:rFonts w:cstheme="minorHAnsi"/>
                          <w:sz w:val="28"/>
                          <w:szCs w:val="28"/>
                          <w:lang w:val="en-US"/>
                        </w:rPr>
                        <w:t xml:space="preserve">Repeat as many times as appropriate. </w:t>
                      </w:r>
                    </w:p>
                    <w:p w14:paraId="5D053938" w14:textId="104FEC99" w:rsidR="000E3F6C" w:rsidRPr="00DB24A8" w:rsidRDefault="000E3F6C" w:rsidP="00165DC1">
                      <w:pPr>
                        <w:pStyle w:val="ListParagraph"/>
                        <w:numPr>
                          <w:ilvl w:val="0"/>
                          <w:numId w:val="38"/>
                        </w:numPr>
                        <w:ind w:left="851" w:hanging="425"/>
                        <w:rPr>
                          <w:rFonts w:cstheme="minorHAnsi"/>
                          <w:sz w:val="28"/>
                          <w:szCs w:val="28"/>
                          <w:lang w:val="en-US"/>
                        </w:rPr>
                      </w:pPr>
                      <w:r w:rsidRPr="00DB24A8">
                        <w:rPr>
                          <w:rFonts w:cstheme="minorHAnsi"/>
                          <w:sz w:val="28"/>
                          <w:szCs w:val="28"/>
                          <w:lang w:val="en-US"/>
                        </w:rPr>
                        <w:t>Swap roles.</w:t>
                      </w:r>
                    </w:p>
                    <w:p w14:paraId="4115236D" w14:textId="77777777" w:rsidR="000E3F6C" w:rsidRPr="00DB24A8" w:rsidRDefault="000E3F6C" w:rsidP="000E3F6C">
                      <w:pPr>
                        <w:tabs>
                          <w:tab w:val="left" w:pos="1558"/>
                          <w:tab w:val="left" w:pos="6287"/>
                        </w:tabs>
                        <w:rPr>
                          <w:rFonts w:cstheme="minorHAnsi"/>
                          <w:bCs/>
                          <w:sz w:val="8"/>
                          <w:szCs w:val="8"/>
                          <w:u w:val="single"/>
                        </w:rPr>
                      </w:pPr>
                    </w:p>
                    <w:p w14:paraId="62FCD4FA" w14:textId="334CDC44" w:rsidR="000E3F6C" w:rsidRPr="00DB24A8" w:rsidRDefault="00BE1742" w:rsidP="000E3F6C">
                      <w:pPr>
                        <w:rPr>
                          <w:rFonts w:cstheme="minorHAnsi"/>
                          <w:szCs w:val="28"/>
                          <w:lang w:val="en-US"/>
                        </w:rPr>
                      </w:pPr>
                      <w:r w:rsidRPr="00DB24A8">
                        <w:rPr>
                          <w:rFonts w:cstheme="minorHAnsi"/>
                          <w:szCs w:val="28"/>
                          <w:lang w:val="en-US"/>
                        </w:rPr>
                        <w:t>Repeat the Circle Activity with f</w:t>
                      </w:r>
                      <w:r w:rsidR="000E3F6C" w:rsidRPr="00DB24A8">
                        <w:rPr>
                          <w:rFonts w:cstheme="minorHAnsi"/>
                          <w:szCs w:val="28"/>
                          <w:lang w:val="en-US"/>
                        </w:rPr>
                        <w:t xml:space="preserve">urther topics for conversation practice </w:t>
                      </w:r>
                      <w:r w:rsidR="00307639" w:rsidRPr="00DB24A8">
                        <w:rPr>
                          <w:rFonts w:cstheme="minorHAnsi"/>
                          <w:szCs w:val="28"/>
                          <w:lang w:val="en-US"/>
                        </w:rPr>
                        <w:t xml:space="preserve">included in the </w:t>
                      </w:r>
                      <w:r w:rsidR="00307639" w:rsidRPr="00DB24A8">
                        <w:rPr>
                          <w:rFonts w:cstheme="minorHAnsi"/>
                          <w:i/>
                          <w:iCs/>
                          <w:szCs w:val="28"/>
                          <w:lang w:val="en-US"/>
                        </w:rPr>
                        <w:t>Speaking Workbook</w:t>
                      </w:r>
                      <w:r w:rsidR="00307639" w:rsidRPr="00DB24A8">
                        <w:rPr>
                          <w:rFonts w:cstheme="minorHAnsi"/>
                          <w:szCs w:val="28"/>
                          <w:lang w:val="en-US"/>
                        </w:rPr>
                        <w:t xml:space="preserve"> </w:t>
                      </w:r>
                      <w:r w:rsidR="00307639">
                        <w:rPr>
                          <w:rFonts w:cstheme="minorHAnsi"/>
                          <w:szCs w:val="28"/>
                          <w:lang w:val="en-US"/>
                        </w:rPr>
                        <w:t xml:space="preserve">and </w:t>
                      </w:r>
                      <w:r w:rsidR="000E3F6C" w:rsidRPr="00DB24A8">
                        <w:rPr>
                          <w:rFonts w:cstheme="minorHAnsi"/>
                          <w:szCs w:val="28"/>
                          <w:lang w:val="en-US"/>
                        </w:rPr>
                        <w:t xml:space="preserve">listed </w:t>
                      </w:r>
                      <w:r w:rsidR="00307639">
                        <w:rPr>
                          <w:rFonts w:cstheme="minorHAnsi"/>
                          <w:szCs w:val="28"/>
                          <w:lang w:val="en-US"/>
                        </w:rPr>
                        <w:t xml:space="preserve">in the table </w:t>
                      </w:r>
                      <w:r w:rsidR="000E3F6C" w:rsidRPr="00DB24A8">
                        <w:rPr>
                          <w:rFonts w:cstheme="minorHAnsi"/>
                          <w:szCs w:val="28"/>
                          <w:lang w:val="en-US"/>
                        </w:rPr>
                        <w:t>below</w:t>
                      </w:r>
                      <w:r w:rsidR="000E3F6C" w:rsidRPr="00DB24A8">
                        <w:rPr>
                          <w:rFonts w:cstheme="minorHAnsi"/>
                          <w:b/>
                          <w:bCs/>
                          <w:i/>
                          <w:iCs/>
                          <w:szCs w:val="28"/>
                          <w:lang w:val="en-US"/>
                        </w:rPr>
                        <w:t>.</w:t>
                      </w:r>
                      <w:r w:rsidR="000E3F6C" w:rsidRPr="00DB24A8">
                        <w:rPr>
                          <w:rFonts w:cstheme="minorHAnsi"/>
                          <w:szCs w:val="28"/>
                          <w:lang w:val="en-US"/>
                        </w:rPr>
                        <w:t xml:space="preserve"> </w:t>
                      </w:r>
                      <w:r w:rsidRPr="00DB24A8">
                        <w:rPr>
                          <w:rFonts w:cstheme="minorHAnsi"/>
                          <w:color w:val="FF0000"/>
                          <w:szCs w:val="28"/>
                          <w:lang w:val="en-US"/>
                        </w:rPr>
                        <w:t xml:space="preserve"> </w:t>
                      </w:r>
                      <w:r w:rsidR="00585CA2" w:rsidRPr="00DB24A8">
                        <w:rPr>
                          <w:rFonts w:cstheme="minorHAnsi"/>
                          <w:szCs w:val="28"/>
                          <w:lang w:val="en-US"/>
                        </w:rPr>
                        <w:t>When students become more confident, they c</w:t>
                      </w:r>
                      <w:r w:rsidR="00307639">
                        <w:rPr>
                          <w:rFonts w:cstheme="minorHAnsi"/>
                          <w:szCs w:val="28"/>
                          <w:lang w:val="en-US"/>
                        </w:rPr>
                        <w:t>ould</w:t>
                      </w:r>
                      <w:r w:rsidR="00585CA2" w:rsidRPr="00DB24A8">
                        <w:rPr>
                          <w:rFonts w:cstheme="minorHAnsi"/>
                          <w:szCs w:val="28"/>
                          <w:lang w:val="en-US"/>
                        </w:rPr>
                        <w:t xml:space="preserve"> substitute their own</w:t>
                      </w:r>
                      <w:r w:rsidR="00455755">
                        <w:rPr>
                          <w:rFonts w:cstheme="minorHAnsi"/>
                          <w:szCs w:val="28"/>
                          <w:lang w:val="en-US"/>
                        </w:rPr>
                        <w:t>.</w:t>
                      </w:r>
                      <w:r w:rsidR="00585CA2" w:rsidRPr="00DB24A8">
                        <w:rPr>
                          <w:rFonts w:cstheme="minorHAnsi"/>
                          <w:szCs w:val="28"/>
                          <w:lang w:val="en-US"/>
                        </w:rPr>
                        <w:t xml:space="preserve"> information in place of the scripted details. </w:t>
                      </w:r>
                    </w:p>
                    <w:p w14:paraId="1883667F" w14:textId="7B9C6B59" w:rsidR="000E3F6C" w:rsidRPr="00BE1742" w:rsidRDefault="000E3F6C" w:rsidP="000E3F6C">
                      <w:pPr>
                        <w:rPr>
                          <w:rFonts w:cstheme="minorHAnsi"/>
                          <w:sz w:val="6"/>
                          <w:szCs w:val="6"/>
                          <w:lang w:val="en-US"/>
                        </w:rPr>
                      </w:pPr>
                    </w:p>
                  </w:txbxContent>
                </v:textbox>
                <w10:wrap type="square" anchorx="margin"/>
              </v:shape>
            </w:pict>
          </mc:Fallback>
        </mc:AlternateContent>
      </w:r>
      <w:r w:rsidR="004512C2">
        <w:t xml:space="preserve">Speaking - </w:t>
      </w:r>
      <w:r w:rsidR="00833784">
        <w:t>G</w:t>
      </w:r>
      <w:r w:rsidR="003221B1">
        <w:t>reet</w:t>
      </w:r>
      <w:r w:rsidR="008963E0">
        <w:t xml:space="preserve">ings </w:t>
      </w:r>
      <w:r w:rsidR="003221B1">
        <w:t xml:space="preserve">and </w:t>
      </w:r>
      <w:r w:rsidR="00833784" w:rsidRPr="00307639">
        <w:t>information</w:t>
      </w:r>
      <w:r w:rsidR="00084574">
        <w:t xml:space="preserve">  </w:t>
      </w:r>
      <w:r w:rsidR="004512C2" w:rsidRPr="00695A6A">
        <w:rPr>
          <w:b w:val="0"/>
          <w:bCs w:val="0"/>
          <w:sz w:val="24"/>
          <w:szCs w:val="20"/>
        </w:rPr>
        <w:t>VU22581</w:t>
      </w:r>
      <w:bookmarkEnd w:id="29"/>
    </w:p>
    <w:p w14:paraId="46279A37" w14:textId="07E109C1" w:rsidR="000E3F6C" w:rsidRPr="004E53A1" w:rsidRDefault="000E3F6C">
      <w:pPr>
        <w:rPr>
          <w:sz w:val="18"/>
          <w:szCs w:val="24"/>
        </w:rPr>
      </w:pPr>
    </w:p>
    <w:tbl>
      <w:tblPr>
        <w:tblStyle w:val="TableGrid"/>
        <w:tblW w:w="9073" w:type="dxa"/>
        <w:tblInd w:w="-1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977"/>
        <w:gridCol w:w="6096"/>
      </w:tblGrid>
      <w:tr w:rsidR="00585CA2" w14:paraId="654E9ECE" w14:textId="77777777" w:rsidTr="009C5DC4">
        <w:trPr>
          <w:trHeight w:val="567"/>
        </w:trPr>
        <w:tc>
          <w:tcPr>
            <w:tcW w:w="2977" w:type="dxa"/>
            <w:shd w:val="clear" w:color="auto" w:fill="F2F2F2" w:themeFill="background1" w:themeFillShade="F2"/>
            <w:vAlign w:val="center"/>
          </w:tcPr>
          <w:p w14:paraId="2B4C2588" w14:textId="5877254B" w:rsidR="00585CA2" w:rsidRDefault="00585CA2" w:rsidP="00585CA2">
            <w:pPr>
              <w:jc w:val="center"/>
            </w:pPr>
            <w:r>
              <w:t>Topic</w:t>
            </w:r>
            <w:r w:rsidR="00C80EC5">
              <w:t>s</w:t>
            </w:r>
          </w:p>
        </w:tc>
        <w:tc>
          <w:tcPr>
            <w:tcW w:w="6096" w:type="dxa"/>
            <w:shd w:val="clear" w:color="auto" w:fill="F2F2F2" w:themeFill="background1" w:themeFillShade="F2"/>
            <w:vAlign w:val="center"/>
          </w:tcPr>
          <w:p w14:paraId="2348A880" w14:textId="1F389349" w:rsidR="00585CA2" w:rsidRDefault="00585CA2" w:rsidP="00585CA2">
            <w:pPr>
              <w:jc w:val="center"/>
            </w:pPr>
            <w:r>
              <w:t>Dialogue</w:t>
            </w:r>
            <w:r w:rsidR="00C80EC5">
              <w:t>s</w:t>
            </w:r>
          </w:p>
        </w:tc>
      </w:tr>
      <w:tr w:rsidR="00585CA2" w14:paraId="508C82AD" w14:textId="77777777" w:rsidTr="009C5DC4">
        <w:trPr>
          <w:trHeight w:val="737"/>
        </w:trPr>
        <w:tc>
          <w:tcPr>
            <w:tcW w:w="2977" w:type="dxa"/>
            <w:shd w:val="clear" w:color="auto" w:fill="FBFBFB"/>
            <w:vAlign w:val="center"/>
          </w:tcPr>
          <w:p w14:paraId="142F26B2" w14:textId="22C94859" w:rsidR="00585CA2" w:rsidRPr="009C5DC4" w:rsidRDefault="00585CA2" w:rsidP="00DB24A8">
            <w:pPr>
              <w:ind w:firstLine="601"/>
              <w:rPr>
                <w:rFonts w:ascii="Comic Sans MS" w:hAnsi="Comic Sans MS" w:cstheme="minorHAnsi"/>
                <w:sz w:val="22"/>
                <w:szCs w:val="22"/>
              </w:rPr>
            </w:pPr>
            <w:r w:rsidRPr="009C5DC4">
              <w:rPr>
                <w:rFonts w:ascii="Comic Sans MS" w:hAnsi="Comic Sans MS" w:cstheme="minorHAnsi"/>
                <w:sz w:val="22"/>
                <w:szCs w:val="22"/>
              </w:rPr>
              <w:t>Name and address</w:t>
            </w:r>
          </w:p>
        </w:tc>
        <w:tc>
          <w:tcPr>
            <w:tcW w:w="6096" w:type="dxa"/>
            <w:vAlign w:val="center"/>
          </w:tcPr>
          <w:p w14:paraId="6FEC36AE" w14:textId="54FA6C0B" w:rsidR="00585CA2" w:rsidRPr="00B415BF" w:rsidRDefault="00585CA2" w:rsidP="00DB24A8">
            <w:pPr>
              <w:ind w:left="321"/>
              <w:rPr>
                <w:rFonts w:ascii="Comic Sans MS" w:hAnsi="Comic Sans MS"/>
                <w:sz w:val="24"/>
                <w:szCs w:val="36"/>
              </w:rPr>
            </w:pPr>
            <w:r w:rsidRPr="00B415BF">
              <w:rPr>
                <w:rFonts w:ascii="Comic Sans MS" w:hAnsi="Comic Sans MS"/>
                <w:sz w:val="24"/>
                <w:szCs w:val="36"/>
              </w:rPr>
              <w:t>What’s your address?</w:t>
            </w:r>
            <w:r w:rsidR="00DB24A8" w:rsidRPr="00B415BF">
              <w:rPr>
                <w:rFonts w:ascii="Comic Sans MS" w:hAnsi="Comic Sans MS"/>
                <w:sz w:val="24"/>
                <w:szCs w:val="36"/>
              </w:rPr>
              <w:tab/>
            </w:r>
            <w:r w:rsidR="009C5DC4">
              <w:rPr>
                <w:rFonts w:ascii="Comic Sans MS" w:hAnsi="Comic Sans MS"/>
                <w:sz w:val="24"/>
                <w:szCs w:val="36"/>
              </w:rPr>
              <w:t xml:space="preserve">    </w:t>
            </w:r>
            <w:r w:rsidR="00C80EC5">
              <w:rPr>
                <w:rFonts w:ascii="Comic Sans MS" w:hAnsi="Comic Sans MS"/>
                <w:sz w:val="24"/>
                <w:szCs w:val="36"/>
              </w:rPr>
              <w:t xml:space="preserve">  </w:t>
            </w:r>
            <w:r w:rsidRPr="00B415BF">
              <w:rPr>
                <w:rFonts w:ascii="Comic Sans MS" w:hAnsi="Comic Sans MS"/>
                <w:sz w:val="24"/>
                <w:szCs w:val="36"/>
              </w:rPr>
              <w:t xml:space="preserve">I live in </w:t>
            </w:r>
            <w:r w:rsidR="001961D1" w:rsidRPr="00B415BF">
              <w:rPr>
                <w:rFonts w:ascii="Comic Sans MS" w:hAnsi="Comic Sans MS"/>
                <w:sz w:val="24"/>
                <w:szCs w:val="36"/>
              </w:rPr>
              <w:t>_________.</w:t>
            </w:r>
          </w:p>
        </w:tc>
      </w:tr>
      <w:tr w:rsidR="00585CA2" w14:paraId="77525B5E" w14:textId="77777777" w:rsidTr="009C5DC4">
        <w:trPr>
          <w:trHeight w:val="737"/>
        </w:trPr>
        <w:tc>
          <w:tcPr>
            <w:tcW w:w="2977" w:type="dxa"/>
            <w:shd w:val="clear" w:color="auto" w:fill="FBFBFB"/>
            <w:vAlign w:val="center"/>
          </w:tcPr>
          <w:p w14:paraId="397DF96B" w14:textId="4224FCDA" w:rsidR="00585CA2" w:rsidRPr="009C5DC4" w:rsidRDefault="00585CA2" w:rsidP="00DB24A8">
            <w:pPr>
              <w:ind w:firstLine="601"/>
              <w:rPr>
                <w:rFonts w:ascii="Comic Sans MS" w:hAnsi="Comic Sans MS" w:cstheme="minorHAnsi"/>
                <w:sz w:val="22"/>
                <w:szCs w:val="22"/>
              </w:rPr>
            </w:pPr>
            <w:r w:rsidRPr="009C5DC4">
              <w:rPr>
                <w:rFonts w:ascii="Comic Sans MS" w:hAnsi="Comic Sans MS" w:cstheme="minorHAnsi"/>
                <w:sz w:val="22"/>
                <w:szCs w:val="22"/>
              </w:rPr>
              <w:t>Greeting vocabulary</w:t>
            </w:r>
          </w:p>
        </w:tc>
        <w:tc>
          <w:tcPr>
            <w:tcW w:w="6096" w:type="dxa"/>
            <w:vAlign w:val="center"/>
          </w:tcPr>
          <w:p w14:paraId="7EFE8E54" w14:textId="15E24FCE" w:rsidR="00585CA2" w:rsidRPr="00B415BF" w:rsidRDefault="00585CA2" w:rsidP="009C5DC4">
            <w:pPr>
              <w:tabs>
                <w:tab w:val="left" w:pos="3316"/>
              </w:tabs>
              <w:ind w:left="321"/>
              <w:rPr>
                <w:rFonts w:ascii="Comic Sans MS" w:hAnsi="Comic Sans MS"/>
                <w:sz w:val="24"/>
                <w:szCs w:val="36"/>
              </w:rPr>
            </w:pPr>
            <w:r w:rsidRPr="00B415BF">
              <w:rPr>
                <w:rFonts w:ascii="Comic Sans MS" w:hAnsi="Comic Sans MS"/>
                <w:sz w:val="24"/>
                <w:szCs w:val="36"/>
              </w:rPr>
              <w:t>Good morning</w:t>
            </w:r>
            <w:r w:rsidR="009C5DC4">
              <w:rPr>
                <w:rFonts w:ascii="Comic Sans MS" w:hAnsi="Comic Sans MS"/>
                <w:sz w:val="24"/>
                <w:szCs w:val="36"/>
              </w:rPr>
              <w:t>.</w:t>
            </w:r>
            <w:r w:rsidR="009C5DC4">
              <w:rPr>
                <w:rFonts w:ascii="Comic Sans MS" w:hAnsi="Comic Sans MS"/>
                <w:sz w:val="24"/>
                <w:szCs w:val="36"/>
              </w:rPr>
              <w:tab/>
            </w:r>
            <w:r w:rsidR="00DB24A8" w:rsidRPr="00B415BF">
              <w:rPr>
                <w:rFonts w:ascii="Comic Sans MS" w:hAnsi="Comic Sans MS"/>
                <w:sz w:val="24"/>
                <w:szCs w:val="36"/>
              </w:rPr>
              <w:t>Good morning</w:t>
            </w:r>
            <w:r w:rsidR="009C5DC4">
              <w:rPr>
                <w:rFonts w:ascii="Comic Sans MS" w:hAnsi="Comic Sans MS"/>
                <w:sz w:val="24"/>
                <w:szCs w:val="36"/>
              </w:rPr>
              <w:t>.</w:t>
            </w:r>
          </w:p>
          <w:p w14:paraId="0C38B328" w14:textId="07081392" w:rsidR="00585CA2" w:rsidRPr="00B415BF" w:rsidRDefault="00585CA2" w:rsidP="00DB24A8">
            <w:pPr>
              <w:ind w:left="321"/>
              <w:rPr>
                <w:rFonts w:ascii="Comic Sans MS" w:hAnsi="Comic Sans MS"/>
                <w:sz w:val="24"/>
                <w:szCs w:val="36"/>
              </w:rPr>
            </w:pPr>
            <w:r w:rsidRPr="00B415BF">
              <w:rPr>
                <w:rFonts w:ascii="Comic Sans MS" w:hAnsi="Comic Sans MS"/>
                <w:sz w:val="24"/>
                <w:szCs w:val="36"/>
              </w:rPr>
              <w:t>Good afternoon</w:t>
            </w:r>
            <w:r w:rsidR="009C5DC4">
              <w:rPr>
                <w:rFonts w:ascii="Comic Sans MS" w:hAnsi="Comic Sans MS"/>
                <w:sz w:val="24"/>
                <w:szCs w:val="36"/>
              </w:rPr>
              <w:t>.</w:t>
            </w:r>
            <w:r w:rsidR="009C5DC4">
              <w:rPr>
                <w:rFonts w:ascii="Comic Sans MS" w:hAnsi="Comic Sans MS"/>
                <w:sz w:val="24"/>
                <w:szCs w:val="36"/>
              </w:rPr>
              <w:tab/>
            </w:r>
            <w:r w:rsidR="00DB24A8" w:rsidRPr="00B415BF">
              <w:rPr>
                <w:rFonts w:ascii="Comic Sans MS" w:hAnsi="Comic Sans MS"/>
                <w:sz w:val="24"/>
                <w:szCs w:val="36"/>
              </w:rPr>
              <w:tab/>
            </w:r>
            <w:r w:rsidR="00455755" w:rsidRPr="00B415BF">
              <w:rPr>
                <w:rFonts w:ascii="Comic Sans MS" w:hAnsi="Comic Sans MS"/>
                <w:sz w:val="24"/>
                <w:szCs w:val="36"/>
              </w:rPr>
              <w:t xml:space="preserve">   </w:t>
            </w:r>
            <w:r w:rsidR="009C5DC4">
              <w:rPr>
                <w:rFonts w:ascii="Comic Sans MS" w:hAnsi="Comic Sans MS"/>
                <w:sz w:val="24"/>
                <w:szCs w:val="36"/>
              </w:rPr>
              <w:t xml:space="preserve">   </w:t>
            </w:r>
            <w:r w:rsidR="00DB24A8" w:rsidRPr="00B415BF">
              <w:rPr>
                <w:rFonts w:ascii="Comic Sans MS" w:hAnsi="Comic Sans MS"/>
                <w:sz w:val="24"/>
                <w:szCs w:val="36"/>
              </w:rPr>
              <w:t>Good afternoon</w:t>
            </w:r>
            <w:r w:rsidR="009C5DC4">
              <w:rPr>
                <w:rFonts w:ascii="Comic Sans MS" w:hAnsi="Comic Sans MS"/>
                <w:sz w:val="24"/>
                <w:szCs w:val="36"/>
              </w:rPr>
              <w:t>.</w:t>
            </w:r>
          </w:p>
          <w:p w14:paraId="30D65E28" w14:textId="0DA49384" w:rsidR="00585CA2" w:rsidRPr="00B415BF" w:rsidRDefault="00585CA2" w:rsidP="00C80EC5">
            <w:pPr>
              <w:tabs>
                <w:tab w:val="left" w:pos="3297"/>
              </w:tabs>
              <w:ind w:left="321"/>
              <w:rPr>
                <w:rFonts w:ascii="Comic Sans MS" w:hAnsi="Comic Sans MS"/>
                <w:sz w:val="24"/>
                <w:szCs w:val="36"/>
              </w:rPr>
            </w:pPr>
            <w:r w:rsidRPr="00B415BF">
              <w:rPr>
                <w:rFonts w:ascii="Comic Sans MS" w:hAnsi="Comic Sans MS"/>
                <w:sz w:val="24"/>
                <w:szCs w:val="36"/>
              </w:rPr>
              <w:t>Hi</w:t>
            </w:r>
            <w:r w:rsidR="009C5DC4">
              <w:rPr>
                <w:rFonts w:ascii="Comic Sans MS" w:hAnsi="Comic Sans MS"/>
                <w:sz w:val="24"/>
                <w:szCs w:val="36"/>
              </w:rPr>
              <w:t>.</w:t>
            </w:r>
            <w:r w:rsidR="009C5DC4">
              <w:rPr>
                <w:rFonts w:ascii="Comic Sans MS" w:hAnsi="Comic Sans MS"/>
                <w:sz w:val="24"/>
                <w:szCs w:val="36"/>
              </w:rPr>
              <w:tab/>
            </w:r>
            <w:r w:rsidR="00C80EC5">
              <w:rPr>
                <w:rFonts w:ascii="Comic Sans MS" w:hAnsi="Comic Sans MS"/>
                <w:sz w:val="24"/>
                <w:szCs w:val="36"/>
              </w:rPr>
              <w:t>H</w:t>
            </w:r>
            <w:r w:rsidRPr="00B415BF">
              <w:rPr>
                <w:rFonts w:ascii="Comic Sans MS" w:hAnsi="Comic Sans MS"/>
                <w:sz w:val="24"/>
                <w:szCs w:val="36"/>
              </w:rPr>
              <w:t>ello</w:t>
            </w:r>
            <w:r w:rsidR="00C80EC5">
              <w:rPr>
                <w:rFonts w:ascii="Comic Sans MS" w:hAnsi="Comic Sans MS"/>
                <w:sz w:val="24"/>
                <w:szCs w:val="36"/>
              </w:rPr>
              <w:t>.</w:t>
            </w:r>
          </w:p>
        </w:tc>
      </w:tr>
      <w:tr w:rsidR="00585CA2" w14:paraId="6718DA15" w14:textId="77777777" w:rsidTr="009C5DC4">
        <w:trPr>
          <w:trHeight w:val="737"/>
        </w:trPr>
        <w:tc>
          <w:tcPr>
            <w:tcW w:w="2977" w:type="dxa"/>
            <w:shd w:val="clear" w:color="auto" w:fill="FBFBFB"/>
            <w:vAlign w:val="center"/>
          </w:tcPr>
          <w:p w14:paraId="2D881398" w14:textId="627A54C3" w:rsidR="00585CA2" w:rsidRPr="009C5DC4" w:rsidRDefault="00585CA2" w:rsidP="00DB24A8">
            <w:pPr>
              <w:ind w:firstLine="601"/>
              <w:rPr>
                <w:rFonts w:ascii="Comic Sans MS" w:hAnsi="Comic Sans MS" w:cstheme="minorHAnsi"/>
                <w:sz w:val="22"/>
                <w:szCs w:val="22"/>
              </w:rPr>
            </w:pPr>
            <w:r w:rsidRPr="009C5DC4">
              <w:rPr>
                <w:rFonts w:ascii="Comic Sans MS" w:hAnsi="Comic Sans MS" w:cstheme="minorHAnsi"/>
                <w:sz w:val="22"/>
                <w:szCs w:val="22"/>
              </w:rPr>
              <w:t>Closing vocabulary</w:t>
            </w:r>
          </w:p>
        </w:tc>
        <w:tc>
          <w:tcPr>
            <w:tcW w:w="6096" w:type="dxa"/>
            <w:vAlign w:val="center"/>
          </w:tcPr>
          <w:p w14:paraId="58647E2B" w14:textId="3D01EF14" w:rsidR="00585CA2" w:rsidRPr="00B415BF" w:rsidRDefault="00585CA2" w:rsidP="00C80EC5">
            <w:pPr>
              <w:tabs>
                <w:tab w:val="left" w:pos="3297"/>
              </w:tabs>
              <w:ind w:left="321"/>
              <w:rPr>
                <w:rFonts w:ascii="Comic Sans MS" w:hAnsi="Comic Sans MS"/>
                <w:b/>
                <w:bCs/>
                <w:sz w:val="24"/>
                <w:szCs w:val="36"/>
              </w:rPr>
            </w:pPr>
            <w:r w:rsidRPr="00B415BF">
              <w:rPr>
                <w:rFonts w:ascii="Comic Sans MS" w:hAnsi="Comic Sans MS"/>
                <w:sz w:val="24"/>
                <w:szCs w:val="36"/>
              </w:rPr>
              <w:t>Goodbye</w:t>
            </w:r>
            <w:r w:rsidR="00C80EC5">
              <w:rPr>
                <w:rFonts w:ascii="Comic Sans MS" w:hAnsi="Comic Sans MS"/>
                <w:sz w:val="24"/>
                <w:szCs w:val="36"/>
              </w:rPr>
              <w:t>.</w:t>
            </w:r>
            <w:r w:rsidR="00DB24A8" w:rsidRPr="00B415BF">
              <w:rPr>
                <w:rFonts w:ascii="Comic Sans MS" w:hAnsi="Comic Sans MS"/>
                <w:sz w:val="24"/>
                <w:szCs w:val="36"/>
              </w:rPr>
              <w:tab/>
            </w:r>
            <w:r w:rsidRPr="00B415BF">
              <w:rPr>
                <w:rFonts w:ascii="Comic Sans MS" w:hAnsi="Comic Sans MS"/>
                <w:sz w:val="24"/>
                <w:szCs w:val="36"/>
              </w:rPr>
              <w:t>Bye</w:t>
            </w:r>
            <w:r w:rsidR="00C80EC5">
              <w:rPr>
                <w:rFonts w:ascii="Comic Sans MS" w:hAnsi="Comic Sans MS"/>
                <w:sz w:val="24"/>
                <w:szCs w:val="36"/>
              </w:rPr>
              <w:t>.</w:t>
            </w:r>
            <w:r w:rsidRPr="00B415BF">
              <w:rPr>
                <w:rFonts w:ascii="Comic Sans MS" w:hAnsi="Comic Sans MS"/>
                <w:sz w:val="24"/>
                <w:szCs w:val="36"/>
              </w:rPr>
              <w:t xml:space="preserve"> </w:t>
            </w:r>
            <w:r w:rsidRPr="00B415BF">
              <w:rPr>
                <w:rFonts w:ascii="Comic Sans MS" w:hAnsi="Comic Sans MS"/>
                <w:sz w:val="24"/>
                <w:szCs w:val="36"/>
              </w:rPr>
              <w:br/>
              <w:t>See you later</w:t>
            </w:r>
            <w:r w:rsidR="00C80EC5">
              <w:rPr>
                <w:rFonts w:ascii="Comic Sans MS" w:hAnsi="Comic Sans MS"/>
                <w:sz w:val="24"/>
                <w:szCs w:val="36"/>
              </w:rPr>
              <w:t>.</w:t>
            </w:r>
            <w:r w:rsidR="00DB24A8" w:rsidRPr="00B415BF">
              <w:rPr>
                <w:rFonts w:ascii="Comic Sans MS" w:hAnsi="Comic Sans MS"/>
                <w:sz w:val="24"/>
                <w:szCs w:val="36"/>
              </w:rPr>
              <w:tab/>
              <w:t>Bye</w:t>
            </w:r>
            <w:r w:rsidR="00C80EC5">
              <w:rPr>
                <w:rFonts w:ascii="Comic Sans MS" w:hAnsi="Comic Sans MS"/>
                <w:sz w:val="24"/>
                <w:szCs w:val="36"/>
              </w:rPr>
              <w:t>.</w:t>
            </w:r>
          </w:p>
        </w:tc>
      </w:tr>
      <w:tr w:rsidR="00585CA2" w14:paraId="29486D53" w14:textId="77777777" w:rsidTr="009C5DC4">
        <w:trPr>
          <w:trHeight w:val="737"/>
        </w:trPr>
        <w:tc>
          <w:tcPr>
            <w:tcW w:w="2977" w:type="dxa"/>
            <w:shd w:val="clear" w:color="auto" w:fill="FBFBFB"/>
            <w:vAlign w:val="center"/>
          </w:tcPr>
          <w:p w14:paraId="3F734121" w14:textId="045EB066" w:rsidR="00585CA2" w:rsidRPr="009C5DC4" w:rsidRDefault="00585CA2" w:rsidP="00DB24A8">
            <w:pPr>
              <w:ind w:firstLine="601"/>
              <w:rPr>
                <w:rFonts w:ascii="Comic Sans MS" w:hAnsi="Comic Sans MS" w:cstheme="minorHAnsi"/>
                <w:sz w:val="22"/>
                <w:szCs w:val="22"/>
              </w:rPr>
            </w:pPr>
            <w:r w:rsidRPr="009C5DC4">
              <w:rPr>
                <w:rFonts w:ascii="Comic Sans MS" w:hAnsi="Comic Sans MS" w:cstheme="minorHAnsi"/>
                <w:sz w:val="22"/>
                <w:szCs w:val="22"/>
              </w:rPr>
              <w:t>Classroom items</w:t>
            </w:r>
          </w:p>
        </w:tc>
        <w:tc>
          <w:tcPr>
            <w:tcW w:w="6096" w:type="dxa"/>
            <w:vAlign w:val="center"/>
          </w:tcPr>
          <w:p w14:paraId="43965F3D" w14:textId="1CC3AB04" w:rsidR="00585CA2" w:rsidRPr="00B415BF" w:rsidRDefault="00585CA2" w:rsidP="00C80EC5">
            <w:pPr>
              <w:tabs>
                <w:tab w:val="left" w:pos="3348"/>
              </w:tabs>
              <w:ind w:left="321"/>
              <w:rPr>
                <w:rFonts w:ascii="Comic Sans MS" w:hAnsi="Comic Sans MS"/>
                <w:sz w:val="24"/>
                <w:szCs w:val="36"/>
              </w:rPr>
            </w:pPr>
            <w:r w:rsidRPr="00B415BF">
              <w:rPr>
                <w:rFonts w:ascii="Comic Sans MS" w:hAnsi="Comic Sans MS"/>
                <w:sz w:val="24"/>
                <w:szCs w:val="36"/>
              </w:rPr>
              <w:t xml:space="preserve">Do you have a pencil? </w:t>
            </w:r>
            <w:r w:rsidR="00DB24A8" w:rsidRPr="00B415BF">
              <w:rPr>
                <w:rFonts w:ascii="Comic Sans MS" w:hAnsi="Comic Sans MS"/>
                <w:sz w:val="24"/>
                <w:szCs w:val="36"/>
              </w:rPr>
              <w:tab/>
            </w:r>
            <w:r w:rsidRPr="00B415BF">
              <w:rPr>
                <w:rFonts w:ascii="Comic Sans MS" w:hAnsi="Comic Sans MS"/>
                <w:sz w:val="24"/>
                <w:szCs w:val="36"/>
              </w:rPr>
              <w:t>Yes/ No</w:t>
            </w:r>
            <w:r w:rsidR="00C80EC5">
              <w:rPr>
                <w:rFonts w:ascii="Comic Sans MS" w:hAnsi="Comic Sans MS"/>
                <w:sz w:val="24"/>
                <w:szCs w:val="36"/>
              </w:rPr>
              <w:t>.</w:t>
            </w:r>
          </w:p>
        </w:tc>
      </w:tr>
      <w:tr w:rsidR="00585CA2" w14:paraId="59BFC161" w14:textId="77777777" w:rsidTr="009C5DC4">
        <w:trPr>
          <w:trHeight w:val="737"/>
        </w:trPr>
        <w:tc>
          <w:tcPr>
            <w:tcW w:w="2977" w:type="dxa"/>
            <w:shd w:val="clear" w:color="auto" w:fill="FBFBFB"/>
            <w:vAlign w:val="center"/>
          </w:tcPr>
          <w:p w14:paraId="63AB6036" w14:textId="77777777" w:rsidR="00585CA2" w:rsidRPr="009C5DC4" w:rsidRDefault="00585CA2" w:rsidP="00DB24A8">
            <w:pPr>
              <w:ind w:firstLine="601"/>
              <w:rPr>
                <w:rFonts w:ascii="Comic Sans MS" w:hAnsi="Comic Sans MS" w:cstheme="minorHAnsi"/>
                <w:sz w:val="22"/>
                <w:szCs w:val="22"/>
              </w:rPr>
            </w:pPr>
            <w:r w:rsidRPr="009C5DC4">
              <w:rPr>
                <w:rFonts w:ascii="Comic Sans MS" w:hAnsi="Comic Sans MS" w:cstheme="minorHAnsi"/>
                <w:sz w:val="22"/>
                <w:szCs w:val="22"/>
              </w:rPr>
              <w:t xml:space="preserve">Photos of family </w:t>
            </w:r>
          </w:p>
          <w:p w14:paraId="5A96CDDC" w14:textId="4F89B82A" w:rsidR="00585CA2" w:rsidRPr="009C5DC4" w:rsidRDefault="00585CA2" w:rsidP="00DB24A8">
            <w:pPr>
              <w:rPr>
                <w:rFonts w:ascii="Comic Sans MS" w:hAnsi="Comic Sans MS" w:cstheme="minorHAnsi"/>
                <w:i/>
                <w:iCs/>
                <w:sz w:val="22"/>
                <w:szCs w:val="22"/>
              </w:rPr>
            </w:pPr>
            <w:r w:rsidRPr="00C80EC5">
              <w:rPr>
                <w:rFonts w:ascii="Comic Sans MS" w:hAnsi="Comic Sans MS" w:cstheme="minorHAnsi"/>
                <w:i/>
                <w:iCs/>
                <w:sz w:val="20"/>
                <w:szCs w:val="20"/>
              </w:rPr>
              <w:t>[On phone or actual photos]</w:t>
            </w:r>
          </w:p>
        </w:tc>
        <w:tc>
          <w:tcPr>
            <w:tcW w:w="6096" w:type="dxa"/>
            <w:vAlign w:val="center"/>
          </w:tcPr>
          <w:p w14:paraId="6664606A" w14:textId="198482DC" w:rsidR="00585CA2" w:rsidRPr="00B415BF" w:rsidRDefault="00585CA2" w:rsidP="00DB24A8">
            <w:pPr>
              <w:ind w:left="321"/>
              <w:rPr>
                <w:rFonts w:ascii="Comic Sans MS" w:hAnsi="Comic Sans MS"/>
                <w:sz w:val="24"/>
                <w:szCs w:val="36"/>
              </w:rPr>
            </w:pPr>
            <w:r w:rsidRPr="00B415BF">
              <w:rPr>
                <w:rFonts w:ascii="Comic Sans MS" w:hAnsi="Comic Sans MS"/>
                <w:sz w:val="24"/>
                <w:szCs w:val="36"/>
              </w:rPr>
              <w:t>This is my husband/daughter etc</w:t>
            </w:r>
            <w:r w:rsidR="00C80EC5">
              <w:rPr>
                <w:rFonts w:ascii="Comic Sans MS" w:hAnsi="Comic Sans MS"/>
                <w:sz w:val="24"/>
                <w:szCs w:val="36"/>
              </w:rPr>
              <w:t>.</w:t>
            </w:r>
          </w:p>
        </w:tc>
      </w:tr>
      <w:tr w:rsidR="00585CA2" w14:paraId="5618B1ED" w14:textId="77777777" w:rsidTr="009C5DC4">
        <w:trPr>
          <w:trHeight w:val="737"/>
        </w:trPr>
        <w:tc>
          <w:tcPr>
            <w:tcW w:w="2977" w:type="dxa"/>
            <w:shd w:val="clear" w:color="auto" w:fill="FBFBFB"/>
            <w:vAlign w:val="center"/>
          </w:tcPr>
          <w:p w14:paraId="2C6A9402" w14:textId="2982D78E" w:rsidR="00585CA2" w:rsidRPr="009C5DC4" w:rsidRDefault="00585CA2" w:rsidP="00DB24A8">
            <w:pPr>
              <w:ind w:firstLine="601"/>
              <w:rPr>
                <w:rFonts w:ascii="Comic Sans MS" w:hAnsi="Comic Sans MS" w:cstheme="minorHAnsi"/>
                <w:sz w:val="22"/>
                <w:szCs w:val="22"/>
              </w:rPr>
            </w:pPr>
            <w:r w:rsidRPr="009C5DC4">
              <w:rPr>
                <w:rFonts w:ascii="Comic Sans MS" w:hAnsi="Comic Sans MS" w:cstheme="minorHAnsi"/>
                <w:sz w:val="22"/>
                <w:szCs w:val="22"/>
              </w:rPr>
              <w:t>Activities</w:t>
            </w:r>
          </w:p>
        </w:tc>
        <w:tc>
          <w:tcPr>
            <w:tcW w:w="6096" w:type="dxa"/>
            <w:vAlign w:val="center"/>
          </w:tcPr>
          <w:p w14:paraId="0FBCEE8A" w14:textId="0B9CF390" w:rsidR="00585CA2" w:rsidRPr="00B415BF" w:rsidRDefault="00DB24A8" w:rsidP="00DB24A8">
            <w:pPr>
              <w:ind w:left="321"/>
              <w:rPr>
                <w:rFonts w:ascii="Comic Sans MS" w:hAnsi="Comic Sans MS"/>
                <w:sz w:val="24"/>
                <w:szCs w:val="36"/>
              </w:rPr>
            </w:pPr>
            <w:r w:rsidRPr="00B415BF">
              <w:rPr>
                <w:rFonts w:ascii="Comic Sans MS" w:hAnsi="Comic Sans MS"/>
                <w:sz w:val="24"/>
                <w:szCs w:val="36"/>
              </w:rPr>
              <w:t xml:space="preserve">Do you like </w:t>
            </w:r>
            <w:r w:rsidR="00585CA2" w:rsidRPr="00B415BF">
              <w:rPr>
                <w:rFonts w:ascii="Comic Sans MS" w:hAnsi="Comic Sans MS"/>
                <w:sz w:val="24"/>
                <w:szCs w:val="36"/>
              </w:rPr>
              <w:t>cooking</w:t>
            </w:r>
            <w:r w:rsidRPr="00B415BF">
              <w:rPr>
                <w:rFonts w:ascii="Comic Sans MS" w:hAnsi="Comic Sans MS"/>
                <w:sz w:val="24"/>
                <w:szCs w:val="36"/>
              </w:rPr>
              <w:t>?/fishing? etc</w:t>
            </w:r>
            <w:r w:rsidRPr="00B415BF">
              <w:rPr>
                <w:rFonts w:ascii="Comic Sans MS" w:hAnsi="Comic Sans MS"/>
                <w:sz w:val="24"/>
                <w:szCs w:val="36"/>
              </w:rPr>
              <w:tab/>
              <w:t>Yes/No</w:t>
            </w:r>
            <w:r w:rsidR="00C80EC5">
              <w:rPr>
                <w:rFonts w:ascii="Comic Sans MS" w:hAnsi="Comic Sans MS"/>
                <w:sz w:val="24"/>
                <w:szCs w:val="36"/>
              </w:rPr>
              <w:t>.</w:t>
            </w:r>
          </w:p>
        </w:tc>
      </w:tr>
      <w:tr w:rsidR="00DB24A8" w14:paraId="40F21CE7" w14:textId="77777777" w:rsidTr="009C5DC4">
        <w:trPr>
          <w:trHeight w:val="70"/>
        </w:trPr>
        <w:tc>
          <w:tcPr>
            <w:tcW w:w="2977" w:type="dxa"/>
            <w:shd w:val="clear" w:color="auto" w:fill="FBFBFB"/>
            <w:vAlign w:val="center"/>
          </w:tcPr>
          <w:p w14:paraId="5C7E29E1" w14:textId="44F7CC68" w:rsidR="00DB24A8" w:rsidRPr="009C5DC4" w:rsidRDefault="00DB24A8" w:rsidP="00DB24A8">
            <w:pPr>
              <w:ind w:firstLine="601"/>
              <w:rPr>
                <w:rFonts w:ascii="Comic Sans MS" w:hAnsi="Comic Sans MS" w:cstheme="minorHAnsi"/>
                <w:sz w:val="22"/>
                <w:szCs w:val="22"/>
              </w:rPr>
            </w:pPr>
            <w:r w:rsidRPr="009C5DC4">
              <w:rPr>
                <w:rFonts w:ascii="Comic Sans MS" w:hAnsi="Comic Sans MS" w:cstheme="minorHAnsi"/>
                <w:sz w:val="22"/>
                <w:szCs w:val="22"/>
              </w:rPr>
              <w:t>Beverages</w:t>
            </w:r>
          </w:p>
        </w:tc>
        <w:tc>
          <w:tcPr>
            <w:tcW w:w="6096" w:type="dxa"/>
            <w:vAlign w:val="center"/>
          </w:tcPr>
          <w:p w14:paraId="6F198437" w14:textId="6DDE9CEA" w:rsidR="00DB24A8" w:rsidRPr="00B415BF" w:rsidRDefault="00DB24A8" w:rsidP="00DB24A8">
            <w:pPr>
              <w:ind w:left="321"/>
              <w:rPr>
                <w:rFonts w:ascii="Comic Sans MS" w:hAnsi="Comic Sans MS"/>
                <w:sz w:val="24"/>
                <w:szCs w:val="36"/>
              </w:rPr>
            </w:pPr>
            <w:r w:rsidRPr="00B415BF">
              <w:rPr>
                <w:rFonts w:ascii="Comic Sans MS" w:hAnsi="Comic Sans MS"/>
                <w:sz w:val="24"/>
                <w:szCs w:val="36"/>
              </w:rPr>
              <w:t xml:space="preserve">Would you like tea or coffee? </w:t>
            </w:r>
            <w:r w:rsidRPr="00B415BF">
              <w:rPr>
                <w:rFonts w:ascii="Comic Sans MS" w:hAnsi="Comic Sans MS"/>
                <w:sz w:val="24"/>
                <w:szCs w:val="36"/>
              </w:rPr>
              <w:tab/>
            </w:r>
            <w:r w:rsidRPr="00B415BF">
              <w:rPr>
                <w:rFonts w:ascii="Comic Sans MS" w:hAnsi="Comic Sans MS"/>
                <w:sz w:val="24"/>
                <w:szCs w:val="36"/>
              </w:rPr>
              <w:br/>
              <w:t>Yes please/No thanks</w:t>
            </w:r>
            <w:r w:rsidR="00C80EC5">
              <w:rPr>
                <w:rFonts w:ascii="Comic Sans MS" w:hAnsi="Comic Sans MS"/>
                <w:sz w:val="24"/>
                <w:szCs w:val="36"/>
              </w:rPr>
              <w:t>.</w:t>
            </w:r>
          </w:p>
        </w:tc>
      </w:tr>
    </w:tbl>
    <w:p w14:paraId="039F4B9A" w14:textId="456F5B15" w:rsidR="000E3F6C" w:rsidRDefault="000E3F6C">
      <w:r>
        <w:br w:type="page"/>
      </w:r>
    </w:p>
    <w:p w14:paraId="5D0D1F9E" w14:textId="63E55633" w:rsidR="00833784" w:rsidRPr="00DB24A8" w:rsidRDefault="00DB24A8">
      <w:pPr>
        <w:rPr>
          <w:b/>
          <w:bCs/>
        </w:rPr>
      </w:pPr>
      <w:r w:rsidRPr="00DB24A8">
        <w:rPr>
          <w:b/>
          <w:bCs/>
        </w:rPr>
        <w:lastRenderedPageBreak/>
        <w:t>Conversation card examples</w:t>
      </w:r>
      <w:r w:rsidR="00A01DB9">
        <w:rPr>
          <w:b/>
          <w:bCs/>
        </w:rPr>
        <w:t xml:space="preserve"> for the circle activity</w:t>
      </w:r>
      <w:r>
        <w:rPr>
          <w:b/>
          <w:bCs/>
        </w:rPr>
        <w:br/>
      </w:r>
    </w:p>
    <w:p w14:paraId="13CD1A14" w14:textId="602E35DE" w:rsidR="00AD6DA4" w:rsidRPr="000E3F6C" w:rsidRDefault="00AD6DA4" w:rsidP="00165DC1">
      <w:pPr>
        <w:pStyle w:val="ListParagraph"/>
        <w:numPr>
          <w:ilvl w:val="0"/>
          <w:numId w:val="41"/>
        </w:numPr>
        <w:tabs>
          <w:tab w:val="left" w:pos="1558"/>
          <w:tab w:val="left" w:pos="6287"/>
        </w:tabs>
        <w:rPr>
          <w:rFonts w:cstheme="minorHAnsi"/>
          <w:b/>
          <w:bCs/>
          <w:sz w:val="24"/>
          <w:szCs w:val="24"/>
        </w:rPr>
      </w:pPr>
    </w:p>
    <w:tbl>
      <w:tblPr>
        <w:tblStyle w:val="TableGrid"/>
        <w:tblpPr w:leftFromText="180" w:rightFromText="180" w:vertAnchor="text" w:horzAnchor="margin" w:tblpY="-60"/>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92"/>
        <w:gridCol w:w="4759"/>
      </w:tblGrid>
      <w:tr w:rsidR="000E3F6C" w14:paraId="44F033CB" w14:textId="77777777" w:rsidTr="001961D1">
        <w:trPr>
          <w:trHeight w:val="340"/>
        </w:trPr>
        <w:tc>
          <w:tcPr>
            <w:tcW w:w="4592" w:type="dxa"/>
            <w:tcBorders>
              <w:top w:val="single" w:sz="4" w:space="0" w:color="FFFFFF" w:themeColor="background1"/>
              <w:left w:val="single" w:sz="4" w:space="0" w:color="FFFFFF" w:themeColor="background1"/>
              <w:right w:val="single" w:sz="4" w:space="0" w:color="FFFFFF" w:themeColor="background1"/>
            </w:tcBorders>
            <w:vAlign w:val="bottom"/>
          </w:tcPr>
          <w:p w14:paraId="4CB461D0" w14:textId="77777777" w:rsidR="000E3F6C" w:rsidRPr="000E3F6C" w:rsidRDefault="000E3F6C" w:rsidP="000E3F6C">
            <w:pPr>
              <w:tabs>
                <w:tab w:val="left" w:pos="1558"/>
                <w:tab w:val="left" w:pos="6287"/>
              </w:tabs>
              <w:rPr>
                <w:noProof/>
                <w:sz w:val="24"/>
                <w:szCs w:val="24"/>
              </w:rPr>
            </w:pPr>
            <w:r w:rsidRPr="000E3F6C">
              <w:rPr>
                <w:rFonts w:ascii="Comic Sans MS" w:hAnsi="Comic Sans MS" w:cstheme="minorHAnsi"/>
                <w:sz w:val="24"/>
                <w:szCs w:val="24"/>
              </w:rPr>
              <w:t>Student A</w:t>
            </w:r>
          </w:p>
        </w:tc>
        <w:tc>
          <w:tcPr>
            <w:tcW w:w="4759" w:type="dxa"/>
            <w:tcBorders>
              <w:top w:val="single" w:sz="4" w:space="0" w:color="FFFFFF" w:themeColor="background1"/>
              <w:left w:val="single" w:sz="4" w:space="0" w:color="FFFFFF" w:themeColor="background1"/>
              <w:right w:val="single" w:sz="4" w:space="0" w:color="FFFFFF" w:themeColor="background1"/>
            </w:tcBorders>
            <w:vAlign w:val="bottom"/>
          </w:tcPr>
          <w:p w14:paraId="3F193417" w14:textId="77777777" w:rsidR="000E3F6C" w:rsidRPr="000E3F6C" w:rsidRDefault="000E3F6C" w:rsidP="000E3F6C">
            <w:pPr>
              <w:tabs>
                <w:tab w:val="left" w:pos="1558"/>
                <w:tab w:val="left" w:pos="6287"/>
              </w:tabs>
              <w:rPr>
                <w:rFonts w:cstheme="minorHAnsi"/>
                <w:sz w:val="24"/>
                <w:szCs w:val="24"/>
              </w:rPr>
            </w:pPr>
            <w:r w:rsidRPr="000E3F6C">
              <w:rPr>
                <w:rFonts w:ascii="Comic Sans MS" w:hAnsi="Comic Sans MS" w:cstheme="minorHAnsi"/>
                <w:sz w:val="24"/>
                <w:szCs w:val="24"/>
              </w:rPr>
              <w:t>Student B</w:t>
            </w:r>
          </w:p>
        </w:tc>
      </w:tr>
      <w:tr w:rsidR="000E3F6C" w14:paraId="040A4650" w14:textId="77777777" w:rsidTr="001961D1">
        <w:trPr>
          <w:trHeight w:val="1984"/>
        </w:trPr>
        <w:tc>
          <w:tcPr>
            <w:tcW w:w="4592" w:type="dxa"/>
            <w:shd w:val="clear" w:color="auto" w:fill="DEEAF6" w:themeFill="accent5" w:themeFillTint="33"/>
          </w:tcPr>
          <w:p w14:paraId="4DFFB9A1" w14:textId="77777777" w:rsidR="000E3F6C" w:rsidRDefault="000E3F6C" w:rsidP="000E3F6C">
            <w:pPr>
              <w:tabs>
                <w:tab w:val="left" w:pos="1558"/>
                <w:tab w:val="left" w:pos="6287"/>
              </w:tabs>
              <w:rPr>
                <w:rFonts w:cstheme="minorHAnsi"/>
                <w:sz w:val="24"/>
                <w:szCs w:val="24"/>
              </w:rPr>
            </w:pPr>
            <w:r>
              <w:rPr>
                <w:noProof/>
              </w:rPr>
              <mc:AlternateContent>
                <mc:Choice Requires="wps">
                  <w:drawing>
                    <wp:anchor distT="0" distB="0" distL="114300" distR="114300" simplePos="0" relativeHeight="251698176" behindDoc="0" locked="0" layoutInCell="1" allowOverlap="1" wp14:anchorId="1938273C" wp14:editId="02CE4340">
                      <wp:simplePos x="0" y="0"/>
                      <wp:positionH relativeFrom="column">
                        <wp:posOffset>694054</wp:posOffset>
                      </wp:positionH>
                      <wp:positionV relativeFrom="paragraph">
                        <wp:posOffset>398145</wp:posOffset>
                      </wp:positionV>
                      <wp:extent cx="2047875" cy="510540"/>
                      <wp:effectExtent l="247650" t="0" r="28575" b="22860"/>
                      <wp:wrapNone/>
                      <wp:docPr id="1860" name="Speech Bubble: Rectangle with Corners Rounded 1860"/>
                      <wp:cNvGraphicFramePr/>
                      <a:graphic xmlns:a="http://schemas.openxmlformats.org/drawingml/2006/main">
                        <a:graphicData uri="http://schemas.microsoft.com/office/word/2010/wordprocessingShape">
                          <wps:wsp>
                            <wps:cNvSpPr/>
                            <wps:spPr>
                              <a:xfrm>
                                <a:off x="0" y="0"/>
                                <a:ext cx="2047875" cy="510540"/>
                              </a:xfrm>
                              <a:prstGeom prst="wedgeRoundRectCallout">
                                <a:avLst>
                                  <a:gd name="adj1" fmla="val -60217"/>
                                  <a:gd name="adj2" fmla="val -2885"/>
                                  <a:gd name="adj3" fmla="val 16667"/>
                                </a:avLst>
                              </a:prstGeom>
                              <a:solidFill>
                                <a:sysClr val="window" lastClr="FFFFFF"/>
                              </a:solidFill>
                              <a:ln w="9525" cap="flat" cmpd="sng" algn="ctr">
                                <a:solidFill>
                                  <a:srgbClr val="A5A5A5"/>
                                </a:solidFill>
                                <a:prstDash val="solid"/>
                                <a:miter lim="800000"/>
                              </a:ln>
                              <a:effectLst/>
                            </wps:spPr>
                            <wps:txbx>
                              <w:txbxContent>
                                <w:p w14:paraId="4A7900CF" w14:textId="5EB44C61" w:rsidR="000E3F6C" w:rsidRPr="004643C7" w:rsidRDefault="000E3F6C" w:rsidP="000E3F6C">
                                  <w:pPr>
                                    <w:spacing w:after="120" w:line="240" w:lineRule="auto"/>
                                    <w:ind w:left="218" w:right="-220" w:hanging="218"/>
                                    <w:rPr>
                                      <w:rFonts w:ascii="Comic Sans MS" w:hAnsi="Comic Sans MS"/>
                                      <w:sz w:val="40"/>
                                      <w:szCs w:val="56"/>
                                    </w:rPr>
                                  </w:pPr>
                                  <w:r w:rsidRPr="004643C7">
                                    <w:rPr>
                                      <w:rFonts w:ascii="Comic Sans MS" w:hAnsi="Comic Sans MS"/>
                                      <w:sz w:val="40"/>
                                      <w:szCs w:val="56"/>
                                    </w:rPr>
                                    <w:t xml:space="preserve">Hi. I’m </w:t>
                                  </w:r>
                                  <w:r w:rsidR="001961D1" w:rsidRPr="001961D1">
                                    <w:rPr>
                                      <w:rFonts w:ascii="Comic Sans MS" w:hAnsi="Comic Sans MS"/>
                                      <w:sz w:val="20"/>
                                      <w:szCs w:val="32"/>
                                    </w:rPr>
                                    <w:t>___</w:t>
                                  </w:r>
                                  <w:r w:rsidR="001961D1">
                                    <w:rPr>
                                      <w:rFonts w:ascii="Comic Sans MS" w:hAnsi="Comic Sans MS"/>
                                      <w:sz w:val="20"/>
                                      <w:szCs w:val="32"/>
                                    </w:rPr>
                                    <w:t>_____</w:t>
                                  </w:r>
                                  <w:r w:rsidR="001961D1" w:rsidRPr="001961D1">
                                    <w:rPr>
                                      <w:rFonts w:ascii="Comic Sans MS" w:hAnsi="Comic Sans MS"/>
                                      <w:sz w:val="20"/>
                                      <w:szCs w:val="32"/>
                                    </w:rPr>
                                    <w:t>___</w:t>
                                  </w:r>
                                  <w:r w:rsidRPr="004643C7">
                                    <w:rPr>
                                      <w:rFonts w:ascii="Comic Sans MS" w:hAnsi="Comic Sans MS"/>
                                      <w:sz w:val="40"/>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8273C" id="Speech Bubble: Rectangle with Corners Rounded 1860" o:spid="_x0000_s1345" type="#_x0000_t62" style="position:absolute;margin-left:54.65pt;margin-top:31.35pt;width:161.25pt;height:40.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IBrwIAAHUFAAAOAAAAZHJzL2Uyb0RvYy54bWysVNtu2zAMfR+wfxD03vrSOEmDOkWQIsOA&#10;og3aDn1WZNnWoNskJU729aNkN0nXPg1zAIUSKfLwkNTN7V4KtGPWca1KnF2mGDFFdcVVU+IfL6uL&#10;KUbOE1URoRUr8YE5fDv/+uWmMzOW61aLilkETpSbdabErfdmliSOtkwSd6kNU6CstZXEw9Y2SWVJ&#10;B96lSPI0HSedtpWxmjLn4PSuV+J59F/XjPrHunbMI1FiwObjauO6CWsyvyGzxhLTcjrAIP+AQhKu&#10;IOjR1R3xBG0t/+BKcmq107W/pFomuq45ZTEHyCZL/8rmuSWGxVyAHGeONLn/55Y+7J7N2gINnXEz&#10;B2LIYl9bGf4BH9pHsg5HstjeIwqHeTqaTCcFRhR0RZYWo8hmcrptrPPfmJYoCCXuWNWwJ71V1ROU&#10;ZUmE0FsfSSO7e+cjexVSREKbkOpnhlEtBRRjRwS6GKd5NhmqdWaUvzPKp9Pio83VuU02Ho+jH8A5&#10;hAXpDWnA4LTg1YoLETcHtxQWAQTAz1WlO4wEcR4OS7yKXwgILt5dEwp1Jb4u8kAPgbauBfEgSlOV&#10;2KkGIyIamBfqbSTg3WVnm80x6KIIv89iBMx3xLU9uOihz11yDyMluCzxNA3fcFuokBGLQwF8B9in&#10;mgfJ7zd7xAFhVlyFO+Fso6vD2iKr+8lxhq44BL4HDtbEQnVgqGD8/SMstdCQtR4kjFptf392Huyh&#10;g0GLUQejB5T82hLLgNrvCnr7OhtBLyEfN6NiksPGnms25xq1lUsN5YF+AXRRDPZevIm11fIVXolF&#10;iAoqoijE7skfNkvfPwnwzlC2WEQzmE9D/L16NjQ4D9wFyl/2r8SaoaU9DMODfhvToaP6fjjZhptK&#10;L7Ze1/zIes/rUAKY7dhDwzsUHo/zfbQ6vZbzPwAAAP//AwBQSwMEFAAGAAgAAAAhAGvDYYfhAAAA&#10;CgEAAA8AAABkcnMvZG93bnJldi54bWxMj81OwzAQhO9IvIO1SFxQ67SBFkKcCqiQeuDQH4TEzYmX&#10;JG28DrHThrdnOdHbjubT7Ey6GGwjjtj52pGCyTgCgVQ4U1Op4H33OroH4YMmoxtHqOAHPSyyy4tU&#10;J8adaIPHbSgFh5BPtIIqhDaR0hcVWu3HrkVi78t1VgeWXSlNp08cbhs5jaKZtLom/lDpFl8qLA7b&#10;3ip4kwcf7+/65498uFl/fq/Cfrk0Sl1fDU+PIAIO4R+Gv/pcHTLulLuejBcN6+ghZlTBbDoHwcBt&#10;POEtOTt8gcxSeT4h+wUAAP//AwBQSwECLQAUAAYACAAAACEAtoM4kv4AAADhAQAAEwAAAAAAAAAA&#10;AAAAAAAAAAAAW0NvbnRlbnRfVHlwZXNdLnhtbFBLAQItABQABgAIAAAAIQA4/SH/1gAAAJQBAAAL&#10;AAAAAAAAAAAAAAAAAC8BAABfcmVscy8ucmVsc1BLAQItABQABgAIAAAAIQCeOwIBrwIAAHUFAAAO&#10;AAAAAAAAAAAAAAAAAC4CAABkcnMvZTJvRG9jLnhtbFBLAQItABQABgAIAAAAIQBrw2GH4QAAAAoB&#10;AAAPAAAAAAAAAAAAAAAAAAkFAABkcnMvZG93bnJldi54bWxQSwUGAAAAAAQABADzAAAAFwYAAAAA&#10;" adj="-2207,10177" fillcolor="window" strokecolor="#a5a5a5">
                      <v:textbox>
                        <w:txbxContent>
                          <w:p w14:paraId="4A7900CF" w14:textId="5EB44C61" w:rsidR="000E3F6C" w:rsidRPr="004643C7" w:rsidRDefault="000E3F6C" w:rsidP="000E3F6C">
                            <w:pPr>
                              <w:spacing w:after="120" w:line="240" w:lineRule="auto"/>
                              <w:ind w:left="218" w:right="-220" w:hanging="218"/>
                              <w:rPr>
                                <w:rFonts w:ascii="Comic Sans MS" w:hAnsi="Comic Sans MS"/>
                                <w:sz w:val="40"/>
                                <w:szCs w:val="56"/>
                              </w:rPr>
                            </w:pPr>
                            <w:r w:rsidRPr="004643C7">
                              <w:rPr>
                                <w:rFonts w:ascii="Comic Sans MS" w:hAnsi="Comic Sans MS"/>
                                <w:sz w:val="40"/>
                                <w:szCs w:val="56"/>
                              </w:rPr>
                              <w:t xml:space="preserve">Hi. I’m </w:t>
                            </w:r>
                            <w:r w:rsidR="001961D1" w:rsidRPr="001961D1">
                              <w:rPr>
                                <w:rFonts w:ascii="Comic Sans MS" w:hAnsi="Comic Sans MS"/>
                                <w:sz w:val="20"/>
                                <w:szCs w:val="32"/>
                              </w:rPr>
                              <w:t>___</w:t>
                            </w:r>
                            <w:r w:rsidR="001961D1">
                              <w:rPr>
                                <w:rFonts w:ascii="Comic Sans MS" w:hAnsi="Comic Sans MS"/>
                                <w:sz w:val="20"/>
                                <w:szCs w:val="32"/>
                              </w:rPr>
                              <w:t>_____</w:t>
                            </w:r>
                            <w:r w:rsidR="001961D1" w:rsidRPr="001961D1">
                              <w:rPr>
                                <w:rFonts w:ascii="Comic Sans MS" w:hAnsi="Comic Sans MS"/>
                                <w:sz w:val="20"/>
                                <w:szCs w:val="32"/>
                              </w:rPr>
                              <w:t>___</w:t>
                            </w:r>
                            <w:r w:rsidRPr="004643C7">
                              <w:rPr>
                                <w:rFonts w:ascii="Comic Sans MS" w:hAnsi="Comic Sans MS"/>
                                <w:sz w:val="40"/>
                                <w:szCs w:val="56"/>
                              </w:rPr>
                              <w:t>.</w:t>
                            </w:r>
                          </w:p>
                        </w:txbxContent>
                      </v:textbox>
                    </v:shape>
                  </w:pict>
                </mc:Fallback>
              </mc:AlternateContent>
            </w:r>
            <w:r>
              <w:rPr>
                <w:noProof/>
              </w:rPr>
              <w:drawing>
                <wp:anchor distT="0" distB="0" distL="114300" distR="114300" simplePos="0" relativeHeight="251697152" behindDoc="0" locked="0" layoutInCell="1" allowOverlap="1" wp14:anchorId="044E648C" wp14:editId="6EF6880D">
                  <wp:simplePos x="0" y="0"/>
                  <wp:positionH relativeFrom="margin">
                    <wp:posOffset>-41001</wp:posOffset>
                  </wp:positionH>
                  <wp:positionV relativeFrom="paragraph">
                    <wp:posOffset>409575</wp:posOffset>
                  </wp:positionV>
                  <wp:extent cx="655320" cy="816316"/>
                  <wp:effectExtent l="0" t="0" r="0" b="3175"/>
                  <wp:wrapNone/>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flipH="1">
                            <a:off x="0" y="0"/>
                            <a:ext cx="655320" cy="816316"/>
                          </a:xfrm>
                          <a:prstGeom prst="rect">
                            <a:avLst/>
                          </a:prstGeom>
                        </pic:spPr>
                      </pic:pic>
                    </a:graphicData>
                  </a:graphic>
                  <wp14:sizeRelH relativeFrom="margin">
                    <wp14:pctWidth>0</wp14:pctWidth>
                  </wp14:sizeRelH>
                  <wp14:sizeRelV relativeFrom="margin">
                    <wp14:pctHeight>0</wp14:pctHeight>
                  </wp14:sizeRelV>
                </wp:anchor>
              </w:drawing>
            </w:r>
          </w:p>
        </w:tc>
        <w:tc>
          <w:tcPr>
            <w:tcW w:w="4759" w:type="dxa"/>
            <w:shd w:val="clear" w:color="auto" w:fill="FFF2CC" w:themeFill="accent4" w:themeFillTint="33"/>
          </w:tcPr>
          <w:p w14:paraId="668128E2" w14:textId="77777777" w:rsidR="000E3F6C" w:rsidRDefault="000E3F6C" w:rsidP="000E3F6C">
            <w:pPr>
              <w:tabs>
                <w:tab w:val="left" w:pos="1558"/>
                <w:tab w:val="left" w:pos="6287"/>
              </w:tabs>
              <w:rPr>
                <w:rFonts w:cstheme="minorHAnsi"/>
                <w:sz w:val="24"/>
                <w:szCs w:val="24"/>
              </w:rPr>
            </w:pPr>
            <w:r>
              <w:rPr>
                <w:noProof/>
              </w:rPr>
              <mc:AlternateContent>
                <mc:Choice Requires="wps">
                  <w:drawing>
                    <wp:anchor distT="0" distB="0" distL="114300" distR="114300" simplePos="0" relativeHeight="251696128" behindDoc="0" locked="0" layoutInCell="1" allowOverlap="1" wp14:anchorId="52905A2A" wp14:editId="0E766467">
                      <wp:simplePos x="0" y="0"/>
                      <wp:positionH relativeFrom="column">
                        <wp:posOffset>636270</wp:posOffset>
                      </wp:positionH>
                      <wp:positionV relativeFrom="paragraph">
                        <wp:posOffset>340995</wp:posOffset>
                      </wp:positionV>
                      <wp:extent cx="2286000" cy="510540"/>
                      <wp:effectExtent l="114300" t="0" r="19050" b="22860"/>
                      <wp:wrapNone/>
                      <wp:docPr id="84" name="Speech Bubble: Rectangle with Corners Rounded 84"/>
                      <wp:cNvGraphicFramePr/>
                      <a:graphic xmlns:a="http://schemas.openxmlformats.org/drawingml/2006/main">
                        <a:graphicData uri="http://schemas.microsoft.com/office/word/2010/wordprocessingShape">
                          <wps:wsp>
                            <wps:cNvSpPr/>
                            <wps:spPr>
                              <a:xfrm>
                                <a:off x="0" y="0"/>
                                <a:ext cx="2286000" cy="510540"/>
                              </a:xfrm>
                              <a:prstGeom prst="wedgeRoundRectCallout">
                                <a:avLst>
                                  <a:gd name="adj1" fmla="val -54213"/>
                                  <a:gd name="adj2" fmla="val 44876"/>
                                  <a:gd name="adj3" fmla="val 16667"/>
                                </a:avLst>
                              </a:prstGeom>
                              <a:solidFill>
                                <a:sysClr val="window" lastClr="FFFFFF"/>
                              </a:solidFill>
                              <a:ln w="9525" cap="flat" cmpd="sng" algn="ctr">
                                <a:solidFill>
                                  <a:srgbClr val="A5A5A5"/>
                                </a:solidFill>
                                <a:prstDash val="solid"/>
                                <a:miter lim="800000"/>
                              </a:ln>
                              <a:effectLst/>
                            </wps:spPr>
                            <wps:txbx>
                              <w:txbxContent>
                                <w:p w14:paraId="1F20E9C1" w14:textId="5F49DC2A" w:rsidR="000E3F6C" w:rsidRPr="004643C7" w:rsidRDefault="000E3F6C" w:rsidP="000E3F6C">
                                  <w:pPr>
                                    <w:spacing w:after="120" w:line="240" w:lineRule="auto"/>
                                    <w:ind w:left="218" w:right="-220" w:hanging="218"/>
                                    <w:rPr>
                                      <w:rFonts w:ascii="Comic Sans MS" w:hAnsi="Comic Sans MS"/>
                                      <w:sz w:val="40"/>
                                      <w:szCs w:val="56"/>
                                    </w:rPr>
                                  </w:pPr>
                                  <w:r w:rsidRPr="004643C7">
                                    <w:rPr>
                                      <w:rFonts w:ascii="Comic Sans MS" w:hAnsi="Comic Sans MS"/>
                                      <w:sz w:val="40"/>
                                      <w:szCs w:val="56"/>
                                    </w:rPr>
                                    <w:t>H</w:t>
                                  </w:r>
                                  <w:r>
                                    <w:rPr>
                                      <w:rFonts w:ascii="Comic Sans MS" w:hAnsi="Comic Sans MS"/>
                                      <w:sz w:val="40"/>
                                      <w:szCs w:val="56"/>
                                    </w:rPr>
                                    <w:t>ello</w:t>
                                  </w:r>
                                  <w:r w:rsidRPr="004643C7">
                                    <w:rPr>
                                      <w:rFonts w:ascii="Comic Sans MS" w:hAnsi="Comic Sans MS"/>
                                      <w:sz w:val="40"/>
                                      <w:szCs w:val="56"/>
                                    </w:rPr>
                                    <w:t xml:space="preserve">. I’m </w:t>
                                  </w:r>
                                  <w:r w:rsidR="001961D1" w:rsidRPr="001961D1">
                                    <w:rPr>
                                      <w:rFonts w:ascii="Comic Sans MS" w:hAnsi="Comic Sans MS"/>
                                      <w:sz w:val="20"/>
                                      <w:szCs w:val="32"/>
                                    </w:rPr>
                                    <w:t>___</w:t>
                                  </w:r>
                                  <w:r w:rsidR="001961D1">
                                    <w:rPr>
                                      <w:rFonts w:ascii="Comic Sans MS" w:hAnsi="Comic Sans MS"/>
                                      <w:sz w:val="20"/>
                                      <w:szCs w:val="32"/>
                                    </w:rPr>
                                    <w:t>_____</w:t>
                                  </w:r>
                                  <w:r w:rsidR="001961D1" w:rsidRPr="001961D1">
                                    <w:rPr>
                                      <w:rFonts w:ascii="Comic Sans MS" w:hAnsi="Comic Sans MS"/>
                                      <w:sz w:val="20"/>
                                      <w:szCs w:val="32"/>
                                    </w:rPr>
                                    <w:t>___</w:t>
                                  </w:r>
                                  <w:r w:rsidR="001961D1" w:rsidRPr="004643C7">
                                    <w:rPr>
                                      <w:rFonts w:ascii="Comic Sans MS" w:hAnsi="Comic Sans MS"/>
                                      <w:sz w:val="40"/>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05A2A" id="Speech Bubble: Rectangle with Corners Rounded 84" o:spid="_x0000_s1346" type="#_x0000_t62" style="position:absolute;margin-left:50.1pt;margin-top:26.85pt;width:180pt;height:40.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i6qsAIAAHUFAAAOAAAAZHJzL2Uyb0RvYy54bWysVNtu2zAMfR+wfxD03vrSOE2DOkWQIsOA&#10;oi3aDn1WZNnWoNskJXb29aNkN0nXPg1LAJkSKfLwkNT1TS8F2jHruFYlzs5TjJiiuuKqKfGPl/XZ&#10;DCPniaqI0IqVeM8cvll8/XLdmTnLdatFxSwCJ8rNO1Pi1nszTxJHWyaJO9eGKVDW2kriYWubpLKk&#10;A+9SJHmaTpNO28pYTZlzcHo7KPEi+q9rRv1DXTvmkSgxYPNxtXHdhDVZXJN5Y4lpOR1hkH9AIQlX&#10;EPTg6pZ4graWf3AlObXa6dqfUy0TXdecspgDZJOlf2Xz3BLDYi5AjjMHmtz/c0vvd8/m0QINnXFz&#10;B2LIoq+tDF/Ah/pI1v5AFus9onCY57NpmgKnFHRFlhaTyGZyvG2s89+YligIJe5Y1bAnvVXVE5Rl&#10;RYTQWx9JI7s75yN7FVJEQpuQ6meGUS0FFGNHBDorJnl2MVbrxCg/NZpMZpfTjzYXpzbZdDq9DDaA&#10;cwwL0hvSgMFpwas1FyJu9m4lLAIIgJ+rSncYCeI8HJZ4HX+js3fXhEJdia+KvAB6CLR1LYgHUZqq&#10;xE41GBHRwLxQbyMB7y4722wOQZdF+H8WI2C+Ja4dwEUPQ+6SexgpwWWJZ1AgKNGQrlAhIxaHAvgO&#10;h8eaB8n3mx5xQJgVk3AnnG10tX+0yOphcpyhaw6B74CDR2KhOtAAMP7+AZZaaMhajxJGrba/PzsP&#10;9tDBoMWog9EDSn5tiWVA7XcFvX2VTaCXkI+bSXGZw8aeajanGrWVKw3lgX4BdFEM9l68ibXV8hVe&#10;iWWICiqiKMQeyB83Kz88CfDOULZcRjOYT0P8nXo2NDgP3AXKX/pXYs3Y0h6G4V6/jenYUQPbR9tw&#10;U+nl1uuaH1gfeB1LALMdG3J8h8LjcbqPVsfXcvEHAAD//wMAUEsDBBQABgAIAAAAIQDqwlf13wAA&#10;AAoBAAAPAAAAZHJzL2Rvd25yZXYueG1sTI/NTsMwEITvSLyDtUhcELXbpj9K41SAFK6opVI5uvE2&#10;iYjXUey2KU/P9gTH2fk0O5OtB9eKM/ah8aRhPFIgkEpvG6o07D6L5yWIEA1Z03pCDVcMsM7v7zKT&#10;Wn+hDZ63sRIcQiE1GuoYu1TKUNboTBj5Dom9o++diSz7StreXDjctXKi1Fw60xB/qE2HbzWW39uT&#10;0/CxuxZfr2joadm8F93suP9Jhr3Wjw/DywpExCH+wXCrz9Uh504HfyIbRMtaqQmjGmbTBQgGkvnt&#10;cGBnmoxB5pn8PyH/BQAA//8DAFBLAQItABQABgAIAAAAIQC2gziS/gAAAOEBAAATAAAAAAAAAAAA&#10;AAAAAAAAAABbQ29udGVudF9UeXBlc10ueG1sUEsBAi0AFAAGAAgAAAAhADj9If/WAAAAlAEAAAsA&#10;AAAAAAAAAAAAAAAALwEAAF9yZWxzLy5yZWxzUEsBAi0AFAAGAAgAAAAhALpeLqqwAgAAdQUAAA4A&#10;AAAAAAAAAAAAAAAALgIAAGRycy9lMm9Eb2MueG1sUEsBAi0AFAAGAAgAAAAhAOrCV/XfAAAACgEA&#10;AA8AAAAAAAAAAAAAAAAACgUAAGRycy9kb3ducmV2LnhtbFBLBQYAAAAABAAEAPMAAAAWBgAAAAA=&#10;" adj="-910,20493" fillcolor="window" strokecolor="#a5a5a5">
                      <v:textbox>
                        <w:txbxContent>
                          <w:p w14:paraId="1F20E9C1" w14:textId="5F49DC2A" w:rsidR="000E3F6C" w:rsidRPr="004643C7" w:rsidRDefault="000E3F6C" w:rsidP="000E3F6C">
                            <w:pPr>
                              <w:spacing w:after="120" w:line="240" w:lineRule="auto"/>
                              <w:ind w:left="218" w:right="-220" w:hanging="218"/>
                              <w:rPr>
                                <w:rFonts w:ascii="Comic Sans MS" w:hAnsi="Comic Sans MS"/>
                                <w:sz w:val="40"/>
                                <w:szCs w:val="56"/>
                              </w:rPr>
                            </w:pPr>
                            <w:r w:rsidRPr="004643C7">
                              <w:rPr>
                                <w:rFonts w:ascii="Comic Sans MS" w:hAnsi="Comic Sans MS"/>
                                <w:sz w:val="40"/>
                                <w:szCs w:val="56"/>
                              </w:rPr>
                              <w:t>H</w:t>
                            </w:r>
                            <w:r>
                              <w:rPr>
                                <w:rFonts w:ascii="Comic Sans MS" w:hAnsi="Comic Sans MS"/>
                                <w:sz w:val="40"/>
                                <w:szCs w:val="56"/>
                              </w:rPr>
                              <w:t>ello</w:t>
                            </w:r>
                            <w:r w:rsidRPr="004643C7">
                              <w:rPr>
                                <w:rFonts w:ascii="Comic Sans MS" w:hAnsi="Comic Sans MS"/>
                                <w:sz w:val="40"/>
                                <w:szCs w:val="56"/>
                              </w:rPr>
                              <w:t xml:space="preserve">. I’m </w:t>
                            </w:r>
                            <w:r w:rsidR="001961D1" w:rsidRPr="001961D1">
                              <w:rPr>
                                <w:rFonts w:ascii="Comic Sans MS" w:hAnsi="Comic Sans MS"/>
                                <w:sz w:val="20"/>
                                <w:szCs w:val="32"/>
                              </w:rPr>
                              <w:t>___</w:t>
                            </w:r>
                            <w:r w:rsidR="001961D1">
                              <w:rPr>
                                <w:rFonts w:ascii="Comic Sans MS" w:hAnsi="Comic Sans MS"/>
                                <w:sz w:val="20"/>
                                <w:szCs w:val="32"/>
                              </w:rPr>
                              <w:t>_____</w:t>
                            </w:r>
                            <w:r w:rsidR="001961D1" w:rsidRPr="001961D1">
                              <w:rPr>
                                <w:rFonts w:ascii="Comic Sans MS" w:hAnsi="Comic Sans MS"/>
                                <w:sz w:val="20"/>
                                <w:szCs w:val="32"/>
                              </w:rPr>
                              <w:t>___</w:t>
                            </w:r>
                            <w:r w:rsidR="001961D1" w:rsidRPr="004643C7">
                              <w:rPr>
                                <w:rFonts w:ascii="Comic Sans MS" w:hAnsi="Comic Sans MS"/>
                                <w:sz w:val="40"/>
                                <w:szCs w:val="56"/>
                              </w:rPr>
                              <w:t>.</w:t>
                            </w:r>
                          </w:p>
                        </w:txbxContent>
                      </v:textbox>
                    </v:shape>
                  </w:pict>
                </mc:Fallback>
              </mc:AlternateContent>
            </w:r>
            <w:r w:rsidRPr="008E1384">
              <w:rPr>
                <w:noProof/>
                <w:u w:val="single"/>
              </w:rPr>
              <w:drawing>
                <wp:anchor distT="0" distB="0" distL="114300" distR="114300" simplePos="0" relativeHeight="251695104" behindDoc="0" locked="0" layoutInCell="1" allowOverlap="1" wp14:anchorId="563735A3" wp14:editId="22AE2962">
                  <wp:simplePos x="0" y="0"/>
                  <wp:positionH relativeFrom="column">
                    <wp:posOffset>-22225</wp:posOffset>
                  </wp:positionH>
                  <wp:positionV relativeFrom="paragraph">
                    <wp:posOffset>471805</wp:posOffset>
                  </wp:positionV>
                  <wp:extent cx="657860" cy="771525"/>
                  <wp:effectExtent l="0" t="0" r="8890" b="9525"/>
                  <wp:wrapSquare wrapText="bothSides"/>
                  <wp:docPr id="1978" name="Picture 1978" descr="A picture containing linedraw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A picture containing linedrawing, vector graphics&#10;&#10;Description automatically generated"/>
                          <pic:cNvPicPr>
                            <a:picLocks noChangeAspect="1"/>
                          </pic:cNvPicPr>
                        </pic:nvPicPr>
                        <pic:blipFill>
                          <a:blip r:embed="rId370" cstate="print">
                            <a:extLst>
                              <a:ext uri="{28A0092B-C50C-407E-A947-70E740481C1C}">
                                <a14:useLocalDpi xmlns:a14="http://schemas.microsoft.com/office/drawing/2010/main" val="0"/>
                              </a:ext>
                            </a:extLst>
                          </a:blip>
                          <a:stretch>
                            <a:fillRect/>
                          </a:stretch>
                        </pic:blipFill>
                        <pic:spPr>
                          <a:xfrm>
                            <a:off x="0" y="0"/>
                            <a:ext cx="657860" cy="771525"/>
                          </a:xfrm>
                          <a:prstGeom prst="rect">
                            <a:avLst/>
                          </a:prstGeom>
                        </pic:spPr>
                      </pic:pic>
                    </a:graphicData>
                  </a:graphic>
                  <wp14:sizeRelH relativeFrom="margin">
                    <wp14:pctWidth>0</wp14:pctWidth>
                  </wp14:sizeRelH>
                  <wp14:sizeRelV relativeFrom="margin">
                    <wp14:pctHeight>0</wp14:pctHeight>
                  </wp14:sizeRelV>
                </wp:anchor>
              </w:drawing>
            </w:r>
          </w:p>
        </w:tc>
      </w:tr>
    </w:tbl>
    <w:p w14:paraId="25D178AD" w14:textId="65D6DF6A" w:rsidR="00AD6DA4" w:rsidRPr="000E3F6C" w:rsidRDefault="00AD6DA4" w:rsidP="00AD6DA4">
      <w:pPr>
        <w:tabs>
          <w:tab w:val="left" w:pos="1558"/>
          <w:tab w:val="left" w:pos="6287"/>
        </w:tabs>
        <w:rPr>
          <w:rFonts w:cstheme="minorHAnsi"/>
          <w:sz w:val="2"/>
          <w:szCs w:val="2"/>
        </w:rPr>
      </w:pPr>
    </w:p>
    <w:p w14:paraId="15467EED" w14:textId="761828BD" w:rsidR="00AD6DA4" w:rsidRPr="000E3F6C" w:rsidRDefault="00AD6DA4" w:rsidP="00AD6DA4">
      <w:pPr>
        <w:tabs>
          <w:tab w:val="left" w:pos="1558"/>
          <w:tab w:val="left" w:pos="6287"/>
        </w:tabs>
        <w:rPr>
          <w:rFonts w:cstheme="minorHAnsi"/>
          <w:sz w:val="6"/>
          <w:szCs w:val="6"/>
        </w:rPr>
      </w:pPr>
    </w:p>
    <w:tbl>
      <w:tblPr>
        <w:tblStyle w:val="TableGrid"/>
        <w:tblpPr w:leftFromText="180" w:rightFromText="180" w:vertAnchor="text" w:horzAnchor="margin" w:tblpY="402"/>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92"/>
        <w:gridCol w:w="4759"/>
      </w:tblGrid>
      <w:tr w:rsidR="000E3F6C" w14:paraId="5BFE8A80" w14:textId="77777777" w:rsidTr="001961D1">
        <w:trPr>
          <w:trHeight w:val="340"/>
        </w:trPr>
        <w:tc>
          <w:tcPr>
            <w:tcW w:w="4592" w:type="dxa"/>
            <w:tcBorders>
              <w:top w:val="single" w:sz="4" w:space="0" w:color="FFFFFF" w:themeColor="background1"/>
              <w:left w:val="single" w:sz="4" w:space="0" w:color="FFFFFF" w:themeColor="background1"/>
              <w:right w:val="single" w:sz="4" w:space="0" w:color="FFFFFF" w:themeColor="background1"/>
            </w:tcBorders>
            <w:vAlign w:val="bottom"/>
          </w:tcPr>
          <w:p w14:paraId="46117C1A" w14:textId="77777777" w:rsidR="000E3F6C" w:rsidRPr="000E3F6C" w:rsidRDefault="000E3F6C" w:rsidP="000E3F6C">
            <w:pPr>
              <w:tabs>
                <w:tab w:val="left" w:pos="1558"/>
                <w:tab w:val="left" w:pos="6287"/>
              </w:tabs>
              <w:rPr>
                <w:noProof/>
                <w:sz w:val="24"/>
                <w:szCs w:val="24"/>
              </w:rPr>
            </w:pPr>
            <w:r w:rsidRPr="000E3F6C">
              <w:rPr>
                <w:rFonts w:ascii="Comic Sans MS" w:hAnsi="Comic Sans MS" w:cstheme="minorHAnsi"/>
                <w:sz w:val="24"/>
                <w:szCs w:val="24"/>
              </w:rPr>
              <w:t>Student A</w:t>
            </w:r>
          </w:p>
        </w:tc>
        <w:tc>
          <w:tcPr>
            <w:tcW w:w="4759" w:type="dxa"/>
            <w:tcBorders>
              <w:top w:val="single" w:sz="4" w:space="0" w:color="FFFFFF" w:themeColor="background1"/>
              <w:left w:val="single" w:sz="4" w:space="0" w:color="FFFFFF" w:themeColor="background1"/>
              <w:right w:val="single" w:sz="4" w:space="0" w:color="FFFFFF" w:themeColor="background1"/>
            </w:tcBorders>
            <w:vAlign w:val="bottom"/>
          </w:tcPr>
          <w:p w14:paraId="27D2C5E4" w14:textId="77777777" w:rsidR="000E3F6C" w:rsidRPr="000E3F6C" w:rsidRDefault="000E3F6C" w:rsidP="000E3F6C">
            <w:pPr>
              <w:tabs>
                <w:tab w:val="left" w:pos="1558"/>
                <w:tab w:val="left" w:pos="6287"/>
              </w:tabs>
              <w:rPr>
                <w:rFonts w:cstheme="minorHAnsi"/>
                <w:sz w:val="24"/>
                <w:szCs w:val="24"/>
              </w:rPr>
            </w:pPr>
            <w:r w:rsidRPr="000E3F6C">
              <w:rPr>
                <w:rFonts w:ascii="Comic Sans MS" w:hAnsi="Comic Sans MS" w:cstheme="minorHAnsi"/>
                <w:sz w:val="24"/>
                <w:szCs w:val="24"/>
              </w:rPr>
              <w:t>Student B</w:t>
            </w:r>
          </w:p>
        </w:tc>
      </w:tr>
      <w:tr w:rsidR="000E3F6C" w14:paraId="7B9A11B9" w14:textId="77777777" w:rsidTr="001961D1">
        <w:trPr>
          <w:trHeight w:val="1984"/>
        </w:trPr>
        <w:tc>
          <w:tcPr>
            <w:tcW w:w="4592" w:type="dxa"/>
            <w:shd w:val="clear" w:color="auto" w:fill="DEEAF6" w:themeFill="accent5" w:themeFillTint="33"/>
          </w:tcPr>
          <w:p w14:paraId="4F144610" w14:textId="77777777" w:rsidR="000E3F6C" w:rsidRDefault="000E3F6C" w:rsidP="000E3F6C">
            <w:pPr>
              <w:tabs>
                <w:tab w:val="left" w:pos="1558"/>
                <w:tab w:val="left" w:pos="6287"/>
              </w:tabs>
              <w:rPr>
                <w:rFonts w:cstheme="minorHAnsi"/>
                <w:sz w:val="24"/>
                <w:szCs w:val="24"/>
              </w:rPr>
            </w:pPr>
            <w:r>
              <w:rPr>
                <w:noProof/>
              </w:rPr>
              <mc:AlternateContent>
                <mc:Choice Requires="wps">
                  <w:drawing>
                    <wp:anchor distT="0" distB="0" distL="114300" distR="114300" simplePos="0" relativeHeight="251702272" behindDoc="0" locked="0" layoutInCell="1" allowOverlap="1" wp14:anchorId="60A6F252" wp14:editId="04A8AB0D">
                      <wp:simplePos x="0" y="0"/>
                      <wp:positionH relativeFrom="column">
                        <wp:posOffset>772795</wp:posOffset>
                      </wp:positionH>
                      <wp:positionV relativeFrom="paragraph">
                        <wp:posOffset>298450</wp:posOffset>
                      </wp:positionV>
                      <wp:extent cx="1737360" cy="510540"/>
                      <wp:effectExtent l="209550" t="0" r="15240" b="22860"/>
                      <wp:wrapNone/>
                      <wp:docPr id="89" name="Speech Bubble: Rectangle with Corners Rounded 89"/>
                      <wp:cNvGraphicFramePr/>
                      <a:graphic xmlns:a="http://schemas.openxmlformats.org/drawingml/2006/main">
                        <a:graphicData uri="http://schemas.microsoft.com/office/word/2010/wordprocessingShape">
                          <wps:wsp>
                            <wps:cNvSpPr/>
                            <wps:spPr>
                              <a:xfrm>
                                <a:off x="0" y="0"/>
                                <a:ext cx="1737360" cy="510540"/>
                              </a:xfrm>
                              <a:prstGeom prst="wedgeRoundRectCallout">
                                <a:avLst>
                                  <a:gd name="adj1" fmla="val -60217"/>
                                  <a:gd name="adj2" fmla="val -2885"/>
                                  <a:gd name="adj3" fmla="val 16667"/>
                                </a:avLst>
                              </a:prstGeom>
                              <a:solidFill>
                                <a:sysClr val="window" lastClr="FFFFFF"/>
                              </a:solidFill>
                              <a:ln w="9525" cap="flat" cmpd="sng" algn="ctr">
                                <a:solidFill>
                                  <a:srgbClr val="A5A5A5"/>
                                </a:solidFill>
                                <a:prstDash val="solid"/>
                                <a:miter lim="800000"/>
                              </a:ln>
                              <a:effectLst/>
                            </wps:spPr>
                            <wps:txbx>
                              <w:txbxContent>
                                <w:p w14:paraId="038167C0" w14:textId="77777777" w:rsidR="000E3F6C" w:rsidRPr="004643C7" w:rsidRDefault="000E3F6C" w:rsidP="000E3F6C">
                                  <w:pPr>
                                    <w:spacing w:after="120" w:line="240" w:lineRule="auto"/>
                                    <w:ind w:left="218" w:right="-220" w:hanging="218"/>
                                    <w:rPr>
                                      <w:rFonts w:ascii="Comic Sans MS" w:hAnsi="Comic Sans MS"/>
                                      <w:sz w:val="40"/>
                                      <w:szCs w:val="56"/>
                                    </w:rPr>
                                  </w:pPr>
                                  <w:r>
                                    <w:rPr>
                                      <w:rFonts w:ascii="Comic Sans MS" w:hAnsi="Comic Sans MS"/>
                                      <w:sz w:val="40"/>
                                      <w:szCs w:val="56"/>
                                    </w:rPr>
                                    <w:t>How are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6F252" id="Speech Bubble: Rectangle with Corners Rounded 89" o:spid="_x0000_s1347" type="#_x0000_t62" style="position:absolute;margin-left:60.85pt;margin-top:23.5pt;width:136.8pt;height:40.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2nrgIAAHUFAAAOAAAAZHJzL2Uyb0RvYy54bWysVNtu2zAMfR+wfxD03vrSOkmDOkWQIsOA&#10;oi3aDn1WZNnWoNskJXb29aNkN0nXPg1zAIUSKfLwkNT1TS8F2jHruFYlzs5TjJiiuuKqKfGPl/XZ&#10;DCPniaqI0IqVeM8cvll8/XLdmTnLdatFxSwCJ8rNO1Pi1nszTxJHWyaJO9eGKVDW2kriYWubpLKk&#10;A+9SJHmaTpJO28pYTZlzcHo7KPEi+q9rRv1DXTvmkSgxYPNxtXHdhDVZXJN5Y4lpOR1hkH9AIQlX&#10;EPTg6pZ4graWf3AlObXa6dqfUy0TXdecspgDZJOlf2Xz3BLDYi5AjjMHmtz/c0vvd8/m0QINnXFz&#10;B2LIoq+tDP+AD/WRrP2BLNZ7ROEwm15MLybAKQVdkaXFZWQzOd421vlvTEsUhBJ3rGrYk96q6gnK&#10;siJC6K2PpJHdnfORvQopIqFNSPUzw6iWAoqxIwKdTdI8m47VOjHK3xnls1nx0ebi1CabTCbRD+Ac&#10;w4L0hjRgcFrwas2FiJu9WwmLAALg56rSHUaCOA+HJV7HLwQEF++uCYW6El8VeQH0EGjrWhAPojRV&#10;iZ1qMCKigXmh3kYC3l12ttkcgi6L8PssRsB8S1w7gIsehtwl9zBSgssSz9LwjbeFChmxOBTAd4B9&#10;rHmQfL/pEQeEWREjhrONrvaPFlk9TI4zdM0h8B1w8EgsVAcaAMbfP8BSCw1Z61HCqNX292fnwR46&#10;GLQYdTB6QMmvLbEMqP2uoLevskvoJeTj5rKY5rCxp5rNqUZt5UpDeaBfAF0Ug70Xb2JttXyFV2IZ&#10;ooKKKAqxB/LHzcoPTwK8M5Qtl9EM5tMQf6eeDQ3OA3eB8pf+lVgztrSHYbjXb2M6dtTQD0fbcFPp&#10;5dbrmh9YH3gdSwCzHXtofIfC43G6j1bH13LxBwAA//8DAFBLAwQUAAYACAAAACEAcXyrN+EAAAAK&#10;AQAADwAAAGRycy9kb3ducmV2LnhtbEyPwU7DMBBE70j8g7VIXFDrtGkJhDgVUCFx4AAtQuLmxEuS&#10;Nl6H2GnD37M9wXE0o5k32Wq0rThg7xtHCmbTCARS6UxDlYL37dPkBoQPmoxuHaGCH/Swys/PMp0a&#10;d6Q3PGxCJbiEfKoV1CF0qZS+rNFqP3UdEntfrrc6sOwraXp95HLbynkUXUurG+KFWnf4WGO53wxW&#10;wYvc+3i3HB4+ivHq9fP7OezWa6PU5cV4fwci4Bj+wnDCZ3TImalwAxkvWtbzWcJRBYuEP3Egvl3G&#10;IIqTkyxA5pn8fyH/BQAA//8DAFBLAQItABQABgAIAAAAIQC2gziS/gAAAOEBAAATAAAAAAAAAAAA&#10;AAAAAAAAAABbQ29udGVudF9UeXBlc10ueG1sUEsBAi0AFAAGAAgAAAAhADj9If/WAAAAlAEAAAsA&#10;AAAAAAAAAAAAAAAALwEAAF9yZWxzLy5yZWxzUEsBAi0AFAAGAAgAAAAhAMuR7aeuAgAAdQUAAA4A&#10;AAAAAAAAAAAAAAAALgIAAGRycy9lMm9Eb2MueG1sUEsBAi0AFAAGAAgAAAAhAHF8qzfhAAAACgEA&#10;AA8AAAAAAAAAAAAAAAAACAUAAGRycy9kb3ducmV2LnhtbFBLBQYAAAAABAAEAPMAAAAWBgAAAAA=&#10;" adj="-2207,10177" fillcolor="window" strokecolor="#a5a5a5">
                      <v:textbox>
                        <w:txbxContent>
                          <w:p w14:paraId="038167C0" w14:textId="77777777" w:rsidR="000E3F6C" w:rsidRPr="004643C7" w:rsidRDefault="000E3F6C" w:rsidP="000E3F6C">
                            <w:pPr>
                              <w:spacing w:after="120" w:line="240" w:lineRule="auto"/>
                              <w:ind w:left="218" w:right="-220" w:hanging="218"/>
                              <w:rPr>
                                <w:rFonts w:ascii="Comic Sans MS" w:hAnsi="Comic Sans MS"/>
                                <w:sz w:val="40"/>
                                <w:szCs w:val="56"/>
                              </w:rPr>
                            </w:pPr>
                            <w:r>
                              <w:rPr>
                                <w:rFonts w:ascii="Comic Sans MS" w:hAnsi="Comic Sans MS"/>
                                <w:sz w:val="40"/>
                                <w:szCs w:val="56"/>
                              </w:rPr>
                              <w:t>How are you?</w:t>
                            </w:r>
                          </w:p>
                        </w:txbxContent>
                      </v:textbox>
                    </v:shape>
                  </w:pict>
                </mc:Fallback>
              </mc:AlternateContent>
            </w:r>
            <w:r>
              <w:rPr>
                <w:noProof/>
              </w:rPr>
              <w:drawing>
                <wp:anchor distT="0" distB="0" distL="114300" distR="114300" simplePos="0" relativeHeight="251700224" behindDoc="0" locked="0" layoutInCell="1" allowOverlap="1" wp14:anchorId="64137EAC" wp14:editId="3DF6B0B6">
                  <wp:simplePos x="0" y="0"/>
                  <wp:positionH relativeFrom="margin">
                    <wp:posOffset>-18415</wp:posOffset>
                  </wp:positionH>
                  <wp:positionV relativeFrom="paragraph">
                    <wp:posOffset>394335</wp:posOffset>
                  </wp:positionV>
                  <wp:extent cx="685800" cy="854075"/>
                  <wp:effectExtent l="0" t="0" r="0" b="3175"/>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flipH="1">
                            <a:off x="0" y="0"/>
                            <a:ext cx="685800" cy="854075"/>
                          </a:xfrm>
                          <a:prstGeom prst="rect">
                            <a:avLst/>
                          </a:prstGeom>
                        </pic:spPr>
                      </pic:pic>
                    </a:graphicData>
                  </a:graphic>
                  <wp14:sizeRelH relativeFrom="margin">
                    <wp14:pctWidth>0</wp14:pctWidth>
                  </wp14:sizeRelH>
                  <wp14:sizeRelV relativeFrom="margin">
                    <wp14:pctHeight>0</wp14:pctHeight>
                  </wp14:sizeRelV>
                </wp:anchor>
              </w:drawing>
            </w:r>
          </w:p>
        </w:tc>
        <w:tc>
          <w:tcPr>
            <w:tcW w:w="4759" w:type="dxa"/>
            <w:shd w:val="clear" w:color="auto" w:fill="FFF2CC" w:themeFill="accent4" w:themeFillTint="33"/>
          </w:tcPr>
          <w:p w14:paraId="57D0AD6D" w14:textId="77777777" w:rsidR="000E3F6C" w:rsidRDefault="000E3F6C" w:rsidP="000E3F6C">
            <w:pPr>
              <w:tabs>
                <w:tab w:val="left" w:pos="1558"/>
                <w:tab w:val="left" w:pos="6287"/>
              </w:tabs>
              <w:rPr>
                <w:rFonts w:cstheme="minorHAnsi"/>
                <w:sz w:val="24"/>
                <w:szCs w:val="24"/>
              </w:rPr>
            </w:pPr>
            <w:r>
              <w:rPr>
                <w:noProof/>
              </w:rPr>
              <mc:AlternateContent>
                <mc:Choice Requires="wps">
                  <w:drawing>
                    <wp:anchor distT="0" distB="0" distL="114300" distR="114300" simplePos="0" relativeHeight="251703296" behindDoc="0" locked="0" layoutInCell="1" allowOverlap="1" wp14:anchorId="2D6ECD3D" wp14:editId="55B6D515">
                      <wp:simplePos x="0" y="0"/>
                      <wp:positionH relativeFrom="column">
                        <wp:posOffset>807085</wp:posOffset>
                      </wp:positionH>
                      <wp:positionV relativeFrom="paragraph">
                        <wp:posOffset>273685</wp:posOffset>
                      </wp:positionV>
                      <wp:extent cx="1813560" cy="510540"/>
                      <wp:effectExtent l="247650" t="0" r="15240" b="22860"/>
                      <wp:wrapNone/>
                      <wp:docPr id="96" name="Speech Bubble: Rectangle with Corners Rounded 96"/>
                      <wp:cNvGraphicFramePr/>
                      <a:graphic xmlns:a="http://schemas.openxmlformats.org/drawingml/2006/main">
                        <a:graphicData uri="http://schemas.microsoft.com/office/word/2010/wordprocessingShape">
                          <wps:wsp>
                            <wps:cNvSpPr/>
                            <wps:spPr>
                              <a:xfrm>
                                <a:off x="0" y="0"/>
                                <a:ext cx="1813560" cy="510540"/>
                              </a:xfrm>
                              <a:prstGeom prst="wedgeRoundRectCallout">
                                <a:avLst>
                                  <a:gd name="adj1" fmla="val -62196"/>
                                  <a:gd name="adj2" fmla="val 18010"/>
                                  <a:gd name="adj3" fmla="val 16667"/>
                                </a:avLst>
                              </a:prstGeom>
                              <a:solidFill>
                                <a:sysClr val="window" lastClr="FFFFFF"/>
                              </a:solidFill>
                              <a:ln w="9525" cap="flat" cmpd="sng" algn="ctr">
                                <a:solidFill>
                                  <a:srgbClr val="A5A5A5"/>
                                </a:solidFill>
                                <a:prstDash val="solid"/>
                                <a:miter lim="800000"/>
                              </a:ln>
                              <a:effectLst/>
                            </wps:spPr>
                            <wps:txbx>
                              <w:txbxContent>
                                <w:p w14:paraId="1675F3AA" w14:textId="77777777" w:rsidR="000E3F6C" w:rsidRPr="004643C7" w:rsidRDefault="000E3F6C" w:rsidP="000E3F6C">
                                  <w:pPr>
                                    <w:spacing w:after="120" w:line="240" w:lineRule="auto"/>
                                    <w:ind w:left="218" w:right="-220" w:hanging="218"/>
                                    <w:rPr>
                                      <w:rFonts w:ascii="Comic Sans MS" w:hAnsi="Comic Sans MS"/>
                                      <w:sz w:val="40"/>
                                      <w:szCs w:val="56"/>
                                    </w:rPr>
                                  </w:pPr>
                                  <w:r>
                                    <w:rPr>
                                      <w:rFonts w:ascii="Comic Sans MS" w:hAnsi="Comic Sans MS"/>
                                      <w:sz w:val="40"/>
                                      <w:szCs w:val="56"/>
                                    </w:rPr>
                                    <w:t>Good thanks</w:t>
                                  </w:r>
                                  <w:r w:rsidRPr="004643C7">
                                    <w:rPr>
                                      <w:rFonts w:ascii="Comic Sans MS" w:hAnsi="Comic Sans MS"/>
                                      <w:sz w:val="40"/>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ECD3D" id="Speech Bubble: Rectangle with Corners Rounded 96" o:spid="_x0000_s1348" type="#_x0000_t62" style="position:absolute;margin-left:63.55pt;margin-top:21.55pt;width:142.8pt;height:40.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I/qrQIAAHUFAAAOAAAAZHJzL2Uyb0RvYy54bWysVN9P2zAQfp+0/8HyO6QpJJSKFFVFnSYh&#10;qICJZ9exE0/+Ndtt2v31OzuhLYOnaanknn3nu+++u/PN7U5JtGXOC6MrnJ+PMGKamlropsI/XpZn&#10;E4x8ILom0mhW4T3z+Hb29ctNZ6dsbFoja+YQONF+2tkKtyHYaZZ52jJF/LmxTIOSG6dIgK1rstqR&#10;DrwrmY1HozLrjKutM5R5D6d3vRLPkn/OGQ2PnHsWkKwwYAtpdWldxzWb3ZBp44htBR1gkH9AoYjQ&#10;EPTg6o4EgjZOfHClBHXGGx7OqVGZ4VxQlnKAbPLRX9k8t8SylAuQ4+2BJv//3NKH7bNdOaChs37q&#10;QYxZ7LhT8R/woV0ia38gi+0ConCYT/KLogROKeiKfFRcJjaz423rfPjGjEJRqHDH6oY9mY2un6As&#10;CyKl2YREGtne+5DYq5EmCtqE1D9zjLiSUIwtkeisHOfX5VCtE6PxqVE+AQo/2ly8synL8iraAM4h&#10;LEhvSCMGb6Sol0LKtNn7hXQIIAB+oWvTYSSJD3BY4WX6BmfvrkmNugpfF+MC6CHQ1lySAKKydYW9&#10;bjAisoF5ocElAt5d9q5ZH4LOi/j7LEbEfEd824NLHvrclQgwUlKoCk9G8RtuSx0zYmkogO/IwbHm&#10;UQq79Q4JQJgXiep4tjb1fuWQM/3keEuXAgLfAwcr4qA60AAw/uERFi4NZG0GCaPWuN+fnUd76GDQ&#10;YtTB6AElvzbEMaD2u4bevs4voZdQSJvL4moMG3eqWZ9q9EYtDJQH+gXQJTHaB/kmcmfUK7wS8xgV&#10;VERTiN2TP2wWoX8S4J2hbD5PZjCfloR7/WxpdB65i5S/7F6Js0NLBxiGB/M2pkNH9c11tI03tZlv&#10;guHiwHrP61ACmO3UkMM7FB+P032yOr6Wsz8AAAD//wMAUEsDBBQABgAIAAAAIQA2/RrT3gAAAAoB&#10;AAAPAAAAZHJzL2Rvd25yZXYueG1sTI/NTsMwEITvSLyDtUjcqNMfaBviVBAJIQ4c2vAAbrx1AvY6&#10;it028PRsT3Bazc5o9ttiM3onTjjELpCC6SQDgdQE05FV8FG/3K1AxKTJaBcIFXxjhE15fVXo3IQz&#10;bfG0S1ZwCcVcK2hT6nMpY9Oi13ESeiT2DmHwOrEcrDSDPnO5d3KWZQ/S6474Qqt7rFpsvnZHr2D7&#10;9v5Z2efl2hlJ9eEnq19tVSt1ezM+PYJIOKa/MFzwGR1KZtqHI5koHOvZcspRBYs5Tw4seANif3Hm&#10;9yDLQv5/ofwFAAD//wMAUEsBAi0AFAAGAAgAAAAhALaDOJL+AAAA4QEAABMAAAAAAAAAAAAAAAAA&#10;AAAAAFtDb250ZW50X1R5cGVzXS54bWxQSwECLQAUAAYACAAAACEAOP0h/9YAAACUAQAACwAAAAAA&#10;AAAAAAAAAAAvAQAAX3JlbHMvLnJlbHNQSwECLQAUAAYACAAAACEAg+SP6q0CAAB1BQAADgAAAAAA&#10;AAAAAAAAAAAuAgAAZHJzL2Uyb0RvYy54bWxQSwECLQAUAAYACAAAACEANv0a094AAAAKAQAADwAA&#10;AAAAAAAAAAAAAAAHBQAAZHJzL2Rvd25yZXYueG1sUEsFBgAAAAAEAAQA8wAAABIGAAAAAA==&#10;" adj="-2634,14690" fillcolor="window" strokecolor="#a5a5a5">
                      <v:textbox>
                        <w:txbxContent>
                          <w:p w14:paraId="1675F3AA" w14:textId="77777777" w:rsidR="000E3F6C" w:rsidRPr="004643C7" w:rsidRDefault="000E3F6C" w:rsidP="000E3F6C">
                            <w:pPr>
                              <w:spacing w:after="120" w:line="240" w:lineRule="auto"/>
                              <w:ind w:left="218" w:right="-220" w:hanging="218"/>
                              <w:rPr>
                                <w:rFonts w:ascii="Comic Sans MS" w:hAnsi="Comic Sans MS"/>
                                <w:sz w:val="40"/>
                                <w:szCs w:val="56"/>
                              </w:rPr>
                            </w:pPr>
                            <w:r>
                              <w:rPr>
                                <w:rFonts w:ascii="Comic Sans MS" w:hAnsi="Comic Sans MS"/>
                                <w:sz w:val="40"/>
                                <w:szCs w:val="56"/>
                              </w:rPr>
                              <w:t>Good thanks</w:t>
                            </w:r>
                            <w:r w:rsidRPr="004643C7">
                              <w:rPr>
                                <w:rFonts w:ascii="Comic Sans MS" w:hAnsi="Comic Sans MS"/>
                                <w:sz w:val="40"/>
                                <w:szCs w:val="56"/>
                              </w:rPr>
                              <w:t>.</w:t>
                            </w:r>
                          </w:p>
                        </w:txbxContent>
                      </v:textbox>
                    </v:shape>
                  </w:pict>
                </mc:Fallback>
              </mc:AlternateContent>
            </w:r>
            <w:r w:rsidRPr="008E1384">
              <w:rPr>
                <w:noProof/>
                <w:u w:val="single"/>
              </w:rPr>
              <w:drawing>
                <wp:anchor distT="0" distB="0" distL="114300" distR="114300" simplePos="0" relativeHeight="251701248" behindDoc="0" locked="0" layoutInCell="1" allowOverlap="1" wp14:anchorId="212A5747" wp14:editId="3BE61461">
                  <wp:simplePos x="0" y="0"/>
                  <wp:positionH relativeFrom="column">
                    <wp:posOffset>-15875</wp:posOffset>
                  </wp:positionH>
                  <wp:positionV relativeFrom="paragraph">
                    <wp:posOffset>429895</wp:posOffset>
                  </wp:positionV>
                  <wp:extent cx="693420" cy="812800"/>
                  <wp:effectExtent l="0" t="0" r="0" b="6350"/>
                  <wp:wrapSquare wrapText="bothSides"/>
                  <wp:docPr id="98" name="Picture 98" descr="A picture containing linedraw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A picture containing linedrawing, vector graphics&#10;&#10;Description automatically generated"/>
                          <pic:cNvPicPr>
                            <a:picLocks noChangeAspect="1"/>
                          </pic:cNvPicPr>
                        </pic:nvPicPr>
                        <pic:blipFill>
                          <a:blip r:embed="rId370" cstate="print">
                            <a:extLst>
                              <a:ext uri="{28A0092B-C50C-407E-A947-70E740481C1C}">
                                <a14:useLocalDpi xmlns:a14="http://schemas.microsoft.com/office/drawing/2010/main" val="0"/>
                              </a:ext>
                            </a:extLst>
                          </a:blip>
                          <a:stretch>
                            <a:fillRect/>
                          </a:stretch>
                        </pic:blipFill>
                        <pic:spPr>
                          <a:xfrm>
                            <a:off x="0" y="0"/>
                            <a:ext cx="693420" cy="812800"/>
                          </a:xfrm>
                          <a:prstGeom prst="rect">
                            <a:avLst/>
                          </a:prstGeom>
                        </pic:spPr>
                      </pic:pic>
                    </a:graphicData>
                  </a:graphic>
                  <wp14:sizeRelH relativeFrom="margin">
                    <wp14:pctWidth>0</wp14:pctWidth>
                  </wp14:sizeRelH>
                  <wp14:sizeRelV relativeFrom="margin">
                    <wp14:pctHeight>0</wp14:pctHeight>
                  </wp14:sizeRelV>
                </wp:anchor>
              </w:drawing>
            </w:r>
          </w:p>
        </w:tc>
      </w:tr>
    </w:tbl>
    <w:p w14:paraId="68EA1723" w14:textId="3CF4BC47" w:rsidR="00AD6DA4" w:rsidRPr="000E3F6C" w:rsidRDefault="00AD6DA4" w:rsidP="00165DC1">
      <w:pPr>
        <w:pStyle w:val="ListParagraph"/>
        <w:numPr>
          <w:ilvl w:val="0"/>
          <w:numId w:val="41"/>
        </w:numPr>
        <w:tabs>
          <w:tab w:val="left" w:pos="1558"/>
          <w:tab w:val="left" w:pos="6287"/>
        </w:tabs>
        <w:rPr>
          <w:rFonts w:cstheme="minorHAnsi"/>
          <w:sz w:val="24"/>
          <w:szCs w:val="24"/>
        </w:rPr>
      </w:pPr>
    </w:p>
    <w:p w14:paraId="7DE90AC9" w14:textId="61A36335" w:rsidR="00AD6DA4" w:rsidRDefault="00AD6DA4" w:rsidP="00AD6DA4">
      <w:pPr>
        <w:tabs>
          <w:tab w:val="left" w:pos="1558"/>
          <w:tab w:val="left" w:pos="6287"/>
        </w:tabs>
        <w:rPr>
          <w:rFonts w:cstheme="minorHAnsi"/>
          <w:sz w:val="24"/>
          <w:szCs w:val="24"/>
        </w:rPr>
      </w:pPr>
    </w:p>
    <w:p w14:paraId="5421D1E7" w14:textId="6A8CEF39" w:rsidR="000E3F6C" w:rsidRPr="000E3F6C" w:rsidRDefault="000E3F6C" w:rsidP="00165DC1">
      <w:pPr>
        <w:pStyle w:val="ListParagraph"/>
        <w:numPr>
          <w:ilvl w:val="0"/>
          <w:numId w:val="41"/>
        </w:numPr>
        <w:tabs>
          <w:tab w:val="left" w:pos="1558"/>
          <w:tab w:val="left" w:pos="6287"/>
        </w:tabs>
        <w:rPr>
          <w:rFonts w:cstheme="minorHAnsi"/>
          <w:sz w:val="24"/>
          <w:szCs w:val="24"/>
        </w:rPr>
      </w:pPr>
    </w:p>
    <w:tbl>
      <w:tblPr>
        <w:tblStyle w:val="TableGrid"/>
        <w:tblpPr w:leftFromText="180" w:rightFromText="180" w:vertAnchor="text" w:horzAnchor="margin" w:tblpY="205"/>
        <w:tblW w:w="918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92"/>
        <w:gridCol w:w="4592"/>
      </w:tblGrid>
      <w:tr w:rsidR="000E3F6C" w14:paraId="370CE38F" w14:textId="77777777" w:rsidTr="000E3F6C">
        <w:trPr>
          <w:trHeight w:val="340"/>
        </w:trPr>
        <w:tc>
          <w:tcPr>
            <w:tcW w:w="4592" w:type="dxa"/>
            <w:tcBorders>
              <w:top w:val="single" w:sz="4" w:space="0" w:color="FFFFFF" w:themeColor="background1"/>
              <w:left w:val="single" w:sz="4" w:space="0" w:color="FFFFFF" w:themeColor="background1"/>
              <w:right w:val="single" w:sz="4" w:space="0" w:color="FFFFFF" w:themeColor="background1"/>
            </w:tcBorders>
            <w:vAlign w:val="bottom"/>
          </w:tcPr>
          <w:p w14:paraId="5FFA8E73" w14:textId="77777777" w:rsidR="000E3F6C" w:rsidRPr="000E3F6C" w:rsidRDefault="000E3F6C" w:rsidP="000E3F6C">
            <w:pPr>
              <w:tabs>
                <w:tab w:val="left" w:pos="1558"/>
                <w:tab w:val="left" w:pos="6287"/>
              </w:tabs>
              <w:rPr>
                <w:noProof/>
                <w:sz w:val="24"/>
                <w:szCs w:val="24"/>
              </w:rPr>
            </w:pPr>
            <w:r w:rsidRPr="000E3F6C">
              <w:rPr>
                <w:rFonts w:ascii="Comic Sans MS" w:hAnsi="Comic Sans MS" w:cstheme="minorHAnsi"/>
                <w:sz w:val="24"/>
                <w:szCs w:val="24"/>
              </w:rPr>
              <w:t>Student A</w:t>
            </w:r>
          </w:p>
        </w:tc>
        <w:tc>
          <w:tcPr>
            <w:tcW w:w="4592" w:type="dxa"/>
            <w:tcBorders>
              <w:top w:val="single" w:sz="4" w:space="0" w:color="FFFFFF" w:themeColor="background1"/>
              <w:left w:val="single" w:sz="4" w:space="0" w:color="FFFFFF" w:themeColor="background1"/>
              <w:right w:val="single" w:sz="4" w:space="0" w:color="FFFFFF" w:themeColor="background1"/>
            </w:tcBorders>
            <w:vAlign w:val="bottom"/>
          </w:tcPr>
          <w:p w14:paraId="2A37BAFA" w14:textId="77777777" w:rsidR="000E3F6C" w:rsidRPr="000E3F6C" w:rsidRDefault="000E3F6C" w:rsidP="000E3F6C">
            <w:pPr>
              <w:tabs>
                <w:tab w:val="left" w:pos="1558"/>
                <w:tab w:val="left" w:pos="6287"/>
              </w:tabs>
              <w:rPr>
                <w:rFonts w:cstheme="minorHAnsi"/>
                <w:sz w:val="24"/>
                <w:szCs w:val="24"/>
              </w:rPr>
            </w:pPr>
            <w:r w:rsidRPr="000E3F6C">
              <w:rPr>
                <w:rFonts w:ascii="Comic Sans MS" w:hAnsi="Comic Sans MS" w:cstheme="minorHAnsi"/>
                <w:sz w:val="24"/>
                <w:szCs w:val="24"/>
              </w:rPr>
              <w:t>Student B</w:t>
            </w:r>
          </w:p>
        </w:tc>
      </w:tr>
      <w:tr w:rsidR="000E3F6C" w14:paraId="5F607355" w14:textId="77777777" w:rsidTr="000E3F6C">
        <w:trPr>
          <w:trHeight w:val="1984"/>
        </w:trPr>
        <w:tc>
          <w:tcPr>
            <w:tcW w:w="4592" w:type="dxa"/>
            <w:shd w:val="clear" w:color="auto" w:fill="DEEAF6" w:themeFill="accent5" w:themeFillTint="33"/>
          </w:tcPr>
          <w:p w14:paraId="0482BD85" w14:textId="77777777" w:rsidR="000E3F6C" w:rsidRDefault="000E3F6C" w:rsidP="000E3F6C">
            <w:pPr>
              <w:tabs>
                <w:tab w:val="left" w:pos="1558"/>
                <w:tab w:val="left" w:pos="6287"/>
              </w:tabs>
              <w:rPr>
                <w:rFonts w:cstheme="minorHAnsi"/>
                <w:sz w:val="24"/>
                <w:szCs w:val="24"/>
              </w:rPr>
            </w:pPr>
            <w:r>
              <w:rPr>
                <w:noProof/>
              </w:rPr>
              <mc:AlternateContent>
                <mc:Choice Requires="wps">
                  <w:drawing>
                    <wp:anchor distT="0" distB="0" distL="114300" distR="114300" simplePos="0" relativeHeight="251714560" behindDoc="0" locked="0" layoutInCell="1" allowOverlap="1" wp14:anchorId="1235721A" wp14:editId="248AB52E">
                      <wp:simplePos x="0" y="0"/>
                      <wp:positionH relativeFrom="column">
                        <wp:posOffset>770255</wp:posOffset>
                      </wp:positionH>
                      <wp:positionV relativeFrom="paragraph">
                        <wp:posOffset>302260</wp:posOffset>
                      </wp:positionV>
                      <wp:extent cx="788670" cy="510540"/>
                      <wp:effectExtent l="171450" t="0" r="11430" b="22860"/>
                      <wp:wrapNone/>
                      <wp:docPr id="107" name="Speech Bubble: Rectangle with Corners Rounded 107"/>
                      <wp:cNvGraphicFramePr/>
                      <a:graphic xmlns:a="http://schemas.openxmlformats.org/drawingml/2006/main">
                        <a:graphicData uri="http://schemas.microsoft.com/office/word/2010/wordprocessingShape">
                          <wps:wsp>
                            <wps:cNvSpPr/>
                            <wps:spPr>
                              <a:xfrm>
                                <a:off x="0" y="0"/>
                                <a:ext cx="788670" cy="510540"/>
                              </a:xfrm>
                              <a:prstGeom prst="wedgeRoundRectCallout">
                                <a:avLst>
                                  <a:gd name="adj1" fmla="val -67946"/>
                                  <a:gd name="adj2" fmla="val 1593"/>
                                  <a:gd name="adj3" fmla="val 16667"/>
                                </a:avLst>
                              </a:prstGeom>
                              <a:solidFill>
                                <a:sysClr val="window" lastClr="FFFFFF"/>
                              </a:solidFill>
                              <a:ln w="9525" cap="flat" cmpd="sng" algn="ctr">
                                <a:solidFill>
                                  <a:srgbClr val="A5A5A5"/>
                                </a:solidFill>
                                <a:prstDash val="solid"/>
                                <a:miter lim="800000"/>
                              </a:ln>
                              <a:effectLst/>
                            </wps:spPr>
                            <wps:txbx>
                              <w:txbxContent>
                                <w:p w14:paraId="0F5730C1" w14:textId="02B83C98" w:rsidR="000E3F6C" w:rsidRPr="004643C7" w:rsidRDefault="000E3F6C" w:rsidP="000E3F6C">
                                  <w:pPr>
                                    <w:spacing w:after="120" w:line="240" w:lineRule="auto"/>
                                    <w:ind w:left="218" w:right="-220" w:hanging="218"/>
                                    <w:rPr>
                                      <w:rFonts w:ascii="Comic Sans MS" w:hAnsi="Comic Sans MS"/>
                                      <w:sz w:val="40"/>
                                      <w:szCs w:val="56"/>
                                    </w:rPr>
                                  </w:pPr>
                                  <w:r>
                                    <w:rPr>
                                      <w:rFonts w:ascii="Comic Sans MS" w:hAnsi="Comic Sans MS"/>
                                      <w:sz w:val="40"/>
                                      <w:szCs w:val="56"/>
                                    </w:rPr>
                                    <w:t>Bye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5721A" id="Speech Bubble: Rectangle with Corners Rounded 107" o:spid="_x0000_s1349" type="#_x0000_t62" style="position:absolute;margin-left:60.65pt;margin-top:23.8pt;width:62.1pt;height:40.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BC4rAIAAHMFAAAOAAAAZHJzL2Uyb0RvYy54bWysVNtu2zAMfR+wfxD03jpOY+eCOkWQIsOA&#10;oi3aDn1WZNnWoNskJXb29aNkN0nXPg1zAIUSKfLwkNT1TScF2jPruFYFTi9HGDFFdclVXeAfL5uL&#10;GUbOE1USoRUr8IE5fLP8+uW6NQs21o0WJbMInCi3aE2BG+/NIkkcbZgk7lIbpkBZaSuJh62tk9KS&#10;FrxLkYxHozxptS2N1ZQ5B6e3vRIvo/+qYtQ/VJVjHokCAzYfVxvXbViT5TVZ1JaYhtMBBvkHFJJw&#10;BUGPrm6JJ2hn+QdXklOrna78JdUy0VXFKYs5QDbp6K9snhtiWMwFyHHmSJP7f27p/f7ZPFqgoTVu&#10;4UAMWXSVleEf8KEuknU4ksU6jygcTmezfAqUUlBl6SibRDKT02Vjnf/GtERBKHDLypo96Z0qn6Aq&#10;ayKE3vnIGdnfOR/JK5EiErqElD9TjCopoBZ7ItBFPp1P8qFYZ0bjc6M0m199NLl6Z5Ln+TTYAMwh&#10;KkhvQAMEpwUvN1yIuDm4tbAIEAB8rkrdYiSI83BY4E38BmfvrgmF2gLPs3EG7BBo6koQD6I0ZYGd&#10;qjEiooZpod7G/N9ddrbeHoOusvD7LEbAfEtc04OLHvrcJfcwUILLAs9G4RtuCxUyYnEkgO7Awani&#10;QfLdtkMcEKZZpCicbXV5eLTI6n5unKEbDoHvgINHYqE4UH8Yfv8ASyU0ZK0HCaNG29+fnQd76F/Q&#10;YtTC4AElv3bEMqD2u4LOnqcTaCXk42aSTcewseea7blG7eRaQ3mgXQBdFIO9F29iZbV8hTdiFaKC&#10;iigKsXvyh83a9w8CvDKUrVbRDKbTEH+nng0NzgN3gfKX7pVYM3S0h1G4129DOnRU31wn23BT6dXO&#10;64ofWe95HUoAkx0bcniFwtNxvo9Wp7dy+QcAAP//AwBQSwMEFAAGAAgAAAAhALQhDLjeAAAACgEA&#10;AA8AAABkcnMvZG93bnJldi54bWxMj0FPwkAQhe8m/ofNmHiTLaVgKd0So8HEI9ULt213aBu7s013&#10;geqvdzjh8eV9efNNvp1sL844+s6RgvksAoFUO9NRo+Drc/eUgvBBk9G9I1Twgx62xf1drjPjLrTH&#10;cxkawSPkM62gDWHIpPR1i1b7mRuQuDu60erAcWykGfWFx20v4yhaSas74gutHvC1xfq7PFkFv2lZ&#10;rT8Ow36xq98iesc0Oa69Uo8P08sGRMAp3GC46rM6FOxUuRMZL3rO8XzBqILkeQWCgThZLkFU1yaN&#10;QBa5/P9C8QcAAP//AwBQSwECLQAUAAYACAAAACEAtoM4kv4AAADhAQAAEwAAAAAAAAAAAAAAAAAA&#10;AAAAW0NvbnRlbnRfVHlwZXNdLnhtbFBLAQItABQABgAIAAAAIQA4/SH/1gAAAJQBAAALAAAAAAAA&#10;AAAAAAAAAC8BAABfcmVscy8ucmVsc1BLAQItABQABgAIAAAAIQB9ZBC4rAIAAHMFAAAOAAAAAAAA&#10;AAAAAAAAAC4CAABkcnMvZTJvRG9jLnhtbFBLAQItABQABgAIAAAAIQC0IQy43gAAAAoBAAAPAAAA&#10;AAAAAAAAAAAAAAYFAABkcnMvZG93bnJldi54bWxQSwUGAAAAAAQABADzAAAAEQYAAAAA&#10;" adj="-3876,11144" fillcolor="window" strokecolor="#a5a5a5">
                      <v:textbox>
                        <w:txbxContent>
                          <w:p w14:paraId="0F5730C1" w14:textId="02B83C98" w:rsidR="000E3F6C" w:rsidRPr="004643C7" w:rsidRDefault="000E3F6C" w:rsidP="000E3F6C">
                            <w:pPr>
                              <w:spacing w:after="120" w:line="240" w:lineRule="auto"/>
                              <w:ind w:left="218" w:right="-220" w:hanging="218"/>
                              <w:rPr>
                                <w:rFonts w:ascii="Comic Sans MS" w:hAnsi="Comic Sans MS"/>
                                <w:sz w:val="40"/>
                                <w:szCs w:val="56"/>
                              </w:rPr>
                            </w:pPr>
                            <w:r>
                              <w:rPr>
                                <w:rFonts w:ascii="Comic Sans MS" w:hAnsi="Comic Sans MS"/>
                                <w:sz w:val="40"/>
                                <w:szCs w:val="56"/>
                              </w:rPr>
                              <w:t>Bye</w:t>
                            </w:r>
                          </w:p>
                        </w:txbxContent>
                      </v:textbox>
                    </v:shape>
                  </w:pict>
                </mc:Fallback>
              </mc:AlternateContent>
            </w:r>
            <w:r>
              <w:rPr>
                <w:noProof/>
              </w:rPr>
              <w:drawing>
                <wp:anchor distT="0" distB="0" distL="114300" distR="114300" simplePos="0" relativeHeight="251712512" behindDoc="0" locked="0" layoutInCell="1" allowOverlap="1" wp14:anchorId="37047C9B" wp14:editId="60BB6175">
                  <wp:simplePos x="0" y="0"/>
                  <wp:positionH relativeFrom="margin">
                    <wp:posOffset>-18415</wp:posOffset>
                  </wp:positionH>
                  <wp:positionV relativeFrom="paragraph">
                    <wp:posOffset>394335</wp:posOffset>
                  </wp:positionV>
                  <wp:extent cx="685800" cy="854075"/>
                  <wp:effectExtent l="0" t="0" r="0" b="3175"/>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flipH="1">
                            <a:off x="0" y="0"/>
                            <a:ext cx="685800" cy="854075"/>
                          </a:xfrm>
                          <a:prstGeom prst="rect">
                            <a:avLst/>
                          </a:prstGeom>
                        </pic:spPr>
                      </pic:pic>
                    </a:graphicData>
                  </a:graphic>
                  <wp14:sizeRelH relativeFrom="margin">
                    <wp14:pctWidth>0</wp14:pctWidth>
                  </wp14:sizeRelH>
                  <wp14:sizeRelV relativeFrom="margin">
                    <wp14:pctHeight>0</wp14:pctHeight>
                  </wp14:sizeRelV>
                </wp:anchor>
              </w:drawing>
            </w:r>
          </w:p>
        </w:tc>
        <w:tc>
          <w:tcPr>
            <w:tcW w:w="4592" w:type="dxa"/>
            <w:shd w:val="clear" w:color="auto" w:fill="FFF2CC" w:themeFill="accent4" w:themeFillTint="33"/>
          </w:tcPr>
          <w:p w14:paraId="26AD3F41" w14:textId="77777777" w:rsidR="000E3F6C" w:rsidRDefault="000E3F6C" w:rsidP="000E3F6C">
            <w:pPr>
              <w:tabs>
                <w:tab w:val="left" w:pos="1558"/>
                <w:tab w:val="left" w:pos="6287"/>
              </w:tabs>
              <w:rPr>
                <w:rFonts w:cstheme="minorHAnsi"/>
                <w:sz w:val="24"/>
                <w:szCs w:val="24"/>
              </w:rPr>
            </w:pPr>
            <w:r>
              <w:rPr>
                <w:noProof/>
              </w:rPr>
              <mc:AlternateContent>
                <mc:Choice Requires="wps">
                  <w:drawing>
                    <wp:anchor distT="0" distB="0" distL="114300" distR="114300" simplePos="0" relativeHeight="251715584" behindDoc="0" locked="0" layoutInCell="1" allowOverlap="1" wp14:anchorId="547FAE48" wp14:editId="78556ED6">
                      <wp:simplePos x="0" y="0"/>
                      <wp:positionH relativeFrom="column">
                        <wp:posOffset>807085</wp:posOffset>
                      </wp:positionH>
                      <wp:positionV relativeFrom="paragraph">
                        <wp:posOffset>273685</wp:posOffset>
                      </wp:positionV>
                      <wp:extent cx="1813560" cy="510540"/>
                      <wp:effectExtent l="247650" t="0" r="15240" b="22860"/>
                      <wp:wrapNone/>
                      <wp:docPr id="108" name="Speech Bubble: Rectangle with Corners Rounded 108"/>
                      <wp:cNvGraphicFramePr/>
                      <a:graphic xmlns:a="http://schemas.openxmlformats.org/drawingml/2006/main">
                        <a:graphicData uri="http://schemas.microsoft.com/office/word/2010/wordprocessingShape">
                          <wps:wsp>
                            <wps:cNvSpPr/>
                            <wps:spPr>
                              <a:xfrm>
                                <a:off x="0" y="0"/>
                                <a:ext cx="1813560" cy="510540"/>
                              </a:xfrm>
                              <a:prstGeom prst="wedgeRoundRectCallout">
                                <a:avLst>
                                  <a:gd name="adj1" fmla="val -62196"/>
                                  <a:gd name="adj2" fmla="val 18010"/>
                                  <a:gd name="adj3" fmla="val 16667"/>
                                </a:avLst>
                              </a:prstGeom>
                              <a:solidFill>
                                <a:sysClr val="window" lastClr="FFFFFF"/>
                              </a:solidFill>
                              <a:ln w="9525" cap="flat" cmpd="sng" algn="ctr">
                                <a:solidFill>
                                  <a:srgbClr val="A5A5A5"/>
                                </a:solidFill>
                                <a:prstDash val="solid"/>
                                <a:miter lim="800000"/>
                              </a:ln>
                              <a:effectLst/>
                            </wps:spPr>
                            <wps:txbx>
                              <w:txbxContent>
                                <w:p w14:paraId="1EF60A6C" w14:textId="2CB2C7B0" w:rsidR="000E3F6C" w:rsidRPr="004643C7" w:rsidRDefault="000E3F6C" w:rsidP="000E3F6C">
                                  <w:pPr>
                                    <w:spacing w:after="120" w:line="240" w:lineRule="auto"/>
                                    <w:ind w:left="218" w:right="-220" w:hanging="218"/>
                                    <w:rPr>
                                      <w:rFonts w:ascii="Comic Sans MS" w:hAnsi="Comic Sans MS"/>
                                      <w:sz w:val="40"/>
                                      <w:szCs w:val="56"/>
                                    </w:rPr>
                                  </w:pPr>
                                  <w:r>
                                    <w:rPr>
                                      <w:rFonts w:ascii="Comic Sans MS" w:hAnsi="Comic Sans MS"/>
                                      <w:sz w:val="40"/>
                                      <w:szCs w:val="56"/>
                                    </w:rPr>
                                    <w:t>See you later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FAE48" id="Speech Bubble: Rectangle with Corners Rounded 108" o:spid="_x0000_s1350" type="#_x0000_t62" style="position:absolute;margin-left:63.55pt;margin-top:21.55pt;width:142.8pt;height:40.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bnFrgIAAHUFAAAOAAAAZHJzL2Uyb0RvYy54bWysVN9P2zAQfp+0/8HyO6QpJJSKFFVFnSYh&#10;qICJZ9exE0/+Ndtt2v31OzuhLYOnaanknn3nu+++u/PN7U5JtGXOC6MrnJ+PMGKamlropsI/XpZn&#10;E4x8ILom0mhW4T3z+Hb29ctNZ6dsbFoja+YQONF+2tkKtyHYaZZ52jJF/LmxTIOSG6dIgK1rstqR&#10;DrwrmY1HozLrjKutM5R5D6d3vRLPkn/OGQ2PnHsWkKwwYAtpdWldxzWb3ZBp44htBR1gkH9AoYjQ&#10;EPTg6o4EgjZOfHClBHXGGx7OqVGZ4VxQlnKAbPLRX9k8t8SylAuQ4+2BJv//3NKH7bNdOaChs37q&#10;QYxZ7LhT8R/woV0ia38gi+0ConCYT/KLogROKeiKfFRcJjaz423rfPjGjEJRqHDH6oY9mY2un6As&#10;CyKl2YREGtne+5DYq5EmCtqE1D9zjLiSUIwtkeisHOfX5VCtE6PxqVE+AQo/2ly8synL8iraAM4h&#10;LEhvSCMGb6Sol0LKtNn7hXQIIAB+oWvTYSSJD3BY4WX6BmfvrkmNugpfF+MC6CHQ1lySAKKydYW9&#10;bjAisoF5ocElAt5d9q5ZH4LOi/j7LEbEfEd824NLHvrclQgwUlKoCk9G8RtuSx0zYmkogO/IwbHm&#10;UQq79Q4JQJgXk3gnnq1NvV855Ew/Od7SpYDA98DBijioDjQAjH94hIVLA1mbQcKoNe73Z+fRHjoY&#10;tBh1MHpAya8NcQyo/a6ht6/zS+glFNLmsrgaw8adatanGr1RCwPlgX4BdEmM9kG+idwZ9QqvxDxG&#10;BRXRFGL35A+bReifBHhnKJvPkxnMpyXhXj9bGp1H7iLlL7tX4uzQ0gGG4cG8jenQUX1zHW3jTW3m&#10;m2C4OLDe8zqUAGY7NeTwDsXH43SfrI6v5ewPAAAA//8DAFBLAwQUAAYACAAAACEANv0a094AAAAK&#10;AQAADwAAAGRycy9kb3ducmV2LnhtbEyPzU7DMBCE70i8g7VI3KjTH2gb4lQQCSEOHNrwAG68dQL2&#10;OordNvD0bE9wWs3OaPbbYjN6J044xC6QgukkA4HUBNORVfBRv9ytQMSkyWgXCBV8Y4RNeX1V6NyE&#10;M23xtEtWcAnFXCtoU+pzKWPTotdxEnok9g5h8DqxHKw0gz5zuXdylmUP0uuO+EKre6xabL52R69g&#10;+/b+Wdnn5doZSfXhJ6tfbVUrdXszPj2CSDimvzBc8BkdSmbahyOZKBzr2XLKUQWLOU8OLHgDYn9x&#10;5vcgy0L+f6H8BQAA//8DAFBLAQItABQABgAIAAAAIQC2gziS/gAAAOEBAAATAAAAAAAAAAAAAAAA&#10;AAAAAABbQ29udGVudF9UeXBlc10ueG1sUEsBAi0AFAAGAAgAAAAhADj9If/WAAAAlAEAAAsAAAAA&#10;AAAAAAAAAAAALwEAAF9yZWxzLy5yZWxzUEsBAi0AFAAGAAgAAAAhAMOlucWuAgAAdQUAAA4AAAAA&#10;AAAAAAAAAAAALgIAAGRycy9lMm9Eb2MueG1sUEsBAi0AFAAGAAgAAAAhADb9GtPeAAAACgEAAA8A&#10;AAAAAAAAAAAAAAAACAUAAGRycy9kb3ducmV2LnhtbFBLBQYAAAAABAAEAPMAAAATBgAAAAA=&#10;" adj="-2634,14690" fillcolor="window" strokecolor="#a5a5a5">
                      <v:textbox>
                        <w:txbxContent>
                          <w:p w14:paraId="1EF60A6C" w14:textId="2CB2C7B0" w:rsidR="000E3F6C" w:rsidRPr="004643C7" w:rsidRDefault="000E3F6C" w:rsidP="000E3F6C">
                            <w:pPr>
                              <w:spacing w:after="120" w:line="240" w:lineRule="auto"/>
                              <w:ind w:left="218" w:right="-220" w:hanging="218"/>
                              <w:rPr>
                                <w:rFonts w:ascii="Comic Sans MS" w:hAnsi="Comic Sans MS"/>
                                <w:sz w:val="40"/>
                                <w:szCs w:val="56"/>
                              </w:rPr>
                            </w:pPr>
                            <w:r>
                              <w:rPr>
                                <w:rFonts w:ascii="Comic Sans MS" w:hAnsi="Comic Sans MS"/>
                                <w:sz w:val="40"/>
                                <w:szCs w:val="56"/>
                              </w:rPr>
                              <w:t>See you later</w:t>
                            </w:r>
                          </w:p>
                        </w:txbxContent>
                      </v:textbox>
                    </v:shape>
                  </w:pict>
                </mc:Fallback>
              </mc:AlternateContent>
            </w:r>
            <w:r w:rsidRPr="008E1384">
              <w:rPr>
                <w:noProof/>
                <w:u w:val="single"/>
              </w:rPr>
              <w:drawing>
                <wp:anchor distT="0" distB="0" distL="114300" distR="114300" simplePos="0" relativeHeight="251713536" behindDoc="0" locked="0" layoutInCell="1" allowOverlap="1" wp14:anchorId="65D2D93A" wp14:editId="0F96BAD8">
                  <wp:simplePos x="0" y="0"/>
                  <wp:positionH relativeFrom="column">
                    <wp:posOffset>-15875</wp:posOffset>
                  </wp:positionH>
                  <wp:positionV relativeFrom="paragraph">
                    <wp:posOffset>429895</wp:posOffset>
                  </wp:positionV>
                  <wp:extent cx="693420" cy="812800"/>
                  <wp:effectExtent l="0" t="0" r="0" b="6350"/>
                  <wp:wrapSquare wrapText="bothSides"/>
                  <wp:docPr id="111" name="Picture 111" descr="A picture containing linedraw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A picture containing linedrawing, vector graphics&#10;&#10;Description automatically generated"/>
                          <pic:cNvPicPr>
                            <a:picLocks noChangeAspect="1"/>
                          </pic:cNvPicPr>
                        </pic:nvPicPr>
                        <pic:blipFill>
                          <a:blip r:embed="rId370" cstate="print">
                            <a:extLst>
                              <a:ext uri="{28A0092B-C50C-407E-A947-70E740481C1C}">
                                <a14:useLocalDpi xmlns:a14="http://schemas.microsoft.com/office/drawing/2010/main" val="0"/>
                              </a:ext>
                            </a:extLst>
                          </a:blip>
                          <a:stretch>
                            <a:fillRect/>
                          </a:stretch>
                        </pic:blipFill>
                        <pic:spPr>
                          <a:xfrm>
                            <a:off x="0" y="0"/>
                            <a:ext cx="693420" cy="812800"/>
                          </a:xfrm>
                          <a:prstGeom prst="rect">
                            <a:avLst/>
                          </a:prstGeom>
                        </pic:spPr>
                      </pic:pic>
                    </a:graphicData>
                  </a:graphic>
                  <wp14:sizeRelH relativeFrom="margin">
                    <wp14:pctWidth>0</wp14:pctWidth>
                  </wp14:sizeRelH>
                  <wp14:sizeRelV relativeFrom="margin">
                    <wp14:pctHeight>0</wp14:pctHeight>
                  </wp14:sizeRelV>
                </wp:anchor>
              </w:drawing>
            </w:r>
          </w:p>
        </w:tc>
      </w:tr>
    </w:tbl>
    <w:p w14:paraId="420A89F6" w14:textId="7484DFBD" w:rsidR="004643C7" w:rsidRDefault="004643C7" w:rsidP="00AD6DA4">
      <w:pPr>
        <w:tabs>
          <w:tab w:val="left" w:pos="1558"/>
          <w:tab w:val="left" w:pos="6287"/>
        </w:tabs>
        <w:rPr>
          <w:rFonts w:cstheme="minorHAnsi"/>
          <w:sz w:val="24"/>
          <w:szCs w:val="24"/>
        </w:rPr>
      </w:pPr>
    </w:p>
    <w:p w14:paraId="346938CC" w14:textId="0F6FFA19" w:rsidR="000E3F6C" w:rsidRPr="000E3F6C" w:rsidRDefault="000E3F6C" w:rsidP="00165DC1">
      <w:pPr>
        <w:pStyle w:val="ListParagraph"/>
        <w:numPr>
          <w:ilvl w:val="0"/>
          <w:numId w:val="41"/>
        </w:numPr>
        <w:tabs>
          <w:tab w:val="left" w:pos="1558"/>
          <w:tab w:val="left" w:pos="6287"/>
        </w:tabs>
        <w:rPr>
          <w:rFonts w:cstheme="minorHAnsi"/>
          <w:sz w:val="24"/>
          <w:szCs w:val="24"/>
        </w:rPr>
      </w:pPr>
    </w:p>
    <w:tbl>
      <w:tblPr>
        <w:tblStyle w:val="TableGrid"/>
        <w:tblpPr w:leftFromText="180" w:rightFromText="180" w:vertAnchor="text" w:horzAnchor="margin" w:tblpY="134"/>
        <w:tblW w:w="918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92"/>
        <w:gridCol w:w="4592"/>
      </w:tblGrid>
      <w:tr w:rsidR="000E3F6C" w14:paraId="78C37397" w14:textId="77777777" w:rsidTr="000E3F6C">
        <w:trPr>
          <w:trHeight w:val="340"/>
        </w:trPr>
        <w:tc>
          <w:tcPr>
            <w:tcW w:w="4592" w:type="dxa"/>
            <w:tcBorders>
              <w:top w:val="single" w:sz="4" w:space="0" w:color="FFFFFF" w:themeColor="background1"/>
              <w:left w:val="single" w:sz="4" w:space="0" w:color="FFFFFF" w:themeColor="background1"/>
              <w:right w:val="single" w:sz="4" w:space="0" w:color="FFFFFF" w:themeColor="background1"/>
            </w:tcBorders>
            <w:vAlign w:val="bottom"/>
          </w:tcPr>
          <w:p w14:paraId="4AF67387" w14:textId="77777777" w:rsidR="000E3F6C" w:rsidRPr="000E3F6C" w:rsidRDefault="000E3F6C" w:rsidP="000E3F6C">
            <w:pPr>
              <w:tabs>
                <w:tab w:val="left" w:pos="1558"/>
                <w:tab w:val="left" w:pos="6287"/>
              </w:tabs>
              <w:rPr>
                <w:noProof/>
                <w:sz w:val="24"/>
                <w:szCs w:val="24"/>
              </w:rPr>
            </w:pPr>
            <w:r w:rsidRPr="000E3F6C">
              <w:rPr>
                <w:rFonts w:ascii="Comic Sans MS" w:hAnsi="Comic Sans MS" w:cstheme="minorHAnsi"/>
                <w:sz w:val="24"/>
                <w:szCs w:val="24"/>
              </w:rPr>
              <w:t>Student A</w:t>
            </w:r>
          </w:p>
        </w:tc>
        <w:tc>
          <w:tcPr>
            <w:tcW w:w="4592" w:type="dxa"/>
            <w:tcBorders>
              <w:top w:val="single" w:sz="4" w:space="0" w:color="FFFFFF" w:themeColor="background1"/>
              <w:left w:val="single" w:sz="4" w:space="0" w:color="FFFFFF" w:themeColor="background1"/>
              <w:right w:val="single" w:sz="4" w:space="0" w:color="FFFFFF" w:themeColor="background1"/>
            </w:tcBorders>
            <w:vAlign w:val="bottom"/>
          </w:tcPr>
          <w:p w14:paraId="6BBACFD1" w14:textId="77777777" w:rsidR="000E3F6C" w:rsidRPr="000E3F6C" w:rsidRDefault="000E3F6C" w:rsidP="000E3F6C">
            <w:pPr>
              <w:tabs>
                <w:tab w:val="left" w:pos="1558"/>
                <w:tab w:val="left" w:pos="6287"/>
              </w:tabs>
              <w:rPr>
                <w:rFonts w:cstheme="minorHAnsi"/>
                <w:sz w:val="24"/>
                <w:szCs w:val="24"/>
              </w:rPr>
            </w:pPr>
            <w:r w:rsidRPr="000E3F6C">
              <w:rPr>
                <w:rFonts w:ascii="Comic Sans MS" w:hAnsi="Comic Sans MS" w:cstheme="minorHAnsi"/>
                <w:sz w:val="24"/>
                <w:szCs w:val="24"/>
              </w:rPr>
              <w:t>Student B</w:t>
            </w:r>
          </w:p>
        </w:tc>
      </w:tr>
      <w:tr w:rsidR="000E3F6C" w14:paraId="22BB97A3" w14:textId="77777777" w:rsidTr="000E3F6C">
        <w:trPr>
          <w:trHeight w:val="2211"/>
        </w:trPr>
        <w:tc>
          <w:tcPr>
            <w:tcW w:w="4592" w:type="dxa"/>
            <w:shd w:val="clear" w:color="auto" w:fill="DEEAF6" w:themeFill="accent5" w:themeFillTint="33"/>
          </w:tcPr>
          <w:p w14:paraId="7D3672FE" w14:textId="5711063D" w:rsidR="000E3F6C" w:rsidRDefault="000E3F6C" w:rsidP="000E3F6C">
            <w:pPr>
              <w:tabs>
                <w:tab w:val="left" w:pos="1558"/>
                <w:tab w:val="left" w:pos="6287"/>
              </w:tabs>
              <w:rPr>
                <w:rFonts w:cstheme="minorHAnsi"/>
                <w:sz w:val="24"/>
                <w:szCs w:val="24"/>
              </w:rPr>
            </w:pPr>
            <w:r>
              <w:rPr>
                <w:noProof/>
              </w:rPr>
              <mc:AlternateContent>
                <mc:Choice Requires="wps">
                  <w:drawing>
                    <wp:anchor distT="0" distB="0" distL="114300" distR="114300" simplePos="0" relativeHeight="251709440" behindDoc="0" locked="0" layoutInCell="1" allowOverlap="1" wp14:anchorId="11B50343" wp14:editId="750A5894">
                      <wp:simplePos x="0" y="0"/>
                      <wp:positionH relativeFrom="column">
                        <wp:posOffset>213994</wp:posOffset>
                      </wp:positionH>
                      <wp:positionV relativeFrom="paragraph">
                        <wp:posOffset>154940</wp:posOffset>
                      </wp:positionV>
                      <wp:extent cx="2352675" cy="510540"/>
                      <wp:effectExtent l="266700" t="0" r="28575" b="22860"/>
                      <wp:wrapNone/>
                      <wp:docPr id="105" name="Speech Bubble: Rectangle with Corners Rounded 105"/>
                      <wp:cNvGraphicFramePr/>
                      <a:graphic xmlns:a="http://schemas.openxmlformats.org/drawingml/2006/main">
                        <a:graphicData uri="http://schemas.microsoft.com/office/word/2010/wordprocessingShape">
                          <wps:wsp>
                            <wps:cNvSpPr/>
                            <wps:spPr>
                              <a:xfrm>
                                <a:off x="0" y="0"/>
                                <a:ext cx="2352675" cy="510540"/>
                              </a:xfrm>
                              <a:prstGeom prst="wedgeRoundRectCallout">
                                <a:avLst>
                                  <a:gd name="adj1" fmla="val -59778"/>
                                  <a:gd name="adj2" fmla="val 43384"/>
                                  <a:gd name="adj3" fmla="val 16667"/>
                                </a:avLst>
                              </a:prstGeom>
                              <a:solidFill>
                                <a:sysClr val="window" lastClr="FFFFFF"/>
                              </a:solidFill>
                              <a:ln w="9525" cap="flat" cmpd="sng" algn="ctr">
                                <a:solidFill>
                                  <a:srgbClr val="A5A5A5"/>
                                </a:solidFill>
                                <a:prstDash val="solid"/>
                                <a:miter lim="800000"/>
                              </a:ln>
                              <a:effectLst/>
                            </wps:spPr>
                            <wps:txbx>
                              <w:txbxContent>
                                <w:p w14:paraId="65384862" w14:textId="7DCE1302" w:rsidR="000E3F6C" w:rsidRPr="004643C7" w:rsidRDefault="000E3F6C" w:rsidP="000E3F6C">
                                  <w:pPr>
                                    <w:spacing w:after="120" w:line="240" w:lineRule="auto"/>
                                    <w:ind w:left="218" w:right="-220" w:hanging="218"/>
                                    <w:rPr>
                                      <w:rFonts w:ascii="Comic Sans MS" w:hAnsi="Comic Sans MS"/>
                                      <w:sz w:val="40"/>
                                      <w:szCs w:val="56"/>
                                    </w:rPr>
                                  </w:pPr>
                                  <w:r w:rsidRPr="004643C7">
                                    <w:rPr>
                                      <w:rFonts w:ascii="Comic Sans MS" w:hAnsi="Comic Sans MS"/>
                                      <w:sz w:val="40"/>
                                      <w:szCs w:val="56"/>
                                    </w:rPr>
                                    <w:t xml:space="preserve">Hi. I’m </w:t>
                                  </w:r>
                                  <w:r w:rsidR="001961D1" w:rsidRPr="001961D1">
                                    <w:rPr>
                                      <w:rFonts w:ascii="Comic Sans MS" w:hAnsi="Comic Sans MS"/>
                                      <w:sz w:val="20"/>
                                      <w:szCs w:val="32"/>
                                    </w:rPr>
                                    <w:t>___</w:t>
                                  </w:r>
                                  <w:r w:rsidR="001961D1">
                                    <w:rPr>
                                      <w:rFonts w:ascii="Comic Sans MS" w:hAnsi="Comic Sans MS"/>
                                      <w:sz w:val="20"/>
                                      <w:szCs w:val="32"/>
                                    </w:rPr>
                                    <w:t>_____</w:t>
                                  </w:r>
                                  <w:r w:rsidR="001961D1" w:rsidRPr="001961D1">
                                    <w:rPr>
                                      <w:rFonts w:ascii="Comic Sans MS" w:hAnsi="Comic Sans MS"/>
                                      <w:sz w:val="20"/>
                                      <w:szCs w:val="32"/>
                                    </w:rPr>
                                    <w:t>__</w:t>
                                  </w:r>
                                  <w:r w:rsidR="001961D1">
                                    <w:rPr>
                                      <w:rFonts w:ascii="Comic Sans MS" w:hAnsi="Comic Sans MS"/>
                                      <w:sz w:val="20"/>
                                      <w:szCs w:val="32"/>
                                    </w:rPr>
                                    <w:t>_____</w:t>
                                  </w:r>
                                  <w:r w:rsidR="001961D1" w:rsidRPr="001961D1">
                                    <w:rPr>
                                      <w:rFonts w:ascii="Comic Sans MS" w:hAnsi="Comic Sans MS"/>
                                      <w:sz w:val="20"/>
                                      <w:szCs w:val="32"/>
                                    </w:rPr>
                                    <w:t>_</w:t>
                                  </w:r>
                                  <w:r w:rsidR="001961D1" w:rsidRPr="004643C7">
                                    <w:rPr>
                                      <w:rFonts w:ascii="Comic Sans MS" w:hAnsi="Comic Sans MS"/>
                                      <w:sz w:val="40"/>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50343" id="Speech Bubble: Rectangle with Corners Rounded 105" o:spid="_x0000_s1351" type="#_x0000_t62" style="position:absolute;margin-left:16.85pt;margin-top:12.2pt;width:185.25pt;height:40.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irwIAAHUFAAAOAAAAZHJzL2Uyb0RvYy54bWysVNtu2zAMfR+wfxD03jp24txQpwhSZBhQ&#10;tEHboc+KLNsadJukxMm+fpTsJunap2EOoFAiRR4ekrq5PUiB9sw6rlWB0+sBRkxRXXJVF/jHy/pq&#10;ipHzRJVEaMUKfGQO3y6+frlpzZxlutGiZBaBE+XmrSlw472ZJ4mjDZPEXWvDFCgrbSXxsLV1UlrS&#10;gncpkmwwGCettqWxmjLn4PSuU+JF9F9VjPrHqnLMI1FgwObjauO6DWuyuCHz2hLTcNrDIP+AQhKu&#10;IOjJ1R3xBO0s/+BKcmq105W/plomuqo4ZTEHyCYd/JXNc0MMi7kAOc6caHL/zy192D+bjQUaWuPm&#10;DsSQxaGyMvwDPnSIZB1PZLGDRxQOs2GejSc5RhR0eTrIR5HN5HzbWOe/MS1REArcsrJmT3qnyico&#10;y4oIoXc+kkb2985H9kqkiIQ2IeXPFKNKCijGngh0lc8mk2lfrQuj7NJoNBxORx9thpc26Xg8ngQb&#10;wNmHBekNacDgtODlmgsRN0e3EhYBBMDPValbjARxHg4LvI5f7+zdNaFQW+BZngV6CLR1JYgHUZqy&#10;wE7VGBFRw7xQbyMB7y47W29PQZd5+H0WI2C+I67pwEUPXe6SexgpwWWBp4Pw9beFChmxOBTAd+Dg&#10;XPMg+cP2gDggTPNZuBPOtro8biyyupscZ+iaQ+B74GBDLFQHhgrG3z/CUgkNWetewqjR9vdn58Ee&#10;Ohi0GLUwekDJrx2xDKj9rqC3Z+kIegn5uBnlkww29lKzvdSonVxpKA/0C6CLYrD34k2srJav8Eos&#10;Q1RQEUUhdkd+v1n57kmAd4ay5TKawXwa4u/Vs6HBeeAuUP5yeCXW9C3tYRge9NuY9h3VNdfZNtxU&#10;ernzuuIn1jte+xLAbMeG7N+h8Hhc7qPV+bVc/AEAAP//AwBQSwMEFAAGAAgAAAAhAF5zZ6beAAAA&#10;CQEAAA8AAABkcnMvZG93bnJldi54bWxMj8FOwzAQRO9I/IO1SFwQtUmttoQ4VQTiVqRSqp7d2MSh&#10;8TqK3TT8PcsJjqt5mnlbrCffsdEOsQ2o4GEmgFmsg2mxUbD/eL1fAYtJo9FdQKvg20ZYl9dXhc5N&#10;uOC7HXepYVSCMdcKXEp9znmsnfU6zkJvkbLPMHid6BwabgZ9oXLf8UyIBfe6RVpwurfPztan3dkr&#10;SHdt9SXw8WVzOrxtquV2GvXCKXV7M1VPwJKd0h8Mv/qkDiU5HcMZTWSdgvl8SaSCTEpglEshM2BH&#10;AoVcAS8L/v+D8gcAAP//AwBQSwECLQAUAAYACAAAACEAtoM4kv4AAADhAQAAEwAAAAAAAAAAAAAA&#10;AAAAAAAAW0NvbnRlbnRfVHlwZXNdLnhtbFBLAQItABQABgAIAAAAIQA4/SH/1gAAAJQBAAALAAAA&#10;AAAAAAAAAAAAAC8BAABfcmVscy8ucmVsc1BLAQItABQABgAIAAAAIQBQTX+irwIAAHUFAAAOAAAA&#10;AAAAAAAAAAAAAC4CAABkcnMvZTJvRG9jLnhtbFBLAQItABQABgAIAAAAIQBec2em3gAAAAkBAAAP&#10;AAAAAAAAAAAAAAAAAAkFAABkcnMvZG93bnJldi54bWxQSwUGAAAAAAQABADzAAAAFAYAAAAA&#10;" adj="-2112,20171" fillcolor="window" strokecolor="#a5a5a5">
                      <v:textbox>
                        <w:txbxContent>
                          <w:p w14:paraId="65384862" w14:textId="7DCE1302" w:rsidR="000E3F6C" w:rsidRPr="004643C7" w:rsidRDefault="000E3F6C" w:rsidP="000E3F6C">
                            <w:pPr>
                              <w:spacing w:after="120" w:line="240" w:lineRule="auto"/>
                              <w:ind w:left="218" w:right="-220" w:hanging="218"/>
                              <w:rPr>
                                <w:rFonts w:ascii="Comic Sans MS" w:hAnsi="Comic Sans MS"/>
                                <w:sz w:val="40"/>
                                <w:szCs w:val="56"/>
                              </w:rPr>
                            </w:pPr>
                            <w:r w:rsidRPr="004643C7">
                              <w:rPr>
                                <w:rFonts w:ascii="Comic Sans MS" w:hAnsi="Comic Sans MS"/>
                                <w:sz w:val="40"/>
                                <w:szCs w:val="56"/>
                              </w:rPr>
                              <w:t xml:space="preserve">Hi. I’m </w:t>
                            </w:r>
                            <w:r w:rsidR="001961D1" w:rsidRPr="001961D1">
                              <w:rPr>
                                <w:rFonts w:ascii="Comic Sans MS" w:hAnsi="Comic Sans MS"/>
                                <w:sz w:val="20"/>
                                <w:szCs w:val="32"/>
                              </w:rPr>
                              <w:t>___</w:t>
                            </w:r>
                            <w:r w:rsidR="001961D1">
                              <w:rPr>
                                <w:rFonts w:ascii="Comic Sans MS" w:hAnsi="Comic Sans MS"/>
                                <w:sz w:val="20"/>
                                <w:szCs w:val="32"/>
                              </w:rPr>
                              <w:t>_____</w:t>
                            </w:r>
                            <w:r w:rsidR="001961D1" w:rsidRPr="001961D1">
                              <w:rPr>
                                <w:rFonts w:ascii="Comic Sans MS" w:hAnsi="Comic Sans MS"/>
                                <w:sz w:val="20"/>
                                <w:szCs w:val="32"/>
                              </w:rPr>
                              <w:t>__</w:t>
                            </w:r>
                            <w:r w:rsidR="001961D1">
                              <w:rPr>
                                <w:rFonts w:ascii="Comic Sans MS" w:hAnsi="Comic Sans MS"/>
                                <w:sz w:val="20"/>
                                <w:szCs w:val="32"/>
                              </w:rPr>
                              <w:t>_____</w:t>
                            </w:r>
                            <w:r w:rsidR="001961D1" w:rsidRPr="001961D1">
                              <w:rPr>
                                <w:rFonts w:ascii="Comic Sans MS" w:hAnsi="Comic Sans MS"/>
                                <w:sz w:val="20"/>
                                <w:szCs w:val="32"/>
                              </w:rPr>
                              <w:t>_</w:t>
                            </w:r>
                            <w:r w:rsidR="001961D1" w:rsidRPr="004643C7">
                              <w:rPr>
                                <w:rFonts w:ascii="Comic Sans MS" w:hAnsi="Comic Sans MS"/>
                                <w:sz w:val="40"/>
                                <w:szCs w:val="56"/>
                              </w:rPr>
                              <w:t>.</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1A969ECE" wp14:editId="62196BC8">
                      <wp:simplePos x="0" y="0"/>
                      <wp:positionH relativeFrom="column">
                        <wp:posOffset>772795</wp:posOffset>
                      </wp:positionH>
                      <wp:positionV relativeFrom="paragraph">
                        <wp:posOffset>786130</wp:posOffset>
                      </wp:positionV>
                      <wp:extent cx="1737360" cy="510540"/>
                      <wp:effectExtent l="209550" t="0" r="15240" b="22860"/>
                      <wp:wrapNone/>
                      <wp:docPr id="101" name="Speech Bubble: Rectangle with Corners Rounded 101"/>
                      <wp:cNvGraphicFramePr/>
                      <a:graphic xmlns:a="http://schemas.openxmlformats.org/drawingml/2006/main">
                        <a:graphicData uri="http://schemas.microsoft.com/office/word/2010/wordprocessingShape">
                          <wps:wsp>
                            <wps:cNvSpPr/>
                            <wps:spPr>
                              <a:xfrm>
                                <a:off x="0" y="0"/>
                                <a:ext cx="1737360" cy="510540"/>
                              </a:xfrm>
                              <a:prstGeom prst="wedgeRoundRectCallout">
                                <a:avLst>
                                  <a:gd name="adj1" fmla="val -60217"/>
                                  <a:gd name="adj2" fmla="val -2885"/>
                                  <a:gd name="adj3" fmla="val 16667"/>
                                </a:avLst>
                              </a:prstGeom>
                              <a:solidFill>
                                <a:sysClr val="window" lastClr="FFFFFF"/>
                              </a:solidFill>
                              <a:ln w="9525" cap="flat" cmpd="sng" algn="ctr">
                                <a:solidFill>
                                  <a:srgbClr val="A5A5A5"/>
                                </a:solidFill>
                                <a:prstDash val="solid"/>
                                <a:miter lim="800000"/>
                              </a:ln>
                              <a:effectLst/>
                            </wps:spPr>
                            <wps:txbx>
                              <w:txbxContent>
                                <w:p w14:paraId="3B3DB4AA" w14:textId="77777777" w:rsidR="000E3F6C" w:rsidRPr="004643C7" w:rsidRDefault="000E3F6C" w:rsidP="000E3F6C">
                                  <w:pPr>
                                    <w:spacing w:after="120" w:line="240" w:lineRule="auto"/>
                                    <w:ind w:left="218" w:right="-220" w:hanging="218"/>
                                    <w:rPr>
                                      <w:rFonts w:ascii="Comic Sans MS" w:hAnsi="Comic Sans MS"/>
                                      <w:sz w:val="40"/>
                                      <w:szCs w:val="56"/>
                                    </w:rPr>
                                  </w:pPr>
                                  <w:r>
                                    <w:rPr>
                                      <w:rFonts w:ascii="Comic Sans MS" w:hAnsi="Comic Sans MS"/>
                                      <w:sz w:val="40"/>
                                      <w:szCs w:val="56"/>
                                    </w:rPr>
                                    <w:t>How are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69ECE" id="Speech Bubble: Rectangle with Corners Rounded 101" o:spid="_x0000_s1352" type="#_x0000_t62" style="position:absolute;margin-left:60.85pt;margin-top:61.9pt;width:136.8pt;height:40.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HBrgIAAHUFAAAOAAAAZHJzL2Uyb0RvYy54bWysVNtu2zAMfR+wfxD03vrSOkmDOkWQIsOA&#10;oi3aDn1WZNnWoNskJXb29aNkN0nXPg1zAIUSKfLwkNT1TS8F2jHruFYlzs5TjJiiuuKqKfGPl/XZ&#10;DCPniaqI0IqVeM8cvll8/XLdmTnLdatFxSwCJ8rNO1Pi1nszTxJHWyaJO9eGKVDW2kriYWubpLKk&#10;A+9SJHmaTpJO28pYTZlzcHo7KPEi+q9rRv1DXTvmkSgxYPNxtXHdhDVZXJN5Y4lpOR1hkH9AIQlX&#10;EPTg6pZ4graWf3AlObXa6dqfUy0TXdecspgDZJOlf2Xz3BLDYi5AjjMHmtz/c0vvd8/m0QINnXFz&#10;B2LIoq+tDP+AD/WRrP2BLNZ7ROEwm15MLybAKQVdkaXFZWQzOd421vlvTEsUhBJ3rGrYk96q6gnK&#10;siJC6K2PpJHdnfORvQopIqFNSPUzw6iWAoqxIwKdTdI8m47VOjHK3xnls1nx0ebi1CabTCbRD+Ac&#10;w4L0hjRgcFrwas2FiJu9WwmLAALg56rSHUaCOA+HJV7HLwQEF++uCYW6El8VeQH0EGjrWhAPojRV&#10;iZ1qMCKigXmh3kYC3l12ttkcgi6L8PssRsB8S1w7gIsehtwl9zBSgssSz9LwjbeFChmxOBTAd4B9&#10;rHmQfL/pEQeEGZR17IiNrvaPFlk9TI4zdM0h8B1w8EgsVAcaAMbfP8BSCw1Z61HCqNX292fnwR46&#10;GLQYdTB6QMmvLbEMqP2uoLevskvoJeTj5rKY5rCxp5rNqUZt5UpDeaBfAF0Ug70Xb2JttXyFV2IZ&#10;ooKKKAqxB/LHzcoPTwK8M5Qtl9EM5tMQf6eeDQ3OA3eB8pf+lVgztrSHYbjXb2M6dtTQD0fbcFPp&#10;5dbrmh9YH3gdSwCzHXtofIfC43G6j1bH13LxBwAA//8DAFBLAwQUAAYACAAAACEA/Ni2ROIAAAAL&#10;AQAADwAAAGRycy9kb3ducmV2LnhtbEyPPU/DMBCGdyT+g3VILIg6TSjQEKcCKiSGDqUgpG5OfCRp&#10;43OInTb8e64TbPfqHr0f2WK0rThg7xtHCqaTCARS6UxDlYKP95frexA+aDK6dYQKftDDIj8/y3Rq&#10;3JHe8LAJlWAT8qlWUIfQpVL6skar/cR1SPz7cr3VgWVfSdPrI5vbVsZRdCutbogTat3hc43lfjNY&#10;BSu598luNjx9FuPVevv9GnbLpVHq8mJ8fAARcAx/MJzqc3XIuVPhBjJetKzj6R2jpyPhDUwk81kC&#10;olAQRzcxyDyT/zfkvwAAAP//AwBQSwECLQAUAAYACAAAACEAtoM4kv4AAADhAQAAEwAAAAAAAAAA&#10;AAAAAAAAAAAAW0NvbnRlbnRfVHlwZXNdLnhtbFBLAQItABQABgAIAAAAIQA4/SH/1gAAAJQBAAAL&#10;AAAAAAAAAAAAAAAAAC8BAABfcmVscy8ucmVsc1BLAQItABQABgAIAAAAIQADstHBrgIAAHUFAAAO&#10;AAAAAAAAAAAAAAAAAC4CAABkcnMvZTJvRG9jLnhtbFBLAQItABQABgAIAAAAIQD82LZE4gAAAAsB&#10;AAAPAAAAAAAAAAAAAAAAAAgFAABkcnMvZG93bnJldi54bWxQSwUGAAAAAAQABADzAAAAFwYAAAAA&#10;" adj="-2207,10177" fillcolor="window" strokecolor="#a5a5a5">
                      <v:textbox>
                        <w:txbxContent>
                          <w:p w14:paraId="3B3DB4AA" w14:textId="77777777" w:rsidR="000E3F6C" w:rsidRPr="004643C7" w:rsidRDefault="000E3F6C" w:rsidP="000E3F6C">
                            <w:pPr>
                              <w:spacing w:after="120" w:line="240" w:lineRule="auto"/>
                              <w:ind w:left="218" w:right="-220" w:hanging="218"/>
                              <w:rPr>
                                <w:rFonts w:ascii="Comic Sans MS" w:hAnsi="Comic Sans MS"/>
                                <w:sz w:val="40"/>
                                <w:szCs w:val="56"/>
                              </w:rPr>
                            </w:pPr>
                            <w:r>
                              <w:rPr>
                                <w:rFonts w:ascii="Comic Sans MS" w:hAnsi="Comic Sans MS"/>
                                <w:sz w:val="40"/>
                                <w:szCs w:val="56"/>
                              </w:rPr>
                              <w:t>How are you?</w:t>
                            </w:r>
                          </w:p>
                        </w:txbxContent>
                      </v:textbox>
                    </v:shape>
                  </w:pict>
                </mc:Fallback>
              </mc:AlternateContent>
            </w:r>
          </w:p>
        </w:tc>
        <w:tc>
          <w:tcPr>
            <w:tcW w:w="4592" w:type="dxa"/>
            <w:shd w:val="clear" w:color="auto" w:fill="FFF2CC" w:themeFill="accent4" w:themeFillTint="33"/>
          </w:tcPr>
          <w:p w14:paraId="2CE68651" w14:textId="34788AE0" w:rsidR="000E3F6C" w:rsidRDefault="005F3909" w:rsidP="000E3F6C">
            <w:pPr>
              <w:tabs>
                <w:tab w:val="left" w:pos="1558"/>
                <w:tab w:val="left" w:pos="6287"/>
              </w:tabs>
              <w:rPr>
                <w:rFonts w:cstheme="minorHAnsi"/>
                <w:sz w:val="24"/>
                <w:szCs w:val="24"/>
              </w:rPr>
            </w:pPr>
            <w:r>
              <w:rPr>
                <w:noProof/>
              </w:rPr>
              <mc:AlternateContent>
                <mc:Choice Requires="wps">
                  <w:drawing>
                    <wp:anchor distT="0" distB="0" distL="114300" distR="114300" simplePos="0" relativeHeight="251710464" behindDoc="0" locked="0" layoutInCell="1" allowOverlap="1" wp14:anchorId="516A1052" wp14:editId="28F52C90">
                      <wp:simplePos x="0" y="0"/>
                      <wp:positionH relativeFrom="column">
                        <wp:posOffset>155574</wp:posOffset>
                      </wp:positionH>
                      <wp:positionV relativeFrom="paragraph">
                        <wp:posOffset>135890</wp:posOffset>
                      </wp:positionV>
                      <wp:extent cx="2562225" cy="510540"/>
                      <wp:effectExtent l="133350" t="0" r="28575" b="22860"/>
                      <wp:wrapNone/>
                      <wp:docPr id="106" name="Speech Bubble: Rectangle with Corners Rounded 106"/>
                      <wp:cNvGraphicFramePr/>
                      <a:graphic xmlns:a="http://schemas.openxmlformats.org/drawingml/2006/main">
                        <a:graphicData uri="http://schemas.microsoft.com/office/word/2010/wordprocessingShape">
                          <wps:wsp>
                            <wps:cNvSpPr/>
                            <wps:spPr>
                              <a:xfrm>
                                <a:off x="0" y="0"/>
                                <a:ext cx="2562225" cy="510540"/>
                              </a:xfrm>
                              <a:prstGeom prst="wedgeRoundRectCallout">
                                <a:avLst>
                                  <a:gd name="adj1" fmla="val -54213"/>
                                  <a:gd name="adj2" fmla="val 44876"/>
                                  <a:gd name="adj3" fmla="val 16667"/>
                                </a:avLst>
                              </a:prstGeom>
                              <a:solidFill>
                                <a:sysClr val="window" lastClr="FFFFFF"/>
                              </a:solidFill>
                              <a:ln w="9525" cap="flat" cmpd="sng" algn="ctr">
                                <a:solidFill>
                                  <a:srgbClr val="A5A5A5"/>
                                </a:solidFill>
                                <a:prstDash val="solid"/>
                                <a:miter lim="800000"/>
                              </a:ln>
                              <a:effectLst/>
                            </wps:spPr>
                            <wps:txbx>
                              <w:txbxContent>
                                <w:p w14:paraId="036814E6" w14:textId="30CD6882" w:rsidR="000E3F6C" w:rsidRPr="004643C7" w:rsidRDefault="000E3F6C" w:rsidP="000E3F6C">
                                  <w:pPr>
                                    <w:spacing w:after="120" w:line="240" w:lineRule="auto"/>
                                    <w:ind w:left="218" w:right="-220" w:hanging="218"/>
                                    <w:rPr>
                                      <w:rFonts w:ascii="Comic Sans MS" w:hAnsi="Comic Sans MS"/>
                                      <w:sz w:val="40"/>
                                      <w:szCs w:val="56"/>
                                    </w:rPr>
                                  </w:pPr>
                                  <w:r w:rsidRPr="004643C7">
                                    <w:rPr>
                                      <w:rFonts w:ascii="Comic Sans MS" w:hAnsi="Comic Sans MS"/>
                                      <w:sz w:val="40"/>
                                      <w:szCs w:val="56"/>
                                    </w:rPr>
                                    <w:t>H</w:t>
                                  </w:r>
                                  <w:r>
                                    <w:rPr>
                                      <w:rFonts w:ascii="Comic Sans MS" w:hAnsi="Comic Sans MS"/>
                                      <w:sz w:val="40"/>
                                      <w:szCs w:val="56"/>
                                    </w:rPr>
                                    <w:t>ello</w:t>
                                  </w:r>
                                  <w:r w:rsidRPr="004643C7">
                                    <w:rPr>
                                      <w:rFonts w:ascii="Comic Sans MS" w:hAnsi="Comic Sans MS"/>
                                      <w:sz w:val="40"/>
                                      <w:szCs w:val="56"/>
                                    </w:rPr>
                                    <w:t xml:space="preserve">. I’m </w:t>
                                  </w:r>
                                  <w:r w:rsidR="001961D1" w:rsidRPr="001961D1">
                                    <w:rPr>
                                      <w:rFonts w:ascii="Comic Sans MS" w:hAnsi="Comic Sans MS"/>
                                      <w:sz w:val="20"/>
                                      <w:szCs w:val="32"/>
                                    </w:rPr>
                                    <w:t>___</w:t>
                                  </w:r>
                                  <w:r w:rsidR="001961D1">
                                    <w:rPr>
                                      <w:rFonts w:ascii="Comic Sans MS" w:hAnsi="Comic Sans MS"/>
                                      <w:sz w:val="20"/>
                                      <w:szCs w:val="32"/>
                                    </w:rPr>
                                    <w:t>_____</w:t>
                                  </w:r>
                                  <w:r w:rsidR="001961D1" w:rsidRPr="001961D1">
                                    <w:rPr>
                                      <w:rFonts w:ascii="Comic Sans MS" w:hAnsi="Comic Sans MS"/>
                                      <w:sz w:val="20"/>
                                      <w:szCs w:val="32"/>
                                    </w:rPr>
                                    <w:t>__</w:t>
                                  </w:r>
                                  <w:r w:rsidR="001961D1">
                                    <w:rPr>
                                      <w:rFonts w:ascii="Comic Sans MS" w:hAnsi="Comic Sans MS"/>
                                      <w:sz w:val="20"/>
                                      <w:szCs w:val="32"/>
                                    </w:rPr>
                                    <w:t>___</w:t>
                                  </w:r>
                                  <w:r w:rsidR="001961D1" w:rsidRPr="001961D1">
                                    <w:rPr>
                                      <w:rFonts w:ascii="Comic Sans MS" w:hAnsi="Comic Sans MS"/>
                                      <w:sz w:val="20"/>
                                      <w:szCs w:val="32"/>
                                    </w:rPr>
                                    <w:t>_</w:t>
                                  </w:r>
                                  <w:r w:rsidR="001961D1" w:rsidRPr="004643C7">
                                    <w:rPr>
                                      <w:rFonts w:ascii="Comic Sans MS" w:hAnsi="Comic Sans MS"/>
                                      <w:sz w:val="40"/>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A1052" id="Speech Bubble: Rectangle with Corners Rounded 106" o:spid="_x0000_s1353" type="#_x0000_t62" style="position:absolute;margin-left:12.25pt;margin-top:10.7pt;width:201.75pt;height:40.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yKXrgIAAHUFAAAOAAAAZHJzL2Uyb0RvYy54bWysVN9P2zAQfp+0/8HyO6QJTYCKFFVFnSYh&#10;qICJZ9dxEk/+Ndtt0v31OzuhLYOnaanknn3nu+++u/PNbS8F2jHruFYlTs8nGDFFdcVVU+IfL6uz&#10;K4ycJ6oiQitW4j1z+Hb+9ctNZ2Ys060WFbMInCg360yJW+/NLEkcbZkk7lwbpkBZayuJh61tksqS&#10;DrxLkWSTSZF02lbGasqcg9O7QYnn0X9dM+of69oxj0SJAZuPq43rJqzJ/IbMGktMy+kIg/wDCkm4&#10;gqAHV3fEE7S1/IMryanVTtf+nGqZ6LrmlMUcIJt08lc2zy0xLOYC5DhzoMn9P7f0Yfds1hZo6Iyb&#10;ORBDFn1tZfgHfKiPZO0PZLHeIwqHWV5kWZZjREGXp5N8GtlMjreNdf4b0xIFocQdqxr2pLeqeoKy&#10;LIkQeusjaWR373xkr0KKSGgTUv1MMaqlgGLsiEBn+TRLL8ZqnRhlp0bT6dVl8dHm4tQmLYriMtgA&#10;zjEsSG9IAwanBa9WXIi42bulsAggAH6uKt1hJIjzcFjiVfxGZ++uCYW6El/nkR4CbV0L4oEpaaoS&#10;O9VgREQD80K9jQS8u+xsszkEXeTh91mMgPmOuHYAFz0MuUvuYaQElyW+moRvvC1UyIjFoQC+AwfH&#10;mgfJ95secUCYFmm4E842utqvLbJ6mBxn6IpD4HvgYE0sVAeGCsbfP8JSCw1Z61HCqNX292fnwR46&#10;GLQYdTB6QMmvLbEMqP2uoLev0yn0EvJxM80vM9jYU83mVKO2cqmhPNAvgC6Kwd6LN7G2Wr7CK7EI&#10;UUFFFIXYA/njZumHJwHeGcoWi2gG82mIv1fPhgbngbtA+Uv/SqwZW9rDMDzotzEdO2porqNtuKn0&#10;Yut1zQ+sD7yOJYDZjg05vkPh8TjdR6vjazn/AwAA//8DAFBLAwQUAAYACAAAACEAoBPEVd4AAAAJ&#10;AQAADwAAAGRycy9kb3ducmV2LnhtbEyPQUvDQBCF74L/YRnBi9hNQiohZlNUiFdpLdTjNJkmwexs&#10;yG7b1F/v9KSn4fE+3rxXrGY7qBNNvndsIF5EoIhr1/TcGth+Vo8ZKB+QGxwck4ELeViVtzcF5o07&#10;85pOm9AqCWGfo4EuhDHX2tcdWfQLNxKLd3CTxSByanUz4VnC7aCTKHrSFnuWDx2O9NZR/b05WgMf&#10;20v19UrID1n/Xo3Lw+4nnXfG3N/NL8+gAs3hD4ZrfakOpXTauyM3Xg0GknQppNw4BSV+mmSybS9g&#10;FGegy0L/X1D+AgAA//8DAFBLAQItABQABgAIAAAAIQC2gziS/gAAAOEBAAATAAAAAAAAAAAAAAAA&#10;AAAAAABbQ29udGVudF9UeXBlc10ueG1sUEsBAi0AFAAGAAgAAAAhADj9If/WAAAAlAEAAAsAAAAA&#10;AAAAAAAAAAAALwEAAF9yZWxzLy5yZWxzUEsBAi0AFAAGAAgAAAAhAEjnIpeuAgAAdQUAAA4AAAAA&#10;AAAAAAAAAAAALgIAAGRycy9lMm9Eb2MueG1sUEsBAi0AFAAGAAgAAAAhAKATxFXeAAAACQEAAA8A&#10;AAAAAAAAAAAAAAAACAUAAGRycy9kb3ducmV2LnhtbFBLBQYAAAAABAAEAPMAAAATBgAAAAA=&#10;" adj="-910,20493" fillcolor="window" strokecolor="#a5a5a5">
                      <v:textbox>
                        <w:txbxContent>
                          <w:p w14:paraId="036814E6" w14:textId="30CD6882" w:rsidR="000E3F6C" w:rsidRPr="004643C7" w:rsidRDefault="000E3F6C" w:rsidP="000E3F6C">
                            <w:pPr>
                              <w:spacing w:after="120" w:line="240" w:lineRule="auto"/>
                              <w:ind w:left="218" w:right="-220" w:hanging="218"/>
                              <w:rPr>
                                <w:rFonts w:ascii="Comic Sans MS" w:hAnsi="Comic Sans MS"/>
                                <w:sz w:val="40"/>
                                <w:szCs w:val="56"/>
                              </w:rPr>
                            </w:pPr>
                            <w:r w:rsidRPr="004643C7">
                              <w:rPr>
                                <w:rFonts w:ascii="Comic Sans MS" w:hAnsi="Comic Sans MS"/>
                                <w:sz w:val="40"/>
                                <w:szCs w:val="56"/>
                              </w:rPr>
                              <w:t>H</w:t>
                            </w:r>
                            <w:r>
                              <w:rPr>
                                <w:rFonts w:ascii="Comic Sans MS" w:hAnsi="Comic Sans MS"/>
                                <w:sz w:val="40"/>
                                <w:szCs w:val="56"/>
                              </w:rPr>
                              <w:t>ello</w:t>
                            </w:r>
                            <w:r w:rsidRPr="004643C7">
                              <w:rPr>
                                <w:rFonts w:ascii="Comic Sans MS" w:hAnsi="Comic Sans MS"/>
                                <w:sz w:val="40"/>
                                <w:szCs w:val="56"/>
                              </w:rPr>
                              <w:t xml:space="preserve">. I’m </w:t>
                            </w:r>
                            <w:r w:rsidR="001961D1" w:rsidRPr="001961D1">
                              <w:rPr>
                                <w:rFonts w:ascii="Comic Sans MS" w:hAnsi="Comic Sans MS"/>
                                <w:sz w:val="20"/>
                                <w:szCs w:val="32"/>
                              </w:rPr>
                              <w:t>___</w:t>
                            </w:r>
                            <w:r w:rsidR="001961D1">
                              <w:rPr>
                                <w:rFonts w:ascii="Comic Sans MS" w:hAnsi="Comic Sans MS"/>
                                <w:sz w:val="20"/>
                                <w:szCs w:val="32"/>
                              </w:rPr>
                              <w:t>_____</w:t>
                            </w:r>
                            <w:r w:rsidR="001961D1" w:rsidRPr="001961D1">
                              <w:rPr>
                                <w:rFonts w:ascii="Comic Sans MS" w:hAnsi="Comic Sans MS"/>
                                <w:sz w:val="20"/>
                                <w:szCs w:val="32"/>
                              </w:rPr>
                              <w:t>__</w:t>
                            </w:r>
                            <w:r w:rsidR="001961D1">
                              <w:rPr>
                                <w:rFonts w:ascii="Comic Sans MS" w:hAnsi="Comic Sans MS"/>
                                <w:sz w:val="20"/>
                                <w:szCs w:val="32"/>
                              </w:rPr>
                              <w:t>___</w:t>
                            </w:r>
                            <w:r w:rsidR="001961D1" w:rsidRPr="001961D1">
                              <w:rPr>
                                <w:rFonts w:ascii="Comic Sans MS" w:hAnsi="Comic Sans MS"/>
                                <w:sz w:val="20"/>
                                <w:szCs w:val="32"/>
                              </w:rPr>
                              <w:t>_</w:t>
                            </w:r>
                            <w:r w:rsidR="001961D1" w:rsidRPr="004643C7">
                              <w:rPr>
                                <w:rFonts w:ascii="Comic Sans MS" w:hAnsi="Comic Sans MS"/>
                                <w:sz w:val="40"/>
                                <w:szCs w:val="56"/>
                              </w:rPr>
                              <w:t>.</w:t>
                            </w:r>
                          </w:p>
                        </w:txbxContent>
                      </v:textbox>
                    </v:shape>
                  </w:pict>
                </mc:Fallback>
              </mc:AlternateContent>
            </w:r>
            <w:r w:rsidR="000E3F6C">
              <w:rPr>
                <w:noProof/>
              </w:rPr>
              <mc:AlternateContent>
                <mc:Choice Requires="wps">
                  <w:drawing>
                    <wp:anchor distT="0" distB="0" distL="114300" distR="114300" simplePos="0" relativeHeight="251708416" behindDoc="0" locked="0" layoutInCell="1" allowOverlap="1" wp14:anchorId="51243C21" wp14:editId="0448B9BE">
                      <wp:simplePos x="0" y="0"/>
                      <wp:positionH relativeFrom="column">
                        <wp:posOffset>848995</wp:posOffset>
                      </wp:positionH>
                      <wp:positionV relativeFrom="paragraph">
                        <wp:posOffset>746125</wp:posOffset>
                      </wp:positionV>
                      <wp:extent cx="1813560" cy="510540"/>
                      <wp:effectExtent l="266700" t="0" r="15240" b="22860"/>
                      <wp:wrapNone/>
                      <wp:docPr id="102" name="Speech Bubble: Rectangle with Corners Rounded 102"/>
                      <wp:cNvGraphicFramePr/>
                      <a:graphic xmlns:a="http://schemas.openxmlformats.org/drawingml/2006/main">
                        <a:graphicData uri="http://schemas.microsoft.com/office/word/2010/wordprocessingShape">
                          <wps:wsp>
                            <wps:cNvSpPr/>
                            <wps:spPr>
                              <a:xfrm>
                                <a:off x="0" y="0"/>
                                <a:ext cx="1813560" cy="510540"/>
                              </a:xfrm>
                              <a:prstGeom prst="wedgeRoundRectCallout">
                                <a:avLst>
                                  <a:gd name="adj1" fmla="val -63036"/>
                                  <a:gd name="adj2" fmla="val -17811"/>
                                  <a:gd name="adj3" fmla="val 16667"/>
                                </a:avLst>
                              </a:prstGeom>
                              <a:solidFill>
                                <a:sysClr val="window" lastClr="FFFFFF"/>
                              </a:solidFill>
                              <a:ln w="9525" cap="flat" cmpd="sng" algn="ctr">
                                <a:solidFill>
                                  <a:srgbClr val="A5A5A5"/>
                                </a:solidFill>
                                <a:prstDash val="solid"/>
                                <a:miter lim="800000"/>
                              </a:ln>
                              <a:effectLst/>
                            </wps:spPr>
                            <wps:txbx>
                              <w:txbxContent>
                                <w:p w14:paraId="4948A829" w14:textId="77777777" w:rsidR="000E3F6C" w:rsidRPr="004643C7" w:rsidRDefault="000E3F6C" w:rsidP="000E3F6C">
                                  <w:pPr>
                                    <w:spacing w:after="120" w:line="240" w:lineRule="auto"/>
                                    <w:ind w:left="218" w:right="-220" w:hanging="218"/>
                                    <w:rPr>
                                      <w:rFonts w:ascii="Comic Sans MS" w:hAnsi="Comic Sans MS"/>
                                      <w:sz w:val="40"/>
                                      <w:szCs w:val="56"/>
                                    </w:rPr>
                                  </w:pPr>
                                  <w:r>
                                    <w:rPr>
                                      <w:rFonts w:ascii="Comic Sans MS" w:hAnsi="Comic Sans MS"/>
                                      <w:sz w:val="40"/>
                                      <w:szCs w:val="56"/>
                                    </w:rPr>
                                    <w:t>Good thanks</w:t>
                                  </w:r>
                                  <w:r w:rsidRPr="004643C7">
                                    <w:rPr>
                                      <w:rFonts w:ascii="Comic Sans MS" w:hAnsi="Comic Sans MS"/>
                                      <w:sz w:val="40"/>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43C21" id="Speech Bubble: Rectangle with Corners Rounded 102" o:spid="_x0000_s1354" type="#_x0000_t62" style="position:absolute;margin-left:66.85pt;margin-top:58.75pt;width:142.8pt;height:40.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ts5rQIAAHYFAAAOAAAAZHJzL2Uyb0RvYy54bWysVFtP2zAUfp+0/2D5HZK0JJSKFFVFnSYh&#10;QMDEs+s4iSffZrtNul+/Yye0ZfA0LZXcY5/7dy7XN70UaMes41qVODtPMWKK6oqrpsQ/XtZnM4yc&#10;J6oiQitW4j1z+Gbx9ct1Z+ZsolstKmYRGFFu3pkSt96beZI42jJJ3Lk2TAGz1lYSD1fbJJUlHViX&#10;IpmkaZF02lbGasqcg9fbgYkX0X5dM+of6toxj0SJITYfTxvPTTiTxTWZN5aYltMxDPIPUUjCFTg9&#10;mLolnqCt5R9MSU6tdrr251TLRNc1pyzmANlk6V/ZPLfEsJgLgOPMASb3/8zS+92zebQAQ2fc3AEZ&#10;suhrK8M/xIf6CNb+ABbrPaLwmM2yaV4AphR4eZbmFxHN5KhtrPPfmJYoECXuWNWwJ71V1ROUZUWE&#10;0FsfQSO7O+cjehVSREKbkOpnhlEtBRRjRwQ6K6bptBirdSI0eSeUXc6y7KPQ9FQoK4riMshAoKNf&#10;oN5CDUE4LXi15kLEy96thEUQAyTAVaU7jARxHh5LvI7faOydmlCoK/FVPskBHwJ9XQvigZSmKrFT&#10;DUZENDAw1NuIwDtlZ5vNwekyD7/PfISYb4lrh+CihSF3yT3MlOCyxLM0fKO2UCEjFqcCAA8YHIse&#10;KN9vesQhwqyYBJ3wttHV/tEiq4fRcYauOTi+AwweiYXyQAfA/PsHOGqhIWs9Uhi12v7+7D3IQwsD&#10;F6MOZg8g+bUllgG03xU091V2Ac2EfLxc5JcTuNhTzuaUo7ZypaE80DAQXSSDvBdvZG21fIU1sQxe&#10;gUUUBd8D+ONl5YedAIuGsuUyisGAGuLv1LOhwXjALkD+0r8Sa8ae9jAN9/ptTseOGprrKBs0lV5u&#10;va75AfUB17EEMNyxIcdFFLbH6T1KHdfl4g8AAAD//wMAUEsDBBQABgAIAAAAIQC81frK4AAAAAsB&#10;AAAPAAAAZHJzL2Rvd25yZXYueG1sTI/BTsMwEETvSPyDtUjcqBMCTR3iVKhS1SNqqUSPbmySQLyO&#10;bLc1fD3LCW47u6PZN/Uy2ZGdjQ+DQwn5LANmsHV6wE7C/nV9twAWokKtRodGwpcJsGyur2pVaXfB&#10;rTnvYscoBEOlJPQxThXnoe2NVWHmJoN0e3feqkjSd1x7daFwO/L7LJtzqwakD72azKo37efuZCW8&#10;bcQ+P2xxmG9eutX6+0Ok5IWUtzfp+QlYNCn+meEXn9ChIaajO6EObCRdFCVZacjLR2DkeMhFAexI&#10;G1EK4E3N/3dofgAAAP//AwBQSwECLQAUAAYACAAAACEAtoM4kv4AAADhAQAAEwAAAAAAAAAAAAAA&#10;AAAAAAAAW0NvbnRlbnRfVHlwZXNdLnhtbFBLAQItABQABgAIAAAAIQA4/SH/1gAAAJQBAAALAAAA&#10;AAAAAAAAAAAAAC8BAABfcmVscy8ucmVsc1BLAQItABQABgAIAAAAIQAG7ts5rQIAAHYFAAAOAAAA&#10;AAAAAAAAAAAAAC4CAABkcnMvZTJvRG9jLnhtbFBLAQItABQABgAIAAAAIQC81frK4AAAAAsBAAAP&#10;AAAAAAAAAAAAAAAAAAcFAABkcnMvZG93bnJldi54bWxQSwUGAAAAAAQABADzAAAAFAYAAAAA&#10;" adj="-2816,6953" fillcolor="window" strokecolor="#a5a5a5">
                      <v:textbox>
                        <w:txbxContent>
                          <w:p w14:paraId="4948A829" w14:textId="77777777" w:rsidR="000E3F6C" w:rsidRPr="004643C7" w:rsidRDefault="000E3F6C" w:rsidP="000E3F6C">
                            <w:pPr>
                              <w:spacing w:after="120" w:line="240" w:lineRule="auto"/>
                              <w:ind w:left="218" w:right="-220" w:hanging="218"/>
                              <w:rPr>
                                <w:rFonts w:ascii="Comic Sans MS" w:hAnsi="Comic Sans MS"/>
                                <w:sz w:val="40"/>
                                <w:szCs w:val="56"/>
                              </w:rPr>
                            </w:pPr>
                            <w:r>
                              <w:rPr>
                                <w:rFonts w:ascii="Comic Sans MS" w:hAnsi="Comic Sans MS"/>
                                <w:sz w:val="40"/>
                                <w:szCs w:val="56"/>
                              </w:rPr>
                              <w:t>Good thanks</w:t>
                            </w:r>
                            <w:r w:rsidRPr="004643C7">
                              <w:rPr>
                                <w:rFonts w:ascii="Comic Sans MS" w:hAnsi="Comic Sans MS"/>
                                <w:sz w:val="40"/>
                                <w:szCs w:val="56"/>
                              </w:rPr>
                              <w:t>.</w:t>
                            </w:r>
                          </w:p>
                        </w:txbxContent>
                      </v:textbox>
                    </v:shape>
                  </w:pict>
                </mc:Fallback>
              </mc:AlternateContent>
            </w:r>
          </w:p>
        </w:tc>
      </w:tr>
    </w:tbl>
    <w:p w14:paraId="46B4A49E" w14:textId="1549602D" w:rsidR="00AD6DA4" w:rsidRPr="00AD6DA4" w:rsidRDefault="000E3F6C" w:rsidP="00DB24A8">
      <w:pPr>
        <w:rPr>
          <w:rFonts w:cstheme="minorHAnsi"/>
          <w:sz w:val="24"/>
          <w:szCs w:val="24"/>
        </w:rPr>
      </w:pPr>
      <w:r>
        <w:rPr>
          <w:rFonts w:cstheme="minorHAnsi"/>
          <w:sz w:val="24"/>
          <w:szCs w:val="24"/>
        </w:rPr>
        <w:br w:type="page"/>
      </w:r>
    </w:p>
    <w:p w14:paraId="263FE88C" w14:textId="3EB6E306" w:rsidR="00F11C4F" w:rsidRDefault="00307639">
      <w:pPr>
        <w:rPr>
          <w:rFonts w:cstheme="minorHAnsi"/>
          <w:sz w:val="24"/>
          <w:szCs w:val="24"/>
        </w:rPr>
      </w:pPr>
      <w:r>
        <w:rPr>
          <w:noProof/>
        </w:rPr>
        <w:lastRenderedPageBreak/>
        <mc:AlternateContent>
          <mc:Choice Requires="wps">
            <w:drawing>
              <wp:anchor distT="0" distB="0" distL="114300" distR="114300" simplePos="0" relativeHeight="251653120" behindDoc="0" locked="0" layoutInCell="1" allowOverlap="1" wp14:anchorId="5D1196BB" wp14:editId="1A1E97B1">
                <wp:simplePos x="0" y="0"/>
                <wp:positionH relativeFrom="page">
                  <wp:align>center</wp:align>
                </wp:positionH>
                <wp:positionV relativeFrom="paragraph">
                  <wp:posOffset>179070</wp:posOffset>
                </wp:positionV>
                <wp:extent cx="1828800" cy="5882640"/>
                <wp:effectExtent l="0" t="0" r="13335" b="22860"/>
                <wp:wrapSquare wrapText="bothSides"/>
                <wp:docPr id="94" name="Text Box 94"/>
                <wp:cNvGraphicFramePr/>
                <a:graphic xmlns:a="http://schemas.openxmlformats.org/drawingml/2006/main">
                  <a:graphicData uri="http://schemas.microsoft.com/office/word/2010/wordprocessingShape">
                    <wps:wsp>
                      <wps:cNvSpPr txBox="1"/>
                      <wps:spPr>
                        <a:xfrm>
                          <a:off x="0" y="0"/>
                          <a:ext cx="1828800" cy="5882640"/>
                        </a:xfrm>
                        <a:prstGeom prst="rect">
                          <a:avLst/>
                        </a:prstGeom>
                        <a:solidFill>
                          <a:srgbClr val="FBFBFB"/>
                        </a:solidFill>
                        <a:ln w="6350">
                          <a:solidFill>
                            <a:prstClr val="black"/>
                          </a:solidFill>
                        </a:ln>
                      </wps:spPr>
                      <wps:txbx>
                        <w:txbxContent>
                          <w:p w14:paraId="17849F13" w14:textId="32C2E503" w:rsidR="00F11C4F" w:rsidRPr="00307639" w:rsidRDefault="00DB24A8">
                            <w:pPr>
                              <w:rPr>
                                <w:rFonts w:cstheme="minorHAnsi"/>
                                <w:b/>
                                <w:bCs/>
                                <w:sz w:val="32"/>
                                <w:szCs w:val="32"/>
                              </w:rPr>
                            </w:pPr>
                            <w:r w:rsidRPr="00307639">
                              <w:rPr>
                                <w:rFonts w:cstheme="minorHAnsi"/>
                                <w:b/>
                                <w:bCs/>
                                <w:sz w:val="32"/>
                                <w:szCs w:val="32"/>
                              </w:rPr>
                              <w:t>Giving information - Names</w:t>
                            </w:r>
                          </w:p>
                          <w:p w14:paraId="1B3B3316" w14:textId="45C87E83" w:rsidR="00F11C4F" w:rsidRPr="00307639" w:rsidRDefault="00F11C4F" w:rsidP="00165DC1">
                            <w:pPr>
                              <w:pStyle w:val="ListParagraph"/>
                              <w:numPr>
                                <w:ilvl w:val="0"/>
                                <w:numId w:val="39"/>
                              </w:numPr>
                              <w:rPr>
                                <w:rFonts w:cstheme="minorHAnsi"/>
                                <w:b/>
                                <w:bCs/>
                                <w:szCs w:val="28"/>
                              </w:rPr>
                            </w:pPr>
                            <w:r w:rsidRPr="00307639">
                              <w:rPr>
                                <w:rFonts w:cstheme="minorHAnsi"/>
                                <w:b/>
                                <w:bCs/>
                                <w:sz w:val="28"/>
                                <w:szCs w:val="36"/>
                              </w:rPr>
                              <w:t>First names</w:t>
                            </w:r>
                            <w:r w:rsidR="004F5760" w:rsidRPr="00307639">
                              <w:rPr>
                                <w:rFonts w:cstheme="minorHAnsi"/>
                                <w:b/>
                                <w:bCs/>
                                <w:sz w:val="28"/>
                                <w:szCs w:val="36"/>
                              </w:rPr>
                              <w:t xml:space="preserve"> of people</w:t>
                            </w:r>
                          </w:p>
                          <w:p w14:paraId="209BDBC4" w14:textId="2D27B060" w:rsidR="00F11C4F" w:rsidRPr="00F11C4F" w:rsidRDefault="00F11C4F">
                            <w:pPr>
                              <w:rPr>
                                <w:rFonts w:cstheme="minorHAnsi"/>
                                <w:szCs w:val="28"/>
                              </w:rPr>
                            </w:pPr>
                            <w:r w:rsidRPr="00F11C4F">
                              <w:rPr>
                                <w:rFonts w:cstheme="minorHAnsi"/>
                                <w:szCs w:val="28"/>
                              </w:rPr>
                              <w:t xml:space="preserve">See activities for practising the </w:t>
                            </w:r>
                            <w:r>
                              <w:rPr>
                                <w:rFonts w:cstheme="minorHAnsi"/>
                                <w:szCs w:val="28"/>
                              </w:rPr>
                              <w:t xml:space="preserve">first </w:t>
                            </w:r>
                            <w:r w:rsidRPr="00F11C4F">
                              <w:rPr>
                                <w:rFonts w:cstheme="minorHAnsi"/>
                                <w:szCs w:val="28"/>
                              </w:rPr>
                              <w:t xml:space="preserve">names of </w:t>
                            </w:r>
                            <w:r w:rsidR="004F5760">
                              <w:rPr>
                                <w:rFonts w:cstheme="minorHAnsi"/>
                                <w:szCs w:val="28"/>
                              </w:rPr>
                              <w:t xml:space="preserve">students and teachers </w:t>
                            </w:r>
                            <w:r w:rsidR="009C5DC4">
                              <w:rPr>
                                <w:rFonts w:cstheme="minorHAnsi"/>
                                <w:szCs w:val="28"/>
                              </w:rPr>
                              <w:br/>
                            </w:r>
                            <w:r w:rsidRPr="00F11C4F">
                              <w:rPr>
                                <w:rFonts w:cstheme="minorHAnsi"/>
                                <w:szCs w:val="28"/>
                              </w:rPr>
                              <w:t xml:space="preserve">on page 5. </w:t>
                            </w:r>
                          </w:p>
                          <w:p w14:paraId="43C762F9" w14:textId="77777777" w:rsidR="00F11C4F" w:rsidRPr="00193E92" w:rsidRDefault="00F11C4F">
                            <w:pPr>
                              <w:rPr>
                                <w:rFonts w:cstheme="minorHAnsi"/>
                                <w:b/>
                                <w:bCs/>
                                <w:sz w:val="2"/>
                                <w:szCs w:val="2"/>
                              </w:rPr>
                            </w:pPr>
                          </w:p>
                          <w:p w14:paraId="40E07E5F" w14:textId="57F4F942" w:rsidR="00F11C4F" w:rsidRDefault="00307639" w:rsidP="00165DC1">
                            <w:pPr>
                              <w:pStyle w:val="ListParagraph"/>
                              <w:numPr>
                                <w:ilvl w:val="0"/>
                                <w:numId w:val="39"/>
                              </w:numPr>
                              <w:spacing w:after="120"/>
                              <w:rPr>
                                <w:rFonts w:cstheme="minorHAnsi"/>
                                <w:b/>
                                <w:bCs/>
                                <w:sz w:val="28"/>
                                <w:szCs w:val="28"/>
                              </w:rPr>
                            </w:pPr>
                            <w:r>
                              <w:rPr>
                                <w:rFonts w:cstheme="minorHAnsi"/>
                                <w:b/>
                                <w:bCs/>
                                <w:sz w:val="28"/>
                                <w:szCs w:val="28"/>
                              </w:rPr>
                              <w:t>S</w:t>
                            </w:r>
                            <w:r w:rsidR="00F11C4F" w:rsidRPr="004F5760">
                              <w:rPr>
                                <w:rFonts w:cstheme="minorHAnsi"/>
                                <w:b/>
                                <w:bCs/>
                                <w:sz w:val="28"/>
                                <w:szCs w:val="28"/>
                              </w:rPr>
                              <w:t>uburbs</w:t>
                            </w:r>
                            <w:r>
                              <w:rPr>
                                <w:rFonts w:cstheme="minorHAnsi"/>
                                <w:b/>
                                <w:bCs/>
                                <w:sz w:val="28"/>
                                <w:szCs w:val="28"/>
                              </w:rPr>
                              <w:t xml:space="preserve"> or Towns</w:t>
                            </w:r>
                          </w:p>
                          <w:p w14:paraId="6C0B4DA3" w14:textId="77777777" w:rsidR="00A7420B" w:rsidRPr="00A7420B" w:rsidRDefault="00A7420B" w:rsidP="00A7420B">
                            <w:pPr>
                              <w:pStyle w:val="ListParagraph"/>
                              <w:spacing w:after="120"/>
                              <w:rPr>
                                <w:rFonts w:cstheme="minorHAnsi"/>
                                <w:b/>
                                <w:bCs/>
                                <w:sz w:val="12"/>
                                <w:szCs w:val="12"/>
                              </w:rPr>
                            </w:pPr>
                          </w:p>
                          <w:p w14:paraId="302B77F6" w14:textId="7954B8BE" w:rsidR="00307639" w:rsidRPr="00307639" w:rsidRDefault="00307639" w:rsidP="004D2C75">
                            <w:pPr>
                              <w:pStyle w:val="ListParagraph"/>
                              <w:spacing w:after="0"/>
                              <w:ind w:firstLine="131"/>
                              <w:rPr>
                                <w:rFonts w:cstheme="minorHAnsi"/>
                                <w:b/>
                                <w:bCs/>
                                <w:i/>
                                <w:iCs/>
                                <w:sz w:val="28"/>
                                <w:szCs w:val="28"/>
                              </w:rPr>
                            </w:pPr>
                            <w:r w:rsidRPr="00307639">
                              <w:rPr>
                                <w:rFonts w:cstheme="minorHAnsi"/>
                                <w:b/>
                                <w:bCs/>
                                <w:i/>
                                <w:iCs/>
                                <w:sz w:val="28"/>
                                <w:szCs w:val="28"/>
                              </w:rPr>
                              <w:t>Syllables</w:t>
                            </w:r>
                          </w:p>
                          <w:p w14:paraId="1E3CC3D3" w14:textId="4A3CA9E9" w:rsidR="00307639" w:rsidRDefault="004F5760" w:rsidP="00165DC1">
                            <w:pPr>
                              <w:pStyle w:val="ListParagraph"/>
                              <w:numPr>
                                <w:ilvl w:val="0"/>
                                <w:numId w:val="40"/>
                              </w:numPr>
                              <w:spacing w:before="120" w:after="0"/>
                              <w:ind w:right="133"/>
                              <w:rPr>
                                <w:rFonts w:cstheme="minorHAnsi"/>
                                <w:sz w:val="28"/>
                                <w:szCs w:val="36"/>
                              </w:rPr>
                            </w:pPr>
                            <w:r w:rsidRPr="004F5760">
                              <w:rPr>
                                <w:rFonts w:cstheme="minorHAnsi"/>
                                <w:sz w:val="28"/>
                                <w:szCs w:val="36"/>
                              </w:rPr>
                              <w:t>Elicit the names of the suburbs or towns where students live</w:t>
                            </w:r>
                            <w:r w:rsidR="00307639">
                              <w:rPr>
                                <w:rFonts w:cstheme="minorHAnsi"/>
                                <w:sz w:val="28"/>
                                <w:szCs w:val="36"/>
                              </w:rPr>
                              <w:t xml:space="preserve"> and </w:t>
                            </w:r>
                            <w:r w:rsidRPr="004F5760">
                              <w:rPr>
                                <w:rFonts w:cstheme="minorHAnsi"/>
                                <w:sz w:val="28"/>
                                <w:szCs w:val="36"/>
                              </w:rPr>
                              <w:t xml:space="preserve">  </w:t>
                            </w:r>
                            <w:r w:rsidR="00307639">
                              <w:rPr>
                                <w:rFonts w:cstheme="minorHAnsi"/>
                                <w:sz w:val="28"/>
                                <w:szCs w:val="36"/>
                              </w:rPr>
                              <w:t>w</w:t>
                            </w:r>
                            <w:r w:rsidRPr="004F5760">
                              <w:rPr>
                                <w:rFonts w:cstheme="minorHAnsi"/>
                                <w:sz w:val="28"/>
                                <w:szCs w:val="36"/>
                              </w:rPr>
                              <w:t xml:space="preserve">rite suburbs on the board in </w:t>
                            </w:r>
                            <w:r w:rsidR="00307639">
                              <w:rPr>
                                <w:rFonts w:cstheme="minorHAnsi"/>
                                <w:sz w:val="28"/>
                                <w:szCs w:val="36"/>
                              </w:rPr>
                              <w:t>columns</w:t>
                            </w:r>
                            <w:r w:rsidRPr="004F5760">
                              <w:rPr>
                                <w:rFonts w:cstheme="minorHAnsi"/>
                                <w:sz w:val="28"/>
                                <w:szCs w:val="36"/>
                              </w:rPr>
                              <w:t xml:space="preserve"> according to the number of syllables. </w:t>
                            </w:r>
                          </w:p>
                          <w:p w14:paraId="27CC8897" w14:textId="07D25B4C" w:rsidR="00307639" w:rsidRDefault="00307639" w:rsidP="00165DC1">
                            <w:pPr>
                              <w:pStyle w:val="ListParagraph"/>
                              <w:numPr>
                                <w:ilvl w:val="0"/>
                                <w:numId w:val="40"/>
                              </w:numPr>
                              <w:spacing w:before="120" w:after="0"/>
                              <w:ind w:right="133"/>
                              <w:rPr>
                                <w:rFonts w:cstheme="minorHAnsi"/>
                                <w:sz w:val="28"/>
                                <w:szCs w:val="36"/>
                              </w:rPr>
                            </w:pPr>
                            <w:r>
                              <w:rPr>
                                <w:rFonts w:cstheme="minorHAnsi"/>
                                <w:sz w:val="28"/>
                                <w:szCs w:val="36"/>
                              </w:rPr>
                              <w:t>Clap the syllables</w:t>
                            </w:r>
                            <w:r w:rsidR="009D6FCB">
                              <w:rPr>
                                <w:rFonts w:cstheme="minorHAnsi"/>
                                <w:sz w:val="28"/>
                                <w:szCs w:val="36"/>
                              </w:rPr>
                              <w:t>.</w:t>
                            </w:r>
                          </w:p>
                          <w:p w14:paraId="248AD4D5" w14:textId="77777777" w:rsidR="00A7420B" w:rsidRPr="00A7420B" w:rsidRDefault="00A7420B" w:rsidP="00A7420B">
                            <w:pPr>
                              <w:pStyle w:val="ListParagraph"/>
                              <w:spacing w:before="120" w:after="0"/>
                              <w:ind w:right="133"/>
                              <w:rPr>
                                <w:rFonts w:cstheme="minorHAnsi"/>
                                <w:sz w:val="10"/>
                                <w:szCs w:val="14"/>
                              </w:rPr>
                            </w:pPr>
                          </w:p>
                          <w:p w14:paraId="3947E682" w14:textId="20DC151D" w:rsidR="00307639" w:rsidRPr="00307639" w:rsidRDefault="00307639" w:rsidP="004D2C75">
                            <w:pPr>
                              <w:pStyle w:val="ListParagraph"/>
                              <w:spacing w:before="240" w:after="0"/>
                              <w:ind w:right="133" w:firstLine="273"/>
                              <w:rPr>
                                <w:rFonts w:cstheme="minorHAnsi"/>
                                <w:b/>
                                <w:bCs/>
                                <w:i/>
                                <w:iCs/>
                                <w:sz w:val="28"/>
                                <w:szCs w:val="36"/>
                              </w:rPr>
                            </w:pPr>
                            <w:r w:rsidRPr="00307639">
                              <w:rPr>
                                <w:rFonts w:cstheme="minorHAnsi"/>
                                <w:b/>
                                <w:bCs/>
                                <w:i/>
                                <w:iCs/>
                                <w:sz w:val="28"/>
                                <w:szCs w:val="36"/>
                              </w:rPr>
                              <w:t>Word stress</w:t>
                            </w:r>
                          </w:p>
                          <w:p w14:paraId="4F208ADE" w14:textId="2C053213" w:rsidR="00307639" w:rsidRDefault="00307639" w:rsidP="00165DC1">
                            <w:pPr>
                              <w:pStyle w:val="ListParagraph"/>
                              <w:numPr>
                                <w:ilvl w:val="0"/>
                                <w:numId w:val="40"/>
                              </w:numPr>
                              <w:spacing w:before="120" w:after="0"/>
                              <w:ind w:right="133"/>
                              <w:rPr>
                                <w:rFonts w:cstheme="minorHAnsi"/>
                                <w:sz w:val="28"/>
                                <w:szCs w:val="36"/>
                              </w:rPr>
                            </w:pPr>
                            <w:r>
                              <w:rPr>
                                <w:rFonts w:cstheme="minorHAnsi"/>
                                <w:sz w:val="28"/>
                                <w:szCs w:val="36"/>
                              </w:rPr>
                              <w:t>Organise the names of the suburbs or towns in columns on the board according to their stress patterns</w:t>
                            </w:r>
                            <w:r w:rsidR="009D6FCB">
                              <w:rPr>
                                <w:rFonts w:cstheme="minorHAnsi"/>
                                <w:sz w:val="28"/>
                                <w:szCs w:val="36"/>
                              </w:rPr>
                              <w:t>.</w:t>
                            </w:r>
                          </w:p>
                          <w:p w14:paraId="33EDF5FA" w14:textId="77777777" w:rsidR="00307639" w:rsidRDefault="00307639" w:rsidP="00165DC1">
                            <w:pPr>
                              <w:pStyle w:val="ListParagraph"/>
                              <w:numPr>
                                <w:ilvl w:val="0"/>
                                <w:numId w:val="40"/>
                              </w:numPr>
                              <w:spacing w:before="120" w:after="0"/>
                              <w:ind w:right="133"/>
                              <w:rPr>
                                <w:rFonts w:cstheme="minorHAnsi"/>
                                <w:sz w:val="28"/>
                                <w:szCs w:val="36"/>
                              </w:rPr>
                            </w:pPr>
                            <w:r w:rsidRPr="004F5760">
                              <w:rPr>
                                <w:rFonts w:cstheme="minorHAnsi"/>
                                <w:sz w:val="28"/>
                                <w:szCs w:val="36"/>
                              </w:rPr>
                              <w:t xml:space="preserve">Mark the main stress above the word with a large circle. </w:t>
                            </w:r>
                          </w:p>
                          <w:p w14:paraId="456E34C1" w14:textId="4B023B08" w:rsidR="004F5760" w:rsidRDefault="004F5760" w:rsidP="00165DC1">
                            <w:pPr>
                              <w:pStyle w:val="ListParagraph"/>
                              <w:numPr>
                                <w:ilvl w:val="0"/>
                                <w:numId w:val="40"/>
                              </w:numPr>
                              <w:spacing w:before="120" w:after="0"/>
                              <w:ind w:right="133"/>
                              <w:rPr>
                                <w:rFonts w:cstheme="minorHAnsi"/>
                                <w:sz w:val="28"/>
                                <w:szCs w:val="36"/>
                              </w:rPr>
                            </w:pPr>
                            <w:r w:rsidRPr="004F5760">
                              <w:rPr>
                                <w:rFonts w:cstheme="minorHAnsi"/>
                                <w:sz w:val="28"/>
                                <w:szCs w:val="36"/>
                              </w:rPr>
                              <w:t xml:space="preserve">Clap, stamp feet or stretch a rubber band to feel the stress. </w:t>
                            </w:r>
                          </w:p>
                          <w:p w14:paraId="2FEAB4BE" w14:textId="3DF2CB0E" w:rsidR="004F5760" w:rsidRPr="00307639" w:rsidRDefault="001961D1" w:rsidP="00165DC1">
                            <w:pPr>
                              <w:pStyle w:val="ListParagraph"/>
                              <w:numPr>
                                <w:ilvl w:val="0"/>
                                <w:numId w:val="40"/>
                              </w:numPr>
                              <w:spacing w:before="120" w:after="0"/>
                              <w:ind w:right="133"/>
                              <w:rPr>
                                <w:rFonts w:cstheme="minorHAnsi"/>
                                <w:sz w:val="36"/>
                                <w:szCs w:val="44"/>
                              </w:rPr>
                            </w:pPr>
                            <w:r>
                              <w:rPr>
                                <w:rFonts w:cstheme="minorHAnsi"/>
                                <w:sz w:val="28"/>
                                <w:szCs w:val="36"/>
                              </w:rPr>
                              <w:t>Choose one suburb. Ask</w:t>
                            </w:r>
                            <w:r w:rsidR="004F5760" w:rsidRPr="00307639">
                              <w:rPr>
                                <w:rFonts w:cstheme="minorHAnsi"/>
                                <w:sz w:val="28"/>
                                <w:szCs w:val="36"/>
                              </w:rPr>
                              <w:t xml:space="preserve"> students to move around the room saying the name of the suburb</w:t>
                            </w:r>
                            <w:r>
                              <w:rPr>
                                <w:rFonts w:cstheme="minorHAnsi"/>
                                <w:sz w:val="28"/>
                                <w:szCs w:val="36"/>
                              </w:rPr>
                              <w:t>, stressing the strong syllable</w:t>
                            </w:r>
                            <w:r w:rsidR="004F5760" w:rsidRPr="00307639">
                              <w:rPr>
                                <w:rFonts w:cstheme="minorHAnsi"/>
                                <w:sz w:val="28"/>
                                <w:szCs w:val="36"/>
                              </w:rPr>
                              <w:t>.</w:t>
                            </w:r>
                          </w:p>
                          <w:p w14:paraId="0AB50BCD" w14:textId="77777777" w:rsidR="004D2C75" w:rsidRPr="00307639" w:rsidRDefault="004D2C75" w:rsidP="004D2C75">
                            <w:pPr>
                              <w:pStyle w:val="ListParagraph"/>
                              <w:ind w:left="709"/>
                              <w:rPr>
                                <w:rFonts w:cstheme="minorHAnsi"/>
                                <w:szCs w:val="28"/>
                              </w:rPr>
                            </w:pPr>
                          </w:p>
                          <w:p w14:paraId="403FE985" w14:textId="77777777" w:rsidR="00307639" w:rsidRPr="00193E92" w:rsidRDefault="00307639" w:rsidP="00307639">
                            <w:pPr>
                              <w:pStyle w:val="ListParagraph"/>
                              <w:rPr>
                                <w:rFonts w:cstheme="minorHAnsi"/>
                                <w:sz w:val="28"/>
                                <w:szCs w:val="36"/>
                              </w:rPr>
                            </w:pPr>
                          </w:p>
                          <w:p w14:paraId="290C4642" w14:textId="728B5224" w:rsidR="00F11C4F" w:rsidRDefault="00307639" w:rsidP="00165DC1">
                            <w:pPr>
                              <w:pStyle w:val="ListParagraph"/>
                              <w:numPr>
                                <w:ilvl w:val="0"/>
                                <w:numId w:val="39"/>
                              </w:numPr>
                              <w:spacing w:before="360" w:after="0"/>
                              <w:ind w:right="133"/>
                              <w:rPr>
                                <w:rFonts w:cstheme="minorHAnsi"/>
                                <w:b/>
                                <w:bCs/>
                                <w:sz w:val="28"/>
                                <w:szCs w:val="28"/>
                              </w:rPr>
                            </w:pPr>
                            <w:r w:rsidRPr="00307639">
                              <w:rPr>
                                <w:rFonts w:cstheme="minorHAnsi"/>
                                <w:b/>
                                <w:bCs/>
                                <w:sz w:val="28"/>
                                <w:szCs w:val="28"/>
                              </w:rPr>
                              <w:t>Street names</w:t>
                            </w:r>
                          </w:p>
                          <w:p w14:paraId="65DB191A" w14:textId="2B1C1C10" w:rsidR="00307639" w:rsidRPr="00307639" w:rsidRDefault="00307639" w:rsidP="00307639">
                            <w:pPr>
                              <w:pStyle w:val="ListParagraph"/>
                              <w:spacing w:before="360" w:after="0"/>
                              <w:ind w:right="133"/>
                              <w:rPr>
                                <w:rFonts w:cstheme="minorHAnsi"/>
                                <w:sz w:val="28"/>
                                <w:szCs w:val="28"/>
                              </w:rPr>
                            </w:pPr>
                            <w:r w:rsidRPr="00307639">
                              <w:rPr>
                                <w:rFonts w:cstheme="minorHAnsi"/>
                                <w:sz w:val="28"/>
                                <w:szCs w:val="28"/>
                              </w:rPr>
                              <w:t>Repeat the above exercises for street names.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1196BB" id="Text Box 94" o:spid="_x0000_s1355" type="#_x0000_t202" style="position:absolute;margin-left:0;margin-top:14.1pt;width:2in;height:463.2pt;z-index:251653120;visibility:visible;mso-wrap-style:non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8PAIAAIUEAAAOAAAAZHJzL2Uyb0RvYy54bWysVE1v2zAMvQ/YfxB0X+ykSeYZcYo0RYYB&#10;RVsgHXqWZSk2JouCpMTOfv0o5bPtTsMQQCFF6pF8JD277VtFdsK6BnRBh4OUEqE5VI3eFPTny+pL&#10;RonzTFdMgRYF3QtHb+efP806k4sR1KAqYQmCaJd3pqC19yZPEsdr0TI3ACM0GiXYlnlU7SapLOsQ&#10;vVXJKE2nSQe2Mha4cA5v7w9GOo/4Ugrun6R0whNVUMzNx9PGswxnMp+xfGOZqRt+TIP9QxYtazQG&#10;PUPdM8/I1jYfoNqGW3Ag/YBDm4CUDRexBqxmmL6rZl0zI2ItSI4zZ5rc/4Plj7u1ebbE93fQYwMD&#10;IZ1xucPLUE8vbRv+MVOCdqRwf6ZN9J7w8CgbZVmKJo62SZaNpuNIbHJ5bqzz3wW0JAgFtdiXSBfb&#10;PTiPIdH15BKiOVBNtWqUiordlEtlyY5hD1d34ReyxCdv3JQmXUGnN5M0Ir+xBewzRKkY//URAfGU&#10;RthL9UHyfdmTpsIipzcnbkqo9kiZhcM0OcNXDQZ4YM4/M4vjg1TgSvgnPKQCzAqOEiU12N9/uw/+&#10;2FW0UtLhOBZU475Qon5o7Pa34RgpJT4q48nXESr22lJeW/S2XQJyNcTVMzyKwd+rkygttK+4N4sQ&#10;E01Mc4xcUH8Sl/6wIrh3XCwW0Qnn1TD/oNeGB+jQmUDrS//KrDn21eNIPMJpbFn+rr0H3/BSw2Lr&#10;QTax94HnA6dH+nHWY3+PexmW6VqPXpevx/wPAAAA//8DAFBLAwQUAAYACAAAACEAFne4b9wAAAAH&#10;AQAADwAAAGRycy9kb3ducmV2LnhtbEyPwU7DMBBE70j8g7VI3KiDVUJIs6lQUW4VEgXuTuzGgXgd&#10;2U4b+HrMCY47M5p5W20XO7KT9mFwhHC7yoBp6pwaqEd4e21uCmAhSlJydKQRvnSAbX15UclSuTO9&#10;6NMh9iyVUCglgolxKjkPndFWhpWbNCXv6LyVMZ2+58rLcyq3IxdZlnMrB0oLRk56Z3T3eZgtwvv9&#10;ejb9vvGteN5971XTfeRPAfH6anncAIt6iX9h+MVP6FAnptbNpAIbEdIjEUEUAlhyRVEkoUV4uFvn&#10;wOuK/+evfwAAAP//AwBQSwECLQAUAAYACAAAACEAtoM4kv4AAADhAQAAEwAAAAAAAAAAAAAAAAAA&#10;AAAAW0NvbnRlbnRfVHlwZXNdLnhtbFBLAQItABQABgAIAAAAIQA4/SH/1gAAAJQBAAALAAAAAAAA&#10;AAAAAAAAAC8BAABfcmVscy8ucmVsc1BLAQItABQABgAIAAAAIQCch+w8PAIAAIUEAAAOAAAAAAAA&#10;AAAAAAAAAC4CAABkcnMvZTJvRG9jLnhtbFBLAQItABQABgAIAAAAIQAWd7hv3AAAAAcBAAAPAAAA&#10;AAAAAAAAAAAAAJYEAABkcnMvZG93bnJldi54bWxQSwUGAAAAAAQABADzAAAAnwUAAAAA&#10;" fillcolor="#fbfbfb" strokeweight=".5pt">
                <v:textbox>
                  <w:txbxContent>
                    <w:p w14:paraId="17849F13" w14:textId="32C2E503" w:rsidR="00F11C4F" w:rsidRPr="00307639" w:rsidRDefault="00DB24A8">
                      <w:pPr>
                        <w:rPr>
                          <w:rFonts w:cstheme="minorHAnsi"/>
                          <w:b/>
                          <w:bCs/>
                          <w:sz w:val="32"/>
                          <w:szCs w:val="32"/>
                        </w:rPr>
                      </w:pPr>
                      <w:r w:rsidRPr="00307639">
                        <w:rPr>
                          <w:rFonts w:cstheme="minorHAnsi"/>
                          <w:b/>
                          <w:bCs/>
                          <w:sz w:val="32"/>
                          <w:szCs w:val="32"/>
                        </w:rPr>
                        <w:t>Giving information - Names</w:t>
                      </w:r>
                    </w:p>
                    <w:p w14:paraId="1B3B3316" w14:textId="45C87E83" w:rsidR="00F11C4F" w:rsidRPr="00307639" w:rsidRDefault="00F11C4F" w:rsidP="00165DC1">
                      <w:pPr>
                        <w:pStyle w:val="ListParagraph"/>
                        <w:numPr>
                          <w:ilvl w:val="0"/>
                          <w:numId w:val="39"/>
                        </w:numPr>
                        <w:rPr>
                          <w:rFonts w:cstheme="minorHAnsi"/>
                          <w:b/>
                          <w:bCs/>
                          <w:szCs w:val="28"/>
                        </w:rPr>
                      </w:pPr>
                      <w:r w:rsidRPr="00307639">
                        <w:rPr>
                          <w:rFonts w:cstheme="minorHAnsi"/>
                          <w:b/>
                          <w:bCs/>
                          <w:sz w:val="28"/>
                          <w:szCs w:val="36"/>
                        </w:rPr>
                        <w:t>First names</w:t>
                      </w:r>
                      <w:r w:rsidR="004F5760" w:rsidRPr="00307639">
                        <w:rPr>
                          <w:rFonts w:cstheme="minorHAnsi"/>
                          <w:b/>
                          <w:bCs/>
                          <w:sz w:val="28"/>
                          <w:szCs w:val="36"/>
                        </w:rPr>
                        <w:t xml:space="preserve"> of people</w:t>
                      </w:r>
                    </w:p>
                    <w:p w14:paraId="209BDBC4" w14:textId="2D27B060" w:rsidR="00F11C4F" w:rsidRPr="00F11C4F" w:rsidRDefault="00F11C4F">
                      <w:pPr>
                        <w:rPr>
                          <w:rFonts w:cstheme="minorHAnsi"/>
                          <w:szCs w:val="28"/>
                        </w:rPr>
                      </w:pPr>
                      <w:r w:rsidRPr="00F11C4F">
                        <w:rPr>
                          <w:rFonts w:cstheme="minorHAnsi"/>
                          <w:szCs w:val="28"/>
                        </w:rPr>
                        <w:t xml:space="preserve">See activities for practising the </w:t>
                      </w:r>
                      <w:r>
                        <w:rPr>
                          <w:rFonts w:cstheme="minorHAnsi"/>
                          <w:szCs w:val="28"/>
                        </w:rPr>
                        <w:t xml:space="preserve">first </w:t>
                      </w:r>
                      <w:r w:rsidRPr="00F11C4F">
                        <w:rPr>
                          <w:rFonts w:cstheme="minorHAnsi"/>
                          <w:szCs w:val="28"/>
                        </w:rPr>
                        <w:t xml:space="preserve">names of </w:t>
                      </w:r>
                      <w:r w:rsidR="004F5760">
                        <w:rPr>
                          <w:rFonts w:cstheme="minorHAnsi"/>
                          <w:szCs w:val="28"/>
                        </w:rPr>
                        <w:t xml:space="preserve">students and teachers </w:t>
                      </w:r>
                      <w:r w:rsidR="009C5DC4">
                        <w:rPr>
                          <w:rFonts w:cstheme="minorHAnsi"/>
                          <w:szCs w:val="28"/>
                        </w:rPr>
                        <w:br/>
                      </w:r>
                      <w:r w:rsidRPr="00F11C4F">
                        <w:rPr>
                          <w:rFonts w:cstheme="minorHAnsi"/>
                          <w:szCs w:val="28"/>
                        </w:rPr>
                        <w:t xml:space="preserve">on page 5. </w:t>
                      </w:r>
                    </w:p>
                    <w:p w14:paraId="43C762F9" w14:textId="77777777" w:rsidR="00F11C4F" w:rsidRPr="00193E92" w:rsidRDefault="00F11C4F">
                      <w:pPr>
                        <w:rPr>
                          <w:rFonts w:cstheme="minorHAnsi"/>
                          <w:b/>
                          <w:bCs/>
                          <w:sz w:val="2"/>
                          <w:szCs w:val="2"/>
                        </w:rPr>
                      </w:pPr>
                    </w:p>
                    <w:p w14:paraId="40E07E5F" w14:textId="57F4F942" w:rsidR="00F11C4F" w:rsidRDefault="00307639" w:rsidP="00165DC1">
                      <w:pPr>
                        <w:pStyle w:val="ListParagraph"/>
                        <w:numPr>
                          <w:ilvl w:val="0"/>
                          <w:numId w:val="39"/>
                        </w:numPr>
                        <w:spacing w:after="120"/>
                        <w:rPr>
                          <w:rFonts w:cstheme="minorHAnsi"/>
                          <w:b/>
                          <w:bCs/>
                          <w:sz w:val="28"/>
                          <w:szCs w:val="28"/>
                        </w:rPr>
                      </w:pPr>
                      <w:r>
                        <w:rPr>
                          <w:rFonts w:cstheme="minorHAnsi"/>
                          <w:b/>
                          <w:bCs/>
                          <w:sz w:val="28"/>
                          <w:szCs w:val="28"/>
                        </w:rPr>
                        <w:t>S</w:t>
                      </w:r>
                      <w:r w:rsidR="00F11C4F" w:rsidRPr="004F5760">
                        <w:rPr>
                          <w:rFonts w:cstheme="minorHAnsi"/>
                          <w:b/>
                          <w:bCs/>
                          <w:sz w:val="28"/>
                          <w:szCs w:val="28"/>
                        </w:rPr>
                        <w:t>uburbs</w:t>
                      </w:r>
                      <w:r>
                        <w:rPr>
                          <w:rFonts w:cstheme="minorHAnsi"/>
                          <w:b/>
                          <w:bCs/>
                          <w:sz w:val="28"/>
                          <w:szCs w:val="28"/>
                        </w:rPr>
                        <w:t xml:space="preserve"> or Towns</w:t>
                      </w:r>
                    </w:p>
                    <w:p w14:paraId="6C0B4DA3" w14:textId="77777777" w:rsidR="00A7420B" w:rsidRPr="00A7420B" w:rsidRDefault="00A7420B" w:rsidP="00A7420B">
                      <w:pPr>
                        <w:pStyle w:val="ListParagraph"/>
                        <w:spacing w:after="120"/>
                        <w:rPr>
                          <w:rFonts w:cstheme="minorHAnsi"/>
                          <w:b/>
                          <w:bCs/>
                          <w:sz w:val="12"/>
                          <w:szCs w:val="12"/>
                        </w:rPr>
                      </w:pPr>
                    </w:p>
                    <w:p w14:paraId="302B77F6" w14:textId="7954B8BE" w:rsidR="00307639" w:rsidRPr="00307639" w:rsidRDefault="00307639" w:rsidP="004D2C75">
                      <w:pPr>
                        <w:pStyle w:val="ListParagraph"/>
                        <w:spacing w:after="0"/>
                        <w:ind w:firstLine="131"/>
                        <w:rPr>
                          <w:rFonts w:cstheme="minorHAnsi"/>
                          <w:b/>
                          <w:bCs/>
                          <w:i/>
                          <w:iCs/>
                          <w:sz w:val="28"/>
                          <w:szCs w:val="28"/>
                        </w:rPr>
                      </w:pPr>
                      <w:r w:rsidRPr="00307639">
                        <w:rPr>
                          <w:rFonts w:cstheme="minorHAnsi"/>
                          <w:b/>
                          <w:bCs/>
                          <w:i/>
                          <w:iCs/>
                          <w:sz w:val="28"/>
                          <w:szCs w:val="28"/>
                        </w:rPr>
                        <w:t>Syllables</w:t>
                      </w:r>
                    </w:p>
                    <w:p w14:paraId="1E3CC3D3" w14:textId="4A3CA9E9" w:rsidR="00307639" w:rsidRDefault="004F5760" w:rsidP="00165DC1">
                      <w:pPr>
                        <w:pStyle w:val="ListParagraph"/>
                        <w:numPr>
                          <w:ilvl w:val="0"/>
                          <w:numId w:val="40"/>
                        </w:numPr>
                        <w:spacing w:before="120" w:after="0"/>
                        <w:ind w:right="133"/>
                        <w:rPr>
                          <w:rFonts w:cstheme="minorHAnsi"/>
                          <w:sz w:val="28"/>
                          <w:szCs w:val="36"/>
                        </w:rPr>
                      </w:pPr>
                      <w:r w:rsidRPr="004F5760">
                        <w:rPr>
                          <w:rFonts w:cstheme="minorHAnsi"/>
                          <w:sz w:val="28"/>
                          <w:szCs w:val="36"/>
                        </w:rPr>
                        <w:t>Elicit the names of the suburbs or towns where students live</w:t>
                      </w:r>
                      <w:r w:rsidR="00307639">
                        <w:rPr>
                          <w:rFonts w:cstheme="minorHAnsi"/>
                          <w:sz w:val="28"/>
                          <w:szCs w:val="36"/>
                        </w:rPr>
                        <w:t xml:space="preserve"> and </w:t>
                      </w:r>
                      <w:r w:rsidRPr="004F5760">
                        <w:rPr>
                          <w:rFonts w:cstheme="minorHAnsi"/>
                          <w:sz w:val="28"/>
                          <w:szCs w:val="36"/>
                        </w:rPr>
                        <w:t xml:space="preserve">  </w:t>
                      </w:r>
                      <w:r w:rsidR="00307639">
                        <w:rPr>
                          <w:rFonts w:cstheme="minorHAnsi"/>
                          <w:sz w:val="28"/>
                          <w:szCs w:val="36"/>
                        </w:rPr>
                        <w:t>w</w:t>
                      </w:r>
                      <w:r w:rsidRPr="004F5760">
                        <w:rPr>
                          <w:rFonts w:cstheme="minorHAnsi"/>
                          <w:sz w:val="28"/>
                          <w:szCs w:val="36"/>
                        </w:rPr>
                        <w:t xml:space="preserve">rite suburbs on the board in </w:t>
                      </w:r>
                      <w:r w:rsidR="00307639">
                        <w:rPr>
                          <w:rFonts w:cstheme="minorHAnsi"/>
                          <w:sz w:val="28"/>
                          <w:szCs w:val="36"/>
                        </w:rPr>
                        <w:t>columns</w:t>
                      </w:r>
                      <w:r w:rsidRPr="004F5760">
                        <w:rPr>
                          <w:rFonts w:cstheme="minorHAnsi"/>
                          <w:sz w:val="28"/>
                          <w:szCs w:val="36"/>
                        </w:rPr>
                        <w:t xml:space="preserve"> according to the number of syllables. </w:t>
                      </w:r>
                    </w:p>
                    <w:p w14:paraId="27CC8897" w14:textId="07D25B4C" w:rsidR="00307639" w:rsidRDefault="00307639" w:rsidP="00165DC1">
                      <w:pPr>
                        <w:pStyle w:val="ListParagraph"/>
                        <w:numPr>
                          <w:ilvl w:val="0"/>
                          <w:numId w:val="40"/>
                        </w:numPr>
                        <w:spacing w:before="120" w:after="0"/>
                        <w:ind w:right="133"/>
                        <w:rPr>
                          <w:rFonts w:cstheme="minorHAnsi"/>
                          <w:sz w:val="28"/>
                          <w:szCs w:val="36"/>
                        </w:rPr>
                      </w:pPr>
                      <w:r>
                        <w:rPr>
                          <w:rFonts w:cstheme="minorHAnsi"/>
                          <w:sz w:val="28"/>
                          <w:szCs w:val="36"/>
                        </w:rPr>
                        <w:t>Clap the syllables</w:t>
                      </w:r>
                      <w:r w:rsidR="009D6FCB">
                        <w:rPr>
                          <w:rFonts w:cstheme="minorHAnsi"/>
                          <w:sz w:val="28"/>
                          <w:szCs w:val="36"/>
                        </w:rPr>
                        <w:t>.</w:t>
                      </w:r>
                    </w:p>
                    <w:p w14:paraId="248AD4D5" w14:textId="77777777" w:rsidR="00A7420B" w:rsidRPr="00A7420B" w:rsidRDefault="00A7420B" w:rsidP="00A7420B">
                      <w:pPr>
                        <w:pStyle w:val="ListParagraph"/>
                        <w:spacing w:before="120" w:after="0"/>
                        <w:ind w:right="133"/>
                        <w:rPr>
                          <w:rFonts w:cstheme="minorHAnsi"/>
                          <w:sz w:val="10"/>
                          <w:szCs w:val="14"/>
                        </w:rPr>
                      </w:pPr>
                    </w:p>
                    <w:p w14:paraId="3947E682" w14:textId="20DC151D" w:rsidR="00307639" w:rsidRPr="00307639" w:rsidRDefault="00307639" w:rsidP="004D2C75">
                      <w:pPr>
                        <w:pStyle w:val="ListParagraph"/>
                        <w:spacing w:before="240" w:after="0"/>
                        <w:ind w:right="133" w:firstLine="273"/>
                        <w:rPr>
                          <w:rFonts w:cstheme="minorHAnsi"/>
                          <w:b/>
                          <w:bCs/>
                          <w:i/>
                          <w:iCs/>
                          <w:sz w:val="28"/>
                          <w:szCs w:val="36"/>
                        </w:rPr>
                      </w:pPr>
                      <w:r w:rsidRPr="00307639">
                        <w:rPr>
                          <w:rFonts w:cstheme="minorHAnsi"/>
                          <w:b/>
                          <w:bCs/>
                          <w:i/>
                          <w:iCs/>
                          <w:sz w:val="28"/>
                          <w:szCs w:val="36"/>
                        </w:rPr>
                        <w:t>Word stress</w:t>
                      </w:r>
                    </w:p>
                    <w:p w14:paraId="4F208ADE" w14:textId="2C053213" w:rsidR="00307639" w:rsidRDefault="00307639" w:rsidP="00165DC1">
                      <w:pPr>
                        <w:pStyle w:val="ListParagraph"/>
                        <w:numPr>
                          <w:ilvl w:val="0"/>
                          <w:numId w:val="40"/>
                        </w:numPr>
                        <w:spacing w:before="120" w:after="0"/>
                        <w:ind w:right="133"/>
                        <w:rPr>
                          <w:rFonts w:cstheme="minorHAnsi"/>
                          <w:sz w:val="28"/>
                          <w:szCs w:val="36"/>
                        </w:rPr>
                      </w:pPr>
                      <w:r>
                        <w:rPr>
                          <w:rFonts w:cstheme="minorHAnsi"/>
                          <w:sz w:val="28"/>
                          <w:szCs w:val="36"/>
                        </w:rPr>
                        <w:t>Organise the names of the suburbs or towns in columns on the board according to their stress patterns</w:t>
                      </w:r>
                      <w:r w:rsidR="009D6FCB">
                        <w:rPr>
                          <w:rFonts w:cstheme="minorHAnsi"/>
                          <w:sz w:val="28"/>
                          <w:szCs w:val="36"/>
                        </w:rPr>
                        <w:t>.</w:t>
                      </w:r>
                    </w:p>
                    <w:p w14:paraId="33EDF5FA" w14:textId="77777777" w:rsidR="00307639" w:rsidRDefault="00307639" w:rsidP="00165DC1">
                      <w:pPr>
                        <w:pStyle w:val="ListParagraph"/>
                        <w:numPr>
                          <w:ilvl w:val="0"/>
                          <w:numId w:val="40"/>
                        </w:numPr>
                        <w:spacing w:before="120" w:after="0"/>
                        <w:ind w:right="133"/>
                        <w:rPr>
                          <w:rFonts w:cstheme="minorHAnsi"/>
                          <w:sz w:val="28"/>
                          <w:szCs w:val="36"/>
                        </w:rPr>
                      </w:pPr>
                      <w:r w:rsidRPr="004F5760">
                        <w:rPr>
                          <w:rFonts w:cstheme="minorHAnsi"/>
                          <w:sz w:val="28"/>
                          <w:szCs w:val="36"/>
                        </w:rPr>
                        <w:t xml:space="preserve">Mark the main stress above the word with a large circle. </w:t>
                      </w:r>
                    </w:p>
                    <w:p w14:paraId="456E34C1" w14:textId="4B023B08" w:rsidR="004F5760" w:rsidRDefault="004F5760" w:rsidP="00165DC1">
                      <w:pPr>
                        <w:pStyle w:val="ListParagraph"/>
                        <w:numPr>
                          <w:ilvl w:val="0"/>
                          <w:numId w:val="40"/>
                        </w:numPr>
                        <w:spacing w:before="120" w:after="0"/>
                        <w:ind w:right="133"/>
                        <w:rPr>
                          <w:rFonts w:cstheme="minorHAnsi"/>
                          <w:sz w:val="28"/>
                          <w:szCs w:val="36"/>
                        </w:rPr>
                      </w:pPr>
                      <w:r w:rsidRPr="004F5760">
                        <w:rPr>
                          <w:rFonts w:cstheme="minorHAnsi"/>
                          <w:sz w:val="28"/>
                          <w:szCs w:val="36"/>
                        </w:rPr>
                        <w:t xml:space="preserve">Clap, stamp feet or stretch a rubber band to feel the stress. </w:t>
                      </w:r>
                    </w:p>
                    <w:p w14:paraId="2FEAB4BE" w14:textId="3DF2CB0E" w:rsidR="004F5760" w:rsidRPr="00307639" w:rsidRDefault="001961D1" w:rsidP="00165DC1">
                      <w:pPr>
                        <w:pStyle w:val="ListParagraph"/>
                        <w:numPr>
                          <w:ilvl w:val="0"/>
                          <w:numId w:val="40"/>
                        </w:numPr>
                        <w:spacing w:before="120" w:after="0"/>
                        <w:ind w:right="133"/>
                        <w:rPr>
                          <w:rFonts w:cstheme="minorHAnsi"/>
                          <w:sz w:val="36"/>
                          <w:szCs w:val="44"/>
                        </w:rPr>
                      </w:pPr>
                      <w:r>
                        <w:rPr>
                          <w:rFonts w:cstheme="minorHAnsi"/>
                          <w:sz w:val="28"/>
                          <w:szCs w:val="36"/>
                        </w:rPr>
                        <w:t>Choose one suburb. Ask</w:t>
                      </w:r>
                      <w:r w:rsidR="004F5760" w:rsidRPr="00307639">
                        <w:rPr>
                          <w:rFonts w:cstheme="minorHAnsi"/>
                          <w:sz w:val="28"/>
                          <w:szCs w:val="36"/>
                        </w:rPr>
                        <w:t xml:space="preserve"> students to move around the room saying the name of the suburb</w:t>
                      </w:r>
                      <w:r>
                        <w:rPr>
                          <w:rFonts w:cstheme="minorHAnsi"/>
                          <w:sz w:val="28"/>
                          <w:szCs w:val="36"/>
                        </w:rPr>
                        <w:t>, stressing the strong syllable</w:t>
                      </w:r>
                      <w:r w:rsidR="004F5760" w:rsidRPr="00307639">
                        <w:rPr>
                          <w:rFonts w:cstheme="minorHAnsi"/>
                          <w:sz w:val="28"/>
                          <w:szCs w:val="36"/>
                        </w:rPr>
                        <w:t>.</w:t>
                      </w:r>
                    </w:p>
                    <w:p w14:paraId="0AB50BCD" w14:textId="77777777" w:rsidR="004D2C75" w:rsidRPr="00307639" w:rsidRDefault="004D2C75" w:rsidP="004D2C75">
                      <w:pPr>
                        <w:pStyle w:val="ListParagraph"/>
                        <w:ind w:left="709"/>
                        <w:rPr>
                          <w:rFonts w:cstheme="minorHAnsi"/>
                          <w:szCs w:val="28"/>
                        </w:rPr>
                      </w:pPr>
                    </w:p>
                    <w:p w14:paraId="403FE985" w14:textId="77777777" w:rsidR="00307639" w:rsidRPr="00193E92" w:rsidRDefault="00307639" w:rsidP="00307639">
                      <w:pPr>
                        <w:pStyle w:val="ListParagraph"/>
                        <w:rPr>
                          <w:rFonts w:cstheme="minorHAnsi"/>
                          <w:sz w:val="28"/>
                          <w:szCs w:val="36"/>
                        </w:rPr>
                      </w:pPr>
                    </w:p>
                    <w:p w14:paraId="290C4642" w14:textId="728B5224" w:rsidR="00F11C4F" w:rsidRDefault="00307639" w:rsidP="00165DC1">
                      <w:pPr>
                        <w:pStyle w:val="ListParagraph"/>
                        <w:numPr>
                          <w:ilvl w:val="0"/>
                          <w:numId w:val="39"/>
                        </w:numPr>
                        <w:spacing w:before="360" w:after="0"/>
                        <w:ind w:right="133"/>
                        <w:rPr>
                          <w:rFonts w:cstheme="minorHAnsi"/>
                          <w:b/>
                          <w:bCs/>
                          <w:sz w:val="28"/>
                          <w:szCs w:val="28"/>
                        </w:rPr>
                      </w:pPr>
                      <w:r w:rsidRPr="00307639">
                        <w:rPr>
                          <w:rFonts w:cstheme="minorHAnsi"/>
                          <w:b/>
                          <w:bCs/>
                          <w:sz w:val="28"/>
                          <w:szCs w:val="28"/>
                        </w:rPr>
                        <w:t>Street names</w:t>
                      </w:r>
                    </w:p>
                    <w:p w14:paraId="65DB191A" w14:textId="2B1C1C10" w:rsidR="00307639" w:rsidRPr="00307639" w:rsidRDefault="00307639" w:rsidP="00307639">
                      <w:pPr>
                        <w:pStyle w:val="ListParagraph"/>
                        <w:spacing w:before="360" w:after="0"/>
                        <w:ind w:right="133"/>
                        <w:rPr>
                          <w:rFonts w:cstheme="minorHAnsi"/>
                          <w:sz w:val="28"/>
                          <w:szCs w:val="28"/>
                        </w:rPr>
                      </w:pPr>
                      <w:r w:rsidRPr="00307639">
                        <w:rPr>
                          <w:rFonts w:cstheme="minorHAnsi"/>
                          <w:sz w:val="28"/>
                          <w:szCs w:val="28"/>
                        </w:rPr>
                        <w:t>Repeat the above exercises for street names.</w:t>
                      </w:r>
                    </w:p>
                  </w:txbxContent>
                </v:textbox>
                <w10:wrap type="square" anchorx="page"/>
              </v:shape>
            </w:pict>
          </mc:Fallback>
        </mc:AlternateContent>
      </w:r>
    </w:p>
    <w:p w14:paraId="49B53854" w14:textId="483ED4F1" w:rsidR="00F11C4F" w:rsidRDefault="00F11C4F">
      <w:pPr>
        <w:rPr>
          <w:rFonts w:cstheme="minorHAnsi"/>
          <w:sz w:val="24"/>
          <w:szCs w:val="24"/>
        </w:rPr>
      </w:pPr>
    </w:p>
    <w:p w14:paraId="2D7C0701" w14:textId="0A2588F5" w:rsidR="00F11C4F" w:rsidRDefault="00F11C4F">
      <w:pPr>
        <w:rPr>
          <w:rFonts w:cstheme="minorHAnsi"/>
          <w:sz w:val="24"/>
          <w:szCs w:val="24"/>
        </w:rPr>
      </w:pPr>
    </w:p>
    <w:p w14:paraId="5D03DF71" w14:textId="77777777" w:rsidR="00F11C4F" w:rsidRPr="001B0AC1" w:rsidRDefault="00F11C4F">
      <w:pPr>
        <w:rPr>
          <w:rFonts w:cstheme="minorHAnsi"/>
          <w:sz w:val="24"/>
          <w:szCs w:val="24"/>
        </w:rPr>
      </w:pPr>
    </w:p>
    <w:p w14:paraId="31525CAD" w14:textId="77777777" w:rsidR="00833784" w:rsidRPr="001B0AC1" w:rsidRDefault="00833784">
      <w:pPr>
        <w:rPr>
          <w:rFonts w:cstheme="minorHAnsi"/>
          <w:sz w:val="24"/>
          <w:szCs w:val="24"/>
        </w:rPr>
      </w:pPr>
      <w:r w:rsidRPr="001B0AC1">
        <w:rPr>
          <w:rFonts w:cstheme="minorHAnsi"/>
          <w:sz w:val="24"/>
          <w:szCs w:val="24"/>
        </w:rPr>
        <w:br w:type="page"/>
      </w:r>
    </w:p>
    <w:p w14:paraId="3C0424B5" w14:textId="61011B69" w:rsidR="00833784" w:rsidRPr="00695A6A" w:rsidRDefault="004512C2" w:rsidP="00A87724">
      <w:pPr>
        <w:pStyle w:val="Heading1"/>
        <w:ind w:hanging="578"/>
        <w:rPr>
          <w:sz w:val="36"/>
          <w:szCs w:val="28"/>
        </w:rPr>
      </w:pPr>
      <w:bookmarkStart w:id="30" w:name="_Toc139293008"/>
      <w:r>
        <w:lastRenderedPageBreak/>
        <w:t xml:space="preserve">Speaking - </w:t>
      </w:r>
      <w:r w:rsidR="00994CBD">
        <w:t>C</w:t>
      </w:r>
      <w:r w:rsidR="00833784" w:rsidRPr="0099431D">
        <w:t>lassroom</w:t>
      </w:r>
      <w:r w:rsidR="00994CBD">
        <w:t xml:space="preserve"> item</w:t>
      </w:r>
      <w:r>
        <w:t>s</w:t>
      </w:r>
      <w:r w:rsidR="00084574">
        <w:t xml:space="preserve">  </w:t>
      </w:r>
      <w:r w:rsidRPr="00695A6A">
        <w:rPr>
          <w:b w:val="0"/>
          <w:bCs w:val="0"/>
          <w:sz w:val="24"/>
          <w:szCs w:val="20"/>
        </w:rPr>
        <w:t>VU22581</w:t>
      </w:r>
      <w:bookmarkEnd w:id="30"/>
    </w:p>
    <w:p w14:paraId="0A1133F6" w14:textId="4EDECFDC" w:rsidR="00566B5D" w:rsidRDefault="001A1E52">
      <w:r>
        <w:rPr>
          <w:noProof/>
        </w:rPr>
        <mc:AlternateContent>
          <mc:Choice Requires="wps">
            <w:drawing>
              <wp:anchor distT="0" distB="0" distL="114300" distR="114300" simplePos="0" relativeHeight="251718656" behindDoc="0" locked="0" layoutInCell="1" allowOverlap="1" wp14:anchorId="2DBB9705" wp14:editId="4BFD8E0A">
                <wp:simplePos x="0" y="0"/>
                <wp:positionH relativeFrom="column">
                  <wp:posOffset>60960</wp:posOffset>
                </wp:positionH>
                <wp:positionV relativeFrom="paragraph">
                  <wp:posOffset>221615</wp:posOffset>
                </wp:positionV>
                <wp:extent cx="5661660" cy="6677025"/>
                <wp:effectExtent l="0" t="0" r="15240" b="28575"/>
                <wp:wrapNone/>
                <wp:docPr id="6" name="Text Box 6"/>
                <wp:cNvGraphicFramePr/>
                <a:graphic xmlns:a="http://schemas.openxmlformats.org/drawingml/2006/main">
                  <a:graphicData uri="http://schemas.microsoft.com/office/word/2010/wordprocessingShape">
                    <wps:wsp>
                      <wps:cNvSpPr txBox="1"/>
                      <wps:spPr>
                        <a:xfrm>
                          <a:off x="0" y="0"/>
                          <a:ext cx="5661660" cy="6677025"/>
                        </a:xfrm>
                        <a:prstGeom prst="rect">
                          <a:avLst/>
                        </a:prstGeom>
                        <a:solidFill>
                          <a:srgbClr val="FBFBFB"/>
                        </a:solidFill>
                        <a:ln w="6350">
                          <a:solidFill>
                            <a:prstClr val="black"/>
                          </a:solidFill>
                        </a:ln>
                      </wps:spPr>
                      <wps:txbx>
                        <w:txbxContent>
                          <w:p w14:paraId="6E7A0686" w14:textId="520682D0" w:rsidR="004D2C75" w:rsidRDefault="004D2C75" w:rsidP="004D2C75">
                            <w:pPr>
                              <w:rPr>
                                <w:b/>
                                <w:sz w:val="32"/>
                                <w:szCs w:val="44"/>
                              </w:rPr>
                            </w:pPr>
                            <w:r w:rsidRPr="004D2C75">
                              <w:rPr>
                                <w:b/>
                                <w:sz w:val="32"/>
                                <w:szCs w:val="44"/>
                              </w:rPr>
                              <w:t xml:space="preserve">Classroom items </w:t>
                            </w:r>
                            <w:r>
                              <w:rPr>
                                <w:b/>
                                <w:sz w:val="32"/>
                                <w:szCs w:val="44"/>
                              </w:rPr>
                              <w:t xml:space="preserve">- </w:t>
                            </w:r>
                            <w:r w:rsidRPr="004D2C75">
                              <w:rPr>
                                <w:b/>
                                <w:sz w:val="32"/>
                                <w:szCs w:val="44"/>
                              </w:rPr>
                              <w:t>vocab cards</w:t>
                            </w:r>
                          </w:p>
                          <w:p w14:paraId="3CA190BE" w14:textId="7B695793" w:rsidR="004D2C75" w:rsidRPr="004D2C75" w:rsidRDefault="004D2C75" w:rsidP="004D2C75">
                            <w:r w:rsidRPr="004D2C75">
                              <w:rPr>
                                <w:b/>
                              </w:rPr>
                              <w:t>Pair work</w:t>
                            </w:r>
                          </w:p>
                          <w:p w14:paraId="58CBE172" w14:textId="76A590F9" w:rsidR="00B3059C" w:rsidRPr="00566B5D" w:rsidRDefault="004D2C75" w:rsidP="00165DC1">
                            <w:pPr>
                              <w:pStyle w:val="ListParagraph"/>
                              <w:numPr>
                                <w:ilvl w:val="0"/>
                                <w:numId w:val="42"/>
                              </w:numPr>
                              <w:rPr>
                                <w:i/>
                                <w:iCs/>
                                <w:sz w:val="28"/>
                                <w:szCs w:val="28"/>
                              </w:rPr>
                            </w:pPr>
                            <w:r w:rsidRPr="00B3059C">
                              <w:rPr>
                                <w:sz w:val="28"/>
                                <w:szCs w:val="28"/>
                              </w:rPr>
                              <w:t>Students cut out</w:t>
                            </w:r>
                            <w:r w:rsidR="00B3059C" w:rsidRPr="00B3059C">
                              <w:rPr>
                                <w:color w:val="FF0000"/>
                                <w:sz w:val="32"/>
                                <w:szCs w:val="32"/>
                              </w:rPr>
                              <w:t>*</w:t>
                            </w:r>
                            <w:r w:rsidRPr="00B3059C">
                              <w:rPr>
                                <w:color w:val="FF0000"/>
                                <w:sz w:val="32"/>
                                <w:szCs w:val="32"/>
                              </w:rPr>
                              <w:t xml:space="preserve"> </w:t>
                            </w:r>
                            <w:r w:rsidRPr="00B3059C">
                              <w:rPr>
                                <w:sz w:val="28"/>
                                <w:szCs w:val="28"/>
                              </w:rPr>
                              <w:t>the cards</w:t>
                            </w:r>
                            <w:r w:rsidR="00B3059C">
                              <w:rPr>
                                <w:sz w:val="28"/>
                                <w:szCs w:val="28"/>
                              </w:rPr>
                              <w:t>.</w:t>
                            </w:r>
                            <w:r w:rsidRPr="00B3059C">
                              <w:rPr>
                                <w:sz w:val="28"/>
                                <w:szCs w:val="28"/>
                              </w:rPr>
                              <w:t xml:space="preserve"> </w:t>
                            </w:r>
                          </w:p>
                          <w:p w14:paraId="48B79DA9" w14:textId="4E60FE1B" w:rsidR="00566B5D" w:rsidRPr="00B3059C" w:rsidRDefault="00566B5D" w:rsidP="00165DC1">
                            <w:pPr>
                              <w:pStyle w:val="ListParagraph"/>
                              <w:numPr>
                                <w:ilvl w:val="0"/>
                                <w:numId w:val="42"/>
                              </w:numPr>
                              <w:rPr>
                                <w:i/>
                                <w:iCs/>
                                <w:sz w:val="28"/>
                                <w:szCs w:val="28"/>
                              </w:rPr>
                            </w:pPr>
                            <w:r>
                              <w:rPr>
                                <w:sz w:val="28"/>
                                <w:szCs w:val="28"/>
                              </w:rPr>
                              <w:t>They mix and match the words and pictures.</w:t>
                            </w:r>
                          </w:p>
                          <w:p w14:paraId="5A59420E" w14:textId="41F485D0" w:rsidR="004D2C75" w:rsidRPr="00B3059C" w:rsidRDefault="00566B5D" w:rsidP="00165DC1">
                            <w:pPr>
                              <w:pStyle w:val="ListParagraph"/>
                              <w:numPr>
                                <w:ilvl w:val="0"/>
                                <w:numId w:val="42"/>
                              </w:numPr>
                              <w:rPr>
                                <w:i/>
                                <w:iCs/>
                                <w:sz w:val="28"/>
                                <w:szCs w:val="28"/>
                              </w:rPr>
                            </w:pPr>
                            <w:r>
                              <w:rPr>
                                <w:sz w:val="28"/>
                                <w:szCs w:val="28"/>
                              </w:rPr>
                              <w:t>One</w:t>
                            </w:r>
                            <w:r w:rsidR="00B3059C">
                              <w:rPr>
                                <w:sz w:val="28"/>
                                <w:szCs w:val="28"/>
                              </w:rPr>
                              <w:t xml:space="preserve"> student</w:t>
                            </w:r>
                            <w:r w:rsidR="00B3059C" w:rsidRPr="00B3059C">
                              <w:rPr>
                                <w:sz w:val="28"/>
                                <w:szCs w:val="28"/>
                              </w:rPr>
                              <w:t xml:space="preserve"> then </w:t>
                            </w:r>
                            <w:r w:rsidR="004D2C75" w:rsidRPr="00B3059C">
                              <w:rPr>
                                <w:sz w:val="28"/>
                                <w:szCs w:val="28"/>
                              </w:rPr>
                              <w:t>show</w:t>
                            </w:r>
                            <w:r>
                              <w:rPr>
                                <w:sz w:val="28"/>
                                <w:szCs w:val="28"/>
                              </w:rPr>
                              <w:t>s</w:t>
                            </w:r>
                            <w:r w:rsidR="004D2C75" w:rsidRPr="00B3059C">
                              <w:rPr>
                                <w:sz w:val="28"/>
                                <w:szCs w:val="28"/>
                              </w:rPr>
                              <w:t xml:space="preserve"> a picture or word </w:t>
                            </w:r>
                            <w:r>
                              <w:rPr>
                                <w:sz w:val="28"/>
                                <w:szCs w:val="28"/>
                              </w:rPr>
                              <w:t xml:space="preserve">to their partner and </w:t>
                            </w:r>
                            <w:r w:rsidR="00B3059C" w:rsidRPr="00B3059C">
                              <w:rPr>
                                <w:sz w:val="28"/>
                                <w:szCs w:val="28"/>
                              </w:rPr>
                              <w:t>ask</w:t>
                            </w:r>
                            <w:r>
                              <w:rPr>
                                <w:sz w:val="28"/>
                                <w:szCs w:val="28"/>
                              </w:rPr>
                              <w:t>s,</w:t>
                            </w:r>
                            <w:r w:rsidR="00B3059C" w:rsidRPr="00B3059C">
                              <w:rPr>
                                <w:sz w:val="28"/>
                                <w:szCs w:val="28"/>
                              </w:rPr>
                              <w:t xml:space="preserve"> </w:t>
                            </w:r>
                            <w:r w:rsidR="00B3059C" w:rsidRPr="00B3059C">
                              <w:rPr>
                                <w:sz w:val="28"/>
                                <w:szCs w:val="28"/>
                              </w:rPr>
                              <w:br/>
                            </w:r>
                            <w:r w:rsidR="004D2C75" w:rsidRPr="00B3059C">
                              <w:rPr>
                                <w:i/>
                                <w:iCs/>
                                <w:sz w:val="28"/>
                                <w:szCs w:val="28"/>
                              </w:rPr>
                              <w:t>What is this?</w:t>
                            </w:r>
                            <w:r>
                              <w:rPr>
                                <w:i/>
                                <w:iCs/>
                                <w:sz w:val="28"/>
                                <w:szCs w:val="28"/>
                              </w:rPr>
                              <w:t xml:space="preserve">   Or      What’s this? </w:t>
                            </w:r>
                          </w:p>
                          <w:p w14:paraId="2D480B33" w14:textId="42E35551" w:rsidR="004D2C75" w:rsidRDefault="00566B5D" w:rsidP="00165DC1">
                            <w:pPr>
                              <w:pStyle w:val="ListParagraph"/>
                              <w:numPr>
                                <w:ilvl w:val="0"/>
                                <w:numId w:val="42"/>
                              </w:numPr>
                              <w:rPr>
                                <w:i/>
                                <w:iCs/>
                                <w:sz w:val="28"/>
                                <w:szCs w:val="28"/>
                              </w:rPr>
                            </w:pPr>
                            <w:r>
                              <w:rPr>
                                <w:sz w:val="28"/>
                                <w:szCs w:val="28"/>
                              </w:rPr>
                              <w:t>One student</w:t>
                            </w:r>
                            <w:r w:rsidR="004D2C75" w:rsidRPr="004D2C75">
                              <w:rPr>
                                <w:sz w:val="28"/>
                                <w:szCs w:val="28"/>
                              </w:rPr>
                              <w:t xml:space="preserve"> show</w:t>
                            </w:r>
                            <w:r>
                              <w:rPr>
                                <w:sz w:val="28"/>
                                <w:szCs w:val="28"/>
                              </w:rPr>
                              <w:t>s</w:t>
                            </w:r>
                            <w:r w:rsidR="004D2C75" w:rsidRPr="004D2C75">
                              <w:rPr>
                                <w:sz w:val="28"/>
                                <w:szCs w:val="28"/>
                              </w:rPr>
                              <w:t xml:space="preserve"> a picture or word and ask</w:t>
                            </w:r>
                            <w:r>
                              <w:rPr>
                                <w:sz w:val="28"/>
                                <w:szCs w:val="28"/>
                              </w:rPr>
                              <w:t>s,</w:t>
                            </w:r>
                            <w:r>
                              <w:rPr>
                                <w:sz w:val="28"/>
                                <w:szCs w:val="28"/>
                              </w:rPr>
                              <w:br/>
                            </w:r>
                            <w:r w:rsidR="004D2C75" w:rsidRPr="00566B5D">
                              <w:rPr>
                                <w:i/>
                                <w:iCs/>
                                <w:sz w:val="28"/>
                                <w:szCs w:val="28"/>
                              </w:rPr>
                              <w:t>Do you have a____________?</w:t>
                            </w:r>
                          </w:p>
                          <w:p w14:paraId="264CEFBA" w14:textId="05272505" w:rsidR="0020571D" w:rsidRPr="0020571D" w:rsidRDefault="0020571D" w:rsidP="0020571D">
                            <w:pPr>
                              <w:rPr>
                                <w:szCs w:val="28"/>
                              </w:rPr>
                            </w:pPr>
                            <w:r>
                              <w:rPr>
                                <w:szCs w:val="28"/>
                              </w:rPr>
                              <w:t xml:space="preserve">Additional words and pictures can be added to the set of items introduced in the Speaking book as students gain more confidence. </w:t>
                            </w:r>
                          </w:p>
                          <w:p w14:paraId="58DE465D" w14:textId="592BE5FA" w:rsidR="00566B5D" w:rsidRDefault="00B3059C" w:rsidP="00566B5D">
                            <w:pPr>
                              <w:rPr>
                                <w:szCs w:val="28"/>
                              </w:rPr>
                            </w:pPr>
                            <w:r w:rsidRPr="00566B5D">
                              <w:rPr>
                                <w:color w:val="FF0000"/>
                                <w:sz w:val="32"/>
                                <w:szCs w:val="32"/>
                              </w:rPr>
                              <w:t>*</w:t>
                            </w:r>
                            <w:r w:rsidRPr="00566B5D">
                              <w:rPr>
                                <w:szCs w:val="28"/>
                              </w:rPr>
                              <w:t>Using scissors is an important fine motor skill, which helps develop the muscles needed for good pencil control.</w:t>
                            </w:r>
                          </w:p>
                          <w:p w14:paraId="07420E4D" w14:textId="046060DD" w:rsidR="00566B5D" w:rsidRPr="004208F1" w:rsidRDefault="00566B5D" w:rsidP="00566B5D">
                            <w:pPr>
                              <w:rPr>
                                <w:sz w:val="10"/>
                                <w:szCs w:val="10"/>
                              </w:rPr>
                            </w:pPr>
                          </w:p>
                          <w:p w14:paraId="0070A088" w14:textId="09C3A961" w:rsidR="00566B5D" w:rsidRDefault="00566B5D" w:rsidP="00566B5D">
                            <w:pPr>
                              <w:rPr>
                                <w:b/>
                                <w:bCs/>
                                <w:szCs w:val="28"/>
                              </w:rPr>
                            </w:pPr>
                            <w:r w:rsidRPr="00566B5D">
                              <w:rPr>
                                <w:b/>
                                <w:bCs/>
                                <w:szCs w:val="28"/>
                              </w:rPr>
                              <w:t>Copying</w:t>
                            </w:r>
                          </w:p>
                          <w:p w14:paraId="3245A889" w14:textId="2D8C4A44" w:rsidR="00566B5D" w:rsidRPr="00566B5D" w:rsidRDefault="00566B5D" w:rsidP="00566B5D">
                            <w:pPr>
                              <w:rPr>
                                <w:szCs w:val="28"/>
                              </w:rPr>
                            </w:pPr>
                            <w:r w:rsidRPr="00566B5D">
                              <w:rPr>
                                <w:szCs w:val="28"/>
                              </w:rPr>
                              <w:t xml:space="preserve">The </w:t>
                            </w:r>
                            <w:r>
                              <w:rPr>
                                <w:szCs w:val="28"/>
                              </w:rPr>
                              <w:t xml:space="preserve">words on these </w:t>
                            </w:r>
                            <w:r w:rsidRPr="00566B5D">
                              <w:rPr>
                                <w:szCs w:val="28"/>
                              </w:rPr>
                              <w:t>cards can be cop</w:t>
                            </w:r>
                            <w:r>
                              <w:rPr>
                                <w:szCs w:val="28"/>
                              </w:rPr>
                              <w:t>ied</w:t>
                            </w:r>
                            <w:r w:rsidRPr="00566B5D">
                              <w:rPr>
                                <w:szCs w:val="28"/>
                              </w:rPr>
                              <w:t xml:space="preserve"> into </w:t>
                            </w:r>
                            <w:r>
                              <w:rPr>
                                <w:szCs w:val="28"/>
                              </w:rPr>
                              <w:t xml:space="preserve">the students’ </w:t>
                            </w:r>
                            <w:r w:rsidRPr="00566B5D">
                              <w:rPr>
                                <w:szCs w:val="28"/>
                              </w:rPr>
                              <w:t xml:space="preserve">notebooks. </w:t>
                            </w:r>
                            <w:r w:rsidR="00115A33">
                              <w:rPr>
                                <w:szCs w:val="28"/>
                              </w:rPr>
                              <w:br/>
                            </w:r>
                          </w:p>
                          <w:p w14:paraId="1A85709A" w14:textId="77777777" w:rsidR="00115A33" w:rsidRDefault="00115A33" w:rsidP="00115A33">
                            <w:pPr>
                              <w:spacing w:before="60" w:after="60"/>
                              <w:rPr>
                                <w:rFonts w:cstheme="minorHAnsi"/>
                                <w:szCs w:val="36"/>
                              </w:rPr>
                            </w:pPr>
                            <w:r w:rsidRPr="00115A33">
                              <w:rPr>
                                <w:rFonts w:cstheme="minorHAnsi"/>
                                <w:b/>
                                <w:bCs/>
                                <w:szCs w:val="36"/>
                              </w:rPr>
                              <w:t>Game of concentration/memory</w:t>
                            </w:r>
                            <w:r w:rsidRPr="00115A33">
                              <w:rPr>
                                <w:rFonts w:cstheme="minorHAnsi"/>
                                <w:szCs w:val="36"/>
                              </w:rPr>
                              <w:t xml:space="preserve">  </w:t>
                            </w:r>
                          </w:p>
                          <w:p w14:paraId="3D2EAFCE" w14:textId="01A5F9B9" w:rsidR="00115A33" w:rsidRPr="00115A33" w:rsidRDefault="00115A33" w:rsidP="00115A33">
                            <w:pPr>
                              <w:spacing w:before="60" w:after="60"/>
                              <w:rPr>
                                <w:rFonts w:cstheme="minorHAnsi"/>
                                <w:szCs w:val="36"/>
                              </w:rPr>
                            </w:pPr>
                            <w:r>
                              <w:rPr>
                                <w:rFonts w:cstheme="minorHAnsi"/>
                                <w:szCs w:val="36"/>
                              </w:rPr>
                              <w:t>I</w:t>
                            </w:r>
                            <w:r w:rsidRPr="00115A33">
                              <w:rPr>
                                <w:rFonts w:cstheme="minorHAnsi"/>
                                <w:szCs w:val="36"/>
                              </w:rPr>
                              <w:t xml:space="preserve">n groups of </w:t>
                            </w:r>
                            <w:r w:rsidR="001961D1">
                              <w:rPr>
                                <w:rFonts w:cstheme="minorHAnsi"/>
                                <w:szCs w:val="36"/>
                              </w:rPr>
                              <w:t>two</w:t>
                            </w:r>
                            <w:r w:rsidRPr="00115A33">
                              <w:rPr>
                                <w:rFonts w:cstheme="minorHAnsi"/>
                                <w:szCs w:val="36"/>
                              </w:rPr>
                              <w:t xml:space="preserve"> or </w:t>
                            </w:r>
                            <w:r w:rsidR="001961D1">
                              <w:rPr>
                                <w:rFonts w:cstheme="minorHAnsi"/>
                                <w:szCs w:val="36"/>
                              </w:rPr>
                              <w:t>three</w:t>
                            </w:r>
                            <w:r w:rsidRPr="00115A33">
                              <w:rPr>
                                <w:rFonts w:cstheme="minorHAnsi"/>
                                <w:szCs w:val="36"/>
                              </w:rPr>
                              <w:t xml:space="preserve">, students mix </w:t>
                            </w:r>
                            <w:r w:rsidR="004208F1">
                              <w:rPr>
                                <w:rFonts w:cstheme="minorHAnsi"/>
                                <w:szCs w:val="36"/>
                              </w:rPr>
                              <w:t xml:space="preserve">the words and pictures </w:t>
                            </w:r>
                            <w:r w:rsidRPr="00115A33">
                              <w:rPr>
                                <w:rFonts w:cstheme="minorHAnsi"/>
                                <w:szCs w:val="36"/>
                              </w:rPr>
                              <w:t xml:space="preserve">face-down on the table. The goal is to </w:t>
                            </w:r>
                            <w:r w:rsidR="004208F1">
                              <w:rPr>
                                <w:rFonts w:cstheme="minorHAnsi"/>
                                <w:szCs w:val="36"/>
                              </w:rPr>
                              <w:t>match the words and pictures</w:t>
                            </w:r>
                            <w:r w:rsidRPr="00115A33">
                              <w:rPr>
                                <w:rFonts w:cstheme="minorHAnsi"/>
                                <w:szCs w:val="36"/>
                              </w:rPr>
                              <w:t xml:space="preserve">. Students take turns to turn over two cards </w:t>
                            </w:r>
                            <w:r w:rsidR="009C5DC4">
                              <w:rPr>
                                <w:rFonts w:cstheme="minorHAnsi"/>
                                <w:szCs w:val="36"/>
                              </w:rPr>
                              <w:t>and</w:t>
                            </w:r>
                            <w:r w:rsidRPr="00115A33">
                              <w:rPr>
                                <w:rFonts w:cstheme="minorHAnsi"/>
                                <w:szCs w:val="36"/>
                              </w:rPr>
                              <w:t xml:space="preserve"> form a pair. If the</w:t>
                            </w:r>
                            <w:r w:rsidR="004208F1">
                              <w:rPr>
                                <w:rFonts w:cstheme="minorHAnsi"/>
                                <w:szCs w:val="36"/>
                              </w:rPr>
                              <w:t>y have a match</w:t>
                            </w:r>
                            <w:r w:rsidRPr="00115A33">
                              <w:rPr>
                                <w:rFonts w:cstheme="minorHAnsi"/>
                                <w:szCs w:val="36"/>
                              </w:rPr>
                              <w:t>, the student keeps the pair and has another turn. If the</w:t>
                            </w:r>
                            <w:r w:rsidR="004208F1">
                              <w:rPr>
                                <w:rFonts w:cstheme="minorHAnsi"/>
                                <w:szCs w:val="36"/>
                              </w:rPr>
                              <w:t>y don’t have a match,</w:t>
                            </w:r>
                            <w:r w:rsidRPr="00115A33">
                              <w:rPr>
                                <w:rFonts w:cstheme="minorHAnsi"/>
                                <w:szCs w:val="36"/>
                              </w:rPr>
                              <w:t xml:space="preserve"> the student turns the </w:t>
                            </w:r>
                            <w:r w:rsidR="004208F1">
                              <w:rPr>
                                <w:rFonts w:cstheme="minorHAnsi"/>
                                <w:szCs w:val="36"/>
                              </w:rPr>
                              <w:t>cards</w:t>
                            </w:r>
                            <w:r w:rsidRPr="00115A33">
                              <w:rPr>
                                <w:rFonts w:cstheme="minorHAnsi"/>
                                <w:szCs w:val="36"/>
                              </w:rPr>
                              <w:t xml:space="preserve"> over in the same place on the table.  When all the pairs have been matched, the student with the most pairs is the winner. </w:t>
                            </w:r>
                          </w:p>
                          <w:p w14:paraId="06FDA513" w14:textId="77777777" w:rsidR="00566B5D" w:rsidRDefault="00B3059C" w:rsidP="00566B5D">
                            <w:pPr>
                              <w:rPr>
                                <w:szCs w:val="28"/>
                              </w:rPr>
                            </w:pPr>
                            <w:r w:rsidRPr="00566B5D">
                              <w:rPr>
                                <w:szCs w:val="28"/>
                              </w:rPr>
                              <w:t xml:space="preserve"> </w:t>
                            </w:r>
                          </w:p>
                          <w:p w14:paraId="107776C3" w14:textId="260281E2" w:rsidR="00B3059C" w:rsidRPr="00566B5D" w:rsidRDefault="00B3059C" w:rsidP="00B3059C">
                            <w:pPr>
                              <w:rPr>
                                <w:szCs w:val="28"/>
                              </w:rPr>
                            </w:pPr>
                          </w:p>
                          <w:p w14:paraId="6902189F" w14:textId="77777777" w:rsidR="00B3059C" w:rsidRDefault="00B305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B9705" id="_x0000_s1356" type="#_x0000_t202" style="position:absolute;margin-left:4.8pt;margin-top:17.45pt;width:445.8pt;height:525.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bmiPAIAAIcEAAAOAAAAZHJzL2Uyb0RvYy54bWysVE1v2zAMvQ/YfxB0X+xkibsZcYo0RYYB&#10;QVsgHXqWZTk2JouapMTOfv0o2flou9MwGJBJkX4kH0nPb7tGkoMwtgaV0fEopkQoDkWtdhn98bz+&#10;9IUS65gqmAQlMnoUlt4uPn6YtzoVE6hAFsIQBFE2bXVGK+d0GkWWV6JhdgRaKDSWYBrmUDW7qDCs&#10;RfRGRpM4TqIWTKENcGEt3t73RroI+GUpuHssSysckRnF3Fw4TThzf0aLOUt3humq5kMa7B+yaFit&#10;MOgZ6p45RvamfgfV1NyAhdKNODQRlGXNRagBqxnHb6rZVkyLUAuSY/WZJvv/YPnDYaufDHHdHXTY&#10;QE9Iq21q8dLX05Wm8W/MlKAdKTyeaROdIxwvZ0kyThI0cbQlyc1NPJl5nOjyuTbWfRPQEC9k1GBf&#10;Al3ssLGudz25+GgWZF2saymDYnb5ShpyYNjD9Z1/BvRXblKRFsN/nsUB+ZXNY58hcsn4z/cImK1U&#10;mPSlei+5Lu9IXSAzyfTETQ7FESkz0E+T1XxdY4ANs+6JGRwfpAJXwj3iUUrArGCQKKnA/P7bvffH&#10;rqKVkhbHMaP2154ZQYn8rrDfX8fTqZ/foExnNxNUzLUlv7aofbMCZGuMy6d5EL2/kyexNNC84OYs&#10;fVQ0McUxdkbdSVy5fklw87hYLoMTTqxmbqO2mnto3xtP7HP3woweOutwKB7gNLgsfdPg3td/qWC5&#10;d1DWofue6Z7VoQE47WF+hs3063StB6/L/2PxBwAA//8DAFBLAwQUAAYACAAAACEAitoECt4AAAAJ&#10;AQAADwAAAGRycy9kb3ducmV2LnhtbEyPwU7DMBBE70j8g7VI3KjdkkZNiFMhEOLCpQXa6zZekqix&#10;HWK3CX/PcirH1TzNvC3Wk+3EmYbQeqdhPlMgyFXetK7W8PH+crcCESI6g513pOGHAqzL66sCc+NH&#10;t6HzNtaCS1zIUUMTY59LGaqGLIaZ78lx9uUHi5HPoZZmwJHLbScXSqXSYut4ocGenhqqjtuT5REc&#10;G/Np9rJffr+9Ph/TZLnbeK1vb6bHBxCRpniB4U+f1aFkp4M/ORNEpyFLGdRwn2QgOM7UfAHiwJxa&#10;pQnIspD/Pyh/AQAA//8DAFBLAQItABQABgAIAAAAIQC2gziS/gAAAOEBAAATAAAAAAAAAAAAAAAA&#10;AAAAAABbQ29udGVudF9UeXBlc10ueG1sUEsBAi0AFAAGAAgAAAAhADj9If/WAAAAlAEAAAsAAAAA&#10;AAAAAAAAAAAALwEAAF9yZWxzLy5yZWxzUEsBAi0AFAAGAAgAAAAhANlpuaI8AgAAhwQAAA4AAAAA&#10;AAAAAAAAAAAALgIAAGRycy9lMm9Eb2MueG1sUEsBAi0AFAAGAAgAAAAhAIraBAreAAAACQEAAA8A&#10;AAAAAAAAAAAAAAAAlgQAAGRycy9kb3ducmV2LnhtbFBLBQYAAAAABAAEAPMAAAChBQAAAAA=&#10;" fillcolor="#fbfbfb" strokeweight=".5pt">
                <v:textbox>
                  <w:txbxContent>
                    <w:p w14:paraId="6E7A0686" w14:textId="520682D0" w:rsidR="004D2C75" w:rsidRDefault="004D2C75" w:rsidP="004D2C75">
                      <w:pPr>
                        <w:rPr>
                          <w:b/>
                          <w:sz w:val="32"/>
                          <w:szCs w:val="44"/>
                        </w:rPr>
                      </w:pPr>
                      <w:r w:rsidRPr="004D2C75">
                        <w:rPr>
                          <w:b/>
                          <w:sz w:val="32"/>
                          <w:szCs w:val="44"/>
                        </w:rPr>
                        <w:t xml:space="preserve">Classroom items </w:t>
                      </w:r>
                      <w:r>
                        <w:rPr>
                          <w:b/>
                          <w:sz w:val="32"/>
                          <w:szCs w:val="44"/>
                        </w:rPr>
                        <w:t xml:space="preserve">- </w:t>
                      </w:r>
                      <w:r w:rsidRPr="004D2C75">
                        <w:rPr>
                          <w:b/>
                          <w:sz w:val="32"/>
                          <w:szCs w:val="44"/>
                        </w:rPr>
                        <w:t>vocab cards</w:t>
                      </w:r>
                    </w:p>
                    <w:p w14:paraId="3CA190BE" w14:textId="7B695793" w:rsidR="004D2C75" w:rsidRPr="004D2C75" w:rsidRDefault="004D2C75" w:rsidP="004D2C75">
                      <w:r w:rsidRPr="004D2C75">
                        <w:rPr>
                          <w:b/>
                        </w:rPr>
                        <w:t>Pair work</w:t>
                      </w:r>
                    </w:p>
                    <w:p w14:paraId="58CBE172" w14:textId="76A590F9" w:rsidR="00B3059C" w:rsidRPr="00566B5D" w:rsidRDefault="004D2C75" w:rsidP="00165DC1">
                      <w:pPr>
                        <w:pStyle w:val="ListParagraph"/>
                        <w:numPr>
                          <w:ilvl w:val="0"/>
                          <w:numId w:val="42"/>
                        </w:numPr>
                        <w:rPr>
                          <w:i/>
                          <w:iCs/>
                          <w:sz w:val="28"/>
                          <w:szCs w:val="28"/>
                        </w:rPr>
                      </w:pPr>
                      <w:r w:rsidRPr="00B3059C">
                        <w:rPr>
                          <w:sz w:val="28"/>
                          <w:szCs w:val="28"/>
                        </w:rPr>
                        <w:t>Students cut out</w:t>
                      </w:r>
                      <w:r w:rsidR="00B3059C" w:rsidRPr="00B3059C">
                        <w:rPr>
                          <w:color w:val="FF0000"/>
                          <w:sz w:val="32"/>
                          <w:szCs w:val="32"/>
                        </w:rPr>
                        <w:t>*</w:t>
                      </w:r>
                      <w:r w:rsidRPr="00B3059C">
                        <w:rPr>
                          <w:color w:val="FF0000"/>
                          <w:sz w:val="32"/>
                          <w:szCs w:val="32"/>
                        </w:rPr>
                        <w:t xml:space="preserve"> </w:t>
                      </w:r>
                      <w:r w:rsidRPr="00B3059C">
                        <w:rPr>
                          <w:sz w:val="28"/>
                          <w:szCs w:val="28"/>
                        </w:rPr>
                        <w:t>the cards</w:t>
                      </w:r>
                      <w:r w:rsidR="00B3059C">
                        <w:rPr>
                          <w:sz w:val="28"/>
                          <w:szCs w:val="28"/>
                        </w:rPr>
                        <w:t>.</w:t>
                      </w:r>
                      <w:r w:rsidRPr="00B3059C">
                        <w:rPr>
                          <w:sz w:val="28"/>
                          <w:szCs w:val="28"/>
                        </w:rPr>
                        <w:t xml:space="preserve"> </w:t>
                      </w:r>
                    </w:p>
                    <w:p w14:paraId="48B79DA9" w14:textId="4E60FE1B" w:rsidR="00566B5D" w:rsidRPr="00B3059C" w:rsidRDefault="00566B5D" w:rsidP="00165DC1">
                      <w:pPr>
                        <w:pStyle w:val="ListParagraph"/>
                        <w:numPr>
                          <w:ilvl w:val="0"/>
                          <w:numId w:val="42"/>
                        </w:numPr>
                        <w:rPr>
                          <w:i/>
                          <w:iCs/>
                          <w:sz w:val="28"/>
                          <w:szCs w:val="28"/>
                        </w:rPr>
                      </w:pPr>
                      <w:r>
                        <w:rPr>
                          <w:sz w:val="28"/>
                          <w:szCs w:val="28"/>
                        </w:rPr>
                        <w:t>They mix and match the words and pictures.</w:t>
                      </w:r>
                    </w:p>
                    <w:p w14:paraId="5A59420E" w14:textId="41F485D0" w:rsidR="004D2C75" w:rsidRPr="00B3059C" w:rsidRDefault="00566B5D" w:rsidP="00165DC1">
                      <w:pPr>
                        <w:pStyle w:val="ListParagraph"/>
                        <w:numPr>
                          <w:ilvl w:val="0"/>
                          <w:numId w:val="42"/>
                        </w:numPr>
                        <w:rPr>
                          <w:i/>
                          <w:iCs/>
                          <w:sz w:val="28"/>
                          <w:szCs w:val="28"/>
                        </w:rPr>
                      </w:pPr>
                      <w:r>
                        <w:rPr>
                          <w:sz w:val="28"/>
                          <w:szCs w:val="28"/>
                        </w:rPr>
                        <w:t>One</w:t>
                      </w:r>
                      <w:r w:rsidR="00B3059C">
                        <w:rPr>
                          <w:sz w:val="28"/>
                          <w:szCs w:val="28"/>
                        </w:rPr>
                        <w:t xml:space="preserve"> student</w:t>
                      </w:r>
                      <w:r w:rsidR="00B3059C" w:rsidRPr="00B3059C">
                        <w:rPr>
                          <w:sz w:val="28"/>
                          <w:szCs w:val="28"/>
                        </w:rPr>
                        <w:t xml:space="preserve"> then </w:t>
                      </w:r>
                      <w:r w:rsidR="004D2C75" w:rsidRPr="00B3059C">
                        <w:rPr>
                          <w:sz w:val="28"/>
                          <w:szCs w:val="28"/>
                        </w:rPr>
                        <w:t>show</w:t>
                      </w:r>
                      <w:r>
                        <w:rPr>
                          <w:sz w:val="28"/>
                          <w:szCs w:val="28"/>
                        </w:rPr>
                        <w:t>s</w:t>
                      </w:r>
                      <w:r w:rsidR="004D2C75" w:rsidRPr="00B3059C">
                        <w:rPr>
                          <w:sz w:val="28"/>
                          <w:szCs w:val="28"/>
                        </w:rPr>
                        <w:t xml:space="preserve"> a picture or word </w:t>
                      </w:r>
                      <w:r>
                        <w:rPr>
                          <w:sz w:val="28"/>
                          <w:szCs w:val="28"/>
                        </w:rPr>
                        <w:t xml:space="preserve">to their partner and </w:t>
                      </w:r>
                      <w:r w:rsidR="00B3059C" w:rsidRPr="00B3059C">
                        <w:rPr>
                          <w:sz w:val="28"/>
                          <w:szCs w:val="28"/>
                        </w:rPr>
                        <w:t>ask</w:t>
                      </w:r>
                      <w:r>
                        <w:rPr>
                          <w:sz w:val="28"/>
                          <w:szCs w:val="28"/>
                        </w:rPr>
                        <w:t>s,</w:t>
                      </w:r>
                      <w:r w:rsidR="00B3059C" w:rsidRPr="00B3059C">
                        <w:rPr>
                          <w:sz w:val="28"/>
                          <w:szCs w:val="28"/>
                        </w:rPr>
                        <w:t xml:space="preserve"> </w:t>
                      </w:r>
                      <w:r w:rsidR="00B3059C" w:rsidRPr="00B3059C">
                        <w:rPr>
                          <w:sz w:val="28"/>
                          <w:szCs w:val="28"/>
                        </w:rPr>
                        <w:br/>
                      </w:r>
                      <w:r w:rsidR="004D2C75" w:rsidRPr="00B3059C">
                        <w:rPr>
                          <w:i/>
                          <w:iCs/>
                          <w:sz w:val="28"/>
                          <w:szCs w:val="28"/>
                        </w:rPr>
                        <w:t>What is this?</w:t>
                      </w:r>
                      <w:r>
                        <w:rPr>
                          <w:i/>
                          <w:iCs/>
                          <w:sz w:val="28"/>
                          <w:szCs w:val="28"/>
                        </w:rPr>
                        <w:t xml:space="preserve">   Or      What’s this? </w:t>
                      </w:r>
                    </w:p>
                    <w:p w14:paraId="2D480B33" w14:textId="42E35551" w:rsidR="004D2C75" w:rsidRDefault="00566B5D" w:rsidP="00165DC1">
                      <w:pPr>
                        <w:pStyle w:val="ListParagraph"/>
                        <w:numPr>
                          <w:ilvl w:val="0"/>
                          <w:numId w:val="42"/>
                        </w:numPr>
                        <w:rPr>
                          <w:i/>
                          <w:iCs/>
                          <w:sz w:val="28"/>
                          <w:szCs w:val="28"/>
                        </w:rPr>
                      </w:pPr>
                      <w:r>
                        <w:rPr>
                          <w:sz w:val="28"/>
                          <w:szCs w:val="28"/>
                        </w:rPr>
                        <w:t>One student</w:t>
                      </w:r>
                      <w:r w:rsidR="004D2C75" w:rsidRPr="004D2C75">
                        <w:rPr>
                          <w:sz w:val="28"/>
                          <w:szCs w:val="28"/>
                        </w:rPr>
                        <w:t xml:space="preserve"> show</w:t>
                      </w:r>
                      <w:r>
                        <w:rPr>
                          <w:sz w:val="28"/>
                          <w:szCs w:val="28"/>
                        </w:rPr>
                        <w:t>s</w:t>
                      </w:r>
                      <w:r w:rsidR="004D2C75" w:rsidRPr="004D2C75">
                        <w:rPr>
                          <w:sz w:val="28"/>
                          <w:szCs w:val="28"/>
                        </w:rPr>
                        <w:t xml:space="preserve"> a picture or word and ask</w:t>
                      </w:r>
                      <w:r>
                        <w:rPr>
                          <w:sz w:val="28"/>
                          <w:szCs w:val="28"/>
                        </w:rPr>
                        <w:t>s,</w:t>
                      </w:r>
                      <w:r>
                        <w:rPr>
                          <w:sz w:val="28"/>
                          <w:szCs w:val="28"/>
                        </w:rPr>
                        <w:br/>
                      </w:r>
                      <w:r w:rsidR="004D2C75" w:rsidRPr="00566B5D">
                        <w:rPr>
                          <w:i/>
                          <w:iCs/>
                          <w:sz w:val="28"/>
                          <w:szCs w:val="28"/>
                        </w:rPr>
                        <w:t>Do you have a____________?</w:t>
                      </w:r>
                    </w:p>
                    <w:p w14:paraId="264CEFBA" w14:textId="05272505" w:rsidR="0020571D" w:rsidRPr="0020571D" w:rsidRDefault="0020571D" w:rsidP="0020571D">
                      <w:pPr>
                        <w:rPr>
                          <w:szCs w:val="28"/>
                        </w:rPr>
                      </w:pPr>
                      <w:r>
                        <w:rPr>
                          <w:szCs w:val="28"/>
                        </w:rPr>
                        <w:t xml:space="preserve">Additional words and pictures can be added to the set of items introduced in the Speaking book as students gain more confidence. </w:t>
                      </w:r>
                    </w:p>
                    <w:p w14:paraId="58DE465D" w14:textId="592BE5FA" w:rsidR="00566B5D" w:rsidRDefault="00B3059C" w:rsidP="00566B5D">
                      <w:pPr>
                        <w:rPr>
                          <w:szCs w:val="28"/>
                        </w:rPr>
                      </w:pPr>
                      <w:r w:rsidRPr="00566B5D">
                        <w:rPr>
                          <w:color w:val="FF0000"/>
                          <w:sz w:val="32"/>
                          <w:szCs w:val="32"/>
                        </w:rPr>
                        <w:t>*</w:t>
                      </w:r>
                      <w:r w:rsidRPr="00566B5D">
                        <w:rPr>
                          <w:szCs w:val="28"/>
                        </w:rPr>
                        <w:t>Using scissors is an important fine motor skill, which helps develop the muscles needed for good pencil control.</w:t>
                      </w:r>
                    </w:p>
                    <w:p w14:paraId="07420E4D" w14:textId="046060DD" w:rsidR="00566B5D" w:rsidRPr="004208F1" w:rsidRDefault="00566B5D" w:rsidP="00566B5D">
                      <w:pPr>
                        <w:rPr>
                          <w:sz w:val="10"/>
                          <w:szCs w:val="10"/>
                        </w:rPr>
                      </w:pPr>
                    </w:p>
                    <w:p w14:paraId="0070A088" w14:textId="09C3A961" w:rsidR="00566B5D" w:rsidRDefault="00566B5D" w:rsidP="00566B5D">
                      <w:pPr>
                        <w:rPr>
                          <w:b/>
                          <w:bCs/>
                          <w:szCs w:val="28"/>
                        </w:rPr>
                      </w:pPr>
                      <w:r w:rsidRPr="00566B5D">
                        <w:rPr>
                          <w:b/>
                          <w:bCs/>
                          <w:szCs w:val="28"/>
                        </w:rPr>
                        <w:t>Copying</w:t>
                      </w:r>
                    </w:p>
                    <w:p w14:paraId="3245A889" w14:textId="2D8C4A44" w:rsidR="00566B5D" w:rsidRPr="00566B5D" w:rsidRDefault="00566B5D" w:rsidP="00566B5D">
                      <w:pPr>
                        <w:rPr>
                          <w:szCs w:val="28"/>
                        </w:rPr>
                      </w:pPr>
                      <w:r w:rsidRPr="00566B5D">
                        <w:rPr>
                          <w:szCs w:val="28"/>
                        </w:rPr>
                        <w:t xml:space="preserve">The </w:t>
                      </w:r>
                      <w:r>
                        <w:rPr>
                          <w:szCs w:val="28"/>
                        </w:rPr>
                        <w:t xml:space="preserve">words on these </w:t>
                      </w:r>
                      <w:r w:rsidRPr="00566B5D">
                        <w:rPr>
                          <w:szCs w:val="28"/>
                        </w:rPr>
                        <w:t>cards can be cop</w:t>
                      </w:r>
                      <w:r>
                        <w:rPr>
                          <w:szCs w:val="28"/>
                        </w:rPr>
                        <w:t>ied</w:t>
                      </w:r>
                      <w:r w:rsidRPr="00566B5D">
                        <w:rPr>
                          <w:szCs w:val="28"/>
                        </w:rPr>
                        <w:t xml:space="preserve"> into </w:t>
                      </w:r>
                      <w:r>
                        <w:rPr>
                          <w:szCs w:val="28"/>
                        </w:rPr>
                        <w:t xml:space="preserve">the students’ </w:t>
                      </w:r>
                      <w:r w:rsidRPr="00566B5D">
                        <w:rPr>
                          <w:szCs w:val="28"/>
                        </w:rPr>
                        <w:t xml:space="preserve">notebooks. </w:t>
                      </w:r>
                      <w:r w:rsidR="00115A33">
                        <w:rPr>
                          <w:szCs w:val="28"/>
                        </w:rPr>
                        <w:br/>
                      </w:r>
                    </w:p>
                    <w:p w14:paraId="1A85709A" w14:textId="77777777" w:rsidR="00115A33" w:rsidRDefault="00115A33" w:rsidP="00115A33">
                      <w:pPr>
                        <w:spacing w:before="60" w:after="60"/>
                        <w:rPr>
                          <w:rFonts w:cstheme="minorHAnsi"/>
                          <w:szCs w:val="36"/>
                        </w:rPr>
                      </w:pPr>
                      <w:r w:rsidRPr="00115A33">
                        <w:rPr>
                          <w:rFonts w:cstheme="minorHAnsi"/>
                          <w:b/>
                          <w:bCs/>
                          <w:szCs w:val="36"/>
                        </w:rPr>
                        <w:t>Game of concentration/memory</w:t>
                      </w:r>
                      <w:r w:rsidRPr="00115A33">
                        <w:rPr>
                          <w:rFonts w:cstheme="minorHAnsi"/>
                          <w:szCs w:val="36"/>
                        </w:rPr>
                        <w:t xml:space="preserve">  </w:t>
                      </w:r>
                    </w:p>
                    <w:p w14:paraId="3D2EAFCE" w14:textId="01A5F9B9" w:rsidR="00115A33" w:rsidRPr="00115A33" w:rsidRDefault="00115A33" w:rsidP="00115A33">
                      <w:pPr>
                        <w:spacing w:before="60" w:after="60"/>
                        <w:rPr>
                          <w:rFonts w:cstheme="minorHAnsi"/>
                          <w:szCs w:val="36"/>
                        </w:rPr>
                      </w:pPr>
                      <w:r>
                        <w:rPr>
                          <w:rFonts w:cstheme="minorHAnsi"/>
                          <w:szCs w:val="36"/>
                        </w:rPr>
                        <w:t>I</w:t>
                      </w:r>
                      <w:r w:rsidRPr="00115A33">
                        <w:rPr>
                          <w:rFonts w:cstheme="minorHAnsi"/>
                          <w:szCs w:val="36"/>
                        </w:rPr>
                        <w:t xml:space="preserve">n groups of </w:t>
                      </w:r>
                      <w:r w:rsidR="001961D1">
                        <w:rPr>
                          <w:rFonts w:cstheme="minorHAnsi"/>
                          <w:szCs w:val="36"/>
                        </w:rPr>
                        <w:t>two</w:t>
                      </w:r>
                      <w:r w:rsidRPr="00115A33">
                        <w:rPr>
                          <w:rFonts w:cstheme="minorHAnsi"/>
                          <w:szCs w:val="36"/>
                        </w:rPr>
                        <w:t xml:space="preserve"> or </w:t>
                      </w:r>
                      <w:r w:rsidR="001961D1">
                        <w:rPr>
                          <w:rFonts w:cstheme="minorHAnsi"/>
                          <w:szCs w:val="36"/>
                        </w:rPr>
                        <w:t>three</w:t>
                      </w:r>
                      <w:r w:rsidRPr="00115A33">
                        <w:rPr>
                          <w:rFonts w:cstheme="minorHAnsi"/>
                          <w:szCs w:val="36"/>
                        </w:rPr>
                        <w:t xml:space="preserve">, students mix </w:t>
                      </w:r>
                      <w:r w:rsidR="004208F1">
                        <w:rPr>
                          <w:rFonts w:cstheme="minorHAnsi"/>
                          <w:szCs w:val="36"/>
                        </w:rPr>
                        <w:t xml:space="preserve">the words and pictures </w:t>
                      </w:r>
                      <w:r w:rsidRPr="00115A33">
                        <w:rPr>
                          <w:rFonts w:cstheme="minorHAnsi"/>
                          <w:szCs w:val="36"/>
                        </w:rPr>
                        <w:t xml:space="preserve">face-down on the table. The goal is to </w:t>
                      </w:r>
                      <w:r w:rsidR="004208F1">
                        <w:rPr>
                          <w:rFonts w:cstheme="minorHAnsi"/>
                          <w:szCs w:val="36"/>
                        </w:rPr>
                        <w:t>match the words and pictures</w:t>
                      </w:r>
                      <w:r w:rsidRPr="00115A33">
                        <w:rPr>
                          <w:rFonts w:cstheme="minorHAnsi"/>
                          <w:szCs w:val="36"/>
                        </w:rPr>
                        <w:t xml:space="preserve">. Students take turns to turn over two cards </w:t>
                      </w:r>
                      <w:r w:rsidR="009C5DC4">
                        <w:rPr>
                          <w:rFonts w:cstheme="minorHAnsi"/>
                          <w:szCs w:val="36"/>
                        </w:rPr>
                        <w:t>and</w:t>
                      </w:r>
                      <w:r w:rsidRPr="00115A33">
                        <w:rPr>
                          <w:rFonts w:cstheme="minorHAnsi"/>
                          <w:szCs w:val="36"/>
                        </w:rPr>
                        <w:t xml:space="preserve"> form a pair. If the</w:t>
                      </w:r>
                      <w:r w:rsidR="004208F1">
                        <w:rPr>
                          <w:rFonts w:cstheme="minorHAnsi"/>
                          <w:szCs w:val="36"/>
                        </w:rPr>
                        <w:t>y have a match</w:t>
                      </w:r>
                      <w:r w:rsidRPr="00115A33">
                        <w:rPr>
                          <w:rFonts w:cstheme="minorHAnsi"/>
                          <w:szCs w:val="36"/>
                        </w:rPr>
                        <w:t>, the student keeps the pair and has another turn. If the</w:t>
                      </w:r>
                      <w:r w:rsidR="004208F1">
                        <w:rPr>
                          <w:rFonts w:cstheme="minorHAnsi"/>
                          <w:szCs w:val="36"/>
                        </w:rPr>
                        <w:t>y don’t have a match,</w:t>
                      </w:r>
                      <w:r w:rsidRPr="00115A33">
                        <w:rPr>
                          <w:rFonts w:cstheme="minorHAnsi"/>
                          <w:szCs w:val="36"/>
                        </w:rPr>
                        <w:t xml:space="preserve"> the student turns the </w:t>
                      </w:r>
                      <w:r w:rsidR="004208F1">
                        <w:rPr>
                          <w:rFonts w:cstheme="minorHAnsi"/>
                          <w:szCs w:val="36"/>
                        </w:rPr>
                        <w:t>cards</w:t>
                      </w:r>
                      <w:r w:rsidRPr="00115A33">
                        <w:rPr>
                          <w:rFonts w:cstheme="minorHAnsi"/>
                          <w:szCs w:val="36"/>
                        </w:rPr>
                        <w:t xml:space="preserve"> over in the same place on the table.  When all the pairs have been matched, the student with the most pairs is the winner. </w:t>
                      </w:r>
                    </w:p>
                    <w:p w14:paraId="06FDA513" w14:textId="77777777" w:rsidR="00566B5D" w:rsidRDefault="00B3059C" w:rsidP="00566B5D">
                      <w:pPr>
                        <w:rPr>
                          <w:szCs w:val="28"/>
                        </w:rPr>
                      </w:pPr>
                      <w:r w:rsidRPr="00566B5D">
                        <w:rPr>
                          <w:szCs w:val="28"/>
                        </w:rPr>
                        <w:t xml:space="preserve"> </w:t>
                      </w:r>
                    </w:p>
                    <w:p w14:paraId="107776C3" w14:textId="260281E2" w:rsidR="00B3059C" w:rsidRPr="00566B5D" w:rsidRDefault="00B3059C" w:rsidP="00B3059C">
                      <w:pPr>
                        <w:rPr>
                          <w:szCs w:val="28"/>
                        </w:rPr>
                      </w:pPr>
                    </w:p>
                    <w:p w14:paraId="6902189F" w14:textId="77777777" w:rsidR="00B3059C" w:rsidRDefault="00B3059C"/>
                  </w:txbxContent>
                </v:textbox>
              </v:shape>
            </w:pict>
          </mc:Fallback>
        </mc:AlternateContent>
      </w:r>
    </w:p>
    <w:p w14:paraId="7FC1DF1C" w14:textId="4D04DEA9" w:rsidR="00566B5D" w:rsidRDefault="00566B5D"/>
    <w:p w14:paraId="4F9E95D3" w14:textId="5069721B" w:rsidR="00566B5D" w:rsidRDefault="00566B5D"/>
    <w:p w14:paraId="593ECA0D" w14:textId="61E41579" w:rsidR="00566B5D" w:rsidRDefault="00566B5D"/>
    <w:p w14:paraId="49804AB6" w14:textId="1F92B2AA" w:rsidR="00566B5D" w:rsidRDefault="00566B5D"/>
    <w:p w14:paraId="101401AB" w14:textId="1B229C83" w:rsidR="00566B5D" w:rsidRDefault="00566B5D"/>
    <w:p w14:paraId="19DB0138" w14:textId="296FCA52" w:rsidR="00566B5D" w:rsidRDefault="00566B5D"/>
    <w:p w14:paraId="40B16BDA" w14:textId="71836FA5" w:rsidR="00566B5D" w:rsidRDefault="00566B5D"/>
    <w:p w14:paraId="5A5F0AE5" w14:textId="0B31DA12" w:rsidR="00566B5D" w:rsidRDefault="00566B5D"/>
    <w:p w14:paraId="1287A714" w14:textId="79216921" w:rsidR="00566B5D" w:rsidRDefault="00566B5D"/>
    <w:p w14:paraId="11CB000A" w14:textId="33CD4C96" w:rsidR="00566B5D" w:rsidRDefault="00566B5D"/>
    <w:p w14:paraId="65FFDEDF" w14:textId="2415FCB0" w:rsidR="00566B5D" w:rsidRDefault="00566B5D"/>
    <w:p w14:paraId="7A8BA016" w14:textId="59895604" w:rsidR="00566B5D" w:rsidRDefault="00566B5D"/>
    <w:p w14:paraId="04B5B232" w14:textId="4981DA5E" w:rsidR="00566B5D" w:rsidRDefault="00566B5D"/>
    <w:p w14:paraId="15A31674" w14:textId="2CA10C80" w:rsidR="00566B5D" w:rsidRDefault="00566B5D"/>
    <w:p w14:paraId="3969525B" w14:textId="18894E51" w:rsidR="00566B5D" w:rsidRDefault="00566B5D"/>
    <w:p w14:paraId="668E4A6C" w14:textId="7BC9F8A2" w:rsidR="00566B5D" w:rsidRDefault="00566B5D"/>
    <w:p w14:paraId="0E54522B" w14:textId="77777777" w:rsidR="00566B5D" w:rsidRDefault="00566B5D"/>
    <w:p w14:paraId="7441FB19" w14:textId="6D626843" w:rsidR="00331E57" w:rsidRDefault="00331E57"/>
    <w:p w14:paraId="7346BED5" w14:textId="7C13F22D" w:rsidR="00115A33" w:rsidRDefault="00115A33"/>
    <w:p w14:paraId="243EB1D8" w14:textId="14396AF0" w:rsidR="00115A33" w:rsidRDefault="00115A33"/>
    <w:p w14:paraId="79C826E4" w14:textId="0E88F164" w:rsidR="00115A33" w:rsidRDefault="00115A33"/>
    <w:p w14:paraId="36A146D8" w14:textId="6427AB2D" w:rsidR="00115A33" w:rsidRDefault="00115A33"/>
    <w:p w14:paraId="60DECDF7" w14:textId="5E9056CB" w:rsidR="00115A33" w:rsidRDefault="00115A33"/>
    <w:p w14:paraId="625E9052" w14:textId="77777777" w:rsidR="00115A33" w:rsidRDefault="00115A33"/>
    <w:p w14:paraId="61920C7E" w14:textId="1530A562" w:rsidR="00971EED" w:rsidRDefault="00971EED">
      <w:r>
        <w:br w:type="page"/>
      </w:r>
    </w:p>
    <w:tbl>
      <w:tblPr>
        <w:tblStyle w:val="TableGrid"/>
        <w:tblpPr w:leftFromText="180" w:rightFromText="180" w:vertAnchor="page" w:horzAnchor="margin" w:tblpY="1453"/>
        <w:tblW w:w="907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4535"/>
        <w:gridCol w:w="4535"/>
      </w:tblGrid>
      <w:tr w:rsidR="00566B5D" w14:paraId="5DAABA3B" w14:textId="77777777" w:rsidTr="004E53A1">
        <w:trPr>
          <w:trHeight w:val="3061"/>
        </w:trPr>
        <w:tc>
          <w:tcPr>
            <w:tcW w:w="4535" w:type="dxa"/>
            <w:vAlign w:val="center"/>
            <w:hideMark/>
          </w:tcPr>
          <w:p w14:paraId="792CBC9F" w14:textId="77777777" w:rsidR="00566B5D" w:rsidRPr="00C80EC5" w:rsidRDefault="00566B5D" w:rsidP="004E53A1">
            <w:pPr>
              <w:jc w:val="center"/>
              <w:rPr>
                <w:rFonts w:ascii="Comic Sans MS" w:hAnsi="Comic Sans MS"/>
                <w:sz w:val="110"/>
                <w:szCs w:val="110"/>
              </w:rPr>
            </w:pPr>
            <w:r w:rsidRPr="00C80EC5">
              <w:rPr>
                <w:rFonts w:ascii="Comic Sans MS" w:hAnsi="Comic Sans MS"/>
                <w:sz w:val="110"/>
                <w:szCs w:val="110"/>
              </w:rPr>
              <w:lastRenderedPageBreak/>
              <w:t>bag</w:t>
            </w:r>
          </w:p>
        </w:tc>
        <w:tc>
          <w:tcPr>
            <w:tcW w:w="4535" w:type="dxa"/>
            <w:vAlign w:val="center"/>
            <w:hideMark/>
          </w:tcPr>
          <w:p w14:paraId="444D1EFD" w14:textId="77777777" w:rsidR="00566B5D" w:rsidRPr="00C80EC5" w:rsidRDefault="00566B5D" w:rsidP="004E53A1">
            <w:pPr>
              <w:jc w:val="center"/>
              <w:rPr>
                <w:rFonts w:ascii="Comic Sans MS" w:hAnsi="Comic Sans MS"/>
                <w:sz w:val="110"/>
                <w:szCs w:val="110"/>
              </w:rPr>
            </w:pPr>
            <w:r w:rsidRPr="00C80EC5">
              <w:rPr>
                <w:rFonts w:ascii="Comic Sans MS" w:hAnsi="Comic Sans MS"/>
                <w:sz w:val="110"/>
                <w:szCs w:val="110"/>
              </w:rPr>
              <w:t>pencil</w:t>
            </w:r>
          </w:p>
        </w:tc>
      </w:tr>
      <w:tr w:rsidR="00566B5D" w14:paraId="3DF57909" w14:textId="77777777" w:rsidTr="004E53A1">
        <w:trPr>
          <w:trHeight w:val="3061"/>
        </w:trPr>
        <w:tc>
          <w:tcPr>
            <w:tcW w:w="4535" w:type="dxa"/>
            <w:vAlign w:val="center"/>
          </w:tcPr>
          <w:p w14:paraId="79B75FF8" w14:textId="16ACA035" w:rsidR="00566B5D" w:rsidRPr="00C8545C" w:rsidRDefault="002F2744" w:rsidP="004E53A1">
            <w:pPr>
              <w:rPr>
                <w:rFonts w:ascii="Comic Sans MS" w:hAnsi="Comic Sans MS"/>
                <w:sz w:val="96"/>
                <w:szCs w:val="96"/>
              </w:rPr>
            </w:pPr>
            <w:r>
              <w:rPr>
                <w:noProof/>
              </w:rPr>
              <w:drawing>
                <wp:anchor distT="0" distB="0" distL="114300" distR="114300" simplePos="0" relativeHeight="253791232" behindDoc="0" locked="0" layoutInCell="1" allowOverlap="1" wp14:anchorId="778AC879" wp14:editId="12C7F288">
                  <wp:simplePos x="0" y="0"/>
                  <wp:positionH relativeFrom="column">
                    <wp:posOffset>692785</wp:posOffset>
                  </wp:positionH>
                  <wp:positionV relativeFrom="paragraph">
                    <wp:posOffset>-248920</wp:posOffset>
                  </wp:positionV>
                  <wp:extent cx="1686560" cy="1276350"/>
                  <wp:effectExtent l="0" t="0" r="8890" b="0"/>
                  <wp:wrapNone/>
                  <wp:docPr id="1275410512" name="Picture 127541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68656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5" w:type="dxa"/>
            <w:vAlign w:val="center"/>
          </w:tcPr>
          <w:p w14:paraId="0AE99493" w14:textId="77777777" w:rsidR="00566B5D" w:rsidRPr="00C8545C" w:rsidRDefault="00566B5D" w:rsidP="004E53A1">
            <w:pPr>
              <w:jc w:val="center"/>
              <w:rPr>
                <w:rFonts w:ascii="Comic Sans MS" w:hAnsi="Comic Sans MS"/>
                <w:sz w:val="96"/>
                <w:szCs w:val="96"/>
              </w:rPr>
            </w:pPr>
            <w:r w:rsidRPr="00D74005">
              <w:rPr>
                <w:noProof/>
                <w:lang w:eastAsia="en-AU"/>
              </w:rPr>
              <w:drawing>
                <wp:anchor distT="0" distB="0" distL="114300" distR="114300" simplePos="0" relativeHeight="251721728" behindDoc="0" locked="0" layoutInCell="1" allowOverlap="1" wp14:anchorId="01666AD5" wp14:editId="5CBE05E1">
                  <wp:simplePos x="0" y="0"/>
                  <wp:positionH relativeFrom="column">
                    <wp:posOffset>-2271395</wp:posOffset>
                  </wp:positionH>
                  <wp:positionV relativeFrom="paragraph">
                    <wp:posOffset>-90805</wp:posOffset>
                  </wp:positionV>
                  <wp:extent cx="2447925" cy="1171575"/>
                  <wp:effectExtent l="0" t="0" r="9525" b="9525"/>
                  <wp:wrapSquare wrapText="bothSides"/>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1" cstate="print">
                            <a:extLst>
                              <a:ext uri="{28A0092B-C50C-407E-A947-70E740481C1C}">
                                <a14:useLocalDpi xmlns:a14="http://schemas.microsoft.com/office/drawing/2010/main" val="0"/>
                              </a:ext>
                            </a:extLst>
                          </a:blip>
                          <a:srcRect t="21163"/>
                          <a:stretch/>
                        </pic:blipFill>
                        <pic:spPr bwMode="auto">
                          <a:xfrm>
                            <a:off x="0" y="0"/>
                            <a:ext cx="2447925" cy="1171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66B5D" w14:paraId="754B0E2D" w14:textId="77777777" w:rsidTr="004E53A1">
        <w:trPr>
          <w:trHeight w:val="3061"/>
        </w:trPr>
        <w:tc>
          <w:tcPr>
            <w:tcW w:w="4535" w:type="dxa"/>
            <w:vAlign w:val="center"/>
          </w:tcPr>
          <w:p w14:paraId="0D311980" w14:textId="77777777" w:rsidR="00566B5D" w:rsidRPr="00C80EC5" w:rsidRDefault="00566B5D" w:rsidP="004E53A1">
            <w:pPr>
              <w:jc w:val="center"/>
              <w:rPr>
                <w:rFonts w:ascii="Comic Sans MS" w:hAnsi="Comic Sans MS"/>
                <w:sz w:val="84"/>
                <w:szCs w:val="84"/>
              </w:rPr>
            </w:pPr>
            <w:r w:rsidRPr="00C80EC5">
              <w:rPr>
                <w:rFonts w:ascii="Comic Sans MS" w:hAnsi="Comic Sans MS"/>
                <w:sz w:val="84"/>
                <w:szCs w:val="84"/>
              </w:rPr>
              <w:t>sharpener</w:t>
            </w:r>
          </w:p>
        </w:tc>
        <w:tc>
          <w:tcPr>
            <w:tcW w:w="4535" w:type="dxa"/>
            <w:vAlign w:val="center"/>
          </w:tcPr>
          <w:p w14:paraId="2FAC0510" w14:textId="77777777" w:rsidR="00566B5D" w:rsidRPr="00C80EC5" w:rsidRDefault="00566B5D" w:rsidP="004E53A1">
            <w:pPr>
              <w:jc w:val="center"/>
              <w:rPr>
                <w:rFonts w:ascii="Comic Sans MS" w:hAnsi="Comic Sans MS"/>
                <w:sz w:val="110"/>
                <w:szCs w:val="110"/>
              </w:rPr>
            </w:pPr>
            <w:r w:rsidRPr="00C80EC5">
              <w:rPr>
                <w:rFonts w:ascii="Comic Sans MS" w:hAnsi="Comic Sans MS"/>
                <w:sz w:val="110"/>
                <w:szCs w:val="110"/>
              </w:rPr>
              <w:t>rubber</w:t>
            </w:r>
          </w:p>
        </w:tc>
      </w:tr>
      <w:tr w:rsidR="00566B5D" w14:paraId="6678900A" w14:textId="77777777" w:rsidTr="004E53A1">
        <w:trPr>
          <w:trHeight w:val="3061"/>
        </w:trPr>
        <w:tc>
          <w:tcPr>
            <w:tcW w:w="4535" w:type="dxa"/>
            <w:vAlign w:val="center"/>
            <w:hideMark/>
          </w:tcPr>
          <w:p w14:paraId="5B6BCC9B" w14:textId="77777777" w:rsidR="00566B5D" w:rsidRDefault="00566B5D" w:rsidP="004E53A1">
            <w:pPr>
              <w:jc w:val="center"/>
              <w:rPr>
                <w:rFonts w:ascii="Comic Sans MS" w:hAnsi="Comic Sans MS"/>
                <w:sz w:val="144"/>
                <w:szCs w:val="144"/>
              </w:rPr>
            </w:pPr>
            <w:r w:rsidRPr="00D74005">
              <w:rPr>
                <w:noProof/>
                <w:lang w:eastAsia="en-AU"/>
              </w:rPr>
              <w:drawing>
                <wp:anchor distT="0" distB="0" distL="114300" distR="114300" simplePos="0" relativeHeight="251720704" behindDoc="0" locked="0" layoutInCell="1" allowOverlap="1" wp14:anchorId="627A2626" wp14:editId="593EE402">
                  <wp:simplePos x="0" y="0"/>
                  <wp:positionH relativeFrom="column">
                    <wp:posOffset>720725</wp:posOffset>
                  </wp:positionH>
                  <wp:positionV relativeFrom="paragraph">
                    <wp:posOffset>40640</wp:posOffset>
                  </wp:positionV>
                  <wp:extent cx="1704975" cy="1348105"/>
                  <wp:effectExtent l="0" t="0" r="9525"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cstate="print">
                            <a:extLst>
                              <a:ext uri="{28A0092B-C50C-407E-A947-70E740481C1C}">
                                <a14:useLocalDpi xmlns:a14="http://schemas.microsoft.com/office/drawing/2010/main" val="0"/>
                              </a:ext>
                            </a:extLst>
                          </a:blip>
                          <a:stretch>
                            <a:fillRect/>
                          </a:stretch>
                        </pic:blipFill>
                        <pic:spPr>
                          <a:xfrm>
                            <a:off x="0" y="0"/>
                            <a:ext cx="1704975" cy="1348105"/>
                          </a:xfrm>
                          <a:prstGeom prst="rect">
                            <a:avLst/>
                          </a:prstGeom>
                        </pic:spPr>
                      </pic:pic>
                    </a:graphicData>
                  </a:graphic>
                  <wp14:sizeRelH relativeFrom="margin">
                    <wp14:pctWidth>0</wp14:pctWidth>
                  </wp14:sizeRelH>
                  <wp14:sizeRelV relativeFrom="margin">
                    <wp14:pctHeight>0</wp14:pctHeight>
                  </wp14:sizeRelV>
                </wp:anchor>
              </w:drawing>
            </w:r>
          </w:p>
        </w:tc>
        <w:tc>
          <w:tcPr>
            <w:tcW w:w="4535" w:type="dxa"/>
            <w:vAlign w:val="center"/>
            <w:hideMark/>
          </w:tcPr>
          <w:p w14:paraId="519544AD" w14:textId="77777777" w:rsidR="00566B5D" w:rsidRDefault="00566B5D" w:rsidP="004E53A1">
            <w:pPr>
              <w:jc w:val="center"/>
              <w:rPr>
                <w:rFonts w:ascii="Comic Sans MS" w:hAnsi="Comic Sans MS"/>
                <w:sz w:val="144"/>
                <w:szCs w:val="144"/>
              </w:rPr>
            </w:pPr>
            <w:r w:rsidRPr="00A31F5D">
              <w:rPr>
                <w:noProof/>
                <w:lang w:eastAsia="en-AU"/>
              </w:rPr>
              <w:drawing>
                <wp:anchor distT="0" distB="0" distL="114300" distR="114300" simplePos="0" relativeHeight="251723776" behindDoc="0" locked="0" layoutInCell="1" allowOverlap="1" wp14:anchorId="0D262D59" wp14:editId="00F46AD3">
                  <wp:simplePos x="0" y="0"/>
                  <wp:positionH relativeFrom="column">
                    <wp:posOffset>271145</wp:posOffset>
                  </wp:positionH>
                  <wp:positionV relativeFrom="paragraph">
                    <wp:posOffset>319405</wp:posOffset>
                  </wp:positionV>
                  <wp:extent cx="1957070" cy="1295400"/>
                  <wp:effectExtent l="0" t="0" r="5080" b="0"/>
                  <wp:wrapSquare wrapText="bothSides"/>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pic:cNvPicPr>
                        </pic:nvPicPr>
                        <pic:blipFill>
                          <a:blip r:embed="rId373" cstate="print">
                            <a:extLst>
                              <a:ext uri="{28A0092B-C50C-407E-A947-70E740481C1C}">
                                <a14:useLocalDpi xmlns:a14="http://schemas.microsoft.com/office/drawing/2010/main" val="0"/>
                              </a:ext>
                            </a:extLst>
                          </a:blip>
                          <a:stretch>
                            <a:fillRect/>
                          </a:stretch>
                        </pic:blipFill>
                        <pic:spPr>
                          <a:xfrm>
                            <a:off x="0" y="0"/>
                            <a:ext cx="1957070" cy="1295400"/>
                          </a:xfrm>
                          <a:prstGeom prst="rect">
                            <a:avLst/>
                          </a:prstGeom>
                        </pic:spPr>
                      </pic:pic>
                    </a:graphicData>
                  </a:graphic>
                  <wp14:sizeRelH relativeFrom="margin">
                    <wp14:pctWidth>0</wp14:pctWidth>
                  </wp14:sizeRelH>
                  <wp14:sizeRelV relativeFrom="margin">
                    <wp14:pctHeight>0</wp14:pctHeight>
                  </wp14:sizeRelV>
                </wp:anchor>
              </w:drawing>
            </w:r>
          </w:p>
        </w:tc>
      </w:tr>
    </w:tbl>
    <w:p w14:paraId="448E7C86" w14:textId="0C2B5BD8" w:rsidR="00971EED" w:rsidRDefault="00971EED"/>
    <w:p w14:paraId="766F25F6" w14:textId="21104CEC" w:rsidR="00566B5D" w:rsidRDefault="00566B5D"/>
    <w:p w14:paraId="0963CBA2" w14:textId="660FA907" w:rsidR="00566B5D" w:rsidRDefault="00566B5D">
      <w:r>
        <w:br w:type="page"/>
      </w:r>
    </w:p>
    <w:p w14:paraId="01D457B4" w14:textId="77777777" w:rsidR="00566B5D" w:rsidRDefault="00566B5D"/>
    <w:tbl>
      <w:tblPr>
        <w:tblStyle w:val="TableGrid"/>
        <w:tblpPr w:leftFromText="180" w:rightFromText="180" w:vertAnchor="page" w:horzAnchor="margin" w:tblpY="1666"/>
        <w:tblW w:w="907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4535"/>
        <w:gridCol w:w="4535"/>
      </w:tblGrid>
      <w:tr w:rsidR="00566B5D" w14:paraId="5E61C753" w14:textId="77777777" w:rsidTr="004E53A1">
        <w:trPr>
          <w:trHeight w:val="3061"/>
        </w:trPr>
        <w:tc>
          <w:tcPr>
            <w:tcW w:w="4535" w:type="dxa"/>
            <w:vAlign w:val="center"/>
            <w:hideMark/>
          </w:tcPr>
          <w:p w14:paraId="5C4FF26E" w14:textId="2874E36F" w:rsidR="00566B5D" w:rsidRPr="00C80EC5" w:rsidRDefault="00BB007B" w:rsidP="004E53A1">
            <w:pPr>
              <w:jc w:val="center"/>
              <w:rPr>
                <w:rFonts w:ascii="Comic Sans MS" w:hAnsi="Comic Sans MS"/>
                <w:sz w:val="88"/>
                <w:szCs w:val="88"/>
              </w:rPr>
            </w:pPr>
            <w:r>
              <w:rPr>
                <w:rFonts w:ascii="Comic Sans MS" w:hAnsi="Comic Sans MS"/>
                <w:sz w:val="88"/>
                <w:szCs w:val="88"/>
              </w:rPr>
              <w:t>laptop</w:t>
            </w:r>
          </w:p>
        </w:tc>
        <w:tc>
          <w:tcPr>
            <w:tcW w:w="4535" w:type="dxa"/>
            <w:vAlign w:val="center"/>
            <w:hideMark/>
          </w:tcPr>
          <w:p w14:paraId="0214432D" w14:textId="77777777" w:rsidR="00566B5D" w:rsidRPr="00C80EC5" w:rsidRDefault="00566B5D" w:rsidP="004E53A1">
            <w:pPr>
              <w:jc w:val="center"/>
              <w:rPr>
                <w:rFonts w:ascii="Comic Sans MS" w:hAnsi="Comic Sans MS"/>
                <w:sz w:val="110"/>
                <w:szCs w:val="110"/>
              </w:rPr>
            </w:pPr>
            <w:r w:rsidRPr="00C80EC5">
              <w:rPr>
                <w:rFonts w:ascii="Comic Sans MS" w:hAnsi="Comic Sans MS"/>
                <w:sz w:val="110"/>
                <w:szCs w:val="110"/>
              </w:rPr>
              <w:t>phone</w:t>
            </w:r>
          </w:p>
        </w:tc>
      </w:tr>
      <w:tr w:rsidR="00566B5D" w14:paraId="3E6033F7" w14:textId="77777777" w:rsidTr="004E53A1">
        <w:trPr>
          <w:trHeight w:val="3061"/>
        </w:trPr>
        <w:tc>
          <w:tcPr>
            <w:tcW w:w="4535" w:type="dxa"/>
            <w:vAlign w:val="center"/>
          </w:tcPr>
          <w:p w14:paraId="68289AE9" w14:textId="0BF17DFB" w:rsidR="00566B5D" w:rsidRPr="00C8545C" w:rsidRDefault="00BB007B" w:rsidP="004E53A1">
            <w:pPr>
              <w:rPr>
                <w:rFonts w:ascii="Comic Sans MS" w:hAnsi="Comic Sans MS"/>
                <w:sz w:val="96"/>
                <w:szCs w:val="96"/>
              </w:rPr>
            </w:pPr>
            <w:r w:rsidRPr="00E759A7">
              <w:rPr>
                <w:noProof/>
                <w:sz w:val="36"/>
                <w:szCs w:val="36"/>
              </w:rPr>
              <w:drawing>
                <wp:anchor distT="0" distB="0" distL="114300" distR="114300" simplePos="0" relativeHeight="253936640" behindDoc="0" locked="0" layoutInCell="1" allowOverlap="1" wp14:anchorId="4A7AB144" wp14:editId="51A0C8C5">
                  <wp:simplePos x="0" y="0"/>
                  <wp:positionH relativeFrom="column">
                    <wp:posOffset>358775</wp:posOffset>
                  </wp:positionH>
                  <wp:positionV relativeFrom="paragraph">
                    <wp:posOffset>-100965</wp:posOffset>
                  </wp:positionV>
                  <wp:extent cx="1950720" cy="1319530"/>
                  <wp:effectExtent l="0" t="0" r="0" b="0"/>
                  <wp:wrapNone/>
                  <wp:docPr id="184563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3485" name=""/>
                          <pic:cNvPicPr/>
                        </pic:nvPicPr>
                        <pic:blipFill>
                          <a:blip r:embed="rId374">
                            <a:extLst>
                              <a:ext uri="{28A0092B-C50C-407E-A947-70E740481C1C}">
                                <a14:useLocalDpi xmlns:a14="http://schemas.microsoft.com/office/drawing/2010/main" val="0"/>
                              </a:ext>
                            </a:extLst>
                          </a:blip>
                          <a:stretch>
                            <a:fillRect/>
                          </a:stretch>
                        </pic:blipFill>
                        <pic:spPr>
                          <a:xfrm>
                            <a:off x="0" y="0"/>
                            <a:ext cx="1950720" cy="1319530"/>
                          </a:xfrm>
                          <a:prstGeom prst="rect">
                            <a:avLst/>
                          </a:prstGeom>
                        </pic:spPr>
                      </pic:pic>
                    </a:graphicData>
                  </a:graphic>
                  <wp14:sizeRelH relativeFrom="margin">
                    <wp14:pctWidth>0</wp14:pctWidth>
                  </wp14:sizeRelH>
                  <wp14:sizeRelV relativeFrom="margin">
                    <wp14:pctHeight>0</wp14:pctHeight>
                  </wp14:sizeRelV>
                </wp:anchor>
              </w:drawing>
            </w:r>
          </w:p>
        </w:tc>
        <w:tc>
          <w:tcPr>
            <w:tcW w:w="4535" w:type="dxa"/>
            <w:vAlign w:val="center"/>
          </w:tcPr>
          <w:p w14:paraId="78CBD2BA" w14:textId="77777777" w:rsidR="00566B5D" w:rsidRPr="00C8545C" w:rsidRDefault="00566B5D" w:rsidP="004E53A1">
            <w:pPr>
              <w:jc w:val="center"/>
              <w:rPr>
                <w:rFonts w:ascii="Comic Sans MS" w:hAnsi="Comic Sans MS"/>
                <w:sz w:val="96"/>
                <w:szCs w:val="96"/>
              </w:rPr>
            </w:pPr>
            <w:r w:rsidRPr="00C8545C">
              <w:rPr>
                <w:noProof/>
                <w:sz w:val="96"/>
                <w:szCs w:val="96"/>
              </w:rPr>
              <w:drawing>
                <wp:anchor distT="0" distB="0" distL="114300" distR="114300" simplePos="0" relativeHeight="251726848" behindDoc="0" locked="0" layoutInCell="1" allowOverlap="1" wp14:anchorId="5F6FD375" wp14:editId="552AB70D">
                  <wp:simplePos x="0" y="0"/>
                  <wp:positionH relativeFrom="column">
                    <wp:posOffset>862330</wp:posOffset>
                  </wp:positionH>
                  <wp:positionV relativeFrom="paragraph">
                    <wp:posOffset>-162560</wp:posOffset>
                  </wp:positionV>
                  <wp:extent cx="1123950" cy="1485900"/>
                  <wp:effectExtent l="0" t="0" r="0" b="0"/>
                  <wp:wrapSquare wrapText="bothSides"/>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5" cstate="print">
                            <a:extLst>
                              <a:ext uri="{BEBA8EAE-BF5A-486C-A8C5-ECC9F3942E4B}">
                                <a14:imgProps xmlns:a14="http://schemas.microsoft.com/office/drawing/2010/main">
                                  <a14:imgLayer r:embed="rId376">
                                    <a14:imgEffect>
                                      <a14:artisticPhotocopy/>
                                    </a14:imgEffect>
                                  </a14:imgLayer>
                                </a14:imgProps>
                              </a:ext>
                              <a:ext uri="{28A0092B-C50C-407E-A947-70E740481C1C}">
                                <a14:useLocalDpi xmlns:a14="http://schemas.microsoft.com/office/drawing/2010/main" val="0"/>
                              </a:ext>
                            </a:extLst>
                          </a:blip>
                          <a:srcRect l="24026" t="4002" r="29427" b="9993"/>
                          <a:stretch/>
                        </pic:blipFill>
                        <pic:spPr bwMode="auto">
                          <a:xfrm>
                            <a:off x="0" y="0"/>
                            <a:ext cx="1123950" cy="148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66B5D" w14:paraId="13B3C1F0" w14:textId="77777777" w:rsidTr="004E53A1">
        <w:trPr>
          <w:trHeight w:val="3061"/>
        </w:trPr>
        <w:tc>
          <w:tcPr>
            <w:tcW w:w="4535" w:type="dxa"/>
            <w:vAlign w:val="center"/>
          </w:tcPr>
          <w:p w14:paraId="0BB65117" w14:textId="77777777" w:rsidR="00566B5D" w:rsidRPr="00C80EC5" w:rsidRDefault="00566B5D" w:rsidP="004E53A1">
            <w:pPr>
              <w:jc w:val="center"/>
              <w:rPr>
                <w:rFonts w:ascii="Comic Sans MS" w:hAnsi="Comic Sans MS"/>
                <w:sz w:val="88"/>
                <w:szCs w:val="88"/>
              </w:rPr>
            </w:pPr>
            <w:r w:rsidRPr="00C80EC5">
              <w:rPr>
                <w:rFonts w:ascii="Comic Sans MS" w:hAnsi="Comic Sans MS"/>
                <w:sz w:val="88"/>
                <w:szCs w:val="88"/>
              </w:rPr>
              <w:t>workbook</w:t>
            </w:r>
          </w:p>
        </w:tc>
        <w:tc>
          <w:tcPr>
            <w:tcW w:w="4535" w:type="dxa"/>
            <w:vAlign w:val="center"/>
          </w:tcPr>
          <w:p w14:paraId="6C51A855" w14:textId="77777777" w:rsidR="00566B5D" w:rsidRPr="00C80EC5" w:rsidRDefault="00566B5D" w:rsidP="004E53A1">
            <w:pPr>
              <w:jc w:val="center"/>
              <w:rPr>
                <w:rFonts w:ascii="Comic Sans MS" w:hAnsi="Comic Sans MS"/>
                <w:sz w:val="110"/>
                <w:szCs w:val="110"/>
              </w:rPr>
            </w:pPr>
            <w:r w:rsidRPr="00C80EC5">
              <w:rPr>
                <w:rFonts w:ascii="Comic Sans MS" w:hAnsi="Comic Sans MS"/>
                <w:sz w:val="110"/>
                <w:szCs w:val="110"/>
              </w:rPr>
              <w:t>pen</w:t>
            </w:r>
          </w:p>
        </w:tc>
      </w:tr>
      <w:tr w:rsidR="00566B5D" w14:paraId="7AB8BE62" w14:textId="77777777" w:rsidTr="004E53A1">
        <w:trPr>
          <w:trHeight w:val="3061"/>
        </w:trPr>
        <w:tc>
          <w:tcPr>
            <w:tcW w:w="4535" w:type="dxa"/>
            <w:vAlign w:val="center"/>
            <w:hideMark/>
          </w:tcPr>
          <w:p w14:paraId="7223CDCE" w14:textId="77777777" w:rsidR="00566B5D" w:rsidRDefault="00566B5D" w:rsidP="004E53A1">
            <w:pPr>
              <w:jc w:val="center"/>
              <w:rPr>
                <w:rFonts w:ascii="Comic Sans MS" w:hAnsi="Comic Sans MS"/>
                <w:sz w:val="144"/>
                <w:szCs w:val="144"/>
              </w:rPr>
            </w:pPr>
            <w:r>
              <w:rPr>
                <w:noProof/>
              </w:rPr>
              <w:drawing>
                <wp:anchor distT="0" distB="0" distL="114300" distR="114300" simplePos="0" relativeHeight="251728896" behindDoc="0" locked="0" layoutInCell="1" allowOverlap="1" wp14:anchorId="621B0873" wp14:editId="62BD4A42">
                  <wp:simplePos x="0" y="0"/>
                  <wp:positionH relativeFrom="column">
                    <wp:posOffset>815975</wp:posOffset>
                  </wp:positionH>
                  <wp:positionV relativeFrom="paragraph">
                    <wp:posOffset>36195</wp:posOffset>
                  </wp:positionV>
                  <wp:extent cx="1209675" cy="1571625"/>
                  <wp:effectExtent l="38100" t="38100" r="47625" b="47625"/>
                  <wp:wrapSquare wrapText="bothSides"/>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 name="Picture 2132"/>
                          <pic:cNvPicPr>
                            <a:picLocks noChangeAspect="1"/>
                          </pic:cNvPicPr>
                        </pic:nvPicPr>
                        <pic:blipFill>
                          <a:blip r:embed="rId377" cstate="print">
                            <a:extLst>
                              <a:ext uri="{28A0092B-C50C-407E-A947-70E740481C1C}">
                                <a14:useLocalDpi xmlns:a14="http://schemas.microsoft.com/office/drawing/2010/main" val="0"/>
                              </a:ext>
                            </a:extLst>
                          </a:blip>
                          <a:stretch>
                            <a:fillRect/>
                          </a:stretch>
                        </pic:blipFill>
                        <pic:spPr>
                          <a:xfrm>
                            <a:off x="0" y="0"/>
                            <a:ext cx="1209675" cy="1571625"/>
                          </a:xfrm>
                          <a:prstGeom prst="rect">
                            <a:avLst/>
                          </a:prstGeom>
                          <a:ln w="28575">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p>
        </w:tc>
        <w:tc>
          <w:tcPr>
            <w:tcW w:w="4535" w:type="dxa"/>
            <w:vAlign w:val="center"/>
            <w:hideMark/>
          </w:tcPr>
          <w:p w14:paraId="629B4BD3" w14:textId="77777777" w:rsidR="00566B5D" w:rsidRDefault="00566B5D" w:rsidP="004E53A1">
            <w:pPr>
              <w:jc w:val="center"/>
              <w:rPr>
                <w:rFonts w:ascii="Comic Sans MS" w:hAnsi="Comic Sans MS"/>
                <w:sz w:val="144"/>
                <w:szCs w:val="144"/>
              </w:rPr>
            </w:pPr>
            <w:r w:rsidRPr="007B5CC6">
              <w:rPr>
                <w:noProof/>
                <w:lang w:eastAsia="en-AU"/>
              </w:rPr>
              <w:drawing>
                <wp:anchor distT="0" distB="0" distL="114300" distR="114300" simplePos="0" relativeHeight="251725824" behindDoc="0" locked="0" layoutInCell="1" allowOverlap="1" wp14:anchorId="6325C77A" wp14:editId="3BB2CB36">
                  <wp:simplePos x="0" y="0"/>
                  <wp:positionH relativeFrom="column">
                    <wp:posOffset>53975</wp:posOffset>
                  </wp:positionH>
                  <wp:positionV relativeFrom="paragraph">
                    <wp:posOffset>123190</wp:posOffset>
                  </wp:positionV>
                  <wp:extent cx="2571750" cy="108585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cstate="print">
                            <a:extLst>
                              <a:ext uri="{28A0092B-C50C-407E-A947-70E740481C1C}">
                                <a14:useLocalDpi xmlns:a14="http://schemas.microsoft.com/office/drawing/2010/main" val="0"/>
                              </a:ext>
                            </a:extLst>
                          </a:blip>
                          <a:stretch>
                            <a:fillRect/>
                          </a:stretch>
                        </pic:blipFill>
                        <pic:spPr>
                          <a:xfrm>
                            <a:off x="0" y="0"/>
                            <a:ext cx="2571750" cy="1085850"/>
                          </a:xfrm>
                          <a:prstGeom prst="rect">
                            <a:avLst/>
                          </a:prstGeom>
                        </pic:spPr>
                      </pic:pic>
                    </a:graphicData>
                  </a:graphic>
                  <wp14:sizeRelH relativeFrom="margin">
                    <wp14:pctWidth>0</wp14:pctWidth>
                  </wp14:sizeRelH>
                  <wp14:sizeRelV relativeFrom="margin">
                    <wp14:pctHeight>0</wp14:pctHeight>
                  </wp14:sizeRelV>
                </wp:anchor>
              </w:drawing>
            </w:r>
          </w:p>
        </w:tc>
      </w:tr>
    </w:tbl>
    <w:p w14:paraId="78EE59E1" w14:textId="6AFAFFFA" w:rsidR="00566B5D" w:rsidRDefault="00566B5D"/>
    <w:p w14:paraId="3A3B01BF" w14:textId="5D87980D" w:rsidR="00566B5D" w:rsidRDefault="00566B5D">
      <w:r>
        <w:br w:type="page"/>
      </w:r>
    </w:p>
    <w:p w14:paraId="35E10550" w14:textId="2934A3CA" w:rsidR="00566B5D" w:rsidRPr="00C6078B" w:rsidRDefault="0020571D">
      <w:r w:rsidRPr="00C6078B">
        <w:rPr>
          <w:b/>
          <w:bCs/>
          <w:sz w:val="32"/>
          <w:szCs w:val="44"/>
        </w:rPr>
        <w:lastRenderedPageBreak/>
        <w:t xml:space="preserve">Additional items </w:t>
      </w:r>
      <w:r w:rsidR="00C6078B" w:rsidRPr="00C6078B">
        <w:t>[not introduced in the booklets.]</w:t>
      </w:r>
    </w:p>
    <w:tbl>
      <w:tblPr>
        <w:tblStyle w:val="TableGrid"/>
        <w:tblpPr w:leftFromText="180" w:rightFromText="180" w:vertAnchor="page" w:horzAnchor="margin" w:tblpY="1666"/>
        <w:tblW w:w="907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4535"/>
        <w:gridCol w:w="4535"/>
      </w:tblGrid>
      <w:tr w:rsidR="0020571D" w14:paraId="4F452D53" w14:textId="77777777" w:rsidTr="004E53A1">
        <w:trPr>
          <w:trHeight w:val="3061"/>
        </w:trPr>
        <w:tc>
          <w:tcPr>
            <w:tcW w:w="4535" w:type="dxa"/>
            <w:vAlign w:val="center"/>
          </w:tcPr>
          <w:p w14:paraId="5245B231" w14:textId="31BBCF81" w:rsidR="0020571D" w:rsidRPr="00C80EC5" w:rsidRDefault="0020571D" w:rsidP="004E53A1">
            <w:pPr>
              <w:jc w:val="center"/>
              <w:rPr>
                <w:rFonts w:ascii="Comic Sans MS" w:hAnsi="Comic Sans MS"/>
                <w:sz w:val="96"/>
                <w:szCs w:val="96"/>
              </w:rPr>
            </w:pPr>
            <w:bookmarkStart w:id="31" w:name="_Hlk130880382"/>
            <w:r w:rsidRPr="00C80EC5">
              <w:rPr>
                <w:rFonts w:ascii="Comic Sans MS" w:hAnsi="Comic Sans MS"/>
                <w:sz w:val="96"/>
                <w:szCs w:val="96"/>
              </w:rPr>
              <w:t>scissors</w:t>
            </w:r>
          </w:p>
        </w:tc>
        <w:tc>
          <w:tcPr>
            <w:tcW w:w="4535" w:type="dxa"/>
            <w:vAlign w:val="center"/>
          </w:tcPr>
          <w:p w14:paraId="56D1F231" w14:textId="648A9588" w:rsidR="0020571D" w:rsidRPr="00C80EC5" w:rsidRDefault="0020571D" w:rsidP="004E53A1">
            <w:pPr>
              <w:jc w:val="center"/>
              <w:rPr>
                <w:rFonts w:ascii="Comic Sans MS" w:hAnsi="Comic Sans MS"/>
                <w:sz w:val="80"/>
                <w:szCs w:val="80"/>
              </w:rPr>
            </w:pPr>
            <w:r w:rsidRPr="00C80EC5">
              <w:rPr>
                <w:rFonts w:ascii="Comic Sans MS" w:hAnsi="Comic Sans MS"/>
                <w:sz w:val="80"/>
                <w:szCs w:val="80"/>
              </w:rPr>
              <w:t>pencil case</w:t>
            </w:r>
          </w:p>
        </w:tc>
      </w:tr>
      <w:tr w:rsidR="0020571D" w14:paraId="62A4D5A8" w14:textId="77777777" w:rsidTr="004E53A1">
        <w:trPr>
          <w:trHeight w:val="3061"/>
        </w:trPr>
        <w:tc>
          <w:tcPr>
            <w:tcW w:w="4535" w:type="dxa"/>
            <w:vAlign w:val="center"/>
          </w:tcPr>
          <w:p w14:paraId="2BE895BB" w14:textId="2D984588" w:rsidR="0020571D" w:rsidRPr="00C8545C" w:rsidRDefault="0020571D" w:rsidP="004E53A1">
            <w:pPr>
              <w:rPr>
                <w:rFonts w:ascii="Comic Sans MS" w:hAnsi="Comic Sans MS"/>
                <w:sz w:val="96"/>
                <w:szCs w:val="96"/>
              </w:rPr>
            </w:pPr>
            <w:r>
              <w:rPr>
                <w:noProof/>
              </w:rPr>
              <w:drawing>
                <wp:anchor distT="0" distB="0" distL="114300" distR="114300" simplePos="0" relativeHeight="251735040" behindDoc="0" locked="0" layoutInCell="1" allowOverlap="1" wp14:anchorId="6AAA4DAE" wp14:editId="12D6AC55">
                  <wp:simplePos x="0" y="0"/>
                  <wp:positionH relativeFrom="column">
                    <wp:posOffset>216535</wp:posOffset>
                  </wp:positionH>
                  <wp:positionV relativeFrom="paragraph">
                    <wp:posOffset>-1270</wp:posOffset>
                  </wp:positionV>
                  <wp:extent cx="2232660" cy="109029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232660" cy="10902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5" w:type="dxa"/>
            <w:vAlign w:val="center"/>
          </w:tcPr>
          <w:p w14:paraId="14C4F2D7" w14:textId="1F70ECD4" w:rsidR="0020571D" w:rsidRPr="00C8545C" w:rsidRDefault="0020571D" w:rsidP="004E53A1">
            <w:pPr>
              <w:jc w:val="center"/>
              <w:rPr>
                <w:rFonts w:ascii="Comic Sans MS" w:hAnsi="Comic Sans MS"/>
                <w:sz w:val="96"/>
                <w:szCs w:val="96"/>
              </w:rPr>
            </w:pPr>
            <w:r>
              <w:rPr>
                <w:noProof/>
              </w:rPr>
              <w:drawing>
                <wp:inline distT="0" distB="0" distL="0" distR="0" wp14:anchorId="3C28D2D5" wp14:editId="2DE73972">
                  <wp:extent cx="1889760" cy="1256690"/>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95829" cy="1260726"/>
                          </a:xfrm>
                          <a:prstGeom prst="rect">
                            <a:avLst/>
                          </a:prstGeom>
                          <a:noFill/>
                          <a:ln>
                            <a:noFill/>
                          </a:ln>
                        </pic:spPr>
                      </pic:pic>
                    </a:graphicData>
                  </a:graphic>
                </wp:inline>
              </w:drawing>
            </w:r>
          </w:p>
        </w:tc>
      </w:tr>
      <w:tr w:rsidR="0020571D" w14:paraId="135D1FB7" w14:textId="77777777" w:rsidTr="004E53A1">
        <w:trPr>
          <w:trHeight w:val="3061"/>
        </w:trPr>
        <w:tc>
          <w:tcPr>
            <w:tcW w:w="4535" w:type="dxa"/>
            <w:vAlign w:val="center"/>
          </w:tcPr>
          <w:p w14:paraId="68A566AB" w14:textId="507EE240" w:rsidR="0020571D" w:rsidRPr="00C80EC5" w:rsidRDefault="0020571D" w:rsidP="004E53A1">
            <w:pPr>
              <w:jc w:val="center"/>
              <w:rPr>
                <w:rFonts w:ascii="Comic Sans MS" w:hAnsi="Comic Sans MS"/>
                <w:sz w:val="110"/>
                <w:szCs w:val="110"/>
              </w:rPr>
            </w:pPr>
            <w:r w:rsidRPr="00C80EC5">
              <w:rPr>
                <w:rFonts w:ascii="Comic Sans MS" w:hAnsi="Comic Sans MS"/>
                <w:sz w:val="110"/>
                <w:szCs w:val="110"/>
              </w:rPr>
              <w:t>ruler</w:t>
            </w:r>
          </w:p>
        </w:tc>
        <w:tc>
          <w:tcPr>
            <w:tcW w:w="4535" w:type="dxa"/>
            <w:vAlign w:val="center"/>
          </w:tcPr>
          <w:p w14:paraId="2C60A9C1" w14:textId="0B2B5BC5" w:rsidR="0020571D" w:rsidRPr="00BB007B" w:rsidRDefault="00BB007B" w:rsidP="004E53A1">
            <w:pPr>
              <w:jc w:val="center"/>
              <w:rPr>
                <w:rFonts w:ascii="Comic Sans MS" w:hAnsi="Comic Sans MS"/>
                <w:sz w:val="110"/>
                <w:szCs w:val="110"/>
              </w:rPr>
            </w:pPr>
            <w:r>
              <w:rPr>
                <w:rFonts w:ascii="Comic Sans MS" w:hAnsi="Comic Sans MS"/>
                <w:sz w:val="110"/>
                <w:szCs w:val="110"/>
              </w:rPr>
              <w:t>glue</w:t>
            </w:r>
          </w:p>
        </w:tc>
      </w:tr>
      <w:tr w:rsidR="0020571D" w14:paraId="68F2B406" w14:textId="77777777" w:rsidTr="004E53A1">
        <w:trPr>
          <w:trHeight w:val="3061"/>
        </w:trPr>
        <w:tc>
          <w:tcPr>
            <w:tcW w:w="4535" w:type="dxa"/>
            <w:vAlign w:val="center"/>
            <w:hideMark/>
          </w:tcPr>
          <w:p w14:paraId="769677B5" w14:textId="14F54236" w:rsidR="0020571D" w:rsidRDefault="0020571D" w:rsidP="004E53A1">
            <w:pPr>
              <w:jc w:val="center"/>
              <w:rPr>
                <w:rFonts w:ascii="Comic Sans MS" w:hAnsi="Comic Sans MS"/>
                <w:sz w:val="144"/>
                <w:szCs w:val="144"/>
              </w:rPr>
            </w:pPr>
            <w:r>
              <w:rPr>
                <w:noProof/>
              </w:rPr>
              <w:drawing>
                <wp:inline distT="0" distB="0" distL="0" distR="0" wp14:anchorId="6B352AB3" wp14:editId="4E877A63">
                  <wp:extent cx="2675060" cy="124199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705947" cy="1256333"/>
                          </a:xfrm>
                          <a:prstGeom prst="rect">
                            <a:avLst/>
                          </a:prstGeom>
                          <a:noFill/>
                          <a:ln>
                            <a:noFill/>
                          </a:ln>
                        </pic:spPr>
                      </pic:pic>
                    </a:graphicData>
                  </a:graphic>
                </wp:inline>
              </w:drawing>
            </w:r>
          </w:p>
        </w:tc>
        <w:tc>
          <w:tcPr>
            <w:tcW w:w="4535" w:type="dxa"/>
            <w:vAlign w:val="center"/>
            <w:hideMark/>
          </w:tcPr>
          <w:p w14:paraId="057B5EDB" w14:textId="59F86224" w:rsidR="0020571D" w:rsidRDefault="00BB007B" w:rsidP="004E53A1">
            <w:pPr>
              <w:jc w:val="center"/>
              <w:rPr>
                <w:rFonts w:ascii="Comic Sans MS" w:hAnsi="Comic Sans MS"/>
                <w:sz w:val="144"/>
                <w:szCs w:val="144"/>
              </w:rPr>
            </w:pPr>
            <w:r>
              <w:rPr>
                <w:noProof/>
              </w:rPr>
              <w:drawing>
                <wp:anchor distT="0" distB="0" distL="114300" distR="114300" simplePos="0" relativeHeight="253937664" behindDoc="0" locked="0" layoutInCell="1" allowOverlap="1" wp14:anchorId="77F0A998" wp14:editId="20431857">
                  <wp:simplePos x="0" y="0"/>
                  <wp:positionH relativeFrom="column">
                    <wp:posOffset>990600</wp:posOffset>
                  </wp:positionH>
                  <wp:positionV relativeFrom="paragraph">
                    <wp:posOffset>-42545</wp:posOffset>
                  </wp:positionV>
                  <wp:extent cx="565150" cy="1591310"/>
                  <wp:effectExtent l="0" t="0" r="6350" b="8890"/>
                  <wp:wrapNone/>
                  <wp:docPr id="3638784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565150" cy="15913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bookmarkEnd w:id="31"/>
    </w:tbl>
    <w:p w14:paraId="27D144E2" w14:textId="149598B2" w:rsidR="00566B5D" w:rsidRDefault="00566B5D"/>
    <w:p w14:paraId="4A0F94D8" w14:textId="637C4476" w:rsidR="00C6078B" w:rsidRDefault="00C6078B">
      <w:r>
        <w:br w:type="page"/>
      </w:r>
    </w:p>
    <w:p w14:paraId="315B5908" w14:textId="46C1362F" w:rsidR="00566B5D" w:rsidRDefault="00C6078B">
      <w:r>
        <w:rPr>
          <w:noProof/>
        </w:rPr>
        <w:lastRenderedPageBreak/>
        <mc:AlternateContent>
          <mc:Choice Requires="wps">
            <w:drawing>
              <wp:anchor distT="0" distB="0" distL="114300" distR="114300" simplePos="0" relativeHeight="251737088" behindDoc="0" locked="0" layoutInCell="1" allowOverlap="1" wp14:anchorId="121BAEF1" wp14:editId="509DF100">
                <wp:simplePos x="0" y="0"/>
                <wp:positionH relativeFrom="column">
                  <wp:posOffset>-41910</wp:posOffset>
                </wp:positionH>
                <wp:positionV relativeFrom="paragraph">
                  <wp:posOffset>255270</wp:posOffset>
                </wp:positionV>
                <wp:extent cx="5943600" cy="3558540"/>
                <wp:effectExtent l="0" t="0" r="19050" b="22860"/>
                <wp:wrapNone/>
                <wp:docPr id="27" name="Text Box 27"/>
                <wp:cNvGraphicFramePr/>
                <a:graphic xmlns:a="http://schemas.openxmlformats.org/drawingml/2006/main">
                  <a:graphicData uri="http://schemas.microsoft.com/office/word/2010/wordprocessingShape">
                    <wps:wsp>
                      <wps:cNvSpPr txBox="1"/>
                      <wps:spPr>
                        <a:xfrm>
                          <a:off x="0" y="0"/>
                          <a:ext cx="5943600" cy="3558540"/>
                        </a:xfrm>
                        <a:prstGeom prst="rect">
                          <a:avLst/>
                        </a:prstGeom>
                        <a:solidFill>
                          <a:srgbClr val="FBFBFB"/>
                        </a:solidFill>
                        <a:ln w="6350">
                          <a:solidFill>
                            <a:prstClr val="black"/>
                          </a:solidFill>
                        </a:ln>
                      </wps:spPr>
                      <wps:txbx>
                        <w:txbxContent>
                          <w:p w14:paraId="603CF8D8" w14:textId="68AEA7E3" w:rsidR="00C6078B" w:rsidRDefault="00C6078B">
                            <w:pPr>
                              <w:rPr>
                                <w:b/>
                                <w:bCs/>
                                <w:sz w:val="32"/>
                                <w:szCs w:val="44"/>
                              </w:rPr>
                            </w:pPr>
                            <w:r w:rsidRPr="00C6078B">
                              <w:rPr>
                                <w:b/>
                                <w:bCs/>
                                <w:sz w:val="32"/>
                                <w:szCs w:val="44"/>
                              </w:rPr>
                              <w:t xml:space="preserve">Classroom items </w:t>
                            </w:r>
                            <w:r>
                              <w:rPr>
                                <w:b/>
                                <w:bCs/>
                                <w:sz w:val="32"/>
                                <w:szCs w:val="44"/>
                              </w:rPr>
                              <w:t>–</w:t>
                            </w:r>
                            <w:r w:rsidRPr="00C6078B">
                              <w:rPr>
                                <w:b/>
                                <w:bCs/>
                                <w:sz w:val="32"/>
                                <w:szCs w:val="44"/>
                              </w:rPr>
                              <w:t xml:space="preserve"> Bingo</w:t>
                            </w:r>
                          </w:p>
                          <w:p w14:paraId="5C795208" w14:textId="77777777" w:rsidR="00D375BC" w:rsidRPr="004E53A1" w:rsidRDefault="00446637">
                            <w:pPr>
                              <w:rPr>
                                <w:b/>
                                <w:bCs/>
                                <w:i/>
                                <w:iCs/>
                                <w:szCs w:val="28"/>
                              </w:rPr>
                            </w:pPr>
                            <w:r w:rsidRPr="004E53A1">
                              <w:rPr>
                                <w:b/>
                                <w:bCs/>
                                <w:i/>
                                <w:iCs/>
                                <w:szCs w:val="28"/>
                              </w:rPr>
                              <w:t xml:space="preserve">Preparation: </w:t>
                            </w:r>
                          </w:p>
                          <w:p w14:paraId="59F4E17B" w14:textId="33DC4A79" w:rsidR="00C6078B" w:rsidRPr="004E53A1" w:rsidRDefault="00446637" w:rsidP="00165DC1">
                            <w:pPr>
                              <w:pStyle w:val="ListParagraph"/>
                              <w:numPr>
                                <w:ilvl w:val="0"/>
                                <w:numId w:val="43"/>
                              </w:numPr>
                              <w:spacing w:after="0"/>
                              <w:rPr>
                                <w:sz w:val="28"/>
                                <w:szCs w:val="28"/>
                              </w:rPr>
                            </w:pPr>
                            <w:r w:rsidRPr="004E53A1">
                              <w:rPr>
                                <w:sz w:val="28"/>
                                <w:szCs w:val="28"/>
                              </w:rPr>
                              <w:t xml:space="preserve">Cut up the student bingo </w:t>
                            </w:r>
                            <w:r w:rsidR="00D83EA6" w:rsidRPr="004E53A1">
                              <w:rPr>
                                <w:sz w:val="28"/>
                                <w:szCs w:val="28"/>
                              </w:rPr>
                              <w:t>ca</w:t>
                            </w:r>
                            <w:r w:rsidR="00D375BC" w:rsidRPr="004E53A1">
                              <w:rPr>
                                <w:sz w:val="28"/>
                                <w:szCs w:val="28"/>
                              </w:rPr>
                              <w:t>r</w:t>
                            </w:r>
                            <w:r w:rsidR="00D83EA6" w:rsidRPr="004E53A1">
                              <w:rPr>
                                <w:sz w:val="28"/>
                                <w:szCs w:val="28"/>
                              </w:rPr>
                              <w:t>ds</w:t>
                            </w:r>
                            <w:r w:rsidR="009D6FCB">
                              <w:rPr>
                                <w:sz w:val="28"/>
                                <w:szCs w:val="28"/>
                              </w:rPr>
                              <w:t>.</w:t>
                            </w:r>
                            <w:r w:rsidR="00D375BC" w:rsidRPr="004E53A1">
                              <w:rPr>
                                <w:sz w:val="28"/>
                                <w:szCs w:val="28"/>
                              </w:rPr>
                              <w:t xml:space="preserve"> [Print on card and laminate for reuse</w:t>
                            </w:r>
                            <w:r w:rsidR="009D6FCB">
                              <w:rPr>
                                <w:sz w:val="28"/>
                                <w:szCs w:val="28"/>
                              </w:rPr>
                              <w:t>.</w:t>
                            </w:r>
                            <w:r w:rsidR="00D375BC" w:rsidRPr="004E53A1">
                              <w:rPr>
                                <w:sz w:val="28"/>
                                <w:szCs w:val="28"/>
                              </w:rPr>
                              <w:t xml:space="preserve">] </w:t>
                            </w:r>
                          </w:p>
                          <w:p w14:paraId="0283AFA8" w14:textId="7769E0A6" w:rsidR="00D375BC" w:rsidRPr="004E53A1" w:rsidRDefault="00D375BC" w:rsidP="00165DC1">
                            <w:pPr>
                              <w:pStyle w:val="ListParagraph"/>
                              <w:numPr>
                                <w:ilvl w:val="0"/>
                                <w:numId w:val="43"/>
                              </w:numPr>
                              <w:spacing w:after="0"/>
                              <w:rPr>
                                <w:sz w:val="28"/>
                                <w:szCs w:val="28"/>
                              </w:rPr>
                            </w:pPr>
                            <w:r w:rsidRPr="004E53A1">
                              <w:rPr>
                                <w:sz w:val="28"/>
                                <w:szCs w:val="28"/>
                              </w:rPr>
                              <w:t>Give each student a card and 5 tokens</w:t>
                            </w:r>
                            <w:r w:rsidR="009D6FCB">
                              <w:rPr>
                                <w:sz w:val="28"/>
                                <w:szCs w:val="28"/>
                              </w:rPr>
                              <w:t>.</w:t>
                            </w:r>
                            <w:r w:rsidRPr="004E53A1">
                              <w:rPr>
                                <w:sz w:val="28"/>
                                <w:szCs w:val="28"/>
                              </w:rPr>
                              <w:t xml:space="preserve"> [buttons, pieces of paper or card etc] </w:t>
                            </w:r>
                          </w:p>
                          <w:p w14:paraId="61301F8A" w14:textId="59E935C0" w:rsidR="00D375BC" w:rsidRPr="004E53A1" w:rsidRDefault="00D375BC" w:rsidP="00D375BC">
                            <w:pPr>
                              <w:spacing w:after="0"/>
                              <w:rPr>
                                <w:b/>
                                <w:bCs/>
                                <w:i/>
                                <w:iCs/>
                              </w:rPr>
                            </w:pPr>
                            <w:r w:rsidRPr="004E53A1">
                              <w:rPr>
                                <w:b/>
                                <w:bCs/>
                                <w:i/>
                                <w:iCs/>
                              </w:rPr>
                              <w:t>Game</w:t>
                            </w:r>
                          </w:p>
                          <w:p w14:paraId="62BFF93D" w14:textId="2F1EF967" w:rsidR="00D375BC" w:rsidRPr="004E53A1" w:rsidRDefault="00D375BC" w:rsidP="00165DC1">
                            <w:pPr>
                              <w:pStyle w:val="ListParagraph"/>
                              <w:numPr>
                                <w:ilvl w:val="0"/>
                                <w:numId w:val="44"/>
                              </w:numPr>
                              <w:spacing w:after="0"/>
                              <w:rPr>
                                <w:sz w:val="28"/>
                                <w:szCs w:val="28"/>
                              </w:rPr>
                            </w:pPr>
                            <w:r w:rsidRPr="004E53A1">
                              <w:rPr>
                                <w:sz w:val="28"/>
                                <w:szCs w:val="28"/>
                              </w:rPr>
                              <w:t xml:space="preserve">Demonstrate how to play. </w:t>
                            </w:r>
                          </w:p>
                          <w:p w14:paraId="35950858" w14:textId="77777777" w:rsidR="00C770AD" w:rsidRPr="004E53A1" w:rsidRDefault="00C770AD" w:rsidP="00165DC1">
                            <w:pPr>
                              <w:pStyle w:val="ListParagraph"/>
                              <w:numPr>
                                <w:ilvl w:val="0"/>
                                <w:numId w:val="44"/>
                              </w:numPr>
                              <w:spacing w:after="0"/>
                              <w:rPr>
                                <w:sz w:val="28"/>
                                <w:szCs w:val="28"/>
                              </w:rPr>
                            </w:pPr>
                            <w:r w:rsidRPr="004E53A1">
                              <w:rPr>
                                <w:sz w:val="28"/>
                                <w:szCs w:val="28"/>
                              </w:rPr>
                              <w:t xml:space="preserve">Encourage students to call out </w:t>
                            </w:r>
                            <w:r w:rsidRPr="004E53A1">
                              <w:rPr>
                                <w:b/>
                                <w:bCs/>
                                <w:i/>
                                <w:iCs/>
                                <w:sz w:val="28"/>
                                <w:szCs w:val="28"/>
                              </w:rPr>
                              <w:t>Bingo</w:t>
                            </w:r>
                            <w:r w:rsidRPr="004E53A1">
                              <w:rPr>
                                <w:sz w:val="28"/>
                                <w:szCs w:val="28"/>
                              </w:rPr>
                              <w:t xml:space="preserve"> when all their objects are covered.</w:t>
                            </w:r>
                          </w:p>
                          <w:p w14:paraId="5252AF32" w14:textId="5F0C1494" w:rsidR="0040592F" w:rsidRDefault="0040592F" w:rsidP="00165DC1">
                            <w:pPr>
                              <w:pStyle w:val="ListParagraph"/>
                              <w:numPr>
                                <w:ilvl w:val="0"/>
                                <w:numId w:val="44"/>
                              </w:numPr>
                              <w:spacing w:after="0"/>
                              <w:rPr>
                                <w:sz w:val="28"/>
                                <w:szCs w:val="28"/>
                              </w:rPr>
                            </w:pPr>
                            <w:r w:rsidRPr="004E53A1">
                              <w:rPr>
                                <w:sz w:val="28"/>
                                <w:szCs w:val="28"/>
                              </w:rPr>
                              <w:t xml:space="preserve">When first playing the game, hold up flashcards of the pictures and words as you call each item. </w:t>
                            </w:r>
                            <w:r w:rsidR="00C770AD" w:rsidRPr="004E53A1">
                              <w:rPr>
                                <w:sz w:val="28"/>
                                <w:szCs w:val="28"/>
                              </w:rPr>
                              <w:t>Also, allow students to use the same card for additional games.</w:t>
                            </w:r>
                            <w:r w:rsidR="00804FDA">
                              <w:rPr>
                                <w:sz w:val="28"/>
                                <w:szCs w:val="28"/>
                              </w:rPr>
                              <w:br/>
                            </w:r>
                          </w:p>
                          <w:p w14:paraId="40286BE4" w14:textId="2CD413E5" w:rsidR="000078F6" w:rsidRPr="000078F6" w:rsidRDefault="000078F6" w:rsidP="000078F6">
                            <w:pPr>
                              <w:spacing w:after="0"/>
                              <w:rPr>
                                <w:szCs w:val="28"/>
                              </w:rPr>
                            </w:pPr>
                            <w:r>
                              <w:rPr>
                                <w:szCs w:val="28"/>
                              </w:rPr>
                              <w:t xml:space="preserve">A confident student could later replace the teacher as the Bingo caller. </w:t>
                            </w:r>
                          </w:p>
                          <w:p w14:paraId="07CE6C95" w14:textId="0E21AE42" w:rsidR="0040592F" w:rsidRPr="0040592F" w:rsidRDefault="0040592F" w:rsidP="00C770AD">
                            <w:pPr>
                              <w:pStyle w:val="ListParagraph"/>
                              <w:spacing w:after="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1BAEF1" id="Text Box 27" o:spid="_x0000_s1357" type="#_x0000_t202" style="position:absolute;margin-left:-3.3pt;margin-top:20.1pt;width:468pt;height:280.2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mhPgIAAIcEAAAOAAAAZHJzL2Uyb0RvYy54bWysVNtu2zAMfR+wfxD0vti5OGuNOEWaIsOA&#10;oC2QDn1WZDkWJouapMTOvn6Ucm27p2EIoJAidUgekp7cdY0iO2GdBF3Qfi+lRGgOpdSbgv54WXy5&#10;ocR5pkumQIuC7oWjd9PPnyatycUAalClsARBtMtbU9Dae5MnieO1aJjrgREajRXYhnlU7SYpLWsR&#10;vVHJIE3HSQu2NBa4cA5vHw5GOo34VSW4f6oqJzxRBcXcfDxtPNfhTKYTlm8sM7XkxzTYP2TRMKkx&#10;6BnqgXlGtlZ+gGokt+Cg8j0OTQJVJbmINWA1/fRdNauaGRFrQXKcOdPk/h8sf9ytzLMlvruHDhsY&#10;CGmNyx1ehnq6yjbhHzMlaEcK92faROcJx8vsdjQcp2jiaBtm2U02isQml+fGOv9NQEOCUFCLfYl0&#10;sd3SeQyJrieXEM2BkuVCKhUVu1nPlSU7hj1c3IdfyBKfvHFTmrQFHQ+zNCK/sQXsM8RaMf7zIwLi&#10;KY2wl+qD5Lt1R2SJzIyzEzdrKPdImYXDNDnDFxIDLJnzz8zi+CAVuBL+CY9KAWYFR4mSGuzvv90H&#10;f+wqWilpcRwL6n5tmRWUqO8a+33bHyGpxEdllH0doGKvLetri942c0C2+rh8hkcx+Ht1EisLzStu&#10;zixERRPTHGMX1J/EuT8sCW4eF7NZdMKJNcwv9crwAB16E4h96V6ZNcfOehyKRzgNLsvfNfjgG15q&#10;mG09VDJ2PzB9YPXYAJz22OHjZoZ1utaj1+X7Mf0DAAD//wMAUEsDBBQABgAIAAAAIQBBfrP13QAA&#10;AAkBAAAPAAAAZHJzL2Rvd25yZXYueG1sTI/LTsMwEEX3SPyDNUjsWocotWiIUyEQYsOmLY/tNDZx&#10;1HgcYrcJf8+wguXoXt1zptrMvhdnO8YukIabZQbCUhNMR62G1/3T4hZETEgG+0BWw7eNsKkvLyos&#10;TZhoa8+71AoeoViiBpfSUEoZG2c9xmUYLHH2GUaPic+xlWbEicd9L/MsU9JjR0xwONgHZ5vj7uQZ&#10;gpMzb+ZDDquvl+fHoypW79ug9fXVfH8HItk5/ZXhV5/VoWanQziRiaLXsFCKmxqKLAfB+TpfFyAO&#10;GhRjQdaV/P9B/QMAAP//AwBQSwECLQAUAAYACAAAACEAtoM4kv4AAADhAQAAEwAAAAAAAAAAAAAA&#10;AAAAAAAAW0NvbnRlbnRfVHlwZXNdLnhtbFBLAQItABQABgAIAAAAIQA4/SH/1gAAAJQBAAALAAAA&#10;AAAAAAAAAAAAAC8BAABfcmVscy8ucmVsc1BLAQItABQABgAIAAAAIQBuHsmhPgIAAIcEAAAOAAAA&#10;AAAAAAAAAAAAAC4CAABkcnMvZTJvRG9jLnhtbFBLAQItABQABgAIAAAAIQBBfrP13QAAAAkBAAAP&#10;AAAAAAAAAAAAAAAAAJgEAABkcnMvZG93bnJldi54bWxQSwUGAAAAAAQABADzAAAAogUAAAAA&#10;" fillcolor="#fbfbfb" strokeweight=".5pt">
                <v:textbox>
                  <w:txbxContent>
                    <w:p w14:paraId="603CF8D8" w14:textId="68AEA7E3" w:rsidR="00C6078B" w:rsidRDefault="00C6078B">
                      <w:pPr>
                        <w:rPr>
                          <w:b/>
                          <w:bCs/>
                          <w:sz w:val="32"/>
                          <w:szCs w:val="44"/>
                        </w:rPr>
                      </w:pPr>
                      <w:r w:rsidRPr="00C6078B">
                        <w:rPr>
                          <w:b/>
                          <w:bCs/>
                          <w:sz w:val="32"/>
                          <w:szCs w:val="44"/>
                        </w:rPr>
                        <w:t xml:space="preserve">Classroom items </w:t>
                      </w:r>
                      <w:r>
                        <w:rPr>
                          <w:b/>
                          <w:bCs/>
                          <w:sz w:val="32"/>
                          <w:szCs w:val="44"/>
                        </w:rPr>
                        <w:t>–</w:t>
                      </w:r>
                      <w:r w:rsidRPr="00C6078B">
                        <w:rPr>
                          <w:b/>
                          <w:bCs/>
                          <w:sz w:val="32"/>
                          <w:szCs w:val="44"/>
                        </w:rPr>
                        <w:t xml:space="preserve"> Bingo</w:t>
                      </w:r>
                    </w:p>
                    <w:p w14:paraId="5C795208" w14:textId="77777777" w:rsidR="00D375BC" w:rsidRPr="004E53A1" w:rsidRDefault="00446637">
                      <w:pPr>
                        <w:rPr>
                          <w:b/>
                          <w:bCs/>
                          <w:i/>
                          <w:iCs/>
                          <w:szCs w:val="28"/>
                        </w:rPr>
                      </w:pPr>
                      <w:r w:rsidRPr="004E53A1">
                        <w:rPr>
                          <w:b/>
                          <w:bCs/>
                          <w:i/>
                          <w:iCs/>
                          <w:szCs w:val="28"/>
                        </w:rPr>
                        <w:t xml:space="preserve">Preparation: </w:t>
                      </w:r>
                    </w:p>
                    <w:p w14:paraId="59F4E17B" w14:textId="33DC4A79" w:rsidR="00C6078B" w:rsidRPr="004E53A1" w:rsidRDefault="00446637" w:rsidP="00165DC1">
                      <w:pPr>
                        <w:pStyle w:val="ListParagraph"/>
                        <w:numPr>
                          <w:ilvl w:val="0"/>
                          <w:numId w:val="43"/>
                        </w:numPr>
                        <w:spacing w:after="0"/>
                        <w:rPr>
                          <w:sz w:val="28"/>
                          <w:szCs w:val="28"/>
                        </w:rPr>
                      </w:pPr>
                      <w:r w:rsidRPr="004E53A1">
                        <w:rPr>
                          <w:sz w:val="28"/>
                          <w:szCs w:val="28"/>
                        </w:rPr>
                        <w:t xml:space="preserve">Cut up the student bingo </w:t>
                      </w:r>
                      <w:r w:rsidR="00D83EA6" w:rsidRPr="004E53A1">
                        <w:rPr>
                          <w:sz w:val="28"/>
                          <w:szCs w:val="28"/>
                        </w:rPr>
                        <w:t>ca</w:t>
                      </w:r>
                      <w:r w:rsidR="00D375BC" w:rsidRPr="004E53A1">
                        <w:rPr>
                          <w:sz w:val="28"/>
                          <w:szCs w:val="28"/>
                        </w:rPr>
                        <w:t>r</w:t>
                      </w:r>
                      <w:r w:rsidR="00D83EA6" w:rsidRPr="004E53A1">
                        <w:rPr>
                          <w:sz w:val="28"/>
                          <w:szCs w:val="28"/>
                        </w:rPr>
                        <w:t>ds</w:t>
                      </w:r>
                      <w:r w:rsidR="009D6FCB">
                        <w:rPr>
                          <w:sz w:val="28"/>
                          <w:szCs w:val="28"/>
                        </w:rPr>
                        <w:t>.</w:t>
                      </w:r>
                      <w:r w:rsidR="00D375BC" w:rsidRPr="004E53A1">
                        <w:rPr>
                          <w:sz w:val="28"/>
                          <w:szCs w:val="28"/>
                        </w:rPr>
                        <w:t xml:space="preserve"> [Print on card and laminate for reuse</w:t>
                      </w:r>
                      <w:r w:rsidR="009D6FCB">
                        <w:rPr>
                          <w:sz w:val="28"/>
                          <w:szCs w:val="28"/>
                        </w:rPr>
                        <w:t>.</w:t>
                      </w:r>
                      <w:r w:rsidR="00D375BC" w:rsidRPr="004E53A1">
                        <w:rPr>
                          <w:sz w:val="28"/>
                          <w:szCs w:val="28"/>
                        </w:rPr>
                        <w:t xml:space="preserve">] </w:t>
                      </w:r>
                    </w:p>
                    <w:p w14:paraId="0283AFA8" w14:textId="7769E0A6" w:rsidR="00D375BC" w:rsidRPr="004E53A1" w:rsidRDefault="00D375BC" w:rsidP="00165DC1">
                      <w:pPr>
                        <w:pStyle w:val="ListParagraph"/>
                        <w:numPr>
                          <w:ilvl w:val="0"/>
                          <w:numId w:val="43"/>
                        </w:numPr>
                        <w:spacing w:after="0"/>
                        <w:rPr>
                          <w:sz w:val="28"/>
                          <w:szCs w:val="28"/>
                        </w:rPr>
                      </w:pPr>
                      <w:r w:rsidRPr="004E53A1">
                        <w:rPr>
                          <w:sz w:val="28"/>
                          <w:szCs w:val="28"/>
                        </w:rPr>
                        <w:t>Give each student a card and 5 tokens</w:t>
                      </w:r>
                      <w:r w:rsidR="009D6FCB">
                        <w:rPr>
                          <w:sz w:val="28"/>
                          <w:szCs w:val="28"/>
                        </w:rPr>
                        <w:t>.</w:t>
                      </w:r>
                      <w:r w:rsidRPr="004E53A1">
                        <w:rPr>
                          <w:sz w:val="28"/>
                          <w:szCs w:val="28"/>
                        </w:rPr>
                        <w:t xml:space="preserve"> [buttons, pieces of paper or card etc] </w:t>
                      </w:r>
                    </w:p>
                    <w:p w14:paraId="61301F8A" w14:textId="59E935C0" w:rsidR="00D375BC" w:rsidRPr="004E53A1" w:rsidRDefault="00D375BC" w:rsidP="00D375BC">
                      <w:pPr>
                        <w:spacing w:after="0"/>
                        <w:rPr>
                          <w:b/>
                          <w:bCs/>
                          <w:i/>
                          <w:iCs/>
                        </w:rPr>
                      </w:pPr>
                      <w:r w:rsidRPr="004E53A1">
                        <w:rPr>
                          <w:b/>
                          <w:bCs/>
                          <w:i/>
                          <w:iCs/>
                        </w:rPr>
                        <w:t>Game</w:t>
                      </w:r>
                    </w:p>
                    <w:p w14:paraId="62BFF93D" w14:textId="2F1EF967" w:rsidR="00D375BC" w:rsidRPr="004E53A1" w:rsidRDefault="00D375BC" w:rsidP="00165DC1">
                      <w:pPr>
                        <w:pStyle w:val="ListParagraph"/>
                        <w:numPr>
                          <w:ilvl w:val="0"/>
                          <w:numId w:val="44"/>
                        </w:numPr>
                        <w:spacing w:after="0"/>
                        <w:rPr>
                          <w:sz w:val="28"/>
                          <w:szCs w:val="28"/>
                        </w:rPr>
                      </w:pPr>
                      <w:r w:rsidRPr="004E53A1">
                        <w:rPr>
                          <w:sz w:val="28"/>
                          <w:szCs w:val="28"/>
                        </w:rPr>
                        <w:t xml:space="preserve">Demonstrate how to play. </w:t>
                      </w:r>
                    </w:p>
                    <w:p w14:paraId="35950858" w14:textId="77777777" w:rsidR="00C770AD" w:rsidRPr="004E53A1" w:rsidRDefault="00C770AD" w:rsidP="00165DC1">
                      <w:pPr>
                        <w:pStyle w:val="ListParagraph"/>
                        <w:numPr>
                          <w:ilvl w:val="0"/>
                          <w:numId w:val="44"/>
                        </w:numPr>
                        <w:spacing w:after="0"/>
                        <w:rPr>
                          <w:sz w:val="28"/>
                          <w:szCs w:val="28"/>
                        </w:rPr>
                      </w:pPr>
                      <w:r w:rsidRPr="004E53A1">
                        <w:rPr>
                          <w:sz w:val="28"/>
                          <w:szCs w:val="28"/>
                        </w:rPr>
                        <w:t xml:space="preserve">Encourage students to call out </w:t>
                      </w:r>
                      <w:r w:rsidRPr="004E53A1">
                        <w:rPr>
                          <w:b/>
                          <w:bCs/>
                          <w:i/>
                          <w:iCs/>
                          <w:sz w:val="28"/>
                          <w:szCs w:val="28"/>
                        </w:rPr>
                        <w:t>Bingo</w:t>
                      </w:r>
                      <w:r w:rsidRPr="004E53A1">
                        <w:rPr>
                          <w:sz w:val="28"/>
                          <w:szCs w:val="28"/>
                        </w:rPr>
                        <w:t xml:space="preserve"> when all their objects are covered.</w:t>
                      </w:r>
                    </w:p>
                    <w:p w14:paraId="5252AF32" w14:textId="5F0C1494" w:rsidR="0040592F" w:rsidRDefault="0040592F" w:rsidP="00165DC1">
                      <w:pPr>
                        <w:pStyle w:val="ListParagraph"/>
                        <w:numPr>
                          <w:ilvl w:val="0"/>
                          <w:numId w:val="44"/>
                        </w:numPr>
                        <w:spacing w:after="0"/>
                        <w:rPr>
                          <w:sz w:val="28"/>
                          <w:szCs w:val="28"/>
                        </w:rPr>
                      </w:pPr>
                      <w:r w:rsidRPr="004E53A1">
                        <w:rPr>
                          <w:sz w:val="28"/>
                          <w:szCs w:val="28"/>
                        </w:rPr>
                        <w:t xml:space="preserve">When first playing the game, hold up flashcards of the pictures and words as you call each item. </w:t>
                      </w:r>
                      <w:r w:rsidR="00C770AD" w:rsidRPr="004E53A1">
                        <w:rPr>
                          <w:sz w:val="28"/>
                          <w:szCs w:val="28"/>
                        </w:rPr>
                        <w:t>Also, allow students to use the same card for additional games.</w:t>
                      </w:r>
                      <w:r w:rsidR="00804FDA">
                        <w:rPr>
                          <w:sz w:val="28"/>
                          <w:szCs w:val="28"/>
                        </w:rPr>
                        <w:br/>
                      </w:r>
                    </w:p>
                    <w:p w14:paraId="40286BE4" w14:textId="2CD413E5" w:rsidR="000078F6" w:rsidRPr="000078F6" w:rsidRDefault="000078F6" w:rsidP="000078F6">
                      <w:pPr>
                        <w:spacing w:after="0"/>
                        <w:rPr>
                          <w:szCs w:val="28"/>
                        </w:rPr>
                      </w:pPr>
                      <w:r>
                        <w:rPr>
                          <w:szCs w:val="28"/>
                        </w:rPr>
                        <w:t xml:space="preserve">A confident student could later replace the teacher as the Bingo caller. </w:t>
                      </w:r>
                    </w:p>
                    <w:p w14:paraId="07CE6C95" w14:textId="0E21AE42" w:rsidR="0040592F" w:rsidRPr="0040592F" w:rsidRDefault="0040592F" w:rsidP="00C770AD">
                      <w:pPr>
                        <w:pStyle w:val="ListParagraph"/>
                        <w:spacing w:after="0"/>
                        <w:rPr>
                          <w:sz w:val="28"/>
                          <w:szCs w:val="28"/>
                        </w:rPr>
                      </w:pPr>
                    </w:p>
                  </w:txbxContent>
                </v:textbox>
              </v:shape>
            </w:pict>
          </mc:Fallback>
        </mc:AlternateContent>
      </w:r>
    </w:p>
    <w:p w14:paraId="422761F3" w14:textId="71A6FD98" w:rsidR="00566B5D" w:rsidRDefault="00566B5D"/>
    <w:p w14:paraId="3020FBDB" w14:textId="78E92BED" w:rsidR="00566B5D" w:rsidRDefault="00566B5D"/>
    <w:p w14:paraId="261BFCD6" w14:textId="5C5488CD" w:rsidR="00566B5D" w:rsidRDefault="00566B5D"/>
    <w:p w14:paraId="6588B43E" w14:textId="2D44C283" w:rsidR="00566B5D" w:rsidRDefault="00566B5D"/>
    <w:p w14:paraId="2FFE83B2" w14:textId="2F62700D" w:rsidR="00566B5D" w:rsidRDefault="00566B5D"/>
    <w:p w14:paraId="3EFD2D8D" w14:textId="77777777" w:rsidR="00D375BC" w:rsidRDefault="00D375BC">
      <w:pPr>
        <w:rPr>
          <w:b/>
          <w:bCs/>
        </w:rPr>
      </w:pPr>
    </w:p>
    <w:p w14:paraId="736E5E33" w14:textId="6A9F9D48" w:rsidR="00D375BC" w:rsidRDefault="00D375BC">
      <w:pPr>
        <w:rPr>
          <w:b/>
          <w:bCs/>
        </w:rPr>
      </w:pPr>
    </w:p>
    <w:p w14:paraId="0861D383" w14:textId="2BFC01D6" w:rsidR="004B4C92" w:rsidRDefault="004B4C92">
      <w:pPr>
        <w:rPr>
          <w:b/>
          <w:bCs/>
        </w:rPr>
      </w:pPr>
    </w:p>
    <w:p w14:paraId="7DDF3FE3" w14:textId="78A2DCCD" w:rsidR="004B4C92" w:rsidRDefault="004B4C92">
      <w:pPr>
        <w:rPr>
          <w:b/>
          <w:bCs/>
        </w:rPr>
      </w:pPr>
    </w:p>
    <w:p w14:paraId="1AFD8FB3" w14:textId="77777777" w:rsidR="004B4C92" w:rsidRDefault="004B4C92">
      <w:pPr>
        <w:rPr>
          <w:b/>
          <w:bCs/>
        </w:rPr>
      </w:pPr>
    </w:p>
    <w:p w14:paraId="26BE08A0" w14:textId="4DCBFA7D" w:rsidR="00566B5D" w:rsidRPr="00C6078B" w:rsidRDefault="000078F6">
      <w:pPr>
        <w:rPr>
          <w:b/>
          <w:bCs/>
        </w:rPr>
      </w:pPr>
      <w:r>
        <w:rPr>
          <w:b/>
          <w:bCs/>
        </w:rPr>
        <w:br/>
      </w:r>
      <w:r w:rsidR="00C6078B" w:rsidRPr="00C6078B">
        <w:rPr>
          <w:b/>
          <w:bCs/>
        </w:rPr>
        <w:t>Master Card</w:t>
      </w:r>
    </w:p>
    <w:tbl>
      <w:tblPr>
        <w:tblStyle w:val="TableGrid"/>
        <w:tblW w:w="0" w:type="auto"/>
        <w:tblLook w:val="04A0" w:firstRow="1" w:lastRow="0" w:firstColumn="1" w:lastColumn="0" w:noHBand="0" w:noVBand="1"/>
      </w:tblPr>
      <w:tblGrid>
        <w:gridCol w:w="2215"/>
        <w:gridCol w:w="2162"/>
        <w:gridCol w:w="2178"/>
        <w:gridCol w:w="2224"/>
      </w:tblGrid>
      <w:tr w:rsidR="00C6078B" w:rsidRPr="00C6078B" w14:paraId="1F65F208" w14:textId="77777777" w:rsidTr="003B286A">
        <w:trPr>
          <w:trHeight w:val="3005"/>
        </w:trPr>
        <w:tc>
          <w:tcPr>
            <w:tcW w:w="2254" w:type="dxa"/>
          </w:tcPr>
          <w:p w14:paraId="4358D9D1" w14:textId="640575F9" w:rsidR="00C6078B" w:rsidRPr="003B286A" w:rsidRDefault="00C6078B" w:rsidP="00C6078B">
            <w:pPr>
              <w:spacing w:before="240"/>
              <w:jc w:val="center"/>
              <w:rPr>
                <w:rFonts w:ascii="Comic Sans MS" w:hAnsi="Comic Sans MS"/>
                <w:sz w:val="36"/>
                <w:szCs w:val="36"/>
              </w:rPr>
            </w:pPr>
            <w:r w:rsidRPr="003B286A">
              <w:rPr>
                <w:rFonts w:ascii="Comic Sans MS" w:hAnsi="Comic Sans MS"/>
                <w:noProof/>
                <w:sz w:val="36"/>
                <w:szCs w:val="36"/>
                <w:lang w:eastAsia="en-AU"/>
              </w:rPr>
              <w:drawing>
                <wp:anchor distT="0" distB="0" distL="114300" distR="114300" simplePos="0" relativeHeight="251739136" behindDoc="0" locked="0" layoutInCell="1" allowOverlap="1" wp14:anchorId="0E0E6E58" wp14:editId="563368B6">
                  <wp:simplePos x="0" y="0"/>
                  <wp:positionH relativeFrom="column">
                    <wp:posOffset>-2541</wp:posOffset>
                  </wp:positionH>
                  <wp:positionV relativeFrom="paragraph">
                    <wp:posOffset>892809</wp:posOffset>
                  </wp:positionV>
                  <wp:extent cx="1249680" cy="527685"/>
                  <wp:effectExtent l="57150" t="209550" r="26670" b="19621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cstate="print">
                            <a:extLst>
                              <a:ext uri="{28A0092B-C50C-407E-A947-70E740481C1C}">
                                <a14:useLocalDpi xmlns:a14="http://schemas.microsoft.com/office/drawing/2010/main" val="0"/>
                              </a:ext>
                            </a:extLst>
                          </a:blip>
                          <a:stretch>
                            <a:fillRect/>
                          </a:stretch>
                        </pic:blipFill>
                        <pic:spPr>
                          <a:xfrm rot="20424762">
                            <a:off x="0" y="0"/>
                            <a:ext cx="1249680" cy="527685"/>
                          </a:xfrm>
                          <a:prstGeom prst="rect">
                            <a:avLst/>
                          </a:prstGeom>
                        </pic:spPr>
                      </pic:pic>
                    </a:graphicData>
                  </a:graphic>
                  <wp14:sizeRelH relativeFrom="margin">
                    <wp14:pctWidth>0</wp14:pctWidth>
                  </wp14:sizeRelH>
                  <wp14:sizeRelV relativeFrom="margin">
                    <wp14:pctHeight>0</wp14:pctHeight>
                  </wp14:sizeRelV>
                </wp:anchor>
              </w:drawing>
            </w:r>
            <w:r w:rsidRPr="003B286A">
              <w:rPr>
                <w:rFonts w:ascii="Comic Sans MS" w:hAnsi="Comic Sans MS"/>
                <w:sz w:val="36"/>
                <w:szCs w:val="36"/>
              </w:rPr>
              <w:t>pen</w:t>
            </w:r>
          </w:p>
        </w:tc>
        <w:tc>
          <w:tcPr>
            <w:tcW w:w="2254" w:type="dxa"/>
          </w:tcPr>
          <w:p w14:paraId="42A8F5E6" w14:textId="0191F8E7" w:rsidR="00C6078B" w:rsidRPr="003B286A" w:rsidRDefault="003B286A" w:rsidP="003B286A">
            <w:pPr>
              <w:spacing w:before="240"/>
              <w:jc w:val="center"/>
              <w:rPr>
                <w:rFonts w:ascii="Comic Sans MS" w:hAnsi="Comic Sans MS"/>
                <w:sz w:val="36"/>
                <w:szCs w:val="36"/>
              </w:rPr>
            </w:pPr>
            <w:r w:rsidRPr="003B286A">
              <w:rPr>
                <w:noProof/>
                <w:sz w:val="36"/>
                <w:szCs w:val="36"/>
                <w:lang w:eastAsia="en-AU"/>
              </w:rPr>
              <w:drawing>
                <wp:anchor distT="0" distB="0" distL="114300" distR="114300" simplePos="0" relativeHeight="251743232" behindDoc="0" locked="0" layoutInCell="1" allowOverlap="1" wp14:anchorId="179290D7" wp14:editId="29665DF3">
                  <wp:simplePos x="0" y="0"/>
                  <wp:positionH relativeFrom="column">
                    <wp:posOffset>-64770</wp:posOffset>
                  </wp:positionH>
                  <wp:positionV relativeFrom="paragraph">
                    <wp:posOffset>765810</wp:posOffset>
                  </wp:positionV>
                  <wp:extent cx="1283131" cy="754059"/>
                  <wp:effectExtent l="0" t="0" r="0" b="825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1" cstate="print">
                            <a:extLst>
                              <a:ext uri="{28A0092B-C50C-407E-A947-70E740481C1C}">
                                <a14:useLocalDpi xmlns:a14="http://schemas.microsoft.com/office/drawing/2010/main" val="0"/>
                              </a:ext>
                            </a:extLst>
                          </a:blip>
                          <a:srcRect t="21163"/>
                          <a:stretch/>
                        </pic:blipFill>
                        <pic:spPr bwMode="auto">
                          <a:xfrm>
                            <a:off x="0" y="0"/>
                            <a:ext cx="1283131" cy="7540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078B" w:rsidRPr="003B286A">
              <w:rPr>
                <w:rFonts w:ascii="Comic Sans MS" w:hAnsi="Comic Sans MS"/>
                <w:sz w:val="36"/>
                <w:szCs w:val="36"/>
              </w:rPr>
              <w:t>pencil</w:t>
            </w:r>
          </w:p>
        </w:tc>
        <w:tc>
          <w:tcPr>
            <w:tcW w:w="2254" w:type="dxa"/>
          </w:tcPr>
          <w:p w14:paraId="66EE63A0" w14:textId="0481C4FA" w:rsidR="00C6078B" w:rsidRPr="003B286A" w:rsidRDefault="003B286A" w:rsidP="003B286A">
            <w:pPr>
              <w:spacing w:before="240"/>
              <w:jc w:val="center"/>
              <w:rPr>
                <w:rFonts w:ascii="Comic Sans MS" w:hAnsi="Comic Sans MS"/>
                <w:sz w:val="36"/>
                <w:szCs w:val="36"/>
              </w:rPr>
            </w:pPr>
            <w:r w:rsidRPr="003B286A">
              <w:rPr>
                <w:rFonts w:ascii="Century Gothic" w:hAnsi="Century Gothic"/>
                <w:noProof/>
                <w:sz w:val="36"/>
                <w:szCs w:val="36"/>
                <w:lang w:eastAsia="en-AU"/>
              </w:rPr>
              <w:drawing>
                <wp:anchor distT="0" distB="0" distL="114300" distR="114300" simplePos="0" relativeHeight="251745280" behindDoc="0" locked="0" layoutInCell="1" allowOverlap="1" wp14:anchorId="0ED078D4" wp14:editId="572F0ADE">
                  <wp:simplePos x="0" y="0"/>
                  <wp:positionH relativeFrom="column">
                    <wp:posOffset>220345</wp:posOffset>
                  </wp:positionH>
                  <wp:positionV relativeFrom="paragraph">
                    <wp:posOffset>906780</wp:posOffset>
                  </wp:positionV>
                  <wp:extent cx="891540" cy="605790"/>
                  <wp:effectExtent l="0" t="0" r="3810" b="381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pic:cNvPicPr>
                        </pic:nvPicPr>
                        <pic:blipFill>
                          <a:blip r:embed="rId373" cstate="print">
                            <a:extLst>
                              <a:ext uri="{28A0092B-C50C-407E-A947-70E740481C1C}">
                                <a14:useLocalDpi xmlns:a14="http://schemas.microsoft.com/office/drawing/2010/main" val="0"/>
                              </a:ext>
                            </a:extLst>
                          </a:blip>
                          <a:stretch>
                            <a:fillRect/>
                          </a:stretch>
                        </pic:blipFill>
                        <pic:spPr>
                          <a:xfrm>
                            <a:off x="0" y="0"/>
                            <a:ext cx="891540" cy="605790"/>
                          </a:xfrm>
                          <a:prstGeom prst="rect">
                            <a:avLst/>
                          </a:prstGeom>
                        </pic:spPr>
                      </pic:pic>
                    </a:graphicData>
                  </a:graphic>
                  <wp14:sizeRelH relativeFrom="margin">
                    <wp14:pctWidth>0</wp14:pctWidth>
                  </wp14:sizeRelH>
                  <wp14:sizeRelV relativeFrom="margin">
                    <wp14:pctHeight>0</wp14:pctHeight>
                  </wp14:sizeRelV>
                </wp:anchor>
              </w:drawing>
            </w:r>
            <w:r w:rsidR="00C6078B" w:rsidRPr="003B286A">
              <w:rPr>
                <w:rFonts w:ascii="Comic Sans MS" w:hAnsi="Comic Sans MS"/>
                <w:sz w:val="36"/>
                <w:szCs w:val="36"/>
              </w:rPr>
              <w:t>rubber</w:t>
            </w:r>
          </w:p>
        </w:tc>
        <w:tc>
          <w:tcPr>
            <w:tcW w:w="2254" w:type="dxa"/>
          </w:tcPr>
          <w:p w14:paraId="6270E09E" w14:textId="65138165" w:rsidR="00C6078B" w:rsidRPr="003B286A" w:rsidRDefault="003B286A" w:rsidP="003B286A">
            <w:pPr>
              <w:spacing w:before="240"/>
              <w:jc w:val="center"/>
              <w:rPr>
                <w:rFonts w:ascii="Comic Sans MS" w:hAnsi="Comic Sans MS"/>
                <w:sz w:val="36"/>
                <w:szCs w:val="36"/>
              </w:rPr>
            </w:pPr>
            <w:r w:rsidRPr="003B286A">
              <w:rPr>
                <w:noProof/>
                <w:sz w:val="36"/>
                <w:szCs w:val="36"/>
                <w:lang w:eastAsia="en-AU"/>
              </w:rPr>
              <w:drawing>
                <wp:anchor distT="0" distB="0" distL="114300" distR="114300" simplePos="0" relativeHeight="251747328" behindDoc="0" locked="0" layoutInCell="1" allowOverlap="1" wp14:anchorId="4D7E0632" wp14:editId="42C0CD73">
                  <wp:simplePos x="0" y="0"/>
                  <wp:positionH relativeFrom="column">
                    <wp:posOffset>267335</wp:posOffset>
                  </wp:positionH>
                  <wp:positionV relativeFrom="paragraph">
                    <wp:posOffset>829310</wp:posOffset>
                  </wp:positionV>
                  <wp:extent cx="830580" cy="655955"/>
                  <wp:effectExtent l="0" t="0" r="762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cstate="print">
                            <a:extLst>
                              <a:ext uri="{28A0092B-C50C-407E-A947-70E740481C1C}">
                                <a14:useLocalDpi xmlns:a14="http://schemas.microsoft.com/office/drawing/2010/main" val="0"/>
                              </a:ext>
                            </a:extLst>
                          </a:blip>
                          <a:stretch>
                            <a:fillRect/>
                          </a:stretch>
                        </pic:blipFill>
                        <pic:spPr>
                          <a:xfrm>
                            <a:off x="0" y="0"/>
                            <a:ext cx="830580" cy="655955"/>
                          </a:xfrm>
                          <a:prstGeom prst="rect">
                            <a:avLst/>
                          </a:prstGeom>
                        </pic:spPr>
                      </pic:pic>
                    </a:graphicData>
                  </a:graphic>
                  <wp14:sizeRelH relativeFrom="margin">
                    <wp14:pctWidth>0</wp14:pctWidth>
                  </wp14:sizeRelH>
                  <wp14:sizeRelV relativeFrom="margin">
                    <wp14:pctHeight>0</wp14:pctHeight>
                  </wp14:sizeRelV>
                </wp:anchor>
              </w:drawing>
            </w:r>
            <w:r w:rsidR="00C6078B" w:rsidRPr="003B286A">
              <w:rPr>
                <w:rFonts w:ascii="Comic Sans MS" w:hAnsi="Comic Sans MS"/>
                <w:sz w:val="36"/>
                <w:szCs w:val="36"/>
              </w:rPr>
              <w:t>sharpener</w:t>
            </w:r>
          </w:p>
        </w:tc>
      </w:tr>
      <w:tr w:rsidR="00C6078B" w:rsidRPr="00C6078B" w14:paraId="267F7702" w14:textId="77777777" w:rsidTr="003B286A">
        <w:trPr>
          <w:trHeight w:val="3005"/>
        </w:trPr>
        <w:tc>
          <w:tcPr>
            <w:tcW w:w="2254" w:type="dxa"/>
          </w:tcPr>
          <w:p w14:paraId="2502CE36" w14:textId="0BC92B7E" w:rsidR="00C6078B" w:rsidRPr="003B286A" w:rsidRDefault="00C6078B" w:rsidP="00C6078B">
            <w:pPr>
              <w:spacing w:before="240"/>
              <w:jc w:val="center"/>
              <w:rPr>
                <w:rFonts w:ascii="Comic Sans MS" w:hAnsi="Comic Sans MS"/>
                <w:sz w:val="36"/>
                <w:szCs w:val="36"/>
              </w:rPr>
            </w:pPr>
            <w:r w:rsidRPr="003B286A">
              <w:rPr>
                <w:noProof/>
                <w:sz w:val="36"/>
                <w:szCs w:val="36"/>
              </w:rPr>
              <w:drawing>
                <wp:anchor distT="0" distB="0" distL="114300" distR="114300" simplePos="0" relativeHeight="251753472" behindDoc="0" locked="0" layoutInCell="1" allowOverlap="1" wp14:anchorId="6AE38E5B" wp14:editId="799696B5">
                  <wp:simplePos x="0" y="0"/>
                  <wp:positionH relativeFrom="column">
                    <wp:posOffset>316865</wp:posOffset>
                  </wp:positionH>
                  <wp:positionV relativeFrom="paragraph">
                    <wp:posOffset>747395</wp:posOffset>
                  </wp:positionV>
                  <wp:extent cx="710565" cy="923925"/>
                  <wp:effectExtent l="38100" t="38100" r="32385" b="47625"/>
                  <wp:wrapNone/>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3" cstate="print">
                            <a:extLst>
                              <a:ext uri="{28A0092B-C50C-407E-A947-70E740481C1C}">
                                <a14:useLocalDpi xmlns:a14="http://schemas.microsoft.com/office/drawing/2010/main" val="0"/>
                              </a:ext>
                            </a:extLst>
                          </a:blip>
                          <a:stretch>
                            <a:fillRect/>
                          </a:stretch>
                        </pic:blipFill>
                        <pic:spPr>
                          <a:xfrm>
                            <a:off x="0" y="0"/>
                            <a:ext cx="710565" cy="923925"/>
                          </a:xfrm>
                          <a:prstGeom prst="rect">
                            <a:avLst/>
                          </a:prstGeom>
                          <a:ln w="28575">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r w:rsidRPr="003B286A">
              <w:rPr>
                <w:rFonts w:ascii="Comic Sans MS" w:hAnsi="Comic Sans MS"/>
                <w:sz w:val="36"/>
                <w:szCs w:val="36"/>
              </w:rPr>
              <w:t>workbook</w:t>
            </w:r>
          </w:p>
        </w:tc>
        <w:tc>
          <w:tcPr>
            <w:tcW w:w="2254" w:type="dxa"/>
          </w:tcPr>
          <w:p w14:paraId="77ADB505" w14:textId="6512120B" w:rsidR="00C6078B" w:rsidRPr="003B286A" w:rsidRDefault="00C6078B" w:rsidP="00C6078B">
            <w:pPr>
              <w:spacing w:before="240"/>
              <w:jc w:val="center"/>
              <w:rPr>
                <w:rFonts w:ascii="Comic Sans MS" w:hAnsi="Comic Sans MS"/>
                <w:sz w:val="36"/>
                <w:szCs w:val="36"/>
              </w:rPr>
            </w:pPr>
            <w:r w:rsidRPr="003B286A">
              <w:rPr>
                <w:noProof/>
                <w:sz w:val="36"/>
                <w:szCs w:val="36"/>
              </w:rPr>
              <w:drawing>
                <wp:anchor distT="0" distB="0" distL="114300" distR="114300" simplePos="0" relativeHeight="251741184" behindDoc="0" locked="0" layoutInCell="1" allowOverlap="1" wp14:anchorId="24CC2774" wp14:editId="0D44F48C">
                  <wp:simplePos x="0" y="0"/>
                  <wp:positionH relativeFrom="column">
                    <wp:posOffset>211455</wp:posOffset>
                  </wp:positionH>
                  <wp:positionV relativeFrom="paragraph">
                    <wp:posOffset>646430</wp:posOffset>
                  </wp:positionV>
                  <wp:extent cx="807720" cy="106842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5" cstate="print">
                            <a:extLst>
                              <a:ext uri="{BEBA8EAE-BF5A-486C-A8C5-ECC9F3942E4B}">
                                <a14:imgProps xmlns:a14="http://schemas.microsoft.com/office/drawing/2010/main">
                                  <a14:imgLayer r:embed="rId376">
                                    <a14:imgEffect>
                                      <a14:artisticPhotocopy/>
                                    </a14:imgEffect>
                                  </a14:imgLayer>
                                </a14:imgProps>
                              </a:ext>
                              <a:ext uri="{28A0092B-C50C-407E-A947-70E740481C1C}">
                                <a14:useLocalDpi xmlns:a14="http://schemas.microsoft.com/office/drawing/2010/main" val="0"/>
                              </a:ext>
                            </a:extLst>
                          </a:blip>
                          <a:srcRect l="24026" t="4002" r="29427" b="9993"/>
                          <a:stretch/>
                        </pic:blipFill>
                        <pic:spPr bwMode="auto">
                          <a:xfrm>
                            <a:off x="0" y="0"/>
                            <a:ext cx="807720" cy="1068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286A">
              <w:rPr>
                <w:rFonts w:ascii="Comic Sans MS" w:hAnsi="Comic Sans MS"/>
                <w:sz w:val="36"/>
                <w:szCs w:val="36"/>
              </w:rPr>
              <w:t>phone</w:t>
            </w:r>
          </w:p>
        </w:tc>
        <w:tc>
          <w:tcPr>
            <w:tcW w:w="2254" w:type="dxa"/>
          </w:tcPr>
          <w:p w14:paraId="5E0684FD" w14:textId="136A0507" w:rsidR="00C6078B" w:rsidRPr="003B286A" w:rsidRDefault="00BB007B" w:rsidP="00C6078B">
            <w:pPr>
              <w:spacing w:before="240"/>
              <w:jc w:val="center"/>
              <w:rPr>
                <w:rFonts w:ascii="Comic Sans MS" w:hAnsi="Comic Sans MS"/>
                <w:sz w:val="36"/>
                <w:szCs w:val="36"/>
              </w:rPr>
            </w:pPr>
            <w:r w:rsidRPr="00E759A7">
              <w:rPr>
                <w:noProof/>
                <w:sz w:val="36"/>
                <w:szCs w:val="36"/>
              </w:rPr>
              <w:drawing>
                <wp:anchor distT="0" distB="0" distL="114300" distR="114300" simplePos="0" relativeHeight="253939712" behindDoc="0" locked="0" layoutInCell="1" allowOverlap="1" wp14:anchorId="410AC2F2" wp14:editId="4909953A">
                  <wp:simplePos x="0" y="0"/>
                  <wp:positionH relativeFrom="column">
                    <wp:posOffset>-5080</wp:posOffset>
                  </wp:positionH>
                  <wp:positionV relativeFrom="paragraph">
                    <wp:posOffset>739775</wp:posOffset>
                  </wp:positionV>
                  <wp:extent cx="1226820" cy="829861"/>
                  <wp:effectExtent l="0" t="0" r="0" b="8890"/>
                  <wp:wrapNone/>
                  <wp:docPr id="1415772854" name="Picture 141577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3485" name=""/>
                          <pic:cNvPicPr/>
                        </pic:nvPicPr>
                        <pic:blipFill>
                          <a:blip r:embed="rId374">
                            <a:extLst>
                              <a:ext uri="{28A0092B-C50C-407E-A947-70E740481C1C}">
                                <a14:useLocalDpi xmlns:a14="http://schemas.microsoft.com/office/drawing/2010/main" val="0"/>
                              </a:ext>
                            </a:extLst>
                          </a:blip>
                          <a:stretch>
                            <a:fillRect/>
                          </a:stretch>
                        </pic:blipFill>
                        <pic:spPr>
                          <a:xfrm>
                            <a:off x="0" y="0"/>
                            <a:ext cx="1226820" cy="829861"/>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36"/>
                <w:szCs w:val="36"/>
              </w:rPr>
              <w:t>laptop</w:t>
            </w:r>
            <w:r w:rsidR="00C6078B" w:rsidRPr="003B286A">
              <w:rPr>
                <w:rFonts w:ascii="Comic Sans MS" w:hAnsi="Comic Sans MS"/>
                <w:sz w:val="36"/>
                <w:szCs w:val="36"/>
              </w:rPr>
              <w:br/>
            </w:r>
          </w:p>
        </w:tc>
        <w:tc>
          <w:tcPr>
            <w:tcW w:w="2254" w:type="dxa"/>
          </w:tcPr>
          <w:p w14:paraId="399D26A0" w14:textId="77777777" w:rsidR="00C6078B" w:rsidRDefault="00C6078B" w:rsidP="00C6078B">
            <w:pPr>
              <w:spacing w:before="240"/>
              <w:jc w:val="center"/>
              <w:rPr>
                <w:rFonts w:ascii="Comic Sans MS" w:hAnsi="Comic Sans MS"/>
                <w:sz w:val="36"/>
                <w:szCs w:val="36"/>
              </w:rPr>
            </w:pPr>
            <w:r w:rsidRPr="00144428">
              <w:rPr>
                <w:rFonts w:ascii="Comic Sans MS" w:hAnsi="Comic Sans MS"/>
                <w:sz w:val="36"/>
                <w:szCs w:val="36"/>
              </w:rPr>
              <w:t>bag</w:t>
            </w:r>
          </w:p>
          <w:p w14:paraId="08CE63FF" w14:textId="6FFCE809" w:rsidR="00144428" w:rsidRDefault="00144428" w:rsidP="00144428">
            <w:pPr>
              <w:rPr>
                <w:rFonts w:ascii="Comic Sans MS" w:hAnsi="Comic Sans MS"/>
                <w:sz w:val="36"/>
                <w:szCs w:val="36"/>
              </w:rPr>
            </w:pPr>
            <w:r>
              <w:rPr>
                <w:noProof/>
              </w:rPr>
              <w:drawing>
                <wp:anchor distT="0" distB="0" distL="114300" distR="114300" simplePos="0" relativeHeight="253760512" behindDoc="0" locked="0" layoutInCell="1" allowOverlap="1" wp14:anchorId="2F1EC1D9" wp14:editId="02A2F2E9">
                  <wp:simplePos x="0" y="0"/>
                  <wp:positionH relativeFrom="column">
                    <wp:posOffset>269240</wp:posOffset>
                  </wp:positionH>
                  <wp:positionV relativeFrom="paragraph">
                    <wp:posOffset>320040</wp:posOffset>
                  </wp:positionV>
                  <wp:extent cx="981710" cy="742916"/>
                  <wp:effectExtent l="0" t="0" r="0" b="635"/>
                  <wp:wrapNone/>
                  <wp:docPr id="1730658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81710" cy="7429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28C7A2" w14:textId="7367CBA8" w:rsidR="00144428" w:rsidRPr="00144428" w:rsidRDefault="00144428" w:rsidP="00144428">
            <w:pPr>
              <w:jc w:val="center"/>
              <w:rPr>
                <w:rFonts w:ascii="Comic Sans MS" w:hAnsi="Comic Sans MS"/>
                <w:sz w:val="36"/>
                <w:szCs w:val="36"/>
              </w:rPr>
            </w:pPr>
          </w:p>
        </w:tc>
      </w:tr>
    </w:tbl>
    <w:p w14:paraId="1D03CFC9" w14:textId="0B4B0026" w:rsidR="00566B5D" w:rsidRDefault="00566B5D"/>
    <w:p w14:paraId="46E75CE8" w14:textId="34E405C7" w:rsidR="00566B5D" w:rsidRDefault="00566B5D"/>
    <w:p w14:paraId="2ABE6070" w14:textId="6486648E" w:rsidR="00566B5D" w:rsidRDefault="00566B5D"/>
    <w:p w14:paraId="703987C3" w14:textId="3C772F09" w:rsidR="00566B5D" w:rsidRPr="007B183B" w:rsidRDefault="00D83EA6">
      <w:pPr>
        <w:rPr>
          <w:b/>
          <w:bCs/>
          <w:sz w:val="32"/>
          <w:szCs w:val="44"/>
        </w:rPr>
      </w:pPr>
      <w:r w:rsidRPr="007B183B">
        <w:rPr>
          <w:b/>
          <w:bCs/>
          <w:sz w:val="32"/>
          <w:szCs w:val="44"/>
        </w:rPr>
        <w:lastRenderedPageBreak/>
        <w:t>Student Bingo cards</w:t>
      </w:r>
    </w:p>
    <w:p w14:paraId="43543686" w14:textId="73B480DA" w:rsidR="007B183B" w:rsidRPr="003B286A" w:rsidRDefault="007B183B">
      <w:pPr>
        <w:rPr>
          <w:b/>
          <w:bCs/>
        </w:rPr>
      </w:pPr>
      <w:r w:rsidRPr="003B286A">
        <w:rPr>
          <w:b/>
          <w:bCs/>
        </w:rPr>
        <w:t>Card 1</w:t>
      </w:r>
    </w:p>
    <w:tbl>
      <w:tblPr>
        <w:tblStyle w:val="TableGrid"/>
        <w:tblpPr w:leftFromText="180" w:rightFromText="180" w:vertAnchor="page" w:horzAnchor="margin" w:tblpY="2245"/>
        <w:tblW w:w="9183" w:type="dxa"/>
        <w:tblLook w:val="04A0" w:firstRow="1" w:lastRow="0" w:firstColumn="1" w:lastColumn="0" w:noHBand="0" w:noVBand="1"/>
      </w:tblPr>
      <w:tblGrid>
        <w:gridCol w:w="3061"/>
        <w:gridCol w:w="3061"/>
        <w:gridCol w:w="3061"/>
      </w:tblGrid>
      <w:tr w:rsidR="007B183B" w:rsidRPr="00BB007B" w14:paraId="14CB9292" w14:textId="77777777" w:rsidTr="003B286A">
        <w:trPr>
          <w:trHeight w:val="2835"/>
        </w:trPr>
        <w:tc>
          <w:tcPr>
            <w:tcW w:w="3061" w:type="dxa"/>
            <w:vAlign w:val="bottom"/>
          </w:tcPr>
          <w:p w14:paraId="13CF0F81" w14:textId="7A232114" w:rsidR="007B183B" w:rsidRPr="00BB007B" w:rsidRDefault="007B183B" w:rsidP="00B03ACA">
            <w:pPr>
              <w:spacing w:after="240"/>
              <w:jc w:val="center"/>
              <w:rPr>
                <w:rStyle w:val="Hyperlink"/>
                <w:rFonts w:ascii="Comic Sans MS" w:hAnsi="Comic Sans MS"/>
                <w:color w:val="auto"/>
                <w:sz w:val="44"/>
                <w:szCs w:val="44"/>
                <w:u w:val="none"/>
              </w:rPr>
            </w:pPr>
            <w:r w:rsidRPr="00BB007B">
              <w:rPr>
                <w:rStyle w:val="Hyperlink"/>
                <w:rFonts w:ascii="Comic Sans MS" w:hAnsi="Comic Sans MS"/>
                <w:noProof/>
                <w:color w:val="auto"/>
                <w:sz w:val="44"/>
                <w:szCs w:val="44"/>
                <w:u w:val="none"/>
              </w:rPr>
              <w:drawing>
                <wp:anchor distT="0" distB="0" distL="114300" distR="114300" simplePos="0" relativeHeight="251761664" behindDoc="0" locked="0" layoutInCell="1" allowOverlap="1" wp14:anchorId="640FA7D7" wp14:editId="2120871B">
                  <wp:simplePos x="0" y="0"/>
                  <wp:positionH relativeFrom="column">
                    <wp:posOffset>564515</wp:posOffset>
                  </wp:positionH>
                  <wp:positionV relativeFrom="paragraph">
                    <wp:posOffset>-1076960</wp:posOffset>
                  </wp:positionV>
                  <wp:extent cx="796925" cy="1036320"/>
                  <wp:effectExtent l="38100" t="38100" r="41275" b="30480"/>
                  <wp:wrapNone/>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3" cstate="print">
                            <a:extLst>
                              <a:ext uri="{28A0092B-C50C-407E-A947-70E740481C1C}">
                                <a14:useLocalDpi xmlns:a14="http://schemas.microsoft.com/office/drawing/2010/main" val="0"/>
                              </a:ext>
                            </a:extLst>
                          </a:blip>
                          <a:stretch>
                            <a:fillRect/>
                          </a:stretch>
                        </pic:blipFill>
                        <pic:spPr>
                          <a:xfrm>
                            <a:off x="0" y="0"/>
                            <a:ext cx="796925" cy="1036320"/>
                          </a:xfrm>
                          <a:prstGeom prst="rect">
                            <a:avLst/>
                          </a:prstGeom>
                          <a:ln w="28575">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r w:rsidRPr="00BB007B">
              <w:rPr>
                <w:rStyle w:val="Hyperlink"/>
                <w:rFonts w:ascii="Comic Sans MS" w:hAnsi="Comic Sans MS"/>
                <w:color w:val="auto"/>
                <w:sz w:val="44"/>
                <w:szCs w:val="44"/>
                <w:u w:val="none"/>
              </w:rPr>
              <w:t>workbook</w:t>
            </w:r>
          </w:p>
        </w:tc>
        <w:tc>
          <w:tcPr>
            <w:tcW w:w="3061" w:type="dxa"/>
            <w:shd w:val="clear" w:color="auto" w:fill="DEEAF6" w:themeFill="accent5" w:themeFillTint="33"/>
            <w:vAlign w:val="center"/>
          </w:tcPr>
          <w:p w14:paraId="099277BF" w14:textId="77777777" w:rsidR="007B183B" w:rsidRPr="00BB007B" w:rsidRDefault="007B183B" w:rsidP="007B183B">
            <w:pPr>
              <w:jc w:val="center"/>
              <w:rPr>
                <w:rStyle w:val="Hyperlink"/>
                <w:rFonts w:ascii="Comic Sans MS" w:hAnsi="Comic Sans MS"/>
                <w:b/>
                <w:bCs/>
                <w:color w:val="auto"/>
                <w:sz w:val="44"/>
                <w:szCs w:val="44"/>
                <w:u w:val="none"/>
              </w:rPr>
            </w:pPr>
            <w:r w:rsidRPr="00BB007B">
              <w:rPr>
                <w:rStyle w:val="Hyperlink"/>
                <w:rFonts w:ascii="Comic Sans MS" w:hAnsi="Comic Sans MS"/>
                <w:color w:val="auto"/>
                <w:sz w:val="44"/>
                <w:szCs w:val="44"/>
                <w:u w:val="none"/>
              </w:rPr>
              <w:t>BINGO</w:t>
            </w:r>
          </w:p>
        </w:tc>
        <w:tc>
          <w:tcPr>
            <w:tcW w:w="3061" w:type="dxa"/>
            <w:vAlign w:val="bottom"/>
          </w:tcPr>
          <w:p w14:paraId="5308907C" w14:textId="55781B22" w:rsidR="007B183B" w:rsidRPr="00BB007B" w:rsidRDefault="007B183B" w:rsidP="007B183B">
            <w:pPr>
              <w:jc w:val="center"/>
              <w:rPr>
                <w:rStyle w:val="Hyperlink"/>
                <w:rFonts w:ascii="Comic Sans MS" w:hAnsi="Comic Sans MS"/>
                <w:color w:val="auto"/>
                <w:sz w:val="44"/>
                <w:szCs w:val="44"/>
                <w:u w:val="none"/>
              </w:rPr>
            </w:pPr>
            <w:r w:rsidRPr="00BB007B">
              <w:rPr>
                <w:noProof/>
                <w:sz w:val="44"/>
                <w:szCs w:val="44"/>
                <w:lang w:eastAsia="en-AU"/>
              </w:rPr>
              <w:drawing>
                <wp:anchor distT="0" distB="0" distL="114300" distR="114300" simplePos="0" relativeHeight="251762688" behindDoc="0" locked="0" layoutInCell="1" allowOverlap="1" wp14:anchorId="67D2C639" wp14:editId="77EBD944">
                  <wp:simplePos x="0" y="0"/>
                  <wp:positionH relativeFrom="column">
                    <wp:posOffset>171450</wp:posOffset>
                  </wp:positionH>
                  <wp:positionV relativeFrom="paragraph">
                    <wp:posOffset>-431165</wp:posOffset>
                  </wp:positionV>
                  <wp:extent cx="1600835" cy="725170"/>
                  <wp:effectExtent l="76200" t="304800" r="94615" b="30353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cstate="print">
                            <a:extLst>
                              <a:ext uri="{28A0092B-C50C-407E-A947-70E740481C1C}">
                                <a14:useLocalDpi xmlns:a14="http://schemas.microsoft.com/office/drawing/2010/main" val="0"/>
                              </a:ext>
                            </a:extLst>
                          </a:blip>
                          <a:stretch>
                            <a:fillRect/>
                          </a:stretch>
                        </pic:blipFill>
                        <pic:spPr>
                          <a:xfrm rot="20142305">
                            <a:off x="0" y="0"/>
                            <a:ext cx="1600835" cy="725170"/>
                          </a:xfrm>
                          <a:prstGeom prst="rect">
                            <a:avLst/>
                          </a:prstGeom>
                        </pic:spPr>
                      </pic:pic>
                    </a:graphicData>
                  </a:graphic>
                  <wp14:sizeRelH relativeFrom="margin">
                    <wp14:pctWidth>0</wp14:pctWidth>
                  </wp14:sizeRelH>
                  <wp14:sizeRelV relativeFrom="margin">
                    <wp14:pctHeight>0</wp14:pctHeight>
                  </wp14:sizeRelV>
                </wp:anchor>
              </w:drawing>
            </w:r>
          </w:p>
          <w:p w14:paraId="0A9BC46F" w14:textId="3F715097" w:rsidR="007B183B" w:rsidRPr="00BB007B" w:rsidRDefault="007B183B" w:rsidP="00B03ACA">
            <w:pPr>
              <w:spacing w:after="240"/>
              <w:jc w:val="center"/>
              <w:rPr>
                <w:rStyle w:val="Hyperlink"/>
                <w:rFonts w:ascii="Comic Sans MS" w:hAnsi="Comic Sans MS"/>
                <w:color w:val="auto"/>
                <w:sz w:val="44"/>
                <w:szCs w:val="44"/>
                <w:u w:val="none"/>
              </w:rPr>
            </w:pPr>
            <w:r w:rsidRPr="00BB007B">
              <w:rPr>
                <w:rStyle w:val="Hyperlink"/>
                <w:rFonts w:ascii="Comic Sans MS" w:hAnsi="Comic Sans MS"/>
                <w:color w:val="auto"/>
                <w:sz w:val="44"/>
                <w:szCs w:val="44"/>
                <w:u w:val="none"/>
              </w:rPr>
              <w:t>pen</w:t>
            </w:r>
          </w:p>
        </w:tc>
      </w:tr>
      <w:tr w:rsidR="007B183B" w:rsidRPr="00BB007B" w14:paraId="5E93B83B" w14:textId="77777777" w:rsidTr="003B286A">
        <w:trPr>
          <w:trHeight w:val="2835"/>
        </w:trPr>
        <w:tc>
          <w:tcPr>
            <w:tcW w:w="3061" w:type="dxa"/>
            <w:vAlign w:val="bottom"/>
          </w:tcPr>
          <w:p w14:paraId="60C2A003" w14:textId="0E458D05" w:rsidR="007B183B" w:rsidRPr="00BB007B" w:rsidRDefault="00BB007B" w:rsidP="00B03ACA">
            <w:pPr>
              <w:spacing w:after="240"/>
              <w:jc w:val="center"/>
              <w:rPr>
                <w:rStyle w:val="Hyperlink"/>
                <w:rFonts w:ascii="Comic Sans MS" w:hAnsi="Comic Sans MS"/>
                <w:color w:val="auto"/>
                <w:sz w:val="44"/>
                <w:szCs w:val="44"/>
                <w:u w:val="none"/>
              </w:rPr>
            </w:pPr>
            <w:r w:rsidRPr="00BB007B">
              <w:rPr>
                <w:noProof/>
                <w:sz w:val="44"/>
                <w:szCs w:val="44"/>
              </w:rPr>
              <w:drawing>
                <wp:anchor distT="0" distB="0" distL="114300" distR="114300" simplePos="0" relativeHeight="253941760" behindDoc="0" locked="0" layoutInCell="1" allowOverlap="1" wp14:anchorId="3BEC4D5D" wp14:editId="0FAEA0D3">
                  <wp:simplePos x="0" y="0"/>
                  <wp:positionH relativeFrom="column">
                    <wp:posOffset>300990</wp:posOffset>
                  </wp:positionH>
                  <wp:positionV relativeFrom="paragraph">
                    <wp:posOffset>-949325</wp:posOffset>
                  </wp:positionV>
                  <wp:extent cx="1250950" cy="845820"/>
                  <wp:effectExtent l="0" t="0" r="6350" b="0"/>
                  <wp:wrapNone/>
                  <wp:docPr id="535963939" name="Picture 53596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3485" name=""/>
                          <pic:cNvPicPr/>
                        </pic:nvPicPr>
                        <pic:blipFill>
                          <a:blip r:embed="rId374">
                            <a:extLst>
                              <a:ext uri="{28A0092B-C50C-407E-A947-70E740481C1C}">
                                <a14:useLocalDpi xmlns:a14="http://schemas.microsoft.com/office/drawing/2010/main" val="0"/>
                              </a:ext>
                            </a:extLst>
                          </a:blip>
                          <a:stretch>
                            <a:fillRect/>
                          </a:stretch>
                        </pic:blipFill>
                        <pic:spPr>
                          <a:xfrm>
                            <a:off x="0" y="0"/>
                            <a:ext cx="1250950" cy="845820"/>
                          </a:xfrm>
                          <a:prstGeom prst="rect">
                            <a:avLst/>
                          </a:prstGeom>
                        </pic:spPr>
                      </pic:pic>
                    </a:graphicData>
                  </a:graphic>
                  <wp14:sizeRelH relativeFrom="margin">
                    <wp14:pctWidth>0</wp14:pctWidth>
                  </wp14:sizeRelH>
                  <wp14:sizeRelV relativeFrom="margin">
                    <wp14:pctHeight>0</wp14:pctHeight>
                  </wp14:sizeRelV>
                </wp:anchor>
              </w:drawing>
            </w:r>
            <w:r w:rsidRPr="00BB007B">
              <w:rPr>
                <w:rFonts w:ascii="Comic Sans MS" w:hAnsi="Comic Sans MS"/>
                <w:sz w:val="44"/>
                <w:szCs w:val="44"/>
              </w:rPr>
              <w:t>laptop</w:t>
            </w:r>
            <w:r w:rsidRPr="00BB007B">
              <w:rPr>
                <w:noProof/>
                <w:sz w:val="44"/>
                <w:szCs w:val="44"/>
              </w:rPr>
              <w:t xml:space="preserve"> </w:t>
            </w:r>
            <w:r w:rsidRPr="00BB007B">
              <w:rPr>
                <w:rStyle w:val="Hyperlink"/>
                <w:rFonts w:ascii="Comic Sans MS" w:hAnsi="Comic Sans MS"/>
                <w:color w:val="auto"/>
                <w:sz w:val="44"/>
                <w:szCs w:val="44"/>
                <w:u w:val="none"/>
              </w:rPr>
              <w:t xml:space="preserve"> </w:t>
            </w:r>
          </w:p>
        </w:tc>
        <w:tc>
          <w:tcPr>
            <w:tcW w:w="3061" w:type="dxa"/>
            <w:vAlign w:val="bottom"/>
          </w:tcPr>
          <w:p w14:paraId="25817D0A" w14:textId="20A7112A" w:rsidR="007B183B" w:rsidRPr="00BB007B" w:rsidRDefault="007B183B" w:rsidP="00B03ACA">
            <w:pPr>
              <w:spacing w:after="240"/>
              <w:jc w:val="center"/>
              <w:rPr>
                <w:rStyle w:val="Hyperlink"/>
                <w:rFonts w:ascii="Comic Sans MS" w:hAnsi="Comic Sans MS"/>
                <w:color w:val="auto"/>
                <w:sz w:val="44"/>
                <w:szCs w:val="44"/>
                <w:u w:val="none"/>
              </w:rPr>
            </w:pPr>
            <w:r w:rsidRPr="00BB007B">
              <w:rPr>
                <w:rStyle w:val="Hyperlink"/>
                <w:rFonts w:ascii="Comic Sans MS" w:hAnsi="Comic Sans MS"/>
                <w:noProof/>
                <w:color w:val="auto"/>
                <w:sz w:val="44"/>
                <w:szCs w:val="44"/>
                <w:u w:val="none"/>
              </w:rPr>
              <w:drawing>
                <wp:anchor distT="0" distB="0" distL="114300" distR="114300" simplePos="0" relativeHeight="251765760" behindDoc="0" locked="0" layoutInCell="1" allowOverlap="1" wp14:anchorId="53508F40" wp14:editId="12C7FF7A">
                  <wp:simplePos x="0" y="0"/>
                  <wp:positionH relativeFrom="column">
                    <wp:posOffset>287655</wp:posOffset>
                  </wp:positionH>
                  <wp:positionV relativeFrom="paragraph">
                    <wp:posOffset>-922020</wp:posOffset>
                  </wp:positionV>
                  <wp:extent cx="1345565" cy="915035"/>
                  <wp:effectExtent l="0" t="0" r="698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pic:cNvPicPr>
                        </pic:nvPicPr>
                        <pic:blipFill>
                          <a:blip r:embed="rId373" cstate="print">
                            <a:extLst>
                              <a:ext uri="{28A0092B-C50C-407E-A947-70E740481C1C}">
                                <a14:useLocalDpi xmlns:a14="http://schemas.microsoft.com/office/drawing/2010/main" val="0"/>
                              </a:ext>
                            </a:extLst>
                          </a:blip>
                          <a:stretch>
                            <a:fillRect/>
                          </a:stretch>
                        </pic:blipFill>
                        <pic:spPr>
                          <a:xfrm>
                            <a:off x="0" y="0"/>
                            <a:ext cx="1345565" cy="915035"/>
                          </a:xfrm>
                          <a:prstGeom prst="rect">
                            <a:avLst/>
                          </a:prstGeom>
                        </pic:spPr>
                      </pic:pic>
                    </a:graphicData>
                  </a:graphic>
                  <wp14:sizeRelH relativeFrom="margin">
                    <wp14:pctWidth>0</wp14:pctWidth>
                  </wp14:sizeRelH>
                  <wp14:sizeRelV relativeFrom="margin">
                    <wp14:pctHeight>0</wp14:pctHeight>
                  </wp14:sizeRelV>
                </wp:anchor>
              </w:drawing>
            </w:r>
            <w:r w:rsidRPr="00BB007B">
              <w:rPr>
                <w:rStyle w:val="Hyperlink"/>
                <w:rFonts w:ascii="Comic Sans MS" w:hAnsi="Comic Sans MS"/>
                <w:color w:val="auto"/>
                <w:sz w:val="44"/>
                <w:szCs w:val="44"/>
                <w:u w:val="none"/>
              </w:rPr>
              <w:t>rubber</w:t>
            </w:r>
          </w:p>
        </w:tc>
        <w:tc>
          <w:tcPr>
            <w:tcW w:w="3061" w:type="dxa"/>
            <w:vAlign w:val="bottom"/>
          </w:tcPr>
          <w:p w14:paraId="73A6BC53" w14:textId="09F324E9" w:rsidR="007B183B" w:rsidRPr="00BB007B" w:rsidRDefault="007B183B" w:rsidP="00B03ACA">
            <w:pPr>
              <w:spacing w:after="240"/>
              <w:jc w:val="center"/>
              <w:rPr>
                <w:rStyle w:val="Hyperlink"/>
                <w:rFonts w:ascii="Comic Sans MS" w:hAnsi="Comic Sans MS"/>
                <w:color w:val="auto"/>
                <w:sz w:val="44"/>
                <w:szCs w:val="44"/>
                <w:u w:val="none"/>
              </w:rPr>
            </w:pPr>
            <w:r w:rsidRPr="00BB007B">
              <w:rPr>
                <w:rStyle w:val="Hyperlink"/>
                <w:rFonts w:ascii="Comic Sans MS" w:hAnsi="Comic Sans MS"/>
                <w:noProof/>
                <w:color w:val="auto"/>
                <w:sz w:val="44"/>
                <w:szCs w:val="44"/>
                <w:u w:val="none"/>
              </w:rPr>
              <w:drawing>
                <wp:anchor distT="0" distB="0" distL="114300" distR="114300" simplePos="0" relativeHeight="251764736" behindDoc="0" locked="0" layoutInCell="1" allowOverlap="1" wp14:anchorId="5B943ABE" wp14:editId="2DFB0A54">
                  <wp:simplePos x="0" y="0"/>
                  <wp:positionH relativeFrom="column">
                    <wp:posOffset>231775</wp:posOffset>
                  </wp:positionH>
                  <wp:positionV relativeFrom="paragraph">
                    <wp:posOffset>-1058545</wp:posOffset>
                  </wp:positionV>
                  <wp:extent cx="1555750" cy="914400"/>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1" cstate="print">
                            <a:extLst>
                              <a:ext uri="{28A0092B-C50C-407E-A947-70E740481C1C}">
                                <a14:useLocalDpi xmlns:a14="http://schemas.microsoft.com/office/drawing/2010/main" val="0"/>
                              </a:ext>
                            </a:extLst>
                          </a:blip>
                          <a:srcRect t="21163"/>
                          <a:stretch/>
                        </pic:blipFill>
                        <pic:spPr bwMode="auto">
                          <a:xfrm>
                            <a:off x="0" y="0"/>
                            <a:ext cx="155575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007B">
              <w:rPr>
                <w:rStyle w:val="Hyperlink"/>
                <w:rFonts w:ascii="Comic Sans MS" w:hAnsi="Comic Sans MS"/>
                <w:color w:val="auto"/>
                <w:sz w:val="44"/>
                <w:szCs w:val="44"/>
                <w:u w:val="none"/>
              </w:rPr>
              <w:t>pencil</w:t>
            </w:r>
          </w:p>
        </w:tc>
      </w:tr>
    </w:tbl>
    <w:p w14:paraId="0BDD29B1" w14:textId="77777777" w:rsidR="00D83EA6" w:rsidRDefault="00D83EA6"/>
    <w:tbl>
      <w:tblPr>
        <w:tblStyle w:val="TableGrid"/>
        <w:tblpPr w:leftFromText="180" w:rightFromText="180" w:vertAnchor="text" w:horzAnchor="margin" w:tblpY="493"/>
        <w:tblW w:w="9183" w:type="dxa"/>
        <w:tblLook w:val="04A0" w:firstRow="1" w:lastRow="0" w:firstColumn="1" w:lastColumn="0" w:noHBand="0" w:noVBand="1"/>
      </w:tblPr>
      <w:tblGrid>
        <w:gridCol w:w="3061"/>
        <w:gridCol w:w="3061"/>
        <w:gridCol w:w="3061"/>
      </w:tblGrid>
      <w:tr w:rsidR="007B183B" w:rsidRPr="0012412B" w14:paraId="63220F33" w14:textId="77777777" w:rsidTr="003B286A">
        <w:trPr>
          <w:trHeight w:val="2835"/>
        </w:trPr>
        <w:tc>
          <w:tcPr>
            <w:tcW w:w="3061" w:type="dxa"/>
            <w:vAlign w:val="bottom"/>
          </w:tcPr>
          <w:p w14:paraId="5BF75C00" w14:textId="6B5E21A0" w:rsidR="007B183B" w:rsidRPr="00D375BC" w:rsidRDefault="007B183B" w:rsidP="00D375BC">
            <w:pPr>
              <w:spacing w:after="120"/>
              <w:jc w:val="center"/>
              <w:rPr>
                <w:rStyle w:val="Hyperlink"/>
                <w:rFonts w:ascii="Comic Sans MS" w:hAnsi="Comic Sans MS"/>
                <w:color w:val="auto"/>
                <w:sz w:val="44"/>
                <w:szCs w:val="44"/>
                <w:u w:val="none"/>
              </w:rPr>
            </w:pPr>
            <w:r w:rsidRPr="00D375BC">
              <w:rPr>
                <w:noProof/>
                <w:sz w:val="44"/>
                <w:szCs w:val="44"/>
                <w:lang w:eastAsia="en-AU"/>
              </w:rPr>
              <w:drawing>
                <wp:anchor distT="0" distB="0" distL="114300" distR="114300" simplePos="0" relativeHeight="251767808" behindDoc="0" locked="0" layoutInCell="1" allowOverlap="1" wp14:anchorId="6B6D7C1F" wp14:editId="1DA09F53">
                  <wp:simplePos x="0" y="0"/>
                  <wp:positionH relativeFrom="column">
                    <wp:posOffset>375285</wp:posOffset>
                  </wp:positionH>
                  <wp:positionV relativeFrom="paragraph">
                    <wp:posOffset>-1071245</wp:posOffset>
                  </wp:positionV>
                  <wp:extent cx="1157605" cy="914400"/>
                  <wp:effectExtent l="0" t="0" r="444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cstate="print">
                            <a:extLst>
                              <a:ext uri="{28A0092B-C50C-407E-A947-70E740481C1C}">
                                <a14:useLocalDpi xmlns:a14="http://schemas.microsoft.com/office/drawing/2010/main" val="0"/>
                              </a:ext>
                            </a:extLst>
                          </a:blip>
                          <a:stretch>
                            <a:fillRect/>
                          </a:stretch>
                        </pic:blipFill>
                        <pic:spPr>
                          <a:xfrm>
                            <a:off x="0" y="0"/>
                            <a:ext cx="1157605" cy="914400"/>
                          </a:xfrm>
                          <a:prstGeom prst="rect">
                            <a:avLst/>
                          </a:prstGeom>
                        </pic:spPr>
                      </pic:pic>
                    </a:graphicData>
                  </a:graphic>
                  <wp14:sizeRelH relativeFrom="margin">
                    <wp14:pctWidth>0</wp14:pctWidth>
                  </wp14:sizeRelH>
                  <wp14:sizeRelV relativeFrom="margin">
                    <wp14:pctHeight>0</wp14:pctHeight>
                  </wp14:sizeRelV>
                </wp:anchor>
              </w:drawing>
            </w:r>
            <w:r w:rsidRPr="00D375BC">
              <w:rPr>
                <w:rStyle w:val="Hyperlink"/>
                <w:rFonts w:ascii="Comic Sans MS" w:hAnsi="Comic Sans MS"/>
                <w:color w:val="auto"/>
                <w:sz w:val="44"/>
                <w:szCs w:val="44"/>
                <w:u w:val="none"/>
              </w:rPr>
              <w:t>sharpener</w:t>
            </w:r>
          </w:p>
        </w:tc>
        <w:tc>
          <w:tcPr>
            <w:tcW w:w="3061" w:type="dxa"/>
            <w:vAlign w:val="bottom"/>
          </w:tcPr>
          <w:p w14:paraId="5111252E" w14:textId="3CC4F7AB" w:rsidR="007B183B" w:rsidRPr="00D375BC" w:rsidRDefault="007B183B" w:rsidP="00D375BC">
            <w:pPr>
              <w:spacing w:after="120"/>
              <w:jc w:val="center"/>
              <w:rPr>
                <w:rStyle w:val="Hyperlink"/>
                <w:rFonts w:ascii="Comic Sans MS" w:hAnsi="Comic Sans MS"/>
                <w:color w:val="auto"/>
                <w:sz w:val="44"/>
                <w:szCs w:val="44"/>
                <w:u w:val="none"/>
              </w:rPr>
            </w:pPr>
            <w:r w:rsidRPr="00D375BC">
              <w:rPr>
                <w:noProof/>
                <w:sz w:val="44"/>
                <w:szCs w:val="44"/>
                <w:lang w:eastAsia="en-AU"/>
              </w:rPr>
              <w:drawing>
                <wp:anchor distT="0" distB="0" distL="114300" distR="114300" simplePos="0" relativeHeight="251770880" behindDoc="0" locked="0" layoutInCell="1" allowOverlap="1" wp14:anchorId="3C7D2289" wp14:editId="284EBC48">
                  <wp:simplePos x="0" y="0"/>
                  <wp:positionH relativeFrom="column">
                    <wp:posOffset>234315</wp:posOffset>
                  </wp:positionH>
                  <wp:positionV relativeFrom="paragraph">
                    <wp:posOffset>-1059180</wp:posOffset>
                  </wp:positionV>
                  <wp:extent cx="1520190" cy="893445"/>
                  <wp:effectExtent l="0" t="0" r="3810" b="1905"/>
                  <wp:wrapNone/>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1" cstate="print">
                            <a:extLst>
                              <a:ext uri="{28A0092B-C50C-407E-A947-70E740481C1C}">
                                <a14:useLocalDpi xmlns:a14="http://schemas.microsoft.com/office/drawing/2010/main" val="0"/>
                              </a:ext>
                            </a:extLst>
                          </a:blip>
                          <a:srcRect t="21163"/>
                          <a:stretch/>
                        </pic:blipFill>
                        <pic:spPr bwMode="auto">
                          <a:xfrm>
                            <a:off x="0" y="0"/>
                            <a:ext cx="1520190" cy="893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75BC">
              <w:rPr>
                <w:rStyle w:val="Hyperlink"/>
                <w:rFonts w:ascii="Comic Sans MS" w:hAnsi="Comic Sans MS"/>
                <w:color w:val="auto"/>
                <w:sz w:val="44"/>
                <w:szCs w:val="44"/>
                <w:u w:val="none"/>
              </w:rPr>
              <w:t>pencil</w:t>
            </w:r>
          </w:p>
        </w:tc>
        <w:tc>
          <w:tcPr>
            <w:tcW w:w="3061" w:type="dxa"/>
            <w:vAlign w:val="bottom"/>
          </w:tcPr>
          <w:p w14:paraId="565452D9" w14:textId="7A204B2B" w:rsidR="007B183B" w:rsidRPr="00D375BC" w:rsidRDefault="007B183B" w:rsidP="007B183B">
            <w:pPr>
              <w:spacing w:after="120"/>
              <w:jc w:val="center"/>
              <w:rPr>
                <w:rStyle w:val="Hyperlink"/>
                <w:rFonts w:ascii="Comic Sans MS" w:hAnsi="Comic Sans MS"/>
                <w:color w:val="auto"/>
                <w:sz w:val="44"/>
                <w:szCs w:val="44"/>
                <w:u w:val="none"/>
              </w:rPr>
            </w:pPr>
            <w:r w:rsidRPr="00D375BC">
              <w:rPr>
                <w:noProof/>
                <w:sz w:val="44"/>
                <w:szCs w:val="44"/>
              </w:rPr>
              <w:drawing>
                <wp:anchor distT="0" distB="0" distL="114300" distR="114300" simplePos="0" relativeHeight="251771904" behindDoc="0" locked="0" layoutInCell="1" allowOverlap="1" wp14:anchorId="281B4BD2" wp14:editId="6F99E700">
                  <wp:simplePos x="0" y="0"/>
                  <wp:positionH relativeFrom="column">
                    <wp:posOffset>540385</wp:posOffset>
                  </wp:positionH>
                  <wp:positionV relativeFrom="paragraph">
                    <wp:posOffset>-186690</wp:posOffset>
                  </wp:positionV>
                  <wp:extent cx="883920" cy="116840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5" cstate="print">
                            <a:extLst>
                              <a:ext uri="{BEBA8EAE-BF5A-486C-A8C5-ECC9F3942E4B}">
                                <a14:imgProps xmlns:a14="http://schemas.microsoft.com/office/drawing/2010/main">
                                  <a14:imgLayer r:embed="rId376">
                                    <a14:imgEffect>
                                      <a14:artisticPhotocopy/>
                                    </a14:imgEffect>
                                  </a14:imgLayer>
                                </a14:imgProps>
                              </a:ext>
                              <a:ext uri="{28A0092B-C50C-407E-A947-70E740481C1C}">
                                <a14:useLocalDpi xmlns:a14="http://schemas.microsoft.com/office/drawing/2010/main" val="0"/>
                              </a:ext>
                            </a:extLst>
                          </a:blip>
                          <a:srcRect l="24026" t="4002" r="29427" b="9993"/>
                          <a:stretch/>
                        </pic:blipFill>
                        <pic:spPr bwMode="auto">
                          <a:xfrm>
                            <a:off x="0" y="0"/>
                            <a:ext cx="883920" cy="116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FB266B" w14:textId="77777777" w:rsidR="007B183B" w:rsidRPr="00D375BC" w:rsidRDefault="007B183B" w:rsidP="007B183B">
            <w:pPr>
              <w:spacing w:after="120"/>
              <w:jc w:val="center"/>
              <w:rPr>
                <w:rStyle w:val="Hyperlink"/>
                <w:rFonts w:ascii="Comic Sans MS" w:hAnsi="Comic Sans MS"/>
                <w:color w:val="auto"/>
                <w:sz w:val="44"/>
                <w:szCs w:val="44"/>
                <w:u w:val="none"/>
              </w:rPr>
            </w:pPr>
          </w:p>
          <w:p w14:paraId="6CFDE409" w14:textId="56E31BC3" w:rsidR="007B183B" w:rsidRPr="00D375BC" w:rsidRDefault="007B183B" w:rsidP="007B183B">
            <w:pPr>
              <w:spacing w:after="120"/>
              <w:jc w:val="center"/>
              <w:rPr>
                <w:rStyle w:val="Hyperlink"/>
                <w:rFonts w:ascii="Comic Sans MS" w:hAnsi="Comic Sans MS"/>
                <w:color w:val="auto"/>
                <w:sz w:val="44"/>
                <w:szCs w:val="44"/>
                <w:u w:val="none"/>
              </w:rPr>
            </w:pPr>
            <w:r w:rsidRPr="00D375BC">
              <w:rPr>
                <w:rStyle w:val="Hyperlink"/>
                <w:rFonts w:ascii="Comic Sans MS" w:hAnsi="Comic Sans MS"/>
                <w:color w:val="auto"/>
                <w:sz w:val="44"/>
                <w:szCs w:val="44"/>
                <w:u w:val="none"/>
              </w:rPr>
              <w:t>phone</w:t>
            </w:r>
          </w:p>
        </w:tc>
      </w:tr>
      <w:tr w:rsidR="007B183B" w:rsidRPr="0012412B" w14:paraId="2B9E1A8E" w14:textId="77777777" w:rsidTr="003B286A">
        <w:trPr>
          <w:trHeight w:val="2835"/>
        </w:trPr>
        <w:tc>
          <w:tcPr>
            <w:tcW w:w="3061" w:type="dxa"/>
            <w:vAlign w:val="bottom"/>
          </w:tcPr>
          <w:p w14:paraId="2A6759EC" w14:textId="60E013C9" w:rsidR="007B183B" w:rsidRPr="00D375BC" w:rsidRDefault="00144428" w:rsidP="00D375BC">
            <w:pPr>
              <w:spacing w:after="120"/>
              <w:jc w:val="center"/>
              <w:rPr>
                <w:rFonts w:ascii="Comic Sans MS" w:hAnsi="Comic Sans MS"/>
                <w:sz w:val="44"/>
                <w:szCs w:val="44"/>
              </w:rPr>
            </w:pPr>
            <w:r>
              <w:rPr>
                <w:noProof/>
              </w:rPr>
              <w:drawing>
                <wp:anchor distT="0" distB="0" distL="114300" distR="114300" simplePos="0" relativeHeight="253762560" behindDoc="0" locked="0" layoutInCell="1" allowOverlap="1" wp14:anchorId="699BAE8F" wp14:editId="404D7AC9">
                  <wp:simplePos x="0" y="0"/>
                  <wp:positionH relativeFrom="column">
                    <wp:posOffset>340360</wp:posOffset>
                  </wp:positionH>
                  <wp:positionV relativeFrom="paragraph">
                    <wp:posOffset>-1068705</wp:posOffset>
                  </wp:positionV>
                  <wp:extent cx="1269365" cy="960120"/>
                  <wp:effectExtent l="0" t="0" r="6985" b="0"/>
                  <wp:wrapNone/>
                  <wp:docPr id="1289392009" name="Picture 128939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69365" cy="960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183B" w:rsidRPr="00D375BC">
              <w:rPr>
                <w:rFonts w:ascii="Comic Sans MS" w:hAnsi="Comic Sans MS"/>
                <w:sz w:val="44"/>
                <w:szCs w:val="44"/>
              </w:rPr>
              <w:t>bag</w:t>
            </w:r>
          </w:p>
        </w:tc>
        <w:tc>
          <w:tcPr>
            <w:tcW w:w="3061" w:type="dxa"/>
            <w:vAlign w:val="bottom"/>
          </w:tcPr>
          <w:p w14:paraId="59F17EEF" w14:textId="77777777" w:rsidR="007B183B" w:rsidRPr="00D375BC" w:rsidRDefault="007B183B" w:rsidP="007B183B">
            <w:pPr>
              <w:spacing w:after="120"/>
              <w:jc w:val="center"/>
              <w:rPr>
                <w:rStyle w:val="Hyperlink"/>
                <w:rFonts w:ascii="Comic Sans MS" w:hAnsi="Comic Sans MS"/>
                <w:color w:val="auto"/>
                <w:sz w:val="44"/>
                <w:szCs w:val="44"/>
                <w:u w:val="none"/>
              </w:rPr>
            </w:pPr>
            <w:r w:rsidRPr="00D375BC">
              <w:rPr>
                <w:noProof/>
                <w:sz w:val="44"/>
                <w:szCs w:val="44"/>
              </w:rPr>
              <w:drawing>
                <wp:anchor distT="0" distB="0" distL="114300" distR="114300" simplePos="0" relativeHeight="251769856" behindDoc="0" locked="0" layoutInCell="1" allowOverlap="1" wp14:anchorId="48770901" wp14:editId="360CE8E0">
                  <wp:simplePos x="0" y="0"/>
                  <wp:positionH relativeFrom="column">
                    <wp:posOffset>501015</wp:posOffset>
                  </wp:positionH>
                  <wp:positionV relativeFrom="paragraph">
                    <wp:posOffset>-756920</wp:posOffset>
                  </wp:positionV>
                  <wp:extent cx="861695" cy="1120140"/>
                  <wp:effectExtent l="38100" t="38100" r="33655" b="4191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3" cstate="print">
                            <a:extLst>
                              <a:ext uri="{28A0092B-C50C-407E-A947-70E740481C1C}">
                                <a14:useLocalDpi xmlns:a14="http://schemas.microsoft.com/office/drawing/2010/main" val="0"/>
                              </a:ext>
                            </a:extLst>
                          </a:blip>
                          <a:stretch>
                            <a:fillRect/>
                          </a:stretch>
                        </pic:blipFill>
                        <pic:spPr>
                          <a:xfrm>
                            <a:off x="0" y="0"/>
                            <a:ext cx="861695" cy="1120140"/>
                          </a:xfrm>
                          <a:prstGeom prst="rect">
                            <a:avLst/>
                          </a:prstGeom>
                          <a:ln w="28575">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p>
          <w:p w14:paraId="23E22B31" w14:textId="082C0525" w:rsidR="007B183B" w:rsidRPr="00D375BC" w:rsidRDefault="007B183B" w:rsidP="007B183B">
            <w:pPr>
              <w:spacing w:after="120"/>
              <w:jc w:val="center"/>
              <w:rPr>
                <w:rStyle w:val="Hyperlink"/>
                <w:rFonts w:ascii="Comic Sans MS" w:hAnsi="Comic Sans MS"/>
                <w:color w:val="auto"/>
                <w:sz w:val="44"/>
                <w:szCs w:val="44"/>
                <w:u w:val="none"/>
              </w:rPr>
            </w:pPr>
            <w:r w:rsidRPr="00D375BC">
              <w:rPr>
                <w:rStyle w:val="Hyperlink"/>
                <w:rFonts w:ascii="Comic Sans MS" w:hAnsi="Comic Sans MS"/>
                <w:color w:val="auto"/>
                <w:sz w:val="44"/>
                <w:szCs w:val="44"/>
                <w:u w:val="none"/>
              </w:rPr>
              <w:t>workbook</w:t>
            </w:r>
          </w:p>
        </w:tc>
        <w:tc>
          <w:tcPr>
            <w:tcW w:w="3061" w:type="dxa"/>
            <w:shd w:val="clear" w:color="auto" w:fill="DEEAF6" w:themeFill="accent5" w:themeFillTint="33"/>
            <w:vAlign w:val="center"/>
          </w:tcPr>
          <w:p w14:paraId="369FCD92" w14:textId="77777777" w:rsidR="007B183B" w:rsidRPr="0012412B" w:rsidRDefault="007B183B" w:rsidP="00BF178F">
            <w:pPr>
              <w:jc w:val="center"/>
              <w:rPr>
                <w:rStyle w:val="Hyperlink"/>
                <w:rFonts w:ascii="Comic Sans MS" w:hAnsi="Comic Sans MS"/>
                <w:color w:val="auto"/>
                <w:sz w:val="36"/>
                <w:szCs w:val="36"/>
                <w:u w:val="none"/>
              </w:rPr>
            </w:pPr>
            <w:r w:rsidRPr="00BF178F">
              <w:rPr>
                <w:rStyle w:val="Hyperlink"/>
                <w:rFonts w:ascii="Comic Sans MS" w:hAnsi="Comic Sans MS"/>
                <w:color w:val="auto"/>
                <w:sz w:val="40"/>
                <w:u w:val="none"/>
              </w:rPr>
              <w:t>BINGO</w:t>
            </w:r>
          </w:p>
        </w:tc>
      </w:tr>
    </w:tbl>
    <w:p w14:paraId="0C3E30EB" w14:textId="6956876C" w:rsidR="00566B5D" w:rsidRPr="003B286A" w:rsidRDefault="007B183B">
      <w:pPr>
        <w:rPr>
          <w:b/>
          <w:bCs/>
        </w:rPr>
      </w:pPr>
      <w:r w:rsidRPr="003B286A">
        <w:rPr>
          <w:b/>
          <w:bCs/>
        </w:rPr>
        <w:t>Card 2</w:t>
      </w:r>
    </w:p>
    <w:p w14:paraId="1E2B98CB" w14:textId="77777777" w:rsidR="007B183B" w:rsidRDefault="003221B1">
      <w:r>
        <w:br w:type="page"/>
      </w:r>
    </w:p>
    <w:p w14:paraId="2A7538BB" w14:textId="549E2885" w:rsidR="007B183B" w:rsidRPr="003B286A" w:rsidRDefault="007B183B">
      <w:pPr>
        <w:rPr>
          <w:b/>
          <w:bCs/>
        </w:rPr>
      </w:pPr>
      <w:r w:rsidRPr="003B286A">
        <w:rPr>
          <w:b/>
          <w:bCs/>
        </w:rPr>
        <w:lastRenderedPageBreak/>
        <w:t>Card 3</w:t>
      </w:r>
    </w:p>
    <w:tbl>
      <w:tblPr>
        <w:tblStyle w:val="TableGrid"/>
        <w:tblW w:w="9183" w:type="dxa"/>
        <w:tblLook w:val="04A0" w:firstRow="1" w:lastRow="0" w:firstColumn="1" w:lastColumn="0" w:noHBand="0" w:noVBand="1"/>
      </w:tblPr>
      <w:tblGrid>
        <w:gridCol w:w="3061"/>
        <w:gridCol w:w="3061"/>
        <w:gridCol w:w="3061"/>
      </w:tblGrid>
      <w:tr w:rsidR="007B183B" w:rsidRPr="0012412B" w14:paraId="26EAF2D1" w14:textId="77777777" w:rsidTr="003B286A">
        <w:trPr>
          <w:trHeight w:val="2835"/>
        </w:trPr>
        <w:tc>
          <w:tcPr>
            <w:tcW w:w="3061" w:type="dxa"/>
            <w:vAlign w:val="bottom"/>
          </w:tcPr>
          <w:p w14:paraId="35B828A5" w14:textId="2CB2E75D" w:rsidR="007B183B" w:rsidRPr="00D375BC" w:rsidRDefault="00B03ACA" w:rsidP="00B03ACA">
            <w:pPr>
              <w:spacing w:after="240"/>
              <w:jc w:val="center"/>
              <w:rPr>
                <w:rStyle w:val="Hyperlink"/>
                <w:rFonts w:ascii="Comic Sans MS" w:hAnsi="Comic Sans MS"/>
                <w:color w:val="auto"/>
                <w:sz w:val="44"/>
                <w:szCs w:val="44"/>
                <w:u w:val="none"/>
              </w:rPr>
            </w:pPr>
            <w:r w:rsidRPr="00D375BC">
              <w:rPr>
                <w:rFonts w:ascii="Century Gothic" w:hAnsi="Century Gothic"/>
                <w:noProof/>
                <w:sz w:val="44"/>
                <w:szCs w:val="44"/>
                <w:lang w:eastAsia="en-AU"/>
              </w:rPr>
              <w:drawing>
                <wp:anchor distT="0" distB="0" distL="114300" distR="114300" simplePos="0" relativeHeight="251776000" behindDoc="0" locked="0" layoutInCell="1" allowOverlap="1" wp14:anchorId="5CC9A453" wp14:editId="7F1B4B10">
                  <wp:simplePos x="0" y="0"/>
                  <wp:positionH relativeFrom="column">
                    <wp:posOffset>377190</wp:posOffset>
                  </wp:positionH>
                  <wp:positionV relativeFrom="paragraph">
                    <wp:posOffset>-817245</wp:posOffset>
                  </wp:positionV>
                  <wp:extent cx="1176020" cy="800100"/>
                  <wp:effectExtent l="0" t="0" r="5080" b="0"/>
                  <wp:wrapNone/>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pic:cNvPicPr>
                        </pic:nvPicPr>
                        <pic:blipFill>
                          <a:blip r:embed="rId373" cstate="print">
                            <a:extLst>
                              <a:ext uri="{28A0092B-C50C-407E-A947-70E740481C1C}">
                                <a14:useLocalDpi xmlns:a14="http://schemas.microsoft.com/office/drawing/2010/main" val="0"/>
                              </a:ext>
                            </a:extLst>
                          </a:blip>
                          <a:stretch>
                            <a:fillRect/>
                          </a:stretch>
                        </pic:blipFill>
                        <pic:spPr>
                          <a:xfrm>
                            <a:off x="0" y="0"/>
                            <a:ext cx="1176020" cy="800100"/>
                          </a:xfrm>
                          <a:prstGeom prst="rect">
                            <a:avLst/>
                          </a:prstGeom>
                        </pic:spPr>
                      </pic:pic>
                    </a:graphicData>
                  </a:graphic>
                  <wp14:sizeRelH relativeFrom="margin">
                    <wp14:pctWidth>0</wp14:pctWidth>
                  </wp14:sizeRelH>
                  <wp14:sizeRelV relativeFrom="margin">
                    <wp14:pctHeight>0</wp14:pctHeight>
                  </wp14:sizeRelV>
                </wp:anchor>
              </w:drawing>
            </w:r>
            <w:r w:rsidRPr="00D375BC">
              <w:rPr>
                <w:rStyle w:val="Hyperlink"/>
                <w:rFonts w:ascii="Comic Sans MS" w:hAnsi="Comic Sans MS"/>
                <w:color w:val="auto"/>
                <w:sz w:val="44"/>
                <w:szCs w:val="44"/>
                <w:u w:val="none"/>
              </w:rPr>
              <w:t>rubber</w:t>
            </w:r>
          </w:p>
        </w:tc>
        <w:tc>
          <w:tcPr>
            <w:tcW w:w="3061" w:type="dxa"/>
            <w:vAlign w:val="bottom"/>
          </w:tcPr>
          <w:p w14:paraId="74FC14A9" w14:textId="4EBFBC98" w:rsidR="007B183B" w:rsidRPr="00D375BC" w:rsidRDefault="007B183B" w:rsidP="00B03ACA">
            <w:pPr>
              <w:spacing w:after="240"/>
              <w:jc w:val="center"/>
              <w:rPr>
                <w:rStyle w:val="Hyperlink"/>
                <w:rFonts w:ascii="Comic Sans MS" w:hAnsi="Comic Sans MS"/>
                <w:color w:val="auto"/>
                <w:sz w:val="44"/>
                <w:szCs w:val="44"/>
                <w:u w:val="none"/>
              </w:rPr>
            </w:pPr>
            <w:r w:rsidRPr="00D375BC">
              <w:rPr>
                <w:noProof/>
                <w:sz w:val="44"/>
                <w:szCs w:val="44"/>
              </w:rPr>
              <w:drawing>
                <wp:anchor distT="0" distB="0" distL="114300" distR="114300" simplePos="0" relativeHeight="251778048" behindDoc="0" locked="0" layoutInCell="1" allowOverlap="1" wp14:anchorId="4AC8F1FC" wp14:editId="551B9654">
                  <wp:simplePos x="0" y="0"/>
                  <wp:positionH relativeFrom="column">
                    <wp:posOffset>483235</wp:posOffset>
                  </wp:positionH>
                  <wp:positionV relativeFrom="paragraph">
                    <wp:posOffset>-676910</wp:posOffset>
                  </wp:positionV>
                  <wp:extent cx="895985" cy="118491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5" cstate="print">
                            <a:extLst>
                              <a:ext uri="{BEBA8EAE-BF5A-486C-A8C5-ECC9F3942E4B}">
                                <a14:imgProps xmlns:a14="http://schemas.microsoft.com/office/drawing/2010/main">
                                  <a14:imgLayer r:embed="rId376">
                                    <a14:imgEffect>
                                      <a14:artisticPhotocopy/>
                                    </a14:imgEffect>
                                  </a14:imgLayer>
                                </a14:imgProps>
                              </a:ext>
                              <a:ext uri="{28A0092B-C50C-407E-A947-70E740481C1C}">
                                <a14:useLocalDpi xmlns:a14="http://schemas.microsoft.com/office/drawing/2010/main" val="0"/>
                              </a:ext>
                            </a:extLst>
                          </a:blip>
                          <a:srcRect l="24026" t="4002" r="29427" b="9993"/>
                          <a:stretch/>
                        </pic:blipFill>
                        <pic:spPr bwMode="auto">
                          <a:xfrm>
                            <a:off x="0" y="0"/>
                            <a:ext cx="895985" cy="1184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B1859E" w14:textId="7895BBCB" w:rsidR="007B183B" w:rsidRPr="00D375BC" w:rsidRDefault="00B03ACA" w:rsidP="00B03ACA">
            <w:pPr>
              <w:spacing w:after="240"/>
              <w:jc w:val="center"/>
              <w:rPr>
                <w:rStyle w:val="Hyperlink"/>
                <w:rFonts w:ascii="Comic Sans MS" w:hAnsi="Comic Sans MS"/>
                <w:color w:val="auto"/>
                <w:sz w:val="44"/>
                <w:szCs w:val="44"/>
                <w:u w:val="none"/>
              </w:rPr>
            </w:pPr>
            <w:r w:rsidRPr="00D375BC">
              <w:rPr>
                <w:rStyle w:val="Hyperlink"/>
                <w:rFonts w:ascii="Comic Sans MS" w:hAnsi="Comic Sans MS"/>
                <w:color w:val="auto"/>
                <w:sz w:val="44"/>
                <w:szCs w:val="44"/>
                <w:u w:val="none"/>
              </w:rPr>
              <w:t>phone</w:t>
            </w:r>
          </w:p>
        </w:tc>
        <w:tc>
          <w:tcPr>
            <w:tcW w:w="3061" w:type="dxa"/>
            <w:vAlign w:val="bottom"/>
          </w:tcPr>
          <w:p w14:paraId="065FB95F" w14:textId="100BB48E" w:rsidR="007B183B" w:rsidRPr="00D375BC" w:rsidRDefault="00BB007B" w:rsidP="00B03ACA">
            <w:pPr>
              <w:spacing w:after="240"/>
              <w:jc w:val="center"/>
              <w:rPr>
                <w:rStyle w:val="Hyperlink"/>
                <w:rFonts w:ascii="Comic Sans MS" w:hAnsi="Comic Sans MS"/>
                <w:color w:val="auto"/>
                <w:sz w:val="44"/>
                <w:szCs w:val="44"/>
                <w:u w:val="none"/>
              </w:rPr>
            </w:pPr>
            <w:r w:rsidRPr="00BB007B">
              <w:rPr>
                <w:noProof/>
                <w:sz w:val="44"/>
                <w:szCs w:val="44"/>
              </w:rPr>
              <w:drawing>
                <wp:anchor distT="0" distB="0" distL="114300" distR="114300" simplePos="0" relativeHeight="253943808" behindDoc="0" locked="0" layoutInCell="1" allowOverlap="1" wp14:anchorId="2C1A6775" wp14:editId="395C6E75">
                  <wp:simplePos x="0" y="0"/>
                  <wp:positionH relativeFrom="column">
                    <wp:posOffset>243840</wp:posOffset>
                  </wp:positionH>
                  <wp:positionV relativeFrom="paragraph">
                    <wp:posOffset>-411480</wp:posOffset>
                  </wp:positionV>
                  <wp:extent cx="1250950" cy="845820"/>
                  <wp:effectExtent l="0" t="0" r="6350" b="0"/>
                  <wp:wrapNone/>
                  <wp:docPr id="10332298" name="Picture 1033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3485" name=""/>
                          <pic:cNvPicPr/>
                        </pic:nvPicPr>
                        <pic:blipFill>
                          <a:blip r:embed="rId374">
                            <a:extLst>
                              <a:ext uri="{28A0092B-C50C-407E-A947-70E740481C1C}">
                                <a14:useLocalDpi xmlns:a14="http://schemas.microsoft.com/office/drawing/2010/main" val="0"/>
                              </a:ext>
                            </a:extLst>
                          </a:blip>
                          <a:stretch>
                            <a:fillRect/>
                          </a:stretch>
                        </pic:blipFill>
                        <pic:spPr>
                          <a:xfrm>
                            <a:off x="0" y="0"/>
                            <a:ext cx="1250950" cy="845820"/>
                          </a:xfrm>
                          <a:prstGeom prst="rect">
                            <a:avLst/>
                          </a:prstGeom>
                        </pic:spPr>
                      </pic:pic>
                    </a:graphicData>
                  </a:graphic>
                  <wp14:sizeRelH relativeFrom="margin">
                    <wp14:pctWidth>0</wp14:pctWidth>
                  </wp14:sizeRelH>
                  <wp14:sizeRelV relativeFrom="margin">
                    <wp14:pctHeight>0</wp14:pctHeight>
                  </wp14:sizeRelV>
                </wp:anchor>
              </w:drawing>
            </w:r>
          </w:p>
          <w:p w14:paraId="2157231E" w14:textId="3172BD04" w:rsidR="007B183B" w:rsidRPr="00BB007B" w:rsidRDefault="00BB007B" w:rsidP="00B03ACA">
            <w:pPr>
              <w:spacing w:after="240"/>
              <w:jc w:val="center"/>
              <w:rPr>
                <w:rStyle w:val="Hyperlink"/>
                <w:rFonts w:ascii="Comic Sans MS" w:hAnsi="Comic Sans MS"/>
                <w:color w:val="auto"/>
                <w:sz w:val="44"/>
                <w:szCs w:val="44"/>
                <w:u w:val="none"/>
              </w:rPr>
            </w:pPr>
            <w:r w:rsidRPr="00BB007B">
              <w:rPr>
                <w:rStyle w:val="Hyperlink"/>
                <w:rFonts w:ascii="Comic Sans MS" w:hAnsi="Comic Sans MS"/>
                <w:color w:val="auto"/>
                <w:sz w:val="44"/>
                <w:szCs w:val="44"/>
                <w:u w:val="none"/>
              </w:rPr>
              <w:t>la</w:t>
            </w:r>
            <w:r w:rsidR="00B03ACA" w:rsidRPr="00BB007B">
              <w:rPr>
                <w:rStyle w:val="Hyperlink"/>
                <w:rFonts w:ascii="Comic Sans MS" w:hAnsi="Comic Sans MS"/>
                <w:color w:val="auto"/>
                <w:sz w:val="44"/>
                <w:szCs w:val="44"/>
                <w:u w:val="none"/>
              </w:rPr>
              <w:t>p</w:t>
            </w:r>
            <w:r w:rsidRPr="00BB007B">
              <w:rPr>
                <w:rStyle w:val="Hyperlink"/>
                <w:rFonts w:ascii="Comic Sans MS" w:hAnsi="Comic Sans MS"/>
                <w:color w:val="auto"/>
                <w:sz w:val="44"/>
                <w:szCs w:val="44"/>
                <w:u w:val="none"/>
              </w:rPr>
              <w:t>top</w:t>
            </w:r>
          </w:p>
        </w:tc>
      </w:tr>
      <w:tr w:rsidR="007B183B" w:rsidRPr="0012412B" w14:paraId="0AF10E98" w14:textId="77777777" w:rsidTr="003B286A">
        <w:trPr>
          <w:trHeight w:val="2835"/>
        </w:trPr>
        <w:tc>
          <w:tcPr>
            <w:tcW w:w="3061" w:type="dxa"/>
            <w:shd w:val="clear" w:color="auto" w:fill="DEEAF6" w:themeFill="accent5" w:themeFillTint="33"/>
            <w:vAlign w:val="center"/>
          </w:tcPr>
          <w:p w14:paraId="1E720941" w14:textId="77777777" w:rsidR="007B183B" w:rsidRPr="00D375BC" w:rsidRDefault="007B183B" w:rsidP="004A2E6F">
            <w:pPr>
              <w:jc w:val="center"/>
              <w:rPr>
                <w:rStyle w:val="Hyperlink"/>
                <w:rFonts w:ascii="Comic Sans MS" w:hAnsi="Comic Sans MS"/>
                <w:b/>
                <w:bCs/>
                <w:color w:val="auto"/>
                <w:sz w:val="36"/>
                <w:szCs w:val="36"/>
                <w:u w:val="none"/>
              </w:rPr>
            </w:pPr>
            <w:r w:rsidRPr="00BF178F">
              <w:rPr>
                <w:rStyle w:val="Hyperlink"/>
                <w:rFonts w:ascii="Comic Sans MS" w:hAnsi="Comic Sans MS"/>
                <w:color w:val="auto"/>
                <w:sz w:val="40"/>
                <w:u w:val="none"/>
              </w:rPr>
              <w:t>BINGO</w:t>
            </w:r>
          </w:p>
        </w:tc>
        <w:tc>
          <w:tcPr>
            <w:tcW w:w="3061" w:type="dxa"/>
            <w:vAlign w:val="bottom"/>
          </w:tcPr>
          <w:p w14:paraId="17D9C77A" w14:textId="77777777" w:rsidR="007B183B" w:rsidRPr="00D375BC" w:rsidRDefault="007B183B" w:rsidP="00B03ACA">
            <w:pPr>
              <w:spacing w:after="240"/>
              <w:jc w:val="center"/>
              <w:rPr>
                <w:rStyle w:val="Hyperlink"/>
                <w:rFonts w:ascii="Comic Sans MS" w:hAnsi="Comic Sans MS"/>
                <w:color w:val="auto"/>
                <w:sz w:val="44"/>
                <w:szCs w:val="44"/>
                <w:u w:val="none"/>
              </w:rPr>
            </w:pPr>
            <w:r w:rsidRPr="00D375BC">
              <w:rPr>
                <w:noProof/>
                <w:sz w:val="44"/>
                <w:szCs w:val="44"/>
              </w:rPr>
              <w:drawing>
                <wp:anchor distT="0" distB="0" distL="114300" distR="114300" simplePos="0" relativeHeight="251773952" behindDoc="0" locked="0" layoutInCell="1" allowOverlap="1" wp14:anchorId="7CC97218" wp14:editId="7E3FEAD3">
                  <wp:simplePos x="0" y="0"/>
                  <wp:positionH relativeFrom="column">
                    <wp:posOffset>581660</wp:posOffset>
                  </wp:positionH>
                  <wp:positionV relativeFrom="paragraph">
                    <wp:posOffset>-494665</wp:posOffset>
                  </wp:positionV>
                  <wp:extent cx="807720" cy="1036955"/>
                  <wp:effectExtent l="38100" t="38100" r="30480" b="2984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3" cstate="print">
                            <a:extLst>
                              <a:ext uri="{28A0092B-C50C-407E-A947-70E740481C1C}">
                                <a14:useLocalDpi xmlns:a14="http://schemas.microsoft.com/office/drawing/2010/main" val="0"/>
                              </a:ext>
                            </a:extLst>
                          </a:blip>
                          <a:stretch>
                            <a:fillRect/>
                          </a:stretch>
                        </pic:blipFill>
                        <pic:spPr>
                          <a:xfrm>
                            <a:off x="0" y="0"/>
                            <a:ext cx="807720" cy="1036955"/>
                          </a:xfrm>
                          <a:prstGeom prst="rect">
                            <a:avLst/>
                          </a:prstGeom>
                          <a:ln w="28575">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p>
          <w:p w14:paraId="18C64407" w14:textId="1C888863" w:rsidR="007B183B" w:rsidRPr="00D375BC" w:rsidRDefault="00B03ACA" w:rsidP="00B03ACA">
            <w:pPr>
              <w:spacing w:after="240"/>
              <w:jc w:val="center"/>
              <w:rPr>
                <w:rStyle w:val="Hyperlink"/>
                <w:rFonts w:ascii="Comic Sans MS" w:hAnsi="Comic Sans MS"/>
                <w:color w:val="auto"/>
                <w:sz w:val="44"/>
                <w:szCs w:val="44"/>
                <w:u w:val="none"/>
              </w:rPr>
            </w:pPr>
            <w:r w:rsidRPr="00D375BC">
              <w:rPr>
                <w:rStyle w:val="Hyperlink"/>
                <w:rFonts w:ascii="Comic Sans MS" w:hAnsi="Comic Sans MS"/>
                <w:color w:val="auto"/>
                <w:sz w:val="44"/>
                <w:szCs w:val="44"/>
                <w:u w:val="none"/>
              </w:rPr>
              <w:t>workbook</w:t>
            </w:r>
          </w:p>
        </w:tc>
        <w:tc>
          <w:tcPr>
            <w:tcW w:w="3061" w:type="dxa"/>
            <w:vAlign w:val="bottom"/>
          </w:tcPr>
          <w:p w14:paraId="092C7692" w14:textId="77777777" w:rsidR="007B183B" w:rsidRPr="00D375BC" w:rsidRDefault="007B183B" w:rsidP="00B03ACA">
            <w:pPr>
              <w:spacing w:after="240"/>
              <w:jc w:val="center"/>
              <w:rPr>
                <w:rStyle w:val="Hyperlink"/>
                <w:rFonts w:ascii="Comic Sans MS" w:hAnsi="Comic Sans MS"/>
                <w:color w:val="auto"/>
                <w:sz w:val="44"/>
                <w:szCs w:val="44"/>
                <w:u w:val="none"/>
              </w:rPr>
            </w:pPr>
            <w:r w:rsidRPr="00D375BC">
              <w:rPr>
                <w:noProof/>
                <w:sz w:val="44"/>
                <w:szCs w:val="44"/>
                <w:lang w:eastAsia="en-AU"/>
              </w:rPr>
              <w:drawing>
                <wp:anchor distT="0" distB="0" distL="114300" distR="114300" simplePos="0" relativeHeight="251774976" behindDoc="0" locked="0" layoutInCell="1" allowOverlap="1" wp14:anchorId="25DD0359" wp14:editId="75209C5B">
                  <wp:simplePos x="0" y="0"/>
                  <wp:positionH relativeFrom="column">
                    <wp:posOffset>258445</wp:posOffset>
                  </wp:positionH>
                  <wp:positionV relativeFrom="paragraph">
                    <wp:posOffset>302895</wp:posOffset>
                  </wp:positionV>
                  <wp:extent cx="1555750" cy="704850"/>
                  <wp:effectExtent l="76200" t="228600" r="82550" b="22860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cstate="print">
                            <a:extLst>
                              <a:ext uri="{28A0092B-C50C-407E-A947-70E740481C1C}">
                                <a14:useLocalDpi xmlns:a14="http://schemas.microsoft.com/office/drawing/2010/main" val="0"/>
                              </a:ext>
                            </a:extLst>
                          </a:blip>
                          <a:stretch>
                            <a:fillRect/>
                          </a:stretch>
                        </pic:blipFill>
                        <pic:spPr>
                          <a:xfrm rot="20503635">
                            <a:off x="0" y="0"/>
                            <a:ext cx="1555750" cy="704850"/>
                          </a:xfrm>
                          <a:prstGeom prst="rect">
                            <a:avLst/>
                          </a:prstGeom>
                        </pic:spPr>
                      </pic:pic>
                    </a:graphicData>
                  </a:graphic>
                  <wp14:sizeRelH relativeFrom="margin">
                    <wp14:pctWidth>0</wp14:pctWidth>
                  </wp14:sizeRelH>
                  <wp14:sizeRelV relativeFrom="margin">
                    <wp14:pctHeight>0</wp14:pctHeight>
                  </wp14:sizeRelV>
                </wp:anchor>
              </w:drawing>
            </w:r>
          </w:p>
          <w:p w14:paraId="09CD7118" w14:textId="77777777" w:rsidR="007B183B" w:rsidRPr="00D375BC" w:rsidRDefault="007B183B" w:rsidP="00B03ACA">
            <w:pPr>
              <w:spacing w:after="240"/>
              <w:jc w:val="center"/>
              <w:rPr>
                <w:rStyle w:val="Hyperlink"/>
                <w:rFonts w:ascii="Comic Sans MS" w:hAnsi="Comic Sans MS"/>
                <w:color w:val="auto"/>
                <w:sz w:val="44"/>
                <w:szCs w:val="44"/>
                <w:u w:val="none"/>
              </w:rPr>
            </w:pPr>
          </w:p>
          <w:p w14:paraId="29786615" w14:textId="49004BDC" w:rsidR="007B183B" w:rsidRPr="00D375BC" w:rsidRDefault="00B03ACA" w:rsidP="00B03ACA">
            <w:pPr>
              <w:spacing w:after="240"/>
              <w:jc w:val="center"/>
              <w:rPr>
                <w:rStyle w:val="Hyperlink"/>
                <w:rFonts w:ascii="Comic Sans MS" w:hAnsi="Comic Sans MS"/>
                <w:color w:val="auto"/>
                <w:sz w:val="44"/>
                <w:szCs w:val="44"/>
                <w:u w:val="none"/>
              </w:rPr>
            </w:pPr>
            <w:r w:rsidRPr="00D375BC">
              <w:rPr>
                <w:rStyle w:val="Hyperlink"/>
                <w:rFonts w:ascii="Comic Sans MS" w:hAnsi="Comic Sans MS"/>
                <w:color w:val="auto"/>
                <w:sz w:val="44"/>
                <w:szCs w:val="44"/>
                <w:u w:val="none"/>
              </w:rPr>
              <w:t>pen</w:t>
            </w:r>
          </w:p>
        </w:tc>
      </w:tr>
    </w:tbl>
    <w:p w14:paraId="528563D3" w14:textId="77777777" w:rsidR="007B183B" w:rsidRPr="00B03ACA" w:rsidRDefault="007B183B">
      <w:pPr>
        <w:rPr>
          <w:sz w:val="52"/>
          <w:szCs w:val="96"/>
        </w:rPr>
      </w:pPr>
    </w:p>
    <w:p w14:paraId="2FC9B7C5" w14:textId="274E651E" w:rsidR="007B183B" w:rsidRPr="003B286A" w:rsidRDefault="007B183B">
      <w:pPr>
        <w:rPr>
          <w:b/>
          <w:bCs/>
        </w:rPr>
      </w:pPr>
      <w:r w:rsidRPr="003B286A">
        <w:rPr>
          <w:b/>
          <w:bCs/>
        </w:rPr>
        <w:t>Card 4</w:t>
      </w:r>
    </w:p>
    <w:tbl>
      <w:tblPr>
        <w:tblStyle w:val="TableGrid"/>
        <w:tblpPr w:leftFromText="180" w:rightFromText="180" w:vertAnchor="text" w:horzAnchor="margin" w:tblpY="-52"/>
        <w:tblW w:w="9183" w:type="dxa"/>
        <w:tblLook w:val="04A0" w:firstRow="1" w:lastRow="0" w:firstColumn="1" w:lastColumn="0" w:noHBand="0" w:noVBand="1"/>
      </w:tblPr>
      <w:tblGrid>
        <w:gridCol w:w="3061"/>
        <w:gridCol w:w="3061"/>
        <w:gridCol w:w="3061"/>
      </w:tblGrid>
      <w:tr w:rsidR="007B183B" w:rsidRPr="0012412B" w14:paraId="54ADB476" w14:textId="77777777" w:rsidTr="003B286A">
        <w:trPr>
          <w:trHeight w:val="2835"/>
        </w:trPr>
        <w:tc>
          <w:tcPr>
            <w:tcW w:w="3061" w:type="dxa"/>
            <w:vAlign w:val="bottom"/>
          </w:tcPr>
          <w:p w14:paraId="1AC0DFB3" w14:textId="40522AB4" w:rsidR="007B183B" w:rsidRPr="00D375BC" w:rsidRDefault="00144428" w:rsidP="00B03ACA">
            <w:pPr>
              <w:spacing w:after="240"/>
              <w:jc w:val="center"/>
              <w:rPr>
                <w:rStyle w:val="Hyperlink"/>
                <w:rFonts w:ascii="Comic Sans MS" w:hAnsi="Comic Sans MS"/>
                <w:color w:val="auto"/>
                <w:sz w:val="44"/>
                <w:szCs w:val="44"/>
                <w:u w:val="none"/>
              </w:rPr>
            </w:pPr>
            <w:r>
              <w:rPr>
                <w:noProof/>
              </w:rPr>
              <w:drawing>
                <wp:anchor distT="0" distB="0" distL="114300" distR="114300" simplePos="0" relativeHeight="253764608" behindDoc="0" locked="0" layoutInCell="1" allowOverlap="1" wp14:anchorId="19454172" wp14:editId="776C35F4">
                  <wp:simplePos x="0" y="0"/>
                  <wp:positionH relativeFrom="column">
                    <wp:posOffset>455295</wp:posOffset>
                  </wp:positionH>
                  <wp:positionV relativeFrom="paragraph">
                    <wp:posOffset>-456565</wp:posOffset>
                  </wp:positionV>
                  <wp:extent cx="1232535" cy="932815"/>
                  <wp:effectExtent l="0" t="0" r="5715" b="635"/>
                  <wp:wrapNone/>
                  <wp:docPr id="815224546" name="Picture 81522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32535" cy="932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529DE1" w14:textId="7936A483" w:rsidR="007B183B" w:rsidRPr="00D375BC" w:rsidRDefault="00B03ACA" w:rsidP="00B03ACA">
            <w:pPr>
              <w:spacing w:after="240"/>
              <w:jc w:val="center"/>
              <w:rPr>
                <w:rStyle w:val="Hyperlink"/>
                <w:rFonts w:ascii="Comic Sans MS" w:hAnsi="Comic Sans MS"/>
                <w:color w:val="auto"/>
                <w:sz w:val="44"/>
                <w:szCs w:val="44"/>
                <w:u w:val="none"/>
              </w:rPr>
            </w:pPr>
            <w:r w:rsidRPr="00D375BC">
              <w:rPr>
                <w:rStyle w:val="Hyperlink"/>
                <w:rFonts w:ascii="Comic Sans MS" w:hAnsi="Comic Sans MS"/>
                <w:color w:val="auto"/>
                <w:sz w:val="44"/>
                <w:szCs w:val="44"/>
                <w:u w:val="none"/>
              </w:rPr>
              <w:t>bag</w:t>
            </w:r>
          </w:p>
        </w:tc>
        <w:tc>
          <w:tcPr>
            <w:tcW w:w="3061" w:type="dxa"/>
            <w:vAlign w:val="bottom"/>
          </w:tcPr>
          <w:p w14:paraId="207FC85C" w14:textId="2B7458CD" w:rsidR="007B183B" w:rsidRPr="00D375BC" w:rsidRDefault="007B183B" w:rsidP="00B03ACA">
            <w:pPr>
              <w:spacing w:after="240"/>
              <w:jc w:val="center"/>
              <w:rPr>
                <w:rStyle w:val="Hyperlink"/>
                <w:rFonts w:ascii="Comic Sans MS" w:hAnsi="Comic Sans MS"/>
                <w:color w:val="auto"/>
                <w:sz w:val="44"/>
                <w:szCs w:val="44"/>
                <w:u w:val="none"/>
              </w:rPr>
            </w:pPr>
            <w:r w:rsidRPr="00D375BC">
              <w:rPr>
                <w:noProof/>
                <w:sz w:val="44"/>
                <w:szCs w:val="44"/>
                <w:lang w:eastAsia="en-AU"/>
              </w:rPr>
              <w:drawing>
                <wp:anchor distT="0" distB="0" distL="114300" distR="114300" simplePos="0" relativeHeight="251781120" behindDoc="0" locked="0" layoutInCell="1" allowOverlap="1" wp14:anchorId="6F0696CB" wp14:editId="1E62F58D">
                  <wp:simplePos x="0" y="0"/>
                  <wp:positionH relativeFrom="column">
                    <wp:posOffset>488315</wp:posOffset>
                  </wp:positionH>
                  <wp:positionV relativeFrom="paragraph">
                    <wp:posOffset>-391795</wp:posOffset>
                  </wp:positionV>
                  <wp:extent cx="1021080" cy="806450"/>
                  <wp:effectExtent l="0" t="0" r="7620" b="0"/>
                  <wp:wrapNone/>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cstate="print">
                            <a:extLst>
                              <a:ext uri="{28A0092B-C50C-407E-A947-70E740481C1C}">
                                <a14:useLocalDpi xmlns:a14="http://schemas.microsoft.com/office/drawing/2010/main" val="0"/>
                              </a:ext>
                            </a:extLst>
                          </a:blip>
                          <a:stretch>
                            <a:fillRect/>
                          </a:stretch>
                        </pic:blipFill>
                        <pic:spPr>
                          <a:xfrm>
                            <a:off x="0" y="0"/>
                            <a:ext cx="1021080" cy="806450"/>
                          </a:xfrm>
                          <a:prstGeom prst="rect">
                            <a:avLst/>
                          </a:prstGeom>
                        </pic:spPr>
                      </pic:pic>
                    </a:graphicData>
                  </a:graphic>
                  <wp14:sizeRelH relativeFrom="margin">
                    <wp14:pctWidth>0</wp14:pctWidth>
                  </wp14:sizeRelH>
                  <wp14:sizeRelV relativeFrom="margin">
                    <wp14:pctHeight>0</wp14:pctHeight>
                  </wp14:sizeRelV>
                </wp:anchor>
              </w:drawing>
            </w:r>
          </w:p>
          <w:p w14:paraId="61364291" w14:textId="1BB4F525" w:rsidR="007B183B" w:rsidRPr="00D375BC" w:rsidRDefault="00B03ACA" w:rsidP="00B03ACA">
            <w:pPr>
              <w:spacing w:after="240"/>
              <w:jc w:val="center"/>
              <w:rPr>
                <w:rStyle w:val="Hyperlink"/>
                <w:rFonts w:ascii="Comic Sans MS" w:hAnsi="Comic Sans MS"/>
                <w:color w:val="auto"/>
                <w:sz w:val="44"/>
                <w:szCs w:val="44"/>
                <w:u w:val="none"/>
              </w:rPr>
            </w:pPr>
            <w:r w:rsidRPr="00D375BC">
              <w:rPr>
                <w:rStyle w:val="Hyperlink"/>
                <w:rFonts w:ascii="Comic Sans MS" w:hAnsi="Comic Sans MS"/>
                <w:color w:val="auto"/>
                <w:sz w:val="44"/>
                <w:szCs w:val="44"/>
                <w:u w:val="none"/>
              </w:rPr>
              <w:t>sharpener</w:t>
            </w:r>
          </w:p>
        </w:tc>
        <w:tc>
          <w:tcPr>
            <w:tcW w:w="3061" w:type="dxa"/>
            <w:shd w:val="clear" w:color="auto" w:fill="DEEAF6" w:themeFill="accent5" w:themeFillTint="33"/>
            <w:vAlign w:val="center"/>
          </w:tcPr>
          <w:p w14:paraId="79A4AA03" w14:textId="4466E133" w:rsidR="007B183B" w:rsidRPr="0012412B" w:rsidRDefault="007B183B" w:rsidP="004A2E6F">
            <w:pPr>
              <w:jc w:val="center"/>
              <w:rPr>
                <w:rStyle w:val="Hyperlink"/>
                <w:rFonts w:ascii="Comic Sans MS" w:hAnsi="Comic Sans MS"/>
                <w:color w:val="auto"/>
                <w:sz w:val="36"/>
                <w:szCs w:val="36"/>
                <w:u w:val="none"/>
              </w:rPr>
            </w:pPr>
          </w:p>
          <w:p w14:paraId="3D1B202A" w14:textId="77A1C922" w:rsidR="007B183B" w:rsidRPr="0012412B" w:rsidRDefault="007B183B" w:rsidP="004A2E6F">
            <w:pPr>
              <w:jc w:val="center"/>
              <w:rPr>
                <w:rStyle w:val="Hyperlink"/>
                <w:rFonts w:ascii="Comic Sans MS" w:hAnsi="Comic Sans MS"/>
                <w:color w:val="auto"/>
                <w:sz w:val="36"/>
                <w:szCs w:val="36"/>
                <w:u w:val="none"/>
              </w:rPr>
            </w:pPr>
            <w:r w:rsidRPr="00BF178F">
              <w:rPr>
                <w:rStyle w:val="Hyperlink"/>
                <w:rFonts w:ascii="Comic Sans MS" w:hAnsi="Comic Sans MS"/>
                <w:color w:val="auto"/>
                <w:sz w:val="40"/>
                <w:u w:val="none"/>
              </w:rPr>
              <w:t>BINGO</w:t>
            </w:r>
            <w:r w:rsidRPr="00D375BC">
              <w:rPr>
                <w:rStyle w:val="Hyperlink"/>
                <w:rFonts w:ascii="Comic Sans MS" w:hAnsi="Comic Sans MS"/>
                <w:color w:val="auto"/>
                <w:sz w:val="40"/>
                <w:u w:val="none"/>
              </w:rPr>
              <w:t xml:space="preserve"> </w:t>
            </w:r>
          </w:p>
        </w:tc>
      </w:tr>
      <w:tr w:rsidR="007B183B" w:rsidRPr="0012412B" w14:paraId="36EE0C7A" w14:textId="77777777" w:rsidTr="003B286A">
        <w:trPr>
          <w:trHeight w:val="2835"/>
        </w:trPr>
        <w:tc>
          <w:tcPr>
            <w:tcW w:w="3061" w:type="dxa"/>
            <w:vAlign w:val="bottom"/>
          </w:tcPr>
          <w:p w14:paraId="26F0FE77" w14:textId="6188C515" w:rsidR="007B183B" w:rsidRPr="00D375BC" w:rsidRDefault="00BB007B" w:rsidP="00B03ACA">
            <w:pPr>
              <w:spacing w:after="240"/>
              <w:jc w:val="center"/>
              <w:rPr>
                <w:rStyle w:val="Hyperlink"/>
                <w:rFonts w:ascii="Comic Sans MS" w:hAnsi="Comic Sans MS"/>
                <w:color w:val="auto"/>
                <w:sz w:val="44"/>
                <w:szCs w:val="44"/>
                <w:u w:val="none"/>
              </w:rPr>
            </w:pPr>
            <w:r w:rsidRPr="00BB007B">
              <w:rPr>
                <w:noProof/>
                <w:sz w:val="44"/>
                <w:szCs w:val="44"/>
              </w:rPr>
              <w:drawing>
                <wp:anchor distT="0" distB="0" distL="114300" distR="114300" simplePos="0" relativeHeight="253945856" behindDoc="0" locked="0" layoutInCell="1" allowOverlap="1" wp14:anchorId="14EC1A0B" wp14:editId="2A065400">
                  <wp:simplePos x="0" y="0"/>
                  <wp:positionH relativeFrom="column">
                    <wp:posOffset>318770</wp:posOffset>
                  </wp:positionH>
                  <wp:positionV relativeFrom="paragraph">
                    <wp:posOffset>-418465</wp:posOffset>
                  </wp:positionV>
                  <wp:extent cx="1250950" cy="845820"/>
                  <wp:effectExtent l="0" t="0" r="6350" b="0"/>
                  <wp:wrapNone/>
                  <wp:docPr id="755014227" name="Picture 75501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3485" name=""/>
                          <pic:cNvPicPr/>
                        </pic:nvPicPr>
                        <pic:blipFill>
                          <a:blip r:embed="rId374">
                            <a:extLst>
                              <a:ext uri="{28A0092B-C50C-407E-A947-70E740481C1C}">
                                <a14:useLocalDpi xmlns:a14="http://schemas.microsoft.com/office/drawing/2010/main" val="0"/>
                              </a:ext>
                            </a:extLst>
                          </a:blip>
                          <a:stretch>
                            <a:fillRect/>
                          </a:stretch>
                        </pic:blipFill>
                        <pic:spPr>
                          <a:xfrm>
                            <a:off x="0" y="0"/>
                            <a:ext cx="1250950" cy="845820"/>
                          </a:xfrm>
                          <a:prstGeom prst="rect">
                            <a:avLst/>
                          </a:prstGeom>
                        </pic:spPr>
                      </pic:pic>
                    </a:graphicData>
                  </a:graphic>
                  <wp14:sizeRelH relativeFrom="margin">
                    <wp14:pctWidth>0</wp14:pctWidth>
                  </wp14:sizeRelH>
                  <wp14:sizeRelV relativeFrom="margin">
                    <wp14:pctHeight>0</wp14:pctHeight>
                  </wp14:sizeRelV>
                </wp:anchor>
              </w:drawing>
            </w:r>
          </w:p>
          <w:p w14:paraId="065EEEC8" w14:textId="28D72258" w:rsidR="007B183B" w:rsidRPr="00D375BC" w:rsidRDefault="00BB007B" w:rsidP="00B03ACA">
            <w:pPr>
              <w:spacing w:after="240"/>
              <w:jc w:val="center"/>
              <w:rPr>
                <w:rStyle w:val="Hyperlink"/>
                <w:rFonts w:ascii="Comic Sans MS" w:hAnsi="Comic Sans MS"/>
                <w:color w:val="auto"/>
                <w:sz w:val="44"/>
                <w:szCs w:val="44"/>
                <w:u w:val="none"/>
              </w:rPr>
            </w:pPr>
            <w:r w:rsidRPr="00BB007B">
              <w:rPr>
                <w:rStyle w:val="Hyperlink"/>
                <w:rFonts w:ascii="Comic Sans MS" w:hAnsi="Comic Sans MS"/>
                <w:color w:val="auto"/>
                <w:sz w:val="44"/>
                <w:szCs w:val="44"/>
                <w:u w:val="none"/>
              </w:rPr>
              <w:t>laptop</w:t>
            </w:r>
            <w:r>
              <w:rPr>
                <w:rStyle w:val="Hyperlink"/>
                <w:rFonts w:ascii="Comic Sans MS" w:hAnsi="Comic Sans MS"/>
                <w:color w:val="auto"/>
                <w:sz w:val="44"/>
                <w:szCs w:val="44"/>
                <w:u w:val="none"/>
              </w:rPr>
              <w:t xml:space="preserve">  </w:t>
            </w:r>
          </w:p>
        </w:tc>
        <w:tc>
          <w:tcPr>
            <w:tcW w:w="3061" w:type="dxa"/>
            <w:vAlign w:val="bottom"/>
          </w:tcPr>
          <w:p w14:paraId="02FB1014" w14:textId="77777777" w:rsidR="007B183B" w:rsidRPr="00D375BC" w:rsidRDefault="007B183B" w:rsidP="00B03ACA">
            <w:pPr>
              <w:spacing w:after="240"/>
              <w:jc w:val="center"/>
              <w:rPr>
                <w:rStyle w:val="Hyperlink"/>
                <w:rFonts w:ascii="Comic Sans MS" w:hAnsi="Comic Sans MS"/>
                <w:color w:val="auto"/>
                <w:sz w:val="44"/>
                <w:szCs w:val="44"/>
                <w:u w:val="none"/>
              </w:rPr>
            </w:pPr>
            <w:r w:rsidRPr="00D375BC">
              <w:rPr>
                <w:noProof/>
                <w:sz w:val="44"/>
                <w:szCs w:val="44"/>
                <w:lang w:eastAsia="en-AU"/>
              </w:rPr>
              <w:drawing>
                <wp:anchor distT="0" distB="0" distL="114300" distR="114300" simplePos="0" relativeHeight="251782144" behindDoc="0" locked="0" layoutInCell="1" allowOverlap="1" wp14:anchorId="407684B7" wp14:editId="5572DE50">
                  <wp:simplePos x="0" y="0"/>
                  <wp:positionH relativeFrom="column">
                    <wp:posOffset>287655</wp:posOffset>
                  </wp:positionH>
                  <wp:positionV relativeFrom="paragraph">
                    <wp:posOffset>-337820</wp:posOffset>
                  </wp:positionV>
                  <wp:extent cx="1508760" cy="886460"/>
                  <wp:effectExtent l="0" t="0" r="0" b="8890"/>
                  <wp:wrapNone/>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1" cstate="print">
                            <a:extLst>
                              <a:ext uri="{28A0092B-C50C-407E-A947-70E740481C1C}">
                                <a14:useLocalDpi xmlns:a14="http://schemas.microsoft.com/office/drawing/2010/main" val="0"/>
                              </a:ext>
                            </a:extLst>
                          </a:blip>
                          <a:srcRect t="21163"/>
                          <a:stretch/>
                        </pic:blipFill>
                        <pic:spPr bwMode="auto">
                          <a:xfrm>
                            <a:off x="0" y="0"/>
                            <a:ext cx="1508760" cy="886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A48330" w14:textId="45469274" w:rsidR="007B183B" w:rsidRPr="00D375BC" w:rsidRDefault="00B03ACA" w:rsidP="00B03ACA">
            <w:pPr>
              <w:spacing w:after="240"/>
              <w:jc w:val="center"/>
              <w:rPr>
                <w:rStyle w:val="Hyperlink"/>
                <w:rFonts w:ascii="Comic Sans MS" w:hAnsi="Comic Sans MS"/>
                <w:color w:val="auto"/>
                <w:sz w:val="44"/>
                <w:szCs w:val="44"/>
                <w:u w:val="none"/>
              </w:rPr>
            </w:pPr>
            <w:r w:rsidRPr="00D375BC">
              <w:rPr>
                <w:rStyle w:val="Hyperlink"/>
                <w:rFonts w:ascii="Comic Sans MS" w:hAnsi="Comic Sans MS"/>
                <w:color w:val="auto"/>
                <w:sz w:val="44"/>
                <w:szCs w:val="44"/>
                <w:u w:val="none"/>
              </w:rPr>
              <w:t>pencil</w:t>
            </w:r>
          </w:p>
        </w:tc>
        <w:tc>
          <w:tcPr>
            <w:tcW w:w="3061" w:type="dxa"/>
            <w:vAlign w:val="bottom"/>
          </w:tcPr>
          <w:p w14:paraId="6649C3EB" w14:textId="499B4E55" w:rsidR="007B183B" w:rsidRPr="00D375BC" w:rsidRDefault="00B03ACA" w:rsidP="00B03ACA">
            <w:pPr>
              <w:spacing w:after="240"/>
              <w:jc w:val="center"/>
              <w:rPr>
                <w:rStyle w:val="Hyperlink"/>
                <w:rFonts w:ascii="Comic Sans MS" w:hAnsi="Comic Sans MS"/>
                <w:color w:val="auto"/>
                <w:sz w:val="44"/>
                <w:szCs w:val="44"/>
                <w:u w:val="none"/>
              </w:rPr>
            </w:pPr>
            <w:r w:rsidRPr="00D375BC">
              <w:rPr>
                <w:rFonts w:ascii="Century Gothic" w:hAnsi="Century Gothic"/>
                <w:noProof/>
                <w:sz w:val="44"/>
                <w:szCs w:val="44"/>
                <w:lang w:eastAsia="en-AU"/>
              </w:rPr>
              <w:drawing>
                <wp:anchor distT="0" distB="0" distL="114300" distR="114300" simplePos="0" relativeHeight="251784192" behindDoc="0" locked="0" layoutInCell="1" allowOverlap="1" wp14:anchorId="5A2E15CA" wp14:editId="32C796D4">
                  <wp:simplePos x="0" y="0"/>
                  <wp:positionH relativeFrom="column">
                    <wp:posOffset>464185</wp:posOffset>
                  </wp:positionH>
                  <wp:positionV relativeFrom="paragraph">
                    <wp:posOffset>-922655</wp:posOffset>
                  </wp:positionV>
                  <wp:extent cx="1074420" cy="730250"/>
                  <wp:effectExtent l="0" t="0" r="0" b="0"/>
                  <wp:wrapNone/>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pic:cNvPicPr>
                        </pic:nvPicPr>
                        <pic:blipFill>
                          <a:blip r:embed="rId373" cstate="print">
                            <a:extLst>
                              <a:ext uri="{28A0092B-C50C-407E-A947-70E740481C1C}">
                                <a14:useLocalDpi xmlns:a14="http://schemas.microsoft.com/office/drawing/2010/main" val="0"/>
                              </a:ext>
                            </a:extLst>
                          </a:blip>
                          <a:stretch>
                            <a:fillRect/>
                          </a:stretch>
                        </pic:blipFill>
                        <pic:spPr>
                          <a:xfrm>
                            <a:off x="0" y="0"/>
                            <a:ext cx="1074420" cy="730250"/>
                          </a:xfrm>
                          <a:prstGeom prst="rect">
                            <a:avLst/>
                          </a:prstGeom>
                        </pic:spPr>
                      </pic:pic>
                    </a:graphicData>
                  </a:graphic>
                  <wp14:sizeRelH relativeFrom="margin">
                    <wp14:pctWidth>0</wp14:pctWidth>
                  </wp14:sizeRelH>
                  <wp14:sizeRelV relativeFrom="margin">
                    <wp14:pctHeight>0</wp14:pctHeight>
                  </wp14:sizeRelV>
                </wp:anchor>
              </w:drawing>
            </w:r>
            <w:r w:rsidRPr="00D375BC">
              <w:rPr>
                <w:rStyle w:val="Hyperlink"/>
                <w:rFonts w:ascii="Comic Sans MS" w:hAnsi="Comic Sans MS"/>
                <w:color w:val="auto"/>
                <w:sz w:val="44"/>
                <w:szCs w:val="44"/>
                <w:u w:val="none"/>
              </w:rPr>
              <w:t>rubber</w:t>
            </w:r>
            <w:r w:rsidRPr="00D375BC">
              <w:rPr>
                <w:rFonts w:ascii="Century Gothic" w:hAnsi="Century Gothic"/>
                <w:noProof/>
                <w:sz w:val="44"/>
                <w:szCs w:val="44"/>
                <w:lang w:eastAsia="en-AU"/>
              </w:rPr>
              <w:t xml:space="preserve"> </w:t>
            </w:r>
          </w:p>
        </w:tc>
      </w:tr>
    </w:tbl>
    <w:p w14:paraId="3D646179" w14:textId="77777777" w:rsidR="007B183B" w:rsidRDefault="007B183B"/>
    <w:p w14:paraId="3B16530F" w14:textId="2F40D281" w:rsidR="00B03ACA" w:rsidRDefault="00B03ACA">
      <w:r>
        <w:br w:type="page"/>
      </w:r>
    </w:p>
    <w:p w14:paraId="64D869A4" w14:textId="2BA2DAA1" w:rsidR="007B183B" w:rsidRPr="003B286A" w:rsidRDefault="00B03ACA">
      <w:pPr>
        <w:rPr>
          <w:b/>
          <w:bCs/>
        </w:rPr>
      </w:pPr>
      <w:r w:rsidRPr="003B286A">
        <w:rPr>
          <w:b/>
          <w:bCs/>
        </w:rPr>
        <w:lastRenderedPageBreak/>
        <w:t>Card 5</w:t>
      </w:r>
    </w:p>
    <w:tbl>
      <w:tblPr>
        <w:tblStyle w:val="TableGrid"/>
        <w:tblW w:w="9183" w:type="dxa"/>
        <w:tblLook w:val="04A0" w:firstRow="1" w:lastRow="0" w:firstColumn="1" w:lastColumn="0" w:noHBand="0" w:noVBand="1"/>
      </w:tblPr>
      <w:tblGrid>
        <w:gridCol w:w="3061"/>
        <w:gridCol w:w="3061"/>
        <w:gridCol w:w="3061"/>
      </w:tblGrid>
      <w:tr w:rsidR="00B03ACA" w:rsidRPr="0012412B" w14:paraId="0BA65461" w14:textId="77777777" w:rsidTr="003B286A">
        <w:trPr>
          <w:trHeight w:val="2835"/>
        </w:trPr>
        <w:tc>
          <w:tcPr>
            <w:tcW w:w="3061" w:type="dxa"/>
            <w:shd w:val="clear" w:color="auto" w:fill="DEEAF6" w:themeFill="accent5" w:themeFillTint="33"/>
            <w:vAlign w:val="center"/>
          </w:tcPr>
          <w:p w14:paraId="415F78AE" w14:textId="0C177553" w:rsidR="00B03ACA" w:rsidRPr="0012412B" w:rsidRDefault="00B03ACA" w:rsidP="00BF178F">
            <w:pPr>
              <w:jc w:val="center"/>
              <w:rPr>
                <w:rStyle w:val="Hyperlink"/>
                <w:rFonts w:ascii="Comic Sans MS" w:hAnsi="Comic Sans MS"/>
                <w:color w:val="auto"/>
                <w:sz w:val="36"/>
                <w:szCs w:val="36"/>
                <w:u w:val="none"/>
              </w:rPr>
            </w:pPr>
            <w:r w:rsidRPr="00BF178F">
              <w:rPr>
                <w:rStyle w:val="Hyperlink"/>
                <w:rFonts w:ascii="Comic Sans MS" w:hAnsi="Comic Sans MS"/>
                <w:color w:val="auto"/>
                <w:sz w:val="40"/>
                <w:u w:val="none"/>
              </w:rPr>
              <w:t>BINGO</w:t>
            </w:r>
          </w:p>
        </w:tc>
        <w:tc>
          <w:tcPr>
            <w:tcW w:w="3061" w:type="dxa"/>
            <w:vAlign w:val="bottom"/>
          </w:tcPr>
          <w:p w14:paraId="06A58DBF" w14:textId="4BDA1033" w:rsidR="00B03ACA" w:rsidRPr="00D375BC" w:rsidRDefault="00B03ACA" w:rsidP="00B03ACA">
            <w:pPr>
              <w:spacing w:after="240"/>
              <w:jc w:val="center"/>
              <w:rPr>
                <w:rStyle w:val="Hyperlink"/>
                <w:rFonts w:ascii="Comic Sans MS" w:hAnsi="Comic Sans MS"/>
                <w:color w:val="auto"/>
                <w:sz w:val="44"/>
                <w:szCs w:val="44"/>
                <w:u w:val="none"/>
              </w:rPr>
            </w:pPr>
            <w:r w:rsidRPr="00D375BC">
              <w:rPr>
                <w:rStyle w:val="Hyperlink"/>
                <w:rFonts w:ascii="Comic Sans MS" w:hAnsi="Comic Sans MS"/>
                <w:noProof/>
                <w:color w:val="auto"/>
                <w:sz w:val="44"/>
                <w:szCs w:val="44"/>
                <w:u w:val="none"/>
              </w:rPr>
              <w:drawing>
                <wp:anchor distT="0" distB="0" distL="114300" distR="114300" simplePos="0" relativeHeight="251789312" behindDoc="0" locked="0" layoutInCell="1" allowOverlap="1" wp14:anchorId="05353123" wp14:editId="3A30476A">
                  <wp:simplePos x="0" y="0"/>
                  <wp:positionH relativeFrom="column">
                    <wp:posOffset>187325</wp:posOffset>
                  </wp:positionH>
                  <wp:positionV relativeFrom="paragraph">
                    <wp:posOffset>-906780</wp:posOffset>
                  </wp:positionV>
                  <wp:extent cx="1554480" cy="655955"/>
                  <wp:effectExtent l="76200" t="209550" r="64770" b="220345"/>
                  <wp:wrapNone/>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cstate="print">
                            <a:extLst>
                              <a:ext uri="{28A0092B-C50C-407E-A947-70E740481C1C}">
                                <a14:useLocalDpi xmlns:a14="http://schemas.microsoft.com/office/drawing/2010/main" val="0"/>
                              </a:ext>
                            </a:extLst>
                          </a:blip>
                          <a:stretch>
                            <a:fillRect/>
                          </a:stretch>
                        </pic:blipFill>
                        <pic:spPr>
                          <a:xfrm rot="20607968">
                            <a:off x="0" y="0"/>
                            <a:ext cx="1554480" cy="655955"/>
                          </a:xfrm>
                          <a:prstGeom prst="rect">
                            <a:avLst/>
                          </a:prstGeom>
                        </pic:spPr>
                      </pic:pic>
                    </a:graphicData>
                  </a:graphic>
                  <wp14:sizeRelH relativeFrom="margin">
                    <wp14:pctWidth>0</wp14:pctWidth>
                  </wp14:sizeRelH>
                  <wp14:sizeRelV relativeFrom="margin">
                    <wp14:pctHeight>0</wp14:pctHeight>
                  </wp14:sizeRelV>
                </wp:anchor>
              </w:drawing>
            </w:r>
            <w:r w:rsidRPr="00D375BC">
              <w:rPr>
                <w:rStyle w:val="Hyperlink"/>
                <w:rFonts w:ascii="Comic Sans MS" w:hAnsi="Comic Sans MS"/>
                <w:color w:val="auto"/>
                <w:sz w:val="44"/>
                <w:szCs w:val="44"/>
                <w:u w:val="none"/>
              </w:rPr>
              <w:t>pen</w:t>
            </w:r>
          </w:p>
        </w:tc>
        <w:tc>
          <w:tcPr>
            <w:tcW w:w="3061" w:type="dxa"/>
            <w:vAlign w:val="bottom"/>
          </w:tcPr>
          <w:p w14:paraId="3E9F9866" w14:textId="7AE7AD89" w:rsidR="00B03ACA" w:rsidRPr="00D375BC" w:rsidRDefault="00144428" w:rsidP="00B03ACA">
            <w:pPr>
              <w:spacing w:after="240"/>
              <w:jc w:val="center"/>
              <w:rPr>
                <w:rStyle w:val="Hyperlink"/>
                <w:rFonts w:ascii="Comic Sans MS" w:hAnsi="Comic Sans MS"/>
                <w:color w:val="auto"/>
                <w:sz w:val="44"/>
                <w:szCs w:val="44"/>
                <w:u w:val="none"/>
              </w:rPr>
            </w:pPr>
            <w:r>
              <w:rPr>
                <w:noProof/>
              </w:rPr>
              <w:drawing>
                <wp:anchor distT="0" distB="0" distL="114300" distR="114300" simplePos="0" relativeHeight="253766656" behindDoc="0" locked="0" layoutInCell="1" allowOverlap="1" wp14:anchorId="7236ADC0" wp14:editId="0D5EC6AF">
                  <wp:simplePos x="0" y="0"/>
                  <wp:positionH relativeFrom="column">
                    <wp:posOffset>350520</wp:posOffset>
                  </wp:positionH>
                  <wp:positionV relativeFrom="paragraph">
                    <wp:posOffset>-1021080</wp:posOffset>
                  </wp:positionV>
                  <wp:extent cx="1232535" cy="932815"/>
                  <wp:effectExtent l="0" t="0" r="5715" b="635"/>
                  <wp:wrapNone/>
                  <wp:docPr id="1565113666" name="Picture 156511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32535" cy="932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3ACA" w:rsidRPr="00D375BC">
              <w:rPr>
                <w:rStyle w:val="Hyperlink"/>
                <w:rFonts w:ascii="Comic Sans MS" w:hAnsi="Comic Sans MS"/>
                <w:color w:val="auto"/>
                <w:sz w:val="44"/>
                <w:szCs w:val="44"/>
                <w:u w:val="none"/>
              </w:rPr>
              <w:t>bag</w:t>
            </w:r>
          </w:p>
        </w:tc>
      </w:tr>
      <w:tr w:rsidR="00B03ACA" w:rsidRPr="0012412B" w14:paraId="2B660E09" w14:textId="77777777" w:rsidTr="003B286A">
        <w:trPr>
          <w:trHeight w:val="2835"/>
        </w:trPr>
        <w:tc>
          <w:tcPr>
            <w:tcW w:w="3061" w:type="dxa"/>
            <w:vAlign w:val="bottom"/>
          </w:tcPr>
          <w:p w14:paraId="06FFC01E" w14:textId="77777777" w:rsidR="00B03ACA" w:rsidRPr="00D375BC" w:rsidRDefault="00B03ACA" w:rsidP="00B03ACA">
            <w:pPr>
              <w:spacing w:after="240"/>
              <w:jc w:val="center"/>
              <w:rPr>
                <w:rStyle w:val="Hyperlink"/>
                <w:rFonts w:ascii="Comic Sans MS" w:hAnsi="Comic Sans MS"/>
                <w:color w:val="auto"/>
                <w:sz w:val="44"/>
                <w:szCs w:val="44"/>
                <w:u w:val="none"/>
              </w:rPr>
            </w:pPr>
            <w:r w:rsidRPr="00D375BC">
              <w:rPr>
                <w:rFonts w:ascii="Comic Sans MS" w:hAnsi="Comic Sans MS"/>
                <w:noProof/>
                <w:sz w:val="44"/>
                <w:szCs w:val="44"/>
              </w:rPr>
              <w:drawing>
                <wp:anchor distT="0" distB="0" distL="114300" distR="114300" simplePos="0" relativeHeight="251786240" behindDoc="0" locked="0" layoutInCell="1" allowOverlap="1" wp14:anchorId="59B20C7A" wp14:editId="2DF20ED8">
                  <wp:simplePos x="0" y="0"/>
                  <wp:positionH relativeFrom="column">
                    <wp:posOffset>550545</wp:posOffset>
                  </wp:positionH>
                  <wp:positionV relativeFrom="paragraph">
                    <wp:posOffset>-40640</wp:posOffset>
                  </wp:positionV>
                  <wp:extent cx="777240" cy="1096010"/>
                  <wp:effectExtent l="38100" t="38100" r="41910" b="4699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3" cstate="print">
                            <a:extLst>
                              <a:ext uri="{28A0092B-C50C-407E-A947-70E740481C1C}">
                                <a14:useLocalDpi xmlns:a14="http://schemas.microsoft.com/office/drawing/2010/main" val="0"/>
                              </a:ext>
                            </a:extLst>
                          </a:blip>
                          <a:stretch>
                            <a:fillRect/>
                          </a:stretch>
                        </pic:blipFill>
                        <pic:spPr>
                          <a:xfrm>
                            <a:off x="0" y="0"/>
                            <a:ext cx="777240" cy="1096010"/>
                          </a:xfrm>
                          <a:prstGeom prst="rect">
                            <a:avLst/>
                          </a:prstGeom>
                          <a:ln w="28575">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p>
          <w:p w14:paraId="1C79FF30" w14:textId="77777777" w:rsidR="00B03ACA" w:rsidRPr="00D375BC" w:rsidRDefault="00B03ACA" w:rsidP="00B03ACA">
            <w:pPr>
              <w:spacing w:after="240"/>
              <w:jc w:val="center"/>
              <w:rPr>
                <w:rStyle w:val="Hyperlink"/>
                <w:rFonts w:ascii="Comic Sans MS" w:hAnsi="Comic Sans MS"/>
                <w:color w:val="auto"/>
                <w:sz w:val="44"/>
                <w:szCs w:val="44"/>
                <w:u w:val="none"/>
              </w:rPr>
            </w:pPr>
          </w:p>
          <w:p w14:paraId="0F3FA86F" w14:textId="3584DDC4" w:rsidR="00B03ACA" w:rsidRPr="00D375BC" w:rsidRDefault="00B03ACA" w:rsidP="00B03ACA">
            <w:pPr>
              <w:spacing w:after="240"/>
              <w:jc w:val="center"/>
              <w:rPr>
                <w:rFonts w:ascii="Comic Sans MS" w:hAnsi="Comic Sans MS"/>
                <w:sz w:val="44"/>
                <w:szCs w:val="44"/>
              </w:rPr>
            </w:pPr>
            <w:r w:rsidRPr="00D375BC">
              <w:rPr>
                <w:rStyle w:val="Hyperlink"/>
                <w:rFonts w:ascii="Comic Sans MS" w:hAnsi="Comic Sans MS"/>
                <w:color w:val="auto"/>
                <w:sz w:val="44"/>
                <w:szCs w:val="44"/>
                <w:u w:val="none"/>
              </w:rPr>
              <w:t>workbook</w:t>
            </w:r>
          </w:p>
        </w:tc>
        <w:tc>
          <w:tcPr>
            <w:tcW w:w="3061" w:type="dxa"/>
            <w:vAlign w:val="bottom"/>
          </w:tcPr>
          <w:p w14:paraId="23038A26" w14:textId="1E447069" w:rsidR="00B03ACA" w:rsidRPr="00D375BC" w:rsidRDefault="00BB007B" w:rsidP="00B03ACA">
            <w:pPr>
              <w:spacing w:after="240"/>
              <w:jc w:val="center"/>
              <w:rPr>
                <w:rStyle w:val="Hyperlink"/>
                <w:rFonts w:ascii="Comic Sans MS" w:hAnsi="Comic Sans MS"/>
                <w:color w:val="auto"/>
                <w:sz w:val="44"/>
                <w:szCs w:val="44"/>
                <w:u w:val="none"/>
              </w:rPr>
            </w:pPr>
            <w:r w:rsidRPr="00BB007B">
              <w:rPr>
                <w:noProof/>
                <w:sz w:val="44"/>
                <w:szCs w:val="44"/>
              </w:rPr>
              <w:drawing>
                <wp:anchor distT="0" distB="0" distL="114300" distR="114300" simplePos="0" relativeHeight="253947904" behindDoc="0" locked="0" layoutInCell="1" allowOverlap="1" wp14:anchorId="12BA4DE2" wp14:editId="4FD14124">
                  <wp:simplePos x="0" y="0"/>
                  <wp:positionH relativeFrom="column">
                    <wp:posOffset>274320</wp:posOffset>
                  </wp:positionH>
                  <wp:positionV relativeFrom="paragraph">
                    <wp:posOffset>-967740</wp:posOffset>
                  </wp:positionV>
                  <wp:extent cx="1250950" cy="845820"/>
                  <wp:effectExtent l="0" t="0" r="6350" b="0"/>
                  <wp:wrapNone/>
                  <wp:docPr id="1404576057" name="Picture 1404576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3485" name=""/>
                          <pic:cNvPicPr/>
                        </pic:nvPicPr>
                        <pic:blipFill>
                          <a:blip r:embed="rId374">
                            <a:extLst>
                              <a:ext uri="{28A0092B-C50C-407E-A947-70E740481C1C}">
                                <a14:useLocalDpi xmlns:a14="http://schemas.microsoft.com/office/drawing/2010/main" val="0"/>
                              </a:ext>
                            </a:extLst>
                          </a:blip>
                          <a:stretch>
                            <a:fillRect/>
                          </a:stretch>
                        </pic:blipFill>
                        <pic:spPr>
                          <a:xfrm>
                            <a:off x="0" y="0"/>
                            <a:ext cx="1250950" cy="845820"/>
                          </a:xfrm>
                          <a:prstGeom prst="rect">
                            <a:avLst/>
                          </a:prstGeom>
                        </pic:spPr>
                      </pic:pic>
                    </a:graphicData>
                  </a:graphic>
                  <wp14:sizeRelH relativeFrom="margin">
                    <wp14:pctWidth>0</wp14:pctWidth>
                  </wp14:sizeRelH>
                  <wp14:sizeRelV relativeFrom="margin">
                    <wp14:pctHeight>0</wp14:pctHeight>
                  </wp14:sizeRelV>
                </wp:anchor>
              </w:drawing>
            </w:r>
            <w:r w:rsidRPr="00BB007B">
              <w:rPr>
                <w:rStyle w:val="Hyperlink"/>
                <w:rFonts w:ascii="Comic Sans MS" w:hAnsi="Comic Sans MS"/>
                <w:color w:val="auto"/>
                <w:sz w:val="44"/>
                <w:szCs w:val="44"/>
                <w:u w:val="none"/>
              </w:rPr>
              <w:t>laptop</w:t>
            </w:r>
          </w:p>
        </w:tc>
        <w:tc>
          <w:tcPr>
            <w:tcW w:w="3061" w:type="dxa"/>
            <w:vAlign w:val="bottom"/>
          </w:tcPr>
          <w:p w14:paraId="59D7AB2B" w14:textId="7BA0D675" w:rsidR="00B03ACA" w:rsidRPr="00D375BC" w:rsidRDefault="00B03ACA" w:rsidP="00B03ACA">
            <w:pPr>
              <w:spacing w:after="240"/>
              <w:jc w:val="center"/>
              <w:rPr>
                <w:rStyle w:val="Hyperlink"/>
                <w:rFonts w:ascii="Comic Sans MS" w:hAnsi="Comic Sans MS"/>
                <w:color w:val="auto"/>
                <w:sz w:val="44"/>
                <w:szCs w:val="44"/>
                <w:u w:val="none"/>
              </w:rPr>
            </w:pPr>
            <w:r w:rsidRPr="00D375BC">
              <w:rPr>
                <w:rFonts w:ascii="Comic Sans MS" w:hAnsi="Comic Sans MS"/>
                <w:noProof/>
                <w:sz w:val="44"/>
                <w:szCs w:val="44"/>
              </w:rPr>
              <w:drawing>
                <wp:anchor distT="0" distB="0" distL="114300" distR="114300" simplePos="0" relativeHeight="251792384" behindDoc="0" locked="0" layoutInCell="1" allowOverlap="1" wp14:anchorId="04E0AE2E" wp14:editId="69308A44">
                  <wp:simplePos x="0" y="0"/>
                  <wp:positionH relativeFrom="column">
                    <wp:posOffset>536575</wp:posOffset>
                  </wp:positionH>
                  <wp:positionV relativeFrom="paragraph">
                    <wp:posOffset>-539115</wp:posOffset>
                  </wp:positionV>
                  <wp:extent cx="803910" cy="1062990"/>
                  <wp:effectExtent l="0" t="0" r="0" b="381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5" cstate="print">
                            <a:extLst>
                              <a:ext uri="{BEBA8EAE-BF5A-486C-A8C5-ECC9F3942E4B}">
                                <a14:imgProps xmlns:a14="http://schemas.microsoft.com/office/drawing/2010/main">
                                  <a14:imgLayer r:embed="rId376">
                                    <a14:imgEffect>
                                      <a14:artisticPhotocopy/>
                                    </a14:imgEffect>
                                  </a14:imgLayer>
                                </a14:imgProps>
                              </a:ext>
                              <a:ext uri="{28A0092B-C50C-407E-A947-70E740481C1C}">
                                <a14:useLocalDpi xmlns:a14="http://schemas.microsoft.com/office/drawing/2010/main" val="0"/>
                              </a:ext>
                            </a:extLst>
                          </a:blip>
                          <a:srcRect l="24026" t="4002" r="29427" b="9993"/>
                          <a:stretch/>
                        </pic:blipFill>
                        <pic:spPr bwMode="auto">
                          <a:xfrm>
                            <a:off x="0" y="0"/>
                            <a:ext cx="803910" cy="1062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CE88E2" w14:textId="2FD78F4A" w:rsidR="00B03ACA" w:rsidRPr="00D375BC" w:rsidRDefault="00B03ACA" w:rsidP="00B03ACA">
            <w:pPr>
              <w:spacing w:after="240"/>
              <w:jc w:val="center"/>
              <w:rPr>
                <w:rStyle w:val="Hyperlink"/>
                <w:rFonts w:ascii="Comic Sans MS" w:hAnsi="Comic Sans MS"/>
                <w:color w:val="auto"/>
                <w:sz w:val="44"/>
                <w:szCs w:val="44"/>
                <w:u w:val="none"/>
              </w:rPr>
            </w:pPr>
            <w:r w:rsidRPr="00D375BC">
              <w:rPr>
                <w:rStyle w:val="Hyperlink"/>
                <w:rFonts w:ascii="Comic Sans MS" w:hAnsi="Comic Sans MS"/>
                <w:color w:val="auto"/>
                <w:sz w:val="44"/>
                <w:szCs w:val="44"/>
                <w:u w:val="none"/>
              </w:rPr>
              <w:t>phone</w:t>
            </w:r>
          </w:p>
        </w:tc>
      </w:tr>
    </w:tbl>
    <w:p w14:paraId="21AA2044" w14:textId="77777777" w:rsidR="00B03ACA" w:rsidRDefault="00B03ACA"/>
    <w:p w14:paraId="7BF55315" w14:textId="0FF166C9" w:rsidR="007B183B" w:rsidRPr="003B286A" w:rsidRDefault="00D375BC">
      <w:pPr>
        <w:rPr>
          <w:b/>
          <w:bCs/>
        </w:rPr>
      </w:pPr>
      <w:r w:rsidRPr="003B286A">
        <w:rPr>
          <w:b/>
          <w:bCs/>
        </w:rPr>
        <w:t>Card 6</w:t>
      </w:r>
    </w:p>
    <w:tbl>
      <w:tblPr>
        <w:tblStyle w:val="TableGrid"/>
        <w:tblW w:w="9183" w:type="dxa"/>
        <w:tblLook w:val="04A0" w:firstRow="1" w:lastRow="0" w:firstColumn="1" w:lastColumn="0" w:noHBand="0" w:noVBand="1"/>
      </w:tblPr>
      <w:tblGrid>
        <w:gridCol w:w="3061"/>
        <w:gridCol w:w="3061"/>
        <w:gridCol w:w="3061"/>
      </w:tblGrid>
      <w:tr w:rsidR="00D375BC" w:rsidRPr="0012412B" w14:paraId="3284D438" w14:textId="77777777" w:rsidTr="003B286A">
        <w:trPr>
          <w:trHeight w:val="2835"/>
        </w:trPr>
        <w:tc>
          <w:tcPr>
            <w:tcW w:w="3061" w:type="dxa"/>
            <w:vAlign w:val="bottom"/>
          </w:tcPr>
          <w:p w14:paraId="2C74B104" w14:textId="1A7573B4" w:rsidR="00D375BC" w:rsidRPr="00D375BC" w:rsidRDefault="00D375BC" w:rsidP="00D375BC">
            <w:pPr>
              <w:spacing w:after="240"/>
              <w:jc w:val="center"/>
              <w:rPr>
                <w:rStyle w:val="Hyperlink"/>
                <w:rFonts w:ascii="Comic Sans MS" w:hAnsi="Comic Sans MS"/>
                <w:color w:val="auto"/>
                <w:sz w:val="44"/>
                <w:szCs w:val="44"/>
                <w:u w:val="none"/>
              </w:rPr>
            </w:pPr>
            <w:r w:rsidRPr="00D375BC">
              <w:rPr>
                <w:noProof/>
                <w:sz w:val="44"/>
                <w:szCs w:val="44"/>
              </w:rPr>
              <w:drawing>
                <wp:anchor distT="0" distB="0" distL="114300" distR="114300" simplePos="0" relativeHeight="251797504" behindDoc="0" locked="0" layoutInCell="1" allowOverlap="1" wp14:anchorId="5CDE57CE" wp14:editId="79886CBF">
                  <wp:simplePos x="0" y="0"/>
                  <wp:positionH relativeFrom="column">
                    <wp:posOffset>471805</wp:posOffset>
                  </wp:positionH>
                  <wp:positionV relativeFrom="paragraph">
                    <wp:posOffset>-1101090</wp:posOffset>
                  </wp:positionV>
                  <wp:extent cx="822960" cy="1068070"/>
                  <wp:effectExtent l="38100" t="38100" r="34290" b="36830"/>
                  <wp:wrapNone/>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3" cstate="print">
                            <a:extLst>
                              <a:ext uri="{28A0092B-C50C-407E-A947-70E740481C1C}">
                                <a14:useLocalDpi xmlns:a14="http://schemas.microsoft.com/office/drawing/2010/main" val="0"/>
                              </a:ext>
                            </a:extLst>
                          </a:blip>
                          <a:stretch>
                            <a:fillRect/>
                          </a:stretch>
                        </pic:blipFill>
                        <pic:spPr>
                          <a:xfrm>
                            <a:off x="0" y="0"/>
                            <a:ext cx="822960" cy="1068070"/>
                          </a:xfrm>
                          <a:prstGeom prst="rect">
                            <a:avLst/>
                          </a:prstGeom>
                          <a:ln w="28575">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r w:rsidRPr="00D375BC">
              <w:rPr>
                <w:rStyle w:val="Hyperlink"/>
                <w:rFonts w:ascii="Comic Sans MS" w:hAnsi="Comic Sans MS"/>
                <w:color w:val="auto"/>
                <w:sz w:val="44"/>
                <w:szCs w:val="44"/>
                <w:u w:val="none"/>
              </w:rPr>
              <w:t>workbook</w:t>
            </w:r>
          </w:p>
        </w:tc>
        <w:tc>
          <w:tcPr>
            <w:tcW w:w="3061" w:type="dxa"/>
            <w:vAlign w:val="bottom"/>
          </w:tcPr>
          <w:p w14:paraId="098723DF" w14:textId="26E4870D" w:rsidR="00D375BC" w:rsidRPr="00D375BC" w:rsidRDefault="00D375BC" w:rsidP="00D375BC">
            <w:pPr>
              <w:spacing w:after="240"/>
              <w:jc w:val="center"/>
              <w:rPr>
                <w:rStyle w:val="Hyperlink"/>
                <w:rFonts w:ascii="Comic Sans MS" w:hAnsi="Comic Sans MS"/>
                <w:color w:val="auto"/>
                <w:sz w:val="44"/>
                <w:szCs w:val="44"/>
                <w:u w:val="none"/>
              </w:rPr>
            </w:pPr>
            <w:r w:rsidRPr="00D375BC">
              <w:rPr>
                <w:noProof/>
                <w:sz w:val="44"/>
                <w:szCs w:val="44"/>
                <w:lang w:eastAsia="en-AU"/>
              </w:rPr>
              <w:drawing>
                <wp:anchor distT="0" distB="0" distL="114300" distR="114300" simplePos="0" relativeHeight="251796480" behindDoc="0" locked="0" layoutInCell="1" allowOverlap="1" wp14:anchorId="732B4E3D" wp14:editId="08D8A040">
                  <wp:simplePos x="0" y="0"/>
                  <wp:positionH relativeFrom="column">
                    <wp:posOffset>335915</wp:posOffset>
                  </wp:positionH>
                  <wp:positionV relativeFrom="paragraph">
                    <wp:posOffset>-925195</wp:posOffset>
                  </wp:positionV>
                  <wp:extent cx="1157605" cy="914400"/>
                  <wp:effectExtent l="0" t="0" r="4445" b="0"/>
                  <wp:wrapSquare wrapText="bothSides"/>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cstate="print">
                            <a:extLst>
                              <a:ext uri="{28A0092B-C50C-407E-A947-70E740481C1C}">
                                <a14:useLocalDpi xmlns:a14="http://schemas.microsoft.com/office/drawing/2010/main" val="0"/>
                              </a:ext>
                            </a:extLst>
                          </a:blip>
                          <a:stretch>
                            <a:fillRect/>
                          </a:stretch>
                        </pic:blipFill>
                        <pic:spPr>
                          <a:xfrm>
                            <a:off x="0" y="0"/>
                            <a:ext cx="1157605" cy="914400"/>
                          </a:xfrm>
                          <a:prstGeom prst="rect">
                            <a:avLst/>
                          </a:prstGeom>
                        </pic:spPr>
                      </pic:pic>
                    </a:graphicData>
                  </a:graphic>
                  <wp14:sizeRelH relativeFrom="margin">
                    <wp14:pctWidth>0</wp14:pctWidth>
                  </wp14:sizeRelH>
                  <wp14:sizeRelV relativeFrom="margin">
                    <wp14:pctHeight>0</wp14:pctHeight>
                  </wp14:sizeRelV>
                </wp:anchor>
              </w:drawing>
            </w:r>
            <w:r w:rsidRPr="00D375BC">
              <w:rPr>
                <w:rStyle w:val="Hyperlink"/>
                <w:rFonts w:ascii="Comic Sans MS" w:hAnsi="Comic Sans MS"/>
                <w:color w:val="auto"/>
                <w:sz w:val="44"/>
                <w:szCs w:val="44"/>
                <w:u w:val="none"/>
              </w:rPr>
              <w:t>sharpener</w:t>
            </w:r>
          </w:p>
        </w:tc>
        <w:tc>
          <w:tcPr>
            <w:tcW w:w="3061" w:type="dxa"/>
            <w:vAlign w:val="bottom"/>
          </w:tcPr>
          <w:p w14:paraId="2077E47A" w14:textId="0440F730" w:rsidR="00D375BC" w:rsidRPr="00D375BC" w:rsidRDefault="00D375BC" w:rsidP="00D375BC">
            <w:pPr>
              <w:spacing w:after="240"/>
              <w:jc w:val="center"/>
              <w:rPr>
                <w:rStyle w:val="Hyperlink"/>
                <w:rFonts w:ascii="Comic Sans MS" w:hAnsi="Comic Sans MS"/>
                <w:color w:val="auto"/>
                <w:sz w:val="44"/>
                <w:szCs w:val="44"/>
                <w:u w:val="none"/>
              </w:rPr>
            </w:pPr>
            <w:r w:rsidRPr="00D375BC">
              <w:rPr>
                <w:noProof/>
                <w:sz w:val="44"/>
                <w:szCs w:val="44"/>
                <w:lang w:eastAsia="en-AU"/>
              </w:rPr>
              <w:drawing>
                <wp:anchor distT="0" distB="0" distL="114300" distR="114300" simplePos="0" relativeHeight="251794432" behindDoc="0" locked="0" layoutInCell="1" allowOverlap="1" wp14:anchorId="51146A8D" wp14:editId="06354DF7">
                  <wp:simplePos x="0" y="0"/>
                  <wp:positionH relativeFrom="column">
                    <wp:posOffset>239395</wp:posOffset>
                  </wp:positionH>
                  <wp:positionV relativeFrom="paragraph">
                    <wp:posOffset>-1203960</wp:posOffset>
                  </wp:positionV>
                  <wp:extent cx="1390650" cy="817245"/>
                  <wp:effectExtent l="0" t="0" r="0" b="1905"/>
                  <wp:wrapSquare wrapText="bothSides"/>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1" cstate="print">
                            <a:extLst>
                              <a:ext uri="{28A0092B-C50C-407E-A947-70E740481C1C}">
                                <a14:useLocalDpi xmlns:a14="http://schemas.microsoft.com/office/drawing/2010/main" val="0"/>
                              </a:ext>
                            </a:extLst>
                          </a:blip>
                          <a:srcRect t="21163"/>
                          <a:stretch/>
                        </pic:blipFill>
                        <pic:spPr bwMode="auto">
                          <a:xfrm>
                            <a:off x="0" y="0"/>
                            <a:ext cx="1390650" cy="817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75BC">
              <w:rPr>
                <w:rStyle w:val="Hyperlink"/>
                <w:rFonts w:ascii="Comic Sans MS" w:hAnsi="Comic Sans MS"/>
                <w:color w:val="auto"/>
                <w:sz w:val="44"/>
                <w:szCs w:val="44"/>
                <w:u w:val="none"/>
              </w:rPr>
              <w:t>pencil</w:t>
            </w:r>
          </w:p>
        </w:tc>
      </w:tr>
      <w:tr w:rsidR="00D375BC" w:rsidRPr="0012412B" w14:paraId="54ABC62C" w14:textId="77777777" w:rsidTr="003B286A">
        <w:trPr>
          <w:trHeight w:val="2835"/>
        </w:trPr>
        <w:tc>
          <w:tcPr>
            <w:tcW w:w="3061" w:type="dxa"/>
            <w:vAlign w:val="bottom"/>
          </w:tcPr>
          <w:p w14:paraId="2CCE2F27" w14:textId="27FC9806" w:rsidR="00D375BC" w:rsidRPr="0012412B" w:rsidRDefault="00D375BC" w:rsidP="00D375BC">
            <w:pPr>
              <w:spacing w:after="240"/>
              <w:jc w:val="center"/>
              <w:rPr>
                <w:rStyle w:val="Hyperlink"/>
                <w:rFonts w:ascii="Comic Sans MS" w:hAnsi="Comic Sans MS"/>
                <w:color w:val="auto"/>
                <w:sz w:val="36"/>
                <w:szCs w:val="36"/>
                <w:u w:val="none"/>
              </w:rPr>
            </w:pPr>
            <w:r w:rsidRPr="00D375BC">
              <w:rPr>
                <w:rFonts w:ascii="Century Gothic" w:hAnsi="Century Gothic"/>
                <w:noProof/>
                <w:sz w:val="40"/>
                <w:lang w:eastAsia="en-AU"/>
              </w:rPr>
              <w:drawing>
                <wp:anchor distT="0" distB="0" distL="114300" distR="114300" simplePos="0" relativeHeight="251795456" behindDoc="0" locked="0" layoutInCell="1" allowOverlap="1" wp14:anchorId="549EED37" wp14:editId="45FCA87D">
                  <wp:simplePos x="0" y="0"/>
                  <wp:positionH relativeFrom="column">
                    <wp:posOffset>361315</wp:posOffset>
                  </wp:positionH>
                  <wp:positionV relativeFrom="paragraph">
                    <wp:posOffset>-993140</wp:posOffset>
                  </wp:positionV>
                  <wp:extent cx="1219200" cy="828675"/>
                  <wp:effectExtent l="0" t="0" r="0" b="9525"/>
                  <wp:wrapNone/>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pic:cNvPicPr>
                        </pic:nvPicPr>
                        <pic:blipFill>
                          <a:blip r:embed="rId373" cstate="print">
                            <a:extLst>
                              <a:ext uri="{28A0092B-C50C-407E-A947-70E740481C1C}">
                                <a14:useLocalDpi xmlns:a14="http://schemas.microsoft.com/office/drawing/2010/main" val="0"/>
                              </a:ext>
                            </a:extLst>
                          </a:blip>
                          <a:stretch>
                            <a:fillRect/>
                          </a:stretch>
                        </pic:blipFill>
                        <pic:spPr>
                          <a:xfrm>
                            <a:off x="0" y="0"/>
                            <a:ext cx="1219200" cy="828675"/>
                          </a:xfrm>
                          <a:prstGeom prst="rect">
                            <a:avLst/>
                          </a:prstGeom>
                        </pic:spPr>
                      </pic:pic>
                    </a:graphicData>
                  </a:graphic>
                  <wp14:sizeRelH relativeFrom="margin">
                    <wp14:pctWidth>0</wp14:pctWidth>
                  </wp14:sizeRelH>
                  <wp14:sizeRelV relativeFrom="margin">
                    <wp14:pctHeight>0</wp14:pctHeight>
                  </wp14:sizeRelV>
                </wp:anchor>
              </w:drawing>
            </w:r>
            <w:r w:rsidRPr="00D375BC">
              <w:rPr>
                <w:rStyle w:val="Hyperlink"/>
                <w:rFonts w:ascii="Comic Sans MS" w:hAnsi="Comic Sans MS"/>
                <w:color w:val="auto"/>
                <w:sz w:val="44"/>
                <w:szCs w:val="44"/>
                <w:u w:val="none"/>
              </w:rPr>
              <w:t>rubber</w:t>
            </w:r>
          </w:p>
        </w:tc>
        <w:tc>
          <w:tcPr>
            <w:tcW w:w="3061" w:type="dxa"/>
            <w:shd w:val="clear" w:color="auto" w:fill="DEEAF6" w:themeFill="accent5" w:themeFillTint="33"/>
            <w:vAlign w:val="center"/>
          </w:tcPr>
          <w:p w14:paraId="2CD7268D" w14:textId="68DE01EC" w:rsidR="00D375BC" w:rsidRPr="0012412B" w:rsidRDefault="00D375BC" w:rsidP="004A2E6F">
            <w:pPr>
              <w:jc w:val="center"/>
              <w:rPr>
                <w:rStyle w:val="Hyperlink"/>
                <w:rFonts w:ascii="Comic Sans MS" w:hAnsi="Comic Sans MS"/>
                <w:color w:val="auto"/>
                <w:sz w:val="36"/>
                <w:szCs w:val="36"/>
                <w:u w:val="none"/>
              </w:rPr>
            </w:pPr>
            <w:r w:rsidRPr="00BF178F">
              <w:rPr>
                <w:rStyle w:val="Hyperlink"/>
                <w:rFonts w:ascii="Comic Sans MS" w:hAnsi="Comic Sans MS"/>
                <w:color w:val="auto"/>
                <w:sz w:val="40"/>
                <w:u w:val="none"/>
              </w:rPr>
              <w:t>BINGO</w:t>
            </w:r>
          </w:p>
        </w:tc>
        <w:tc>
          <w:tcPr>
            <w:tcW w:w="3061" w:type="dxa"/>
            <w:vAlign w:val="bottom"/>
          </w:tcPr>
          <w:p w14:paraId="63267036" w14:textId="11EF67C7" w:rsidR="00D375BC" w:rsidRPr="0012412B" w:rsidRDefault="00144428" w:rsidP="00144428">
            <w:pPr>
              <w:spacing w:after="240"/>
              <w:jc w:val="center"/>
              <w:rPr>
                <w:rStyle w:val="Hyperlink"/>
                <w:rFonts w:ascii="Comic Sans MS" w:hAnsi="Comic Sans MS"/>
                <w:color w:val="auto"/>
                <w:sz w:val="36"/>
                <w:szCs w:val="36"/>
                <w:u w:val="none"/>
              </w:rPr>
            </w:pPr>
            <w:r>
              <w:rPr>
                <w:noProof/>
              </w:rPr>
              <w:drawing>
                <wp:anchor distT="0" distB="0" distL="114300" distR="114300" simplePos="0" relativeHeight="253768704" behindDoc="0" locked="0" layoutInCell="1" allowOverlap="1" wp14:anchorId="2AF4419C" wp14:editId="07F8D090">
                  <wp:simplePos x="0" y="0"/>
                  <wp:positionH relativeFrom="column">
                    <wp:posOffset>365760</wp:posOffset>
                  </wp:positionH>
                  <wp:positionV relativeFrom="paragraph">
                    <wp:posOffset>-976630</wp:posOffset>
                  </wp:positionV>
                  <wp:extent cx="1232535" cy="932815"/>
                  <wp:effectExtent l="0" t="0" r="5715" b="635"/>
                  <wp:wrapNone/>
                  <wp:docPr id="2103718539" name="Picture 2103718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32535" cy="932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75BC" w:rsidRPr="00D375BC">
              <w:rPr>
                <w:rStyle w:val="Hyperlink"/>
                <w:rFonts w:ascii="Comic Sans MS" w:hAnsi="Comic Sans MS"/>
                <w:color w:val="auto"/>
                <w:sz w:val="44"/>
                <w:szCs w:val="44"/>
                <w:u w:val="none"/>
              </w:rPr>
              <w:t>bag</w:t>
            </w:r>
          </w:p>
        </w:tc>
      </w:tr>
    </w:tbl>
    <w:p w14:paraId="35534EC8" w14:textId="77777777" w:rsidR="007B183B" w:rsidRDefault="007B183B"/>
    <w:p w14:paraId="63689DDF" w14:textId="77777777" w:rsidR="007B183B" w:rsidRDefault="007B183B"/>
    <w:p w14:paraId="53BBFFE1" w14:textId="77777777" w:rsidR="007B183B" w:rsidRDefault="007B183B"/>
    <w:p w14:paraId="32D5FC62" w14:textId="0DBD789A" w:rsidR="007B183B" w:rsidRPr="003B286A" w:rsidRDefault="00D375BC">
      <w:pPr>
        <w:rPr>
          <w:b/>
          <w:bCs/>
        </w:rPr>
      </w:pPr>
      <w:r w:rsidRPr="003B286A">
        <w:rPr>
          <w:b/>
          <w:bCs/>
        </w:rPr>
        <w:lastRenderedPageBreak/>
        <w:t>Card 7</w:t>
      </w:r>
    </w:p>
    <w:tbl>
      <w:tblPr>
        <w:tblStyle w:val="TableGrid"/>
        <w:tblW w:w="9183" w:type="dxa"/>
        <w:tblLook w:val="04A0" w:firstRow="1" w:lastRow="0" w:firstColumn="1" w:lastColumn="0" w:noHBand="0" w:noVBand="1"/>
      </w:tblPr>
      <w:tblGrid>
        <w:gridCol w:w="3061"/>
        <w:gridCol w:w="3061"/>
        <w:gridCol w:w="3061"/>
      </w:tblGrid>
      <w:tr w:rsidR="00D375BC" w:rsidRPr="0012412B" w14:paraId="081DD319" w14:textId="77777777" w:rsidTr="003B286A">
        <w:trPr>
          <w:trHeight w:val="2835"/>
        </w:trPr>
        <w:tc>
          <w:tcPr>
            <w:tcW w:w="3061" w:type="dxa"/>
            <w:vAlign w:val="bottom"/>
          </w:tcPr>
          <w:p w14:paraId="6F6CC6DE" w14:textId="5EDD1854" w:rsidR="00D375BC" w:rsidRPr="0008398E" w:rsidRDefault="00D375BC" w:rsidP="0008398E">
            <w:pPr>
              <w:spacing w:after="240"/>
              <w:jc w:val="center"/>
              <w:rPr>
                <w:rStyle w:val="Hyperlink"/>
                <w:rFonts w:ascii="Comic Sans MS" w:hAnsi="Comic Sans MS"/>
                <w:color w:val="auto"/>
                <w:sz w:val="44"/>
                <w:szCs w:val="44"/>
                <w:u w:val="none"/>
              </w:rPr>
            </w:pPr>
            <w:r w:rsidRPr="0008398E">
              <w:rPr>
                <w:noProof/>
                <w:sz w:val="44"/>
                <w:szCs w:val="44"/>
                <w:lang w:eastAsia="en-AU"/>
              </w:rPr>
              <w:drawing>
                <wp:anchor distT="0" distB="0" distL="114300" distR="114300" simplePos="0" relativeHeight="251804672" behindDoc="0" locked="0" layoutInCell="1" allowOverlap="1" wp14:anchorId="246F4535" wp14:editId="01217E69">
                  <wp:simplePos x="0" y="0"/>
                  <wp:positionH relativeFrom="column">
                    <wp:posOffset>117475</wp:posOffset>
                  </wp:positionH>
                  <wp:positionV relativeFrom="paragraph">
                    <wp:posOffset>-1097280</wp:posOffset>
                  </wp:positionV>
                  <wp:extent cx="1653540" cy="971550"/>
                  <wp:effectExtent l="0" t="0" r="3810" b="0"/>
                  <wp:wrapNone/>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1" cstate="print">
                            <a:extLst>
                              <a:ext uri="{28A0092B-C50C-407E-A947-70E740481C1C}">
                                <a14:useLocalDpi xmlns:a14="http://schemas.microsoft.com/office/drawing/2010/main" val="0"/>
                              </a:ext>
                            </a:extLst>
                          </a:blip>
                          <a:srcRect t="21163"/>
                          <a:stretch/>
                        </pic:blipFill>
                        <pic:spPr bwMode="auto">
                          <a:xfrm>
                            <a:off x="0" y="0"/>
                            <a:ext cx="1653540"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398E" w:rsidRPr="0008398E">
              <w:rPr>
                <w:rStyle w:val="Hyperlink"/>
                <w:rFonts w:ascii="Comic Sans MS" w:hAnsi="Comic Sans MS"/>
                <w:color w:val="auto"/>
                <w:sz w:val="44"/>
                <w:szCs w:val="44"/>
                <w:u w:val="none"/>
              </w:rPr>
              <w:t>pencil</w:t>
            </w:r>
          </w:p>
        </w:tc>
        <w:tc>
          <w:tcPr>
            <w:tcW w:w="3061" w:type="dxa"/>
            <w:vAlign w:val="bottom"/>
          </w:tcPr>
          <w:p w14:paraId="11A7F828" w14:textId="25050746" w:rsidR="00D375BC" w:rsidRPr="0008398E" w:rsidRDefault="00D375BC" w:rsidP="0008398E">
            <w:pPr>
              <w:spacing w:after="240"/>
              <w:jc w:val="center"/>
              <w:rPr>
                <w:rStyle w:val="Hyperlink"/>
                <w:rFonts w:ascii="Comic Sans MS" w:hAnsi="Comic Sans MS"/>
                <w:color w:val="auto"/>
                <w:sz w:val="44"/>
                <w:szCs w:val="44"/>
                <w:u w:val="none"/>
              </w:rPr>
            </w:pPr>
            <w:r w:rsidRPr="0008398E">
              <w:rPr>
                <w:noProof/>
                <w:sz w:val="44"/>
                <w:szCs w:val="44"/>
                <w:lang w:eastAsia="en-AU"/>
              </w:rPr>
              <w:drawing>
                <wp:anchor distT="0" distB="0" distL="114300" distR="114300" simplePos="0" relativeHeight="251803648" behindDoc="0" locked="0" layoutInCell="1" allowOverlap="1" wp14:anchorId="3ED5B287" wp14:editId="5195F694">
                  <wp:simplePos x="0" y="0"/>
                  <wp:positionH relativeFrom="column">
                    <wp:posOffset>117475</wp:posOffset>
                  </wp:positionH>
                  <wp:positionV relativeFrom="paragraph">
                    <wp:posOffset>-952500</wp:posOffset>
                  </wp:positionV>
                  <wp:extent cx="1628775" cy="687705"/>
                  <wp:effectExtent l="76200" t="209550" r="66675" b="207645"/>
                  <wp:wrapNone/>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cstate="print">
                            <a:extLst>
                              <a:ext uri="{28A0092B-C50C-407E-A947-70E740481C1C}">
                                <a14:useLocalDpi xmlns:a14="http://schemas.microsoft.com/office/drawing/2010/main" val="0"/>
                              </a:ext>
                            </a:extLst>
                          </a:blip>
                          <a:stretch>
                            <a:fillRect/>
                          </a:stretch>
                        </pic:blipFill>
                        <pic:spPr>
                          <a:xfrm rot="20659729">
                            <a:off x="0" y="0"/>
                            <a:ext cx="1628775" cy="687705"/>
                          </a:xfrm>
                          <a:prstGeom prst="rect">
                            <a:avLst/>
                          </a:prstGeom>
                        </pic:spPr>
                      </pic:pic>
                    </a:graphicData>
                  </a:graphic>
                  <wp14:sizeRelH relativeFrom="margin">
                    <wp14:pctWidth>0</wp14:pctWidth>
                  </wp14:sizeRelH>
                  <wp14:sizeRelV relativeFrom="margin">
                    <wp14:pctHeight>0</wp14:pctHeight>
                  </wp14:sizeRelV>
                </wp:anchor>
              </w:drawing>
            </w:r>
            <w:r w:rsidR="0008398E" w:rsidRPr="0008398E">
              <w:rPr>
                <w:rStyle w:val="Hyperlink"/>
                <w:rFonts w:ascii="Comic Sans MS" w:hAnsi="Comic Sans MS"/>
                <w:color w:val="auto"/>
                <w:sz w:val="44"/>
                <w:szCs w:val="44"/>
                <w:u w:val="none"/>
              </w:rPr>
              <w:t>pen</w:t>
            </w:r>
          </w:p>
        </w:tc>
        <w:tc>
          <w:tcPr>
            <w:tcW w:w="3061" w:type="dxa"/>
            <w:vAlign w:val="bottom"/>
          </w:tcPr>
          <w:p w14:paraId="0CE35125" w14:textId="77D2E909" w:rsidR="00D375BC" w:rsidRPr="0008398E" w:rsidRDefault="0008398E" w:rsidP="0008398E">
            <w:pPr>
              <w:spacing w:after="240"/>
              <w:jc w:val="center"/>
              <w:rPr>
                <w:rStyle w:val="Hyperlink"/>
                <w:rFonts w:ascii="Comic Sans MS" w:hAnsi="Comic Sans MS"/>
                <w:color w:val="auto"/>
                <w:sz w:val="44"/>
                <w:szCs w:val="44"/>
                <w:u w:val="none"/>
              </w:rPr>
            </w:pPr>
            <w:r w:rsidRPr="0008398E">
              <w:rPr>
                <w:rFonts w:ascii="Comic Sans MS" w:hAnsi="Comic Sans MS"/>
                <w:noProof/>
                <w:sz w:val="44"/>
                <w:szCs w:val="44"/>
              </w:rPr>
              <w:drawing>
                <wp:anchor distT="0" distB="0" distL="114300" distR="114300" simplePos="0" relativeHeight="251806720" behindDoc="0" locked="0" layoutInCell="1" allowOverlap="1" wp14:anchorId="0B0C35A3" wp14:editId="7CFB322C">
                  <wp:simplePos x="0" y="0"/>
                  <wp:positionH relativeFrom="column">
                    <wp:posOffset>571500</wp:posOffset>
                  </wp:positionH>
                  <wp:positionV relativeFrom="paragraph">
                    <wp:posOffset>-556895</wp:posOffset>
                  </wp:positionV>
                  <wp:extent cx="803910" cy="1062990"/>
                  <wp:effectExtent l="0" t="0" r="0" b="381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5" cstate="print">
                            <a:extLst>
                              <a:ext uri="{BEBA8EAE-BF5A-486C-A8C5-ECC9F3942E4B}">
                                <a14:imgProps xmlns:a14="http://schemas.microsoft.com/office/drawing/2010/main">
                                  <a14:imgLayer r:embed="rId376">
                                    <a14:imgEffect>
                                      <a14:artisticPhotocopy/>
                                    </a14:imgEffect>
                                  </a14:imgLayer>
                                </a14:imgProps>
                              </a:ext>
                              <a:ext uri="{28A0092B-C50C-407E-A947-70E740481C1C}">
                                <a14:useLocalDpi xmlns:a14="http://schemas.microsoft.com/office/drawing/2010/main" val="0"/>
                              </a:ext>
                            </a:extLst>
                          </a:blip>
                          <a:srcRect l="24026" t="4002" r="29427" b="9993"/>
                          <a:stretch/>
                        </pic:blipFill>
                        <pic:spPr bwMode="auto">
                          <a:xfrm>
                            <a:off x="0" y="0"/>
                            <a:ext cx="803910" cy="1062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ACB80F" w14:textId="645DBF01" w:rsidR="00D375BC" w:rsidRPr="0008398E" w:rsidRDefault="0008398E" w:rsidP="0008398E">
            <w:pPr>
              <w:spacing w:after="240"/>
              <w:jc w:val="center"/>
              <w:rPr>
                <w:rStyle w:val="Hyperlink"/>
                <w:rFonts w:ascii="Comic Sans MS" w:hAnsi="Comic Sans MS"/>
                <w:color w:val="auto"/>
                <w:sz w:val="44"/>
                <w:szCs w:val="44"/>
                <w:u w:val="none"/>
              </w:rPr>
            </w:pPr>
            <w:r w:rsidRPr="0008398E">
              <w:rPr>
                <w:rStyle w:val="Hyperlink"/>
                <w:rFonts w:ascii="Comic Sans MS" w:hAnsi="Comic Sans MS"/>
                <w:color w:val="auto"/>
                <w:sz w:val="44"/>
                <w:szCs w:val="44"/>
                <w:u w:val="none"/>
              </w:rPr>
              <w:t>phone</w:t>
            </w:r>
          </w:p>
        </w:tc>
      </w:tr>
      <w:tr w:rsidR="00D375BC" w:rsidRPr="0012412B" w14:paraId="632BDAA1" w14:textId="77777777" w:rsidTr="003B286A">
        <w:trPr>
          <w:trHeight w:val="2835"/>
        </w:trPr>
        <w:tc>
          <w:tcPr>
            <w:tcW w:w="3061" w:type="dxa"/>
            <w:vAlign w:val="bottom"/>
          </w:tcPr>
          <w:p w14:paraId="2FD7F00A" w14:textId="5F4F2992" w:rsidR="00D375BC" w:rsidRPr="0008398E" w:rsidRDefault="00D375BC" w:rsidP="0008398E">
            <w:pPr>
              <w:spacing w:after="240"/>
              <w:jc w:val="center"/>
              <w:rPr>
                <w:rStyle w:val="Hyperlink"/>
                <w:rFonts w:ascii="Comic Sans MS" w:hAnsi="Comic Sans MS"/>
                <w:color w:val="auto"/>
                <w:sz w:val="44"/>
                <w:szCs w:val="44"/>
                <w:u w:val="none"/>
              </w:rPr>
            </w:pPr>
            <w:r w:rsidRPr="0008398E">
              <w:rPr>
                <w:rFonts w:ascii="Century Gothic" w:hAnsi="Century Gothic"/>
                <w:noProof/>
                <w:sz w:val="44"/>
                <w:szCs w:val="44"/>
                <w:lang w:eastAsia="en-AU"/>
              </w:rPr>
              <w:drawing>
                <wp:anchor distT="0" distB="0" distL="114300" distR="114300" simplePos="0" relativeHeight="251800576" behindDoc="0" locked="0" layoutInCell="1" allowOverlap="1" wp14:anchorId="253FCFBB" wp14:editId="01C0CFC1">
                  <wp:simplePos x="0" y="0"/>
                  <wp:positionH relativeFrom="column">
                    <wp:posOffset>285115</wp:posOffset>
                  </wp:positionH>
                  <wp:positionV relativeFrom="paragraph">
                    <wp:posOffset>-1070610</wp:posOffset>
                  </wp:positionV>
                  <wp:extent cx="1345565" cy="915035"/>
                  <wp:effectExtent l="0" t="0" r="6985" b="0"/>
                  <wp:wrapNone/>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pic:cNvPicPr>
                        </pic:nvPicPr>
                        <pic:blipFill>
                          <a:blip r:embed="rId373" cstate="print">
                            <a:extLst>
                              <a:ext uri="{28A0092B-C50C-407E-A947-70E740481C1C}">
                                <a14:useLocalDpi xmlns:a14="http://schemas.microsoft.com/office/drawing/2010/main" val="0"/>
                              </a:ext>
                            </a:extLst>
                          </a:blip>
                          <a:stretch>
                            <a:fillRect/>
                          </a:stretch>
                        </pic:blipFill>
                        <pic:spPr>
                          <a:xfrm>
                            <a:off x="0" y="0"/>
                            <a:ext cx="1345565" cy="915035"/>
                          </a:xfrm>
                          <a:prstGeom prst="rect">
                            <a:avLst/>
                          </a:prstGeom>
                        </pic:spPr>
                      </pic:pic>
                    </a:graphicData>
                  </a:graphic>
                  <wp14:sizeRelH relativeFrom="margin">
                    <wp14:pctWidth>0</wp14:pctWidth>
                  </wp14:sizeRelH>
                  <wp14:sizeRelV relativeFrom="margin">
                    <wp14:pctHeight>0</wp14:pctHeight>
                  </wp14:sizeRelV>
                </wp:anchor>
              </w:drawing>
            </w:r>
            <w:r w:rsidR="0008398E" w:rsidRPr="0008398E">
              <w:rPr>
                <w:rStyle w:val="Hyperlink"/>
                <w:rFonts w:ascii="Comic Sans MS" w:hAnsi="Comic Sans MS"/>
                <w:color w:val="auto"/>
                <w:sz w:val="44"/>
                <w:szCs w:val="44"/>
                <w:u w:val="none"/>
              </w:rPr>
              <w:t>rubber</w:t>
            </w:r>
          </w:p>
        </w:tc>
        <w:tc>
          <w:tcPr>
            <w:tcW w:w="3061" w:type="dxa"/>
            <w:vAlign w:val="bottom"/>
          </w:tcPr>
          <w:p w14:paraId="1BEDC827" w14:textId="7AFABC93" w:rsidR="00D375BC" w:rsidRPr="0008398E" w:rsidRDefault="00D375BC" w:rsidP="0008398E">
            <w:pPr>
              <w:spacing w:after="240"/>
              <w:jc w:val="center"/>
              <w:rPr>
                <w:rStyle w:val="Hyperlink"/>
                <w:rFonts w:ascii="Comic Sans MS" w:hAnsi="Comic Sans MS"/>
                <w:color w:val="auto"/>
                <w:sz w:val="44"/>
                <w:szCs w:val="44"/>
                <w:u w:val="none"/>
              </w:rPr>
            </w:pPr>
            <w:r w:rsidRPr="0008398E">
              <w:rPr>
                <w:noProof/>
                <w:sz w:val="44"/>
                <w:szCs w:val="44"/>
                <w:lang w:eastAsia="en-AU"/>
              </w:rPr>
              <w:drawing>
                <wp:anchor distT="0" distB="0" distL="114300" distR="114300" simplePos="0" relativeHeight="251801600" behindDoc="0" locked="0" layoutInCell="1" allowOverlap="1" wp14:anchorId="530A8A21" wp14:editId="5CEED609">
                  <wp:simplePos x="0" y="0"/>
                  <wp:positionH relativeFrom="column">
                    <wp:posOffset>361315</wp:posOffset>
                  </wp:positionH>
                  <wp:positionV relativeFrom="paragraph">
                    <wp:posOffset>-1115695</wp:posOffset>
                  </wp:positionV>
                  <wp:extent cx="1157605" cy="914400"/>
                  <wp:effectExtent l="0" t="0" r="4445" b="0"/>
                  <wp:wrapNone/>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cstate="print">
                            <a:extLst>
                              <a:ext uri="{28A0092B-C50C-407E-A947-70E740481C1C}">
                                <a14:useLocalDpi xmlns:a14="http://schemas.microsoft.com/office/drawing/2010/main" val="0"/>
                              </a:ext>
                            </a:extLst>
                          </a:blip>
                          <a:stretch>
                            <a:fillRect/>
                          </a:stretch>
                        </pic:blipFill>
                        <pic:spPr>
                          <a:xfrm>
                            <a:off x="0" y="0"/>
                            <a:ext cx="1157605" cy="914400"/>
                          </a:xfrm>
                          <a:prstGeom prst="rect">
                            <a:avLst/>
                          </a:prstGeom>
                        </pic:spPr>
                      </pic:pic>
                    </a:graphicData>
                  </a:graphic>
                  <wp14:sizeRelH relativeFrom="margin">
                    <wp14:pctWidth>0</wp14:pctWidth>
                  </wp14:sizeRelH>
                  <wp14:sizeRelV relativeFrom="margin">
                    <wp14:pctHeight>0</wp14:pctHeight>
                  </wp14:sizeRelV>
                </wp:anchor>
              </w:drawing>
            </w:r>
            <w:r w:rsidR="0008398E" w:rsidRPr="0008398E">
              <w:rPr>
                <w:rStyle w:val="Hyperlink"/>
                <w:rFonts w:ascii="Comic Sans MS" w:hAnsi="Comic Sans MS"/>
                <w:color w:val="auto"/>
                <w:sz w:val="44"/>
                <w:szCs w:val="44"/>
                <w:u w:val="none"/>
              </w:rPr>
              <w:t>sharpener</w:t>
            </w:r>
          </w:p>
        </w:tc>
        <w:tc>
          <w:tcPr>
            <w:tcW w:w="3061" w:type="dxa"/>
            <w:shd w:val="clear" w:color="auto" w:fill="DEEAF6" w:themeFill="accent5" w:themeFillTint="33"/>
            <w:vAlign w:val="center"/>
          </w:tcPr>
          <w:p w14:paraId="0C242F00" w14:textId="77777777" w:rsidR="00D375BC" w:rsidRPr="0012412B" w:rsidRDefault="00D375BC" w:rsidP="004A2E6F">
            <w:pPr>
              <w:jc w:val="center"/>
              <w:rPr>
                <w:rStyle w:val="Hyperlink"/>
                <w:rFonts w:ascii="Comic Sans MS" w:hAnsi="Comic Sans MS"/>
                <w:color w:val="auto"/>
                <w:sz w:val="36"/>
                <w:szCs w:val="36"/>
                <w:u w:val="none"/>
              </w:rPr>
            </w:pPr>
            <w:r w:rsidRPr="00BF178F">
              <w:rPr>
                <w:rStyle w:val="Hyperlink"/>
                <w:rFonts w:ascii="Comic Sans MS" w:hAnsi="Comic Sans MS"/>
                <w:color w:val="auto"/>
                <w:sz w:val="40"/>
                <w:u w:val="none"/>
              </w:rPr>
              <w:t>BINGO</w:t>
            </w:r>
          </w:p>
        </w:tc>
      </w:tr>
    </w:tbl>
    <w:p w14:paraId="70E87FB9" w14:textId="77777777" w:rsidR="007B183B" w:rsidRDefault="007B183B"/>
    <w:p w14:paraId="11283FD8" w14:textId="17E8DFDE" w:rsidR="007B183B" w:rsidRPr="003B286A" w:rsidRDefault="0008398E">
      <w:pPr>
        <w:rPr>
          <w:b/>
          <w:bCs/>
        </w:rPr>
      </w:pPr>
      <w:r w:rsidRPr="003B286A">
        <w:rPr>
          <w:b/>
          <w:bCs/>
        </w:rPr>
        <w:t>Card 8</w:t>
      </w:r>
    </w:p>
    <w:tbl>
      <w:tblPr>
        <w:tblStyle w:val="TableGrid"/>
        <w:tblpPr w:leftFromText="180" w:rightFromText="180" w:vertAnchor="text" w:horzAnchor="margin" w:tblpY="433"/>
        <w:tblW w:w="9183" w:type="dxa"/>
        <w:tblLook w:val="04A0" w:firstRow="1" w:lastRow="0" w:firstColumn="1" w:lastColumn="0" w:noHBand="0" w:noVBand="1"/>
      </w:tblPr>
      <w:tblGrid>
        <w:gridCol w:w="3061"/>
        <w:gridCol w:w="3061"/>
        <w:gridCol w:w="3061"/>
      </w:tblGrid>
      <w:tr w:rsidR="0008398E" w:rsidRPr="0012412B" w14:paraId="2A11C207" w14:textId="77777777" w:rsidTr="003B286A">
        <w:trPr>
          <w:trHeight w:val="2835"/>
        </w:trPr>
        <w:tc>
          <w:tcPr>
            <w:tcW w:w="3061" w:type="dxa"/>
            <w:vAlign w:val="bottom"/>
          </w:tcPr>
          <w:p w14:paraId="5EFB25BC" w14:textId="55522084" w:rsidR="0008398E" w:rsidRPr="0012412B" w:rsidRDefault="00144428" w:rsidP="0008398E">
            <w:pPr>
              <w:spacing w:after="240"/>
              <w:jc w:val="center"/>
              <w:rPr>
                <w:rStyle w:val="Hyperlink"/>
                <w:rFonts w:ascii="Comic Sans MS" w:hAnsi="Comic Sans MS"/>
                <w:color w:val="auto"/>
                <w:sz w:val="36"/>
                <w:szCs w:val="36"/>
                <w:u w:val="none"/>
              </w:rPr>
            </w:pPr>
            <w:r>
              <w:rPr>
                <w:noProof/>
              </w:rPr>
              <w:drawing>
                <wp:anchor distT="0" distB="0" distL="114300" distR="114300" simplePos="0" relativeHeight="253770752" behindDoc="0" locked="0" layoutInCell="1" allowOverlap="1" wp14:anchorId="4AB63CC6" wp14:editId="6F65E57F">
                  <wp:simplePos x="0" y="0"/>
                  <wp:positionH relativeFrom="column">
                    <wp:posOffset>327660</wp:posOffset>
                  </wp:positionH>
                  <wp:positionV relativeFrom="paragraph">
                    <wp:posOffset>-1005840</wp:posOffset>
                  </wp:positionV>
                  <wp:extent cx="1232535" cy="932815"/>
                  <wp:effectExtent l="0" t="0" r="5715" b="635"/>
                  <wp:wrapNone/>
                  <wp:docPr id="1235040121" name="Picture 123504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32535" cy="932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398E" w:rsidRPr="0008398E">
              <w:rPr>
                <w:rStyle w:val="Hyperlink"/>
                <w:rFonts w:ascii="Comic Sans MS" w:hAnsi="Comic Sans MS"/>
                <w:color w:val="auto"/>
                <w:sz w:val="44"/>
                <w:szCs w:val="44"/>
                <w:u w:val="none"/>
              </w:rPr>
              <w:t>bag</w:t>
            </w:r>
          </w:p>
        </w:tc>
        <w:tc>
          <w:tcPr>
            <w:tcW w:w="3061" w:type="dxa"/>
            <w:shd w:val="clear" w:color="auto" w:fill="DEEAF6" w:themeFill="accent5" w:themeFillTint="33"/>
            <w:vAlign w:val="center"/>
          </w:tcPr>
          <w:p w14:paraId="63E39841" w14:textId="77777777" w:rsidR="0008398E" w:rsidRPr="0012412B" w:rsidRDefault="0008398E" w:rsidP="004A2E6F">
            <w:pPr>
              <w:jc w:val="center"/>
              <w:rPr>
                <w:rStyle w:val="Hyperlink"/>
                <w:rFonts w:ascii="Comic Sans MS" w:hAnsi="Comic Sans MS"/>
                <w:color w:val="auto"/>
                <w:sz w:val="36"/>
                <w:szCs w:val="36"/>
                <w:u w:val="none"/>
              </w:rPr>
            </w:pPr>
            <w:r w:rsidRPr="00BF178F">
              <w:rPr>
                <w:rStyle w:val="Hyperlink"/>
                <w:rFonts w:ascii="Comic Sans MS" w:hAnsi="Comic Sans MS"/>
                <w:color w:val="auto"/>
                <w:sz w:val="40"/>
                <w:u w:val="none"/>
              </w:rPr>
              <w:t>BINGO</w:t>
            </w:r>
          </w:p>
        </w:tc>
        <w:tc>
          <w:tcPr>
            <w:tcW w:w="3061" w:type="dxa"/>
            <w:vAlign w:val="bottom"/>
          </w:tcPr>
          <w:p w14:paraId="2D54D23A" w14:textId="1B9AC3F6" w:rsidR="0008398E" w:rsidRPr="0012412B" w:rsidRDefault="00BB007B" w:rsidP="0008398E">
            <w:pPr>
              <w:spacing w:after="240"/>
              <w:jc w:val="center"/>
              <w:rPr>
                <w:rStyle w:val="Hyperlink"/>
                <w:rFonts w:ascii="Comic Sans MS" w:hAnsi="Comic Sans MS"/>
                <w:color w:val="auto"/>
                <w:sz w:val="36"/>
                <w:szCs w:val="36"/>
                <w:u w:val="none"/>
              </w:rPr>
            </w:pPr>
            <w:r w:rsidRPr="00BB007B">
              <w:rPr>
                <w:noProof/>
                <w:sz w:val="44"/>
                <w:szCs w:val="44"/>
              </w:rPr>
              <w:drawing>
                <wp:anchor distT="0" distB="0" distL="114300" distR="114300" simplePos="0" relativeHeight="253949952" behindDoc="0" locked="0" layoutInCell="1" allowOverlap="1" wp14:anchorId="734F0483" wp14:editId="29BCE450">
                  <wp:simplePos x="0" y="0"/>
                  <wp:positionH relativeFrom="column">
                    <wp:posOffset>236220</wp:posOffset>
                  </wp:positionH>
                  <wp:positionV relativeFrom="paragraph">
                    <wp:posOffset>-960120</wp:posOffset>
                  </wp:positionV>
                  <wp:extent cx="1250950" cy="845820"/>
                  <wp:effectExtent l="0" t="0" r="6350" b="0"/>
                  <wp:wrapNone/>
                  <wp:docPr id="1783164135" name="Picture 178316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3485" name=""/>
                          <pic:cNvPicPr/>
                        </pic:nvPicPr>
                        <pic:blipFill>
                          <a:blip r:embed="rId374">
                            <a:extLst>
                              <a:ext uri="{28A0092B-C50C-407E-A947-70E740481C1C}">
                                <a14:useLocalDpi xmlns:a14="http://schemas.microsoft.com/office/drawing/2010/main" val="0"/>
                              </a:ext>
                            </a:extLst>
                          </a:blip>
                          <a:stretch>
                            <a:fillRect/>
                          </a:stretch>
                        </pic:blipFill>
                        <pic:spPr>
                          <a:xfrm>
                            <a:off x="0" y="0"/>
                            <a:ext cx="1250950" cy="845820"/>
                          </a:xfrm>
                          <a:prstGeom prst="rect">
                            <a:avLst/>
                          </a:prstGeom>
                        </pic:spPr>
                      </pic:pic>
                    </a:graphicData>
                  </a:graphic>
                  <wp14:sizeRelH relativeFrom="margin">
                    <wp14:pctWidth>0</wp14:pctWidth>
                  </wp14:sizeRelH>
                  <wp14:sizeRelV relativeFrom="margin">
                    <wp14:pctHeight>0</wp14:pctHeight>
                  </wp14:sizeRelV>
                </wp:anchor>
              </w:drawing>
            </w:r>
            <w:r w:rsidRPr="00BB007B">
              <w:rPr>
                <w:rStyle w:val="Hyperlink"/>
                <w:rFonts w:ascii="Comic Sans MS" w:hAnsi="Comic Sans MS"/>
                <w:color w:val="auto"/>
                <w:sz w:val="44"/>
                <w:szCs w:val="44"/>
                <w:u w:val="none"/>
              </w:rPr>
              <w:t>laptop</w:t>
            </w:r>
          </w:p>
        </w:tc>
      </w:tr>
      <w:tr w:rsidR="0008398E" w:rsidRPr="0012412B" w14:paraId="5DE02704" w14:textId="77777777" w:rsidTr="003B286A">
        <w:trPr>
          <w:trHeight w:val="2835"/>
        </w:trPr>
        <w:tc>
          <w:tcPr>
            <w:tcW w:w="3061" w:type="dxa"/>
            <w:vAlign w:val="bottom"/>
          </w:tcPr>
          <w:p w14:paraId="652DFC13" w14:textId="7A06DEE6" w:rsidR="0008398E" w:rsidRPr="0012412B" w:rsidRDefault="0008398E" w:rsidP="0008398E">
            <w:pPr>
              <w:spacing w:after="240"/>
              <w:jc w:val="center"/>
              <w:rPr>
                <w:rStyle w:val="Hyperlink"/>
                <w:rFonts w:ascii="Comic Sans MS" w:hAnsi="Comic Sans MS"/>
                <w:color w:val="auto"/>
                <w:sz w:val="36"/>
                <w:szCs w:val="36"/>
                <w:u w:val="none"/>
              </w:rPr>
            </w:pPr>
            <w:r w:rsidRPr="0008398E">
              <w:rPr>
                <w:rFonts w:ascii="Comic Sans MS" w:hAnsi="Comic Sans MS"/>
                <w:noProof/>
                <w:sz w:val="44"/>
                <w:szCs w:val="44"/>
              </w:rPr>
              <w:drawing>
                <wp:anchor distT="0" distB="0" distL="114300" distR="114300" simplePos="0" relativeHeight="251813888" behindDoc="0" locked="0" layoutInCell="1" allowOverlap="1" wp14:anchorId="3F1E9B53" wp14:editId="190AC277">
                  <wp:simplePos x="0" y="0"/>
                  <wp:positionH relativeFrom="column">
                    <wp:posOffset>534035</wp:posOffset>
                  </wp:positionH>
                  <wp:positionV relativeFrom="paragraph">
                    <wp:posOffset>-1140460</wp:posOffset>
                  </wp:positionV>
                  <wp:extent cx="863600" cy="1141730"/>
                  <wp:effectExtent l="0" t="0" r="0" b="127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5" cstate="print">
                            <a:extLst>
                              <a:ext uri="{BEBA8EAE-BF5A-486C-A8C5-ECC9F3942E4B}">
                                <a14:imgProps xmlns:a14="http://schemas.microsoft.com/office/drawing/2010/main">
                                  <a14:imgLayer r:embed="rId376">
                                    <a14:imgEffect>
                                      <a14:artisticPhotocopy/>
                                    </a14:imgEffect>
                                  </a14:imgLayer>
                                </a14:imgProps>
                              </a:ext>
                              <a:ext uri="{28A0092B-C50C-407E-A947-70E740481C1C}">
                                <a14:useLocalDpi xmlns:a14="http://schemas.microsoft.com/office/drawing/2010/main" val="0"/>
                              </a:ext>
                            </a:extLst>
                          </a:blip>
                          <a:srcRect l="24026" t="4002" r="29427" b="9993"/>
                          <a:stretch/>
                        </pic:blipFill>
                        <pic:spPr bwMode="auto">
                          <a:xfrm>
                            <a:off x="0" y="0"/>
                            <a:ext cx="863600" cy="1141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398E">
              <w:rPr>
                <w:rStyle w:val="Hyperlink"/>
                <w:rFonts w:ascii="Comic Sans MS" w:hAnsi="Comic Sans MS"/>
                <w:color w:val="auto"/>
                <w:sz w:val="44"/>
                <w:szCs w:val="44"/>
                <w:u w:val="none"/>
              </w:rPr>
              <w:t>phone</w:t>
            </w:r>
          </w:p>
        </w:tc>
        <w:tc>
          <w:tcPr>
            <w:tcW w:w="3061" w:type="dxa"/>
            <w:vAlign w:val="bottom"/>
          </w:tcPr>
          <w:p w14:paraId="2F7524E9" w14:textId="072483F2" w:rsidR="0008398E" w:rsidRPr="0012412B" w:rsidRDefault="0008398E" w:rsidP="0008398E">
            <w:pPr>
              <w:spacing w:after="240"/>
              <w:jc w:val="center"/>
              <w:rPr>
                <w:rStyle w:val="Hyperlink"/>
                <w:rFonts w:ascii="Comic Sans MS" w:hAnsi="Comic Sans MS"/>
                <w:color w:val="auto"/>
                <w:sz w:val="36"/>
                <w:szCs w:val="36"/>
                <w:u w:val="none"/>
              </w:rPr>
            </w:pPr>
            <w:r w:rsidRPr="00CD414E">
              <w:rPr>
                <w:noProof/>
              </w:rPr>
              <w:drawing>
                <wp:anchor distT="0" distB="0" distL="114300" distR="114300" simplePos="0" relativeHeight="251808768" behindDoc="0" locked="0" layoutInCell="1" allowOverlap="1" wp14:anchorId="736EC2E4" wp14:editId="4BC0AC62">
                  <wp:simplePos x="0" y="0"/>
                  <wp:positionH relativeFrom="column">
                    <wp:posOffset>551815</wp:posOffset>
                  </wp:positionH>
                  <wp:positionV relativeFrom="paragraph">
                    <wp:posOffset>-1123950</wp:posOffset>
                  </wp:positionV>
                  <wp:extent cx="838200" cy="1087755"/>
                  <wp:effectExtent l="38100" t="38100" r="38100" b="3619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3" cstate="print">
                            <a:extLst>
                              <a:ext uri="{28A0092B-C50C-407E-A947-70E740481C1C}">
                                <a14:useLocalDpi xmlns:a14="http://schemas.microsoft.com/office/drawing/2010/main" val="0"/>
                              </a:ext>
                            </a:extLst>
                          </a:blip>
                          <a:stretch>
                            <a:fillRect/>
                          </a:stretch>
                        </pic:blipFill>
                        <pic:spPr>
                          <a:xfrm>
                            <a:off x="0" y="0"/>
                            <a:ext cx="838200" cy="1087755"/>
                          </a:xfrm>
                          <a:prstGeom prst="rect">
                            <a:avLst/>
                          </a:prstGeom>
                          <a:ln w="28575">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r w:rsidRPr="0008398E">
              <w:rPr>
                <w:rStyle w:val="Hyperlink"/>
                <w:rFonts w:ascii="Comic Sans MS" w:hAnsi="Comic Sans MS"/>
                <w:color w:val="auto"/>
                <w:sz w:val="44"/>
                <w:szCs w:val="44"/>
                <w:u w:val="none"/>
              </w:rPr>
              <w:t>workbook</w:t>
            </w:r>
          </w:p>
        </w:tc>
        <w:tc>
          <w:tcPr>
            <w:tcW w:w="3061" w:type="dxa"/>
            <w:vAlign w:val="bottom"/>
          </w:tcPr>
          <w:p w14:paraId="33F87653" w14:textId="6CC8EFB9" w:rsidR="0008398E" w:rsidRPr="0012412B" w:rsidRDefault="0008398E" w:rsidP="0008398E">
            <w:pPr>
              <w:spacing w:after="240"/>
              <w:jc w:val="center"/>
              <w:rPr>
                <w:rStyle w:val="Hyperlink"/>
                <w:rFonts w:ascii="Comic Sans MS" w:hAnsi="Comic Sans MS"/>
                <w:color w:val="auto"/>
                <w:sz w:val="36"/>
                <w:szCs w:val="36"/>
                <w:u w:val="none"/>
              </w:rPr>
            </w:pPr>
            <w:r w:rsidRPr="007B5CC6">
              <w:rPr>
                <w:noProof/>
                <w:lang w:eastAsia="en-AU"/>
              </w:rPr>
              <w:drawing>
                <wp:anchor distT="0" distB="0" distL="114300" distR="114300" simplePos="0" relativeHeight="251809792" behindDoc="0" locked="0" layoutInCell="1" allowOverlap="1" wp14:anchorId="1F1F4889" wp14:editId="39A20E48">
                  <wp:simplePos x="0" y="0"/>
                  <wp:positionH relativeFrom="column">
                    <wp:posOffset>161925</wp:posOffset>
                  </wp:positionH>
                  <wp:positionV relativeFrom="paragraph">
                    <wp:posOffset>-812165</wp:posOffset>
                  </wp:positionV>
                  <wp:extent cx="1628775" cy="687705"/>
                  <wp:effectExtent l="76200" t="190500" r="66675" b="18859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cstate="print">
                            <a:extLst>
                              <a:ext uri="{28A0092B-C50C-407E-A947-70E740481C1C}">
                                <a14:useLocalDpi xmlns:a14="http://schemas.microsoft.com/office/drawing/2010/main" val="0"/>
                              </a:ext>
                            </a:extLst>
                          </a:blip>
                          <a:stretch>
                            <a:fillRect/>
                          </a:stretch>
                        </pic:blipFill>
                        <pic:spPr>
                          <a:xfrm rot="20768914">
                            <a:off x="0" y="0"/>
                            <a:ext cx="1628775" cy="687705"/>
                          </a:xfrm>
                          <a:prstGeom prst="rect">
                            <a:avLst/>
                          </a:prstGeom>
                        </pic:spPr>
                      </pic:pic>
                    </a:graphicData>
                  </a:graphic>
                  <wp14:sizeRelH relativeFrom="margin">
                    <wp14:pctWidth>0</wp14:pctWidth>
                  </wp14:sizeRelH>
                  <wp14:sizeRelV relativeFrom="margin">
                    <wp14:pctHeight>0</wp14:pctHeight>
                  </wp14:sizeRelV>
                </wp:anchor>
              </w:drawing>
            </w:r>
            <w:r w:rsidRPr="0008398E">
              <w:rPr>
                <w:rStyle w:val="Hyperlink"/>
                <w:rFonts w:ascii="Comic Sans MS" w:hAnsi="Comic Sans MS"/>
                <w:color w:val="auto"/>
                <w:sz w:val="44"/>
                <w:szCs w:val="44"/>
                <w:u w:val="none"/>
              </w:rPr>
              <w:t>pen</w:t>
            </w:r>
          </w:p>
        </w:tc>
      </w:tr>
    </w:tbl>
    <w:p w14:paraId="5BD69237" w14:textId="10D8EB56" w:rsidR="007B183B" w:rsidRDefault="007B183B"/>
    <w:p w14:paraId="05BBEFE3" w14:textId="53387A70" w:rsidR="00764BE5" w:rsidRDefault="00764BE5">
      <w:r>
        <w:br w:type="page"/>
      </w:r>
    </w:p>
    <w:p w14:paraId="7DA256B5" w14:textId="77777777" w:rsidR="007B183B" w:rsidRDefault="007B183B"/>
    <w:p w14:paraId="15217407" w14:textId="479304AB" w:rsidR="007B183B" w:rsidRPr="003B286A" w:rsidRDefault="004B4C92">
      <w:pPr>
        <w:rPr>
          <w:b/>
          <w:bCs/>
        </w:rPr>
      </w:pPr>
      <w:r w:rsidRPr="003B286A">
        <w:rPr>
          <w:b/>
          <w:bCs/>
        </w:rPr>
        <w:t>Card 9</w:t>
      </w:r>
    </w:p>
    <w:tbl>
      <w:tblPr>
        <w:tblStyle w:val="TableGrid"/>
        <w:tblW w:w="9183" w:type="dxa"/>
        <w:tblLook w:val="04A0" w:firstRow="1" w:lastRow="0" w:firstColumn="1" w:lastColumn="0" w:noHBand="0" w:noVBand="1"/>
      </w:tblPr>
      <w:tblGrid>
        <w:gridCol w:w="3061"/>
        <w:gridCol w:w="3061"/>
        <w:gridCol w:w="3061"/>
      </w:tblGrid>
      <w:tr w:rsidR="004B4C92" w:rsidRPr="0012412B" w14:paraId="3D47F0B1" w14:textId="77777777" w:rsidTr="003B286A">
        <w:trPr>
          <w:trHeight w:val="2835"/>
        </w:trPr>
        <w:tc>
          <w:tcPr>
            <w:tcW w:w="3061" w:type="dxa"/>
            <w:vAlign w:val="bottom"/>
          </w:tcPr>
          <w:p w14:paraId="0EC43050" w14:textId="22DB44A9" w:rsidR="004B4C92" w:rsidRPr="004B4C92" w:rsidRDefault="004B4C92" w:rsidP="004B4C92">
            <w:pPr>
              <w:spacing w:after="240"/>
              <w:jc w:val="center"/>
              <w:rPr>
                <w:rStyle w:val="Hyperlink"/>
                <w:rFonts w:ascii="Comic Sans MS" w:hAnsi="Comic Sans MS"/>
                <w:color w:val="auto"/>
                <w:sz w:val="44"/>
                <w:szCs w:val="44"/>
                <w:u w:val="none"/>
              </w:rPr>
            </w:pPr>
            <w:r w:rsidRPr="004B4C92">
              <w:rPr>
                <w:noProof/>
                <w:sz w:val="44"/>
                <w:szCs w:val="44"/>
                <w:lang w:eastAsia="en-AU"/>
              </w:rPr>
              <w:drawing>
                <wp:anchor distT="0" distB="0" distL="114300" distR="114300" simplePos="0" relativeHeight="251817984" behindDoc="0" locked="0" layoutInCell="1" allowOverlap="1" wp14:anchorId="1ACD9ED3" wp14:editId="57E796BC">
                  <wp:simplePos x="0" y="0"/>
                  <wp:positionH relativeFrom="column">
                    <wp:posOffset>191770</wp:posOffset>
                  </wp:positionH>
                  <wp:positionV relativeFrom="paragraph">
                    <wp:posOffset>-1189355</wp:posOffset>
                  </wp:positionV>
                  <wp:extent cx="1584960" cy="931545"/>
                  <wp:effectExtent l="0" t="0" r="0" b="1905"/>
                  <wp:wrapSquare wrapText="bothSides"/>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1" cstate="print">
                            <a:extLst>
                              <a:ext uri="{28A0092B-C50C-407E-A947-70E740481C1C}">
                                <a14:useLocalDpi xmlns:a14="http://schemas.microsoft.com/office/drawing/2010/main" val="0"/>
                              </a:ext>
                            </a:extLst>
                          </a:blip>
                          <a:srcRect t="21163"/>
                          <a:stretch/>
                        </pic:blipFill>
                        <pic:spPr bwMode="auto">
                          <a:xfrm>
                            <a:off x="0" y="0"/>
                            <a:ext cx="1584960" cy="931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4C92">
              <w:rPr>
                <w:rStyle w:val="Hyperlink"/>
                <w:rFonts w:ascii="Comic Sans MS" w:hAnsi="Comic Sans MS"/>
                <w:color w:val="auto"/>
                <w:sz w:val="44"/>
                <w:szCs w:val="44"/>
                <w:u w:val="none"/>
              </w:rPr>
              <w:t>pencil</w:t>
            </w:r>
          </w:p>
        </w:tc>
        <w:tc>
          <w:tcPr>
            <w:tcW w:w="3061" w:type="dxa"/>
            <w:vAlign w:val="bottom"/>
          </w:tcPr>
          <w:p w14:paraId="177E159A" w14:textId="208EF6DD" w:rsidR="004B4C92" w:rsidRPr="004B4C92" w:rsidRDefault="00BB007B" w:rsidP="004B4C92">
            <w:pPr>
              <w:spacing w:after="240"/>
              <w:jc w:val="center"/>
              <w:rPr>
                <w:rStyle w:val="Hyperlink"/>
                <w:rFonts w:ascii="Comic Sans MS" w:hAnsi="Comic Sans MS"/>
                <w:color w:val="auto"/>
                <w:sz w:val="44"/>
                <w:szCs w:val="44"/>
                <w:u w:val="none"/>
              </w:rPr>
            </w:pPr>
            <w:r w:rsidRPr="00BB007B">
              <w:rPr>
                <w:noProof/>
                <w:sz w:val="44"/>
                <w:szCs w:val="44"/>
              </w:rPr>
              <w:drawing>
                <wp:anchor distT="0" distB="0" distL="114300" distR="114300" simplePos="0" relativeHeight="253952000" behindDoc="0" locked="0" layoutInCell="1" allowOverlap="1" wp14:anchorId="450E03DD" wp14:editId="4E8F898F">
                  <wp:simplePos x="0" y="0"/>
                  <wp:positionH relativeFrom="column">
                    <wp:posOffset>259080</wp:posOffset>
                  </wp:positionH>
                  <wp:positionV relativeFrom="paragraph">
                    <wp:posOffset>-952500</wp:posOffset>
                  </wp:positionV>
                  <wp:extent cx="1250950" cy="845820"/>
                  <wp:effectExtent l="0" t="0" r="6350" b="0"/>
                  <wp:wrapNone/>
                  <wp:docPr id="593894863" name="Picture 593894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3485" name=""/>
                          <pic:cNvPicPr/>
                        </pic:nvPicPr>
                        <pic:blipFill>
                          <a:blip r:embed="rId374">
                            <a:extLst>
                              <a:ext uri="{28A0092B-C50C-407E-A947-70E740481C1C}">
                                <a14:useLocalDpi xmlns:a14="http://schemas.microsoft.com/office/drawing/2010/main" val="0"/>
                              </a:ext>
                            </a:extLst>
                          </a:blip>
                          <a:stretch>
                            <a:fillRect/>
                          </a:stretch>
                        </pic:blipFill>
                        <pic:spPr>
                          <a:xfrm>
                            <a:off x="0" y="0"/>
                            <a:ext cx="1250950" cy="845820"/>
                          </a:xfrm>
                          <a:prstGeom prst="rect">
                            <a:avLst/>
                          </a:prstGeom>
                        </pic:spPr>
                      </pic:pic>
                    </a:graphicData>
                  </a:graphic>
                  <wp14:sizeRelH relativeFrom="margin">
                    <wp14:pctWidth>0</wp14:pctWidth>
                  </wp14:sizeRelH>
                  <wp14:sizeRelV relativeFrom="margin">
                    <wp14:pctHeight>0</wp14:pctHeight>
                  </wp14:sizeRelV>
                </wp:anchor>
              </w:drawing>
            </w:r>
            <w:r w:rsidRPr="00BB007B">
              <w:rPr>
                <w:rStyle w:val="Hyperlink"/>
                <w:rFonts w:ascii="Comic Sans MS" w:hAnsi="Comic Sans MS"/>
                <w:color w:val="auto"/>
                <w:sz w:val="44"/>
                <w:szCs w:val="44"/>
                <w:u w:val="none"/>
              </w:rPr>
              <w:t>laptop</w:t>
            </w:r>
          </w:p>
        </w:tc>
        <w:tc>
          <w:tcPr>
            <w:tcW w:w="3061" w:type="dxa"/>
            <w:vAlign w:val="bottom"/>
          </w:tcPr>
          <w:p w14:paraId="7AAF972F" w14:textId="66E861EF" w:rsidR="004B4C92" w:rsidRPr="004B4C92" w:rsidRDefault="004B4C92" w:rsidP="004B4C92">
            <w:pPr>
              <w:spacing w:after="240"/>
              <w:jc w:val="center"/>
              <w:rPr>
                <w:rStyle w:val="Hyperlink"/>
                <w:rFonts w:ascii="Comic Sans MS" w:hAnsi="Comic Sans MS"/>
                <w:color w:val="auto"/>
                <w:sz w:val="44"/>
                <w:szCs w:val="44"/>
                <w:u w:val="none"/>
              </w:rPr>
            </w:pPr>
            <w:r w:rsidRPr="004B4C92">
              <w:rPr>
                <w:noProof/>
                <w:sz w:val="44"/>
                <w:szCs w:val="44"/>
              </w:rPr>
              <w:drawing>
                <wp:anchor distT="0" distB="0" distL="114300" distR="114300" simplePos="0" relativeHeight="251820032" behindDoc="0" locked="0" layoutInCell="1" allowOverlap="1" wp14:anchorId="47446EE6" wp14:editId="6A8E7C7E">
                  <wp:simplePos x="0" y="0"/>
                  <wp:positionH relativeFrom="column">
                    <wp:posOffset>596900</wp:posOffset>
                  </wp:positionH>
                  <wp:positionV relativeFrom="paragraph">
                    <wp:posOffset>-1068070</wp:posOffset>
                  </wp:positionV>
                  <wp:extent cx="762000" cy="990600"/>
                  <wp:effectExtent l="38100" t="38100" r="38100" b="38100"/>
                  <wp:wrapNone/>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3" cstate="print">
                            <a:extLst>
                              <a:ext uri="{28A0092B-C50C-407E-A947-70E740481C1C}">
                                <a14:useLocalDpi xmlns:a14="http://schemas.microsoft.com/office/drawing/2010/main" val="0"/>
                              </a:ext>
                            </a:extLst>
                          </a:blip>
                          <a:stretch>
                            <a:fillRect/>
                          </a:stretch>
                        </pic:blipFill>
                        <pic:spPr>
                          <a:xfrm>
                            <a:off x="0" y="0"/>
                            <a:ext cx="762000" cy="990600"/>
                          </a:xfrm>
                          <a:prstGeom prst="rect">
                            <a:avLst/>
                          </a:prstGeom>
                          <a:ln w="28575">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r w:rsidRPr="004B4C92">
              <w:rPr>
                <w:rStyle w:val="Hyperlink"/>
                <w:rFonts w:ascii="Comic Sans MS" w:hAnsi="Comic Sans MS"/>
                <w:color w:val="auto"/>
                <w:sz w:val="44"/>
                <w:szCs w:val="44"/>
                <w:u w:val="none"/>
              </w:rPr>
              <w:t>workbook</w:t>
            </w:r>
          </w:p>
        </w:tc>
      </w:tr>
      <w:tr w:rsidR="004B4C92" w:rsidRPr="0012412B" w14:paraId="4B125EDA" w14:textId="77777777" w:rsidTr="003B286A">
        <w:trPr>
          <w:trHeight w:val="2835"/>
        </w:trPr>
        <w:tc>
          <w:tcPr>
            <w:tcW w:w="3061" w:type="dxa"/>
            <w:vAlign w:val="bottom"/>
          </w:tcPr>
          <w:p w14:paraId="1A85042B" w14:textId="711FB875" w:rsidR="004B4C92" w:rsidRPr="004B4C92" w:rsidRDefault="00144428" w:rsidP="004B4C92">
            <w:pPr>
              <w:spacing w:after="240"/>
              <w:jc w:val="center"/>
              <w:rPr>
                <w:rStyle w:val="Hyperlink"/>
                <w:rFonts w:ascii="Comic Sans MS" w:hAnsi="Comic Sans MS"/>
                <w:color w:val="auto"/>
                <w:sz w:val="44"/>
                <w:szCs w:val="44"/>
                <w:u w:val="none"/>
              </w:rPr>
            </w:pPr>
            <w:r>
              <w:rPr>
                <w:noProof/>
              </w:rPr>
              <w:drawing>
                <wp:anchor distT="0" distB="0" distL="114300" distR="114300" simplePos="0" relativeHeight="253772800" behindDoc="0" locked="0" layoutInCell="1" allowOverlap="1" wp14:anchorId="57441903" wp14:editId="33223A64">
                  <wp:simplePos x="0" y="0"/>
                  <wp:positionH relativeFrom="column">
                    <wp:posOffset>327660</wp:posOffset>
                  </wp:positionH>
                  <wp:positionV relativeFrom="paragraph">
                    <wp:posOffset>-1036320</wp:posOffset>
                  </wp:positionV>
                  <wp:extent cx="1232535" cy="932815"/>
                  <wp:effectExtent l="0" t="0" r="5715" b="635"/>
                  <wp:wrapNone/>
                  <wp:docPr id="636562306" name="Picture 63656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32535" cy="932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C92" w:rsidRPr="004B4C92">
              <w:rPr>
                <w:rStyle w:val="Hyperlink"/>
                <w:rFonts w:ascii="Comic Sans MS" w:hAnsi="Comic Sans MS"/>
                <w:color w:val="auto"/>
                <w:sz w:val="44"/>
                <w:szCs w:val="44"/>
                <w:u w:val="none"/>
              </w:rPr>
              <w:t>bag</w:t>
            </w:r>
          </w:p>
        </w:tc>
        <w:tc>
          <w:tcPr>
            <w:tcW w:w="3061" w:type="dxa"/>
            <w:vAlign w:val="bottom"/>
          </w:tcPr>
          <w:p w14:paraId="4E124B78" w14:textId="41DE3C49" w:rsidR="004B4C92" w:rsidRPr="004B4C92" w:rsidRDefault="004B4C92" w:rsidP="004B4C92">
            <w:pPr>
              <w:spacing w:after="240"/>
              <w:jc w:val="center"/>
              <w:rPr>
                <w:rStyle w:val="Hyperlink"/>
                <w:rFonts w:ascii="Comic Sans MS" w:hAnsi="Comic Sans MS"/>
                <w:color w:val="auto"/>
                <w:sz w:val="44"/>
                <w:szCs w:val="44"/>
                <w:u w:val="none"/>
              </w:rPr>
            </w:pPr>
            <w:r w:rsidRPr="004B4C92">
              <w:rPr>
                <w:noProof/>
                <w:sz w:val="44"/>
                <w:szCs w:val="44"/>
                <w:lang w:eastAsia="en-AU"/>
              </w:rPr>
              <w:drawing>
                <wp:anchor distT="0" distB="0" distL="114300" distR="114300" simplePos="0" relativeHeight="251815936" behindDoc="0" locked="0" layoutInCell="1" allowOverlap="1" wp14:anchorId="5BAD9C09" wp14:editId="4CD30EB2">
                  <wp:simplePos x="0" y="0"/>
                  <wp:positionH relativeFrom="column">
                    <wp:posOffset>197485</wp:posOffset>
                  </wp:positionH>
                  <wp:positionV relativeFrom="paragraph">
                    <wp:posOffset>-868680</wp:posOffset>
                  </wp:positionV>
                  <wp:extent cx="1529080" cy="645160"/>
                  <wp:effectExtent l="57150" t="190500" r="71120" b="19304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cstate="print">
                            <a:extLst>
                              <a:ext uri="{28A0092B-C50C-407E-A947-70E740481C1C}">
                                <a14:useLocalDpi xmlns:a14="http://schemas.microsoft.com/office/drawing/2010/main" val="0"/>
                              </a:ext>
                            </a:extLst>
                          </a:blip>
                          <a:stretch>
                            <a:fillRect/>
                          </a:stretch>
                        </pic:blipFill>
                        <pic:spPr>
                          <a:xfrm rot="20720287">
                            <a:off x="0" y="0"/>
                            <a:ext cx="1529080" cy="645160"/>
                          </a:xfrm>
                          <a:prstGeom prst="rect">
                            <a:avLst/>
                          </a:prstGeom>
                        </pic:spPr>
                      </pic:pic>
                    </a:graphicData>
                  </a:graphic>
                  <wp14:sizeRelH relativeFrom="margin">
                    <wp14:pctWidth>0</wp14:pctWidth>
                  </wp14:sizeRelH>
                  <wp14:sizeRelV relativeFrom="margin">
                    <wp14:pctHeight>0</wp14:pctHeight>
                  </wp14:sizeRelV>
                </wp:anchor>
              </w:drawing>
            </w:r>
            <w:r w:rsidRPr="004B4C92">
              <w:rPr>
                <w:rStyle w:val="Hyperlink"/>
                <w:rFonts w:ascii="Comic Sans MS" w:hAnsi="Comic Sans MS"/>
                <w:color w:val="auto"/>
                <w:sz w:val="44"/>
                <w:szCs w:val="44"/>
                <w:u w:val="none"/>
              </w:rPr>
              <w:t>pen</w:t>
            </w:r>
          </w:p>
        </w:tc>
        <w:tc>
          <w:tcPr>
            <w:tcW w:w="3061" w:type="dxa"/>
            <w:shd w:val="clear" w:color="auto" w:fill="DEEAF6" w:themeFill="accent5" w:themeFillTint="33"/>
            <w:vAlign w:val="center"/>
          </w:tcPr>
          <w:p w14:paraId="2EE61077" w14:textId="3A2BEADF" w:rsidR="004B4C92" w:rsidRPr="0012412B" w:rsidRDefault="004B4C92" w:rsidP="004A2E6F">
            <w:pPr>
              <w:jc w:val="center"/>
              <w:rPr>
                <w:rStyle w:val="Hyperlink"/>
                <w:rFonts w:ascii="Comic Sans MS" w:hAnsi="Comic Sans MS"/>
                <w:color w:val="auto"/>
                <w:sz w:val="36"/>
                <w:szCs w:val="36"/>
                <w:u w:val="none"/>
              </w:rPr>
            </w:pPr>
            <w:r w:rsidRPr="00BF178F">
              <w:rPr>
                <w:rStyle w:val="Hyperlink"/>
                <w:rFonts w:ascii="Comic Sans MS" w:hAnsi="Comic Sans MS"/>
                <w:color w:val="auto"/>
                <w:sz w:val="40"/>
                <w:u w:val="none"/>
              </w:rPr>
              <w:t>BINGO</w:t>
            </w:r>
          </w:p>
        </w:tc>
      </w:tr>
    </w:tbl>
    <w:p w14:paraId="6E26F3E1" w14:textId="77777777" w:rsidR="004B4C92" w:rsidRDefault="004B4C92"/>
    <w:p w14:paraId="5079F9B8" w14:textId="4C7BBAD7" w:rsidR="007B183B" w:rsidRPr="003B286A" w:rsidRDefault="004B4C92">
      <w:pPr>
        <w:rPr>
          <w:b/>
          <w:bCs/>
        </w:rPr>
      </w:pPr>
      <w:r w:rsidRPr="003B286A">
        <w:rPr>
          <w:b/>
          <w:bCs/>
        </w:rPr>
        <w:t>Card 10</w:t>
      </w:r>
    </w:p>
    <w:tbl>
      <w:tblPr>
        <w:tblStyle w:val="TableGrid"/>
        <w:tblW w:w="9183" w:type="dxa"/>
        <w:tblLook w:val="04A0" w:firstRow="1" w:lastRow="0" w:firstColumn="1" w:lastColumn="0" w:noHBand="0" w:noVBand="1"/>
      </w:tblPr>
      <w:tblGrid>
        <w:gridCol w:w="3061"/>
        <w:gridCol w:w="3061"/>
        <w:gridCol w:w="3061"/>
      </w:tblGrid>
      <w:tr w:rsidR="004B4C92" w:rsidRPr="0012412B" w14:paraId="594DC468" w14:textId="77777777" w:rsidTr="003B286A">
        <w:trPr>
          <w:trHeight w:val="2835"/>
        </w:trPr>
        <w:tc>
          <w:tcPr>
            <w:tcW w:w="3061" w:type="dxa"/>
            <w:vAlign w:val="bottom"/>
          </w:tcPr>
          <w:p w14:paraId="23469BE4" w14:textId="27DF6E7A" w:rsidR="004B4C92" w:rsidRPr="004B4C92" w:rsidRDefault="004B4C92" w:rsidP="004B4C92">
            <w:pPr>
              <w:spacing w:after="240"/>
              <w:jc w:val="center"/>
              <w:rPr>
                <w:rStyle w:val="Hyperlink"/>
                <w:rFonts w:ascii="Comic Sans MS" w:hAnsi="Comic Sans MS"/>
                <w:color w:val="auto"/>
                <w:sz w:val="44"/>
                <w:szCs w:val="44"/>
                <w:u w:val="none"/>
              </w:rPr>
            </w:pPr>
            <w:r w:rsidRPr="004B4C92">
              <w:rPr>
                <w:noProof/>
                <w:sz w:val="44"/>
                <w:szCs w:val="44"/>
              </w:rPr>
              <w:drawing>
                <wp:anchor distT="0" distB="0" distL="114300" distR="114300" simplePos="0" relativeHeight="251822080" behindDoc="0" locked="0" layoutInCell="1" allowOverlap="1" wp14:anchorId="48D3F757" wp14:editId="774AD193">
                  <wp:simplePos x="0" y="0"/>
                  <wp:positionH relativeFrom="column">
                    <wp:posOffset>573405</wp:posOffset>
                  </wp:positionH>
                  <wp:positionV relativeFrom="paragraph">
                    <wp:posOffset>-1112520</wp:posOffset>
                  </wp:positionV>
                  <wp:extent cx="796925" cy="1036320"/>
                  <wp:effectExtent l="38100" t="38100" r="41275" b="30480"/>
                  <wp:wrapNone/>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3" cstate="print">
                            <a:extLst>
                              <a:ext uri="{28A0092B-C50C-407E-A947-70E740481C1C}">
                                <a14:useLocalDpi xmlns:a14="http://schemas.microsoft.com/office/drawing/2010/main" val="0"/>
                              </a:ext>
                            </a:extLst>
                          </a:blip>
                          <a:stretch>
                            <a:fillRect/>
                          </a:stretch>
                        </pic:blipFill>
                        <pic:spPr>
                          <a:xfrm>
                            <a:off x="0" y="0"/>
                            <a:ext cx="796925" cy="1036320"/>
                          </a:xfrm>
                          <a:prstGeom prst="rect">
                            <a:avLst/>
                          </a:prstGeom>
                          <a:ln w="28575">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r w:rsidRPr="004B4C92">
              <w:rPr>
                <w:rStyle w:val="Hyperlink"/>
                <w:rFonts w:ascii="Comic Sans MS" w:hAnsi="Comic Sans MS"/>
                <w:color w:val="auto"/>
                <w:sz w:val="44"/>
                <w:szCs w:val="44"/>
                <w:u w:val="none"/>
              </w:rPr>
              <w:t>workbook</w:t>
            </w:r>
          </w:p>
        </w:tc>
        <w:tc>
          <w:tcPr>
            <w:tcW w:w="3061" w:type="dxa"/>
            <w:vAlign w:val="bottom"/>
          </w:tcPr>
          <w:p w14:paraId="66D72FA0" w14:textId="437C6568" w:rsidR="004B4C92" w:rsidRPr="004B4C92" w:rsidRDefault="004B4C92" w:rsidP="004B4C92">
            <w:pPr>
              <w:spacing w:after="240"/>
              <w:jc w:val="center"/>
              <w:rPr>
                <w:rStyle w:val="Hyperlink"/>
                <w:rFonts w:ascii="Comic Sans MS" w:hAnsi="Comic Sans MS"/>
                <w:color w:val="auto"/>
                <w:sz w:val="44"/>
                <w:szCs w:val="44"/>
                <w:u w:val="none"/>
              </w:rPr>
            </w:pPr>
            <w:r w:rsidRPr="004B4C92">
              <w:rPr>
                <w:noProof/>
                <w:sz w:val="44"/>
                <w:szCs w:val="44"/>
                <w:lang w:eastAsia="en-AU"/>
              </w:rPr>
              <w:drawing>
                <wp:anchor distT="0" distB="0" distL="114300" distR="114300" simplePos="0" relativeHeight="251823104" behindDoc="0" locked="0" layoutInCell="1" allowOverlap="1" wp14:anchorId="3F41959F" wp14:editId="0C56F283">
                  <wp:simplePos x="0" y="0"/>
                  <wp:positionH relativeFrom="column">
                    <wp:posOffset>197485</wp:posOffset>
                  </wp:positionH>
                  <wp:positionV relativeFrom="paragraph">
                    <wp:posOffset>-1355725</wp:posOffset>
                  </wp:positionV>
                  <wp:extent cx="1494155" cy="878205"/>
                  <wp:effectExtent l="0" t="0" r="0" b="0"/>
                  <wp:wrapSquare wrapText="bothSides"/>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1" cstate="print">
                            <a:extLst>
                              <a:ext uri="{28A0092B-C50C-407E-A947-70E740481C1C}">
                                <a14:useLocalDpi xmlns:a14="http://schemas.microsoft.com/office/drawing/2010/main" val="0"/>
                              </a:ext>
                            </a:extLst>
                          </a:blip>
                          <a:srcRect t="21163"/>
                          <a:stretch/>
                        </pic:blipFill>
                        <pic:spPr bwMode="auto">
                          <a:xfrm>
                            <a:off x="0" y="0"/>
                            <a:ext cx="1494155" cy="878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4C92">
              <w:rPr>
                <w:rStyle w:val="Hyperlink"/>
                <w:rFonts w:ascii="Comic Sans MS" w:hAnsi="Comic Sans MS"/>
                <w:color w:val="auto"/>
                <w:sz w:val="44"/>
                <w:szCs w:val="44"/>
                <w:u w:val="none"/>
              </w:rPr>
              <w:t>pencil</w:t>
            </w:r>
          </w:p>
        </w:tc>
        <w:tc>
          <w:tcPr>
            <w:tcW w:w="3061" w:type="dxa"/>
            <w:vAlign w:val="bottom"/>
          </w:tcPr>
          <w:p w14:paraId="1EF287BB" w14:textId="3120C2ED" w:rsidR="004B4C92" w:rsidRPr="004B4C92" w:rsidRDefault="004B4C92" w:rsidP="004B4C92">
            <w:pPr>
              <w:spacing w:after="240"/>
              <w:jc w:val="center"/>
              <w:rPr>
                <w:rStyle w:val="Hyperlink"/>
                <w:rFonts w:ascii="Comic Sans MS" w:hAnsi="Comic Sans MS"/>
                <w:color w:val="auto"/>
                <w:sz w:val="44"/>
                <w:szCs w:val="44"/>
                <w:u w:val="none"/>
              </w:rPr>
            </w:pPr>
            <w:r w:rsidRPr="004B4C92">
              <w:rPr>
                <w:noProof/>
                <w:sz w:val="44"/>
                <w:szCs w:val="44"/>
                <w:lang w:eastAsia="en-AU"/>
              </w:rPr>
              <w:drawing>
                <wp:anchor distT="0" distB="0" distL="114300" distR="114300" simplePos="0" relativeHeight="251826176" behindDoc="0" locked="0" layoutInCell="1" allowOverlap="1" wp14:anchorId="2A16B672" wp14:editId="2FA55482">
                  <wp:simplePos x="0" y="0"/>
                  <wp:positionH relativeFrom="column">
                    <wp:posOffset>426085</wp:posOffset>
                  </wp:positionH>
                  <wp:positionV relativeFrom="paragraph">
                    <wp:posOffset>-960120</wp:posOffset>
                  </wp:positionV>
                  <wp:extent cx="1082040" cy="854710"/>
                  <wp:effectExtent l="0" t="0" r="3810" b="2540"/>
                  <wp:wrapNone/>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cstate="print">
                            <a:extLst>
                              <a:ext uri="{28A0092B-C50C-407E-A947-70E740481C1C}">
                                <a14:useLocalDpi xmlns:a14="http://schemas.microsoft.com/office/drawing/2010/main" val="0"/>
                              </a:ext>
                            </a:extLst>
                          </a:blip>
                          <a:stretch>
                            <a:fillRect/>
                          </a:stretch>
                        </pic:blipFill>
                        <pic:spPr>
                          <a:xfrm>
                            <a:off x="0" y="0"/>
                            <a:ext cx="1082040" cy="854710"/>
                          </a:xfrm>
                          <a:prstGeom prst="rect">
                            <a:avLst/>
                          </a:prstGeom>
                        </pic:spPr>
                      </pic:pic>
                    </a:graphicData>
                  </a:graphic>
                  <wp14:sizeRelH relativeFrom="margin">
                    <wp14:pctWidth>0</wp14:pctWidth>
                  </wp14:sizeRelH>
                  <wp14:sizeRelV relativeFrom="margin">
                    <wp14:pctHeight>0</wp14:pctHeight>
                  </wp14:sizeRelV>
                </wp:anchor>
              </w:drawing>
            </w:r>
            <w:r w:rsidRPr="004B4C92">
              <w:rPr>
                <w:rStyle w:val="Hyperlink"/>
                <w:rFonts w:ascii="Comic Sans MS" w:hAnsi="Comic Sans MS"/>
                <w:color w:val="auto"/>
                <w:sz w:val="44"/>
                <w:szCs w:val="44"/>
                <w:u w:val="none"/>
              </w:rPr>
              <w:t>sharpener</w:t>
            </w:r>
          </w:p>
        </w:tc>
      </w:tr>
      <w:tr w:rsidR="004B4C92" w:rsidRPr="0012412B" w14:paraId="099233A5" w14:textId="77777777" w:rsidTr="003B286A">
        <w:trPr>
          <w:trHeight w:val="2835"/>
        </w:trPr>
        <w:tc>
          <w:tcPr>
            <w:tcW w:w="3061" w:type="dxa"/>
            <w:shd w:val="clear" w:color="auto" w:fill="DEEAF6" w:themeFill="accent5" w:themeFillTint="33"/>
            <w:vAlign w:val="center"/>
          </w:tcPr>
          <w:p w14:paraId="1774C1D2" w14:textId="77777777" w:rsidR="004B4C92" w:rsidRPr="0012412B" w:rsidRDefault="004B4C92" w:rsidP="004A2E6F">
            <w:pPr>
              <w:jc w:val="center"/>
              <w:rPr>
                <w:rStyle w:val="Hyperlink"/>
                <w:rFonts w:ascii="Comic Sans MS" w:hAnsi="Comic Sans MS"/>
                <w:color w:val="auto"/>
                <w:sz w:val="36"/>
                <w:szCs w:val="36"/>
                <w:u w:val="none"/>
              </w:rPr>
            </w:pPr>
            <w:r w:rsidRPr="00BF178F">
              <w:rPr>
                <w:rStyle w:val="Hyperlink"/>
                <w:rFonts w:ascii="Comic Sans MS" w:hAnsi="Comic Sans MS"/>
                <w:color w:val="auto"/>
                <w:sz w:val="40"/>
                <w:u w:val="none"/>
              </w:rPr>
              <w:t>BINGO</w:t>
            </w:r>
          </w:p>
        </w:tc>
        <w:tc>
          <w:tcPr>
            <w:tcW w:w="3061" w:type="dxa"/>
            <w:vAlign w:val="bottom"/>
          </w:tcPr>
          <w:p w14:paraId="327370C3" w14:textId="5D29730E" w:rsidR="004B4C92" w:rsidRPr="004B4C92" w:rsidRDefault="004B4C92" w:rsidP="004B4C92">
            <w:pPr>
              <w:spacing w:after="240"/>
              <w:jc w:val="center"/>
              <w:rPr>
                <w:rStyle w:val="Hyperlink"/>
                <w:rFonts w:ascii="Comic Sans MS" w:hAnsi="Comic Sans MS"/>
                <w:color w:val="auto"/>
                <w:sz w:val="44"/>
                <w:szCs w:val="44"/>
                <w:u w:val="none"/>
              </w:rPr>
            </w:pPr>
            <w:r w:rsidRPr="004B4C92">
              <w:rPr>
                <w:rFonts w:ascii="Comic Sans MS" w:hAnsi="Comic Sans MS"/>
                <w:noProof/>
                <w:sz w:val="44"/>
                <w:szCs w:val="44"/>
              </w:rPr>
              <w:drawing>
                <wp:anchor distT="0" distB="0" distL="114300" distR="114300" simplePos="0" relativeHeight="251828224" behindDoc="0" locked="0" layoutInCell="1" allowOverlap="1" wp14:anchorId="77CF3221" wp14:editId="74A7BEFD">
                  <wp:simplePos x="0" y="0"/>
                  <wp:positionH relativeFrom="column">
                    <wp:posOffset>491490</wp:posOffset>
                  </wp:positionH>
                  <wp:positionV relativeFrom="paragraph">
                    <wp:posOffset>-1168400</wp:posOffset>
                  </wp:positionV>
                  <wp:extent cx="863600" cy="1141730"/>
                  <wp:effectExtent l="0" t="0" r="0" b="1270"/>
                  <wp:wrapNone/>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5" cstate="print">
                            <a:extLst>
                              <a:ext uri="{BEBA8EAE-BF5A-486C-A8C5-ECC9F3942E4B}">
                                <a14:imgProps xmlns:a14="http://schemas.microsoft.com/office/drawing/2010/main">
                                  <a14:imgLayer r:embed="rId376">
                                    <a14:imgEffect>
                                      <a14:artisticPhotocopy/>
                                    </a14:imgEffect>
                                  </a14:imgLayer>
                                </a14:imgProps>
                              </a:ext>
                              <a:ext uri="{28A0092B-C50C-407E-A947-70E740481C1C}">
                                <a14:useLocalDpi xmlns:a14="http://schemas.microsoft.com/office/drawing/2010/main" val="0"/>
                              </a:ext>
                            </a:extLst>
                          </a:blip>
                          <a:srcRect l="24026" t="4002" r="29427" b="9993"/>
                          <a:stretch/>
                        </pic:blipFill>
                        <pic:spPr bwMode="auto">
                          <a:xfrm>
                            <a:off x="0" y="0"/>
                            <a:ext cx="863600" cy="1141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4C92">
              <w:rPr>
                <w:rStyle w:val="Hyperlink"/>
                <w:rFonts w:ascii="Comic Sans MS" w:hAnsi="Comic Sans MS"/>
                <w:color w:val="auto"/>
                <w:sz w:val="44"/>
                <w:szCs w:val="44"/>
                <w:u w:val="none"/>
              </w:rPr>
              <w:t>phone</w:t>
            </w:r>
          </w:p>
        </w:tc>
        <w:tc>
          <w:tcPr>
            <w:tcW w:w="3061" w:type="dxa"/>
            <w:vAlign w:val="bottom"/>
          </w:tcPr>
          <w:p w14:paraId="1C91345A" w14:textId="50E2D8FC" w:rsidR="004B4C92" w:rsidRPr="004B4C92" w:rsidRDefault="004B4C92" w:rsidP="004B4C92">
            <w:pPr>
              <w:spacing w:after="240"/>
              <w:jc w:val="center"/>
              <w:rPr>
                <w:rStyle w:val="Hyperlink"/>
                <w:rFonts w:ascii="Comic Sans MS" w:hAnsi="Comic Sans MS"/>
                <w:color w:val="auto"/>
                <w:sz w:val="44"/>
                <w:szCs w:val="44"/>
                <w:u w:val="none"/>
              </w:rPr>
            </w:pPr>
            <w:r w:rsidRPr="004B4C92">
              <w:rPr>
                <w:rFonts w:ascii="Century Gothic" w:hAnsi="Century Gothic"/>
                <w:noProof/>
                <w:sz w:val="44"/>
                <w:szCs w:val="44"/>
                <w:lang w:eastAsia="en-AU"/>
              </w:rPr>
              <w:drawing>
                <wp:anchor distT="0" distB="0" distL="114300" distR="114300" simplePos="0" relativeHeight="251824128" behindDoc="0" locked="0" layoutInCell="1" allowOverlap="1" wp14:anchorId="35EBC5E9" wp14:editId="7EA233AC">
                  <wp:simplePos x="0" y="0"/>
                  <wp:positionH relativeFrom="column">
                    <wp:posOffset>399415</wp:posOffset>
                  </wp:positionH>
                  <wp:positionV relativeFrom="paragraph">
                    <wp:posOffset>-917575</wp:posOffset>
                  </wp:positionV>
                  <wp:extent cx="1120140" cy="762000"/>
                  <wp:effectExtent l="0" t="0" r="3810" b="0"/>
                  <wp:wrapNone/>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pic:cNvPicPr>
                        </pic:nvPicPr>
                        <pic:blipFill>
                          <a:blip r:embed="rId373" cstate="print">
                            <a:extLst>
                              <a:ext uri="{28A0092B-C50C-407E-A947-70E740481C1C}">
                                <a14:useLocalDpi xmlns:a14="http://schemas.microsoft.com/office/drawing/2010/main" val="0"/>
                              </a:ext>
                            </a:extLst>
                          </a:blip>
                          <a:stretch>
                            <a:fillRect/>
                          </a:stretch>
                        </pic:blipFill>
                        <pic:spPr>
                          <a:xfrm>
                            <a:off x="0" y="0"/>
                            <a:ext cx="1120140" cy="762000"/>
                          </a:xfrm>
                          <a:prstGeom prst="rect">
                            <a:avLst/>
                          </a:prstGeom>
                        </pic:spPr>
                      </pic:pic>
                    </a:graphicData>
                  </a:graphic>
                  <wp14:sizeRelH relativeFrom="margin">
                    <wp14:pctWidth>0</wp14:pctWidth>
                  </wp14:sizeRelH>
                  <wp14:sizeRelV relativeFrom="margin">
                    <wp14:pctHeight>0</wp14:pctHeight>
                  </wp14:sizeRelV>
                </wp:anchor>
              </w:drawing>
            </w:r>
            <w:r w:rsidRPr="004B4C92">
              <w:rPr>
                <w:rStyle w:val="Hyperlink"/>
                <w:rFonts w:ascii="Comic Sans MS" w:hAnsi="Comic Sans MS"/>
                <w:color w:val="auto"/>
                <w:sz w:val="44"/>
                <w:szCs w:val="44"/>
                <w:u w:val="none"/>
              </w:rPr>
              <w:t>rubber</w:t>
            </w:r>
          </w:p>
        </w:tc>
      </w:tr>
    </w:tbl>
    <w:p w14:paraId="280B2ED1" w14:textId="77777777" w:rsidR="007B183B" w:rsidRDefault="007B183B"/>
    <w:p w14:paraId="7D1CD798" w14:textId="6C7D9006" w:rsidR="007B183B" w:rsidRDefault="007B183B">
      <w:r>
        <w:br w:type="page"/>
      </w:r>
    </w:p>
    <w:p w14:paraId="345CAE1F" w14:textId="075D6729" w:rsidR="003221B1" w:rsidRPr="00695A6A" w:rsidRDefault="00B06DA3" w:rsidP="00E44524">
      <w:pPr>
        <w:pStyle w:val="Heading1"/>
        <w:ind w:hanging="720"/>
        <w:rPr>
          <w:sz w:val="36"/>
          <w:szCs w:val="28"/>
        </w:rPr>
      </w:pPr>
      <w:bookmarkStart w:id="32" w:name="_Toc139293009"/>
      <w:r>
        <w:lastRenderedPageBreak/>
        <w:t xml:space="preserve">Speaking - </w:t>
      </w:r>
      <w:r w:rsidR="003221B1">
        <w:t>Follow instructions</w:t>
      </w:r>
      <w:r w:rsidR="00084574">
        <w:t xml:space="preserve">  </w:t>
      </w:r>
      <w:r w:rsidRPr="00695A6A">
        <w:rPr>
          <w:b w:val="0"/>
          <w:bCs w:val="0"/>
          <w:sz w:val="24"/>
          <w:szCs w:val="20"/>
        </w:rPr>
        <w:t>VU22581</w:t>
      </w:r>
      <w:bookmarkEnd w:id="32"/>
    </w:p>
    <w:p w14:paraId="0CF5C0F0" w14:textId="3B99BF2C" w:rsidR="008479AC" w:rsidRDefault="00E44524">
      <w:pPr>
        <w:rPr>
          <w:rFonts w:cstheme="minorHAnsi"/>
          <w:szCs w:val="28"/>
        </w:rPr>
      </w:pPr>
      <w:r>
        <w:rPr>
          <w:noProof/>
        </w:rPr>
        <mc:AlternateContent>
          <mc:Choice Requires="wps">
            <w:drawing>
              <wp:anchor distT="0" distB="0" distL="114300" distR="114300" simplePos="0" relativeHeight="252102656" behindDoc="0" locked="0" layoutInCell="1" allowOverlap="1" wp14:anchorId="4C07FBDF" wp14:editId="440EB3BB">
                <wp:simplePos x="0" y="0"/>
                <wp:positionH relativeFrom="margin">
                  <wp:align>left</wp:align>
                </wp:positionH>
                <wp:positionV relativeFrom="paragraph">
                  <wp:posOffset>194945</wp:posOffset>
                </wp:positionV>
                <wp:extent cx="5737860" cy="4404360"/>
                <wp:effectExtent l="0" t="0" r="15240" b="15240"/>
                <wp:wrapNone/>
                <wp:docPr id="51" name="Text Box 51"/>
                <wp:cNvGraphicFramePr/>
                <a:graphic xmlns:a="http://schemas.openxmlformats.org/drawingml/2006/main">
                  <a:graphicData uri="http://schemas.microsoft.com/office/word/2010/wordprocessingShape">
                    <wps:wsp>
                      <wps:cNvSpPr txBox="1"/>
                      <wps:spPr>
                        <a:xfrm>
                          <a:off x="0" y="0"/>
                          <a:ext cx="5737860" cy="4404360"/>
                        </a:xfrm>
                        <a:prstGeom prst="rect">
                          <a:avLst/>
                        </a:prstGeom>
                        <a:solidFill>
                          <a:srgbClr val="FBFBFB"/>
                        </a:solidFill>
                        <a:ln w="6350">
                          <a:solidFill>
                            <a:prstClr val="black"/>
                          </a:solidFill>
                        </a:ln>
                      </wps:spPr>
                      <wps:txbx>
                        <w:txbxContent>
                          <w:p w14:paraId="6850A39D" w14:textId="77777777" w:rsidR="002822DF" w:rsidRDefault="00E44524" w:rsidP="00E44524">
                            <w:pPr>
                              <w:rPr>
                                <w:b/>
                                <w:bCs/>
                                <w:sz w:val="32"/>
                                <w:szCs w:val="44"/>
                              </w:rPr>
                            </w:pPr>
                            <w:r w:rsidRPr="00C6078B">
                              <w:rPr>
                                <w:b/>
                                <w:bCs/>
                                <w:sz w:val="32"/>
                                <w:szCs w:val="44"/>
                              </w:rPr>
                              <w:t>Classroom i</w:t>
                            </w:r>
                            <w:r>
                              <w:rPr>
                                <w:b/>
                                <w:bCs/>
                                <w:sz w:val="32"/>
                                <w:szCs w:val="44"/>
                              </w:rPr>
                              <w:t>nstructions</w:t>
                            </w:r>
                            <w:r w:rsidRPr="00C6078B">
                              <w:rPr>
                                <w:b/>
                                <w:bCs/>
                                <w:sz w:val="32"/>
                                <w:szCs w:val="44"/>
                              </w:rPr>
                              <w:t xml:space="preserve"> </w:t>
                            </w:r>
                          </w:p>
                          <w:p w14:paraId="3A021A2F" w14:textId="5CD1704B" w:rsidR="002822DF" w:rsidRPr="002822DF" w:rsidRDefault="002822DF" w:rsidP="00165DC1">
                            <w:pPr>
                              <w:pStyle w:val="ListParagraph"/>
                              <w:numPr>
                                <w:ilvl w:val="0"/>
                                <w:numId w:val="57"/>
                              </w:numPr>
                              <w:rPr>
                                <w:b/>
                                <w:bCs/>
                                <w:sz w:val="28"/>
                                <w:szCs w:val="40"/>
                              </w:rPr>
                            </w:pPr>
                            <w:r w:rsidRPr="002822DF">
                              <w:rPr>
                                <w:b/>
                                <w:bCs/>
                                <w:sz w:val="28"/>
                                <w:szCs w:val="40"/>
                              </w:rPr>
                              <w:t>Flash cards</w:t>
                            </w:r>
                            <w:r w:rsidR="00E44524" w:rsidRPr="002822DF">
                              <w:rPr>
                                <w:b/>
                                <w:bCs/>
                                <w:sz w:val="28"/>
                                <w:szCs w:val="40"/>
                              </w:rPr>
                              <w:t xml:space="preserve"> </w:t>
                            </w:r>
                          </w:p>
                          <w:p w14:paraId="69CDDBEA" w14:textId="7E60307C" w:rsidR="002822DF" w:rsidRPr="002822DF" w:rsidRDefault="002822DF" w:rsidP="009C4359">
                            <w:pPr>
                              <w:spacing w:after="0"/>
                              <w:rPr>
                                <w:i/>
                                <w:iCs/>
                              </w:rPr>
                            </w:pPr>
                            <w:r w:rsidRPr="002822DF">
                              <w:t>Create flashcards as new instruction</w:t>
                            </w:r>
                            <w:r w:rsidR="00711676">
                              <w:t>s are</w:t>
                            </w:r>
                            <w:r w:rsidRPr="002822DF">
                              <w:t xml:space="preserve"> introduced. Mime </w:t>
                            </w:r>
                            <w:r>
                              <w:t xml:space="preserve">each instruction and students </w:t>
                            </w:r>
                            <w:r w:rsidR="00015620">
                              <w:t>copy</w:t>
                            </w:r>
                            <w:r>
                              <w:t xml:space="preserve"> the action. Once students are familiar with the instructions, the class can play </w:t>
                            </w:r>
                            <w:r w:rsidRPr="002822DF">
                              <w:rPr>
                                <w:i/>
                                <w:iCs/>
                              </w:rPr>
                              <w:t>Bingo.</w:t>
                            </w:r>
                          </w:p>
                          <w:p w14:paraId="652294C8" w14:textId="77777777" w:rsidR="002822DF" w:rsidRPr="009C4359" w:rsidRDefault="002822DF" w:rsidP="00E44524">
                            <w:pPr>
                              <w:rPr>
                                <w:b/>
                                <w:bCs/>
                                <w:sz w:val="4"/>
                                <w:szCs w:val="10"/>
                              </w:rPr>
                            </w:pPr>
                          </w:p>
                          <w:p w14:paraId="07C55C00" w14:textId="433E7985" w:rsidR="00E44524" w:rsidRPr="002822DF" w:rsidRDefault="00E44524" w:rsidP="00165DC1">
                            <w:pPr>
                              <w:pStyle w:val="ListParagraph"/>
                              <w:numPr>
                                <w:ilvl w:val="0"/>
                                <w:numId w:val="57"/>
                              </w:numPr>
                              <w:rPr>
                                <w:b/>
                                <w:bCs/>
                                <w:sz w:val="28"/>
                                <w:szCs w:val="40"/>
                              </w:rPr>
                            </w:pPr>
                            <w:r w:rsidRPr="002822DF">
                              <w:rPr>
                                <w:b/>
                                <w:bCs/>
                                <w:sz w:val="28"/>
                                <w:szCs w:val="40"/>
                              </w:rPr>
                              <w:t>Bingo</w:t>
                            </w:r>
                          </w:p>
                          <w:p w14:paraId="39673355" w14:textId="77777777" w:rsidR="00E44524" w:rsidRPr="004E53A1" w:rsidRDefault="00E44524" w:rsidP="009C4359">
                            <w:pPr>
                              <w:spacing w:after="0"/>
                              <w:rPr>
                                <w:b/>
                                <w:bCs/>
                                <w:i/>
                                <w:iCs/>
                                <w:szCs w:val="28"/>
                              </w:rPr>
                            </w:pPr>
                            <w:r w:rsidRPr="004E53A1">
                              <w:rPr>
                                <w:b/>
                                <w:bCs/>
                                <w:i/>
                                <w:iCs/>
                                <w:szCs w:val="28"/>
                              </w:rPr>
                              <w:t xml:space="preserve">Preparation: </w:t>
                            </w:r>
                          </w:p>
                          <w:p w14:paraId="47291AB8" w14:textId="1EF63068" w:rsidR="00E44524" w:rsidRPr="004E53A1" w:rsidRDefault="00E44524" w:rsidP="00165DC1">
                            <w:pPr>
                              <w:pStyle w:val="ListParagraph"/>
                              <w:numPr>
                                <w:ilvl w:val="0"/>
                                <w:numId w:val="43"/>
                              </w:numPr>
                              <w:spacing w:after="0"/>
                              <w:rPr>
                                <w:sz w:val="28"/>
                                <w:szCs w:val="28"/>
                              </w:rPr>
                            </w:pPr>
                            <w:r w:rsidRPr="004E53A1">
                              <w:rPr>
                                <w:sz w:val="28"/>
                                <w:szCs w:val="28"/>
                              </w:rPr>
                              <w:t>Cut up the student bingo cards [Print on card and laminate for reuse</w:t>
                            </w:r>
                            <w:r w:rsidR="009D6FCB">
                              <w:rPr>
                                <w:sz w:val="28"/>
                                <w:szCs w:val="28"/>
                              </w:rPr>
                              <w:t>.</w:t>
                            </w:r>
                            <w:r w:rsidRPr="004E53A1">
                              <w:rPr>
                                <w:sz w:val="28"/>
                                <w:szCs w:val="28"/>
                              </w:rPr>
                              <w:t xml:space="preserve">] </w:t>
                            </w:r>
                          </w:p>
                          <w:p w14:paraId="0EF2F2B1" w14:textId="255E0DD6" w:rsidR="00E44524" w:rsidRPr="008F50E1" w:rsidRDefault="00E44524" w:rsidP="00165DC1">
                            <w:pPr>
                              <w:pStyle w:val="ListParagraph"/>
                              <w:numPr>
                                <w:ilvl w:val="0"/>
                                <w:numId w:val="43"/>
                              </w:numPr>
                              <w:spacing w:after="0"/>
                              <w:rPr>
                                <w:sz w:val="24"/>
                                <w:szCs w:val="24"/>
                              </w:rPr>
                            </w:pPr>
                            <w:r w:rsidRPr="004E53A1">
                              <w:rPr>
                                <w:sz w:val="28"/>
                                <w:szCs w:val="28"/>
                              </w:rPr>
                              <w:t xml:space="preserve">Give each student a card and 5 tokens </w:t>
                            </w:r>
                            <w:r w:rsidRPr="008F50E1">
                              <w:rPr>
                                <w:sz w:val="24"/>
                                <w:szCs w:val="24"/>
                              </w:rPr>
                              <w:t>[buttons, pieces of paper</w:t>
                            </w:r>
                            <w:r w:rsidR="008F50E1" w:rsidRPr="008F50E1">
                              <w:rPr>
                                <w:sz w:val="24"/>
                                <w:szCs w:val="24"/>
                              </w:rPr>
                              <w:t>/</w:t>
                            </w:r>
                            <w:r w:rsidRPr="008F50E1">
                              <w:rPr>
                                <w:sz w:val="24"/>
                                <w:szCs w:val="24"/>
                              </w:rPr>
                              <w:t xml:space="preserve">card etc] </w:t>
                            </w:r>
                          </w:p>
                          <w:p w14:paraId="19552EB8" w14:textId="77777777" w:rsidR="00E44524" w:rsidRPr="004E53A1" w:rsidRDefault="00E44524" w:rsidP="00E44524">
                            <w:pPr>
                              <w:spacing w:after="0"/>
                              <w:rPr>
                                <w:b/>
                                <w:bCs/>
                                <w:i/>
                                <w:iCs/>
                              </w:rPr>
                            </w:pPr>
                            <w:r w:rsidRPr="004E53A1">
                              <w:rPr>
                                <w:b/>
                                <w:bCs/>
                                <w:i/>
                                <w:iCs/>
                              </w:rPr>
                              <w:t>Game</w:t>
                            </w:r>
                          </w:p>
                          <w:p w14:paraId="73EE0815" w14:textId="2F01B66B" w:rsidR="00E44524" w:rsidRPr="004E53A1" w:rsidRDefault="00E44524" w:rsidP="00165DC1">
                            <w:pPr>
                              <w:pStyle w:val="ListParagraph"/>
                              <w:numPr>
                                <w:ilvl w:val="0"/>
                                <w:numId w:val="44"/>
                              </w:numPr>
                              <w:spacing w:after="0"/>
                              <w:rPr>
                                <w:sz w:val="28"/>
                                <w:szCs w:val="28"/>
                              </w:rPr>
                            </w:pPr>
                            <w:r w:rsidRPr="004E53A1">
                              <w:rPr>
                                <w:sz w:val="28"/>
                                <w:szCs w:val="28"/>
                              </w:rPr>
                              <w:t>Demonstrate how to play</w:t>
                            </w:r>
                            <w:r w:rsidR="00015620">
                              <w:rPr>
                                <w:sz w:val="28"/>
                                <w:szCs w:val="28"/>
                              </w:rPr>
                              <w:t xml:space="preserve">. Mime </w:t>
                            </w:r>
                            <w:r w:rsidR="00711676">
                              <w:rPr>
                                <w:sz w:val="28"/>
                                <w:szCs w:val="28"/>
                              </w:rPr>
                              <w:t xml:space="preserve">and emphasise the instruction </w:t>
                            </w:r>
                            <w:r w:rsidR="00015620">
                              <w:rPr>
                                <w:sz w:val="28"/>
                                <w:szCs w:val="28"/>
                              </w:rPr>
                              <w:t>verbs</w:t>
                            </w:r>
                            <w:r w:rsidR="00711676">
                              <w:rPr>
                                <w:sz w:val="28"/>
                                <w:szCs w:val="28"/>
                              </w:rPr>
                              <w:t xml:space="preserve"> when reading the instructions.</w:t>
                            </w:r>
                            <w:r w:rsidRPr="004E53A1">
                              <w:rPr>
                                <w:sz w:val="28"/>
                                <w:szCs w:val="28"/>
                              </w:rPr>
                              <w:t xml:space="preserve"> </w:t>
                            </w:r>
                            <w:r w:rsidR="00015620">
                              <w:rPr>
                                <w:sz w:val="28"/>
                                <w:szCs w:val="28"/>
                              </w:rPr>
                              <w:t xml:space="preserve">e.g. </w:t>
                            </w:r>
                            <w:r w:rsidR="00015620" w:rsidRPr="00015620">
                              <w:rPr>
                                <w:b/>
                                <w:bCs/>
                                <w:sz w:val="28"/>
                                <w:szCs w:val="28"/>
                              </w:rPr>
                              <w:t>Sit</w:t>
                            </w:r>
                            <w:r w:rsidR="00015620">
                              <w:rPr>
                                <w:sz w:val="28"/>
                                <w:szCs w:val="28"/>
                              </w:rPr>
                              <w:t xml:space="preserve"> down.</w:t>
                            </w:r>
                          </w:p>
                          <w:p w14:paraId="0DB8F329" w14:textId="3EE707E2" w:rsidR="00E44524" w:rsidRPr="004E53A1" w:rsidRDefault="00711676" w:rsidP="00165DC1">
                            <w:pPr>
                              <w:pStyle w:val="ListParagraph"/>
                              <w:numPr>
                                <w:ilvl w:val="0"/>
                                <w:numId w:val="44"/>
                              </w:numPr>
                              <w:spacing w:after="0"/>
                              <w:rPr>
                                <w:sz w:val="28"/>
                                <w:szCs w:val="28"/>
                              </w:rPr>
                            </w:pPr>
                            <w:r>
                              <w:rPr>
                                <w:sz w:val="28"/>
                                <w:szCs w:val="28"/>
                              </w:rPr>
                              <w:t>Students call</w:t>
                            </w:r>
                            <w:r w:rsidR="00E44524" w:rsidRPr="004E53A1">
                              <w:rPr>
                                <w:sz w:val="28"/>
                                <w:szCs w:val="28"/>
                              </w:rPr>
                              <w:t xml:space="preserve"> out </w:t>
                            </w:r>
                            <w:r w:rsidR="00E44524" w:rsidRPr="004E53A1">
                              <w:rPr>
                                <w:b/>
                                <w:bCs/>
                                <w:i/>
                                <w:iCs/>
                                <w:sz w:val="28"/>
                                <w:szCs w:val="28"/>
                              </w:rPr>
                              <w:t>Bingo</w:t>
                            </w:r>
                            <w:r w:rsidR="00E44524" w:rsidRPr="004E53A1">
                              <w:rPr>
                                <w:sz w:val="28"/>
                                <w:szCs w:val="28"/>
                              </w:rPr>
                              <w:t xml:space="preserve"> when all their </w:t>
                            </w:r>
                            <w:r w:rsidR="002822DF">
                              <w:rPr>
                                <w:sz w:val="28"/>
                                <w:szCs w:val="28"/>
                              </w:rPr>
                              <w:t>instructions</w:t>
                            </w:r>
                            <w:r w:rsidR="00E44524" w:rsidRPr="004E53A1">
                              <w:rPr>
                                <w:sz w:val="28"/>
                                <w:szCs w:val="28"/>
                              </w:rPr>
                              <w:t xml:space="preserve"> are covered.</w:t>
                            </w:r>
                          </w:p>
                          <w:p w14:paraId="0B55242B" w14:textId="6A55FB65" w:rsidR="00E44524" w:rsidRPr="004E53A1" w:rsidRDefault="00E44524" w:rsidP="00165DC1">
                            <w:pPr>
                              <w:pStyle w:val="ListParagraph"/>
                              <w:numPr>
                                <w:ilvl w:val="0"/>
                                <w:numId w:val="44"/>
                              </w:numPr>
                              <w:spacing w:after="0"/>
                              <w:rPr>
                                <w:sz w:val="28"/>
                                <w:szCs w:val="28"/>
                              </w:rPr>
                            </w:pPr>
                            <w:r w:rsidRPr="004E53A1">
                              <w:rPr>
                                <w:sz w:val="28"/>
                                <w:szCs w:val="28"/>
                              </w:rPr>
                              <w:t xml:space="preserve">When first playing the game, hold up flashcards of the pictures and words as you call each </w:t>
                            </w:r>
                            <w:r w:rsidR="002822DF">
                              <w:rPr>
                                <w:sz w:val="28"/>
                                <w:szCs w:val="28"/>
                              </w:rPr>
                              <w:t>instruction</w:t>
                            </w:r>
                            <w:r w:rsidRPr="004E53A1">
                              <w:rPr>
                                <w:sz w:val="28"/>
                                <w:szCs w:val="28"/>
                              </w:rPr>
                              <w:t>. Also, allow students to use the same card for additional games.</w:t>
                            </w:r>
                          </w:p>
                          <w:p w14:paraId="5C5948E8" w14:textId="77777777" w:rsidR="00E44524" w:rsidRPr="0040592F" w:rsidRDefault="00E44524" w:rsidP="00E44524">
                            <w:pPr>
                              <w:pStyle w:val="ListParagraph"/>
                              <w:spacing w:after="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7FBDF" id="Text Box 51" o:spid="_x0000_s1358" type="#_x0000_t202" style="position:absolute;margin-left:0;margin-top:15.35pt;width:451.8pt;height:346.8pt;z-index:252102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wgPAIAAIcEAAAOAAAAZHJzL2Uyb0RvYy54bWysVNtu2zAMfR+wfxD0vti5tjPiFGmKDAOC&#10;tkA69FmW5diYLGqSEjv7+lGyc2m7p2EwIJMifUgekp7ftbUkB2FsBSqlw0FMiVAc8krtUvrjZf3l&#10;lhLrmMqZBCVSehSW3i0+f5o3OhEjKEHmwhAEUTZpdEpL53QSRZaXomZ2AFooNBZgauZQNbsoN6xB&#10;9FpGozieRQ2YXBvgwlq8feiMdBHwi0Jw91QUVjgiU4q5uXCacGb+jBZzluwM02XF+zTYP2RRs0ph&#10;0DPUA3OM7E31AaquuAELhRtwqCMoioqLUANWM4zfVbMtmRahFiTH6jNN9v/B8sfDVj8b4tp7aLGB&#10;npBG28Tipa+nLUzt35gpQTtSeDzTJlpHOF5Ob8Y3tzM0cbRNJvFkjAriRJfPtbHum4CaeCGlBvsS&#10;6GKHjXWd68nFR7Mgq3xdSRkUs8tW0pADwx6u7/3To79xk4o0KZ2Np3FAfmPz2GeITDL+8yMCZisV&#10;Jn2p3kuuzVpS5cjMbHbiJoP8iJQZ6KbJar6uMMCGWffMDI4PUoEr4Z7wKCRgVtBLlJRgfv/t3vtj&#10;V9FKSYPjmFL7a8+MoER+V9jvr0MkFuc3KJPpzQgVc23Jri1qX68A2Rri8mkeRO/v5EksDNSvuDlL&#10;HxVNTHGMnVJ3EleuWxLcPC6Wy+CEE6uZ26it5h7a98YT+9K+MqP7zjocikc4DS5L3jW48/VfKlju&#10;HRRV6L5numO1bwBOe5iffjP9Ol3rwevy/1j8AQAA//8DAFBLAwQUAAYACAAAACEASA56c90AAAAH&#10;AQAADwAAAGRycy9kb3ducmV2LnhtbEyPzU7DMBCE70i8g7VI3KhN06YQ4lQIhLhwafm7uvESR43X&#10;IXab8PZsT3AczWjmm3I9+U4ccYhtIA3XMwUCqQ62pUbD2+vT1Q2ImAxZ0wVCDT8YYV2dn5WmsGGk&#10;DR63qRFcQrEwGlxKfSFlrB16E2ehR2LvKwzeJJZDI+1gRi73nZwrlUtvWuIFZ3p8cFjvtwfPI2Z0&#10;9t1+yn75/fL8uM8Xy49N0PryYrq/A5FwSn9hOOEzOlTMtAsHslF0GvhI0pCpFQh2b1WWg9hpWM0X&#10;GciqlP/5q18AAAD//wMAUEsBAi0AFAAGAAgAAAAhALaDOJL+AAAA4QEAABMAAAAAAAAAAAAAAAAA&#10;AAAAAFtDb250ZW50X1R5cGVzXS54bWxQSwECLQAUAAYACAAAACEAOP0h/9YAAACUAQAACwAAAAAA&#10;AAAAAAAAAAAvAQAAX3JlbHMvLnJlbHNQSwECLQAUAAYACAAAACEAgVw8IDwCAACHBAAADgAAAAAA&#10;AAAAAAAAAAAuAgAAZHJzL2Uyb0RvYy54bWxQSwECLQAUAAYACAAAACEASA56c90AAAAHAQAADwAA&#10;AAAAAAAAAAAAAACWBAAAZHJzL2Rvd25yZXYueG1sUEsFBgAAAAAEAAQA8wAAAKAFAAAAAA==&#10;" fillcolor="#fbfbfb" strokeweight=".5pt">
                <v:textbox>
                  <w:txbxContent>
                    <w:p w14:paraId="6850A39D" w14:textId="77777777" w:rsidR="002822DF" w:rsidRDefault="00E44524" w:rsidP="00E44524">
                      <w:pPr>
                        <w:rPr>
                          <w:b/>
                          <w:bCs/>
                          <w:sz w:val="32"/>
                          <w:szCs w:val="44"/>
                        </w:rPr>
                      </w:pPr>
                      <w:r w:rsidRPr="00C6078B">
                        <w:rPr>
                          <w:b/>
                          <w:bCs/>
                          <w:sz w:val="32"/>
                          <w:szCs w:val="44"/>
                        </w:rPr>
                        <w:t>Classroom i</w:t>
                      </w:r>
                      <w:r>
                        <w:rPr>
                          <w:b/>
                          <w:bCs/>
                          <w:sz w:val="32"/>
                          <w:szCs w:val="44"/>
                        </w:rPr>
                        <w:t>nstructions</w:t>
                      </w:r>
                      <w:r w:rsidRPr="00C6078B">
                        <w:rPr>
                          <w:b/>
                          <w:bCs/>
                          <w:sz w:val="32"/>
                          <w:szCs w:val="44"/>
                        </w:rPr>
                        <w:t xml:space="preserve"> </w:t>
                      </w:r>
                    </w:p>
                    <w:p w14:paraId="3A021A2F" w14:textId="5CD1704B" w:rsidR="002822DF" w:rsidRPr="002822DF" w:rsidRDefault="002822DF" w:rsidP="00165DC1">
                      <w:pPr>
                        <w:pStyle w:val="ListParagraph"/>
                        <w:numPr>
                          <w:ilvl w:val="0"/>
                          <w:numId w:val="57"/>
                        </w:numPr>
                        <w:rPr>
                          <w:b/>
                          <w:bCs/>
                          <w:sz w:val="28"/>
                          <w:szCs w:val="40"/>
                        </w:rPr>
                      </w:pPr>
                      <w:r w:rsidRPr="002822DF">
                        <w:rPr>
                          <w:b/>
                          <w:bCs/>
                          <w:sz w:val="28"/>
                          <w:szCs w:val="40"/>
                        </w:rPr>
                        <w:t>Flash cards</w:t>
                      </w:r>
                      <w:r w:rsidR="00E44524" w:rsidRPr="002822DF">
                        <w:rPr>
                          <w:b/>
                          <w:bCs/>
                          <w:sz w:val="28"/>
                          <w:szCs w:val="40"/>
                        </w:rPr>
                        <w:t xml:space="preserve"> </w:t>
                      </w:r>
                    </w:p>
                    <w:p w14:paraId="69CDDBEA" w14:textId="7E60307C" w:rsidR="002822DF" w:rsidRPr="002822DF" w:rsidRDefault="002822DF" w:rsidP="009C4359">
                      <w:pPr>
                        <w:spacing w:after="0"/>
                        <w:rPr>
                          <w:i/>
                          <w:iCs/>
                        </w:rPr>
                      </w:pPr>
                      <w:r w:rsidRPr="002822DF">
                        <w:t>Create flashcards as new instruction</w:t>
                      </w:r>
                      <w:r w:rsidR="00711676">
                        <w:t>s are</w:t>
                      </w:r>
                      <w:r w:rsidRPr="002822DF">
                        <w:t xml:space="preserve"> introduced. Mime </w:t>
                      </w:r>
                      <w:r>
                        <w:t xml:space="preserve">each instruction and students </w:t>
                      </w:r>
                      <w:r w:rsidR="00015620">
                        <w:t>copy</w:t>
                      </w:r>
                      <w:r>
                        <w:t xml:space="preserve"> the action. Once students are familiar with the instructions, the class can play </w:t>
                      </w:r>
                      <w:r w:rsidRPr="002822DF">
                        <w:rPr>
                          <w:i/>
                          <w:iCs/>
                        </w:rPr>
                        <w:t>Bingo.</w:t>
                      </w:r>
                    </w:p>
                    <w:p w14:paraId="652294C8" w14:textId="77777777" w:rsidR="002822DF" w:rsidRPr="009C4359" w:rsidRDefault="002822DF" w:rsidP="00E44524">
                      <w:pPr>
                        <w:rPr>
                          <w:b/>
                          <w:bCs/>
                          <w:sz w:val="4"/>
                          <w:szCs w:val="10"/>
                        </w:rPr>
                      </w:pPr>
                    </w:p>
                    <w:p w14:paraId="07C55C00" w14:textId="433E7985" w:rsidR="00E44524" w:rsidRPr="002822DF" w:rsidRDefault="00E44524" w:rsidP="00165DC1">
                      <w:pPr>
                        <w:pStyle w:val="ListParagraph"/>
                        <w:numPr>
                          <w:ilvl w:val="0"/>
                          <w:numId w:val="57"/>
                        </w:numPr>
                        <w:rPr>
                          <w:b/>
                          <w:bCs/>
                          <w:sz w:val="28"/>
                          <w:szCs w:val="40"/>
                        </w:rPr>
                      </w:pPr>
                      <w:r w:rsidRPr="002822DF">
                        <w:rPr>
                          <w:b/>
                          <w:bCs/>
                          <w:sz w:val="28"/>
                          <w:szCs w:val="40"/>
                        </w:rPr>
                        <w:t>Bingo</w:t>
                      </w:r>
                    </w:p>
                    <w:p w14:paraId="39673355" w14:textId="77777777" w:rsidR="00E44524" w:rsidRPr="004E53A1" w:rsidRDefault="00E44524" w:rsidP="009C4359">
                      <w:pPr>
                        <w:spacing w:after="0"/>
                        <w:rPr>
                          <w:b/>
                          <w:bCs/>
                          <w:i/>
                          <w:iCs/>
                          <w:szCs w:val="28"/>
                        </w:rPr>
                      </w:pPr>
                      <w:r w:rsidRPr="004E53A1">
                        <w:rPr>
                          <w:b/>
                          <w:bCs/>
                          <w:i/>
                          <w:iCs/>
                          <w:szCs w:val="28"/>
                        </w:rPr>
                        <w:t xml:space="preserve">Preparation: </w:t>
                      </w:r>
                    </w:p>
                    <w:p w14:paraId="47291AB8" w14:textId="1EF63068" w:rsidR="00E44524" w:rsidRPr="004E53A1" w:rsidRDefault="00E44524" w:rsidP="00165DC1">
                      <w:pPr>
                        <w:pStyle w:val="ListParagraph"/>
                        <w:numPr>
                          <w:ilvl w:val="0"/>
                          <w:numId w:val="43"/>
                        </w:numPr>
                        <w:spacing w:after="0"/>
                        <w:rPr>
                          <w:sz w:val="28"/>
                          <w:szCs w:val="28"/>
                        </w:rPr>
                      </w:pPr>
                      <w:r w:rsidRPr="004E53A1">
                        <w:rPr>
                          <w:sz w:val="28"/>
                          <w:szCs w:val="28"/>
                        </w:rPr>
                        <w:t>Cut up the student bingo cards [Print on card and laminate for reuse</w:t>
                      </w:r>
                      <w:r w:rsidR="009D6FCB">
                        <w:rPr>
                          <w:sz w:val="28"/>
                          <w:szCs w:val="28"/>
                        </w:rPr>
                        <w:t>.</w:t>
                      </w:r>
                      <w:r w:rsidRPr="004E53A1">
                        <w:rPr>
                          <w:sz w:val="28"/>
                          <w:szCs w:val="28"/>
                        </w:rPr>
                        <w:t xml:space="preserve">] </w:t>
                      </w:r>
                    </w:p>
                    <w:p w14:paraId="0EF2F2B1" w14:textId="255E0DD6" w:rsidR="00E44524" w:rsidRPr="008F50E1" w:rsidRDefault="00E44524" w:rsidP="00165DC1">
                      <w:pPr>
                        <w:pStyle w:val="ListParagraph"/>
                        <w:numPr>
                          <w:ilvl w:val="0"/>
                          <w:numId w:val="43"/>
                        </w:numPr>
                        <w:spacing w:after="0"/>
                        <w:rPr>
                          <w:sz w:val="24"/>
                          <w:szCs w:val="24"/>
                        </w:rPr>
                      </w:pPr>
                      <w:r w:rsidRPr="004E53A1">
                        <w:rPr>
                          <w:sz w:val="28"/>
                          <w:szCs w:val="28"/>
                        </w:rPr>
                        <w:t xml:space="preserve">Give each student a card and 5 tokens </w:t>
                      </w:r>
                      <w:r w:rsidRPr="008F50E1">
                        <w:rPr>
                          <w:sz w:val="24"/>
                          <w:szCs w:val="24"/>
                        </w:rPr>
                        <w:t>[buttons, pieces of paper</w:t>
                      </w:r>
                      <w:r w:rsidR="008F50E1" w:rsidRPr="008F50E1">
                        <w:rPr>
                          <w:sz w:val="24"/>
                          <w:szCs w:val="24"/>
                        </w:rPr>
                        <w:t>/</w:t>
                      </w:r>
                      <w:r w:rsidRPr="008F50E1">
                        <w:rPr>
                          <w:sz w:val="24"/>
                          <w:szCs w:val="24"/>
                        </w:rPr>
                        <w:t xml:space="preserve">card etc] </w:t>
                      </w:r>
                    </w:p>
                    <w:p w14:paraId="19552EB8" w14:textId="77777777" w:rsidR="00E44524" w:rsidRPr="004E53A1" w:rsidRDefault="00E44524" w:rsidP="00E44524">
                      <w:pPr>
                        <w:spacing w:after="0"/>
                        <w:rPr>
                          <w:b/>
                          <w:bCs/>
                          <w:i/>
                          <w:iCs/>
                        </w:rPr>
                      </w:pPr>
                      <w:r w:rsidRPr="004E53A1">
                        <w:rPr>
                          <w:b/>
                          <w:bCs/>
                          <w:i/>
                          <w:iCs/>
                        </w:rPr>
                        <w:t>Game</w:t>
                      </w:r>
                    </w:p>
                    <w:p w14:paraId="73EE0815" w14:textId="2F01B66B" w:rsidR="00E44524" w:rsidRPr="004E53A1" w:rsidRDefault="00E44524" w:rsidP="00165DC1">
                      <w:pPr>
                        <w:pStyle w:val="ListParagraph"/>
                        <w:numPr>
                          <w:ilvl w:val="0"/>
                          <w:numId w:val="44"/>
                        </w:numPr>
                        <w:spacing w:after="0"/>
                        <w:rPr>
                          <w:sz w:val="28"/>
                          <w:szCs w:val="28"/>
                        </w:rPr>
                      </w:pPr>
                      <w:r w:rsidRPr="004E53A1">
                        <w:rPr>
                          <w:sz w:val="28"/>
                          <w:szCs w:val="28"/>
                        </w:rPr>
                        <w:t>Demonstrate how to play</w:t>
                      </w:r>
                      <w:r w:rsidR="00015620">
                        <w:rPr>
                          <w:sz w:val="28"/>
                          <w:szCs w:val="28"/>
                        </w:rPr>
                        <w:t xml:space="preserve">. Mime </w:t>
                      </w:r>
                      <w:r w:rsidR="00711676">
                        <w:rPr>
                          <w:sz w:val="28"/>
                          <w:szCs w:val="28"/>
                        </w:rPr>
                        <w:t xml:space="preserve">and emphasise the instruction </w:t>
                      </w:r>
                      <w:r w:rsidR="00015620">
                        <w:rPr>
                          <w:sz w:val="28"/>
                          <w:szCs w:val="28"/>
                        </w:rPr>
                        <w:t>verbs</w:t>
                      </w:r>
                      <w:r w:rsidR="00711676">
                        <w:rPr>
                          <w:sz w:val="28"/>
                          <w:szCs w:val="28"/>
                        </w:rPr>
                        <w:t xml:space="preserve"> when reading the instructions.</w:t>
                      </w:r>
                      <w:r w:rsidRPr="004E53A1">
                        <w:rPr>
                          <w:sz w:val="28"/>
                          <w:szCs w:val="28"/>
                        </w:rPr>
                        <w:t xml:space="preserve"> </w:t>
                      </w:r>
                      <w:r w:rsidR="00015620">
                        <w:rPr>
                          <w:sz w:val="28"/>
                          <w:szCs w:val="28"/>
                        </w:rPr>
                        <w:t xml:space="preserve">e.g. </w:t>
                      </w:r>
                      <w:r w:rsidR="00015620" w:rsidRPr="00015620">
                        <w:rPr>
                          <w:b/>
                          <w:bCs/>
                          <w:sz w:val="28"/>
                          <w:szCs w:val="28"/>
                        </w:rPr>
                        <w:t>Sit</w:t>
                      </w:r>
                      <w:r w:rsidR="00015620">
                        <w:rPr>
                          <w:sz w:val="28"/>
                          <w:szCs w:val="28"/>
                        </w:rPr>
                        <w:t xml:space="preserve"> down.</w:t>
                      </w:r>
                    </w:p>
                    <w:p w14:paraId="0DB8F329" w14:textId="3EE707E2" w:rsidR="00E44524" w:rsidRPr="004E53A1" w:rsidRDefault="00711676" w:rsidP="00165DC1">
                      <w:pPr>
                        <w:pStyle w:val="ListParagraph"/>
                        <w:numPr>
                          <w:ilvl w:val="0"/>
                          <w:numId w:val="44"/>
                        </w:numPr>
                        <w:spacing w:after="0"/>
                        <w:rPr>
                          <w:sz w:val="28"/>
                          <w:szCs w:val="28"/>
                        </w:rPr>
                      </w:pPr>
                      <w:r>
                        <w:rPr>
                          <w:sz w:val="28"/>
                          <w:szCs w:val="28"/>
                        </w:rPr>
                        <w:t>Students call</w:t>
                      </w:r>
                      <w:r w:rsidR="00E44524" w:rsidRPr="004E53A1">
                        <w:rPr>
                          <w:sz w:val="28"/>
                          <w:szCs w:val="28"/>
                        </w:rPr>
                        <w:t xml:space="preserve"> out </w:t>
                      </w:r>
                      <w:r w:rsidR="00E44524" w:rsidRPr="004E53A1">
                        <w:rPr>
                          <w:b/>
                          <w:bCs/>
                          <w:i/>
                          <w:iCs/>
                          <w:sz w:val="28"/>
                          <w:szCs w:val="28"/>
                        </w:rPr>
                        <w:t>Bingo</w:t>
                      </w:r>
                      <w:r w:rsidR="00E44524" w:rsidRPr="004E53A1">
                        <w:rPr>
                          <w:sz w:val="28"/>
                          <w:szCs w:val="28"/>
                        </w:rPr>
                        <w:t xml:space="preserve"> when all their </w:t>
                      </w:r>
                      <w:r w:rsidR="002822DF">
                        <w:rPr>
                          <w:sz w:val="28"/>
                          <w:szCs w:val="28"/>
                        </w:rPr>
                        <w:t>instructions</w:t>
                      </w:r>
                      <w:r w:rsidR="00E44524" w:rsidRPr="004E53A1">
                        <w:rPr>
                          <w:sz w:val="28"/>
                          <w:szCs w:val="28"/>
                        </w:rPr>
                        <w:t xml:space="preserve"> are covered.</w:t>
                      </w:r>
                    </w:p>
                    <w:p w14:paraId="0B55242B" w14:textId="6A55FB65" w:rsidR="00E44524" w:rsidRPr="004E53A1" w:rsidRDefault="00E44524" w:rsidP="00165DC1">
                      <w:pPr>
                        <w:pStyle w:val="ListParagraph"/>
                        <w:numPr>
                          <w:ilvl w:val="0"/>
                          <w:numId w:val="44"/>
                        </w:numPr>
                        <w:spacing w:after="0"/>
                        <w:rPr>
                          <w:sz w:val="28"/>
                          <w:szCs w:val="28"/>
                        </w:rPr>
                      </w:pPr>
                      <w:r w:rsidRPr="004E53A1">
                        <w:rPr>
                          <w:sz w:val="28"/>
                          <w:szCs w:val="28"/>
                        </w:rPr>
                        <w:t xml:space="preserve">When first playing the game, hold up flashcards of the pictures and words as you call each </w:t>
                      </w:r>
                      <w:r w:rsidR="002822DF">
                        <w:rPr>
                          <w:sz w:val="28"/>
                          <w:szCs w:val="28"/>
                        </w:rPr>
                        <w:t>instruction</w:t>
                      </w:r>
                      <w:r w:rsidRPr="004E53A1">
                        <w:rPr>
                          <w:sz w:val="28"/>
                          <w:szCs w:val="28"/>
                        </w:rPr>
                        <w:t>. Also, allow students to use the same card for additional games.</w:t>
                      </w:r>
                    </w:p>
                    <w:p w14:paraId="5C5948E8" w14:textId="77777777" w:rsidR="00E44524" w:rsidRPr="0040592F" w:rsidRDefault="00E44524" w:rsidP="00E44524">
                      <w:pPr>
                        <w:pStyle w:val="ListParagraph"/>
                        <w:spacing w:after="0"/>
                        <w:rPr>
                          <w:sz w:val="28"/>
                          <w:szCs w:val="28"/>
                        </w:rPr>
                      </w:pPr>
                    </w:p>
                  </w:txbxContent>
                </v:textbox>
                <w10:wrap anchorx="margin"/>
              </v:shape>
            </w:pict>
          </mc:Fallback>
        </mc:AlternateContent>
      </w:r>
    </w:p>
    <w:p w14:paraId="227DE29A" w14:textId="68E1DAF4" w:rsidR="008479AC" w:rsidRDefault="008479AC">
      <w:pPr>
        <w:rPr>
          <w:rFonts w:cstheme="minorHAnsi"/>
          <w:szCs w:val="28"/>
        </w:rPr>
      </w:pPr>
    </w:p>
    <w:p w14:paraId="6A289477" w14:textId="77777777" w:rsidR="008479AC" w:rsidRDefault="008479AC">
      <w:pPr>
        <w:rPr>
          <w:rFonts w:cstheme="minorHAnsi"/>
          <w:szCs w:val="28"/>
        </w:rPr>
      </w:pPr>
    </w:p>
    <w:p w14:paraId="3F26E183" w14:textId="77777777" w:rsidR="008479AC" w:rsidRDefault="008479AC">
      <w:pPr>
        <w:rPr>
          <w:rFonts w:cstheme="minorHAnsi"/>
          <w:szCs w:val="28"/>
        </w:rPr>
      </w:pPr>
    </w:p>
    <w:p w14:paraId="706B0A28" w14:textId="77777777" w:rsidR="008479AC" w:rsidRDefault="008479AC">
      <w:pPr>
        <w:rPr>
          <w:rFonts w:cstheme="minorHAnsi"/>
          <w:szCs w:val="28"/>
        </w:rPr>
      </w:pPr>
    </w:p>
    <w:p w14:paraId="01BD4ECE" w14:textId="77777777" w:rsidR="008479AC" w:rsidRDefault="008479AC">
      <w:pPr>
        <w:rPr>
          <w:rFonts w:cstheme="minorHAnsi"/>
          <w:szCs w:val="28"/>
        </w:rPr>
      </w:pPr>
    </w:p>
    <w:p w14:paraId="4504A8E6" w14:textId="77777777" w:rsidR="008479AC" w:rsidRDefault="008479AC">
      <w:pPr>
        <w:rPr>
          <w:rFonts w:cstheme="minorHAnsi"/>
          <w:szCs w:val="28"/>
        </w:rPr>
      </w:pPr>
    </w:p>
    <w:p w14:paraId="7A8C4327" w14:textId="77777777" w:rsidR="008479AC" w:rsidRDefault="008479AC">
      <w:pPr>
        <w:rPr>
          <w:rFonts w:cstheme="minorHAnsi"/>
          <w:szCs w:val="28"/>
        </w:rPr>
      </w:pPr>
    </w:p>
    <w:p w14:paraId="7EA3EC61" w14:textId="77777777" w:rsidR="008479AC" w:rsidRDefault="008479AC">
      <w:pPr>
        <w:rPr>
          <w:rFonts w:cstheme="minorHAnsi"/>
          <w:szCs w:val="28"/>
        </w:rPr>
      </w:pPr>
    </w:p>
    <w:p w14:paraId="0F00B8DB" w14:textId="7ACC442D" w:rsidR="008479AC" w:rsidRDefault="008479AC">
      <w:pPr>
        <w:rPr>
          <w:rFonts w:cstheme="minorHAnsi"/>
          <w:szCs w:val="28"/>
        </w:rPr>
      </w:pPr>
    </w:p>
    <w:p w14:paraId="09607D58" w14:textId="55B54A58" w:rsidR="002822DF" w:rsidRDefault="002822DF">
      <w:pPr>
        <w:rPr>
          <w:rFonts w:cstheme="minorHAnsi"/>
          <w:szCs w:val="28"/>
        </w:rPr>
      </w:pPr>
    </w:p>
    <w:p w14:paraId="26F206B5" w14:textId="2DF82772" w:rsidR="002822DF" w:rsidRDefault="002822DF">
      <w:pPr>
        <w:rPr>
          <w:rFonts w:cstheme="minorHAnsi"/>
          <w:szCs w:val="28"/>
        </w:rPr>
      </w:pPr>
    </w:p>
    <w:p w14:paraId="240E0427" w14:textId="48C20770" w:rsidR="002822DF" w:rsidRDefault="002822DF">
      <w:pPr>
        <w:rPr>
          <w:rFonts w:cstheme="minorHAnsi"/>
          <w:szCs w:val="28"/>
        </w:rPr>
      </w:pPr>
    </w:p>
    <w:p w14:paraId="56A4212A" w14:textId="71991B0D" w:rsidR="002822DF" w:rsidRDefault="002822DF">
      <w:pPr>
        <w:rPr>
          <w:rFonts w:cstheme="minorHAnsi"/>
          <w:szCs w:val="28"/>
        </w:rPr>
      </w:pPr>
    </w:p>
    <w:p w14:paraId="19AFB6EA" w14:textId="1C8060EE" w:rsidR="002822DF" w:rsidRPr="008F50E1" w:rsidRDefault="008F50E1">
      <w:pPr>
        <w:rPr>
          <w:rFonts w:cstheme="minorHAnsi"/>
          <w:b/>
          <w:bCs/>
          <w:szCs w:val="28"/>
        </w:rPr>
      </w:pPr>
      <w:bookmarkStart w:id="33" w:name="_Hlk130881245"/>
      <w:r w:rsidRPr="008F50E1">
        <w:rPr>
          <w:rFonts w:cstheme="minorHAnsi"/>
          <w:b/>
          <w:bCs/>
          <w:szCs w:val="28"/>
        </w:rPr>
        <w:t xml:space="preserve">Master Sheet for </w:t>
      </w:r>
      <w:r w:rsidR="000078F6">
        <w:rPr>
          <w:rFonts w:cstheme="minorHAnsi"/>
          <w:b/>
          <w:bCs/>
          <w:szCs w:val="28"/>
        </w:rPr>
        <w:t xml:space="preserve">Instructions </w:t>
      </w:r>
      <w:r w:rsidRPr="008F50E1">
        <w:rPr>
          <w:rFonts w:cstheme="minorHAnsi"/>
          <w:b/>
          <w:bCs/>
          <w:szCs w:val="28"/>
        </w:rPr>
        <w:t>Bingo.</w:t>
      </w:r>
    </w:p>
    <w:tbl>
      <w:tblPr>
        <w:tblStyle w:val="TableGrid"/>
        <w:tblW w:w="0" w:type="auto"/>
        <w:tblLook w:val="04A0" w:firstRow="1" w:lastRow="0" w:firstColumn="1" w:lastColumn="0" w:noHBand="0" w:noVBand="1"/>
      </w:tblPr>
      <w:tblGrid>
        <w:gridCol w:w="2194"/>
        <w:gridCol w:w="2195"/>
        <w:gridCol w:w="2195"/>
        <w:gridCol w:w="2195"/>
      </w:tblGrid>
      <w:tr w:rsidR="009C4359" w:rsidRPr="00C6078B" w14:paraId="1D9A754B" w14:textId="77777777" w:rsidTr="009C4359">
        <w:trPr>
          <w:trHeight w:val="1814"/>
        </w:trPr>
        <w:tc>
          <w:tcPr>
            <w:tcW w:w="2194" w:type="dxa"/>
            <w:vAlign w:val="center"/>
          </w:tcPr>
          <w:p w14:paraId="4FEA69D0" w14:textId="619E747D" w:rsidR="009C4359" w:rsidRPr="003B286A" w:rsidRDefault="009C4359" w:rsidP="009C4359">
            <w:pPr>
              <w:spacing w:before="240"/>
              <w:jc w:val="center"/>
              <w:rPr>
                <w:rFonts w:ascii="Comic Sans MS" w:hAnsi="Comic Sans MS"/>
                <w:sz w:val="36"/>
                <w:szCs w:val="36"/>
              </w:rPr>
            </w:pPr>
            <w:r>
              <w:rPr>
                <w:rFonts w:ascii="Comic Sans MS" w:hAnsi="Comic Sans MS"/>
                <w:sz w:val="36"/>
                <w:szCs w:val="36"/>
              </w:rPr>
              <w:t>Sit down</w:t>
            </w:r>
          </w:p>
        </w:tc>
        <w:tc>
          <w:tcPr>
            <w:tcW w:w="2195" w:type="dxa"/>
            <w:vAlign w:val="center"/>
          </w:tcPr>
          <w:p w14:paraId="6EEA356A" w14:textId="16E7D7AC" w:rsidR="009C4359" w:rsidRPr="003B286A" w:rsidRDefault="009C4359" w:rsidP="009C4359">
            <w:pPr>
              <w:spacing w:before="240"/>
              <w:jc w:val="center"/>
              <w:rPr>
                <w:rFonts w:ascii="Comic Sans MS" w:hAnsi="Comic Sans MS"/>
                <w:sz w:val="36"/>
                <w:szCs w:val="36"/>
              </w:rPr>
            </w:pPr>
            <w:r>
              <w:rPr>
                <w:rFonts w:ascii="Comic Sans MS" w:hAnsi="Comic Sans MS"/>
                <w:sz w:val="36"/>
                <w:szCs w:val="36"/>
              </w:rPr>
              <w:t>Stand up</w:t>
            </w:r>
          </w:p>
        </w:tc>
        <w:tc>
          <w:tcPr>
            <w:tcW w:w="2195" w:type="dxa"/>
            <w:vAlign w:val="center"/>
          </w:tcPr>
          <w:p w14:paraId="2A101015" w14:textId="5749A96A" w:rsidR="009C4359" w:rsidRPr="003B286A" w:rsidRDefault="009C4359" w:rsidP="009C4359">
            <w:pPr>
              <w:spacing w:before="240"/>
              <w:jc w:val="center"/>
              <w:rPr>
                <w:rFonts w:ascii="Comic Sans MS" w:hAnsi="Comic Sans MS"/>
                <w:sz w:val="36"/>
                <w:szCs w:val="36"/>
              </w:rPr>
            </w:pPr>
            <w:r>
              <w:rPr>
                <w:rFonts w:ascii="Comic Sans MS" w:hAnsi="Comic Sans MS"/>
                <w:sz w:val="36"/>
                <w:szCs w:val="36"/>
              </w:rPr>
              <w:t>Open your book</w:t>
            </w:r>
          </w:p>
        </w:tc>
        <w:tc>
          <w:tcPr>
            <w:tcW w:w="2195" w:type="dxa"/>
            <w:vAlign w:val="center"/>
          </w:tcPr>
          <w:p w14:paraId="4545B0BF" w14:textId="3FF52FBC" w:rsidR="009C4359" w:rsidRPr="003B286A" w:rsidRDefault="009C4359" w:rsidP="009C4359">
            <w:pPr>
              <w:spacing w:before="240"/>
              <w:jc w:val="center"/>
              <w:rPr>
                <w:rFonts w:ascii="Comic Sans MS" w:hAnsi="Comic Sans MS"/>
                <w:sz w:val="36"/>
                <w:szCs w:val="36"/>
              </w:rPr>
            </w:pPr>
            <w:r>
              <w:rPr>
                <w:rFonts w:ascii="Comic Sans MS" w:hAnsi="Comic Sans MS"/>
                <w:sz w:val="36"/>
                <w:szCs w:val="36"/>
              </w:rPr>
              <w:t>Close your book</w:t>
            </w:r>
          </w:p>
        </w:tc>
      </w:tr>
      <w:tr w:rsidR="009C4359" w:rsidRPr="00C6078B" w14:paraId="72520BA2" w14:textId="77777777" w:rsidTr="009C4359">
        <w:trPr>
          <w:trHeight w:val="1814"/>
        </w:trPr>
        <w:tc>
          <w:tcPr>
            <w:tcW w:w="2194" w:type="dxa"/>
            <w:vAlign w:val="center"/>
          </w:tcPr>
          <w:p w14:paraId="499272EC" w14:textId="3C350C2D" w:rsidR="009C4359" w:rsidRPr="003B286A" w:rsidRDefault="009C4359" w:rsidP="009C4359">
            <w:pPr>
              <w:spacing w:before="240"/>
              <w:jc w:val="center"/>
              <w:rPr>
                <w:rFonts w:ascii="Comic Sans MS" w:hAnsi="Comic Sans MS"/>
                <w:sz w:val="36"/>
                <w:szCs w:val="36"/>
              </w:rPr>
            </w:pPr>
            <w:r>
              <w:rPr>
                <w:rFonts w:ascii="Comic Sans MS" w:hAnsi="Comic Sans MS"/>
                <w:sz w:val="36"/>
                <w:szCs w:val="36"/>
              </w:rPr>
              <w:t>Look at the board</w:t>
            </w:r>
          </w:p>
        </w:tc>
        <w:tc>
          <w:tcPr>
            <w:tcW w:w="2195" w:type="dxa"/>
            <w:vAlign w:val="center"/>
          </w:tcPr>
          <w:p w14:paraId="124F95D0" w14:textId="5A20DBC2" w:rsidR="009C4359" w:rsidRPr="003B286A" w:rsidRDefault="009C4359" w:rsidP="009C4359">
            <w:pPr>
              <w:spacing w:before="240"/>
              <w:jc w:val="center"/>
              <w:rPr>
                <w:rFonts w:ascii="Comic Sans MS" w:hAnsi="Comic Sans MS"/>
                <w:sz w:val="36"/>
                <w:szCs w:val="36"/>
              </w:rPr>
            </w:pPr>
            <w:r>
              <w:rPr>
                <w:rFonts w:ascii="Comic Sans MS" w:hAnsi="Comic Sans MS"/>
                <w:sz w:val="36"/>
                <w:szCs w:val="36"/>
              </w:rPr>
              <w:t>Listen</w:t>
            </w:r>
          </w:p>
        </w:tc>
        <w:tc>
          <w:tcPr>
            <w:tcW w:w="2195" w:type="dxa"/>
            <w:vAlign w:val="center"/>
          </w:tcPr>
          <w:p w14:paraId="12330A62" w14:textId="398F7915" w:rsidR="009C4359" w:rsidRPr="003B286A" w:rsidRDefault="005B774C" w:rsidP="009C4359">
            <w:pPr>
              <w:spacing w:before="240"/>
              <w:jc w:val="center"/>
              <w:rPr>
                <w:rFonts w:ascii="Comic Sans MS" w:hAnsi="Comic Sans MS"/>
                <w:sz w:val="36"/>
                <w:szCs w:val="36"/>
              </w:rPr>
            </w:pPr>
            <w:r>
              <w:rPr>
                <w:rFonts w:ascii="Comic Sans MS" w:hAnsi="Comic Sans MS"/>
                <w:sz w:val="36"/>
                <w:szCs w:val="36"/>
              </w:rPr>
              <w:t>Tick</w:t>
            </w:r>
          </w:p>
        </w:tc>
        <w:tc>
          <w:tcPr>
            <w:tcW w:w="2195" w:type="dxa"/>
            <w:vAlign w:val="center"/>
          </w:tcPr>
          <w:p w14:paraId="4B21FF75" w14:textId="2020DE35" w:rsidR="009C4359" w:rsidRPr="003B286A" w:rsidRDefault="009C4359" w:rsidP="009C4359">
            <w:pPr>
              <w:spacing w:before="240"/>
              <w:jc w:val="center"/>
              <w:rPr>
                <w:rFonts w:ascii="Comic Sans MS" w:hAnsi="Comic Sans MS"/>
                <w:sz w:val="36"/>
                <w:szCs w:val="36"/>
              </w:rPr>
            </w:pPr>
            <w:r>
              <w:rPr>
                <w:rFonts w:ascii="Comic Sans MS" w:hAnsi="Comic Sans MS"/>
                <w:sz w:val="36"/>
                <w:szCs w:val="36"/>
              </w:rPr>
              <w:t>Point</w:t>
            </w:r>
          </w:p>
        </w:tc>
      </w:tr>
      <w:tr w:rsidR="009C4359" w:rsidRPr="00C6078B" w14:paraId="66A51764" w14:textId="77777777" w:rsidTr="009C4359">
        <w:trPr>
          <w:trHeight w:val="1814"/>
        </w:trPr>
        <w:tc>
          <w:tcPr>
            <w:tcW w:w="2194" w:type="dxa"/>
            <w:vAlign w:val="center"/>
          </w:tcPr>
          <w:p w14:paraId="4904A188" w14:textId="27F95E70" w:rsidR="009C4359" w:rsidRPr="003B286A" w:rsidRDefault="009C4359" w:rsidP="009C4359">
            <w:pPr>
              <w:spacing w:before="240"/>
              <w:jc w:val="center"/>
              <w:rPr>
                <w:rFonts w:ascii="Comic Sans MS" w:hAnsi="Comic Sans MS"/>
                <w:sz w:val="36"/>
                <w:szCs w:val="36"/>
              </w:rPr>
            </w:pPr>
            <w:r>
              <w:rPr>
                <w:rFonts w:ascii="Comic Sans MS" w:hAnsi="Comic Sans MS"/>
                <w:sz w:val="36"/>
                <w:szCs w:val="36"/>
              </w:rPr>
              <w:t>Say</w:t>
            </w:r>
          </w:p>
        </w:tc>
        <w:tc>
          <w:tcPr>
            <w:tcW w:w="2195" w:type="dxa"/>
            <w:vAlign w:val="center"/>
          </w:tcPr>
          <w:p w14:paraId="51B5C20F" w14:textId="24A8B798" w:rsidR="009C4359" w:rsidRPr="003B286A" w:rsidRDefault="009C4359" w:rsidP="009C4359">
            <w:pPr>
              <w:spacing w:before="240"/>
              <w:jc w:val="center"/>
              <w:rPr>
                <w:rFonts w:ascii="Comic Sans MS" w:hAnsi="Comic Sans MS"/>
                <w:sz w:val="36"/>
                <w:szCs w:val="36"/>
              </w:rPr>
            </w:pPr>
            <w:r>
              <w:rPr>
                <w:rFonts w:ascii="Comic Sans MS" w:hAnsi="Comic Sans MS"/>
                <w:sz w:val="36"/>
                <w:szCs w:val="36"/>
              </w:rPr>
              <w:t>Listen and repeat</w:t>
            </w:r>
          </w:p>
        </w:tc>
        <w:tc>
          <w:tcPr>
            <w:tcW w:w="2195" w:type="dxa"/>
            <w:vAlign w:val="center"/>
          </w:tcPr>
          <w:p w14:paraId="44E2A99E" w14:textId="779811F0" w:rsidR="009C4359" w:rsidRPr="003B286A" w:rsidRDefault="009C4359" w:rsidP="009C4359">
            <w:pPr>
              <w:spacing w:before="240"/>
              <w:jc w:val="center"/>
              <w:rPr>
                <w:rFonts w:ascii="Comic Sans MS" w:hAnsi="Comic Sans MS"/>
                <w:sz w:val="36"/>
                <w:szCs w:val="36"/>
              </w:rPr>
            </w:pPr>
            <w:r>
              <w:rPr>
                <w:rFonts w:ascii="Comic Sans MS" w:hAnsi="Comic Sans MS"/>
                <w:sz w:val="36"/>
                <w:szCs w:val="36"/>
              </w:rPr>
              <w:t>Clap</w:t>
            </w:r>
          </w:p>
        </w:tc>
        <w:tc>
          <w:tcPr>
            <w:tcW w:w="2195" w:type="dxa"/>
            <w:vAlign w:val="center"/>
          </w:tcPr>
          <w:p w14:paraId="4691E904" w14:textId="7A58B405" w:rsidR="009C4359" w:rsidRPr="003B286A" w:rsidRDefault="0044763D" w:rsidP="009C4359">
            <w:pPr>
              <w:spacing w:before="240"/>
              <w:jc w:val="center"/>
              <w:rPr>
                <w:rFonts w:ascii="Comic Sans MS" w:hAnsi="Comic Sans MS"/>
                <w:sz w:val="36"/>
                <w:szCs w:val="36"/>
              </w:rPr>
            </w:pPr>
            <w:r>
              <w:rPr>
                <w:rFonts w:ascii="Comic Sans MS" w:hAnsi="Comic Sans MS"/>
                <w:sz w:val="36"/>
                <w:szCs w:val="36"/>
              </w:rPr>
              <w:t>Copy</w:t>
            </w:r>
          </w:p>
        </w:tc>
      </w:tr>
    </w:tbl>
    <w:p w14:paraId="79873BA3" w14:textId="39E38AC6" w:rsidR="002822DF" w:rsidRDefault="009C4359">
      <w:pPr>
        <w:rPr>
          <w:rFonts w:cstheme="minorHAnsi"/>
          <w:szCs w:val="28"/>
        </w:rPr>
      </w:pPr>
      <w:r>
        <w:rPr>
          <w:rFonts w:cstheme="minorHAnsi"/>
          <w:szCs w:val="28"/>
        </w:rPr>
        <w:br w:type="page"/>
      </w:r>
    </w:p>
    <w:tbl>
      <w:tblPr>
        <w:tblStyle w:val="TableGrid"/>
        <w:tblpPr w:leftFromText="180" w:rightFromText="180" w:vertAnchor="page" w:horzAnchor="margin" w:tblpY="1666"/>
        <w:tblW w:w="907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4535"/>
        <w:gridCol w:w="4535"/>
      </w:tblGrid>
      <w:tr w:rsidR="002822DF" w14:paraId="29769647" w14:textId="77777777" w:rsidTr="00D94248">
        <w:trPr>
          <w:trHeight w:val="3061"/>
        </w:trPr>
        <w:tc>
          <w:tcPr>
            <w:tcW w:w="4535" w:type="dxa"/>
            <w:vAlign w:val="center"/>
          </w:tcPr>
          <w:bookmarkEnd w:id="33"/>
          <w:p w14:paraId="3DEFEAF4" w14:textId="68B30568" w:rsidR="002822DF" w:rsidRPr="00D52853" w:rsidRDefault="00D94248" w:rsidP="00027991">
            <w:pPr>
              <w:jc w:val="center"/>
              <w:rPr>
                <w:rFonts w:ascii="Comic Sans MS" w:hAnsi="Comic Sans MS"/>
                <w:sz w:val="72"/>
                <w:szCs w:val="72"/>
              </w:rPr>
            </w:pPr>
            <w:r>
              <w:rPr>
                <w:noProof/>
              </w:rPr>
              <w:lastRenderedPageBreak/>
              <w:drawing>
                <wp:anchor distT="0" distB="0" distL="114300" distR="114300" simplePos="0" relativeHeight="252113920" behindDoc="0" locked="0" layoutInCell="1" allowOverlap="1" wp14:anchorId="36E35706" wp14:editId="0311F131">
                  <wp:simplePos x="0" y="0"/>
                  <wp:positionH relativeFrom="column">
                    <wp:posOffset>724535</wp:posOffset>
                  </wp:positionH>
                  <wp:positionV relativeFrom="paragraph">
                    <wp:posOffset>45085</wp:posOffset>
                  </wp:positionV>
                  <wp:extent cx="1325880" cy="2063115"/>
                  <wp:effectExtent l="0" t="0" r="762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flipH="1">
                            <a:off x="0" y="0"/>
                            <a:ext cx="1325880" cy="20631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5" w:type="dxa"/>
            <w:vAlign w:val="center"/>
          </w:tcPr>
          <w:p w14:paraId="38157001" w14:textId="1B1E1CE4" w:rsidR="002822DF" w:rsidRPr="006A42B2" w:rsidRDefault="002F75C2" w:rsidP="00027991">
            <w:pPr>
              <w:jc w:val="center"/>
              <w:rPr>
                <w:rFonts w:ascii="Comic Sans MS" w:hAnsi="Comic Sans MS"/>
                <w:sz w:val="72"/>
                <w:szCs w:val="72"/>
              </w:rPr>
            </w:pPr>
            <w:r>
              <w:rPr>
                <w:noProof/>
              </w:rPr>
              <w:drawing>
                <wp:inline distT="0" distB="0" distL="0" distR="0" wp14:anchorId="31F2605F" wp14:editId="622AB2E6">
                  <wp:extent cx="1508760" cy="217932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1508760" cy="2179320"/>
                          </a:xfrm>
                          <a:prstGeom prst="rect">
                            <a:avLst/>
                          </a:prstGeom>
                          <a:noFill/>
                          <a:ln>
                            <a:noFill/>
                          </a:ln>
                        </pic:spPr>
                      </pic:pic>
                    </a:graphicData>
                  </a:graphic>
                </wp:inline>
              </w:drawing>
            </w:r>
          </w:p>
        </w:tc>
      </w:tr>
      <w:tr w:rsidR="002822DF" w14:paraId="14DEE676" w14:textId="77777777" w:rsidTr="00027991">
        <w:trPr>
          <w:trHeight w:val="3061"/>
        </w:trPr>
        <w:tc>
          <w:tcPr>
            <w:tcW w:w="4535" w:type="dxa"/>
            <w:vAlign w:val="center"/>
          </w:tcPr>
          <w:p w14:paraId="456FF94F" w14:textId="1C08D07D" w:rsidR="002822DF" w:rsidRPr="00D94248" w:rsidRDefault="00D94248" w:rsidP="00D94248">
            <w:pPr>
              <w:jc w:val="center"/>
              <w:rPr>
                <w:rFonts w:ascii="Comic Sans MS" w:hAnsi="Comic Sans MS"/>
                <w:sz w:val="72"/>
                <w:szCs w:val="72"/>
              </w:rPr>
            </w:pPr>
            <w:r w:rsidRPr="00D94248">
              <w:rPr>
                <w:rFonts w:ascii="Comic Sans MS" w:hAnsi="Comic Sans MS"/>
                <w:sz w:val="72"/>
                <w:szCs w:val="72"/>
              </w:rPr>
              <w:t>Si</w:t>
            </w:r>
            <w:r>
              <w:rPr>
                <w:rFonts w:ascii="Comic Sans MS" w:hAnsi="Comic Sans MS"/>
                <w:sz w:val="72"/>
                <w:szCs w:val="72"/>
              </w:rPr>
              <w:t>t down</w:t>
            </w:r>
          </w:p>
        </w:tc>
        <w:tc>
          <w:tcPr>
            <w:tcW w:w="4535" w:type="dxa"/>
            <w:vAlign w:val="center"/>
          </w:tcPr>
          <w:p w14:paraId="73BC2B88" w14:textId="19331465" w:rsidR="002822DF" w:rsidRPr="00D94248" w:rsidRDefault="00D94248" w:rsidP="00D94248">
            <w:pPr>
              <w:jc w:val="center"/>
              <w:rPr>
                <w:rFonts w:ascii="Comic Sans MS" w:hAnsi="Comic Sans MS"/>
                <w:sz w:val="72"/>
                <w:szCs w:val="72"/>
              </w:rPr>
            </w:pPr>
            <w:r>
              <w:rPr>
                <w:rFonts w:ascii="Comic Sans MS" w:hAnsi="Comic Sans MS"/>
                <w:sz w:val="72"/>
                <w:szCs w:val="72"/>
              </w:rPr>
              <w:t>Stand up</w:t>
            </w:r>
          </w:p>
        </w:tc>
      </w:tr>
      <w:tr w:rsidR="002822DF" w14:paraId="25199BAA" w14:textId="77777777" w:rsidTr="00027991">
        <w:trPr>
          <w:trHeight w:val="3061"/>
        </w:trPr>
        <w:tc>
          <w:tcPr>
            <w:tcW w:w="4535" w:type="dxa"/>
            <w:vAlign w:val="center"/>
          </w:tcPr>
          <w:p w14:paraId="463BFFA1" w14:textId="0257C3A8" w:rsidR="002822DF" w:rsidRPr="00D52853" w:rsidRDefault="002F75C2" w:rsidP="00027991">
            <w:pPr>
              <w:jc w:val="center"/>
              <w:rPr>
                <w:rFonts w:ascii="Comic Sans MS" w:hAnsi="Comic Sans MS"/>
                <w:sz w:val="72"/>
                <w:szCs w:val="72"/>
              </w:rPr>
            </w:pPr>
            <w:r>
              <w:rPr>
                <w:noProof/>
              </w:rPr>
              <w:drawing>
                <wp:inline distT="0" distB="0" distL="0" distR="0" wp14:anchorId="08585430" wp14:editId="74488546">
                  <wp:extent cx="2095500" cy="18161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2099565" cy="1819623"/>
                          </a:xfrm>
                          <a:prstGeom prst="rect">
                            <a:avLst/>
                          </a:prstGeom>
                          <a:noFill/>
                          <a:ln>
                            <a:noFill/>
                          </a:ln>
                        </pic:spPr>
                      </pic:pic>
                    </a:graphicData>
                  </a:graphic>
                </wp:inline>
              </w:drawing>
            </w:r>
          </w:p>
        </w:tc>
        <w:tc>
          <w:tcPr>
            <w:tcW w:w="4535" w:type="dxa"/>
            <w:vAlign w:val="center"/>
          </w:tcPr>
          <w:p w14:paraId="06CA9743" w14:textId="5C91A724" w:rsidR="002822DF" w:rsidRPr="00D52853" w:rsidRDefault="00FB7F98" w:rsidP="00027991">
            <w:pPr>
              <w:jc w:val="center"/>
              <w:rPr>
                <w:rFonts w:ascii="Comic Sans MS" w:hAnsi="Comic Sans MS"/>
                <w:sz w:val="72"/>
                <w:szCs w:val="72"/>
              </w:rPr>
            </w:pPr>
            <w:r w:rsidRPr="00083242">
              <w:rPr>
                <w:noProof/>
              </w:rPr>
              <w:drawing>
                <wp:anchor distT="0" distB="0" distL="114300" distR="114300" simplePos="0" relativeHeight="252218368" behindDoc="0" locked="0" layoutInCell="1" allowOverlap="1" wp14:anchorId="5AC5F66E" wp14:editId="2132BB3C">
                  <wp:simplePos x="0" y="0"/>
                  <wp:positionH relativeFrom="column">
                    <wp:posOffset>716280</wp:posOffset>
                  </wp:positionH>
                  <wp:positionV relativeFrom="paragraph">
                    <wp:posOffset>-128270</wp:posOffset>
                  </wp:positionV>
                  <wp:extent cx="1213485" cy="1767840"/>
                  <wp:effectExtent l="0" t="0" r="571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7">
                            <a:extLst>
                              <a:ext uri="{28A0092B-C50C-407E-A947-70E740481C1C}">
                                <a14:useLocalDpi xmlns:a14="http://schemas.microsoft.com/office/drawing/2010/main" val="0"/>
                              </a:ext>
                            </a:extLst>
                          </a:blip>
                          <a:stretch>
                            <a:fillRect/>
                          </a:stretch>
                        </pic:blipFill>
                        <pic:spPr>
                          <a:xfrm>
                            <a:off x="0" y="0"/>
                            <a:ext cx="1213485" cy="1767840"/>
                          </a:xfrm>
                          <a:prstGeom prst="rect">
                            <a:avLst/>
                          </a:prstGeom>
                        </pic:spPr>
                      </pic:pic>
                    </a:graphicData>
                  </a:graphic>
                  <wp14:sizeRelH relativeFrom="margin">
                    <wp14:pctWidth>0</wp14:pctWidth>
                  </wp14:sizeRelH>
                  <wp14:sizeRelV relativeFrom="margin">
                    <wp14:pctHeight>0</wp14:pctHeight>
                  </wp14:sizeRelV>
                </wp:anchor>
              </w:drawing>
            </w:r>
          </w:p>
        </w:tc>
      </w:tr>
      <w:tr w:rsidR="002822DF" w14:paraId="4CA76763" w14:textId="77777777" w:rsidTr="00027991">
        <w:trPr>
          <w:trHeight w:val="3061"/>
        </w:trPr>
        <w:tc>
          <w:tcPr>
            <w:tcW w:w="4535" w:type="dxa"/>
            <w:vAlign w:val="center"/>
            <w:hideMark/>
          </w:tcPr>
          <w:p w14:paraId="627596AE" w14:textId="57A21705" w:rsidR="002822DF" w:rsidRPr="00D94248" w:rsidRDefault="002822DF" w:rsidP="00027991">
            <w:pPr>
              <w:jc w:val="center"/>
              <w:rPr>
                <w:rFonts w:ascii="Comic Sans MS" w:hAnsi="Comic Sans MS"/>
                <w:sz w:val="72"/>
                <w:szCs w:val="72"/>
              </w:rPr>
            </w:pPr>
            <w:r w:rsidRPr="00D94248">
              <w:rPr>
                <w:rFonts w:ascii="Comic Sans MS" w:hAnsi="Comic Sans MS"/>
                <w:sz w:val="72"/>
                <w:szCs w:val="72"/>
              </w:rPr>
              <w:t>Open</w:t>
            </w:r>
            <w:r w:rsidR="00D94248">
              <w:rPr>
                <w:rFonts w:ascii="Comic Sans MS" w:hAnsi="Comic Sans MS"/>
                <w:sz w:val="72"/>
                <w:szCs w:val="72"/>
              </w:rPr>
              <w:br/>
              <w:t>your book</w:t>
            </w:r>
          </w:p>
        </w:tc>
        <w:tc>
          <w:tcPr>
            <w:tcW w:w="4535" w:type="dxa"/>
            <w:vAlign w:val="center"/>
            <w:hideMark/>
          </w:tcPr>
          <w:p w14:paraId="54228DD1" w14:textId="0059FABB" w:rsidR="002822DF" w:rsidRPr="00D94248" w:rsidRDefault="002822DF" w:rsidP="00027991">
            <w:pPr>
              <w:jc w:val="center"/>
              <w:rPr>
                <w:rFonts w:ascii="Comic Sans MS" w:hAnsi="Comic Sans MS"/>
                <w:sz w:val="72"/>
                <w:szCs w:val="72"/>
              </w:rPr>
            </w:pPr>
            <w:r w:rsidRPr="00D94248">
              <w:rPr>
                <w:rFonts w:ascii="Comic Sans MS" w:hAnsi="Comic Sans MS"/>
                <w:sz w:val="72"/>
                <w:szCs w:val="72"/>
              </w:rPr>
              <w:t>Close</w:t>
            </w:r>
            <w:r w:rsidR="00D94248">
              <w:rPr>
                <w:rFonts w:ascii="Comic Sans MS" w:hAnsi="Comic Sans MS"/>
                <w:sz w:val="72"/>
                <w:szCs w:val="72"/>
              </w:rPr>
              <w:br/>
              <w:t>your book</w:t>
            </w:r>
          </w:p>
        </w:tc>
      </w:tr>
    </w:tbl>
    <w:p w14:paraId="4DC2197B" w14:textId="0C5F6E3F" w:rsidR="002822DF" w:rsidRDefault="002822DF">
      <w:pPr>
        <w:rPr>
          <w:rFonts w:cstheme="minorHAnsi"/>
          <w:szCs w:val="28"/>
        </w:rPr>
      </w:pPr>
      <w:r w:rsidRPr="002822DF">
        <w:rPr>
          <w:rFonts w:cstheme="minorHAnsi"/>
          <w:b/>
          <w:bCs/>
          <w:szCs w:val="28"/>
        </w:rPr>
        <w:t>Flash cards</w:t>
      </w:r>
      <w:r>
        <w:rPr>
          <w:rFonts w:cstheme="minorHAnsi"/>
          <w:szCs w:val="28"/>
        </w:rPr>
        <w:t>- Enlarge and cut out.</w:t>
      </w:r>
    </w:p>
    <w:p w14:paraId="1BD4C62C" w14:textId="77777777" w:rsidR="002822DF" w:rsidRDefault="002822DF">
      <w:pPr>
        <w:rPr>
          <w:rFonts w:cstheme="minorHAnsi"/>
          <w:szCs w:val="28"/>
        </w:rPr>
      </w:pPr>
    </w:p>
    <w:p w14:paraId="7A93FD9C" w14:textId="439F7FDA" w:rsidR="00D94248" w:rsidRDefault="00D94248">
      <w:pPr>
        <w:rPr>
          <w:rFonts w:cstheme="minorHAnsi"/>
          <w:szCs w:val="28"/>
        </w:rPr>
      </w:pPr>
      <w:r>
        <w:rPr>
          <w:rFonts w:cstheme="minorHAnsi"/>
          <w:szCs w:val="28"/>
        </w:rPr>
        <w:br w:type="page"/>
      </w:r>
    </w:p>
    <w:p w14:paraId="58F8B046" w14:textId="5FD05C2D" w:rsidR="002822DF" w:rsidRDefault="002822DF">
      <w:pPr>
        <w:rPr>
          <w:rFonts w:cstheme="minorHAnsi"/>
          <w:szCs w:val="28"/>
        </w:rPr>
      </w:pPr>
    </w:p>
    <w:tbl>
      <w:tblPr>
        <w:tblStyle w:val="TableGrid"/>
        <w:tblpPr w:leftFromText="180" w:rightFromText="180" w:vertAnchor="page" w:horzAnchor="margin" w:tblpY="1666"/>
        <w:tblW w:w="907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4535"/>
        <w:gridCol w:w="4535"/>
      </w:tblGrid>
      <w:tr w:rsidR="00D94248" w14:paraId="7204E10B" w14:textId="77777777" w:rsidTr="00027991">
        <w:trPr>
          <w:trHeight w:val="3061"/>
        </w:trPr>
        <w:tc>
          <w:tcPr>
            <w:tcW w:w="4535" w:type="dxa"/>
            <w:vAlign w:val="center"/>
          </w:tcPr>
          <w:p w14:paraId="2C850215" w14:textId="458509C8" w:rsidR="00D94248" w:rsidRPr="00D52853" w:rsidRDefault="009C4359" w:rsidP="00027991">
            <w:pPr>
              <w:jc w:val="center"/>
              <w:rPr>
                <w:rFonts w:ascii="Comic Sans MS" w:hAnsi="Comic Sans MS"/>
                <w:sz w:val="72"/>
                <w:szCs w:val="72"/>
              </w:rPr>
            </w:pPr>
            <w:r w:rsidRPr="0099174B">
              <w:rPr>
                <w:noProof/>
              </w:rPr>
              <w:drawing>
                <wp:anchor distT="0" distB="0" distL="114300" distR="114300" simplePos="0" relativeHeight="252148736" behindDoc="0" locked="0" layoutInCell="1" allowOverlap="1" wp14:anchorId="5B42C553" wp14:editId="3E52C8EF">
                  <wp:simplePos x="0" y="0"/>
                  <wp:positionH relativeFrom="column">
                    <wp:posOffset>165100</wp:posOffset>
                  </wp:positionH>
                  <wp:positionV relativeFrom="paragraph">
                    <wp:posOffset>52070</wp:posOffset>
                  </wp:positionV>
                  <wp:extent cx="2438400" cy="1501775"/>
                  <wp:effectExtent l="0" t="0" r="0" b="317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8">
                            <a:extLst>
                              <a:ext uri="{28A0092B-C50C-407E-A947-70E740481C1C}">
                                <a14:useLocalDpi xmlns:a14="http://schemas.microsoft.com/office/drawing/2010/main" val="0"/>
                              </a:ext>
                            </a:extLst>
                          </a:blip>
                          <a:stretch>
                            <a:fillRect/>
                          </a:stretch>
                        </pic:blipFill>
                        <pic:spPr>
                          <a:xfrm>
                            <a:off x="0" y="0"/>
                            <a:ext cx="2438400" cy="1501775"/>
                          </a:xfrm>
                          <a:prstGeom prst="rect">
                            <a:avLst/>
                          </a:prstGeom>
                        </pic:spPr>
                      </pic:pic>
                    </a:graphicData>
                  </a:graphic>
                  <wp14:sizeRelH relativeFrom="margin">
                    <wp14:pctWidth>0</wp14:pctWidth>
                  </wp14:sizeRelH>
                  <wp14:sizeRelV relativeFrom="margin">
                    <wp14:pctHeight>0</wp14:pctHeight>
                  </wp14:sizeRelV>
                </wp:anchor>
              </w:drawing>
            </w:r>
          </w:p>
        </w:tc>
        <w:tc>
          <w:tcPr>
            <w:tcW w:w="4535" w:type="dxa"/>
            <w:vAlign w:val="center"/>
          </w:tcPr>
          <w:p w14:paraId="05ADA7A4" w14:textId="4B3B85B3" w:rsidR="00D94248" w:rsidRPr="006A42B2" w:rsidRDefault="009C4359" w:rsidP="00027991">
            <w:pPr>
              <w:jc w:val="center"/>
              <w:rPr>
                <w:rFonts w:ascii="Comic Sans MS" w:hAnsi="Comic Sans MS"/>
                <w:sz w:val="72"/>
                <w:szCs w:val="72"/>
              </w:rPr>
            </w:pPr>
            <w:r>
              <w:rPr>
                <w:noProof/>
              </w:rPr>
              <w:drawing>
                <wp:anchor distT="0" distB="0" distL="114300" distR="114300" simplePos="0" relativeHeight="252123136" behindDoc="0" locked="0" layoutInCell="1" allowOverlap="1" wp14:anchorId="4A7DDE8C" wp14:editId="625E99A0">
                  <wp:simplePos x="0" y="0"/>
                  <wp:positionH relativeFrom="column">
                    <wp:posOffset>996315</wp:posOffset>
                  </wp:positionH>
                  <wp:positionV relativeFrom="paragraph">
                    <wp:posOffset>43815</wp:posOffset>
                  </wp:positionV>
                  <wp:extent cx="1097280" cy="1460500"/>
                  <wp:effectExtent l="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097280" cy="1460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94248" w14:paraId="2A42A7B8" w14:textId="77777777" w:rsidTr="00027991">
        <w:trPr>
          <w:trHeight w:val="3061"/>
        </w:trPr>
        <w:tc>
          <w:tcPr>
            <w:tcW w:w="4535" w:type="dxa"/>
            <w:vAlign w:val="center"/>
          </w:tcPr>
          <w:p w14:paraId="403A521D" w14:textId="16F4783B" w:rsidR="00D94248" w:rsidRPr="00D94248" w:rsidRDefault="009C4359" w:rsidP="00027991">
            <w:pPr>
              <w:jc w:val="center"/>
              <w:rPr>
                <w:rFonts w:ascii="Comic Sans MS" w:hAnsi="Comic Sans MS"/>
                <w:sz w:val="72"/>
                <w:szCs w:val="72"/>
              </w:rPr>
            </w:pPr>
            <w:r>
              <w:rPr>
                <w:rFonts w:ascii="Comic Sans MS" w:hAnsi="Comic Sans MS"/>
                <w:sz w:val="72"/>
                <w:szCs w:val="72"/>
              </w:rPr>
              <w:t>Look at the board</w:t>
            </w:r>
          </w:p>
        </w:tc>
        <w:tc>
          <w:tcPr>
            <w:tcW w:w="4535" w:type="dxa"/>
            <w:vAlign w:val="center"/>
          </w:tcPr>
          <w:p w14:paraId="186D0AC3" w14:textId="3BB52DED" w:rsidR="00D94248" w:rsidRPr="00D94248" w:rsidRDefault="009C4359" w:rsidP="00027991">
            <w:pPr>
              <w:jc w:val="center"/>
              <w:rPr>
                <w:rFonts w:ascii="Comic Sans MS" w:hAnsi="Comic Sans MS"/>
                <w:sz w:val="72"/>
                <w:szCs w:val="72"/>
              </w:rPr>
            </w:pPr>
            <w:r>
              <w:rPr>
                <w:rFonts w:ascii="Comic Sans MS" w:hAnsi="Comic Sans MS"/>
                <w:sz w:val="72"/>
                <w:szCs w:val="72"/>
              </w:rPr>
              <w:t>Listen</w:t>
            </w:r>
          </w:p>
        </w:tc>
      </w:tr>
      <w:tr w:rsidR="00D94248" w14:paraId="1F7A7FEC" w14:textId="77777777" w:rsidTr="00027991">
        <w:trPr>
          <w:trHeight w:val="3061"/>
        </w:trPr>
        <w:tc>
          <w:tcPr>
            <w:tcW w:w="4535" w:type="dxa"/>
            <w:vAlign w:val="center"/>
          </w:tcPr>
          <w:p w14:paraId="5A28FF41" w14:textId="316A859F" w:rsidR="00D94248" w:rsidRPr="00D52853" w:rsidRDefault="00144428" w:rsidP="00027991">
            <w:pPr>
              <w:jc w:val="center"/>
              <w:rPr>
                <w:rFonts w:ascii="Comic Sans MS" w:hAnsi="Comic Sans MS"/>
                <w:sz w:val="72"/>
                <w:szCs w:val="72"/>
              </w:rPr>
            </w:pPr>
            <w:r w:rsidRPr="00144428">
              <w:rPr>
                <w:rFonts w:ascii="Century Gothic" w:hAnsi="Century Gothic"/>
                <w:noProof/>
                <w:sz w:val="32"/>
                <w:szCs w:val="32"/>
                <w:lang w:eastAsia="en-AU"/>
              </w:rPr>
              <mc:AlternateContent>
                <mc:Choice Requires="wps">
                  <w:drawing>
                    <wp:anchor distT="0" distB="0" distL="114300" distR="114300" simplePos="0" relativeHeight="253774848" behindDoc="0" locked="0" layoutInCell="1" allowOverlap="1" wp14:anchorId="5E94F4EF" wp14:editId="4326CE8B">
                      <wp:simplePos x="0" y="0"/>
                      <wp:positionH relativeFrom="column">
                        <wp:posOffset>526415</wp:posOffset>
                      </wp:positionH>
                      <wp:positionV relativeFrom="paragraph">
                        <wp:posOffset>220980</wp:posOffset>
                      </wp:positionV>
                      <wp:extent cx="1630680" cy="1389380"/>
                      <wp:effectExtent l="0" t="0" r="7620" b="1270"/>
                      <wp:wrapNone/>
                      <wp:docPr id="1239824050" name="Text Box 1239824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0680" cy="1389380"/>
                              </a:xfrm>
                              <a:prstGeom prst="rect">
                                <a:avLst/>
                              </a:prstGeom>
                              <a:solidFill>
                                <a:sysClr val="window" lastClr="FFFFFF"/>
                              </a:solidFill>
                              <a:ln w="6350">
                                <a:noFill/>
                              </a:ln>
                            </wps:spPr>
                            <wps:txbx>
                              <w:txbxContent>
                                <w:p w14:paraId="02525F7F" w14:textId="77777777" w:rsidR="00144428" w:rsidRPr="0044763D" w:rsidRDefault="00144428" w:rsidP="00144428">
                                  <w:pPr>
                                    <w:spacing w:before="120" w:after="120"/>
                                    <w:jc w:val="center"/>
                                    <w:rPr>
                                      <w:sz w:val="200"/>
                                      <w:szCs w:val="200"/>
                                    </w:rPr>
                                  </w:pPr>
                                  <w:r w:rsidRPr="0044763D">
                                    <w:rPr>
                                      <w:sz w:val="200"/>
                                      <w:szCs w:val="200"/>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4F4EF" id="Text Box 1239824050" o:spid="_x0000_s1359" type="#_x0000_t202" style="position:absolute;left:0;text-align:left;margin-left:41.45pt;margin-top:17.4pt;width:128.4pt;height:109.4pt;z-index:2537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DHDRwIAAIgEAAAOAAAAZHJzL2Uyb0RvYy54bWysVN9v2jAQfp+0/8Hy+0j4UUojQsWomCah&#10;thKd+mwch1hzfJ5tSNhfv7MTCuv2NI0H4/Odv/N3313m922tyFFYJ0HndDhIKRGaQyH1PqffXtaf&#10;ZpQ4z3TBFGiR05Nw9H7x8cO8MZkYQQWqEJYgiHZZY3JaeW+yJHG8EjVzAzBCo7MEWzOPpt0nhWUN&#10;otcqGaXpNGnAFsYCF87h6UPnpIuIX5aC+6eydMITlVN8m4+rjesurMlizrK9ZaaSvH8G+4dX1Exq&#10;TPoG9cA8Iwcr/4CqJbfgoPQDDnUCZSm5iByQzTB9x2ZbMSMiFyyOM29lcv8Plj8et+bZEt9+hhYF&#10;jCSc2QD/7rA2SWNc1seEmrrMYXQg2pa2Dv9IgeBFrO3prZ6i9YQHtOk4nc7QxdE3HM/uxmgE1Mt1&#10;Y53/IqAmYZNTi4LFJ7Djxvku9BwSsjlQslhLpaJxcitlyZGhttgSBTSUKOY8HuZ0HX99tt+uKU2a&#10;nE7HN2nMpCHgdamU7il3LANf3+5aIotA5jaghbMdFCesmYWunZzha4nP32DuZ2axf5AyzoR/wqVU&#10;gNmg31FSgf35t/MQj7Kil5IG+zGn7seBWYGUvmoU/G44mYQGjsbk5naEhr327K49+lCvAMsyxOkz&#10;PG5DvFfnbWmhfsXRWYas6GKaY+6c+vN25bspwdHjYrmMQdiyhvmN3hoeoIMGQZyX9pVZ0yvoUfxH&#10;OHcuy94J2cWGmxqWBw+ljCpfqtoLgO0e+6QfzTBP13aMunxAFr8AAAD//wMAUEsDBBQABgAIAAAA&#10;IQDnp0Yu4QAAAAkBAAAPAAAAZHJzL2Rvd25yZXYueG1sTI9BS8NAFITvgv9heYI3uzHR2sZsioii&#10;BUM1Cl632WcSzb4N2W0T++t9nvQ4zDDzTbaabCf2OPjWkYLzWQQCqXKmpVrB2+v92QKED5qM7hyh&#10;gm/0sMqPjzKdGjfSC+7LUAsuIZ9qBU0IfSqlrxq02s9cj8TehxusDiyHWppBj1xuOxlH0Vxa3RIv&#10;NLrH2warr3JnFbyP5cOwWa8/n/vH4rA5lMUT3hVKnZ5MN9cgAk7hLwy/+IwOOTNt3Y6MF52CRbzk&#10;pILkgh+wnyTLKxBbBfFlMgeZZ/L/g/wHAAD//wMAUEsBAi0AFAAGAAgAAAAhALaDOJL+AAAA4QEA&#10;ABMAAAAAAAAAAAAAAAAAAAAAAFtDb250ZW50X1R5cGVzXS54bWxQSwECLQAUAAYACAAAACEAOP0h&#10;/9YAAACUAQAACwAAAAAAAAAAAAAAAAAvAQAAX3JlbHMvLnJlbHNQSwECLQAUAAYACAAAACEAuqgx&#10;w0cCAACIBAAADgAAAAAAAAAAAAAAAAAuAgAAZHJzL2Uyb0RvYy54bWxQSwECLQAUAAYACAAAACEA&#10;56dGLuEAAAAJAQAADwAAAAAAAAAAAAAAAAChBAAAZHJzL2Rvd25yZXYueG1sUEsFBgAAAAAEAAQA&#10;8wAAAK8FAAAAAA==&#10;" fillcolor="window" stroked="f" strokeweight=".5pt">
                      <v:textbox>
                        <w:txbxContent>
                          <w:p w14:paraId="02525F7F" w14:textId="77777777" w:rsidR="00144428" w:rsidRPr="0044763D" w:rsidRDefault="00144428" w:rsidP="00144428">
                            <w:pPr>
                              <w:spacing w:before="120" w:after="120"/>
                              <w:jc w:val="center"/>
                              <w:rPr>
                                <w:sz w:val="200"/>
                                <w:szCs w:val="200"/>
                              </w:rPr>
                            </w:pPr>
                            <w:r w:rsidRPr="0044763D">
                              <w:rPr>
                                <w:sz w:val="200"/>
                                <w:szCs w:val="200"/>
                              </w:rPr>
                              <w:sym w:font="Wingdings 2" w:char="F050"/>
                            </w:r>
                          </w:p>
                        </w:txbxContent>
                      </v:textbox>
                    </v:shape>
                  </w:pict>
                </mc:Fallback>
              </mc:AlternateContent>
            </w:r>
          </w:p>
        </w:tc>
        <w:tc>
          <w:tcPr>
            <w:tcW w:w="4535" w:type="dxa"/>
            <w:vAlign w:val="center"/>
          </w:tcPr>
          <w:p w14:paraId="71D55067" w14:textId="32FDC7BB" w:rsidR="00D94248" w:rsidRPr="00D52853" w:rsidRDefault="00D92406" w:rsidP="00027991">
            <w:pPr>
              <w:jc w:val="center"/>
              <w:rPr>
                <w:rFonts w:ascii="Comic Sans MS" w:hAnsi="Comic Sans MS"/>
                <w:sz w:val="72"/>
                <w:szCs w:val="72"/>
              </w:rPr>
            </w:pPr>
            <w:r w:rsidRPr="003F48A1">
              <w:rPr>
                <w:noProof/>
              </w:rPr>
              <w:drawing>
                <wp:anchor distT="0" distB="0" distL="114300" distR="114300" simplePos="0" relativeHeight="252152832" behindDoc="0" locked="0" layoutInCell="1" allowOverlap="1" wp14:anchorId="4CE415A4" wp14:editId="08F352BE">
                  <wp:simplePos x="0" y="0"/>
                  <wp:positionH relativeFrom="column">
                    <wp:posOffset>775970</wp:posOffset>
                  </wp:positionH>
                  <wp:positionV relativeFrom="paragraph">
                    <wp:posOffset>34925</wp:posOffset>
                  </wp:positionV>
                  <wp:extent cx="1557655" cy="1226820"/>
                  <wp:effectExtent l="0" t="0" r="4445"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0">
                            <a:extLst>
                              <a:ext uri="{28A0092B-C50C-407E-A947-70E740481C1C}">
                                <a14:useLocalDpi xmlns:a14="http://schemas.microsoft.com/office/drawing/2010/main" val="0"/>
                              </a:ext>
                            </a:extLst>
                          </a:blip>
                          <a:stretch>
                            <a:fillRect/>
                          </a:stretch>
                        </pic:blipFill>
                        <pic:spPr>
                          <a:xfrm flipH="1">
                            <a:off x="0" y="0"/>
                            <a:ext cx="1557655" cy="1226820"/>
                          </a:xfrm>
                          <a:prstGeom prst="rect">
                            <a:avLst/>
                          </a:prstGeom>
                        </pic:spPr>
                      </pic:pic>
                    </a:graphicData>
                  </a:graphic>
                  <wp14:sizeRelH relativeFrom="margin">
                    <wp14:pctWidth>0</wp14:pctWidth>
                  </wp14:sizeRelH>
                  <wp14:sizeRelV relativeFrom="margin">
                    <wp14:pctHeight>0</wp14:pctHeight>
                  </wp14:sizeRelV>
                </wp:anchor>
              </w:drawing>
            </w:r>
          </w:p>
        </w:tc>
      </w:tr>
      <w:tr w:rsidR="00D94248" w14:paraId="46CA9C68" w14:textId="77777777" w:rsidTr="00574CA8">
        <w:trPr>
          <w:trHeight w:val="3061"/>
        </w:trPr>
        <w:tc>
          <w:tcPr>
            <w:tcW w:w="4535" w:type="dxa"/>
            <w:vAlign w:val="center"/>
          </w:tcPr>
          <w:p w14:paraId="398A47FE" w14:textId="67B6207D" w:rsidR="00D94248" w:rsidRPr="00D94248" w:rsidRDefault="00144428" w:rsidP="00027991">
            <w:pPr>
              <w:jc w:val="center"/>
              <w:rPr>
                <w:rFonts w:ascii="Comic Sans MS" w:hAnsi="Comic Sans MS"/>
                <w:sz w:val="72"/>
                <w:szCs w:val="72"/>
              </w:rPr>
            </w:pPr>
            <w:r>
              <w:rPr>
                <w:rFonts w:ascii="Comic Sans MS" w:hAnsi="Comic Sans MS"/>
                <w:sz w:val="72"/>
                <w:szCs w:val="72"/>
              </w:rPr>
              <w:t>Tick</w:t>
            </w:r>
          </w:p>
        </w:tc>
        <w:tc>
          <w:tcPr>
            <w:tcW w:w="4535" w:type="dxa"/>
            <w:vAlign w:val="center"/>
          </w:tcPr>
          <w:p w14:paraId="08F8AB27" w14:textId="5F3FF7F6" w:rsidR="00D94248" w:rsidRPr="00D94248" w:rsidRDefault="00574CA8" w:rsidP="00027991">
            <w:pPr>
              <w:jc w:val="center"/>
              <w:rPr>
                <w:rFonts w:ascii="Comic Sans MS" w:hAnsi="Comic Sans MS"/>
                <w:sz w:val="72"/>
                <w:szCs w:val="72"/>
              </w:rPr>
            </w:pPr>
            <w:r>
              <w:rPr>
                <w:rFonts w:ascii="Comic Sans MS" w:hAnsi="Comic Sans MS"/>
                <w:sz w:val="72"/>
                <w:szCs w:val="72"/>
              </w:rPr>
              <w:t>Point</w:t>
            </w:r>
          </w:p>
        </w:tc>
      </w:tr>
    </w:tbl>
    <w:p w14:paraId="3317A0EA" w14:textId="77777777" w:rsidR="00D94248" w:rsidRDefault="00D94248">
      <w:pPr>
        <w:rPr>
          <w:rFonts w:cstheme="minorHAnsi"/>
          <w:szCs w:val="28"/>
        </w:rPr>
      </w:pPr>
    </w:p>
    <w:p w14:paraId="21498092" w14:textId="7C81CCED" w:rsidR="00574CA8" w:rsidRDefault="00574CA8">
      <w:pPr>
        <w:rPr>
          <w:rFonts w:cstheme="minorHAnsi"/>
          <w:szCs w:val="28"/>
        </w:rPr>
      </w:pPr>
      <w:r>
        <w:rPr>
          <w:rFonts w:cstheme="minorHAnsi"/>
          <w:szCs w:val="28"/>
        </w:rPr>
        <w:br w:type="page"/>
      </w:r>
    </w:p>
    <w:p w14:paraId="1A9F9B48" w14:textId="6F0587AA" w:rsidR="002822DF" w:rsidRDefault="002822DF">
      <w:pPr>
        <w:rPr>
          <w:rFonts w:cstheme="minorHAnsi"/>
          <w:szCs w:val="28"/>
        </w:rPr>
      </w:pPr>
    </w:p>
    <w:tbl>
      <w:tblPr>
        <w:tblStyle w:val="TableGrid"/>
        <w:tblpPr w:leftFromText="180" w:rightFromText="180" w:vertAnchor="page" w:horzAnchor="margin" w:tblpY="1666"/>
        <w:tblW w:w="907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4535"/>
        <w:gridCol w:w="4535"/>
      </w:tblGrid>
      <w:tr w:rsidR="00574CA8" w14:paraId="71ED1968" w14:textId="77777777" w:rsidTr="00027991">
        <w:trPr>
          <w:trHeight w:val="3061"/>
        </w:trPr>
        <w:tc>
          <w:tcPr>
            <w:tcW w:w="4535" w:type="dxa"/>
            <w:vAlign w:val="center"/>
          </w:tcPr>
          <w:p w14:paraId="4D045301" w14:textId="4748E230" w:rsidR="00574CA8" w:rsidRPr="00D52853" w:rsidRDefault="00574CA8" w:rsidP="00027991">
            <w:pPr>
              <w:jc w:val="center"/>
              <w:rPr>
                <w:rFonts w:ascii="Comic Sans MS" w:hAnsi="Comic Sans MS"/>
                <w:sz w:val="72"/>
                <w:szCs w:val="72"/>
              </w:rPr>
            </w:pPr>
            <w:r>
              <w:rPr>
                <w:noProof/>
              </w:rPr>
              <w:drawing>
                <wp:anchor distT="0" distB="0" distL="114300" distR="114300" simplePos="0" relativeHeight="252139520" behindDoc="0" locked="0" layoutInCell="1" allowOverlap="1" wp14:anchorId="0D95FC6D" wp14:editId="62386B23">
                  <wp:simplePos x="0" y="0"/>
                  <wp:positionH relativeFrom="column">
                    <wp:posOffset>688340</wp:posOffset>
                  </wp:positionH>
                  <wp:positionV relativeFrom="paragraph">
                    <wp:posOffset>-18415</wp:posOffset>
                  </wp:positionV>
                  <wp:extent cx="1554480" cy="1585595"/>
                  <wp:effectExtent l="0" t="0" r="762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554480" cy="15855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5" w:type="dxa"/>
            <w:vAlign w:val="center"/>
          </w:tcPr>
          <w:p w14:paraId="39F11CDD" w14:textId="003A05AE" w:rsidR="00574CA8" w:rsidRPr="006A42B2" w:rsidRDefault="00574CA8" w:rsidP="00027991">
            <w:pPr>
              <w:jc w:val="center"/>
              <w:rPr>
                <w:rFonts w:ascii="Comic Sans MS" w:hAnsi="Comic Sans MS"/>
                <w:sz w:val="72"/>
                <w:szCs w:val="72"/>
              </w:rPr>
            </w:pPr>
            <w:r>
              <w:rPr>
                <w:rFonts w:ascii="Comic Sans MS" w:hAnsi="Comic Sans MS"/>
                <w:noProof/>
                <w:sz w:val="72"/>
                <w:szCs w:val="72"/>
              </w:rPr>
              <mc:AlternateContent>
                <mc:Choice Requires="wpg">
                  <w:drawing>
                    <wp:anchor distT="0" distB="0" distL="114300" distR="114300" simplePos="0" relativeHeight="252144640" behindDoc="0" locked="0" layoutInCell="1" allowOverlap="1" wp14:anchorId="4CF88EC5" wp14:editId="297310A8">
                      <wp:simplePos x="0" y="0"/>
                      <wp:positionH relativeFrom="column">
                        <wp:posOffset>314960</wp:posOffset>
                      </wp:positionH>
                      <wp:positionV relativeFrom="paragraph">
                        <wp:posOffset>66675</wp:posOffset>
                      </wp:positionV>
                      <wp:extent cx="2079625" cy="1201420"/>
                      <wp:effectExtent l="0" t="0" r="0" b="0"/>
                      <wp:wrapNone/>
                      <wp:docPr id="166" name="Group 166"/>
                      <wp:cNvGraphicFramePr/>
                      <a:graphic xmlns:a="http://schemas.openxmlformats.org/drawingml/2006/main">
                        <a:graphicData uri="http://schemas.microsoft.com/office/word/2010/wordprocessingGroup">
                          <wpg:wgp>
                            <wpg:cNvGrpSpPr/>
                            <wpg:grpSpPr>
                              <a:xfrm>
                                <a:off x="0" y="0"/>
                                <a:ext cx="2079625" cy="1201420"/>
                                <a:chOff x="0" y="0"/>
                                <a:chExt cx="2079625" cy="1201420"/>
                              </a:xfrm>
                            </wpg:grpSpPr>
                            <pic:pic xmlns:pic="http://schemas.openxmlformats.org/drawingml/2006/picture">
                              <pic:nvPicPr>
                                <pic:cNvPr id="164" name="Picture 164"/>
                                <pic:cNvPicPr>
                                  <a:picLocks noChangeAspect="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7620"/>
                                  <a:ext cx="896620" cy="1193800"/>
                                </a:xfrm>
                                <a:prstGeom prst="rect">
                                  <a:avLst/>
                                </a:prstGeom>
                                <a:noFill/>
                                <a:ln>
                                  <a:noFill/>
                                </a:ln>
                              </pic:spPr>
                            </pic:pic>
                            <pic:pic xmlns:pic="http://schemas.openxmlformats.org/drawingml/2006/picture">
                              <pic:nvPicPr>
                                <pic:cNvPr id="165" name="Picture 165"/>
                                <pic:cNvPicPr>
                                  <a:picLocks noChangeAspect="1"/>
                                </pic:cNvPicPr>
                              </pic:nvPicPr>
                              <pic:blipFill>
                                <a:blip r:embed="rId391">
                                  <a:extLst>
                                    <a:ext uri="{28A0092B-C50C-407E-A947-70E740481C1C}">
                                      <a14:useLocalDpi xmlns:a14="http://schemas.microsoft.com/office/drawing/2010/main" val="0"/>
                                    </a:ext>
                                  </a:extLst>
                                </a:blip>
                                <a:srcRect/>
                                <a:stretch>
                                  <a:fillRect/>
                                </a:stretch>
                              </pic:blipFill>
                              <pic:spPr bwMode="auto">
                                <a:xfrm flipH="1">
                                  <a:off x="906780" y="0"/>
                                  <a:ext cx="1172845" cy="11969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37602D0" id="Group 166" o:spid="_x0000_s1026" style="position:absolute;margin-left:24.8pt;margin-top:5.25pt;width:163.75pt;height:94.6pt;z-index:252144640;mso-width-relative:margin;mso-height-relative:margin" coordsize="20796,12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YfDIlQIAANoHAAAOAAAAZHJzL2Uyb0RvYy54bWzUVWtv2jAU/T5p/8HK&#10;9zaP0QARUE1j7SZ1G9rjBxjHSazGD10bQv/9rp3AClTqVGmT+oFgX9vX5xyfa8+ud7IlWw5WaDWP&#10;0sskIlwxXQpVz6NfP28uJhGxjqqStlrxefTAbXS9ePtm1pmCZ7rRbcmBYBJli87Mo8Y5U8SxZQ2X&#10;1F5qwxUOVhokddiFOi6BdphdtnGWJHncaSgNaMatxeiyH4wWIX9Vcea+VZXljrTzCLG58IXwXftv&#10;vJjRogZqGsEGGPQFKCQVCjc9pFpSR8kGxFkqKRhoqyt3ybSMdVUJxgMHZJMmJ2xuQW9M4FIXXW0O&#10;MqG0Jzq9OC37ur0F88OsAJXoTI1ahJ7nsqtA+n9ESXZBsoeDZHznCMNgloyneXYVEYZjKXIYZYOo&#10;rEHlz9ax5uMzK+P9xvERHCNYgb9BA2ydafC8V3CV2wCPhiTyr3JICvcbc4HHZagTa9EK9xCshwfj&#10;QantSrAV9B2UcwVElKhFPoqIohI9j+N+W+JDqLJf5Of1q6hndafZvSVKf2ioqvl7a9C3mMLPjo+n&#10;h+7RlutWmBvRtv6kfHsghx4/8cgT+vT+W2q2kVy5vqCAt8hTK9sIYyMCBZdrjoTgc5niMWMxO+Rk&#10;QCjXV48F9h3xhkqyDrhjjcdSIaYhjkd6GAgE/mD27Cy6j6y7L7rExHTjdKikJ903zvf22htwMs19&#10;rPdfOn03SYL/Di5CfcG6W64l8Q3kgVjDBnR7Zz1qnLqf4nEr7dUMbFp1FMCJPhIYeMxDEyn0h4qN&#10;V2RPrNlTe169bntm/9yPpMIC++Qr0xtjuBenST6eoAPPL8c0HWeT0f5yTKf5dBwk/t/mDDcpPiDB&#10;68Nj51+ox31sP36SF78BAAD//wMAUEsDBAoAAAAAAAAAIQDGaSj//i8AAP4vAAAUAAAAZHJzL21l&#10;ZGlhL2ltYWdlMS5wbmeJUE5HDQoaCgAAAA1JSERSAAAAjQAAALsIBgAAAFh9HRUAAAABc1JHQgCu&#10;zhzpAAAABGdBTUEAALGPC/xhBQAAAAlwSFlzAAAh1QAAIdUBBJy0nQAAL5NJREFUeF7t3QmcZXlV&#10;H3C6mu6pXqaXqamq3qp7ht6re2qYGaOTmJgoCWrcSDCEqAkujDFxSSQTzRgVE8YAYVE0ZCJqoiIZ&#10;oxI1MgRBBAQBSYawSViHbWBgBmeYnrWXqvZ8n3XGy/Mt976qV3Vf1T2fz/l09atX7937///+5/zO&#10;8v/fxzXSSCONNNJII4000kgjjbTL5tC9oVeEHgydDr00dCy0kUYeE4CYDL0u9Jmht23YsOFtoX8Y&#10;P//P0JtDvzn0r4buD90Y2sg6FgB4YugLAyS3h961cePGi6ljY2PzoWdCPxG/e1e87z+H/q3Q7aEb&#10;QhtZZ3JJ6N8IfXUA4uEAxkIRMG26sAigR+P9/y/0+0O5rkbWkPSzAizFPwh9UwDhkdCLAZyF0HkA&#10;Cr0n9O7Q+0PPAhQFnkUAfTr+9oZQwGtkhAWJfULo9aFfEfqlocdCJ0KLPGRn6DMCDO+KyT8HBPHz&#10;xXhtIfSjof8t9EdD/03oT4W+KvRj8Z7zwMXyxL8szi+E7gltZERFpPPtob8R+iehHwt9T+hvh/54&#10;6FeHXh4KWM8I/cCi5QCABMz7Q58eKlraFMqKbAudCUWQ37FodVpcJ35+d7yGHDcyQsIFTYU+LfS/&#10;h94Z+kjohdD5xX/9/+7Qd4T+ZOgPxGS/PSb9HOtC4zUKAE8JfXxoJ9kS+ndD3xJ/c34RbJ+P/+M2&#10;46GNjICY3LnQ/xjKojwYCigA4N+HQx8IPR/KipwNvSsm/OMx2Q+Fei0tzHtDvy60Hz/ZFfrS+IxH&#10;FkHjM28L5RKbSKrmIq+Ct/xO6BdCgSQVQf310BeE/ofQXwtlgfyuRWZDWz8vvnZH6DeGlkneIc8v&#10;TtCE4kKfitcQam6vkZqKyUVwfyuUdUmLwbK8PvSfhOIgl4WyDDK7zw69KzTBknpv6L8NxVvKCK7z&#10;06GtaGsROFzfvwjdGtpITeVo6K+GpoUx+Q+F/krol4R24hfHQ2V2z4UmYADt90NnQ8uKKOznQoug&#10;+Uz8/5+H4jyN1FCk+rkdgEmyK/S9NfRQaDcBpH8Z+rlQYKF/GorEVpls3OU3Q1sRFPcU/wrR/35o&#10;455qKFzId4d+ODQtDJf0u6FqRr04iRyNyOd9oQADcH8QeiS0isge/3HohUXQXAhOc3v8/5rQMpyo&#10;kRWWLw99XagQ2sRzNW8KRYi7hclFMbF/FOpvubOfDd0dWkX+YejHQ1kYoDkboHlD/B9oG0tTM+F6&#10;/mvo/aEsDEsjEfe3Q8sK7gJkQINAVwWNZN+NochzKyHI0sS/nwvgqIa/PBQJLwPgRoYskneiH4ST&#10;WzHpwurvDS0b9ZAiaFirXwyVIS4ryhFyMo8GSACmxWlCFTGVF/AcEdr/CP2boU37xCqJVSsHgosA&#10;DCvDSkjoVa35tIPml0KrgObvhHJNygcJmqK2CpnxOwm/t4R+WWgjqyDqSUJlWV0uCY8RvQxSJGQp&#10;XhuanEboLIQuI8D1klDV7xZAwqoADyLMyrA2mThs/S7eq6zRlBeGJKyJ9D3OUEzFS86pFeEQLAzg&#10;WMGIb1XxuSKf/xMKNPeF+uwdof3E32rSEiUll3E9HwjlNr8vFD/SoPVAgCgBpITxI6FN0m8ZRGiq&#10;eUnCjQn/e6EqyP8oVHLO6pfJ/cFQuRQTRBUHJdEGmQSg/IFQvMhnSf1/Z2iZiMf3/avQP10EDODI&#10;Df2XUBYPd9FqITpTvjgHNIuuSrVdi0YjA4jVylQfDlXneUUM7CdiYL8Q+kDo2dAH4zV1IG5Dav+e&#10;0AQMc6+GVDWvkgKI2jTldXAjVqOsxVKSeCVXFNcIMK7lQ6FPDW0vcH5rqMatbLnQwPX8eK0KYV/3&#10;YhXK4iKRGpreGAP5UAxoa1A7qBD2TAw095GREtB8IlT7Axc2iHBNXBtOhKiqW+E4/cT166/5ZFxX&#10;AgEfEv7vC20XKYAPF0Ajj+O7mrbQkmKC/0roC0NxiXtjEPWhdAMMbRFJgx7vp0BjktWaOk1SGeGC&#10;vif0k6GAiGuIvspETt7z0tDMALs+GWkRXaeQ+q+H/kkBNIiyhOLp1m8b6Slc0ZNDpfhZDSucWW/1&#10;4RrMUFFH6hdFH/EeYKH+hpXBPwa1Mlya2tSZUKCR4/m20H5JON/HBX0hrqkF6vgXlxEVXRnaSdzz&#10;hwqgEWFpQgemRnqIwdZaqYJsohIwLAer8fEYyFeF/nzoLy4qt2Vy5rds2bJw2WWXXbzkkkuAxiQx&#10;70jzIOJacCiRTnb0vT0UOe1XK5KFRmxNfgs0cZ0I9HeEdiPQXJlGr6KlUau6tvXbRjqKibg6lIXh&#10;+zO/AjBKAPIk+nitfil8YTUVeWhuuvfyyy9fOHny5MU9e/b4G5P0XaH9Ouq6iY1t/ylUVRxggRDR&#10;PhDaS1ghVuauBEyoe9H0dSq0kwCoZvRWV+AiaHAaTel2bDbSRQzOi0Nlba1qgPGvydfVL9/RzS1Y&#10;2a+amJi4eNVVV108cuTIue3bt786XjvR+m118T3chd5fYGHxuCbhfb+wXelCLclOhRaXicn3t6rs&#10;3VopRIb2Tz3Gf+JnYH1uaBM9dREm29ZV4WgSWYCRq3hWaD8iazKet3v37hZoZmdnH967d++L4rWq&#10;legUE4+E41RAgwC/MvSq0F6uSXrg60M/umgx8CyLABnv1rODFIvuHouyQvGZ/x+vcdVN20QXYfJ1&#10;z5mgBIwGJQk5LqifAM3N09PTF6+++uqLp06demhmZubfxWuDrFKTqH9GlhaX4SrfFgoM/RJ6vu+X&#10;YsIRdIA5Hz8js70mX1pBAbTomlg2obnfNdJBTJLtHx8JBRhuSe/s80LL1ne2xOQ8N4By8dprr2Vp&#10;7t+/f78s7iCrlEWw4Q0RZyUkCu19krntJ0+O67gzJj1dDEulQb1bycH1fW3ouwFt0coAm+/Gxxrp&#10;IpJXzDcrk1GPhqkqG8m2RMT04uAyLdAcPnz43oiiBhl0fMV2WXkZgDF5uJESRT8A+tuXxOSntch6&#10;l/so1sWKAojI9ufj7+YX/45r4qabULuLIJz8uW0iyWX0lSgF2PJRVrYGCX5JuKWLT3ziExfC4nwq&#10;JkASraqIxLRyKhmwEsJt11cmAsN33hkTntaChcLHuv0tEOqd0bqRNacWaOL/2jDKZJ3XpSCc6kI4&#10;DOXLdbL1Wp2dZCbc0W/jM0GEzwYJZh2qDjoXovKs0Kk6rv8FLyrTPM7F6ry7dxEwQnSpg15tGMCk&#10;yt0qrBZAYxy0dBibRtoEKL4htNWcFGqwTJZDgMpyGbIhwutvDpf0mXBN8ydPnrwzXJPJ6Je1bZev&#10;CU3yayLlVU6GlhH7o/T7tjLUYW1UxHUH9hKkWSqh1WcTf8dCpVtTfhg0v7SmpbXjMBSHARqDZdKe&#10;FFrFyuwI1/Qzp0+ffjRc07ngNb+/Y8eOqhVtiTwZXIBxHTiFdosy7Q9EURMPYjFkcrmXftegSew1&#10;oa3SRwE0uJTWjkY6iPS4yQEYinRmn0kVOTU5Ofl+XGZubu6hJzzhCVap3YxVRD0Jl8KpWJkfCq3C&#10;qbjTd8eEq4MBDddUtJb4CxdG/ZxczukUjwGGxt9KZgrvG2kTkYbJRTgzzBZyf0toFSvzuM2bN//Y&#10;wYMHz4iawjXdEdxGkrCKazKJNtHhU1zkIM1PSLfDAdLSJJ8RvnNxCK/SwjeF+mx8S9lAeaR1+kQC&#10;J35Wbxq092fNSq4yAwYswmwuwUBXTfvvCtC868SJE/NBgM+HlXlN/N/W2yoi29xyE6EI7CB9xHZg&#10;trrzFkGj/CDPJGnnjBsJPqUEVXc/K6QKx3PRcFGIMD7ETeo+bKQggKFHpjVYoUAjvP2x0H51naIA&#10;3827d+9+MACzEMD59M6dOyUJ++VT2oUV4CZdh0nEs6pYO9+nx+ZBFiP+tRB8jtKDf3E2i8Lr7tfP&#10;XgPQfC2BwzU6WEmdrWksXxQRwb8OzY1r1MBZfSavyoRfMz4+/p4Ay4Iwe2ZmRt/LIGEqlwi0rsV1&#10;6ektI4DFIgGqlglg8BmZOkj1ute+CCAFBbRU71OoFIlxX87QqboI1pzw5W8ONTg5YFajjvwyNaaU&#10;S2JVPu/KK6989JprrmFl7ouISY9tVWHZWAkr3/UI/23ILyPcoKKobjzgAAr3xcLQ5EhFwABQgqsI&#10;llSv5+eIot4ZKgUh0lqXInLQOpmrmhoc/t9+5iryZRFmf+zqq69eCD0f4JEMG6SXFp9JEFOJxX65&#10;Gb0vfy2UG7HLATiE6lmrUuCUb9Lo7pSt3wu15UUHIbU9F9gkNZHeD4bK62SjVzugvO7sHA1hVSK6&#10;NSF6RqToc1UaHKl27qBsPoRcun379pccPnz4nIjp9OnTZ6anp2+K1wdJhjkYAEF1LayNkL/XxOBR&#10;XxWKOLOQ7gVYWBaTa0HoOpRJlm/SNSjxp8bkb92npB6rCrCiJI1nuvZEk28NBTjgKQLH/x3Tpiwh&#10;p1QpwhxV4Zedilk8G4aZ1plmEKrI9RFi38PKBGgWImLSdzJISyeL8ROhrAPQOH+m3yZ8tSmZ4iSy&#10;RbIrVEfmgcRnVCXTACV3hctoxfC5aXmoMcO5bAlmDdc8cAykMNNAA4sBEH5aYdxWWblsamrqpbOz&#10;s7jMxbm5uQt79uxh5qsm8wjSzDWl5bOSu51sZYJYhZ8PZU3ch0mlXJSN+/IvvQBXVoAHOP99KMsj&#10;ogLKtM5+1hAmoQj4a1KAQoaT785V48Y1GVXqrNu6des1R44ceY/CJEsTBPiRiKDwiyrAI96v1sS6&#10;pNVzGHQ3Mg5gLABX5r3Agruogj8nFFFd7ihHARUQgYdb12OUlsf340ruYU22g7opva5cE//sppFE&#10;5LeKid0YEdLTjx8//qmTJ08qGcwfPXpUtDNImO2atHMCr+vBR/QEdxLWQybXWcIsjPdyae5B+mDQ&#10;ltKyospuC/ILImJknXPhAZDoSsi/5nI6+IZWBW4AaPAA202ryrYAzU9fccUVjwSPkZu5EFGTbGuZ&#10;jfjt4prwBlbGNQFEtx5eZ+VJCXBDQMZdaEV1D1VC4eQtCDvlWspaSIuLFXxmAOf2sbExwHXtQOw+&#10;pAmqJEZrL8ilVekmqUp22ZaDolwaruhlAZSzMsChD+3bt8+WlqpuwWTZGcDcA4yBF3114iMm17Fn&#10;/zeUO0JEuTTtoHJO/b7bZIvG7LTAU1gsyUSf6cBqvAQoBQN2ZPbjKCyK2prHBCU35KpEbJKja4Lj&#10;WB0vC80IxQqRsyjT2NQu+8PS/E64pnOLCb0P7927d5AtKtlempZPcq7bhn4EXjsmgAENzRPK+5Fe&#10;bks5QG+Ppnm1JhzIAqJ+dpiA/VyIrdyNz/WdvdwNa/WdXFVouilh+i+Hdtu9OTJileEJElxWhQky&#10;WN24Qz958sTExPvDwsxL6B0+fPgV8dogfEKSLC0fd2MDXKfPYWXwBbwBWLyXpXFAUbeCJssjkvMg&#10;MDUsQJG4Y818nzHopCaf25Y++F+huBLO183ltI5TCdC0nu4SP/t8LbOa6UfaTZkIkUVmgA2OTWRV&#10;uvKK8j3T09P36JtZzALfEq9VDbW9X7ecCXJNeleY+05uBjCSwLNKJkf22naUTlbGRIrkJOCABcBY&#10;gU4AyfHo9DvfxbKJjrjfTpluC9L3Oe38owEcgPR3mr+67eIcCZHpbLVAhhoQLuqfhlYNj8n4pk2b&#10;Xnjo0KEH5GcCNOfC0thMX+XcO6LDn3sxmQZZG4QzZNoFiLgsoW5OMqA5pr7TNln7k7RHINS5SEwk&#10;9V0sAWvldyIgUR9uJJvsd8lP8rvy772PO+d2OgGbG3MMiwYy3+PzbLcZSW7jZmxhbbVAhgKNYzMG&#10;7bA/femll77p2LFjZ5UOwto8GFEU818lcmLhFCcNrGviNmxz6TTAeIMCKJOfVsCuAa613cqwBCYK&#10;GHLi/Yug+g71LElBVovbERjoFMR17IniZt8Y6vN18imtAFJ+zmdD8SqJx07AAWKZaE1swGdRWByd&#10;3ltrMZAakFgXA25Vq60M6m+fMjk5+QlRE9DEv589cOCACe9HRlMM4FeGioJMhElRwuhkZYiIxwRz&#10;MSYv399ernA/9kkhtemKfD6XJs0AGPiNOhN34nMtKCpXBMjA4Nq4Se4IABUygS6BwyrJK3U6fICr&#10;En1pDfG9uBca0O+gglqJm1AIdOPpmmRShZqDuCah9rPDNX0hLIzNcAvHjx9/5+7du31HWTFZzLxB&#10;TSvTK1zn9rSAcine7/qRzGL21d86eAlxFRV6H2XJTJrIyVhUFUAUmouq0ipSVk9qoBv5/+FQ1wm8&#10;OBFLPzJuimlXuc5GbSsFNxj0BIfZsDKvjxD7PCsTfOZsuKZf2L59e5V9zjKqSCIQW4lWpdC2m6jI&#10;ew8LA/Q6+4TDRZE2QERzotyrzzfZwLQU98ASIdU/E8rFG0OfzaI546ZT6YDr5wpZdXpb6MiE4Fap&#10;PEj6ZasFWevVctBNNu3cufM7AiSfXLQymsc/GSD6x/G7slZL6GyF5uGNkov2W/VybcJdQE8w4Alc&#10;SFFs1UX03adJpaIxiTsLZ6ni+ky6BQi0roUCP5fXDkpA+5GIpFjTdGlcZ+3FjchMat+0QqmBrLqX&#10;qSVhTS7fu3fvr9vTBDBzc3Pnjxw5ojWhSsOVrKuoxko1oLb89mrcdp2IpHtI62EFA0mKCfXoHiUF&#10;E2mSWDCEdZDF0Uv04jg9A9H1XVymBjDbgNtFxPfeQgguqViW962aQLvONDeWoOnnCrpKWJRnBH+5&#10;I1zSvCzw7Ozsnfv377d6yg4EF9LaKRBqIPEC3Ir16SaALxfDFbh+YLBTojhJLEBurkvQyCyzAMMQ&#10;RFrOiyv0Xe5HPayd7ALsTQGa1kHW8bOIjuWrtSgbyJhaoQkaEcQgZYNDMzMzvxXu6NGwMKra544e&#10;Pfq7EXpX2aLCoiDAXCSLId3e73q4PUTUynb9ohj9MkVOxpoClYlJ0LBGAy2OEsL6aTJHsJMcK5pa&#10;ABZqUQDsNWNjrUMrWRtRHI5WS3FjCKdsaAIGGZaKr2oitwY4bty3b9/9ARTFSWfOfC5AJDlYBYAy&#10;wHZLiiaABv8Aol4uxLW65gQNSyORmGBlifzeqjd5QOM9cjG93N5SRSTEzatqAwMwy4oDSbt8VQDm&#10;I4v7qLhknLKXdV01MdhMocFM0OillduowmdMylfESnnHrl27LgRonGzVqjXt2LHDiqnyWcCBSCKF&#10;BtoEO328W7MVYWnUp7ibBA1ukKvVfRa38bIyJuafhQ47xNU7JCudJQoLtCspjjF0upYDH1XBu+Wk&#10;VlXkF0yQATTYBlTIWLU+ZLXeHKvkTJDghSDBF48dO3b7xMSEwalqsYDGZvoiaACg0+pMARrHp+k0&#10;TNCIBnOrLGBILPpM90hxDMm5QfJQVcTny1RnM5Yyg97rTmC9JsDS2l8e/1rIVSLOFRPZTY1JSYJl&#10;g0UqVcwiK+IEhrdF5HThxIkTGsfP7N69W3d/VfARf6OAaIK5JqDRhtDLYhlYbZRJhP0d0pucRjjN&#10;TXJ5CRrhvDC+fcUPQ+RvJE7dC7BqB+1UgzPu7uN/h1oAkn1VF93QRVVYyJnpb+juVtvpJvjK98bK&#10;+Ey4pvmDBw8uTE1N3b1lyxbhbTvhKyNqU8oBQMNiGGjVY5FQL9AUoyegsa8qm87dj/1LRUsDQCZo&#10;JUDD4gGx67IwlWt6nRzKqiLRg3Q4Dl1cnH1DmVL3nEhmvspAWgkG/60BnLMRcmu20taJ8A3SOyPH&#10;gQSaVNeFDCOSvU7acr0e4uH6gYZbs1oNPDERohaFxNUAjXHW2OZ+KABVPfSgNqLaanITNLrSuJqq&#10;AylFrh3zrgCN0yBwmtfu3LlTW2RVwY88bMuksoBAY38SUHS7Lq/bEFd8pLIsrNIA8XunXqhfJWi4&#10;J2WGYYIGyLkc16Yq7l7ckyp5bUPqfsI9iUyARkQhCztoiV4vzh+Inhy+GOH2HdPT02VaLNsFaPCq&#10;Imh07YmOupFCkyMPo+EKIIBGW8eXhhK/tyUna0Leo09GTWhYnAFYLBoWTqJRsOF79fhYqCNV0S6K&#10;1L72hwSN40SqngSRwq08d+vWrefCPbWarmZmZhQHqyYJEzQsgesCGllhBwz1Ak2WHtwH0AhtEzRE&#10;BVsyD68weQA5jCPpjZ3CrAVjbLlMgYZrylBfb3GnxrCRkHbQqN1wA90mp5eYuGc+/vGPP3PkyBEl&#10;hIuHDh16/mWXXVaVzBUtTYLGz87T63Vddg6kC3AvXG2xFcPn6m/JtlHvQ5aXc/IQfy5RdOT7RUrI&#10;PIBSwBFsSHMUx8XYDTLmqyJF0BhInIAZHxQ037hx48aPRMh9AWji35eH5ak6KUXQZPRkdXIlva5L&#10;eK0wigS7FzxINjbF9Tm9U1kigSUMHmRrTicBAs/nBERJRGMKKK6dK/QzK/fmUN2ExXuRAARw9157&#10;wWmKRFjIyg0M6uclp94QYbctK8jwW4MMswBVhJvTFlEEDeugtGBwJf86tTHYBGejvb9BhpUU8CBg&#10;SUkynBaM61iO52nLVjuSJfdauQZgEeK7D2E2MEvwsTLtjfpcq0z8SiQblyxCQTkDN2nlScNzA4Om&#10;1icDNC/fu3evo16VEj4zNTWlkNhvIPwe95E2N9Gq7IBiYoHGgOMjEpEiKx15ygLqSfZO4yssDa6Q&#10;iUrtHTr9igBjRYEpQaOAiMMtRVhrgDZ2PtNn29kJMCyM/1MLUl9wp2NH9CCzRJrBar8zQYXXCQ7M&#10;JtCIUkzGoKAx+S8KHvPQ3Nycc2ju279/v8/rBhpAYe1MPCAoIOJV6jSuh/VLzdWLJyDJLAYAIL+e&#10;y4BHAJW/BRorHMCK3IG7EmGZXPds5Xt46aCSOSXg85muUUWbAi8gAI86kow0V90OGKIGZmEAW20L&#10;lSnaDW8LdcMmSWc91A8KGvKc4DEPCLsjgjoToAGGdnfCd1tRvkvIL3mXGeAEi4mnCRhgMKjAInQG&#10;HCtZws4ql6QEEu/xdybOZxc5lQeSSvqxXn7vM9SBBhGk198CrvEz6SyKa/Wzz8ZfHKWGr/Sq0uNC&#10;7sXfaYtYLp41FDGIzL6Joopp7Sa9qtw0Pj5+n1Mirr322rMBGjyDNdm+bdu2uYmJiaeEJXrhrl27&#10;Xh/v+9jY2JjVmN+f1oQFsEvSBPt7DeM6/jVnKXPIfQjnrUormJtSmVexbx0OHWoCNJAXz/cVCrNm&#10;rEy6Do1Rg4Tdyhp5SIJrTzcKtMZUOwfCy331S2EAVe4gtWNTprq24hSnPOp1uUBz4+bNm++JsHsh&#10;eI1dlW+YnJx8akRSPxr6eydOnLgjAHX/8ePHL0xPTy9EiG6VmkCRm/T6T4SyQFyJFcdSII6sk9XK&#10;pTHffuZ6VOpZRi7Q3yCjaaGc4CkETpfgb7kxfAk59d1cR9WTvXw/lyJ8TsADv3vAq6QtkPYy4+ja&#10;cC0czDWzpO6/kxurhehP1bTtYq0UK7zX02HLyPcHEO6amZlpbcWdnZ39eOj7Qh+K/18IIC3o6gsw&#10;XQg3xqrgJEw4bqEl08QCQNVB836r3+ld6do0dzvSI+9HVOj+uDdWgcVBUBHpKgJkSgEslbHjOoX7&#10;vquMZSmKe9U6kb0+LBWLWltek1terRSDuBygeVqA5kOHDh1q9QgvAmVeNKUmdfTo0Qvhsu4JwEjE&#10;2ffD2g1S2Owk3I9Tx4HBBOAV+p+TDAOWEDt3JJh0VkcYXNZFmWSWgDux0BBznQLuY1AuKC2Ri9dC&#10;Ym2Xa0yWXUQtTKqbz2hiKaAZ37Fjx9P27dvHssxfd911rS0sIinuKkLxu+P3rw73pcnKTgGTuZxm&#10;mJVy/coOFgKOhCBLLaSYDAcKsA4WChfloKUytSDXijupJXFHxk3KwmvdIsQywjo5QhZogLjKYx1X&#10;XOQoZE4NnAFeCmh2TE1Nfcvhw4dfG7zlPtYlQOOZ2wvBXS5u2bLldUF6RRuqu4P02ZQRKx2vwWVM&#10;qEkQHRYPczTxLIWox0LxPjyo24GPRTEuLBfrApQ+o9s5OVUEYJFn1wuMiL9wvpaiHVNWtGhpNCtV&#10;Ak1ERVPhjp4Vrue94YIeDstygaU5cODAvWFZ3rhp0yZbWJDalfDT+IZTr9wPXsPs40tFnoE7Sfdn&#10;Ak7YrrWj330DvL9joZQjpBOW4564J1GT6+UycbylpD2GKgkaCGdtKoMmuMmegwcP3nzq1Cmb/c8j&#10;uWFtHo6w+vZwQ1alRihuYzndUC/xXfYbiY7cF4IJEEXr5lqE6+4XYKxuOZ1euRTux+N+JPKARg4m&#10;m7yWKhrfMr8ENPJNtZUiaFgbYZ++1LKg2RpR0g+GO3pQVBTAWdizZ8+nxsfHEUOrp5LFWiaxQjPp&#10;xoUAj0xx+24G16d9gsXgmkVdvXY8+FwFT5OLrGpJBdDlEA3krsE8uF7RU20lOU2CRt5BsqzMZG+I&#10;KOlLwgW9JSzM/LFjxz47OTl5a1gXzdrI5kpZlnbxvUJvZDXDaoBoP3KEVUE4EU/vYUF6PeADadd/&#10;I5PMOil+LkcDl0Z6nQYsPZDLmxW3E9dOMnoqgka1toyfntiwYcNPRkR0f7ijjwZguCIFx0EauJZb&#10;TLAkG0CYCAtD1rgY4QCXRZOcznsdutRN1OlswOPKWORenYRVRCtoZoN9Nqu4HJ87NGkHjWxkWdBo&#10;g3jLzp07377Y1rlalqWTuH7lBiUF96Z4qd2iPRcDXLiMCeMeHILUbZsuIu/3rJLPdc9LnVxZbkDM&#10;JCGXWusSAnEUR7J2Fy1TWnYLi2KnpFhxk31dBIAl2+Q+mH2TYm+3qKkd3MZAVhhwgAEf6uR2hOTC&#10;dy5PHkj2d6nuCQFWbPXdwOjY/kxE1la+NjS3sgINM8mvlwENN7QaRLesqFlpMNOiYFIcc6u3p/3e&#10;WJ9sROOinKnX6ci43LvkfchwlYChk/jedHfGXt3PfNTBvXcVplVVWNiZoAEgK6jWPrWkiGykD9wf&#10;0JhooWynXZ+sjToVF2UiO+2htiPSlmVEWDZZLmXQBBzgogZ6e9AC428X6SDPjFhRkbeQnJLgctEU&#10;YVTOrzXaK4iw2qN0uCjmX6sEt9XuoqTsHWjNKkkGchvtC4dVEXIbL5/FVQ264Y0lE1bjkABt7Ln6&#10;2i9WqHbMOh+doBHu5QaztSDS886HSRfF/bI+7fkVkyVVwCopcjoPpz0YADR9LxrGgBCvUY4YhNcI&#10;97VosH4JGtFer+RiLYQJlstIwHBPKs8ju/Ovg5hoPc8Z0kqc6T/udDayomEeCaL206lgiIfIJGft&#10;iVUa5NlVQKtoK8XBPRl75Qw9OhKM7ZawNmIV6gEpgkZDUreN6aMqCKwqNpfCQghrFWU7WRvNU3id&#10;Ax+LG+2KwiUhxAAIOJrB1baqZIdZpzxdPcNt4BG9Am52/NUOPKILhwemeXTh+kyK7ZFrQfAHqzqb&#10;nERIFkunqrZ+HCekazWVvOvE7bwmCsukICAqRwgqqhBjnNKRKkDqM1ybuXB9mutZtGEd7TawiAY8&#10;XrDIabQU2JO91kRaPs8kdr/cgrbWdutgZXM3uF6v/V/AJaeS4TJVhtBUZv+VvytjJVh1uz5lmNNN&#10;pQK57HCxF2jVRTYyt6kmaPhooWBtfeqAohamMV1x0uRwCR7M0Ym/Ccm5B+cSd+MqQIE4Gy/WwST7&#10;XNEQ4i0q5X60aQg4fCZi3T6urJaamMgJn5S5TquTn/fs0NoAh9lWqRUtJGhkRod9/MZqiMnS5in8&#10;xm1MCGtjT1Yna2KC+zWKiXRkz7kS0ZmJBiCANNlcvT5iFX87J1guVox1KVo418at2WVpM5094MXP&#10;w8GcSVyLyGrz1q1bnzk2NuYGEzSykh6hXCYjPGoCBCZPnsVkWNG4zVKIv8nXXmJbDB5kAfpcoOQG&#10;KQAIz5VrEF/8qtvuB+BBqkV4oqm8TnvOvb6qHmDjjTfeOHfDDTf88vT0tBAzQWP1yWOsRdAQriAj&#10;KSuZO0BG+1mVXsIq4zHcus+SUVbYtOtT7cveKLtYnYTlYAPN/L2a2Fk+Gwm9H3BcJwqhG3H1iPH1&#10;11+/5ZZbbrnh1ltvvfPUqVPQnKCxUpjCOteUliIWg34h1sZkWMUshIlc6ioGHi5EUVRkJqCQkbYh&#10;0eFGeIliZDdyXRSfhbxngdS1KnPoHFy1udl00003Penmm2++zZPf4v8JGnUVEcBSVl6dBbHVPMUN&#10;mwgqArKq63ZmL85pAYusLGwk3sPpV6/hnLW57rrrvml8fBz5TdDwxWowtd0+sUSx2gHE4kjQmBAT&#10;M8ipXcMU1oa14t64U9esSNqrJXVFRC+MxFTRRTl+VcPRqpKuIQizjq+xMhZHgoZyU+pujpWtk0iL&#10;aNVgZZQuWBqvrarI/ubpUQkauQc+vmo9pc5iAVgIxWc9aYMAHvcMONyUqKXqvu5hiuvWDgrQQu9O&#10;D+NYcZHZ9AQWA5agER5KoZchbKMiknv5aEOAcb8yrixM3rfXNYwLiTs1Ya2WSA5KworEiocZrJpA&#10;rTCRv8zBQ4wheq2E3biBDK+GJ8BgXeROtCXk3iivp5uSXGvfXLeaktlnOydq0YHggtRg+MwEDVfl&#10;iPo6kcKlCA6gclzMsgKHpKYdFPpjEjTppiTr6lTzUVyWMa7FoQB4i1OYJPUSNAYUqledpS+T2Nst&#10;1Z/kF0CovVCKthqpkMwEjd9pxhJN1aUpikti+bu5pvz9iggTLJOZBwFRg6bothb6aky66CMzq6my&#10;4GpRBlt21mlYxd8DGHfW62j9OoncjTqaROKKiNR6HgSUg6YZSzi+6qRriSKrKqWQWVULQkHR8SPF&#10;VL73ued8H8XzgEmJoO4CLM4Z0gO9Ih7Cl4igiqCRWte5NsqgYWWeNTY29tnNmzc7pm1h48aNXK+U&#10;gl7f4r2xJh4kksfk5zioTenlrfsuAQcRAI0gxo6LoUe+wksnLxUHS07Ato5RMM3d5PCGDRteefnl&#10;l589duyYxwktTE5O3h8gkiDrRPIl/2zfEXbnOBgTG+gcldKryLjaotaVvT0Otxz6wzqE3ZqG5DCS&#10;18hhIMijmuCz0p66a9euDwRYWqdxnT59ej4ApMVAc1Q3C6qPpvh4Z8o6KbUgxhJ/dbS+krRSBa5X&#10;E70Uw1CvE+u2wliXBI0Q3Opq38YxKnJpyPOuvPLK+x23T+Pnz2/btk1Oql8qQfuBximuqQgc5QcW&#10;2SquG3CKlgYXM3dDXfBckEiCP0/Q8I16P+oSclaVuQMHDrzu1KlT5537599wTXpcylSyAULJwVl6&#10;oqwEjohKasKzOYsHWtdBNLpzo65TPkr+aei8RoRgUDOXIcKwBXUUczVjU1NT33306NG7HLQUVmb+&#10;0KFDH9qyZYtelLID6X0iKs1T2Vec4Mm+3TrVqCRj9UKZO8lJOxmG3nejOUjLgC/0xQZJGD50QrXc&#10;Mj4+fuiKK654xVVXXfUoK3P8+PEHJyYmRIdOTa8i3LbCrQb0osUxPnYeqFHVpYVExJS5KHMI1EOn&#10;Fsgwf21V+WL65tBR2wO1eXp6+uknT578tPOLnWN88ODBd1xyySX6eAeJBFkcBx/Jf3DZCRr/2q/k&#10;LJ86uHAndGUdjZfw/6FXww0O8qQZyRfjNTr3248cq7vMBOF92dzc3FmuKX6+Owix7SFLOfPFipXX&#10;sRdKVJkuHDnWLA44nZ6xvVJiMdiDpdXDvLE00gpDtzS+2NkoQssEjY1z+TD0UZCx3bt3f3mE2H8c&#10;VmZ+dnb24eA2DjJajoYyrkq/L56HDCdw/GvMRGW20a6G6EnWJ5Q9UaK+Xo9LWlaRVZQJTtCIpgz4&#10;qMjGiJC+JjjMu7kl5wBu377dk9qWq5AHeNy1XY+Aw0UZJ/8qcNqzVJU3LVWkD0RK2jwA2PVoD12x&#10;FgoFSi4pB0PeRvtj3XIS3WTD5s2bZ4P0/maA58K2bdsk8pZ7izGLbJxEJzhNWhxjJqpCuD2cYyUq&#10;zq4F38qjT1yLIutyHSBZSvSP2KvjAoBGvK9CvOrthRXkyg0bNvxaKFNt+8cwiLxFxBU5+DF3ClCT&#10;JuzVMqqJa9gEWRLSXvxsktdxWSZ5uawiJ6P5CAsHGooTdDpurK4iRaCCrX7EjQwzJNbcZVszMpzA&#10;oRbbH4U6NQvfGCRq6ydaIUS7+AvAiJhsplvxbTiSQbmRLEGjraBu+4F6iXtQnXesPdc0bDNt8hy1&#10;xroUIyvN68oOvxpqDzfLtBzX4jPMhxwR+uD7WFVn5OiLWjG3VBSFLgfrJGgU7vQLr8rFDCjSB0z0&#10;Sl0z/mIHpY1tclvFtlJWmyUSdQnbgWfQUBhN0PKpyTz5lDkCHgdrrxqN0A6hSpqgoQ75GXpKeg0I&#10;8LBuAMLKtE6nCH4FQIBkW60dBcDFjZYtaQC/Mo89W/4+d1Tk5/q+Vc1MK1zqp3VRCRoPGR+F7rU6&#10;CJJsW5BQ30noHxwbGwMc42iSBRmsN7ePD1mkXBze428BxAJFogHL0STOK+bmFCRzz5bPk8SzsVGr&#10;xzB4U2lRhJP5RKwSNEgl89dIeWF1uCLHtrwtgLNAF61OgkdZgutSTZfBdaCkFhW8Us7H9mhHk7Ba&#10;3FzyJaDxt3iM8LoWe7SEbcXjR5hAp06OSr6mTsIFOdjx+QGYzy1aHROfYwsAwGCRItL4pIjI+HsN&#10;uBJo3svSoA96l/Gb2qRDRB7FLR1uii+t/WnaNRb7lX44AHM30IQmaIoKFKk59l43/uZDth5YPI5Z&#10;Tq1WwYkiJV+ZD62i0A/ZjQwmeIrCJlefIAEGiTkWBVCK4EF2EWfRmFyZEDufKlyWQK+4iPnVnjI7&#10;7F/9NY0MJqy0FtLsV5JbQW6lMzxVDigk66joyrmHyhGiopGJXJErG+aL3MYqqd25tiMiIhxWIzmK&#10;AmN7cDHynJG/xOR1qKVvZUbVW2rlS0dAWAoRkdqQseSWWPG19AyKx8TzA/RppItyw/bUrGhBbA2I&#10;+pNeY1GoceSalB3WZO4L6fJMx/TDbtiDtkatBXQ1hZVRe/pgaJJdORY7Gup0Bs6yCR/LReX+Hzcs&#10;l6Crf1UzkCMkios6B9LKUA1b3Q69XhNiE5aju9JFsTr2Q63ZG15GkRWWEc4W2lQuf5TaaCuLuoh0&#10;tkwk0PDHOt1XojNt1EXLZT6gLAHjZwcsrdXTU1vCRWkmyloU5u/B42vSHy+jCBaMm4jJmAEMF8/q&#10;aOBf85baI4e5pQSNB2Sp5DbSWaQkHFsi7Z95GYoA4zd129I7FJG1zD5Uq8UjZjo9zq+RP7fMCpRC&#10;bK48AWOx2aC/ok3fqymOEMP4EzRqIjKcjfxlcYbND4UWj2tjodWSpC/WhZUhHpalMSsHQcW1bid7&#10;10HwFBVoPTKAkuPFRdlmYszWTdSp6q3TLFcNV+Vc20a+WLR6OrevyGO4JWRYl95qbt1dcdF2qEss&#10;E3xAwzc38hfC7fxKaBEwxoubQn6VEtaVGBBbPQ2CwVD5bkDzFyKXpSyQHQEJGIvLMSX6rtddkdc2&#10;VDsvEzQ4jfJCI3/eAG4vNReUljgtjP4jOy1H9Qi6JYnw+g9DEzTOsLGdYr2LSEkDeNbmjE0uKo8k&#10;tJNgXQKGOE3CZvocFGZX8/l6rj9xSZ7A1358rL3c9ldrzVzXfUfOniuG3LZTOJ5rvfbVOCCJhSmW&#10;CCgLc0uoRbbuC7oSeU7DzsFRdHtB6Kie/LkUcc+q/CxKuiQ8Bgl28IDGqmarT4g6SrG8r3ipSZqJ&#10;Xk/i9AwN4A40SrAkYOymbPqnC+JxeMVeYVtbnPG2Vh7tU0YQWmcSKqFwSQkY/M5BRg4AaCxMQZwk&#10;kbUnA6W3Rp/Ieslw6h1StM3DndPi4nY/FVqLB3fVTdRTHA1WBI3G6PXQHpH1JMeSJVgAR9qBtV0L&#10;z8QaimiMFhnkoHFPTl1a091ni6JYq4RSbHMQCDjd3RaUple6i2jCKrYsashS5l/K2byjIHZFanV1&#10;7+mWgEf6YV1VrAcR5+5nu6eBEy14bS0PmhyUvdf5vAGFSG4Zr5HYbNpd+4izU/I0bAMoC7rWWyM8&#10;3s82WpESwLA22jUFADrzGukhrMmLQosnSDgfxYMm1qqwMt8XmjUlYBFaO9vOlpTGLfUROwR/PFT0&#10;lL0i7wtdk/uQF0UIjehzRxaLzfqq1l6rxcPUR0Ecda/W4qBlJHhFj1FfBVHV14HHyuBvIkcLRRS5&#10;bqvWg4iczHNCfyNUomutDp4QGl9z5CrQcEs4nKxvcxJYRZEiBxzp8lE6wbyquE8nfnlGBPfEsvr5&#10;SaFNTqaRriL/lL0yQm6crikVNNJXNFHZ3ObsQc95aqSRvsIN4zFC7CaR10gpQfQ1VDWAaaSRRhpp&#10;pJFGGmmkkUYaaaSRRhpppJFGRkke97g/A8MfRhCD+dP0AAAAAElFTkSuQmCCUEsDBAoAAAAAAAAA&#10;IQB/lE5MYCkAAGApAAAUAAAAZHJzL21lZGlhL2ltYWdlMi5wbmeJUE5HDQoaCgAAAA1JSERSAAAA&#10;9gAAAPoIBgAAAJLQurMAAAABc1JHQgCuzhzpAAAABGdBTUEAALGPC/xhBQAAAAlwSFlzAAAuIwAA&#10;LiMBeKU/dgAAKPVJREFUeF7t3Qm4dEtV3nEuZHBIokQRMaJcFJFJIZJcBoMgoEFUNILinKjBATQC&#10;wQRIxCEREQ2iQRwYg8ioyBBUUBG5okJARSYjGlRQ0UiMMdFMmPX7zqncuvXVHvp09zm7d6//87xP&#10;95n6dO9dq2rVqlWrrpMkSZIkSZIkSZIkSZIkSZIkSZIkSZIkSZIkSZIkSZIkSZIkSZIsnytOH5Pt&#10;+ZuhG4ZuELp+6K+F3i/0V0N/KfS/Q/899F9C/y303qfys/eE4PHPQn7P7/zpqd4d+pNQkswiDfts&#10;MNgPCn1A6P1DV4Y+KvQRoRuH/Oyvhxita/xeoQIj/ePQ+57qL4cY9F+cPv6PECP2O//19Pm7Qr8R&#10;+qNQ6Sz8nu//dugdoT8M/c9QkqRhT8DwjMR/I2R0ZVAfGvrY0K1CHxn64BBju17oInhz6LWnj4yc&#10;sRPPQKdg9E+OjDTsazByFteYIX9Y6BahTwjdNsSI/c7SMcoz8l8J/XLoDSEGb4Tn5hvVeQfJiknD&#10;PuG6oTuHPjN09xDX+q+EfJ9cp6Klw2iLWw+PXPhfDD0/9FOh3w8lK+bYDfvWoa8I3T70ISEutbnx&#10;Gq/Ln4fM2wXlGP7vhp4SekYoWRlrN2yfr3U7Ras/NfTpIfPkm4W44MfI74TeFhLQe2voRaHXhGp4&#10;LGX0Tw6EtRp2a9B3CJknc7FFrn39t0LHimvT3nvG+7rQG0NvCv106JdCyQGyRsOuRxjryp97KpFs&#10;Ue2aXgPfFf/rVNavBawEr6xJe/T1/z0V6k7Ie/8/IUtk3v8HhiypnbdX8erQs0IvDxnVy3tNDoC1&#10;jtiWnkSzvzz02b6xJxgkIyXLSiLS9dpyMWI/M7/l8vodXzN4BkyeM2j3w9f+xlzfNOEmIfN/y2oM&#10;/H1CIvcM3zq670uKEezbBz8bemboZSGfK93yA2CtI/ZXh74ttMvGzvgYpSUjIzEjfWfoD06f/+fT&#10;r381xJU9D0wr7ha6KmSaYYRn/OIIRnjLc67HtvA0XhF6akh0XeAtWTBrM2zz5ieE7nPpq+0wMnE/&#10;jaBGWHPPHw2Zh2roDJlEm5cAA/7okPjB7ULW4D88xJWXaMOL2dbIdWAvDT06ZK08SfZC3TF9cUiw&#10;h3u8C10dshR20xBXWJqokdAoWFJFlwbj5aobtbnn9ww9NuSzmCLohHqfdRPxXMy5HxrahTeQJP+f&#10;2qisPT899FuhXkPcRNxNHcRtQjcPGekOGYauQ5I1d9fQI0PPC/1miDfSuwZzxWuxPHajUJJsTZ2T&#10;fZfQK0N1g+NC11+PSbKGZZ1Hhe4bumVozegEBeTuGHpASHKK0bd3beaKSy7BJ0m2hnFrmEaeXmOb&#10;kpRKo7xlsI8JtRyLiyni/kmhfxIS+Wak4gm9azalzwmtMRibnBNcy8eESoPaZIQWzX12iLstqHSs&#10;9AxQHOEzQg8LuUa/HjKf7l3HIX1DKOfdyUYIWpn7isqWhjRnnmhNWOqkv/unIUGl5Bp6Rq7z/MLQ&#10;k0JGcct7vWvb0+NCh7ALLlkAotH3Cv1eqDSgqZGa0Ss+YA7+zSHR7WQzjL73CD0xZG937zq3cl8Y&#10;d5vllySXKCOJDKsHh6yhznW7/Z5kke8LCRRJ1sj539kQz9Cxuo4i4b3r3dP3h9K4k2tRIt8MUgZZ&#10;2Wo4ptroFRgQzCnpl8n26Bglv8y5F0U/ENpXqmtyYJTgC6N8fGjuKF0k2t2LdCe7QTabjLvete/J&#10;PD3n3EdOcZett0oNLY1jyLjr7xtJpDqqUVbICO3ucY90uqY69b0Y0/eG6vyD5Aixq0lDKI1iKPJd&#10;G7WNFw8KFTS+nFPvF1Oc14fqezKmrw9lR3ukGKlr93vOctZPhj45VMjGc37oPEXMe/elpweGssM9&#10;MuwtltpZMp/mzK1fHJIimVws9rzPzT2XupvGfSRYFrl/SC3sXmPoyRZK2xSTZaCDlQzUu1et5CQk&#10;R8DfCcnf7jWCnp4bysj3MpG227tnrXLjyEop68s2Igh+9W5+T6Lltfudbt3yeEmod+9aOZQhWREl&#10;wGVp6gWh3k2nep5t7i2yqvxPIY16eZR7+52hqTiJ0d2pK8kKqI3x34Z6N5zqRvH20FeG6rXQNOrl&#10;UoybdzUVVBNVzzXuFfG1obItsO3Z66/fErJvOjksGLdElheGxkZubeDeoWQF2FBgv68bO9ajOzpW&#10;zndyuDgTjcfVu79FPx6y0SQ5ULjPklAc+9q7wbWU9VUXPDl8FG+Y2tNt/3dOrw4UrtnTQgrp925u&#10;LVVSMrCyDhjsz4V697nIcb95vw+I0gtb3vq6kOIHvRtby3GvmVG2LrjkUx36V4Vy1D4Ayk0SSJF2&#10;WObVrergCjf940OFvNHrQWJRfd9bOQbp+qHkQHAqxc+EejezluyzzwoV0qjXBaOdKtTw8FDe9wVT&#10;bo4qKN8Ymqp46VysR4QOvUh/Mo7D9nv3v4j3ZkNQsnCsQZd59dB6ps0DTqg45jOrjwnnofXaQZHi&#10;kzlqLxgnazh+tXfzaqlRZiNIchw4GqjXDmrVlXCShVB6W3W8ezet1ZNDyfGgfUylmmo7OWovkFuF&#10;XhVyk8ZuovOWbx1KjouXh3rtocj0TZmsZGF8R2goF7yWhJXk+JCMMpWN5sihZEEIgpW59dho7Tzr&#10;q0JIt+v4UK+u1y6KjOpZF35BfH7odaHezaIygqtxlhwvpmtjy6Ci5zlNOwNl3+wu0cN+XOjGl77q&#10;Y3R2UL38YeRofZy8KeR87iHs064TlpILglH/7ZDD5Mta5dD8+mtCSeJI47HpGs/P+W3JBSIgYqNH&#10;nRPeGnZxvT4tlCRG5akjg+4USjZg1664MsKCYWMpgUb17wq95tJXybFjtH7OydNB1CJPLginKt4n&#10;9MZQWcYYcsPvHkqSwgeHxrZ0/looD/a7INyc7wkVt4pRt4at0ugvhJQcRgbNksLVobqttPqIUHIB&#10;WJawLv3nITeiZ9i2ZUo6yDOTkxbtom4rrR4aSs4ZI+8Xhd4dMmcSEW+N2tfK35SidTlaJy1je7Ut&#10;j2abmcmugmc3DTnx0l5qF9+NaPmj0CtC5We930mOG5lmQzg1xN7+5BxRTth6Y3G/jdrtiO0sZZlG&#10;WRw+GeK2obrNtLpdKJnBrkbsDwnJNDNaM2qPrdv02yGZRn6eJD0cDqHoxhB5cMRMdmHY6lgpkvD+&#10;l746mV+3OB7XiJ0kYzBq2zWHEMfJefYMdmHYV4a4UGWdsXfh3xrKYgrJHCyHDuFARklQyQS7MGxb&#10;NEsNcG62zLLWuLlY7zx5miSjPOv0cYj6tNVkgF2N2JJTwLDb4Ji1a5VUkmQOgrBj8A6TCbY17BuE&#10;FCx0dI+opUh4ixvlIPQkmYM59p+cPO1yh1DOsyfY1rCl+VnDBsPuXXCJBdJMk2QOMhffdfK0y+1D&#10;u/A0V822F4gLXtxwht17PYkpSTIXMZo/O3naxWCSiSoTbGvYHxiqt2i282tG/R9PnibJLEzrxpKY&#10;tDm/k4ywixHbedeF9vXefKokmYtl07Gyw6qppGFPsI1hu/hT+bu/caokmQvDNSoPoQIPdz0ZYRvD&#10;/siQNeyx1xAEcdheksxFevLYiKw92QWWjLCNYcsNr3vWXkR8LD0wSXrc7fSxhwCtRKcMyE6wjWFb&#10;w1a8sNC+lmopv3fyNElmYXCQDz6GpdPefoSkYhvDFjQrRRP0pFQj4yx71mQTBM5ucfJ0EOvcyQTb&#10;GDajrudCrSv+jlAadrIJatJPkfPrGWzriquYUuiN2LZrJslcvuX0cQht7JUnT5MxtjFsB5OPbaFT&#10;/+xPT54mySQKXN715Okg4jbPOHmajLGNYU/ti5XIP5YamCQ19w5Nbe5QBVfN+mSCbQx7CgXg8yYk&#10;c3n46eMQ3PCpvdrJKdsYNsMdg1FnfbNkDpZNldcaQzQ83fCZbGPY1qjNedBzoRh2b392krTc6/Rx&#10;jFeHSntLJtjGsEW96+BYa9xG6zZSniQtV1zvetebU330iaePyQy2Mexy2scYadjJKNe97nWvf8UV&#10;V3zc6ZdDqF764pOnyRy2MWxu0dgc2mtPRTmT5C7vec97PvT0+RCCZhmI3YBtDNv2urEN8dID89SP&#10;ZJQw6qtCY56dIO1XnjxN5rKNYSuyUGeetdinnWcaJ2Pw6OwSHJvSOW89Pb8N2cawbdkcK7KgEINR&#10;PUmGYLD2Vw9N6cRxHHqfhRU2ZBvDtglk7ILb/ZUlbJIxuOCvCQ1twzSSf1BI+nKyAWc1bHm9/nZs&#10;bsSwx1z1JNF+jMhDB/EZOD4q9ImhbEsbcFbD9ndTfyubKG9GMsUfh/5TqDdIaGPKbwmeKTuczOQs&#10;hm1eJNo9FdBg2Fn/OZlCRRRbMcuGodbAeYcOCXhYSKAtmcE2I/aYGw7Bs5xjJ1MInr0w5Px09AYM&#10;3/u80ENC5bjmZISzGrYopoDHmHEbsdOwkymUE/7F0I+EysaiIbf8AaEHh3KKN8FZDNtFdwO4SGMJ&#10;KA7Ez+WuZA52bj0l9IpLX52M0D3jNlA8KMS4ta9kgG0yw740pLb4EAoxvDT0y5e+SpJxlNHilt8q&#10;JPlpKIYjbuMoXYOS+bm/y12EO8TRuHrVMT0wlCRT1EYsAs5ge+2pFhf+OaG7hEq13OSUs86xMaeX&#10;zAuezIGhFp4deurJ01GscX966Omh+4fGzvs6OrZxxV3UW588HeQ/hH7q5GmSzMJ823lvAmRT5YgZ&#10;tyj5VaErQ78eKmexD7nyR8E2hn3HkLnO2EYPx7FcHcpqpckcijGaNzt+WYD2Y0KlnRrZewbLM/zY&#10;0M1CDPvoD4LcxrAFOO4Qqo/RbfGzN4SkDSbJHIrhOmziV0MGBWmlXG0/MwXsGbdppWCu4Jsg3FtD&#10;5xFUE8yjRe0X38awrWXfIyTlbwiGLV0w3fFkE4rhMlC1zozCijE4iXPMuHGjkNFb+WujviDbPtCR&#10;qPzyySGFGD8gxNOYKvK5eMpyVh2prOXie/zhUKaWJttiI8iPh9r2Vav+ntH+M0L7CuDeM/S0kM7j&#10;t0KmnF8fmqoGcxD8YKi+sD29PnTnUJJsixGbMfXaWSuu8YtCfze0S3gKNqQ8N8SjqP8n7/TbQzcJ&#10;XSjbuOIQQLvTydNBuOyvC5lrJ8k2OJDvV0JG4amIOQM0FTRyi/Hs6uhdr/nI0N1D9orXSKM2NdXm&#10;tXcRfu9jaNqwN7Y17JuHPj40dtyPD6sne9mlr5JkO2zztBOMFziWVsqYBNzeFnI00DYrM8UwTSm/&#10;IvQ5IS53az/lfxqxFYew3Hthxr0NnxCSMlq7Iz39+1CS7Ap7EGQ1MvLeXLuW7DSR8rNSG+Q/CJWA&#10;XO9/1RLV/+6QYN7Boe6ZXTm9D0blonPFx/LKk2RTjIoCVspgt+2u1o+FLMuehdqoeaZG4Pb1tfGh&#10;zoVLLovO+vq5sk1KKSxD6MGGKBfGXMToniS7wnzb/Hnq2J9ieGeBcUKG5b8M1QcbFMM1eg8dnsG+&#10;/mHoUaGb+sZ5sY1hF6OVxjeF+cgnnTxNkp2g7Zq/FuMbwuBjffms3CD0iFDbfsuojPJ86L18ZoiB&#10;C7ydy1x7G8MuH0LlizmZZbcJZeGFZFdIN1Uqaeqc9t8M/eHJ041hhF8d+qxLX13bkMF+pFTTmC1p&#10;938vZNRevGEX3hwyh57CjZCov20kPkkgIm5VZij5iWvsRFhTxU2ywWrDEyz7gpC2Cz+rjZp8r9YQ&#10;NqucW3GIXRi2jR6vOnk6irVHa97lIiXJWbGEeu+QNeN2E1I9qmqXThLZJI+7/L3gnBprBiP4fvlZ&#10;a8B18GyMs871N2YXhg3GLZAwht5Kil+mlybbYvnq80O9OWv5WmDtmaGz7PQS7JWE0kuCqf+feuiy&#10;z6yr94y6/p4pAQ9iyvgXxe1CPxcqvdaQrO19eChJNqUYlGCWJaRe+yoj57tCXxKaW/TQa5fX9zeM&#10;2iaS9vVbvTvkf4nM16M21V+LQd03VHcKB4EAxj8L1R+sJy6R3TC78hSS46AYhMdvCpUKubWKIRk9&#10;/U59/NSUQdXtkSfAYNvXr+V/WeZi/OU46fbn5bmRWrmngzPqgvmztcX6A7biujwxZC93kmyKCLWl&#10;q17bKnp+iIte2MSg7hayj7u8VjsKl+/pWAxSvQ6mlrLKgm/lPZRg20EhlP+Tobb3quWiWHrY9Y6b&#10;ZP18bujtoV67KnpL6FNDhU2MyI4tu8G8jnbaM2rSvktCSu/nvm8kV7vNRpECoz5IT1VwzNxEsn3v&#10;A9f64lCSzIExKGTw86FeWyrign9D6Cy17K3U/KtQMdahkXjM4EnCjM7lm0N1CrUO5uBG6oL1adk5&#10;XJmxUZueEcogWjIFY7AH+0mhqQHjeSHr2oUpQ6p/LjPMerfX0Xa52a0BzzFqhSC+PNQeQ3SwRl2w&#10;rviCkISA3oevZfE/ScawXn2/UDmNc0i/ELJJo7CJIX1YqK4EpO0a/ceMuNXvhuzkEmda5fFDPpS8&#10;2t8P9S5ArX8TGjs4P0k+OqRKT8kJbyUYq6BBnce9yTyWl/m4UHk9EW6GPRUUKzK661Tkgbd1zQ9+&#10;lK5hqMrF2k7XuxC13hH6lFCS9GAYJUrdm9r5nloAbYBqitYFl1zl9YpRT00jieFbxnp8SA740fDY&#10;UFsPqqfvDCVJD6mikjpKtlYro7Vjps66segWoZ8NeS1u91yjVrhQvTNVVNQjKCwq4r2vDRlcJ5FM&#10;gY8eLlDpOW1el72TJDW8P8anGmipKV6jDRk5lf012tqeyTDnYAVHHjjjBMOe2qFlCYsn6kgh0wMl&#10;tXUG8N68n6PAaDzVAwpSuMBJ0sLIHLhnmUuUutd+iqw/c8nnxmxUVKlfdyxQpvNQN+17Q6YG+8RA&#10;K4vT8lvbkW3EvrdQKtx+w5OnXdwIdatkCyVJDaMyikp8sow1tj7t5wzCfHzK+7NyYzBx9lxp/0NG&#10;VKq0GKG/J6RC6j7QiVkiswTss/B0dTqLPRpL5LvtAVupIOlQtSRpsdxlWXQqOYUYtDXkIYrxOi7o&#10;laHeaxTJAxdUUwhRSa99bzU2AD4m9NqQ+gZSUcWpTEUWRbmIIuRTF5Eb9AOhJOlhJPuy0JxquE8I&#10;tckhNX72r0O9vy0ySkqNfkBIJ1CzlXvc4ZYhU1a7v3iu9fsQM2Dciz1ZRPpo2a86JHXTctROhhD5&#10;VlhBFFw0vNeGSHKUte+hIJj91a8J9f6WuN0PDyleWJdc2qVBe2+WyL4tZGQeWzNXJOJeoUVRLobk&#10;enXFe2+8yM2yKV6EM0mGkH/96JAciF47Eqm2wWgodiT4pfBC+3d/EHpKSKJL63bvyqgdIGCDiiOA&#10;uNzte+jJTjb10xeLzBxFFnpvvkQkBSrs4DlLEn+ybmrjElgaGii4638/NMRdQ7Vhc7tfEbIdtB5U&#10;djlCKwxh1JVy2qbGavtWjgTKevnpBrzvCIk1LIpygUT75OOOuR0CFnpc8/IkGcJSVUksaWVbp0Fk&#10;CIX7rUMzaAZuTn7b0K7hbusoBN4YZslu64nxml8r7iD/ozZuz380dPvQItHjfE1IqeKptW2VWBbX&#10;QyWLgMGojtJrN2S9WQWUMSyfKZvELd51tNv703YZoiCd99N7n60YNOPW4bSjNrd90RumzI8ctzKU&#10;0F/k2N0sxJC08PqcxjFmLIxg6mAKa+Oi4/s4N1vgzr5uAToj8JwUVWLMvFlqDVtO+tgy3oUjsqn2&#10;k1zb+o33ZE2v5ADvcr6TLJ/2ftsxqLqt4NbY9k1GIaLd7rI6D3QS/zik3LH19NY4t5GRnJeyaJw8&#10;qMjC1PKX8kkCacnxIkOMQX9riBcnL7vXVopsn7yIWnqfGJJuOrVn/KwSe/qhkDrnQ8t4F0bdC1vD&#10;k13T+xC1VKOwVJYcDwxTFtZnhxiLdeUpgyajpOq3hX14efVrMjBr4uJBvRM4dy2dloIT7eEIi+Nb&#10;Qnbk9D5E7cYIQCTrRCVRWVXmperS22klgmz56XdCRqq6XfSkrQjIlrO1sGujbl/PrkW55i8LTXme&#10;u5Jo/78ILd6w3dCfCPU+BJWgg5Iz9U1LDhdzZWu6XEru64NDlpteHBL0EnvZxFCs+/50SGmj88Dy&#10;lSxKB2OMLdvuQ+bZ0q4vIn4wm9IDflVIeL/3QWq9PDS2QyxZNhKO5Fx/YUjWlXVZhzha2x3y2sZk&#10;JFd4UMdwXhiIdEK993MestZtIDRNWdw8u8Vmd2mkvQ9Sy7KBqOA+5k3Jfij3iuso28toIwAm+5Bh&#10;cqGLeve8J43bZgnTOLGX82gPUlMddm/bZtm7fRHiwcqq+6LQPpbpdo4soTnBEcE287A07sNCgMnG&#10;DJ7ZWd1XeQ/Wcu10Ou+otwSWbwyd11x6TObZ6pUvej9FbaDebO+DUN2jC6qkS344mA9KKJkTBOuJ&#10;QSucYNNHu3XxPDv4TwtJde69x/OUyr+2eDoJdJJ9V1AZw1zBG9Yby9cVVGlxA/2ORz+3R5VLp/fP&#10;0XvZuEci3pahhkoWlXtb8LXR/U0hZ7z9o5BlT/XGzpvyvuSUmwII5Gp/ciy45T4f+9lnpLq+PgJo&#10;BjdZbTq9g0CU1IXzQcbkw9WF4ZNlUhqjNFDJFUOplWWebVRn0E7zECBqB5yL6MT9z/r/CgLyHMy5&#10;Lc0J3smQdKSv3WYi+wYpW0DtVNzlnNxU4IWh2dVcLuKC1fj/3riL5kLZPic7bQzLI/aoWussf58s&#10;i/q+KEj4qNCdQ3XxgoKRT4dtx5bfU1zgvCl20GtLQ23MZ3nvkLZLShHbD8GztKxnLixALNglPdrv&#10;+hveC+m8inivRf5feT8eXZtXh5RpskJkJWGS8gJLwD5byyH207ogPVxg71maobzgZLm4T+6Xxqow&#10;/0NDvSIIRmyNVUqmZTCJH4ycy8sAWqMqX5fRnjewJBgxFYNmzEZZLrvn5ed1p1Dkd4pcPyO1oJlK&#10;K7LwZn/WJRm2D20+Jk3PnlsNYohSWeJZl75Kloi2RYzPvbRD6WGhK0Nj8MS45NIoi+F6ZNCek1Fe&#10;o7cUagpXzmU/RHR0xfA9LyO6a2eKIr5gqW8jlmTY8IFEUu2UmXLJfyRkt5g5TbJMSvtidEYkXpaR&#10;Wxaa7/XaHyO2BMpwNWiBIsbs9xm0xs4IfM8WTluBFR+UubYp/v/SOoRyTcp7K+9vie91I7jh/y5U&#10;PlSr0nuTtc1k2WiQxfsy7/y+UO9enkUM3Qj/z0N2g83FeypaJe18Zwnooc2v1FS+sW80uBkahEcR&#10;VL9rCSxZPkZhyUYK+7l32xqWDkPFEoEr83Pz9Dn4vzoGGP1tD7Uyw2Ms0WyeQcvBdARLNGzYseMi&#10;Crb0UujKjTE3UYZGYr7KlTiYi39klPsiPuKQCDGV24QY07bYKWZDiADTJpge2Njh6GcBPm1JFN85&#10;195fmc8z9mRLSgMQObRtUy9fXK9atRsnatgb3ZNlUXe6plwCpY7NKcGvs4rxTdU6azHaC9bKbuu9&#10;5ltCNqzYF24ZVhKV2MBSB8NrsdQ36aLrJR0kIOHf+mD7Xsuo7bHMr7hj5QTEZJm4X6TD5mmZSlmr&#10;NXLrzOv73BqbEVSHjrqT8NyJM7Ky5qKNORhA4Y+SqlzaE7j3MueM4vcISbYhSSq8SO9fh1Lez6JY&#10;qmG7wBDqdz6yi6sAnffb3tDCHUNcvItIcEg2w31jWO6zkZHH5T4zcueqW9f2aDmL7Aqz+qFSir9h&#10;WP6+xtq3jmIO/j+DNFr7n0peM+S6PRX8P+3O1lMHDqgRbrDx+2IFpoPiQiL4vb+/EJZq2DVusJ7R&#10;xXdDx96zObksHXt9k+VTDIFh8M4sWyk1ZBmLi84DY/TWtBmulE2bINp9BYzPia1+fy6lY/G/DBqO&#10;mBJIa2mNlWehuIPU5vuEbhXSJkv+uKDbIkfxJcLVdtbRWOH1IpsHSl3yxfSgyUZwyd1DQTGP5X6K&#10;Xhvh23uuY3C211kRn1Fks33dOWLQvAkbRXQu6rXJokxGqA3TxX9ySFS1d4FrPSiUrA91v0qySi1b&#10;Gs2Xt8GIzStoX7uWkZh6PyM/4wE49vfxIRtGkgFq4za30Sv2bi6V74uyZq20dSHO8jOh9p6TzRHm&#10;u2ehbl/3DY0dSDBl2K0YuEINioQkE1hjtGbZu5BkjuNRiqEkiGQdGK0F0tr7zRVWP28binGbAjiK&#10;igfQ/p9N1Bq/Qg1fEBJVT0aQTCC4Ul+8nix/2EKXHC6Mzlz7h0Pt/eWhmXMbzXeFpS/H9Gxr3K2s&#10;8JjHixO0FWF2ziFExXuIoIpOGpHHSrK6SQJvRviNd8gki8D2RgURnQzTdtJyFrjh7q/qJrvAUht3&#10;XPTd1E922i6QyWZlx7q5zyHgRkb3nXOohq0HdFFsKrC+OHTxLWmIUFojVbI2UwMPDxFxc1/VQ7jK&#10;NRJbVBBVvUTCyK5g3NqLpSxH7+4SA5HXvWVIINggpT0nFVwwZWnciNrtaSUJQcNIDg8jp333lrTa&#10;+2pkndq7f1YMelJOlf1t/+8uZBphepGR84o6kilpXzphL6e8DmJYA1dxMjkc3GfnWV8dqu8rMQyJ&#10;K9zlfSFhRW2AOfkTZxFPUrBuVh2zTThUVxzFuEW/lY/RAKx117133QFwgdS5lr3E/UmWjwbPFVY8&#10;sJ1fm1apZvqSEJd8HxgYJJ7IeOQZ7NpedBxcfkHeXU4l9uLCnBd6vGK41jfVJ/c4hN+/ecimfAer&#10;JctHw+eKCzy1lFFPGuc+Mc2zw+vpl746G95nL0jG6xDU7e393opDHrFbjNr2ccsjHqpRDmuJgjBv&#10;CFkXTZaLEZsnZq7bJqC4n+6frZX7GrELlqoUcbDCYsfXpjDsQu1FqiHw7JD8+J2yJsMGt1ypHNVX&#10;eqVyXGAXlnvnuTXQiyhGn8zDvbJv246q9gQM3qbRWhooA9nLslFQDNEqjIGDYTtqaBPbKa9RGzW8&#10;d+ea6Zjan23F2gwbelY3gbvd6+XBxRN0cUHNuUvgLVkW7olR2waPoaQOxiZm4sCBfaMiKlmPttTa&#10;2k9pQz0jbb9n16Jov6w0HVQa9gwEPIzGlhLanr4gIKL3NWJb0jDfSZaHHIV7hnTEbeM3ajNowSed&#10;+b5huJZOrT9bi7Ynu8Xv8B681zFjtcXUTkQd085Zo2GXi2kkdu6S7LT2MD8X3+/Zh2tXkOCMfb+M&#10;W2MpPW9y8Rix1UZjSG0QzT10v5QgLjXv9o1gl3YlKq/tSHdFaVPwvHxdvtdiM9OLQjuNhq+dOtr/&#10;KSE3oVzsonqNW6/v7OFkeVimfEBI7KS+f+Qe8ricHnPeCMA6lqq3xm2AoLqN1bL+7sij5AzUxq1h&#10;TGWnKb9jTy6Getnk/DFKK0mk5FXvvtGXhnZR7XRT/E8FGeWp995XTwYZByeUNOi6ne6Mtc6x4SIW&#10;AzWfEcmUoNL7zH5XD+xiK8+zqPpVR457w4DGAmh2+tF5F7I0IovPME7ThTaXvVC3RccCOzQhy3ft&#10;CJsJrHm6yGNyBE2yLARAxw6fl0Bivfu8KcYqVvNNIQG83vsrEvdRAKSM0nsbPPbiBiwUczHZQyLm&#10;PVx43D3UWwNPLg4e1NjOPCscu9peuQmlzVg2fULoSSG5FL33qsKqs8JlRxrp98qaXfEeys3qXR3n&#10;0lJ6T8kr1hW55MkyMADdLzS0hdJ9tVHkPJa8Wkq7KVs9GbukGjkUZd5vzdohkgy/BAH3yrEZNuzd&#10;tfxlvj2EiKaedd+pisk8GMjnhRwc0UNgzQ4/a8wXQTFuXiGP0KgtGEvyKWzPfGbIEUSMem8u+LGj&#10;OIO1Txe5J1HOrw0lF4/BRx1v9eJ794qeFnJPL5LaWK29C9Za55YEZQQv+L007D2icqQIZa+hkBHA&#10;zUkuFkbgXC6jYO8+kZrzS6jlPWWwadR7pL6wamlxt+tEgvLcqG199BinK0vCaCdLq1SfbeV+KYZg&#10;lEyOnGLcAhwvDPWqr5hn232zhJHgWGHUXxIaqhjKqFUh6QVDkyNGBcz7h+zY6TUcyyyisX4vOV90&#10;uozavnmdbO/+WFYSK5EckiTX4kYhpzT2Go4G9dxQjtrnhy21V4YcAjBVSFAU/OtCGQtJLkNiw7eG&#10;elUwyQaRPKJlvzBmXpEMM/XN1DFTHUU+Qe+ekE7XZgpbc48p0SqZiUahjPFYOqCdXxlE2z02eNhW&#10;a3SWvMFzksAxFCirZW79yJCEo6QhQ+/XoO7UUI1nwRvlebiGyeaIWKsyakqjkqx1aWm7NnVwuz36&#10;2dz2yPCfE7JtUhIIQ08q0rCvwVroQ0JDI7Nzj5938jQJGKakkJI6yW02bZF9VaqLqjCihJBMvyLf&#10;99iWrSow0ql2yVV/VOj1l75KLiMN+xrsDvqlUDlkvUVDsoPnmDFtUcJZOq5CAR6NxDpDhu34YnkB&#10;JfNKYHKXKwpGajn8jw69yjeSZAwdnEar5E09j6tlTftYj0F1bbjQ9kTbobRJYYFdSKdhd5RSvXcM&#10;JclGGA3qLLRa5tnHWs6Gy81jcfJGr8zUPuQ+SBxi0Fzu7w6ZjyfJxmi8klJ6Dc1y2DGe/WWK8l0h&#10;0eqhJcFdywjNpTc1UslTTbOhOXmSTKK6hb2zvcZGXxY6JsyTHxMqked9yeisQ/V/lDh6akjWmfrd&#10;5ul1ddKMC80gL9K1cWbxT4SGams9IiRwcwwwpgeFrBXX2w4LDLJuP9aVpeaquW1kl0DCYI2+nnPh&#10;1SRTkMDPGbJHATESUWfY/l5OQfEQkjOQhn1tRHAlSdw21Ls2MtRUmDwGHDZvCXBqXut6qY/tBBYp&#10;niLjDBnFsD0yXoZq3lyMmbH7WZLsnReHNMzWXSQBnGPAkhbPpXcNihik4pB3CiXJojFKq3hpNOk1&#10;5u8PtadRrI33DT0+ZKT1mRlwex2IUUsHTRZIJs9fGw3WWrZG3UPdaA1/rZS8eQUoSgZeb0oiOeRx&#10;IYGuZIGkYV/Om0MCOz0Y9lr3ZjNg6Z5y4oeChxDcsmFD6ahkoaRhX47aWgJAPZwjRWuEYYt+S8IZ&#10;WjMWezAdUSsuWTBp2Jfj1EajUg9bBNe6TVB+t4qajqsdQtLIC0IXUb872YA07MvReKUx9rBTidaI&#10;nVjm10MeiSCaM9DKec69uXeyENKw+wyNSBq/eejaYKQyvJxBXU6vaBFQtBQowQQCjclCScPuU6pi&#10;thjN1jhiawemGHavDRm2EfvnQ/ZbJwsnDbuPeXbJnmrppVceOkZsEX9Bs6FCE74vzTM5ANKw+zDs&#10;IVdzrYatLQyN1vDzofOfk4WRht1H8Gwoh9mRrWtERzb0meHnx1po4uBIw+5jHjk0YkspXVtE2Gct&#10;u6+GPrfvZyT8QEjD7iPzbGj0MtdUrG9N+KyMWsmjodgCwx4b0ZMFkYbdx+g1hGu2NsNmtPZD23Y5&#10;ZNgYSrVNFkYadh8j05BLirEg0yHiszJaxj00KmsrZQ07WThp2H2MyEPzybJXe234XGW76hA5Yh8I&#10;adh97OAaMmyNf2hb5yHjc5XjhHv4vt9JDoA07D5jxRQY9dg89FARV+BqD7niDHuNn3uVpGH3sdNp&#10;aOTSuNfYwBm1Ey6HDHutn3uVpGH3USVlKLWSwa9xPddyVznpsoddb2OrBcmCSMPuYxfXWOR7bVFx&#10;mGIoIdyLHxjFnTTK+JMDIA37cozUY0e6Muo15kzzRATPem2CC66+2dD0JFkYadiXw7BpaK7JsNdY&#10;0JDRGq3HRuU07AMhDftyzCPfGPq1S19djp+vcbmL0Qqgvf30eY2vh2IOyQJJw+5zdegZoXJcbEFg&#10;ST20Nc41fU6fyzE9ebTOgZOG3UcE+Gmhx4bquTZDV57Yz9cGw+aNOD+rF/3OiPgBke7V5RRD5pa+&#10;JaQc0DtD6qC9LPSSEANfIzp6Z3VdFWr3nYuKOz98jdOQ5EhoI+Kqpjgn+oahNXeGPpszwNVWN4IX&#10;6cgeGJK4kySrZY0JKoWbhV4bKkYtrvD80E1COXVLkgPFct5DQm8LMWwrBPcLJQdEzrGTFuv3klGU&#10;YDaffmnoyaHkgFizS5lshx1u7xXiimcqaZKsiOz4kyRJkiRJkiRJkiRJkiRJkiRJkiRJkiRJkiRJ&#10;kuQIuM51/h9VQ10TV6zRLQAAAABJRU5ErkJgglBLAwQUAAYACAAAACEARydHRuAAAAAJAQAADwAA&#10;AGRycy9kb3ducmV2LnhtbEyPwU7DMBBE70j8g7VI3KgTShsS4lRVBZyqSrRIiJsbb5Oo8TqK3ST9&#10;e5YTHHdmNPsmX022FQP2vnGkIJ5FIJBKZxqqFHwe3h6eQfigyejWESq4oodVcXuT68y4kT5w2IdK&#10;cAn5TCuoQ+gyKX1Zo9V+5jok9k6utzrw2VfS9HrkctvKxyhaSqsb4g+17nBTY3neX6yC91GP63n8&#10;OmzPp831+7DYfW1jVOr+blq/gAg4hb8w/OIzOhTMdHQXMl60Cp7SJSdZjxYg2J8nSQziyEKaJiCL&#10;XP5fUPw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eGHwyJUCAADaBwAADgAAAAAAAAAAAAAAAAA6AgAAZHJzL2Uyb0RvYy54bWxQSwECLQAKAAAA&#10;AAAAACEAxmko//4vAAD+LwAAFAAAAAAAAAAAAAAAAAD7BAAAZHJzL21lZGlhL2ltYWdlMS5wbmdQ&#10;SwECLQAKAAAAAAAAACEAf5ROTGApAABgKQAAFAAAAAAAAAAAAAAAAAArNQAAZHJzL21lZGlhL2lt&#10;YWdlMi5wbmdQSwECLQAUAAYACAAAACEARydHRuAAAAAJAQAADwAAAAAAAAAAAAAAAAC9XgAAZHJz&#10;L2Rvd25yZXYueG1sUEsBAi0AFAAGAAgAAAAhAC5s8ADFAAAApQEAABkAAAAAAAAAAAAAAAAAyl8A&#10;AGRycy9fcmVscy9lMm9Eb2MueG1sLnJlbHNQSwUGAAAAAAcABwC+AQAAxmAAAAAA&#10;">
                      <v:shape id="Picture 164" o:spid="_x0000_s1027" type="#_x0000_t75" style="position:absolute;top:76;width:8966;height:11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Uv6xAAAANwAAAAPAAAAZHJzL2Rvd25yZXYueG1sRE9La8JA&#10;EL4L/Q/LFHqRZmMpIURXkYLaHjzUlpLjkB2T1OxsyK55/PuuUPA2H99zVpvRNKKnztWWFSyiGARx&#10;YXXNpYLvr91zCsJ5ZI2NZVIwkYPN+mG2wkzbgT+pP/lShBB2GSqovG8zKV1RkUEX2ZY4cGfbGfQB&#10;dqXUHQ4h3DTyJY4TabDm0FBhS28VFZfT1SjI94uPeWv73XZy0+Xn8Jvmx4NT6ulx3C5BeBr9Xfzv&#10;ftdhfvIKt2fCBXL9BwAA//8DAFBLAQItABQABgAIAAAAIQDb4fbL7gAAAIUBAAATAAAAAAAAAAAA&#10;AAAAAAAAAABbQ29udGVudF9UeXBlc10ueG1sUEsBAi0AFAAGAAgAAAAhAFr0LFu/AAAAFQEAAAsA&#10;AAAAAAAAAAAAAAAAHwEAAF9yZWxzLy5yZWxzUEsBAi0AFAAGAAgAAAAhAHQdS/rEAAAA3AAAAA8A&#10;AAAAAAAAAAAAAAAABwIAAGRycy9kb3ducmV2LnhtbFBLBQYAAAAAAwADALcAAAD4AgAAAAA=&#10;">
                        <v:imagedata r:id="rId392" o:title=""/>
                      </v:shape>
                      <v:shape id="Picture 165" o:spid="_x0000_s1028" type="#_x0000_t75" style="position:absolute;left:9067;width:11729;height:1196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6JUwgAAANwAAAAPAAAAZHJzL2Rvd25yZXYueG1sRE/JasMw&#10;EL0H+g9iCr3Fcg01wbESSqHQU4qztceJNbFNrZGRlNj9+6oQyG0eb51yPZleXMn5zrKC5yQFQVxb&#10;3XGjYL97ny9A+ICssbdMCn7Jw3r1MCux0Hbkiq7b0IgYwr5ABW0IQyGlr1sy6BM7EEfubJ3BEKFr&#10;pHY4xnDTyyxNc2mw49jQ4kBvLdU/24tRMJwqzg715jM/k8uO9H35SvcbpZ4ep9cliEBTuItv7g8d&#10;5+cv8P9MvECu/gAAAP//AwBQSwECLQAUAAYACAAAACEA2+H2y+4AAACFAQAAEwAAAAAAAAAAAAAA&#10;AAAAAAAAW0NvbnRlbnRfVHlwZXNdLnhtbFBLAQItABQABgAIAAAAIQBa9CxbvwAAABUBAAALAAAA&#10;AAAAAAAAAAAAAB8BAABfcmVscy8ucmVsc1BLAQItABQABgAIAAAAIQC9D6JUwgAAANwAAAAPAAAA&#10;AAAAAAAAAAAAAAcCAABkcnMvZG93bnJldi54bWxQSwUGAAAAAAMAAwC3AAAA9gIAAAAA&#10;">
                        <v:imagedata r:id="rId393" o:title=""/>
                      </v:shape>
                    </v:group>
                  </w:pict>
                </mc:Fallback>
              </mc:AlternateContent>
            </w:r>
          </w:p>
        </w:tc>
      </w:tr>
      <w:tr w:rsidR="00574CA8" w14:paraId="42CA031A" w14:textId="77777777" w:rsidTr="00027991">
        <w:trPr>
          <w:trHeight w:val="3061"/>
        </w:trPr>
        <w:tc>
          <w:tcPr>
            <w:tcW w:w="4535" w:type="dxa"/>
            <w:vAlign w:val="center"/>
          </w:tcPr>
          <w:p w14:paraId="2FF4A3CB" w14:textId="34188876" w:rsidR="00574CA8" w:rsidRPr="00D94248" w:rsidRDefault="00574CA8" w:rsidP="00027991">
            <w:pPr>
              <w:jc w:val="center"/>
              <w:rPr>
                <w:rFonts w:ascii="Comic Sans MS" w:hAnsi="Comic Sans MS"/>
                <w:sz w:val="72"/>
                <w:szCs w:val="72"/>
              </w:rPr>
            </w:pPr>
            <w:r>
              <w:rPr>
                <w:rFonts w:ascii="Comic Sans MS" w:hAnsi="Comic Sans MS"/>
                <w:sz w:val="72"/>
                <w:szCs w:val="72"/>
              </w:rPr>
              <w:t>Say</w:t>
            </w:r>
          </w:p>
        </w:tc>
        <w:tc>
          <w:tcPr>
            <w:tcW w:w="4535" w:type="dxa"/>
            <w:vAlign w:val="center"/>
          </w:tcPr>
          <w:p w14:paraId="573C63B5" w14:textId="2C37E684" w:rsidR="00574CA8" w:rsidRPr="00D94248" w:rsidRDefault="00574CA8" w:rsidP="00027991">
            <w:pPr>
              <w:jc w:val="center"/>
              <w:rPr>
                <w:rFonts w:ascii="Comic Sans MS" w:hAnsi="Comic Sans MS"/>
                <w:sz w:val="72"/>
                <w:szCs w:val="72"/>
              </w:rPr>
            </w:pPr>
            <w:r>
              <w:rPr>
                <w:rFonts w:ascii="Comic Sans MS" w:hAnsi="Comic Sans MS"/>
                <w:sz w:val="72"/>
                <w:szCs w:val="72"/>
              </w:rPr>
              <w:t>Listen and</w:t>
            </w:r>
            <w:r>
              <w:rPr>
                <w:rFonts w:ascii="Comic Sans MS" w:hAnsi="Comic Sans MS"/>
                <w:sz w:val="72"/>
                <w:szCs w:val="72"/>
              </w:rPr>
              <w:br/>
              <w:t>Repeat</w:t>
            </w:r>
          </w:p>
        </w:tc>
      </w:tr>
      <w:tr w:rsidR="00574CA8" w14:paraId="03FF10A8" w14:textId="77777777" w:rsidTr="00027991">
        <w:trPr>
          <w:trHeight w:val="3061"/>
        </w:trPr>
        <w:tc>
          <w:tcPr>
            <w:tcW w:w="4535" w:type="dxa"/>
            <w:vAlign w:val="center"/>
          </w:tcPr>
          <w:p w14:paraId="5AE5C8F2" w14:textId="5FE57280" w:rsidR="00574CA8" w:rsidRPr="00D52853" w:rsidRDefault="00574CA8" w:rsidP="00027991">
            <w:pPr>
              <w:jc w:val="center"/>
              <w:rPr>
                <w:rFonts w:ascii="Comic Sans MS" w:hAnsi="Comic Sans MS"/>
                <w:sz w:val="72"/>
                <w:szCs w:val="72"/>
              </w:rPr>
            </w:pPr>
            <w:r>
              <w:rPr>
                <w:noProof/>
              </w:rPr>
              <w:drawing>
                <wp:inline distT="0" distB="0" distL="0" distR="0" wp14:anchorId="5C3DBB78" wp14:editId="12F03087">
                  <wp:extent cx="1463040" cy="1835701"/>
                  <wp:effectExtent l="0" t="0" r="381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466927" cy="1840577"/>
                          </a:xfrm>
                          <a:prstGeom prst="rect">
                            <a:avLst/>
                          </a:prstGeom>
                          <a:noFill/>
                          <a:ln>
                            <a:noFill/>
                          </a:ln>
                        </pic:spPr>
                      </pic:pic>
                    </a:graphicData>
                  </a:graphic>
                </wp:inline>
              </w:drawing>
            </w:r>
          </w:p>
        </w:tc>
        <w:tc>
          <w:tcPr>
            <w:tcW w:w="4535" w:type="dxa"/>
            <w:vAlign w:val="center"/>
          </w:tcPr>
          <w:p w14:paraId="3C5AD736" w14:textId="4A50CD93" w:rsidR="00574CA8" w:rsidRPr="00D52853" w:rsidRDefault="0044763D" w:rsidP="00027991">
            <w:pPr>
              <w:jc w:val="center"/>
              <w:rPr>
                <w:rFonts w:ascii="Comic Sans MS" w:hAnsi="Comic Sans MS"/>
                <w:sz w:val="72"/>
                <w:szCs w:val="72"/>
              </w:rPr>
            </w:pPr>
            <w:r>
              <w:rPr>
                <w:noProof/>
              </w:rPr>
              <w:drawing>
                <wp:anchor distT="0" distB="0" distL="114300" distR="114300" simplePos="0" relativeHeight="253953024" behindDoc="0" locked="0" layoutInCell="1" allowOverlap="1" wp14:anchorId="15F6D625" wp14:editId="739D0B23">
                  <wp:simplePos x="0" y="0"/>
                  <wp:positionH relativeFrom="column">
                    <wp:posOffset>665480</wp:posOffset>
                  </wp:positionH>
                  <wp:positionV relativeFrom="paragraph">
                    <wp:posOffset>-53340</wp:posOffset>
                  </wp:positionV>
                  <wp:extent cx="1593215" cy="1534795"/>
                  <wp:effectExtent l="0" t="0" r="0" b="8255"/>
                  <wp:wrapNone/>
                  <wp:docPr id="1149643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593215" cy="15347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74CA8" w14:paraId="25046D51" w14:textId="77777777" w:rsidTr="00027991">
        <w:trPr>
          <w:trHeight w:val="3061"/>
        </w:trPr>
        <w:tc>
          <w:tcPr>
            <w:tcW w:w="4535" w:type="dxa"/>
            <w:vAlign w:val="center"/>
          </w:tcPr>
          <w:p w14:paraId="6B2EAEEE" w14:textId="77933303" w:rsidR="00574CA8" w:rsidRPr="00D94248" w:rsidRDefault="00574CA8" w:rsidP="00027991">
            <w:pPr>
              <w:jc w:val="center"/>
              <w:rPr>
                <w:rFonts w:ascii="Comic Sans MS" w:hAnsi="Comic Sans MS"/>
                <w:sz w:val="72"/>
                <w:szCs w:val="72"/>
              </w:rPr>
            </w:pPr>
            <w:r>
              <w:rPr>
                <w:rFonts w:ascii="Comic Sans MS" w:hAnsi="Comic Sans MS"/>
                <w:sz w:val="72"/>
                <w:szCs w:val="72"/>
              </w:rPr>
              <w:t>Clap</w:t>
            </w:r>
          </w:p>
        </w:tc>
        <w:tc>
          <w:tcPr>
            <w:tcW w:w="4535" w:type="dxa"/>
            <w:vAlign w:val="center"/>
          </w:tcPr>
          <w:p w14:paraId="78F9DF9C" w14:textId="4CBA6D00" w:rsidR="00574CA8" w:rsidRPr="00D94248" w:rsidRDefault="0044763D" w:rsidP="00027991">
            <w:pPr>
              <w:jc w:val="center"/>
              <w:rPr>
                <w:rFonts w:ascii="Comic Sans MS" w:hAnsi="Comic Sans MS"/>
                <w:sz w:val="72"/>
                <w:szCs w:val="72"/>
              </w:rPr>
            </w:pPr>
            <w:r>
              <w:rPr>
                <w:rFonts w:ascii="Comic Sans MS" w:hAnsi="Comic Sans MS"/>
                <w:sz w:val="72"/>
                <w:szCs w:val="72"/>
              </w:rPr>
              <w:t>Copy</w:t>
            </w:r>
          </w:p>
        </w:tc>
      </w:tr>
    </w:tbl>
    <w:p w14:paraId="42328A94" w14:textId="77777777" w:rsidR="00574CA8" w:rsidRDefault="00574CA8">
      <w:pPr>
        <w:rPr>
          <w:rFonts w:cstheme="minorHAnsi"/>
          <w:szCs w:val="28"/>
        </w:rPr>
      </w:pPr>
    </w:p>
    <w:p w14:paraId="7EF1FCB7" w14:textId="6EADB580" w:rsidR="008F50E1" w:rsidRDefault="008F50E1">
      <w:pPr>
        <w:rPr>
          <w:rFonts w:cstheme="minorHAnsi"/>
          <w:szCs w:val="28"/>
        </w:rPr>
      </w:pPr>
      <w:r>
        <w:rPr>
          <w:rFonts w:cstheme="minorHAnsi"/>
          <w:szCs w:val="28"/>
        </w:rPr>
        <w:br w:type="page"/>
      </w:r>
    </w:p>
    <w:p w14:paraId="1918EDF8" w14:textId="7D7CB615" w:rsidR="002822DF" w:rsidRPr="008F50E1" w:rsidRDefault="008F50E1">
      <w:pPr>
        <w:rPr>
          <w:rFonts w:cstheme="minorHAnsi"/>
          <w:szCs w:val="28"/>
        </w:rPr>
      </w:pPr>
      <w:r w:rsidRPr="008F50E1">
        <w:rPr>
          <w:rFonts w:cstheme="minorHAnsi"/>
          <w:b/>
          <w:bCs/>
          <w:szCs w:val="28"/>
        </w:rPr>
        <w:lastRenderedPageBreak/>
        <w:t>Bingo Cards</w:t>
      </w:r>
      <w:r>
        <w:rPr>
          <w:rFonts w:cstheme="minorHAnsi"/>
          <w:b/>
          <w:bCs/>
          <w:szCs w:val="28"/>
        </w:rPr>
        <w:br/>
      </w:r>
      <w:r w:rsidRPr="008F50E1">
        <w:rPr>
          <w:rFonts w:cstheme="minorHAnsi"/>
          <w:szCs w:val="28"/>
        </w:rPr>
        <w:t>Card 1</w:t>
      </w:r>
    </w:p>
    <w:tbl>
      <w:tblPr>
        <w:tblStyle w:val="TableGrid"/>
        <w:tblW w:w="9183" w:type="dxa"/>
        <w:tblLook w:val="04A0" w:firstRow="1" w:lastRow="0" w:firstColumn="1" w:lastColumn="0" w:noHBand="0" w:noVBand="1"/>
      </w:tblPr>
      <w:tblGrid>
        <w:gridCol w:w="3061"/>
        <w:gridCol w:w="3061"/>
        <w:gridCol w:w="3061"/>
      </w:tblGrid>
      <w:tr w:rsidR="008F50E1" w:rsidRPr="0012412B" w14:paraId="2F9C2642" w14:textId="77777777" w:rsidTr="004D4F94">
        <w:trPr>
          <w:trHeight w:val="2835"/>
        </w:trPr>
        <w:tc>
          <w:tcPr>
            <w:tcW w:w="3061" w:type="dxa"/>
            <w:vAlign w:val="bottom"/>
          </w:tcPr>
          <w:p w14:paraId="7067A969" w14:textId="455724F7" w:rsidR="008F50E1" w:rsidRPr="0012412B" w:rsidRDefault="008F50E1" w:rsidP="008F50E1">
            <w:pPr>
              <w:spacing w:after="240"/>
              <w:jc w:val="center"/>
              <w:rPr>
                <w:rStyle w:val="Hyperlink"/>
                <w:rFonts w:ascii="Comic Sans MS" w:hAnsi="Comic Sans MS"/>
                <w:color w:val="auto"/>
                <w:sz w:val="36"/>
                <w:szCs w:val="36"/>
                <w:u w:val="none"/>
              </w:rPr>
            </w:pPr>
            <w:bookmarkStart w:id="34" w:name="_Hlk119527054"/>
            <w:r w:rsidRPr="00FB7F98">
              <w:rPr>
                <w:noProof/>
                <w:sz w:val="32"/>
                <w:szCs w:val="44"/>
              </w:rPr>
              <w:drawing>
                <wp:anchor distT="0" distB="0" distL="114300" distR="114300" simplePos="0" relativeHeight="252157952" behindDoc="0" locked="0" layoutInCell="1" allowOverlap="1" wp14:anchorId="2F436092" wp14:editId="7623C8AB">
                  <wp:simplePos x="0" y="0"/>
                  <wp:positionH relativeFrom="column">
                    <wp:posOffset>297180</wp:posOffset>
                  </wp:positionH>
                  <wp:positionV relativeFrom="paragraph">
                    <wp:posOffset>-1179830</wp:posOffset>
                  </wp:positionV>
                  <wp:extent cx="1266190" cy="1099820"/>
                  <wp:effectExtent l="0" t="0" r="0" b="508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6" cstate="print">
                            <a:extLst>
                              <a:ext uri="{BEBA8EAE-BF5A-486C-A8C5-ECC9F3942E4B}">
                                <a14:imgProps xmlns:a14="http://schemas.microsoft.com/office/drawing/2010/main">
                                  <a14:imgLayer r:embed="rId397">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66190" cy="1099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7F98">
              <w:rPr>
                <w:rStyle w:val="Hyperlink"/>
                <w:rFonts w:ascii="Comic Sans MS" w:hAnsi="Comic Sans MS"/>
                <w:color w:val="auto"/>
                <w:sz w:val="40"/>
                <w:u w:val="none"/>
              </w:rPr>
              <w:t>Open</w:t>
            </w:r>
          </w:p>
        </w:tc>
        <w:tc>
          <w:tcPr>
            <w:tcW w:w="3061" w:type="dxa"/>
            <w:shd w:val="clear" w:color="auto" w:fill="FFFBEF"/>
            <w:vAlign w:val="center"/>
          </w:tcPr>
          <w:p w14:paraId="53DB1AD4" w14:textId="6B3758D0" w:rsidR="008F50E1" w:rsidRPr="0012412B" w:rsidRDefault="008F50E1" w:rsidP="00BF178F">
            <w:pPr>
              <w:jc w:val="center"/>
              <w:rPr>
                <w:rStyle w:val="Hyperlink"/>
                <w:rFonts w:ascii="Comic Sans MS" w:hAnsi="Comic Sans MS"/>
                <w:b/>
                <w:bCs/>
                <w:color w:val="auto"/>
                <w:sz w:val="36"/>
                <w:szCs w:val="36"/>
                <w:u w:val="none"/>
              </w:rPr>
            </w:pPr>
            <w:r w:rsidRPr="00BF178F">
              <w:rPr>
                <w:rStyle w:val="Hyperlink"/>
                <w:rFonts w:ascii="Comic Sans MS" w:hAnsi="Comic Sans MS"/>
                <w:color w:val="auto"/>
                <w:sz w:val="40"/>
                <w:u w:val="none"/>
              </w:rPr>
              <w:t>BINGO</w:t>
            </w:r>
          </w:p>
        </w:tc>
        <w:tc>
          <w:tcPr>
            <w:tcW w:w="3061" w:type="dxa"/>
            <w:vAlign w:val="bottom"/>
          </w:tcPr>
          <w:p w14:paraId="34EE28B3" w14:textId="6A3CF002" w:rsidR="008F50E1" w:rsidRPr="00FB7F98" w:rsidRDefault="008F50E1" w:rsidP="008F50E1">
            <w:pPr>
              <w:spacing w:after="240"/>
              <w:jc w:val="center"/>
              <w:rPr>
                <w:rStyle w:val="Hyperlink"/>
                <w:rFonts w:ascii="Comic Sans MS" w:hAnsi="Comic Sans MS"/>
                <w:color w:val="auto"/>
                <w:sz w:val="40"/>
                <w:u w:val="none"/>
              </w:rPr>
            </w:pPr>
            <w:r w:rsidRPr="00FB7F98">
              <w:rPr>
                <w:rStyle w:val="Hyperlink"/>
                <w:rFonts w:ascii="Comic Sans MS" w:hAnsi="Comic Sans MS"/>
                <w:noProof/>
                <w:color w:val="auto"/>
                <w:sz w:val="40"/>
                <w:u w:val="none"/>
              </w:rPr>
              <w:drawing>
                <wp:anchor distT="0" distB="0" distL="114300" distR="114300" simplePos="0" relativeHeight="252156928" behindDoc="0" locked="0" layoutInCell="1" allowOverlap="1" wp14:anchorId="16AA6CDF" wp14:editId="38ECF946">
                  <wp:simplePos x="0" y="0"/>
                  <wp:positionH relativeFrom="column">
                    <wp:posOffset>494665</wp:posOffset>
                  </wp:positionH>
                  <wp:positionV relativeFrom="paragraph">
                    <wp:posOffset>-1163955</wp:posOffset>
                  </wp:positionV>
                  <wp:extent cx="925195" cy="1094105"/>
                  <wp:effectExtent l="0" t="0" r="8255"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925195" cy="1094105"/>
                          </a:xfrm>
                          <a:prstGeom prst="rect">
                            <a:avLst/>
                          </a:prstGeom>
                        </pic:spPr>
                      </pic:pic>
                    </a:graphicData>
                  </a:graphic>
                  <wp14:sizeRelH relativeFrom="margin">
                    <wp14:pctWidth>0</wp14:pctWidth>
                  </wp14:sizeRelH>
                  <wp14:sizeRelV relativeFrom="margin">
                    <wp14:pctHeight>0</wp14:pctHeight>
                  </wp14:sizeRelV>
                </wp:anchor>
              </w:drawing>
            </w:r>
            <w:r w:rsidRPr="00FB7F98">
              <w:rPr>
                <w:rStyle w:val="Hyperlink"/>
                <w:rFonts w:ascii="Comic Sans MS" w:hAnsi="Comic Sans MS"/>
                <w:color w:val="auto"/>
                <w:sz w:val="40"/>
                <w:u w:val="none"/>
              </w:rPr>
              <w:t>Listen</w:t>
            </w:r>
          </w:p>
        </w:tc>
      </w:tr>
      <w:tr w:rsidR="008F50E1" w:rsidRPr="0012412B" w14:paraId="6396E7B1" w14:textId="77777777" w:rsidTr="008F50E1">
        <w:trPr>
          <w:trHeight w:val="2835"/>
        </w:trPr>
        <w:tc>
          <w:tcPr>
            <w:tcW w:w="3061" w:type="dxa"/>
            <w:vAlign w:val="bottom"/>
          </w:tcPr>
          <w:p w14:paraId="1474738B" w14:textId="77777777" w:rsidR="008F50E1" w:rsidRPr="0012412B" w:rsidRDefault="008F50E1" w:rsidP="008F50E1">
            <w:pPr>
              <w:spacing w:after="240"/>
              <w:jc w:val="center"/>
              <w:rPr>
                <w:rStyle w:val="Hyperlink"/>
                <w:rFonts w:ascii="Comic Sans MS" w:hAnsi="Comic Sans MS"/>
                <w:color w:val="auto"/>
                <w:sz w:val="36"/>
                <w:szCs w:val="36"/>
                <w:u w:val="none"/>
              </w:rPr>
            </w:pPr>
            <w:r w:rsidRPr="00FB7F98">
              <w:rPr>
                <w:rStyle w:val="Hyperlink"/>
                <w:rFonts w:ascii="Comic Sans MS" w:hAnsi="Comic Sans MS"/>
                <w:noProof/>
                <w:color w:val="auto"/>
                <w:sz w:val="40"/>
                <w:u w:val="none"/>
              </w:rPr>
              <w:drawing>
                <wp:anchor distT="0" distB="0" distL="114300" distR="114300" simplePos="0" relativeHeight="252158976" behindDoc="0" locked="0" layoutInCell="1" allowOverlap="1" wp14:anchorId="07B0BEA0" wp14:editId="55D64AF2">
                  <wp:simplePos x="0" y="0"/>
                  <wp:positionH relativeFrom="column">
                    <wp:posOffset>249555</wp:posOffset>
                  </wp:positionH>
                  <wp:positionV relativeFrom="paragraph">
                    <wp:posOffset>-911860</wp:posOffset>
                  </wp:positionV>
                  <wp:extent cx="1285875" cy="942975"/>
                  <wp:effectExtent l="0" t="0" r="9525" b="9525"/>
                  <wp:wrapNone/>
                  <wp:docPr id="186" name="Picture 186"/>
                  <wp:cNvGraphicFramePr/>
                  <a:graphic xmlns:a="http://schemas.openxmlformats.org/drawingml/2006/main">
                    <a:graphicData uri="http://schemas.openxmlformats.org/drawingml/2006/picture">
                      <pic:pic xmlns:pic="http://schemas.openxmlformats.org/drawingml/2006/picture">
                        <pic:nvPicPr>
                          <pic:cNvPr id="2164" name="Picture 2164"/>
                          <pic:cNvPicPr/>
                        </pic:nvPicPr>
                        <pic:blipFill>
                          <a:blip r:embed="rId62">
                            <a:extLst>
                              <a:ext uri="{28A0092B-C50C-407E-A947-70E740481C1C}">
                                <a14:useLocalDpi xmlns:a14="http://schemas.microsoft.com/office/drawing/2010/main" val="0"/>
                              </a:ext>
                            </a:extLst>
                          </a:blip>
                          <a:stretch>
                            <a:fillRect/>
                          </a:stretch>
                        </pic:blipFill>
                        <pic:spPr>
                          <a:xfrm>
                            <a:off x="0" y="0"/>
                            <a:ext cx="1285875" cy="942975"/>
                          </a:xfrm>
                          <a:prstGeom prst="rect">
                            <a:avLst/>
                          </a:prstGeom>
                        </pic:spPr>
                      </pic:pic>
                    </a:graphicData>
                  </a:graphic>
                  <wp14:sizeRelH relativeFrom="margin">
                    <wp14:pctWidth>0</wp14:pctWidth>
                  </wp14:sizeRelH>
                  <wp14:sizeRelV relativeFrom="margin">
                    <wp14:pctHeight>0</wp14:pctHeight>
                  </wp14:sizeRelV>
                </wp:anchor>
              </w:drawing>
            </w:r>
            <w:r w:rsidRPr="00FB7F98">
              <w:rPr>
                <w:rStyle w:val="Hyperlink"/>
                <w:rFonts w:ascii="Comic Sans MS" w:hAnsi="Comic Sans MS"/>
                <w:color w:val="auto"/>
                <w:sz w:val="40"/>
                <w:u w:val="none"/>
              </w:rPr>
              <w:t xml:space="preserve">Listen </w:t>
            </w:r>
            <w:r w:rsidRPr="00FB7F98">
              <w:rPr>
                <w:rStyle w:val="Hyperlink"/>
                <w:rFonts w:ascii="Comic Sans MS" w:hAnsi="Comic Sans MS"/>
                <w:color w:val="auto"/>
                <w:sz w:val="40"/>
                <w:u w:val="none"/>
              </w:rPr>
              <w:br/>
              <w:t>Repeat</w:t>
            </w:r>
          </w:p>
        </w:tc>
        <w:tc>
          <w:tcPr>
            <w:tcW w:w="3061" w:type="dxa"/>
            <w:vAlign w:val="bottom"/>
          </w:tcPr>
          <w:p w14:paraId="46204D9D" w14:textId="1D59F271" w:rsidR="008F50E1" w:rsidRPr="007A64BF" w:rsidRDefault="008F50E1" w:rsidP="008F50E1">
            <w:pPr>
              <w:spacing w:after="240"/>
              <w:jc w:val="center"/>
              <w:rPr>
                <w:rStyle w:val="Hyperlink"/>
                <w:rFonts w:ascii="Comic Sans MS" w:hAnsi="Comic Sans MS"/>
                <w:color w:val="auto"/>
                <w:sz w:val="36"/>
                <w:szCs w:val="36"/>
                <w:u w:val="none"/>
              </w:rPr>
            </w:pPr>
            <w:r w:rsidRPr="00FB7F98">
              <w:rPr>
                <w:rStyle w:val="Hyperlink"/>
                <w:rFonts w:ascii="Comic Sans MS" w:hAnsi="Comic Sans MS"/>
                <w:noProof/>
                <w:color w:val="auto"/>
                <w:sz w:val="40"/>
                <w:u w:val="none"/>
              </w:rPr>
              <w:drawing>
                <wp:anchor distT="0" distB="0" distL="114300" distR="114300" simplePos="0" relativeHeight="252155904" behindDoc="0" locked="0" layoutInCell="1" allowOverlap="1" wp14:anchorId="31554AF0" wp14:editId="6E04603D">
                  <wp:simplePos x="0" y="0"/>
                  <wp:positionH relativeFrom="column">
                    <wp:posOffset>549910</wp:posOffset>
                  </wp:positionH>
                  <wp:positionV relativeFrom="paragraph">
                    <wp:posOffset>-1158240</wp:posOffset>
                  </wp:positionV>
                  <wp:extent cx="826135" cy="116586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826135" cy="1165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7F98">
              <w:rPr>
                <w:rStyle w:val="Hyperlink"/>
                <w:rFonts w:ascii="Comic Sans MS" w:hAnsi="Comic Sans MS"/>
                <w:color w:val="auto"/>
                <w:sz w:val="40"/>
                <w:u w:val="none"/>
              </w:rPr>
              <w:t>Stand up</w:t>
            </w:r>
          </w:p>
        </w:tc>
        <w:tc>
          <w:tcPr>
            <w:tcW w:w="3061" w:type="dxa"/>
            <w:vAlign w:val="bottom"/>
          </w:tcPr>
          <w:p w14:paraId="3665345F" w14:textId="2210C09D" w:rsidR="008F50E1" w:rsidRPr="00FB7F98" w:rsidRDefault="008F50E1" w:rsidP="00FB7F98">
            <w:pPr>
              <w:spacing w:after="240"/>
              <w:jc w:val="center"/>
              <w:rPr>
                <w:rStyle w:val="Hyperlink"/>
                <w:rFonts w:ascii="Comic Sans MS" w:hAnsi="Comic Sans MS"/>
                <w:color w:val="auto"/>
                <w:sz w:val="40"/>
                <w:u w:val="none"/>
              </w:rPr>
            </w:pPr>
            <w:r w:rsidRPr="00FB7F98">
              <w:rPr>
                <w:rStyle w:val="Hyperlink"/>
                <w:rFonts w:ascii="Comic Sans MS" w:hAnsi="Comic Sans MS"/>
                <w:noProof/>
                <w:color w:val="auto"/>
                <w:sz w:val="40"/>
                <w:u w:val="none"/>
              </w:rPr>
              <w:drawing>
                <wp:anchor distT="0" distB="0" distL="114300" distR="114300" simplePos="0" relativeHeight="252154880" behindDoc="0" locked="0" layoutInCell="1" allowOverlap="1" wp14:anchorId="2210203F" wp14:editId="79B9F54C">
                  <wp:simplePos x="0" y="0"/>
                  <wp:positionH relativeFrom="margin">
                    <wp:posOffset>365125</wp:posOffset>
                  </wp:positionH>
                  <wp:positionV relativeFrom="paragraph">
                    <wp:posOffset>-1077595</wp:posOffset>
                  </wp:positionV>
                  <wp:extent cx="1261745" cy="1011555"/>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1261745" cy="1011555"/>
                          </a:xfrm>
                          <a:prstGeom prst="rect">
                            <a:avLst/>
                          </a:prstGeom>
                        </pic:spPr>
                      </pic:pic>
                    </a:graphicData>
                  </a:graphic>
                  <wp14:sizeRelH relativeFrom="margin">
                    <wp14:pctWidth>0</wp14:pctWidth>
                  </wp14:sizeRelH>
                  <wp14:sizeRelV relativeFrom="margin">
                    <wp14:pctHeight>0</wp14:pctHeight>
                  </wp14:sizeRelV>
                </wp:anchor>
              </w:drawing>
            </w:r>
            <w:r w:rsidRPr="00FB7F98">
              <w:rPr>
                <w:rStyle w:val="Hyperlink"/>
                <w:rFonts w:ascii="Comic Sans MS" w:hAnsi="Comic Sans MS"/>
                <w:color w:val="auto"/>
                <w:sz w:val="40"/>
                <w:u w:val="none"/>
              </w:rPr>
              <w:t>Clap</w:t>
            </w:r>
          </w:p>
        </w:tc>
      </w:tr>
      <w:bookmarkEnd w:id="34"/>
    </w:tbl>
    <w:p w14:paraId="5144F399" w14:textId="77777777" w:rsidR="002822DF" w:rsidRDefault="002822DF">
      <w:pPr>
        <w:rPr>
          <w:rFonts w:cstheme="minorHAnsi"/>
          <w:szCs w:val="28"/>
        </w:rPr>
      </w:pPr>
    </w:p>
    <w:tbl>
      <w:tblPr>
        <w:tblStyle w:val="TableGrid"/>
        <w:tblpPr w:leftFromText="180" w:rightFromText="180" w:vertAnchor="text" w:horzAnchor="margin" w:tblpY="538"/>
        <w:tblW w:w="9297" w:type="dxa"/>
        <w:tblLook w:val="04A0" w:firstRow="1" w:lastRow="0" w:firstColumn="1" w:lastColumn="0" w:noHBand="0" w:noVBand="1"/>
      </w:tblPr>
      <w:tblGrid>
        <w:gridCol w:w="3061"/>
        <w:gridCol w:w="3118"/>
        <w:gridCol w:w="3118"/>
      </w:tblGrid>
      <w:tr w:rsidR="008F50E1" w:rsidRPr="0012412B" w14:paraId="497305C0" w14:textId="77777777" w:rsidTr="008F50E1">
        <w:trPr>
          <w:trHeight w:val="2835"/>
        </w:trPr>
        <w:tc>
          <w:tcPr>
            <w:tcW w:w="3061" w:type="dxa"/>
            <w:vAlign w:val="bottom"/>
          </w:tcPr>
          <w:p w14:paraId="41B8EDBD" w14:textId="68620084" w:rsidR="008F50E1" w:rsidRPr="0012412B" w:rsidRDefault="00FB7F98" w:rsidP="008F50E1">
            <w:pPr>
              <w:spacing w:after="240"/>
              <w:jc w:val="center"/>
              <w:rPr>
                <w:rStyle w:val="Hyperlink"/>
                <w:rFonts w:ascii="Comic Sans MS" w:hAnsi="Comic Sans MS"/>
                <w:color w:val="auto"/>
                <w:sz w:val="36"/>
                <w:szCs w:val="36"/>
                <w:u w:val="none"/>
              </w:rPr>
            </w:pPr>
            <w:r w:rsidRPr="00FB7F98">
              <w:rPr>
                <w:noProof/>
                <w:sz w:val="32"/>
                <w:szCs w:val="44"/>
              </w:rPr>
              <w:drawing>
                <wp:anchor distT="0" distB="0" distL="114300" distR="114300" simplePos="0" relativeHeight="252219392" behindDoc="0" locked="0" layoutInCell="1" allowOverlap="1" wp14:anchorId="0C29A4AB" wp14:editId="3245A8F8">
                  <wp:simplePos x="0" y="0"/>
                  <wp:positionH relativeFrom="column">
                    <wp:posOffset>487045</wp:posOffset>
                  </wp:positionH>
                  <wp:positionV relativeFrom="paragraph">
                    <wp:posOffset>-1286510</wp:posOffset>
                  </wp:positionV>
                  <wp:extent cx="889000" cy="1295400"/>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7">
                            <a:extLst>
                              <a:ext uri="{28A0092B-C50C-407E-A947-70E740481C1C}">
                                <a14:useLocalDpi xmlns:a14="http://schemas.microsoft.com/office/drawing/2010/main" val="0"/>
                              </a:ext>
                            </a:extLst>
                          </a:blip>
                          <a:stretch>
                            <a:fillRect/>
                          </a:stretch>
                        </pic:blipFill>
                        <pic:spPr>
                          <a:xfrm>
                            <a:off x="0" y="0"/>
                            <a:ext cx="889000" cy="1295400"/>
                          </a:xfrm>
                          <a:prstGeom prst="rect">
                            <a:avLst/>
                          </a:prstGeom>
                        </pic:spPr>
                      </pic:pic>
                    </a:graphicData>
                  </a:graphic>
                  <wp14:sizeRelH relativeFrom="margin">
                    <wp14:pctWidth>0</wp14:pctWidth>
                  </wp14:sizeRelH>
                  <wp14:sizeRelV relativeFrom="margin">
                    <wp14:pctHeight>0</wp14:pctHeight>
                  </wp14:sizeRelV>
                </wp:anchor>
              </w:drawing>
            </w:r>
            <w:r w:rsidR="008F50E1" w:rsidRPr="00FB7F98">
              <w:rPr>
                <w:rStyle w:val="Hyperlink"/>
                <w:rFonts w:ascii="Comic Sans MS" w:hAnsi="Comic Sans MS"/>
                <w:color w:val="auto"/>
                <w:sz w:val="40"/>
                <w:u w:val="none"/>
              </w:rPr>
              <w:t>Close</w:t>
            </w:r>
          </w:p>
        </w:tc>
        <w:tc>
          <w:tcPr>
            <w:tcW w:w="3118" w:type="dxa"/>
            <w:vAlign w:val="bottom"/>
          </w:tcPr>
          <w:p w14:paraId="0766AC98" w14:textId="38CA408C" w:rsidR="008F50E1" w:rsidRPr="0012412B" w:rsidRDefault="008F50E1" w:rsidP="008F50E1">
            <w:pPr>
              <w:spacing w:after="240"/>
              <w:jc w:val="center"/>
              <w:rPr>
                <w:rStyle w:val="Hyperlink"/>
                <w:rFonts w:ascii="Comic Sans MS" w:hAnsi="Comic Sans MS"/>
                <w:color w:val="auto"/>
                <w:sz w:val="36"/>
                <w:szCs w:val="36"/>
                <w:u w:val="none"/>
              </w:rPr>
            </w:pPr>
            <w:r w:rsidRPr="00FB7F98">
              <w:rPr>
                <w:rStyle w:val="Hyperlink"/>
                <w:rFonts w:ascii="Comic Sans MS" w:hAnsi="Comic Sans MS"/>
                <w:noProof/>
                <w:color w:val="auto"/>
                <w:sz w:val="40"/>
                <w:u w:val="none"/>
              </w:rPr>
              <w:drawing>
                <wp:anchor distT="0" distB="0" distL="114300" distR="114300" simplePos="0" relativeHeight="252165120" behindDoc="0" locked="0" layoutInCell="1" allowOverlap="1" wp14:anchorId="2ED65C1E" wp14:editId="170BD6F6">
                  <wp:simplePos x="0" y="0"/>
                  <wp:positionH relativeFrom="column">
                    <wp:posOffset>492760</wp:posOffset>
                  </wp:positionH>
                  <wp:positionV relativeFrom="paragraph">
                    <wp:posOffset>-1129030</wp:posOffset>
                  </wp:positionV>
                  <wp:extent cx="1038225" cy="1111250"/>
                  <wp:effectExtent l="0" t="0" r="9525" b="0"/>
                  <wp:wrapNone/>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038225" cy="1111250"/>
                          </a:xfrm>
                          <a:prstGeom prst="rect">
                            <a:avLst/>
                          </a:prstGeom>
                        </pic:spPr>
                      </pic:pic>
                    </a:graphicData>
                  </a:graphic>
                  <wp14:sizeRelH relativeFrom="margin">
                    <wp14:pctWidth>0</wp14:pctWidth>
                  </wp14:sizeRelH>
                  <wp14:sizeRelV relativeFrom="margin">
                    <wp14:pctHeight>0</wp14:pctHeight>
                  </wp14:sizeRelV>
                </wp:anchor>
              </w:drawing>
            </w:r>
            <w:r w:rsidRPr="00FB7F98">
              <w:rPr>
                <w:rStyle w:val="Hyperlink"/>
                <w:rFonts w:ascii="Comic Sans MS" w:hAnsi="Comic Sans MS"/>
                <w:color w:val="auto"/>
                <w:sz w:val="40"/>
                <w:u w:val="none"/>
              </w:rPr>
              <w:t>Say</w:t>
            </w:r>
          </w:p>
        </w:tc>
        <w:tc>
          <w:tcPr>
            <w:tcW w:w="3118" w:type="dxa"/>
            <w:vAlign w:val="bottom"/>
          </w:tcPr>
          <w:p w14:paraId="2A66EBDB" w14:textId="7B8D13DA" w:rsidR="008F50E1" w:rsidRPr="0012412B" w:rsidRDefault="008F50E1" w:rsidP="008F50E1">
            <w:pPr>
              <w:spacing w:after="240"/>
              <w:jc w:val="center"/>
              <w:rPr>
                <w:rStyle w:val="Hyperlink"/>
                <w:rFonts w:ascii="Comic Sans MS" w:hAnsi="Comic Sans MS"/>
                <w:color w:val="auto"/>
                <w:sz w:val="36"/>
                <w:szCs w:val="36"/>
                <w:u w:val="none"/>
              </w:rPr>
            </w:pPr>
            <w:r w:rsidRPr="00496B3F">
              <w:rPr>
                <w:rStyle w:val="Hyperlink"/>
                <w:rFonts w:ascii="Comic Sans MS" w:hAnsi="Comic Sans MS"/>
                <w:noProof/>
                <w:color w:val="auto"/>
                <w:sz w:val="40"/>
                <w:u w:val="none"/>
              </w:rPr>
              <w:drawing>
                <wp:anchor distT="0" distB="0" distL="114300" distR="114300" simplePos="0" relativeHeight="252169216" behindDoc="0" locked="0" layoutInCell="1" allowOverlap="1" wp14:anchorId="42EB0715" wp14:editId="3C42481A">
                  <wp:simplePos x="0" y="0"/>
                  <wp:positionH relativeFrom="column">
                    <wp:posOffset>98425</wp:posOffset>
                  </wp:positionH>
                  <wp:positionV relativeFrom="paragraph">
                    <wp:posOffset>-1125855</wp:posOffset>
                  </wp:positionV>
                  <wp:extent cx="1661160" cy="1022350"/>
                  <wp:effectExtent l="0" t="0" r="0" b="635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8">
                            <a:extLst>
                              <a:ext uri="{28A0092B-C50C-407E-A947-70E740481C1C}">
                                <a14:useLocalDpi xmlns:a14="http://schemas.microsoft.com/office/drawing/2010/main" val="0"/>
                              </a:ext>
                            </a:extLst>
                          </a:blip>
                          <a:stretch>
                            <a:fillRect/>
                          </a:stretch>
                        </pic:blipFill>
                        <pic:spPr>
                          <a:xfrm>
                            <a:off x="0" y="0"/>
                            <a:ext cx="1661160" cy="1022350"/>
                          </a:xfrm>
                          <a:prstGeom prst="rect">
                            <a:avLst/>
                          </a:prstGeom>
                        </pic:spPr>
                      </pic:pic>
                    </a:graphicData>
                  </a:graphic>
                  <wp14:sizeRelH relativeFrom="margin">
                    <wp14:pctWidth>0</wp14:pctWidth>
                  </wp14:sizeRelH>
                  <wp14:sizeRelV relativeFrom="margin">
                    <wp14:pctHeight>0</wp14:pctHeight>
                  </wp14:sizeRelV>
                </wp:anchor>
              </w:drawing>
            </w:r>
            <w:r w:rsidRPr="00496B3F">
              <w:rPr>
                <w:rStyle w:val="Hyperlink"/>
                <w:rFonts w:ascii="Comic Sans MS" w:hAnsi="Comic Sans MS"/>
                <w:color w:val="auto"/>
                <w:sz w:val="40"/>
                <w:u w:val="none"/>
              </w:rPr>
              <w:t>Look</w:t>
            </w:r>
          </w:p>
        </w:tc>
      </w:tr>
      <w:tr w:rsidR="008F50E1" w:rsidRPr="0012412B" w14:paraId="2FE9F8D2" w14:textId="77777777" w:rsidTr="004D4F94">
        <w:trPr>
          <w:trHeight w:val="2835"/>
        </w:trPr>
        <w:tc>
          <w:tcPr>
            <w:tcW w:w="3061" w:type="dxa"/>
            <w:vAlign w:val="bottom"/>
          </w:tcPr>
          <w:p w14:paraId="7AE15FBC" w14:textId="73A9B190" w:rsidR="008F50E1" w:rsidRPr="0012412B" w:rsidRDefault="00376C84" w:rsidP="008F50E1">
            <w:pPr>
              <w:spacing w:after="240"/>
              <w:jc w:val="center"/>
              <w:rPr>
                <w:rStyle w:val="Hyperlink"/>
                <w:rFonts w:ascii="Comic Sans MS" w:hAnsi="Comic Sans MS"/>
                <w:color w:val="auto"/>
                <w:sz w:val="36"/>
                <w:szCs w:val="36"/>
                <w:u w:val="none"/>
              </w:rPr>
            </w:pPr>
            <w:r w:rsidRPr="00496B3F">
              <w:rPr>
                <w:rStyle w:val="Hyperlink"/>
                <w:rFonts w:ascii="Comic Sans MS" w:hAnsi="Comic Sans MS"/>
                <w:noProof/>
                <w:color w:val="auto"/>
                <w:sz w:val="40"/>
                <w:u w:val="none"/>
              </w:rPr>
              <w:drawing>
                <wp:anchor distT="0" distB="0" distL="114300" distR="114300" simplePos="0" relativeHeight="252210176" behindDoc="0" locked="0" layoutInCell="1" allowOverlap="1" wp14:anchorId="652E9CDC" wp14:editId="35E08D2D">
                  <wp:simplePos x="0" y="0"/>
                  <wp:positionH relativeFrom="column">
                    <wp:posOffset>226060</wp:posOffset>
                  </wp:positionH>
                  <wp:positionV relativeFrom="paragraph">
                    <wp:posOffset>-909320</wp:posOffset>
                  </wp:positionV>
                  <wp:extent cx="1459865" cy="922020"/>
                  <wp:effectExtent l="0" t="0" r="6985"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459865" cy="922020"/>
                          </a:xfrm>
                          <a:prstGeom prst="rect">
                            <a:avLst/>
                          </a:prstGeom>
                        </pic:spPr>
                      </pic:pic>
                    </a:graphicData>
                  </a:graphic>
                  <wp14:sizeRelH relativeFrom="margin">
                    <wp14:pctWidth>0</wp14:pctWidth>
                  </wp14:sizeRelH>
                  <wp14:sizeRelV relativeFrom="margin">
                    <wp14:pctHeight>0</wp14:pctHeight>
                  </wp14:sizeRelV>
                </wp:anchor>
              </w:drawing>
            </w:r>
            <w:r w:rsidR="008F50E1" w:rsidRPr="00496B3F">
              <w:rPr>
                <w:rStyle w:val="Hyperlink"/>
                <w:rFonts w:ascii="Comic Sans MS" w:hAnsi="Comic Sans MS"/>
                <w:color w:val="auto"/>
                <w:sz w:val="40"/>
                <w:u w:val="none"/>
              </w:rPr>
              <w:t>Listen</w:t>
            </w:r>
            <w:r w:rsidR="008F50E1" w:rsidRPr="00496B3F">
              <w:rPr>
                <w:rStyle w:val="Hyperlink"/>
                <w:rFonts w:ascii="Comic Sans MS" w:hAnsi="Comic Sans MS"/>
                <w:color w:val="auto"/>
                <w:sz w:val="40"/>
                <w:u w:val="none"/>
              </w:rPr>
              <w:br/>
              <w:t>Repeat</w:t>
            </w:r>
          </w:p>
        </w:tc>
        <w:tc>
          <w:tcPr>
            <w:tcW w:w="3118" w:type="dxa"/>
            <w:vAlign w:val="bottom"/>
          </w:tcPr>
          <w:p w14:paraId="426240F2" w14:textId="166BF327" w:rsidR="008F50E1" w:rsidRPr="0012412B" w:rsidRDefault="008F50E1" w:rsidP="008F50E1">
            <w:pPr>
              <w:spacing w:after="240"/>
              <w:jc w:val="center"/>
              <w:rPr>
                <w:rStyle w:val="Hyperlink"/>
                <w:rFonts w:ascii="Comic Sans MS" w:hAnsi="Comic Sans MS"/>
                <w:color w:val="auto"/>
                <w:sz w:val="36"/>
                <w:szCs w:val="36"/>
                <w:u w:val="none"/>
              </w:rPr>
            </w:pPr>
            <w:r w:rsidRPr="00496B3F">
              <w:rPr>
                <w:rStyle w:val="Hyperlink"/>
                <w:noProof/>
                <w:color w:val="auto"/>
                <w:sz w:val="40"/>
                <w:u w:val="none"/>
              </w:rPr>
              <w:drawing>
                <wp:anchor distT="0" distB="0" distL="114300" distR="114300" simplePos="0" relativeHeight="252163072" behindDoc="0" locked="0" layoutInCell="1" allowOverlap="1" wp14:anchorId="5C3A620C" wp14:editId="19060573">
                  <wp:simplePos x="0" y="0"/>
                  <wp:positionH relativeFrom="column">
                    <wp:posOffset>529590</wp:posOffset>
                  </wp:positionH>
                  <wp:positionV relativeFrom="paragraph">
                    <wp:posOffset>-1244600</wp:posOffset>
                  </wp:positionV>
                  <wp:extent cx="840740" cy="1205865"/>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9" cstate="print">
                            <a:extLst>
                              <a:ext uri="{28A0092B-C50C-407E-A947-70E740481C1C}">
                                <a14:useLocalDpi xmlns:a14="http://schemas.microsoft.com/office/drawing/2010/main" val="0"/>
                              </a:ext>
                            </a:extLst>
                          </a:blip>
                          <a:stretch>
                            <a:fillRect/>
                          </a:stretch>
                        </pic:blipFill>
                        <pic:spPr>
                          <a:xfrm>
                            <a:off x="0" y="0"/>
                            <a:ext cx="840740" cy="1205865"/>
                          </a:xfrm>
                          <a:prstGeom prst="rect">
                            <a:avLst/>
                          </a:prstGeom>
                        </pic:spPr>
                      </pic:pic>
                    </a:graphicData>
                  </a:graphic>
                  <wp14:sizeRelH relativeFrom="margin">
                    <wp14:pctWidth>0</wp14:pctWidth>
                  </wp14:sizeRelH>
                  <wp14:sizeRelV relativeFrom="margin">
                    <wp14:pctHeight>0</wp14:pctHeight>
                  </wp14:sizeRelV>
                </wp:anchor>
              </w:drawing>
            </w:r>
            <w:r w:rsidRPr="00496B3F">
              <w:rPr>
                <w:rStyle w:val="Hyperlink"/>
                <w:rFonts w:ascii="Comic Sans MS" w:hAnsi="Comic Sans MS"/>
                <w:color w:val="auto"/>
                <w:sz w:val="40"/>
                <w:u w:val="none"/>
              </w:rPr>
              <w:t>Sit down</w:t>
            </w:r>
          </w:p>
        </w:tc>
        <w:tc>
          <w:tcPr>
            <w:tcW w:w="3118" w:type="dxa"/>
            <w:shd w:val="clear" w:color="auto" w:fill="FFFBEF"/>
            <w:vAlign w:val="center"/>
          </w:tcPr>
          <w:p w14:paraId="4E6265D8" w14:textId="78374633" w:rsidR="008F50E1" w:rsidRPr="0012412B" w:rsidRDefault="008F50E1" w:rsidP="00BF178F">
            <w:pPr>
              <w:jc w:val="center"/>
              <w:rPr>
                <w:rStyle w:val="Hyperlink"/>
                <w:rFonts w:ascii="Comic Sans MS" w:hAnsi="Comic Sans MS"/>
                <w:color w:val="auto"/>
                <w:sz w:val="36"/>
                <w:szCs w:val="36"/>
                <w:u w:val="none"/>
              </w:rPr>
            </w:pPr>
            <w:r w:rsidRPr="00BF178F">
              <w:rPr>
                <w:rStyle w:val="Hyperlink"/>
                <w:rFonts w:ascii="Comic Sans MS" w:hAnsi="Comic Sans MS"/>
                <w:color w:val="auto"/>
                <w:sz w:val="40"/>
                <w:u w:val="none"/>
              </w:rPr>
              <w:t>BINGO</w:t>
            </w:r>
          </w:p>
        </w:tc>
      </w:tr>
    </w:tbl>
    <w:p w14:paraId="4A21B78D" w14:textId="1EE63430" w:rsidR="002822DF" w:rsidRDefault="008F50E1">
      <w:pPr>
        <w:rPr>
          <w:rFonts w:cstheme="minorHAnsi"/>
          <w:szCs w:val="28"/>
        </w:rPr>
      </w:pPr>
      <w:r>
        <w:rPr>
          <w:rFonts w:cstheme="minorHAnsi"/>
          <w:szCs w:val="28"/>
        </w:rPr>
        <w:t>Card 2</w:t>
      </w:r>
    </w:p>
    <w:p w14:paraId="58DA88C2" w14:textId="0F229AEC" w:rsidR="008F50E1" w:rsidRDefault="008F50E1">
      <w:pPr>
        <w:rPr>
          <w:rFonts w:cstheme="minorHAnsi"/>
          <w:szCs w:val="28"/>
        </w:rPr>
      </w:pPr>
      <w:r>
        <w:rPr>
          <w:rFonts w:cstheme="minorHAnsi"/>
          <w:szCs w:val="28"/>
        </w:rPr>
        <w:br w:type="page"/>
      </w:r>
    </w:p>
    <w:p w14:paraId="3D9E1019" w14:textId="610D20FA" w:rsidR="008F50E1" w:rsidRDefault="008F50E1">
      <w:pPr>
        <w:rPr>
          <w:rFonts w:cstheme="minorHAnsi"/>
          <w:szCs w:val="28"/>
        </w:rPr>
      </w:pPr>
      <w:r w:rsidRPr="00496B3F">
        <w:rPr>
          <w:rFonts w:cstheme="minorHAnsi"/>
          <w:szCs w:val="28"/>
        </w:rPr>
        <w:lastRenderedPageBreak/>
        <w:t>Card 3</w:t>
      </w:r>
    </w:p>
    <w:tbl>
      <w:tblPr>
        <w:tblStyle w:val="TableGrid"/>
        <w:tblW w:w="9183" w:type="dxa"/>
        <w:tblLook w:val="04A0" w:firstRow="1" w:lastRow="0" w:firstColumn="1" w:lastColumn="0" w:noHBand="0" w:noVBand="1"/>
      </w:tblPr>
      <w:tblGrid>
        <w:gridCol w:w="3061"/>
        <w:gridCol w:w="3061"/>
        <w:gridCol w:w="3061"/>
      </w:tblGrid>
      <w:tr w:rsidR="008F50E1" w:rsidRPr="0012412B" w14:paraId="2F0186FC" w14:textId="77777777" w:rsidTr="00376C84">
        <w:trPr>
          <w:trHeight w:val="2835"/>
        </w:trPr>
        <w:tc>
          <w:tcPr>
            <w:tcW w:w="3061" w:type="dxa"/>
            <w:vAlign w:val="bottom"/>
          </w:tcPr>
          <w:p w14:paraId="78934EF3" w14:textId="77777777" w:rsidR="008F50E1" w:rsidRPr="0012412B" w:rsidRDefault="008F50E1" w:rsidP="00376C84">
            <w:pPr>
              <w:spacing w:after="240"/>
              <w:jc w:val="center"/>
              <w:rPr>
                <w:rStyle w:val="Hyperlink"/>
                <w:rFonts w:ascii="Comic Sans MS" w:hAnsi="Comic Sans MS"/>
                <w:color w:val="auto"/>
                <w:sz w:val="36"/>
                <w:szCs w:val="36"/>
                <w:u w:val="none"/>
              </w:rPr>
            </w:pPr>
            <w:r w:rsidRPr="0012412B">
              <w:rPr>
                <w:rFonts w:ascii="Comic Sans MS" w:hAnsi="Comic Sans MS"/>
                <w:noProof/>
                <w:sz w:val="36"/>
                <w:szCs w:val="36"/>
              </w:rPr>
              <w:drawing>
                <wp:anchor distT="0" distB="0" distL="114300" distR="114300" simplePos="0" relativeHeight="252211200" behindDoc="0" locked="0" layoutInCell="1" allowOverlap="1" wp14:anchorId="7BA2438C" wp14:editId="0294CABF">
                  <wp:simplePos x="0" y="0"/>
                  <wp:positionH relativeFrom="column">
                    <wp:posOffset>545465</wp:posOffset>
                  </wp:positionH>
                  <wp:positionV relativeFrom="paragraph">
                    <wp:posOffset>-729615</wp:posOffset>
                  </wp:positionV>
                  <wp:extent cx="779780" cy="1083945"/>
                  <wp:effectExtent l="0" t="0" r="1270" b="1905"/>
                  <wp:wrapNone/>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0" cstate="print">
                            <a:extLst>
                              <a:ext uri="{28A0092B-C50C-407E-A947-70E740481C1C}">
                                <a14:useLocalDpi xmlns:a14="http://schemas.microsoft.com/office/drawing/2010/main" val="0"/>
                              </a:ext>
                            </a:extLst>
                          </a:blip>
                          <a:stretch>
                            <a:fillRect/>
                          </a:stretch>
                        </pic:blipFill>
                        <pic:spPr>
                          <a:xfrm>
                            <a:off x="0" y="0"/>
                            <a:ext cx="779780" cy="1083945"/>
                          </a:xfrm>
                          <a:prstGeom prst="rect">
                            <a:avLst/>
                          </a:prstGeom>
                        </pic:spPr>
                      </pic:pic>
                    </a:graphicData>
                  </a:graphic>
                  <wp14:sizeRelH relativeFrom="margin">
                    <wp14:pctWidth>0</wp14:pctWidth>
                  </wp14:sizeRelH>
                  <wp14:sizeRelV relativeFrom="margin">
                    <wp14:pctHeight>0</wp14:pctHeight>
                  </wp14:sizeRelV>
                </wp:anchor>
              </w:drawing>
            </w:r>
          </w:p>
          <w:p w14:paraId="4648B10B" w14:textId="77777777" w:rsidR="008F50E1" w:rsidRPr="0012412B" w:rsidRDefault="008F50E1" w:rsidP="00376C84">
            <w:pPr>
              <w:spacing w:after="240"/>
              <w:jc w:val="center"/>
              <w:rPr>
                <w:rStyle w:val="Hyperlink"/>
                <w:rFonts w:ascii="Comic Sans MS" w:hAnsi="Comic Sans MS"/>
                <w:color w:val="auto"/>
                <w:sz w:val="36"/>
                <w:szCs w:val="36"/>
                <w:u w:val="none"/>
              </w:rPr>
            </w:pPr>
            <w:r w:rsidRPr="00496B3F">
              <w:rPr>
                <w:rStyle w:val="Hyperlink"/>
                <w:rFonts w:ascii="Comic Sans MS" w:hAnsi="Comic Sans MS"/>
                <w:color w:val="auto"/>
                <w:sz w:val="40"/>
                <w:u w:val="none"/>
              </w:rPr>
              <w:t>Stand up</w:t>
            </w:r>
          </w:p>
        </w:tc>
        <w:tc>
          <w:tcPr>
            <w:tcW w:w="3061" w:type="dxa"/>
            <w:vAlign w:val="bottom"/>
          </w:tcPr>
          <w:p w14:paraId="6DBCDB12" w14:textId="40996032" w:rsidR="008F50E1" w:rsidRPr="0012412B" w:rsidRDefault="00376C84" w:rsidP="00376C84">
            <w:pPr>
              <w:spacing w:after="240"/>
              <w:jc w:val="center"/>
              <w:rPr>
                <w:rStyle w:val="Hyperlink"/>
                <w:rFonts w:ascii="Comic Sans MS" w:hAnsi="Comic Sans MS"/>
                <w:color w:val="auto"/>
                <w:sz w:val="36"/>
                <w:szCs w:val="36"/>
                <w:u w:val="none"/>
              </w:rPr>
            </w:pPr>
            <w:r w:rsidRPr="008750DC">
              <w:rPr>
                <w:b/>
                <w:bCs/>
                <w:i/>
                <w:iCs/>
                <w:noProof/>
                <w:szCs w:val="28"/>
              </w:rPr>
              <w:drawing>
                <wp:anchor distT="0" distB="0" distL="114300" distR="114300" simplePos="0" relativeHeight="252173312" behindDoc="0" locked="0" layoutInCell="1" allowOverlap="1" wp14:anchorId="5E0DEFF8" wp14:editId="6080B24E">
                  <wp:simplePos x="0" y="0"/>
                  <wp:positionH relativeFrom="column">
                    <wp:posOffset>452755</wp:posOffset>
                  </wp:positionH>
                  <wp:positionV relativeFrom="paragraph">
                    <wp:posOffset>-588010</wp:posOffset>
                  </wp:positionV>
                  <wp:extent cx="984250" cy="1053465"/>
                  <wp:effectExtent l="0" t="0" r="635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984250" cy="1053465"/>
                          </a:xfrm>
                          <a:prstGeom prst="rect">
                            <a:avLst/>
                          </a:prstGeom>
                        </pic:spPr>
                      </pic:pic>
                    </a:graphicData>
                  </a:graphic>
                  <wp14:sizeRelH relativeFrom="margin">
                    <wp14:pctWidth>0</wp14:pctWidth>
                  </wp14:sizeRelH>
                  <wp14:sizeRelV relativeFrom="margin">
                    <wp14:pctHeight>0</wp14:pctHeight>
                  </wp14:sizeRelV>
                </wp:anchor>
              </w:drawing>
            </w:r>
          </w:p>
          <w:p w14:paraId="012D26D9" w14:textId="3CDE8B78" w:rsidR="008F50E1" w:rsidRPr="0012412B" w:rsidRDefault="008F50E1" w:rsidP="00376C84">
            <w:pPr>
              <w:spacing w:after="240"/>
              <w:jc w:val="center"/>
              <w:rPr>
                <w:rStyle w:val="Hyperlink"/>
                <w:rFonts w:ascii="Comic Sans MS" w:hAnsi="Comic Sans MS"/>
                <w:color w:val="auto"/>
                <w:sz w:val="36"/>
                <w:szCs w:val="36"/>
                <w:u w:val="none"/>
              </w:rPr>
            </w:pPr>
            <w:r w:rsidRPr="00496B3F">
              <w:rPr>
                <w:rStyle w:val="Hyperlink"/>
                <w:rFonts w:ascii="Comic Sans MS" w:hAnsi="Comic Sans MS"/>
                <w:color w:val="auto"/>
                <w:sz w:val="40"/>
                <w:u w:val="none"/>
              </w:rPr>
              <w:t>Say</w:t>
            </w:r>
          </w:p>
        </w:tc>
        <w:tc>
          <w:tcPr>
            <w:tcW w:w="3061" w:type="dxa"/>
            <w:vAlign w:val="bottom"/>
          </w:tcPr>
          <w:p w14:paraId="3C37F620" w14:textId="71D6B604" w:rsidR="008F50E1" w:rsidRDefault="00144428" w:rsidP="00376C84">
            <w:pPr>
              <w:spacing w:after="240"/>
              <w:jc w:val="center"/>
              <w:rPr>
                <w:rStyle w:val="Hyperlink"/>
                <w:rFonts w:ascii="Comic Sans MS" w:hAnsi="Comic Sans MS"/>
                <w:color w:val="auto"/>
                <w:sz w:val="36"/>
                <w:szCs w:val="36"/>
                <w:u w:val="none"/>
              </w:rPr>
            </w:pPr>
            <w:r w:rsidRPr="00144428">
              <w:rPr>
                <w:rFonts w:ascii="Century Gothic" w:hAnsi="Century Gothic"/>
                <w:noProof/>
                <w:sz w:val="32"/>
                <w:szCs w:val="32"/>
                <w:lang w:eastAsia="en-AU"/>
              </w:rPr>
              <mc:AlternateContent>
                <mc:Choice Requires="wps">
                  <w:drawing>
                    <wp:anchor distT="0" distB="0" distL="114300" distR="114300" simplePos="0" relativeHeight="253776896" behindDoc="0" locked="0" layoutInCell="1" allowOverlap="1" wp14:anchorId="5FFB646D" wp14:editId="42CE7786">
                      <wp:simplePos x="0" y="0"/>
                      <wp:positionH relativeFrom="column">
                        <wp:posOffset>434340</wp:posOffset>
                      </wp:positionH>
                      <wp:positionV relativeFrom="paragraph">
                        <wp:posOffset>-513715</wp:posOffset>
                      </wp:positionV>
                      <wp:extent cx="899795" cy="863600"/>
                      <wp:effectExtent l="0" t="0" r="14605" b="12700"/>
                      <wp:wrapNone/>
                      <wp:docPr id="1974027706" name="Text Box 1974027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795" cy="863600"/>
                              </a:xfrm>
                              <a:prstGeom prst="rect">
                                <a:avLst/>
                              </a:prstGeom>
                              <a:solidFill>
                                <a:sysClr val="window" lastClr="FFFFFF"/>
                              </a:solidFill>
                              <a:ln w="6350">
                                <a:solidFill>
                                  <a:sysClr val="window" lastClr="FFFFFF">
                                    <a:lumMod val="75000"/>
                                  </a:sysClr>
                                </a:solidFill>
                              </a:ln>
                            </wps:spPr>
                            <wps:txbx>
                              <w:txbxContent>
                                <w:p w14:paraId="552FDD98" w14:textId="77777777" w:rsidR="00144428" w:rsidRPr="00F36D51" w:rsidRDefault="00144428" w:rsidP="00144428">
                                  <w:pPr>
                                    <w:spacing w:before="120" w:after="120"/>
                                    <w:jc w:val="center"/>
                                    <w:rPr>
                                      <w:sz w:val="120"/>
                                      <w:szCs w:val="120"/>
                                    </w:rPr>
                                  </w:pPr>
                                  <w:r w:rsidRPr="00F36D51">
                                    <w:rPr>
                                      <w:sz w:val="120"/>
                                      <w:szCs w:val="120"/>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B646D" id="Text Box 1974027706" o:spid="_x0000_s1360" type="#_x0000_t202" style="position:absolute;left:0;text-align:left;margin-left:34.2pt;margin-top:-40.45pt;width:70.85pt;height:68pt;z-index:2537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DXCXgIAAOAEAAAOAAAAZHJzL2Uyb0RvYy54bWysVMtu2zAQvBfoPxC8N5IT27GFyIGbwEUB&#10;NwngFDnTFBULpbgsl7bkfn2XlPxo2kuL+kCT3OU+Zmd0c9vWmu2UwwpMzgcXKWfKSCgq85rzr8+L&#10;DxPO0AtTCA1G5XyvkN/O3r+7aWymLmEDulCOURCDWWNzvvHeZkmCcqNqgRdglSFjCa4Wno7uNSmc&#10;aCh6rZPLNB0nDbjCOpAKkW7vOyOfxfhlqaR/LEtUnumcU20+ri6u67AmsxuRvTphN5XsyxD/UEUt&#10;KkNJj6HuhRds66rfQtWVdIBQ+gsJdQJlWUkVe6BuBumbblYbYVXshcBBe4QJ/19Y+bBb2SfHfPsR&#10;WhpgbALtEuQ3JGySxmLW+wRMMUPyDo22pavDP7XA6CFhuz/iqVrPJF1OptPr6YgzSabJ+GqcRryT&#10;02Pr0H9SULOwybmjccUCxG6JPqQX2cEl5ELQVbGotI6HPd5px3aCJkuEKKDhTAv0dJnzRfyF6VKI&#10;X55pw5qcj69Gadfq34YMqfW2/gJFl/p6lB7bwljS25xUgTY9lB16AUffrltWFQT5eBLqDHdrKPY0&#10;CwcdTdHKRUXALKmrJ+GIl4Qyac0/0lJqoD6g33G2AffjT/fBn+hCVs4a4nnO8ftWOEVgfTZEpOlg&#10;OAzCiIfh6PqSDu7csj63mG19BwT4gFRtZdwGf68P29JB/UKSnIesZBJGUu6c+8P2znfqI0lLNZ9H&#10;J5KCFX5pVlYeKBjG/ty+CGd7bngi1QMcFCGyNxTpfMNwDMy3Hsoq8ueEaj8AklGcTy/5oNPzc/Q6&#10;fZhmPwEAAP//AwBQSwMEFAAGAAgAAAAhAFnt/BHhAAAACQEAAA8AAABkcnMvZG93bnJldi54bWxM&#10;j8tuwjAQRfdI/QdrKnUHdlCBNI2DUKSuKgShD3Vp4mkSYY/T2ED693VX7XJ0j+49k69Ha9gFB985&#10;kpDMBDCk2umOGgmvL0/TFJgPirQyjlDCN3pYFzeTXGXaXanCyyE0LJaQz5SENoQ+49zXLVrlZ65H&#10;itmnG6wK8Rwargd1jeXW8LkQS25VR3GhVT2WLdanw9lKeN/tthV/PpnVmy23pf3Yf62qjZR3t+Pm&#10;EVjAMfzB8Ksf1aGITkd3Ju2ZkbBM7yMpYZqKB2ARmCciAXaUsFgkwIuc//+g+AEAAP//AwBQSwEC&#10;LQAUAAYACAAAACEAtoM4kv4AAADhAQAAEwAAAAAAAAAAAAAAAAAAAAAAW0NvbnRlbnRfVHlwZXNd&#10;LnhtbFBLAQItABQABgAIAAAAIQA4/SH/1gAAAJQBAAALAAAAAAAAAAAAAAAAAC8BAABfcmVscy8u&#10;cmVsc1BLAQItABQABgAIAAAAIQAX1DXCXgIAAOAEAAAOAAAAAAAAAAAAAAAAAC4CAABkcnMvZTJv&#10;RG9jLnhtbFBLAQItABQABgAIAAAAIQBZ7fwR4QAAAAkBAAAPAAAAAAAAAAAAAAAAALgEAABkcnMv&#10;ZG93bnJldi54bWxQSwUGAAAAAAQABADzAAAAxgUAAAAA&#10;" fillcolor="window" strokecolor="#bfbfbf" strokeweight=".5pt">
                      <v:path arrowok="t"/>
                      <v:textbox>
                        <w:txbxContent>
                          <w:p w14:paraId="552FDD98" w14:textId="77777777" w:rsidR="00144428" w:rsidRPr="00F36D51" w:rsidRDefault="00144428" w:rsidP="00144428">
                            <w:pPr>
                              <w:spacing w:before="120" w:after="120"/>
                              <w:jc w:val="center"/>
                              <w:rPr>
                                <w:sz w:val="120"/>
                                <w:szCs w:val="120"/>
                              </w:rPr>
                            </w:pPr>
                            <w:r w:rsidRPr="00F36D51">
                              <w:rPr>
                                <w:sz w:val="120"/>
                                <w:szCs w:val="120"/>
                              </w:rPr>
                              <w:sym w:font="Wingdings 2" w:char="F050"/>
                            </w:r>
                          </w:p>
                        </w:txbxContent>
                      </v:textbox>
                    </v:shape>
                  </w:pict>
                </mc:Fallback>
              </mc:AlternateContent>
            </w:r>
          </w:p>
          <w:p w14:paraId="49E9F24E" w14:textId="7110FD52" w:rsidR="008F50E1" w:rsidRPr="0012412B" w:rsidRDefault="00144428" w:rsidP="00376C84">
            <w:pPr>
              <w:spacing w:after="240"/>
              <w:jc w:val="center"/>
              <w:rPr>
                <w:rStyle w:val="Hyperlink"/>
                <w:rFonts w:ascii="Comic Sans MS" w:hAnsi="Comic Sans MS"/>
                <w:color w:val="auto"/>
                <w:sz w:val="36"/>
                <w:szCs w:val="36"/>
                <w:u w:val="none"/>
              </w:rPr>
            </w:pPr>
            <w:r>
              <w:rPr>
                <w:rStyle w:val="Hyperlink"/>
                <w:rFonts w:ascii="Comic Sans MS" w:hAnsi="Comic Sans MS"/>
                <w:color w:val="auto"/>
                <w:sz w:val="40"/>
                <w:u w:val="none"/>
              </w:rPr>
              <w:t>T</w:t>
            </w:r>
            <w:r w:rsidRPr="00144428">
              <w:rPr>
                <w:rStyle w:val="Hyperlink"/>
                <w:rFonts w:ascii="Comic Sans MS" w:hAnsi="Comic Sans MS"/>
                <w:color w:val="auto"/>
                <w:sz w:val="40"/>
                <w:u w:val="none"/>
              </w:rPr>
              <w:t>ick</w:t>
            </w:r>
          </w:p>
        </w:tc>
      </w:tr>
      <w:tr w:rsidR="008F50E1" w:rsidRPr="0012412B" w14:paraId="7D59DDE3" w14:textId="77777777" w:rsidTr="004D4F94">
        <w:trPr>
          <w:trHeight w:val="2835"/>
        </w:trPr>
        <w:tc>
          <w:tcPr>
            <w:tcW w:w="3061" w:type="dxa"/>
            <w:shd w:val="clear" w:color="auto" w:fill="FFFBEF"/>
            <w:vAlign w:val="center"/>
          </w:tcPr>
          <w:p w14:paraId="68A4338E" w14:textId="77777777" w:rsidR="008F50E1" w:rsidRPr="0012412B" w:rsidRDefault="008F50E1" w:rsidP="00BF178F">
            <w:pPr>
              <w:jc w:val="center"/>
              <w:rPr>
                <w:rStyle w:val="Hyperlink"/>
                <w:rFonts w:ascii="Comic Sans MS" w:hAnsi="Comic Sans MS"/>
                <w:color w:val="auto"/>
                <w:sz w:val="36"/>
                <w:szCs w:val="36"/>
                <w:u w:val="none"/>
              </w:rPr>
            </w:pPr>
            <w:r w:rsidRPr="00BF178F">
              <w:rPr>
                <w:rStyle w:val="Hyperlink"/>
                <w:rFonts w:ascii="Comic Sans MS" w:hAnsi="Comic Sans MS"/>
                <w:color w:val="auto"/>
                <w:sz w:val="40"/>
                <w:u w:val="none"/>
              </w:rPr>
              <w:t>BINGO</w:t>
            </w:r>
          </w:p>
        </w:tc>
        <w:tc>
          <w:tcPr>
            <w:tcW w:w="3061" w:type="dxa"/>
            <w:vAlign w:val="bottom"/>
          </w:tcPr>
          <w:p w14:paraId="7CE14B5F" w14:textId="73CC70B0" w:rsidR="008F50E1" w:rsidRPr="0012412B" w:rsidRDefault="008F50E1" w:rsidP="00496B3F">
            <w:pPr>
              <w:spacing w:after="240"/>
              <w:jc w:val="center"/>
              <w:rPr>
                <w:rStyle w:val="Hyperlink"/>
                <w:rFonts w:ascii="Comic Sans MS" w:hAnsi="Comic Sans MS"/>
                <w:color w:val="auto"/>
                <w:sz w:val="36"/>
                <w:szCs w:val="36"/>
                <w:u w:val="none"/>
              </w:rPr>
            </w:pPr>
            <w:r>
              <w:rPr>
                <w:noProof/>
              </w:rPr>
              <w:drawing>
                <wp:anchor distT="0" distB="0" distL="114300" distR="114300" simplePos="0" relativeHeight="252174336" behindDoc="0" locked="0" layoutInCell="1" allowOverlap="1" wp14:anchorId="5A4E1076" wp14:editId="44455392">
                  <wp:simplePos x="0" y="0"/>
                  <wp:positionH relativeFrom="column">
                    <wp:posOffset>433705</wp:posOffset>
                  </wp:positionH>
                  <wp:positionV relativeFrom="paragraph">
                    <wp:posOffset>-1174115</wp:posOffset>
                  </wp:positionV>
                  <wp:extent cx="1221740" cy="1061085"/>
                  <wp:effectExtent l="0" t="0" r="0" b="571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6" cstate="print">
                            <a:extLst>
                              <a:ext uri="{BEBA8EAE-BF5A-486C-A8C5-ECC9F3942E4B}">
                                <a14:imgProps xmlns:a14="http://schemas.microsoft.com/office/drawing/2010/main">
                                  <a14:imgLayer r:embed="rId397">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21740" cy="1061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6B3F">
              <w:rPr>
                <w:rStyle w:val="Hyperlink"/>
                <w:rFonts w:ascii="Comic Sans MS" w:hAnsi="Comic Sans MS"/>
                <w:color w:val="auto"/>
                <w:sz w:val="40"/>
                <w:u w:val="none"/>
              </w:rPr>
              <w:t xml:space="preserve">Open </w:t>
            </w:r>
          </w:p>
        </w:tc>
        <w:tc>
          <w:tcPr>
            <w:tcW w:w="3061" w:type="dxa"/>
            <w:vAlign w:val="bottom"/>
          </w:tcPr>
          <w:p w14:paraId="445EA12C" w14:textId="547A52EF" w:rsidR="008F50E1" w:rsidRPr="0012412B" w:rsidRDefault="008F50E1" w:rsidP="00496B3F">
            <w:pPr>
              <w:spacing w:after="240"/>
              <w:jc w:val="center"/>
              <w:rPr>
                <w:rStyle w:val="Hyperlink"/>
                <w:rFonts w:ascii="Comic Sans MS" w:hAnsi="Comic Sans MS"/>
                <w:color w:val="auto"/>
                <w:sz w:val="36"/>
                <w:szCs w:val="36"/>
                <w:u w:val="none"/>
              </w:rPr>
            </w:pPr>
            <w:r w:rsidRPr="00B336D0">
              <w:rPr>
                <w:i/>
                <w:iCs/>
                <w:noProof/>
              </w:rPr>
              <w:drawing>
                <wp:anchor distT="0" distB="0" distL="114300" distR="114300" simplePos="0" relativeHeight="252171264" behindDoc="0" locked="0" layoutInCell="1" allowOverlap="1" wp14:anchorId="78307669" wp14:editId="55D4D1C7">
                  <wp:simplePos x="0" y="0"/>
                  <wp:positionH relativeFrom="column">
                    <wp:posOffset>540385</wp:posOffset>
                  </wp:positionH>
                  <wp:positionV relativeFrom="paragraph">
                    <wp:posOffset>-1139825</wp:posOffset>
                  </wp:positionV>
                  <wp:extent cx="882650" cy="1043940"/>
                  <wp:effectExtent l="0" t="0" r="0" b="381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882650" cy="1043940"/>
                          </a:xfrm>
                          <a:prstGeom prst="rect">
                            <a:avLst/>
                          </a:prstGeom>
                        </pic:spPr>
                      </pic:pic>
                    </a:graphicData>
                  </a:graphic>
                  <wp14:sizeRelH relativeFrom="margin">
                    <wp14:pctWidth>0</wp14:pctWidth>
                  </wp14:sizeRelH>
                  <wp14:sizeRelV relativeFrom="margin">
                    <wp14:pctHeight>0</wp14:pctHeight>
                  </wp14:sizeRelV>
                </wp:anchor>
              </w:drawing>
            </w:r>
            <w:r w:rsidRPr="00496B3F">
              <w:rPr>
                <w:rStyle w:val="Hyperlink"/>
                <w:rFonts w:ascii="Comic Sans MS" w:hAnsi="Comic Sans MS"/>
                <w:color w:val="auto"/>
                <w:sz w:val="40"/>
                <w:u w:val="none"/>
              </w:rPr>
              <w:t>Listen</w:t>
            </w:r>
          </w:p>
        </w:tc>
      </w:tr>
    </w:tbl>
    <w:p w14:paraId="4FB70198" w14:textId="77777777" w:rsidR="008F50E1" w:rsidRDefault="008F50E1">
      <w:pPr>
        <w:rPr>
          <w:rFonts w:cstheme="minorHAnsi"/>
          <w:szCs w:val="28"/>
        </w:rPr>
      </w:pPr>
    </w:p>
    <w:p w14:paraId="264252B3" w14:textId="016E31F9" w:rsidR="002822DF" w:rsidRDefault="008F50E1">
      <w:pPr>
        <w:rPr>
          <w:rFonts w:cstheme="minorHAnsi"/>
          <w:szCs w:val="28"/>
        </w:rPr>
      </w:pPr>
      <w:r w:rsidRPr="00FB7F98">
        <w:rPr>
          <w:rFonts w:cstheme="minorHAnsi"/>
          <w:szCs w:val="28"/>
        </w:rPr>
        <w:t>Card 4</w:t>
      </w:r>
    </w:p>
    <w:tbl>
      <w:tblPr>
        <w:tblStyle w:val="TableGrid"/>
        <w:tblpPr w:leftFromText="180" w:rightFromText="180" w:vertAnchor="text" w:horzAnchor="margin" w:tblpY="-52"/>
        <w:tblW w:w="9183" w:type="dxa"/>
        <w:tblLook w:val="04A0" w:firstRow="1" w:lastRow="0" w:firstColumn="1" w:lastColumn="0" w:noHBand="0" w:noVBand="1"/>
      </w:tblPr>
      <w:tblGrid>
        <w:gridCol w:w="3061"/>
        <w:gridCol w:w="3061"/>
        <w:gridCol w:w="3061"/>
      </w:tblGrid>
      <w:tr w:rsidR="008F50E1" w:rsidRPr="0012412B" w14:paraId="290DF330" w14:textId="77777777" w:rsidTr="00496B3F">
        <w:trPr>
          <w:trHeight w:val="2835"/>
        </w:trPr>
        <w:tc>
          <w:tcPr>
            <w:tcW w:w="3061" w:type="dxa"/>
            <w:vAlign w:val="bottom"/>
          </w:tcPr>
          <w:p w14:paraId="47997A87" w14:textId="6633FD26" w:rsidR="008F50E1" w:rsidRPr="0012412B" w:rsidRDefault="008F50E1" w:rsidP="00496B3F">
            <w:pPr>
              <w:spacing w:after="240"/>
              <w:jc w:val="center"/>
              <w:rPr>
                <w:rStyle w:val="Hyperlink"/>
                <w:rFonts w:ascii="Comic Sans MS" w:hAnsi="Comic Sans MS"/>
                <w:color w:val="auto"/>
                <w:sz w:val="36"/>
                <w:szCs w:val="36"/>
                <w:u w:val="none"/>
              </w:rPr>
            </w:pPr>
            <w:r w:rsidRPr="0012412B">
              <w:rPr>
                <w:rFonts w:ascii="Comic Sans MS" w:hAnsi="Comic Sans MS"/>
                <w:noProof/>
                <w:sz w:val="36"/>
                <w:szCs w:val="36"/>
              </w:rPr>
              <w:drawing>
                <wp:anchor distT="0" distB="0" distL="114300" distR="114300" simplePos="0" relativeHeight="252177408" behindDoc="0" locked="0" layoutInCell="1" allowOverlap="1" wp14:anchorId="45CC456F" wp14:editId="53820D65">
                  <wp:simplePos x="0" y="0"/>
                  <wp:positionH relativeFrom="column">
                    <wp:posOffset>466725</wp:posOffset>
                  </wp:positionH>
                  <wp:positionV relativeFrom="paragraph">
                    <wp:posOffset>-1231900</wp:posOffset>
                  </wp:positionV>
                  <wp:extent cx="858520" cy="1230630"/>
                  <wp:effectExtent l="0" t="0" r="0" b="7620"/>
                  <wp:wrapNone/>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9" cstate="print">
                            <a:extLst>
                              <a:ext uri="{28A0092B-C50C-407E-A947-70E740481C1C}">
                                <a14:useLocalDpi xmlns:a14="http://schemas.microsoft.com/office/drawing/2010/main" val="0"/>
                              </a:ext>
                            </a:extLst>
                          </a:blip>
                          <a:stretch>
                            <a:fillRect/>
                          </a:stretch>
                        </pic:blipFill>
                        <pic:spPr>
                          <a:xfrm>
                            <a:off x="0" y="0"/>
                            <a:ext cx="858520" cy="1230630"/>
                          </a:xfrm>
                          <a:prstGeom prst="rect">
                            <a:avLst/>
                          </a:prstGeom>
                        </pic:spPr>
                      </pic:pic>
                    </a:graphicData>
                  </a:graphic>
                  <wp14:sizeRelH relativeFrom="margin">
                    <wp14:pctWidth>0</wp14:pctWidth>
                  </wp14:sizeRelH>
                  <wp14:sizeRelV relativeFrom="margin">
                    <wp14:pctHeight>0</wp14:pctHeight>
                  </wp14:sizeRelV>
                </wp:anchor>
              </w:drawing>
            </w:r>
            <w:r w:rsidRPr="00496B3F">
              <w:rPr>
                <w:rStyle w:val="Hyperlink"/>
                <w:rFonts w:ascii="Comic Sans MS" w:hAnsi="Comic Sans MS"/>
                <w:color w:val="auto"/>
                <w:sz w:val="40"/>
                <w:u w:val="none"/>
              </w:rPr>
              <w:t>Sit down</w:t>
            </w:r>
          </w:p>
        </w:tc>
        <w:tc>
          <w:tcPr>
            <w:tcW w:w="3061" w:type="dxa"/>
            <w:vAlign w:val="bottom"/>
          </w:tcPr>
          <w:p w14:paraId="6DDFE533" w14:textId="2DC8F9D2" w:rsidR="008F50E1" w:rsidRPr="0012412B" w:rsidRDefault="00FB7F98" w:rsidP="00496B3F">
            <w:pPr>
              <w:spacing w:after="240"/>
              <w:jc w:val="center"/>
              <w:rPr>
                <w:rStyle w:val="Hyperlink"/>
                <w:rFonts w:ascii="Comic Sans MS" w:hAnsi="Comic Sans MS"/>
                <w:color w:val="auto"/>
                <w:sz w:val="36"/>
                <w:szCs w:val="36"/>
                <w:u w:val="none"/>
              </w:rPr>
            </w:pPr>
            <w:r w:rsidRPr="00496B3F">
              <w:rPr>
                <w:rStyle w:val="Hyperlink"/>
                <w:rFonts w:ascii="Comic Sans MS" w:hAnsi="Comic Sans MS"/>
                <w:noProof/>
                <w:color w:val="auto"/>
                <w:sz w:val="40"/>
                <w:u w:val="none"/>
              </w:rPr>
              <w:drawing>
                <wp:anchor distT="0" distB="0" distL="114300" distR="114300" simplePos="0" relativeHeight="252221440" behindDoc="0" locked="0" layoutInCell="1" allowOverlap="1" wp14:anchorId="2BCAE24A" wp14:editId="356FF71B">
                  <wp:simplePos x="0" y="0"/>
                  <wp:positionH relativeFrom="column">
                    <wp:posOffset>548005</wp:posOffset>
                  </wp:positionH>
                  <wp:positionV relativeFrom="paragraph">
                    <wp:posOffset>-1263015</wp:posOffset>
                  </wp:positionV>
                  <wp:extent cx="889000" cy="1295400"/>
                  <wp:effectExtent l="0" t="0" r="635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7">
                            <a:extLst>
                              <a:ext uri="{28A0092B-C50C-407E-A947-70E740481C1C}">
                                <a14:useLocalDpi xmlns:a14="http://schemas.microsoft.com/office/drawing/2010/main" val="0"/>
                              </a:ext>
                            </a:extLst>
                          </a:blip>
                          <a:stretch>
                            <a:fillRect/>
                          </a:stretch>
                        </pic:blipFill>
                        <pic:spPr>
                          <a:xfrm>
                            <a:off x="0" y="0"/>
                            <a:ext cx="889000" cy="1295400"/>
                          </a:xfrm>
                          <a:prstGeom prst="rect">
                            <a:avLst/>
                          </a:prstGeom>
                        </pic:spPr>
                      </pic:pic>
                    </a:graphicData>
                  </a:graphic>
                  <wp14:sizeRelH relativeFrom="margin">
                    <wp14:pctWidth>0</wp14:pctWidth>
                  </wp14:sizeRelH>
                  <wp14:sizeRelV relativeFrom="margin">
                    <wp14:pctHeight>0</wp14:pctHeight>
                  </wp14:sizeRelV>
                </wp:anchor>
              </w:drawing>
            </w:r>
            <w:r w:rsidR="008F50E1" w:rsidRPr="00496B3F">
              <w:rPr>
                <w:rStyle w:val="Hyperlink"/>
                <w:rFonts w:ascii="Comic Sans MS" w:hAnsi="Comic Sans MS"/>
                <w:color w:val="auto"/>
                <w:sz w:val="40"/>
                <w:u w:val="none"/>
              </w:rPr>
              <w:t>Close</w:t>
            </w:r>
          </w:p>
        </w:tc>
        <w:tc>
          <w:tcPr>
            <w:tcW w:w="3061" w:type="dxa"/>
            <w:vAlign w:val="bottom"/>
          </w:tcPr>
          <w:p w14:paraId="6B6F549D" w14:textId="73E7291D" w:rsidR="008F50E1" w:rsidRPr="00496B3F" w:rsidRDefault="00FB7F98" w:rsidP="00496B3F">
            <w:pPr>
              <w:spacing w:after="240"/>
              <w:jc w:val="center"/>
              <w:rPr>
                <w:rStyle w:val="Hyperlink"/>
                <w:rFonts w:ascii="Comic Sans MS" w:hAnsi="Comic Sans MS"/>
                <w:color w:val="auto"/>
                <w:sz w:val="40"/>
                <w:u w:val="none"/>
              </w:rPr>
            </w:pPr>
            <w:r w:rsidRPr="00496B3F">
              <w:rPr>
                <w:rStyle w:val="Hyperlink"/>
                <w:rFonts w:ascii="Comic Sans MS" w:hAnsi="Comic Sans MS"/>
                <w:noProof/>
                <w:color w:val="auto"/>
                <w:sz w:val="40"/>
                <w:u w:val="none"/>
              </w:rPr>
              <w:drawing>
                <wp:anchor distT="0" distB="0" distL="114300" distR="114300" simplePos="0" relativeHeight="252176384" behindDoc="0" locked="0" layoutInCell="1" allowOverlap="1" wp14:anchorId="6F9DCBE8" wp14:editId="32A3DDD5">
                  <wp:simplePos x="0" y="0"/>
                  <wp:positionH relativeFrom="column">
                    <wp:posOffset>239395</wp:posOffset>
                  </wp:positionH>
                  <wp:positionV relativeFrom="paragraph">
                    <wp:posOffset>-1022350</wp:posOffset>
                  </wp:positionV>
                  <wp:extent cx="1295400" cy="101727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1295400" cy="1017270"/>
                          </a:xfrm>
                          <a:prstGeom prst="rect">
                            <a:avLst/>
                          </a:prstGeom>
                        </pic:spPr>
                      </pic:pic>
                    </a:graphicData>
                  </a:graphic>
                  <wp14:sizeRelH relativeFrom="margin">
                    <wp14:pctWidth>0</wp14:pctWidth>
                  </wp14:sizeRelH>
                  <wp14:sizeRelV relativeFrom="margin">
                    <wp14:pctHeight>0</wp14:pctHeight>
                  </wp14:sizeRelV>
                </wp:anchor>
              </w:drawing>
            </w:r>
            <w:r w:rsidR="008F50E1" w:rsidRPr="00496B3F">
              <w:rPr>
                <w:rStyle w:val="Hyperlink"/>
                <w:rFonts w:ascii="Comic Sans MS" w:hAnsi="Comic Sans MS"/>
                <w:color w:val="auto"/>
                <w:sz w:val="40"/>
                <w:u w:val="none"/>
              </w:rPr>
              <w:t>Point</w:t>
            </w:r>
          </w:p>
        </w:tc>
      </w:tr>
      <w:tr w:rsidR="008F50E1" w:rsidRPr="0012412B" w14:paraId="151AF240" w14:textId="77777777" w:rsidTr="00496B3F">
        <w:trPr>
          <w:trHeight w:val="2835"/>
        </w:trPr>
        <w:tc>
          <w:tcPr>
            <w:tcW w:w="3061" w:type="dxa"/>
            <w:vAlign w:val="bottom"/>
          </w:tcPr>
          <w:p w14:paraId="17373E80" w14:textId="4A92EE3B" w:rsidR="008F50E1" w:rsidRPr="00496B3F" w:rsidRDefault="00496B3F" w:rsidP="00FB7F98">
            <w:pPr>
              <w:spacing w:after="240"/>
              <w:jc w:val="center"/>
              <w:rPr>
                <w:rStyle w:val="Hyperlink"/>
                <w:rFonts w:ascii="Comic Sans MS" w:hAnsi="Comic Sans MS"/>
                <w:color w:val="auto"/>
                <w:sz w:val="40"/>
                <w:u w:val="none"/>
              </w:rPr>
            </w:pPr>
            <w:r w:rsidRPr="00496B3F">
              <w:rPr>
                <w:rStyle w:val="Hyperlink"/>
                <w:rFonts w:ascii="Comic Sans MS" w:hAnsi="Comic Sans MS"/>
                <w:noProof/>
                <w:color w:val="auto"/>
                <w:sz w:val="40"/>
                <w:u w:val="none"/>
              </w:rPr>
              <w:drawing>
                <wp:anchor distT="0" distB="0" distL="114300" distR="114300" simplePos="0" relativeHeight="252178432" behindDoc="0" locked="0" layoutInCell="1" allowOverlap="1" wp14:anchorId="29971AE5" wp14:editId="3F48AD70">
                  <wp:simplePos x="0" y="0"/>
                  <wp:positionH relativeFrom="column">
                    <wp:posOffset>310515</wp:posOffset>
                  </wp:positionH>
                  <wp:positionV relativeFrom="paragraph">
                    <wp:posOffset>-857250</wp:posOffset>
                  </wp:positionV>
                  <wp:extent cx="1303020" cy="845820"/>
                  <wp:effectExtent l="0" t="0" r="0" b="0"/>
                  <wp:wrapSquare wrapText="bothSides"/>
                  <wp:docPr id="198" name="Picture 198"/>
                  <wp:cNvGraphicFramePr/>
                  <a:graphic xmlns:a="http://schemas.openxmlformats.org/drawingml/2006/main">
                    <a:graphicData uri="http://schemas.openxmlformats.org/drawingml/2006/picture">
                      <pic:pic xmlns:pic="http://schemas.openxmlformats.org/drawingml/2006/picture">
                        <pic:nvPicPr>
                          <pic:cNvPr id="2164" name="Picture 2164"/>
                          <pic:cNvPicPr/>
                        </pic:nvPicPr>
                        <pic:blipFill>
                          <a:blip r:embed="rId62">
                            <a:extLst>
                              <a:ext uri="{28A0092B-C50C-407E-A947-70E740481C1C}">
                                <a14:useLocalDpi xmlns:a14="http://schemas.microsoft.com/office/drawing/2010/main" val="0"/>
                              </a:ext>
                            </a:extLst>
                          </a:blip>
                          <a:stretch>
                            <a:fillRect/>
                          </a:stretch>
                        </pic:blipFill>
                        <pic:spPr>
                          <a:xfrm>
                            <a:off x="0" y="0"/>
                            <a:ext cx="1303020" cy="845820"/>
                          </a:xfrm>
                          <a:prstGeom prst="rect">
                            <a:avLst/>
                          </a:prstGeom>
                        </pic:spPr>
                      </pic:pic>
                    </a:graphicData>
                  </a:graphic>
                  <wp14:sizeRelH relativeFrom="margin">
                    <wp14:pctWidth>0</wp14:pctWidth>
                  </wp14:sizeRelH>
                  <wp14:sizeRelV relativeFrom="margin">
                    <wp14:pctHeight>0</wp14:pctHeight>
                  </wp14:sizeRelV>
                </wp:anchor>
              </w:drawing>
            </w:r>
            <w:r w:rsidR="008F50E1" w:rsidRPr="00496B3F">
              <w:rPr>
                <w:rStyle w:val="Hyperlink"/>
                <w:rFonts w:ascii="Comic Sans MS" w:hAnsi="Comic Sans MS"/>
                <w:color w:val="auto"/>
                <w:sz w:val="40"/>
                <w:u w:val="none"/>
              </w:rPr>
              <w:t xml:space="preserve">Listen </w:t>
            </w:r>
            <w:r w:rsidR="00FB7F98" w:rsidRPr="00496B3F">
              <w:rPr>
                <w:rStyle w:val="Hyperlink"/>
                <w:rFonts w:ascii="Comic Sans MS" w:hAnsi="Comic Sans MS"/>
                <w:color w:val="auto"/>
                <w:sz w:val="40"/>
                <w:u w:val="none"/>
              </w:rPr>
              <w:br/>
              <w:t>R</w:t>
            </w:r>
            <w:r w:rsidR="008F50E1" w:rsidRPr="00496B3F">
              <w:rPr>
                <w:rStyle w:val="Hyperlink"/>
                <w:rFonts w:ascii="Comic Sans MS" w:hAnsi="Comic Sans MS"/>
                <w:color w:val="auto"/>
                <w:sz w:val="40"/>
                <w:u w:val="none"/>
              </w:rPr>
              <w:t>epeat</w:t>
            </w:r>
          </w:p>
        </w:tc>
        <w:tc>
          <w:tcPr>
            <w:tcW w:w="3061" w:type="dxa"/>
            <w:vAlign w:val="bottom"/>
          </w:tcPr>
          <w:p w14:paraId="755E5E7B" w14:textId="13FC2137" w:rsidR="008F50E1" w:rsidRPr="00496B3F" w:rsidRDefault="00496B3F" w:rsidP="00FB7F98">
            <w:pPr>
              <w:spacing w:after="240"/>
              <w:jc w:val="center"/>
              <w:rPr>
                <w:rStyle w:val="Hyperlink"/>
                <w:rFonts w:ascii="Comic Sans MS" w:hAnsi="Comic Sans MS"/>
                <w:color w:val="auto"/>
                <w:sz w:val="40"/>
                <w:u w:val="none"/>
              </w:rPr>
            </w:pPr>
            <w:r w:rsidRPr="00496B3F">
              <w:rPr>
                <w:rStyle w:val="Hyperlink"/>
                <w:rFonts w:ascii="Comic Sans MS" w:hAnsi="Comic Sans MS"/>
                <w:noProof/>
                <w:color w:val="auto"/>
                <w:sz w:val="40"/>
                <w:u w:val="none"/>
              </w:rPr>
              <w:drawing>
                <wp:anchor distT="0" distB="0" distL="114300" distR="114300" simplePos="0" relativeHeight="252223488" behindDoc="0" locked="0" layoutInCell="1" allowOverlap="1" wp14:anchorId="18D7053E" wp14:editId="23678573">
                  <wp:simplePos x="0" y="0"/>
                  <wp:positionH relativeFrom="column">
                    <wp:posOffset>106680</wp:posOffset>
                  </wp:positionH>
                  <wp:positionV relativeFrom="paragraph">
                    <wp:posOffset>-1204595</wp:posOffset>
                  </wp:positionV>
                  <wp:extent cx="1661160" cy="1022350"/>
                  <wp:effectExtent l="0" t="0" r="0" b="63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8">
                            <a:extLst>
                              <a:ext uri="{28A0092B-C50C-407E-A947-70E740481C1C}">
                                <a14:useLocalDpi xmlns:a14="http://schemas.microsoft.com/office/drawing/2010/main" val="0"/>
                              </a:ext>
                            </a:extLst>
                          </a:blip>
                          <a:stretch>
                            <a:fillRect/>
                          </a:stretch>
                        </pic:blipFill>
                        <pic:spPr>
                          <a:xfrm>
                            <a:off x="0" y="0"/>
                            <a:ext cx="1661160" cy="1022350"/>
                          </a:xfrm>
                          <a:prstGeom prst="rect">
                            <a:avLst/>
                          </a:prstGeom>
                        </pic:spPr>
                      </pic:pic>
                    </a:graphicData>
                  </a:graphic>
                  <wp14:sizeRelH relativeFrom="margin">
                    <wp14:pctWidth>0</wp14:pctWidth>
                  </wp14:sizeRelH>
                  <wp14:sizeRelV relativeFrom="margin">
                    <wp14:pctHeight>0</wp14:pctHeight>
                  </wp14:sizeRelV>
                </wp:anchor>
              </w:drawing>
            </w:r>
            <w:r w:rsidR="008F50E1" w:rsidRPr="00496B3F">
              <w:rPr>
                <w:rStyle w:val="Hyperlink"/>
                <w:rFonts w:ascii="Comic Sans MS" w:hAnsi="Comic Sans MS"/>
                <w:color w:val="auto"/>
                <w:sz w:val="40"/>
                <w:u w:val="none"/>
              </w:rPr>
              <w:t>Look</w:t>
            </w:r>
          </w:p>
        </w:tc>
        <w:tc>
          <w:tcPr>
            <w:tcW w:w="3061" w:type="dxa"/>
            <w:shd w:val="clear" w:color="auto" w:fill="FFFBEF"/>
            <w:vAlign w:val="center"/>
          </w:tcPr>
          <w:p w14:paraId="405B9975" w14:textId="77777777" w:rsidR="008F50E1" w:rsidRPr="0012412B" w:rsidRDefault="008F50E1" w:rsidP="00FB7F98">
            <w:pPr>
              <w:jc w:val="center"/>
              <w:rPr>
                <w:rStyle w:val="Hyperlink"/>
                <w:rFonts w:ascii="Comic Sans MS" w:hAnsi="Comic Sans MS"/>
                <w:color w:val="auto"/>
                <w:sz w:val="36"/>
                <w:szCs w:val="36"/>
                <w:u w:val="none"/>
              </w:rPr>
            </w:pPr>
            <w:r w:rsidRPr="00BF178F">
              <w:rPr>
                <w:rStyle w:val="Hyperlink"/>
                <w:rFonts w:ascii="Comic Sans MS" w:hAnsi="Comic Sans MS"/>
                <w:color w:val="auto"/>
                <w:sz w:val="40"/>
                <w:u w:val="none"/>
              </w:rPr>
              <w:t>BINGO</w:t>
            </w:r>
          </w:p>
        </w:tc>
      </w:tr>
    </w:tbl>
    <w:p w14:paraId="7B7FC803" w14:textId="77777777" w:rsidR="008F50E1" w:rsidRDefault="008F50E1">
      <w:pPr>
        <w:rPr>
          <w:rFonts w:cstheme="minorHAnsi"/>
          <w:szCs w:val="28"/>
        </w:rPr>
      </w:pPr>
    </w:p>
    <w:p w14:paraId="05835076" w14:textId="3E73F50B" w:rsidR="008F50E1" w:rsidRDefault="008F50E1">
      <w:pPr>
        <w:rPr>
          <w:rFonts w:cstheme="minorHAnsi"/>
          <w:szCs w:val="28"/>
        </w:rPr>
      </w:pPr>
      <w:r>
        <w:rPr>
          <w:rFonts w:cstheme="minorHAnsi"/>
          <w:szCs w:val="28"/>
        </w:rPr>
        <w:br w:type="page"/>
      </w:r>
    </w:p>
    <w:p w14:paraId="018C7381" w14:textId="038B9F36" w:rsidR="002822DF" w:rsidRDefault="008D619D">
      <w:pPr>
        <w:rPr>
          <w:rFonts w:cstheme="minorHAnsi"/>
          <w:szCs w:val="28"/>
        </w:rPr>
      </w:pPr>
      <w:r w:rsidRPr="00496B3F">
        <w:rPr>
          <w:rFonts w:cstheme="minorHAnsi"/>
          <w:szCs w:val="28"/>
        </w:rPr>
        <w:lastRenderedPageBreak/>
        <w:t>Card 5</w:t>
      </w:r>
    </w:p>
    <w:tbl>
      <w:tblPr>
        <w:tblStyle w:val="TableGrid"/>
        <w:tblW w:w="9183" w:type="dxa"/>
        <w:tblLook w:val="04A0" w:firstRow="1" w:lastRow="0" w:firstColumn="1" w:lastColumn="0" w:noHBand="0" w:noVBand="1"/>
      </w:tblPr>
      <w:tblGrid>
        <w:gridCol w:w="3061"/>
        <w:gridCol w:w="3061"/>
        <w:gridCol w:w="3061"/>
      </w:tblGrid>
      <w:tr w:rsidR="008D619D" w:rsidRPr="0012412B" w14:paraId="3770762A" w14:textId="77777777" w:rsidTr="00496B3F">
        <w:trPr>
          <w:trHeight w:val="2835"/>
        </w:trPr>
        <w:tc>
          <w:tcPr>
            <w:tcW w:w="3061" w:type="dxa"/>
            <w:vAlign w:val="bottom"/>
          </w:tcPr>
          <w:p w14:paraId="016DD776" w14:textId="546E14FA" w:rsidR="008D619D" w:rsidRPr="00496B3F" w:rsidRDefault="00496B3F" w:rsidP="00496B3F">
            <w:pPr>
              <w:jc w:val="center"/>
              <w:rPr>
                <w:rStyle w:val="Hyperlink"/>
                <w:rFonts w:ascii="Comic Sans MS" w:hAnsi="Comic Sans MS"/>
                <w:color w:val="auto"/>
                <w:sz w:val="40"/>
                <w:u w:val="none"/>
              </w:rPr>
            </w:pPr>
            <w:r w:rsidRPr="00496B3F">
              <w:rPr>
                <w:rStyle w:val="Hyperlink"/>
                <w:rFonts w:ascii="Comic Sans MS" w:hAnsi="Comic Sans MS"/>
                <w:noProof/>
                <w:color w:val="auto"/>
                <w:sz w:val="40"/>
                <w:u w:val="none"/>
              </w:rPr>
              <w:drawing>
                <wp:anchor distT="0" distB="0" distL="114300" distR="114300" simplePos="0" relativeHeight="252225536" behindDoc="0" locked="0" layoutInCell="1" allowOverlap="1" wp14:anchorId="77069821" wp14:editId="557760EC">
                  <wp:simplePos x="0" y="0"/>
                  <wp:positionH relativeFrom="column">
                    <wp:posOffset>119380</wp:posOffset>
                  </wp:positionH>
                  <wp:positionV relativeFrom="paragraph">
                    <wp:posOffset>-1163955</wp:posOffset>
                  </wp:positionV>
                  <wp:extent cx="1661160" cy="1022350"/>
                  <wp:effectExtent l="0" t="0" r="0" b="635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8">
                            <a:extLst>
                              <a:ext uri="{28A0092B-C50C-407E-A947-70E740481C1C}">
                                <a14:useLocalDpi xmlns:a14="http://schemas.microsoft.com/office/drawing/2010/main" val="0"/>
                              </a:ext>
                            </a:extLst>
                          </a:blip>
                          <a:stretch>
                            <a:fillRect/>
                          </a:stretch>
                        </pic:blipFill>
                        <pic:spPr>
                          <a:xfrm>
                            <a:off x="0" y="0"/>
                            <a:ext cx="1661160" cy="1022350"/>
                          </a:xfrm>
                          <a:prstGeom prst="rect">
                            <a:avLst/>
                          </a:prstGeom>
                        </pic:spPr>
                      </pic:pic>
                    </a:graphicData>
                  </a:graphic>
                  <wp14:sizeRelH relativeFrom="margin">
                    <wp14:pctWidth>0</wp14:pctWidth>
                  </wp14:sizeRelH>
                  <wp14:sizeRelV relativeFrom="margin">
                    <wp14:pctHeight>0</wp14:pctHeight>
                  </wp14:sizeRelV>
                </wp:anchor>
              </w:drawing>
            </w:r>
            <w:r w:rsidR="008D619D" w:rsidRPr="00496B3F">
              <w:rPr>
                <w:rStyle w:val="Hyperlink"/>
                <w:rFonts w:ascii="Comic Sans MS" w:hAnsi="Comic Sans MS"/>
                <w:color w:val="auto"/>
                <w:sz w:val="40"/>
                <w:u w:val="none"/>
              </w:rPr>
              <w:t xml:space="preserve">Look </w:t>
            </w:r>
          </w:p>
        </w:tc>
        <w:tc>
          <w:tcPr>
            <w:tcW w:w="3061" w:type="dxa"/>
            <w:shd w:val="clear" w:color="auto" w:fill="FFFBEF"/>
            <w:vAlign w:val="center"/>
          </w:tcPr>
          <w:p w14:paraId="6DEF6A15" w14:textId="77777777" w:rsidR="008D619D" w:rsidRPr="0012412B" w:rsidRDefault="008D619D" w:rsidP="00027991">
            <w:pPr>
              <w:jc w:val="center"/>
              <w:rPr>
                <w:rStyle w:val="Hyperlink"/>
                <w:rFonts w:ascii="Comic Sans MS" w:hAnsi="Comic Sans MS"/>
                <w:color w:val="auto"/>
                <w:sz w:val="36"/>
                <w:szCs w:val="36"/>
                <w:u w:val="none"/>
              </w:rPr>
            </w:pPr>
            <w:r w:rsidRPr="00BF178F">
              <w:rPr>
                <w:rStyle w:val="Hyperlink"/>
                <w:rFonts w:ascii="Comic Sans MS" w:hAnsi="Comic Sans MS"/>
                <w:color w:val="auto"/>
                <w:sz w:val="40"/>
                <w:u w:val="none"/>
              </w:rPr>
              <w:t>BINGO</w:t>
            </w:r>
          </w:p>
        </w:tc>
        <w:tc>
          <w:tcPr>
            <w:tcW w:w="3061" w:type="dxa"/>
            <w:vAlign w:val="bottom"/>
          </w:tcPr>
          <w:p w14:paraId="7E5FACAD" w14:textId="6209D5D0" w:rsidR="008D619D" w:rsidRPr="0012412B" w:rsidRDefault="00496B3F" w:rsidP="00496B3F">
            <w:pPr>
              <w:spacing w:after="240"/>
              <w:jc w:val="center"/>
              <w:rPr>
                <w:rStyle w:val="Hyperlink"/>
                <w:rFonts w:ascii="Comic Sans MS" w:hAnsi="Comic Sans MS"/>
                <w:color w:val="auto"/>
                <w:sz w:val="36"/>
                <w:szCs w:val="36"/>
                <w:u w:val="none"/>
              </w:rPr>
            </w:pPr>
            <w:r w:rsidRPr="00496B3F">
              <w:rPr>
                <w:rStyle w:val="Hyperlink"/>
                <w:rFonts w:ascii="Comic Sans MS" w:hAnsi="Comic Sans MS"/>
                <w:noProof/>
                <w:color w:val="auto"/>
                <w:sz w:val="40"/>
                <w:u w:val="none"/>
              </w:rPr>
              <w:drawing>
                <wp:anchor distT="0" distB="0" distL="114300" distR="114300" simplePos="0" relativeHeight="252180480" behindDoc="0" locked="0" layoutInCell="1" allowOverlap="1" wp14:anchorId="0795FD5D" wp14:editId="6232820B">
                  <wp:simplePos x="0" y="0"/>
                  <wp:positionH relativeFrom="column">
                    <wp:posOffset>304800</wp:posOffset>
                  </wp:positionH>
                  <wp:positionV relativeFrom="paragraph">
                    <wp:posOffset>-883285</wp:posOffset>
                  </wp:positionV>
                  <wp:extent cx="1341755" cy="869950"/>
                  <wp:effectExtent l="0" t="0" r="0" b="6350"/>
                  <wp:wrapNone/>
                  <wp:docPr id="200" name="Picture 200"/>
                  <wp:cNvGraphicFramePr/>
                  <a:graphic xmlns:a="http://schemas.openxmlformats.org/drawingml/2006/main">
                    <a:graphicData uri="http://schemas.openxmlformats.org/drawingml/2006/picture">
                      <pic:pic xmlns:pic="http://schemas.openxmlformats.org/drawingml/2006/picture">
                        <pic:nvPicPr>
                          <pic:cNvPr id="2164" name="Picture 2164"/>
                          <pic:cNvPicPr/>
                        </pic:nvPicPr>
                        <pic:blipFill>
                          <a:blip r:embed="rId62">
                            <a:extLst>
                              <a:ext uri="{28A0092B-C50C-407E-A947-70E740481C1C}">
                                <a14:useLocalDpi xmlns:a14="http://schemas.microsoft.com/office/drawing/2010/main" val="0"/>
                              </a:ext>
                            </a:extLst>
                          </a:blip>
                          <a:stretch>
                            <a:fillRect/>
                          </a:stretch>
                        </pic:blipFill>
                        <pic:spPr>
                          <a:xfrm>
                            <a:off x="0" y="0"/>
                            <a:ext cx="1341755" cy="869950"/>
                          </a:xfrm>
                          <a:prstGeom prst="rect">
                            <a:avLst/>
                          </a:prstGeom>
                        </pic:spPr>
                      </pic:pic>
                    </a:graphicData>
                  </a:graphic>
                  <wp14:sizeRelH relativeFrom="margin">
                    <wp14:pctWidth>0</wp14:pctWidth>
                  </wp14:sizeRelH>
                  <wp14:sizeRelV relativeFrom="margin">
                    <wp14:pctHeight>0</wp14:pctHeight>
                  </wp14:sizeRelV>
                </wp:anchor>
              </w:drawing>
            </w:r>
            <w:r w:rsidR="008D619D" w:rsidRPr="00496B3F">
              <w:rPr>
                <w:rStyle w:val="Hyperlink"/>
                <w:rFonts w:ascii="Comic Sans MS" w:hAnsi="Comic Sans MS"/>
                <w:color w:val="auto"/>
                <w:sz w:val="40"/>
                <w:u w:val="none"/>
              </w:rPr>
              <w:t>Listen</w:t>
            </w:r>
            <w:r>
              <w:rPr>
                <w:rStyle w:val="Hyperlink"/>
                <w:rFonts w:ascii="Comic Sans MS" w:hAnsi="Comic Sans MS"/>
                <w:color w:val="auto"/>
                <w:sz w:val="40"/>
                <w:u w:val="none"/>
              </w:rPr>
              <w:br/>
              <w:t>R</w:t>
            </w:r>
            <w:r w:rsidR="008D619D" w:rsidRPr="00496B3F">
              <w:rPr>
                <w:rStyle w:val="Hyperlink"/>
                <w:rFonts w:ascii="Comic Sans MS" w:hAnsi="Comic Sans MS"/>
                <w:color w:val="auto"/>
                <w:sz w:val="40"/>
                <w:u w:val="none"/>
              </w:rPr>
              <w:t>epeat</w:t>
            </w:r>
          </w:p>
        </w:tc>
      </w:tr>
      <w:tr w:rsidR="008D619D" w:rsidRPr="0012412B" w14:paraId="0B51C3E2" w14:textId="77777777" w:rsidTr="00496B3F">
        <w:trPr>
          <w:trHeight w:val="2835"/>
        </w:trPr>
        <w:tc>
          <w:tcPr>
            <w:tcW w:w="3061" w:type="dxa"/>
            <w:vAlign w:val="bottom"/>
          </w:tcPr>
          <w:p w14:paraId="0CE01846" w14:textId="640A3E1B" w:rsidR="008D619D" w:rsidRPr="007A64BF" w:rsidRDefault="008D619D" w:rsidP="00496B3F">
            <w:pPr>
              <w:spacing w:after="240"/>
              <w:jc w:val="center"/>
              <w:rPr>
                <w:rFonts w:ascii="Comic Sans MS" w:hAnsi="Comic Sans MS"/>
                <w:sz w:val="36"/>
                <w:szCs w:val="36"/>
              </w:rPr>
            </w:pPr>
            <w:r w:rsidRPr="00A46464">
              <w:rPr>
                <w:noProof/>
                <w:lang w:val="en-US" w:eastAsia="en-AU"/>
              </w:rPr>
              <w:drawing>
                <wp:anchor distT="0" distB="0" distL="114300" distR="114300" simplePos="0" relativeHeight="252182528" behindDoc="0" locked="0" layoutInCell="1" allowOverlap="1" wp14:anchorId="5BADD612" wp14:editId="7B51315B">
                  <wp:simplePos x="0" y="0"/>
                  <wp:positionH relativeFrom="column">
                    <wp:posOffset>363855</wp:posOffset>
                  </wp:positionH>
                  <wp:positionV relativeFrom="paragraph">
                    <wp:posOffset>-1279525</wp:posOffset>
                  </wp:positionV>
                  <wp:extent cx="941705" cy="1202055"/>
                  <wp:effectExtent l="0" t="0" r="0" b="0"/>
                  <wp:wrapNone/>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1">
                            <a:extLst>
                              <a:ext uri="{28A0092B-C50C-407E-A947-70E740481C1C}">
                                <a14:useLocalDpi xmlns:a14="http://schemas.microsoft.com/office/drawing/2010/main" val="0"/>
                              </a:ext>
                            </a:extLst>
                          </a:blip>
                          <a:stretch>
                            <a:fillRect/>
                          </a:stretch>
                        </pic:blipFill>
                        <pic:spPr>
                          <a:xfrm>
                            <a:off x="0" y="0"/>
                            <a:ext cx="941705" cy="1202055"/>
                          </a:xfrm>
                          <a:prstGeom prst="rect">
                            <a:avLst/>
                          </a:prstGeom>
                        </pic:spPr>
                      </pic:pic>
                    </a:graphicData>
                  </a:graphic>
                  <wp14:sizeRelH relativeFrom="margin">
                    <wp14:pctWidth>0</wp14:pctWidth>
                  </wp14:sizeRelH>
                  <wp14:sizeRelV relativeFrom="margin">
                    <wp14:pctHeight>0</wp14:pctHeight>
                  </wp14:sizeRelV>
                </wp:anchor>
              </w:drawing>
            </w:r>
            <w:r w:rsidRPr="00496B3F">
              <w:rPr>
                <w:rStyle w:val="Hyperlink"/>
                <w:color w:val="auto"/>
                <w:sz w:val="40"/>
                <w:u w:val="none"/>
              </w:rPr>
              <w:t>Close</w:t>
            </w:r>
          </w:p>
        </w:tc>
        <w:tc>
          <w:tcPr>
            <w:tcW w:w="3061" w:type="dxa"/>
            <w:vAlign w:val="bottom"/>
          </w:tcPr>
          <w:p w14:paraId="0C0FE709" w14:textId="77777777" w:rsidR="008D619D" w:rsidRPr="0012412B" w:rsidRDefault="008D619D" w:rsidP="00496B3F">
            <w:pPr>
              <w:spacing w:after="240"/>
              <w:jc w:val="center"/>
              <w:rPr>
                <w:rStyle w:val="Hyperlink"/>
                <w:rFonts w:ascii="Comic Sans MS" w:hAnsi="Comic Sans MS"/>
                <w:color w:val="auto"/>
                <w:sz w:val="36"/>
                <w:szCs w:val="36"/>
                <w:u w:val="none"/>
              </w:rPr>
            </w:pPr>
            <w:r w:rsidRPr="0012412B">
              <w:rPr>
                <w:rFonts w:ascii="Comic Sans MS" w:hAnsi="Comic Sans MS"/>
                <w:noProof/>
                <w:sz w:val="36"/>
                <w:szCs w:val="36"/>
              </w:rPr>
              <w:drawing>
                <wp:anchor distT="0" distB="0" distL="114300" distR="114300" simplePos="0" relativeHeight="252226560" behindDoc="0" locked="0" layoutInCell="1" allowOverlap="1" wp14:anchorId="3D2F03F3" wp14:editId="5FCE16E6">
                  <wp:simplePos x="0" y="0"/>
                  <wp:positionH relativeFrom="column">
                    <wp:posOffset>479425</wp:posOffset>
                  </wp:positionH>
                  <wp:positionV relativeFrom="paragraph">
                    <wp:posOffset>-792480</wp:posOffset>
                  </wp:positionV>
                  <wp:extent cx="858520" cy="1230630"/>
                  <wp:effectExtent l="0" t="0" r="0" b="7620"/>
                  <wp:wrapNone/>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9" cstate="print">
                            <a:extLst>
                              <a:ext uri="{28A0092B-C50C-407E-A947-70E740481C1C}">
                                <a14:useLocalDpi xmlns:a14="http://schemas.microsoft.com/office/drawing/2010/main" val="0"/>
                              </a:ext>
                            </a:extLst>
                          </a:blip>
                          <a:stretch>
                            <a:fillRect/>
                          </a:stretch>
                        </pic:blipFill>
                        <pic:spPr>
                          <a:xfrm>
                            <a:off x="0" y="0"/>
                            <a:ext cx="858520" cy="1230630"/>
                          </a:xfrm>
                          <a:prstGeom prst="rect">
                            <a:avLst/>
                          </a:prstGeom>
                        </pic:spPr>
                      </pic:pic>
                    </a:graphicData>
                  </a:graphic>
                  <wp14:sizeRelH relativeFrom="margin">
                    <wp14:pctWidth>0</wp14:pctWidth>
                  </wp14:sizeRelH>
                  <wp14:sizeRelV relativeFrom="margin">
                    <wp14:pctHeight>0</wp14:pctHeight>
                  </wp14:sizeRelV>
                </wp:anchor>
              </w:drawing>
            </w:r>
          </w:p>
          <w:p w14:paraId="591F012F" w14:textId="77777777" w:rsidR="008D619D" w:rsidRPr="0012412B" w:rsidRDefault="008D619D" w:rsidP="00496B3F">
            <w:pPr>
              <w:spacing w:after="240"/>
              <w:jc w:val="center"/>
              <w:rPr>
                <w:rStyle w:val="Hyperlink"/>
                <w:rFonts w:ascii="Comic Sans MS" w:hAnsi="Comic Sans MS"/>
                <w:color w:val="auto"/>
                <w:sz w:val="36"/>
                <w:szCs w:val="36"/>
                <w:u w:val="none"/>
              </w:rPr>
            </w:pPr>
            <w:r w:rsidRPr="00496B3F">
              <w:rPr>
                <w:rStyle w:val="Hyperlink"/>
                <w:rFonts w:ascii="Comic Sans MS" w:hAnsi="Comic Sans MS"/>
                <w:color w:val="auto"/>
                <w:sz w:val="40"/>
                <w:u w:val="none"/>
              </w:rPr>
              <w:t>Sit down</w:t>
            </w:r>
          </w:p>
        </w:tc>
        <w:tc>
          <w:tcPr>
            <w:tcW w:w="3061" w:type="dxa"/>
            <w:vAlign w:val="bottom"/>
          </w:tcPr>
          <w:p w14:paraId="05363311" w14:textId="3B3147EA" w:rsidR="008D619D" w:rsidRPr="00496B3F" w:rsidRDefault="008D619D" w:rsidP="00496B3F">
            <w:pPr>
              <w:spacing w:after="240"/>
              <w:jc w:val="center"/>
              <w:rPr>
                <w:rStyle w:val="Hyperlink"/>
                <w:rFonts w:ascii="Comic Sans MS" w:hAnsi="Comic Sans MS"/>
                <w:color w:val="auto"/>
                <w:sz w:val="40"/>
                <w:u w:val="none"/>
              </w:rPr>
            </w:pPr>
            <w:r w:rsidRPr="00496B3F">
              <w:rPr>
                <w:rStyle w:val="Hyperlink"/>
                <w:rFonts w:ascii="Comic Sans MS" w:hAnsi="Comic Sans MS"/>
                <w:noProof/>
                <w:color w:val="auto"/>
                <w:sz w:val="40"/>
                <w:u w:val="none"/>
              </w:rPr>
              <w:drawing>
                <wp:anchor distT="0" distB="0" distL="114300" distR="114300" simplePos="0" relativeHeight="252181504" behindDoc="0" locked="0" layoutInCell="1" allowOverlap="1" wp14:anchorId="49A7EEA1" wp14:editId="46B3D077">
                  <wp:simplePos x="0" y="0"/>
                  <wp:positionH relativeFrom="column">
                    <wp:posOffset>496570</wp:posOffset>
                  </wp:positionH>
                  <wp:positionV relativeFrom="paragraph">
                    <wp:posOffset>-1193165</wp:posOffset>
                  </wp:positionV>
                  <wp:extent cx="1020445" cy="1092835"/>
                  <wp:effectExtent l="0" t="0" r="8255"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020445" cy="1092835"/>
                          </a:xfrm>
                          <a:prstGeom prst="rect">
                            <a:avLst/>
                          </a:prstGeom>
                        </pic:spPr>
                      </pic:pic>
                    </a:graphicData>
                  </a:graphic>
                  <wp14:sizeRelH relativeFrom="margin">
                    <wp14:pctWidth>0</wp14:pctWidth>
                  </wp14:sizeRelH>
                  <wp14:sizeRelV relativeFrom="margin">
                    <wp14:pctHeight>0</wp14:pctHeight>
                  </wp14:sizeRelV>
                </wp:anchor>
              </w:drawing>
            </w:r>
            <w:r w:rsidRPr="00496B3F">
              <w:rPr>
                <w:rStyle w:val="Hyperlink"/>
                <w:rFonts w:ascii="Comic Sans MS" w:hAnsi="Comic Sans MS"/>
                <w:color w:val="auto"/>
                <w:sz w:val="40"/>
                <w:u w:val="none"/>
              </w:rPr>
              <w:t>Say</w:t>
            </w:r>
          </w:p>
        </w:tc>
      </w:tr>
    </w:tbl>
    <w:p w14:paraId="0362D40E" w14:textId="77777777" w:rsidR="008D619D" w:rsidRDefault="008D619D">
      <w:pPr>
        <w:rPr>
          <w:rFonts w:cstheme="minorHAnsi"/>
          <w:szCs w:val="28"/>
        </w:rPr>
      </w:pPr>
    </w:p>
    <w:p w14:paraId="6D804FA6" w14:textId="3977EB72" w:rsidR="002822DF" w:rsidRPr="00376C84" w:rsidRDefault="008D619D">
      <w:pPr>
        <w:rPr>
          <w:rFonts w:cstheme="minorHAnsi"/>
          <w:szCs w:val="28"/>
        </w:rPr>
      </w:pPr>
      <w:r w:rsidRPr="00496B3F">
        <w:rPr>
          <w:rFonts w:cstheme="minorHAnsi"/>
          <w:szCs w:val="28"/>
        </w:rPr>
        <w:t>Card 6</w:t>
      </w:r>
    </w:p>
    <w:tbl>
      <w:tblPr>
        <w:tblStyle w:val="TableGrid"/>
        <w:tblW w:w="9183" w:type="dxa"/>
        <w:tblLook w:val="04A0" w:firstRow="1" w:lastRow="0" w:firstColumn="1" w:lastColumn="0" w:noHBand="0" w:noVBand="1"/>
      </w:tblPr>
      <w:tblGrid>
        <w:gridCol w:w="3061"/>
        <w:gridCol w:w="3061"/>
        <w:gridCol w:w="3061"/>
      </w:tblGrid>
      <w:tr w:rsidR="008D619D" w:rsidRPr="0012412B" w14:paraId="3E08F113" w14:textId="77777777" w:rsidTr="00496B3F">
        <w:trPr>
          <w:trHeight w:val="2835"/>
        </w:trPr>
        <w:tc>
          <w:tcPr>
            <w:tcW w:w="3061" w:type="dxa"/>
            <w:vAlign w:val="bottom"/>
          </w:tcPr>
          <w:p w14:paraId="5B9A6071" w14:textId="6AE0E3B3" w:rsidR="008D619D" w:rsidRPr="0012412B" w:rsidRDefault="00496B3F" w:rsidP="00496B3F">
            <w:pPr>
              <w:spacing w:after="240"/>
              <w:jc w:val="center"/>
              <w:rPr>
                <w:rStyle w:val="Hyperlink"/>
                <w:rFonts w:ascii="Comic Sans MS" w:hAnsi="Comic Sans MS"/>
                <w:color w:val="auto"/>
                <w:sz w:val="36"/>
                <w:szCs w:val="36"/>
                <w:u w:val="none"/>
              </w:rPr>
            </w:pPr>
            <w:r w:rsidRPr="00496B3F">
              <w:rPr>
                <w:rStyle w:val="Hyperlink"/>
                <w:rFonts w:ascii="Comic Sans MS" w:hAnsi="Comic Sans MS"/>
                <w:noProof/>
                <w:color w:val="auto"/>
                <w:sz w:val="40"/>
                <w:u w:val="none"/>
              </w:rPr>
              <w:drawing>
                <wp:anchor distT="0" distB="0" distL="114300" distR="114300" simplePos="0" relativeHeight="252231680" behindDoc="0" locked="0" layoutInCell="1" allowOverlap="1" wp14:anchorId="41B52F19" wp14:editId="6C18B7A5">
                  <wp:simplePos x="0" y="0"/>
                  <wp:positionH relativeFrom="column">
                    <wp:posOffset>188595</wp:posOffset>
                  </wp:positionH>
                  <wp:positionV relativeFrom="paragraph">
                    <wp:posOffset>-1102360</wp:posOffset>
                  </wp:positionV>
                  <wp:extent cx="1562100" cy="960755"/>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8">
                            <a:extLst>
                              <a:ext uri="{28A0092B-C50C-407E-A947-70E740481C1C}">
                                <a14:useLocalDpi xmlns:a14="http://schemas.microsoft.com/office/drawing/2010/main" val="0"/>
                              </a:ext>
                            </a:extLst>
                          </a:blip>
                          <a:stretch>
                            <a:fillRect/>
                          </a:stretch>
                        </pic:blipFill>
                        <pic:spPr>
                          <a:xfrm>
                            <a:off x="0" y="0"/>
                            <a:ext cx="1562100" cy="960755"/>
                          </a:xfrm>
                          <a:prstGeom prst="rect">
                            <a:avLst/>
                          </a:prstGeom>
                        </pic:spPr>
                      </pic:pic>
                    </a:graphicData>
                  </a:graphic>
                  <wp14:sizeRelH relativeFrom="margin">
                    <wp14:pctWidth>0</wp14:pctWidth>
                  </wp14:sizeRelH>
                  <wp14:sizeRelV relativeFrom="margin">
                    <wp14:pctHeight>0</wp14:pctHeight>
                  </wp14:sizeRelV>
                </wp:anchor>
              </w:drawing>
            </w:r>
            <w:r w:rsidR="008D619D" w:rsidRPr="00496B3F">
              <w:rPr>
                <w:rStyle w:val="Hyperlink"/>
                <w:rFonts w:ascii="Comic Sans MS" w:hAnsi="Comic Sans MS"/>
                <w:color w:val="auto"/>
                <w:sz w:val="40"/>
                <w:u w:val="none"/>
              </w:rPr>
              <w:t>Look</w:t>
            </w:r>
          </w:p>
        </w:tc>
        <w:tc>
          <w:tcPr>
            <w:tcW w:w="3061" w:type="dxa"/>
            <w:vAlign w:val="bottom"/>
          </w:tcPr>
          <w:p w14:paraId="66447ECF" w14:textId="1833173F" w:rsidR="008D619D" w:rsidRPr="0012412B" w:rsidRDefault="00496B3F" w:rsidP="00496B3F">
            <w:pPr>
              <w:spacing w:after="240"/>
              <w:jc w:val="center"/>
              <w:rPr>
                <w:rStyle w:val="Hyperlink"/>
                <w:rFonts w:ascii="Comic Sans MS" w:hAnsi="Comic Sans MS"/>
                <w:color w:val="auto"/>
                <w:sz w:val="36"/>
                <w:szCs w:val="36"/>
                <w:u w:val="none"/>
              </w:rPr>
            </w:pPr>
            <w:r w:rsidRPr="00A46464">
              <w:rPr>
                <w:noProof/>
                <w:lang w:val="en-US" w:eastAsia="en-AU"/>
              </w:rPr>
              <w:drawing>
                <wp:anchor distT="0" distB="0" distL="114300" distR="114300" simplePos="0" relativeHeight="252229632" behindDoc="0" locked="0" layoutInCell="1" allowOverlap="1" wp14:anchorId="497634F9" wp14:editId="4B3FDD47">
                  <wp:simplePos x="0" y="0"/>
                  <wp:positionH relativeFrom="column">
                    <wp:posOffset>510540</wp:posOffset>
                  </wp:positionH>
                  <wp:positionV relativeFrom="paragraph">
                    <wp:posOffset>-1202055</wp:posOffset>
                  </wp:positionV>
                  <wp:extent cx="941705" cy="120205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1">
                            <a:extLst>
                              <a:ext uri="{28A0092B-C50C-407E-A947-70E740481C1C}">
                                <a14:useLocalDpi xmlns:a14="http://schemas.microsoft.com/office/drawing/2010/main" val="0"/>
                              </a:ext>
                            </a:extLst>
                          </a:blip>
                          <a:stretch>
                            <a:fillRect/>
                          </a:stretch>
                        </pic:blipFill>
                        <pic:spPr>
                          <a:xfrm>
                            <a:off x="0" y="0"/>
                            <a:ext cx="941705" cy="1202055"/>
                          </a:xfrm>
                          <a:prstGeom prst="rect">
                            <a:avLst/>
                          </a:prstGeom>
                        </pic:spPr>
                      </pic:pic>
                    </a:graphicData>
                  </a:graphic>
                  <wp14:sizeRelH relativeFrom="margin">
                    <wp14:pctWidth>0</wp14:pctWidth>
                  </wp14:sizeRelH>
                  <wp14:sizeRelV relativeFrom="margin">
                    <wp14:pctHeight>0</wp14:pctHeight>
                  </wp14:sizeRelV>
                </wp:anchor>
              </w:drawing>
            </w:r>
            <w:r w:rsidR="008D619D" w:rsidRPr="00496B3F">
              <w:rPr>
                <w:rStyle w:val="Hyperlink"/>
                <w:rFonts w:ascii="Comic Sans MS" w:hAnsi="Comic Sans MS"/>
                <w:color w:val="auto"/>
                <w:sz w:val="40"/>
                <w:u w:val="none"/>
              </w:rPr>
              <w:t>Close</w:t>
            </w:r>
          </w:p>
        </w:tc>
        <w:tc>
          <w:tcPr>
            <w:tcW w:w="3061" w:type="dxa"/>
            <w:vAlign w:val="bottom"/>
          </w:tcPr>
          <w:p w14:paraId="5D6670F9" w14:textId="0C23DAEB" w:rsidR="008D619D" w:rsidRPr="00496B3F" w:rsidRDefault="008D619D" w:rsidP="00496B3F">
            <w:pPr>
              <w:spacing w:after="240"/>
              <w:jc w:val="center"/>
              <w:rPr>
                <w:rStyle w:val="Hyperlink"/>
                <w:rFonts w:ascii="Comic Sans MS" w:hAnsi="Comic Sans MS"/>
                <w:color w:val="auto"/>
                <w:sz w:val="40"/>
                <w:u w:val="none"/>
              </w:rPr>
            </w:pPr>
            <w:r w:rsidRPr="00496B3F">
              <w:rPr>
                <w:rStyle w:val="Hyperlink"/>
                <w:rFonts w:ascii="Comic Sans MS" w:hAnsi="Comic Sans MS"/>
                <w:noProof/>
                <w:color w:val="auto"/>
                <w:sz w:val="40"/>
                <w:u w:val="none"/>
              </w:rPr>
              <w:drawing>
                <wp:anchor distT="0" distB="0" distL="114300" distR="114300" simplePos="0" relativeHeight="252185600" behindDoc="0" locked="0" layoutInCell="1" allowOverlap="1" wp14:anchorId="01A2BA96" wp14:editId="3847AA17">
                  <wp:simplePos x="0" y="0"/>
                  <wp:positionH relativeFrom="margin">
                    <wp:posOffset>309797</wp:posOffset>
                  </wp:positionH>
                  <wp:positionV relativeFrom="paragraph">
                    <wp:posOffset>17311</wp:posOffset>
                  </wp:positionV>
                  <wp:extent cx="1330960" cy="1066800"/>
                  <wp:effectExtent l="0" t="0" r="2540" b="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1330960" cy="1066800"/>
                          </a:xfrm>
                          <a:prstGeom prst="rect">
                            <a:avLst/>
                          </a:prstGeom>
                        </pic:spPr>
                      </pic:pic>
                    </a:graphicData>
                  </a:graphic>
                  <wp14:sizeRelH relativeFrom="margin">
                    <wp14:pctWidth>0</wp14:pctWidth>
                  </wp14:sizeRelH>
                  <wp14:sizeRelV relativeFrom="margin">
                    <wp14:pctHeight>0</wp14:pctHeight>
                  </wp14:sizeRelV>
                </wp:anchor>
              </w:drawing>
            </w:r>
            <w:r w:rsidRPr="00496B3F">
              <w:rPr>
                <w:rStyle w:val="Hyperlink"/>
                <w:rFonts w:ascii="Comic Sans MS" w:hAnsi="Comic Sans MS"/>
                <w:color w:val="auto"/>
                <w:sz w:val="40"/>
                <w:u w:val="none"/>
              </w:rPr>
              <w:t>Clap</w:t>
            </w:r>
          </w:p>
        </w:tc>
      </w:tr>
      <w:tr w:rsidR="008D619D" w:rsidRPr="0012412B" w14:paraId="117A98D4" w14:textId="77777777" w:rsidTr="00496B3F">
        <w:trPr>
          <w:trHeight w:val="2835"/>
        </w:trPr>
        <w:tc>
          <w:tcPr>
            <w:tcW w:w="3061" w:type="dxa"/>
            <w:shd w:val="clear" w:color="auto" w:fill="FFFBEF"/>
            <w:vAlign w:val="center"/>
          </w:tcPr>
          <w:p w14:paraId="78153FF7" w14:textId="77777777" w:rsidR="008D619D" w:rsidRPr="0012412B" w:rsidRDefault="008D619D" w:rsidP="00027991">
            <w:pPr>
              <w:jc w:val="center"/>
              <w:rPr>
                <w:rStyle w:val="Hyperlink"/>
                <w:rFonts w:ascii="Comic Sans MS" w:hAnsi="Comic Sans MS"/>
                <w:color w:val="auto"/>
                <w:sz w:val="36"/>
                <w:szCs w:val="36"/>
                <w:u w:val="none"/>
              </w:rPr>
            </w:pPr>
            <w:r w:rsidRPr="00BF178F">
              <w:rPr>
                <w:rStyle w:val="Hyperlink"/>
                <w:rFonts w:ascii="Comic Sans MS" w:hAnsi="Comic Sans MS"/>
                <w:color w:val="auto"/>
                <w:sz w:val="40"/>
                <w:u w:val="none"/>
              </w:rPr>
              <w:t>BINGO</w:t>
            </w:r>
          </w:p>
        </w:tc>
        <w:tc>
          <w:tcPr>
            <w:tcW w:w="3061" w:type="dxa"/>
            <w:vAlign w:val="bottom"/>
          </w:tcPr>
          <w:p w14:paraId="5E281CCD" w14:textId="700310AB" w:rsidR="008D619D" w:rsidRPr="002E64EF" w:rsidRDefault="008D619D" w:rsidP="00496B3F">
            <w:pPr>
              <w:spacing w:after="240"/>
              <w:jc w:val="center"/>
              <w:rPr>
                <w:rStyle w:val="Hyperlink"/>
                <w:rFonts w:ascii="Comic Sans MS" w:hAnsi="Comic Sans MS"/>
                <w:color w:val="auto"/>
                <w:sz w:val="40"/>
                <w:u w:val="none"/>
              </w:rPr>
            </w:pPr>
            <w:r w:rsidRPr="002E64EF">
              <w:rPr>
                <w:rFonts w:ascii="Comic Sans MS" w:hAnsi="Comic Sans MS"/>
                <w:noProof/>
                <w:sz w:val="40"/>
              </w:rPr>
              <w:drawing>
                <wp:anchor distT="0" distB="0" distL="114300" distR="114300" simplePos="0" relativeHeight="252227584" behindDoc="0" locked="0" layoutInCell="1" allowOverlap="1" wp14:anchorId="62641744" wp14:editId="0051553E">
                  <wp:simplePos x="0" y="0"/>
                  <wp:positionH relativeFrom="column">
                    <wp:posOffset>523240</wp:posOffset>
                  </wp:positionH>
                  <wp:positionV relativeFrom="paragraph">
                    <wp:posOffset>-1236980</wp:posOffset>
                  </wp:positionV>
                  <wp:extent cx="814070" cy="1132205"/>
                  <wp:effectExtent l="0" t="0" r="5080" b="0"/>
                  <wp:wrapNone/>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0" cstate="print">
                            <a:extLst>
                              <a:ext uri="{28A0092B-C50C-407E-A947-70E740481C1C}">
                                <a14:useLocalDpi xmlns:a14="http://schemas.microsoft.com/office/drawing/2010/main" val="0"/>
                              </a:ext>
                            </a:extLst>
                          </a:blip>
                          <a:stretch>
                            <a:fillRect/>
                          </a:stretch>
                        </pic:blipFill>
                        <pic:spPr>
                          <a:xfrm>
                            <a:off x="0" y="0"/>
                            <a:ext cx="814070" cy="1132205"/>
                          </a:xfrm>
                          <a:prstGeom prst="rect">
                            <a:avLst/>
                          </a:prstGeom>
                        </pic:spPr>
                      </pic:pic>
                    </a:graphicData>
                  </a:graphic>
                  <wp14:sizeRelH relativeFrom="margin">
                    <wp14:pctWidth>0</wp14:pctWidth>
                  </wp14:sizeRelH>
                  <wp14:sizeRelV relativeFrom="margin">
                    <wp14:pctHeight>0</wp14:pctHeight>
                  </wp14:sizeRelV>
                </wp:anchor>
              </w:drawing>
            </w:r>
            <w:r w:rsidRPr="002E64EF">
              <w:rPr>
                <w:rStyle w:val="Hyperlink"/>
                <w:rFonts w:ascii="Comic Sans MS" w:hAnsi="Comic Sans MS"/>
                <w:color w:val="auto"/>
                <w:sz w:val="40"/>
                <w:u w:val="none"/>
              </w:rPr>
              <w:t>Stand up</w:t>
            </w:r>
          </w:p>
        </w:tc>
        <w:tc>
          <w:tcPr>
            <w:tcW w:w="3061" w:type="dxa"/>
            <w:vAlign w:val="bottom"/>
          </w:tcPr>
          <w:p w14:paraId="5F3BBAD0" w14:textId="48001645" w:rsidR="008D619D" w:rsidRPr="002E64EF" w:rsidRDefault="008D619D" w:rsidP="00496B3F">
            <w:pPr>
              <w:spacing w:after="240"/>
              <w:jc w:val="center"/>
              <w:rPr>
                <w:rStyle w:val="Hyperlink"/>
                <w:rFonts w:ascii="Comic Sans MS" w:hAnsi="Comic Sans MS"/>
                <w:color w:val="auto"/>
                <w:sz w:val="40"/>
                <w:u w:val="none"/>
              </w:rPr>
            </w:pPr>
            <w:r w:rsidRPr="002E64EF">
              <w:rPr>
                <w:noProof/>
                <w:sz w:val="40"/>
              </w:rPr>
              <w:drawing>
                <wp:anchor distT="0" distB="0" distL="114300" distR="114300" simplePos="0" relativeHeight="252184576" behindDoc="0" locked="0" layoutInCell="1" allowOverlap="1" wp14:anchorId="2CE0B36B" wp14:editId="74DF5EE0">
                  <wp:simplePos x="0" y="0"/>
                  <wp:positionH relativeFrom="column">
                    <wp:posOffset>341630</wp:posOffset>
                  </wp:positionH>
                  <wp:positionV relativeFrom="paragraph">
                    <wp:posOffset>-1093470</wp:posOffset>
                  </wp:positionV>
                  <wp:extent cx="1173480" cy="922020"/>
                  <wp:effectExtent l="0" t="0" r="762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1173480" cy="922020"/>
                          </a:xfrm>
                          <a:prstGeom prst="rect">
                            <a:avLst/>
                          </a:prstGeom>
                        </pic:spPr>
                      </pic:pic>
                    </a:graphicData>
                  </a:graphic>
                  <wp14:sizeRelH relativeFrom="margin">
                    <wp14:pctWidth>0</wp14:pctWidth>
                  </wp14:sizeRelH>
                  <wp14:sizeRelV relativeFrom="margin">
                    <wp14:pctHeight>0</wp14:pctHeight>
                  </wp14:sizeRelV>
                </wp:anchor>
              </w:drawing>
            </w:r>
            <w:r w:rsidRPr="002E64EF">
              <w:rPr>
                <w:rStyle w:val="Hyperlink"/>
                <w:rFonts w:ascii="Comic Sans MS" w:hAnsi="Comic Sans MS"/>
                <w:color w:val="auto"/>
                <w:sz w:val="40"/>
                <w:u w:val="none"/>
              </w:rPr>
              <w:t>Point</w:t>
            </w:r>
          </w:p>
        </w:tc>
      </w:tr>
    </w:tbl>
    <w:p w14:paraId="508D3550" w14:textId="77777777" w:rsidR="008D619D" w:rsidRDefault="008D619D">
      <w:pPr>
        <w:rPr>
          <w:rFonts w:cstheme="minorHAnsi"/>
          <w:szCs w:val="28"/>
        </w:rPr>
      </w:pPr>
      <w:r>
        <w:rPr>
          <w:rFonts w:cstheme="minorHAnsi"/>
          <w:szCs w:val="28"/>
        </w:rPr>
        <w:br w:type="page"/>
      </w:r>
    </w:p>
    <w:p w14:paraId="56992C5C" w14:textId="7C0349C6" w:rsidR="002822DF" w:rsidRDefault="008D619D">
      <w:pPr>
        <w:rPr>
          <w:rFonts w:cstheme="minorHAnsi"/>
          <w:szCs w:val="28"/>
        </w:rPr>
      </w:pPr>
      <w:r w:rsidRPr="00496B3F">
        <w:rPr>
          <w:rFonts w:cstheme="minorHAnsi"/>
          <w:szCs w:val="28"/>
        </w:rPr>
        <w:lastRenderedPageBreak/>
        <w:t>Card 7</w:t>
      </w:r>
    </w:p>
    <w:tbl>
      <w:tblPr>
        <w:tblStyle w:val="TableGrid"/>
        <w:tblW w:w="9183" w:type="dxa"/>
        <w:tblLook w:val="04A0" w:firstRow="1" w:lastRow="0" w:firstColumn="1" w:lastColumn="0" w:noHBand="0" w:noVBand="1"/>
      </w:tblPr>
      <w:tblGrid>
        <w:gridCol w:w="3061"/>
        <w:gridCol w:w="3061"/>
        <w:gridCol w:w="3061"/>
      </w:tblGrid>
      <w:tr w:rsidR="008D619D" w:rsidRPr="0012412B" w14:paraId="66153DF6" w14:textId="77777777" w:rsidTr="00496B3F">
        <w:trPr>
          <w:trHeight w:val="2835"/>
        </w:trPr>
        <w:tc>
          <w:tcPr>
            <w:tcW w:w="3061" w:type="dxa"/>
            <w:vAlign w:val="bottom"/>
          </w:tcPr>
          <w:p w14:paraId="61A2CE7D" w14:textId="75B6FCF8" w:rsidR="008D619D" w:rsidRPr="002E64EF" w:rsidRDefault="00144428" w:rsidP="00496B3F">
            <w:pPr>
              <w:spacing w:after="240"/>
              <w:jc w:val="center"/>
              <w:rPr>
                <w:rStyle w:val="Hyperlink"/>
                <w:rFonts w:ascii="Comic Sans MS" w:hAnsi="Comic Sans MS"/>
                <w:color w:val="auto"/>
                <w:sz w:val="40"/>
                <w:u w:val="none"/>
              </w:rPr>
            </w:pPr>
            <w:r w:rsidRPr="00144428">
              <w:rPr>
                <w:rFonts w:ascii="Century Gothic" w:hAnsi="Century Gothic"/>
                <w:noProof/>
                <w:sz w:val="32"/>
                <w:szCs w:val="32"/>
                <w:lang w:eastAsia="en-AU"/>
              </w:rPr>
              <mc:AlternateContent>
                <mc:Choice Requires="wps">
                  <w:drawing>
                    <wp:anchor distT="0" distB="0" distL="114300" distR="114300" simplePos="0" relativeHeight="253778944" behindDoc="0" locked="0" layoutInCell="1" allowOverlap="1" wp14:anchorId="07B0BBC0" wp14:editId="05CC1F08">
                      <wp:simplePos x="0" y="0"/>
                      <wp:positionH relativeFrom="column">
                        <wp:posOffset>419100</wp:posOffset>
                      </wp:positionH>
                      <wp:positionV relativeFrom="paragraph">
                        <wp:posOffset>-1013460</wp:posOffset>
                      </wp:positionV>
                      <wp:extent cx="899795" cy="863600"/>
                      <wp:effectExtent l="0" t="0" r="14605" b="12700"/>
                      <wp:wrapNone/>
                      <wp:docPr id="498171118" name="Text Box 49817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795" cy="863600"/>
                              </a:xfrm>
                              <a:prstGeom prst="rect">
                                <a:avLst/>
                              </a:prstGeom>
                              <a:solidFill>
                                <a:sysClr val="window" lastClr="FFFFFF"/>
                              </a:solidFill>
                              <a:ln w="6350">
                                <a:solidFill>
                                  <a:sysClr val="window" lastClr="FFFFFF">
                                    <a:lumMod val="75000"/>
                                  </a:sysClr>
                                </a:solidFill>
                              </a:ln>
                            </wps:spPr>
                            <wps:txbx>
                              <w:txbxContent>
                                <w:p w14:paraId="7436CF7B" w14:textId="77777777" w:rsidR="00144428" w:rsidRPr="00F36D51" w:rsidRDefault="00144428" w:rsidP="00144428">
                                  <w:pPr>
                                    <w:spacing w:before="120" w:after="120"/>
                                    <w:jc w:val="center"/>
                                    <w:rPr>
                                      <w:sz w:val="120"/>
                                      <w:szCs w:val="120"/>
                                    </w:rPr>
                                  </w:pPr>
                                  <w:r w:rsidRPr="00F36D51">
                                    <w:rPr>
                                      <w:sz w:val="120"/>
                                      <w:szCs w:val="120"/>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0BBC0" id="Text Box 498171118" o:spid="_x0000_s1361" type="#_x0000_t202" style="position:absolute;left:0;text-align:left;margin-left:33pt;margin-top:-79.8pt;width:70.85pt;height:68pt;z-index:2537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noXXgIAAOAEAAAOAAAAZHJzL2Uyb0RvYy54bWysVMtu2zAQvBfoPxC8N5IT27GFyIGbwEUB&#10;NwngFDnTFBULpbgsl7bkfn2XlPxo2kuL+kCT3OU+Zmd0c9vWmu2UwwpMzgcXKWfKSCgq85rzr8+L&#10;DxPO0AtTCA1G5XyvkN/O3r+7aWymLmEDulCOURCDWWNzvvHeZkmCcqNqgRdglSFjCa4Wno7uNSmc&#10;aCh6rZPLNB0nDbjCOpAKkW7vOyOfxfhlqaR/LEtUnumcU20+ri6u67AmsxuRvTphN5XsyxD/UEUt&#10;KkNJj6HuhRds66rfQtWVdIBQ+gsJdQJlWUkVe6BuBumbblYbYVXshcBBe4QJ/19Y+bBb2SfHfPsR&#10;WhpgbALtEuQ3JGySxmLW+wRMMUPyDo22pavDP7XA6CFhuz/iqVrPJF1OptPr6YgzSabJ+GqcRryT&#10;02Pr0H9SULOwybmjccUCxG6JPqQX2cEl5ELQVbGotI6HPd5px3aCJkuEKKDhTAv0dJnzRfyF6VKI&#10;X55pw5qcj69Gadfq34YMqfW2/gJFl/p6lB7bwljS25xUgTY9lB16AUffrltWFQT5eBrqDHdrKPY0&#10;CwcdTdHKRUXALKmrJ+GIl4Qyac0/0lJqoD6g33G2AffjT/fBn+hCVs4a4nnO8ftWOEVgfTZEpOlg&#10;OAzCiIfh6PqSDu7csj63mG19BwT4gFRtZdwGf68P29JB/UKSnIesZBJGUu6c+8P2znfqI0lLNZ9H&#10;J5KCFX5pVlYeKBjG/ty+CGd7bngi1QMcFCGyNxTpfMNwDMy3Hsoq8ueEaj8AklGcTy/5oNPzc/Q6&#10;fZhmPwEAAP//AwBQSwMEFAAGAAgAAAAhAFKSrpziAAAACwEAAA8AAABkcnMvZG93bnJldi54bWxM&#10;j8FOwzAQRO9I/IO1SNxap0E4JcSpqkicUFVSCuLoxksS1V6H2G3D32NOcJyd0eybYjVZw844+t6R&#10;hMU8AYbUON1TK2H/+jRbAvNBkVbGEUr4Rg+r8vqqULl2F6rxvAstiyXkcyWhC2HIOfdNh1b5uRuQ&#10;ovfpRqtClGPL9agusdwaniaJ4Fb1FD90asCqw+a4O1kJ79vtpubPR5O92WpT2Y+Xr6xeS3l7M60f&#10;gQWcwl8YfvEjOpSR6eBOpD0zEoSIU4KE2eL+QQCLiTTJMmCHeErvBPCy4P83lD8AAAD//wMAUEsB&#10;Ai0AFAAGAAgAAAAhALaDOJL+AAAA4QEAABMAAAAAAAAAAAAAAAAAAAAAAFtDb250ZW50X1R5cGVz&#10;XS54bWxQSwECLQAUAAYACAAAACEAOP0h/9YAAACUAQAACwAAAAAAAAAAAAAAAAAvAQAAX3JlbHMv&#10;LnJlbHNQSwECLQAUAAYACAAAACEAaGZ6F14CAADgBAAADgAAAAAAAAAAAAAAAAAuAgAAZHJzL2Uy&#10;b0RvYy54bWxQSwECLQAUAAYACAAAACEAUpKunOIAAAALAQAADwAAAAAAAAAAAAAAAAC4BAAAZHJz&#10;L2Rvd25yZXYueG1sUEsFBgAAAAAEAAQA8wAAAMcFAAAAAA==&#10;" fillcolor="window" strokecolor="#bfbfbf" strokeweight=".5pt">
                      <v:path arrowok="t"/>
                      <v:textbox>
                        <w:txbxContent>
                          <w:p w14:paraId="7436CF7B" w14:textId="77777777" w:rsidR="00144428" w:rsidRPr="00F36D51" w:rsidRDefault="00144428" w:rsidP="00144428">
                            <w:pPr>
                              <w:spacing w:before="120" w:after="120"/>
                              <w:jc w:val="center"/>
                              <w:rPr>
                                <w:sz w:val="120"/>
                                <w:szCs w:val="120"/>
                              </w:rPr>
                            </w:pPr>
                            <w:r w:rsidRPr="00F36D51">
                              <w:rPr>
                                <w:sz w:val="120"/>
                                <w:szCs w:val="120"/>
                              </w:rPr>
                              <w:sym w:font="Wingdings 2" w:char="F050"/>
                            </w:r>
                          </w:p>
                        </w:txbxContent>
                      </v:textbox>
                    </v:shape>
                  </w:pict>
                </mc:Fallback>
              </mc:AlternateContent>
            </w:r>
            <w:r>
              <w:rPr>
                <w:rStyle w:val="Hyperlink"/>
                <w:rFonts w:ascii="Comic Sans MS" w:hAnsi="Comic Sans MS"/>
                <w:color w:val="auto"/>
                <w:sz w:val="40"/>
                <w:u w:val="none"/>
              </w:rPr>
              <w:t>T</w:t>
            </w:r>
            <w:r w:rsidRPr="00144428">
              <w:rPr>
                <w:rStyle w:val="Hyperlink"/>
                <w:rFonts w:ascii="Comic Sans MS" w:hAnsi="Comic Sans MS"/>
                <w:color w:val="auto"/>
                <w:sz w:val="40"/>
                <w:u w:val="none"/>
              </w:rPr>
              <w:t>ick</w:t>
            </w:r>
          </w:p>
        </w:tc>
        <w:tc>
          <w:tcPr>
            <w:tcW w:w="3061" w:type="dxa"/>
            <w:vAlign w:val="bottom"/>
          </w:tcPr>
          <w:p w14:paraId="3700F519" w14:textId="374E9A1D" w:rsidR="008D619D" w:rsidRPr="002E64EF" w:rsidRDefault="00496B3F" w:rsidP="00496B3F">
            <w:pPr>
              <w:spacing w:after="240"/>
              <w:jc w:val="center"/>
              <w:rPr>
                <w:rStyle w:val="Hyperlink"/>
                <w:rFonts w:ascii="Comic Sans MS" w:hAnsi="Comic Sans MS"/>
                <w:color w:val="auto"/>
                <w:sz w:val="40"/>
                <w:u w:val="none"/>
              </w:rPr>
            </w:pPr>
            <w:r w:rsidRPr="002E64EF">
              <w:rPr>
                <w:rStyle w:val="Hyperlink"/>
                <w:rFonts w:ascii="Comic Sans MS" w:hAnsi="Comic Sans MS"/>
                <w:noProof/>
                <w:color w:val="auto"/>
                <w:sz w:val="40"/>
                <w:u w:val="none"/>
              </w:rPr>
              <w:drawing>
                <wp:anchor distT="0" distB="0" distL="114300" distR="114300" simplePos="0" relativeHeight="252233728" behindDoc="0" locked="0" layoutInCell="1" allowOverlap="1" wp14:anchorId="7EF32A36" wp14:editId="0B4A2EC7">
                  <wp:simplePos x="0" y="0"/>
                  <wp:positionH relativeFrom="column">
                    <wp:posOffset>180340</wp:posOffset>
                  </wp:positionH>
                  <wp:positionV relativeFrom="paragraph">
                    <wp:posOffset>-1139190</wp:posOffset>
                  </wp:positionV>
                  <wp:extent cx="1548130" cy="95250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8">
                            <a:extLst>
                              <a:ext uri="{28A0092B-C50C-407E-A947-70E740481C1C}">
                                <a14:useLocalDpi xmlns:a14="http://schemas.microsoft.com/office/drawing/2010/main" val="0"/>
                              </a:ext>
                            </a:extLst>
                          </a:blip>
                          <a:stretch>
                            <a:fillRect/>
                          </a:stretch>
                        </pic:blipFill>
                        <pic:spPr>
                          <a:xfrm>
                            <a:off x="0" y="0"/>
                            <a:ext cx="1548130" cy="952500"/>
                          </a:xfrm>
                          <a:prstGeom prst="rect">
                            <a:avLst/>
                          </a:prstGeom>
                        </pic:spPr>
                      </pic:pic>
                    </a:graphicData>
                  </a:graphic>
                  <wp14:sizeRelH relativeFrom="margin">
                    <wp14:pctWidth>0</wp14:pctWidth>
                  </wp14:sizeRelH>
                  <wp14:sizeRelV relativeFrom="margin">
                    <wp14:pctHeight>0</wp14:pctHeight>
                  </wp14:sizeRelV>
                </wp:anchor>
              </w:drawing>
            </w:r>
            <w:r w:rsidR="008D619D" w:rsidRPr="002E64EF">
              <w:rPr>
                <w:rStyle w:val="Hyperlink"/>
                <w:rFonts w:ascii="Comic Sans MS" w:hAnsi="Comic Sans MS"/>
                <w:color w:val="auto"/>
                <w:sz w:val="40"/>
                <w:u w:val="none"/>
              </w:rPr>
              <w:t>Look</w:t>
            </w:r>
          </w:p>
        </w:tc>
        <w:tc>
          <w:tcPr>
            <w:tcW w:w="3061" w:type="dxa"/>
            <w:vAlign w:val="bottom"/>
          </w:tcPr>
          <w:p w14:paraId="1518738A" w14:textId="156B01C5" w:rsidR="008D619D" w:rsidRPr="002E64EF" w:rsidRDefault="008D619D" w:rsidP="002E64EF">
            <w:pPr>
              <w:spacing w:after="240"/>
              <w:jc w:val="center"/>
              <w:rPr>
                <w:rStyle w:val="Hyperlink"/>
                <w:rFonts w:ascii="Comic Sans MS" w:hAnsi="Comic Sans MS"/>
                <w:color w:val="auto"/>
                <w:sz w:val="40"/>
                <w:u w:val="none"/>
              </w:rPr>
            </w:pPr>
            <w:r w:rsidRPr="002E64EF">
              <w:rPr>
                <w:b/>
                <w:bCs/>
                <w:i/>
                <w:iCs/>
                <w:noProof/>
                <w:sz w:val="40"/>
              </w:rPr>
              <w:drawing>
                <wp:anchor distT="0" distB="0" distL="114300" distR="114300" simplePos="0" relativeHeight="252187648" behindDoc="0" locked="0" layoutInCell="1" allowOverlap="1" wp14:anchorId="47264D78" wp14:editId="305511CB">
                  <wp:simplePos x="0" y="0"/>
                  <wp:positionH relativeFrom="margin">
                    <wp:posOffset>491490</wp:posOffset>
                  </wp:positionH>
                  <wp:positionV relativeFrom="paragraph">
                    <wp:posOffset>-1120140</wp:posOffset>
                  </wp:positionV>
                  <wp:extent cx="991235" cy="1061720"/>
                  <wp:effectExtent l="0" t="0" r="0" b="508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991235" cy="1061720"/>
                          </a:xfrm>
                          <a:prstGeom prst="rect">
                            <a:avLst/>
                          </a:prstGeom>
                        </pic:spPr>
                      </pic:pic>
                    </a:graphicData>
                  </a:graphic>
                  <wp14:sizeRelH relativeFrom="margin">
                    <wp14:pctWidth>0</wp14:pctWidth>
                  </wp14:sizeRelH>
                  <wp14:sizeRelV relativeFrom="margin">
                    <wp14:pctHeight>0</wp14:pctHeight>
                  </wp14:sizeRelV>
                </wp:anchor>
              </w:drawing>
            </w:r>
            <w:r w:rsidRPr="002E64EF">
              <w:rPr>
                <w:rStyle w:val="Hyperlink"/>
                <w:rFonts w:ascii="Comic Sans MS" w:hAnsi="Comic Sans MS"/>
                <w:color w:val="auto"/>
                <w:sz w:val="40"/>
                <w:u w:val="none"/>
              </w:rPr>
              <w:t>Say</w:t>
            </w:r>
          </w:p>
        </w:tc>
      </w:tr>
      <w:tr w:rsidR="008D619D" w:rsidRPr="0012412B" w14:paraId="4408AB80" w14:textId="77777777" w:rsidTr="00496B3F">
        <w:trPr>
          <w:trHeight w:val="2835"/>
        </w:trPr>
        <w:tc>
          <w:tcPr>
            <w:tcW w:w="3061" w:type="dxa"/>
            <w:vAlign w:val="bottom"/>
          </w:tcPr>
          <w:p w14:paraId="38347E33" w14:textId="59A6B5C3" w:rsidR="008D619D" w:rsidRPr="002E64EF" w:rsidRDefault="008D619D" w:rsidP="00496B3F">
            <w:pPr>
              <w:spacing w:after="240"/>
              <w:jc w:val="center"/>
              <w:rPr>
                <w:rStyle w:val="Hyperlink"/>
                <w:rFonts w:ascii="Comic Sans MS" w:hAnsi="Comic Sans MS"/>
                <w:color w:val="auto"/>
                <w:sz w:val="40"/>
                <w:u w:val="none"/>
              </w:rPr>
            </w:pPr>
            <w:r w:rsidRPr="002E64EF">
              <w:rPr>
                <w:rFonts w:ascii="Comic Sans MS" w:hAnsi="Comic Sans MS"/>
                <w:noProof/>
                <w:sz w:val="40"/>
              </w:rPr>
              <w:drawing>
                <wp:anchor distT="0" distB="0" distL="114300" distR="114300" simplePos="0" relativeHeight="252189696" behindDoc="0" locked="0" layoutInCell="1" allowOverlap="1" wp14:anchorId="2010E78B" wp14:editId="4A985FA1">
                  <wp:simplePos x="0" y="0"/>
                  <wp:positionH relativeFrom="column">
                    <wp:posOffset>553085</wp:posOffset>
                  </wp:positionH>
                  <wp:positionV relativeFrom="paragraph">
                    <wp:posOffset>-1068070</wp:posOffset>
                  </wp:positionV>
                  <wp:extent cx="716915" cy="996950"/>
                  <wp:effectExtent l="0" t="0" r="6985" b="0"/>
                  <wp:wrapNone/>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0" cstate="print">
                            <a:extLst>
                              <a:ext uri="{28A0092B-C50C-407E-A947-70E740481C1C}">
                                <a14:useLocalDpi xmlns:a14="http://schemas.microsoft.com/office/drawing/2010/main" val="0"/>
                              </a:ext>
                            </a:extLst>
                          </a:blip>
                          <a:stretch>
                            <a:fillRect/>
                          </a:stretch>
                        </pic:blipFill>
                        <pic:spPr>
                          <a:xfrm>
                            <a:off x="0" y="0"/>
                            <a:ext cx="716915" cy="996950"/>
                          </a:xfrm>
                          <a:prstGeom prst="rect">
                            <a:avLst/>
                          </a:prstGeom>
                        </pic:spPr>
                      </pic:pic>
                    </a:graphicData>
                  </a:graphic>
                  <wp14:sizeRelH relativeFrom="margin">
                    <wp14:pctWidth>0</wp14:pctWidth>
                  </wp14:sizeRelH>
                  <wp14:sizeRelV relativeFrom="margin">
                    <wp14:pctHeight>0</wp14:pctHeight>
                  </wp14:sizeRelV>
                </wp:anchor>
              </w:drawing>
            </w:r>
            <w:r w:rsidRPr="002E64EF">
              <w:rPr>
                <w:rStyle w:val="Hyperlink"/>
                <w:rFonts w:ascii="Comic Sans MS" w:hAnsi="Comic Sans MS"/>
                <w:color w:val="auto"/>
                <w:sz w:val="40"/>
                <w:u w:val="none"/>
              </w:rPr>
              <w:t>Stand up</w:t>
            </w:r>
          </w:p>
        </w:tc>
        <w:tc>
          <w:tcPr>
            <w:tcW w:w="3061" w:type="dxa"/>
            <w:vAlign w:val="bottom"/>
          </w:tcPr>
          <w:p w14:paraId="5D80FE38" w14:textId="76064BAF" w:rsidR="008D619D" w:rsidRPr="002E64EF" w:rsidRDefault="00496B3F" w:rsidP="00496B3F">
            <w:pPr>
              <w:spacing w:after="240"/>
              <w:jc w:val="center"/>
              <w:rPr>
                <w:rStyle w:val="Hyperlink"/>
                <w:rFonts w:ascii="Comic Sans MS" w:hAnsi="Comic Sans MS"/>
                <w:color w:val="auto"/>
                <w:sz w:val="40"/>
                <w:u w:val="none"/>
              </w:rPr>
            </w:pPr>
            <w:r w:rsidRPr="002E64EF">
              <w:rPr>
                <w:noProof/>
                <w:sz w:val="40"/>
                <w:lang w:val="en-US" w:eastAsia="en-AU"/>
              </w:rPr>
              <w:drawing>
                <wp:anchor distT="0" distB="0" distL="114300" distR="114300" simplePos="0" relativeHeight="252235776" behindDoc="0" locked="0" layoutInCell="1" allowOverlap="1" wp14:anchorId="117F8D00" wp14:editId="37F14942">
                  <wp:simplePos x="0" y="0"/>
                  <wp:positionH relativeFrom="column">
                    <wp:posOffset>525780</wp:posOffset>
                  </wp:positionH>
                  <wp:positionV relativeFrom="paragraph">
                    <wp:posOffset>-1242060</wp:posOffset>
                  </wp:positionV>
                  <wp:extent cx="941705" cy="120205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1">
                            <a:extLst>
                              <a:ext uri="{28A0092B-C50C-407E-A947-70E740481C1C}">
                                <a14:useLocalDpi xmlns:a14="http://schemas.microsoft.com/office/drawing/2010/main" val="0"/>
                              </a:ext>
                            </a:extLst>
                          </a:blip>
                          <a:stretch>
                            <a:fillRect/>
                          </a:stretch>
                        </pic:blipFill>
                        <pic:spPr>
                          <a:xfrm>
                            <a:off x="0" y="0"/>
                            <a:ext cx="941705" cy="1202055"/>
                          </a:xfrm>
                          <a:prstGeom prst="rect">
                            <a:avLst/>
                          </a:prstGeom>
                        </pic:spPr>
                      </pic:pic>
                    </a:graphicData>
                  </a:graphic>
                  <wp14:sizeRelH relativeFrom="margin">
                    <wp14:pctWidth>0</wp14:pctWidth>
                  </wp14:sizeRelH>
                  <wp14:sizeRelV relativeFrom="margin">
                    <wp14:pctHeight>0</wp14:pctHeight>
                  </wp14:sizeRelV>
                </wp:anchor>
              </w:drawing>
            </w:r>
            <w:r w:rsidR="008D619D" w:rsidRPr="002E64EF">
              <w:rPr>
                <w:rStyle w:val="Hyperlink"/>
                <w:rFonts w:ascii="Comic Sans MS" w:hAnsi="Comic Sans MS"/>
                <w:color w:val="auto"/>
                <w:sz w:val="40"/>
                <w:u w:val="none"/>
              </w:rPr>
              <w:t xml:space="preserve">Close </w:t>
            </w:r>
          </w:p>
        </w:tc>
        <w:tc>
          <w:tcPr>
            <w:tcW w:w="3061" w:type="dxa"/>
            <w:shd w:val="clear" w:color="auto" w:fill="FFFBEF"/>
            <w:vAlign w:val="center"/>
          </w:tcPr>
          <w:p w14:paraId="38A599C3" w14:textId="30E14982" w:rsidR="008D619D" w:rsidRPr="00BF178F" w:rsidRDefault="008D619D" w:rsidP="00027991">
            <w:pPr>
              <w:jc w:val="center"/>
              <w:rPr>
                <w:rStyle w:val="Hyperlink"/>
                <w:rFonts w:ascii="Comic Sans MS" w:hAnsi="Comic Sans MS"/>
                <w:color w:val="auto"/>
                <w:sz w:val="36"/>
                <w:szCs w:val="36"/>
                <w:u w:val="none"/>
              </w:rPr>
            </w:pPr>
            <w:r w:rsidRPr="00BF178F">
              <w:rPr>
                <w:rStyle w:val="Hyperlink"/>
                <w:rFonts w:ascii="Comic Sans MS" w:hAnsi="Comic Sans MS"/>
                <w:color w:val="auto"/>
                <w:sz w:val="40"/>
                <w:u w:val="none"/>
              </w:rPr>
              <w:t>BINGO</w:t>
            </w:r>
          </w:p>
        </w:tc>
      </w:tr>
    </w:tbl>
    <w:p w14:paraId="253233D5" w14:textId="0D157F13" w:rsidR="008D619D" w:rsidRDefault="008D619D">
      <w:pPr>
        <w:rPr>
          <w:rFonts w:cstheme="minorHAnsi"/>
          <w:szCs w:val="28"/>
        </w:rPr>
      </w:pPr>
    </w:p>
    <w:p w14:paraId="2C942F1E" w14:textId="1B002647" w:rsidR="008D619D" w:rsidRDefault="008D619D">
      <w:pPr>
        <w:rPr>
          <w:rFonts w:cstheme="minorHAnsi"/>
          <w:szCs w:val="28"/>
        </w:rPr>
      </w:pPr>
      <w:r w:rsidRPr="00957E26">
        <w:rPr>
          <w:rFonts w:cstheme="minorHAnsi"/>
          <w:szCs w:val="28"/>
        </w:rPr>
        <w:t>Card 8</w:t>
      </w:r>
    </w:p>
    <w:tbl>
      <w:tblPr>
        <w:tblStyle w:val="TableGrid"/>
        <w:tblpPr w:leftFromText="180" w:rightFromText="180" w:vertAnchor="text" w:horzAnchor="margin" w:tblpY="-19"/>
        <w:tblW w:w="9183" w:type="dxa"/>
        <w:tblLook w:val="04A0" w:firstRow="1" w:lastRow="0" w:firstColumn="1" w:lastColumn="0" w:noHBand="0" w:noVBand="1"/>
      </w:tblPr>
      <w:tblGrid>
        <w:gridCol w:w="3061"/>
        <w:gridCol w:w="3061"/>
        <w:gridCol w:w="3061"/>
      </w:tblGrid>
      <w:tr w:rsidR="008D619D" w:rsidRPr="0012412B" w14:paraId="6FFB21C0" w14:textId="77777777" w:rsidTr="00496B3F">
        <w:trPr>
          <w:trHeight w:val="2835"/>
        </w:trPr>
        <w:tc>
          <w:tcPr>
            <w:tcW w:w="3061" w:type="dxa"/>
            <w:vAlign w:val="bottom"/>
          </w:tcPr>
          <w:p w14:paraId="3C6AA0DB" w14:textId="6EDAAE0C" w:rsidR="008D619D" w:rsidRPr="0012412B" w:rsidRDefault="008D619D" w:rsidP="00496B3F">
            <w:pPr>
              <w:spacing w:after="240"/>
              <w:jc w:val="center"/>
              <w:rPr>
                <w:rStyle w:val="Hyperlink"/>
                <w:rFonts w:ascii="Comic Sans MS" w:hAnsi="Comic Sans MS"/>
                <w:color w:val="auto"/>
                <w:sz w:val="36"/>
                <w:szCs w:val="36"/>
                <w:u w:val="none"/>
              </w:rPr>
            </w:pPr>
            <w:r w:rsidRPr="002E64EF">
              <w:rPr>
                <w:noProof/>
                <w:sz w:val="32"/>
                <w:szCs w:val="44"/>
              </w:rPr>
              <w:drawing>
                <wp:anchor distT="0" distB="0" distL="114300" distR="114300" simplePos="0" relativeHeight="252192768" behindDoc="0" locked="0" layoutInCell="1" allowOverlap="1" wp14:anchorId="75B7B7FD" wp14:editId="529976E2">
                  <wp:simplePos x="0" y="0"/>
                  <wp:positionH relativeFrom="column">
                    <wp:posOffset>275590</wp:posOffset>
                  </wp:positionH>
                  <wp:positionV relativeFrom="paragraph">
                    <wp:posOffset>-886460</wp:posOffset>
                  </wp:positionV>
                  <wp:extent cx="1294130" cy="869950"/>
                  <wp:effectExtent l="0" t="0" r="1270" b="6350"/>
                  <wp:wrapNone/>
                  <wp:docPr id="207" name="Picture 207"/>
                  <wp:cNvGraphicFramePr/>
                  <a:graphic xmlns:a="http://schemas.openxmlformats.org/drawingml/2006/main">
                    <a:graphicData uri="http://schemas.openxmlformats.org/drawingml/2006/picture">
                      <pic:pic xmlns:pic="http://schemas.openxmlformats.org/drawingml/2006/picture">
                        <pic:nvPicPr>
                          <pic:cNvPr id="2164" name="Picture 2164"/>
                          <pic:cNvPicPr/>
                        </pic:nvPicPr>
                        <pic:blipFill>
                          <a:blip r:embed="rId62">
                            <a:extLst>
                              <a:ext uri="{28A0092B-C50C-407E-A947-70E740481C1C}">
                                <a14:useLocalDpi xmlns:a14="http://schemas.microsoft.com/office/drawing/2010/main" val="0"/>
                              </a:ext>
                            </a:extLst>
                          </a:blip>
                          <a:stretch>
                            <a:fillRect/>
                          </a:stretch>
                        </pic:blipFill>
                        <pic:spPr>
                          <a:xfrm>
                            <a:off x="0" y="0"/>
                            <a:ext cx="1294130" cy="869950"/>
                          </a:xfrm>
                          <a:prstGeom prst="rect">
                            <a:avLst/>
                          </a:prstGeom>
                        </pic:spPr>
                      </pic:pic>
                    </a:graphicData>
                  </a:graphic>
                  <wp14:sizeRelH relativeFrom="margin">
                    <wp14:pctWidth>0</wp14:pctWidth>
                  </wp14:sizeRelH>
                  <wp14:sizeRelV relativeFrom="margin">
                    <wp14:pctHeight>0</wp14:pctHeight>
                  </wp14:sizeRelV>
                </wp:anchor>
              </w:drawing>
            </w:r>
            <w:r w:rsidRPr="002E64EF">
              <w:rPr>
                <w:rStyle w:val="Hyperlink"/>
                <w:rFonts w:ascii="Comic Sans MS" w:hAnsi="Comic Sans MS"/>
                <w:color w:val="auto"/>
                <w:sz w:val="40"/>
                <w:u w:val="none"/>
              </w:rPr>
              <w:t>Listen</w:t>
            </w:r>
            <w:r w:rsidR="00496B3F" w:rsidRPr="002E64EF">
              <w:rPr>
                <w:rStyle w:val="Hyperlink"/>
                <w:rFonts w:ascii="Comic Sans MS" w:hAnsi="Comic Sans MS"/>
                <w:color w:val="auto"/>
                <w:sz w:val="40"/>
                <w:u w:val="none"/>
              </w:rPr>
              <w:br/>
              <w:t>R</w:t>
            </w:r>
            <w:r w:rsidRPr="002E64EF">
              <w:rPr>
                <w:rStyle w:val="Hyperlink"/>
                <w:rFonts w:ascii="Comic Sans MS" w:hAnsi="Comic Sans MS"/>
                <w:color w:val="auto"/>
                <w:sz w:val="40"/>
                <w:u w:val="none"/>
              </w:rPr>
              <w:t>epeat</w:t>
            </w:r>
          </w:p>
        </w:tc>
        <w:tc>
          <w:tcPr>
            <w:tcW w:w="3061" w:type="dxa"/>
            <w:shd w:val="clear" w:color="auto" w:fill="FFFBEF"/>
            <w:vAlign w:val="center"/>
          </w:tcPr>
          <w:p w14:paraId="61A9C746" w14:textId="77777777" w:rsidR="008D619D" w:rsidRPr="00BF178F" w:rsidRDefault="008D619D" w:rsidP="00496B3F">
            <w:pPr>
              <w:jc w:val="center"/>
              <w:rPr>
                <w:rStyle w:val="Hyperlink"/>
                <w:rFonts w:ascii="Comic Sans MS" w:hAnsi="Comic Sans MS"/>
                <w:color w:val="auto"/>
                <w:sz w:val="40"/>
                <w:u w:val="none"/>
              </w:rPr>
            </w:pPr>
            <w:r w:rsidRPr="00BF178F">
              <w:rPr>
                <w:rStyle w:val="Hyperlink"/>
                <w:rFonts w:ascii="Comic Sans MS" w:hAnsi="Comic Sans MS"/>
                <w:color w:val="auto"/>
                <w:sz w:val="40"/>
                <w:u w:val="none"/>
              </w:rPr>
              <w:t>BINGO</w:t>
            </w:r>
          </w:p>
        </w:tc>
        <w:tc>
          <w:tcPr>
            <w:tcW w:w="3061" w:type="dxa"/>
            <w:vAlign w:val="bottom"/>
          </w:tcPr>
          <w:p w14:paraId="1D12A971" w14:textId="520A49B3" w:rsidR="008D619D" w:rsidRPr="0030115D" w:rsidRDefault="0044763D" w:rsidP="00496B3F">
            <w:pPr>
              <w:spacing w:after="240"/>
              <w:jc w:val="center"/>
              <w:rPr>
                <w:rStyle w:val="Hyperlink"/>
                <w:rFonts w:ascii="Comic Sans MS" w:hAnsi="Comic Sans MS"/>
                <w:color w:val="auto"/>
                <w:sz w:val="36"/>
                <w:szCs w:val="36"/>
                <w:u w:val="none"/>
              </w:rPr>
            </w:pPr>
            <w:r w:rsidRPr="0044763D">
              <w:rPr>
                <w:rStyle w:val="Hyperlink"/>
                <w:rFonts w:ascii="Comic Sans MS" w:hAnsi="Comic Sans MS"/>
                <w:b/>
                <w:bCs/>
                <w:noProof/>
                <w:color w:val="000000" w:themeColor="text1"/>
                <w:sz w:val="32"/>
                <w:szCs w:val="32"/>
                <w:u w:val="none"/>
              </w:rPr>
              <w:drawing>
                <wp:anchor distT="0" distB="0" distL="114300" distR="114300" simplePos="0" relativeHeight="253955072" behindDoc="0" locked="0" layoutInCell="1" allowOverlap="1" wp14:anchorId="17CD09C2" wp14:editId="6AC135E6">
                  <wp:simplePos x="0" y="0"/>
                  <wp:positionH relativeFrom="column">
                    <wp:posOffset>226060</wp:posOffset>
                  </wp:positionH>
                  <wp:positionV relativeFrom="paragraph">
                    <wp:posOffset>-1217930</wp:posOffset>
                  </wp:positionV>
                  <wp:extent cx="1315720" cy="1188720"/>
                  <wp:effectExtent l="0" t="0" r="0" b="0"/>
                  <wp:wrapNone/>
                  <wp:docPr id="37764271" name="Picture 37764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315720" cy="1188720"/>
                          </a:xfrm>
                          <a:prstGeom prst="rect">
                            <a:avLst/>
                          </a:prstGeom>
                        </pic:spPr>
                      </pic:pic>
                    </a:graphicData>
                  </a:graphic>
                  <wp14:sizeRelH relativeFrom="margin">
                    <wp14:pctWidth>0</wp14:pctWidth>
                  </wp14:sizeRelH>
                  <wp14:sizeRelV relativeFrom="margin">
                    <wp14:pctHeight>0</wp14:pctHeight>
                  </wp14:sizeRelV>
                </wp:anchor>
              </w:drawing>
            </w:r>
            <w:r>
              <w:rPr>
                <w:rStyle w:val="Hyperlink"/>
                <w:rFonts w:ascii="Comic Sans MS" w:hAnsi="Comic Sans MS"/>
                <w:color w:val="auto"/>
                <w:sz w:val="40"/>
                <w:u w:val="none"/>
              </w:rPr>
              <w:t>C</w:t>
            </w:r>
            <w:r w:rsidRPr="0044763D">
              <w:rPr>
                <w:rStyle w:val="Hyperlink"/>
                <w:rFonts w:ascii="Comic Sans MS" w:hAnsi="Comic Sans MS"/>
                <w:color w:val="auto"/>
                <w:sz w:val="40"/>
                <w:u w:val="none"/>
              </w:rPr>
              <w:t>opy</w:t>
            </w:r>
          </w:p>
        </w:tc>
      </w:tr>
      <w:tr w:rsidR="008D619D" w:rsidRPr="0012412B" w14:paraId="6F359590" w14:textId="77777777" w:rsidTr="00496B3F">
        <w:trPr>
          <w:trHeight w:val="2835"/>
        </w:trPr>
        <w:tc>
          <w:tcPr>
            <w:tcW w:w="3061" w:type="dxa"/>
            <w:vAlign w:val="bottom"/>
          </w:tcPr>
          <w:p w14:paraId="1B79E69B" w14:textId="712E6BD3" w:rsidR="008D619D" w:rsidRPr="002E64EF" w:rsidRDefault="008D619D" w:rsidP="00496B3F">
            <w:pPr>
              <w:spacing w:after="240"/>
              <w:jc w:val="center"/>
              <w:rPr>
                <w:rStyle w:val="Hyperlink"/>
                <w:rFonts w:ascii="Comic Sans MS" w:hAnsi="Comic Sans MS"/>
                <w:color w:val="auto"/>
                <w:sz w:val="40"/>
                <w:u w:val="none"/>
              </w:rPr>
            </w:pPr>
            <w:r w:rsidRPr="002E64EF">
              <w:rPr>
                <w:rFonts w:ascii="Comic Sans MS" w:hAnsi="Comic Sans MS"/>
                <w:noProof/>
                <w:sz w:val="40"/>
              </w:rPr>
              <w:drawing>
                <wp:anchor distT="0" distB="0" distL="114300" distR="114300" simplePos="0" relativeHeight="252236800" behindDoc="0" locked="0" layoutInCell="1" allowOverlap="1" wp14:anchorId="38AA46FC" wp14:editId="3E942EF6">
                  <wp:simplePos x="0" y="0"/>
                  <wp:positionH relativeFrom="column">
                    <wp:posOffset>523875</wp:posOffset>
                  </wp:positionH>
                  <wp:positionV relativeFrom="paragraph">
                    <wp:posOffset>-1154430</wp:posOffset>
                  </wp:positionV>
                  <wp:extent cx="769620" cy="1102995"/>
                  <wp:effectExtent l="0" t="0" r="0" b="1905"/>
                  <wp:wrapNone/>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9" cstate="print">
                            <a:extLst>
                              <a:ext uri="{28A0092B-C50C-407E-A947-70E740481C1C}">
                                <a14:useLocalDpi xmlns:a14="http://schemas.microsoft.com/office/drawing/2010/main" val="0"/>
                              </a:ext>
                            </a:extLst>
                          </a:blip>
                          <a:stretch>
                            <a:fillRect/>
                          </a:stretch>
                        </pic:blipFill>
                        <pic:spPr>
                          <a:xfrm>
                            <a:off x="0" y="0"/>
                            <a:ext cx="769620" cy="1102995"/>
                          </a:xfrm>
                          <a:prstGeom prst="rect">
                            <a:avLst/>
                          </a:prstGeom>
                        </pic:spPr>
                      </pic:pic>
                    </a:graphicData>
                  </a:graphic>
                  <wp14:sizeRelH relativeFrom="margin">
                    <wp14:pctWidth>0</wp14:pctWidth>
                  </wp14:sizeRelH>
                  <wp14:sizeRelV relativeFrom="margin">
                    <wp14:pctHeight>0</wp14:pctHeight>
                  </wp14:sizeRelV>
                </wp:anchor>
              </w:drawing>
            </w:r>
            <w:r w:rsidRPr="002E64EF">
              <w:rPr>
                <w:rStyle w:val="Hyperlink"/>
                <w:rFonts w:ascii="Comic Sans MS" w:hAnsi="Comic Sans MS"/>
                <w:color w:val="auto"/>
                <w:sz w:val="40"/>
                <w:u w:val="none"/>
              </w:rPr>
              <w:t>Sit down</w:t>
            </w:r>
          </w:p>
        </w:tc>
        <w:tc>
          <w:tcPr>
            <w:tcW w:w="3061" w:type="dxa"/>
            <w:vAlign w:val="bottom"/>
          </w:tcPr>
          <w:p w14:paraId="7893380F" w14:textId="0ED63142" w:rsidR="008D619D" w:rsidRPr="002E64EF" w:rsidRDefault="008D619D" w:rsidP="00496B3F">
            <w:pPr>
              <w:spacing w:after="240"/>
              <w:jc w:val="center"/>
              <w:rPr>
                <w:rStyle w:val="Hyperlink"/>
                <w:rFonts w:ascii="Comic Sans MS" w:hAnsi="Comic Sans MS"/>
                <w:color w:val="auto"/>
                <w:sz w:val="40"/>
                <w:u w:val="none"/>
              </w:rPr>
            </w:pPr>
            <w:r w:rsidRPr="002E64EF">
              <w:rPr>
                <w:noProof/>
                <w:sz w:val="40"/>
              </w:rPr>
              <w:drawing>
                <wp:anchor distT="0" distB="0" distL="114300" distR="114300" simplePos="0" relativeHeight="252195840" behindDoc="0" locked="0" layoutInCell="1" allowOverlap="1" wp14:anchorId="6B291DC9" wp14:editId="64729C4F">
                  <wp:simplePos x="0" y="0"/>
                  <wp:positionH relativeFrom="column">
                    <wp:posOffset>456565</wp:posOffset>
                  </wp:positionH>
                  <wp:positionV relativeFrom="paragraph">
                    <wp:posOffset>-1187450</wp:posOffset>
                  </wp:positionV>
                  <wp:extent cx="1152525" cy="1001395"/>
                  <wp:effectExtent l="0" t="0" r="9525" b="825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6" cstate="print">
                            <a:extLst>
                              <a:ext uri="{BEBA8EAE-BF5A-486C-A8C5-ECC9F3942E4B}">
                                <a14:imgProps xmlns:a14="http://schemas.microsoft.com/office/drawing/2010/main">
                                  <a14:imgLayer r:embed="rId397">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52525" cy="1001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64EF">
              <w:rPr>
                <w:rStyle w:val="Hyperlink"/>
                <w:rFonts w:ascii="Comic Sans MS" w:hAnsi="Comic Sans MS"/>
                <w:color w:val="auto"/>
                <w:sz w:val="40"/>
                <w:u w:val="none"/>
              </w:rPr>
              <w:t>Op</w:t>
            </w:r>
            <w:r w:rsidR="00496B3F" w:rsidRPr="002E64EF">
              <w:rPr>
                <w:rStyle w:val="Hyperlink"/>
                <w:rFonts w:ascii="Comic Sans MS" w:hAnsi="Comic Sans MS"/>
                <w:color w:val="auto"/>
                <w:sz w:val="40"/>
                <w:u w:val="none"/>
              </w:rPr>
              <w:t>e</w:t>
            </w:r>
            <w:r w:rsidRPr="002E64EF">
              <w:rPr>
                <w:rStyle w:val="Hyperlink"/>
                <w:rFonts w:ascii="Comic Sans MS" w:hAnsi="Comic Sans MS"/>
                <w:color w:val="auto"/>
                <w:sz w:val="40"/>
                <w:u w:val="none"/>
              </w:rPr>
              <w:t xml:space="preserve">n </w:t>
            </w:r>
          </w:p>
        </w:tc>
        <w:tc>
          <w:tcPr>
            <w:tcW w:w="3061" w:type="dxa"/>
            <w:vAlign w:val="bottom"/>
          </w:tcPr>
          <w:p w14:paraId="02C8DF92" w14:textId="6CA3C13C" w:rsidR="008D619D" w:rsidRPr="002E64EF" w:rsidRDefault="00957E26" w:rsidP="00496B3F">
            <w:pPr>
              <w:spacing w:after="240"/>
              <w:jc w:val="center"/>
              <w:rPr>
                <w:rStyle w:val="Hyperlink"/>
                <w:rFonts w:ascii="Comic Sans MS" w:hAnsi="Comic Sans MS"/>
                <w:color w:val="auto"/>
                <w:sz w:val="40"/>
                <w:u w:val="none"/>
              </w:rPr>
            </w:pPr>
            <w:r w:rsidRPr="002E64EF">
              <w:rPr>
                <w:i/>
                <w:iCs/>
                <w:noProof/>
                <w:sz w:val="40"/>
              </w:rPr>
              <w:drawing>
                <wp:anchor distT="0" distB="0" distL="114300" distR="114300" simplePos="0" relativeHeight="252238848" behindDoc="0" locked="0" layoutInCell="1" allowOverlap="1" wp14:anchorId="7356FF7A" wp14:editId="55DA5FDE">
                  <wp:simplePos x="0" y="0"/>
                  <wp:positionH relativeFrom="column">
                    <wp:posOffset>456565</wp:posOffset>
                  </wp:positionH>
                  <wp:positionV relativeFrom="paragraph">
                    <wp:posOffset>-1223645</wp:posOffset>
                  </wp:positionV>
                  <wp:extent cx="967740" cy="1143635"/>
                  <wp:effectExtent l="0" t="0" r="381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967740" cy="1143635"/>
                          </a:xfrm>
                          <a:prstGeom prst="rect">
                            <a:avLst/>
                          </a:prstGeom>
                        </pic:spPr>
                      </pic:pic>
                    </a:graphicData>
                  </a:graphic>
                  <wp14:sizeRelH relativeFrom="margin">
                    <wp14:pctWidth>0</wp14:pctWidth>
                  </wp14:sizeRelH>
                  <wp14:sizeRelV relativeFrom="margin">
                    <wp14:pctHeight>0</wp14:pctHeight>
                  </wp14:sizeRelV>
                </wp:anchor>
              </w:drawing>
            </w:r>
            <w:r w:rsidR="008D619D" w:rsidRPr="002E64EF">
              <w:rPr>
                <w:rStyle w:val="Hyperlink"/>
                <w:rFonts w:ascii="Comic Sans MS" w:hAnsi="Comic Sans MS"/>
                <w:color w:val="auto"/>
                <w:sz w:val="40"/>
                <w:u w:val="none"/>
              </w:rPr>
              <w:t>Listen</w:t>
            </w:r>
          </w:p>
        </w:tc>
      </w:tr>
    </w:tbl>
    <w:p w14:paraId="58BF1F8E" w14:textId="41CA304D" w:rsidR="008D619D" w:rsidRDefault="008D619D">
      <w:pPr>
        <w:rPr>
          <w:rFonts w:cstheme="minorHAnsi"/>
          <w:szCs w:val="28"/>
        </w:rPr>
      </w:pPr>
      <w:r>
        <w:rPr>
          <w:rFonts w:cstheme="minorHAnsi"/>
          <w:szCs w:val="28"/>
        </w:rPr>
        <w:br w:type="page"/>
      </w:r>
    </w:p>
    <w:p w14:paraId="04ABCDD2" w14:textId="7CED1A64" w:rsidR="00574CA8" w:rsidRDefault="008D619D">
      <w:pPr>
        <w:rPr>
          <w:rFonts w:cstheme="minorHAnsi"/>
          <w:szCs w:val="28"/>
        </w:rPr>
      </w:pPr>
      <w:r w:rsidRPr="00957E26">
        <w:rPr>
          <w:rFonts w:cstheme="minorHAnsi"/>
          <w:szCs w:val="28"/>
        </w:rPr>
        <w:lastRenderedPageBreak/>
        <w:t>Card 9</w:t>
      </w:r>
    </w:p>
    <w:tbl>
      <w:tblPr>
        <w:tblStyle w:val="TableGrid"/>
        <w:tblW w:w="9183" w:type="dxa"/>
        <w:tblLook w:val="04A0" w:firstRow="1" w:lastRow="0" w:firstColumn="1" w:lastColumn="0" w:noHBand="0" w:noVBand="1"/>
      </w:tblPr>
      <w:tblGrid>
        <w:gridCol w:w="3061"/>
        <w:gridCol w:w="3061"/>
        <w:gridCol w:w="3061"/>
      </w:tblGrid>
      <w:tr w:rsidR="008D619D" w:rsidRPr="0012412B" w14:paraId="13DF5DB8" w14:textId="77777777" w:rsidTr="00957E26">
        <w:trPr>
          <w:trHeight w:val="2835"/>
        </w:trPr>
        <w:tc>
          <w:tcPr>
            <w:tcW w:w="3061" w:type="dxa"/>
            <w:vAlign w:val="bottom"/>
          </w:tcPr>
          <w:p w14:paraId="6F4FD7CE" w14:textId="1FE29AFF" w:rsidR="008D619D" w:rsidRPr="002E64EF" w:rsidRDefault="008D619D" w:rsidP="00957E26">
            <w:pPr>
              <w:spacing w:after="240"/>
              <w:jc w:val="center"/>
              <w:rPr>
                <w:rStyle w:val="Hyperlink"/>
                <w:rFonts w:ascii="Comic Sans MS" w:hAnsi="Comic Sans MS"/>
                <w:color w:val="auto"/>
                <w:sz w:val="40"/>
                <w:u w:val="none"/>
              </w:rPr>
            </w:pPr>
            <w:r w:rsidRPr="002E64EF">
              <w:rPr>
                <w:b/>
                <w:bCs/>
                <w:noProof/>
                <w:sz w:val="40"/>
              </w:rPr>
              <w:drawing>
                <wp:anchor distT="0" distB="0" distL="114300" distR="114300" simplePos="0" relativeHeight="252198912" behindDoc="0" locked="0" layoutInCell="1" allowOverlap="1" wp14:anchorId="61A2DF42" wp14:editId="7DAF5CCD">
                  <wp:simplePos x="0" y="0"/>
                  <wp:positionH relativeFrom="margin">
                    <wp:posOffset>234315</wp:posOffset>
                  </wp:positionH>
                  <wp:positionV relativeFrom="paragraph">
                    <wp:posOffset>-1176655</wp:posOffset>
                  </wp:positionV>
                  <wp:extent cx="1330960" cy="1066800"/>
                  <wp:effectExtent l="0" t="0" r="254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1330960" cy="1066800"/>
                          </a:xfrm>
                          <a:prstGeom prst="rect">
                            <a:avLst/>
                          </a:prstGeom>
                        </pic:spPr>
                      </pic:pic>
                    </a:graphicData>
                  </a:graphic>
                  <wp14:sizeRelH relativeFrom="margin">
                    <wp14:pctWidth>0</wp14:pctWidth>
                  </wp14:sizeRelH>
                  <wp14:sizeRelV relativeFrom="margin">
                    <wp14:pctHeight>0</wp14:pctHeight>
                  </wp14:sizeRelV>
                </wp:anchor>
              </w:drawing>
            </w:r>
            <w:r w:rsidRPr="002E64EF">
              <w:rPr>
                <w:rStyle w:val="Hyperlink"/>
                <w:rFonts w:ascii="Comic Sans MS" w:hAnsi="Comic Sans MS"/>
                <w:color w:val="auto"/>
                <w:sz w:val="40"/>
                <w:u w:val="none"/>
              </w:rPr>
              <w:t>Clap</w:t>
            </w:r>
          </w:p>
        </w:tc>
        <w:tc>
          <w:tcPr>
            <w:tcW w:w="3061" w:type="dxa"/>
            <w:vAlign w:val="bottom"/>
          </w:tcPr>
          <w:p w14:paraId="5FE23FA9" w14:textId="00A1EACC" w:rsidR="008D619D" w:rsidRPr="002E64EF" w:rsidRDefault="0044763D" w:rsidP="00957E26">
            <w:pPr>
              <w:spacing w:after="240"/>
              <w:jc w:val="center"/>
              <w:rPr>
                <w:rStyle w:val="Hyperlink"/>
                <w:rFonts w:ascii="Comic Sans MS" w:hAnsi="Comic Sans MS"/>
                <w:color w:val="auto"/>
                <w:sz w:val="40"/>
                <w:u w:val="none"/>
              </w:rPr>
            </w:pPr>
            <w:r w:rsidRPr="0044763D">
              <w:rPr>
                <w:rStyle w:val="Hyperlink"/>
                <w:rFonts w:ascii="Comic Sans MS" w:hAnsi="Comic Sans MS"/>
                <w:b/>
                <w:bCs/>
                <w:noProof/>
                <w:color w:val="000000" w:themeColor="text1"/>
                <w:sz w:val="32"/>
                <w:szCs w:val="32"/>
                <w:u w:val="none"/>
              </w:rPr>
              <w:drawing>
                <wp:anchor distT="0" distB="0" distL="114300" distR="114300" simplePos="0" relativeHeight="253957120" behindDoc="0" locked="0" layoutInCell="1" allowOverlap="1" wp14:anchorId="198C025C" wp14:editId="113D9FE2">
                  <wp:simplePos x="0" y="0"/>
                  <wp:positionH relativeFrom="column">
                    <wp:posOffset>277495</wp:posOffset>
                  </wp:positionH>
                  <wp:positionV relativeFrom="paragraph">
                    <wp:posOffset>-1207770</wp:posOffset>
                  </wp:positionV>
                  <wp:extent cx="1318895" cy="1191260"/>
                  <wp:effectExtent l="0" t="0" r="0" b="8890"/>
                  <wp:wrapNone/>
                  <wp:docPr id="1824905142" name="Picture 182490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318895" cy="1191260"/>
                          </a:xfrm>
                          <a:prstGeom prst="rect">
                            <a:avLst/>
                          </a:prstGeom>
                        </pic:spPr>
                      </pic:pic>
                    </a:graphicData>
                  </a:graphic>
                  <wp14:sizeRelH relativeFrom="margin">
                    <wp14:pctWidth>0</wp14:pctWidth>
                  </wp14:sizeRelH>
                  <wp14:sizeRelV relativeFrom="margin">
                    <wp14:pctHeight>0</wp14:pctHeight>
                  </wp14:sizeRelV>
                </wp:anchor>
              </w:drawing>
            </w:r>
            <w:r>
              <w:rPr>
                <w:rStyle w:val="Hyperlink"/>
                <w:rFonts w:ascii="Comic Sans MS" w:hAnsi="Comic Sans MS"/>
                <w:color w:val="auto"/>
                <w:sz w:val="40"/>
                <w:u w:val="none"/>
              </w:rPr>
              <w:t>C</w:t>
            </w:r>
            <w:r w:rsidRPr="0044763D">
              <w:rPr>
                <w:rStyle w:val="Hyperlink"/>
                <w:rFonts w:ascii="Comic Sans MS" w:hAnsi="Comic Sans MS"/>
                <w:color w:val="auto"/>
                <w:sz w:val="40"/>
                <w:u w:val="none"/>
              </w:rPr>
              <w:t>opy</w:t>
            </w:r>
          </w:p>
        </w:tc>
        <w:tc>
          <w:tcPr>
            <w:tcW w:w="3061" w:type="dxa"/>
            <w:vAlign w:val="bottom"/>
          </w:tcPr>
          <w:p w14:paraId="78B6B234" w14:textId="6827510A" w:rsidR="008D619D" w:rsidRPr="00144428" w:rsidRDefault="00144428" w:rsidP="00957E26">
            <w:pPr>
              <w:spacing w:after="240"/>
              <w:jc w:val="center"/>
              <w:rPr>
                <w:rStyle w:val="Hyperlink"/>
                <w:rFonts w:ascii="Comic Sans MS" w:hAnsi="Comic Sans MS"/>
                <w:color w:val="auto"/>
                <w:sz w:val="40"/>
                <w:u w:val="none"/>
              </w:rPr>
            </w:pPr>
            <w:r w:rsidRPr="00144428">
              <w:rPr>
                <w:rFonts w:ascii="Century Gothic" w:hAnsi="Century Gothic"/>
                <w:noProof/>
                <w:sz w:val="32"/>
                <w:szCs w:val="32"/>
                <w:lang w:eastAsia="en-AU"/>
              </w:rPr>
              <mc:AlternateContent>
                <mc:Choice Requires="wps">
                  <w:drawing>
                    <wp:anchor distT="0" distB="0" distL="114300" distR="114300" simplePos="0" relativeHeight="253780992" behindDoc="0" locked="0" layoutInCell="1" allowOverlap="1" wp14:anchorId="49EC5020" wp14:editId="02CF3719">
                      <wp:simplePos x="0" y="0"/>
                      <wp:positionH relativeFrom="column">
                        <wp:posOffset>472440</wp:posOffset>
                      </wp:positionH>
                      <wp:positionV relativeFrom="paragraph">
                        <wp:posOffset>-1028700</wp:posOffset>
                      </wp:positionV>
                      <wp:extent cx="899795" cy="863600"/>
                      <wp:effectExtent l="0" t="0" r="14605" b="12700"/>
                      <wp:wrapNone/>
                      <wp:docPr id="1357860571" name="Text Box 1357860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795" cy="863600"/>
                              </a:xfrm>
                              <a:prstGeom prst="rect">
                                <a:avLst/>
                              </a:prstGeom>
                              <a:solidFill>
                                <a:sysClr val="window" lastClr="FFFFFF"/>
                              </a:solidFill>
                              <a:ln w="6350">
                                <a:solidFill>
                                  <a:sysClr val="window" lastClr="FFFFFF">
                                    <a:lumMod val="75000"/>
                                  </a:sysClr>
                                </a:solidFill>
                              </a:ln>
                            </wps:spPr>
                            <wps:txbx>
                              <w:txbxContent>
                                <w:p w14:paraId="772DCC39" w14:textId="77777777" w:rsidR="00144428" w:rsidRPr="00F36D51" w:rsidRDefault="00144428" w:rsidP="00144428">
                                  <w:pPr>
                                    <w:spacing w:before="120" w:after="120"/>
                                    <w:jc w:val="center"/>
                                    <w:rPr>
                                      <w:sz w:val="120"/>
                                      <w:szCs w:val="120"/>
                                    </w:rPr>
                                  </w:pPr>
                                  <w:r w:rsidRPr="00F36D51">
                                    <w:rPr>
                                      <w:sz w:val="120"/>
                                      <w:szCs w:val="120"/>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C5020" id="Text Box 1357860571" o:spid="_x0000_s1362" type="#_x0000_t202" style="position:absolute;left:0;text-align:left;margin-left:37.2pt;margin-top:-81pt;width:70.85pt;height:68pt;z-index:2537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5IeXQIAAOAEAAAOAAAAZHJzL2Uyb0RvYy54bWysVMtu2zAQvBfoPxC8N5KT+CVEDtwELgq4&#10;SQCnyJmmqEgoxWW5tCX367ukZCdNe2lRH2iSu9zH7IyurrtGs71yWIPJ+egs5UwZCUVtnnP+9XH1&#10;YcYZemEKocGonB8U8uvF+3dXrc3UOVSgC+UYBTGYtTbnlfc2SxKUlWoEnoFVhowluEZ4OrrnpHCi&#10;peiNTs7TdJK04ArrQCpEur3tjXwR45elkv6+LFF5pnNOtfm4urhuw5osrkT27IStajmUIf6hikbU&#10;hpKeQt0KL9jO1b+FamrpAKH0ZxKaBMqylir2QN2M0jfdbCphVeyFwEF7ggn/X1h5t9/YB8d89xE6&#10;GmBsAu0a5DckbJLWYjb4BEwxQ/IOjXala8I/tcDoIWF7OOGpOs8kXc7m8+l8zJkk02xyMUkj3snL&#10;Y+vQf1LQsLDJuaNxxQLEfo0+pBfZ0SXkQtB1saq1jocD3mjH9oImS4QooOVMC/R0mfNV/IXpUohf&#10;nmnD2pxPLsZp3+rfhgyp9a75AkWfejpOT21hLOltTqpAmwHKHr2Ao++2HasLgnwaUQl3WygONAsH&#10;PU3RylVNwKypqwfhiJeEMmnN39NSaqA+YNhxVoH78af74E90IStnLfE85/h9J5wisD4bItJ8dHkZ&#10;hBEPl+PpOR3ca8v2tcXsmhsgwEekaivjNvh7fdyWDponkuQyZCWTMJJy59wftze+Vx9JWqrlMjqR&#10;FKzwa7Ox8kjBMPbH7kk4O3DDE6nu4KgIkb2hSO8bhmNgufNQ1pE/L6gOAyAZxfkMkg86fX2OXi8f&#10;psVPAAAA//8DAFBLAwQUAAYACAAAACEAiDhdZ+EAAAALAQAADwAAAGRycy9kb3ducmV2LnhtbEyP&#10;wU6DQBCG7ya+w2ZMvLULpAGDLE1D4sk0lVaNxy07Aik7i+y2xbd3POlxZr788/3FeraDuODke0cK&#10;4mUEAqlxpqdWwevhafEAwgdNRg+OUME3eliXtzeFzo27Uo2XfWgFh5DPtYIuhDGX0jcdWu2XbkTi&#10;26ebrA48Tq00k75yuB1kEkWptLon/tDpEasOm9P+bBW873bbWj6fhuzNVtvKfrx8ZfVGqfu7efMI&#10;IuAc/mD41Wd1KNnp6M5kvBgUZKsVkwoWcZpwKSaSOI1BHHmVpBHIspD/O5Q/AAAA//8DAFBLAQIt&#10;ABQABgAIAAAAIQC2gziS/gAAAOEBAAATAAAAAAAAAAAAAAAAAAAAAABbQ29udGVudF9UeXBlc10u&#10;eG1sUEsBAi0AFAAGAAgAAAAhADj9If/WAAAAlAEAAAsAAAAAAAAAAAAAAAAALwEAAF9yZWxzLy5y&#10;ZWxzUEsBAi0AFAAGAAgAAAAhALV7kh5dAgAA4AQAAA4AAAAAAAAAAAAAAAAALgIAAGRycy9lMm9E&#10;b2MueG1sUEsBAi0AFAAGAAgAAAAhAIg4XWfhAAAACwEAAA8AAAAAAAAAAAAAAAAAtwQAAGRycy9k&#10;b3ducmV2LnhtbFBLBQYAAAAABAAEAPMAAADFBQAAAAA=&#10;" fillcolor="window" strokecolor="#bfbfbf" strokeweight=".5pt">
                      <v:path arrowok="t"/>
                      <v:textbox>
                        <w:txbxContent>
                          <w:p w14:paraId="772DCC39" w14:textId="77777777" w:rsidR="00144428" w:rsidRPr="00F36D51" w:rsidRDefault="00144428" w:rsidP="00144428">
                            <w:pPr>
                              <w:spacing w:before="120" w:after="120"/>
                              <w:jc w:val="center"/>
                              <w:rPr>
                                <w:sz w:val="120"/>
                                <w:szCs w:val="120"/>
                              </w:rPr>
                            </w:pPr>
                            <w:r w:rsidRPr="00F36D51">
                              <w:rPr>
                                <w:sz w:val="120"/>
                                <w:szCs w:val="120"/>
                              </w:rPr>
                              <w:sym w:font="Wingdings 2" w:char="F050"/>
                            </w:r>
                          </w:p>
                        </w:txbxContent>
                      </v:textbox>
                    </v:shape>
                  </w:pict>
                </mc:Fallback>
              </mc:AlternateContent>
            </w:r>
            <w:r w:rsidRPr="00144428">
              <w:rPr>
                <w:rStyle w:val="Hyperlink"/>
                <w:rFonts w:ascii="Comic Sans MS" w:hAnsi="Comic Sans MS"/>
                <w:color w:val="auto"/>
                <w:sz w:val="40"/>
                <w:u w:val="none"/>
              </w:rPr>
              <w:t>Tick</w:t>
            </w:r>
          </w:p>
        </w:tc>
      </w:tr>
      <w:tr w:rsidR="008D619D" w:rsidRPr="0012412B" w14:paraId="6EF5AAB5" w14:textId="77777777" w:rsidTr="00957E26">
        <w:trPr>
          <w:trHeight w:val="2835"/>
        </w:trPr>
        <w:tc>
          <w:tcPr>
            <w:tcW w:w="3061" w:type="dxa"/>
            <w:vAlign w:val="bottom"/>
          </w:tcPr>
          <w:p w14:paraId="58D406B3" w14:textId="3DC24283" w:rsidR="008D619D" w:rsidRPr="0012412B" w:rsidRDefault="008D619D" w:rsidP="00957E26">
            <w:pPr>
              <w:spacing w:after="240"/>
              <w:jc w:val="center"/>
              <w:rPr>
                <w:rStyle w:val="Hyperlink"/>
                <w:rFonts w:ascii="Comic Sans MS" w:hAnsi="Comic Sans MS"/>
                <w:color w:val="auto"/>
                <w:sz w:val="36"/>
                <w:szCs w:val="36"/>
                <w:u w:val="none"/>
              </w:rPr>
            </w:pPr>
            <w:r w:rsidRPr="002E64EF">
              <w:rPr>
                <w:noProof/>
                <w:sz w:val="32"/>
                <w:szCs w:val="44"/>
              </w:rPr>
              <w:drawing>
                <wp:anchor distT="0" distB="0" distL="114300" distR="114300" simplePos="0" relativeHeight="252197888" behindDoc="0" locked="0" layoutInCell="1" allowOverlap="1" wp14:anchorId="26166685" wp14:editId="1BE3653C">
                  <wp:simplePos x="0" y="0"/>
                  <wp:positionH relativeFrom="column">
                    <wp:posOffset>316865</wp:posOffset>
                  </wp:positionH>
                  <wp:positionV relativeFrom="paragraph">
                    <wp:posOffset>-880110</wp:posOffset>
                  </wp:positionV>
                  <wp:extent cx="1287780" cy="906780"/>
                  <wp:effectExtent l="0" t="0" r="7620" b="7620"/>
                  <wp:wrapNone/>
                  <wp:docPr id="212" name="Picture 212"/>
                  <wp:cNvGraphicFramePr/>
                  <a:graphic xmlns:a="http://schemas.openxmlformats.org/drawingml/2006/main">
                    <a:graphicData uri="http://schemas.openxmlformats.org/drawingml/2006/picture">
                      <pic:pic xmlns:pic="http://schemas.openxmlformats.org/drawingml/2006/picture">
                        <pic:nvPicPr>
                          <pic:cNvPr id="2164" name="Picture 2164"/>
                          <pic:cNvPicPr/>
                        </pic:nvPicPr>
                        <pic:blipFill>
                          <a:blip r:embed="rId62">
                            <a:extLst>
                              <a:ext uri="{28A0092B-C50C-407E-A947-70E740481C1C}">
                                <a14:useLocalDpi xmlns:a14="http://schemas.microsoft.com/office/drawing/2010/main" val="0"/>
                              </a:ext>
                            </a:extLst>
                          </a:blip>
                          <a:stretch>
                            <a:fillRect/>
                          </a:stretch>
                        </pic:blipFill>
                        <pic:spPr>
                          <a:xfrm>
                            <a:off x="0" y="0"/>
                            <a:ext cx="1287780" cy="906780"/>
                          </a:xfrm>
                          <a:prstGeom prst="rect">
                            <a:avLst/>
                          </a:prstGeom>
                        </pic:spPr>
                      </pic:pic>
                    </a:graphicData>
                  </a:graphic>
                  <wp14:sizeRelH relativeFrom="margin">
                    <wp14:pctWidth>0</wp14:pctWidth>
                  </wp14:sizeRelH>
                  <wp14:sizeRelV relativeFrom="margin">
                    <wp14:pctHeight>0</wp14:pctHeight>
                  </wp14:sizeRelV>
                </wp:anchor>
              </w:drawing>
            </w:r>
            <w:r w:rsidRPr="002E64EF">
              <w:rPr>
                <w:rStyle w:val="Hyperlink"/>
                <w:rFonts w:ascii="Comic Sans MS" w:hAnsi="Comic Sans MS"/>
                <w:color w:val="auto"/>
                <w:sz w:val="40"/>
                <w:u w:val="none"/>
              </w:rPr>
              <w:t>Listen</w:t>
            </w:r>
            <w:r w:rsidR="00957E26" w:rsidRPr="002E64EF">
              <w:rPr>
                <w:rStyle w:val="Hyperlink"/>
                <w:rFonts w:ascii="Comic Sans MS" w:hAnsi="Comic Sans MS"/>
                <w:color w:val="auto"/>
                <w:sz w:val="40"/>
                <w:u w:val="none"/>
              </w:rPr>
              <w:br/>
              <w:t>R</w:t>
            </w:r>
            <w:r w:rsidRPr="002E64EF">
              <w:rPr>
                <w:rStyle w:val="Hyperlink"/>
                <w:rFonts w:ascii="Comic Sans MS" w:hAnsi="Comic Sans MS"/>
                <w:color w:val="auto"/>
                <w:sz w:val="40"/>
                <w:u w:val="none"/>
              </w:rPr>
              <w:t>epeat</w:t>
            </w:r>
          </w:p>
        </w:tc>
        <w:tc>
          <w:tcPr>
            <w:tcW w:w="3061" w:type="dxa"/>
            <w:vAlign w:val="bottom"/>
          </w:tcPr>
          <w:p w14:paraId="202B241C" w14:textId="5BBD1A2C" w:rsidR="008D619D" w:rsidRPr="0012412B" w:rsidRDefault="008D619D" w:rsidP="00957E26">
            <w:pPr>
              <w:spacing w:after="240"/>
              <w:jc w:val="center"/>
              <w:rPr>
                <w:rStyle w:val="Hyperlink"/>
                <w:rFonts w:ascii="Comic Sans MS" w:hAnsi="Comic Sans MS"/>
                <w:color w:val="auto"/>
                <w:sz w:val="36"/>
                <w:szCs w:val="36"/>
                <w:u w:val="none"/>
              </w:rPr>
            </w:pPr>
            <w:r w:rsidRPr="002E64EF">
              <w:rPr>
                <w:i/>
                <w:iCs/>
                <w:noProof/>
                <w:sz w:val="32"/>
                <w:szCs w:val="44"/>
              </w:rPr>
              <w:drawing>
                <wp:anchor distT="0" distB="0" distL="114300" distR="114300" simplePos="0" relativeHeight="252200960" behindDoc="0" locked="0" layoutInCell="1" allowOverlap="1" wp14:anchorId="5B4DFF35" wp14:editId="4B88128B">
                  <wp:simplePos x="0" y="0"/>
                  <wp:positionH relativeFrom="column">
                    <wp:posOffset>456565</wp:posOffset>
                  </wp:positionH>
                  <wp:positionV relativeFrom="paragraph">
                    <wp:posOffset>-1217295</wp:posOffset>
                  </wp:positionV>
                  <wp:extent cx="902335" cy="1066800"/>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902335" cy="1066800"/>
                          </a:xfrm>
                          <a:prstGeom prst="rect">
                            <a:avLst/>
                          </a:prstGeom>
                        </pic:spPr>
                      </pic:pic>
                    </a:graphicData>
                  </a:graphic>
                  <wp14:sizeRelH relativeFrom="margin">
                    <wp14:pctWidth>0</wp14:pctWidth>
                  </wp14:sizeRelH>
                  <wp14:sizeRelV relativeFrom="margin">
                    <wp14:pctHeight>0</wp14:pctHeight>
                  </wp14:sizeRelV>
                </wp:anchor>
              </w:drawing>
            </w:r>
            <w:r w:rsidRPr="002E64EF">
              <w:rPr>
                <w:rStyle w:val="Hyperlink"/>
                <w:rFonts w:ascii="Comic Sans MS" w:hAnsi="Comic Sans MS"/>
                <w:color w:val="auto"/>
                <w:sz w:val="40"/>
                <w:u w:val="none"/>
              </w:rPr>
              <w:t>Listen</w:t>
            </w:r>
          </w:p>
        </w:tc>
        <w:tc>
          <w:tcPr>
            <w:tcW w:w="3061" w:type="dxa"/>
            <w:shd w:val="clear" w:color="auto" w:fill="FFFBEF"/>
            <w:vAlign w:val="center"/>
          </w:tcPr>
          <w:p w14:paraId="32151C91" w14:textId="77777777" w:rsidR="008D619D" w:rsidRPr="0012412B" w:rsidRDefault="008D619D" w:rsidP="00027991">
            <w:pPr>
              <w:jc w:val="center"/>
              <w:rPr>
                <w:rStyle w:val="Hyperlink"/>
                <w:rFonts w:ascii="Comic Sans MS" w:hAnsi="Comic Sans MS"/>
                <w:color w:val="auto"/>
                <w:sz w:val="36"/>
                <w:szCs w:val="36"/>
                <w:u w:val="none"/>
              </w:rPr>
            </w:pPr>
            <w:r w:rsidRPr="00BF178F">
              <w:rPr>
                <w:rStyle w:val="Hyperlink"/>
                <w:rFonts w:ascii="Comic Sans MS" w:hAnsi="Comic Sans MS"/>
                <w:color w:val="auto"/>
                <w:sz w:val="40"/>
                <w:u w:val="none"/>
              </w:rPr>
              <w:t>BINGO</w:t>
            </w:r>
          </w:p>
        </w:tc>
      </w:tr>
    </w:tbl>
    <w:p w14:paraId="5B3131EA" w14:textId="77777777" w:rsidR="008D619D" w:rsidRDefault="008D619D">
      <w:pPr>
        <w:rPr>
          <w:rFonts w:cstheme="minorHAnsi"/>
          <w:szCs w:val="28"/>
        </w:rPr>
      </w:pPr>
    </w:p>
    <w:p w14:paraId="13ECAE5A" w14:textId="07FE2A4F" w:rsidR="008D619D" w:rsidRDefault="008D619D">
      <w:pPr>
        <w:rPr>
          <w:rFonts w:cstheme="minorHAnsi"/>
          <w:szCs w:val="28"/>
        </w:rPr>
      </w:pPr>
      <w:r w:rsidRPr="00957E26">
        <w:rPr>
          <w:rFonts w:cstheme="minorHAnsi"/>
          <w:szCs w:val="28"/>
        </w:rPr>
        <w:t>Card 10</w:t>
      </w:r>
    </w:p>
    <w:tbl>
      <w:tblPr>
        <w:tblStyle w:val="TableGrid"/>
        <w:tblW w:w="9183" w:type="dxa"/>
        <w:tblLook w:val="04A0" w:firstRow="1" w:lastRow="0" w:firstColumn="1" w:lastColumn="0" w:noHBand="0" w:noVBand="1"/>
      </w:tblPr>
      <w:tblGrid>
        <w:gridCol w:w="3061"/>
        <w:gridCol w:w="3061"/>
        <w:gridCol w:w="3061"/>
      </w:tblGrid>
      <w:tr w:rsidR="008D619D" w:rsidRPr="0012412B" w14:paraId="24D7E688" w14:textId="77777777" w:rsidTr="00957E26">
        <w:trPr>
          <w:trHeight w:val="2835"/>
        </w:trPr>
        <w:tc>
          <w:tcPr>
            <w:tcW w:w="3061" w:type="dxa"/>
            <w:vAlign w:val="bottom"/>
          </w:tcPr>
          <w:p w14:paraId="1CD00294" w14:textId="617BC370" w:rsidR="008D619D" w:rsidRPr="00957E26" w:rsidRDefault="008D619D" w:rsidP="00957E26">
            <w:pPr>
              <w:spacing w:after="240"/>
              <w:jc w:val="center"/>
              <w:rPr>
                <w:rStyle w:val="Hyperlink"/>
                <w:rFonts w:ascii="Comic Sans MS" w:hAnsi="Comic Sans MS"/>
                <w:color w:val="auto"/>
                <w:sz w:val="40"/>
                <w:u w:val="none"/>
              </w:rPr>
            </w:pPr>
            <w:r w:rsidRPr="00957E26">
              <w:rPr>
                <w:noProof/>
                <w:sz w:val="40"/>
              </w:rPr>
              <w:drawing>
                <wp:anchor distT="0" distB="0" distL="114300" distR="114300" simplePos="0" relativeHeight="252208128" behindDoc="0" locked="0" layoutInCell="1" allowOverlap="1" wp14:anchorId="33240D54" wp14:editId="749C93D7">
                  <wp:simplePos x="0" y="0"/>
                  <wp:positionH relativeFrom="column">
                    <wp:posOffset>342265</wp:posOffset>
                  </wp:positionH>
                  <wp:positionV relativeFrom="paragraph">
                    <wp:posOffset>-1170940</wp:posOffset>
                  </wp:positionV>
                  <wp:extent cx="1152525" cy="1001395"/>
                  <wp:effectExtent l="0" t="0" r="9525" b="825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6" cstate="print">
                            <a:extLst>
                              <a:ext uri="{BEBA8EAE-BF5A-486C-A8C5-ECC9F3942E4B}">
                                <a14:imgProps xmlns:a14="http://schemas.microsoft.com/office/drawing/2010/main">
                                  <a14:imgLayer r:embed="rId397">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52525" cy="1001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7E26">
              <w:rPr>
                <w:rStyle w:val="Hyperlink"/>
                <w:rFonts w:ascii="Comic Sans MS" w:hAnsi="Comic Sans MS"/>
                <w:color w:val="auto"/>
                <w:sz w:val="40"/>
                <w:u w:val="none"/>
              </w:rPr>
              <w:t>Open</w:t>
            </w:r>
          </w:p>
        </w:tc>
        <w:tc>
          <w:tcPr>
            <w:tcW w:w="3061" w:type="dxa"/>
            <w:vAlign w:val="bottom"/>
          </w:tcPr>
          <w:p w14:paraId="543B1C74" w14:textId="640584B1" w:rsidR="008D619D" w:rsidRPr="00957E26" w:rsidRDefault="008D619D" w:rsidP="00957E26">
            <w:pPr>
              <w:spacing w:after="240"/>
              <w:jc w:val="center"/>
              <w:rPr>
                <w:rStyle w:val="Hyperlink"/>
                <w:rFonts w:ascii="Comic Sans MS" w:hAnsi="Comic Sans MS"/>
                <w:color w:val="auto"/>
                <w:sz w:val="40"/>
                <w:u w:val="none"/>
              </w:rPr>
            </w:pPr>
            <w:r w:rsidRPr="00957E26">
              <w:rPr>
                <w:b/>
                <w:bCs/>
                <w:noProof/>
                <w:sz w:val="40"/>
              </w:rPr>
              <w:drawing>
                <wp:anchor distT="0" distB="0" distL="114300" distR="114300" simplePos="0" relativeHeight="252206080" behindDoc="0" locked="0" layoutInCell="1" allowOverlap="1" wp14:anchorId="2F5B76B3" wp14:editId="2652D80A">
                  <wp:simplePos x="0" y="0"/>
                  <wp:positionH relativeFrom="margin">
                    <wp:posOffset>262255</wp:posOffset>
                  </wp:positionH>
                  <wp:positionV relativeFrom="paragraph">
                    <wp:posOffset>-1167130</wp:posOffset>
                  </wp:positionV>
                  <wp:extent cx="1330960" cy="1066800"/>
                  <wp:effectExtent l="0" t="0" r="254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1330960" cy="1066800"/>
                          </a:xfrm>
                          <a:prstGeom prst="rect">
                            <a:avLst/>
                          </a:prstGeom>
                        </pic:spPr>
                      </pic:pic>
                    </a:graphicData>
                  </a:graphic>
                  <wp14:sizeRelH relativeFrom="margin">
                    <wp14:pctWidth>0</wp14:pctWidth>
                  </wp14:sizeRelH>
                  <wp14:sizeRelV relativeFrom="margin">
                    <wp14:pctHeight>0</wp14:pctHeight>
                  </wp14:sizeRelV>
                </wp:anchor>
              </w:drawing>
            </w:r>
            <w:r w:rsidRPr="00957E26">
              <w:rPr>
                <w:rStyle w:val="Hyperlink"/>
                <w:rFonts w:ascii="Comic Sans MS" w:hAnsi="Comic Sans MS"/>
                <w:color w:val="auto"/>
                <w:sz w:val="40"/>
                <w:u w:val="none"/>
              </w:rPr>
              <w:t>Clap</w:t>
            </w:r>
          </w:p>
        </w:tc>
        <w:tc>
          <w:tcPr>
            <w:tcW w:w="3061" w:type="dxa"/>
            <w:vAlign w:val="bottom"/>
          </w:tcPr>
          <w:p w14:paraId="1A896AEE" w14:textId="261A47E5" w:rsidR="008D619D" w:rsidRPr="00957E26" w:rsidRDefault="00144428" w:rsidP="00957E26">
            <w:pPr>
              <w:spacing w:after="240"/>
              <w:jc w:val="center"/>
              <w:rPr>
                <w:rStyle w:val="Hyperlink"/>
                <w:rFonts w:ascii="Comic Sans MS" w:hAnsi="Comic Sans MS"/>
                <w:color w:val="auto"/>
                <w:sz w:val="40"/>
                <w:u w:val="none"/>
              </w:rPr>
            </w:pPr>
            <w:r w:rsidRPr="00144428">
              <w:rPr>
                <w:rFonts w:ascii="Century Gothic" w:hAnsi="Century Gothic"/>
                <w:noProof/>
                <w:sz w:val="32"/>
                <w:szCs w:val="32"/>
                <w:lang w:eastAsia="en-AU"/>
              </w:rPr>
              <mc:AlternateContent>
                <mc:Choice Requires="wps">
                  <w:drawing>
                    <wp:anchor distT="0" distB="0" distL="114300" distR="114300" simplePos="0" relativeHeight="253783040" behindDoc="0" locked="0" layoutInCell="1" allowOverlap="1" wp14:anchorId="42D0190A" wp14:editId="62816E9B">
                      <wp:simplePos x="0" y="0"/>
                      <wp:positionH relativeFrom="column">
                        <wp:posOffset>464820</wp:posOffset>
                      </wp:positionH>
                      <wp:positionV relativeFrom="paragraph">
                        <wp:posOffset>-1043940</wp:posOffset>
                      </wp:positionV>
                      <wp:extent cx="899795" cy="863600"/>
                      <wp:effectExtent l="0" t="0" r="14605" b="12700"/>
                      <wp:wrapNone/>
                      <wp:docPr id="1658531201" name="Text Box 165853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795" cy="863600"/>
                              </a:xfrm>
                              <a:prstGeom prst="rect">
                                <a:avLst/>
                              </a:prstGeom>
                              <a:solidFill>
                                <a:sysClr val="window" lastClr="FFFFFF"/>
                              </a:solidFill>
                              <a:ln w="6350">
                                <a:solidFill>
                                  <a:sysClr val="window" lastClr="FFFFFF">
                                    <a:lumMod val="75000"/>
                                  </a:sysClr>
                                </a:solidFill>
                              </a:ln>
                            </wps:spPr>
                            <wps:txbx>
                              <w:txbxContent>
                                <w:p w14:paraId="73B60599" w14:textId="77777777" w:rsidR="00144428" w:rsidRPr="00F36D51" w:rsidRDefault="00144428" w:rsidP="00144428">
                                  <w:pPr>
                                    <w:spacing w:before="120" w:after="120"/>
                                    <w:jc w:val="center"/>
                                    <w:rPr>
                                      <w:sz w:val="120"/>
                                      <w:szCs w:val="120"/>
                                    </w:rPr>
                                  </w:pPr>
                                  <w:r w:rsidRPr="00F36D51">
                                    <w:rPr>
                                      <w:sz w:val="120"/>
                                      <w:szCs w:val="120"/>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0190A" id="Text Box 1658531201" o:spid="_x0000_s1363" type="#_x0000_t202" style="position:absolute;left:0;text-align:left;margin-left:36.6pt;margin-top:-82.2pt;width:70.85pt;height:68pt;z-index:2537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3LXgIAAOAEAAAOAAAAZHJzL2Uyb0RvYy54bWysVMtu2zAQvBfoPxC8N5KT+CVEDtwELgq4&#10;SQCnyJmmqEgoxWW5tCX367ukZCdNe2lRH2iSu9zH7IyurrtGs71yWIPJ+egs5UwZCUVtnnP+9XH1&#10;YcYZemEKocGonB8U8uvF+3dXrc3UOVSgC+UYBTGYtTbnlfc2SxKUlWoEnoFVhowluEZ4OrrnpHCi&#10;peiNTs7TdJK04ArrQCpEur3tjXwR45elkv6+LFF5pnNOtfm4urhuw5osrkT27IStajmUIf6hikbU&#10;hpKeQt0KL9jO1b+FamrpAKH0ZxKaBMqylir2QN2M0jfdbCphVeyFwEF7ggn/X1h5t9/YB8d89xE6&#10;GmBsAu0a5DckbJLWYjb4BEwxQ/IOjXala8I/tcDoIWF7OOGpOs8kXc7m8+l8zJkk02xyMUkj3snL&#10;Y+vQf1LQsLDJuaNxxQLEfo0+pBfZ0SXkQtB1saq1jocD3mjH9oImS4QooOVMC/R0mfNV/IXpUohf&#10;nmnD2pxPLsZp3+rfhgyp9a75AkWfejpOT21hLOltTqpAmwHKHr2Ao++2HasLgnw6CnWGuy0UB5qF&#10;g56maOWqJmDW1NWDcMRLQpm05u9pKTVQHzDsOKvA/fjTffAnupCVs5Z4nnP8vhNOEVifDRFpPrq8&#10;DMKIh8vx9JwO7rVl+9pids0NEOAjUrWVcRv8vT5uSwfNE0lyGbKSSRhJuXPuj9sb36uPJC3Vchmd&#10;SApW+LXZWHmkYBj7Y/cknB244YlUd3BUhMjeUKT3DcMxsNx5KOvInxdUhwGQjOJ8BskHnb4+R6+X&#10;D9PiJwAAAP//AwBQSwMEFAAGAAgAAAAhANfJnLXjAAAACwEAAA8AAABkcnMvZG93bnJldi54bWxM&#10;j8tOwzAQRfeV+AdrkNi1TkLUlBCnqiKxQlWb8hBLNx6SqPY4xG4b/h6zguXMHN05t1hPRrMLjq63&#10;JCBeRMCQGqt6agW8vjzNV8Ccl6SktoQCvtHBuryZFTJX9ko1Xg6+ZSGEXC4FdN4POeeu6dBIt7AD&#10;Urh92tFIH8ax5WqU1xBuNE+iaMmN7Cl86OSAVYfN6XA2At53u23Nn086ezPVtjIf+6+s3ghxdztt&#10;HoF5nPwfDL/6QR3K4HS0Z1KOaQHZfRJIAfN4mabAApHE6QOwY1glqxR4WfD/HcofAAAA//8DAFBL&#10;AQItABQABgAIAAAAIQC2gziS/gAAAOEBAAATAAAAAAAAAAAAAAAAAAAAAABbQ29udGVudF9UeXBl&#10;c10ueG1sUEsBAi0AFAAGAAgAAAAhADj9If/WAAAAlAEAAAsAAAAAAAAAAAAAAAAALwEAAF9yZWxz&#10;Ly5yZWxzUEsBAi0AFAAGAAgAAAAhAMrJ3cteAgAA4AQAAA4AAAAAAAAAAAAAAAAALgIAAGRycy9l&#10;Mm9Eb2MueG1sUEsBAi0AFAAGAAgAAAAhANfJnLXjAAAACwEAAA8AAAAAAAAAAAAAAAAAuAQAAGRy&#10;cy9kb3ducmV2LnhtbFBLBQYAAAAABAAEAPMAAADIBQAAAAA=&#10;" fillcolor="window" strokecolor="#bfbfbf" strokeweight=".5pt">
                      <v:path arrowok="t"/>
                      <v:textbox>
                        <w:txbxContent>
                          <w:p w14:paraId="73B60599" w14:textId="77777777" w:rsidR="00144428" w:rsidRPr="00F36D51" w:rsidRDefault="00144428" w:rsidP="00144428">
                            <w:pPr>
                              <w:spacing w:before="120" w:after="120"/>
                              <w:jc w:val="center"/>
                              <w:rPr>
                                <w:sz w:val="120"/>
                                <w:szCs w:val="120"/>
                              </w:rPr>
                            </w:pPr>
                            <w:r w:rsidRPr="00F36D51">
                              <w:rPr>
                                <w:sz w:val="120"/>
                                <w:szCs w:val="120"/>
                              </w:rPr>
                              <w:sym w:font="Wingdings 2" w:char="F050"/>
                            </w:r>
                          </w:p>
                        </w:txbxContent>
                      </v:textbox>
                    </v:shape>
                  </w:pict>
                </mc:Fallback>
              </mc:AlternateContent>
            </w:r>
            <w:r w:rsidRPr="00144428">
              <w:rPr>
                <w:rStyle w:val="Hyperlink"/>
                <w:rFonts w:ascii="Comic Sans MS" w:hAnsi="Comic Sans MS"/>
                <w:color w:val="auto"/>
                <w:sz w:val="40"/>
                <w:u w:val="none"/>
              </w:rPr>
              <w:t>Tick</w:t>
            </w:r>
          </w:p>
        </w:tc>
      </w:tr>
      <w:tr w:rsidR="008D619D" w:rsidRPr="0012412B" w14:paraId="11ACF447" w14:textId="77777777" w:rsidTr="00957E26">
        <w:trPr>
          <w:trHeight w:val="2835"/>
        </w:trPr>
        <w:tc>
          <w:tcPr>
            <w:tcW w:w="3061" w:type="dxa"/>
            <w:shd w:val="clear" w:color="auto" w:fill="FFFBEF"/>
            <w:vAlign w:val="center"/>
          </w:tcPr>
          <w:p w14:paraId="09B3C07B" w14:textId="77777777" w:rsidR="008D619D" w:rsidRPr="0012412B" w:rsidRDefault="008D619D" w:rsidP="00957E26">
            <w:pPr>
              <w:jc w:val="center"/>
              <w:rPr>
                <w:rStyle w:val="Hyperlink"/>
                <w:rFonts w:ascii="Comic Sans MS" w:hAnsi="Comic Sans MS"/>
                <w:color w:val="auto"/>
                <w:sz w:val="36"/>
                <w:szCs w:val="36"/>
                <w:u w:val="none"/>
              </w:rPr>
            </w:pPr>
            <w:r w:rsidRPr="00BF178F">
              <w:rPr>
                <w:rStyle w:val="Hyperlink"/>
                <w:rFonts w:ascii="Comic Sans MS" w:hAnsi="Comic Sans MS"/>
                <w:color w:val="auto"/>
                <w:sz w:val="40"/>
                <w:u w:val="none"/>
              </w:rPr>
              <w:t>BINGO</w:t>
            </w:r>
          </w:p>
        </w:tc>
        <w:tc>
          <w:tcPr>
            <w:tcW w:w="3061" w:type="dxa"/>
            <w:vAlign w:val="bottom"/>
          </w:tcPr>
          <w:p w14:paraId="2A63AD22" w14:textId="23819AAF" w:rsidR="008D619D" w:rsidRPr="0012412B" w:rsidRDefault="00957E26" w:rsidP="00957E26">
            <w:pPr>
              <w:spacing w:after="240"/>
              <w:jc w:val="center"/>
              <w:rPr>
                <w:rStyle w:val="Hyperlink"/>
                <w:rFonts w:ascii="Comic Sans MS" w:hAnsi="Comic Sans MS"/>
                <w:color w:val="auto"/>
                <w:sz w:val="36"/>
                <w:szCs w:val="36"/>
                <w:u w:val="none"/>
              </w:rPr>
            </w:pPr>
            <w:r w:rsidRPr="002E64EF">
              <w:rPr>
                <w:noProof/>
                <w:sz w:val="32"/>
                <w:szCs w:val="44"/>
              </w:rPr>
              <w:drawing>
                <wp:anchor distT="0" distB="0" distL="114300" distR="114300" simplePos="0" relativeHeight="252205056" behindDoc="0" locked="0" layoutInCell="1" allowOverlap="1" wp14:anchorId="4BE08735" wp14:editId="3E3C31E4">
                  <wp:simplePos x="0" y="0"/>
                  <wp:positionH relativeFrom="column">
                    <wp:posOffset>421640</wp:posOffset>
                  </wp:positionH>
                  <wp:positionV relativeFrom="paragraph">
                    <wp:posOffset>-1159510</wp:posOffset>
                  </wp:positionV>
                  <wp:extent cx="1242060" cy="975360"/>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1242060" cy="975360"/>
                          </a:xfrm>
                          <a:prstGeom prst="rect">
                            <a:avLst/>
                          </a:prstGeom>
                        </pic:spPr>
                      </pic:pic>
                    </a:graphicData>
                  </a:graphic>
                  <wp14:sizeRelH relativeFrom="margin">
                    <wp14:pctWidth>0</wp14:pctWidth>
                  </wp14:sizeRelH>
                  <wp14:sizeRelV relativeFrom="margin">
                    <wp14:pctHeight>0</wp14:pctHeight>
                  </wp14:sizeRelV>
                </wp:anchor>
              </w:drawing>
            </w:r>
            <w:r w:rsidR="008D619D" w:rsidRPr="002E64EF">
              <w:rPr>
                <w:rStyle w:val="Hyperlink"/>
                <w:rFonts w:ascii="Comic Sans MS" w:hAnsi="Comic Sans MS"/>
                <w:color w:val="auto"/>
                <w:sz w:val="40"/>
                <w:u w:val="none"/>
              </w:rPr>
              <w:t>Point</w:t>
            </w:r>
          </w:p>
        </w:tc>
        <w:tc>
          <w:tcPr>
            <w:tcW w:w="3061" w:type="dxa"/>
            <w:vAlign w:val="bottom"/>
          </w:tcPr>
          <w:p w14:paraId="09F185F6" w14:textId="3E17F1C8" w:rsidR="008D619D" w:rsidRPr="0012412B" w:rsidRDefault="008D619D" w:rsidP="00957E26">
            <w:pPr>
              <w:spacing w:after="240"/>
              <w:jc w:val="center"/>
              <w:rPr>
                <w:rStyle w:val="Hyperlink"/>
                <w:rFonts w:ascii="Comic Sans MS" w:hAnsi="Comic Sans MS"/>
                <w:color w:val="auto"/>
                <w:sz w:val="36"/>
                <w:szCs w:val="36"/>
                <w:u w:val="none"/>
              </w:rPr>
            </w:pPr>
            <w:r w:rsidRPr="002E64EF">
              <w:rPr>
                <w:rFonts w:ascii="Century Gothic" w:hAnsi="Century Gothic"/>
                <w:noProof/>
                <w:sz w:val="32"/>
                <w:szCs w:val="32"/>
                <w:lang w:eastAsia="en-AU"/>
              </w:rPr>
              <w:drawing>
                <wp:anchor distT="0" distB="0" distL="114300" distR="114300" simplePos="0" relativeHeight="252207104" behindDoc="0" locked="0" layoutInCell="1" allowOverlap="1" wp14:anchorId="191F5819" wp14:editId="5336B3CD">
                  <wp:simplePos x="0" y="0"/>
                  <wp:positionH relativeFrom="margin">
                    <wp:posOffset>487045</wp:posOffset>
                  </wp:positionH>
                  <wp:positionV relativeFrom="paragraph">
                    <wp:posOffset>-1247140</wp:posOffset>
                  </wp:positionV>
                  <wp:extent cx="869315" cy="1207770"/>
                  <wp:effectExtent l="0" t="0" r="6985"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869315" cy="1207770"/>
                          </a:xfrm>
                          <a:prstGeom prst="rect">
                            <a:avLst/>
                          </a:prstGeom>
                          <a:noFill/>
                        </pic:spPr>
                      </pic:pic>
                    </a:graphicData>
                  </a:graphic>
                  <wp14:sizeRelH relativeFrom="margin">
                    <wp14:pctWidth>0</wp14:pctWidth>
                  </wp14:sizeRelH>
                  <wp14:sizeRelV relativeFrom="margin">
                    <wp14:pctHeight>0</wp14:pctHeight>
                  </wp14:sizeRelV>
                </wp:anchor>
              </w:drawing>
            </w:r>
            <w:r w:rsidRPr="002E64EF">
              <w:rPr>
                <w:rStyle w:val="Hyperlink"/>
                <w:rFonts w:ascii="Comic Sans MS" w:hAnsi="Comic Sans MS"/>
                <w:color w:val="auto"/>
                <w:sz w:val="40"/>
                <w:u w:val="none"/>
              </w:rPr>
              <w:t>Stand up</w:t>
            </w:r>
          </w:p>
        </w:tc>
      </w:tr>
    </w:tbl>
    <w:p w14:paraId="4BC0F914" w14:textId="1CC23153" w:rsidR="002822DF" w:rsidRDefault="002822DF">
      <w:pPr>
        <w:rPr>
          <w:rFonts w:cstheme="minorHAnsi"/>
          <w:szCs w:val="28"/>
        </w:rPr>
      </w:pPr>
      <w:r>
        <w:rPr>
          <w:rFonts w:cstheme="minorHAnsi"/>
          <w:szCs w:val="28"/>
        </w:rPr>
        <w:br w:type="page"/>
      </w:r>
    </w:p>
    <w:p w14:paraId="61B57873" w14:textId="01908F0C" w:rsidR="00331E57" w:rsidRPr="003125D6" w:rsidRDefault="00971EED" w:rsidP="003125D6">
      <w:pPr>
        <w:pStyle w:val="Heading1"/>
        <w:tabs>
          <w:tab w:val="clear" w:pos="567"/>
          <w:tab w:val="left" w:pos="993"/>
        </w:tabs>
        <w:ind w:hanging="720"/>
      </w:pPr>
      <w:bookmarkStart w:id="35" w:name="_Toc139293010"/>
      <w:bookmarkStart w:id="36" w:name="_Hlk115791004"/>
      <w:r w:rsidRPr="003125D6">
        <w:lastRenderedPageBreak/>
        <w:t>Important words</w:t>
      </w:r>
      <w:r w:rsidR="00994CBD">
        <w:t xml:space="preserve"> </w:t>
      </w:r>
      <w:r w:rsidR="00084574">
        <w:t>–</w:t>
      </w:r>
      <w:r w:rsidR="00D84DE7">
        <w:t xml:space="preserve"> </w:t>
      </w:r>
      <w:r w:rsidR="00925FBF">
        <w:t>N</w:t>
      </w:r>
      <w:r w:rsidR="00994CBD">
        <w:t>ames</w:t>
      </w:r>
      <w:r w:rsidR="00084574">
        <w:t xml:space="preserve">  </w:t>
      </w:r>
      <w:r w:rsidR="00B06DA3" w:rsidRPr="00695A6A">
        <w:rPr>
          <w:b w:val="0"/>
          <w:bCs w:val="0"/>
          <w:sz w:val="24"/>
          <w:szCs w:val="20"/>
        </w:rPr>
        <w:t>VU22</w:t>
      </w:r>
      <w:r w:rsidR="000F7555" w:rsidRPr="00695A6A">
        <w:rPr>
          <w:b w:val="0"/>
          <w:bCs w:val="0"/>
          <w:sz w:val="24"/>
          <w:szCs w:val="20"/>
        </w:rPr>
        <w:t>578, VU22580</w:t>
      </w:r>
      <w:bookmarkEnd w:id="35"/>
    </w:p>
    <w:bookmarkEnd w:id="36"/>
    <w:p w14:paraId="5F9FBAEB" w14:textId="2E40A8BC" w:rsidR="00833784" w:rsidRDefault="00DA0EE4">
      <w:r>
        <w:rPr>
          <w:noProof/>
        </w:rPr>
        <mc:AlternateContent>
          <mc:Choice Requires="wps">
            <w:drawing>
              <wp:anchor distT="0" distB="0" distL="114300" distR="114300" simplePos="0" relativeHeight="251567104" behindDoc="0" locked="0" layoutInCell="1" allowOverlap="1" wp14:anchorId="0195EE98" wp14:editId="4B4D71EF">
                <wp:simplePos x="0" y="0"/>
                <wp:positionH relativeFrom="margin">
                  <wp:align>right</wp:align>
                </wp:positionH>
                <wp:positionV relativeFrom="paragraph">
                  <wp:posOffset>194945</wp:posOffset>
                </wp:positionV>
                <wp:extent cx="5692140" cy="2724150"/>
                <wp:effectExtent l="0" t="0" r="22860" b="19050"/>
                <wp:wrapNone/>
                <wp:docPr id="71" name="Text Box 71"/>
                <wp:cNvGraphicFramePr/>
                <a:graphic xmlns:a="http://schemas.openxmlformats.org/drawingml/2006/main">
                  <a:graphicData uri="http://schemas.microsoft.com/office/word/2010/wordprocessingShape">
                    <wps:wsp>
                      <wps:cNvSpPr txBox="1"/>
                      <wps:spPr>
                        <a:xfrm>
                          <a:off x="0" y="0"/>
                          <a:ext cx="5692140" cy="2724150"/>
                        </a:xfrm>
                        <a:prstGeom prst="rect">
                          <a:avLst/>
                        </a:prstGeom>
                        <a:solidFill>
                          <a:srgbClr val="FBFBFB"/>
                        </a:solidFill>
                        <a:ln w="6350">
                          <a:solidFill>
                            <a:prstClr val="black"/>
                          </a:solidFill>
                        </a:ln>
                      </wps:spPr>
                      <wps:txbx>
                        <w:txbxContent>
                          <w:p w14:paraId="77800074" w14:textId="0BA6EF2B" w:rsidR="00DA0EE4" w:rsidRPr="00994CBD" w:rsidRDefault="00DA0EE4" w:rsidP="00994CBD">
                            <w:pPr>
                              <w:rPr>
                                <w:b/>
                                <w:bCs/>
                                <w:sz w:val="32"/>
                                <w:szCs w:val="32"/>
                              </w:rPr>
                            </w:pPr>
                            <w:r w:rsidRPr="00994CBD">
                              <w:rPr>
                                <w:b/>
                                <w:bCs/>
                                <w:sz w:val="32"/>
                                <w:szCs w:val="32"/>
                              </w:rPr>
                              <w:t>Personal information - Names</w:t>
                            </w:r>
                          </w:p>
                          <w:p w14:paraId="34BD2E43" w14:textId="77777777" w:rsidR="00EB6293" w:rsidRDefault="00DA0EE4" w:rsidP="00165DC1">
                            <w:pPr>
                              <w:pStyle w:val="ListParagraph"/>
                              <w:numPr>
                                <w:ilvl w:val="0"/>
                                <w:numId w:val="45"/>
                              </w:numPr>
                              <w:rPr>
                                <w:noProof/>
                                <w:sz w:val="28"/>
                                <w:szCs w:val="36"/>
                                <w:lang w:val="en-US"/>
                              </w:rPr>
                            </w:pPr>
                            <w:r w:rsidRPr="00EB6293">
                              <w:rPr>
                                <w:noProof/>
                                <w:sz w:val="28"/>
                                <w:szCs w:val="36"/>
                                <w:lang w:val="en-US"/>
                              </w:rPr>
                              <w:t xml:space="preserve">Cut </w:t>
                            </w:r>
                            <w:r w:rsidR="00EB6293" w:rsidRPr="00EB6293">
                              <w:rPr>
                                <w:noProof/>
                                <w:sz w:val="28"/>
                                <w:szCs w:val="36"/>
                                <w:lang w:val="en-US"/>
                              </w:rPr>
                              <w:t xml:space="preserve">multiple copies of </w:t>
                            </w:r>
                            <w:r w:rsidRPr="00EB6293">
                              <w:rPr>
                                <w:noProof/>
                                <w:sz w:val="28"/>
                                <w:szCs w:val="36"/>
                                <w:lang w:val="en-US"/>
                              </w:rPr>
                              <w:t xml:space="preserve">the letters </w:t>
                            </w:r>
                            <w:r w:rsidR="005C4463" w:rsidRPr="00EB6293">
                              <w:rPr>
                                <w:noProof/>
                                <w:sz w:val="28"/>
                                <w:szCs w:val="36"/>
                                <w:lang w:val="en-US"/>
                              </w:rPr>
                              <w:t xml:space="preserve">below and on the following pages </w:t>
                            </w:r>
                            <w:r w:rsidRPr="00EB6293">
                              <w:rPr>
                                <w:noProof/>
                                <w:sz w:val="28"/>
                                <w:szCs w:val="36"/>
                                <w:lang w:val="en-US"/>
                              </w:rPr>
                              <w:t xml:space="preserve">into strips and spread on tables at the front of the class.  </w:t>
                            </w:r>
                          </w:p>
                          <w:p w14:paraId="3C7C96BD" w14:textId="77777777" w:rsidR="00EB6293" w:rsidRDefault="00DA0EE4" w:rsidP="00165DC1">
                            <w:pPr>
                              <w:pStyle w:val="ListParagraph"/>
                              <w:numPr>
                                <w:ilvl w:val="0"/>
                                <w:numId w:val="45"/>
                              </w:numPr>
                              <w:rPr>
                                <w:noProof/>
                                <w:sz w:val="28"/>
                                <w:szCs w:val="36"/>
                                <w:lang w:val="en-US"/>
                              </w:rPr>
                            </w:pPr>
                            <w:r w:rsidRPr="00EB6293">
                              <w:rPr>
                                <w:noProof/>
                                <w:sz w:val="28"/>
                                <w:szCs w:val="36"/>
                                <w:lang w:val="en-US"/>
                              </w:rPr>
                              <w:t xml:space="preserve">Students come and cut off the letters they need to make their first name. </w:t>
                            </w:r>
                          </w:p>
                          <w:p w14:paraId="345C45B2" w14:textId="5769D53E" w:rsidR="00DA0EE4" w:rsidRPr="00EB6293" w:rsidRDefault="00DA0EE4" w:rsidP="00165DC1">
                            <w:pPr>
                              <w:pStyle w:val="ListParagraph"/>
                              <w:numPr>
                                <w:ilvl w:val="0"/>
                                <w:numId w:val="45"/>
                              </w:numPr>
                              <w:rPr>
                                <w:noProof/>
                                <w:sz w:val="28"/>
                                <w:szCs w:val="36"/>
                                <w:lang w:val="en-US"/>
                              </w:rPr>
                            </w:pPr>
                            <w:r w:rsidRPr="00EB6293">
                              <w:rPr>
                                <w:noProof/>
                                <w:sz w:val="28"/>
                                <w:szCs w:val="36"/>
                                <w:lang w:val="en-US"/>
                              </w:rPr>
                              <w:t>They colour the letters and then paste the letters onto the back cover of their workbook.</w:t>
                            </w:r>
                            <w:r w:rsidR="00951C63" w:rsidRPr="00EB6293">
                              <w:rPr>
                                <w:noProof/>
                                <w:sz w:val="28"/>
                                <w:szCs w:val="36"/>
                                <w:lang w:val="en-US"/>
                              </w:rPr>
                              <w:t xml:space="preserve"> </w:t>
                            </w:r>
                            <w:r w:rsidRPr="00EB6293">
                              <w:rPr>
                                <w:noProof/>
                                <w:sz w:val="28"/>
                                <w:szCs w:val="36"/>
                                <w:lang w:val="en-US"/>
                              </w:rPr>
                              <w:t>Encourage students to say each letter aloud as it is coloured.</w:t>
                            </w:r>
                          </w:p>
                          <w:p w14:paraId="5DB63CEC" w14:textId="1E87C1A3" w:rsidR="00EB6293" w:rsidRPr="006D2A14" w:rsidRDefault="00EB6293" w:rsidP="00876B00">
                            <w:pPr>
                              <w:rPr>
                                <w:noProof/>
                                <w:szCs w:val="36"/>
                                <w:lang w:val="en-US"/>
                              </w:rPr>
                            </w:pPr>
                            <w:r w:rsidRPr="006D2A14">
                              <w:rPr>
                                <w:noProof/>
                                <w:szCs w:val="28"/>
                                <w:lang w:val="en-US"/>
                              </w:rPr>
                              <w:t>This can be repeated with</w:t>
                            </w:r>
                            <w:r w:rsidR="00876B00" w:rsidRPr="006D2A14">
                              <w:rPr>
                                <w:noProof/>
                                <w:szCs w:val="28"/>
                                <w:lang w:val="en-US"/>
                              </w:rPr>
                              <w:t xml:space="preserve"> </w:t>
                            </w:r>
                            <w:r w:rsidRPr="006D2A14">
                              <w:rPr>
                                <w:noProof/>
                                <w:szCs w:val="36"/>
                                <w:lang w:val="en-US"/>
                              </w:rPr>
                              <w:t xml:space="preserve">the names of students’ </w:t>
                            </w:r>
                            <w:r w:rsidRPr="009C5DC4">
                              <w:rPr>
                                <w:noProof/>
                                <w:szCs w:val="36"/>
                                <w:lang w:val="en-US"/>
                              </w:rPr>
                              <w:t>streets and suburbs.</w:t>
                            </w:r>
                            <w:r w:rsidRPr="006D2A14">
                              <w:rPr>
                                <w:noProof/>
                                <w:szCs w:val="36"/>
                                <w:lang w:val="en-US"/>
                              </w:rPr>
                              <w:t xml:space="preserve"> </w:t>
                            </w:r>
                          </w:p>
                          <w:p w14:paraId="62958264" w14:textId="77777777" w:rsidR="00DA0EE4" w:rsidRPr="00DA0EE4" w:rsidRDefault="00DA0EE4">
                            <w:pPr>
                              <w:rPr>
                                <w:sz w:val="3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95EE98" id="Text Box 71" o:spid="_x0000_s1364" type="#_x0000_t202" style="position:absolute;margin-left:397pt;margin-top:15.35pt;width:448.2pt;height:214.5pt;z-index:2515671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ayjPAIAAIcEAAAOAAAAZHJzL2Uyb0RvYy54bWysVNtu2zAMfR+wfxD0vjj2clmNOEWaIsOA&#10;oC2QDn1WZCk2JouapMTOvn6Ucl2zp2EIoJAidUgekp7cd40iO2FdDbqgaa9PidAcylpvCvr9dfHp&#10;CyXOM10yBVoUdC8cvZ9+/DBpTS4yqECVwhIE0S5vTUEr702eJI5XomGuB0ZoNEqwDfOo2k1SWtYi&#10;eqOSrN8fJS3Y0ljgwjm8fTwY6TTiSym4f5bSCU9UQTE3H08bz3U4k+mE5RvLTFXzYxrsH7JoWK0x&#10;6BnqkXlGtra+gWpqbsGB9D0OTQJS1lzEGrCatP+umlXFjIi1IDnOnGly/w+WP+1W5sUS3z1Ahw0M&#10;hLTG5Q4vQz2dtE34x0wJ2pHC/Zk20XnC8XI4usvSAZo42rJxNkiHkdjk8txY578KaEgQCmqxL5Eu&#10;tls6jyHR9eQSojlQdbmolYqK3aznypIdwx4uHsIvZIlP/nBTmrQFHX3G2DcQAfsMsVaM/7hFQDyl&#10;EfZSfZB8t+5IXSIz4+zEzRrKPVJm4TBNzvBFjQGWzPkXZnF8kApcCf+Mh1SAWcFRoqQC++tv98Ef&#10;u4pWSlocx4K6n1tmBSXqm8Z+36WDwLCPymA4zlCx15b1tUVvmzkgWykun+FRDP5enURpoXnDzZmF&#10;qGhimmPsgvqTOPeHJcHN42I2i044sYb5pV4ZHqADy4HY1+6NWXPsrMeheILT4LL8XYMPvuGlhtnW&#10;g6xj9wPTB1aPDcBpjx0+bmZYp2s9el2+H9PfAAAA//8DAFBLAwQUAAYACAAAACEACHovQd0AAAAH&#10;AQAADwAAAGRycy9kb3ducmV2LnhtbEyPwU7DMBBE70j8g7VI3KgDJGkb4lQIhLhwaaHluo2XOGq8&#10;DrHbhL/HPcFxNKOZN+Vqsp040eBbxwpuZwkI4trplhsFH+8vNwsQPiBr7ByTgh/ysKouL0ostBt5&#10;TadNaEQsYV+gAhNCX0jpa0MW/cz1xNH7coPFEOXQSD3gGMttJ++SJJcWW44LBnt6MlQfNkcbR3A0&#10;eqs/ZZ99v70+H/I0262dUtdX0+MDiEBT+AvDGT+iQxWZ9u7I2otOQTwSFNwncxDRXSzzFMReQZot&#10;5yCrUv7nr34BAAD//wMAUEsBAi0AFAAGAAgAAAAhALaDOJL+AAAA4QEAABMAAAAAAAAAAAAAAAAA&#10;AAAAAFtDb250ZW50X1R5cGVzXS54bWxQSwECLQAUAAYACAAAACEAOP0h/9YAAACUAQAACwAAAAAA&#10;AAAAAAAAAAAvAQAAX3JlbHMvLnJlbHNQSwECLQAUAAYACAAAACEAOtmsozwCAACHBAAADgAAAAAA&#10;AAAAAAAAAAAuAgAAZHJzL2Uyb0RvYy54bWxQSwECLQAUAAYACAAAACEACHovQd0AAAAHAQAADwAA&#10;AAAAAAAAAAAAAACWBAAAZHJzL2Rvd25yZXYueG1sUEsFBgAAAAAEAAQA8wAAAKAFAAAAAA==&#10;" fillcolor="#fbfbfb" strokeweight=".5pt">
                <v:textbox>
                  <w:txbxContent>
                    <w:p w14:paraId="77800074" w14:textId="0BA6EF2B" w:rsidR="00DA0EE4" w:rsidRPr="00994CBD" w:rsidRDefault="00DA0EE4" w:rsidP="00994CBD">
                      <w:pPr>
                        <w:rPr>
                          <w:b/>
                          <w:bCs/>
                          <w:sz w:val="32"/>
                          <w:szCs w:val="32"/>
                        </w:rPr>
                      </w:pPr>
                      <w:r w:rsidRPr="00994CBD">
                        <w:rPr>
                          <w:b/>
                          <w:bCs/>
                          <w:sz w:val="32"/>
                          <w:szCs w:val="32"/>
                        </w:rPr>
                        <w:t>Personal information - Names</w:t>
                      </w:r>
                    </w:p>
                    <w:p w14:paraId="34BD2E43" w14:textId="77777777" w:rsidR="00EB6293" w:rsidRDefault="00DA0EE4" w:rsidP="00165DC1">
                      <w:pPr>
                        <w:pStyle w:val="ListParagraph"/>
                        <w:numPr>
                          <w:ilvl w:val="0"/>
                          <w:numId w:val="45"/>
                        </w:numPr>
                        <w:rPr>
                          <w:noProof/>
                          <w:sz w:val="28"/>
                          <w:szCs w:val="36"/>
                          <w:lang w:val="en-US"/>
                        </w:rPr>
                      </w:pPr>
                      <w:r w:rsidRPr="00EB6293">
                        <w:rPr>
                          <w:noProof/>
                          <w:sz w:val="28"/>
                          <w:szCs w:val="36"/>
                          <w:lang w:val="en-US"/>
                        </w:rPr>
                        <w:t xml:space="preserve">Cut </w:t>
                      </w:r>
                      <w:r w:rsidR="00EB6293" w:rsidRPr="00EB6293">
                        <w:rPr>
                          <w:noProof/>
                          <w:sz w:val="28"/>
                          <w:szCs w:val="36"/>
                          <w:lang w:val="en-US"/>
                        </w:rPr>
                        <w:t xml:space="preserve">multiple copies of </w:t>
                      </w:r>
                      <w:r w:rsidRPr="00EB6293">
                        <w:rPr>
                          <w:noProof/>
                          <w:sz w:val="28"/>
                          <w:szCs w:val="36"/>
                          <w:lang w:val="en-US"/>
                        </w:rPr>
                        <w:t xml:space="preserve">the letters </w:t>
                      </w:r>
                      <w:r w:rsidR="005C4463" w:rsidRPr="00EB6293">
                        <w:rPr>
                          <w:noProof/>
                          <w:sz w:val="28"/>
                          <w:szCs w:val="36"/>
                          <w:lang w:val="en-US"/>
                        </w:rPr>
                        <w:t xml:space="preserve">below and on the following pages </w:t>
                      </w:r>
                      <w:r w:rsidRPr="00EB6293">
                        <w:rPr>
                          <w:noProof/>
                          <w:sz w:val="28"/>
                          <w:szCs w:val="36"/>
                          <w:lang w:val="en-US"/>
                        </w:rPr>
                        <w:t xml:space="preserve">into strips and spread on tables at the front of the class.  </w:t>
                      </w:r>
                    </w:p>
                    <w:p w14:paraId="3C7C96BD" w14:textId="77777777" w:rsidR="00EB6293" w:rsidRDefault="00DA0EE4" w:rsidP="00165DC1">
                      <w:pPr>
                        <w:pStyle w:val="ListParagraph"/>
                        <w:numPr>
                          <w:ilvl w:val="0"/>
                          <w:numId w:val="45"/>
                        </w:numPr>
                        <w:rPr>
                          <w:noProof/>
                          <w:sz w:val="28"/>
                          <w:szCs w:val="36"/>
                          <w:lang w:val="en-US"/>
                        </w:rPr>
                      </w:pPr>
                      <w:r w:rsidRPr="00EB6293">
                        <w:rPr>
                          <w:noProof/>
                          <w:sz w:val="28"/>
                          <w:szCs w:val="36"/>
                          <w:lang w:val="en-US"/>
                        </w:rPr>
                        <w:t xml:space="preserve">Students come and cut off the letters they need to make their first name. </w:t>
                      </w:r>
                    </w:p>
                    <w:p w14:paraId="345C45B2" w14:textId="5769D53E" w:rsidR="00DA0EE4" w:rsidRPr="00EB6293" w:rsidRDefault="00DA0EE4" w:rsidP="00165DC1">
                      <w:pPr>
                        <w:pStyle w:val="ListParagraph"/>
                        <w:numPr>
                          <w:ilvl w:val="0"/>
                          <w:numId w:val="45"/>
                        </w:numPr>
                        <w:rPr>
                          <w:noProof/>
                          <w:sz w:val="28"/>
                          <w:szCs w:val="36"/>
                          <w:lang w:val="en-US"/>
                        </w:rPr>
                      </w:pPr>
                      <w:r w:rsidRPr="00EB6293">
                        <w:rPr>
                          <w:noProof/>
                          <w:sz w:val="28"/>
                          <w:szCs w:val="36"/>
                          <w:lang w:val="en-US"/>
                        </w:rPr>
                        <w:t>They colour the letters and then paste the letters onto the back cover of their workbook.</w:t>
                      </w:r>
                      <w:r w:rsidR="00951C63" w:rsidRPr="00EB6293">
                        <w:rPr>
                          <w:noProof/>
                          <w:sz w:val="28"/>
                          <w:szCs w:val="36"/>
                          <w:lang w:val="en-US"/>
                        </w:rPr>
                        <w:t xml:space="preserve"> </w:t>
                      </w:r>
                      <w:r w:rsidRPr="00EB6293">
                        <w:rPr>
                          <w:noProof/>
                          <w:sz w:val="28"/>
                          <w:szCs w:val="36"/>
                          <w:lang w:val="en-US"/>
                        </w:rPr>
                        <w:t>Encourage students to say each letter aloud as it is coloured.</w:t>
                      </w:r>
                    </w:p>
                    <w:p w14:paraId="5DB63CEC" w14:textId="1E87C1A3" w:rsidR="00EB6293" w:rsidRPr="006D2A14" w:rsidRDefault="00EB6293" w:rsidP="00876B00">
                      <w:pPr>
                        <w:rPr>
                          <w:noProof/>
                          <w:szCs w:val="36"/>
                          <w:lang w:val="en-US"/>
                        </w:rPr>
                      </w:pPr>
                      <w:r w:rsidRPr="006D2A14">
                        <w:rPr>
                          <w:noProof/>
                          <w:szCs w:val="28"/>
                          <w:lang w:val="en-US"/>
                        </w:rPr>
                        <w:t>This can be repeated with</w:t>
                      </w:r>
                      <w:r w:rsidR="00876B00" w:rsidRPr="006D2A14">
                        <w:rPr>
                          <w:noProof/>
                          <w:szCs w:val="28"/>
                          <w:lang w:val="en-US"/>
                        </w:rPr>
                        <w:t xml:space="preserve"> </w:t>
                      </w:r>
                      <w:r w:rsidRPr="006D2A14">
                        <w:rPr>
                          <w:noProof/>
                          <w:szCs w:val="36"/>
                          <w:lang w:val="en-US"/>
                        </w:rPr>
                        <w:t xml:space="preserve">the names of students’ </w:t>
                      </w:r>
                      <w:r w:rsidRPr="009C5DC4">
                        <w:rPr>
                          <w:noProof/>
                          <w:szCs w:val="36"/>
                          <w:lang w:val="en-US"/>
                        </w:rPr>
                        <w:t>streets and suburbs.</w:t>
                      </w:r>
                      <w:r w:rsidRPr="006D2A14">
                        <w:rPr>
                          <w:noProof/>
                          <w:szCs w:val="36"/>
                          <w:lang w:val="en-US"/>
                        </w:rPr>
                        <w:t xml:space="preserve"> </w:t>
                      </w:r>
                    </w:p>
                    <w:p w14:paraId="62958264" w14:textId="77777777" w:rsidR="00DA0EE4" w:rsidRPr="00DA0EE4" w:rsidRDefault="00DA0EE4">
                      <w:pPr>
                        <w:rPr>
                          <w:sz w:val="36"/>
                          <w:szCs w:val="48"/>
                        </w:rPr>
                      </w:pPr>
                    </w:p>
                  </w:txbxContent>
                </v:textbox>
                <w10:wrap anchorx="margin"/>
              </v:shape>
            </w:pict>
          </mc:Fallback>
        </mc:AlternateContent>
      </w:r>
    </w:p>
    <w:p w14:paraId="035D8D4D" w14:textId="77777777" w:rsidR="00DA0EE4" w:rsidRDefault="00DA0EE4"/>
    <w:p w14:paraId="2D408725" w14:textId="77777777" w:rsidR="00DA0EE4" w:rsidRDefault="00DA0EE4" w:rsidP="00D61980">
      <w:pPr>
        <w:rPr>
          <w:noProof/>
          <w:sz w:val="32"/>
          <w:szCs w:val="32"/>
        </w:rPr>
      </w:pPr>
    </w:p>
    <w:p w14:paraId="0C5F0DC5" w14:textId="77777777" w:rsidR="00DA0EE4" w:rsidRDefault="00DA0EE4" w:rsidP="00D61980">
      <w:pPr>
        <w:rPr>
          <w:noProof/>
          <w:sz w:val="32"/>
          <w:szCs w:val="32"/>
        </w:rPr>
      </w:pPr>
    </w:p>
    <w:p w14:paraId="5679A61F" w14:textId="77777777" w:rsidR="00DA0EE4" w:rsidRDefault="00DA0EE4" w:rsidP="00D61980">
      <w:pPr>
        <w:rPr>
          <w:noProof/>
          <w:sz w:val="32"/>
          <w:szCs w:val="32"/>
        </w:rPr>
      </w:pPr>
    </w:p>
    <w:p w14:paraId="18F54902" w14:textId="77777777" w:rsidR="00DA0EE4" w:rsidRDefault="00DA0EE4" w:rsidP="00D61980">
      <w:pPr>
        <w:rPr>
          <w:noProof/>
          <w:sz w:val="32"/>
          <w:szCs w:val="32"/>
        </w:rPr>
      </w:pPr>
    </w:p>
    <w:p w14:paraId="2CC62E67" w14:textId="34E13225" w:rsidR="005C4463" w:rsidRPr="00804FDA" w:rsidRDefault="00EB629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Pr>
          <w:rFonts w:ascii="Comic Sans MS" w:hAnsi="Comic Sans MS"/>
          <w:b/>
          <w:outline/>
          <w:color w:val="5B9BD5"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br/>
      </w:r>
      <w:r w:rsidR="005C4463"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w:t>
      </w:r>
      <w:r w:rsidR="005C4463"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005C4463"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005C4463"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w:t>
      </w:r>
      <w:proofErr w:type="spellEnd"/>
      <w:r w:rsidR="005C4463"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005C4463"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A</w:t>
      </w:r>
      <w:r w:rsidR="005C4463"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005C4463"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005C4463"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w:t>
      </w:r>
      <w:proofErr w:type="spellEnd"/>
    </w:p>
    <w:p w14:paraId="49EEED6C"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B</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B</w:t>
      </w:r>
      <w:proofErr w:type="spellEnd"/>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B</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B</w:t>
      </w:r>
      <w:proofErr w:type="spellEnd"/>
    </w:p>
    <w:p w14:paraId="6E17376D"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C</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C</w:t>
      </w:r>
      <w:proofErr w:type="spellEnd"/>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C</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C</w:t>
      </w:r>
      <w:proofErr w:type="spellEnd"/>
    </w:p>
    <w:p w14:paraId="0BB63FB8"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lastRenderedPageBreak/>
        <w:t>D</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D</w:t>
      </w:r>
      <w:proofErr w:type="spellEnd"/>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D</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D</w:t>
      </w:r>
      <w:proofErr w:type="spellEnd"/>
    </w:p>
    <w:p w14:paraId="69B737B4"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E</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E</w:t>
      </w:r>
      <w:proofErr w:type="spellEnd"/>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E</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E</w:t>
      </w:r>
      <w:proofErr w:type="spellEnd"/>
    </w:p>
    <w:p w14:paraId="34E0E7A2"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F</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F</w:t>
      </w:r>
      <w:proofErr w:type="spellEnd"/>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F</w:t>
      </w:r>
      <w:proofErr w:type="spellEnd"/>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F</w:t>
      </w:r>
      <w:proofErr w:type="spellEnd"/>
    </w:p>
    <w:p w14:paraId="3322F344"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G</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G</w:t>
      </w:r>
      <w:proofErr w:type="spellEnd"/>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G</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G</w:t>
      </w:r>
      <w:proofErr w:type="spellEnd"/>
    </w:p>
    <w:p w14:paraId="5EDB4122"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H</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H</w:t>
      </w:r>
      <w:proofErr w:type="spellEnd"/>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H</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H</w:t>
      </w:r>
      <w:proofErr w:type="spellEnd"/>
    </w:p>
    <w:p w14:paraId="1C5E8F7E"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I</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I</w:t>
      </w:r>
      <w:proofErr w:type="spellEnd"/>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I</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I</w:t>
      </w:r>
      <w:proofErr w:type="spellEnd"/>
    </w:p>
    <w:p w14:paraId="72B39BF4"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lastRenderedPageBreak/>
        <w:t>J</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J</w:t>
      </w:r>
      <w:proofErr w:type="spellEnd"/>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J</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J</w:t>
      </w:r>
      <w:proofErr w:type="spellEnd"/>
    </w:p>
    <w:p w14:paraId="6F72CEE8"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K</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K</w:t>
      </w:r>
      <w:proofErr w:type="spellEnd"/>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K</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K</w:t>
      </w:r>
      <w:proofErr w:type="spellEnd"/>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
    <w:p w14:paraId="22789072"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L</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L</w:t>
      </w:r>
      <w:proofErr w:type="spellEnd"/>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L</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L</w:t>
      </w:r>
      <w:proofErr w:type="spellEnd"/>
    </w:p>
    <w:p w14:paraId="064A2A21"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M</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M</w:t>
      </w:r>
      <w:proofErr w:type="spellEnd"/>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M</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M</w:t>
      </w:r>
      <w:proofErr w:type="spellEnd"/>
    </w:p>
    <w:p w14:paraId="663ED6C1"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N</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N</w:t>
      </w:r>
      <w:proofErr w:type="spellEnd"/>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N</w:t>
      </w:r>
      <w:proofErr w:type="spellEnd"/>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N</w:t>
      </w:r>
      <w:proofErr w:type="spellEnd"/>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
    <w:p w14:paraId="13C18EBF"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O</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O</w:t>
      </w:r>
      <w:proofErr w:type="spellEnd"/>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O</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O</w:t>
      </w:r>
      <w:proofErr w:type="spellEnd"/>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
    <w:p w14:paraId="038DE6B2"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lastRenderedPageBreak/>
        <w:t>P</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P</w:t>
      </w:r>
      <w:proofErr w:type="spellEnd"/>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P</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P</w:t>
      </w:r>
      <w:proofErr w:type="spellEnd"/>
    </w:p>
    <w:p w14:paraId="75D7DBB4"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Q</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Q</w:t>
      </w:r>
      <w:proofErr w:type="spellEnd"/>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Q</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Q</w:t>
      </w:r>
      <w:proofErr w:type="spellEnd"/>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
    <w:p w14:paraId="75148C90"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R</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R</w:t>
      </w:r>
      <w:proofErr w:type="spellEnd"/>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R</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R</w:t>
      </w:r>
      <w:proofErr w:type="spellEnd"/>
    </w:p>
    <w:p w14:paraId="30615A0A"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S</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S</w:t>
      </w:r>
      <w:proofErr w:type="spellEnd"/>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S</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S</w:t>
      </w:r>
      <w:proofErr w:type="spellEnd"/>
    </w:p>
    <w:p w14:paraId="21C7F080"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T</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T</w:t>
      </w:r>
      <w:proofErr w:type="spellEnd"/>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T</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T</w:t>
      </w:r>
      <w:proofErr w:type="spellEnd"/>
    </w:p>
    <w:p w14:paraId="0E622131"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U</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U</w:t>
      </w:r>
      <w:proofErr w:type="spellEnd"/>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U</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U</w:t>
      </w:r>
      <w:proofErr w:type="spellEnd"/>
    </w:p>
    <w:p w14:paraId="659FFB3D"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lastRenderedPageBreak/>
        <w:t>V</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V</w:t>
      </w:r>
      <w:proofErr w:type="spellEnd"/>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V</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V</w:t>
      </w:r>
      <w:proofErr w:type="spellEnd"/>
    </w:p>
    <w:p w14:paraId="457633F8"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W</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W</w:t>
      </w:r>
      <w:proofErr w:type="spellEnd"/>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W</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
    <w:p w14:paraId="62B47EA5"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X</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X</w:t>
      </w:r>
      <w:proofErr w:type="spellEnd"/>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X</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X</w:t>
      </w:r>
      <w:proofErr w:type="spellEnd"/>
    </w:p>
    <w:p w14:paraId="416B59B5"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Y</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Y</w:t>
      </w:r>
      <w:proofErr w:type="spellEnd"/>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Y</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Y</w:t>
      </w:r>
      <w:proofErr w:type="spellEnd"/>
    </w:p>
    <w:p w14:paraId="4E5D3F75" w14:textId="0154D243"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Z</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Z</w:t>
      </w:r>
      <w:proofErr w:type="spellEnd"/>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Z</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roofErr w:type="spellStart"/>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Z</w:t>
      </w:r>
      <w:proofErr w:type="spellEnd"/>
    </w:p>
    <w:p w14:paraId="2E130AF7" w14:textId="2B98692B" w:rsidR="0026491C" w:rsidRDefault="0026491C">
      <w:pPr>
        <w:rPr>
          <w:rFonts w:ascii="Comic Sans MS" w:hAnsi="Comic Sans MS"/>
          <w:b/>
          <w:outline/>
          <w:color w:val="5B9BD5"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Comic Sans MS" w:hAnsi="Comic Sans MS"/>
          <w:b/>
          <w:outline/>
          <w:color w:val="5B9BD5"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br w:type="page"/>
      </w:r>
    </w:p>
    <w:p w14:paraId="584B4DEE" w14:textId="2BD14BAB" w:rsidR="00DA0EE4" w:rsidRPr="00E81424" w:rsidRDefault="00E81424" w:rsidP="00515261">
      <w:pPr>
        <w:pStyle w:val="Heading1"/>
        <w:ind w:hanging="720"/>
        <w:rPr>
          <w:b w:val="0"/>
          <w:bCs w:val="0"/>
          <w:noProof/>
          <w:sz w:val="24"/>
          <w:szCs w:val="20"/>
        </w:rPr>
      </w:pPr>
      <w:r>
        <w:rPr>
          <w:noProof/>
        </w:rPr>
        <w:lastRenderedPageBreak/>
        <w:t xml:space="preserve"> </w:t>
      </w:r>
      <w:bookmarkStart w:id="37" w:name="_Toc139293011"/>
      <w:r>
        <w:rPr>
          <w:noProof/>
        </w:rPr>
        <w:t xml:space="preserve">Letters </w:t>
      </w:r>
      <w:r w:rsidR="00D84DE7">
        <w:rPr>
          <w:noProof/>
        </w:rPr>
        <w:t>-</w:t>
      </w:r>
      <w:r>
        <w:rPr>
          <w:noProof/>
        </w:rPr>
        <w:t xml:space="preserve"> Word identification strategies</w:t>
      </w:r>
      <w:r w:rsidR="00084574">
        <w:rPr>
          <w:noProof/>
        </w:rPr>
        <w:t xml:space="preserve">  </w:t>
      </w:r>
      <w:r w:rsidRPr="00E81424">
        <w:rPr>
          <w:b w:val="0"/>
          <w:bCs w:val="0"/>
          <w:noProof/>
          <w:sz w:val="24"/>
          <w:szCs w:val="20"/>
        </w:rPr>
        <w:t>VU</w:t>
      </w:r>
      <w:r>
        <w:rPr>
          <w:b w:val="0"/>
          <w:bCs w:val="0"/>
          <w:noProof/>
          <w:sz w:val="24"/>
          <w:szCs w:val="20"/>
        </w:rPr>
        <w:t>22578</w:t>
      </w:r>
      <w:bookmarkEnd w:id="37"/>
    </w:p>
    <w:tbl>
      <w:tblPr>
        <w:tblStyle w:val="TableGrid"/>
        <w:tblpPr w:leftFromText="180" w:rightFromText="180" w:vertAnchor="text" w:horzAnchor="margin" w:tblpXSpec="center" w:tblpY="725"/>
        <w:tblW w:w="808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EF8F4"/>
        <w:tblLook w:val="04A0" w:firstRow="1" w:lastRow="0" w:firstColumn="1" w:lastColumn="0" w:noHBand="0" w:noVBand="1"/>
      </w:tblPr>
      <w:tblGrid>
        <w:gridCol w:w="3372"/>
        <w:gridCol w:w="4708"/>
      </w:tblGrid>
      <w:tr w:rsidR="00644235" w:rsidRPr="005178C2" w14:paraId="4362F6C6" w14:textId="77777777" w:rsidTr="005C0991">
        <w:tc>
          <w:tcPr>
            <w:tcW w:w="3372" w:type="dxa"/>
            <w:shd w:val="clear" w:color="auto" w:fill="FEF8F4"/>
          </w:tcPr>
          <w:p w14:paraId="004DEA73" w14:textId="77777777" w:rsidR="00644235" w:rsidRPr="005178C2" w:rsidRDefault="00644235" w:rsidP="00D05943">
            <w:pPr>
              <w:pStyle w:val="unittext"/>
              <w:keepNext/>
              <w:rPr>
                <w:rFonts w:ascii="Calibri" w:hAnsi="Calibri" w:cs="Calibri"/>
                <w:bCs/>
                <w:iCs/>
                <w:sz w:val="24"/>
                <w:szCs w:val="24"/>
              </w:rPr>
            </w:pPr>
            <w:r w:rsidRPr="005178C2">
              <w:rPr>
                <w:rFonts w:ascii="Calibri" w:hAnsi="Calibri" w:cs="Calibri"/>
                <w:bCs/>
                <w:iCs/>
                <w:sz w:val="24"/>
                <w:szCs w:val="24"/>
              </w:rPr>
              <w:t>Performance Criteria  3.2</w:t>
            </w:r>
          </w:p>
          <w:p w14:paraId="4827F7B2" w14:textId="77777777" w:rsidR="00644235" w:rsidRPr="005178C2" w:rsidRDefault="00644235" w:rsidP="00D05943">
            <w:pPr>
              <w:pStyle w:val="unittext"/>
              <w:keepNext/>
              <w:rPr>
                <w:rFonts w:ascii="Calibri" w:hAnsi="Calibri" w:cs="Calibri"/>
                <w:sz w:val="24"/>
                <w:szCs w:val="24"/>
              </w:rPr>
            </w:pPr>
            <w:r w:rsidRPr="005178C2">
              <w:rPr>
                <w:rFonts w:ascii="Calibri" w:hAnsi="Calibri" w:cs="Calibri"/>
                <w:b/>
                <w:i/>
                <w:sz w:val="24"/>
                <w:szCs w:val="24"/>
              </w:rPr>
              <w:t xml:space="preserve">Word identification strategies </w:t>
            </w:r>
            <w:r w:rsidRPr="005178C2">
              <w:rPr>
                <w:rFonts w:ascii="Calibri" w:hAnsi="Calibri" w:cs="Calibri"/>
                <w:sz w:val="24"/>
                <w:szCs w:val="24"/>
              </w:rPr>
              <w:t>may include:</w:t>
            </w:r>
          </w:p>
        </w:tc>
        <w:tc>
          <w:tcPr>
            <w:tcW w:w="4708" w:type="dxa"/>
            <w:shd w:val="clear" w:color="auto" w:fill="FEF8F4"/>
          </w:tcPr>
          <w:p w14:paraId="4056512A" w14:textId="77777777" w:rsidR="00644235" w:rsidRPr="005178C2" w:rsidRDefault="00644235" w:rsidP="00165DC1">
            <w:pPr>
              <w:pStyle w:val="bullet"/>
              <w:keepLines/>
              <w:numPr>
                <w:ilvl w:val="0"/>
                <w:numId w:val="74"/>
              </w:numPr>
              <w:ind w:left="348"/>
              <w:rPr>
                <w:rFonts w:ascii="Calibri" w:hAnsi="Calibri" w:cs="Calibri"/>
                <w:sz w:val="24"/>
                <w:szCs w:val="24"/>
              </w:rPr>
            </w:pPr>
            <w:r w:rsidRPr="005178C2">
              <w:rPr>
                <w:rFonts w:ascii="Calibri" w:hAnsi="Calibri" w:cs="Calibri"/>
                <w:sz w:val="24"/>
                <w:szCs w:val="24"/>
              </w:rPr>
              <w:t>sounding out letters</w:t>
            </w:r>
          </w:p>
          <w:p w14:paraId="4A7496E4" w14:textId="77777777" w:rsidR="00644235" w:rsidRPr="005178C2" w:rsidRDefault="00644235" w:rsidP="00165DC1">
            <w:pPr>
              <w:pStyle w:val="bullet"/>
              <w:keepLines/>
              <w:numPr>
                <w:ilvl w:val="0"/>
                <w:numId w:val="74"/>
              </w:numPr>
              <w:ind w:left="348"/>
              <w:rPr>
                <w:rFonts w:ascii="Calibri" w:hAnsi="Calibri" w:cs="Calibri"/>
                <w:sz w:val="24"/>
                <w:szCs w:val="24"/>
              </w:rPr>
            </w:pPr>
            <w:r w:rsidRPr="005178C2">
              <w:rPr>
                <w:rFonts w:ascii="Calibri" w:hAnsi="Calibri" w:cs="Calibri"/>
                <w:sz w:val="24"/>
                <w:szCs w:val="24"/>
              </w:rPr>
              <w:t>blending sounds together</w:t>
            </w:r>
          </w:p>
          <w:p w14:paraId="75CD9279" w14:textId="1841676F" w:rsidR="00644235" w:rsidRPr="005178C2" w:rsidRDefault="00644235" w:rsidP="00165DC1">
            <w:pPr>
              <w:pStyle w:val="bullet"/>
              <w:keepLines/>
              <w:numPr>
                <w:ilvl w:val="0"/>
                <w:numId w:val="74"/>
              </w:numPr>
              <w:ind w:left="348"/>
              <w:rPr>
                <w:rFonts w:ascii="Calibri" w:hAnsi="Calibri" w:cs="Calibri"/>
                <w:sz w:val="24"/>
                <w:szCs w:val="24"/>
              </w:rPr>
            </w:pPr>
            <w:r w:rsidRPr="005178C2">
              <w:rPr>
                <w:rFonts w:ascii="Calibri" w:hAnsi="Calibri" w:cs="Calibri"/>
                <w:sz w:val="24"/>
                <w:szCs w:val="24"/>
              </w:rPr>
              <w:t>memorising simple words</w:t>
            </w:r>
          </w:p>
          <w:p w14:paraId="6A793081" w14:textId="77777777" w:rsidR="00644235" w:rsidRPr="005178C2" w:rsidRDefault="00644235" w:rsidP="00165DC1">
            <w:pPr>
              <w:pStyle w:val="bullet"/>
              <w:keepLines/>
              <w:numPr>
                <w:ilvl w:val="0"/>
                <w:numId w:val="74"/>
              </w:numPr>
              <w:ind w:left="348"/>
              <w:rPr>
                <w:rFonts w:ascii="Calibri" w:hAnsi="Calibri" w:cs="Calibri"/>
                <w:sz w:val="24"/>
                <w:szCs w:val="24"/>
              </w:rPr>
            </w:pPr>
            <w:r w:rsidRPr="005178C2">
              <w:rPr>
                <w:rFonts w:ascii="Calibri" w:hAnsi="Calibri" w:cs="Calibri"/>
                <w:sz w:val="24"/>
                <w:szCs w:val="24"/>
              </w:rPr>
              <w:t>using the shapes of letters and words</w:t>
            </w:r>
          </w:p>
          <w:p w14:paraId="4646AB24" w14:textId="77777777" w:rsidR="00644235" w:rsidRPr="005178C2" w:rsidRDefault="00644235" w:rsidP="00165DC1">
            <w:pPr>
              <w:pStyle w:val="bullet"/>
              <w:keepLines/>
              <w:numPr>
                <w:ilvl w:val="0"/>
                <w:numId w:val="74"/>
              </w:numPr>
              <w:ind w:left="348"/>
              <w:rPr>
                <w:rFonts w:ascii="Calibri" w:hAnsi="Calibri" w:cs="Calibri"/>
                <w:sz w:val="24"/>
                <w:szCs w:val="24"/>
              </w:rPr>
            </w:pPr>
            <w:r w:rsidRPr="005178C2">
              <w:rPr>
                <w:rFonts w:ascii="Calibri" w:hAnsi="Calibri" w:cs="Calibri"/>
                <w:sz w:val="24"/>
                <w:szCs w:val="24"/>
              </w:rPr>
              <w:t>matching pictures and words</w:t>
            </w:r>
          </w:p>
          <w:p w14:paraId="20205B99" w14:textId="77777777" w:rsidR="00644235" w:rsidRPr="005178C2" w:rsidRDefault="00644235" w:rsidP="00165DC1">
            <w:pPr>
              <w:pStyle w:val="bullet"/>
              <w:keepLines/>
              <w:numPr>
                <w:ilvl w:val="0"/>
                <w:numId w:val="74"/>
              </w:numPr>
              <w:ind w:left="348"/>
              <w:rPr>
                <w:rFonts w:ascii="Calibri" w:hAnsi="Calibri" w:cs="Calibri"/>
                <w:sz w:val="24"/>
                <w:szCs w:val="24"/>
              </w:rPr>
            </w:pPr>
            <w:r w:rsidRPr="005178C2">
              <w:rPr>
                <w:rFonts w:ascii="Calibri" w:hAnsi="Calibri" w:cs="Calibri"/>
                <w:sz w:val="24"/>
                <w:szCs w:val="24"/>
              </w:rPr>
              <w:t>segmenting word</w:t>
            </w:r>
          </w:p>
          <w:p w14:paraId="1466B60E" w14:textId="77777777" w:rsidR="00644235" w:rsidRPr="005178C2" w:rsidRDefault="00644235" w:rsidP="00165DC1">
            <w:pPr>
              <w:pStyle w:val="bullet"/>
              <w:keepLines/>
              <w:numPr>
                <w:ilvl w:val="0"/>
                <w:numId w:val="74"/>
              </w:numPr>
              <w:ind w:left="348"/>
              <w:rPr>
                <w:rFonts w:ascii="Calibri" w:hAnsi="Calibri" w:cs="Calibri"/>
                <w:sz w:val="24"/>
                <w:szCs w:val="24"/>
              </w:rPr>
            </w:pPr>
            <w:r w:rsidRPr="005178C2">
              <w:rPr>
                <w:rFonts w:ascii="Calibri" w:hAnsi="Calibri" w:cs="Calibri"/>
                <w:sz w:val="24"/>
                <w:szCs w:val="24"/>
              </w:rPr>
              <w:t>isolating target sound</w:t>
            </w:r>
          </w:p>
        </w:tc>
      </w:tr>
    </w:tbl>
    <w:p w14:paraId="23F9B51A" w14:textId="4C956828" w:rsidR="00644235" w:rsidRPr="00685600" w:rsidRDefault="00644235">
      <w:pPr>
        <w:rPr>
          <w:noProof/>
          <w:sz w:val="22"/>
          <w:szCs w:val="22"/>
        </w:rPr>
      </w:pPr>
    </w:p>
    <w:p w14:paraId="0F11C94F" w14:textId="5EA3B45C" w:rsidR="00D05943" w:rsidRDefault="00D05943">
      <w:pPr>
        <w:rPr>
          <w:noProof/>
          <w:color w:val="000000" w:themeColor="text1"/>
          <w:szCs w:val="28"/>
        </w:rPr>
      </w:pPr>
    </w:p>
    <w:p w14:paraId="602D6BD7" w14:textId="77777777" w:rsidR="00AD7EF1" w:rsidRDefault="007C1E56">
      <w:pPr>
        <w:rPr>
          <w:noProof/>
          <w:color w:val="000000" w:themeColor="text1"/>
          <w:szCs w:val="28"/>
        </w:rPr>
      </w:pPr>
      <w:r w:rsidRPr="005178C2">
        <w:rPr>
          <w:noProof/>
          <w:color w:val="000000" w:themeColor="text1"/>
          <w:szCs w:val="28"/>
        </w:rPr>
        <w:t xml:space="preserve">These criteria are addressed throughout the </w:t>
      </w:r>
      <w:r>
        <w:rPr>
          <w:noProof/>
          <w:color w:val="000000" w:themeColor="text1"/>
          <w:szCs w:val="28"/>
        </w:rPr>
        <w:t xml:space="preserve">student books in a number </w:t>
      </w:r>
      <w:r>
        <w:rPr>
          <w:noProof/>
          <w:color w:val="000000" w:themeColor="text1"/>
          <w:szCs w:val="28"/>
        </w:rPr>
        <w:br/>
        <w:t xml:space="preserve">of ways. </w:t>
      </w:r>
    </w:p>
    <w:p w14:paraId="0DD4ED89" w14:textId="31889850" w:rsidR="00AD7EF1" w:rsidRPr="00AD7EF1" w:rsidRDefault="00AD7EF1">
      <w:pPr>
        <w:rPr>
          <w:b/>
          <w:bCs/>
          <w:noProof/>
          <w:color w:val="000000" w:themeColor="text1"/>
          <w:szCs w:val="28"/>
        </w:rPr>
      </w:pPr>
      <w:r w:rsidRPr="00AD7EF1">
        <w:rPr>
          <w:b/>
          <w:bCs/>
          <w:noProof/>
          <w:color w:val="000000" w:themeColor="text1"/>
          <w:szCs w:val="28"/>
        </w:rPr>
        <w:t>Powerpoints</w:t>
      </w:r>
    </w:p>
    <w:p w14:paraId="0E01CA7E" w14:textId="62AD210C" w:rsidR="00CA5AA9" w:rsidRDefault="007C1E56">
      <w:pPr>
        <w:rPr>
          <w:noProof/>
          <w:color w:val="000000" w:themeColor="text1"/>
          <w:szCs w:val="28"/>
        </w:rPr>
      </w:pPr>
      <w:r>
        <w:rPr>
          <w:noProof/>
          <w:color w:val="000000" w:themeColor="text1"/>
          <w:szCs w:val="28"/>
        </w:rPr>
        <w:t xml:space="preserve">An </w:t>
      </w:r>
      <w:r w:rsidR="00AD7EF1">
        <w:rPr>
          <w:noProof/>
          <w:color w:val="000000" w:themeColor="text1"/>
          <w:szCs w:val="28"/>
        </w:rPr>
        <w:t>excellent</w:t>
      </w:r>
      <w:r>
        <w:rPr>
          <w:noProof/>
          <w:color w:val="000000" w:themeColor="text1"/>
          <w:szCs w:val="28"/>
        </w:rPr>
        <w:t xml:space="preserve"> </w:t>
      </w:r>
      <w:r w:rsidR="00AD7EF1">
        <w:rPr>
          <w:noProof/>
          <w:color w:val="000000" w:themeColor="text1"/>
          <w:szCs w:val="28"/>
        </w:rPr>
        <w:t>way</w:t>
      </w:r>
      <w:r>
        <w:rPr>
          <w:noProof/>
          <w:color w:val="000000" w:themeColor="text1"/>
          <w:szCs w:val="28"/>
        </w:rPr>
        <w:t xml:space="preserve"> to teach and revise any element in the units is to create simple powerpoints. The worksheets </w:t>
      </w:r>
      <w:r w:rsidR="00AD7EF1">
        <w:rPr>
          <w:noProof/>
          <w:color w:val="000000" w:themeColor="text1"/>
          <w:szCs w:val="28"/>
        </w:rPr>
        <w:t xml:space="preserve">in the student books </w:t>
      </w:r>
      <w:r>
        <w:rPr>
          <w:noProof/>
          <w:color w:val="000000" w:themeColor="text1"/>
          <w:szCs w:val="28"/>
        </w:rPr>
        <w:t xml:space="preserve">can be adapted </w:t>
      </w:r>
      <w:r w:rsidR="00CA5AA9">
        <w:rPr>
          <w:noProof/>
          <w:color w:val="000000" w:themeColor="text1"/>
          <w:szCs w:val="28"/>
        </w:rPr>
        <w:t>for</w:t>
      </w:r>
      <w:r>
        <w:rPr>
          <w:noProof/>
          <w:color w:val="000000" w:themeColor="text1"/>
          <w:szCs w:val="28"/>
        </w:rPr>
        <w:t xml:space="preserve"> </w:t>
      </w:r>
      <w:r w:rsidR="00AD7EF1">
        <w:rPr>
          <w:noProof/>
          <w:color w:val="000000" w:themeColor="text1"/>
          <w:szCs w:val="28"/>
        </w:rPr>
        <w:t xml:space="preserve">powerpoint </w:t>
      </w:r>
      <w:r>
        <w:rPr>
          <w:noProof/>
          <w:color w:val="000000" w:themeColor="text1"/>
          <w:szCs w:val="28"/>
        </w:rPr>
        <w:t xml:space="preserve">slides. </w:t>
      </w:r>
    </w:p>
    <w:p w14:paraId="494B24DB" w14:textId="2A8EB632" w:rsidR="007C1E56" w:rsidRDefault="00AD7EF1">
      <w:pPr>
        <w:rPr>
          <w:noProof/>
          <w:color w:val="000000" w:themeColor="text1"/>
          <w:szCs w:val="28"/>
        </w:rPr>
      </w:pPr>
      <w:r>
        <w:rPr>
          <w:noProof/>
          <w:color w:val="000000" w:themeColor="text1"/>
          <w:szCs w:val="28"/>
        </w:rPr>
        <w:t xml:space="preserve">Use transitions to move pictures, letters and finally words onto each slide. </w:t>
      </w:r>
      <w:r w:rsidR="00CA5AA9">
        <w:rPr>
          <w:noProof/>
          <w:color w:val="000000" w:themeColor="text1"/>
          <w:szCs w:val="28"/>
        </w:rPr>
        <w:br/>
      </w:r>
      <w:r>
        <w:rPr>
          <w:noProof/>
          <w:color w:val="000000" w:themeColor="text1"/>
          <w:szCs w:val="28"/>
        </w:rPr>
        <w:t>In the example below, students say the word and then sound each letter as it transitions in</w:t>
      </w:r>
      <w:r w:rsidR="00CA5AA9">
        <w:rPr>
          <w:noProof/>
          <w:color w:val="000000" w:themeColor="text1"/>
          <w:szCs w:val="28"/>
        </w:rPr>
        <w:t>to view</w:t>
      </w:r>
      <w:r>
        <w:rPr>
          <w:noProof/>
          <w:color w:val="000000" w:themeColor="text1"/>
          <w:szCs w:val="28"/>
        </w:rPr>
        <w:t>. e.g.</w:t>
      </w:r>
    </w:p>
    <w:p w14:paraId="3FF05410" w14:textId="77777777" w:rsidR="00C76A5E" w:rsidRDefault="00C76A5E">
      <w:pPr>
        <w:rPr>
          <w:noProof/>
          <w:color w:val="000000" w:themeColor="text1"/>
          <w:szCs w:val="28"/>
        </w:rPr>
      </w:pPr>
    </w:p>
    <w:p w14:paraId="26BC1A4B" w14:textId="43F8E2FE" w:rsidR="007C1E56" w:rsidRDefault="00C76A5E" w:rsidP="00AD7EF1">
      <w:pPr>
        <w:ind w:firstLine="426"/>
        <w:rPr>
          <w:noProof/>
          <w:color w:val="000000" w:themeColor="text1"/>
          <w:szCs w:val="28"/>
        </w:rPr>
      </w:pPr>
      <w:r>
        <w:rPr>
          <w:noProof/>
          <w:color w:val="000000" w:themeColor="text1"/>
          <w:szCs w:val="28"/>
        </w:rPr>
        <mc:AlternateContent>
          <mc:Choice Requires="wpg">
            <w:drawing>
              <wp:anchor distT="0" distB="0" distL="114300" distR="114300" simplePos="0" relativeHeight="253202432" behindDoc="0" locked="0" layoutInCell="1" allowOverlap="1" wp14:anchorId="357A4EDB" wp14:editId="3D722C06">
                <wp:simplePos x="0" y="0"/>
                <wp:positionH relativeFrom="column">
                  <wp:posOffset>156210</wp:posOffset>
                </wp:positionH>
                <wp:positionV relativeFrom="paragraph">
                  <wp:posOffset>299085</wp:posOffset>
                </wp:positionV>
                <wp:extent cx="5695950" cy="742950"/>
                <wp:effectExtent l="0" t="0" r="19050" b="19050"/>
                <wp:wrapNone/>
                <wp:docPr id="2214" name="Group 2214"/>
                <wp:cNvGraphicFramePr/>
                <a:graphic xmlns:a="http://schemas.openxmlformats.org/drawingml/2006/main">
                  <a:graphicData uri="http://schemas.microsoft.com/office/word/2010/wordprocessingGroup">
                    <wpg:wgp>
                      <wpg:cNvGrpSpPr/>
                      <wpg:grpSpPr>
                        <a:xfrm>
                          <a:off x="0" y="0"/>
                          <a:ext cx="5695950" cy="742950"/>
                          <a:chOff x="0" y="0"/>
                          <a:chExt cx="5695950" cy="742950"/>
                        </a:xfrm>
                      </wpg:grpSpPr>
                      <wpg:grpSp>
                        <wpg:cNvPr id="379" name="Group 379"/>
                        <wpg:cNvGrpSpPr/>
                        <wpg:grpSpPr>
                          <a:xfrm>
                            <a:off x="0" y="0"/>
                            <a:ext cx="990600" cy="742950"/>
                            <a:chOff x="0" y="0"/>
                            <a:chExt cx="990600" cy="742950"/>
                          </a:xfrm>
                        </wpg:grpSpPr>
                        <wps:wsp>
                          <wps:cNvPr id="311" name="Text Box 311"/>
                          <wps:cNvSpPr txBox="1"/>
                          <wps:spPr>
                            <a:xfrm>
                              <a:off x="0" y="0"/>
                              <a:ext cx="990600" cy="742950"/>
                            </a:xfrm>
                            <a:prstGeom prst="rect">
                              <a:avLst/>
                            </a:prstGeom>
                            <a:solidFill>
                              <a:schemeClr val="lt1"/>
                            </a:solidFill>
                            <a:ln w="6350">
                              <a:solidFill>
                                <a:prstClr val="black"/>
                              </a:solidFill>
                            </a:ln>
                          </wps:spPr>
                          <wps:txbx>
                            <w:txbxContent>
                              <w:p w14:paraId="7C1E43C0" w14:textId="77777777" w:rsidR="00AD7EF1" w:rsidRDefault="00AD7E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0" name="Picture 310" descr="Shape&#10;&#10;Description automatically generated with low confidence"/>
                            <pic:cNvPicPr>
                              <a:picLocks noChangeAspect="1"/>
                            </pic:cNvPicPr>
                          </pic:nvPicPr>
                          <pic:blipFill rotWithShape="1">
                            <a:blip r:embed="rId77" cstate="print">
                              <a:extLst>
                                <a:ext uri="{28A0092B-C50C-407E-A947-70E740481C1C}">
                                  <a14:useLocalDpi xmlns:a14="http://schemas.microsoft.com/office/drawing/2010/main" val="0"/>
                                </a:ext>
                              </a:extLst>
                            </a:blip>
                            <a:srcRect l="16500" t="28125" r="16562" b="27187"/>
                            <a:stretch/>
                          </pic:blipFill>
                          <pic:spPr bwMode="auto">
                            <a:xfrm>
                              <a:off x="180975" y="95250"/>
                              <a:ext cx="535940" cy="358140"/>
                            </a:xfrm>
                            <a:prstGeom prst="rect">
                              <a:avLst/>
                            </a:prstGeom>
                            <a:noFill/>
                            <a:ln>
                              <a:noFill/>
                            </a:ln>
                            <a:extLst>
                              <a:ext uri="{53640926-AAD7-44D8-BBD7-CCE9431645EC}">
                                <a14:shadowObscured xmlns:a14="http://schemas.microsoft.com/office/drawing/2010/main"/>
                              </a:ext>
                            </a:extLst>
                          </pic:spPr>
                        </pic:pic>
                      </wpg:grpSp>
                      <wpg:grpSp>
                        <wpg:cNvPr id="2184" name="Group 2184"/>
                        <wpg:cNvGrpSpPr/>
                        <wpg:grpSpPr>
                          <a:xfrm>
                            <a:off x="1171575" y="0"/>
                            <a:ext cx="990600" cy="742950"/>
                            <a:chOff x="0" y="0"/>
                            <a:chExt cx="990600" cy="742950"/>
                          </a:xfrm>
                        </wpg:grpSpPr>
                        <wps:wsp>
                          <wps:cNvPr id="2179" name="Text Box 2179"/>
                          <wps:cNvSpPr txBox="1"/>
                          <wps:spPr>
                            <a:xfrm>
                              <a:off x="0" y="0"/>
                              <a:ext cx="990600" cy="742950"/>
                            </a:xfrm>
                            <a:prstGeom prst="rect">
                              <a:avLst/>
                            </a:prstGeom>
                            <a:solidFill>
                              <a:schemeClr val="lt1"/>
                            </a:solidFill>
                            <a:ln w="6350">
                              <a:solidFill>
                                <a:prstClr val="black"/>
                              </a:solidFill>
                            </a:ln>
                          </wps:spPr>
                          <wps:txbx>
                            <w:txbxContent>
                              <w:p w14:paraId="3C769914" w14:textId="30F5630F" w:rsidR="00AD7EF1" w:rsidRPr="00AD7EF1" w:rsidRDefault="00AD7EF1" w:rsidP="00AD7EF1">
                                <w:pPr>
                                  <w:spacing w:after="0"/>
                                  <w:jc w:val="center"/>
                                  <w:rPr>
                                    <w:rFonts w:ascii="Comic Sans MS" w:hAnsi="Comic Sans MS"/>
                                    <w:spacing w:val="60"/>
                                  </w:rPr>
                                </w:pPr>
                                <w:r w:rsidRPr="00AD7EF1">
                                  <w:rPr>
                                    <w:rFonts w:ascii="Comic Sans MS" w:hAnsi="Comic Sans MS"/>
                                    <w:spacing w:val="60"/>
                                  </w:rPr>
                                  <w:t>hat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pic:pic xmlns:pic="http://schemas.openxmlformats.org/drawingml/2006/picture">
                          <pic:nvPicPr>
                            <pic:cNvPr id="2180" name="Picture 2180" descr="Shape&#10;&#10;Description automatically generated with low confidence"/>
                            <pic:cNvPicPr>
                              <a:picLocks noChangeAspect="1"/>
                            </pic:cNvPicPr>
                          </pic:nvPicPr>
                          <pic:blipFill rotWithShape="1">
                            <a:blip r:embed="rId77" cstate="print">
                              <a:extLst>
                                <a:ext uri="{28A0092B-C50C-407E-A947-70E740481C1C}">
                                  <a14:useLocalDpi xmlns:a14="http://schemas.microsoft.com/office/drawing/2010/main" val="0"/>
                                </a:ext>
                              </a:extLst>
                            </a:blip>
                            <a:srcRect l="16500" t="28125" r="16562" b="27187"/>
                            <a:stretch/>
                          </pic:blipFill>
                          <pic:spPr bwMode="auto">
                            <a:xfrm>
                              <a:off x="247650" y="47625"/>
                              <a:ext cx="535940" cy="358140"/>
                            </a:xfrm>
                            <a:prstGeom prst="rect">
                              <a:avLst/>
                            </a:prstGeom>
                            <a:noFill/>
                            <a:ln>
                              <a:noFill/>
                            </a:ln>
                            <a:extLst>
                              <a:ext uri="{53640926-AAD7-44D8-BBD7-CCE9431645EC}">
                                <a14:shadowObscured xmlns:a14="http://schemas.microsoft.com/office/drawing/2010/main"/>
                              </a:ext>
                            </a:extLst>
                          </pic:spPr>
                        </pic:pic>
                      </wpg:grpSp>
                      <wpg:grpSp>
                        <wpg:cNvPr id="2197" name="Group 2197"/>
                        <wpg:cNvGrpSpPr/>
                        <wpg:grpSpPr>
                          <a:xfrm>
                            <a:off x="2352675" y="0"/>
                            <a:ext cx="990600" cy="742950"/>
                            <a:chOff x="0" y="0"/>
                            <a:chExt cx="990600" cy="742950"/>
                          </a:xfrm>
                        </wpg:grpSpPr>
                        <wps:wsp>
                          <wps:cNvPr id="2186" name="Text Box 2186"/>
                          <wps:cNvSpPr txBox="1"/>
                          <wps:spPr>
                            <a:xfrm>
                              <a:off x="0" y="0"/>
                              <a:ext cx="990600" cy="742950"/>
                            </a:xfrm>
                            <a:prstGeom prst="rect">
                              <a:avLst/>
                            </a:prstGeom>
                            <a:solidFill>
                              <a:schemeClr val="lt1"/>
                            </a:solidFill>
                            <a:ln w="6350">
                              <a:solidFill>
                                <a:prstClr val="black"/>
                              </a:solidFill>
                            </a:ln>
                          </wps:spPr>
                          <wps:txbx>
                            <w:txbxContent>
                              <w:p w14:paraId="7A852BE0" w14:textId="06D11A4D" w:rsidR="00AD7EF1" w:rsidRPr="00AD7EF1" w:rsidRDefault="00AD7EF1" w:rsidP="00AD7EF1">
                                <w:pPr>
                                  <w:spacing w:after="0"/>
                                  <w:jc w:val="center"/>
                                  <w:rPr>
                                    <w:rFonts w:ascii="Comic Sans MS" w:hAnsi="Comic Sans MS"/>
                                    <w:spacing w:val="60"/>
                                  </w:rPr>
                                </w:pPr>
                                <w:r w:rsidRPr="00AD7EF1">
                                  <w:rPr>
                                    <w:rFonts w:ascii="Comic Sans MS" w:hAnsi="Comic Sans MS"/>
                                    <w:spacing w:val="60"/>
                                  </w:rPr>
                                  <w:t>h</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pic:pic xmlns:pic="http://schemas.openxmlformats.org/drawingml/2006/picture">
                          <pic:nvPicPr>
                            <pic:cNvPr id="2187" name="Picture 2187" descr="Shape&#10;&#10;Description automatically generated with low confidence"/>
                            <pic:cNvPicPr>
                              <a:picLocks noChangeAspect="1"/>
                            </pic:cNvPicPr>
                          </pic:nvPicPr>
                          <pic:blipFill rotWithShape="1">
                            <a:blip r:embed="rId77" cstate="print">
                              <a:extLst>
                                <a:ext uri="{28A0092B-C50C-407E-A947-70E740481C1C}">
                                  <a14:useLocalDpi xmlns:a14="http://schemas.microsoft.com/office/drawing/2010/main" val="0"/>
                                </a:ext>
                              </a:extLst>
                            </a:blip>
                            <a:srcRect l="16500" t="28125" r="16562" b="27187"/>
                            <a:stretch/>
                          </pic:blipFill>
                          <pic:spPr bwMode="auto">
                            <a:xfrm>
                              <a:off x="247650" y="47625"/>
                              <a:ext cx="535940" cy="358140"/>
                            </a:xfrm>
                            <a:prstGeom prst="rect">
                              <a:avLst/>
                            </a:prstGeom>
                            <a:noFill/>
                            <a:ln>
                              <a:noFill/>
                            </a:ln>
                            <a:extLst>
                              <a:ext uri="{53640926-AAD7-44D8-BBD7-CCE9431645EC}">
                                <a14:shadowObscured xmlns:a14="http://schemas.microsoft.com/office/drawing/2010/main"/>
                              </a:ext>
                            </a:extLst>
                          </pic:spPr>
                        </pic:pic>
                      </wpg:grpSp>
                      <wpg:grpSp>
                        <wpg:cNvPr id="2202" name="Group 2202"/>
                        <wpg:cNvGrpSpPr/>
                        <wpg:grpSpPr>
                          <a:xfrm>
                            <a:off x="3524250" y="0"/>
                            <a:ext cx="990600" cy="742950"/>
                            <a:chOff x="0" y="0"/>
                            <a:chExt cx="990600" cy="742950"/>
                          </a:xfrm>
                        </wpg:grpSpPr>
                        <wps:wsp>
                          <wps:cNvPr id="2190" name="Text Box 2190"/>
                          <wps:cNvSpPr txBox="1"/>
                          <wps:spPr>
                            <a:xfrm>
                              <a:off x="0" y="0"/>
                              <a:ext cx="990600" cy="742950"/>
                            </a:xfrm>
                            <a:prstGeom prst="rect">
                              <a:avLst/>
                            </a:prstGeom>
                            <a:solidFill>
                              <a:schemeClr val="lt1"/>
                            </a:solidFill>
                            <a:ln w="6350">
                              <a:solidFill>
                                <a:prstClr val="black"/>
                              </a:solidFill>
                            </a:ln>
                          </wps:spPr>
                          <wps:txbx>
                            <w:txbxContent>
                              <w:p w14:paraId="7414BCAC" w14:textId="1EEAA410" w:rsidR="00AD7EF1" w:rsidRPr="00AD7EF1" w:rsidRDefault="00AD7EF1" w:rsidP="00AD7EF1">
                                <w:pPr>
                                  <w:spacing w:after="0"/>
                                  <w:jc w:val="center"/>
                                  <w:rPr>
                                    <w:rFonts w:ascii="Comic Sans MS" w:hAnsi="Comic Sans MS"/>
                                    <w:spacing w:val="60"/>
                                  </w:rPr>
                                </w:pPr>
                                <w:r w:rsidRPr="00AD7EF1">
                                  <w:rPr>
                                    <w:rFonts w:ascii="Comic Sans MS" w:hAnsi="Comic Sans MS"/>
                                    <w:spacing w:val="60"/>
                                  </w:rPr>
                                  <w:t>ha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pic:pic xmlns:pic="http://schemas.openxmlformats.org/drawingml/2006/picture">
                          <pic:nvPicPr>
                            <pic:cNvPr id="2191" name="Picture 2191" descr="Shape&#10;&#10;Description automatically generated with low confidence"/>
                            <pic:cNvPicPr>
                              <a:picLocks noChangeAspect="1"/>
                            </pic:cNvPicPr>
                          </pic:nvPicPr>
                          <pic:blipFill rotWithShape="1">
                            <a:blip r:embed="rId77" cstate="print">
                              <a:extLst>
                                <a:ext uri="{28A0092B-C50C-407E-A947-70E740481C1C}">
                                  <a14:useLocalDpi xmlns:a14="http://schemas.microsoft.com/office/drawing/2010/main" val="0"/>
                                </a:ext>
                              </a:extLst>
                            </a:blip>
                            <a:srcRect l="16500" t="28125" r="16562" b="27187"/>
                            <a:stretch/>
                          </pic:blipFill>
                          <pic:spPr bwMode="auto">
                            <a:xfrm>
                              <a:off x="247650" y="47625"/>
                              <a:ext cx="535940" cy="358140"/>
                            </a:xfrm>
                            <a:prstGeom prst="rect">
                              <a:avLst/>
                            </a:prstGeom>
                            <a:noFill/>
                            <a:ln>
                              <a:noFill/>
                            </a:ln>
                            <a:extLst>
                              <a:ext uri="{53640926-AAD7-44D8-BBD7-CCE9431645EC}">
                                <a14:shadowObscured xmlns:a14="http://schemas.microsoft.com/office/drawing/2010/main"/>
                              </a:ext>
                            </a:extLst>
                          </pic:spPr>
                        </pic:pic>
                      </wpg:grpSp>
                      <wpg:grpSp>
                        <wpg:cNvPr id="2203" name="Group 2203"/>
                        <wpg:cNvGrpSpPr/>
                        <wpg:grpSpPr>
                          <a:xfrm>
                            <a:off x="4705350" y="0"/>
                            <a:ext cx="990600" cy="742950"/>
                            <a:chOff x="0" y="0"/>
                            <a:chExt cx="990600" cy="742950"/>
                          </a:xfrm>
                        </wpg:grpSpPr>
                        <wps:wsp>
                          <wps:cNvPr id="2194" name="Text Box 2194"/>
                          <wps:cNvSpPr txBox="1"/>
                          <wps:spPr>
                            <a:xfrm>
                              <a:off x="0" y="0"/>
                              <a:ext cx="990600" cy="742950"/>
                            </a:xfrm>
                            <a:prstGeom prst="rect">
                              <a:avLst/>
                            </a:prstGeom>
                            <a:solidFill>
                              <a:schemeClr val="lt1"/>
                            </a:solidFill>
                            <a:ln w="6350">
                              <a:solidFill>
                                <a:prstClr val="black"/>
                              </a:solidFill>
                            </a:ln>
                          </wps:spPr>
                          <wps:txbx>
                            <w:txbxContent>
                              <w:p w14:paraId="4652D4F1" w14:textId="77777777" w:rsidR="00AD7EF1" w:rsidRPr="00AD7EF1" w:rsidRDefault="00AD7EF1" w:rsidP="00AD7EF1">
                                <w:pPr>
                                  <w:spacing w:after="0"/>
                                  <w:jc w:val="center"/>
                                  <w:rPr>
                                    <w:rFonts w:ascii="Comic Sans MS" w:hAnsi="Comic Sans MS"/>
                                    <w:spacing w:val="60"/>
                                  </w:rPr>
                                </w:pPr>
                                <w:r w:rsidRPr="00AD7EF1">
                                  <w:rPr>
                                    <w:rFonts w:ascii="Comic Sans MS" w:hAnsi="Comic Sans MS"/>
                                    <w:spacing w:val="60"/>
                                  </w:rPr>
                                  <w:t>hat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pic:pic xmlns:pic="http://schemas.openxmlformats.org/drawingml/2006/picture">
                          <pic:nvPicPr>
                            <pic:cNvPr id="2196" name="Picture 2196" descr="Shape&#10;&#10;Description automatically generated with low confidence"/>
                            <pic:cNvPicPr>
                              <a:picLocks noChangeAspect="1"/>
                            </pic:cNvPicPr>
                          </pic:nvPicPr>
                          <pic:blipFill rotWithShape="1">
                            <a:blip r:embed="rId77" cstate="print">
                              <a:extLst>
                                <a:ext uri="{28A0092B-C50C-407E-A947-70E740481C1C}">
                                  <a14:useLocalDpi xmlns:a14="http://schemas.microsoft.com/office/drawing/2010/main" val="0"/>
                                </a:ext>
                              </a:extLst>
                            </a:blip>
                            <a:srcRect l="16500" t="28125" r="16562" b="27187"/>
                            <a:stretch/>
                          </pic:blipFill>
                          <pic:spPr bwMode="auto">
                            <a:xfrm>
                              <a:off x="247650" y="47625"/>
                              <a:ext cx="535940" cy="35814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357A4EDB" id="Group 2214" o:spid="_x0000_s1365" style="position:absolute;left:0;text-align:left;margin-left:12.3pt;margin-top:23.55pt;width:448.5pt;height:58.5pt;z-index:253202432" coordsize="56959,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1MNlXQUAAD8mAAAOAAAAZHJzL2Uyb0RvYy54bWzsWltv2zYUfh+w/0Bo&#10;wN5aW/JVXpwiS9agQNYGS4Y+0xRlE5VEjaRjp79+36EucZy0uXQr0EAPUchD8XI+nnM+HdIHb7Z5&#10;xq6ksUoX8yB83Q+YLIROVLGcB39fvn01DZh1vEh4pgs5D66lDd4c/vzTwaacyUivdJZIwzBIYWeb&#10;ch6snCtnvZ4VK5lz+1qXskBjqk3OHapm2UsM32D0POtF/f64t9EmKY0W0lpIT6rG4NCPn6ZSuA9p&#10;aqVj2TzA2px/Gv9c0LN3eMBnS8PLlRL1MvgzVpFzVWDSdqgT7jhbG3VnqFwJo61O3Wuh855OUyWk&#10;1wHahP09bU6NXpdel+VssyxbmADtHk7PHla8vzo15UV5boDEplwCC18jXbapyek/Vsm2HrLrFjK5&#10;dUxAOBrHo3gEZAXaJsOIyh5TsQLwd7qJ1R9f79hrpu3dWkxbqRaJVZ8bppJ5MJjEASt4DtPyaDES&#10;1Kp8q25x3B/3n6Ha/f2+qBkM397srf22vb1Y8VJ6k7GzHZTCsEHpknbud71lA8g8UP5FsgDmtmiA&#10;FzdyC+FjDeEBpfmsNNadSp0zKswDA9f0HsOvzqzDQoBP8wrNaXWmkrcqy3yFwoE8zgy74nDkzPkl&#10;osett7KCbebBeAATvDMCDd32X2RcfCIlb4+AWlZAuCntrFKdSm672HpTCyeDBpiFTq6Bl9FVPLGl&#10;eKswwRm37pwbBBBYDYKi+4BHmmmsStelgK20+XyfnN7H3qM1YBsEpHlg/1lzIwOWvStgFXE4HFIE&#10;85XhaBKhYnZbFrstxTo/1oAK+47V+SK977KmmBqdf0TsPKJZ0cQLgbnngWuKx64Kk4i9Qh4d+ZcQ&#10;s0ruzoqLUtDQhDIBe7n9yE1Zb6yDgb3XjR3y2d7+Vu9Sz0IfrZ1Old98QrpCtd4A+MThQanEDH91&#10;4EPpjnM8TBDo5dYEY0Uy+aPGyLn5tC5fVfqqhcqUu/Z8A51pUcXVuRLkHFTZ9TMgWUUjtNO0cDOI&#10;EmkF0PSg/PrL9ug3/zghqSodqJNxQAGKU4Jn2TVbykIa7mTCNsqtGCyICV2kKgG3SjLCZtpqEdgF&#10;Jc60+GRZoY9XvFjKI1vCwWpf7t1+3VdvabDIVEm+Rhb9ETP6hTY7TI01eNBhj3juwb8itRMt1rks&#10;XMXSRmZQThd2pUoLO5zJfCETRIF3CSxU4AvBIYKXRhWO1INjG/EXFCDaDscjisJQJpqG0Qi9vWwc&#10;BWwB2SScTuo+zkgnVuTXpHCjVIUWOTRbbP7UCSYitL317lFcOO3HE8wALotHUUNlLdcNRjG5IFHd&#10;YDQNUa5iSDNKE78eGeIKTZh7dSnukEfUgiYSkRpVJPIaoeq9o2bpHcLep8UonA4bS6x40UswFzHp&#10;E4gxDCfhqIakZvYGjvsjPp89xPz394PKFYz7xP8d6DEKb74iWn70Qg9YR5A1ETdm+UWCHJJD3ITy&#10;F0mQi44gkYU9kyARhe4wZCXrKPLHoMhoOAEfe4pECXTs+avhhNGPRJHxZJ8iIXk6RUaDUTR++RQ5&#10;HTdo7VAkhB1F7mahD1Kkd5iOIrsc8ks5JOiwjUvndRJZyTqK7CgS0RYhpkk0byWN1enVf5pFRn0k&#10;2bunqxFJnk6RYMghpdOUWL/gLDJuv213KBLCjiKfRJHtN8ULPmbtski6y3t2Fhm39xk3FEmyjiI7&#10;ivzeFDm4Q5H1PdGTDlqHkz6S55dPke2x9C5FtueGOJm+6G4i6RPv6zeR9TlFc2fWHbR2N5F0V3Rz&#10;ExmFcXtes0ORkHUU2VHk/0GR/t4Ov1LyCWr9iyr6GdRu3d9e3vzu6/BfAAAA//8DAFBLAwQKAAAA&#10;AAAAACEAwUCbV/UUAAD1FAAAFAAAAGRycy9tZWRpYS9pbWFnZTEucG5niVBORw0KGgoAAAANSUhE&#10;UgAAAWMAAAFjCAMAAADfHJrTAAAAAXNSR0IArs4c6QAAAARnQU1BAACxjwv8YQUAAAL6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V8R5MAAAD9dFJOUwABAgMEBQYHCAkKCwwNDg8QERITFBUWFxgZ&#10;GhscHR4fICEiIyQlJicoKSorLC0uLzAxMjM0NTY3ODk6Ozw9Pj9AQUJDREVGR0hJSktMTU5PUFFS&#10;U1RVVldYWVpbXF1eX2BhYmNkZWZnaGlqa2xtbm9wcXJzdHV2d3h5ent8fX5/gIGCg4SFhoeIiYqL&#10;jI2Oj5CRkpOUlZaXmJmam5ydnp+goaKjpKWmqKmqq6ytr7CxsrO0tba3uLm6u7y9vr/AwcLDxMXG&#10;x8jJysvMzc7P0NHS09TV1tfY2drb3N3e3+Dh4uPk5ebn6Onq6+zt7u/w8fLz9PX29/j5+vv8/f6T&#10;fYSCAAAACXBIWXMAACHVAAAh1QEEnLSdAAAQe0lEQVR4Xu3de3wU5bkH8E1gw0UQQQg0KIgCAlak&#10;qFA4SJVClYJHLQW8YAWttjXSwqlKkR5aBQyltfUcLXIsHi/1SL0UUUSLFFBUFCh3qmAKiSQh5EIC&#10;bLK3eefzOc878+zsbrK72cvsbfb3/QOe993NZOfNzOx7m3dsAAAAAAAAAAAAAAAAAAAAAAAAAAAA&#10;AAAAAAAAAAAAAAAAAAAAAAAAAAAAAAAAAAAAAAAAAAAAAAAAAAAAAAAAAAAAAAAAAAAAAAAm6zFu&#10;wbbqJo8iFM/ZA3MHci6YpdvUfylqMKV0eg9+FRL3erPggg0m3LuL+C2QiJWngwrY63F7vBxLrg2F&#10;/EaIz8zPjQJWal6ccVk+5w9bUOW/djS/NZOzIVb9n/dwKYqG1WM50+/q/6ryH+HNu5fNnDT8fH4J&#10;omK/tYGLTzQ84zt8Wyk+1uKrUHhOLrXzixDR+Ud9h6j3Y84KZ+nZll+IQlEdd/KrEMafHFxaat01&#10;7Tgvgk7Dtjj5/QZRxi9CCKP2+I5L15PRVxnyBl478/F3DtU7vcKtF3hTV34JWph7WisgOhC3T+Cs&#10;2I3ZI7fg6MJJCJC/gmu+4uR/clacHpXnQgUnwGB/Si9g1bu9M2fF7z65oQ2cAPZrrgy750bxNde2&#10;EtqU+CknQJpyRi/h6hGckbD9tDUvx2CzFR7US7jsKs4wQz1tsIbjnNf+Zb22VnkNZ8ShI/8foLts&#10;Ai7hRG7LX6Y3hx3TOCN2nZe6vG9zHGCR3Cw6P222hfoxrLzC6didVyY3IC7hZIDjlF/Pce66j1vN&#10;+7pxRlg9h48dM+RcTvgVrm/Wt+AOcbXoKl+4jxM5akqdVjzqgYiDc7PerHYb3T5CcTcc+duqpQ/c&#10;fscDv1lXafTWV1/G7w4yj15xc5yTrvxKKx3x6UWcEcrth1uO44WgbL2C396SrBG+xXHuueCQVjze&#10;dzkdysjdxvEbnqiK0O4+jzYgenIi1/xRlp7wvMrJEM75vW8URBXu2oPvr/nf51/bvO94o0sRvpIX&#10;wn30IX57GLvpbcc5zjGnZDE13RF2fMM25YRRkIcu7MCZurxO53Yfdc+vFt97+XkhvudayKMrthjC&#10;iVzyhDxCKy7lVGtTdxrfZftHcl68nqaN5N7X3ncbabe9t3Kqle9vM64RdXPac2YCmmhDd3GcI772&#10;Je2z2BO6b63PHP90IPcbF3JuYn5A2/LkcSIXFLwgi881h5OBOg3f4pYvarwHv83ZiZPj2/M5zgGz&#10;5VEqDnMqQMf1/vJVxclvcrYprqFN5kwnZ9c6WVdQxnHS8EipcQWmlz+/3Oz5EXKIcDHHFrdcq43t&#10;Ca6v2ZdU+yppdAA3/CHRakQoV9BvcHJsafn7ZCkqD3BSN82YqqKqjvW3c67p5IH8CMcW1ldWoVTH&#10;IE5KF7zsr0PsWRC+OZK4EfSXdHBsXYXal91XnCLtvmtMpHBtSvpc7VP0eyZzbFUjtUvCak7ZbL32&#10;+hpyYnN3zkum2fSbznBsUaNlEYupnJq73aUVL2VVxT8XKDZ0pRK9OLakgfKg9Q6V4Y1vG9MFVdfK&#10;VBzCuuX0+3ZzbEmyo9zbT0618teDld038KupIc8kEzo/MtUuWaTn22xFPPJGBV7WRq+v+eQsw+s5&#10;tp4b5CE0nr7n9INYNPyp7V5f802mX32UY8vJl0X7BgVv0v9130nbLXX0lxYcWs5iKtpGGfxVnBij&#10;5aSHbGb+O8dWIw/jiVp0jvZvusjeN4uOUF9Fu1bLcVp1og9i0fb0y7Rrt3GcXrLhY83hENkrkfis&#10;eDO8TZ9kNsfWQl/nHg7TrIjKOMJ0juwlZ/UF9LalUwH9uSs5tpRRVMZvcpxu7ow5pcw1hcp4Bcfp&#10;ZZdzDlROWMqNtF/LOE6rkXqHdar6UlNpPO3XSxyn00bZaUJe57SVDKD92sFx+nzrrF7CqnqMc6wk&#10;j/Yr3c08+zvaQdw8npr1lpwCoKT9y/x6rU9VfGiznaD/TLmHNcPIs5TDtCg4JktYdV9H8VsUZEab&#10;01z/oP0axnEarNSrE9u16V3/QdF/a9nW8nPar7BTjZPtGjnTWVWbrtaTXSg+oYeWMpr2K01LHBRq&#10;K4WoyipO22x0UCscWkkH2svTHKeU/S96lbg04GZeeTtgekcKkoO+1dMwjpb/oF7CrqDV9dZSTsh7&#10;JbOcHEdrvf5dks3iGeOvB3fK30tZCS6ik5Fupv0q4ThFZvB0xf0tly28RGZybCW96KQ9xHFKzOCb&#10;sGtDTBenbEuO6VFLz8VhCtzMK0ieCrkaBn05WLFiYZN1VA6Trd2tWruZDtYfc04wu5wFnczJ5Omy&#10;hfYrJfMH2z/LHZieuZzTUn/tDa41wfcGW8AY2q3/4ziJCnbwnQ+u8IPPF/LMcnHCatML6eAp5TBp&#10;7ijXS091fJ9zQrjIN7ecNFmr44Lqqs0cJke3Vb7COx5pRttQWWlWbtrJVxSxq9WNgtmrKqktvXY3&#10;VetlpiqfXMx5IV0pryXKBPqJ1b4/SdPDVllb9l3am2R12xbt56NSdbUxVDdBvknRZzfabqv1/VjF&#10;IEvMz3qIduUPHJuq60deX1E1tnXePy7fKbiTk3Taq/8g1UKsMHmoM+2I+VPYL/YtOqaq3pfaXChP&#10;ViBV72BOaeyzfbf/KPvNWcUhnehCaPJY5W3+ZRiUPVHUwyrkO52tbh674h2uzKlfXctZ2YpaeqKA&#10;48QNfdhYakgV5fM4N5LxWkmeCPkRflLBGzsafumdbEAnqvgax4kpmnGEWxpEqYxuwdIntXd/xKlW&#10;Or+vH8zi3Wy+t2wh7UG45m3U8goWnzSOXyqR+ijXeGwnl+hVRcT1K57VS1n5Bqez0BD6/CHWXonB&#10;nC31RhWCeHcOj/ba8zOtl8g7nJNh5P1W27qItKBfhqMdiHciy9hlf6/zfTFpRMXPon903jlfaGV3&#10;rO07Artt07aevcPWclwixgVs7KPv+s1nDUGlK+9PXTqKX4/Kg9rFW/klJyOboLX+XBHbihlsI334&#10;N+dOHHtZUSfOCa2g95AxE+e9+s8GT8CFQSccu5b15rdFaZDeyK7ux+k2faL9IlPXi0oducSaQXhd&#10;TQ3V5V/s/Wzbls2bP/hk14EvK2pPN7v9FYZgQnEefSnEAtJtsH+o/3QsM3N/of1pE1ixPY3Gabsb&#10;B9H44fSucS2TtUj/k509j9PR0T5oQIs7i+S1OvXboDgr3i2+qn/cFdbp+si0Ek0LJcgw+Uk9MV6U&#10;MkMlffL595S8saOs3uH2KiGKXCgeZ2Pl3rdW/HDaNxNdMOU67u38exw9lwPk12xWzlJeQB/85xyz&#10;Dt16XzjgkksuuqBXF3PnBI/WOieoGhbfdNGhspBd6Vj+IUGD6HMf4Di5BtdoBayencUZMZssz7La&#10;LOxVps+diiUvR3J3nLKQM+JxlyzkDziRReQCa0lfoWkJdwiLZYn17jwmN5J9K83Kj72c4+Swv8rz&#10;VzyJPz5IVq2VrHvYfUc6/0SoVY9NMqVUL2C1eRHnJCJPruTVwImsMViWcbJmQfV52jcqUl/MWYmS&#10;58T7HGeHgq2yAJIzAaD9JP2mD9p+edB4XULulMdEH05kg/l8pTTt8YN+/T73dXOI90y9C+Fj2mT2&#10;TKPtKJ/+JeRCemZPABj2njG5qu5GzjOLXTZF7uZEptNGGJon2enfTZxlignrjAJ2r76AM030U9qw&#10;NyvuSh2pXSy3UkRFfVDPS1z+DZ8ZvffeT6dwrslklf4ZjjNYD20yjvcOGVMZm/N4+N7F2qMDNEr5&#10;jzjXfMNo+5n/OIbtsixEo37C0XdTlRYk5OJ9/q58cfpezk2Ok/Q7MnsVe/tmrTSEr+eATu6THMap&#10;36s1AQVcNTnZdzPKhbTMOfWSY8Qh/XzeU8gZslafwIOIRz/1lXEFpuby1kmcn1TUssncRZ4GHNFL&#10;uCHggUD0geMbWO/wvRf9F2A6gKt/p60IngL1dMHnMNMUyFtmSeP9nKGhMo75WYH5l/3kn9x+0QjH&#10;5hSuIZBPZ06GHscT9ZO68TucZlRW/+IwGu27zzno64XQCPeRoL9ZHNrZY+nzbCe/845wIrMc1s5r&#10;b6t2M5VxtPXjPisPNwWP+Xm/uDmBuwpGl7z/eY0cR1QUr6M0yjPhdu0vbN7Tz8wzQpt4rYTowqUy&#10;/pTD8AYuXn/cFVS6VPd77d9iG8D3u/XFg6dbT4dxrJ9yfhsNuK4v6RPIX+N0JtEngRwONbBMV5D3&#10;OAyh200LN1QFXRuIcHx8/+X8hhjl3byyPPBK3lrdjrXPr5g7bezgol49exX27l045JaZs4sfWrJq&#10;7W5jgt1zvLVMskZ+sDDTUOlzh5iyk3/xt+9dV9Hi0CVKw7bH2phrGVaXyRv8DyHxEV7XmZqK2ta/&#10;KbxGvkEno3wqP1lTmAsnlXHAQOY5RYPufO1Ys79NYRCuqo3FcT9Br88t+4K/Kb2O8g9fuFubYf50&#10;xZnWF45wxIm0rYIUyRa5A2EXzKPilEugDHhwQ7nDI4xHRAcSzgPzCxIYdJ9VEbzZM2sHthh6yR9e&#10;srG0rtkT4m8bSJx6LDPH/uVDhtW9nGiN9t4ZaoKQJJxlL4wfkFDbuO+604Ebb954VeTZRh0LB038&#10;ccn/PPfcs3988rfLS0qWL3/80V/8cPLIoYP69zL7OZSmmSN3bScnWrtT2/UWhKd+x4pbru7C74nb&#10;1E1GXzJttPGVSRlbSgkZJk+/CD0om/QC0Ajv2bLNTzxwnTmdOpM+8p/53rLH0/kMkiST9cnmCLXO&#10;w6p4pqb6wIZV80x9YunAtb56lirq16SqIyM9ymgnI7btnxamjYIYOi0z6hBKdczTYLPNPPl9E/lW&#10;jUvNvvttudEbJypHm3eLZabqIff2WU6kQs+V/nv1KqdYcYWgVuTisKm762r6RqdeuuTsIqusQNGG&#10;b9DOitRMwSsqrvJXgx2v9OVs6ztC+7uG42Tq+2d/O1k41sfbG5eN2ssjK/ltz60BnQ2Okmy+fzwO&#10;v6edTvKT6Tr/xWEUsHfXcMutz9am43TmnstxMuQ/aqz+I8787uucm1tcqurm0Hxd7vcte6WKqkXW&#10;rwaHoSRtpe4u02u5fFVRkxmPfUoTj6o2cWimjvPlHQMa4fwzZ+YqKgrF7Emknf/q7w72vm3pJ/VH&#10;Rd4FdA/HprjtA39DzrP2Cs7NaVOpKIRZh1q/X1b6q8HON1K+kn2mkhNqXCZMZW83/m8BDbnGF2Nf&#10;tMK6vi6PPJHgjZk97jPqEHR9r0zuDZNZSF4tVLU5/ucyDd4Z0FAWB1sOJwMZp5fQmSc4HYup6+oC&#10;huIbftWf86GFvrxohDj+6zbXFzVcWrz6S6f/+FU922+x5oCyWYr9y7hWrp4+InSrN7/7oFHXT5v1&#10;8PMfHXcEzyMRtU9Z8Sk/ZltwKuCYpKJ2Np4sL/2ytKyqpuGs0+UJN4GFyvfM5hm8DWjTtugnlOmE&#10;cnprEm7xtbbCRwJXHo3E27hrYf9cGsswVc9x8zZVNgUuQkrHq9ftdDRUHNry8pK7b7j2yosiL1gI&#10;0cvv0NGOui4AAAAAAAAAAAAAAAAAAAAAAAAAAAAAAAAAAAAAAAAAAAAAAAAAAAAAAAAAAAAAAAAA&#10;AAAAAAAAAAAAAAAAAAAAAAAAAAAAAABAwmy2/wcd95yGRd2vYwAAAABJRU5ErkJgglBLAwQUAAYA&#10;CAAAACEAW+gke98AAAAJAQAADwAAAGRycy9kb3ducmV2LnhtbEyPwU6DQBCG7ya+w2ZMvNllEVGR&#10;pWka9dQ0sTUx3qYwBVJ2l7BboG/veNLjzP/ln2/y5Ww6MdLgW2c1qEUEgmzpqtbWGj73b3dPIHxA&#10;W2HnLGm4kIdlcX2VY1a5yX7QuAu14BLrM9TQhNBnUvqyIYN+4XqynB3dYDDwONSyGnDictPJOIpS&#10;abC1fKHBntYNlafd2Wh4n3Ba3avXcXM6ri/f+4ft10aR1rc38+oFRKA5/MHwq8/qULDTwZ1t5UWn&#10;IU5SJjUkjwoE58+x4sWBwTRRIItc/v+g+A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1MNlXQUAAD8mAAAOAAAAAAAAAAAAAAAAADoCAABkcnMvZTJvRG9jLnht&#10;bFBLAQItAAoAAAAAAAAAIQDBQJtX9RQAAPUUAAAUAAAAAAAAAAAAAAAAAMMHAABkcnMvbWVkaWEv&#10;aW1hZ2UxLnBuZ1BLAQItABQABgAIAAAAIQBb6CR73wAAAAkBAAAPAAAAAAAAAAAAAAAAAOocAABk&#10;cnMvZG93bnJldi54bWxQSwECLQAUAAYACAAAACEAqiYOvrwAAAAhAQAAGQAAAAAAAAAAAAAAAAD2&#10;HQAAZHJzL19yZWxzL2Uyb0RvYy54bWwucmVsc1BLBQYAAAAABgAGAHwBAADpHgAAAAA=&#10;">
                <v:group id="Group 379" o:spid="_x0000_s1366" style="position:absolute;width:9906;height:7429" coordsize="9906,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Text Box 311" o:spid="_x0000_s1367" type="#_x0000_t202" style="position:absolute;width:9906;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L2wgAAANwAAAAPAAAAZHJzL2Rvd25yZXYueG1sRI9BSwMx&#10;FITvgv8hvII3m12Fst02LVWqCJ5sxfNj85qEbl6WJG7Xf28KgsdhZr5h1tvJ92KkmFxgBfW8AkHc&#10;Be3YKPg8vtw3IFJG1tgHJgU/lGC7ub1ZY6vDhT9oPGQjCoRTiwpszkMrZeoseUzzMBAX7xSix1xk&#10;NFJHvBS47+VDVS2kR8dlweJAz5a68+HbK9g/maXpGox232jnxunr9G5elbqbTbsViExT/g//td+0&#10;gse6huuZcgTk5hcAAP//AwBQSwECLQAUAAYACAAAACEA2+H2y+4AAACFAQAAEwAAAAAAAAAAAAAA&#10;AAAAAAAAW0NvbnRlbnRfVHlwZXNdLnhtbFBLAQItABQABgAIAAAAIQBa9CxbvwAAABUBAAALAAAA&#10;AAAAAAAAAAAAAB8BAABfcmVscy8ucmVsc1BLAQItABQABgAIAAAAIQBYVtL2wgAAANwAAAAPAAAA&#10;AAAAAAAAAAAAAAcCAABkcnMvZG93bnJldi54bWxQSwUGAAAAAAMAAwC3AAAA9gIAAAAA&#10;" fillcolor="white [3201]" strokeweight=".5pt">
                    <v:textbox>
                      <w:txbxContent>
                        <w:p w14:paraId="7C1E43C0" w14:textId="77777777" w:rsidR="00AD7EF1" w:rsidRDefault="00AD7EF1"/>
                      </w:txbxContent>
                    </v:textbox>
                  </v:shape>
                  <v:shape id="Picture 310" o:spid="_x0000_s1368" type="#_x0000_t75" alt="Shape&#10;&#10;Description automatically generated with low confidence" style="position:absolute;left:1809;top:952;width:5360;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JSywgAAANwAAAAPAAAAZHJzL2Rvd25yZXYueG1sRE/LisIw&#10;FN0L/kO4A+7GVEUpHaMMouIDBqY6C3eX5tpWm5vSRK1/bxYDLg/nPZ23phJ3alxpWcGgH4Egzqwu&#10;OVdwPKw+YxDOI2usLJOCJzmYz7qdKSbaPviX7qnPRQhhl6CCwvs6kdJlBRl0fVsTB+5sG4M+wCaX&#10;usFHCDeVHEbRRBosOTQUWNOioOya3owCG/2N/Xq4rE4mNpefdLc/b/O9Ur2P9vsLhKfWv8X/7o1W&#10;MBqE+eFMOAJy9gIAAP//AwBQSwECLQAUAAYACAAAACEA2+H2y+4AAACFAQAAEwAAAAAAAAAAAAAA&#10;AAAAAAAAW0NvbnRlbnRfVHlwZXNdLnhtbFBLAQItABQABgAIAAAAIQBa9CxbvwAAABUBAAALAAAA&#10;AAAAAAAAAAAAAB8BAABfcmVscy8ucmVsc1BLAQItABQABgAIAAAAIQAbzJSywgAAANwAAAAPAAAA&#10;AAAAAAAAAAAAAAcCAABkcnMvZG93bnJldi54bWxQSwUGAAAAAAMAAwC3AAAA9gIAAAAA&#10;">
                    <v:imagedata r:id="rId402" o:title="Shape&#10;&#10;Description automatically generated with low confidence" croptop=".28125" cropbottom="17817f" cropleft="10813f" cropright="10854f"/>
                  </v:shape>
                </v:group>
                <v:group id="Group 2184" o:spid="_x0000_s1369" style="position:absolute;left:11715;width:9906;height:7429" coordsize="9906,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62xgAAAN0AAAAPAAAAZHJzL2Rvd25yZXYueG1sRI9Pi8Iw&#10;FMTvwn6H8Bb2pmldFalGEdldPIjgHxBvj+bZFpuX0mTb+u2NIHgcZuY3zHzZmVI0VLvCsoJ4EIEg&#10;Tq0uOFNwOv72pyCcR9ZYWiYFd3KwXHz05pho2/KemoPPRICwS1BB7n2VSOnSnAy6ga2Ig3e1tUEf&#10;ZJ1JXWMb4KaUwyiaSIMFh4UcK1rnlN4O/0bBX4vt6jv+aba36/p+OY53521MSn19dqsZCE+df4df&#10;7Y1WMIynI3i+CU9ALh4AAAD//wMAUEsBAi0AFAAGAAgAAAAhANvh9svuAAAAhQEAABMAAAAAAAAA&#10;AAAAAAAAAAAAAFtDb250ZW50X1R5cGVzXS54bWxQSwECLQAUAAYACAAAACEAWvQsW78AAAAVAQAA&#10;CwAAAAAAAAAAAAAAAAAfAQAAX3JlbHMvLnJlbHNQSwECLQAUAAYACAAAACEAcvketsYAAADdAAAA&#10;DwAAAAAAAAAAAAAAAAAHAgAAZHJzL2Rvd25yZXYueG1sUEsFBgAAAAADAAMAtwAAAPoCAAAAAA==&#10;">
                  <v:shape id="Text Box 2179" o:spid="_x0000_s1370" type="#_x0000_t202" style="position:absolute;width:9906;height:742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XvqxQAAAN0AAAAPAAAAZHJzL2Rvd25yZXYueG1sRI9Ba8JA&#10;FITvgv9heUJvZpNQtEbXIEJpr8ZQ6u2RfSZps29DdmvS/nq3UOhxmJlvmF0+mU7caHCtZQVJFIMg&#10;rqxuuVZQnp+XTyCcR9bYWSYF3+Qg389nO8y0HflEt8LXIkDYZaig8b7PpHRVQwZdZHvi4F3tYNAH&#10;OdRSDzgGuOlkGscrabDlsNBgT8eGqs/iyygoypePuLj8rMZK2q58r23yxo9KPSymwxaEp8n/h//a&#10;r1pBmqw38PsmPAG5vwMAAP//AwBQSwECLQAUAAYACAAAACEA2+H2y+4AAACFAQAAEwAAAAAAAAAA&#10;AAAAAAAAAAAAW0NvbnRlbnRfVHlwZXNdLnhtbFBLAQItABQABgAIAAAAIQBa9CxbvwAAABUBAAAL&#10;AAAAAAAAAAAAAAAAAB8BAABfcmVscy8ucmVsc1BLAQItABQABgAIAAAAIQDIMXvqxQAAAN0AAAAP&#10;AAAAAAAAAAAAAAAAAAcCAABkcnMvZG93bnJldi54bWxQSwUGAAAAAAMAAwC3AAAA+QIAAAAA&#10;" fillcolor="white [3201]" strokeweight=".5pt">
                    <v:textbox>
                      <w:txbxContent>
                        <w:p w14:paraId="3C769914" w14:textId="30F5630F" w:rsidR="00AD7EF1" w:rsidRPr="00AD7EF1" w:rsidRDefault="00AD7EF1" w:rsidP="00AD7EF1">
                          <w:pPr>
                            <w:spacing w:after="0"/>
                            <w:jc w:val="center"/>
                            <w:rPr>
                              <w:rFonts w:ascii="Comic Sans MS" w:hAnsi="Comic Sans MS"/>
                              <w:spacing w:val="60"/>
                            </w:rPr>
                          </w:pPr>
                          <w:r w:rsidRPr="00AD7EF1">
                            <w:rPr>
                              <w:rFonts w:ascii="Comic Sans MS" w:hAnsi="Comic Sans MS"/>
                              <w:spacing w:val="60"/>
                            </w:rPr>
                            <w:t>hat</w:t>
                          </w:r>
                        </w:p>
                      </w:txbxContent>
                    </v:textbox>
                  </v:shape>
                  <v:shape id="Picture 2180" o:spid="_x0000_s1371" type="#_x0000_t75" alt="Shape&#10;&#10;Description automatically generated with low confidence" style="position:absolute;left:2476;top:476;width:5359;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TrxAAAAN0AAAAPAAAAZHJzL2Rvd25yZXYueG1sRE9Na8JA&#10;EL0X/A/LCN6aTQKWELOGIlraCgWjPfQ2ZMckNTsbsltN/333UPD4eN9FOZleXGl0nWUFSRSDIK6t&#10;7rhRcDruHjMQziNr7C2Tgl9yUK5nDwXm2t74QNfKNyKEsMtRQev9kEvp6pYMusgOxIE729GgD3Bs&#10;pB7xFsJNL9M4fpIGOw4NLQ60aam+VD9GgY0/l/4l3fZfJjPfH9X7/vzW7JVazKfnFQhPk7+L/92v&#10;WkGaZGF/eBOegFz/AQAA//8DAFBLAQItABQABgAIAAAAIQDb4fbL7gAAAIUBAAATAAAAAAAAAAAA&#10;AAAAAAAAAABbQ29udGVudF9UeXBlc10ueG1sUEsBAi0AFAAGAAgAAAAhAFr0LFu/AAAAFQEAAAsA&#10;AAAAAAAAAAAAAAAAHwEAAF9yZWxzLy5yZWxzUEsBAi0AFAAGAAgAAAAhABbNFOvEAAAA3QAAAA8A&#10;AAAAAAAAAAAAAAAABwIAAGRycy9kb3ducmV2LnhtbFBLBQYAAAAAAwADALcAAAD4AgAAAAA=&#10;">
                    <v:imagedata r:id="rId402" o:title="Shape&#10;&#10;Description automatically generated with low confidence" croptop=".28125" cropbottom="17817f" cropleft="10813f" cropright="10854f"/>
                  </v:shape>
                </v:group>
                <v:group id="Group 2197" o:spid="_x0000_s1372" style="position:absolute;left:23526;width:9906;height:7429" coordsize="9906,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hYcxgAAAN0AAAAPAAAAZHJzL2Rvd25yZXYueG1sRI9Pa8JA&#10;FMTvgt9heYK3uonin0ZXEVHpQQrVQuntkX0mwezbkF2T+O27QsHjMDO/YVabzpSiodoVlhXEowgE&#10;cWp1wZmC78vhbQHCeWSNpWVS8CAHm3W/t8JE25a/qDn7TAQIuwQV5N5XiZQuzcmgG9mKOHhXWxv0&#10;QdaZ1DW2AW5KOY6imTRYcFjIsaJdTuntfDcKji2220m8b0636+7xe5l+/pxiUmo46LZLEJ46/wr/&#10;tz+0gnH8Pofnm/AE5PoPAAD//wMAUEsBAi0AFAAGAAgAAAAhANvh9svuAAAAhQEAABMAAAAAAAAA&#10;AAAAAAAAAAAAAFtDb250ZW50X1R5cGVzXS54bWxQSwECLQAUAAYACAAAACEAWvQsW78AAAAVAQAA&#10;CwAAAAAAAAAAAAAAAAAfAQAAX3JlbHMvLnJlbHNQSwECLQAUAAYACAAAACEAB/IWHMYAAADdAAAA&#10;DwAAAAAAAAAAAAAAAAAHAgAAZHJzL2Rvd25yZXYueG1sUEsFBgAAAAADAAMAtwAAAPoCAAAAAA==&#10;">
                  <v:shape id="Text Box 2186" o:spid="_x0000_s1373" type="#_x0000_t202" style="position:absolute;width:9906;height:742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5+/xAAAAN0AAAAPAAAAZHJzL2Rvd25yZXYueG1sRI/BasMw&#10;EETvhf6D2EBvtexQTHCthBAozTWuKeltkTa2E2tlLDV28vVVodDjMDNvmHIz215cafSdYwVZkoIg&#10;1s503CioP96eVyB8QDbYOyYFN/KwWT8+lFgYN/GBrlVoRISwL1BBG8JQSOl1SxZ94gbi6J3caDFE&#10;OTbSjDhFuO3lMk1zabHjuNDiQLuW9KX6tgqq+v2cVl/3fNLS9fWxcdknvyj1tJi3ryACzeE//Nfe&#10;GwXLbJXD75v4BOT6BwAA//8DAFBLAQItABQABgAIAAAAIQDb4fbL7gAAAIUBAAATAAAAAAAAAAAA&#10;AAAAAAAAAABbQ29udGVudF9UeXBlc10ueG1sUEsBAi0AFAAGAAgAAAAhAFr0LFu/AAAAFQEAAAsA&#10;AAAAAAAAAAAAAAAAHwEAAF9yZWxzLy5yZWxzUEsBAi0AFAAGAAgAAAAhAIx7n7/EAAAA3QAAAA8A&#10;AAAAAAAAAAAAAAAABwIAAGRycy9kb3ducmV2LnhtbFBLBQYAAAAAAwADALcAAAD4AgAAAAA=&#10;" fillcolor="white [3201]" strokeweight=".5pt">
                    <v:textbox>
                      <w:txbxContent>
                        <w:p w14:paraId="7A852BE0" w14:textId="06D11A4D" w:rsidR="00AD7EF1" w:rsidRPr="00AD7EF1" w:rsidRDefault="00AD7EF1" w:rsidP="00AD7EF1">
                          <w:pPr>
                            <w:spacing w:after="0"/>
                            <w:jc w:val="center"/>
                            <w:rPr>
                              <w:rFonts w:ascii="Comic Sans MS" w:hAnsi="Comic Sans MS"/>
                              <w:spacing w:val="60"/>
                            </w:rPr>
                          </w:pPr>
                          <w:r w:rsidRPr="00AD7EF1">
                            <w:rPr>
                              <w:rFonts w:ascii="Comic Sans MS" w:hAnsi="Comic Sans MS"/>
                              <w:spacing w:val="60"/>
                            </w:rPr>
                            <w:t>h</w:t>
                          </w:r>
                        </w:p>
                      </w:txbxContent>
                    </v:textbox>
                  </v:shape>
                  <v:shape id="Picture 2187" o:spid="_x0000_s1374" type="#_x0000_t75" alt="Shape&#10;&#10;Description automatically generated with low confidence" style="position:absolute;left:2476;top:476;width:5359;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yfxgAAAN0AAAAPAAAAZHJzL2Rvd25yZXYueG1sRI9Ba8JA&#10;FITvgv9heUJvujHQNkRXEbHFKgim9eDtkX0m0ezbkF01/vtuoeBxmJlvmOm8M7W4UesqywrGowgE&#10;cW51xYWCn++PYQLCeWSNtWVS8CAH81m/N8VU2zvv6Zb5QgQIuxQVlN43qZQuL8mgG9mGOHgn2xr0&#10;QbaF1C3eA9zUMo6iN2mw4rBQYkPLkvJLdjUKbHR49Z/xqj6axJx32WZ7+iq2Sr0MusUEhKfOP8P/&#10;7bVWEI+Td/h7E56AnP0CAAD//wMAUEsBAi0AFAAGAAgAAAAhANvh9svuAAAAhQEAABMAAAAAAAAA&#10;AAAAAAAAAAAAAFtDb250ZW50X1R5cGVzXS54bWxQSwECLQAUAAYACAAAACEAWvQsW78AAAAVAQAA&#10;CwAAAAAAAAAAAAAAAAAfAQAAX3JlbHMvLnJlbHNQSwECLQAUAAYACAAAACEAmSSMn8YAAADdAAAA&#10;DwAAAAAAAAAAAAAAAAAHAgAAZHJzL2Rvd25yZXYueG1sUEsFBgAAAAADAAMAtwAAAPoCAAAAAA==&#10;">
                    <v:imagedata r:id="rId402" o:title="Shape&#10;&#10;Description automatically generated with low confidence" croptop=".28125" cropbottom="17817f" cropleft="10813f" cropright="10854f"/>
                  </v:shape>
                </v:group>
                <v:group id="Group 2202" o:spid="_x0000_s1375" style="position:absolute;left:35242;width:9906;height:7429" coordsize="9906,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F/xwAAAN0AAAAPAAAAZHJzL2Rvd25yZXYueG1sRI/NasMw&#10;EITvhb6D2EJvjWyHluJGCSG0oQcTqF0IuS3WxjaxVsZS/fP2VSCQ4zAz3zCrzWRaMVDvGssK4kUE&#10;gri0uuFKwW/x9fIOwnlkja1lUjCTg8368WGFqbYj/9CQ+0oECLsUFdTed6mUrqzJoFvYjjh4Z9sb&#10;9EH2ldQ9jgFuWplE0Zs02HBYqLGjXU3lJf8zCvYjjttl/Dlkl/NuPhWvh2MWk1LPT9P2A4Snyd/D&#10;t/a3VpAkUQLXN+EJyPU/AAAA//8DAFBLAQItABQABgAIAAAAIQDb4fbL7gAAAIUBAAATAAAAAAAA&#10;AAAAAAAAAAAAAABbQ29udGVudF9UeXBlc10ueG1sUEsBAi0AFAAGAAgAAAAhAFr0LFu/AAAAFQEA&#10;AAsAAAAAAAAAAAAAAAAAHwEAAF9yZWxzLy5yZWxzUEsBAi0AFAAGAAgAAAAhACSqQX/HAAAA3QAA&#10;AA8AAAAAAAAAAAAAAAAABwIAAGRycy9kb3ducmV2LnhtbFBLBQYAAAAAAwADALcAAAD7AgAAAAA=&#10;">
                  <v:shape id="Text Box 2190" o:spid="_x0000_s1376" type="#_x0000_t202" style="position:absolute;width:9906;height:742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zSNwgAAAN0AAAAPAAAAZHJzL2Rvd25yZXYueG1sRE/Pa8Iw&#10;FL4P/B/CE7zNtCLFdUYRYWxXaxnb7dG8pdXmpTRZW/fXLwfB48f3e7ufbCsG6n3jWEG6TEAQV043&#10;bBSU57fnDQgfkDW2jknBjTzsd7OnLebajXyioQhGxBD2OSqoQ+hyKX1Vk0W/dB1x5H5cbzFE2Bup&#10;exxjuG3lKkkyabHh2FBjR8eaqmvxaxUU5fslKb7/srGSri2/jEs/ea3UYj4dXkEEmsJDfHd/aAWr&#10;9CXuj2/iE5C7fwAAAP//AwBQSwECLQAUAAYACAAAACEA2+H2y+4AAACFAQAAEwAAAAAAAAAAAAAA&#10;AAAAAAAAW0NvbnRlbnRfVHlwZXNdLnhtbFBLAQItABQABgAIAAAAIQBa9CxbvwAAABUBAAALAAAA&#10;AAAAAAAAAAAAAB8BAABfcmVscy8ucmVsc1BLAQItABQABgAIAAAAIQDpBzSNwgAAAN0AAAAPAAAA&#10;AAAAAAAAAAAAAAcCAABkcnMvZG93bnJldi54bWxQSwUGAAAAAAMAAwC3AAAA9gIAAAAA&#10;" fillcolor="white [3201]" strokeweight=".5pt">
                    <v:textbox>
                      <w:txbxContent>
                        <w:p w14:paraId="7414BCAC" w14:textId="1EEAA410" w:rsidR="00AD7EF1" w:rsidRPr="00AD7EF1" w:rsidRDefault="00AD7EF1" w:rsidP="00AD7EF1">
                          <w:pPr>
                            <w:spacing w:after="0"/>
                            <w:jc w:val="center"/>
                            <w:rPr>
                              <w:rFonts w:ascii="Comic Sans MS" w:hAnsi="Comic Sans MS"/>
                              <w:spacing w:val="60"/>
                            </w:rPr>
                          </w:pPr>
                          <w:r w:rsidRPr="00AD7EF1">
                            <w:rPr>
                              <w:rFonts w:ascii="Comic Sans MS" w:hAnsi="Comic Sans MS"/>
                              <w:spacing w:val="60"/>
                            </w:rPr>
                            <w:t>ha</w:t>
                          </w:r>
                        </w:p>
                      </w:txbxContent>
                    </v:textbox>
                  </v:shape>
                  <v:shape id="Picture 2191" o:spid="_x0000_s1377" type="#_x0000_t75" alt="Shape&#10;&#10;Description automatically generated with low confidence" style="position:absolute;left:2476;top:476;width:5359;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CetxwAAAN0AAAAPAAAAZHJzL2Rvd25yZXYueG1sRI9ba8JA&#10;FITfhf6H5RT6ppsEKja6kSK2eAGhaX3o2yF7cmmzZ0N21fjvuwXBx2FmvmEWy8G04ky9aywriCcR&#10;COLC6oYrBV+fb+MZCOeRNbaWScGVHCyzh9ECU20v/EHn3FciQNilqKD2vkuldEVNBt3EdsTBK21v&#10;0AfZV1L3eAlw08okiqbSYMNhocaOVjUVv/nJKLDR8dm/J+v228zMzyHf7ctttVfq6XF4nYPwNPh7&#10;+NbeaAVJ/BLD/5vwBGT2BwAA//8DAFBLAQItABQABgAIAAAAIQDb4fbL7gAAAIUBAAATAAAAAAAA&#10;AAAAAAAAAAAAAABbQ29udGVudF9UeXBlc10ueG1sUEsBAi0AFAAGAAgAAAAhAFr0LFu/AAAAFQEA&#10;AAsAAAAAAAAAAAAAAAAAHwEAAF9yZWxzLy5yZWxzUEsBAi0AFAAGAAgAAAAhAPxYJ63HAAAA3QAA&#10;AA8AAAAAAAAAAAAAAAAABwIAAGRycy9kb3ducmV2LnhtbFBLBQYAAAAAAwADALcAAAD7AgAAAAA=&#10;">
                    <v:imagedata r:id="rId402" o:title="Shape&#10;&#10;Description automatically generated with low confidence" croptop=".28125" cropbottom="17817f" cropleft="10813f" cropright="10854f"/>
                  </v:shape>
                </v:group>
                <v:group id="Group 2203" o:spid="_x0000_s1378" style="position:absolute;left:47053;width:9906;height:7429" coordsize="9906,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uTkxQAAAN0AAAAPAAAAZHJzL2Rvd25yZXYueG1sRI9Bi8Iw&#10;FITvC/6H8ARva9qKi1SjiOjiQYRVQbw9mmdbbF5Kk23rvzfCwh6HmfmGWax6U4mWGldaVhCPIxDE&#10;mdUl5wou593nDITzyBory6TgSQ5Wy8HHAlNtO/6h9uRzESDsUlRQeF+nUrqsIINubGvi4N1tY9AH&#10;2eRSN9gFuKlkEkVf0mDJYaHAmjYFZY/Tr1Hw3WG3nsTb9vC4b5638/R4PcSk1GjYr+cgPPX+P/zX&#10;3msFSRJN4P0mPAG5fAEAAP//AwBQSwECLQAUAAYACAAAACEA2+H2y+4AAACFAQAAEwAAAAAAAAAA&#10;AAAAAAAAAAAAW0NvbnRlbnRfVHlwZXNdLnhtbFBLAQItABQABgAIAAAAIQBa9CxbvwAAABUBAAAL&#10;AAAAAAAAAAAAAAAAAB8BAABfcmVscy8ucmVsc1BLAQItABQABgAIAAAAIQBL5uTkxQAAAN0AAAAP&#10;AAAAAAAAAAAAAAAAAAcCAABkcnMvZG93bnJldi54bWxQSwUGAAAAAAMAAwC3AAAA+QIAAAAA&#10;">
                  <v:shape id="Text Box 2194" o:spid="_x0000_s1379" type="#_x0000_t202" style="position:absolute;width:9906;height:742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KOwwAAAN0AAAAPAAAAZHJzL2Rvd25yZXYueG1sRI9Bi8Iw&#10;FITvgv8hPGFvmlZE1moUERa9bi2it0fzbKvNS2mytru/3gjCHoeZ+YZZbXpTiwe1rrKsIJ5EIIhz&#10;qysuFGTHr/EnCOeRNdaWScEvOdish4MVJtp2/E2P1BciQNglqKD0vkmkdHlJBt3ENsTBu9rWoA+y&#10;LaRusQtwU8tpFM2lwYrDQokN7UrK7+mPUZBm+1uUXv7mXS5tnZ0LG594ptTHqN8uQXjq/X/43T5o&#10;BdN4MYPXm/AE5PoJAAD//wMAUEsBAi0AFAAGAAgAAAAhANvh9svuAAAAhQEAABMAAAAAAAAAAAAA&#10;AAAAAAAAAFtDb250ZW50X1R5cGVzXS54bWxQSwECLQAUAAYACAAAACEAWvQsW78AAAAVAQAACwAA&#10;AAAAAAAAAAAAAAAfAQAAX3JlbHMvLnJlbHNQSwECLQAUAAYACAAAACEAljwyjsMAAADdAAAADwAA&#10;AAAAAAAAAAAAAAAHAgAAZHJzL2Rvd25yZXYueG1sUEsFBgAAAAADAAMAtwAAAPcCAAAAAA==&#10;" fillcolor="white [3201]" strokeweight=".5pt">
                    <v:textbox>
                      <w:txbxContent>
                        <w:p w14:paraId="4652D4F1" w14:textId="77777777" w:rsidR="00AD7EF1" w:rsidRPr="00AD7EF1" w:rsidRDefault="00AD7EF1" w:rsidP="00AD7EF1">
                          <w:pPr>
                            <w:spacing w:after="0"/>
                            <w:jc w:val="center"/>
                            <w:rPr>
                              <w:rFonts w:ascii="Comic Sans MS" w:hAnsi="Comic Sans MS"/>
                              <w:spacing w:val="60"/>
                            </w:rPr>
                          </w:pPr>
                          <w:r w:rsidRPr="00AD7EF1">
                            <w:rPr>
                              <w:rFonts w:ascii="Comic Sans MS" w:hAnsi="Comic Sans MS"/>
                              <w:spacing w:val="60"/>
                            </w:rPr>
                            <w:t>hat</w:t>
                          </w:r>
                        </w:p>
                      </w:txbxContent>
                    </v:textbox>
                  </v:shape>
                  <v:shape id="Picture 2196" o:spid="_x0000_s1380" type="#_x0000_t75" alt="Shape&#10;&#10;Description automatically generated with low confidence" style="position:absolute;left:2476;top:476;width:5359;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b/ZxgAAAN0AAAAPAAAAZHJzL2Rvd25yZXYueG1sRI9Pa8JA&#10;FMTvBb/D8gRvdWNA0dRVRFT8A4XG9tDbI/tMotm3Ibtq/PauUOhxmJnfMNN5aypxo8aVlhUM+hEI&#10;4szqknMF38f1+xiE88gaK8uk4EEO5rPO2xQTbe/8RbfU5yJA2CWooPC+TqR0WUEGXd/WxME72cag&#10;D7LJpW7wHuCmknEUjaTBksNCgTUtC8ou6dUosNHP0G/iVfVrxub8me4Pp11+UKrXbRcfIDy1/j/8&#10;195qBfFgMoLXm/AE5OwJAAD//wMAUEsBAi0AFAAGAAgAAAAhANvh9svuAAAAhQEAABMAAAAAAAAA&#10;AAAAAAAAAAAAAFtDb250ZW50X1R5cGVzXS54bWxQSwECLQAUAAYACAAAACEAWvQsW78AAAAVAQAA&#10;CwAAAAAAAAAAAAAAAAAfAQAAX3JlbHMvLnJlbHNQSwECLQAUAAYACAAAACEAc7G/2cYAAADdAAAA&#10;DwAAAAAAAAAAAAAAAAAHAgAAZHJzL2Rvd25yZXYueG1sUEsFBgAAAAADAAMAtwAAAPoCAAAAAA==&#10;">
                    <v:imagedata r:id="rId402" o:title="Shape&#10;&#10;Description automatically generated with low confidence" croptop=".28125" cropbottom="17817f" cropleft="10813f" cropright="10854f"/>
                  </v:shape>
                </v:group>
              </v:group>
            </w:pict>
          </mc:Fallback>
        </mc:AlternateContent>
      </w:r>
      <w:r w:rsidR="00AD7EF1">
        <w:rPr>
          <w:noProof/>
          <w:color w:val="000000" w:themeColor="text1"/>
          <w:szCs w:val="28"/>
        </w:rPr>
        <w:t>Slide 1</w:t>
      </w:r>
      <w:r w:rsidR="00AD7EF1">
        <w:rPr>
          <w:noProof/>
          <w:color w:val="000000" w:themeColor="text1"/>
          <w:szCs w:val="28"/>
        </w:rPr>
        <w:tab/>
      </w:r>
      <w:r w:rsidR="00AD7EF1">
        <w:rPr>
          <w:noProof/>
          <w:color w:val="000000" w:themeColor="text1"/>
          <w:szCs w:val="28"/>
        </w:rPr>
        <w:tab/>
        <w:t xml:space="preserve">   Slide 2</w:t>
      </w:r>
      <w:r w:rsidR="00AD7EF1">
        <w:rPr>
          <w:noProof/>
          <w:color w:val="000000" w:themeColor="text1"/>
          <w:szCs w:val="28"/>
        </w:rPr>
        <w:tab/>
      </w:r>
      <w:r w:rsidR="00AD7EF1">
        <w:rPr>
          <w:noProof/>
          <w:color w:val="000000" w:themeColor="text1"/>
          <w:szCs w:val="28"/>
        </w:rPr>
        <w:tab/>
        <w:t>Slide 3</w:t>
      </w:r>
      <w:r w:rsidR="00AD7EF1">
        <w:rPr>
          <w:noProof/>
          <w:color w:val="000000" w:themeColor="text1"/>
          <w:szCs w:val="28"/>
        </w:rPr>
        <w:tab/>
        <w:t xml:space="preserve">    Slide 4</w:t>
      </w:r>
      <w:r w:rsidR="00AD7EF1">
        <w:rPr>
          <w:noProof/>
          <w:color w:val="000000" w:themeColor="text1"/>
          <w:szCs w:val="28"/>
        </w:rPr>
        <w:tab/>
      </w:r>
      <w:r w:rsidR="00AD7EF1">
        <w:rPr>
          <w:noProof/>
          <w:color w:val="000000" w:themeColor="text1"/>
          <w:szCs w:val="28"/>
        </w:rPr>
        <w:tab/>
        <w:t>Slide 5</w:t>
      </w:r>
    </w:p>
    <w:p w14:paraId="328D8027" w14:textId="12E9A0A7" w:rsidR="007C1E56" w:rsidRDefault="007C1E56">
      <w:pPr>
        <w:rPr>
          <w:noProof/>
          <w:color w:val="000000" w:themeColor="text1"/>
          <w:szCs w:val="28"/>
        </w:rPr>
      </w:pPr>
    </w:p>
    <w:p w14:paraId="5CE0AACC" w14:textId="32054387" w:rsidR="007C1E56" w:rsidRDefault="007C1E56">
      <w:pPr>
        <w:rPr>
          <w:noProof/>
          <w:color w:val="000000" w:themeColor="text1"/>
          <w:szCs w:val="28"/>
        </w:rPr>
      </w:pPr>
    </w:p>
    <w:p w14:paraId="0EFC6FB5" w14:textId="1FC3456C" w:rsidR="007C1E56" w:rsidRPr="00C76A5E" w:rsidRDefault="007C1E56">
      <w:pPr>
        <w:rPr>
          <w:noProof/>
          <w:color w:val="000000" w:themeColor="text1"/>
          <w:sz w:val="44"/>
          <w:szCs w:val="44"/>
        </w:rPr>
      </w:pPr>
    </w:p>
    <w:p w14:paraId="555033BE" w14:textId="71ABC0AE" w:rsidR="007C1E56" w:rsidRDefault="00C76A5E">
      <w:pPr>
        <w:rPr>
          <w:noProof/>
          <w:color w:val="000000" w:themeColor="text1"/>
          <w:szCs w:val="28"/>
        </w:rPr>
      </w:pPr>
      <w:r>
        <w:rPr>
          <w:noProof/>
          <w:color w:val="000000" w:themeColor="text1"/>
          <w:szCs w:val="28"/>
        </w:rPr>
        <w:tab/>
        <w:t>Slide 1</w:t>
      </w:r>
      <w:r>
        <w:rPr>
          <w:noProof/>
          <w:color w:val="000000" w:themeColor="text1"/>
          <w:szCs w:val="28"/>
        </w:rPr>
        <w:tab/>
        <w:t xml:space="preserve">   Slide 2</w:t>
      </w:r>
      <w:r>
        <w:rPr>
          <w:noProof/>
          <w:color w:val="000000" w:themeColor="text1"/>
          <w:szCs w:val="28"/>
        </w:rPr>
        <w:tab/>
      </w:r>
      <w:r>
        <w:rPr>
          <w:noProof/>
          <w:color w:val="000000" w:themeColor="text1"/>
          <w:szCs w:val="28"/>
        </w:rPr>
        <w:tab/>
        <w:t>Slide 3</w:t>
      </w:r>
      <w:r>
        <w:rPr>
          <w:noProof/>
          <w:color w:val="000000" w:themeColor="text1"/>
          <w:szCs w:val="28"/>
        </w:rPr>
        <w:tab/>
        <w:t xml:space="preserve">    Slide 4</w:t>
      </w:r>
      <w:r>
        <w:rPr>
          <w:noProof/>
          <w:color w:val="000000" w:themeColor="text1"/>
          <w:szCs w:val="28"/>
        </w:rPr>
        <w:tab/>
      </w:r>
      <w:r>
        <w:rPr>
          <w:noProof/>
          <w:color w:val="000000" w:themeColor="text1"/>
          <w:szCs w:val="28"/>
        </w:rPr>
        <w:tab/>
        <w:t>Slide 5</w:t>
      </w:r>
    </w:p>
    <w:p w14:paraId="63AD84A8" w14:textId="35E89CAB" w:rsidR="007C1E56" w:rsidRDefault="00C76A5E">
      <w:pPr>
        <w:rPr>
          <w:noProof/>
          <w:color w:val="000000" w:themeColor="text1"/>
          <w:szCs w:val="28"/>
        </w:rPr>
      </w:pPr>
      <w:r>
        <w:rPr>
          <w:noProof/>
          <w:color w:val="000000" w:themeColor="text1"/>
          <w:szCs w:val="28"/>
        </w:rPr>
        <mc:AlternateContent>
          <mc:Choice Requires="wpg">
            <w:drawing>
              <wp:anchor distT="0" distB="0" distL="114300" distR="114300" simplePos="0" relativeHeight="253264896" behindDoc="0" locked="0" layoutInCell="1" allowOverlap="1" wp14:anchorId="37CF2AAE" wp14:editId="73C77E6D">
                <wp:simplePos x="0" y="0"/>
                <wp:positionH relativeFrom="column">
                  <wp:posOffset>203835</wp:posOffset>
                </wp:positionH>
                <wp:positionV relativeFrom="paragraph">
                  <wp:posOffset>10795</wp:posOffset>
                </wp:positionV>
                <wp:extent cx="5695950" cy="742950"/>
                <wp:effectExtent l="0" t="0" r="19050" b="19050"/>
                <wp:wrapNone/>
                <wp:docPr id="2238" name="Group 2238"/>
                <wp:cNvGraphicFramePr/>
                <a:graphic xmlns:a="http://schemas.openxmlformats.org/drawingml/2006/main">
                  <a:graphicData uri="http://schemas.microsoft.com/office/word/2010/wordprocessingGroup">
                    <wpg:wgp>
                      <wpg:cNvGrpSpPr/>
                      <wpg:grpSpPr>
                        <a:xfrm>
                          <a:off x="0" y="0"/>
                          <a:ext cx="5695950" cy="742950"/>
                          <a:chOff x="0" y="0"/>
                          <a:chExt cx="5695950" cy="742950"/>
                        </a:xfrm>
                      </wpg:grpSpPr>
                      <wps:wsp>
                        <wps:cNvPr id="2217" name="Text Box 2217"/>
                        <wps:cNvSpPr txBox="1"/>
                        <wps:spPr>
                          <a:xfrm>
                            <a:off x="0" y="0"/>
                            <a:ext cx="990600" cy="742950"/>
                          </a:xfrm>
                          <a:prstGeom prst="rect">
                            <a:avLst/>
                          </a:prstGeom>
                          <a:solidFill>
                            <a:schemeClr val="lt1"/>
                          </a:solidFill>
                          <a:ln w="6350">
                            <a:solidFill>
                              <a:prstClr val="black"/>
                            </a:solidFill>
                          </a:ln>
                        </wps:spPr>
                        <wps:txbx>
                          <w:txbxContent>
                            <w:p w14:paraId="73CAA85E" w14:textId="1DD86834" w:rsidR="00C76A5E" w:rsidRDefault="00C76A5E" w:rsidP="00C76A5E">
                              <w:pPr>
                                <w:jc w:val="center"/>
                              </w:pPr>
                              <w:r>
                                <w:rPr>
                                  <w:noProof/>
                                </w:rPr>
                                <w:drawing>
                                  <wp:inline distT="0" distB="0" distL="0" distR="0" wp14:anchorId="12225EDF" wp14:editId="4B9E4B88">
                                    <wp:extent cx="449580" cy="444500"/>
                                    <wp:effectExtent l="0" t="0" r="7620" b="0"/>
                                    <wp:docPr id="2233" name="Picture 223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 name="Picture 1981" descr="Shape, rectangle&#10;&#10;Description automatically generated"/>
                                            <pic:cNvPicPr>
                                              <a:picLocks noChangeAspect="1"/>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449580" cy="444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1" name="Text Box 2221"/>
                        <wps:cNvSpPr txBox="1"/>
                        <wps:spPr>
                          <a:xfrm>
                            <a:off x="1171575" y="0"/>
                            <a:ext cx="990600" cy="742950"/>
                          </a:xfrm>
                          <a:prstGeom prst="rect">
                            <a:avLst/>
                          </a:prstGeom>
                          <a:solidFill>
                            <a:schemeClr val="lt1"/>
                          </a:solidFill>
                          <a:ln w="6350">
                            <a:solidFill>
                              <a:prstClr val="black"/>
                            </a:solidFill>
                          </a:ln>
                        </wps:spPr>
                        <wps:txbx>
                          <w:txbxContent>
                            <w:p w14:paraId="57BD4710" w14:textId="21C37EA8" w:rsidR="00C76A5E" w:rsidRPr="00AD7EF1" w:rsidRDefault="00C76A5E" w:rsidP="00AD7EF1">
                              <w:pPr>
                                <w:spacing w:after="0"/>
                                <w:jc w:val="center"/>
                                <w:rPr>
                                  <w:rFonts w:ascii="Comic Sans MS" w:hAnsi="Comic Sans MS"/>
                                  <w:spacing w:val="60"/>
                                </w:rPr>
                              </w:pPr>
                              <w:r>
                                <w:rPr>
                                  <w:rFonts w:ascii="Comic Sans MS" w:hAnsi="Comic Sans MS"/>
                                  <w:spacing w:val="60"/>
                                </w:rPr>
                                <w:t>stop</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224" name="Text Box 2224"/>
                        <wps:cNvSpPr txBox="1"/>
                        <wps:spPr>
                          <a:xfrm>
                            <a:off x="2352675" y="0"/>
                            <a:ext cx="990600" cy="742950"/>
                          </a:xfrm>
                          <a:prstGeom prst="rect">
                            <a:avLst/>
                          </a:prstGeom>
                          <a:solidFill>
                            <a:schemeClr val="lt1"/>
                          </a:solidFill>
                          <a:ln w="6350">
                            <a:solidFill>
                              <a:prstClr val="black"/>
                            </a:solidFill>
                          </a:ln>
                        </wps:spPr>
                        <wps:txbx>
                          <w:txbxContent>
                            <w:p w14:paraId="50BD700D" w14:textId="1A013C02" w:rsidR="00C76A5E" w:rsidRPr="00AD7EF1" w:rsidRDefault="00C76A5E" w:rsidP="00AD7EF1">
                              <w:pPr>
                                <w:spacing w:after="0"/>
                                <w:jc w:val="center"/>
                                <w:rPr>
                                  <w:rFonts w:ascii="Comic Sans MS" w:hAnsi="Comic Sans MS"/>
                                  <w:spacing w:val="60"/>
                                </w:rPr>
                              </w:pPr>
                              <w:r>
                                <w:rPr>
                                  <w:rFonts w:ascii="Comic Sans MS" w:hAnsi="Comic Sans MS"/>
                                  <w:spacing w:val="60"/>
                                </w:rPr>
                                <w:t>st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228" name="Text Box 2228"/>
                        <wps:cNvSpPr txBox="1"/>
                        <wps:spPr>
                          <a:xfrm>
                            <a:off x="3524250" y="0"/>
                            <a:ext cx="990600" cy="742950"/>
                          </a:xfrm>
                          <a:prstGeom prst="rect">
                            <a:avLst/>
                          </a:prstGeom>
                          <a:solidFill>
                            <a:schemeClr val="lt1"/>
                          </a:solidFill>
                          <a:ln w="6350">
                            <a:solidFill>
                              <a:prstClr val="black"/>
                            </a:solidFill>
                          </a:ln>
                        </wps:spPr>
                        <wps:txbx>
                          <w:txbxContent>
                            <w:p w14:paraId="716B5B2A" w14:textId="0233C384" w:rsidR="00C76A5E" w:rsidRPr="00AD7EF1" w:rsidRDefault="00C76A5E" w:rsidP="00AD7EF1">
                              <w:pPr>
                                <w:spacing w:after="0"/>
                                <w:jc w:val="center"/>
                                <w:rPr>
                                  <w:rFonts w:ascii="Comic Sans MS" w:hAnsi="Comic Sans MS"/>
                                  <w:spacing w:val="60"/>
                                </w:rPr>
                              </w:pPr>
                              <w:proofErr w:type="spellStart"/>
                              <w:r>
                                <w:rPr>
                                  <w:rFonts w:ascii="Comic Sans MS" w:hAnsi="Comic Sans MS"/>
                                  <w:spacing w:val="60"/>
                                </w:rPr>
                                <w:t>sto</w:t>
                              </w:r>
                              <w:proofErr w:type="spellEnd"/>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231" name="Text Box 2231"/>
                        <wps:cNvSpPr txBox="1"/>
                        <wps:spPr>
                          <a:xfrm>
                            <a:off x="4705350" y="0"/>
                            <a:ext cx="990600" cy="742950"/>
                          </a:xfrm>
                          <a:prstGeom prst="rect">
                            <a:avLst/>
                          </a:prstGeom>
                          <a:solidFill>
                            <a:schemeClr val="lt1"/>
                          </a:solidFill>
                          <a:ln w="6350">
                            <a:solidFill>
                              <a:prstClr val="black"/>
                            </a:solidFill>
                          </a:ln>
                        </wps:spPr>
                        <wps:txbx>
                          <w:txbxContent>
                            <w:p w14:paraId="0085EC2C" w14:textId="55AB26B4" w:rsidR="00C76A5E" w:rsidRPr="00AD7EF1" w:rsidRDefault="00C76A5E" w:rsidP="00AD7EF1">
                              <w:pPr>
                                <w:spacing w:after="0"/>
                                <w:jc w:val="center"/>
                                <w:rPr>
                                  <w:rFonts w:ascii="Comic Sans MS" w:hAnsi="Comic Sans MS"/>
                                  <w:spacing w:val="60"/>
                                </w:rPr>
                              </w:pPr>
                              <w:r>
                                <w:rPr>
                                  <w:rFonts w:ascii="Comic Sans MS" w:hAnsi="Comic Sans MS"/>
                                  <w:spacing w:val="60"/>
                                </w:rPr>
                                <w:t>stop</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pic:pic xmlns:pic="http://schemas.openxmlformats.org/drawingml/2006/picture">
                        <pic:nvPicPr>
                          <pic:cNvPr id="2234" name="Picture 2234" descr="Shape, rectangle&#10;&#10;Description automatically generated"/>
                          <pic:cNvPicPr>
                            <a:picLocks noChangeAspect="1"/>
                          </pic:cNvPicPr>
                        </pic:nvPicPr>
                        <pic:blipFill>
                          <a:blip r:embed="rId178" cstate="print">
                            <a:extLst>
                              <a:ext uri="{28A0092B-C50C-407E-A947-70E740481C1C}">
                                <a14:useLocalDpi xmlns:a14="http://schemas.microsoft.com/office/drawing/2010/main" val="0"/>
                              </a:ext>
                            </a:extLst>
                          </a:blip>
                          <a:stretch>
                            <a:fillRect/>
                          </a:stretch>
                        </pic:blipFill>
                        <pic:spPr>
                          <a:xfrm>
                            <a:off x="1457325" y="38100"/>
                            <a:ext cx="449580" cy="444500"/>
                          </a:xfrm>
                          <a:prstGeom prst="rect">
                            <a:avLst/>
                          </a:prstGeom>
                        </pic:spPr>
                      </pic:pic>
                      <pic:pic xmlns:pic="http://schemas.openxmlformats.org/drawingml/2006/picture">
                        <pic:nvPicPr>
                          <pic:cNvPr id="2235" name="Picture 2235" descr="Shape, rectangle&#10;&#10;Description automatically generated"/>
                          <pic:cNvPicPr>
                            <a:picLocks noChangeAspect="1"/>
                          </pic:cNvPicPr>
                        </pic:nvPicPr>
                        <pic:blipFill>
                          <a:blip r:embed="rId178" cstate="print">
                            <a:extLst>
                              <a:ext uri="{28A0092B-C50C-407E-A947-70E740481C1C}">
                                <a14:useLocalDpi xmlns:a14="http://schemas.microsoft.com/office/drawing/2010/main" val="0"/>
                              </a:ext>
                            </a:extLst>
                          </a:blip>
                          <a:stretch>
                            <a:fillRect/>
                          </a:stretch>
                        </pic:blipFill>
                        <pic:spPr>
                          <a:xfrm>
                            <a:off x="2686050" y="38100"/>
                            <a:ext cx="449580" cy="444500"/>
                          </a:xfrm>
                          <a:prstGeom prst="rect">
                            <a:avLst/>
                          </a:prstGeom>
                        </pic:spPr>
                      </pic:pic>
                      <pic:pic xmlns:pic="http://schemas.openxmlformats.org/drawingml/2006/picture">
                        <pic:nvPicPr>
                          <pic:cNvPr id="2236" name="Picture 2236" descr="Shape, rectangle&#10;&#10;Description automatically generated"/>
                          <pic:cNvPicPr>
                            <a:picLocks noChangeAspect="1"/>
                          </pic:cNvPicPr>
                        </pic:nvPicPr>
                        <pic:blipFill>
                          <a:blip r:embed="rId178" cstate="print">
                            <a:extLst>
                              <a:ext uri="{28A0092B-C50C-407E-A947-70E740481C1C}">
                                <a14:useLocalDpi xmlns:a14="http://schemas.microsoft.com/office/drawing/2010/main" val="0"/>
                              </a:ext>
                            </a:extLst>
                          </a:blip>
                          <a:stretch>
                            <a:fillRect/>
                          </a:stretch>
                        </pic:blipFill>
                        <pic:spPr>
                          <a:xfrm>
                            <a:off x="3829050" y="28575"/>
                            <a:ext cx="449580" cy="444500"/>
                          </a:xfrm>
                          <a:prstGeom prst="rect">
                            <a:avLst/>
                          </a:prstGeom>
                        </pic:spPr>
                      </pic:pic>
                      <pic:pic xmlns:pic="http://schemas.openxmlformats.org/drawingml/2006/picture">
                        <pic:nvPicPr>
                          <pic:cNvPr id="2237" name="Picture 2237" descr="Shape, rectangle&#10;&#10;Description automatically generated"/>
                          <pic:cNvPicPr>
                            <a:picLocks noChangeAspect="1"/>
                          </pic:cNvPicPr>
                        </pic:nvPicPr>
                        <pic:blipFill>
                          <a:blip r:embed="rId178" cstate="print">
                            <a:extLst>
                              <a:ext uri="{28A0092B-C50C-407E-A947-70E740481C1C}">
                                <a14:useLocalDpi xmlns:a14="http://schemas.microsoft.com/office/drawing/2010/main" val="0"/>
                              </a:ext>
                            </a:extLst>
                          </a:blip>
                          <a:stretch>
                            <a:fillRect/>
                          </a:stretch>
                        </pic:blipFill>
                        <pic:spPr>
                          <a:xfrm>
                            <a:off x="4981575" y="19050"/>
                            <a:ext cx="449580" cy="444500"/>
                          </a:xfrm>
                          <a:prstGeom prst="rect">
                            <a:avLst/>
                          </a:prstGeom>
                        </pic:spPr>
                      </pic:pic>
                    </wpg:wgp>
                  </a:graphicData>
                </a:graphic>
              </wp:anchor>
            </w:drawing>
          </mc:Choice>
          <mc:Fallback>
            <w:pict>
              <v:group w14:anchorId="37CF2AAE" id="Group 2238" o:spid="_x0000_s1381" style="position:absolute;margin-left:16.05pt;margin-top:.85pt;width:448.5pt;height:58.5pt;z-index:253264896" coordsize="56959,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8jmlAQAAA8dAAAOAAAAZHJzL2Uyb0RvYy54bWzsWV1v2zYUfR+w/0Bo&#10;wJ7W2JLlz8UpvGQJCgRtsGToM01RFhGJ5Eg6dvrrd0hZdhKnbZohARb7wTJ5SV1eHt5L8h4dvl9W&#10;Jbnhxgolx1F80I4Il0xlQs7G0d9Xp+8GEbGOyoyWSvJxdMtt9P7o558OF3rEE1WoMuOGQIm0o4Ue&#10;R4VzetRqWVbwitoDpblEY65MRR2qZtbKDF1Ae1W2kna711ook2mjGLcW0pO6MToK+vOcM/cpzy13&#10;pBxHsM2FpwnPqX+2jg7paGaoLgRbmUGfYUVFhcSga1Un1FEyN2JLVSWYUVbl7oCpqqXyXDAe5oDZ&#10;xO0Hszkzaq7DXGajxUyvYQK0D3B6tlr28ebM6Et9YYDEQs+ARaj5uSxzU/l/WEmWAbLbNWR86QiD&#10;sNsbdoddIMvQ1k8TXw6YsgLAb73Gij+//WKrGbZ1z5iFhnvYDQL2vyFwWVDNA7B2BAQuDBHZOEqS&#10;uB8RSSv46ZWf4B9qSYIwYBO6eqSIW6IF3u5n6i2zED4VsOGw3Wtv4bWeNh1pY90ZVxXxhXFk4MLB&#10;s+jNuXUYEF2bLn5Mq0qRnYqyDBUfNvy4NOSGwuFLF0zEG/d6lZIsxlGvg6Xa0uBVr9+flpRd+0ne&#10;14BaKSHcTN2X3HK6DDDG/UEDzFRlt8DLqDrurGanAgOcU+suqEGgAQhsHu4THnmpYJValSJSKPPl&#10;Mbnvj9VHa0QWCNxxZP+ZU8MjUn6Q8IthnKY+0kMl7fYTVMzdlundFjmvjhWgirFNaRaKvr8rm2Ju&#10;VPUZe8zEj4omKhnGHkeuKR67ejvBHsX4ZBI6IbY1defyUjOv2qPsgb1afqZGrxbWwcM+qsYT6ejB&#10;+tZ9/ZtSTeZO5SIsvke6RnW1AIiK2glfITwSoLQVHhA+LzziuB93+92IbO8quxAkwwa2Nxwk010M&#10;kvSxIEmb1cZx8yNnSNLpJr2dDZJBuExs9rw3eZLsZJAgLdg+Sdb3hh8MEsRImvhL6E6eJIP1Abw/&#10;Sd7Udavz2HULwuddt9J+u+uv/DsaJEkD2z5IXidItGAj/FakBUpbKfv3yR285eY+tasJoupJOipq&#10;ruf6XZ2DiakohbsNXBHyMG+UvLkQzCfsvnI3+++sb27o4MdF8u9lGbcMOV5I1X4jPiGnclbyX39Z&#10;Tn4PjxPfQWgHDoxQ5GrgqgSjZXlLZlxyQx3PvPc149WjIyUU7Fyxa0ukOi6gkk+shvIVsdC63z1U&#10;75k+LYVuEn9fXoEESx+QQ4/gXBNPJ4rNKy5dzaQZXsJuJW0htEUOPOLVlGdgID5k2IgYWDwHYkQb&#10;IZ2fDUgFZ7hjhS/mICD+gu2Qe66gaQhGb+z0M/oKVxIjU+8kdTLYGcRgSMIQDc2UpsMuLoOBZUrT&#10;tFu3Y6iGo2ookSexJsGs2pBQhF316qDwf/JXwFVfoi42/grZ3l9f3l+T3qDXXp2me3994v7ae8Rf&#10;Idv768v7a2eQDBt/TQaedtvvr9+9D6y/BtzZXyHb++vL+2s6HKzJ4Th47mv7a/gAha9u4Uaz+kLo&#10;P+vdrQcOfvMd8+hfAAAA//8DAFBLAwQKAAAAAAAAACEAMWuoZ4IXAACCFwAAFAAAAGRycy9tZWRp&#10;YS9pbWFnZTEucG5niVBORw0KGgoAAAANSUhEUgAAAMoAAADICAMAAACec46RAAAAAXNSR0IArs4c&#10;6QAAAARnQU1BAACxjwv8YQUAAAMAUExURf///wAAAO/39+/m787Ozubm5iEZITExMVJaUggICFJK&#10;Ut7W1r29vZyUlKWlnHuEhCEpKaWlrRAQGYSUlGtra0JapRBapXNalHNa70JaexBae3NaxYRaSkJa&#10;zpxaexBazqXF3qUZxXvFnHvF3qXOWqXOGaUZezFaGaVaGZwpGWMpGZwIGWMIGUrv3kLvWkqt3kKt&#10;WpylWkqtnEKtGUrvnELvGUIZ7++UpRCtWhCtGRAZ7xDvWhDvGXPvWnPvGXMZnHOlGUrO3kLOWpyE&#10;WkrOnELOGRDOWhDOGXOEGRBaSqVa76WU73uU76VaxaWUxXuUxRAQSlpaEM7FEM5SEM6MEM4ZEKVa&#10;SkJa75xanJwpSmMpShBa75wISmMISqXvWqXvGaUZnKWlGc5rpc4ppaWEGc5Kpc4IpToxOjo6Qq21&#10;tTFaSubFtRAxSubFlDEQSlpaMc7FMc5SMc6MMc4ZMc7Fc85r5s5Sc84p5s6t5s6Mc84ZcxmM7xmM&#10;re/FEO9SEO+MEO8ZEM7FUs5K5s5SUs4I5s6M5s6MUs4ZUhmMzhmMjBBKGYRKGWNjWu9rpe8ppe9K&#10;pe8IpXN7c6XmrUIppRAppXMp70IpexApe3MpxUqM70KMa0qMrUKMKUIpzs6UtRCMaxCMKRApznPO&#10;a3POKXMpe87vpc7vQs7vc87vEKXmjEIIpRAIpXMI70IIexAIe3MIxUqMzkKMSkqMjEKMCEIIzs6U&#10;lBCMShCMCBAIznPOSnPOCHMIe4yEjO/Fc+9r5u9Sc+/FMe9SMe8p5u+t5u+MMe8ZMe+Mc+8Zcxmt&#10;7xmtrRnv7xnvrRnO7xnOre/FUu9K5u9SUu8I5u+M5u+MUu8ZUhmtzhmtjBnvzhnvjBnOzhnOjMXF&#10;nEpKShBrGYRrGaXv76Up73vvrXOla3vv76W9lKXvzqUI73vvjHOlSnvvzu/vpe/vQu/vc+/vEM7v&#10;zikQCBAxEHOEUu/O78XO73NSc/fv1s7v7zoxENbv/wAQCPf37/fm9//v///39wAACAAAAMENdP4A&#10;AAEAdFJOU///////////////////////////////////////////////////////////////////&#10;////////////////////////////////////////////////////////////////////////////&#10;////////////////////////////////////////////////////////////////////////////&#10;////////////////////////////////////////////////////////////////////////////&#10;/////////////////////////////////////////////wBT9wclAAAACXBIWXMAACHVAAAh1QEE&#10;nLSdAAAS/0lEQVR4Xu1da5aqTLK1Mnn5AfKQOdyhfTIX/zAfZtKMocte3a6+leusu+6OiEwEH1VY&#10;4uOH+9Sp0gQTInfsiMhEcfHGG2+88cYbb7zxxhtvvPHGG2+88cYbd4OeBcr29kx4VXc7Nl0b2/6e&#10;By8q8/Bm/M+yTLXt8VmAJU28V0ordcNvrds8TGyXT4LXfWY8mqb/9bvfsCV6qi3ghC0xCj9KLdSv&#10;fuMXulgH3RNtSSLhxK+LAVa/+B2rhc6CyBOeHg/HSdwEy3JXfv72J1guQxhh2uCv5/CivS5o2RIM&#10;Z12vwAz/uL+Tf1b1Kto1PnokXqTzh0J58C7Ka7CkwnnchHgbtOhDtUHnPTxXGnAiljS3W0K+GqY+&#10;9P8EvQy8K5/BEvQTBes9+1j3YB9LumDtOCGLbgd4WaMnnX1Gj/QxQ5ZYxc/CCYF40QZ6Kf/y/ti2&#10;u0PDklTBpb0maObhhEB6YV52j4tjQ++aixNCTD5mUMMEUfIQXpgTUGJgSQalzgivC1fgBR0/hBc1&#10;4KSZe8LkRTli8kKTLfN57gXoZCOceNWcOnHwupx4YVts072gkk2eWk6yOXXiQLw4W+6qF11vQrKE&#10;OJF5yux4EC/aAydUV8TwrntwQgAvvS0zS/EAXYeh6GQr9dd9kFheqqC6Fy+mtpwgM84chccgXjiO&#10;oYa5ixeTTlb0gDi5j04cki4scAQfKfgevLDimZO7Kf4A0j548Zuymp8X0glxYrwoaO+nEwfwUhMv&#10;1a7CtH9WsCXCSf4AS4QX2KIr8ELHnQ2OEygSnMza9SVYXiiOzciLUYWzZPsYTgiwBbyo/ay8aFhS&#10;4C/pZP0QShjJxuplPl7Ikp6T2ePJN+i1P1NMNnoVhjU9ACdcST4OCY6MI8bzxDHWSQGv0sgnPJ9/&#10;JFyuJL3Ypt9Dr/IDJ4/TiUMSboSXsrmVF+ddFIV57vhgGG/DvMCWKr5lJKGTgK/gGMy6n8AJod5s&#10;ahyZbbFNv8FQ8a00PRzG+++mYB9DHPutXww5CTgaPweOl23Q/JYXUjxf70gw336CTnrAFuEFPvab&#10;81A6zTdkiUoQu6TtScCcz+oF+cW2XQPHiSbFS9Pz8A/YIrxcH5ONtlc5FXRC9deTUf+3SygmR9fr&#10;xXFioJPVM3XigNoywXkg71/Hi9qvd3zFhlZVX4ATQrFxvGTX8OKnASuea6DnZMZTYPZHvFylF6Vb&#10;0Ymm2Y+0vQLqsGNboJepy4mxUzytrUnTayAJ/3a2TOJFxU3Jlpga3iVtLwJTgBf8nRzH0uWGFK8R&#10;M16KE0LteJmkF93tWCeuun8pMC8Ux7pyQtpWUYB9eS4qDa8FzGlppIuPCdfYdReAOtWWL+ddDFME&#10;HXRSLJsJwo+CPV6RBfdYeJ4DEQmgKCfMBHWXgzrTBr+pQR8AE9Egr6ZoBbuyKbtXZeU/G3KwL1pR&#10;/gFghbXyqqyoKIQRq3JKkRsFKAtelxVThTg/aMU+/waiFZRhL8rKItrs1TRWkFcQweBgr6oVx8ok&#10;rWAn9bLBWEcbmAJW7PPvIFpZv6yDVSFFsHLCGpBEMKTICRHiGVBRJ6z8fH7IK5Tt2/xVZo/HcKz8&#10;fH7K1mC5ff5q0NNZ6bVin74chJWv6XklC08IJLIWhv7c4HvSww29CCtFOaFwkfkKykn73AEH1guj&#10;5ZeiUyHwGR1O79z/A3hn6qHvZbydgQbq3f2jxGC3WDArKCdPXnkCG8GOtIJetVekWZa1ae35GobJ&#10;oBr1Rxn5OffX7mWh0UexRidNmxZerNXJm9fwgj/0TlB6Pf1f8JsEhmetog3MK5YT8oqNYOtgcBJ4&#10;GBdVF5YfQBlGTRHL58y017ZN28jP6d820TT2AozFqorCYEmdLHdhV7UJxuSwA8PDcLkOmixdJTjS&#10;Hxz/sNNWsv0UB5MIlo0cTBdVQGfgEFb1HnQs/MY2XEAV27deYKC9tuOhOKDcZImmHfpR0/vtl93I&#10;KIMuWosTOEAr5GBTWHGV8SCvKL0Kbd89wsLHsMSRfXoBXbKHKqgPXUQ72zjAsktjbQ4jbv59cqCP&#10;sms9rQ7kcQ1WT6/BRrLXhaWkDPIwkKH9imJf/WxKjZ0AFae5bUIvn+WBnhznSdq2cEcaoYwSFMMW&#10;V8xXpDKGVg4v9mSodl2TrdO2ifhwuRcrWpItD+C9Ppb2GaGCc9B5+qkbjDCqGgDCY82g1wxj7obc&#10;1LxfGQRhEIZBbxeGpDdYKuPpeQVasQ5mFnsRRNjUSRzHXpykZEwIU2Bl2iIe0T+cHh85iOhUpa0t&#10;iDr44TpgCZSbJk0SD314SVpZY4I1fEyOtVgIeV2WrlMga5y8MCbWWlTGoAiy/5mVXiuOdeXxKX62&#10;tRfHGGRfx966++xYjWrvwzxB0dF+YYpz7eFzoCuE1qBaYZsf++jC9+NiK+cZrrgn7Gesg0WF66PO&#10;5KUl+aEYvKW5/VV5pQ/GqqC+viL0jnDDH//TcZIV5BcLPN77Pv/o2pqCs9DS5GNfdOOJooKMBoOi&#10;ODSsMCZJJbZUiRvyxYpNqWqYqvAPBtuI0yFwyy7T84rVSrtzrGj2rzJDhJcDGuRFjaNoQ9bSpxv5&#10;v/HElAJ0SQvyG+2hUz7joIEl2MJ9ALDG27KPBWtRFLq2rNCx+PX0OVZ+9Vfq2VDH2f6KCIYJsTvm&#10;vqKuPpGd+7PAdhzK0UagtG1NWTmTHaR9GXF+t20AfEpbz2MlcHeWlcTlIxhsg07DXkBa4cr4iryy&#10;DvbSmfLZlJ04lAU2DQ0RiB/lqARG25SQErZeTCF1uE3tG9kG87nBFCz7LQUsC2Nkn4hKA2rYXjmL&#10;RJSFQQwxpUw9//Tsh9C9gx2ciCC5Z0n+f3x0eocWbSwRxHibOrDCOxBMwaZ0tbT1s0je+C36vOJM&#10;0WzK/23hYN/b4hxsSB+QcHOQjd3LQm9pIwufO7daASv9vkYiKLHNbW4WOVkrGV+awAMQRD1htH+6&#10;OONYGZts/auzKWYMozM75OJRYIUS0EArQMKmhGCF2pBXsOs1s8g2h+0MlVBPdDKIM9+9XrQCU/ZD&#10;QUgApKA0anYQDwtRinHXLoIdtIJoxW1wMGnjbH9FXgErzsFcofXVpR7G5WIPqtfKaPjl1UHjxf9r&#10;W4YwEp+Q8XnIzUkEQ79rjtgYC26TGuyavDJYB9OiOxwQ0qVkcsGa3sFG3AlXQYuocYaUhc8v+mo9&#10;lNDAaQRbGEk+jWPKrk5OW8nHTgas2CNjVsLCB5abhsfm3DnRu8ZoH4pgg+0q2XDrasyVg9JCecab&#10;zULKzgErxkplibHgNiPzlau00i+0GmWzMvAVVjSDpNLDbj3AauUoglkxoPXsACzElMaeqLBCEUy2&#10;wkHl2JvCs4V+dINWEGc8Wy0Rwi30f6afP2cjmPV+BLCzIcMshHFIiTYP8gp1Al+OJcQtM8+NELNy&#10;jVbS4fI3qqWWz1OQ03T4lJfewUbLDxKTEEov+LaUWGCFt7u8Qsxjxr2v7Rh2BwcVrewm5xV90ApB&#10;qbiopBYilBtKz2OHUYO8MtikVzwPBivjGsDCKBn1MStdm9LdFFZtZI9J5bZjVfLKcsobPVwNNmCF&#10;a2FvNTAmqDyM29iYg1aG7T0rZ9MK4gubgu7Y/hVrpcxzus1NLozg1W1itQRcle1hPkUw2yAwRvve&#10;qnHT2I9ddez8fQQbjb+SmHQ+2ROkcrGs2CJ/jGW3TqylgKyDXTe3P7lUhElKXDccW4Egg3ePRsaa&#10;MmbFztYp29iWEcwfZ4poRRxsiDLE3BOzUdfnH5tXJl+3RwT7p21wQDjBlBGasYtAG1cCWgwi2HDA&#10;XDA+rxUcjjZjvsukWa04lMEmamgSPRCmif6GKVfllfNXvcCM14pkltmRiw20cjDRul2+7iPQGDFv&#10;RjEg0pO8QssytDDTprDDowWCwWuvWsnH62DK2WuRKJR1LO6/3BykCIwimG0jSGuQndeKSixpkjVs&#10;FtoWsIAR82LAkPx+Jf9cd2Nc1ooFAjMXu18Bov9w/dqZMo5gMefAL8x5z9ZgNvq6F4nst5g7+772&#10;93QLtKMldGEF2f6s9kbo88pZBwPMQicsl4D8/3CYCxFMZ9TKha1tGkDpihfI3NTrkO01LUrQUsVx&#10;CJdZ5KRsfy6vHMP7iw4YHGWQs1qhAZRmSuAnEPPLzJW9rga7VBsAbsXlZwfr88olVjAwMgfJrYNb&#10;XIhgVg1lc5yHCCZlfmG+1Ir9fMUf9THEFSsuP2oFsFIemWKcVo64smKRlfAjZ1n4UhfTPEjO3dZg&#10;cLDjXXvYbD95vnLQCs20jro1MoXIk9HMpJf9iBUoS0Z+h9nVeKTplmDsfAEqLNk0mNvz8zO4fm4/&#10;ZIVXRu1jgk7pBL66fr1SYLVCwWhkuyjrI8f8fdyPsSt6UW3rkn7NGNK5eKYu2/9syrFWdL0tqKR3&#10;Zwe7Etbmp5suCS7lFUQpm4e6ghRgX4EHbm2Syl7XUR/BLp4o5vZgF6zY59+gvxZpWdHVRx7RzFEh&#10;OpJFWkafhv8w1yNc0Ao2iFq+Qsrpf2AFGxSnYslnQ2Wv3VUqY57bH3XSY0tv15lWGUe0WuxYMYsY&#10;B1zmKE6pEFJGJ1ko10oO6+GC83kFUFpW9ZBUo5Rcx2iD8keuOH2U29opBbseWLlkib0WOTHbj7Ri&#10;l47KsKNrQFW0kUkEncG4nLyUV9DlXi69wJg87Ki4oivFPCAfJa+K9xRYrQxXXI5xbWUMVqwpg4vA&#10;g4uIJdUWY0su5BWC8p0tAF3gc7MeunqEGqXff8CKbTkB5iswZWoEI1MOWpEzHCOojq4wEJwpJ1pB&#10;d349vlouWG4yqrZIPBY228MNB9eNx7i6Mu4jGDz9+IJ7ELU1KtYxKYhgtKTwdS6Q/qH3UfAVzCHK&#10;DnMR6sfuhaMuvA38rmwPl8FOcFNlrOM6JeeW4wdd1a48urJlN/fA7L+lN3wcSQjArkbHXtG4N1N8&#10;BEG3bemqJV3js3sBak/XadF+LLcBrq2MTdOzgvp0H3tJkeIgOEzKlzz344teAo15mRfvT40kYArq&#10;x0mxokvKGeZUNCWhSdW4G9opPnv5wuGK97hItl8M1sF4JkxXOHFs+oeZxGgoHfiCK13Zs8+PQNcV&#10;99QLplM8pzrbDfaiLgbyOQZHsKmVMaxGDdabQpCT3GM6RI/OMMIwSDzsTfb5MfBa6UQrcqzz3VD2&#10;utQBoCXbX1MZL48+vkJrYTxa5rsD/QzuhK6Zs8EXu7p8DF4zvqIyptsPPO02tt+iCCKcH2Rvn3+H&#10;jrWi61A+GvlisJ9cQ175WSsqkpC9L8CLNL0OFE6KPuu1aJcTPnpqvFDuE6BWL8eLIVchE5JpdwrH&#10;ZDxnk/Uq715LL+QoxAndI+dn/wJMcuAlfCEfw6QTnGBs65DvUjUJtdzjSHjhlhcAdCJOYu+RMw3E&#10;C++tiqfeJn0Eki5xQff3muRdAmV5oZuGvAYveiWcwMuu/Nw8YoX4mCryV+CFP3F7tXcJnC2vwYsL&#10;psQJ3TvkOhiEr1fRvinyiHVCn9G+2pLBCOj0ybzoNJf7tab537+xZMTLU21BGHWc/NISyws98J9p&#10;i+NE0b0/fmkJbKkD4eWJtiiSKnOSb+jOer9Ffy8E37nrowGh8vcZkGB/610CU+d8Zz6i9xm8qBSc&#10;0PHpbj83WcKS53pa6XUY2UWYx0Gv5V7TfAemGy2xvNCDJ8RkuAJ7l1pB8VfUXZdAvIgtGKKH8oID&#10;bpkTxK557p3dx+Q+VT0GzAn/zWWeMgNQuvz9eF50m2/pYDjojIs/yPtsi3kgL3woeBVlxjnvzE56&#10;4ZHx2/vdJn0E0onlJPL20jYPkHNljeNBPkaWcOyiamVGTgguv5h9i+GaufMT6Cz4F8euu3x3EaaT&#10;wot/f16YE/w17e4ey718b1CWSQy93NUWcCE6aTFo81sC9Hq5My9sCcWudne3JUVkXeHFt8N2F+wb&#10;udf3fb/rA7WQ5cWmrzsAnHC4J++65zewYAom9231s9tuL3wR9D0SrBP6Hqk7WkK2OL1QTOamWUGc&#10;sHdl5V/38y4Gpi126RV6mZ8X5kQs4Wh8X/RzMdjy61slXwCUzsOzz8pHfKufQSiWKRjxQtf6ZgN/&#10;5Rk48ZvyQQX43sUx+ga8GQ/JOqG/sOT+3sVQB16aGb99KW527LB+tfvPgywBdLpj7ZNe5uLF6eSB&#10;nDD89accj749bhZe+Gvo8Je+c2FGp50AvS7lUniclXPEMXJV5qR64DcsWlB+sbyUt38XHnVC5D6e&#10;E8BoqlvpEbkGDk9vIf7tf/ryNrLgKZYA+3VpbYnKTRRVUbR1P9c+7kr+asBbvzfi93C8KC/iL3a/&#10;Afzl9swJMuQzoFvLi74VZEC8LTnXPwVq386XA+gbiZ7jXQLf8XIz4u3XHEH9Bvxky8V3Cx+B735v&#10;Hz8LCF9hhBjEP4LB466jR/bZoH30mBBKXnkuYAsQ4OeTHhw9/qK3rdtnl/ZhXP8NHncA3RSB/tEb&#10;bU8fy1P37Pw+959kvfHGG2+88cbVWCz+H1SreLolG775AAAAAElFTkSuQmCCUEsDBBQABgAIAAAA&#10;IQA9BZzJ3gAAAAgBAAAPAAAAZHJzL2Rvd25yZXYueG1sTI/BTsMwEETvSPyDtUjcqONU0DbEqaoK&#10;OFVItEiI2zbeJlFjO4rdJP17lhMc385odiZfT7YVA/Wh8U6DmiUgyJXeNK7S8Hl4fViCCBGdwdY7&#10;0nClAOvi9ibHzPjRfdCwj5XgEBcy1FDH2GVShrImi2HmO3KsnXxvMTL2lTQ9jhxuW5kmyZO02Dj+&#10;UGNH25rK8/5iNbyNOG7m6mXYnU/b6/fh8f1rp0jr+7tp8wwi0hT/zPBbn6tDwZ2O/uJMEK2GearY&#10;yfcFCJZX6Yr5yKyWC5BFLv8PKH4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m2vI5pQEAAAPHQAADgAAAAAAAAAAAAAAAAA6AgAAZHJzL2Uyb0RvYy54bWxQSwEC&#10;LQAKAAAAAAAAACEAMWuoZ4IXAACCFwAAFAAAAAAAAAAAAAAAAAD6BgAAZHJzL21lZGlhL2ltYWdl&#10;MS5wbmdQSwECLQAUAAYACAAAACEAPQWcyd4AAAAIAQAADwAAAAAAAAAAAAAAAACuHgAAZHJzL2Rv&#10;d25yZXYueG1sUEsBAi0AFAAGAAgAAAAhAKomDr68AAAAIQEAABkAAAAAAAAAAAAAAAAAuR8AAGRy&#10;cy9fcmVscy9lMm9Eb2MueG1sLnJlbHNQSwUGAAAAAAYABgB8AQAArCAAAAAA&#10;">
                <v:shape id="Text Box 2217" o:spid="_x0000_s1382" type="#_x0000_t202" style="position:absolute;width:9906;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9WwwAAAN0AAAAPAAAAZHJzL2Rvd25yZXYueG1sRI9BSwMx&#10;FITvQv9DeAVvNts96HZtWqpUETzZFs+PzWsSunlZkrhd/70RBI/DzHzDrLeT78VIMbnACpaLCgRx&#10;F7Rjo+B0fLlrQKSMrLEPTAq+KcF2M7tZY6vDlT9oPGQjCoRTiwpszkMrZeoseUyLMBAX7xyix1xk&#10;NFJHvBa472VdVffSo+OyYHGgZ0vd5fDlFeyfzMp0DUa7b7Rz4/R5fjevSt3Op90jiExT/g//td+0&#10;grpePsDvm/IE5OYHAAD//wMAUEsBAi0AFAAGAAgAAAAhANvh9svuAAAAhQEAABMAAAAAAAAAAAAA&#10;AAAAAAAAAFtDb250ZW50X1R5cGVzXS54bWxQSwECLQAUAAYACAAAACEAWvQsW78AAAAVAQAACwAA&#10;AAAAAAAAAAAAAAAfAQAAX3JlbHMvLnJlbHNQSwECLQAUAAYACAAAACEAn4R/VsMAAADdAAAADwAA&#10;AAAAAAAAAAAAAAAHAgAAZHJzL2Rvd25yZXYueG1sUEsFBgAAAAADAAMAtwAAAPcCAAAAAA==&#10;" fillcolor="white [3201]" strokeweight=".5pt">
                  <v:textbox>
                    <w:txbxContent>
                      <w:p w14:paraId="73CAA85E" w14:textId="1DD86834" w:rsidR="00C76A5E" w:rsidRDefault="00C76A5E" w:rsidP="00C76A5E">
                        <w:pPr>
                          <w:jc w:val="center"/>
                        </w:pPr>
                        <w:r>
                          <w:rPr>
                            <w:noProof/>
                          </w:rPr>
                          <w:drawing>
                            <wp:inline distT="0" distB="0" distL="0" distR="0" wp14:anchorId="12225EDF" wp14:editId="4B9E4B88">
                              <wp:extent cx="449580" cy="444500"/>
                              <wp:effectExtent l="0" t="0" r="7620" b="0"/>
                              <wp:docPr id="2233" name="Picture 223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 name="Picture 1981" descr="Shape, rectangle&#10;&#10;Description automatically generated"/>
                                      <pic:cNvPicPr>
                                        <a:picLocks noChangeAspect="1"/>
                                      </pic:cNvPicPr>
                                    </pic:nvPicPr>
                                    <pic:blipFill>
                                      <a:blip r:embed="rId403" cstate="print">
                                        <a:extLst>
                                          <a:ext uri="{28A0092B-C50C-407E-A947-70E740481C1C}">
                                            <a14:useLocalDpi xmlns:a14="http://schemas.microsoft.com/office/drawing/2010/main" val="0"/>
                                          </a:ext>
                                        </a:extLst>
                                      </a:blip>
                                      <a:stretch>
                                        <a:fillRect/>
                                      </a:stretch>
                                    </pic:blipFill>
                                    <pic:spPr>
                                      <a:xfrm>
                                        <a:off x="0" y="0"/>
                                        <a:ext cx="449580" cy="444500"/>
                                      </a:xfrm>
                                      <a:prstGeom prst="rect">
                                        <a:avLst/>
                                      </a:prstGeom>
                                    </pic:spPr>
                                  </pic:pic>
                                </a:graphicData>
                              </a:graphic>
                            </wp:inline>
                          </w:drawing>
                        </w:r>
                      </w:p>
                    </w:txbxContent>
                  </v:textbox>
                </v:shape>
                <v:shape id="Text Box 2221" o:spid="_x0000_s1383" type="#_x0000_t202" style="position:absolute;left:11715;width:9906;height:742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mNxAAAAN0AAAAPAAAAZHJzL2Rvd25yZXYueG1sRI/BasMw&#10;EETvhfyD2EBvtWxTQnGshBAo7bWOKe1tkTa2E2tlLDV2+/VVIJDjMDNvmHI7215caPSdYwVZkoIg&#10;1s503CioD69PLyB8QDbYOyYFv+Rhu1k8lFgYN/EHXarQiAhhX6CCNoShkNLrliz6xA3E0Tu60WKI&#10;cmykGXGKcNvLPE1X0mLHcaHFgfYt6XP1YxVU9dsprb7/VpOWrq+/Gpd98rNSj8t5twYRaA738K39&#10;bhTkeZ7B9U18AnLzDwAA//8DAFBLAQItABQABgAIAAAAIQDb4fbL7gAAAIUBAAATAAAAAAAAAAAA&#10;AAAAAAAAAABbQ29udGVudF9UeXBlc10ueG1sUEsBAi0AFAAGAAgAAAAhAFr0LFu/AAAAFQEAAAsA&#10;AAAAAAAAAAAAAAAAHwEAAF9yZWxzLy5yZWxzUEsBAi0AFAAGAAgAAAAhAP7ROY3EAAAA3QAAAA8A&#10;AAAAAAAAAAAAAAAABwIAAGRycy9kb3ducmV2LnhtbFBLBQYAAAAAAwADALcAAAD4AgAAAAA=&#10;" fillcolor="white [3201]" strokeweight=".5pt">
                  <v:textbox>
                    <w:txbxContent>
                      <w:p w14:paraId="57BD4710" w14:textId="21C37EA8" w:rsidR="00C76A5E" w:rsidRPr="00AD7EF1" w:rsidRDefault="00C76A5E" w:rsidP="00AD7EF1">
                        <w:pPr>
                          <w:spacing w:after="0"/>
                          <w:jc w:val="center"/>
                          <w:rPr>
                            <w:rFonts w:ascii="Comic Sans MS" w:hAnsi="Comic Sans MS"/>
                            <w:spacing w:val="60"/>
                          </w:rPr>
                        </w:pPr>
                        <w:r>
                          <w:rPr>
                            <w:rFonts w:ascii="Comic Sans MS" w:hAnsi="Comic Sans MS"/>
                            <w:spacing w:val="60"/>
                          </w:rPr>
                          <w:t>stop</w:t>
                        </w:r>
                      </w:p>
                    </w:txbxContent>
                  </v:textbox>
                </v:shape>
                <v:shape id="Text Box 2224" o:spid="_x0000_s1384" type="#_x0000_t202" style="position:absolute;left:23526;width:9906;height:742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poVxAAAAN0AAAAPAAAAZHJzL2Rvd25yZXYueG1sRI/BasMw&#10;EETvhfyD2EJvtRxjQnGjhFAIyTWuKeltkTa2E2tlLMV2+/VVodDjMDNvmPV2tp0YafCtYwXLJAVB&#10;rJ1puVZQve+fX0D4gGywc0wKvsjDdrN4WGNh3MQnGstQiwhhX6CCJoS+kNLrhiz6xPXE0bu4wWKI&#10;cqilGXCKcNvJLE1X0mLLcaHBnt4a0rfybhWU1eGalp/fq0lL11Xn2i0/OFfq6XHevYIINIf/8F/7&#10;aBRkWZbD75v4BOTmBwAA//8DAFBLAQItABQABgAIAAAAIQDb4fbL7gAAAIUBAAATAAAAAAAAAAAA&#10;AAAAAAAAAABbQ29udGVudF9UeXBlc10ueG1sUEsBAi0AFAAGAAgAAAAhAFr0LFu/AAAAFQEAAAsA&#10;AAAAAAAAAAAAAAAAHwEAAF9yZWxzLy5yZWxzUEsBAi0AFAAGAAgAAAAhAO6mmhXEAAAA3QAAAA8A&#10;AAAAAAAAAAAAAAAABwIAAGRycy9kb3ducmV2LnhtbFBLBQYAAAAAAwADALcAAAD4AgAAAAA=&#10;" fillcolor="white [3201]" strokeweight=".5pt">
                  <v:textbox>
                    <w:txbxContent>
                      <w:p w14:paraId="50BD700D" w14:textId="1A013C02" w:rsidR="00C76A5E" w:rsidRPr="00AD7EF1" w:rsidRDefault="00C76A5E" w:rsidP="00AD7EF1">
                        <w:pPr>
                          <w:spacing w:after="0"/>
                          <w:jc w:val="center"/>
                          <w:rPr>
                            <w:rFonts w:ascii="Comic Sans MS" w:hAnsi="Comic Sans MS"/>
                            <w:spacing w:val="60"/>
                          </w:rPr>
                        </w:pPr>
                        <w:r>
                          <w:rPr>
                            <w:rFonts w:ascii="Comic Sans MS" w:hAnsi="Comic Sans MS"/>
                            <w:spacing w:val="60"/>
                          </w:rPr>
                          <w:t>st</w:t>
                        </w:r>
                      </w:p>
                    </w:txbxContent>
                  </v:textbox>
                </v:shape>
                <v:shape id="Text Box 2228" o:spid="_x0000_s1385" type="#_x0000_t202" style="position:absolute;left:35242;width:9906;height:742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5AQvwAAAN0AAAAPAAAAZHJzL2Rvd25yZXYueG1sRE9Ni8Iw&#10;EL0v+B/CCN7W1CIi1SgiyHq1FtHb0IxttZmUJmurv94cBI+P971c96YWD2pdZVnBZByBIM6trrhQ&#10;kB13v3MQziNrrC2Tgic5WK8GP0tMtO34QI/UFyKEsEtQQel9k0jp8pIMurFtiAN3ta1BH2BbSN1i&#10;F8JNLeMomkmDFYeGEhvalpTf03+jIM3+blF6ec26XNo6Oxd2cuKpUqNhv1mA8NT7r/jj3msFcRyH&#10;ueFNeAJy9QYAAP//AwBQSwECLQAUAAYACAAAACEA2+H2y+4AAACFAQAAEwAAAAAAAAAAAAAAAAAA&#10;AAAAW0NvbnRlbnRfVHlwZXNdLnhtbFBLAQItABQABgAIAAAAIQBa9CxbvwAAABUBAAALAAAAAAAA&#10;AAAAAAAAAB8BAABfcmVscy8ucmVsc1BLAQItABQABgAIAAAAIQBv65AQvwAAAN0AAAAPAAAAAAAA&#10;AAAAAAAAAAcCAABkcnMvZG93bnJldi54bWxQSwUGAAAAAAMAAwC3AAAA8wIAAAAA&#10;" fillcolor="white [3201]" strokeweight=".5pt">
                  <v:textbox>
                    <w:txbxContent>
                      <w:p w14:paraId="716B5B2A" w14:textId="0233C384" w:rsidR="00C76A5E" w:rsidRPr="00AD7EF1" w:rsidRDefault="00C76A5E" w:rsidP="00AD7EF1">
                        <w:pPr>
                          <w:spacing w:after="0"/>
                          <w:jc w:val="center"/>
                          <w:rPr>
                            <w:rFonts w:ascii="Comic Sans MS" w:hAnsi="Comic Sans MS"/>
                            <w:spacing w:val="60"/>
                          </w:rPr>
                        </w:pPr>
                        <w:proofErr w:type="spellStart"/>
                        <w:r>
                          <w:rPr>
                            <w:rFonts w:ascii="Comic Sans MS" w:hAnsi="Comic Sans MS"/>
                            <w:spacing w:val="60"/>
                          </w:rPr>
                          <w:t>sto</w:t>
                        </w:r>
                        <w:proofErr w:type="spellEnd"/>
                      </w:p>
                    </w:txbxContent>
                  </v:textbox>
                </v:shape>
                <v:shape id="Text Box 2231" o:spid="_x0000_s1386" type="#_x0000_t202" style="position:absolute;left:47053;width:9906;height:742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K9QxAAAAN0AAAAPAAAAZHJzL2Rvd25yZXYueG1sRI9Ba8JA&#10;FITvhf6H5RW81U1ikRJdgwhSr6ZB6u2RfSbR7NuQ3SbRX98tFHocZuYbZp1NphUD9a6xrCCeRyCI&#10;S6sbrhQUn/vXdxDOI2tsLZOCOznINs9Pa0y1HflIQ+4rESDsUlRQe9+lUrqyJoNubjvi4F1sb9AH&#10;2VdS9zgGuGllEkVLabDhsFBjR7uaylv+bRTkxcc1ys+P5VhK2xZflY1P/KbU7GXarkB4mvx/+K99&#10;0AqSZBHD75vwBOTmBwAA//8DAFBLAQItABQABgAIAAAAIQDb4fbL7gAAAIUBAAATAAAAAAAAAAAA&#10;AAAAAAAAAABbQ29udGVudF9UeXBlc10ueG1sUEsBAi0AFAAGAAgAAAAhAFr0LFu/AAAAFQEAAAsA&#10;AAAAAAAAAAAAAAAAHwEAAF9yZWxzLy5yZWxzUEsBAi0AFAAGAAgAAAAhAHsIr1DEAAAA3QAAAA8A&#10;AAAAAAAAAAAAAAAABwIAAGRycy9kb3ducmV2LnhtbFBLBQYAAAAAAwADALcAAAD4AgAAAAA=&#10;" fillcolor="white [3201]" strokeweight=".5pt">
                  <v:textbox>
                    <w:txbxContent>
                      <w:p w14:paraId="0085EC2C" w14:textId="55AB26B4" w:rsidR="00C76A5E" w:rsidRPr="00AD7EF1" w:rsidRDefault="00C76A5E" w:rsidP="00AD7EF1">
                        <w:pPr>
                          <w:spacing w:after="0"/>
                          <w:jc w:val="center"/>
                          <w:rPr>
                            <w:rFonts w:ascii="Comic Sans MS" w:hAnsi="Comic Sans MS"/>
                            <w:spacing w:val="60"/>
                          </w:rPr>
                        </w:pPr>
                        <w:r>
                          <w:rPr>
                            <w:rFonts w:ascii="Comic Sans MS" w:hAnsi="Comic Sans MS"/>
                            <w:spacing w:val="60"/>
                          </w:rPr>
                          <w:t>stop</w:t>
                        </w:r>
                      </w:p>
                    </w:txbxContent>
                  </v:textbox>
                </v:shape>
                <v:shape id="Picture 2234" o:spid="_x0000_s1387" type="#_x0000_t75" alt="Shape, rectangle&#10;&#10;Description automatically generated" style="position:absolute;left:14573;top:381;width:4496;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HqpxgAAAN0AAAAPAAAAZHJzL2Rvd25yZXYueG1sRI/RasJA&#10;FETfC/7Dcgt9kbppLCqpq0hpQx8q2OgHXLO3SWj2btjdxuTv3YLQx2FmzjDr7WBa0ZPzjWUFT7ME&#10;BHFpdcOVgtPx/XEFwgdkja1lUjCSh+1mcrfGTNsLf1FfhEpECPsMFdQhdJmUvqzJoJ/Zjjh639YZ&#10;DFG6SmqHlwg3rUyTZCENNhwXauzotabyp/g1Cg5veY+5G/OCRtvs+8/lcmrPSj3cD7sXEIGG8B++&#10;tT+0gjSdP8Pfm/gE5OYKAAD//wMAUEsBAi0AFAAGAAgAAAAhANvh9svuAAAAhQEAABMAAAAAAAAA&#10;AAAAAAAAAAAAAFtDb250ZW50X1R5cGVzXS54bWxQSwECLQAUAAYACAAAACEAWvQsW78AAAAVAQAA&#10;CwAAAAAAAAAAAAAAAAAfAQAAX3JlbHMvLnJlbHNQSwECLQAUAAYACAAAACEADOB6qcYAAADdAAAA&#10;DwAAAAAAAAAAAAAAAAAHAgAAZHJzL2Rvd25yZXYueG1sUEsFBgAAAAADAAMAtwAAAPoCAAAAAA==&#10;">
                  <v:imagedata r:id="rId179" o:title="Shape, rectangle&#10;&#10;Description automatically generated"/>
                </v:shape>
                <v:shape id="Picture 2235" o:spid="_x0000_s1388" type="#_x0000_t75" alt="Shape, rectangle&#10;&#10;Description automatically generated" style="position:absolute;left:26860;top:381;width:4496;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N8yxgAAAN0AAAAPAAAAZHJzL2Rvd25yZXYueG1sRI/RasJA&#10;FETfC/7Dcgt9kbpppCqpq0hpQx8q2OgHXLO3SWj2btjdxuTv3YLQx2FmzjDr7WBa0ZPzjWUFT7ME&#10;BHFpdcOVgtPx/XEFwgdkja1lUjCSh+1mcrfGTNsLf1FfhEpECPsMFdQhdJmUvqzJoJ/Zjjh639YZ&#10;DFG6SmqHlwg3rUyTZCENNhwXauzotabyp/g1Cg5veY+5G/OCRtvs+8/lcmrPSj3cD7sXEIGG8B++&#10;tT+0gjSdP8Pfm/gE5OYKAAD//wMAUEsBAi0AFAAGAAgAAAAhANvh9svuAAAAhQEAABMAAAAAAAAA&#10;AAAAAAAAAAAAAFtDb250ZW50X1R5cGVzXS54bWxQSwECLQAUAAYACAAAACEAWvQsW78AAAAVAQAA&#10;CwAAAAAAAAAAAAAAAAAfAQAAX3JlbHMvLnJlbHNQSwECLQAUAAYACAAAACEAY6zfMsYAAADdAAAA&#10;DwAAAAAAAAAAAAAAAAAHAgAAZHJzL2Rvd25yZXYueG1sUEsFBgAAAAADAAMAtwAAAPoCAAAAAA==&#10;">
                  <v:imagedata r:id="rId179" o:title="Shape, rectangle&#10;&#10;Description automatically generated"/>
                </v:shape>
                <v:shape id="Picture 2236" o:spid="_x0000_s1389" type="#_x0000_t75" alt="Shape, rectangle&#10;&#10;Description automatically generated" style="position:absolute;left:38290;top:285;width:4496;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kFFxgAAAN0AAAAPAAAAZHJzL2Rvd25yZXYueG1sRI/RasJA&#10;FETfBf9huYW+SN00gpbUVaS0wQcFjf2A2+xtEpq9G3a3Mfl7t1DwcZiZM8x6O5hW9OR8Y1nB8zwB&#10;QVxa3XCl4PPy8fQCwgdkja1lUjCSh+1mOlljpu2Vz9QXoRIRwj5DBXUIXSalL2sy6Oe2I47et3UG&#10;Q5SuktrhNcJNK9MkWUqDDceFGjt6q6n8KX6NgtN73mPuxryg0TbH/rBazeyXUo8Pw+4VRKAh3MP/&#10;7b1WkKaLJfy9iU9Abm4AAAD//wMAUEsBAi0AFAAGAAgAAAAhANvh9svuAAAAhQEAABMAAAAAAAAA&#10;AAAAAAAAAAAAAFtDb250ZW50X1R5cGVzXS54bWxQSwECLQAUAAYACAAAACEAWvQsW78AAAAVAQAA&#10;CwAAAAAAAAAAAAAAAAAfAQAAX3JlbHMvLnJlbHNQSwECLQAUAAYACAAAACEAk35BRcYAAADdAAAA&#10;DwAAAAAAAAAAAAAAAAAHAgAAZHJzL2Rvd25yZXYueG1sUEsFBgAAAAADAAMAtwAAAPoCAAAAAA==&#10;">
                  <v:imagedata r:id="rId179" o:title="Shape, rectangle&#10;&#10;Description automatically generated"/>
                </v:shape>
                <v:shape id="Picture 2237" o:spid="_x0000_s1390" type="#_x0000_t75" alt="Shape, rectangle&#10;&#10;Description automatically generated" style="position:absolute;left:49815;top:190;width:4496;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uTexgAAAN0AAAAPAAAAZHJzL2Rvd25yZXYueG1sRI/BasMw&#10;EETvhfyD2EAuoZHjQlzcKCGE1OSQQuv2A7bW1ja1VkZSHfvvq0Chx2Fm3jDb/Wg6MZDzrWUF61UC&#10;griyuuVawcf78/0jCB+QNXaWScFEHva72d0Wc22v/EZDGWoRIexzVNCE0OdS+qohg35le+LofVln&#10;METpaqkdXiPcdDJNko002HJcaLCnY0PVd/ljFLyeigELNxUlTbZ9GS5ZtrSfSi3m4+EJRKAx/If/&#10;2metIE0fMri9iU9A7n4BAAD//wMAUEsBAi0AFAAGAAgAAAAhANvh9svuAAAAhQEAABMAAAAAAAAA&#10;AAAAAAAAAAAAAFtDb250ZW50X1R5cGVzXS54bWxQSwECLQAUAAYACAAAACEAWvQsW78AAAAVAQAA&#10;CwAAAAAAAAAAAAAAAAAfAQAAX3JlbHMvLnJlbHNQSwECLQAUAAYACAAAACEA/DLk3sYAAADdAAAA&#10;DwAAAAAAAAAAAAAAAAAHAgAAZHJzL2Rvd25yZXYueG1sUEsFBgAAAAADAAMAtwAAAPoCAAAAAA==&#10;">
                  <v:imagedata r:id="rId179" o:title="Shape, rectangle&#10;&#10;Description automatically generated"/>
                </v:shape>
              </v:group>
            </w:pict>
          </mc:Fallback>
        </mc:AlternateContent>
      </w:r>
    </w:p>
    <w:p w14:paraId="77FA5E84" w14:textId="22A7A3BF" w:rsidR="007C1E56" w:rsidRDefault="007C1E56">
      <w:pPr>
        <w:rPr>
          <w:noProof/>
          <w:color w:val="000000" w:themeColor="text1"/>
          <w:szCs w:val="28"/>
        </w:rPr>
      </w:pPr>
    </w:p>
    <w:p w14:paraId="7E1E8373" w14:textId="01F3F8B0" w:rsidR="007C1E56" w:rsidRDefault="007C1E56">
      <w:pPr>
        <w:rPr>
          <w:noProof/>
          <w:color w:val="000000" w:themeColor="text1"/>
          <w:szCs w:val="28"/>
        </w:rPr>
      </w:pPr>
    </w:p>
    <w:p w14:paraId="25E21EF2" w14:textId="6EC9E5A1" w:rsidR="007C1E56" w:rsidRDefault="007C1E56">
      <w:pPr>
        <w:rPr>
          <w:noProof/>
          <w:color w:val="000000" w:themeColor="text1"/>
          <w:szCs w:val="28"/>
        </w:rPr>
      </w:pPr>
      <w:r>
        <w:rPr>
          <w:noProof/>
          <w:color w:val="000000" w:themeColor="text1"/>
          <w:szCs w:val="28"/>
        </w:rPr>
        <w:br w:type="page"/>
      </w:r>
    </w:p>
    <w:p w14:paraId="6029F369" w14:textId="0776F449" w:rsidR="008020AF" w:rsidRPr="00CA5AA9" w:rsidRDefault="00CA5AA9">
      <w:pPr>
        <w:rPr>
          <w:b/>
          <w:bCs/>
          <w:noProof/>
          <w:color w:val="000000" w:themeColor="text1"/>
          <w:szCs w:val="28"/>
        </w:rPr>
      </w:pPr>
      <w:r>
        <w:rPr>
          <w:b/>
          <w:bCs/>
          <w:noProof/>
          <w:color w:val="000000" w:themeColor="text1"/>
          <w:szCs w:val="28"/>
        </w:rPr>
        <w:lastRenderedPageBreak/>
        <w:t>E</w:t>
      </w:r>
      <w:r w:rsidRPr="00CA5AA9">
        <w:rPr>
          <w:b/>
          <w:bCs/>
          <w:noProof/>
          <w:color w:val="000000" w:themeColor="text1"/>
          <w:szCs w:val="28"/>
        </w:rPr>
        <w:t>xamples of how the criteria are addressed</w:t>
      </w:r>
      <w:r>
        <w:rPr>
          <w:b/>
          <w:bCs/>
          <w:noProof/>
          <w:color w:val="000000" w:themeColor="text1"/>
          <w:szCs w:val="28"/>
        </w:rPr>
        <w:t xml:space="preserve"> in the student books</w:t>
      </w:r>
      <w:r w:rsidRPr="00CA5AA9">
        <w:rPr>
          <w:b/>
          <w:bCs/>
          <w:noProof/>
          <w:color w:val="000000" w:themeColor="text1"/>
          <w:szCs w:val="28"/>
        </w:rPr>
        <w:t>:</w:t>
      </w:r>
    </w:p>
    <w:tbl>
      <w:tblPr>
        <w:tblStyle w:val="TableGrid"/>
        <w:tblpPr w:leftFromText="180" w:rightFromText="180" w:vertAnchor="text" w:horzAnchor="margin" w:tblpY="205"/>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373"/>
        <w:gridCol w:w="6406"/>
      </w:tblGrid>
      <w:tr w:rsidR="00CA5AA9" w14:paraId="0D69523D" w14:textId="77777777" w:rsidTr="00685600">
        <w:trPr>
          <w:trHeight w:val="1757"/>
        </w:trPr>
        <w:tc>
          <w:tcPr>
            <w:tcW w:w="2373" w:type="dxa"/>
            <w:vMerge w:val="restart"/>
            <w:vAlign w:val="center"/>
          </w:tcPr>
          <w:p w14:paraId="580611C5" w14:textId="25F99F3F" w:rsidR="00CA5AA9" w:rsidRPr="00097843" w:rsidRDefault="00CA5AA9" w:rsidP="00165DC1">
            <w:pPr>
              <w:pStyle w:val="ListParagraph"/>
              <w:numPr>
                <w:ilvl w:val="0"/>
                <w:numId w:val="75"/>
              </w:numPr>
              <w:ind w:hanging="686"/>
              <w:rPr>
                <w:b/>
                <w:bCs/>
                <w:noProof/>
                <w:color w:val="000000" w:themeColor="text1"/>
                <w:sz w:val="28"/>
                <w:szCs w:val="36"/>
              </w:rPr>
            </w:pPr>
            <w:r w:rsidRPr="00097843">
              <w:rPr>
                <w:b/>
                <w:bCs/>
                <w:noProof/>
                <w:color w:val="000000" w:themeColor="text1"/>
                <w:sz w:val="28"/>
                <w:szCs w:val="36"/>
              </w:rPr>
              <w:t>Sounding out letters</w:t>
            </w:r>
          </w:p>
        </w:tc>
        <w:tc>
          <w:tcPr>
            <w:tcW w:w="6406" w:type="dxa"/>
          </w:tcPr>
          <w:p w14:paraId="7BE4A3B5" w14:textId="4D6E2DCA" w:rsidR="00CA5AA9" w:rsidRDefault="00C76A5E" w:rsidP="00685600">
            <w:pPr>
              <w:tabs>
                <w:tab w:val="left" w:pos="720"/>
                <w:tab w:val="left" w:pos="1440"/>
                <w:tab w:val="left" w:pos="2160"/>
                <w:tab w:val="left" w:pos="2880"/>
                <w:tab w:val="left" w:pos="3600"/>
                <w:tab w:val="left" w:pos="4968"/>
              </w:tabs>
              <w:spacing w:before="240"/>
              <w:rPr>
                <w:noProof/>
                <w:color w:val="000000" w:themeColor="text1"/>
                <w:szCs w:val="28"/>
              </w:rPr>
            </w:pPr>
            <w:r w:rsidRPr="00990D71">
              <w:rPr>
                <w:rFonts w:ascii="Comic Sans MS" w:hAnsi="Comic Sans MS"/>
                <w:noProof/>
                <w:color w:val="7F7F7F" w:themeColor="text1" w:themeTint="80"/>
                <w:sz w:val="52"/>
                <w:lang w:val="en-AU" w:eastAsia="en-AU"/>
              </w:rPr>
              <w:drawing>
                <wp:anchor distT="0" distB="0" distL="114300" distR="114300" simplePos="0" relativeHeight="253231104" behindDoc="0" locked="0" layoutInCell="1" allowOverlap="1" wp14:anchorId="33A47FC4" wp14:editId="4D298D9D">
                  <wp:simplePos x="0" y="0"/>
                  <wp:positionH relativeFrom="margin">
                    <wp:posOffset>1795780</wp:posOffset>
                  </wp:positionH>
                  <wp:positionV relativeFrom="paragraph">
                    <wp:posOffset>518795</wp:posOffset>
                  </wp:positionV>
                  <wp:extent cx="487680" cy="495904"/>
                  <wp:effectExtent l="0" t="0" r="7620" b="0"/>
                  <wp:wrapNone/>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flipH="1">
                            <a:off x="0" y="0"/>
                            <a:ext cx="487680" cy="495904"/>
                          </a:xfrm>
                          <a:prstGeom prst="rect">
                            <a:avLst/>
                          </a:prstGeom>
                        </pic:spPr>
                      </pic:pic>
                    </a:graphicData>
                  </a:graphic>
                  <wp14:sizeRelH relativeFrom="margin">
                    <wp14:pctWidth>0</wp14:pctWidth>
                  </wp14:sizeRelH>
                  <wp14:sizeRelV relativeFrom="margin">
                    <wp14:pctHeight>0</wp14:pctHeight>
                  </wp14:sizeRelV>
                </wp:anchor>
              </w:drawing>
            </w:r>
            <w:r w:rsidR="00CA5AA9" w:rsidRPr="00AA7425">
              <w:rPr>
                <w:rFonts w:ascii="Century Gothic" w:hAnsi="Century Gothic"/>
                <w:noProof/>
                <w:spacing w:val="40"/>
                <w:sz w:val="40"/>
              </w:rPr>
              <w:drawing>
                <wp:anchor distT="0" distB="0" distL="114300" distR="114300" simplePos="0" relativeHeight="253227008" behindDoc="0" locked="0" layoutInCell="1" allowOverlap="1" wp14:anchorId="205208F2" wp14:editId="1E0D5E96">
                  <wp:simplePos x="0" y="0"/>
                  <wp:positionH relativeFrom="column">
                    <wp:posOffset>248920</wp:posOffset>
                  </wp:positionH>
                  <wp:positionV relativeFrom="paragraph">
                    <wp:posOffset>569595</wp:posOffset>
                  </wp:positionV>
                  <wp:extent cx="535305" cy="358140"/>
                  <wp:effectExtent l="0" t="0" r="0" b="3810"/>
                  <wp:wrapNone/>
                  <wp:docPr id="2204" name="Picture 220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Shape&#10;&#10;Description automatically generated with low confidence"/>
                          <pic:cNvPicPr>
                            <a:picLocks noChangeAspect="1"/>
                          </pic:cNvPicPr>
                        </pic:nvPicPr>
                        <pic:blipFill rotWithShape="1">
                          <a:blip r:embed="rId77" cstate="print">
                            <a:extLst>
                              <a:ext uri="{28A0092B-C50C-407E-A947-70E740481C1C}">
                                <a14:useLocalDpi xmlns:a14="http://schemas.microsoft.com/office/drawing/2010/main" val="0"/>
                              </a:ext>
                            </a:extLst>
                          </a:blip>
                          <a:srcRect l="16500" t="28125" r="16562" b="27187"/>
                          <a:stretch/>
                        </pic:blipFill>
                        <pic:spPr bwMode="auto">
                          <a:xfrm>
                            <a:off x="0" y="0"/>
                            <a:ext cx="535305" cy="358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5AA9">
              <w:rPr>
                <w:noProof/>
                <w:color w:val="000000" w:themeColor="text1"/>
                <w:szCs w:val="28"/>
              </w:rPr>
              <w:t>Learn the initial sounds.</w:t>
            </w:r>
            <w:r w:rsidR="00CA5AA9">
              <w:rPr>
                <w:noProof/>
                <w:color w:val="000000" w:themeColor="text1"/>
                <w:szCs w:val="28"/>
              </w:rPr>
              <w:br/>
            </w:r>
            <w:r w:rsidR="00CA5AA9">
              <w:rPr>
                <w:noProof/>
                <w:color w:val="000000" w:themeColor="text1"/>
                <w:szCs w:val="28"/>
              </w:rPr>
              <w:br/>
            </w:r>
          </w:p>
        </w:tc>
      </w:tr>
      <w:tr w:rsidR="00CA5AA9" w14:paraId="3ADCCF26" w14:textId="77777777" w:rsidTr="00685600">
        <w:trPr>
          <w:trHeight w:val="1757"/>
        </w:trPr>
        <w:tc>
          <w:tcPr>
            <w:tcW w:w="2373" w:type="dxa"/>
            <w:vMerge/>
            <w:vAlign w:val="center"/>
          </w:tcPr>
          <w:p w14:paraId="3598EA57" w14:textId="340E5C59" w:rsidR="00CA5AA9" w:rsidRPr="00097843" w:rsidRDefault="00CA5AA9" w:rsidP="00165DC1">
            <w:pPr>
              <w:pStyle w:val="ListParagraph"/>
              <w:numPr>
                <w:ilvl w:val="0"/>
                <w:numId w:val="75"/>
              </w:numPr>
              <w:ind w:hanging="686"/>
              <w:rPr>
                <w:b/>
                <w:bCs/>
                <w:noProof/>
                <w:color w:val="000000" w:themeColor="text1"/>
                <w:sz w:val="24"/>
                <w:szCs w:val="32"/>
              </w:rPr>
            </w:pPr>
          </w:p>
        </w:tc>
        <w:tc>
          <w:tcPr>
            <w:tcW w:w="6406" w:type="dxa"/>
          </w:tcPr>
          <w:p w14:paraId="4662E18C" w14:textId="16DF6C76" w:rsidR="00CA5AA9" w:rsidRDefault="00C76A5E" w:rsidP="00685600">
            <w:pPr>
              <w:tabs>
                <w:tab w:val="left" w:pos="720"/>
                <w:tab w:val="left" w:pos="1440"/>
                <w:tab w:val="left" w:pos="2160"/>
                <w:tab w:val="left" w:pos="2880"/>
                <w:tab w:val="left" w:pos="3600"/>
                <w:tab w:val="left" w:pos="4968"/>
              </w:tabs>
              <w:spacing w:before="240"/>
              <w:rPr>
                <w:noProof/>
                <w:color w:val="000000" w:themeColor="text1"/>
                <w:szCs w:val="28"/>
              </w:rPr>
            </w:pPr>
            <w:r>
              <w:rPr>
                <w:noProof/>
              </w:rPr>
              <mc:AlternateContent>
                <mc:Choice Requires="wps">
                  <w:drawing>
                    <wp:anchor distT="0" distB="0" distL="114300" distR="114300" simplePos="0" relativeHeight="253233152" behindDoc="0" locked="0" layoutInCell="1" allowOverlap="1" wp14:anchorId="420379A4" wp14:editId="4E2A93A8">
                      <wp:simplePos x="0" y="0"/>
                      <wp:positionH relativeFrom="column">
                        <wp:posOffset>2330860</wp:posOffset>
                      </wp:positionH>
                      <wp:positionV relativeFrom="paragraph">
                        <wp:posOffset>-561197</wp:posOffset>
                      </wp:positionV>
                      <wp:extent cx="304800" cy="395605"/>
                      <wp:effectExtent l="0" t="0" r="0" b="0"/>
                      <wp:wrapNone/>
                      <wp:docPr id="2208" name="Text Box 2208"/>
                      <wp:cNvGraphicFramePr/>
                      <a:graphic xmlns:a="http://schemas.openxmlformats.org/drawingml/2006/main">
                        <a:graphicData uri="http://schemas.microsoft.com/office/word/2010/wordprocessingShape">
                          <wps:wsp>
                            <wps:cNvSpPr txBox="1"/>
                            <wps:spPr>
                              <a:xfrm>
                                <a:off x="0" y="0"/>
                                <a:ext cx="304800" cy="395605"/>
                              </a:xfrm>
                              <a:prstGeom prst="rect">
                                <a:avLst/>
                              </a:prstGeom>
                              <a:solidFill>
                                <a:sysClr val="window" lastClr="FFFFFF"/>
                              </a:solidFill>
                              <a:ln w="6350">
                                <a:solidFill>
                                  <a:prstClr val="black"/>
                                </a:solidFill>
                              </a:ln>
                            </wps:spPr>
                            <wps:txbx>
                              <w:txbxContent>
                                <w:p w14:paraId="1769850B" w14:textId="77777777" w:rsidR="00C76A5E" w:rsidRPr="006F11C9" w:rsidRDefault="00C76A5E" w:rsidP="00C76A5E">
                                  <w:pPr>
                                    <w:rPr>
                                      <w:rFonts w:ascii="Comic Sans MS" w:hAnsi="Comic Sans MS"/>
                                      <w:sz w:val="36"/>
                                      <w:szCs w:val="48"/>
                                    </w:rPr>
                                  </w:pPr>
                                  <w:r>
                                    <w:rPr>
                                      <w:rFonts w:ascii="Comic Sans MS" w:hAnsi="Comic Sans MS"/>
                                      <w:sz w:val="36"/>
                                      <w:szCs w:val="4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0379A4" id="Text Box 2208" o:spid="_x0000_s1391" type="#_x0000_t202" style="position:absolute;margin-left:183.55pt;margin-top:-44.2pt;width:24pt;height:31.15pt;z-index:2532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IMQwIAAJUEAAAOAAAAZHJzL2Uyb0RvYy54bWysVEtv2zAMvg/YfxB0X+w8lxpxiixFhgFF&#10;WyAtelZkKTEmi5qkxM5+/SjZebTdaVgOCilSfHz86NltUylyENaVoHPa76WUCM2hKPU2py/Pqy9T&#10;SpxnumAKtMjpUTh6O//8aVabTAxgB6oQlmAQ7bLa5HTnvcmSxPGdqJjrgREajRJsxTyqdpsUltUY&#10;vVLJIE0nSQ22MBa4cA5v71ojncf4UgruH6V0whOVU6zNx9PGcxPOZD5j2dYysyt5Vwb7hyoqVmpM&#10;eg51xzwje1t+CFWV3IID6XscqgSkLLmIPWA3/fRdN+sdMyL2guA4c4bJ/b+w/OGwNk+W+OYbNDjA&#10;AEhtXObwMvTTSFuFf6yUoB0hPJ5hE40nHC+H6WiaooWjaXgznqTjECW5PDbW+e8CKhKEnFqcSgSL&#10;He6db11PLiGXA1UWq1KpqBzdUllyYDhAnHsBNSWKOY+XOV3FX5ftzTOlSZ3TyXCcxkxvbCHXOeZG&#10;Mf7zYwSsXmls4oJFkHyzaUhZIE7T4QmpDRRHBNBCyy1n+KrEBPdY4xOzSCZEBhfEP+IhFWBV0EmU&#10;7MD+/tt98McZo5WSGsmZU/drz6zA1n9onP5NfzQKbI7KaPx1gIq9tmyuLXpfLQHh6+MqGh7F4O/V&#10;SZQWqlfco0XIiiamOebOqT+JS9+uDO4hF4tFdEL+Gubv9drwEDrMKgD73Lwya7pJe6TIA5xozLJ3&#10;A299w0sNi70HWUY2BKRbVLsBIPcjn7o9Dct1rUevy9dk/gcAAP//AwBQSwMEFAAGAAgAAAAhAHuB&#10;c23eAAAACwEAAA8AAABkcnMvZG93bnJldi54bWxMj8FOwzAMhu9IvENkJG5b1jFKKU0nhMQRIQoH&#10;uGWJaQONUzVZV/b0mNM4+ven35+r7ex7MeEYXSAF2XIFAskE66hV8Pb6uChAxKTJ6j4QKvjBCNv6&#10;/KzSpQ0HesGpSa3gEoqlVtClNJRSRtOh13EZBiTefYbR68Tj2Eo76gOX+16uV6tceu2IL3R6wIcO&#10;zXez9wosvQcyH+7p6Kgx7vb4XHyZSanLi/n+DkTCOZ1g+NNndajZaRf2ZKPoFVzlNxmjChZFsQHB&#10;xCa75mTHyTrPQNaV/P9D/QsAAP//AwBQSwECLQAUAAYACAAAACEAtoM4kv4AAADhAQAAEwAAAAAA&#10;AAAAAAAAAAAAAAAAW0NvbnRlbnRfVHlwZXNdLnhtbFBLAQItABQABgAIAAAAIQA4/SH/1gAAAJQB&#10;AAALAAAAAAAAAAAAAAAAAC8BAABfcmVscy8ucmVsc1BLAQItABQABgAIAAAAIQBhahIMQwIAAJUE&#10;AAAOAAAAAAAAAAAAAAAAAC4CAABkcnMvZTJvRG9jLnhtbFBLAQItABQABgAIAAAAIQB7gXNt3gAA&#10;AAsBAAAPAAAAAAAAAAAAAAAAAJ0EAABkcnMvZG93bnJldi54bWxQSwUGAAAAAAQABADzAAAAqAUA&#10;AAAA&#10;" fillcolor="window" strokeweight=".5pt">
                      <v:textbox>
                        <w:txbxContent>
                          <w:p w14:paraId="1769850B" w14:textId="77777777" w:rsidR="00C76A5E" w:rsidRPr="006F11C9" w:rsidRDefault="00C76A5E" w:rsidP="00C76A5E">
                            <w:pPr>
                              <w:rPr>
                                <w:rFonts w:ascii="Comic Sans MS" w:hAnsi="Comic Sans MS"/>
                                <w:sz w:val="36"/>
                                <w:szCs w:val="48"/>
                              </w:rPr>
                            </w:pPr>
                            <w:r>
                              <w:rPr>
                                <w:rFonts w:ascii="Comic Sans MS" w:hAnsi="Comic Sans MS"/>
                                <w:sz w:val="36"/>
                                <w:szCs w:val="48"/>
                              </w:rPr>
                              <w:t>f</w:t>
                            </w:r>
                          </w:p>
                        </w:txbxContent>
                      </v:textbox>
                    </v:shape>
                  </w:pict>
                </mc:Fallback>
              </mc:AlternateContent>
            </w:r>
            <w:r w:rsidR="00CA5AA9">
              <w:rPr>
                <w:noProof/>
              </w:rPr>
              <mc:AlternateContent>
                <mc:Choice Requires="wps">
                  <w:drawing>
                    <wp:anchor distT="0" distB="0" distL="114300" distR="114300" simplePos="0" relativeHeight="253229056" behindDoc="0" locked="0" layoutInCell="1" allowOverlap="1" wp14:anchorId="224AF9F7" wp14:editId="01F272C4">
                      <wp:simplePos x="0" y="0"/>
                      <wp:positionH relativeFrom="column">
                        <wp:posOffset>848995</wp:posOffset>
                      </wp:positionH>
                      <wp:positionV relativeFrom="paragraph">
                        <wp:posOffset>-575945</wp:posOffset>
                      </wp:positionV>
                      <wp:extent cx="323959" cy="395605"/>
                      <wp:effectExtent l="0" t="0" r="0" b="0"/>
                      <wp:wrapNone/>
                      <wp:docPr id="2205" name="Text Box 2205"/>
                      <wp:cNvGraphicFramePr/>
                      <a:graphic xmlns:a="http://schemas.openxmlformats.org/drawingml/2006/main">
                        <a:graphicData uri="http://schemas.microsoft.com/office/word/2010/wordprocessingShape">
                          <wps:wsp>
                            <wps:cNvSpPr txBox="1"/>
                            <wps:spPr>
                              <a:xfrm>
                                <a:off x="0" y="0"/>
                                <a:ext cx="323959" cy="395605"/>
                              </a:xfrm>
                              <a:prstGeom prst="rect">
                                <a:avLst/>
                              </a:prstGeom>
                              <a:solidFill>
                                <a:sysClr val="window" lastClr="FFFFFF"/>
                              </a:solidFill>
                              <a:ln w="6350">
                                <a:solidFill>
                                  <a:prstClr val="black"/>
                                </a:solidFill>
                              </a:ln>
                            </wps:spPr>
                            <wps:txbx>
                              <w:txbxContent>
                                <w:p w14:paraId="22138266" w14:textId="77777777" w:rsidR="00CA5AA9" w:rsidRPr="006F11C9" w:rsidRDefault="00CA5AA9" w:rsidP="00CA5AA9">
                                  <w:pPr>
                                    <w:rPr>
                                      <w:rFonts w:ascii="Comic Sans MS" w:hAnsi="Comic Sans MS"/>
                                      <w:sz w:val="36"/>
                                      <w:szCs w:val="48"/>
                                    </w:rPr>
                                  </w:pPr>
                                  <w:r>
                                    <w:rPr>
                                      <w:rFonts w:ascii="Comic Sans MS" w:hAnsi="Comic Sans MS"/>
                                      <w:sz w:val="36"/>
                                      <w:szCs w:val="4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4AF9F7" id="Text Box 2205" o:spid="_x0000_s1392" type="#_x0000_t202" style="position:absolute;margin-left:66.85pt;margin-top:-45.35pt;width:25.5pt;height:31.15pt;z-index:2532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eQwQwIAAJUEAAAOAAAAZHJzL2Uyb0RvYy54bWysVEtv2zAMvg/YfxB0X5z3GiNOkaXIMKBo&#10;C6RFz4osxcZkUZOU2NmvHyU7j7Y7DctBIUWKj48fPb9tKkUOwroSdEYHvT4lQnPIS73L6Mvz+ssN&#10;Jc4znTMFWmT0KBy9XXz+NK9NKoZQgMqFJRhEu7Q2GS28N2mSOF6IirkeGKHRKMFWzKNqd0luWY3R&#10;K5UM+/1pUoPNjQUunMPbu9ZIFzG+lIL7Rymd8ERlFGvz8bTx3IYzWcxZurPMFCXvymD/UEXFSo1J&#10;z6HumGdkb8sPoaqSW3AgfY9DlYCUJRexB+xm0H/XzaZgRsReEBxnzjC5/xeWPxw25skS33yDBgcY&#10;AKmNSx1ehn4aaavwj5UStCOExzNsovGE4+VoOJpNZpRwNKE07U9ClOTy2FjnvwuoSBAyanEqESx2&#10;uHe+dT25hFwOVJmvS6WicnQrZcmB4QBx7jnUlCjmPF5mdB1/XbY3z5QmdUano0k/ZnpjC7nOMbeK&#10;8Z8fI2D1SmMTFyyC5JttQ8occboZn5DaQn5EAC203HKGr0tMcI81PjGLZELMcEH8Ix5SAVYFnURJ&#10;Afb33+6DP84YrZTUSM6Mul97ZgW2/kPj9GeD8TiwOSrjydchKvbasr226H21AoRvgKtoeBSDv1cn&#10;UVqoXnGPliErmpjmmDuj/iSufLsyuIdcLJfRCflrmL/XG8ND6DCrAOxz88qs6SbtkSIPcKIxS98N&#10;vPUNLzUs9x5kGdkQkG5R7QaA3I986vY0LNe1Hr0uX5PFHwAAAP//AwBQSwMEFAAGAAgAAAAhADqb&#10;uxXdAAAACwEAAA8AAABkcnMvZG93bnJldi54bWxMj0FPwzAMhe9I/IfISNy2lG2Crms6ISSOCNFx&#10;gFuWeG2gcaom68p+Pd4Jbu/ZT8+fy+3kOzHiEF0gBXfzDASSCdZRo+B99zzLQcSkyeouECr4wQjb&#10;6vqq1IUNJ3rDsU6N4BKKhVbQptQXUkbTotdxHnok3h3C4HViOzTSDvrE5b6Tiyy7l1474gut7vGp&#10;RfNdH70CSx+BzKd7OTuqjVufX/MvMyp1ezM9bkAknNJfGC74jA4VM+3DkWwUHfvl8oGjCmbrjMUl&#10;ka9Y7HmyyFcgq1L+/6H6BQAA//8DAFBLAQItABQABgAIAAAAIQC2gziS/gAAAOEBAAATAAAAAAAA&#10;AAAAAAAAAAAAAABbQ29udGVudF9UeXBlc10ueG1sUEsBAi0AFAAGAAgAAAAhADj9If/WAAAAlAEA&#10;AAsAAAAAAAAAAAAAAAAALwEAAF9yZWxzLy5yZWxzUEsBAi0AFAAGAAgAAAAhAHu95DBDAgAAlQQA&#10;AA4AAAAAAAAAAAAAAAAALgIAAGRycy9lMm9Eb2MueG1sUEsBAi0AFAAGAAgAAAAhADqbuxXdAAAA&#10;CwEAAA8AAAAAAAAAAAAAAAAAnQQAAGRycy9kb3ducmV2LnhtbFBLBQYAAAAABAAEAPMAAACnBQAA&#10;AAA=&#10;" fillcolor="window" strokeweight=".5pt">
                      <v:textbox>
                        <w:txbxContent>
                          <w:p w14:paraId="22138266" w14:textId="77777777" w:rsidR="00CA5AA9" w:rsidRPr="006F11C9" w:rsidRDefault="00CA5AA9" w:rsidP="00CA5AA9">
                            <w:pPr>
                              <w:rPr>
                                <w:rFonts w:ascii="Comic Sans MS" w:hAnsi="Comic Sans MS"/>
                                <w:sz w:val="36"/>
                                <w:szCs w:val="48"/>
                              </w:rPr>
                            </w:pPr>
                            <w:r>
                              <w:rPr>
                                <w:rFonts w:ascii="Comic Sans MS" w:hAnsi="Comic Sans MS"/>
                                <w:sz w:val="36"/>
                                <w:szCs w:val="48"/>
                              </w:rPr>
                              <w:t>h</w:t>
                            </w:r>
                          </w:p>
                        </w:txbxContent>
                      </v:textbox>
                    </v:shape>
                  </w:pict>
                </mc:Fallback>
              </mc:AlternateContent>
            </w:r>
            <w:r w:rsidR="00CA5AA9">
              <w:rPr>
                <w:noProof/>
                <w:color w:val="000000" w:themeColor="text1"/>
                <w:szCs w:val="28"/>
              </w:rPr>
              <w:t xml:space="preserve">Sound out simple words where the sounds are regular. </w:t>
            </w:r>
          </w:p>
          <w:p w14:paraId="5A739ECF" w14:textId="3A64A968" w:rsidR="00CA5AA9" w:rsidRDefault="00CA5AA9" w:rsidP="00685600">
            <w:pPr>
              <w:rPr>
                <w:noProof/>
                <w:color w:val="000000" w:themeColor="text1"/>
                <w:szCs w:val="28"/>
              </w:rPr>
            </w:pPr>
          </w:p>
          <w:p w14:paraId="20A05B12" w14:textId="77777777" w:rsidR="00CA5AA9" w:rsidRDefault="00CA5AA9" w:rsidP="00685600">
            <w:pPr>
              <w:rPr>
                <w:noProof/>
                <w:color w:val="000000" w:themeColor="text1"/>
                <w:szCs w:val="28"/>
              </w:rPr>
            </w:pPr>
            <w:r>
              <w:rPr>
                <w:noProof/>
                <w:color w:val="000000" w:themeColor="text1"/>
                <w:szCs w:val="28"/>
              </w:rPr>
              <w:t>Look at the picture, say the word, sound the word,</w:t>
            </w:r>
          </w:p>
          <w:p w14:paraId="42D27C48" w14:textId="317026E4" w:rsidR="00CA5AA9" w:rsidRDefault="00CA5AA9" w:rsidP="00685600">
            <w:pPr>
              <w:rPr>
                <w:noProof/>
                <w:color w:val="000000" w:themeColor="text1"/>
                <w:szCs w:val="28"/>
              </w:rPr>
            </w:pPr>
            <w:r>
              <w:rPr>
                <w:noProof/>
                <w:color w:val="000000" w:themeColor="text1"/>
                <w:szCs w:val="28"/>
              </w:rPr>
              <w:t>say the word. Repeat.</w:t>
            </w:r>
          </w:p>
          <w:p w14:paraId="1FF6BF95" w14:textId="77777777" w:rsidR="00CA5AA9" w:rsidRDefault="00CA5AA9" w:rsidP="00685600">
            <w:pPr>
              <w:rPr>
                <w:noProof/>
                <w:color w:val="000000" w:themeColor="text1"/>
                <w:szCs w:val="28"/>
              </w:rPr>
            </w:pPr>
          </w:p>
          <w:p w14:paraId="58208068" w14:textId="32B83486" w:rsidR="00CA5AA9" w:rsidRDefault="00CA5AA9" w:rsidP="00685600">
            <w:pPr>
              <w:rPr>
                <w:noProof/>
                <w:color w:val="000000" w:themeColor="text1"/>
                <w:szCs w:val="28"/>
              </w:rPr>
            </w:pPr>
            <w:r>
              <w:rPr>
                <w:rFonts w:ascii="Comic Sans MS" w:hAnsi="Comic Sans MS"/>
                <w:b/>
                <w:bCs/>
                <w:noProof/>
                <w:sz w:val="56"/>
                <w:szCs w:val="56"/>
              </w:rPr>
              <mc:AlternateContent>
                <mc:Choice Requires="wpg">
                  <w:drawing>
                    <wp:anchor distT="0" distB="0" distL="114300" distR="114300" simplePos="0" relativeHeight="253223936" behindDoc="0" locked="0" layoutInCell="1" allowOverlap="1" wp14:anchorId="2E72909B" wp14:editId="6FAABDF6">
                      <wp:simplePos x="0" y="0"/>
                      <wp:positionH relativeFrom="column">
                        <wp:posOffset>1275080</wp:posOffset>
                      </wp:positionH>
                      <wp:positionV relativeFrom="paragraph">
                        <wp:posOffset>138430</wp:posOffset>
                      </wp:positionV>
                      <wp:extent cx="1177440" cy="396000"/>
                      <wp:effectExtent l="0" t="0" r="22860" b="23495"/>
                      <wp:wrapNone/>
                      <wp:docPr id="1992" name="Group 1992"/>
                      <wp:cNvGraphicFramePr/>
                      <a:graphic xmlns:a="http://schemas.openxmlformats.org/drawingml/2006/main">
                        <a:graphicData uri="http://schemas.microsoft.com/office/word/2010/wordprocessingGroup">
                          <wpg:wgp>
                            <wpg:cNvGrpSpPr/>
                            <wpg:grpSpPr>
                              <a:xfrm>
                                <a:off x="0" y="0"/>
                                <a:ext cx="1177440" cy="396000"/>
                                <a:chOff x="0" y="0"/>
                                <a:chExt cx="1177440" cy="396000"/>
                              </a:xfrm>
                            </wpg:grpSpPr>
                            <wps:wsp>
                              <wps:cNvPr id="144" name="Text Box 144"/>
                              <wps:cNvSpPr txBox="1"/>
                              <wps:spPr>
                                <a:xfrm>
                                  <a:off x="0" y="0"/>
                                  <a:ext cx="324000" cy="396000"/>
                                </a:xfrm>
                                <a:prstGeom prst="rect">
                                  <a:avLst/>
                                </a:prstGeom>
                                <a:solidFill>
                                  <a:sysClr val="window" lastClr="FFFFFF"/>
                                </a:solidFill>
                                <a:ln w="6350">
                                  <a:solidFill>
                                    <a:prstClr val="black"/>
                                  </a:solidFill>
                                </a:ln>
                              </wps:spPr>
                              <wps:txbx>
                                <w:txbxContent>
                                  <w:p w14:paraId="5680910B" w14:textId="77777777" w:rsidR="00CA5AA9" w:rsidRPr="006F11C9" w:rsidRDefault="00CA5AA9" w:rsidP="00685600">
                                    <w:pPr>
                                      <w:rPr>
                                        <w:rFonts w:ascii="Comic Sans MS" w:hAnsi="Comic Sans MS"/>
                                        <w:sz w:val="36"/>
                                        <w:szCs w:val="48"/>
                                      </w:rPr>
                                    </w:pPr>
                                    <w:r>
                                      <w:rPr>
                                        <w:rFonts w:ascii="Comic Sans MS" w:hAnsi="Comic Sans MS"/>
                                        <w:sz w:val="36"/>
                                        <w:szCs w:val="4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Text Box 168"/>
                              <wps:cNvSpPr txBox="1"/>
                              <wps:spPr>
                                <a:xfrm>
                                  <a:off x="426720" y="0"/>
                                  <a:ext cx="325686" cy="396000"/>
                                </a:xfrm>
                                <a:prstGeom prst="rect">
                                  <a:avLst/>
                                </a:prstGeom>
                                <a:solidFill>
                                  <a:sysClr val="window" lastClr="FFFFFF"/>
                                </a:solidFill>
                                <a:ln w="6350">
                                  <a:solidFill>
                                    <a:prstClr val="black"/>
                                  </a:solidFill>
                                </a:ln>
                              </wps:spPr>
                              <wps:txbx>
                                <w:txbxContent>
                                  <w:p w14:paraId="1D4938AD" w14:textId="77777777" w:rsidR="00CA5AA9" w:rsidRPr="006F11C9" w:rsidRDefault="00CA5AA9" w:rsidP="00685600">
                                    <w:pPr>
                                      <w:rPr>
                                        <w:rFonts w:ascii="Comic Sans MS" w:hAnsi="Comic Sans MS"/>
                                        <w:sz w:val="36"/>
                                        <w:szCs w:val="48"/>
                                      </w:rPr>
                                    </w:pPr>
                                    <w:r>
                                      <w:rPr>
                                        <w:rFonts w:ascii="Comic Sans MS" w:hAnsi="Comic Sans MS"/>
                                        <w:sz w:val="36"/>
                                        <w:szCs w:val="4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8" name="Text Box 1988"/>
                              <wps:cNvSpPr txBox="1"/>
                              <wps:spPr>
                                <a:xfrm>
                                  <a:off x="853440" y="0"/>
                                  <a:ext cx="324000" cy="396000"/>
                                </a:xfrm>
                                <a:prstGeom prst="rect">
                                  <a:avLst/>
                                </a:prstGeom>
                                <a:solidFill>
                                  <a:sysClr val="window" lastClr="FFFFFF"/>
                                </a:solidFill>
                                <a:ln w="6350">
                                  <a:solidFill>
                                    <a:prstClr val="black"/>
                                  </a:solidFill>
                                </a:ln>
                              </wps:spPr>
                              <wps:txbx>
                                <w:txbxContent>
                                  <w:p w14:paraId="1D100AFC" w14:textId="77777777" w:rsidR="00CA5AA9" w:rsidRPr="006F11C9" w:rsidRDefault="00CA5AA9" w:rsidP="00685600">
                                    <w:pPr>
                                      <w:rPr>
                                        <w:rFonts w:ascii="Comic Sans MS" w:hAnsi="Comic Sans MS"/>
                                        <w:sz w:val="36"/>
                                        <w:szCs w:val="48"/>
                                      </w:rPr>
                                    </w:pPr>
                                    <w:r>
                                      <w:rPr>
                                        <w:rFonts w:ascii="Comic Sans MS" w:hAnsi="Comic Sans MS"/>
                                        <w:sz w:val="36"/>
                                        <w:szCs w:val="48"/>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72909B" id="Group 1992" o:spid="_x0000_s1393" style="position:absolute;margin-left:100.4pt;margin-top:10.9pt;width:92.7pt;height:31.2pt;z-index:253223936" coordsize="11774,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1WX6QIAADIMAAAOAAAAZHJzL2Uyb0RvYy54bWzsVk1v2zAMvQ/YfxB0X51PJzXqFFm3FAOK&#10;tkA79KzIcmxMFjVJiZ39+lFKnLZJMQwZ0MPaHBSJpCjyiY/W2XlTSbISxpagUto96VAiFIesVIuU&#10;fr+ffRpTYh1TGZOgRErXwtLzyccPZ7VORA8KkJkwBJ0om9Q6pYVzOokiywtRMXsCWihU5mAq5nBp&#10;FlFmWI3eKxn1Op04qsFk2gAX1qL0y0ZJJ8F/ngvubvLcCkdkSjE2F0YTxrkfo8kZSxaG6aLk2zDY&#10;EVFUrFR46M7VF+YYWZrywFVVcgMWcnfCoYogz0suQg6YTbezl82lgaUOuSySeqF3MCG0ezgd7ZZf&#10;ry6NvtO3BpGo9QKxCCufS5Obyv9jlKQJkK13kInGEY7Cbnc0GgwQWY66/mnc6Wwx5QUCf7CNF1//&#10;vDFqj42eBVNrLA/7iID9NwTuCqZFANYmiMCtIWWGuQwGlChWYZne+/w+Q0O8LCATDD1OxDWoQOtW&#10;blH4t3D1ewOP0B5au6RZoo11lwIq4icpNVjAoa7Y6so6DARNWxN/pgVZZrNSyrBY2wtpyIphrSNF&#10;Mqgpkcw6FKZ0Fn4+ZnTxbJtUpE5p3B92wknPdP6snc+5ZPzHoQf0JxW69Xe0wcLPXDNvNqiOhy1S&#10;c8jWCKCBDQ2t5rMSD7jCGG+ZQd4hMthL3A0OuQSMCrYzSgowv16Se3ssBtRSUiOPU2p/LpkRmPo3&#10;hWVyijfoiR8Wg+GohwvzVDN/qlHL6gIQvi52Lc3D1Ns72U5zA9UDtpypPxVVTHE8O6WunV64TXfB&#10;lsXFdBqMkOqauSt1p7l37e/KA3vfPDCjtzftsOKuoS1Mluxd+MbW71QwXTrIy1ANHukNqtsLQJJ4&#10;Hr8GW2Js7ftsQdlxbBn04nA1hx2m3xvG4/iNUSZuYXynzP9EmdPxC5zxwuNIMx72Q3N7iTRv8Dsz&#10;amF8J83rkCa80fBhGt4U20e0f/k+XYfv0uNTf/IbAAD//wMAUEsDBBQABgAIAAAAIQAMKIsC3gAA&#10;AAkBAAAPAAAAZHJzL2Rvd25yZXYueG1sTI/BSsNAEIbvgu+wjODNbpJqCTGbUop6KoKtIN6myTQJ&#10;zc6G7DZJ397xpKeZYX6++SZfz7ZTIw2+dWwgXkSgiEtXtVwb+Dy8PqSgfECusHNMBq7kYV3c3uSY&#10;VW7iDxr3oVYCYZ+hgSaEPtPalw1Z9AvXE8vu5AaLQcah1tWAk8Btp5MoWmmLLcuFBnvaNlSe9xdr&#10;4G3CabOMX8bd+bS9fh+e3r92MRlzfzdvnkEFmsNfGH71RR0KcTq6C1dedQaELupBmliqBJbpKgF1&#10;NJA+JqCLXP//oPgBAAD//wMAUEsBAi0AFAAGAAgAAAAhALaDOJL+AAAA4QEAABMAAAAAAAAAAAAA&#10;AAAAAAAAAFtDb250ZW50X1R5cGVzXS54bWxQSwECLQAUAAYACAAAACEAOP0h/9YAAACUAQAACwAA&#10;AAAAAAAAAAAAAAAvAQAAX3JlbHMvLnJlbHNQSwECLQAUAAYACAAAACEA85NVl+kCAAAyDAAADgAA&#10;AAAAAAAAAAAAAAAuAgAAZHJzL2Uyb0RvYy54bWxQSwECLQAUAAYACAAAACEADCiLAt4AAAAJAQAA&#10;DwAAAAAAAAAAAAAAAABDBQAAZHJzL2Rvd25yZXYueG1sUEsFBgAAAAAEAAQA8wAAAE4GAAAAAA==&#10;">
                      <v:shape id="Text Box 144" o:spid="_x0000_s1394" type="#_x0000_t202" style="position:absolute;width:324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tbawQAAANwAAAAPAAAAZHJzL2Rvd25yZXYueG1sRE9NawIx&#10;EL0L/Q9hCt40axGxW6NIoeBFiqsHexuS6W50M1k26br66xtB8DaP9zmLVe9q0VEbrGcFk3EGglh7&#10;Y7lUcNh/jeYgQkQ2WHsmBVcKsFq+DBaYG3/hHXVFLEUK4ZCjgirGJpcy6IochrFviBP361uHMcG2&#10;lKbFSwp3tXzLspl0aDk1VNjQZ0X6XPw5BYaPnvWP3d4sF9q+377nJ90pNXzt1x8gIvXxKX64NybN&#10;n07h/ky6QC7/AQAA//8DAFBLAQItABQABgAIAAAAIQDb4fbL7gAAAIUBAAATAAAAAAAAAAAAAAAA&#10;AAAAAABbQ29udGVudF9UeXBlc10ueG1sUEsBAi0AFAAGAAgAAAAhAFr0LFu/AAAAFQEAAAsAAAAA&#10;AAAAAAAAAAAAHwEAAF9yZWxzLy5yZWxzUEsBAi0AFAAGAAgAAAAhAFCm1trBAAAA3AAAAA8AAAAA&#10;AAAAAAAAAAAABwIAAGRycy9kb3ducmV2LnhtbFBLBQYAAAAAAwADALcAAAD1AgAAAAA=&#10;" fillcolor="window" strokeweight=".5pt">
                        <v:textbox>
                          <w:txbxContent>
                            <w:p w14:paraId="5680910B" w14:textId="77777777" w:rsidR="00CA5AA9" w:rsidRPr="006F11C9" w:rsidRDefault="00CA5AA9" w:rsidP="00685600">
                              <w:pPr>
                                <w:rPr>
                                  <w:rFonts w:ascii="Comic Sans MS" w:hAnsi="Comic Sans MS"/>
                                  <w:sz w:val="36"/>
                                  <w:szCs w:val="48"/>
                                </w:rPr>
                              </w:pPr>
                              <w:r>
                                <w:rPr>
                                  <w:rFonts w:ascii="Comic Sans MS" w:hAnsi="Comic Sans MS"/>
                                  <w:sz w:val="36"/>
                                  <w:szCs w:val="48"/>
                                </w:rPr>
                                <w:t>h</w:t>
                              </w:r>
                            </w:p>
                          </w:txbxContent>
                        </v:textbox>
                      </v:shape>
                      <v:shape id="Text Box 168" o:spid="_x0000_s1395" type="#_x0000_t202" style="position:absolute;left:4267;width:3257;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C/xAAAANwAAAAPAAAAZHJzL2Rvd25yZXYueG1sRI9Bb8Iw&#10;DIXvk/YfIiPtBik7ICgEhJAm7TJN63aAm5WYNtA4VZOVjl8/HybtZus9v/d5sxtDqwbqk49sYD4r&#10;QBHb6DzXBr4+X6ZLUCkjO2wjk4EfSrDbPj5ssHTxxh80VLlWEsKpRANNzl2pdbINBUyz2BGLdo59&#10;wCxrX2vX403CQ6ufi2KhA3qWhgY7OjRkr9V3MOD4GNme/Nvdc2X96v6+vNjBmKfJuF+DyjTmf/Pf&#10;9asT/IXQyjMygd7+AgAA//8DAFBLAQItABQABgAIAAAAIQDb4fbL7gAAAIUBAAATAAAAAAAAAAAA&#10;AAAAAAAAAABbQ29udGVudF9UeXBlc10ueG1sUEsBAi0AFAAGAAgAAAAhAFr0LFu/AAAAFQEAAAsA&#10;AAAAAAAAAAAAAAAAHwEAAF9yZWxzLy5yZWxzUEsBAi0AFAAGAAgAAAAhAJpegL/EAAAA3AAAAA8A&#10;AAAAAAAAAAAAAAAABwIAAGRycy9kb3ducmV2LnhtbFBLBQYAAAAAAwADALcAAAD4AgAAAAA=&#10;" fillcolor="window" strokeweight=".5pt">
                        <v:textbox>
                          <w:txbxContent>
                            <w:p w14:paraId="1D4938AD" w14:textId="77777777" w:rsidR="00CA5AA9" w:rsidRPr="006F11C9" w:rsidRDefault="00CA5AA9" w:rsidP="00685600">
                              <w:pPr>
                                <w:rPr>
                                  <w:rFonts w:ascii="Comic Sans MS" w:hAnsi="Comic Sans MS"/>
                                  <w:sz w:val="36"/>
                                  <w:szCs w:val="48"/>
                                </w:rPr>
                              </w:pPr>
                              <w:r>
                                <w:rPr>
                                  <w:rFonts w:ascii="Comic Sans MS" w:hAnsi="Comic Sans MS"/>
                                  <w:sz w:val="36"/>
                                  <w:szCs w:val="48"/>
                                </w:rPr>
                                <w:t>a</w:t>
                              </w:r>
                            </w:p>
                          </w:txbxContent>
                        </v:textbox>
                      </v:shape>
                      <v:shape id="Text Box 1988" o:spid="_x0000_s1396" type="#_x0000_t202" style="position:absolute;left:8534;width:324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bCxQAAAN0AAAAPAAAAZHJzL2Rvd25yZXYueG1sRI9Ba8Mw&#10;DIXvg/4Ho8Juq9MdSprVLWNQ2KWUZTtsN2FridtYDrGbZv3102Gwm8R7eu/TZjeFTo00JB/ZwHJR&#10;gCK20XluDHy87x9KUCkjO+wik4EfSrDbzu42WLl45Tca69woCeFUoYE2577SOtmWAqZF7IlF+45D&#10;wCzr0Gg34FXCQ6cfi2KlA3qWhhZ7emnJnutLMOD4M7L98oeb59r69e1YnuxozP18en4ClWnK/+a/&#10;61cn+OtScOUbGUFvfwEAAP//AwBQSwECLQAUAAYACAAAACEA2+H2y+4AAACFAQAAEwAAAAAAAAAA&#10;AAAAAAAAAAAAW0NvbnRlbnRfVHlwZXNdLnhtbFBLAQItABQABgAIAAAAIQBa9CxbvwAAABUBAAAL&#10;AAAAAAAAAAAAAAAAAB8BAABfcmVscy8ucmVsc1BLAQItABQABgAIAAAAIQC/oMbCxQAAAN0AAAAP&#10;AAAAAAAAAAAAAAAAAAcCAABkcnMvZG93bnJldi54bWxQSwUGAAAAAAMAAwC3AAAA+QIAAAAA&#10;" fillcolor="window" strokeweight=".5pt">
                        <v:textbox>
                          <w:txbxContent>
                            <w:p w14:paraId="1D100AFC" w14:textId="77777777" w:rsidR="00CA5AA9" w:rsidRPr="006F11C9" w:rsidRDefault="00CA5AA9" w:rsidP="00685600">
                              <w:pPr>
                                <w:rPr>
                                  <w:rFonts w:ascii="Comic Sans MS" w:hAnsi="Comic Sans MS"/>
                                  <w:sz w:val="36"/>
                                  <w:szCs w:val="48"/>
                                </w:rPr>
                              </w:pPr>
                              <w:r>
                                <w:rPr>
                                  <w:rFonts w:ascii="Comic Sans MS" w:hAnsi="Comic Sans MS"/>
                                  <w:sz w:val="36"/>
                                  <w:szCs w:val="48"/>
                                </w:rPr>
                                <w:t>t</w:t>
                              </w:r>
                            </w:p>
                          </w:txbxContent>
                        </v:textbox>
                      </v:shape>
                    </v:group>
                  </w:pict>
                </mc:Fallback>
              </mc:AlternateContent>
            </w:r>
            <w:r w:rsidRPr="005178C2">
              <w:rPr>
                <w:rFonts w:ascii="Comic Sans MS" w:hAnsi="Comic Sans MS"/>
                <w:b/>
                <w:bCs/>
                <w:noProof/>
                <w:sz w:val="56"/>
                <w:szCs w:val="56"/>
              </w:rPr>
              <w:drawing>
                <wp:anchor distT="0" distB="0" distL="114300" distR="114300" simplePos="0" relativeHeight="253224960" behindDoc="0" locked="0" layoutInCell="1" allowOverlap="1" wp14:anchorId="4D2CA5B4" wp14:editId="04467544">
                  <wp:simplePos x="0" y="0"/>
                  <wp:positionH relativeFrom="margin">
                    <wp:posOffset>-50165</wp:posOffset>
                  </wp:positionH>
                  <wp:positionV relativeFrom="paragraph">
                    <wp:posOffset>221615</wp:posOffset>
                  </wp:positionV>
                  <wp:extent cx="535940" cy="358140"/>
                  <wp:effectExtent l="0" t="0" r="0" b="3810"/>
                  <wp:wrapNone/>
                  <wp:docPr id="59" name="Picture 5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6500" t="28125" r="16562" b="27187"/>
                          <a:stretch/>
                        </pic:blipFill>
                        <pic:spPr bwMode="auto">
                          <a:xfrm>
                            <a:off x="0" y="0"/>
                            <a:ext cx="535940" cy="358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EB0858" w14:textId="4D5F9727" w:rsidR="00CA5AA9" w:rsidRDefault="00CA5AA9" w:rsidP="00685600">
            <w:pPr>
              <w:rPr>
                <w:noProof/>
                <w:color w:val="000000" w:themeColor="text1"/>
                <w:szCs w:val="28"/>
              </w:rPr>
            </w:pPr>
            <w:r>
              <w:rPr>
                <w:noProof/>
                <w:color w:val="000000" w:themeColor="text1"/>
                <w:szCs w:val="28"/>
              </w:rPr>
              <w:tab/>
            </w:r>
            <w:r>
              <w:rPr>
                <w:rFonts w:ascii="Comic Sans MS" w:hAnsi="Comic Sans MS"/>
                <w:spacing w:val="80"/>
                <w:sz w:val="36"/>
                <w:szCs w:val="24"/>
              </w:rPr>
              <w:t xml:space="preserve"> h</w:t>
            </w:r>
            <w:r w:rsidRPr="00990D71">
              <w:rPr>
                <w:rFonts w:ascii="Comic Sans MS" w:hAnsi="Comic Sans MS"/>
                <w:spacing w:val="80"/>
                <w:sz w:val="36"/>
                <w:szCs w:val="24"/>
              </w:rPr>
              <w:t>a</w:t>
            </w:r>
            <w:r>
              <w:rPr>
                <w:rFonts w:ascii="Comic Sans MS" w:hAnsi="Comic Sans MS"/>
                <w:spacing w:val="80"/>
                <w:sz w:val="36"/>
                <w:szCs w:val="24"/>
              </w:rPr>
              <w:t>t</w:t>
            </w:r>
            <w:r>
              <w:rPr>
                <w:rFonts w:ascii="Comic Sans MS" w:hAnsi="Comic Sans MS"/>
                <w:spacing w:val="80"/>
                <w:sz w:val="36"/>
                <w:szCs w:val="24"/>
              </w:rPr>
              <w:tab/>
            </w:r>
            <w:r>
              <w:rPr>
                <w:rFonts w:ascii="Comic Sans MS" w:hAnsi="Comic Sans MS"/>
                <w:spacing w:val="80"/>
                <w:sz w:val="36"/>
                <w:szCs w:val="24"/>
              </w:rPr>
              <w:tab/>
            </w:r>
            <w:r>
              <w:rPr>
                <w:rFonts w:ascii="Comic Sans MS" w:hAnsi="Comic Sans MS"/>
                <w:spacing w:val="80"/>
                <w:sz w:val="36"/>
                <w:szCs w:val="24"/>
              </w:rPr>
              <w:tab/>
            </w:r>
            <w:r>
              <w:rPr>
                <w:rFonts w:ascii="Comic Sans MS" w:hAnsi="Comic Sans MS"/>
                <w:spacing w:val="80"/>
                <w:sz w:val="36"/>
                <w:szCs w:val="24"/>
              </w:rPr>
              <w:tab/>
            </w:r>
            <w:proofErr w:type="spellStart"/>
            <w:r>
              <w:rPr>
                <w:rFonts w:ascii="Comic Sans MS" w:hAnsi="Comic Sans MS"/>
                <w:spacing w:val="80"/>
                <w:sz w:val="36"/>
                <w:szCs w:val="24"/>
              </w:rPr>
              <w:t>h</w:t>
            </w:r>
            <w:r w:rsidRPr="00990D71">
              <w:rPr>
                <w:rFonts w:ascii="Comic Sans MS" w:hAnsi="Comic Sans MS"/>
                <w:spacing w:val="80"/>
                <w:sz w:val="36"/>
                <w:szCs w:val="24"/>
              </w:rPr>
              <w:t>a</w:t>
            </w:r>
            <w:r>
              <w:rPr>
                <w:rFonts w:ascii="Comic Sans MS" w:hAnsi="Comic Sans MS"/>
                <w:spacing w:val="80"/>
                <w:sz w:val="36"/>
                <w:szCs w:val="24"/>
              </w:rPr>
              <w:t>t</w:t>
            </w:r>
            <w:proofErr w:type="spellEnd"/>
          </w:p>
          <w:p w14:paraId="60AC0DC1" w14:textId="77777777" w:rsidR="00CA5AA9" w:rsidRDefault="00CA5AA9" w:rsidP="00685600">
            <w:pPr>
              <w:rPr>
                <w:noProof/>
                <w:color w:val="000000" w:themeColor="text1"/>
                <w:szCs w:val="28"/>
              </w:rPr>
            </w:pPr>
          </w:p>
          <w:p w14:paraId="439893A2" w14:textId="77777777" w:rsidR="00CA5AA9" w:rsidRPr="00606B09" w:rsidRDefault="00CA5AA9" w:rsidP="00685600">
            <w:pPr>
              <w:rPr>
                <w:noProof/>
                <w:color w:val="000000" w:themeColor="text1"/>
                <w:sz w:val="2"/>
                <w:szCs w:val="2"/>
              </w:rPr>
            </w:pPr>
          </w:p>
          <w:p w14:paraId="4F64849E" w14:textId="704F5A4F" w:rsidR="00CA5AA9" w:rsidRDefault="00CA5AA9" w:rsidP="00685600">
            <w:pPr>
              <w:rPr>
                <w:noProof/>
                <w:color w:val="000000" w:themeColor="text1"/>
                <w:szCs w:val="28"/>
              </w:rPr>
            </w:pPr>
            <w:r>
              <w:rPr>
                <w:rFonts w:ascii="Comic Sans MS" w:hAnsi="Comic Sans MS"/>
                <w:noProof/>
                <w:color w:val="7F7F7F" w:themeColor="text1" w:themeTint="80"/>
                <w:sz w:val="52"/>
                <w:lang w:val="en-AU" w:eastAsia="en-AU"/>
              </w:rPr>
              <mc:AlternateContent>
                <mc:Choice Requires="wpg">
                  <w:drawing>
                    <wp:anchor distT="0" distB="0" distL="114300" distR="114300" simplePos="0" relativeHeight="253221888" behindDoc="0" locked="0" layoutInCell="1" allowOverlap="1" wp14:anchorId="099E6A0B" wp14:editId="4B4668C5">
                      <wp:simplePos x="0" y="0"/>
                      <wp:positionH relativeFrom="column">
                        <wp:posOffset>1343660</wp:posOffset>
                      </wp:positionH>
                      <wp:positionV relativeFrom="paragraph">
                        <wp:posOffset>186055</wp:posOffset>
                      </wp:positionV>
                      <wp:extent cx="1127760" cy="396000"/>
                      <wp:effectExtent l="0" t="0" r="15240" b="23495"/>
                      <wp:wrapNone/>
                      <wp:docPr id="1989" name="Group 1989"/>
                      <wp:cNvGraphicFramePr/>
                      <a:graphic xmlns:a="http://schemas.openxmlformats.org/drawingml/2006/main">
                        <a:graphicData uri="http://schemas.microsoft.com/office/word/2010/wordprocessingGroup">
                          <wpg:wgp>
                            <wpg:cNvGrpSpPr/>
                            <wpg:grpSpPr>
                              <a:xfrm>
                                <a:off x="0" y="0"/>
                                <a:ext cx="1127760" cy="396000"/>
                                <a:chOff x="0" y="0"/>
                                <a:chExt cx="1127760" cy="396000"/>
                              </a:xfrm>
                            </wpg:grpSpPr>
                            <wps:wsp>
                              <wps:cNvPr id="2010" name="Text Box 2010"/>
                              <wps:cNvSpPr txBox="1"/>
                              <wps:spPr>
                                <a:xfrm>
                                  <a:off x="0" y="0"/>
                                  <a:ext cx="304800" cy="396000"/>
                                </a:xfrm>
                                <a:prstGeom prst="rect">
                                  <a:avLst/>
                                </a:prstGeom>
                                <a:solidFill>
                                  <a:sysClr val="window" lastClr="FFFFFF"/>
                                </a:solidFill>
                                <a:ln w="6350">
                                  <a:solidFill>
                                    <a:prstClr val="black"/>
                                  </a:solidFill>
                                </a:ln>
                              </wps:spPr>
                              <wps:txbx>
                                <w:txbxContent>
                                  <w:p w14:paraId="0B8219A0" w14:textId="77777777" w:rsidR="00CA5AA9" w:rsidRPr="006F11C9" w:rsidRDefault="00CA5AA9" w:rsidP="00685600">
                                    <w:pPr>
                                      <w:rPr>
                                        <w:rFonts w:ascii="Comic Sans MS" w:hAnsi="Comic Sans MS"/>
                                        <w:sz w:val="36"/>
                                        <w:szCs w:val="48"/>
                                      </w:rPr>
                                    </w:pPr>
                                    <w:r>
                                      <w:rPr>
                                        <w:rFonts w:ascii="Comic Sans MS" w:hAnsi="Comic Sans MS"/>
                                        <w:sz w:val="36"/>
                                        <w:szCs w:val="4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1" name="Text Box 2011"/>
                              <wps:cNvSpPr txBox="1"/>
                              <wps:spPr>
                                <a:xfrm>
                                  <a:off x="396240" y="0"/>
                                  <a:ext cx="320040" cy="396000"/>
                                </a:xfrm>
                                <a:prstGeom prst="rect">
                                  <a:avLst/>
                                </a:prstGeom>
                                <a:solidFill>
                                  <a:sysClr val="window" lastClr="FFFFFF"/>
                                </a:solidFill>
                                <a:ln w="6350">
                                  <a:solidFill>
                                    <a:prstClr val="black"/>
                                  </a:solidFill>
                                </a:ln>
                              </wps:spPr>
                              <wps:txbx>
                                <w:txbxContent>
                                  <w:p w14:paraId="191DCBD2" w14:textId="77777777" w:rsidR="00CA5AA9" w:rsidRPr="006F11C9" w:rsidRDefault="00CA5AA9" w:rsidP="00685600">
                                    <w:pPr>
                                      <w:rPr>
                                        <w:rFonts w:ascii="Comic Sans MS" w:hAnsi="Comic Sans MS"/>
                                        <w:sz w:val="36"/>
                                        <w:szCs w:val="48"/>
                                      </w:rPr>
                                    </w:pPr>
                                    <w:r>
                                      <w:rPr>
                                        <w:rFonts w:ascii="Comic Sans MS" w:hAnsi="Comic Sans MS"/>
                                        <w:sz w:val="36"/>
                                        <w:szCs w:val="4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2" name="Text Box 2012"/>
                              <wps:cNvSpPr txBox="1"/>
                              <wps:spPr>
                                <a:xfrm>
                                  <a:off x="815340" y="0"/>
                                  <a:ext cx="312420" cy="396000"/>
                                </a:xfrm>
                                <a:prstGeom prst="rect">
                                  <a:avLst/>
                                </a:prstGeom>
                                <a:solidFill>
                                  <a:sysClr val="window" lastClr="FFFFFF"/>
                                </a:solidFill>
                                <a:ln w="6350">
                                  <a:solidFill>
                                    <a:prstClr val="black"/>
                                  </a:solidFill>
                                </a:ln>
                              </wps:spPr>
                              <wps:txbx>
                                <w:txbxContent>
                                  <w:p w14:paraId="2720EFB6" w14:textId="77777777" w:rsidR="00CA5AA9" w:rsidRPr="006F11C9" w:rsidRDefault="00CA5AA9" w:rsidP="00685600">
                                    <w:pPr>
                                      <w:rPr>
                                        <w:rFonts w:ascii="Comic Sans MS" w:hAnsi="Comic Sans MS"/>
                                        <w:sz w:val="36"/>
                                        <w:szCs w:val="48"/>
                                      </w:rPr>
                                    </w:pPr>
                                    <w:r>
                                      <w:rPr>
                                        <w:rFonts w:ascii="Comic Sans MS" w:hAnsi="Comic Sans MS"/>
                                        <w:sz w:val="36"/>
                                        <w:szCs w:val="4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99E6A0B" id="Group 1989" o:spid="_x0000_s1397" style="position:absolute;margin-left:105.8pt;margin-top:14.65pt;width:88.8pt;height:31.2pt;z-index:253221888" coordsize="11277,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6Wj9gIAADYMAAAOAAAAZHJzL2Uyb0RvYy54bWzsVl1P2zAUfZ+0/2D5faRJS2krUtTBiiYh&#10;QIKJZ9dxmmhJ7Nluk+7X79j9oi2bBtP2wOiDa/te34/je258etaUBZkLbXJZxTQ8alEiKi6TvJrG&#10;9Mv9+EOPEmNZlbBCViKmC2Ho2fD9u9NaDUQkM1kkQhMYqcygVjHNrFWDIDA8EyUzR1KJCsJU6pJZ&#10;LPU0SDSrYb0sgqjV6ga11InSkgtjsHuxFNKht5+mgtubNDXCkiKmiM36Uftx4sZgeMoGU81UlvNV&#10;GOwFUZQsr+B0Y+qCWUZmOj8wVeZcSyNTe8RlGcg0zbnwOSCbsLWXzaWWM+VzmQ7qqdrABGj3cHqx&#10;WX49v9TqTt1qIFGrKbDwK5dLk+rS/SNK0njIFhvIRGMJx2YYRicnXSDLIWv3u63WClOeAfiDYzz7&#10;9OuDwdptsBNMrVAeZouA+TME7jKmhAfWDIDArSZ5ElN3A5RUrESd3rsEP8qG+E2PjVd1SBHbQILc&#10;XfW4yAw2fxewdqvTA0Z7eG3SZgOljb0UsiRuElONEvaVxeZXxsIhVNcqzqeRRZ6M86Lwi4U5LzSZ&#10;M1Q7SJLImpKCGYvNmI79z8UMEzvHiorUMe22j1ve047M+drYnBSMfz20AHtFBbNbLNzMNpPG4xr2&#10;emukJjJZAEAtl0Q0io9zOLhCjLdMg3lABt3E3mBIC4mo5GpGSSb196f2nT7KAVJKajA5pubbjGmB&#10;1D9XKJR+2OnArPWLzvFJhIV+LJk8llSz8lwCvhB9S3E/dfq2WE9TLcsHNJ2R8woRqzh8x9Sup+d2&#10;2V/QtLgYjbwSyK6YvaruFHem3V05YO+bB6bV6qYtSu5arkuTDfYufKnrTlZyNLMyzX01OKSXqK4u&#10;ADRZVuW/4AtQOuTLhheg1nP4gvYRuZs67DJttHon2W0yr5w0/TfSvE7SRE+RJlrf9jNJ0wuP2z8h&#10;TRh1XK/7n0jT96+PbU98+9L87S+Nf6fhcepfFauHtHv9Pl77L9P2uT/8AQAA//8DAFBLAwQUAAYA&#10;CAAAACEA4G2O4+AAAAAJAQAADwAAAGRycy9kb3ducmV2LnhtbEyPwUrDQBCG74LvsIzgzW42wdrE&#10;bEop6qkItoJ4mybTJDQ7G7LbJH1715PeZpiPf74/X8+mEyMNrrWsQS0iEMSlrVquNXweXh9WIJxH&#10;rrCzTBqu5GBd3N7kmFV24g8a974WIYRdhhoa7/tMSlc2ZNAtbE8cbic7GPRhHWpZDTiFcNPJOIqW&#10;0mDL4UODPW0bKs/7i9HwNuG0SdTLuDufttfvw+P7106R1vd38+YZhKfZ/8Hwqx/UoQhOR3vhyolO&#10;Q6zUMqBhSBMQAUhWaQziqCFVTyCLXP5vUPwAAAD//wMAUEsBAi0AFAAGAAgAAAAhALaDOJL+AAAA&#10;4QEAABMAAAAAAAAAAAAAAAAAAAAAAFtDb250ZW50X1R5cGVzXS54bWxQSwECLQAUAAYACAAAACEA&#10;OP0h/9YAAACUAQAACwAAAAAAAAAAAAAAAAAvAQAAX3JlbHMvLnJlbHNQSwECLQAUAAYACAAAACEA&#10;W9ulo/YCAAA2DAAADgAAAAAAAAAAAAAAAAAuAgAAZHJzL2Uyb0RvYy54bWxQSwECLQAUAAYACAAA&#10;ACEA4G2O4+AAAAAJAQAADwAAAAAAAAAAAAAAAABQBQAAZHJzL2Rvd25yZXYueG1sUEsFBgAAAAAE&#10;AAQA8wAAAF0GAAAAAA==&#10;">
                      <v:shape id="Text Box 2010" o:spid="_x0000_s1398" type="#_x0000_t202" style="position:absolute;width:3048;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XT8wAAAAN0AAAAPAAAAZHJzL2Rvd25yZXYueG1sRE9Ni8Iw&#10;EL0v+B/CCN7WVA/iVqOIIOxFxOpBb0MyttFmUppsrf76zWFhj4/3vVz3rhYdtcF6VjAZZyCItTeW&#10;SwXn0+5zDiJEZIO1Z1LwogDr1eBjibnxTz5SV8RSpBAOOSqoYmxyKYOuyGEY+4Y4cTffOowJtqU0&#10;LT5TuKvlNMtm0qHl1FBhQ9uK9KP4cQoMXzzrq92/LRfafr0P87vulBoN+80CRKQ+/ov/3N9GwTSb&#10;pP3pTXoCcvULAAD//wMAUEsBAi0AFAAGAAgAAAAhANvh9svuAAAAhQEAABMAAAAAAAAAAAAAAAAA&#10;AAAAAFtDb250ZW50X1R5cGVzXS54bWxQSwECLQAUAAYACAAAACEAWvQsW78AAAAVAQAACwAAAAAA&#10;AAAAAAAAAAAfAQAAX3JlbHMvLnJlbHNQSwECLQAUAAYACAAAACEAkEl0/MAAAADdAAAADwAAAAAA&#10;AAAAAAAAAAAHAgAAZHJzL2Rvd25yZXYueG1sUEsFBgAAAAADAAMAtwAAAPQCAAAAAA==&#10;" fillcolor="window" strokeweight=".5pt">
                        <v:textbox>
                          <w:txbxContent>
                            <w:p w14:paraId="0B8219A0" w14:textId="77777777" w:rsidR="00CA5AA9" w:rsidRPr="006F11C9" w:rsidRDefault="00CA5AA9" w:rsidP="00685600">
                              <w:pPr>
                                <w:rPr>
                                  <w:rFonts w:ascii="Comic Sans MS" w:hAnsi="Comic Sans MS"/>
                                  <w:sz w:val="36"/>
                                  <w:szCs w:val="48"/>
                                </w:rPr>
                              </w:pPr>
                              <w:r>
                                <w:rPr>
                                  <w:rFonts w:ascii="Comic Sans MS" w:hAnsi="Comic Sans MS"/>
                                  <w:sz w:val="36"/>
                                  <w:szCs w:val="48"/>
                                </w:rPr>
                                <w:t>f</w:t>
                              </w:r>
                            </w:p>
                          </w:txbxContent>
                        </v:textbox>
                      </v:shape>
                      <v:shape id="Text Box 2011" o:spid="_x0000_s1399" type="#_x0000_t202" style="position:absolute;left:3962;width:320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FnxAAAAN0AAAAPAAAAZHJzL2Rvd25yZXYueG1sRI9BawIx&#10;FITvQv9DeAVvml0PRbdGKYVCL1JcPejtkbzupt28LJu4rv56Iwgeh5n5hlmuB9eInrpgPSvIpxkI&#10;Yu2N5UrBfvc1mYMIEdlg45kUXCjAevUyWmJh/Jm31JexEgnCoUAFdYxtIWXQNTkMU98SJ+/Xdw5j&#10;kl0lTYfnBHeNnGXZm3RoOS3U2NJnTfq/PDkFhg+e9dFurpZLbRfXn/mf7pUavw4f7yAiDfEZfrS/&#10;jYJZludwf5OegFzdAAAA//8DAFBLAQItABQABgAIAAAAIQDb4fbL7gAAAIUBAAATAAAAAAAAAAAA&#10;AAAAAAAAAABbQ29udGVudF9UeXBlc10ueG1sUEsBAi0AFAAGAAgAAAAhAFr0LFu/AAAAFQEAAAsA&#10;AAAAAAAAAAAAAAAAHwEAAF9yZWxzLy5yZWxzUEsBAi0AFAAGAAgAAAAhAP8F0WfEAAAA3QAAAA8A&#10;AAAAAAAAAAAAAAAABwIAAGRycy9kb3ducmV2LnhtbFBLBQYAAAAAAwADALcAAAD4AgAAAAA=&#10;" fillcolor="window" strokeweight=".5pt">
                        <v:textbox>
                          <w:txbxContent>
                            <w:p w14:paraId="191DCBD2" w14:textId="77777777" w:rsidR="00CA5AA9" w:rsidRPr="006F11C9" w:rsidRDefault="00CA5AA9" w:rsidP="00685600">
                              <w:pPr>
                                <w:rPr>
                                  <w:rFonts w:ascii="Comic Sans MS" w:hAnsi="Comic Sans MS"/>
                                  <w:sz w:val="36"/>
                                  <w:szCs w:val="48"/>
                                </w:rPr>
                              </w:pPr>
                              <w:r>
                                <w:rPr>
                                  <w:rFonts w:ascii="Comic Sans MS" w:hAnsi="Comic Sans MS"/>
                                  <w:sz w:val="36"/>
                                  <w:szCs w:val="48"/>
                                </w:rPr>
                                <w:t>a</w:t>
                              </w:r>
                            </w:p>
                          </w:txbxContent>
                        </v:textbox>
                      </v:shape>
                      <v:shape id="Text Box 2012" o:spid="_x0000_s1400" type="#_x0000_t202" style="position:absolute;left:8153;width:3124;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08QxQAAAN0AAAAPAAAAZHJzL2Rvd25yZXYueG1sRI/BasMw&#10;EETvhf6D2EJujRwfSupENqVQ6CWUOD20t0Xa2EqslbEUx8nXR4VCjsPMvGHW1eQ6MdIQrGcFi3kG&#10;glh7Y7lR8L37eF6CCBHZYOeZFFwoQFU+PqyxMP7MWxrr2IgE4VCggjbGvpAy6JYchrnviZO394PD&#10;mOTQSDPgOcFdJ/Mse5EOLaeFFnt6b0kf65NTYPjHs/61m6vlWtvX69fyoEelZk/T2wpEpCnew//t&#10;T6MgzxY5/L1JT0CWNwAAAP//AwBQSwECLQAUAAYACAAAACEA2+H2y+4AAACFAQAAEwAAAAAAAAAA&#10;AAAAAAAAAAAAW0NvbnRlbnRfVHlwZXNdLnhtbFBLAQItABQABgAIAAAAIQBa9CxbvwAAABUBAAAL&#10;AAAAAAAAAAAAAAAAAB8BAABfcmVscy8ucmVsc1BLAQItABQABgAIAAAAIQAP108QxQAAAN0AAAAP&#10;AAAAAAAAAAAAAAAAAAcCAABkcnMvZG93bnJldi54bWxQSwUGAAAAAAMAAwC3AAAA+QIAAAAA&#10;" fillcolor="window" strokeweight=".5pt">
                        <v:textbox>
                          <w:txbxContent>
                            <w:p w14:paraId="2720EFB6" w14:textId="77777777" w:rsidR="00CA5AA9" w:rsidRPr="006F11C9" w:rsidRDefault="00CA5AA9" w:rsidP="00685600">
                              <w:pPr>
                                <w:rPr>
                                  <w:rFonts w:ascii="Comic Sans MS" w:hAnsi="Comic Sans MS"/>
                                  <w:sz w:val="36"/>
                                  <w:szCs w:val="48"/>
                                </w:rPr>
                              </w:pPr>
                              <w:r>
                                <w:rPr>
                                  <w:rFonts w:ascii="Comic Sans MS" w:hAnsi="Comic Sans MS"/>
                                  <w:sz w:val="36"/>
                                  <w:szCs w:val="48"/>
                                </w:rPr>
                                <w:t>n</w:t>
                              </w:r>
                            </w:p>
                          </w:txbxContent>
                        </v:textbox>
                      </v:shape>
                    </v:group>
                  </w:pict>
                </mc:Fallback>
              </mc:AlternateContent>
            </w:r>
            <w:r w:rsidRPr="00990D71">
              <w:rPr>
                <w:rFonts w:ascii="Comic Sans MS" w:hAnsi="Comic Sans MS"/>
                <w:noProof/>
                <w:color w:val="7F7F7F" w:themeColor="text1" w:themeTint="80"/>
                <w:sz w:val="52"/>
                <w:lang w:val="en-AU" w:eastAsia="en-AU"/>
              </w:rPr>
              <w:drawing>
                <wp:anchor distT="0" distB="0" distL="114300" distR="114300" simplePos="0" relativeHeight="253222912" behindDoc="0" locked="0" layoutInCell="1" allowOverlap="1" wp14:anchorId="26A1D47A" wp14:editId="672E20BC">
                  <wp:simplePos x="0" y="0"/>
                  <wp:positionH relativeFrom="margin">
                    <wp:posOffset>33655</wp:posOffset>
                  </wp:positionH>
                  <wp:positionV relativeFrom="paragraph">
                    <wp:posOffset>146050</wp:posOffset>
                  </wp:positionV>
                  <wp:extent cx="487680" cy="495904"/>
                  <wp:effectExtent l="0" t="0" r="7620" b="0"/>
                  <wp:wrapNone/>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flipH="1">
                            <a:off x="0" y="0"/>
                            <a:ext cx="487680" cy="495904"/>
                          </a:xfrm>
                          <a:prstGeom prst="rect">
                            <a:avLst/>
                          </a:prstGeom>
                        </pic:spPr>
                      </pic:pic>
                    </a:graphicData>
                  </a:graphic>
                  <wp14:sizeRelH relativeFrom="margin">
                    <wp14:pctWidth>0</wp14:pctWidth>
                  </wp14:sizeRelH>
                  <wp14:sizeRelV relativeFrom="margin">
                    <wp14:pctHeight>0</wp14:pctHeight>
                  </wp14:sizeRelV>
                </wp:anchor>
              </w:drawing>
            </w:r>
          </w:p>
          <w:p w14:paraId="5E408846" w14:textId="03185168" w:rsidR="00CA5AA9" w:rsidRDefault="00CA5AA9" w:rsidP="00685600">
            <w:pPr>
              <w:rPr>
                <w:noProof/>
                <w:color w:val="000000" w:themeColor="text1"/>
                <w:szCs w:val="28"/>
              </w:rPr>
            </w:pPr>
            <w:r>
              <w:rPr>
                <w:rFonts w:ascii="Comic Sans MS" w:hAnsi="Comic Sans MS"/>
                <w:spacing w:val="80"/>
                <w:sz w:val="36"/>
                <w:szCs w:val="24"/>
              </w:rPr>
              <w:tab/>
            </w:r>
            <w:r w:rsidRPr="00990D71">
              <w:rPr>
                <w:rFonts w:ascii="Comic Sans MS" w:hAnsi="Comic Sans MS"/>
                <w:noProof/>
                <w:color w:val="7F7F7F" w:themeColor="text1" w:themeTint="80"/>
                <w:sz w:val="52"/>
                <w:lang w:val="en-AU" w:eastAsia="en-AU"/>
              </w:rPr>
              <w:t xml:space="preserve"> </w:t>
            </w:r>
            <w:r>
              <w:rPr>
                <w:rFonts w:ascii="Comic Sans MS" w:hAnsi="Comic Sans MS"/>
                <w:spacing w:val="80"/>
                <w:sz w:val="36"/>
                <w:szCs w:val="24"/>
              </w:rPr>
              <w:t>f</w:t>
            </w:r>
            <w:r w:rsidRPr="00990D71">
              <w:rPr>
                <w:rFonts w:ascii="Comic Sans MS" w:hAnsi="Comic Sans MS"/>
                <w:spacing w:val="80"/>
                <w:sz w:val="36"/>
                <w:szCs w:val="24"/>
              </w:rPr>
              <w:t>an</w:t>
            </w:r>
            <w:r>
              <w:rPr>
                <w:rFonts w:ascii="Comic Sans MS" w:hAnsi="Comic Sans MS"/>
                <w:spacing w:val="80"/>
                <w:sz w:val="36"/>
                <w:szCs w:val="24"/>
              </w:rPr>
              <w:tab/>
            </w:r>
            <w:r>
              <w:rPr>
                <w:rFonts w:ascii="Comic Sans MS" w:hAnsi="Comic Sans MS"/>
                <w:spacing w:val="80"/>
                <w:sz w:val="36"/>
                <w:szCs w:val="24"/>
              </w:rPr>
              <w:tab/>
            </w:r>
            <w:r>
              <w:rPr>
                <w:rFonts w:ascii="Comic Sans MS" w:hAnsi="Comic Sans MS"/>
                <w:spacing w:val="80"/>
                <w:sz w:val="36"/>
                <w:szCs w:val="24"/>
              </w:rPr>
              <w:tab/>
            </w:r>
            <w:r>
              <w:rPr>
                <w:rFonts w:ascii="Comic Sans MS" w:hAnsi="Comic Sans MS"/>
                <w:spacing w:val="80"/>
                <w:sz w:val="36"/>
                <w:szCs w:val="24"/>
              </w:rPr>
              <w:tab/>
            </w:r>
            <w:proofErr w:type="spellStart"/>
            <w:r>
              <w:rPr>
                <w:rFonts w:ascii="Comic Sans MS" w:hAnsi="Comic Sans MS"/>
                <w:spacing w:val="80"/>
                <w:sz w:val="36"/>
                <w:szCs w:val="24"/>
              </w:rPr>
              <w:t>f</w:t>
            </w:r>
            <w:r w:rsidRPr="00990D71">
              <w:rPr>
                <w:rFonts w:ascii="Comic Sans MS" w:hAnsi="Comic Sans MS"/>
                <w:spacing w:val="80"/>
                <w:sz w:val="36"/>
                <w:szCs w:val="24"/>
              </w:rPr>
              <w:t>an</w:t>
            </w:r>
            <w:proofErr w:type="spellEnd"/>
          </w:p>
          <w:p w14:paraId="6CB8CE54" w14:textId="77777777" w:rsidR="00CA5AA9" w:rsidRDefault="00CA5AA9" w:rsidP="00685600">
            <w:pPr>
              <w:rPr>
                <w:noProof/>
                <w:color w:val="000000" w:themeColor="text1"/>
                <w:szCs w:val="28"/>
              </w:rPr>
            </w:pPr>
          </w:p>
          <w:p w14:paraId="08D051BF" w14:textId="77777777" w:rsidR="00CA5AA9" w:rsidRDefault="00CA5AA9" w:rsidP="00685600">
            <w:pPr>
              <w:rPr>
                <w:noProof/>
                <w:color w:val="000000" w:themeColor="text1"/>
                <w:szCs w:val="28"/>
              </w:rPr>
            </w:pPr>
          </w:p>
        </w:tc>
      </w:tr>
      <w:tr w:rsidR="00CA5AA9" w14:paraId="6A392CA4" w14:textId="77777777" w:rsidTr="00685600">
        <w:trPr>
          <w:trHeight w:val="1587"/>
        </w:trPr>
        <w:tc>
          <w:tcPr>
            <w:tcW w:w="2373" w:type="dxa"/>
            <w:vMerge/>
            <w:vAlign w:val="center"/>
          </w:tcPr>
          <w:p w14:paraId="4403B893" w14:textId="77777777" w:rsidR="00CA5AA9" w:rsidRPr="005178C2" w:rsidRDefault="00CA5AA9" w:rsidP="00165DC1">
            <w:pPr>
              <w:pStyle w:val="ListParagraph"/>
              <w:numPr>
                <w:ilvl w:val="0"/>
                <w:numId w:val="75"/>
              </w:numPr>
              <w:ind w:hanging="686"/>
              <w:rPr>
                <w:noProof/>
                <w:color w:val="000000" w:themeColor="text1"/>
                <w:sz w:val="24"/>
                <w:szCs w:val="32"/>
              </w:rPr>
            </w:pPr>
          </w:p>
        </w:tc>
        <w:tc>
          <w:tcPr>
            <w:tcW w:w="6406" w:type="dxa"/>
          </w:tcPr>
          <w:p w14:paraId="5DCCBC16" w14:textId="77777777" w:rsidR="00CA5AA9" w:rsidRDefault="00CA5AA9" w:rsidP="00685600">
            <w:pPr>
              <w:rPr>
                <w:noProof/>
                <w:color w:val="000000" w:themeColor="text1"/>
                <w:szCs w:val="28"/>
              </w:rPr>
            </w:pPr>
          </w:p>
          <w:p w14:paraId="12588C49" w14:textId="0749FBD9" w:rsidR="00CA5AA9" w:rsidRDefault="00CA5AA9" w:rsidP="00685600">
            <w:pPr>
              <w:rPr>
                <w:noProof/>
                <w:color w:val="000000" w:themeColor="text1"/>
                <w:szCs w:val="28"/>
              </w:rPr>
            </w:pPr>
            <w:r>
              <w:rPr>
                <w:noProof/>
                <w:color w:val="000000" w:themeColor="text1"/>
                <w:szCs w:val="28"/>
              </w:rPr>
              <w:t>Look at the picture, say the word, sound and circle the letters, say the word. Repeat.</w:t>
            </w:r>
          </w:p>
          <w:tbl>
            <w:tblPr>
              <w:tblStyle w:val="TableGrid"/>
              <w:tblpPr w:leftFromText="180" w:rightFromText="180" w:vertAnchor="text" w:horzAnchor="margin" w:tblpY="297"/>
              <w:tblW w:w="6180" w:type="dxa"/>
              <w:tblBorders>
                <w:top w:val="single" w:sz="4" w:space="0" w:color="A6A6A6"/>
                <w:left w:val="single" w:sz="4" w:space="0" w:color="A6A6A6"/>
                <w:bottom w:val="single" w:sz="4" w:space="0" w:color="A6A6A6"/>
                <w:right w:val="single" w:sz="4" w:space="0" w:color="A6A6A6"/>
                <w:insideH w:val="single" w:sz="4" w:space="0" w:color="FFFFFF"/>
                <w:insideV w:val="single" w:sz="4" w:space="0" w:color="FFFFFF"/>
              </w:tblBorders>
              <w:tblLook w:val="04A0" w:firstRow="1" w:lastRow="0" w:firstColumn="1" w:lastColumn="0" w:noHBand="0" w:noVBand="1"/>
            </w:tblPr>
            <w:tblGrid>
              <w:gridCol w:w="1928"/>
              <w:gridCol w:w="4252"/>
            </w:tblGrid>
            <w:tr w:rsidR="00CA5AA9" w:rsidRPr="00AA7425" w14:paraId="259F7457" w14:textId="77777777" w:rsidTr="0038334D">
              <w:trPr>
                <w:trHeight w:val="907"/>
              </w:trPr>
              <w:tc>
                <w:tcPr>
                  <w:tcW w:w="1928" w:type="dxa"/>
                  <w:vAlign w:val="center"/>
                </w:tcPr>
                <w:p w14:paraId="6A0A7C65" w14:textId="0DE298E6" w:rsidR="00CA5AA9" w:rsidRPr="00AA7425" w:rsidRDefault="00CA5AA9" w:rsidP="00685600">
                  <w:pPr>
                    <w:tabs>
                      <w:tab w:val="left" w:pos="1314"/>
                      <w:tab w:val="left" w:pos="1587"/>
                    </w:tabs>
                    <w:spacing w:before="120" w:after="120"/>
                    <w:jc w:val="right"/>
                    <w:rPr>
                      <w:rFonts w:ascii="Comic Sans MS" w:hAnsi="Comic Sans MS"/>
                      <w:spacing w:val="40"/>
                      <w:sz w:val="48"/>
                      <w:szCs w:val="48"/>
                    </w:rPr>
                  </w:pPr>
                  <w:r w:rsidRPr="00AA7425">
                    <w:rPr>
                      <w:rFonts w:ascii="Century Gothic" w:hAnsi="Century Gothic"/>
                      <w:noProof/>
                      <w:spacing w:val="40"/>
                      <w:sz w:val="40"/>
                    </w:rPr>
                    <w:drawing>
                      <wp:anchor distT="0" distB="0" distL="114300" distR="114300" simplePos="0" relativeHeight="253217792" behindDoc="0" locked="0" layoutInCell="1" allowOverlap="1" wp14:anchorId="0DEDD0FC" wp14:editId="650F2DC8">
                        <wp:simplePos x="0" y="0"/>
                        <wp:positionH relativeFrom="column">
                          <wp:posOffset>29845</wp:posOffset>
                        </wp:positionH>
                        <wp:positionV relativeFrom="paragraph">
                          <wp:posOffset>42545</wp:posOffset>
                        </wp:positionV>
                        <wp:extent cx="535305" cy="358140"/>
                        <wp:effectExtent l="0" t="0" r="0" b="3810"/>
                        <wp:wrapNone/>
                        <wp:docPr id="3413" name="Picture 341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Shape&#10;&#10;Description automatically generated with low confidence"/>
                                <pic:cNvPicPr>
                                  <a:picLocks noChangeAspect="1"/>
                                </pic:cNvPicPr>
                              </pic:nvPicPr>
                              <pic:blipFill rotWithShape="1">
                                <a:blip r:embed="rId77" cstate="print">
                                  <a:extLst>
                                    <a:ext uri="{28A0092B-C50C-407E-A947-70E740481C1C}">
                                      <a14:useLocalDpi xmlns:a14="http://schemas.microsoft.com/office/drawing/2010/main" val="0"/>
                                    </a:ext>
                                  </a:extLst>
                                </a:blip>
                                <a:srcRect l="16500" t="28125" r="16562" b="27187"/>
                                <a:stretch/>
                              </pic:blipFill>
                              <pic:spPr bwMode="auto">
                                <a:xfrm>
                                  <a:off x="0" y="0"/>
                                  <a:ext cx="535305" cy="358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7425">
                    <w:rPr>
                      <w:rFonts w:ascii="Comic Sans MS" w:hAnsi="Comic Sans MS"/>
                      <w:spacing w:val="40"/>
                      <w:sz w:val="52"/>
                      <w:szCs w:val="52"/>
                    </w:rPr>
                    <w:t xml:space="preserve"> </w:t>
                  </w:r>
                  <w:r w:rsidRPr="007D3658">
                    <w:rPr>
                      <w:rFonts w:ascii="Comic Sans MS" w:hAnsi="Comic Sans MS"/>
                      <w:spacing w:val="40"/>
                      <w:sz w:val="36"/>
                      <w:szCs w:val="36"/>
                    </w:rPr>
                    <w:t>h</w:t>
                  </w:r>
                  <w:r w:rsidRPr="00C76A5E">
                    <w:rPr>
                      <w:rFonts w:ascii="Comic Sans MS" w:hAnsi="Comic Sans MS"/>
                      <w:spacing w:val="40"/>
                      <w:sz w:val="36"/>
                      <w:szCs w:val="36"/>
                    </w:rPr>
                    <w:t>a</w:t>
                  </w:r>
                  <w:r w:rsidRPr="007D3658">
                    <w:rPr>
                      <w:rFonts w:ascii="Comic Sans MS" w:hAnsi="Comic Sans MS"/>
                      <w:spacing w:val="40"/>
                      <w:sz w:val="36"/>
                      <w:szCs w:val="36"/>
                    </w:rPr>
                    <w:t>t</w:t>
                  </w:r>
                </w:p>
              </w:tc>
              <w:tc>
                <w:tcPr>
                  <w:tcW w:w="4252" w:type="dxa"/>
                  <w:vAlign w:val="center"/>
                </w:tcPr>
                <w:p w14:paraId="2F533184" w14:textId="77777777" w:rsidR="00CA5AA9" w:rsidRPr="007D3658" w:rsidRDefault="00CA5AA9" w:rsidP="00685600">
                  <w:pPr>
                    <w:spacing w:before="120"/>
                    <w:rPr>
                      <w:rFonts w:ascii="Comic Sans MS" w:hAnsi="Comic Sans MS"/>
                      <w:sz w:val="48"/>
                      <w:szCs w:val="48"/>
                    </w:rPr>
                  </w:pPr>
                  <w:r w:rsidRPr="007D3658">
                    <w:rPr>
                      <w:rFonts w:ascii="Century Gothic" w:hAnsi="Century Gothic"/>
                      <w:b/>
                      <w:bCs/>
                      <w:noProof/>
                      <w:color w:val="A6A6A6" w:themeColor="background1" w:themeShade="A6"/>
                      <w:sz w:val="40"/>
                    </w:rPr>
                    <mc:AlternateContent>
                      <mc:Choice Requires="wps">
                        <w:drawing>
                          <wp:anchor distT="0" distB="0" distL="114300" distR="114300" simplePos="0" relativeHeight="253220864" behindDoc="0" locked="0" layoutInCell="1" allowOverlap="1" wp14:anchorId="2E0FEEF0" wp14:editId="5FEE1271">
                            <wp:simplePos x="0" y="0"/>
                            <wp:positionH relativeFrom="column">
                              <wp:posOffset>2190115</wp:posOffset>
                            </wp:positionH>
                            <wp:positionV relativeFrom="paragraph">
                              <wp:posOffset>12700</wp:posOffset>
                            </wp:positionV>
                            <wp:extent cx="419100" cy="428625"/>
                            <wp:effectExtent l="0" t="0" r="19050" b="28575"/>
                            <wp:wrapNone/>
                            <wp:docPr id="1882" name="Oval 1882"/>
                            <wp:cNvGraphicFramePr/>
                            <a:graphic xmlns:a="http://schemas.openxmlformats.org/drawingml/2006/main">
                              <a:graphicData uri="http://schemas.microsoft.com/office/word/2010/wordprocessingShape">
                                <wps:wsp>
                                  <wps:cNvSpPr/>
                                  <wps:spPr>
                                    <a:xfrm>
                                      <a:off x="0" y="0"/>
                                      <a:ext cx="419100" cy="428625"/>
                                    </a:xfrm>
                                    <a:prstGeom prst="ellipse">
                                      <a:avLst/>
                                    </a:prstGeom>
                                    <a:no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BA6758" id="Oval 1882" o:spid="_x0000_s1026" style="position:absolute;margin-left:172.45pt;margin-top:1pt;width:33pt;height:33.75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9OcAIAAPAEAAAOAAAAZHJzL2Uyb0RvYy54bWysVEtvGyEQvlfqf0Dcm7Ut52VlHVmJUlVK&#10;E0tJlfOEBS8SMBSw1+6v7wBOnCY9VfUBMw/m8c03e3G5tYZtZIgaXcvHRyPOpBPYabdq+Y/Hmy9n&#10;nMUErgODTrZ8JyO/nH/+dDH4mZxgj6aTgVEQF2eDb3mfkp81TRS9tBCP0EtHRoXBQiIxrJouwEDR&#10;rWkmo9FJM2DofEAhYyTtdTXyeYmvlBTpXqkoEzMtp9pSOUM5n/PZzC9gtgrgey32ZcA/VGFBO0r6&#10;GuoaErB10B9CWS0CRlTpSKBtUCktZOmBuhmP3nXz0IOXpRcCJ/pXmOL/CyvuNg9+GQiGwcdZpGvu&#10;YquCzf9UH9sWsHavYMltYoKU0/H5eESQCjJNJ2cnk+MMZnN47ENMXyVali8tl8ZoH3M7MIPNbUzV&#10;+8Urqx3eaGPKSIxjA/FpclpSADFDGUiUzfqu5dGtOAOzIsqJFErIiEZ3+XkOFHfxygS2AZo6kaXD&#10;4ZHK5sxATGSgXsqvPDRr+x276nuc1ZUTpCbmvFNTdzV0afSPlLmPa4h9fVFMNZDViRhutG35Wc1a&#10;GzcuVyoLR/doHEaQb8/Y7ZaBBaykjV7caEpySz0sIRBLCXzavHRPhzJIcOH+xlmP4dff9NmfyENW&#10;zgZiPUH5cw1BEjTfHNHqfDyd5jUpwvT4dEJCeGt5fmtxa3uFBPGYdtyLcs3+ybxcVUD7RAu6yFnJ&#10;BE5Q7jq0vXCV6jbSigu5WBQ3Wg0P6dY9eJGDZ5wyvI/bJwh+T6dEA73Dlw35QKnqW0m1WCdUuvDt&#10;gCtNMAu0VmWW+09A3tu3cvE6fKjmvwEAAP//AwBQSwMEFAAGAAgAAAAhAH/uBmDdAAAACAEAAA8A&#10;AABkcnMvZG93bnJldi54bWxMjzFPwzAUhHck/oP1kNiokxIKCXmpqkplYYG2gtWOTRIR25Htpu6/&#10;5zHBeLrT3Xf1OpmRzdqHwVmEfJEB07Z1arAdwvGwu3sCFqKwSozOaoSLDrBurq9qUSl3tu963seO&#10;UYkNlUDoY5wqzkPbayPCwk3akvflvBGRpO+48uJM5WbkyyxbcSMGSwu9mPS21+33/mQQ0lu+/VT5&#10;h9lcZPkyy92jTK8e8fYmbZ6BRZ3iXxh+8QkdGmKS7mRVYCPCfVGUFEVY0iXyizwjLRFW5QPwpub/&#10;DzQ/AAAA//8DAFBLAQItABQABgAIAAAAIQC2gziS/gAAAOEBAAATAAAAAAAAAAAAAAAAAAAAAABb&#10;Q29udGVudF9UeXBlc10ueG1sUEsBAi0AFAAGAAgAAAAhADj9If/WAAAAlAEAAAsAAAAAAAAAAAAA&#10;AAAALwEAAF9yZWxzLy5yZWxzUEsBAi0AFAAGAAgAAAAhAG9OD05wAgAA8AQAAA4AAAAAAAAAAAAA&#10;AAAALgIAAGRycy9lMm9Eb2MueG1sUEsBAi0AFAAGAAgAAAAhAH/uBmDdAAAACAEAAA8AAAAAAAAA&#10;AAAAAAAAygQAAGRycy9kb3ducmV2LnhtbFBLBQYAAAAABAAEAPMAAADUBQAAAAA=&#10;" filled="f" strokecolor="#7f7f7f" strokeweight="1pt">
                            <v:stroke joinstyle="miter"/>
                          </v:oval>
                        </w:pict>
                      </mc:Fallback>
                    </mc:AlternateContent>
                  </w:r>
                  <w:r w:rsidRPr="007D3658">
                    <w:rPr>
                      <w:rFonts w:ascii="Century Gothic" w:hAnsi="Century Gothic"/>
                      <w:b/>
                      <w:bCs/>
                      <w:noProof/>
                      <w:color w:val="A6A6A6" w:themeColor="background1" w:themeShade="A6"/>
                      <w:sz w:val="40"/>
                    </w:rPr>
                    <mc:AlternateContent>
                      <mc:Choice Requires="wps">
                        <w:drawing>
                          <wp:anchor distT="0" distB="0" distL="114300" distR="114300" simplePos="0" relativeHeight="253218816" behindDoc="0" locked="0" layoutInCell="1" allowOverlap="1" wp14:anchorId="36D74DF2" wp14:editId="125C4187">
                            <wp:simplePos x="0" y="0"/>
                            <wp:positionH relativeFrom="column">
                              <wp:posOffset>1720215</wp:posOffset>
                            </wp:positionH>
                            <wp:positionV relativeFrom="paragraph">
                              <wp:posOffset>7620</wp:posOffset>
                            </wp:positionV>
                            <wp:extent cx="419100" cy="428625"/>
                            <wp:effectExtent l="0" t="0" r="19050" b="28575"/>
                            <wp:wrapNone/>
                            <wp:docPr id="1951" name="Oval 1951"/>
                            <wp:cNvGraphicFramePr/>
                            <a:graphic xmlns:a="http://schemas.openxmlformats.org/drawingml/2006/main">
                              <a:graphicData uri="http://schemas.microsoft.com/office/word/2010/wordprocessingShape">
                                <wps:wsp>
                                  <wps:cNvSpPr/>
                                  <wps:spPr>
                                    <a:xfrm>
                                      <a:off x="0" y="0"/>
                                      <a:ext cx="419100" cy="428625"/>
                                    </a:xfrm>
                                    <a:prstGeom prst="ellipse">
                                      <a:avLst/>
                                    </a:prstGeom>
                                    <a:no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A5E18D" id="Oval 1951" o:spid="_x0000_s1026" style="position:absolute;margin-left:135.45pt;margin-top:.6pt;width:33pt;height:33.75pt;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9OcAIAAPAEAAAOAAAAZHJzL2Uyb0RvYy54bWysVEtvGyEQvlfqf0Dcm7Ut52VlHVmJUlVK&#10;E0tJlfOEBS8SMBSw1+6v7wBOnCY9VfUBMw/m8c03e3G5tYZtZIgaXcvHRyPOpBPYabdq+Y/Hmy9n&#10;nMUErgODTrZ8JyO/nH/+dDH4mZxgj6aTgVEQF2eDb3mfkp81TRS9tBCP0EtHRoXBQiIxrJouwEDR&#10;rWkmo9FJM2DofEAhYyTtdTXyeYmvlBTpXqkoEzMtp9pSOUM5n/PZzC9gtgrgey32ZcA/VGFBO0r6&#10;GuoaErB10B9CWS0CRlTpSKBtUCktZOmBuhmP3nXz0IOXpRcCJ/pXmOL/CyvuNg9+GQiGwcdZpGvu&#10;YquCzf9UH9sWsHavYMltYoKU0/H5eESQCjJNJ2cnk+MMZnN47ENMXyVali8tl8ZoH3M7MIPNbUzV&#10;+8Urqx3eaGPKSIxjA/FpclpSADFDGUiUzfqu5dGtOAOzIsqJFErIiEZ3+XkOFHfxygS2AZo6kaXD&#10;4ZHK5sxATGSgXsqvPDRr+x276nuc1ZUTpCbmvFNTdzV0afSPlLmPa4h9fVFMNZDViRhutG35Wc1a&#10;GzcuVyoLR/doHEaQb8/Y7ZaBBaykjV7caEpySz0sIRBLCXzavHRPhzJIcOH+xlmP4dff9NmfyENW&#10;zgZiPUH5cw1BEjTfHNHqfDyd5jUpwvT4dEJCeGt5fmtxa3uFBPGYdtyLcs3+ybxcVUD7RAu6yFnJ&#10;BE5Q7jq0vXCV6jbSigu5WBQ3Wg0P6dY9eJGDZ5wyvI/bJwh+T6dEA73Dlw35QKnqW0m1WCdUuvDt&#10;gCtNMAu0VmWW+09A3tu3cvE6fKjmvwEAAP//AwBQSwMEFAAGAAgAAAAhAHNSF0TcAAAACAEAAA8A&#10;AABkcnMvZG93bnJldi54bWxMj8FOwzAQRO9I/IO1SNyok1RK2hCnqiqVCxcoCK52vCQRsR3Zbur+&#10;PcsJjqM3mn3b7JKZ2II+jM4KyFcZMLSd06PtBby/HR82wEKUVsvJWRRwxQC79vamkbV2F/uKyyn2&#10;jEZsqKWAIca55jx0AxoZVm5GS+zLeSMjRd9z7eWFxs3EiywruZGjpQuDnPEwYPd9OhsB6SU/fOr8&#10;w+yvavu0qGOl0rMX4v4u7R+BRUzxrwy/+qQOLTkpd7Y6sElAUWVbqhIogBFfr0vKSkC5qYC3Df//&#10;QPsDAAD//wMAUEsBAi0AFAAGAAgAAAAhALaDOJL+AAAA4QEAABMAAAAAAAAAAAAAAAAAAAAAAFtD&#10;b250ZW50X1R5cGVzXS54bWxQSwECLQAUAAYACAAAACEAOP0h/9YAAACUAQAACwAAAAAAAAAAAAAA&#10;AAAvAQAAX3JlbHMvLnJlbHNQSwECLQAUAAYACAAAACEAb04PTnACAADwBAAADgAAAAAAAAAAAAAA&#10;AAAuAgAAZHJzL2Uyb0RvYy54bWxQSwECLQAUAAYACAAAACEAc1IXRNwAAAAIAQAADwAAAAAAAAAA&#10;AAAAAADKBAAAZHJzL2Rvd25yZXYueG1sUEsFBgAAAAAEAAQA8wAAANMFAAAAAA==&#10;" filled="f" strokecolor="#7f7f7f" strokeweight="1pt">
                            <v:stroke joinstyle="miter"/>
                          </v:oval>
                        </w:pict>
                      </mc:Fallback>
                    </mc:AlternateContent>
                  </w:r>
                  <w:r w:rsidRPr="007D3658">
                    <w:rPr>
                      <w:rFonts w:ascii="Century Gothic" w:hAnsi="Century Gothic"/>
                      <w:b/>
                      <w:bCs/>
                      <w:noProof/>
                      <w:color w:val="A6A6A6" w:themeColor="background1" w:themeShade="A6"/>
                      <w:sz w:val="40"/>
                    </w:rPr>
                    <mc:AlternateContent>
                      <mc:Choice Requires="wps">
                        <w:drawing>
                          <wp:anchor distT="0" distB="0" distL="114300" distR="114300" simplePos="0" relativeHeight="253219840" behindDoc="0" locked="0" layoutInCell="1" allowOverlap="1" wp14:anchorId="394E1D27" wp14:editId="784A92C9">
                            <wp:simplePos x="0" y="0"/>
                            <wp:positionH relativeFrom="column">
                              <wp:posOffset>787400</wp:posOffset>
                            </wp:positionH>
                            <wp:positionV relativeFrom="paragraph">
                              <wp:posOffset>6350</wp:posOffset>
                            </wp:positionV>
                            <wp:extent cx="419100" cy="428625"/>
                            <wp:effectExtent l="0" t="0" r="19050" b="28575"/>
                            <wp:wrapNone/>
                            <wp:docPr id="1934" name="Oval 1934"/>
                            <wp:cNvGraphicFramePr/>
                            <a:graphic xmlns:a="http://schemas.openxmlformats.org/drawingml/2006/main">
                              <a:graphicData uri="http://schemas.microsoft.com/office/word/2010/wordprocessingShape">
                                <wps:wsp>
                                  <wps:cNvSpPr/>
                                  <wps:spPr>
                                    <a:xfrm>
                                      <a:off x="0" y="0"/>
                                      <a:ext cx="419100" cy="428625"/>
                                    </a:xfrm>
                                    <a:prstGeom prst="ellipse">
                                      <a:avLst/>
                                    </a:prstGeom>
                                    <a:no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A203B0" id="Oval 1934" o:spid="_x0000_s1026" style="position:absolute;margin-left:62pt;margin-top:.5pt;width:33pt;height:33.75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9OcAIAAPAEAAAOAAAAZHJzL2Uyb0RvYy54bWysVEtvGyEQvlfqf0Dcm7Ut52VlHVmJUlVK&#10;E0tJlfOEBS8SMBSw1+6v7wBOnCY9VfUBMw/m8c03e3G5tYZtZIgaXcvHRyPOpBPYabdq+Y/Hmy9n&#10;nMUErgODTrZ8JyO/nH/+dDH4mZxgj6aTgVEQF2eDb3mfkp81TRS9tBCP0EtHRoXBQiIxrJouwEDR&#10;rWkmo9FJM2DofEAhYyTtdTXyeYmvlBTpXqkoEzMtp9pSOUM5n/PZzC9gtgrgey32ZcA/VGFBO0r6&#10;GuoaErB10B9CWS0CRlTpSKBtUCktZOmBuhmP3nXz0IOXpRcCJ/pXmOL/CyvuNg9+GQiGwcdZpGvu&#10;YquCzf9UH9sWsHavYMltYoKU0/H5eESQCjJNJ2cnk+MMZnN47ENMXyVali8tl8ZoH3M7MIPNbUzV&#10;+8Urqx3eaGPKSIxjA/FpclpSADFDGUiUzfqu5dGtOAOzIsqJFErIiEZ3+XkOFHfxygS2AZo6kaXD&#10;4ZHK5sxATGSgXsqvPDRr+x276nuc1ZUTpCbmvFNTdzV0afSPlLmPa4h9fVFMNZDViRhutG35Wc1a&#10;GzcuVyoLR/doHEaQb8/Y7ZaBBaykjV7caEpySz0sIRBLCXzavHRPhzJIcOH+xlmP4dff9NmfyENW&#10;zgZiPUH5cw1BEjTfHNHqfDyd5jUpwvT4dEJCeGt5fmtxa3uFBPGYdtyLcs3+ybxcVUD7RAu6yFnJ&#10;BE5Q7jq0vXCV6jbSigu5WBQ3Wg0P6dY9eJGDZ5wyvI/bJwh+T6dEA73Dlw35QKnqW0m1WCdUuvDt&#10;gCtNMAu0VmWW+09A3tu3cvE6fKjmvwEAAP//AwBQSwMEFAAGAAgAAAAhAPQMKwLbAAAACAEAAA8A&#10;AABkcnMvZG93bnJldi54bWxMT0FOwzAQvCPxB2uRuFEnFZQ2jVNVlcqFCxQEVzveJhHxOord1P09&#10;2xOcdkYzmp0pN8n1YsIxdJ4U5LMMBFLtbUeNgs+P/cMSRIiarO49oYILBthUtzelLqw/0ztOh9gI&#10;DqFQaAVtjEMhZahbdDrM/IDE2tGPTkemYyPtqM8c7no5z7KFdLoj/tDqAXct1j+Hk1OQ3vLdt82/&#10;3PZiVi+T2T+b9DoqdX+XtmsQEVP8M8O1PleHijsZfyIbRM98/shbIgM+V32VMTAKFssnkFUp/w+o&#10;fgEAAP//AwBQSwECLQAUAAYACAAAACEAtoM4kv4AAADhAQAAEwAAAAAAAAAAAAAAAAAAAAAAW0Nv&#10;bnRlbnRfVHlwZXNdLnhtbFBLAQItABQABgAIAAAAIQA4/SH/1gAAAJQBAAALAAAAAAAAAAAAAAAA&#10;AC8BAABfcmVscy8ucmVsc1BLAQItABQABgAIAAAAIQBvTg9OcAIAAPAEAAAOAAAAAAAAAAAAAAAA&#10;AC4CAABkcnMvZTJvRG9jLnhtbFBLAQItABQABgAIAAAAIQD0DCsC2wAAAAgBAAAPAAAAAAAAAAAA&#10;AAAAAMoEAABkcnMvZG93bnJldi54bWxQSwUGAAAAAAQABADzAAAA0gUAAAAA&#10;" filled="f" strokecolor="#7f7f7f" strokeweight="1pt">
                            <v:stroke joinstyle="miter"/>
                          </v:oval>
                        </w:pict>
                      </mc:Fallback>
                    </mc:AlternateContent>
                  </w:r>
                  <w:r>
                    <w:rPr>
                      <w:rFonts w:ascii="Comic Sans MS" w:hAnsi="Comic Sans MS"/>
                      <w:sz w:val="36"/>
                      <w:szCs w:val="36"/>
                    </w:rPr>
                    <w:tab/>
                  </w:r>
                  <w:r w:rsidRPr="007D3658">
                    <w:rPr>
                      <w:rFonts w:ascii="Comic Sans MS" w:hAnsi="Comic Sans MS"/>
                      <w:sz w:val="36"/>
                      <w:szCs w:val="36"/>
                    </w:rPr>
                    <w:t xml:space="preserve">b </w:t>
                  </w:r>
                  <w:r>
                    <w:rPr>
                      <w:rFonts w:ascii="Comic Sans MS" w:hAnsi="Comic Sans MS"/>
                      <w:sz w:val="36"/>
                      <w:szCs w:val="36"/>
                    </w:rPr>
                    <w:t xml:space="preserve"> </w:t>
                  </w:r>
                  <w:r w:rsidRPr="007D3658">
                    <w:rPr>
                      <w:rFonts w:ascii="Comic Sans MS" w:hAnsi="Comic Sans MS"/>
                      <w:sz w:val="36"/>
                      <w:szCs w:val="36"/>
                    </w:rPr>
                    <w:t xml:space="preserve">   h  </w:t>
                  </w:r>
                  <w:r>
                    <w:rPr>
                      <w:rFonts w:ascii="Comic Sans MS" w:hAnsi="Comic Sans MS"/>
                      <w:sz w:val="36"/>
                      <w:szCs w:val="36"/>
                    </w:rPr>
                    <w:t xml:space="preserve"> </w:t>
                  </w:r>
                  <w:r w:rsidRPr="007D3658">
                    <w:rPr>
                      <w:rFonts w:ascii="Comic Sans MS" w:hAnsi="Comic Sans MS"/>
                      <w:sz w:val="36"/>
                      <w:szCs w:val="36"/>
                    </w:rPr>
                    <w:t xml:space="preserve"> </w:t>
                  </w:r>
                  <w:r w:rsidRPr="007D3658">
                    <w:rPr>
                      <w:rFonts w:ascii="Comic Sans MS" w:hAnsi="Comic Sans MS"/>
                      <w:color w:val="A6A6A6" w:themeColor="background1" w:themeShade="A6"/>
                      <w:sz w:val="36"/>
                      <w:szCs w:val="36"/>
                    </w:rPr>
                    <w:t xml:space="preserve"> </w:t>
                  </w:r>
                  <w:r w:rsidRPr="007D3658">
                    <w:rPr>
                      <w:rFonts w:ascii="Comic Sans MS" w:hAnsi="Comic Sans MS"/>
                      <w:sz w:val="36"/>
                      <w:szCs w:val="36"/>
                    </w:rPr>
                    <w:t xml:space="preserve">g </w:t>
                  </w:r>
                  <w:r w:rsidRPr="007D3658">
                    <w:rPr>
                      <w:rFonts w:ascii="Comic Sans MS" w:hAnsi="Comic Sans MS"/>
                      <w:color w:val="A6A6A6" w:themeColor="background1" w:themeShade="A6"/>
                      <w:sz w:val="36"/>
                      <w:szCs w:val="36"/>
                    </w:rPr>
                    <w:t xml:space="preserve"> </w:t>
                  </w:r>
                  <w:r>
                    <w:rPr>
                      <w:rFonts w:ascii="Comic Sans MS" w:hAnsi="Comic Sans MS"/>
                      <w:color w:val="A6A6A6" w:themeColor="background1" w:themeShade="A6"/>
                      <w:sz w:val="36"/>
                      <w:szCs w:val="36"/>
                    </w:rPr>
                    <w:t xml:space="preserve"> </w:t>
                  </w:r>
                  <w:r w:rsidRPr="007D3658">
                    <w:rPr>
                      <w:rFonts w:ascii="Comic Sans MS" w:hAnsi="Comic Sans MS"/>
                      <w:color w:val="A6A6A6" w:themeColor="background1" w:themeShade="A6"/>
                      <w:sz w:val="36"/>
                      <w:szCs w:val="36"/>
                    </w:rPr>
                    <w:t xml:space="preserve">  </w:t>
                  </w:r>
                  <w:r w:rsidRPr="00C76A5E">
                    <w:rPr>
                      <w:rFonts w:ascii="Comic Sans MS" w:hAnsi="Comic Sans MS"/>
                      <w:sz w:val="36"/>
                      <w:szCs w:val="36"/>
                    </w:rPr>
                    <w:t>a</w:t>
                  </w:r>
                  <w:r w:rsidRPr="007D3658">
                    <w:rPr>
                      <w:rFonts w:ascii="Comic Sans MS" w:hAnsi="Comic Sans MS"/>
                      <w:sz w:val="36"/>
                      <w:szCs w:val="36"/>
                    </w:rPr>
                    <w:t xml:space="preserve">  </w:t>
                  </w:r>
                  <w:r>
                    <w:rPr>
                      <w:rFonts w:ascii="Comic Sans MS" w:hAnsi="Comic Sans MS"/>
                      <w:sz w:val="36"/>
                      <w:szCs w:val="36"/>
                    </w:rPr>
                    <w:t xml:space="preserve"> </w:t>
                  </w:r>
                  <w:r w:rsidRPr="007D3658">
                    <w:rPr>
                      <w:rFonts w:ascii="Comic Sans MS" w:hAnsi="Comic Sans MS"/>
                      <w:sz w:val="36"/>
                      <w:szCs w:val="36"/>
                    </w:rPr>
                    <w:t xml:space="preserve">  t   </w:t>
                  </w:r>
                </w:p>
              </w:tc>
            </w:tr>
          </w:tbl>
          <w:p w14:paraId="713EE9D8" w14:textId="0D75BE13" w:rsidR="00CA5AA9" w:rsidRPr="008020AF" w:rsidRDefault="00CA5AA9" w:rsidP="00685600">
            <w:pPr>
              <w:rPr>
                <w:noProof/>
                <w:color w:val="000000" w:themeColor="text1"/>
                <w:sz w:val="22"/>
                <w:szCs w:val="22"/>
              </w:rPr>
            </w:pPr>
          </w:p>
          <w:p w14:paraId="2AF738E2" w14:textId="68A8ACCF" w:rsidR="00CA5AA9" w:rsidRDefault="00CA5AA9" w:rsidP="00685600">
            <w:pPr>
              <w:rPr>
                <w:noProof/>
                <w:color w:val="000000" w:themeColor="text1"/>
                <w:szCs w:val="28"/>
              </w:rPr>
            </w:pPr>
          </w:p>
          <w:tbl>
            <w:tblPr>
              <w:tblStyle w:val="TableGrid"/>
              <w:tblpPr w:leftFromText="180" w:rightFromText="180" w:vertAnchor="text" w:horzAnchor="margin" w:tblpY="230"/>
              <w:tblOverlap w:val="never"/>
              <w:tblW w:w="6180" w:type="dxa"/>
              <w:tblBorders>
                <w:top w:val="single" w:sz="4" w:space="0" w:color="A6A6A6"/>
                <w:left w:val="single" w:sz="4" w:space="0" w:color="A6A6A6"/>
                <w:bottom w:val="single" w:sz="4" w:space="0" w:color="A6A6A6"/>
                <w:right w:val="single" w:sz="4" w:space="0" w:color="A6A6A6"/>
                <w:insideH w:val="single" w:sz="4" w:space="0" w:color="FFFFFF"/>
                <w:insideV w:val="single" w:sz="4" w:space="0" w:color="FFFFFF"/>
              </w:tblBorders>
              <w:tblLook w:val="04A0" w:firstRow="1" w:lastRow="0" w:firstColumn="1" w:lastColumn="0" w:noHBand="0" w:noVBand="1"/>
            </w:tblPr>
            <w:tblGrid>
              <w:gridCol w:w="1928"/>
              <w:gridCol w:w="4252"/>
            </w:tblGrid>
            <w:tr w:rsidR="00C76A5E" w:rsidRPr="00AA7425" w14:paraId="41F61874" w14:textId="77777777" w:rsidTr="00C76A5E">
              <w:trPr>
                <w:trHeight w:val="907"/>
              </w:trPr>
              <w:tc>
                <w:tcPr>
                  <w:tcW w:w="1928" w:type="dxa"/>
                  <w:vAlign w:val="center"/>
                </w:tcPr>
                <w:p w14:paraId="188095B6" w14:textId="29FA6C59" w:rsidR="00C76A5E" w:rsidRPr="00AA7425" w:rsidRDefault="00C76A5E" w:rsidP="00C76A5E">
                  <w:pPr>
                    <w:tabs>
                      <w:tab w:val="left" w:pos="1314"/>
                      <w:tab w:val="left" w:pos="1587"/>
                    </w:tabs>
                    <w:spacing w:before="120" w:after="120"/>
                    <w:jc w:val="right"/>
                    <w:rPr>
                      <w:rFonts w:ascii="Comic Sans MS" w:hAnsi="Comic Sans MS"/>
                      <w:spacing w:val="40"/>
                      <w:sz w:val="48"/>
                      <w:szCs w:val="48"/>
                    </w:rPr>
                  </w:pPr>
                  <w:r w:rsidRPr="00990D71">
                    <w:rPr>
                      <w:rFonts w:ascii="Comic Sans MS" w:hAnsi="Comic Sans MS"/>
                      <w:noProof/>
                      <w:color w:val="7F7F7F" w:themeColor="text1" w:themeTint="80"/>
                      <w:sz w:val="52"/>
                      <w:lang w:val="en-AU" w:eastAsia="en-AU"/>
                    </w:rPr>
                    <w:drawing>
                      <wp:anchor distT="0" distB="0" distL="114300" distR="114300" simplePos="0" relativeHeight="253240320" behindDoc="0" locked="0" layoutInCell="1" allowOverlap="1" wp14:anchorId="0E0F965C" wp14:editId="0F636933">
                        <wp:simplePos x="0" y="0"/>
                        <wp:positionH relativeFrom="margin">
                          <wp:posOffset>0</wp:posOffset>
                        </wp:positionH>
                        <wp:positionV relativeFrom="paragraph">
                          <wp:posOffset>55880</wp:posOffset>
                        </wp:positionV>
                        <wp:extent cx="487680" cy="495300"/>
                        <wp:effectExtent l="0" t="0" r="7620" b="0"/>
                        <wp:wrapNone/>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flipH="1">
                                  <a:off x="0" y="0"/>
                                  <a:ext cx="487680" cy="495300"/>
                                </a:xfrm>
                                <a:prstGeom prst="rect">
                                  <a:avLst/>
                                </a:prstGeom>
                              </pic:spPr>
                            </pic:pic>
                          </a:graphicData>
                        </a:graphic>
                        <wp14:sizeRelH relativeFrom="margin">
                          <wp14:pctWidth>0</wp14:pctWidth>
                        </wp14:sizeRelH>
                        <wp14:sizeRelV relativeFrom="margin">
                          <wp14:pctHeight>0</wp14:pctHeight>
                        </wp14:sizeRelV>
                      </wp:anchor>
                    </w:drawing>
                  </w:r>
                  <w:r w:rsidRPr="00AA7425">
                    <w:rPr>
                      <w:rFonts w:ascii="Comic Sans MS" w:hAnsi="Comic Sans MS"/>
                      <w:spacing w:val="40"/>
                      <w:sz w:val="52"/>
                      <w:szCs w:val="52"/>
                    </w:rPr>
                    <w:t xml:space="preserve"> </w:t>
                  </w:r>
                  <w:r>
                    <w:rPr>
                      <w:rFonts w:ascii="Comic Sans MS" w:hAnsi="Comic Sans MS"/>
                      <w:spacing w:val="40"/>
                      <w:sz w:val="36"/>
                      <w:szCs w:val="36"/>
                    </w:rPr>
                    <w:t>f</w:t>
                  </w:r>
                  <w:r w:rsidRPr="00C76A5E">
                    <w:rPr>
                      <w:rFonts w:ascii="Comic Sans MS" w:hAnsi="Comic Sans MS"/>
                      <w:spacing w:val="40"/>
                      <w:sz w:val="36"/>
                      <w:szCs w:val="36"/>
                    </w:rPr>
                    <w:t>a</w:t>
                  </w:r>
                  <w:r>
                    <w:rPr>
                      <w:rFonts w:ascii="Comic Sans MS" w:hAnsi="Comic Sans MS"/>
                      <w:spacing w:val="40"/>
                      <w:sz w:val="36"/>
                      <w:szCs w:val="36"/>
                    </w:rPr>
                    <w:t>n</w:t>
                  </w:r>
                </w:p>
              </w:tc>
              <w:tc>
                <w:tcPr>
                  <w:tcW w:w="4252" w:type="dxa"/>
                  <w:vAlign w:val="center"/>
                </w:tcPr>
                <w:p w14:paraId="17FC37D1" w14:textId="534FEB99" w:rsidR="00C76A5E" w:rsidRPr="007D3658" w:rsidRDefault="00C76A5E" w:rsidP="00C76A5E">
                  <w:pPr>
                    <w:spacing w:before="120"/>
                    <w:rPr>
                      <w:rFonts w:ascii="Comic Sans MS" w:hAnsi="Comic Sans MS"/>
                      <w:sz w:val="48"/>
                      <w:szCs w:val="48"/>
                    </w:rPr>
                  </w:pPr>
                  <w:r w:rsidRPr="007D3658">
                    <w:rPr>
                      <w:rFonts w:ascii="Century Gothic" w:hAnsi="Century Gothic"/>
                      <w:b/>
                      <w:bCs/>
                      <w:noProof/>
                      <w:color w:val="A6A6A6" w:themeColor="background1" w:themeShade="A6"/>
                      <w:sz w:val="40"/>
                    </w:rPr>
                    <mc:AlternateContent>
                      <mc:Choice Requires="wps">
                        <w:drawing>
                          <wp:anchor distT="0" distB="0" distL="114300" distR="114300" simplePos="0" relativeHeight="253238272" behindDoc="0" locked="0" layoutInCell="1" allowOverlap="1" wp14:anchorId="1BE146B4" wp14:editId="258C3895">
                            <wp:simplePos x="0" y="0"/>
                            <wp:positionH relativeFrom="column">
                              <wp:posOffset>2096135</wp:posOffset>
                            </wp:positionH>
                            <wp:positionV relativeFrom="paragraph">
                              <wp:posOffset>41275</wp:posOffset>
                            </wp:positionV>
                            <wp:extent cx="419100" cy="428625"/>
                            <wp:effectExtent l="0" t="0" r="19050" b="28575"/>
                            <wp:wrapNone/>
                            <wp:docPr id="2209" name="Oval 2209"/>
                            <wp:cNvGraphicFramePr/>
                            <a:graphic xmlns:a="http://schemas.openxmlformats.org/drawingml/2006/main">
                              <a:graphicData uri="http://schemas.microsoft.com/office/word/2010/wordprocessingShape">
                                <wps:wsp>
                                  <wps:cNvSpPr/>
                                  <wps:spPr>
                                    <a:xfrm>
                                      <a:off x="0" y="0"/>
                                      <a:ext cx="419100" cy="428625"/>
                                    </a:xfrm>
                                    <a:prstGeom prst="ellipse">
                                      <a:avLst/>
                                    </a:prstGeom>
                                    <a:no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AB0996" id="Oval 2209" o:spid="_x0000_s1026" style="position:absolute;margin-left:165.05pt;margin-top:3.25pt;width:33pt;height:33.75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9OcAIAAPAEAAAOAAAAZHJzL2Uyb0RvYy54bWysVEtvGyEQvlfqf0Dcm7Ut52VlHVmJUlVK&#10;E0tJlfOEBS8SMBSw1+6v7wBOnCY9VfUBMw/m8c03e3G5tYZtZIgaXcvHRyPOpBPYabdq+Y/Hmy9n&#10;nMUErgODTrZ8JyO/nH/+dDH4mZxgj6aTgVEQF2eDb3mfkp81TRS9tBCP0EtHRoXBQiIxrJouwEDR&#10;rWkmo9FJM2DofEAhYyTtdTXyeYmvlBTpXqkoEzMtp9pSOUM5n/PZzC9gtgrgey32ZcA/VGFBO0r6&#10;GuoaErB10B9CWS0CRlTpSKBtUCktZOmBuhmP3nXz0IOXpRcCJ/pXmOL/CyvuNg9+GQiGwcdZpGvu&#10;YquCzf9UH9sWsHavYMltYoKU0/H5eESQCjJNJ2cnk+MMZnN47ENMXyVali8tl8ZoH3M7MIPNbUzV&#10;+8Urqx3eaGPKSIxjA/FpclpSADFDGUiUzfqu5dGtOAOzIsqJFErIiEZ3+XkOFHfxygS2AZo6kaXD&#10;4ZHK5sxATGSgXsqvPDRr+x276nuc1ZUTpCbmvFNTdzV0afSPlLmPa4h9fVFMNZDViRhutG35Wc1a&#10;GzcuVyoLR/doHEaQb8/Y7ZaBBaykjV7caEpySz0sIRBLCXzavHRPhzJIcOH+xlmP4dff9NmfyENW&#10;zgZiPUH5cw1BEjTfHNHqfDyd5jUpwvT4dEJCeGt5fmtxa3uFBPGYdtyLcs3+ybxcVUD7RAu6yFnJ&#10;BE5Q7jq0vXCV6jbSigu5WBQ3Wg0P6dY9eJGDZ5wyvI/bJwh+T6dEA73Dlw35QKnqW0m1WCdUuvDt&#10;gCtNMAu0VmWW+09A3tu3cvE6fKjmvwEAAP//AwBQSwMEFAAGAAgAAAAhAOABGEndAAAACAEAAA8A&#10;AABkcnMvZG93bnJldi54bWxMjzFPwzAUhHck/oP1kNioHUJTGuJUVaWysEBBsNqxSSLi5yh2U/ff&#10;85jKeLrT3XfVJrmBzXYKvUcJ2UIAs9h402Mr4eN9f/cILESFRg0erYSzDbCpr68qVRp/wjc7H2LL&#10;qARDqSR0MY4l56HprFNh4UeL5H37yalIcmq5mdSJyt3A74UouFM90kKnRrvrbPNzODoJ6TXbfZns&#10;023Pev086/1Kp5dJytubtH0CFm2KlzD84RM61MSk/RFNYIOEPBcZRSUUS2Dk5+uCtJawehDA64r/&#10;P1D/AgAA//8DAFBLAQItABQABgAIAAAAIQC2gziS/gAAAOEBAAATAAAAAAAAAAAAAAAAAAAAAABb&#10;Q29udGVudF9UeXBlc10ueG1sUEsBAi0AFAAGAAgAAAAhADj9If/WAAAAlAEAAAsAAAAAAAAAAAAA&#10;AAAALwEAAF9yZWxzLy5yZWxzUEsBAi0AFAAGAAgAAAAhAG9OD05wAgAA8AQAAA4AAAAAAAAAAAAA&#10;AAAALgIAAGRycy9lMm9Eb2MueG1sUEsBAi0AFAAGAAgAAAAhAOABGEndAAAACAEAAA8AAAAAAAAA&#10;AAAAAAAAygQAAGRycy9kb3ducmV2LnhtbFBLBQYAAAAABAAEAPMAAADUBQAAAAA=&#10;" filled="f" strokecolor="#7f7f7f" strokeweight="1pt">
                            <v:stroke joinstyle="miter"/>
                          </v:oval>
                        </w:pict>
                      </mc:Fallback>
                    </mc:AlternateContent>
                  </w:r>
                  <w:r w:rsidRPr="007D3658">
                    <w:rPr>
                      <w:rFonts w:ascii="Century Gothic" w:hAnsi="Century Gothic"/>
                      <w:b/>
                      <w:bCs/>
                      <w:noProof/>
                      <w:color w:val="A6A6A6" w:themeColor="background1" w:themeShade="A6"/>
                      <w:sz w:val="40"/>
                    </w:rPr>
                    <mc:AlternateContent>
                      <mc:Choice Requires="wps">
                        <w:drawing>
                          <wp:anchor distT="0" distB="0" distL="114300" distR="114300" simplePos="0" relativeHeight="253236224" behindDoc="0" locked="0" layoutInCell="1" allowOverlap="1" wp14:anchorId="4BA1DD54" wp14:editId="526F79C8">
                            <wp:simplePos x="0" y="0"/>
                            <wp:positionH relativeFrom="column">
                              <wp:posOffset>1254125</wp:posOffset>
                            </wp:positionH>
                            <wp:positionV relativeFrom="paragraph">
                              <wp:posOffset>57785</wp:posOffset>
                            </wp:positionV>
                            <wp:extent cx="419100" cy="428625"/>
                            <wp:effectExtent l="0" t="0" r="19050" b="28575"/>
                            <wp:wrapNone/>
                            <wp:docPr id="2210" name="Oval 2210"/>
                            <wp:cNvGraphicFramePr/>
                            <a:graphic xmlns:a="http://schemas.openxmlformats.org/drawingml/2006/main">
                              <a:graphicData uri="http://schemas.microsoft.com/office/word/2010/wordprocessingShape">
                                <wps:wsp>
                                  <wps:cNvSpPr/>
                                  <wps:spPr>
                                    <a:xfrm>
                                      <a:off x="0" y="0"/>
                                      <a:ext cx="419100" cy="428625"/>
                                    </a:xfrm>
                                    <a:prstGeom prst="ellipse">
                                      <a:avLst/>
                                    </a:prstGeom>
                                    <a:no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96A491" id="Oval 2210" o:spid="_x0000_s1026" style="position:absolute;margin-left:98.75pt;margin-top:4.55pt;width:33pt;height:33.75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9OcAIAAPAEAAAOAAAAZHJzL2Uyb0RvYy54bWysVEtvGyEQvlfqf0Dcm7Ut52VlHVmJUlVK&#10;E0tJlfOEBS8SMBSw1+6v7wBOnCY9VfUBMw/m8c03e3G5tYZtZIgaXcvHRyPOpBPYabdq+Y/Hmy9n&#10;nMUErgODTrZ8JyO/nH/+dDH4mZxgj6aTgVEQF2eDb3mfkp81TRS9tBCP0EtHRoXBQiIxrJouwEDR&#10;rWkmo9FJM2DofEAhYyTtdTXyeYmvlBTpXqkoEzMtp9pSOUM5n/PZzC9gtgrgey32ZcA/VGFBO0r6&#10;GuoaErB10B9CWS0CRlTpSKBtUCktZOmBuhmP3nXz0IOXpRcCJ/pXmOL/CyvuNg9+GQiGwcdZpGvu&#10;YquCzf9UH9sWsHavYMltYoKU0/H5eESQCjJNJ2cnk+MMZnN47ENMXyVali8tl8ZoH3M7MIPNbUzV&#10;+8Urqx3eaGPKSIxjA/FpclpSADFDGUiUzfqu5dGtOAOzIsqJFErIiEZ3+XkOFHfxygS2AZo6kaXD&#10;4ZHK5sxATGSgXsqvPDRr+x276nuc1ZUTpCbmvFNTdzV0afSPlLmPa4h9fVFMNZDViRhutG35Wc1a&#10;GzcuVyoLR/doHEaQb8/Y7ZaBBaykjV7caEpySz0sIRBLCXzavHRPhzJIcOH+xlmP4dff9NmfyENW&#10;zgZiPUH5cw1BEjTfHNHqfDyd5jUpwvT4dEJCeGt5fmtxa3uFBPGYdtyLcs3+ybxcVUD7RAu6yFnJ&#10;BE5Q7jq0vXCV6jbSigu5WBQ3Wg0P6dY9eJGDZ5wyvI/bJwh+T6dEA73Dlw35QKnqW0m1WCdUuvDt&#10;gCtNMAu0VmWW+09A3tu3cvE6fKjmvwEAAP//AwBQSwMEFAAGAAgAAAAhAKnp+abcAAAACAEAAA8A&#10;AABkcnMvZG93bnJldi54bWxMj8FOwzAQRO9I/IO1SNyokyISEuJUVaVy4QIFwdWOTRIRryPbTd2/&#10;ZznR49OMZt82m2QnthgfRocC8lUGzGDn9Ii9gI/3/d0jsBAlajk5NALOJsCmvb5qZK3dCd/Mcog9&#10;oxEMtRQwxDjXnIduMFaGlZsNUvbtvJWR0Pdce3micTvxdZYV3MoR6cIgZ7MbTPdzOFoB6TXffen8&#10;027Pqnpe1L5U6cULcXuTtk/Aoknxvwx/+qQOLTkpd0Qd2ERclQ9UFVDlwChfF/fESkBZFMDbhl8+&#10;0P4CAAD//wMAUEsBAi0AFAAGAAgAAAAhALaDOJL+AAAA4QEAABMAAAAAAAAAAAAAAAAAAAAAAFtD&#10;b250ZW50X1R5cGVzXS54bWxQSwECLQAUAAYACAAAACEAOP0h/9YAAACUAQAACwAAAAAAAAAAAAAA&#10;AAAvAQAAX3JlbHMvLnJlbHNQSwECLQAUAAYACAAAACEAb04PTnACAADwBAAADgAAAAAAAAAAAAAA&#10;AAAuAgAAZHJzL2Uyb0RvYy54bWxQSwECLQAUAAYACAAAACEAqen5ptwAAAAIAQAADwAAAAAAAAAA&#10;AAAAAADKBAAAZHJzL2Rvd25yZXYueG1sUEsFBgAAAAAEAAQA8wAAANMFAAAAAA==&#10;" filled="f" strokecolor="#7f7f7f" strokeweight="1pt">
                            <v:stroke joinstyle="miter"/>
                          </v:oval>
                        </w:pict>
                      </mc:Fallback>
                    </mc:AlternateContent>
                  </w:r>
                  <w:r w:rsidRPr="007D3658">
                    <w:rPr>
                      <w:rFonts w:ascii="Century Gothic" w:hAnsi="Century Gothic"/>
                      <w:b/>
                      <w:bCs/>
                      <w:noProof/>
                      <w:color w:val="A6A6A6" w:themeColor="background1" w:themeShade="A6"/>
                      <w:sz w:val="40"/>
                    </w:rPr>
                    <mc:AlternateContent>
                      <mc:Choice Requires="wps">
                        <w:drawing>
                          <wp:anchor distT="0" distB="0" distL="114300" distR="114300" simplePos="0" relativeHeight="253237248" behindDoc="0" locked="0" layoutInCell="1" allowOverlap="1" wp14:anchorId="7E65D32B" wp14:editId="199FE120">
                            <wp:simplePos x="0" y="0"/>
                            <wp:positionH relativeFrom="column">
                              <wp:posOffset>302260</wp:posOffset>
                            </wp:positionH>
                            <wp:positionV relativeFrom="paragraph">
                              <wp:posOffset>18415</wp:posOffset>
                            </wp:positionV>
                            <wp:extent cx="419100" cy="428625"/>
                            <wp:effectExtent l="0" t="0" r="19050" b="28575"/>
                            <wp:wrapNone/>
                            <wp:docPr id="2211" name="Oval 2211"/>
                            <wp:cNvGraphicFramePr/>
                            <a:graphic xmlns:a="http://schemas.openxmlformats.org/drawingml/2006/main">
                              <a:graphicData uri="http://schemas.microsoft.com/office/word/2010/wordprocessingShape">
                                <wps:wsp>
                                  <wps:cNvSpPr/>
                                  <wps:spPr>
                                    <a:xfrm>
                                      <a:off x="0" y="0"/>
                                      <a:ext cx="419100" cy="428625"/>
                                    </a:xfrm>
                                    <a:prstGeom prst="ellipse">
                                      <a:avLst/>
                                    </a:prstGeom>
                                    <a:no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87B008" id="Oval 2211" o:spid="_x0000_s1026" style="position:absolute;margin-left:23.8pt;margin-top:1.45pt;width:33pt;height:33.7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9OcAIAAPAEAAAOAAAAZHJzL2Uyb0RvYy54bWysVEtvGyEQvlfqf0Dcm7Ut52VlHVmJUlVK&#10;E0tJlfOEBS8SMBSw1+6v7wBOnCY9VfUBMw/m8c03e3G5tYZtZIgaXcvHRyPOpBPYabdq+Y/Hmy9n&#10;nMUErgODTrZ8JyO/nH/+dDH4mZxgj6aTgVEQF2eDb3mfkp81TRS9tBCP0EtHRoXBQiIxrJouwEDR&#10;rWkmo9FJM2DofEAhYyTtdTXyeYmvlBTpXqkoEzMtp9pSOUM5n/PZzC9gtgrgey32ZcA/VGFBO0r6&#10;GuoaErB10B9CWS0CRlTpSKBtUCktZOmBuhmP3nXz0IOXpRcCJ/pXmOL/CyvuNg9+GQiGwcdZpGvu&#10;YquCzf9UH9sWsHavYMltYoKU0/H5eESQCjJNJ2cnk+MMZnN47ENMXyVali8tl8ZoH3M7MIPNbUzV&#10;+8Urqx3eaGPKSIxjA/FpclpSADFDGUiUzfqu5dGtOAOzIsqJFErIiEZ3+XkOFHfxygS2AZo6kaXD&#10;4ZHK5sxATGSgXsqvPDRr+x276nuc1ZUTpCbmvFNTdzV0afSPlLmPa4h9fVFMNZDViRhutG35Wc1a&#10;GzcuVyoLR/doHEaQb8/Y7ZaBBaykjV7caEpySz0sIRBLCXzavHRPhzJIcOH+xlmP4dff9NmfyENW&#10;zgZiPUH5cw1BEjTfHNHqfDyd5jUpwvT4dEJCeGt5fmtxa3uFBPGYdtyLcs3+ybxcVUD7RAu6yFnJ&#10;BE5Q7jq0vXCV6jbSigu5WBQ3Wg0P6dY9eJGDZ5wyvI/bJwh+T6dEA73Dlw35QKnqW0m1WCdUuvDt&#10;gCtNMAu0VmWW+09A3tu3cvE6fKjmvwEAAP//AwBQSwMEFAAGAAgAAAAhAJZdPxLbAAAABwEAAA8A&#10;AABkcnMvZG93bnJldi54bWxMjsFOwzAQRO9I/IO1SNyok1I1NI1TVZXKhQsURK92vCQR8Tqy3dT9&#10;e9wTPY5m9OZVm2gGNqHzvSUB+SwDhtRY3VMr4Otz//QCzAdJWg6WUMAFPWzq+7tKltqe6QOnQ2hZ&#10;gpAvpYAuhLHk3DcdGulndkRK3Y91RoYUXcu1k+cENwOfZ9mSG9lTeujkiLsOm9/DyQiI7/nuqPNv&#10;s72o1euk9oWKb06Ix4e4XQMLGMP/GK76SR3q5KTsibRng4BFsUxLAfMVsGudP6esBBTZAnhd8Vv/&#10;+g8AAP//AwBQSwECLQAUAAYACAAAACEAtoM4kv4AAADhAQAAEwAAAAAAAAAAAAAAAAAAAAAAW0Nv&#10;bnRlbnRfVHlwZXNdLnhtbFBLAQItABQABgAIAAAAIQA4/SH/1gAAAJQBAAALAAAAAAAAAAAAAAAA&#10;AC8BAABfcmVscy8ucmVsc1BLAQItABQABgAIAAAAIQBvTg9OcAIAAPAEAAAOAAAAAAAAAAAAAAAA&#10;AC4CAABkcnMvZTJvRG9jLnhtbFBLAQItABQABgAIAAAAIQCWXT8S2wAAAAcBAAAPAAAAAAAAAAAA&#10;AAAAAMoEAABkcnMvZG93bnJldi54bWxQSwUGAAAAAAQABADzAAAA0gUAAAAA&#10;" filled="f" strokecolor="#7f7f7f" strokeweight="1pt">
                            <v:stroke joinstyle="miter"/>
                          </v:oval>
                        </w:pict>
                      </mc:Fallback>
                    </mc:AlternateContent>
                  </w:r>
                  <w:r>
                    <w:rPr>
                      <w:rFonts w:ascii="Comic Sans MS" w:hAnsi="Comic Sans MS"/>
                      <w:sz w:val="36"/>
                      <w:szCs w:val="36"/>
                    </w:rPr>
                    <w:tab/>
                    <w:t>f</w:t>
                  </w:r>
                  <w:r w:rsidRPr="007D3658">
                    <w:rPr>
                      <w:rFonts w:ascii="Comic Sans MS" w:hAnsi="Comic Sans MS"/>
                      <w:sz w:val="36"/>
                      <w:szCs w:val="36"/>
                    </w:rPr>
                    <w:t xml:space="preserve"> </w:t>
                  </w:r>
                  <w:r>
                    <w:rPr>
                      <w:rFonts w:ascii="Comic Sans MS" w:hAnsi="Comic Sans MS"/>
                      <w:sz w:val="36"/>
                      <w:szCs w:val="36"/>
                    </w:rPr>
                    <w:t xml:space="preserve"> </w:t>
                  </w:r>
                  <w:r w:rsidRPr="007D3658">
                    <w:rPr>
                      <w:rFonts w:ascii="Comic Sans MS" w:hAnsi="Comic Sans MS"/>
                      <w:sz w:val="36"/>
                      <w:szCs w:val="36"/>
                    </w:rPr>
                    <w:t xml:space="preserve">   </w:t>
                  </w:r>
                  <w:r>
                    <w:rPr>
                      <w:rFonts w:ascii="Comic Sans MS" w:hAnsi="Comic Sans MS"/>
                      <w:sz w:val="36"/>
                      <w:szCs w:val="36"/>
                    </w:rPr>
                    <w:t>b</w:t>
                  </w:r>
                  <w:r w:rsidRPr="007D3658">
                    <w:rPr>
                      <w:rFonts w:ascii="Comic Sans MS" w:hAnsi="Comic Sans MS"/>
                      <w:sz w:val="36"/>
                      <w:szCs w:val="36"/>
                    </w:rPr>
                    <w:t xml:space="preserve">  </w:t>
                  </w:r>
                  <w:r w:rsidRPr="007D3658">
                    <w:rPr>
                      <w:rFonts w:ascii="Comic Sans MS" w:hAnsi="Comic Sans MS"/>
                      <w:color w:val="A6A6A6" w:themeColor="background1" w:themeShade="A6"/>
                      <w:sz w:val="36"/>
                      <w:szCs w:val="36"/>
                    </w:rPr>
                    <w:t xml:space="preserve"> </w:t>
                  </w:r>
                  <w:r w:rsidRPr="007D3658">
                    <w:rPr>
                      <w:rFonts w:ascii="Comic Sans MS" w:hAnsi="Comic Sans MS"/>
                      <w:color w:val="808080" w:themeColor="background1" w:themeShade="80"/>
                      <w:sz w:val="36"/>
                      <w:szCs w:val="36"/>
                    </w:rPr>
                    <w:t xml:space="preserve"> </w:t>
                  </w:r>
                  <w:r w:rsidRPr="00C76A5E">
                    <w:rPr>
                      <w:rFonts w:ascii="Comic Sans MS" w:hAnsi="Comic Sans MS"/>
                      <w:sz w:val="36"/>
                      <w:szCs w:val="36"/>
                    </w:rPr>
                    <w:t>a</w:t>
                  </w:r>
                  <w:r w:rsidRPr="007D3658">
                    <w:rPr>
                      <w:rFonts w:ascii="Comic Sans MS" w:hAnsi="Comic Sans MS"/>
                      <w:sz w:val="36"/>
                      <w:szCs w:val="36"/>
                    </w:rPr>
                    <w:t xml:space="preserve"> </w:t>
                  </w:r>
                  <w:r>
                    <w:rPr>
                      <w:rFonts w:ascii="Comic Sans MS" w:hAnsi="Comic Sans MS"/>
                      <w:sz w:val="36"/>
                      <w:szCs w:val="36"/>
                    </w:rPr>
                    <w:tab/>
                  </w:r>
                  <w:r w:rsidRPr="007D3658">
                    <w:rPr>
                      <w:rFonts w:ascii="Comic Sans MS" w:hAnsi="Comic Sans MS"/>
                      <w:sz w:val="36"/>
                      <w:szCs w:val="36"/>
                    </w:rPr>
                    <w:t xml:space="preserve">g </w:t>
                  </w:r>
                  <w:r>
                    <w:rPr>
                      <w:rFonts w:ascii="Comic Sans MS" w:hAnsi="Comic Sans MS"/>
                      <w:color w:val="A6A6A6" w:themeColor="background1" w:themeShade="A6"/>
                      <w:sz w:val="36"/>
                      <w:szCs w:val="36"/>
                    </w:rPr>
                    <w:t xml:space="preserve"> </w:t>
                  </w:r>
                  <w:r w:rsidRPr="007D3658">
                    <w:rPr>
                      <w:rFonts w:ascii="Comic Sans MS" w:hAnsi="Comic Sans MS"/>
                      <w:color w:val="A6A6A6" w:themeColor="background1" w:themeShade="A6"/>
                      <w:sz w:val="36"/>
                      <w:szCs w:val="36"/>
                    </w:rPr>
                    <w:t xml:space="preserve">  </w:t>
                  </w:r>
                  <w:r w:rsidRPr="00C76A5E">
                    <w:rPr>
                      <w:rFonts w:ascii="Comic Sans MS" w:hAnsi="Comic Sans MS"/>
                      <w:sz w:val="36"/>
                      <w:szCs w:val="36"/>
                    </w:rPr>
                    <w:t>n</w:t>
                  </w:r>
                  <w:r w:rsidRPr="007D3658">
                    <w:rPr>
                      <w:rFonts w:ascii="Comic Sans MS" w:hAnsi="Comic Sans MS"/>
                      <w:sz w:val="36"/>
                      <w:szCs w:val="36"/>
                    </w:rPr>
                    <w:t xml:space="preserve">   </w:t>
                  </w:r>
                </w:p>
              </w:tc>
            </w:tr>
          </w:tbl>
          <w:p w14:paraId="058FD6A1" w14:textId="77777777" w:rsidR="00C76A5E" w:rsidRDefault="00C76A5E" w:rsidP="00685600">
            <w:pPr>
              <w:rPr>
                <w:noProof/>
                <w:color w:val="000000" w:themeColor="text1"/>
                <w:szCs w:val="28"/>
              </w:rPr>
            </w:pPr>
          </w:p>
          <w:p w14:paraId="159E052C" w14:textId="24199C59" w:rsidR="00C76A5E" w:rsidRDefault="00C76A5E" w:rsidP="00685600">
            <w:pPr>
              <w:rPr>
                <w:noProof/>
                <w:color w:val="000000" w:themeColor="text1"/>
                <w:szCs w:val="28"/>
              </w:rPr>
            </w:pPr>
          </w:p>
        </w:tc>
      </w:tr>
    </w:tbl>
    <w:p w14:paraId="6F84F463" w14:textId="7BEB8E1E" w:rsidR="00CA5AA9" w:rsidRDefault="00CA5AA9">
      <w:pPr>
        <w:rPr>
          <w:noProof/>
          <w:color w:val="000000" w:themeColor="text1"/>
          <w:szCs w:val="28"/>
        </w:rPr>
      </w:pPr>
    </w:p>
    <w:p w14:paraId="16B82237" w14:textId="310561A3" w:rsidR="00CA5AA9" w:rsidRDefault="00CA5AA9">
      <w:pPr>
        <w:rPr>
          <w:noProof/>
          <w:color w:val="000000" w:themeColor="text1"/>
          <w:szCs w:val="28"/>
        </w:rPr>
      </w:pPr>
    </w:p>
    <w:p w14:paraId="577018B4" w14:textId="02708444" w:rsidR="00CA5AA9" w:rsidRDefault="00CA5AA9">
      <w:pPr>
        <w:rPr>
          <w:noProof/>
          <w:color w:val="000000" w:themeColor="text1"/>
          <w:szCs w:val="28"/>
        </w:rPr>
      </w:pPr>
    </w:p>
    <w:p w14:paraId="318ED422" w14:textId="77777777" w:rsidR="00CA5AA9" w:rsidRDefault="00CA5AA9">
      <w:pPr>
        <w:rPr>
          <w:noProof/>
          <w:color w:val="000000" w:themeColor="text1"/>
          <w:szCs w:val="28"/>
        </w:rPr>
      </w:pPr>
    </w:p>
    <w:p w14:paraId="421CF843" w14:textId="77777777" w:rsidR="00CA5AA9" w:rsidRDefault="00CA5AA9">
      <w:pPr>
        <w:rPr>
          <w:noProof/>
          <w:color w:val="000000" w:themeColor="text1"/>
          <w:szCs w:val="28"/>
        </w:rPr>
      </w:pPr>
      <w:r>
        <w:rPr>
          <w:noProof/>
          <w:color w:val="000000" w:themeColor="text1"/>
          <w:szCs w:val="28"/>
        </w:rPr>
        <w:br w:type="page"/>
      </w:r>
    </w:p>
    <w:tbl>
      <w:tblPr>
        <w:tblStyle w:val="TableGrid"/>
        <w:tblpPr w:leftFromText="180" w:rightFromText="180" w:vertAnchor="text" w:horzAnchor="margin" w:tblpY="53"/>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373"/>
        <w:gridCol w:w="6406"/>
      </w:tblGrid>
      <w:tr w:rsidR="00CA5AA9" w14:paraId="4BF76A66" w14:textId="77777777" w:rsidTr="00CA5AA9">
        <w:trPr>
          <w:trHeight w:val="1587"/>
        </w:trPr>
        <w:tc>
          <w:tcPr>
            <w:tcW w:w="2373" w:type="dxa"/>
            <w:vMerge w:val="restart"/>
            <w:vAlign w:val="center"/>
          </w:tcPr>
          <w:p w14:paraId="6383FD37" w14:textId="77777777" w:rsidR="00CA5AA9" w:rsidRPr="00097843" w:rsidRDefault="00CA5AA9" w:rsidP="00165DC1">
            <w:pPr>
              <w:pStyle w:val="ListParagraph"/>
              <w:numPr>
                <w:ilvl w:val="0"/>
                <w:numId w:val="75"/>
              </w:numPr>
              <w:ind w:left="459" w:hanging="425"/>
              <w:rPr>
                <w:b/>
                <w:bCs/>
                <w:noProof/>
                <w:color w:val="000000" w:themeColor="text1"/>
                <w:sz w:val="28"/>
                <w:szCs w:val="36"/>
              </w:rPr>
            </w:pPr>
            <w:r w:rsidRPr="00097843">
              <w:rPr>
                <w:b/>
                <w:bCs/>
                <w:noProof/>
                <w:color w:val="000000" w:themeColor="text1"/>
                <w:sz w:val="28"/>
                <w:szCs w:val="36"/>
              </w:rPr>
              <w:lastRenderedPageBreak/>
              <w:t>Blending sounds together</w:t>
            </w:r>
          </w:p>
        </w:tc>
        <w:tc>
          <w:tcPr>
            <w:tcW w:w="6406" w:type="dxa"/>
          </w:tcPr>
          <w:p w14:paraId="59960B29" w14:textId="77777777" w:rsidR="00CA5AA9" w:rsidRDefault="00CA5AA9" w:rsidP="00CA5AA9">
            <w:pPr>
              <w:spacing w:before="240"/>
              <w:rPr>
                <w:noProof/>
                <w:color w:val="000000" w:themeColor="text1"/>
                <w:szCs w:val="28"/>
              </w:rPr>
            </w:pPr>
            <w:r>
              <w:rPr>
                <w:noProof/>
                <w:color w:val="000000" w:themeColor="text1"/>
                <w:szCs w:val="28"/>
              </w:rPr>
              <w:t xml:space="preserve">Blend consonant sounds. Sound each letter of the blend, then slide the consonants together, say the word. </w:t>
            </w:r>
          </w:p>
          <w:p w14:paraId="6C36F81D" w14:textId="77777777" w:rsidR="00CA5AA9" w:rsidRDefault="00CA5AA9" w:rsidP="00CA5AA9">
            <w:pPr>
              <w:spacing w:before="120"/>
              <w:ind w:left="351"/>
              <w:rPr>
                <w:noProof/>
                <w:color w:val="000000" w:themeColor="text1"/>
                <w:szCs w:val="28"/>
              </w:rPr>
            </w:pPr>
            <w:r w:rsidRPr="00B42C2D">
              <w:rPr>
                <w:noProof/>
                <w:spacing w:val="40"/>
                <w:lang w:val="en-AU" w:eastAsia="en-AU"/>
              </w:rPr>
              <w:drawing>
                <wp:anchor distT="0" distB="0" distL="114300" distR="114300" simplePos="0" relativeHeight="253209600" behindDoc="0" locked="0" layoutInCell="1" allowOverlap="1" wp14:anchorId="325CC95A" wp14:editId="129049B4">
                  <wp:simplePos x="0" y="0"/>
                  <wp:positionH relativeFrom="column">
                    <wp:posOffset>2662555</wp:posOffset>
                  </wp:positionH>
                  <wp:positionV relativeFrom="paragraph">
                    <wp:posOffset>34925</wp:posOffset>
                  </wp:positionV>
                  <wp:extent cx="438150" cy="433070"/>
                  <wp:effectExtent l="0" t="0" r="0" b="5080"/>
                  <wp:wrapNone/>
                  <wp:docPr id="2007" name="Picture 200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403" cstate="print">
                            <a:extLst>
                              <a:ext uri="{28A0092B-C50C-407E-A947-70E740481C1C}">
                                <a14:useLocalDpi xmlns:a14="http://schemas.microsoft.com/office/drawing/2010/main" val="0"/>
                              </a:ext>
                            </a:extLst>
                          </a:blip>
                          <a:stretch>
                            <a:fillRect/>
                          </a:stretch>
                        </pic:blipFill>
                        <pic:spPr>
                          <a:xfrm>
                            <a:off x="0" y="0"/>
                            <a:ext cx="438150" cy="43307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ascii="Comic Sans MS" w:hAnsi="Comic Sans MS"/>
                <w:spacing w:val="320"/>
                <w:sz w:val="36"/>
                <w:szCs w:val="36"/>
              </w:rPr>
              <w:t>s</w:t>
            </w:r>
            <w:r w:rsidRPr="009E3517">
              <w:rPr>
                <w:rFonts w:ascii="Comic Sans MS" w:hAnsi="Comic Sans MS"/>
                <w:spacing w:val="320"/>
                <w:sz w:val="36"/>
                <w:szCs w:val="36"/>
              </w:rPr>
              <w:t>t</w:t>
            </w:r>
            <w:proofErr w:type="spellEnd"/>
            <w:r>
              <w:rPr>
                <w:rFonts w:ascii="Comic Sans MS" w:hAnsi="Comic Sans MS"/>
                <w:spacing w:val="320"/>
                <w:sz w:val="36"/>
                <w:szCs w:val="36"/>
              </w:rPr>
              <w:t xml:space="preserve"> </w:t>
            </w:r>
            <w:proofErr w:type="spellStart"/>
            <w:r w:rsidRPr="00990D71">
              <w:rPr>
                <w:rFonts w:ascii="Comic Sans MS" w:hAnsi="Comic Sans MS"/>
                <w:spacing w:val="40"/>
                <w:sz w:val="36"/>
                <w:szCs w:val="36"/>
              </w:rPr>
              <w:t>st</w:t>
            </w:r>
            <w:proofErr w:type="spellEnd"/>
            <w:r>
              <w:rPr>
                <w:rFonts w:ascii="Comic Sans MS" w:hAnsi="Comic Sans MS"/>
                <w:spacing w:val="40"/>
                <w:sz w:val="36"/>
                <w:szCs w:val="36"/>
              </w:rPr>
              <w:tab/>
              <w:t>st</w:t>
            </w:r>
            <w:r>
              <w:rPr>
                <w:rFonts w:ascii="Comic Sans MS" w:hAnsi="Comic Sans MS"/>
                <w:color w:val="7F7F7F" w:themeColor="text1" w:themeTint="80"/>
                <w:spacing w:val="40"/>
                <w:sz w:val="36"/>
                <w:szCs w:val="36"/>
              </w:rPr>
              <w:t>op</w:t>
            </w:r>
          </w:p>
          <w:p w14:paraId="13D950AC" w14:textId="77777777" w:rsidR="00CA5AA9" w:rsidRPr="00F22A35" w:rsidRDefault="00CA5AA9" w:rsidP="00CA5AA9">
            <w:pPr>
              <w:spacing w:before="120"/>
              <w:rPr>
                <w:noProof/>
                <w:color w:val="000000" w:themeColor="text1"/>
                <w:sz w:val="2"/>
                <w:szCs w:val="2"/>
              </w:rPr>
            </w:pPr>
          </w:p>
          <w:p w14:paraId="12F88BC3" w14:textId="77777777" w:rsidR="00CA5AA9" w:rsidRDefault="00CA5AA9" w:rsidP="00CA5AA9">
            <w:pPr>
              <w:spacing w:before="120"/>
              <w:ind w:left="351"/>
              <w:rPr>
                <w:noProof/>
                <w:color w:val="000000" w:themeColor="text1"/>
                <w:szCs w:val="28"/>
              </w:rPr>
            </w:pPr>
            <w:r w:rsidRPr="003E52CD">
              <w:rPr>
                <w:rFonts w:ascii="Comic Sans MS" w:hAnsi="Comic Sans MS"/>
                <w:noProof/>
                <w:szCs w:val="28"/>
                <w:highlight w:val="green"/>
                <w:lang w:eastAsia="en-AU"/>
              </w:rPr>
              <w:drawing>
                <wp:anchor distT="0" distB="0" distL="114300" distR="114300" simplePos="0" relativeHeight="253210624" behindDoc="0" locked="0" layoutInCell="1" allowOverlap="1" wp14:anchorId="5EC98789" wp14:editId="44684666">
                  <wp:simplePos x="0" y="0"/>
                  <wp:positionH relativeFrom="column">
                    <wp:posOffset>2677160</wp:posOffset>
                  </wp:positionH>
                  <wp:positionV relativeFrom="paragraph">
                    <wp:posOffset>51435</wp:posOffset>
                  </wp:positionV>
                  <wp:extent cx="664471" cy="419100"/>
                  <wp:effectExtent l="0" t="0" r="2540" b="0"/>
                  <wp:wrapNone/>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4" cstate="print">
                            <a:extLst>
                              <a:ext uri="{28A0092B-C50C-407E-A947-70E740481C1C}">
                                <a14:useLocalDpi xmlns:a14="http://schemas.microsoft.com/office/drawing/2010/main" val="0"/>
                              </a:ext>
                            </a:extLst>
                          </a:blip>
                          <a:stretch>
                            <a:fillRect/>
                          </a:stretch>
                        </pic:blipFill>
                        <pic:spPr>
                          <a:xfrm>
                            <a:off x="0" y="0"/>
                            <a:ext cx="664471" cy="41910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ascii="Comic Sans MS" w:hAnsi="Comic Sans MS"/>
                <w:spacing w:val="320"/>
                <w:sz w:val="36"/>
                <w:szCs w:val="36"/>
              </w:rPr>
              <w:t>br</w:t>
            </w:r>
            <w:proofErr w:type="spellEnd"/>
            <w:r>
              <w:rPr>
                <w:rFonts w:ascii="Comic Sans MS" w:hAnsi="Comic Sans MS"/>
                <w:spacing w:val="320"/>
                <w:sz w:val="36"/>
                <w:szCs w:val="36"/>
              </w:rPr>
              <w:t xml:space="preserve"> </w:t>
            </w:r>
            <w:proofErr w:type="spellStart"/>
            <w:r>
              <w:rPr>
                <w:rFonts w:ascii="Comic Sans MS" w:hAnsi="Comic Sans MS"/>
                <w:spacing w:val="40"/>
                <w:sz w:val="36"/>
                <w:szCs w:val="36"/>
              </w:rPr>
              <w:t>br</w:t>
            </w:r>
            <w:proofErr w:type="spellEnd"/>
            <w:r>
              <w:rPr>
                <w:rFonts w:ascii="Comic Sans MS" w:hAnsi="Comic Sans MS"/>
                <w:spacing w:val="40"/>
                <w:sz w:val="36"/>
                <w:szCs w:val="36"/>
              </w:rPr>
              <w:tab/>
              <w:t>br</w:t>
            </w:r>
            <w:r>
              <w:rPr>
                <w:rFonts w:ascii="Comic Sans MS" w:hAnsi="Comic Sans MS"/>
                <w:color w:val="7F7F7F" w:themeColor="text1" w:themeTint="80"/>
                <w:spacing w:val="40"/>
                <w:sz w:val="36"/>
                <w:szCs w:val="36"/>
              </w:rPr>
              <w:t>ead</w:t>
            </w:r>
          </w:p>
          <w:p w14:paraId="641670EF" w14:textId="77777777" w:rsidR="00CA5AA9" w:rsidRPr="00C71059" w:rsidRDefault="00CA5AA9" w:rsidP="00CA5AA9">
            <w:pPr>
              <w:spacing w:before="120"/>
              <w:rPr>
                <w:noProof/>
                <w:color w:val="000000" w:themeColor="text1"/>
                <w:sz w:val="12"/>
                <w:szCs w:val="12"/>
              </w:rPr>
            </w:pPr>
          </w:p>
        </w:tc>
      </w:tr>
      <w:tr w:rsidR="00CA5AA9" w14:paraId="35ED5455" w14:textId="77777777" w:rsidTr="00CA5AA9">
        <w:trPr>
          <w:trHeight w:val="1587"/>
        </w:trPr>
        <w:tc>
          <w:tcPr>
            <w:tcW w:w="2373" w:type="dxa"/>
            <w:vMerge/>
            <w:vAlign w:val="center"/>
          </w:tcPr>
          <w:p w14:paraId="6DB9A245" w14:textId="77777777" w:rsidR="00CA5AA9" w:rsidRPr="00097843" w:rsidRDefault="00CA5AA9" w:rsidP="00165DC1">
            <w:pPr>
              <w:pStyle w:val="ListParagraph"/>
              <w:numPr>
                <w:ilvl w:val="0"/>
                <w:numId w:val="75"/>
              </w:numPr>
              <w:ind w:hanging="686"/>
              <w:rPr>
                <w:b/>
                <w:bCs/>
                <w:noProof/>
                <w:color w:val="000000" w:themeColor="text1"/>
                <w:sz w:val="24"/>
                <w:szCs w:val="32"/>
              </w:rPr>
            </w:pPr>
          </w:p>
        </w:tc>
        <w:tc>
          <w:tcPr>
            <w:tcW w:w="6406" w:type="dxa"/>
          </w:tcPr>
          <w:p w14:paraId="05931B65" w14:textId="77777777" w:rsidR="00CA5AA9" w:rsidRDefault="00CA5AA9" w:rsidP="00CA5AA9">
            <w:pPr>
              <w:rPr>
                <w:noProof/>
                <w:color w:val="000000" w:themeColor="text1"/>
                <w:szCs w:val="28"/>
              </w:rPr>
            </w:pPr>
            <w:r>
              <w:rPr>
                <w:noProof/>
                <w:color w:val="000000" w:themeColor="text1"/>
                <w:szCs w:val="28"/>
              </w:rPr>
              <w:t>Group blends together.</w:t>
            </w:r>
          </w:p>
          <w:p w14:paraId="778E9B93" w14:textId="77777777" w:rsidR="00CA5AA9" w:rsidRPr="00F22A35" w:rsidRDefault="00CA5AA9" w:rsidP="00CA5AA9">
            <w:pPr>
              <w:rPr>
                <w:noProof/>
                <w:color w:val="000000" w:themeColor="text1"/>
                <w:sz w:val="6"/>
                <w:szCs w:val="6"/>
              </w:rPr>
            </w:pPr>
          </w:p>
          <w:p w14:paraId="34F344D9" w14:textId="77777777" w:rsidR="00CA5AA9" w:rsidRDefault="00CA5AA9" w:rsidP="00CA5AA9">
            <w:pPr>
              <w:rPr>
                <w:noProof/>
                <w:color w:val="000000" w:themeColor="text1"/>
                <w:szCs w:val="28"/>
              </w:rPr>
            </w:pPr>
            <w:r w:rsidRPr="00134C72">
              <w:rPr>
                <w:noProof/>
                <w:highlight w:val="yellow"/>
                <w:lang w:eastAsia="en-AU"/>
              </w:rPr>
              <w:drawing>
                <wp:anchor distT="0" distB="0" distL="114300" distR="114300" simplePos="0" relativeHeight="253204480" behindDoc="0" locked="0" layoutInCell="1" allowOverlap="1" wp14:anchorId="59EC3EB2" wp14:editId="600FA58A">
                  <wp:simplePos x="0" y="0"/>
                  <wp:positionH relativeFrom="margin">
                    <wp:posOffset>3317240</wp:posOffset>
                  </wp:positionH>
                  <wp:positionV relativeFrom="paragraph">
                    <wp:posOffset>213995</wp:posOffset>
                  </wp:positionV>
                  <wp:extent cx="531039" cy="490855"/>
                  <wp:effectExtent l="0" t="0" r="2540" b="4445"/>
                  <wp:wrapNone/>
                  <wp:docPr id="3409" name="Picture 3409" descr="A black and white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 name="Picture 2131" descr="A black and white clock&#10;&#10;Description automatically generated with medium confidence"/>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531039" cy="49085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1429" w:tblpY="-131"/>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94"/>
              <w:gridCol w:w="794"/>
              <w:gridCol w:w="794"/>
            </w:tblGrid>
            <w:tr w:rsidR="00CA5AA9" w14:paraId="4F6D5DEF" w14:textId="77777777" w:rsidTr="00742D99">
              <w:trPr>
                <w:trHeight w:val="794"/>
              </w:trPr>
              <w:tc>
                <w:tcPr>
                  <w:tcW w:w="794" w:type="dxa"/>
                  <w:shd w:val="clear" w:color="auto" w:fill="FFFAEB"/>
                  <w:vAlign w:val="center"/>
                </w:tcPr>
                <w:p w14:paraId="73A508C7" w14:textId="77777777" w:rsidR="00CA5AA9" w:rsidRPr="00097843" w:rsidRDefault="00CA5AA9" w:rsidP="00CA5AA9">
                  <w:pPr>
                    <w:pStyle w:val="ListParagraph"/>
                    <w:spacing w:after="240"/>
                    <w:ind w:left="0"/>
                    <w:jc w:val="center"/>
                    <w:rPr>
                      <w:rFonts w:ascii="Comic Sans MS" w:hAnsi="Comic Sans MS"/>
                      <w:spacing w:val="80"/>
                      <w:sz w:val="36"/>
                      <w:szCs w:val="36"/>
                    </w:rPr>
                  </w:pPr>
                  <w:r w:rsidRPr="00097843">
                    <w:rPr>
                      <w:rFonts w:ascii="Comic Sans MS" w:hAnsi="Comic Sans MS"/>
                      <w:spacing w:val="80"/>
                      <w:sz w:val="36"/>
                      <w:szCs w:val="36"/>
                    </w:rPr>
                    <w:t>cl</w:t>
                  </w:r>
                </w:p>
              </w:tc>
              <w:tc>
                <w:tcPr>
                  <w:tcW w:w="794" w:type="dxa"/>
                  <w:vAlign w:val="center"/>
                </w:tcPr>
                <w:p w14:paraId="1D4EB33B" w14:textId="77777777" w:rsidR="00CA5AA9" w:rsidRPr="00643104" w:rsidRDefault="00CA5AA9" w:rsidP="00CA5AA9">
                  <w:pPr>
                    <w:pStyle w:val="ListParagraph"/>
                    <w:spacing w:after="120"/>
                    <w:ind w:left="0"/>
                    <w:jc w:val="center"/>
                    <w:rPr>
                      <w:rFonts w:ascii="Comic Sans MS" w:hAnsi="Comic Sans MS"/>
                      <w:spacing w:val="40"/>
                      <w:sz w:val="36"/>
                      <w:szCs w:val="36"/>
                    </w:rPr>
                  </w:pPr>
                  <w:r w:rsidRPr="00643104">
                    <w:rPr>
                      <w:rFonts w:ascii="Comic Sans MS" w:hAnsi="Comic Sans MS"/>
                      <w:spacing w:val="40"/>
                      <w:sz w:val="36"/>
                      <w:szCs w:val="36"/>
                    </w:rPr>
                    <w:t>o</w:t>
                  </w:r>
                </w:p>
              </w:tc>
              <w:tc>
                <w:tcPr>
                  <w:tcW w:w="794" w:type="dxa"/>
                  <w:shd w:val="clear" w:color="auto" w:fill="FFFAEB"/>
                  <w:vAlign w:val="center"/>
                </w:tcPr>
                <w:p w14:paraId="6F3E9880" w14:textId="77777777" w:rsidR="00CA5AA9" w:rsidRPr="00097843" w:rsidRDefault="00CA5AA9" w:rsidP="00CA5AA9">
                  <w:pPr>
                    <w:pStyle w:val="ListParagraph"/>
                    <w:ind w:left="0"/>
                    <w:jc w:val="center"/>
                    <w:rPr>
                      <w:rFonts w:ascii="Comic Sans MS" w:hAnsi="Comic Sans MS"/>
                      <w:spacing w:val="80"/>
                      <w:sz w:val="36"/>
                      <w:szCs w:val="36"/>
                    </w:rPr>
                  </w:pPr>
                  <w:r w:rsidRPr="00097843">
                    <w:rPr>
                      <w:rFonts w:ascii="Comic Sans MS" w:hAnsi="Comic Sans MS"/>
                      <w:spacing w:val="80"/>
                      <w:sz w:val="36"/>
                      <w:szCs w:val="36"/>
                    </w:rPr>
                    <w:t>ck</w:t>
                  </w:r>
                </w:p>
              </w:tc>
            </w:tr>
          </w:tbl>
          <w:p w14:paraId="31B98858" w14:textId="77777777" w:rsidR="00CA5AA9" w:rsidRPr="00097843" w:rsidRDefault="00CA5AA9" w:rsidP="00CA5AA9">
            <w:pPr>
              <w:rPr>
                <w:noProof/>
                <w:color w:val="000000" w:themeColor="text1"/>
                <w:sz w:val="8"/>
                <w:szCs w:val="8"/>
              </w:rPr>
            </w:pPr>
          </w:p>
          <w:p w14:paraId="35B06EBD" w14:textId="77777777" w:rsidR="00CA5AA9" w:rsidRDefault="00CA5AA9" w:rsidP="00CA5AA9">
            <w:pPr>
              <w:rPr>
                <w:noProof/>
                <w:color w:val="000000" w:themeColor="text1"/>
                <w:szCs w:val="28"/>
              </w:rPr>
            </w:pPr>
            <w:r>
              <w:rPr>
                <w:rFonts w:ascii="Comic Sans MS" w:hAnsi="Comic Sans MS"/>
                <w:spacing w:val="40"/>
                <w:sz w:val="36"/>
                <w:szCs w:val="36"/>
              </w:rPr>
              <w:t>c</w:t>
            </w:r>
            <w:r w:rsidRPr="00643104">
              <w:rPr>
                <w:rFonts w:ascii="Comic Sans MS" w:hAnsi="Comic Sans MS"/>
                <w:spacing w:val="40"/>
                <w:sz w:val="36"/>
                <w:szCs w:val="36"/>
              </w:rPr>
              <w:t xml:space="preserve">lock </w:t>
            </w:r>
            <w:proofErr w:type="spellStart"/>
            <w:r w:rsidRPr="00643104">
              <w:rPr>
                <w:rFonts w:ascii="Comic Sans MS" w:hAnsi="Comic Sans MS"/>
                <w:spacing w:val="40"/>
                <w:sz w:val="36"/>
                <w:szCs w:val="36"/>
              </w:rPr>
              <w:t>clock</w:t>
            </w:r>
            <w:proofErr w:type="spellEnd"/>
            <w:r>
              <w:rPr>
                <w:rFonts w:ascii="Comic Sans MS" w:hAnsi="Comic Sans MS"/>
                <w:spacing w:val="40"/>
                <w:sz w:val="36"/>
                <w:szCs w:val="36"/>
              </w:rPr>
              <w:tab/>
            </w:r>
            <w:r>
              <w:rPr>
                <w:rFonts w:ascii="Comic Sans MS" w:hAnsi="Comic Sans MS"/>
                <w:spacing w:val="40"/>
                <w:sz w:val="36"/>
                <w:szCs w:val="36"/>
              </w:rPr>
              <w:tab/>
            </w:r>
            <w:r w:rsidRPr="00643104">
              <w:rPr>
                <w:rFonts w:ascii="Comic Sans MS" w:hAnsi="Comic Sans MS"/>
                <w:spacing w:val="40"/>
                <w:sz w:val="36"/>
                <w:szCs w:val="36"/>
              </w:rPr>
              <w:t xml:space="preserve"> </w:t>
            </w:r>
          </w:p>
          <w:p w14:paraId="4C95092C" w14:textId="77777777" w:rsidR="00CA5AA9" w:rsidRPr="00F22A35" w:rsidRDefault="00CA5AA9" w:rsidP="00CA5AA9">
            <w:pPr>
              <w:rPr>
                <w:noProof/>
                <w:color w:val="000000" w:themeColor="text1"/>
                <w:sz w:val="12"/>
                <w:szCs w:val="12"/>
              </w:rPr>
            </w:pPr>
          </w:p>
          <w:p w14:paraId="0C8DC5E3" w14:textId="77777777" w:rsidR="00CA5AA9" w:rsidRPr="00C71059" w:rsidRDefault="00CA5AA9" w:rsidP="00CA5AA9">
            <w:pPr>
              <w:rPr>
                <w:noProof/>
                <w:color w:val="000000" w:themeColor="text1"/>
                <w:sz w:val="16"/>
                <w:szCs w:val="16"/>
              </w:rPr>
            </w:pPr>
          </w:p>
        </w:tc>
      </w:tr>
      <w:tr w:rsidR="00CA5AA9" w14:paraId="3B687BA9" w14:textId="77777777" w:rsidTr="00CA5AA9">
        <w:trPr>
          <w:trHeight w:val="1587"/>
        </w:trPr>
        <w:tc>
          <w:tcPr>
            <w:tcW w:w="2373" w:type="dxa"/>
            <w:vMerge/>
            <w:vAlign w:val="center"/>
          </w:tcPr>
          <w:p w14:paraId="6CC90390" w14:textId="77777777" w:rsidR="00CA5AA9" w:rsidRPr="005178C2" w:rsidRDefault="00CA5AA9" w:rsidP="00165DC1">
            <w:pPr>
              <w:pStyle w:val="ListParagraph"/>
              <w:numPr>
                <w:ilvl w:val="0"/>
                <w:numId w:val="75"/>
              </w:numPr>
              <w:ind w:hanging="686"/>
              <w:rPr>
                <w:noProof/>
                <w:color w:val="000000" w:themeColor="text1"/>
                <w:sz w:val="24"/>
                <w:szCs w:val="32"/>
              </w:rPr>
            </w:pPr>
          </w:p>
        </w:tc>
        <w:tc>
          <w:tcPr>
            <w:tcW w:w="6406" w:type="dxa"/>
          </w:tcPr>
          <w:p w14:paraId="769A9E79" w14:textId="77777777" w:rsidR="00CA5AA9" w:rsidRDefault="00CA5AA9" w:rsidP="00CA5AA9">
            <w:pPr>
              <w:spacing w:before="120"/>
              <w:rPr>
                <w:rFonts w:ascii="Comic Sans MS" w:hAnsi="Comic Sans MS"/>
                <w:noProof/>
                <w:color w:val="000000" w:themeColor="text1"/>
                <w:szCs w:val="28"/>
              </w:rPr>
            </w:pPr>
            <w:r>
              <w:rPr>
                <w:noProof/>
              </w:rPr>
              <w:drawing>
                <wp:anchor distT="0" distB="0" distL="114300" distR="114300" simplePos="0" relativeHeight="253205504" behindDoc="0" locked="0" layoutInCell="1" allowOverlap="1" wp14:anchorId="1C97030E" wp14:editId="534E8449">
                  <wp:simplePos x="0" y="0"/>
                  <wp:positionH relativeFrom="column">
                    <wp:posOffset>2427668</wp:posOffset>
                  </wp:positionH>
                  <wp:positionV relativeFrom="paragraph">
                    <wp:posOffset>475615</wp:posOffset>
                  </wp:positionV>
                  <wp:extent cx="387217" cy="389188"/>
                  <wp:effectExtent l="0" t="0" r="0" b="0"/>
                  <wp:wrapNone/>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5"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87217" cy="38918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themeColor="text1"/>
                <w:sz w:val="12"/>
                <w:szCs w:val="12"/>
              </w:rPr>
              <mc:AlternateContent>
                <mc:Choice Requires="wps">
                  <w:drawing>
                    <wp:anchor distT="0" distB="0" distL="114300" distR="114300" simplePos="0" relativeHeight="253207552" behindDoc="0" locked="0" layoutInCell="1" allowOverlap="1" wp14:anchorId="50FA014F" wp14:editId="5810D2DE">
                      <wp:simplePos x="0" y="0"/>
                      <wp:positionH relativeFrom="column">
                        <wp:posOffset>833120</wp:posOffset>
                      </wp:positionH>
                      <wp:positionV relativeFrom="paragraph">
                        <wp:posOffset>551815</wp:posOffset>
                      </wp:positionV>
                      <wp:extent cx="441960" cy="365760"/>
                      <wp:effectExtent l="0" t="0" r="15240" b="15240"/>
                      <wp:wrapNone/>
                      <wp:docPr id="128" name="Text Box 128"/>
                      <wp:cNvGraphicFramePr/>
                      <a:graphic xmlns:a="http://schemas.openxmlformats.org/drawingml/2006/main">
                        <a:graphicData uri="http://schemas.microsoft.com/office/word/2010/wordprocessingShape">
                          <wps:wsp>
                            <wps:cNvSpPr txBox="1"/>
                            <wps:spPr>
                              <a:xfrm>
                                <a:off x="0" y="0"/>
                                <a:ext cx="441960" cy="365760"/>
                              </a:xfrm>
                              <a:prstGeom prst="rect">
                                <a:avLst/>
                              </a:prstGeom>
                              <a:solidFill>
                                <a:srgbClr val="FFF9E7"/>
                              </a:solidFill>
                              <a:ln w="6350">
                                <a:solidFill>
                                  <a:sysClr val="window" lastClr="FFFFFF">
                                    <a:lumMod val="65000"/>
                                  </a:sysClr>
                                </a:solidFill>
                              </a:ln>
                            </wps:spPr>
                            <wps:txbx>
                              <w:txbxContent>
                                <w:p w14:paraId="58663173" w14:textId="77777777" w:rsidR="00CA5AA9" w:rsidRPr="008020AF" w:rsidRDefault="00CA5AA9" w:rsidP="00CA5AA9">
                                  <w:pPr>
                                    <w:rPr>
                                      <w:rFonts w:ascii="Comic Sans MS" w:hAnsi="Comic Sans MS"/>
                                      <w:sz w:val="36"/>
                                      <w:szCs w:val="48"/>
                                    </w:rPr>
                                  </w:pPr>
                                  <w:r>
                                    <w:rPr>
                                      <w:rFonts w:ascii="Comic Sans MS" w:hAnsi="Comic Sans MS"/>
                                      <w:sz w:val="36"/>
                                      <w:szCs w:val="48"/>
                                    </w:rPr>
                                    <w:t>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A014F" id="Text Box 128" o:spid="_x0000_s1401" type="#_x0000_t202" style="position:absolute;margin-left:65.6pt;margin-top:43.45pt;width:34.8pt;height:28.8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bFfVgIAALcEAAAOAAAAZHJzL2Uyb0RvYy54bWysVMFu2zAMvQ/YPwi6r3baJF2COkXWLcOA&#10;ri3QDj0rspwYkEVNUmJnX78nOUnTbqdhF5kiqSfx8dFX112j2VY5X5Mp+OAs50wZSWVtVgX/8bT4&#10;8JEzH4QphSajCr5Tnl/P3r+7au1UndOadKkcA4jx09YWfB2CnWaZl2vVCH9GVhkEK3KNCNi6VVY6&#10;0QK90dl5no+zllxpHUnlPbyf+yCfJfyqUjLcV5VXgemC420hrS6ty7hmsysxXTlh17XcP0P8wysa&#10;URtceoT6LIJgG1f/AdXU0pGnKpxJajKqqlqqVAOqGeRvqnlcC6tSLSDH2yNN/v/Byrvto31wLHSf&#10;qEMDIyGt9VMPZ6ynq1wTv3gpQxwU7o60qS4wCedwOJiMEZEIXYxHl7CBkr0cts6Hr4oaFo2CO3Ql&#10;kSW2tz70qYeUeJcnXZeLWuu0cavljXZsK9DBxWIx+XK5R3+Vpg1rCz6+GOUJ+VXM7/wRAdIpqeVM&#10;Cx/gTJBATYf0pvlOZX/TeJTnhzL686miE1zUpw2cL2xFK3TLjtUlmJwcuVxSuQPFjnr1eSsXNYi4&#10;xRMehIPcwB1GKNxjqTShDtpbnK3J/fqbP+ZDBYhy1kK+Bfc/N8IpVPbNQB+TwXAY9Z42w9HlOTbu&#10;NLI8jZhNc0Pgd4BhtTKZMT/og1k5ap4xafN4K0LCSNxd8HAwb0I/VJhUqebzlASFWxFuzaOVETp2&#10;M7b5qXsWzu61ECCiOzoIXUzfSKLPjScNzTeBqjrpJTLds7pvAKYj9Wc/yXH8Tvcp6+V/M/sNAAD/&#10;/wMAUEsDBBQABgAIAAAAIQD6Hkz53gAAAAoBAAAPAAAAZHJzL2Rvd25yZXYueG1sTI9Ba8JAFITv&#10;Bf/D8gq9lLrRppKm2YgIpbeCsZfeNtlnEpp9G7Krxvz6Pk96HGaY+SZbj7YTJxx860jBYh6BQKqc&#10;aalW8LP/fElA+KDJ6M4RKrigh3U+e8h0atyZdngqQi24hHyqFTQh9KmUvmrQaj93PRJ7BzdYHVgO&#10;tTSDPnO57eQyilbS6pZ4odE9bhus/oqjVRCb6LeYDlPYlck+ll/PeNlM30o9PY6bDxABx3ALwxWf&#10;0SFnptIdyXjRsX5dLDmqIFm9g+AAz/GXkp04fgOZZ/L+Qv4PAAD//wMAUEsBAi0AFAAGAAgAAAAh&#10;ALaDOJL+AAAA4QEAABMAAAAAAAAAAAAAAAAAAAAAAFtDb250ZW50X1R5cGVzXS54bWxQSwECLQAU&#10;AAYACAAAACEAOP0h/9YAAACUAQAACwAAAAAAAAAAAAAAAAAvAQAAX3JlbHMvLnJlbHNQSwECLQAU&#10;AAYACAAAACEAUeGxX1YCAAC3BAAADgAAAAAAAAAAAAAAAAAuAgAAZHJzL2Uyb0RvYy54bWxQSwEC&#10;LQAUAAYACAAAACEA+h5M+d4AAAAKAQAADwAAAAAAAAAAAAAAAACwBAAAZHJzL2Rvd25yZXYueG1s&#10;UEsFBgAAAAAEAAQA8wAAALsFAAAAAA==&#10;" fillcolor="#fff9e7" strokecolor="#a6a6a6" strokeweight=".5pt">
                      <v:textbox>
                        <w:txbxContent>
                          <w:p w14:paraId="58663173" w14:textId="77777777" w:rsidR="00CA5AA9" w:rsidRPr="008020AF" w:rsidRDefault="00CA5AA9" w:rsidP="00CA5AA9">
                            <w:pPr>
                              <w:rPr>
                                <w:rFonts w:ascii="Comic Sans MS" w:hAnsi="Comic Sans MS"/>
                                <w:sz w:val="36"/>
                                <w:szCs w:val="48"/>
                              </w:rPr>
                            </w:pPr>
                            <w:r>
                              <w:rPr>
                                <w:rFonts w:ascii="Comic Sans MS" w:hAnsi="Comic Sans MS"/>
                                <w:sz w:val="36"/>
                                <w:szCs w:val="48"/>
                              </w:rPr>
                              <w:t>st</w:t>
                            </w:r>
                          </w:p>
                        </w:txbxContent>
                      </v:textbox>
                    </v:shape>
                  </w:pict>
                </mc:Fallback>
              </mc:AlternateContent>
            </w:r>
            <w:r>
              <w:rPr>
                <w:noProof/>
                <w:color w:val="000000" w:themeColor="text1"/>
                <w:szCs w:val="28"/>
              </w:rPr>
              <w:t>Match a blended consonant to a word.</w:t>
            </w:r>
            <w:r>
              <w:rPr>
                <w:noProof/>
                <w:color w:val="000000" w:themeColor="text1"/>
                <w:szCs w:val="28"/>
              </w:rPr>
              <w:br/>
            </w:r>
            <w:r>
              <w:rPr>
                <w:noProof/>
                <w:color w:val="000000" w:themeColor="text1"/>
                <w:szCs w:val="28"/>
              </w:rPr>
              <w:br/>
            </w:r>
            <w:r>
              <w:rPr>
                <w:noProof/>
                <w:color w:val="000000" w:themeColor="text1"/>
                <w:szCs w:val="28"/>
              </w:rPr>
              <w:tab/>
            </w:r>
            <w:r>
              <w:rPr>
                <w:noProof/>
                <w:color w:val="000000" w:themeColor="text1"/>
                <w:szCs w:val="28"/>
              </w:rPr>
              <w:tab/>
            </w:r>
            <w:r>
              <w:rPr>
                <w:noProof/>
                <w:color w:val="000000" w:themeColor="text1"/>
                <w:szCs w:val="28"/>
              </w:rPr>
              <w:tab/>
            </w:r>
            <w:r>
              <w:rPr>
                <w:noProof/>
                <w:color w:val="000000" w:themeColor="text1"/>
                <w:szCs w:val="28"/>
              </w:rPr>
              <w:tab/>
            </w:r>
            <w:r w:rsidRPr="008020AF">
              <w:rPr>
                <w:rFonts w:ascii="Comic Sans MS" w:hAnsi="Comic Sans MS"/>
                <w:noProof/>
                <w:color w:val="000000" w:themeColor="text1"/>
                <w:sz w:val="32"/>
                <w:szCs w:val="32"/>
              </w:rPr>
              <w:t>tr</w:t>
            </w:r>
            <w:r w:rsidRPr="008020AF">
              <w:rPr>
                <w:rFonts w:ascii="Comic Sans MS" w:hAnsi="Comic Sans MS"/>
                <w:noProof/>
                <w:color w:val="808080" w:themeColor="background1" w:themeShade="80"/>
                <w:sz w:val="32"/>
                <w:szCs w:val="32"/>
              </w:rPr>
              <w:t>ain</w:t>
            </w:r>
          </w:p>
          <w:p w14:paraId="24BE8F34" w14:textId="77777777" w:rsidR="00CA5AA9" w:rsidRPr="008020AF" w:rsidRDefault="00CA5AA9" w:rsidP="00CA5AA9">
            <w:pPr>
              <w:spacing w:before="120"/>
              <w:rPr>
                <w:noProof/>
                <w:color w:val="000000" w:themeColor="text1"/>
                <w:sz w:val="12"/>
                <w:szCs w:val="12"/>
              </w:rPr>
            </w:pPr>
          </w:p>
          <w:p w14:paraId="3D88927C" w14:textId="77777777" w:rsidR="00CA5AA9" w:rsidRDefault="00CA5AA9" w:rsidP="00CA5AA9">
            <w:pPr>
              <w:tabs>
                <w:tab w:val="left" w:pos="720"/>
                <w:tab w:val="left" w:pos="1440"/>
                <w:tab w:val="left" w:pos="2160"/>
                <w:tab w:val="left" w:pos="2880"/>
                <w:tab w:val="left" w:pos="3600"/>
                <w:tab w:val="left" w:pos="4212"/>
              </w:tabs>
              <w:spacing w:before="120"/>
              <w:rPr>
                <w:noProof/>
                <w:color w:val="000000" w:themeColor="text1"/>
                <w:szCs w:val="28"/>
              </w:rPr>
            </w:pPr>
            <w:r w:rsidRPr="008020AF">
              <w:rPr>
                <w:noProof/>
                <w:color w:val="FF0000"/>
                <w:sz w:val="12"/>
                <w:szCs w:val="48"/>
              </w:rPr>
              <mc:AlternateContent>
                <mc:Choice Requires="wps">
                  <w:drawing>
                    <wp:anchor distT="0" distB="0" distL="114300" distR="114300" simplePos="0" relativeHeight="253208576" behindDoc="0" locked="0" layoutInCell="1" allowOverlap="1" wp14:anchorId="034138CF" wp14:editId="18766F15">
                      <wp:simplePos x="0" y="0"/>
                      <wp:positionH relativeFrom="column">
                        <wp:posOffset>1290320</wp:posOffset>
                      </wp:positionH>
                      <wp:positionV relativeFrom="paragraph">
                        <wp:posOffset>12065</wp:posOffset>
                      </wp:positionV>
                      <wp:extent cx="502920" cy="182880"/>
                      <wp:effectExtent l="0" t="0" r="30480" b="26670"/>
                      <wp:wrapNone/>
                      <wp:docPr id="132" name="Straight Connector 132"/>
                      <wp:cNvGraphicFramePr/>
                      <a:graphic xmlns:a="http://schemas.openxmlformats.org/drawingml/2006/main">
                        <a:graphicData uri="http://schemas.microsoft.com/office/word/2010/wordprocessingShape">
                          <wps:wsp>
                            <wps:cNvCnPr/>
                            <wps:spPr>
                              <a:xfrm>
                                <a:off x="0" y="0"/>
                                <a:ext cx="502920" cy="18288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AD4252" id="Straight Connector 132" o:spid="_x0000_s1026" style="position:absolute;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6pt,.95pt" to="141.2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ls5rwEAAEoDAAAOAAAAZHJzL2Uyb0RvYy54bWysU9tu2zAMfR+wfxD0vsgx0NYz4hRDg+6l&#10;6Aps+wBGlmwBukHU4uTvRylZ2m1vw2xApkTqkDw83twfnWUHldAEP/D1quFMeRlG46eBf//2+KHj&#10;DDP4EWzwauAnhfx++/7dZom9asMc7KgSIxCP/RIHPucceyFQzsoBrkJUnpw6JAeZtmkSY4KF0J0V&#10;bdPciiWkMaYgFSKd7s5Ovq34WiuZv2iNKjM7cKot1zXVdV9Wsd1APyWIs5GXMuAfqnBgPCW9Qu0g&#10;A/uRzF9QzsgUMOi8ksGJoLWRqvZA3aybP7r5OkNUtRciB+OVJvx/sPL58OBfEtGwROwxvqTSxVEn&#10;V75UHztWsk5XstQxM0mHN037sSVKJbnWXdt1lUzxejkmzJ9VcKwYA7fGl16gh8MTZkpIob9CyrEP&#10;j8baOg/r2UKg7V1T8IFkoS1kMl0cB45+4gzsRHqTOVVIDNaM5XoBwjTtH2xiB6CZf7opbxkzpfst&#10;rOTeAc7nuOo6q8GZTJK0xg28a8pzuW19QVdVVJcOXjkr1j6Mp0qlKDsaWE16EVdRxNs92W9/ge1P&#10;AAAA//8DAFBLAwQUAAYACAAAACEA6dCGVt8AAAAIAQAADwAAAGRycy9kb3ducmV2LnhtbEyPXUvD&#10;QBBF3wX/wzKCL9Ju3JS2xmyKnxQEUWPB12l2TaLZ2ZDdtum/d3zSx+Fc7j2Tr0bXib0dQutJw+U0&#10;AWGp8qalWsPm/XGyBBEiksHOk9VwtAFWxelJjpnxB3qz+zLWgksoZKihibHPpAxVYx2Gqe8tMfv0&#10;g8PI51BLM+CBy10nVZLMpcOWeKHB3t41tvoud45377+ONN+U+HHx9PyyTl/9g7qdaX1+Nt5cg4h2&#10;jH9h+NVndSjYaet3ZILoNKgkVRxlcAWCuVqqGYithjRZgCxy+f+B4gcAAP//AwBQSwECLQAUAAYA&#10;CAAAACEAtoM4kv4AAADhAQAAEwAAAAAAAAAAAAAAAAAAAAAAW0NvbnRlbnRfVHlwZXNdLnhtbFBL&#10;AQItABQABgAIAAAAIQA4/SH/1gAAAJQBAAALAAAAAAAAAAAAAAAAAC8BAABfcmVscy8ucmVsc1BL&#10;AQItABQABgAIAAAAIQCLAls5rwEAAEoDAAAOAAAAAAAAAAAAAAAAAC4CAABkcnMvZTJvRG9jLnht&#10;bFBLAQItABQABgAIAAAAIQDp0IZW3wAAAAgBAAAPAAAAAAAAAAAAAAAAAAkEAABkcnMvZG93bnJl&#10;di54bWxQSwUGAAAAAAQABADzAAAAFQUAAAAA&#10;" strokecolor="#a5a5a5" strokeweight="1pt">
                      <v:stroke joinstyle="miter"/>
                    </v:line>
                  </w:pict>
                </mc:Fallback>
              </mc:AlternateContent>
            </w:r>
            <w:r w:rsidRPr="00B42C2D">
              <w:rPr>
                <w:noProof/>
                <w:spacing w:val="40"/>
                <w:lang w:val="en-AU" w:eastAsia="en-AU"/>
              </w:rPr>
              <w:drawing>
                <wp:anchor distT="0" distB="0" distL="114300" distR="114300" simplePos="0" relativeHeight="253206528" behindDoc="1" locked="0" layoutInCell="1" allowOverlap="1" wp14:anchorId="73D44F4C" wp14:editId="0635C69B">
                  <wp:simplePos x="0" y="0"/>
                  <wp:positionH relativeFrom="column">
                    <wp:posOffset>2364740</wp:posOffset>
                  </wp:positionH>
                  <wp:positionV relativeFrom="paragraph">
                    <wp:posOffset>23495</wp:posOffset>
                  </wp:positionV>
                  <wp:extent cx="449580" cy="444812"/>
                  <wp:effectExtent l="0" t="0" r="7620" b="0"/>
                  <wp:wrapNone/>
                  <wp:docPr id="1981" name="Picture 198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403" cstate="print">
                            <a:extLst>
                              <a:ext uri="{28A0092B-C50C-407E-A947-70E740481C1C}">
                                <a14:useLocalDpi xmlns:a14="http://schemas.microsoft.com/office/drawing/2010/main" val="0"/>
                              </a:ext>
                            </a:extLst>
                          </a:blip>
                          <a:stretch>
                            <a:fillRect/>
                          </a:stretch>
                        </pic:blipFill>
                        <pic:spPr>
                          <a:xfrm>
                            <a:off x="0" y="0"/>
                            <a:ext cx="449580" cy="444812"/>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szCs w:val="28"/>
              </w:rPr>
              <w:tab/>
            </w:r>
            <w:r>
              <w:rPr>
                <w:noProof/>
                <w:color w:val="000000" w:themeColor="text1"/>
                <w:szCs w:val="28"/>
              </w:rPr>
              <w:tab/>
            </w:r>
            <w:r>
              <w:rPr>
                <w:noProof/>
                <w:color w:val="000000" w:themeColor="text1"/>
                <w:szCs w:val="28"/>
              </w:rPr>
              <w:tab/>
            </w:r>
            <w:r>
              <w:rPr>
                <w:noProof/>
                <w:color w:val="000000" w:themeColor="text1"/>
                <w:szCs w:val="28"/>
              </w:rPr>
              <w:tab/>
            </w:r>
            <w:r w:rsidRPr="008020AF">
              <w:rPr>
                <w:rFonts w:ascii="Comic Sans MS" w:hAnsi="Comic Sans MS"/>
                <w:noProof/>
                <w:color w:val="000000" w:themeColor="text1"/>
                <w:sz w:val="32"/>
                <w:szCs w:val="32"/>
              </w:rPr>
              <w:t>st</w:t>
            </w:r>
            <w:r w:rsidRPr="008020AF">
              <w:rPr>
                <w:rFonts w:ascii="Comic Sans MS" w:hAnsi="Comic Sans MS"/>
                <w:noProof/>
                <w:color w:val="808080" w:themeColor="background1" w:themeShade="80"/>
                <w:sz w:val="32"/>
                <w:szCs w:val="32"/>
              </w:rPr>
              <w:t>op</w:t>
            </w:r>
            <w:r>
              <w:rPr>
                <w:rFonts w:ascii="Comic Sans MS" w:hAnsi="Comic Sans MS"/>
                <w:noProof/>
                <w:color w:val="000000" w:themeColor="text1"/>
                <w:sz w:val="32"/>
                <w:szCs w:val="32"/>
              </w:rPr>
              <w:tab/>
            </w:r>
            <w:r>
              <w:rPr>
                <w:rFonts w:ascii="Comic Sans MS" w:hAnsi="Comic Sans MS"/>
                <w:noProof/>
                <w:color w:val="000000" w:themeColor="text1"/>
                <w:sz w:val="32"/>
                <w:szCs w:val="32"/>
              </w:rPr>
              <w:tab/>
            </w:r>
            <w:r w:rsidRPr="008020AF">
              <w:rPr>
                <w:rFonts w:ascii="Comic Sans MS" w:hAnsi="Comic Sans MS"/>
                <w:noProof/>
                <w:color w:val="000000" w:themeColor="text1"/>
                <w:szCs w:val="28"/>
              </w:rPr>
              <w:br/>
            </w:r>
          </w:p>
        </w:tc>
      </w:tr>
    </w:tbl>
    <w:p w14:paraId="320016BB" w14:textId="77777777" w:rsidR="00342E13" w:rsidRPr="00CA5AA9" w:rsidRDefault="00342E13">
      <w:pPr>
        <w:rPr>
          <w:noProof/>
          <w:color w:val="000000" w:themeColor="text1"/>
          <w:sz w:val="2"/>
          <w:szCs w:val="2"/>
        </w:rPr>
      </w:pPr>
    </w:p>
    <w:p w14:paraId="611945CA" w14:textId="77777777" w:rsidR="00342E13" w:rsidRPr="00C71059" w:rsidRDefault="00342E13" w:rsidP="008B163C">
      <w:pPr>
        <w:spacing w:after="120"/>
        <w:rPr>
          <w:noProof/>
          <w:color w:val="000000" w:themeColor="text1"/>
          <w:sz w:val="2"/>
          <w:szCs w:val="2"/>
        </w:rPr>
      </w:pPr>
    </w:p>
    <w:tbl>
      <w:tblPr>
        <w:tblStyle w:val="TableGrid"/>
        <w:tblpPr w:leftFromText="180" w:rightFromText="180" w:vertAnchor="text" w:horzAnchor="margin" w:tblpY="167"/>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405"/>
        <w:gridCol w:w="6374"/>
      </w:tblGrid>
      <w:tr w:rsidR="00CA5AA9" w14:paraId="22CF3736" w14:textId="77777777" w:rsidTr="00CA5AA9">
        <w:trPr>
          <w:trHeight w:val="3251"/>
        </w:trPr>
        <w:tc>
          <w:tcPr>
            <w:tcW w:w="2405" w:type="dxa"/>
            <w:vMerge w:val="restart"/>
            <w:vAlign w:val="center"/>
          </w:tcPr>
          <w:p w14:paraId="527217E8" w14:textId="77777777" w:rsidR="00CA5AA9" w:rsidRPr="00F22A35" w:rsidRDefault="00CA5AA9" w:rsidP="00165DC1">
            <w:pPr>
              <w:pStyle w:val="ListParagraph"/>
              <w:numPr>
                <w:ilvl w:val="0"/>
                <w:numId w:val="75"/>
              </w:numPr>
              <w:ind w:left="459" w:hanging="425"/>
              <w:rPr>
                <w:b/>
                <w:bCs/>
                <w:noProof/>
                <w:color w:val="000000" w:themeColor="text1"/>
                <w:sz w:val="24"/>
                <w:szCs w:val="32"/>
              </w:rPr>
            </w:pPr>
            <w:r w:rsidRPr="00F22A35">
              <w:rPr>
                <w:b/>
                <w:bCs/>
                <w:noProof/>
                <w:color w:val="000000" w:themeColor="text1"/>
                <w:sz w:val="28"/>
                <w:szCs w:val="36"/>
              </w:rPr>
              <w:t>Memorising simple words</w:t>
            </w:r>
            <w:r w:rsidRPr="00F22A35">
              <w:rPr>
                <w:b/>
                <w:bCs/>
                <w:noProof/>
                <w:color w:val="000000" w:themeColor="text1"/>
                <w:sz w:val="28"/>
                <w:szCs w:val="36"/>
              </w:rPr>
              <w:br/>
            </w:r>
            <w:r w:rsidRPr="00F22A35">
              <w:rPr>
                <w:i/>
                <w:iCs/>
                <w:noProof/>
                <w:color w:val="000000" w:themeColor="text1"/>
                <w:sz w:val="24"/>
                <w:szCs w:val="32"/>
              </w:rPr>
              <w:t>[See further strategies on following pages]</w:t>
            </w:r>
          </w:p>
        </w:tc>
        <w:tc>
          <w:tcPr>
            <w:tcW w:w="6374" w:type="dxa"/>
          </w:tcPr>
          <w:p w14:paraId="7E0C0C73" w14:textId="77777777" w:rsidR="00CA5AA9" w:rsidRDefault="00CA5AA9" w:rsidP="00CA5AA9">
            <w:pPr>
              <w:spacing w:before="120"/>
              <w:rPr>
                <w:noProof/>
                <w:color w:val="000000" w:themeColor="text1"/>
                <w:szCs w:val="28"/>
              </w:rPr>
            </w:pPr>
            <w:r>
              <w:rPr>
                <w:noProof/>
                <w:color w:val="000000" w:themeColor="text1"/>
                <w:szCs w:val="28"/>
              </w:rPr>
              <w:t xml:space="preserve">Listening, repeating, copying, colouring and studying the shape of words aids memory retention. Copying under the words is easier for beginner learners. </w:t>
            </w:r>
          </w:p>
          <w:p w14:paraId="2F468A92" w14:textId="77777777" w:rsidR="00CA5AA9" w:rsidRDefault="00CA5AA9" w:rsidP="00CA5AA9">
            <w:pPr>
              <w:spacing w:before="120"/>
              <w:ind w:firstLine="1485"/>
              <w:rPr>
                <w:noProof/>
                <w:color w:val="000000" w:themeColor="text1"/>
                <w:szCs w:val="28"/>
              </w:rPr>
            </w:pPr>
            <w:r w:rsidRPr="006042FB">
              <w:rPr>
                <w:rFonts w:ascii="Comic Sans MS" w:hAnsi="Comic Sans MS"/>
                <w:noProof/>
                <w:sz w:val="36"/>
                <w:szCs w:val="36"/>
                <w:lang w:val="en-AU" w:eastAsia="en-AU"/>
              </w:rPr>
              <w:drawing>
                <wp:anchor distT="0" distB="0" distL="114300" distR="114300" simplePos="0" relativeHeight="253212672" behindDoc="0" locked="0" layoutInCell="1" allowOverlap="1" wp14:anchorId="03DB2CD3" wp14:editId="6F617FE2">
                  <wp:simplePos x="0" y="0"/>
                  <wp:positionH relativeFrom="column">
                    <wp:posOffset>155575</wp:posOffset>
                  </wp:positionH>
                  <wp:positionV relativeFrom="paragraph">
                    <wp:posOffset>235585</wp:posOffset>
                  </wp:positionV>
                  <wp:extent cx="579120" cy="541973"/>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6" cstate="print">
                            <a:extLst>
                              <a:ext uri="{28A0092B-C50C-407E-A947-70E740481C1C}">
                                <a14:useLocalDpi xmlns:a14="http://schemas.microsoft.com/office/drawing/2010/main" val="0"/>
                              </a:ext>
                            </a:extLst>
                          </a:blip>
                          <a:stretch>
                            <a:fillRect/>
                          </a:stretch>
                        </pic:blipFill>
                        <pic:spPr>
                          <a:xfrm>
                            <a:off x="0" y="0"/>
                            <a:ext cx="579120" cy="541973"/>
                          </a:xfrm>
                          <a:prstGeom prst="rect">
                            <a:avLst/>
                          </a:prstGeom>
                        </pic:spPr>
                      </pic:pic>
                    </a:graphicData>
                  </a:graphic>
                  <wp14:sizeRelH relativeFrom="margin">
                    <wp14:pctWidth>0</wp14:pctWidth>
                  </wp14:sizeRelH>
                  <wp14:sizeRelV relativeFrom="margin">
                    <wp14:pctHeight>0</wp14:pctHeight>
                  </wp14:sizeRelV>
                </wp:anchor>
              </w:drawing>
            </w:r>
            <w:r w:rsidRPr="006042FB">
              <w:rPr>
                <w:rFonts w:ascii="Comic Sans MS" w:hAnsi="Comic Sans MS"/>
                <w:color w:val="7F7F7F" w:themeColor="text1" w:themeTint="80"/>
                <w:spacing w:val="60"/>
                <w:sz w:val="36"/>
                <w:szCs w:val="36"/>
                <w:lang w:val="en-AU"/>
              </w:rPr>
              <w:t>t</w:t>
            </w:r>
            <w:r w:rsidRPr="006042FB">
              <w:rPr>
                <w:rFonts w:ascii="Comic Sans MS" w:hAnsi="Comic Sans MS"/>
                <w:spacing w:val="60"/>
                <w:sz w:val="36"/>
                <w:szCs w:val="36"/>
                <w:lang w:val="en-AU"/>
              </w:rPr>
              <w:t>ea</w:t>
            </w:r>
            <w:r>
              <w:rPr>
                <w:rFonts w:ascii="Comic Sans MS" w:hAnsi="Comic Sans MS"/>
                <w:spacing w:val="60"/>
                <w:sz w:val="36"/>
                <w:szCs w:val="36"/>
                <w:lang w:val="en-AU"/>
              </w:rPr>
              <w:tab/>
            </w:r>
            <w:r>
              <w:rPr>
                <w:rFonts w:ascii="Comic Sans MS" w:hAnsi="Comic Sans MS"/>
                <w:spacing w:val="60"/>
                <w:sz w:val="36"/>
                <w:szCs w:val="36"/>
                <w:lang w:val="en-AU"/>
              </w:rPr>
              <w:tab/>
            </w:r>
            <w:r w:rsidRPr="006042FB">
              <w:rPr>
                <w:rFonts w:ascii="Comic Sans MS" w:hAnsi="Comic Sans MS"/>
                <w:noProof/>
                <w:sz w:val="36"/>
                <w:szCs w:val="36"/>
                <w:lang w:val="en-AU" w:eastAsia="en-AU"/>
              </w:rPr>
              <w:drawing>
                <wp:anchor distT="0" distB="0" distL="114300" distR="114300" simplePos="0" relativeHeight="253213696" behindDoc="0" locked="0" layoutInCell="1" allowOverlap="1" wp14:anchorId="3A140C36" wp14:editId="0A73F039">
                  <wp:simplePos x="0" y="0"/>
                  <wp:positionH relativeFrom="column">
                    <wp:posOffset>155575</wp:posOffset>
                  </wp:positionH>
                  <wp:positionV relativeFrom="paragraph">
                    <wp:posOffset>235585</wp:posOffset>
                  </wp:positionV>
                  <wp:extent cx="579120" cy="541973"/>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6" cstate="print">
                            <a:extLst>
                              <a:ext uri="{28A0092B-C50C-407E-A947-70E740481C1C}">
                                <a14:useLocalDpi xmlns:a14="http://schemas.microsoft.com/office/drawing/2010/main" val="0"/>
                              </a:ext>
                            </a:extLst>
                          </a:blip>
                          <a:stretch>
                            <a:fillRect/>
                          </a:stretch>
                        </pic:blipFill>
                        <pic:spPr>
                          <a:xfrm>
                            <a:off x="0" y="0"/>
                            <a:ext cx="579120" cy="541973"/>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6042FB">
              <w:rPr>
                <w:rFonts w:ascii="Comic Sans MS" w:hAnsi="Comic Sans MS"/>
                <w:color w:val="7F7F7F" w:themeColor="text1" w:themeTint="80"/>
                <w:spacing w:val="60"/>
                <w:sz w:val="36"/>
                <w:szCs w:val="36"/>
                <w:lang w:val="en-AU"/>
              </w:rPr>
              <w:t>t</w:t>
            </w:r>
            <w:r w:rsidRPr="006042FB">
              <w:rPr>
                <w:rFonts w:ascii="Comic Sans MS" w:hAnsi="Comic Sans MS"/>
                <w:spacing w:val="60"/>
                <w:sz w:val="36"/>
                <w:szCs w:val="36"/>
                <w:lang w:val="en-AU"/>
              </w:rPr>
              <w:t>ea</w:t>
            </w:r>
            <w:proofErr w:type="spellEnd"/>
          </w:p>
          <w:p w14:paraId="403EC101" w14:textId="77777777" w:rsidR="00CA5AA9" w:rsidRDefault="00CA5AA9" w:rsidP="00CA5AA9">
            <w:pPr>
              <w:spacing w:after="120"/>
              <w:ind w:firstLine="1485"/>
              <w:rPr>
                <w:rFonts w:ascii="Comic Sans MS" w:hAnsi="Comic Sans MS"/>
                <w:color w:val="A6A6A6" w:themeColor="background1" w:themeShade="A6"/>
                <w:spacing w:val="100"/>
                <w:sz w:val="36"/>
                <w:szCs w:val="36"/>
              </w:rPr>
            </w:pPr>
            <w:r w:rsidRPr="006042FB">
              <w:rPr>
                <w:rFonts w:ascii="Comic Sans MS" w:hAnsi="Comic Sans MS"/>
                <w:bCs/>
                <w:color w:val="7F7F7F" w:themeColor="text1" w:themeTint="80"/>
                <w:spacing w:val="100"/>
                <w:sz w:val="36"/>
                <w:szCs w:val="36"/>
                <w:lang w:val="en-AU"/>
              </w:rPr>
              <w:t>t</w:t>
            </w:r>
            <w:r w:rsidRPr="006042FB">
              <w:rPr>
                <w:rFonts w:ascii="Comic Sans MS" w:hAnsi="Comic Sans MS"/>
                <w:color w:val="A6A6A6" w:themeColor="background1" w:themeShade="A6"/>
                <w:spacing w:val="100"/>
                <w:sz w:val="36"/>
                <w:szCs w:val="36"/>
              </w:rPr>
              <w:t>__</w:t>
            </w:r>
            <w:r>
              <w:rPr>
                <w:rFonts w:ascii="Comic Sans MS" w:hAnsi="Comic Sans MS"/>
                <w:color w:val="A6A6A6" w:themeColor="background1" w:themeShade="A6"/>
                <w:spacing w:val="100"/>
                <w:sz w:val="36"/>
                <w:szCs w:val="36"/>
              </w:rPr>
              <w:tab/>
            </w:r>
            <w:r>
              <w:rPr>
                <w:rFonts w:ascii="Comic Sans MS" w:hAnsi="Comic Sans MS"/>
                <w:color w:val="A6A6A6" w:themeColor="background1" w:themeShade="A6"/>
                <w:spacing w:val="100"/>
                <w:sz w:val="36"/>
                <w:szCs w:val="36"/>
              </w:rPr>
              <w:tab/>
            </w:r>
            <w:r w:rsidRPr="006042FB">
              <w:rPr>
                <w:rFonts w:ascii="Comic Sans MS" w:hAnsi="Comic Sans MS"/>
                <w:color w:val="A6A6A6" w:themeColor="background1" w:themeShade="A6"/>
                <w:spacing w:val="100"/>
                <w:sz w:val="36"/>
                <w:szCs w:val="36"/>
              </w:rPr>
              <w:t>___</w:t>
            </w:r>
          </w:p>
          <w:p w14:paraId="427F2585" w14:textId="77777777" w:rsidR="00CA5AA9" w:rsidRPr="00CA5AA9" w:rsidRDefault="00CA5AA9" w:rsidP="00CA5AA9">
            <w:pPr>
              <w:ind w:firstLine="1485"/>
              <w:rPr>
                <w:noProof/>
                <w:color w:val="000000" w:themeColor="text1"/>
                <w:sz w:val="4"/>
                <w:szCs w:val="4"/>
              </w:rPr>
            </w:pPr>
            <w:r w:rsidRPr="006042FB">
              <w:rPr>
                <w:rFonts w:ascii="Comic Sans MS" w:hAnsi="Comic Sans MS"/>
                <w:color w:val="7F7F7F" w:themeColor="text1" w:themeTint="80"/>
                <w:spacing w:val="60"/>
                <w:sz w:val="36"/>
                <w:szCs w:val="36"/>
              </w:rPr>
              <w:t>t</w:t>
            </w:r>
            <w:r w:rsidRPr="00CA5AA9">
              <w:rPr>
                <w:rFonts w:ascii="Comic Sans MS" w:hAnsi="Comic Sans MS"/>
                <w:bCs/>
                <w:outline/>
                <w:color w:val="FFFFFF" w:themeColor="background1"/>
                <w:spacing w:val="60"/>
                <w:sz w:val="36"/>
                <w:szCs w:val="36"/>
                <w14:textOutline w14:w="10160" w14:cap="flat" w14:cmpd="sng" w14:algn="ctr">
                  <w14:solidFill>
                    <w14:schemeClr w14:val="bg1">
                      <w14:lumMod w14:val="50000"/>
                    </w14:schemeClr>
                  </w14:solidFill>
                  <w14:prstDash w14:val="solid"/>
                  <w14:round/>
                </w14:textOutline>
                <w14:textFill>
                  <w14:noFill/>
                </w14:textFill>
              </w:rPr>
              <w:t>ea</w:t>
            </w:r>
            <w:r w:rsidRPr="00CA5AA9">
              <w:rPr>
                <w:rFonts w:ascii="Comic Sans MS" w:hAnsi="Comic Sans MS"/>
                <w:bCs/>
                <w:outline/>
                <w:color w:val="FFFFFF" w:themeColor="background1"/>
                <w:spacing w:val="60"/>
                <w:sz w:val="36"/>
                <w:szCs w:val="36"/>
                <w14:textOutline w14:w="10160" w14:cap="flat" w14:cmpd="sng" w14:algn="ctr">
                  <w14:solidFill>
                    <w14:schemeClr w14:val="bg1">
                      <w14:lumMod w14:val="50000"/>
                    </w14:schemeClr>
                  </w14:solidFill>
                  <w14:prstDash w14:val="solid"/>
                  <w14:round/>
                </w14:textOutline>
                <w14:textFill>
                  <w14:noFill/>
                </w14:textFill>
              </w:rPr>
              <w:tab/>
            </w:r>
            <w:r w:rsidRPr="00CA5AA9">
              <w:rPr>
                <w:rFonts w:ascii="Comic Sans MS" w:hAnsi="Comic Sans MS"/>
                <w:bCs/>
                <w:outline/>
                <w:color w:val="FFFFFF" w:themeColor="background1"/>
                <w:spacing w:val="60"/>
                <w:sz w:val="36"/>
                <w:szCs w:val="36"/>
                <w14:textOutline w14:w="10160" w14:cap="flat" w14:cmpd="sng" w14:algn="ctr">
                  <w14:solidFill>
                    <w14:schemeClr w14:val="bg1">
                      <w14:lumMod w14:val="50000"/>
                    </w14:schemeClr>
                  </w14:solidFill>
                  <w14:prstDash w14:val="solid"/>
                  <w14:round/>
                </w14:textOutline>
                <w14:textFill>
                  <w14:noFill/>
                </w14:textFill>
              </w:rPr>
              <w:tab/>
            </w:r>
            <w:r w:rsidRPr="006042FB">
              <w:rPr>
                <w:rFonts w:ascii="Comic Sans MS" w:hAnsi="Comic Sans MS"/>
                <w:color w:val="7F7F7F" w:themeColor="text1" w:themeTint="80"/>
                <w:spacing w:val="60"/>
                <w:sz w:val="36"/>
                <w:szCs w:val="36"/>
              </w:rPr>
              <w:t xml:space="preserve"> </w:t>
            </w:r>
            <w:proofErr w:type="spellStart"/>
            <w:r w:rsidRPr="00CA5AA9">
              <w:rPr>
                <w:rFonts w:ascii="Comic Sans MS" w:hAnsi="Comic Sans MS"/>
                <w:bCs/>
                <w:outline/>
                <w:color w:val="FFFFFF" w:themeColor="background1"/>
                <w:spacing w:val="60"/>
                <w:sz w:val="36"/>
                <w:szCs w:val="36"/>
                <w14:textOutline w14:w="10160" w14:cap="flat" w14:cmpd="sng" w14:algn="ctr">
                  <w14:solidFill>
                    <w14:schemeClr w14:val="bg1">
                      <w14:lumMod w14:val="50000"/>
                    </w14:schemeClr>
                  </w14:solidFill>
                  <w14:prstDash w14:val="solid"/>
                  <w14:round/>
                </w14:textOutline>
                <w14:textFill>
                  <w14:noFill/>
                </w14:textFill>
              </w:rPr>
              <w:t>tea</w:t>
            </w:r>
            <w:proofErr w:type="spellEnd"/>
          </w:p>
        </w:tc>
      </w:tr>
      <w:tr w:rsidR="00CA5AA9" w14:paraId="7C98900D" w14:textId="77777777" w:rsidTr="00CA5AA9">
        <w:trPr>
          <w:trHeight w:val="1587"/>
        </w:trPr>
        <w:tc>
          <w:tcPr>
            <w:tcW w:w="2405" w:type="dxa"/>
            <w:vMerge/>
            <w:vAlign w:val="center"/>
          </w:tcPr>
          <w:p w14:paraId="0285C892" w14:textId="77777777" w:rsidR="00CA5AA9" w:rsidRPr="005178C2" w:rsidRDefault="00CA5AA9" w:rsidP="00165DC1">
            <w:pPr>
              <w:pStyle w:val="ListParagraph"/>
              <w:numPr>
                <w:ilvl w:val="0"/>
                <w:numId w:val="75"/>
              </w:numPr>
              <w:ind w:hanging="686"/>
              <w:rPr>
                <w:noProof/>
                <w:color w:val="000000" w:themeColor="text1"/>
                <w:sz w:val="24"/>
                <w:szCs w:val="32"/>
              </w:rPr>
            </w:pPr>
          </w:p>
        </w:tc>
        <w:tc>
          <w:tcPr>
            <w:tcW w:w="6374" w:type="dxa"/>
          </w:tcPr>
          <w:tbl>
            <w:tblPr>
              <w:tblStyle w:val="TableGrid"/>
              <w:tblpPr w:leftFromText="180" w:rightFromText="180" w:vertAnchor="text" w:horzAnchor="page" w:tblpX="697" w:tblpY="919"/>
              <w:tblOverlap w:val="never"/>
              <w:tblW w:w="0" w:type="auto"/>
              <w:tblBorders>
                <w:top w:val="dashed" w:sz="4" w:space="0" w:color="A6A6A6" w:themeColor="background1" w:themeShade="A6"/>
                <w:left w:val="dashed" w:sz="4" w:space="0" w:color="A6A6A6" w:themeColor="background1" w:themeShade="A6"/>
                <w:bottom w:val="dashed" w:sz="4" w:space="0" w:color="A6A6A6" w:themeColor="background1" w:themeShade="A6"/>
                <w:right w:val="dashed" w:sz="4" w:space="0" w:color="A6A6A6" w:themeColor="background1" w:themeShade="A6"/>
                <w:insideH w:val="dashed" w:sz="4" w:space="0" w:color="A6A6A6" w:themeColor="background1" w:themeShade="A6"/>
                <w:insideV w:val="dashed" w:sz="4" w:space="0" w:color="A6A6A6" w:themeColor="background1" w:themeShade="A6"/>
              </w:tblBorders>
              <w:tblLayout w:type="fixed"/>
              <w:tblLook w:val="04A0" w:firstRow="1" w:lastRow="0" w:firstColumn="1" w:lastColumn="0" w:noHBand="0" w:noVBand="1"/>
            </w:tblPr>
            <w:tblGrid>
              <w:gridCol w:w="1077"/>
            </w:tblGrid>
            <w:tr w:rsidR="00CA5AA9" w14:paraId="0F18741D" w14:textId="77777777" w:rsidTr="003A39FD">
              <w:trPr>
                <w:trHeight w:val="794"/>
              </w:trPr>
              <w:tc>
                <w:tcPr>
                  <w:tcW w:w="1077" w:type="dxa"/>
                  <w:vAlign w:val="center"/>
                </w:tcPr>
                <w:p w14:paraId="616C341F" w14:textId="77777777" w:rsidR="00CA5AA9" w:rsidRDefault="00CA5AA9" w:rsidP="00CA5AA9">
                  <w:pPr>
                    <w:jc w:val="center"/>
                    <w:rPr>
                      <w:noProof/>
                      <w:color w:val="000000" w:themeColor="text1"/>
                      <w:szCs w:val="28"/>
                    </w:rPr>
                  </w:pPr>
                  <w:r>
                    <w:rPr>
                      <w:rFonts w:ascii="Comic Sans MS" w:hAnsi="Comic Sans MS"/>
                      <w:sz w:val="36"/>
                      <w:szCs w:val="48"/>
                    </w:rPr>
                    <w:t>bag</w:t>
                  </w:r>
                </w:p>
              </w:tc>
            </w:tr>
            <w:tr w:rsidR="00CA5AA9" w14:paraId="6F6CEBC3" w14:textId="77777777" w:rsidTr="003A39FD">
              <w:trPr>
                <w:trHeight w:val="794"/>
              </w:trPr>
              <w:tc>
                <w:tcPr>
                  <w:tcW w:w="1077" w:type="dxa"/>
                  <w:vAlign w:val="center"/>
                </w:tcPr>
                <w:p w14:paraId="382B47C4" w14:textId="77777777" w:rsidR="00CA5AA9" w:rsidRDefault="00CA5AA9" w:rsidP="00CA5AA9">
                  <w:pPr>
                    <w:jc w:val="center"/>
                    <w:rPr>
                      <w:noProof/>
                      <w:color w:val="000000" w:themeColor="text1"/>
                      <w:szCs w:val="28"/>
                    </w:rPr>
                  </w:pPr>
                  <w:r>
                    <w:rPr>
                      <w:noProof/>
                    </w:rPr>
                    <w:drawing>
                      <wp:anchor distT="0" distB="0" distL="114300" distR="114300" simplePos="0" relativeHeight="253214720" behindDoc="0" locked="0" layoutInCell="1" allowOverlap="1" wp14:anchorId="670B1F55" wp14:editId="1CD37C92">
                        <wp:simplePos x="0" y="0"/>
                        <wp:positionH relativeFrom="column">
                          <wp:posOffset>30480</wp:posOffset>
                        </wp:positionH>
                        <wp:positionV relativeFrom="paragraph">
                          <wp:posOffset>21590</wp:posOffset>
                        </wp:positionV>
                        <wp:extent cx="455295" cy="398145"/>
                        <wp:effectExtent l="0" t="0" r="0" b="1905"/>
                        <wp:wrapNone/>
                        <wp:docPr id="142" name="Graphic 142" descr="Shopping ba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Graphic 142" descr="Shopping bag outline"/>
                                <pic:cNvPicPr>
                                  <a:picLocks noChangeAspect="1"/>
                                </pic:cNvPicPr>
                              </pic:nvPicPr>
                              <pic:blipFill>
                                <a:blip r:embed="rId407" cstate="print">
                                  <a:extLst>
                                    <a:ext uri="{28A0092B-C50C-407E-A947-70E740481C1C}">
                                      <a14:useLocalDpi xmlns:a14="http://schemas.microsoft.com/office/drawing/2010/main" val="0"/>
                                    </a:ext>
                                    <a:ext uri="{96DAC541-7B7A-43D3-8B79-37D633B846F1}">
                                      <asvg:svgBlip xmlns:asvg="http://schemas.microsoft.com/office/drawing/2016/SVG/main" r:embed="rId408"/>
                                    </a:ext>
                                  </a:extLst>
                                </a:blip>
                                <a:stretch>
                                  <a:fillRect/>
                                </a:stretch>
                              </pic:blipFill>
                              <pic:spPr>
                                <a:xfrm>
                                  <a:off x="0" y="0"/>
                                  <a:ext cx="455295" cy="398145"/>
                                </a:xfrm>
                                <a:prstGeom prst="rect">
                                  <a:avLst/>
                                </a:prstGeom>
                              </pic:spPr>
                            </pic:pic>
                          </a:graphicData>
                        </a:graphic>
                        <wp14:sizeRelH relativeFrom="margin">
                          <wp14:pctWidth>0</wp14:pctWidth>
                        </wp14:sizeRelH>
                        <wp14:sizeRelV relativeFrom="margin">
                          <wp14:pctHeight>0</wp14:pctHeight>
                        </wp14:sizeRelV>
                      </wp:anchor>
                    </w:drawing>
                  </w:r>
                </w:p>
              </w:tc>
            </w:tr>
          </w:tbl>
          <w:tbl>
            <w:tblPr>
              <w:tblStyle w:val="TableGrid"/>
              <w:tblpPr w:leftFromText="180" w:rightFromText="180" w:vertAnchor="text" w:horzAnchor="page" w:tblpX="2137" w:tblpY="955"/>
              <w:tblOverlap w:val="never"/>
              <w:tblW w:w="0" w:type="auto"/>
              <w:tblBorders>
                <w:top w:val="dashed" w:sz="4" w:space="0" w:color="A6A6A6" w:themeColor="background1" w:themeShade="A6"/>
                <w:left w:val="dashed" w:sz="4" w:space="0" w:color="A6A6A6" w:themeColor="background1" w:themeShade="A6"/>
                <w:bottom w:val="dashed" w:sz="4" w:space="0" w:color="A6A6A6" w:themeColor="background1" w:themeShade="A6"/>
                <w:right w:val="dashed" w:sz="4" w:space="0" w:color="A6A6A6" w:themeColor="background1" w:themeShade="A6"/>
                <w:insideH w:val="dashed" w:sz="4" w:space="0" w:color="A6A6A6" w:themeColor="background1" w:themeShade="A6"/>
                <w:insideV w:val="dashed" w:sz="4" w:space="0" w:color="A6A6A6" w:themeColor="background1" w:themeShade="A6"/>
              </w:tblBorders>
              <w:tblLayout w:type="fixed"/>
              <w:tblLook w:val="04A0" w:firstRow="1" w:lastRow="0" w:firstColumn="1" w:lastColumn="0" w:noHBand="0" w:noVBand="1"/>
            </w:tblPr>
            <w:tblGrid>
              <w:gridCol w:w="1077"/>
            </w:tblGrid>
            <w:tr w:rsidR="00CA5AA9" w14:paraId="787FD415" w14:textId="77777777" w:rsidTr="003A39FD">
              <w:trPr>
                <w:trHeight w:val="794"/>
              </w:trPr>
              <w:tc>
                <w:tcPr>
                  <w:tcW w:w="1077" w:type="dxa"/>
                  <w:vAlign w:val="center"/>
                </w:tcPr>
                <w:p w14:paraId="409D9592" w14:textId="77777777" w:rsidR="00CA5AA9" w:rsidRDefault="00CA5AA9" w:rsidP="00CA5AA9">
                  <w:pPr>
                    <w:jc w:val="center"/>
                    <w:rPr>
                      <w:noProof/>
                      <w:color w:val="000000" w:themeColor="text1"/>
                      <w:szCs w:val="28"/>
                    </w:rPr>
                  </w:pPr>
                  <w:r>
                    <w:rPr>
                      <w:rFonts w:ascii="Comic Sans MS" w:hAnsi="Comic Sans MS"/>
                      <w:sz w:val="36"/>
                      <w:szCs w:val="48"/>
                    </w:rPr>
                    <w:t>egg</w:t>
                  </w:r>
                </w:p>
              </w:tc>
            </w:tr>
            <w:tr w:rsidR="00CA5AA9" w14:paraId="7CD1490D" w14:textId="77777777" w:rsidTr="003A39FD">
              <w:trPr>
                <w:trHeight w:val="794"/>
              </w:trPr>
              <w:tc>
                <w:tcPr>
                  <w:tcW w:w="1077" w:type="dxa"/>
                  <w:vAlign w:val="center"/>
                </w:tcPr>
                <w:p w14:paraId="5AF825DC" w14:textId="77777777" w:rsidR="00CA5AA9" w:rsidRDefault="00CA5AA9" w:rsidP="00CA5AA9">
                  <w:pPr>
                    <w:jc w:val="center"/>
                    <w:rPr>
                      <w:noProof/>
                      <w:color w:val="000000" w:themeColor="text1"/>
                      <w:szCs w:val="28"/>
                    </w:rPr>
                  </w:pPr>
                  <w:r>
                    <w:rPr>
                      <w:noProof/>
                      <w:color w:val="000000" w:themeColor="text1"/>
                      <w:szCs w:val="28"/>
                    </w:rPr>
                    <w:drawing>
                      <wp:anchor distT="0" distB="0" distL="114300" distR="114300" simplePos="0" relativeHeight="253215744" behindDoc="0" locked="0" layoutInCell="1" allowOverlap="1" wp14:anchorId="7ED4B3D2" wp14:editId="785EB9EA">
                        <wp:simplePos x="0" y="0"/>
                        <wp:positionH relativeFrom="column">
                          <wp:posOffset>17780</wp:posOffset>
                        </wp:positionH>
                        <wp:positionV relativeFrom="paragraph">
                          <wp:posOffset>12700</wp:posOffset>
                        </wp:positionV>
                        <wp:extent cx="491490" cy="335280"/>
                        <wp:effectExtent l="0" t="0" r="3810" b="7620"/>
                        <wp:wrapNone/>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 name="Picture 1985"/>
                                <pic:cNvPicPr>
                                  <a:picLocks noChangeAspect="1"/>
                                </pic:cNvPicPr>
                              </pic:nvPicPr>
                              <pic:blipFill>
                                <a:blip r:embed="rId409" cstate="print">
                                  <a:extLst>
                                    <a:ext uri="{28A0092B-C50C-407E-A947-70E740481C1C}">
                                      <a14:useLocalDpi xmlns:a14="http://schemas.microsoft.com/office/drawing/2010/main" val="0"/>
                                    </a:ext>
                                  </a:extLst>
                                </a:blip>
                                <a:stretch>
                                  <a:fillRect/>
                                </a:stretch>
                              </pic:blipFill>
                              <pic:spPr>
                                <a:xfrm>
                                  <a:off x="0" y="0"/>
                                  <a:ext cx="491490" cy="335280"/>
                                </a:xfrm>
                                <a:prstGeom prst="rect">
                                  <a:avLst/>
                                </a:prstGeom>
                              </pic:spPr>
                            </pic:pic>
                          </a:graphicData>
                        </a:graphic>
                        <wp14:sizeRelH relativeFrom="margin">
                          <wp14:pctWidth>0</wp14:pctWidth>
                        </wp14:sizeRelH>
                        <wp14:sizeRelV relativeFrom="margin">
                          <wp14:pctHeight>0</wp14:pctHeight>
                        </wp14:sizeRelV>
                      </wp:anchor>
                    </w:drawing>
                  </w:r>
                </w:p>
              </w:tc>
            </w:tr>
          </w:tbl>
          <w:p w14:paraId="03EC79A7" w14:textId="0282D453" w:rsidR="00CA5AA9" w:rsidRDefault="00CA5AA9" w:rsidP="00CA5AA9">
            <w:pPr>
              <w:spacing w:before="120"/>
              <w:rPr>
                <w:noProof/>
                <w:color w:val="000000" w:themeColor="text1"/>
                <w:szCs w:val="28"/>
              </w:rPr>
            </w:pPr>
            <w:r w:rsidRPr="009D6FCB">
              <w:rPr>
                <w:noProof/>
                <w:color w:val="000000" w:themeColor="text1"/>
                <w:szCs w:val="28"/>
              </w:rPr>
              <w:t>Activities and games with flash cards</w:t>
            </w:r>
            <w:r w:rsidR="00015620">
              <w:rPr>
                <w:noProof/>
                <w:color w:val="000000" w:themeColor="text1"/>
                <w:szCs w:val="28"/>
              </w:rPr>
              <w:t xml:space="preserve">. These </w:t>
            </w:r>
            <w:r w:rsidRPr="009D6FCB">
              <w:rPr>
                <w:noProof/>
                <w:color w:val="000000" w:themeColor="text1"/>
                <w:szCs w:val="28"/>
              </w:rPr>
              <w:t xml:space="preserve">cards </w:t>
            </w:r>
            <w:r w:rsidR="00015620">
              <w:rPr>
                <w:noProof/>
                <w:color w:val="000000" w:themeColor="text1"/>
                <w:szCs w:val="28"/>
              </w:rPr>
              <w:t xml:space="preserve">are located </w:t>
            </w:r>
            <w:r w:rsidRPr="009D6FCB">
              <w:rPr>
                <w:noProof/>
                <w:color w:val="000000" w:themeColor="text1"/>
                <w:szCs w:val="28"/>
              </w:rPr>
              <w:t>in Section 8.</w:t>
            </w:r>
          </w:p>
          <w:p w14:paraId="2203ADF2" w14:textId="77777777" w:rsidR="00CA5AA9" w:rsidRDefault="00CA5AA9" w:rsidP="00CA5AA9">
            <w:pPr>
              <w:spacing w:before="120"/>
              <w:rPr>
                <w:noProof/>
                <w:color w:val="000000" w:themeColor="text1"/>
                <w:szCs w:val="28"/>
              </w:rPr>
            </w:pPr>
          </w:p>
          <w:p w14:paraId="0234F230" w14:textId="77777777" w:rsidR="00CA5AA9" w:rsidRDefault="00CA5AA9" w:rsidP="00CA5AA9">
            <w:pPr>
              <w:spacing w:before="120"/>
              <w:rPr>
                <w:noProof/>
                <w:color w:val="000000" w:themeColor="text1"/>
                <w:szCs w:val="28"/>
              </w:rPr>
            </w:pPr>
          </w:p>
          <w:p w14:paraId="443BC3AD" w14:textId="77777777" w:rsidR="00CA5AA9" w:rsidRDefault="00CA5AA9" w:rsidP="00CA5AA9">
            <w:pPr>
              <w:spacing w:before="120"/>
              <w:rPr>
                <w:noProof/>
                <w:color w:val="000000" w:themeColor="text1"/>
                <w:szCs w:val="28"/>
              </w:rPr>
            </w:pPr>
          </w:p>
          <w:p w14:paraId="43CE8C15" w14:textId="77777777" w:rsidR="00CA5AA9" w:rsidRPr="00C71059" w:rsidRDefault="00CA5AA9" w:rsidP="00CA5AA9">
            <w:pPr>
              <w:spacing w:before="120"/>
              <w:rPr>
                <w:noProof/>
                <w:color w:val="000000" w:themeColor="text1"/>
                <w:sz w:val="22"/>
                <w:szCs w:val="22"/>
              </w:rPr>
            </w:pPr>
            <w:r>
              <w:rPr>
                <w:noProof/>
                <w:color w:val="000000" w:themeColor="text1"/>
                <w:szCs w:val="28"/>
              </w:rPr>
              <w:t xml:space="preserve"> </w:t>
            </w:r>
          </w:p>
          <w:p w14:paraId="65E0D000" w14:textId="70181B30" w:rsidR="00CA5AA9" w:rsidRDefault="00CA5AA9" w:rsidP="00CA5AA9">
            <w:pPr>
              <w:spacing w:after="120"/>
              <w:rPr>
                <w:noProof/>
                <w:color w:val="000000" w:themeColor="text1"/>
                <w:szCs w:val="28"/>
              </w:rPr>
            </w:pPr>
          </w:p>
        </w:tc>
      </w:tr>
    </w:tbl>
    <w:p w14:paraId="475FF290" w14:textId="77777777" w:rsidR="00F22A35" w:rsidRPr="00CA5AA9" w:rsidRDefault="00F22A35">
      <w:pPr>
        <w:rPr>
          <w:noProof/>
          <w:color w:val="000000" w:themeColor="text1"/>
          <w:sz w:val="2"/>
          <w:szCs w:val="2"/>
        </w:rPr>
      </w:pPr>
    </w:p>
    <w:p w14:paraId="4721F3BB" w14:textId="7B25663B" w:rsidR="008020AF" w:rsidRDefault="008020AF">
      <w:pPr>
        <w:rPr>
          <w:noProof/>
          <w:color w:val="000000" w:themeColor="text1"/>
          <w:szCs w:val="28"/>
        </w:rPr>
      </w:pPr>
      <w:r>
        <w:rPr>
          <w:noProof/>
          <w:color w:val="000000" w:themeColor="text1"/>
          <w:szCs w:val="28"/>
        </w:rPr>
        <w:br w:type="page"/>
      </w:r>
    </w:p>
    <w:tbl>
      <w:tblPr>
        <w:tblStyle w:val="TableGrid"/>
        <w:tblpPr w:leftFromText="180" w:rightFromText="180" w:vertAnchor="text" w:horzAnchor="margin" w:tblpY="428"/>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405"/>
        <w:gridCol w:w="6374"/>
      </w:tblGrid>
      <w:tr w:rsidR="00B12875" w14:paraId="1000A6B5" w14:textId="77777777" w:rsidTr="00B12875">
        <w:trPr>
          <w:trHeight w:val="1587"/>
        </w:trPr>
        <w:tc>
          <w:tcPr>
            <w:tcW w:w="2405" w:type="dxa"/>
            <w:vAlign w:val="center"/>
          </w:tcPr>
          <w:p w14:paraId="59431833" w14:textId="77777777" w:rsidR="00B12875" w:rsidRPr="008455CC" w:rsidRDefault="00B12875" w:rsidP="00165DC1">
            <w:pPr>
              <w:pStyle w:val="ListParagraph"/>
              <w:numPr>
                <w:ilvl w:val="0"/>
                <w:numId w:val="75"/>
              </w:numPr>
              <w:ind w:hanging="686"/>
              <w:rPr>
                <w:b/>
                <w:bCs/>
                <w:noProof/>
                <w:color w:val="000000" w:themeColor="text1"/>
                <w:sz w:val="24"/>
                <w:szCs w:val="32"/>
              </w:rPr>
            </w:pPr>
            <w:r w:rsidRPr="008455CC">
              <w:rPr>
                <w:b/>
                <w:bCs/>
                <w:noProof/>
                <w:color w:val="000000" w:themeColor="text1"/>
                <w:sz w:val="28"/>
                <w:szCs w:val="36"/>
              </w:rPr>
              <w:lastRenderedPageBreak/>
              <w:t>Using the shapes of letters and words</w:t>
            </w:r>
          </w:p>
        </w:tc>
        <w:tc>
          <w:tcPr>
            <w:tcW w:w="6374" w:type="dxa"/>
          </w:tcPr>
          <w:p w14:paraId="7E045456" w14:textId="77777777" w:rsidR="00B12875" w:rsidRDefault="00B12875" w:rsidP="00B12875">
            <w:pPr>
              <w:spacing w:before="120"/>
              <w:rPr>
                <w:noProof/>
                <w:color w:val="000000" w:themeColor="text1"/>
                <w:szCs w:val="28"/>
              </w:rPr>
            </w:pPr>
            <w:r>
              <w:rPr>
                <w:noProof/>
                <w:color w:val="000000" w:themeColor="text1"/>
                <w:szCs w:val="28"/>
              </w:rPr>
              <w:t xml:space="preserve">It’s important to print in lower-case to see the shape and size of words. With fingers, trace around words printed in a large font. Trace the letters, colour the shape. </w:t>
            </w:r>
          </w:p>
          <w:p w14:paraId="07245218" w14:textId="77777777" w:rsidR="00B12875" w:rsidRDefault="00B12875" w:rsidP="00B12875">
            <w:pPr>
              <w:rPr>
                <w:noProof/>
                <w:color w:val="000000" w:themeColor="text1"/>
                <w:szCs w:val="28"/>
              </w:rPr>
            </w:pPr>
            <w:r w:rsidRPr="00A820E7">
              <w:rPr>
                <w:b/>
                <w:bCs/>
                <w:noProof/>
                <w:lang w:val="en-AU" w:eastAsia="en-AU"/>
              </w:rPr>
              <w:drawing>
                <wp:anchor distT="0" distB="0" distL="114300" distR="114300" simplePos="0" relativeHeight="252835840" behindDoc="0" locked="0" layoutInCell="1" allowOverlap="1" wp14:anchorId="70E731CE" wp14:editId="6A9D12E8">
                  <wp:simplePos x="0" y="0"/>
                  <wp:positionH relativeFrom="column">
                    <wp:posOffset>955040</wp:posOffset>
                  </wp:positionH>
                  <wp:positionV relativeFrom="paragraph">
                    <wp:posOffset>166370</wp:posOffset>
                  </wp:positionV>
                  <wp:extent cx="449580" cy="500961"/>
                  <wp:effectExtent l="0" t="0" r="7620" b="0"/>
                  <wp:wrapNone/>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0" cstate="print">
                            <a:extLst>
                              <a:ext uri="{28A0092B-C50C-407E-A947-70E740481C1C}">
                                <a14:useLocalDpi xmlns:a14="http://schemas.microsoft.com/office/drawing/2010/main" val="0"/>
                              </a:ext>
                            </a:extLst>
                          </a:blip>
                          <a:stretch>
                            <a:fillRect/>
                          </a:stretch>
                        </pic:blipFill>
                        <pic:spPr>
                          <a:xfrm>
                            <a:off x="0" y="0"/>
                            <a:ext cx="449580" cy="500961"/>
                          </a:xfrm>
                          <a:prstGeom prst="rect">
                            <a:avLst/>
                          </a:prstGeom>
                        </pic:spPr>
                      </pic:pic>
                    </a:graphicData>
                  </a:graphic>
                  <wp14:sizeRelH relativeFrom="margin">
                    <wp14:pctWidth>0</wp14:pctWidth>
                  </wp14:sizeRelH>
                  <wp14:sizeRelV relativeFrom="margin">
                    <wp14:pctHeight>0</wp14:pctHeight>
                  </wp14:sizeRelV>
                </wp:anchor>
              </w:drawing>
            </w:r>
          </w:p>
          <w:p w14:paraId="176E1719" w14:textId="77777777" w:rsidR="00B12875" w:rsidRPr="00926C12" w:rsidRDefault="00B12875" w:rsidP="00B12875">
            <w:pPr>
              <w:rPr>
                <w:noProof/>
                <w:color w:val="000000" w:themeColor="text1"/>
                <w:spacing w:val="80"/>
                <w:szCs w:val="28"/>
              </w:rPr>
            </w:pPr>
            <w:r>
              <w:rPr>
                <w:rFonts w:ascii="Comic Sans MS" w:hAnsi="Comic Sans MS"/>
                <w:sz w:val="36"/>
                <w:szCs w:val="48"/>
              </w:rPr>
              <w:tab/>
            </w:r>
            <w:r>
              <w:rPr>
                <w:rFonts w:ascii="Comic Sans MS" w:hAnsi="Comic Sans MS"/>
                <w:sz w:val="36"/>
                <w:szCs w:val="48"/>
              </w:rPr>
              <w:tab/>
            </w:r>
            <w:r>
              <w:rPr>
                <w:rFonts w:ascii="Comic Sans MS" w:hAnsi="Comic Sans MS"/>
                <w:sz w:val="36"/>
                <w:szCs w:val="48"/>
              </w:rPr>
              <w:tab/>
              <w:t xml:space="preserve">   </w:t>
            </w:r>
            <w:r w:rsidRPr="00926C12">
              <w:rPr>
                <w:rFonts w:ascii="Comic Sans MS" w:hAnsi="Comic Sans MS"/>
                <w:spacing w:val="80"/>
                <w:sz w:val="36"/>
                <w:szCs w:val="48"/>
              </w:rPr>
              <w:t>apple</w:t>
            </w:r>
            <w:r w:rsidRPr="00926C12">
              <w:rPr>
                <w:rFonts w:ascii="Comic Sans MS" w:hAnsi="Comic Sans MS"/>
                <w:spacing w:val="80"/>
                <w:sz w:val="36"/>
                <w:szCs w:val="48"/>
              </w:rPr>
              <w:tab/>
            </w:r>
            <w:r w:rsidRPr="00926C12">
              <w:rPr>
                <w:rFonts w:ascii="Comic Sans MS" w:hAnsi="Comic Sans MS"/>
                <w:spacing w:val="80"/>
                <w:sz w:val="36"/>
                <w:szCs w:val="48"/>
              </w:rPr>
              <w:tab/>
            </w:r>
          </w:p>
          <w:p w14:paraId="7578CC48" w14:textId="77777777" w:rsidR="00B12875" w:rsidRDefault="00B12875" w:rsidP="00B12875">
            <w:pPr>
              <w:rPr>
                <w:noProof/>
                <w:color w:val="000000" w:themeColor="text1"/>
                <w:szCs w:val="28"/>
              </w:rPr>
            </w:pPr>
          </w:p>
          <w:tbl>
            <w:tblPr>
              <w:tblStyle w:val="TableGrid"/>
              <w:tblpPr w:leftFromText="180" w:rightFromText="180" w:vertAnchor="text" w:horzAnchor="page" w:tblpX="2293" w:tblpY="-234"/>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01"/>
              <w:gridCol w:w="397"/>
              <w:gridCol w:w="19"/>
              <w:gridCol w:w="378"/>
              <w:gridCol w:w="38"/>
              <w:gridCol w:w="315"/>
              <w:gridCol w:w="43"/>
              <w:gridCol w:w="396"/>
            </w:tblGrid>
            <w:tr w:rsidR="00B12875" w:rsidRPr="00953FF7" w14:paraId="65313FD3" w14:textId="77777777" w:rsidTr="00DB433D">
              <w:trPr>
                <w:trHeight w:val="227"/>
              </w:trPr>
              <w:tc>
                <w:tcPr>
                  <w:tcW w:w="401" w:type="dxa"/>
                  <w:tcBorders>
                    <w:top w:val="single" w:sz="4" w:space="0" w:color="FFFFFF" w:themeColor="background1"/>
                    <w:left w:val="single" w:sz="4" w:space="0" w:color="FFFFFF" w:themeColor="background1"/>
                    <w:bottom w:val="single" w:sz="4" w:space="0" w:color="A6A6A6"/>
                    <w:right w:val="single" w:sz="4" w:space="0" w:color="FFFFFF" w:themeColor="background1"/>
                  </w:tcBorders>
                </w:tcPr>
                <w:p w14:paraId="3641DAD2" w14:textId="77777777" w:rsidR="00B12875" w:rsidRPr="00926C12" w:rsidRDefault="00B12875" w:rsidP="00B12875">
                  <w:pPr>
                    <w:jc w:val="center"/>
                    <w:rPr>
                      <w:rFonts w:ascii="Comic Sans MS" w:hAnsi="Comic Sans MS"/>
                      <w:color w:val="D9D9D9" w:themeColor="background1" w:themeShade="D9"/>
                      <w:sz w:val="4"/>
                      <w:szCs w:val="4"/>
                    </w:rPr>
                  </w:pPr>
                </w:p>
              </w:tc>
              <w:tc>
                <w:tcPr>
                  <w:tcW w:w="416" w:type="dxa"/>
                  <w:gridSpan w:val="2"/>
                  <w:tcBorders>
                    <w:top w:val="single" w:sz="4" w:space="0" w:color="FFFFFF" w:themeColor="background1"/>
                    <w:left w:val="single" w:sz="4" w:space="0" w:color="FFFFFF" w:themeColor="background1"/>
                    <w:bottom w:val="single" w:sz="4" w:space="0" w:color="A6A6A6"/>
                    <w:right w:val="single" w:sz="4" w:space="0" w:color="FFFFFF" w:themeColor="background1"/>
                  </w:tcBorders>
                </w:tcPr>
                <w:p w14:paraId="17747D16" w14:textId="77777777" w:rsidR="00B12875" w:rsidRPr="00926C12" w:rsidRDefault="00B12875" w:rsidP="00B12875">
                  <w:pPr>
                    <w:jc w:val="center"/>
                    <w:rPr>
                      <w:rFonts w:ascii="Comic Sans MS" w:hAnsi="Comic Sans MS"/>
                      <w:color w:val="D9D9D9" w:themeColor="background1" w:themeShade="D9"/>
                      <w:sz w:val="4"/>
                      <w:szCs w:val="4"/>
                    </w:rPr>
                  </w:pPr>
                </w:p>
              </w:tc>
              <w:tc>
                <w:tcPr>
                  <w:tcW w:w="416" w:type="dxa"/>
                  <w:gridSpan w:val="2"/>
                  <w:tcBorders>
                    <w:top w:val="single" w:sz="4" w:space="0" w:color="FFFFFF" w:themeColor="background1"/>
                    <w:left w:val="single" w:sz="4" w:space="0" w:color="FFFFFF" w:themeColor="background1"/>
                    <w:bottom w:val="single" w:sz="4" w:space="0" w:color="A6A6A6"/>
                    <w:right w:val="single" w:sz="4" w:space="0" w:color="A6A6A6"/>
                  </w:tcBorders>
                </w:tcPr>
                <w:p w14:paraId="6AEF83D1" w14:textId="77777777" w:rsidR="00B12875" w:rsidRPr="00926C12" w:rsidRDefault="00B12875" w:rsidP="00B12875">
                  <w:pPr>
                    <w:jc w:val="center"/>
                    <w:rPr>
                      <w:rFonts w:ascii="Comic Sans MS" w:hAnsi="Comic Sans MS"/>
                      <w:color w:val="D9D9D9" w:themeColor="background1" w:themeShade="D9"/>
                      <w:sz w:val="4"/>
                      <w:szCs w:val="4"/>
                    </w:rPr>
                  </w:pPr>
                </w:p>
              </w:tc>
              <w:tc>
                <w:tcPr>
                  <w:tcW w:w="315" w:type="dxa"/>
                  <w:tcBorders>
                    <w:top w:val="single" w:sz="4" w:space="0" w:color="A6A6A6"/>
                    <w:left w:val="single" w:sz="4" w:space="0" w:color="A6A6A6"/>
                    <w:bottom w:val="single" w:sz="4" w:space="0" w:color="FFFFFF" w:themeColor="background1"/>
                    <w:right w:val="single" w:sz="4" w:space="0" w:color="A6A6A6"/>
                  </w:tcBorders>
                </w:tcPr>
                <w:p w14:paraId="01A0C611" w14:textId="77777777" w:rsidR="00B12875" w:rsidRPr="00926C12" w:rsidRDefault="00B12875" w:rsidP="00B12875">
                  <w:pPr>
                    <w:jc w:val="center"/>
                    <w:rPr>
                      <w:rFonts w:ascii="Comic Sans MS" w:hAnsi="Comic Sans MS"/>
                      <w:color w:val="D9D9D9" w:themeColor="background1" w:themeShade="D9"/>
                      <w:sz w:val="8"/>
                      <w:szCs w:val="8"/>
                    </w:rPr>
                  </w:pPr>
                </w:p>
              </w:tc>
              <w:tc>
                <w:tcPr>
                  <w:tcW w:w="432" w:type="dxa"/>
                  <w:gridSpan w:val="2"/>
                  <w:tcBorders>
                    <w:top w:val="single" w:sz="4" w:space="0" w:color="FFFFFF" w:themeColor="background1"/>
                    <w:left w:val="single" w:sz="4" w:space="0" w:color="A6A6A6"/>
                    <w:bottom w:val="single" w:sz="4" w:space="0" w:color="A6A6A6"/>
                    <w:right w:val="single" w:sz="4" w:space="0" w:color="FFFFFF" w:themeColor="background1"/>
                  </w:tcBorders>
                </w:tcPr>
                <w:p w14:paraId="0FDB2543" w14:textId="77777777" w:rsidR="00B12875" w:rsidRPr="00926C12" w:rsidRDefault="00B12875" w:rsidP="00B12875">
                  <w:pPr>
                    <w:jc w:val="center"/>
                    <w:rPr>
                      <w:rFonts w:ascii="Comic Sans MS" w:hAnsi="Comic Sans MS"/>
                      <w:color w:val="D9D9D9" w:themeColor="background1" w:themeShade="D9"/>
                      <w:sz w:val="4"/>
                      <w:szCs w:val="4"/>
                    </w:rPr>
                  </w:pPr>
                </w:p>
              </w:tc>
            </w:tr>
            <w:tr w:rsidR="005C0991" w:rsidRPr="005C0991" w14:paraId="7247578A" w14:textId="77777777" w:rsidTr="00DB433D">
              <w:trPr>
                <w:trHeight w:val="454"/>
              </w:trPr>
              <w:tc>
                <w:tcPr>
                  <w:tcW w:w="396" w:type="dxa"/>
                  <w:tcBorders>
                    <w:top w:val="single" w:sz="4" w:space="0" w:color="A6A6A6"/>
                    <w:bottom w:val="single" w:sz="4" w:space="0" w:color="A6A6A6" w:themeColor="background1" w:themeShade="A6"/>
                    <w:right w:val="single" w:sz="4" w:space="0" w:color="FFFFFF"/>
                  </w:tcBorders>
                </w:tcPr>
                <w:p w14:paraId="2D6A67BE" w14:textId="77777777" w:rsidR="00B12875" w:rsidRPr="005C0991" w:rsidRDefault="00B12875" w:rsidP="00B12875">
                  <w:pPr>
                    <w:jc w:val="center"/>
                    <w:rPr>
                      <w:rFonts w:ascii="Comic Sans MS" w:hAnsi="Comic Sans MS"/>
                      <w:color w:val="A6A6A6" w:themeColor="background1" w:themeShade="A6"/>
                      <w:sz w:val="36"/>
                      <w:szCs w:val="24"/>
                    </w:rPr>
                  </w:pPr>
                  <w:r w:rsidRPr="005C0991">
                    <w:rPr>
                      <w:rFonts w:ascii="Comic Sans MS" w:hAnsi="Comic Sans MS"/>
                      <w:color w:val="A6A6A6" w:themeColor="background1" w:themeShade="A6"/>
                      <w:sz w:val="36"/>
                      <w:szCs w:val="24"/>
                    </w:rPr>
                    <w:t>a</w:t>
                  </w:r>
                </w:p>
              </w:tc>
              <w:tc>
                <w:tcPr>
                  <w:tcW w:w="396" w:type="dxa"/>
                  <w:tcBorders>
                    <w:top w:val="single" w:sz="4" w:space="0" w:color="A6A6A6"/>
                    <w:left w:val="single" w:sz="4" w:space="0" w:color="FFFFFF"/>
                    <w:bottom w:val="single" w:sz="4" w:space="0" w:color="FFFFFF" w:themeColor="background1"/>
                    <w:right w:val="single" w:sz="4" w:space="0" w:color="FFFFFF"/>
                  </w:tcBorders>
                </w:tcPr>
                <w:p w14:paraId="661ABD56" w14:textId="77777777" w:rsidR="00B12875" w:rsidRPr="005C0991" w:rsidRDefault="00B12875" w:rsidP="00B12875">
                  <w:pPr>
                    <w:jc w:val="center"/>
                    <w:rPr>
                      <w:rFonts w:ascii="Comic Sans MS" w:hAnsi="Comic Sans MS"/>
                      <w:color w:val="A6A6A6" w:themeColor="background1" w:themeShade="A6"/>
                      <w:sz w:val="36"/>
                      <w:szCs w:val="24"/>
                    </w:rPr>
                  </w:pPr>
                  <w:r w:rsidRPr="005C0991">
                    <w:rPr>
                      <w:rFonts w:ascii="Comic Sans MS" w:hAnsi="Comic Sans MS"/>
                      <w:color w:val="A6A6A6" w:themeColor="background1" w:themeShade="A6"/>
                      <w:sz w:val="36"/>
                      <w:szCs w:val="24"/>
                    </w:rPr>
                    <w:t>p</w:t>
                  </w:r>
                </w:p>
              </w:tc>
              <w:tc>
                <w:tcPr>
                  <w:tcW w:w="396" w:type="dxa"/>
                  <w:gridSpan w:val="2"/>
                  <w:tcBorders>
                    <w:top w:val="single" w:sz="4" w:space="0" w:color="A6A6A6"/>
                    <w:left w:val="single" w:sz="4" w:space="0" w:color="FFFFFF"/>
                    <w:bottom w:val="single" w:sz="4" w:space="0" w:color="FFFFFF" w:themeColor="background1"/>
                    <w:right w:val="single" w:sz="4" w:space="0" w:color="FFFFFF"/>
                  </w:tcBorders>
                </w:tcPr>
                <w:p w14:paraId="2ADE79DD" w14:textId="77777777" w:rsidR="00B12875" w:rsidRPr="005C0991" w:rsidRDefault="00B12875" w:rsidP="00B12875">
                  <w:pPr>
                    <w:jc w:val="center"/>
                    <w:rPr>
                      <w:rFonts w:ascii="Comic Sans MS" w:hAnsi="Comic Sans MS"/>
                      <w:color w:val="A6A6A6" w:themeColor="background1" w:themeShade="A6"/>
                      <w:sz w:val="36"/>
                      <w:szCs w:val="24"/>
                    </w:rPr>
                  </w:pPr>
                  <w:r w:rsidRPr="005C0991">
                    <w:rPr>
                      <w:rFonts w:ascii="Comic Sans MS" w:hAnsi="Comic Sans MS"/>
                      <w:color w:val="A6A6A6" w:themeColor="background1" w:themeShade="A6"/>
                      <w:sz w:val="36"/>
                      <w:szCs w:val="24"/>
                    </w:rPr>
                    <w:t>p</w:t>
                  </w:r>
                </w:p>
              </w:tc>
              <w:tc>
                <w:tcPr>
                  <w:tcW w:w="396" w:type="dxa"/>
                  <w:gridSpan w:val="3"/>
                  <w:tcBorders>
                    <w:top w:val="single" w:sz="4" w:space="0" w:color="FFFFFF" w:themeColor="background1"/>
                    <w:left w:val="single" w:sz="4" w:space="0" w:color="FFFFFF"/>
                    <w:bottom w:val="single" w:sz="4" w:space="0" w:color="A6A6A6" w:themeColor="background1" w:themeShade="A6"/>
                    <w:right w:val="single" w:sz="4" w:space="0" w:color="FFFFFF"/>
                  </w:tcBorders>
                </w:tcPr>
                <w:p w14:paraId="33F5E329" w14:textId="77777777" w:rsidR="00B12875" w:rsidRPr="005C0991" w:rsidRDefault="00B12875" w:rsidP="00B12875">
                  <w:pPr>
                    <w:jc w:val="center"/>
                    <w:rPr>
                      <w:rFonts w:ascii="Comic Sans MS" w:hAnsi="Comic Sans MS"/>
                      <w:color w:val="A6A6A6" w:themeColor="background1" w:themeShade="A6"/>
                      <w:sz w:val="36"/>
                      <w:szCs w:val="24"/>
                    </w:rPr>
                  </w:pPr>
                  <w:r w:rsidRPr="005C0991">
                    <w:rPr>
                      <w:rFonts w:ascii="Comic Sans MS" w:hAnsi="Comic Sans MS"/>
                      <w:color w:val="A6A6A6" w:themeColor="background1" w:themeShade="A6"/>
                      <w:sz w:val="36"/>
                      <w:szCs w:val="24"/>
                    </w:rPr>
                    <w:t>l</w:t>
                  </w:r>
                </w:p>
              </w:tc>
              <w:tc>
                <w:tcPr>
                  <w:tcW w:w="396" w:type="dxa"/>
                  <w:tcBorders>
                    <w:top w:val="single" w:sz="4" w:space="0" w:color="A6A6A6"/>
                    <w:left w:val="single" w:sz="4" w:space="0" w:color="FFFFFF"/>
                    <w:bottom w:val="single" w:sz="4" w:space="0" w:color="A6A6A6" w:themeColor="background1" w:themeShade="A6"/>
                  </w:tcBorders>
                </w:tcPr>
                <w:p w14:paraId="7B18677E" w14:textId="77777777" w:rsidR="00B12875" w:rsidRPr="005C0991" w:rsidRDefault="00B12875" w:rsidP="00B12875">
                  <w:pPr>
                    <w:jc w:val="center"/>
                    <w:rPr>
                      <w:rFonts w:ascii="Comic Sans MS" w:hAnsi="Comic Sans MS"/>
                      <w:color w:val="A6A6A6" w:themeColor="background1" w:themeShade="A6"/>
                      <w:sz w:val="36"/>
                      <w:szCs w:val="24"/>
                    </w:rPr>
                  </w:pPr>
                  <w:r w:rsidRPr="005C0991">
                    <w:rPr>
                      <w:rFonts w:ascii="Comic Sans MS" w:hAnsi="Comic Sans MS"/>
                      <w:color w:val="A6A6A6" w:themeColor="background1" w:themeShade="A6"/>
                      <w:sz w:val="36"/>
                      <w:szCs w:val="24"/>
                    </w:rPr>
                    <w:t>e</w:t>
                  </w:r>
                </w:p>
              </w:tc>
            </w:tr>
            <w:tr w:rsidR="00B12875" w:rsidRPr="00953FF7" w14:paraId="3570FA76" w14:textId="77777777" w:rsidTr="00DB433D">
              <w:trPr>
                <w:trHeight w:val="227"/>
              </w:trPr>
              <w:tc>
                <w:tcPr>
                  <w:tcW w:w="401" w:type="dxa"/>
                  <w:tcBorders>
                    <w:left w:val="single" w:sz="4" w:space="0" w:color="FFFFFF" w:themeColor="background1"/>
                    <w:bottom w:val="single" w:sz="4" w:space="0" w:color="FFFFFF" w:themeColor="background1"/>
                  </w:tcBorders>
                </w:tcPr>
                <w:p w14:paraId="35F63242" w14:textId="77777777" w:rsidR="00B12875" w:rsidRPr="00953FF7" w:rsidRDefault="00B12875" w:rsidP="00B12875">
                  <w:pPr>
                    <w:rPr>
                      <w:rFonts w:ascii="Comic Sans MS" w:hAnsi="Comic Sans MS"/>
                      <w:sz w:val="18"/>
                      <w:szCs w:val="12"/>
                    </w:rPr>
                  </w:pPr>
                </w:p>
              </w:tc>
              <w:tc>
                <w:tcPr>
                  <w:tcW w:w="397" w:type="dxa"/>
                  <w:tcBorders>
                    <w:top w:val="single" w:sz="4" w:space="0" w:color="FFFFFF" w:themeColor="background1"/>
                    <w:right w:val="single" w:sz="4" w:space="0" w:color="FFFFFF"/>
                  </w:tcBorders>
                </w:tcPr>
                <w:p w14:paraId="40F2E1D2" w14:textId="77777777" w:rsidR="00B12875" w:rsidRPr="00926C12" w:rsidRDefault="00B12875" w:rsidP="00B12875">
                  <w:pPr>
                    <w:rPr>
                      <w:rFonts w:ascii="Comic Sans MS" w:hAnsi="Comic Sans MS"/>
                      <w:sz w:val="8"/>
                      <w:szCs w:val="8"/>
                    </w:rPr>
                  </w:pPr>
                </w:p>
              </w:tc>
              <w:tc>
                <w:tcPr>
                  <w:tcW w:w="397" w:type="dxa"/>
                  <w:gridSpan w:val="2"/>
                  <w:tcBorders>
                    <w:top w:val="single" w:sz="4" w:space="0" w:color="FFFFFF" w:themeColor="background1"/>
                    <w:left w:val="single" w:sz="4" w:space="0" w:color="FFFFFF"/>
                    <w:right w:val="single" w:sz="4" w:space="0" w:color="A6A6A6"/>
                  </w:tcBorders>
                </w:tcPr>
                <w:p w14:paraId="40CE18F2" w14:textId="77777777" w:rsidR="00B12875" w:rsidRPr="00926C12" w:rsidRDefault="00B12875" w:rsidP="00B12875">
                  <w:pPr>
                    <w:rPr>
                      <w:rFonts w:ascii="Comic Sans MS" w:hAnsi="Comic Sans MS"/>
                      <w:sz w:val="8"/>
                      <w:szCs w:val="8"/>
                    </w:rPr>
                  </w:pPr>
                </w:p>
              </w:tc>
              <w:tc>
                <w:tcPr>
                  <w:tcW w:w="785" w:type="dxa"/>
                  <w:gridSpan w:val="4"/>
                  <w:tcBorders>
                    <w:top w:val="single" w:sz="4" w:space="0" w:color="A6A6A6"/>
                    <w:left w:val="single" w:sz="4" w:space="0" w:color="A6A6A6"/>
                    <w:bottom w:val="single" w:sz="4" w:space="0" w:color="FFFFFF" w:themeColor="background1"/>
                    <w:right w:val="single" w:sz="4" w:space="0" w:color="FFFFFF" w:themeColor="background1"/>
                  </w:tcBorders>
                </w:tcPr>
                <w:p w14:paraId="3D9FC5B8" w14:textId="77777777" w:rsidR="00B12875" w:rsidRPr="00953FF7" w:rsidRDefault="00B12875" w:rsidP="00B12875">
                  <w:pPr>
                    <w:rPr>
                      <w:rFonts w:ascii="Comic Sans MS" w:hAnsi="Comic Sans MS"/>
                      <w:sz w:val="18"/>
                      <w:szCs w:val="12"/>
                    </w:rPr>
                  </w:pPr>
                </w:p>
              </w:tc>
            </w:tr>
          </w:tbl>
          <w:p w14:paraId="4A4559CF" w14:textId="77777777" w:rsidR="00B12875" w:rsidRDefault="00B12875" w:rsidP="00B12875">
            <w:pPr>
              <w:rPr>
                <w:noProof/>
                <w:color w:val="000000" w:themeColor="text1"/>
                <w:szCs w:val="28"/>
              </w:rPr>
            </w:pPr>
          </w:p>
          <w:p w14:paraId="619324FA" w14:textId="77777777" w:rsidR="00B12875" w:rsidRDefault="00B12875" w:rsidP="00B12875">
            <w:pPr>
              <w:rPr>
                <w:noProof/>
                <w:color w:val="000000" w:themeColor="text1"/>
                <w:szCs w:val="28"/>
              </w:rPr>
            </w:pPr>
          </w:p>
          <w:p w14:paraId="64FE6F4C" w14:textId="77777777" w:rsidR="00B12875" w:rsidRDefault="00B12875" w:rsidP="00B12875">
            <w:pPr>
              <w:rPr>
                <w:noProof/>
                <w:color w:val="000000" w:themeColor="text1"/>
                <w:szCs w:val="28"/>
              </w:rPr>
            </w:pPr>
          </w:p>
        </w:tc>
      </w:tr>
      <w:tr w:rsidR="00B12875" w14:paraId="610DFE71" w14:textId="77777777" w:rsidTr="00B12875">
        <w:trPr>
          <w:trHeight w:val="1587"/>
        </w:trPr>
        <w:tc>
          <w:tcPr>
            <w:tcW w:w="2405" w:type="dxa"/>
            <w:vAlign w:val="center"/>
          </w:tcPr>
          <w:p w14:paraId="0408170B" w14:textId="77777777" w:rsidR="00B12875" w:rsidRPr="008455CC" w:rsidRDefault="00B12875" w:rsidP="00165DC1">
            <w:pPr>
              <w:pStyle w:val="ListParagraph"/>
              <w:numPr>
                <w:ilvl w:val="0"/>
                <w:numId w:val="75"/>
              </w:numPr>
              <w:ind w:hanging="686"/>
              <w:rPr>
                <w:b/>
                <w:bCs/>
                <w:noProof/>
                <w:color w:val="000000" w:themeColor="text1"/>
                <w:sz w:val="28"/>
                <w:szCs w:val="36"/>
              </w:rPr>
            </w:pPr>
            <w:r>
              <w:rPr>
                <w:b/>
                <w:bCs/>
                <w:noProof/>
                <w:color w:val="000000" w:themeColor="text1"/>
                <w:sz w:val="28"/>
                <w:szCs w:val="36"/>
              </w:rPr>
              <w:t>Matching pictures and words</w:t>
            </w:r>
          </w:p>
        </w:tc>
        <w:tc>
          <w:tcPr>
            <w:tcW w:w="6374" w:type="dxa"/>
          </w:tcPr>
          <w:p w14:paraId="4568B7B2" w14:textId="77777777" w:rsidR="00B12875" w:rsidRPr="00E95DD5" w:rsidRDefault="00B12875" w:rsidP="00B12875">
            <w:pPr>
              <w:rPr>
                <w:noProof/>
                <w:color w:val="000000" w:themeColor="text1"/>
                <w:sz w:val="16"/>
                <w:szCs w:val="16"/>
              </w:rPr>
            </w:pPr>
          </w:p>
          <w:p w14:paraId="5D5BF211" w14:textId="77777777" w:rsidR="00B12875" w:rsidRDefault="00B12875" w:rsidP="00B12875">
            <w:pPr>
              <w:rPr>
                <w:noProof/>
                <w:color w:val="000000" w:themeColor="text1"/>
                <w:szCs w:val="28"/>
              </w:rPr>
            </w:pPr>
            <w:r>
              <w:rPr>
                <w:noProof/>
                <w:color w:val="000000" w:themeColor="text1"/>
                <w:szCs w:val="28"/>
              </w:rPr>
              <w:t xml:space="preserve">Initially students need to match words with words and pictures. When the words are more familiar, match pictures and words. </w:t>
            </w:r>
          </w:p>
          <w:p w14:paraId="2B625E2E" w14:textId="77777777" w:rsidR="00B12875" w:rsidRDefault="00B12875" w:rsidP="00B12875">
            <w:pPr>
              <w:rPr>
                <w:noProof/>
                <w:color w:val="000000" w:themeColor="text1"/>
                <w:szCs w:val="28"/>
              </w:rPr>
            </w:pPr>
          </w:p>
          <w:p w14:paraId="77C3C2AE" w14:textId="77777777" w:rsidR="00B12875" w:rsidRDefault="00B12875" w:rsidP="00B12875">
            <w:pPr>
              <w:ind w:firstLine="741"/>
              <w:rPr>
                <w:rFonts w:ascii="Comic Sans MS" w:hAnsi="Comic Sans MS"/>
                <w:noProof/>
                <w:color w:val="000000" w:themeColor="text1"/>
                <w:sz w:val="36"/>
                <w:szCs w:val="36"/>
              </w:rPr>
            </w:pPr>
            <w:r w:rsidRPr="00E95DD5">
              <w:rPr>
                <w:rFonts w:ascii="Comic Sans MS" w:hAnsi="Comic Sans MS"/>
                <w:noProof/>
                <w:color w:val="FF0000"/>
                <w:sz w:val="36"/>
                <w:szCs w:val="48"/>
              </w:rPr>
              <mc:AlternateContent>
                <mc:Choice Requires="wps">
                  <w:drawing>
                    <wp:anchor distT="0" distB="0" distL="114300" distR="114300" simplePos="0" relativeHeight="252838912" behindDoc="0" locked="0" layoutInCell="1" allowOverlap="1" wp14:anchorId="5D8652F0" wp14:editId="45BB076A">
                      <wp:simplePos x="0" y="0"/>
                      <wp:positionH relativeFrom="column">
                        <wp:posOffset>1315720</wp:posOffset>
                      </wp:positionH>
                      <wp:positionV relativeFrom="paragraph">
                        <wp:posOffset>235585</wp:posOffset>
                      </wp:positionV>
                      <wp:extent cx="952500" cy="510540"/>
                      <wp:effectExtent l="0" t="0" r="19050" b="22860"/>
                      <wp:wrapNone/>
                      <wp:docPr id="2006" name="Straight Connector 2006"/>
                      <wp:cNvGraphicFramePr/>
                      <a:graphic xmlns:a="http://schemas.openxmlformats.org/drawingml/2006/main">
                        <a:graphicData uri="http://schemas.microsoft.com/office/word/2010/wordprocessingShape">
                          <wps:wsp>
                            <wps:cNvCnPr/>
                            <wps:spPr>
                              <a:xfrm>
                                <a:off x="0" y="0"/>
                                <a:ext cx="952500" cy="51054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882C93" id="Straight Connector 2006" o:spid="_x0000_s1026" style="position:absolute;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6pt,18.55pt" to="178.6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tpwEAAJ8DAAAOAAAAZHJzL2Uyb0RvYy54bWysU8tu2zAQvAfIPxC8x5LcukgEyzkkSC9B&#10;G+TxAQy1tAjwhSVjyX/fJe3IRVMgQNELRS53ZneGq/X1ZA3bAUbtXcebRc0ZOOl77bYdf3m+u7jk&#10;LCbhemG8g47vIfLrzfnZegwtLP3gTQ/IiMTFdgwdH1IKbVVFOYAVceEDOLpUHq1IdMRt1aMYid2a&#10;alnX36rRYx/QS4iRoreHS74p/EqBTD+VipCY6Tj1lsqKZX3Na7VZi3aLIgxaHtsQ/9CFFdpR0Znq&#10;ViTB3lB/oLJaoo9epYX0tvJKaQlFA6lp6j/UPA0iQNFC5sQw2xT/H638sbtxD0g2jCG2MTxgVjEp&#10;tPlL/bGpmLWfzYIpMUnBq9VyVZOlkq5WTb36WsysTuCAMX0Hb1nedNxol7WIVuzuY6KClPqeksPG&#10;5dipi7JLewOHy0dQTPdUd1lIyoDAjUG2E/S0Qkpw6Ut+TqI1jrIzTGljZmD9OfCYn6FQhmcGN5+D&#10;Z0Sp7F2awVY7j38jSFNzbFkd8t8dOOjOFrz6fl/ep1hDU1AUHic2j9nv5wI//VebXwAAAP//AwBQ&#10;SwMEFAAGAAgAAAAhAA8m5B/fAAAACgEAAA8AAABkcnMvZG93bnJldi54bWxMj01LxDAQhu+C/yGM&#10;4M1N23Wt1qaLuAgirOIq6DHbjE0xHyXJtvXfO3vS48w8vPO89Xq2ho0YYu+dgHyRAUPXetW7TsD7&#10;28PFNbCYpFPSeIcCfjDCujk9qWWl/ORecdyljlGIi5UUoFMaKs5jq9HKuPADOrp9+WBlojF0XAU5&#10;Ubg1vMiyK25l7+iDlgPea2y/dwcr4Ony5vFZb8KAW/s5bV5KbuTHKMT52Xx3CyzhnP5gOOqTOjTk&#10;tPcHpyIzAoqsLAgVsCxzYAQsV8fFnsi8XAFvav6/QvMLAAD//wMAUEsBAi0AFAAGAAgAAAAhALaD&#10;OJL+AAAA4QEAABMAAAAAAAAAAAAAAAAAAAAAAFtDb250ZW50X1R5cGVzXS54bWxQSwECLQAUAAYA&#10;CAAAACEAOP0h/9YAAACUAQAACwAAAAAAAAAAAAAAAAAvAQAAX3JlbHMvLnJlbHNQSwECLQAUAAYA&#10;CAAAACEAQ/jFLacBAACfAwAADgAAAAAAAAAAAAAAAAAuAgAAZHJzL2Uyb0RvYy54bWxQSwECLQAU&#10;AAYACAAAACEADybkH98AAAAKAQAADwAAAAAAAAAAAAAAAAABBAAAZHJzL2Rvd25yZXYueG1sUEsF&#10;BgAAAAAEAAQA8wAAAA0FAAAAAA==&#10;" strokecolor="#a5a5a5 [3206]" strokeweight="1pt">
                      <v:stroke joinstyle="miter"/>
                    </v:line>
                  </w:pict>
                </mc:Fallback>
              </mc:AlternateContent>
            </w:r>
            <w:r w:rsidRPr="00AA7425">
              <w:rPr>
                <w:rFonts w:ascii="Century Gothic" w:hAnsi="Century Gothic"/>
                <w:noProof/>
                <w:spacing w:val="40"/>
                <w:sz w:val="40"/>
              </w:rPr>
              <w:drawing>
                <wp:anchor distT="0" distB="0" distL="114300" distR="114300" simplePos="0" relativeHeight="252836864" behindDoc="0" locked="0" layoutInCell="1" allowOverlap="1" wp14:anchorId="03401CAA" wp14:editId="26EB3E9A">
                  <wp:simplePos x="0" y="0"/>
                  <wp:positionH relativeFrom="column">
                    <wp:posOffset>323215</wp:posOffset>
                  </wp:positionH>
                  <wp:positionV relativeFrom="paragraph">
                    <wp:posOffset>29845</wp:posOffset>
                  </wp:positionV>
                  <wp:extent cx="426720" cy="285115"/>
                  <wp:effectExtent l="0" t="0" r="0" b="635"/>
                  <wp:wrapNone/>
                  <wp:docPr id="2005" name="Picture 200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Shape&#10;&#10;Description automatically generated with low confidence"/>
                          <pic:cNvPicPr>
                            <a:picLocks noChangeAspect="1"/>
                          </pic:cNvPicPr>
                        </pic:nvPicPr>
                        <pic:blipFill rotWithShape="1">
                          <a:blip r:embed="rId77" cstate="print">
                            <a:extLst>
                              <a:ext uri="{28A0092B-C50C-407E-A947-70E740481C1C}">
                                <a14:useLocalDpi xmlns:a14="http://schemas.microsoft.com/office/drawing/2010/main" val="0"/>
                              </a:ext>
                            </a:extLst>
                          </a:blip>
                          <a:srcRect l="16500" t="28125" r="16562" b="27187"/>
                          <a:stretch/>
                        </pic:blipFill>
                        <pic:spPr bwMode="auto">
                          <a:xfrm>
                            <a:off x="0" y="0"/>
                            <a:ext cx="426720" cy="285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themeColor="text1"/>
                <w:szCs w:val="28"/>
              </w:rPr>
              <w:tab/>
            </w:r>
            <w:r>
              <w:rPr>
                <w:rFonts w:ascii="Comic Sans MS" w:hAnsi="Comic Sans MS"/>
                <w:noProof/>
                <w:color w:val="000000" w:themeColor="text1"/>
                <w:sz w:val="36"/>
                <w:szCs w:val="36"/>
              </w:rPr>
              <w:t>hat</w:t>
            </w:r>
            <w:r>
              <w:rPr>
                <w:rFonts w:ascii="Comic Sans MS" w:hAnsi="Comic Sans MS"/>
                <w:noProof/>
                <w:color w:val="000000" w:themeColor="text1"/>
                <w:sz w:val="36"/>
                <w:szCs w:val="36"/>
              </w:rPr>
              <w:tab/>
            </w:r>
            <w:r>
              <w:rPr>
                <w:rFonts w:ascii="Comic Sans MS" w:hAnsi="Comic Sans MS"/>
                <w:noProof/>
                <w:color w:val="000000" w:themeColor="text1"/>
                <w:sz w:val="36"/>
                <w:szCs w:val="36"/>
              </w:rPr>
              <w:tab/>
            </w:r>
            <w:r>
              <w:rPr>
                <w:rFonts w:ascii="Comic Sans MS" w:hAnsi="Comic Sans MS"/>
                <w:noProof/>
                <w:color w:val="000000" w:themeColor="text1"/>
                <w:sz w:val="36"/>
                <w:szCs w:val="36"/>
              </w:rPr>
              <w:tab/>
              <w:t>bed</w:t>
            </w:r>
            <w:r>
              <w:rPr>
                <w:rFonts w:ascii="Comic Sans MS" w:hAnsi="Comic Sans MS"/>
                <w:noProof/>
                <w:color w:val="000000" w:themeColor="text1"/>
                <w:sz w:val="36"/>
                <w:szCs w:val="36"/>
              </w:rPr>
              <w:tab/>
              <w:t xml:space="preserve"> </w:t>
            </w:r>
          </w:p>
          <w:p w14:paraId="2C10815A" w14:textId="77777777" w:rsidR="00B12875" w:rsidRDefault="00B12875" w:rsidP="00B12875">
            <w:pPr>
              <w:rPr>
                <w:rFonts w:ascii="Comic Sans MS" w:hAnsi="Comic Sans MS"/>
                <w:noProof/>
                <w:color w:val="000000" w:themeColor="text1"/>
                <w:sz w:val="36"/>
                <w:szCs w:val="36"/>
              </w:rPr>
            </w:pPr>
            <w:r>
              <w:rPr>
                <w:noProof/>
              </w:rPr>
              <w:drawing>
                <wp:anchor distT="0" distB="0" distL="114300" distR="114300" simplePos="0" relativeHeight="252837888" behindDoc="0" locked="0" layoutInCell="1" allowOverlap="1" wp14:anchorId="6A02D4B1" wp14:editId="29CD5823">
                  <wp:simplePos x="0" y="0"/>
                  <wp:positionH relativeFrom="column">
                    <wp:posOffset>254635</wp:posOffset>
                  </wp:positionH>
                  <wp:positionV relativeFrom="paragraph">
                    <wp:posOffset>313690</wp:posOffset>
                  </wp:positionV>
                  <wp:extent cx="541020" cy="287352"/>
                  <wp:effectExtent l="0" t="0" r="0" b="0"/>
                  <wp:wrapNone/>
                  <wp:docPr id="3403" name="Picture 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 name="Picture 3403"/>
                          <pic:cNvPicPr>
                            <a:picLocks noChangeAspect="1"/>
                          </pic:cNvPicPr>
                        </pic:nvPicPr>
                        <pic:blipFill>
                          <a:blip r:embed="rId411" cstate="print">
                            <a:grayscl/>
                            <a:extLst>
                              <a:ext uri="{BEBA8EAE-BF5A-486C-A8C5-ECC9F3942E4B}">
                                <a14:imgProps xmlns:a14="http://schemas.microsoft.com/office/drawing/2010/main">
                                  <a14:imgLayer r:embed="rId412">
                                    <a14:imgEffect>
                                      <a14:colorTemperature colorTemp="4700"/>
                                    </a14:imgEffect>
                                    <a14:imgEffect>
                                      <a14:saturation sat="4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335"/>
                              </a:ext>
                            </a:extLst>
                          </a:blip>
                          <a:stretch>
                            <a:fillRect/>
                          </a:stretch>
                        </pic:blipFill>
                        <pic:spPr>
                          <a:xfrm>
                            <a:off x="0" y="0"/>
                            <a:ext cx="541020" cy="287352"/>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color w:val="000000" w:themeColor="text1"/>
                <w:sz w:val="36"/>
                <w:szCs w:val="36"/>
              </w:rPr>
              <w:tab/>
            </w:r>
          </w:p>
          <w:p w14:paraId="67BD2D5D" w14:textId="77777777" w:rsidR="00B12875" w:rsidRDefault="00B12875" w:rsidP="00B12875">
            <w:pPr>
              <w:ind w:firstLine="741"/>
              <w:rPr>
                <w:rFonts w:ascii="Comic Sans MS" w:hAnsi="Comic Sans MS"/>
                <w:noProof/>
                <w:color w:val="000000" w:themeColor="text1"/>
                <w:sz w:val="36"/>
                <w:szCs w:val="36"/>
              </w:rPr>
            </w:pPr>
            <w:r>
              <w:rPr>
                <w:rFonts w:ascii="Comic Sans MS" w:hAnsi="Comic Sans MS"/>
                <w:noProof/>
                <w:color w:val="000000" w:themeColor="text1"/>
                <w:sz w:val="36"/>
                <w:szCs w:val="36"/>
              </w:rPr>
              <w:tab/>
              <w:t xml:space="preserve">bed </w:t>
            </w:r>
            <w:r>
              <w:rPr>
                <w:rFonts w:ascii="Comic Sans MS" w:hAnsi="Comic Sans MS"/>
                <w:noProof/>
                <w:color w:val="000000" w:themeColor="text1"/>
                <w:sz w:val="36"/>
                <w:szCs w:val="36"/>
              </w:rPr>
              <w:tab/>
            </w:r>
            <w:r>
              <w:rPr>
                <w:rFonts w:ascii="Comic Sans MS" w:hAnsi="Comic Sans MS"/>
                <w:noProof/>
                <w:color w:val="000000" w:themeColor="text1"/>
                <w:sz w:val="36"/>
                <w:szCs w:val="36"/>
              </w:rPr>
              <w:tab/>
              <w:t>hat</w:t>
            </w:r>
          </w:p>
          <w:p w14:paraId="1A155321" w14:textId="77777777" w:rsidR="004A5AFA" w:rsidRPr="00685600" w:rsidRDefault="004A5AFA" w:rsidP="00B12875">
            <w:pPr>
              <w:ind w:firstLine="741"/>
              <w:rPr>
                <w:noProof/>
                <w:color w:val="000000" w:themeColor="text1"/>
                <w:sz w:val="10"/>
                <w:szCs w:val="10"/>
              </w:rPr>
            </w:pPr>
          </w:p>
          <w:p w14:paraId="103F2227" w14:textId="4542431C" w:rsidR="00685600" w:rsidRDefault="00685600" w:rsidP="00B12875">
            <w:pPr>
              <w:ind w:firstLine="741"/>
              <w:rPr>
                <w:noProof/>
                <w:color w:val="000000" w:themeColor="text1"/>
                <w:szCs w:val="28"/>
              </w:rPr>
            </w:pPr>
          </w:p>
        </w:tc>
      </w:tr>
    </w:tbl>
    <w:p w14:paraId="715ECE7D" w14:textId="77777777" w:rsidR="00FD0F42" w:rsidRPr="00CA5AA9" w:rsidRDefault="00FD0F42">
      <w:pPr>
        <w:rPr>
          <w:sz w:val="4"/>
          <w:szCs w:val="10"/>
        </w:rPr>
      </w:pPr>
    </w:p>
    <w:p w14:paraId="36C1B676" w14:textId="6E47EB26" w:rsidR="005178C2" w:rsidRPr="00B12875" w:rsidRDefault="005178C2">
      <w:pPr>
        <w:rPr>
          <w:noProof/>
          <w:color w:val="000000" w:themeColor="text1"/>
          <w:sz w:val="4"/>
          <w:szCs w:val="4"/>
        </w:rPr>
      </w:pPr>
    </w:p>
    <w:p w14:paraId="71B9E40A" w14:textId="56002582" w:rsidR="008020AF" w:rsidRPr="00B12875" w:rsidRDefault="008020AF">
      <w:pPr>
        <w:rPr>
          <w:sz w:val="2"/>
          <w:szCs w:val="2"/>
        </w:rPr>
      </w:pPr>
    </w:p>
    <w:tbl>
      <w:tblPr>
        <w:tblStyle w:val="TableGrid"/>
        <w:tblpPr w:leftFromText="180" w:rightFromText="180" w:vertAnchor="text" w:horzAnchor="margin" w:tblpY="104"/>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373"/>
        <w:gridCol w:w="6406"/>
      </w:tblGrid>
      <w:tr w:rsidR="0092327F" w14:paraId="1244C135" w14:textId="77777777" w:rsidTr="0092327F">
        <w:trPr>
          <w:trHeight w:val="1587"/>
        </w:trPr>
        <w:tc>
          <w:tcPr>
            <w:tcW w:w="2373" w:type="dxa"/>
            <w:vAlign w:val="center"/>
          </w:tcPr>
          <w:p w14:paraId="05D29B12" w14:textId="7BDA398E" w:rsidR="0092327F" w:rsidRPr="005178C2" w:rsidRDefault="00B12875" w:rsidP="00165DC1">
            <w:pPr>
              <w:pStyle w:val="ListParagraph"/>
              <w:numPr>
                <w:ilvl w:val="0"/>
                <w:numId w:val="75"/>
              </w:numPr>
              <w:ind w:hanging="686"/>
              <w:rPr>
                <w:noProof/>
                <w:color w:val="000000" w:themeColor="text1"/>
                <w:sz w:val="24"/>
                <w:szCs w:val="32"/>
              </w:rPr>
            </w:pPr>
            <w:r>
              <w:rPr>
                <w:b/>
                <w:bCs/>
                <w:noProof/>
                <w:color w:val="000000" w:themeColor="text1"/>
                <w:sz w:val="28"/>
                <w:szCs w:val="36"/>
              </w:rPr>
              <w:t>Segmenting words</w:t>
            </w:r>
          </w:p>
        </w:tc>
        <w:tc>
          <w:tcPr>
            <w:tcW w:w="6406" w:type="dxa"/>
          </w:tcPr>
          <w:p w14:paraId="7B93B2C3" w14:textId="77777777" w:rsidR="0092327F" w:rsidRDefault="0092327F" w:rsidP="0092327F">
            <w:pPr>
              <w:spacing w:before="240"/>
              <w:rPr>
                <w:noProof/>
                <w:color w:val="000000" w:themeColor="text1"/>
                <w:szCs w:val="28"/>
              </w:rPr>
            </w:pPr>
            <w:r>
              <w:rPr>
                <w:noProof/>
                <w:color w:val="000000" w:themeColor="text1"/>
                <w:szCs w:val="28"/>
              </w:rPr>
              <w:t>Group words according to the number of syllables. Mark the stress with a large dot above the vowel in the stressed syllable. Clap the syllables.</w:t>
            </w:r>
          </w:p>
          <w:p w14:paraId="6C3DF001" w14:textId="77777777" w:rsidR="0092327F" w:rsidRDefault="0092327F" w:rsidP="0092327F">
            <w:pPr>
              <w:rPr>
                <w:noProof/>
                <w:color w:val="000000" w:themeColor="text1"/>
                <w:szCs w:val="28"/>
              </w:rPr>
            </w:pPr>
            <w:r w:rsidRPr="006868F9">
              <w:rPr>
                <w:noProof/>
                <w:szCs w:val="48"/>
              </w:rPr>
              <w:drawing>
                <wp:anchor distT="0" distB="0" distL="114300" distR="114300" simplePos="0" relativeHeight="252753920" behindDoc="0" locked="0" layoutInCell="1" allowOverlap="1" wp14:anchorId="5BB7EA4D" wp14:editId="6D5C9641">
                  <wp:simplePos x="0" y="0"/>
                  <wp:positionH relativeFrom="column">
                    <wp:posOffset>459740</wp:posOffset>
                  </wp:positionH>
                  <wp:positionV relativeFrom="paragraph">
                    <wp:posOffset>199390</wp:posOffset>
                  </wp:positionV>
                  <wp:extent cx="306705" cy="584200"/>
                  <wp:effectExtent l="0" t="0" r="0" b="6350"/>
                  <wp:wrapNone/>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06705" cy="584200"/>
                          </a:xfrm>
                          <a:prstGeom prst="rect">
                            <a:avLst/>
                          </a:prstGeom>
                        </pic:spPr>
                      </pic:pic>
                    </a:graphicData>
                  </a:graphic>
                  <wp14:sizeRelH relativeFrom="margin">
                    <wp14:pctWidth>0</wp14:pctWidth>
                  </wp14:sizeRelH>
                  <wp14:sizeRelV relativeFrom="margin">
                    <wp14:pctHeight>0</wp14:pctHeight>
                  </wp14:sizeRelV>
                </wp:anchor>
              </w:drawing>
            </w:r>
            <w:r w:rsidRPr="00150B08">
              <w:rPr>
                <w:rFonts w:ascii="Comic Sans MS" w:hAnsi="Comic Sans MS"/>
                <w:noProof/>
                <w:color w:val="000000" w:themeColor="text1"/>
                <w:sz w:val="36"/>
                <w:szCs w:val="48"/>
              </w:rPr>
              <mc:AlternateContent>
                <mc:Choice Requires="wps">
                  <w:drawing>
                    <wp:anchor distT="0" distB="0" distL="114300" distR="114300" simplePos="0" relativeHeight="252765184" behindDoc="0" locked="0" layoutInCell="1" allowOverlap="1" wp14:anchorId="773DFC0E" wp14:editId="5C1726ED">
                      <wp:simplePos x="0" y="0"/>
                      <wp:positionH relativeFrom="margin">
                        <wp:posOffset>2014220</wp:posOffset>
                      </wp:positionH>
                      <wp:positionV relativeFrom="paragraph">
                        <wp:posOffset>298450</wp:posOffset>
                      </wp:positionV>
                      <wp:extent cx="0" cy="2659380"/>
                      <wp:effectExtent l="0" t="0" r="38100" b="26670"/>
                      <wp:wrapNone/>
                      <wp:docPr id="2028" name="Straight Connector 2028"/>
                      <wp:cNvGraphicFramePr/>
                      <a:graphic xmlns:a="http://schemas.openxmlformats.org/drawingml/2006/main">
                        <a:graphicData uri="http://schemas.microsoft.com/office/word/2010/wordprocessingShape">
                          <wps:wsp>
                            <wps:cNvCnPr/>
                            <wps:spPr>
                              <a:xfrm>
                                <a:off x="0" y="0"/>
                                <a:ext cx="0" cy="265938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C9D2E6" id="Straight Connector 2028" o:spid="_x0000_s1026" style="position:absolute;z-index:25276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8.6pt,23.5pt" to="158.6pt,2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RwoAEAAJsDAAAOAAAAZHJzL2Uyb0RvYy54bWysU8FO3DAQvSP1Hyzfu8kuAkG02T2A4IIo&#10;assHGGe8sWR7LNtssn/P2FmyValUteLi2ON5b+Y9T9bb0Rq2hxA1upYvFzVn4CR22u1a/vzz7usV&#10;ZzEJ1wmDDlp+gMi3my9n68E3sMIeTQeBEYmLzeBb3qfkm6qKsgcr4gI9OLpUGKxIdAy7qgtiIHZr&#10;qlVdX1YDhs4HlBAjRW+nS74p/EqBTN+UipCYaTn1lsoayvqS12qzFs0uCN9reWxD/EcXVmhHRWeq&#10;W5EEew36A5XVMmBElRYSbYVKaQlFA6lZ1r+p+dELD0ULmRP9bFP8PFr5uL9xT4FsGHxson8KWcWo&#10;gs1f6o+NxazDbBaMickpKCm6ury4Pr8qRlYnoA8x3QNaljctN9plHaIR+4eYqBilvqfksHE5duqg&#10;7NLBwHT5HRTTHdVcFpIyHHBjAtsLelYhJbh0np+SaI2j7AxT2pgZWP8deMzPUCiD8y/gGVEqo0sz&#10;2GqH4U/V07g8tqym/HcHJt3ZghfsDuVtijU0AUXhcVrziP16LvDTP7V5AwAA//8DAFBLAwQUAAYA&#10;CAAAACEAQLOo294AAAAKAQAADwAAAGRycy9kb3ducmV2LnhtbEyPTUvDQBCG74L/YRnBm92kalti&#10;NqUoCoIHrRZ6nGSn2dDsbsxu2/XfO+JBj/POw/tRLpPtxZHG0HmnIJ9kIMg1XneuVfDx/ni1ABEi&#10;Oo29d6TgiwIsq/OzEgvtT+6NjuvYCjZxoUAFJsahkDI0hiyGiR/I8W/nR4uRz7GVesQTm9teTrNs&#10;Ji12jhMMDnRvqNmvD1bBbm/zp5cH/Kw3z6nevoaWTFopdXmRVncgIqX4B8NPfa4OFXeq/cHpIHoF&#10;1/l8yqiCmzlvYuBXqFmY3S5AVqX8P6H6BgAA//8DAFBLAQItABQABgAIAAAAIQC2gziS/gAAAOEB&#10;AAATAAAAAAAAAAAAAAAAAAAAAABbQ29udGVudF9UeXBlc10ueG1sUEsBAi0AFAAGAAgAAAAhADj9&#10;If/WAAAAlAEAAAsAAAAAAAAAAAAAAAAALwEAAF9yZWxzLy5yZWxzUEsBAi0AFAAGAAgAAAAhABj5&#10;tHCgAQAAmwMAAA4AAAAAAAAAAAAAAAAALgIAAGRycy9lMm9Eb2MueG1sUEsBAi0AFAAGAAgAAAAh&#10;AECzqNveAAAACgEAAA8AAAAAAAAAAAAAAAAA+gMAAGRycy9kb3ducmV2LnhtbFBLBQYAAAAABAAE&#10;APMAAAAFBQAAAAA=&#10;" strokecolor="#a5a5a5 [3206]" strokeweight=".5pt">
                      <v:stroke joinstyle="miter"/>
                      <w10:wrap anchorx="margin"/>
                    </v:line>
                  </w:pict>
                </mc:Fallback>
              </mc:AlternateContent>
            </w:r>
          </w:p>
          <w:p w14:paraId="1F2D384C" w14:textId="77777777" w:rsidR="0092327F" w:rsidRDefault="0092327F" w:rsidP="0092327F">
            <w:pPr>
              <w:spacing w:before="240" w:line="276" w:lineRule="auto"/>
              <w:rPr>
                <w:rFonts w:ascii="Comic Sans MS" w:hAnsi="Comic Sans MS"/>
                <w:noProof/>
                <w:color w:val="000000" w:themeColor="text1"/>
                <w:sz w:val="36"/>
                <w:szCs w:val="36"/>
              </w:rPr>
            </w:pPr>
            <w:r w:rsidRPr="00747077">
              <w:rPr>
                <w:noProof/>
                <w:sz w:val="52"/>
                <w:szCs w:val="52"/>
              </w:rPr>
              <w:drawing>
                <wp:anchor distT="0" distB="0" distL="114300" distR="114300" simplePos="0" relativeHeight="252763136" behindDoc="0" locked="0" layoutInCell="1" allowOverlap="1" wp14:anchorId="1007476A" wp14:editId="4B05F8BA">
                  <wp:simplePos x="0" y="0"/>
                  <wp:positionH relativeFrom="column">
                    <wp:posOffset>2357755</wp:posOffset>
                  </wp:positionH>
                  <wp:positionV relativeFrom="paragraph">
                    <wp:posOffset>207645</wp:posOffset>
                  </wp:positionV>
                  <wp:extent cx="730885" cy="586105"/>
                  <wp:effectExtent l="0" t="0" r="0" b="4445"/>
                  <wp:wrapNone/>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 name="Picture 1863"/>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0" y="0"/>
                            <a:ext cx="730885" cy="58610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color w:val="000000" w:themeColor="text1"/>
                <w:sz w:val="36"/>
                <w:szCs w:val="36"/>
              </w:rPr>
              <w:tab/>
            </w:r>
            <w:r>
              <w:rPr>
                <w:rFonts w:ascii="Comic Sans MS" w:hAnsi="Comic Sans MS"/>
                <w:noProof/>
                <w:color w:val="000000" w:themeColor="text1"/>
                <w:sz w:val="36"/>
                <w:szCs w:val="36"/>
              </w:rPr>
              <w:tab/>
              <w:t>milk</w:t>
            </w:r>
          </w:p>
          <w:p w14:paraId="24D57EAC" w14:textId="77777777" w:rsidR="0092327F" w:rsidRDefault="0092327F" w:rsidP="0092327F">
            <w:pPr>
              <w:spacing w:before="240" w:line="276" w:lineRule="auto"/>
              <w:rPr>
                <w:rFonts w:ascii="Comic Sans MS" w:hAnsi="Comic Sans MS"/>
                <w:noProof/>
                <w:color w:val="000000" w:themeColor="text1"/>
                <w:sz w:val="36"/>
                <w:szCs w:val="36"/>
              </w:rPr>
            </w:pPr>
            <w:r w:rsidRPr="00150B08">
              <w:rPr>
                <w:rFonts w:ascii="Comic Sans MS" w:hAnsi="Comic Sans MS"/>
                <w:noProof/>
                <w:color w:val="000000" w:themeColor="text1"/>
                <w:sz w:val="36"/>
                <w:szCs w:val="48"/>
              </w:rPr>
              <mc:AlternateContent>
                <mc:Choice Requires="wps">
                  <w:drawing>
                    <wp:anchor distT="0" distB="0" distL="114300" distR="114300" simplePos="0" relativeHeight="252762112" behindDoc="0" locked="0" layoutInCell="1" allowOverlap="1" wp14:anchorId="21F6C829" wp14:editId="00A16756">
                      <wp:simplePos x="0" y="0"/>
                      <wp:positionH relativeFrom="margin">
                        <wp:posOffset>292100</wp:posOffset>
                      </wp:positionH>
                      <wp:positionV relativeFrom="paragraph">
                        <wp:posOffset>720725</wp:posOffset>
                      </wp:positionV>
                      <wp:extent cx="3322320" cy="0"/>
                      <wp:effectExtent l="0" t="0" r="0" b="0"/>
                      <wp:wrapNone/>
                      <wp:docPr id="2023" name="Straight Connector 2023"/>
                      <wp:cNvGraphicFramePr/>
                      <a:graphic xmlns:a="http://schemas.openxmlformats.org/drawingml/2006/main">
                        <a:graphicData uri="http://schemas.microsoft.com/office/word/2010/wordprocessingShape">
                          <wps:wsp>
                            <wps:cNvCnPr/>
                            <wps:spPr>
                              <a:xfrm flipV="1">
                                <a:off x="0" y="0"/>
                                <a:ext cx="3322320" cy="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396EF" id="Straight Connector 2023" o:spid="_x0000_s1026" style="position:absolute;flip:y;z-index:25276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pt,56.75pt" to="284.6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ghrqAEAAKUDAAAOAAAAZHJzL2Uyb0RvYy54bWysU01r3DAQvQf6H4TuXXu9UIJZbw4J6aW0&#10;IW1yV+TRWqAvRura++87kned0IRASy5Cnpn3Zt7TeHs1WcMOgFF71/H1quYMnPS9dvuOP/y6/XzJ&#10;WUzC9cJ4Bx0/QuRXu08X2zG00PjBmx6QEYmL7Rg6PqQU2qqKcgAr4soHcJRUHq1I9In7qkcxErs1&#10;VVPXX6rRYx/QS4iRojdzku8Kv1Ig0w+lIiRmOk6zpXJiOZ/yWe22ot2jCIOWpzHEf0xhhXbUdKG6&#10;EUmw36hfUVkt0Uev0kp6W3mltISigdSs67/U/BxEgKKFzIlhsSl+HK38frh2d0g2jCG2MdxhVjEp&#10;tEwZHR7pTYsumpRNxbbjYhtMiUkKbjZNs2nIXXnOVTNFpgoY01fwluVLx412WZFoxeFbTNSWSs8l&#10;OWxcjj3PUm7paGBO3oNiuqee81RlTeDaIDsIemAhJbi0yY9KtMZRdYYpbcwCrEv3d4Gn+gyFskL/&#10;Al4QpbN3aQFb7Ty+1T1N69PIaq4/OzDrzhY8+f5YXqlYQ7tQFJ72Ni/by+8Cf/67dn8AAAD//wMA&#10;UEsDBBQABgAIAAAAIQD1LVKa3wAAAAoBAAAPAAAAZHJzL2Rvd25yZXYueG1sTI9BT8JAEIXvJv6H&#10;zZh4ky0gjdRuCdSIEk4iF2/b7tg2dGeb7gLl3zskJnqcNy/vfS9dDLYVJ+x940jBeBSBQCqdaahS&#10;sP98fXgC4YMmo1tHqOCCHhbZ7U2qE+PO9IGnXagEh5BPtII6hC6R0pc1Wu1HrkPi37frrQ589pU0&#10;vT5zuG3lJIpiaXVD3FDrDvMay8PuaBUUq+0wn+b7+Ottvcw363eSLxUpdX83LJ9BBBzCnxmu+IwO&#10;GTMV7kjGi1bBY8xTAuvj6QwEG2bxfAKi+FVklsr/E7IfAAAA//8DAFBLAQItABQABgAIAAAAIQC2&#10;gziS/gAAAOEBAAATAAAAAAAAAAAAAAAAAAAAAABbQ29udGVudF9UeXBlc10ueG1sUEsBAi0AFAAG&#10;AAgAAAAhADj9If/WAAAAlAEAAAsAAAAAAAAAAAAAAAAALwEAAF9yZWxzLy5yZWxzUEsBAi0AFAAG&#10;AAgAAAAhAG7iCGuoAQAApQMAAA4AAAAAAAAAAAAAAAAALgIAAGRycy9lMm9Eb2MueG1sUEsBAi0A&#10;FAAGAAgAAAAhAPUtUprfAAAACgEAAA8AAAAAAAAAAAAAAAAAAgQAAGRycy9kb3ducmV2LnhtbFBL&#10;BQYAAAAABAAEAPMAAAAOBQAAAAA=&#10;" strokecolor="#a5a5a5 [3206]" strokeweight=".5pt">
                      <v:stroke joinstyle="miter"/>
                      <w10:wrap anchorx="margin"/>
                    </v:line>
                  </w:pict>
                </mc:Fallback>
              </mc:AlternateContent>
            </w:r>
            <w:r w:rsidRPr="006868F9">
              <w:rPr>
                <w:noProof/>
                <w:szCs w:val="48"/>
              </w:rPr>
              <w:drawing>
                <wp:anchor distT="0" distB="0" distL="114300" distR="114300" simplePos="0" relativeHeight="252754944" behindDoc="0" locked="0" layoutInCell="1" allowOverlap="1" wp14:anchorId="523ABC01" wp14:editId="13FD28A3">
                  <wp:simplePos x="0" y="0"/>
                  <wp:positionH relativeFrom="margin">
                    <wp:posOffset>257810</wp:posOffset>
                  </wp:positionH>
                  <wp:positionV relativeFrom="paragraph">
                    <wp:posOffset>74930</wp:posOffset>
                  </wp:positionV>
                  <wp:extent cx="560699" cy="422275"/>
                  <wp:effectExtent l="0" t="0" r="0" b="0"/>
                  <wp:wrapNone/>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60699" cy="42227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color w:val="000000" w:themeColor="text1"/>
                <w:sz w:val="36"/>
                <w:szCs w:val="36"/>
              </w:rPr>
              <w:tab/>
            </w:r>
            <w:r>
              <w:rPr>
                <w:rFonts w:ascii="Comic Sans MS" w:hAnsi="Comic Sans MS"/>
                <w:noProof/>
                <w:color w:val="000000" w:themeColor="text1"/>
                <w:sz w:val="36"/>
                <w:szCs w:val="36"/>
              </w:rPr>
              <w:tab/>
              <w:t>tea</w:t>
            </w:r>
            <w:r>
              <w:rPr>
                <w:rFonts w:ascii="Comic Sans MS" w:hAnsi="Comic Sans MS"/>
                <w:noProof/>
                <w:color w:val="000000" w:themeColor="text1"/>
                <w:sz w:val="36"/>
                <w:szCs w:val="36"/>
              </w:rPr>
              <w:br/>
            </w:r>
          </w:p>
          <w:p w14:paraId="2D6955C4" w14:textId="77777777" w:rsidR="0092327F" w:rsidRDefault="0092327F" w:rsidP="0092327F">
            <w:pPr>
              <w:spacing w:before="240" w:line="276" w:lineRule="auto"/>
              <w:rPr>
                <w:rFonts w:ascii="Comic Sans MS" w:hAnsi="Comic Sans MS"/>
                <w:noProof/>
                <w:color w:val="000000" w:themeColor="text1"/>
                <w:sz w:val="36"/>
                <w:szCs w:val="36"/>
              </w:rPr>
            </w:pPr>
            <w:r>
              <w:rPr>
                <w:noProof/>
                <w:szCs w:val="48"/>
              </w:rPr>
              <mc:AlternateContent>
                <mc:Choice Requires="wpg">
                  <w:drawing>
                    <wp:anchor distT="0" distB="0" distL="114300" distR="114300" simplePos="0" relativeHeight="252764160" behindDoc="0" locked="0" layoutInCell="1" allowOverlap="1" wp14:anchorId="0E6F304A" wp14:editId="3F23D109">
                      <wp:simplePos x="0" y="0"/>
                      <wp:positionH relativeFrom="column">
                        <wp:posOffset>2357120</wp:posOffset>
                      </wp:positionH>
                      <wp:positionV relativeFrom="paragraph">
                        <wp:posOffset>186055</wp:posOffset>
                      </wp:positionV>
                      <wp:extent cx="1148715" cy="586105"/>
                      <wp:effectExtent l="0" t="0" r="0" b="4445"/>
                      <wp:wrapNone/>
                      <wp:docPr id="2027" name="Group 2027"/>
                      <wp:cNvGraphicFramePr/>
                      <a:graphic xmlns:a="http://schemas.openxmlformats.org/drawingml/2006/main">
                        <a:graphicData uri="http://schemas.microsoft.com/office/word/2010/wordprocessingGroup">
                          <wpg:wgp>
                            <wpg:cNvGrpSpPr/>
                            <wpg:grpSpPr>
                              <a:xfrm>
                                <a:off x="0" y="0"/>
                                <a:ext cx="1148715" cy="586105"/>
                                <a:chOff x="0" y="0"/>
                                <a:chExt cx="1148715" cy="586105"/>
                              </a:xfrm>
                            </wpg:grpSpPr>
                            <pic:pic xmlns:pic="http://schemas.openxmlformats.org/drawingml/2006/picture">
                              <pic:nvPicPr>
                                <pic:cNvPr id="2025" name="Picture 2025"/>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0" y="0"/>
                                  <a:ext cx="730885" cy="586105"/>
                                </a:xfrm>
                                <a:prstGeom prst="rect">
                                  <a:avLst/>
                                </a:prstGeom>
                              </pic:spPr>
                            </pic:pic>
                            <pic:pic xmlns:pic="http://schemas.openxmlformats.org/drawingml/2006/picture">
                              <pic:nvPicPr>
                                <pic:cNvPr id="2026" name="Picture 2026"/>
                                <pic:cNvPicPr>
                                  <a:picLocks noChangeAspect="1"/>
                                </pic:cNvPicPr>
                              </pic:nvPicPr>
                              <pic:blipFill>
                                <a:blip r:embed="rId413" cstate="print">
                                  <a:extLst>
                                    <a:ext uri="{28A0092B-C50C-407E-A947-70E740481C1C}">
                                      <a14:useLocalDpi xmlns:a14="http://schemas.microsoft.com/office/drawing/2010/main" val="0"/>
                                    </a:ext>
                                  </a:extLst>
                                </a:blip>
                                <a:stretch>
                                  <a:fillRect/>
                                </a:stretch>
                              </pic:blipFill>
                              <pic:spPr>
                                <a:xfrm>
                                  <a:off x="769620" y="167640"/>
                                  <a:ext cx="379095" cy="304165"/>
                                </a:xfrm>
                                <a:prstGeom prst="rect">
                                  <a:avLst/>
                                </a:prstGeom>
                              </pic:spPr>
                            </pic:pic>
                          </wpg:wgp>
                        </a:graphicData>
                      </a:graphic>
                    </wp:anchor>
                  </w:drawing>
                </mc:Choice>
                <mc:Fallback>
                  <w:pict>
                    <v:group w14:anchorId="480901DC" id="Group 2027" o:spid="_x0000_s1026" style="position:absolute;margin-left:185.6pt;margin-top:14.65pt;width:90.45pt;height:46.15pt;z-index:252764160" coordsize="11487,5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iDXScAIAAFcHAAAOAAAAZHJzL2Uyb0RvYy54bWzUVclu2zAQvRfoPxC8&#10;x5KcRLYF20HRNEaBoDW6fABNURIRccGQ3v6+Q0pxYztogyCXHEQNt5k3j4/D6c1OtWQjwEmjZzQb&#10;pJQIzU0pdT2jv3/dXYwpcZ7pkrVGixndC0dv5h8/TLe2EEPTmLYUQNCJdsXWzmjjvS2SxPFGKOYG&#10;xgqNk5UBxTx2oU5KYFv0rtpkmKZ5sjVQWjBcOIejt90knUf/VSW4/15VTnjSzihi87GF2K5Cm8yn&#10;rKiB2UbyHgZ7BQrFpMagB1e3zDOyBnnmSkkOxpnKD7hRiakqyUXMAbPJ0pNsFmDWNuZSF9vaHmhC&#10;ak94erVb/m2zAPvTLgGZ2NoauYi9kMuuAhX+iJLsImX7A2Vi5wnHwSy7Go+ya0o4zl2P8yy97jjl&#10;DRJ/to03X/69MXkMmxyBsZIX+PUMoHXGwP+Vgrv8GgTtnagX+VAMHtb2Ag/LMi9XspV+H4WHxxJA&#10;6c1S8iV0HSRzCUSWMzpMh8iJZgoljwtCXBLHkOWwLazs9rGQ173hD45o87lhuhafnEXdIreByeR4&#10;eeweBV210t7Jtg0nFew+PdT4iUaeYajT363hayW07y4UiBYzNdo10jpKoBBqJTAl+FpGQKxwHoTn&#10;TQhYYeAfCDYAfTIRUf4FFlJwKLGXimp0mY7HZ5o6SAMpA+cXwigSDISGCPA8WME2967H8rikZ7AL&#10;H3Ehmu4Q0HhPgsqfEVQeJHKskPckqCHWDXwdPN4SC1L7rnS8pb5G+SQfYuHH6pTlo/yqr/iP5ety&#10;NEknvdIu06ssj9XrTZUWCxlW73hD+pcmPA9P+2g/fQ/nfwAAAP//AwBQSwMECgAAAAAAAAAhAKAb&#10;V/ZCEwAAQhMAABQAAABkcnMvbWVkaWEvaW1hZ2UxLnBuZ4lQTkcNChoKAAAADUlIRFIAAACDAAAA&#10;aQgGAAAAGUKQggAAAAFzUkdCAK7OHOkAAAAEZ0FNQQAAsY8L/GEFAAAACXBIWXMAABJ0AAASdAHe&#10;Zh94AAAS10lEQVR4Xu2dCbxVUxTGd+YMETJFJYqkZMiQVIYic5ExVEqTKWOZRYhkKDJnyNBAxjLP&#10;IoXMZB4KmckYtv1f7Xvfeefuc9+T997d5979/X793uvcsbu/vda3vrX2rZY2UAEBBovZnwEBgQwB&#10;ZQhkCMgikCEgi0CGgCwCGQKyCGQIyCKQISCLQIaALAIZArIIZAjIIrE3cfvtt9vfAooJBx54oP3N&#10;Acjgwm233WZ/CygWVLSmIU0EZBHIEJBFIENAFoEMAVkEMuSB0VTq77//lp+lgJIiQ2ZxK4tnnnlG&#10;nXjiiWr27Nn2SnGjpMgwa9YsNXbsWLVgwQJ7JT9ef/11NXPmTLXKKqvYK8WNkiLD22+/rYYPH67u&#10;vfdeeyUZv/zyi/r222/V4osvrpZbbjl7tbhRUmRo3LixWn311Svlrn711Vfq888/V8svv7yqXbu2&#10;vVrcKCky1K9fX7Vq1Uq9++67svPz4b333lNvvfWWPKYy+Oeff9Qff/whf9KKkiLDqquuqjbccEPZ&#10;9e+884696sb777+vvv76a7XRRhvZK/nB81144YXq6quvtlfSh5IiA+G+UaNGUlHk0w3s8rlz56oV&#10;V1xRtW7d2l5NxkcffaTOOussdeutt6p11lnHXk0fSooMgLBfr1499dJLL9krufjpp58kekCG5s2b&#10;26tuzJ8/X5199tlqxowZ6uSTT1ZdunSxt6QPJUeGhg0bqr59+6patWrZK7mgisCTWG+99VSdOnXs&#10;1VygD44//nj1yCOPqGOOOUb17NnT3pJOlBwZVl55ZVm0Aw44wF7JBeXktttuq3bddVd7JRekkjPP&#10;PFPSDUQ48sgj7S0phtkBTqR9nuHnn3/WpjTURgTqP//8014tg9EN9rdc/Pjjj9pEB71gwQJ7pTwM&#10;EfSYMWP0GmusoQcPHqznzZtnb/EbJTnPMGfOHDV06FC1zTbbqMMOO0xNnz7d3lKGxRZL/qeTGogg&#10;SyyxhL1SHvfff79EhT333FP1799fNEgxoOjIgPgjDVx//fWqbdu24hVQ8vHz/8JsHvEoIMBWW22l&#10;hgwZoho0aGBvTT+Kigzk8dGjR0uDiZ1LqUej6Y033qiSmU6TbtTFF18sXsWll14qZWoxoWjIwK79&#10;8MMP1bnnnivCr1u3blIxHHzwwWqLLbaQHf3bb7/Zey8acC3XWmstdeedd4q1HQfvAQ/jv3RGfULR&#10;kIEyj44kWuCUU05RRtzJdbwCXEQjCqULuahgoZdaaikxl3jODOiA4lS++eabUmIakabuuOMO9fTT&#10;T4t2SROKhgzff/+9uvbaa9V2222n1l133XI+An9fcsklK7Sg84Hno2kFIMZ3330n6WfChAnqjDPO&#10;UAcddJA69NBDxYAiOh1xxBFSckIS0lcaUBRkIJfjKP7www9SPWQWLYOll15aQrcpN+2VRQOvg/U8&#10;efJkWXTcxlNPPVVe99hjj1VPPPGECFVa5Y8++qiQ4JxzzpHHpQFFQQYWmTzOEMouu+wi4TyKL7/8&#10;Uv36669qtdVWk7///vvv/ymvk4KIAkQeKhV2PBqE3f/cc8+JOOV6s2bNsq9NKtlkk01Ep2Ta4V98&#10;8YXXXc28J6rynr7xBLz9J598UnXu3FkWZ8SIETlkOOGEEyRFnH/++dJLIJ8jBPEhsJyjKWXevHki&#10;RFm0unXriiZ46qmnpDJhUUlDRIHNNttMUo8LkA1nkvcDSXg/PBZsvvnmarfddnMK0OpGhWsKGVxI&#10;iwM5e/Zsvddee+mGDRvK77iDUeAO9unTRw8cOFCb/K7NIuq1115b3MN27dpl3cO//vpLm5JUm7yv&#10;TQTRtWvXlvs1aNBA16tXT/fu3VvPmDEj5/njMLtf3MnmzZtrQzbdo0cPbcpbbdKJNguhV1ppJd29&#10;e3d5rzWNitY01WSYO3euNrtUL7vssvqaa66xV8vjqquu0gMGDND9+/fXJsdrk8O1yel64sSJ2ghL&#10;PXr0aG12sh4/frxu1KiR/DnqqKP00KFDdYcOHXSdOnXk7xXhm2++0Q8++KDu27evNrtfn3feefK8&#10;cVxwwQVCRH7WNIqWDPQehg8fro1Y1IMGDbJXy4NFZxfuv//+suON6re3aG1yuRChVatW+u6779b1&#10;69fXbdq00dOnT7f30NroAd26dWvdtm1b58ICeh9TpkzRRkdok0K0SQvaiFl7ay7GjRunmzRpok2J&#10;aq/UHCpa01QKSMQftbyJBtIfoJRzATeSYVYEJP7DcccdZ29Rku+xlClJsZVN+BZXccstt7T3WNjh&#10;pOWN+IwLv88++0zeAzMM9EHwGnA9b7jhBtETLvA+0B681tZbb22v+oNUkuGee+5RV1xxhYg/E46V&#10;SRP2ljKYkC0L9Mknn6g111xT7b777uXMIoA4NOFdSkFEYXzELTPkssIKK8gfSkQqAl5/8ODBsvhU&#10;Cfw0O17tuOOO9pG5YHIKM4zS8/DDD89730IhdWSgcjD5VrwDan12bhwm4imjFaSHwILSQyCCREF0&#10;wTOg9KNC2HnnnXNG4vEPWESqgWeffVZddtll6vTTT1cm7cjz0gCbNGmSlLNJwzIQ7sUXX5QIQs8E&#10;0vH4pI5oIZEqMlAennbaaRK2IUJSqMVzYGEJ5aYikEGVeBnIIrE4DLIcffTRWQ8iCiILpSa7n0j0&#10;8ssvS9mIn2EqGNndRAwXeH7uT+rBnSRy4ENAXtxL/g3eYaF0yIVvAtLkdt21a1fdtGlTbXK1vZoL&#10;hB6Cj+qiRYsW2oRmGVaJg+dDHFJRzJkzx14tg1ksbbQIHozcb+rUqfYWrfv166dbtmypZ82aZa+U&#10;AWE6c+ZMPWzYMHl9Hl+3bl2pMEz00R07dtR77723HjlypDaRyT6qZlA0ApIdxlG3gQMHqn322cde&#10;LQ/z75ERd3YzP2lWET1cc4zMOXKfTp065WgJQHpASzCvQDQiFWSw0047SYSInr1ATxAJ0DCYTRdd&#10;dJEM32J4cYqLvxPNTJkqB3lIY9ddd519tCdYyIlc+BQZXnnlFSn92JGMsiUBQ4jdirHE/SnfXLue&#10;6DF58mTxJzCaMJziIBKYakP36tXLXikDtxmxKSYUMKTSI0aMkAiCh9CtWzc9duxYbcgit8dh0pfe&#10;Y489tBG12mgPe7X6URSRgdKRXW4WJu8JJ0Qc5xYQhQi87bffXmznOOhlTJkyRXI/eRzdEAeWNM+D&#10;3ojj448/lgqGyIA+QRTedNNNav3111djxoxRN998s+rRo4ezygGIUfQMwjZJcxQC3pPh1VdfVY8/&#10;/rh8uJU53YQ3gHgzOy9xJI3y8IEHHpA+QbzDmQFpArK0b9/eXikDHUkqjUyo5zVJDzSyjB5Qyyyz&#10;jL1neZBazO6UHgmCtXv37vYWP+A9GW655RZp6pCnKzoNbSKdKH8+dHSFK4qQ26n10Qzcx9Vs+vTT&#10;T2Xn4k/gZURBVKFjyXPTyBo0aJC68sorxcfI9/6Ya8CcQn8QEWhtY3r5BK/JwA4nDB9yyCHOcO8C&#10;hhD35SSUa6FxAekosuvxFlxT0pSckIpxuSggG0TBqKIcRdQiQJNIwP1JN5dccokaMGCAzEEwjodf&#10;EXU6fYG3ZOCDZGwMG5j2dL6TTRlwX3L3fvvtlx17i4PFefjhh2VXJo24P//880IkolEUGFW0v3kv&#10;G2ywgbw/I27FpeT9ZgCJmX+ggmD2AR3BtBXtdUwrIoOP8JoMhOQOHTqIl18RmCri63ZYIAZiXeUi&#10;ZMG4IlXgArpAROA5mjRpolq0aGGvLgSLTFRhMRnFJ+SzuEw7EU0A5EA/YD3fddddQgKcSgjBHEOS&#10;RvEBXpGBEM6HjNfPGUYEGbuzMh8gC0WFgChM2vGIQg7UkEZIES489thjypSa8jxxoDMYquW7G/hJ&#10;dOD9oQd4z8xCkgIYwcNp5HwFPQzcyjR84Yc3ZMAAQp0zYUwnkZDMTkcD8MGzQPlAGThx4kQZSk0q&#10;1z744AM1bdo06SomRRvmGLGw442kTOgnJaARiApEBMrKNm3ayHNDRiIDEYj3w4QUpEZk0p/wfRbS&#10;GzJQe/NhEnYRXCNHjhTnDg+fHUdtnwRSBLfj+e+www7SxHIBcvF8SaNfLCjikBI2/j0LLC4ta9IP&#10;jTJG5jL+BMTldyIOwrBly5byeBplpBRIQaMKokS1hW/whgyUg3yghF5+0tVjoPTyyy9Xr732mtTn&#10;hGkXMH/I2XxFT5LRQyubxSB8UwG4wIwg9b/rCzpoWkFY7GVSQ2bOEiISCSg1mZbmBBdkIW2cdNJJ&#10;4ikgHElPL7zwQjkL2zd4QwZ2Fbk+I8QywCHE658wYULiIRgOyHD7vvvu6ywnAXmcUI0WiA/MAtIQ&#10;7fGNN95YSBUF4R2dAJhFiEYe0gdDtkQDIk7Tpk3LOZpEAkQr74t/n+u1fYE3ZMDcwTEkVcRBXuZD&#10;pyQkFcTBrscIIs8nna4mKhB9UPQuIBxxDiFD3EGEbLigaAPcxiiwvUk9ECROEiIJjTVOYdHGZm4i&#10;kKESwGWEEAg4cnAUOH2EdnZ2PDpQfiLsIBJGkmvIBC2AXuD5WRAXbrzxRtEB8XISZFIEOz9ONnY9&#10;ghdfg9fmd4Rsnz59xGgi0mFQITYRpj7DGzJQeqER0AquE9P0GogKcSGJup86dars2qQUAYlwDnEU&#10;XSUe1jNmFEYUFnQUhHlKUkiHOIyTjUM0RAQqDOYbOeiLCCat4GUwFEN5CRGSpqF8gTdkAORdPH5s&#10;3jg23XRT+TBJCYi2DFhE5hySTCRACmGGgFDtAl1GUgziNQ4aUpleBJEnDqISZTEGE00rqg1EJP0K&#10;SNCuXbtEkvoGr8jA9zSyKORhuopRIL64nR0HIQC5nK4mFUS8jxAFKYgZSEq9ODLCEdfS1diiw4k9&#10;7epeEm2IVIhGuqqUwHx/AyKTKJcRkugHXEnIyHc/jR8/XlxO38pMr8gAKP0o3ajpoxEAYBZBhszX&#10;9rEQCDsWI8lbACw0LmAcLAZTUWgF7GeX+CQNEX06duxor5QBfYNrip7B7Eqan+B5EY5EJ9xK5jOI&#10;ZGgQUgrEx8coNLwjA00g6nx2fJwMfNiUcXznIkC8USVU1AEkorhCPGmHsN6vXz/n7ZAF8cj9XFEF&#10;M4nqwnVbFEQIogWRA98EAkAgnpfZCNr0/HsLHSm8IwMCD/cOURffLcwzIsTQCHQPyeXsOsTlogLh&#10;x252ja5TGZCKXEMwvDf0AsStzNANFRF/qFboquJI0sCCHJTOPnQyvSMDuwhFjyeA4xjdLUQNjCWi&#10;AyKNvgW7EnFZHWDBiSou4Ul0giy89qJ8RTBpjcdBJkieKU0LCe/IANiFfFjk6niqYFcxWkYPAdIw&#10;MVRdIHUgHF0dTDQNRIy7lWmGl2SgFCN0UzXE8yjRoXfv3qLIaWa5BlarCjiRaIJ4aUgvAhGL0EV4&#10;ukBFhP+RJnhLBiaNKevikQFQZlJKUkUUAlQ0LDaRwTVEA9A8pDK0gQ+VQmXgJRkow5hhxPMvtMJ2&#10;gahEjs+nFYhsjPbzDXQ02qhKfIeXZEDZ80H7uKMgKL4AJhbtbtxHvIo4qBwgwbBhw2RUjl4FB319&#10;hrdkwA3E0HGliUKB90KjjPdFFUBVQxpg1iLeXAMIYcyoUaNGiYvJlDczDb7CW82AhczZxYrG3WoS&#10;LDhzmXgCdElJFWgHmlV0Rl2gKqI05XHcFzsa59JHeEkGjCTMJT48LGdfogPWNDMV7HD8B6oNtA3u&#10;ITs/CUQ6GnBEECIFwzI+Tjx5SQaAE0k/gIMnhONCAxPsoYcekujAnGVmvI5RfgQvo3n5SAvBGZyh&#10;LKYcztdLKRS8JQO7iakkdqIPuwiTi+lthGN0SIWFpblGuUkXsyJAIrSEy/4uNLwmA+1smlF80IVM&#10;FZhM9EOoBmg4RQdk8DyYg2CSilZ4muEtGQDuH/YzR+bo/xcKVA+ciMKWptEUb3VTWXAtn25IA7wm&#10;AyDHkiqS1Hp1A42AHkAkcmTONdBKO5pZC8pOIkRa4T0Z+JDZkcwXFoIQpCnazIzk8d8cuTqLNLQg&#10;Ld+3UOjO4/+B92QADINQy+M71CTwODCJmJtgujl6HiIOhGTPnj29PWFdGaSCDEQGyjm+Pq8m8zJE&#10;4CAwU9OuGcgoMMoQlvEOZ5qQCjIA8jWmDz5/TfgOjOXfd9990h+pzpkJn5AaMtAF5IsvSBdEiOoG&#10;ZhfzCF27dq1wxrFYkBoyAKaJGUGnhUyFUV1AI/D8+AccqS8VpIoMADFJlKATyEmn6gBkwylkpD3p&#10;VHcxInVkYIaAY/E0idARVQ2+zINZClKS64RVMSN1ZABMJEME5g85il+V4HAuA7fFNOhaWaSSDABC&#10;8D3MnIbi+FpVgcjDlFIpIrVkAExK00Gsyto+zQ7i/0WqyQBKefGqGqknQ0DVIZAhIItAhoAsAhkC&#10;sghkCMgi73+MHlB8SPp2XJBIhoDSQ0gTAVkEMgRkEcgQkEUgQ4CFUv8C6AjTv1SHPvIAAAAASUVO&#10;RK5CYIJQSwMECgAAAAAAAAAhAIWO5UWuBwAArgcAABQAAABkcnMvbWVkaWEvaW1hZ2UyLnBuZ4lQ&#10;TkcNChoKAAAADUlIRFIAAABbAAAASQgDAAAAZfaqOwAAAAFzUkdCAK7OHOkAAAAEZ0FNQQAAsY8L&#10;/GEFAAACkVBMVEX////AwMC+vr6oqKjLy8v+/v79/f3T09OPj4/x8fGsrKy6urqmpqZfX1/4+Pie&#10;np5VVVX19fWHh4dra2vKyso/Pz/s7Ozl5eVTU1OLi4vf39/n5+dCQkKjo6PW1tZDQ0PCwsJvb2/z&#10;8/NkZGRgYGBNTU309PRubm78/PyKioqCgoJRUVHY2Nj5+fnw8PD7+/vu7u6cnJw9PT3U1NR3d3c3&#10;NzdXV1fa2tqurq4vLy+5ubmNjY1ERETe3t5iYmJ0dHTBwcHV1dUODg6vr6+/v7/t7e3o6OjOzs7i&#10;4uLy8vL6+vp5eXnZ2dlYWFjPz8+RkZFSUlJISEhmZmZGRka2trbd3d3j4+OpqaloaGg6OjpsbGy7&#10;u7taWlqzs7NQUFDIyMiJiYlJSUlpaWmxsbFzc3OYmJiSkpK3t7crKysiIiKamprc3NxlZWUWFhYa&#10;GhocHBxOTk7Q0NDm5uY7Ozt+fn4sLCzq6upwcHB7e3teXl5LS0tqamoqKiqfn5+IiIh9fX1ZWVkx&#10;MTGrq6vk5ORHR0dycnLg4OCQkJBFRUXJyclnZ2e0tLTR0dE1NTWqqqrNzc3ExMQyMjI0NDSUlJS8&#10;vLxhYWGFhYVAQEA5OTkuLi6VlZUVFRWdnZ1BQUFbW1ttbW2BgYGnp6fr6+vX19eZmZlPT08+Pj4f&#10;Hx9UVFSTk5OioqJcXFzDw8OWlpYzMzO1tbX39/eEhIR6enqlpaUpKSmOjo7v7++Ghoa9vb1/f3/G&#10;xsZMTEyysrIjIyN1dXWAgICDg4MwMDAlJSX29vatra3FxcUtLS2hoaFdXV3b29ubm5u4uLhjY2PM&#10;zMw8PDxWVlaMjIx8fHykpKQoKCh4eHjp6enh4eE4ODiwsLCgoKAAAABijsaPAAAA23RSTlP/////&#10;////////////////////////////////////////////////////////////////////////////&#10;////////////////////////////////////////////////////////////////////////////&#10;////////////////////////////////////////////////////////////////////////////&#10;/////////////////////////////////////////////////////////wAgzuiAAAAACXBIWXMA&#10;ACHVAAAh1QEEnLSdAAADv0lEQVRYR+1XwZHkIAycEAhFD568HIKq9CICJ0EIRMGbTMjpJIF38Rjb&#10;zNTcPa6md8tgj2k3LSHsxxdf/O8o/tNoxIzY2o+htJbx5W7ouFNrp1BC61zgVd2xBT8aqJ0LvMqd&#10;TG0D1vYKr3KXrHrJNE+AajvCq9yQ9TbKdSDghe8d91wsUU0prtqN7oO6W4L4KteaC+rXuOknN2on&#10;5SvqV7gB815mXLtqNMALfgdH2GcemG7wCPO6y+Ifvl8xwGMB6NeoZ8xzW85sMjsXoCTnHJ6ZPs0N&#10;jmnJ/N4EFDEjXwxny7/Tce23lwVZXPGFWyhEwWEUxWAxBbl4wKxuyvJoj2Fd0oNwWZYWSbIZLQ4z&#10;ZpIbjEwcEC0VQw59qmyUMIjkXQJtmOMGq2vcGlnwuDIRif0QnFUzwI0M7bgv/A5O7iuohGbhE8qx&#10;BIN1eDH4tt8pqwEBRSVU5xeDWe1gX1bnR9xdDE65WaM2qC2twpM4pH7lPKHkFofbDHaY0A25Fr2y&#10;6sx15wEjnq9AKZtIvDq3vaJHx33m91btgBe9sMp9GsqSo3FVEblr7hPdsK1z0FwpEslaWEK2UX2G&#10;6Kr1e8xwt2HB6lHt1r5tMyVch3O+597eREAix3GVUy2v4GKKAB5N6Fg6dHkyejYka9stvlqi+7yX&#10;2kers86gsTUcR1zrBhuSJjWjZlnQrRhFR+C9PqzMzoVALh5wzU2O+TEJOWgCAspdRS2RbA8uEnEC&#10;1sc/4YZb6nNZ5SavkYyaj1E895kPOgFqifiMjnvkd5L6JusCkv7cLBHZgS9Isnvb1v4B17p5M2Cd&#10;ksyk1Yq03pFMQVOzmGTyaLkrujwZTkzUPfgBNUtI46qLqciMYraJmSn6UTRvdLMyPpjEu4KcgVBD&#10;dV48R+3yc7JT5/fouI8/MoAzhV1upbBC3Q0i/mdrJh/swZo73VpEinOSFD1AKsn2xqnoug133NXc&#10;uH8vEQhVfUE+kjbccteCNBwPmvg13CN0esa3xBquEXx9+fbre/nNIzVBhrDR65jSdvtn3HJD/cAZ&#10;ABw15ZS3Gr/DBPdoWQgiyq6mXbh7ZzsJSS0kR0gdhK0AD3Grm2vheHgUs9KpY4wuT064H1JnjwBd&#10;k7yv1dMR7nXzwhk5HqUYsLazaDDu/ZZS1Tod+rf8M0zolmRrvR/A6cdChxnugSv8AdF6F5ji5lRr&#10;vQ3j+D7htp4oYHtJaaAJ1ZO6mXz/FXnvtWCS+y38I+4Lv9/D39S9qyccIhj8/fwfDtd/ne7ycTTi&#10;L/Z4PP4AtlHBEVSV1DAAAAAASUVORK5CYIJQSwMEFAAGAAgAAAAhAKR8xsvgAAAACgEAAA8AAABk&#10;cnMvZG93bnJldi54bWxMj1FLwzAUhd8F/0O4gm8uTUqn1qZjDPVpCNsE8S1r7tqy5qY0Wdv9e+OT&#10;Pl7OxznfLVaz7diIg28dKRCLBBhS5UxLtYLPw9vDEzAfNBndOUIFV/SwKm9vCp0bN9EOx32oWSwh&#10;n2sFTQh9zrmvGrTaL1yPFLOTG6wO8RxqbgY9xXLbcZkkS251S3Gh0T1uGqzO+4tV8D7paZ2K13F7&#10;Pm2u34fs42srUKn7u3n9AizgHP5g+NWP6lBGp6O7kPGsU5A+ChlRBfI5BRaBLJMC2DGSUiyBlwX/&#10;/0L5A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FqINdJwAgAAVwcAAA4AAAAAAAAAAAAAAAAAOgIAAGRycy9lMm9Eb2MueG1sUEsBAi0ACgAAAAAA&#10;AAAhAKAbV/ZCEwAAQhMAABQAAAAAAAAAAAAAAAAA1gQAAGRycy9tZWRpYS9pbWFnZTEucG5nUEsB&#10;Ai0ACgAAAAAAAAAhAIWO5UWuBwAArgcAABQAAAAAAAAAAAAAAAAAShgAAGRycy9tZWRpYS9pbWFn&#10;ZTIucG5nUEsBAi0AFAAGAAgAAAAhAKR8xsvgAAAACgEAAA8AAAAAAAAAAAAAAAAAKiAAAGRycy9k&#10;b3ducmV2LnhtbFBLAQItABQABgAIAAAAIQAubPAAxQAAAKUBAAAZAAAAAAAAAAAAAAAAADchAABk&#10;cnMvX3JlbHMvZTJvRG9jLnhtbC5yZWxzUEsFBgAAAAAHAAcAvgEAADMiAAAAAA==&#10;">
                      <v:shape id="Picture 2025" o:spid="_x0000_s1027" type="#_x0000_t75" style="position:absolute;width:7308;height:5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vWNxQAAAN0AAAAPAAAAZHJzL2Rvd25yZXYueG1sRI9Ba8JA&#10;FITvBf/D8gRvdWPEoqmraKVgL4VGvb9mn0kw+3abXZP033cLhR6HmfmGWW8H04iOWl9bVjCbJiCI&#10;C6trLhWcT6+PSxA+IGtsLJOCb/Kw3Ywe1php2/MHdXkoRYSwz1BBFYLLpPRFRQb91Dri6F1tazBE&#10;2ZZSt9hHuGlkmiRP0mDNcaFCRy8VFbf8biLlED7zYdl37ujnq6/Lwu1n729KTcbD7hlEoCH8h//a&#10;R60gTdIF/L6JT0BufgAAAP//AwBQSwECLQAUAAYACAAAACEA2+H2y+4AAACFAQAAEwAAAAAAAAAA&#10;AAAAAAAAAAAAW0NvbnRlbnRfVHlwZXNdLnhtbFBLAQItABQABgAIAAAAIQBa9CxbvwAAABUBAAAL&#10;AAAAAAAAAAAAAAAAAB8BAABfcmVscy8ucmVsc1BLAQItABQABgAIAAAAIQDupvWNxQAAAN0AAAAP&#10;AAAAAAAAAAAAAAAAAAcCAABkcnMvZG93bnJldi54bWxQSwUGAAAAAAMAAwC3AAAA+QIAAAAA&#10;">
                        <v:imagedata r:id="rId345" o:title=""/>
                      </v:shape>
                      <v:shape id="Picture 2026" o:spid="_x0000_s1028" type="#_x0000_t75" style="position:absolute;left:7696;top:1676;width:3791;height:3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5ClxgAAAN0AAAAPAAAAZHJzL2Rvd25yZXYueG1sRI9BS8NA&#10;FITvQv/D8oRepN0YMEjabSklpcWLWAWvj+xrNph9G7LPJvrrXUHwOMzMN8x6O/lOXWmIbWAD98sM&#10;FHEdbMuNgbfXw+IRVBRki11gMvBFEbab2c0aSxtGfqHrWRqVIBxLNOBE+lLrWDvyGJehJ07eJQwe&#10;Jcmh0XbAMcF9p/MsK7THltOCw572juqP86c38P50csfxeXe5K6rDQ/XtxVdOjJnfTrsVKKFJ/sN/&#10;7ZM1kGd5Ab9v0hPQmx8AAAD//wMAUEsBAi0AFAAGAAgAAAAhANvh9svuAAAAhQEAABMAAAAAAAAA&#10;AAAAAAAAAAAAAFtDb250ZW50X1R5cGVzXS54bWxQSwECLQAUAAYACAAAACEAWvQsW78AAAAVAQAA&#10;CwAAAAAAAAAAAAAAAAAfAQAAX3JlbHMvLnJlbHNQSwECLQAUAAYACAAAACEAG2eQpcYAAADdAAAA&#10;DwAAAAAAAAAAAAAAAAAHAgAAZHJzL2Rvd25yZXYueG1sUEsFBgAAAAADAAMAtwAAAPoCAAAAAA==&#10;">
                        <v:imagedata r:id="rId414" o:title=""/>
                      </v:shape>
                    </v:group>
                  </w:pict>
                </mc:Fallback>
              </mc:AlternateContent>
            </w:r>
            <w:r>
              <w:rPr>
                <w:noProof/>
                <w:szCs w:val="48"/>
              </w:rPr>
              <mc:AlternateContent>
                <mc:Choice Requires="wps">
                  <w:drawing>
                    <wp:anchor distT="0" distB="0" distL="114300" distR="114300" simplePos="0" relativeHeight="252761088" behindDoc="0" locked="0" layoutInCell="1" allowOverlap="1" wp14:anchorId="371E6598" wp14:editId="2841D552">
                      <wp:simplePos x="0" y="0"/>
                      <wp:positionH relativeFrom="column">
                        <wp:posOffset>1397000</wp:posOffset>
                      </wp:positionH>
                      <wp:positionV relativeFrom="paragraph">
                        <wp:posOffset>80010</wp:posOffset>
                      </wp:positionV>
                      <wp:extent cx="99060" cy="99060"/>
                      <wp:effectExtent l="0" t="0" r="15240" b="15240"/>
                      <wp:wrapNone/>
                      <wp:docPr id="2021" name="Oval 2021"/>
                      <wp:cNvGraphicFramePr/>
                      <a:graphic xmlns:a="http://schemas.openxmlformats.org/drawingml/2006/main">
                        <a:graphicData uri="http://schemas.microsoft.com/office/word/2010/wordprocessingShape">
                          <wps:wsp>
                            <wps:cNvSpPr/>
                            <wps:spPr>
                              <a:xfrm>
                                <a:off x="0" y="0"/>
                                <a:ext cx="99060" cy="9906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26D274" id="Oval 2021" o:spid="_x0000_s1026" style="position:absolute;margin-left:110pt;margin-top:6.3pt;width:7.8pt;height:7.8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erzfAIAAIgFAAAOAAAAZHJzL2Uyb0RvYy54bWysVMFu2zAMvQ/YPwi6r3aCtluDOkWQIsOA&#10;oi3WDj0rshQLkEVNUuJkXz9Ksp1sLXoYloNCieQj+Uzy+mbfarITziswFZ2clZQIw6FWZlPRH8+r&#10;T18o8YGZmmkwoqIH4enN/OOH687OxBQa0LVwBEGMn3W2ok0IdlYUnjeiZf4MrDColOBaFvDqNkXt&#10;WIforS6mZXlZdOBq64AL7/H1NivpPOFLKXh4kNKLQHRFMbeQTpfOdTyL+TWbbRyzjeJ9GuwfsmiZ&#10;Mhh0hLplgZGtU6+gWsUdeJDhjENbgJSKi1QDVjMp/6rmqWFWpFqQHG9Hmvz/g+X3uyf76JCGzvqZ&#10;RzFWsZeujf+YH9knsg4jWWIfCMfHq6vyEhnlqMkiYhRHV+t8+CqgJVGoqNBaWR+LYTO2u/MhWw9W&#10;8dmDVvVKaZ0ubrNeakd2DD/calXiL34rDPCHmTbvey6j4xueiBNdi2PRSQoHLSKgNt+FJKrGMqcp&#10;5dSPYkyIcS5MmGRVw2qR87w4DRY7OHqkpBNgRJZY34jdAwyWGWTAztX29tFVpHYencv3EsvOo0eK&#10;DCaMzq0y4N4C0FhVHznbDyRlaiJLa6gPj444yMPkLV8p/MZ3zIdH5nB6sCtwI4QHPKSGrqLQS5Q0&#10;4H699R7tsalRS0mH01hR/3PLnKBEfzPY7leT8/M4vulyfvF5ihd3qlmfasy2XQL2zQR3j+VJjPZB&#10;D6J00L7g4ljEqKhihmPsivLghssy5C2Bq4eLxSKZ4chaFu7Mk+URPLIaG/h5/8Kc7Rs94HzcwzC5&#10;r5o920ZPA4ttAKnSJBx57fnGcU+N06+muE9O78nquEDnvwEAAP//AwBQSwMEFAAGAAgAAAAhALws&#10;HdHfAAAACQEAAA8AAABkcnMvZG93bnJldi54bWxMj8FOwzAQRO9I/QdrkXqpqFMjqirEqaoiVAm4&#10;0NIDNzdekqjxOrLdNPw9ywlus5qn2ZliPbpODBhi60nDYp6BQKq8banW8HF4vluBiMmQNZ0n1PCN&#10;Edbl5KYwufVXesdhn2rBIRRzo6FJqc+ljFWDzsS575HY+/LBmcRnqKUN5srhrpMqy5bSmZb4Q2N6&#10;3DZYnfcXp6E9Dkc7O9uX3fZVhtlndnjbhCetp7fj5hFEwjH9wfBbn6tDyZ1O/kI2ik6D4nhG2VBL&#10;EAyo+wcWJxYrBbIs5P8F5Q8AAAD//wMAUEsBAi0AFAAGAAgAAAAhALaDOJL+AAAA4QEAABMAAAAA&#10;AAAAAAAAAAAAAAAAAFtDb250ZW50X1R5cGVzXS54bWxQSwECLQAUAAYACAAAACEAOP0h/9YAAACU&#10;AQAACwAAAAAAAAAAAAAAAAAvAQAAX3JlbHMvLnJlbHNQSwECLQAUAAYACAAAACEAqJXq83wCAACI&#10;BQAADgAAAAAAAAAAAAAAAAAuAgAAZHJzL2Uyb0RvYy54bWxQSwECLQAUAAYACAAAACEAvCwd0d8A&#10;AAAJAQAADwAAAAAAAAAAAAAAAADWBAAAZHJzL2Rvd25yZXYueG1sUEsFBgAAAAAEAAQA8wAAAOIF&#10;AAAAAA==&#10;" fillcolor="red" strokecolor="#c00000" strokeweight="1pt">
                      <v:stroke joinstyle="miter"/>
                    </v:oval>
                  </w:pict>
                </mc:Fallback>
              </mc:AlternateContent>
            </w:r>
            <w:r>
              <w:rPr>
                <w:noProof/>
                <w:szCs w:val="48"/>
              </w:rPr>
              <mc:AlternateContent>
                <mc:Choice Requires="wps">
                  <w:drawing>
                    <wp:anchor distT="0" distB="0" distL="114300" distR="114300" simplePos="0" relativeHeight="252758016" behindDoc="0" locked="0" layoutInCell="1" allowOverlap="1" wp14:anchorId="51F06B28" wp14:editId="4C13E4D0">
                      <wp:simplePos x="0" y="0"/>
                      <wp:positionH relativeFrom="column">
                        <wp:posOffset>1008380</wp:posOffset>
                      </wp:positionH>
                      <wp:positionV relativeFrom="paragraph">
                        <wp:posOffset>34290</wp:posOffset>
                      </wp:positionV>
                      <wp:extent cx="160020" cy="182880"/>
                      <wp:effectExtent l="0" t="0" r="11430" b="26670"/>
                      <wp:wrapNone/>
                      <wp:docPr id="2018" name="Oval 2018"/>
                      <wp:cNvGraphicFramePr/>
                      <a:graphic xmlns:a="http://schemas.openxmlformats.org/drawingml/2006/main">
                        <a:graphicData uri="http://schemas.microsoft.com/office/word/2010/wordprocessingShape">
                          <wps:wsp>
                            <wps:cNvSpPr/>
                            <wps:spPr>
                              <a:xfrm>
                                <a:off x="0" y="0"/>
                                <a:ext cx="160020" cy="18288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B98E83" id="Oval 2018" o:spid="_x0000_s1026" style="position:absolute;margin-left:79.4pt;margin-top:2.7pt;width:12.6pt;height:14.4pt;z-index:25275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X/gQIAAIoFAAAOAAAAZHJzL2Uyb0RvYy54bWysVE1v2zAMvQ/YfxB0X20HbZcFcYogRYYB&#10;RVusHXpWZCkWIIuapMTJfv0o+SPZWvQwLAeFEslH8pnk/ObQaLIXziswJS0uckqE4VApsy3pj+f1&#10;pyklPjBTMQ1GlPQoPL1ZfPwwb+1MTKAGXQlHEMT4WWtLWodgZ1nmeS0a5i/ACoNKCa5hAa9um1WO&#10;tYje6GyS59dZC66yDrjwHl9vOyVdJHwpBQ8PUnoRiC4p5hbS6dK5iWe2mLPZ1jFbK96nwf4hi4Yp&#10;g0FHqFsWGNk59QqqUdyBBxkuODQZSKm4SDVgNUX+VzVPNbMi1YLkeDvS5P8fLL/fP9lHhzS01s88&#10;irGKg3RN/Mf8yCGRdRzJEodAOD4W13k+QUo5qorpZDpNZGYnZ+t8+CqgIVEoqdBaWR/LYTO2v/MB&#10;Y6L1YBWfPWhVrZXW6eK2m5V2ZM/w063XOf7i10KXP8y0ed9zFR3f8ESc6Jqdyk5SOGoRAbX5LiRR&#10;FRY6SSmnjhRjQoxzYULRqWpWiS7Pq/NgsYejR0o6AUZkifWN2D3AYNmBDNhdtb19dBWpoUfn/L3E&#10;OufRI0UGE0bnRhlwbwForKqP3NkPJHXURJY2UB0fHXHQjZO3fK3wG98xHx6Zw/nBtsCdEB7wkBra&#10;kkIvUVKD+/XWe7THtkYtJS3OY0n9zx1zghL9zWDDfykuL+MAp8vl1efYeu5csznXmF2zAuybAreP&#10;5UmM9kEPonTQvODqWMaoqGKGY+yS8uCGyyp0ewKXDxfLZTLDobUs3JknyyN4ZDU28PPhhTnbN3rA&#10;CbmHYXZfNXtnGz0NLHcBpEqTcOK15xsHPjVOv5ziRjm/J6vTCl38BgAA//8DAFBLAwQUAAYACAAA&#10;ACEAuxuJid8AAAAIAQAADwAAAGRycy9kb3ducmV2LnhtbEyPzU7DMBCE70i8g7VIXCrqUFIUhThV&#10;VYSQoBf6c+jNjZckaryObDcNb8/2BMfRjGa+KRaj7cSAPrSOFDxOExBIlTMt1Qp227eHDESImozu&#10;HKGCHwywKG9vCp0bd6EvHDaxFlxCIdcKmhj7XMpQNWh1mLoeib1v562OLH0tjdcXLrednCXJs7S6&#10;JV5odI+rBqvT5mwVtPthbyYn8/G++pR+cki266V/Ver+bly+gIg4xr8wXPEZHUpmOrozmSA61vOM&#10;0aOCeQri6mcpfzsqeEpnIMtC/j9Q/gIAAP//AwBQSwECLQAUAAYACAAAACEAtoM4kv4AAADhAQAA&#10;EwAAAAAAAAAAAAAAAAAAAAAAW0NvbnRlbnRfVHlwZXNdLnhtbFBLAQItABQABgAIAAAAIQA4/SH/&#10;1gAAAJQBAAALAAAAAAAAAAAAAAAAAC8BAABfcmVscy8ucmVsc1BLAQItABQABgAIAAAAIQCSRSX/&#10;gQIAAIoFAAAOAAAAAAAAAAAAAAAAAC4CAABkcnMvZTJvRG9jLnhtbFBLAQItABQABgAIAAAAIQC7&#10;G4mJ3wAAAAgBAAAPAAAAAAAAAAAAAAAAANsEAABkcnMvZG93bnJldi54bWxQSwUGAAAAAAQABADz&#10;AAAA5wUAAAAA&#10;" fillcolor="red" strokecolor="#c00000" strokeweight="1pt">
                      <v:stroke joinstyle="miter"/>
                    </v:oval>
                  </w:pict>
                </mc:Fallback>
              </mc:AlternateContent>
            </w:r>
            <w:r w:rsidRPr="006868F9">
              <w:rPr>
                <w:noProof/>
                <w:szCs w:val="48"/>
              </w:rPr>
              <w:drawing>
                <wp:anchor distT="0" distB="0" distL="114300" distR="114300" simplePos="0" relativeHeight="252755968" behindDoc="0" locked="0" layoutInCell="1" allowOverlap="1" wp14:anchorId="688CB4BF" wp14:editId="720CB3C7">
                  <wp:simplePos x="0" y="0"/>
                  <wp:positionH relativeFrom="column">
                    <wp:posOffset>497840</wp:posOffset>
                  </wp:positionH>
                  <wp:positionV relativeFrom="paragraph">
                    <wp:posOffset>34290</wp:posOffset>
                  </wp:positionV>
                  <wp:extent cx="302207" cy="471805"/>
                  <wp:effectExtent l="0" t="0" r="3175" b="4445"/>
                  <wp:wrapNone/>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02207" cy="47180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color w:val="000000" w:themeColor="text1"/>
                <w:sz w:val="36"/>
                <w:szCs w:val="36"/>
              </w:rPr>
              <w:tab/>
            </w:r>
            <w:r>
              <w:rPr>
                <w:rFonts w:ascii="Comic Sans MS" w:hAnsi="Comic Sans MS"/>
                <w:noProof/>
                <w:color w:val="000000" w:themeColor="text1"/>
                <w:sz w:val="36"/>
                <w:szCs w:val="36"/>
              </w:rPr>
              <w:tab/>
              <w:t>coffee</w:t>
            </w:r>
          </w:p>
          <w:p w14:paraId="3D0C0C68" w14:textId="77777777" w:rsidR="0092327F" w:rsidRDefault="0092327F" w:rsidP="0092327F">
            <w:pPr>
              <w:spacing w:before="240" w:line="276" w:lineRule="auto"/>
              <w:rPr>
                <w:noProof/>
                <w:color w:val="000000" w:themeColor="text1"/>
                <w:szCs w:val="28"/>
              </w:rPr>
            </w:pPr>
            <w:r>
              <w:rPr>
                <w:noProof/>
                <w:szCs w:val="48"/>
              </w:rPr>
              <mc:AlternateContent>
                <mc:Choice Requires="wps">
                  <w:drawing>
                    <wp:anchor distT="0" distB="0" distL="114300" distR="114300" simplePos="0" relativeHeight="252760064" behindDoc="0" locked="0" layoutInCell="1" allowOverlap="1" wp14:anchorId="6A50887E" wp14:editId="0CB57478">
                      <wp:simplePos x="0" y="0"/>
                      <wp:positionH relativeFrom="column">
                        <wp:posOffset>1267460</wp:posOffset>
                      </wp:positionH>
                      <wp:positionV relativeFrom="paragraph">
                        <wp:posOffset>125095</wp:posOffset>
                      </wp:positionV>
                      <wp:extent cx="99060" cy="99060"/>
                      <wp:effectExtent l="0" t="0" r="15240" b="15240"/>
                      <wp:wrapNone/>
                      <wp:docPr id="2020" name="Oval 2020"/>
                      <wp:cNvGraphicFramePr/>
                      <a:graphic xmlns:a="http://schemas.openxmlformats.org/drawingml/2006/main">
                        <a:graphicData uri="http://schemas.microsoft.com/office/word/2010/wordprocessingShape">
                          <wps:wsp>
                            <wps:cNvSpPr/>
                            <wps:spPr>
                              <a:xfrm>
                                <a:off x="0" y="0"/>
                                <a:ext cx="99060" cy="9906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D58E17" id="Oval 2020" o:spid="_x0000_s1026" style="position:absolute;margin-left:99.8pt;margin-top:9.85pt;width:7.8pt;height:7.8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erzfAIAAIgFAAAOAAAAZHJzL2Uyb0RvYy54bWysVMFu2zAMvQ/YPwi6r3aCtluDOkWQIsOA&#10;oi3WDj0rshQLkEVNUuJkXz9Ksp1sLXoYloNCieQj+Uzy+mbfarITziswFZ2clZQIw6FWZlPRH8+r&#10;T18o8YGZmmkwoqIH4enN/OOH687OxBQa0LVwBEGMn3W2ok0IdlYUnjeiZf4MrDColOBaFvDqNkXt&#10;WIforS6mZXlZdOBq64AL7/H1NivpPOFLKXh4kNKLQHRFMbeQTpfOdTyL+TWbbRyzjeJ9GuwfsmiZ&#10;Mhh0hLplgZGtU6+gWsUdeJDhjENbgJSKi1QDVjMp/6rmqWFWpFqQHG9Hmvz/g+X3uyf76JCGzvqZ&#10;RzFWsZeujf+YH9knsg4jWWIfCMfHq6vyEhnlqMkiYhRHV+t8+CqgJVGoqNBaWR+LYTO2u/MhWw9W&#10;8dmDVvVKaZ0ubrNeakd2DD/calXiL34rDPCHmTbvey6j4xueiBNdi2PRSQoHLSKgNt+FJKrGMqcp&#10;5dSPYkyIcS5MmGRVw2qR87w4DRY7OHqkpBNgRJZY34jdAwyWGWTAztX29tFVpHYencv3EsvOo0eK&#10;DCaMzq0y4N4C0FhVHznbDyRlaiJLa6gPj444yMPkLV8p/MZ3zIdH5nB6sCtwI4QHPKSGrqLQS5Q0&#10;4H699R7tsalRS0mH01hR/3PLnKBEfzPY7leT8/M4vulyfvF5ihd3qlmfasy2XQL2zQR3j+VJjPZB&#10;D6J00L7g4ljEqKhihmPsivLghssy5C2Bq4eLxSKZ4chaFu7Mk+URPLIaG/h5/8Kc7Rs94HzcwzC5&#10;r5o920ZPA4ttAKnSJBx57fnGcU+N06+muE9O78nquEDnvwEAAP//AwBQSwMEFAAGAAgAAAAhAPY/&#10;cqvhAAAACQEAAA8AAABkcnMvZG93bnJldi54bWxMj01PwzAMhu9I/IfISFwmlq7TxlaaTtMQQgIu&#10;7OPALWtMW61xqiTryr/HO8HNr/zo9eN8NdhW9OhD40jBZJyAQCqdaahSsN+9PCxAhKjJ6NYRKvjB&#10;AKvi9ibXmXEX+sR+GyvBJRQyraCOscukDGWNVoex65B49+281ZGjr6Tx+sLltpVpksyl1Q3xhVp3&#10;uKmxPG3PVkFz6A9mdDJvr5t36Udfye5j7Z+Vur8b1k8gIg7xD4arPqtDwU5HdyYTRMt5uZwzeh0e&#10;QTCQTmYpiKOC6WwKssjl/w+KXwAAAP//AwBQSwECLQAUAAYACAAAACEAtoM4kv4AAADhAQAAEwAA&#10;AAAAAAAAAAAAAAAAAAAAW0NvbnRlbnRfVHlwZXNdLnhtbFBLAQItABQABgAIAAAAIQA4/SH/1gAA&#10;AJQBAAALAAAAAAAAAAAAAAAAAC8BAABfcmVscy8ucmVsc1BLAQItABQABgAIAAAAIQColerzfAIA&#10;AIgFAAAOAAAAAAAAAAAAAAAAAC4CAABkcnMvZTJvRG9jLnhtbFBLAQItABQABgAIAAAAIQD2P3Kr&#10;4QAAAAkBAAAPAAAAAAAAAAAAAAAAANYEAABkcnMvZG93bnJldi54bWxQSwUGAAAAAAQABADzAAAA&#10;5AUAAAAA&#10;" fillcolor="red" strokecolor="#c00000" strokeweight="1pt">
                      <v:stroke joinstyle="miter"/>
                    </v:oval>
                  </w:pict>
                </mc:Fallback>
              </mc:AlternateContent>
            </w:r>
            <w:r>
              <w:rPr>
                <w:noProof/>
                <w:szCs w:val="48"/>
              </w:rPr>
              <mc:AlternateContent>
                <mc:Choice Requires="wps">
                  <w:drawing>
                    <wp:anchor distT="0" distB="0" distL="114300" distR="114300" simplePos="0" relativeHeight="252759040" behindDoc="0" locked="0" layoutInCell="1" allowOverlap="1" wp14:anchorId="11D386EA" wp14:editId="323DECE2">
                      <wp:simplePos x="0" y="0"/>
                      <wp:positionH relativeFrom="column">
                        <wp:posOffset>1008380</wp:posOffset>
                      </wp:positionH>
                      <wp:positionV relativeFrom="paragraph">
                        <wp:posOffset>64135</wp:posOffset>
                      </wp:positionV>
                      <wp:extent cx="160020" cy="182880"/>
                      <wp:effectExtent l="0" t="0" r="11430" b="26670"/>
                      <wp:wrapNone/>
                      <wp:docPr id="2019" name="Oval 2019"/>
                      <wp:cNvGraphicFramePr/>
                      <a:graphic xmlns:a="http://schemas.openxmlformats.org/drawingml/2006/main">
                        <a:graphicData uri="http://schemas.microsoft.com/office/word/2010/wordprocessingShape">
                          <wps:wsp>
                            <wps:cNvSpPr/>
                            <wps:spPr>
                              <a:xfrm>
                                <a:off x="0" y="0"/>
                                <a:ext cx="160020" cy="18288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08B01B" id="Oval 2019" o:spid="_x0000_s1026" style="position:absolute;margin-left:79.4pt;margin-top:5.05pt;width:12.6pt;height:14.4pt;z-index:25275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X/gQIAAIoFAAAOAAAAZHJzL2Uyb0RvYy54bWysVE1v2zAMvQ/YfxB0X20HbZcFcYogRYYB&#10;RVusHXpWZCkWIIuapMTJfv0o+SPZWvQwLAeFEslH8pnk/ObQaLIXziswJS0uckqE4VApsy3pj+f1&#10;pyklPjBTMQ1GlPQoPL1ZfPwwb+1MTKAGXQlHEMT4WWtLWodgZ1nmeS0a5i/ACoNKCa5hAa9um1WO&#10;tYje6GyS59dZC66yDrjwHl9vOyVdJHwpBQ8PUnoRiC4p5hbS6dK5iWe2mLPZ1jFbK96nwf4hi4Yp&#10;g0FHqFsWGNk59QqqUdyBBxkuODQZSKm4SDVgNUX+VzVPNbMi1YLkeDvS5P8fLL/fP9lHhzS01s88&#10;irGKg3RN/Mf8yCGRdRzJEodAOD4W13k+QUo5qorpZDpNZGYnZ+t8+CqgIVEoqdBaWR/LYTO2v/MB&#10;Y6L1YBWfPWhVrZXW6eK2m5V2ZM/w063XOf7i10KXP8y0ed9zFR3f8ESc6Jqdyk5SOGoRAbX5LiRR&#10;FRY6SSmnjhRjQoxzYULRqWpWiS7Pq/NgsYejR0o6AUZkifWN2D3AYNmBDNhdtb19dBWpoUfn/L3E&#10;OufRI0UGE0bnRhlwbwForKqP3NkPJHXURJY2UB0fHXHQjZO3fK3wG98xHx6Zw/nBtsCdEB7wkBra&#10;kkIvUVKD+/XWe7THtkYtJS3OY0n9zx1zghL9zWDDfykuL+MAp8vl1efYeu5csznXmF2zAuybAreP&#10;5UmM9kEPonTQvODqWMaoqGKGY+yS8uCGyyp0ewKXDxfLZTLDobUs3JknyyN4ZDU28PPhhTnbN3rA&#10;CbmHYXZfNXtnGz0NLHcBpEqTcOK15xsHPjVOv5ziRjm/J6vTCl38BgAA//8DAFBLAwQUAAYACAAA&#10;ACEA9VnYGd8AAAAJAQAADwAAAGRycy9kb3ducmV2LnhtbEyPS0/DMBCE70j8B2uRuFTULi+FEKeq&#10;ihAScKGPQ29uvCRR43Vku2n492xPcNvRjma+Keaj68SAIbaeNMymCgRS5W1LtYbN+vUmAxGTIWs6&#10;T6jhByPMy8uLwuTWn+gLh1WqBYdQzI2GJqU+lzJWDToTp75H4t+3D84klqGWNpgTh7tO3ir1KJ1p&#10;iRsa0+OyweqwOjoN7XbY2snBvr8tP2SY7NT6cxFetL6+GhfPIBKO6c8MZ3xGh5KZ9v5INoqO9UPG&#10;6IkPNQNxNmT3PG6v4S57AlkW8v+C8hcAAP//AwBQSwECLQAUAAYACAAAACEAtoM4kv4AAADhAQAA&#10;EwAAAAAAAAAAAAAAAAAAAAAAW0NvbnRlbnRfVHlwZXNdLnhtbFBLAQItABQABgAIAAAAIQA4/SH/&#10;1gAAAJQBAAALAAAAAAAAAAAAAAAAAC8BAABfcmVscy8ucmVsc1BLAQItABQABgAIAAAAIQCSRSX/&#10;gQIAAIoFAAAOAAAAAAAAAAAAAAAAAC4CAABkcnMvZTJvRG9jLnhtbFBLAQItABQABgAIAAAAIQD1&#10;WdgZ3wAAAAkBAAAPAAAAAAAAAAAAAAAAANsEAABkcnMvZG93bnJldi54bWxQSwUGAAAAAAQABADz&#10;AAAA5wUAAAAA&#10;" fillcolor="red" strokecolor="#c00000" strokeweight="1pt">
                      <v:stroke joinstyle="miter"/>
                    </v:oval>
                  </w:pict>
                </mc:Fallback>
              </mc:AlternateContent>
            </w:r>
            <w:r w:rsidRPr="006868F9">
              <w:rPr>
                <w:noProof/>
                <w:szCs w:val="48"/>
              </w:rPr>
              <w:drawing>
                <wp:anchor distT="0" distB="0" distL="114300" distR="114300" simplePos="0" relativeHeight="252756992" behindDoc="0" locked="0" layoutInCell="1" allowOverlap="1" wp14:anchorId="3981E375" wp14:editId="6C59CCD4">
                  <wp:simplePos x="0" y="0"/>
                  <wp:positionH relativeFrom="column">
                    <wp:posOffset>429260</wp:posOffset>
                  </wp:positionH>
                  <wp:positionV relativeFrom="paragraph">
                    <wp:posOffset>41275</wp:posOffset>
                  </wp:positionV>
                  <wp:extent cx="413295" cy="553720"/>
                  <wp:effectExtent l="0" t="0" r="6350" b="0"/>
                  <wp:wrapNone/>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13295" cy="55372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color w:val="000000" w:themeColor="text1"/>
                <w:sz w:val="36"/>
                <w:szCs w:val="36"/>
              </w:rPr>
              <w:tab/>
            </w:r>
            <w:r>
              <w:rPr>
                <w:rFonts w:ascii="Comic Sans MS" w:hAnsi="Comic Sans MS"/>
                <w:noProof/>
                <w:color w:val="000000" w:themeColor="text1"/>
                <w:sz w:val="36"/>
                <w:szCs w:val="36"/>
              </w:rPr>
              <w:tab/>
              <w:t xml:space="preserve">sugar </w:t>
            </w:r>
            <w:r>
              <w:rPr>
                <w:rFonts w:ascii="Comic Sans MS" w:hAnsi="Comic Sans MS"/>
                <w:noProof/>
                <w:color w:val="000000" w:themeColor="text1"/>
                <w:sz w:val="36"/>
                <w:szCs w:val="36"/>
              </w:rPr>
              <w:br/>
            </w:r>
          </w:p>
        </w:tc>
      </w:tr>
    </w:tbl>
    <w:p w14:paraId="20FDEC74" w14:textId="77777777" w:rsidR="00B12875" w:rsidRDefault="00B12875">
      <w:r>
        <w:br w:type="page"/>
      </w:r>
    </w:p>
    <w:p w14:paraId="79FA31BC" w14:textId="77777777" w:rsidR="00B12875" w:rsidRPr="00B12875" w:rsidRDefault="00B12875">
      <w:pPr>
        <w:rPr>
          <w:sz w:val="8"/>
          <w:szCs w:val="14"/>
        </w:rPr>
      </w:pPr>
    </w:p>
    <w:tbl>
      <w:tblPr>
        <w:tblStyle w:val="TableGrid"/>
        <w:tblpPr w:leftFromText="180" w:rightFromText="180" w:vertAnchor="text" w:horzAnchor="margin" w:tblpY="104"/>
        <w:tblW w:w="920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263"/>
        <w:gridCol w:w="6946"/>
      </w:tblGrid>
      <w:tr w:rsidR="00B12875" w14:paraId="15955EDD" w14:textId="77777777" w:rsidTr="00D174A0">
        <w:trPr>
          <w:trHeight w:val="1587"/>
        </w:trPr>
        <w:tc>
          <w:tcPr>
            <w:tcW w:w="2263" w:type="dxa"/>
            <w:vMerge w:val="restart"/>
            <w:vAlign w:val="center"/>
          </w:tcPr>
          <w:p w14:paraId="72B4D668" w14:textId="317BF79A" w:rsidR="00B12875" w:rsidRPr="008455CC" w:rsidRDefault="00B12875" w:rsidP="00165DC1">
            <w:pPr>
              <w:pStyle w:val="ListParagraph"/>
              <w:numPr>
                <w:ilvl w:val="0"/>
                <w:numId w:val="75"/>
              </w:numPr>
              <w:ind w:hanging="686"/>
              <w:rPr>
                <w:b/>
                <w:bCs/>
                <w:noProof/>
                <w:color w:val="000000" w:themeColor="text1"/>
                <w:sz w:val="24"/>
                <w:szCs w:val="32"/>
              </w:rPr>
            </w:pPr>
            <w:r>
              <w:rPr>
                <w:b/>
                <w:bCs/>
                <w:noProof/>
                <w:color w:val="000000" w:themeColor="text1"/>
                <w:sz w:val="28"/>
                <w:szCs w:val="36"/>
              </w:rPr>
              <w:t>Isolating the target sound</w:t>
            </w:r>
          </w:p>
        </w:tc>
        <w:tc>
          <w:tcPr>
            <w:tcW w:w="6946" w:type="dxa"/>
          </w:tcPr>
          <w:p w14:paraId="1E9250EA" w14:textId="7BD68D95" w:rsidR="00B12875" w:rsidRDefault="00B12875" w:rsidP="001201E0">
            <w:pPr>
              <w:spacing w:before="120"/>
              <w:rPr>
                <w:noProof/>
                <w:color w:val="000000" w:themeColor="text1"/>
                <w:szCs w:val="28"/>
              </w:rPr>
            </w:pPr>
            <w:r>
              <w:rPr>
                <w:noProof/>
                <w:color w:val="000000" w:themeColor="text1"/>
                <w:szCs w:val="28"/>
              </w:rPr>
              <w:t xml:space="preserve">Match the sounds in words. </w:t>
            </w:r>
          </w:p>
          <w:p w14:paraId="6E36E1AB" w14:textId="56FFE3E6" w:rsidR="00B12875" w:rsidRPr="001201E0" w:rsidRDefault="00B12875" w:rsidP="0092327F">
            <w:pPr>
              <w:rPr>
                <w:noProof/>
                <w:color w:val="000000" w:themeColor="text1"/>
                <w:sz w:val="22"/>
                <w:szCs w:val="22"/>
              </w:rPr>
            </w:pPr>
          </w:p>
          <w:p w14:paraId="4A7C53F5" w14:textId="395BFD64" w:rsidR="00B12875" w:rsidRPr="0092327F" w:rsidRDefault="00B12875" w:rsidP="0092327F">
            <w:pPr>
              <w:rPr>
                <w:rFonts w:ascii="Comic Sans MS" w:hAnsi="Comic Sans MS"/>
                <w:noProof/>
                <w:color w:val="000000" w:themeColor="text1"/>
                <w:sz w:val="36"/>
                <w:szCs w:val="36"/>
              </w:rPr>
            </w:pPr>
            <w:r w:rsidRPr="00E95DD5">
              <w:rPr>
                <w:rFonts w:ascii="Comic Sans MS" w:hAnsi="Comic Sans MS"/>
                <w:noProof/>
                <w:color w:val="FF0000"/>
                <w:sz w:val="36"/>
                <w:szCs w:val="48"/>
              </w:rPr>
              <mc:AlternateContent>
                <mc:Choice Requires="wps">
                  <w:drawing>
                    <wp:anchor distT="0" distB="0" distL="114300" distR="114300" simplePos="0" relativeHeight="252845056" behindDoc="0" locked="0" layoutInCell="1" allowOverlap="1" wp14:anchorId="5E1A6AD8" wp14:editId="197AADE2">
                      <wp:simplePos x="0" y="0"/>
                      <wp:positionH relativeFrom="column">
                        <wp:posOffset>1145540</wp:posOffset>
                      </wp:positionH>
                      <wp:positionV relativeFrom="paragraph">
                        <wp:posOffset>248285</wp:posOffset>
                      </wp:positionV>
                      <wp:extent cx="640080" cy="431165"/>
                      <wp:effectExtent l="0" t="0" r="26670" b="26035"/>
                      <wp:wrapNone/>
                      <wp:docPr id="2037" name="Straight Connector 2037"/>
                      <wp:cNvGraphicFramePr/>
                      <a:graphic xmlns:a="http://schemas.openxmlformats.org/drawingml/2006/main">
                        <a:graphicData uri="http://schemas.microsoft.com/office/word/2010/wordprocessingShape">
                          <wps:wsp>
                            <wps:cNvCnPr/>
                            <wps:spPr>
                              <a:xfrm flipV="1">
                                <a:off x="0" y="0"/>
                                <a:ext cx="640080" cy="431165"/>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C686A5" id="Straight Connector 2037" o:spid="_x0000_s1026" style="position:absolute;flip:y;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2pt,19.55pt" to="140.6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KstQEAAFQDAAAOAAAAZHJzL2Uyb0RvYy54bWysU01v2zAMvQ/YfxB0X+xkbRYYcYqhQXsp&#10;tgLtdmdkyRagL4hanPz7UbKbddutqA0IlEg98z0+b29O1rCjjKi9a/lyUXMmnfCddn3Lfzzffdpw&#10;hglcB8Y72fKzRH6z+/hhO4ZGrvzgTScjIxCHzRhaPqQUmqpCMUgLuPBBOkoqHy0k2sa+6iKMhG5N&#10;tarrdTX62IXohUSk0/2U5LuCr5QU6btSKBMzLafeUlljWQ95rXZbaPoIYdBibgPe0IUF7eijF6g9&#10;JGC/ov4PymoRPXqVFsLbyiulhSwciM2y/ofN0wBBFi4kDoaLTPh+sOLb8dY9RpJhDNhgeIyZxUlF&#10;y5TR4SfNtPCiTtmpyHa+yCZPiQk6XF/V9YbEFZS6+rxcrq+zrNUEk+FCxHQvvWU5aLnRLrOCBo4P&#10;mKbSl5J87PydNqZMxjg2UgurL3XGBzKIMpAotKFrObqeMzA9OU+kWCDRG93l6xkIY3+4NZEdgab/&#10;9Tq/c2d/leVv7wGHqa6kJl9YncicRtuWb+r8zLeNy+iy2Gtm8Ee9HB18dy6iVnlHoytyzDbL3ni9&#10;p/j1z7D7DQAA//8DAFBLAwQUAAYACAAAACEALPoq5d4AAAAKAQAADwAAAGRycy9kb3ducmV2Lnht&#10;bEyPQU+EMBCF7yb+h2ZMvLktYIRlKRujMfGgB1ez5y4dAaUtYcou+usdT3p8eV/efFNtFzeII07U&#10;B68hWSkQ6Jtge99qeHt9uCpAUDTemiF41PCFBNv6/KwypQ0n/4LHXWwFj3gqjYYuxrGUkpoOnaFV&#10;GNFz9x4mZyLHqZV2Miced4NMlbqRzvSeL3RmxLsOm8/d7DTk39ka5/Tp+WOc9/eJyymjR9L68mK5&#10;3YCIuMQ/GH71WR1qdjqE2VsSA+dCXTOqIVsnIBhIiyQFceBG5QpkXcn/L9Q/AAAA//8DAFBLAQIt&#10;ABQABgAIAAAAIQC2gziS/gAAAOEBAAATAAAAAAAAAAAAAAAAAAAAAABbQ29udGVudF9UeXBlc10u&#10;eG1sUEsBAi0AFAAGAAgAAAAhADj9If/WAAAAlAEAAAsAAAAAAAAAAAAAAAAALwEAAF9yZWxzLy5y&#10;ZWxzUEsBAi0AFAAGAAgAAAAhADJQEqy1AQAAVAMAAA4AAAAAAAAAAAAAAAAALgIAAGRycy9lMm9E&#10;b2MueG1sUEsBAi0AFAAGAAgAAAAhACz6KuXeAAAACgEAAA8AAAAAAAAAAAAAAAAADwQAAGRycy9k&#10;b3ducmV2LnhtbFBLBQYAAAAABAAEAPMAAAAaBQAAAAA=&#10;" strokecolor="#a5a5a5" strokeweight="1pt">
                      <v:stroke joinstyle="miter"/>
                    </v:line>
                  </w:pict>
                </mc:Fallback>
              </mc:AlternateContent>
            </w:r>
            <w:r w:rsidRPr="00AA7425">
              <w:rPr>
                <w:rFonts w:ascii="Century Gothic" w:hAnsi="Century Gothic"/>
                <w:noProof/>
                <w:spacing w:val="40"/>
                <w:sz w:val="40"/>
              </w:rPr>
              <w:drawing>
                <wp:anchor distT="0" distB="0" distL="114300" distR="114300" simplePos="0" relativeHeight="252840960" behindDoc="0" locked="0" layoutInCell="1" allowOverlap="1" wp14:anchorId="50D2DC37" wp14:editId="33183909">
                  <wp:simplePos x="0" y="0"/>
                  <wp:positionH relativeFrom="column">
                    <wp:posOffset>2380615</wp:posOffset>
                  </wp:positionH>
                  <wp:positionV relativeFrom="paragraph">
                    <wp:posOffset>20955</wp:posOffset>
                  </wp:positionV>
                  <wp:extent cx="426720" cy="285115"/>
                  <wp:effectExtent l="0" t="0" r="0" b="635"/>
                  <wp:wrapNone/>
                  <wp:docPr id="2029" name="Picture 202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Shape&#10;&#10;Description automatically generated with low confidence"/>
                          <pic:cNvPicPr>
                            <a:picLocks noChangeAspect="1"/>
                          </pic:cNvPicPr>
                        </pic:nvPicPr>
                        <pic:blipFill rotWithShape="1">
                          <a:blip r:embed="rId77" cstate="print">
                            <a:extLst>
                              <a:ext uri="{28A0092B-C50C-407E-A947-70E740481C1C}">
                                <a14:useLocalDpi xmlns:a14="http://schemas.microsoft.com/office/drawing/2010/main" val="0"/>
                              </a:ext>
                            </a:extLst>
                          </a:blip>
                          <a:srcRect l="16500" t="28125" r="16562" b="27187"/>
                          <a:stretch/>
                        </pic:blipFill>
                        <pic:spPr bwMode="auto">
                          <a:xfrm>
                            <a:off x="0" y="0"/>
                            <a:ext cx="426720" cy="285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noProof/>
                <w:color w:val="000000" w:themeColor="text1"/>
                <w:sz w:val="36"/>
                <w:szCs w:val="36"/>
              </w:rPr>
              <w:tab/>
            </w:r>
            <w:r>
              <w:rPr>
                <w:rFonts w:ascii="Comic Sans MS" w:hAnsi="Comic Sans MS"/>
                <w:noProof/>
                <w:color w:val="000000" w:themeColor="text1"/>
                <w:sz w:val="36"/>
                <w:szCs w:val="36"/>
              </w:rPr>
              <w:tab/>
            </w:r>
            <w:r>
              <w:rPr>
                <w:rFonts w:ascii="Comic Sans MS" w:hAnsi="Comic Sans MS"/>
                <w:noProof/>
                <w:color w:val="000000" w:themeColor="text1"/>
                <w:sz w:val="36"/>
                <w:szCs w:val="36"/>
              </w:rPr>
              <w:tab/>
            </w:r>
            <w:r>
              <w:rPr>
                <w:rFonts w:ascii="Comic Sans MS" w:hAnsi="Comic Sans MS"/>
                <w:noProof/>
                <w:color w:val="000000" w:themeColor="text1"/>
                <w:sz w:val="36"/>
                <w:szCs w:val="36"/>
              </w:rPr>
              <w:tab/>
            </w:r>
            <w:r w:rsidRPr="0092327F">
              <w:rPr>
                <w:rFonts w:ascii="Comic Sans MS" w:hAnsi="Comic Sans MS"/>
                <w:noProof/>
                <w:color w:val="808080" w:themeColor="background1" w:themeShade="80"/>
                <w:sz w:val="36"/>
                <w:szCs w:val="36"/>
              </w:rPr>
              <w:t>h</w:t>
            </w:r>
            <w:r w:rsidRPr="0092327F">
              <w:rPr>
                <w:rFonts w:ascii="Comic Sans MS" w:hAnsi="Comic Sans MS"/>
                <w:b/>
                <w:bCs/>
                <w:noProof/>
                <w:color w:val="000000" w:themeColor="text1"/>
                <w:sz w:val="36"/>
                <w:szCs w:val="36"/>
              </w:rPr>
              <w:t>a</w:t>
            </w:r>
            <w:r w:rsidRPr="0092327F">
              <w:rPr>
                <w:rFonts w:ascii="Comic Sans MS" w:hAnsi="Comic Sans MS"/>
                <w:noProof/>
                <w:color w:val="808080" w:themeColor="background1" w:themeShade="80"/>
                <w:sz w:val="36"/>
                <w:szCs w:val="36"/>
              </w:rPr>
              <w:t>t</w:t>
            </w:r>
          </w:p>
          <w:p w14:paraId="1EADBB24" w14:textId="4CA4FE55" w:rsidR="00B12875" w:rsidRDefault="00B12875" w:rsidP="0092327F">
            <w:pPr>
              <w:rPr>
                <w:noProof/>
                <w:color w:val="000000" w:themeColor="text1"/>
                <w:szCs w:val="28"/>
              </w:rPr>
            </w:pPr>
            <w:r>
              <w:rPr>
                <w:rFonts w:ascii="Comic Sans MS" w:hAnsi="Comic Sans MS"/>
                <w:noProof/>
                <w:sz w:val="72"/>
                <w:szCs w:val="72"/>
              </w:rPr>
              <mc:AlternateContent>
                <mc:Choice Requires="wpg">
                  <w:drawing>
                    <wp:anchor distT="0" distB="0" distL="114300" distR="114300" simplePos="0" relativeHeight="252844032" behindDoc="0" locked="0" layoutInCell="1" allowOverlap="1" wp14:anchorId="142F16A4" wp14:editId="51CF519C">
                      <wp:simplePos x="0" y="0"/>
                      <wp:positionH relativeFrom="column">
                        <wp:posOffset>2425700</wp:posOffset>
                      </wp:positionH>
                      <wp:positionV relativeFrom="paragraph">
                        <wp:posOffset>151765</wp:posOffset>
                      </wp:positionV>
                      <wp:extent cx="518160" cy="393700"/>
                      <wp:effectExtent l="0" t="0" r="0" b="120650"/>
                      <wp:wrapNone/>
                      <wp:docPr id="2034" name="Group 2034"/>
                      <wp:cNvGraphicFramePr/>
                      <a:graphic xmlns:a="http://schemas.openxmlformats.org/drawingml/2006/main">
                        <a:graphicData uri="http://schemas.microsoft.com/office/word/2010/wordprocessingGroup">
                          <wpg:wgp>
                            <wpg:cNvGrpSpPr/>
                            <wpg:grpSpPr>
                              <a:xfrm>
                                <a:off x="0" y="0"/>
                                <a:ext cx="518160" cy="393700"/>
                                <a:chOff x="0" y="0"/>
                                <a:chExt cx="1565275" cy="1026160"/>
                              </a:xfrm>
                            </wpg:grpSpPr>
                            <pic:pic xmlns:pic="http://schemas.openxmlformats.org/drawingml/2006/picture">
                              <pic:nvPicPr>
                                <pic:cNvPr id="2035" name="Picture 2035"/>
                                <pic:cNvPicPr>
                                  <a:picLocks noChangeAspect="1"/>
                                </pic:cNvPicPr>
                              </pic:nvPicPr>
                              <pic:blipFill>
                                <a:blip r:embed="rId415" cstate="print">
                                  <a:extLst>
                                    <a:ext uri="{28A0092B-C50C-407E-A947-70E740481C1C}">
                                      <a14:useLocalDpi xmlns:a14="http://schemas.microsoft.com/office/drawing/2010/main" val="0"/>
                                    </a:ext>
                                  </a:extLst>
                                </a:blip>
                                <a:stretch>
                                  <a:fillRect/>
                                </a:stretch>
                              </pic:blipFill>
                              <pic:spPr>
                                <a:xfrm>
                                  <a:off x="0" y="0"/>
                                  <a:ext cx="953135" cy="1003300"/>
                                </a:xfrm>
                                <a:prstGeom prst="rect">
                                  <a:avLst/>
                                </a:prstGeom>
                              </pic:spPr>
                            </pic:pic>
                            <pic:pic xmlns:pic="http://schemas.openxmlformats.org/drawingml/2006/picture">
                              <pic:nvPicPr>
                                <pic:cNvPr id="2036" name="Picture 2036"/>
                                <pic:cNvPicPr>
                                  <a:picLocks noChangeAspect="1"/>
                                </pic:cNvPicPr>
                              </pic:nvPicPr>
                              <pic:blipFill>
                                <a:blip r:embed="rId416" cstate="print">
                                  <a:extLst>
                                    <a:ext uri="{28A0092B-C50C-407E-A947-70E740481C1C}">
                                      <a14:useLocalDpi xmlns:a14="http://schemas.microsoft.com/office/drawing/2010/main" val="0"/>
                                    </a:ext>
                                  </a:extLst>
                                </a:blip>
                                <a:stretch>
                                  <a:fillRect/>
                                </a:stretch>
                              </pic:blipFill>
                              <pic:spPr>
                                <a:xfrm rot="19413494">
                                  <a:off x="281940" y="861060"/>
                                  <a:ext cx="1283335" cy="165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BA6AAA" id="Group 2034" o:spid="_x0000_s1026" style="position:absolute;margin-left:191pt;margin-top:11.95pt;width:40.8pt;height:31pt;z-index:252844032;mso-width-relative:margin;mso-height-relative:margin" coordsize="15652,10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ikiwIAAHcHAAAOAAAAZHJzL2Uyb0RvYy54bWzUVclu2zAQvRfoPxC6&#10;x9pixRZiB0XTGAWC1ujyATRFSUTEBUN6+/sOKdmJnQANgvaQg2Wuw/fePA6vb3ayIxsOVmg1i9JR&#10;EhGumK6EambR7193F5OIWEdVRTut+CzacxvdzD9+uN6akme61V3FgWAQZcutmUWtc6aMY8taLqkd&#10;acMVTtYaJHXYhSaugG4xuuziLEmKeKuhMqAZtxZHb/vJaB7i1zVn7ntdW+5IN4sQmwtfCN+V/8bz&#10;a1o2QE0r2ACDvgGFpELhocdQt9RRsgbxLJQUDLTVtRsxLWNd14LxwAHZpMkZmwXotQlcmnLbmKNM&#10;KO2ZTm8Oy75tFmB+miWgElvToBah57nsapD+H1GSXZBsf5SM7xxhODhOJ2mBwjKcyqf5VTJIylrU&#10;/dku1n4Z9qXjYpxdjfuNaZIVPgpCiA/HxidgjGAl/gYFsPVMgb87BXe5NfBoCCJfFUNSeFibC0yW&#10;oU6sRCfcPhgP0+JBqc1SsCX0HRRzCURUsyhLcuSmqETL4wJ/LgljSNFv8yv7fdTzutfswRKlP7dU&#10;NfyTNehbvE1BkNPlse+eHLrqhLkTXecz5dsDPfT4mUdeUKj3361ma8mV6y8U8A6ZamVbYWxEoORy&#10;xZESfK1STBdeZoekDAjl+ttjHXDHWn9+jTh+IPY+kceJAPoRp6dg0XGv9dh0nKdeTu+xNEnyvDfZ&#10;0SooIVi34FoS30CoCAHzQ0u6ubcDmMMStNjj+aGJ3T4p2HhPBiteMFjhU+L5vU+DZf/HYAS0v07T&#10;yzS/nF4GZww1LZvgKJYvdNakSJO+BtHyUN3SbJLnR+sVY3TfSZH6F84LhQ6re6h9w0vkn4+nfWw/&#10;fS/nfwAAAP//AwBQSwMECgAAAAAAAAAhALlLLc21EAAAtRAAABQAAABkcnMvbWVkaWEvaW1hZ2Ux&#10;LnBuZ4lQTkcNChoKAAAADUlIRFIAAABMAAAAXQgGAAAADx2AFQAAAAFzUkdCAK7OHOkAAAAEZ0FN&#10;QQAAsY8L/GEFAAAACXBIWXMAACHVAAAh1QEEnLSdAAAQSklEQVR4Xu1cB1QVRxe2JfYWUcGGmsQW&#10;CxZQ1ChWrEgssYsascQSI8TYFXMiiho7dmx/NDYEBGxILNhLpIQiIti7KAoqqN8/d1jiY5nXF0T0&#10;O+eeNzvvvbuz387euffOzObCJ+iFT4TpiU+E6YlPhOmJT4TpiU+E6Yn3QlhSUhL+/TcMPj4+mOc2&#10;D/369oWlpSXKlimDL774AialSqFM6dIoxcolS5ZEWVNTWFtbw8FhEBYtWgQ/Pz8cP34c1+Li8PrN&#10;a0lr1iBLCHv79i0u/HMR/fr1Q768eVG8eAnY29tjhbs7oqOjkfJat4tOSU5BcHAI5ru5oUPHjijF&#10;iM2dOzfKli0LN7f5CAkJ4efKTGQqYZejImHXtSu+/PJLLFu6FMHsgl7rSI4+oB577uw5uLMbYF6p&#10;Er7rbs97cGYgUwh79uwZWrZoiV49e+H+g/tSbdbh1q1b6N2rNypUqICjR48q2usUJ+z+/fsoWrQo&#10;bt+5LdW8Pzx//hyuc+fC3NwcL1++lGqNg6KE0Z1s3rw57t27J9VkDzx8+BAVK1ZEQkKCVGM4FCWM&#10;HsXOXTrjzZs3Uk32AVnOBhb1Ug+MgKKEke2YOWsW+g/oz0ateWzIzx7ERUZG4vqNG2hQv77RN1NR&#10;wqhhnrt2sdJbxMbGoXqN6vDc7ZkpI6NWMDsfHx+P4Y6O6NGjB6+aOXMGHj16yMuGQlHCTp06jSsx&#10;V6SjVJt24MB+7idNmTIly4h7wojq8/33qMRcjMioKKkW2PbXdly9GisdGQZFCdu8aTPeCIZwIu7g&#10;wYNo8W0L7rEvXrQYly9fVszWPUt4jv3792H48OEoWaIk2rZth2PHjknfvsOOHTsRExMjHRkGRQmb&#10;N2+eVFIPIunsuXM8HCpQoAAKFiyAcmbl0LhxYwwZPBgus1ywcaMH9uzejUMBAQgICMRRFgZRT/XZ&#10;48m/mzZ1Ctq2bw+LehbInz8/8uTJg1o1ayLw77+RkpIinSkj1qxZi+vXr0tHhkFRwpydnaWS7iAC&#10;aXS9e/cut4Hnzp7FMeZsBgYG8l65b58/k33wZ3Lo0CH4+vnCc48XvLy8cPLkST7QvE7R7VGfxQak&#10;+/eMc6QVJWyY43CplD0xdtxYPI5/LB0ZBkUJcxg0SCplT/To0R2JiUnSkWFQlLChQ4dKpeyJNm3b&#10;aLRxukBRwihPRbYou8KiXjbz9MNCQ+E6Zy7Wrl0r1WQfkME3MTGRjgyHooRFRkXydEoU87GsrCz5&#10;6JbZCT1tSE5Ohn23bli0eCGqVq0q1RoORQl79eoVataowcvkLpBfVMqkFL77zh4PHjzg9VkJ8guL&#10;Fy/OvPur/LhMmTL80xgoTljffv3RhHnz55lzSqAeFhsbyx+Jr7/+Gs2bNYeT0wScPn2ap1uU6oGk&#10;JzExEQeY79ahQwd242rCd68vv3EkLVu24NGFsVCUsJQU6v72vDxq1Gh89tlnzDPfxBN5qnFkYuJz&#10;TJsyFZWrVkHhwoXx+eefM4+/EJ/0+KZWLYwdOwZbt23j4U1ExL+IjYnlHvqdOze5XL9+DdFR0Th6&#10;7CiWr1iOatWqIV++fCherDg2b97EzvDuJpBTXLVyFbRq1Tr75cPoLltbN+GNJJD9OBEUBAeHwahQ&#10;sSKaNWuGuXPnIjIikufh00A9gH5L/4tmveDEiSAcPnyYefYBzKvfjS1bNsPDYx0LbdbwAcXDYz22&#10;b/8LAczzDwkJxZMnTzK4C9evXUPnzp3h7r6C3yy7bl3xIumF9K3hUJQwQmJSIsxMzXD+/Hmp5h2I&#10;mFPsURzMYkYrKyuYlDZB1SpVYWdnjxkzZmAti/V2sxiSBgsiLDDwMA+P9u/fz2LKAJy/cAE3bt6U&#10;tKUH6b7GeiH1MEorTZo0idcRKG1et25dXjYWihNGGDlyJByGDEGnTp3S9SQ5qEdSz3r69Clu376F&#10;iPBwXLhwEWFhYTyrQKll6nXJya8y2Lo3b17jcnQ0M+xzuV0szVyGMT/+yHpodLrfzvndFRb163P7&#10;qgQUJ4y6f4sWLXiZbNe4sWPRpEkTLF+6jNmfO7w+DRQ47/XxwR9//AEXFxcsWLgA7ivcuV1atWol&#10;VrCym5sbpk+bhhEjRsC2gy0fhck9sLOzw+zZs/mErvymXLx4kf++dBkTeHt7o3KVKv/1NmOhKGHU&#10;qC6dOvMEnirojkdFRWEI63WUjmnYqCEnkLKf1MPoexIi+8HDB7h06RLOnDmDc2ykpblMMvjPWU97&#10;+zb9Raf978WLF/wRphuVN29ePhpTJiMNe319eSrp+149ua9I56H/GQLFCPPcs4dP2BIxmkANJQLo&#10;AkePGQOzcmYwNTVFgwYNYc/8NZrVPsBsVsyVmFSSpP/RNBn9729m16jXde3aFfXq1eVLC1q1ssH6&#10;9R6caCKPBgHyvSLDI3Ce9bYgNtoeO3KEuxw+Pt58osbKqjGzp6ck7brDKMLo4qn7V6pkDi9GmKF3&#10;jf5HPhQRssdrD1x//x0ObGAgf8rauil7pK3RtnVr9OndG07Ov2DJkiXscV3GHjtHZszrMOe0GHdh&#10;cuXKpbeQY6vPEgODCSMjWo8Fs65zXHHn7h34+u/FkMFDUKd2bdZrysG0rCnKly/PZ59pItXcvAqT&#10;yryOehTl+cnzpviO1kiUKFECxYoV45PARYoU4UJlqqeLKlSoECeF1lKILtxYmcCcaV1IM4gwT09P&#10;5GWOYtOmTYUn/1Bl4IABWknTizDqVc2a5SyS5EJ+nyboTBgtSypatIjwJDlNNCUZdSIsLi5OqDin&#10;yuTJk6QrzwithJFvRcGxSHHOldxqbZlWwn5xdhYozDlCc5qNmCMtr1eXCtJIGHnhckU5QSgaIHfl&#10;+PFjWL16tfA3/Xr3kVhID42EnTxxSqjsQ5Tq1aph4sSJPLFJTnJYWCj3EUW/5cL8PdFjqZEwciqF&#10;yrKh0KNVsGBBvuqaHGUbm5Y8xXPj5g3paoAbN25g3bp1PK4U6ZCLKGBXSxixK1JCUoVF/+R9i77L&#10;CqHHadDAgfDw8GBhTTDin8Rz80EXSO1Ok6cJCdi71wdtWrfhkYJIlyYRuRdqCaOTi5SoSoWKFfiK&#10;mRXuK+Dt44NV7ivhMtsF48ePR6+ePdGmTRvUr2+BGjVqolr16vyzvoUFD5YpTqTv27ZvxzOj/fr3&#10;h6OjI8awgHzChAmYPn065i+Yj21bt+EfFlQ/fPhArX/0Qlr3T9nY8eN/4slCslOiNusjonWxagkj&#10;r16kRJOQ+2FlaYmpU6cwg3qUT+qqpm90hWovoRtH+S7KmlI2YtvWrRjBbpKlpRXPVIjaoZSQrZND&#10;LWGJrJEiJfoK2RZas0WBuq2tLbp07oJu3br9J5QI7MJ6GO9xrVujqbU1X8ZEdoiC8gL58wv1ZoUk&#10;PteHMMauSMnHJJQxlkMtYZRLFyn5mEQvwmgOT6TkQxd9HvOPkjDyzWrXrg23BQv+86saNbIU/lYu&#10;oonfHPVIUs9p2LAhnJyc4Ofrx9dziEbnXr16Cv8vF70IS0rKHkaflgCQZ06OMoUyFsyP69SpM/f/&#10;fvvtN+zz9+dzmiKvXB1mzJgmPJdcaL5UDrWE0eyLSIkxssvTE17eXvD19YWfny+fHTp0+DCCgoK4&#10;j3UlJgYPmL9FI/QL5jSSD0dTYmkevFJYtWqVsH1y0ZOwl0Ilxkh2weqV4gyFXPR6JGmFjUiJMZKV&#10;0DRZu27demH75JK2qEYVaq+CAlqREmMkMzdr0VKr2Lg46YhWTPdUa9c2bNgobJ9c9HIraM+jSIkx&#10;ouvebm0QBcWUulm5cqV0BNSqVVMqZcSmjZuF7ZOLXrEkLR0SKTFGkpONW/KdBtroJcepU6ewc8dO&#10;Xr59+zaWLlnCyyLoShgNfHKoJYyWG4mUGCPaehit8pFj4YKFGR6tOXNc+Qiqiq1bt+JwQAAvt2ZB&#10;vMhgp2FzZhB25epVoRJjRJuv9NVXX0mld5jKepN8QmLHzh0Z9gOovoaherXqUq0YG3UkTK98GBlQ&#10;kRJjRBvKlSvHP1V74p9/bmGee/pNX0HHgxAVGSkdpcLZaQIn1snZCeEREVKtGOvW6zZK6kXYzVu3&#10;hEqMEW3OJwXGKut5OYgE88rm0lEqaNfbmTNnpaNU0KpHmnCmaEDbeWhwELVPLqJVi2oJu3vnrlCJ&#10;MfJWyyNZsmQJqfQOT+Kf8P+qIj7+MV/3qgraazly5AiEhoVKNeqxZPHiDG0TidxOEtQSRoGrSIkx&#10;oo0wWu4kR/KrZJQvVx4nTpyQalgnfPMWW7b8TzpKxSCHQShcqBBesghFG2jvt6h9ctGLsPjHj4VK&#10;jBFtKFyksFR6B/LYu9nbY9DA9FsLx40dI5VS8cPQH/DXju2YNWOWVKMejsOHCdsnF70Iy4x8mDbQ&#10;VJgcNLLatLJB5crpF/ba2XWTSqlwcp7AbRvZQZGxVsXw4Y7C9slFL8IyI6evDZTGkYNIqle3Ltas&#10;XsM3SaShfbv2UikVtAL73Lnz2LVrF6ZNmy7VivHrxF+F7ZOLXvOSNLUlUmKMaANN08lBIx4tNqbP&#10;yiqjpZww2hmy3z91ICBbqMnnW7Z0ubB9ctGLsMzIh2lDfjWE0XtzCLQr7u7t1LX+ffr25Z9piIgI&#10;5ztICF7ePlgwfz4vi7BhwyZh++QiIl3tVZAdECkxRrSBtgqKUKF8Bf5JfhGtxacR3GVmeuNOyYLA&#10;w4G8TCTTSz7UYeNG3bIVIn9O7VVQ45SYblcVbSDDLgKtvE6Dg4MD+vbtgwMHD0g1qaBUTHBIsHRE&#10;PU69t0+bYEXtk4tehNFwLlJijIg8Z1XQmnsRVAmjx2TSr5MzPC50/Pq1btmQ0JAwYftUJTcTEdQS&#10;Rg0QKTJGEp5q3q/Yrp2tVEoPWvSiJGLjYoXtU5VvateSfp0eagmj7ihSZIzQChxNGD16tFRKD1qI&#10;ohToybG1bS9sn6r8NH689I/0yFLCRHsd6QLSQO/4yizQqE+L6XTdYuPl7S39Mz00EpZH4W0qMVfe&#10;vSorqxAVHYUOHTvw+U1Rm9TJtWvXJA3poZYwAgWzImWGCoUumQm6ybQDzmevD/r26YMiLDYVtUMX&#10;UbcxViNh337bXKjMUAkPD5c0Kwd6C53rvDk8+WjojjaRiJxWgkbCQkNDhMoMFbqgli1bwsVlFoKD&#10;L+Ems1mPHz/mgT65HHKvh4Jf2vtI2wL3+e/j6WraFk0vtzVkzaquoul1DRoJowaLFOZUoRXYmvao&#10;EzQSRjZB16VBH7rMnDkz3YitDhoJI9CCDNEJcoJQOmnUqJE6EZUGrYQRjhw5IjzhhyqdOnZk9jmU&#10;P0H6QifCSPHPP08QnvxDEFMzM/7IBQcHG0SSKnQijEAncnZyEjYoOwntCactP+PGjeUjsSjNbAx0&#10;JoxApNFbSyijKWrs+xTaefLPxYt49OiR0b1IE/QiTBUUm9FbRyjsMGNdXtcNT4YKvQWK0jy0/mKw&#10;gwPWs7iQFp1oSxkpDYMJSwPdTVXheSkmdDH+fv6YNGUyhg0bhn4sVGlva4vu3bujS5cusLGxQePG&#10;Vvy1MHXq1IYlc19oB9qA/v2xecsmbm8SEp5yXfJzvE8YTdjHhk+E6QXg//P3RJfDToVdAAAAAElF&#10;TkSuQmCCUEsDBAoAAAAAAAAAIQCMj4MtLAUAACwFAAAUAAAAZHJzL21lZGlhL2ltYWdlMi5wbmeJ&#10;UE5HDQoaCgAAAA1JSERSAAAAZgAAAA8IAwAAACH6SsIAAAABc1JHQgCuzhzpAAAABGdBTUEAALGP&#10;C/xhBQAAAmdQTFRF/////v7+/f39/Pz8+Pj48/Pz5+fn2NjYw8PDwcHBvr6+urq6uLi4x8fH1tbW&#10;1dXV3t7e7e3t9fX18fHxz8/Pp6endXV1V1dXQUFBR0dHVFRUYGBgcHBwd3d3f39/kpKSlZWVlJSU&#10;mZmZjo6OiYmJe3t7b29vaGhoWlpaUFBQWVlZUVFRra2tSUlJRkZGXl5ei4uL0dHR5OTk+vr68PDw&#10;7u7uPz8/9/f3+/v79PT07+/v4+Pj3d3d0tLSxcXFt7e3v7+/tbW1s7OzsrKyubm5r6+vrKysvLy8&#10;qampZmZm6urq29vbzc3Nu7u7jY2NfHx8cnJyfX19n5+fo6Oj+fn5ioqKxMTEwsLC0NDQ5ubmZ2dn&#10;T09PQEBAODg4MDAwMjIyOzs7KCgoPj4+NDQ0Li4uNzc3Tk5OS0tLYWFhFhYWaWlpampqhISEhYWF&#10;k5OTl5eXjIyMj4+Ph4eHkZGRenp619fXdHR0bm5u2tra4eHhPDw8wMDAU1NTnJycXFxcQ0NDHh4e&#10;mpqamJiY2dnZpaWlOjo6qKio9vb2bGxsDw8PTU1NgoKCzMzMOTk5QkJCPT09VVVV4ODgHR0dysrK&#10;5eXl8vLya2trNjY2MzMztra2Kysr7OzsCwsLYmJi6+vrMTExFRUVfn5+np6eoqKieHh4c3Nzg4OD&#10;q6urW1tbsLCwtLS0vb29rq6um5ub4uLieXl5LCws1NTUy8vLycnJqqqqcXFxVlZWLy8vEhISzs7O&#10;yMjIsbGxpKSk6OjooKCg09PTnZ2diIiIX19fTExMSkpKgICAoaGh3NzcKioqISEhXV1dxsbGAAAA&#10;CcuKfQAAAM10Uk5T////////////////////////////////////////////////////////////&#10;////////////////////////////////////////////////////////////////////////////&#10;////////////////////////////////////////////////////////////////////////////&#10;////////////////////////////////////////////////////////////ACHv3BwAAAAJcEhZ&#10;cwAAIdUAACHVAQSctJ0AAAF1SURBVDhP1ZSxlcMgDIa9iBp2UMcCKpiJBShUUmQMCrcqvdX9Apxn&#10;X+z3Lpdr7osNBmMh/UhZ/hPMMZUESiyR5+TfwaWR1qwqRBaAGYkoJtJc8TktZ7VUrpxnrvPpDZgX&#10;jpFjgS4Nv9T8DvLcAK9SQxyEK7TguiXD4ksXOiw557rVuuH2HqMsuoqQAajSLzRGWB6bYJVK8GOB&#10;K6XGpME059U1zHFYPcOt1lavXJAyHw5g80ywO4cDhV7YZD+c3NsjkVZ1Y/z6CsjsTwQJ38/AQ3Ri&#10;693W2x1OeaM9isfsT9wc6UvkOmdSj+aUCZzWY/5dqvbTzNnXiVkLgcIcAqrhJInO/gjvYtyCbAQ2&#10;tFpYezIevY8Uqlh6Vu9Zz8HQAJ87SKnSk9vLUaTnpmflVh80sr7daVwMqwkpvyR3aBib38DYSgqG&#10;PeQ4nlH2FuAyigQMKwuKx/8N2ozphtiobqtb65bgKEzBVkFNwNLVmf2WiwL5mGX5Aux/s7f8NHW5&#10;AAAAAElFTkSuQmCCUEsDBBQABgAIAAAAIQBU4vxZ4QAAAAkBAAAPAAAAZHJzL2Rvd25yZXYueG1s&#10;TI9PS8NAFMTvgt9heYI3u/ljQxqzKaWopyLYCuLtNXlNQrNvQ3abpN/e9WSPwwwzv8nXs+7ESINt&#10;DSsIFwEI4tJULdcKvg5vTykI65Ar7AyTgitZWBf3dzlmlZn4k8a9q4UvYZuhgsa5PpPSlg1ptAvT&#10;E3vvZAaNzsuhltWAky/XnYyCIJEaW/YLDfa0bag87y9awfuE0yYOX8fd+bS9/hyWH9+7kJR6fJg3&#10;LyAcze4/DH/4Hh0Kz3Q0F66s6BTEaeS/OAVRvALhA89JnIA4KkiXK5BFLm8fFL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B8P4pIsCAAB3BwAA&#10;DgAAAAAAAAAAAAAAAAA6AgAAZHJzL2Uyb0RvYy54bWxQSwECLQAKAAAAAAAAACEAuUstzbUQAAC1&#10;EAAAFAAAAAAAAAAAAAAAAADxBAAAZHJzL21lZGlhL2ltYWdlMS5wbmdQSwECLQAKAAAAAAAAACEA&#10;jI+DLSwFAAAsBQAAFAAAAAAAAAAAAAAAAADYFQAAZHJzL21lZGlhL2ltYWdlMi5wbmdQSwECLQAU&#10;AAYACAAAACEAVOL8WeEAAAAJAQAADwAAAAAAAAAAAAAAAAA2GwAAZHJzL2Rvd25yZXYueG1sUEsB&#10;Ai0AFAAGAAgAAAAhAC5s8ADFAAAApQEAABkAAAAAAAAAAAAAAAAARBwAAGRycy9fcmVscy9lMm9E&#10;b2MueG1sLnJlbHNQSwUGAAAAAAcABwC+AQAAQB0AAAAA&#10;">
                      <v:shape id="Picture 2035" o:spid="_x0000_s1027" type="#_x0000_t75" style="position:absolute;width:9531;height:10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AxQAAAN0AAAAPAAAAZHJzL2Rvd25yZXYueG1sRI9Ba8JA&#10;FITvBf/D8gRvddcUi0RXCZZSEUqpFcHbM/tMgtm3Ibua+O+7hYLHYWa+YRar3tbiRq2vHGuYjBUI&#10;4tyZigsN+5/35xkIH5AN1o5Jw508rJaDpwWmxnX8TbddKESEsE9RQxlCk0rp85Is+rFriKN3dq3F&#10;EGVbSNNiF+G2lolSr9JixXGhxIbWJeWX3dVqOH7dZ9nkY3vK1OGtC4m9Mn+S1qNhn81BBOrDI/zf&#10;3hgNiXqZwt+b+ATk8hcAAP//AwBQSwECLQAUAAYACAAAACEA2+H2y+4AAACFAQAAEwAAAAAAAAAA&#10;AAAAAAAAAAAAW0NvbnRlbnRfVHlwZXNdLnhtbFBLAQItABQABgAIAAAAIQBa9CxbvwAAABUBAAAL&#10;AAAAAAAAAAAAAAAAAB8BAABfcmVscy8ucmVsc1BLAQItABQABgAIAAAAIQAeomTAxQAAAN0AAAAP&#10;AAAAAAAAAAAAAAAAAAcCAABkcnMvZG93bnJldi54bWxQSwUGAAAAAAMAAwC3AAAA+QIAAAAA&#10;">
                        <v:imagedata r:id="rId417" o:title=""/>
                      </v:shape>
                      <v:shape id="Picture 2036" o:spid="_x0000_s1028" type="#_x0000_t75" style="position:absolute;left:2819;top:8610;width:12833;height:1651;rotation:-238824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KBzwwAAAN0AAAAPAAAAZHJzL2Rvd25yZXYueG1sRI9Bi8Iw&#10;FITvwv6H8ARvmqggbjWKCgsunuzuZW/P5tkWm5fSpLX++40geBxm5htmve1tJTpqfOlYw3SiQBBn&#10;zpSca/j9+RovQfiAbLByTBoe5GG7+RisMTHuzmfq0pCLCGGfoIYihDqR0mcFWfQTVxNH7+oaiyHK&#10;JpemwXuE20rOlFpIiyXHhQJrOhSU3dLWath/XnB/+ePueviWKr2d2rbrSevRsN+tQATqwzv8ah+N&#10;hpmaL+D5Jj4BufkHAAD//wMAUEsBAi0AFAAGAAgAAAAhANvh9svuAAAAhQEAABMAAAAAAAAAAAAA&#10;AAAAAAAAAFtDb250ZW50X1R5cGVzXS54bWxQSwECLQAUAAYACAAAACEAWvQsW78AAAAVAQAACwAA&#10;AAAAAAAAAAAAAAAfAQAAX3JlbHMvLnJlbHNQSwECLQAUAAYACAAAACEAh/Sgc8MAAADdAAAADwAA&#10;AAAAAAAAAAAAAAAHAgAAZHJzL2Rvd25yZXYueG1sUEsFBgAAAAADAAMAtwAAAPcCAAAAAA==&#10;">
                        <v:imagedata r:id="rId418" o:title=""/>
                      </v:shape>
                    </v:group>
                  </w:pict>
                </mc:Fallback>
              </mc:AlternateContent>
            </w:r>
            <w:r>
              <w:rPr>
                <w:noProof/>
              </w:rPr>
              <mc:AlternateContent>
                <mc:Choice Requires="wps">
                  <w:drawing>
                    <wp:anchor distT="0" distB="0" distL="114300" distR="114300" simplePos="0" relativeHeight="252843008" behindDoc="0" locked="0" layoutInCell="1" allowOverlap="1" wp14:anchorId="67727374" wp14:editId="126F45A4">
                      <wp:simplePos x="0" y="0"/>
                      <wp:positionH relativeFrom="column">
                        <wp:posOffset>711200</wp:posOffset>
                      </wp:positionH>
                      <wp:positionV relativeFrom="paragraph">
                        <wp:posOffset>205105</wp:posOffset>
                      </wp:positionV>
                      <wp:extent cx="373380" cy="441960"/>
                      <wp:effectExtent l="0" t="0" r="26670" b="15240"/>
                      <wp:wrapNone/>
                      <wp:docPr id="2031" name="Text Box 2031"/>
                      <wp:cNvGraphicFramePr/>
                      <a:graphic xmlns:a="http://schemas.openxmlformats.org/drawingml/2006/main">
                        <a:graphicData uri="http://schemas.microsoft.com/office/word/2010/wordprocessingShape">
                          <wps:wsp>
                            <wps:cNvSpPr txBox="1"/>
                            <wps:spPr>
                              <a:xfrm>
                                <a:off x="0" y="0"/>
                                <a:ext cx="373380" cy="441960"/>
                              </a:xfrm>
                              <a:prstGeom prst="rect">
                                <a:avLst/>
                              </a:prstGeom>
                              <a:solidFill>
                                <a:srgbClr val="FFF9E7"/>
                              </a:solidFill>
                              <a:ln w="6350">
                                <a:solidFill>
                                  <a:prstClr val="black"/>
                                </a:solidFill>
                              </a:ln>
                            </wps:spPr>
                            <wps:txbx>
                              <w:txbxContent>
                                <w:p w14:paraId="5CE476F1" w14:textId="59B4E779" w:rsidR="00B12875" w:rsidRPr="006F11C9" w:rsidRDefault="00B12875" w:rsidP="00D174A0">
                                  <w:pPr>
                                    <w:jc w:val="center"/>
                                    <w:rPr>
                                      <w:rFonts w:ascii="Comic Sans MS" w:hAnsi="Comic Sans MS"/>
                                      <w:sz w:val="36"/>
                                      <w:szCs w:val="48"/>
                                    </w:rPr>
                                  </w:pPr>
                                  <w:r>
                                    <w:rPr>
                                      <w:rFonts w:ascii="Comic Sans MS" w:hAnsi="Comic Sans MS"/>
                                      <w:sz w:val="36"/>
                                      <w:szCs w:val="4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27374" id="Text Box 2031" o:spid="_x0000_s1402" type="#_x0000_t202" style="position:absolute;margin-left:56pt;margin-top:16.15pt;width:29.4pt;height:34.8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0DPgIAAIUEAAAOAAAAZHJzL2Uyb0RvYy54bWysVE1v2zAMvQ/YfxB0X5yvJo0Rp8jSZRgQ&#10;tAXSoWdZlmNhsqhJSuzs15dSPtvuNOyiUCL9SL5HZnrX1orshHUSdEZ7nS4lQnMopN5k9Ofz8sst&#10;Jc4zXTAFWmR0Lxy9m33+NG1MKvpQgSqEJQiiXdqYjFbemzRJHK9EzVwHjNDoLMHWzOPVbpLCsgbR&#10;a5X0u91R0oAtjAUunMPX+4OTziJ+WQruH8vSCU9URrE2H08bzzycyWzK0o1lppL8WAb7hypqJjUm&#10;PUPdM8/I1soPULXkFhyUvsOhTqAsJRexB+ym133XzbpiRsRekBxnzjS5/wfLH3Zr82SJb79CiwIG&#10;QhrjUoePoZ+2tHX4xUoJ+pHC/Zk20XrC8XEwHgxu0cPRNRz2JqNIa3L52FjnvwuoSTAyalGVSBbb&#10;rZzHhBh6Cgm5HChZLKVS8WI3+UJZsmOo4HK5nHwbhxrxkzdhSpMmo6PBTTciv/EF7DNErhj/9REB&#10;8ZRG2EvvwfJt3hJZIC+T/omZHIo9EmbhMEvO8KXEBCvm/BOzODzIBC6Ef8SjVIBVwdGipAL752/v&#10;IR41RS8lDQ5jRt3vLbOCEvVDo9qT3nAYpjdehjfjPl7stSe/9uhtvQBkq4erZ3g0Q7xXJ7O0UL/g&#10;3sxDVnQxzTF3Rv3JXPjDiuDecTGfxyCcV8P8Sq8ND9BBm0Dsc/vCrDkq63EkHuA0tix9J/AhNnyp&#10;Yb71UMqofmD6wOpRAJz1qPBxL8MyXd9j1OXfY/YKAAD//wMAUEsDBBQABgAIAAAAIQCWLWzs3gAA&#10;AAoBAAAPAAAAZHJzL2Rvd25yZXYueG1sTI/BTsMwEETvSPyDtUhcELWTSIWGOBUFekKqROED3Hhr&#10;R8R2ZDtt+Hu2J7jtaEczb5r17AZ2wpj64CUUCwEMfRd0742Er8/t/SOwlJXXaggeJfxggnV7fdWo&#10;Woez/8DTPhtGIT7VSoLNeaw5T51Fp9IijOjpdwzRqUwyGq6jOlO4G3gpxJI71XtqsGrEF4vd935y&#10;lPL+NlYbs9naeAyTWbodX73eSXl7Mz8/Acs45z8zXPAJHVpiOoTJ68QG0kVJW7KEqqyAXQwPgrYc&#10;6BDFCnjb8P8T2l8AAAD//wMAUEsBAi0AFAAGAAgAAAAhALaDOJL+AAAA4QEAABMAAAAAAAAAAAAA&#10;AAAAAAAAAFtDb250ZW50X1R5cGVzXS54bWxQSwECLQAUAAYACAAAACEAOP0h/9YAAACUAQAACwAA&#10;AAAAAAAAAAAAAAAvAQAAX3JlbHMvLnJlbHNQSwECLQAUAAYACAAAACEApwDtAz4CAACFBAAADgAA&#10;AAAAAAAAAAAAAAAuAgAAZHJzL2Uyb0RvYy54bWxQSwECLQAUAAYACAAAACEAli1s7N4AAAAKAQAA&#10;DwAAAAAAAAAAAAAAAACYBAAAZHJzL2Rvd25yZXYueG1sUEsFBgAAAAAEAAQA8wAAAKMFAAAAAA==&#10;" fillcolor="#fff9e7" strokeweight=".5pt">
                      <v:textbox>
                        <w:txbxContent>
                          <w:p w14:paraId="5CE476F1" w14:textId="59B4E779" w:rsidR="00B12875" w:rsidRPr="006F11C9" w:rsidRDefault="00B12875" w:rsidP="00D174A0">
                            <w:pPr>
                              <w:jc w:val="center"/>
                              <w:rPr>
                                <w:rFonts w:ascii="Comic Sans MS" w:hAnsi="Comic Sans MS"/>
                                <w:sz w:val="36"/>
                                <w:szCs w:val="48"/>
                              </w:rPr>
                            </w:pPr>
                            <w:r>
                              <w:rPr>
                                <w:rFonts w:ascii="Comic Sans MS" w:hAnsi="Comic Sans MS"/>
                                <w:sz w:val="36"/>
                                <w:szCs w:val="48"/>
                              </w:rPr>
                              <w:t>a</w:t>
                            </w:r>
                          </w:p>
                        </w:txbxContent>
                      </v:textbox>
                    </v:shape>
                  </w:pict>
                </mc:Fallback>
              </mc:AlternateContent>
            </w:r>
          </w:p>
          <w:p w14:paraId="09F12574" w14:textId="2B9EBDC2" w:rsidR="00B12875" w:rsidRPr="0092327F" w:rsidRDefault="00B12875" w:rsidP="0092327F">
            <w:pPr>
              <w:rPr>
                <w:noProof/>
                <w:color w:val="808080" w:themeColor="background1" w:themeShade="80"/>
                <w:szCs w:val="28"/>
              </w:rPr>
            </w:pPr>
            <w:r>
              <w:rPr>
                <w:noProof/>
                <w:color w:val="000000" w:themeColor="text1"/>
                <w:szCs w:val="28"/>
              </w:rPr>
              <w:tab/>
            </w:r>
            <w:r>
              <w:rPr>
                <w:noProof/>
                <w:color w:val="000000" w:themeColor="text1"/>
                <w:szCs w:val="28"/>
              </w:rPr>
              <w:tab/>
            </w:r>
            <w:r>
              <w:rPr>
                <w:noProof/>
                <w:color w:val="000000" w:themeColor="text1"/>
                <w:szCs w:val="28"/>
              </w:rPr>
              <w:tab/>
            </w:r>
            <w:r>
              <w:rPr>
                <w:noProof/>
                <w:color w:val="000000" w:themeColor="text1"/>
                <w:szCs w:val="28"/>
              </w:rPr>
              <w:tab/>
            </w:r>
            <w:r w:rsidRPr="0092327F">
              <w:rPr>
                <w:rFonts w:ascii="Comic Sans MS" w:hAnsi="Comic Sans MS"/>
                <w:b/>
                <w:bCs/>
                <w:noProof/>
                <w:color w:val="000000" w:themeColor="text1"/>
                <w:sz w:val="36"/>
                <w:szCs w:val="36"/>
              </w:rPr>
              <w:t>i</w:t>
            </w:r>
            <w:r>
              <w:rPr>
                <w:rFonts w:ascii="Comic Sans MS" w:hAnsi="Comic Sans MS"/>
                <w:noProof/>
                <w:color w:val="808080" w:themeColor="background1" w:themeShade="80"/>
                <w:sz w:val="36"/>
                <w:szCs w:val="36"/>
              </w:rPr>
              <w:t>nk</w:t>
            </w:r>
          </w:p>
          <w:p w14:paraId="73031D14" w14:textId="658B705A" w:rsidR="00B12875" w:rsidRDefault="00B12875" w:rsidP="0092327F">
            <w:pPr>
              <w:rPr>
                <w:noProof/>
                <w:color w:val="000000" w:themeColor="text1"/>
                <w:szCs w:val="28"/>
              </w:rPr>
            </w:pPr>
          </w:p>
          <w:p w14:paraId="0AA0AC6B" w14:textId="5752D323" w:rsidR="00B12875" w:rsidRDefault="00B12875" w:rsidP="0092327F">
            <w:pPr>
              <w:rPr>
                <w:noProof/>
                <w:color w:val="000000" w:themeColor="text1"/>
                <w:szCs w:val="28"/>
              </w:rPr>
            </w:pPr>
            <w:r>
              <w:rPr>
                <w:noProof/>
              </w:rPr>
              <w:drawing>
                <wp:anchor distT="0" distB="0" distL="114300" distR="114300" simplePos="0" relativeHeight="252841984" behindDoc="0" locked="0" layoutInCell="1" allowOverlap="1" wp14:anchorId="0E5EE26E" wp14:editId="4350EBB5">
                  <wp:simplePos x="0" y="0"/>
                  <wp:positionH relativeFrom="column">
                    <wp:posOffset>2494915</wp:posOffset>
                  </wp:positionH>
                  <wp:positionV relativeFrom="paragraph">
                    <wp:posOffset>14605</wp:posOffset>
                  </wp:positionV>
                  <wp:extent cx="541020" cy="287352"/>
                  <wp:effectExtent l="0" t="0" r="0" b="0"/>
                  <wp:wrapNone/>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 name="Picture 3403"/>
                          <pic:cNvPicPr>
                            <a:picLocks noChangeAspect="1"/>
                          </pic:cNvPicPr>
                        </pic:nvPicPr>
                        <pic:blipFill>
                          <a:blip r:embed="rId411" cstate="print">
                            <a:grayscl/>
                            <a:extLst>
                              <a:ext uri="{BEBA8EAE-BF5A-486C-A8C5-ECC9F3942E4B}">
                                <a14:imgProps xmlns:a14="http://schemas.microsoft.com/office/drawing/2010/main">
                                  <a14:imgLayer r:embed="rId412">
                                    <a14:imgEffect>
                                      <a14:colorTemperature colorTemp="4700"/>
                                    </a14:imgEffect>
                                    <a14:imgEffect>
                                      <a14:saturation sat="4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335"/>
                              </a:ext>
                            </a:extLst>
                          </a:blip>
                          <a:stretch>
                            <a:fillRect/>
                          </a:stretch>
                        </pic:blipFill>
                        <pic:spPr>
                          <a:xfrm>
                            <a:off x="0" y="0"/>
                            <a:ext cx="541020" cy="287352"/>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szCs w:val="28"/>
              </w:rPr>
              <w:tab/>
            </w:r>
            <w:r>
              <w:rPr>
                <w:noProof/>
                <w:color w:val="000000" w:themeColor="text1"/>
                <w:szCs w:val="28"/>
              </w:rPr>
              <w:tab/>
            </w:r>
            <w:r>
              <w:rPr>
                <w:noProof/>
                <w:color w:val="000000" w:themeColor="text1"/>
                <w:szCs w:val="28"/>
              </w:rPr>
              <w:tab/>
            </w:r>
            <w:r>
              <w:rPr>
                <w:noProof/>
                <w:color w:val="000000" w:themeColor="text1"/>
                <w:szCs w:val="28"/>
              </w:rPr>
              <w:tab/>
            </w:r>
            <w:r>
              <w:rPr>
                <w:rFonts w:ascii="Comic Sans MS" w:hAnsi="Comic Sans MS"/>
                <w:noProof/>
                <w:color w:val="808080" w:themeColor="background1" w:themeShade="80"/>
                <w:sz w:val="36"/>
                <w:szCs w:val="36"/>
              </w:rPr>
              <w:t>b</w:t>
            </w:r>
            <w:r w:rsidRPr="0092327F">
              <w:rPr>
                <w:rFonts w:ascii="Comic Sans MS" w:hAnsi="Comic Sans MS"/>
                <w:b/>
                <w:bCs/>
                <w:noProof/>
                <w:color w:val="000000" w:themeColor="text1"/>
                <w:sz w:val="36"/>
                <w:szCs w:val="36"/>
              </w:rPr>
              <w:t>e</w:t>
            </w:r>
            <w:r>
              <w:rPr>
                <w:rFonts w:ascii="Comic Sans MS" w:hAnsi="Comic Sans MS"/>
                <w:noProof/>
                <w:color w:val="808080" w:themeColor="background1" w:themeShade="80"/>
                <w:sz w:val="36"/>
                <w:szCs w:val="36"/>
              </w:rPr>
              <w:t>d</w:t>
            </w:r>
          </w:p>
          <w:p w14:paraId="5BC45247" w14:textId="125F26EA" w:rsidR="00B12875" w:rsidRDefault="00B12875" w:rsidP="0092327F">
            <w:pPr>
              <w:rPr>
                <w:noProof/>
                <w:color w:val="000000" w:themeColor="text1"/>
                <w:szCs w:val="28"/>
              </w:rPr>
            </w:pPr>
          </w:p>
        </w:tc>
      </w:tr>
      <w:tr w:rsidR="00B12875" w14:paraId="5A6C0E3C" w14:textId="77777777" w:rsidTr="00D174A0">
        <w:trPr>
          <w:trHeight w:val="1587"/>
        </w:trPr>
        <w:tc>
          <w:tcPr>
            <w:tcW w:w="2263" w:type="dxa"/>
            <w:vMerge/>
            <w:vAlign w:val="center"/>
          </w:tcPr>
          <w:p w14:paraId="238A00D3" w14:textId="77777777" w:rsidR="00B12875" w:rsidRDefault="00B12875" w:rsidP="00165DC1">
            <w:pPr>
              <w:pStyle w:val="ListParagraph"/>
              <w:numPr>
                <w:ilvl w:val="0"/>
                <w:numId w:val="75"/>
              </w:numPr>
              <w:ind w:hanging="686"/>
              <w:rPr>
                <w:b/>
                <w:bCs/>
                <w:noProof/>
                <w:color w:val="000000" w:themeColor="text1"/>
                <w:sz w:val="28"/>
                <w:szCs w:val="36"/>
              </w:rPr>
            </w:pPr>
          </w:p>
        </w:tc>
        <w:tc>
          <w:tcPr>
            <w:tcW w:w="6946" w:type="dxa"/>
          </w:tcPr>
          <w:p w14:paraId="34926975" w14:textId="6C0666DC" w:rsidR="00B12875" w:rsidRDefault="00D174A0" w:rsidP="001201E0">
            <w:pPr>
              <w:spacing w:before="120"/>
              <w:rPr>
                <w:noProof/>
                <w:color w:val="000000" w:themeColor="text1"/>
                <w:szCs w:val="28"/>
              </w:rPr>
            </w:pPr>
            <w:r>
              <w:rPr>
                <w:noProof/>
                <w:color w:val="000000" w:themeColor="text1"/>
                <w:szCs w:val="28"/>
              </w:rPr>
              <w:t xml:space="preserve">Listen and repeat the target sound, listen and repeat the words, copy and colour the target sound while saying the sound aloud. </w:t>
            </w:r>
          </w:p>
          <w:p w14:paraId="714896B0" w14:textId="2BC57CE8" w:rsidR="00D174A0" w:rsidRDefault="00430F4D" w:rsidP="001201E0">
            <w:pPr>
              <w:spacing w:before="120"/>
              <w:rPr>
                <w:noProof/>
                <w:color w:val="000000" w:themeColor="text1"/>
                <w:szCs w:val="28"/>
              </w:rPr>
            </w:pPr>
            <w:r>
              <w:rPr>
                <w:noProof/>
              </w:rPr>
              <mc:AlternateContent>
                <mc:Choice Requires="wps">
                  <w:drawing>
                    <wp:anchor distT="0" distB="0" distL="114300" distR="114300" simplePos="0" relativeHeight="252847104" behindDoc="0" locked="0" layoutInCell="1" allowOverlap="1" wp14:anchorId="0D47FEF7" wp14:editId="126D7346">
                      <wp:simplePos x="0" y="0"/>
                      <wp:positionH relativeFrom="column">
                        <wp:posOffset>1880408</wp:posOffset>
                      </wp:positionH>
                      <wp:positionV relativeFrom="paragraph">
                        <wp:posOffset>287886</wp:posOffset>
                      </wp:positionV>
                      <wp:extent cx="441960" cy="441960"/>
                      <wp:effectExtent l="0" t="0" r="15240" b="15240"/>
                      <wp:wrapNone/>
                      <wp:docPr id="1996" name="Text Box 1996"/>
                      <wp:cNvGraphicFramePr/>
                      <a:graphic xmlns:a="http://schemas.openxmlformats.org/drawingml/2006/main">
                        <a:graphicData uri="http://schemas.microsoft.com/office/word/2010/wordprocessingShape">
                          <wps:wsp>
                            <wps:cNvSpPr txBox="1"/>
                            <wps:spPr>
                              <a:xfrm>
                                <a:off x="0" y="0"/>
                                <a:ext cx="441960" cy="441960"/>
                              </a:xfrm>
                              <a:prstGeom prst="rect">
                                <a:avLst/>
                              </a:prstGeom>
                              <a:solidFill>
                                <a:srgbClr val="FFF9E7"/>
                              </a:solidFill>
                              <a:ln w="6350">
                                <a:solidFill>
                                  <a:prstClr val="black"/>
                                </a:solidFill>
                              </a:ln>
                            </wps:spPr>
                            <wps:txbx>
                              <w:txbxContent>
                                <w:p w14:paraId="4991830A" w14:textId="3D138531" w:rsidR="00B12875" w:rsidRPr="006F11C9" w:rsidRDefault="00B12875" w:rsidP="00D174A0">
                                  <w:pPr>
                                    <w:jc w:val="center"/>
                                    <w:rPr>
                                      <w:rFonts w:ascii="Comic Sans MS" w:hAnsi="Comic Sans MS"/>
                                      <w:sz w:val="36"/>
                                      <w:szCs w:val="48"/>
                                    </w:rPr>
                                  </w:pPr>
                                  <w:r>
                                    <w:rPr>
                                      <w:rFonts w:ascii="Comic Sans MS" w:hAnsi="Comic Sans MS"/>
                                      <w:sz w:val="36"/>
                                      <w:szCs w:val="48"/>
                                    </w:rPr>
                                    <w:t>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7FEF7" id="Text Box 1996" o:spid="_x0000_s1403" type="#_x0000_t202" style="position:absolute;margin-left:148.05pt;margin-top:22.65pt;width:34.8pt;height:34.8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8FDOgIAAIUEAAAOAAAAZHJzL2Uyb0RvYy54bWysVE1v2zAMvQ/YfxB0X5ykaboYcYosXYYB&#10;RVsgHXqWZSk2JouapMTOfv0o2flou9Owi0KK9BP5Hpn5bVsrshfWVaAzOhoMKRGaQ1HpbUZ/PK8/&#10;fabEeaYLpkCLjB6Eo7eLjx/mjUnFGEpQhbAEQbRLG5PR0nuTJonjpaiZG4ARGoMSbM08unabFJY1&#10;iF6rZDwcTpMGbGEscOEc3t51QbqI+FIK7h+ldMITlVGszcfTxjMPZ7KYs3RrmSkr3pfB/qGKmlUa&#10;Hz1B3THPyM5W76DqiltwIP2AQ52AlBUXsQfsZjR8082mZEbEXpAcZ040uf8Hyx/2G/NkiW+/QIsC&#10;BkIa41KHl6GfVto6/GKlBONI4eFEm2g94Xg5mYxmU4xwDPU2oiTnj411/puAmgQjoxZViWSx/b3z&#10;XeoxJbzlQFXFulIqOnabr5Qle4YKrtfr2debUCOiv0pTmjQZnV5dDyPyq1jAPkHkivGf7xEQT2mE&#10;PfceLN/mLakK5GV2dWQmh+KAhFnoZskZvq7wgXvm/BOzODzIBC6Ef8RDKsCqoLcoKcH+/tt9yEdN&#10;MUpJg8OYUfdrx6ygRH3XqPZsNJmE6Y3O5PpmjI69jOSXEb2rV4BsjXD1DI9myPfqaEoL9QvuzTK8&#10;iiGmOb6dUX80V75bEdw7LpbLmITzapi/1xvDA3TQJhD73L4wa3plPY7EAxzHlqVvBO5yw5caljsP&#10;sorqB6Y7VnsBcNajwv1ehmW69GPW+d9j8QcAAP//AwBQSwMEFAAGAAgAAAAhAE4H81zeAAAACgEA&#10;AA8AAABkcnMvZG93bnJldi54bWxMj8FOwzAMQO9I/ENkJC6IpV23QkvTiQE7ISEx+ICsyZKKxqmS&#10;dCt/jznB0fLT83Ozmd3ATjrE3qOAfJEB09h51aMR8Pmxu70HFpNEJQePWsC3jrBpLy8aWSt/xnd9&#10;2ifDSIKxlgJsSmPNeeysdjIu/KiRdkcfnEw0BsNVkGeSu4Evs6zkTvZIF6wc9ZPV3dd+cmR5fRmL&#10;rdnubDj6yZTujVfPN0JcX82PD8CSntMfDL/5lA4tNR38hCqyQcCyKnNCBazWBTACinJ9B+xAZL6q&#10;gLcN//9C+wMAAP//AwBQSwECLQAUAAYACAAAACEAtoM4kv4AAADhAQAAEwAAAAAAAAAAAAAAAAAA&#10;AAAAW0NvbnRlbnRfVHlwZXNdLnhtbFBLAQItABQABgAIAAAAIQA4/SH/1gAAAJQBAAALAAAAAAAA&#10;AAAAAAAAAC8BAABfcmVscy8ucmVsc1BLAQItABQABgAIAAAAIQDHz8FDOgIAAIUEAAAOAAAAAAAA&#10;AAAAAAAAAC4CAABkcnMvZTJvRG9jLnhtbFBLAQItABQABgAIAAAAIQBOB/Nc3gAAAAoBAAAPAAAA&#10;AAAAAAAAAAAAAJQEAABkcnMvZG93bnJldi54bWxQSwUGAAAAAAQABADzAAAAnwUAAAAA&#10;" fillcolor="#fff9e7" strokeweight=".5pt">
                      <v:textbox>
                        <w:txbxContent>
                          <w:p w14:paraId="4991830A" w14:textId="3D138531" w:rsidR="00B12875" w:rsidRPr="006F11C9" w:rsidRDefault="00B12875" w:rsidP="00D174A0">
                            <w:pPr>
                              <w:jc w:val="center"/>
                              <w:rPr>
                                <w:rFonts w:ascii="Comic Sans MS" w:hAnsi="Comic Sans MS"/>
                                <w:sz w:val="36"/>
                                <w:szCs w:val="48"/>
                              </w:rPr>
                            </w:pPr>
                            <w:r>
                              <w:rPr>
                                <w:rFonts w:ascii="Comic Sans MS" w:hAnsi="Comic Sans MS"/>
                                <w:sz w:val="36"/>
                                <w:szCs w:val="48"/>
                              </w:rPr>
                              <w:t>br</w:t>
                            </w:r>
                          </w:p>
                        </w:txbxContent>
                      </v:textbox>
                    </v:shape>
                  </w:pict>
                </mc:Fallback>
              </mc:AlternateContent>
            </w:r>
          </w:p>
          <w:p w14:paraId="2BE43B42" w14:textId="3D7E27B1" w:rsidR="00B12875" w:rsidRDefault="00B12875" w:rsidP="001201E0">
            <w:pPr>
              <w:spacing w:before="120"/>
              <w:rPr>
                <w:noProof/>
                <w:color w:val="000000" w:themeColor="text1"/>
                <w:szCs w:val="28"/>
              </w:rPr>
            </w:pPr>
          </w:p>
          <w:p w14:paraId="2B4AA940" w14:textId="06040203" w:rsidR="00B12875" w:rsidRDefault="00D174A0" w:rsidP="001201E0">
            <w:pPr>
              <w:spacing w:before="120"/>
              <w:rPr>
                <w:noProof/>
                <w:color w:val="000000" w:themeColor="text1"/>
                <w:szCs w:val="28"/>
              </w:rPr>
            </w:pPr>
            <w:r w:rsidRPr="00AD3EB8">
              <w:rPr>
                <w:b/>
                <w:noProof/>
                <w:lang w:val="en-AU" w:eastAsia="en-AU"/>
              </w:rPr>
              <w:drawing>
                <wp:anchor distT="0" distB="0" distL="114300" distR="114300" simplePos="0" relativeHeight="252851200" behindDoc="0" locked="0" layoutInCell="1" allowOverlap="1" wp14:anchorId="1ED5E708" wp14:editId="75C07A64">
                  <wp:simplePos x="0" y="0"/>
                  <wp:positionH relativeFrom="column">
                    <wp:posOffset>3209925</wp:posOffset>
                  </wp:positionH>
                  <wp:positionV relativeFrom="paragraph">
                    <wp:posOffset>8189</wp:posOffset>
                  </wp:positionV>
                  <wp:extent cx="710607" cy="924676"/>
                  <wp:effectExtent l="38100" t="19050" r="32385" b="27940"/>
                  <wp:wrapNone/>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extLst>
                              <a:ext uri="{28A0092B-C50C-407E-A947-70E740481C1C}">
                                <a14:useLocalDpi xmlns:a14="http://schemas.microsoft.com/office/drawing/2010/main" val="0"/>
                              </a:ext>
                            </a:extLst>
                          </a:blip>
                          <a:stretch>
                            <a:fillRect/>
                          </a:stretch>
                        </pic:blipFill>
                        <pic:spPr>
                          <a:xfrm rot="164296">
                            <a:off x="0" y="0"/>
                            <a:ext cx="710607" cy="924676"/>
                          </a:xfrm>
                          <a:prstGeom prst="rect">
                            <a:avLst/>
                          </a:prstGeom>
                        </pic:spPr>
                      </pic:pic>
                    </a:graphicData>
                  </a:graphic>
                  <wp14:sizeRelH relativeFrom="margin">
                    <wp14:pctWidth>0</wp14:pctWidth>
                  </wp14:sizeRelH>
                  <wp14:sizeRelV relativeFrom="margin">
                    <wp14:pctHeight>0</wp14:pctHeight>
                  </wp14:sizeRelV>
                </wp:anchor>
              </w:drawing>
            </w:r>
            <w:r w:rsidR="00B12875">
              <w:rPr>
                <w:noProof/>
                <w:color w:val="000000" w:themeColor="text1"/>
                <w:szCs w:val="28"/>
              </w:rPr>
              <w:t xml:space="preserve">  </w:t>
            </w:r>
          </w:p>
          <w:p w14:paraId="77EE5E38" w14:textId="5BDC3EEA" w:rsidR="00B12875" w:rsidRDefault="00D174A0" w:rsidP="001201E0">
            <w:pPr>
              <w:spacing w:before="120"/>
              <w:rPr>
                <w:noProof/>
                <w:color w:val="000000" w:themeColor="text1"/>
                <w:szCs w:val="28"/>
              </w:rPr>
            </w:pPr>
            <w:r w:rsidRPr="003E52CD">
              <w:rPr>
                <w:rFonts w:ascii="Comic Sans MS" w:hAnsi="Comic Sans MS"/>
                <w:noProof/>
                <w:szCs w:val="28"/>
                <w:highlight w:val="green"/>
                <w:lang w:eastAsia="en-AU"/>
              </w:rPr>
              <w:drawing>
                <wp:anchor distT="0" distB="0" distL="114300" distR="114300" simplePos="0" relativeHeight="252853248" behindDoc="0" locked="0" layoutInCell="1" allowOverlap="1" wp14:anchorId="60CE06B8" wp14:editId="74244802">
                  <wp:simplePos x="0" y="0"/>
                  <wp:positionH relativeFrom="column">
                    <wp:posOffset>414020</wp:posOffset>
                  </wp:positionH>
                  <wp:positionV relativeFrom="paragraph">
                    <wp:posOffset>135890</wp:posOffset>
                  </wp:positionV>
                  <wp:extent cx="701040" cy="442165"/>
                  <wp:effectExtent l="0" t="0" r="3810" b="0"/>
                  <wp:wrapNone/>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4" cstate="print">
                            <a:extLst>
                              <a:ext uri="{28A0092B-C50C-407E-A947-70E740481C1C}">
                                <a14:useLocalDpi xmlns:a14="http://schemas.microsoft.com/office/drawing/2010/main" val="0"/>
                              </a:ext>
                            </a:extLst>
                          </a:blip>
                          <a:stretch>
                            <a:fillRect/>
                          </a:stretch>
                        </pic:blipFill>
                        <pic:spPr>
                          <a:xfrm>
                            <a:off x="0" y="0"/>
                            <a:ext cx="701040" cy="442165"/>
                          </a:xfrm>
                          <a:prstGeom prst="rect">
                            <a:avLst/>
                          </a:prstGeom>
                        </pic:spPr>
                      </pic:pic>
                    </a:graphicData>
                  </a:graphic>
                  <wp14:sizeRelH relativeFrom="margin">
                    <wp14:pctWidth>0</wp14:pctWidth>
                  </wp14:sizeRelH>
                  <wp14:sizeRelV relativeFrom="margin">
                    <wp14:pctHeight>0</wp14:pctHeight>
                  </wp14:sizeRelV>
                </wp:anchor>
              </w:drawing>
            </w:r>
            <w:r w:rsidR="00B12875" w:rsidRPr="00B63AD3">
              <w:rPr>
                <w:noProof/>
                <w:lang w:val="en-AU" w:eastAsia="en-AU"/>
              </w:rPr>
              <w:drawing>
                <wp:anchor distT="0" distB="0" distL="114300" distR="114300" simplePos="0" relativeHeight="252849152" behindDoc="0" locked="0" layoutInCell="1" allowOverlap="1" wp14:anchorId="10EC15AC" wp14:editId="0BEBF270">
                  <wp:simplePos x="0" y="0"/>
                  <wp:positionH relativeFrom="column">
                    <wp:posOffset>1986280</wp:posOffset>
                  </wp:positionH>
                  <wp:positionV relativeFrom="paragraph">
                    <wp:posOffset>76200</wp:posOffset>
                  </wp:positionV>
                  <wp:extent cx="319346" cy="533400"/>
                  <wp:effectExtent l="0" t="0" r="5080" b="0"/>
                  <wp:wrapNone/>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9" cstate="print">
                            <a:extLst>
                              <a:ext uri="{28A0092B-C50C-407E-A947-70E740481C1C}">
                                <a14:useLocalDpi xmlns:a14="http://schemas.microsoft.com/office/drawing/2010/main" val="0"/>
                              </a:ext>
                            </a:extLst>
                          </a:blip>
                          <a:stretch>
                            <a:fillRect/>
                          </a:stretch>
                        </pic:blipFill>
                        <pic:spPr>
                          <a:xfrm>
                            <a:off x="0" y="0"/>
                            <a:ext cx="319346" cy="533400"/>
                          </a:xfrm>
                          <a:prstGeom prst="rect">
                            <a:avLst/>
                          </a:prstGeom>
                        </pic:spPr>
                      </pic:pic>
                    </a:graphicData>
                  </a:graphic>
                  <wp14:sizeRelH relativeFrom="margin">
                    <wp14:pctWidth>0</wp14:pctWidth>
                  </wp14:sizeRelH>
                  <wp14:sizeRelV relativeFrom="margin">
                    <wp14:pctHeight>0</wp14:pctHeight>
                  </wp14:sizeRelV>
                </wp:anchor>
              </w:drawing>
            </w:r>
          </w:p>
          <w:p w14:paraId="2317EA90" w14:textId="68D0A21D" w:rsidR="00B12875" w:rsidRDefault="00B12875" w:rsidP="001201E0">
            <w:pPr>
              <w:spacing w:before="120"/>
              <w:rPr>
                <w:noProof/>
                <w:color w:val="000000" w:themeColor="text1"/>
                <w:szCs w:val="28"/>
              </w:rPr>
            </w:pPr>
          </w:p>
          <w:p w14:paraId="2997E3CE" w14:textId="352424A1" w:rsidR="00B12875" w:rsidRPr="00D174A0" w:rsidRDefault="00B12875" w:rsidP="00B12875">
            <w:pPr>
              <w:spacing w:before="120"/>
              <w:ind w:firstLine="635"/>
              <w:rPr>
                <w:rFonts w:ascii="Comic Sans MS" w:hAnsi="Comic Sans MS"/>
                <w:noProof/>
                <w:color w:val="000000" w:themeColor="text1"/>
                <w:spacing w:val="40"/>
                <w:sz w:val="32"/>
                <w:szCs w:val="32"/>
              </w:rPr>
            </w:pPr>
            <w:r w:rsidRPr="00D174A0">
              <w:rPr>
                <w:rFonts w:ascii="Comic Sans MS" w:hAnsi="Comic Sans MS"/>
                <w:noProof/>
                <w:color w:val="000000" w:themeColor="text1"/>
                <w:spacing w:val="40"/>
                <w:sz w:val="32"/>
                <w:szCs w:val="32"/>
              </w:rPr>
              <w:t>bread</w:t>
            </w:r>
            <w:r w:rsidRPr="00D174A0">
              <w:rPr>
                <w:rFonts w:ascii="Comic Sans MS" w:hAnsi="Comic Sans MS"/>
                <w:noProof/>
                <w:color w:val="000000" w:themeColor="text1"/>
                <w:spacing w:val="40"/>
                <w:sz w:val="32"/>
                <w:szCs w:val="32"/>
              </w:rPr>
              <w:tab/>
            </w:r>
            <w:r w:rsidRPr="00D174A0">
              <w:rPr>
                <w:rFonts w:ascii="Comic Sans MS" w:hAnsi="Comic Sans MS"/>
                <w:noProof/>
                <w:color w:val="000000" w:themeColor="text1"/>
                <w:spacing w:val="40"/>
                <w:sz w:val="32"/>
                <w:szCs w:val="32"/>
              </w:rPr>
              <w:tab/>
              <w:t>brush</w:t>
            </w:r>
            <w:r w:rsidRPr="00D174A0">
              <w:rPr>
                <w:rFonts w:ascii="Comic Sans MS" w:hAnsi="Comic Sans MS"/>
                <w:noProof/>
                <w:color w:val="000000" w:themeColor="text1"/>
                <w:spacing w:val="40"/>
                <w:sz w:val="32"/>
                <w:szCs w:val="32"/>
              </w:rPr>
              <w:tab/>
            </w:r>
            <w:r w:rsidRPr="00D174A0">
              <w:rPr>
                <w:rFonts w:ascii="Comic Sans MS" w:hAnsi="Comic Sans MS"/>
                <w:noProof/>
                <w:color w:val="000000" w:themeColor="text1"/>
                <w:spacing w:val="40"/>
                <w:sz w:val="32"/>
                <w:szCs w:val="32"/>
              </w:rPr>
              <w:tab/>
              <w:t>broom</w:t>
            </w:r>
          </w:p>
          <w:p w14:paraId="5CB9EB80" w14:textId="6BAF11DC" w:rsidR="00B12875" w:rsidRPr="00D174A0" w:rsidRDefault="00D174A0" w:rsidP="00B12875">
            <w:pPr>
              <w:spacing w:before="120"/>
              <w:ind w:firstLine="635"/>
              <w:rPr>
                <w:rFonts w:ascii="Comic Sans MS" w:hAnsi="Comic Sans MS"/>
                <w:noProof/>
                <w:color w:val="000000" w:themeColor="text1"/>
                <w:spacing w:val="40"/>
                <w:sz w:val="32"/>
                <w:szCs w:val="32"/>
              </w:rPr>
            </w:pPr>
            <w:r>
              <w:rPr>
                <w:rFonts w:ascii="Comic Sans MS" w:hAnsi="Comic Sans MS"/>
                <w:noProof/>
                <w:color w:val="000000" w:themeColor="text1"/>
                <w:spacing w:val="40"/>
                <w:szCs w:val="28"/>
              </w:rPr>
              <w:t>_ _</w:t>
            </w:r>
            <w:r w:rsidR="00B12875" w:rsidRPr="00D174A0">
              <w:rPr>
                <w:rFonts w:ascii="Comic Sans MS" w:hAnsi="Comic Sans MS"/>
                <w:noProof/>
                <w:color w:val="000000" w:themeColor="text1"/>
                <w:spacing w:val="40"/>
                <w:sz w:val="32"/>
                <w:szCs w:val="32"/>
              </w:rPr>
              <w:t>ead</w:t>
            </w:r>
            <w:r w:rsidR="00B12875" w:rsidRPr="00D174A0">
              <w:rPr>
                <w:rFonts w:ascii="Comic Sans MS" w:hAnsi="Comic Sans MS"/>
                <w:noProof/>
                <w:color w:val="000000" w:themeColor="text1"/>
                <w:spacing w:val="40"/>
                <w:sz w:val="32"/>
                <w:szCs w:val="32"/>
              </w:rPr>
              <w:tab/>
            </w:r>
            <w:r w:rsidR="00B12875" w:rsidRPr="00D174A0">
              <w:rPr>
                <w:rFonts w:ascii="Comic Sans MS" w:hAnsi="Comic Sans MS"/>
                <w:noProof/>
                <w:color w:val="000000" w:themeColor="text1"/>
                <w:spacing w:val="40"/>
                <w:sz w:val="32"/>
                <w:szCs w:val="32"/>
              </w:rPr>
              <w:tab/>
            </w:r>
            <w:r>
              <w:rPr>
                <w:rFonts w:ascii="Comic Sans MS" w:hAnsi="Comic Sans MS"/>
                <w:noProof/>
                <w:color w:val="000000" w:themeColor="text1"/>
                <w:spacing w:val="40"/>
                <w:szCs w:val="28"/>
              </w:rPr>
              <w:t>_ _</w:t>
            </w:r>
            <w:r w:rsidR="00B12875" w:rsidRPr="00D174A0">
              <w:rPr>
                <w:rFonts w:ascii="Comic Sans MS" w:hAnsi="Comic Sans MS"/>
                <w:noProof/>
                <w:color w:val="000000" w:themeColor="text1"/>
                <w:spacing w:val="40"/>
                <w:sz w:val="32"/>
                <w:szCs w:val="32"/>
              </w:rPr>
              <w:t>ush</w:t>
            </w:r>
            <w:r w:rsidR="00B12875" w:rsidRPr="00D174A0">
              <w:rPr>
                <w:rFonts w:ascii="Comic Sans MS" w:hAnsi="Comic Sans MS"/>
                <w:noProof/>
                <w:color w:val="000000" w:themeColor="text1"/>
                <w:spacing w:val="40"/>
                <w:sz w:val="32"/>
                <w:szCs w:val="32"/>
              </w:rPr>
              <w:tab/>
            </w:r>
            <w:r w:rsidR="00B12875" w:rsidRPr="00D174A0">
              <w:rPr>
                <w:rFonts w:ascii="Comic Sans MS" w:hAnsi="Comic Sans MS"/>
                <w:noProof/>
                <w:color w:val="000000" w:themeColor="text1"/>
                <w:spacing w:val="40"/>
                <w:sz w:val="32"/>
                <w:szCs w:val="32"/>
              </w:rPr>
              <w:tab/>
            </w:r>
            <w:r>
              <w:rPr>
                <w:rFonts w:ascii="Comic Sans MS" w:hAnsi="Comic Sans MS"/>
                <w:noProof/>
                <w:color w:val="000000" w:themeColor="text1"/>
                <w:spacing w:val="40"/>
                <w:szCs w:val="28"/>
              </w:rPr>
              <w:t>_ _</w:t>
            </w:r>
            <w:r w:rsidR="00B12875" w:rsidRPr="00D174A0">
              <w:rPr>
                <w:rFonts w:ascii="Comic Sans MS" w:hAnsi="Comic Sans MS"/>
                <w:noProof/>
                <w:color w:val="000000" w:themeColor="text1"/>
                <w:spacing w:val="40"/>
                <w:sz w:val="32"/>
                <w:szCs w:val="32"/>
              </w:rPr>
              <w:t>oom</w:t>
            </w:r>
          </w:p>
          <w:p w14:paraId="0AA28364" w14:textId="4F7949A4" w:rsidR="00D174A0" w:rsidRPr="00D174A0" w:rsidRDefault="00D174A0" w:rsidP="00D174A0">
            <w:pPr>
              <w:spacing w:before="120"/>
              <w:ind w:firstLine="635"/>
              <w:rPr>
                <w:rFonts w:ascii="Comic Sans MS" w:hAnsi="Comic Sans MS"/>
                <w:noProof/>
                <w:color w:val="000000" w:themeColor="text1"/>
                <w:spacing w:val="40"/>
                <w:sz w:val="32"/>
                <w:szCs w:val="32"/>
              </w:rPr>
            </w:pPr>
            <w:r w:rsidRPr="00D174A0">
              <w:rPr>
                <w:rFonts w:ascii="Comic Sans MS" w:hAnsi="Comic Sans MS"/>
                <w:b/>
                <w:outline/>
                <w:noProof/>
                <w:color w:val="5B9BD5" w:themeColor="accent5"/>
                <w:spacing w:val="80"/>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br</w:t>
            </w:r>
            <w:r w:rsidRPr="00D174A0">
              <w:rPr>
                <w:rFonts w:ascii="Comic Sans MS" w:hAnsi="Comic Sans MS"/>
                <w:noProof/>
                <w:color w:val="000000" w:themeColor="text1"/>
                <w:spacing w:val="40"/>
                <w:sz w:val="32"/>
                <w:szCs w:val="32"/>
              </w:rPr>
              <w:t>ead</w:t>
            </w:r>
            <w:r w:rsidRPr="00D174A0">
              <w:rPr>
                <w:rFonts w:ascii="Comic Sans MS" w:hAnsi="Comic Sans MS"/>
                <w:noProof/>
                <w:color w:val="000000" w:themeColor="text1"/>
                <w:spacing w:val="40"/>
                <w:sz w:val="32"/>
                <w:szCs w:val="32"/>
              </w:rPr>
              <w:tab/>
            </w:r>
            <w:r w:rsidRPr="00D174A0">
              <w:rPr>
                <w:rFonts w:ascii="Comic Sans MS" w:hAnsi="Comic Sans MS"/>
                <w:noProof/>
                <w:color w:val="000000" w:themeColor="text1"/>
                <w:spacing w:val="40"/>
                <w:sz w:val="32"/>
                <w:szCs w:val="32"/>
              </w:rPr>
              <w:tab/>
            </w:r>
            <w:r w:rsidRPr="00D174A0">
              <w:rPr>
                <w:rFonts w:ascii="Comic Sans MS" w:hAnsi="Comic Sans MS"/>
                <w:b/>
                <w:outline/>
                <w:noProof/>
                <w:color w:val="5B9BD5" w:themeColor="accent5"/>
                <w:spacing w:val="80"/>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br</w:t>
            </w:r>
            <w:r w:rsidRPr="00D174A0">
              <w:rPr>
                <w:rFonts w:ascii="Comic Sans MS" w:hAnsi="Comic Sans MS"/>
                <w:noProof/>
                <w:color w:val="000000" w:themeColor="text1"/>
                <w:spacing w:val="40"/>
                <w:sz w:val="32"/>
                <w:szCs w:val="32"/>
              </w:rPr>
              <w:t>ush</w:t>
            </w:r>
            <w:r w:rsidRPr="00D174A0">
              <w:rPr>
                <w:rFonts w:ascii="Comic Sans MS" w:hAnsi="Comic Sans MS"/>
                <w:noProof/>
                <w:color w:val="000000" w:themeColor="text1"/>
                <w:spacing w:val="40"/>
                <w:sz w:val="32"/>
                <w:szCs w:val="32"/>
              </w:rPr>
              <w:tab/>
            </w:r>
            <w:r w:rsidRPr="00D174A0">
              <w:rPr>
                <w:rFonts w:ascii="Comic Sans MS" w:hAnsi="Comic Sans MS"/>
                <w:noProof/>
                <w:color w:val="000000" w:themeColor="text1"/>
                <w:spacing w:val="40"/>
                <w:sz w:val="32"/>
                <w:szCs w:val="32"/>
              </w:rPr>
              <w:tab/>
            </w:r>
            <w:r w:rsidRPr="00D174A0">
              <w:rPr>
                <w:rFonts w:ascii="Comic Sans MS" w:hAnsi="Comic Sans MS"/>
                <w:b/>
                <w:outline/>
                <w:noProof/>
                <w:color w:val="5B9BD5" w:themeColor="accent5"/>
                <w:spacing w:val="80"/>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br</w:t>
            </w:r>
            <w:r w:rsidRPr="00D174A0">
              <w:rPr>
                <w:rFonts w:ascii="Comic Sans MS" w:hAnsi="Comic Sans MS"/>
                <w:noProof/>
                <w:color w:val="000000" w:themeColor="text1"/>
                <w:spacing w:val="40"/>
                <w:sz w:val="32"/>
                <w:szCs w:val="32"/>
              </w:rPr>
              <w:t>oom</w:t>
            </w:r>
          </w:p>
          <w:p w14:paraId="004E6457" w14:textId="6A4BC5C1" w:rsidR="00B12875" w:rsidRDefault="00B12875" w:rsidP="001201E0">
            <w:pPr>
              <w:spacing w:before="120"/>
              <w:rPr>
                <w:noProof/>
                <w:color w:val="000000" w:themeColor="text1"/>
                <w:szCs w:val="28"/>
              </w:rPr>
            </w:pPr>
          </w:p>
        </w:tc>
      </w:tr>
    </w:tbl>
    <w:p w14:paraId="6FFC199F" w14:textId="28F08AE1" w:rsidR="005178C2" w:rsidRPr="0092327F" w:rsidRDefault="0092327F">
      <w:pPr>
        <w:rPr>
          <w:noProof/>
          <w:color w:val="000000" w:themeColor="text1"/>
          <w:sz w:val="18"/>
          <w:szCs w:val="18"/>
        </w:rPr>
      </w:pPr>
      <w:r>
        <w:rPr>
          <w:noProof/>
          <w:color w:val="000000" w:themeColor="text1"/>
          <w:sz w:val="18"/>
          <w:szCs w:val="18"/>
        </w:rPr>
        <w:br w:type="page"/>
      </w:r>
    </w:p>
    <w:p w14:paraId="6DF8A3A8" w14:textId="6FA92FF7" w:rsidR="00D61980" w:rsidRDefault="0009782C" w:rsidP="00D61980">
      <w:pPr>
        <w:rPr>
          <w:noProof/>
          <w:sz w:val="32"/>
          <w:szCs w:val="32"/>
        </w:rPr>
      </w:pPr>
      <w:r>
        <w:rPr>
          <w:noProof/>
          <w:sz w:val="32"/>
          <w:szCs w:val="32"/>
        </w:rPr>
        <w:lastRenderedPageBreak/>
        <mc:AlternateContent>
          <mc:Choice Requires="wpg">
            <w:drawing>
              <wp:anchor distT="0" distB="0" distL="114300" distR="114300" simplePos="0" relativeHeight="251846656" behindDoc="0" locked="0" layoutInCell="1" allowOverlap="1" wp14:anchorId="48A1FF68" wp14:editId="6256DFDA">
                <wp:simplePos x="0" y="0"/>
                <wp:positionH relativeFrom="column">
                  <wp:posOffset>-3810</wp:posOffset>
                </wp:positionH>
                <wp:positionV relativeFrom="paragraph">
                  <wp:posOffset>194310</wp:posOffset>
                </wp:positionV>
                <wp:extent cx="5654040" cy="3817620"/>
                <wp:effectExtent l="0" t="0" r="22860" b="11430"/>
                <wp:wrapNone/>
                <wp:docPr id="2003" name="Group 2003"/>
                <wp:cNvGraphicFramePr/>
                <a:graphic xmlns:a="http://schemas.openxmlformats.org/drawingml/2006/main">
                  <a:graphicData uri="http://schemas.microsoft.com/office/word/2010/wordprocessingGroup">
                    <wpg:wgp>
                      <wpg:cNvGrpSpPr/>
                      <wpg:grpSpPr>
                        <a:xfrm>
                          <a:off x="0" y="0"/>
                          <a:ext cx="5654040" cy="3817620"/>
                          <a:chOff x="0" y="0"/>
                          <a:chExt cx="5654040" cy="3817620"/>
                        </a:xfrm>
                      </wpg:grpSpPr>
                      <wps:wsp>
                        <wps:cNvPr id="1932" name="Text Box 1932"/>
                        <wps:cNvSpPr txBox="1"/>
                        <wps:spPr>
                          <a:xfrm>
                            <a:off x="0" y="0"/>
                            <a:ext cx="5654040" cy="3817620"/>
                          </a:xfrm>
                          <a:prstGeom prst="rect">
                            <a:avLst/>
                          </a:prstGeom>
                          <a:solidFill>
                            <a:srgbClr val="FBFBFB"/>
                          </a:solidFill>
                          <a:ln w="6350">
                            <a:solidFill>
                              <a:prstClr val="black"/>
                            </a:solidFill>
                          </a:ln>
                        </wps:spPr>
                        <wps:txbx>
                          <w:txbxContent>
                            <w:p w14:paraId="7E6B0F28" w14:textId="1273BC52" w:rsidR="00517955" w:rsidRPr="00517955" w:rsidRDefault="00517955" w:rsidP="00D61980">
                              <w:pPr>
                                <w:rPr>
                                  <w:b/>
                                  <w:bCs/>
                                  <w:noProof/>
                                  <w:sz w:val="32"/>
                                  <w:szCs w:val="32"/>
                                </w:rPr>
                              </w:pPr>
                              <w:r w:rsidRPr="00517955">
                                <w:rPr>
                                  <w:b/>
                                  <w:bCs/>
                                  <w:noProof/>
                                  <w:sz w:val="32"/>
                                  <w:szCs w:val="32"/>
                                </w:rPr>
                                <w:t xml:space="preserve">Strategies for learning </w:t>
                              </w:r>
                              <w:r w:rsidR="00452E17">
                                <w:rPr>
                                  <w:b/>
                                  <w:bCs/>
                                  <w:noProof/>
                                  <w:sz w:val="32"/>
                                  <w:szCs w:val="32"/>
                                </w:rPr>
                                <w:t>vocabulary</w:t>
                              </w:r>
                            </w:p>
                            <w:p w14:paraId="380AB3AB" w14:textId="457D1CA6" w:rsidR="00517955" w:rsidRPr="00452E17" w:rsidRDefault="00452E17" w:rsidP="00D61980">
                              <w:pPr>
                                <w:rPr>
                                  <w:noProof/>
                                  <w:szCs w:val="28"/>
                                </w:rPr>
                              </w:pPr>
                              <w:r>
                                <w:rPr>
                                  <w:noProof/>
                                  <w:szCs w:val="28"/>
                                </w:rPr>
                                <w:t>A variety of</w:t>
                              </w:r>
                              <w:r w:rsidR="00517955" w:rsidRPr="00452E17">
                                <w:rPr>
                                  <w:noProof/>
                                  <w:szCs w:val="28"/>
                                </w:rPr>
                                <w:t xml:space="preserve"> techniques are used </w:t>
                              </w:r>
                              <w:r w:rsidR="00C03CA1" w:rsidRPr="00452E17">
                                <w:rPr>
                                  <w:noProof/>
                                  <w:szCs w:val="28"/>
                                </w:rPr>
                                <w:t xml:space="preserve">in </w:t>
                              </w:r>
                              <w:r w:rsidR="00517955" w:rsidRPr="00452E17">
                                <w:rPr>
                                  <w:noProof/>
                                  <w:szCs w:val="28"/>
                                </w:rPr>
                                <w:t xml:space="preserve">the </w:t>
                              </w:r>
                              <w:r w:rsidR="00C03CA1" w:rsidRPr="00452E17">
                                <w:rPr>
                                  <w:noProof/>
                                  <w:szCs w:val="28"/>
                                </w:rPr>
                                <w:t>work</w:t>
                              </w:r>
                              <w:r w:rsidR="00517955" w:rsidRPr="00452E17">
                                <w:rPr>
                                  <w:noProof/>
                                  <w:szCs w:val="28"/>
                                </w:rPr>
                                <w:t xml:space="preserve">books to </w:t>
                              </w:r>
                              <w:r>
                                <w:rPr>
                                  <w:noProof/>
                                  <w:szCs w:val="28"/>
                                </w:rPr>
                                <w:t>teach</w:t>
                              </w:r>
                              <w:r w:rsidR="00517955" w:rsidRPr="00452E17">
                                <w:rPr>
                                  <w:noProof/>
                                  <w:szCs w:val="28"/>
                                </w:rPr>
                                <w:t xml:space="preserve"> </w:t>
                              </w:r>
                              <w:r w:rsidR="008020AF">
                                <w:rPr>
                                  <w:noProof/>
                                  <w:szCs w:val="28"/>
                                </w:rPr>
                                <w:t xml:space="preserve">and help students memorise </w:t>
                              </w:r>
                              <w:r>
                                <w:rPr>
                                  <w:noProof/>
                                  <w:szCs w:val="28"/>
                                </w:rPr>
                                <w:t xml:space="preserve">vocabulary. </w:t>
                              </w:r>
                              <w:r w:rsidR="00517955" w:rsidRPr="00452E17">
                                <w:rPr>
                                  <w:noProof/>
                                  <w:szCs w:val="28"/>
                                </w:rPr>
                                <w:t xml:space="preserve">Below are </w:t>
                              </w:r>
                              <w:r>
                                <w:rPr>
                                  <w:noProof/>
                                  <w:szCs w:val="28"/>
                                </w:rPr>
                                <w:t xml:space="preserve">some additional ways to teach new </w:t>
                              </w:r>
                              <w:r w:rsidRPr="00452E17">
                                <w:rPr>
                                  <w:noProof/>
                                  <w:szCs w:val="28"/>
                                </w:rPr>
                                <w:t>words.</w:t>
                              </w:r>
                              <w:r>
                                <w:rPr>
                                  <w:noProof/>
                                  <w:szCs w:val="28"/>
                                </w:rPr>
                                <w:t xml:space="preserve"> e.g.</w:t>
                              </w:r>
                              <w:r w:rsidR="00517955" w:rsidRPr="00452E17">
                                <w:rPr>
                                  <w:noProof/>
                                  <w:szCs w:val="28"/>
                                </w:rPr>
                                <w:t xml:space="preserve"> </w:t>
                              </w:r>
                              <w:r w:rsidR="00517955" w:rsidRPr="00452E17">
                                <w:rPr>
                                  <w:b/>
                                  <w:bCs/>
                                  <w:i/>
                                  <w:iCs/>
                                  <w:noProof/>
                                  <w:szCs w:val="28"/>
                                </w:rPr>
                                <w:t>family</w:t>
                              </w:r>
                              <w:r w:rsidR="00C03CA1" w:rsidRPr="00452E17">
                                <w:rPr>
                                  <w:noProof/>
                                  <w:szCs w:val="28"/>
                                </w:rPr>
                                <w:t>.</w:t>
                              </w:r>
                            </w:p>
                            <w:p w14:paraId="0D9B6923" w14:textId="051492AA" w:rsidR="00517955" w:rsidRPr="00452E17" w:rsidRDefault="00517955" w:rsidP="00165DC1">
                              <w:pPr>
                                <w:pStyle w:val="ListParagraph"/>
                                <w:numPr>
                                  <w:ilvl w:val="0"/>
                                  <w:numId w:val="46"/>
                                </w:numPr>
                                <w:spacing w:after="0" w:line="240" w:lineRule="auto"/>
                                <w:ind w:left="426" w:hanging="284"/>
                                <w:rPr>
                                  <w:noProof/>
                                  <w:sz w:val="28"/>
                                  <w:szCs w:val="28"/>
                                  <w:lang w:val="en-GB"/>
                                </w:rPr>
                              </w:pPr>
                              <w:r w:rsidRPr="00452E17">
                                <w:rPr>
                                  <w:noProof/>
                                  <w:sz w:val="28"/>
                                  <w:szCs w:val="28"/>
                                </w:rPr>
                                <w:t>Colour the picture and as students colour</w:t>
                              </w:r>
                              <w:r w:rsidR="00C03CA1" w:rsidRPr="00452E17">
                                <w:rPr>
                                  <w:noProof/>
                                  <w:sz w:val="28"/>
                                  <w:szCs w:val="28"/>
                                </w:rPr>
                                <w:t>, encourage</w:t>
                              </w:r>
                              <w:r w:rsidRPr="00452E17">
                                <w:rPr>
                                  <w:noProof/>
                                  <w:sz w:val="28"/>
                                  <w:szCs w:val="28"/>
                                </w:rPr>
                                <w:t xml:space="preserve"> them to </w:t>
                              </w:r>
                              <w:r w:rsidR="00C03CA1" w:rsidRPr="00452E17">
                                <w:rPr>
                                  <w:noProof/>
                                  <w:sz w:val="28"/>
                                  <w:szCs w:val="28"/>
                                </w:rPr>
                                <w:t xml:space="preserve">repeat </w:t>
                              </w:r>
                              <w:r w:rsidRPr="00452E17">
                                <w:rPr>
                                  <w:noProof/>
                                  <w:sz w:val="28"/>
                                  <w:szCs w:val="28"/>
                                </w:rPr>
                                <w:t xml:space="preserve">the word </w:t>
                              </w:r>
                              <w:r w:rsidR="00C03CA1" w:rsidRPr="00452E17">
                                <w:rPr>
                                  <w:noProof/>
                                  <w:sz w:val="28"/>
                                  <w:szCs w:val="28"/>
                                </w:rPr>
                                <w:t xml:space="preserve"> </w:t>
                              </w:r>
                              <w:r w:rsidRPr="00452E17">
                                <w:rPr>
                                  <w:i/>
                                  <w:iCs/>
                                  <w:noProof/>
                                  <w:sz w:val="28"/>
                                  <w:szCs w:val="28"/>
                                </w:rPr>
                                <w:t>famil</w:t>
                              </w:r>
                              <w:r w:rsidR="00C03CA1" w:rsidRPr="00452E17">
                                <w:rPr>
                                  <w:i/>
                                  <w:iCs/>
                                  <w:noProof/>
                                  <w:sz w:val="28"/>
                                  <w:szCs w:val="28"/>
                                </w:rPr>
                                <w:t>y</w:t>
                              </w:r>
                              <w:r w:rsidRPr="00452E17">
                                <w:rPr>
                                  <w:noProof/>
                                  <w:sz w:val="28"/>
                                  <w:szCs w:val="28"/>
                                </w:rPr>
                                <w:t xml:space="preserve"> over and over out loud.</w:t>
                              </w:r>
                              <w:r w:rsidR="00614173" w:rsidRPr="00452E17">
                                <w:rPr>
                                  <w:noProof/>
                                  <w:sz w:val="28"/>
                                  <w:szCs w:val="28"/>
                                </w:rPr>
                                <w:br/>
                              </w:r>
                            </w:p>
                            <w:p w14:paraId="651AA420" w14:textId="18065EC2" w:rsidR="00C03CA1" w:rsidRPr="00452E17" w:rsidRDefault="00C03CA1" w:rsidP="00165DC1">
                              <w:pPr>
                                <w:pStyle w:val="ListParagraph"/>
                                <w:numPr>
                                  <w:ilvl w:val="0"/>
                                  <w:numId w:val="46"/>
                                </w:numPr>
                                <w:spacing w:after="0" w:line="240" w:lineRule="auto"/>
                                <w:ind w:left="426" w:right="-187" w:hanging="284"/>
                                <w:rPr>
                                  <w:noProof/>
                                  <w:sz w:val="28"/>
                                  <w:szCs w:val="28"/>
                                </w:rPr>
                              </w:pPr>
                              <w:r w:rsidRPr="00452E17">
                                <w:rPr>
                                  <w:noProof/>
                                  <w:sz w:val="28"/>
                                  <w:szCs w:val="28"/>
                                </w:rPr>
                                <w:t>Clap the syllables in the word while say</w:t>
                              </w:r>
                              <w:r w:rsidR="0009782C">
                                <w:rPr>
                                  <w:noProof/>
                                  <w:sz w:val="28"/>
                                  <w:szCs w:val="28"/>
                                </w:rPr>
                                <w:t>ing</w:t>
                              </w:r>
                              <w:r w:rsidRPr="00452E17">
                                <w:rPr>
                                  <w:noProof/>
                                  <w:sz w:val="28"/>
                                  <w:szCs w:val="28"/>
                                </w:rPr>
                                <w:t xml:space="preserve"> the word.</w:t>
                              </w:r>
                              <w:r w:rsidR="00614173" w:rsidRPr="00452E17">
                                <w:rPr>
                                  <w:noProof/>
                                  <w:sz w:val="28"/>
                                  <w:szCs w:val="28"/>
                                </w:rPr>
                                <w:br/>
                              </w:r>
                            </w:p>
                            <w:p w14:paraId="3523BF76" w14:textId="77777777" w:rsidR="00C03CA1" w:rsidRPr="00452E17" w:rsidRDefault="00C03CA1" w:rsidP="00165DC1">
                              <w:pPr>
                                <w:pStyle w:val="ListParagraph"/>
                                <w:numPr>
                                  <w:ilvl w:val="0"/>
                                  <w:numId w:val="46"/>
                                </w:numPr>
                                <w:spacing w:after="0" w:line="240" w:lineRule="auto"/>
                                <w:ind w:left="426" w:right="-187" w:hanging="284"/>
                                <w:rPr>
                                  <w:noProof/>
                                  <w:sz w:val="36"/>
                                  <w:szCs w:val="36"/>
                                </w:rPr>
                              </w:pPr>
                              <w:r w:rsidRPr="00452E17">
                                <w:rPr>
                                  <w:noProof/>
                                  <w:sz w:val="28"/>
                                  <w:szCs w:val="36"/>
                                </w:rPr>
                                <w:t xml:space="preserve">Add movement while spelling the word. </w:t>
                              </w:r>
                            </w:p>
                            <w:p w14:paraId="58A19EFC" w14:textId="64897E77" w:rsidR="00C03CA1" w:rsidRPr="00452E17" w:rsidRDefault="00C03CA1" w:rsidP="00165DC1">
                              <w:pPr>
                                <w:pStyle w:val="ListParagraph"/>
                                <w:numPr>
                                  <w:ilvl w:val="0"/>
                                  <w:numId w:val="47"/>
                                </w:numPr>
                                <w:spacing w:after="0" w:line="240" w:lineRule="auto"/>
                                <w:ind w:right="-187"/>
                                <w:rPr>
                                  <w:noProof/>
                                  <w:sz w:val="36"/>
                                  <w:szCs w:val="36"/>
                                </w:rPr>
                              </w:pPr>
                              <w:r w:rsidRPr="00452E17">
                                <w:rPr>
                                  <w:noProof/>
                                  <w:sz w:val="28"/>
                                  <w:szCs w:val="36"/>
                                </w:rPr>
                                <w:t>Say the word</w:t>
                              </w:r>
                              <w:r w:rsidR="00614173" w:rsidRPr="00452E17">
                                <w:rPr>
                                  <w:noProof/>
                                  <w:sz w:val="28"/>
                                  <w:szCs w:val="36"/>
                                </w:rPr>
                                <w:t xml:space="preserve"> </w:t>
                              </w:r>
                              <w:r w:rsidR="00614173" w:rsidRPr="00452E17">
                                <w:rPr>
                                  <w:i/>
                                  <w:iCs/>
                                  <w:noProof/>
                                  <w:sz w:val="28"/>
                                  <w:szCs w:val="36"/>
                                </w:rPr>
                                <w:t>family</w:t>
                              </w:r>
                            </w:p>
                            <w:p w14:paraId="7BA7B1FF" w14:textId="0DD438EC" w:rsidR="00C03CA1" w:rsidRPr="00452E17" w:rsidRDefault="00C03CA1" w:rsidP="00165DC1">
                              <w:pPr>
                                <w:pStyle w:val="ListParagraph"/>
                                <w:numPr>
                                  <w:ilvl w:val="0"/>
                                  <w:numId w:val="47"/>
                                </w:numPr>
                                <w:spacing w:after="0" w:line="240" w:lineRule="auto"/>
                                <w:ind w:right="-187"/>
                                <w:rPr>
                                  <w:noProof/>
                                  <w:sz w:val="36"/>
                                  <w:szCs w:val="36"/>
                                </w:rPr>
                              </w:pPr>
                              <w:r w:rsidRPr="00452E17">
                                <w:rPr>
                                  <w:noProof/>
                                  <w:sz w:val="28"/>
                                  <w:szCs w:val="36"/>
                                </w:rPr>
                                <w:t xml:space="preserve">While spelling the word, clap and say </w:t>
                              </w:r>
                              <w:r w:rsidR="00614173" w:rsidRPr="00452E17">
                                <w:rPr>
                                  <w:b/>
                                  <w:bCs/>
                                  <w:noProof/>
                                  <w:sz w:val="32"/>
                                  <w:szCs w:val="40"/>
                                </w:rPr>
                                <w:t>f</w:t>
                              </w:r>
                              <w:r w:rsidRPr="00452E17">
                                <w:rPr>
                                  <w:noProof/>
                                  <w:sz w:val="28"/>
                                  <w:szCs w:val="36"/>
                                </w:rPr>
                                <w:t xml:space="preserve">, hit the thighs and say </w:t>
                              </w:r>
                              <w:r w:rsidR="00614173" w:rsidRPr="00452E17">
                                <w:rPr>
                                  <w:b/>
                                  <w:bCs/>
                                  <w:noProof/>
                                  <w:sz w:val="32"/>
                                  <w:szCs w:val="40"/>
                                </w:rPr>
                                <w:t>a</w:t>
                              </w:r>
                              <w:r w:rsidRPr="00452E17">
                                <w:rPr>
                                  <w:noProof/>
                                  <w:sz w:val="28"/>
                                  <w:szCs w:val="36"/>
                                </w:rPr>
                                <w:t xml:space="preserve">, clap </w:t>
                              </w:r>
                              <w:r w:rsidR="00614173" w:rsidRPr="00452E17">
                                <w:rPr>
                                  <w:noProof/>
                                  <w:sz w:val="28"/>
                                  <w:szCs w:val="36"/>
                                </w:rPr>
                                <w:t xml:space="preserve">and say </w:t>
                              </w:r>
                              <w:r w:rsidR="00614173" w:rsidRPr="00452E17">
                                <w:rPr>
                                  <w:b/>
                                  <w:bCs/>
                                  <w:noProof/>
                                  <w:sz w:val="28"/>
                                  <w:szCs w:val="36"/>
                                </w:rPr>
                                <w:t>m</w:t>
                              </w:r>
                              <w:r w:rsidR="00614173" w:rsidRPr="00452E17">
                                <w:rPr>
                                  <w:noProof/>
                                  <w:sz w:val="28"/>
                                  <w:szCs w:val="36"/>
                                </w:rPr>
                                <w:t xml:space="preserve"> </w:t>
                              </w:r>
                              <w:r w:rsidRPr="00452E17">
                                <w:rPr>
                                  <w:noProof/>
                                  <w:sz w:val="28"/>
                                  <w:szCs w:val="36"/>
                                </w:rPr>
                                <w:t xml:space="preserve">etc  </w:t>
                              </w:r>
                              <w:r w:rsidR="00402791">
                                <w:rPr>
                                  <w:noProof/>
                                  <w:sz w:val="28"/>
                                  <w:szCs w:val="36"/>
                                </w:rPr>
                                <w:t xml:space="preserve">This particularly supports kinaesthetic learners. </w:t>
                              </w:r>
                            </w:p>
                            <w:p w14:paraId="2646B8EC" w14:textId="1A04F8A4" w:rsidR="00C03CA1" w:rsidRPr="00452E17" w:rsidRDefault="00614173" w:rsidP="00165DC1">
                              <w:pPr>
                                <w:pStyle w:val="ListParagraph"/>
                                <w:numPr>
                                  <w:ilvl w:val="0"/>
                                  <w:numId w:val="47"/>
                                </w:numPr>
                                <w:spacing w:after="0" w:line="240" w:lineRule="auto"/>
                                <w:ind w:right="-187"/>
                                <w:rPr>
                                  <w:noProof/>
                                  <w:sz w:val="28"/>
                                  <w:szCs w:val="28"/>
                                  <w:lang w:val="en-GB"/>
                                </w:rPr>
                              </w:pPr>
                              <w:r w:rsidRPr="00452E17">
                                <w:rPr>
                                  <w:noProof/>
                                  <w:sz w:val="28"/>
                                  <w:szCs w:val="36"/>
                                </w:rPr>
                                <w:t xml:space="preserve">Finally say the word </w:t>
                              </w:r>
                              <w:r w:rsidRPr="00452E17">
                                <w:rPr>
                                  <w:i/>
                                  <w:iCs/>
                                  <w:noProof/>
                                  <w:sz w:val="28"/>
                                  <w:szCs w:val="36"/>
                                </w:rPr>
                                <w:t>family</w:t>
                              </w:r>
                              <w:r w:rsidRPr="00452E17">
                                <w:rPr>
                                  <w:noProof/>
                                  <w:sz w:val="28"/>
                                  <w:szCs w:val="36"/>
                                </w:rPr>
                                <w:t xml:space="preserve">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02" name="Group 2002"/>
                        <wpg:cNvGrpSpPr/>
                        <wpg:grpSpPr>
                          <a:xfrm>
                            <a:off x="4251960" y="1744980"/>
                            <a:ext cx="1283560" cy="464820"/>
                            <a:chOff x="0" y="0"/>
                            <a:chExt cx="1283560" cy="464820"/>
                          </a:xfrm>
                        </wpg:grpSpPr>
                        <pic:pic xmlns:pic="http://schemas.openxmlformats.org/drawingml/2006/picture">
                          <pic:nvPicPr>
                            <pic:cNvPr id="274" name="Picture 274"/>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0" y="0"/>
                              <a:ext cx="579755" cy="464820"/>
                            </a:xfrm>
                            <a:prstGeom prst="rect">
                              <a:avLst/>
                            </a:prstGeom>
                          </pic:spPr>
                        </pic:pic>
                        <pic:pic xmlns:pic="http://schemas.openxmlformats.org/drawingml/2006/picture">
                          <pic:nvPicPr>
                            <pic:cNvPr id="1953" name="Picture 1953"/>
                            <pic:cNvPicPr>
                              <a:picLocks noChangeAspect="1"/>
                            </pic:cNvPicPr>
                          </pic:nvPicPr>
                          <pic:blipFill>
                            <a:blip r:embed="rId420" cstate="print">
                              <a:extLst>
                                <a:ext uri="{28A0092B-C50C-407E-A947-70E740481C1C}">
                                  <a14:useLocalDpi xmlns:a14="http://schemas.microsoft.com/office/drawing/2010/main" val="0"/>
                                </a:ext>
                              </a:extLst>
                            </a:blip>
                            <a:stretch>
                              <a:fillRect/>
                            </a:stretch>
                          </pic:blipFill>
                          <pic:spPr>
                            <a:xfrm>
                              <a:off x="941930" y="110367"/>
                              <a:ext cx="341630" cy="274320"/>
                            </a:xfrm>
                            <a:prstGeom prst="rect">
                              <a:avLst/>
                            </a:prstGeom>
                          </pic:spPr>
                        </pic:pic>
                        <pic:pic xmlns:pic="http://schemas.openxmlformats.org/drawingml/2006/picture">
                          <pic:nvPicPr>
                            <pic:cNvPr id="1958" name="Picture 1958"/>
                            <pic:cNvPicPr>
                              <a:picLocks noChangeAspect="1"/>
                            </pic:cNvPicPr>
                          </pic:nvPicPr>
                          <pic:blipFill>
                            <a:blip r:embed="rId420" cstate="print">
                              <a:extLst>
                                <a:ext uri="{28A0092B-C50C-407E-A947-70E740481C1C}">
                                  <a14:useLocalDpi xmlns:a14="http://schemas.microsoft.com/office/drawing/2010/main" val="0"/>
                                </a:ext>
                              </a:extLst>
                            </a:blip>
                            <a:stretch>
                              <a:fillRect/>
                            </a:stretch>
                          </pic:blipFill>
                          <pic:spPr>
                            <a:xfrm>
                              <a:off x="579762" y="110367"/>
                              <a:ext cx="341630" cy="274320"/>
                            </a:xfrm>
                            <a:prstGeom prst="rect">
                              <a:avLst/>
                            </a:prstGeom>
                          </pic:spPr>
                        </pic:pic>
                      </wpg:grpSp>
                    </wpg:wgp>
                  </a:graphicData>
                </a:graphic>
              </wp:anchor>
            </w:drawing>
          </mc:Choice>
          <mc:Fallback>
            <w:pict>
              <v:group w14:anchorId="48A1FF68" id="Group 2003" o:spid="_x0000_s1404" style="position:absolute;margin-left:-.3pt;margin-top:15.3pt;width:445.2pt;height:300.6pt;z-index:251846656" coordsize="56540,38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LmV6+QMAANkNAAAOAAAAZHJzL2Uyb0RvYy54bWzkV2tv2zYU/T5g/4HQ&#10;90aWLb+EOIWbLEGBoDWWDP1MU5RFRCI5kn5kv36HlORXOjRrNwzBEEQmeS8vLw/PPZQu3+/qimy4&#10;sULJWZRc9CLCJVO5kKtZ9Nvj7btJRKyjMqeVknwWPXMbvb/6+afLrc54X5WqyrkhCCJtttWzqHRO&#10;Z3FsWclrai+U5hLGQpmaOnTNKs4N3SJ6XcX9Xm8Ub5XJtVGMW4vRm8YYXYX4RcGZ+1wUljtSzSLk&#10;5sLThOfSP+OrS5qtDNWlYG0a9DuyqKmQWHQf6oY6StZGvAhVC2aUVYW7YKqOVVEIxsMesJukd7ab&#10;O6PWOuxllW1Xeg8ToD3D6bvDsk+bO6Mf9MIAia1eAYvQ83vZFab2v8iS7AJkz3vI+M4RhsHhaJj2&#10;UiDLYBtMkvGo34LKSiD/Yh4rf/nGzLhbOD5JZ6tBEHvAwP4YBg8l1TxAazNgsDBE5ODvdNCPiKQ1&#10;mProt/hB7UgYDOgEV48VcTtY4O/54zOzGPxRyPYbp5k21t1xVRPfmEUGNA7sopt767AkXDsXv6pV&#10;lchvRVWFjlktrytDNhSUv/3g/3yWmHLiVkmynUWjwbAXIp/YfOx9iGVF2dPLCIhXSYQ97N633G65&#10;a5FMO2yWKn8GZEY1xWc1uxVY4J5at6AG1Qb2QEHcZzyKSiEr1bYiUirzx9fGvT8IAGtEtqjeWWR/&#10;X1PDI1J9lKDGNEk9KV3opMMxSEnMsWV5bJHr+loBrQRapVloen9Xdc3CqPoLhGbuV4WJSoa1Z5Hr&#10;mteu0RQIFePzeXBCgWvq7uWDZj60PxsP7OPuCzW6PVkHkn1SHRlpdnbAja+fKdV87VQhwul7pBtU&#10;2wNAYRxVb9M8sBo6uWd1kBQSRgJ1V579r1WAtD9MpiPsH7WejNN0OmlrvVODpD8ZDL2DV4N0lE5e&#10;KwZ/MXFfEqdaoAXL8N/qIVovtODb9wZmubUnTHP31K+KUVPztNbvmpMVS1EJ9xyuIZyuT0puFoJ5&#10;JfCdowMYp52qwO6XJX0M4QA6v2YWCCLYvWJPlkh1XVK54nOrUfyt0sSn7qF7suSyErrTAd9uNwdu&#10;nt0XX8GnuYtuFFvXXLrmcjW8og43uy2FtqiIjNdLnkOQPuZB+qApznDHSk/RAgL0K5JtxaYzhCwP&#10;ifkt/C21HE/Hw+E5o/bEOAjhq7QyJNMsH5rIpjkENN4MnZLpcHDOpzD2pgkFiWJ4U3S4erUR0vny&#10;+Gf5NU1xlbfqlfQGo3GzRCdegzQZebPXLpTnoNGu/zvT8P7evA8tWuUC0yZvW7r+faYNIVojLOPv&#10;yf+GaYcLM7wihO+H8BLYfuv4D5TjfvA6fJFd/QkAAP//AwBQSwMECgAAAAAAAAAhAKAbV/ZCEwAA&#10;QhMAABQAAABkcnMvbWVkaWEvaW1hZ2UxLnBuZ4lQTkcNChoKAAAADUlIRFIAAACDAAAAaQgGAAAA&#10;GUKQggAAAAFzUkdCAK7OHOkAAAAEZ0FNQQAAsY8L/GEFAAAACXBIWXMAABJ0AAASdAHeZh94AAAS&#10;10lEQVR4Xu2dCbxVUxTGd+YMETJFJYqkZMiQVIYic5ExVEqTKWOZRYhkKDJnyNBAxjLPIoXMZB4K&#10;mckYtv1f7Xvfeefuc9+T997d5979/X793uvcsbu/vda3vrX2rZY2UAEBBovZnwEBgQwBZQhkCMgi&#10;kCEgi0CGgCwCGQKyCGQIyCKQISCLQIaALAIZArIIZAjIIrE3cfvtt9vfAooJBx54oP3NAcjgwm23&#10;3WZ/CygWVLSmIU0EZBHIEJBFIENAFoEMAVkEMuSB0VTq77//lp+lgJIiQ2ZxK4tnnnlGnXjiiWr2&#10;7Nn2SnGjpMgwa9YsNXbsWLVgwQJ7JT9ef/11NXPmTLXKKqvYK8WNkiLD22+/rYYPH67uvfdeeyUZ&#10;v/zyi/r222/V4osvrpZbbjl7tbhRUmRo3LixWn311Svlrn711Vfq888/V8svv7yqXbu2vVrcKCky&#10;1K9fX7Vq1Uq9++67svPz4b333lNvvfWWPKYy+Oeff9Qff/whf9KKkiLDqquuqjbccEPZ9e+88469&#10;6sb777+vvv76a7XRRhvZK/nB81144YXq6quvtlfSh5IiA+G+UaNGUlHk0w3s8rlz56oVV1xRtW7d&#10;2l5NxkcffaTOOussdeutt6p11lnHXk0fSooMgLBfr1499dJLL9krufjpp58kekCG5s2b26tuzJ8/&#10;X5199tlqxowZ6uSTT1ZdunSxt6QPJUeGhg0bqr59+6patWrZK7mgisCTWG+99VSdOnXs1VygD44/&#10;/nj1yCOPqGOOOUb17NnT3pJOlBwZVl55ZVm0Aw44wF7JBeXktttuq3bddVd7JRekkjPPPFPSDUQ4&#10;8sgj7S0phtkBTqR9nuHnn3/WpjTURgTqP//8014tg9EN9rdc/Pjjj9pEB71gwQJ7pTwMEfSYMWP0&#10;GmusoQcPHqznzZtnb/EbJTnPMGfOHDV06FC1zTbbqMMOO0xNnz7d3lKGxRZL/qeTGoggSyyxhL1S&#10;Hvfff79EhT333FP1799fNEgxoOjIgPgjDVx//fWqbdu24hVQ8vHz/8JsHvEoIMBWW22lhgwZoho0&#10;aGBvTT+Kigzk8dGjR0uDiZ1LqUej6Y033qiSmU6TbtTFF18sXsWll14qZWoxoWjIwK798MMP1bnn&#10;nivCr1u3blIxHHzwwWqLLbaQHf3bb7/Zey8acC3XWmstdeedd4q1HQfvAQ/jv3RGfULRkIEyj44k&#10;WuCUU05RRtzJdbwCXEQjCqULuahgoZdaaikxl3jODOiA4lS++eabUmIakabuuOMO9fTTT4t2SROK&#10;hgzff/+9uvbaa9V2222n1l133XI+An9fcsklK7Sg84Hno2kFIMZ3330n6WfChAnqjDPOUAcddJA6&#10;9NBDxYAiOh1xxBFSckIS0lcaUBRkIJfjKP7www9SPWQWLYOll15aQrcpN+2VRQOvg/U8efJkWXTc&#10;xlNPPVVe99hjj1VPPPGECFVa5Y8++qiQ4JxzzpHHpQFFQQYWmTzOEMouu+wi4TyKL7/8Uv36669q&#10;tdVWk7///vvv/ymvk4KIAkQeKhV2PBqE3f/cc8+JOOV6s2bNsq9NKtlkk01Ep2Ta4V988YXXXc28&#10;J6rynr7xBLz9J598UnXu3FkWZ8SIETlkOOGEEyRFnH/++dJLIJ8jBPEhsJyjKWXevHkiRFm0unXr&#10;iiZ46qmnpDJhUUlDRIHNNttMUo8LkA1nkvcDSXg/PBZsvvnmarfddnMK0OpGhWsKGVxIiwM5e/Zs&#10;vddee+mGDRvK77iDUeAO9unTRw8cOFCb/K7NIuq1115b3MN27dpl3cO//vpLm5JUm7yvTQTRtWvX&#10;lvs1aNBA16tXT/fu3VvPmDEj5/njMLtf3MnmzZtrQzbdo0cPbcpbbdKJNguhV1ppJd29e3d5rzWN&#10;itY01WSYO3euNrtUL7vssvqaa66xV8vjqquu0gMGDND9+/fXJsdrk8O1yel64sSJ2ghLPXr0aG12&#10;sh4/frxu1KiR/DnqqKP00KFDdYcOHXSdOnXk7xXhm2++0Q8++KDu27evNrtfn3feefK8cVxwwQVC&#10;RH7WNIqWDPQehg8fro1Y1IMGDbJXy4NFZxfuv//+suON6re3aG1yuRChVatW+u6779b169fXbdq0&#10;0dOnT7f30NroAd26dWvdtm1b58ICeh9TpkzRRkdok0K0SQvaiFl7ay7GjRunmzRpok2Jaq/UHCpa&#10;01QKSMQftbyJBtIfoJRzATeSYVYEJP7DcccdZ29Rku+xlClJsZVN+BZXccstt7T3WNjhpOWN+IwL&#10;v88++0zeAzMM9EHwGnA9b7jhBtETLvA+0B681tZbb22v+oNUkuGee+5RV1xxhYg/E46VSRP2ljKY&#10;kC0L9Mknn6g111xT7b777uXMIoA4NOFdSkFEYXzELTPkssIKK8gfSkQqAl5/8ODBsvhUCfw0O17t&#10;uOOO9pG5YHIKM4zS8/DDD89730IhdWSgcjD5VrwDan12bhwm4imjFaSHwILSQyCCREF0wTOg9KNC&#10;2HnnnXNG4vEPWESqgWeffVZddtll6vTTT1cm7cjz0gCbNGmSlLNJwzIQ7sUXX5QIQs8E0vH4pI5o&#10;IZEqMlAennbaaRK2IUJSqMVzYGEJ5aYikEGVeBnIIrE4DLIcffTRWQ8iCiILpSa7n0j08ssvS9mI&#10;n2EqGNndRAwXeH7uT+rBnSRy4ENAXtxL/g3eYaF0yIVvAtLkdt21a1fdtGlTbXK1vZoLhB6Cj+qi&#10;RYsW2oRmGVaJg+dDHFJRzJkzx14tg1ksbbQIHozcb+rUqfYWrfv166dbtmypZ82aZa+UAWE6c+ZM&#10;PWzYMHl9Hl+3bl2pMEz00R07dtR77723HjlypDaRyT6qZlA0ApIdxlG3gQMHqn322cdeLQ/z75ER&#10;d3YzP2lWET1cc4zMOXKfTp065WgJQHpASzCvQDQiFWSw0047SYSInr1ATxAJ0DCYTRdddJEM32J4&#10;cYqLvxPNTJkqB3lIY9ddd519tCdYyIlc+BQZXnnlFSn92JGMsiUBQ4jdirHE/SnfXLue6DF58mTx&#10;JzCaMJziIBKYakP36tXLXikDtxmxKSYUMKTSI0aMkAiCh9CtWzc9duxYbcgit8dh0pfeY489tBG1&#10;2mgPe7X6URSRgdKRXW4WJu8JJ0Qc5xYQhQi87bffXmznOOhlTJkyRXI/eRzdEAeWNM+D3ojj448/&#10;lgqGyIA+QRTedNNNav3111djxoxRN998s+rRo4ezygGIUfQMwjZJcxQC3pPh1VdfVY8//rh8uJU5&#10;3YQ3gHgzOy9xJI3y8IEHHpA+QbzDmQFpArK0b9/eXikDHUkqjUyo5zVJDzSyjB5QyyyzjL1neZBa&#10;zO6UHgmCtXv37vYWP+A9GW655RZp6pCnKzoNbSKdKH8+dHSFK4qQ26n10Qzcx9Vs+vTTT2Xn4k/g&#10;ZURBVKFjyXPTyBo0aJC68sorxcfI9/6Ya8CcQn8QEWhtY3r5BK/JwA4nDB9yyCHOcO8ChhD35SSU&#10;a6FxAekosuvxFlxT0pSckIpxuSggG0TBqKIcRdQiQJNIwP1JN5dccokaMGCAzEEwjodfEXU6fYG3&#10;ZOCDZGwMG5j2dL6TTRlwX3L3fvvtlx17i4PFefjhh2VXJo24P//880IkolEUGFW0v3kvG2ywgbw/&#10;I27FpeT9ZgCJmX+ggmD2AR3BtBXtdUwrIoOP8JoMhOQOHTqIl18RmCri63ZYIAZiXeUiZMG4IlXg&#10;ArpAROA5mjRpolq0aGGvLgSLTFRhMRnFJ+SzuEw7EU0A5EA/YD3fddddQgKcSgjBHEOSRvEBXpGB&#10;EM6HjNfPGUYEGbuzMh8gC0WFgChM2vGIQg7UkEZIES489thjypSa8jxxoDMYquW7G/hJdOD9oQd4&#10;z8xCkgIYwcNp5HwFPQzcyjR84Yc3ZMAAQp0zYUwnkZDMTkcD8MGzQPlAGThx4kQZSk0q1z744AM1&#10;bdo06SomRRvmGLGw442kTOgnJaARiApEBMrKNm3ayHNDRiIDEYj3w4QUpEZk0p/wfRbSGzJQe/Nh&#10;EnYRXCNHjhTnDg+fHUdtnwRSBLfj+e+www7SxHIBcvF8SaNfLCjikBI2/j0LLC4ta9IPjTJG5jL+&#10;BMTldyIOwrBly5byeBplpBRIQaMKokS1hW/whgyUg3yghF5+0tVjoPTyyy9Xr732mtTnhGkXMH/I&#10;2XxFT5LRQyubxSB8UwG4wIwg9b/rCzpoWkFY7GVSQ2bOEiISCSg1mZbmBBdkIW2cdNJJ4ikgHElP&#10;L7zwQjkL2zd4QwZ2Fbk+I8QywCHE658wYULiIRgOyHD7vvvu6ywnAXmcUI0WiA/MAtIQ7fGNN95Y&#10;SBUF4R2dAJhFiEYe0gdDtkQDIk7Tpk3LOZpEAkQr74t/n+u1fYE3ZMDcwTEkVcRBXuZDpyQkFcTB&#10;rscIIs8nna4mKhB9UPQuIBxxDiFD3EGEbLigaAPcxiiwvUk9ECROEiIJjTVOYdHGZm4ikKESwGWE&#10;EAg4cnAUOH2EdnZ2PDpQfiLsIBJGkmvIBC2AXuD5WRAXbrzxRtEB8XISZFIEOz9ONnY9ghdfg9fm&#10;d4Rsnz59xGgi0mFQITYRpj7DGzJQeqER0AquE9P0GogKcSGJup86dars2qQUAYlwDnEUXSUe1jNm&#10;FEYUFnQUhHlKUkiHOIyTjUM0RAQqDOYbOeiLCCat4GUwFEN5CRGSpqF8gTdkAORdPH5s3jg23XRT&#10;+TBJCYi2DFhE5hySTCRACmGGgFDtAl1GUgziNQ4aUpleBJEnDqISZTEGE00rqg1EJP0KSNCuXbtE&#10;kvoGr8jA9zSyKORhuopRIL64nR0HIQC5nK4mFUS8jxAFKYgZSEq9ODLCEdfS1diiw4k97epeEm2I&#10;VIhGuqqUwHx/AyKTKJcRkugHXEnIyHc/jR8/XlxO38pMr8gAKP0o3ajpoxEAYBZBhszX9rEQCDsW&#10;I8lbACw0LmAcLAZTUWgF7GeX+CQNEX06duxor5QBfYNrip7B7Eqan+B5EY5EJ9xK5jOIZGgQUgrE&#10;x8coNLwjA00g6nx2fJwMfNiUcXznIkC8USVU1AEkorhCPGmHsN6vXz/n7ZAF8cj9XFEFM4nqwnVb&#10;FEQIogWRA98EAkAgnpfZCNr0/HsLHSm8IwMCD/cOURffLcwzIsTQCHQPyeXsOsTlogLhx252ja5T&#10;GZCKXEMwvDf0AsStzNANFRF/qFboquJI0sCCHJTOPnQyvSMDuwhFjyeA4xjdLUQNjCWiAyKNvgW7&#10;EnFZHWDBiSou4Ul0giy89qJ8RTBpjcdBJkieKU0LCe/IANiFfFjk6niqYFcxWkYPAdIwMVRdIHUg&#10;HF0dTDQNRIy7lWmGl2SgFCN0UzXE8yjRoXfv3qLIaWa5BlarCjiRaIJ4aUgvAhGL0EV4ukBFhP+R&#10;JnhLBiaNKevikQFQZlJKUkUUAlQ0LDaRwTVEA9A8pDK0gQ+VQmXgJRkow5hhxPMvtMJ2gahEjs+n&#10;FYhsjPbzDXQ02qhKfIeXZEDZ80H7uKMgKL4AJhbtbtxHvIo4qBwgwbBhw2RUjl4FB319hrdkwA3E&#10;0HGliUKB90KjjPdFFUBVQxpg1iLeXAMIYcyoUaNGiYvJlDczDb7CW82AhczZxYrG3WoSLDhzmXgC&#10;dElJFWgHmlV0Rl2gKqI05XHcFzsa59JHeEkGjCTMJT48LGdfogPWNDMV7HD8B6oNtA3uITs/CUQ6&#10;GnBEECIFwzI+Tjx5SQaAE0k/gIMnhONCAxPsoYcekujAnGVmvI5RfgQvo3n5SAvBGZyhLKYcztdL&#10;KRS8JQO7iakkdqIPuwiTi+lthGN0SIWFpblGuUkXsyJAIrSEy/4uNLwmA+1smlF80IVMFZhM9EOo&#10;Bmg4RQdk8DyYg2CSilZ4muEtGQDuH/YzR+bo/xcKVA+ciMKWptEUb3VTWXAtn25IA7wmAyDHkiqS&#10;1Hp1A42AHkAkcmTONdBKO5pZC8pOIkRa4T0Z+JDZkcwXFoIQpCnazIzk8d8cuTqLNLQgLd+3UOjO&#10;4/+B92QADINQy+M71CTwODCJmJtgujl6HiIOhGTPnj29PWFdGaSCDEQGyjm+Pq8m8zJE4CAwU9Ou&#10;GcgoMMoQlvEOZ5qQCjIA8jWmDz5/TfgOjOXfd9990h+pzpkJn5AaMtAF5IsvSBdEiOoGZhfzCF27&#10;dq1wxrFYkBoyAKaJGUGnhUyFUV1AI/D8+AccqS8VpIoMADFJlKATyEmn6gBkwylkpD3pVHcxInVk&#10;YIaAY/E0idARVQ2+zINZClKS64RVMSN1ZABMJEME5g85il+V4HAuA7fFNOhaWaSSDABC8D3MnIbi&#10;+FpVgcjDlFIpIrVkAExK00Gsyto+zQ7i/0WqyQBKefGqGqknQ0DVIZAhIItAhoAsAhkCsghkCMgi&#10;73+MHlB8SPp2XJBIhoDSQ0gTAVkEMgRkEcgQkEUgQ4CFUv8C6AjTv1SHPvIAAAAASUVORK5CYIJQ&#10;SwMECgAAAAAAAAAhAJGMYn0gBwAAIAcAABQAAABkcnMvbWVkaWEvaW1hZ2UyLnBuZ4lQTkcNChoK&#10;AAAADUlIRFIAAABSAAAAQggDAAAA8yRxMgAAAAFzUkdCAK7OHOkAAAAEZ0FNQQAAsY8L/GEFAAAC&#10;hVBMVEX////7+/vY2Njk5OT39/fj4+PBwcH+/v78/Pzi4uL9/f3Pz891dXVxcXGtra2wsLBhYWGh&#10;oaE8PDx/f395eXkUFBTl5eVSUlKrq6vNzc3o6OghISG8vLzy8vJQUFDq6urg4OA/Pz+mpqb5+fnC&#10;wsLd3d17e3tISEiZmZnv7+9TU1OFhYX4+PiPj489PT1ERETV1dX29vZlZWV0dHQSEhLW1tZnZ2e/&#10;v79WVlbx8fFbW1uoqKhRUVHm5ubn5+fGxsa9vb0yMjLw8PBaWlrExMT6+vqvr694eHhVVVW6urqB&#10;gYFsbGxOTk7Kysre3t4sLCxoaGjR0dFmZmbu7u4nJyfX19dcXFykpKRUVFR8fHxycnJzc3NLS0uD&#10;g4NCQkJpaWlubm5ZWVmbm5uGhoaKiopqampdXV2goKAlJSVjY2MgICCTk5PJycnU1NQdHR3IyMj0&#10;9PQuLi4vLy+4uLhFRUWIiIjs7Oy+vr4xMTGMjIx3d3dKSkqsrKwJCQmLi4vc3Nw4ODjT09OHh4dN&#10;TU3Ozs5JSUmnp6efn5+2trZgYGDt7e2lpaXh4eEVFRVeXl4XFxcZGRnMzMz19fUzMzNXV1eioqLa&#10;2tpDQ0M1NTV6enqOjo6enp4wMDBYWFi3t7crKytMTEzz8/NiYmKYmJg5OTlwcHDr6+sjIyPf39+X&#10;l5cqKiqurq4iIiKxsbHZ2dnb29u0tLTp6elPT083NzdkZGRtbW1vb29ra2uqqqp9fX2SkpK5ubk6&#10;OjrS0tK1tbWEhIRAQECcnJxBQUGVlZXDw8OQkJDAwMA+Pj6RkZG7u7ujo6OdnZ2NjY2UlJSCgoKy&#10;srIoKCg7OztHR0fFxcVGRkZfX18AAAALD+5gAAAA13RSTlP/////////////////////////////&#10;////////////////////////////////////////////////////////////////////////////&#10;////////////////////////////////////////////////////////////////////////////&#10;////////////////////////////////////////////////////////////////////////////&#10;////////////////////////////AMRGGdUAAAAJcEhZcwAAIdUAACHVAQSctJ0AAANBSURBVFhH&#10;7VZLjuQgDOUySNmxySFY22dhgzSHQFwjB+AK3GpsQxeZxCEpTbVmMf3UXaQKMM/PH2J+8IOPwH4K&#10;2A2SyT7+NWofDX7e5Dew/Ccm+4IEQ38Vb2gJRYYCMlxjsLw5m2xlGWKU4Xp96uMDlmkVK76RTd3y&#10;GW9oiassdmLY5oUHDUPLW8dN4cVW2Fl3afExy9eJ7cEF+aJisJyZxJDzbh7hUkjCM5Z1tcH3Z0L1&#10;M5VGxGerKMp2Z4ae0NZ6QeIRS7uhQT+WIpboPfR0OuKRlpzd6NIXTRs34K5YQHXtCUu7kTzWFx+R&#10;KjyCC7I2OQC3nI0OltqBAisZEwCsX8oWoRWRDZkPWl/BeOEBy8iBqd5bKpmtsgJs0Be2XNnuAa9f&#10;rrTE4HgAR4enX8SXZEjBtcRMTonQLcuy8UQFpirPafW+uYthBWXXnZaV3TS4ScIAt8qFghWYLVUU&#10;RH+uzBuW2BoOZkl0Mc/FWAMuG4lLM60x7TFYqiZrL8ONLVvpwWwJPMTmuz9X+w3LXjIogi7st+VD&#10;tmaQTlQuojZFULXEdjeYwlystGAgvna1dARW76qya8bSptrFjzyZVrbDepYMPlISSGqeMNHSAkkm&#10;m1AUjfxZ+RfYELfsYNdJdpiwLEQxCk0hixLhQMmEztJ/qKlmzeZgeXKicv/hgmMT9JWrCDlCPJEk&#10;VNxPTpiwlO1Ms+WeEA6cTECbKtBfVhvmiPjJpAnMhgRs8ea4IBegZbpAQgc1OtOIIzVz4yxKEqIk&#10;O3/wSwHmwDsLKEGfaGkw0iwstl2OPC9vuAv73eowLeD9Uc8ZS1OJVHGh5/sXuKd/vRjRSem4cbBU&#10;TCaODRwyRRaeqO0wZWk55lqlSjKYomwhjIhrO1/uHSC5RB1Z5TpliXQlasAtyc1Y1cScamnEvzNq&#10;Rr6KyEetIqcsTVTLw1ByhXYaN7kjBkvNR66dM7h8ktS9ijlLPVna+4xESMOIuGqS7q3+NJAy/7ZI&#10;29Nww1Ka+AEtg64x15LmT0Ev52v2T9yw5A53sHDxVjkwWF6Y3L+qMu7cfsCSCn0/g9o1+yemNd5x&#10;ddgF7lm+jVst38e3sryV/SkGy/IpqH35P4ExvwFiYmg8oNwkDgAAAABJRU5ErkJgglBLAwQUAAYA&#10;CAAAACEAf8n1qN8AAAAIAQAADwAAAGRycy9kb3ducmV2LnhtbEyPQUvDQBCF74L/YRnBW7uJwRDT&#10;bEop6qkItoL0Ns1Ok9Dsbshuk/TfO570NDze4833ivVsOjHS4FtnFcTLCATZyunW1gq+Dm+LDIQP&#10;aDV2zpKCG3lYl/d3BebaTfaTxn2oBZdYn6OCJoQ+l9JXDRn0S9eTZe/sBoOB5VBLPeDE5aaTT1GU&#10;SoOt5Q8N9rRtqLrsr0bB+4TTJolfx93lvL0dD88f37uYlHp8mDcrEIHm8BeGX3xGh5KZTu5qtRed&#10;gkXKQQVJxJftLHvhJScFaRJnIMtC/h9Q/g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LLmV6+QMAANkNAAAOAAAAAAAAAAAAAAAAADoCAABkcnMv&#10;ZTJvRG9jLnhtbFBLAQItAAoAAAAAAAAAIQCgG1f2QhMAAEITAAAUAAAAAAAAAAAAAAAAAF8GAABk&#10;cnMvbWVkaWEvaW1hZ2UxLnBuZ1BLAQItAAoAAAAAAAAAIQCRjGJ9IAcAACAHAAAUAAAAAAAAAAAA&#10;AAAAANMZAABkcnMvbWVkaWEvaW1hZ2UyLnBuZ1BLAQItABQABgAIAAAAIQB/yfWo3wAAAAgBAAAP&#10;AAAAAAAAAAAAAAAAACUhAABkcnMvZG93bnJldi54bWxQSwECLQAUAAYACAAAACEALmzwAMUAAACl&#10;AQAAGQAAAAAAAAAAAAAAAAAxIgAAZHJzL19yZWxzL2Uyb0RvYy54bWwucmVsc1BLBQYAAAAABwAH&#10;AL4BAAAtIwAAAAA=&#10;">
                <v:shape id="Text Box 1932" o:spid="_x0000_s1405" type="#_x0000_t202" style="position:absolute;width:56540;height:38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MbcxgAAAN0AAAAPAAAAZHJzL2Rvd25yZXYueG1sRI/NbsIw&#10;EITvSLyDtZV6A6cUEAQMQlRVe+AC5ee6ipc4Il6H2CXh7XElpN52NbPzzc6XrS3FjWpfOFbw1k9A&#10;EGdOF5wr2P989iYgfEDWWDomBXfysFx0O3NMtWt4S7ddyEUMYZ+iAhNClUrpM0MWfd9VxFE7u9pi&#10;iGudS11jE8NtKQdJMpYWC44EgxWtDWWX3a+NEGyMPuiTrEbXzdfHZTwcHbdOqdeXdjUDEagN/+bn&#10;9beO9afvA/j7Jo4gFw8AAAD//wMAUEsBAi0AFAAGAAgAAAAhANvh9svuAAAAhQEAABMAAAAAAAAA&#10;AAAAAAAAAAAAAFtDb250ZW50X1R5cGVzXS54bWxQSwECLQAUAAYACAAAACEAWvQsW78AAAAVAQAA&#10;CwAAAAAAAAAAAAAAAAAfAQAAX3JlbHMvLnJlbHNQSwECLQAUAAYACAAAACEAUWDG3MYAAADdAAAA&#10;DwAAAAAAAAAAAAAAAAAHAgAAZHJzL2Rvd25yZXYueG1sUEsFBgAAAAADAAMAtwAAAPoCAAAAAA==&#10;" fillcolor="#fbfbfb" strokeweight=".5pt">
                  <v:textbox>
                    <w:txbxContent>
                      <w:p w14:paraId="7E6B0F28" w14:textId="1273BC52" w:rsidR="00517955" w:rsidRPr="00517955" w:rsidRDefault="00517955" w:rsidP="00D61980">
                        <w:pPr>
                          <w:rPr>
                            <w:b/>
                            <w:bCs/>
                            <w:noProof/>
                            <w:sz w:val="32"/>
                            <w:szCs w:val="32"/>
                          </w:rPr>
                        </w:pPr>
                        <w:r w:rsidRPr="00517955">
                          <w:rPr>
                            <w:b/>
                            <w:bCs/>
                            <w:noProof/>
                            <w:sz w:val="32"/>
                            <w:szCs w:val="32"/>
                          </w:rPr>
                          <w:t xml:space="preserve">Strategies for learning </w:t>
                        </w:r>
                        <w:r w:rsidR="00452E17">
                          <w:rPr>
                            <w:b/>
                            <w:bCs/>
                            <w:noProof/>
                            <w:sz w:val="32"/>
                            <w:szCs w:val="32"/>
                          </w:rPr>
                          <w:t>vocabulary</w:t>
                        </w:r>
                      </w:p>
                      <w:p w14:paraId="380AB3AB" w14:textId="457D1CA6" w:rsidR="00517955" w:rsidRPr="00452E17" w:rsidRDefault="00452E17" w:rsidP="00D61980">
                        <w:pPr>
                          <w:rPr>
                            <w:noProof/>
                            <w:szCs w:val="28"/>
                          </w:rPr>
                        </w:pPr>
                        <w:r>
                          <w:rPr>
                            <w:noProof/>
                            <w:szCs w:val="28"/>
                          </w:rPr>
                          <w:t>A variety of</w:t>
                        </w:r>
                        <w:r w:rsidR="00517955" w:rsidRPr="00452E17">
                          <w:rPr>
                            <w:noProof/>
                            <w:szCs w:val="28"/>
                          </w:rPr>
                          <w:t xml:space="preserve"> techniques are used </w:t>
                        </w:r>
                        <w:r w:rsidR="00C03CA1" w:rsidRPr="00452E17">
                          <w:rPr>
                            <w:noProof/>
                            <w:szCs w:val="28"/>
                          </w:rPr>
                          <w:t xml:space="preserve">in </w:t>
                        </w:r>
                        <w:r w:rsidR="00517955" w:rsidRPr="00452E17">
                          <w:rPr>
                            <w:noProof/>
                            <w:szCs w:val="28"/>
                          </w:rPr>
                          <w:t xml:space="preserve">the </w:t>
                        </w:r>
                        <w:r w:rsidR="00C03CA1" w:rsidRPr="00452E17">
                          <w:rPr>
                            <w:noProof/>
                            <w:szCs w:val="28"/>
                          </w:rPr>
                          <w:t>work</w:t>
                        </w:r>
                        <w:r w:rsidR="00517955" w:rsidRPr="00452E17">
                          <w:rPr>
                            <w:noProof/>
                            <w:szCs w:val="28"/>
                          </w:rPr>
                          <w:t xml:space="preserve">books to </w:t>
                        </w:r>
                        <w:r>
                          <w:rPr>
                            <w:noProof/>
                            <w:szCs w:val="28"/>
                          </w:rPr>
                          <w:t>teach</w:t>
                        </w:r>
                        <w:r w:rsidR="00517955" w:rsidRPr="00452E17">
                          <w:rPr>
                            <w:noProof/>
                            <w:szCs w:val="28"/>
                          </w:rPr>
                          <w:t xml:space="preserve"> </w:t>
                        </w:r>
                        <w:r w:rsidR="008020AF">
                          <w:rPr>
                            <w:noProof/>
                            <w:szCs w:val="28"/>
                          </w:rPr>
                          <w:t xml:space="preserve">and help students memorise </w:t>
                        </w:r>
                        <w:r>
                          <w:rPr>
                            <w:noProof/>
                            <w:szCs w:val="28"/>
                          </w:rPr>
                          <w:t xml:space="preserve">vocabulary. </w:t>
                        </w:r>
                        <w:r w:rsidR="00517955" w:rsidRPr="00452E17">
                          <w:rPr>
                            <w:noProof/>
                            <w:szCs w:val="28"/>
                          </w:rPr>
                          <w:t xml:space="preserve">Below are </w:t>
                        </w:r>
                        <w:r>
                          <w:rPr>
                            <w:noProof/>
                            <w:szCs w:val="28"/>
                          </w:rPr>
                          <w:t xml:space="preserve">some additional ways to teach new </w:t>
                        </w:r>
                        <w:r w:rsidRPr="00452E17">
                          <w:rPr>
                            <w:noProof/>
                            <w:szCs w:val="28"/>
                          </w:rPr>
                          <w:t>words.</w:t>
                        </w:r>
                        <w:r>
                          <w:rPr>
                            <w:noProof/>
                            <w:szCs w:val="28"/>
                          </w:rPr>
                          <w:t xml:space="preserve"> e.g.</w:t>
                        </w:r>
                        <w:r w:rsidR="00517955" w:rsidRPr="00452E17">
                          <w:rPr>
                            <w:noProof/>
                            <w:szCs w:val="28"/>
                          </w:rPr>
                          <w:t xml:space="preserve"> </w:t>
                        </w:r>
                        <w:r w:rsidR="00517955" w:rsidRPr="00452E17">
                          <w:rPr>
                            <w:b/>
                            <w:bCs/>
                            <w:i/>
                            <w:iCs/>
                            <w:noProof/>
                            <w:szCs w:val="28"/>
                          </w:rPr>
                          <w:t>family</w:t>
                        </w:r>
                        <w:r w:rsidR="00C03CA1" w:rsidRPr="00452E17">
                          <w:rPr>
                            <w:noProof/>
                            <w:szCs w:val="28"/>
                          </w:rPr>
                          <w:t>.</w:t>
                        </w:r>
                      </w:p>
                      <w:p w14:paraId="0D9B6923" w14:textId="051492AA" w:rsidR="00517955" w:rsidRPr="00452E17" w:rsidRDefault="00517955" w:rsidP="00165DC1">
                        <w:pPr>
                          <w:pStyle w:val="ListParagraph"/>
                          <w:numPr>
                            <w:ilvl w:val="0"/>
                            <w:numId w:val="46"/>
                          </w:numPr>
                          <w:spacing w:after="0" w:line="240" w:lineRule="auto"/>
                          <w:ind w:left="426" w:hanging="284"/>
                          <w:rPr>
                            <w:noProof/>
                            <w:sz w:val="28"/>
                            <w:szCs w:val="28"/>
                            <w:lang w:val="en-GB"/>
                          </w:rPr>
                        </w:pPr>
                        <w:r w:rsidRPr="00452E17">
                          <w:rPr>
                            <w:noProof/>
                            <w:sz w:val="28"/>
                            <w:szCs w:val="28"/>
                          </w:rPr>
                          <w:t>Colour the picture and as students colour</w:t>
                        </w:r>
                        <w:r w:rsidR="00C03CA1" w:rsidRPr="00452E17">
                          <w:rPr>
                            <w:noProof/>
                            <w:sz w:val="28"/>
                            <w:szCs w:val="28"/>
                          </w:rPr>
                          <w:t>, encourage</w:t>
                        </w:r>
                        <w:r w:rsidRPr="00452E17">
                          <w:rPr>
                            <w:noProof/>
                            <w:sz w:val="28"/>
                            <w:szCs w:val="28"/>
                          </w:rPr>
                          <w:t xml:space="preserve"> them to </w:t>
                        </w:r>
                        <w:r w:rsidR="00C03CA1" w:rsidRPr="00452E17">
                          <w:rPr>
                            <w:noProof/>
                            <w:sz w:val="28"/>
                            <w:szCs w:val="28"/>
                          </w:rPr>
                          <w:t xml:space="preserve">repeat </w:t>
                        </w:r>
                        <w:r w:rsidRPr="00452E17">
                          <w:rPr>
                            <w:noProof/>
                            <w:sz w:val="28"/>
                            <w:szCs w:val="28"/>
                          </w:rPr>
                          <w:t xml:space="preserve">the word </w:t>
                        </w:r>
                        <w:r w:rsidR="00C03CA1" w:rsidRPr="00452E17">
                          <w:rPr>
                            <w:noProof/>
                            <w:sz w:val="28"/>
                            <w:szCs w:val="28"/>
                          </w:rPr>
                          <w:t xml:space="preserve"> </w:t>
                        </w:r>
                        <w:r w:rsidRPr="00452E17">
                          <w:rPr>
                            <w:i/>
                            <w:iCs/>
                            <w:noProof/>
                            <w:sz w:val="28"/>
                            <w:szCs w:val="28"/>
                          </w:rPr>
                          <w:t>famil</w:t>
                        </w:r>
                        <w:r w:rsidR="00C03CA1" w:rsidRPr="00452E17">
                          <w:rPr>
                            <w:i/>
                            <w:iCs/>
                            <w:noProof/>
                            <w:sz w:val="28"/>
                            <w:szCs w:val="28"/>
                          </w:rPr>
                          <w:t>y</w:t>
                        </w:r>
                        <w:r w:rsidRPr="00452E17">
                          <w:rPr>
                            <w:noProof/>
                            <w:sz w:val="28"/>
                            <w:szCs w:val="28"/>
                          </w:rPr>
                          <w:t xml:space="preserve"> over and over out loud.</w:t>
                        </w:r>
                        <w:r w:rsidR="00614173" w:rsidRPr="00452E17">
                          <w:rPr>
                            <w:noProof/>
                            <w:sz w:val="28"/>
                            <w:szCs w:val="28"/>
                          </w:rPr>
                          <w:br/>
                        </w:r>
                      </w:p>
                      <w:p w14:paraId="651AA420" w14:textId="18065EC2" w:rsidR="00C03CA1" w:rsidRPr="00452E17" w:rsidRDefault="00C03CA1" w:rsidP="00165DC1">
                        <w:pPr>
                          <w:pStyle w:val="ListParagraph"/>
                          <w:numPr>
                            <w:ilvl w:val="0"/>
                            <w:numId w:val="46"/>
                          </w:numPr>
                          <w:spacing w:after="0" w:line="240" w:lineRule="auto"/>
                          <w:ind w:left="426" w:right="-187" w:hanging="284"/>
                          <w:rPr>
                            <w:noProof/>
                            <w:sz w:val="28"/>
                            <w:szCs w:val="28"/>
                          </w:rPr>
                        </w:pPr>
                        <w:r w:rsidRPr="00452E17">
                          <w:rPr>
                            <w:noProof/>
                            <w:sz w:val="28"/>
                            <w:szCs w:val="28"/>
                          </w:rPr>
                          <w:t>Clap the syllables in the word while say</w:t>
                        </w:r>
                        <w:r w:rsidR="0009782C">
                          <w:rPr>
                            <w:noProof/>
                            <w:sz w:val="28"/>
                            <w:szCs w:val="28"/>
                          </w:rPr>
                          <w:t>ing</w:t>
                        </w:r>
                        <w:r w:rsidRPr="00452E17">
                          <w:rPr>
                            <w:noProof/>
                            <w:sz w:val="28"/>
                            <w:szCs w:val="28"/>
                          </w:rPr>
                          <w:t xml:space="preserve"> the word.</w:t>
                        </w:r>
                        <w:r w:rsidR="00614173" w:rsidRPr="00452E17">
                          <w:rPr>
                            <w:noProof/>
                            <w:sz w:val="28"/>
                            <w:szCs w:val="28"/>
                          </w:rPr>
                          <w:br/>
                        </w:r>
                      </w:p>
                      <w:p w14:paraId="3523BF76" w14:textId="77777777" w:rsidR="00C03CA1" w:rsidRPr="00452E17" w:rsidRDefault="00C03CA1" w:rsidP="00165DC1">
                        <w:pPr>
                          <w:pStyle w:val="ListParagraph"/>
                          <w:numPr>
                            <w:ilvl w:val="0"/>
                            <w:numId w:val="46"/>
                          </w:numPr>
                          <w:spacing w:after="0" w:line="240" w:lineRule="auto"/>
                          <w:ind w:left="426" w:right="-187" w:hanging="284"/>
                          <w:rPr>
                            <w:noProof/>
                            <w:sz w:val="36"/>
                            <w:szCs w:val="36"/>
                          </w:rPr>
                        </w:pPr>
                        <w:r w:rsidRPr="00452E17">
                          <w:rPr>
                            <w:noProof/>
                            <w:sz w:val="28"/>
                            <w:szCs w:val="36"/>
                          </w:rPr>
                          <w:t xml:space="preserve">Add movement while spelling the word. </w:t>
                        </w:r>
                      </w:p>
                      <w:p w14:paraId="58A19EFC" w14:textId="64897E77" w:rsidR="00C03CA1" w:rsidRPr="00452E17" w:rsidRDefault="00C03CA1" w:rsidP="00165DC1">
                        <w:pPr>
                          <w:pStyle w:val="ListParagraph"/>
                          <w:numPr>
                            <w:ilvl w:val="0"/>
                            <w:numId w:val="47"/>
                          </w:numPr>
                          <w:spacing w:after="0" w:line="240" w:lineRule="auto"/>
                          <w:ind w:right="-187"/>
                          <w:rPr>
                            <w:noProof/>
                            <w:sz w:val="36"/>
                            <w:szCs w:val="36"/>
                          </w:rPr>
                        </w:pPr>
                        <w:r w:rsidRPr="00452E17">
                          <w:rPr>
                            <w:noProof/>
                            <w:sz w:val="28"/>
                            <w:szCs w:val="36"/>
                          </w:rPr>
                          <w:t>Say the word</w:t>
                        </w:r>
                        <w:r w:rsidR="00614173" w:rsidRPr="00452E17">
                          <w:rPr>
                            <w:noProof/>
                            <w:sz w:val="28"/>
                            <w:szCs w:val="36"/>
                          </w:rPr>
                          <w:t xml:space="preserve"> </w:t>
                        </w:r>
                        <w:r w:rsidR="00614173" w:rsidRPr="00452E17">
                          <w:rPr>
                            <w:i/>
                            <w:iCs/>
                            <w:noProof/>
                            <w:sz w:val="28"/>
                            <w:szCs w:val="36"/>
                          </w:rPr>
                          <w:t>family</w:t>
                        </w:r>
                      </w:p>
                      <w:p w14:paraId="7BA7B1FF" w14:textId="0DD438EC" w:rsidR="00C03CA1" w:rsidRPr="00452E17" w:rsidRDefault="00C03CA1" w:rsidP="00165DC1">
                        <w:pPr>
                          <w:pStyle w:val="ListParagraph"/>
                          <w:numPr>
                            <w:ilvl w:val="0"/>
                            <w:numId w:val="47"/>
                          </w:numPr>
                          <w:spacing w:after="0" w:line="240" w:lineRule="auto"/>
                          <w:ind w:right="-187"/>
                          <w:rPr>
                            <w:noProof/>
                            <w:sz w:val="36"/>
                            <w:szCs w:val="36"/>
                          </w:rPr>
                        </w:pPr>
                        <w:r w:rsidRPr="00452E17">
                          <w:rPr>
                            <w:noProof/>
                            <w:sz w:val="28"/>
                            <w:szCs w:val="36"/>
                          </w:rPr>
                          <w:t xml:space="preserve">While spelling the word, clap and say </w:t>
                        </w:r>
                        <w:r w:rsidR="00614173" w:rsidRPr="00452E17">
                          <w:rPr>
                            <w:b/>
                            <w:bCs/>
                            <w:noProof/>
                            <w:sz w:val="32"/>
                            <w:szCs w:val="40"/>
                          </w:rPr>
                          <w:t>f</w:t>
                        </w:r>
                        <w:r w:rsidRPr="00452E17">
                          <w:rPr>
                            <w:noProof/>
                            <w:sz w:val="28"/>
                            <w:szCs w:val="36"/>
                          </w:rPr>
                          <w:t xml:space="preserve">, hit the thighs and say </w:t>
                        </w:r>
                        <w:r w:rsidR="00614173" w:rsidRPr="00452E17">
                          <w:rPr>
                            <w:b/>
                            <w:bCs/>
                            <w:noProof/>
                            <w:sz w:val="32"/>
                            <w:szCs w:val="40"/>
                          </w:rPr>
                          <w:t>a</w:t>
                        </w:r>
                        <w:r w:rsidRPr="00452E17">
                          <w:rPr>
                            <w:noProof/>
                            <w:sz w:val="28"/>
                            <w:szCs w:val="36"/>
                          </w:rPr>
                          <w:t xml:space="preserve">, clap </w:t>
                        </w:r>
                        <w:r w:rsidR="00614173" w:rsidRPr="00452E17">
                          <w:rPr>
                            <w:noProof/>
                            <w:sz w:val="28"/>
                            <w:szCs w:val="36"/>
                          </w:rPr>
                          <w:t xml:space="preserve">and say </w:t>
                        </w:r>
                        <w:r w:rsidR="00614173" w:rsidRPr="00452E17">
                          <w:rPr>
                            <w:b/>
                            <w:bCs/>
                            <w:noProof/>
                            <w:sz w:val="28"/>
                            <w:szCs w:val="36"/>
                          </w:rPr>
                          <w:t>m</w:t>
                        </w:r>
                        <w:r w:rsidR="00614173" w:rsidRPr="00452E17">
                          <w:rPr>
                            <w:noProof/>
                            <w:sz w:val="28"/>
                            <w:szCs w:val="36"/>
                          </w:rPr>
                          <w:t xml:space="preserve"> </w:t>
                        </w:r>
                        <w:r w:rsidRPr="00452E17">
                          <w:rPr>
                            <w:noProof/>
                            <w:sz w:val="28"/>
                            <w:szCs w:val="36"/>
                          </w:rPr>
                          <w:t xml:space="preserve">etc  </w:t>
                        </w:r>
                        <w:r w:rsidR="00402791">
                          <w:rPr>
                            <w:noProof/>
                            <w:sz w:val="28"/>
                            <w:szCs w:val="36"/>
                          </w:rPr>
                          <w:t xml:space="preserve">This particularly supports kinaesthetic learners. </w:t>
                        </w:r>
                      </w:p>
                      <w:p w14:paraId="2646B8EC" w14:textId="1A04F8A4" w:rsidR="00C03CA1" w:rsidRPr="00452E17" w:rsidRDefault="00614173" w:rsidP="00165DC1">
                        <w:pPr>
                          <w:pStyle w:val="ListParagraph"/>
                          <w:numPr>
                            <w:ilvl w:val="0"/>
                            <w:numId w:val="47"/>
                          </w:numPr>
                          <w:spacing w:after="0" w:line="240" w:lineRule="auto"/>
                          <w:ind w:right="-187"/>
                          <w:rPr>
                            <w:noProof/>
                            <w:sz w:val="28"/>
                            <w:szCs w:val="28"/>
                            <w:lang w:val="en-GB"/>
                          </w:rPr>
                        </w:pPr>
                        <w:r w:rsidRPr="00452E17">
                          <w:rPr>
                            <w:noProof/>
                            <w:sz w:val="28"/>
                            <w:szCs w:val="36"/>
                          </w:rPr>
                          <w:t xml:space="preserve">Finally say the word </w:t>
                        </w:r>
                        <w:r w:rsidRPr="00452E17">
                          <w:rPr>
                            <w:i/>
                            <w:iCs/>
                            <w:noProof/>
                            <w:sz w:val="28"/>
                            <w:szCs w:val="36"/>
                          </w:rPr>
                          <w:t>family</w:t>
                        </w:r>
                        <w:r w:rsidRPr="00452E17">
                          <w:rPr>
                            <w:noProof/>
                            <w:sz w:val="28"/>
                            <w:szCs w:val="36"/>
                          </w:rPr>
                          <w:t xml:space="preserve"> again.</w:t>
                        </w:r>
                      </w:p>
                    </w:txbxContent>
                  </v:textbox>
                </v:shape>
                <v:group id="Group 2002" o:spid="_x0000_s1406" style="position:absolute;left:42519;top:17449;width:12836;height:4649" coordsize="12835,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exAAAAN0AAAAPAAAAZHJzL2Rvd25yZXYueG1sRI9Bi8Iw&#10;FITvwv6H8IS9aVoXRapRRNZlDyJYhWVvj+bZFpuX0sS2/nsjCB6HmfmGWa57U4mWGldaVhCPIxDE&#10;mdUl5wrOp91oDsJ5ZI2VZVJwJwfr1cdgiYm2HR+pTX0uAoRdggoK7+tESpcVZNCNbU0cvIttDPog&#10;m1zqBrsAN5WcRNFMGiw5LBRY07ag7JrejIKfDrvNV/zd7q+X7f3/ND387WNS6nPYbxYgPPX+HX61&#10;f7WCQJzA8014AnL1AAAA//8DAFBLAQItABQABgAIAAAAIQDb4fbL7gAAAIUBAAATAAAAAAAAAAAA&#10;AAAAAAAAAABbQ29udGVudF9UeXBlc10ueG1sUEsBAi0AFAAGAAgAAAAhAFr0LFu/AAAAFQEAAAsA&#10;AAAAAAAAAAAAAAAAHwEAAF9yZWxzLy5yZWxzUEsBAi0AFAAGAAgAAAAhAIluL57EAAAA3QAAAA8A&#10;AAAAAAAAAAAAAAAABwIAAGRycy9kb3ducmV2LnhtbFBLBQYAAAAAAwADALcAAAD4AgAAAAA=&#10;">
                  <v:shape id="Picture 274" o:spid="_x0000_s1407" type="#_x0000_t75" style="position:absolute;width:5797;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t4txQAAANwAAAAPAAAAZHJzL2Rvd25yZXYueG1sRI9Ba8JA&#10;FITvBf/D8gre6kZtq0ZXqZaCXgpGvT+zr0kw+3ab3Sbpv+8WCj0OM/MNs9r0phYtNb6yrGA8SkAQ&#10;51ZXXCg4n94e5iB8QNZYWyYF3+Rhsx7crTDVtuMjtVkoRISwT1FBGYJLpfR5SQb9yDri6H3YxmCI&#10;simkbrCLcFPLSZI8S4MVx4USHe1Kym/Zl4mU13DN+nnXur2fLj4vT247fj8oNbzvX5YgAvXhP/zX&#10;3msFk9kj/J6JR0CufwAAAP//AwBQSwECLQAUAAYACAAAACEA2+H2y+4AAACFAQAAEwAAAAAAAAAA&#10;AAAAAAAAAAAAW0NvbnRlbnRfVHlwZXNdLnhtbFBLAQItABQABgAIAAAAIQBa9CxbvwAAABUBAAAL&#10;AAAAAAAAAAAAAAAAAB8BAABfcmVscy8ucmVsc1BLAQItABQABgAIAAAAIQCzZt4txQAAANwAAAAP&#10;AAAAAAAAAAAAAAAAAAcCAABkcnMvZG93bnJldi54bWxQSwUGAAAAAAMAAwC3AAAA+QIAAAAA&#10;">
                    <v:imagedata r:id="rId421" o:title=""/>
                  </v:shape>
                  <v:shape id="Picture 1953" o:spid="_x0000_s1408" type="#_x0000_t75" style="position:absolute;left:9419;top:1103;width:3416;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etHxAAAAN0AAAAPAAAAZHJzL2Rvd25yZXYueG1sRE9LawIx&#10;EL4X+h/CFLwUzVqx6GqUUqgovdQH6HHYjMniZrJsoqb/vikUepuP7znzZXKNuFEXas8KhoMCBHHl&#10;dc1GwWH/0Z+ACBFZY+OZFHxTgOXi8WGOpfZ33tJtF43IIRxKVGBjbEspQ2XJYRj4ljhzZ985jBl2&#10;RuoO7zncNfKlKF6lw5pzg8WW3i1Vl93VKZCVGdfH5+HJbZrrdrP6StZ8JqV6T+ltBiJSiv/iP/da&#10;5/nT8Qh+v8knyMUPAAAA//8DAFBLAQItABQABgAIAAAAIQDb4fbL7gAAAIUBAAATAAAAAAAAAAAA&#10;AAAAAAAAAABbQ29udGVudF9UeXBlc10ueG1sUEsBAi0AFAAGAAgAAAAhAFr0LFu/AAAAFQEAAAsA&#10;AAAAAAAAAAAAAAAAHwEAAF9yZWxzLy5yZWxzUEsBAi0AFAAGAAgAAAAhAN2V60fEAAAA3QAAAA8A&#10;AAAAAAAAAAAAAAAABwIAAGRycy9kb3ducmV2LnhtbFBLBQYAAAAAAwADALcAAAD4AgAAAAA=&#10;">
                    <v:imagedata r:id="rId422" o:title=""/>
                  </v:shape>
                  <v:shape id="Picture 1958" o:spid="_x0000_s1409" type="#_x0000_t75" style="position:absolute;left:5797;top:1103;width:3416;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Xk2xgAAAN0AAAAPAAAAZHJzL2Rvd25yZXYueG1sRI9BawIx&#10;EIXvhf6HMIVeSs1asNitUUpBUbxULbTHYTNNlm4myyZq/PfOodDbDO/Ne9/MFiV06kRDaiMbGI8q&#10;UMRNtC07A5+H5eMUVMrIFrvIZOBCCRbz25sZ1jaeeUenfXZKQjjVaMDn3Ndap8ZTwDSKPbFoP3EI&#10;mGUdnLYDniU8dPqpqp51wJalwWNP756a3/0xGNCNm7RfD+PvsOmOu83qo3i3Lcbc35W3V1CZSv43&#10;/12vreC/TARXvpER9PwKAAD//wMAUEsBAi0AFAAGAAgAAAAhANvh9svuAAAAhQEAABMAAAAAAAAA&#10;AAAAAAAAAAAAAFtDb250ZW50X1R5cGVzXS54bWxQSwECLQAUAAYACAAAACEAWvQsW78AAAAVAQAA&#10;CwAAAAAAAAAAAAAAAAAfAQAAX3JlbHMvLnJlbHNQSwECLQAUAAYACAAAACEA0zF5NsYAAADdAAAA&#10;DwAAAAAAAAAAAAAAAAAHAgAAZHJzL2Rvd25yZXYueG1sUEsFBgAAAAADAAMAtwAAAPoCAAAAAA==&#10;">
                    <v:imagedata r:id="rId422" o:title=""/>
                  </v:shape>
                </v:group>
              </v:group>
            </w:pict>
          </mc:Fallback>
        </mc:AlternateContent>
      </w:r>
    </w:p>
    <w:p w14:paraId="76AB4C54" w14:textId="5A64B47A" w:rsidR="00D61980" w:rsidRDefault="00D61980" w:rsidP="00D61980">
      <w:pPr>
        <w:rPr>
          <w:noProof/>
          <w:sz w:val="32"/>
          <w:szCs w:val="32"/>
        </w:rPr>
      </w:pPr>
    </w:p>
    <w:p w14:paraId="249C2CBA" w14:textId="33184E6E" w:rsidR="00D61980" w:rsidRDefault="00D61980" w:rsidP="00D61980">
      <w:pPr>
        <w:rPr>
          <w:noProof/>
          <w:sz w:val="32"/>
          <w:szCs w:val="32"/>
        </w:rPr>
      </w:pPr>
    </w:p>
    <w:p w14:paraId="166C98F0" w14:textId="5226817C" w:rsidR="00D61980" w:rsidRDefault="00D61980" w:rsidP="00D61980">
      <w:pPr>
        <w:rPr>
          <w:noProof/>
          <w:sz w:val="32"/>
          <w:szCs w:val="32"/>
        </w:rPr>
      </w:pPr>
    </w:p>
    <w:p w14:paraId="5F33FFF5" w14:textId="13A0C3A2" w:rsidR="00D61980" w:rsidRDefault="00D61980" w:rsidP="00D61980">
      <w:pPr>
        <w:rPr>
          <w:noProof/>
          <w:sz w:val="32"/>
          <w:szCs w:val="32"/>
        </w:rPr>
      </w:pPr>
    </w:p>
    <w:p w14:paraId="68EF52DC" w14:textId="10DD95AA" w:rsidR="00D61980" w:rsidRDefault="00D61980" w:rsidP="00D61980">
      <w:pPr>
        <w:rPr>
          <w:noProof/>
          <w:sz w:val="32"/>
          <w:szCs w:val="32"/>
        </w:rPr>
      </w:pPr>
    </w:p>
    <w:p w14:paraId="404AC19A" w14:textId="73FB718B" w:rsidR="00D61980" w:rsidRDefault="00D61980" w:rsidP="00D61980">
      <w:pPr>
        <w:rPr>
          <w:noProof/>
          <w:sz w:val="32"/>
          <w:szCs w:val="32"/>
        </w:rPr>
      </w:pPr>
    </w:p>
    <w:p w14:paraId="0EF1F835" w14:textId="6D938A0D" w:rsidR="00D61980" w:rsidRDefault="00D61980" w:rsidP="00D61980">
      <w:pPr>
        <w:rPr>
          <w:noProof/>
          <w:sz w:val="32"/>
          <w:szCs w:val="32"/>
        </w:rPr>
      </w:pPr>
    </w:p>
    <w:p w14:paraId="73CBB2C3" w14:textId="1102A38A" w:rsidR="00D61980" w:rsidRDefault="00D61980" w:rsidP="00D61980">
      <w:pPr>
        <w:rPr>
          <w:noProof/>
          <w:sz w:val="32"/>
          <w:szCs w:val="32"/>
        </w:rPr>
      </w:pPr>
    </w:p>
    <w:p w14:paraId="6895D4CE" w14:textId="5412EE67" w:rsidR="00D61980" w:rsidRDefault="00D61980" w:rsidP="00D61980">
      <w:pPr>
        <w:rPr>
          <w:noProof/>
          <w:sz w:val="32"/>
          <w:szCs w:val="32"/>
        </w:rPr>
      </w:pPr>
    </w:p>
    <w:p w14:paraId="5711C750" w14:textId="70DCAEE4" w:rsidR="00D61980" w:rsidRDefault="00D61980" w:rsidP="00D61980">
      <w:pPr>
        <w:rPr>
          <w:noProof/>
          <w:sz w:val="32"/>
          <w:szCs w:val="32"/>
        </w:rPr>
      </w:pPr>
    </w:p>
    <w:p w14:paraId="60183827" w14:textId="5F6FAC59" w:rsidR="00D61980" w:rsidRDefault="0009782C" w:rsidP="00D61980">
      <w:pPr>
        <w:rPr>
          <w:noProof/>
          <w:sz w:val="32"/>
          <w:szCs w:val="32"/>
        </w:rPr>
      </w:pPr>
      <w:r>
        <w:rPr>
          <w:noProof/>
          <w:sz w:val="32"/>
          <w:szCs w:val="32"/>
        </w:rPr>
        <mc:AlternateContent>
          <mc:Choice Requires="wpg">
            <w:drawing>
              <wp:anchor distT="0" distB="0" distL="114300" distR="114300" simplePos="0" relativeHeight="251849728" behindDoc="0" locked="0" layoutInCell="1" allowOverlap="1" wp14:anchorId="5A33AA72" wp14:editId="39D6966C">
                <wp:simplePos x="0" y="0"/>
                <wp:positionH relativeFrom="column">
                  <wp:posOffset>7620</wp:posOffset>
                </wp:positionH>
                <wp:positionV relativeFrom="paragraph">
                  <wp:posOffset>304165</wp:posOffset>
                </wp:positionV>
                <wp:extent cx="5585460" cy="4643755"/>
                <wp:effectExtent l="19050" t="19050" r="15240" b="23495"/>
                <wp:wrapNone/>
                <wp:docPr id="2004" name="Group 2004"/>
                <wp:cNvGraphicFramePr/>
                <a:graphic xmlns:a="http://schemas.openxmlformats.org/drawingml/2006/main">
                  <a:graphicData uri="http://schemas.microsoft.com/office/word/2010/wordprocessingGroup">
                    <wpg:wgp>
                      <wpg:cNvGrpSpPr/>
                      <wpg:grpSpPr>
                        <a:xfrm>
                          <a:off x="0" y="0"/>
                          <a:ext cx="5585460" cy="4643755"/>
                          <a:chOff x="0" y="0"/>
                          <a:chExt cx="5585460" cy="4643755"/>
                        </a:xfrm>
                      </wpg:grpSpPr>
                      <pic:pic xmlns:pic="http://schemas.openxmlformats.org/drawingml/2006/picture">
                        <pic:nvPicPr>
                          <pic:cNvPr id="1933" name="Picture 1933"/>
                          <pic:cNvPicPr>
                            <a:picLocks noChangeAspect="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2675255" cy="4643755"/>
                          </a:xfrm>
                          <a:prstGeom prst="rect">
                            <a:avLst/>
                          </a:prstGeom>
                          <a:noFill/>
                          <a:ln>
                            <a:solidFill>
                              <a:schemeClr val="bg1">
                                <a:lumMod val="65000"/>
                              </a:schemeClr>
                            </a:solidFill>
                            <a:prstDash val="dash"/>
                          </a:ln>
                        </pic:spPr>
                      </pic:pic>
                      <pic:pic xmlns:pic="http://schemas.openxmlformats.org/drawingml/2006/picture">
                        <pic:nvPicPr>
                          <pic:cNvPr id="1959" name="Picture 1959"/>
                          <pic:cNvPicPr>
                            <a:picLocks noChangeAspect="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2910840" y="0"/>
                            <a:ext cx="2674620" cy="4643755"/>
                          </a:xfrm>
                          <a:prstGeom prst="rect">
                            <a:avLst/>
                          </a:prstGeom>
                          <a:noFill/>
                          <a:ln>
                            <a:solidFill>
                              <a:schemeClr val="bg1">
                                <a:lumMod val="65000"/>
                              </a:schemeClr>
                            </a:solidFill>
                            <a:prstDash val="dash"/>
                          </a:ln>
                        </pic:spPr>
                      </pic:pic>
                    </wpg:wgp>
                  </a:graphicData>
                </a:graphic>
              </wp:anchor>
            </w:drawing>
          </mc:Choice>
          <mc:Fallback>
            <w:pict>
              <v:group w14:anchorId="585985B8" id="Group 2004" o:spid="_x0000_s1026" style="position:absolute;margin-left:.6pt;margin-top:23.95pt;width:439.8pt;height:365.65pt;z-index:251849728" coordsize="55854,46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0k+tQIAAKoIAAAOAAAAZHJzL2Uyb0RvYy54bWzsVltP2zAUfp+0/2Dl&#10;HZKWpkBEiyY60CS2Vbv8ANdxEov4Ittpyr/fZ6d0tJ0E4m3THgjHx/Y55/vOxb263siWrLl1QqtZ&#10;MjrNEsIV06VQ9Sz5+eP25CIhzlNV0lYrPkseuUuu5+/fXfWm4GPd6LbklsCIckVvZknjvSnS1LGG&#10;S+pOteEKm5W2knosbZ2WlvawLtt0nGXTtNe2NFYz7hy0i2EzmUf7VcWZ/1pVjnvSzhLE5uPXxu8q&#10;fNP5FS1qS00j2DYM+oYoJBUKTnemFtRT0llxZEoKZrXTlT9lWqa6qgTjEQPQjLIDNHdWdyZiqYu+&#10;NjuaQO0BT282y76s76z5bpYWTPSmBhdxFbBsKivDf0RJNpGyxx1lfOMJgzLPL/LJFMwy7E2mk7Pz&#10;PB9IZQ2YP7rHmo8v3EyfHKd74RjBCvxtOYB0xMHLtYJbvrM82RqRr7IhqX3ozAnSZagXK9EK/xhL&#10;D4kJQan1UrClHRagc2mJKNEKl2dnCVFUouhxIPglUQeew7VwcrhHA657zR4cUfqmoarmH5xB5cJI&#10;oDLdPx6Xe05XrTC3om1DroK8hYcqP6iSPzA0VOBCs05y5YeWsrwFUq1cI4xLiC24XHFAsp/KERKN&#10;dvYAZaxQfki1s+wb4o295LzlnjUhlgoxbfVI6m4jAvgdc0DnUH9k1X/WJQzTzuvYS6+pv/H0PB+j&#10;5A7rb1dFYNc6f8e1JEEACkQazdP1vQsx4+jTkRC10oHLiKVVQeF0K8onfuNg4jetJWuKkbKqR9FW&#10;20kEP+imeZbFwRJAhzkWjkc3e5aCzwV1zXCphBSTTYvgNXIUWNmKIGkoGwh/UQvkl8ctAB3I3a/p&#10;/y3wuhYYX46yiwmm7fEgRiNMpuPjQfwvNkJ8GfAgxqbaPt7hxX2+hvz8J8b8FwAAAP//AwBQSwME&#10;CgAAAAAAAAAhAGExzxtaJgEAWiYBABQAAABkcnMvbWVkaWEvaW1hZ2UxLnBuZ4lQTkcNChoKAAAA&#10;DUlIRFIAAAKiAAAElAgDAAAAiyyfSwAAAAFzUkdCAK7OHOkAAAAEZ0FNQQAAsY8L/GEFAAADAFBM&#10;VEX///+lpaUAAAAICAicnJz39/cQEBAQGRnm7+8hISEpKSnm3uYxMSkxOjqMlJTe3t5CQkKMjIxa&#10;WlpKSlLW1s57hHtKQkprc2tra2N7c3taWmPOzs7FxcW9tb2traWttbWUhFqEhL29hO/FhFpahEJC&#10;hHtahBAQhHuEvbWEhO8ZUkJrGaW9hITFGWuUGWvFGTqUGTqEveaE77UZpbW97+YZe7VrGeYZzrUZ&#10;5joZtToZ5hAZtRBrSqUZ5mMZtWPvUt6MGaXOGaXvGd7vjN6tGaXFSmu1veaUSmvFSjqUSjqE7+Za&#10;5joZpeaU5joQEEJCEEJKpbVatTqUtToQGe8QGZycGRBCGRBa5hAZe+aU5hBKe7VatRCUtRAQGcUQ&#10;GXNa5mNrSuYZzuaU5mNKzrVatWOUtWOMGeYZ77XOGeaUhCmtGeaUhAjvvd7vWqXvWkKMSqUZ5oTO&#10;SqXvGaXvGULvnKXvnEIZtYSt3q3OhL3vWnPvWhDvGXPvGRDvnHPvnBCtSqWthL1KpebF5jrFtToQ&#10;Su8QSpycShBCShBKe+bF5hDFtRAQSsUQSnPF5mNKzubFtWNCGe9CGZzOGRBzGRBCGcVCGXPOSuZa&#10;5oTv3qXO5q2MSubv3kLFhCkZ7+YphEKU5oRK77VatYSUtYQphBDv3nPv3hCtSubFhAgIhEIIhBAZ&#10;QhDOShBCSu9CSpxrOmtzShBrOjpCSsVCSnNrEGtrEDrF5oRK7+bFtYTFhJwAOhAQMUJrWjqEe5xr&#10;hITv5s7v/zrv/73Wve/OtaVzWnNrjGuMc4RKWjq1vc4hCAhCMUoZCBl7lITOtb17nJxaWnPe7+9C&#10;OkrWvc7Oxa17c4zm5vdCUjEZIQhKQjFCUlJra4QQMSmlhJxrWlr35uYZGQje79b35veMlIRKOjEA&#10;ABBKWlL35u9CMSkACBkQAAghGRnm3u/Otc6MjHt7hIwxOinv///WxcVCQjH/9/ecpZwpMSkQEAAQ&#10;ISHm7+YACADe3s4IAAClpZwICACcnKX39/8AAABTK/WUAAABAHRSTlP/////////////////////&#10;////////////////////////////////////////////////////////////////////////////&#10;////////////////////////////////////////////////////////////////////////////&#10;////////////////////////////////////////////////////////////////////////////&#10;////////////////////////////////////////////////////////////////////////////&#10;//////////////8AU/cHJQAAAAlwSFlzAAAh1QAAIdUBBJy0nQAA+41JREFUeF7sfWlv20bbtT1g&#10;aNIJwyVNQloR8/9/R5EUwVugH/qlRQwEjmFESlsklePWhaDgPeea4SZxlUU5uR8d09RwJ2fOXMus&#10;RwcccMABBxxwwAEHHHDAAQcccMABBxxwwAEHHHDAAQcccMABBxxwwAEHHHDAAQcccMABBxxwwAEH&#10;HHDAAQcccMABBxxwwAEHHHDAAQf8H4Oj1+mZa9u2G4QTbPnTi3A19eXIAQfcIxwLvHTPfnYsVcBO&#10;oyyUHFh6wL3BuXpwlBoqtsAGh71ES9oDDtgHHkxDy3mQ2KSfZmEfeAdxesCekP4DwrlzTbwBsC1z&#10;gwMOGA9Q12WbcyDcqbnNAQeMAj92XS82dNsKt6l/sEkPGA1Tw7M7Ij7YpAeMgx0xFEjNHQ84YJdw&#10;vhiC7QCW7380tz3ggN3An9zJBl2HrezooO8P2B38eED5Z1/YrCY94IBdoEcN0ja4PTj3B+wGu/OT&#10;1vCjecABB9wJ6QfDqJ3j1jv49gfcGV936iZtIDKPOeCALeF7hktjITQPOuCArfDCNUzaKbLiAfk1&#10;TzrggG0wmqOkYZOjh6KnA7bGJ/9GU2lchAvzvAMOGIpRtPwmgkP56AHbwZkZDo2NQ3v8A7aDYxg0&#10;PgLzxAMOGAJ/3BLRCmLzzAMO6I+RKuYbcDBHDxiKieHOnnBw6w8YisBwZ084VIQeMBRjV3yu4WCM&#10;HjAUe/SViEOTpwOG4onhzp4QfjXPPeCAfrjDeA7bITr49AcMwX5LnATvDxw9oD8ejtCbrhMHj+mA&#10;/tizr2RwGPDpgL7Yc7F9hoMYPaAvhrdktsOItsHdxiTzzOMPOKALvaVoZrJGYWoJjpOTIaPiFuBF&#10;p+bxBxzQia7az1sZoVkpy4q9Uy8mOVfCUMtaHqfbVEzxfvODT39AT/j1gtAOYt0O306urSTy3j8G&#10;M5egJdb8Az/xg833rm1Hw8fYsQ9DkR3QD04220cGz3rmeV4UHluPRSFbVmql1xCcxyQl1il+hZ9L&#10;stU6Jk9X4VBp+uXQ2umAfoApKn0zDdzIWhKgIigYnEbU6vgTkcl9ICQJyrCQ1rKuQVFYp+tU78Cx&#10;ef4BB3QADn3O0CA9Ftko7KMuX9ExotQkZfNFC9JsV7oiQbE5jKPuwRY9oB+KMic7poQU7U36UW5q&#10;VS4/eo+sRbDiR87AltAZv8MM0vefzBsccEAr/jOM+ZKEYBnkIaUkiKd5p4nIX7NLa3ezj+fJEdmN&#10;a5MhFumh7f0BveCcCl8CzTwho14J7TQtuUdv6CUTqMJlOQ8rytHrRG7WDwdVf0AvLMSEdGFzknL8&#10;y1YZC7MgwxLAimw2J2W7KEaPj18L+/rh0KH+gD7QxaJBaq2uRViSfKBdWYODe2WfHithp15kpxyT&#10;k47P+g8ZcaDoAX3giPkYgGc5/SoM1ezTLrwcx6ZwU/9lWzzEozg36Tv0zoGiB/SCmI8uBGVGSlCO&#10;Yb0D2/wnBYWg+pBQ0pySERTsFHZb11Y/p8m7Mm9wwAGtcDgFbUweCuXIMs04Q0Lt5WcUpuSUoDnI&#10;88wPViQzHXvcsbsA6jAe7gE9AQ8H3pLmn9AwDwkTtQQ15VFylNw0f1rjCz2N9qfUDfuoets8/oAD&#10;OsAh8WJNMOEmaSYk5CaIeYwfUy2vT9DclCWnpjnEK0Hl1ArPu5X9S/MCBxzQDl+py1AoaTgq8tFw&#10;FCvSTpjJf63NpdBUL4ba5mQRt6tr7r7u1PT2oVz0gF6YsHFTRrVshaVgXrYha32cdOTR8mX40UKX&#10;J1rWwRg9YEeY6lJRoZhZaeZRJmY81LslLLvNIsYnOan3Y6WN2mtsdNujh6GdDuiFa3BFxKAmm6yM&#10;hZlxEyuIR/nTR/WJPC4ylIdlEyuYrQgg2N3w6fSg6Q/ogxAUrfCTjBRaZivZQ/rpbaEig4bIcgb3&#10;8wD+ZDecpk5NfygYPaAXSFGhXIWhQj0JixGgeZgd0QuCWIvo5I80dZJaKCGxtersIHoYkuSAPlgk&#10;lKKajwXfhGakJchoduVHzG4hpOzgFs/jKfmSWp097xLzCgcc0ApI0cDQTqgmK9mUFZaMhNkRWWtR&#10;WezXTfHxI1chZB13dS19Yd7ggAPa8AlSlB59RjRZCddkJWwEK0VgGo6ac7FQpGat9YwYlqO8ZtXV&#10;U+QwHsm3jm+lzblIUZIN1CrTFAv5J+TTFM7OKtaarsLQjK/cYS7qaN98sES/bSw+HTlXju/7n30H&#10;aXWPvi0pyiIloZXQ0nBUi0JNN6FjxlRNTR5muGC0/GbX47e9aNQ+9Av5duEcOf6LMImeeTZS6tJ9&#10;n4TpBIRFmt1DsqWgaMEvTUowT7NMdmgzM2ew7OG2kZ7cEsLyFB7HDjlkgf0tOIyN963C+Rw+c2vK&#10;DL9EIecZ3jtJp0p5UvIu9NKrjGS5PDSF84aIRpLKLy8wZ+fH9H3w06rqD7PYfVvwrxPLX3ydxJ7W&#10;fidRYk1TKwyfJpGXj7Vge+Fk3+PAT9gWT8RizlD8FQwU4WmKl+QoQnqdETg/HTt4hbkPLrpuLRud&#10;HropfzPww4AktHUf3pkbh5Oyr7CATTrluEnCVDeevtunKOVwJG+vyTHhnazK1MOKxij3CQ/lhCod&#10;9QHDzGJlrVIZc6cJB5f+G4EzYWee01B3l7CD5EWTK+v4Viw0nZ9VKDwuHDzxKemmeZevsEcYyg3S&#10;NyOe0JGLaURqLtQsNcf0aRC9rdaoe+i8dP9YwPKMbWXHU4dV1jPP6kwVxwrcS6Wi6b5IehWBosLI&#10;Eg+x4h4jNSWY7c7LUMWpN2dys8xRzVLr+NUtcqVh5AbsA0W/AXyEMfYh8Y98itDoRU8FPqEJd5ru&#10;iaSWVNILq4Ryml+aenrb0JA0pcaXk40Yzc40QezmWXoTFoL1j5CxAQeK3jucP5W6/POdntjo2RDG&#10;LaxHSr3fTw2hD5deaJYzS7Os4CwlZy4ejX7npj5f9pqThboZxfnXVsN0cOnvHZM3kE+UFBzaa/AI&#10;RpPAXD06XDULNedEU5NZmpJmA8cypvIkOTOJ4+cXb0NNxnzJr8OfjG9iLVvakhzmWbxvwPp0LQZY&#10;rLNFcnwNcYM9cPQT8oKIUS0J1ziKld5N1umTEimfgILgv217QSwlAhlH9cWpJvQqfC/n1uHgLt0j&#10;FkcTK7RvA0kDf67sn2T3UPiRssPx0zGGH0eG5WKT3MqoaVbYxoKQFetxyiq49UK5hHfQDKXJKhvH&#10;Fx/MSZs4zLN4b/jq0Pi0teSkp7R1Xd/UgwAeuZR0Eajb2NiPmonCVf4UHOUWl8ay+Cei2M3p8mfE&#10;aMsUuPZD8woH7BsOW0oGZr4BJKqo+y2By4NfTHgcfLUhqzMuamqKJDSUzVY8arU0AXXDjN48G/zE&#10;CnssDnbSgEOp0z1h4buI/axJeQpDzwS3w09z5U7GrLr/j6YoCZWjJEApCgt/fr3O/dZNQpwfhhE+&#10;WVqdapKTo4bvbYX3h+nB7gkTJNc8Ky9aeMr+bMJbgnN6WEfj1WevwK7rt97cdWeQp7btimGpBamW&#10;pqKwydSymp97z3+10iUnYyDCRE4RJvNC4SdW8PmaYLPZzAF7xtcjh2kSvTPb1NN3L1tJbi6fj9ai&#10;lJ2XkvjW0EbDi99KCb3w0zQmBfnSx7oI6dL2YkrPizCJBb8/T8ILy3r72MJuuS67ZtVG0bsYQAds&#10;hU9HiymsNV3UJJiAriZ4F7ycK280uw2quGZIUBdkIzlBUqPtqcaP48B7EidWGD9Zv8R2T9wvkMHP&#10;orP4eZzEyfPf4ziKTAFVBbYbnMnEY4eS0X3jaspxtEucZMXNTgpW/EfKvaO90AhYy3XwICYLchrt&#10;ba1gXbb4TH1gJ9fCfEjkgzG6Z/iSduWRiqBDdyQoYJDaL2BHjABHF1za6+WXoZii+BNpavS3lax7&#10;6Jdqdnk7u20aP3xDiLqkJ2+dQo4eZg3ZI5yJVEfHZRfgJUTqzlgVjObYn+O9bbEswySC06RsaRIY&#10;5o69SFDSNIlZo0TYtvcmSkLAusCfBSs0iVoqO3PYj/UtcTdYGIfR8faFr0c+01l5lTJ6B2JihxZk&#10;TDk6hmM/ga8UWBaHAD+2LpLn0fMEpiT9oVzTa5g2ISdBkjy2/kz+9gIvSnAS6AZcW2mza5QjJj/j&#10;4P2TxxbbmESHQXP2gsWDlNLFXRuNcHdqXvAJHB2nOgbSDxR9+1ccBFmvqlvXO/UC8M96+zQKPNcF&#10;HfUhL7GW19fFtLR2hJNYIw+iGhfqA86Glw9XP4rOz+KKcMXJehBnO1mxDe1BjO4Dnx6wSNsN12J7&#10;R958ga/xSH493vT23KuWO2n8E6/tfhQuWRSaaNPTTUhpko0m60qaNc2889A6TiGU09VqdawVeo43&#10;ONEQeRayOvUwyOg+cEU//rXZKBDsvILPeT/OOEiLPkakwE7FjMxagQZSaKHsi2OxVpdPELaur9mW&#10;WSr1daBM0Yvr5ZlSp79SCkesrTrdf5/X/4NgncuvGxH9083u+eTcqr4t9wdAl0QQN9DQAu+9B7dp&#10;E7AHwDycf+PdgGRuYB3ZgQte6t5NbFCgnSvx/011U2kYx1iEKGjMiZfhornq5lDFNDocpItp1FTG&#10;lXuHSS6dh0sLvvLLyee1W7xVv5nQruBk5aKul4SPV8tjtlaOf79YWRdF+efc9XRZkwcuvoWiticv&#10;bVo3UBQq8j0Vr0jIJaLCS4WhoCZW+LteLQspGoC3uIwmLodx/os6/zDiw8j4xPrDyxqvCAm/ta/0&#10;WapegJsPrhvF4bRgqrdz421CaQk5F8FxX16/MrVBthsfh7Yu1QzEuQ+FkjAzv4CHk6OPdvgU226i&#10;Yj9Sp5SWx9bvUNzS2lQzVOazW64KikbLFWcJ5UDjKyucvaY8PtSCjowrtgyt4aJvb9s1x5HOdcq2&#10;3bltz28YvrW9INVt+6Y3u26rrp+G/8fgIQXnrWt778lZbuHXA+mwXIszFMGy1K24EjjnnpfcKjro&#10;kIsgI90fj0aocBQrKU0tS9HUWp2qN3q2USvwOL7jwV8aGXCG1WMTLgNCdDsNBpEEsRzEj7UZd/Fr&#10;HD2RkqAbS0RprCIo592BhbcaMaeT/2CrU/Ds00c88re3fC4FpyXuEBsnu9ZjW3kXU98BR+04EkFr&#10;x2J9ynCNb3C2MDNrmAdxybsIPDhbJ+pcH1sdx8wEB4qODEiWuormr+6WBU4UysoL2fRydc30pfpN&#10;LVABFiGlte+qnToYzGMaJxShznMbnxQfT1xsPWd2kZntKBVXouktS4/5M7M9kfAgaMTCe6EjLj1n&#10;+b9s8E8Ccp0AUhS0f44P4yFc9Uapa/MiB4yBBRlVO+8FEn4Lfbxg01DlxvQmJHFBUE60BdljJewy&#10;xNHhp7sty2KhUQ58S6hE6EVBNLFdujN21i1pKZ55vDpepcnplxM9EJV9irfFu3KxjuFTJTyTEpVf&#10;IB9xXVAU5167WMthWg/g9MFdGhWc4vVnE64gUmcmNAR6QIiQWjXjqKx1OKFKhSANVbxDTS+dWJSt&#10;Pfbl0ZUTBFPX9VI7mdo3bNRkM7/g8XgHnkqfni/GXJMkIfmLRSi8Qoa1L3iubOtduCynqP0Y+76o&#10;3+WOclNX2XnT2gPGwAUYZYIVwMDbQhtPQRM70cknCYi1+aMgvZYS81cObr5LyUOhGU20j6bee8Ez&#10;ePDHaaA9KKykZRIIx7fgPrj33AJFr69FzGu6MfQnGKzLnIpv4CG5NeDiO3BnGAbczap/WL6Hkvsx&#10;sYAerKViukVLSOclE9FIJUlbUZTcyFL9+Dk4El1Nd1qx+hmP9Y8+inqnFM/huvGv+DFd7JFhLItt&#10;ZQJ5O7yf2afbmZBvVNu52hexK8J0CQ9J43cW8EOmnuJcUpfy9TBtyIh4cPQRCWg2qjjbwk9lCbpH&#10;WakJKZLGyCEmJzhARvwDjhztVoyCWMnRghLyNA2TKIqfBcFv739L8EzjLslriECkGH2VvRMFIV+N&#10;If6BwB/eambKFbJiYQBvI3fiV6WQ1+AobwCJepg2ZFRM4NLWU9Ed7tGIvtXqVBYmod7ALwmKMEXV&#10;exgD09tdDs2JvOE5R3BjtAYGrVLyCusVjU9ITWxgL9ckm0efXTNQSh1k9DHTfim4lmKIMkd5iMw2&#10;hac4jDzxWuQrGH9oMDomlmymXqvnf7oZXGxPGRpADwo5NS/zlZRAyZrJCpa8DnbaeRLcmh79DDp6&#10;ueSj1EaIij3hG+l3sVjhBIM1FOrxleSHKlu3uPtCHnOfnM4VtlapMFtFpDbuvIRtevmKT4E83W1b&#10;sAPK8GMFIVrfMykZXKs3QdKzAjtL23JCgwLZWoiD9D693GWBNyzC50c//C4CM38sBKR1TGolQjOu&#10;yCpdDO9GMevZhcthEkeebnLC7k64EjvlE7iSLVipMzuW63knfkHMo6D1Tst4DyjhyvfgfCNRzXYV&#10;wVALi1U8SF9JUElFk7aaFmSN3smN61WsZrfzXZY72cp1fHrX5slYtAeE17INr8z+ZZiNGGqfel4Q&#10;eMXMEna0JJH1++orzGvjsscXlLY4xDPoViGzXcyUa17hgJ0DUs8+hnKuF2bzgXMEL6Dx4JVI4ubp&#10;a0iBFSkifyJE8f+but1pvSGkWrggYaTSVTPSUIniTngl74ZnL9/Wtn1WLofHkxctXpwbmrDGuJVD&#10;1o84/TGCTw7+/Fj4xMoje3oE1VjbmOndUP7QEH0lCSppikV+M8ZyyyzcA/kGu3H7ln6b+AF6Wo81&#10;qbkFaQ0E9H+Qc8hbeTYpxh5KYVLMcSKw/z6DkLzWmQmLvKZ5e70PHyVbcm9QPMIOPPB2x01iDjC4&#10;ouX4g7RVr43i44EWFseA+o0c0FpeUtQkdb7NNYJsxUYCubudbgNS/B/8e0s8zwrD8ImZegfWhxQq&#10;GZphRTkubxDqkUjEJF2tWGBPb0heUr8vVuYzuMiHYI2F9hEuOkb0HZylkfDO1cMR4aeWokl5N+ek&#10;6wDIYUsTSpOYTE1JayGmlqqiY2VLUjrZbWkNR8EFZjAv3ZKAPIkhQ/FUeS7lHl8EL4o13oJblOn0&#10;0fnOPENO03TU3yB7NFnNfeAtkdfieG3dovaAFjhHzhsdt2RqHU+c94UTtUi7U4G1SmEmf0yiykrS&#10;mUnN/eK+yAmy5e7UGD3yN8a1sd2ALUKEifpFWAJqaGYYyAD/cEDTUjMRP1gY1iu9ZDdh7QRPQiwe&#10;/PmRAEUlWvYjjLfaTsN2wZ5JdyrQXtDlTVnCalrqBJU9pCe2sm0saVzfwmp7cG4T5d7MbNv+8ib6&#10;M6TxmLORYRLN7OMG39D8yquZs/TrcSdWEtILT8KSkXq5usDj5gdTdBTAVdImFMflrPPc/YKWv9jd&#10;dfVQeLZOWElQk8T5BtbG/qtM1QFfY8ciiEVP6WP2AVle8wF8JIllRCeD2fOzoKGfvJn8aRLjFyeZ&#10;D8hzlTkhu4cUuZpHH7BTXLEQUUI/QfrVGZpOMXxBqt6aUDOgYWUY7yLxJSnzjYyfYI3eZpIvrd13&#10;YmLPTFITj6Xi1iWj4sXLq/HZpZfkpmEo34yvJQfBTDlTSqryU7KMJwd4H1qiJwchOgrgqBjx9aLB&#10;I3WemcDCCbobNsNs8DLyaQ5ISkuIqYrdmp4IybY5dLbzsWZA0bfXfBhuT05RfUv2MOQzz+bLePNQ&#10;Xqj0x3Pwq88vVvKTnyCcx/VLqf1/aR58wE7h3+bFPbnGX8Pn3EPyu4duZKN33VBd0jMLSbLrXyRp&#10;tp3xACsr3LUxygL8v6ji9ZPlgdDgCBq2ybPl8ZCBdljsEFlrrjDX5itzA3MheS/2CjKmig4tRceA&#10;c65sM80CJ/yqpegkNxL/7KyrZ0+QQBLYaFKdnIVexCIU0BuaCnJiaM/+MzfZEUCbREQ2nognJF4i&#10;sjt7I6Gc+WG5LINCUCxmb368WOld+pULfcDWKIc2TuMAtMxNwJcwIusEQT7BrON1JgM7t8lsHSaB&#10;NRv0tqz5pzelYMdsM7l322gUSJHltJfEx8EfS8QglefzgUI68+upQL8o/3CWENucJ2+XraoX46MQ&#10;Or5gG+dDn6Ux8MDxlG3CkqS1VTy5EPVnnf68tkSZjkLQnJBMb0lkboInTGwmspwjiT8KRb8YYuFp&#10;8GfYzU/ega8lTDNHOVMNR4aQt5HXk7Vcl3+ArPAjF2UbAcckpTO/c2fvAI1luUIEErWWornktDpL&#10;VWiJcjBkpKJOTKGkSWDsLFJZJ3WJocferrv34nvg0vNZfBQoKqW14B435eHyyxWLhuWgvKrOSLJt&#10;zipWWPNXX1maEfQwPPNI8Mqtx5rcpRyR6rIWWS9uZKikYGmV7S0OmKRmmiNoPasdYuIOmN6COfI2&#10;WFJQ1BPxreWnPP0tB2UGWMpPl968UvYnm2sr/Mnl2a90NJ1FP5hnHrBjQM6UJBco+qTN1nTcrtZI&#10;vq1u3zIpdfpm6alX3JenrRzl7mx7efxcxQ/MfXYDNlqNzGMgFAN8HkcJl7yBfzNy7ezUoyXpcU++&#10;5Epfy8xshcXcjm/O26SBmj9OD+WhY8E5rTRhbvLoM/zc2RqJQpRObpa8hh1YsCnrnLdkgQg12cBi&#10;JR0yfDCcR2x7J2ySRTd24gjjek+pFl9GoyAP5Wy8rKyzSw1B5Wj+/vobVztuonVAFeBk2UNpqgDN&#10;YHW5BA4SPdQthyQNi9TVhBVLTh/VQR3StF2GH7Yc16wRor/5BP06plMc21ozd+jGUEpd3ng/GmOD&#10;78JfHOYl+tLsQHZUc1PkKe5iq5V52gG7hzOv9gOBovfajP6oy+XWZaI6XSV9M2aSgbIpCWtW2CH6&#10;NCNDeDO8r347jkHAH9nq00hsaXUPHyqGzLY45pgXB9FzHGMBv3mrjH18Y70qv7PhKF+Xh2SGxkNh&#10;03iA+10piaft1mZseh09lcWdp/MReJwRLhT2GWKSkDrRJYVFTIEX2MgPLDtN3aGgVA+ESqAWnmNd&#10;vw2lZ6dt2+w/97e1SmVkULxOmYjyOnwjWfH18lXxwrhlKt0Fdtz65YAS4rUKEUjVtqJ5v2OAUYet&#10;zqE/MxPPdt9EcfiYqc30NSnLEHcJSSXJSQlJcndgD6luQMbpgR0oRPEcjjthxeYF7WiFvfrh5VeT&#10;dylv6xetrLKrIJfd8ebb/T8PCM2qf3LlqduWSQ+nHY4BK5Z+DTneXRm2nkmGCZqzEQudKiZ3IUWt&#10;1N6xu6Rf6U/Siu1H8Ch5Ghyz4Msj7ywkQbN3MuyTbb3IVbIy+8orc2hpncrgfgeMg3RdRy3apwTp&#10;6EzvPIMQ/ROcuPTOo3y6I8Fcj0qSkVGUpJAUvJV+60+C4JXVXTEwHNDDNDx1aT2eKqIbP+Lp6AFP&#10;c7Zxpfmot7JDDAq3zSr7ldPdDtVywF0QKvWvCRo8bxuofeG198z5maoT/88ukHwgQFLqmnHJwcck&#10;sSVxNVdAWyvM5udS6jQeYZJXDpcKLlElC99EbuIHb0CWyj7hHn9zQpaoal66OJ4d4UWQuu6Opu09&#10;oA6Rmq/57yBtM0Wn7T1waYnC3fLIPtLvGn/wTQwBxdE3ia+Tl8mdl/sY7NpdwltJ9sAr6efLH55u&#10;iGo4mVFO3i17x9K7apZmK16ebbNu/82h5nM0wBRds/Sb2pEIonYhJ2Nu2jJeMZIPHrIIS1Hjv733&#10;Eu7ME1arybxk8saLwkTKg7q77g0FHhHxlUgrs1D8SS7RAj17K73iAb6cedFsV2Ule/UlByk6Jnx7&#10;gxFt1Ut++8RgLLBiFY1OQJGjJvVZnsOxO7NUFVpIWsPfptefsLfo9ZJ83T1FWdZrDGH9AvJkKZGl&#10;raE3slfDgneV9+YJvCY3DIpVSYqyedZ786QDdg7wcV1x+y26Fmnd5i1J8Q68EJPS5KWkKBMZ6Xpd&#10;kj0kB+QPfkOwkwYBOStDff5o7rZDQDqbBiKGZPJ+fJ7s5LP1m0kmAsStx7k8W3ab6/QKR3/PO2Dj&#10;nNODFB0P6WYhqGOrWVOEwwhoqUbR3UG0HaoJoFORCWvMwCyV8QN2PpEh5jkvIbks/hUs4Z2XOh0d&#10;vRJDWAgnr2Sex1xUZBsuzDFn3jzS53C/cFJ4anZhxUEp5voKuRaKfteFuQdkCNXGYHRXEDlNPEzU&#10;rGWegSfQp1JPo5NRfGUQQwewAz8IyApb7O6pSBu9U87B+fbdJNLiyHlwtXED1jDlk34Q1NPCzxIe&#10;h6/iJ2INc5jx7GVxqhBVC1odttLnut5f74Do33WPqwNyxOrUhApAXTeYg58iZX814U28QNqGWuwg&#10;5ZDmTD3DBu6StBZaMMFlsGQ6Vjr9NSdw0N7ernNgsziJe2MHG9WReNaJ0AlLbL8R/56In7i2hlDT&#10;4D3fHe9J0c+Fbytrw1QZBi8pWsq4yj149GMhUk9MqAB0bZNP5LWJC7Yf0VQTtoEDZ0h/zvYp6ahl&#10;jk5rrs45J5w+NztMwQYpau43EP65rexXf2uSrVvMsLnh1OPxYB2yoHJPPQ70dCknV+FGhdkqv+bV&#10;haH6fa85EjPHeTZ7vJ1PgH5Ahq9ejeUHn2hzGnoBbIBm/ogQZWqK8FmF8WkmmS4DCFcksqQ0mcjg&#10;Y6UeiYzFFoE10xv5Y8uml1pFZ0idSTot8YY9i6THn5U+1k1GNwCGux74yZOyt+UV2W9J2VMDXFzz&#10;fWX72YGi4+F9nXMC06o+xp1T9brRL4BgYbcgSWErDGYsTIqsgBO7c644pqyWYvqHnYd57vJxHHnu&#10;6ZOYzaNW13BselDUka5UTtnopJzcgLvMzvDxPmxTL29XVHnZbhBEgjgJw8d4L2YY490JA7nKNvju&#10;Ok+dQFBryvJj8OmHAR7GwmkNIb6aURw34c+bp68DRfSMcEg1Tg+n7N9fLDhtccwOobrdO1Oaa6St&#10;daZuL5Du1pkeUB5gHT4HRfqVt3OcyYT5pM6umMTes89OGp16ySQ/ns/UVcWzzEiEg6Ni8xJLKzmP&#10;guBZlITLY7yLsBIA93BUXH+QlIuQFeuKnl+xm5O0iRaOHnNz94W5Bwi+ftGEqAI0qY/xh3aziEMy&#10;wctgYkZUud7laz+y1Px3tj6F9paeGEx1LZJkXo0kawNvhBpT/YNSf+JuqajtZOHEQZrTFAIc6lvG&#10;/MgR4KBz9EAmCKnFc3MxnXrkIU01S5R0KiORadbizbQap5SVIghs8kxDyuwgRac0EPXkCtm3/LV+&#10;3ukDdgDfrSuKB6Pqi8/9ZopO4HlIcrJkcxa//GwHbO7uTtUtJHIkHYWRqDjFyCYQzVuCp8oN31z8&#10;NHs0RbK7THuVfsVzNIR3syA0JH35dy5yc9hJ5AVTKZOtRV6oRktAD5HCV9BcExmIFYkmL4+FYpPb&#10;+rhQUM7gtsjRY86brBJzCu+zvQF9QCdcdWFCJSC5vdomuv+Cog2FTiCbNB5BUkbeP8o+c9UUkjDE&#10;/ofigSW02oSgkv6ra1ddxuT1C8tT8IlTDkt/hkvsx6xiquImobAkf+txO2WxUj1ym4VnvNKkw/81&#10;X8KQT5Zr1sHqd8Nb8ojUJXBXhaG49KkIZDlZmI4Xrh1N8IC7w5nXSVHHbagCBdNemeAa/Et1E4rY&#10;wbK0zkky73MSgRaQL47vmUpyTVJJe5DX9iIFa9VWetDGBnNS4IYyIXMTHj14N30uFsYGcs+Pqv6L&#10;HjD8PEgu5CXIMP6lVuipU74+X5KCVHOVLDRE1ISU7VMazmXpmg99ecCuATLW9ecEsWon+4YCfmqC&#10;azjX7rykGRXg45jNmTmZkR1EgedCQUtrUdJCzkDqs/dwOvOmnuvB4KCmpN5vRJOxqZFMwnjKGSDW&#10;ERRFEBxC+Ue+4fVffC8pXkqnE99/6Pj02lj/pKmoJWkmSw0xhYxylKIe24ak1irFcw/968bB582G&#10;TgTsxNqeyDDnauwCQCoYpaCG6chUXFl/etJ7TTD7EtF2k/QUFlNSGULGyyjCiXyPVEb12B4B32MN&#10;5e+jGSGW6JKz4KvT5GL6i3PlOBPpyRQz+5CG8iGSi/iusk/oSEZimxW3xfC+UkyFPQeXfhx8nNcW&#10;6KVIbROsAFL0dxOsYmksUSSZpClTEssFNH3gxc/fXkAumQQWc1UoEF6q0iRxz5MzL5t0Zmv8vVk6&#10;Wi4/828p7Pn0a9NMdWbbNxJQXoj31k66vJ4WotjGHu7IwqbEidvylfyjlzdC45cDgHd2rYL6paEX&#10;KGzRWunKdqIJ/Q9JQpOSwgRKrBWLeLRkMrt1mktRlGbKzpBOf1sXpOVGSCyvCuXxlvXr60Jme0nI&#10;MlF5OWGeCNQsq2U79XKG87XGMGciwOIJ84gDdgvnpL795+t62wqufi1Ff6Zc0Z4GFqhKsehM0iIR&#10;aYRyQ5sCYIKka3jD+p7HcRS89069II6f/shqyrsh/Oyse10lPcG8BHHP92S71sdhEv8ex+eJEfFY&#10;5A2FrPrV9acwrA9KqSwHLJWv5Idxgb9kfzw6OPUjoMEWZfvKupYkUKN1jH4ARsfHwkIkJRMOCxNV&#10;UpeJeC1yScw88pR/yxUU/Xum/IoVPMfHK1wTZ6X42+M2ZLluGVnhPQETRuaSNTzU4/oc4/WEf3q3&#10;/OggdxsumlxHhrryKfoTV8vMGP1i7Xa8tAMEsEVrKQou1pWi/KCrftbhX6rZYyRUQU6TfPJLdhpp&#10;gz2yFnFF0eNx41oSXwRT1OG398KU05WUUC5VZ2NYziBi5Ll5WckxzD7ycnhJSnmhLc/jCbKBryND&#10;FWQuL8CJ+uzVSuogFAtvD9gx4AHXtn+gQlzru0w02KJItwBqU9IxT7g8cZmGTGtKT73Wp1D0RAga&#10;YssPy0jvDG+tMrQi+FkLZQYW5yuQo9d8GTycryevUnBV2IqjPIOnk4k3iclT+lNxAoKhFF7UWkEH&#10;3AmLk4YplMC6mhGH//tQlwrkM91hJqqkuqSzJCN2muTUqW7WPAU7Y9OuQ07nck1X5O5YqwP4Ummc&#10;RTmoG8xrSuI9jCwVZpKS2buTfeZ9ea5MZK8+JHmukrvgEL/a5fAB9Yb9AXfBO7eh/cPL2mInSNGa&#10;RPiT1plJYZN4hWo0Can/eI5eJGktM+w8BRUvtY5Fj94Z1sMX2ZBNgopZ7Zwq9eZasg5fIXu2phrf&#10;Ul44ox9C+jgOS+GD+6dlpK4+CzfgKrQ/fKaIrW8hdsD2+FrbjASABVDTSpdV7SZYAsy7ZMU2Q0g5&#10;STaz0izARiZyeIr8ca9s63V2+Nh6ShbcHbfBxCmxvZhrglhyZHFhGP/4bCySp7AlrJPXkdIyHNNm&#10;6fG1FPbDeM6u0CdJvsTKOoEJDA4fmjbvGh+bpi6+gtraLHaqLXQCF2xODycJnqtAncAkILSgEZtM&#10;a32eVq5i48mfvkpPULgbWEccGFyjSlFOGS0NBjKJbt4YO0Qixm4kr8o/HtOsFRFqx9kryxVc+F04&#10;J7xBdNHiOQzutGM8mDeZ+ND00UYhim+r5+s7WecYSEoa4mUr7DN8pHDSChWLJL+krJylw8ISrDbb&#10;ONWjx2khRL7BWp/rVCZoEDryrfWTRawKXXFBKG8q7OXbrsyA+BSh2bubC+Q0nBKK3znBe4WfDsWj&#10;O4XX1JPOuampYPLXR3oEUhAG6WXkUMFRQ03yUbaZ4sJT41GZJC4lOFZwSJrY58KeGAQ/r7hak2xs&#10;1KerQfkyQkThKF/PWsJjs9kfkG+fvboWoaERoeZVzRfLeavwdkalw4YqB3N0t/AqBdtlQNNvmKnQ&#10;ZBsUZXojmZFSktj4NSukYpaG+SJMzXcypXO2IuVxsK56SXoafXnLEoAh8DjNI7FRwsvye060mL+W&#10;EA4rgCOjujprySsds5UeAVLr8+RUfVRfjZAV2rcveOtzXH0wR3eJhafOTXAdUHgbdIQ3nM2nnMFB&#10;6ul+n5LUOm25KlIxc5qxSTnF/XK2WbhfEp4Hyy69y455yk2uzZg6sPiSOObSzxxYLiZh4AUXG8qA&#10;1ugXZV/kr4U1CfpE3cidPf2ifM+lIajHzn9yllxgiKpPwcnIPdpR+ogbHBrg7xJXXnOE2mq2obOe&#10;bQwVAonk0qST1DZJZlaSmgzlTBQhyl1ynubHY0l7bvEGtAS9xHvkcljnVLjJi8BP0czXx6vrFXYE&#10;rhslYh+2oVGcsT817RMriUWWQlTGMXv2aZxhl7y09eq1FMmfxvJpspO/wlC5DiEQdJWeZbKaFvBh&#10;9pBdImhuRIYU2zACzpVd7aRMgRSJ54GF4pJE0itJT5OWYSwJK0JUp61s8wRXTy9iUvsxpFCyTFfp&#10;Ugs2CE+czvux0RSvTylPj4+P8ZMPnNuApgErpJkMYJPkVOAhvqJkBMsUOKmVRHoXTIJj8zW5HDWf&#10;J/kS72cVAwxAD7gPTfiAHSBqLiX5wd50mEJlV8d0Yn1iQuIxAUk1CWQrkooJev3GFgJLMhsi64UF&#10;4kmxYaXwlyTN9fm4OrtEeC181eSl5bsMo6BSSF9Fc/u4RanttP3rmo37Bl9iWdEH2bA5TAVeTr5D&#10;GCkLgngxrLh3yWb3uQUEy+Dv2r7VB2yFtiFt4TmsF41eK5XNW68BPX8LJUjCSFrpJNMrUklYuvpT&#10;negThGL5QUnsRLnCQMPRgPoXW6t8J+5BKsjJWpLqU+V06/ixMKkWLTOf0GNqwgXua5Q+TNCUvNQ5&#10;RT/YhEhZeRn8sDw39y0/I88cKkJ3h7hlkC/YheuThMHSqrKWRU7idui0qqyEj0hEa/mXdqk0v5ik&#10;5iiW1HJxTMKS8uzOLIdzLvKA0Jm3Er4iZEQZj9UVAmjMWnzr5qrWyApFw9te8lgeafKSPE2/pIT4&#10;0vLa1+LlFc1xaE8fSp52hrbZD/xNTY9d1c5Lv8LyEhVoxIpJRL1i+snO0IbJh205RU7nFo7yYMDp&#10;POQgmACvWo/HYMSyXK5Px1F9hfCmJJWTysQkhNluG/SzscezG7syGJkXLkXh80HZO2evlK34Jnwn&#10;yP55kR0+IdMchsTdGX5VJyZUA8iGcC2V4V5VIh9mnBkpCUnJ1CqnIEkn4SX4gCQn9Uxq85A+iOTl&#10;RMfZRaLohRbZXXi6ucIEZcVL+Itz04t67761bRxnjqiD0BsSlLIerrp+B/lCeX7xUljJfr6GW9E3&#10;yMgtrtoBwxBuTBhSAtT6ujT4cU00QWBETEHDH806k4ZMViwi9JBoszOZ9h3H9PHsVI/1p3oT9wGZ&#10;9UkkhxzHXtJQduq7mpsygODqenUsjeHX0dG1nTXqtZi5sSVtnnBzvrvJTEJT2ZmvsheCKVopXp7i&#10;JnUdaw7YAtetbXPAl2m1R85LZf9gggJSlMlUkKyaiKQW9knPCQgnm91Bzal6sSA39XhPmgk4T7c9&#10;JTmkNAu85Y0MT9komoucIlmDTMk6dFbxn3nJJtTr+icXuL2+Px7EjxDxb55VWskHYMXOAur4iANL&#10;ZYBycR9wDKoD7oxwrRlQFZAGUVXIvquKB9YxPhHpZwRN9qtXtN7wh91LK/liKKBOOM4n0zaMvODN&#10;6xkUfcEA2L8gBrZ0A32cJfzkzRgmd7gyUlaukot1e+MqOoYCq1P1XkwXXt6P7JRnZhtlenKlj+Nt&#10;+Ghm9IKjX6E1mmqWDxiGaVvJjEiDl9XRnX6rRj0oGoAzOr3ITPOjVyQZBJFO5etXsZmlbvYnjuUF&#10;O8oOhcXCNKjMZyQhUt4IMVnhR9+ZSp+bPF6wRwi9qesbB5oUOO8hsC8C9/JG2bc423Y9jnFKysnb&#10;yL3lM/TTqyt9jhyU3tZrscg2TwdVvxNATrYoepbMv66K0bcqKCk09lYLKPSyNMOvUEmvtEquJKpM&#10;//Uhfgw/HFz1XM97IpU55hLkiUS6i2ILl8uaK55ibiMhLvI03lweYB1vCMXWtpucrZQ+jfPfZDJB&#10;NMDaSGUmM6kEy58m95bcY17BrGQXsyBeHHltwzNDhnFbZq44oDeQ21uL8CAgqsLg3Ul5eI8H4Jn0&#10;Szcc3FwxCfHDlObUSqzRZGWO1D2ybcbxkoQwJxtTlCG5wvxpUmAlN8wJJHfmHv7z1mZckQItg9gs&#10;8BYFhWGVsiE+b8Ob5U8jFfU+UpKPy1fmRfjceV05KL7EttodtgP6YHLTTlHfXq/Er8xTS3PO00Xx&#10;TK2NFZNSp3XBOcsyLZXYEROpLfQyVyBHsFFK2dIsSMEdOM9wA/IZx7Ob4rbH1q9y2xIaNf3iE6Wc&#10;2ZAKCFbV8xH6zuZp+rayIdtYipW8OM/ArWpKYKWpyvvpgaR3hd8wHEkOkKYqi9KK/lwqNScJJdGw&#10;UOJgM1vplC126Y3r5e/vPU4so0mnE1zCkGZs4IQzeQHPzQiiV6Qn1iLXZCd+5DwesK7xshW01pyV&#10;/ERkNM5PytuRegzJ0/grzzI7dEg+o/iqa4pgc6MytG3sTQ9+/d0AKdnedMw5Xat/+uqW2+yyGQkH&#10;SWLSmnTM085QydBPVvKD5Rp80jv1NbqcnEL0BNJMX2juIAQ298IPz86fVvBEDljWhZbPGZpqzhzW&#10;2+IrjIjjVtavU6+LO5tF3iN/mH51rChw2YW+zp5/h/18He/gNt0NLQ1GNeBJpBVBEFYKc56IwjZS&#10;RfiTJ6QISdnJ/VhhU6ewbGYJr4lLz50DzMUS4hk8gefJ6XoPZWVBy+zG2eHl6nhNjDZ92sQMFqmx&#10;kGIJfTcumv/6aRLCn9nJFZ6FLSxYUeLi6i8bvbyIFejJsfwvX08OknR7OO+7KOoEa8JoYpc1PSSQ&#10;th51+kla5iTSJMy3TEIzjeWQ2c2VXI70lCHxmfD6VNmf8UFcbf5ISPZJWH713dnus4Q/zEuWcfVp&#10;SiKXzJsJhag2QHGL7IHyZvoFGJI9ZrfsMSs2g2lwyxxXzSYTFq3ZyS9m3wHDEajfmqdMFFCMmqBG&#10;gu28JMqBQIqyok+TbIY6OqUlgXkwS2KzmKBe4SQsMAmj7B6lAtX8LG0l8gjlV0ZPOVtOWPfp12fa&#10;Jz755zxUqkKnED3T78tbMYvhCfIUEef6fXi4eJC8vGQT6y9b3TbEIGIOvuZLfBYMdudQ2bQdFr9t&#10;9EbaAMRoxS/1bbeU9khgir4sKfM0lESVld6l0xkrrT31fn0RT0eiw7+wJdn1XYQlhprmUrkRF9Ma&#10;Dwv24192Wela29FN/XD1L0u8qkfSD2quH8Sb8Um4Fd/M3BuPkUNYZ++tV5qkz4SH9fCk1GAhjpPH&#10;kpODf78F4u6JBBx7rcFTWFaTdJjONNmwZCvhHINCOWGZJLMhnU5jwzEschxmW6yJoc/QdDV3lMvk&#10;LvKruWMu1M/G33ol6LoXkw1RUuEUSAshinuZ++CWssLji4fLW5qj2YuQyewm0FwmYplSZd3yL+hq&#10;M3BALcL13kg1SNbamji2Xeqdg+iXJqMmBbNkFAaFkYx+nIkd7BWSZgluVlhwBOIYVq2+Vi/Cb32j&#10;7MZCDxwzl2W/mq3S5KiMqi/tsw8JfewKQ51TaOFr3IXSPb8R8xeCsmUeJwfyF+F+7qb93JjHYeWa&#10;4qiXzDyX53We/wEdQEbv1D4LPZ9HgWm51ai0jjSJaPiCRXZYyABP8IvkzFKexGPIePSyIg+lvV5s&#10;OEG2yBlyBSmRny3X6pubh8imPs+M/5mj3Pz6B1YYyISkePeSoQIaRVps8jbyBHmS3JU/+qn6QXIk&#10;P8wgHrg5XXqGKzef8Nehb6/sGCQ92KTDAI+8O8rWm+w578seFFLJpRgq+GkSEmGI2HkialQOQDeK&#10;GcnUJqUQRIjJzdZ6wapEOM0P2dJc0Tv0+XI/2ZRfI5px9+uKqi80sJ4TJOC8jdUWH07EOXQzm6K4&#10;PX/k0XySPCM7Iiss+nUg+5uLRB6UZ54WIY6HdUqEA6qYqttKA9B6RCqoDFXkX5Zq6hdIdyP/JBnL&#10;abl8wmSJnr7V1h73iQUHakLGxmZOd6zpxkj/Jkl+7JVqJL1l+J0dKShjHpkdwI3Zb6jAT+YNfXGS&#10;XItvutZIG6Y06z75Cvo++u6amvIjTJXvkn3ZSnZxKvq2xv3nlbaO/m98DTt1qi1zDmgH9FxrJb3G&#10;xLarc4VFZdnxgsmfp7CsJMGxstKEDd2U+uAGUXLxmAM7EOGvz6lzXSO+WK+kvGVOCqS9kWMZRcor&#10;WQtDNJu4oUNrLZu1qNeDO9nYAJ/WLW+ogISCnZnG3LS0cIXbmwfi28w5soFLWkpFBc/XmuNORMh7&#10;B5N0COCut1fSa1jqUaWQ8b/KPA6QXWyWXKQfNpCeWgFbUVn5zmz4F7qBJixDITauEGrFoIOkvaxw&#10;G/OLVZn9WEAOCRYPBIv4sJS6tABLP32WnUO/fhXH7mZNzb6b00fjW+qnyf3wa26s34IBea6Es6fK&#10;VbQwWygaro/K9xWGlX6xg0XaFw/dXj3BHHdN2EbKLQqsnUDNJKGN1DMrMAm/lJlx4M3BzRJmt27A&#10;hiSaD6+46xXDoIJIJ3OxvlnGimyF3XIs20d2cndqSefNHLEhqCsGIEtw1zTGYoWT8FCZ+1sEptzZ&#10;kJ9vI/fXQXmmXnNF2SslCJk5UYNQ3a6bnvqNDoK0P5zOSnqNqXpfiWz/pOJ3uOpU+CnklBRk2iJF&#10;hXTcCaIm8VkcBcGT18+iKBF+SvrjOmhgODfX3NasoITKqMoTqqsc2YOERlyqUjQSG/TkTxmeAir9&#10;cl3gfYVgFfFoHlsWo1iVtrNd5hOxD2+oy2Fbmok8rmthItNIVruAHdCCq9ctPenLiNaSIiuW1pje&#10;qjMmnSQjqaeJipS8tpJERg2Du82hkdLVkvMscVd2mhZGeq54bPEkEkEOCVUNTWQzpEiOg9O5PT+V&#10;0iIcEBrztJVwvQL7lc5JdKQ2TBq8doAn8D3ktbMnZRlD782CPG4W2ckpT/DAFopC0deISxlV0m25&#10;7IAKku7qJcEvdvW8K68ykiZYFpq0y9PTrL6wDahOZx4VooGO1pMLbvB8GQWMQ0MJHlsXb+lWkQTi&#10;18uluCkukwmaC0i7fV4nN8VTnpkDObK5kGgDblo0eOu/NN1k0XnD5AW+GG+OX1ny7zFnSCkE1XaL&#10;LYp8UeuMphwwKjgo+35ALPaKqkW8lhbTSprDWHVLaSnpiIUJHKvbUOYBzXdhJ3dz+m8sS1qQJ1C4&#10;FxEIKKMlAnPvGUmZMYNXIRSfgJdRdHaWPIfNAD0b8A6UeXLC+kDkSdZKDi9bU5UOG9qWTKB5x0U+&#10;AHfSa3mmHMem7OMWFobgKsWsPm11lxr6gP/LoXZvW8eiOCADxEvP3DxfK1KEcVdKHdyHY8Ej6TIW&#10;YpGmQitbXcbcazS5pDztTxk6F1tI5rmrLE75XQEnN64yFJLy6Vuwabnk+A7W6iJxpW0Un8UfavMC&#10;rMrRYIfMmjFsrk7VqbxNln3MU8xH6CMM65fWK/kkCvhTNf/Kz24hWkv+F+Pmy0Hb9wDkS7XIsxGW&#10;WpqQxoMvyiumuGOx+HmJg5LMmjysOfIS5+rI+TiBKcrj1nOXAlCfBP78rmzTz952vWdnSZLEUfTe&#10;hR4n90zhAC7E2TLiKB6jCQSQMtyHc5BrChRS04e4fVRjzkxv1BlNWCNChZxyU/kK3lZ/jtmjnygb&#10;CD2RHAryt1AUUrTmsRovxG4ustEBTfBbNVUF8ZrViuQp1dXT2nsuXGGqmtQV9lgWTUQvfuk/dL5O&#10;YGy+iqHn3huGUojalnK9S9eL2ZPdWl4TZILmH06T++lF+CFr/cdN/WullXmb8pIKDo1TGhaswDEt&#10;YM3C7E64r9nWW3qRJ4lOkNNNbpDee0FbX2iIShOqg3QztK1DE70OOHavglHCZw1NGRVD7Cukgi26&#10;G8mo/7iIb7zUnT7tuff3E89lwf3pryxiwhGRsWmkXh/DNOUg4bmcMmGhhy761EewvE2iKCKb5SB2&#10;aNpwMJMC2XCK7Ka6XiCqkSgbfplIaHmQvrn+w5bZm3M2yyfcCm+Nm2m1DTmEB5hQLSYiSOE2Hcrx&#10;23DVMpb4OqZrEc52kH5e4fwQ0W2Tc8IYvVCN8vc4DVnjaVrF21+SVJIfpBTl7HvqDFeBc+CAgNfI&#10;Hxbyw9wGf6tl+JuuVOUEX7nQI6Gvy5o+MFULC4rwepvvtZrzQvxjbfjIkGQOBmXDMBdhbVrLcQhm&#10;fU//ROqKahr4A+sVoBt4LPb30wfltlcHrINNREywC4v1lPbtcpEV3WaPSSqpiIV8k5ZNIqiOl29D&#10;2JgxWz4hkXXqS5tg72imwmNJ/lAq1NWldDaBshfZiFVJsOmhw2UVPSZ/DG+4KgbEzVUD9zSYMp76&#10;glvL3eVtMyryxczjzIpHGcyehbfMHhDRfA6iOK3R11Gps349dAOCQyFpK0I1394YmszU38XQ4lPw&#10;5o1OUvljkOTMBNU15Fy6AhE4tLEWTtLEaTqB+BX5KJpP4LHvsylN0gSSK46vk0sk6cT3p+C2sqX/&#10;uz7EwHFG0VwzUK42OTSu8niRvlbzX143exwWCWLBrwSxgV+8dF7hQRtcMAumR4tqbm8bpz2DVDbR&#10;qD+YpE142bvUqQ6WxG4GJpd21GXREsikNBYhg/RYJwvEuqT1GBxdSJsnsVi92HdSGfDpKahn7sMT&#10;xWY4ZmmkN7d9133nqTe34CjH4eEJwqSsqVPODJbtNI1R9/FGRSSdvtJI0kymmpfMj8suvZe1YW5e&#10;ljFBlrFSDlWlbiOYvKWWdrCCO3uG4TWYS9W8T2ue/6OAv9TXpa8DkisuOMqCyXNQCalJShktryUc&#10;fq91IutEJ0NFiP58dMZ6yBUZCgEVP7QnnLFOz2ioL+C/vhs4+DPlp5q46k9I0tsfeZIIPT7LiOFM&#10;C18jvGFqZ6/7E87TbyKLFpzmzfjA0iKP0FkBZ0Du5VG2eG3KDqYyy17il8zKq9PGmdcqmPzNdw5q&#10;XboDEMf9muM1AqQojZ1EjrKTHNIUlBKW6i2mLRJYCynSQAQThSgkngwmzm5ANm0FyMnXs5cwczUv&#10;5Eyjg+EPeSpi0+AElu/06AXONc2U9MnC3ryzC6V61jUjR56h4MxIBZc2J3h3eZJscG0eK3fOnoA9&#10;LILILV16jFnZ5ySAG+eWxnVw5uqpCbbjq3QbmYVOdcDhAwx6tnVqBAThs6oc5eD1XJigxlDUCU89&#10;z7QXscoTxBLlTHmJdf0GWlv9LRx7Gyh/AUvRiGNNEaGray/n2B/7HOVcmoCKYyU0w8+xnlDJqHbx&#10;35qHCdBzPBkDovQMeTv92vplZZ/Qk0vJEF2wwsItTF1psozYNCZpz8a4hO4kWhrF54ASWgufe+Dr&#10;ecUeJUdlzNGiBZKks+zBFqkqyY+FliL0sAOusBO8jXSiGHXfXbqfUm8m40IaFuEeWEyp0uzkBjxJ&#10;6dvLUDdyS7kppVFWyjBl+WtzikPE2hd4DXOluYt+MSzY1DvMUb1DCsnyktCf8LjTykxU/CI309jw&#10;Avsrb90cu2Q0HZAjnbUUPvcC5EpQdFsmR7X8kwQupXi+zyR6CE+Dz55K03c9n+FJkk5BtOAJFR/u&#10;gvPkFiLkUutaTw5yqS5vWaRos/I/pxJOlHuocyb0Dziz3Jt6DRy+V9ozm2fouzCU3VGeyz1yFGHs&#10;pTmSl7Jy9JP19kqfcdubUHdPStvHwF6D7uU/Xx4E6QaQ1+9YLPfpDCZfIUwY1eScaGgRokhwSW1s&#10;aXGl2UqtTDGTqIjnJOJwKD2zIej1FCeZqzQ/cAmC0RecNmPp/UkUCo3kjppUOMThdSGa2Xm68Ls3&#10;ASEaq1NcjBvIU8xr6ftk3JRdshd7+AK4eabYaUfU2EgJPiARVR+2dGCug65tenJHgfG/CLetJUQ/&#10;QI6+eZeb+heI6PmvQlIkqk50pi/4JZQSCojboUfZgzXMfel1GGVTz87cJzIrHq8VzvA4V9wVPg++&#10;uN6TWJ4gZOJ9GWRFQDjFjZesmG9Ts75rp759yTGhcdci45iXJXX1U+WoHMdaxp0ydzh6qtSvJljB&#10;C74EIyPpU+ZUwVv5fLhNB0FawV39JQKSs1TP9BPlo8zhrsVmaWWcHzjGSEhdduOrG00I6PU0jP4O&#10;vOD8Ij3W1U1ykWaPvlyYcow/ilhtSsodydJj0J7jQt0ot52hVw88Ns7zOMyDpiVvpanIFXcaguaH&#10;scXKq2ISsKCpevNfEI2K6fXwvP+OvbrVKd78UG9fQtJZTdcD0JvuZxMGxEFlg0+RoqWUR4iUsjhy&#10;rPF3xRTlbhG61ornSkDooxkiv7yDrpbibc2dNOHNcUi5OY5JHdNtWyPD+Ecy7ZWyeRO5hzzLrPgE&#10;rgxnzSPT6x/B+1wNL1z1yATXAVeeGdbbpjhvmtU2HVBgentXf4mgg1zM1Xp0IQ0kvKRowSZc0gm+&#10;Wv7Oo8YEjiDLIPq03w6PhBtkR3Z69mOu1+JOCKnDpVtTii6f2CKKMhm6qBla4ZP+YA66JA/m5XIP&#10;vSqoqZ+s94szX0jmCVvdNwBmanLkzLeKV+022VZ5rrH/63iwA2MUQLKUh4P5qJt7nMRWWmKoJPUq&#10;ZXnorREx7IRKNc1jmi7yjwXXyGVciss1g+QcEgn3k5CcR4pGymN5+vTIcXz/62cr8YLJJkkF8OpZ&#10;sCWX5nfnHbEYksoD9Oaf8INKFXHIk82Tj8Vq5jsnbsNzO/Cf1kGTg0WaA2LMhO4EuglRSW7ocWoQ&#10;13H49vpakhwrK/xRBn/ISw8/2yq51q4QyEARSgqaH3MVDmrhmXOWzEGQJJJd8nP8lg3+bBYVRHC9&#10;XNvW3fHWZ+7K8ZwDAMj99C2ylX6qeRR+uYfFTeWsHKvLZmMX3tq5Y29t4+tasj8PFM1gDSq/a8ZX&#10;cNJelm7l67JO7A3OnidJGP56bnx2t2jbAekLbWscdjATLLnGJn8z+aXJUl7pQ3IKtmQHg1JKkIim&#10;LIG9A+rlGTR9LJfKH24tK9zOPEHvEjltPSo580TQ2kRsCl/Kfms2hsOR7E236UBTomuCsP7gOLbv&#10;KwaYbl1RxW2QlqolL+CECzH0yhCPRQFYNEn0rmKFfwnKloQNTSk/3TRvNEr8E00s1VT647A21dyJ&#10;z+IDza2NyMZK9pP8f5urNKozfK/jQaBe3qm8mR2uGlu6/t9DVK5lvxNYHFn0DRZ89aWmMoMdrTX+&#10;he0o5Mx1vdCSclQLMyFpecV/Qx/DYW7SirUe3+LpYNMlHLAwTsLlS5+FN+BsUN9CAwJX+pninnKb&#10;7NbFI8x+3KI0RBAAr7211HOqAvuFCW8HVqaq5FD4JHjZY6zmnrhi6bn7dM2VdaYXr54HcZhMX2w4&#10;ubDaSAfj0Iv8Ev8e+zRZuK/gjz4DiyZWEeBhWhrH1+66be2cUknXdS6QEXCF3XkmkDtiB34NW3GQ&#10;zvwf5hoN2icmWIsH3p1Vk7RKOczILPjXzuud745f6FecRH3nFvSV+ktGc9LE0OYoZegZG0wVNGQw&#10;lglCZdGHuBgW8zzO3OSximnd/aPWrC1qfMDmTqQiZbg8LLshfgxDsaJAu64WAuFR7VrYn99NiALS&#10;/ikbUOX/NhbxDiqYCsiAxDdBOOkTuZBG2jHPVqQdaJrkQ0GYBX+e+l0bidmO7BCJpE9gAVYxfncO&#10;DvZQy1E2yZY8IDcs3Yt3zrIGHexqKTwLL7saiO2CWuToFuX//4OYtHW13QJOwhFhVGD5nUMSh2oO&#10;DhiKyYqcSC3bA0M0G41Ys46hx3U7eWzJSvbLHixYwVuCQHxT02UIGn3NkdOASclB/eQp+h7Cy+zO&#10;WOEQiFKVy3S4b3eneFqAR38o1dr93wW8nF3n1VS78m6U+l8LefLA8deEC7wlkZpiEGqrELxgBxFD&#10;GEMZHGMVPE42tCWN8KNJbc5U6s01O4/UtDBiH2q30rZTA36Qnk0iu4e+XbaLtwcfq1XED1m2taNC&#10;kC7gUR09nf9vAGn7ehd6qQJnajx523aDOPkrfJp49s2ak+E8Ur9SVGnG0SIFF5crWJUe3aWsYJ2M&#10;RHgOwSz0MbzUxJLj+KXJ+BrXPquRongSE3uTV5MZn8TrNT95oywTkJ+47WxNx0xYjb4nhh49RBzu&#10;ovLvO4djz73ZGHHuT63Yc/Ph7uDM/Lj2GF/dpEJKoSKJR9fe4hRKp29Z0hNrNiZRlATwbZagkSFT&#10;doVhFf4g7n5FuKHj5VVyq242tbOnbkLJBnKj4m56QzfJKqsYh76T19xWetdI8bidi4/vDlMFHuVd&#10;xnaMheNPpmFyFsdxuOnjpuoyJSWNYCThJHTNKqJbBXp4Z3EYmtJ46Q/HczImZddpTkFOsllI47ew&#10;80W59ksACgQ5Q8t3wx+3zqqGqIwEHrW0ld458MA/TfD/Lp6Cope1I3ONDgg+aYucky3nSGjbt8oS&#10;twtwT5TtclhmTRxNKJyqrzD8Ynd06QXVNJchOxsdm3AG55TlTvoN+Fx9K2E/gtJpvmC1w3nobvar&#10;eOHp7aaC+ntGpJ4hee+lcOMJp+DMxShJAddJKMKxxkMrje3Z7cwL06U0PhVa6nV+hVlJYzm2xA/y&#10;8Zw2we4i1lp6g4SRUN/cKr+90BSULNoYXlG2D+gztxtAjK7nq/9r8F31HPHQUs43WtNFVpi6NEZJ&#10;t5JHT3EGooI5qxR/pCuIo0ljTikTiuces2zo92uuW8rU+cA1IeiDdVlNvDzAPEXuDjVfFBm/OAFD&#10;16sFxgfnLzPB/6uAJllSvrRIB38kln6mz89OcsJQKYQ03BCi6JBxkMghc1yTCQdzYUc+03B14Zq1&#10;picLjNZmOYSxEcsDs1vlT2GHz3zqJOc5RWh1HOD9AK98L1bYNwMHSh4xELYlbTpSk5tQubZKNNWw&#10;FCapVvfcxh/5Ys7Q1iI3ynajrKiEiXYxt/AfrctRZFG3Snd5BoMgR+biyThn5faw+wM8urGc2e8C&#10;C/+ZmOMQL81i9Cd3bdC3HSFWiS0NOUA28NF4LdgQGSZCNFtIHQSEjViEQnIIuxlk70zA6zSpP+LE&#10;asU3bIPE3ApLcXuy3tSlfv0T97bvqy7S3UX3su8VjswCJEXdYUtFvb/DdiZleOplQEtQCJKTVFM2&#10;o6CRbpo3hkF6Ixd8PJOtV6y0h5RbOHNQslwxOyWzeS+5oXksHgLTwTRb9sn/3ddu9AU8uv+rLUcX&#10;fsyaEu3MV6aZX4PjNnauuBNc5cPM0OOPY9Er/GMVumfc0t2chYrCRCvQdoHsyejKgyBR73Iz6OzK&#10;92A70bSUFRZ5Gnwl3XCeBQG327ehvzM4wJUJ/t+C/5zmFWBLSbTf1mo0yW2yXcJRrvPfDJpec05c&#10;e1lAE7zXnyQtCJox2OwW9x6LsDSjKy3R3gbbA/DZLX3stVJ/G9Gpb8cH8lnaPGcblNN7dVh+/b9Q&#10;w+T4L6blJhyOJYN4usnUNjnUv20pIZ6MouZezDzO4/AlU/BYZIUFbjZoFCXYT86APKBlKHmKAzkJ&#10;OXGayD3yifbKl+O+LbOvcPtyo3jcl+WuQlJ9a6wjdSvWOevk73k8sH/ng0c2+a7gpOETVxT63Asl&#10;0p2pKHgvQSpBRGjp43gtFHVmddNZ3hUWzF/H4wBjZJm4SpSk5N0rpedetk+9KAmTJPI8+Qbt2ojD&#10;r0UeL00tTsaMPBfUDTlfC/b7L7wfGHusBc2NB/5hn3j+f5zIbPb3i6fr84b/L2ESG3WuMXs61YPQ&#10;ncQ63pESpvqkVZl7IHJX28/BiJg7zpFXHos0FLpRhi5X19ePITQj184nCZ/bc88LrDQEn3ESZSg5&#10;JQS1rBMWsU9fX8Lv6dnCg32qc8deSvS1ABWmcjnXDZwmN+pLtU/IfeBj6xxk3zMccUWp0L0gigLX&#10;TCuDHXmV2mvlmkRNGuu2peqvZorCu8KDo+qQgwknCTXlomAcyQeqimEK5R787QVBwCEjwCLqYjlL&#10;mCSamaOQaLNx6s2Ue9HvRaVHU3YqMuobMlTLUTLV0gPYstD0F33OvSJRJ/+bPe1StoNz46LAkyYb&#10;9pTqV06zgpWFa9c0+c0AxbhzbXfFGi06QMolKwo5Knp8aSViH9pqtTpOI3Um5NRik2dpMSospSA2&#10;X8QREO2eAgdGw8x8FMXoheQNPEQejpjCLcHQlkFK94h/y20F/lfgT3y6AVGVdxAXdsXzvcw0yKS1&#10;Qc0PlTHtd4N38M6NFfKe1BDGiRQlGZeWfRvQD7I5sT2YjHCghSdXQk5RyWRTaebxSQBJ2quQ/QHL&#10;4z1d4ivWqLCTS8piVkTTxN5xl5mtsWhtRPE9IuWoNLTj8F2+9SQqkuwYO6PCqiyk47RVXvhw/FsY&#10;vBV8Yacdc2gdeCuUYcI/ikkSJbHVyY8R+KZ5mLg6iEXrYnCUlD3DPSoVYz+9hqndS+Zz3PKZ1Gqy&#10;k+grnUnI/VXADMudzVVu+4Vj76e31J4wDS4l9QHHgRYk8uplyAsVZ83VFl4uO6+V29JWxP/QOFbh&#10;tnBCZXseJxN2wDKZWh4L6anV+HUKjt66nBLPOl6FCgxNSEmRscJSBPUoDGuJt+BYsmEf8SctlGXS&#10;I0SLx6Eh+RawMW4gRFmdv8uusTUY4IEGpuTlfwEPWBfoxtY09mw15zhxgnz8FrbYya01V703FE3b&#10;57Gb71zlwVHKIt15AoKQHeCH8FNTUQpCZzalJtS+ii4oOUXAijkqZAW76+Z1h8jtZ5K+YPwEE7FG&#10;E6E+n4yc61OGtpnnu4DfyyIRTG7aDLHvCuxBm9tiLzw48bc/Hk2i24KXb5AoJlWha7OWQVarFD2y&#10;aztQ3gle0eGdBGGvDuEeyUkxCpEG8/OEYz6BO48UZaihpg4cW+F7cLteF8PM7Sd2LEQN6Axr14PV&#10;K+VYiMKUdUpjC1En6K+8EUX/K2IUURs9WByFpmmSTOAHcsqIHHrXgxOQWAdB0ey7cV2b3ZU3qdgZ&#10;Fu9LvYnh3Sv1Rpui4IgwlZMjs/JdpuSGTx+AmiJezZ9lneFLGlsPOJ7yegl+GYfOZVmAqamHxP6d&#10;HZ12OUpLLVJ7QDvcnQyn/U2AEykxfgNTjiZdFslRJIHhKP0UzUx4S5nAbafoFDc0wV3hY6HoAbY/&#10;UicJ279rolJk0jR9pmIOLE5jVA7JAhpZUoXbVnntPFPzfuPNcAqHGf4faRENFy2BaI3Vb+b4SPDt&#10;IW34nWI+ne8bsPAmusD+n8ypfYmkRJhDBBlOJJAQImCg3bLPhiK5MMEawIDdtZqBB1aKcu3eK92H&#10;TkxN8JDrBNKTnES2CylDDUOPaadiaVXF1omyz/v45FcXUkNMa1TmoSX7XwZjN4H7cViHsef/I+2d&#10;OI8SDTvE8SwzPpG6ZCR0vW4YIe0mJAODq5kuvApakhsEutmxt3S0VDcmRCD/eJ4eIT8WopCGVOyJ&#10;HoLEWsEWM4qe//D23Rg+XLuBLONLXTTPslhAfHs1Zzcp+Eq2mlmTMSrUyvAHzjIw2X0a3AsmM5e9&#10;wJIj+vUZ5+gK4MeHh/8u2yEaEgLjB9kBWC0+Ow3cXacXuGdCBN42XF6YcZ1dznULXsK9vrbsGfgJ&#10;HQ9j1LhJsEKf28oLf8tNl2ZQo/zda5w+tudTkbS1h48ZItP0KhLYHuFQqRjubCDYewWkKEQoNSgN&#10;0oyjcAgY32Dkj3oHxCgVN5Ij14OQlI22DmzWXdtBMD5LtxR/2lqlVtbq5RmtTZAxcO1brfOh8VOK&#10;UGp/8C5evsq9vgL/btaBcSLHXmMgMsJUqGdpTI5eKDVu1SdMskF6XlKoj9XyzYN2qLahWHdiOApD&#10;U1rTQdXr5kygxA1SDT+5vbXw1LOmHkqQoru2y6a3quTOwhSUdqA0RJNERsS3I+tXLVUTsUqXtpcx&#10;FGf/aLGebC2NnXhWM7y3dH5RUXfqsujL0yc/OIrazdy7o6MIpQ7W2LbHXoAPzxMObnimrCAGGeOT&#10;S6MafXisIF1FOiZq3tTWCYk3xPnsgwoFPoGRofbgV9dgaqi5yZZZtssp6UDOa1cPG2L9CSfo+dL6&#10;sqHmIQBrR1ta0GNXdtypCP6Tp8Jb+nQ0uR25Z7ATD6+vc2Zje3B7wIJuR57TKEfNN2E/U+h1lnWh&#10;+mEJgcSFwQVTtbGpCE7crab/odJxfwFawEWChJQaJhibq9dCFxsuEoxCWqZLuDFvXv9uwQNi4dQT&#10;HKyQaBHOlNeUx9K/hXpdrGOm1sVrSV7tNhKuKmVuPXHRNn/5dwJo7nL7+IvLrMT9463InD+y4dMp&#10;bSdswFSKp6hlNJhIfdmpVIkrItCBkBdyikoXoXkc0iz9C2wNFcfHs46fCX9ctluWcWmrmYZDMbR5&#10;E9PI1RMftoJq3rtCdnXHlldIgOH9wRbzofbrN4dPSNWKCQVhaYrcEWKkf8lcjFOeCZPdKyzCdy3N&#10;maDqbcvZ2agkH9d8BUhzqR1nsacUKiHAPnPizNsBi52W4cnMO4Xut6NQGvFVOLTA973uaJUBWd1h&#10;/bGB9SUlsaXsPkVVd0DYUoDSjFB9+c6bNiNR1wb1PcmT5R8p48AZupgJZqhN4pVJ+WOLOv/8DyTY&#10;zga1fqrsMsUgRTkwIxaqeU1UKUMP+ftYlzUdx8glqyDrOlBl2289GrRCcHV8AAvjRLaxI8y4eD20&#10;yEmAPDSydB8bEAJrigBMNKoeCY6vg7VlJkqRcwNll8y3d2018WzW9+H5w90MSwKdW8lMtvoRXGQr&#10;O+mirCuW4P5AxYOupC13B8q1rt8+oZW6ZnZAQZvitGbA1u4QXP6luhHmT0Zvnfn1dLsSgx/rhkn/&#10;jqB9oCpgtGnWXrnU+Q+gzGWTqRpAqFbGZ4YUaZEenIl6vW3mdrDUCQhTPHlhq1svfixUFFV/bEVS&#10;1+SKXSp/5Kirnh9fX4dvyl4ewGKlznFik838uw5kQv1O0VYibgAWkOhb9fTw1YfhJuw3BGj1jaHb&#10;fCh0XUsI/iEB8qn+cWDmQMhWEhskXzYbnO/oTeygTznUVXK0KtOA3g97UcdmLhsWfSrXs72MoUaO&#10;unNSGM59hUK4unMOLbx6VwvSF1kGdebVWBkB0GbbuZ9RudPEdwe2fzDBEpA2un0IDE8chjFq4gYu&#10;x590pfWWBshT6ge0CVarBne2SJEx8JByInG2BA07iOLwMd6SSv6YUlUUvy69X6V69Pu4Uq+Ek2uV&#10;ph9G3t/x6j/kKR8sNt2UGoF3MHdNt3JlBmHryYERd3eXEfcFuqM1qQAWFtaoc/Qy1+XYPF3A+qx0&#10;wv0MCrY57tKK6q4T+kfSmHlSMXwnum1dAQ6+AInJwnrhp6xWxxwhDI5UaXQffFFdS0r6+Br2OVt0&#10;d/o/y9wQYIPGkZGouQkNBATN90tR5K/amIUAyYfPenb0X26vfrxVlxPo/bIx2iySMkgDYJxxB7cJ&#10;Su4P/CDv8KeA41tnUS5OE3YlogOFH6PnxQTg2CWgqLkGV83UrQmWIVNoQiZnw+V3am7Oq6xDMIFG&#10;d5u3tnad09n3q+iRGFW2GTi3mZQBuxzo92zwlSfgGgzUKiM/4aR2gcPGfu4Pdyiei0wflEQ9le01&#10;+JPpS76EMBRCVBujQleSVaTozYdcE+PUms/mS9oWh7HyWYh62c055M2fjxzmvLRS/TEOAvV+O6bB&#10;6x395cYCZFOD+MudeoiHJW1TMykL6OnCOjitFlKz6fO0VZP7vyH5j7fW9XhRQxi7UZ86iYqupTCf&#10;vBRrVH75hwCkaKbtIItr7jKB55g3H/Ts004tz7h57gfue+ur82bnDRI28On9ts+AsK8VRN8DoCEb&#10;jJSJUl90iJMPwgQ1FiuNV3YQXpMw5GiH0KE3c+5sORVrnPPLayqFdfypHYCeWniW/SWRqVY4Yzst&#10;wXmda/wDvL7iE1wb79qBRaTs1LaDf9TbdzddhVN3x8JrN6ea8cBVj03we0NbkeabjHM/QylCiGUn&#10;gotL7FqXQlcwUKftQpJtK7ecw83/kJcQBTdVY9Rgcn5y46qQXNSL9pS0widHrd8LB+mfkjhy/M++&#10;78OkpXow+4C53T2tO2IlDGCWO3YE92v0YZzg9GxZrOU86nb8vlFUamsm1f4Shc/rqhgaLbPUkZQB&#10;ebohM2EMJB1eOy6jNO4UTxuAEM3EXlIrruD2qdmJVH1qVV849Jqhq+vzwtm4KUoxTJt9oiKi3Mtu&#10;iYVc6XMooaViX9PR68FB0W1lYdDZFuEbhZAqw8YE8zACtAFDI87OFS0k6Anlx+XGjIHph67Ws5xp&#10;5KYyZnw/wOrIX5QDjG4iUk+s4xSOkSh4MpXiU9uihqt2XplUzHRC48MgH9ZCw77prL5Htkj9y7+/&#10;Htnxx3/G1/MsXKkpH+wDJ1p3Hr4XlFXbxYd1LQIxahoa2ioFX03hO41Rn2nrbUwc7/yt3I6pLtka&#10;FS7JQJZSXJng0eS2ruQlUMk1m99TXgoz5VfoqfdYMBqz2kNPrXSAZWHu06k/qYxGLTjpdk0CiuVE&#10;fXjvOciyo8/xudieonjL0esVRkFyWwx4B+rkw3wYXD3KxGisAiRmVs0Ltk6lZmfTMPr4d/MoCgYs&#10;euxsJbwGiKtCRi1st4bgnnrO5vccIo8szWSn0BQLVisOcSN4ODvRfPqdZUwS2oTdSdFrSfYHaRKm&#10;oMCWJZZD8HPeGXcwLur8w28fC8/OsxbMnM2xbcAM3avnq61WBUvAVgQns7ppsCFizzeEaxX0/d1J&#10;B5ErgPQoOzJenSyZy2xy0p5Ek1IYikW2EUqf56OoTUxuhNXR3By7m6JJKY/uZXyvF62zBbYCSbnt&#10;pfcJuEB5vII2NXyDwNN7YacW3sRSB9c8YANovLirEimEeu1vuTkU2OX4DVTN8BKBzBaGBaTEv5Gj&#10;pKdoefy4eZlnor8K39/MUBhBHRR13EJ3+qXweHi5vbaG0dZRJPhNAl5Q1uwTrKuTAsh72q+QXsxZ&#10;m8PMuwdrva8bEhPXxF2+Lc7BSX0FKbJPhdBJbTtkW51RwWupWYhQWKf4pRSFwzfXYi/SSg8ZsGV2&#10;TrvWKyvhp5sih0720q59qi63pWjZ3/x+4Jzmb72mSXOwRaYWox44eiIhLX0kAO7UfPevPaq26TT9&#10;1idR8VbPCvmtYdXafXAIaISWXaUSTVfLt/Ta1Xv6tXqak6j9PZX61YQakJTEbLgXAqTbNnSSNOvI&#10;cd8i/JvcgkZq1Td5lTJQYkoxarSidukBMFtdy64K4OwnXUWfHFLOm/QpIH0OjVsV1S8qTe8zPNDj&#10;3gpNNUtFeopExbKCw6DsD1Ka4LG8F3Kltbtmq4gFFuVuIOFe1GjHaK6toMYzwe8HaS6MqJtNcB1u&#10;Zq5BK2bJcDXP2Ep/Y1P1PCjZrY1gj5FSdWM9rsS3OjdbGf4tvLwy8DKcFKxOisrwuOGN+hNWMGwG&#10;9z1OL5dj1aGrFMm5KdEy2cu8B2Ft+8FeoDu8Nb3vDXHug0CLm9AGkKaayHCDcoswNw6/0hyt+XLI&#10;UXrP7XHCeQ26hqT5D8I22nC+Tuv8JbGNE9OABNzMSCq/K+va+ou+X6pmL4+SJ93Gmd8cJxq+Xeod&#10;k3aI3N3gDhQ9Oq925vkusHAvTQhWWnO9mhk0hzzOKYrENslbXzoKQp+oWcuojhovZzAjnEWL/898&#10;UUOkqKHfJrKOzGlnWGpkacZZSG2cY1GawL6OOigYdjj0V5b6p5DC070o+kT9bUINaFHlj7fpgX/P&#10;+JgbNl5b/0CIUd3g6aqgKCRQVoHog2Z1qaMLPzsEKRvj26EDfV4PiMXam79qemGcH0Ona5Zm/DSc&#10;zXw7PdEL7OlWIcpiNhNqwNOy5ny5J4pm0V6Ptko7pFmnE/utITdF4ey1CDwOhKw1RNHMBmzNNU7u&#10;UK1hwcLPuH0gTz0Y9KNaiuO94MTVl1vCszWhNeBTlBeXakG1KMUfu9drH885pXwMld1eeNvZ7i2W&#10;AUgMwr3YolHHCNDWZtF2DkRNV1XEN4e/MmrBWWrzG8DBRyIuShUo8J3yS6hda4Ulh+1yLzra3k3A&#10;Q+VKQ/fSPZD2vvUPB5WtjXRIhLoHAv4T3E55b00feqPlsXDqeZPDIPhfL37cqO5dQ+c8BpDGhcyK&#10;6190x4g6WDZtq3y2TU3hd4RnWRq8hLRr4SiLmCT+S6PSIb1z0ccy1QZNLRPlXLdEG5G+4eQbz6zP&#10;jsD3/cnLMA5sNft7UlvVeXT0S0tzivRUzdTJc/akh5NkCMoxSQq9PLHVWbTWA2oDs9ysqQes8BJf&#10;nuyln3rbkNiE3yZrOOWOCX4v+JKnAeSgno2tHsdIXbYC/asoMafvbILivjfFHC1S5XXVx/8sI4Oq&#10;uf3+9NSbS5iT3k/oVde/VqsWTv/B9ad6CB1R9LBOk8tyWzvmurrOdWV0ehen5V743l7c5S6KHrX1&#10;+Yelsw97eYfwZ7dZ8nOOrRZLhQnKj1tWDNDCKmJNfiPBU5andqhM3OLP4APfQcP2Yl8qVuurkYBS&#10;4+Q6yPhixgoVaZrcqptK+px0OB60JUyoAYiVgg8LVw+ZMzI6x4xyW9ot//zd+UsVl8Nn0/PG0Rqm&#10;OIYfaPSc1HqPAfJnc9R9vYDP71q11moZzn+TKXzx9OeJ72fx3Cgsj7tqAqeXSBBqepblH5/b6+2V&#10;r7q8IagGE2oAoqCwBBbuh31Q9H0XRb2WTqhOZ7b81rA22QndlsYvgFBCcixK46shzU0IeOi2Mkam&#10;1Qi26LIUNpY2Q8Y1p4XgBZ6ZyPjNMplHaepyDZggrQ1bg86S+7Le/MW2dzb8Xws89ZcJNeBNmy5f&#10;Gy/o28fG2BmQG02SAA4VE6zk5MLGLIklmjlt3uLL97hBAlJ1idIKILWbOrg97ByNUMq8yM9VPFf/&#10;8Nlr4EA3LZJPhglqAyhaMm5P9qLoOxulvla/m1AN1gaL+/ZRNqU0vGZbRZfYlHxY+EulARfezToS&#10;9BMHmHPTYQxtqVVeuF2Og1QLBEsrdC/taFknch/C9W8szOws2a8K8od2S8PT3SHoGsnvrC0dJlmr&#10;te8Ek005tGwuZklFjEaNBfZQix1JxJpS5f7cm6Sf2KS0OUbj7gEzWXn6u6tuHoVNEygh2zTxsGJp&#10;1mKNoo0aaJfolKJhW1sR5xHkzNZDbewfyab5mLZYXyJG42LQKyRQyV8iYzsUL1kOfEn7tQj7g4xu&#10;ueW0e8huTk+ulLeqk6AaLKpoKMd42PVBi8o4eP992IsUjQqKOrVUtJTd0jwr/r6M0ZJEzPCy5QMg&#10;kmZOqC7ziJlXPF7nsst0Q/xMpywldWExNOd0Df8LTmwd1/NT9xRcEDnWtJ04D5ER6sUOLM0Ozq3K&#10;Qt6/2YuZV2o3MK11zyAHWt4DcuX5d1TBVNN5LG3TIhSjVsnexnZJPC06qy6ubEjtB5xATp2GrRR1&#10;pjRc1Xnr2B5XX5Se9LEZcIc6uw3/K4UNNfZEN0UvyhSd3u5Fiv5aJFq9REjVrKXCwXnTZgd8c9j0&#10;lo4mbST7GWJtWSr8lZb1BeA/t9tu/33QNdopJamdfEZU1cbWO5mQS9lWRw+9uKvUCWd0ulSAjIW3&#10;WbUGinbc/3F5TO+Jbeb3GxdWXmHi1xsoP7XbJy87Z5b4hgDjcaB3B+Yg0fNSoDV/aTJrrp0ShDm7&#10;U5fD0Qepv1mx7/zxlPVCyr3ozOxJp3/itJfW5og4mcj6zWDrmlADrpBHS1K0013cCdIszj/F9VYQ&#10;7LE2SeHMv6PBxyKVV392wpGkgCFj2wUtX+SjOAseuJu2bQVBKUEneo45z3pX7gS6OOKIJ+Bn1Cfz&#10;xOonE2pGPodEB87w1LWUjTtta3hjheCc2ntpLzzJI3mtsizD5Kbd5w87B+L4ZgAJM8C506lFF6a4&#10;6h1YVv5aGHVtH++cVtLw44WwUZ3GU3/B666caczpxlXUa4ptCvVusQXDpJ9eg0pYs3tq7KA1QKXk&#10;M55DvO1Fik5sQ9FJgyUOOdJKUXj82w1MuH84g9q3vpboh3kGySk7CHCsLIeRymFT43ngqqjfN/gs&#10;sx1CNJ96r89/f00FP/Os3qaS2+YXZHjWNyNyEJ+yHEX8dFCOw1IXp7y87ZFj7g4nq4OP5/We+aSj&#10;8z90Xx8V9S3gc1cP3AqePJMfCr7CQjs3lrkResi/baR/V2cXTsJATE+NfgrewJk3zi1bQrfTk8EJ&#10;Ki8I27JDmF+dKbsoc4B06m033QXv9ff4lw2D9iEVWimKCGmVst8QhnlL0Y1EDAvfswHv5Rbl2HDy&#10;aUJr4TeM6uikYRR4ruslw2pHj+zocfqC5QKtsDpNyhzn5SzWWkujURrwdG+KHg8VWd/Yma9LisKA&#10;+V6GGa3KjC5ERotRM+cVaHAe35ggcfW69ZagqAnVYhg9AUfJbDa219HLecBoh0HJ/Aw2+u6vA2K3&#10;5C6Ge5Kij0UIPohUQ9XaTx1S0vHWZiP6ZsF+/wMyU2wSj7XeeYpDZ5yU7xG2mm+WetZiqQ6HMwt0&#10;U32WvLd9iuos4s/hFfVlbkcpL1CprHi8J4pORSs48yZpkM+k1wRY0D+b4LcN0GuAt3T0e6Y94Lbn&#10;esSxldb/BuBvc+w8XJul+854yId99FPNU9vzoh8vpnUdUCL1xIS6kRsFMOm65LrvZsMDE8meqm18&#10;saYaOyOwbL599IJjpY5N8NsGkqCrTKWMfHhXXOfmtT7wnspFk/6Jet2YTGGVzneHn+UVf/rqtefO&#10;bhT76NkwaoMncfw8SZI41OhsVVdC9o6NnaALvJuVrWtQdC9SFBbIL0eL5mny4C60iwKkYOfw6N8E&#10;8CVDyh6eZ56QXwx4Ly59ubklmwg3aVxY8f150guTqq/m/5SmYQzH69Sd2xof3nve+yCcVMove6LH&#10;kMtI62fF58aNnWB3jBh6Gjqwqak3fNj2Blq4trcDea9IehfGCIqGe5CcucGJ6Kg0sAVlmwZ2iJTd&#10;2yLsh0mLMPi6cB4UzSL71oOW4XV6S0zr0jlR1zQUu8IUFhoETFOJIRyCjko3xMZ+5P0d8brb1iqj&#10;GMofxmieSyFHKgZts7+EHDHEruiDaUfhSglhV/OBDVx1djtZ951/Uxxrbw/wb/+5eq4um6qIztVN&#10;R+UHvLy9FI/dFXjPIRQF+YwbWC4MdUrVoQT8pXoi4sDpgPKDXpgMoB1E/xCzhjfvjp7Pla+FddjR&#10;MmtXiJUfqBuzsYFAFbOc1gO6breO6ziAM95pa5VRyMdyYSgoWpl5GqqvzuB8AC9z974EFV5fsKxs&#10;0Av0mf3jl3k5qYvxrsfGVCUt7SvgD3Rkrscd9U/fCD4PVH2QncYx+o+zgmVwq5odxA9KNmCGyY2y&#10;uxslldFHwE+7hmQqA4bGoCzZa/YPrzw+9enOLZlGzP8ptTdbB9jbEXvIr4Pi4p5wPFDYFxSFpCx0&#10;YLWjckMW5oDhw9Tswz4UfTmguFNU/RDR0d3MCfnoUdledbuN1x3hE1Ra88fYSjenaMbktrtj4jeA&#10;gQ59qSiDHdJyyYnIqjAd22utj65kMJ1hDO0HXc3SG3jt/mKukg+bcFUZEc3tGsRsd4Av1/gt1WKG&#10;WrCA4ztoj9c50sYaqhTNK9CgMyrlc+lmody7tUZuO0Pe/rwfaI72zilIxMaCxxz/uiUrx7HdHReq&#10;taDS3L8KpEBnTvS+iwEfbjtayK8DFM14BspB55ti6rUBHmr8pdOuCrlt8XJgCTTStbfmuLyxlN1V&#10;Eg9pVEppd4/d1p43Fu4xoWomcKkC5tm+jJLtAYU8rKCwkKK06opi47WCAWfdC+PwDiN5ulUp6rT2&#10;DBTEfbS3YKnirz0GO7FnFJx+Kr0E5nuk6Hlz4XulmXUDzofYPPcFSMJhL1mSolH5WuiMSsq8rpQu&#10;LSi6xiqLKSbkAVLvdt6pxntnF+pRfHEH6f3Z7UcYEHM4yIgQb49VNmeN77bwesxu9xcE1J7KcLcG&#10;XcJhEVqiKFhXyBfwtVKX8UpdljMxLhutVc1xqbFqas/c7kGyYYb0MkcnSn3iyR1iVIr3fVdF3gzU&#10;f1/58HFRaUtdATwFPeR7G2CvfvOlThAnw0zRMkURLEp71l16pG7J8oSLMl66laQorMLEmXfnuiVU&#10;fY+seSbkhMpsP3fCEjYxN6a2cs76O2N3RrO75CBxOqvxkEjz/TR52Rp0boe5GmUq4uoiDyJDVnQn&#10;ZE9mBThwaLaeO70HSk0mQ37O62pmqQXStlt+4JvITaR2+w2RR65AZFZK/Klexnvpo6yB1Gjwd5A4&#10;3bYMKDqsPGfvgL0y2EIsSdFqrae9VsdTGpRzcjOqYEnVIxPSrvVxQ7Z7Uk5N+MKPukaGQ/SIjAGf&#10;ZbsJIsYTFUNqJSrdz4QhGseN6VdKp2awpLqHMrlHIBMNLnUoSVFQtOQYn6yJJc8Q5YpWWnds3QGr&#10;/Mk/y/RH/qxeQFoV3Q713VFBCEFk3ru9imnxK+2ByYlyrRf27ddojxRFCjYUyPRx6KWYZX8vuw1k&#10;SMOBuagsRW/KnV/W6wByS55+xKjFMGlejfdcUylqsK9P/y6/x49KnbZ+fJALT6u9kCqSKHn48mVy&#10;AqEW7LGsEWKwPjtSQfZI2Wc9Ck/vE5yee6i3VJaiHLSucNPP1iiaqBNp1QyGjqxMcoo6rn4Fv+Gj&#10;ppeVvIIc6rXU/0GI5rKzdcIGyCIjilIPcRPtk6JetYVZDqRtn4bVkLVt+uHekarZ0IL7MkWd+akq&#10;TQmAA3+YoCBVN0w4MnTkJJsWfVXMzK1eQ5P/pDzJHDfbpKNXyr7GcapHtYreyNQ94Vyp2o7G3SVl&#10;glcgQA8m3xtOFegz0FsqUdRS0IRFPCAVK0nzUuaOIUPHHoAtzbi0zB4VNg0m+vqy4klBiDSWPcHM&#10;K2Wt0xbX94ebitm3V4oiOWo7hvTylo6OrmHsmOC3iOmlgsEyVMIVFHUVwoUlBNVSkcjYto7+xROG&#10;ZoLBmGQDLYT5gAtNJYKLQHllTiIlbzYHiJhyXN5qjS4yYKNfATJXpegedSeskdqWiM0FphXg1W++&#10;4bZOr5ULAg0tr8S3a4oi0bCUrL611rWOrS4m87GajpSR9904fSU/bWDf1HKxJUe9Ddbi4D/GyrQ6&#10;xvFXV91uUNkANCnfIRsMYy94Z+clbmVwMsum1y1jctlgKHwT+GirGP7OUE8ml6KIhH8vy+ovUCfl&#10;gkbnRP2NCBhdhtLuMq0evR71zVeBssu5xsd3XP5ZjQUXybs+INJxs1iCKCqzuXPy+p0iWGsboeHM&#10;+403wYLRPtL2fhCr2U/DHXpKUbENkC4u0rFE8aTa0wtOBCy9fTi3TmZQ9hvtEYkal5NPpoGalnOX&#10;leJj1vrIObPGuJqq23Lv/Hgf2TLDAuZ0DRd/7uctMcP2slnvB9DLcPvqS9Va8NR8E6ImYfVL8YEw&#10;vSuOdKgug6EyeitcDRwWGa9eGt/mSAzmqvpnRjShHFGjvEFuLSv6fEihvaDeL0Ja9GMe4iLqrMq/&#10;J0Bhp4jbru4tG8ikqEz8iTxYjPCw4VH4nZN07AZO1aPuBpJ1XhbvVzIluFfsiqqjqAlwUYNKmFaL&#10;Bfar6GEI15Qbgnn9pANo0H8stj2D49Hj8zpH2liHkaK6fyvzoN4N4G77TJsSToaWS8BJ+lDRxk4I&#10;o0ydhpJaOPpoM4HpHprgGtakaLLXkZJ+seuszt4DcrJ3zzc69hiiNWSsd/bLWYeRoqfSHLRS6vRi&#10;C8t2J4BvMDSWf4BurxikRw81SZMJxzQ/q0lfSNFGRX+PUtR5rzYn9fbt3iOiwGr9RjU90mHCWB9s&#10;2YOiK0TMTLhZKXViO+F+WXfXKM3q3BdXMC3frxkiaWzPXRD1S21heHMB3Q/VsfuTwTV2dwItNhPM&#10;Mbltm0W5CmjCb9KnhxANRDBsQ1HECBKY6h63KaqIWeXfzwDaNextVCuSxl2vJ/1q/R5szFav8bC5&#10;Za1vl0a65433SlGkwcbzmu3mTTgfGj/sXoGsh6yzDUXFFv1q60oJWDIf9G7ivsrYnC0KJoC/Wmo/&#10;N3HRnP8crzJg6u/7pSjSYOMzoiGdjyFuBhWI7Aew3mhOg6KlieT7QaToT9ngqbaaya8AFL2Xll3n&#10;WxrBb2+V2zcloSIa64ycN2XfZFGZy2EPyMpYSii3gOkExFW/Aqq9wjjfeLnBdXVii+ZlhGBlkYOx&#10;9z5cevi0yu49R1MZ1xBAPQUIzIJmO/u84rBEe46FzdJtp9TjoRsQVIOd5vHxWjMLdBucf5hnnRtl&#10;69oY+BBFGuPQfVg1x3DTKmNEd8HP642sDz3lKPL0WxOsQViZoPL1cOvpTnA2Zq6GeTrgFSCo9vvC&#10;ffDR1ooAoqG3VZ2BFC1KQCv1Z/Dvm1usjQe8gztIGzjFKy+R2arJWw9PfWjp6PSiEo1P9p3iy3WO&#10;IX0GpCvi79ujaJZv8HKD/RtSFNQ26QrdXnweMq/afxHb5w/KOx8mvsPinVe9fCZ8dNv4kI8rQtzb&#10;Q+OuCuAwVU3PeNDoyzDWvj2Kemomuq65qK8ZSK2Vm7euAVkLw4sFo4Pvd2dAdofWMH/Jt4uXpujv&#10;5Chs1oZ2/IKkktNP9z6JNlKhImqCfs2cDGDKDxifdT/QhaLANgWZz2FcX+Y+a8X8ZGXaYMPhzoAg&#10;d/677KWucyQl8+QxvI2Oi6Ft2gwJ53UlZ47c37UGa0Wjw7wlft3Jx8ZG4PcDZDpRRaTUYIqSlEWm&#10;hclQ8iYhlfedOkdHj2gAPxpWNOG4l0Ve4he1Ch0woF0qBfdMUbxAxQnomvyzCjZ//mfwXD/jAmpL&#10;8gyifrh7AynqFpdZlb4v4P7gQqy7wpfG/kNrdKY3JU/+vL2wzHnfYbL787IMR8bfuyqBtVJ6JtJ1&#10;UCYhR4dYBuMD36PTE4HhtTKgYalXDy05EwSO76FgVCu56dDMFpcTpV2R4wnt45h9vqyMdXwPFIVq&#10;d4vJav8Y7AVD/e1dtrTga15PCStumOwhQNESEV9WKAp/aZBnvQsgk8AfdSqCrA+ywVIIdo9ovhzp&#10;1z7dfd5JWuDMBhXS7gYwuIp8kapKOW0PLLdolTkiHEh18edpig7PO0LRPDoms3Kty5aV5XcCKMqP&#10;GNwbozJb+x819dwZ8IklCVWHVH0xIeI+FP3Rx3JhSjh44iBEYtyj39e+kI/Mi5y3RRnRGa4qBCdE&#10;RomiV3bD2BgjAtYwP2cyOHNY6rLIoLhL1DCKIaKpXW1+Sir9hBElA9XsLgDJkbX2+hQPjotXg02D&#10;McEabZ3H3oBsA3MbQIqW9FpVRbYqzHFgKLp4vdmwtwPw5AtxB6OnIGwFOGJCTQgqFvi9SFFWKGWP&#10;vYoas1sTvnxT7hLlhQSmt0rNuoYv3ARSrGzBwlAr5T/4HfsucDEUPZoMHhvZ+VvGS9F44JY2KmAP&#10;mlbA4y9/9MN7kUgvkCzGqXvQOgBVHaDn919Y2AwIOp2W0Y1SJ8PzDlhYNvvA2FJ7PvBl3/4SHvmr&#10;BF4Pdv3gOBYNnX6wlVubYeddatM5vS1z0hl3MNUGIBqQLtqe9EyM9AashHt45SYgwxihYJ9sxSdS&#10;tJTl/qx0IuWIoya4L8BUNJ1Qhw9OBJ08LzkZtcIH53TE0kSdlG0M/z5aCD+gcjOz76xJ9W4svkAC&#10;fzuKPlfFIQd0GqgQCNyg3EahoLwA8bRnQwziIxPqAw0wAG79Sc6n3+plSWdPtWnVkMM9hzuhd4ar&#10;SFJNtKBxivoG0HHunmZlT4BVrcWc485Bti3oBGKXOfkTblhKIEjm4UWtdwKid3DPgQJTyNEsbf5b&#10;bzAk6JaiMr5+gbVe9fuBDx+Nw1PxW5zBw0QvaCZ8Kw4TrA4tOX0VgWxbxOWa7PVh0ZZavCOWOpyL&#10;XePx3ZqSIV1vLVN3hISq0ZCdtuhaj0/rPhIbomfCpJFKg3i4GCdH76EcogYQCUbmBWoyL/c76g2Q&#10;sPItdqVwFUcvTXBPgBS9C0U5RH3Wo57ViBvsuuqSonCgixFZZJAljre/Z4BiDmwuXSptbSF61pP1&#10;3pBko1H69px0lfAw4FsqM8rnxq0AR5vKF0fC3RQ9wOHRXJ08SORN+dNV6LTwOLBAgWAbJ/SuiJRN&#10;ba3fdLoFRcGMO+X0XcGZZx5BqOLF5TY6GcSuzlKXmw4CUnS/KYS4vWOe4OByyqO2P64zff7pUPTO&#10;/KbMa4ji/XdWkxaisEeNn/F3W/vresBXHFYMMBImyoyX6pwqH2Tbxmxcb2P6stIcDxKp72hCO8Lz&#10;Utxuq6r+kNfmQCQ1ZuRpR6Wub1fcI0Tr/tMapigeCjGqG7A4rQ2zarGerPcEqjQdfZzLqmXAzBY8&#10;RGKaoIaflREImNZ1Q7KOh6hkRCXRltH8YPkGaQRZWtPXWZpMt2BaLVOEGNh/8c1zGdoVSnJLDcYW&#10;o7Ej80DfLxwkgk7DiIbHyTa2KO9R+RLuKBTdeyb0wFK5uwEUzSnheLa1bTT7VhjWcivo8CrTarlp&#10;rT07MhautLVaIC62qzVgDf97T22O+r9vwLPQxSN6cPhH20rRKkUhfgoFSym635JRPLEQnb6r3vs7&#10;judI3ZpQPR6bJkaOfm64Z0OHQLYQexx2ubfNmK6OJBsuNtv3B9haOoMnkvGTbSjKXp7VKSbweUWP&#10;R+RjO5u/Yz+oUJSbNzv2TOFMtX4PPE/+TN884rQOkGTv907RM2NcMXEeDXOVYLU6Fp1cwf5Ly6pg&#10;zZKOPW3R59MVDcF/+JBqEpwr9aMJShEUvnefhnepIxVxlXxQwVaj5zQBoqn1e2JptMF2Y+ompUDa&#10;c/WaKLLfdAjidFjzeT9NvBnJqVSCtNt75lpDXvQFXcTBBsNtKApvYM0delzuhg0pWvZf9gDkCBMy&#10;mMK/2doirQH85Nbv0XPYROr1JFbuR7gsey9zejHLy93A0X51W/6LqZU8+SJOoprFFswj8GPvVnQV&#10;NBr1qOauzujBlhRdK4Nh7zMTlAbPUIy9h1/dATYrIPzotjolSAVXk+l00ODuoGjr0A0yWR0id4rV&#10;bAIts88MKoiKVgG0Rk2wik9XMJY/49uvwzgKPNel1Bd4yQsdH6ynG15atUswg8kbgFPU84jVLTx6&#10;XLxGbLj0BWnJT9s8Zz+o+wrLrhu94d+JBWERIW3c1YAXRLwVhkwNIinB8CDInPnt5Ke1yrd9oJhN&#10;mcboekXGp6OrXz5PrOeR52qZmePWdqO0iKfCELwvwNSQt1/AeqPDg0yzRUcjJNha2dtVuWAUFE2g&#10;aPdojNaKDXj26yPeOQltLjtQXwJ4WOvp2AJ8cZvq/urJ7LwQX9FcnbKivL276M6xAC8zDxEsy2Lj&#10;ityE5HTS5PWJpmSGS9uee1EyXSv7gPS5hyLdEnKhCaknJKPzLTsGAWpvfQAg3Dj/1t8RXUitcsno&#10;uHTF19R68FB+1eiOQU/kUuUeW8snQ6yulx2laG9kXrAF7w3mI372mD8FiO+sNJRS1LpyHv7r+/5k&#10;uvwrfm98IWJme7/FYTqd/Fdf+/QvmHyvA43iQ7T4gwcu1tJ8K4rWWJq4T17QwRGfSrmaGNc0S9RN&#10;bQ/iq6TK0YltW1YaIzul1ivbG9BgDnKxreW3M3fFlHOmlh04zAl7tucQ3YUeYUa5sW8uby5zWxOY&#10;B4kFmbnoeLP3mSl4T4DnK2T5xVY3ZBQnT9iCovCH1qUWbpTLJGSEGDvK/cprhdzOYFy/GoQ3JyWO&#10;hioKrVWEd01W1/b7E/W+r7ADRVsnezjJJ3XgHZ8or73T/c4BqVAoLaZqGfbp6wQGeL8+8ki8/ft6&#10;BV5keW1p9FaibrehKLKpruYvUKYo4iuG61A2u8csJnRgrTR6J3+Vqlpwom3bcfLBVo+sY89dzVpF&#10;YxmrBlPCYGE/Kn3s1d6LRWl+FiXuLLYJIiKOk6fW9GNvZQHgVr1jZQSAWjqi4SsIocCjbSj6enPM&#10;bsjnXFyJFMWqROPeMx5sgc9IkGbVVMzR9Yu0HcDJj5CE4dJzr+Es9nQNYF2uZ8oK7HlJHjuuSvZb&#10;RYPILkdwUOc99sQviKG91gxWAK/CFk+TJQuyY6Y6O4jX4c1m0iLV810iReEaljKj25rAdwKbybf5&#10;z66R5s4p2Bmmgbr1vJkKvFm8OobR2C81YH23kdmpmLXsQ2SC+wGjwAQF+Kyt3bUrWgkjCpR2QGho&#10;Z4mlQvx9qeytKAopup5gj0pz2YgUhSdWurM9nubDx7TyPzR8QZ75NbVW6al6fwGNn1jW8fUq6vn5&#10;sCXauOzYbqnlxuRmzw49RE6l08EfHVHSCnzqfuwUfzOS2NxeUou2iuyBQihKfAfgySZFM0eMgBSF&#10;wx+U3FrH3rINYzeggmvGNMgEuD9JPTPXTaK8pWtZq1idHL9FJlqBo5bVc6BYWEYmVAu/0lXpeBvj&#10;6S6A7KlkIOek31fVgiWjo6VWGYEdpGv5Hs/Wag0JJLwEVRN4tQwOw7PN6b/KTZ20FEW8FVnZ3aKC&#10;oBempXFOS4hOvd+C4Itrq0vb+DmxCizIztVqbj8+fq2+WMvV0rLWrLgmwGRvK4lx7HLLJms/SVwg&#10;XtcFfZVDLSDAtjdle8OZpCdqFlRFHTSirsT7YiQe9MPLm/bClHrA7VqvmYGhlxNS2xG4e64vFu5I&#10;cmUyV/NaQ9RJkzg+i8OLvHIPFF2q8NoKn8zA05NZcr0iSXt538jdran2sHKT8A5qdhs43vrbWXep&#10;xYS02YMWCJXPPv/KmxRvSvUuyeXfmjwGqzq93EYlwFxZL4KBt5yzFhRlBUXZzPXGscDhJ5TGq28H&#10;FH3qBon9OFaPrRTfLor+uJdXD2uilciTSiz+OXjws7vhyltXhX7rJGYdQPJ9GL1AwmFnL3ZFgVWR&#10;26Rp1vYjIxjS11sOqqnOgDuv9wkuV3lrKYqzitlrg20e04mHsK57TziaKvc4dN1kGatwZa3w8eTo&#10;cuV1zMNA4ItaBWNaybLBHbTsNnBONyyL4A4eD/Lj+DNnmUGt/wNvQFIjJN5kJII0lVwO7WW92sr3&#10;q5GieZErYCiKT80lHLSsCe0Q7MrQn/m++vA2XaXW8Zn6c0Uxqs6WFs3RHrUpeFArjdPKe7jb02M7&#10;bNauJXfQ9FS3o88dkg3HukgLkk4z9Y4k0XShH4iE2kIpgaLrc7OV2WLqR8vG6FYtpzvg/72ZU1rg&#10;q5vH1/DoryN68yv48jZt0aXl6rtMgyBqiIurrq7cFetzMuStdgGow3UB8EKpbfovaUA3jT2sH7JB&#10;Zl5dwR0AvJfsGKh1fl48xHl6IPw2S6c6gXuty941KUo74AFcmSwrp3ex3+vh45HRAIXknFDBH1vp&#10;mYpAzRXeMoYUXVm6L5xP291Oa40w2EjtgjEpC2JrFKOmBbBF1ykKCmz/EojYsf09xGiJD5qkj7JY&#10;hiWt2YKveAbht4XzRtm7rhvxWbl5Cgb/xd9A3WbvAYm6Y4qSUoMUqjO/eQxCWlakIorPtx/YJo/m&#10;qMxvGyk7RKYN6xpb/NbR5xpmf0n+lmfF2wsePNo0o+JtSmoMkoExuwVidVIRBlrdG45Az2srAEQO&#10;IVK3KV+ooWjZPIWilzG48Kgs5XZeJwjlNjAer9zLEMxMIT4DKPrr49eIAHHqZeYC2HOWi4iq6xaB&#10;WGrPYF5ZF0U7/tRuBOWxYDSgtqp9dAcAzBi7YHTTep5AiJqnZs7S0Y+M963Gy1mAg+sFNWVFD7qK&#10;loFBlO9z2ztWDMV/+IyhOd21L45hg0KKBpSiK9jiEcvvV8hKRw9vVBzaXtmkzgHF0/6shzflwdi9&#10;vVP0fDMVnQYLznT0bwX86N17DhX8MNvUNGCQjvqX+eM9BurrZroAKbpOUdAyb6ydUfRd6e5Rpfno&#10;XUEt311UVIJjhctHH94e0xaNlJtaFhbkTzFGlyy+P4GD781CGkTraYvPbVfdjjotXgbyfd+zgoU1&#10;4xPJWDN16FHk2VGXdndAKKy/MOSAntkb0syMMujcIF2Q197I1iCwgea674tdeel1Zm4vTgsFCZ9k&#10;C7+sARN8xZsB85wsLDip6taFQw85ekYblDX0zLdijMIORY59cx2q88fgqB1Xvs6Zd+n5z2Vb0Jk1&#10;zDoyHkoWVY60Y0LINmxn/g1AvPkAEEjnKbYRcEOSBZ8VkrobhnYPIG3X+YYn5H1FMorClih3qNlZ&#10;wvlQx96QmXjYOsGDSL8mH68TZVN4LqnpY3LWeouXS9SNBc/SC9ko3y5LTbx6h6qZliuXfLsyjuM+&#10;gO/bFJmw/rflKBKzPU/eFRs1toxkk83grAGz3ybOe4oGqP0tpn1ky8v1T8BX5YoeFNXWGPz4zCyD&#10;vC4PY3wXsMR+UMZiuWFqgZlvr8FHVnmGS5IVuRT7j63ra2j6f231ZLkMArj8T6rD/ehWMW0Iy9WN&#10;Fid23y8g59e7O9Jp3caGE8CyMaGRYG8Y94WLBi82gJSAnFCs1806iAwELjahHGVFDwppiencFk7S&#10;+10Zo1dsmmzC/fAzZCg0ulIXsEClAd7vIjyPXRqjlKhQPAvW2q+OsX+5Su2yVIJV0aEAKsWiyYBe&#10;e7uCp043JCYrD7cUo4iq3VllNQAf1437XKwd0Vly0kB6rZ6cpRAQW/RIZcNsE8yBR+SpCg7pL3Rs&#10;9bcEgMdq8OSHtXBgLA6U/LGKVbKENSwWqLW01Tml6LEVULBeQ+cjHhx/rrylBdkKEkcluQlV0GFG&#10;P3hdNgWjbZo33g0Ostdmee5WTYEFoNCotsqrjSzASle9a2VknW+KSoEOHVYLXLYuKMoUhdgxb/B3&#10;MTWec9nhFvcD7dCoX1/GHCcfUpVYj5F1xV2CjIzo0FvHzKGscKJgTRk5P0oZ1DGMgqLoCfqhQ9PA&#10;8uDwWBqLexhyjGJv07igQXM0fPJMoGSgjYLNUZqQKcwukOcPHTqaWq9+43hoW1AUdmWdFM1Tteiy&#10;B/svH6CuuSfxAPgsFBrYUixVfz9WUUQaQotb0siJodW19UG9Fs1uuYyHQJ0Iia3r0qzhE+TvDpHi&#10;z9zilWD3b5asjo3ayjvfVrfbWcUvRqboZpsCWL+aiP76sOFlP7w/QNH1XED7s0TRzHiDPZR/K+h6&#10;d02PnDC4CCJQv6a2HVi2HYqMXHraBEXIVadU+ByaBF+ENA24xQqo3HB+io/tsC19dVrIdVB0F9pi&#10;GPDmNXGL1PUebGOO4nZjZjNE0VoBxAKU0ZGMd64e29jRC8hkGzyBfM5TpmQ+lIj7Q++0c+oH88aX&#10;gKGDRbFj29byGLxz4cizVonFoDA5oeqP3ytbpCgNVaQxooMcXVmFN0wjqeu1fy6/FATavsuc8Jbv&#10;6x4K7QkJMdAqIkamKMySNSGNPaYKF9FdbWWFJN9iviJ8+gaxQdHssVL2asJl7b5ZGNaAz02d8WBd&#10;DfcAph/mUOswQUHRlVR4sraIQpRNR9VbSla6+1OmjOZoWhhLMFc7i7FTFReyCmQfvbHlJs5qNTOS&#10;196qTZ47dBrmIfgEL3VNL+VmIjL4WgrnhwYBTNkQc0jdLB/jcO5glgcdCPv69NMGUUmpMHzs5VD9&#10;vYLIXK4ewa0XYuIFI4hRhBF6CjUPjrL9Yqy85NETSNfVae6Vz7vLcz+VW4s6kfqy58FyiIvadGSe&#10;28bq+CRtv0bDZlEDBFyu59eeDIoOV/QsOt/gWomieEw+7RAMUB0AoDP7+WZpPUXpuGxhliRsewfa&#10;wQRNqNOh3136RaaINFpds/0TEwX/kKeUoieZJXPRQ4jiCaUc26efye7RkKupQLd5m2CbiO6LTVMU&#10;zo3W8zh0u0YtUHR4nQ/uo4K01HGPKCUlsoSXzU+fln2k8x7JTfxVa334p3j/LQyriC2Yqc09dc5O&#10;n6BgoGagIjx6MPP1MfetAhX5Mm4ehOvy7a2JRA490JmtFlHJEHxo77ZJV09M6r1IWtLDfPMHzkP/&#10;RXQ7ZksYqK61d/ojc2429fx2UpS2JjCP0tLwqQVFxcHIveDyNG7TD/3UTn2DS1iQm/ZFD0QqFl7C&#10;N2Jre4SuYWCG19T+YKYnHhSMUXcKR5/S1lpdfFDHci2i7PYPCbUhKimV/7ZTrXeF49a3TQIdngwr&#10;o3thxUjAId0ZhqI6IB2RD4cHPq4nPb5A2scPAi7KYEeWI627Phf0Z5GUP8veomLVSPu/bnh1U9+B&#10;Lf2uXkegfqfhKV09pWD02MIXsKUoNmK2euLftW2HytMe/ypRN0I6FgB31745XinK8Zrb5KO74sqT&#10;yTU2sLAHFvU5CQg66jTQ/842JCUVLxXRv3j2+tu+3EaKQgYF4csYtxXY3tnxg5KEZvqDjKboAGpW&#10;BwicVVM2sg7HrrMHkMH6mQnriNRz0o5ueiDSFKLS1mxcrh5DubNBCf19W53yRPw9N+4eC6HkHq1w&#10;ykOtwKUbu2taLRL1swlVUS1WdCYvphMgjENr+q5a8/TvT6mVsJkXcL6FQdUXIMGGLwYNyYg+loYj&#10;VYBOwwudQFHRZX565pohqm/xZVlMwJmy8Exj44blRH7gZjZqG9I6XtC6GCQOckRw5KWsCRSltw62&#10;WuAjmEk2ujMpfoLkxCdwfHGWS0W6FQAirk+LkM92SSqERX+tveJFg/UossOfWkkS6clrbm07m8XG&#10;tm3X9YhT17Vtk5Z27I0qRZFpNoplWPQADY9D2sAqAR7fcCmKG+Vk8dMkmOvhqg0naYpOEDMm2SYV&#10;7Zyq224xamaCqwIP7VccsIFYxULLFIoedGSJPce5l8bMLBkFgcnW6xB5a65LTiF4cSEe6fYp4/LL&#10;WT9W8637DN0FflNCfsFX3EgC9cKX2Fr+qG63qtrvBfCjxl5DXF/GL2elwUEyQDYNpijLnEzQYBLi&#10;CZmdC003C6fppZE/sOPlVwPv1/28wPQLKEMTfytE2gSlR88Agmy6LDVNCIYqIkFlL20JiFkGXkmT&#10;G7eX3C4X+Djwv0b0NJrhN+VgepkEpCdF5nsvCLw3URIHnntiizil9LyZ2SeuFyQhs214O+I82D/X&#10;VhCSVETeMK7AFhSF6rAfrn8CDFMzlncWJer0SfgzXP7zCrXCHqrTrTHw/W0tUVL0CQnIqnlIUep8&#10;clElouih889Ez4ucRU7zWDXK+ZOgYCrzdzfjZYkdizf3UiyKNG6ymr8ezy9fnyXhxVtrebxcskVs&#10;ury+xtdDn4RA8meC9WNryTrh5ep6BdextkhlN3heb7A9/Juc+VAjhvpItRKcNGbyIue5we+l21HI&#10;mQHqLuV4hpnL5C7BvulyeCebDp/Yv7Vl0z0QaO99uTqlFIUcDV116tqh3snhSISr5CjM1VkIMTpX&#10;Kaz0HmazoFy55LvbNMDdAfxGx86JFNm4Yo8D6gqxb3RIgGMCyaXMy2wKNlhw9UZjh28/fPK6jhuD&#10;Xsby7AoB3Tgr6GDpjGasaGR/enHuzXMLyPbifD7Oxo6JOZK6FsvIGNtWycFLYpoYKZomHvsVPp1B&#10;0XMvh2rGWoIQIl/sxDq++GD/1c9TEvyqZc4Vzx+5AUYzHLuxRC7Sdve1ZEhdUcGcuuT4ViQotxgQ&#10;ZUKSIqbMjLe7B3TwZh+WVnhDMv1kOrXSyVT0pIEdpSyfoB7WJhheAXElqetP4EtlRVMzNwqnOKXW&#10;F6ogqCn7Zi3PlqYoPjGiCcpyUVhjNjIMGOWzh50sOmUkhO23/w9pFihmr1Ib0FYsYr6aE37heP74&#10;/PF0ZBt89ciE1gHzmDLUaAr5aPJSPhh5EwGuuQhveQ4ys7l453g6uNy43ANiAB74/gvofCmmmD1J&#10;HbhdJhPDhKt+np+GGU9vbS8JOzPovMYgoWzuK9TWAYpKOsCNt+M4tpBRFmFsKpWkmDRbIXUgUi0L&#10;n+Wu1KzvPLaRjRcWE3xKZ3Hvs38K/r1snOYDzp/IT/wJBfGZ/HTZZTZphJKbXLB7q7mL+8FVJybU&#10;F8md8ss7S89jbkOumvvA46gZ/sgPI+hXDfvZxWRt4skyak1RzltjgoPhqnMxvY5fZRPsObE60w49&#10;pYo+qBNtdY1dSKDI/1d96FsMG5w4oOYsZHZHDr2XMidI0SbD5Oq1Stg7Gws+zuRILTDzvVIWJwSV&#10;c55sMzFsL0xmgxPyTiNOE44lBRdwf33R9F5dLxqNaeJxxAXB/JnlPIAmXXxaV6fP6+Q6DImtTTxP&#10;nWkSZo6q76lTISiTCfsZkJQyiWZTYMO67k1RiBya2KnyHiRbNtC8M/xZ4xhOZ7pg2JDTLObrtc43&#10;MaDPwh9Uwt1Y0QjceaghBA3dNyUaMTFlWrTFFra6Mbtr8SC1dWEcz49ewFBa0+rOaZ2tAhNv65pv&#10;D1KU+vvYOqWrNoHEfyJOQ+4eFOKF2zKX2JUz6xsxCxdywVPHeEkPVB1NRbbjv6Ij4xrg0XOQSiEg&#10;v1X/mRyKfSCpyFQd4Jmg6MxcvGucKntwa9pyS6St4STag7ItUL5DLE+OHH8KN0qI6gbr/p1j6xYc&#10;VYCiW+ekAFJUp0Ws/uFjvVdSIWoYKYIzIyl3u+KYOTd9/TPHe8YKC5akBp/eq/JMi3uEf3nTJEWf&#10;mAl8JBK0DEUgpyQ3dAQgjD0IJDsQXLWANhxedrjZGW87LKZsw6XgGPW832T6VNyotTEK0tpBpq7v&#10;MDzGOeuPkAZgpJrHURQyKTJyZtqt2Ei0HERk9kylh3PmsjCanqiLxRf1RO/dNyaNLZo+27BFs+/k&#10;n/5ORIAEQEp9iLusJ2Az+2hvXX7SDuj54RKRI27tCqkMdOLm08h04sE0VJfVs09r21jDCdtCOFky&#10;89RfKtLT10jvJSSMKSBkAkkoW0SepHriiAfT3uNzOnMRDH5gv//owDeTnXuHX+oOXgU00GPDQC0/&#10;ddiwFNvm+xkjnjSvYXvare2qNnQP4FYHvI0J7QIfn0v5UvRT35YyEFaV/ArXvYbgiOVtMtKZihAh&#10;lowtJglzBnmyzASJceYl5bCW1FquQt0S8EHUu4TZsY1/hxef3FfJPaVog+B7ztn3+c3ypWYltMRK&#10;lxjrKLCWv7ICGGGQYpRW9/BBt9DZMB53K9N9KSH8YvVrK4OXrnh4j2spCn9sK3NE+qc4MiizkDB1&#10;z7CWJNKsRMrIhkk6hMzUJs4/vbnmzIuhCJCXNlqT7QfI6w2C7xS2uGZl/tlYyQ7wkxvZ4etzpZ4h&#10;B18/H6kCAtTYhvr2jozRAh/Fd3KTPiQFRSvNmk7rSnbZzH8r/fnCnsGHdyFFkA6k4FnEhMmlJoPC&#10;Tp1kCMNZksT5uX/OndwU5pU1lhHXCYiaeoqmbL3FLxNvXX9oeUVTlIcZKcmt/Sf3jkTRr+5243qB&#10;2Sa0O0wS6nv7eff7OLNKnT0ielN4+bayt2yckd6CMt7tK0kANpxgYzOdOGRtRk8SVRJxlc2miVzR&#10;12h6WUrOnQ70OwiQovWTpEXZFGh1DOVuhhg7zMR//komL38ch6JI3a3E4WqUYtp3P9HBt5OuBHNu&#10;KvIRRtDmy3hqFm5p4i1+U95VoGtXhIVMLQkwTaRhnmzJgjTioDq87t2A2d/iUpXnvRWLkqK1vjL2&#10;x/J10mJEmJit9C5x6M2O6xUnppKxMMbIaUjdrZgPao+S8R2fvZs+VMfk3kR1sH13c+oLCrTI2a4p&#10;Ad7CVheBeq7FpSQUA5ImmpaGptyDNAtMG1HYlL0j0ysJzt4Druwc/za0/IVaMPlSvp8fybxIN0l2&#10;iSCVb9fRIn+/jSK2OMnLVrfFt40h1AFnErPtXtOUcAJQqCT7wcYNaYks5DpHWyc9cu6cxpiYXBkh&#10;scivSRmuxL+PM7c47t/YwbGLwRSc+X2VOYm0NMEyYOv/blo24S/7WtmWXVqI6tjgr95/OsokoEjJ&#10;LVMR7rIJ7R4/w/BmSanZrMG8rBprJipjG6ef4UZt3ZQAWddlKois0MnEpMHCn5ymPPJ4lvnjrM/s&#10;iUmp59Jne4s+37vBx82xuYlEzZE/dYmG+XLmR6z4Z6KFu3GAUSCa/3g+ikkNabFlTeYAz2A4HqRn&#10;9JxYfV8LMLDIWTXDmTlmEvFwi8GcNOBkR9dIDSaNYaYkDxPEGGlYmE56kFFiMutvUi5L08ThA0bS&#10;SJ2AFK2hKIRoTALmcpOfrVlqgmtSlJzlNBXuCD2t4VNsSbTPI1UlGDip1HO6UtOzifL8KcFmMyEY&#10;7gELrxo7OHZjrrxyGkgoTxD5NRvwdUwTh7/6P23xe+nc+3PomddrKGopW+Y9zT9caElhmX02JKoc&#10;MiuyeHnWYZ1th3zIkeH4urX87YuXrBeVmp4NwHrLBVZNiRN0g/6s+uEfeiHijMlIj4yJIj60RhMZ&#10;YhJuleT1M447651CC68UeyD5eAqpHQ/rpKjD5tz6o/WXZ2oj46cpFuX365UI1UejMOLPLbpyZthq&#10;qtphkHJSlXdgKqEYdPzK2xjFDQx1jVw1RepbANo3EsOT6UKBotnJkGGuLNe5mscVAyY3mZd00K7a&#10;5GwBmeltHcz0+LicoVhyicoVBSqCMkagzrA0iC4+tHoP28JTN1vnX1hr4+d99rZAhK0/CPopk6Iv&#10;VEV2XcmEzbYVxvFvUQzzaMtiJ3mE5meWUJJOOukY1IlVKtIMB2gk57Yos/uYDah3D6iVopynRzKj&#10;pqYJZGQkNzVZ5Rz86x3RHcRdM5z1QeyHADb1dgXjw6Cb56/3MofzeOU4ju9PvqjEf4iA/8PPL60k&#10;yjvmZdjWkIGJq37V3GQCYcFKJw1W+T63UG7JgGlpJnZhfsLaGtlkakadLepzahRDwiJDgoz6240M&#10;lUgQlmIbS2rfQdw1A0Jme+Jf1emIEeCEmqRl5wx5S/UczuVy23hD5DxiKkhCGY7Klk40LV3h6eT3&#10;D9RjE+pGWso6TxtbG42POo8eHw5nKP9e/cX4ZiND9YfLHlnrP+tHdYep7JsBQXEHr3xzwMeR4ITS&#10;eckt9D1nGeuAbc9dL4pUtG2/NY7ubCZiQLJIislKUom7uVWeLUm3u+8Hq3Rd3HOEnTEAKbreehDO&#10;kh4w1RBSiMigrIyzyF0SYJzI1pdxSngKi24bwObbV3GekwhJbZkpl9vYuLyRYYUKfHgUPI8jWqDW&#10;dGImUP95a1sUftjsNi6pdK6EsFghSSRl3pbGiJn0HSmHKM3QxPGc9pPVawApuib7HiJZ2a/OfKR8&#10;NCnIldb2OhaMUM1i4i+102nZM8Bzu4uq/mPLFijbQcZYVeqpCEU4ou7En/zAQS9fTKdT6yZ4Oa3r&#10;Q+l82P4V09uZDCeqE4mrLJ1MurCdeWFSWiroP3ahbqSvcTrkwh0DFtMaBSYcoVKrefl2+VB+N391&#10;x3lhqDZFhcM85o3iLFHP38lObxxnZxwkwlF5ZTiiFer5lzVjoxGLm+0p+ottc3ZPajqmDNICWs4I&#10;DSNXT0oJfD4gv0OZ5tK3oQ5yP9iwRa9gicJZ0t8nZBRuZhzVe+SPsSGqnlGCq0YZwxfO752MIHBm&#10;azW6DRxGBGzSKRuxVKj3wG3KLPOtPHrfn6RWiCyIx538KKkl/5I+EpY9ldZn3oDIcNzCcKuv4NkT&#10;kNfXFD0+OhT+YSUkNYzUNCVDs4X5VSxSZNoIyTLC4KLIQVuXyAh+UKMNP9EAJxE/3qO9ZHZpeLOG&#10;oRLcgZ/oFAP1ZLh9qgUnpShSKtN81nFYJheY1t+hf2hnIwLiwtl+M3oF/62Pyj9F5qeVaXhIkor4&#10;5BcbYapFJ4OmagNnnYzjLFlbTdldBvLOvkv0/DNDHK+iACK2a3I2xi+FMTPAIfStWPfT50BjnhcE&#10;QfSM41FwgFsjOCS5hLFIGU+VBkRChu+fSOBz/vr3KkXx1lUT0lO3r+TzqgylqDTbOg6MVSrxcHz9&#10;IyJpDJsPpmj9WPy9kUKM7n3ONY4LIrBTzhHg+47/wyRSXuDaN/ONdgwRKPrfKoyiJLyw3l6kL/C+&#10;xtuvwPl8/EVu6r6Jnr+9TtPl8XFKuQmBrUeOYarpoQqxYlK9V5elEg2In/4zJEK/lil6f1IUb10R&#10;MmycaXHSM2OK6txIWlJ4mg0xyYWoJlos6J0xhCii5m6mKDBSYVgH/juTnve1sNfKwRIbLmoFjyb+&#10;xH/oOI6M7AlcOf5LGXBCRjRNr5fXMuyr9pOOU+QID5ykepO9QlKkEvaXa9egk/rHpnNTnLzYyXTm&#10;WwJvXaEo3ItEf6HwU0iYee2SQeUQQiSrPoi/5DYbhHO3QAa6mykKQIze+R7bwdQ5gVb2TWWA3VmV&#10;o9rD4mmux2FCM9xQlwdR/Ouff5nB9+wISYGEQLSLrGAC4X9lzdij3KSZpAyFKLS8vZa4WZu8HoB+&#10;zSX5Vbn4f89wQMly/1//Niu2N3peuEl5yu8WbuYBCUtcXMMaGkURIPHuVsf+SUviexCjGs7UCpPn&#10;STjx06dRMvUhGn+BdXxJLrpBIhyQGv6TOESEQmtzZGwrjIN8CLMCTziPZ665cjrCIRAyinYTcaIT&#10;BxlkXu3b/XxIAbxTFrlDSqt2DcRXOf0gVGPqeR0LouolEuTLJWL48YyYMk1x1TidrN/v4r54u4YS&#10;yXsCTUcNMIaNnpT3KkWECgE1VkvEOKianEe/RQH+gMS61iIj56gIS5EfEaQok0QOYufKCqHk1xu2&#10;REPqMeDRFxStHXdyP3BcZZeG7HWYG7NoMJ8vUcEoEZVOWpodwlKGaPKMokspAPtn+yawe96a9XfP&#10;SCNOsvLn7zdqmkIB2ZAKEqH40z/M+Yx/SQtsHLN4/lo2JUm0WssTx/rrXF168dO3lMNWGCa/x8FJ&#10;jWIDRfvXEV3ZJfFg3aOihzIokYAzx+QfzkiSGMtjhkuJoVhEol7Pascvvjt2YEbSQoZFu9W80GNj&#10;YUsN/hsSkpxk7s9jlvHOiQa4yX/w1EQ8k0HEB/8gaGMPOTngoNIfTuacq00EtHq/Mez3YkAXesnZ&#10;BUUbJinfB8DJMgkiNWN8CEd1XpWQJqveFs2uRamcgRBU1V2aejQDpuhOKlVhzey1GrQnJiCS7SaQ&#10;jhSYJk4Z2zkV9Z+OfcR0rt4MQ6HNDR/tf4+mEdjJ2fbodUVe3dSuT9Tr/tGw8Epyx7fvZ84loDqZ&#10;6ztbBSaTSiRINOmgiTVyUqLLVGJIzCKaxikdhxLcTcTgRnuuY+oD5JxHF8ccg37FUTIZnSWeCh+5&#10;z8Q/rFPulrBe/ZgVVdmRthofOM5Dx2ksWnHeD2ku+eBZyVX9eLt9O4K7wal6S2+VeioUlFgxVDXx&#10;IUHJ2Ywu7NUbsALOIERHyWKwhnbU9ejBj0r9Okap2J1Ah2bFCJX8rpdyOKMnT5Eo15zVB9PkC0Xm&#10;/PfUNlMxdGNIFT2LqArpVR71Yb/gpD+lwly2cWJ8SMQYYmby0kQMVpqhJoRIhRAdZ1g/mKL9uzG0&#10;Y3HxrblMAORDBLGJOJaYlOilhpKoNvJBB+QwT9R7cPwx+A0/iy13eudjWJdD7Kayi/Tv7L7ai1b9&#10;EdYsIcp0fEhECEfNr96WlbBWQjjzd0TVOG0JkztX0JeAT63rpnmfAEUTss7Qj5FuwrnK4n4tRrFw&#10;LxaELBn5LNbSxe475MpAik5LpahXtrttz4A7Ao5OqWj8LxaKmniQCMIK8SGVvrKlmcooMjTFqWwo&#10;OpJ8+rLT0lZwNJp8UySFKWlmlEU8SnzKkv3qVMiSIj+Gc9kJJbM/jxa9pag/G5RS/5WGp3hgz0va&#10;do/4iEgqEs3Bd5uiN1mZSCIhTbxJ8ZOJKdmJTXjdY/VV35kpqiEl5um3Y5Gy1DdkcwhNRB3LErcS&#10;85l0lZUWDToROLu8CnLGxL1j6fPtsGq2csHoFztvmbdXQLCUSotYIS6s1BzU8YFtEaMmtnIbFL/a&#10;jIK2GkmIvlQ7nqNCOGo3DG+zf/zHl5E41ot48yb2tTBAdONHJIY+Bb+xe1kmqEwx7fUrUEGEDhKF&#10;XonR5XEc94mKnr86h55HNElbEUaMjiNGmIkjYavEIVaS7bG6W/e3NuDtnprgjoAsCcxOMx15v4Dp&#10;74rslLjWUW14yN9MQhQMXVl/vQ/smV3pCw2LFmq/zNlGDGroBESlKU6e7dLm6g+Yz6UBvX5Bpg4Z&#10;DwUtJZp0rIGcZkOOpYw+HoYQHadMlA3A1B8mvCv4eF3CjcKJVDzdJ6i1SlLUxC0jlbpKyKkPaKLy&#10;lypefakOEO2q3+Hduz30cDaUeF+Up4aO7oei1aZuF6z8lIjIRKYxgMyWiSu9F3xlNdOYQhSm0Mnu&#10;u5osfpdWwUTYMqPsPoDof68ZiZUIAU1P2ZbYxl6JftnNqDc5DH6faVS38D3lXqRw8Hv0cw/qx0dr&#10;xLRkaCV777sggKdTKsrF51OIGoYyJIYpt/GjI1AYKgJVDKcVhehOqihrAMtp4Az0PXH11yOT0sG9&#10;evgiRU2calrmBGUyMHpxxByTyMcqMjWebnIWRQG7MNkc66GalPVw5gPTalJqGHVPFP277OnQMqJw&#10;LOIFaywSWcJIxpAWnZqg2APrZrTKb7D/rQnuHHlj41k2MMM9ABQNDPd0PJOLho8S6Qxmx3KmplIm&#10;WsDlrHWr6zfdDW58u2HmjSZcnRSi2RpUMbUrLE7K/GI+RBToCNGxIVGlt7lHIk7v5g4cYYeE3RWu&#10;V8EimTF6PWeYGHlke9N7EqVQEwEzO7O9RHMR64xcLSZM/Mse2ck29mHyNIl/Y9e6+PExzsOJcXdT&#10;JMiTvjWlBu48b6iZ7nPIjBz+rDSJxRXYlseWybp5hHGfXvS+zMhnmehYUugh7v3JhMfBQ+19KHW6&#10;MfDiXgAp+reUjCBei8iV6NXbmpt5guhfxL1uXXq8PD4+XukTLStRr8xtGxEN1nhfLnMfybfdgfze&#10;BX74UMoZPjxFiS9EkXy2jhvDU4karGUHts0OJPFYlujRcstp3QZhmonS5T2QlFKUJXwS3SbOdTRn&#10;MkEIWhBVhxBA8Jp6DN4twkyRpdupxKHnh0ZoqcWo497D0HifIPh/NGGpD3+yZJt6xIOOBCFnKWb4&#10;I3sYI8JaXDNeM8wn+2n34ehRltV8/yX6ouiNCSU8k2hmxOro1/TLwmbFw4aVstLHLcsud0auBVTe&#10;0AgtjUdSGeFpbwDD8qLZBQRiSA4WMcJfHUUSExIhjCCxnhA4Zs/k0YQoTdE9eTJ6lGWY4nsmaSpS&#10;1EQtVzpqGc9F7JtIN2doEYpFwrIp51pBd9mfO7x4sDSqE9hyD+3u41KpO/x59s/SESJRVI4GLIg9&#10;7pZMyyDWuH48IcoX2tsIDVk3dntQFfZdQYrmJJOV/AkdDRPND2K/EBQmHTRleRGOw5HoqoiDnh/s&#10;2UYlEfRSufuv64hKFMU3SnQZfppoQshEko45Ro+JG6wg50YTomtltqPDN/reHVa4fSfA0IpM5JKA&#10;4CFjOHNFdbxjkWQQImYpILtNInAXS6E6+81BoAzOgGXJ6ZeGFd8XHNAys4ChVm0xvfXCP0YAI8VE&#10;g6m510HuWb1Ggo6Xr3bSPXkQMtdpbyWlpGgWw/ILIiJuMxlghINZcZdUOZs9cgqvSSIZebezxbG3&#10;RdcIPZS4E549nSxojI5bwlKD0iDbn9laRseNxIGOMxMNOi70QW7oqKEFd2Eu3z1+AV32J88MfGnm&#10;puaP90PSx6SoxHJGVAmJCNA8LFbmnHwXttn3M9bd62zPLbX4qAWE0HBbciq0PucTLiBS914yelUa&#10;HRaeU5wyikSh6CjQCzaz+JO4QQTq5RTKxVw9AmCnbU48vAcYB38v1feQomeal4xYHdLSwMR8ZZXt&#10;5AIkARvlKTX7By+M9LA7omtjeLk+eOeqFzRiOXG09aLSnX0/KEnRW3X7NouAUnzxB2yUnzwCGYfI&#10;woieEZ0LWE7j2bntuEDmg3wbX5KColKfp2OXC9vgIpolvpEIkgB6pZOFgThOInacV+rG9ZLJL89m&#10;6jec5Ha463hYdfCcXqBLL/VKnI6h3MJ5P7iCdWKCcJ+DYxlVgDHCX0YYmcqFKwkZMxRrGQrvV3P1&#10;GABN9m6cZ/g6kQZF87G7Ok21okc8C/sY8TS2JKyjXFLAHOaCLVMhZgfJhLU9U1fdPsHxtGuMUujJ&#10;LSRKBJ91qryv0gI/Vsm+ffrXyjNuINsr6Tyq46JgqNlrxKvITxD0mKX2Y84JCbU0uBBvl/ClmYkd&#10;TMd0EDi5qbE7tWwQmmaGlN7mETnDnGC9f3JCinp6FIbwRtmJ+LmB18rARc08uT0QqjdH7+zZhE2L&#10;p9f7nzXkTD3TgZdIjWsONqDZWIoVvZGvEHOMOy1Ex5T6MCN+M8H7gh7O0x2xZvRfRLtEOKNapCVi&#10;VwSpyAIREXp/njRsQ2La481/i5+eX9LL5SHLdt3W2p/NWUj7AP4SefLeOXJvp5Ab205Lvi1+zNpj&#10;wvCL9XiVslQipsJQkhOHrjlEzqillmzTYoL3CCFpMFqyOKdqFiJChWKMY8SyCAEtVYW4hplmxW3I&#10;CCt+IywFxRMRGdRqSeuEzM58q1lpfA5K57swSCBB8b77qJIu46mhGYS4eoy8KBFRoqaJHok6WYkl&#10;yv1vP4ysh201u4d2NRv4JWLdaJzWjeq9AzCjMzrJMYl3LCJCJZbxw/jGBnbLSja5Ol5eh1EQRAlU&#10;n+xMg8vUbiul+9dW0TZdGP5WP4Egj2OZX/G5erJnTW+ZViR/QJ/xu/No0uqdEcTvl1iSlbFDLZba&#10;j5qf4L51NtDdDxwZn1bZozS6wmeeSgTnstKIUK5kVzn2eZpZkchWurqGzABJuU/N4VC0iA08aiu1&#10;l1WBSveEn/P5yfcFyzwerk9I/plokpWODglkEYQVsyz2wVIctxQX4mWsltLD8ZFDgNJ32n21Ezyf&#10;MItqRjFjGPSTtiUmGQqGSlJkK9FoXITRS47zDWXYPG4RKLqV5QQFb0LAg9JUjfvBD/rxCw57qz82&#10;iwCho86eiCn8IOpkLaoevtK4bQe/wvIYscx1OByOFgC4UfJylzz9EXndcE2zkM11xLqU+M8jX1ay&#10;jZVOAzlFL8fWK3FeJ/P1eR4KpFvqvamaleyDoNR6cy+ALUymUasycvDh8skMS97UcSQSVRqSch8j&#10;EMk1btNBDouyZ6OnG5NET8d140XW9POdXq9owcWmEcI5xLCOa/7ltMx3y8rsljQwgpZ7cOyLdtcn&#10;J40cfbxlpv+hUnJjqUd7TpdImmE/hZliPp5xkQe1TOUf9+bZlkWiI5ePIcub4rBvDM400RU7H+Z/&#10;xxanU+rnJS8+NZR5w6iPhXOMWsYv6Sd8pCyVZGBKSHKYFc9dmWoWoa0MQaz5N7VPNoZm1sApJar1&#10;T75qvalv2/3nbdoJJrcQVhze/ljHj8RTwVGRn3qHLhHlkWvWfI6q5qXB/TdQ5NSESfzFFPlA2Lte&#10;lFjTd1fOgwdHV01ErJ3nSzC55AQtJv8znsFXsFJ0fRH5OUNlhxahOqV42PrzUgVGG6e2W59poPm2&#10;ouiRV5FH7oAJGncDDon6cAY9LzFj8iRXEiVmS2/gDB0pbJ5vLh8Jzs3omeCOcD4/jkrzIyl1adtz&#10;1wten8VJGFov+kpXpsDlEoyT/E8OZnrMsFBHuezHffUOI1+x6N/f7byWkHUe9Y57UBlfzvz2AOcz&#10;KY3aOGwM3V0gVDZHrUqEjZllk/HSRJjeJ5HDk/CtY1dNflbqn/038B4Mx5+kYRx4rm1f6om7Csw+&#10;2M+TJImfg7Ev2xjxVqnT2IhRiXiJ5Yx9sndlJZ7nwQ4+CaLnr9hrXtQbJwaJ8PS5Uo8yF24Svm9o&#10;cgdVud34oFCaJY22XR3VXeDbKjmlxS501It8fyZFi2jCklrH1zBER/dkECv7zqt3Arg6fZlaISh5&#10;Fv0WRdk8shlsL3lZlarFFmw9ANaC2KCIZBEHJUmJbSuxTe8q4IM9907duW1n++y5GQnXsWAn56OO&#10;VsEmQ9vlejjTJWP0fP8N8iLOZh5JTCBKGDnCTx1TeqV3SnQhc+P00YvGYEp8U0VOwwEP9MblSPQ5&#10;7OilLgVwJuFf6QvoLd1AZWorTWjbC6KEVoJEtsgDRr1E/nWp9bK6QZLZt5dK3cISDpKXUzM1SHqq&#10;Zl7YZCCdbtvqB3moVAZu7d8Em/Kj88GsNRkZKhiaGUd6P9T86AKOgmXPlRi7BnRNQvefoy6d5iLQ&#10;jdKP/8K204h937e+iNkUevY8m50G/hd5SnEg+kzinsWjx7ohnh36R5/PAs979rxMlgfwh541s8dx&#10;lbedFHXmZXJP9l54f/QAX/0ozdjJ+JCq+oyTXHG/KQOR8iZz5XhIkU7fgSnaBvClZMA5F1I9VQ9X&#10;8ypIE9t2bW3TzmAaGA9KUmQlHceQMn+yZPafOhUTrU/3uYbTrUs0keYl6nvqyb4HvWTLb81J88cg&#10;YiP3lrhkZSA4eQ+9AM8q1s93iZN1c8h5cf5PJky9JHhkRKbyUtMg9XcoJ+fI+TixolN9kMVZWaMn&#10;sbwkNWL2Bgk2xGWcUb0BlKImOBTVeqlktFHjm+DQWVpx+lN+vyxGvUtIVvhBLLHEGGp+D2IekqI0&#10;K+n3iAVItsmYH14+f+/ars5+kLNBkGTycHGUlAw+HzzVNLVPIxmU2KQKFssKIGlv1gahSrtGAFic&#10;bu2Kw+4q2XYgbGte2D1giz6RemASUXIs40M2C5bKL4z2vah5vtI3ONHcICBVm4o9st0T9aEy7F+y&#10;FrOLl4kpF3Djt9cS/5IM+PuVZqut5wnXSO3LjilYIYq2ncHqq132lyCO91vaQiNbzyAtWl7Hg0SE&#10;7NAriR4s8Oa3LFsbhNGbUY0PULSz7HhtONqk5gLHzPD5IYD/JLKDiwUHH8mmbv76mUYXmOqfdtNm&#10;eyl6FFQaDUHTb3ujrTC5UZ7IUGGi5iOWyirjKtX8PmxEuBYrE/xe0aeNQVDVSOdfTGANoTRdUV6Y&#10;qziph47FsHWjc0/FSQ/BduVuPw8gPJCSFQElt1dNH0OIZhzUC6NBqxQsQlkJwWGCdBu7WkkAwWFC&#10;3y2kzKkD1XYdR1Fj3L47Ezff0+khqo5Mfa65q2F3NmmoVrUPwkSVa6wcW8V7dOlhWJziq7W41F+e&#10;B0lWcFbvopkO6uyjQB15dg8G77iAvunssw4al5s6fGkxbj4m1PczNkeThOFCmRFHkevJaDmqa+RG&#10;2KJblosC1SH1IP73qOlDdUmHUVhIQhqRmceDVi7aBthHoT0BM2u/9vgIgIDrVIZQmCVWPnBbZ+F2&#10;pKOfF2u9pmUHk2cFplrn/5CkHU17QNGtiQWBXxJOsGL+MMHxAQPFExkp35xrelnhzzBUuEpvfl43&#10;Cf/OgbTYXwyMg3cwFDuLjx9UHOVJ6xjLC12vhCVItGEmf6ao0ArFMG1tJXflqfdbS1HkppLdAl9w&#10;2KQOd8E18h6yoeGkcDXjKBfqdzmAhSMf7KXmy1HqxAS/W0w+9PF6YR2aEPCyNEXbGhypJgU7j2VQ&#10;NGEpk4QJJdKDYxrQMG0ddtJTb7aWos6XSuMRd7u+pFsBQnStWaIOZFu5FJW6+f2M0Qulsp8HjQio&#10;wh7mdKxmJgQ0e0twVoCbJ9YxGMmmkErdurGQVBJIJhxwU45D1TLw2NWju5TkIVFKhbjhqOPQlOEg&#10;Jl+Jlhc5iu/FYvjJnbKld0g53H5eC+LgG25w3w/9GhMi+nNrwJnX5kvfFIzaEQlqHYuXFHv2pbSh&#10;dk+9IIgoP10rPZPzms0Lb+DEdRUgm7wurnZu9tYQDUJUusAwK5b8eM1K4zkhhL0wRPdEHBg6s/Fb&#10;AYwMZOgeRtHH0gQeqfKkEajrel4Uh+EytcLngWtq9Tmqjk4VlqzA9kyeg6dCXmLGJtGRCiDrGidZ&#10;XHh3mX4FxmjJEFnsbWIGlnpkdih/EA+ao8JZLEbPH4shuicvG6KloQz7OwIEW59sVgxMeDSx5+6j&#10;U89zS22XgVvbSybQ7SYxslW6RAAcPn/y/tT1ErbDTzm3x9Ru7jweqOfbS1GK6BIrP9r7aXrv23Dn&#10;5atJT2GosFXHQ/ZLzcIS0V5zSe8ASI8xh4TcCzjXSZ8kTNQHE8I1ph3+vz9bSeS58xPb9YJE5tmJ&#10;lK11HFYmwMTB3+p6lR7DXbpGQl3e4lzHbbQ4ozt4u75tn1TKrKKbvVQwQRsti6/OZWcuVrO9Mgie&#10;t6c6r69I3TEnVRwRRV+PyaxfNfZLpXpM0E1fBZyspJAkDlIGP1yx4ElL5KvGutDkDvZjqObgQOn6&#10;/cwHCo3KaanE4MRSYSiDlK76IATb3uZ6gdGz30YKu4OVx1Hf+jH/pldKh+pyqdMmS6NCgDAgiZVN&#10;kARbvj7+wu2dCchmovSufteo5TuBSyM8I2T25aapk/lsiYIVnfm9lIgS8IX/NsHvDV5urMHI71du&#10;5vXqqwbGS5pkaaQTSyeRHMDfxSyrzkrUvLaIPlTl1nuDkCp34geV4oKgmBt0NETqwyutMbJv1h8u&#10;GqTYsI6fg6H7693//bZy+tfOKfoaJpQJtgNc7kEb6Ds4BJJQkjgI6GQiOfUCOXJjBuH5paHuNdm+&#10;lZpHVwn6reQw3UEm9wVy5ms9V111Jb/CUR0Xy1cfIOH31rClV83ht4lpkYKnfefUnvQqypvYiokj&#10;glRIypCkVy5FrXkhtxvac0ZbFxR91vLTK4vRiQq2lck9AW9+bup6yUuj2GWVE1QO4tv3OerpMUxR&#10;E/zeEObW0ALekgl2AMnQo8rHsbUUlRTKkkyYigUr/EMc5/R5UZvLF962cu/rmbZCYYMVJP/XtasD&#10;A+waznul/tKfKLTEYlYSBxlH8fVf1PYtYbfA799vg/so16+QjY21mWsozSrUAleZRDL0NIkkCaZX&#10;Udk/qy3Dxktt6VD8aywHOE2lzzofs+DFccJLMIGlvxkbzbdqXpZIynrPPfT4LADXcW+e2Y5xmpNt&#10;QMcWnPqzCbbAm0lDe6aTIahhaRa07PKYjdCQJlQC5OyWDk6YDRiVqFkxKl42evKugUjUw2Jz3PAi&#10;GzLMD+VmFpZVjDP3yVCWeZvg9wbHznkxoI/1w16nBrYRnlwqacYfhJNKxWe57j8HhM12FHXy+b5x&#10;3+Jl/THaNeOOLxKZlw2iMeS36ixoPlxW8msYalmUtnsVanDi+qrIbw3TorDM6x9ryJM9SlBdW6Qo&#10;yWgsUB3EolMrqKh26PTNYmy81FbCZjHNbRHct6ibdtybHQsvPMVfvpFBhsDSm+Q646b+RvPxFZm6&#10;ZM38tl7gdviOG+JdFG8OD7N32++gh3Dz7WyYd5NS+k/SCwFraf1T4aSvNoe8f1ia7nUY4pz+LMEv&#10;Xja+Q23VJvBuH1PpWWBH04fIT2fyefpTyVOhJlbFNlZshrhn3wW5Z795YneIcyXoDFEFyx7FTqFy&#10;zdA5Qs8iyPTib8VZkhfYkOLXW6blJ79wRq6Qn4ob784YZdZxzETrdvJO8u35MbKf5iWW4ss1NzOZ&#10;ihN7VePtEHjLHWuPvcHL6zemgwpBeszAHSltixqZmScVFtm1dKsZGxTdqP74e9vMD2fJhMTlKgog&#10;/XIL0jtiei78RFbkLUG84Bofqr8Z3yeUNN+rI0HEKbsk23ueTW9Aac03h/ks04GwVgbMx1PtXFmL&#10;OZJOUkkIit9QRs4z23Rq55WMDR9sXQdPL7fU83CWiooy+EtFc3tnPt/J3G1OasYGev3W5/BWDnu0&#10;atFpMqNZZ0G9cAsn7tVVApBLv9dSUce2s2GoYB8NKCQHoTtsOrhUgQiR5Lf33jxryGzbc+9Mp9t6&#10;4yYYD+v2LeTNdkb+y1l54EY8tygje7ILY9TXI1mcxKl/JOOv+Zqh1rWhpdDTSFDhLVbcja2of8nJ&#10;zoDE3fszd4Q014csOBtQvPNSqacm2ADIrshK8pH1bdt23VPdeV7ZQRyul3jiBTYk5kTNtonZBZRu&#10;yT6ASFUXJkyBcud+oBNxkJSXN3CZsJjTW+r5JrASaSl/YpkyJDwle/Hd++zPr/EdF9wn6okJsfpz&#10;SMzNuyz+H0FRpqTtRr+mhW796b+XkcxVa8ts8QVA6U1dBHt2Gyvfv6lcdo5b58+a3LX0xZcBLIBs&#10;nLB/8al4AkWklPiSiPkiNC1v4+LO4TR2Dc4H9r16S0Eu/6ENB3mZQVeFPkQXIiYST2IDU+rJisJd&#10;YMdmRodHv8Wowk5UnawOdymyn2PfpSWJ8zD+gDe9TC6yEbkdPeRKmGbyssJRI0K5l0Hx5vfRZrWK&#10;PsPJfasoZsGG/qmpIm8GzMR2mw4JFzdzAZFWFdorpHPN6RSAgzu/O5fVbgF4WIn+wfbutC8jAsCu&#10;+5czpvA2q/eyw4MZKoTUMrP0Z0So/j22Upgz+l77BBL3ey24B48yexBxP8hagTHaaiZO270vCO3C&#10;PCTw/Dqf8x0nxDXhnlgsisJewEkTSK7SnngrReuk2YxVUgbKiSumv2ibFDc3A6k2LJqdXDh805Yt&#10;t+6Cv79fb+mXWWaicHzmYZ7uXH1pU8HVynV/klpS6JSaneGa5qHXXStzIQDA0UGC1J+pl44zmR4f&#10;XyTnnPdJgf+Fi5IO4bwzTVcXv8aBZ7q43r650DFGr8c4fx4YChdJVDrIKKOQGG6ClqLfuUd0vn0f&#10;Gpeu8PfqLS1z+/OHdcXbCRijLcRxbsytJ9Mw8srzObnRS4eMrAoTMLo+7WT2okGC5xPca3tePHIe&#10;Tdi1LHcXJh/6FBEyMiZWMC/P8OM+C3MDAoaOwHaTJceoIh81EcWJ19TMBKmIUJ4BIXoP4gyGz5DS&#10;mm8KZ7mJ8gLCwAR7Av5Ci5MIDoZH/jQ+lTFGbdv1vCAI3pwKc9zlesk/hXh9Po9ULDZIfzn68B9d&#10;lCDlXIH217Cdi86F12/cHD9T44A99+LH/5Uv0xS1ozAFQWW0FZkdRZiYy1AENV9lJ0iLS+6ho/Bn&#10;vKgJfoto9YdPc/k01FsSY7NFYQbq8mUA3Xh5wulw0/R4eXycXi/TVWo9E/1YJSQEX8UHLxCrH0F3&#10;u3+N0OIp8p0zXSIT5JRagOXFoCbnN3+YUBNw4RUtDDw4SKzpxN/kNOuIVGDBjycTKTpFepKH/C04&#10;yqDhLkvtBwqCnQB+w308dhdw5rn9iTQcWOnC2iMT3IRvq5OZ/SXisDEpu0EwCc1KZsFau7Sm2N6A&#10;xWKkw7u+YtTxbsVjD8ofRDsif4Clqp5aHeB5A9Gk8aksJYhBUOFk/octUfF6XZBUh+6j6pOAABgo&#10;f74Z+CprPEmDukVt1wJ2VWMCsuYyuWAKIqmy1OOaK8tdHx8HnG2SyB78b7jo/bvFpeqN/IblcpYU&#10;5MgfOblsLYHBg35GjsUXtMUIY+yNDHqTmZ1cY2XWuSDlYR4HR1/dU9kPvuYeihF2gkkuu6BLmwcK&#10;bQBo2GSDs78Q205k6cPkomxB6Hq13PAZkNxNdYL+XP1wdPQVkdxSyFrBmanghJgrKEZC5c9ceO2e&#10;oRPTR/I6tAq+wr0WKUouamIaVkpYbxreymb62/14LWzh8r16S2Gub6GCBlsrG155AbhSoUiYLOG4&#10;EqLCp4BIrBLyK7z2ptL059qvYiz3Kypy3LmumIT9WbrivPyBcUtt4JUjfZDcTrGDKEM21IyUv1ye&#10;yvfqECPAnGHJvCBD5cAu8LCsQr4zmG68AGgzuDCkuQ20cyqpR1pqOaITCvzEKrlcnwXrRYseyhw6&#10;GLcI9Ujg6SzLdtNyToCmL9REqsKmrsoPpqLjz7uf9B9OS/B1Qkcs8rHyK9kRizkmghR70/spthfH&#10;dmCB4rcDNzfe3W0aZZ82dSpM1Cw0okOSyaSTpF14o26q5S6QkI1+1zSv0EY890rg5/lZD2alJngf&#10;QfFcc/v2bya0BuezENTrExfsb/JaTOssC5oPLnM0/0XmZDGVuXa/gEN/D/UFOwG4YdKCptrwfAYn&#10;p9Ze8z3lZZSU1MrkDFU/nrSmsb0W9ZcUtKTH0yj8CvxdFDw+V69N6MjhdIdRVgAHy6J2UvZJRCPU&#10;XvaLij+UOuFn4QPxnVpeyia/3GRKw1DZhTe4w2i+dwDS6Xutof9D2aaJGpJ/i3wGY7S2COViZodI&#10;Gd1sUpJKCEpJwgE11yyKpG38Qrc0rjAbmnQOh/vRLrQ7vMHMBLt6APPYNpM/0wjffKQzAYdw0tpE&#10;us14cKLUj/Jdm120DDWx4PN1AJnznubreN3Xjv/2MM3F15b5zK41YBeBei0CM0+sXKiwrfragyY3&#10;Lf1RJnZ5VqcpJHDgt9czTcv390r1ARNcnPsM/sbEoo60SlZ2PMDeQawFunYeX9fAUIYRQGzg7MHm&#10;/m4Ag+x79Zb+zG3ALQ35v2uLASb2yVukSpFcWfpZbFm5VroEYyNrVF2DtSGaSbPy+CUbeFC9wip1&#10;oP9ULhyEHVkZTcWZwOPHvc8GGeRwmDjhvBaioubBUf7pX9nFX376atlvkKExgFgb7mh8G4jybI2P&#10;2Cb6rFr7P1CRpdOt0upHT99iBrHJETePcg+46wfpzUROiyB1ywIDTCwUOryVv/OPjFWc3ePqyPFF&#10;xbcX1dcBb5Pk8lIYaQiZB2This7S/ViiUuadmzjfGb5kngU+YjuX77LGpsPN1OMVp3RhuhV6niNw&#10;bJgTMIKbDVHcasPVh7psE6RrV5zfZne/elApeklzTf9gGukJToaoeAOW8JrqJU1MQ818MWTFL93E&#10;e9K2iOPvtczJcW+NJEEObyz2aYVXY14FsDdtISaTiM1/+MtmaJvzJn+st2Yz1I0tOqEgbbRIrWqn&#10;v2NVlC4t8F55dnAudfZ0oH8JO9lGFfqX6iazurVOF5pSbspfHrZSyOn7asmB1L2vR98VP+eiE/TZ&#10;zuVLNj9+YrNvp/1YkocLApYl7dqiDTESqw8tLbGcok9ACY4IUpB9k6QLJ6hekZa1A2Re/pVXcxqm&#10;WVfjhg5WneBgojK3Kb+RKoO0JCP1onfK8vj+hCi/+55MjDvjZc6vsnwZhImy1ymW2A+Yb2mPSjpB&#10;xlgxmeBaGzyATdAmvZGHaqnDGZ3q54Jx7Oog/D+pm6Ii6yel3udHPRU7KV/LDqzaMtJeeMzPAgNF&#10;U8hfxlCj8nVgtTzbtHH2hrKf+J0hyas/kVAmNBALdbPGbd8m6ViAYwec+ssKE1Gldl1rsEDltmIN&#10;PhXdU9dBy252vMnfdO2KiSpNv/DvTP2TX/Kn7bFjnHd8J1+X1bIhOap5KYzUlrfmq/zyuH2PnYTn&#10;37NDb/QeHIltpzv5sl6omXwQX4ZpB166ZqpFu3ZQdwjRBiPJoWyu1/Ma0OhKvd6wSOO1Nu3vRJ9n&#10;eF2qauDwD+qyb+upRsDoOKWiyEiaeU7ZltlEln1mrtg7YHZ/y03uW+Flwzkh6badee/Jmqb+1zZk&#10;d/4Qkgq8hgob6NkG39zhBcUIoXVg8+BLz6qQ2HfXEsM5LevXY6Xe6pCYCkFzwUBvsPgioTVDoakF&#10;ZsbOXOljb3OL7fHBkgwT/O7gZtEGTbBtaiVrn1+qUz+aRq7tehz1qB6IuyZLVApP4/aR+nzSTNle&#10;WLD0p43G5UG5qgDyJPoE60TXdLYVJfQHxKhLeyaXoRlZja4nS1Oc1GZzj4t7ffjd8N+l0bIflfpQ&#10;bR3XH+uF965bKSRuEx3Q422l9ix377Dy00h6QdnR1DxnYzLGRaDcUl2Bpx4tkHNwTTCt6Y60Dfxb&#10;peJjKVvTIlPYqReRo6QsjIoeUwOMBHzu99orJM104A93mAQaiq7MoxcDYgNuf6sgm8y6a7wcw9JH&#10;lojqvzcm1Ysq8+wl6h8haGsl6kDAqbctQDwlY34KPUWu6j1Zh+17Acyp79Whf5V5S7/fIZs9qPax&#10;i/oXXtFXaqXg+mAQDXBSKTFwwbrJRrEBpGh5nqXP2j7e7ezaoECgx1GVlbAz8+WFtdab++lUZ4Bv&#10;/l4d+jgbJPbRXWIQ/CgRze1ftAJp1m5dBL1LEn0W5qvga7o5ynNU8VPoYm1bBNwItrUOtcTMJGem&#10;4DVt8dR7FKLf84hjnqETe9tun82eK1WIqY/9DXOkW/vISjBV1/RTi8x1EpiEXjBfn07ia6DmpXIp&#10;J4yQM+48vOjam7wWj6ngaMZOvaw498I9UvR+M8jdkHk20Lh95kVuQKUdyMvebjII2MHm6Wy9nGat&#10;jVQV4t9vWg6QotW6I9/eufPw8YQThQg/RbcjUFL0xxd4sdn9qVrEy/fqLTm2KUyG23KHujmnfPV5&#10;3zHnHK9T+yTqkQlpLF5GXrRsSerQVqfrLHZeq5MqbfHknacY63vDjJZGiIocZUDmqbtHW/Q79pYm&#10;6k8dQDa7yzdAc+ZyyuvZVOLqtDvR1k3RF7q+KvYbpal/Hm60SXmyoSEiFVUGh94BHsAf8lggasiZ&#10;k1QWV9n2lq10dgCIkNG8pZYWQDvBK6Og4ZPf6RvgLWS8dOb9ZoZj5WOnKFszRZ25ev3HBdt9JAOa&#10;58KjX6PoVX8vrD/YX/lcXKOMo6aaHmu4cnFdm8U9AZ7GRkufXWHsdtLRrWYWTNHB45CUgTjIBOK/&#10;dq9qPv8R/IuuaPPtagsTS7dBZsXQTT4LQjc2KOrfstX+rkFV/5dUg5KYxpPXASgp/03RFXXfGLNu&#10;qdU5uDs+nRpj8K4eHzTJjyb4+bLPYBtTV828ztqsPyvG6sJxzeSLzpQO9LKnYHBO13uigExjmGbQ&#10;C6dWucg+C1xwzNugrX/WuEAOuTcj466wjb6DWLqbFvJyivt9SuBSV530KJlca59SGqBpMUW0B/0K&#10;N+G/exU2O4/Um90LUdwX5lJQKHr9B8YenzFLrM0kuUfwvfpF1beHh1nxIMy7u5nTcV46Pumm6CdI&#10;sdrGyOtwqxnHKjdm+2q56sNzCOJOWQpDuWr0pqo6UcPOwMFtk2vt04sYNSWjMvtCfG8UZaH3OB88&#10;PqbGyaG3dDdz+g91a9pI+PbaYE0bcCI16zcFp111+SsTLOA+IZI+azzSAlgxVbUeb9fVtQdYthRK&#10;O6ecoVhhL/JIvFaAtj8gj/bQbN8mnpu6a4iVrduQaCxuMzbB627PsROI7GxW3HZM1IfyrZxg3YJ0&#10;zpX4Pa3ZawErpiKyP/aYXXdbwBy1Q0jOTMtTimohCoruf6olDXhLo33w2PjbqJ4deHzFXJ7P21uG&#10;JHAdehoV4Zon7m1aVBNvs0fpGhbeWr3OyxHLsR8i/528BTFzZ/54pYUoIvm+RBnyzWgfPDKcLHXh&#10;evSTa80o/CWOcdeo6lNQqndHDK+aceCZbxr9V9a8Y3QGqLmqiijs5hHAFvhfIDkpQsVXsqxLPUi/&#10;GSR1/+AsF30s/28RTtYk6cvdvwHpbkLU5F9qq40Wy99mneMeF1iseUtXj2r90l/w6Lb+xTBFq2ru&#10;dM3B3y0mN2xQoouehKGwM+T5v94XRV8g14yXJ8fFImMAlJMJbY201Hp+6qrLYLou2nz6Em7vIefE&#10;Ea1Q8oHX0D4J2r6lyGy9bvfzyDWR0w9SEyocxV8I61SiolrIu0fA07hDE6F7hnlxqMI7l4c4lyUi&#10;wGdHwgSpdJCTHb4VQN0MSyTozKpsL4afWkfaLJo/wTqs3OZ47PYcL2fCUXHml2yFp3NEeF8d3Mas&#10;W9oX8A13H6liXil89IWR6vT8sT9JY48bNlaDcoK7bjMm2zimP9+uZYyz0ceah9hSgeEo4tY8vmcH&#10;gt3je65byoBv+MsEt0ewxr9f0ieufXNJonI2+mTiwCicDTAC36n1gsRiKNQBgNCsyhC86Mj1ysJR&#10;joC/sv5EvjQWz/F9SdE718t8A8A39PZhGhFvCgnH/+PFi2n6cuoLJ+jsyv5+WG2U5v2wTVybIp8C&#10;X/ag9tjmgW79r2Bo9vRU/WNC+8UveIeR1cb4sNXN9iMaZYC06ooIxNWArABuremnB27W02oANgoF&#10;3X2UY7OKN5SGzLkj+tM9SVGI9HuyMHYHeM47qPeAjOzyQsCWFs97HetuDij6ek0g9oAD36Vym8Xu&#10;O4XUgS3zYIcq9YfZcfT5dr7rZtS98GoHzvB9A7G5i0Sr+kt1gJ/fv56VBc7rYvllR5fmGmyOJVHU&#10;g40KchS4yTv2+fb9mIS/7SZ57xXgwi7qxzwz7WYzWETYm2KQyuXe7wL/cnAq4zZVH+tTd1baDQxH&#10;c2PFv6dx8aC7dCvb7xiIx7t7S7Qdu8r/p3hSZzPmDPCWNvWTNzgzwRJbu427r6bF8JmA/OnOSb8e&#10;M7sGLJ2hqudbwyfE4y6+wVI3JtQE9u75wYQ7AUNuU9oNLxl9vFEusFbzPyKEo7mP5Nv3IkUnt2pu&#10;gt8vEI8mdCdARq65NxuAB9S7EHm9CZ1gYq9PldQFqNs1ilbGyRsXMp99JvedeWkk3v0BEfDde0u7&#10;cejFHejiX7DBl2a4tWU0p42zLddj8eOGMI42e9qPhvSyIIhv39wHRZHVv3tvCQ7Fbgbqdzs1KP0l&#10;E+xE/d3CofXrzzdSKFkfm2RMsJ7JPM0p5gPeJ6C5duEM3ysQi7upwo06i4jpL/VUssg4dZnfP3ll&#10;Qj0BIbJWFnvRPqLpjgGT2jz/4f1QFLbGfQjvnQKu826yGWRkhz/Afl49Cw+QcWpbWccDDStQ9HcT&#10;NJjMtqij2h55J37H25EoGARE+Xdft0Rm7SZ3Q0Z2UJS9ZXvSA29VS+bJwFpEUHRtrgj/w16pAnWg&#10;Y+XqXoYjQTzuqwBjPEAV7aJYVDJsjyrQnv5S1DQ8SlCdDqQLm2VXi71U0hcIsujdovr27ng0qNL5&#10;G0W8K2MFMrIrNvCsnorabdJP1jARCIquE3K92eDImGZz7Jzdw3Ak1Fv3YQHvFlCFOyonLLrYNeHn&#10;3mNHNRYP+MNE4MWmonuuu7vtC/8GxqX/8R4KKKHZLu+lTmuX4Ah1JnhXwKXvKHH8pa+/BAuuSVom&#10;9XPTNoAtN00wQ7jnyvIsTz69h470kAnfv7fEUgkTuiuWnfWbD2ZKXZhwK+DQN0nbySB+wYdz19oF&#10;TGf3o/vC0XukbGKjQff3CGd3+QxapcuXcftF2eL3FpdmUDrjndZlZo9qsLuhofdLeA+V5Yjvjdkp&#10;vjsgDXfl8oHtXSWsZz1rW3dWhvjAVuv1jg/g0o/Ykb4RMDD2/Vgk7vdfcE+rb1cVZE53U0wo8D4F&#10;m87OdDFc2st16ze4H/vsHnopI3FHHHllX4ABuZtiUaDbpWezqh7ZGrl/Vx7N6abj9ae6fGeC+4S1&#10;f7qEqn0K1e8DMKh3ll7n3XICzlkPFW7tzrN4tmnIwMu/j4IYS81MaG/YSffz+4YDg3pnFhLUeJeI&#10;7Fe/9FwFu2owB0Gy/sAd2jZDgJwxqLzs7oDl9d2OfVsArNpdaZ2vLrvmXILQ7jYEndPd+dwwZNbL&#10;7v2Te6kUtNQHE9oXkBfVPmspxgFc7B2WwHQX50CUdDsNzg5r7TjSvQlm+PpeBffgRKR3m5VlC/SK&#10;7G8e8CZ2aJd1dwBmMUjnA7vbTPUH5wsxwQyfntxDPQ8Jc2tC+0Lyv9DM6QjWyg6zdo8WGrB9O1sl&#10;/7lL3zfZHLoQSXcP/hJsqj2Xi0b/C97S0W5VQdxdgQInsytnO0/KU4PcFS83q+ThQt0DRVedXWR3&#10;DcT1Pltvj4TdNjOwultoQIKddDi2jrtL+/ihu1Hwez8UbWl3MBKgsb7/uiWYhrtsZgAjsqseAAl1&#10;0zG20c87rE044hSg64M7I5vsmSxEqi5NaF8ARe/hO3cMJNZOW/3Y6qkJNaFHtTEc0V3GbLiRC2GP&#10;3AtFb/fWO1qAqP4fcOhhrexU5fUY0wtZu0ONd3clHYTpetm9s78BScp4vG/CQGHdS2OE3cLbcb1x&#10;D5cebmbH+Hhenwqo/vDna0OYPLRVPL482zC43+5b7f4+YGSNbxfzHcuTmrGa1wFfpT1bTNZmob8r&#10;Hvw2rxb27LLlTDP89Y98um8p+nqn1TL3hV2NRJIBLr0JNYLjPbSOegNvaVgvzy5YFeN38SnaR5Oj&#10;NFjP/KWpqfYD714KLnYMZ9eNsmH+dMUK/aVWIQabbbcMmlSfh3fcZSlGLRzfj9f0yadg3xYwrDgT&#10;+o4BlbfbgjO/h5JG5m6lyM6nHHbcotRiIeM278Em/GPDSdtz//2jqz33xh4Hwa5T62uPkeTjdn/p&#10;0+797Thv2PTpaHqzlyoX58tGl6l9W4bB2H209oLuweyGons4cc5k3Na3e3G6cz08yaTJ1QT5Q/1q&#10;tsZEvPERsC/22/EUfmlJfXyngCm6azb0KNP83G6MwlbY9djszjl1hZ+GnEbPHl+GLuATbtQE/7gX&#10;+6KMpzOk756fuWtA9+y6+XnYnRCfwJOWzvTT2e6LhCZ4p48usoay22cG3xGcmkbT0f6dFwsf7P5h&#10;Nr5PJLtvZgB11tniDP5Sy+hGPZqibIWFFQSxtRehsni+mVE5Tb8J7g8TSAP1+nsWpPiAXbNh0oP1&#10;MJJa2uz1kMPfOhAJ647K4uGH++iN4kMcqJP76AazG0DP77wOt0/VEEtGm0fWib73ohLHqSuQvL6f&#10;Pn1HCQWpG36nuX46Rh1uj9K/TzDjm4tDvF22Z74X1DYfi++r7eY0AEeVa/We8epbAqJy9wVnPYZ7&#10;uPrSUpKw2NMEiONhclNX8NY4YOr4sLSjGPr7Hq/n7oAK2H252XmPtphRm4XRPZDuNw5P3W7KS8e+&#10;B28px3Nqe+jMfZRm7BLsZb173dPH24Hb31gA827Wb3jHbuy3/XCGq6dK/WjCJXy+5wG9xSRVyrPu&#10;ZTbnbcFSs91b0S862jEJEF9NvoP/YVei/cUnE9grfoGGqJnXCZF9vzU9zsVcSDpP7ixK9+d6Qd3u&#10;avDbEvqUOrHlfYPBuYCE3ZFoT4N78E84AFENFx8E6sM9vE0VqThO6vbJ/WaWAYAoG6EusMcgo5I7&#10;mgZb2B1Fjy7sZO9lLXBB6wokYIruf4jmTfwRaX1/an0XVilNURPcJZAY3UYXW96b4Bo+vdphyX2o&#10;An+/Fimt7LrUR2R/I300QnHvlR1v9Ar49tBrALAt0KctHQvvG2Tlc+XuLocjK+ynytOAar5Wh4C6&#10;O3IC744Ja5yA4JuXpLvu/JnhWR/mIynrZa2z23a4F3Bi/abB53cM5AUkfm1bRAeWzb2bogV8499/&#10;65VOYIkJ7Ra96tibS0ZdFeySUZCjs/BoT749vsquHU/4yh2pbcy2+EUX56t5PPl2S6G+9p5IbiB6&#10;DWsH5nyoJbIz23HlEvwXmIH7sEivYDrZP5uNKmCKfnMND6a/zYSl3jfrOr0Yqyy51+CgPyFuascP&#10;xtVrMx/fFU+ZDB3zQe0EsDcrhmgpC+LQN1hl9l98Qo4qO2J72m8PUErjzEnQa7aPBYyhtyZcARyp&#10;P01wV3jMVHg5tiD99DMeU2ry4KTFhnNvbUi6YBnXyU6+QQf/n5k3khdh9xnUEs5areqDStx50xb2&#10;3FfJg5EtUiR2Xq60OHqQlCeb3O1AwzvFR1NUqtzkPqZRacNsLNWzcPsMHwFXu9argkrcfd0Hy7hY&#10;FDaiZ391Xf6gT85pWWyO0TB3d3B0cz3AjfcwSktvWLejDRrTq9joD8RI3Zgj1iiD2XAuXjWfjClH&#10;8YQib/03r+gC5Lt7bObUA36m8JWX+PfStKEGnrLHmmGlx7hOR0fvLmurXxdw9cew2lgwqewRm73D&#10;mCi+OrXV72WJnfSpFL5nTMI3RuM/SzfVm79/U9qxx6uQ6zdLG7JtnWRBao5itZH70mV3JK/gacmG&#10;vviggkr+hyId6bE7hRN6uhzqNF1Pg/Qy2neDaFhHO/dKMkCg9Mhz4GKNsIXvO1YZ95RCwhurewSk&#10;tDFQ/Cfrme/jyT3MobwlkqwK36lmqj/ZIHqv+QwEGU10P7D7eDz/ISL+MOESovGqYcQg5auNEdOx&#10;LvlcfERAedUCLufm2yu4b8ZEO0+zqEqQCbjrxTU2wEhgc4fxHtZrfFB62etj0OPFTkdstLZgTZOK&#10;R1FYLNh6HSbeLX7Xa3CX30wzp37IqvDfV5Lxa0ozYOZ6sbWPkv7Po7qYbq8KIuSSzYS7ctXakMo7&#10;xZRqzJuMUfpE6Smww3U/FGbwN1i31IZfTJO9L9V2YpMwcoW97rMwHdmBgjgZWrQzoCb3715Co7Yl&#10;iT9yLzTfePafdl7X9DWU2kSvpt8F2PvNO/QbSINLfs88WaPi5Pj5G+HvpRs8nU7WTNadAdbiUD3v&#10;2P3dq7NephebVG8kp2Or1+PWVFoUA9EYFSlOGj7+uS5aC1fqu8IkEIlZNwrWNPHmNGlA4SCe+s4W&#10;SdbBP2u4cfRy1l8QJP3qUvCBG24VnKgzExwLMoaMPWox/ho8dTuWCzguvlLnADCNNuFYRusjNut0&#10;x92wRTndcoCu6jHgPVFnjMKJGn+gB11EurdOzJ/e730K5Z3BCTULvfpebo5vRaf6DBtu1DCetsWJ&#10;gxuaYG8kAyj6Utk13XQ3gCy6YRBA++/Bs5CuEe7I9n4O53R4dH87cFJdN9rcQv/fCeTpDc+Z2W4Q&#10;J2k/hz+NWmTEFnoefOpPnYd2L9sLr7EhXUDRfcz964ggPR+trqmK75qiQBpIpZMbtkjJF1bk2R94&#10;mjhSyXI6aS3pp9/awihki8FJE6jnJtSNRb+JkyDMN6j804i1XhVIAfV+xtl25t85RRFbusWeHbeq&#10;8gc/XySR59q6FlXZtus9ia3J5w2v39Elr83jHPizxk7szfCGTNDk9TMoYYyu33S6L4oa1z7exhkd&#10;CHZcMsHvF865FpE9hoV6MH3uzY1AFdjeueU7iOkHuM+V82+oTYfoqKnEagH5MZwGg2Zk8fq55ZD1&#10;61OHpHssQpTWT8HRp7GbRzj3OCjeDrEwnlOvvs2Lxb/TMH7mnRiJCti253nvPTfbI522G+L+dpvB&#10;FB4NKVI/V3+bUCtoEJpghn1SFPoLkb5FXAwEKPr9S1HCgfcA3Dzp72gunP/SOCubKsGLdEOG+shv&#10;t1Ob4A5pCZH0O5mF92vvCNbuxT40YFuF0Q0L2KL/C1KU0NWikKTDqiKcqRV7c2Oj2m5kfWb9ZuMs&#10;mj6ywRbFLd6QaO5ZMHp0spFbQNGXJrgXIJcEY1uj/xO2qMCZKdsYkgNJSvgv0jR9OdF2AiK+0XKM&#10;t6u/OR3S5DHtmSawiqvilm2R6nuijwTfVjdjVzNBVJ+Y4DeGoTaOLzZiVlA6vZOJhJs06K+PsAu2&#10;KbMGm0yoByYf+lWn0Bitnvh8z7152YZ09Af+z0hRiD7RpWZUqDt1tGF74frrwYoBRmUBWLAm1AP+&#10;Tb90f4nXrPiHXyHjfzHh/eDZ+P6Z8+hbpehQMVh00PqPxcog6R0mx7NgmtZd/mC+pdQAdwZYH26/&#10;dHc2poxFTuhTprE7QGzHYxujSM79ftRYKPdknURS52lHw41Sg/ADGL85cKGV54OBeDVo9MEvPQsN&#10;TteMZmfnUzt3AVrFHdsYRb7bqw84Go4rjXz8RA9N7ll9WmTU4CULCE7X6/63KrYnhtXrP+l5Mryj&#10;yvwiC6/HfCM7BefMrR1caofAV25RzPcN4s+1WaidbDzdHydb9Xh3YpL8fWVsPh+3M8GBgIwfUGsa&#10;9zR4cdeKDvRdVR5nZg9gF6qaXn47BST1+C0M9wFYe+vdzdL35Cg19naiNIyC30xQA/l5gCws4yeQ&#10;u798s5Tbq1qRBCkX1fu2GmukqQZcsfBjZE3/omTCfdd4Ulck6GijFN+4k+JCyOUtK2/+q2k514y0&#10;p8Xr2FXV8cfWWWhrQDKMLeKQ8bZzAL41IDvX+X1Zk1J1sr3vlOGdUv+Y4GCATP3d0knf5n7PqmVg&#10;ow162gy49GOLuP+ZSnpIuIZknZghIpSbTO+kBs/uIDHwCt1TfmWY9LUK4IXZhfG5eLzfKnriFYzs&#10;/uphK9CYMMHvG80UBdJiFMjp9sOFwX/aWhIjmo9NsBvOXPUbmYbGaOmVYCvfWVUMBAdxHrt+Kdpz&#10;ndlIgFnWbuxZus8oWBpu5+Ln9VdbAdHcv909VFs/q8CZlctbH0Tqdr+VS3oUnbHrl2BM7Fs5jIGH&#10;trrpUDgLS8ZjAebhNl3sg7tYemHDfC31CPoWVkN3lBwkT9n7dehFjI/uoiHu/hcKRiHierQlemB9&#10;EY7CgBo8eSBTY/uKuOUgERz1nbsRwrm4rT/frgHBHQDTQqn3ZmMs/I8UjE7hbfcrS8xH1HWj3j2X&#10;nUn6692KV/B+XVK+hKSv2MBtC/tmcrPbSZd64G9G5NhzIsEp/F8oGL0e0ARpEj4SjoI1bhQ291v2&#10;Uyv8MQryTnl36f8LKT9ABl/3zg24bW6npXtoA1/F9FK9vhzdmSk3v/iOMTCnTf56b7wngD3sw3T6&#10;038PnUwIQWxGpqgqw5c7lf6v+d4dmPT+GLxkzmZo3T27FaGyp8i+I7fygKrYtwEzBmCvDOgGTHBQ&#10;HRm9rIBtu67neUFkRoTOYNtz746lOXW93pvh904T+HAZmz8F+56G8Or/t3e1PW0jWzi1grEB1477&#10;QoJJ+P+/o1pWlSrth37ZaitVFEVN2q5oU7hQoVb3Oc6EvPl9zjGerJ+9up1SCPbMM+d9znjWNclx&#10;4UjXaakCh8biuJrXN+x7S2m6iYnrBf1/708reP/bgLgrHpxxJkU72UJyPqReDuQL49bxnG4mx4sJ&#10;UxQaqAm30esCrm3V8JzjRN1+4Lo3KzLVdsPRX6zTgpUsvocO7WnBiiUowTtVjSXdXHQb2B8RpXZT&#10;DyPyIJrsRJIeCk93Lzv+z+j0dAj43/g3LR7wXA0LwE2+UjgBYIjam2BrzbGZ+Fwr9p6wLerYdZfB&#10;isArWnnxWICYL27z77mFrcrrh9A5zPF6vaXIpj2BvSdN0ZudqCPBXq45JFgSIFCp2H3RQE7/wVAD&#10;V+pNZeOVQE7svYJ5hqoY25YtdZtOjcBbqFFDcb/i1+Sjf1m0Lgo8mcQDx63ZqXCg5/ELYZAKJ+mh&#10;6Gs+kiWCxlM0ApWKh4RGd0VdkFM4d7HdioV8Fn+lLviT2D0biWfQsflKZOaaCq0qpFpQLr3kF9bZ&#10;VHn/iwagSr3ekrJ94aW9mH9BCiRF6z2SJQEQoOEJiHKx+86nwt8LRzGONXVr9pao0pj2kS++NcbT&#10;XVD0za80oAxocQqN7cKxRvKX8Mc4sCa1ekvPLesl/enHfr0kdsOjh81e98GykiApWsKtcAsHctRJ&#10;5dm+Na21nhlSYV604kpT9PNOxEVrOIioCaJoiTokr7DE/YIPhviElK51ky47jnnSblrzHY0iCGuv&#10;QyuL8aTUI4aFY410lx7EM7yWV+orteCbbR3NRVsgTSBQ9Np8dwlbut7MSmns3ZUKzvSLvw7eHfKz&#10;bm8J/rx6nb50PBamzA4U42GZ/lTDpgLCroQm7ha3W2HkwJuANf5cfaEOXC1zWT1pP203Spqnzb+E&#10;rxxFo+IiESre9jsn9QZm3nx66J0MBslW40FgN9zRKILGJ5fiKoIysqA4RecF/X3re50U/bo8dA1T&#10;UdYPWNoUJsMAn68kRYtXDxFFu1D0tS6jt9Tu0aWwkIMl03BHowAODTCoYS6XecYSixLX411IF3Os&#10;AZLzIVTpuJYnWu1fewmXBEwwqEtStEQNZpxf6ta6jPiVS6HtlbkOpTx2o+2YCQb190LNKB5QwgM5&#10;g7/kjGot6Xatu+UDhrK+6m5QdG1TNxRQV2Xs5RIUjStURnVeToRNsaIRMPuSEvzNToRFsfwlbjt4&#10;HISlapo7JY4bz2z41MMaG5HM8C4rIqErW3f/tObUrgzgLTfe58OylpGiJShKrx8Oa0wAf56XBSww&#10;lNVhmLg6PUEhYI1ko8clkSTQ5KQofbR3VuMevcfvW3lFuPeBnDEKU1Sj3VtTQPd/1txYszxgsZWh&#10;aJk1h7dov6lvGanIaVWuyTaj93fiFP34U8NODiSFCUHRMv2wy1CU/KUn9Tn03zZukx57ZY5llcVo&#10;J0zRDyYUFL4rJUXL7Tj4S8V7QGtjq34choZcCQu2dsPrLIvANyEsgYUVCx9C89aXunD+t+mcHks6&#10;NHg389OfFPUo2RbvEYB1FLu7HWKsvt5xmO2NoqqHMyICONyNQ/QQUI2P3JNPU/AekPIgf0kN5RFs&#10;pfKG0PxSNIKdvQPekhmRM+wjMXEAjtR2NVE02QoCwdASu3uUIlpqaDKMMFdIior5vfCX6poBbDV3&#10;7fJeSDooY6lXe7MTDr0zFW9xyQC6REuseRbll9RQFlcUSd9UWc5HsSz9Fezc5htxuaCeMXVWolUD&#10;SVGxq9th6tRksdExlK2d9k7M0pph2nYj5mSA0yeq6MlfqmcK4Cxty+uvYqJur2+Cn5GLb+UqMR8J&#10;RFExWT+S5P8qSGNtW70QrVI+DSi6A2FRTJABBYWiUpTOL9Vi6+AtEiwK/PprGSH++2QnKGpGFldU&#10;ipK/VIdXMcPvSTjfsAc7o/hd5qWwG4reiMi9rBQlE7EOTRIl77M9MFemGtIBReP2qWYD7qxwt3UO&#10;yEpRfHod3eNAGC/p10BK6Fw/mYHdkKJeTXaYHmQpWo+/RBHoxBAQXk6oSgLk34GgE7TMf56ipIHl&#10;Dx5QojXxHU4hXWVqZHYidO/bNQVc9PBVVM45kzoUIul5NVwHpUBlUmdQD+Y3dPIFCzEZIStFydoR&#10;D2tQ8jNF69LBepEjqDtRRgLtU+cZ8qqAUSUp7N/XkALNMHjFjolDAJl/ih4Td6SGTca/slIUsyCu&#10;S6jIKeV3XEgJcVDU/HpRQ1oBCEtRyi8Jl3s5B+muC3aIjLDzL2us1pYC1t4En48oKihFS95IUgVR&#10;hl/6Gf7SZzVmxdgMZzgb52ZkcY9lpSiFLIVdX9LzariFPXf94DIb5BJXNQK+rAnbTJiiNaRAM4MG&#10;+MdBZ0/9hRP4YONj9xAfBsScKKYoowoVKAWqhjI4TKzDU5hhh8gEh47Mj93PbOuTCbfynECKxlce&#10;C4H8JVFtQteVp+8xWAEyRQJwxGpsYyGCyIiC5rjYRTQqNAZFRW3y7MMnEOJ3Iq+HrWd67H6Imauv&#10;tWZ1YIVlDZLkUk42UL19RnCPwvoiO2QHAqMXhqQfYKzJBvjgV0hexkmFKhl+y5mUnQGKmh4Y/deM&#10;yD1RVDb9A39MUtzk1BhQ0FREit5eWndqaCreG+LxiUtR6rWkhgKg8vesuz79qZSinxgvRbH0P9Sw&#10;0cBzyja1ofySYAoUz5/ltlAV1Cs1ZgXZwGpoKq7NiNyTqSgsDbCWckFuimllaasx3k/EJ7g14PLM&#10;HGD3ipp4XJCnKH6DXHgm12OHlN2XkBWQoiaUA2fBlE2GrSQcvz0R9JecZ9hhmQwM876hIpypdWeE&#10;mkyFMf0nD8SlKHxuWypCTBbhx0xhRm3VJPwlKnUy+wwoV6GiMxTWJpCiwnuJDr+pITue4LOzDV2y&#10;BCRM4ZyUgQHo8gSsx8HNSzUUgjxF97CYInEfoA8C/qnGyaBTjhLZrTEmzuwMKOaOY2J8W5g/4315&#10;iwSLKZQCpauW8tLMOVGpqqCCUbMpCiv9DzXUASgqnOifylOUCj02Gigz4RBPn5cgoWpDCb8G1Dci&#10;w50KbG+OyL1vuaLX/scmlfRMfwVJZCxqMnPz6PenZe1LnKWHFyi9t2UBNcBxbsAXb4lUA0XJY5GJ&#10;z8Dizz2ETHUmEtktx5Bqy1TYPIIjkqYotQv5qMZSIJLInOCjeFbe/NBvl4gO3ZqepLetGzXSgm/Z&#10;t2oog6ubGkwqSGqZFCjszNW7kxNBWXoJb83Ztz6poZlgMlQi6V7xVOQhWc4ZQyoFSuzLLyeDNZDY&#10;2VETt1MeKfRY8Jlkk383EbtxJgad2xCPQGcdI9YBxTzzLYhDS+RGZUovqaGRwM5lWXhIUcmzb5AF&#10;dVCU/CUJZVDMqXZgy5ypMSOcqXWphiZi9o7J/oE0lq1VIEUvfpcueSwSfRGCYtsrFKkuB0WNLnXC&#10;5P2jhlrA4spSFFpQKvWzBBV1CqRAKaZbxFeHnSFgCuO3G30yhClyT8cPBBsuASRF5Q+wyDjVbwrm&#10;jegwLr+8I1/NYClKmW8WzSau6POq1nkgkiy86heUjpB3AnfbwKO3TOjlkYJZIVezAMAgWSlKFJU7&#10;trEAHbFjlzh02VKh3TWDTuNvhEsevWzMWhQfuJZkRygKk5o/7kOPXmxyIG5P1JAP1PNPVsOJAhYe&#10;T6E5lkG2RWA9FCWLlz0JCdHsFuMIBe/VkA8kxKXKYGsAFp5nTsQpKpXBXgcpRW6L13lZ2AcjIc7e&#10;wJFqVeU3txjgQ/KEOf6S3qlUzlbDERws57kacuG2YMgJIDbx73RsEYNPhvS4gizfbGEC5R7y5cF7&#10;yzpQQy5gcxUtVR4HEp0WBxLmQ22Afc6jA2DEyVIUZlodFD3j7xxFDCn6kRAZ/JUkF9LdsESBXcuz&#10;7rBFn6qhDLB4wtZuDPKXeEMTpLwLm7fQFVP2GCbZSOZGndhsn0NpkxyySPrSmRjs/tJPPHjh4hBK&#10;lT5XYzbM9msx42VAITMemQEpKktRmCS1RPewaXl9iydlQs/ORwFzZg+60tgzoLRpeSgKBSmbnqQm&#10;zXVQFL+H17fABwbFdbdI8J667MtW88oBso8p3wd1JktRSIJPddj8MChYT/rQlXX3alwAv2iHcJ+l&#10;pZiybO5PDnh2JoreXgqXyoGiN3VQlHwLzt8TTUpJ/xIRqhIoWiTQQGBCmKKAkMeyV6dglms5aju7&#10;440clMxpkun1Ro3ZQB2iTY2MgqJMdjQ8elkpKt8YTwF7gbO6H9K/1MTg+/m9b5LNhoadLtiWA1JU&#10;lqKQLvX01ABHGCUO1ROXMQNnEHj8E0m5f0ONUfgG/6qhJkDRgrGaioVV07p0FeaEsWsFyHFQ6tMg&#10;8PjzS5SQqCE1J4GQ7clB0WLBkoreah3NSOagTKsa6mMGwpcTiuA0f18XgynqsQUjCkvRikLU+VRX&#10;+JkiNHw+NfR8OeeL/CX2RC+dTRQ4/lwHMIFMq1Fc0VcDPr+mijJqhMvmsOCxS1rQVOzELvBGIqGs&#10;WsB3ZECaorWcUZ6DMwVaWs/HP8IewwTtDc2AkmhisnugHiUpOiP1W1P0GQY6V+zgrxvLLmtJnfEX&#10;VdPkGWqK/vzEVkgoLUVplms63UD+ElMQEe556VZpvs3eKhqCOeMm/EYDM7ivhroQlqKdU/CmpoIy&#10;vka4DgRyaXcU/hKzS0/1bDUZSezAYnB1qJeWothNdekqMn94fGp8UgXjJLAueV16mjtDnSVSaVxW&#10;tLQUpWlmj8Ukg8I+LEJnPLDuKsjDvmV9VUMeHNeVOxZAj49X0hSFE1EXRTuvmZZ0z6skASA4eKeS&#10;vUq7RmC/cnnJ0hQlH6aOcyEESB0WxQg7qsqugsJgFXpiN93XAb78pzhF6XRdXYUQ5C9xzMvf1ajm&#10;uNYdp8Igw4U9pVoX+PKf4hTlkmxFgHex3qqxBqJJRZMWy8IZX/MnBjcSP+DbXtIUhU1SG0Wp6ILB&#10;jYTgryYMsR05c0EkRU116Cn/qUbaAEVFQ290nXtd2oriiPrxYnzKtRqWBOxuztJYvmO+jwCbzy4H&#10;RflPLq4gAEVr6+MKTau/qGeVN23EazzSVco1JebY4TO6jnBDRaUobJJ6iu4JA1C0xKnNRIzB8+zb&#10;vVNBlfqMmnkPTyK6NoKILvmWXVrRY9Xqo+gbUFT3bbD/r6uK/Ze8Yo9O8quhaRgxnrWAFH2nhiKA&#10;7qtvmhn8pT2dmDOMUc4TBlAK9W1vXmAmvquhNkBR0UPKtVKUflsRE8jxU01GYnnl5kyzZ5b9lxoz&#10;AOtsamc87C62QBEksmQ5J91QWJ89tQezooA16LjTtDY0M73cMkjlM9X3AFTfYC5F2ZYdFJX0Gqn6&#10;qKaKZkKAX5f/Oj3rJo3H5PFoZIhAKsbZFDkOVQ9gRjMkUebAvpekKCV8auw/SC59rhDEM6XuGkyH&#10;q9G0HjuS0axxjrhrp2oDZAXbskOxSVKIdFWNRxhpR+R5GGMvNZkwphiZVpbftex0O7c0IIsM7Zfj&#10;Mcp/yB3dSGIWqLKjzgwJfl2ev4Q3TmUhNqxWxNmB9BjyUZRkOp9pWyew1dkixFkLxoC6KXqd+/sg&#10;19OOJV2Ru6W3+UGqPt9Vi5g9Q88o20zXghH6shY5loy7FCIzrg7VmOme7f01tfZTxNyMhKimYsUG&#10;cH22NqNYHO4TezVhyngJNNZUkqJYdG6KZhKApHZmEcjLLMNG34KisOqAqybhT3yYoRnQfJegOGA8&#10;SSpicrG5Q3tZn0dxmvTKKoe2THpLwWii7Z3QpYhcHg71NzE0Lopl4KMoBIckRalclHuWM7u/07Km&#10;i214/BmlgT8YYrj4/VwdQSk8IRkQFATsHb5QBCgqaZDDjmArylrgZ5Z5RsZvmv83plxX+oaccRg9&#10;95Z1w7TnoYFq6W8tANhbfPFhKCZJKQqhss9dLupk7SlKZ6V57HRJTFYonEOj0O8PqrYRXAdzEX+d&#10;gD3Fd5YDckVSimLVj9SQD1k8ojvnkmXPXl4knMrttY0SyqBaPRafHtpStNpcEFAAbH7eTJiiBxKS&#10;4E0WkchBS+Ywtrab9ZNj2/L0xR+FvZimNJQ9ViYITAJbit6/kz1ahB3AP80fssRoSm8Jh+yju0w9&#10;/uHSeqmGGiBjmCmnHN3xa6B6AIuKzdGDAyFakgiKChQ6PVF/JuEWDElSMmQkZjMHc8HQfZFcMi4t&#10;1zNVjMLaYqv8iPh67CWBwpQ/1JgRWYUpdPZo+06q2JnP2SwgMQcjKM7GxKxhfadneXHEmFanhJ3g&#10;AU3q0cx+YRY2Vpatl5jQ+gDihjnLDYqWbiqaBKj6gIdZ2OHaIYbHAHk4bA8Oy40vxroN6i4qIAec&#10;LHlIEe/1Lex0Pr/OcZUI+EEW6ccXtx4HEmZSDXAZnXD4EJIUJd9FDVlxnOF5x2lyNVaYnWdmlRSY&#10;FD1RPfXgSUm8EF0dMUD68yVsoJQYvNhUkHurhqyIMig63t/cdjNqiZJPGi4p6n+ybpgO2ZlqjHLm&#10;FGG4SdbS4OPZ858EJyukgV+6HqWgUGWBzCaXFL3la3SDXWOiMepMGKtI4H5KVioMhCg6zvpUMoBX&#10;fH66jriQfwkbksXy+8yXVAZFBbxNccDW4jNQIGAkjy5RTa4a8iLMsMZ/36ypBvLwC21DGM4s23Xm&#10;sRELa/1UDU0CdhZfy4vAsr6ooQRysuLVEWVsLAp5LH5rXCFaMBmH72Sp7qYDTExHCuF3vFBDkwAn&#10;nCV8FwMbvnLvjQLAYgkV62QxH7J7ooaxw1bM2h5jP/Ho5/d8qmkq6ipI4R9ODwdmE9tJmwRgBzDd&#10;m7+JowxNT6dDlDykYUEfyHHzQ6fFcMyW9XWmPB5czYALwhfPhU6UjGpgBwjFnsOMPP3vB8kZTYqL&#10;8VvbCnkSbZDcIdP5R9fIklHoows11IYzYTxMmgDsACFvrJchXa6wM+IzdtSTtvASQ+AyBTfwSQGP&#10;bhrvs98rWgdg37Etew21eEK9SPxpxuWYLyFG8QeVN7sbBsE49XXfst2+41uWzXSY3kwpinlnqyLB&#10;fpcJCimAKkypwC24GZNAXrwf3+S52SnBSfXZnSO23UqV91n1gsUBW5TPNa4PeH82ySRMUce27qTs&#10;iCDDZ4xiY5SIusnI3k812AKMAjYvFL/Z46H7volSlEowWcJ3BMyl5BS8EUouEQYZHR1ojlzi6bpx&#10;Oev00p03eKFsxTlUnMpijI1tIxU9Xp8tb4t1kQxqnAkK6VFWtyPY6zbmadNpGWRsmMDy+Apn+9sm&#10;RjUYaYuSLc623TGVkqFhUnhqyI7oMiOuQWl5a+N6+JlznG4hzaI7Pt00t0Y53hzqwERFf8N42gjS&#10;RriKRK7Uz82Q/xSxX2/eNLuaDbKW+3iD0JoYTrD5GT5waqgU5Ttt5DHatQmASy0npL0MG4Ls0A1f&#10;GDLUTvWVOs4Bs8WD3clgjpopRUFRPvsO+ojNaEjAuVhyCehnKZN9MGQlKjWL71nIUBgQu2yRvDmw&#10;PRm2vy1nKckBAoLvqW3rRo1EACEtlFwCulmf/QwEWTE8SctnyqNnXFGiB1De4Fw34mamFGWm6KUa&#10;iQCrJJRcAoZZUW2KiS4F+Iz0bmZg3ua3yaHuJtqhl6mJUhQqic0FAd0lI/ezqaQd8dzOePYhKPrw&#10;z3t7xzlhkBFbxnIJjouQIUU5r8OrCV1GFwR0r3ivdTHYkhUAjnuT/uF0DPTBFIyPhmSK81BAn9JF&#10;yBXvu13CTmhb0XhAZbG5IMLJpQ7jdboJ8DKEFImweSx+duXD3sh0hn7f2tYvNeYDpbjSQwjFMN43&#10;UdFDZ7HV4kG6iFbM3ohOcJilTuLg/XeI2Vl3ksPQ2Czgj71R6CWjGqsY2Mqs60TIGB6B3ysXFIq1&#10;reQh/UHWBhgRMS27H1L4yc4k4Iycb7ac8gMusP81LsKLMXOtqWA/IyEEjDseSyOZXDqUTa9m9kHw&#10;YQku4OXwjwL97BQl3muru5ln2R/U2BzgzZkqb+PIPXPAeg3Qn5I7AMxK99LjbskuzMEbLzc0C6OA&#10;OyoaHzGbaPckoSJWbWOhdmDq2XY8Z9FUArqyOwDGXsbHk4/Ui7pPo1xFSaVz7Hfy05kUhv0JKSq5&#10;QiJg7YsnGhSKpRO/F7LE55ssS/oEE1XAF3Q6zkeQmTd8O7siIc5RKvvRutSNCtSOK8w823zyTGMq&#10;4NmJigA3y18agiSFQl6UTO9znw14n5MrKIrAmmjHVuuGD0+Vi6KwFUWjbum3avPAy3J3fSprVuMs&#10;UEkS+yxQcmtLgai5KDMlv4Oc/vxNhH/HVy56IRy5d0Uj93lS+itokm8Kw6BlCF9uAtsjwQYZhV44&#10;6PqwLdQX8oFXlLSVRAA3dp9LK53IBoUc6XrcXub6vStijNKNdRllpBXh3CRE3B06Og1M3Pe9ke8U&#10;CnfSZWZs8Zu6AIqylYfDT5CM3MMbk9wBcYlBhtM8+F7AGKWuEPxz4NvWdzVcgmxeOlAVw3b7o6iA&#10;ODVRisLK4dKeV/uS5Zyx2Sz58XDpM8VklziRp3CcA8Z88hL71v6mw3CPpxnuOWeD75cxSQE7HDrZ&#10;D7h3bqAUZbw/geJXknHL20/CEmCWWajlH4MFub4GeOxlXXtbDTBBNu9G9B4m2/HPBoESpzfeALZp&#10;OkyUolBuXAYehJBgOSd5IneSH4+1zuz67zyZFFDi0Ep8B2ofADN8w8KNNo54OFE3pOxCzNLU1v3w&#10;6M2TotR1TQ11cWtZd5LZNV9i8dfgZta1D68LlMOSKhHI0m5V9YKiW6JlHN0rmno9GKZJ4Ex31wWo&#10;EC4fRLjmHp8vfYUlFjBDDXapIC/XIYGcEihIhMO0XovsuMn1Vs5w4MVKP+gmsJR+iunykfow4Nv0&#10;sBlEI/eZh4tYAGciYzJGeMF8YxTyTkLYv7bsdROXUgTd5A3jd+emqdc93PgGunojd5M1DZAMXG4y&#10;PkqohfIcXeurGknhVaax+SfleHIny78RoOjM3y6Xh7i2pmnu6XjYp9KsSbC+paDoZEPLEoCLx+WF&#10;Y87+VUMR9MSd0Wzf0RlCNuWvMKjBHxsb3m1tnvgEleUO0s7xOX63f73RDxUvKBq5FgF4lau7CgJr&#10;Ixlzwm6SNqMgZDJMldmQ7lVUf0kHDFp+GgTWzfYyjWLf6FPQTZXan0/XfoqKsIyLOdGEMqklOv4l&#10;+v7nojfdx7jLpGD0BIzIfUXoJfYkGIRokviedWOSWjcZLF0FRdVu1dgcQPQxLTwVUHAJ5EQcyBaR&#10;ECbZFIWUzVfiAhT9sJ9aiTw8jz0ja3KcX2vd+SLs0MoAFGVqzY31+8TuJ6ziQH56MRsZuyxyLgtE&#10;lGAicked8JHrtsPYcXzgs0MJz/t5lMnacI0S8NxIiuLtmKQo/N2pGorAt1+pkRyyzenb+D4G9ZdU&#10;nGwnKzUBJ2d/dZGcs/NJfCD1ZnJz6QbvRn8okuaFD7Nt7YYC1gmXhde1ZEPrvi3Xz2kBOI8Zp45m&#10;p9TaKU9WQeTxKnq6A3SNfLErvwb7bv5njhbDarN2Pa0FPt9FSQIKbg2R6I1Oc8COzJKAEdnbecbo&#10;M8t6p4Y88PfXxQiFZ23bvXZd136oxpsjh3/kLknduCIGxouSIIEEktNLREWOZWgC2ywr8PlhDEbk&#10;7cPv3EEn7Itg1RWC3reHvgP85fvRsPu2HwYesdXN2z3jIwNT9IzlorDjRGNOoxrMqLfZhSKfO1jj&#10;nPn6DRb/UGMebHbdSiymGsN/ynXpqejeuLgoUZRHf1JYVNShH4maEXP8yI7Nz2IzMDuB8POS+ag6&#10;3fW97sPhCxVvI2GsyKgN92w+HsUMRXux9P5QA0GQgFLDJOzFb5mlTn+T08/bH5E6R6zvfTJGq+3X&#10;syIZ3IYBYoOJojRvor1YXojK6DnIHVLDRPgUpMtc5C4+gVdQ0cRuvDoFFvpV5Ch2mHGVTnhZpqt1&#10;sTay2Z866h+cnK4CDh0hTH/NccxQ5n5O9JEbz0S3kVbqyXPL0Yy8ZiQciqkImDmy/kwdFCUhmV0K&#10;Q2WaqfLr6gX+9eaN+hsTzvBMW7YFcTQsdjB5DTBDcjO4DcOmt1gdmDTRatEOr5ucAjdPTZPaTbvV&#10;OO7mxF6ncAqKUi7gao2QvRvYvKVNn/Gx9CrxAx4qk+WE/flUDWVQgykav0WOIwLCpGiLQ/yTQFTD&#10;OYL5C9vBD9Y+mhx9SPyS4RgyRtXQFED2MQl+rE8tJJIFKJpjroAZyckOn5KQnoDHSM4RfuP7TWEy&#10;dK3LF2pcFPAHZfti8YMtlkthUcPePQnYsjlShgiTtBdjqcZxTecWKMwA+9azBpt9xO+90r3Fswtl&#10;mgjM63M11IPkVfE1gpokqmEKyBhNUjwUMRWK3MbWmOMm+PDO/cuSqgtqwrDgPZ6Y57TFD/OMnCTA&#10;fcyr/NpPjs2DulJt5CG4A+r2wFFAJV3sww/XmqiRJsRjTvVA2X1ZgC2QxOJT/OS+jA6FpncdOGMc&#10;FO0at04wTdRIE1g4w3ZnIihOnlOuRqfpk+x3St9bblTWxy4AB47Ym1tQlKFZFOwR0cJzfmR2MSoD&#10;WAy1xNaFQRTNUddkdCa96vzQsC0hSKGinvg2ywSTS6+GhoCNouZ5iokgZygv9o5XTTa7oxMiqUBB&#10;JgR3nyh6pf6uAapqNiryggdmcnIYW+Y/JoiieVsN0jKtRR/dcRfw926cXVohxB+HKw6mSzdv4wVs&#10;cB6KOrsRc4pjkHlJMtL0afmONENVEy8slyjKYObS7ThGFZJgtnn8u/vdiDl1PoBieSYf0TjNNaRG&#10;4gIGD5gf2ix5QGdqTYwqvIde46HojsSc4jxubmQCNExTGSRhJWxy18KDcRTS0K32RjkN2J08VdiB&#10;eRU0yQATcmfkaao2/0yulIQ34uFXslgQpOiNomiXK5q5IzGn+EXyLRbQJTmMTvWiImqUUgoWSx+B&#10;I8MoijdnEX7jfe5jj4+FgyIUnaYcFP2Mf5DZqRRpoFoSbcAW5aF6XYAJydM548ayjLtbMhFUa6eG&#10;6UjJgcb+vEye/gMMEJaIq3GKvm9Zb9VQCxRzku8VUgfAvvzQNsm0pCAldrzUActn+JUcwaJD27Dr&#10;vkFRltIsOLI7ERadZ9rze8pApiUFMPDDPEppG5SZ5aCWeLsDbmBvspiQguKjZuBNrPwusX9b1o0a&#10;rgJfZlFKCYiYqPUTwoQ//SUIWF4shsn5rsScYtc5X1qRTEvw3GEliN0Ygc/moKh/aZi+85iyYXAT&#10;DavlTkMxhUq3+CeoDdBILPQGI4KDovDozEoDgqIc702ttoxyE9NRMMmOiUvw6QVt0c47nqXCFjSL&#10;oi5PZRZlrXcj5kRdj4oolgt82zZjYMiK1XW/54lnYRe9VEMzwHQuhCjKscUbAIonFQhtUy5+W2DS&#10;ISOGms5EgFscB6DhfYgJehHY1r4aaQGiZyfqnACiaJEUpmtZ/9vqVyMpRU94pACe2yyvgalcFNJj&#10;N+qc5qfkihS9kee/le2RtEWZ3KX99H4/zQTTDQrGaY90ZNUrr+ILvm9LHMGJEhNRPFIUJplZySVI&#10;URbpd8DWdufRQRQtEjjasxOMG2hRkTonAqQoA7eIohLFgmLAA3MkhSipJrY0NaMoRYkym5yhc0Fi&#10;688iRcdd00wyrAdHBIIcerO0RzocvEsho4VeeqPpF1wtuR7IPFIUn2JWpnrEY0OSF2yU9sgAMa+Q&#10;V05c3hBIcKE+qiE/WChKpXhmlZ6DohwPjI/Zr9J5vYkgo6VYa3UqGl1XvaDo32rIjwGLK2ZcGvAt&#10;zwNj9r6rofEgij5T42yQ1fqvGs8BQScWFu0cc7QYpmc2y2sYWJccsbYdijmlloImAN+5HrKTjNx3&#10;/uCImsAkM6vRA3QVy3Uhpp01yAJdoViQoqTp1XAOUYrCF9efZJhkZjn0nXOeC1WxqmZtzSxgvxW8&#10;2ouKotZM+eZT1DiHvuOxRNzJwNkVhz6maNGkMLbm2kFQmItyBs9ThmIyulrPLIceFOVQ0JAmeZ2N&#10;DUIJikImre1N/F2OAD2OoNPUNJNsNmWJuGPydqXOCYCgKdoj9gkouqqG8KNyeWDMsrY1RfrOsByL&#10;y2JDQnjIRaxrB3hW+HAPNP1qOgl/lYvowNDVXizKsZjlNTg2iw2JRa1yH2VDUYai1PJ2ueTORPIO&#10;WA6K0qkQw0wym8WG3KWYU4fuoS1cC0JSaZnygRo9kiMAdJU2RUFzw/Sdw1ItSrcPG3UyOxtlpCil&#10;opZxRliLTFf+JiHUD5vsmZdjGVseQ2odwuNSDXcBWMZmrAgeAAAmPklEQVTiuuU9xOhDMzDIKMGI&#10;Diia3yUlGxRzMqyu12GJNO+WQ08ULV70SS7yhRoTRcteyVkcV3guXSlK+s4wh95hEfswknamiASA&#10;tCourkjTP+SiXkhK0XGgXy79E68mcI2uJCKWDkTY3oImWO04hxQtrlGJ0AvBBHUiF9mAknZ1rbJf&#10;lnWjS/Oa0VsqKQ3AoTfr2Gs21gNJeaAK6IXo/CHpjIxBUd32mGSSGUbRgOW8qmjAun6QXCwR3cHb&#10;L/L0I0l1cutani5FYSwbVueE6eWIZ2JJDduamSCK/lTjAiChqzT9ULLQyQFFdacZr1asWrsxcFj8&#10;O8iOXXLoSyr6WNMr9S5K0Z+29klI50iwt6QMMLsMFDVQe2SCypfKTMuyMkqUor5thZqKns7WGXUT&#10;Qyz/tFNqcTbGsIxFNkDRUqdlsEWVoXMmSlFXe5o/3xhnknGUd8VSRKp59qPgXUkpStH7OTMhReU2&#10;K6So7of7lzx9EGsEQ74C2mOyU0Uk5RV9nNSP5xE/KRfaiCbaQdf7EtUHDQHknz5Fx3csFm1zQIq7&#10;1AVHX/EDsTYSNfV+ftI+ZwataZjX4E84NtVz87ZmNoiipfbcQtOTNyIoRfWzq5DyhpXi4aUZGjo9&#10;Tblr0FiUv8YTmj7OK+JPOYrCFtWtUYFhZ5gU7bLMaCjpxj4GSktRUqA0k2PRC2AhUHTTzAfGURRr&#10;wePQ71KG/oFwJbDoVCZajfkNil4zLmqeFPU4jMidc+hjipa8DxbiiXx6ULTRUhQUNcwWdfVLZ+YS&#10;ZKcc+piiJR1zaksC/oACchQ91acotpBZrUgY7G8AM/cp/8pMk1Be0cf7FJ4nKCq3W7ENND16uone&#10;LLdhyLLn4XMVbYxgCPBGpcObMMhvYooyGPcpwGOFe2pcDeZRFNKCYULfF20YawyIomUjHdSWZEgU&#10;ZQiRpADLpZldOrRNq6bo65+FAWDf/KGGO4IqUpRqZkOKv8lRYKCv6PGQZlHU4yjzpONlJd3fpqMS&#10;RaHpXZKicvG3vnZEiw7XmRUfnHJQlBwFOfvrUUDueWkjnXwsHxQV7TqmedDsC57RqFP0EPsMcVxa&#10;TwZzoUkgKVrej8QP9feFPXpN75bWyqj4IBx6hjgu1lP76GzDUEmKkk3u2pJ95H9xUNSsrjHHLBEI&#10;eAiGNabOBVG0fE0dVZlCL8lt1wvtJs0QShwOcn0AuRhO1EJ4mGWB5+MMVCt/dpsq8kTDjv9o+6Xk&#10;2hpli/KUf+Ctdyv9WVXRdy6JonL9cqhGUHOmP0ws65saGwEYTvpb6huWZce8JdKHVTpgUI88SSH1&#10;r/Y98pCiRil6cuj1UyHwlnar5B4gRV9BilIgoIINWxjwHTTdJd+wxYKsCPTdz8GOtXkgkBT9pcYl&#10;QBFiSaMHU61pmJG7pIZGAB6oboUs8LdphQkFQBStIq/gOUpSFAumSVHIeaMqmjGhDF3xDnbPoY8p&#10;WsWmpASTpirOgj5F8YAmUZRMZ4YwMxz6HUt/xhWwlShKYSdBjz7UpegVSG5SDBve0mt9745WRQ13&#10;B1UpSmHH/6mxALQpSv3UTLLKvrG0ZYfqKHijq0GoquiJRILGqH6NyrlZtXgwnYf6UnQH059z1VCJ&#10;DLKaXr/S75lZFAW5fP188pGo9fVIqKro45JhMX9E/z6aGT7BpP5wnjXt6J2EIcD6+qGGu4PKUpSi&#10;JGI3So+1KUrhF4Ma4B7asJz1KYol+UsNdwfVKUphJ477LZJAHZb1KEotpwyKEPoUwtOmqGnpimKo&#10;TlGqa5ayzfWl6AwU1ZTDdQLkYhB/hgXaCkKDoiCB1J51oKb1EgOG9Y25Zwm5Y2PvnrekQ1HsWamw&#10;E0lRvSIVitsaRFHMpb4/T9vSIM1RFBoUpZCqUHQctuhErzINxt2lYA0BN/5mOaCMBZFrbfBooJKl&#10;qm4FBJVQSSZJUb2qe3ovgygacgRxIW520FvSkaKdl/hZNWTGzLNu9Gyzb2LbRwT/cFglPcs6UsNd&#10;go4UpbpmGdvn6qOumvbvTJIozgvrtxpqIDCt/0ox6EhR+lmZBBMUvaYMHBlVUNGz7tRIB1OjPMTC&#10;0JGicV2zTHlioJm5ujKrojnk8JZIYhhkfhcGvVdlisqFnSBFtU5JjPFoBtXiBRz7iZZy5+qZAS0p&#10;SmEnmVhxoKvoQ8mryNnhctxmY9g5g8LQkqL+jdSBQ1BUjarBgetgUBWJ/o2nAHblezXcKWhJ0dgY&#10;FdH0oKjecUg82T9q2Hz4tvVUDTVgix4bfzxoSdE47CTiRAaaDdvNyn/CYNJ/WPB8J03RWIpWNyep&#10;P4uIVxJY+2pUDWZR9MKyP6thdVDrI4OSFcWhp+iJCRIR8pmnmSehvWNOAOYdxyTCW9q5RiQx9KQo&#10;pJ1I5cJYt+877BfbHIp+5yDXjuaW5raoBkUp7FRdCKfCcTXjJ3gumyGlWBNcjkpkV7sla0NBUlTj&#10;+pgr/LhEoXdfs6k2KDq9UuPGA2ugL//wIRM13DFoKvrZVMYYDTWJb1QYG46OfgIEH7Jjt9YtQBTV&#10;2cIn+Hl+YxS2qF6gwKj8Z8gRfcAb7+C5JYIuRekcPr+V/sHVYxgllwRMZCF4HLscH8LQcaeJIIpq&#10;JbNtiViHb+vxnqr2jQmLOiz9pHc1cD+nqFZmF2T4pIZ8+HKnZ519wIIZE3P6xrHJsY4GlXCXAh3J&#10;0tKpA3wAe2r4TNOBoI1njEzBDOpbkX/srCkaL6YWRckYZb9dGg75v2pYBTO4t+acXIIe0nftdjZw&#10;P5eietuPwk7cdDjWLKV7YlAy0L/jcO2Mqkkoh0NQ9G81roZzfAI3Rfua5/YghY1Re6TH9Nl1Y33S&#10;r0RpJqiDhd5q/oMpvldjLkBt6azab1DcGLVHxry2awfLZicr7gn6ip6MUW6RpRkpdF4bpPbwrvoX&#10;MZzsrinaGd9o7z9qP8asZPCRWhS9Nseh921b3252dvR8cgxS9JrXoEOrMgchqYBcp18OrZgpDn1k&#10;2aSE9B6XdKE5tYdlATZcq2FF8J8D/YaH0om1HjIIprrQte7IoT9Uf62GN7tazkxw9BU9uaS8tnp0&#10;p6fosWmMOQvZnxs1elIULpc5VTOlAYGluwFh+fGafhEeSoei9wadhXThLmHy9M67YgV21hRloei/&#10;oCjrDEWWdadD0Z45+WpnGug79P6nXTZFKTmkS1HtJOomyF3SEYN9cyyz0f5U30o622VTtNPZ16/W&#10;Jn+SdYroQJWGWHZemxMk7D1j2N69nTZF46imGlYG9zlQkqIaFJ1dm2OZDboMRpJmpqPp4KAoFA1r&#10;2IkqK7Zy9I7/zY/8Ip6v4+r1iagTUWhZunkP6mZgShi4Cij/pobVMeENO1HofaPJ0dWbZ/+7+WRP&#10;3dfn4WDQ63ZH3W6v92IA9EYR/I2VNXLssBCVGwHbsnWvBBvttinKQ9Fry7pRQw4QRTfq04Z3lu26&#10;rg35mgC3v6roDu2+OT3H8PB6AafYFN3JlngLwI7Uv8qTqnU4u95j32wYDn3L++bMHP/0yT+9fhh8&#10;9LzvQXhyPOg9vej923+9f7PCUafvGXNbK0xR7T6o88jq7gIU1a9Ifg6KclY74aE2Pq5fxkkfmRMX&#10;xebW9pZgK6jRbgLmuqWXICaQ08Vo/vW3rI+ojEOmecS5TmAzqlFlwBTlLoZsFoii+mqCqp0Ylc0/&#10;2wYyFdIX+w1jLLsxuZZ9zS6VwCuTegZUAU8pHXYyp+R6Dq9oM73Uxdf6BZ70yqSS+1sGCah9AVDT&#10;QRT9qcYasFk1/V8wHLb0ekTBh5MoJ0QzHpqk9+4ZAsq2STdMVcFbUJQhNUH2AqN2pY2zzfgRSGoF&#10;w+yWd32Gcxa1AdOmW5MFBcaZNmkgvvJQ9Bc+hnGmyHBIeqo3sDMtL2svONfMxauicK0bXd3DwPKG&#10;4ynWnCGjTaUkUz5N70DTnyeq9Ockr8P036TdPbdW2NoP60x3O7UEcF36QeKNUdMPLOsyRV9H55Z1&#10;kMrRQ6y6brqmNnzRD9xDNuxylROBTh5xJIZINTNexuVP0kMpMzxz6sl9SFGXT5oLAxpBd+4vdrvK&#10;icBFUaprZtQ4DjyjZOnw23+Kf0tdFii+6ViNG49rfc3z2iTvsBqofJgl8kveNuN+7lnLuZ/RzQqz&#10;zuyq40RdsiiynvjAsj+oYdMBJa27q/2bHU8tAST9WChKml6nnd0GSLq/UWMs5qh3EoaBaxM/3V6G&#10;Jof45W48IQaIB107Etbsjvvzc4qyRItmRB41ZgDV6T4wfgAHfw7b673JNjU/mpP+fK9vY4X6UavG&#10;g6JFPAFN0vR85Jjh45QKc+BVuOExVTK/+SvPzhx71kSnk0mdwMbTnLA916D4RWWAWBoXL62AOU/f&#10;fTBGKUtYXFSAz4acXHqON1TDqoA5tOv+PMAmRSlPz6jpv90prsG6LPGAM1D0iRo3HH/qVxO8sG50&#10;j5UYAFBUu+57jmesmh6u+Vwo+5NSdS59Y2rTYIrqynuDKmM1AF4x1a6RpmeMgIBrLkWbfLvU5Zb/&#10;GlOLp2+KPrcfTc/X6aSBV1w7EXPOWJH30PChb70s8anYKGZ4EHg/W/Oe0t6j1SPUOsOMFKUSOr5d&#10;TaUkv2iAtSwRm8F3m1FXAX9QV+cEj2bTPFd/1gI4OVzamcLtfBKM+uPNqQnqFzfa/PQClGZBP0Hv&#10;2IzFZaVAnQvqAyNFSdOzHWEivtvKT3Itu7B0BkVvjLiYHROvSbDuo1ndjKXBBYCZYjNoeqDVhRpr&#10;gs49L1fAtW4Kx+MfhG+zgS2oa5B49iPl0Zx6J5iTouTh8BiCdBey1SeHPgaUPpajkA1BNVImRJ3o&#10;SKsaVoXNGD8pBf9WDeoBlDPf8SwiFovDRL7Sqjb5EzupoD2KZ+BJl8kCO0nzuqqe9UWN6sY39WdN&#10;wNrzUZRCoyz20eF0w2Q4u7E+FVvSl2YERjHvD0qiGlzvkTJLVzW7owecQRqqT+IJjcLf9dY+aIiP&#10;zqrCe8C5Zb1SwwaDwrdqWBG+MRVduoBGZYwjglk8zgr1LF3PtdM1eQU8SSqReqHGDUZfu51dX7ul&#10;ninAijJ2raLaPh7vC9J94xAdNW/OOPu5APacAe4SnlKv2sXfZ9FWJgAU1W12vwpMPU9olMzaDU0W&#10;4cPDvILRz/g5A4JO2G56FOv+FwpI5oADzNn7j0KjHA1ZiY4rJ0Pm8PHF45yVvcXPNb+G8peusvE9&#10;Yw4RaoOZoiQetD9vvEfH+xOKBJdJ0VR8we9vfgIUs66XoSnSgW1XQA6OGrKAPk+vDPKqs0cfkmh3&#10;0lGrbBl5wdoWRQgU+dCapBOGVnHG4KVlTdSQBZRb1wm0Qn/RHaBpgW18fKYRdgV2n6txc3GISdcQ&#10;9YeFom87A6qgY31h+F96DhOZs5a7/Ah/1A+DMAjCZ+f4H/4pK9hC8qn5Dj3smMqmqOPUW2f0+GCn&#10;KDFMw85y6IGs/sMj+eElfWEFmedYSIg/Vl6wOIqbov+V2GcW6LYP1pwrhS+rNwSJGbq/tNOoKsSa&#10;2Pu2a0/38T/3YMneBNDpuv3GnzijK9YLRh3+Uxo9BURR3hpq8nUqhn3G8eN4K+1EIJO9buQfOo5z&#10;eOt/djKXzImFaPP1PFWEFVTWLUXnepk3jviFWKbGZUEB+7WfDUoZDZT95LwXQgj/FE86txSNgzTM&#10;bYFm+/jIamG7PRgJ6+x2S7VihI1nQvYTPl/RYqyWop3OE6wqc8LwBz6yWj0c1Px6UHNmF382Z3iE&#10;X2xAd1GKOhTdwv+dHFI6SLUyU5RqSSpdJ/QX3IiNZymYiXY6TpeUvBH9b6PLEtZIK0apbQu7bnxZ&#10;8TOpiLKi2PA/EkEtr+aC8EqA+V88R9xGnWLvUi9dvA0q5ajgMNGBpUoCfdzx4+CpbUbWJSxzbKml&#10;aJz1Zj9IcYAPLe9Yk4228lOz31G31+/3jwe90fNZtnSluii7a4jhhtfUq2L4j0GEohTJKl/P+GVV&#10;9jqdHkUGFvhf0I3SBQoZ1AWqnZsBym20FmYZ0OqqIR+mVa65P8OTLAXh3LhchfvsPuXS565l3TQ/&#10;HKpQyhRtAWk1kaAopTFLm5WQhQ/yPE58AjYwH8VI6XNPkbOnatx4YG6qZjb+owAD+FsGkBNWumxz&#10;uEJRUt3Ws1EU+b4fRd2+tyDqwSghVkj7zISYfQzYzeyW1W5DhKJxnqdsAAgUXTwJlYOs+xT+2YKm&#10;SXUkZPyaYo3iLVpvqRRkKEpSsOzHwqPfVxYldSPxtlshDMlzp945W4hL+Iw4WQ4F05qi5QCKCphG&#10;FED6VNKDmUH0KvlyCC4mndKbxSRN6JN3FctR2wDxhAetlHr7D0OGorHqLXspKAmYOa3H8JaSbcvf&#10;I5D0btiJei/WiUrtSojiTY91Yx8+U8MWxYAV52vqtATFW+Ne9SVANyy9/tDxu4MeFjKtRPDze2wq&#10;qivdiBn4FARoXI5+63kw39zZvF0HpoyxY84S5DCVjTvFJuirWBxmpae66js2jVLi6B9q3FSQBVQp&#10;y/sfhhRFKe5U2g+jZg4KWT9LzhgdE92wBZypjNHCCjy2CV5dkwDRI0JRMnLLJ+pv8Thez3+R/bNk&#10;z83w+ZvxRXqXhkeesLtah74kDnibOi1BDlP5GDWMTCKZH1i93uC43z8Jw36/98RfYd5V17KOnKST&#10;vtSrTA2bin7zH7FxgOQR2tYQc+W7SHy1rDgRP3fQHzBxXz59rpz1r9anAYlYGAXrQSbS/y/VuKnA&#10;dPPnm3ccchSlDFHpzPkf1g3FAchx2oQdjGIBa9vzuxkgptcMVvJEJk238/CMrUNfErDrhCj681OF&#10;RP2FZVGzf6IbsfLAA1w3bqFDf+9CfPZVi3Gi8XAlDEoxhKY3y6FYXJv+LAk5isacKesw/bIsOkZP&#10;mSaCGw7jqhG/r8Sq3f314BHDrluK0RmFShkveJRBft+0Flt4aVl3QhkZsg3LBoHwM/MlJDNhDrcf&#10;O0txXinGgvZUHPxwH1Pc77HxAopCcWV37X8eoIJYFIQ4VXJBYGAqnrmWRzV2Mdz+nyRMo3m1iKfk&#10;0OzZUozSdjCgHg8bqfGSvnEgaaWG7CDJVjLu9MfDbTYHVuSMBg+Fou4L0u8f3sZ/VwV5xMs5XeMA&#10;QKh5TUwNwB6TiULvMiSlaNyCbKVDUwEcL2QhHPfY5rz95+8psZIoOPrdGV9bxMZ5GdRnDMO9zt5c&#10;y5vQWxsmdumU238eoGj5Y0ZFQS5MOe0LMfMWKtz5CbnYHQ4j34GhfBbGshN8vzi1P30beYtLmUBo&#10;EqOUJbDcxnfEA2D6tDGnsgBF79SQH3G9kxoXAx7nq9PziHMKtjeInM7pw5coFxYp0Uyd8MLYVrGu&#10;519pNtoikiogD0QNBUCxo1JrQnYHMW4D06AXDZRHvz/wFyGIPUo8xPEpM06FtDGnKgBFxWzR+ZqU&#10;iTtdqXjoHIuI/Rxu4Cmr9C5YRJdiRx4YmKDlO503eNS2zqksSIoKSiDSzyUWhU6EAG44Cix3GA1H&#10;Pwah597EX1zDwqKb6//mR5vmoB3VhkXLAhRlvTJkA7QoJUo7KLQNbmIUrkjfPy/67ob6X/zjN5K0&#10;xph3XUnfdGfxDkushiKAmCuRvaIwlWXdeL3Ihde+pr3PBsEKTR/kJsSuOcfST8p6jy0AWXepdPh+&#10;1Rad2G7QGz5fETtODx82GPSomkQBW8Ccugy8XdmMcIs4dCmUo5+D2uT9pcb5WHOX5tj/2B8uKNmz&#10;7I3PCk06UQmRf6yGLQrjWDIuSiAxWthYpB6j/V/hpuVp2QEFRzud91uKEh9vjO6ksGhbilcaJEWv&#10;1FgEM4iO4llQoij+8OFm9cmZX+HqwXHkwInaEPkU1jIljnOKZ20d+tIARSU9eoDEaFHZ4XxUliuM&#10;zph4/qgXuA8X2H10t1Lcv7EDTMkp3uMVWoe+NOiwpey0kXorqosdWK7vaABpupSNfneRpKd85wYo&#10;92DIukMc2AbUujQNVIKhhlIg4VEw7XcIKpLh6rgbrq9z2leppU2RSXl6QzQ9XLs25lQeNVCUHNmC&#10;xx4XfHMm2z/hDP8mim79g2dZ780Qo5iHthSvPOqgKIhX8OZaqiLp+G9GUInhkBrgrt/6OU/Jb8hR&#10;cvgq34tbK6AiTEnVNgnkzIjLIDDvlRpmglrehL3/xUQk2PbUC4Kw3x/0uqM3kR/nR+dnRJcgn74n&#10;GtplAt2Z1jr05UGCSQ3l8MEuUs85i0X6SpgpDRvrfG4tSpybDeylGzVsUQJ0fZ38+j4tFr6f1y3l&#10;YuN5z/AlE6owYe+0zXIq4Of2kgtg9tq6fpr7a5Qen+Pm8sZ6OAK6irgQahWf8UUTSklA0bZZThVA&#10;sdZwcyaVMOXKUYobUllLEmzbDU7wj4PhNtPxZRPup70wqGywUQB3arDhyRHKSzHFztLvRd+RBLjB&#10;otP4Osie/qLGDca71luqBth/NRhy5AjlrU/smoOpPr7ZDQPvo+cdea7rrt8OdvxQ9rTEvglJ0NlR&#10;G7ivBlBUfubIysy1w0gYxrsFFA3fHg/eHfcHVBw6GkbDF8EKUbfEMd5hs7ykgXANKr5uFKhCU9yQ&#10;g/LOPxGxMCnnAfoV3Nm27QUrZU+bcrRrwiWgTnv6syJeYsnVUAy0DXI1MTVjpPzgt1W9noitshES&#10;0o0vxIyM8OmaCMgu6SNflKLMPxChTNFO9IloCMk5STj5SXC32QhN33QlOjtus58VAQl3pIYyoANH&#10;ibciboBSsbEmhFvxh+/E+OxHw9HTQR/O09xrsvu/PiRYnXiJxh8KchOjES1yMbwUFkBxb9oiAUHQ&#10;LF5E375L5LPjwEj9pf6yAeyCpheN+q2zVBFQkYKLO7ui00iE3Co0Cu6T0z8L0kTuuG/Z6xUkDwB5&#10;Jw2XUbCX28B9BYyOwB7J3U3OmMKN18tiEfnxZGQ6tuWmfF+Q6nAQvxvuL4GiBaydFmtw7iFCRats&#10;b+fpTM+bLLx0N+ylrBN9K1ETVE15IgjktAguRQOaLqPe4e0bLukbhqg3zzR6Uhl6Z9iPien2xs7P&#10;s+7gJN4Q8RcSZCGdWjqgr8MwSCNbaNnxpUwJIH+p4cZogxIMjnPrR9HwdDg8G3W7vTm63dFweBo9&#10;X72G7fHg+CPFl6lQIORW8dOyw6XkOA0/zrdFsD0LdCSEQqe+ZV3+nH9pE2M4XmmqkizeplP0cGpZ&#10;rx/1IR3Hj54cryZBkmC7XtiNfGf8aM/qHHYX8syWMENnzueROrFpH9xvvmZ8J7dqBL6KVT2fdq4f&#10;NE57YKJo1PQc6NmNZX1/rIb8US/IZuYWbC/sPYZIHS7P+7r36muccHrfF7/AHSUtx+EsxL9tSkPy&#10;dyiy6by2rNTH+mDPbYFtkAw2IL1ILqFbu8/kdPurHdvKYWIfhUkFkEIY9hfi0/Je3TNPlRN1B2tT&#10;saLh13H4v+10KIX349QSBE26TzFK6Wsyin+txI5jxugSwmlQn2RyRn8Ec9tqBfbU+xj2/3h6P8Ks&#10;dyMCLFPYpsPhaNQbhB8PtgntBv2nq1cFCmD1fhiwh1MnOsOLQeDZqxXy9vlglLIDup5N37qZC4Ki&#10;jsOz0PdJunzcccZ7zswZJnhSzjcSy0DpC0cfAUMijLtl/kjgw7C3Ljxt9+PJ1+5qLeNZmnGPie6F&#10;q8VlMeygdyaj+f2zVXreHQ3YNKIT/epv9lB2w1GUam8NYzbRw2yISqwchZr8fTVps72x4z/Hxo49&#10;zuOT84DuAnW9IKTqvBFt/BjRqEdmKH4tuN10W5TwIX5cN75xVw7Ot26wJjO8k17Cqr/KS9sMe/0N&#10;32pyFPbg99P0Ow5DaxXnNlp4LguoW7UY4ETrBfL2vuu9zJx6h3wi+7z7/G7LcMQnTZ346s+gA951&#10;Qwjb+ccWgv2r25iITh7mF0XavfUOv4xworU1d8Mf6h+2EFhuEZaNzwZwtdZvHgDsKWSG14tuod46&#10;TocuwKL/CmJ2NXP8brhOoSOyRNMNvXJweqqBDWEadOPeijkgEfqSvg/PtZ4Lmt+c/C3CH95Dk7Hi&#10;CBzyRKbF25g+Lv6Ja7ns9xLP6/RWNKaVndDr2GWKb5yxPxoE10mSw+0PgqOgf9zvwxIoYAo4P3/h&#10;B9Zswzj5OCaDj6nuznn/8KTTk2HB5o/YIfacmfjhNYpSxBNIJadtuwfexyAIPHe6tZm92P2AT9/0&#10;QpIlnItYeEwebj5hQjRY3psKeuaJDQiG7ehfHhw/mptWabBdLBYsMmqn3et1KSUwOhuRwfZi0A9f&#10;qpK1NbgPIo4+mmMZfRWWt+ww4SBRCn5/xPfP1ftv/PhZPFrgGq6lcnpi3E29Z3ELkmFsdX526BK7&#10;GFSfFw2fzHMiF91hpB6AUuBpqacGwulS92rrMkgMzFWBM1xcTAW4/bMCLV39ig18Btbw9EXZKGsK&#10;3NdrnjWZgm/UuDr8wfzZwE/1lSIgu9VTz4KpWa9LAr9c5xvtL9vzXh7fD8v7jfiIiRmdnRYYBbFC&#10;8Dg8p1V+2t7XlGjKJqB5KmWNT+f2gRMNR70Xr/p/f8TCXZbyHQDbvg4HK5cWzEEB7r/VuCqeD+aa&#10;1h4Ulp/AG1LyD/HA3uZ9iERR/HEbRSnFdvmgmv2CK9MYfJmTVNO933OipdllByWqaci8qlJ88zzJ&#10;pYG6O+v1Q49O7KYclwDuYLN5H8PjbspaOWSonH+u7kk6D2ZI6PvPo9PTuHvdbd4MR6TDl3V0n/EG&#10;6womvbqpMMBy4yja6RzOcylw79UXyiNa1jvaQbkZoMWscnUhbNi847x+tx94sEgHQz86G3X/edr9&#10;NYqK6MaL+E3ujqrlN5yFCYoXU3/OQZfPpMtUkm9r6aRFOn4JiFXdVjI+fC3zKIrnnpN02i93Kfoc&#10;Tnfpvu/3S1tHsW1QYeJBUblDLg8uibsVH13v5LkBZ3j8OsHWWPWup0mm6eyJcjFX2ENnlNYTQRQv&#10;1S1oofR3lVV+fERhPEV3QUl9/+fXpfvuDirkC69s6xo+bELZWR6wrcQKyK/+WXp9kH5x/86QwgOD&#10;Xn8CB/r+12h0NhySAleZncFxGHgrxoXbo3+LnqvsDrnX3cHLuXc3fdYbPQQ6ZlE3nEsIiNCVWaDY&#10;58HGfIKiut1E8BFH5ee6GZjn3GKiFXwF6NHlQnq9U/XlcoB6C6J9LFsZtzcGnlfwqIYzevc9p14w&#10;A25akMK/D+fph8k8huk9W9ATnv+qAiaGbh7vcE60KUp6Xqj0tQ5ECxvKzQ1mdvxo8DC31sT7Wlnl&#10;gqL9TkRUL2sKQ2XJH7h1RvOTvwlx1BTYLszxrOn4PQqP7DhvsgI3XNcIPs3I1q6Fa7lpEo0d5/C2&#10;eFUtOacmmqJLPESN7HCYlvx2HL9Hp80U7CA1tVkEQ8t6i88kp6mkTHTwu9WwFvhRtwe6Yobs5PQO&#10;dasZYP2L0CWuyPPcKWwIOFFbgSmSoZfbZgwl2NUwhvOmF1LsgkJnve7wZ269AnVJFTyDVQ/8ZdbG&#10;DbpbQV5ndHK0zB1Zdl/XYwFFL+hP2t4lJw/P8QgC4YxilWMnikaji96LF7BOL36NTv09zouCzmiK&#10;EyJxlBpaTvjpMsynYLthdhEAaT7dFWsAnNHrpQeKLd7H/oSxT/FGdzWjDdeU4W1B0flaXOCjr8vo&#10;eiqpKG3A6sMXDCQoULQp0RWkuJQqSPZX0njrTHVfdtPcVpIDgvZ7nfBH68U/W4CAPeW5EROCQU1a&#10;FzOtyieK4aBazF8X0ifRKcO0yNJvAi7iXNPPK9Xwt/6PNxQvGI4u3h6/9xardh32htFKeGwG46wf&#10;h7F2qaXXsHc+3VQkBCiTC0b9+nxpXhFHrRL5QqzHI5xxKJAyUPj9gUJNo3fnrz2vn5bJ2sSHOHHq&#10;pcwCpWaxQZw4+nLnbZ2196P7/iJKDQUYznH+zPMmVkgMnVSLuzQXn0eD4MC27+axZ7gD4Qt21eou&#10;C9+GNLl2cgJmdhuNBmEQDpalE6CorDxLBoz1HOHt+FQxCKto3a0KR7nbz3myT9+ZrowhYd1xx+n1&#10;gyCtF0THP3ug6RLugLS8EYdCKgHS4KdUSgIC4YH21McA2Dpwtl64bgeD4ekwDno9grsUS7L06OT4&#10;Qy8pv6TgZiffevFPZp19fIN/LxIadb4Ne+F3yv5SyqEHryE2cA0OiT4i4AKstHeZLxLZuotaHmeU&#10;IBMUHqc4lxbbTlhsZ7hxBPuO8lKA+muMCfmfo22mfhj25j9rDzJTdKTii9tCD2GG+dnPOHbSoiwc&#10;SMMVueAPYlUH2C6EwEoMgY4+dXtrftzjhPh+x5agHfRfvXj7lf4bDI5D72C1tGofxucwopNVjnN7&#10;6H+jisGHNCeBwqHex2d0J+KgfxK4++o17Vc5xZz+/7CB4QwV3pzjPf/sj2v67IRAa4tC+IkNvur2&#10;zEbbB+7t8OmXxaLAziMVRvHbx3DoASd27FLgBoOzlPZPzuYZvk3Yx/kC8s38LNQ0ePVjGH2LN8GY&#10;/o/KAOiI99lodN/t9v4d9MMw+Oh51wvBLtaU6j8A2PEbMRa/+/5aic+JTQEU9fVV0E89ip4n+P2F&#10;rF9iQmmi7nP1HWnwYSM+xIbW4RVLAauytBj2/6buwcGRexDnqdYqqjaQYz+0yAYpzm0WOsP77ihV&#10;oVE7jkc1/v/8ehKeBwrkkZTZL07049XxAAaC+m8wKBqUIvQyyrWTYfdNOfXZVJDSLsk3+P61Zugb&#10;hc9ON1kQb4EOOfXzg10tckFyNLM8aBP0A48RcWoOnGh4/5aqsGBvzmNL8fVgyzpWctbwfa1+58G8&#10;/0bxcrwTfLtuce+uYDYbL4NLLeQwIv9jmpoxWQcR+lyNW7SoCX4cbaTeEHkKPy4uNb7qsYWBiBbR&#10;FJu63qYq/YgCg95jNfFt8d+GvxLatl3v/FWvO3y+LlTnJdfP1N9atKgbTrTa43MByhYG/ePe4P1c&#10;0H5V392ixaPAefOj701X6vs3sGh51KLFo8I/6/5LYb9rOn255Ovd60dKzLdokQV/SCcmgyDUaOrT&#10;okWLFi1atGjRokWLFi1atGjRokWLFi1atGjRokWLFi1atGjRokWLFi1atGjRokWLFi1atGjRokWL&#10;Fi1atGjRokWLFi1atGjRokWLFi0eDZ3O/wGCXJHYTyF/4gAAAABJRU5ErkJgglBLAwQUAAYACAAA&#10;ACEAB8ZcUt8AAAAIAQAADwAAAGRycy9kb3ducmV2LnhtbEyPT0+DQBTE7yZ+h80z8WYX8A8UWZqm&#10;UU+Nia2J8fbKvgIpu0vYLdBv7/Okx8lMZn5TrGbTiZEG3zqrIF5EIMhWTre2VvC5f73LQPiAVmPn&#10;LCm4kIdVeX1VYK7dZD9o3IVacIn1OSpoQuhzKX3VkEG/cD1Z9o5uMBhYDrXUA05cbjqZRNGTNNha&#10;Xmiwp01D1Wl3NgreJpzW9/HLuD0dN5fv/eP71zYmpW5v5vUziEBz+AvDLz6jQ8lMB3e22ouOdcJB&#10;BQ/pEgTbWRbxk4OCNF0mIMtC/j9Q/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DO0k+tQIAAKoIAAAOAAAAAAAAAAAAAAAAADoCAABkcnMvZTJvRG9jLnhtbFBL&#10;AQItAAoAAAAAAAAAIQBhMc8bWiYBAFomAQAUAAAAAAAAAAAAAAAAABsFAABkcnMvbWVkaWEvaW1h&#10;Z2UxLnBuZ1BLAQItABQABgAIAAAAIQAHxlxS3wAAAAgBAAAPAAAAAAAAAAAAAAAAAKcrAQBkcnMv&#10;ZG93bnJldi54bWxQSwECLQAUAAYACAAAACEAqiYOvrwAAAAhAQAAGQAAAAAAAAAAAAAAAACzLAEA&#10;ZHJzL19yZWxzL2Uyb0RvYy54bWwucmVsc1BLBQYAAAAABgAGAHwBAACmLQEAAAA=&#10;">
                <v:shape id="Picture 1933" o:spid="_x0000_s1027" type="#_x0000_t75" style="position:absolute;width:26752;height:46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4JcwQAAAN0AAAAPAAAAZHJzL2Rvd25yZXYueG1sRE9Na8JA&#10;EL0X+h+WKfTWbKogbXQVKwh6TCqep9kxiWZnw+4aU3+9Kwje5vE+Z7YYTCt6cr6xrOAzSUEQl1Y3&#10;XCnY/a4/vkD4gKyxtUwK/snDYv76MsNM2wvn1BehEjGEfYYK6hC6TEpf1mTQJ7YjjtzBOoMhQldJ&#10;7fASw00rR2k6kQYbjg01drSqqTwVZ6Nge8z30k3+bI+YdvnP5ljIcFXq/W1YTkEEGsJT/HBvdJz/&#10;PR7D/Zt4gpzfAAAA//8DAFBLAQItABQABgAIAAAAIQDb4fbL7gAAAIUBAAATAAAAAAAAAAAAAAAA&#10;AAAAAABbQ29udGVudF9UeXBlc10ueG1sUEsBAi0AFAAGAAgAAAAhAFr0LFu/AAAAFQEAAAsAAAAA&#10;AAAAAAAAAAAAHwEAAF9yZWxzLy5yZWxzUEsBAi0AFAAGAAgAAAAhAILXglzBAAAA3QAAAA8AAAAA&#10;AAAAAAAAAAAABwIAAGRycy9kb3ducmV2LnhtbFBLBQYAAAAAAwADALcAAAD1AgAAAAA=&#10;" stroked="t" strokecolor="#a5a5a5 [2092]">
                  <v:stroke dashstyle="dash"/>
                  <v:imagedata r:id="rId424" o:title=""/>
                  <v:path arrowok="t"/>
                </v:shape>
                <v:shape id="Picture 1959" o:spid="_x0000_s1028" type="#_x0000_t75" style="position:absolute;left:29108;width:26746;height:46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WwQAAAN0AAAAPAAAAZHJzL2Rvd25yZXYueG1sRE9Ni8Iw&#10;EL0v+B/CCHtbUwVlrUZRQdBju+J5bMa22kxKEmvXX79ZWNjbPN7nLNe9aURHzteWFYxHCQjiwuqa&#10;SwWnr/3HJwgfkDU2lknBN3lYrwZvS0y1fXJGXR5KEUPYp6igCqFNpfRFRQb9yLbEkbtaZzBE6Eqp&#10;HT5juGnkJElm0mDNsaHClnYVFff8YRQcb9lZutnFdohJm20Pt1yGl1Lvw36zABGoD//iP/dBx/nz&#10;6Rx+v4knyNUPAAAA//8DAFBLAQItABQABgAIAAAAIQDb4fbL7gAAAIUBAAATAAAAAAAAAAAAAAAA&#10;AAAAAABbQ29udGVudF9UeXBlc10ueG1sUEsBAi0AFAAGAAgAAAAhAFr0LFu/AAAAFQEAAAsAAAAA&#10;AAAAAAAAAAAAHwEAAF9yZWxzLy5yZWxzUEsBAi0AFAAGAAgAAAAhAD7gUBbBAAAA3QAAAA8AAAAA&#10;AAAAAAAAAAAABwIAAGRycy9kb3ducmV2LnhtbFBLBQYAAAAAAwADALcAAAD1AgAAAAA=&#10;" stroked="t" strokecolor="#a5a5a5 [2092]">
                  <v:stroke dashstyle="dash"/>
                  <v:imagedata r:id="rId424" o:title=""/>
                  <v:path arrowok="t"/>
                </v:shape>
              </v:group>
            </w:pict>
          </mc:Fallback>
        </mc:AlternateContent>
      </w:r>
    </w:p>
    <w:p w14:paraId="1C2F262F" w14:textId="12F333E5" w:rsidR="00D61980" w:rsidRDefault="00D61980" w:rsidP="00D61980">
      <w:pPr>
        <w:rPr>
          <w:noProof/>
          <w:sz w:val="32"/>
          <w:szCs w:val="32"/>
        </w:rPr>
      </w:pPr>
    </w:p>
    <w:p w14:paraId="179198A1" w14:textId="56418AD5" w:rsidR="0090611C" w:rsidRDefault="00D61980" w:rsidP="0090611C">
      <w:pPr>
        <w:spacing w:after="0"/>
        <w:rPr>
          <w:noProof/>
          <w:sz w:val="24"/>
          <w:szCs w:val="24"/>
        </w:rPr>
      </w:pPr>
      <w:r>
        <w:rPr>
          <w:noProof/>
          <w:sz w:val="32"/>
          <w:szCs w:val="32"/>
        </w:rPr>
        <w:br w:type="page"/>
      </w:r>
    </w:p>
    <w:p w14:paraId="5CFCC2B5" w14:textId="71041F52" w:rsidR="0090611C" w:rsidRDefault="0090611C" w:rsidP="00D61980">
      <w:pPr>
        <w:rPr>
          <w:noProof/>
          <w:sz w:val="24"/>
          <w:szCs w:val="24"/>
        </w:rPr>
      </w:pPr>
      <w:r>
        <w:rPr>
          <w:noProof/>
          <w:sz w:val="24"/>
          <w:szCs w:val="24"/>
        </w:rPr>
        <w:lastRenderedPageBreak/>
        <mc:AlternateContent>
          <mc:Choice Requires="wpg">
            <w:drawing>
              <wp:anchor distT="0" distB="0" distL="114300" distR="114300" simplePos="0" relativeHeight="251855872" behindDoc="0" locked="0" layoutInCell="1" allowOverlap="1" wp14:anchorId="3E0B2310" wp14:editId="78557A1C">
                <wp:simplePos x="0" y="0"/>
                <wp:positionH relativeFrom="margin">
                  <wp:align>left</wp:align>
                </wp:positionH>
                <wp:positionV relativeFrom="paragraph">
                  <wp:posOffset>-5715</wp:posOffset>
                </wp:positionV>
                <wp:extent cx="5623560" cy="8298180"/>
                <wp:effectExtent l="0" t="0" r="15240" b="26670"/>
                <wp:wrapNone/>
                <wp:docPr id="54" name="Group 54"/>
                <wp:cNvGraphicFramePr/>
                <a:graphic xmlns:a="http://schemas.openxmlformats.org/drawingml/2006/main">
                  <a:graphicData uri="http://schemas.microsoft.com/office/word/2010/wordprocessingGroup">
                    <wpg:wgp>
                      <wpg:cNvGrpSpPr/>
                      <wpg:grpSpPr>
                        <a:xfrm>
                          <a:off x="0" y="0"/>
                          <a:ext cx="5623560" cy="8298180"/>
                          <a:chOff x="0" y="0"/>
                          <a:chExt cx="5623560" cy="8298180"/>
                        </a:xfrm>
                      </wpg:grpSpPr>
                      <wps:wsp>
                        <wps:cNvPr id="1960" name="Text Box 1960"/>
                        <wps:cNvSpPr txBox="1"/>
                        <wps:spPr>
                          <a:xfrm>
                            <a:off x="0" y="0"/>
                            <a:ext cx="5623560" cy="8298180"/>
                          </a:xfrm>
                          <a:prstGeom prst="rect">
                            <a:avLst/>
                          </a:prstGeom>
                          <a:solidFill>
                            <a:srgbClr val="FBFBFB"/>
                          </a:solidFill>
                          <a:ln w="6350">
                            <a:solidFill>
                              <a:prstClr val="black"/>
                            </a:solidFill>
                          </a:ln>
                        </wps:spPr>
                        <wps:txbx>
                          <w:txbxContent>
                            <w:p w14:paraId="1A88A723" w14:textId="2F9F892E" w:rsidR="00614173" w:rsidRPr="00614173" w:rsidRDefault="00614173" w:rsidP="00614173">
                              <w:pPr>
                                <w:rPr>
                                  <w:noProof/>
                                  <w:szCs w:val="28"/>
                                </w:rPr>
                              </w:pPr>
                              <w:r w:rsidRPr="00831354">
                                <w:rPr>
                                  <w:b/>
                                  <w:bCs/>
                                  <w:noProof/>
                                  <w:sz w:val="32"/>
                                  <w:szCs w:val="32"/>
                                </w:rPr>
                                <w:t xml:space="preserve">Strategies for learning </w:t>
                              </w:r>
                              <w:r w:rsidR="00452E17">
                                <w:rPr>
                                  <w:b/>
                                  <w:bCs/>
                                  <w:noProof/>
                                  <w:sz w:val="32"/>
                                  <w:szCs w:val="32"/>
                                </w:rPr>
                                <w:t>vocabulary</w:t>
                              </w:r>
                              <w:r w:rsidRPr="00831354">
                                <w:rPr>
                                  <w:b/>
                                  <w:bCs/>
                                  <w:noProof/>
                                  <w:sz w:val="32"/>
                                  <w:szCs w:val="32"/>
                                </w:rPr>
                                <w:t xml:space="preserve"> </w:t>
                              </w:r>
                              <w:r w:rsidRPr="00614173">
                                <w:rPr>
                                  <w:noProof/>
                                  <w:szCs w:val="28"/>
                                </w:rPr>
                                <w:t>[continued]</w:t>
                              </w:r>
                            </w:p>
                            <w:p w14:paraId="2ECF864F" w14:textId="5022B082" w:rsidR="00614173" w:rsidRDefault="00614173">
                              <w:pPr>
                                <w:rPr>
                                  <w:noProof/>
                                  <w:szCs w:val="28"/>
                                </w:rPr>
                              </w:pPr>
                              <w:r w:rsidRPr="00614173">
                                <w:rPr>
                                  <w:noProof/>
                                  <w:szCs w:val="28"/>
                                </w:rPr>
                                <w:t xml:space="preserve">Make sets of cards for students to match. </w:t>
                              </w:r>
                              <w:r w:rsidR="009C5DC4">
                                <w:rPr>
                                  <w:noProof/>
                                  <w:szCs w:val="28"/>
                                </w:rPr>
                                <w:t>Vary the cards according t</w:t>
                              </w:r>
                              <w:r w:rsidR="00DF4058">
                                <w:rPr>
                                  <w:noProof/>
                                  <w:szCs w:val="28"/>
                                </w:rPr>
                                <w:t>o each</w:t>
                              </w:r>
                              <w:r w:rsidR="009C5DC4">
                                <w:rPr>
                                  <w:noProof/>
                                  <w:szCs w:val="28"/>
                                </w:rPr>
                                <w:t xml:space="preserve"> students</w:t>
                              </w:r>
                              <w:r w:rsidR="00DF4058">
                                <w:rPr>
                                  <w:noProof/>
                                  <w:szCs w:val="28"/>
                                </w:rPr>
                                <w:t>’</w:t>
                              </w:r>
                              <w:r w:rsidR="009C5DC4">
                                <w:rPr>
                                  <w:noProof/>
                                  <w:szCs w:val="28"/>
                                </w:rPr>
                                <w:t xml:space="preserve"> </w:t>
                              </w:r>
                              <w:r w:rsidR="009C5DC4" w:rsidRPr="00614173">
                                <w:rPr>
                                  <w:noProof/>
                                  <w:szCs w:val="28"/>
                                </w:rPr>
                                <w:t>level of literacy</w:t>
                              </w:r>
                              <w:r w:rsidRPr="00614173">
                                <w:rPr>
                                  <w:noProof/>
                                  <w:szCs w:val="28"/>
                                </w:rPr>
                                <w:t>.</w:t>
                              </w:r>
                            </w:p>
                            <w:p w14:paraId="08728540" w14:textId="3BA860B9" w:rsidR="00614173" w:rsidRPr="00614173" w:rsidRDefault="00614173" w:rsidP="00165DC1">
                              <w:pPr>
                                <w:pStyle w:val="ListParagraph"/>
                                <w:numPr>
                                  <w:ilvl w:val="0"/>
                                  <w:numId w:val="48"/>
                                </w:numPr>
                                <w:ind w:left="1134" w:hanging="425"/>
                                <w:rPr>
                                  <w:noProof/>
                                  <w:sz w:val="32"/>
                                  <w:szCs w:val="32"/>
                                </w:rPr>
                              </w:pPr>
                              <w:r w:rsidRPr="00614173">
                                <w:rPr>
                                  <w:noProof/>
                                  <w:sz w:val="28"/>
                                  <w:szCs w:val="28"/>
                                </w:rPr>
                                <w:t>Match a word with the word</w:t>
                              </w:r>
                              <w:r w:rsidR="00831354" w:rsidRPr="00831354">
                                <w:rPr>
                                  <w:noProof/>
                                  <w:sz w:val="28"/>
                                  <w:szCs w:val="28"/>
                                </w:rPr>
                                <w:t xml:space="preserve"> </w:t>
                              </w:r>
                              <w:r w:rsidR="00831354">
                                <w:rPr>
                                  <w:noProof/>
                                  <w:sz w:val="28"/>
                                  <w:szCs w:val="28"/>
                                </w:rPr>
                                <w:t xml:space="preserve">and </w:t>
                              </w:r>
                              <w:r w:rsidR="00831354" w:rsidRPr="00614173">
                                <w:rPr>
                                  <w:noProof/>
                                  <w:sz w:val="28"/>
                                  <w:szCs w:val="28"/>
                                </w:rPr>
                                <w:t>a picture</w:t>
                              </w:r>
                              <w:r w:rsidR="00831354">
                                <w:rPr>
                                  <w:noProof/>
                                  <w:sz w:val="28"/>
                                  <w:szCs w:val="28"/>
                                </w:rPr>
                                <w:t>.</w:t>
                              </w:r>
                            </w:p>
                            <w:tbl>
                              <w:tblPr>
                                <w:tblStyle w:val="TableGrid"/>
                                <w:tblW w:w="8386" w:type="dxa"/>
                                <w:tblCellSpacing w:w="5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4193"/>
                                <w:gridCol w:w="4193"/>
                              </w:tblGrid>
                              <w:tr w:rsidR="00831354" w:rsidRPr="00497842" w14:paraId="1757C8D9" w14:textId="77777777" w:rsidTr="00831354">
                                <w:trPr>
                                  <w:trHeight w:val="2721"/>
                                  <w:tblCellSpacing w:w="56" w:type="dxa"/>
                                </w:trPr>
                                <w:tc>
                                  <w:tcPr>
                                    <w:tcW w:w="4025" w:type="dxa"/>
                                    <w:shd w:val="clear" w:color="auto" w:fill="F2F7FC"/>
                                    <w:vAlign w:val="center"/>
                                  </w:tcPr>
                                  <w:p w14:paraId="417F1D3C" w14:textId="77777777" w:rsidR="00831354" w:rsidRPr="00A7195A" w:rsidRDefault="00831354" w:rsidP="00831354">
                                    <w:pPr>
                                      <w:jc w:val="center"/>
                                      <w:rPr>
                                        <w:rFonts w:ascii="Comic Sans MS" w:hAnsi="Comic Sans MS"/>
                                        <w:sz w:val="48"/>
                                        <w:szCs w:val="48"/>
                                      </w:rPr>
                                    </w:pPr>
                                    <w:r w:rsidRPr="00A7195A">
                                      <w:rPr>
                                        <w:rFonts w:ascii="Comic Sans MS" w:hAnsi="Comic Sans MS"/>
                                        <w:b/>
                                        <w:bCs/>
                                        <w:sz w:val="48"/>
                                        <w:szCs w:val="48"/>
                                      </w:rPr>
                                      <w:t>f</w:t>
                                    </w:r>
                                    <w:r w:rsidRPr="00A7195A">
                                      <w:rPr>
                                        <w:rFonts w:ascii="Comic Sans MS" w:hAnsi="Comic Sans MS"/>
                                        <w:sz w:val="48"/>
                                        <w:szCs w:val="48"/>
                                      </w:rPr>
                                      <w:t>amily</w:t>
                                    </w:r>
                                  </w:p>
                                </w:tc>
                                <w:tc>
                                  <w:tcPr>
                                    <w:tcW w:w="4025" w:type="dxa"/>
                                    <w:vAlign w:val="center"/>
                                  </w:tcPr>
                                  <w:p w14:paraId="44915ADE" w14:textId="2A2D7DB1" w:rsidR="00831354" w:rsidRPr="00A7195A" w:rsidRDefault="00831354" w:rsidP="00831354">
                                    <w:pPr>
                                      <w:ind w:firstLine="399"/>
                                      <w:rPr>
                                        <w:rFonts w:ascii="Comic Sans MS" w:hAnsi="Comic Sans MS"/>
                                        <w:b/>
                                        <w:bCs/>
                                        <w:sz w:val="44"/>
                                        <w:szCs w:val="44"/>
                                      </w:rPr>
                                    </w:pPr>
                                    <w:r w:rsidRPr="00A7195A">
                                      <w:rPr>
                                        <w:rFonts w:ascii="Comic Sans MS" w:hAnsi="Comic Sans MS"/>
                                        <w:b/>
                                        <w:bCs/>
                                        <w:sz w:val="48"/>
                                        <w:szCs w:val="48"/>
                                      </w:rPr>
                                      <w:t>f</w:t>
                                    </w:r>
                                    <w:r w:rsidRPr="00A7195A">
                                      <w:rPr>
                                        <w:rFonts w:ascii="Comic Sans MS" w:hAnsi="Comic Sans MS"/>
                                        <w:color w:val="808080" w:themeColor="background1" w:themeShade="80"/>
                                        <w:sz w:val="48"/>
                                        <w:szCs w:val="48"/>
                                      </w:rPr>
                                      <w:t>amily</w:t>
                                    </w:r>
                                  </w:p>
                                </w:tc>
                              </w:tr>
                            </w:tbl>
                            <w:p w14:paraId="4EB495BD" w14:textId="4593618D" w:rsidR="00614173" w:rsidRDefault="00614173" w:rsidP="00831354">
                              <w:pPr>
                                <w:pStyle w:val="ListParagraph"/>
                                <w:ind w:left="1440"/>
                                <w:rPr>
                                  <w:noProof/>
                                  <w:szCs w:val="28"/>
                                </w:rPr>
                              </w:pPr>
                            </w:p>
                            <w:p w14:paraId="42123331" w14:textId="45C20A71" w:rsidR="00831354" w:rsidRPr="00831354" w:rsidRDefault="00831354" w:rsidP="00165DC1">
                              <w:pPr>
                                <w:pStyle w:val="ListParagraph"/>
                                <w:numPr>
                                  <w:ilvl w:val="0"/>
                                  <w:numId w:val="48"/>
                                </w:numPr>
                                <w:ind w:left="1134" w:hanging="425"/>
                                <w:rPr>
                                  <w:noProof/>
                                  <w:szCs w:val="28"/>
                                </w:rPr>
                              </w:pPr>
                              <w:r w:rsidRPr="00831354">
                                <w:rPr>
                                  <w:noProof/>
                                  <w:sz w:val="28"/>
                                  <w:szCs w:val="28"/>
                                </w:rPr>
                                <w:t xml:space="preserve">Match the first letter </w:t>
                              </w:r>
                              <w:r>
                                <w:rPr>
                                  <w:noProof/>
                                  <w:sz w:val="28"/>
                                  <w:szCs w:val="28"/>
                                </w:rPr>
                                <w:t xml:space="preserve">with </w:t>
                              </w:r>
                              <w:r w:rsidRPr="00831354">
                                <w:rPr>
                                  <w:noProof/>
                                  <w:sz w:val="28"/>
                                  <w:szCs w:val="28"/>
                                </w:rPr>
                                <w:t>a word</w:t>
                              </w:r>
                              <w:r>
                                <w:rPr>
                                  <w:noProof/>
                                  <w:sz w:val="28"/>
                                  <w:szCs w:val="28"/>
                                </w:rPr>
                                <w:t xml:space="preserve"> and a picture.</w:t>
                              </w:r>
                              <w:r w:rsidRPr="00831354">
                                <w:rPr>
                                  <w:noProof/>
                                  <w:sz w:val="28"/>
                                  <w:szCs w:val="28"/>
                                </w:rPr>
                                <w:t xml:space="preserve"> </w:t>
                              </w:r>
                            </w:p>
                            <w:tbl>
                              <w:tblPr>
                                <w:tblStyle w:val="TableGrid"/>
                                <w:tblW w:w="8390" w:type="dxa"/>
                                <w:tblCellSpacing w:w="5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4195"/>
                                <w:gridCol w:w="4195"/>
                              </w:tblGrid>
                              <w:tr w:rsidR="00831354" w:rsidRPr="00E47E60" w14:paraId="6B6387CC" w14:textId="77777777" w:rsidTr="004A2E6F">
                                <w:trPr>
                                  <w:trHeight w:val="2721"/>
                                  <w:tblCellSpacing w:w="56" w:type="dxa"/>
                                </w:trPr>
                                <w:tc>
                                  <w:tcPr>
                                    <w:tcW w:w="4027" w:type="dxa"/>
                                    <w:shd w:val="clear" w:color="auto" w:fill="F2F7FC"/>
                                    <w:vAlign w:val="center"/>
                                  </w:tcPr>
                                  <w:p w14:paraId="79C04C50" w14:textId="77777777" w:rsidR="00831354" w:rsidRPr="00A7195A" w:rsidRDefault="00831354" w:rsidP="00831354">
                                    <w:pPr>
                                      <w:jc w:val="center"/>
                                      <w:rPr>
                                        <w:rFonts w:ascii="Comic Sans MS" w:hAnsi="Comic Sans MS"/>
                                        <w:sz w:val="96"/>
                                        <w:szCs w:val="96"/>
                                      </w:rPr>
                                    </w:pPr>
                                    <w:r w:rsidRPr="00A7195A">
                                      <w:rPr>
                                        <w:rFonts w:ascii="Comic Sans MS" w:hAnsi="Comic Sans MS"/>
                                        <w:sz w:val="96"/>
                                        <w:szCs w:val="96"/>
                                      </w:rPr>
                                      <w:t>f</w:t>
                                    </w:r>
                                  </w:p>
                                </w:tc>
                                <w:tc>
                                  <w:tcPr>
                                    <w:tcW w:w="4027" w:type="dxa"/>
                                    <w:vAlign w:val="center"/>
                                  </w:tcPr>
                                  <w:p w14:paraId="613C8FBF" w14:textId="30EC1E60" w:rsidR="00831354" w:rsidRPr="00A7195A" w:rsidRDefault="00831354" w:rsidP="00831354">
                                    <w:pPr>
                                      <w:spacing w:before="120"/>
                                      <w:ind w:firstLine="298"/>
                                      <w:rPr>
                                        <w:rFonts w:ascii="Comic Sans MS" w:hAnsi="Comic Sans MS"/>
                                        <w:b/>
                                        <w:bCs/>
                                        <w:sz w:val="52"/>
                                        <w:szCs w:val="52"/>
                                      </w:rPr>
                                    </w:pPr>
                                    <w:r w:rsidRPr="00A7195A">
                                      <w:rPr>
                                        <w:rFonts w:ascii="Comic Sans MS" w:hAnsi="Comic Sans MS"/>
                                        <w:b/>
                                        <w:bCs/>
                                        <w:sz w:val="56"/>
                                        <w:szCs w:val="56"/>
                                      </w:rPr>
                                      <w:t>f</w:t>
                                    </w:r>
                                    <w:r w:rsidRPr="00A7195A">
                                      <w:rPr>
                                        <w:rFonts w:ascii="Comic Sans MS" w:hAnsi="Comic Sans MS"/>
                                        <w:color w:val="808080" w:themeColor="background1" w:themeShade="80"/>
                                        <w:sz w:val="56"/>
                                        <w:szCs w:val="56"/>
                                      </w:rPr>
                                      <w:t>amily</w:t>
                                    </w:r>
                                  </w:p>
                                </w:tc>
                              </w:tr>
                            </w:tbl>
                            <w:p w14:paraId="4751D91E" w14:textId="4017711C" w:rsidR="00831354" w:rsidRPr="00831354" w:rsidRDefault="00831354" w:rsidP="00831354">
                              <w:pPr>
                                <w:rPr>
                                  <w:noProof/>
                                  <w:sz w:val="4"/>
                                  <w:szCs w:val="4"/>
                                </w:rPr>
                              </w:pPr>
                            </w:p>
                            <w:p w14:paraId="5E5B13C4" w14:textId="435A1CD9" w:rsidR="00831354" w:rsidRPr="00831354" w:rsidRDefault="00831354" w:rsidP="00165DC1">
                              <w:pPr>
                                <w:pStyle w:val="ListParagraph"/>
                                <w:numPr>
                                  <w:ilvl w:val="0"/>
                                  <w:numId w:val="48"/>
                                </w:numPr>
                                <w:ind w:left="1134" w:hanging="425"/>
                                <w:rPr>
                                  <w:noProof/>
                                  <w:szCs w:val="28"/>
                                </w:rPr>
                              </w:pPr>
                              <w:r w:rsidRPr="00831354">
                                <w:rPr>
                                  <w:noProof/>
                                  <w:sz w:val="28"/>
                                  <w:szCs w:val="28"/>
                                </w:rPr>
                                <w:t xml:space="preserve">Match a </w:t>
                              </w:r>
                              <w:r>
                                <w:rPr>
                                  <w:noProof/>
                                  <w:sz w:val="28"/>
                                  <w:szCs w:val="28"/>
                                </w:rPr>
                                <w:t xml:space="preserve">word with </w:t>
                              </w:r>
                              <w:r w:rsidRPr="00831354">
                                <w:rPr>
                                  <w:noProof/>
                                  <w:sz w:val="28"/>
                                  <w:szCs w:val="28"/>
                                </w:rPr>
                                <w:t xml:space="preserve">the first letter </w:t>
                              </w:r>
                              <w:r>
                                <w:rPr>
                                  <w:noProof/>
                                  <w:sz w:val="28"/>
                                  <w:szCs w:val="28"/>
                                </w:rPr>
                                <w:t>and a picture.</w:t>
                              </w:r>
                            </w:p>
                            <w:tbl>
                              <w:tblPr>
                                <w:tblStyle w:val="TableGrid"/>
                                <w:tblW w:w="8390" w:type="dxa"/>
                                <w:tblCellSpacing w:w="5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4195"/>
                                <w:gridCol w:w="4195"/>
                              </w:tblGrid>
                              <w:tr w:rsidR="00831354" w:rsidRPr="00E47E60" w14:paraId="733E84E2" w14:textId="77777777" w:rsidTr="004A2E6F">
                                <w:trPr>
                                  <w:trHeight w:val="2721"/>
                                  <w:tblCellSpacing w:w="56" w:type="dxa"/>
                                </w:trPr>
                                <w:tc>
                                  <w:tcPr>
                                    <w:tcW w:w="4027" w:type="dxa"/>
                                    <w:shd w:val="clear" w:color="auto" w:fill="F2F7FC"/>
                                    <w:vAlign w:val="center"/>
                                  </w:tcPr>
                                  <w:p w14:paraId="28F8DC1A" w14:textId="77777777" w:rsidR="00831354" w:rsidRPr="00A7195A" w:rsidRDefault="00831354" w:rsidP="00831354">
                                    <w:pPr>
                                      <w:jc w:val="center"/>
                                      <w:rPr>
                                        <w:rFonts w:ascii="Comic Sans MS" w:hAnsi="Comic Sans MS"/>
                                        <w:sz w:val="96"/>
                                        <w:szCs w:val="96"/>
                                      </w:rPr>
                                    </w:pPr>
                                    <w:r w:rsidRPr="00A7195A">
                                      <w:rPr>
                                        <w:rFonts w:ascii="Comic Sans MS" w:hAnsi="Comic Sans MS"/>
                                        <w:sz w:val="72"/>
                                        <w:szCs w:val="72"/>
                                      </w:rPr>
                                      <w:t>family</w:t>
                                    </w:r>
                                  </w:p>
                                </w:tc>
                                <w:tc>
                                  <w:tcPr>
                                    <w:tcW w:w="4027" w:type="dxa"/>
                                    <w:vAlign w:val="center"/>
                                  </w:tcPr>
                                  <w:p w14:paraId="6E20969A" w14:textId="1FD5BF38" w:rsidR="00831354" w:rsidRPr="00A7195A" w:rsidRDefault="00831354" w:rsidP="00831354">
                                    <w:pPr>
                                      <w:ind w:firstLine="399"/>
                                      <w:rPr>
                                        <w:rFonts w:ascii="Comic Sans MS" w:hAnsi="Comic Sans MS"/>
                                        <w:sz w:val="52"/>
                                        <w:szCs w:val="52"/>
                                      </w:rPr>
                                    </w:pPr>
                                    <w:r w:rsidRPr="00A7195A">
                                      <w:rPr>
                                        <w:rFonts w:ascii="Comic Sans MS" w:hAnsi="Comic Sans MS"/>
                                        <w:sz w:val="96"/>
                                        <w:szCs w:val="96"/>
                                      </w:rPr>
                                      <w:t>f</w:t>
                                    </w:r>
                                  </w:p>
                                </w:tc>
                              </w:tr>
                            </w:tbl>
                            <w:p w14:paraId="05555C69" w14:textId="2A9638AD" w:rsidR="00831354" w:rsidRDefault="00831354" w:rsidP="00831354">
                              <w:pPr>
                                <w:rPr>
                                  <w:noProof/>
                                  <w:szCs w:val="28"/>
                                </w:rPr>
                              </w:pPr>
                            </w:p>
                            <w:p w14:paraId="60090D87" w14:textId="77777777" w:rsidR="00831354" w:rsidRPr="00831354" w:rsidRDefault="00831354" w:rsidP="00831354">
                              <w:pPr>
                                <w:rPr>
                                  <w:noProof/>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61" name="Picture 1961"/>
                          <pic:cNvPicPr>
                            <a:picLocks noChangeAspect="1"/>
                          </pic:cNvPicPr>
                        </pic:nvPicPr>
                        <pic:blipFill>
                          <a:blip r:embed="rId198">
                            <a:extLst>
                              <a:ext uri="{28A0092B-C50C-407E-A947-70E740481C1C}">
                                <a14:useLocalDpi xmlns:a14="http://schemas.microsoft.com/office/drawing/2010/main" val="0"/>
                              </a:ext>
                            </a:extLst>
                          </a:blip>
                          <a:stretch>
                            <a:fillRect/>
                          </a:stretch>
                        </pic:blipFill>
                        <pic:spPr>
                          <a:xfrm>
                            <a:off x="4076700" y="1514475"/>
                            <a:ext cx="1151890" cy="1516380"/>
                          </a:xfrm>
                          <a:prstGeom prst="rect">
                            <a:avLst/>
                          </a:prstGeom>
                        </pic:spPr>
                      </pic:pic>
                      <pic:pic xmlns:pic="http://schemas.openxmlformats.org/drawingml/2006/picture">
                        <pic:nvPicPr>
                          <pic:cNvPr id="1962" name="Picture 1962"/>
                          <pic:cNvPicPr>
                            <a:picLocks noChangeAspect="1"/>
                          </pic:cNvPicPr>
                        </pic:nvPicPr>
                        <pic:blipFill>
                          <a:blip r:embed="rId198">
                            <a:extLst>
                              <a:ext uri="{28A0092B-C50C-407E-A947-70E740481C1C}">
                                <a14:useLocalDpi xmlns:a14="http://schemas.microsoft.com/office/drawing/2010/main" val="0"/>
                              </a:ext>
                            </a:extLst>
                          </a:blip>
                          <a:stretch>
                            <a:fillRect/>
                          </a:stretch>
                        </pic:blipFill>
                        <pic:spPr>
                          <a:xfrm>
                            <a:off x="4133850" y="3924300"/>
                            <a:ext cx="1170940" cy="1542415"/>
                          </a:xfrm>
                          <a:prstGeom prst="rect">
                            <a:avLst/>
                          </a:prstGeom>
                        </pic:spPr>
                      </pic:pic>
                      <pic:pic xmlns:pic="http://schemas.openxmlformats.org/drawingml/2006/picture">
                        <pic:nvPicPr>
                          <pic:cNvPr id="1963" name="Picture 1963"/>
                          <pic:cNvPicPr>
                            <a:picLocks noChangeAspect="1"/>
                          </pic:cNvPicPr>
                        </pic:nvPicPr>
                        <pic:blipFill>
                          <a:blip r:embed="rId198">
                            <a:extLst>
                              <a:ext uri="{28A0092B-C50C-407E-A947-70E740481C1C}">
                                <a14:useLocalDpi xmlns:a14="http://schemas.microsoft.com/office/drawing/2010/main" val="0"/>
                              </a:ext>
                            </a:extLst>
                          </a:blip>
                          <a:stretch>
                            <a:fillRect/>
                          </a:stretch>
                        </pic:blipFill>
                        <pic:spPr>
                          <a:xfrm>
                            <a:off x="4010025" y="6286500"/>
                            <a:ext cx="1188720" cy="1564640"/>
                          </a:xfrm>
                          <a:prstGeom prst="rect">
                            <a:avLst/>
                          </a:prstGeom>
                        </pic:spPr>
                      </pic:pic>
                    </wpg:wgp>
                  </a:graphicData>
                </a:graphic>
              </wp:anchor>
            </w:drawing>
          </mc:Choice>
          <mc:Fallback>
            <w:pict>
              <v:group w14:anchorId="3E0B2310" id="Group 54" o:spid="_x0000_s1410" style="position:absolute;margin-left:0;margin-top:-.45pt;width:442.8pt;height:653.4pt;z-index:251855872;mso-position-horizontal:left;mso-position-horizontal-relative:margin" coordsize="56235,82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MhGzwMAAN0MAAAOAAAAZHJzL2Uyb0RvYy54bWzsV9tu2zgQfV9g/0HQ&#10;eyNbkmVbiF24ySYoELTBJos+0xRlEZFILklf0q/fQ0py4suiRfpUtAii8DIczhyeOWQu3++aOtgw&#10;bbgUs3B4MQgDJqgsuFjNwn8eb95NwsBYIgpSS8Fm4TMz4fv5n39cblXOYlnJumA6gBNh8q2ahZW1&#10;Ko8iQyvWEHMhFROYLKVuiEVXr6JCky28N3UUDwZZtJW6UFpSZgxGr9vJcO79lyWj9nNZGmaDehYi&#10;Nuu/2n+X7hvNL0m+0kRVnHZhkDdE0RAusOne1TWxJFhrfuKq4VRLI0t7QWUTybLklPkckM1wcJTN&#10;rZZr5XNZ5duV2sMEaI9werNb+mlzq9WDutdAYqtWwML3XC67UjfuL6IMdh6y5z1kbGcDisFRFiej&#10;DMhSzE3i6WQ46UClFZA/WUerv76xMuo3jg7C2SoQxLxgYH4Mg4eKKOahNTkwuNcBL8DfqUtFkAZM&#10;fXQpfpC7wA96dLypwyqwO8zA3vHHRWYw+KOQ7RMnudLG3jLZBK4xCzVo7NlFNnfGYkuY9iZuVyNr&#10;XtzwuvYdvVpe1TrYEFD+5oP7cVFiyYFZLYLtLMyS0cB7PphzvvculjWhT6ce4K8WcPuSvWvZ3XLX&#10;ITnqsVnK4hmQadkWn1H0hmODO2LsPdGoNkAOBbGf8Slriahk1wqDSuqv58adPQiA2TDYonpnofl3&#10;TTQLg/qjADWmwzR15e476Wgco6Nfzyxfz4h1cyWB1hBapahvOntb981Sy+YLhGbhdsUUERR7z0Lb&#10;N69sqykQKsoWC2+EAlfE3okHRZ1rdzYO2MfdF6JVd7IWJPskezKS/OiAW1u3UsjF2sqS+9N3SLeo&#10;dgeAwphfKk5z/HYqgdZJhXxbTbHKrh2MrSI33+WjIfpprd61+fIlr7l99uKMnF1QYnPPqasP1zko&#10;NgDeFhsM3L6u1nxN9ZbtOgDH6Z2kTyYQ8qoiYsUWRqEougqMDs1992DTZc1VXx+u3aWHMzvS0TMI&#10;tRp9Lem6YcK2l45mNbG48UzFlQFTctYsWYFC/Vj48FFrVjNLK3d0JQrzbwTbFWE/4aN8Ccyl8D8q&#10;kg7G2XgA2kFihyMwe+xri+S9CA8xOpnCwIkw2lnSivBbFcWH1gbjm4jtp6RXfIZesZOlQ7786vQa&#10;JskE14CjVzKN0wRUA0av6TUeTJ2ctvRK43ToCfir0ys5Q6/kN72Ono0p3rWDeOTplcWTbHRKr8nE&#10;X9AtvbI0A9dasexd9Y+d73oPnVUv/5jEG9o/hLr3vnukv+77y/Tlv5L5fwAAAP//AwBQSwMECgAA&#10;AAAAAAAhAAsIclpgjwAAYI8AABQAAABkcnMvbWVkaWEvaW1hZ2UxLnBuZ4lQTkcNChoKAAAADUlI&#10;RFIAAAEDAAABVQgGAAAA6waKIQAAAAFzUkdCAK7OHOkAAAAEZ0FNQQAAsY8L/GEFAAAACXBIWXMA&#10;ABJ0AAASdAHeZh94AACO9UlEQVR4Xu3dB9gtV1U+8IO994YoNhAbiAED0gkYCFGKhE6AS1cgiCFI&#10;QAiErgkQikSkmJvQQgggqECkS+hNQFEUsWEBsTcs939/8/9W3Eymz5yZfb477/Oc+93vfKfM7Nnr&#10;XWu9a+09lzl0GJsVK1Yc8fi8vZ8rVqw4wrGSwYoVKwqsZLBixYoCKxmsWLGiwEoGK1asKLCSwYoV&#10;KwqsZLBixYoCKxmsWLGiwEoGK1asKLCSwYoVKwqs7cgrdgr/+q//uvm3f/u3zVd91Vdt/uu//mvz&#10;nve8Z/Pxj39884Vf+IWbH/iBH9hc6UpX2nzyk5/cfPrTn9584zd+4+byl7/85ou/+Iv33r2iCSsZ&#10;rMgWf/EXf7H5si/7ssLYP/WpT23+6q/+avO85z2veP77v//7N//+7/++ufjiiwtSgK/4iq8oCOET&#10;n/jE5h/+4R+K348++ujNVa961YIsjjrqqM1Nb3rTzZd8yZcUr1/xuVjJYEVW+Ju/+ZvNf//3f2/O&#10;Pvvszfnnn19EAH/2Z3+2+ad/+qfieY+hQALHH3/85tRTTy2I4TKXuczeX1bASgYrsoBpeOaZZ26e&#10;85znbP7zP/+zIID//d//3fvr5+LzPu/zitcPnbqXu9zlNje5yU02t7vd7TbHHnvs3rMrVjJYsThE&#10;AxdeeOHmZ3/2Zzef/exn957dPr7+679+c9vb3rZILe585ztvvuZrvmbvL0cmVjJYsShe+tKXbn7h&#10;F35h84d/+Id7z8wDKUI69U888cTNL//yLxc6w5GKtbS4YhHI/Rnfz/zMz8xOBAHpRuBFL3rR5k53&#10;utPmYx/72N4zRx7WyGDF7CAGnnbaaZuzzjprcN4/FiKDz//8z9/8z//8T3EM8X8RwvOf//zi9yMN&#10;a2SwYnY861nPWpQIwHeLTuIYQqyUtjz4wQ/e/PM//3Px+5GElQxWzIq//du/3bz61a9elAiqEMfz&#10;H//xH5unPvWpm0c+8pFFVeNIwkoGK2aDxqG73/3um7e//e3F733q/Gl+v03E9zz3uc/dfOQjHyn+&#10;f6RgJYMVs+Gv//qvCyKQm0Of6ABxzNEkFOmCFCKO80jBSgYrZgHDf/Ob37z5l3/5l71n+iGEvrmg&#10;3+HXfu3XCrHzSMFaTVgxC97xjncUrcCf+cxn9p6phjC9rvOwCyJ6mGpa0w5UPuZKU5bEGhmsmAXv&#10;fOc7W4kAUiJIDdAahS/6oi8qViDqGLzDHe6wuc51rlMQzNWudrXN133d1xWvQwJTEEGUFl/72tce&#10;MZWFNTJYMQue8YxnbE466aTi/+mU+/Iv//LiQcX/7u/+7mIFIuHuG77hGzY/+ZM/ufnHf/zHzd//&#10;/d9vrne96xUpBs9/xStecfOVX/mVReqAMIT09IjXvOY1l6Qh73vf+0aRgu/x/itf+cqbN7zhDcXx&#10;7HesZLBi65B33/rWt9789m//9t4zm823fdu3bX7wB3+w8OqXvexlizIe744UGLJ9CK5whSsUkYIH&#10;44xIAQmkEUT8LXQFvyOGV7ziFcXnjcG1rnWtzate9apLIo/9jJUMVmwdyOBWt7pV4WH1/t/oRjcq&#10;PP23fuu3XmLYDDh+fsEXfEHx/1iu7Lku09Tr4qf3f/jDH9688pWv7NRiXPcd9kH4xV/8xWIR1X7H&#10;qhms2Dq+9Eu/9JIVgTe+8Y2LfP+bvumbimiAwTPc8Or+L+wPIoCu/srr4jPg6le/+uaud73r5nu/&#10;93sLo25C+TuCWKQtdIOux7DLWMlgxdZBjBPyw9d+7ddeYvzbhhThO77jOzannHLK5uY3v/nes92Q&#10;Gr/PCHLYz1jJYMXWIZ+/ylWusvnmb/7mYo/COYgg4LtEJiISusW3fMu37P2lO0QWRwJWMlgxC/70&#10;T/+0EAo9IoyfC1IOFQsbmfzYj/3Y3rP/H108vsVLqhr7HSsZrJgFFigRD6UMS+TfCEj+r4KhZ6EP&#10;EJndmPY7VjJYMQvk73OmB1UQIQj5pSzQVQdQ9TgS+gxWMsgQjMb9Aazy+7u/+7tZ9wXcFmLzkKVV&#10;eWVLzU2BLoRwl7vcZe0zWLE9MHBDr72W4X/0ox/dfOhDHypq4m4C4kYhQmuvUZZTivue7/meQoD7&#10;kR/5kSL31p67K7A9+etf//rNAx7wgNk1gxTETB2NT3/60zd/9Ed/tPdsMx71qEcV6xP2O1YymBlu&#10;8MEo7PtnO3BttX/+539ehLCMXQj7Qz/0Q8XzQmsPrbZyVuTgBiImM4Lw2utf//pFPT2683LFU57y&#10;lM2v/uqvFrsI8c5LTjsE/O53v7toke4SdVkLoXsSAe9nrGQwE4T8Bw8eLFptTS6RwAc+8IFisc1t&#10;bnObQthSemuDUFvkIIJ429vetvm93/u9Ip894YQTNte97nWzJYXXve51xeanOvkQ2Rj9wDlKO4T4&#10;pm/6M3oYmqa1BiTjf8YZZxR3ZWqDcqTjt05hP2MlgxnAq9hK6xrXuEaRf/7SL/1SESH46TZhYyCd&#10;+J3f+Z3i7kPU+oc85CGF4JUbRDXHHHPM5oY3vOHmmte85ud0GHYFYxdVWEX4x3/8x8Xt1hi+W7DF&#10;ikbplPP3urrv8Dn+9pKXvKSI0tqIScR20UUXbb7ru75r75n9iZUMtgg3BX3mM59ZeKu73e1uhSHI&#10;PT/4wQ8Wdw6aUqFmIOrh733vezc3uMENNj/1Uz91yTLcHEAXEbnQO9zvMDVUU9DvTVORAQvpRUPI&#10;T4qVhviiBWQgvfrO7/zOzU/8xE8UnYN1nyk6EFUh5LZUAbE8+clPLvSO/YyVDLYEXsfNQSzD9ZMa&#10;/Vu/9Vubn//5ny9W06WK9pSQPpjgvk8brrsG5YDf/d3fLVIZD8Zn8RKPjLB4c+PhXohxE9UyGK8t&#10;0+T5AemGOy3L5XnvWO8gatBkZK8DJIFIyhBJ/MZv/EaxLXobkIFdj9xXYT9jJYOJ4Y7BtgJ/17ve&#10;VXgSLbAmIxHwjne84+Ze97pXsVBnm5A6uEEJA7RTT6wLWBJvetObiuiI5+aR04oCErBkmX7iUdWY&#10;xKjdWfmNb3xjMZaAIOT8jBWxIJlIJXym9AG++qu/+pLNUcBn+34Rmh2YwPvS7/Se7/u+7yvI5v3v&#10;f39x3fZ7RWElg4nwJ3/yJ4X3ePnLX16o+49+9KM33/7t3178zcR74AMfWBipXXfngrTBnYIcy9Li&#10;l2oIQ//Lv/zLIl0SAUgdaAl+AsMjMvL40gYEENPTGBJOpUEM2HssegrPLxIQDfkdMYgQVF5oM30h&#10;wrj//e9fpBmgBOlW8KK9a1/72sVz+xErGUwAk+T0008vVGcCnkUxab5uCewjHvGIzYtf/OKtpQd1&#10;cI8CobDUYe7vLkO9/pxzzikiBOKfNl8kSu/g5QmgCJSoyjPTBUQBpijy4KF5d3shqL6oCIjAvFeq&#10;IOogUjJm5CFdeMITnlCQg8jDhip0GoQhivDTd9B2UkgHiJzI/dOf/nShP4j4kNR5551XvG8/YiWD&#10;kVA/Vyl42MMetjlw4MClGoF4MKVDgt4973nPvWenReTfQmMr9Mo499xzC2/qWMvHNxd4+qc97WnF&#10;OPHkDFcp1fFEq7JjZ3RBDmVhD1nQXxAGYtWkJXXwWVKyX//1Xy8+x63WEQJDRtLHHXdcsaGK9CE1&#10;ZN998cUXFw1IoVUQHx/0oAcVm6IwDVusGTsEZHMWd4vW+LUfsbYjj4CKgGqB/Pw+97lPpaGZtFRu&#10;t/yeEjyfSfrTP/3Tm1vc4hab29/+9sV33OMe9ygMxrFR3uXU7h+IKKQwS0HDkeiIgfPqD3/4wzc3&#10;uclNCgJgwIiBIRJcQ0hUihVp6V7UXOU55/PCF76weI+IzEpEHltpVWTmGiAUhMPw/R6kg5B8f/lh&#10;LANWNSIBkYtjOfbYY4v0BuEidpHMfsVKBgNht1+5+GMf+9hCta6CCWSSIgoTfCrIu5EAQ/B/k1Ue&#10;ftWrXrXIu3lLlYt73/veBUm85S1v2dz3vvctyEAePTdoJTyqnwzNMajbSxMYIj3BAiIRAiMkeCIJ&#10;W6XZI1E5kmePVEGojwCcI+8vktDFqaFLnq+Dk+HTDZAGIkgNPkWZDECHJw3CdzhmGpAIwWfuZ6xk&#10;MAAm9Jlnnll4DgZZB55ZLstQp4L8VoXCT4TA2Kne8mFNMYRCm3hKS4hgRDWvQ0o8MSGszjC2BcaI&#10;pKj7jsv40VGOOuqoIkqgETBmhhut1sggUgXRAK/PIO1rKGQ/+uiji52Q6SDOS55PpP3xH//xIhKT&#10;EtAbfIbv9p1ViE5G8B7j6DhFFZE6OH6fIx0JUXg/YiWDAWDkPBQjaxKTvE6+anJOAZ2MUgG9A6F2&#10;m7A8FkPy8P94zuRlKLSMl73sZYU31ocg154TjEy4LQ140pOeVEQwcnqlTyTgfEROxlKU49gRFgNk&#10;xB48NUMXVYgAGOWP/uiPFpEDskUOjJ5xM17t3wgHQYokjE0ZvoOwaJzA8YlQHJtSpGjG+xyXcbvc&#10;5S5X9DPsV3z+o0i8KzrBpBSaKn+ZFH6a6FXg4YhQNuSMyTYGSmpyfyEzQRKqJngKx+s1lHmLmnwG&#10;EjPRdQPOCR73BS94QTFusfgKSTkukYHoRqTAeHUYOnbGH/A7I0UG0h6G7Nz8FD0I5xGAMqC/K6mC&#10;ng7n6/1leK+xEXnQA7yWwTN+Lc2uH71BVIJMEZpK0X7FWk3oAS2pvLM9BghattCuA03BZHr84x+/&#10;98xwyItvectbFqGztQ1gIvcBj8l4pAlydAbDuOYEAREZEemU6IiI4f1FMwz693//94uSnoiGMBqh&#10;OjgHOoyqgc/xehGDz2DA0gZRhUggVnSKFjxXBymCcaEv+Czj6nv+4A/+YPPsZz+70HuMO6FYx+IP&#10;//AP771z/2Elg45QFmPc2mG1+ZqsTb3qlG4TLdUUTN4Ih7vC5WE0qhJameWzfYkgYJIT21QanM/c&#10;DTRq+iIl9X9Gbo2CKMFt1xAs0mOUwn96jPSqPD1j7Iikoi8/fYZxFQEwXM1IDNt726IncJ08YlyN&#10;k9ZnYyUa+JVf+ZVCe7ngggsK4tmvWDWDDlBf1jloyas83cQ14ZrAS6X1aCUpk6kv94oweHM9/Sb7&#10;UCIAhkGc491+8zd/c+/Z+SA/R0Q8NkOzhJsHFqarICCAk08+uegTYNxVY+X8Pc845feUfilPKP7S&#10;EYQgGuhCBODz0nH1PhqEKhFNg1hLlN3PRAArGbRAu6wuNiGufJ034tVMxjqYiAQuExNMNmIUr87r&#10;dAUvGcuchb1pyDwUJjqSioaduUEzoBVIUZQ+7W+g719KIFJRfQkBsQ68uOjCGgevpRkYG/9ve29X&#10;iEB8Jo0IUSGo/Y6VDFogf5V3KucBY/Jo8hL+TpnmyQGBUKOFv33gfoE65LTDMoC+UUUVGIqoxkRf&#10;oucAVA+QoujJT+dlzBi3xUNVaZTz97wH0dZ5qI4gAn+bCo4DfI+IkOhqsZfrud+xkkEDLHKhE2hP&#10;jQln4npUTdgAohAVRKVBKIwY+mw6YpJb/SikD285FRwfIyTGLQHVFd+vYSpIzu+IQOogRUirNDH2&#10;NJdoJFKNiDsuTwXH4HONO+EXGWhnDkew37GSQQMs8JEayEcDJqlJY1LWAVFICWISm+BKZ31yTkt1&#10;hfJKWeENfe9YLxiG51iWujFICH32gQzw9MZIBKXSoFrgGPUMOH93QtajIG3S8GWHIlWJKpFxKByD&#10;9A9JKt/q2KRhNBH/fsJKBjUg+PEM2nhTAzQ5GWYsu22DiapXvs/iFh7Q4hkkJKT2fkIW4zVhfX94&#10;975wLt6nvr4UGTA4nYcM37k6JpGPNmJVGumC9QcqMjoObQaDHEVb+hAQtIYvnYjGYyoYFxUNY0PL&#10;8D1HElYyqAHPo3Jg89IUPD6vRgfoAl6Gct6nc82yY9GEZhcrDfU36GngGa2QtAqRcVjf3+YVGRri&#10;iKiEck8voBsgtiXA06qOGEONQkFqzkVlQCmVsRs3witituzZc0qTmpEIkJHfTwVjFWTgOh9pWPsM&#10;amDSmZjlZcc8USygISy1Qb1aafDss8/u5MlFHFqY6Qw0Bh5U+MwweFJNOSocUVvXFMOj1lUaHO9H&#10;PvKRIuyWDyMDNXjhtdWAS+XDzodnVyXRb0AjCUT04tidZ5DZlLoJ+J50+iNHzVi0DClCl+u1n7BG&#10;BhVgMHoJqnYu5tV4JROmC5SmtLR2nVhCY1GBOrduQ5UEoTEhUR4bS3o1PFn0w4tVeUjfx4CsDBRm&#10;IwJhtluTC3+Rg81BlgIR8WY3u1mxPqFs5JE2MFSkFcTgZ/qQLkXa5j19UZViuL5Hqn9cyaACltGa&#10;jNEnUIZmF0bWJCICr8boqkilCqoXGpu0HluFp6TpO0xaE9RPKYrj4lHt6iN6KE9qxiHX1uPvtfJf&#10;XZPIxR4BjNCSYALeNic+kpLK1I2TVIFuYT2BYwbngowZOzLzvOdoC17rIb0QHdFSpEsir7e+9a29&#10;hD6f/+Y3v7nYKSm+G4yH4z4SCWElgwrIY3maugVGPLUW2jYBDhkIh5UGu0DLsTRBeoKMIlyWxwpf&#10;RQ06B6UQJqzQukwEDCKiAekA5V6vvs/xeV5vonvO8U096ZX7qP2atEQvUh7NRfJ+pJBGAdIbi5Po&#10;Av7GKJ2/LsWDBw8WZV3nrAWcXuJBO/FQVaCnWC8A9J0+52KctEenm5V4v0jDuNSlXfsZq2ZQAeLh&#10;WWedVRhnlZBE7RaiWxnXpDhbEOR1Jq2wvwkagCjpiEC7Lk/Iq2o6QgY6GoX6SIBBSxss3S2H2AzK&#10;cXkN0U3tXnSCvGwbpkJhCbFFOMRRhsbLIkDfwRiQRtWya8eEiJwXguPR/RRtIBvw3ZZZl0mKgIpc&#10;kRAhUPTDIO3WRDOgXSijIji3PnPeiBSInSIc18J0FR35LEQnBZMqeb4qXaqC8/M9SEsjmO9n/MZO&#10;tIRwPURmRxJWMqgAb8MzKW/FJE/B+wmzf+7nfq6xTZWBC4WJhwywCU984hMLj/jQhz60mPS2FrdC&#10;kj5hWS0wWt6UuMnr2tjE31PDE1pbbos4GKBeBYbN8/pcBqPMqXsPWUh5EILX2xjF+XpQ7BkoY3cc&#10;jFxYzlgQizUOjsdPgqoOPXsRIFIevMmzIh17DUifTD/jqLfAdm1xn4c4Jz8dD+KISMlPEYRz9f4y&#10;8bTB+5yHlYj2hdBujFR9Ni3IsdhZmnB7JGFNEyoQ3takqwIPy4h4tSb4HJO1rYQnArDW352QGKz3&#10;iTgYO2MTynqNiERPvoqCY/N/RpKCYfDU0SchfKYr8K4W21hwhSDoIshHCK/llhFof0aElghHiK9a&#10;YeWlvBxBOQ5hNPLwXYjBZ0oLVF6MDYJUbamD8wsv7jzoGY7R9/qd10ZWvk9plsdGeqIDJIOoeW7f&#10;35cIwHdYAGbhFBKLY3GtHD+yTxuijhSsZFABk5H3KBtailDkmzygyeVRRyoBFQeTXshqYnqPfF9Z&#10;0YYbUg1e1PbdjotXVZYTJZRDY7+LJKKX3jFS7FUohN5KZnE8UoP0+D2fHqsUQzrRtacCOWnfdZNS&#10;uoqFR1XphvNLPxMR2DUZKUlDEGJscaY1GBHZYl0jFuIR5SC8tnGtAmL2ucYF2UV0AX76bs8h3CMN&#10;605HFVCXNxkYYd2EM3E0/5hQ8uAq8JrEMeF2hL9lmNhuU87Y6QARlQCv5/t17An5VRCE8sJX4Xs6&#10;kVMgMcYv/PXdjs//vcfn+U49C13g9X2MDrkI4aUU2oWNIQ0AwQZ4XsdNNwg4f6SlOsDQ5evERedN&#10;E0AqvDZCRDKxEUlXOAefgWykbVIa+kyZTJGF6AcxIdy6a7sfsUYGFRCWNkUFIO9mpPY5rEMYUZXB&#10;BrxfSdHEL09M8F4Ewcg80v83GYPuRcYjTWA8xDnCJCHT35qOKYXXdX1tCqkEzcUyad9bHk8iZEp8&#10;8nWk6PXGJEiIviAKQxCIgHF6X5y713hvE0JniBvhIhh7FfiMqnNDuKIHt8NbshdjbqxkUAFk0GZs&#10;PL0JKi+ve12QQR14S/cTENIL7avIYAh8Dv2B8USZLB6+UyjcZkBtx94VdmV2bu7noAIQn6tUKm9P&#10;odJBw6AHaPpyHZxLevzpWPssf1dtqboG/s7T+7t0x45FxoS2IUqoIoJ4TrMXwnc8juVIwEoGFRB+&#10;m1xNZABSBKFtXTeiz+ERheVVkMPL/3nOqYwPTGhhdFWfhL/xrlW5fAqvQxiRjqToc6wqKoRKgqMK&#10;TBibxiKlyjIYn4iGOOt7jJ9HfKefjsuDoRt/N7FRhozow0/HLILQjKSRy0Ivn03cdO51xOvzXS+f&#10;ryqCPI+UTHrVDCpg4piMSmZlQ0jBqCxzpkpX3djUpLLVmU7BKA+m0MsgXLbdVxvxpAgjCcNqgkkf&#10;RgLe45x03vkctXrGEVuG+d2+f6oBHozHvQmcK61CXV/OL48XdXQ5bt9JnUcGxlSFRKSg7Mr7p0Bg&#10;iIJoqOJhbL3f6xynMfW9KiIqHyogSEHPhf4D54pknB9NR+4vGlBGdR7Go2nckID+CeelhEunsbcB&#10;UiTY7mesfQYV4E10uSn3MY4mKIvJK6MsloK3sp5AHZ2BpdC9KCJQMZC/CoG7wGQXtvK03ttkjF5r&#10;oRQDliczBMfokmuEovhLJxgYY/c33lQaEecSZBK/85SqEAyQyKri4Fi63O2YiKlkyMBTgipD/4I1&#10;FNIImodzZIjOVx+DsN8YRGSBYBALURSJM2bngaAJhYjYZ3QhLkSpx0DpWGQAVoqKPlR9jON+xZom&#10;VICHYQSpwFUHk5BCTXAqg1ExRB6uDK2wjIo37gOeS+hNq2DUJq/nykQEnncuhLMwBO/xvL4DD2U9&#10;x8C4PW8lpPNOc/T0d0bsPTQTavtJJ520ufvd714IfXUGHs+LgkRdTUQAegqQsePTWu09DFG4ryTo&#10;9yACx4Gw6QGapzxv7YUFXXEfBMffhQjAOaompA1H9rRARHanFpXsV6xkUIEgg7pcP4UqgLIYb1IG&#10;4+LRkEUZyo7+LizuE5w5LoIjD21/Ro1I0S8glEYKHv7v81U81PQZREoYcX5h6H53HG1G4zXe4/Xe&#10;5zh4b8YnrEaAdSDI8bhdgGgYNzJtAuNUfUBi97vf/YrNVQm7dAfH5li7wngZKxEd4w/4bFGCkjP9&#10;Y79iJYMKIAMw2dvAM/OM8lcepQx5N09WnpTx2eWcuQ2MVc594MCB4jhpEkJYG6Do2ON1GSwDoWc4&#10;Lt8RzyME362E12S4feBzeXGaAGOM8QsEwfQxTJAqMEp5e3RROmbnw+PrY0BA9qiM1mrf5fy6RgIp&#10;kIFUgx5S3tTGZ5922mlFxEKv2I9YyaAClHjGU6V2V0FVQf5thV0ZauQmZ7o6DjTm8FxdCKcMXpnH&#10;Fwa72ahSGQENGSihaaqxfJkOwJAYlYkOzkskgQwIakOMpgoRLfDKdbcg06HY1ZCIiFqhRUFEQmmR&#10;zsZYWGRPB3/XQyG6irFETEOAJJ1DCI4iizKkhL7b99Izhn5XrljJoAKxOy+D7QL5tgUvWn3L0QFv&#10;xruVa+oMkTouJE3D965gxIzPpOUlCWXu/aihSP5uwqpSECnTxUxIQUeg5yjkPmMqMA4G5R4IyKl8&#10;Xs5VKbANjsnWZ7QWC7gcpxRDyzYNQXUGGUaUMwWhIUmaBtI2blUwJ+xupZRM9DXeqhb7BSsZVEAo&#10;ymhM3q6Q4zJ6oXkZGlgIX6n45LVCUZ5ojIcJUoiKAGWdMRLVfB+PGQbvnCj1yEAVAYlN7d0cjzQB&#10;2ZQ/2/NtarwSpEVS0hwNWbGM2HmIekQKnvP7lMdubLRwi/CalqUTW1WHnB8ykq7pnJQK7jpWMqgA&#10;D8BQ+pABz0LA0luvtJVCiUsoq2QZ8Ho1fJ5FNOE7m8DITH4aRV0k4TWMhHeu8pYmvCYnOTFhc0iK&#10;0gW+m5ctA0GJWqogVxcNiCikBRYopcShIqJMKkwfEkm1AZkiAyVg0VwTpGeI125UFk4RFu1FYSHV&#10;EnepmgorGVTAZGMwfdtQGZiwXM6eei2Grt/AoiU18oCIAVEgiaYJ7m+M3PuRB2NDCvHw+enDcwy/&#10;fAy87vve975LVuttE0J5BpPCuVvAlEKlxR4OmpCMmxTNmgZVmhTum8BrS4mmTG3AWDk2zVTSrTaI&#10;CvRMICf6gv0jRAeqO8qajr9ripkTVjKoAe/QdeluCjVpeSdPlkJaoMvPhA8wFg2gGneEmQy2Coxa&#10;6qKEqd6uckCs1IDDm4lE9C14MDb6hFInQzPRQww9//zzi0lMVOyr7ANS8vB58aiC4xUFVP1dxAUa&#10;tezNSNwkaCJF4T9Py8BSaGoiHtqPwfenJDcFjBHid7zGpwukC/QLcG1UlFyb6HFA9ETcXcJKBjUw&#10;MauahdrgfcpdtkwrezCblYgC0kliRyGvFxp7fV2EIBpgxIRKS29FCgxKRx/PZHee2KFH9IDMTFjv&#10;QzJ0Aj0JPiONICKyqDPsQJCK1IIWQcxDMJ4vH7PniGxlMnUstBORgKXV0iP7FDAcxPa4xz2u0DLK&#10;EBUAMp06KnBOvLhxdHzlsmgdkF3Z+4sY7NYkFVMKVX1QjtxWOjY11rUJNVAG01XIc9UZaB2EsyY3&#10;pV/rbYBuYGIQxnwuL+mzrdZz4xSNSNE2XAWvlZN6EAljP0OCl/9bnsx72heB2q47jxdFHPr05cWM&#10;0CRmrPJ6D98LdYbAYKQYvDOiUREQfUg5RBiMIE07vJ7eYiGWv6fjhwyMA31AeRAhKI2KEvQKlOGY&#10;H/vYxxZjqqKwjRQBEbsuyIAeIEVsQ2g9BNsyjId9HIw/HcE5E4vLaVNuWCODGijR8WwmY18wclEA&#10;b1P2CjYL1TRkkgQYh5xTLV3I35YumIjyUp8tdWAkjlc04DX6DWJrNJ+lti8Ul2/bNVk3HWXevoaW&#10;CzMGzUsihyri85mIjWcWBtuURDTD8zEm+Xb6Pv9HMkgoBYOQ3ngQ3BjJiSeeWIyJMl0VfI5wXPjO&#10;WKeE6yRiMjaiEufYtbckIq46GAOpg/E1j4zb0572tF6i9NxYI4MauGi693hgBtgXDE8OT5TSrhtg&#10;PPren/CEJxRGHNuTiSAYrbxe4w4vXZ78jNLzCIAewPPKp6UztAPlOJMbuYgQTHae2Weq1fNU1Hx/&#10;I/DJzUUT0g6ahmariFbKEBbzzo6fLkEX4QEJfeVdh0QGSpjKpqkntyuyKCA+QzXFudr2vE7QdF6i&#10;JumD1xiDKcCQeXbEJJQ3Hsg4+kLa4J4LIiz9Bk2QNooejKvuRcQr+kvnRC5YyaAGjEgursV2aHjn&#10;opt05VKVCSKMJwRqqWWkDFC4b0IyIrm9CVSe/EEIKhcal/zO8zBGeSrjZqAMh9EhGCv5GJNzUtVw&#10;TIgEoSAP0YjPchx13tdnIQALgnhSEROyFBWY2Bqo4lh9hjUFPDqicm7SE/sjIg4pimgAYRJUq7r9&#10;AvQVx6jTsIqkhgBZ0T2IlcgeSflsz9nYVXooJSIqIumq9IlYaBxpPm1wLZCesqjUCvkZF+lc07nP&#10;jTVNqAHD4A27LM2tAw/NyKogxEY0NtyIzVF4bSIgo7UDMONihGXwtv6GUITePLvPii3NwqClEdKC&#10;uFGpXFjVwtZfNBHnJ8qgB1iuHYp6GQxFhMNDMwAP0Y2HiU4sdcwp0s8hZD760Y8uSNDSbecMUhUp&#10;UwrnlUYTxt+1mCoqcC7GVLco8iRmBkQK/k7PUd1AFv6P9Mqg27QtoirDtXJ93a9B+uC6cDi5YCWD&#10;GvAGJnG5gWhK0AkYssU9UX/niUwYBmGDDz36jK8MhsHoGSGjj0cYkvcIZan+WpMtezb5hakIgUHw&#10;gM6P1+WlVTqqyMBzogERiPAfMUhJkB1CCSNlSPHTccUdp/Q1CL2lXkqvPgvZIagyvDeOgafmoX1H&#10;1XENAVJxnnErO+dAJxAgG3crJVU3EJYqBk3jMY95TCFwOm4wxs7F/OgL10WzkuY0DU4+V5SUw16L&#10;Kxk0AJPzmtuCiSlfVQmQSwfx8LgaWHgfnXjUfmF4VZRQBY070gNlRpONIQpLGR+dQAqCEBgYo3CT&#10;FNqDNKUqTTD5RS2EQyKi1EDKILpgsCa3SV7lub1eOqJBR/VAT4Vzoz/UASH4LN4bwSE0pBhkMxTG&#10;27EI8QmGoiIg7GnoUuUhbAYQBVJQiRG9IQakShilF4TeMwQiOBECAvKZtAdE5DyXwqoZNMBF50kt&#10;XJG/bwMMUtcir0NDEJ7y4EJjHpWAJoQ3SRizCRpeMjU+hsIgEQaNQP2eQm9hjZxblGDFH/2D0SME&#10;HpdKLzqxtqJJMwATmB4h/9Wp50G78J3l9zkeJUjtxTwvL+wcTP4uAp2QHTlalekaOFbH3nR8TXCM&#10;xpjBGxcdj+DYeH79G8a7CsZFqVC+b0cr6ZjxpL+4HmOAUNykxrWz+5T0AVEuITCuZNAAE1BOp5bP&#10;ELYFhiNUJ8rxWCYfryWf5jEYgUYWITMPz8OJFCJa8H7vZUAESOGtxT7EMH8XIfgbAuBpvd65mYge&#10;vg/BtBmav3uv71VhcRyihnJE4DVeqxdB+iNl4FmlQzwq8RLBKYEyLJ9XBvI17s5dlCOMFqkNIQNj&#10;ILWhUfD8MS4gMlJidWxN19j4qMKozNBWpJE+yxiMhc8Qsfk8BGqlpuvl/OcUGNc9EFtg4wyT0GSZ&#10;A3JJhMBja2sNAVLKIJQlZgnPeVnpQCjdJjsDEllo3uGRgfE4dhOO90cGVTDZTYW66dCFLALIAAFo&#10;FiKyeR8yYNhybcbP+/ku6QeP2FS+RYSEPqq/c+4zZR2L19uhyPeLTFQ0AsbbZ0sdCLJtoDfY/uzA&#10;gQNFaufzp4RjFX1IH0Hq0GW9xBRYyaAFbgtOkTeZwptsGwzH7kU8qBRCPT7yW+A1rJTjMZGA0iXj&#10;ErKX81iinwYoJUz5e1n1BxPa65AJQylPCemScDqamtpgnGgQSmiqJtZpIFXaCDJi+MQ33+ncHBdC&#10;qCrhgddp2hE9SVPqCK0M5yX8pj3QODRWlcdHA5Z7OIimIv1qgkhIMK0SgFy3BeOHEKRIUpvyhrrb&#10;wCogtkBoyJvxxnOBsi86YCCMUD6rTVaYq/vQpOX5raunCciB5fFVy4OJfaKIunybwUR1gOEgBD89&#10;7+F33yddElJ3IUSvV3UQ4uq18LsqiWgHqcmHfY5jMtGFxqKXaIsuAwnJ5x0jY3RcXSAaopcgTWNX&#10;JgIlUeVD1ZYuRACOW5phXmwTUhY9GK6766s7dNtYyaAFDAkRWGswN+SMutaUGDXHEBN5W+HyXe5y&#10;l+Kn3Ynto2BSU93LcOw8MY2gjgwQjtxetCEKkp+LIDzPkDwYqgihqyGKXqQIQm/RRLk1OSANYpTG&#10;Wfuu91WByCZX19XZhZC8RiuzkFsVI10S7dzcC8GiImsk9BL0QRDmtmGsRSGak4icVVHdlFjThBYQ&#10;jIRrJq31AF0WsWwTDJS3V8NnHAxcqzFvW5V3izCUDuW3dZOJV7ROQD7sM0RCJjyP7HtMEZ7QpGyb&#10;LkEWvJrw33uE4MbOcdaBAMowEZ5ooVx6dJ7OQUlUvt6UKsQx6JakoWiyCgLhYX0P0lHhUEnJHY5Z&#10;S7Nx2WZqspJBC4h4wk0qvjp7Fy9iYpu8dTnwnHDzUDmx0JahV0UHwNOF55c2ECxFE1HK9Hdk4u9N&#10;U4bRiSJ4XikCMmHE+h3a4Put2VBlYMjlbdUt/NK0JG3SzShlqAIiQ2xKrIhI2uXY9QuIrBCb1mgl&#10;3F2BNMp80hOxLaxpQg1MHkqzUh3hSvNJ1SrEKvDYhJ86w5sLhDcPk4go2ZQXO1+GjPiUNEVCQnwk&#10;4H3OpWt4Ls1g2L5XvqvM2QWMWBRmd2WTv9yVxysiCMJq3bkgK+csraP6IwJNPdIqkYDPJwbvEhGA&#10;VaIat+rSqClwRJIBgxZu654rQ04q/xaKakwRMmvSMQnltXUiVwqKvAvns5ZE5O3q10LNOgNi8IiP&#10;NuE9DJnxR7jNA9MjiIg8refjbyk8Z4yUPxEo/QEZdCGRFIxYo5c2XccVUJJkFERUkUvV53oOEfD+&#10;dAaEIjpCdipDqhe7CP0YBFDl5W3hiGk6YtS8NVVZ7VZOq+asPZbqbaWgcp7cVpgsHeAZ1bXV7RkM&#10;j6TngAreBO+x2k5u7yYqS0GY7Fw0GymrORbetyrM5z0JbkRELbvasFUPkIjNSuXyCIFmIvyvIgOf&#10;TZ8QhRDsGC3jVOVoikrK8FrGLE2RbvgMhAyqEkRBzUvattNUweuU5FQd6AQ6DpGRspzuzrbrljOc&#10;m7GX6pibVY1aY7GvySA8mqW02lp5DGHjMcccU3T2EZfUwE04k503U67Tg26iWeuuHKbWL5rwfrVy&#10;HXttMCmxuKW7LuQS4FUZOOPWPsu47KFQTl+QAwOPbkRtzyIbJEIr8ZwOOeNjXKpgcioRat6xcYvc&#10;3vgTYKVXtAe9BX1IQd8E8pXnW1Tld1oBInJtEE5KblIcXZpEQcKl1M66Cde+z/fmCkTo/Iyl6zg1&#10;9m2awHB5dKKfBhHG6XdhrImFFISP2mKlBCau1WqMAngVXpIBAC+PVKoU+yrISZX1eNwlwOB9f+gc&#10;PKXdjxAEoykbh9d7EN6MnfRC55s8XfSETEJgTOFzgggYvr4HREsv8NNCKw1DfhIRyzpAG0QIrpHx&#10;12tAUUewog3HFETrp+vjOjtmZUqkH2sQcoF0ZSgQn/UQUrUyoU+BfUkGVsXFTkL6vKUFclChIm/N&#10;OCjSbnjCMJTfeB2koFkG5M6IQ3kMeB+E0aSkp0AaXiucXQImna67k08+udBACHJ6FqQ6cnmGbXKF&#10;MXm9iEDHYLQQSzGUAxk7L0wLScPyqEAgEPm4IFNOn8L4BikgVlGDMD/9nDbwiEQ/ny+1c+2kPBqK&#10;iIWOw/GqmohuvI62E/sm5AKOYeyOyaIe0RqCnhr7jgwYM6FL+61mFiUq3kWJkPETAtXPtaG67z5D&#10;keMjCrqC58CAC6tj8w0/eUHPd4EVdwxhKdUakRFIEaLjAF2LOtp4cEbJiBmT80IMDErnm4iJ4SsL&#10;8vBCc2MT0YTowOtpCcaXoTI86VWVlgDGT1u066BCg6QQU1f4PisHtRa7htYr0DSkM64fjUMkJ0JR&#10;zREFVu2XsBSMbehRYyBlE7FtY1OUfUcGqgQY2BJeKjrPp2FDiMybmLw8E89PMBQ1WJrKA5qoDMUk&#10;Y0gmWRgSkVHOSxRrg4iAkEZr6KIvbAPGwLGnuaWICAHYFUn7MqEN+Qm9CahRXeFVGT+iMH5CciTr&#10;/wiBwesFCKXfuMrNy/B5xjINaTVHidqE8rQApEC36RopEHX1TDhmJI8UpB60CsKlVMLxSE1ygnEQ&#10;FdBhxkKVBRFPvdfGviMDE8+kMDltHqFqQEySQ+peI4DpQDMRpQbafKUSDEWIzBPyPpRbzUMxSRmA&#10;Cawiwes2wWt5pXR13Nzgfe0bIAoKyKlFLM6DjqKVmQelk8i/gxgQJjLxMJ6IUi4uKjImtj+ju0gd&#10;CJSnnHLKpZR630MjQD5lGGNePvY/dAyiCsfQNQ1TauMdeUmELiJQknRMIrpI73IB52BODNkdqQx6&#10;l3RBVDsl9hUZmEhyUxUAHgfkk5pNhJZWzjFkpRmvMYkITNR2k4lKqzYtOmDQXpv2+2uGYQxy7jbI&#10;0eV1VO8xotEQ8OhIq7xZB/2CZ+bpnZvIQXOR0pt1Djbs5HF4XIYsOvA6hq5nwthKp3hikQUhS0pR&#10;7sp03tIGUYm6fqQXZdAm7I3IqJUOLXlGNF3huBCAtAD5I3nn7TxCC8kB5qUyL82kbiz6gohq3k65&#10;gGlfkYH+esb3sIc97HM8lXBf+dDAmXgIQgmR6EUAU2LE3IAMeDuvRQipRiBaQB7y7bbmI0ZGyJJP&#10;I4Ztbp9WhgqCxUUmYArnLXQPkdTvJqfJKienFwjDPUfriLsbIUkGZkzpDsRR50V/0NabGp5roOOQ&#10;p0e+PrcNSIMxi0Jin8GusHEL0rPCk2agGUl6lhOQlXkUvRJTQLTm+hw8eHDvmfHYV2SgochKv7JH&#10;BKGVBhShqQnjwnjw8jyhvJVRiBh4PWG2EJbWkEJ4axmuCkRbSGubMeREN+BBRRxt7xkLAhXCk1cj&#10;tLQL0gSSukgHCKgELXmsEqTUSHpAuWf0ohnhNkL0f+cirRLqIkQGzNOFpgK+j9IvJVOZqYLIit5A&#10;zKU5RJMQMpDOKZ11hWOn4SAC6ZDzdu2QV06QtrruU29lJiJDgFN1uu4bMrAEl0cU3taFiLyViR1p&#10;gAlLgBKuEhTVsr1XbwIS8H/CWgqeznJSXlf7bht4WmmKZbSEMzsiI6NtgWHx/nrxRTxp+6pjUbMX&#10;2YiARAImkqhIvk54k78zelpJKvyBCg0yERkYM5pCgHBrxyBahM+oAqPwN6SsZZlWQ8xELghECtLV&#10;kKUvSE0aIgpz7QjBIpjcgPBEp8h1StAfVHoi0huLfUMGvJqwqSlEFObz0CoNDJK3Ew7LgTG3HAyE&#10;woyeR1fLdjFTeA9vJETroh+AHI/nYnxKbDSKqcF4HZOeCr0BNA4kmSr1Jg+hVHOQUF+YraqiP4Cw&#10;l4qmKYxPCKP+X36NXB8JERMDRFk6hc80xvZd4MFt+qnsS4NgIPJ+RN0HUjznZjxFQa6Dz053hMoF&#10;tBdR5jZ0DKTo86fAviADHsEEk6vGgCvlaEIpgycxeCICr41dbxkP8QxMeEo8NucFkUcZ1OzY6lqT&#10;UxfwYF4rlOUJuxJJV/DuvG8IejyHtKGpN0IEJGrxGpFEORqogujKJJR2AGLw3UpeIgefIQJBeozc&#10;TkKiBpUbxKMxiF5hbPUfGI8+0P8gxTGejsF1QkY+x/9zg2swdVQAxhCarm8f7DwZ8FK0AiEsvQB4&#10;fQJhOd8H4a381Ht4LGU2g0qBDzIAE0spUl+7dKAsxoF1CtaXy139dCxtYCwUdN7MT4TCg46FCadc&#10;iuyQGYiEfJ+SYh1oJUgRgUTnYRNEB76L0SEPMBmNuaoEYnBeuh1FasYvRNeyjuC7RA6IpQ+kPghF&#10;9UG1R6WI6NmXVOYC8kJ8U8M5S/04vimw82QghCei2EAjQBwz+HW5KzKgWstbeSYNKsLN2NYb9CN4&#10;zgIdk1iuX04XQMpgUipp9an78pJENOU54TMyGgPVEtENrSDAcIXOKcmVQSxk3AipC5mZgMZOnkp4&#10;BJNRFEKDOPfcc4uIR8QkUpO2qYlX7c+IDJBHn/AZgdNFkJ5rZH8CUZxzn6KhZxugp2wrYpHKclpT&#10;YOfJwMQwGXhpoFQTxEwSE6QKJq4cXs7KK8mxPaf858KBie1vRDJEwGvqUKzy4l7LKxMmq1KKOohk&#10;hNPKlIiryWjrgLx8t8iFACcSSEHBjjs1VYGugBC1BqeVgTogGGNgrDQtxToDoiNSEAEQBiNqaIL3&#10;Ie20MaoN0iBEJEUIICXRQW5VhAAC2xYZmHtK4V3SuzbsPBlocNF2zGPxcBRmnrytA43xCZ9jv3w5&#10;PO+s7wA8Z3IRFaURwl41dEJlFRASUZGwpfauttwFSp5EP++XY/dpuhEiy/fpH0qmVbcsMw7O04Ss&#10;gnOUsqiaWMZt0kYuWgevYXyqKiIBkYIVgtEiXFXarYLwWWQSaU0XMHzHJwUKED5zJQIgrG5DMwDX&#10;3PhPsSBup8nAAAiRwvAtWmEgacpQBx5TqGlpL0OxfkFbbhiNSSpaiCW3/qY06PUaeqrAoJEFUtKQ&#10;I7etM8IUvKO+BZGHFEfpTS5vElWBAKrKId0RETBIxlkFaYwxaSpnCq/tFCzVEd3EugZRQAq/80AI&#10;SyVGCVZfgR4FugEy6TL2AddOitClMSkgVWP4qaftMsZLQrTZRzMQ+XSNEmknIlgR01jsNBlgRN4l&#10;PItJxVCUzLrk4DoDhVi8OVXa50RnoRQD6wYZgP0OYoFNXVimdCeKYCS8dRhsGxgacqKSIyLt1Mp9&#10;xDjRjqhDxKF0p+1WeoGspBqh6ldBhONY2xRnGoYUh6EZP8RAQxBx+en4EIS9DpAwgRZoAlIu+oDx&#10;0zjUFSYwj9lHM0Bq0grHFXANy8SVC4w9Uq9LWasgDVMdk0a1QWRZ1Rw3BDtNBjxLGjISqhii3WAY&#10;YQhcddBtp/TF2LC3iZkyMkOTB/P0AUYgpKZVNIE6r5ZOy/AedX2Ttg2ENkbPQxMDTXzHxvshGsaH&#10;KOTlzrsuIgjQA7yvSw+781U5cdwMHuGYmCayiSmlohXQWtLVkMqzUg2TnpjbFVKwKmGxCdKvssbA&#10;IXQRP5cCXadP9BOibxdvb86KjJXHx2KnyUC4zisG6/IWGoYYkgGiaLdBbTwW9hBjVBQC1GqeKL0o&#10;jEDJTANRG3hl9XW5NOLyXY6pS1hLsLQpCJHOWou416DoRIpDuNOKyxCbYEy0WNelNmV4vU5EpVKR&#10;l8oAr4MY/E0FBOmWoSIjkrEeQSt3G3hM4+o8+0BILHJKgYTqIrUcwGGlkUwbzGcE13U9i5IqxzeW&#10;EHeaDOSoVUIhFmZ4wug2CLMIjvoOXDS7AwWQAY9YjjB4fYbIWLqAlqDsKIym+NMTGFdTHl8HaYv9&#10;BUVAKiaOvw3WYHQ91oDP9T7phYmpzVvDUFMkohVYeqSjEAGmEVUZIg5/73KNUtA/ymkFcs01MpC+&#10;0DeiZA3Ou8khhI7StWTIAbq+bZFwG3aWDAyok7dhZhWEn/rkuwAZCMV5NIMaF47xmqzl0FfvAZIo&#10;r1toAi1C2U9EgQxECHJty6jbLjrDoTswNEKnz5Lfd12dZ4xoAVEp6QrfawzPOuusIiLpIoIhSuVF&#10;52n9g1JvFYyfSZ9WBboAgZbbb51XzmQgVQvjF8HETtNNQAZdCVyZ1UN0OwY7SwZyeXktNbUKQn6a&#10;QBNcGMq5nJrGYBUdTxgdcS6ktMBGHulkM4H1wFe1O9chSpRESSvzKPCqBqoCdAsPubjfkYPcWHhO&#10;zPN6qQIPo5ohpxdtdIXvhb6hNK1Dd2XfdRTI0tbsIgVpjgpL2VgRGkLokyb4DKSdVhIgZzIAjUFh&#10;/FJS17XcD1IGogwxuw3mqbEWrY4Zh50lA+xKPOkSJtdBHocAGF90tFm9mLI2oyfmhFeNwVZaI9qY&#10;0F2A5am+ARNaZMDDM3DLgfX3M0ApjugBWVDv9R9IK6x+VM/vk3+CCeicUqLrAmmCY1Th6AvnGkRg&#10;MRR1PAWDQKp9rl+MfTqOIILpOyZzwjlGSkjIRcptUZbz6RPJ0ZGkuF1E6jrsLBmYTLx22Uv0hQhD&#10;uC8lYHw8TxqeIQgMHaFplLDU5tWDLZ3tAp6eoFgFXp4OwOgIdiKEaOhBAsigqXzYBpPKRJFmiDKI&#10;kUjGxAzyqyM1x4VMRAhDYM2ItEH1JSVZ0RZhs0vXY4DRC7c1GaVwfn3U+rkhZY0mNM6ni07iXPuU&#10;XM0P48AuhmInyYCHoBeYTGNh0KNawOikDLGUGQwyQ0EaKYT7JnKX5hBGoJfB/nxN4A2ElHJ8CrFJ&#10;M4XH8/1CdwKgsqRz1DgkIrGmQdlTGqI86HeLpzykKNIZ+aiGq645bBmiK0QU5+L6BZn3gbQQMaUh&#10;ts9CEGOdwjZhrphDKlXvfOc7a1PbFOZlOQJqAkcj0jriyMDk1okWNzwZAyFbNOQwEhM/LcPJaRlo&#10;mQxEEv7WpfxDgDNZNSwtAR6DbiCUpDwjhDB4Rq7zUU+DjkJ/11IsbUEg+iQsQXa+XXZ3qoNOyJjc&#10;Ii0E3Ef3gKgaEOQCrp/SYh/DmRvGztyy65U0zVg0wTma4+ZdV0ST3Jj7KewkGQi5hPPpYpWhKAs1&#10;REcGHmEztlXXTnf1AWEpMmpaBASqBryw/RDHei/HNMQYvY+nScFLOx5VBpOTYeovENZ7IAKLj0Rf&#10;jM9iLQvAuvRXtEHKwru3NUyVIT1AwGmagOicG8E4Z4j0pIE8eEpmVXA+5mS5n6IN7MHY1rWxt2En&#10;yUCeyyj6NqxUARkglgB2ZfgmGUgFPJe2JQcYEOIoG1pAasD7Ev7qSqBd4XyHEAEgg7TOPQTOVSrh&#10;oeIxBsRfkVYQble4Fsg5be019p5v87ZLQ7TluEUJoTvVQVSgdO61fcA5ERC7ViHK2EkyIGbJ5dsY&#10;tisYShiaz3UxUgPnwVQcygZFXJSuVA0+L6qtmBBY1bHXFyaQUL9tIlVBKF02PM/ZryFIrwtoKtYw&#10;2H8hUqu+MIZCWedBj+gDaYLjFs2IDmk7rpP2Xc/lDJUvy7q7RDDmlPPqG+1IAwnddJUh2DkycLLC&#10;LQPbR22tQ9njIhh5Xdo9R+hi8GWjRxImd3knIU1KogGpgWadpeH8ymSgQ1BTUJeW7YDUAsGJyKxy&#10;7OvZQeWGEGh1pnUQfTbzdF2cC0MhdhI+nQeSjKaeXBHXoEv1RKgvDe1bQUIebKJqE54u2DkysDsR&#10;Bb9Nme+KMhnI03jLKAUB9Rc5lAcZccgB0/UMvJWJTpSzaUoOcH48aoDi7E5HVj/a1KSp94Dh2cch&#10;xki+bmFXnGcf+Axt38qyxFSTXSrVFdI5oTbx0f+t6Iy28LFp0LYhEjJfukRUyMA8FE30gRTK9ena&#10;xlzGTpGBSatJh3LctyxVh5QIACMTYNKLhnF9Z7pgCbxW+S8iA+9BAhbtaA7KBSZiep5WdaoWiFoI&#10;hE1hJa/L4JBwQG7KI2skUoosj2EdlNXoBRZXiTKUG237Zu1DFyBjY67hyxgTM4mcUoTcIwMw1lKz&#10;Nuj/MMZ9I1+CsKpF056XTdgpMhBi0gso/lMJRuWJbNcg6UBq+IiAmFPFuLyb1IV3iluK9bkRyBww&#10;qSKk5+kZlZWXSIIGEO3KVfAa6yFURBhuQO+APgTLmoXrdQq28eXFRSb2dzA20SZOYfd/z3cB4RhU&#10;IqQ4xtsqyV1IE0BaSeBrWqDG4YkMhgjOUhDzsQvhVGGnyEC/O49iUKcSD01WE95DN6HvYPhpydB3&#10;mrRVZICUhNrq9NicYDiFljEleAwkAM7R+DlWYNRtqrW/603QDZmuMyCg6pJUaWGcVVUGJGk5tCjC&#10;d9spOWCcDhw4ULQrt5VoAUmnOgUvaB4gml2JDJBmU2+K9BRZd9lDsgxz2Dzd95GByUKFtpOOXm8G&#10;OgXSXJrni+ag8nLQKCOmrwdhKo2Bp5VDp2WvXKAPnndGCDQOYbpwuw8sFZcSSDGkQiouQE+xx4HS&#10;mSqDPRnTsUMkoiVEYmkzA05hQxXtuvZn6IIy0QaZ7wIZmLfGP+1wLYMhi3SUs4fA+3xGVYWrDTtD&#10;BlbqOVE5+pQGZzKZYMIz32HBkq47vQapsGYSC7/CwwYYgTKiiZ4jEYA0h7GEAEdoGgJNLbFPgcVU&#10;4c19fmziIgS2AtSCKwuvDh48WJQQrcqsKrEae96sy1p8r61S413D3AVEIO4hz6ZVoLpfRZtIYwiM&#10;MYc2ZC3JTpCB8FJuagWdi96U4w4BL+kCMXYtuS4Gw0nLi8JR+V7krQFeyeDnDAZEpAtvPgYmqWqC&#10;fN/mp+meDqI2i6yUDBm41MB4qVoQ/KqApHhKd6hqA9KpGmvR2i6QAVznOtcpNrtN51YKC7hEoX0j&#10;t4DUTSrmzl3mcB/sBBnwMC64NlneeqoUAXgVn0cgM5kRgdDW96mHB0QGJlx5jcIugKbB4Lqq9nUI&#10;rUB0wcBFUTaVVSVIQfyyM5K0ScTQVPlB8iY+kbINrgFCSOGYXKty+pArpJN6Kxh9GfQQ0RYyGAMb&#10;0vj8vtpB9mTgYhOYbN5ARWagbRtD9AEiINoIq+IehXJsQk9qPBaN8IrlyCB3IE9ER9egUo+BKAgZ&#10;xupFezLSCdxCDeH0hc8RZUghutTUKeVBSAEGJHXrsxX5kpAmKI2a02UQDs05Au8YmM+ue3ms2pA9&#10;GfBoWE4DDwNVxuu7gKMJUg4pgs8mHIKcmvGkZKDlFRl0WaWYE3gH/Q88rxr/WCAES6FjHwchqYoA&#10;Uqjydk1QmUDGNn7tAtcjjdYAEZj4uadqAeOn8mKXrLLIN1Y8DMTcTZvhuiB7MqAyU2GF8AaPQNVl&#10;PXhXmIzEK2wcu+7wMi5aOvE85+9Da7hLQdlPJEUL8f++eWQZ+t/pAbZqDwVfvd8EV/PvumbBmL/o&#10;RS8qKhNdvXq56Qukbo5jah1pm+B0OBeVmRRE64hAx8DnW2XqHqB9CCFrMiCyIANeTU5IadUtF0Y7&#10;BYRSHkI3BACxMq7cHMIQhGB9w68lwYCQgRKe3Lq8FHsI7njHOxaex07PYNzc3AVJ+1muuFSBwEVb&#10;uNGNbrT3TDsQTbkSIk3Yhqi8TdA9NF9ptkqjTwK1VGjsudBg3NQGSfa5n0LWZBChlFyeAZ5//vmF&#10;qt9n04c2mEgms36BgO+I6kEKwk5EJ7uCMEyLi9xkte/mplVAlLoO6SxKh2AC2/wE+UgjmiCst9uz&#10;1K/Lwp2Azy47AvMCyQWR7wrcH1Rald65W+rVZUu0LpBe02HsS9EVWZOBZhaeg8IvrFTP1zlXVpTH&#10;QH4lLEs3ShGFqCiUa9++W5rQpVsuFzAW3tNDadY6iykiG41Cui1t9R4bnhgz6YPr1rTngVSF1+oT&#10;4Xk9FV50lsJ5OZ9dqSYEpKCOXXdmbFXGMU2lh1lPUrXsvgnZkoFarI5DDSwQC2W0dA6twVaBcMjj&#10;ly8CDUG+lQ4m72oiD1HOlwKv6WHiiXYsUJrKi1o56r6T7gNpnYLv0X/gDte6FctiX4DxevQ5DuPu&#10;88oEIsqA3PczKEPKq8zI0enLAClQuUNzKBC/OWxD2zQVaUK2ZKB9VX1aLs8jYE8h1BS7G6UwwTRq&#10;lEUs313uQhTSIiI7/U7hXeeANCE1uqnDaTdysZuTdIGAaMXdCSecUCjjdfvxEW09umgLAVUkx14W&#10;16KRatfIwNhwQo477h3J0U0VGSBN10MUW0fKZWRJBsIb3Wvu3Sf8s7208BZrThkVgIES3pbhwsjh&#10;Ut3AdyMNUUu630HOcH7KbhFGIzdNXFEanAKiAZt9EirdK0G5URpRl//GsXSdpKAnwdiXjR7pyI2n&#10;7D3ZNgjj0iit7BqE6Dicy3HHHVe0wk+Ft7/97QV5GrsuzitLMrCnP5GKXiC8ddsoPddKWkLRKcHj&#10;8FJlxK4xqT4QZGACjtmSek4QOxlLGKD+ePm3BUU0mKlABZcaEMTs8CRtcL2qIMLyMPZdQbhFBI7f&#10;NXHs5oZUjjc1X3YFnIlzRwbHHntsIcSqmjm3rmXWOjB6hG89iPtVECl1g0qH25AdGbjAF154YaG2&#10;Cp+ozpiN9xH6xKSeCli6igzk1yZZ2n4cZABT3AJ7Dph0BNc0PTABdf3ZdUjO33XNgry97bUEPm3j&#10;Tbkvw2XYfaIrUYRrIqKx5RrhUtOSCoMoZJdgzwx3q3I+UgV7S9rGrS1aY+jsw5xFjiJovSOiDF2m&#10;xkRJ0R4VhFyrU/VxsJ8ubfTZkYGTs62ZJhmw36EauQlNuKP+TwVRhs9zUcog5ihhGsgA0hByW86r&#10;m2/qKGUbkJdXeRuNKTwHPUZuWdXQA7yYOz6riYsmrEUoN8v0BUJ3TH1SFd4OgfBwoh2VHYukGERd&#10;BJIjHD/jVeYFc8o8inUXDD4e5qbr4ua1DF0jEeJgGwzeT81ed7/73Yv7XyjFc2BWjLozl1Wkri1H&#10;0GUVY3ZkYHMREYBIQC+9/NaJE/MMokGaCrwcj1PVFy+M5cGqQlkr7NIe/QB9ISeC4MkZnJVyVSDG&#10;WkykwmAL9LL3EIIjAKKgn4iDEVuLMDYyQgh9BETXCUHTIXQ8MhJtzJ6fSoGfA4zSnIr6P0PldJSs&#10;3d7PJjnus6m3RgRnazoby9DQRATubWH5OI9PuOUskbOHjk4pmnU80jZAMFJeqXZbmTErMsD4cqfY&#10;istmmZhOSKVuqvtwyk4zE8kAlbvaAGMjAxcg4MIJ0zQomcjlW6uJFtLqw9IwOZBT036MzpNnkZaJ&#10;FBAI8Er2mxSpIQHXATnwzsphdkn2/BAgdB6yz3oCr0fQroHwlxGIbhjWrpCBOSO1QWLGMGDszUNp&#10;qDRLSRCBHzhwoIgIpM1swXutAlW61bClNGkuMnwCalUK7TmiJDGxrZV+VjJwwlWeNiDMYfDIgMhl&#10;ZZdQCAGoKJgMVSHvUESUUUUwJp3JijBSIAMeVZhKz0ghpK4Lt+eG7dqJeSZPVZOW8bVKTnSEhBmW&#10;/zN+sOuT3g6eyvjwXgxSpKH3QzSl6aiPdw8gGt8Z3qsLkKxrEkBiyAhh9/mcJUF0ZpD0mhQa3ixO&#10;YuTWEyBam+WoponaEIS5PxQ+w7XmUJswKxkooQiFtKtWkQLjV7cmCAmnTDwMSGgSqgp3qvL7MUAI&#10;dRPaRCtrFDyt54VrZTLQ3FG1T+LcYCTWCCDVut5/xGxy2N1Jx6AogJdRUgWrM5WlEADNhsFRv5E1&#10;kuSV1MqH6AfGCRmk3rENrhO1PYX5MWVtfttQBeFIygvtogO2vC/EVBBZs522FbezkQFPpRZtgYY1&#10;BvIak5AqCkJQk5MgApqO5OYhFPFkwsFy08kYmGA8TNngA9i4jiiEXjSNOH4Q5o3dM2AsGJktyHka&#10;4lEdhJV2H5J/ysGJTnoEQj9RyRFRROefcNPKUYZMyPU65EBYDGLnvSPaagLv6DhtxtoVPrus7Rh7&#10;E70qPM4RiNS4pxFOQGRGExN5Tg1RnUVhbY5qNjKQArhohBE5kEloiyy/IwV1aQfsLsAmC+HQ6jhw&#10;ww+hEs8wpRdwPAy+bjIhivTimOgiA15VRcHfy3ds7rKX37bAwJSWhPVKS8ipCV4n7TJBjW06SQl1&#10;ztckRSxSCJ+HBKVsvkvnpqgNWTtv4S+hsa1kKEJ0HfssRUc45YYjDmTXyop14PiM21AdpgkiObbV&#10;9tmzkAHj0cIbd0Hi3e2SQ+FECoQRCzaopg7cVli6Ak1E7yXMmXgMs0rsGwokENFBFRhLmQzipyhF&#10;SSvdMARhiQyG5NFjIWSW3/tuJFs2nD5wfqICxh/VEZFZpAz+Lm3zGr+rcYvkVFfoDG7hLketAzJx&#10;baVbXeC7kU8qFDouTqOcOuSMKI3GPEqBGHnwtlDeeVe9vw2iMHOk6b2zkEE0SJT3wkMKFlJQV4V7&#10;yMKFN7H87kJHKC43jHx9KoSh1xkOsvCaMAg//R7kwRBSMhAtOFaDPid8p3FEnCoCYwiT9zjttNMK&#10;EQsxO1cRg1Qhav2uhbTP9yFpt19znRC43/0fydOAUjIFn68rTtmsK1R0jH308IP0xRZ0bdFPTpC3&#10;S7Oq9DJjLepq6weoSjG6QKQXpFqHWcjAxWdYVUtW5VHKJjbXFLIKu5XspBXSBN1mJoFJaPIZtKng&#10;okgT6nroy8Dq9IUgJOSlNh+rwoSsPq9pX/yp4btFWRj/3HPPHV1msyehJhfjHWXVIIU4TwbPEI2f&#10;cD9SDX0WiEJtHFEilPJef294wxsKw+6jF4g4fEdKBtIWc6eOyHOEeWYO1ZX46GjGvu7vgAyGEIIo&#10;1vuaUrjZyAArphczoHnFJLNgA6QIlHqTiEBlIvB8mmOQQVUZcChcGANUF23E90UkwBshgyjVMQoG&#10;EVt9MQjRD41jDmB5ew86TqmWMHMMTBQirsgCcSM2JBPaSnholQXj4Lp43vf6iRxpB1ps5cAqQ6mg&#10;6r0641Qt+qw+lXJE2hIQfYk6phSUt42ohtUZu/4C46JzcGqwPeOX9s2UMQsZEJhMkCpGu+iiiwpv&#10;YiBMblECUZHnoG7r40YMcsyYmFMh1O+6aIPxp38TKjOY8JCMwsWNCe/8CKDUdiHZEDAYkZFja4LP&#10;p7F4HfF1CmGVaIvQ5K+0B+fjeIw5wnTuxss5M87YKZrHI+YdOHCg6FMQ6nqd9yOMAOL3N0JjEGwX&#10;cAjlkrIxFy1UdY/mCsdrrsf8KcOY6D5E7CoLU8J1NZc5wDpsnQyEckJp3r4Mg2L1mY4yE8dkwfhp&#10;bZzH4aXUYU3KPpOoDVYf+ryqCWUyC0XTSWhiM4jI62gaji1t4xXNMCQdX0PgYhEAmwQ4sMCIXnHW&#10;WWdVRlxDIEXjvfQQOC/kHGTgdx6NN+Zh6APSAuMUDUnELyThunqda5mSok086Co+vw+Mu+NKYcyl&#10;RFOmjXOA0zOv6qBbVCv+GWecUYz9VEAGHqLIOmydDOTPvJcadRnCa6zPgMCyS+FlVcnJpJsaOgap&#10;4nrtdev5nQGEV3Pcqcd1LkJoXknU4DVCXqQSYBiiA1uBDbmYJopHpCJV0B1oM1LdhV31ji5w7oiR&#10;ITs35xgCoGtC/BMdIVBRkeN0jsYEaYvgrnKVqxTr8oEjiHRA953rq6ehrwH7nnIK5Bo4Jse5S3DM&#10;dZEBcDDWHZiLhNkmdLEJr/E5Ohqldk3bsG+dDITMSm5lZgfiDy8jLDbxvFaKUKULmHA81FSk4HN4&#10;NuTj+BgvRV7Xnl59baEmXHrcOsSo4CZ4EAAyCA8ZIIaqpQud+4L3ZSx1+T+NwsajmrdEVFOCYRl7&#10;58LgRTiM3YPxx5j5mzFDliICx2tMlAzj2vFAXm98vMYGqlbqxWrUrvAZjKdcIUFMu7RaMSDCFV02&#10;heuWgIugrL/Q3i5io6VZcs4JSCNEhO5q5feDBw8WvTteo1wv1dZRqtdEqm0+e6/1DiK8OmyVDEwi&#10;6rGNSaoYXDuqjkOlLM0qBqguhOQppyQD38XY7RVnpZdVYcQtxyGUo3MIRU16EKp6zjnxeLQOE1IO&#10;iNA8H/AcMY0n7Ask4oLVpUPESQap3dh4TAmfF5PU+QQpBEEgbKG/v7l2wk6Rgt9NNNeOxhONV7wc&#10;MnWs3muVXd++AN7Md6RVA88hiD7tzLlAamO8nFMdjLd1ClrFVRjMUdGrXhyGjwwQBY3HlvPmr65T&#10;mo33afm3bsRCNakbB8vO2krelzl8kaePv/fAM/IEOgyrNANgZNZia1axMEM4UwX5McHMIPRRosuQ&#10;muinJ9AYLGmAMpg0RnuuCgFP59ip4S6IhR5e76LwdCZ2hPIMQpRgqy/pDiKgM+jbV/N37nWGXYZL&#10;4RzljcpzVZAaSG0s9U7V9SmgRCncZ9i+QzOR9fNSuUiNVEtcS1GD53lsx4HskYlVp4zVmhITldrP&#10;kG2aOkTkZPSiCq3VdAqfLXVxXDxf3bzKFQxS1Gmei7bqQGtRKXI9iO8IwjjHXIrxFoEh8IjiwPNe&#10;6+H9HqJa89S8qcNWIwNRAcPVClkHk4UYpqRVRwQgbDapTIYxMKhCNT0MmpsYsfUPJj9jUOJ89KMf&#10;XYRcBjxCUSq5YxCOCcVEETb9MCltAIqlsbN8mSLsdSILi5l4gS6ca6JQ6F38KrjYjgN5TU0E4Dgj&#10;2lA98LvohxHK9WkhDDomnWsbx+H8GKnzR6rIW4ir2UzYO7TaYaIzAERk+y6pXKysrEulcoZxci6h&#10;xdTB+NNv2Iex43TMXWPhYW66Dv7vb0Rk4+HBGYnA/A1ZIAqOiybUVOXaGhk4UJUC3rVLaNgkmEFc&#10;eCHyGAjTpC28uBCMWGPvPuEX3UA4ZrJRc6UDPDujNrl5fVGDB5KwQYVoJppreEW5nHBZXsiYeDTR&#10;kUlMTRcxSAWqILw2DnXhrxzdRNqGNzRJTTATyEQ1CY25tfZ2qBZFqXAQLGMiu8beF0TnJzIxaYWn&#10;RFkha1pe7AuTmVGoNDk+x4SMGUC53Lgr6EIGYHxpRH6mY11++JvPSx/xetcCzKsg9zpsjQxMbAoy&#10;g5sCarROqM6QxoIRMEJe3sSXtsjRNEzJwzyHSOoiE0wu15dSiBDkdfJn0YcVgdIPCjHRR6gfuXkK&#10;moQwvK4JysV0kauqLUPhOKRODA0BxAQThTlfRIkQqdAqBb4/hfd5BIyja48skeLYSM77HY9WXSSI&#10;EH0fQk51hF2Bc3EO5XEsw3lzfEL8ofAd0ltkbE651silDlsjA2Ez5jaBpgKDYjBzQGpDkKFRqPsT&#10;wWy9ptqgQ6yJYQO8mGhC6CxCsI8D9ddFKXehCd+kVVKAOtg12vsY7VTwvdI0n004jTq0ieRYkIAK&#10;CgJqm8ABkVX0ivDoTeWsNjAe0YZxlJJpT3f+IoNIaXYJiExk0EaSUiw5PgfTJYoow9ggE9Gu70PS&#10;0oWm790KGbiA1HmeYcrcVlhO2HNyc0GYpRuSMZ933nlFSS+ENUbUd2cjebbxKSu7asFNeoEQXeoi&#10;NyyX2cbAZymFIiokRRRk9CYg704wNYm6TEhjRSMg+ikjijhs6DEmrXE8Ptfkli7Qe0zyoRrE0mCU&#10;IoMmDw3IWTQc1Ye+8B7jpYpA8wmS9/112AoZYDQ5Y5+VaV1A6DPRog12bhhcNdvzzz+/KOdIg4iF&#10;NAO9Eoy8DS6G15V7xKm8oqgqvYAx8og8tRxeJWNK6HjT7m2jEscXYb//R+rQBu/hdUQ3xkRUpFPT&#10;RBwTGRB2GUUck0mtsmEu7CKQmnNouob+RoCm1TQZbxNcM2m11b9ShOgmbdLmtkIGJgTmnjJFAIZi&#10;cqUbiiwBg8t4CIKIgK6gFEh8jBp7HUwGE5uBB5CntIoYWYVnPvOZRfejyEDdfhurImNfQ6ldOgG7&#10;EAHw3lbc0TzsqwBSOpFUnQbSBSLBtASHREVJu0oGMbZNqr6oWuQgIg2PPgSunYjOfONAzb0mnWVy&#10;MsA+6viEtKkFHpMKW+pUzAVSIemDhhqRgq5AukDT2gIXyYWJ/8dOvyocfo+HsJ14R7OQpoiKPK9K&#10;4+eUQN4iORFO3xzVufDW0QyFGOgrnqvbpr0LnKNJnHbN0WqE2bvYfRiIKKcKoisdhPpejONY+C6E&#10;wmEp8TbpTZOTgZzRxhd1G3GOhfxTft20FHNu0EVEBioQuimVvoiGogbpUmq4/s8rIBBNM+5XoFVU&#10;aGiZtverPuh/uNWtblXsGqS0qRkJWbjzDoV4G+cfzUYMru9EtDBLfhpGKtpBEmPETuSngpK2hIu8&#10;iIdjGs+WhjlQR+ZsR+RHLB8iHJYhEuGYkKo5FU6oCpOTAfXYF8YWZ1Pjyle+ciG+tS3iWAJIQWSA&#10;2ZUQhc1yfLV2fQomgIvDs8mndTcSI4l4jAk5KEUiEK+TFmm0QSrupqPJSbemHLzJuwyF/gshuQhH&#10;FNY0cQKOU0+FnFTnZMBnSBnGCMg+FykR0QJIxjEihP0GUTXdRipMKB4iHJbh+mhhJwQ3VapgcjKQ&#10;+xItttUQwkCUmTT45ApNVvoVGDoDVmrTb8G765NwgUQDPLw2UftDIgdRgOYnEYY9CjTteL/OTK2p&#10;thLTEk0EqvMsfeAzeF6pgdQLITE8JCZ1EeW1EQJjdx48WRrOizDGKv7q4+rsqeiFIBhKF6LKEcac&#10;xzcHyhAV0NuE81PAd4iuOCLzr027mZQMeDxtxfLobYFH1EpMZIkdhnIFFZyA5lhpCoxe6M9rMjxl&#10;N1EOryrsd25YXKuzSVFVE3aBkY38nJDKiEVJLrjPY9wmXBVZeM73yB8RjajDRiP3vOc9i/TE+gGe&#10;mEfXKUmvIGTVRSEMldH7XrsyR4OM49YPMXZ5tXMxgdOUhbesMqRdgfzdw9xI4dqoUiFQ4ugY4TCA&#10;MM0NwnCXFa6TLlTyxcpKTmrqSkIKbIfp5KiEtV0BTydyYmhWPToPk93FMuEjPeBtGaFeBt2PLhHD&#10;Uq4jKmqGkjvTGUwqUZjJ4+JbZcmTevhcKYgHA+V5PBACcVe6Yd9GnjbCbt/PqOWYCMz11P0XxIQY&#10;PLwOEVjDYaVnOtkQHMK21JrgOxSEUk0zBNQAwqKhaPveRaiOWEUoHUz3+KDTSCmt/zDeabVpCFwj&#10;EYi0Uh+JVYxtmJQMlMAQAU+47ZxOGG1VoMlYVZvPHRqnKO4Mk/EjBZEVw2SovK3VekiBsbu4FlKp&#10;1BAoiYnyQEYfnpswiWA8/N97ra+IS+w5YxVpHIPmaeOBkHyWiej4dFrKz0V6jg/heN5xSn0Qk/6H&#10;cljrvBCW+wSKMoZCuuLGOykZaAuXlqjY7CKkg1I+KWR6zwdRmHPi3FyHsWaJ0Dkd+xqYL216AUxK&#10;BkJOkzO9eNuCEJLnlOMSXcYIVbkCUURfubHliaPxSDiJ+csiEwNn0EEQfsYl9jf/Z9Tp+0w+v/Na&#10;egOkX0hERciEpXMgAO8VbTgem284pqqbmBD5KNfIZEzDEaN3bekroRFInzgAWkqc4y5BesZAkYGx&#10;BORLYxL5WTVblR72QVx/ZEzL4TgjhWvCZMmX0FBJRH/BHBB5IB3GglEn5LRsgFiV6lxIwpleBCKi&#10;6MGEQQbOO314jrGbYB5eF/8XGfg9iCBSAp7cJOWFrUGgZgv7RV48P6+lwcok9jrGqSRaRQQQZNNl&#10;AjYB4TleEU5AWuRcnOeuwfUR7aiIBRGAChzb8fwU54U4icJIXSWr63WYjAzksCasfGcuyKOxnhO3&#10;vRPPacD3G4TmJgm1Pgx+DJCASEp0pSqjxCnUl59bqWkNCBKKaAvxisB4LuJl2+RyvKINKwvHABkg&#10;lXRRmGNCEAhn10CHIfpat5FCpEPXMcZTkIGogLBs+4A+ms1kZCC8lI+OCQuHwISxc4wFLcccc0yh&#10;jJvUvN1+IQaVAzqAiGDsZDFRjJUwlcajeYfOQ2iKG5soKdqlSIlzCByvqKasmPcF7YSRuJYBn4to&#10;RAe7BtUkEOEFRLY0NunfFOVSn6HJSPenPTQQf1dMRgaEEY1G8sm5QeQSygprGQ0RRkegnNY+hHLv&#10;XQYPzhPytGMJzmSx0jL2KhSCmzhKk/ZbMI6e51E0Tg3Zx5HxiiLGRgbAwfCoAZ8pMvDYNbhLGNHX&#10;2ASMOfL0/BTRjuvre9iizX77YBIyUCcX/uhgWwrCVzV9Ow5hYGmD47LRiDZb0cOuphFxzFMIZiac&#10;kpZSU7Q6KyFqgfYQJageCGWlDkqhfWEuWGrcxyvVAdGnaYLrjNynXrm5bai8EGJVgVJI0/QViPrG&#10;zk0Rk+upxB/7J/bBJGTg4gtfsdvSYDCELUuNNe8YbOkD4ct6AROeWLNrpDDl8fos4TbvL60iSlq1&#10;qKfBT4bsehIcGWMfIGCC2FTt6Ca4UDoQ1Yzy5jC5A3nR1NJGLKK73J5wGJWeoQhHIeIz9kMc8yRk&#10;IEVwknPrBW0wkSxsUm0w6KIEUQNyYADyZmlF7mCYLvYUOWWAMBdVBpOQgQnB4zt4MUbdtzXWphyO&#10;lwg5BYiXCCbgOLWjb2v7u21BOmasaVwBPSMIQpl2rBbkuun90N0qKh4yV0aTgdyNoTG6JfSCruDh&#10;LK+l3CqTOVZRgl5/JTV5ea5guMhgirA7YLJQ5oWSJqkylDTKtVSh0SPge/vut6id2lwg/E0BTgYZ&#10;8KJIndBJRzDxdwnmF+cUegEC1oVqqzkrO431UJgX7NACOdHv0GXjo2cXsUi33LaWLE8NF0PTDkLQ&#10;wGLnYv0KSMEmpsS0KUPyKRBE4OdUxyZVQowqL1IpDT6iJOfP60oX7IAkOugKebEyrw7HqRB7ACIp&#10;UZ1KiOiDR02Fxdzh2tE7olxL8VeBG7MlXADJECJpKfo/hvZ3jCYDLY+wzbUI2wKvI3WgLfjJIO51&#10;r3sVbb8WXOVCCvJknlwX4BTRgfPiqSxYUj5kWNZ62ARWjwDtABGYwMaEdtAFJiNCmXLjEV5TFOfc&#10;jQMBDjkwKhWQXYEUTDNXGKoqjYhMyjOmimA+SEE4NqtbRRpDMXpmYWkCSJoL7Rr06StFCo813WBw&#10;y42lEVII3m5JYiDoiWiU/KYgA0bOI9mmTfmQ8dpzT4hv92fCIuMj3FldaaJ1ASJAHCb9VKAZSAsc&#10;s+3UkLQoDikMqXQsBeSF2PxEZkiYA3V+Y+aWqMCCLqSilD4Go2aWC89zUC6nmKQ5gHe0Mu7cc88t&#10;6rQmnI1FRAxyVnkeozTxXdQ5SMIkMvmFlbwIwxiL+BxEgwitTvTTdzknER9StCKRF0sbf+ogrxfB&#10;+IwpQZhWsbKiT0lUq7ROV+nprpQYRTV0AcdrDYiHEu8Y4VCUYS66Vq7T2CavURZMubSgZarNGHIC&#10;4YyB2EJcxKD6INTTW27tPy/llmN693XyybtjebILrTYu5GZ0JgEDG0oc4RV9pjxZ2Oy5rqTgdSYO&#10;Q/WTd+JREHgcV3yev0sbeBtGZ+GMRTR6EeTrTfA+34FEAj57jDgGdANESJMIkZon9NmMYRegj8A2&#10;+HQaTUGuQeghQ+DamV+WQpub5f6FIRi1apERWFLqBKfe/DRnmPRW5iFDk5GR8IrycHkgMDbkYfJi&#10;bAbCUIS8sUjF88pKHiZLatxxWdLn7N+gqcRNTYXi3m9SRFRmYgXxBPxNuC+/1ulmEiI6ar9jBO9z&#10;7F4n71fDp0ojOgaI4OxNoGTVtP29lEoVAjGGl6o6j74wzgRNom8sxXXMjIDWUberdG5wDeT1xlqj&#10;kWMf2klpLrE942BtyRQ7iw0mAwfBc9qsUp59pMMwMhxs7acHw/I72LhEmzR9hUEyPJNCukEPUA7y&#10;0LhlbYB0xAXXQKVSo7xm2a5cnsF7IBienGFbY+BaCNEZIuNzjRyX47CpiRDVTx1qvpNhE59EHCZT&#10;EBMP5jsJjDYRQWpe67kw8ipYz6A64eEcp4IxZDi66mzUEaCcOz/lxl2AaybC09/ivht0NteoL4yt&#10;7fKsaVBOjDUlYzGYDPS3myDafG3ltaIZwlwTgRZhww9GzSuIKpTNhOU8ICP2vHXoCMVFF06KBIh7&#10;9gkQfVhDwKD932fIn+X13iPy8B4RgEgkwnaXms7DQyEbwqHFLPJvK+ZSA5ajuxu1Y2aIXYyb5zY5&#10;tYRPSQZAs3FOjCjwqle9qhgH+zUirF2AXhfX1PkMSZ9EegicA0aGrs9UGEwG2h7lzLoP69a1r/g/&#10;UOtNZNUXhlcF6YcIQmqhpdSlsX2Y/FhlQyoR0F6tRwIhBEQPvLnbwCMYUQCj9FlKhbHqUXrgtaoH&#10;CMjfheFIymQTsYRQZ4uurmCYyrTbIAMbdRi7888/v4iGQEQjOnWbu6nan7cJvQUIXQfskIVJHIXr&#10;c/DgwWIOGe8px3mwgKjcJJxM97RfUQ/NPIyxqTOPYRNjY2K7+HJk3YEpEQBjFgWkEOpLNVQ/5JM8&#10;p54BpVHGJPoQkSAZ0YPqARLw+fQAO0chGJEAUkn36OsCE3WMNtAE7c10GscaEC0hyl0pMdJSjI+o&#10;b0hvARKk39CpRAVTE+4gMhCaigisbguWXtEMHl+TU98LKOrSepuW0OTQUokm0Uh0oQFFv4QwmvHz&#10;JG7eoieeLuEzHNOBAweKnZJFAlZ+IiBpjbq1ykhXmOjbIgNRC5Fa30MKZW2R0BDjmhOuH4HVXgZD&#10;bIZ+pHKnzKs/pO4GvWMwiAx4DSHaFOWMIwE8uCoAL9YXmoN48rSsx9P7TGkF5Z+3jIUwjAJZ8KKq&#10;PHJTmg5ykK9qxZYGiBqQhOYX5VJkRWg0aelBjCzC2q6eV2Rgom+DEBABQyK+pZmtiIEIaz7mDONt&#10;fPWx9CUu4yq9E+0ReK3I3QYGkYFcU7hLGV/RDpOAgQ1Z4k0E5NURQIDhEwzlynJ73p8QyPAtSebR&#10;CUv6I2gHliv7G49vK3WpgHIc43IdeRyRgAlLodaIJFoQzhKJaR1q422gRThWXmwbcB7S0zRa0ZBk&#10;Hmp+yxVIW8nVeIsM+8h0iNW4IkECsbtuGYdtoLeAiNXklvJbC3tWXBo8s9w8xD2R1M1udrNCRByy&#10;R+RDHvKQom1VsxOIAHhDcPlECQxalOB7lRfVsZUbNQvx7Izb+wImGaPldXyG6ypt8LzJ5rMQCTFQ&#10;Sqj7koLdtIpRJOK1KkxTRwfOTxqjHfnxj398ESoHEARBm6FsIyoZC1vei76GVBAQgTFFBjai1f+x&#10;LfSODIRjJvc275q065DXxn53wJMpfSnzDQECYQQRXgrF1ag9qMp0BX3uBEE5v34ARquk6O/Rl5Ai&#10;JYAgCV7LZ3stoUpaYzK61qoRSodNQC5SkJ7+pRNiua9WcaRKQA2IeHhfaU1uQMT6LjSKId4+kNpZ&#10;XXrBBRcUa0i2SQTQmwyseRem9t1f7UiCpp60mSTEw3JFoCuo+khYatAXSAERtRmov8drQnOgLwQs&#10;DkJw0p06SGVM+L6Tvg0ISwqjjKg6gqzSzVpFQvar4KRygHEU0ouUHvrQhxYVHj0SfbQCxIrcCL5W&#10;0Srjbxu9rxrlFkOb3CsuDRNVJJCu3ONlee+hjTEMWhRQVtK7gCbQJ8dkyCoNUpyU8KUdPJUIpQ6h&#10;T0wN34lciYWiF3V6hpZCF97SZCBdU6mxHJ4XP/7444voDBn0IQLXAAHq6LTduUVIUxNsFXp9A8Zz&#10;wdXBTYwVl4bwVX4ba/qF4LwskWtoPmuspQqE2zYPX4YwU9dheGxhP4NKH1IDf3N8HrFCkBgY8Bre&#10;La3zpyCSIsEp9zIA5+v2YFKfIFMpEcNPNzchdtI5uu69MBVUX9iEbk1pWuzExBmwE/oadL1ucQ2k&#10;QoicSBwdpNtGLzJQ3nLBp9idZb+C4bvwsb+DxUEIYmz/OCVaipaWGLtAJMeQHZP36kokSGlA4l11&#10;9WmPZViiGmsmHHNV5yHvXOcEVBukjzzZlJCWOG9kEFCeQz7pPogiVXqF4982jKVjIlhKnwi8oilr&#10;J3QHSrOQpqoO4bes1zQBWavsSC0JtjGP5kAvMtD84sTG3Exzv8OkoA0Em+sWEyIKs8fAVmLGnqfv&#10;Cl7SpEXgatQIgNDGa0n1CG/KiAycYWloIRLa3KS8ua1rb2utumsvirCICfFMCVoBr59WMdTanUNa&#10;7qQb8KT6ObYFZEgPcssy/RcqLJZ3q2TEgi5VG+VZvQAMua9OIKq0vgPB9O0AHYteZICtMF1uuyDn&#10;BJMx1VMYL0MZGz6b7HoEePqu0ALNy+sr0CugA045WInSUlrrHbS1Wg1pXbwuRB5NCa8MC6ykFHVR&#10;oXxeH4VJzDNOARGV89UzwRszRiVVxMTw0i3ZeFTj04cs6+C7POTtxs/3GDdLpomYyrePeMQjCiIV&#10;pSBakZR1JJyACIGg2YcIwDmoPugu9Flzo1efAWHEBFPzHJr/7mcYSgamM1OJz++ageSVJsxY8ESM&#10;w2KdLrDRq5KcNmTXzaIkFQkTnMFG+Gp9CbFLHs7z2aci9fD2anBDXesXTPQ6EM94TMr3k570pMGC&#10;aYCSfsYZZxT6hWNgnNIDEYjoi0fWYxBRl1q+308//fTi976QKkmdaDM8tDESSbmOBFVj4PxEaSJA&#10;v3sNkkJExpAhG9c+qQGICqRxUgPXzfqQudE5MnAhTCgh2koE1eAxXFATI37nxabSWExCOXRaY68D&#10;4ZIeYFLz1hqBhK/ez0hFKvoIEIHPs5GJZh6GXA71NR5pBxYSN8EcIaJJOZDBGDB6hm3RFUNBYLom&#10;RTi6+ZTsRAXy64AURuSQruPoAgZtIZdjZ4gM3w5PQn5NW85fKZNISBQ0/6VWjgsp2adCF2isROxL&#10;BOCzVItcj6V2DutMBgZY7VSeuaIaJiIjjLsQ6Q0gKE6V+8mdeSkiYBvk9yIBUUo0JPE2BD4TGqlL&#10;9xyb0heDEAaXOyTVukU1ml50NDZBiK45SWQhJRGRDAUjFwE4JiE5jQAZ0jMs0PK78aCDBDznPV37&#10;MXh00YyGoLPPPrvoEHzjG99YEIAoWKguKkGaZeE0vl9K6CekHZ59oJJDfLXPhO+lfSyBzmQgTBMy&#10;jRXC9jOQJa8qvwcaC+MdskCpCoxRv0KbbuA7eU/5LCLg1XkzXov3NmnDg/lpwZLJTUco46lPfWpB&#10;EG37GoiC3GMBsfhekQG1fciNWwGZMXxgHKIt5baAfgb3g5TPi36AdzU/jXsTjI/eDxvFWMvBoytf&#10;au7pun2f8dTvQCDmBMZEy7QC6ZlzatpWbtvoTAY8nBNem43qIY3S/ktkBROaCs7QpgAPwjB5fBO6&#10;Dr6XQWgjZvxVr2U4Po9yLQSXq5aXRGuDFfILyb2+CbwagxUZAG8rpPdexMQLd4VjVgGJfR0AGdEE&#10;Yk0GOD8pTtpsxLAZepV4ZxwcJ+2DqCoVob+oBAyZ16ItY6jzsm18moCcpQgikbqNb+ZAZzLQ0GFS&#10;h9dbcWkgg7QEJtQlKAU5TAGiVZtuYINMHjLWJaSIfJdRKSPybELkcsTneQtjpAddyEyrshQy9ZCU&#10;d5GFfFz429TKnAIRMOb0hiAiHFpHmiJJG+Ts+iQC3qOik6YKohZdjA94wAOKvgB/s+u19GfMPSF9&#10;ly7NPnedKkMkSVdCKtGgtBQ6k4F6tVx4rm6oXYToKYxK6IocphaDkIsJ5LuqwIhNfB6Q4s3whaEe&#10;/o8cGK68mHExiAjHAwzRbshWWiKfNjhX3rhKT9KWa6GO1/DuiKrKa6dw7Eg1zdPNO58vnA4gWRqI&#10;DsCIPDgr5BXpA0KzxsKaBmku4tO74LjKQmlfGFPRgTFHzgy6DxAnEdQOSD5n6ai789E7YQq0WvOK&#10;S4P3EXZGDwYxTUecsHVKRM9C2n2XQmlM9UAJjPeTs/OEjocibtWfDkSvQQQhfqVQsmPctmZvQqQf&#10;joUx1u2FSTM555xzCs9MR1Bu5b2r0hefI+wvExRIY8rrD+gGUiKaVkAqRbzkae3J6KdxoI2oEjDi&#10;qSDHR1pauPt+LjJyPtKEbW1Y0gedyIDSrBmFMLSiGlR3eWMYBO9GjKoytjHgTeTmaUktwOiRNgNR&#10;axeem2g8M5JAVgzR//1M1x4EkJrQ3u5IbUuuQz2XywvZm6JGBsM7M06Rgc+3JwGCCgEQtBNLYapI&#10;lMcX7dAUAr6Xg5Ja8LI0AFqHqsJ97nOfggR0DCo7pinMVBAtS4dUJYxvn+jAOKheIKs0vVwKnY4c&#10;ESgtrp2H9UAGjCvUaCKenHIbaZWyoMkfxhjQYMSI4juFwsJyYbFQVL2cYt60ia3XW32HLNrAszFM&#10;KWTXJe0mPUFRAxXytFOTKMaCHCRAjGP0VWVMY6sEJ+IKeJ1z1h9gc1cRgRKh89BJmaYa24L+B4Qk&#10;4uoaHRi7uIaOOwd0IgPeBuOtZcV6IExRAe9jsgobu+TbQ4BkNDelghyPrspQDq9NUpEED9Y2UekQ&#10;tkrTrtxlgYxzJX6JHOt6KapSAYagfi9lUdLjubXhihZsAY9Y6ry4NCIVRREK0iMiShW0Vcu/t7GU&#10;ug6cpM5T5+KadCEE56FHApGlQumS6EQGJpla79TLU/cTkEFETiaEngMh7Dbge6jo6d4CQm2E0NYY&#10;VAceV+VAS226QrAN0iHpRLksyePRLGz5ZUFRrCEow/uEyaIWLdy0jb4hM21DpGFMpqzc9IHmKKVQ&#10;aVBbByICQ+Z0GWlRiJ9Lo5UMnJiQV2gqD1txacj9dBsGWVK8TfJtRVLSACWxtKTGK/K4XZtmUpiQ&#10;8muKuMVKfXJr51qlJVnYhARESxb5SDuE0XVwTlIYLdN148ZoHFs5L2dcHnL2pQzL8Wv5Joyq1jQJ&#10;7Y5VOTKa0dLeiSXRSgY8BrV23easHsJkhBCCG48t9NtmTwYDVLoMMc11Uirsq1G4tgxVT4IQvQ/h&#10;O2/HUN7D3/PWFegtsNZBOS9afu3aI+2sA92lLszWHIXwqs6RR9b9OHZx1BhYg6KLkz6DFBxrGYiM&#10;8YsKdD863r5rKbaFVjKwkkvD0botej3UrxkR4YtnEjprkqmaDFNBrsmjCzeBERExeccukMvLcS2y&#10;0cmnC69viuG7kVA55xUlIal4XrRCzEMGUgCLopT56lKHOtAnjHHZ4GkdxpwQ2bfWPzUQq2oOYmX0&#10;ooAUiI6zEDnq4zBOfcdhW2gdOequkGeq/vr9CGQgj2f8yJMxbJs8VQSEzLwlMDzenTrv+6uEO5DL&#10;04AYpCXCFgER8IaALkJLKkdAqhGMoBwqE/WkI1ZHUtKtAmxbRxBgMELrqh2jpB/0ghw23TEH7A9h&#10;rwMNT8TkIISICoil1kUgBGn4zmgGGJcabbBXVANRxgITk5yQN3V/QRkiAR1r0Z6rhGYtgAmn1MXY&#10;rTvgTXlOa/QPHjxY5OWxv6HVhWPacRmn1Kgs2vHcSAcpVAFxOj4eFDF1gSiEuFh1vDwt8a5virQt&#10;IGqRAfJTRkVkCAFRKP+yJ23RCNvzO0MGashYbhUP64HhoxQnh2Yc224iMYkIbYw9gLB5XZty8tg6&#10;Ce2wqwavuYeX0p3HG1naPGaprM/w+VXNPCIFpCRyaIJVf0L7LkAECKackgizNSKN3WNyahBOrf2Q&#10;Fhh7PzWKeSBCqZMxQhA7QQYYjRAi/+2jMB/JEEnxfHPUuRmiSCRNCUwwPfzajZX2rDHQjagNWFSg&#10;fMebE7DGgI5ECIxyaoqIWtJ1BGPBKfG45ZTEHBWJzblxaFeowEnFRDVWhaqq6KVAgiCaE83URVBz&#10;o5EMMK4cJzfWzRW8FA+2rf6CMqQnJlrazltGOXePfpG6tQ1dEQul6rQk1SeNV1MB6WmcKqckyM8j&#10;F+9ahvGhHSBsYmt6nKIF1yYqQkujkQyIhw5emrCiHcJYZaK5yJNRC9frVjBWwQTksWgNvOpQiBil&#10;JfLfKkhDVDuIq1OAKCodc/wpGBONookQl4b5oHqCIKUM6ZiIuHciTRCaueA5LKLYBaivu9BDuwD7&#10;wl59DKSrIh8gbjrO9CYkfSEC0utQJ9rJmVVUaChTQChdrk6AnNs4KKvmDOmUlMH1sqEwiNpEDOla&#10;iyVRSwY8jvyXYDPHYo/9ABfVuI0R5vqAlxS1Mcw+0KOgH6FN4KuDcxQZNJWbeTz9C6KDKeDz6sql&#10;iKdPdLQURGQ2eFUKFQ04J1ENJ5IDasnAZOFxyhtkrqiHUJVKPGcZlsdhCHWGUgXvMRHTSkQfID3r&#10;L8qdh2WEI5E+jYVqFqOpOk+EiNjaNk3JATaltacCQgVCcy4pTi0ZCLuEeHPf1WWXoQHIpKWmzwUG&#10;KdwnTnWF5qRyWbIP5O/Sg7a5ISSWLxP4xsIxWztRJbaJUBjUVFHINsFRWFglvQFkmX07sh1YeDmh&#10;zYpukIcjg3K77DZBz+Ex+xiCXFU+Lw0c4rVtoqLM17QvAog+tA/7vrFQqrQYq6oMF0Lq0LRnSUj1&#10;si8txmKbHOu3uUJd3cSckwx4Gl7aEuo+0DuiT2CIV1KJcEfmKkFvW1C1EJFUiW2iBuOg92HXgCiz&#10;riZgWcuWNa+s4mE3MCpLV61c4xHngro7wu5bUXBtNev0FR9B1LjtdusyNFiZi1XpEO+KhIecy9Iw&#10;V0I/WBqVZCDclf+uex52h/EyUedOqxgCr0nd7wMNPEpyfRuD5OaikLkb0VQMCIWxSrMM5zOmVLoU&#10;6ClZk4EBJ9SsKUJ3yNmJQk3ltm2BbqBDrw9c2yEtw/QCiv7c50mUVRKt0wWE2uWGpF1AnyrQtlFJ&#10;BioJ2Aobr+gGrds8bduOwtuAyCAIvCvoGioR8n/pQlcIxTVVqRTMDaJnnTYiMpIq5AgGX2f0rtkU&#10;1ZYpUHkU6tYaZ6oWoayoBjEOeUbJaE4gA4p03y48ugFRrk94TS8orxycC0qZVb0GCMpai21tQDsW&#10;WpBtT18FaddcTWptqCQDaxIINkttLrlrMDmty2dcS0DIT5WOjU66wvESPoX+XaCph6NYIhUCvRFK&#10;lbGmQmqABGyvdr3rXW+x8W+C0q1dkKsqL8YTEecS0VyKDExsTIVt3d+/LrxZ8X/QralBa26FPaCs&#10;JkXp25JLkBPud9UNnKfGn7rFSduGHg63UzMn3ajUHoKIQERgqXaOmoEFSlIBx10G8pbe5RKBX4oM&#10;lDrskGv7aoNtI4bcF4EsDeKdCsxSF1XOKY/vSwaayoTe7kvYRdFGBPQFdf2lIEXRV+F87RbkPg92&#10;eJqzt6MrzAs7Hrl1WlX6KAJHbLmsCq5ME9RzLagw0G7/dN3rXre4442mjjVSuDQ0aOkxX9JI6BVD&#10;OvDcdEUnYpftuukLrj8SWRoMyM1SltIv2iCFsXW68a1b36Osi9S2uYt2H1SSQcDNNCy3dMNM22e5&#10;c4377TuJXGqjOcC9BuXtSxqJqMTiob7txTZioRt0KU2KfnjlumXLUwPx5NK33xfu8UjPYDtVcG5I&#10;eKnUsgqNZABY66STTip2dLVtlhtjuMX1He94x2J/eKHjkQz9BcRDt15fMmclQjmWvsbDw7rGops2&#10;KOvRk+YiAymrPTXcP3EXFiEF6EeiAkRQtxeItmq6nLbwXNBKBgGej1hjE0x5kAtl22tLMu25T1c4&#10;ElMIpTbCmvsCLAkpyhBPqi9CVEE3aIM0geA4J+lp76aJMKyqO0/nBpUON1Lh8d2duQ6iOJHWTpJB&#10;QCeYdMG9/ZVMbGBhO2h3s3HzyYsvvjibVVhzQFSgk2/pcC+WTTPYPlDyYnBIrU03oH7PrYsQ3mz9&#10;bp4RtelYuaaoSoUEd+tEbECblhPLi5FsMx9doLmgNxmk0MHmpEULBEeLm7DhzW9+8+LuOerXU2xs&#10;kSt4Yuesxj3n4qQqKLsRMYdUfuxXyNDbqhHIYonOQ3CbdTd8UTk4+eSTs9QSzj///M3LXvayYmv6&#10;SA8QhPtHlldUSsv08uQgxgZGkUHAcla3lVJ5sM8bknjGM55RGInyj5t1RBllP4FxaOetqiHPDaU1&#10;XmbInoOaddTCCVp14Nl0y/FmS+Eud7nL5pxzzinuq2jL967NUnOAdnbGGWcU+hr9CJRhaQeirrRN&#10;3Vjbqn7uFa5tmIQMAnJJZUj33X/d615XRAcGATG48aZ6qzv7VO3Ki+lf8pKXFBd4VyoVxC3IZXWn&#10;MlXffQ3AJiVWW4py6mACm9xLt86qcPG0oLSo1TcHMHirVh0TpydV4CBFam5fl24FIEqgF+R2C4JJ&#10;ySAFEoh0gY7gPv3yWZHCLW95yyKkSvd+k/NSqaUd8i4iJULR8488cowqaCbEtyX7C1LEbkB9oZXZ&#10;bcve8Y53FEZfBWsCCKU5tKgzope+9KXFjUsPHDhQ3LOxz7Zv24D5TiOQxiABpCBtEy2Ub6gjHRNp&#10;5dYjsTUySKFdVilS7VWIp0FG3qdEKWqQrzJ25OHWYMQiROFege4MJDzU3+BmFHaWpcQqzSxJEFIE&#10;ZOB+gVOsOuMtYgvtoTCuIqwhOo2Q1SSta1xCBj53zv0dm+A4zjzzzOKuUcTs293udpdEaktAiTbu&#10;r4hczWtVtjIRgKgAqeYylpfgsEEtgsNh1aFTTz310JWudKVDh0PUQ4ejgUOHL+ahwynC3iv+Pz71&#10;qU8devOb33zo8EU/dDgfO3TCCSccOu6444qfh4ni0MGDBw+9613vOnR4Eh867Lku9f4+ODzZO7//&#10;Na95TXHsh8PAvWfG4TDxHTrs4fZ+G4bDeeihw97y0OHoYO+Z7nA9DpPJocOp2t4zn4uPfexjh44+&#10;+uhDH/rQh/aeyQeHo8dDh8ng0BWucIVDz3nOcw4djiT3/pInzOVjjjmmmG854TL+2eOFRcDLX3DB&#10;BUVjiVBPtHDve9+7WLtetZEmDyXdsH5d3Vmu5ndhl7xM3mx1GzXX/+W4FvH4iaV58VS0cfqiDBUR&#10;SrDbaXcp9zzwgQ8sogOdmVNAycxuxcLKoTCWxs59/YxBH0gBjL3KgtbzMgilbiNOIF5q1WITpDci&#10;BMeuzOvW9Lnl5AHXWFRpWXNOAuLiZBBgkFIIPQsqDyamyWdytg2YiUw4I9bQGExchiF/Rh6Igrip&#10;6kEo81OI5m8ES6mHUo/vs/pNWtP0nUJpt2AnlDrOKcCAEZtUaCicz53udKfNwx/+8EH3u5DrIqTD&#10;Uc+lFv4QFwlhcvWlVi12ASdBd3JNlfgI2rnB8WlhN845YRbNoAvkUCYydZj4cu65525OPPHEotHE&#10;wFVVIAI8PiN34e92t7sV3sH7RRwevO4pp5xSeArGT7xkyJ6XZ6p0uDuutfJac9vIR25IgZ9yMw3f&#10;mQqqQ6DXQN0aEQ6BRTWIrur9iAZy3yBXRIgENME99alPXdfQ9MBkZDDVoCMFofyd73znwksSrdSU&#10;VSGshei6RZcUg/dntPoeiJOnnXZaEUpedNFFxV4N+iJ8pvZR7a7WnitbNQVLNqNAJkTNKnFoKHhi&#10;wlKdmt8VUqK+XYgB0YQ1ACKzMuJehwgndyBWJUhEP5ZgtwHXWrSaG1FNRgZt3rQPhPyMmFKv9+DC&#10;Cy8sOt80dBxzzDHFfe55r6EZThBFuuCGlz/11FOLCMJDnbjq8yn+Uo5b3OIWe89MA6kJDWLsghzR&#10;Td0Owm2IMqmGmDJEBsgg98ggIJWRPkobcwMtS9Wnz96TcyA7MsCWurkYB+hNF/4Trgh8NAQin/Kj&#10;TVje8IY3TLIWwvFrikI0DFIEUb5YWktf/OIXFylFHN9UYMQm71CvHvA5Q72hFEOJsWoFI4Lh0ZbY&#10;43EI6EKukWXEuQEZuNa5rcTMRjMIMGxiYlXbq4mqtqyLUf+BC61nXUhI+OPRDPIYyDWf97znFZ9f&#10;FtF8H4HKQq2poUcAEUoVxsBEE2EIQ/sCIdrfwH4V5SYe6RGimaKnYg6IJFWQcmpZDoh6jXXfnam2&#10;jeyuLG/MAze1ver2QgLKMy94wQuKKEElwnJq4bvIgeGOKZRIIcoTXxMUo93GstNYGjxU/AsgAzpL&#10;k+DaBISLCMp3J9IU5UYluwLnLxRXoTGfcgJSNb+GLCrbJrIjAxfQxSOEtSHaaEUF0gX6wlFHHVX8&#10;FMq79bXKgs0zGZm8twtB8NC8q5Dd/RB4FzVhlQ7C5jY294iOtLE5rmoIMhiaj9INHEe6aIlhqTLU&#10;bdSRI0SJhFDjmZvREWFpL+ZYTsiODKQIjLzvUln5rlWSjF+VwJoId+CR+4sWiJHWRNiQ5fTTTy/6&#10;GUQTdnDSk6+OrsIgqtA6rdyoh0AKcsMb3rBoh6YpKF1uA8Q54ePYiWuiiWiGRgaiLhGA9fYBBK1l&#10;PNf9Bqsgaoz7SYxNvaYG3UUKmtu+H9k0HQU0i9zvfvcr+gOmuG+hkNeyXnmw1CHq6ES2KO3I3xAQ&#10;I+JZdbDxgqITIZ3nTKxth8l2knJszt3xDAFvQ+/w6NuFGDD+xko0pHyKGGwwIk3KZSffJiCvE044&#10;oagQKRcTfWkhOYGzcXycTDZABjnh5S9/+aErX/nKhz75yU/uPTM9PvvZzx76zGc+c+gTn/jEoY9+&#10;9KPFmgg/D6cEi/aLP/KRjzx0OM05dDjE33umP5zbKaeccuiwMe890x+Ho6aiz//jH/948ft55513&#10;6PrXv/6hw0RT/J47LrrookM3uMENDr3pTW86dJjYD7373e/e+0s+sLbGepyckF2aIKSTT21zqaww&#10;TdmJt7fbjM5EP61JmHN/vzJEIcpNQ0N8iHMbI5rxoq5D7JgsShBl0BJ2AdaZaDSTJrqeY8ZzWxD5&#10;0XZyQnZkoJ5NL9gmGeQK503kFOaOgYrCmL4PJKmaY50CqCwwrF2A9O9tb3tbofOYQ9Kc3HJzOOyI&#10;B6eC20KWkYEcPbeBmgPEP95ibK+EhpsxZCCyYPy0AhUVHaE87S6AEEw3sfUYUTYafHICIlDtmbKd&#10;fQpkRQYGSWSwK+Ho1ODJNAvFoqCh0LA1plMQEUud7PwsVZBy7EolwboT29ARewnCiK28GenSMJ4I&#10;qqmXZglkRQZyOyUsJbYjEcgAISqvjgFv2Lc0WwbdQJkTGWi0omfkDpUjK1yPP/74SyIjY6FrNCdI&#10;W0QGuaXCWZGBQbIuYZc63aaEsJY3G5vjaooau4ZAWZf4pmnHzVl3YbUirQCRaikPSJk0jiHZXEAk&#10;Fv3lsndmICsysHwXGeR0Y4k5ITyfQmVGBGPJgBHJaXVf2ko9d+gZscemHbLS/gpiqN6NoR2Z2wBy&#10;Mtd1e+aErMgAq/OK8rz9iiYPJSrwGLLIKAUiGNsyLS1ACCKD3CZtFaQ0FrDpNk3FUx2V5tXQZd3b&#10;gH0WdMwiqpyQFRnYpowhLHmjjm2jSeWPyGDswpopIgPHQTRUTRirP8wB7cfGzX4XKYTiCDYXEZEz&#10;cF9LAm1uqVdWZIC9TcLcVNa5EJHBWDKQ6/ucsYg7LY2NVLYNx6fl2MK0stCJyBhdLpuciHylXhbU&#10;5YasyEA9W4/BLohV24LIIZfONN5LA5T1HDlDb4GlytYjlCMvZWqCdDRQLQ3CIac3xbqbqZEVGRB6&#10;hHXlTUWOFPDmJnMunvjyl798Uf7KxZDqQDgkOtvQtQzjadGZEmkOFQXlT9FWjrpYdmSAxY9UMgjE&#10;asqlIcTmwaxNyBV0JqsrLU+v6+hznwcKvkrV0hAZIPtt7IkxFlmRgYaj3GqvSyAXMtD3YDm35d+5&#10;6gZ6C8ybpg1qpTvWLIzdX3JK5NT3EMiGDNSBXSzlrCMdOU0UhmSvvhy8ahVsknv00Uc37t2gNIrM&#10;cthzUEQgdRnbcr4NZEMGcin1YK2vRyqQgEdZBFsSyIAh5aLGpxAR2NLO3Ziblp6LNm1UQ2RcGvoL&#10;ctzyDLIhA4PDEPSSH6nIkQwIc9KFHEVEu2IhqrZbqNGgrLrMQfswlsggt23SIRsyUFZUX9+FBpdt&#10;ARHQC/Ra5AKRmiaw8m7JS8NY2QRXCtBlRSUhVGSw9EYnyEAlwVZ8uSErMuARu+yKvF+BCDyW3G2p&#10;DKVFajwRcWwz1JTgWYmHFiV16bZEaroQl+5ERAairdyWVUM2ZBD7GGg6OlIh5M2NDMBGJ8q+OYmI&#10;bn9HxyAedoE1CqIJOsOS0Esi0lLqzA3ZkIGFJgYJcx6piMhg7LqCqYEMdCHmtNhHpGKu2MikC4Tm&#10;ohxC9dKgGagmuNY5IRsyMNmO1E1NAkEGOWkGIN/WNZfTrcre+c53Fj0QXTdd0ZBkXHPQPgiaUmKR&#10;Sk7IggxMNJ1kc21q4iLQKHLbNTfIYIpFRlPCdVGeE5rnAHqBm9/YjanrOhYpqBp/DmQgDTTfc+s1&#10;yGLWWcllcOZqOKLkuvMSEsoJFijRDXKLDHhV/QY51Onh/e9/f7GHoDtedS3DSkHdI1N0M3YnqbEw&#10;nggtt16DbMjAwMwVGbgQJpMGkJwQy4VzIwOezJ2UcrmJqeMQatuOrStEW15P91jaCJVCRSm53fYt&#10;CzJgmEL2uSIDaYLvY3g5ARk4ttwEROBVRW9Lq/Fgg1Nzpe8mODQGjmDpc6CNERFz28I9CzKwJkGu&#10;POeyTmSQU90cQsPIsaKi1wB5Lq0baFl3P4drXetavfe9cC8FUZdKxJIQpYRDyglZkIEGDGHTXJua&#10;uBi8cG5k4JgcG6+RG+wJ4Bq5zfmSsNhIa7Q7JvWFHhYh+nvf+969Z5YBIvDILTLNggz0GOg8nJMM&#10;EEFuF4OAyHPlGBkIbYXlS3tVC5OQZR+9IED78L4PfvCDi197ZCAazgnZpAkWKM11UwlkwPByjAyo&#10;4zmSAR3DzWmV5pbadpwB2fj0Gte4xuAFbVe72tUKzWFJ3cD1dS5SnpyQBRm4MOrAc6noDA4ZML6c&#10;oO6MqHIUEEGIrS15KTWegMmrX//61x/csk1EBLeOWwoiLNFNTputwOJkgCFNsDlv3xVkkFtkQF02&#10;yXPUDMBuyYh7qUlMOBSViAyGwipHDVQ+aynQLlRDPvCBDxTzPxcsTgYUVeWeuVuR5Yy55WwmuhCS&#10;UJcj9Bog0KU2OqEXMKQxd4QWgUp3RBhLGaII+NrXvnZBSDk1Hi1OBrwhI5ibDBBBbgKicUAEuUYG&#10;8nR3AVqivMhpvOMd7yiWLI8VmkU4OhHti7gUVEOQak7rPRYnA6vIGObcm5rkGBmY8Mggtw7EAIHX&#10;XoNLhNhSE2VNN0oZC/djVMFachUm/UVb8kc+8pG9Z5bH4mTgggg9+3aTjYHwEBHklK+BG5YwuK79&#10;9nODnmES82ZzN8yICkRMVfdG6AtpAix5q3bnggzWNCGBDTN46TkjAySQGxGAieHWcrlGBiBf11M/&#10;d2nula985eZ617veJFvp+wwC3pIVBSXaT37yk0WUkgsWJwPiIY8zZytyjmTgeEQGBLKhZbM5oC1Z&#10;5DJnrqvjULPTiSeeWJRex8IiJ5uiLNlN+cIXvrAg1qtf/ep7zyyPLCID4RKVdy7kphWAY9KEknOa&#10;ALYPc3xz5rqvfvWri+3NrC2YClIFt0ZforxMuHzTm960uelNb5rVytksNAPecM5GmxwjAw1QxNTc&#10;by2n6qOqYKehOaoxoiW3T7v1rW89SVQQEJ5bE7PELsXWV7jWNmfJCYuTgfxTDjenN4zIICcPjAyU&#10;WUVJOYPwJVWQ886xn6AdkHVmTh1Oq4pwQEvcS4EjQmxTktsUWPRoDIo0gWg2J3IkA+EqhX7usRgC&#10;G6RS4rddmjM/Dh48WHQcTl1tIiDSqZZYeOUam3vr5iYJeEP14znLihDhbU7MjAgQQm67L1UBGVgn&#10;MKT5iIFT0bvoNnJ6nYLusDw19HPoWfAdczefab2nkeW2XfriZKCaMDcZMDyTMifVXoSEDOasqgyF&#10;LkRdgEOaj5QITz/99E4GeN555xU3HNG6uw3c/OY3LyIcDUhzQiropi5E2JzE7EXJwGIheecSZCAq&#10;yIkMKMxCx7nHYgiIiCZz301CbIf/5Cc/uVDR2wRjRnr++edv7nGPe2xNXEY05sISusFRRx1VCIk5&#10;LWNePDLwmHtdgguADHLaN4Bqrtlorj0dqiBa6gINYvZEZERd+/tFPY94xCOK93UJ+5/3vOcVuysd&#10;f/zxe89MDxvqILULLrhg75n5ICIWHXUd8zmwKBlQiQ3I3Aq6BUHIIKd9A1QSkMFSi5SEq4i5y+QU&#10;UekGlNp0bdx5znOeU2gMD3vYw/aeqYdoUR3+Tne601bnhutP//BdyHguEC2lS7e//e3XPoMANdUk&#10;nNsb5kgGDECkslRkYDyMS1cxTR7veLuE2K9//es3T3nKUzaPf/zji6alNhAYjceQrc36ws5HROzX&#10;vOY1e89sH9IlxH/CCSdkVdFalAyESkuExrwAD5xTmiBKWpIMACF09ZB2DBJiaz5qiib0/z/oQQ/a&#10;3Pe+9y12KOoC88KxTLEOoQ2WMxvzpz/96bMtGtJJiUzd1SsnLEoGBl/H3dxGKc+lhptwucBYKHfN&#10;2ZZdBoJEBl1SBcdqbwGlv7rmIyr9Pe95zyKlOOmkk/aebQdRD+aYFzZsOXDgwCXRyBygudz4xjcu&#10;tIpVM9iDnFMpzcSaEy56bp1+QlUEtWQOKW1iiF3vAXjd61636ESsqpe7tve5z30K7/7EJz6x10pM&#10;BuIxRwjtuG5729sW3zcXGUAslMrpRiqLkoHBN/nnFM1cdF547s1U2kA/QVBL6hiho3TtjCO+Mdhy&#10;v4HrigiM89lnn92beFUeGOlcpV/HR7uSnswF2onx0byVCxaPDBBBH68xFiaaizB3ObMJJqJjsmBr&#10;aUHJ9RAydwlfjaHVfzYeCYgsHvKQhxRLnFUQhowzMuIk5kqZaAbmoGswF0TDyHclgz3obcfKczb/&#10;UMv1GTC8XMCAHJO699IwLlIWDWFtYLCiA2Tg9Ujt4Q9/+OaNb3zj5txzzy0WNA2BzrzLX/7ys0VJ&#10;0jPa1ZwbtiAfxD9natKGRcmAkCdcn9MbuuMzz7OkUFeG+j5CmHO7+DrwWPLYLn3zrts1r3nNQhUX&#10;CTzrWc8qugZFBHLiFMiiS7ed1xEl7V8wF5CBLdR975zgmLqWcufAomSwxJJdtXTpSQ5eOOCYiHZD&#10;7xI0NUQHXVfz2a0HKTztaU/bnHnmmZvHPe5xRZUhhfMTLSDiNiAhHvoGN7jB3jPbh6qFTkf7Jsy5&#10;eKhLKjYnFiMDubsQae6FOUpnPHFuZIAYL3vZy+49syws77XVWJfJKgJwDZ/97Gdvbne72xVdgylE&#10;PGeccUYx7l1SMwZp45HYtHQu6Aa0VuHkk0/uXE0ZA2MrrcoJi5GBScIo5w7XiUQ82RwNLV3BYyLH&#10;XMiA6EfP6VJVkOYxXISgsSjt3RACW6GohGZxUls6aBx0At7kJjeZVVQGx28RFf3jmc985t6z2wVC&#10;yCk6WJQM5Idz19VNcMLU3OlJE0RIDCUXURNBm6Rue9cFPLlrKcIJIPrTTjtt87rXvW7zmMc8ptN4&#10;y9l9zjHHHLP3zLzQ/iwysFnpHMJebtHBYmRATOIN504TLBs1MefsbWgDgqJm59L7IIc2Pl0XIdmS&#10;TBpAQETyeu9FCS972cuKPgP7H3TBW97ylqI6sWQK57vn8NgiKA/klwsWJQOY2xuqofvOubsem6DZ&#10;xSTMJVoRpRAz7QLUBW6sIsVh+Lz6zW52s2I/ghe96EXFQqAukKdrz+1KHNsAAnjta19biKLbjliN&#10;sccc+kRXLJomGHxlnTmhhk4vyIkMRAaOae41Gk0gIiKDLh4SEVzxilcsDNlKvFNPPXXzile8olgE&#10;1BWvetWrikhkyfsIIAJpzV3vetdWfWMsRAUrGexBTiZNmNsola14vVToWhpETTsczS2aNUG7rP4B&#10;Zdg26OCz7beQ9za3uc3mDne4Qy9h+D3vec/mwQ9+cHGTlKXIQGqjYUp6U3c/R+Px4Q9/uFiANbY/&#10;ICIDTjEXLEoGxJM5l+wStVxQXi8nIANlrZxAy6EDSKvagFgZsSayD3zgA3vPdoM5YPmw5dCExqXW&#10;ZtArREFIqSoqsFTbvRuUT29xi1sUi5se9ahHbS688MLibsocW18Yt7Xp6DBMNGHxnJEBL+d7cynh&#10;BZDB0NbdbYGuIlLpKiLazsy17LsvIkRZdcmuUFusIYOqm7FyXFKfa13rWsUORUjADWCNjU1bEIPN&#10;VW3e4j4P5lgXdEnB5sSikQHFes482aIQniinRUomBGPI6ZhAZOBRZRxV4Nm19Ar5+yjkvOOxxx5b&#10;rHxccutw92agcZxzzjl7z/wfNIQps9rEFGkfd9xxm4c+9KGbF7zgBcWt37RfixhECEjD//VX6FlI&#10;y60pzEPjlJN2tWhkIEWY83Zicj0XIafIwISwUCu3aAVRq3B07TVwYxAGRXTsuxRYiiEKGbL1+lTw&#10;/daGVK2fQNT3v//9iw1d7eFoIVWkBc6bXkJ0fO5zn7t5+ctfXmzkooFK1PCABzyg2PatDPNfY9eS&#10;1ZMyFiMDbKt8M+eKReKh7+uyD99cMGmUFHNYpFSGCod7EXbJa3l423nRGLqmFgGCrhRBD8hS4Cgu&#10;vvjiSvGQhnC/+91vc9ZZZ23e+ta3FpEBkdSirPLu0AjU36UMz3/+8wsSqVpzEjeuVZbNBZc5HKbm&#10;lbisWLFiESwWGaxYsSInbDb/D0xcGMKK1PY8AAAAAElFTkSuQmCCUEsDBBQABgAIAAAAIQA8An0e&#10;3gAAAAcBAAAPAAAAZHJzL2Rvd25yZXYueG1sTI9Ba8JAFITvhf6H5Qm96SaVSIzZiEjbkxSqhdLb&#10;mn0mwezbkF2T+O/7emqPwwwz3+TbybZiwN43jhTEiwgEUulMQ5WCz9PrPAXhgyajW0eo4I4etsXj&#10;Q64z40b6wOEYKsEl5DOtoA6hy6T0ZY1W+4XrkNi7uN7qwLKvpOn1yOW2lc9RtJJWN8QLte5wX2N5&#10;Pd6sgrdRj7tl/DIcrpf9/fuUvH8dYlTqaTbtNiACTuEvDL/4jA4FM53djYwXrQI+EhTM1yDYTNNk&#10;BeLMqWWUrEEWufzPX/w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LqjIRs8DAADdDAAADgAAAAAAAAAAAAAAAAA6AgAAZHJzL2Uyb0RvYy54bWxQSwECLQAKAAAA&#10;AAAAACEACwhyWmCPAABgjwAAFAAAAAAAAAAAAAAAAAA1BgAAZHJzL21lZGlhL2ltYWdlMS5wbmdQ&#10;SwECLQAUAAYACAAAACEAPAJ9Ht4AAAAHAQAADwAAAAAAAAAAAAAAAADHlQAAZHJzL2Rvd25yZXYu&#10;eG1sUEsBAi0AFAAGAAgAAAAhAKomDr68AAAAIQEAABkAAAAAAAAAAAAAAAAA0pYAAGRycy9fcmVs&#10;cy9lMm9Eb2MueG1sLnJlbHNQSwUGAAAAAAYABgB8AQAAxZcAAAAA&#10;">
                <v:shape id="Text Box 1960" o:spid="_x0000_s1411" type="#_x0000_t202" style="position:absolute;width:56235;height:8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dItxQAAAN0AAAAPAAAAZHJzL2Rvd25yZXYueG1sRI9Nb8Iw&#10;DIbvk/gPkZF2GynTqEZHQGjTBIddgAFXq/Gaisbpmox2/34+TOJmy+/H48Vq8I26UhfrwAamkwwU&#10;cRlszZWBz8P7wzOomJAtNoHJwC9FWC1HdwssbOh5R9d9qpSEcCzQgEupLbSOpSOPcRJaYrl9hc5j&#10;krWrtO2wl3Df6Mcsy7XHmqXBYUuvjsrL/sdLCfbOHu1Zt7Pvj83bJX+anXbBmPvxsH4BlWhIN/G/&#10;e2sFf54Lv3wjI+jlHwAAAP//AwBQSwECLQAUAAYACAAAACEA2+H2y+4AAACFAQAAEwAAAAAAAAAA&#10;AAAAAAAAAAAAW0NvbnRlbnRfVHlwZXNdLnhtbFBLAQItABQABgAIAAAAIQBa9CxbvwAAABUBAAAL&#10;AAAAAAAAAAAAAAAAAB8BAABfcmVscy8ucmVsc1BLAQItABQABgAIAAAAIQDdTdItxQAAAN0AAAAP&#10;AAAAAAAAAAAAAAAAAAcCAABkcnMvZG93bnJldi54bWxQSwUGAAAAAAMAAwC3AAAA+QIAAAAA&#10;" fillcolor="#fbfbfb" strokeweight=".5pt">
                  <v:textbox>
                    <w:txbxContent>
                      <w:p w14:paraId="1A88A723" w14:textId="2F9F892E" w:rsidR="00614173" w:rsidRPr="00614173" w:rsidRDefault="00614173" w:rsidP="00614173">
                        <w:pPr>
                          <w:rPr>
                            <w:noProof/>
                            <w:szCs w:val="28"/>
                          </w:rPr>
                        </w:pPr>
                        <w:r w:rsidRPr="00831354">
                          <w:rPr>
                            <w:b/>
                            <w:bCs/>
                            <w:noProof/>
                            <w:sz w:val="32"/>
                            <w:szCs w:val="32"/>
                          </w:rPr>
                          <w:t xml:space="preserve">Strategies for learning </w:t>
                        </w:r>
                        <w:r w:rsidR="00452E17">
                          <w:rPr>
                            <w:b/>
                            <w:bCs/>
                            <w:noProof/>
                            <w:sz w:val="32"/>
                            <w:szCs w:val="32"/>
                          </w:rPr>
                          <w:t>vocabulary</w:t>
                        </w:r>
                        <w:r w:rsidRPr="00831354">
                          <w:rPr>
                            <w:b/>
                            <w:bCs/>
                            <w:noProof/>
                            <w:sz w:val="32"/>
                            <w:szCs w:val="32"/>
                          </w:rPr>
                          <w:t xml:space="preserve"> </w:t>
                        </w:r>
                        <w:r w:rsidRPr="00614173">
                          <w:rPr>
                            <w:noProof/>
                            <w:szCs w:val="28"/>
                          </w:rPr>
                          <w:t>[continued]</w:t>
                        </w:r>
                      </w:p>
                      <w:p w14:paraId="2ECF864F" w14:textId="5022B082" w:rsidR="00614173" w:rsidRDefault="00614173">
                        <w:pPr>
                          <w:rPr>
                            <w:noProof/>
                            <w:szCs w:val="28"/>
                          </w:rPr>
                        </w:pPr>
                        <w:r w:rsidRPr="00614173">
                          <w:rPr>
                            <w:noProof/>
                            <w:szCs w:val="28"/>
                          </w:rPr>
                          <w:t xml:space="preserve">Make sets of cards for students to match. </w:t>
                        </w:r>
                        <w:r w:rsidR="009C5DC4">
                          <w:rPr>
                            <w:noProof/>
                            <w:szCs w:val="28"/>
                          </w:rPr>
                          <w:t>Vary the cards according t</w:t>
                        </w:r>
                        <w:r w:rsidR="00DF4058">
                          <w:rPr>
                            <w:noProof/>
                            <w:szCs w:val="28"/>
                          </w:rPr>
                          <w:t>o each</w:t>
                        </w:r>
                        <w:r w:rsidR="009C5DC4">
                          <w:rPr>
                            <w:noProof/>
                            <w:szCs w:val="28"/>
                          </w:rPr>
                          <w:t xml:space="preserve"> students</w:t>
                        </w:r>
                        <w:r w:rsidR="00DF4058">
                          <w:rPr>
                            <w:noProof/>
                            <w:szCs w:val="28"/>
                          </w:rPr>
                          <w:t>’</w:t>
                        </w:r>
                        <w:r w:rsidR="009C5DC4">
                          <w:rPr>
                            <w:noProof/>
                            <w:szCs w:val="28"/>
                          </w:rPr>
                          <w:t xml:space="preserve"> </w:t>
                        </w:r>
                        <w:r w:rsidR="009C5DC4" w:rsidRPr="00614173">
                          <w:rPr>
                            <w:noProof/>
                            <w:szCs w:val="28"/>
                          </w:rPr>
                          <w:t>level of literacy</w:t>
                        </w:r>
                        <w:r w:rsidRPr="00614173">
                          <w:rPr>
                            <w:noProof/>
                            <w:szCs w:val="28"/>
                          </w:rPr>
                          <w:t>.</w:t>
                        </w:r>
                      </w:p>
                      <w:p w14:paraId="08728540" w14:textId="3BA860B9" w:rsidR="00614173" w:rsidRPr="00614173" w:rsidRDefault="00614173" w:rsidP="00165DC1">
                        <w:pPr>
                          <w:pStyle w:val="ListParagraph"/>
                          <w:numPr>
                            <w:ilvl w:val="0"/>
                            <w:numId w:val="48"/>
                          </w:numPr>
                          <w:ind w:left="1134" w:hanging="425"/>
                          <w:rPr>
                            <w:noProof/>
                            <w:sz w:val="32"/>
                            <w:szCs w:val="32"/>
                          </w:rPr>
                        </w:pPr>
                        <w:r w:rsidRPr="00614173">
                          <w:rPr>
                            <w:noProof/>
                            <w:sz w:val="28"/>
                            <w:szCs w:val="28"/>
                          </w:rPr>
                          <w:t>Match a word with the word</w:t>
                        </w:r>
                        <w:r w:rsidR="00831354" w:rsidRPr="00831354">
                          <w:rPr>
                            <w:noProof/>
                            <w:sz w:val="28"/>
                            <w:szCs w:val="28"/>
                          </w:rPr>
                          <w:t xml:space="preserve"> </w:t>
                        </w:r>
                        <w:r w:rsidR="00831354">
                          <w:rPr>
                            <w:noProof/>
                            <w:sz w:val="28"/>
                            <w:szCs w:val="28"/>
                          </w:rPr>
                          <w:t xml:space="preserve">and </w:t>
                        </w:r>
                        <w:r w:rsidR="00831354" w:rsidRPr="00614173">
                          <w:rPr>
                            <w:noProof/>
                            <w:sz w:val="28"/>
                            <w:szCs w:val="28"/>
                          </w:rPr>
                          <w:t>a picture</w:t>
                        </w:r>
                        <w:r w:rsidR="00831354">
                          <w:rPr>
                            <w:noProof/>
                            <w:sz w:val="28"/>
                            <w:szCs w:val="28"/>
                          </w:rPr>
                          <w:t>.</w:t>
                        </w:r>
                      </w:p>
                      <w:tbl>
                        <w:tblPr>
                          <w:tblStyle w:val="TableGrid"/>
                          <w:tblW w:w="8386" w:type="dxa"/>
                          <w:tblCellSpacing w:w="5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4193"/>
                          <w:gridCol w:w="4193"/>
                        </w:tblGrid>
                        <w:tr w:rsidR="00831354" w:rsidRPr="00497842" w14:paraId="1757C8D9" w14:textId="77777777" w:rsidTr="00831354">
                          <w:trPr>
                            <w:trHeight w:val="2721"/>
                            <w:tblCellSpacing w:w="56" w:type="dxa"/>
                          </w:trPr>
                          <w:tc>
                            <w:tcPr>
                              <w:tcW w:w="4025" w:type="dxa"/>
                              <w:shd w:val="clear" w:color="auto" w:fill="F2F7FC"/>
                              <w:vAlign w:val="center"/>
                            </w:tcPr>
                            <w:p w14:paraId="417F1D3C" w14:textId="77777777" w:rsidR="00831354" w:rsidRPr="00A7195A" w:rsidRDefault="00831354" w:rsidP="00831354">
                              <w:pPr>
                                <w:jc w:val="center"/>
                                <w:rPr>
                                  <w:rFonts w:ascii="Comic Sans MS" w:hAnsi="Comic Sans MS"/>
                                  <w:sz w:val="48"/>
                                  <w:szCs w:val="48"/>
                                </w:rPr>
                              </w:pPr>
                              <w:r w:rsidRPr="00A7195A">
                                <w:rPr>
                                  <w:rFonts w:ascii="Comic Sans MS" w:hAnsi="Comic Sans MS"/>
                                  <w:b/>
                                  <w:bCs/>
                                  <w:sz w:val="48"/>
                                  <w:szCs w:val="48"/>
                                </w:rPr>
                                <w:t>f</w:t>
                              </w:r>
                              <w:r w:rsidRPr="00A7195A">
                                <w:rPr>
                                  <w:rFonts w:ascii="Comic Sans MS" w:hAnsi="Comic Sans MS"/>
                                  <w:sz w:val="48"/>
                                  <w:szCs w:val="48"/>
                                </w:rPr>
                                <w:t>amily</w:t>
                              </w:r>
                            </w:p>
                          </w:tc>
                          <w:tc>
                            <w:tcPr>
                              <w:tcW w:w="4025" w:type="dxa"/>
                              <w:vAlign w:val="center"/>
                            </w:tcPr>
                            <w:p w14:paraId="44915ADE" w14:textId="2A2D7DB1" w:rsidR="00831354" w:rsidRPr="00A7195A" w:rsidRDefault="00831354" w:rsidP="00831354">
                              <w:pPr>
                                <w:ind w:firstLine="399"/>
                                <w:rPr>
                                  <w:rFonts w:ascii="Comic Sans MS" w:hAnsi="Comic Sans MS"/>
                                  <w:b/>
                                  <w:bCs/>
                                  <w:sz w:val="44"/>
                                  <w:szCs w:val="44"/>
                                </w:rPr>
                              </w:pPr>
                              <w:r w:rsidRPr="00A7195A">
                                <w:rPr>
                                  <w:rFonts w:ascii="Comic Sans MS" w:hAnsi="Comic Sans MS"/>
                                  <w:b/>
                                  <w:bCs/>
                                  <w:sz w:val="48"/>
                                  <w:szCs w:val="48"/>
                                </w:rPr>
                                <w:t>f</w:t>
                              </w:r>
                              <w:r w:rsidRPr="00A7195A">
                                <w:rPr>
                                  <w:rFonts w:ascii="Comic Sans MS" w:hAnsi="Comic Sans MS"/>
                                  <w:color w:val="808080" w:themeColor="background1" w:themeShade="80"/>
                                  <w:sz w:val="48"/>
                                  <w:szCs w:val="48"/>
                                </w:rPr>
                                <w:t>amily</w:t>
                              </w:r>
                            </w:p>
                          </w:tc>
                        </w:tr>
                      </w:tbl>
                      <w:p w14:paraId="4EB495BD" w14:textId="4593618D" w:rsidR="00614173" w:rsidRDefault="00614173" w:rsidP="00831354">
                        <w:pPr>
                          <w:pStyle w:val="ListParagraph"/>
                          <w:ind w:left="1440"/>
                          <w:rPr>
                            <w:noProof/>
                            <w:szCs w:val="28"/>
                          </w:rPr>
                        </w:pPr>
                      </w:p>
                      <w:p w14:paraId="42123331" w14:textId="45C20A71" w:rsidR="00831354" w:rsidRPr="00831354" w:rsidRDefault="00831354" w:rsidP="00165DC1">
                        <w:pPr>
                          <w:pStyle w:val="ListParagraph"/>
                          <w:numPr>
                            <w:ilvl w:val="0"/>
                            <w:numId w:val="48"/>
                          </w:numPr>
                          <w:ind w:left="1134" w:hanging="425"/>
                          <w:rPr>
                            <w:noProof/>
                            <w:szCs w:val="28"/>
                          </w:rPr>
                        </w:pPr>
                        <w:r w:rsidRPr="00831354">
                          <w:rPr>
                            <w:noProof/>
                            <w:sz w:val="28"/>
                            <w:szCs w:val="28"/>
                          </w:rPr>
                          <w:t xml:space="preserve">Match the first letter </w:t>
                        </w:r>
                        <w:r>
                          <w:rPr>
                            <w:noProof/>
                            <w:sz w:val="28"/>
                            <w:szCs w:val="28"/>
                          </w:rPr>
                          <w:t xml:space="preserve">with </w:t>
                        </w:r>
                        <w:r w:rsidRPr="00831354">
                          <w:rPr>
                            <w:noProof/>
                            <w:sz w:val="28"/>
                            <w:szCs w:val="28"/>
                          </w:rPr>
                          <w:t>a word</w:t>
                        </w:r>
                        <w:r>
                          <w:rPr>
                            <w:noProof/>
                            <w:sz w:val="28"/>
                            <w:szCs w:val="28"/>
                          </w:rPr>
                          <w:t xml:space="preserve"> and a picture.</w:t>
                        </w:r>
                        <w:r w:rsidRPr="00831354">
                          <w:rPr>
                            <w:noProof/>
                            <w:sz w:val="28"/>
                            <w:szCs w:val="28"/>
                          </w:rPr>
                          <w:t xml:space="preserve"> </w:t>
                        </w:r>
                      </w:p>
                      <w:tbl>
                        <w:tblPr>
                          <w:tblStyle w:val="TableGrid"/>
                          <w:tblW w:w="8390" w:type="dxa"/>
                          <w:tblCellSpacing w:w="5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4195"/>
                          <w:gridCol w:w="4195"/>
                        </w:tblGrid>
                        <w:tr w:rsidR="00831354" w:rsidRPr="00E47E60" w14:paraId="6B6387CC" w14:textId="77777777" w:rsidTr="004A2E6F">
                          <w:trPr>
                            <w:trHeight w:val="2721"/>
                            <w:tblCellSpacing w:w="56" w:type="dxa"/>
                          </w:trPr>
                          <w:tc>
                            <w:tcPr>
                              <w:tcW w:w="4027" w:type="dxa"/>
                              <w:shd w:val="clear" w:color="auto" w:fill="F2F7FC"/>
                              <w:vAlign w:val="center"/>
                            </w:tcPr>
                            <w:p w14:paraId="79C04C50" w14:textId="77777777" w:rsidR="00831354" w:rsidRPr="00A7195A" w:rsidRDefault="00831354" w:rsidP="00831354">
                              <w:pPr>
                                <w:jc w:val="center"/>
                                <w:rPr>
                                  <w:rFonts w:ascii="Comic Sans MS" w:hAnsi="Comic Sans MS"/>
                                  <w:sz w:val="96"/>
                                  <w:szCs w:val="96"/>
                                </w:rPr>
                              </w:pPr>
                              <w:r w:rsidRPr="00A7195A">
                                <w:rPr>
                                  <w:rFonts w:ascii="Comic Sans MS" w:hAnsi="Comic Sans MS"/>
                                  <w:sz w:val="96"/>
                                  <w:szCs w:val="96"/>
                                </w:rPr>
                                <w:t>f</w:t>
                              </w:r>
                            </w:p>
                          </w:tc>
                          <w:tc>
                            <w:tcPr>
                              <w:tcW w:w="4027" w:type="dxa"/>
                              <w:vAlign w:val="center"/>
                            </w:tcPr>
                            <w:p w14:paraId="613C8FBF" w14:textId="30EC1E60" w:rsidR="00831354" w:rsidRPr="00A7195A" w:rsidRDefault="00831354" w:rsidP="00831354">
                              <w:pPr>
                                <w:spacing w:before="120"/>
                                <w:ind w:firstLine="298"/>
                                <w:rPr>
                                  <w:rFonts w:ascii="Comic Sans MS" w:hAnsi="Comic Sans MS"/>
                                  <w:b/>
                                  <w:bCs/>
                                  <w:sz w:val="52"/>
                                  <w:szCs w:val="52"/>
                                </w:rPr>
                              </w:pPr>
                              <w:r w:rsidRPr="00A7195A">
                                <w:rPr>
                                  <w:rFonts w:ascii="Comic Sans MS" w:hAnsi="Comic Sans MS"/>
                                  <w:b/>
                                  <w:bCs/>
                                  <w:sz w:val="56"/>
                                  <w:szCs w:val="56"/>
                                </w:rPr>
                                <w:t>f</w:t>
                              </w:r>
                              <w:r w:rsidRPr="00A7195A">
                                <w:rPr>
                                  <w:rFonts w:ascii="Comic Sans MS" w:hAnsi="Comic Sans MS"/>
                                  <w:color w:val="808080" w:themeColor="background1" w:themeShade="80"/>
                                  <w:sz w:val="56"/>
                                  <w:szCs w:val="56"/>
                                </w:rPr>
                                <w:t>amily</w:t>
                              </w:r>
                            </w:p>
                          </w:tc>
                        </w:tr>
                      </w:tbl>
                      <w:p w14:paraId="4751D91E" w14:textId="4017711C" w:rsidR="00831354" w:rsidRPr="00831354" w:rsidRDefault="00831354" w:rsidP="00831354">
                        <w:pPr>
                          <w:rPr>
                            <w:noProof/>
                            <w:sz w:val="4"/>
                            <w:szCs w:val="4"/>
                          </w:rPr>
                        </w:pPr>
                      </w:p>
                      <w:p w14:paraId="5E5B13C4" w14:textId="435A1CD9" w:rsidR="00831354" w:rsidRPr="00831354" w:rsidRDefault="00831354" w:rsidP="00165DC1">
                        <w:pPr>
                          <w:pStyle w:val="ListParagraph"/>
                          <w:numPr>
                            <w:ilvl w:val="0"/>
                            <w:numId w:val="48"/>
                          </w:numPr>
                          <w:ind w:left="1134" w:hanging="425"/>
                          <w:rPr>
                            <w:noProof/>
                            <w:szCs w:val="28"/>
                          </w:rPr>
                        </w:pPr>
                        <w:r w:rsidRPr="00831354">
                          <w:rPr>
                            <w:noProof/>
                            <w:sz w:val="28"/>
                            <w:szCs w:val="28"/>
                          </w:rPr>
                          <w:t xml:space="preserve">Match a </w:t>
                        </w:r>
                        <w:r>
                          <w:rPr>
                            <w:noProof/>
                            <w:sz w:val="28"/>
                            <w:szCs w:val="28"/>
                          </w:rPr>
                          <w:t xml:space="preserve">word with </w:t>
                        </w:r>
                        <w:r w:rsidRPr="00831354">
                          <w:rPr>
                            <w:noProof/>
                            <w:sz w:val="28"/>
                            <w:szCs w:val="28"/>
                          </w:rPr>
                          <w:t xml:space="preserve">the first letter </w:t>
                        </w:r>
                        <w:r>
                          <w:rPr>
                            <w:noProof/>
                            <w:sz w:val="28"/>
                            <w:szCs w:val="28"/>
                          </w:rPr>
                          <w:t>and a picture.</w:t>
                        </w:r>
                      </w:p>
                      <w:tbl>
                        <w:tblPr>
                          <w:tblStyle w:val="TableGrid"/>
                          <w:tblW w:w="8390" w:type="dxa"/>
                          <w:tblCellSpacing w:w="5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4195"/>
                          <w:gridCol w:w="4195"/>
                        </w:tblGrid>
                        <w:tr w:rsidR="00831354" w:rsidRPr="00E47E60" w14:paraId="733E84E2" w14:textId="77777777" w:rsidTr="004A2E6F">
                          <w:trPr>
                            <w:trHeight w:val="2721"/>
                            <w:tblCellSpacing w:w="56" w:type="dxa"/>
                          </w:trPr>
                          <w:tc>
                            <w:tcPr>
                              <w:tcW w:w="4027" w:type="dxa"/>
                              <w:shd w:val="clear" w:color="auto" w:fill="F2F7FC"/>
                              <w:vAlign w:val="center"/>
                            </w:tcPr>
                            <w:p w14:paraId="28F8DC1A" w14:textId="77777777" w:rsidR="00831354" w:rsidRPr="00A7195A" w:rsidRDefault="00831354" w:rsidP="00831354">
                              <w:pPr>
                                <w:jc w:val="center"/>
                                <w:rPr>
                                  <w:rFonts w:ascii="Comic Sans MS" w:hAnsi="Comic Sans MS"/>
                                  <w:sz w:val="96"/>
                                  <w:szCs w:val="96"/>
                                </w:rPr>
                              </w:pPr>
                              <w:r w:rsidRPr="00A7195A">
                                <w:rPr>
                                  <w:rFonts w:ascii="Comic Sans MS" w:hAnsi="Comic Sans MS"/>
                                  <w:sz w:val="72"/>
                                  <w:szCs w:val="72"/>
                                </w:rPr>
                                <w:t>family</w:t>
                              </w:r>
                            </w:p>
                          </w:tc>
                          <w:tc>
                            <w:tcPr>
                              <w:tcW w:w="4027" w:type="dxa"/>
                              <w:vAlign w:val="center"/>
                            </w:tcPr>
                            <w:p w14:paraId="6E20969A" w14:textId="1FD5BF38" w:rsidR="00831354" w:rsidRPr="00A7195A" w:rsidRDefault="00831354" w:rsidP="00831354">
                              <w:pPr>
                                <w:ind w:firstLine="399"/>
                                <w:rPr>
                                  <w:rFonts w:ascii="Comic Sans MS" w:hAnsi="Comic Sans MS"/>
                                  <w:sz w:val="52"/>
                                  <w:szCs w:val="52"/>
                                </w:rPr>
                              </w:pPr>
                              <w:r w:rsidRPr="00A7195A">
                                <w:rPr>
                                  <w:rFonts w:ascii="Comic Sans MS" w:hAnsi="Comic Sans MS"/>
                                  <w:sz w:val="96"/>
                                  <w:szCs w:val="96"/>
                                </w:rPr>
                                <w:t>f</w:t>
                              </w:r>
                            </w:p>
                          </w:tc>
                        </w:tr>
                      </w:tbl>
                      <w:p w14:paraId="05555C69" w14:textId="2A9638AD" w:rsidR="00831354" w:rsidRDefault="00831354" w:rsidP="00831354">
                        <w:pPr>
                          <w:rPr>
                            <w:noProof/>
                            <w:szCs w:val="28"/>
                          </w:rPr>
                        </w:pPr>
                      </w:p>
                      <w:p w14:paraId="60090D87" w14:textId="77777777" w:rsidR="00831354" w:rsidRPr="00831354" w:rsidRDefault="00831354" w:rsidP="00831354">
                        <w:pPr>
                          <w:rPr>
                            <w:noProof/>
                            <w:szCs w:val="2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1" o:spid="_x0000_s1412" type="#_x0000_t75" style="position:absolute;left:40767;top:15144;width:11518;height:15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XtwAAAAN0AAAAPAAAAZHJzL2Rvd25yZXYueG1sRE/LqsIw&#10;EN1f8B/CCO6uqS6KVqOIWK4LFz73YzO2xWZSm1ytf28Ewd0cznOm89ZU4k6NKy0rGPQjEMSZ1SXn&#10;Co6H9HcEwnlkjZVlUvAkB/NZ52eKibYP3tF973MRQtglqKDwvk6kdFlBBl3f1sSBu9jGoA+wyaVu&#10;8BHCTSWHURRLgyWHhgJrWhaUXff/RsHpfPiTm7O323S1ii2l1fB2TZXqddvFBISn1n/FH/dah/nj&#10;eADvb8IJcvYCAAD//wMAUEsBAi0AFAAGAAgAAAAhANvh9svuAAAAhQEAABMAAAAAAAAAAAAAAAAA&#10;AAAAAFtDb250ZW50X1R5cGVzXS54bWxQSwECLQAUAAYACAAAACEAWvQsW78AAAAVAQAACwAAAAAA&#10;AAAAAAAAAAAfAQAAX3JlbHMvLnJlbHNQSwECLQAUAAYACAAAACEAkQK17cAAAADdAAAADwAAAAAA&#10;AAAAAAAAAAAHAgAAZHJzL2Rvd25yZXYueG1sUEsFBgAAAAADAAMAtwAAAPQCAAAAAA==&#10;">
                  <v:imagedata r:id="rId425" o:title=""/>
                </v:shape>
                <v:shape id="Picture 1962" o:spid="_x0000_s1413" type="#_x0000_t75" style="position:absolute;left:41338;top:39243;width:11709;height:15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CuawgAAAN0AAAAPAAAAZHJzL2Rvd25yZXYueG1sRE9Ni8Iw&#10;EL0L/ocwgjdN7aHsVqOIWPTgYdfqfWzGtthMahO1/vvNwsLe5vE+Z7HqTSOe1LnasoLZNAJBXFhd&#10;c6nglGeTDxDOI2tsLJOCNzlYLYeDBabavvibnkdfihDCLkUFlfdtKqUrKjLoprYlDtzVdgZ9gF0p&#10;dYevEG4aGUdRIg3WHBoqbGlTUXE7PoyC8yXfycPF269su00sZU18v2VKjUf9eg7CU+//xX/uvQ7z&#10;P5MYfr8JJ8jlDwAAAP//AwBQSwECLQAUAAYACAAAACEA2+H2y+4AAACFAQAAEwAAAAAAAAAAAAAA&#10;AAAAAAAAW0NvbnRlbnRfVHlwZXNdLnhtbFBLAQItABQABgAIAAAAIQBa9CxbvwAAABUBAAALAAAA&#10;AAAAAAAAAAAAAB8BAABfcmVscy8ucmVsc1BLAQItABQABgAIAAAAIQBh0CuawgAAAN0AAAAPAAAA&#10;AAAAAAAAAAAAAAcCAABkcnMvZG93bnJldi54bWxQSwUGAAAAAAMAAwC3AAAA9gIAAAAA&#10;">
                  <v:imagedata r:id="rId425" o:title=""/>
                </v:shape>
                <v:shape id="Picture 1963" o:spid="_x0000_s1414" type="#_x0000_t75" style="position:absolute;left:40100;top:62865;width:11887;height:15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I4BwgAAAN0AAAAPAAAAZHJzL2Rvd25yZXYueG1sRE9Ni8Iw&#10;EL0L/ocwgjdNdaG41SgilvWwh9Wu97EZ22IzqU3U7r/fCIK3ebzPWaw6U4s7ta6yrGAyjkAQ51ZX&#10;XCj4zdLRDITzyBpry6Tgjxyslv3eAhNtH7yn+8EXIoSwS1BB6X2TSOnykgy6sW2IA3e2rUEfYFtI&#10;3eIjhJtaTqMolgYrDg0lNrQpKb8cbkbB8ZR9ye+Ttz/pdhtbSuvp9ZIqNRx06zkIT51/i1/unQ7z&#10;P+MPeH4TTpDLfwAAAP//AwBQSwECLQAUAAYACAAAACEA2+H2y+4AAACFAQAAEwAAAAAAAAAAAAAA&#10;AAAAAAAAW0NvbnRlbnRfVHlwZXNdLnhtbFBLAQItABQABgAIAAAAIQBa9CxbvwAAABUBAAALAAAA&#10;AAAAAAAAAAAAAB8BAABfcmVscy8ucmVsc1BLAQItABQABgAIAAAAIQAOnI4BwgAAAN0AAAAPAAAA&#10;AAAAAAAAAAAAAAcCAABkcnMvZG93bnJldi54bWxQSwUGAAAAAAMAAwC3AAAA9gIAAAAA&#10;">
                  <v:imagedata r:id="rId425" o:title=""/>
                </v:shape>
                <w10:wrap anchorx="margin"/>
              </v:group>
            </w:pict>
          </mc:Fallback>
        </mc:AlternateContent>
      </w:r>
    </w:p>
    <w:p w14:paraId="44D4654E" w14:textId="1081844D" w:rsidR="0090611C" w:rsidRDefault="0090611C" w:rsidP="00D61980">
      <w:pPr>
        <w:rPr>
          <w:noProof/>
          <w:sz w:val="24"/>
          <w:szCs w:val="24"/>
        </w:rPr>
      </w:pPr>
    </w:p>
    <w:p w14:paraId="4C9FD594" w14:textId="59B20355" w:rsidR="0090611C" w:rsidRDefault="0090611C" w:rsidP="00D61980">
      <w:pPr>
        <w:rPr>
          <w:noProof/>
          <w:sz w:val="24"/>
          <w:szCs w:val="24"/>
        </w:rPr>
      </w:pPr>
    </w:p>
    <w:p w14:paraId="3F7E6A48" w14:textId="3EC838DE" w:rsidR="0090611C" w:rsidRDefault="0090611C" w:rsidP="00D61980">
      <w:pPr>
        <w:rPr>
          <w:noProof/>
          <w:sz w:val="24"/>
          <w:szCs w:val="24"/>
        </w:rPr>
      </w:pPr>
    </w:p>
    <w:p w14:paraId="4CA437BF" w14:textId="43197BB0" w:rsidR="0090611C" w:rsidRDefault="0090611C" w:rsidP="00D61980">
      <w:pPr>
        <w:rPr>
          <w:noProof/>
          <w:sz w:val="24"/>
          <w:szCs w:val="24"/>
        </w:rPr>
      </w:pPr>
    </w:p>
    <w:p w14:paraId="12D4D030" w14:textId="55F27003" w:rsidR="0090611C" w:rsidRDefault="0090611C" w:rsidP="00D61980">
      <w:pPr>
        <w:rPr>
          <w:noProof/>
          <w:sz w:val="24"/>
          <w:szCs w:val="24"/>
        </w:rPr>
      </w:pPr>
    </w:p>
    <w:p w14:paraId="7AEEF1ED" w14:textId="2ACE2FEE" w:rsidR="0090611C" w:rsidRDefault="0090611C" w:rsidP="00D61980">
      <w:pPr>
        <w:rPr>
          <w:noProof/>
          <w:sz w:val="24"/>
          <w:szCs w:val="24"/>
        </w:rPr>
      </w:pPr>
    </w:p>
    <w:p w14:paraId="6DC412AD" w14:textId="63B3831C" w:rsidR="0090611C" w:rsidRDefault="0090611C" w:rsidP="00D61980">
      <w:pPr>
        <w:rPr>
          <w:noProof/>
          <w:sz w:val="24"/>
          <w:szCs w:val="24"/>
        </w:rPr>
      </w:pPr>
    </w:p>
    <w:p w14:paraId="703C115B" w14:textId="70D05E8B" w:rsidR="00D61980" w:rsidRDefault="00D61980" w:rsidP="00D61980">
      <w:pPr>
        <w:rPr>
          <w:noProof/>
          <w:sz w:val="24"/>
          <w:szCs w:val="24"/>
        </w:rPr>
      </w:pPr>
    </w:p>
    <w:p w14:paraId="04C7FE86" w14:textId="343AC738" w:rsidR="0090611C" w:rsidRDefault="0090611C" w:rsidP="00D61980">
      <w:pPr>
        <w:rPr>
          <w:noProof/>
          <w:sz w:val="24"/>
          <w:szCs w:val="24"/>
        </w:rPr>
      </w:pPr>
    </w:p>
    <w:p w14:paraId="4DF9880F" w14:textId="6F9C692E" w:rsidR="0090611C" w:rsidRDefault="0090611C" w:rsidP="00D61980">
      <w:pPr>
        <w:rPr>
          <w:noProof/>
          <w:sz w:val="24"/>
          <w:szCs w:val="24"/>
        </w:rPr>
      </w:pPr>
    </w:p>
    <w:p w14:paraId="17F9C16B" w14:textId="637DEEA0" w:rsidR="0090611C" w:rsidRDefault="0090611C" w:rsidP="00D61980">
      <w:pPr>
        <w:rPr>
          <w:noProof/>
          <w:sz w:val="24"/>
          <w:szCs w:val="24"/>
        </w:rPr>
      </w:pPr>
    </w:p>
    <w:p w14:paraId="71385846" w14:textId="199F61B4" w:rsidR="0090611C" w:rsidRDefault="0090611C" w:rsidP="00D61980">
      <w:pPr>
        <w:rPr>
          <w:noProof/>
          <w:sz w:val="24"/>
          <w:szCs w:val="24"/>
        </w:rPr>
      </w:pPr>
    </w:p>
    <w:p w14:paraId="1273FC01" w14:textId="06975C07" w:rsidR="0090611C" w:rsidRDefault="0090611C" w:rsidP="00D61980">
      <w:pPr>
        <w:rPr>
          <w:noProof/>
          <w:sz w:val="24"/>
          <w:szCs w:val="24"/>
        </w:rPr>
      </w:pPr>
    </w:p>
    <w:p w14:paraId="77B22BB7" w14:textId="09440E02" w:rsidR="0090611C" w:rsidRDefault="0090611C" w:rsidP="00D61980">
      <w:pPr>
        <w:rPr>
          <w:noProof/>
          <w:sz w:val="24"/>
          <w:szCs w:val="24"/>
        </w:rPr>
      </w:pPr>
    </w:p>
    <w:p w14:paraId="12DA2664" w14:textId="119AA1C4" w:rsidR="0090611C" w:rsidRDefault="0090611C" w:rsidP="00D61980">
      <w:pPr>
        <w:rPr>
          <w:noProof/>
          <w:sz w:val="24"/>
          <w:szCs w:val="24"/>
        </w:rPr>
      </w:pPr>
    </w:p>
    <w:p w14:paraId="45A9B816" w14:textId="1B07F66A" w:rsidR="0090611C" w:rsidRDefault="0090611C" w:rsidP="00D61980">
      <w:pPr>
        <w:rPr>
          <w:noProof/>
          <w:sz w:val="24"/>
          <w:szCs w:val="24"/>
        </w:rPr>
      </w:pPr>
    </w:p>
    <w:p w14:paraId="1B8512DB" w14:textId="5B3126EF" w:rsidR="0090611C" w:rsidRDefault="0090611C" w:rsidP="00D61980">
      <w:pPr>
        <w:rPr>
          <w:noProof/>
          <w:sz w:val="24"/>
          <w:szCs w:val="24"/>
        </w:rPr>
      </w:pPr>
    </w:p>
    <w:p w14:paraId="07AF94B1" w14:textId="75E7F30F" w:rsidR="0090611C" w:rsidRDefault="0090611C" w:rsidP="00D61980">
      <w:pPr>
        <w:rPr>
          <w:noProof/>
          <w:sz w:val="24"/>
          <w:szCs w:val="24"/>
        </w:rPr>
      </w:pPr>
    </w:p>
    <w:p w14:paraId="5E647F75" w14:textId="507A92D4" w:rsidR="0090611C" w:rsidRDefault="0090611C" w:rsidP="00D61980">
      <w:pPr>
        <w:rPr>
          <w:noProof/>
          <w:sz w:val="24"/>
          <w:szCs w:val="24"/>
        </w:rPr>
      </w:pPr>
    </w:p>
    <w:p w14:paraId="095FBB5E" w14:textId="38A3AB4A" w:rsidR="0090611C" w:rsidRDefault="0090611C" w:rsidP="00D61980">
      <w:pPr>
        <w:rPr>
          <w:noProof/>
          <w:sz w:val="24"/>
          <w:szCs w:val="24"/>
        </w:rPr>
      </w:pPr>
    </w:p>
    <w:p w14:paraId="79EEFAD0" w14:textId="601901F6" w:rsidR="0090611C" w:rsidRDefault="0090611C" w:rsidP="00D61980">
      <w:pPr>
        <w:rPr>
          <w:noProof/>
          <w:sz w:val="24"/>
          <w:szCs w:val="24"/>
        </w:rPr>
      </w:pPr>
    </w:p>
    <w:p w14:paraId="3A6D12B5" w14:textId="05738984" w:rsidR="0090611C" w:rsidRDefault="0090611C" w:rsidP="00D61980">
      <w:pPr>
        <w:rPr>
          <w:noProof/>
          <w:sz w:val="24"/>
          <w:szCs w:val="24"/>
        </w:rPr>
      </w:pPr>
    </w:p>
    <w:p w14:paraId="3C6F45AD" w14:textId="13D0C495" w:rsidR="0090611C" w:rsidRDefault="0090611C" w:rsidP="00D61980">
      <w:pPr>
        <w:rPr>
          <w:noProof/>
          <w:sz w:val="24"/>
          <w:szCs w:val="24"/>
        </w:rPr>
      </w:pPr>
    </w:p>
    <w:p w14:paraId="4B124D96" w14:textId="18375BF2" w:rsidR="0090611C" w:rsidRDefault="0090611C" w:rsidP="00D61980">
      <w:pPr>
        <w:rPr>
          <w:noProof/>
          <w:sz w:val="24"/>
          <w:szCs w:val="24"/>
        </w:rPr>
      </w:pPr>
    </w:p>
    <w:p w14:paraId="1ECF0E56" w14:textId="0865AE4C" w:rsidR="0090611C" w:rsidRDefault="0090611C" w:rsidP="00D61980">
      <w:pPr>
        <w:rPr>
          <w:noProof/>
          <w:sz w:val="24"/>
          <w:szCs w:val="24"/>
        </w:rPr>
      </w:pPr>
    </w:p>
    <w:p w14:paraId="3FDC3DCD" w14:textId="7F3BB10B" w:rsidR="0090611C" w:rsidRDefault="0090611C" w:rsidP="00D61980">
      <w:pPr>
        <w:rPr>
          <w:noProof/>
          <w:sz w:val="24"/>
          <w:szCs w:val="24"/>
        </w:rPr>
      </w:pPr>
    </w:p>
    <w:p w14:paraId="3003EF74" w14:textId="220603BE" w:rsidR="0090611C" w:rsidRDefault="0090611C" w:rsidP="00D61980">
      <w:pPr>
        <w:rPr>
          <w:noProof/>
          <w:sz w:val="24"/>
          <w:szCs w:val="24"/>
        </w:rPr>
      </w:pPr>
    </w:p>
    <w:p w14:paraId="5BCA5841" w14:textId="47620B61" w:rsidR="0090611C" w:rsidRDefault="0090611C" w:rsidP="00D61980">
      <w:pPr>
        <w:rPr>
          <w:noProof/>
          <w:sz w:val="24"/>
          <w:szCs w:val="24"/>
        </w:rPr>
      </w:pPr>
    </w:p>
    <w:p w14:paraId="4DACB327" w14:textId="7561AB5E" w:rsidR="0090611C" w:rsidRPr="00497842" w:rsidRDefault="0090611C" w:rsidP="00D61980">
      <w:pPr>
        <w:rPr>
          <w:noProof/>
          <w:sz w:val="24"/>
          <w:szCs w:val="24"/>
        </w:rPr>
      </w:pPr>
      <w:r>
        <w:rPr>
          <w:noProof/>
          <w:sz w:val="24"/>
          <w:szCs w:val="24"/>
        </w:rPr>
        <w:br w:type="page"/>
      </w:r>
    </w:p>
    <w:p w14:paraId="07A82F4B" w14:textId="18DE5420" w:rsidR="005C0991" w:rsidRDefault="00977C4F">
      <w:pPr>
        <w:rPr>
          <w:b/>
          <w:bCs/>
          <w:noProof/>
          <w:sz w:val="44"/>
          <w:szCs w:val="44"/>
        </w:rPr>
      </w:pPr>
      <w:r>
        <w:rPr>
          <w:b/>
          <w:bCs/>
          <w:noProof/>
          <w:sz w:val="44"/>
          <w:szCs w:val="44"/>
        </w:rPr>
        <w:lastRenderedPageBreak/>
        <mc:AlternateContent>
          <mc:Choice Requires="wpg">
            <w:drawing>
              <wp:anchor distT="0" distB="0" distL="114300" distR="114300" simplePos="0" relativeHeight="253877248" behindDoc="0" locked="0" layoutInCell="1" allowOverlap="1" wp14:anchorId="244E0F2B" wp14:editId="0FB6733B">
                <wp:simplePos x="0" y="0"/>
                <wp:positionH relativeFrom="column">
                  <wp:posOffset>217170</wp:posOffset>
                </wp:positionH>
                <wp:positionV relativeFrom="paragraph">
                  <wp:posOffset>-3810</wp:posOffset>
                </wp:positionV>
                <wp:extent cx="5709285" cy="8793480"/>
                <wp:effectExtent l="0" t="0" r="24765" b="26670"/>
                <wp:wrapNone/>
                <wp:docPr id="1180819051" name="Group 20"/>
                <wp:cNvGraphicFramePr/>
                <a:graphic xmlns:a="http://schemas.openxmlformats.org/drawingml/2006/main">
                  <a:graphicData uri="http://schemas.microsoft.com/office/word/2010/wordprocessingGroup">
                    <wpg:wgp>
                      <wpg:cNvGrpSpPr/>
                      <wpg:grpSpPr>
                        <a:xfrm>
                          <a:off x="0" y="0"/>
                          <a:ext cx="5709285" cy="8793480"/>
                          <a:chOff x="0" y="0"/>
                          <a:chExt cx="5709285" cy="9243060"/>
                        </a:xfrm>
                      </wpg:grpSpPr>
                      <wps:wsp>
                        <wps:cNvPr id="1964" name="Text Box 18"/>
                        <wps:cNvSpPr txBox="1"/>
                        <wps:spPr>
                          <a:xfrm>
                            <a:off x="0" y="0"/>
                            <a:ext cx="5709285" cy="9243060"/>
                          </a:xfrm>
                          <a:prstGeom prst="rect">
                            <a:avLst/>
                          </a:prstGeom>
                          <a:solidFill>
                            <a:srgbClr val="FBFBFB"/>
                          </a:solidFill>
                          <a:ln w="6350">
                            <a:solidFill>
                              <a:prstClr val="black"/>
                            </a:solidFill>
                          </a:ln>
                        </wps:spPr>
                        <wps:txbx>
                          <w:txbxContent>
                            <w:p w14:paraId="6AEA06AF" w14:textId="28F6BBE0" w:rsidR="00970940" w:rsidRPr="00614173" w:rsidRDefault="00970940" w:rsidP="00970940">
                              <w:pPr>
                                <w:rPr>
                                  <w:noProof/>
                                  <w:szCs w:val="28"/>
                                </w:rPr>
                              </w:pPr>
                              <w:r w:rsidRPr="00831354">
                                <w:rPr>
                                  <w:b/>
                                  <w:bCs/>
                                  <w:noProof/>
                                  <w:sz w:val="32"/>
                                  <w:szCs w:val="32"/>
                                </w:rPr>
                                <w:t xml:space="preserve">Strategies for learning </w:t>
                              </w:r>
                              <w:r w:rsidR="00452E17">
                                <w:rPr>
                                  <w:b/>
                                  <w:bCs/>
                                  <w:noProof/>
                                  <w:sz w:val="32"/>
                                  <w:szCs w:val="32"/>
                                </w:rPr>
                                <w:t>vocabulary</w:t>
                              </w:r>
                              <w:r w:rsidRPr="00831354">
                                <w:rPr>
                                  <w:b/>
                                  <w:bCs/>
                                  <w:noProof/>
                                  <w:sz w:val="32"/>
                                  <w:szCs w:val="32"/>
                                </w:rPr>
                                <w:t xml:space="preserve"> </w:t>
                              </w:r>
                              <w:r w:rsidRPr="00614173">
                                <w:rPr>
                                  <w:noProof/>
                                  <w:szCs w:val="28"/>
                                </w:rPr>
                                <w:t>[continued]</w:t>
                              </w:r>
                            </w:p>
                            <w:p w14:paraId="71F3FA65" w14:textId="6439B772" w:rsidR="00970940" w:rsidRPr="00695403" w:rsidRDefault="00970940" w:rsidP="00165DC1">
                              <w:pPr>
                                <w:pStyle w:val="ListParagraph"/>
                                <w:numPr>
                                  <w:ilvl w:val="0"/>
                                  <w:numId w:val="49"/>
                                </w:numPr>
                                <w:spacing w:after="0" w:line="480" w:lineRule="auto"/>
                                <w:ind w:right="-188"/>
                                <w:rPr>
                                  <w:noProof/>
                                  <w:sz w:val="28"/>
                                  <w:szCs w:val="36"/>
                                </w:rPr>
                              </w:pPr>
                              <w:r w:rsidRPr="00695403">
                                <w:rPr>
                                  <w:noProof/>
                                  <w:sz w:val="28"/>
                                  <w:szCs w:val="36"/>
                                </w:rPr>
                                <w:t>Match the word shape with the word and picture</w:t>
                              </w:r>
                              <w:r w:rsidR="00C3319D" w:rsidRPr="00695403">
                                <w:rPr>
                                  <w:noProof/>
                                  <w:sz w:val="28"/>
                                  <w:szCs w:val="36"/>
                                </w:rPr>
                                <w:t>.</w:t>
                              </w:r>
                            </w:p>
                            <w:tbl>
                              <w:tblPr>
                                <w:tblStyle w:val="TableGrid"/>
                                <w:tblW w:w="8390" w:type="dxa"/>
                                <w:tblCellSpacing w:w="56" w:type="dxa"/>
                                <w:tblInd w:w="-5"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4195"/>
                                <w:gridCol w:w="4195"/>
                              </w:tblGrid>
                              <w:tr w:rsidR="00C3319D" w:rsidRPr="00E47E60" w14:paraId="1F45A1B4" w14:textId="77777777" w:rsidTr="00977C4F">
                                <w:trPr>
                                  <w:trHeight w:val="2211"/>
                                  <w:tblCellSpacing w:w="56" w:type="dxa"/>
                                </w:trPr>
                                <w:tc>
                                  <w:tcPr>
                                    <w:tcW w:w="4027" w:type="dxa"/>
                                    <w:shd w:val="clear" w:color="auto" w:fill="EBF2F9"/>
                                    <w:vAlign w:val="center"/>
                                  </w:tcPr>
                                  <w:tbl>
                                    <w:tblPr>
                                      <w:tblStyle w:val="TableGrid"/>
                                      <w:tblW w:w="0" w:type="auto"/>
                                      <w:tblInd w:w="32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81"/>
                                      <w:gridCol w:w="483"/>
                                      <w:gridCol w:w="620"/>
                                      <w:gridCol w:w="397"/>
                                      <w:gridCol w:w="397"/>
                                      <w:gridCol w:w="487"/>
                                    </w:tblGrid>
                                    <w:tr w:rsidR="00C3319D" w14:paraId="7B062C67" w14:textId="77777777" w:rsidTr="00C3319D">
                                      <w:trPr>
                                        <w:trHeight w:val="20"/>
                                      </w:trPr>
                                      <w:tc>
                                        <w:tcPr>
                                          <w:tcW w:w="481" w:type="dxa"/>
                                          <w:tcBorders>
                                            <w:top w:val="single" w:sz="4" w:space="0" w:color="808080" w:themeColor="background1" w:themeShade="80"/>
                                            <w:left w:val="single" w:sz="4" w:space="0" w:color="808080" w:themeColor="background1" w:themeShade="80"/>
                                            <w:bottom w:val="single" w:sz="4" w:space="0" w:color="FFFFFF" w:themeColor="background1"/>
                                            <w:right w:val="single" w:sz="4" w:space="0" w:color="808080" w:themeColor="background1" w:themeShade="80"/>
                                          </w:tcBorders>
                                        </w:tcPr>
                                        <w:p w14:paraId="664133CB" w14:textId="77777777" w:rsidR="00C3319D" w:rsidRPr="00214839" w:rsidRDefault="00C3319D" w:rsidP="00C3319D">
                                          <w:pPr>
                                            <w:suppressOverlap/>
                                            <w:rPr>
                                              <w:rFonts w:ascii="Comic Sans MS" w:hAnsi="Comic Sans MS"/>
                                              <w:sz w:val="20"/>
                                              <w:szCs w:val="14"/>
                                            </w:rPr>
                                          </w:pPr>
                                        </w:p>
                                      </w:tc>
                                      <w:tc>
                                        <w:tcPr>
                                          <w:tcW w:w="483" w:type="dxa"/>
                                          <w:tcBorders>
                                            <w:top w:val="single" w:sz="4" w:space="0" w:color="DEEAF6" w:themeColor="accent5" w:themeTint="33"/>
                                            <w:left w:val="single" w:sz="4" w:space="0" w:color="808080" w:themeColor="background1" w:themeShade="80"/>
                                            <w:bottom w:val="single" w:sz="4" w:space="0" w:color="808080" w:themeColor="background1" w:themeShade="80"/>
                                            <w:right w:val="single" w:sz="4" w:space="0" w:color="DEEAF6" w:themeColor="accent5" w:themeTint="33"/>
                                          </w:tcBorders>
                                          <w:shd w:val="clear" w:color="auto" w:fill="EBF2F9"/>
                                        </w:tcPr>
                                        <w:p w14:paraId="6E6CD43A" w14:textId="77777777" w:rsidR="00C3319D" w:rsidRPr="00214839" w:rsidRDefault="00C3319D" w:rsidP="00C3319D">
                                          <w:pPr>
                                            <w:suppressOverlap/>
                                            <w:rPr>
                                              <w:rFonts w:ascii="Comic Sans MS" w:hAnsi="Comic Sans MS"/>
                                              <w:sz w:val="20"/>
                                              <w:szCs w:val="14"/>
                                            </w:rPr>
                                          </w:pPr>
                                        </w:p>
                                      </w:tc>
                                      <w:tc>
                                        <w:tcPr>
                                          <w:tcW w:w="620" w:type="dxa"/>
                                          <w:tcBorders>
                                            <w:top w:val="single" w:sz="4" w:space="0" w:color="DEEAF6" w:themeColor="accent5" w:themeTint="33"/>
                                            <w:left w:val="single" w:sz="4" w:space="0" w:color="DEEAF6" w:themeColor="accent5" w:themeTint="33"/>
                                            <w:bottom w:val="single" w:sz="4" w:space="0" w:color="808080" w:themeColor="background1" w:themeShade="80"/>
                                            <w:right w:val="single" w:sz="4" w:space="0" w:color="DEEAF6" w:themeColor="accent5" w:themeTint="33"/>
                                          </w:tcBorders>
                                          <w:shd w:val="clear" w:color="auto" w:fill="EBF2F9"/>
                                        </w:tcPr>
                                        <w:p w14:paraId="60169AF9" w14:textId="77777777" w:rsidR="00C3319D" w:rsidRPr="00214839" w:rsidRDefault="00C3319D" w:rsidP="00C3319D">
                                          <w:pPr>
                                            <w:suppressOverlap/>
                                            <w:rPr>
                                              <w:rFonts w:ascii="Comic Sans MS" w:hAnsi="Comic Sans MS"/>
                                              <w:sz w:val="20"/>
                                              <w:szCs w:val="14"/>
                                            </w:rPr>
                                          </w:pPr>
                                        </w:p>
                                      </w:tc>
                                      <w:tc>
                                        <w:tcPr>
                                          <w:tcW w:w="397" w:type="dxa"/>
                                          <w:tcBorders>
                                            <w:top w:val="single" w:sz="4" w:space="0" w:color="DEEAF6"/>
                                            <w:left w:val="single" w:sz="4" w:space="0" w:color="DEEAF6" w:themeColor="accent5" w:themeTint="33"/>
                                            <w:bottom w:val="single" w:sz="4" w:space="0" w:color="808080" w:themeColor="background1" w:themeShade="80"/>
                                            <w:right w:val="single" w:sz="4" w:space="0" w:color="808080" w:themeColor="background1" w:themeShade="80"/>
                                          </w:tcBorders>
                                          <w:shd w:val="clear" w:color="auto" w:fill="EBF2F9"/>
                                        </w:tcPr>
                                        <w:p w14:paraId="5E441D7E" w14:textId="77777777" w:rsidR="00C3319D" w:rsidRPr="00214839" w:rsidRDefault="00C3319D" w:rsidP="00C3319D">
                                          <w:pPr>
                                            <w:suppressOverlap/>
                                            <w:rPr>
                                              <w:rFonts w:ascii="Comic Sans MS" w:hAnsi="Comic Sans MS"/>
                                              <w:sz w:val="20"/>
                                              <w:szCs w:val="14"/>
                                            </w:rPr>
                                          </w:pPr>
                                        </w:p>
                                      </w:tc>
                                      <w:tc>
                                        <w:tcPr>
                                          <w:tcW w:w="397" w:type="dxa"/>
                                          <w:tcBorders>
                                            <w:top w:val="single" w:sz="4" w:space="0" w:color="808080" w:themeColor="background1" w:themeShade="80"/>
                                            <w:left w:val="single" w:sz="4" w:space="0" w:color="808080" w:themeColor="background1" w:themeShade="80"/>
                                            <w:bottom w:val="single" w:sz="4" w:space="0" w:color="DEEAF6"/>
                                            <w:right w:val="single" w:sz="4" w:space="0" w:color="808080" w:themeColor="background1" w:themeShade="80"/>
                                          </w:tcBorders>
                                        </w:tcPr>
                                        <w:p w14:paraId="762C5F36" w14:textId="77777777" w:rsidR="00C3319D" w:rsidRPr="00214839" w:rsidRDefault="00C3319D" w:rsidP="00C3319D">
                                          <w:pPr>
                                            <w:suppressOverlap/>
                                            <w:rPr>
                                              <w:rFonts w:ascii="Comic Sans MS" w:hAnsi="Comic Sans MS"/>
                                              <w:sz w:val="20"/>
                                              <w:szCs w:val="14"/>
                                            </w:rPr>
                                          </w:pPr>
                                        </w:p>
                                      </w:tc>
                                      <w:tc>
                                        <w:tcPr>
                                          <w:tcW w:w="487" w:type="dxa"/>
                                          <w:tcBorders>
                                            <w:top w:val="single" w:sz="4" w:space="0" w:color="DEEAF6"/>
                                            <w:left w:val="single" w:sz="4" w:space="0" w:color="808080" w:themeColor="background1" w:themeShade="80"/>
                                            <w:bottom w:val="single" w:sz="4" w:space="0" w:color="808080" w:themeColor="background1" w:themeShade="80"/>
                                            <w:right w:val="single" w:sz="4" w:space="0" w:color="DEEAF6"/>
                                          </w:tcBorders>
                                        </w:tcPr>
                                        <w:p w14:paraId="1F4D7ECC" w14:textId="77777777" w:rsidR="00C3319D" w:rsidRPr="00214839" w:rsidRDefault="00C3319D" w:rsidP="00C3319D">
                                          <w:pPr>
                                            <w:suppressOverlap/>
                                            <w:rPr>
                                              <w:rFonts w:ascii="Comic Sans MS" w:hAnsi="Comic Sans MS"/>
                                              <w:sz w:val="20"/>
                                              <w:szCs w:val="14"/>
                                            </w:rPr>
                                          </w:pPr>
                                        </w:p>
                                      </w:tc>
                                    </w:tr>
                                    <w:tr w:rsidR="00C3319D" w14:paraId="0CD44709" w14:textId="77777777" w:rsidTr="00C3319D">
                                      <w:trPr>
                                        <w:trHeight w:val="454"/>
                                      </w:trPr>
                                      <w:tc>
                                        <w:tcPr>
                                          <w:tcW w:w="481" w:type="dxa"/>
                                          <w:tcBorders>
                                            <w:top w:val="single" w:sz="4" w:space="0" w:color="FFFFFF" w:themeColor="background1"/>
                                            <w:bottom w:val="single" w:sz="4" w:space="0" w:color="808080" w:themeColor="background1" w:themeShade="80"/>
                                            <w:right w:val="single" w:sz="4" w:space="0" w:color="DEEAF6" w:themeColor="accent5" w:themeTint="33"/>
                                          </w:tcBorders>
                                        </w:tcPr>
                                        <w:p w14:paraId="36E25285" w14:textId="77777777" w:rsidR="00C3319D" w:rsidRPr="00EB64D8" w:rsidRDefault="00C3319D" w:rsidP="00C3319D">
                                          <w:pPr>
                                            <w:suppressOverlap/>
                                            <w:jc w:val="center"/>
                                            <w:rPr>
                                              <w:rFonts w:ascii="Comic Sans MS" w:hAnsi="Comic Sans MS"/>
                                              <w:color w:val="808080" w:themeColor="background1" w:themeShade="80"/>
                                              <w:sz w:val="52"/>
                                            </w:rPr>
                                          </w:pPr>
                                          <w:r w:rsidRPr="00EB64D8">
                                            <w:rPr>
                                              <w:rFonts w:ascii="Comic Sans MS" w:hAnsi="Comic Sans MS"/>
                                              <w:color w:val="808080" w:themeColor="background1" w:themeShade="80"/>
                                              <w:sz w:val="52"/>
                                            </w:rPr>
                                            <w:t>f</w:t>
                                          </w:r>
                                        </w:p>
                                      </w:tc>
                                      <w:tc>
                                        <w:tcPr>
                                          <w:tcW w:w="483" w:type="dxa"/>
                                          <w:tcBorders>
                                            <w:top w:val="single" w:sz="4" w:space="0" w:color="808080" w:themeColor="background1" w:themeShade="80"/>
                                            <w:left w:val="single" w:sz="4" w:space="0" w:color="DEEAF6" w:themeColor="accent5" w:themeTint="33"/>
                                            <w:bottom w:val="single" w:sz="4" w:space="0" w:color="808080" w:themeColor="background1" w:themeShade="80"/>
                                            <w:right w:val="single" w:sz="4" w:space="0" w:color="DEEAF6" w:themeColor="accent5" w:themeTint="33"/>
                                          </w:tcBorders>
                                        </w:tcPr>
                                        <w:p w14:paraId="23848FC3" w14:textId="77777777" w:rsidR="00C3319D" w:rsidRPr="00EB64D8" w:rsidRDefault="00C3319D" w:rsidP="00C3319D">
                                          <w:pPr>
                                            <w:suppressOverlap/>
                                            <w:jc w:val="center"/>
                                            <w:rPr>
                                              <w:rFonts w:ascii="Comic Sans MS" w:hAnsi="Comic Sans MS"/>
                                              <w:color w:val="808080" w:themeColor="background1" w:themeShade="80"/>
                                              <w:sz w:val="52"/>
                                            </w:rPr>
                                          </w:pPr>
                                          <w:r w:rsidRPr="00EB64D8">
                                            <w:rPr>
                                              <w:rFonts w:ascii="Comic Sans MS" w:hAnsi="Comic Sans MS"/>
                                              <w:color w:val="808080" w:themeColor="background1" w:themeShade="80"/>
                                              <w:sz w:val="52"/>
                                            </w:rPr>
                                            <w:t>a</w:t>
                                          </w:r>
                                        </w:p>
                                      </w:tc>
                                      <w:tc>
                                        <w:tcPr>
                                          <w:tcW w:w="620" w:type="dxa"/>
                                          <w:tcBorders>
                                            <w:top w:val="single" w:sz="4" w:space="0" w:color="808080" w:themeColor="background1" w:themeShade="80"/>
                                            <w:left w:val="single" w:sz="4" w:space="0" w:color="DEEAF6" w:themeColor="accent5" w:themeTint="33"/>
                                            <w:bottom w:val="single" w:sz="4" w:space="0" w:color="808080" w:themeColor="background1" w:themeShade="80"/>
                                            <w:right w:val="single" w:sz="4" w:space="0" w:color="DEEAF6" w:themeColor="accent5" w:themeTint="33"/>
                                          </w:tcBorders>
                                        </w:tcPr>
                                        <w:p w14:paraId="2F8BDE58" w14:textId="77777777" w:rsidR="00C3319D" w:rsidRPr="00EB64D8" w:rsidRDefault="00C3319D" w:rsidP="00C3319D">
                                          <w:pPr>
                                            <w:suppressOverlap/>
                                            <w:jc w:val="center"/>
                                            <w:rPr>
                                              <w:rFonts w:ascii="Comic Sans MS" w:hAnsi="Comic Sans MS"/>
                                              <w:color w:val="808080" w:themeColor="background1" w:themeShade="80"/>
                                              <w:sz w:val="52"/>
                                            </w:rPr>
                                          </w:pPr>
                                          <w:r w:rsidRPr="00EB64D8">
                                            <w:rPr>
                                              <w:rFonts w:ascii="Comic Sans MS" w:hAnsi="Comic Sans MS"/>
                                              <w:color w:val="808080" w:themeColor="background1" w:themeShade="80"/>
                                              <w:sz w:val="52"/>
                                            </w:rPr>
                                            <w:t>m</w:t>
                                          </w:r>
                                        </w:p>
                                      </w:tc>
                                      <w:tc>
                                        <w:tcPr>
                                          <w:tcW w:w="397" w:type="dxa"/>
                                          <w:tcBorders>
                                            <w:top w:val="single" w:sz="4" w:space="0" w:color="808080" w:themeColor="background1" w:themeShade="80"/>
                                            <w:left w:val="single" w:sz="4" w:space="0" w:color="DEEAF6" w:themeColor="accent5" w:themeTint="33"/>
                                            <w:bottom w:val="single" w:sz="4" w:space="0" w:color="808080" w:themeColor="background1" w:themeShade="80"/>
                                            <w:right w:val="single" w:sz="4" w:space="0" w:color="DEEAF6" w:themeColor="accent5" w:themeTint="33"/>
                                          </w:tcBorders>
                                        </w:tcPr>
                                        <w:p w14:paraId="23DD99C8" w14:textId="77777777" w:rsidR="00C3319D" w:rsidRPr="00EB64D8" w:rsidRDefault="00C3319D" w:rsidP="00C3319D">
                                          <w:pPr>
                                            <w:suppressOverlap/>
                                            <w:jc w:val="center"/>
                                            <w:rPr>
                                              <w:rFonts w:ascii="Comic Sans MS" w:hAnsi="Comic Sans MS"/>
                                              <w:color w:val="808080" w:themeColor="background1" w:themeShade="80"/>
                                              <w:sz w:val="52"/>
                                            </w:rPr>
                                          </w:pPr>
                                          <w:r w:rsidRPr="00EB64D8">
                                            <w:rPr>
                                              <w:rFonts w:ascii="Comic Sans MS" w:hAnsi="Comic Sans MS"/>
                                              <w:color w:val="808080" w:themeColor="background1" w:themeShade="80"/>
                                              <w:sz w:val="52"/>
                                            </w:rPr>
                                            <w:t>i</w:t>
                                          </w:r>
                                        </w:p>
                                      </w:tc>
                                      <w:tc>
                                        <w:tcPr>
                                          <w:tcW w:w="397" w:type="dxa"/>
                                          <w:tcBorders>
                                            <w:top w:val="single" w:sz="4" w:space="0" w:color="DEEAF6"/>
                                            <w:left w:val="single" w:sz="4" w:space="0" w:color="DEEAF6" w:themeColor="accent5" w:themeTint="33"/>
                                            <w:bottom w:val="single" w:sz="4" w:space="0" w:color="808080" w:themeColor="background1" w:themeShade="80"/>
                                            <w:right w:val="single" w:sz="4" w:space="0" w:color="DEEAF6" w:themeColor="accent5" w:themeTint="33"/>
                                          </w:tcBorders>
                                        </w:tcPr>
                                        <w:p w14:paraId="07614FE6" w14:textId="77777777" w:rsidR="00C3319D" w:rsidRPr="00EB64D8" w:rsidRDefault="00C3319D" w:rsidP="00C3319D">
                                          <w:pPr>
                                            <w:suppressOverlap/>
                                            <w:jc w:val="center"/>
                                            <w:rPr>
                                              <w:rFonts w:ascii="Comic Sans MS" w:hAnsi="Comic Sans MS"/>
                                              <w:color w:val="808080" w:themeColor="background1" w:themeShade="80"/>
                                              <w:sz w:val="52"/>
                                            </w:rPr>
                                          </w:pPr>
                                          <w:r w:rsidRPr="00EB64D8">
                                            <w:rPr>
                                              <w:rFonts w:ascii="Comic Sans MS" w:hAnsi="Comic Sans MS"/>
                                              <w:color w:val="808080" w:themeColor="background1" w:themeShade="80"/>
                                              <w:sz w:val="52"/>
                                            </w:rPr>
                                            <w:t>l</w:t>
                                          </w:r>
                                        </w:p>
                                      </w:tc>
                                      <w:tc>
                                        <w:tcPr>
                                          <w:tcW w:w="487" w:type="dxa"/>
                                          <w:tcBorders>
                                            <w:top w:val="single" w:sz="4" w:space="0" w:color="808080" w:themeColor="background1" w:themeShade="80"/>
                                            <w:left w:val="single" w:sz="4" w:space="0" w:color="DEEAF6" w:themeColor="accent5" w:themeTint="33"/>
                                            <w:bottom w:val="single" w:sz="4" w:space="0" w:color="DEEAF6" w:themeColor="accent5" w:themeTint="33"/>
                                            <w:right w:val="single" w:sz="4" w:space="0" w:color="808080" w:themeColor="background1" w:themeShade="80"/>
                                          </w:tcBorders>
                                        </w:tcPr>
                                        <w:p w14:paraId="3B42CD8C" w14:textId="77777777" w:rsidR="00C3319D" w:rsidRPr="00EB64D8" w:rsidRDefault="00C3319D" w:rsidP="00C3319D">
                                          <w:pPr>
                                            <w:suppressOverlap/>
                                            <w:jc w:val="center"/>
                                            <w:rPr>
                                              <w:rFonts w:ascii="Comic Sans MS" w:hAnsi="Comic Sans MS"/>
                                              <w:color w:val="808080" w:themeColor="background1" w:themeShade="80"/>
                                              <w:sz w:val="52"/>
                                            </w:rPr>
                                          </w:pPr>
                                          <w:r w:rsidRPr="00EB64D8">
                                            <w:rPr>
                                              <w:rFonts w:ascii="Comic Sans MS" w:hAnsi="Comic Sans MS"/>
                                              <w:color w:val="808080" w:themeColor="background1" w:themeShade="80"/>
                                              <w:sz w:val="52"/>
                                            </w:rPr>
                                            <w:t>y</w:t>
                                          </w:r>
                                        </w:p>
                                      </w:tc>
                                    </w:tr>
                                    <w:tr w:rsidR="00C3319D" w:rsidRPr="00E74EDA" w14:paraId="5761ABEF" w14:textId="77777777" w:rsidTr="00C3319D">
                                      <w:trPr>
                                        <w:trHeight w:val="340"/>
                                      </w:trPr>
                                      <w:tc>
                                        <w:tcPr>
                                          <w:tcW w:w="481" w:type="dxa"/>
                                          <w:tcBorders>
                                            <w:top w:val="single" w:sz="4" w:space="0" w:color="808080" w:themeColor="background1" w:themeShade="80"/>
                                            <w:left w:val="single" w:sz="4" w:space="0" w:color="DEEAF6"/>
                                            <w:bottom w:val="single" w:sz="4" w:space="0" w:color="DEEAF6"/>
                                            <w:right w:val="single" w:sz="4" w:space="0" w:color="DEEAF6" w:themeColor="accent5" w:themeTint="33"/>
                                          </w:tcBorders>
                                        </w:tcPr>
                                        <w:p w14:paraId="46B5C936" w14:textId="77777777" w:rsidR="00C3319D" w:rsidRPr="00214839" w:rsidRDefault="00C3319D" w:rsidP="00C3319D">
                                          <w:pPr>
                                            <w:suppressOverlap/>
                                            <w:rPr>
                                              <w:rFonts w:ascii="Comic Sans MS" w:hAnsi="Comic Sans MS"/>
                                              <w:sz w:val="20"/>
                                              <w:szCs w:val="14"/>
                                            </w:rPr>
                                          </w:pPr>
                                        </w:p>
                                      </w:tc>
                                      <w:tc>
                                        <w:tcPr>
                                          <w:tcW w:w="483" w:type="dxa"/>
                                          <w:tcBorders>
                                            <w:top w:val="single" w:sz="4" w:space="0" w:color="808080" w:themeColor="background1" w:themeShade="80"/>
                                            <w:left w:val="single" w:sz="4" w:space="0" w:color="DEEAF6" w:themeColor="accent5" w:themeTint="33"/>
                                            <w:bottom w:val="single" w:sz="4" w:space="0" w:color="DEEAF6"/>
                                            <w:right w:val="single" w:sz="4" w:space="0" w:color="DEEAF6" w:themeColor="accent5" w:themeTint="33"/>
                                          </w:tcBorders>
                                        </w:tcPr>
                                        <w:p w14:paraId="46F4E526" w14:textId="77777777" w:rsidR="00C3319D" w:rsidRPr="00214839" w:rsidRDefault="00C3319D" w:rsidP="00C3319D">
                                          <w:pPr>
                                            <w:suppressOverlap/>
                                            <w:rPr>
                                              <w:rFonts w:ascii="Comic Sans MS" w:hAnsi="Comic Sans MS"/>
                                              <w:sz w:val="20"/>
                                              <w:szCs w:val="14"/>
                                            </w:rPr>
                                          </w:pPr>
                                        </w:p>
                                      </w:tc>
                                      <w:tc>
                                        <w:tcPr>
                                          <w:tcW w:w="620" w:type="dxa"/>
                                          <w:tcBorders>
                                            <w:top w:val="single" w:sz="4" w:space="0" w:color="808080" w:themeColor="background1" w:themeShade="80"/>
                                            <w:left w:val="single" w:sz="4" w:space="0" w:color="DEEAF6" w:themeColor="accent5" w:themeTint="33"/>
                                            <w:bottom w:val="single" w:sz="4" w:space="0" w:color="DEEAF6"/>
                                            <w:right w:val="single" w:sz="4" w:space="0" w:color="DEEAF6" w:themeColor="accent5" w:themeTint="33"/>
                                          </w:tcBorders>
                                        </w:tcPr>
                                        <w:p w14:paraId="3C07B60D" w14:textId="77777777" w:rsidR="00C3319D" w:rsidRPr="00214839" w:rsidRDefault="00C3319D" w:rsidP="00C3319D">
                                          <w:pPr>
                                            <w:suppressOverlap/>
                                            <w:rPr>
                                              <w:rFonts w:ascii="Comic Sans MS" w:hAnsi="Comic Sans MS"/>
                                              <w:sz w:val="20"/>
                                              <w:szCs w:val="14"/>
                                            </w:rPr>
                                          </w:pPr>
                                        </w:p>
                                      </w:tc>
                                      <w:tc>
                                        <w:tcPr>
                                          <w:tcW w:w="397" w:type="dxa"/>
                                          <w:tcBorders>
                                            <w:top w:val="single" w:sz="4" w:space="0" w:color="808080" w:themeColor="background1" w:themeShade="80"/>
                                            <w:left w:val="single" w:sz="4" w:space="0" w:color="DEEAF6" w:themeColor="accent5" w:themeTint="33"/>
                                            <w:bottom w:val="single" w:sz="4" w:space="0" w:color="DEEAF6"/>
                                            <w:right w:val="single" w:sz="4" w:space="0" w:color="DEEAF6" w:themeColor="accent5" w:themeTint="33"/>
                                          </w:tcBorders>
                                        </w:tcPr>
                                        <w:p w14:paraId="0EDFE2FF" w14:textId="77777777" w:rsidR="00C3319D" w:rsidRPr="00214839" w:rsidRDefault="00C3319D" w:rsidP="00C3319D">
                                          <w:pPr>
                                            <w:suppressOverlap/>
                                            <w:rPr>
                                              <w:rFonts w:ascii="Comic Sans MS" w:hAnsi="Comic Sans MS"/>
                                              <w:sz w:val="20"/>
                                              <w:szCs w:val="14"/>
                                            </w:rPr>
                                          </w:pPr>
                                        </w:p>
                                      </w:tc>
                                      <w:tc>
                                        <w:tcPr>
                                          <w:tcW w:w="397" w:type="dxa"/>
                                          <w:tcBorders>
                                            <w:top w:val="single" w:sz="4" w:space="0" w:color="808080" w:themeColor="background1" w:themeShade="80"/>
                                            <w:left w:val="single" w:sz="4" w:space="0" w:color="DEEAF6" w:themeColor="accent5" w:themeTint="33"/>
                                            <w:bottom w:val="single" w:sz="4" w:space="0" w:color="DEEAF6"/>
                                            <w:right w:val="single" w:sz="4" w:space="0" w:color="808080" w:themeColor="background1" w:themeShade="80"/>
                                          </w:tcBorders>
                                        </w:tcPr>
                                        <w:p w14:paraId="3E14150C" w14:textId="77777777" w:rsidR="00C3319D" w:rsidRPr="00214839" w:rsidRDefault="00C3319D" w:rsidP="00C3319D">
                                          <w:pPr>
                                            <w:suppressOverlap/>
                                            <w:rPr>
                                              <w:rFonts w:ascii="Comic Sans MS" w:hAnsi="Comic Sans MS"/>
                                              <w:sz w:val="20"/>
                                              <w:szCs w:val="14"/>
                                            </w:rPr>
                                          </w:pPr>
                                        </w:p>
                                      </w:tc>
                                      <w:tc>
                                        <w:tcPr>
                                          <w:tcW w:w="487" w:type="dxa"/>
                                          <w:tcBorders>
                                            <w:top w:val="single" w:sz="4" w:space="0" w:color="DEEAF6" w:themeColor="accent5" w:themeTint="33"/>
                                            <w:left w:val="single" w:sz="4" w:space="0" w:color="808080" w:themeColor="background1" w:themeShade="80"/>
                                            <w:bottom w:val="single" w:sz="4" w:space="0" w:color="808080" w:themeColor="background1" w:themeShade="80"/>
                                            <w:right w:val="single" w:sz="4" w:space="0" w:color="808080" w:themeColor="background1" w:themeShade="80"/>
                                          </w:tcBorders>
                                        </w:tcPr>
                                        <w:p w14:paraId="237840FB" w14:textId="77777777" w:rsidR="00C3319D" w:rsidRPr="00214839" w:rsidRDefault="00C3319D" w:rsidP="00C3319D">
                                          <w:pPr>
                                            <w:suppressOverlap/>
                                            <w:rPr>
                                              <w:rFonts w:ascii="Comic Sans MS" w:hAnsi="Comic Sans MS"/>
                                              <w:sz w:val="20"/>
                                              <w:szCs w:val="14"/>
                                            </w:rPr>
                                          </w:pPr>
                                        </w:p>
                                      </w:tc>
                                    </w:tr>
                                  </w:tbl>
                                  <w:p w14:paraId="31A12416" w14:textId="77777777" w:rsidR="00C3319D" w:rsidRPr="00E47E60" w:rsidRDefault="00C3319D" w:rsidP="00C3319D">
                                    <w:pPr>
                                      <w:jc w:val="center"/>
                                      <w:rPr>
                                        <w:sz w:val="96"/>
                                        <w:szCs w:val="96"/>
                                      </w:rPr>
                                    </w:pPr>
                                  </w:p>
                                </w:tc>
                                <w:tc>
                                  <w:tcPr>
                                    <w:tcW w:w="4027" w:type="dxa"/>
                                    <w:vAlign w:val="center"/>
                                  </w:tcPr>
                                  <w:p w14:paraId="0DF230C5" w14:textId="48D00337" w:rsidR="00C3319D" w:rsidRPr="00C3319D" w:rsidRDefault="00015620" w:rsidP="00015620">
                                    <w:pPr>
                                      <w:spacing w:after="480"/>
                                      <w:ind w:firstLine="298"/>
                                      <w:jc w:val="center"/>
                                      <w:rPr>
                                        <w:rFonts w:ascii="Comic Sans MS" w:hAnsi="Comic Sans MS"/>
                                        <w:spacing w:val="40"/>
                                        <w:sz w:val="52"/>
                                        <w:szCs w:val="52"/>
                                      </w:rPr>
                                    </w:pPr>
                                    <w:r>
                                      <w:rPr>
                                        <w:rFonts w:ascii="Comic Sans MS" w:hAnsi="Comic Sans MS"/>
                                        <w:noProof/>
                                        <w:spacing w:val="40"/>
                                        <w:sz w:val="52"/>
                                        <w:szCs w:val="52"/>
                                      </w:rPr>
                                      <w:t xml:space="preserve">        </w:t>
                                    </w:r>
                                    <w:r w:rsidR="00C3319D" w:rsidRPr="00C3319D">
                                      <w:rPr>
                                        <w:rFonts w:ascii="Comic Sans MS" w:hAnsi="Comic Sans MS"/>
                                        <w:noProof/>
                                        <w:spacing w:val="40"/>
                                        <w:sz w:val="52"/>
                                        <w:szCs w:val="52"/>
                                      </w:rPr>
                                      <w:t>family</w:t>
                                    </w:r>
                                  </w:p>
                                </w:tc>
                              </w:tr>
                            </w:tbl>
                            <w:p w14:paraId="0D586C16" w14:textId="77777777" w:rsidR="00970940" w:rsidRPr="00AD6226" w:rsidRDefault="00970940" w:rsidP="00970940">
                              <w:pPr>
                                <w:pStyle w:val="ListParagraph"/>
                                <w:ind w:left="1440"/>
                                <w:rPr>
                                  <w:noProof/>
                                  <w:sz w:val="2"/>
                                  <w:szCs w:val="6"/>
                                </w:rPr>
                              </w:pPr>
                            </w:p>
                            <w:p w14:paraId="6BC96363" w14:textId="5331290D" w:rsidR="00970940" w:rsidRPr="00831354" w:rsidRDefault="00970940" w:rsidP="00970940">
                              <w:pPr>
                                <w:pStyle w:val="ListParagraph"/>
                                <w:ind w:left="1440"/>
                                <w:rPr>
                                  <w:noProof/>
                                  <w:szCs w:val="28"/>
                                </w:rPr>
                              </w:pPr>
                            </w:p>
                            <w:p w14:paraId="1034CFB0" w14:textId="3EB86064" w:rsidR="00695403" w:rsidRPr="00695403" w:rsidRDefault="00695403" w:rsidP="00165DC1">
                              <w:pPr>
                                <w:pStyle w:val="ListParagraph"/>
                                <w:numPr>
                                  <w:ilvl w:val="0"/>
                                  <w:numId w:val="49"/>
                                </w:numPr>
                                <w:spacing w:after="0" w:line="240" w:lineRule="auto"/>
                                <w:ind w:right="-188"/>
                                <w:rPr>
                                  <w:rFonts w:cstheme="minorHAnsi"/>
                                  <w:noProof/>
                                  <w:sz w:val="28"/>
                                  <w:szCs w:val="36"/>
                                </w:rPr>
                              </w:pPr>
                              <w:r w:rsidRPr="00695403">
                                <w:rPr>
                                  <w:rFonts w:cstheme="minorHAnsi"/>
                                  <w:noProof/>
                                  <w:sz w:val="28"/>
                                  <w:szCs w:val="36"/>
                                </w:rPr>
                                <w:t>Listen to the teacher say the word, write the word on the board</w:t>
                              </w:r>
                            </w:p>
                            <w:p w14:paraId="7D961F3E" w14:textId="64496FD9" w:rsidR="00695403" w:rsidRDefault="00695403" w:rsidP="00695403">
                              <w:pPr>
                                <w:spacing w:after="0" w:line="240" w:lineRule="auto"/>
                                <w:ind w:right="-188"/>
                                <w:rPr>
                                  <w:rFonts w:cstheme="minorHAnsi"/>
                                  <w:noProof/>
                                  <w:szCs w:val="28"/>
                                </w:rPr>
                              </w:pPr>
                              <w:r>
                                <w:rPr>
                                  <w:rFonts w:cstheme="minorHAnsi"/>
                                  <w:noProof/>
                                  <w:szCs w:val="28"/>
                                </w:rPr>
                                <w:tab/>
                                <w:t>without the first letter __amily. Students say and write the letter.</w:t>
                              </w:r>
                            </w:p>
                            <w:p w14:paraId="6156511C" w14:textId="47728FF0" w:rsidR="00695403" w:rsidRPr="00452E17" w:rsidRDefault="00695403" w:rsidP="00695403">
                              <w:pPr>
                                <w:spacing w:after="0" w:line="240" w:lineRule="auto"/>
                                <w:ind w:right="-188"/>
                                <w:rPr>
                                  <w:rFonts w:cstheme="minorHAnsi"/>
                                  <w:noProof/>
                                  <w:sz w:val="18"/>
                                  <w:szCs w:val="18"/>
                                </w:rPr>
                              </w:pPr>
                            </w:p>
                            <w:p w14:paraId="23DAD967" w14:textId="1DD30755" w:rsidR="00AD6226" w:rsidRDefault="00695403" w:rsidP="00165DC1">
                              <w:pPr>
                                <w:pStyle w:val="ListParagraph"/>
                                <w:numPr>
                                  <w:ilvl w:val="0"/>
                                  <w:numId w:val="49"/>
                                </w:numPr>
                                <w:spacing w:after="0" w:line="240" w:lineRule="auto"/>
                                <w:ind w:right="-188"/>
                                <w:rPr>
                                  <w:rFonts w:cstheme="minorHAnsi"/>
                                  <w:noProof/>
                                  <w:sz w:val="28"/>
                                  <w:szCs w:val="28"/>
                                </w:rPr>
                              </w:pPr>
                              <w:r w:rsidRPr="00695403">
                                <w:rPr>
                                  <w:rFonts w:cstheme="minorHAnsi"/>
                                  <w:noProof/>
                                  <w:sz w:val="28"/>
                                  <w:szCs w:val="28"/>
                                </w:rPr>
                                <w:t xml:space="preserve">Draw a picture on the board of a family. </w:t>
                              </w:r>
                            </w:p>
                            <w:p w14:paraId="634E3FA7" w14:textId="77777777" w:rsidR="00AD6226" w:rsidRDefault="00695403" w:rsidP="00165DC1">
                              <w:pPr>
                                <w:pStyle w:val="ListParagraph"/>
                                <w:numPr>
                                  <w:ilvl w:val="0"/>
                                  <w:numId w:val="50"/>
                                </w:numPr>
                                <w:spacing w:after="0" w:line="240" w:lineRule="auto"/>
                                <w:ind w:right="-188"/>
                                <w:rPr>
                                  <w:rFonts w:cstheme="minorHAnsi"/>
                                  <w:noProof/>
                                  <w:sz w:val="28"/>
                                  <w:szCs w:val="28"/>
                                </w:rPr>
                              </w:pPr>
                              <w:r w:rsidRPr="00695403">
                                <w:rPr>
                                  <w:rFonts w:cstheme="minorHAnsi"/>
                                  <w:noProof/>
                                  <w:sz w:val="28"/>
                                  <w:szCs w:val="28"/>
                                </w:rPr>
                                <w:t xml:space="preserve">Ask </w:t>
                              </w:r>
                              <w:r w:rsidR="00AD6226">
                                <w:rPr>
                                  <w:rFonts w:cstheme="minorHAnsi"/>
                                  <w:noProof/>
                                  <w:sz w:val="28"/>
                                  <w:szCs w:val="28"/>
                                </w:rPr>
                                <w:t>‘What is it?’</w:t>
                              </w:r>
                            </w:p>
                            <w:p w14:paraId="12F21959" w14:textId="77777777" w:rsidR="00AD6226" w:rsidRDefault="00695403" w:rsidP="00165DC1">
                              <w:pPr>
                                <w:pStyle w:val="ListParagraph"/>
                                <w:numPr>
                                  <w:ilvl w:val="0"/>
                                  <w:numId w:val="50"/>
                                </w:numPr>
                                <w:spacing w:after="0" w:line="240" w:lineRule="auto"/>
                                <w:ind w:right="-188"/>
                                <w:rPr>
                                  <w:rFonts w:cstheme="minorHAnsi"/>
                                  <w:noProof/>
                                  <w:sz w:val="28"/>
                                  <w:szCs w:val="28"/>
                                </w:rPr>
                              </w:pPr>
                              <w:r w:rsidRPr="00695403">
                                <w:rPr>
                                  <w:rFonts w:cstheme="minorHAnsi"/>
                                  <w:noProof/>
                                  <w:sz w:val="28"/>
                                  <w:szCs w:val="28"/>
                                </w:rPr>
                                <w:t xml:space="preserve">Draw dashes for each letter.  _ _ _ _ _ _      </w:t>
                              </w:r>
                            </w:p>
                            <w:p w14:paraId="13E683DC" w14:textId="77777777" w:rsidR="00AD6226" w:rsidRDefault="00695403" w:rsidP="00165DC1">
                              <w:pPr>
                                <w:pStyle w:val="ListParagraph"/>
                                <w:numPr>
                                  <w:ilvl w:val="0"/>
                                  <w:numId w:val="50"/>
                                </w:numPr>
                                <w:spacing w:after="0" w:line="240" w:lineRule="auto"/>
                                <w:ind w:right="-188"/>
                                <w:rPr>
                                  <w:rFonts w:cstheme="minorHAnsi"/>
                                  <w:noProof/>
                                  <w:sz w:val="28"/>
                                  <w:szCs w:val="28"/>
                                </w:rPr>
                              </w:pPr>
                              <w:r w:rsidRPr="00695403">
                                <w:rPr>
                                  <w:rFonts w:cstheme="minorHAnsi"/>
                                  <w:noProof/>
                                  <w:sz w:val="28"/>
                                  <w:szCs w:val="28"/>
                                </w:rPr>
                                <w:t xml:space="preserve">Say the word and ask the students what letters they can hear. Write in the letters. </w:t>
                              </w:r>
                            </w:p>
                            <w:p w14:paraId="4C92A2B1" w14:textId="77777777" w:rsidR="00AD6226" w:rsidRDefault="00695403" w:rsidP="00165DC1">
                              <w:pPr>
                                <w:pStyle w:val="ListParagraph"/>
                                <w:numPr>
                                  <w:ilvl w:val="0"/>
                                  <w:numId w:val="50"/>
                                </w:numPr>
                                <w:spacing w:after="0" w:line="240" w:lineRule="auto"/>
                                <w:ind w:right="-188"/>
                                <w:rPr>
                                  <w:rFonts w:cstheme="minorHAnsi"/>
                                  <w:noProof/>
                                  <w:sz w:val="28"/>
                                  <w:szCs w:val="28"/>
                                </w:rPr>
                              </w:pPr>
                              <w:r w:rsidRPr="00695403">
                                <w:rPr>
                                  <w:rFonts w:cstheme="minorHAnsi"/>
                                  <w:noProof/>
                                  <w:sz w:val="28"/>
                                  <w:szCs w:val="28"/>
                                </w:rPr>
                                <w:t xml:space="preserve">Spell the word together several times while you point to each letter. </w:t>
                              </w:r>
                            </w:p>
                            <w:p w14:paraId="196665E1" w14:textId="77777777" w:rsidR="00AD6226" w:rsidRDefault="00695403" w:rsidP="00165DC1">
                              <w:pPr>
                                <w:pStyle w:val="ListParagraph"/>
                                <w:numPr>
                                  <w:ilvl w:val="0"/>
                                  <w:numId w:val="50"/>
                                </w:numPr>
                                <w:spacing w:after="0" w:line="240" w:lineRule="auto"/>
                                <w:ind w:right="-188"/>
                                <w:rPr>
                                  <w:rFonts w:cstheme="minorHAnsi"/>
                                  <w:noProof/>
                                  <w:sz w:val="28"/>
                                  <w:szCs w:val="28"/>
                                </w:rPr>
                              </w:pPr>
                              <w:r w:rsidRPr="00695403">
                                <w:rPr>
                                  <w:rFonts w:cstheme="minorHAnsi"/>
                                  <w:noProof/>
                                  <w:sz w:val="28"/>
                                  <w:szCs w:val="28"/>
                                </w:rPr>
                                <w:t xml:space="preserve">Rub out the first letter and </w:t>
                              </w:r>
                              <w:r w:rsidR="00AD6226">
                                <w:rPr>
                                  <w:rFonts w:cstheme="minorHAnsi"/>
                                  <w:noProof/>
                                  <w:sz w:val="28"/>
                                  <w:szCs w:val="28"/>
                                </w:rPr>
                                <w:t>ask</w:t>
                              </w:r>
                              <w:r w:rsidRPr="00695403">
                                <w:rPr>
                                  <w:rFonts w:cstheme="minorHAnsi"/>
                                  <w:noProof/>
                                  <w:sz w:val="28"/>
                                  <w:szCs w:val="28"/>
                                </w:rPr>
                                <w:t xml:space="preserve"> students to spell the word</w:t>
                              </w:r>
                              <w:r w:rsidR="00AD6226">
                                <w:rPr>
                                  <w:rFonts w:cstheme="minorHAnsi"/>
                                  <w:noProof/>
                                  <w:sz w:val="28"/>
                                  <w:szCs w:val="28"/>
                                </w:rPr>
                                <w:t xml:space="preserve">. </w:t>
                              </w:r>
                              <w:r w:rsidR="00AD6226">
                                <w:rPr>
                                  <w:rFonts w:cstheme="minorHAnsi"/>
                                  <w:noProof/>
                                  <w:sz w:val="28"/>
                                  <w:szCs w:val="28"/>
                                </w:rPr>
                                <w:br/>
                                <w:t>Then</w:t>
                              </w:r>
                              <w:r w:rsidRPr="00695403">
                                <w:rPr>
                                  <w:rFonts w:cstheme="minorHAnsi"/>
                                  <w:noProof/>
                                  <w:sz w:val="28"/>
                                  <w:szCs w:val="28"/>
                                </w:rPr>
                                <w:t xml:space="preserve"> rub out another letter and </w:t>
                              </w:r>
                              <w:r w:rsidR="00AD6226">
                                <w:rPr>
                                  <w:rFonts w:cstheme="minorHAnsi"/>
                                  <w:noProof/>
                                  <w:sz w:val="28"/>
                                  <w:szCs w:val="28"/>
                                </w:rPr>
                                <w:t xml:space="preserve">ask </w:t>
                              </w:r>
                              <w:r w:rsidRPr="00695403">
                                <w:rPr>
                                  <w:rFonts w:cstheme="minorHAnsi"/>
                                  <w:noProof/>
                                  <w:sz w:val="28"/>
                                  <w:szCs w:val="28"/>
                                </w:rPr>
                                <w:t>students to spell the word. Depending on the students</w:t>
                              </w:r>
                              <w:r w:rsidR="00AD6226">
                                <w:rPr>
                                  <w:rFonts w:cstheme="minorHAnsi"/>
                                  <w:noProof/>
                                  <w:sz w:val="28"/>
                                  <w:szCs w:val="28"/>
                                </w:rPr>
                                <w:t>,</w:t>
                              </w:r>
                              <w:r w:rsidRPr="00695403">
                                <w:rPr>
                                  <w:rFonts w:cstheme="minorHAnsi"/>
                                  <w:noProof/>
                                  <w:sz w:val="28"/>
                                  <w:szCs w:val="28"/>
                                </w:rPr>
                                <w:t xml:space="preserve"> this could be continued until all letters are rubbed out. </w:t>
                              </w:r>
                            </w:p>
                            <w:p w14:paraId="5035DECE" w14:textId="3C6445DF" w:rsidR="00695403" w:rsidRPr="00695403" w:rsidRDefault="00695403" w:rsidP="00165DC1">
                              <w:pPr>
                                <w:pStyle w:val="ListParagraph"/>
                                <w:numPr>
                                  <w:ilvl w:val="0"/>
                                  <w:numId w:val="50"/>
                                </w:numPr>
                                <w:spacing w:after="0" w:line="240" w:lineRule="auto"/>
                                <w:ind w:right="-188"/>
                                <w:rPr>
                                  <w:rFonts w:cstheme="minorHAnsi"/>
                                  <w:noProof/>
                                  <w:sz w:val="28"/>
                                  <w:szCs w:val="28"/>
                                </w:rPr>
                              </w:pPr>
                              <w:r w:rsidRPr="00695403">
                                <w:rPr>
                                  <w:rFonts w:cstheme="minorHAnsi"/>
                                  <w:noProof/>
                                  <w:sz w:val="28"/>
                                  <w:szCs w:val="28"/>
                                </w:rPr>
                                <w:t xml:space="preserve">Then together </w:t>
                              </w:r>
                              <w:r w:rsidR="00AD6226">
                                <w:rPr>
                                  <w:rFonts w:cstheme="minorHAnsi"/>
                                  <w:noProof/>
                                  <w:sz w:val="28"/>
                                  <w:szCs w:val="28"/>
                                </w:rPr>
                                <w:t>write</w:t>
                              </w:r>
                              <w:r w:rsidRPr="00695403">
                                <w:rPr>
                                  <w:rFonts w:cstheme="minorHAnsi"/>
                                  <w:noProof/>
                                  <w:sz w:val="28"/>
                                  <w:szCs w:val="28"/>
                                </w:rPr>
                                <w:t xml:space="preserve"> the letters back.</w:t>
                              </w:r>
                            </w:p>
                            <w:p w14:paraId="3DB1614D" w14:textId="77777777" w:rsidR="00695403" w:rsidRPr="00452E17" w:rsidRDefault="00695403" w:rsidP="00695403">
                              <w:pPr>
                                <w:spacing w:after="0" w:line="240" w:lineRule="auto"/>
                                <w:ind w:right="-187"/>
                                <w:rPr>
                                  <w:rFonts w:cstheme="minorHAnsi"/>
                                  <w:noProof/>
                                  <w:sz w:val="18"/>
                                  <w:szCs w:val="18"/>
                                </w:rPr>
                              </w:pPr>
                            </w:p>
                            <w:p w14:paraId="58EE96FF" w14:textId="0F8A1836" w:rsidR="00695403" w:rsidRPr="00AD6226" w:rsidRDefault="00695403" w:rsidP="00165DC1">
                              <w:pPr>
                                <w:pStyle w:val="ListParagraph"/>
                                <w:numPr>
                                  <w:ilvl w:val="0"/>
                                  <w:numId w:val="49"/>
                                </w:numPr>
                                <w:spacing w:after="0" w:line="240" w:lineRule="auto"/>
                                <w:ind w:right="-188"/>
                                <w:rPr>
                                  <w:rFonts w:cstheme="minorHAnsi"/>
                                  <w:noProof/>
                                  <w:szCs w:val="28"/>
                                </w:rPr>
                              </w:pPr>
                              <w:r w:rsidRPr="00AD6226">
                                <w:rPr>
                                  <w:rFonts w:cstheme="minorHAnsi"/>
                                  <w:noProof/>
                                  <w:sz w:val="28"/>
                                  <w:szCs w:val="36"/>
                                </w:rPr>
                                <w:t xml:space="preserve">Use </w:t>
                              </w:r>
                              <w:r w:rsidR="00DF4058">
                                <w:rPr>
                                  <w:rFonts w:cstheme="minorHAnsi"/>
                                  <w:noProof/>
                                  <w:sz w:val="28"/>
                                  <w:szCs w:val="36"/>
                                </w:rPr>
                                <w:t>P</w:t>
                              </w:r>
                              <w:r w:rsidRPr="00AD6226">
                                <w:rPr>
                                  <w:rFonts w:cstheme="minorHAnsi"/>
                                  <w:noProof/>
                                  <w:sz w:val="28"/>
                                  <w:szCs w:val="36"/>
                                </w:rPr>
                                <w:t>ower</w:t>
                              </w:r>
                              <w:r w:rsidR="00DF4058">
                                <w:rPr>
                                  <w:rFonts w:cstheme="minorHAnsi"/>
                                  <w:noProof/>
                                  <w:sz w:val="28"/>
                                  <w:szCs w:val="36"/>
                                </w:rPr>
                                <w:t>P</w:t>
                              </w:r>
                              <w:r w:rsidRPr="00AD6226">
                                <w:rPr>
                                  <w:rFonts w:cstheme="minorHAnsi"/>
                                  <w:noProof/>
                                  <w:sz w:val="28"/>
                                  <w:szCs w:val="36"/>
                                </w:rPr>
                                <w:t>oint to help teach and revise vocabulary.</w:t>
                              </w:r>
                            </w:p>
                            <w:p w14:paraId="50C73C7C" w14:textId="24EA743F" w:rsidR="00AD6226" w:rsidRPr="00452E17" w:rsidRDefault="00AD6226" w:rsidP="00AD6226">
                              <w:pPr>
                                <w:pStyle w:val="ListParagraph"/>
                                <w:spacing w:after="0" w:line="240" w:lineRule="auto"/>
                                <w:ind w:right="-188"/>
                                <w:rPr>
                                  <w:rFonts w:cstheme="minorHAnsi"/>
                                  <w:noProof/>
                                  <w:sz w:val="16"/>
                                  <w:szCs w:val="20"/>
                                </w:rPr>
                              </w:pPr>
                            </w:p>
                            <w:p w14:paraId="7DCD4CE0" w14:textId="3FCF8604" w:rsidR="00AD6226" w:rsidRDefault="00AD6226" w:rsidP="00165DC1">
                              <w:pPr>
                                <w:pStyle w:val="ListParagraph"/>
                                <w:numPr>
                                  <w:ilvl w:val="0"/>
                                  <w:numId w:val="49"/>
                                </w:numPr>
                                <w:spacing w:after="0" w:line="240" w:lineRule="auto"/>
                                <w:ind w:right="-188"/>
                                <w:rPr>
                                  <w:noProof/>
                                  <w:sz w:val="28"/>
                                  <w:szCs w:val="28"/>
                                </w:rPr>
                              </w:pPr>
                              <w:r>
                                <w:rPr>
                                  <w:noProof/>
                                  <w:sz w:val="28"/>
                                  <w:szCs w:val="28"/>
                                </w:rPr>
                                <w:t>T</w:t>
                              </w:r>
                              <w:r w:rsidRPr="00AD6226">
                                <w:rPr>
                                  <w:noProof/>
                                  <w:sz w:val="28"/>
                                  <w:szCs w:val="28"/>
                                </w:rPr>
                                <w:t xml:space="preserve">racing and copying help support memory. </w:t>
                              </w:r>
                              <w:r>
                                <w:rPr>
                                  <w:noProof/>
                                  <w:sz w:val="28"/>
                                  <w:szCs w:val="28"/>
                                </w:rPr>
                                <w:t xml:space="preserve">Create </w:t>
                              </w:r>
                              <w:r w:rsidR="00452E17">
                                <w:rPr>
                                  <w:noProof/>
                                  <w:sz w:val="28"/>
                                  <w:szCs w:val="28"/>
                                </w:rPr>
                                <w:t>work</w:t>
                              </w:r>
                              <w:r>
                                <w:rPr>
                                  <w:noProof/>
                                  <w:sz w:val="28"/>
                                  <w:szCs w:val="28"/>
                                </w:rPr>
                                <w:t>sheets where the students copy</w:t>
                              </w:r>
                              <w:r w:rsidR="00452E17">
                                <w:rPr>
                                  <w:noProof/>
                                  <w:sz w:val="28"/>
                                  <w:szCs w:val="28"/>
                                </w:rPr>
                                <w:t xml:space="preserve"> or trace</w:t>
                              </w:r>
                              <w:r>
                                <w:rPr>
                                  <w:noProof/>
                                  <w:sz w:val="28"/>
                                  <w:szCs w:val="28"/>
                                </w:rPr>
                                <w:t xml:space="preserve"> </w:t>
                              </w:r>
                              <w:r w:rsidRPr="00AD6226">
                                <w:rPr>
                                  <w:b/>
                                  <w:bCs/>
                                  <w:noProof/>
                                  <w:sz w:val="28"/>
                                  <w:szCs w:val="28"/>
                                </w:rPr>
                                <w:t>under</w:t>
                              </w:r>
                              <w:r>
                                <w:rPr>
                                  <w:noProof/>
                                  <w:sz w:val="28"/>
                                  <w:szCs w:val="28"/>
                                </w:rPr>
                                <w:t xml:space="preserve"> the word rather than next to it.  </w:t>
                              </w:r>
                              <w:r w:rsidR="00452E17">
                                <w:rPr>
                                  <w:noProof/>
                                  <w:sz w:val="28"/>
                                  <w:szCs w:val="28"/>
                                </w:rPr>
                                <w:br/>
                              </w:r>
                            </w:p>
                            <w:tbl>
                              <w:tblPr>
                                <w:tblStyle w:val="TableGrid"/>
                                <w:tblW w:w="6208" w:type="dxa"/>
                                <w:tblInd w:w="1178" w:type="dxa"/>
                                <w:tblLook w:val="04A0" w:firstRow="1" w:lastRow="0" w:firstColumn="1" w:lastColumn="0" w:noHBand="0" w:noVBand="1"/>
                              </w:tblPr>
                              <w:tblGrid>
                                <w:gridCol w:w="1446"/>
                                <w:gridCol w:w="2381"/>
                                <w:gridCol w:w="2381"/>
                              </w:tblGrid>
                              <w:tr w:rsidR="00452E17" w14:paraId="7D7E4948" w14:textId="77777777" w:rsidTr="00452E17">
                                <w:tc>
                                  <w:tcPr>
                                    <w:tcW w:w="1446" w:type="dxa"/>
                                    <w:vMerge w:val="restart"/>
                                  </w:tcPr>
                                  <w:p w14:paraId="55301918" w14:textId="0314795B" w:rsidR="00452E17" w:rsidRDefault="00452E17" w:rsidP="00452E17">
                                    <w:pPr>
                                      <w:rPr>
                                        <w:sz w:val="36"/>
                                        <w:szCs w:val="36"/>
                                      </w:rPr>
                                    </w:pPr>
                                  </w:p>
                                </w:tc>
                                <w:tc>
                                  <w:tcPr>
                                    <w:tcW w:w="2381" w:type="dxa"/>
                                  </w:tcPr>
                                  <w:p w14:paraId="313F968B" w14:textId="77777777" w:rsidR="00452E17" w:rsidRPr="00B415BF" w:rsidRDefault="00452E17" w:rsidP="00452E17">
                                    <w:pPr>
                                      <w:ind w:firstLine="425"/>
                                      <w:rPr>
                                        <w:rFonts w:ascii="Comic Sans MS" w:hAnsi="Comic Sans MS"/>
                                        <w:sz w:val="32"/>
                                        <w:szCs w:val="32"/>
                                      </w:rPr>
                                    </w:pPr>
                                    <w:r w:rsidRPr="00B415BF">
                                      <w:rPr>
                                        <w:rFonts w:ascii="Comic Sans MS" w:hAnsi="Comic Sans MS"/>
                                        <w:sz w:val="32"/>
                                        <w:szCs w:val="32"/>
                                      </w:rPr>
                                      <w:t>family</w:t>
                                    </w:r>
                                  </w:p>
                                </w:tc>
                                <w:tc>
                                  <w:tcPr>
                                    <w:tcW w:w="2381" w:type="dxa"/>
                                  </w:tcPr>
                                  <w:p w14:paraId="6F7F30C1" w14:textId="77777777" w:rsidR="00452E17" w:rsidRPr="00B415BF" w:rsidRDefault="00452E17" w:rsidP="00452E17">
                                    <w:pPr>
                                      <w:ind w:firstLine="425"/>
                                      <w:rPr>
                                        <w:rFonts w:ascii="Comic Sans MS" w:hAnsi="Comic Sans MS"/>
                                        <w:sz w:val="32"/>
                                        <w:szCs w:val="32"/>
                                      </w:rPr>
                                    </w:pPr>
                                    <w:r w:rsidRPr="00B415BF">
                                      <w:rPr>
                                        <w:rFonts w:ascii="Comic Sans MS" w:hAnsi="Comic Sans MS"/>
                                        <w:sz w:val="32"/>
                                        <w:szCs w:val="32"/>
                                      </w:rPr>
                                      <w:t>family</w:t>
                                    </w:r>
                                  </w:p>
                                </w:tc>
                              </w:tr>
                              <w:tr w:rsidR="00452E17" w14:paraId="14422E12" w14:textId="77777777" w:rsidTr="00452E17">
                                <w:tc>
                                  <w:tcPr>
                                    <w:tcW w:w="1446" w:type="dxa"/>
                                    <w:vMerge/>
                                  </w:tcPr>
                                  <w:p w14:paraId="70CE4205" w14:textId="77777777" w:rsidR="00452E17" w:rsidRDefault="00452E17" w:rsidP="00452E17">
                                    <w:pPr>
                                      <w:rPr>
                                        <w:sz w:val="36"/>
                                        <w:szCs w:val="36"/>
                                      </w:rPr>
                                    </w:pPr>
                                  </w:p>
                                </w:tc>
                                <w:tc>
                                  <w:tcPr>
                                    <w:tcW w:w="2381" w:type="dxa"/>
                                  </w:tcPr>
                                  <w:p w14:paraId="33C7A531" w14:textId="77777777" w:rsidR="00452E17" w:rsidRPr="00B415BF" w:rsidRDefault="00452E17" w:rsidP="00452E17">
                                    <w:pPr>
                                      <w:ind w:firstLine="425"/>
                                      <w:rPr>
                                        <w:rFonts w:ascii="Comic Sans MS" w:hAnsi="Comic Sans MS"/>
                                        <w:color w:val="A6A6A6" w:themeColor="background1" w:themeShade="A6"/>
                                        <w:sz w:val="32"/>
                                        <w:szCs w:val="32"/>
                                      </w:rPr>
                                    </w:pPr>
                                    <w:r w:rsidRPr="00B415BF">
                                      <w:rPr>
                                        <w:rFonts w:ascii="Comic Sans MS" w:hAnsi="Comic Sans MS"/>
                                        <w:color w:val="A6A6A6" w:themeColor="background1" w:themeShade="A6"/>
                                        <w:sz w:val="32"/>
                                        <w:szCs w:val="32"/>
                                      </w:rPr>
                                      <w:t>family</w:t>
                                    </w:r>
                                  </w:p>
                                </w:tc>
                                <w:tc>
                                  <w:tcPr>
                                    <w:tcW w:w="2381" w:type="dxa"/>
                                  </w:tcPr>
                                  <w:p w14:paraId="0D190785" w14:textId="77777777" w:rsidR="00452E17" w:rsidRPr="00B415BF" w:rsidRDefault="00452E17" w:rsidP="00452E17">
                                    <w:pPr>
                                      <w:ind w:firstLine="425"/>
                                      <w:rPr>
                                        <w:rFonts w:ascii="Comic Sans MS" w:hAnsi="Comic Sans MS"/>
                                        <w:sz w:val="32"/>
                                        <w:szCs w:val="32"/>
                                      </w:rPr>
                                    </w:pPr>
                                  </w:p>
                                </w:tc>
                              </w:tr>
                              <w:tr w:rsidR="00452E17" w14:paraId="41EEDAB4" w14:textId="77777777" w:rsidTr="00452E17">
                                <w:tc>
                                  <w:tcPr>
                                    <w:tcW w:w="1446" w:type="dxa"/>
                                    <w:vMerge/>
                                  </w:tcPr>
                                  <w:p w14:paraId="49EE1738" w14:textId="77777777" w:rsidR="00452E17" w:rsidRDefault="00452E17" w:rsidP="00452E17">
                                    <w:pPr>
                                      <w:rPr>
                                        <w:sz w:val="36"/>
                                        <w:szCs w:val="36"/>
                                      </w:rPr>
                                    </w:pPr>
                                  </w:p>
                                </w:tc>
                                <w:tc>
                                  <w:tcPr>
                                    <w:tcW w:w="2381" w:type="dxa"/>
                                  </w:tcPr>
                                  <w:p w14:paraId="4DFD9F67" w14:textId="77777777" w:rsidR="00452E17" w:rsidRPr="00B415BF" w:rsidRDefault="00452E17" w:rsidP="00452E17">
                                    <w:pPr>
                                      <w:ind w:firstLine="425"/>
                                      <w:rPr>
                                        <w:rFonts w:ascii="Comic Sans MS" w:hAnsi="Comic Sans MS"/>
                                        <w:color w:val="A6A6A6" w:themeColor="background1" w:themeShade="A6"/>
                                        <w:sz w:val="32"/>
                                        <w:szCs w:val="32"/>
                                      </w:rPr>
                                    </w:pPr>
                                    <w:r w:rsidRPr="00B415BF">
                                      <w:rPr>
                                        <w:rFonts w:ascii="Comic Sans MS" w:hAnsi="Comic Sans MS"/>
                                        <w:color w:val="A6A6A6" w:themeColor="background1" w:themeShade="A6"/>
                                        <w:sz w:val="32"/>
                                        <w:szCs w:val="32"/>
                                      </w:rPr>
                                      <w:t>family</w:t>
                                    </w:r>
                                  </w:p>
                                </w:tc>
                                <w:tc>
                                  <w:tcPr>
                                    <w:tcW w:w="2381" w:type="dxa"/>
                                  </w:tcPr>
                                  <w:p w14:paraId="15D90704" w14:textId="77777777" w:rsidR="00452E17" w:rsidRPr="00B415BF" w:rsidRDefault="00452E17" w:rsidP="00452E17">
                                    <w:pPr>
                                      <w:ind w:firstLine="425"/>
                                      <w:rPr>
                                        <w:rFonts w:ascii="Comic Sans MS" w:hAnsi="Comic Sans MS"/>
                                        <w:sz w:val="32"/>
                                        <w:szCs w:val="32"/>
                                      </w:rPr>
                                    </w:pPr>
                                    <w:r w:rsidRPr="00B415BF">
                                      <w:rPr>
                                        <w:rFonts w:ascii="Comic Sans MS" w:hAnsi="Comic Sans MS"/>
                                        <w:sz w:val="32"/>
                                        <w:szCs w:val="32"/>
                                      </w:rPr>
                                      <w:t>family</w:t>
                                    </w:r>
                                  </w:p>
                                </w:tc>
                              </w:tr>
                              <w:tr w:rsidR="00452E17" w14:paraId="473291A9" w14:textId="77777777" w:rsidTr="00452E17">
                                <w:tc>
                                  <w:tcPr>
                                    <w:tcW w:w="1446" w:type="dxa"/>
                                    <w:vMerge/>
                                  </w:tcPr>
                                  <w:p w14:paraId="0348F25A" w14:textId="77777777" w:rsidR="00452E17" w:rsidRDefault="00452E17" w:rsidP="00452E17">
                                    <w:pPr>
                                      <w:rPr>
                                        <w:sz w:val="36"/>
                                        <w:szCs w:val="36"/>
                                      </w:rPr>
                                    </w:pPr>
                                  </w:p>
                                </w:tc>
                                <w:tc>
                                  <w:tcPr>
                                    <w:tcW w:w="2381" w:type="dxa"/>
                                  </w:tcPr>
                                  <w:p w14:paraId="20861AB3" w14:textId="77777777" w:rsidR="00452E17" w:rsidRPr="00B415BF" w:rsidRDefault="00452E17" w:rsidP="00452E17">
                                    <w:pPr>
                                      <w:ind w:firstLine="425"/>
                                      <w:rPr>
                                        <w:rFonts w:ascii="Comic Sans MS" w:hAnsi="Comic Sans MS"/>
                                        <w:color w:val="A6A6A6" w:themeColor="background1" w:themeShade="A6"/>
                                        <w:sz w:val="32"/>
                                        <w:szCs w:val="32"/>
                                      </w:rPr>
                                    </w:pPr>
                                    <w:r w:rsidRPr="00B415BF">
                                      <w:rPr>
                                        <w:rFonts w:ascii="Comic Sans MS" w:hAnsi="Comic Sans MS"/>
                                        <w:color w:val="A6A6A6" w:themeColor="background1" w:themeShade="A6"/>
                                        <w:sz w:val="32"/>
                                        <w:szCs w:val="32"/>
                                      </w:rPr>
                                      <w:t>family</w:t>
                                    </w:r>
                                  </w:p>
                                </w:tc>
                                <w:tc>
                                  <w:tcPr>
                                    <w:tcW w:w="2381" w:type="dxa"/>
                                  </w:tcPr>
                                  <w:p w14:paraId="53BAFAC1" w14:textId="77777777" w:rsidR="00452E17" w:rsidRPr="00B415BF" w:rsidRDefault="00452E17" w:rsidP="00452E17">
                                    <w:pPr>
                                      <w:ind w:firstLine="425"/>
                                      <w:rPr>
                                        <w:rFonts w:ascii="Comic Sans MS" w:hAnsi="Comic Sans MS"/>
                                        <w:sz w:val="32"/>
                                        <w:szCs w:val="32"/>
                                      </w:rPr>
                                    </w:pPr>
                                  </w:p>
                                </w:tc>
                              </w:tr>
                            </w:tbl>
                            <w:p w14:paraId="46CF4514" w14:textId="77777777" w:rsidR="00AD6226" w:rsidRPr="00452E17" w:rsidRDefault="00AD6226" w:rsidP="00AD6226">
                              <w:pPr>
                                <w:pStyle w:val="ListParagraph"/>
                                <w:rPr>
                                  <w:noProof/>
                                  <w:sz w:val="12"/>
                                  <w:szCs w:val="12"/>
                                </w:rPr>
                              </w:pPr>
                            </w:p>
                            <w:p w14:paraId="066850FF" w14:textId="17551C5A" w:rsidR="00AD6226" w:rsidRPr="00AD6226" w:rsidRDefault="00AD6226" w:rsidP="00AD6226">
                              <w:pPr>
                                <w:pStyle w:val="ListParagraph"/>
                                <w:spacing w:after="0" w:line="240" w:lineRule="auto"/>
                                <w:ind w:right="-188"/>
                                <w:rPr>
                                  <w:noProof/>
                                  <w:sz w:val="28"/>
                                  <w:szCs w:val="28"/>
                                </w:rPr>
                              </w:pPr>
                              <w:r>
                                <w:rPr>
                                  <w:noProof/>
                                  <w:sz w:val="28"/>
                                  <w:szCs w:val="28"/>
                                </w:rPr>
                                <w:t>Encourage students</w:t>
                              </w:r>
                              <w:r w:rsidRPr="00AD6226">
                                <w:rPr>
                                  <w:noProof/>
                                  <w:sz w:val="28"/>
                                  <w:szCs w:val="28"/>
                                </w:rPr>
                                <w:t xml:space="preserve"> to say the letters and the words aloud </w:t>
                              </w:r>
                              <w:r w:rsidR="00452E17">
                                <w:rPr>
                                  <w:noProof/>
                                  <w:sz w:val="28"/>
                                  <w:szCs w:val="28"/>
                                </w:rPr>
                                <w:br/>
                              </w:r>
                              <w:r w:rsidRPr="00AD6226">
                                <w:rPr>
                                  <w:noProof/>
                                  <w:sz w:val="28"/>
                                  <w:szCs w:val="28"/>
                                </w:rPr>
                                <w:t>as they write.</w:t>
                              </w:r>
                            </w:p>
                            <w:p w14:paraId="6AF7F8FC" w14:textId="77777777" w:rsidR="00AD6226" w:rsidRPr="00AD6226" w:rsidRDefault="00AD6226" w:rsidP="00AD6226">
                              <w:pPr>
                                <w:pStyle w:val="ListParagraph"/>
                                <w:rPr>
                                  <w:noProof/>
                                  <w:sz w:val="32"/>
                                  <w:szCs w:val="32"/>
                                </w:rPr>
                              </w:pPr>
                            </w:p>
                            <w:p w14:paraId="253E1FB9" w14:textId="77777777" w:rsidR="00AD6226" w:rsidRPr="00AD6226" w:rsidRDefault="00AD6226" w:rsidP="00AD6226">
                              <w:pPr>
                                <w:pStyle w:val="ListParagraph"/>
                                <w:spacing w:after="0" w:line="240" w:lineRule="auto"/>
                                <w:ind w:right="-188"/>
                                <w:rPr>
                                  <w:rFonts w:cstheme="minorHAnsi"/>
                                  <w:noProof/>
                                  <w:szCs w:val="28"/>
                                </w:rPr>
                              </w:pPr>
                            </w:p>
                            <w:p w14:paraId="54238E2D" w14:textId="77777777" w:rsidR="00695403" w:rsidRPr="00695403" w:rsidRDefault="00695403" w:rsidP="00695403">
                              <w:pPr>
                                <w:spacing w:after="0" w:line="240" w:lineRule="auto"/>
                                <w:ind w:right="-188"/>
                                <w:jc w:val="center"/>
                                <w:rPr>
                                  <w:rFonts w:cstheme="minorHAnsi"/>
                                  <w:noProof/>
                                  <w:szCs w:val="28"/>
                                </w:rPr>
                              </w:pPr>
                            </w:p>
                            <w:p w14:paraId="3E622BDE" w14:textId="73123082" w:rsidR="00970940" w:rsidRDefault="00970940" w:rsidP="00970940">
                              <w:pPr>
                                <w:rPr>
                                  <w:noProof/>
                                  <w:szCs w:val="28"/>
                                </w:rPr>
                              </w:pPr>
                            </w:p>
                            <w:p w14:paraId="5739A8A8" w14:textId="77777777" w:rsidR="00970940" w:rsidRPr="00831354" w:rsidRDefault="00970940" w:rsidP="00970940">
                              <w:pPr>
                                <w:rPr>
                                  <w:noProof/>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69" name="Picture 19"/>
                          <pic:cNvPicPr>
                            <a:picLocks noChangeAspect="1"/>
                          </pic:cNvPicPr>
                        </pic:nvPicPr>
                        <pic:blipFill>
                          <a:blip r:embed="rId426" cstate="print">
                            <a:extLst>
                              <a:ext uri="{28A0092B-C50C-407E-A947-70E740481C1C}">
                                <a14:useLocalDpi xmlns:a14="http://schemas.microsoft.com/office/drawing/2010/main" val="0"/>
                              </a:ext>
                            </a:extLst>
                          </a:blip>
                          <a:stretch>
                            <a:fillRect/>
                          </a:stretch>
                        </pic:blipFill>
                        <pic:spPr>
                          <a:xfrm>
                            <a:off x="2987040" y="1021080"/>
                            <a:ext cx="939165" cy="1236980"/>
                          </a:xfrm>
                          <a:prstGeom prst="rect">
                            <a:avLst/>
                          </a:prstGeom>
                        </pic:spPr>
                      </pic:pic>
                    </wpg:wgp>
                  </a:graphicData>
                </a:graphic>
                <wp14:sizeRelV relativeFrom="margin">
                  <wp14:pctHeight>0</wp14:pctHeight>
                </wp14:sizeRelV>
              </wp:anchor>
            </w:drawing>
          </mc:Choice>
          <mc:Fallback>
            <w:pict>
              <v:group w14:anchorId="244E0F2B" id="_x0000_s1415" style="position:absolute;margin-left:17.1pt;margin-top:-.3pt;width:449.55pt;height:692.4pt;z-index:253877248;mso-height-relative:margin" coordsize="57092,92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kWBfAMAACkIAAAOAAAAZHJzL2Uyb0RvYy54bWykVW1P3DgQ/n5S/4OV&#10;7yXJ7rJsIrLVFg5UCbWocOpnx3E2Fo7t2t5N6K/vjJMsLHC6ihMiO/aM5+XxzOPzT30ryZ5bJ7Qq&#10;ovQkiQhXTFdCbYvon/urj6uIOE9VRaVWvIgeuYs+rT/8dd6ZnM90o2XFLQEnyuWdKaLGe5PHsWMN&#10;b6k70YYrUNbattTD0m7jytIOvLcyniXJMu60rYzVjDsHu5eDMloH/3XNmf9W1457IosIcvPha8O3&#10;xG+8Pqf51lLTCDamQd+RRUuFgqAHV5fUU7Kz4pWrVjCrna79CdNtrOtaMB5qgGrS5EU111bvTKhl&#10;m3dbc4AJoH2B07vdsq/7a2vuzK0FJDqzBSzCCmvpa9viL2RJ+gDZ4wEy3nvCYPP0LMlmq9OIMNCt&#10;zrL5YjWCyhpA/tU51vz91slstpgny3AyngLHR+l0BhrEPWHg/h8Gdw01PEDrcsDg1hJRQf9my0VE&#10;FG2hU++xxM+6J+kKuwTjgyEiRXwP+2A97TvYfBdgb5VNc2Odv+a6JSgUkYUmDr1F9zfOQyqA0GSC&#10;UZ2WoroSUoaF3ZYX0pI9hYa/+ox/mCUcOTKTinRFtJyfJsHzkQ59H1yUkrKH1x7An1TgFlEZqkfJ&#10;92U/4ThhU+rqESCzehg9Z9iVgAA31PlbamHWYCqBP/w3+NRSQ1Z6lCLSaPvrrX20h+sHbUQ6mN0i&#10;cj931PKIyC8KGiNLFwsc9rBYnJ7NYGGfa8rnGrVrLzSglQJTGRZEtPdyEmur2x9AMxuMCiqqGMQu&#10;Ij+JF35gFKApxjebYATjbai/UXeGoWu8GwT2vv9BrRlv1kOLfdVTK9L8xQUPtnhS6c3O61qE20ek&#10;B1THC4CxWJ8bwXL4HzkCpFfz8d9cCqf8DmEc+Lj9Ix8ttQ8783GoV5RCCv8YqBlqxqTU/lYwnA9c&#10;HI1aNo0aGGBckmbYNZPdcApgE+xGswdHlL5oqNryjTMwEuP8xcfmYXkUspTCTNOB8lgc3NgLDn0D&#10;n4GfLzXbtVz54cGxXFIPr51rhHHQJzlvS17BmH6poIMYPHYe2MNYoTxWA4PnLfesQbGGKf0OuY8T&#10;OSlC0k95YkX/QimzbHWWYG8D26bJLE0mtp34OJtn6XKk43Q2X2aDwYFUn6jjj9glZDbkEkRILTRd&#10;eI8CrYxvJz54z9fB6umFX/8GAAD//wMAUEsDBAoAAAAAAAAAIQDh97gxiS8AAIkvAAAUAAAAZHJz&#10;L21lZGlhL2ltYWdlMS5wbmeJUE5HDQoaCgAAAA1JSERSAAAAwwAAAQEIAwAAAPL24ZMAAAABc1JH&#10;QgCuzhzpAAAABGdBTUEAALGPC/xhBQAAAwBQTFRF////paWl9/f3nJyUAAAA7+/vjJSU5t7ee3t7&#10;Y2trc3Nre4R7jISMY1pj1t7eWlpSSlJKpa2tztbWtbWtSkJKxc7OxcXFtbW9EBlaczpacxBaQkJC&#10;OjoxGRkQ3s4x3jHmrd6la5zmKZzmGWta3pR73nut3pQx3jGtSt7mCN7mjN6lSpzmCJzmpWNjQhla&#10;pTpac2M6c5xapRBac2MQnJTvpZxzpZxSpVrvpe9jQmveQu9jpd4xQlqtQt4xpRnvpZwxQhmtQpwx&#10;QineQq1j763m76WtEGsZc1rvc+9jc94xEFqtEN4xcxnvc5wxEBmtEJwxEGveEO9jECneEK1jrb3e&#10;QkreQs5jQgjeQoxjzq3mzqWtEEreEM5jEAjeEIxjjL3eISkppWM6c2OcpWMQQhkQpWOlpWOEMSkx&#10;CBAIre/e7xla7xkQjO/ezhlazhkQ3vel3vdC3vdz3vcQczopcxAp785a71rm71pa71oQ784Q7xDm&#10;KUpa75Ra71qt75QQ7xCtczoIcxAIzs5azlrmzlpazloQzs4QzhDmCEpazpRazlqtzpQQzhCt7xl7&#10;7xkxa++lKe+la62lKa2lSu+lCO+lSq2lCK2lzhl7zhkxa86lKc6la4ylKYylSs6lCM6lSoylCIyl&#10;5ta9QmMppTqlpTopczqlrZS9pRClpRApcxClpWvOpc5zpe8QQmuMQu8QpSnOpa0QQimMQq0QEEop&#10;c2vOc85zc+8QEGuMEO8QcynOc60QECmMEK0Q5tacQmMIpTqEpToIczqEjJS9pRCEpRAIcxCEpUrO&#10;pc5Spc4QQkqMQs4QpQjOpYwQQgiMQowQEEoIc0rOc85Sc84QEEqMEM4QcwjOc4wQEAiMEIwQ7857&#10;a+/m73vm71p7Ke/m71oxzs57a87mznvmzlp7Kc7mzloxQhAxEAgx1vfWQkIQSmNjlLWUrZSUc5x7&#10;e1pjxdalc2N7zt7vSkJjSmtK79739/fW1vfvY3Na3vf/jJSlrYylCAAQnIyUa3t7taWl/+//AAAA&#10;iPYJZQAAAQB0Uk5T////////////////////////////////////////////////////////////&#10;////////////////////////////////////////////////////////////////////////////&#10;////////////////////////////////////////////////////////////////////////////&#10;////////////////////////////////////////////////////////////////////////////&#10;////////////////////////////////////////////////////AFP3ByUAAAAJcEhZcwAAIdUA&#10;ACHVAQSctJ0AACsGSURBVHhe7X3dcuI6064tjUAKQkKJfw5s7mpfgM/y3tN3xM2tqYmLIlVkZVPL&#10;CbW7JdnYxjJJvpnZs6reZzIJCQYk9X+r1Y7+i//iv/gv/ov/4s8EIS95zpaK+d//ZWAqp/qv8q9v&#10;37bbb5Xmuf/7vwdmUW6/DbAV+b+KGkyOJmCx1Yb4C/58pJUf9RX0v4UUJjiFb9/W/45JmCk+6iD+&#10;DZNghR9tANxf9yeD+7EGofyFfy6WN8jwbfvnGwrqhxrGY+ov/WMh3EBBrqttWSVc6HL7j/ubx59P&#10;CGCl7WYveCKkpNTU8YnKVemHb7F98Jf+qWCP3xJqjIH/taEnCg/oydDEj99C+Gv/WBQlNSdan+r4&#10;Cf6faAzfaUxFz2iU/tI/FryAIdvVj/EHEMPAPEzNL8Zb+0v/WBwEDBx4qMbvjhDwC0zk4gZWf7qp&#10;1jwGCqAsxMBN+Agfo2h0hNg++2t/O9jHVk+/If9bYa7jGBkJ5QJ/8Vr327fk/4MHfo7Y+0onRcHj&#10;236CODzFQIP6BN/tN0cU+N9ASGfx2+WB5VJrIY1SKjMN5zSdpwcXdtGf3H/7z0rH6Sm+83PY/maP&#10;KV8ZwS9BJFMZlbNDMAloU7fwQAS64pxLlAcgx8pLxO+VB8X3qnkdLXzKjX80hXRTg4nDxUcLbQ30&#10;f0qJZuJkWneQ+mt/A1gqJEmvw0cmmzAp6kIXpeaw7kCH4p9tVep1odHv8DMCVyr21/56pHyfETaZ&#10;U3mQS//oCmZbVdU/lYBJmBOvqseqKoqywr86VtJcFMFX/2TIkoIOjFf+1yGyYHD/XHD9CKt/4ECP&#10;bcLLqhAnWnyriiQp/vPtW7F41MXvYSbGNfKLst97ICrPUqWifBGYRFb+A8v++Ag8U20LmZTVoeRG&#10;axARA2buH16KQvyWzACRLnbnoxVbyo3ei/2r3NFAJFN824piq4tqKxtdrn/wxwpEWq/BZKC7UfGS&#10;Nm+/JUWjtGVZJc721xaq3DTGAKOLSkr/txEKYKRDkZRFRU+yWjWH1wOlMZjHJ3NawBxkCerqd8yB&#10;cTfCfKhFs0LAalIKbNEkm+lwTEpdCi1EUYGFKAr6BK9YiLKhaK7Lf0S9WZvkN8iD4qUbfD2QBqb3&#10;YINPQAYI0GB8k27PTvACrcNjAo6rLB9RlB8LDq8DP1aCU7sqZfXrI+qlyLX9FGZY1BuoSNAbheW0&#10;dpiWk0aCgD4VIMkFBe8CZvEqBBpq9P5gUmC6929aDzn0V0A2pLDjYzkhD60uP2fVApT+E/qkYIRB&#10;JqY5gshtAQ4WhA4wVfQxXChkgzr7iFa/npVyQZbOCjEVKdqu2Uuyx4HYgAAGQsEBnJbMtISwTULs&#10;ANQyB25dJ0s++7LTU7L2F/46sE0aMUcHQnpSbQpwRZGrn9APBa6ggdTpcynrRQLXgLNRv/5wfquj&#10;H4gEuPC/XhoMhzV3cwA07QcyASv6ZFfTBwUnPu0yELBpVBeCLoqqLKT1X/GbJQUt4l+vVxnfwTAS&#10;+IYg/MU9iPJyXRRrgR4osjX8q/mkUIPsa3C6BSx4AdIM9ELmgxc5Okxrs58LxeFDSOKXP22z1KSo&#10;wBEqt1uwEKiV3uD3H0f/5Ah5AU7ryTQLF8ihNODwISg1wGT+ol+JVOJCCS8GnTU+bTlYttOCc1RK&#10;T7Lc7EV5zdiWT5iWMGZkuhiI1lD4Ca8BPdXQp98yB2MVn3Tqj7x6Y7xDvqacN1YvgcSeINBJMvdk&#10;C5bnlMIsziswJIK/Ca2TDTAUKiUgXkw3zanZ+It/JWIboBjkKBiNs3VRtNB0AfJQgt8DbJ0IqYt9&#10;nKRMuWyHytOcRLtqC751YiJV8ZMAX69ItOBoVMDcASUWxaKmxa8X6YhaLkoPjiu8fjpuJE3KpNC5&#10;BmGOITIoyo0uebUFxaNouf32n28F/x+XBYOQv6ko+FVAK+AkEGqUaSCgKEA2foNmjRrLPcdXZyAS&#10;Nwfw0k4UgpqCr0HNnJqqKssu59Xlvh4h6IEf/4BO068nkdxJWXAYvkE6ACEeOcznd8Q/jg5MWF5n&#10;yQuaaQJDgaGDq7dwFheimORtYsNnK3CrYYG2ugEHT9zh9TDwuAbvtUyAo2Kd/Hpmok6KG6tUPR2y&#10;Cobh1LxVMad1ExvT5e16KDVQAnyJMwem8wYRc5enJwl+OPDTSW5FQCX/PDg6QKiA39kG58AS4R04&#10;kAWrYoDX6/jgx93HP1UCcc5zFN1XoF9h4mDs0M1t1pVeWDOx0j42+YWI3RxIgfRga7TXWQkWAW2s&#10;/e8MNTiwDdaSVCgjIAfddlUligZ1mqzeGriSl1u4WpQQjwJN4JVcqM2v3giqW+v2Ct/IDxQLieEM&#10;LCb8lxgKAEdwdEdL3oAls6p/IfWjn0RjXx6x8tu2KFDZLnRVAiG987qWUV45TfHLYLyzzay7YW2d&#10;TaEie5+eVoUE0XgyEtwJA3YPvAdYWxARuAAHDGi9k8xvwhWFlnCZlSegYQFEaH5xsUDe6j47/BxG&#10;xAQGDnYZY+QK3VABAnqqi4XzY1H14AVWKW073Skr4LC/Sg5uE7zYek3whTaOiV+b6UtbiVMCXGsi&#10;gOxCIA2QFCfg6EVSlIlY1GYFigaFI4aZ4POx01TtGqdaKbmBv1oxQPcJCcFt4j4tIMr9dUitRAJI&#10;g5JRZ9FZbjBsg+UGLQ/2ynB+egdFVQqYErK4U1ogMhTZxwXLLNdZdNQS1x4FyJIBvmkrboRv979w&#10;FveyfW+1htjhGZy4tAIVCYGYc3vcpg6N3ypcWjs3G6TB0wbn8IZrsBMl6LWHjVVmsAD4EryG+sCE&#10;lUZsflld2W7l6QCmAsWzToGhUDGBpbWeBrI2Lip6DpbFcc/H8klc/wCJ0BCG86pC1Sw4TBw40L0A&#10;ScbX/9e+dbTOo7gMBIL/azxfIn0iQTUp4O+XhBscC8hyovVaJwL8vhIX1+obpIWllNkjL2X8h0xq&#10;eD04HDj0J6+TkOm08Cu0AtH/LsFhdL/+XLBetiKt4RMpP0eZRmcDzINoVpxLLk91tabwc4GbbzXX&#10;GD4DRX7AHLaJ2SXgMkXR4RVJBDKD9tp+8fJg39hrvbN6RZ3x08H6UbLBxxjT8bWlAy1Fnp+o5kZs&#10;yy14rwmutFmtJMwHeAVLGviZCGsjWAESjaKOegkF4knqvF2hNsiSFUZNPxk2J9BCoZ3bvSlQhgdg&#10;BRiMEHutOaUVxEECrTVy+QkI8YY8D8oVIg7uGGYHNsRJPUoTPNuAUtqb3LrC/ISXAClyLSB8+slY&#10;eGfDwr77+xp0U3nApQT9ucAIAkQCHFFdCRTlkywxPoLn5XabRW7nAjgxQQq4LzuTNQSHP1bSqtd9&#10;5zMxWoYSJF+GuXYrqT6SFL02+w/WVJap0P+Ujxqif+B4sa0KXcDfV//oSPpokywS8+QUlqWDESVj&#10;+9dzdK9BTbRBLoLpIv25pEgnSnPit12UF0JaSoAnDfpEYHwNkgzGAZRuAo/gOQkBd7tz9LwoGhi5&#10;JQTuVnPgMvoD58foQen+/u7ZFPynhqhsvH2FMCJFu6VXsOpUVA2hyEUQpVkpQZsB3kYcr8riLxi2&#10;HQ9j4Ct6Cw7SQIsM3tqPlFqvuIelLJqfKduT28+7YkGie1E+lsBBMBIsLbEqB10MJA98e6KyAm1V&#10;Jj4KTwvkPWuqwdcDRXRs93/YD7QfA6iyy4/+BKQuLzPCUXKaHl8yk+NHsaJ5Ag+DSvRAag6jRDmJ&#10;RVKkjEXoKwFIAtLinqIJWJnoqct4Z9fjZRKdzJ8E1iZbR1BG8gNopRxGcw8+axPHi+QgqVwVC6t7&#10;6nhzcLm/XD+gAjXa+btxfEBvlq5nmZ7wEYP9L2Aeve6OrAfaB1GpJUMUgxZCC/2jLMsC89z2V1Ny&#10;nxJWlhIqsf4uuEvFS/T3+hazHCeSn18D2y9a15V9v5qFh9yizsGEKl2AMMNK429yW3hZOit7TmB1&#10;Z8lzSijJtQy9WQeJDPe/AsElPBpRqXYrUbk8zTUYB1ttdT5Hd1SCisVfS5tCcFB7EOK8QL1E+Q8m&#10;nYjMY1IlfhwkPZSPr/mquKM6Mp6mbDWdCjp/lyfcFaImwZzqpkis6PJKnC7qgAgwlvoH6qVSNR+r&#10;B/WJoa+Ape9yc0ezptoz0N2XOezv3YMx1Pq14Ggb6GFdiERCDGGoBGtreqVmjPM8K0F/HWQ9XfVx&#10;Bbv58TUYAcFJKSgoEvDYMtJuYBEeyATl+yzXBzRvq3IN/g545qfV5h2eYcYlbBEkF1ILcHPFnDT3&#10;z2zZiOVLWOpizVTRiCbibww8euqHzsA6T+IBaG6+FeBBGbqmycqcav3Nj53dXcIz0lSPtajmNnPP&#10;tD+/hzaz81kcK968pkzkxf/ZPeYwAszIIJahCAWTsgdY3mLNRbEAn0JuSkxYLK3vlvOmK/pLwblN&#10;XmcyrEOLSvZfIwSh4AKc9uRB5q9M3O0VxJ7unZic5iWM9dhrAyIgSvAEwdMrNPoXiiM7wU96qbdJ&#10;q8T41N8k9kMxTgOb3jegbPz+RonY6VSVP+C33Ds2Sk+G7aZUwGcSa6IhtKZmrcsqjc4vSTeerMvk&#10;5clLtz88AV+RcIHsxOkTIHKPP9LyOefSRKLAVeM+EXeWIrtSFUsId4CfYPHBkwWXqF7wEyiD54Ol&#10;mmogBO28CsbT49zS7sZ7jNmM7AShPNPzFVtzGb0XGMOorowPdMt4CCd+xDhJpdkpwZACfSKYQ4yJ&#10;AHK/X+SvF+/N6NiAxxvE/XiPMf1KfE0bMHDwc5moh4ID+1h/Qel2Emz/NnzXpXghLqey3OyfTuC9&#10;xvUJRn2nIlCl+h4o2/EDS+7kZs5C52Pjt/uCZiKgP2O7Jy1ppAsG6slKNOHtwUjSiEGoCEbQ7xZl&#10;hS2HwWhNE8XZXmSokHpzoDR9n3Wpc8vIPTyPVuwjyDlRbgMxFSwuFdiEd8vAy46diNG91IPBCN6p&#10;miVEm5YKhj+aDPwidxVZddIAfNqVGkzCjC34stMGHwfPIu0FWNTPye4MavHOpgWWomNNpVtJO1Or&#10;SHbaDjctFjZCqGXB604Xka769QiXpbNCepWBYKDbPwmm2a7wJigrGPA5FZGC2BdAJG/Xf8lFvntW&#10;Kl3Zfbrob7+7abTdbqOlWb7JdlOBrdq5Z8Dt3YbGJGj7LPNUJ58/aM0SAkGgkzrwNEFp5jBKbx9I&#10;xtt8wzmDeE02pnac0RYQnFOp6WmxBu5b3rXWYdkp0wyudsUTIdA23iLti1DcPod3WCkYqltuVcAb&#10;qBLI0mol8tBxEcQXEGGs/BOXxAEtuLuG7f1zIN3uQfSA4j9npSOwSB7axx75p49HLPDj2YNnGdCN&#10;UVSCqbqwqdE/2pDo/ALBmB/ehUNUIb2H/l07/+2S/sc52E8IwtTtAZe2VId8NhACM2p/2F8gjiiL&#10;cwTua7TrNBxVqnnjRjGWLkQnH5Hqkitq/7d/FB2pQFJkNuuNwJo0nx0OADjNb6UcWop8lpm6jI+F&#10;OfItBEFATFSKFqwBHcMynmwS3a92VRfrjQP1ILsNrInf4gbEMBzZzWgKOWdeFThlCAAd7x99DOmd&#10;f2CxyrIKc9ww6oM3rsyPlaghhXP9g5ssVUu2ZH1/+RlGJDvDjFoHd0vCUPt7/3xXasp8iu2jaCMF&#10;ByD7BvgTLUCr856uvCWHvGZZnr9DFG2yvB9mELeX6h43oHVmT63A061Ut/IA0j3nnFxjqPhWEMhx&#10;ECpYV88geajKpa0ZhSHDhAcrkXbuA8GA0CvuEAxuPiKcTULcmPUYdv+2g1xFJxAGAZFMag1xtplO&#10;+cFHIxd7ASdH0VXyAjCk8jB5RA43OMMXZZFLgkx+Sqi7RLQDzCGHsS9gfJahdm+BvAaMDvSScVEb&#10;ILUVKg4MtJd/SGhWm7s5lw8g3DLtLkVyvhDvg8iHdeeSw2hY9L6CVQUr9/chDebd3p/AlLnPIjCI&#10;9LIYZrXrbBzNX+Utde/yDiQDre5xCQI/AFYmg0ECHdJH72nyWq1nOBl4SeYPzjIAx0QPrYfNDqrL&#10;sID7ldO+wE/BUw3ctBbp6yfokH8bUg3osIfA2Lq/VMyKVk6JZDa7CUPF0PRdYPECyXMgYnseja1g&#10;YuAYz8JrwN6nLd0hmA+B8XKglqLVKi2AhxjOISs6bp9C3hBYX78CRw5BlNq/wV8c+7uqDPgAcL1u&#10;7VI59d4ZVcDxE97GTvjParGSkvKaXBR8GOmlJAKxQq8/Tri5syP25W6Mf+94JYjUnjlS/aNan6iW&#10;W5wuyRQLzoUC14Ctb3ws4GE/5Fkb3YHZsyN59j4oa5AON3jJJbvTftoeFcsHIXbtdoGHLO7OT8AW&#10;4xNlE9Cb3scQcD1Nz0Og3kViMdLhxhxcCeeDDek9XkCxfAzZ+rkcvr+s6sgcSHQ7067KAb8h05hO&#10;EpX2gSHSgXj9H0ZawnIMsvb3Nmv3EazpcnSSWW7TKL8jMBz/hyCypB58DKYY61bJ0dbHYhLosA7a&#10;yRbo7Q3Te9kH3b60OtLt0Iat0GsVxBe3zsFs1JAN4waI4VjQ+lsWxxU5g8IZfsg1duATDLXXbhAS&#10;hME506NDIRJ+V/Dyl5stYfICrXMPMAHy7Fyfy46UDTJ6+1sB3G9l1K90gSVq0xTzUFql5cDfBKLC&#10;70sYAatmY2CAuaIU43z5YAtmWOfrYlrmZd2FeSEsEhGdBgvPAufWRogPUazHc4BXIiecy1vKzSTR&#10;edRYgLwLfx63Y+b86QyKf0jrCSRUoGbrA5jEP5oB2eeEg28xAFawEaw9Laob1h41Vz4u2WE7O1zW&#10;ZijAkdrlmGKaB1iDdbfsZ0IIO5rtR0qRgWmf5GJkD625wIklt5SbxJFl0tZ3sjSz9WYdOl+xzn+s&#10;cXd0Ho2EQAjfaJnmhi4kWFpu1kOVMQnJ2WPqatY6EBtSNa9gwQoMIdxfJ+H2J5YyZqBARakHMtjF&#10;kjSNBb+qLhkBN/1MJbkQWgtOqUl3f59tYiIIx52syk2xHMk0s3M4rWEUyI+7MDmVS7fCKLNoVyaV&#10;TvrNH7pkPW4ALW5QNMogdF0+CtkMiJnPNeFg9lIgnnhPL7XZFsya7RhWoKAwh3xoxHtgbt/tJc1o&#10;HvG1KBLT21a75CUgjiDNLRO3wN2jq1NCyyrMTIxSTRkRdarP9HF4naMDGunEiPtwspehqw0gSikW&#10;cc3XmlNQoZ42KmlrxKSCcLQ96BiCtdDXCc0kLEephAilkBqzaWI0ez+HBJYlb0yUtrWoQxDm6yY9&#10;FnKheUXX72bt1r/uNBEoLkZ9oBTECsmtBm+J4GF9ZpMxOcQ+ImdiVKhELC+9wxySB4O7WpNSzeQg&#10;+Eu5pPpUcilEUVo91W5ngP4Gsz+3GWfhPKWr0sr3oFCf7StAsabVnov1sPHLs80QPGyQDrskkLwF&#10;e9znjrxIJC2oSJ4SUCtrYADrhlqoFdL91hye7JTr8U74RH8VD2J9q/zHmfOHoiyHlsyd/AZeYmWK&#10;+8b9PI/NheFP3qokB56IlUkaWtTisKaoCjBD5YBHKfKbc8jtp1wlWcMB6YtNP+iaYVuCcbik7AqC&#10;TLO/YszNpD2FyVyExto9Nw8lVgLoIE/FAphJNIKxbkPV5qC6fZ4gdjZguvKQWBuEXCGFCCc6Vspg&#10;bza1GV728Bc2V6Ii2m3v7LZBuykCOLv55MlQVe7272BUNX7R5FVKQdoSA8ATvPz2ztSzC/oyH7t5&#10;R/3FBHnJuvgv29QmaIeJe1izkpelAKUGI2KYbsgujOB2N5nvWdHh/s2AJX7T8N0UhZErknSDPmOa&#10;aZhInALxha0J3RkpJV9gUxde/BMiIHPaNE6se8zcnq4HU3uRKaCQiXixkUYowlbdBS65nHfy6pGK&#10;WAgqdC15TRMBHkPvo1HXBLn6Al/8k1ZFstFaFwjNRahsC0IX/HHO7FTYoa9hmFmIvTgYnTFh8lpq&#10;IS7FGv5EAR86J/DBe7New+JhpTFItOh7L4ynssdZIbC2gOmwgPfwh1ZOJmgfVkPjd51yYA/JP8I3&#10;JmKpBNXF7XxfUI7gBWMHAOjAF7mwZ6SpqXVvTyhiDRV81LBmCu1ZFLGwB1awMhD+NYHZjzsRTe58&#10;7RbrJIdY3oKlMcc3c34Hxnh9sDzbG7kBZ/MU10/xidO85zMwqerVuJThGkw6S8u0P2yEX/J1EQjD&#10;xvFIOt0pDwggLt267Nldt0/h3PwejHyNqW8PGsc0Ub2irfN3Cd7SB4oRfTog1/UJ62Tx60nywIF3&#10;0oxknZXgqU/iKMu20AHdUJcNZWs+7ugmCjwcYMuMaypo/zCRNXGXDaogfLcwgh0LsFIT/p3qk2mP&#10;UYyAJTJDXOzRFRRPvLDBHPIV2OmjoJcdTw88m1/HNZ6BMPJA7vvFR3l86UcwBydk+QbIaZtZ4MHO&#10;Og401tldtdA6tYcSp5BKjeJGSmqKxtQL7G41dsRUgu19cN3oSWS9nSEAxBYBt3EAYoMRwkG3YZUs&#10;vJl5wprl6eU9Df0EwFLPevdLXoFOfaweH7dVIcQKFM34Hbh4P9XY2ifGPn6Dyj0gIwQp/pcZWDrA&#10;YvhjQ3gYIQYjN726o0w94kc2/yHpvpDgALI8ZviehDOEfYowlRmqHxN3CBEc8CjqG00mX0Zbx9Nw&#10;8iCFPTmE51ZQudJAq6zjRNOn+Io0Y6R8o/f8tdB79Z2c10LcHRbU5HkuD+J1z6VMtIHFA1MA7+Sj&#10;IAvWPIP58L/MATd/yUaifTm5k6cnuijG2sPhOjeHJLzNsJFK03T3LCFSWFV72ixWXOjNBo8uGvhQ&#10;XqCXk6BhGERjWGGwmw4FB7BGpy6w2ytOwh3kWgcIeOUoILAg8oMg6hE7hCDPwj8QAVAgXJcJla8r&#10;aYtRln2lQUAe1Ad46Rnk3ja/AO2M1h6/QhLdFg8PQcyt/bIL8OCh51k8xQvWbcNNV+4CGNCB0DQ6&#10;DspBpvEO84TgGN4VlBseCoEFWl/pDof7gKQ/PH70BhkZ6A5sigv/kQiLRKfnSLxeODe763/EuwF5&#10;vf3OK4iUOMgUjB2/0MTRUOM4E+LNHQdOzz4wDZOAOQar7OhgeFVQ0yS9ZOEww5LRD83hRwpmpLHK&#10;Dd4XSEGNCKmCmVookq82SRw8/NPC4LF0dxTOMi7l8hX8vcvu4tDsY9jktknnwPQyyjQ2fnBvDO/b&#10;hM42Bc8yOLC66DykELCrmpVoJAM230P+PV2SwqP4HOcwOEA7CdSMHA89IgVQt8axCDm7vgNlGCQX&#10;Bb23piyAPHF9lJAEMJMTbSBuKy8HNHzNZYujSPkwFzWFnWBRsoL3QyogNWgTUEoo/rfeLTrfA3fM&#10;tFt439ggBZcMmPcUv2KLskK27jVZDRed7J8Over1AO7FOce+TChh9ATq6aSD/rqYLatrwVIhhpsJ&#10;PSjQrZ4Kds0o15qDk9wOfRwWYvuv4X7nBJQkWoAycuIA/3gg+IHBffQMINlJwev8Xi3RMQLaXch3&#10;1tJRAd0jpIRBdS5siQCgX3JhgQWm81XGAIi6K1uqjMdPgR500oxZZOMQbAZEpbHEntYS8yR5lrVH&#10;p4w1cujhnSg83TTgZKw5y9xhlSXyTZ9hdxvWq9cNgYIYWhrgN/AysHhqGvwDnksfhDG1u09zA85E&#10;+VjI1HCaNmWxwb0aCNoWovxPuSmAl47Up9LUfjRczHcOWixMIquwlSISFgUizEkRC3SMvY3VO9DF&#10;iKIQVcmfGSzVQYNdg0/lBcetUfrk196WDA0gcp/gnUMKcTTQAJkUu71cpVo6pAFH4yZaswKygbUh&#10;BA8esxToLxrTCA3Ksxs5dhMZAu12fUsgpDAgCkgD+OYac0zD3M6RTKN3DBUTbMwfTjlnVSlAS4HT&#10;vW3VEhPjoBCrOG6FEKAoWttPjc0DBUBm69rm0IuIX4BVM5qmSu2MeNQSomsheFk8+nkp19OvB8y/&#10;k35cdA0itfVXTxA9UNorz7zCqAb0oyDnKOtt8wN7K6B5w/+H7rEPFm1WeyE55bUd/MtVSbLCWrv5&#10;8w9pgSe7kAqgJ8pAUbNFeFNlFrkalBC79JQ9BgGm1eYyUBmmxOme56sRxEKf531X9srt7SLsVzHr&#10;StRfOyAuVcR77nR7DhI+6d7SAS0e9hZzS305fuJBxHH9BO8S4gHGcp64oAc9JREIfDx+3FIOkyCv&#10;LOpzaM8QZxvbXRoogcl6t+l2Jb1GkhgIgeWv14AJUF4+AgFQrQIZeLetPYnz15oNKHFmRX/r9LKp&#10;QzWoJJDoRY3JErfBQodbb7Y8U8HT99gBaQwlk1cjKwlRNMSFmGG9UTOV4RGfzyNfoV3pDeCyuSZK&#10;bAuM53Zx+C5/Ps6iw8ttq8KX4fYuKGiWQgyoFIcoGkmAXtcpaXeEA3j6moVrTNQMdkG7vPlR52ma&#10;5yZLUXOeXfx23Axu+UgkfTe0kGdMcHRQuaGgzWherMtkYe0zmOlTLXv7l5M4DIOTD4JAIKkHdlO1&#10;qcc8We1fD5zj5h3wvdN63/fYP7DDjkOkn5pXdr4484yim2LAh1RbLVGroVDV5im+RYZoVIr7QTBx&#10;9Pt3LYg9sgRYCWqs442VBu1Fz9KfDXQw+RlUlgJJzXwmmaT6ckEhsa2fDwxjd/pxBihYX4Dak8ue&#10;v0PjQiyl8eYD1EjcJmXSVyhlJsp7h07AaFDw+YDPlBUjUKSYkm1xEPawbI17L3E9U2Hi4PbOP41M&#10;Xp23c6dTotUB05TG3Z2gqwSgO3AJizaxgG0msF8heIrof4MYF7Qflz64Bh24dRGfFjdX+fMn/yzw&#10;iMNoeUiCw1DFBmIhatsIAn/5j2fWyi61j6CxSMCmvuHDJc312I+AwNZqJUuJm2ToFeN8BiTOorY1&#10;dgdrIU67Rq8hlLZi0NU1+qONhK6x2sCeEkcCHAvFaNG7TVILDqYeAweIRGTS7mEGMX/KLgRG1XXN&#10;BFoIYG+IijKXokxbLvAdkAFKavEOoT7O4R7oxMWkt6EqjpYBxeF23SL7muPNKEuxY+UA6DKB7HZg&#10;dy2lXlzpgfsl1xt7EZIqfwyMMC6xgTZmSYIJpQ69MOYzWJ7I9QEpBtxuLrrnvOhcQru7nnPbYQoX&#10;AD/TnUaNA84a0QIUAx6Cv11mfzPDN43v7+SAdzkaAkZ16lwoxrGw3gF3sCF4Thfttj/gbM8NBNkA&#10;T8FjRqbc3zJweF8N/+hTyLLe0cEWBFR+7bn7rHoFJjZ/gfqUZJfmA99xT2Vmq6mpwFuqeZGDhz6P&#10;Zja0COGs1JRthFBBcZMytsxkP69nI52l3X9gpg267SEfMzp10wcvmhMEoHn/mOMkLifRPwUSvU9s&#10;4OHpehVzSSUe+LggxZEyN1zSLryVp+6I/gSY3BhxwN34G7jmiA/CFnWPsLz87bHv4bmCmVEyCc9X&#10;dT7WJAjHTjU3+7N0GvzTmNjPBiXXmYxNX2e6HZpRyPaKb3BlJwdg+yq70b4CYC4HMT+JyUzJpTWW&#10;7OsKF+LtBhGE85dvFa2v+O0CUv7l9NgkAZtu9bP+8TJtaxXJcNY2Nhoerr7GkhNXWhnG2VnML2A5&#10;mb69OJD9WJutnaHoNxeLItuVMrvhcZJdr5f1NL4YPAC8oz2Cusysd2Y+n2wgaKs4P1CKcH+DVNi2&#10;5GvIp4teLhGXuIQ00000GpvWup1jvLVJcYsdg4CY3j8a4rVb/YtoBMaJmQ2I2GYVE+JWScQ4jPkw&#10;Qs1rLlPri8Zk8ue75fPVuBz9CjdaC3Z3+Pk0rrbXPC5d3rARh0MgUmS2hPhGYwfAjfKa6xq+j+Jl&#10;UMF7waX73CXrMdHHGXHOv4O6nc1X2x4X9/N06JXBfw7n+4CgsW6bgb16kpBAH79IHdPV7CIyux05&#10;28APkM0m9WcQ7BBx1/FYe/MrAjFnALvr1nh9uIz5zXah6jWhinze3wgdBO81Ys+3bnkwurtCO/a5&#10;T/aFz7cl5pzz5O6DJUoXnEdn3C9YdJ943LqH033Q/LGPGbRnLOf7HHsoWRW91m4fwTjFd8GF8sT3&#10;hVCTLhkxd/Pp9rN0DQY/UgWLYLTQNJ2rihmh17NjhN4Gm3dd7+29N64R93viXeMBxo6Fpu6eUB8B&#10;5jt189HG8pgnDcAdQrJInW3D4G4KxHSpywmgylT4/Ge80jMzotJY9UZydWMux3DNgdv1cXAxYjZs&#10;ttGDKq82fDvka6YwyGM3T82PoGQpzDLaQUScp6rttnIFYoas1D+irXpPubr697A/w16xcHES3xNh&#10;e6mkj8FphnA0ay3vI5XFDV/JOoOJ+GcQ/rErJO9AYNodWK+2xGVbzUwMQ+okdKtqlTtOLG/wxDVI&#10;RFKBtegRIcuUCq0PQJIlfg5R+GeEGtYtYP/EDgz7yng82PbuoUyegxL27mdBTNU/fwTpuuQ7tzxM&#10;PciDxvPXq31ZLN2aYKeQHoYVPL280r0Vm1sH+erZfdmvRziJSN56qofhOfg8b6tkRj1Xh42+m0s6&#10;6GjdvpvVk7MBwFQaK4Qh1+mU0bIYm9KstO7ywyh+HMYST5cRuVvQDLuaTcBMGnKPtPy8I2RxRk/l&#10;uCg1vR+8vcI0Fxv7Gaztb2yR99x9iosYiJYumK0X2VU3O3BMwyf0sWLiVY46ZYDpGocO/Q4QZ9Xr&#10;tZWi23fTZ1PD/dUhyOOtlwdw8VFYLsqEdvabsKXajytMCe0X0Hfb1IAl7h3c3OAw3jmchGsn8QWk&#10;g6MKJ10WmsvaxFzj2cSh6AAGwea5zxlFQ443Nzj21Vyyb75rWBjvo0OQz5nBJrPOevu/9TDQf6Qv&#10;oStBHm4dqFTF25zUfzWLRwdHFVpM/c1i6IlfjvPaZ1a30qX0bny6cIBLp5bP4ZM3+VQDn6buHThi&#10;hZqrwkMwnXUtf6fwVTp8rPy7gxr4llmf/xNTXvKuk7gvyMNc1B+MGG/gk69bDryFgcRwfsvOUj57&#10;UO6reumzr3PtQ1q89OdAQ+fAWrBDHsg/O3w6fvA4zrWkmYAazKHbcEPkt8Rh94NFy/5exQhpdUMl&#10;BPD943OwH8AGOnzwmTc3B2w7i/CJgKj+4i3as1FHuFsY8tIAWGU1B4KiR0TQyJEPdDSchG+O8GFc&#10;NaXoQc9vuBkbYvA399sEZjdOZ9Dc2GAa48qTveA8MzwA09YSYTehaXyxjhsVon/wQbAivNgUe6YE&#10;4cVlF5Qa8sk20i3IuLvLLczxUradPidscabunnEk2OiNfZGX5jfvJzDDS5Gq5hzrtivCOkjIt3l5&#10;CmF5Q5dc4XmGDudRN94BOq3FQ6fezp/law81Y3ImQWbmEL0OkyAD+J4pIDXBkHq2jV0YV3fluYXl&#10;nG8SbjPUZZXhon7QNYDto/R5TDdgnDEZx3Im1pqz1JvWYU2D7PvFOUyepVYzeeShvzQCGRwwGEB1&#10;8b4KVkObT/oMHld3tEG8zwxzdg5RuLnke9VmSHxx/gTSj/TXvMJV4xmL6fMiDip0Ot6if+BmiFV3&#10;R9FOyV5h+aU5TJ9pHzRaGWE36+PTwD5QRHqtPp5CNUjHQVHdRzFtGs2M+ryv5uLNQJkAJgwuJjx4&#10;kXq8EctOY3Lf28RBmT6rWXqrUPths7mIa1B7vfz1FYeJdJ1u+8BK+RDS7dwWZ0jnsL6gsEvHuCHm&#10;fLEZjLrsOcwdKEyrOcNOAtkVNnBJeahhiLhRvjSJrhH6AHO7OdnjjAGMyGHaGRqWkJlQ3JWF9y/D&#10;2OmpbLmZuYt1Pr9nVk+nZ8xggXehLvbTxY83YNZTlrGeSZvd2KvJp1ltGESTkI1RttfnJzG9LTO3&#10;uxnkA4eXSRU/FvVQXmD/gSZ+Vxj39XaY2xms5/3jvx8nKravCgIDu3Lsw3cZ6KOtnRrCzKSvF53P&#10;MA19XVx/fhl7qvnVsRaLv79kp9eTWej2zhNTmCpf7wO7/Y8wLjXAwoCpwPu8nItlgxiciewwN4fV&#10;jXix53u2ZUvXMft5VJbfYi6WDcE20b3GzD4Hu7VdoR7bAbP2+G4XhV4QqJj9ynFWNu3ALa5P/3QI&#10;ble0Lyna4XUdKg7XAw7c3+Nubvc6ADXt/PDwXg17DZwU6T68TU4wvGEY4mXCh8KbQF1DfUWm1XZy&#10;U3vmGN156jiHRVt08+4yJazzfXq17R1YMXU2iH3FxAWcn3YFJzB03npg7ce7ITP52pqrbCp1Iie3&#10;Gm6Whk4g4PzM5P5YcPug3dZi9m7svSxNOnVk4GUyDLndG+ga9fh+yRZzfUrt3eQmwfyLzlh8QntW&#10;bTJse54UiOMXZHoxrR7wlpTTIFcm94J3T1NagufX03eT/sxkaQYhNxt+XWPa6IbXGsLpYNPzqG0W&#10;kG6NZbijm9N0XSaZPKvH5u45H8C0wZrzgLP1y6QIAVKvCVhlze2Dr2gN1N3mU+UpZ32ryvMKgZvv&#10;BBo0W8wcOV22ljHB13defcgJnurH9RU6rCcN1rh2rI+HcJVqJP0AKERjeXtTpmALr6neBrYe7HMI&#10;HImYu1nZXIvrlc8vZFvBu3e+7onlMXXSjM3kzQMIbOLZRrgBBJw1C3drdtQ5mna+dRNivqkNE3L7&#10;llpjPG8mhXczM8650/ydlcWbcHjkofK2zCo4ZvLd86XEmWxmNvQmAfHVFOnOc5mqGRN+7qosF5cS&#10;OWFLdydgsBSQcIE9g2hb1PkFOtxPbgJ9n8sKB45oWeTtTpbbTLeoQ+dsj/hODAI3tswaraVVquzT&#10;dACDNcGrZzV3D8Nx98A+ujua9oong3WUzHYYqAuKfhbZLWyQ8fz5hgfLSaZZzpyHHx3HHYK1b0fi&#10;yyqEjj0wZwLTxhfB2wqc5cymwb8fUfT/AOcxIVR0Hw+PAAAAAElFTkSuQmCCUEsDBBQABgAIAAAA&#10;IQCBLlOf3wAAAAkBAAAPAAAAZHJzL2Rvd25yZXYueG1sTI9BS8NAEIXvgv9hGcFbu0lXS43ZlFLU&#10;UxFsBfE2zU6T0OxuyG6T9N87nvQ4fI/3vsnXk23FQH1ovNOQzhMQ5EpvGldp+Dy8zlYgQkRnsPWO&#10;NFwpwLq4vckxM350HzTsYyW4xIUMNdQxdpmUoazJYpj7jhyzk+8tRj77SpoeRy63rVwkyVJabBwv&#10;1NjRtqbyvL9YDW8jjhuVvgy782l7/T48vn/tUtL6/m7aPIOINMW/MPzqszoU7HT0F2eCaDWohwUn&#10;NcyWIBg/KaVAHDmnVkxkkcv/HxQ/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G6WRYF8AwAAKQgAAA4AAAAAAAAAAAAAAAAAOgIAAGRycy9lMm9Eb2MueG1sUEsB&#10;Ai0ACgAAAAAAAAAhAOH3uDGJLwAAiS8AABQAAAAAAAAAAAAAAAAA4gUAAGRycy9tZWRpYS9pbWFn&#10;ZTEucG5nUEsBAi0AFAAGAAgAAAAhAIEuU5/fAAAACQEAAA8AAAAAAAAAAAAAAAAAnTUAAGRycy9k&#10;b3ducmV2LnhtbFBLAQItABQABgAIAAAAIQCqJg6+vAAAACEBAAAZAAAAAAAAAAAAAAAAAKk2AABk&#10;cnMvX3JlbHMvZTJvRG9jLnhtbC5yZWxzUEsFBgAAAAAGAAYAfAEAAJw3AAAAAA==&#10;">
                <v:shape id="Text Box 18" o:spid="_x0000_s1416" type="#_x0000_t202" style="position:absolute;width:57092;height:92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tQuxgAAAN0AAAAPAAAAZHJzL2Rvd25yZXYueG1sRI9Bb8Iw&#10;DIXvk/gPkZF2GykIKtaRIsQ0bQcuMAZXq/Gaqo3TNRnt/j1BQtrN1nt+3/NqPdhGXKjzlWMF00kC&#10;grhwuuJSwfHz7WkJwgdkjY1jUvBHHtb56GGFmXY97+lyCKWIIewzVGBCaDMpfWHIop+4ljhq366z&#10;GOLalVJ32Mdw28hZkqTSYsWRYLClraGiPvzaCMHe6C99lu3iZ/f+WqfzxWnvlHocD5sXEIGG8G++&#10;X3/oWP85ncPtmziCzK8AAAD//wMAUEsBAi0AFAAGAAgAAAAhANvh9svuAAAAhQEAABMAAAAAAAAA&#10;AAAAAAAAAAAAAFtDb250ZW50X1R5cGVzXS54bWxQSwECLQAUAAYACAAAACEAWvQsW78AAAAVAQAA&#10;CwAAAAAAAAAAAAAAAAAfAQAAX3JlbHMvLnJlbHNQSwECLQAUAAYACAAAACEAonbULsYAAADdAAAA&#10;DwAAAAAAAAAAAAAAAAAHAgAAZHJzL2Rvd25yZXYueG1sUEsFBgAAAAADAAMAtwAAAPoCAAAAAA==&#10;" fillcolor="#fbfbfb" strokeweight=".5pt">
                  <v:textbox>
                    <w:txbxContent>
                      <w:p w14:paraId="6AEA06AF" w14:textId="28F6BBE0" w:rsidR="00970940" w:rsidRPr="00614173" w:rsidRDefault="00970940" w:rsidP="00970940">
                        <w:pPr>
                          <w:rPr>
                            <w:noProof/>
                            <w:szCs w:val="28"/>
                          </w:rPr>
                        </w:pPr>
                        <w:r w:rsidRPr="00831354">
                          <w:rPr>
                            <w:b/>
                            <w:bCs/>
                            <w:noProof/>
                            <w:sz w:val="32"/>
                            <w:szCs w:val="32"/>
                          </w:rPr>
                          <w:t xml:space="preserve">Strategies for learning </w:t>
                        </w:r>
                        <w:r w:rsidR="00452E17">
                          <w:rPr>
                            <w:b/>
                            <w:bCs/>
                            <w:noProof/>
                            <w:sz w:val="32"/>
                            <w:szCs w:val="32"/>
                          </w:rPr>
                          <w:t>vocabulary</w:t>
                        </w:r>
                        <w:r w:rsidRPr="00831354">
                          <w:rPr>
                            <w:b/>
                            <w:bCs/>
                            <w:noProof/>
                            <w:sz w:val="32"/>
                            <w:szCs w:val="32"/>
                          </w:rPr>
                          <w:t xml:space="preserve"> </w:t>
                        </w:r>
                        <w:r w:rsidRPr="00614173">
                          <w:rPr>
                            <w:noProof/>
                            <w:szCs w:val="28"/>
                          </w:rPr>
                          <w:t>[continued]</w:t>
                        </w:r>
                      </w:p>
                      <w:p w14:paraId="71F3FA65" w14:textId="6439B772" w:rsidR="00970940" w:rsidRPr="00695403" w:rsidRDefault="00970940" w:rsidP="00165DC1">
                        <w:pPr>
                          <w:pStyle w:val="ListParagraph"/>
                          <w:numPr>
                            <w:ilvl w:val="0"/>
                            <w:numId w:val="49"/>
                          </w:numPr>
                          <w:spacing w:after="0" w:line="480" w:lineRule="auto"/>
                          <w:ind w:right="-188"/>
                          <w:rPr>
                            <w:noProof/>
                            <w:sz w:val="28"/>
                            <w:szCs w:val="36"/>
                          </w:rPr>
                        </w:pPr>
                        <w:r w:rsidRPr="00695403">
                          <w:rPr>
                            <w:noProof/>
                            <w:sz w:val="28"/>
                            <w:szCs w:val="36"/>
                          </w:rPr>
                          <w:t>Match the word shape with the word and picture</w:t>
                        </w:r>
                        <w:r w:rsidR="00C3319D" w:rsidRPr="00695403">
                          <w:rPr>
                            <w:noProof/>
                            <w:sz w:val="28"/>
                            <w:szCs w:val="36"/>
                          </w:rPr>
                          <w:t>.</w:t>
                        </w:r>
                      </w:p>
                      <w:tbl>
                        <w:tblPr>
                          <w:tblStyle w:val="TableGrid"/>
                          <w:tblW w:w="8390" w:type="dxa"/>
                          <w:tblCellSpacing w:w="56" w:type="dxa"/>
                          <w:tblInd w:w="-5"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4195"/>
                          <w:gridCol w:w="4195"/>
                        </w:tblGrid>
                        <w:tr w:rsidR="00C3319D" w:rsidRPr="00E47E60" w14:paraId="1F45A1B4" w14:textId="77777777" w:rsidTr="00977C4F">
                          <w:trPr>
                            <w:trHeight w:val="2211"/>
                            <w:tblCellSpacing w:w="56" w:type="dxa"/>
                          </w:trPr>
                          <w:tc>
                            <w:tcPr>
                              <w:tcW w:w="4027" w:type="dxa"/>
                              <w:shd w:val="clear" w:color="auto" w:fill="EBF2F9"/>
                              <w:vAlign w:val="center"/>
                            </w:tcPr>
                            <w:tbl>
                              <w:tblPr>
                                <w:tblStyle w:val="TableGrid"/>
                                <w:tblW w:w="0" w:type="auto"/>
                                <w:tblInd w:w="32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81"/>
                                <w:gridCol w:w="483"/>
                                <w:gridCol w:w="620"/>
                                <w:gridCol w:w="397"/>
                                <w:gridCol w:w="397"/>
                                <w:gridCol w:w="487"/>
                              </w:tblGrid>
                              <w:tr w:rsidR="00C3319D" w14:paraId="7B062C67" w14:textId="77777777" w:rsidTr="00C3319D">
                                <w:trPr>
                                  <w:trHeight w:val="20"/>
                                </w:trPr>
                                <w:tc>
                                  <w:tcPr>
                                    <w:tcW w:w="481" w:type="dxa"/>
                                    <w:tcBorders>
                                      <w:top w:val="single" w:sz="4" w:space="0" w:color="808080" w:themeColor="background1" w:themeShade="80"/>
                                      <w:left w:val="single" w:sz="4" w:space="0" w:color="808080" w:themeColor="background1" w:themeShade="80"/>
                                      <w:bottom w:val="single" w:sz="4" w:space="0" w:color="FFFFFF" w:themeColor="background1"/>
                                      <w:right w:val="single" w:sz="4" w:space="0" w:color="808080" w:themeColor="background1" w:themeShade="80"/>
                                    </w:tcBorders>
                                  </w:tcPr>
                                  <w:p w14:paraId="664133CB" w14:textId="77777777" w:rsidR="00C3319D" w:rsidRPr="00214839" w:rsidRDefault="00C3319D" w:rsidP="00C3319D">
                                    <w:pPr>
                                      <w:suppressOverlap/>
                                      <w:rPr>
                                        <w:rFonts w:ascii="Comic Sans MS" w:hAnsi="Comic Sans MS"/>
                                        <w:sz w:val="20"/>
                                        <w:szCs w:val="14"/>
                                      </w:rPr>
                                    </w:pPr>
                                  </w:p>
                                </w:tc>
                                <w:tc>
                                  <w:tcPr>
                                    <w:tcW w:w="483" w:type="dxa"/>
                                    <w:tcBorders>
                                      <w:top w:val="single" w:sz="4" w:space="0" w:color="DEEAF6" w:themeColor="accent5" w:themeTint="33"/>
                                      <w:left w:val="single" w:sz="4" w:space="0" w:color="808080" w:themeColor="background1" w:themeShade="80"/>
                                      <w:bottom w:val="single" w:sz="4" w:space="0" w:color="808080" w:themeColor="background1" w:themeShade="80"/>
                                      <w:right w:val="single" w:sz="4" w:space="0" w:color="DEEAF6" w:themeColor="accent5" w:themeTint="33"/>
                                    </w:tcBorders>
                                    <w:shd w:val="clear" w:color="auto" w:fill="EBF2F9"/>
                                  </w:tcPr>
                                  <w:p w14:paraId="6E6CD43A" w14:textId="77777777" w:rsidR="00C3319D" w:rsidRPr="00214839" w:rsidRDefault="00C3319D" w:rsidP="00C3319D">
                                    <w:pPr>
                                      <w:suppressOverlap/>
                                      <w:rPr>
                                        <w:rFonts w:ascii="Comic Sans MS" w:hAnsi="Comic Sans MS"/>
                                        <w:sz w:val="20"/>
                                        <w:szCs w:val="14"/>
                                      </w:rPr>
                                    </w:pPr>
                                  </w:p>
                                </w:tc>
                                <w:tc>
                                  <w:tcPr>
                                    <w:tcW w:w="620" w:type="dxa"/>
                                    <w:tcBorders>
                                      <w:top w:val="single" w:sz="4" w:space="0" w:color="DEEAF6" w:themeColor="accent5" w:themeTint="33"/>
                                      <w:left w:val="single" w:sz="4" w:space="0" w:color="DEEAF6" w:themeColor="accent5" w:themeTint="33"/>
                                      <w:bottom w:val="single" w:sz="4" w:space="0" w:color="808080" w:themeColor="background1" w:themeShade="80"/>
                                      <w:right w:val="single" w:sz="4" w:space="0" w:color="DEEAF6" w:themeColor="accent5" w:themeTint="33"/>
                                    </w:tcBorders>
                                    <w:shd w:val="clear" w:color="auto" w:fill="EBF2F9"/>
                                  </w:tcPr>
                                  <w:p w14:paraId="60169AF9" w14:textId="77777777" w:rsidR="00C3319D" w:rsidRPr="00214839" w:rsidRDefault="00C3319D" w:rsidP="00C3319D">
                                    <w:pPr>
                                      <w:suppressOverlap/>
                                      <w:rPr>
                                        <w:rFonts w:ascii="Comic Sans MS" w:hAnsi="Comic Sans MS"/>
                                        <w:sz w:val="20"/>
                                        <w:szCs w:val="14"/>
                                      </w:rPr>
                                    </w:pPr>
                                  </w:p>
                                </w:tc>
                                <w:tc>
                                  <w:tcPr>
                                    <w:tcW w:w="397" w:type="dxa"/>
                                    <w:tcBorders>
                                      <w:top w:val="single" w:sz="4" w:space="0" w:color="DEEAF6"/>
                                      <w:left w:val="single" w:sz="4" w:space="0" w:color="DEEAF6" w:themeColor="accent5" w:themeTint="33"/>
                                      <w:bottom w:val="single" w:sz="4" w:space="0" w:color="808080" w:themeColor="background1" w:themeShade="80"/>
                                      <w:right w:val="single" w:sz="4" w:space="0" w:color="808080" w:themeColor="background1" w:themeShade="80"/>
                                    </w:tcBorders>
                                    <w:shd w:val="clear" w:color="auto" w:fill="EBF2F9"/>
                                  </w:tcPr>
                                  <w:p w14:paraId="5E441D7E" w14:textId="77777777" w:rsidR="00C3319D" w:rsidRPr="00214839" w:rsidRDefault="00C3319D" w:rsidP="00C3319D">
                                    <w:pPr>
                                      <w:suppressOverlap/>
                                      <w:rPr>
                                        <w:rFonts w:ascii="Comic Sans MS" w:hAnsi="Comic Sans MS"/>
                                        <w:sz w:val="20"/>
                                        <w:szCs w:val="14"/>
                                      </w:rPr>
                                    </w:pPr>
                                  </w:p>
                                </w:tc>
                                <w:tc>
                                  <w:tcPr>
                                    <w:tcW w:w="397" w:type="dxa"/>
                                    <w:tcBorders>
                                      <w:top w:val="single" w:sz="4" w:space="0" w:color="808080" w:themeColor="background1" w:themeShade="80"/>
                                      <w:left w:val="single" w:sz="4" w:space="0" w:color="808080" w:themeColor="background1" w:themeShade="80"/>
                                      <w:bottom w:val="single" w:sz="4" w:space="0" w:color="DEEAF6"/>
                                      <w:right w:val="single" w:sz="4" w:space="0" w:color="808080" w:themeColor="background1" w:themeShade="80"/>
                                    </w:tcBorders>
                                  </w:tcPr>
                                  <w:p w14:paraId="762C5F36" w14:textId="77777777" w:rsidR="00C3319D" w:rsidRPr="00214839" w:rsidRDefault="00C3319D" w:rsidP="00C3319D">
                                    <w:pPr>
                                      <w:suppressOverlap/>
                                      <w:rPr>
                                        <w:rFonts w:ascii="Comic Sans MS" w:hAnsi="Comic Sans MS"/>
                                        <w:sz w:val="20"/>
                                        <w:szCs w:val="14"/>
                                      </w:rPr>
                                    </w:pPr>
                                  </w:p>
                                </w:tc>
                                <w:tc>
                                  <w:tcPr>
                                    <w:tcW w:w="487" w:type="dxa"/>
                                    <w:tcBorders>
                                      <w:top w:val="single" w:sz="4" w:space="0" w:color="DEEAF6"/>
                                      <w:left w:val="single" w:sz="4" w:space="0" w:color="808080" w:themeColor="background1" w:themeShade="80"/>
                                      <w:bottom w:val="single" w:sz="4" w:space="0" w:color="808080" w:themeColor="background1" w:themeShade="80"/>
                                      <w:right w:val="single" w:sz="4" w:space="0" w:color="DEEAF6"/>
                                    </w:tcBorders>
                                  </w:tcPr>
                                  <w:p w14:paraId="1F4D7ECC" w14:textId="77777777" w:rsidR="00C3319D" w:rsidRPr="00214839" w:rsidRDefault="00C3319D" w:rsidP="00C3319D">
                                    <w:pPr>
                                      <w:suppressOverlap/>
                                      <w:rPr>
                                        <w:rFonts w:ascii="Comic Sans MS" w:hAnsi="Comic Sans MS"/>
                                        <w:sz w:val="20"/>
                                        <w:szCs w:val="14"/>
                                      </w:rPr>
                                    </w:pPr>
                                  </w:p>
                                </w:tc>
                              </w:tr>
                              <w:tr w:rsidR="00C3319D" w14:paraId="0CD44709" w14:textId="77777777" w:rsidTr="00C3319D">
                                <w:trPr>
                                  <w:trHeight w:val="454"/>
                                </w:trPr>
                                <w:tc>
                                  <w:tcPr>
                                    <w:tcW w:w="481" w:type="dxa"/>
                                    <w:tcBorders>
                                      <w:top w:val="single" w:sz="4" w:space="0" w:color="FFFFFF" w:themeColor="background1"/>
                                      <w:bottom w:val="single" w:sz="4" w:space="0" w:color="808080" w:themeColor="background1" w:themeShade="80"/>
                                      <w:right w:val="single" w:sz="4" w:space="0" w:color="DEEAF6" w:themeColor="accent5" w:themeTint="33"/>
                                    </w:tcBorders>
                                  </w:tcPr>
                                  <w:p w14:paraId="36E25285" w14:textId="77777777" w:rsidR="00C3319D" w:rsidRPr="00EB64D8" w:rsidRDefault="00C3319D" w:rsidP="00C3319D">
                                    <w:pPr>
                                      <w:suppressOverlap/>
                                      <w:jc w:val="center"/>
                                      <w:rPr>
                                        <w:rFonts w:ascii="Comic Sans MS" w:hAnsi="Comic Sans MS"/>
                                        <w:color w:val="808080" w:themeColor="background1" w:themeShade="80"/>
                                        <w:sz w:val="52"/>
                                      </w:rPr>
                                    </w:pPr>
                                    <w:r w:rsidRPr="00EB64D8">
                                      <w:rPr>
                                        <w:rFonts w:ascii="Comic Sans MS" w:hAnsi="Comic Sans MS"/>
                                        <w:color w:val="808080" w:themeColor="background1" w:themeShade="80"/>
                                        <w:sz w:val="52"/>
                                      </w:rPr>
                                      <w:t>f</w:t>
                                    </w:r>
                                  </w:p>
                                </w:tc>
                                <w:tc>
                                  <w:tcPr>
                                    <w:tcW w:w="483" w:type="dxa"/>
                                    <w:tcBorders>
                                      <w:top w:val="single" w:sz="4" w:space="0" w:color="808080" w:themeColor="background1" w:themeShade="80"/>
                                      <w:left w:val="single" w:sz="4" w:space="0" w:color="DEEAF6" w:themeColor="accent5" w:themeTint="33"/>
                                      <w:bottom w:val="single" w:sz="4" w:space="0" w:color="808080" w:themeColor="background1" w:themeShade="80"/>
                                      <w:right w:val="single" w:sz="4" w:space="0" w:color="DEEAF6" w:themeColor="accent5" w:themeTint="33"/>
                                    </w:tcBorders>
                                  </w:tcPr>
                                  <w:p w14:paraId="23848FC3" w14:textId="77777777" w:rsidR="00C3319D" w:rsidRPr="00EB64D8" w:rsidRDefault="00C3319D" w:rsidP="00C3319D">
                                    <w:pPr>
                                      <w:suppressOverlap/>
                                      <w:jc w:val="center"/>
                                      <w:rPr>
                                        <w:rFonts w:ascii="Comic Sans MS" w:hAnsi="Comic Sans MS"/>
                                        <w:color w:val="808080" w:themeColor="background1" w:themeShade="80"/>
                                        <w:sz w:val="52"/>
                                      </w:rPr>
                                    </w:pPr>
                                    <w:r w:rsidRPr="00EB64D8">
                                      <w:rPr>
                                        <w:rFonts w:ascii="Comic Sans MS" w:hAnsi="Comic Sans MS"/>
                                        <w:color w:val="808080" w:themeColor="background1" w:themeShade="80"/>
                                        <w:sz w:val="52"/>
                                      </w:rPr>
                                      <w:t>a</w:t>
                                    </w:r>
                                  </w:p>
                                </w:tc>
                                <w:tc>
                                  <w:tcPr>
                                    <w:tcW w:w="620" w:type="dxa"/>
                                    <w:tcBorders>
                                      <w:top w:val="single" w:sz="4" w:space="0" w:color="808080" w:themeColor="background1" w:themeShade="80"/>
                                      <w:left w:val="single" w:sz="4" w:space="0" w:color="DEEAF6" w:themeColor="accent5" w:themeTint="33"/>
                                      <w:bottom w:val="single" w:sz="4" w:space="0" w:color="808080" w:themeColor="background1" w:themeShade="80"/>
                                      <w:right w:val="single" w:sz="4" w:space="0" w:color="DEEAF6" w:themeColor="accent5" w:themeTint="33"/>
                                    </w:tcBorders>
                                  </w:tcPr>
                                  <w:p w14:paraId="2F8BDE58" w14:textId="77777777" w:rsidR="00C3319D" w:rsidRPr="00EB64D8" w:rsidRDefault="00C3319D" w:rsidP="00C3319D">
                                    <w:pPr>
                                      <w:suppressOverlap/>
                                      <w:jc w:val="center"/>
                                      <w:rPr>
                                        <w:rFonts w:ascii="Comic Sans MS" w:hAnsi="Comic Sans MS"/>
                                        <w:color w:val="808080" w:themeColor="background1" w:themeShade="80"/>
                                        <w:sz w:val="52"/>
                                      </w:rPr>
                                    </w:pPr>
                                    <w:r w:rsidRPr="00EB64D8">
                                      <w:rPr>
                                        <w:rFonts w:ascii="Comic Sans MS" w:hAnsi="Comic Sans MS"/>
                                        <w:color w:val="808080" w:themeColor="background1" w:themeShade="80"/>
                                        <w:sz w:val="52"/>
                                      </w:rPr>
                                      <w:t>m</w:t>
                                    </w:r>
                                  </w:p>
                                </w:tc>
                                <w:tc>
                                  <w:tcPr>
                                    <w:tcW w:w="397" w:type="dxa"/>
                                    <w:tcBorders>
                                      <w:top w:val="single" w:sz="4" w:space="0" w:color="808080" w:themeColor="background1" w:themeShade="80"/>
                                      <w:left w:val="single" w:sz="4" w:space="0" w:color="DEEAF6" w:themeColor="accent5" w:themeTint="33"/>
                                      <w:bottom w:val="single" w:sz="4" w:space="0" w:color="808080" w:themeColor="background1" w:themeShade="80"/>
                                      <w:right w:val="single" w:sz="4" w:space="0" w:color="DEEAF6" w:themeColor="accent5" w:themeTint="33"/>
                                    </w:tcBorders>
                                  </w:tcPr>
                                  <w:p w14:paraId="23DD99C8" w14:textId="77777777" w:rsidR="00C3319D" w:rsidRPr="00EB64D8" w:rsidRDefault="00C3319D" w:rsidP="00C3319D">
                                    <w:pPr>
                                      <w:suppressOverlap/>
                                      <w:jc w:val="center"/>
                                      <w:rPr>
                                        <w:rFonts w:ascii="Comic Sans MS" w:hAnsi="Comic Sans MS"/>
                                        <w:color w:val="808080" w:themeColor="background1" w:themeShade="80"/>
                                        <w:sz w:val="52"/>
                                      </w:rPr>
                                    </w:pPr>
                                    <w:r w:rsidRPr="00EB64D8">
                                      <w:rPr>
                                        <w:rFonts w:ascii="Comic Sans MS" w:hAnsi="Comic Sans MS"/>
                                        <w:color w:val="808080" w:themeColor="background1" w:themeShade="80"/>
                                        <w:sz w:val="52"/>
                                      </w:rPr>
                                      <w:t>i</w:t>
                                    </w:r>
                                  </w:p>
                                </w:tc>
                                <w:tc>
                                  <w:tcPr>
                                    <w:tcW w:w="397" w:type="dxa"/>
                                    <w:tcBorders>
                                      <w:top w:val="single" w:sz="4" w:space="0" w:color="DEEAF6"/>
                                      <w:left w:val="single" w:sz="4" w:space="0" w:color="DEEAF6" w:themeColor="accent5" w:themeTint="33"/>
                                      <w:bottom w:val="single" w:sz="4" w:space="0" w:color="808080" w:themeColor="background1" w:themeShade="80"/>
                                      <w:right w:val="single" w:sz="4" w:space="0" w:color="DEEAF6" w:themeColor="accent5" w:themeTint="33"/>
                                    </w:tcBorders>
                                  </w:tcPr>
                                  <w:p w14:paraId="07614FE6" w14:textId="77777777" w:rsidR="00C3319D" w:rsidRPr="00EB64D8" w:rsidRDefault="00C3319D" w:rsidP="00C3319D">
                                    <w:pPr>
                                      <w:suppressOverlap/>
                                      <w:jc w:val="center"/>
                                      <w:rPr>
                                        <w:rFonts w:ascii="Comic Sans MS" w:hAnsi="Comic Sans MS"/>
                                        <w:color w:val="808080" w:themeColor="background1" w:themeShade="80"/>
                                        <w:sz w:val="52"/>
                                      </w:rPr>
                                    </w:pPr>
                                    <w:r w:rsidRPr="00EB64D8">
                                      <w:rPr>
                                        <w:rFonts w:ascii="Comic Sans MS" w:hAnsi="Comic Sans MS"/>
                                        <w:color w:val="808080" w:themeColor="background1" w:themeShade="80"/>
                                        <w:sz w:val="52"/>
                                      </w:rPr>
                                      <w:t>l</w:t>
                                    </w:r>
                                  </w:p>
                                </w:tc>
                                <w:tc>
                                  <w:tcPr>
                                    <w:tcW w:w="487" w:type="dxa"/>
                                    <w:tcBorders>
                                      <w:top w:val="single" w:sz="4" w:space="0" w:color="808080" w:themeColor="background1" w:themeShade="80"/>
                                      <w:left w:val="single" w:sz="4" w:space="0" w:color="DEEAF6" w:themeColor="accent5" w:themeTint="33"/>
                                      <w:bottom w:val="single" w:sz="4" w:space="0" w:color="DEEAF6" w:themeColor="accent5" w:themeTint="33"/>
                                      <w:right w:val="single" w:sz="4" w:space="0" w:color="808080" w:themeColor="background1" w:themeShade="80"/>
                                    </w:tcBorders>
                                  </w:tcPr>
                                  <w:p w14:paraId="3B42CD8C" w14:textId="77777777" w:rsidR="00C3319D" w:rsidRPr="00EB64D8" w:rsidRDefault="00C3319D" w:rsidP="00C3319D">
                                    <w:pPr>
                                      <w:suppressOverlap/>
                                      <w:jc w:val="center"/>
                                      <w:rPr>
                                        <w:rFonts w:ascii="Comic Sans MS" w:hAnsi="Comic Sans MS"/>
                                        <w:color w:val="808080" w:themeColor="background1" w:themeShade="80"/>
                                        <w:sz w:val="52"/>
                                      </w:rPr>
                                    </w:pPr>
                                    <w:r w:rsidRPr="00EB64D8">
                                      <w:rPr>
                                        <w:rFonts w:ascii="Comic Sans MS" w:hAnsi="Comic Sans MS"/>
                                        <w:color w:val="808080" w:themeColor="background1" w:themeShade="80"/>
                                        <w:sz w:val="52"/>
                                      </w:rPr>
                                      <w:t>y</w:t>
                                    </w:r>
                                  </w:p>
                                </w:tc>
                              </w:tr>
                              <w:tr w:rsidR="00C3319D" w:rsidRPr="00E74EDA" w14:paraId="5761ABEF" w14:textId="77777777" w:rsidTr="00C3319D">
                                <w:trPr>
                                  <w:trHeight w:val="340"/>
                                </w:trPr>
                                <w:tc>
                                  <w:tcPr>
                                    <w:tcW w:w="481" w:type="dxa"/>
                                    <w:tcBorders>
                                      <w:top w:val="single" w:sz="4" w:space="0" w:color="808080" w:themeColor="background1" w:themeShade="80"/>
                                      <w:left w:val="single" w:sz="4" w:space="0" w:color="DEEAF6"/>
                                      <w:bottom w:val="single" w:sz="4" w:space="0" w:color="DEEAF6"/>
                                      <w:right w:val="single" w:sz="4" w:space="0" w:color="DEEAF6" w:themeColor="accent5" w:themeTint="33"/>
                                    </w:tcBorders>
                                  </w:tcPr>
                                  <w:p w14:paraId="46B5C936" w14:textId="77777777" w:rsidR="00C3319D" w:rsidRPr="00214839" w:rsidRDefault="00C3319D" w:rsidP="00C3319D">
                                    <w:pPr>
                                      <w:suppressOverlap/>
                                      <w:rPr>
                                        <w:rFonts w:ascii="Comic Sans MS" w:hAnsi="Comic Sans MS"/>
                                        <w:sz w:val="20"/>
                                        <w:szCs w:val="14"/>
                                      </w:rPr>
                                    </w:pPr>
                                  </w:p>
                                </w:tc>
                                <w:tc>
                                  <w:tcPr>
                                    <w:tcW w:w="483" w:type="dxa"/>
                                    <w:tcBorders>
                                      <w:top w:val="single" w:sz="4" w:space="0" w:color="808080" w:themeColor="background1" w:themeShade="80"/>
                                      <w:left w:val="single" w:sz="4" w:space="0" w:color="DEEAF6" w:themeColor="accent5" w:themeTint="33"/>
                                      <w:bottom w:val="single" w:sz="4" w:space="0" w:color="DEEAF6"/>
                                      <w:right w:val="single" w:sz="4" w:space="0" w:color="DEEAF6" w:themeColor="accent5" w:themeTint="33"/>
                                    </w:tcBorders>
                                  </w:tcPr>
                                  <w:p w14:paraId="46F4E526" w14:textId="77777777" w:rsidR="00C3319D" w:rsidRPr="00214839" w:rsidRDefault="00C3319D" w:rsidP="00C3319D">
                                    <w:pPr>
                                      <w:suppressOverlap/>
                                      <w:rPr>
                                        <w:rFonts w:ascii="Comic Sans MS" w:hAnsi="Comic Sans MS"/>
                                        <w:sz w:val="20"/>
                                        <w:szCs w:val="14"/>
                                      </w:rPr>
                                    </w:pPr>
                                  </w:p>
                                </w:tc>
                                <w:tc>
                                  <w:tcPr>
                                    <w:tcW w:w="620" w:type="dxa"/>
                                    <w:tcBorders>
                                      <w:top w:val="single" w:sz="4" w:space="0" w:color="808080" w:themeColor="background1" w:themeShade="80"/>
                                      <w:left w:val="single" w:sz="4" w:space="0" w:color="DEEAF6" w:themeColor="accent5" w:themeTint="33"/>
                                      <w:bottom w:val="single" w:sz="4" w:space="0" w:color="DEEAF6"/>
                                      <w:right w:val="single" w:sz="4" w:space="0" w:color="DEEAF6" w:themeColor="accent5" w:themeTint="33"/>
                                    </w:tcBorders>
                                  </w:tcPr>
                                  <w:p w14:paraId="3C07B60D" w14:textId="77777777" w:rsidR="00C3319D" w:rsidRPr="00214839" w:rsidRDefault="00C3319D" w:rsidP="00C3319D">
                                    <w:pPr>
                                      <w:suppressOverlap/>
                                      <w:rPr>
                                        <w:rFonts w:ascii="Comic Sans MS" w:hAnsi="Comic Sans MS"/>
                                        <w:sz w:val="20"/>
                                        <w:szCs w:val="14"/>
                                      </w:rPr>
                                    </w:pPr>
                                  </w:p>
                                </w:tc>
                                <w:tc>
                                  <w:tcPr>
                                    <w:tcW w:w="397" w:type="dxa"/>
                                    <w:tcBorders>
                                      <w:top w:val="single" w:sz="4" w:space="0" w:color="808080" w:themeColor="background1" w:themeShade="80"/>
                                      <w:left w:val="single" w:sz="4" w:space="0" w:color="DEEAF6" w:themeColor="accent5" w:themeTint="33"/>
                                      <w:bottom w:val="single" w:sz="4" w:space="0" w:color="DEEAF6"/>
                                      <w:right w:val="single" w:sz="4" w:space="0" w:color="DEEAF6" w:themeColor="accent5" w:themeTint="33"/>
                                    </w:tcBorders>
                                  </w:tcPr>
                                  <w:p w14:paraId="0EDFE2FF" w14:textId="77777777" w:rsidR="00C3319D" w:rsidRPr="00214839" w:rsidRDefault="00C3319D" w:rsidP="00C3319D">
                                    <w:pPr>
                                      <w:suppressOverlap/>
                                      <w:rPr>
                                        <w:rFonts w:ascii="Comic Sans MS" w:hAnsi="Comic Sans MS"/>
                                        <w:sz w:val="20"/>
                                        <w:szCs w:val="14"/>
                                      </w:rPr>
                                    </w:pPr>
                                  </w:p>
                                </w:tc>
                                <w:tc>
                                  <w:tcPr>
                                    <w:tcW w:w="397" w:type="dxa"/>
                                    <w:tcBorders>
                                      <w:top w:val="single" w:sz="4" w:space="0" w:color="808080" w:themeColor="background1" w:themeShade="80"/>
                                      <w:left w:val="single" w:sz="4" w:space="0" w:color="DEEAF6" w:themeColor="accent5" w:themeTint="33"/>
                                      <w:bottom w:val="single" w:sz="4" w:space="0" w:color="DEEAF6"/>
                                      <w:right w:val="single" w:sz="4" w:space="0" w:color="808080" w:themeColor="background1" w:themeShade="80"/>
                                    </w:tcBorders>
                                  </w:tcPr>
                                  <w:p w14:paraId="3E14150C" w14:textId="77777777" w:rsidR="00C3319D" w:rsidRPr="00214839" w:rsidRDefault="00C3319D" w:rsidP="00C3319D">
                                    <w:pPr>
                                      <w:suppressOverlap/>
                                      <w:rPr>
                                        <w:rFonts w:ascii="Comic Sans MS" w:hAnsi="Comic Sans MS"/>
                                        <w:sz w:val="20"/>
                                        <w:szCs w:val="14"/>
                                      </w:rPr>
                                    </w:pPr>
                                  </w:p>
                                </w:tc>
                                <w:tc>
                                  <w:tcPr>
                                    <w:tcW w:w="487" w:type="dxa"/>
                                    <w:tcBorders>
                                      <w:top w:val="single" w:sz="4" w:space="0" w:color="DEEAF6" w:themeColor="accent5" w:themeTint="33"/>
                                      <w:left w:val="single" w:sz="4" w:space="0" w:color="808080" w:themeColor="background1" w:themeShade="80"/>
                                      <w:bottom w:val="single" w:sz="4" w:space="0" w:color="808080" w:themeColor="background1" w:themeShade="80"/>
                                      <w:right w:val="single" w:sz="4" w:space="0" w:color="808080" w:themeColor="background1" w:themeShade="80"/>
                                    </w:tcBorders>
                                  </w:tcPr>
                                  <w:p w14:paraId="237840FB" w14:textId="77777777" w:rsidR="00C3319D" w:rsidRPr="00214839" w:rsidRDefault="00C3319D" w:rsidP="00C3319D">
                                    <w:pPr>
                                      <w:suppressOverlap/>
                                      <w:rPr>
                                        <w:rFonts w:ascii="Comic Sans MS" w:hAnsi="Comic Sans MS"/>
                                        <w:sz w:val="20"/>
                                        <w:szCs w:val="14"/>
                                      </w:rPr>
                                    </w:pPr>
                                  </w:p>
                                </w:tc>
                              </w:tr>
                            </w:tbl>
                            <w:p w14:paraId="31A12416" w14:textId="77777777" w:rsidR="00C3319D" w:rsidRPr="00E47E60" w:rsidRDefault="00C3319D" w:rsidP="00C3319D">
                              <w:pPr>
                                <w:jc w:val="center"/>
                                <w:rPr>
                                  <w:sz w:val="96"/>
                                  <w:szCs w:val="96"/>
                                </w:rPr>
                              </w:pPr>
                            </w:p>
                          </w:tc>
                          <w:tc>
                            <w:tcPr>
                              <w:tcW w:w="4027" w:type="dxa"/>
                              <w:vAlign w:val="center"/>
                            </w:tcPr>
                            <w:p w14:paraId="0DF230C5" w14:textId="48D00337" w:rsidR="00C3319D" w:rsidRPr="00C3319D" w:rsidRDefault="00015620" w:rsidP="00015620">
                              <w:pPr>
                                <w:spacing w:after="480"/>
                                <w:ind w:firstLine="298"/>
                                <w:jc w:val="center"/>
                                <w:rPr>
                                  <w:rFonts w:ascii="Comic Sans MS" w:hAnsi="Comic Sans MS"/>
                                  <w:spacing w:val="40"/>
                                  <w:sz w:val="52"/>
                                  <w:szCs w:val="52"/>
                                </w:rPr>
                              </w:pPr>
                              <w:r>
                                <w:rPr>
                                  <w:rFonts w:ascii="Comic Sans MS" w:hAnsi="Comic Sans MS"/>
                                  <w:noProof/>
                                  <w:spacing w:val="40"/>
                                  <w:sz w:val="52"/>
                                  <w:szCs w:val="52"/>
                                </w:rPr>
                                <w:t xml:space="preserve">        </w:t>
                              </w:r>
                              <w:r w:rsidR="00C3319D" w:rsidRPr="00C3319D">
                                <w:rPr>
                                  <w:rFonts w:ascii="Comic Sans MS" w:hAnsi="Comic Sans MS"/>
                                  <w:noProof/>
                                  <w:spacing w:val="40"/>
                                  <w:sz w:val="52"/>
                                  <w:szCs w:val="52"/>
                                </w:rPr>
                                <w:t>family</w:t>
                              </w:r>
                            </w:p>
                          </w:tc>
                        </w:tr>
                      </w:tbl>
                      <w:p w14:paraId="0D586C16" w14:textId="77777777" w:rsidR="00970940" w:rsidRPr="00AD6226" w:rsidRDefault="00970940" w:rsidP="00970940">
                        <w:pPr>
                          <w:pStyle w:val="ListParagraph"/>
                          <w:ind w:left="1440"/>
                          <w:rPr>
                            <w:noProof/>
                            <w:sz w:val="2"/>
                            <w:szCs w:val="6"/>
                          </w:rPr>
                        </w:pPr>
                      </w:p>
                      <w:p w14:paraId="6BC96363" w14:textId="5331290D" w:rsidR="00970940" w:rsidRPr="00831354" w:rsidRDefault="00970940" w:rsidP="00970940">
                        <w:pPr>
                          <w:pStyle w:val="ListParagraph"/>
                          <w:ind w:left="1440"/>
                          <w:rPr>
                            <w:noProof/>
                            <w:szCs w:val="28"/>
                          </w:rPr>
                        </w:pPr>
                      </w:p>
                      <w:p w14:paraId="1034CFB0" w14:textId="3EB86064" w:rsidR="00695403" w:rsidRPr="00695403" w:rsidRDefault="00695403" w:rsidP="00165DC1">
                        <w:pPr>
                          <w:pStyle w:val="ListParagraph"/>
                          <w:numPr>
                            <w:ilvl w:val="0"/>
                            <w:numId w:val="49"/>
                          </w:numPr>
                          <w:spacing w:after="0" w:line="240" w:lineRule="auto"/>
                          <w:ind w:right="-188"/>
                          <w:rPr>
                            <w:rFonts w:cstheme="minorHAnsi"/>
                            <w:noProof/>
                            <w:sz w:val="28"/>
                            <w:szCs w:val="36"/>
                          </w:rPr>
                        </w:pPr>
                        <w:r w:rsidRPr="00695403">
                          <w:rPr>
                            <w:rFonts w:cstheme="minorHAnsi"/>
                            <w:noProof/>
                            <w:sz w:val="28"/>
                            <w:szCs w:val="36"/>
                          </w:rPr>
                          <w:t>Listen to the teacher say the word, write the word on the board</w:t>
                        </w:r>
                      </w:p>
                      <w:p w14:paraId="7D961F3E" w14:textId="64496FD9" w:rsidR="00695403" w:rsidRDefault="00695403" w:rsidP="00695403">
                        <w:pPr>
                          <w:spacing w:after="0" w:line="240" w:lineRule="auto"/>
                          <w:ind w:right="-188"/>
                          <w:rPr>
                            <w:rFonts w:cstheme="minorHAnsi"/>
                            <w:noProof/>
                            <w:szCs w:val="28"/>
                          </w:rPr>
                        </w:pPr>
                        <w:r>
                          <w:rPr>
                            <w:rFonts w:cstheme="minorHAnsi"/>
                            <w:noProof/>
                            <w:szCs w:val="28"/>
                          </w:rPr>
                          <w:tab/>
                          <w:t>without the first letter __amily. Students say and write the letter.</w:t>
                        </w:r>
                      </w:p>
                      <w:p w14:paraId="6156511C" w14:textId="47728FF0" w:rsidR="00695403" w:rsidRPr="00452E17" w:rsidRDefault="00695403" w:rsidP="00695403">
                        <w:pPr>
                          <w:spacing w:after="0" w:line="240" w:lineRule="auto"/>
                          <w:ind w:right="-188"/>
                          <w:rPr>
                            <w:rFonts w:cstheme="minorHAnsi"/>
                            <w:noProof/>
                            <w:sz w:val="18"/>
                            <w:szCs w:val="18"/>
                          </w:rPr>
                        </w:pPr>
                      </w:p>
                      <w:p w14:paraId="23DAD967" w14:textId="1DD30755" w:rsidR="00AD6226" w:rsidRDefault="00695403" w:rsidP="00165DC1">
                        <w:pPr>
                          <w:pStyle w:val="ListParagraph"/>
                          <w:numPr>
                            <w:ilvl w:val="0"/>
                            <w:numId w:val="49"/>
                          </w:numPr>
                          <w:spacing w:after="0" w:line="240" w:lineRule="auto"/>
                          <w:ind w:right="-188"/>
                          <w:rPr>
                            <w:rFonts w:cstheme="minorHAnsi"/>
                            <w:noProof/>
                            <w:sz w:val="28"/>
                            <w:szCs w:val="28"/>
                          </w:rPr>
                        </w:pPr>
                        <w:r w:rsidRPr="00695403">
                          <w:rPr>
                            <w:rFonts w:cstheme="minorHAnsi"/>
                            <w:noProof/>
                            <w:sz w:val="28"/>
                            <w:szCs w:val="28"/>
                          </w:rPr>
                          <w:t xml:space="preserve">Draw a picture on the board of a family. </w:t>
                        </w:r>
                      </w:p>
                      <w:p w14:paraId="634E3FA7" w14:textId="77777777" w:rsidR="00AD6226" w:rsidRDefault="00695403" w:rsidP="00165DC1">
                        <w:pPr>
                          <w:pStyle w:val="ListParagraph"/>
                          <w:numPr>
                            <w:ilvl w:val="0"/>
                            <w:numId w:val="50"/>
                          </w:numPr>
                          <w:spacing w:after="0" w:line="240" w:lineRule="auto"/>
                          <w:ind w:right="-188"/>
                          <w:rPr>
                            <w:rFonts w:cstheme="minorHAnsi"/>
                            <w:noProof/>
                            <w:sz w:val="28"/>
                            <w:szCs w:val="28"/>
                          </w:rPr>
                        </w:pPr>
                        <w:r w:rsidRPr="00695403">
                          <w:rPr>
                            <w:rFonts w:cstheme="minorHAnsi"/>
                            <w:noProof/>
                            <w:sz w:val="28"/>
                            <w:szCs w:val="28"/>
                          </w:rPr>
                          <w:t xml:space="preserve">Ask </w:t>
                        </w:r>
                        <w:r w:rsidR="00AD6226">
                          <w:rPr>
                            <w:rFonts w:cstheme="minorHAnsi"/>
                            <w:noProof/>
                            <w:sz w:val="28"/>
                            <w:szCs w:val="28"/>
                          </w:rPr>
                          <w:t>‘What is it?’</w:t>
                        </w:r>
                      </w:p>
                      <w:p w14:paraId="12F21959" w14:textId="77777777" w:rsidR="00AD6226" w:rsidRDefault="00695403" w:rsidP="00165DC1">
                        <w:pPr>
                          <w:pStyle w:val="ListParagraph"/>
                          <w:numPr>
                            <w:ilvl w:val="0"/>
                            <w:numId w:val="50"/>
                          </w:numPr>
                          <w:spacing w:after="0" w:line="240" w:lineRule="auto"/>
                          <w:ind w:right="-188"/>
                          <w:rPr>
                            <w:rFonts w:cstheme="minorHAnsi"/>
                            <w:noProof/>
                            <w:sz w:val="28"/>
                            <w:szCs w:val="28"/>
                          </w:rPr>
                        </w:pPr>
                        <w:r w:rsidRPr="00695403">
                          <w:rPr>
                            <w:rFonts w:cstheme="minorHAnsi"/>
                            <w:noProof/>
                            <w:sz w:val="28"/>
                            <w:szCs w:val="28"/>
                          </w:rPr>
                          <w:t xml:space="preserve">Draw dashes for each letter.  _ _ _ _ _ _      </w:t>
                        </w:r>
                      </w:p>
                      <w:p w14:paraId="13E683DC" w14:textId="77777777" w:rsidR="00AD6226" w:rsidRDefault="00695403" w:rsidP="00165DC1">
                        <w:pPr>
                          <w:pStyle w:val="ListParagraph"/>
                          <w:numPr>
                            <w:ilvl w:val="0"/>
                            <w:numId w:val="50"/>
                          </w:numPr>
                          <w:spacing w:after="0" w:line="240" w:lineRule="auto"/>
                          <w:ind w:right="-188"/>
                          <w:rPr>
                            <w:rFonts w:cstheme="minorHAnsi"/>
                            <w:noProof/>
                            <w:sz w:val="28"/>
                            <w:szCs w:val="28"/>
                          </w:rPr>
                        </w:pPr>
                        <w:r w:rsidRPr="00695403">
                          <w:rPr>
                            <w:rFonts w:cstheme="minorHAnsi"/>
                            <w:noProof/>
                            <w:sz w:val="28"/>
                            <w:szCs w:val="28"/>
                          </w:rPr>
                          <w:t xml:space="preserve">Say the word and ask the students what letters they can hear. Write in the letters. </w:t>
                        </w:r>
                      </w:p>
                      <w:p w14:paraId="4C92A2B1" w14:textId="77777777" w:rsidR="00AD6226" w:rsidRDefault="00695403" w:rsidP="00165DC1">
                        <w:pPr>
                          <w:pStyle w:val="ListParagraph"/>
                          <w:numPr>
                            <w:ilvl w:val="0"/>
                            <w:numId w:val="50"/>
                          </w:numPr>
                          <w:spacing w:after="0" w:line="240" w:lineRule="auto"/>
                          <w:ind w:right="-188"/>
                          <w:rPr>
                            <w:rFonts w:cstheme="minorHAnsi"/>
                            <w:noProof/>
                            <w:sz w:val="28"/>
                            <w:szCs w:val="28"/>
                          </w:rPr>
                        </w:pPr>
                        <w:r w:rsidRPr="00695403">
                          <w:rPr>
                            <w:rFonts w:cstheme="minorHAnsi"/>
                            <w:noProof/>
                            <w:sz w:val="28"/>
                            <w:szCs w:val="28"/>
                          </w:rPr>
                          <w:t xml:space="preserve">Spell the word together several times while you point to each letter. </w:t>
                        </w:r>
                      </w:p>
                      <w:p w14:paraId="196665E1" w14:textId="77777777" w:rsidR="00AD6226" w:rsidRDefault="00695403" w:rsidP="00165DC1">
                        <w:pPr>
                          <w:pStyle w:val="ListParagraph"/>
                          <w:numPr>
                            <w:ilvl w:val="0"/>
                            <w:numId w:val="50"/>
                          </w:numPr>
                          <w:spacing w:after="0" w:line="240" w:lineRule="auto"/>
                          <w:ind w:right="-188"/>
                          <w:rPr>
                            <w:rFonts w:cstheme="minorHAnsi"/>
                            <w:noProof/>
                            <w:sz w:val="28"/>
                            <w:szCs w:val="28"/>
                          </w:rPr>
                        </w:pPr>
                        <w:r w:rsidRPr="00695403">
                          <w:rPr>
                            <w:rFonts w:cstheme="minorHAnsi"/>
                            <w:noProof/>
                            <w:sz w:val="28"/>
                            <w:szCs w:val="28"/>
                          </w:rPr>
                          <w:t xml:space="preserve">Rub out the first letter and </w:t>
                        </w:r>
                        <w:r w:rsidR="00AD6226">
                          <w:rPr>
                            <w:rFonts w:cstheme="minorHAnsi"/>
                            <w:noProof/>
                            <w:sz w:val="28"/>
                            <w:szCs w:val="28"/>
                          </w:rPr>
                          <w:t>ask</w:t>
                        </w:r>
                        <w:r w:rsidRPr="00695403">
                          <w:rPr>
                            <w:rFonts w:cstheme="minorHAnsi"/>
                            <w:noProof/>
                            <w:sz w:val="28"/>
                            <w:szCs w:val="28"/>
                          </w:rPr>
                          <w:t xml:space="preserve"> students to spell the word</w:t>
                        </w:r>
                        <w:r w:rsidR="00AD6226">
                          <w:rPr>
                            <w:rFonts w:cstheme="minorHAnsi"/>
                            <w:noProof/>
                            <w:sz w:val="28"/>
                            <w:szCs w:val="28"/>
                          </w:rPr>
                          <w:t xml:space="preserve">. </w:t>
                        </w:r>
                        <w:r w:rsidR="00AD6226">
                          <w:rPr>
                            <w:rFonts w:cstheme="minorHAnsi"/>
                            <w:noProof/>
                            <w:sz w:val="28"/>
                            <w:szCs w:val="28"/>
                          </w:rPr>
                          <w:br/>
                          <w:t>Then</w:t>
                        </w:r>
                        <w:r w:rsidRPr="00695403">
                          <w:rPr>
                            <w:rFonts w:cstheme="minorHAnsi"/>
                            <w:noProof/>
                            <w:sz w:val="28"/>
                            <w:szCs w:val="28"/>
                          </w:rPr>
                          <w:t xml:space="preserve"> rub out another letter and </w:t>
                        </w:r>
                        <w:r w:rsidR="00AD6226">
                          <w:rPr>
                            <w:rFonts w:cstheme="minorHAnsi"/>
                            <w:noProof/>
                            <w:sz w:val="28"/>
                            <w:szCs w:val="28"/>
                          </w:rPr>
                          <w:t xml:space="preserve">ask </w:t>
                        </w:r>
                        <w:r w:rsidRPr="00695403">
                          <w:rPr>
                            <w:rFonts w:cstheme="minorHAnsi"/>
                            <w:noProof/>
                            <w:sz w:val="28"/>
                            <w:szCs w:val="28"/>
                          </w:rPr>
                          <w:t>students to spell the word. Depending on the students</w:t>
                        </w:r>
                        <w:r w:rsidR="00AD6226">
                          <w:rPr>
                            <w:rFonts w:cstheme="minorHAnsi"/>
                            <w:noProof/>
                            <w:sz w:val="28"/>
                            <w:szCs w:val="28"/>
                          </w:rPr>
                          <w:t>,</w:t>
                        </w:r>
                        <w:r w:rsidRPr="00695403">
                          <w:rPr>
                            <w:rFonts w:cstheme="minorHAnsi"/>
                            <w:noProof/>
                            <w:sz w:val="28"/>
                            <w:szCs w:val="28"/>
                          </w:rPr>
                          <w:t xml:space="preserve"> this could be continued until all letters are rubbed out. </w:t>
                        </w:r>
                      </w:p>
                      <w:p w14:paraId="5035DECE" w14:textId="3C6445DF" w:rsidR="00695403" w:rsidRPr="00695403" w:rsidRDefault="00695403" w:rsidP="00165DC1">
                        <w:pPr>
                          <w:pStyle w:val="ListParagraph"/>
                          <w:numPr>
                            <w:ilvl w:val="0"/>
                            <w:numId w:val="50"/>
                          </w:numPr>
                          <w:spacing w:after="0" w:line="240" w:lineRule="auto"/>
                          <w:ind w:right="-188"/>
                          <w:rPr>
                            <w:rFonts w:cstheme="minorHAnsi"/>
                            <w:noProof/>
                            <w:sz w:val="28"/>
                            <w:szCs w:val="28"/>
                          </w:rPr>
                        </w:pPr>
                        <w:r w:rsidRPr="00695403">
                          <w:rPr>
                            <w:rFonts w:cstheme="minorHAnsi"/>
                            <w:noProof/>
                            <w:sz w:val="28"/>
                            <w:szCs w:val="28"/>
                          </w:rPr>
                          <w:t xml:space="preserve">Then together </w:t>
                        </w:r>
                        <w:r w:rsidR="00AD6226">
                          <w:rPr>
                            <w:rFonts w:cstheme="minorHAnsi"/>
                            <w:noProof/>
                            <w:sz w:val="28"/>
                            <w:szCs w:val="28"/>
                          </w:rPr>
                          <w:t>write</w:t>
                        </w:r>
                        <w:r w:rsidRPr="00695403">
                          <w:rPr>
                            <w:rFonts w:cstheme="minorHAnsi"/>
                            <w:noProof/>
                            <w:sz w:val="28"/>
                            <w:szCs w:val="28"/>
                          </w:rPr>
                          <w:t xml:space="preserve"> the letters back.</w:t>
                        </w:r>
                      </w:p>
                      <w:p w14:paraId="3DB1614D" w14:textId="77777777" w:rsidR="00695403" w:rsidRPr="00452E17" w:rsidRDefault="00695403" w:rsidP="00695403">
                        <w:pPr>
                          <w:spacing w:after="0" w:line="240" w:lineRule="auto"/>
                          <w:ind w:right="-187"/>
                          <w:rPr>
                            <w:rFonts w:cstheme="minorHAnsi"/>
                            <w:noProof/>
                            <w:sz w:val="18"/>
                            <w:szCs w:val="18"/>
                          </w:rPr>
                        </w:pPr>
                      </w:p>
                      <w:p w14:paraId="58EE96FF" w14:textId="0F8A1836" w:rsidR="00695403" w:rsidRPr="00AD6226" w:rsidRDefault="00695403" w:rsidP="00165DC1">
                        <w:pPr>
                          <w:pStyle w:val="ListParagraph"/>
                          <w:numPr>
                            <w:ilvl w:val="0"/>
                            <w:numId w:val="49"/>
                          </w:numPr>
                          <w:spacing w:after="0" w:line="240" w:lineRule="auto"/>
                          <w:ind w:right="-188"/>
                          <w:rPr>
                            <w:rFonts w:cstheme="minorHAnsi"/>
                            <w:noProof/>
                            <w:szCs w:val="28"/>
                          </w:rPr>
                        </w:pPr>
                        <w:r w:rsidRPr="00AD6226">
                          <w:rPr>
                            <w:rFonts w:cstheme="minorHAnsi"/>
                            <w:noProof/>
                            <w:sz w:val="28"/>
                            <w:szCs w:val="36"/>
                          </w:rPr>
                          <w:t xml:space="preserve">Use </w:t>
                        </w:r>
                        <w:r w:rsidR="00DF4058">
                          <w:rPr>
                            <w:rFonts w:cstheme="minorHAnsi"/>
                            <w:noProof/>
                            <w:sz w:val="28"/>
                            <w:szCs w:val="36"/>
                          </w:rPr>
                          <w:t>P</w:t>
                        </w:r>
                        <w:r w:rsidRPr="00AD6226">
                          <w:rPr>
                            <w:rFonts w:cstheme="minorHAnsi"/>
                            <w:noProof/>
                            <w:sz w:val="28"/>
                            <w:szCs w:val="36"/>
                          </w:rPr>
                          <w:t>ower</w:t>
                        </w:r>
                        <w:r w:rsidR="00DF4058">
                          <w:rPr>
                            <w:rFonts w:cstheme="minorHAnsi"/>
                            <w:noProof/>
                            <w:sz w:val="28"/>
                            <w:szCs w:val="36"/>
                          </w:rPr>
                          <w:t>P</w:t>
                        </w:r>
                        <w:r w:rsidRPr="00AD6226">
                          <w:rPr>
                            <w:rFonts w:cstheme="minorHAnsi"/>
                            <w:noProof/>
                            <w:sz w:val="28"/>
                            <w:szCs w:val="36"/>
                          </w:rPr>
                          <w:t>oint to help teach and revise vocabulary.</w:t>
                        </w:r>
                      </w:p>
                      <w:p w14:paraId="50C73C7C" w14:textId="24EA743F" w:rsidR="00AD6226" w:rsidRPr="00452E17" w:rsidRDefault="00AD6226" w:rsidP="00AD6226">
                        <w:pPr>
                          <w:pStyle w:val="ListParagraph"/>
                          <w:spacing w:after="0" w:line="240" w:lineRule="auto"/>
                          <w:ind w:right="-188"/>
                          <w:rPr>
                            <w:rFonts w:cstheme="minorHAnsi"/>
                            <w:noProof/>
                            <w:sz w:val="16"/>
                            <w:szCs w:val="20"/>
                          </w:rPr>
                        </w:pPr>
                      </w:p>
                      <w:p w14:paraId="7DCD4CE0" w14:textId="3FCF8604" w:rsidR="00AD6226" w:rsidRDefault="00AD6226" w:rsidP="00165DC1">
                        <w:pPr>
                          <w:pStyle w:val="ListParagraph"/>
                          <w:numPr>
                            <w:ilvl w:val="0"/>
                            <w:numId w:val="49"/>
                          </w:numPr>
                          <w:spacing w:after="0" w:line="240" w:lineRule="auto"/>
                          <w:ind w:right="-188"/>
                          <w:rPr>
                            <w:noProof/>
                            <w:sz w:val="28"/>
                            <w:szCs w:val="28"/>
                          </w:rPr>
                        </w:pPr>
                        <w:r>
                          <w:rPr>
                            <w:noProof/>
                            <w:sz w:val="28"/>
                            <w:szCs w:val="28"/>
                          </w:rPr>
                          <w:t>T</w:t>
                        </w:r>
                        <w:r w:rsidRPr="00AD6226">
                          <w:rPr>
                            <w:noProof/>
                            <w:sz w:val="28"/>
                            <w:szCs w:val="28"/>
                          </w:rPr>
                          <w:t xml:space="preserve">racing and copying help support memory. </w:t>
                        </w:r>
                        <w:r>
                          <w:rPr>
                            <w:noProof/>
                            <w:sz w:val="28"/>
                            <w:szCs w:val="28"/>
                          </w:rPr>
                          <w:t xml:space="preserve">Create </w:t>
                        </w:r>
                        <w:r w:rsidR="00452E17">
                          <w:rPr>
                            <w:noProof/>
                            <w:sz w:val="28"/>
                            <w:szCs w:val="28"/>
                          </w:rPr>
                          <w:t>work</w:t>
                        </w:r>
                        <w:r>
                          <w:rPr>
                            <w:noProof/>
                            <w:sz w:val="28"/>
                            <w:szCs w:val="28"/>
                          </w:rPr>
                          <w:t>sheets where the students copy</w:t>
                        </w:r>
                        <w:r w:rsidR="00452E17">
                          <w:rPr>
                            <w:noProof/>
                            <w:sz w:val="28"/>
                            <w:szCs w:val="28"/>
                          </w:rPr>
                          <w:t xml:space="preserve"> or trace</w:t>
                        </w:r>
                        <w:r>
                          <w:rPr>
                            <w:noProof/>
                            <w:sz w:val="28"/>
                            <w:szCs w:val="28"/>
                          </w:rPr>
                          <w:t xml:space="preserve"> </w:t>
                        </w:r>
                        <w:r w:rsidRPr="00AD6226">
                          <w:rPr>
                            <w:b/>
                            <w:bCs/>
                            <w:noProof/>
                            <w:sz w:val="28"/>
                            <w:szCs w:val="28"/>
                          </w:rPr>
                          <w:t>under</w:t>
                        </w:r>
                        <w:r>
                          <w:rPr>
                            <w:noProof/>
                            <w:sz w:val="28"/>
                            <w:szCs w:val="28"/>
                          </w:rPr>
                          <w:t xml:space="preserve"> the word rather than next to it.  </w:t>
                        </w:r>
                        <w:r w:rsidR="00452E17">
                          <w:rPr>
                            <w:noProof/>
                            <w:sz w:val="28"/>
                            <w:szCs w:val="28"/>
                          </w:rPr>
                          <w:br/>
                        </w:r>
                      </w:p>
                      <w:tbl>
                        <w:tblPr>
                          <w:tblStyle w:val="TableGrid"/>
                          <w:tblW w:w="6208" w:type="dxa"/>
                          <w:tblInd w:w="1178" w:type="dxa"/>
                          <w:tblLook w:val="04A0" w:firstRow="1" w:lastRow="0" w:firstColumn="1" w:lastColumn="0" w:noHBand="0" w:noVBand="1"/>
                        </w:tblPr>
                        <w:tblGrid>
                          <w:gridCol w:w="1446"/>
                          <w:gridCol w:w="2381"/>
                          <w:gridCol w:w="2381"/>
                        </w:tblGrid>
                        <w:tr w:rsidR="00452E17" w14:paraId="7D7E4948" w14:textId="77777777" w:rsidTr="00452E17">
                          <w:tc>
                            <w:tcPr>
                              <w:tcW w:w="1446" w:type="dxa"/>
                              <w:vMerge w:val="restart"/>
                            </w:tcPr>
                            <w:p w14:paraId="55301918" w14:textId="0314795B" w:rsidR="00452E17" w:rsidRDefault="00452E17" w:rsidP="00452E17">
                              <w:pPr>
                                <w:rPr>
                                  <w:sz w:val="36"/>
                                  <w:szCs w:val="36"/>
                                </w:rPr>
                              </w:pPr>
                            </w:p>
                          </w:tc>
                          <w:tc>
                            <w:tcPr>
                              <w:tcW w:w="2381" w:type="dxa"/>
                            </w:tcPr>
                            <w:p w14:paraId="313F968B" w14:textId="77777777" w:rsidR="00452E17" w:rsidRPr="00B415BF" w:rsidRDefault="00452E17" w:rsidP="00452E17">
                              <w:pPr>
                                <w:ind w:firstLine="425"/>
                                <w:rPr>
                                  <w:rFonts w:ascii="Comic Sans MS" w:hAnsi="Comic Sans MS"/>
                                  <w:sz w:val="32"/>
                                  <w:szCs w:val="32"/>
                                </w:rPr>
                              </w:pPr>
                              <w:r w:rsidRPr="00B415BF">
                                <w:rPr>
                                  <w:rFonts w:ascii="Comic Sans MS" w:hAnsi="Comic Sans MS"/>
                                  <w:sz w:val="32"/>
                                  <w:szCs w:val="32"/>
                                </w:rPr>
                                <w:t>family</w:t>
                              </w:r>
                            </w:p>
                          </w:tc>
                          <w:tc>
                            <w:tcPr>
                              <w:tcW w:w="2381" w:type="dxa"/>
                            </w:tcPr>
                            <w:p w14:paraId="6F7F30C1" w14:textId="77777777" w:rsidR="00452E17" w:rsidRPr="00B415BF" w:rsidRDefault="00452E17" w:rsidP="00452E17">
                              <w:pPr>
                                <w:ind w:firstLine="425"/>
                                <w:rPr>
                                  <w:rFonts w:ascii="Comic Sans MS" w:hAnsi="Comic Sans MS"/>
                                  <w:sz w:val="32"/>
                                  <w:szCs w:val="32"/>
                                </w:rPr>
                              </w:pPr>
                              <w:r w:rsidRPr="00B415BF">
                                <w:rPr>
                                  <w:rFonts w:ascii="Comic Sans MS" w:hAnsi="Comic Sans MS"/>
                                  <w:sz w:val="32"/>
                                  <w:szCs w:val="32"/>
                                </w:rPr>
                                <w:t>family</w:t>
                              </w:r>
                            </w:p>
                          </w:tc>
                        </w:tr>
                        <w:tr w:rsidR="00452E17" w14:paraId="14422E12" w14:textId="77777777" w:rsidTr="00452E17">
                          <w:tc>
                            <w:tcPr>
                              <w:tcW w:w="1446" w:type="dxa"/>
                              <w:vMerge/>
                            </w:tcPr>
                            <w:p w14:paraId="70CE4205" w14:textId="77777777" w:rsidR="00452E17" w:rsidRDefault="00452E17" w:rsidP="00452E17">
                              <w:pPr>
                                <w:rPr>
                                  <w:sz w:val="36"/>
                                  <w:szCs w:val="36"/>
                                </w:rPr>
                              </w:pPr>
                            </w:p>
                          </w:tc>
                          <w:tc>
                            <w:tcPr>
                              <w:tcW w:w="2381" w:type="dxa"/>
                            </w:tcPr>
                            <w:p w14:paraId="33C7A531" w14:textId="77777777" w:rsidR="00452E17" w:rsidRPr="00B415BF" w:rsidRDefault="00452E17" w:rsidP="00452E17">
                              <w:pPr>
                                <w:ind w:firstLine="425"/>
                                <w:rPr>
                                  <w:rFonts w:ascii="Comic Sans MS" w:hAnsi="Comic Sans MS"/>
                                  <w:color w:val="A6A6A6" w:themeColor="background1" w:themeShade="A6"/>
                                  <w:sz w:val="32"/>
                                  <w:szCs w:val="32"/>
                                </w:rPr>
                              </w:pPr>
                              <w:r w:rsidRPr="00B415BF">
                                <w:rPr>
                                  <w:rFonts w:ascii="Comic Sans MS" w:hAnsi="Comic Sans MS"/>
                                  <w:color w:val="A6A6A6" w:themeColor="background1" w:themeShade="A6"/>
                                  <w:sz w:val="32"/>
                                  <w:szCs w:val="32"/>
                                </w:rPr>
                                <w:t>family</w:t>
                              </w:r>
                            </w:p>
                          </w:tc>
                          <w:tc>
                            <w:tcPr>
                              <w:tcW w:w="2381" w:type="dxa"/>
                            </w:tcPr>
                            <w:p w14:paraId="0D190785" w14:textId="77777777" w:rsidR="00452E17" w:rsidRPr="00B415BF" w:rsidRDefault="00452E17" w:rsidP="00452E17">
                              <w:pPr>
                                <w:ind w:firstLine="425"/>
                                <w:rPr>
                                  <w:rFonts w:ascii="Comic Sans MS" w:hAnsi="Comic Sans MS"/>
                                  <w:sz w:val="32"/>
                                  <w:szCs w:val="32"/>
                                </w:rPr>
                              </w:pPr>
                            </w:p>
                          </w:tc>
                        </w:tr>
                        <w:tr w:rsidR="00452E17" w14:paraId="41EEDAB4" w14:textId="77777777" w:rsidTr="00452E17">
                          <w:tc>
                            <w:tcPr>
                              <w:tcW w:w="1446" w:type="dxa"/>
                              <w:vMerge/>
                            </w:tcPr>
                            <w:p w14:paraId="49EE1738" w14:textId="77777777" w:rsidR="00452E17" w:rsidRDefault="00452E17" w:rsidP="00452E17">
                              <w:pPr>
                                <w:rPr>
                                  <w:sz w:val="36"/>
                                  <w:szCs w:val="36"/>
                                </w:rPr>
                              </w:pPr>
                            </w:p>
                          </w:tc>
                          <w:tc>
                            <w:tcPr>
                              <w:tcW w:w="2381" w:type="dxa"/>
                            </w:tcPr>
                            <w:p w14:paraId="4DFD9F67" w14:textId="77777777" w:rsidR="00452E17" w:rsidRPr="00B415BF" w:rsidRDefault="00452E17" w:rsidP="00452E17">
                              <w:pPr>
                                <w:ind w:firstLine="425"/>
                                <w:rPr>
                                  <w:rFonts w:ascii="Comic Sans MS" w:hAnsi="Comic Sans MS"/>
                                  <w:color w:val="A6A6A6" w:themeColor="background1" w:themeShade="A6"/>
                                  <w:sz w:val="32"/>
                                  <w:szCs w:val="32"/>
                                </w:rPr>
                              </w:pPr>
                              <w:r w:rsidRPr="00B415BF">
                                <w:rPr>
                                  <w:rFonts w:ascii="Comic Sans MS" w:hAnsi="Comic Sans MS"/>
                                  <w:color w:val="A6A6A6" w:themeColor="background1" w:themeShade="A6"/>
                                  <w:sz w:val="32"/>
                                  <w:szCs w:val="32"/>
                                </w:rPr>
                                <w:t>family</w:t>
                              </w:r>
                            </w:p>
                          </w:tc>
                          <w:tc>
                            <w:tcPr>
                              <w:tcW w:w="2381" w:type="dxa"/>
                            </w:tcPr>
                            <w:p w14:paraId="15D90704" w14:textId="77777777" w:rsidR="00452E17" w:rsidRPr="00B415BF" w:rsidRDefault="00452E17" w:rsidP="00452E17">
                              <w:pPr>
                                <w:ind w:firstLine="425"/>
                                <w:rPr>
                                  <w:rFonts w:ascii="Comic Sans MS" w:hAnsi="Comic Sans MS"/>
                                  <w:sz w:val="32"/>
                                  <w:szCs w:val="32"/>
                                </w:rPr>
                              </w:pPr>
                              <w:r w:rsidRPr="00B415BF">
                                <w:rPr>
                                  <w:rFonts w:ascii="Comic Sans MS" w:hAnsi="Comic Sans MS"/>
                                  <w:sz w:val="32"/>
                                  <w:szCs w:val="32"/>
                                </w:rPr>
                                <w:t>family</w:t>
                              </w:r>
                            </w:p>
                          </w:tc>
                        </w:tr>
                        <w:tr w:rsidR="00452E17" w14:paraId="473291A9" w14:textId="77777777" w:rsidTr="00452E17">
                          <w:tc>
                            <w:tcPr>
                              <w:tcW w:w="1446" w:type="dxa"/>
                              <w:vMerge/>
                            </w:tcPr>
                            <w:p w14:paraId="0348F25A" w14:textId="77777777" w:rsidR="00452E17" w:rsidRDefault="00452E17" w:rsidP="00452E17">
                              <w:pPr>
                                <w:rPr>
                                  <w:sz w:val="36"/>
                                  <w:szCs w:val="36"/>
                                </w:rPr>
                              </w:pPr>
                            </w:p>
                          </w:tc>
                          <w:tc>
                            <w:tcPr>
                              <w:tcW w:w="2381" w:type="dxa"/>
                            </w:tcPr>
                            <w:p w14:paraId="20861AB3" w14:textId="77777777" w:rsidR="00452E17" w:rsidRPr="00B415BF" w:rsidRDefault="00452E17" w:rsidP="00452E17">
                              <w:pPr>
                                <w:ind w:firstLine="425"/>
                                <w:rPr>
                                  <w:rFonts w:ascii="Comic Sans MS" w:hAnsi="Comic Sans MS"/>
                                  <w:color w:val="A6A6A6" w:themeColor="background1" w:themeShade="A6"/>
                                  <w:sz w:val="32"/>
                                  <w:szCs w:val="32"/>
                                </w:rPr>
                              </w:pPr>
                              <w:r w:rsidRPr="00B415BF">
                                <w:rPr>
                                  <w:rFonts w:ascii="Comic Sans MS" w:hAnsi="Comic Sans MS"/>
                                  <w:color w:val="A6A6A6" w:themeColor="background1" w:themeShade="A6"/>
                                  <w:sz w:val="32"/>
                                  <w:szCs w:val="32"/>
                                </w:rPr>
                                <w:t>family</w:t>
                              </w:r>
                            </w:p>
                          </w:tc>
                          <w:tc>
                            <w:tcPr>
                              <w:tcW w:w="2381" w:type="dxa"/>
                            </w:tcPr>
                            <w:p w14:paraId="53BAFAC1" w14:textId="77777777" w:rsidR="00452E17" w:rsidRPr="00B415BF" w:rsidRDefault="00452E17" w:rsidP="00452E17">
                              <w:pPr>
                                <w:ind w:firstLine="425"/>
                                <w:rPr>
                                  <w:rFonts w:ascii="Comic Sans MS" w:hAnsi="Comic Sans MS"/>
                                  <w:sz w:val="32"/>
                                  <w:szCs w:val="32"/>
                                </w:rPr>
                              </w:pPr>
                            </w:p>
                          </w:tc>
                        </w:tr>
                      </w:tbl>
                      <w:p w14:paraId="46CF4514" w14:textId="77777777" w:rsidR="00AD6226" w:rsidRPr="00452E17" w:rsidRDefault="00AD6226" w:rsidP="00AD6226">
                        <w:pPr>
                          <w:pStyle w:val="ListParagraph"/>
                          <w:rPr>
                            <w:noProof/>
                            <w:sz w:val="12"/>
                            <w:szCs w:val="12"/>
                          </w:rPr>
                        </w:pPr>
                      </w:p>
                      <w:p w14:paraId="066850FF" w14:textId="17551C5A" w:rsidR="00AD6226" w:rsidRPr="00AD6226" w:rsidRDefault="00AD6226" w:rsidP="00AD6226">
                        <w:pPr>
                          <w:pStyle w:val="ListParagraph"/>
                          <w:spacing w:after="0" w:line="240" w:lineRule="auto"/>
                          <w:ind w:right="-188"/>
                          <w:rPr>
                            <w:noProof/>
                            <w:sz w:val="28"/>
                            <w:szCs w:val="28"/>
                          </w:rPr>
                        </w:pPr>
                        <w:r>
                          <w:rPr>
                            <w:noProof/>
                            <w:sz w:val="28"/>
                            <w:szCs w:val="28"/>
                          </w:rPr>
                          <w:t>Encourage students</w:t>
                        </w:r>
                        <w:r w:rsidRPr="00AD6226">
                          <w:rPr>
                            <w:noProof/>
                            <w:sz w:val="28"/>
                            <w:szCs w:val="28"/>
                          </w:rPr>
                          <w:t xml:space="preserve"> to say the letters and the words aloud </w:t>
                        </w:r>
                        <w:r w:rsidR="00452E17">
                          <w:rPr>
                            <w:noProof/>
                            <w:sz w:val="28"/>
                            <w:szCs w:val="28"/>
                          </w:rPr>
                          <w:br/>
                        </w:r>
                        <w:r w:rsidRPr="00AD6226">
                          <w:rPr>
                            <w:noProof/>
                            <w:sz w:val="28"/>
                            <w:szCs w:val="28"/>
                          </w:rPr>
                          <w:t>as they write.</w:t>
                        </w:r>
                      </w:p>
                      <w:p w14:paraId="6AF7F8FC" w14:textId="77777777" w:rsidR="00AD6226" w:rsidRPr="00AD6226" w:rsidRDefault="00AD6226" w:rsidP="00AD6226">
                        <w:pPr>
                          <w:pStyle w:val="ListParagraph"/>
                          <w:rPr>
                            <w:noProof/>
                            <w:sz w:val="32"/>
                            <w:szCs w:val="32"/>
                          </w:rPr>
                        </w:pPr>
                      </w:p>
                      <w:p w14:paraId="253E1FB9" w14:textId="77777777" w:rsidR="00AD6226" w:rsidRPr="00AD6226" w:rsidRDefault="00AD6226" w:rsidP="00AD6226">
                        <w:pPr>
                          <w:pStyle w:val="ListParagraph"/>
                          <w:spacing w:after="0" w:line="240" w:lineRule="auto"/>
                          <w:ind w:right="-188"/>
                          <w:rPr>
                            <w:rFonts w:cstheme="minorHAnsi"/>
                            <w:noProof/>
                            <w:szCs w:val="28"/>
                          </w:rPr>
                        </w:pPr>
                      </w:p>
                      <w:p w14:paraId="54238E2D" w14:textId="77777777" w:rsidR="00695403" w:rsidRPr="00695403" w:rsidRDefault="00695403" w:rsidP="00695403">
                        <w:pPr>
                          <w:spacing w:after="0" w:line="240" w:lineRule="auto"/>
                          <w:ind w:right="-188"/>
                          <w:jc w:val="center"/>
                          <w:rPr>
                            <w:rFonts w:cstheme="minorHAnsi"/>
                            <w:noProof/>
                            <w:szCs w:val="28"/>
                          </w:rPr>
                        </w:pPr>
                      </w:p>
                      <w:p w14:paraId="3E622BDE" w14:textId="73123082" w:rsidR="00970940" w:rsidRDefault="00970940" w:rsidP="00970940">
                        <w:pPr>
                          <w:rPr>
                            <w:noProof/>
                            <w:szCs w:val="28"/>
                          </w:rPr>
                        </w:pPr>
                      </w:p>
                      <w:p w14:paraId="5739A8A8" w14:textId="77777777" w:rsidR="00970940" w:rsidRPr="00831354" w:rsidRDefault="00970940" w:rsidP="00970940">
                        <w:pPr>
                          <w:rPr>
                            <w:noProof/>
                            <w:szCs w:val="28"/>
                          </w:rPr>
                        </w:pPr>
                      </w:p>
                    </w:txbxContent>
                  </v:textbox>
                </v:shape>
                <v:shape id="Picture 19" o:spid="_x0000_s1417" type="#_x0000_t75" style="position:absolute;left:29870;top:10210;width:9392;height:12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vsJxAAAAN0AAAAPAAAAZHJzL2Rvd25yZXYueG1sRE9Na8JA&#10;EL0X+h+WEXprNkoRjVnFRoRQBKntwdyG7JgEs7Mhu5r037uFQm/zeJ+TbkbTijv1rrGsYBrFIIhL&#10;qxuuFHx/7V8XIJxH1thaJgU/5GCzfn5KMdF24E+6n3wlQgi7BBXU3neJlK6syaCLbEccuIvtDfoA&#10;+0rqHocQblo5i+O5NNhwaKixo6ym8nq6GQUHeyz8OXvP8o9xUWx3Rr4VzVGpl8m4XYHwNPp/8Z87&#10;12H+cr6E32/CCXL9AAAA//8DAFBLAQItABQABgAIAAAAIQDb4fbL7gAAAIUBAAATAAAAAAAAAAAA&#10;AAAAAAAAAABbQ29udGVudF9UeXBlc10ueG1sUEsBAi0AFAAGAAgAAAAhAFr0LFu/AAAAFQEAAAsA&#10;AAAAAAAAAAAAAAAAHwEAAF9yZWxzLy5yZWxzUEsBAi0AFAAGAAgAAAAhANi2+wnEAAAA3QAAAA8A&#10;AAAAAAAAAAAAAAAABwIAAGRycy9kb3ducmV2LnhtbFBLBQYAAAAAAwADALcAAAD4AgAAAAA=&#10;">
                  <v:imagedata r:id="rId427" o:title=""/>
                </v:shape>
              </v:group>
            </w:pict>
          </mc:Fallback>
        </mc:AlternateContent>
      </w:r>
    </w:p>
    <w:p w14:paraId="40379680" w14:textId="0A5E1ED0" w:rsidR="005C0991" w:rsidRDefault="005C0991">
      <w:pPr>
        <w:rPr>
          <w:b/>
          <w:bCs/>
          <w:noProof/>
          <w:sz w:val="44"/>
          <w:szCs w:val="44"/>
        </w:rPr>
      </w:pPr>
    </w:p>
    <w:p w14:paraId="13A3680F" w14:textId="14BE3575" w:rsidR="005C0991" w:rsidRDefault="005C0991">
      <w:pPr>
        <w:rPr>
          <w:b/>
          <w:bCs/>
          <w:noProof/>
          <w:sz w:val="44"/>
          <w:szCs w:val="44"/>
        </w:rPr>
      </w:pPr>
    </w:p>
    <w:p w14:paraId="51CF430A" w14:textId="7A134AB8" w:rsidR="005C0991" w:rsidRDefault="005C0991">
      <w:pPr>
        <w:rPr>
          <w:b/>
          <w:bCs/>
          <w:noProof/>
          <w:sz w:val="44"/>
          <w:szCs w:val="44"/>
        </w:rPr>
      </w:pPr>
    </w:p>
    <w:p w14:paraId="5086C38E" w14:textId="3AC7782D" w:rsidR="005C0991" w:rsidRDefault="005C0991">
      <w:pPr>
        <w:rPr>
          <w:b/>
          <w:bCs/>
          <w:noProof/>
          <w:sz w:val="44"/>
          <w:szCs w:val="44"/>
        </w:rPr>
      </w:pPr>
    </w:p>
    <w:p w14:paraId="3E2EE840" w14:textId="570E61A5" w:rsidR="005C0991" w:rsidRDefault="005C0991">
      <w:pPr>
        <w:rPr>
          <w:b/>
          <w:bCs/>
          <w:noProof/>
          <w:sz w:val="44"/>
          <w:szCs w:val="44"/>
        </w:rPr>
      </w:pPr>
    </w:p>
    <w:p w14:paraId="525601D2" w14:textId="346421A2" w:rsidR="005C0991" w:rsidRDefault="005C0991">
      <w:pPr>
        <w:rPr>
          <w:b/>
          <w:bCs/>
          <w:noProof/>
          <w:sz w:val="44"/>
          <w:szCs w:val="44"/>
        </w:rPr>
      </w:pPr>
    </w:p>
    <w:p w14:paraId="734A8342" w14:textId="68FC2470" w:rsidR="005C0991" w:rsidRDefault="005C0991">
      <w:pPr>
        <w:rPr>
          <w:b/>
          <w:bCs/>
          <w:noProof/>
          <w:sz w:val="44"/>
          <w:szCs w:val="44"/>
        </w:rPr>
      </w:pPr>
    </w:p>
    <w:p w14:paraId="1CBC6DBD" w14:textId="3414EC93" w:rsidR="005C0991" w:rsidRDefault="005C0991">
      <w:pPr>
        <w:rPr>
          <w:b/>
          <w:bCs/>
          <w:noProof/>
          <w:sz w:val="44"/>
          <w:szCs w:val="44"/>
        </w:rPr>
      </w:pPr>
    </w:p>
    <w:p w14:paraId="0F89F06A" w14:textId="7B30EC41" w:rsidR="005C0991" w:rsidRDefault="005C0991">
      <w:pPr>
        <w:rPr>
          <w:b/>
          <w:bCs/>
          <w:noProof/>
          <w:sz w:val="44"/>
          <w:szCs w:val="44"/>
        </w:rPr>
      </w:pPr>
    </w:p>
    <w:p w14:paraId="4F29E3F2" w14:textId="30AE710D" w:rsidR="005C0991" w:rsidRDefault="005C0991">
      <w:pPr>
        <w:rPr>
          <w:b/>
          <w:bCs/>
          <w:noProof/>
          <w:sz w:val="44"/>
          <w:szCs w:val="44"/>
        </w:rPr>
      </w:pPr>
    </w:p>
    <w:p w14:paraId="3AC8FF41" w14:textId="32156306" w:rsidR="005C0991" w:rsidRDefault="005C0991">
      <w:pPr>
        <w:rPr>
          <w:b/>
          <w:bCs/>
          <w:noProof/>
          <w:sz w:val="44"/>
          <w:szCs w:val="44"/>
        </w:rPr>
      </w:pPr>
    </w:p>
    <w:p w14:paraId="1B939183" w14:textId="07AD05AD" w:rsidR="005C0991" w:rsidRDefault="005C0991">
      <w:pPr>
        <w:rPr>
          <w:b/>
          <w:bCs/>
          <w:noProof/>
          <w:sz w:val="44"/>
          <w:szCs w:val="44"/>
        </w:rPr>
      </w:pPr>
    </w:p>
    <w:p w14:paraId="0B0B2FB4" w14:textId="13CEF45D" w:rsidR="005C0991" w:rsidRDefault="005C0991">
      <w:pPr>
        <w:rPr>
          <w:b/>
          <w:bCs/>
          <w:noProof/>
          <w:sz w:val="44"/>
          <w:szCs w:val="44"/>
        </w:rPr>
      </w:pPr>
    </w:p>
    <w:p w14:paraId="5BDF4AB5" w14:textId="593FCDA9" w:rsidR="005C0991" w:rsidRDefault="005C0991">
      <w:pPr>
        <w:rPr>
          <w:b/>
          <w:bCs/>
          <w:noProof/>
          <w:sz w:val="44"/>
          <w:szCs w:val="44"/>
        </w:rPr>
      </w:pPr>
    </w:p>
    <w:p w14:paraId="18B4D1DA" w14:textId="3C07FD6E" w:rsidR="005C0991" w:rsidRDefault="005C0991">
      <w:pPr>
        <w:rPr>
          <w:b/>
          <w:bCs/>
          <w:noProof/>
          <w:sz w:val="44"/>
          <w:szCs w:val="44"/>
        </w:rPr>
      </w:pPr>
    </w:p>
    <w:p w14:paraId="0B5925F6" w14:textId="79E33663" w:rsidR="005C0991" w:rsidRDefault="005C0991">
      <w:pPr>
        <w:rPr>
          <w:b/>
          <w:bCs/>
          <w:noProof/>
          <w:sz w:val="44"/>
          <w:szCs w:val="44"/>
        </w:rPr>
      </w:pPr>
    </w:p>
    <w:p w14:paraId="2A28A0CD" w14:textId="20020CC4" w:rsidR="005C0991" w:rsidRDefault="005C0991">
      <w:pPr>
        <w:rPr>
          <w:b/>
          <w:bCs/>
          <w:noProof/>
          <w:sz w:val="44"/>
          <w:szCs w:val="44"/>
        </w:rPr>
      </w:pPr>
    </w:p>
    <w:p w14:paraId="69F85F6B" w14:textId="77777777" w:rsidR="00977C4F" w:rsidRDefault="00977C4F" w:rsidP="00977C4F">
      <w:pPr>
        <w:spacing w:after="0"/>
        <w:rPr>
          <w:b/>
          <w:bCs/>
          <w:noProof/>
          <w:sz w:val="44"/>
          <w:szCs w:val="44"/>
        </w:rPr>
      </w:pPr>
    </w:p>
    <w:p w14:paraId="3204C356" w14:textId="3957107F" w:rsidR="005C0991" w:rsidRDefault="005C0991">
      <w:pPr>
        <w:rPr>
          <w:b/>
          <w:bCs/>
          <w:noProof/>
          <w:sz w:val="44"/>
          <w:szCs w:val="44"/>
        </w:rPr>
      </w:pPr>
      <w:r>
        <w:rPr>
          <w:b/>
          <w:bCs/>
          <w:noProof/>
          <w:sz w:val="44"/>
          <w:szCs w:val="44"/>
        </w:rPr>
        <w:br w:type="page"/>
      </w:r>
    </w:p>
    <w:p w14:paraId="1C02FCE5" w14:textId="2E85500B" w:rsidR="006D2A14" w:rsidRDefault="007C1E56" w:rsidP="00977C4F">
      <w:pPr>
        <w:rPr>
          <w:sz w:val="32"/>
          <w:szCs w:val="32"/>
        </w:rPr>
      </w:pPr>
      <w:r>
        <w:rPr>
          <w:noProof/>
          <w:sz w:val="32"/>
          <w:szCs w:val="32"/>
        </w:rPr>
        <w:lastRenderedPageBreak/>
        <mc:AlternateContent>
          <mc:Choice Requires="wps">
            <w:drawing>
              <wp:anchor distT="0" distB="0" distL="114300" distR="114300" simplePos="0" relativeHeight="251867136" behindDoc="0" locked="0" layoutInCell="1" allowOverlap="1" wp14:anchorId="54221570" wp14:editId="023A6BF4">
                <wp:simplePos x="0" y="0"/>
                <wp:positionH relativeFrom="margin">
                  <wp:align>left</wp:align>
                </wp:positionH>
                <wp:positionV relativeFrom="paragraph">
                  <wp:posOffset>88802</wp:posOffset>
                </wp:positionV>
                <wp:extent cx="5852160" cy="8953500"/>
                <wp:effectExtent l="0" t="0" r="15240" b="19050"/>
                <wp:wrapNone/>
                <wp:docPr id="12" name="Text Box 12"/>
                <wp:cNvGraphicFramePr/>
                <a:graphic xmlns:a="http://schemas.openxmlformats.org/drawingml/2006/main">
                  <a:graphicData uri="http://schemas.microsoft.com/office/word/2010/wordprocessingShape">
                    <wps:wsp>
                      <wps:cNvSpPr txBox="1"/>
                      <wps:spPr>
                        <a:xfrm>
                          <a:off x="0" y="0"/>
                          <a:ext cx="5852160" cy="8953500"/>
                        </a:xfrm>
                        <a:prstGeom prst="rect">
                          <a:avLst/>
                        </a:prstGeom>
                        <a:solidFill>
                          <a:srgbClr val="FBFBFB"/>
                        </a:solidFill>
                        <a:ln w="6350">
                          <a:solidFill>
                            <a:prstClr val="black"/>
                          </a:solidFill>
                        </a:ln>
                      </wps:spPr>
                      <wps:txbx>
                        <w:txbxContent>
                          <w:p w14:paraId="78468592" w14:textId="1AA1DF98" w:rsidR="006D2A14" w:rsidRPr="00226349" w:rsidRDefault="006D2A14">
                            <w:pPr>
                              <w:rPr>
                                <w:b/>
                                <w:bCs/>
                                <w:sz w:val="32"/>
                                <w:szCs w:val="44"/>
                              </w:rPr>
                            </w:pPr>
                            <w:r w:rsidRPr="00226349">
                              <w:rPr>
                                <w:b/>
                                <w:bCs/>
                                <w:sz w:val="32"/>
                                <w:szCs w:val="44"/>
                              </w:rPr>
                              <w:t>Graded Vocabulary tests</w:t>
                            </w:r>
                          </w:p>
                          <w:p w14:paraId="31905A2C" w14:textId="67FDCCAE" w:rsidR="006D2A14" w:rsidRDefault="006D2A14" w:rsidP="006D2A14">
                            <w:pPr>
                              <w:spacing w:line="240" w:lineRule="auto"/>
                              <w:rPr>
                                <w:szCs w:val="28"/>
                              </w:rPr>
                            </w:pPr>
                            <w:r w:rsidRPr="006D2A14">
                              <w:rPr>
                                <w:szCs w:val="28"/>
                              </w:rPr>
                              <w:t>When students are sure of the words</w:t>
                            </w:r>
                            <w:r>
                              <w:rPr>
                                <w:szCs w:val="28"/>
                              </w:rPr>
                              <w:t xml:space="preserve">, </w:t>
                            </w:r>
                            <w:r w:rsidRPr="006D2A14">
                              <w:rPr>
                                <w:szCs w:val="28"/>
                              </w:rPr>
                              <w:t xml:space="preserve">give </w:t>
                            </w:r>
                            <w:r w:rsidR="001127D0">
                              <w:rPr>
                                <w:szCs w:val="28"/>
                              </w:rPr>
                              <w:t>graded</w:t>
                            </w:r>
                            <w:r w:rsidRPr="006D2A14">
                              <w:rPr>
                                <w:szCs w:val="28"/>
                              </w:rPr>
                              <w:t xml:space="preserve"> vocab tests where no</w:t>
                            </w:r>
                            <w:r w:rsidR="00DF4058">
                              <w:rPr>
                                <w:szCs w:val="28"/>
                              </w:rPr>
                              <w:t>-</w:t>
                            </w:r>
                            <w:r w:rsidRPr="006D2A14">
                              <w:rPr>
                                <w:szCs w:val="28"/>
                              </w:rPr>
                              <w:t xml:space="preserve">one can fail. Give tests to students </w:t>
                            </w:r>
                            <w:r w:rsidR="001127D0">
                              <w:rPr>
                                <w:szCs w:val="28"/>
                              </w:rPr>
                              <w:t>according to</w:t>
                            </w:r>
                            <w:r w:rsidRPr="006D2A14">
                              <w:rPr>
                                <w:szCs w:val="28"/>
                              </w:rPr>
                              <w:t xml:space="preserve"> their level</w:t>
                            </w:r>
                            <w:r w:rsidR="00402791">
                              <w:rPr>
                                <w:szCs w:val="28"/>
                              </w:rPr>
                              <w:t xml:space="preserve">. </w:t>
                            </w:r>
                            <w:r w:rsidR="00402791" w:rsidRPr="005B774C">
                              <w:rPr>
                                <w:szCs w:val="28"/>
                              </w:rPr>
                              <w:t xml:space="preserve">Students trace or copy the </w:t>
                            </w:r>
                            <w:r w:rsidR="008F6307">
                              <w:rPr>
                                <w:szCs w:val="28"/>
                              </w:rPr>
                              <w:t xml:space="preserve">missing </w:t>
                            </w:r>
                            <w:r w:rsidR="00402791" w:rsidRPr="005B774C">
                              <w:rPr>
                                <w:szCs w:val="28"/>
                              </w:rPr>
                              <w:t>letters</w:t>
                            </w:r>
                            <w:r w:rsidRPr="005B774C">
                              <w:rPr>
                                <w:szCs w:val="28"/>
                              </w:rPr>
                              <w:t>:</w:t>
                            </w:r>
                          </w:p>
                          <w:p w14:paraId="64C89A38" w14:textId="77777777" w:rsidR="00402791" w:rsidRPr="006D2A14" w:rsidRDefault="00402791" w:rsidP="006D2A14">
                            <w:pPr>
                              <w:spacing w:line="240" w:lineRule="auto"/>
                              <w:rPr>
                                <w:szCs w:val="28"/>
                              </w:rPr>
                            </w:pPr>
                          </w:p>
                          <w:p w14:paraId="2BEE01B9" w14:textId="77777777" w:rsidR="00C0440B" w:rsidRDefault="00C0440B" w:rsidP="006D2A14">
                            <w:pPr>
                              <w:spacing w:line="240" w:lineRule="auto"/>
                              <w:rPr>
                                <w:szCs w:val="28"/>
                              </w:rPr>
                            </w:pPr>
                          </w:p>
                          <w:p w14:paraId="14D135CF" w14:textId="5FF31F64" w:rsidR="006D2A14" w:rsidRPr="00977C4F" w:rsidRDefault="006D2A14" w:rsidP="006D2A14">
                            <w:pPr>
                              <w:spacing w:line="240" w:lineRule="auto"/>
                              <w:rPr>
                                <w:spacing w:val="60"/>
                                <w:sz w:val="56"/>
                                <w:szCs w:val="56"/>
                              </w:rPr>
                            </w:pPr>
                            <w:r w:rsidRPr="001127D0">
                              <w:rPr>
                                <w:szCs w:val="28"/>
                              </w:rPr>
                              <w:t>Level 1:</w:t>
                            </w:r>
                            <w:r w:rsidR="00C0440B">
                              <w:rPr>
                                <w:szCs w:val="28"/>
                              </w:rPr>
                              <w:tab/>
                            </w:r>
                            <w:r>
                              <w:rPr>
                                <w:color w:val="BFBFBF" w:themeColor="background1" w:themeShade="BF"/>
                                <w:sz w:val="52"/>
                                <w:szCs w:val="52"/>
                              </w:rPr>
                              <w:tab/>
                            </w:r>
                            <w:r>
                              <w:rPr>
                                <w:color w:val="BFBFBF" w:themeColor="background1" w:themeShade="BF"/>
                                <w:sz w:val="52"/>
                                <w:szCs w:val="52"/>
                              </w:rPr>
                              <w:tab/>
                            </w:r>
                            <w:r w:rsidRPr="00977C4F">
                              <w:rPr>
                                <w:rFonts w:ascii="Comic Sans MS" w:hAnsi="Comic Sans MS"/>
                                <w:color w:val="A6A6A6" w:themeColor="background1" w:themeShade="A6"/>
                                <w:spacing w:val="60"/>
                                <w:sz w:val="56"/>
                                <w:szCs w:val="56"/>
                              </w:rPr>
                              <w:t>f</w:t>
                            </w:r>
                            <w:r w:rsidRPr="00977C4F">
                              <w:rPr>
                                <w:rFonts w:ascii="Comic Sans MS" w:hAnsi="Comic Sans MS"/>
                                <w:spacing w:val="60"/>
                                <w:sz w:val="56"/>
                                <w:szCs w:val="56"/>
                              </w:rPr>
                              <w:t>amily</w:t>
                            </w:r>
                          </w:p>
                          <w:p w14:paraId="390A12DA" w14:textId="77777777" w:rsidR="006D2A14" w:rsidRDefault="006D2A14" w:rsidP="006D2A14">
                            <w:pPr>
                              <w:spacing w:line="240" w:lineRule="auto"/>
                              <w:rPr>
                                <w:sz w:val="32"/>
                                <w:szCs w:val="32"/>
                              </w:rPr>
                            </w:pPr>
                          </w:p>
                          <w:p w14:paraId="1EBF2686" w14:textId="77777777" w:rsidR="00C0440B" w:rsidRPr="00243B05" w:rsidRDefault="00C0440B" w:rsidP="006D2A14">
                            <w:pPr>
                              <w:spacing w:line="240" w:lineRule="auto"/>
                              <w:rPr>
                                <w:sz w:val="32"/>
                                <w:szCs w:val="32"/>
                              </w:rPr>
                            </w:pPr>
                          </w:p>
                          <w:p w14:paraId="2C286BEC" w14:textId="1CE44FD3" w:rsidR="006D2A14" w:rsidRPr="001127D0" w:rsidRDefault="001127D0" w:rsidP="00C0440B">
                            <w:pPr>
                              <w:spacing w:after="0" w:line="240" w:lineRule="auto"/>
                              <w:ind w:right="-188"/>
                              <w:rPr>
                                <w:spacing w:val="60"/>
                                <w:sz w:val="52"/>
                                <w:szCs w:val="52"/>
                              </w:rPr>
                            </w:pPr>
                            <w:r w:rsidRPr="001127D0">
                              <w:rPr>
                                <w:rFonts w:cstheme="minorHAnsi"/>
                                <w:noProof/>
                              </w:rPr>
                              <w:t xml:space="preserve">Level 2: </w:t>
                            </w:r>
                            <w:r w:rsidR="006D2A14" w:rsidRPr="001127D0">
                              <w:rPr>
                                <w:sz w:val="18"/>
                                <w:szCs w:val="18"/>
                              </w:rPr>
                              <w:tab/>
                            </w:r>
                            <w:r w:rsidR="006D2A14" w:rsidRPr="001127D0">
                              <w:rPr>
                                <w:sz w:val="18"/>
                                <w:szCs w:val="18"/>
                              </w:rPr>
                              <w:tab/>
                            </w:r>
                            <w:r w:rsidR="006D2A14" w:rsidRPr="001127D0">
                              <w:rPr>
                                <w:sz w:val="18"/>
                                <w:szCs w:val="18"/>
                              </w:rPr>
                              <w:tab/>
                            </w:r>
                            <w:bookmarkStart w:id="38" w:name="_Hlk115360077"/>
                            <w:r w:rsidR="006D2A14" w:rsidRPr="00977C4F">
                              <w:rPr>
                                <w:rFonts w:ascii="Comic Sans MS" w:hAnsi="Comic Sans MS"/>
                                <w:color w:val="A6A6A6" w:themeColor="background1" w:themeShade="A6"/>
                                <w:spacing w:val="60"/>
                                <w:sz w:val="56"/>
                                <w:szCs w:val="56"/>
                              </w:rPr>
                              <w:t>fam</w:t>
                            </w:r>
                            <w:r w:rsidR="006D2A14" w:rsidRPr="00977C4F">
                              <w:rPr>
                                <w:rFonts w:ascii="Comic Sans MS" w:hAnsi="Comic Sans MS"/>
                                <w:spacing w:val="60"/>
                                <w:sz w:val="56"/>
                                <w:szCs w:val="56"/>
                              </w:rPr>
                              <w:t>ily</w:t>
                            </w:r>
                            <w:bookmarkEnd w:id="38"/>
                          </w:p>
                          <w:p w14:paraId="25C0F6CE" w14:textId="77777777" w:rsidR="006D2A14" w:rsidRDefault="006D2A14" w:rsidP="006D2A14">
                            <w:pPr>
                              <w:spacing w:after="0" w:line="240" w:lineRule="auto"/>
                              <w:ind w:right="-188" w:firstLine="426"/>
                              <w:rPr>
                                <w:sz w:val="52"/>
                                <w:szCs w:val="52"/>
                              </w:rPr>
                            </w:pPr>
                          </w:p>
                          <w:p w14:paraId="76C90DE8" w14:textId="77777777" w:rsidR="006D2A14" w:rsidRPr="00C0440B" w:rsidRDefault="006D2A14" w:rsidP="006D2A14">
                            <w:pPr>
                              <w:spacing w:after="0" w:line="240" w:lineRule="auto"/>
                              <w:ind w:right="-188" w:firstLine="426"/>
                              <w:rPr>
                                <w:sz w:val="72"/>
                                <w:szCs w:val="72"/>
                              </w:rPr>
                            </w:pPr>
                          </w:p>
                          <w:p w14:paraId="1A276BA7" w14:textId="253E1BFA" w:rsidR="006D2A14" w:rsidRPr="001127D0" w:rsidRDefault="001127D0" w:rsidP="001127D0">
                            <w:pPr>
                              <w:tabs>
                                <w:tab w:val="left" w:pos="2130"/>
                              </w:tabs>
                              <w:spacing w:after="0" w:line="240" w:lineRule="auto"/>
                              <w:ind w:right="-188"/>
                              <w:rPr>
                                <w:sz w:val="52"/>
                                <w:szCs w:val="52"/>
                              </w:rPr>
                            </w:pPr>
                            <w:r w:rsidRPr="001127D0">
                              <w:rPr>
                                <w:color w:val="000000" w:themeColor="text1"/>
                                <w:szCs w:val="28"/>
                              </w:rPr>
                              <w:t>Level 3:</w:t>
                            </w:r>
                            <w:r w:rsidR="006D2A14" w:rsidRPr="001127D0">
                              <w:rPr>
                                <w:sz w:val="52"/>
                                <w:szCs w:val="52"/>
                              </w:rPr>
                              <w:tab/>
                            </w:r>
                            <w:r>
                              <w:rPr>
                                <w:sz w:val="52"/>
                                <w:szCs w:val="52"/>
                              </w:rPr>
                              <w:tab/>
                            </w:r>
                            <w:r>
                              <w:rPr>
                                <w:sz w:val="52"/>
                                <w:szCs w:val="52"/>
                              </w:rPr>
                              <w:tab/>
                            </w:r>
                            <w:r w:rsidR="006D2A14" w:rsidRPr="00977C4F">
                              <w:rPr>
                                <w:rFonts w:ascii="Comic Sans MS" w:hAnsi="Comic Sans MS"/>
                                <w:color w:val="A6A6A6" w:themeColor="background1" w:themeShade="A6"/>
                                <w:spacing w:val="60"/>
                                <w:sz w:val="56"/>
                                <w:szCs w:val="56"/>
                              </w:rPr>
                              <w:t>family</w:t>
                            </w:r>
                          </w:p>
                          <w:p w14:paraId="7559AE92" w14:textId="77777777" w:rsidR="006D2A14" w:rsidRPr="001127D0" w:rsidRDefault="006D2A14" w:rsidP="006D2A14">
                            <w:pPr>
                              <w:spacing w:after="0" w:line="240" w:lineRule="auto"/>
                              <w:ind w:right="-188" w:firstLine="426"/>
                              <w:rPr>
                                <w:sz w:val="18"/>
                                <w:szCs w:val="18"/>
                              </w:rPr>
                            </w:pPr>
                          </w:p>
                          <w:p w14:paraId="0C8B0D21" w14:textId="77777777" w:rsidR="006D2A14" w:rsidRPr="001127D0" w:rsidRDefault="006D2A14" w:rsidP="006D2A14">
                            <w:pPr>
                              <w:spacing w:after="0" w:line="240" w:lineRule="auto"/>
                              <w:ind w:right="-188" w:firstLine="426"/>
                              <w:rPr>
                                <w:sz w:val="18"/>
                                <w:szCs w:val="18"/>
                              </w:rPr>
                            </w:pPr>
                          </w:p>
                          <w:p w14:paraId="4D8368A7" w14:textId="77777777" w:rsidR="006D2A14" w:rsidRPr="001127D0" w:rsidRDefault="006D2A14" w:rsidP="006D2A14">
                            <w:pPr>
                              <w:spacing w:after="0" w:line="240" w:lineRule="auto"/>
                              <w:ind w:right="-188" w:firstLine="426"/>
                              <w:rPr>
                                <w:sz w:val="18"/>
                                <w:szCs w:val="18"/>
                              </w:rPr>
                            </w:pPr>
                          </w:p>
                          <w:p w14:paraId="4552BB50" w14:textId="77777777" w:rsidR="006D2A14" w:rsidRPr="001127D0" w:rsidRDefault="006D2A14" w:rsidP="006D2A14">
                            <w:pPr>
                              <w:spacing w:after="0" w:line="240" w:lineRule="auto"/>
                              <w:ind w:right="-188" w:firstLine="426"/>
                              <w:rPr>
                                <w:sz w:val="18"/>
                                <w:szCs w:val="18"/>
                              </w:rPr>
                            </w:pPr>
                          </w:p>
                          <w:p w14:paraId="11E8D471" w14:textId="77777777" w:rsidR="006D2A14" w:rsidRPr="00C0440B" w:rsidRDefault="006D2A14" w:rsidP="006D2A14">
                            <w:pPr>
                              <w:spacing w:after="0" w:line="240" w:lineRule="auto"/>
                              <w:ind w:right="-188" w:firstLine="426"/>
                              <w:rPr>
                                <w:sz w:val="44"/>
                                <w:szCs w:val="44"/>
                              </w:rPr>
                            </w:pPr>
                          </w:p>
                          <w:p w14:paraId="2C2AA781" w14:textId="2D6825C5" w:rsidR="006D2A14" w:rsidRPr="00977C4F" w:rsidRDefault="008F6307" w:rsidP="006D2A14">
                            <w:pPr>
                              <w:spacing w:after="0" w:line="240" w:lineRule="auto"/>
                              <w:ind w:right="-188" w:firstLine="426"/>
                              <w:rPr>
                                <w:spacing w:val="80"/>
                                <w:sz w:val="18"/>
                                <w:szCs w:val="18"/>
                              </w:rPr>
                            </w:pPr>
                            <w:r>
                              <w:rPr>
                                <w:sz w:val="18"/>
                                <w:szCs w:val="18"/>
                              </w:rPr>
                              <w:tab/>
                            </w:r>
                            <w:r>
                              <w:rPr>
                                <w:sz w:val="18"/>
                                <w:szCs w:val="18"/>
                              </w:rPr>
                              <w:tab/>
                            </w:r>
                            <w:r>
                              <w:rPr>
                                <w:sz w:val="18"/>
                                <w:szCs w:val="18"/>
                              </w:rPr>
                              <w:tab/>
                            </w:r>
                            <w:r>
                              <w:rPr>
                                <w:sz w:val="18"/>
                                <w:szCs w:val="18"/>
                              </w:rPr>
                              <w:tab/>
                              <w:t xml:space="preserve">  </w:t>
                            </w:r>
                            <w:r w:rsidR="00977C4F">
                              <w:rPr>
                                <w:sz w:val="18"/>
                                <w:szCs w:val="18"/>
                              </w:rPr>
                              <w:t xml:space="preserve">   </w:t>
                            </w:r>
                            <w:r>
                              <w:rPr>
                                <w:sz w:val="18"/>
                                <w:szCs w:val="18"/>
                              </w:rPr>
                              <w:t xml:space="preserve"> </w:t>
                            </w:r>
                            <w:r w:rsidRPr="00977C4F">
                              <w:rPr>
                                <w:rFonts w:ascii="Comic Sans MS" w:hAnsi="Comic Sans MS"/>
                                <w:spacing w:val="80"/>
                                <w:sz w:val="52"/>
                                <w:szCs w:val="52"/>
                              </w:rPr>
                              <w:t>family</w:t>
                            </w:r>
                          </w:p>
                          <w:p w14:paraId="7B68B908" w14:textId="2EB36194" w:rsidR="006D2A14" w:rsidRDefault="001127D0" w:rsidP="006D2A14">
                            <w:pPr>
                              <w:rPr>
                                <w:sz w:val="32"/>
                                <w:szCs w:val="32"/>
                              </w:rPr>
                            </w:pPr>
                            <w:r w:rsidRPr="001127D0">
                              <w:rPr>
                                <w:color w:val="000000" w:themeColor="text1"/>
                                <w:szCs w:val="28"/>
                              </w:rPr>
                              <w:t>Level 4:</w:t>
                            </w:r>
                            <w:r w:rsidR="006D2A14">
                              <w:rPr>
                                <w:color w:val="FF0000"/>
                                <w:sz w:val="18"/>
                                <w:szCs w:val="18"/>
                              </w:rPr>
                              <w:tab/>
                            </w:r>
                            <w:r w:rsidR="006D2A14">
                              <w:rPr>
                                <w:color w:val="FF0000"/>
                                <w:sz w:val="18"/>
                                <w:szCs w:val="18"/>
                              </w:rPr>
                              <w:tab/>
                            </w:r>
                            <w:r w:rsidR="006D2A14">
                              <w:rPr>
                                <w:color w:val="FF0000"/>
                                <w:sz w:val="18"/>
                                <w:szCs w:val="18"/>
                              </w:rPr>
                              <w:tab/>
                            </w:r>
                            <w:r w:rsidR="00977C4F">
                              <w:rPr>
                                <w:color w:val="FF0000"/>
                                <w:sz w:val="18"/>
                                <w:szCs w:val="18"/>
                              </w:rPr>
                              <w:t xml:space="preserve">    </w:t>
                            </w:r>
                            <w:r w:rsidR="00977C4F" w:rsidRPr="00C0440B">
                              <w:rPr>
                                <w:color w:val="808080" w:themeColor="background1" w:themeShade="80"/>
                                <w:szCs w:val="28"/>
                              </w:rPr>
                              <w:t>_</w:t>
                            </w:r>
                            <w:r w:rsidR="00977C4F">
                              <w:rPr>
                                <w:color w:val="808080" w:themeColor="background1" w:themeShade="80"/>
                                <w:szCs w:val="28"/>
                              </w:rPr>
                              <w:t>__</w:t>
                            </w:r>
                            <w:r w:rsidR="006D2A14" w:rsidRPr="00B415BF">
                              <w:rPr>
                                <w:rFonts w:ascii="Comic Sans MS" w:hAnsi="Comic Sans MS"/>
                                <w:spacing w:val="60"/>
                                <w:sz w:val="52"/>
                                <w:szCs w:val="52"/>
                              </w:rPr>
                              <w:t>amily</w:t>
                            </w:r>
                            <w:r w:rsidR="006D2A14" w:rsidRPr="001127D0">
                              <w:rPr>
                                <w:spacing w:val="60"/>
                                <w:sz w:val="52"/>
                                <w:szCs w:val="52"/>
                              </w:rPr>
                              <w:t xml:space="preserve"> </w:t>
                            </w:r>
                            <w:r w:rsidR="006D2A14">
                              <w:rPr>
                                <w:color w:val="FF0000"/>
                                <w:sz w:val="52"/>
                                <w:szCs w:val="52"/>
                              </w:rPr>
                              <w:t xml:space="preserve">   </w:t>
                            </w:r>
                          </w:p>
                          <w:p w14:paraId="7B8F5872" w14:textId="77777777" w:rsidR="006D2A14" w:rsidRPr="004D2DB7" w:rsidRDefault="006D2A14" w:rsidP="006D2A14">
                            <w:pPr>
                              <w:rPr>
                                <w:sz w:val="44"/>
                                <w:szCs w:val="56"/>
                              </w:rPr>
                            </w:pPr>
                          </w:p>
                          <w:p w14:paraId="1CF86335" w14:textId="0DAA4108" w:rsidR="008F6307" w:rsidRPr="001127D0" w:rsidRDefault="008F6307" w:rsidP="008F6307">
                            <w:pPr>
                              <w:spacing w:after="0" w:line="240" w:lineRule="auto"/>
                              <w:ind w:right="-188" w:firstLine="426"/>
                              <w:rPr>
                                <w:sz w:val="18"/>
                                <w:szCs w:val="18"/>
                              </w:rPr>
                            </w:pPr>
                            <w:r>
                              <w:rPr>
                                <w:b/>
                                <w:bCs/>
                                <w:sz w:val="32"/>
                                <w:szCs w:val="24"/>
                              </w:rPr>
                              <w:tab/>
                            </w:r>
                            <w:r>
                              <w:rPr>
                                <w:b/>
                                <w:bCs/>
                                <w:sz w:val="32"/>
                                <w:szCs w:val="24"/>
                              </w:rPr>
                              <w:tab/>
                            </w:r>
                            <w:r>
                              <w:rPr>
                                <w:b/>
                                <w:bCs/>
                                <w:sz w:val="32"/>
                                <w:szCs w:val="24"/>
                              </w:rPr>
                              <w:tab/>
                            </w:r>
                            <w:r>
                              <w:rPr>
                                <w:b/>
                                <w:bCs/>
                                <w:sz w:val="32"/>
                                <w:szCs w:val="24"/>
                              </w:rPr>
                              <w:tab/>
                            </w:r>
                          </w:p>
                          <w:p w14:paraId="60D71363" w14:textId="6E41EBE5" w:rsidR="006D2A14" w:rsidRPr="00977C4F" w:rsidRDefault="00977C4F" w:rsidP="00977C4F">
                            <w:pPr>
                              <w:spacing w:after="0"/>
                              <w:rPr>
                                <w:b/>
                                <w:bCs/>
                                <w:spacing w:val="120"/>
                                <w:sz w:val="32"/>
                                <w:szCs w:val="24"/>
                              </w:rPr>
                            </w:pPr>
                            <w:r>
                              <w:rPr>
                                <w:b/>
                                <w:bCs/>
                                <w:sz w:val="32"/>
                                <w:szCs w:val="24"/>
                              </w:rPr>
                              <w:tab/>
                            </w:r>
                            <w:r>
                              <w:rPr>
                                <w:b/>
                                <w:bCs/>
                                <w:sz w:val="32"/>
                                <w:szCs w:val="24"/>
                              </w:rPr>
                              <w:tab/>
                            </w:r>
                            <w:r>
                              <w:rPr>
                                <w:b/>
                                <w:bCs/>
                                <w:sz w:val="32"/>
                                <w:szCs w:val="24"/>
                              </w:rPr>
                              <w:tab/>
                            </w:r>
                            <w:r>
                              <w:rPr>
                                <w:b/>
                                <w:bCs/>
                                <w:sz w:val="32"/>
                                <w:szCs w:val="24"/>
                              </w:rPr>
                              <w:tab/>
                              <w:t xml:space="preserve">  </w:t>
                            </w:r>
                            <w:r w:rsidRPr="00977C4F">
                              <w:rPr>
                                <w:rFonts w:ascii="Comic Sans MS" w:hAnsi="Comic Sans MS"/>
                                <w:spacing w:val="120"/>
                                <w:sz w:val="52"/>
                                <w:szCs w:val="52"/>
                              </w:rPr>
                              <w:t>family</w:t>
                            </w:r>
                          </w:p>
                          <w:p w14:paraId="4F1A0154" w14:textId="0284E86C" w:rsidR="006D2A14" w:rsidRPr="0023015E" w:rsidRDefault="007C1E56" w:rsidP="006D2A14">
                            <w:pPr>
                              <w:rPr>
                                <w:b/>
                                <w:bCs/>
                                <w:sz w:val="32"/>
                                <w:szCs w:val="24"/>
                              </w:rPr>
                            </w:pPr>
                            <w:r w:rsidRPr="001127D0">
                              <w:rPr>
                                <w:color w:val="000000" w:themeColor="text1"/>
                                <w:szCs w:val="28"/>
                              </w:rPr>
                              <w:t xml:space="preserve">Level </w:t>
                            </w:r>
                            <w:r>
                              <w:rPr>
                                <w:color w:val="000000" w:themeColor="text1"/>
                                <w:szCs w:val="28"/>
                              </w:rPr>
                              <w:t>5</w:t>
                            </w:r>
                            <w:r w:rsidRPr="001127D0">
                              <w:rPr>
                                <w:color w:val="000000" w:themeColor="text1"/>
                                <w:szCs w:val="28"/>
                              </w:rPr>
                              <w:t>:</w:t>
                            </w:r>
                            <w:r>
                              <w:rPr>
                                <w:color w:val="000000" w:themeColor="text1"/>
                                <w:szCs w:val="28"/>
                              </w:rPr>
                              <w:tab/>
                            </w:r>
                            <w:r>
                              <w:rPr>
                                <w:color w:val="000000" w:themeColor="text1"/>
                                <w:szCs w:val="28"/>
                              </w:rPr>
                              <w:tab/>
                            </w:r>
                            <w:r>
                              <w:rPr>
                                <w:color w:val="000000" w:themeColor="text1"/>
                                <w:szCs w:val="28"/>
                              </w:rPr>
                              <w:tab/>
                            </w:r>
                            <w:r w:rsidR="00977C4F" w:rsidRPr="00C0440B">
                              <w:rPr>
                                <w:color w:val="808080" w:themeColor="background1" w:themeShade="80"/>
                                <w:szCs w:val="28"/>
                              </w:rPr>
                              <w:t>_</w:t>
                            </w:r>
                            <w:r w:rsidR="00977C4F">
                              <w:rPr>
                                <w:color w:val="808080" w:themeColor="background1" w:themeShade="80"/>
                                <w:szCs w:val="28"/>
                              </w:rPr>
                              <w:t>__</w:t>
                            </w:r>
                            <w:r>
                              <w:rPr>
                                <w:color w:val="808080" w:themeColor="background1" w:themeShade="80"/>
                                <w:szCs w:val="28"/>
                              </w:rPr>
                              <w:t xml:space="preserve"> </w:t>
                            </w:r>
                            <w:r w:rsidR="00977C4F" w:rsidRPr="00C0440B">
                              <w:rPr>
                                <w:color w:val="808080" w:themeColor="background1" w:themeShade="80"/>
                                <w:szCs w:val="28"/>
                              </w:rPr>
                              <w:t>_</w:t>
                            </w:r>
                            <w:r w:rsidR="00977C4F">
                              <w:rPr>
                                <w:color w:val="808080" w:themeColor="background1" w:themeShade="80"/>
                                <w:szCs w:val="28"/>
                              </w:rPr>
                              <w:t>__</w:t>
                            </w:r>
                            <w:r>
                              <w:rPr>
                                <w:color w:val="808080" w:themeColor="background1" w:themeShade="80"/>
                                <w:szCs w:val="28"/>
                              </w:rPr>
                              <w:t xml:space="preserve"> </w:t>
                            </w:r>
                            <w:r w:rsidRPr="00C0440B">
                              <w:rPr>
                                <w:color w:val="808080" w:themeColor="background1" w:themeShade="80"/>
                                <w:szCs w:val="28"/>
                              </w:rPr>
                              <w:t>_</w:t>
                            </w:r>
                            <w:r>
                              <w:rPr>
                                <w:color w:val="808080" w:themeColor="background1" w:themeShade="80"/>
                                <w:szCs w:val="28"/>
                              </w:rPr>
                              <w:t xml:space="preserve">__  </w:t>
                            </w:r>
                            <w:proofErr w:type="spellStart"/>
                            <w:r w:rsidRPr="00977C4F">
                              <w:rPr>
                                <w:rFonts w:ascii="Comic Sans MS" w:hAnsi="Comic Sans MS"/>
                                <w:spacing w:val="80"/>
                                <w:sz w:val="52"/>
                                <w:szCs w:val="52"/>
                              </w:rPr>
                              <w:t>ily</w:t>
                            </w:r>
                            <w:proofErr w:type="spellEnd"/>
                            <w:r w:rsidRPr="00B415BF">
                              <w:rPr>
                                <w:rFonts w:ascii="Comic Sans MS" w:hAnsi="Comic Sans MS"/>
                                <w:spacing w:val="60"/>
                                <w:sz w:val="52"/>
                                <w:szCs w:val="52"/>
                              </w:rPr>
                              <w:t xml:space="preserve"> </w:t>
                            </w:r>
                            <w:r>
                              <w:rPr>
                                <w:color w:val="FF0000"/>
                                <w:sz w:val="52"/>
                                <w:szCs w:val="52"/>
                              </w:rPr>
                              <w:t xml:space="preserve"> </w:t>
                            </w:r>
                          </w:p>
                          <w:p w14:paraId="4F0B8962" w14:textId="77777777" w:rsidR="006D2A14" w:rsidRPr="006D2A14" w:rsidRDefault="006D2A14">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221570" id="Text Box 12" o:spid="_x0000_s1418" type="#_x0000_t202" style="position:absolute;margin-left:0;margin-top:7pt;width:460.8pt;height:705pt;z-index:2518671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PFPQIAAIcEAAAOAAAAZHJzL2Uyb0RvYy54bWysVN9vGjEMfp+0/yHK+zhgQOHEUVEqpklV&#10;W4lOfQ65hIuWi7MkcMf++jnhZ9s9TRNSsGPns/3ZvultW2uyE84rMAXtdbqUCMOhVGZT0B8vyy9j&#10;SnxgpmQajCjoXnh6O/v8adrYXPShAl0KRxDE+LyxBa1CsHmWeV6JmvkOWGHQKMHVLKDqNlnpWIPo&#10;tc763e4oa8CV1gEX3uPt/cFIZwlfSsHDk5ReBKILirmFdLp0ruOZzaYs3zhmK8WPabB/yKJmymDQ&#10;M9Q9C4xsnfoAVSvuwIMMHQ51BlIqLlINWE2v+66aVcWsSLUgOd6eafL/D5Y/7lb22ZHQ3kGLDYyE&#10;NNbnHi9jPa10dfzHTAnakcL9mTbRBsLxcjge9nsjNHG0jSfDr8NuIja7PLfOh28CahKFgjrsS6KL&#10;7R58wJDoenKJ0TxoVS6V1klxm/VCO7Jj2MPlXfzFLPHJGzdtSFPQEQZPyG9sEfsMsdaM//yIgHja&#10;IOyl+iiFdt0SVSIzk5sTN2so90iZg8M0ecuXCgM8MB+emcPxQSpwJcITHlIDZgVHiZIK3O+/3Ud/&#10;7CpaKWlwHAvqf22ZE5To7wb7PekNBnF+kzIY3vRRcdeW9bXFbOsFIFs9XD7Lkxj9gz6J0kH9ipsz&#10;j1HRxAzH2AUNJ3ERDkuCm8fFfJ6ccGItCw9mZXmEjr2JxL60r8zZY2cDDsUjnAaX5e8afPCNLw3M&#10;twGkSt2PTB9YPTYApz11+LiZcZ2u9eR1+X7M/gAAAP//AwBQSwMEFAAGAAgAAAAhADUqkv/aAAAA&#10;CAEAAA8AAABkcnMvZG93bnJldi54bWxMT8tOwzAQvCPxD9YicaNOozaiIU6FQIgLl7ZAr9t4SaLG&#10;6xC7Tfh7tic4rXZmNI9iPblOnWkIrWcD81kCirjytuXawPvu5e4eVIjIFjvPZOCHAqzL66sCc+tH&#10;3tB5G2slJhxyNNDE2Odah6ohh2Hme2LhvvzgMMo71NoOOIq563SaJJl22LIkNNjTU0PVcXtyEoJj&#10;Yz/sXvfL77fX52O2WH5uvDG3N9PjA6hIU/wTw6W+VIdSOh38iW1QnQEZEgVdyBV2lc4zUIcLkAqk&#10;y0L/H1D+AgAA//8DAFBLAQItABQABgAIAAAAIQC2gziS/gAAAOEBAAATAAAAAAAAAAAAAAAAAAAA&#10;AABbQ29udGVudF9UeXBlc10ueG1sUEsBAi0AFAAGAAgAAAAhADj9If/WAAAAlAEAAAsAAAAAAAAA&#10;AAAAAAAALwEAAF9yZWxzLy5yZWxzUEsBAi0AFAAGAAgAAAAhANau48U9AgAAhwQAAA4AAAAAAAAA&#10;AAAAAAAALgIAAGRycy9lMm9Eb2MueG1sUEsBAi0AFAAGAAgAAAAhADUqkv/aAAAACAEAAA8AAAAA&#10;AAAAAAAAAAAAlwQAAGRycy9kb3ducmV2LnhtbFBLBQYAAAAABAAEAPMAAACeBQAAAAA=&#10;" fillcolor="#fbfbfb" strokeweight=".5pt">
                <v:textbox>
                  <w:txbxContent>
                    <w:p w14:paraId="78468592" w14:textId="1AA1DF98" w:rsidR="006D2A14" w:rsidRPr="00226349" w:rsidRDefault="006D2A14">
                      <w:pPr>
                        <w:rPr>
                          <w:b/>
                          <w:bCs/>
                          <w:sz w:val="32"/>
                          <w:szCs w:val="44"/>
                        </w:rPr>
                      </w:pPr>
                      <w:r w:rsidRPr="00226349">
                        <w:rPr>
                          <w:b/>
                          <w:bCs/>
                          <w:sz w:val="32"/>
                          <w:szCs w:val="44"/>
                        </w:rPr>
                        <w:t>Graded Vocabulary tests</w:t>
                      </w:r>
                    </w:p>
                    <w:p w14:paraId="31905A2C" w14:textId="67FDCCAE" w:rsidR="006D2A14" w:rsidRDefault="006D2A14" w:rsidP="006D2A14">
                      <w:pPr>
                        <w:spacing w:line="240" w:lineRule="auto"/>
                        <w:rPr>
                          <w:szCs w:val="28"/>
                        </w:rPr>
                      </w:pPr>
                      <w:r w:rsidRPr="006D2A14">
                        <w:rPr>
                          <w:szCs w:val="28"/>
                        </w:rPr>
                        <w:t>When students are sure of the words</w:t>
                      </w:r>
                      <w:r>
                        <w:rPr>
                          <w:szCs w:val="28"/>
                        </w:rPr>
                        <w:t xml:space="preserve">, </w:t>
                      </w:r>
                      <w:r w:rsidRPr="006D2A14">
                        <w:rPr>
                          <w:szCs w:val="28"/>
                        </w:rPr>
                        <w:t xml:space="preserve">give </w:t>
                      </w:r>
                      <w:r w:rsidR="001127D0">
                        <w:rPr>
                          <w:szCs w:val="28"/>
                        </w:rPr>
                        <w:t>graded</w:t>
                      </w:r>
                      <w:r w:rsidRPr="006D2A14">
                        <w:rPr>
                          <w:szCs w:val="28"/>
                        </w:rPr>
                        <w:t xml:space="preserve"> vocab tests where no</w:t>
                      </w:r>
                      <w:r w:rsidR="00DF4058">
                        <w:rPr>
                          <w:szCs w:val="28"/>
                        </w:rPr>
                        <w:t>-</w:t>
                      </w:r>
                      <w:r w:rsidRPr="006D2A14">
                        <w:rPr>
                          <w:szCs w:val="28"/>
                        </w:rPr>
                        <w:t xml:space="preserve">one can fail. Give tests to students </w:t>
                      </w:r>
                      <w:r w:rsidR="001127D0">
                        <w:rPr>
                          <w:szCs w:val="28"/>
                        </w:rPr>
                        <w:t>according to</w:t>
                      </w:r>
                      <w:r w:rsidRPr="006D2A14">
                        <w:rPr>
                          <w:szCs w:val="28"/>
                        </w:rPr>
                        <w:t xml:space="preserve"> their level</w:t>
                      </w:r>
                      <w:r w:rsidR="00402791">
                        <w:rPr>
                          <w:szCs w:val="28"/>
                        </w:rPr>
                        <w:t xml:space="preserve">. </w:t>
                      </w:r>
                      <w:r w:rsidR="00402791" w:rsidRPr="005B774C">
                        <w:rPr>
                          <w:szCs w:val="28"/>
                        </w:rPr>
                        <w:t xml:space="preserve">Students trace or copy the </w:t>
                      </w:r>
                      <w:r w:rsidR="008F6307">
                        <w:rPr>
                          <w:szCs w:val="28"/>
                        </w:rPr>
                        <w:t xml:space="preserve">missing </w:t>
                      </w:r>
                      <w:r w:rsidR="00402791" w:rsidRPr="005B774C">
                        <w:rPr>
                          <w:szCs w:val="28"/>
                        </w:rPr>
                        <w:t>letters</w:t>
                      </w:r>
                      <w:r w:rsidRPr="005B774C">
                        <w:rPr>
                          <w:szCs w:val="28"/>
                        </w:rPr>
                        <w:t>:</w:t>
                      </w:r>
                    </w:p>
                    <w:p w14:paraId="64C89A38" w14:textId="77777777" w:rsidR="00402791" w:rsidRPr="006D2A14" w:rsidRDefault="00402791" w:rsidP="006D2A14">
                      <w:pPr>
                        <w:spacing w:line="240" w:lineRule="auto"/>
                        <w:rPr>
                          <w:szCs w:val="28"/>
                        </w:rPr>
                      </w:pPr>
                    </w:p>
                    <w:p w14:paraId="2BEE01B9" w14:textId="77777777" w:rsidR="00C0440B" w:rsidRDefault="00C0440B" w:rsidP="006D2A14">
                      <w:pPr>
                        <w:spacing w:line="240" w:lineRule="auto"/>
                        <w:rPr>
                          <w:szCs w:val="28"/>
                        </w:rPr>
                      </w:pPr>
                    </w:p>
                    <w:p w14:paraId="14D135CF" w14:textId="5FF31F64" w:rsidR="006D2A14" w:rsidRPr="00977C4F" w:rsidRDefault="006D2A14" w:rsidP="006D2A14">
                      <w:pPr>
                        <w:spacing w:line="240" w:lineRule="auto"/>
                        <w:rPr>
                          <w:spacing w:val="60"/>
                          <w:sz w:val="56"/>
                          <w:szCs w:val="56"/>
                        </w:rPr>
                      </w:pPr>
                      <w:r w:rsidRPr="001127D0">
                        <w:rPr>
                          <w:szCs w:val="28"/>
                        </w:rPr>
                        <w:t>Level 1:</w:t>
                      </w:r>
                      <w:r w:rsidR="00C0440B">
                        <w:rPr>
                          <w:szCs w:val="28"/>
                        </w:rPr>
                        <w:tab/>
                      </w:r>
                      <w:r>
                        <w:rPr>
                          <w:color w:val="BFBFBF" w:themeColor="background1" w:themeShade="BF"/>
                          <w:sz w:val="52"/>
                          <w:szCs w:val="52"/>
                        </w:rPr>
                        <w:tab/>
                      </w:r>
                      <w:r>
                        <w:rPr>
                          <w:color w:val="BFBFBF" w:themeColor="background1" w:themeShade="BF"/>
                          <w:sz w:val="52"/>
                          <w:szCs w:val="52"/>
                        </w:rPr>
                        <w:tab/>
                      </w:r>
                      <w:r w:rsidRPr="00977C4F">
                        <w:rPr>
                          <w:rFonts w:ascii="Comic Sans MS" w:hAnsi="Comic Sans MS"/>
                          <w:color w:val="A6A6A6" w:themeColor="background1" w:themeShade="A6"/>
                          <w:spacing w:val="60"/>
                          <w:sz w:val="56"/>
                          <w:szCs w:val="56"/>
                        </w:rPr>
                        <w:t>f</w:t>
                      </w:r>
                      <w:r w:rsidRPr="00977C4F">
                        <w:rPr>
                          <w:rFonts w:ascii="Comic Sans MS" w:hAnsi="Comic Sans MS"/>
                          <w:spacing w:val="60"/>
                          <w:sz w:val="56"/>
                          <w:szCs w:val="56"/>
                        </w:rPr>
                        <w:t>amily</w:t>
                      </w:r>
                    </w:p>
                    <w:p w14:paraId="390A12DA" w14:textId="77777777" w:rsidR="006D2A14" w:rsidRDefault="006D2A14" w:rsidP="006D2A14">
                      <w:pPr>
                        <w:spacing w:line="240" w:lineRule="auto"/>
                        <w:rPr>
                          <w:sz w:val="32"/>
                          <w:szCs w:val="32"/>
                        </w:rPr>
                      </w:pPr>
                    </w:p>
                    <w:p w14:paraId="1EBF2686" w14:textId="77777777" w:rsidR="00C0440B" w:rsidRPr="00243B05" w:rsidRDefault="00C0440B" w:rsidP="006D2A14">
                      <w:pPr>
                        <w:spacing w:line="240" w:lineRule="auto"/>
                        <w:rPr>
                          <w:sz w:val="32"/>
                          <w:szCs w:val="32"/>
                        </w:rPr>
                      </w:pPr>
                    </w:p>
                    <w:p w14:paraId="2C286BEC" w14:textId="1CE44FD3" w:rsidR="006D2A14" w:rsidRPr="001127D0" w:rsidRDefault="001127D0" w:rsidP="00C0440B">
                      <w:pPr>
                        <w:spacing w:after="0" w:line="240" w:lineRule="auto"/>
                        <w:ind w:right="-188"/>
                        <w:rPr>
                          <w:spacing w:val="60"/>
                          <w:sz w:val="52"/>
                          <w:szCs w:val="52"/>
                        </w:rPr>
                      </w:pPr>
                      <w:r w:rsidRPr="001127D0">
                        <w:rPr>
                          <w:rFonts w:cstheme="minorHAnsi"/>
                          <w:noProof/>
                        </w:rPr>
                        <w:t xml:space="preserve">Level 2: </w:t>
                      </w:r>
                      <w:r w:rsidR="006D2A14" w:rsidRPr="001127D0">
                        <w:rPr>
                          <w:sz w:val="18"/>
                          <w:szCs w:val="18"/>
                        </w:rPr>
                        <w:tab/>
                      </w:r>
                      <w:r w:rsidR="006D2A14" w:rsidRPr="001127D0">
                        <w:rPr>
                          <w:sz w:val="18"/>
                          <w:szCs w:val="18"/>
                        </w:rPr>
                        <w:tab/>
                      </w:r>
                      <w:r w:rsidR="006D2A14" w:rsidRPr="001127D0">
                        <w:rPr>
                          <w:sz w:val="18"/>
                          <w:szCs w:val="18"/>
                        </w:rPr>
                        <w:tab/>
                      </w:r>
                      <w:bookmarkStart w:id="39" w:name="_Hlk115360077"/>
                      <w:r w:rsidR="006D2A14" w:rsidRPr="00977C4F">
                        <w:rPr>
                          <w:rFonts w:ascii="Comic Sans MS" w:hAnsi="Comic Sans MS"/>
                          <w:color w:val="A6A6A6" w:themeColor="background1" w:themeShade="A6"/>
                          <w:spacing w:val="60"/>
                          <w:sz w:val="56"/>
                          <w:szCs w:val="56"/>
                        </w:rPr>
                        <w:t>fam</w:t>
                      </w:r>
                      <w:r w:rsidR="006D2A14" w:rsidRPr="00977C4F">
                        <w:rPr>
                          <w:rFonts w:ascii="Comic Sans MS" w:hAnsi="Comic Sans MS"/>
                          <w:spacing w:val="60"/>
                          <w:sz w:val="56"/>
                          <w:szCs w:val="56"/>
                        </w:rPr>
                        <w:t>ily</w:t>
                      </w:r>
                      <w:bookmarkEnd w:id="39"/>
                    </w:p>
                    <w:p w14:paraId="25C0F6CE" w14:textId="77777777" w:rsidR="006D2A14" w:rsidRDefault="006D2A14" w:rsidP="006D2A14">
                      <w:pPr>
                        <w:spacing w:after="0" w:line="240" w:lineRule="auto"/>
                        <w:ind w:right="-188" w:firstLine="426"/>
                        <w:rPr>
                          <w:sz w:val="52"/>
                          <w:szCs w:val="52"/>
                        </w:rPr>
                      </w:pPr>
                    </w:p>
                    <w:p w14:paraId="76C90DE8" w14:textId="77777777" w:rsidR="006D2A14" w:rsidRPr="00C0440B" w:rsidRDefault="006D2A14" w:rsidP="006D2A14">
                      <w:pPr>
                        <w:spacing w:after="0" w:line="240" w:lineRule="auto"/>
                        <w:ind w:right="-188" w:firstLine="426"/>
                        <w:rPr>
                          <w:sz w:val="72"/>
                          <w:szCs w:val="72"/>
                        </w:rPr>
                      </w:pPr>
                    </w:p>
                    <w:p w14:paraId="1A276BA7" w14:textId="253E1BFA" w:rsidR="006D2A14" w:rsidRPr="001127D0" w:rsidRDefault="001127D0" w:rsidP="001127D0">
                      <w:pPr>
                        <w:tabs>
                          <w:tab w:val="left" w:pos="2130"/>
                        </w:tabs>
                        <w:spacing w:after="0" w:line="240" w:lineRule="auto"/>
                        <w:ind w:right="-188"/>
                        <w:rPr>
                          <w:sz w:val="52"/>
                          <w:szCs w:val="52"/>
                        </w:rPr>
                      </w:pPr>
                      <w:r w:rsidRPr="001127D0">
                        <w:rPr>
                          <w:color w:val="000000" w:themeColor="text1"/>
                          <w:szCs w:val="28"/>
                        </w:rPr>
                        <w:t>Level 3:</w:t>
                      </w:r>
                      <w:r w:rsidR="006D2A14" w:rsidRPr="001127D0">
                        <w:rPr>
                          <w:sz w:val="52"/>
                          <w:szCs w:val="52"/>
                        </w:rPr>
                        <w:tab/>
                      </w:r>
                      <w:r>
                        <w:rPr>
                          <w:sz w:val="52"/>
                          <w:szCs w:val="52"/>
                        </w:rPr>
                        <w:tab/>
                      </w:r>
                      <w:r>
                        <w:rPr>
                          <w:sz w:val="52"/>
                          <w:szCs w:val="52"/>
                        </w:rPr>
                        <w:tab/>
                      </w:r>
                      <w:r w:rsidR="006D2A14" w:rsidRPr="00977C4F">
                        <w:rPr>
                          <w:rFonts w:ascii="Comic Sans MS" w:hAnsi="Comic Sans MS"/>
                          <w:color w:val="A6A6A6" w:themeColor="background1" w:themeShade="A6"/>
                          <w:spacing w:val="60"/>
                          <w:sz w:val="56"/>
                          <w:szCs w:val="56"/>
                        </w:rPr>
                        <w:t>family</w:t>
                      </w:r>
                    </w:p>
                    <w:p w14:paraId="7559AE92" w14:textId="77777777" w:rsidR="006D2A14" w:rsidRPr="001127D0" w:rsidRDefault="006D2A14" w:rsidP="006D2A14">
                      <w:pPr>
                        <w:spacing w:after="0" w:line="240" w:lineRule="auto"/>
                        <w:ind w:right="-188" w:firstLine="426"/>
                        <w:rPr>
                          <w:sz w:val="18"/>
                          <w:szCs w:val="18"/>
                        </w:rPr>
                      </w:pPr>
                    </w:p>
                    <w:p w14:paraId="0C8B0D21" w14:textId="77777777" w:rsidR="006D2A14" w:rsidRPr="001127D0" w:rsidRDefault="006D2A14" w:rsidP="006D2A14">
                      <w:pPr>
                        <w:spacing w:after="0" w:line="240" w:lineRule="auto"/>
                        <w:ind w:right="-188" w:firstLine="426"/>
                        <w:rPr>
                          <w:sz w:val="18"/>
                          <w:szCs w:val="18"/>
                        </w:rPr>
                      </w:pPr>
                    </w:p>
                    <w:p w14:paraId="4D8368A7" w14:textId="77777777" w:rsidR="006D2A14" w:rsidRPr="001127D0" w:rsidRDefault="006D2A14" w:rsidP="006D2A14">
                      <w:pPr>
                        <w:spacing w:after="0" w:line="240" w:lineRule="auto"/>
                        <w:ind w:right="-188" w:firstLine="426"/>
                        <w:rPr>
                          <w:sz w:val="18"/>
                          <w:szCs w:val="18"/>
                        </w:rPr>
                      </w:pPr>
                    </w:p>
                    <w:p w14:paraId="4552BB50" w14:textId="77777777" w:rsidR="006D2A14" w:rsidRPr="001127D0" w:rsidRDefault="006D2A14" w:rsidP="006D2A14">
                      <w:pPr>
                        <w:spacing w:after="0" w:line="240" w:lineRule="auto"/>
                        <w:ind w:right="-188" w:firstLine="426"/>
                        <w:rPr>
                          <w:sz w:val="18"/>
                          <w:szCs w:val="18"/>
                        </w:rPr>
                      </w:pPr>
                    </w:p>
                    <w:p w14:paraId="11E8D471" w14:textId="77777777" w:rsidR="006D2A14" w:rsidRPr="00C0440B" w:rsidRDefault="006D2A14" w:rsidP="006D2A14">
                      <w:pPr>
                        <w:spacing w:after="0" w:line="240" w:lineRule="auto"/>
                        <w:ind w:right="-188" w:firstLine="426"/>
                        <w:rPr>
                          <w:sz w:val="44"/>
                          <w:szCs w:val="44"/>
                        </w:rPr>
                      </w:pPr>
                    </w:p>
                    <w:p w14:paraId="2C2AA781" w14:textId="2D6825C5" w:rsidR="006D2A14" w:rsidRPr="00977C4F" w:rsidRDefault="008F6307" w:rsidP="006D2A14">
                      <w:pPr>
                        <w:spacing w:after="0" w:line="240" w:lineRule="auto"/>
                        <w:ind w:right="-188" w:firstLine="426"/>
                        <w:rPr>
                          <w:spacing w:val="80"/>
                          <w:sz w:val="18"/>
                          <w:szCs w:val="18"/>
                        </w:rPr>
                      </w:pPr>
                      <w:r>
                        <w:rPr>
                          <w:sz w:val="18"/>
                          <w:szCs w:val="18"/>
                        </w:rPr>
                        <w:tab/>
                      </w:r>
                      <w:r>
                        <w:rPr>
                          <w:sz w:val="18"/>
                          <w:szCs w:val="18"/>
                        </w:rPr>
                        <w:tab/>
                      </w:r>
                      <w:r>
                        <w:rPr>
                          <w:sz w:val="18"/>
                          <w:szCs w:val="18"/>
                        </w:rPr>
                        <w:tab/>
                      </w:r>
                      <w:r>
                        <w:rPr>
                          <w:sz w:val="18"/>
                          <w:szCs w:val="18"/>
                        </w:rPr>
                        <w:tab/>
                        <w:t xml:space="preserve">  </w:t>
                      </w:r>
                      <w:r w:rsidR="00977C4F">
                        <w:rPr>
                          <w:sz w:val="18"/>
                          <w:szCs w:val="18"/>
                        </w:rPr>
                        <w:t xml:space="preserve">   </w:t>
                      </w:r>
                      <w:r>
                        <w:rPr>
                          <w:sz w:val="18"/>
                          <w:szCs w:val="18"/>
                        </w:rPr>
                        <w:t xml:space="preserve"> </w:t>
                      </w:r>
                      <w:r w:rsidRPr="00977C4F">
                        <w:rPr>
                          <w:rFonts w:ascii="Comic Sans MS" w:hAnsi="Comic Sans MS"/>
                          <w:spacing w:val="80"/>
                          <w:sz w:val="52"/>
                          <w:szCs w:val="52"/>
                        </w:rPr>
                        <w:t>family</w:t>
                      </w:r>
                    </w:p>
                    <w:p w14:paraId="7B68B908" w14:textId="2EB36194" w:rsidR="006D2A14" w:rsidRDefault="001127D0" w:rsidP="006D2A14">
                      <w:pPr>
                        <w:rPr>
                          <w:sz w:val="32"/>
                          <w:szCs w:val="32"/>
                        </w:rPr>
                      </w:pPr>
                      <w:r w:rsidRPr="001127D0">
                        <w:rPr>
                          <w:color w:val="000000" w:themeColor="text1"/>
                          <w:szCs w:val="28"/>
                        </w:rPr>
                        <w:t>Level 4:</w:t>
                      </w:r>
                      <w:r w:rsidR="006D2A14">
                        <w:rPr>
                          <w:color w:val="FF0000"/>
                          <w:sz w:val="18"/>
                          <w:szCs w:val="18"/>
                        </w:rPr>
                        <w:tab/>
                      </w:r>
                      <w:r w:rsidR="006D2A14">
                        <w:rPr>
                          <w:color w:val="FF0000"/>
                          <w:sz w:val="18"/>
                          <w:szCs w:val="18"/>
                        </w:rPr>
                        <w:tab/>
                      </w:r>
                      <w:r w:rsidR="006D2A14">
                        <w:rPr>
                          <w:color w:val="FF0000"/>
                          <w:sz w:val="18"/>
                          <w:szCs w:val="18"/>
                        </w:rPr>
                        <w:tab/>
                      </w:r>
                      <w:r w:rsidR="00977C4F">
                        <w:rPr>
                          <w:color w:val="FF0000"/>
                          <w:sz w:val="18"/>
                          <w:szCs w:val="18"/>
                        </w:rPr>
                        <w:t xml:space="preserve">    </w:t>
                      </w:r>
                      <w:r w:rsidR="00977C4F" w:rsidRPr="00C0440B">
                        <w:rPr>
                          <w:color w:val="808080" w:themeColor="background1" w:themeShade="80"/>
                          <w:szCs w:val="28"/>
                        </w:rPr>
                        <w:t>_</w:t>
                      </w:r>
                      <w:r w:rsidR="00977C4F">
                        <w:rPr>
                          <w:color w:val="808080" w:themeColor="background1" w:themeShade="80"/>
                          <w:szCs w:val="28"/>
                        </w:rPr>
                        <w:t>__</w:t>
                      </w:r>
                      <w:r w:rsidR="006D2A14" w:rsidRPr="00B415BF">
                        <w:rPr>
                          <w:rFonts w:ascii="Comic Sans MS" w:hAnsi="Comic Sans MS"/>
                          <w:spacing w:val="60"/>
                          <w:sz w:val="52"/>
                          <w:szCs w:val="52"/>
                        </w:rPr>
                        <w:t>amily</w:t>
                      </w:r>
                      <w:r w:rsidR="006D2A14" w:rsidRPr="001127D0">
                        <w:rPr>
                          <w:spacing w:val="60"/>
                          <w:sz w:val="52"/>
                          <w:szCs w:val="52"/>
                        </w:rPr>
                        <w:t xml:space="preserve"> </w:t>
                      </w:r>
                      <w:r w:rsidR="006D2A14">
                        <w:rPr>
                          <w:color w:val="FF0000"/>
                          <w:sz w:val="52"/>
                          <w:szCs w:val="52"/>
                        </w:rPr>
                        <w:t xml:space="preserve">   </w:t>
                      </w:r>
                    </w:p>
                    <w:p w14:paraId="7B8F5872" w14:textId="77777777" w:rsidR="006D2A14" w:rsidRPr="004D2DB7" w:rsidRDefault="006D2A14" w:rsidP="006D2A14">
                      <w:pPr>
                        <w:rPr>
                          <w:sz w:val="44"/>
                          <w:szCs w:val="56"/>
                        </w:rPr>
                      </w:pPr>
                    </w:p>
                    <w:p w14:paraId="1CF86335" w14:textId="0DAA4108" w:rsidR="008F6307" w:rsidRPr="001127D0" w:rsidRDefault="008F6307" w:rsidP="008F6307">
                      <w:pPr>
                        <w:spacing w:after="0" w:line="240" w:lineRule="auto"/>
                        <w:ind w:right="-188" w:firstLine="426"/>
                        <w:rPr>
                          <w:sz w:val="18"/>
                          <w:szCs w:val="18"/>
                        </w:rPr>
                      </w:pPr>
                      <w:r>
                        <w:rPr>
                          <w:b/>
                          <w:bCs/>
                          <w:sz w:val="32"/>
                          <w:szCs w:val="24"/>
                        </w:rPr>
                        <w:tab/>
                      </w:r>
                      <w:r>
                        <w:rPr>
                          <w:b/>
                          <w:bCs/>
                          <w:sz w:val="32"/>
                          <w:szCs w:val="24"/>
                        </w:rPr>
                        <w:tab/>
                      </w:r>
                      <w:r>
                        <w:rPr>
                          <w:b/>
                          <w:bCs/>
                          <w:sz w:val="32"/>
                          <w:szCs w:val="24"/>
                        </w:rPr>
                        <w:tab/>
                      </w:r>
                      <w:r>
                        <w:rPr>
                          <w:b/>
                          <w:bCs/>
                          <w:sz w:val="32"/>
                          <w:szCs w:val="24"/>
                        </w:rPr>
                        <w:tab/>
                      </w:r>
                    </w:p>
                    <w:p w14:paraId="60D71363" w14:textId="6E41EBE5" w:rsidR="006D2A14" w:rsidRPr="00977C4F" w:rsidRDefault="00977C4F" w:rsidP="00977C4F">
                      <w:pPr>
                        <w:spacing w:after="0"/>
                        <w:rPr>
                          <w:b/>
                          <w:bCs/>
                          <w:spacing w:val="120"/>
                          <w:sz w:val="32"/>
                          <w:szCs w:val="24"/>
                        </w:rPr>
                      </w:pPr>
                      <w:r>
                        <w:rPr>
                          <w:b/>
                          <w:bCs/>
                          <w:sz w:val="32"/>
                          <w:szCs w:val="24"/>
                        </w:rPr>
                        <w:tab/>
                      </w:r>
                      <w:r>
                        <w:rPr>
                          <w:b/>
                          <w:bCs/>
                          <w:sz w:val="32"/>
                          <w:szCs w:val="24"/>
                        </w:rPr>
                        <w:tab/>
                      </w:r>
                      <w:r>
                        <w:rPr>
                          <w:b/>
                          <w:bCs/>
                          <w:sz w:val="32"/>
                          <w:szCs w:val="24"/>
                        </w:rPr>
                        <w:tab/>
                      </w:r>
                      <w:r>
                        <w:rPr>
                          <w:b/>
                          <w:bCs/>
                          <w:sz w:val="32"/>
                          <w:szCs w:val="24"/>
                        </w:rPr>
                        <w:tab/>
                        <w:t xml:space="preserve">  </w:t>
                      </w:r>
                      <w:r w:rsidRPr="00977C4F">
                        <w:rPr>
                          <w:rFonts w:ascii="Comic Sans MS" w:hAnsi="Comic Sans MS"/>
                          <w:spacing w:val="120"/>
                          <w:sz w:val="52"/>
                          <w:szCs w:val="52"/>
                        </w:rPr>
                        <w:t>family</w:t>
                      </w:r>
                    </w:p>
                    <w:p w14:paraId="4F1A0154" w14:textId="0284E86C" w:rsidR="006D2A14" w:rsidRPr="0023015E" w:rsidRDefault="007C1E56" w:rsidP="006D2A14">
                      <w:pPr>
                        <w:rPr>
                          <w:b/>
                          <w:bCs/>
                          <w:sz w:val="32"/>
                          <w:szCs w:val="24"/>
                        </w:rPr>
                      </w:pPr>
                      <w:r w:rsidRPr="001127D0">
                        <w:rPr>
                          <w:color w:val="000000" w:themeColor="text1"/>
                          <w:szCs w:val="28"/>
                        </w:rPr>
                        <w:t xml:space="preserve">Level </w:t>
                      </w:r>
                      <w:r>
                        <w:rPr>
                          <w:color w:val="000000" w:themeColor="text1"/>
                          <w:szCs w:val="28"/>
                        </w:rPr>
                        <w:t>5</w:t>
                      </w:r>
                      <w:r w:rsidRPr="001127D0">
                        <w:rPr>
                          <w:color w:val="000000" w:themeColor="text1"/>
                          <w:szCs w:val="28"/>
                        </w:rPr>
                        <w:t>:</w:t>
                      </w:r>
                      <w:r>
                        <w:rPr>
                          <w:color w:val="000000" w:themeColor="text1"/>
                          <w:szCs w:val="28"/>
                        </w:rPr>
                        <w:tab/>
                      </w:r>
                      <w:r>
                        <w:rPr>
                          <w:color w:val="000000" w:themeColor="text1"/>
                          <w:szCs w:val="28"/>
                        </w:rPr>
                        <w:tab/>
                      </w:r>
                      <w:r>
                        <w:rPr>
                          <w:color w:val="000000" w:themeColor="text1"/>
                          <w:szCs w:val="28"/>
                        </w:rPr>
                        <w:tab/>
                      </w:r>
                      <w:r w:rsidR="00977C4F" w:rsidRPr="00C0440B">
                        <w:rPr>
                          <w:color w:val="808080" w:themeColor="background1" w:themeShade="80"/>
                          <w:szCs w:val="28"/>
                        </w:rPr>
                        <w:t>_</w:t>
                      </w:r>
                      <w:r w:rsidR="00977C4F">
                        <w:rPr>
                          <w:color w:val="808080" w:themeColor="background1" w:themeShade="80"/>
                          <w:szCs w:val="28"/>
                        </w:rPr>
                        <w:t>__</w:t>
                      </w:r>
                      <w:r>
                        <w:rPr>
                          <w:color w:val="808080" w:themeColor="background1" w:themeShade="80"/>
                          <w:szCs w:val="28"/>
                        </w:rPr>
                        <w:t xml:space="preserve"> </w:t>
                      </w:r>
                      <w:r w:rsidR="00977C4F" w:rsidRPr="00C0440B">
                        <w:rPr>
                          <w:color w:val="808080" w:themeColor="background1" w:themeShade="80"/>
                          <w:szCs w:val="28"/>
                        </w:rPr>
                        <w:t>_</w:t>
                      </w:r>
                      <w:r w:rsidR="00977C4F">
                        <w:rPr>
                          <w:color w:val="808080" w:themeColor="background1" w:themeShade="80"/>
                          <w:szCs w:val="28"/>
                        </w:rPr>
                        <w:t>__</w:t>
                      </w:r>
                      <w:r>
                        <w:rPr>
                          <w:color w:val="808080" w:themeColor="background1" w:themeShade="80"/>
                          <w:szCs w:val="28"/>
                        </w:rPr>
                        <w:t xml:space="preserve"> </w:t>
                      </w:r>
                      <w:r w:rsidRPr="00C0440B">
                        <w:rPr>
                          <w:color w:val="808080" w:themeColor="background1" w:themeShade="80"/>
                          <w:szCs w:val="28"/>
                        </w:rPr>
                        <w:t>_</w:t>
                      </w:r>
                      <w:r>
                        <w:rPr>
                          <w:color w:val="808080" w:themeColor="background1" w:themeShade="80"/>
                          <w:szCs w:val="28"/>
                        </w:rPr>
                        <w:t xml:space="preserve">__  </w:t>
                      </w:r>
                      <w:proofErr w:type="spellStart"/>
                      <w:r w:rsidRPr="00977C4F">
                        <w:rPr>
                          <w:rFonts w:ascii="Comic Sans MS" w:hAnsi="Comic Sans MS"/>
                          <w:spacing w:val="80"/>
                          <w:sz w:val="52"/>
                          <w:szCs w:val="52"/>
                        </w:rPr>
                        <w:t>ily</w:t>
                      </w:r>
                      <w:proofErr w:type="spellEnd"/>
                      <w:r w:rsidRPr="00B415BF">
                        <w:rPr>
                          <w:rFonts w:ascii="Comic Sans MS" w:hAnsi="Comic Sans MS"/>
                          <w:spacing w:val="60"/>
                          <w:sz w:val="52"/>
                          <w:szCs w:val="52"/>
                        </w:rPr>
                        <w:t xml:space="preserve"> </w:t>
                      </w:r>
                      <w:r>
                        <w:rPr>
                          <w:color w:val="FF0000"/>
                          <w:sz w:val="52"/>
                          <w:szCs w:val="52"/>
                        </w:rPr>
                        <w:t xml:space="preserve"> </w:t>
                      </w:r>
                    </w:p>
                    <w:p w14:paraId="4F0B8962" w14:textId="77777777" w:rsidR="006D2A14" w:rsidRPr="006D2A14" w:rsidRDefault="006D2A14">
                      <w:pPr>
                        <w:rPr>
                          <w:b/>
                          <w:bCs/>
                        </w:rPr>
                      </w:pPr>
                    </w:p>
                  </w:txbxContent>
                </v:textbox>
                <w10:wrap anchorx="margin"/>
              </v:shape>
            </w:pict>
          </mc:Fallback>
        </mc:AlternateContent>
      </w:r>
    </w:p>
    <w:p w14:paraId="2B8769AF" w14:textId="5D32EA1B" w:rsidR="006D2A14" w:rsidRDefault="006D2A14" w:rsidP="00D61980">
      <w:pPr>
        <w:spacing w:line="240" w:lineRule="auto"/>
        <w:rPr>
          <w:sz w:val="32"/>
          <w:szCs w:val="32"/>
        </w:rPr>
      </w:pPr>
    </w:p>
    <w:p w14:paraId="3F538A92" w14:textId="69FDEE9D" w:rsidR="006D2A14" w:rsidRDefault="006D2A14" w:rsidP="00D61980">
      <w:pPr>
        <w:spacing w:line="240" w:lineRule="auto"/>
        <w:rPr>
          <w:sz w:val="32"/>
          <w:szCs w:val="32"/>
        </w:rPr>
      </w:pPr>
    </w:p>
    <w:p w14:paraId="7B378604" w14:textId="6ADA240E" w:rsidR="006D2A14" w:rsidRDefault="006D2A14" w:rsidP="00D61980">
      <w:pPr>
        <w:spacing w:line="240" w:lineRule="auto"/>
        <w:rPr>
          <w:sz w:val="32"/>
          <w:szCs w:val="32"/>
        </w:rPr>
      </w:pPr>
    </w:p>
    <w:p w14:paraId="2B80B334" w14:textId="5AF0FA73" w:rsidR="006D2A14" w:rsidRDefault="007C1E56" w:rsidP="00D61980">
      <w:pPr>
        <w:spacing w:line="240" w:lineRule="auto"/>
        <w:rPr>
          <w:sz w:val="32"/>
          <w:szCs w:val="32"/>
        </w:rPr>
      </w:pPr>
      <w:r>
        <w:rPr>
          <w:noProof/>
          <w:sz w:val="32"/>
          <w:szCs w:val="32"/>
        </w:rPr>
        <w:drawing>
          <wp:anchor distT="0" distB="0" distL="114300" distR="114300" simplePos="0" relativeHeight="251868160" behindDoc="0" locked="0" layoutInCell="1" allowOverlap="1" wp14:anchorId="48A6F135" wp14:editId="164C12C9">
            <wp:simplePos x="0" y="0"/>
            <wp:positionH relativeFrom="column">
              <wp:posOffset>931545</wp:posOffset>
            </wp:positionH>
            <wp:positionV relativeFrom="paragraph">
              <wp:posOffset>222885</wp:posOffset>
            </wp:positionV>
            <wp:extent cx="716280" cy="942975"/>
            <wp:effectExtent l="0" t="0" r="762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428" cstate="print">
                      <a:extLst>
                        <a:ext uri="{28A0092B-C50C-407E-A947-70E740481C1C}">
                          <a14:useLocalDpi xmlns:a14="http://schemas.microsoft.com/office/drawing/2010/main" val="0"/>
                        </a:ext>
                      </a:extLst>
                    </a:blip>
                    <a:stretch>
                      <a:fillRect/>
                    </a:stretch>
                  </pic:blipFill>
                  <pic:spPr>
                    <a:xfrm>
                      <a:off x="0" y="0"/>
                      <a:ext cx="716280" cy="942975"/>
                    </a:xfrm>
                    <a:prstGeom prst="rect">
                      <a:avLst/>
                    </a:prstGeom>
                  </pic:spPr>
                </pic:pic>
              </a:graphicData>
            </a:graphic>
          </wp:anchor>
        </w:drawing>
      </w:r>
    </w:p>
    <w:p w14:paraId="39372D7F" w14:textId="5BF8F7E9" w:rsidR="006D2A14" w:rsidRDefault="006D2A14" w:rsidP="00D61980">
      <w:pPr>
        <w:spacing w:line="240" w:lineRule="auto"/>
        <w:rPr>
          <w:sz w:val="32"/>
          <w:szCs w:val="32"/>
        </w:rPr>
      </w:pPr>
    </w:p>
    <w:p w14:paraId="64DA18A1" w14:textId="1DEFC968" w:rsidR="0090611C" w:rsidRDefault="0090611C" w:rsidP="00D61980">
      <w:pPr>
        <w:spacing w:line="240" w:lineRule="auto"/>
        <w:rPr>
          <w:sz w:val="32"/>
          <w:szCs w:val="32"/>
        </w:rPr>
      </w:pPr>
    </w:p>
    <w:p w14:paraId="130E6A5C" w14:textId="2B12FB27" w:rsidR="0090611C" w:rsidRDefault="0090611C" w:rsidP="00D61980">
      <w:pPr>
        <w:spacing w:line="240" w:lineRule="auto"/>
        <w:rPr>
          <w:sz w:val="32"/>
          <w:szCs w:val="32"/>
        </w:rPr>
      </w:pPr>
    </w:p>
    <w:p w14:paraId="1239D5B2" w14:textId="7237536F" w:rsidR="0090611C" w:rsidRDefault="007C1E56" w:rsidP="00D61980">
      <w:pPr>
        <w:spacing w:line="240" w:lineRule="auto"/>
        <w:rPr>
          <w:sz w:val="32"/>
          <w:szCs w:val="32"/>
        </w:rPr>
      </w:pPr>
      <w:r>
        <w:rPr>
          <w:noProof/>
          <w:sz w:val="32"/>
          <w:szCs w:val="32"/>
        </w:rPr>
        <w:drawing>
          <wp:anchor distT="0" distB="0" distL="114300" distR="114300" simplePos="0" relativeHeight="251869184" behindDoc="0" locked="0" layoutInCell="1" allowOverlap="1" wp14:anchorId="4F88C016" wp14:editId="7F7963C3">
            <wp:simplePos x="0" y="0"/>
            <wp:positionH relativeFrom="column">
              <wp:posOffset>1026795</wp:posOffset>
            </wp:positionH>
            <wp:positionV relativeFrom="paragraph">
              <wp:posOffset>178435</wp:posOffset>
            </wp:positionV>
            <wp:extent cx="716280" cy="942975"/>
            <wp:effectExtent l="0" t="0" r="7620" b="9525"/>
            <wp:wrapNone/>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 name="Picture 1865"/>
                    <pic:cNvPicPr>
                      <a:picLocks noChangeAspect="1"/>
                    </pic:cNvPicPr>
                  </pic:nvPicPr>
                  <pic:blipFill>
                    <a:blip r:embed="rId428" cstate="print">
                      <a:extLst>
                        <a:ext uri="{28A0092B-C50C-407E-A947-70E740481C1C}">
                          <a14:useLocalDpi xmlns:a14="http://schemas.microsoft.com/office/drawing/2010/main" val="0"/>
                        </a:ext>
                      </a:extLst>
                    </a:blip>
                    <a:stretch>
                      <a:fillRect/>
                    </a:stretch>
                  </pic:blipFill>
                  <pic:spPr>
                    <a:xfrm>
                      <a:off x="0" y="0"/>
                      <a:ext cx="716280" cy="942975"/>
                    </a:xfrm>
                    <a:prstGeom prst="rect">
                      <a:avLst/>
                    </a:prstGeom>
                  </pic:spPr>
                </pic:pic>
              </a:graphicData>
            </a:graphic>
          </wp:anchor>
        </w:drawing>
      </w:r>
    </w:p>
    <w:p w14:paraId="3F5A3BF4" w14:textId="03BAE207" w:rsidR="0090611C" w:rsidRDefault="0090611C" w:rsidP="00D61980">
      <w:pPr>
        <w:spacing w:line="240" w:lineRule="auto"/>
        <w:rPr>
          <w:sz w:val="32"/>
          <w:szCs w:val="32"/>
        </w:rPr>
      </w:pPr>
    </w:p>
    <w:p w14:paraId="337DC69D" w14:textId="4BDAA785" w:rsidR="0090611C" w:rsidRDefault="0090611C" w:rsidP="00D61980">
      <w:pPr>
        <w:spacing w:line="240" w:lineRule="auto"/>
        <w:rPr>
          <w:sz w:val="32"/>
          <w:szCs w:val="32"/>
        </w:rPr>
      </w:pPr>
    </w:p>
    <w:p w14:paraId="5F184A1E" w14:textId="0EDCAFB5" w:rsidR="0090611C" w:rsidRDefault="0090611C" w:rsidP="00D61980">
      <w:pPr>
        <w:spacing w:line="240" w:lineRule="auto"/>
        <w:rPr>
          <w:sz w:val="32"/>
          <w:szCs w:val="32"/>
        </w:rPr>
      </w:pPr>
    </w:p>
    <w:p w14:paraId="434D5B37" w14:textId="6E4CAB9D" w:rsidR="0090611C" w:rsidRDefault="007C1E56" w:rsidP="00D61980">
      <w:pPr>
        <w:spacing w:line="240" w:lineRule="auto"/>
        <w:rPr>
          <w:sz w:val="32"/>
          <w:szCs w:val="32"/>
        </w:rPr>
      </w:pPr>
      <w:r>
        <w:rPr>
          <w:noProof/>
          <w:sz w:val="32"/>
          <w:szCs w:val="32"/>
        </w:rPr>
        <w:drawing>
          <wp:anchor distT="0" distB="0" distL="114300" distR="114300" simplePos="0" relativeHeight="251870208" behindDoc="0" locked="0" layoutInCell="1" allowOverlap="1" wp14:anchorId="0E608AF8" wp14:editId="6EF53044">
            <wp:simplePos x="0" y="0"/>
            <wp:positionH relativeFrom="column">
              <wp:posOffset>1009650</wp:posOffset>
            </wp:positionH>
            <wp:positionV relativeFrom="paragraph">
              <wp:posOffset>216535</wp:posOffset>
            </wp:positionV>
            <wp:extent cx="716280" cy="942975"/>
            <wp:effectExtent l="0" t="0" r="7620" b="9525"/>
            <wp:wrapNone/>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 name="Picture 1866"/>
                    <pic:cNvPicPr>
                      <a:picLocks noChangeAspect="1"/>
                    </pic:cNvPicPr>
                  </pic:nvPicPr>
                  <pic:blipFill>
                    <a:blip r:embed="rId428" cstate="print">
                      <a:extLst>
                        <a:ext uri="{28A0092B-C50C-407E-A947-70E740481C1C}">
                          <a14:useLocalDpi xmlns:a14="http://schemas.microsoft.com/office/drawing/2010/main" val="0"/>
                        </a:ext>
                      </a:extLst>
                    </a:blip>
                    <a:stretch>
                      <a:fillRect/>
                    </a:stretch>
                  </pic:blipFill>
                  <pic:spPr>
                    <a:xfrm>
                      <a:off x="0" y="0"/>
                      <a:ext cx="716280" cy="942975"/>
                    </a:xfrm>
                    <a:prstGeom prst="rect">
                      <a:avLst/>
                    </a:prstGeom>
                  </pic:spPr>
                </pic:pic>
              </a:graphicData>
            </a:graphic>
          </wp:anchor>
        </w:drawing>
      </w:r>
    </w:p>
    <w:p w14:paraId="677B623F" w14:textId="3C471B14" w:rsidR="0090611C" w:rsidRDefault="0090611C" w:rsidP="00D61980">
      <w:pPr>
        <w:spacing w:line="240" w:lineRule="auto"/>
        <w:rPr>
          <w:sz w:val="32"/>
          <w:szCs w:val="32"/>
        </w:rPr>
      </w:pPr>
    </w:p>
    <w:p w14:paraId="3BA1C9C1" w14:textId="4793AC6A" w:rsidR="0090611C" w:rsidRDefault="0090611C" w:rsidP="00D61980">
      <w:pPr>
        <w:spacing w:line="240" w:lineRule="auto"/>
        <w:rPr>
          <w:sz w:val="32"/>
          <w:szCs w:val="32"/>
        </w:rPr>
      </w:pPr>
    </w:p>
    <w:p w14:paraId="64952081" w14:textId="480CDE4A" w:rsidR="0090611C" w:rsidRDefault="0090611C" w:rsidP="00D61980">
      <w:pPr>
        <w:spacing w:line="240" w:lineRule="auto"/>
        <w:rPr>
          <w:sz w:val="32"/>
          <w:szCs w:val="32"/>
        </w:rPr>
      </w:pPr>
    </w:p>
    <w:p w14:paraId="44570710" w14:textId="7FB97A34" w:rsidR="0090611C" w:rsidRDefault="0090611C" w:rsidP="00D61980">
      <w:pPr>
        <w:spacing w:line="240" w:lineRule="auto"/>
        <w:rPr>
          <w:sz w:val="32"/>
          <w:szCs w:val="32"/>
        </w:rPr>
      </w:pPr>
    </w:p>
    <w:p w14:paraId="56B9C11F" w14:textId="0992220B" w:rsidR="0090611C" w:rsidRDefault="00977C4F" w:rsidP="00D61980">
      <w:pPr>
        <w:spacing w:line="240" w:lineRule="auto"/>
        <w:rPr>
          <w:sz w:val="32"/>
          <w:szCs w:val="32"/>
        </w:rPr>
      </w:pPr>
      <w:r>
        <w:rPr>
          <w:noProof/>
          <w:sz w:val="32"/>
          <w:szCs w:val="32"/>
        </w:rPr>
        <w:drawing>
          <wp:anchor distT="0" distB="0" distL="114300" distR="114300" simplePos="0" relativeHeight="251871232" behindDoc="0" locked="0" layoutInCell="1" allowOverlap="1" wp14:anchorId="6D98C6D4" wp14:editId="4F49876E">
            <wp:simplePos x="0" y="0"/>
            <wp:positionH relativeFrom="column">
              <wp:posOffset>1066165</wp:posOffset>
            </wp:positionH>
            <wp:positionV relativeFrom="paragraph">
              <wp:posOffset>146050</wp:posOffset>
            </wp:positionV>
            <wp:extent cx="716280" cy="942975"/>
            <wp:effectExtent l="0" t="0" r="7620" b="9525"/>
            <wp:wrapNone/>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 name="Picture 1867"/>
                    <pic:cNvPicPr>
                      <a:picLocks noChangeAspect="1"/>
                    </pic:cNvPicPr>
                  </pic:nvPicPr>
                  <pic:blipFill>
                    <a:blip r:embed="rId428" cstate="print">
                      <a:extLst>
                        <a:ext uri="{28A0092B-C50C-407E-A947-70E740481C1C}">
                          <a14:useLocalDpi xmlns:a14="http://schemas.microsoft.com/office/drawing/2010/main" val="0"/>
                        </a:ext>
                      </a:extLst>
                    </a:blip>
                    <a:stretch>
                      <a:fillRect/>
                    </a:stretch>
                  </pic:blipFill>
                  <pic:spPr>
                    <a:xfrm>
                      <a:off x="0" y="0"/>
                      <a:ext cx="716280" cy="942975"/>
                    </a:xfrm>
                    <a:prstGeom prst="rect">
                      <a:avLst/>
                    </a:prstGeom>
                  </pic:spPr>
                </pic:pic>
              </a:graphicData>
            </a:graphic>
          </wp:anchor>
        </w:drawing>
      </w:r>
    </w:p>
    <w:p w14:paraId="43D7C067" w14:textId="168013DD" w:rsidR="0090611C" w:rsidRDefault="0090611C" w:rsidP="00D61980">
      <w:pPr>
        <w:spacing w:line="240" w:lineRule="auto"/>
        <w:rPr>
          <w:sz w:val="32"/>
          <w:szCs w:val="32"/>
        </w:rPr>
      </w:pPr>
    </w:p>
    <w:p w14:paraId="72CF2C5D" w14:textId="5BB78E46" w:rsidR="0090611C" w:rsidRDefault="0090611C" w:rsidP="00D61980">
      <w:pPr>
        <w:spacing w:line="240" w:lineRule="auto"/>
        <w:rPr>
          <w:sz w:val="32"/>
          <w:szCs w:val="32"/>
        </w:rPr>
      </w:pPr>
    </w:p>
    <w:p w14:paraId="5DE90E1C" w14:textId="578D7A2A" w:rsidR="0090611C" w:rsidRDefault="0090611C" w:rsidP="00D61980">
      <w:pPr>
        <w:spacing w:line="240" w:lineRule="auto"/>
        <w:rPr>
          <w:sz w:val="32"/>
          <w:szCs w:val="32"/>
        </w:rPr>
      </w:pPr>
    </w:p>
    <w:p w14:paraId="30B8862A" w14:textId="033327FB" w:rsidR="0090611C" w:rsidRDefault="0090611C" w:rsidP="00D61980">
      <w:pPr>
        <w:spacing w:line="240" w:lineRule="auto"/>
        <w:rPr>
          <w:sz w:val="32"/>
          <w:szCs w:val="32"/>
        </w:rPr>
      </w:pPr>
    </w:p>
    <w:p w14:paraId="386E07C8" w14:textId="5C917943" w:rsidR="0090611C" w:rsidRDefault="004D2DB7">
      <w:pPr>
        <w:rPr>
          <w:sz w:val="32"/>
          <w:szCs w:val="32"/>
        </w:rPr>
      </w:pPr>
      <w:r w:rsidRPr="007F6D92">
        <w:rPr>
          <w:noProof/>
        </w:rPr>
        <w:drawing>
          <wp:anchor distT="0" distB="0" distL="114300" distR="114300" simplePos="0" relativeHeight="253265920" behindDoc="0" locked="0" layoutInCell="1" allowOverlap="1" wp14:anchorId="609D8B40" wp14:editId="4749FE94">
            <wp:simplePos x="0" y="0"/>
            <wp:positionH relativeFrom="column">
              <wp:posOffset>1077032</wp:posOffset>
            </wp:positionH>
            <wp:positionV relativeFrom="paragraph">
              <wp:posOffset>212725</wp:posOffset>
            </wp:positionV>
            <wp:extent cx="668216" cy="87982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8" cstate="print">
                      <a:extLst>
                        <a:ext uri="{28A0092B-C50C-407E-A947-70E740481C1C}">
                          <a14:useLocalDpi xmlns:a14="http://schemas.microsoft.com/office/drawing/2010/main" val="0"/>
                        </a:ext>
                      </a:extLst>
                    </a:blip>
                    <a:stretch>
                      <a:fillRect/>
                    </a:stretch>
                  </pic:blipFill>
                  <pic:spPr>
                    <a:xfrm>
                      <a:off x="0" y="0"/>
                      <a:ext cx="668216" cy="879828"/>
                    </a:xfrm>
                    <a:prstGeom prst="rect">
                      <a:avLst/>
                    </a:prstGeom>
                  </pic:spPr>
                </pic:pic>
              </a:graphicData>
            </a:graphic>
          </wp:anchor>
        </w:drawing>
      </w:r>
      <w:r w:rsidR="006D2A14">
        <w:rPr>
          <w:sz w:val="32"/>
          <w:szCs w:val="32"/>
        </w:rPr>
        <w:br w:type="page"/>
      </w:r>
    </w:p>
    <w:p w14:paraId="161B31D0" w14:textId="032CD124" w:rsidR="0090611C" w:rsidRDefault="0090611C">
      <w:pPr>
        <w:rPr>
          <w:sz w:val="32"/>
          <w:szCs w:val="32"/>
        </w:rPr>
      </w:pPr>
      <w:r>
        <w:rPr>
          <w:noProof/>
          <w:sz w:val="24"/>
          <w:szCs w:val="24"/>
        </w:rPr>
        <w:lastRenderedPageBreak/>
        <mc:AlternateContent>
          <mc:Choice Requires="wps">
            <w:drawing>
              <wp:anchor distT="0" distB="0" distL="114300" distR="114300" simplePos="0" relativeHeight="252656640" behindDoc="0" locked="0" layoutInCell="1" allowOverlap="1" wp14:anchorId="695FFE5C" wp14:editId="510C94E1">
                <wp:simplePos x="0" y="0"/>
                <wp:positionH relativeFrom="margin">
                  <wp:align>center</wp:align>
                </wp:positionH>
                <wp:positionV relativeFrom="paragraph">
                  <wp:posOffset>13335</wp:posOffset>
                </wp:positionV>
                <wp:extent cx="5646420" cy="8602980"/>
                <wp:effectExtent l="0" t="0" r="11430" b="26670"/>
                <wp:wrapNone/>
                <wp:docPr id="10" name="Text Box 10"/>
                <wp:cNvGraphicFramePr/>
                <a:graphic xmlns:a="http://schemas.openxmlformats.org/drawingml/2006/main">
                  <a:graphicData uri="http://schemas.microsoft.com/office/word/2010/wordprocessingShape">
                    <wps:wsp>
                      <wps:cNvSpPr txBox="1"/>
                      <wps:spPr>
                        <a:xfrm>
                          <a:off x="0" y="0"/>
                          <a:ext cx="5646420" cy="8602980"/>
                        </a:xfrm>
                        <a:prstGeom prst="rect">
                          <a:avLst/>
                        </a:prstGeom>
                        <a:solidFill>
                          <a:srgbClr val="FBFBFB"/>
                        </a:solidFill>
                        <a:ln w="6350">
                          <a:solidFill>
                            <a:prstClr val="black"/>
                          </a:solidFill>
                        </a:ln>
                      </wps:spPr>
                      <wps:txbx>
                        <w:txbxContent>
                          <w:p w14:paraId="69876CE8" w14:textId="77777777" w:rsidR="0090611C" w:rsidRPr="00614173" w:rsidRDefault="0090611C" w:rsidP="0090611C">
                            <w:pPr>
                              <w:rPr>
                                <w:noProof/>
                                <w:szCs w:val="28"/>
                              </w:rPr>
                            </w:pPr>
                            <w:r w:rsidRPr="00831354">
                              <w:rPr>
                                <w:b/>
                                <w:bCs/>
                                <w:noProof/>
                                <w:sz w:val="32"/>
                                <w:szCs w:val="32"/>
                              </w:rPr>
                              <w:t xml:space="preserve">Strategies for learning </w:t>
                            </w:r>
                            <w:r>
                              <w:rPr>
                                <w:b/>
                                <w:bCs/>
                                <w:noProof/>
                                <w:sz w:val="32"/>
                                <w:szCs w:val="32"/>
                              </w:rPr>
                              <w:t>vocabulary</w:t>
                            </w:r>
                            <w:r w:rsidRPr="00831354">
                              <w:rPr>
                                <w:b/>
                                <w:bCs/>
                                <w:noProof/>
                                <w:sz w:val="32"/>
                                <w:szCs w:val="32"/>
                              </w:rPr>
                              <w:t xml:space="preserve"> </w:t>
                            </w:r>
                            <w:r w:rsidRPr="00614173">
                              <w:rPr>
                                <w:noProof/>
                                <w:szCs w:val="28"/>
                              </w:rPr>
                              <w:t>[continued]</w:t>
                            </w:r>
                          </w:p>
                          <w:p w14:paraId="0B6A0056" w14:textId="77777777" w:rsidR="0090611C" w:rsidRDefault="0090611C" w:rsidP="0090611C">
                            <w:pPr>
                              <w:rPr>
                                <w:b/>
                                <w:bCs/>
                                <w:sz w:val="32"/>
                                <w:szCs w:val="32"/>
                              </w:rPr>
                            </w:pPr>
                            <w:r w:rsidRPr="00226349">
                              <w:rPr>
                                <w:b/>
                                <w:bCs/>
                                <w:sz w:val="32"/>
                                <w:szCs w:val="32"/>
                              </w:rPr>
                              <w:t xml:space="preserve">Small whiteboards and markers </w:t>
                            </w:r>
                          </w:p>
                          <w:p w14:paraId="7C9BA6F9" w14:textId="0EA22394" w:rsidR="0090611C" w:rsidRPr="00843B1B" w:rsidRDefault="0090611C" w:rsidP="0090611C">
                            <w:pPr>
                              <w:rPr>
                                <w:szCs w:val="28"/>
                              </w:rPr>
                            </w:pPr>
                            <w:r w:rsidRPr="00226349">
                              <w:rPr>
                                <w:szCs w:val="28"/>
                              </w:rPr>
                              <w:t>These are</w:t>
                            </w:r>
                            <w:r w:rsidRPr="00226349">
                              <w:rPr>
                                <w:b/>
                                <w:bCs/>
                                <w:szCs w:val="28"/>
                              </w:rPr>
                              <w:t xml:space="preserve"> </w:t>
                            </w:r>
                            <w:r w:rsidRPr="00843B1B">
                              <w:rPr>
                                <w:szCs w:val="28"/>
                              </w:rPr>
                              <w:t>useful tools</w:t>
                            </w:r>
                            <w:r w:rsidR="00DF4058">
                              <w:rPr>
                                <w:szCs w:val="28"/>
                              </w:rPr>
                              <w:t>,</w:t>
                            </w:r>
                            <w:r w:rsidRPr="00843B1B">
                              <w:rPr>
                                <w:szCs w:val="28"/>
                              </w:rPr>
                              <w:t xml:space="preserve"> especially at Initial level:</w:t>
                            </w:r>
                          </w:p>
                          <w:p w14:paraId="7A61A673" w14:textId="77777777" w:rsidR="0090611C" w:rsidRDefault="0090611C" w:rsidP="00165DC1">
                            <w:pPr>
                              <w:pStyle w:val="ListParagraph"/>
                              <w:numPr>
                                <w:ilvl w:val="0"/>
                                <w:numId w:val="51"/>
                              </w:numPr>
                              <w:rPr>
                                <w:sz w:val="28"/>
                                <w:szCs w:val="28"/>
                              </w:rPr>
                            </w:pPr>
                            <w:r w:rsidRPr="00843B1B">
                              <w:rPr>
                                <w:sz w:val="28"/>
                                <w:szCs w:val="28"/>
                              </w:rPr>
                              <w:t>Words can be easily erased.</w:t>
                            </w:r>
                          </w:p>
                          <w:p w14:paraId="0F3B7DB2" w14:textId="77777777" w:rsidR="0090611C" w:rsidRPr="00843B1B" w:rsidRDefault="0090611C" w:rsidP="00165DC1">
                            <w:pPr>
                              <w:pStyle w:val="ListParagraph"/>
                              <w:numPr>
                                <w:ilvl w:val="0"/>
                                <w:numId w:val="51"/>
                              </w:numPr>
                              <w:rPr>
                                <w:sz w:val="28"/>
                                <w:szCs w:val="28"/>
                              </w:rPr>
                            </w:pPr>
                            <w:r>
                              <w:rPr>
                                <w:sz w:val="28"/>
                                <w:szCs w:val="28"/>
                              </w:rPr>
                              <w:t>The markers are thicker and easier to hold.</w:t>
                            </w:r>
                          </w:p>
                          <w:p w14:paraId="7851C923" w14:textId="77777777" w:rsidR="0090611C" w:rsidRDefault="0090611C" w:rsidP="00165DC1">
                            <w:pPr>
                              <w:pStyle w:val="ListParagraph"/>
                              <w:numPr>
                                <w:ilvl w:val="0"/>
                                <w:numId w:val="51"/>
                              </w:numPr>
                              <w:rPr>
                                <w:sz w:val="28"/>
                                <w:szCs w:val="28"/>
                              </w:rPr>
                            </w:pPr>
                            <w:r>
                              <w:rPr>
                                <w:sz w:val="28"/>
                                <w:szCs w:val="28"/>
                              </w:rPr>
                              <w:t>The word itself is the focus rather than skilful letter formation.</w:t>
                            </w:r>
                          </w:p>
                          <w:p w14:paraId="749E3BBF" w14:textId="11974C4F" w:rsidR="0090611C" w:rsidRDefault="0090611C" w:rsidP="00165DC1">
                            <w:pPr>
                              <w:pStyle w:val="ListParagraph"/>
                              <w:numPr>
                                <w:ilvl w:val="0"/>
                                <w:numId w:val="51"/>
                              </w:numPr>
                              <w:rPr>
                                <w:sz w:val="28"/>
                                <w:szCs w:val="28"/>
                              </w:rPr>
                            </w:pPr>
                            <w:r>
                              <w:rPr>
                                <w:sz w:val="28"/>
                                <w:szCs w:val="28"/>
                              </w:rPr>
                              <w:t xml:space="preserve">They add a kinaesthetic </w:t>
                            </w:r>
                            <w:r w:rsidR="00DF4058">
                              <w:rPr>
                                <w:sz w:val="28"/>
                                <w:szCs w:val="28"/>
                              </w:rPr>
                              <w:t>element</w:t>
                            </w:r>
                            <w:r>
                              <w:rPr>
                                <w:sz w:val="28"/>
                                <w:szCs w:val="28"/>
                              </w:rPr>
                              <w:t xml:space="preserve"> to a lesson</w:t>
                            </w:r>
                            <w:r w:rsidR="007C1E56">
                              <w:rPr>
                                <w:sz w:val="28"/>
                                <w:szCs w:val="28"/>
                              </w:rPr>
                              <w:t>.</w:t>
                            </w:r>
                          </w:p>
                          <w:p w14:paraId="75670E49" w14:textId="77777777" w:rsidR="0090611C" w:rsidRPr="006D2A14" w:rsidRDefault="0090611C" w:rsidP="00165DC1">
                            <w:pPr>
                              <w:pStyle w:val="ListParagraph"/>
                              <w:numPr>
                                <w:ilvl w:val="0"/>
                                <w:numId w:val="51"/>
                              </w:numPr>
                              <w:rPr>
                                <w:sz w:val="28"/>
                                <w:szCs w:val="28"/>
                              </w:rPr>
                            </w:pPr>
                            <w:r w:rsidRPr="006D2A14">
                              <w:rPr>
                                <w:rFonts w:ascii="Calibri" w:hAnsi="Calibri" w:cs="Calibri"/>
                                <w:color w:val="000000"/>
                                <w:sz w:val="28"/>
                                <w:szCs w:val="28"/>
                              </w:rPr>
                              <w:t>Students learn from each other</w:t>
                            </w:r>
                            <w:r>
                              <w:rPr>
                                <w:rFonts w:ascii="Calibri" w:hAnsi="Calibri" w:cs="Calibri"/>
                                <w:color w:val="000000"/>
                                <w:sz w:val="28"/>
                                <w:szCs w:val="28"/>
                              </w:rPr>
                              <w:t>.</w:t>
                            </w:r>
                          </w:p>
                          <w:p w14:paraId="0D9C091F" w14:textId="71F31728" w:rsidR="0090611C" w:rsidRPr="006D2A14" w:rsidRDefault="00DF4058" w:rsidP="00165DC1">
                            <w:pPr>
                              <w:pStyle w:val="ListParagraph"/>
                              <w:numPr>
                                <w:ilvl w:val="0"/>
                                <w:numId w:val="51"/>
                              </w:numPr>
                              <w:rPr>
                                <w:sz w:val="28"/>
                                <w:szCs w:val="28"/>
                              </w:rPr>
                            </w:pPr>
                            <w:r>
                              <w:rPr>
                                <w:rFonts w:ascii="Calibri" w:hAnsi="Calibri" w:cs="Calibri"/>
                                <w:color w:val="000000"/>
                                <w:sz w:val="28"/>
                                <w:szCs w:val="28"/>
                              </w:rPr>
                              <w:t>Student work is e</w:t>
                            </w:r>
                            <w:r w:rsidR="0090611C" w:rsidRPr="006D2A14">
                              <w:rPr>
                                <w:rFonts w:ascii="Calibri" w:hAnsi="Calibri" w:cs="Calibri"/>
                                <w:color w:val="000000"/>
                                <w:sz w:val="28"/>
                                <w:szCs w:val="28"/>
                              </w:rPr>
                              <w:t xml:space="preserve">asy </w:t>
                            </w:r>
                            <w:r w:rsidR="0090611C">
                              <w:rPr>
                                <w:rFonts w:ascii="Calibri" w:hAnsi="Calibri" w:cs="Calibri"/>
                                <w:color w:val="000000"/>
                                <w:sz w:val="28"/>
                                <w:szCs w:val="28"/>
                              </w:rPr>
                              <w:t>to check.</w:t>
                            </w:r>
                          </w:p>
                          <w:p w14:paraId="3616B4D1" w14:textId="77777777" w:rsidR="0090611C" w:rsidRPr="00DB193D" w:rsidRDefault="0090611C" w:rsidP="0090611C">
                            <w:pPr>
                              <w:pStyle w:val="ListParagraph"/>
                              <w:ind w:left="780"/>
                              <w:rPr>
                                <w:sz w:val="2"/>
                                <w:szCs w:val="2"/>
                              </w:rPr>
                            </w:pPr>
                          </w:p>
                          <w:p w14:paraId="20238580" w14:textId="77777777" w:rsidR="0090611C" w:rsidRDefault="0090611C" w:rsidP="0090611C">
                            <w:pPr>
                              <w:rPr>
                                <w:b/>
                                <w:bCs/>
                                <w:szCs w:val="28"/>
                              </w:rPr>
                            </w:pPr>
                            <w:r w:rsidRPr="003D10DE">
                              <w:rPr>
                                <w:b/>
                                <w:bCs/>
                                <w:szCs w:val="28"/>
                              </w:rPr>
                              <w:t>Activities</w:t>
                            </w:r>
                          </w:p>
                          <w:p w14:paraId="0DC55599" w14:textId="77777777" w:rsidR="0090611C" w:rsidRPr="00C0440B" w:rsidRDefault="0090611C" w:rsidP="00165DC1">
                            <w:pPr>
                              <w:pStyle w:val="Default"/>
                              <w:numPr>
                                <w:ilvl w:val="0"/>
                                <w:numId w:val="52"/>
                              </w:numPr>
                              <w:rPr>
                                <w:rFonts w:asciiTheme="minorHAnsi" w:hAnsiTheme="minorHAnsi" w:cstheme="minorHAnsi"/>
                                <w:b/>
                                <w:bCs/>
                                <w:sz w:val="28"/>
                                <w:szCs w:val="28"/>
                              </w:rPr>
                            </w:pPr>
                            <w:r w:rsidRPr="00C0440B">
                              <w:rPr>
                                <w:rFonts w:asciiTheme="minorHAnsi" w:hAnsiTheme="minorHAnsi" w:cstheme="minorHAnsi"/>
                                <w:b/>
                                <w:bCs/>
                                <w:sz w:val="28"/>
                                <w:szCs w:val="28"/>
                              </w:rPr>
                              <w:t xml:space="preserve">Write the word </w:t>
                            </w:r>
                          </w:p>
                          <w:p w14:paraId="667176BE" w14:textId="77777777" w:rsidR="0090611C" w:rsidRPr="003D10DE" w:rsidRDefault="0090611C" w:rsidP="0090611C">
                            <w:pPr>
                              <w:pStyle w:val="Default"/>
                              <w:ind w:left="720"/>
                              <w:rPr>
                                <w:rFonts w:asciiTheme="minorHAnsi" w:hAnsiTheme="minorHAnsi" w:cstheme="minorHAnsi"/>
                                <w:sz w:val="10"/>
                                <w:szCs w:val="10"/>
                              </w:rPr>
                            </w:pPr>
                          </w:p>
                          <w:p w14:paraId="29E53EA7" w14:textId="77777777" w:rsidR="0090611C" w:rsidRDefault="0090611C" w:rsidP="00165DC1">
                            <w:pPr>
                              <w:pStyle w:val="Default"/>
                              <w:numPr>
                                <w:ilvl w:val="0"/>
                                <w:numId w:val="53"/>
                              </w:numPr>
                              <w:rPr>
                                <w:rFonts w:asciiTheme="minorHAnsi" w:hAnsiTheme="minorHAnsi" w:cstheme="minorHAnsi"/>
                                <w:sz w:val="28"/>
                                <w:szCs w:val="28"/>
                              </w:rPr>
                            </w:pPr>
                            <w:r w:rsidRPr="003D10DE">
                              <w:rPr>
                                <w:rFonts w:asciiTheme="minorHAnsi" w:hAnsiTheme="minorHAnsi" w:cstheme="minorHAnsi"/>
                                <w:sz w:val="28"/>
                                <w:szCs w:val="28"/>
                              </w:rPr>
                              <w:t>T</w:t>
                            </w:r>
                            <w:r>
                              <w:rPr>
                                <w:rFonts w:asciiTheme="minorHAnsi" w:hAnsiTheme="minorHAnsi" w:cstheme="minorHAnsi"/>
                                <w:sz w:val="28"/>
                                <w:szCs w:val="28"/>
                              </w:rPr>
                              <w:t>he t</w:t>
                            </w:r>
                            <w:r w:rsidRPr="003D10DE">
                              <w:rPr>
                                <w:rFonts w:asciiTheme="minorHAnsi" w:hAnsiTheme="minorHAnsi" w:cstheme="minorHAnsi"/>
                                <w:sz w:val="28"/>
                                <w:szCs w:val="28"/>
                              </w:rPr>
                              <w:t>eacher calls out a letter</w:t>
                            </w:r>
                            <w:r>
                              <w:rPr>
                                <w:rFonts w:asciiTheme="minorHAnsi" w:hAnsiTheme="minorHAnsi" w:cstheme="minorHAnsi"/>
                                <w:sz w:val="28"/>
                                <w:szCs w:val="28"/>
                              </w:rPr>
                              <w:t xml:space="preserve"> of a familiar word</w:t>
                            </w:r>
                            <w:r w:rsidRPr="003D10DE">
                              <w:rPr>
                                <w:rFonts w:asciiTheme="minorHAnsi" w:hAnsiTheme="minorHAnsi" w:cstheme="minorHAnsi"/>
                                <w:sz w:val="28"/>
                                <w:szCs w:val="28"/>
                              </w:rPr>
                              <w:t xml:space="preserve">, students write it down on </w:t>
                            </w:r>
                            <w:r>
                              <w:rPr>
                                <w:rFonts w:asciiTheme="minorHAnsi" w:hAnsiTheme="minorHAnsi" w:cstheme="minorHAnsi"/>
                                <w:sz w:val="28"/>
                                <w:szCs w:val="28"/>
                              </w:rPr>
                              <w:t>the</w:t>
                            </w:r>
                            <w:r w:rsidRPr="003D10DE">
                              <w:rPr>
                                <w:rFonts w:asciiTheme="minorHAnsi" w:hAnsiTheme="minorHAnsi" w:cstheme="minorHAnsi"/>
                                <w:sz w:val="28"/>
                                <w:szCs w:val="28"/>
                              </w:rPr>
                              <w:t xml:space="preserve"> whiteboard [</w:t>
                            </w:r>
                            <w:r>
                              <w:rPr>
                                <w:rFonts w:asciiTheme="minorHAnsi" w:hAnsiTheme="minorHAnsi" w:cstheme="minorHAnsi"/>
                                <w:sz w:val="28"/>
                                <w:szCs w:val="28"/>
                              </w:rPr>
                              <w:t xml:space="preserve">or </w:t>
                            </w:r>
                            <w:r w:rsidRPr="003D10DE">
                              <w:rPr>
                                <w:rFonts w:asciiTheme="minorHAnsi" w:hAnsiTheme="minorHAnsi" w:cstheme="minorHAnsi"/>
                                <w:sz w:val="28"/>
                                <w:szCs w:val="28"/>
                              </w:rPr>
                              <w:t xml:space="preserve">piece of paper]. </w:t>
                            </w:r>
                          </w:p>
                          <w:p w14:paraId="5AA14829" w14:textId="77777777" w:rsidR="0090611C" w:rsidRDefault="0090611C" w:rsidP="00165DC1">
                            <w:pPr>
                              <w:pStyle w:val="Default"/>
                              <w:numPr>
                                <w:ilvl w:val="0"/>
                                <w:numId w:val="53"/>
                              </w:numPr>
                              <w:rPr>
                                <w:rFonts w:asciiTheme="minorHAnsi" w:hAnsiTheme="minorHAnsi" w:cstheme="minorHAnsi"/>
                                <w:sz w:val="28"/>
                                <w:szCs w:val="28"/>
                              </w:rPr>
                            </w:pPr>
                            <w:r w:rsidRPr="003D10DE">
                              <w:rPr>
                                <w:rFonts w:asciiTheme="minorHAnsi" w:hAnsiTheme="minorHAnsi" w:cstheme="minorHAnsi"/>
                                <w:sz w:val="28"/>
                                <w:szCs w:val="28"/>
                              </w:rPr>
                              <w:t xml:space="preserve">When all have finished, </w:t>
                            </w:r>
                            <w:r>
                              <w:rPr>
                                <w:rFonts w:asciiTheme="minorHAnsi" w:hAnsiTheme="minorHAnsi" w:cstheme="minorHAnsi"/>
                                <w:sz w:val="28"/>
                                <w:szCs w:val="28"/>
                              </w:rPr>
                              <w:t>students</w:t>
                            </w:r>
                            <w:r w:rsidRPr="003D10DE">
                              <w:rPr>
                                <w:rFonts w:asciiTheme="minorHAnsi" w:hAnsiTheme="minorHAnsi" w:cstheme="minorHAnsi"/>
                                <w:sz w:val="28"/>
                                <w:szCs w:val="28"/>
                              </w:rPr>
                              <w:t xml:space="preserve"> pass the whiteboard to the person on their right. </w:t>
                            </w:r>
                          </w:p>
                          <w:p w14:paraId="785A2F46" w14:textId="77777777" w:rsidR="0090611C" w:rsidRDefault="0090611C" w:rsidP="00165DC1">
                            <w:pPr>
                              <w:pStyle w:val="Default"/>
                              <w:numPr>
                                <w:ilvl w:val="0"/>
                                <w:numId w:val="53"/>
                              </w:numPr>
                              <w:rPr>
                                <w:rFonts w:asciiTheme="minorHAnsi" w:hAnsiTheme="minorHAnsi" w:cstheme="minorHAnsi"/>
                                <w:sz w:val="28"/>
                                <w:szCs w:val="28"/>
                              </w:rPr>
                            </w:pPr>
                            <w:r w:rsidRPr="003D10DE">
                              <w:rPr>
                                <w:rFonts w:asciiTheme="minorHAnsi" w:hAnsiTheme="minorHAnsi" w:cstheme="minorHAnsi"/>
                                <w:sz w:val="28"/>
                                <w:szCs w:val="28"/>
                              </w:rPr>
                              <w:t>T</w:t>
                            </w:r>
                            <w:r>
                              <w:rPr>
                                <w:rFonts w:asciiTheme="minorHAnsi" w:hAnsiTheme="minorHAnsi" w:cstheme="minorHAnsi"/>
                                <w:sz w:val="28"/>
                                <w:szCs w:val="28"/>
                              </w:rPr>
                              <w:t>he t</w:t>
                            </w:r>
                            <w:r w:rsidRPr="003D10DE">
                              <w:rPr>
                                <w:rFonts w:asciiTheme="minorHAnsi" w:hAnsiTheme="minorHAnsi" w:cstheme="minorHAnsi"/>
                                <w:sz w:val="28"/>
                                <w:szCs w:val="28"/>
                              </w:rPr>
                              <w:t xml:space="preserve">eacher calls out another letter. </w:t>
                            </w:r>
                            <w:r>
                              <w:rPr>
                                <w:rFonts w:asciiTheme="minorHAnsi" w:hAnsiTheme="minorHAnsi" w:cstheme="minorHAnsi"/>
                                <w:sz w:val="28"/>
                                <w:szCs w:val="28"/>
                              </w:rPr>
                              <w:t>Students w</w:t>
                            </w:r>
                            <w:r w:rsidRPr="003D10DE">
                              <w:rPr>
                                <w:rFonts w:asciiTheme="minorHAnsi" w:hAnsiTheme="minorHAnsi" w:cstheme="minorHAnsi"/>
                                <w:sz w:val="28"/>
                                <w:szCs w:val="28"/>
                              </w:rPr>
                              <w:t>rite</w:t>
                            </w:r>
                            <w:r>
                              <w:rPr>
                                <w:rFonts w:asciiTheme="minorHAnsi" w:hAnsiTheme="minorHAnsi" w:cstheme="minorHAnsi"/>
                                <w:sz w:val="28"/>
                                <w:szCs w:val="28"/>
                              </w:rPr>
                              <w:t xml:space="preserve"> it and</w:t>
                            </w:r>
                            <w:r w:rsidRPr="003D10DE">
                              <w:rPr>
                                <w:rFonts w:asciiTheme="minorHAnsi" w:hAnsiTheme="minorHAnsi" w:cstheme="minorHAnsi"/>
                                <w:sz w:val="28"/>
                                <w:szCs w:val="28"/>
                              </w:rPr>
                              <w:t xml:space="preserve"> pass </w:t>
                            </w:r>
                            <w:r>
                              <w:rPr>
                                <w:rFonts w:asciiTheme="minorHAnsi" w:hAnsiTheme="minorHAnsi" w:cstheme="minorHAnsi"/>
                                <w:sz w:val="28"/>
                                <w:szCs w:val="28"/>
                              </w:rPr>
                              <w:t xml:space="preserve">the board/paper </w:t>
                            </w:r>
                            <w:r w:rsidRPr="003D10DE">
                              <w:rPr>
                                <w:rFonts w:asciiTheme="minorHAnsi" w:hAnsiTheme="minorHAnsi" w:cstheme="minorHAnsi"/>
                                <w:sz w:val="28"/>
                                <w:szCs w:val="28"/>
                              </w:rPr>
                              <w:t>again</w:t>
                            </w:r>
                            <w:r>
                              <w:rPr>
                                <w:rFonts w:asciiTheme="minorHAnsi" w:hAnsiTheme="minorHAnsi" w:cstheme="minorHAnsi"/>
                                <w:sz w:val="28"/>
                                <w:szCs w:val="28"/>
                              </w:rPr>
                              <w:t>.</w:t>
                            </w:r>
                          </w:p>
                          <w:p w14:paraId="36D47D3A" w14:textId="77777777" w:rsidR="0090611C" w:rsidRDefault="0090611C" w:rsidP="00165DC1">
                            <w:pPr>
                              <w:pStyle w:val="Default"/>
                              <w:numPr>
                                <w:ilvl w:val="0"/>
                                <w:numId w:val="53"/>
                              </w:numPr>
                              <w:rPr>
                                <w:rFonts w:asciiTheme="minorHAnsi" w:hAnsiTheme="minorHAnsi" w:cstheme="minorHAnsi"/>
                                <w:sz w:val="28"/>
                                <w:szCs w:val="28"/>
                              </w:rPr>
                            </w:pPr>
                            <w:r>
                              <w:rPr>
                                <w:rFonts w:asciiTheme="minorHAnsi" w:hAnsiTheme="minorHAnsi" w:cstheme="minorHAnsi"/>
                                <w:sz w:val="28"/>
                                <w:szCs w:val="28"/>
                              </w:rPr>
                              <w:t>C</w:t>
                            </w:r>
                            <w:r w:rsidRPr="003D10DE">
                              <w:rPr>
                                <w:rFonts w:asciiTheme="minorHAnsi" w:hAnsiTheme="minorHAnsi" w:cstheme="minorHAnsi"/>
                                <w:sz w:val="28"/>
                                <w:szCs w:val="28"/>
                              </w:rPr>
                              <w:t xml:space="preserve">ontinue until </w:t>
                            </w:r>
                            <w:r>
                              <w:rPr>
                                <w:rFonts w:asciiTheme="minorHAnsi" w:hAnsiTheme="minorHAnsi" w:cstheme="minorHAnsi"/>
                                <w:sz w:val="28"/>
                                <w:szCs w:val="28"/>
                              </w:rPr>
                              <w:t>the</w:t>
                            </w:r>
                            <w:r w:rsidRPr="003D10DE">
                              <w:rPr>
                                <w:rFonts w:asciiTheme="minorHAnsi" w:hAnsiTheme="minorHAnsi" w:cstheme="minorHAnsi"/>
                                <w:sz w:val="28"/>
                                <w:szCs w:val="28"/>
                              </w:rPr>
                              <w:t xml:space="preserve"> word has been written. </w:t>
                            </w:r>
                          </w:p>
                          <w:p w14:paraId="10D4EA06" w14:textId="77777777" w:rsidR="0090611C" w:rsidRDefault="0090611C" w:rsidP="00165DC1">
                            <w:pPr>
                              <w:pStyle w:val="Default"/>
                              <w:numPr>
                                <w:ilvl w:val="0"/>
                                <w:numId w:val="53"/>
                              </w:numPr>
                              <w:rPr>
                                <w:rFonts w:asciiTheme="minorHAnsi" w:hAnsiTheme="minorHAnsi" w:cstheme="minorHAnsi"/>
                                <w:sz w:val="28"/>
                                <w:szCs w:val="28"/>
                              </w:rPr>
                            </w:pPr>
                            <w:r>
                              <w:rPr>
                                <w:rFonts w:asciiTheme="minorHAnsi" w:hAnsiTheme="minorHAnsi" w:cstheme="minorHAnsi"/>
                                <w:sz w:val="28"/>
                                <w:szCs w:val="28"/>
                              </w:rPr>
                              <w:t xml:space="preserve">The teacher writes the word on the board and students </w:t>
                            </w:r>
                            <w:r w:rsidRPr="003D10DE">
                              <w:rPr>
                                <w:rFonts w:asciiTheme="minorHAnsi" w:hAnsiTheme="minorHAnsi" w:cstheme="minorHAnsi"/>
                                <w:sz w:val="28"/>
                                <w:szCs w:val="28"/>
                              </w:rPr>
                              <w:t xml:space="preserve">check to make sure </w:t>
                            </w:r>
                            <w:r>
                              <w:rPr>
                                <w:rFonts w:asciiTheme="minorHAnsi" w:hAnsiTheme="minorHAnsi" w:cstheme="minorHAnsi"/>
                                <w:sz w:val="28"/>
                                <w:szCs w:val="28"/>
                              </w:rPr>
                              <w:t>the word</w:t>
                            </w:r>
                            <w:r w:rsidRPr="003D10DE">
                              <w:rPr>
                                <w:rFonts w:asciiTheme="minorHAnsi" w:hAnsiTheme="minorHAnsi" w:cstheme="minorHAnsi"/>
                                <w:sz w:val="28"/>
                                <w:szCs w:val="28"/>
                              </w:rPr>
                              <w:t xml:space="preserve"> is correct. </w:t>
                            </w:r>
                          </w:p>
                          <w:p w14:paraId="53229463" w14:textId="77777777" w:rsidR="0090611C" w:rsidRPr="00DB193D" w:rsidRDefault="0090611C" w:rsidP="0090611C">
                            <w:pPr>
                              <w:pStyle w:val="Default"/>
                              <w:ind w:left="1440"/>
                              <w:rPr>
                                <w:rFonts w:asciiTheme="minorHAnsi" w:hAnsiTheme="minorHAnsi" w:cstheme="minorHAnsi"/>
                                <w:sz w:val="18"/>
                                <w:szCs w:val="18"/>
                              </w:rPr>
                            </w:pPr>
                          </w:p>
                          <w:p w14:paraId="70A37A3F" w14:textId="77777777" w:rsidR="0090611C" w:rsidRDefault="0090611C" w:rsidP="00165DC1">
                            <w:pPr>
                              <w:pStyle w:val="Default"/>
                              <w:numPr>
                                <w:ilvl w:val="0"/>
                                <w:numId w:val="52"/>
                              </w:numPr>
                              <w:rPr>
                                <w:rFonts w:asciiTheme="minorHAnsi" w:hAnsiTheme="minorHAnsi" w:cstheme="minorHAnsi"/>
                                <w:b/>
                                <w:bCs/>
                                <w:sz w:val="28"/>
                                <w:szCs w:val="28"/>
                              </w:rPr>
                            </w:pPr>
                            <w:r w:rsidRPr="00C0440B">
                              <w:rPr>
                                <w:rFonts w:asciiTheme="minorHAnsi" w:hAnsiTheme="minorHAnsi" w:cstheme="minorHAnsi"/>
                                <w:b/>
                                <w:bCs/>
                                <w:sz w:val="28"/>
                                <w:szCs w:val="28"/>
                              </w:rPr>
                              <w:t xml:space="preserve">Short word memorisation </w:t>
                            </w:r>
                          </w:p>
                          <w:p w14:paraId="4A95AC63" w14:textId="5682C225" w:rsidR="0090611C" w:rsidRDefault="0090611C" w:rsidP="00165DC1">
                            <w:pPr>
                              <w:pStyle w:val="Default"/>
                              <w:numPr>
                                <w:ilvl w:val="0"/>
                                <w:numId w:val="54"/>
                              </w:numPr>
                              <w:rPr>
                                <w:rFonts w:asciiTheme="minorHAnsi" w:hAnsiTheme="minorHAnsi" w:cstheme="minorHAnsi"/>
                                <w:sz w:val="28"/>
                                <w:szCs w:val="28"/>
                              </w:rPr>
                            </w:pPr>
                            <w:r>
                              <w:rPr>
                                <w:rFonts w:asciiTheme="minorHAnsi" w:hAnsiTheme="minorHAnsi" w:cstheme="minorHAnsi"/>
                                <w:sz w:val="28"/>
                                <w:szCs w:val="28"/>
                              </w:rPr>
                              <w:t>Write a short familiar word from the workbook on the</w:t>
                            </w:r>
                            <w:r w:rsidR="00DF4058">
                              <w:rPr>
                                <w:rFonts w:asciiTheme="minorHAnsi" w:hAnsiTheme="minorHAnsi" w:cstheme="minorHAnsi"/>
                                <w:sz w:val="28"/>
                                <w:szCs w:val="28"/>
                              </w:rPr>
                              <w:t xml:space="preserve"> board</w:t>
                            </w:r>
                            <w:r>
                              <w:rPr>
                                <w:rFonts w:asciiTheme="minorHAnsi" w:hAnsiTheme="minorHAnsi" w:cstheme="minorHAnsi"/>
                                <w:sz w:val="28"/>
                                <w:szCs w:val="28"/>
                              </w:rPr>
                              <w:t xml:space="preserve">. e.g. </w:t>
                            </w:r>
                            <w:r w:rsidRPr="00DF4058">
                              <w:rPr>
                                <w:rFonts w:asciiTheme="minorHAnsi" w:hAnsiTheme="minorHAnsi" w:cstheme="minorHAnsi"/>
                                <w:i/>
                                <w:iCs/>
                                <w:sz w:val="28"/>
                                <w:szCs w:val="28"/>
                              </w:rPr>
                              <w:t>up, in, man</w:t>
                            </w:r>
                            <w:r>
                              <w:rPr>
                                <w:rFonts w:asciiTheme="minorHAnsi" w:hAnsiTheme="minorHAnsi" w:cstheme="minorHAnsi"/>
                                <w:sz w:val="28"/>
                                <w:szCs w:val="28"/>
                              </w:rPr>
                              <w:t xml:space="preserve"> etc</w:t>
                            </w:r>
                          </w:p>
                          <w:p w14:paraId="6B032236" w14:textId="77777777" w:rsidR="0090611C" w:rsidRDefault="0090611C" w:rsidP="00165DC1">
                            <w:pPr>
                              <w:pStyle w:val="Default"/>
                              <w:numPr>
                                <w:ilvl w:val="0"/>
                                <w:numId w:val="54"/>
                              </w:numPr>
                              <w:rPr>
                                <w:rFonts w:asciiTheme="minorHAnsi" w:hAnsiTheme="minorHAnsi" w:cstheme="minorHAnsi"/>
                                <w:sz w:val="28"/>
                                <w:szCs w:val="28"/>
                              </w:rPr>
                            </w:pPr>
                            <w:r>
                              <w:rPr>
                                <w:rFonts w:asciiTheme="minorHAnsi" w:hAnsiTheme="minorHAnsi" w:cstheme="minorHAnsi"/>
                                <w:sz w:val="28"/>
                                <w:szCs w:val="28"/>
                              </w:rPr>
                              <w:t>Listen, repeat, note the word shape, spell the letters, sound the word, cover the word.</w:t>
                            </w:r>
                          </w:p>
                          <w:p w14:paraId="7244600F" w14:textId="77777777" w:rsidR="0090611C" w:rsidRDefault="0090611C" w:rsidP="00165DC1">
                            <w:pPr>
                              <w:pStyle w:val="Default"/>
                              <w:numPr>
                                <w:ilvl w:val="0"/>
                                <w:numId w:val="54"/>
                              </w:numPr>
                              <w:rPr>
                                <w:rFonts w:asciiTheme="minorHAnsi" w:hAnsiTheme="minorHAnsi" w:cstheme="minorHAnsi"/>
                                <w:sz w:val="28"/>
                                <w:szCs w:val="28"/>
                              </w:rPr>
                            </w:pPr>
                            <w:r>
                              <w:rPr>
                                <w:rFonts w:asciiTheme="minorHAnsi" w:hAnsiTheme="minorHAnsi" w:cstheme="minorHAnsi"/>
                                <w:sz w:val="28"/>
                                <w:szCs w:val="28"/>
                              </w:rPr>
                              <w:t>Students write the word on their boards. [Cheating is fine.]</w:t>
                            </w:r>
                          </w:p>
                          <w:p w14:paraId="442615C3" w14:textId="77777777" w:rsidR="0090611C" w:rsidRPr="00B13306" w:rsidRDefault="0090611C" w:rsidP="00165DC1">
                            <w:pPr>
                              <w:pStyle w:val="Default"/>
                              <w:numPr>
                                <w:ilvl w:val="0"/>
                                <w:numId w:val="54"/>
                              </w:numPr>
                              <w:rPr>
                                <w:rFonts w:asciiTheme="minorHAnsi" w:hAnsiTheme="minorHAnsi" w:cstheme="minorHAnsi"/>
                                <w:sz w:val="28"/>
                                <w:szCs w:val="28"/>
                              </w:rPr>
                            </w:pPr>
                            <w:r>
                              <w:rPr>
                                <w:rFonts w:asciiTheme="minorHAnsi" w:hAnsiTheme="minorHAnsi" w:cstheme="minorHAnsi"/>
                                <w:sz w:val="28"/>
                                <w:szCs w:val="28"/>
                              </w:rPr>
                              <w:t>Uncover the word, and students check their work.</w:t>
                            </w:r>
                          </w:p>
                          <w:p w14:paraId="041DAC7D" w14:textId="77777777" w:rsidR="0090611C" w:rsidRPr="00EA236B" w:rsidRDefault="0090611C" w:rsidP="0090611C">
                            <w:pPr>
                              <w:pStyle w:val="Default"/>
                              <w:rPr>
                                <w:rFonts w:asciiTheme="minorHAnsi" w:hAnsiTheme="minorHAnsi" w:cstheme="minorHAnsi"/>
                                <w:sz w:val="12"/>
                                <w:szCs w:val="12"/>
                              </w:rPr>
                            </w:pPr>
                          </w:p>
                          <w:p w14:paraId="193860FD" w14:textId="77777777" w:rsidR="0090611C" w:rsidRPr="00226349" w:rsidRDefault="0090611C" w:rsidP="0090611C">
                            <w:pPr>
                              <w:pStyle w:val="Default"/>
                              <w:rPr>
                                <w:rFonts w:asciiTheme="minorHAnsi" w:hAnsiTheme="minorHAnsi" w:cstheme="minorHAnsi"/>
                                <w:b/>
                                <w:bCs/>
                                <w:sz w:val="32"/>
                                <w:szCs w:val="32"/>
                              </w:rPr>
                            </w:pPr>
                            <w:r w:rsidRPr="00226349">
                              <w:rPr>
                                <w:rFonts w:asciiTheme="minorHAnsi" w:hAnsiTheme="minorHAnsi" w:cstheme="minorHAnsi"/>
                                <w:b/>
                                <w:bCs/>
                                <w:sz w:val="32"/>
                                <w:szCs w:val="32"/>
                              </w:rPr>
                              <w:t>Sets of alphabet letter cards</w:t>
                            </w:r>
                          </w:p>
                          <w:p w14:paraId="22ED9A89" w14:textId="77777777" w:rsidR="0090611C" w:rsidRPr="00C71059" w:rsidRDefault="0090611C" w:rsidP="0090611C">
                            <w:pPr>
                              <w:pStyle w:val="Default"/>
                              <w:rPr>
                                <w:rFonts w:asciiTheme="minorHAnsi" w:hAnsiTheme="minorHAnsi" w:cstheme="minorHAnsi"/>
                                <w:sz w:val="8"/>
                                <w:szCs w:val="8"/>
                              </w:rPr>
                            </w:pPr>
                          </w:p>
                          <w:p w14:paraId="104E49D5" w14:textId="715EF442" w:rsidR="0090611C" w:rsidRPr="00B13306" w:rsidRDefault="0090611C" w:rsidP="0090611C">
                            <w:pPr>
                              <w:rPr>
                                <w:rFonts w:cstheme="minorHAnsi"/>
                                <w:szCs w:val="28"/>
                              </w:rPr>
                            </w:pPr>
                            <w:r w:rsidRPr="00B13306">
                              <w:rPr>
                                <w:rFonts w:cstheme="minorHAnsi"/>
                                <w:szCs w:val="28"/>
                              </w:rPr>
                              <w:t xml:space="preserve">Students use their set of alphabet letters to spell a word. </w:t>
                            </w:r>
                          </w:p>
                          <w:p w14:paraId="26733A39" w14:textId="77777777" w:rsidR="0090611C" w:rsidRDefault="0090611C" w:rsidP="00165DC1">
                            <w:pPr>
                              <w:pStyle w:val="ListParagraph"/>
                              <w:numPr>
                                <w:ilvl w:val="0"/>
                                <w:numId w:val="55"/>
                              </w:numPr>
                              <w:rPr>
                                <w:rFonts w:cstheme="minorHAnsi"/>
                                <w:sz w:val="28"/>
                                <w:szCs w:val="28"/>
                              </w:rPr>
                            </w:pPr>
                            <w:r>
                              <w:rPr>
                                <w:rFonts w:cstheme="minorHAnsi"/>
                                <w:sz w:val="28"/>
                                <w:szCs w:val="28"/>
                              </w:rPr>
                              <w:t xml:space="preserve">The teacher says a word, and slowly spells it. </w:t>
                            </w:r>
                          </w:p>
                          <w:p w14:paraId="2D8D63A1" w14:textId="77777777" w:rsidR="0090611C" w:rsidRPr="00B13306" w:rsidRDefault="0090611C" w:rsidP="00165DC1">
                            <w:pPr>
                              <w:pStyle w:val="ListParagraph"/>
                              <w:numPr>
                                <w:ilvl w:val="0"/>
                                <w:numId w:val="55"/>
                              </w:numPr>
                              <w:rPr>
                                <w:rFonts w:cstheme="minorHAnsi"/>
                                <w:sz w:val="28"/>
                                <w:szCs w:val="28"/>
                              </w:rPr>
                            </w:pPr>
                            <w:r>
                              <w:rPr>
                                <w:rFonts w:cstheme="minorHAnsi"/>
                                <w:sz w:val="28"/>
                                <w:szCs w:val="28"/>
                              </w:rPr>
                              <w:t>S</w:t>
                            </w:r>
                            <w:r w:rsidRPr="00B13306">
                              <w:rPr>
                                <w:rFonts w:cstheme="minorHAnsi"/>
                                <w:sz w:val="28"/>
                                <w:szCs w:val="28"/>
                              </w:rPr>
                              <w:t xml:space="preserve">tudents find the letters </w:t>
                            </w:r>
                            <w:r>
                              <w:rPr>
                                <w:rFonts w:cstheme="minorHAnsi"/>
                                <w:sz w:val="28"/>
                                <w:szCs w:val="28"/>
                              </w:rPr>
                              <w:t xml:space="preserve">to </w:t>
                            </w:r>
                            <w:r w:rsidRPr="00B13306">
                              <w:rPr>
                                <w:rFonts w:cstheme="minorHAnsi"/>
                                <w:sz w:val="28"/>
                                <w:szCs w:val="28"/>
                              </w:rPr>
                              <w:t xml:space="preserve">make the word. </w:t>
                            </w:r>
                          </w:p>
                          <w:p w14:paraId="2433DB30" w14:textId="77777777" w:rsidR="0090611C" w:rsidRPr="00B13306" w:rsidRDefault="0090611C" w:rsidP="00165DC1">
                            <w:pPr>
                              <w:pStyle w:val="ListParagraph"/>
                              <w:numPr>
                                <w:ilvl w:val="0"/>
                                <w:numId w:val="55"/>
                              </w:numPr>
                              <w:rPr>
                                <w:rFonts w:cstheme="minorHAnsi"/>
                                <w:sz w:val="28"/>
                                <w:szCs w:val="28"/>
                              </w:rPr>
                            </w:pPr>
                            <w:r w:rsidRPr="00C71059">
                              <w:rPr>
                                <w:rFonts w:cstheme="minorHAnsi"/>
                                <w:sz w:val="28"/>
                                <w:szCs w:val="28"/>
                              </w:rPr>
                              <w:t>They then scramble the word and put it back correctly.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FFE5C" id="Text Box 10" o:spid="_x0000_s1419" type="#_x0000_t202" style="position:absolute;margin-left:0;margin-top:1.05pt;width:444.6pt;height:677.4pt;z-index:252656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iVEPgIAAIcEAAAOAAAAZHJzL2Uyb0RvYy54bWysVN9v2jAQfp+0/8Hy+0hgwCAiVJSKaVLV&#10;VqJVnx3HJtEcn2cbEvbX72x+tt3TNCEZ23f+7u777jK76RpFdsK6GnRO+72UEqE5lLXe5PTlefVl&#10;QonzTJdMgRY53QtHb+afP81ak4kBVKBKYQmCaJe1JqeV9yZLEscr0TDXAyM0GiXYhnk82k1SWtYi&#10;eqOSQZqOkxZsaSxw4Rze3h2MdB7xpRTcP0rphCcqp5ibj6uNaxHWZD5j2cYyU9X8mAb7hywaVmsM&#10;eoa6Y56Rra0/QDU1t+BA+h6HJgEpay5iDVhNP31XzbpiRsRakBxnzjS5/wfLH3Zr82SJ726hQwED&#10;Ia1xmcPLUE8nbRP+MVOCdqRwf6ZNdJ5wvByNh+PhAE0cbZNxOphOIrHJ5bmxzn8X0JCwyalFXSJd&#10;bHfvPIZE15NLiOZA1eWqVioe7KZYKkt2DDVc3YZfyBKfvHFTmrQ5HX8dpRH5jS1gnyEKxfjPjwiI&#10;pzTCXqoPO98VHalLZGY6OXFTQLlHyiwcuskZvqoxwD1z/olZbB+kAkfCP+IiFWBWcNxRUoH9/bf7&#10;4I+qopWSFtsxp+7XlllBifqhUe9pfzgM/RsPw9G3QLe9thTXFr1tloBs9XH4DI/b4O/VaSstNK84&#10;OYsQFU1Mc4ydU3/aLv1hSHDyuFgsohN2rGH+Xq8ND9BBm0Dsc/fKrDkq67EpHuDUuCx7J/DBN7zU&#10;sNh6kHVUPzB9YPUoAHZ7VPg4mWGcrs/R6/L9mP8BAAD//wMAUEsDBBQABgAIAAAAIQBc2vdX3AAA&#10;AAcBAAAPAAAAZHJzL2Rvd25yZXYueG1sTI/NTsMwEITvSLyDtUjcqNNAojSNUyEQ4sKl5afXbWzi&#10;qPE6xG4T3p7lBMfRjGa+qTaz68XZjKHzpGC5SEAYarzuqFXw9vp0U4AIEUlj78ko+DYBNvXlRYWl&#10;9hNtzXkXW8ElFEpUYGMcSilDY43DsPCDIfY+/egwshxbqUecuNz1Mk2SXDrsiBcsDubBmua4Ozke&#10;wcnqd72XQ/b18vx4zO+yj61X6vpqvl+DiGaOf2H4xWd0qJnp4E+kg+gV8JGoIF2CYLMoVimIA6du&#10;s3wFsq7kf/76BwAA//8DAFBLAQItABQABgAIAAAAIQC2gziS/gAAAOEBAAATAAAAAAAAAAAAAAAA&#10;AAAAAABbQ29udGVudF9UeXBlc10ueG1sUEsBAi0AFAAGAAgAAAAhADj9If/WAAAAlAEAAAsAAAAA&#10;AAAAAAAAAAAALwEAAF9yZWxzLy5yZWxzUEsBAi0AFAAGAAgAAAAhACRSJUQ+AgAAhwQAAA4AAAAA&#10;AAAAAAAAAAAALgIAAGRycy9lMm9Eb2MueG1sUEsBAi0AFAAGAAgAAAAhAFza91fcAAAABwEAAA8A&#10;AAAAAAAAAAAAAAAAmAQAAGRycy9kb3ducmV2LnhtbFBLBQYAAAAABAAEAPMAAAChBQAAAAA=&#10;" fillcolor="#fbfbfb" strokeweight=".5pt">
                <v:textbox>
                  <w:txbxContent>
                    <w:p w14:paraId="69876CE8" w14:textId="77777777" w:rsidR="0090611C" w:rsidRPr="00614173" w:rsidRDefault="0090611C" w:rsidP="0090611C">
                      <w:pPr>
                        <w:rPr>
                          <w:noProof/>
                          <w:szCs w:val="28"/>
                        </w:rPr>
                      </w:pPr>
                      <w:r w:rsidRPr="00831354">
                        <w:rPr>
                          <w:b/>
                          <w:bCs/>
                          <w:noProof/>
                          <w:sz w:val="32"/>
                          <w:szCs w:val="32"/>
                        </w:rPr>
                        <w:t xml:space="preserve">Strategies for learning </w:t>
                      </w:r>
                      <w:r>
                        <w:rPr>
                          <w:b/>
                          <w:bCs/>
                          <w:noProof/>
                          <w:sz w:val="32"/>
                          <w:szCs w:val="32"/>
                        </w:rPr>
                        <w:t>vocabulary</w:t>
                      </w:r>
                      <w:r w:rsidRPr="00831354">
                        <w:rPr>
                          <w:b/>
                          <w:bCs/>
                          <w:noProof/>
                          <w:sz w:val="32"/>
                          <w:szCs w:val="32"/>
                        </w:rPr>
                        <w:t xml:space="preserve"> </w:t>
                      </w:r>
                      <w:r w:rsidRPr="00614173">
                        <w:rPr>
                          <w:noProof/>
                          <w:szCs w:val="28"/>
                        </w:rPr>
                        <w:t>[continued]</w:t>
                      </w:r>
                    </w:p>
                    <w:p w14:paraId="0B6A0056" w14:textId="77777777" w:rsidR="0090611C" w:rsidRDefault="0090611C" w:rsidP="0090611C">
                      <w:pPr>
                        <w:rPr>
                          <w:b/>
                          <w:bCs/>
                          <w:sz w:val="32"/>
                          <w:szCs w:val="32"/>
                        </w:rPr>
                      </w:pPr>
                      <w:r w:rsidRPr="00226349">
                        <w:rPr>
                          <w:b/>
                          <w:bCs/>
                          <w:sz w:val="32"/>
                          <w:szCs w:val="32"/>
                        </w:rPr>
                        <w:t xml:space="preserve">Small whiteboards and markers </w:t>
                      </w:r>
                    </w:p>
                    <w:p w14:paraId="7C9BA6F9" w14:textId="0EA22394" w:rsidR="0090611C" w:rsidRPr="00843B1B" w:rsidRDefault="0090611C" w:rsidP="0090611C">
                      <w:pPr>
                        <w:rPr>
                          <w:szCs w:val="28"/>
                        </w:rPr>
                      </w:pPr>
                      <w:r w:rsidRPr="00226349">
                        <w:rPr>
                          <w:szCs w:val="28"/>
                        </w:rPr>
                        <w:t>These are</w:t>
                      </w:r>
                      <w:r w:rsidRPr="00226349">
                        <w:rPr>
                          <w:b/>
                          <w:bCs/>
                          <w:szCs w:val="28"/>
                        </w:rPr>
                        <w:t xml:space="preserve"> </w:t>
                      </w:r>
                      <w:r w:rsidRPr="00843B1B">
                        <w:rPr>
                          <w:szCs w:val="28"/>
                        </w:rPr>
                        <w:t>useful tools</w:t>
                      </w:r>
                      <w:r w:rsidR="00DF4058">
                        <w:rPr>
                          <w:szCs w:val="28"/>
                        </w:rPr>
                        <w:t>,</w:t>
                      </w:r>
                      <w:r w:rsidRPr="00843B1B">
                        <w:rPr>
                          <w:szCs w:val="28"/>
                        </w:rPr>
                        <w:t xml:space="preserve"> especially at Initial level:</w:t>
                      </w:r>
                    </w:p>
                    <w:p w14:paraId="7A61A673" w14:textId="77777777" w:rsidR="0090611C" w:rsidRDefault="0090611C" w:rsidP="00165DC1">
                      <w:pPr>
                        <w:pStyle w:val="ListParagraph"/>
                        <w:numPr>
                          <w:ilvl w:val="0"/>
                          <w:numId w:val="51"/>
                        </w:numPr>
                        <w:rPr>
                          <w:sz w:val="28"/>
                          <w:szCs w:val="28"/>
                        </w:rPr>
                      </w:pPr>
                      <w:r w:rsidRPr="00843B1B">
                        <w:rPr>
                          <w:sz w:val="28"/>
                          <w:szCs w:val="28"/>
                        </w:rPr>
                        <w:t>Words can be easily erased.</w:t>
                      </w:r>
                    </w:p>
                    <w:p w14:paraId="0F3B7DB2" w14:textId="77777777" w:rsidR="0090611C" w:rsidRPr="00843B1B" w:rsidRDefault="0090611C" w:rsidP="00165DC1">
                      <w:pPr>
                        <w:pStyle w:val="ListParagraph"/>
                        <w:numPr>
                          <w:ilvl w:val="0"/>
                          <w:numId w:val="51"/>
                        </w:numPr>
                        <w:rPr>
                          <w:sz w:val="28"/>
                          <w:szCs w:val="28"/>
                        </w:rPr>
                      </w:pPr>
                      <w:r>
                        <w:rPr>
                          <w:sz w:val="28"/>
                          <w:szCs w:val="28"/>
                        </w:rPr>
                        <w:t>The markers are thicker and easier to hold.</w:t>
                      </w:r>
                    </w:p>
                    <w:p w14:paraId="7851C923" w14:textId="77777777" w:rsidR="0090611C" w:rsidRDefault="0090611C" w:rsidP="00165DC1">
                      <w:pPr>
                        <w:pStyle w:val="ListParagraph"/>
                        <w:numPr>
                          <w:ilvl w:val="0"/>
                          <w:numId w:val="51"/>
                        </w:numPr>
                        <w:rPr>
                          <w:sz w:val="28"/>
                          <w:szCs w:val="28"/>
                        </w:rPr>
                      </w:pPr>
                      <w:r>
                        <w:rPr>
                          <w:sz w:val="28"/>
                          <w:szCs w:val="28"/>
                        </w:rPr>
                        <w:t>The word itself is the focus rather than skilful letter formation.</w:t>
                      </w:r>
                    </w:p>
                    <w:p w14:paraId="749E3BBF" w14:textId="11974C4F" w:rsidR="0090611C" w:rsidRDefault="0090611C" w:rsidP="00165DC1">
                      <w:pPr>
                        <w:pStyle w:val="ListParagraph"/>
                        <w:numPr>
                          <w:ilvl w:val="0"/>
                          <w:numId w:val="51"/>
                        </w:numPr>
                        <w:rPr>
                          <w:sz w:val="28"/>
                          <w:szCs w:val="28"/>
                        </w:rPr>
                      </w:pPr>
                      <w:r>
                        <w:rPr>
                          <w:sz w:val="28"/>
                          <w:szCs w:val="28"/>
                        </w:rPr>
                        <w:t xml:space="preserve">They add a kinaesthetic </w:t>
                      </w:r>
                      <w:r w:rsidR="00DF4058">
                        <w:rPr>
                          <w:sz w:val="28"/>
                          <w:szCs w:val="28"/>
                        </w:rPr>
                        <w:t>element</w:t>
                      </w:r>
                      <w:r>
                        <w:rPr>
                          <w:sz w:val="28"/>
                          <w:szCs w:val="28"/>
                        </w:rPr>
                        <w:t xml:space="preserve"> to a lesson</w:t>
                      </w:r>
                      <w:r w:rsidR="007C1E56">
                        <w:rPr>
                          <w:sz w:val="28"/>
                          <w:szCs w:val="28"/>
                        </w:rPr>
                        <w:t>.</w:t>
                      </w:r>
                    </w:p>
                    <w:p w14:paraId="75670E49" w14:textId="77777777" w:rsidR="0090611C" w:rsidRPr="006D2A14" w:rsidRDefault="0090611C" w:rsidP="00165DC1">
                      <w:pPr>
                        <w:pStyle w:val="ListParagraph"/>
                        <w:numPr>
                          <w:ilvl w:val="0"/>
                          <w:numId w:val="51"/>
                        </w:numPr>
                        <w:rPr>
                          <w:sz w:val="28"/>
                          <w:szCs w:val="28"/>
                        </w:rPr>
                      </w:pPr>
                      <w:r w:rsidRPr="006D2A14">
                        <w:rPr>
                          <w:rFonts w:ascii="Calibri" w:hAnsi="Calibri" w:cs="Calibri"/>
                          <w:color w:val="000000"/>
                          <w:sz w:val="28"/>
                          <w:szCs w:val="28"/>
                        </w:rPr>
                        <w:t>Students learn from each other</w:t>
                      </w:r>
                      <w:r>
                        <w:rPr>
                          <w:rFonts w:ascii="Calibri" w:hAnsi="Calibri" w:cs="Calibri"/>
                          <w:color w:val="000000"/>
                          <w:sz w:val="28"/>
                          <w:szCs w:val="28"/>
                        </w:rPr>
                        <w:t>.</w:t>
                      </w:r>
                    </w:p>
                    <w:p w14:paraId="0D9C091F" w14:textId="71F31728" w:rsidR="0090611C" w:rsidRPr="006D2A14" w:rsidRDefault="00DF4058" w:rsidP="00165DC1">
                      <w:pPr>
                        <w:pStyle w:val="ListParagraph"/>
                        <w:numPr>
                          <w:ilvl w:val="0"/>
                          <w:numId w:val="51"/>
                        </w:numPr>
                        <w:rPr>
                          <w:sz w:val="28"/>
                          <w:szCs w:val="28"/>
                        </w:rPr>
                      </w:pPr>
                      <w:r>
                        <w:rPr>
                          <w:rFonts w:ascii="Calibri" w:hAnsi="Calibri" w:cs="Calibri"/>
                          <w:color w:val="000000"/>
                          <w:sz w:val="28"/>
                          <w:szCs w:val="28"/>
                        </w:rPr>
                        <w:t>Student work is e</w:t>
                      </w:r>
                      <w:r w:rsidR="0090611C" w:rsidRPr="006D2A14">
                        <w:rPr>
                          <w:rFonts w:ascii="Calibri" w:hAnsi="Calibri" w:cs="Calibri"/>
                          <w:color w:val="000000"/>
                          <w:sz w:val="28"/>
                          <w:szCs w:val="28"/>
                        </w:rPr>
                        <w:t xml:space="preserve">asy </w:t>
                      </w:r>
                      <w:r w:rsidR="0090611C">
                        <w:rPr>
                          <w:rFonts w:ascii="Calibri" w:hAnsi="Calibri" w:cs="Calibri"/>
                          <w:color w:val="000000"/>
                          <w:sz w:val="28"/>
                          <w:szCs w:val="28"/>
                        </w:rPr>
                        <w:t>to check.</w:t>
                      </w:r>
                    </w:p>
                    <w:p w14:paraId="3616B4D1" w14:textId="77777777" w:rsidR="0090611C" w:rsidRPr="00DB193D" w:rsidRDefault="0090611C" w:rsidP="0090611C">
                      <w:pPr>
                        <w:pStyle w:val="ListParagraph"/>
                        <w:ind w:left="780"/>
                        <w:rPr>
                          <w:sz w:val="2"/>
                          <w:szCs w:val="2"/>
                        </w:rPr>
                      </w:pPr>
                    </w:p>
                    <w:p w14:paraId="20238580" w14:textId="77777777" w:rsidR="0090611C" w:rsidRDefault="0090611C" w:rsidP="0090611C">
                      <w:pPr>
                        <w:rPr>
                          <w:b/>
                          <w:bCs/>
                          <w:szCs w:val="28"/>
                        </w:rPr>
                      </w:pPr>
                      <w:r w:rsidRPr="003D10DE">
                        <w:rPr>
                          <w:b/>
                          <w:bCs/>
                          <w:szCs w:val="28"/>
                        </w:rPr>
                        <w:t>Activities</w:t>
                      </w:r>
                    </w:p>
                    <w:p w14:paraId="0DC55599" w14:textId="77777777" w:rsidR="0090611C" w:rsidRPr="00C0440B" w:rsidRDefault="0090611C" w:rsidP="00165DC1">
                      <w:pPr>
                        <w:pStyle w:val="Default"/>
                        <w:numPr>
                          <w:ilvl w:val="0"/>
                          <w:numId w:val="52"/>
                        </w:numPr>
                        <w:rPr>
                          <w:rFonts w:asciiTheme="minorHAnsi" w:hAnsiTheme="minorHAnsi" w:cstheme="minorHAnsi"/>
                          <w:b/>
                          <w:bCs/>
                          <w:sz w:val="28"/>
                          <w:szCs w:val="28"/>
                        </w:rPr>
                      </w:pPr>
                      <w:r w:rsidRPr="00C0440B">
                        <w:rPr>
                          <w:rFonts w:asciiTheme="minorHAnsi" w:hAnsiTheme="minorHAnsi" w:cstheme="minorHAnsi"/>
                          <w:b/>
                          <w:bCs/>
                          <w:sz w:val="28"/>
                          <w:szCs w:val="28"/>
                        </w:rPr>
                        <w:t xml:space="preserve">Write the word </w:t>
                      </w:r>
                    </w:p>
                    <w:p w14:paraId="667176BE" w14:textId="77777777" w:rsidR="0090611C" w:rsidRPr="003D10DE" w:rsidRDefault="0090611C" w:rsidP="0090611C">
                      <w:pPr>
                        <w:pStyle w:val="Default"/>
                        <w:ind w:left="720"/>
                        <w:rPr>
                          <w:rFonts w:asciiTheme="minorHAnsi" w:hAnsiTheme="minorHAnsi" w:cstheme="minorHAnsi"/>
                          <w:sz w:val="10"/>
                          <w:szCs w:val="10"/>
                        </w:rPr>
                      </w:pPr>
                    </w:p>
                    <w:p w14:paraId="29E53EA7" w14:textId="77777777" w:rsidR="0090611C" w:rsidRDefault="0090611C" w:rsidP="00165DC1">
                      <w:pPr>
                        <w:pStyle w:val="Default"/>
                        <w:numPr>
                          <w:ilvl w:val="0"/>
                          <w:numId w:val="53"/>
                        </w:numPr>
                        <w:rPr>
                          <w:rFonts w:asciiTheme="minorHAnsi" w:hAnsiTheme="minorHAnsi" w:cstheme="minorHAnsi"/>
                          <w:sz w:val="28"/>
                          <w:szCs w:val="28"/>
                        </w:rPr>
                      </w:pPr>
                      <w:r w:rsidRPr="003D10DE">
                        <w:rPr>
                          <w:rFonts w:asciiTheme="minorHAnsi" w:hAnsiTheme="minorHAnsi" w:cstheme="minorHAnsi"/>
                          <w:sz w:val="28"/>
                          <w:szCs w:val="28"/>
                        </w:rPr>
                        <w:t>T</w:t>
                      </w:r>
                      <w:r>
                        <w:rPr>
                          <w:rFonts w:asciiTheme="minorHAnsi" w:hAnsiTheme="minorHAnsi" w:cstheme="minorHAnsi"/>
                          <w:sz w:val="28"/>
                          <w:szCs w:val="28"/>
                        </w:rPr>
                        <w:t>he t</w:t>
                      </w:r>
                      <w:r w:rsidRPr="003D10DE">
                        <w:rPr>
                          <w:rFonts w:asciiTheme="minorHAnsi" w:hAnsiTheme="minorHAnsi" w:cstheme="minorHAnsi"/>
                          <w:sz w:val="28"/>
                          <w:szCs w:val="28"/>
                        </w:rPr>
                        <w:t>eacher calls out a letter</w:t>
                      </w:r>
                      <w:r>
                        <w:rPr>
                          <w:rFonts w:asciiTheme="minorHAnsi" w:hAnsiTheme="minorHAnsi" w:cstheme="minorHAnsi"/>
                          <w:sz w:val="28"/>
                          <w:szCs w:val="28"/>
                        </w:rPr>
                        <w:t xml:space="preserve"> of a familiar word</w:t>
                      </w:r>
                      <w:r w:rsidRPr="003D10DE">
                        <w:rPr>
                          <w:rFonts w:asciiTheme="minorHAnsi" w:hAnsiTheme="minorHAnsi" w:cstheme="minorHAnsi"/>
                          <w:sz w:val="28"/>
                          <w:szCs w:val="28"/>
                        </w:rPr>
                        <w:t xml:space="preserve">, students write it down on </w:t>
                      </w:r>
                      <w:r>
                        <w:rPr>
                          <w:rFonts w:asciiTheme="minorHAnsi" w:hAnsiTheme="minorHAnsi" w:cstheme="minorHAnsi"/>
                          <w:sz w:val="28"/>
                          <w:szCs w:val="28"/>
                        </w:rPr>
                        <w:t>the</w:t>
                      </w:r>
                      <w:r w:rsidRPr="003D10DE">
                        <w:rPr>
                          <w:rFonts w:asciiTheme="minorHAnsi" w:hAnsiTheme="minorHAnsi" w:cstheme="minorHAnsi"/>
                          <w:sz w:val="28"/>
                          <w:szCs w:val="28"/>
                        </w:rPr>
                        <w:t xml:space="preserve"> whiteboard [</w:t>
                      </w:r>
                      <w:r>
                        <w:rPr>
                          <w:rFonts w:asciiTheme="minorHAnsi" w:hAnsiTheme="minorHAnsi" w:cstheme="minorHAnsi"/>
                          <w:sz w:val="28"/>
                          <w:szCs w:val="28"/>
                        </w:rPr>
                        <w:t xml:space="preserve">or </w:t>
                      </w:r>
                      <w:r w:rsidRPr="003D10DE">
                        <w:rPr>
                          <w:rFonts w:asciiTheme="minorHAnsi" w:hAnsiTheme="minorHAnsi" w:cstheme="minorHAnsi"/>
                          <w:sz w:val="28"/>
                          <w:szCs w:val="28"/>
                        </w:rPr>
                        <w:t xml:space="preserve">piece of paper]. </w:t>
                      </w:r>
                    </w:p>
                    <w:p w14:paraId="5AA14829" w14:textId="77777777" w:rsidR="0090611C" w:rsidRDefault="0090611C" w:rsidP="00165DC1">
                      <w:pPr>
                        <w:pStyle w:val="Default"/>
                        <w:numPr>
                          <w:ilvl w:val="0"/>
                          <w:numId w:val="53"/>
                        </w:numPr>
                        <w:rPr>
                          <w:rFonts w:asciiTheme="minorHAnsi" w:hAnsiTheme="minorHAnsi" w:cstheme="minorHAnsi"/>
                          <w:sz w:val="28"/>
                          <w:szCs w:val="28"/>
                        </w:rPr>
                      </w:pPr>
                      <w:r w:rsidRPr="003D10DE">
                        <w:rPr>
                          <w:rFonts w:asciiTheme="minorHAnsi" w:hAnsiTheme="minorHAnsi" w:cstheme="minorHAnsi"/>
                          <w:sz w:val="28"/>
                          <w:szCs w:val="28"/>
                        </w:rPr>
                        <w:t xml:space="preserve">When all have finished, </w:t>
                      </w:r>
                      <w:r>
                        <w:rPr>
                          <w:rFonts w:asciiTheme="minorHAnsi" w:hAnsiTheme="minorHAnsi" w:cstheme="minorHAnsi"/>
                          <w:sz w:val="28"/>
                          <w:szCs w:val="28"/>
                        </w:rPr>
                        <w:t>students</w:t>
                      </w:r>
                      <w:r w:rsidRPr="003D10DE">
                        <w:rPr>
                          <w:rFonts w:asciiTheme="minorHAnsi" w:hAnsiTheme="minorHAnsi" w:cstheme="minorHAnsi"/>
                          <w:sz w:val="28"/>
                          <w:szCs w:val="28"/>
                        </w:rPr>
                        <w:t xml:space="preserve"> pass the whiteboard to the person on their right. </w:t>
                      </w:r>
                    </w:p>
                    <w:p w14:paraId="785A2F46" w14:textId="77777777" w:rsidR="0090611C" w:rsidRDefault="0090611C" w:rsidP="00165DC1">
                      <w:pPr>
                        <w:pStyle w:val="Default"/>
                        <w:numPr>
                          <w:ilvl w:val="0"/>
                          <w:numId w:val="53"/>
                        </w:numPr>
                        <w:rPr>
                          <w:rFonts w:asciiTheme="minorHAnsi" w:hAnsiTheme="minorHAnsi" w:cstheme="minorHAnsi"/>
                          <w:sz w:val="28"/>
                          <w:szCs w:val="28"/>
                        </w:rPr>
                      </w:pPr>
                      <w:r w:rsidRPr="003D10DE">
                        <w:rPr>
                          <w:rFonts w:asciiTheme="minorHAnsi" w:hAnsiTheme="minorHAnsi" w:cstheme="minorHAnsi"/>
                          <w:sz w:val="28"/>
                          <w:szCs w:val="28"/>
                        </w:rPr>
                        <w:t>T</w:t>
                      </w:r>
                      <w:r>
                        <w:rPr>
                          <w:rFonts w:asciiTheme="minorHAnsi" w:hAnsiTheme="minorHAnsi" w:cstheme="minorHAnsi"/>
                          <w:sz w:val="28"/>
                          <w:szCs w:val="28"/>
                        </w:rPr>
                        <w:t>he t</w:t>
                      </w:r>
                      <w:r w:rsidRPr="003D10DE">
                        <w:rPr>
                          <w:rFonts w:asciiTheme="minorHAnsi" w:hAnsiTheme="minorHAnsi" w:cstheme="minorHAnsi"/>
                          <w:sz w:val="28"/>
                          <w:szCs w:val="28"/>
                        </w:rPr>
                        <w:t xml:space="preserve">eacher calls out another letter. </w:t>
                      </w:r>
                      <w:r>
                        <w:rPr>
                          <w:rFonts w:asciiTheme="minorHAnsi" w:hAnsiTheme="minorHAnsi" w:cstheme="minorHAnsi"/>
                          <w:sz w:val="28"/>
                          <w:szCs w:val="28"/>
                        </w:rPr>
                        <w:t>Students w</w:t>
                      </w:r>
                      <w:r w:rsidRPr="003D10DE">
                        <w:rPr>
                          <w:rFonts w:asciiTheme="minorHAnsi" w:hAnsiTheme="minorHAnsi" w:cstheme="minorHAnsi"/>
                          <w:sz w:val="28"/>
                          <w:szCs w:val="28"/>
                        </w:rPr>
                        <w:t>rite</w:t>
                      </w:r>
                      <w:r>
                        <w:rPr>
                          <w:rFonts w:asciiTheme="minorHAnsi" w:hAnsiTheme="minorHAnsi" w:cstheme="minorHAnsi"/>
                          <w:sz w:val="28"/>
                          <w:szCs w:val="28"/>
                        </w:rPr>
                        <w:t xml:space="preserve"> it and</w:t>
                      </w:r>
                      <w:r w:rsidRPr="003D10DE">
                        <w:rPr>
                          <w:rFonts w:asciiTheme="minorHAnsi" w:hAnsiTheme="minorHAnsi" w:cstheme="minorHAnsi"/>
                          <w:sz w:val="28"/>
                          <w:szCs w:val="28"/>
                        </w:rPr>
                        <w:t xml:space="preserve"> pass </w:t>
                      </w:r>
                      <w:r>
                        <w:rPr>
                          <w:rFonts w:asciiTheme="minorHAnsi" w:hAnsiTheme="minorHAnsi" w:cstheme="minorHAnsi"/>
                          <w:sz w:val="28"/>
                          <w:szCs w:val="28"/>
                        </w:rPr>
                        <w:t xml:space="preserve">the board/paper </w:t>
                      </w:r>
                      <w:r w:rsidRPr="003D10DE">
                        <w:rPr>
                          <w:rFonts w:asciiTheme="minorHAnsi" w:hAnsiTheme="minorHAnsi" w:cstheme="minorHAnsi"/>
                          <w:sz w:val="28"/>
                          <w:szCs w:val="28"/>
                        </w:rPr>
                        <w:t>again</w:t>
                      </w:r>
                      <w:r>
                        <w:rPr>
                          <w:rFonts w:asciiTheme="minorHAnsi" w:hAnsiTheme="minorHAnsi" w:cstheme="minorHAnsi"/>
                          <w:sz w:val="28"/>
                          <w:szCs w:val="28"/>
                        </w:rPr>
                        <w:t>.</w:t>
                      </w:r>
                    </w:p>
                    <w:p w14:paraId="36D47D3A" w14:textId="77777777" w:rsidR="0090611C" w:rsidRDefault="0090611C" w:rsidP="00165DC1">
                      <w:pPr>
                        <w:pStyle w:val="Default"/>
                        <w:numPr>
                          <w:ilvl w:val="0"/>
                          <w:numId w:val="53"/>
                        </w:numPr>
                        <w:rPr>
                          <w:rFonts w:asciiTheme="minorHAnsi" w:hAnsiTheme="minorHAnsi" w:cstheme="minorHAnsi"/>
                          <w:sz w:val="28"/>
                          <w:szCs w:val="28"/>
                        </w:rPr>
                      </w:pPr>
                      <w:r>
                        <w:rPr>
                          <w:rFonts w:asciiTheme="minorHAnsi" w:hAnsiTheme="minorHAnsi" w:cstheme="minorHAnsi"/>
                          <w:sz w:val="28"/>
                          <w:szCs w:val="28"/>
                        </w:rPr>
                        <w:t>C</w:t>
                      </w:r>
                      <w:r w:rsidRPr="003D10DE">
                        <w:rPr>
                          <w:rFonts w:asciiTheme="minorHAnsi" w:hAnsiTheme="minorHAnsi" w:cstheme="minorHAnsi"/>
                          <w:sz w:val="28"/>
                          <w:szCs w:val="28"/>
                        </w:rPr>
                        <w:t xml:space="preserve">ontinue until </w:t>
                      </w:r>
                      <w:r>
                        <w:rPr>
                          <w:rFonts w:asciiTheme="minorHAnsi" w:hAnsiTheme="minorHAnsi" w:cstheme="minorHAnsi"/>
                          <w:sz w:val="28"/>
                          <w:szCs w:val="28"/>
                        </w:rPr>
                        <w:t>the</w:t>
                      </w:r>
                      <w:r w:rsidRPr="003D10DE">
                        <w:rPr>
                          <w:rFonts w:asciiTheme="minorHAnsi" w:hAnsiTheme="minorHAnsi" w:cstheme="minorHAnsi"/>
                          <w:sz w:val="28"/>
                          <w:szCs w:val="28"/>
                        </w:rPr>
                        <w:t xml:space="preserve"> word has been written. </w:t>
                      </w:r>
                    </w:p>
                    <w:p w14:paraId="10D4EA06" w14:textId="77777777" w:rsidR="0090611C" w:rsidRDefault="0090611C" w:rsidP="00165DC1">
                      <w:pPr>
                        <w:pStyle w:val="Default"/>
                        <w:numPr>
                          <w:ilvl w:val="0"/>
                          <w:numId w:val="53"/>
                        </w:numPr>
                        <w:rPr>
                          <w:rFonts w:asciiTheme="minorHAnsi" w:hAnsiTheme="minorHAnsi" w:cstheme="minorHAnsi"/>
                          <w:sz w:val="28"/>
                          <w:szCs w:val="28"/>
                        </w:rPr>
                      </w:pPr>
                      <w:r>
                        <w:rPr>
                          <w:rFonts w:asciiTheme="minorHAnsi" w:hAnsiTheme="minorHAnsi" w:cstheme="minorHAnsi"/>
                          <w:sz w:val="28"/>
                          <w:szCs w:val="28"/>
                        </w:rPr>
                        <w:t xml:space="preserve">The teacher writes the word on the board and students </w:t>
                      </w:r>
                      <w:r w:rsidRPr="003D10DE">
                        <w:rPr>
                          <w:rFonts w:asciiTheme="minorHAnsi" w:hAnsiTheme="minorHAnsi" w:cstheme="minorHAnsi"/>
                          <w:sz w:val="28"/>
                          <w:szCs w:val="28"/>
                        </w:rPr>
                        <w:t xml:space="preserve">check to make sure </w:t>
                      </w:r>
                      <w:r>
                        <w:rPr>
                          <w:rFonts w:asciiTheme="minorHAnsi" w:hAnsiTheme="minorHAnsi" w:cstheme="minorHAnsi"/>
                          <w:sz w:val="28"/>
                          <w:szCs w:val="28"/>
                        </w:rPr>
                        <w:t>the word</w:t>
                      </w:r>
                      <w:r w:rsidRPr="003D10DE">
                        <w:rPr>
                          <w:rFonts w:asciiTheme="minorHAnsi" w:hAnsiTheme="minorHAnsi" w:cstheme="minorHAnsi"/>
                          <w:sz w:val="28"/>
                          <w:szCs w:val="28"/>
                        </w:rPr>
                        <w:t xml:space="preserve"> is correct. </w:t>
                      </w:r>
                    </w:p>
                    <w:p w14:paraId="53229463" w14:textId="77777777" w:rsidR="0090611C" w:rsidRPr="00DB193D" w:rsidRDefault="0090611C" w:rsidP="0090611C">
                      <w:pPr>
                        <w:pStyle w:val="Default"/>
                        <w:ind w:left="1440"/>
                        <w:rPr>
                          <w:rFonts w:asciiTheme="minorHAnsi" w:hAnsiTheme="minorHAnsi" w:cstheme="minorHAnsi"/>
                          <w:sz w:val="18"/>
                          <w:szCs w:val="18"/>
                        </w:rPr>
                      </w:pPr>
                    </w:p>
                    <w:p w14:paraId="70A37A3F" w14:textId="77777777" w:rsidR="0090611C" w:rsidRDefault="0090611C" w:rsidP="00165DC1">
                      <w:pPr>
                        <w:pStyle w:val="Default"/>
                        <w:numPr>
                          <w:ilvl w:val="0"/>
                          <w:numId w:val="52"/>
                        </w:numPr>
                        <w:rPr>
                          <w:rFonts w:asciiTheme="minorHAnsi" w:hAnsiTheme="minorHAnsi" w:cstheme="minorHAnsi"/>
                          <w:b/>
                          <w:bCs/>
                          <w:sz w:val="28"/>
                          <w:szCs w:val="28"/>
                        </w:rPr>
                      </w:pPr>
                      <w:r w:rsidRPr="00C0440B">
                        <w:rPr>
                          <w:rFonts w:asciiTheme="minorHAnsi" w:hAnsiTheme="minorHAnsi" w:cstheme="minorHAnsi"/>
                          <w:b/>
                          <w:bCs/>
                          <w:sz w:val="28"/>
                          <w:szCs w:val="28"/>
                        </w:rPr>
                        <w:t xml:space="preserve">Short word memorisation </w:t>
                      </w:r>
                    </w:p>
                    <w:p w14:paraId="4A95AC63" w14:textId="5682C225" w:rsidR="0090611C" w:rsidRDefault="0090611C" w:rsidP="00165DC1">
                      <w:pPr>
                        <w:pStyle w:val="Default"/>
                        <w:numPr>
                          <w:ilvl w:val="0"/>
                          <w:numId w:val="54"/>
                        </w:numPr>
                        <w:rPr>
                          <w:rFonts w:asciiTheme="minorHAnsi" w:hAnsiTheme="minorHAnsi" w:cstheme="minorHAnsi"/>
                          <w:sz w:val="28"/>
                          <w:szCs w:val="28"/>
                        </w:rPr>
                      </w:pPr>
                      <w:r>
                        <w:rPr>
                          <w:rFonts w:asciiTheme="minorHAnsi" w:hAnsiTheme="minorHAnsi" w:cstheme="minorHAnsi"/>
                          <w:sz w:val="28"/>
                          <w:szCs w:val="28"/>
                        </w:rPr>
                        <w:t>Write a short familiar word from the workbook on the</w:t>
                      </w:r>
                      <w:r w:rsidR="00DF4058">
                        <w:rPr>
                          <w:rFonts w:asciiTheme="minorHAnsi" w:hAnsiTheme="minorHAnsi" w:cstheme="minorHAnsi"/>
                          <w:sz w:val="28"/>
                          <w:szCs w:val="28"/>
                        </w:rPr>
                        <w:t xml:space="preserve"> board</w:t>
                      </w:r>
                      <w:r>
                        <w:rPr>
                          <w:rFonts w:asciiTheme="minorHAnsi" w:hAnsiTheme="minorHAnsi" w:cstheme="minorHAnsi"/>
                          <w:sz w:val="28"/>
                          <w:szCs w:val="28"/>
                        </w:rPr>
                        <w:t xml:space="preserve">. e.g. </w:t>
                      </w:r>
                      <w:r w:rsidRPr="00DF4058">
                        <w:rPr>
                          <w:rFonts w:asciiTheme="minorHAnsi" w:hAnsiTheme="minorHAnsi" w:cstheme="minorHAnsi"/>
                          <w:i/>
                          <w:iCs/>
                          <w:sz w:val="28"/>
                          <w:szCs w:val="28"/>
                        </w:rPr>
                        <w:t>up, in, man</w:t>
                      </w:r>
                      <w:r>
                        <w:rPr>
                          <w:rFonts w:asciiTheme="minorHAnsi" w:hAnsiTheme="minorHAnsi" w:cstheme="minorHAnsi"/>
                          <w:sz w:val="28"/>
                          <w:szCs w:val="28"/>
                        </w:rPr>
                        <w:t xml:space="preserve"> etc</w:t>
                      </w:r>
                    </w:p>
                    <w:p w14:paraId="6B032236" w14:textId="77777777" w:rsidR="0090611C" w:rsidRDefault="0090611C" w:rsidP="00165DC1">
                      <w:pPr>
                        <w:pStyle w:val="Default"/>
                        <w:numPr>
                          <w:ilvl w:val="0"/>
                          <w:numId w:val="54"/>
                        </w:numPr>
                        <w:rPr>
                          <w:rFonts w:asciiTheme="minorHAnsi" w:hAnsiTheme="minorHAnsi" w:cstheme="minorHAnsi"/>
                          <w:sz w:val="28"/>
                          <w:szCs w:val="28"/>
                        </w:rPr>
                      </w:pPr>
                      <w:r>
                        <w:rPr>
                          <w:rFonts w:asciiTheme="minorHAnsi" w:hAnsiTheme="minorHAnsi" w:cstheme="minorHAnsi"/>
                          <w:sz w:val="28"/>
                          <w:szCs w:val="28"/>
                        </w:rPr>
                        <w:t>Listen, repeat, note the word shape, spell the letters, sound the word, cover the word.</w:t>
                      </w:r>
                    </w:p>
                    <w:p w14:paraId="7244600F" w14:textId="77777777" w:rsidR="0090611C" w:rsidRDefault="0090611C" w:rsidP="00165DC1">
                      <w:pPr>
                        <w:pStyle w:val="Default"/>
                        <w:numPr>
                          <w:ilvl w:val="0"/>
                          <w:numId w:val="54"/>
                        </w:numPr>
                        <w:rPr>
                          <w:rFonts w:asciiTheme="minorHAnsi" w:hAnsiTheme="minorHAnsi" w:cstheme="minorHAnsi"/>
                          <w:sz w:val="28"/>
                          <w:szCs w:val="28"/>
                        </w:rPr>
                      </w:pPr>
                      <w:r>
                        <w:rPr>
                          <w:rFonts w:asciiTheme="minorHAnsi" w:hAnsiTheme="minorHAnsi" w:cstheme="minorHAnsi"/>
                          <w:sz w:val="28"/>
                          <w:szCs w:val="28"/>
                        </w:rPr>
                        <w:t>Students write the word on their boards. [Cheating is fine.]</w:t>
                      </w:r>
                    </w:p>
                    <w:p w14:paraId="442615C3" w14:textId="77777777" w:rsidR="0090611C" w:rsidRPr="00B13306" w:rsidRDefault="0090611C" w:rsidP="00165DC1">
                      <w:pPr>
                        <w:pStyle w:val="Default"/>
                        <w:numPr>
                          <w:ilvl w:val="0"/>
                          <w:numId w:val="54"/>
                        </w:numPr>
                        <w:rPr>
                          <w:rFonts w:asciiTheme="minorHAnsi" w:hAnsiTheme="minorHAnsi" w:cstheme="minorHAnsi"/>
                          <w:sz w:val="28"/>
                          <w:szCs w:val="28"/>
                        </w:rPr>
                      </w:pPr>
                      <w:r>
                        <w:rPr>
                          <w:rFonts w:asciiTheme="minorHAnsi" w:hAnsiTheme="minorHAnsi" w:cstheme="minorHAnsi"/>
                          <w:sz w:val="28"/>
                          <w:szCs w:val="28"/>
                        </w:rPr>
                        <w:t>Uncover the word, and students check their work.</w:t>
                      </w:r>
                    </w:p>
                    <w:p w14:paraId="041DAC7D" w14:textId="77777777" w:rsidR="0090611C" w:rsidRPr="00EA236B" w:rsidRDefault="0090611C" w:rsidP="0090611C">
                      <w:pPr>
                        <w:pStyle w:val="Default"/>
                        <w:rPr>
                          <w:rFonts w:asciiTheme="minorHAnsi" w:hAnsiTheme="minorHAnsi" w:cstheme="minorHAnsi"/>
                          <w:sz w:val="12"/>
                          <w:szCs w:val="12"/>
                        </w:rPr>
                      </w:pPr>
                    </w:p>
                    <w:p w14:paraId="193860FD" w14:textId="77777777" w:rsidR="0090611C" w:rsidRPr="00226349" w:rsidRDefault="0090611C" w:rsidP="0090611C">
                      <w:pPr>
                        <w:pStyle w:val="Default"/>
                        <w:rPr>
                          <w:rFonts w:asciiTheme="minorHAnsi" w:hAnsiTheme="minorHAnsi" w:cstheme="minorHAnsi"/>
                          <w:b/>
                          <w:bCs/>
                          <w:sz w:val="32"/>
                          <w:szCs w:val="32"/>
                        </w:rPr>
                      </w:pPr>
                      <w:r w:rsidRPr="00226349">
                        <w:rPr>
                          <w:rFonts w:asciiTheme="minorHAnsi" w:hAnsiTheme="minorHAnsi" w:cstheme="minorHAnsi"/>
                          <w:b/>
                          <w:bCs/>
                          <w:sz w:val="32"/>
                          <w:szCs w:val="32"/>
                        </w:rPr>
                        <w:t>Sets of alphabet letter cards</w:t>
                      </w:r>
                    </w:p>
                    <w:p w14:paraId="22ED9A89" w14:textId="77777777" w:rsidR="0090611C" w:rsidRPr="00C71059" w:rsidRDefault="0090611C" w:rsidP="0090611C">
                      <w:pPr>
                        <w:pStyle w:val="Default"/>
                        <w:rPr>
                          <w:rFonts w:asciiTheme="minorHAnsi" w:hAnsiTheme="minorHAnsi" w:cstheme="minorHAnsi"/>
                          <w:sz w:val="8"/>
                          <w:szCs w:val="8"/>
                        </w:rPr>
                      </w:pPr>
                    </w:p>
                    <w:p w14:paraId="104E49D5" w14:textId="715EF442" w:rsidR="0090611C" w:rsidRPr="00B13306" w:rsidRDefault="0090611C" w:rsidP="0090611C">
                      <w:pPr>
                        <w:rPr>
                          <w:rFonts w:cstheme="minorHAnsi"/>
                          <w:szCs w:val="28"/>
                        </w:rPr>
                      </w:pPr>
                      <w:r w:rsidRPr="00B13306">
                        <w:rPr>
                          <w:rFonts w:cstheme="minorHAnsi"/>
                          <w:szCs w:val="28"/>
                        </w:rPr>
                        <w:t xml:space="preserve">Students use their set of alphabet letters to spell a word. </w:t>
                      </w:r>
                    </w:p>
                    <w:p w14:paraId="26733A39" w14:textId="77777777" w:rsidR="0090611C" w:rsidRDefault="0090611C" w:rsidP="00165DC1">
                      <w:pPr>
                        <w:pStyle w:val="ListParagraph"/>
                        <w:numPr>
                          <w:ilvl w:val="0"/>
                          <w:numId w:val="55"/>
                        </w:numPr>
                        <w:rPr>
                          <w:rFonts w:cstheme="minorHAnsi"/>
                          <w:sz w:val="28"/>
                          <w:szCs w:val="28"/>
                        </w:rPr>
                      </w:pPr>
                      <w:r>
                        <w:rPr>
                          <w:rFonts w:cstheme="minorHAnsi"/>
                          <w:sz w:val="28"/>
                          <w:szCs w:val="28"/>
                        </w:rPr>
                        <w:t xml:space="preserve">The teacher says a word, and slowly spells it. </w:t>
                      </w:r>
                    </w:p>
                    <w:p w14:paraId="2D8D63A1" w14:textId="77777777" w:rsidR="0090611C" w:rsidRPr="00B13306" w:rsidRDefault="0090611C" w:rsidP="00165DC1">
                      <w:pPr>
                        <w:pStyle w:val="ListParagraph"/>
                        <w:numPr>
                          <w:ilvl w:val="0"/>
                          <w:numId w:val="55"/>
                        </w:numPr>
                        <w:rPr>
                          <w:rFonts w:cstheme="minorHAnsi"/>
                          <w:sz w:val="28"/>
                          <w:szCs w:val="28"/>
                        </w:rPr>
                      </w:pPr>
                      <w:r>
                        <w:rPr>
                          <w:rFonts w:cstheme="minorHAnsi"/>
                          <w:sz w:val="28"/>
                          <w:szCs w:val="28"/>
                        </w:rPr>
                        <w:t>S</w:t>
                      </w:r>
                      <w:r w:rsidRPr="00B13306">
                        <w:rPr>
                          <w:rFonts w:cstheme="minorHAnsi"/>
                          <w:sz w:val="28"/>
                          <w:szCs w:val="28"/>
                        </w:rPr>
                        <w:t xml:space="preserve">tudents find the letters </w:t>
                      </w:r>
                      <w:r>
                        <w:rPr>
                          <w:rFonts w:cstheme="minorHAnsi"/>
                          <w:sz w:val="28"/>
                          <w:szCs w:val="28"/>
                        </w:rPr>
                        <w:t xml:space="preserve">to </w:t>
                      </w:r>
                      <w:r w:rsidRPr="00B13306">
                        <w:rPr>
                          <w:rFonts w:cstheme="minorHAnsi"/>
                          <w:sz w:val="28"/>
                          <w:szCs w:val="28"/>
                        </w:rPr>
                        <w:t xml:space="preserve">make the word. </w:t>
                      </w:r>
                    </w:p>
                    <w:p w14:paraId="2433DB30" w14:textId="77777777" w:rsidR="0090611C" w:rsidRPr="00B13306" w:rsidRDefault="0090611C" w:rsidP="00165DC1">
                      <w:pPr>
                        <w:pStyle w:val="ListParagraph"/>
                        <w:numPr>
                          <w:ilvl w:val="0"/>
                          <w:numId w:val="55"/>
                        </w:numPr>
                        <w:rPr>
                          <w:rFonts w:cstheme="minorHAnsi"/>
                          <w:sz w:val="28"/>
                          <w:szCs w:val="28"/>
                        </w:rPr>
                      </w:pPr>
                      <w:r w:rsidRPr="00C71059">
                        <w:rPr>
                          <w:rFonts w:cstheme="minorHAnsi"/>
                          <w:sz w:val="28"/>
                          <w:szCs w:val="28"/>
                        </w:rPr>
                        <w:t>They then scramble the word and put it back correctly.</w:t>
                      </w:r>
                    </w:p>
                  </w:txbxContent>
                </v:textbox>
                <w10:wrap anchorx="margin"/>
              </v:shape>
            </w:pict>
          </mc:Fallback>
        </mc:AlternateContent>
      </w:r>
    </w:p>
    <w:p w14:paraId="7D39AF4C" w14:textId="77777777" w:rsidR="0090611C" w:rsidRDefault="0090611C">
      <w:pPr>
        <w:rPr>
          <w:sz w:val="32"/>
          <w:szCs w:val="32"/>
        </w:rPr>
      </w:pPr>
    </w:p>
    <w:p w14:paraId="0B9916EA" w14:textId="77777777" w:rsidR="0090611C" w:rsidRDefault="0090611C">
      <w:pPr>
        <w:rPr>
          <w:sz w:val="32"/>
          <w:szCs w:val="32"/>
        </w:rPr>
      </w:pPr>
    </w:p>
    <w:p w14:paraId="1FFB9E73" w14:textId="77777777" w:rsidR="0090611C" w:rsidRDefault="0090611C">
      <w:pPr>
        <w:rPr>
          <w:sz w:val="32"/>
          <w:szCs w:val="32"/>
        </w:rPr>
      </w:pPr>
    </w:p>
    <w:p w14:paraId="2BA4EDC2" w14:textId="77777777" w:rsidR="0090611C" w:rsidRDefault="0090611C">
      <w:pPr>
        <w:rPr>
          <w:sz w:val="32"/>
          <w:szCs w:val="32"/>
        </w:rPr>
      </w:pPr>
    </w:p>
    <w:p w14:paraId="08D65403" w14:textId="77777777" w:rsidR="0090611C" w:rsidRDefault="0090611C">
      <w:pPr>
        <w:rPr>
          <w:sz w:val="32"/>
          <w:szCs w:val="32"/>
        </w:rPr>
      </w:pPr>
    </w:p>
    <w:p w14:paraId="3B914612" w14:textId="77777777" w:rsidR="0090611C" w:rsidRDefault="0090611C">
      <w:pPr>
        <w:rPr>
          <w:sz w:val="32"/>
          <w:szCs w:val="32"/>
        </w:rPr>
      </w:pPr>
    </w:p>
    <w:p w14:paraId="7EEDE568" w14:textId="77777777" w:rsidR="0090611C" w:rsidRDefault="0090611C">
      <w:pPr>
        <w:rPr>
          <w:sz w:val="32"/>
          <w:szCs w:val="32"/>
        </w:rPr>
      </w:pPr>
    </w:p>
    <w:p w14:paraId="57281354" w14:textId="77777777" w:rsidR="0090611C" w:rsidRDefault="0090611C">
      <w:pPr>
        <w:rPr>
          <w:sz w:val="32"/>
          <w:szCs w:val="32"/>
        </w:rPr>
      </w:pPr>
    </w:p>
    <w:p w14:paraId="6E478F44" w14:textId="77777777" w:rsidR="0090611C" w:rsidRDefault="0090611C">
      <w:pPr>
        <w:rPr>
          <w:sz w:val="32"/>
          <w:szCs w:val="32"/>
        </w:rPr>
      </w:pPr>
    </w:p>
    <w:p w14:paraId="7FA3AB45" w14:textId="77777777" w:rsidR="0090611C" w:rsidRDefault="0090611C">
      <w:pPr>
        <w:rPr>
          <w:sz w:val="32"/>
          <w:szCs w:val="32"/>
        </w:rPr>
      </w:pPr>
    </w:p>
    <w:p w14:paraId="08E341EC" w14:textId="77777777" w:rsidR="0090611C" w:rsidRDefault="0090611C">
      <w:pPr>
        <w:rPr>
          <w:sz w:val="32"/>
          <w:szCs w:val="32"/>
        </w:rPr>
      </w:pPr>
    </w:p>
    <w:p w14:paraId="5D59CC59" w14:textId="77777777" w:rsidR="0090611C" w:rsidRDefault="0090611C">
      <w:pPr>
        <w:rPr>
          <w:sz w:val="32"/>
          <w:szCs w:val="32"/>
        </w:rPr>
      </w:pPr>
    </w:p>
    <w:p w14:paraId="26A52E2D" w14:textId="77777777" w:rsidR="0090611C" w:rsidRDefault="0090611C">
      <w:pPr>
        <w:rPr>
          <w:sz w:val="32"/>
          <w:szCs w:val="32"/>
        </w:rPr>
      </w:pPr>
    </w:p>
    <w:p w14:paraId="75DC7F71" w14:textId="77777777" w:rsidR="0090611C" w:rsidRDefault="0090611C">
      <w:pPr>
        <w:rPr>
          <w:sz w:val="32"/>
          <w:szCs w:val="32"/>
        </w:rPr>
      </w:pPr>
    </w:p>
    <w:p w14:paraId="7CC5E899" w14:textId="77777777" w:rsidR="0090611C" w:rsidRDefault="0090611C">
      <w:pPr>
        <w:rPr>
          <w:sz w:val="32"/>
          <w:szCs w:val="32"/>
        </w:rPr>
      </w:pPr>
    </w:p>
    <w:p w14:paraId="78D1C92C" w14:textId="77777777" w:rsidR="0090611C" w:rsidRDefault="0090611C">
      <w:pPr>
        <w:rPr>
          <w:sz w:val="32"/>
          <w:szCs w:val="32"/>
        </w:rPr>
      </w:pPr>
    </w:p>
    <w:p w14:paraId="0FC1220C" w14:textId="77777777" w:rsidR="0090611C" w:rsidRDefault="0090611C">
      <w:pPr>
        <w:rPr>
          <w:sz w:val="32"/>
          <w:szCs w:val="32"/>
        </w:rPr>
      </w:pPr>
    </w:p>
    <w:p w14:paraId="68426156" w14:textId="77777777" w:rsidR="0090611C" w:rsidRDefault="0090611C">
      <w:pPr>
        <w:rPr>
          <w:sz w:val="32"/>
          <w:szCs w:val="32"/>
        </w:rPr>
      </w:pPr>
    </w:p>
    <w:p w14:paraId="0482EEAA" w14:textId="77777777" w:rsidR="0090611C" w:rsidRDefault="0090611C">
      <w:pPr>
        <w:rPr>
          <w:sz w:val="32"/>
          <w:szCs w:val="32"/>
        </w:rPr>
      </w:pPr>
    </w:p>
    <w:p w14:paraId="68560FC7" w14:textId="77777777" w:rsidR="0090611C" w:rsidRDefault="0090611C">
      <w:pPr>
        <w:rPr>
          <w:sz w:val="32"/>
          <w:szCs w:val="32"/>
        </w:rPr>
      </w:pPr>
    </w:p>
    <w:p w14:paraId="78E6BD2B" w14:textId="77777777" w:rsidR="0090611C" w:rsidRDefault="0090611C">
      <w:pPr>
        <w:rPr>
          <w:sz w:val="32"/>
          <w:szCs w:val="32"/>
        </w:rPr>
      </w:pPr>
    </w:p>
    <w:p w14:paraId="1F1A525D" w14:textId="77777777" w:rsidR="0090611C" w:rsidRDefault="0090611C">
      <w:pPr>
        <w:rPr>
          <w:sz w:val="32"/>
          <w:szCs w:val="32"/>
        </w:rPr>
      </w:pPr>
    </w:p>
    <w:p w14:paraId="379EFE1D" w14:textId="77777777" w:rsidR="0090611C" w:rsidRDefault="0090611C">
      <w:pPr>
        <w:rPr>
          <w:sz w:val="32"/>
          <w:szCs w:val="32"/>
        </w:rPr>
      </w:pPr>
    </w:p>
    <w:p w14:paraId="1F064D50" w14:textId="10604E42" w:rsidR="00C71059" w:rsidRDefault="00C71059">
      <w:r>
        <w:br w:type="page"/>
      </w:r>
    </w:p>
    <w:p w14:paraId="59A6F757" w14:textId="5D8CEF37" w:rsidR="00602C70" w:rsidRDefault="002E0EC3">
      <w:pPr>
        <w:rPr>
          <w:b/>
          <w:bCs/>
        </w:rPr>
      </w:pPr>
      <w:r w:rsidRPr="007C1E56">
        <w:rPr>
          <w:b/>
          <w:bCs/>
        </w:rPr>
        <w:lastRenderedPageBreak/>
        <w:t>Flash cards</w:t>
      </w:r>
      <w:r w:rsidR="001241FC" w:rsidRPr="007C1E56">
        <w:rPr>
          <w:b/>
          <w:bCs/>
        </w:rPr>
        <w:t xml:space="preserve"> – Family words</w:t>
      </w:r>
    </w:p>
    <w:tbl>
      <w:tblPr>
        <w:tblStyle w:val="TableGrid"/>
        <w:tblW w:w="9241" w:type="dxa"/>
        <w:tblCellSpacing w:w="85" w:type="dxa"/>
        <w:tblLook w:val="04A0" w:firstRow="1" w:lastRow="0" w:firstColumn="1" w:lastColumn="0" w:noHBand="0" w:noVBand="1"/>
      </w:tblPr>
      <w:tblGrid>
        <w:gridCol w:w="9241"/>
      </w:tblGrid>
      <w:tr w:rsidR="002E0EC3" w:rsidRPr="009A2F4F" w14:paraId="1027B3BB" w14:textId="77777777" w:rsidTr="00141991">
        <w:trPr>
          <w:trHeight w:val="1701"/>
          <w:tblCellSpacing w:w="85" w:type="dxa"/>
        </w:trPr>
        <w:tc>
          <w:tcPr>
            <w:tcW w:w="8901" w:type="dxa"/>
            <w:vAlign w:val="center"/>
          </w:tcPr>
          <w:p w14:paraId="502E02A1" w14:textId="183BDE1D" w:rsidR="002E0EC3" w:rsidRPr="00141991" w:rsidRDefault="002E0EC3" w:rsidP="00141991">
            <w:pPr>
              <w:spacing w:before="120"/>
              <w:ind w:firstLine="691"/>
              <w:rPr>
                <w:rFonts w:ascii="Comic Sans MS" w:hAnsi="Comic Sans MS"/>
                <w:noProof/>
                <w:sz w:val="80"/>
                <w:szCs w:val="80"/>
                <w:lang w:eastAsia="en-AU"/>
              </w:rPr>
            </w:pPr>
            <w:r w:rsidRPr="00141991">
              <w:rPr>
                <w:noProof/>
                <w:sz w:val="80"/>
                <w:szCs w:val="80"/>
              </w:rPr>
              <w:drawing>
                <wp:anchor distT="0" distB="0" distL="114300" distR="114300" simplePos="0" relativeHeight="253168640" behindDoc="0" locked="0" layoutInCell="1" allowOverlap="1" wp14:anchorId="4C189546" wp14:editId="134C9388">
                  <wp:simplePos x="0" y="0"/>
                  <wp:positionH relativeFrom="column">
                    <wp:posOffset>3291840</wp:posOffset>
                  </wp:positionH>
                  <wp:positionV relativeFrom="paragraph">
                    <wp:posOffset>8890</wp:posOffset>
                  </wp:positionV>
                  <wp:extent cx="1125855" cy="994410"/>
                  <wp:effectExtent l="19050" t="19050" r="17145" b="15240"/>
                  <wp:wrapNone/>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9">
                            <a:extLst>
                              <a:ext uri="{28A0092B-C50C-407E-A947-70E740481C1C}">
                                <a14:useLocalDpi xmlns:a14="http://schemas.microsoft.com/office/drawing/2010/main" val="0"/>
                              </a:ext>
                            </a:extLst>
                          </a:blip>
                          <a:stretch>
                            <a:fillRect/>
                          </a:stretch>
                        </pic:blipFill>
                        <pic:spPr>
                          <a:xfrm>
                            <a:off x="0" y="0"/>
                            <a:ext cx="1125855" cy="994410"/>
                          </a:xfrm>
                          <a:prstGeom prst="rect">
                            <a:avLst/>
                          </a:prstGeom>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r w:rsidRPr="00141991">
              <w:rPr>
                <w:rFonts w:ascii="Comic Sans MS" w:hAnsi="Comic Sans MS"/>
                <w:noProof/>
                <w:sz w:val="80"/>
                <w:szCs w:val="80"/>
                <w:lang w:eastAsia="en-AU"/>
              </w:rPr>
              <w:t>family</w:t>
            </w:r>
          </w:p>
        </w:tc>
      </w:tr>
      <w:tr w:rsidR="002E0EC3" w:rsidRPr="009A2F4F" w14:paraId="119BD7B4" w14:textId="77777777" w:rsidTr="002E0EC3">
        <w:trPr>
          <w:trHeight w:val="1757"/>
          <w:tblCellSpacing w:w="85" w:type="dxa"/>
        </w:trPr>
        <w:tc>
          <w:tcPr>
            <w:tcW w:w="8901" w:type="dxa"/>
            <w:vAlign w:val="center"/>
          </w:tcPr>
          <w:p w14:paraId="5E26CD38" w14:textId="09218EFA" w:rsidR="002E0EC3" w:rsidRPr="00141991" w:rsidRDefault="002E0EC3" w:rsidP="00141991">
            <w:pPr>
              <w:ind w:firstLine="691"/>
              <w:rPr>
                <w:rFonts w:ascii="Comic Sans MS" w:hAnsi="Comic Sans MS"/>
                <w:noProof/>
                <w:sz w:val="80"/>
                <w:szCs w:val="80"/>
                <w:lang w:eastAsia="en-AU"/>
              </w:rPr>
            </w:pPr>
            <w:r w:rsidRPr="00141991">
              <w:rPr>
                <w:b/>
                <w:noProof/>
                <w:color w:val="FFFFFF"/>
                <w:sz w:val="80"/>
                <w:szCs w:val="80"/>
              </w:rPr>
              <mc:AlternateContent>
                <mc:Choice Requires="wpg">
                  <w:drawing>
                    <wp:anchor distT="0" distB="0" distL="114300" distR="114300" simplePos="0" relativeHeight="253161472" behindDoc="0" locked="0" layoutInCell="1" allowOverlap="1" wp14:anchorId="667035D6" wp14:editId="4D0119A9">
                      <wp:simplePos x="0" y="0"/>
                      <wp:positionH relativeFrom="column">
                        <wp:posOffset>2898775</wp:posOffset>
                      </wp:positionH>
                      <wp:positionV relativeFrom="paragraph">
                        <wp:posOffset>46355</wp:posOffset>
                      </wp:positionV>
                      <wp:extent cx="1847850" cy="945515"/>
                      <wp:effectExtent l="19050" t="19050" r="19050" b="26035"/>
                      <wp:wrapNone/>
                      <wp:docPr id="432" name="Group 432"/>
                      <wp:cNvGraphicFramePr/>
                      <a:graphic xmlns:a="http://schemas.openxmlformats.org/drawingml/2006/main">
                        <a:graphicData uri="http://schemas.microsoft.com/office/word/2010/wordprocessingGroup">
                          <wpg:wgp>
                            <wpg:cNvGrpSpPr/>
                            <wpg:grpSpPr>
                              <a:xfrm>
                                <a:off x="0" y="0"/>
                                <a:ext cx="1847850" cy="945515"/>
                                <a:chOff x="-99060" y="40930"/>
                                <a:chExt cx="1847997" cy="945928"/>
                              </a:xfrm>
                            </wpg:grpSpPr>
                            <pic:pic xmlns:pic="http://schemas.openxmlformats.org/drawingml/2006/picture">
                              <pic:nvPicPr>
                                <pic:cNvPr id="433" name="Picture 433"/>
                                <pic:cNvPicPr>
                                  <a:picLocks noChangeAspect="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flipH="1">
                                  <a:off x="975358" y="40930"/>
                                  <a:ext cx="773579" cy="945928"/>
                                </a:xfrm>
                                <a:prstGeom prst="rect">
                                  <a:avLst/>
                                </a:prstGeom>
                                <a:noFill/>
                                <a:ln>
                                  <a:solidFill>
                                    <a:schemeClr val="bg1">
                                      <a:lumMod val="65000"/>
                                    </a:schemeClr>
                                  </a:solidFill>
                                </a:ln>
                              </pic:spPr>
                            </pic:pic>
                            <pic:pic xmlns:pic="http://schemas.openxmlformats.org/drawingml/2006/picture">
                              <pic:nvPicPr>
                                <pic:cNvPr id="434" name="Picture 434"/>
                                <pic:cNvPicPr>
                                  <a:picLocks noChangeAspect="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99060" y="114864"/>
                                  <a:ext cx="419100" cy="835096"/>
                                </a:xfrm>
                                <a:prstGeom prst="rect">
                                  <a:avLst/>
                                </a:prstGeom>
                                <a:noFill/>
                                <a:ln>
                                  <a:solidFill>
                                    <a:schemeClr val="bg1">
                                      <a:lumMod val="65000"/>
                                    </a:schemeClr>
                                  </a:solidFill>
                                </a:ln>
                              </pic:spPr>
                            </pic:pic>
                            <wps:wsp>
                              <wps:cNvPr id="435" name="Arrow: Right 435"/>
                              <wps:cNvSpPr/>
                              <wps:spPr>
                                <a:xfrm>
                                  <a:off x="464820" y="384831"/>
                                  <a:ext cx="430530" cy="193994"/>
                                </a:xfrm>
                                <a:prstGeom prst="rightArrow">
                                  <a:avLst/>
                                </a:prstGeom>
                                <a:solidFill>
                                  <a:schemeClr val="accent5">
                                    <a:lumMod val="20000"/>
                                    <a:lumOff val="80000"/>
                                  </a:schemeClr>
                                </a:solidFill>
                                <a:ln w="12700" cap="flat" cmpd="sng" algn="ctr">
                                  <a:solidFill>
                                    <a:schemeClr val="bg1">
                                      <a:lumMod val="6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8C1748" id="Group 432" o:spid="_x0000_s1026" style="position:absolute;margin-left:228.25pt;margin-top:3.65pt;width:145.5pt;height:74.45pt;z-index:253161472;mso-width-relative:margin;mso-height-relative:margin" coordorigin="-990,409" coordsize="18479,9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sisUwQAAGgMAAAOAAAAZHJzL2Uyb0RvYy54bWzUV01v4zYQvRfofyB0&#10;T2zZkm0ZcRZG0qQLpLvGZos90zQlESuRLEnHSX99H0nJUZJt2uZQIIf18kvDmTePbyZnH+7bhtxx&#10;Y4WSqyQ9HSeES6Z2Qlar5PevVyeLhFhH5Y42SvJV8sBt8uH855/ODnrJJ6pWzY4bAiPSLg96ldTO&#10;6eVoZFnNW2pPleYSm6UyLXWYmmq0M/QA620zmozHs9FBmZ02inFrsXoZN5PzYL8sOXOfy9JyR5pV&#10;At9c+DXhd+t/R+dndFkZqmvBOjfoG7xoqZC49GjqkjpK9ka8MNUKZpRVpTtlqh2pshSMhxgQTTp+&#10;Fs21UXsdYqmWh0ofYQK0z3B6s1n26e7a6Fu9MUDioCtgEWY+lvvStP5/eEnuA2QPR8j4vSMMi+ki&#10;my9yIMuwV2R5nuYRU1YDeP/ZSVGMZziA/WxcTDvIWf3LwEJRzI8WisnCWxj194+eeKUFW+JfBwVG&#10;L6D4Z8rgK7c3POmMtP/KRkvN970+QdY0dWIrGuEeAgORH++UvNsItjFxAlQ3hogdQp5OEyJpC+pj&#10;319L/BIC9B/5c/Er6qO6Uey7JVJd1FRWfG016AuIAxxPj4/89MmV20boK9E0PmF+3AUHqj+jyg/w&#10;iTS8VGzfcuniuzK8QZxK2lpomxCz5O2WIyDzcZciV3jTDjFpI6SLCbeGfYG/4UFZZ7hjtfelhE/d&#10;OlJ63AgBPPrsw7EgIdkeflM7GKZ7p8KD8iQkJQL61SMxoGMxz6c51OUpr3pezufTfF78LakAt7Hu&#10;mquW+AHCguvBOr27sT4IONsf8ZdK5cENwTXSL1jViF0PeJArftEYckchNNsqetrsW0QT12b5eBy4&#10;71Hw6uaPh2sGlrDnrQdwPBzdEOhEvmDwjpifvWR+9r6ZP/m/mT/g+0BH0zRbzAKUdNkTPkuLFAQL&#10;OryY5uNiFmSjV9FHNr8bwh80WgLbCxlmL6TsP1W925pqjifuzQ71Oe9ZujZGHZbki6hqB5EOdaw7&#10;fKyPNqiUz8qz4pjNssUkVrnpIltMg2gPsjMd5yh9ITtpMS2KkD08995MrzV9drwTwaHXRGmgHANR&#10;iXpDGYOW5+HzoQ6haYo6BKnZt75GB8la9MuvyZNXJ3KADk/mgWoUDVuJMoG4Wo3aYGWVENpU6ASZ&#10;M+Hq11x8s0xGMl9SW0fnwyWxCrXCoZ9sRLtKQki95EbR5qEj7ATe5zaKrB9t1e4B9ccoFAMkymp2&#10;JVAZbqh1G2rQE2IRfa77jJ+yUUBBdaOE1Mr8+aN1fx6kxW5CDugxgdAfe+o7j+ajBJ2LNMtg1oVJ&#10;ls89gcxwZzvckfv2QqG6oPzCuzD0513TD0uj2m9oh9f+VmxRyXB3zEU3uXCx90VDzfh6HY7FluZG&#10;3mo0QrFweTZ+vf9Gje746CAzn1T/hOjyWZWMZ2OdXKNylyKU0EdcUcj8BM85jEI7i9GTfnk4D6ce&#10;/0A4/wsAAP//AwBQSwMECgAAAAAAAAAhAPOhdPtbJAAAWyQAABQAAABkcnMvbWVkaWEvaW1hZ2Ux&#10;LnBuZ4lQTkcNChoKAAAADUlIRFIAAADmAAABGggDAAAAMpPbXwAAAAFzUkdCAK7OHOkAAAAEZ0FN&#10;QQAAsY8L/GEFAAADAFBMVEX///8AAAClpaUACAicnJz39+8QCAgQGRDOzs57e3vm7+/m3ube1tZj&#10;Y2MhIRm1tbWEhIwpKTGlUu+tUkJCUu9CUpylGe+tGUJCGe9CGZxzUu9zGe+tUhAQUu8QUpytGRAQ&#10;Ge8QGZyE76WEUkJCUsVCUnOEGUJCGcVCGXOEUhAQUsUQUnOEGRAQGcUQGXOExaVSEEKlUnOtjO+E&#10;796EjO+txd6tjMWExd6EjMVS7+alnGtSpeat5qUZ7+YZpeale2sIUkIpISlC72NCpWOlGZTvnKUQ&#10;72MQpWNzGZTOnKVzc2s6MTpzUoxCSkrFxb1znGulUpRSUilSKRDe985SUghSCBBSSkpaWlKUjJTv&#10;EKXvGRDOEKXOGRCl7xBz7xClxRBzxRBCzhBChBAQzhAQhBApUkLe92ve9xClQr2lCL1zQr1zCL1C&#10;QkIZWhDvEObvWhDvzhBSzrVShLXvlBAZzrUZhLUQIUIZOhDOEObOWhDOzhBSzpRShJTOlBAZzpQZ&#10;hJRCzuZChOYIzuYIhObvMaXvGTHvc6XvKWPOc6XOKWPOMaXOGTHvUqXvCGPOUqXOCGOl73Pe95yl&#10;7zGlnDrvzrWthJxz7zHe90Jz73NznDqlxTFzxTGlxXOlnBBzxXNznBBCzjFChDEQzjEQhDFCznNC&#10;hHOlKXMQznMQhHNzKXNC7xBCpRAQ7xAQpRCl71KlezrvzpRz71JzezqlxVKlexBzxVJzexBCzlJC&#10;hFKlCHMQzlIQhFJzCHOtpa3vznPvc+bvWnPvMebvWjHvzjFS77VSpbXvtebvlDEZ77UZpbXvlHPO&#10;znPOc+bOWnPOtebOlHPvzlLvUubvWlLOMebOWjHOzjFS75RSpZTvlObOlDEZ75QZpZTvlFLOzlLO&#10;UubOWlLOlObOlFKlY72lKb1zY71zKb3OzpxjzuZjhOYpzuYphOYZCCmt7++t785C7zFCpTEQ7zEQ&#10;pTFaMUIZCEqEpZzO1u+tvZxzSmu1pZTe9/8ZCAClpZT/7/8ACAClraUAAAASpHxqAAABAHRSTlP/&#10;////////////////////////////////////////////////////////////////////////////&#10;////////////////////////////////////////////////////////////////////////////&#10;////////////////////////////////////////////////////////////////////////////&#10;////////////////////////////////////////////////////////////////////////////&#10;//////////////////////////////////8AU/cHJQAAAAlwSFlzAAAh1QAAIdUBBJy0nQAAH9hJ&#10;REFUeF7tXd1yozqzjco4/Axg/Ej7NlRyM1VDHoJX5Il8O/NdJI7rrG5JICEhsE0SZp+9ZuJgbMc0&#10;3eo/tVoP/+E//If/8B/+nyBPCHmunv4bkUV1LBTiU9t2/0Ji8+ofRaGB+KlTL/8rkHXljshq26Yp&#10;iiItiqZtwdnTh4iLfwdPuzhuWFbLl0ydksiy/BXUxyK1z/+NAJHxI2h8jCZo6eJdLRr15C9F3n6c&#10;hNiJMjQEX+p4Jwr15G9EIsRHAU7O6Zn89BE/JurJX4cKqjQrRXxWzwM4QK7/UoamdOWFeFymYBoh&#10;jn+hKkpKIaqHXIiDOjGHQyze/jrbEkEKQWB7jRI9iZ06+ltAYw06BTpInViERrz9VXILKmMSwBpy&#10;O4MsTw7szBOBVzH/2wGJjX/gdzbLzKTGECbAG6q77AEukXpl+2hBJRuRWjzxiUngnYz4ER4CjGz6&#10;8Cj+Eme+w/WWPMSgZvnMFHJydeumSKuqei2Y5LiKxd8wPPfPuNhWHqdhCYR+EmUUXaIueu/e8VjA&#10;MRSPolavbxnEk0gdxyJkBzPwsgGRAD3gp3tPyctfbGm/D/BgWcUSoiBf4AWKFOR1mkj8vF8iOEOi&#10;VG/ZLDAuB9IaspyTAJUFEUmgR3kURXCEe3HYKKBzjuqQrEmImWB7wYzsNJEX+SyKyq0bTwzMQU3m&#10;IWsC9VMz86J3/IA+klp1BJHYtG+LazeM3lPAMpxjEbNyHQgkrirBTUWs3rdJNJaYtoP8OgDDKtAj&#10;KSSLokcmHUeXesvszHaWzimnjSa0bP3ORCoCmamDzq22rIQSUe7VIXAOXCpUFTFTkccMVAQS0SB9&#10;wzbl56Pl9CQBc1KDmYOoEnnyUNKL/8VV8dtXIjva9i5RGsijh3pmApJWpk8SyU+roMn9RpwpoDKD&#10;i4NkSO4JOCLxwVTp4SgfFVvxeIle5+PU70Etdqm4qCeEQ8x8bD0Oakz+jyJJPzIz8UOPMKbxTAT3&#10;TUAgnaQWNztpXDzSdxA7yUEiSZPHh/zDvK1VkLMtZCSwNjf/x2nXg8cCVjL8Ikje8RNNrXyhCjmK&#10;3wZ2DCqbm6yPOtefwS1JJU2gyBqekuiipiBli6pWpgkiS9MemObUNYBwCUFMlVaGtiVKJdE6bWLd&#10;so2gYYv5bqnH/A89Ht0xBs5HNLcJxKdj/SxJJUIB4iR4iZe3NzjhiNOvTrSGF7Tn4w/HMEBmK0mk&#10;QkFMZInFf7wSP0ddVwupqLeEdznLk3gCC1cDRSJ+A3FxTyqlEKTUpkVUtq+gFsHZcXuZr6MiJnY5&#10;4F4sVyA0r1H0WqVNfSxLkCk5GYl2GKXN5oKUXDva5aNzaQ6ZlM7bScrAtAvJKw55ZB5FS7/SlHTT&#10;9sjs7WUtXuVBj0wYo5VRcdKSiJQPzDr5W4hXCjXpPjyB5q2R2eoripyZ2GJM5j4WjeQeRmKT6nHJ&#10;FIv2UnG9CZBuLhTLPnSaIDESXhK/xkL7ImJJV6VMRyV5SoSK+DUWZSsKSu5tzqAkPQ+zt91I0uox&#10;Txo5/iJ4AfHuRI9EodQ8eCIeH4o6ftuB0K25B4chS96OE+bliEwymiAqFeKtSj7qBjLagEAenJyJ&#10;Fm0tDh8n+Adbsyfp4H4W49RsPHp+ECfYxJP4gNY6iKfd8QC9Q0SyvuWZBWAXP9pppS2gGG78z93I&#10;4z6Oqkhq8Rxd3mE5YmJbm5aQU5hQZicF03K2M67TdHNxdTM4BfD67CF1tMmGzBI9VUsVfB9E0C7G&#10;WCUtRIQiQusuHQCOvz2rz2wFhVEvkI5MSmsPsQ5kEk3vGJ7tKY7Lglw7UEgn8RPDpJLTAKprOUW6&#10;HRS7QTC7kVvb2GQWpHBkvuAdtHY6JyIJfY/qkidS6EQhaFZ/Q0hNUkZSO3LZYpEqKuQPAPJ6Ui+v&#10;MkdEL6VbM5yvJpnPttSmVqSdkZVkqpgyUMM8xIGklMDU01NxGvuJ3wvDbnIewby6F4tqSgJpIrXH&#10;rkgkYZUn5MuX7lm8q49tA4ml+0+2JbBc01/iSRIkydHQzJQnSW7peTpXhfLFyK1Z1ydbCVlkwgVS&#10;rOMHYqh083pS8fTE9Qh45olevxM2mTCNptYxyUTUociRGhbUSBqZQvnSJSrJX6Dzp3hbg7O0PLrG&#10;YmdrOPO1mqCWJEraEEwjiJacldTB9NKvy3v9uC2T0lpimnBNooYx55OVZE5YSpkOJg7BdMsE4xT9&#10;xs8ON4MO6922HITCNo6lafG6gUwoYaJnBDhGz5IsALSm6Y5EG8dlX3mzDTzZZIKdw/NkGLiJzI5I&#10;AZX/iBzOsR/LI8ehBXnuteRsvKR4/AtxGQVNsRmODWV7oFgSxlyT//FzUSWYYvf0yhGnmvt83W0s&#10;U5uPSvPAzuEC4943TUg6JT81WFa7JzjxXIAJxBXFJx3eUmyu5HQ3SgHVhhnpenchIWWjiJSyS4eg&#10;9EKlQVzdJVWxfMc4pvt2ZPFJHSmAnS/qEKzWCilhj5YokIRIImVBCZNbNDTPoJ5U25tdMPIHEq1x&#10;jaVWSCCex6IkheSVOEnHxNkexHGcacUv+bHtoBtnumA7+sT0RUstyNRTfcxP+Z9/+BSf5fkTOiW2&#10;Fm9SjDIeRjAMvVGJ1UD9ESOoHgyJhGSqJpvBv+ExyU9tCGNVC5TDZfYlCSUZTlY3kjRJrpZXxc4K&#10;Hi0OxcbCMMY4Hcti2wdkO1X8Ba9eJmVBhuRe90wn+IzkZVXLNEp63fqVL0LprgaCfdBOQyV+S3+m&#10;VUlZJokfnqmknyr604ImAcmmsLbFb/7EtuDLTzVDBV+pKAaLT0pK6QFMBNdGkNkg+H/8iW3hYKcM&#10;GNmw9LSfAH2C2IJXLKJMLZVCDyiPRcol04XYbS1NS8hH6VkGeKftTF8HHLNRYXklOmmQvkJg8S+t&#10;fuPcpSAP/lKL0ybrwL3ZRgxP7SQ0+g08Bab4KamtRBpxofQ7iC5k9CnEcZNkPns1RjPMd540v09k&#10;VRSF7A3gZtQFcTJKCzAbNEPPxrVHPL4fjV8xlr0w/9QGBlaF/HOymkyoKgV65OX0VJWAU3D9202W&#10;JtpJzAGDVYEgypEKOomfkpd4eI+qPuJUixnwqePWojCJCd/sMKwfh4mUJHcwK6/vUmyJpTiqiqJ5&#10;Lkhe8f+C4Pqh9N+270Y8kW00FlDBOZB00mI5mrNmIvsH/s2uIGUf4m2Smdr5oAHN4NZDwUjNSwVe&#10;FXGR5Zb0LPFWa1+4/dV+t0GXFojGsViPPt6kSV7FTyqz5FoZootIVMykR2jeEgO4j8s3hSFJMMa5&#10;1FqIlzJK3lJGpJa8ZOJ6znJxYoI/t62sXo9pX/tlCEb3oCHlQQw9JGKeRQBxIFIzk6q8YITyLXru&#10;hFr8WTDlsYd1lLPtPymVx7lZKbREL45gW8j/3SyZLxOWcwxKOEv1wknZuEBIouW1olOcPku2SmY2&#10;OThHoMYPNRh6pu4chN2pLao0TVv2EqT9+b1VMqFR1cEsyLuTDZ/eac24iZPS14VdqbEh2GUGQfx+&#10;g7R2rEsTsyC86I3S8R91sDksllogI8O5S6Wl+fEz79q2feJuHQpvm4zDGPU4KR0CtdnBQGySrP/Q&#10;OWl6f31rEwsGriyzO8jpLxiQAvonfcKIjXux7wOb7SG7Nk2V8fohGWiC2nL3S3M22zCZkNopv3YS&#10;eRI1dVmeSprGHbKD+ZbJ7FbrV+BbQLcdxOMa8FuxbTLdlQs3ohM/1dEmMcSW96Hb3qyfiXBPmeW4&#10;XGOCvx6jBg+MPZz0axFtm5uvMlq0cYNDE21aBSGYjK311YwhSbIYmyezE04Wp13u0mtE2+6e2IjM&#10;7jJD+H29cxRtWwXVcfZQjut59tf6uiBzczVBJjIqGnE9mEJPyi/G62aTBwS59s9RQgeVzFuOclQ2&#10;ti3I7l31mBXncL89D8QWp+R7HLg+6PebfDag3F1nU7pN2xNVNPnLSfH9urJmdGJS+PsBFUMz6tyt&#10;1b3IdnnSjzFe9fmdsJRnQqk6kEmqJnL8Wl0XtBDJhgqGs+y9qFtqvZ9lsogp7mqey3Un6B1TGsZo&#10;meB34hdTBtAyaIjrx6E6Pxy5t3nmTI4dr/ODyq1YTZoHMfAYSc1YykV65XgoVuIxWc6gbcjsoShp&#10;85aa53sOR1DZy2j7weTmDjspUfm6lFC7u9K3IOMrBqhGkn2eRk9iAamqia6dnBB/amoPDRvZm2iu&#10;D8RXBk3s0Bp3OcFzhJBS9ah6UTd6SIR4H13pgQh9q7L5VEIujhjp6sk3IYK62VUPOa+RKYQocdWg&#10;WLEp11VAeMUxIR19pOwe5ua0G0Fv/N56mQJjEmqVj0SKQYiQGZpVy2irqQPp5gSXBFVPiPZPmKGJ&#10;2L3wfP0wh/T10HYEh5UQL5BOqAscKRYVfd5dCF9qWo7oAD/PcjUvFZpc6TmtCvCw3lMVCG41jnE9&#10;xNk3LWP5Tmc3qDbm4Ol/SZ7E7jLNULX6c48/Lupvc+Bl5g5MpIspQd2RbjpuPr9KSzS1McgheT5+&#10;5CT19c8JOnEXlPbBd3xb53PcY2YQrgEmHI97aSOF+B+dZhUlDwDw0+vkvRABY4sjgfs1uAY8/4m7&#10;9vVjtL8KyC0en/G0JML7xTGZ2aM2hVr2akwaerGnWg28NOfUMpLcsvry6r164FVNhc97MLcgqzm4&#10;saBgENUMGqvxKRyWXEfngqpRcoxrFFabTlwIo0afCAMXn+DC8VUMbIPRM0YUqVav0HVkNJ5Jx0hS&#10;s4S1q+PN8g352jpFq40YL0Y4i1imJ6uez2dcleGTql1uPCCJFPHTIcuzA9VHH2NxKD1Dlv7gV7p/&#10;YKBxV/EMvIA/INsbDgv0/uCqDDpJYxZehua6xgLYibdjlOXeoczGxTvGPwWVPXJ4zcUPqAjOT9X9&#10;0rV99mFbAhpfxYtviGYpiySc3ZprhMoJC0K36ots6F6rGRVbgkLWsbuKjcP/ZEkhA++0BJV9n9O7&#10;90KzPEn+SCt6fh5roB4Yt9dPxNyGVhqNtL/jvAEhYmA+/4PdIQXcAZEYoymrqKGVeE4Cbt7+D+zs&#10;pKrBa17BXx+SmZAfzShWtlmpVmpa14F32Z5B9kphh/D1y1Z4xcuOnu2BV6c/uiY6Tc2gDHgxDYVm&#10;RBH0pDzLAJ3KYeiRtGRDYi3zNnjXomkq6Xu/xnrWXNxhDR/Y0T0PRCJzlNqAm+R4tLnMALauW8Ne&#10;gPX5Mb5oi85sRwvXQZgpi5wMUd72y4gZsBaW2EpIQkVbmSqKHYNQeAYUE17wypDlZRSTGIBoQgQl&#10;H/KRlCIS8whhIpKa1RH8urR7SfI/L0z5rB69olr3HkSsgMYa/0jXp66gd2sVDuLNLQc5EItVin7A&#10;gmz1F3Xl5RSxs6YGrhyxk1kcGxaFUXrYWal7kVBLU4V4gQ49cyD0+WBvE3Z+5LdxbyDZ2KAe65DO&#10;w6XKuNosr9LiqVrGJU6ufToSLZgjRxw66Y+aDHC3gPP4bpHTZHkZhh64n4oXdcXkg/KBRiv+eUi5&#10;CabduYzwaqQSFLobZU/2x/90pDoAyUaTeGBnIosqtM87IHt0atLKt9tkr/2aHoqnni/ZSBLh6iby&#10;lKslmrEVyHaOc37OaJ/Rlx9hLsPq/FaHn4mP/vL2owsFEy9S+fS5aAbdfKdt/y/H+tEcNyO4gTdp&#10;hS9YmWLMxZ3HI7CBU8v6weOonGypTcSHLbOdODZRdDgkh07OsNkwbhuU/OcbTnOe3b6YhJ1a5vDB&#10;9WV+WX0s8U47CZCZ3m30UY4I6YzKPXz288nsG9Q7gIdHuQ46zKxtxBi2B9iKYLvHfFxZYc1aL3GV&#10;7sVkWP8Q56RspY71OOsfhvaFy2QpaQeFXQwWmbxPviJ94ASPPUhzPCsyPTx/Hi4VvvyMiR+RafXZ&#10;q77AcHbT30FtGMBOtihPbpLjMMjBcVokFE5WCdvBGteObfoEpNPSdqRrLyTPZPLLRq85EFS6AYuF&#10;vX0z7RYDbTjqXgWBQh1ubyUz7xg/rmzrvRfB8fEmImMcrJs5WnG21tKPEKYV7UNNSn+vdZBLJiJv&#10;/m21OfVDusYassyxxxeQGVrKx0r/rPYgcF11klo8IFycr5A90tDsKbUb3+MbJgVqLYTW2criWbXn&#10;gK82L6bQCzyd97xZvHsvaejZwvBmltaF2ljKC2nC1SavPlX1C+cQ1jiRpwPOn/To7O+EE/TpZB4D&#10;Wq5+pEelBzuP1j8jKFnUArGikdHzfDQW95/vBGkt4oWsSm+lRTn4kqlH0S7yR2PzXo7VQfb5AUoZ&#10;IrPmRNeTpC+LPTqIXF5npZGLF4uubhReesKClQGLF3DSjkyYXofrI/NPeNZAo7KEcuxLpD45WRVP&#10;wTnUf5gwvaDxxAW1I3Tz6meMfGyamjl/+F5QOBkILCQ3Y3VZReitV8CpNXX2elobVNKlDn040moM&#10;3Hz5HrdR7W1wdFY95xDfCypiUoc+sN2soUz5mUrn3gtHZhHEqaNPwkGcnK3eTJDQwuIoxyBbYiDn&#10;4cgsRo46+iS0wt65ZQziZiEKvRXTOlvaOrx7+WRFm8H7CCla9oJ2In9VbKzXINMNFVbrNDCBX+Ip&#10;PN7ATdpt6kVdWb1GQVbrrIRrZ4PVu0Cb3obJxNhkh1aRqby++/DmiES5xI+6GXvKp3VBIwFuCoqs&#10;e8O5xOMJw9Pa5LSSPZ4AzVledK2sF/WjTC2qQOmwwiDyBESfa0/gjpI7GXJAyjjl4ajIDCUaFsLZ&#10;DhF/9W1kR9fFO4lPuAvQcRdzB4BH6besYOA8faizoOm+G+xzhXPliNJ4JKkweAV3xdnAgSi/f8RP&#10;40DKZSY9Uav4pRW8tzqeL4igg/C4/3lQC96Llm6iWaTvAbjJd6FSPKDUz33wZEv/fKqiZQoew2Qe&#10;1WDUm9hUd7tltZILA5M9ftcA1wUjDgtet94po1NaIr9bW3jEvnXW3q8HDEp8X9/YegJHpR0SoS4l&#10;PJQXoHa/8GjM564NWcCPgDkoMHoZUca+EDBTSTkPzy7r4XFzF84lucvFrgzH7bVOp+uA31lLci2O&#10;Ljc/L60Hd5Z0S1w8hnfa63N5unw5nGxYgNLpyjau0VkTNQ26RGDMhcjc9wVDhVq6EC/KPQfgis8n&#10;dt3LP0iVlOLhNC6stDAoVu20n+YqDOYQO/rmE5skXWiIUUHgU+g79n/6YfNTTe21bpX7dTg57qKz&#10;//564KFGtbpV0GYNpd96hQbVyfLBrXC94s9rq5MLyp/T2tpdcGC8DOZDZbsa8XHfUHLIzD9PZnmr&#10;f3Lc8rC5NzZzVrtPNeJVx+E3jdEs5qlEA0/3SUcIVA2M+5rBSQjyxoia1Ix1ITIdMN4UPWWPY6ra&#10;VXK/PlRUl9aRFsJQC3HT2PpW1Zk2IFPpypsuz6nafPi8YJONJsdhUCghMnWYCajCg0Jogh+cEr4l&#10;cCaN83Wt5kF2lCdgQLLrfsbYC+9Q+zGQouoLGgFKOeWZBW/QFFiGTKzb8SqvaFmCvDAOwQp6qMVj&#10;0Hd7HK5JJeQKcdaD8yY2dGPzUa+Q+R3QcjcVOQx2YExG/cf2u3K8IawNI7pUXYLo5qvhtbslA6/L&#10;wjSyeyMeG+AAL41Nf8K1waXyGMF3BGsbfhixQ63JpGY7fCa+JWdrl5LTJazZX5mXDnPr/N0T996o&#10;6QGjLBgEmRl57mchuVnI0/EtiYSxAVt3aKrqwxfe0gL+XfZGX4egWRtBL8zi8FoWf9AfUjWKTvvE&#10;BaApOHUo4San70F/52mTElx7RAoPyvY1OPdjbrNey1krnreWQ/aW1sjVaJCsnKId9hXGoMT95CqZ&#10;g6jmphbUAaAmw7ikUFpOu3J0GdhYG0DEq47WQDTot2cajaAVhLYid/ZqtmDGXGoOkj14uQjJXU41&#10;C5lnM7Bu7tIY6OyF/CYygaOqnfCj914JrLPIEYbDEMlUwvVT9P1GnRrKU14JwwW9MIdwU3Pao+5j&#10;7HpZ6EyJUgaFP6B2FWuunbt2l/Cum9Tb9dL3LAcleze8aSSf9SM1JVq5B/ID8vOTjQGjCW+3G3vQ&#10;lrzcjaEZiJwZGjqtes1Woqyl9aLyaeUKedk/cWp+LJ9QwftyvMO6Z3rsDjz3Zv6Hkll9U71jUwcN&#10;pSiSXkNI7QqvnxipDGrjrxmY2u4EzBy9YK7evR+DaPKaWtXKgeAlEzZc/iLEilSZPShknjaRo3Ki&#10;HGpiMzT8vbHLxes/1kI2NBThtSTG4m+/ppXNFnJu/Ec4ttVeZuRg94jV2uH2b9N08ZPZuJmKVauF&#10;D4PV5FDT0Dt+Mg+c+KN9fw+qYQNAKUCMxoyvdSdVx/+87JRlm2Pgj4411roayCwvgK9XGJHthN3E&#10;uwabFhXMVfoQ1RiLBn9NUyIbloxgN3nSb8DfHL/XUuX3AmNCHQHc3GeIOybI5GlPI9DK4C7RM9XQ&#10;aRf/E8sR63ZYpqFpqs9OSRJGtfPW9saF9V4cLMlKY52yIkyQCQEQuVVhJgW/FjFF54xd3HaJbzbL&#10;nhOJpaR69A+GgFeD3YjGjlzP5k2drDUkQkwfJ2URgKE850nXr5gWsYip0bDFlGczDlWW8ezzt35M&#10;uRc3wd3bY8AUN0GWfV0s6azAJPKu345axG2FILQfZpZHLzue0VgZRorG64R9vQkcWk5hunIUl29e&#10;BD8br6NIUtWvV4h/em1ixlb7Tn4C90d/Muv6+zF5j2/Bc8jBniYTg8kQPrnoz4jnNM4PSVWDr8P6&#10;KdnKTUGdbpUYZIfS6GNa31uVYsDSsw4CdcD60hgHdn4Ca8H6lSSWZ8RzNSyyxMI8Fo3xF7IPV45v&#10;xotHFw4IyY1ZSyOF7xSwc5o6c4UVZJUliR0DMkZHU7BWnQpzGuBYCJEJLdTLaEFccOc/DGgyWyM8&#10;2UmSaQ0rKB733T0E/tq1CMssBq4z2gYYE9NcmvgeEgzZVYg+JH8DheD6jQQ2GGIbj6MZdyuO25FY&#10;6t1BMY4ATVSi36yafXRP5dIARabR0kM34MCIhAvkmkgzoXYvVG5jCrIn4hQ4/8d4hucEbWtLnYWT&#10;7N80OLkQU54uATPhU3lu0NDW5m5kbv28hSpYg6caWgNlTFujhm6J5OawdO8P3p5l2bt0Ijz3hzd4&#10;WglcMxtAmEwwQnGB51+Cqes4vnQR5PQ3Hqv0iUoxBvhU6sxwugpqumMSYaGF1CrKkliUgfYIgNoC&#10;1wvv5w7Bu3YdYrd61cKoKe0YQ171jEsNUQnj4SI+le1Obv3jIrwy5CokYSrIew4JLUmtOpoF/D3g&#10;hEAtjqs8/5Nn2R6RSyROE3enCq4MuQqzu/ZCHQZ5JDebWoJe+mvWzsoQvUwvgW9C5ukq7D3FqyPM&#10;kMnFGIvQk2m67tmoi4OJKWG+AfPtBEqrn42DYBRnYlhLkhrJ29i3GFsiX/qX56GivRBmVi5AqNXR&#10;DIZQ9HX40lADTzt1cxcWrFwjh1Md+gCXeE4eJKK+QkRORhF8XS96HMLK7wrslyyO0WXPEwiEmBaM&#10;jfX1SAkvKLusxs1FrHCmb2y0CzPGRlsWLR/hhVbrkentITLGITz6lnY7NjLLSgBmGggbQ/hONGEt&#10;KgGWB3JFGLvHULVbD2N2/5XvrppvmsR666mPi0o94uDCZqjaRZlxo5uT7OhvZn18WM07mEkcaCDa&#10;CvCL9kRRh0EYkym5+KBG6TNtr8Ia/gos7ET4I3w3lu1TiFs6MP2Ej8xN0I47i9+Opbt/noKjJJhG&#10;6bE3++hSZ8E5q9isFoYt3ZmXK4UmUS267Vbbs1ch5ppILxxQC7DYT3sJDhOnys6LH6btgmc1d2+W&#10;muN5zAZhGrizoWhrka6wGkcSmeFbsx4zEUMtDRWb4EBa1LnC9p5neyjevTxywHKNHQkxtY0b4Olr&#10;7sJu3xToNsmYCYuugdFTdRZB9x1Dd35w2r0ey/Bwgcgu5cAsrnGm2uAtCXuDjKw0NWsXXhOKr1vL&#10;naXxsfyOHeRkxwTaecsJ/hhSX4apeF9PZMGDcB7awjmoEhak96zuXL7qEgP4srVyXfRd16Ra6hmp&#10;nXOnrAriGZu5psjij13jTDkVoBbmL8zsPj1T8DwT316JcOg+RvYRYti8MVfdpRkz9yRe6Gkvw5XD&#10;PNx71beRjQXDFSnC62eKNfUPJGehp6cANROQWqdEfQwjt7arQ9mG8PdcDWff9xlkb0EzOye1w/L3&#10;8IqPjDc6Xg26qfVyDDO2PqjClykYeR9fb9cBM3/nWlyfuUfYFlCQM7Km2/CRyg0xE1+yVvzFWJo4&#10;MHAKashyJv2nVVRYumvB29Svhhscjaeg20StE6fR9+4MMxOR0KoaaIF75iJ8a4Iy3W/nGP5efMOK&#10;scnDw+9b/KnfQYYFh4FqTwdmhvQorXWembG5DpRBvBrhOz1oGQ+0eg0uGoOXl4HvKzq0t42AoIce&#10;0sS6wiG8txvP7/+62gRMI6wvJtEER9Zp+gL18p0gM6UnVa04OJfOYo3wI6iEWl/Znbxktfo9uLIW&#10;USZJGITialM3Be/ikAUI7ja0hzFwGNHwGbX6PchMvaRR905fAcG5nwAQdaojH2D1HGaXfEa+EOzn&#10;20eZkNqVLOfTzY5juCqvdKMeSbjMy8vWp34gYlW3CPSulKKdqS0NwFxW5YLbe1iQbUlkfwBPuf+A&#10;X8MdWmtw4s7dLBZBPehOGh1YEismPzTmzNGg203ei8VTRB4EZ3Dcak1ZKc9VnmaLhDGseuPijssz&#10;EV2ZODDBnsoUXDJrPkEF4nmo71hjXhGcrVX8veVldh6ETKdTlJrJZW64NfuQ/kmsmSgI2x3XN8C3&#10;P9RihCpTwWpbpDOpTfCRKtSYfTTg41UGZ35XM5MkNM1As7NmVCwXamKQnENXPl4Dojv73od7NBB8&#10;Mu6yMwGwU5i7Lnb8Ta2o6t100tLpavW+ioMQ2H5xCdoQY2AYTLmViha6IKBU5OIyE+EJmyAeHv4P&#10;ZtAqquCUKr0AAAAASUVORK5CYIJQSwMECgAAAAAAAAAhABFS9TgQGQAAEBkAABQAAABkcnMvbWVk&#10;aWEvaW1hZ2UyLnBuZ4lQTkcNChoKAAAADUlIRFIAAACQAAABIAgDAAAAbCUKSwAAAAFzUkdCAK7O&#10;HOkAAAAEZ0FNQQAAsY8L/GEFAAADAFBMVEX///+lpaUAAAAACAjv7+8hISGMjIwQCBBCWqUQWqVz&#10;Wu9CWnsQWntzWsWEWkpCWs6ElOacWnsQWs5SEEoQGRBSUlJCQkKlGXuExd5CMUJS7+ZSreZSWikZ&#10;reYZ7+alWhlSKRlSzuZSWggZzuZSCBlC72NCrWOcpWNC3jGUnJSlGUpCGe8QrWMQ3jEQGe8Q72Nz&#10;72NzlDFzGZxCzmOchGMQzmMpKUKllLXFxc7W5ualvaWlWu9zWpylWsWElL2ExaWE76Xmzs6lWkpC&#10;Wu+llOacWpwZYxAQWu8ZQhAIKUoIWkp7e3ul796l72OllDGlGZylxd7OKd7OKZzO763OCN7OCJxr&#10;a2tCjBAQjBBzzhDv72vv7yGl76XOxWvOWu/OUmvOWq3OxSnOUilSjLXOlO/OjGvOGWvOjCnOGSkZ&#10;jLXOlK2EKRnOxUrOWs7OUkrOWozOxQjOUghSjJTOlM7OjErOGUrOjAjOGQgZjJTOlIyECBlCjOYI&#10;jOaEShnvKd7vKZzv763vCN7vCJwpWkqlzhDvxe/vxa1CKaUQKaVzKe/Fxe9CKXsQKXtzKcVCjDEQ&#10;jDFzzjFCjHNC7xCEKUpCKc4QjHMQ7xAQKc5zznNzpRBzKXtCrRAQrRBz7xDvxYxCCKUQCKVzCO9C&#10;CHsQCHtzCMVCjFJCzhCECEpCCM4QjFIQzhAQCM5zzlJzhBBzCHvFxZS9vbXvxWvvWu/vUmvvWq3v&#10;xSnvUilSrbVS77XvlO/vjGvvGWvvjCnvGSkZrbXvlK0Z77WlKRlSzrUZzrXvxUrvWs7vUkrvWozv&#10;xQjvUghSrZRS75TvlM7vjErvGUrvjAjvGQgZrZTvlIwZ75SlCBlSzpQZzpRaY1JjjOYpjOaEaxkZ&#10;CDGlKe9zpXOlKcWlzjGE7++lznOlpRBzUnOl7xDO71rO7xClCO9zpVKlCMWE786lzlKlhBBCrTEQ&#10;rTFz7zFzhFoZCFKl7zHO73vO7zFCY1KtjJQpIQjW7/8ZCACtpZStpaX/7/8ACAClraUAAADCmA9q&#10;AAABAHRSTlP/////////////////////////////////////////////////////////////////&#10;////////////////////////////////////////////////////////////////////////////&#10;////////////////////////////////////////////////////////////////////////////&#10;////////////////////////////////////////////////////////////////////////////&#10;//////////////////////////////////////////////8AU/cHJQAAAAlwSFlzAAAh1QAAIdUB&#10;BJy0nQAAFI1JREFUeF7tXUuSo7oWrJCB2gAQ0UtgA9i+sxozZ53ejQc17DXcqLDpIl7mkfjYFiCB&#10;6PsGld1lA8b4kDo/HYF4+8EPfvCDH/zgb6CpLmbp/wCnX6kizmb9v4aWRpCYTQuIzPs+uBlhBIsk&#10;ZarmCexIZqYlMViiKDf7qTKOC7MtKApz/B5ojwJSjRolStWpVEr//Kh5AdkUFubIHfK8/8m4wcfn&#10;2KwBhzq+RGbZoNIHCQlzZEUxyqJvEI2PV/7u5Zij3BwlIE69SmfnB+224xDfTmaR2MPaOlLKR+We&#10;wdm8A6U5SECYI6vYWR605KB55ijhYPjP3xK94Ia4lyi45WuBMi9xgF6g8P6RZv0FL+OHLOpUzxwm&#10;HOhYoKWP/s4BpSFplxDySx97GjZxv7QV7BJm5cjPSMtbWhyfPOUYDCeqNocIigeNTvP3tC6SKrk3&#10;xbEpmqJtiiSNa/PxGHtlIZU5vkbSNMcC/49FC2nwD2tYaYosHYU1wV4Zpjm8IE6ObYFfL9o75WjJ&#10;jybq2N6PZqcOOwQygTk8gR+GIK0hBaKRKYiERW5JBuXm0g6hXqB/gciElCP4EU5IDZjCirQgOWvM&#10;ngLz/eDogliaCBGiNuTlXtwpnShRt9QmI0XaK7Huzjrjj4IUkKQVCOuUjyL2S8cRRx/mAKFhDq9q&#10;yIMG6rVIGk8W8WeWQNVglLE5QGiYwyvYEWgRhqjOuvm0ZFAg4U00bHBJ5gChYbSiEmPCD4q6yBJe&#10;oTxUIio6ZaOQg/c2BwgNY8tCh7AkpJAeiCb/IQj9kbCHd73/bk3W6QRYoF3hFX9kRxgBU2aRNlbc&#10;+YH5wl59RdMAJZsDbBQwLvocikeTa0ic/kheQJn+wm4MmZ5WKk6oPVaxOryrHCuiQKSkzoGMn1Kx&#10;7kObmSOEhjk6beg+pI5auUlJn/1DNggFnsx6ag4QGBd99BiKAnXKoStUItEZMCSscU0qDBW3Nlf9&#10;jb0YMtkQ/HQDccSaxLr5LkpkNKhtEFsz6ldPozlCYJhYkODU2yNVRhaMaeE/NooqSRvm2Nr76p2a&#10;zCh1QsMiOWJh/HEd0DRTEIlrUGi8d0q1V4lIH518wLCEI1kAO2LkpMzokbwdC+NJdyJIC/T+LZqC&#10;vwPWcs2TSIN/VHalDqJO2NjsLZDEsrQRP0Q74++VIIphTDQqVeUpxdYr1AlyH40Z7Fa0lWJGTD6o&#10;rnDcORLUVFpLTCxVN8icqliRIG6RU9grPQN4fLQSfkqdfqkG6cVb9E4rQ3bUgo9Tqr5SlZ9VomOZ&#10;KJFjuXYV6BpjOOGmUakkO3GpMmoySbp3geIdCQFoJHNc3ZEgUesU/oVnX8ffWLtVJuaL0wZLeRmX&#10;dQPGaIV37JGZr+4EqKw0GaRCakj9Fs8jlibep7k3dyg5dQrb/gJDsZIOq/gcmj+5ADUMInBGwhK2&#10;UqGxXqi8UQfz3T1wVlWjoBtdWkhz185aYjuZw4dY5xo+bNS/TbJX7kHkcNOSW5AJSIE3uBxhC681&#10;NwpFIqb4oRpqb768BzJ1/0dVxoIkQiTaC3C5+S6xAbJAobDA3ket8lu9p0C1gu/N2B0jBXxFxi+U&#10;oH3aAiuM9CKv6FiuDsfvvTplxEkh0/nGqbPPwXaBKz6m6Fljsa5vn9iKJdNlA1upOtzDl1/HgNUc&#10;FBwM6aHvkfgJ/y0hIiYt7OlDKLIIfVNVqzgQshtShc4fzYdNRlUhG02V5yQJi8a+dAIA1x2jUXep&#10;5XW4qnstWT3EEJMS8xK9oSPAsqxSf7Bas0+Z7irQSRUJex2iJIYfvhvNoRj8hAxh6wExrdm3yf6g&#10;O6FqTQ3IMG6aygQZRG3QmnjHHoxkFVb2tHoA+Rk7QJoPQ4r4JFEcpNtai/iCPgE+SPe0eqBUJeM9&#10;BKGiIFZhGQtUIkR6dcAKVUzYouXt1mntEN2QEYIUaZmuV3ErkXRwIYUFsu3AVosk9xyne2ZnHaDY&#10;4IHqQvVpKpPJqxQaQ2awTaJc+WW+sDtMFivKQzqgL+2dnFFxKIp8dt83ERojY8AnQ+KrpeLYHJvz&#10;BZk09Ql/YA6R3uz+FyA9DRJBZ8Sq0TWBOAhy1HXhB0v7dX5ecYJx6cKHUGJKCjXaidtAD8TdNQ16&#10;wRX+Ucd7up07TU7TojdRs9TV7Pt3ELMGAnuijYvfQQbAVpSQxoC/u/95RswAokOZOB68YwXS8bVl&#10;4WavARc74JRV3ocvahLexej4Cn5iXSHN/47pJyqu4Ig/GdrFrsQz4w+kYQWesmybSlU5CyTlyXxr&#10;DzR1HjNGyHmz9JBLj1XYAUtid3Tc7NnrWjCvmUnD03RKD1+ZRCuErcTUwxDTpL6ZQ7/ReqRIxu3e&#10;IRh0qleiC75Yhq2hiSiH6vJwpmeVUYEqU07vcGWhEVRdx3U8liECxtnIasNfyHbEwpqiitOUlYcM&#10;OkVxsLVR72Y/A81vmHQWfTGzNIYqpX9mqh7IRfAKabBIV1BZMle69DB9IptAJVyjGBX4EGfIhuIf&#10;1alFZ8nsN0J1C1UKyS2nq24SXxm3yA9bjq8kDCJdVWv2G0BzCxNxTxaGLlAYOiBQwpBP2ZhVc4Xb&#10;LIXXE7eFqe/ZCt8lR80G50wt0lVFif+2NpbTCiWQWRjhJoU0cT90zqAIbhrLXLIbAfLv5i1MhENk&#10;MksDcHS0FPtfEIuNxMgKYUAPDNzs1OPMQfwYh7GK6g94Y7PUo8YPVPh5ie7iedgvayV/fC5z6r7J&#10;Bf4M7RaEIptn1AM9X3mFCAua2qQyPvv1F7FNKyHb7CZLW2EdrYhOmYRzDXHVKrPFrJ7fVMGdmuVN&#10;iBdbPjrNeLxeBRsIZBa3YZvDj4dWVHGQgSEo43pA/wYh0GYh8GeDaSCLG0X4U6CxxXj1EBz4eYhe&#10;gS7+oj2vK/OUT+R+BWmzXJX0tGbNC8/UnkMIlCn2G6I1tcLXgkMAP9TlfmsEetW9ajNFF2Mlawzk&#10;w/Lra85rjHOnzWtciG3cJd3oGntdXmNmtpATbUurB9uSMO1bdLbtvmkQNh/cGgeko98BBNpS6mse&#10;HCvyrNxXIIshrPIfBs/OcBwnnWANgsvJzBTKZ/2LfENRabOE82q1Vi+Vb29fZCVjbahOXrqZ/vpo&#10;JeOykqLXcOrvHFNrG6tfZsEL55c4+Mc/etij+7oxtF8v31pTC7ebwaoedd9ivdtYk+ufrCeRPlWz&#10;XJD1Kl12LeV14fgpj6Um/GWj6CIplh9GKp2br7u3WGRG9hi2rN/yz62TsZM1Q183x2zvgzk4x9Tw&#10;nrxlNuf4asFLePxGKT3ywum8ohI9Ahn8aFqW9Kl6f94udSn3NZa62U++rmjQIA1pNPXtkhHnKpOS&#10;0Z1VEamGdHjXtVo5si9Fz/un0Aa4RV6Wt4SsvEu5saoKDjiApDxVTd/3v3yKzXu6kPg5ahxT3cVC&#10;cyw5x4sq2ib7VoeEpaP7salU8vAlcYt+I7Knl3w1Sq/SXMqhssvWyalALBNL0fFuaWqvxNHSv7xK&#10;CtuoOqq0o5wWS64n0lU+qa61vKbHfDbAp4MWqcNznDc1tLEK0ZpUWuZxnKbvZAVrQiyHHKRinbA0&#10;KxRZcjIPrdb3jz7lepLD5M9NeUmu+bVKkmbseFXN6md9gPHD0qR+bUl9PXr5cLByxdRYEROJY25n&#10;lajy61OlMpwvVdqitQj06SZQZG7nqXid70jtRBRXlqNUVaSG5LAyW9iazCW30hEormu8Vy1EGyRi&#10;i0XO6RD8DlyQ1K35Hw77NWldFEjfsEufT6pzDgsOxaaYnvrL2S5qBV7gikgRDa2yJC5zWaO5ebg2&#10;A15Smc/vBTyaOYuIZ2jPbOyQ48UJ+Tlmyd3W1nMJCMclxa121yfgv4zCpyaz0xpkGsxpFhIYAclp&#10;KwSvpHwkKKIjm73+k7dAUhx9OYf2riDpi9fdy+dsunMX6RnAF3FWtzoxBvL0BXFp0WwSW0KRs5Tq&#10;DIYpmby0sZJhpuhdVLI/I+U0CnehGnB2jWd5BDJ2NodvlWYF64gpFUiMA75W8WpuHJDG1nfJ4uTt&#10;c+Foj3iVCMQvJVZwrnlxvFKNPytIk5QUyui67NF3sIRvs2xF9Bw1T0JW9XGOgBNdy/dSfC7U8f55&#10;S1XetHIpQPobSiQDg++my5F13YQGbT8vEDTnxYD07RQG8Yx9Gaib3HdVqn/RPjAOGhmbbTDXvmog&#10;rTUrEPTZqmTRuYDHdSvFqLg1NzpBa7hAc2uL331Tx10SdOZPLXgkVceTNmQth7xCbkBCLsyLSEAp&#10;b6DJYWYDQXF3HHlfuIYcH5dTlwg7juMkKmb75DkyYV46peIbZBuqH30CrLsMS1eTYu98yo4cO2TQ&#10;HWhP0/Ai+uLOWzc4n0Yfu9KuUKTVcalLzRNJJn7ZtSj4BwQdavjC8t6WaK9a1YP3SJ/S6KVj6tmG&#10;MqtEjaNAgHidjMlUWfDmwuF4z6WBpWPmc2HBXSDsqxo4IqXuTTtOwW1XfswiO5oFG5yTKkAn02g7&#10;/JlNhHfdrJrTMb8r4uFl47cG6blZJ87qt1lyxlyT1V6B0IbtA0qP2Hy40Newb54vYS7XXIODrbrv&#10;geD3GmUefWgbto4AvuC07XIUD8/qiI0D08FbbKuZqX/NQjj4+OoXROqPWQqHeItWZ+Fb7C3fcr+H&#10;V+HNEZvUclN7T2CL4foO+jphy/VRe7QYjrrUT5yETwXGAy61ATvWD2jPYqmTMI3Zmsl6rL6v87IP&#10;Qesvanq3ZZtuHb1ZHNZ6RmuLBWAtXXkH/sUaxwII9Dre7Qa7Vwwg0Npuw8GW3W+6DNVg9aUWtuS1&#10;2dyt4kmtEsjupusQwWRdR8Y+KirTCG9EtM5V36wdxAAqhIOscmb2EBhGoDWK2Fg1L8jFteuuGbYX&#10;YZIg9z+vytTt7VwGydjWJLFnu2muz63GmB8LsmOiazDr0txtxzJAtISJOt4s1+5pjneVEL9szerm&#10;r2ZzP21/rZ64GrOcvd7PXaCTty5OdMhus9UvD8XwTqsnfOk80x7+19tXWy/zXfLTHj/iq9UXe5/+&#10;Hkwg3yvFJy7Iyue1xONqyZNnFeP1wmXBYT6P8Tlrz6qBXYWWqgQ+ivowmrKICf+3lOD7/IZf2WBi&#10;76Ug7fMbfteKT8S+pSFln984T2iFHRO9gqWkwe+kPTRuqme51HvxEsjHNU7tu3QIL4EqD080Ub9Z&#10;TDy9BPKohp0ncoNsqdU9BXJ27FPVknjJufoJ5K5E6tssPGGxR+4nkHNR5qzuZukJiwfwE+jDdWhw&#10;qsWWO61+AjnXPqc81nLvzie4Ao7xdcrGJi4uGeGPk0BDwuAYXycLAYuVoZNTkj94H0etnuxU3pY8&#10;68lJJwYaT05aPT1b4eL5VE7TaI3a1akvNH17w6KGVE4JRTYokVPAn551YrGUkE34r0ccB1pczOxs&#10;mYTGYLHzm7vVVgdaXG422TJC5mRkY12c6P09YMs8IS4aAYykcMhAVpS2ejiSGw+6v1y3ytYV/TUc&#10;BSoGJpe12q/79gTH746C9LLGrh58JFxPZthvsXN22VJkdR64SnslWvy9TRcyRI5W9lYPlrxUctik&#10;Qm7BHhiNey2Y2cphI4OL8w3QgyeyzZY2worq8QiFcx1zcHYLZuZdiXxA7UzvUIibv5SoWjfy2OGX&#10;s4UO9tjM/uQmlQb9Hn31Ph7Mae3WGcE85qUceJmz+9s2gnwuU8p7g5yorgp4aXe1f2wlhstu5h7E&#10;cK54v8z6CUF9CO73XfQ0pVodX318Ri+GQxYLmtzNZQyfmSryzrhcrmm8rHxKi4+NXjrjepl8xQpo&#10;klnaDeYHvhxbI+dcjrtCM+TuijnZUNfFbLLa5TRWWKdXaNC3m/WINzioKfiGqugfPso+zU5v0QUL&#10;qy5omYObPk8CIpmlUNh6wCL0A4A2n+HHpj7SKwJQfvt1DkhSCB0Qg0vzLLkHkGxLoaWDep4d+2ad&#10;5dQN27oUGnxQMm8RruosL794zzDgcGOvBdFtWwavoRKZq1fmLChaznlykTnW/Q8Nv7ue2x5nJbNj&#10;gyK55bwtDmJ3ctueF3hPrVncAgQ4ENRy2oNWbslPOs8kqWZWGaKiM59FJ0hrC3mJ9wlY0XxChzmP&#10;B5uLz1Ya39ttZmSq306VnmZojHGPNpKPA9zew9unE5g9p3IAN9JizfOJGlHiChYEJonit1H9ASEa&#10;S84f75E6kB9ODiC34z+77lNjptL/hcZt9cwfTZvI8xaBNAnhWHnTMpKjo3YbSp4eyykdCj5ZQPaw&#10;oFCVTKsDqY5Few/5eCXmRWkFq7pLF6pU5IYt9q5O0+H2Q9VwDgWfBMepMoo2gBMU0Fpy6jH/SabN&#10;pwXgnNFdyqApk9ai8mP3gGnsDv032zdB8ljFx9qK3sANgveUDwmkTmDZPrm6QMXiQkknZ4vfMm1m&#10;j1qVEYQCIWgjsS2qUaRqztSlO0pzAsHCRNVgAfeiDhAnzLwLMA3oAUTCayFP34Rdd15/OmiAIWNj&#10;2rNvvw2r7HqLlADQU5gD5chepiep4JwLkIePOKEvHU3/sBKjed9P8pQQIs2LR7N6nE5sDHmCF+1L&#10;fBbnzjcfrIVtxqBXTF/SqkrqHbWIigSHvdVB5y6Nfp5R6lrPpccshe/g13yyEjB5szQNNOtUi/EJ&#10;s0WSJCSIrkiV142+Gj+2RBF2maxMa50D0oT8lAp7b0w5EDJmH0LEadkmqzZ9uZIPxMngK8DO5hSR&#10;T2tKO5ojCdhp3IEnP3nGoC4v865c9C+8PRU63uyKzBwXL/mMoBf1FfheVtc1hdY1VF1tmpoqxQtd&#10;CSRNLs5legQ4Jmb8xwfgF2dT+a23jMVtAOTJmAUxZ0K8x6ohZrOvXocLFC1hFgRbZ+KN5EB/sNnK&#10;VkK9v2VpLSkQ4thodsIg/TB/SLsknJ3xM0evO+2FwBaz9FcxPJGrucZlPfixMD0xf0zRsH54YCMm&#10;BIoDPXnGH3aBZrpLe6OfnWyM/0ifBUiQnoybPZfdxylmgD7AKGLpGsi2gdOtYFECnKR9SP5vAtgY&#10;16Eck23vjAVCFM3ldj/4wQ9+8P+Lt7f/AcoNRJlRXJdVAAAAAElFTkSuQmCCUEsDBBQABgAIAAAA&#10;IQBjq/hE3wAAAAkBAAAPAAAAZHJzL2Rvd25yZXYueG1sTI9Ba4NAEIXvhf6HZQq9NatJ1GBcQwht&#10;T6HQpFB6m+hEJe6uuBs1/77TU3N8vI8332SbSbdioN411igIZwEIMoUtG1Mp+Dq+vaxAOI+mxNYa&#10;UnAjB5v88SHDtLSj+aTh4CvBI8alqKD2vkuldEVNGt3MdmS4O9teo+fYV7LsceRx3cp5EMRSY2P4&#10;Qo0d7WoqLoerVvA+4rhdhK/D/nLe3X6O0cf3PiSlnp+m7RqEp8n/w/Cnz+qQs9PJXk3pRKtgGcUR&#10;owqSBQjuk2XC+cRgFM9B5pm8/yD/B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NjGyKxTBAAAaAwAAA4AAAAAAAAAAAAAAAAAOgIAAGRycy9lMm9E&#10;b2MueG1sUEsBAi0ACgAAAAAAAAAhAPOhdPtbJAAAWyQAABQAAAAAAAAAAAAAAAAAuQYAAGRycy9t&#10;ZWRpYS9pbWFnZTEucG5nUEsBAi0ACgAAAAAAAAAhABFS9TgQGQAAEBkAABQAAAAAAAAAAAAAAAAA&#10;RisAAGRycy9tZWRpYS9pbWFnZTIucG5nUEsBAi0AFAAGAAgAAAAhAGOr+ETfAAAACQEAAA8AAAAA&#10;AAAAAAAAAAAAiEQAAGRycy9kb3ducmV2LnhtbFBLAQItABQABgAIAAAAIQAubPAAxQAAAKUBAAAZ&#10;AAAAAAAAAAAAAAAAAJRFAABkcnMvX3JlbHMvZTJvRG9jLnhtbC5yZWxzUEsFBgAAAAAHAAcAvgEA&#10;AJBGAAAAAA==&#10;">
                      <v:shape id="Picture 433" o:spid="_x0000_s1027" type="#_x0000_t75" style="position:absolute;left:9753;top:409;width:7736;height:945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UioxAAAANwAAAAPAAAAZHJzL2Rvd25yZXYueG1sRI/NbsIw&#10;EITvlXgHa5G4FYdSEEoxCFHRpkd+DhwXextHxOsQuyF9+7pSpR5HM/ONZrnuXS06akPlWcFknIEg&#10;1t5UXCo4HXePCxAhIhusPZOCbwqwXg0elpgbf+c9dYdYigThkKMCG2OTSxm0JYdh7Bvi5H361mFM&#10;si2lafGe4K6WT1k2lw4rTgsWG9pa0tfDl1Pw7i56puPs/GHfQlHYcHvtsptSo2G/eQERqY//4b92&#10;YRQ8T6fweyYdAbn6AQAA//8DAFBLAQItABQABgAIAAAAIQDb4fbL7gAAAIUBAAATAAAAAAAAAAAA&#10;AAAAAAAAAABbQ29udGVudF9UeXBlc10ueG1sUEsBAi0AFAAGAAgAAAAhAFr0LFu/AAAAFQEAAAsA&#10;AAAAAAAAAAAAAAAAHwEAAF9yZWxzLy5yZWxzUEsBAi0AFAAGAAgAAAAhAIqxSKjEAAAA3AAAAA8A&#10;AAAAAAAAAAAAAAAABwIAAGRycy9kb3ducmV2LnhtbFBLBQYAAAAAAwADALcAAAD4AgAAAAA=&#10;" stroked="t" strokecolor="#a5a5a5 [2092]">
                        <v:imagedata r:id="rId432" o:title=""/>
                        <v:path arrowok="t"/>
                      </v:shape>
                      <v:shape id="Picture 434" o:spid="_x0000_s1028" type="#_x0000_t75" style="position:absolute;left:-990;top:1148;width:4190;height: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PVVxAAAANwAAAAPAAAAZHJzL2Rvd25yZXYueG1sRI9Bi8Iw&#10;FITvgv8hPMGLaKpWka5RRFhwL4J19+Dt0Tzbss1LabK1/fcbQfA4zMw3zHbfmUq01LjSsoL5LAJB&#10;nFldcq7g+/o53YBwHlljZZkU9ORgvxsOtpho++ALtanPRYCwS1BB4X2dSOmyggy6ma2Jg3e3jUEf&#10;ZJNL3eAjwE0lF1G0lgZLDgsF1nQsKPtN/4yCLsLVJOutbOObn/frr/TndC6VGo+6wwcIT51/h1/t&#10;k1YQL2N4nglHQO7+AQAA//8DAFBLAQItABQABgAIAAAAIQDb4fbL7gAAAIUBAAATAAAAAAAAAAAA&#10;AAAAAAAAAABbQ29udGVudF9UeXBlc10ueG1sUEsBAi0AFAAGAAgAAAAhAFr0LFu/AAAAFQEAAAsA&#10;AAAAAAAAAAAAAAAAHwEAAF9yZWxzLy5yZWxzUEsBAi0AFAAGAAgAAAAhAHFw9VXEAAAA3AAAAA8A&#10;AAAAAAAAAAAAAAAABwIAAGRycy9kb3ducmV2LnhtbFBLBQYAAAAAAwADALcAAAD4AgAAAAA=&#10;" stroked="t" strokecolor="#a5a5a5 [2092]">
                        <v:imagedata r:id="rId433"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35" o:spid="_x0000_s1029" type="#_x0000_t13" style="position:absolute;left:4648;top:3848;width:4305;height:1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Ux6xAAAANwAAAAPAAAAZHJzL2Rvd25yZXYueG1sRI9Li8JA&#10;EITvC/sfhl7wtk58otFRguCyexJf6LHJtEkw0xMyo4n/3lkQPBZV9RU1X7amFHeqXWFZQa8bgSBO&#10;rS44U3DYr78nIJxH1lhaJgUPcrBcfH7MMda24S3ddz4TAcIuRgW591UspUtzMui6tiIO3sXWBn2Q&#10;dSZ1jU2Am1L2o2gsDRYcFnKsaJVTet3djILNaOqG5+PBJumqSbbnv/5p2vwo1flqkxkIT61/h1/t&#10;X61gOBjB/5lwBOTiCQAA//8DAFBLAQItABQABgAIAAAAIQDb4fbL7gAAAIUBAAATAAAAAAAAAAAA&#10;AAAAAAAAAABbQ29udGVudF9UeXBlc10ueG1sUEsBAi0AFAAGAAgAAAAhAFr0LFu/AAAAFQEAAAsA&#10;AAAAAAAAAAAAAAAAHwEAAF9yZWxzLy5yZWxzUEsBAi0AFAAGAAgAAAAhAMs1THrEAAAA3AAAAA8A&#10;AAAAAAAAAAAAAAAABwIAAGRycy9kb3ducmV2LnhtbFBLBQYAAAAAAwADALcAAAD4AgAAAAA=&#10;" adj="16734" fillcolor="#deeaf6 [664]" strokecolor="#a5a5a5 [2092]" strokeweight="1pt"/>
                    </v:group>
                  </w:pict>
                </mc:Fallback>
              </mc:AlternateContent>
            </w:r>
            <w:r w:rsidRPr="00141991">
              <w:rPr>
                <w:rFonts w:ascii="Comic Sans MS" w:hAnsi="Comic Sans MS"/>
                <w:noProof/>
                <w:sz w:val="80"/>
                <w:szCs w:val="80"/>
                <w:lang w:eastAsia="en-AU"/>
              </w:rPr>
              <w:t>mother</w:t>
            </w:r>
          </w:p>
        </w:tc>
      </w:tr>
      <w:tr w:rsidR="002E0EC3" w:rsidRPr="009A2F4F" w14:paraId="29C59853" w14:textId="77777777" w:rsidTr="002E0EC3">
        <w:trPr>
          <w:trHeight w:val="1701"/>
          <w:tblCellSpacing w:w="85" w:type="dxa"/>
        </w:trPr>
        <w:tc>
          <w:tcPr>
            <w:tcW w:w="8901" w:type="dxa"/>
            <w:vAlign w:val="center"/>
          </w:tcPr>
          <w:p w14:paraId="22AEDF9F" w14:textId="3A703CAB" w:rsidR="002E0EC3" w:rsidRPr="00141991" w:rsidRDefault="002E0EC3" w:rsidP="00141991">
            <w:pPr>
              <w:ind w:firstLine="691"/>
              <w:rPr>
                <w:rFonts w:ascii="Comic Sans MS" w:hAnsi="Comic Sans MS"/>
                <w:noProof/>
                <w:sz w:val="80"/>
                <w:szCs w:val="80"/>
                <w:lang w:eastAsia="en-AU"/>
              </w:rPr>
            </w:pPr>
            <w:r w:rsidRPr="00141991">
              <w:rPr>
                <w:noProof/>
                <w:sz w:val="80"/>
                <w:szCs w:val="80"/>
              </w:rPr>
              <mc:AlternateContent>
                <mc:Choice Requires="wpg">
                  <w:drawing>
                    <wp:anchor distT="0" distB="0" distL="114300" distR="114300" simplePos="0" relativeHeight="253162496" behindDoc="0" locked="0" layoutInCell="1" allowOverlap="1" wp14:anchorId="78C73CCF" wp14:editId="3E424575">
                      <wp:simplePos x="0" y="0"/>
                      <wp:positionH relativeFrom="column">
                        <wp:posOffset>3152775</wp:posOffset>
                      </wp:positionH>
                      <wp:positionV relativeFrom="paragraph">
                        <wp:posOffset>72390</wp:posOffset>
                      </wp:positionV>
                      <wp:extent cx="1832610" cy="965200"/>
                      <wp:effectExtent l="19050" t="19050" r="15240" b="25400"/>
                      <wp:wrapNone/>
                      <wp:docPr id="2056" name="Group 2056"/>
                      <wp:cNvGraphicFramePr/>
                      <a:graphic xmlns:a="http://schemas.openxmlformats.org/drawingml/2006/main">
                        <a:graphicData uri="http://schemas.microsoft.com/office/word/2010/wordprocessingGroup">
                          <wpg:wgp>
                            <wpg:cNvGrpSpPr/>
                            <wpg:grpSpPr>
                              <a:xfrm>
                                <a:off x="0" y="0"/>
                                <a:ext cx="1832610" cy="965200"/>
                                <a:chOff x="0" y="-35560"/>
                                <a:chExt cx="1832610" cy="965200"/>
                              </a:xfrm>
                            </wpg:grpSpPr>
                            <pic:pic xmlns:pic="http://schemas.openxmlformats.org/drawingml/2006/picture">
                              <pic:nvPicPr>
                                <pic:cNvPr id="2058" name="Picture 2058"/>
                                <pic:cNvPicPr>
                                  <a:picLocks noChangeAspect="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95250"/>
                                  <a:ext cx="419100" cy="834390"/>
                                </a:xfrm>
                                <a:prstGeom prst="rect">
                                  <a:avLst/>
                                </a:prstGeom>
                                <a:noFill/>
                                <a:ln>
                                  <a:solidFill>
                                    <a:sysClr val="window" lastClr="FFFFFF">
                                      <a:lumMod val="65000"/>
                                    </a:sysClr>
                                  </a:solidFill>
                                </a:ln>
                              </pic:spPr>
                            </pic:pic>
                            <pic:pic xmlns:pic="http://schemas.openxmlformats.org/drawingml/2006/picture">
                              <pic:nvPicPr>
                                <pic:cNvPr id="2060" name="Picture 2060"/>
                                <pic:cNvPicPr>
                                  <a:picLocks noChangeAspect="1"/>
                                </pic:cNvPicPr>
                              </pic:nvPicPr>
                              <pic:blipFill>
                                <a:blip r:embed="rId434" cstate="print">
                                  <a:extLst>
                                    <a:ext uri="{28A0092B-C50C-407E-A947-70E740481C1C}">
                                      <a14:useLocalDpi xmlns:a14="http://schemas.microsoft.com/office/drawing/2010/main" val="0"/>
                                    </a:ext>
                                  </a:extLst>
                                </a:blip>
                                <a:stretch>
                                  <a:fillRect/>
                                </a:stretch>
                              </pic:blipFill>
                              <pic:spPr>
                                <a:xfrm flipH="1">
                                  <a:off x="1123950" y="-35560"/>
                                  <a:ext cx="708660" cy="944880"/>
                                </a:xfrm>
                                <a:prstGeom prst="rect">
                                  <a:avLst/>
                                </a:prstGeom>
                                <a:ln>
                                  <a:solidFill>
                                    <a:sysClr val="window" lastClr="FFFFFF">
                                      <a:lumMod val="65000"/>
                                    </a:sysClr>
                                  </a:solidFill>
                                </a:ln>
                              </pic:spPr>
                            </pic:pic>
                            <wps:wsp>
                              <wps:cNvPr id="2061" name="Arrow: Right 2061"/>
                              <wps:cNvSpPr/>
                              <wps:spPr>
                                <a:xfrm>
                                  <a:off x="533400" y="415290"/>
                                  <a:ext cx="430530" cy="193858"/>
                                </a:xfrm>
                                <a:prstGeom prst="rightArrow">
                                  <a:avLst/>
                                </a:prstGeom>
                                <a:solidFill>
                                  <a:srgbClr val="5B9BD5">
                                    <a:lumMod val="20000"/>
                                    <a:lumOff val="80000"/>
                                  </a:srgb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E19E15" id="Group 2056" o:spid="_x0000_s1026" style="position:absolute;margin-left:248.25pt;margin-top:5.7pt;width:144.3pt;height:76pt;z-index:253162496;mso-width-relative:margin;mso-height-relative:margin" coordorigin=",-355" coordsize="18326,9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DXzZwQAAGYMAAAOAAAAZHJzL2Uyb0RvYy54bWzUV2tv2zYU/T5g/4HQ&#10;98SWbTm2Eadw4yUrkLVG06KfaYqSiEokR9KR01+/Q1JynEf3yDBgDRCFb9577uG5N+dv9k1N7rix&#10;Qsllkp4OE8IlU7mQ5TL5/OnqZJYQ66jMaa0kXyb33CZvLn7+6bzVCz5SlapzbggOkXbR6mVSOacX&#10;g4FlFW+oPVWaS0wWyjTUoWvKQW5oi9ObejAaDqeDVplcG8W4tRhdx8nkIpxfFJy5D0VhuSP1MoFt&#10;LnxN+G79d3BxTheloboSrDODvsKKhgqJSw9HramjZGfEs6MawYyyqnCnTDUDVRSC8eADvEmHT7y5&#10;Nmqngy/loi31ASZA+wSnVx/L3t9dG32rNwZItLoEFqHnfdkXpvF/YSXZB8juD5DxvSMMg+lsPJqm&#10;QJZhbj7NEJOIKasA/MO2k3GWTQ9Tv/z57kF/9+CRRVqwBX47GNB6BsNf0wW73M7wpDuk+VtnNNR8&#10;3ekTRExTJ7aiFu4+sA+x8UbJu41gGxM7QHRjiMiXyWiYgf2SNuA9Fvh7SRgD1H6bXxn3Ue/XjWJf&#10;LZHqsqKy5CurQV4A7OEcPF4euo8u3dZCX4m69uHy7c49EP0JUV5AKJJwrdiu4dLFV2V4DU+VtJXQ&#10;NiFmwZsth0vmXZ4i1njRDk5pI6SL4baGfYS94TlZZ7hjlbelgE3dOIJ6mAgOPNjsvbOgINm2v6kc&#10;B9OdU+E5vUjBeTbKOir1NJyk8xTMCyycjSfjeZg/8Aj4GuuuuWqIb8AP2BouoHc31luNpf0Sb7dU&#10;Hs3gTS39gFW1yHuE7b29rA25oxAVaFGu2oTU1DoMLpOr8BMOr3cN/InrptkwPg2PQ9gfLj06FxP+&#10;roCNR6NrApxIFzR+IOrjsT+jfhSAx1z+kag/epn6r6W755UnOCnwYn/1T92PdGqbpqPxHDQn0NVj&#10;8ewZfzacTT3GQXcnk9nsXzL+f0HzVqMKsL16ofdMv/5RorutqOYA1R97LMtTaFiU5ZUxql2Qj6Ks&#10;HLQZE3jz3fJDUrRBnPpoHcUoG48nXnUQokmajaLo0EUfosl4mI27EKXz8QzZICpNr2q94vSi5K0I&#10;FgUifEeajhQDSmLK7UGKsrfzt+ss7D1WHqTkPilj2GflIFyzftgLUjzmqSJ5QSItiDk6C+JKUaAV&#10;SAxgXaORDawsE0LrEpUfcyZc/Ni6/0Qno1Kvqa2iI+HKmIUa4VBN1qJZJsG9/k1EcvNQD3Z674Mc&#10;Vda3tiq/R/4xCrkBEbOaXQkkihuI+oYaVIQYRJXrPuBT1AqYqK6VkEqZby+N+/XgL2YT0qLCBF6/&#10;76ivPep3Esyep5MJjnWhM8nORuiY45nt8YzcNZcK+QbUhXWh6de7um8WRjVfUAyv/K2YopLh7hiZ&#10;rnPp0McUymnGV6vQjkXNjbzVKIWiAnlaftp/oUZ3xHRg9HvVvya6eMLMuNa/C6lWyNyFCBn1AVfw&#10;ynfwskMrFLOBa13h7avl435Y9fDvwcUfAAAA//8DAFBLAwQKAAAAAAAAACEAEVL1OBAZAAAQGQAA&#10;FAAAAGRycy9tZWRpYS9pbWFnZTEucG5niVBORw0KGgoAAAANSUhEUgAAAJAAAAEgCAMAAABsJQpL&#10;AAAAAXNSR0IArs4c6QAAAARnQU1BAACxjwv8YQUAAAMAUExURf///6WlpQAAAAAICO/v7yEhIYyM&#10;jBAIEEJapRBapXNa70JaexBae3NaxYRaSkJazoSU5pxaexBazlIQShAZEFJSUkJCQqUZe4TF3kIx&#10;QlLv5lKt5lJaKRmt5hnv5qVaGVIpGVLO5lJaCBnO5lIIGULvY0KtY5ylY0LeMZSclKUZSkIZ7xCt&#10;YxDeMRAZ7xDvY3PvY3OUMXMZnELOY5yEYxDOYykpQqWUtcXFztbm5qW9paVa73NanKVaxYSUvYTF&#10;pYTvpebOzqVaSkJa76WU5pxanBljEBBa7xlCEAgpSghaSnt7e6Xv3qXvY6WUMaUZnKXF3s4p3s4p&#10;nM7vrc4I3s4InGtra0KMEBCMEHPOEO/va+/vIaXvpc7Fa85a785Sa85arc7FKc5SKVKMtc6U786M&#10;a84Za86MKc4ZKRmMtc6UrYQpGc7FSs5azs5SSs5ajM7FCM5SCFKMlM6Uzs6MSs4ZSs6MCM4ZCBmM&#10;lM6UjIQIGUKM5giM5oRKGe8p3u8pnO/vre8I3u8InClaSqXOEO/F7+/FrUIppRAppXMp78XF70Ip&#10;exApe3MpxUKMMRCMMXPOMUKMc0LvEIQpSkIpzhCMcxDvEBApznPOc3OlEHMpe0KtEBCtEHPvEO/F&#10;jEIIpRAIpXMI70IIexAIe3MIxUKMUkLOEIQISkIIzhCMUhDOEBAIznPOUnOEEHMIe8XFlL29te/F&#10;a+9a7+9Sa+9are/FKe9SKVKttVLvte+U7++Ma+8Za++MKe8ZKRmtte+UrRnvtaUpGVLOtRnOte/F&#10;Su9azu9SSu9ajO/FCO9SCFKtlFLvlO+Uzu+MSu8ZSu+MCO8ZCBmtlO+UjBnvlKUIGVLOlBnOlFpj&#10;UmOM5imM5oRrGRkIMaUp73Olc6UpxaXOMYTv76XOc6WlEHNSc6XvEM7vWs7vEKUI73OlUqUIxYTv&#10;zqXOUqWEEEKtMRCtMXPvMXOEWhkIUqXvMc7ve87vMUJjUq2MlCkhCNbv/xkIAK2llK2lpf/v/wAI&#10;AKWtpQAAAMKYD2oAAAEAdFJOU///////////////////////////////////////////////////&#10;////////////////////////////////////////////////////////////////////////////&#10;////////////////////////////////////////////////////////////////////////////&#10;////////////////////////////////////////////////////////////////////////////&#10;/////////////////////////////////////////////////////////////wBT9wclAAAACXBI&#10;WXMAACHVAAAh1QEEnLSdAAAUjUlEQVR4Xu1dS5KjuhaskIHaABDRS2AD2L6zGjNnnd6NBzXsNdyo&#10;sOkiXuaR+NgWIIHo+waV3WUDxviQOj8dgXj7wQ9+8IMf/OBvoKkuZun/AKdfqSLOZv2/hpZGkJhN&#10;C4jM+z64GWEEiyRlquYJ7EhmpiUxWKIoN/upMo4Lsy0oCnP8HmiPAlKNGiVK1alUSv/8qHkB2RQW&#10;5sgd8rz/ybjBx+fYrAGHOr5EZtmg0gcJCXNkRTHKom8QjY9X/u7lmKPcHCUgTr1KZ+cH7bbjEN9O&#10;ZpHYw9o6UspH5Z7B2bwDpTlIQJgjq9hZHrTkoHnmKOFg+M/fEr3ghriXKLjla4EyL3GAXqDw/pFm&#10;/QUv44cs6lTPHCYc6FigpY/+zgGlIWmXEPJLH3saNnG/tBXsEmblyM9Iy1taHJ885RgMJ6o2hwiK&#10;B41O8/e0LpIquTfFsSmaom2KJI1r8/EYe2UhlTm+RtI0xwL/j0ULafAPa1hpiiwdhTXBXhmmObwg&#10;To5tgV8v2jvlaMmPJurY3o9mpw47BDKBOTyBH4YgrSEFopEpiIRFbkkG5ebSDqFeoH+ByISUI/gR&#10;TkgNmMKKtCA5a8yeAvP94OiCWJoIEaI25OVe3CmdKFG31CYjRdorse7OOuOPghSQpBUI65SPIvZL&#10;xxFHH+YAoWEOr2rIgwbqtUgaTxbxZ5ZA1WCUsTlAaJjDK9gRaBGGqM66+bRkUCDhTTRscEnmAKFh&#10;tKISY8IPirrIEl6hPFQiKjplo5CD9zYHCA1jy0KHsCSkkB6IJv8hCP2RsId3vf9uTdbpBFigXeEV&#10;f2RHGAFTZpE2Vtz5gfnCXn1F0wAlmwNsFDAu+hyKR5NrSJz+SF5Amf7CbgyZnlYqTqg9VrE6vKsc&#10;K6JApKTOgYyfUrHuQ5uZI4SGOTpt6D6kjlq5SUmf/UM2CAWezHpqDhAYF330GIoCdcqhK1Qi0Rkw&#10;JKxxTSoMFbc2V/2NvRgy2RD8dANxxJrEuvkuSmQ0qG0QWzPqV0+jOUJgmFiQ4NTbI1VGFoxp4T82&#10;iipJG+bY2vvqnZrMKHVCwyI5YmH8cR3QNFMQiWtQaLx3SrVXiUgfnXzAsIQjWQA7YuSkzOiRvB0L&#10;40l3IkgL9P4tmoK/A9ZyzZNIg39UdqUOok7Y2OwtkMSytBE/RDvj75UgimFMNCpV5SnF1ivUCXIf&#10;jRnsVrSVYkZMPqiucNw5EtRUWktMLFU3yJyqWJEgbpFT2Cs9A3h8tBJ+Sp1+qQbpxVv0TitDdtSC&#10;j1OqvlKVn1WiY5kokWO5dhXoGmM44aZRqSQ7cakyajJJuneB4h0JAWgkc1zdkSBR6xT+hWdfx99Y&#10;u1Um5ovTBkt5GZd1A8ZohXfskZmv7gSorDQZpEJqSP0WzyOWJt6nuTd3KDl1Ctv+AkOxkg6r+Bya&#10;P7kANQwicEbCErZSobFeqLxRB/PdPXBWVaOgG11aSHPXzlpiO5nDh1jnGj5s1L9NslfuQeRw05Jb&#10;kAlIgTe4HGELrzU3CkUipvihGmpvvrwHMnX/R1XGgiRCJNoLcLn5LrEBskChsMDeR63yW72nQLWC&#10;783YHSMFfEXGL5SgfdoCK4z0Iq/oWK4Ox++9OmXESSHT+caps8/BdoErPqboWWOxrm+f2Iol02UD&#10;W6k63MOXX8eA1RwUHAzpoe+R+An/LSEiJi3s6UMosgh9U1WrOBCyG1KFzh/Nh01GVSEbTZXnJAmL&#10;xr50AgDXHaNRd6nldbiqey1ZPcQQkxLzEr2hI8CyrFJ/sFqzT5nuKtBJFQl7HaIkhh++G82hGPyE&#10;DGHrATGt2bfJ/qA7oWpNDcgwbprKBBlEbdCaeMcejGQVVva0egD5GTtAmg9DivgkURyk21qL+II+&#10;AT5I97R6oFQl4z0EoaIgVmEZC1QiRHp1wApVTNii5e3Wae0Q3ZARghRpma5XcSuRdHAhhQWy7cBW&#10;iyT3HKd7ZmcdoNjggepC9Wkqk8mrFBpDZrBNolz5Zb6wO0wWK8pDOqAv7Z2cUXEoinx23zcRGiNj&#10;wCdD4qul4tgcm/MFmTT1CX9gDpHe7P4XID0NEkFnxKrRNYE4CHLUdeEHS/t1fl5xgnHpwodQYkoK&#10;NdqJ20APxN01DXrBFf5Rx3u6nTtNTtOiN1Gz1NXs+3cQswYCe6KNi99BBsBWlJDGgL+7/3lGzACi&#10;Q5k4HrxjBdLxtWXhZq8BFzvglFXehy9qEt7F6PgKfmJdIc3/juknKq7giD8Z2sWuxDPjD6RhBZ6y&#10;bJtKVTkLJOXJfGsPNHUeM0bIebP0kEuPVdgBS2J3dNzs2etaMK+ZScPTdEoPX5lEK4StxNTDENOk&#10;vplDv9F6pEjG7d4hGHSqV6ILvliGraGJKIfq8nCmZ5VRgSpTTu9wZaERVF3HdTyWIQLG2chqw1/I&#10;dsTCmqKK05SVhww6RXGwtVHvZj8DzW+YdBZ9MbM0hiqlf2aqHshF8AppsEhXUFkyV7r0MH0im0Al&#10;XKMYFfgQZ8iG4h/VqUVnyew3QnULVQrJLaerbhJfGbfID1uOryQMIl1Va/YbQHMLE3FPFoYuUBg6&#10;IFDCkE/ZmFVzhdsshdcTt4Wp79kK3yVHzQbnTC3SVUWJ/7Y2ltMKJZBZGOEmhTRxP3TOoAhuGstc&#10;shsB8u/mLUyEQ2QySwNwdLQU+18Qi43EyAphQA8M3OzU48xB/BiHsYrqD3hjs9Sjxg9U+HmJ7uJ5&#10;2C9rJX98LnPqvskF/gztFoQim2fUAz1feYUIC5rapDI++/UXsU0rIdvsJktbYR2tiE6ZhHMNcdUq&#10;s8Wsnt9UwZ2a5U2IF1s+Os14vF4FGwhkFrdhm8OPh1ZUcZCBISjjekD/BiHQZiHwZ4NpIIsbRfhT&#10;oLHFePUQHPh5iF6BLv6iPa8r85RP5H4FabNclfS0Zs0Lz9SeQwiUKfYbojW1wteCQwA/1OV+awR6&#10;1b1qM0UXYyVrDOTD8utrzmuMc6fNa1yIbdwl3egae11eY2a2kBNtS6sH25Iw7Vt0tu2+aRA2H9wa&#10;B6Sj3wEE2lLqax4cK/Ks3FcgiyGs8h8Gz85wHCedYA2Cy8nMFMpn/Yt8Q1Fps4TzarVWL5Vvb19k&#10;JWNtqE5eupn++mgl47KSotdw6u8cU2sbq19mwQvnlzj4xz962KP7ujG0Xy/fWlMLt5vBqh5132K9&#10;21iT65+sJ5E+VbNckPUqXXYt5XXh+CmPpSb8ZaPoIimWH0YqnZuvu7dYZEb2GLas3/LPrZOxkzVD&#10;XzfHbO+DOTjH1PCevGU25/hqwUt4/EYpPfLC6byiEj0CGfxoWpb0qXp/3i51Kfc1lrrZT76uaNAg&#10;DWk09e2SEecqk5LRnVURqYZ0eNe1WjmyL0XP+6fQBrhFXpa3hKy8S7mxqgoOOICkPFVN3/e/fIrN&#10;e7qQ+DlqHFPdxUJzLDnHiyraJvtWh4Slo/uxqVTy8CVxi34jsqeXfDVKr9JcyqGyy9bJqUAsE0vR&#10;8W5paq/E0dK/vEoK26g6qrSjnBZLrifSVT6prrW8psd8NsCngxapw3OcNzW0sQrRmlRa5nGcpu9k&#10;BWtCLIccpGKdsDQrFFlyMg+t1vePPuV6ksPkz015Sa75tUqSZux4Vc3qZ32A8cPSpH5tSX09evlw&#10;sHLF1FgRE4ljbmeVqPLrU6UynC9V2qK1CPTpJlBkbuepeJ3vSO1EFFeWo1RVpIbksDJb2JrMJbfS&#10;ESiua7xXLUQbJGKLRc7pEPwOXJDUrfkfDvs1aV0USN+wS59PqnMOCw7Fppie+svZLmoFXuCKSBEN&#10;rbIkLnNZo7l5uDYDXlKZz+8FPJo5i4hnaM9s7JDjxQn5OWbJ3dbWcwkIxyXFrXbXJ+C/jMKnJrPT&#10;GmQazGkWEhgByWkrBK+kfCQooiObvf6Tt0BSHH05h/auIOmL193L52y6cxfpGcAXcVa3OjEG8vQF&#10;cWnRbBJbQpGzlOoMhimZvLSxkmGm6F1Usj8j5TQKd6EacHaNZ3kEMnY2h2+VZgXriCkVSIwDvlbx&#10;am4ckMbWd8ni5O1z4WiPeJUIxC8lVnCueXG8Uo0/K0iTlBTK6Lrs0XewhG+zbEX0HDVPQlb1cY6A&#10;E13L91J8LtTx/nlLVd60cilA+htKJAOD76bLkXXdhAZtPy8QNOfFgPTtFAbxjH0ZqJvcd1Wqf9E+&#10;MA4aGZttMNe+aiCtNSsQ9NmqZNG5gMd1K8WouDU3OkFruEBza4vffVPHXRJ05k8teCRVx5M2ZC2H&#10;vEJuQEIuzItIQClvoMlhZgNBcXcceV+4hhwfl1OXCDuO4yQqZvvkOTJhXjql4htkG6offQKsuwxL&#10;V5Ni73zKjhw7ZNAdaE/T8CL64s5bNzifRh+70q5QpNVxqUvNE0kmftm1KPgHBB1q+MLy3pZor1rV&#10;g/dIn9LopWPq2YYyq0SNo0CAeJ2MyVRZ8ObC4XjPpYGlY+ZzYcFdIOyrGjgipe5NO07BbVd+zCI7&#10;mgUbnJMqQCfTaDv8mU2Ed92smtMxvyvi4WXjtwbpuVknzuq3WXLGXJPVXoHQhu0DSo/YfLjQ17Bv&#10;ni9hLtdcg4Otuu+B4PcaZR59aBu2jgC+4LTtchQPz+qIjQPTwVtsq5mpf81COPj46hdE6o9ZCod4&#10;i1Zn4VvsLd9yv4dX4c0Rm9RyU3tPYIvh+g76OmHL9VF7tBiOutRPnIRPBcYDLrUBO9YPaM9iqZMw&#10;jdmayXqsvq/zsg9B6y9qerdlm24dvVkc1npGa4sFYC1deQf+xRrHAgj0Ot7tBrtXDCDQ2m7DwZbd&#10;b7oM1WD1pRa25LXZ3K3iSa0SyO6m6xDBZF1Hxj4qKtMIb0S0zlXfrB3EACqEg6xyZvYQGEagNYrY&#10;WDUvyMW1664ZthdhkiD3P6/K1O3tXAbJ2NYksWe7aa7PrcaYHwuyY6JrMOvS3G3HMkC0hIk63izX&#10;7mmOd5UQv2zN6uavZnM/bX+tnrgas5y93s9doJO3Lk50yG6z1S8PxfBOqyd86TzTHv7X21dbL/Nd&#10;8tMeP+Kr1Rd7n/4eTCDfK8UnLsjK57XE42rJk2cV4/XCZcFhPo/xOWvPqoFdhZaqBD6K+jCasogJ&#10;/7eU4Pv8hl/ZYGLvpSDt8xt+14pPxL6lIWWf3zhPaIUdE72CpaTB76Q9NG6qZ7nUe/ESyMc1Tu27&#10;dAgvgSoPTzRRv1lMPL0E8qiGnSdyg2yp1T0FcnbsU9WSeMm5+gnkrkTq2yw8YbFH7ieQc1HmrO5m&#10;6QmLB/AT6MN1aHCqxZY7rX4COdc+pzzWcu/OJ7gCjvF1ysYmLi4Z4Y+TQEPC4BhfJwsBi5Whk1OS&#10;P3gfR62e7FTeljzryUknBhpPTlo9PVvh4vlUTtNojdrVqS80fXvDooZUTglFNiiRU8CfnnVisZSQ&#10;TfivRxwHWlzM7GyZhMZgsfObu9VWB1pcbjbZMkLmZGRjXZzo/T1gyzwhLhoBjKRwyEBWlLZ6OJIb&#10;D7q/XLfK1hX9NRwFKgYml7Xar/v2BMfvjoL0ssauHnwkXE9m2G+xc3bZUmR1HrhKeyVa/L1NFzJE&#10;jlb2Vg+WvFRy2KRCbsEeGI17LZjZymEjg4vzDdCDJ7LNljbCiurxCIVzHXNwdgtm5l2JfEDtTO9Q&#10;iJu/lKhaN/LY4ZezhQ722Mz+5CaVBv0effU+Hsxp7dYZwTzmpRx4mbP72zaCfC5TynuDnKiuCnhp&#10;d7V/bCWGy27mHsRwrni/zPoJQX0I7vdd9DSlWh1ffXxGL4ZDFgua3M1lDJ+ZKvLOuFyuabysfEqL&#10;j41eOuN6mXzFCmiSWdoN5ge+HFsj51yOu0Iz5O6KOdlQ18VsstrlNFZYp1do0Leb9Yg3OKgp+Iaq&#10;6B8+yj7NTm/RBQurLmiZg5s+TwIimaVQ2HrAIvQDgDaf4cemPtIrAlB++3UOSFIIHRCDS/MsuQeQ&#10;bEuhpYN6nh37Zp3l1A3buhQafFAybxGu6iwvv3jPMOBwY68F0W1bBq+hEpmrV+YsKFrOeXKROdb9&#10;Dw2/u57bHmcls2ODIrnlvC0OYndy254XeE+tWdwCBDgQ1HLag1ZuyU86zySpZlYZoqIzn0UnSGsL&#10;eYn3CVjRfEKHOY8Hm4vPVhrf221mZKrfTpWeZmiMcY82ko8D3N7D26cTmD2ncgA30mLN84kaUeIK&#10;FgQmieK3Uf0BIRpLzh/vkTqQH04OILfjP7vuU2Om0v+Fxm31zB9Nm8jzFoE0CeFYedMykqOjdhtK&#10;nh7LKR0KPllA9rCgUJVMqwOpjkV7D/l4JeZFaQWruksXqlTkhi32rk7T4fZD1XAOBZ8Ex6kyijaA&#10;ExTQWnLqMf9Jps2nBeCc0V3KoCmT1qLyY/eAaewO/TfbN0HyWMXH2orewA2C95QPCaROYNk+ubpA&#10;xeJCSSdni98ybWaPWpURhAIhaCOxLapRpGrO1KU7SnMCwcJE1WAB96IOECfMvAswDegBRMJrIU/f&#10;hF13Xn86aIAhY2Pas2+/DavseouUANBTmAPlyF6mJ6ngnAuQh484oS8dTf+wEqN530/ylBAizYtH&#10;s3qcTmwMeYIX7Ut8FufONx+shW3GoFdMX9KqSuodtYiKBIe91UHnLo1+nlHqWs+lxyyF7+DXfLIS&#10;MHmzNA0061SL8QmzRZIkJIiuSJXXjb4aP7ZEEXaZrExrnQPShPyUCntvTDkQMmYfQsRp2SarNn25&#10;kg/EyeArwM7mFJFPa0o7miMJ2GncgSc/ecagLi/zrlz0L7w9FTre7IrMHBcv+YygF/UV+F5W1zWF&#10;1jVUXW2amirFC10JJE0uzmV6BDgmZvzHB+AXZ1P5rbeMxW0A5MmYBTFnQrzHqiFms69ehwsULWEW&#10;BFtn4o3kQH+w2cpWQr2/ZWktKRDi2Gh2wiD9MH9IuyScnfEzR6877YXAFrP0VzE8kau5xmU9+LEw&#10;PTF/TNGwfnhgIyYEigM9ecYfdoFmukt7o5+dbIz/SJ8FSJCejJs9l93HKWaAPsAoYukayLaB061g&#10;UQKcpH1I/m8C2BjXoRyTbe+MBUIUzeV2P/jBD37w/4u3t/8Byg1EmVFcl1UAAAAASUVORK5CYIJQ&#10;SwMECgAAAAAAAAAhAFD662qIGQAAiBkAABQAAABkcnMvbWVkaWEvaW1hZ2UyLnBuZ4lQTkcNChoK&#10;AAAADUlIRFIAAACdAAAA0QgDAAAA4WJA8wAAAAFzUkdCAK7OHOkAAAAEZ0FNQQAAsY8L/GEFAAAD&#10;AFBMVEX///+lpaUAAACMjIwICAgpKSmUnJQ6OjohGSHe3t5jY2MQEBlrY3OUjO8QWlKUWoQQWhlr&#10;Ws4QWs4QWoScGc5CGc5CGYRa7+ZareZjKVJjWiljKRlazuZjCFJjWghjCBm1tbWUpWNr72MQrWNr&#10;lDEQ3jFrGaVrGe8QGe8QGaUQ72MQzmP39+9SSlLOzs5rWqWcWs5CWs4QEFJCWoTv5uZaWlKcWlIx&#10;WlKUWqWUKVIxWhmUWimUKRlrWu8QWu8QWqWUve8QMVJ7WlKUCFKUWgiUCBmUvc6E5qWltaVze3uc&#10;72NC72NCrWOclDFC3jGcGaWcGe9CGe9CGaUpjKWMhHtCzmMIjKXFve9rzhAQjBDmva3mvYyEjL2U&#10;7++cWu9CWu/vUu/vUmsxEFJCWqXvUq3vUinvjO/vGe/vGWvvGa3vGSnvjK3vjGvvjCnFUu/FUmvF&#10;Uq3FUinFjO/FGe/FGWvFGa3FGSnFjK3FjGvFjCkQMRkpjOZajLWU787vUs7vUkrvUozvUgjvjM7v&#10;Gc7vGUrvGYzvGQjvjIzvjErvjAjFUs7FUkrFUozFUgjFjM7FGc7FGUrFGYzFGQjFjIzFjErFjAgI&#10;jOZajJSEvaVKjOZKSkLFvcUpraUp76UI76UIraUpzqUIzqWl5qXv7zrF7zrv7xDF7xDv72PF72Oc&#10;zhBCjBDvve/vvWvvvSnFvWvFvSlrzjEQjDFrznMQjHNrpRAQ7xBrKYRrKc4QKc4QKYS9vZSUhFpr&#10;7xAQrRDvvc7vvUrvvQjFvUrFvQhrzlIQjFJrhBAQzhBrCIRrCM4QCM4QCIQpreYp7+ZarbVa77UI&#10;7+ZazrUIreYpzuZarZRa75QIzuZazpSljL1rjObv74Tv78VrpXPF74TF78WczjFCjDGcznNCjHOc&#10;pRBC7xCcKYTF7+ac7xBCrRDv76VrpVLF76WczlJCjFKchBBCzhCcCIRr7zEQrTEpEAic7zFCrTEx&#10;MRBrhFo6MVrW7/+ljJQAEAilpZT/5v8AAAitpaUAAAAzpBsKAAABAHRSTlP/////////////////&#10;////////////////////////////////////////////////////////////////////////////&#10;////////////////////////////////////////////////////////////////////////////&#10;////////////////////////////////////////////////////////////////////////////&#10;////////////////////////////////////////////////////////////////////////////&#10;//////////////////8AU/cHJQAAAAlwSFlzAAAh1QAAIdUBBJy0nQAAFQVJREFUeF7tXUl64jzX&#10;xTaWZIlFeAHYI3kPpTnDjP5lsBSzsOyjBnkSGj/fPVcCDLhNveX8gzohpgmG46ur26nJ6h/+4R/+&#10;4R/+4R9ayDJRSy1qpaQukyQPL/9/gNXKmPgBda3zJAt//0nY5hgovaDJf5qgC0x60IS3/QTKWgUW&#10;fVAnG967OLJAYRCmDO9eGGIdCAzD/Ejrbs0lfP8YXDhjQWRjKteCCOcshuzJwg1ChpMWQxW+eBqq&#10;cNZSkOF7J2JZ35btw9dOxKLsbBq+dSrUkj6t33+ZeN3ZX5a0Kn19gqKoRCR1bF7MjQ5nLoEudsZp&#10;J5pGNJEQzckJUcepq1V4ax3OXAId7H4ngpiJiG74xR29EtHRsSDDmQugYT4P0OBEZIgU3fwdxIif&#10;08bEKpy6ADaB0h0F84i+wg3k3okkPYAQo2pJdiJwumJPfFhub4KFxgTpITHl56JaUu+eAjvpPKFG&#10;nPAgSpggCe305oXZCLOgRakDLY+08fr15uVHbAJBqFzk5SkX9LSPgV3tG/OEHksPTm/EjQBZ0h2Z&#10;F7ovlgtT7IOtNeD0zgrX8D0EBn54hV5jjvWCQdSvQIyRol+G3kB3TIZA/IgbdVz+y5LsbLtpN6R1&#10;sLq+AzAXbll+BtZQRLkgOx2IAbXvB1diJEYYOuoV4g1PSR3f6I8L9gobiDEccYHmveFwkxdepG7C&#10;z2Fm1IIWpR0jQUrQLm/qwBScEvBC/+W7KDLLhZ/tjEfDjHhp7fT/pSmqUF7t0OLUfSFSoc1yJYF2&#10;l90wExDRl/gYCj4F9K4hhSOwYJMF2bUdWc3CIbxXCKG0ZLmy9NDYIqmkrAtxWa5lk7iqrgY5rQuC&#10;lGhT89ukqazrgvyueCfOjQv5h1quXFHGjkK5R18LmkRLyr26XNINsYNfi+q1MoqEF+8Xa1mdfqn9&#10;puEmTGuSFVpzD4OsSYBV4mRsiqLaJDtNdFWtXWMWM3efv92+0BeKKAkOpEhQaUoeYx+XJFElRLDW&#10;5FEuxnBPWa5hL7tUNLJi4SGyIwvXyDQSGymLuBBOETupNWmmcjIlA5OoS5yEs/828mNCJnaTRmAH&#10;Jwt+kmSXSOjYQaTud4wXL+Zj7fCai9eLRe7ZGvbCpSeUUigxfAc/bSBCV6eSUloRK3p2MlJtpKnz&#10;BDn4Ppz9t2FTR4omdQTt2sFRkOtyMSTIEI326khSW6t0TZm3srIIZ/916DQiPSOjoTi28xGdvGh4&#10;fEhwx6ITTWpOIklEIva1Xc7P5pdIrEk64qvmEJMD4kTGR1nrja7Ti4LWkbEzZPNOp+brIpI0nLsA&#10;VNVIYkAJRDtkSorUmNiYVHty5FzVhjqQEOuTWbA2m5AfJd3ztJgZWhQpBME/hR8j5STNvCjyZkvW&#10;PkuOm8ibBXPis69Ak27UoPBjKKsIp3W1YAhAONcXr3B0466AY+gTUVKR4EAbfydJNpEz4byloFIE&#10;v54Qp12cRDBfXaDBITkyhAUe7ZZmV5pLmr4h8A19wgfuRDfSkhwbHgpxStZ4R7FghcfD5lKfgp8A&#10;EzoG+QnqtcZovKylfCf9SxcfrlitRA1CRIsLKD6J8CTJ5Cnjks1xncKRJGbJqmxACc9KdL58AQUs&#10;cYApoaatDckvgXlpXPwDo4wZeYIrJeSITJT4nvhFUjpQA3+5ZMn4CmJHdMiiIWUFH9ZBsA13dEDP&#10;jcxSoV0bmUF7OgpSfNeFDopk9wU3wfYOIOJu/ROj25AdWQt5o4EHG4NQgGIBcrDJl3P0qlp6BI+R&#10;c5hUUEz85avFXvm0zyPgYClcpw4c/8i8ipOEtDYUTVGnJXLe9JGmUWQlRLLRFSoWyUWfwwmLQnNB&#10;NkENitUM8kNIL75QMwZTHOTSXizAkA+lflHA7Hk68GN0T9Y3P+QiKSTFWcsPujM+ITTik2CUB7yY&#10;Iz9IJMV0HNWL5bLsB2wTJDwg5EDPqx05WrQqCFI+QW5C/4SbIGjKbMCNdK6+IE5CZgY/AUEya7q5&#10;y08YYordjVDsJNCUem0cdVWWGnVXyjY8PXK2PzLNqIybcn9CeQ79VCQqJvExV0p52L7gsVt4rkKA&#10;vXyssjXExjaEuq423LxRlMbawcPRrUoXTBPvsFqdV1nMbFh2OFbGVNSLC3ISUm4oQi7iZZOdKyI4&#10;pzP67LuXHfGjEE+n6/1G+HEWru39iDXJfEi03/iOSl6Wuyo1cCQv5j6LJv0RFxaiyV2ITtAJkJ75&#10;+PPjNsCnPvltCyMxPugoL+Dz5ROztxPdE0GCq1LSvMqtfyJed3EUHiryET4+QZxOCRpSMtwaiWEn&#10;oZamZ525z1bTV2+BGIUA+wfxiWgTwwq7dFlbHB1lcw8my6NjLgI5azAvQX6+31TpggFKk5pm5Vpm&#10;QhYg53suwWdkcLeNYxdmq1guU2vfHgrzQV9Zt/y6M8wJLpaYBf/Kr4R63bmOjWz+fvtmJAa2EG1V&#10;FzwjgGUGa+zVjuekNFXIYdNCHNP8L/Nr1vvAat/KYfJYEz2vae+QIMuOui8dL+H9aU0maP832/fz&#10;I3bh8s/B2DEao8jjB5EhRqE2Zc9Gr8hQO8nMZmUTk17N0H+OJlV3d96eg9ioTBEbjMOiiU8sReKJ&#10;MNldq2IlZvGQJUr/iv5l9cPEvjY7p1caaSMZOo49kZXBxsDvJrdc7NcaPcS6o/zv9S95mqee3p5l&#10;mTzAqiCaAyu6b4L40NJ3FYjCEJ67/Mf6l8s4ebxg+YvvysLUKQaXcrPj4Yo3YsXmjsVHXbhl6Vy4&#10;QPuV/of6Z11cPwiOUPlm2utsZXleWHRJiNx1DpRvWjwqWmb7XsE71EVLNf4A23zfMQbiiFEpvfaV&#10;v1GFqCVIQfN4LhTXVOhRwb7WY1vf21kcny/4O7BFXHVocVOvsuPVX5z3kJ6qvdb5dIcPJMkU13GD&#10;VLfPyi5/rH2WTDzp/CsOcqXuEhVwCZnRaEqoG37RSyhMqVftRT22vmdA5Z+GVmVtrvb3CVZ+tRTK&#10;8mSEw3FDhDDbCbxY8SJ598dZram19/Leie+C/AasiO8f9Qzd9mXnIz9pYkxFQZBM1DjNuAbQhExV&#10;qVkT7i39R1MFBwtH+SY8YKhgykzCDYow5QRfoW+VbEuu7BnZLb6eD7fu1LhOXGVUpWhP7hJkXURz&#10;mxxT7jvyxm3hZf4NZLPGUt2RxXCWBYhx16Wjjz4JB/UqOYL97gCLreclyc2F+8/h+AWtI2qwetcL&#10;zI13LS/Iv7mOy84tuW0Vx34iBjVqXzruQvKR939W/b0hlmR2fzrvLtROZ0ogMSoKlxamUYqBJR/l&#10;t0rx9jsiL1NZkr76OZZkTi78zUIN9a6ZCuQRfa+qVaXZyvEQAUmPSxl2M7xYJrp8o8wiv1nVEke7&#10;UmT0YPEukJmUW/+XHmTfaNr821acws2EhEcWD9N2xmfdW2+KZkG/njLVJ2pVUiRKTXvJS5mOxyGV&#10;nOttP19LH3ZMCFdYytAwsiJlMmm5wmG2v9h1fGwxtRNraWBV4oEQ4gFzVdwHRE/Ip3b9sqIU6UtN&#10;9vBVq+gxBbvO908OFuvDR6wmBeYZ1HIzVWc8su7xwHqqMKJiVU1bc5fDD1M6PAcPmcAdydSmtfvz&#10;RP/p2c3yFrani1MqMREuWdl0iq4LNAcnJZNR9kx+zCaX9svjeXWYMjYWQXbNLKfZ9OiBTT+HndIN&#10;FEKUv9r1xx6cWXbNrGFv0acH06vTzlWuahfResCyy2eNQOrOIJsw0boSMukaqcf7Issuo8BhOoq+&#10;JkGtaSJUSTm2r+EOQXzRIZsVSvbWh+rpLkfDzH6c/JN+JPiqebN8r6XhF1Q9qUsHGsj/fdQECW6m&#10;OeW8rHe+UkdY1YcIby1H5yomnLO1CjKjOLQ/80HmMxxigy/MRtl9sezScdtzw4Pbe+DT4+G6kOOt&#10;4+wct8YcdrIl5+yBTzLdXftwa9RAVtw2PBQ5DQ9ZdrILDxhJnyF8Rc4XMsbu7OtYcvLnbj/bRTV9&#10;kzlcbDKjZdlXU3Y7COsT3np6m1QtcZ3vBXMYYje9b3l2g2k2ofQetpocQj0G7aEsRziQGNjETkPJ&#10;pm6s7p/72GkzOTQ7tAOG7f5mUTKSfjXZz4Z8OB1xFhQHAslo375CPFzH+m7v6DKLsS54h5ddu/t3&#10;ofJ62UxmV7X7j20N2+nyc0aE7WVXDHejc5DE4Tgxblw9DpG3Ll7ow/SuRXE0jnrwerafIWTPpubb&#10;TzWXVj0/jz9mOGvvYkfymcOHv59c6Dk85tmtQDSLZ9U7WHZiuGXFVW+mhlBPa5aSe7pk563x40uJ&#10;htm5YA7b6j0I/dBlV3lr5dy8lWDF1mbBn/XiZqGm1iqenEor1pu5Tq0uj6Y5DOvdbRB0ajUgfWoL&#10;c/NF23k1+EqXmS7lYAYczB212EQH/hym3ucIzayg1mLjmmxwSeX52s2y4cryDS/NdzfOh9Yo8ARI&#10;hNV2PZSV2auOTy27v4we3Ect5o1feDdgYzvgBby3I0wd8mqe0/LD/qo51UTd8NgGdkNNdmPXTFxq&#10;/rI/iL2WG+y8YfxP/qDPQW2IrtUkO216oz2+WA0ZgqB55YSgU9tB2d3tyLRNBFqu4YprMWTmwtfM&#10;t+zgJd3sQTatzFO/6lYTjEIrHpiCIDs1YO9ukUlWrduj+L3o2FrlsOa7eVUs4sWi/hwQuK3dOWuc&#10;LmSVZFMcrTWvVU/raU2odj2Ck0U7MGniEEt12Usd4S3PLqoLrbkiN5xTFvp+enHMgz/KDgS9VXEo&#10;b9zHV8JvPzvraDX60+7Z0ozCX1R/+TMzbTcyYaejbWelF3lTOX9mBrfstr8e+fEgrWqCRbjNM2wD&#10;8W0xf3cJLzvXlzJmj1VePT6rJ+nkkLtVFM8cjiH4b296tP3cKmeB11PQ24XrBNJHlDmmZQwHah2o&#10;2dT2DX08TMwkbMajlO5iS2YpG95OMpdt+IDS9uiTdyV3jIefru7zitRbZroKUhMvjZ7FFU91yvGE&#10;1ioTq+Zz+9qEjlg/FjAmIE9XgrKabm1/nk4iR0sVFBZnJ7k2snIizz5bn4rNuezE4PqGbF8WFFT4&#10;rvuM8jGyStajAZBfkmDzRNdSmTW2wopKUjoyRpCb1/LpyNZZWjhKzcLzB3y0NfzzQ+nLGLu6XRqz&#10;WfkrqeVlr9JU8kCwGAo3uqAsipG+MPwEaia7tdZ+ZlnZbFSaJPHIqFDWua4qK/M8TPO6l/KmwbuJ&#10;TnZJbI4mPq55O261a8TXWDba9O6FFKKUuf3Cl3E7y6XSRCL54t1mxInnOo6xS3pTgMYL9UmTR+Hd&#10;hO6QXRkb3tGt8cwwGW6szqB7h3AL3x/smG48IeOL6iqEO8mr5EHNk4uasbGous/n2GAps5mys2zD&#10;olcrblWCHQaIVti6hG5j0Wfv3z9DZ53LzrvSsmOgZL9j2WEhBrYUxHKWsd0Ye1tehPGLfNboPYmI&#10;DbFv30coZ7ClANHD4ho6iqgYjoFsn5vfpkHdRD219Bzgpze95qCUW/GuIH5fAa9/uhq0pmHU5RXi&#10;GmXcB6UmouJ4uoMd+SIsYcHqM6gfFM91vK2FvoFeq67RbT037/EjkvrVkhVKoVn9nGQSIdkWNzzB&#10;sW+uor6xnj2Hz3+kfr2oFHvkgR7vAoKZv5EbNvWH7i+35iq684S85AnsY/z48ANUkYIb9VbM+uU9&#10;N5LhsdKtTMX9DbdH9zzoOZqdAE4X/byEB+y1hOh4Ex+0LcluN3LtyT5WFNqR53MUQmldVy7P7L3u&#10;N2egJ4Djho6yu3JY0uo38cFSDDokIxGQ1tRxsBmmUQpbTkqp1N7cqyenuV2WWCACeC27W+knJGMJ&#10;EN1hqfzbSK9YyR29Exsk8+pDXozYnFrxjxjxhB2ggNWusldbIV3KAgM3lp04jS0AVleXh3fzLx1b&#10;E1GT+bLTm9KIV3ZZzbLDClF/R3Jww3pnw+4mdLseSI6t2axhoHcORKVL9ZrRZhVkx06M3AWaSkQf&#10;w1OmMkNGh+l5avz7h+xy6YQ+v7IrHOwdvgPiI6PXYEnckOJRG0Rqg4uB8YY6kBWKWlW7GTNlrihl&#10;Jrar116hNOwdh09MkZ4UffGbR0khV+2wEse/3W/w3Nrvd+6kYIIP+V+vStWSNS6snYL8uoskN/Cm&#10;TjDcvGqD1IGfivvY9oR5ki/gCE+/BD8uRp/FVyDE4944MtcoW2OHGr6WazfH773SPjYBoQs8iv8a&#10;HWcX7IXMIIIn+joxErnbtGZWHKwGmnRr1NVNSswynAmu3XTMA64kB3de83jDy7GxqMQ3LS+k40XX&#10;/DTSV3X9juw4yeyY+J3IBlaOdZt+sDfT3Th0wsaOL4XAd3QWrk9cY+bvsOOQ9po1tZBD7666HZ3I&#10;ssZjweOGQ0L2enQ1xNBbo2s1/DstG9i9OCm7p54HGfjtQCkIGM2oSt6iGKdgayy/7hqRVxhinTFH&#10;7gbLjfpadz9jhbyXG5uvyI0PwqWFDxg4og5Sp0O6Yyv+HYuS8fBpxzQ3SVrE4Z3fEDS6R+C9yLG9&#10;uVc20ILoSXbNzku9mh/fBdl1sKs0b1PCO6nCN035xwymAjMoG6wK+wt4QT88ORL5d8JPN7qv3b9h&#10;Q83k28b7pimTF51Bo3pqlJ+zMadTP5jXvKnyHj7a78iUOYTituH/7BNNMQjWaK8GoIc7hnjnUe25&#10;JSiA2dmO6csJmf6wwSq+IZqwrotOOtL1BM+HX96fqDmlkPt5P9/g8cD/bey+BUFBCq6flY6+bmwG&#10;JiO7oM/ih6mFQCX0qOkTDG84IC7umnScXxoKOJgeDl+jAwKMJE2ger4j0anQCbpjP1POm8sDcD7W&#10;tdArwzaRLDXIIRJ+6uwYSHh4MxiR2OjquFYU8WwWO383MZ5C1pUuYe+ysIMU1Khz9LADmz3eTjf+&#10;9zUkO97xxO+aPN9bcOHzOo3tAYr8Esd3LIsJxphB3ZbfD6vCdpx3PPEl8fnLcHmwoqPMwyaFiXk3&#10;WwxXoO5w5gtCe4Pu+WsDUf43NvPtMddmOqcB2/WOTAPiKEHxXTqcVdxh97y3E9xsUDtoh4s/t98Y&#10;KqtymdymYj3COC578q2Z/n9omouAtOhGB6gsE12TuWzmsvvYKDJ23TpVY8tm+gr4imY/fVy/gEqw&#10;RvhLY6IYKiunakfAOU1kJsNk8WfcfRn9XndlmgB7cdhQDNfEi6/BkILXsrNAPYjUapf1rCsg58Wf&#10;DpuQ9ER3q9X/AMOb8t2/b8mVAAAAAElFTkSuQmCCUEsDBBQABgAIAAAAIQCZ0+S04QAAAAoBAAAP&#10;AAAAZHJzL2Rvd25yZXYueG1sTI/BTsMwDIbvSLxDZCRuLA1ryyhNp2kCTtMkNqRpt6zx2mpNUjVZ&#10;27095gRH+//0+3O+nEzLBux946wEMYuAoS2dbmwl4Xv/8bQA5oOyWrXOooQbelgW93e5yrQb7RcO&#10;u1AxKrE+UxLqELqMc1/WaJSfuQ4tZWfXGxVo7CuuezVSuWn5cxSl3KjG0oVadbiusbzsrkbC56jG&#10;1Vy8D5vLeX077pPtYSNQyseHafUGLOAU/mD41Sd1KMjp5K5We9ZKiF/ThFAKRAyMgJdFIoCdaJHO&#10;Y+BFzv+/UPw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CwA182cEAABmDAAADgAAAAAAAAAAAAAAAAA6AgAAZHJzL2Uyb0RvYy54bWxQSwECLQAK&#10;AAAAAAAAACEAEVL1OBAZAAAQGQAAFAAAAAAAAAAAAAAAAADNBgAAZHJzL21lZGlhL2ltYWdlMS5w&#10;bmdQSwECLQAKAAAAAAAAACEAUPrraogZAACIGQAAFAAAAAAAAAAAAAAAAAAPIAAAZHJzL21lZGlh&#10;L2ltYWdlMi5wbmdQSwECLQAUAAYACAAAACEAmdPktOEAAAAKAQAADwAAAAAAAAAAAAAAAADJOQAA&#10;ZHJzL2Rvd25yZXYueG1sUEsBAi0AFAAGAAgAAAAhAC5s8ADFAAAApQEAABkAAAAAAAAAAAAAAAAA&#10;1zoAAGRycy9fcmVscy9lMm9Eb2MueG1sLnJlbHNQSwUGAAAAAAcABwC+AQAA0zsAAAAA&#10;">
                      <v:shape id="Picture 2058" o:spid="_x0000_s1027" type="#_x0000_t75" style="position:absolute;top:952;width:4191;height:8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9xNvQAAAN0AAAAPAAAAZHJzL2Rvd25yZXYueG1sRE9LCsIw&#10;EN0L3iGM4E4TFUWrUUQQxJU/XA/N2BabSWmiVk9vFoLLx/svVo0txZNqXzjWMOgrEMSpMwVnGi7n&#10;bW8Kwgdkg6Vj0vAmD6tlu7XAxLgXH+l5CpmIIewT1JCHUCVS+jQni77vKuLI3VxtMURYZ9LU+Irh&#10;tpRDpSbSYsGxIceKNjml99PDavD75jKqPtcDTbgc769To4hnWnc7zXoOIlAT/uKfe2c0DNU4zo1v&#10;4hOQyy8AAAD//wMAUEsBAi0AFAAGAAgAAAAhANvh9svuAAAAhQEAABMAAAAAAAAAAAAAAAAAAAAA&#10;AFtDb250ZW50X1R5cGVzXS54bWxQSwECLQAUAAYACAAAACEAWvQsW78AAAAVAQAACwAAAAAAAAAA&#10;AAAAAAAfAQAAX3JlbHMvLnJlbHNQSwECLQAUAAYACAAAACEA3XfcTb0AAADdAAAADwAAAAAAAAAA&#10;AAAAAAAHAgAAZHJzL2Rvd25yZXYueG1sUEsFBgAAAAADAAMAtwAAAPECAAAAAA==&#10;" stroked="t" strokecolor="#a6a6a6">
                        <v:imagedata r:id="rId433" o:title=""/>
                        <v:path arrowok="t"/>
                      </v:shape>
                      <v:shape id="Picture 2060" o:spid="_x0000_s1028" type="#_x0000_t75" style="position:absolute;left:11239;top:-355;width:7087;height:944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L3vgAAAN0AAAAPAAAAZHJzL2Rvd25yZXYueG1sRE/LisIw&#10;FN0P+A/hCu401YVKNYoIggguxtf60lybanNTkqj1782AMMvDec+Xra3Fk3yoHCsYDjIQxIXTFZcK&#10;TsdNfwoiRGSNtWNS8KYAy0XnZ465di/+pechliKFcMhRgYmxyaUMhSGLYeAa4sRdnbcYE/Sl1B5f&#10;KdzWcpRlY2mx4tRgsKG1oeJ+eNi/Xr7d9pfzuX5sduU9GrvzE6tUr9uuZiAitfFf/HVvtYJRNk77&#10;05v0BOTiAwAA//8DAFBLAQItABQABgAIAAAAIQDb4fbL7gAAAIUBAAATAAAAAAAAAAAAAAAAAAAA&#10;AABbQ29udGVudF9UeXBlc10ueG1sUEsBAi0AFAAGAAgAAAAhAFr0LFu/AAAAFQEAAAsAAAAAAAAA&#10;AAAAAAAAHwEAAF9yZWxzLy5yZWxzUEsBAi0AFAAGAAgAAAAhAF+9kve+AAAA3QAAAA8AAAAAAAAA&#10;AAAAAAAABwIAAGRycy9kb3ducmV2LnhtbFBLBQYAAAAAAwADALcAAADyAgAAAAA=&#10;" stroked="t" strokecolor="#a6a6a6">
                        <v:imagedata r:id="rId435" o:title=""/>
                        <v:path arrowok="t"/>
                      </v:shape>
                      <v:shape id="Arrow: Right 2061" o:spid="_x0000_s1029" type="#_x0000_t13" style="position:absolute;left:5334;top:4152;width:4305;height:1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iQxwAAAN0AAAAPAAAAZHJzL2Rvd25yZXYueG1sRI/NasJA&#10;FIX3hb7DcAvdFJ2JC5GYUUq1YMWFWlHc3WZuk7SZOyEz1fj2jiB0eTg/HyebdrYWJ2p95VhD0lcg&#10;iHNnKi407D7feyMQPiAbrB2Thgt5mE4eHzJMjTvzhk7bUIg4wj5FDWUITSqlz0uy6PuuIY7et2st&#10;hijbQpoWz3Hc1nKg1FBarDgSSmzoraT8d/tnIyRZqoa+XlbLxXrWfRwPvJ//sNbPT93rGESgLvyH&#10;7+2F0TBQwwRub+ITkJMrAAAA//8DAFBLAQItABQABgAIAAAAIQDb4fbL7gAAAIUBAAATAAAAAAAA&#10;AAAAAAAAAAAAAABbQ29udGVudF9UeXBlc10ueG1sUEsBAi0AFAAGAAgAAAAhAFr0LFu/AAAAFQEA&#10;AAsAAAAAAAAAAAAAAAAAHwEAAF9yZWxzLy5yZWxzUEsBAi0AFAAGAAgAAAAhAKkOuJDHAAAA3QAA&#10;AA8AAAAAAAAAAAAAAAAABwIAAGRycy9kb3ducmV2LnhtbFBLBQYAAAAAAwADALcAAAD7AgAAAAA=&#10;" adj="16737" fillcolor="#deebf7" strokecolor="#a6a6a6" strokeweight="1pt"/>
                    </v:group>
                  </w:pict>
                </mc:Fallback>
              </mc:AlternateContent>
            </w:r>
            <w:r w:rsidRPr="00141991">
              <w:rPr>
                <w:rFonts w:ascii="Comic Sans MS" w:hAnsi="Comic Sans MS"/>
                <w:noProof/>
                <w:sz w:val="80"/>
                <w:szCs w:val="80"/>
                <w:lang w:eastAsia="en-AU"/>
              </w:rPr>
              <w:t>father</w:t>
            </w:r>
          </w:p>
        </w:tc>
      </w:tr>
      <w:tr w:rsidR="002E0EC3" w:rsidRPr="009A2F4F" w14:paraId="4935E336" w14:textId="77777777" w:rsidTr="002E0EC3">
        <w:trPr>
          <w:trHeight w:val="1701"/>
          <w:tblCellSpacing w:w="85" w:type="dxa"/>
        </w:trPr>
        <w:tc>
          <w:tcPr>
            <w:tcW w:w="8901" w:type="dxa"/>
            <w:vAlign w:val="center"/>
          </w:tcPr>
          <w:p w14:paraId="1C717F85" w14:textId="2BB8044A" w:rsidR="002E0EC3" w:rsidRPr="00141991" w:rsidRDefault="002E0EC3" w:rsidP="00141991">
            <w:pPr>
              <w:ind w:firstLine="691"/>
              <w:rPr>
                <w:rFonts w:ascii="Comic Sans MS" w:hAnsi="Comic Sans MS"/>
                <w:noProof/>
                <w:sz w:val="80"/>
                <w:szCs w:val="80"/>
                <w:lang w:eastAsia="en-AU"/>
              </w:rPr>
            </w:pPr>
            <w:r w:rsidRPr="00141991">
              <w:rPr>
                <w:noProof/>
                <w:sz w:val="80"/>
                <w:szCs w:val="80"/>
              </w:rPr>
              <mc:AlternateContent>
                <mc:Choice Requires="wpg">
                  <w:drawing>
                    <wp:anchor distT="0" distB="0" distL="114300" distR="114300" simplePos="0" relativeHeight="253165568" behindDoc="0" locked="0" layoutInCell="1" allowOverlap="1" wp14:anchorId="34191C94" wp14:editId="467CDF7E">
                      <wp:simplePos x="0" y="0"/>
                      <wp:positionH relativeFrom="column">
                        <wp:posOffset>2797810</wp:posOffset>
                      </wp:positionH>
                      <wp:positionV relativeFrom="paragraph">
                        <wp:posOffset>122555</wp:posOffset>
                      </wp:positionV>
                      <wp:extent cx="2124075" cy="904875"/>
                      <wp:effectExtent l="19050" t="19050" r="28575" b="28575"/>
                      <wp:wrapNone/>
                      <wp:docPr id="2064" name="Group 2064"/>
                      <wp:cNvGraphicFramePr/>
                      <a:graphic xmlns:a="http://schemas.openxmlformats.org/drawingml/2006/main">
                        <a:graphicData uri="http://schemas.microsoft.com/office/word/2010/wordprocessingGroup">
                          <wpg:wgp>
                            <wpg:cNvGrpSpPr/>
                            <wpg:grpSpPr>
                              <a:xfrm>
                                <a:off x="0" y="0"/>
                                <a:ext cx="2124075" cy="904875"/>
                                <a:chOff x="0" y="0"/>
                                <a:chExt cx="2110740" cy="990600"/>
                              </a:xfrm>
                            </wpg:grpSpPr>
                            <pic:pic xmlns:pic="http://schemas.openxmlformats.org/drawingml/2006/picture">
                              <pic:nvPicPr>
                                <pic:cNvPr id="2065" name="Picture 2065"/>
                                <pic:cNvPicPr>
                                  <a:picLocks noChangeAspect="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flipH="1">
                                  <a:off x="1337310" y="11430"/>
                                  <a:ext cx="773430" cy="944880"/>
                                </a:xfrm>
                                <a:prstGeom prst="rect">
                                  <a:avLst/>
                                </a:prstGeom>
                                <a:noFill/>
                                <a:ln>
                                  <a:solidFill>
                                    <a:sysClr val="window" lastClr="FFFFFF">
                                      <a:lumMod val="65000"/>
                                    </a:sysClr>
                                  </a:solidFill>
                                </a:ln>
                              </pic:spPr>
                            </pic:pic>
                            <pic:pic xmlns:pic="http://schemas.openxmlformats.org/drawingml/2006/picture">
                              <pic:nvPicPr>
                                <pic:cNvPr id="2068" name="Picture 2068"/>
                                <pic:cNvPicPr>
                                  <a:picLocks noChangeAspect="1"/>
                                </pic:cNvPicPr>
                              </pic:nvPicPr>
                              <pic:blipFill>
                                <a:blip r:embed="rId434" cstate="print">
                                  <a:extLst>
                                    <a:ext uri="{28A0092B-C50C-407E-A947-70E740481C1C}">
                                      <a14:useLocalDpi xmlns:a14="http://schemas.microsoft.com/office/drawing/2010/main" val="0"/>
                                    </a:ext>
                                  </a:extLst>
                                </a:blip>
                                <a:stretch>
                                  <a:fillRect/>
                                </a:stretch>
                              </pic:blipFill>
                              <pic:spPr>
                                <a:xfrm>
                                  <a:off x="0" y="0"/>
                                  <a:ext cx="742950" cy="990600"/>
                                </a:xfrm>
                                <a:prstGeom prst="rect">
                                  <a:avLst/>
                                </a:prstGeom>
                                <a:ln>
                                  <a:solidFill>
                                    <a:sysClr val="window" lastClr="FFFFFF">
                                      <a:lumMod val="65000"/>
                                    </a:sysClr>
                                  </a:solidFill>
                                </a:ln>
                              </pic:spPr>
                            </pic:pic>
                            <wps:wsp>
                              <wps:cNvPr id="2079" name="Arrow: Right 2079"/>
                              <wps:cNvSpPr/>
                              <wps:spPr>
                                <a:xfrm>
                                  <a:off x="815340" y="384810"/>
                                  <a:ext cx="430530" cy="193979"/>
                                </a:xfrm>
                                <a:prstGeom prst="rightArrow">
                                  <a:avLst/>
                                </a:prstGeom>
                                <a:solidFill>
                                  <a:srgbClr val="5B9BD5">
                                    <a:lumMod val="20000"/>
                                    <a:lumOff val="80000"/>
                                  </a:srgb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238C22" id="Group 2064" o:spid="_x0000_s1026" style="position:absolute;margin-left:220.3pt;margin-top:9.65pt;width:167.25pt;height:71.25pt;z-index:253165568;mso-width-relative:margin;mso-height-relative:margin" coordsize="21107,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JAN/WgQAAFwMAAAOAAAAZHJzL2Uyb0RvYy54bWzUV2tv2zYU/T5g/4HQ&#10;98aSH/EDcQo3XrICWRs0HfqZpiiJqERyJG0l+/U7JCXHjoMtCzBgDRCFz8t7Dw/Pvbl4/9DUZMeN&#10;FUouk+wsTQiXTOVClsvk96/X72YJsY7KnNZK8mXyyG3y/vLnny5aveBDVak654bAiLSLVi+Tyjm9&#10;GAwsq3hD7ZnSXGKyUKahDl1TDnJDW1hv6sEwTc8HrTK5NopxazG6jpPJZbBfFJy5z0VhuSP1MoFv&#10;LnxN+G78d3B5QReloboSrHODvsGLhgqJQ/em1tRRsjXixFQjmFFWFe6MqWagikIwHmJANFn6LJob&#10;o7Y6xFIu2lLvYQK0z3B6s1n2aXdj9L2+M0Ci1SWwCD0fy0NhGv8XXpKHANnjHjL+4AjD4DAbjtPp&#10;JCEMc/N0PEM7YMoqAH+yjVW/7Ddm6XSMKwkb5+l5Gi5j0B87OHJGC7bAb4cAWicI/DNTsMttDU86&#10;I82rbDTUfN/qd7gsTZ3YiFq4x0A8XIt3Su7uBLszsQMw7wwROWBJz4GJpA0ojwX+XBLGgI3f5lfG&#10;fdTHdavYd0ukuqqoLPnKavAWr8kjOTheHrpHh25qoa9FXfub8u0uPHD8GUdeQCjyb63YtuHSxQdl&#10;eI1IlbSV0DYhZsGbDUdI5mOe4bbwmB2C0kZIF2/aGvYF/oZbt85wxyrvSwGfunFc6n4iBPDks4/O&#10;gn1k0/6mchimW6fCS/LsIwUC+tUjccDDbDSajjIwB4zLsvGoe8Q9I6fTkR+LvBqPZ7NjXgFvY90N&#10;Vw3xDcQF34N5uru1Pgp42y/xp0rl0Q3R1dIPWFWLvEfcPtqr2pAdhb5AlnLVJqSm1mFwmVyHn2C8&#10;3jaIL647n6R7ssf94dADu3DBnxWw8uh0TYAV6YPGj/QUkANOnsLMk+eY2z/SUxi+/BTeSn/Pq9fI&#10;7XQ8nE96cp+K5hNzX0nu/wWjW43cb3vhQu9Euv5VeruvqOZ4dN7soSJP5z0NV8aodkG+iLJykGVM&#10;gIvd8n0qtEGXXriYWTYZ+cQF+RnNxjMoURCHXn8gPpNef7L5aB6t7/Pa6RV5L4JHf6dCB+IABTLl&#10;Zq86kw/zD+vJicigOIoiAynZNj4XB42a9cNek6OZ5+LjtYe00NbhFBYIoyjLCuQENBuNRGBlmRBa&#10;l6j3mDPh4GPv/hNJjLitqa1iIOHIiHwjHGrIWjTLJITXC34kNw9VYCft/pKjoPrWRuWPSD1GIQ0g&#10;UqvZtUBOuIV+31GDOhCDqG3dZ3yKWgET1bUSUinz50vjfj34i9mEtKgrgdcfW+rLjvqjBLPn2diT&#10;x4XOeDIdomMOZzaHM3LbXCmkFmReeBeafr2r+2ZhVPMNJfDKn4opKhnOjjfTda4c+phCEc34ahXa&#10;sZ65lfcaVVDMrj7nfX34Ro3utMOB0Z9U/5ro4ll+jGtjhlwhaRciJM8nXMEr38HLDq1QwgaudeW2&#10;r5EP+2HV0z8Fl38BAAD//wMAUEsDBAoAAAAAAAAAIQDzoXT7WyQAAFskAAAUAAAAZHJzL21lZGlh&#10;L2ltYWdlMS5wbmeJUE5HDQoaCgAAAA1JSERSAAAA5gAAARoIAwAAADKT218AAAABc1JHQgCuzhzp&#10;AAAABGdBTUEAALGPC/xhBQAAAwBQTFRF////AAAApaWlAAgInJyc9/fvEAgIEBkQzs7Oe3t75u/v&#10;5t7m3tbWY2NjISEZtbW1hISMKSkxpVLvrVJCQlLvQlKcpRnvrRlCQhnvQhmcc1LvcxnvrVIQEFLv&#10;EFKcrRkQEBnvEBmchO+lhFJCQlLFQlJzhBlCQhnFQhlzhFIQEFLFEFJzhBkQEBnFEBlzhMWlUhBC&#10;pVJzrYzvhO/ehIzvrcXerYzFhMXehIzFUu/mpZxrUqXmrealGe/mGaXmpXtrCFJCKSEpQu9jQqVj&#10;pRmU75ylEO9jEKVjcxmUzpylc3NrOjE6c1KMQkpKxcW9c5xrpVKUUlIpUikQ3vfOUlIIUggQUkpK&#10;WlpSlIyU7xCl7xkQzhClzhkQpe8Qc+8QpcUQc8UQQs4QQoQQEM4QEIQQKVJC3vdr3vcQpUK9pQi9&#10;c0K9cwi9QkJCGVoQ7xDm71oQ784QUs61UoS175QQGc61GYS1ECFCGToQzhDmzloQzs4QUs6UUoSU&#10;zpQQGc6UGYSUQs7mQoTmCM7mCITm7zGl7xkx73Ol7yljznOlziljzjGlzhkx71Kl7whjzlKlzghj&#10;pe9z3vecpe8xpZw67861rYScc+8x3vdCc+9zc5w6pcUxc8UxpcVzpZwQc8Vzc5wQQs4xQoQxEM4x&#10;EIQxQs5zQoRzpSlzEM5zEIRzcylzQu8QQqUQEO8QEKUQpe9SpXs6786Uc+9Sc3s6pcVSpXsQc8VS&#10;c3sQQs5SQoRSpQhzEM5SEIRScwhzraWt785z73Pm71pz7zHm71ox784xUu+1UqW177Xm75QxGe+1&#10;GaW175Rzzs5zznPmzlpzzrXmzpRz785S71Lm71pSzjHmzloxzs4xUu+UUqWU75TmzpQxGe+UGaWU&#10;75RSzs5SzlLmzlpSzpTmzpRSpWO9pSm9c2O9cym9zs6cY87mY4TmKc7mKYTmGQgpre/vre/OQu8x&#10;QqUxEO8xEKUxWjFCGQhKhKWcztbvrb2cc0prtaWU3vf/GQgApaWU/+//AAgApa2lAAAAEqR8agAA&#10;AQB0Uk5T////////////////////////////////////////////////////////////////////&#10;////////////////////////////////////////////////////////////////////////////&#10;////////////////////////////////////////////////////////////////////////////&#10;////////////////////////////////////////////////////////////////////////////&#10;////////////////////////////////////////////AFP3ByUAAAAJcEhZcwAAIdUAACHVAQSc&#10;tJ0AAB/YSURBVHhe7V3dcqM6s43KOPwMYPxI+zZUcjNVQx6CV+SJfDvzXSSO66xuSSAhIbBNEmaf&#10;vWbiYGzHNN3qP7VaD//hP/yH//Af/p8gTwh5rp7+G5FFdSwU4lPbdv9CYvPqH0WhgfipUy//K5B1&#10;5Y7IatumKYoiLYqmbcHZ04eIi38HT7s4blhWy5dMnZLIsvwV1Mcitc//jQCR8SNofIwmaOniXS0a&#10;9eQvRd5+nITYiTI0BF/qeCcK9eRvRCLERwFOzumZ/PQRPybqyV+HCqo0K0V8Vs8DOECu/1KGpnTl&#10;hXhcpmAaIY5/oSpKSiGqh1yIgzoxh0Ms3v462xJBCkFge40SPYmdOvpbQGMNOgU6SJ1YhEa8/VVy&#10;CypjEsAacjuDLE8O7MwTgVcx/9sBiY1/4Hc2y8ykxhAmwBuqu+wBLpF6ZftoQSUbkVo88YlJ4J2M&#10;+BEeAoxs+vAo/hJnvsP1ljzEoGb5zBRycnXrpkirqnotmOS4isXfMDz3z7jYVh6nYQmEfhJlFF2i&#10;Lnrv3vFYwDEUj6JWr28ZxJNIHcciZAcz8LIBkQA94Kd7T8nLX2xpvw/wYFnFEqIgX+AFihTkdZpI&#10;/LxfIjhDolRv2SwwLgfSGrKckwCVBRFJoEd5FEVwhHtx2Cigc47qkKxJiJlge8GM7DSRF/ksisqt&#10;G08MzEFN5iFrAvVTM/Oid/yAPpJadQSR2LRvi2s3jN5TwDKcYxGzch0IJK4qwU1FrN63STSWmLaD&#10;/DoAwyrQIykki6JHJh1Hl3rL7Mx2ls4pp40mtGz9zkQqApmpg86ttqyEElHu1SFwDlwqVBUxU5HH&#10;DFQEEtEgfcM25eej5fQkAXNSg5mDqBJ58lDSi//FVfHbVyI72vYuURrIo4d6ZgKSVqZPEslPq6DJ&#10;/UacKaAyg4uDZEjuCTgi8cFU6eEoHxVb8XiJXufj1O9BLXapuKgnhEPMfGw9DmpM/o8iST8yM/FD&#10;jzCm8UwE901AIJ2kFjc7aVw80ncQO8lBIkmTx4f8w7ytVZCzLWQksDY3/8dp14PHAlYy/CJI3vET&#10;Ta18oQo5it8Gdgwqm5usjzrXn8EtSSVNoMganpLooqYgZYuqVqYJIkvTHpjm1DWAcAlBTJVWhrYl&#10;SiXROm1i3bKNoGGL+W6px/wPPR7dMQbORzS3CcSnY/0sSSVCAeIkeImXtzc44YjTr060hhe05+MP&#10;xzBAZitJpEJBTGSJxX+8Ej9HXVcLqai3hHc5y5N4AgtXA0UifgNxcU8qpRCk1KZFVLavoBbB2XF7&#10;ma+jIiZ2OeBeLFcgNK9R9FqlTX0sS5ApORmJdhilzeaClFw72uWjc2kOmZTO20nKwLQLySsOeWQe&#10;RUu/0pR00/bI7O1lLV7lQY9MGKOVUXHSkoiUD8w6+VuIVwo16T48geatkdnqK4qcmdhiTOY+Fo3k&#10;HkZik+pxyRSL9lJxvQmQbi4Uyz50miAxEl4Sv8ZC+yJiSVelTEcleUqEivg1FmUrCkrubc6gJD0P&#10;s7fdSNLqMU8aOf4ieAHx7kSPRKHUPHgiHh+KOn7bgdCtuQeHIUvejhPm5YhMMpogKhXirUo+6gYy&#10;2oBAHpyciRZtLQ4fJ/gHW7Mn6eB+FuPUbDx6fhAn2MST+IDWOoin3fEAvUNEsr7lmQVgFz/aaaUt&#10;oBhu/M/dyOM+jqpIavEcXd5hOWJiW5uWkFOYUGYnBdNytjOu03RzcXUzOAXw+uwhdbTJhswSPVVL&#10;FXwfRNAuxlglLUSEIkLrLh0Ajr89q89sBYVRL5COTEprD7EOZBJN7xie7SmOy4JcO1BIJ/ETw6SS&#10;0wCqazlFuh0Uu0Ewu5Fb29hkFqRwZL7gHbR2OiciCX2P6pInUuhEIWhWf0NITVJGUjty2WKRKirk&#10;DwDyelIvrzJHRC+lWzOcryaZz7bUplaknZGVZKqYMlDDPMSBpJTA1NNTcRr7id8Lw25yHsG8uheL&#10;akoCaSK1x65IJGGVJ+TLl+5ZvKuPbQOJpftPtiWwXNNf4kkSJMnR0MyUJ0lu6Xk6V4XyxcitWdcn&#10;WwlZZMIFUqzjB2KodPN6UvH0xPUIeOaJXr8TNpkwjabWMclE1KHIkRoW1EgamUL50iUqyV+g86d4&#10;W4OztDy6xmJnazjztZqgliRK2hBMI4iWnJXUwfTSr8t7/bgtk9JaYppwTaKGMeeTlWROWEqZDiYO&#10;wXTLBOMU/cbPDjeDDuvdthyEwjaOpWnxuoFMKGGiZwQ4Rs+SLAC0pumORBvHZV95sw082WSCncPz&#10;ZBi4icyOSAGV/4gczrEfyyPHoQV57rXkbLykePwLcRkFTbEZjg1le6BYEsZck//xc1ElmGL39MoR&#10;p5r7fN1tLFObj0rzwM7hAuPeN01IOiU/NVhWuyc48VyACcQVxScd3lJsruR0N0oB1YYZ6Xp3ISFl&#10;o4iUskuHoPRCpUFc3SVVsXzHOKb7dmTxSR0pgJ0v6hCs1gopYY+WKJCESCJlQQmTWzQ0z6CeVNub&#10;XTDyBxKtcY2lVkggnseiJIXklThJx8TZHsRxnGnFL/mx7aAbZ7pgO/rE9EVLLcjUU33MT/mff/gU&#10;n+X5EzolthZvUowyHkYwDL1RidVA/REjqB4MiYRkqiabwb/hMclPbQhjVQuUw2X2JQklGU5WN5I0&#10;Sa6WV8XOCh4tDsXGwjDGOB3LYtsHZDtV/AWvXiZlQYbkXvdMJ/iM5GVVyzRKet36lS9C6a4Ggn3Q&#10;TkMlfkt/plVJWSaJH56ppJ8q+tOCJgHJprC2xW/+xLbgy081QwVfqSgGi09KSukBTATXRpDZIPh/&#10;/Ilt4WCnDBjZsPS0nwB9gtiCVyyiTC2VQg8oj0XKJdOF2G0tTUvIR+lZBnin7UxfBxyzUWF5JTpp&#10;kL5CYPEvrX7j3KUgD/5Si9Mm68C92UYMT+0kNPoNPAWm+CmprUQacaH0O4guZPQpxHGTZD57NUYz&#10;zHeeNL9PZFUUhewN4GbUBXEySgswGzRDz8a1Rzy+H41fMZa9MP/UBgZWhfxzsppMqCoFeuTl9FSV&#10;gFNw/dtNlibaScwBg1WBIMqRCjqJn5KXeHiPqj7iVIsZ8Knj1qIwiQnf7DCsH4eJlCR3MCuv71Js&#10;iaU4qoqieS5IXvH/guD6ofTftu9GPJFtNBZQwTmQdNJiOZqzZiL7B/7NriBlH+Jtkpna+aABzeDW&#10;Q8FIzUsFXhVxkeWW9CzxVmtfuP3VfrdBlxaIxrFYjz7epElexU8qs+RaGaKLSFTMpEdo3hIDuI/L&#10;N4UhSTDGudRaiJcySt5SRqSWvGTies5ycWKCP7etrF6PaV/7ZQhG96Ah5UEMPSRinkUAcSBSM5Oq&#10;vGCE8i167oRa/Fkw5bGHdZSz7T8plce5WSm0RC+OYFvI/90smS8TlnMMSjhL9cJJ2bhASKLltaJT&#10;nD5LtkpmNjk4R6DGDzUYeqbuHITdqS2qNE1b9hKk/fm9VTKhUdXBLMi7kw2f3mnNuImT0teFXamx&#10;IdhlBkH8foO0dqxLE7MgvOiN0vEfdbA5LJZaICPDuUulpfnxM+/atn3ibh0Kb5uMwxj1OCkdArXZ&#10;wUBskqz/0Dlpen99axMLBq4sszvI6S8YkAL6J33CiI17se8Dm+0huzZNlfH6IRlogtpy90tzNtsw&#10;mZDaKb92EnkSNXVZnkqaxh2yg/mWyexW61fgW0C3HcTjGvBbsW0y3ZULN6ITP9XRJjHElveh296s&#10;n4lwT5nluFxjgr8eowYPjD2c9GsRbZubrzJatHGDQxNtWgUhmIyt9dWMIUmyGJsnsxNOFqdd7tJr&#10;RNvuntiIzO4yQ/h9vXMUbVsF1XH2UI7refbX+rogc3M1QSYyKhpxPZhCT8ovxutmkwcEufbPUUIH&#10;lcxbjnJUNrYtyO5d9ZgV53C/PQ/EFqfkexy4Puj3m3w2oNxdZ1O6TdsTVTT5y0nx/bqyZnRiUvj7&#10;ARVDM+rcrdW9yHZ50o8xXvX5nbCUZ0KpOpBJqiZy/FpdF7QQyYYKhrPsvahbar2fZbKIKe5qnst1&#10;J+gdUxrGaJngd+IXUwbQMmiI68ehOj8cubd55kyOHa/zg8qtWE2aBzHwGEnNWMpFeuV4KFbiMVnO&#10;oG3I7KEoafOWmud7DkdQ2cto+8Hk5g47KVH5upRQu7vStyDjKwaoRpJ9nkZPYgGpqomunZwQf2pq&#10;Dw0b2Ztorg/EVwZN7NAadznBc4SQUvWoelE3ekiEeB9d6YEIfauy+VRCLo4Y6erJNyGCutlVDzmv&#10;kSmEKHHVoFixKddVQHjFMSEdfaTsHubmtBtBb/zeepkCYxJqlY9EikGIkBmaVctoq6kD6eYElwRV&#10;T4j2T5ihidi98Hz9MIf09dB2BIeVEC+QTqgLHCkWFX3eXQhfalqO6AA/z3I1LxWaXOk5rQrwsN5T&#10;FQhuNY5xPcTZNy1j+U5nN6g25uDpf0mexO4yzVC1+nOPPy7qb3PgZeYOTKSLKUHdkW46bj6/Sks0&#10;tTHIIXk+fuQk9fXPCTpxF5T2wXd8W+dz3GNmEK4BJhyPe2kjhfgfnWYVJQ8A8NPr5L0QAWOLI4H7&#10;NbgGPP+Ju/b1Y7S/CsgtHp/xtCTC+8UxmdmjNoVa9mpMGnqxp1oNvDTn1DKS3LL68uq9euBVTYXP&#10;ezC3IKs5uLGgYBDVDBqr8SkcllxH54KqUXKMaxRWm05cCKNGnwgDF5/gwvFVDGyD0TNGFKlWr9B1&#10;ZDSeScdIUrOEtavjzfIN+do6RauNGC9GOItYpierns9nXJXhk6pdbjwgiRTx0yHLswPVRx9jcSg9&#10;Q5b+4Fe6f2CgcVfxDLyAPyDbGw4L9P7gqgw6SWMWXobmusYC2Im3Y5Tl3qHMxsU7xj8FlT1yeM3F&#10;D6gIzk/V/dK1ffZhWwIaX8WLb4hmKYsknN2aa4TKCQtCt+qLbOheqxkVW4JC1rG7io3D/2RJIQPv&#10;tASVfZ/Tu/dCszxJ/kgren4ea6AeGLfXT8TchlYajbS/47wBIWJgPv+D3SEF3AGRGKMpq6ihlXhO&#10;Am7e/g/s7KSqwWtewV8fkpmQH80oVrZZqVZqWteBd9meQfZKYYfw9ctWeMXLjp7tgVenP7omOk3N&#10;oAx4MQ2FZkQR9KQ8ywCdymHokbRkQ2It8zZ416JpKul7v8Z61lzcYQ0f2NE9D0Qic5TagJvkeLS5&#10;zAC2rlvDXoD1+TG+aIvObEcL10GYKYucDFHe9suIGbAWlthKSEJFW5kqih2DUHgGFBNe8MqQ5WUU&#10;kxiAaEIEJR/ykZQiEvMIYSKSmtUR/Lq0e0nyPy9M+awevaJa9x5ErIDGGv9I16euoHdrFQ7izS0H&#10;ORCLVYp+wIJs9Rd15eUUsbOmBq4csZNZHBsWhVF62Fmpe5FQS1OFeIEOPXMg9PlgbxN2fuS3cW8g&#10;2digHuuQzsOlyrjaLK/S4qlaxiVOrn06Ei2YI0ccOumPmgxwt4Dz+G6R02R5GYYeuJ+KF3XF5IPy&#10;gUYr/nlIuQmm3bmM8GqkEhS6G2VP9sf/dKQ6AMlGk3hgZyKLKrTPOyB7dGrSyrfbZK/9mh6Kp54v&#10;2UgS4eom8pSrJZqxFch2jnN+zmif0ZcfYS7D6vxWh5+Jj/7y9qMLBRMvUvn0uWgG3Xynbf8vx/rR&#10;HDcjuIE3aYUvWJlizMWdxyOwgVPL+sHjqJxsqU3Ehy2znTg2UXQ4JIdOzrDZMG4blPznG05znt2+&#10;mISdWubwwfVlfll9LPFOOwmQmd5t9FGOCOmMyj189vPJ7BvUO4CHR7kOOsysbcQYtgfYimC7x3xc&#10;WWHNWi9xle7FZFj/EOekbKWO9TjrH4b2hctkKWkHhV0MFpm8T74ifeAEjz1IczwrMj08fx4uFb78&#10;jIkfkWn12au+wHB2099BbRjATrYoT26S4zDIwXFaJBROVgnbwRrXjm36BKTT0nakay8kz2Tyy0av&#10;ORBUugGLhb19M+0WA2046l4FgUIdbm8lM+8YP65s670XwfHxJiJjHKybOVpxttbSjxCmFe1DTUp/&#10;r3WQSyYib/5ttTn1Q7rGGrLMsccXkBlaysdK/6z2IHBddZJaPCBcnK+QPdLQ7Cm1G9/jGyYFai2E&#10;1tnK4lm154CvNi+m0As8nfe8Wbx7L2no2cLwZpbWhdpYygtpwtUmrz5V9QvnENY4kacDzp/06Ozv&#10;hBP06WQeA1qufqRHpQc7j9Y/IyhZ1AKxopHR83w0Fvef7wRpLeKFrEpvpUU5+JKpR9Eu8kdj816O&#10;1UH2+QFKGSKz5kTXk6Qviz06iFxeZ6WRixeLrm4UXnrCgpUBixdw0o5MmF6H6yPzT3jWQKOyhHLs&#10;S6Q+OVkVT8E51H+YML2g8cQFtSN08+pnjHxsmpo5f/heUDgZCCwkN2N1WUXorVfAqTV19npaG1TS&#10;pQ59ONJqDNx8+R63Ue1tcHRWPecQ3wsqYlKHPrDdrKFM+ZlK594LR2YRxKmjT8JBnJyt3kyQ0MLi&#10;KMcgW2Ig5+HILEaOOvoktMLeuWUM4mYhCr0V0zpb2jq8e/lkRZvB+wgpWvaCdiJ/VWys1yDTDRVW&#10;6zQwgV/iKTzewE3abepFXVm9RkFW66yEa2eD1btAm96GycTYZIdWkam8vvvw5ohEucSPuhl7yqd1&#10;QSMBbgqKrHvDucTjCcPT2uS0kj2eAM1ZXnStrBf1o0wtqkDpsMIg8gREn2tP4I6SOxlyQMo45eGo&#10;yAwlGhbC2Q4Rf/VtZEfXxTuJT7gL0HEXcweAR+m3rGDgPH2os6Dpvhvsc4Vz5YjSeCSpMHgFd8XZ&#10;wIEov3/ET+NAymUmPVGr+KUVvLc6ni+IoIPwuP95UAvei5Zuolmk7wG4yXehUjyg1M998GRL/3yq&#10;omUKHsNkHtVg1JvYVHe7ZbWSCwOTPX7XANcFIw4LXrfeKaNTWiK/W1t4xL511t6vBwxKfF/f2HoC&#10;R6UdEqEuJTyUF6B2v/BozOeuDVnAj4A5KDB6GVHGvhAwU0k5D88u6+FxcxfOJbnLxa4Mx+21Tqfr&#10;gN9ZS3Itji43Py+tB3eWdEtcPIZ32utzebp8OZxsWIDS6co2rtFZEzUNukRgzIXI3PcFQ4VauhAv&#10;yj0H4IrPJ3bdyz9IlZTi4TQurLQwKFbttJ/mKgzmEDv65hObJF1oiFFB4FPoO/Z/+mHzU03ttW6V&#10;+3U4Oe6is//+euChRrW6VdBmDaXfeoUG1cnywa1wveLPa6uTC8qf09raXXBgvAzmQ2W7GvFx31By&#10;yMw/T2Z5q39y3PKwuTc2c1a7TzXiVcfhN43RLOapRANP90lHCFQNjPuawUkI8saImtSMdSEyHTDe&#10;FD1lj2Oq2lVyvz5UVJfWkRbCUAtx09j6VtWZNiBT6cqbLs+p2nz4vGCTjSbHYVAoITJ1mAmowoNC&#10;aIIfnBK+JXAmjfN1reZBdpQnYECy637G2AvvUPsxkKLqCxoBSjnlmQVv0BRYhkys2/Eqr2hZgrww&#10;DsEKeqjFY9B3exyuSSXkCnHWg/MmNnRj81GvkPkd0HI3FTkMdmBMRv3H9rtyvCGsDSO6VF2C6Oar&#10;4bW7JQOvy8I0snsjHhvgAC+NTX/CtcGl8hjBdwRrG34YsUOtyaRmO3wmviVna5eS0yWs2V+Zlw5z&#10;6/zdE/feqOkBoywYBJkZee5nIblZyNPxLYmEsQFbd2iq6sMX3tIC/l32Rl+HoFkbQS/M4vBaFn/Q&#10;H1I1ik77xAWgKTh1KOEmp+9Bf+dpkxJce0QKD8r2NTj3Y26zXstZK563lkP2ltbI1WiQrJyiHfYV&#10;xqDE/eQqmYOo5qYW1AGgJsO4pFBaTrtydBnYWBtAxKuO1kA06LdnGo2gFYS2Inf2arZgxlxqDpI9&#10;eLkIyV1ONQuZZzOwbu7SGOjshfwmMoGjqp3wo/deCayzyBGGwxDJVML1U/T9Rp0aylNeCcMFvTCH&#10;cFNz2qPuY+x6WehMiVIGhT+gdhVrrp27dpfwrpvU2/XS9ywHJXs3vGkkn/UjNSVauQfyA/Lzk40B&#10;owlvtxt70Ja83I2hGYicGRo6rXrNVqKspfWi8mnlCnnZP3FqfiyfUMH7crzDumd67A4892b+h5JZ&#10;fVO9Y1MHDaUokl5DSO0Kr58YqQxq468ZmNruBMwcvWCu3r0fg2jymlrVyoHgJRM2XP4ixIpUmT0o&#10;ZJ42kaNyohxqYjM0/L2xy8XrP9ZCNjQU4bUkxuJvv6aVzRZybvxHOLbVXmbkYPeI1drh9m/TdPGT&#10;2biZilWrhQ+D1eRQ09A7fjIPnPijfX8PqmEDQClAjMaMr3UnVcf/vOyUZZtj4I+ONda6GsgsL4Cv&#10;VxiR7YTdxLsGmxYVzFX6ENUYiwZ/TVMiG5aMYDd50m/A3xy/11Ll9wJjQh0B3NxniDsmyORpTyPQ&#10;yuAu0TPV0GkX/xPLEet2WKahaarPTkkSRrXz1vbGhfVeHCzJSmOdsiJMkAkBELlVYSYFvxYxReeM&#10;Xdx2iW82y54TiaWkevQPhoBXg92Ixo5cz+ZNnaw1JEJMHydlEYChPOdJ16+YFrGIqdGwxZRnMw5V&#10;lvHs87d+TLkXN8Hd22PAFDdBln1dLOmswCTyrt+OWsRthSC0H2aWRy87ntFYGUaKxuuEfb0JHFpO&#10;YbpyFJdvXgQ/G6+jSFLVr1eIf3ptYsZW+05+AvdHfzLr+vsxeY9vwXPIwZ4mE4PJED656M+I5zTO&#10;D0lVg6/D+inZyk1BnW6VGGSH0uhjWt9blWLA0rMOAnXA+tIYB3Z+AmvB+pUklmfEczUsssTCPBaN&#10;8ReyD1eOb8aLRxcOCMmNWUsjhe8UsHOaOnOFFWSVJYkdAzJGR1OwVp0KcxrgWAiRCS3Uy2hBXHDn&#10;PwxoMlsjPNlJkmkNKyge9909BP7atQjLLAauM9oGGBPTXJr4HhIM2VWIPiR/A4Xg+o0ENhhiG4+j&#10;GXcrjtuRWOrdQTGOAE1Uot+smn10T+XSAEWm0dJDN+DAiIQL5JpIM6F2L1RuYwqyJ+IUOP/HeIbn&#10;BG1rS52Fk+zfNDi5EFOeLgEz4VN5btDQ1uZuZG79vIUqWIOnGloDZUxbo4ZuieTmsHTvD96eZdm7&#10;dCI894c3eFoJXDMbQJhMMEJxgedfgqnrOL50EeT0Nx6r9IlKMQb4VOrMcLoKarpjEmGhhdQqypJY&#10;lIH2CIDaAtcL7+cOwbt2HWK3etXCqCntGENe9YxLDVEJ4+EiPpXtTm794yK8MuQqJGEqyHsOCS1J&#10;rTqaBfw94IRALY6rPP+TZ9kekUskThN3pwquDLkKs7v2Qh0GeSQ3m1qCXvpr1s7KEL1ML4FvQubp&#10;Kuw9xasjzJDJxRiL0JNpuu7ZqIuDiSlhvgHz7QRKq5+Ng2AUZ2JYS5IaydvYtxhbIl/6l+ehor0Q&#10;ZlYuQKjV0QyGUPR1+NJQA087dXMXFqxcI4dTHfoAl3hOHiSivkJETkYRfF0vehzCyu8K7JcsjtFl&#10;zxMIhJgWjI319UgJLyi7rMbNRaxwpm9stAszxkZbFi0f4YVW65Hp7SEyxiE8+pZ2OzYyy0oAZhoI&#10;G0P4TjRhLSoBlgdyRRi7x1C1Ww9jdv+V766ab5rEeuupj4tKPeLgwmao2kWZcaObk+zob2Z9fFjN&#10;O5hJHGgg2grwi/ZEUYdBGJMpufigRukzba/CGv4KLOxE+CN8N5btU4hbOjD9hI/MTdCOO4vfjqW7&#10;f56CoySYRumxN/voUmfBOavYrBaGLd2ZlyuFJlEtuu1W27NXIeaaSC8cUAuw2E97CQ4Tp8rOix+m&#10;7YJnNXdvlprjecwGYRq4s6Foa5GusBpHEpnhW7MeMxFDLQ0Vm+BAWtS5wvaeZ3so3r08csByjR0J&#10;MbWNG+Dpa+7Cbt8U6DbJmAmLroHRU3UWQfcdQ3d+cNq9HsvwcIHILuXALK5xptrgLQl7g4ysNDVr&#10;F14Tiq9by52l8bH8jh3kZMcE2nnLCf4YUl+GqXhfT2TBg3Ae2sI5qBIWpPes7ly+6hID+LK1cl30&#10;XdekWuoZqZ1zp6wK4hmbuabI4o9d40w5FaAW5i/M7D49U/A8E99eiXDoPkb2EWLYvDFX3aUZM/ck&#10;XuhpL8OVwzzce9W3kY0FwxUpwutnijX1DyRnoaenADUTkFqnRH0MI7e2q0PZhvD3XA1n3/cZZG9B&#10;MzsntcPy9/CKj4w3Ol4Nuqn1cgwztj6owpcpGHkfX2/XATN/51pcn7lH2BZQkDOyptvwkcoNMRNf&#10;slb8xViaODBwCmrIcib9p1VUWLprwdvUr4YbHI2noNtErROn0ffuDDMTkdCqGmiBe+YifGuCMt1v&#10;5xj+XnzDirHJw8PvW/yp30GGBYeBak8HZob0KK11npmxuQ6UQbwa4Ts9aBkPtHoNLhqDl5eB7ys6&#10;tLeNgKCHHtLEusIhvLcbz+//utoETCOsLybRBEfWafoC9fKdIDOlJ1WtODiXzmKN8COohFpf2Z28&#10;ZLX6PbiyFlEmSRiE4mpTNwXv4pAFCO42tIcxcBjR8Bm1+j3ITL2kUfdOXwHBuZ8AEHWqIx9g9Rxm&#10;l3xGvhDs59tHmZDalSzn082OY7gqr3SjHkm4zMvL1qd+IGJVtwj0rpSinaktDcBcVuWC23tYkG1J&#10;ZH8AT7n/gF/DHVprcOLO3SwWQT3oThodWBIrJj805szRoNtN3ovFU0QeBGdw3GpNWSnPVZ5mi4Qx&#10;rHrj4o7LMxFdmTgwwZ7KFFwyaz5BBeJ5qO9YY14RnK1V/L3lZXYehEynU5SayWVuuDX7kP5JrJko&#10;CNsd1zfAtz/UYoQqU8FqW6QzqU3wkSrUmH004ONVBmd+VzOTJDTNQLOzZlQsF2pikJxDVz5eA6I7&#10;+96HezQQfDLusjMBsFOYuy52/E2tqOrddNLS6Wr1voqDENh+cQnaEGNgGEy5lYoWuiCgVOTiMhPh&#10;CZsgHh7+D2bQKqrglCq9AAAAAElFTkSuQmCCUEsDBAoAAAAAAAAAIQBQ+utqiBkAAIgZAAAUAAAA&#10;ZHJzL21lZGlhL2ltYWdlMi5wbmeJUE5HDQoaCgAAAA1JSERSAAAAnQAAANEIAwAAAOFiQPMAAAAB&#10;c1JHQgCuzhzpAAAABGdBTUEAALGPC/xhBQAAAwBQTFRF////paWlAAAAjIyMCAgIKSkplJyUOjo6&#10;IRkh3t7eY2NjEBAZa2NzlIzvEFpSlFqEEFoZa1rOEFrOEFqEnBnOQhnOQhmEWu/mWq3mYylSY1op&#10;YykZWs7mYwhSY1oIYwgZtbW1lKVja+9jEK1ja5QxEN4xaxmlaxnvEBnvEBmlEO9jEM5j9/fvUkpS&#10;zs7Oa1qlnFrOQlrOEBBSQlqE7+bmWlpSnFpSMVpSlFqllClSMVoZlFoplCkZa1rvEFrvEFqllL3v&#10;EDFSe1pSlAhSlFoIlAgZlL3OhOalpbWlc3t7nO9jQu9jQq1jnJQxQt4xnBmlnBnvQhnvQhmlKYyl&#10;jIR7Qs5jCIylxb3va84QEIwQ5r2t5r2MhIy9lO/vnFrvQlrv71Lv71JrMRBSQlql71Kt71Ip74zv&#10;7xnv7xlr7xmt7xkp74yt74xr74wpxVLvxVJrxVKtxVIpxYzvxRnvxRlrxRmtxRkpxYytxYxrxYwp&#10;EDEZKYzmWoy1lO/O71LO71JK71KM71II74zO7xnO7xlK7xmM7xkI74yM74xK74wIxVLOxVJKxVKM&#10;xVIIxYzOxRnOxRlKxRmMxRkIxYyMxYxKxYwICIzmWoyUhL2lSozmSkpCxb3FKa2lKe+lCO+lCK2l&#10;Kc6lCM6lpeal7+86xe867+8Qxe8Q7+9jxe9jnM4QQowQ773v771r770pxb1rxb0pa84xEIwxa85z&#10;EIxza6UQEO8QaymEaynOECnOECmEvb2UlIRaa+8QEK0Q773O771K770Ixb1Kxb0Ia85SEIxSa4QQ&#10;EM4QawiEawjOEAjOEAiEKa3mKe/mWq21Wu+1CO/mWs61CK3mKc7mWq2UWu+UCM7mWs6UpYy9a4zm&#10;7++E7+/Fa6Vzxe+Exe/FnM4xQowxnM5zQoxznKUQQu8QnCmExe/mnO8QQq0Q7++la6VSxe+lnM5S&#10;QoxSnIQQQs4QnAiEa+8xEK0xKRAInO8xQq0xMTEQa4RaOjFa1u//pYyUABAIpaWU/+b/AAAIraWl&#10;AAAAM6QbCgAAAQB0Uk5T////////////////////////////////////////////////////////&#10;////////////////////////////////////////////////////////////////////////////&#10;////////////////////////////////////////////////////////////////////////////&#10;////////////////////////////////////////////////////////////////////////////&#10;////////////////////////////////////////////////////////AFP3ByUAAAAJcEhZcwAA&#10;IdUAACHVAQSctJ0AABUFSURBVHhe7V1JeuI818U2lmSJRXgB2CN5D6U5w4z+ZbAUs7DsowZ5Eho/&#10;3z1XAgy4Tb3l/IM6IaYJhuOrq9upyeof/uEf/uEf/uEfWsgyUUstaqWkLpMkDy//f4DVypj4AXWt&#10;8yQLf/9J2OYYKL2gyX+aoAtMetCEt/0EyloFFn1QJxveuziyQGEQpgzvXhhiHQgMw/xI627NJXz/&#10;GFw4Y0FkYyrXggjnLIbsycINQoaTFkMVvngaqnDWUpDheydiWd+W7cPXTsSi7GwavnUq1JI+rd9/&#10;mXjd2V+WtCp9fYKiqEQkdWxezI0OZy6BLnbGaSeaRjSREM3JCVHHqatVeGsdzlwCHex+J4KYiYhu&#10;+MUdvRLR0bEgw5kLoGE+D9DgRGSIFN38HcSIn9PGxCqcugA2gdIdBfOIvsIN5N6JJD2AEKNqSXYi&#10;cLpiT3xYbm+ChcYE6SEx5eeiWlLvngI76TyhRpzwIEqYIAnt9OaF2QizoEWpAy2PtPH69eblR2wC&#10;Qahc5OUpF/S0j4Fd7RvzhB5LD05vxI0AWdIdmRe6L5YLU+yDrTXg9M4K1/A9BAZ+eIVeY471gkHU&#10;r0CMkaJfht5Ad0yGQPyIG3Vc/suS7Gy7aTekdbC6vgMwF25ZfgbWUES5IDsdiAG17wdXYiRGGDrq&#10;FeINT0kd3+iPC/YKG4gxHHGB5r3hcJMXXqRuws9hZtSCFqUdI0FK0C5v6sAUnBLwQv/luygyy4Wf&#10;7YxHw4x4ae30/6UpqlBe7dDi1H0hUqHNciWBdpfdMBMQ0Zf4GAo+BfSuIYUjsGCTBdm1HVnNwiG8&#10;VwihtGS5svTQ2CKppKwLcVmuZZO4qq4GOa0LgpRoU/PbpKms64L8rngnzo0L+YdarlxRxo5CuUdf&#10;C5pES8q9ulzSDbGDX4vqtTKKhBfvF2tZnX6p/abhJkxrkhVacw+DrEmAVeJkbIqi2iQ7TXRVrV1j&#10;FjN3n7/dvtAXiigJDqRIUGlKHmMflyRRJUSw1uRRLsZwT1muYS+7VDSyYuEhsiML18g0Ehspi7gQ&#10;ThE7qTVppnIyJQOTqEuchLP/NvJjQiZ2k0ZgBycLfpJkl0jo2EGk7neMFy/mY+3wmovXi0Xu2Rr2&#10;wqUnlFIoMXwHP20gQlenklJaESt6djJSbaSp8wQ5+D6c/bdhU0eKJnUE7drBUZDrcjEkyBCN9upI&#10;UlurdE2Zt7KyCGf/deg0Ij0jo6E4tvMRnbxoeHxIcMeiE01qTiJJRCL2tV3Oz+aXSKxJOuKr5hCT&#10;A+JExkdZ642u04uC1pGxM2TzTqfm6yKSNJy7AFTVSGJACUQ7ZEqK1JjYmFR7cuRc1YY6kBDrk1mw&#10;NpuQHyXd87SYGVoUKQTBP4UfI+Ukzbwo8mZL1j5LjpvImwVz4rOvQJNu1KDwYyirCKd1tWAIQDjX&#10;F69wdOOugGPoE1FSkeBAG38nSTaRM+G8paBSBL+eEKddnEQwX12gwSE5MoQFHu2WZleaS5q+IfAN&#10;fcIH7kQ30pIcGx4KcUrWeEexYIXHw+ZSn4KfABM6BvkJ6rXGaLyspXwn/UsXH65YrUQNQkSLCyg+&#10;ifAkyeQp45LNcZ3CkSRmyapsQAnPSnS+fAEFLHGAKaGmrQ3JL4F5aVz8A6OMGXmCKyXkiEyU+J74&#10;RVI6UAN/uWTJ+ApiR3TIoiFlBR/WQbANd3RAz43MUqFdG5lBezoKUnzXhQ6KZPcFN8H2DiDibv0T&#10;o9uQHVkLeaOBBxuDUIBiAXKwyZdz9KpaegSPkXOYVFBM/OWrxV75tM8j4GApXKcOHP/IvIqThLQ2&#10;FE1RpyVy3vSRplFkJUSy0RUqFslFn8MJi0JzQTZBDYrVDPJDSC++UDMGUxzk0l4swJAPpX5RwOx5&#10;OvBjdE/WNz/kIikkxVnLD7ozPiE04pNglAe8mCM/SCTFdBzVi+Wy7AdsEyQ8IORAz6sdOVq0KghS&#10;PkFuQv+EmyBoymzAjXSuviBOQmYGPwFBMmu6uctPGGKK3Y1Q7CTQlHptHHVVlhp1V8o2PD1ytj8y&#10;zaiMm3J/QnkO/VQkKibxMVdKedi+4LFbeK5CgL18rLI1xMY2hLquNty8UZTG2sHD0a1KF0wT77Ba&#10;nVdZzGxYdjhWxlTUiwtyElJuKEIu4mWTnSsiOKcz+uy7lx3xoxBPp+v9RvhxFq7t/Yg1yXxItN/4&#10;jkpelrsqNXAkL+Y+iyb9ERcWosldiE7QCZCe+fjz4zbApz75bQsjMT7oKC/g8+UTs7cT3RNBgqtS&#10;0rzKrX8iXndxFB4q8hE+PkGcTgkaUjLcGolhJ6GWpmeduc9W01dvgRiFAPsH8YloE8MKu3RZWxwd&#10;ZXMPJsujYy4COWswL0F+vt9U6YIBSpOaZuVaZkIWIOd7LsFnZHC3jWMXZqtYLlNr3x4K80FfWbf8&#10;ujPMCS6WmAX/yq+Eet25jo1s/n77ZiQGthBtVRc8I4BlBmvs1Y7npDRVyGHTQhzT/C/za9b7wGrf&#10;ymHyWBM9r2nvkCDLjrovHS/h/WlNJmj/N9v38yN24fLPwdgxGqPI4weRIUahNmXPRq/IUDvJzGZl&#10;E5NezdB/jiZVd3fenoPYqEwRG4zDoolPLEXiiTDZXatiJWbxkCVK/4r+ZfXDxL42O6dXGmkjGTqO&#10;PZGVwcbA7ya3XOzXGj3EuqP87/UveZqnnt6eZZk8wKogmgMrum+C+NDSdxWIwhCeu/zH+pfLOHm8&#10;YPmL78rC1CkGl3Kz4+GKN2LF5o7FR124ZelcuED7lf6H+mddXD8IjlD5ZtrrbGV5Xlh0SYjcdQ6U&#10;b1o8Klpm+17BO9RFSzX+ANt83zEG4ohRKb32lb9RhaglSEHzeC4U11ToUcG+1mNb39tZHJ8v+Duw&#10;RVx1aHFTr7Lj1V+c95Ceqr3W+XSHDyTJFNdxg1S3z8ouf6x9lkw86fwrDnKl7hIVcAmZ0WhKqBt+&#10;0UsoTKlX7UU9tr5nQOWfhlZlba729wlWfrUUyvJkhMNxQ4Qw2wm8WPEieffHWa2ptffy3onvgvwG&#10;rIjvH/UM3fZl5yM/aWJMRUGQTNQ4zbgG0IRMValZE+4t/UdTBQcLR/kmPGCoYMpMwg2KMOUEX6Fv&#10;lWxLruwZ2S2+ng+37tS4TlxlVKVoT+4SZF1Ec5scU+478sZt4WX+DWSzxlLdkcVwlgWIcdelo48+&#10;CQf1KjmC/e4Ai63nJcnNhfvP4fgFrSNqsHrXC8yNdy0vyL+5jsvOLbltFcd+IgY1al867kLykfd/&#10;Vv29IZZkdn867y7UTmdKIDEqCpcWplGKgSUf5bdK8fY7Ii9TWZK++jmWZE4u/M1CDfWumQrkEX2v&#10;qlWl2crxEAFJj0sZdjO8WCa6fKPMIr9Z1RJHu1Jk9GDxLpCZlFv/lx5k32ja/NtWnMLNhIRHFg/T&#10;dsZn3VtvimZBv54y1SdqVVIkSk17yUuZjschlZzrbT9fSx92TAhXWMrQMLIiZTJpucJhtr/YdXxs&#10;MbUTa2lgVeKBEOIBc1XcB0RPyKd2/bKiFOlLTfbwVavoMQW7zvdPDhbrw0esJgXmGdRyM1VnPLLu&#10;8cB6qjCiYlVNW3OXww9TOjwHD5nAHcnUprX780T/6dnN8ha2p4tTKjERLlnZdIquCzQHJyWTUfZM&#10;fswml/bL43l1mDI2FkF2zSyn2fTogU0/h53SDRRClL/a9ccenFl2zaxhb9GnB9Or085VrmoX0XrA&#10;sstnjUDqziCbMNG6EjLpGqnH+yLLLqPAYTqKviZBrWkiVEk5tq/hDkF80SGbFUr21ofq6S5Hw8x+&#10;nPyTfiT4qnmzfK+l4RdUPalLBxrI/33UBAlupjnlvKx3vlJHWNWHCG8tR+cqJpyztQoyozi0P/NB&#10;5jMcYoMvzEbZfbHs0nHbc8OD23vg0+PhupDjrePsHLfGHHayJefsgU8y3V37cGvUQFbcNjwUOQ0P&#10;WXayCw8YSZ8hfEXOFzLG7uzrWHLy524/20U1fZM5XGwyo2XZV1N2OwjrE956eptULXGd7wVzGGI3&#10;vW95doNpNqH0HraaHEI9Bu2hLEc4kBjYxE5DyaZurO6f+9hpMzk0O7QDhu3+ZlEykn412c+GfDgd&#10;cRYUBwLJaN++Qjxcx/pu7+gyi7EueIeXXbv7d6HyetlMZle1+49tDdvp8nNGhO1lVwx3o3OQxOE4&#10;MW5cPQ6Rty5e6MP0rkVxNI568Hq2nyFkz6bm2081l1Y9P48/Zjhr72JH8pnDh7+fXOg5PObZrUA0&#10;i2fVO1h2YrhlxVVvpoZQT2uWknu6ZOet8eNLiYbZuWAO2+o9CP3QZVd5a+XcvJVgxdZmwZ/14mah&#10;ptYqnpxKK9abuU6tLo+mOQzr3W0QdGo1IH1qC3PzRdt5NfhKl5ku5WAGHMwdtdhEB/4cpt7nCM2s&#10;oNZi45pscEnl+drNsuHK8g0vzXc3zofWKPAESITVdj2Uldmrjk8tu7+MHtxHLeaNX3g3YGM74AW8&#10;tyNMHfJqntPyw/6qOdVE3fDYBnZDTXZj10xcav6yP4i9lhvsvGH8T/6gz0FtiK7VJDtteqM9vlgN&#10;GYKgeeWEoFPbQdnd7ci0TQRaruGKazFk5sLXzLfs4CXd7EE2rcxTv+pWE4xCKx6YgiA7NWDvbpFJ&#10;Vq3bo/i96Nha5bDmu3lVLOLFov4cELit3TlrnC5klWRTHK01r1VP62lNqHY9gpNFOzBp4hBLddlL&#10;HeEtzy6qC625IjecUxb6fnpxzIM/yg4EvVVxKG/cx1fCbz8762g1+tPu2dKMwl9Uf/kzM203MmGn&#10;o21npRd5Uzl/Zga37La/HvnxIK1qgkW4zTNsA/FtMX93CS8715cyZo9VXj0+qyfp5JC7VRTPHI4h&#10;+G9verT93CpngddT0NuF6wTSR5Q5pmUMB2odqNnU9g19PEzMJGzGo5TuYktmKRveTjKXbfiA0vbo&#10;k3cld4yHn67u84rUW2a6ClITL42exRVPdcrxhNYqE6vmc/vahI5YPxYwJiBPV4Kymm5tf55OIkdL&#10;FRQWZye5NrJyIs8+W5+KzbnsxOD6hmxfFhRU+K77jPIxskrWowGQX5Jg80TXUpk1tsKKSlI6MkaQ&#10;m9fy6cjWWVo4Ss3C8wd8tDX880Ppyxi7ul0as1n5K6nlZa/SVPJAsBgKN7qgLIqRvjD8BGomu7XW&#10;fmZZ2WxUmiTxyKhQ1rmuKivzPEzzupfypsG7iU52SWyOJj6ueTtutWvE11g22vTuhRSilLn9wpdx&#10;O8ul0kQi+eLdZsSJ5zqOsUt6U4DGC/VJk0fh3YTukF0ZG97RrfHMMBlurM6ge4dwC98f7JhuPCHj&#10;i+oqhDvJq+RBzZOLmrGxqLrP59hgKbOZsrNsw6JXK25Vgh0GiFbYuoRuY9Fn798/Q2edy8670rJj&#10;oGS/Y9lhIQa2FMRylrHdGHtbXoTxi3zW6D2JiA2xb99HKGewpQDRw+IaOoqoGI6BbJ+b36ZB3UQ9&#10;tfQc4Kc3veaglFvxriB+XwGvf7oatKZh1OUV4hpl3AelJqLieLqDHfkiLGHB6jOoHxTPdbythb6B&#10;Xquu0W09N+/xI5L61ZIVSqFZ/ZxkEiHZFjc8wbFvrqK+sZ49h89/pH69qBR75IEe7wKCmb+RGzb1&#10;h+4vt+YquvOEvOQJ7GP8+PADVJGCG/VWzPrlPTeS4bHSrUzF/Q23R/c86DmanQBOF/28hAfstYTo&#10;eBMftC3Jbjdy7ck+VhTakedzFEJpXVcuz+y97jdnoCeA44aOsrtyWNLqN/HBUgw6JCMRkNbUcbAZ&#10;plEKW05KqdTe3Ksnp7ldllggAngtu1vpJyRjCRDdYan820ivWMkdvRMbJPPqQ16M2Jxa8Y8Y8YQd&#10;oIDVrrJXWyFdygIDN5adOI0tAFZXl4d38y8dWxNRk/my05vSiFd2Wc2ywwpRf0dycMN6Z8PuJnS7&#10;HkiOrdmsYaB3DkSlS/Wa0WYVZMdOjNwFmkpEH8NTpjJDRofpeWr8+4fscumEPr+yKxzsHb4D4iOj&#10;12BJ3JDiURtEaoOLgfGGOpAVilpVuxkzZa4oZSa2q9deoTTsHYdPTJGeFH3xm0dJIVftsBLHv91v&#10;8Nza73fupGCCD/lfr0rVkjUurJ2C/LqLJDfwpk4w3Lxqg9SBn4r72PaEeZIv4AhPvwQ/LkafxVcg&#10;xOPeODLXKFtjhxq+lms3x++90j42AaELPIr/Gh1nF+yFzCCCJ/o6MRK527RmVhysBpp0a9TVTUrM&#10;MpwJrt10zAOuJAd3XvN4w8uxsajENy0vpONF1/w00ld1/Y7sOMnsmPidyAZWjnWbfrA30904dMLG&#10;ji+FwHd0Fq5PXGPm77DjkPaaNbWQQ++uuh2dyLLGY8HjhkNC9np0NcTQW6NrNfw7LRvYvTgpu6ee&#10;Bxn47UApCBjNqEreohinYGssv+4akVcYYp0xR+4Gy436Wnc/Y4W8lxubr8iND8KlhQ8YOKIOUqdD&#10;umMr/h2LkvHwacc0N0laxOGd3xA0ukfgvcixvblXNtCC6El2zc5LvZof3wXZdbCrNG9TwjupwjdN&#10;+ccMpgIzKBusCvsLeEE/PDkS+XfCTze6r92/YUPN5NvG+6YpkxedQaN6apSfszGnUz+Y17yp8h4+&#10;2u/IlDmE4rbh/+wTTTEI1mivBqCHO4Z451HtuSUogNnZjunLCZn+sMEqviGasK6LTjrS9QTPh1/e&#10;n6g5pZD7eT/f4PHA/23svgVBQQqun5WOvm5sBiYju6DP4oephUAl9KjpEwxvOCAu7pp0nF8aCjiY&#10;Hg5fowMCjCRNoHq+I9Gp0Am6Yz9TzpvLA3A+1rXQK8M2kSw1yCESfursGEh4eDMYkdjo6rhWFPFs&#10;Fjt/NzGeQtaVLmHvsrCDFNSoc/SwA5s93k43/vc1JDve8cTvmjzfW3Dh8zqN7QGK/BLHdyyLCcaY&#10;Qd2W3w+rwnacdzzxJfH5y3B5sKKjzMMmhYl5N1sMV6DucOYLQnuD7vlrA1H+Nzbz7THXZjqnAdv1&#10;jkwD4ihB8V06nFXcYfe8txPcbFA7aIeLP7ffGCqrcpncpmI9wjgue/Ktmf5/aJqLgLToRgeoLBNd&#10;k7ls5rL72Cgydt06VWPLZvoK+IpmP31cv4BKsEb4S2OiGCorp2pHwDlNZCbDZPFn3H0Z/V53ZZoA&#10;e3HYUAzXxIuvwZCC17KzQD2I1GqX9awrIOfFnw6bkPREd6vV/wDDm/Ldv2/JlQAAAABJRU5ErkJg&#10;glBLAwQUAAYACAAAACEApsctnuEAAAAKAQAADwAAAGRycy9kb3ducmV2LnhtbEyPwU7CQBCG7ya+&#10;w2ZMvMl2BQrWbgkh6omYCCaE29AObUN3t+kubXl7x5MeZ/4v/3yTrkbTiJ46XzurQU0iEGRzV9S2&#10;1PC9f39agvABbYGNs6ThRh5W2f1diknhBvtF/S6UgkusT1BDFUKbSOnzigz6iWvJcnZ2ncHAY1fK&#10;osOBy00jn6MolgZryxcqbGlTUX7ZXY2GjwGH9VS99dvLeXM77uefh60irR8fxvUriEBj+IPhV5/V&#10;IWOnk7vawotGw2wWxYxy8DIFwcBiMVcgTryI1RJklsr/L2Q/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PQkA39aBAAAXAwAAA4AAAAAAAAAAAAA&#10;AAAAOgIAAGRycy9lMm9Eb2MueG1sUEsBAi0ACgAAAAAAAAAhAPOhdPtbJAAAWyQAABQAAAAAAAAA&#10;AAAAAAAAwAYAAGRycy9tZWRpYS9pbWFnZTEucG5nUEsBAi0ACgAAAAAAAAAhAFD662qIGQAAiBkA&#10;ABQAAAAAAAAAAAAAAAAATSsAAGRycy9tZWRpYS9pbWFnZTIucG5nUEsBAi0AFAAGAAgAAAAhAKbH&#10;LZ7hAAAACgEAAA8AAAAAAAAAAAAAAAAAB0UAAGRycy9kb3ducmV2LnhtbFBLAQItABQABgAIAAAA&#10;IQAubPAAxQAAAKUBAAAZAAAAAAAAAAAAAAAAABVGAABkcnMvX3JlbHMvZTJvRG9jLnhtbC5yZWxz&#10;UEsFBgAAAAAHAAcAvgEAABFHAAAAAA==&#10;">
                      <v:shape id="Picture 2065" o:spid="_x0000_s1027" type="#_x0000_t75" style="position:absolute;left:13373;top:114;width:7734;height:944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7gcxAAAAN0AAAAPAAAAZHJzL2Rvd25yZXYueG1sRI9Pi8Iw&#10;FMTvC36H8IS9rYnCqlSjiIuwIAj+OXh8NM+22LyUJttmv70RBI/DzPyGWa6jrUVHra8caxiPFAji&#10;3JmKCw2X8+5rDsIHZIO1Y9LwTx7Wq8HHEjPjej5SdwqFSBD2GWooQ2gyKX1ekkU/cg1x8m6utRiS&#10;bAtpWuwT3NZyotRUWqw4LZTY0Lak/H76sxo2+/7eXLtwqA676H7U7Jh3l6j15zBuFiACxfAOv9q/&#10;RsNETb/h+SY9Abl6AAAA//8DAFBLAQItABQABgAIAAAAIQDb4fbL7gAAAIUBAAATAAAAAAAAAAAA&#10;AAAAAAAAAABbQ29udGVudF9UeXBlc10ueG1sUEsBAi0AFAAGAAgAAAAhAFr0LFu/AAAAFQEAAAsA&#10;AAAAAAAAAAAAAAAAHwEAAF9yZWxzLy5yZWxzUEsBAi0AFAAGAAgAAAAhAAgbuBzEAAAA3QAAAA8A&#10;AAAAAAAAAAAAAAAABwIAAGRycy9kb3ducmV2LnhtbFBLBQYAAAAAAwADALcAAAD4AgAAAAA=&#10;" stroked="t" strokecolor="#a6a6a6">
                        <v:imagedata r:id="rId432" o:title=""/>
                        <v:path arrowok="t"/>
                      </v:shape>
                      <v:shape id="Picture 2068" o:spid="_x0000_s1028" type="#_x0000_t75" style="position:absolute;width:7429;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xawgAAAN0AAAAPAAAAZHJzL2Rvd25yZXYueG1sRE/Pa4Mw&#10;FL4X9j+EN9itxjmQ4kzLKAyE7rBZYdeHeVWZedEkrfa/Xw6DHT++3+VhNaO4kfODZQXPSQqCuLV6&#10;4E5Bc37f7kD4gKxxtEwK7uThsH/YlFhou/AX3erQiRjCvkAFfQhTIaVvezLoEzsRR+5incEQoeuk&#10;drjEcDPKLE1zaXDg2NDjRMee2p/6ahQcv6tL/bI0rsv15x2zGc3pY1bq6XF9ewURaA3/4j93pRVk&#10;aR7nxjfxCcj9LwAAAP//AwBQSwECLQAUAAYACAAAACEA2+H2y+4AAACFAQAAEwAAAAAAAAAAAAAA&#10;AAAAAAAAW0NvbnRlbnRfVHlwZXNdLnhtbFBLAQItABQABgAIAAAAIQBa9CxbvwAAABUBAAALAAAA&#10;AAAAAAAAAAAAAB8BAABfcmVscy8ucmVsc1BLAQItABQABgAIAAAAIQA2qRxawgAAAN0AAAAPAAAA&#10;AAAAAAAAAAAAAAcCAABkcnMvZG93bnJldi54bWxQSwUGAAAAAAMAAwC3AAAA9gIAAAAA&#10;" stroked="t" strokecolor="#a6a6a6">
                        <v:imagedata r:id="rId435" o:title=""/>
                        <v:path arrowok="t"/>
                      </v:shape>
                      <v:shape id="Arrow: Right 2079" o:spid="_x0000_s1029" type="#_x0000_t13" style="position:absolute;left:8153;top:3848;width:4305;height:1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RbPxgAAAN0AAAAPAAAAZHJzL2Rvd25yZXYueG1sRI9Pa8JA&#10;FMTvhX6H5RW8NZvmoG10FSkIHkTwH9TbM/tMQrNv0+waEz+9KxQ8DjPzG2Yy60wlWmpcaVnBRxSD&#10;IM6sLjlXsN8t3j9BOI+ssbJMCnpyMJu+vkww1fbKG2q3PhcBwi5FBYX3dSqlywoy6CJbEwfvbBuD&#10;Psgml7rBa4CbSiZxPJQGSw4LBdb0XVD2u70YBbz5weNpXq2oPyS3fdb/tevVUKnBWzcfg/DU+Wf4&#10;v73UCpJ49AWPN+EJyOkdAAD//wMAUEsBAi0AFAAGAAgAAAAhANvh9svuAAAAhQEAABMAAAAAAAAA&#10;AAAAAAAAAAAAAFtDb250ZW50X1R5cGVzXS54bWxQSwECLQAUAAYACAAAACEAWvQsW78AAAAVAQAA&#10;CwAAAAAAAAAAAAAAAAAfAQAAX3JlbHMvLnJlbHNQSwECLQAUAAYACAAAACEABmkWz8YAAADdAAAA&#10;DwAAAAAAAAAAAAAAAAAHAgAAZHJzL2Rvd25yZXYueG1sUEsFBgAAAAADAAMAtwAAAPoCAAAAAA==&#10;" adj="16734" fillcolor="#deebf7" strokecolor="#a6a6a6" strokeweight="1pt"/>
                    </v:group>
                  </w:pict>
                </mc:Fallback>
              </mc:AlternateContent>
            </w:r>
            <w:r w:rsidRPr="00141991">
              <w:rPr>
                <w:rFonts w:ascii="Comic Sans MS" w:hAnsi="Comic Sans MS"/>
                <w:noProof/>
                <w:sz w:val="80"/>
                <w:szCs w:val="80"/>
                <w:lang w:eastAsia="en-AU"/>
              </w:rPr>
              <w:t>wife</w:t>
            </w:r>
          </w:p>
        </w:tc>
      </w:tr>
      <w:tr w:rsidR="002E0EC3" w:rsidRPr="009A2F4F" w14:paraId="3176DEDF" w14:textId="77777777" w:rsidTr="002E0EC3">
        <w:trPr>
          <w:trHeight w:val="1701"/>
          <w:tblCellSpacing w:w="85" w:type="dxa"/>
        </w:trPr>
        <w:tc>
          <w:tcPr>
            <w:tcW w:w="8901" w:type="dxa"/>
            <w:vAlign w:val="center"/>
          </w:tcPr>
          <w:p w14:paraId="335A7CEA" w14:textId="43B576F7" w:rsidR="002E0EC3" w:rsidRPr="00141991" w:rsidRDefault="002E0EC3" w:rsidP="00141991">
            <w:pPr>
              <w:ind w:firstLine="691"/>
              <w:rPr>
                <w:rFonts w:ascii="Comic Sans MS" w:hAnsi="Comic Sans MS"/>
                <w:noProof/>
                <w:sz w:val="80"/>
                <w:szCs w:val="80"/>
                <w:lang w:eastAsia="en-AU"/>
              </w:rPr>
            </w:pPr>
            <w:r w:rsidRPr="00141991">
              <w:rPr>
                <w:b/>
                <w:noProof/>
                <w:sz w:val="80"/>
                <w:szCs w:val="80"/>
              </w:rPr>
              <mc:AlternateContent>
                <mc:Choice Requires="wpg">
                  <w:drawing>
                    <wp:anchor distT="0" distB="0" distL="114300" distR="114300" simplePos="0" relativeHeight="253166592" behindDoc="0" locked="0" layoutInCell="1" allowOverlap="1" wp14:anchorId="7CC3D013" wp14:editId="3F96B28D">
                      <wp:simplePos x="0" y="0"/>
                      <wp:positionH relativeFrom="column">
                        <wp:posOffset>3084195</wp:posOffset>
                      </wp:positionH>
                      <wp:positionV relativeFrom="paragraph">
                        <wp:posOffset>52705</wp:posOffset>
                      </wp:positionV>
                      <wp:extent cx="1924050" cy="847725"/>
                      <wp:effectExtent l="19050" t="19050" r="19050" b="28575"/>
                      <wp:wrapNone/>
                      <wp:docPr id="2201" name="Group 2201"/>
                      <wp:cNvGraphicFramePr/>
                      <a:graphic xmlns:a="http://schemas.openxmlformats.org/drawingml/2006/main">
                        <a:graphicData uri="http://schemas.microsoft.com/office/word/2010/wordprocessingGroup">
                          <wpg:wgp>
                            <wpg:cNvGrpSpPr/>
                            <wpg:grpSpPr>
                              <a:xfrm>
                                <a:off x="0" y="0"/>
                                <a:ext cx="1924050" cy="847725"/>
                                <a:chOff x="0" y="0"/>
                                <a:chExt cx="2038350" cy="990600"/>
                              </a:xfrm>
                            </wpg:grpSpPr>
                            <pic:pic xmlns:pic="http://schemas.openxmlformats.org/drawingml/2006/picture">
                              <pic:nvPicPr>
                                <pic:cNvPr id="2198" name="Picture 2198"/>
                                <pic:cNvPicPr>
                                  <a:picLocks noChangeAspect="1"/>
                                </pic:cNvPicPr>
                              </pic:nvPicPr>
                              <pic:blipFill>
                                <a:blip r:embed="rId434" cstate="print">
                                  <a:extLst>
                                    <a:ext uri="{28A0092B-C50C-407E-A947-70E740481C1C}">
                                      <a14:useLocalDpi xmlns:a14="http://schemas.microsoft.com/office/drawing/2010/main" val="0"/>
                                    </a:ext>
                                  </a:extLst>
                                </a:blip>
                                <a:stretch>
                                  <a:fillRect/>
                                </a:stretch>
                              </pic:blipFill>
                              <pic:spPr>
                                <a:xfrm flipH="1">
                                  <a:off x="1295400" y="0"/>
                                  <a:ext cx="742950" cy="990600"/>
                                </a:xfrm>
                                <a:prstGeom prst="rect">
                                  <a:avLst/>
                                </a:prstGeom>
                                <a:ln>
                                  <a:solidFill>
                                    <a:sysClr val="window" lastClr="FFFFFF">
                                      <a:lumMod val="65000"/>
                                    </a:sysClr>
                                  </a:solidFill>
                                </a:ln>
                              </pic:spPr>
                            </pic:pic>
                            <pic:pic xmlns:pic="http://schemas.openxmlformats.org/drawingml/2006/picture">
                              <pic:nvPicPr>
                                <pic:cNvPr id="2199" name="Picture 2199"/>
                                <pic:cNvPicPr>
                                  <a:picLocks noChangeAspect="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22860"/>
                                  <a:ext cx="773430" cy="944880"/>
                                </a:xfrm>
                                <a:prstGeom prst="rect">
                                  <a:avLst/>
                                </a:prstGeom>
                                <a:noFill/>
                                <a:ln>
                                  <a:solidFill>
                                    <a:sysClr val="window" lastClr="FFFFFF">
                                      <a:lumMod val="65000"/>
                                    </a:sysClr>
                                  </a:solidFill>
                                </a:ln>
                              </pic:spPr>
                            </pic:pic>
                            <wps:wsp>
                              <wps:cNvPr id="2200" name="Arrow: Right 2200"/>
                              <wps:cNvSpPr/>
                              <wps:spPr>
                                <a:xfrm>
                                  <a:off x="849630" y="354330"/>
                                  <a:ext cx="430530" cy="205409"/>
                                </a:xfrm>
                                <a:prstGeom prst="rightArrow">
                                  <a:avLst/>
                                </a:prstGeom>
                                <a:solidFill>
                                  <a:srgbClr val="5B9BD5">
                                    <a:lumMod val="20000"/>
                                    <a:lumOff val="80000"/>
                                  </a:srgb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E67D5B" id="Group 2201" o:spid="_x0000_s1026" style="position:absolute;margin-left:242.85pt;margin-top:4.15pt;width:151.5pt;height:66.75pt;z-index:253166592;mso-width-relative:margin;mso-height-relative:margin" coordsize="20383,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MAGUwQAAFwMAAAOAAAAZHJzL2Uyb0RvYy54bWzUV21v2zYQ/j5g/4HQ&#10;98a2LMcviFO4yZIVyNqgadHPNEVJRCWSI+nI2a/fQ1Jy7NhYlwID1gBRjm/Hu+ce3l0u3m6bmjxy&#10;Y4WSy2R0NkwIl0zlQpbL5MvnmzezhFhHZU5rJfkyeeI2eXv56y8XrV7wVFWqzrkhUCLtotXLpHJO&#10;LwYDyyreUHumNJdYLJRpqMPQlIPc0Bbam3qQDofng1aZXBvFuLWYvY6LyWXQXxScuY9FYbkj9TKB&#10;bS58Tfiu/XdweUEXpaG6Eqwzg/6AFQ0VEpfuVF1TR8nGiCNVjWBGWVW4M6aagSoKwXjwAd6Mhi+8&#10;uTVqo4Mv5aIt9Q4mQPsCpx9Wyz483hr9oO8NkGh1CSzCyPuyLUzj/8JKsg2QPe0g41tHGCZH8zQb&#10;ToAsw9osm07TScSUVQD+6BirfusOpsPxbNwfnM+H58MQjEF/7eDAGC3YAr8dApCOEPg+U3DKbQxP&#10;OiXNv9LRUPNto98gWJo6sRa1cE+BeAiLN0o+3gt2b+IAYN4bIvJlko7mIL6kDSiPDf5eEuaAsj/m&#10;d8Zz1Pt1p9g3S6S6qqgs+cpq8BbYeiQHh9vD8ODSdS30jahrHykvd+6B4y84cgKhyL9rxTYNly4+&#10;KMNreKqkrYS2CTEL3qw5XDLv8xHCjMfs4JQ2QroYaesMd6zy9xew4xNs93bTxW4hGP1sp/fIgnE9&#10;x0gBs3/3/u6xbZTOJxk4QY45N82w1lHuBHOAqLHulquGeAGWw6Kgmj7e2c62fou/sZb+a1Ut8h5I&#10;+2SvakMeKdIGsk2u2oTU1DpMLpOb8BM01pvmD5XHfeeT4Y7D8XxE4VkvMPF3BTgiAEEEHpEVEH4m&#10;hs9PMHzuOXFI2Z+J4elphhvWsXqP1K9lO1m3oAqeDt04FchzMr+m6ey8K0t9jp1Ox9m453uWzWaH&#10;mfLVfJfK0xxx+p9Qv9Wo/bZPXBgdpa5XlbeHimoOgL3avYyMbqHn68oY1S7IJ1FWjqR+AWB023el&#10;0B7kqL3MNMvm5z4cSEzjSTaGGKDso4VQTfpopUPksPAkdnXtOFreimDRP+Wow+xkyvUuPU3ezd9d&#10;T46yEbyKfiHIm8bX4pDMZv20z89Rzcss5VlBWqTjdOohYxRtWYGaALHRKARWlgmhdYl+jzkTLj60&#10;7j/JnRG3a2qr6Ei4MiLfCIceshYNOhDvXv88Yl7noQvsEr8Pcsy8Xlqr/AkF2ygUCXhqNbsRqBh3&#10;SPT31KAPxCR6W/cRn6JWwER1UkIqZf46Ne/3g79YTUiLvhJ4/bmhvu2o30swez7KMqh1YZBNpikG&#10;Zn9lvb8iN82VQg1C5YV1QfT7Xd2LhVHNV7TAK38rlqhkuDtGphtcOYyxhCaa8dUqyLGfuZMPGl1Q&#10;rLu+In7efqVGd2XTgdEfVP+a6OJF9Yx7/buQaoWUVohQWp9xBa/8AC87SKGFDVzr2m3fI++Pw67n&#10;fwou/wYAAP//AwBQSwMECgAAAAAAAAAhAFD662qIGQAAiBkAABQAAABkcnMvbWVkaWEvaW1hZ2Ux&#10;LnBuZ4lQTkcNChoKAAAADUlIRFIAAACdAAAA0QgDAAAA4WJA8wAAAAFzUkdCAK7OHOkAAAAEZ0FN&#10;QQAAsY8L/GEFAAADAFBMVEX///+lpaUAAACMjIwICAgpKSmUnJQ6OjohGSHe3t5jY2MQEBlrY3OU&#10;jO8QWlKUWoQQWhlrWs4QWs4QWoScGc5CGc5CGYRa7+ZareZjKVJjWiljKRlazuZjCFJjWghjCBm1&#10;tbWUpWNr72MQrWNrlDEQ3jFrGaVrGe8QGe8QGaUQ72MQzmP39+9SSlLOzs5rWqWcWs5CWs4QEFJC&#10;WoTv5uZaWlKcWlIxWlKUWqWUKVIxWhmUWimUKRlrWu8QWu8QWqWUve8QMVJ7WlKUCFKUWgiUCBmU&#10;vc6E5qWltaVze3uc72NC72NCrWOclDFC3jGcGaWcGe9CGe9CGaUpjKWMhHtCzmMIjKXFve9rzhAQ&#10;jBDmva3mvYyEjL2U7++cWu9CWu/vUu/vUmsxEFJCWqXvUq3vUinvjO/vGe/vGWvvGa3vGSnvjK3v&#10;jGvvjCnFUu/FUmvFUq3FUinFjO/FGe/FGWvFGa3FGSnFjK3FjGvFjCkQMRkpjOZajLWU787vUs7v&#10;UkrvUozvUgjvjM7vGc7vGUrvGYzvGQjvjIzvjErvjAjFUs7FUkrFUozFUgjFjM7FGc7FGUrFGYzF&#10;GQjFjIzFjErFjAgIjOZajJSEvaVKjOZKSkLFvcUpraUp76UI76UIraUpzqUIzqWl5qXv7zrF7zrv&#10;7xDF7xDv72PF72OczhBCjBDvve/vvWvvvSnFvWvFvSlrzjEQjDFrznMQjHNrpRAQ7xBrKYRrKc4Q&#10;Kc4QKYS9vZSUhFpr7xAQrRDvvc7vvUrvvQjFvUrFvQhrzlIQjFJrhBAQzhBrCIRrCM4QCM4QCIQp&#10;reYp7+ZarbVa77UI7+ZazrUIreYpzuZarZRa75QIzuZazpSljL1rjObv74Tv78VrpXPF74TF78Wc&#10;zjFCjDGcznNCjHOcpRBC7xCcKYTF7+ac7xBCrRDv76VrpVLF76WczlJCjFKchBBCzhCcCIRr7zEQ&#10;rTEpEAic7zFCrTExMRBrhFo6MVrW7/+ljJQAEAilpZT/5v8AAAitpaUAAAAzpBsKAAABAHRSTlP/&#10;////////////////////////////////////////////////////////////////////////////&#10;////////////////////////////////////////////////////////////////////////////&#10;////////////////////////////////////////////////////////////////////////////&#10;////////////////////////////////////////////////////////////////////////////&#10;//////////////////////////////////8AU/cHJQAAAAlwSFlzAAAh1QAAIdUBBJy0nQAAFQVJ&#10;REFUeF7tXUl64jzXxTaWZIlFeAHYI3kPpTnDjP5lsBSzsOyjBnkSGj/fPVcCDLhNveX8gzohpgmG&#10;46ur26nJ6h/+4R/+4R/+4R9ayDJRSy1qpaQukyQPL/9/gNXKmPgBda3zJAt//0nY5hgovaDJf5qg&#10;C0x60IS3/QTKWgUWfVAnG967OLJAYRCmDO9eGGIdCAzD/Ejrbs0lfP8YXDhjQWRjKteCCOcshuzJ&#10;wg1ChpMWQxW+eBqqcNZSkOF7J2JZ35btw9dOxKLsbBq+dSrUkj6t33+ZeN3ZX5a0Kn19gqKoRCR1&#10;bF7MjQ5nLoEudsZpJ5pGNJEQzckJUcepq1V4ax3OXAId7H4ngpiJiG74xR29EtHRsSDDmQugYT4P&#10;0OBEZIgU3fwdxIif08bEKpy6ADaB0h0F84i+wg3k3okkPYAQo2pJdiJwumJPfFhub4KFxgTpITHl&#10;56JaUu+eAjvpPKFGnPAgSpggCe305oXZCLOgRakDLY+08fr15uVHbAJBqFzk5SkX9LSPgV3tG/OE&#10;HksPTm/EjQBZ0h2ZF7ovlgtT7IOtNeD0zgrX8D0EBn54hV5jjvWCQdSvQIyRol+G3kB3TIZA/Igb&#10;dVz+y5LsbLtpN6R1sLq+AzAXbll+BtZQRLkgOx2IAbXvB1diJEYYOuoV4g1PSR3f6I8L9gobiDEc&#10;cYHmveFwkxdepG7Cz2Fm1IIWpR0jQUrQLm/qwBScEvBC/+W7KDLLhZ/tjEfDjHhp7fT/pSmqUF7t&#10;0OLUfSFSoc1yJYF2l90wExDRl/gYCj4F9K4hhSOwYJMF2bUdWc3CIbxXCKG0ZLmy9NDYIqmkrAtx&#10;Wa5lk7iqrgY5rQuClGhT89ukqazrgvyueCfOjQv5h1quXFHGjkK5R18LmkRLyr26XNINsYNfi+q1&#10;MoqEF+8Xa1mdfqn9puEmTGuSFVpzD4OsSYBV4mRsiqLaJDtNdFWtXWMWM3efv92+0BeKKAkOpEhQ&#10;aUoeYx+XJFElRLDW5FEuxnBPWa5hL7tUNLJi4SGyIwvXyDQSGymLuBBOETupNWmmcjIlA5OoS5yE&#10;s/828mNCJnaTRmAHJwt+kmSXSOjYQaTud4wXL+Zj7fCai9eLRe7ZGvbCpSeUUigxfAc/bSBCV6eS&#10;UloRK3p2MlJtpKnzBDn4Ppz9t2FTR4omdQTt2sFRkOtyMSTIEI326khSW6t0TZm3srIIZ/916DQi&#10;PSOjoTi28xGdvGh4fEhwx6ITTWpOIklEIva1Xc7P5pdIrEk64qvmEJMD4kTGR1nrja7Ti4LWkbEz&#10;ZPNOp+brIpI0nLsAVNVIYkAJRDtkSorUmNiYVHty5FzVhjqQEOuTWbA2m5AfJd3ztJgZWhQpBME/&#10;hR8j5STNvCjyZkvWPkuOm8ibBXPis69Ak27UoPBjKKsIp3W1YAhAONcXr3B0466AY+gTUVKR4EAb&#10;fydJNpEz4byloFIEv54Qp12cRDBfXaDBITkyhAUe7ZZmV5pLmr4h8A19wgfuRDfSkhwbHgpxStZ4&#10;R7FghcfD5lKfgp8AEzoG+QnqtcZovKylfCf9SxcfrlitRA1CRIsLKD6J8CTJ5Cnjks1xncKRJGbJ&#10;qmxACc9KdL58AQUscYApoaatDckvgXlpXPwDo4wZeYIrJeSITJT4nvhFUjpQA3+5ZMn4CmJHdMii&#10;IWUFH9ZBsA13dEDPjcxSoV0bmUF7OgpSfNeFDopk9wU3wfYOIOJu/ROj25AdWQt5o4EHG4NQgGIB&#10;crDJl3P0qlp6BI+Rc5hUUEz85avFXvm0zyPgYClcpw4c/8i8ipOEtDYUTVGnJXLe9JGmUWQlRLLR&#10;FSoWyUWfwwmLQnNBNkENitUM8kNIL75QMwZTHOTSXizAkA+lflHA7Hk68GN0T9Y3P+QiKSTFWcsP&#10;ujM+ITTik2CUB7yYIz9IJMV0HNWL5bLsB2wTJDwg5EDPqx05WrQqCFI+QW5C/4SbIGjKbMCNdK6+&#10;IE5CZgY/AUEya7q5y08YYordjVDsJNCUem0cdVWWGnVXyjY8PXK2PzLNqIybcn9CeQ79VCQqJvEx&#10;V0p52L7gsVt4rkKAvXyssjXExjaEuq423LxRlMbawcPRrUoXTBPvsFqdV1nMbFh2OFbGVNSLC3IS&#10;Um4oQi7iZZOdKyI4pzP67LuXHfGjEE+n6/1G+HEWru39iDXJfEi03/iOSl6Wuyo1cCQv5j6LJv0R&#10;FxaiyV2ITtAJkJ75+PPjNsCnPvltCyMxPugoL+Dz5ROztxPdE0GCq1LSvMqtfyJed3EUHiryET4+&#10;QZxOCRpSMtwaiWEnoZamZ525z1bTV2+BGIUA+wfxiWgTwwq7dFlbHB1lcw8my6NjLgI5azAvQX6+&#10;31TpggFKk5pm5VpmQhYg53suwWdkcLeNYxdmq1guU2vfHgrzQV9Zt/y6M8wJLpaYBf/Kr4R63bmO&#10;jWz+fvtmJAa2EG1VFzwjgGUGa+zVjuekNFXIYdNCHNP8L/Nr1vvAat/KYfJYEz2vae+QIMuOui8d&#10;L+H9aU0maP832/fzI3bh8s/B2DEao8jjB5EhRqE2Zc9Gr8hQO8nMZmUTk17N0H+OJlV3d96eg9io&#10;TBEbjMOiiU8sReKJMNldq2IlZvGQJUr/iv5l9cPEvjY7p1caaSMZOo49kZXBxsDvJrdc7NcaPcS6&#10;o/zv9S95mqee3p5lmTzAqiCaAyu6b4L40NJ3FYjCEJ67/Mf6l8s4ebxg+YvvysLUKQaXcrPj4Yo3&#10;YsXmjsVHXbhl6Vy4QPuV/of6Z11cPwiOUPlm2utsZXleWHRJiNx1DpRvWjwqWmb7XsE71EVLNf4A&#10;23zfMQbiiFEpvfaVv1GFqCVIQfN4LhTXVOhRwb7WY1vf21kcny/4O7BFXHVocVOvsuPVX5z3kJ6q&#10;vdb5dIcPJMkU13GDVLfPyi5/rH2WTDzp/CsOcqXuEhVwCZnRaEqoG37RSyhMqVftRT22vmdA5Z+G&#10;VmVtrvb3CVZ+tRTK8mSEw3FDhDDbCbxY8SJ598dZram19/Leie+C/AasiO8f9Qzd9mXnIz9pYkxF&#10;QZBM1DjNuAbQhExVqVkT7i39R1MFBwtH+SY8YKhgykzCDYow5QRfoW+VbEuu7BnZLb6eD7fu1LhO&#10;XGVUpWhP7hJkXURzmxxT7jvyxm3hZf4NZLPGUt2RxXCWBYhx16Wjjz4JB/UqOYL97gCLreclyc2F&#10;+8/h+AWtI2qwetcLzI13LS/Iv7mOy84tuW0Vx34iBjVqXzruQvKR939W/b0hlmR2fzrvLtROZ0og&#10;MSoKlxamUYqBJR/lt0rx9jsiL1NZkr76OZZkTi78zUIN9a6ZCuQRfa+qVaXZyvEQAUmPSxl2M7xY&#10;Jrp8o8wiv1nVEke7UmT0YPEukJmUW/+XHmTfaNr821acws2EhEcWD9N2xmfdW2+KZkG/njLVJ2pV&#10;UiRKTXvJS5mOxyGVnOttP19LH3ZMCFdYytAwsiJlMmm5wmG2v9h1fGwxtRNraWBV4oEQ4gFzVdwH&#10;RE/Ip3b9sqIU6UtN9vBVq+gxBbvO908OFuvDR6wmBeYZ1HIzVWc8su7xwHqqMKJiVU1bc5fDD1M6&#10;PAcPmcAdydSmtfvzRP/p2c3yFrani1MqMREuWdl0iq4LNAcnJZNR9kx+zCaX9svjeXWYMjYWQXbN&#10;LKfZ9OiBTT+HndINFEKUv9r1xx6cWXbNrGFv0acH06vTzlWuahfResCyy2eNQOrOIJsw0boSMuka&#10;qcf7Issuo8BhOoq+JkGtaSJUSTm2r+EOQXzRIZsVSvbWh+rpLkfDzH6c/JN+JPiqebN8r6XhF1Q9&#10;qUsHGsj/fdQECW6mOeW8rHe+UkdY1YcIby1H5yomnLO1CjKjOLQ/80HmMxxigy/MRtl9sezScdtz&#10;w4Pbe+DT4+G6kOOt4+wct8YcdrIl5+yBTzLdXftwa9RAVtw2PBQ5DQ9ZdrILDxhJnyF8Rc4XMsbu&#10;7OtYcvLnbj/bRTV9kzlcbDKjZdlXU3Y7COsT3np6m1QtcZ3vBXMYYje9b3l2g2k2ofQetpocQj0G&#10;7aEsRziQGNjETkPJpm6s7p/72GkzOTQ7tAOG7f5mUTKSfjXZz4Z8OB1xFhQHAslo375CPFzH+m7v&#10;6DKLsS54h5ddu/t3ofJ62UxmV7X7j20N2+nyc0aE7WVXDHejc5DE4Tgxblw9DpG3Ll7ow/SuRXE0&#10;jnrwerafIWTPpubbTzWXVj0/jz9mOGvvYkfymcOHv59c6Dk85tmtQDSLZ9U7WHZiuGXFVW+mhlBP&#10;a5aSe7pk563x40uJhtm5YA7b6j0I/dBlV3lr5dy8lWDF1mbBn/XiZqGm1iqenEor1pu5Tq0uj6Y5&#10;DOvdbRB0ajUgfWoLc/NF23k1+EqXmS7lYAYczB212EQH/hym3ucIzayg1mLjmmxwSeX52s2y4cry&#10;DS/NdzfOh9Yo8ARIhNV2PZSV2auOTy27v4we3Ect5o1feDdgYzvgBby3I0wd8mqe0/LD/qo51UTd&#10;8NgGdkNNdmPXTFxq/rI/iL2WG+y8YfxP/qDPQW2IrtUkO216oz2+WA0ZgqB55YSgU9tB2d3tyLRN&#10;BFqu4YprMWTmwtfMt+zgJd3sQTatzFO/6lYTjEIrHpiCIDs1YO9ukUlWrduj+L3o2FrlsOa7eVUs&#10;4sWi/hwQuK3dOWucLmSVZFMcrTWvVU/raU2odj2Ck0U7MGniEEt12Usd4S3PLqoLrbkiN5xTFvp+&#10;enHMgz/KDgS9VXEob9zHV8JvPzvraDX60+7Z0ozCX1R/+TMzbTcyYaejbWelF3lTOX9mBrfstr8e&#10;+fEgrWqCRbjNM2wD8W0xf3cJLzvXlzJmj1VePT6rJ+nkkLtVFM8cjiH4b296tP3cKmeB11PQ24Xr&#10;BNJHlDmmZQwHah2o2dT2DX08TMwkbMajlO5iS2YpG95OMpdt+IDS9uiTdyV3jIefru7zitRbZroK&#10;UhMvjZ7FFU91yvGE1ioTq+Zz+9qEjlg/FjAmIE9XgrKabm1/nk4iR0sVFBZnJ7k2snIizz5bn4rN&#10;uezE4PqGbF8WFFT4rvuM8jGyStajAZBfkmDzRNdSmTW2wopKUjoyRpCb1/LpyNZZWjhKzcLzB3y0&#10;NfzzQ+nLGLu6XRqzWfkrqeVlr9JU8kCwGAo3uqAsipG+MPwEaia7tdZ+ZlnZbFSaJPHIqFDWua4q&#10;K/M8TPO6l/KmwbuJTnZJbI4mPq55O261a8TXWDba9O6FFKKUuf3Cl3E7y6XSRCL54t1mxInnOo6x&#10;S3pTgMYL9UmTR+HdhO6QXRkb3tGt8cwwGW6szqB7h3AL3x/smG48IeOL6iqEO8mr5EHNk4uasbGo&#10;us/n2GAps5mys2zDolcrblWCHQaIVti6hG5j0Wfv3z9DZ53LzrvSsmOgZL9j2WEhBrYUxHKWsd0Y&#10;e1tehPGLfNboPYmIDbFv30coZ7ClANHD4ho6iqgYjoFsn5vfpkHdRD219Bzgpze95qCUW/GuIH5f&#10;Aa9/uhq0pmHU5RXiGmXcB6UmouJ4uoMd+SIsYcHqM6gfFM91vK2FvoFeq67RbT037/EjkvrVkhVK&#10;oVn9nGQSIdkWNzzBsW+uor6xnj2Hz3+kfr2oFHvkgR7vAoKZv5EbNvWH7i+35iq684S85AnsY/z4&#10;8ANUkYIb9VbM+uU9N5LhsdKtTMX9DbdH9zzoOZqdAE4X/byEB+y1hOh4Ex+0LcluN3LtyT5WFNqR&#10;53MUQmldVy7P7L3uN2egJ4Djho6yu3JY0uo38cFSDDokIxGQ1tRxsBmmUQpbTkqp1N7cqyenuV2W&#10;WCACeC27W+knJGMJEN1hqfzbSK9YyR29Exsk8+pDXozYnFrxjxjxhB2ggNWusldbIV3KAgM3lp04&#10;jS0AVleXh3fzLx1bE1GT+bLTm9KIV3ZZzbLDClF/R3Jww3pnw+4mdLseSI6t2axhoHcORKVL9ZrR&#10;ZhVkx06M3AWaSkQfw1OmMkNGh+l5avz7h+xy6YQ+v7IrHOwdvgPiI6PXYEnckOJRG0Rqg4uB8YY6&#10;kBWKWlW7GTNlrihlJrar116hNOwdh09MkZ4UffGbR0khV+2wEse/3W/w3Nrvd+6kYIIP+V+vStWS&#10;NS6snYL8uoskN/CmTjDcvGqD1IGfivvY9oR5ki/gCE+/BD8uRp/FVyDE4944MtcoW2OHGr6WazfH&#10;773SPjYBoQs8iv8aHWcX7IXMIIIn+joxErnbtGZWHKwGmnRr1NVNSswynAmu3XTMA64kB3de83jD&#10;y7GxqMQ3LS+k40XX/DTSV3X9juw4yeyY+J3IBlaOdZt+sDfT3Th0wsaOL4XAd3QWrk9cY+bvsOOQ&#10;9po1tZBD7666HZ3IssZjweOGQ0L2enQ1xNBbo2s1/DstG9i9OCm7p54HGfjtQCkIGM2oSt6iGKdg&#10;ayy/7hqRVxhinTFH7gbLjfpadz9jhbyXG5uvyI0PwqWFDxg4og5Sp0O6Yyv+HYuS8fBpxzQ3SVrE&#10;4Z3fEDS6R+C9yLG9uVc20ILoSXbNzku9mh/fBdl1sKs0b1PCO6nCN035xwymAjMoG6wK+wt4QT88&#10;ORL5d8JPN7qv3b9hQ83k28b7pimTF51Bo3pqlJ+zMadTP5jXvKnyHj7a78iUOYTituH/7BNNMQjW&#10;aK8GoIc7hnjnUe25JSiA2dmO6csJmf6wwSq+IZqwrotOOtL1BM+HX96fqDmlkPt5P9/g8cD/bey+&#10;BUFBCq6flY6+bmwGJiO7oM/ih6mFQCX0qOkTDG84IC7umnScXxoKOJgeDl+jAwKMJE2ger4j0anQ&#10;CbpjP1POm8sDcD7WtdArwzaRLDXIIRJ+6uwYSHh4MxiR2OjquFYU8WwWO383MZ5C1pUuYe+ysIMU&#10;1Khz9LADmz3eTjf+9zUkO97xxO+aPN9bcOHzOo3tAYr8Esd3LIsJxphB3ZbfD6vCdpx3PPEl8fnL&#10;cHmwoqPMwyaFiXk3WwxXoO5w5gtCe4Pu+WsDUf43NvPtMddmOqcB2/WOTAPiKEHxXTqcVdxh97y3&#10;E9xsUDtoh4s/t98YKqtymdymYj3COC578q2Z/n9omouAtOhGB6gsE12TuWzmsvvYKDJ23TpVY8tm&#10;+gr4imY/fVy/gEqwRvhLY6IYKiunakfAOU1kJsNk8WfcfRn9XndlmgB7cdhQDNfEi6/BkILXsrNA&#10;PYjUapf1rCsg58WfDpuQ9ER3q9X/AMOb8t2/b8mVAAAAAElFTkSuQmCCUEsDBAoAAAAAAAAAIQDz&#10;oXT7WyQAAFskAAAUAAAAZHJzL21lZGlhL2ltYWdlMi5wbmeJUE5HDQoaCgAAAA1JSERSAAAA5gAA&#10;ARoIAwAAADKT218AAAABc1JHQgCuzhzpAAAABGdBTUEAALGPC/xhBQAAAwBQTFRF////AAAApaWl&#10;AAgInJyc9/fvEAgIEBkQzs7Oe3t75u/v5t7m3tbWY2NjISEZtbW1hISMKSkxpVLvrVJCQlLvQlKc&#10;pRnvrRlCQhnvQhmcc1LvcxnvrVIQEFLvEFKcrRkQEBnvEBmchO+lhFJCQlLFQlJzhBlCQhnFQhlz&#10;hFIQEFLFEFJzhBkQEBnFEBlzhMWlUhBCpVJzrYzvhO/ehIzvrcXerYzFhMXehIzFUu/mpZxrUqXm&#10;realGe/mGaXmpXtrCFJCKSEpQu9jQqVjpRmU75ylEO9jEKVjcxmUzpylc3NrOjE6c1KMQkpKxcW9&#10;c5xrpVKUUlIpUikQ3vfOUlIIUggQUkpKWlpSlIyU7xCl7xkQzhClzhkQpe8Qc+8QpcUQc8UQQs4Q&#10;QoQQEM4QEIQQKVJC3vdr3vcQpUK9pQi9c0K9cwi9QkJCGVoQ7xDm71oQ784QUs61UoS175QQGc61&#10;GYS1ECFCGToQzhDmzloQzs4QUs6UUoSUzpQQGc6UGYSUQs7mQoTmCM7mCITm7zGl7xkx73Ol7ylj&#10;znOlziljzjGlzhkx71Kl7whjzlKlzghjpe9z3vecpe8xpZw67861rYScc+8x3vdCc+9zc5w6pcUx&#10;c8UxpcVzpZwQc8Vzc5wQQs4xQoQxEM4xEIQxQs5zQoRzpSlzEM5zEIRzcylzQu8QQqUQEO8QEKUQ&#10;pe9SpXs6786Uc+9Sc3s6pcVSpXsQc8VSc3sQQs5SQoRSpQhzEM5SEIRScwhzraWt785z73Pm71pz&#10;7zHm71ox784xUu+1UqW177Xm75QxGe+1GaW175Rzzs5zznPmzlpzzrXmzpRz785S71Lm71pSzjHm&#10;zloxzs4xUu+UUqWU75TmzpQxGe+UGaWU75RSzs5SzlLmzlpSzpTmzpRSpWO9pSm9c2O9cym9zs6c&#10;Y87mY4TmKc7mKYTmGQgpre/vre/OQu8xQqUxEO8xEKUxWjFCGQhKhKWcztbvrb2cc0prtaWU3vf/&#10;GQgApaWU/+//AAgApa2lAAAAEqR8agAAAQB0Uk5T////////////////////////////////////&#10;////////////////////////////////////////////////////////////////////////////&#10;////////////////////////////////////////////////////////////////////////////&#10;////////////////////////////////////////////////////////////////////////////&#10;////////////////////////////////////////////////////////////////////////////&#10;AFP3ByUAAAAJcEhZcwAAIdUAACHVAQSctJ0AAB/YSURBVHhe7V3dcqM6s43KOPwMYPxI+zZUcjNV&#10;Qx6CV+SJfDvzXSSO66xuSSAhIbBNEmafvWbiYGzHNN3qP7VaD//hP/yH//Af/p8gTwh5rp7+G5FF&#10;dSwU4lPbdv9CYvPqH0WhgfipUy//K5B15Y7IatumKYoiLYqmbcHZ04eIi38HT7s4blhWy5dMnZLI&#10;svwV1Mcitc//jQCR8SNofIwmaOniXS0a9eQvRd5+nITYiTI0BF/qeCcK9eRvRCLERwFOzumZ/PQR&#10;PybqyV+HCqo0K0V8Vs8DOECu/1KGpnTlhXhcpmAaIY5/oSpKSiGqh1yIgzoxh0Ms3v462xJBCkFg&#10;e40SPYmdOvpbQGMNOgU6SJ1YhEa8/VVyCypjEsAacjuDLE8O7MwTgVcx/9sBiY1/4Hc2y8ykxhAm&#10;wBuqu+wBLpF6ZftoQSUbkVo88YlJ4J2M+BEeAoxs+vAo/hJnvsP1ljzEoGb5zBRycnXrpkirqnot&#10;mOS4isXfMDz3z7jYVh6nYQmEfhJlFF2iLnrv3vFYwDEUj6JWr28ZxJNIHcciZAcz8LIBkQA94Kd7&#10;T8nLX2xpvw/wYFnFEqIgX+AFihTkdZpI/LxfIjhDolRv2SwwLgfSGrKckwCVBRFJoEd5FEVwhHtx&#10;2Cigc47qkKxJiJlge8GM7DSRF/ksisqtG08MzEFN5iFrAvVTM/Oid/yAPpJadQSR2LRvi2s3jN5T&#10;wDKcYxGzch0IJK4qwU1FrN63STSWmLaD/DoAwyrQIykki6JHJh1Hl3rL7Mx2ls4pp40mtGz9zkQq&#10;Apmpg86ttqyEElHu1SFwDlwqVBUxU5HHDFQEEtEgfcM25eej5fQkAXNSg5mDqBJ58lDSi//FVfHb&#10;VyI72vYuURrIo4d6ZgKSVqZPEslPq6DJ/UacKaAyg4uDZEjuCTgi8cFU6eEoHxVb8XiJXufj1O9B&#10;LXapuKgnhEPMfGw9DmpM/o8iST8yM/FDjzCm8UwE901AIJ2kFjc7aVw80ncQO8lBIkmTx4f8w7yt&#10;VZCzLWQksDY3/8dp14PHAlYy/CJI3vETTa18oQo5it8Gdgwqm5usjzrXn8EtSSVNoMganpLooqYg&#10;ZYuqVqYJIkvTHpjm1DWAcAlBTJVWhrYlSiXROm1i3bKNoGGL+W6px/wPPR7dMQbORzS3CcSnY/0s&#10;SSVCAeIkeImXtzc44YjTr060hhe05+MPxzBAZitJpEJBTGSJxX+8Ej9HXVcLqai3hHc5y5N4AgtX&#10;A0UifgNxcU8qpRCk1KZFVLavoBbB2XF7ma+jIiZ2OeBeLFcgNK9R9FqlTX0sS5ApORmJdhilzeaC&#10;lFw72uWjc2kOmZTO20nKwLQLySsOeWQeRUu/0pR00/bI7O1lLV7lQY9MGKOVUXHSkoiUD8w6+VuI&#10;Vwo16T48geatkdnqK4qcmdhiTOY+Fo3kHkZik+pxyRSL9lJxvQmQbi4Uyz50miAxEl4Sv8ZC+yJi&#10;SVelTEcleUqEivg1FmUrCkrubc6gJD0Ps7fdSNLqMU8aOf4ieAHx7kSPRKHUPHgiHh+KOn7bgdCt&#10;uQeHIUvejhPm5YhMMpogKhXirUo+6gYy2oBAHpyciRZtLQ4fJ/gHW7Mn6eB+FuPUbDx6fhAn2MST&#10;+IDWOoin3fEAvUNEsr7lmQVgFz/aaaUtoBhu/M/dyOM+jqpIavEcXd5hOWJiW5uWkFOYUGYnBdNy&#10;tjOu03RzcXUzOAXw+uwhdbTJhswSPVVLFXwfRNAuxlglLUSEIkLrLh0Ajr89q89sBYVRL5COTEpr&#10;D7EOZBJN7xie7SmOy4JcO1BIJ/ETw6SS0wCqazlFuh0Uu0Ewu5Fb29hkFqRwZL7gHbR2OiciCX2P&#10;6pInUuhEIWhWf0NITVJGUjty2WKRKirkDwDyelIvrzJHRC+lWzOcryaZz7bUplaknZGVZKqYMlDD&#10;PMSBpJTA1NNTcRr7id8Lw25yHsG8uheLakoCaSK1x65IJGGVJ+TLl+5ZvKuPbQOJpftPtiWwXNNf&#10;4kkSJMnR0MyUJ0lu6Xk6V4XyxcitWdcnWwlZZMIFUqzjB2KodPN6UvH0xPUIeOaJXr8TNpkwjabW&#10;MclE1KHIkRoW1EgamUL50iUqyV+g86d4W4OztDy6xmJnazjztZqgliRK2hBMI4iWnJXUwfTSr8t7&#10;/bgtk9JaYppwTaKGMeeTlWROWEqZDiYOwXTLBOMU/cbPDjeDDuvdthyEwjaOpWnxuoFMKGGiZwQ4&#10;Rs+SLAC0pumORBvHZV95sw082WSCncPzZBi4icyOSAGV/4gczrEfyyPHoQV57rXkbLykePwLcRkF&#10;TbEZjg1le6BYEsZck//xc1ElmGL39MoRp5r7fN1tLFObj0rzwM7hAuPeN01IOiU/NVhWuyc48VyA&#10;CcQVxScd3lJsruR0N0oB1YYZ6Xp3ISFlo4iUskuHoPRCpUFc3SVVsXzHOKb7dmTxSR0pgJ0v6hCs&#10;1gopYY+WKJCESCJlQQmTWzQ0z6CeVNubXTDyBxKtcY2lVkggnseiJIXklThJx8TZHsRxnGnFL/mx&#10;7aAbZ7pgO/rE9EVLLcjUU33MT/mff/gUn+X5EzolthZvUowyHkYwDL1RidVA/REjqB4MiYRkqiab&#10;wb/hMclPbQhjVQuUw2X2JQklGU5WN5I0Sa6WV8XOCh4tDsXGwjDGOB3LYtsHZDtV/AWvXiZlQYbk&#10;XvdMJ/iM5GVVyzRKet36lS9C6a4Ggn3QTkMlfkt/plVJWSaJH56ppJ8q+tOCJgHJprC2xW/+xLbg&#10;y081QwVfqSgGi09KSukBTATXRpDZIPh//Ilt4WCnDBjZsPS0nwB9gtiCVyyiTC2VQg8oj0XKJdOF&#10;2G0tTUvIR+lZBnin7UxfBxyzUWF5JTppkL5CYPEvrX7j3KUgD/5Si9Mm68C92UYMT+0kNPoNPAWm&#10;+CmprUQacaH0O4guZPQpxHGTZD57NUYzzHeeNL9PZFUUhewN4GbUBXEySgswGzRDz8a1Rzy+H41f&#10;MZa9MP/UBgZWhfxzsppMqCoFeuTl9FSVgFNw/dtNlibaScwBg1WBIMqRCjqJn5KXeHiPqj7iVIsZ&#10;8Knj1qIwiQnf7DCsH4eJlCR3MCuv71JsiaU4qoqieS5IXvH/guD6ofTftu9GPJFtNBZQwTmQdNJi&#10;OZqzZiL7B/7NriBlH+Jtkpna+aABzeDWQ8FIzUsFXhVxkeWW9CzxVmtfuP3VfrdBlxaIxrFYjz7e&#10;pElexU8qs+RaGaKLSFTMpEdo3hIDuI/LN4UhSTDGudRaiJcySt5SRqSWvGTies5ycWKCP7etrF6P&#10;aV/7ZQhG96Ah5UEMPSRinkUAcSBSM5OqvGCE8i167oRa/Fkw5bGHdZSz7T8plce5WSm0RC+OYFvI&#10;/90smS8TlnMMSjhL9cJJ2bhASKLltaJTnD5LtkpmNjk4R6DGDzUYeqbuHITdqS2qNE1b9hKk/fm9&#10;VTKhUdXBLMi7kw2f3mnNuImT0teFXamxIdhlBkH8foO0dqxLE7MgvOiN0vEfdbA5LJZaICPDuUul&#10;pfnxM+/atn3ibh0Kb5uMwxj1OCkdArXZwUBskqz/0Dlpen99axMLBq4sszvI6S8YkAL6J33CiI17&#10;se8Dm+0huzZNlfH6IRlogtpy90tzNtswmZDaKb92EnkSNXVZnkqaxh2yg/mWyexW61fgW0C3HcTj&#10;GvBbsW0y3ZULN6ITP9XRJjHElveh296sn4lwT5nluFxjgr8eowYPjD2c9GsRbZubrzJatHGDQxNt&#10;WgUhmIyt9dWMIUmyGJsnsxNOFqdd7tJrRNvuntiIzO4yQ/h9vXMUbVsF1XH2UI7refbX+rogc3M1&#10;QSYyKhpxPZhCT8ovxutmkwcEufbPUUIHlcxbjnJUNrYtyO5d9ZgV53C/PQ/EFqfkexy4Puj3m3w2&#10;oNxdZ1O6TdsTVTT5y0nx/bqyZnRiUvj7ARVDM+rcrdW9yHZ50o8xXvX5nbCUZ0KpOpBJqiZy/Fpd&#10;F7QQyYYKhrPsvahbar2fZbKIKe5qnst1J+gdUxrGaJngd+IXUwbQMmiI68ehOj8cubd55kyOHa/z&#10;g8qtWE2aBzHwGEnNWMpFeuV4KFbiMVnOoG3I7KEoafOWmud7DkdQ2cto+8Hk5g47KVH5upRQu7vS&#10;tyDjKwaoRpJ9nkZPYgGpqomunZwQf2pqDw0b2Ztorg/EVwZN7NAadznBc4SQUvWoelE3ekiEeB9d&#10;6YEIfauy+VRCLo4Y6erJNyGCutlVDzmvkSmEKHHVoFixKddVQHjFMSEdfaTsHubmtBtBb/zeepkC&#10;YxJqlY9EikGIkBmaVctoq6kD6eYElwRVT4j2T5ihidi98Hz9MIf09dB2BIeVEC+QTqgLHCkWFX3e&#10;XQhfalqO6AA/z3I1LxWaXOk5rQrwsN5TFQhuNY5xPcTZNy1j+U5nN6g25uDpf0mexO4yzVC1+nOP&#10;Py7qb3PgZeYOTKSLKUHdkW46bj6/Sks0tTHIIXk+fuQk9fXPCTpxF5T2wXd8W+dz3GNmEK4BJhyP&#10;e2kjhfgfnWYVJQ8A8NPr5L0QAWOLI4H7NbgGPP+Ju/b1Y7S/CsgtHp/xtCTC+8UxmdmjNoVa9mpM&#10;Gnqxp1oNvDTn1DKS3LL68uq9euBVTYXPezC3IKs5uLGgYBDVDBqr8SkcllxH54KqUXKMaxRWm05c&#10;CKNGnwgDF5/gwvFVDGyD0TNGFKlWr9B1ZDSeScdIUrOEtavjzfIN+do6RauNGC9GOItYpierns9n&#10;XJXhk6pdbjwgiRTx0yHLswPVRx9jcSg9Q5b+4Fe6f2CgcVfxDLyAPyDbGw4L9P7gqgw6SWMWXobm&#10;usYC2Im3Y5Tl3qHMxsU7xj8FlT1yeM3FD6gIzk/V/dK1ffZhWwIaX8WLb4hmKYsknN2aa4TKCQtC&#10;t+qLbOheqxkVW4JC1rG7io3D/2RJIQPvtASVfZ/Tu/dCszxJ/kgren4ea6AeGLfXT8TchlYajbS/&#10;47wBIWJgPv+D3SEF3AGRGKMpq6ihlXhOAm7e/g/s7KSqwWtewV8fkpmQH80oVrZZqVZqWteBd9me&#10;QfZKYYfw9ctWeMXLjp7tgVenP7omOk3NoAx4MQ2FZkQR9KQ8ywCdymHokbRkQ2It8zZ416JpKul7&#10;v8Z61lzcYQ0f2NE9D0Qic5TagJvkeLS5zAC2rlvDXoD1+TG+aIvObEcL10GYKYucDFHe9suIGbAW&#10;lthKSEJFW5kqih2DUHgGFBNe8MqQ5WUUkxiAaEIEJR/ykZQiEvMIYSKSmtUR/Lq0e0nyPy9M+awe&#10;vaJa9x5ErIDGGv9I16euoHdrFQ7izS0HORCLVYp+wIJs9Rd15eUUsbOmBq4csZNZHBsWhVF62Fmp&#10;e5FQS1OFeIEOPXMg9PlgbxN2fuS3cW8g2digHuuQzsOlyrjaLK/S4qlaxiVOrn06Ei2YI0ccOumP&#10;mgxwt4Dz+G6R02R5GYYeuJ+KF3XF5IPygUYr/nlIuQmm3bmM8GqkEhS6G2VP9sf/dKQ6AMlGk3hg&#10;ZyKLKrTPOyB7dGrSyrfbZK/9mh6Kp54v2UgS4eom8pSrJZqxFch2jnN+zmif0ZcfYS7D6vxWh5+J&#10;j/7y9qMLBRMvUvn0uWgG3Xynbf8vx/rRHDcjuIE3aYUvWJlizMWdxyOwgVPL+sHjqJxsqU3Ehy2z&#10;nTg2UXQ4JIdOzrDZMG4blPznG05znt2+mISdWubwwfVlfll9LPFOOwmQmd5t9FGOCOmMyj189vPJ&#10;7BvUO4CHR7kOOsysbcQYtgfYimC7x3xcWWHNWi9xle7FZFj/EOekbKWO9TjrH4b2hctkKWkHhV0M&#10;Fpm8T74ifeAEjz1IczwrMj08fx4uFb78jIkfkWn12au+wHB2099BbRjATrYoT26S4zDIwXFaJBRO&#10;VgnbwRrXjm36BKTT0nakay8kz2Tyy0avORBUugGLhb19M+0WA2046l4FgUIdbm8lM+8YP65s670X&#10;wfHxJiJjHKybOVpxttbSjxCmFe1DTUp/r3WQSyYib/5ttTn1Q7rGGrLMsccXkBlaysdK/6z2IHBd&#10;dZJaPCBcnK+QPdLQ7Cm1G9/jGyYFai2E1tnK4lm154CvNi+m0As8nfe8Wbx7L2no2cLwZpbWhdpY&#10;ygtpwtUmrz5V9QvnENY4kacDzp/06OzvhBP06WQeA1qufqRHpQc7j9Y/IyhZ1AKxopHR83w0Fvef&#10;7wRpLeKFrEpvpUU5+JKpR9Eu8kdj816O1UH2+QFKGSKz5kTXk6Qviz06iFxeZ6WRixeLrm4UXnrC&#10;gpUBixdw0o5MmF6H6yPzT3jWQKOyhHLsS6Q+OVkVT8E51H+YML2g8cQFtSN08+pnjHxsmpo5f/he&#10;UDgZCCwkN2N1WUXorVfAqTV19npaG1TSpQ59ONJqDNx8+R63Ue1tcHRWPecQ3wsqYlKHPrDdrKFM&#10;+ZlK594LR2YRxKmjT8JBnJyt3kyQ0MLiKMcgW2Ig5+HILEaOOvoktMLeuWUM4mYhCr0V0zpb2jq8&#10;e/lkRZvB+wgpWvaCdiJ/VWys1yDTDRVW6zQwgV/iKTzewE3abepFXVm9RkFW66yEa2eD1btAm96G&#10;ycTYZIdWkam8vvvw5ohEucSPuhl7yqd1QSMBbgqKrHvDucTjCcPT2uS0kj2eAM1ZXnStrBf1o0wt&#10;qkDpsMIg8gREn2tP4I6SOxlyQMo45eGoyAwlGhbC2Q4Rf/VtZEfXxTuJT7gL0HEXcweAR+m3rGDg&#10;PH2os6Dpvhvsc4Vz5YjSeCSpMHgFd8XZwIEov3/ET+NAymUmPVGr+KUVvLc6ni+IoIPwuP95UAve&#10;i5Zuolmk7wG4yXehUjyg1M998GRL/3yqomUKHsNkHtVg1JvYVHe7ZbWSCwOTPX7XANcFIw4LXrfe&#10;KaNTWiK/W1t4xL511t6vBwxKfF/f2HoCR6UdEqEuJTyUF6B2v/BozOeuDVnAj4A5KDB6GVHGvhAw&#10;U0k5D88u6+FxcxfOJbnLxa4Mx+21TqfrgN9ZS3Itji43Py+tB3eWdEtcPIZ32utzebp8OZxsWIDS&#10;6co2rtFZEzUNukRgzIXI3PcFQ4VauhAvyj0H4IrPJ3bdyz9IlZTi4TQurLQwKFbttJ/mKgzmEDv6&#10;5hObJF1oiFFB4FPoO/Z/+mHzU03ttW6V+3U4Oe6is//+euChRrW6VdBmDaXfeoUG1cnywa1wveLP&#10;a6uTC8qf09raXXBgvAzmQ2W7GvFx31ByyMw/T2Z5q39y3PKwuTc2c1a7TzXiVcfhN43RLOapRANP&#10;90lHCFQNjPuawUkI8saImtSMdSEyHTDeFD1lj2Oq2lVyvz5UVJfWkRbCUAtx09j6VtWZNiBT6cqb&#10;Ls+p2nz4vGCTjSbHYVAoITJ1mAmowoNCaIIfnBK+JXAmjfN1reZBdpQnYECy637G2AvvUPsxkKLq&#10;CxoBSjnlmQVv0BRYhkys2/Eqr2hZgrwwDsEKeqjFY9B3exyuSSXkCnHWg/MmNnRj81GvkPkd0HI3&#10;FTkMdmBMRv3H9rtyvCGsDSO6VF2C6Oar4bW7JQOvy8I0snsjHhvgAC+NTX/CtcGl8hjBdwRrG34Y&#10;sUOtyaRmO3wmviVna5eS0yWs2V+Zlw5z6/zdE/feqOkBoywYBJkZee5nIblZyNPxLYmEsQFbd2iq&#10;6sMX3tIC/l32Rl+HoFkbQS/M4vBaFn/QH1I1ik77xAWgKTh1KOEmp+9Bf+dpkxJce0QKD8r2NTj3&#10;Y26zXstZK563lkP2ltbI1WiQrJyiHfYVxqDE/eQqmYOo5qYW1AGgJsO4pFBaTrtydBnYWBtAxKuO&#10;1kA06LdnGo2gFYS2Inf2arZgxlxqDpI9eLkIyV1ONQuZZzOwbu7SGOjshfwmMoGjqp3wo/deCayz&#10;yBGGwxDJVML1U/T9Rp0aylNeCcMFvTCHcFNz2qPuY+x6WehMiVIGhT+gdhVrrp27dpfwrpvU2/XS&#10;9ywHJXs3vGkkn/UjNSVauQfyA/Lzk40Bowlvtxt70Ja83I2hGYicGRo6rXrNVqKspfWi8mnlCnnZ&#10;P3FqfiyfUMH7crzDumd67A4892b+h5JZfVO9Y1MHDaUokl5DSO0Kr58YqQxq468ZmNruBMwcvWCu&#10;3r0fg2jymlrVyoHgJRM2XP4ixIpUmT0oZJ42kaNyohxqYjM0/L2xy8XrP9ZCNjQU4bUkxuJvv6aV&#10;zRZybvxHOLbVXmbkYPeI1drh9m/TdPGT2biZilWrhQ+D1eRQ09A7fjIPnPijfX8PqmEDQClAjMaM&#10;r3UnVcf/vOyUZZtj4I+ONda6GsgsL4CvVxiR7YTdxLsGmxYVzFX6ENUYiwZ/TVMiG5aMYDd50m/A&#10;3xy/11Ll9wJjQh0B3NxniDsmyORpTyPQyuAu0TPV0GkX/xPLEet2WKahaarPTkkSRrXz1vbGhfVe&#10;HCzJSmOdsiJMkAkBELlVYSYFvxYxReeMXdx2iW82y54TiaWkevQPhoBXg92Ixo5cz+ZNnaw1JEJM&#10;HydlEYChPOdJ16+YFrGIqdGwxZRnMw5VlvHs87d+TLkXN8Hd22PAFDdBln1dLOmswCTyrt+OWsRt&#10;hSC0H2aWRy87ntFYGUaKxuuEfb0JHFpOYbpyFJdvXgQ/G6+jSFLVr1eIf3ptYsZW+05+AvdHfzLr&#10;+vsxeY9vwXPIwZ4mE4PJED656M+I5zTOD0lVg6/D+inZyk1BnW6VGGSH0uhjWt9blWLA0rMOAnXA&#10;+tIYB3Z+AmvB+pUklmfEczUsssTCPBaN8ReyD1eOb8aLRxcOCMmNWUsjhe8UsHOaOnOFFWSVJYkd&#10;AzJGR1OwVp0KcxrgWAiRCS3Uy2hBXHDnPwxoMlsjPNlJkmkNKyge9909BP7atQjLLAauM9oGGBPT&#10;XJr4HhIM2VWIPiR/A4Xg+o0ENhhiG4+jGXcrjtuRWOrdQTGOAE1Uot+smn10T+XSAEWm0dJDN+DA&#10;iIQL5JpIM6F2L1RuYwqyJ+IUOP/HeIbnBG1rS52Fk+zfNDi5EFOeLgEz4VN5btDQ1uZuZG79vIUq&#10;WIOnGloDZUxbo4ZuieTmsHTvD96eZdm7dCI894c3eFoJXDMbQJhMMEJxgedfgqnrOL50EeT0Nx6r&#10;9IlKMQb4VOrMcLoKarpjEmGhhdQqypJYlIH2CIDaAtcL7+cOwbt2HWK3etXCqCntGENe9YxLDVEJ&#10;4+EiPpXtTm794yK8MuQqJGEqyHsOCS1JrTqaBfw94IRALY6rPP+TZ9kekUskThN3pwquDLkKs7v2&#10;Qh0GeSQ3m1qCXvpr1s7KEL1ML4FvQubpKuw9xasjzJDJxRiL0JNpuu7ZqIuDiSlhvgHz7QRKq5+N&#10;g2AUZ2JYS5IaydvYtxhbIl/6l+ehor0QZlYuQKjV0QyGUPR1+NJQA087dXMXFqxcI4dTHfoAl3hO&#10;HiSivkJETkYRfF0vehzCyu8K7JcsjtFlzxMIhJgWjI319UgJLyi7rMbNRaxwpm9stAszxkZbFi0f&#10;4YVW65Hp7SEyxiE8+pZ2OzYyy0oAZhoIG0P4TjRhLSoBlgdyRRi7x1C1Ww9jdv+V766ab5rEeuup&#10;j4tKPeLgwmao2kWZcaObk+zob2Z9fFjNO5hJHGgg2grwi/ZEUYdBGJMpufigRukzba/CGv4KLOxE&#10;+CN8N5btU4hbOjD9hI/MTdCOO4vfjqW7f56CoySYRumxN/voUmfBOavYrBaGLd2ZlyuFJlEtuu1W&#10;27NXIeaaSC8cUAuw2E97CQ4Tp8rOix+m7YJnNXdvlprjecwGYRq4s6Foa5GusBpHEpnhW7MeMxFD&#10;LQ0Vm+BAWtS5wvaeZ3so3r08csByjR0JMbWNG+Dpa+7Cbt8U6DbJmAmLroHRU3UWQfcdQ3d+cNq9&#10;HsvwcIHILuXALK5xptrgLQl7g4ysNDVrF14Tiq9by52l8bH8jh3kZMcE2nnLCf4YUl+GqXhfT2TB&#10;g3Ae2sI5qBIWpPes7ly+6hID+LK1cl30XdekWuoZqZ1zp6wK4hmbuabI4o9d40w5FaAW5i/M7D49&#10;U/A8E99eiXDoPkb2EWLYvDFX3aUZM/ckXuhpL8OVwzzce9W3kY0FwxUpwutnijX1DyRnoaenADUT&#10;kFqnRH0MI7e2q0PZhvD3XA1n3/cZZG9BMzsntcPy9/CKj4w3Ol4Nuqn1cgwztj6owpcpGHkfX2/X&#10;ATN/51pcn7lH2BZQkDOyptvwkcoNMRNfslb8xViaODBwCmrIcib9p1VUWLprwdvUr4YbHI2noNtE&#10;rROn0ffuDDMTkdCqGmiBe+YifGuCMt1v5xj+XnzDirHJw8PvW/yp30GGBYeBak8HZob0KK11npmx&#10;uQ6UQbwa4Ts9aBkPtHoNLhqDl5eB7ys6tLeNgKCHHtLEusIhvLcbz+//utoETCOsLybRBEfWafoC&#10;9fKdIDOlJ1WtODiXzmKN8COohFpf2Z28ZLX6PbiyFlEmSRiE4mpTNwXv4pAFCO42tIcxcBjR8Bm1&#10;+j3ITL2kUfdOXwHBuZ8AEHWqIx9g9Rxml3xGvhDs59tHmZDalSzn082OY7gqr3SjHkm4zMvL1qd+&#10;IGJVtwj0rpSinaktDcBcVuWC23tYkG1JZH8AT7n/gF/DHVprcOLO3SwWQT3oThodWBIrJj805szR&#10;oNtN3ovFU0QeBGdw3GpNWSnPVZ5mi4QxrHrj4o7LMxFdmTgwwZ7KFFwyaz5BBeJ5qO9YY14RnK1V&#10;/L3lZXYehEynU5SayWVuuDX7kP5JrJkoCNsd1zfAtz/UYoQqU8FqW6QzqU3wkSrUmH004ONVBmd+&#10;VzOTJDTNQLOzZlQsF2pikJxDVz5eA6I7+96HezQQfDLusjMBsFOYuy52/E2tqOrddNLS6Wr1voqD&#10;ENh+cQnaEGNgGEy5lYoWuiCgVOTiMhPhCZsgHh7+D2bQKqrglCq9AAAAAElFTkSuQmCCUEsDBBQA&#10;BgAIAAAAIQBxG8UI3wAAAAkBAAAPAAAAZHJzL2Rvd25yZXYueG1sTI9BS8NAEIXvgv9hGcGb3cS2&#10;donZlFLUUxFsBfG2zU6T0OxsyG6T9N87nvT4eB9vvsnXk2vFgH1oPGlIZwkIpNLbhioNn4fXBwUi&#10;REPWtJ5QwxUDrIvbm9xk1o/0gcM+VoJHKGRGQx1jl0kZyhqdCTPfIXF38r0zkWNfSdubkcddKx+T&#10;5Ek60xBfqE2H2xrL8/7iNLyNZtzM05dhdz5tr9+H5fvXLkWt7++mzTOIiFP8g+FXn9WhYKejv5AN&#10;otWwUMsVoxrUHAT3K6U4HxlcpApkkcv/HxQ/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J/MwAZTBAAAXAwAAA4AAAAAAAAAAAAAAAAAOgIAAGRy&#10;cy9lMm9Eb2MueG1sUEsBAi0ACgAAAAAAAAAhAFD662qIGQAAiBkAABQAAAAAAAAAAAAAAAAAuQYA&#10;AGRycy9tZWRpYS9pbWFnZTEucG5nUEsBAi0ACgAAAAAAAAAhAPOhdPtbJAAAWyQAABQAAAAAAAAA&#10;AAAAAAAAcyAAAGRycy9tZWRpYS9pbWFnZTIucG5nUEsBAi0AFAAGAAgAAAAhAHEbxQjfAAAACQEA&#10;AA8AAAAAAAAAAAAAAAAAAEUAAGRycy9kb3ducmV2LnhtbFBLAQItABQABgAIAAAAIQAubPAAxQAA&#10;AKUBAAAZAAAAAAAAAAAAAAAAAAxGAABkcnMvX3JlbHMvZTJvRG9jLnhtbC5yZWxzUEsFBgAAAAAH&#10;AAcAvgEAAAhHAAAAAA==&#10;">
                      <v:shape id="Picture 2198" o:spid="_x0000_s1027" type="#_x0000_t75" style="position:absolute;left:12954;width:7429;height:990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wQAAAN0AAAAPAAAAZHJzL2Rvd25yZXYueG1sRE/Pa8Iw&#10;FL4P9j+EN9htTfWwua5RZCAMwYO67vxonk21eSlJbOt/bwaDHT++3+Vqsp0YyIfWsYJZloMgrp1u&#10;uVHwfdy8LECEiKyxc0wKbhRgtXx8KLHQbuQ9DYfYiBTCoUAFJsa+kDLUhiyGzPXEiTs5bzEm6Bup&#10;PY4p3HZynuev0mLLqcFgT5+G6svhan97+Xze/VRVd91sm0s0duvfrFLPT9P6A0SkKf6L/9xfWsF8&#10;9p7mpjfpCcjlHQAA//8DAFBLAQItABQABgAIAAAAIQDb4fbL7gAAAIUBAAATAAAAAAAAAAAAAAAA&#10;AAAAAABbQ29udGVudF9UeXBlc10ueG1sUEsBAi0AFAAGAAgAAAAhAFr0LFu/AAAAFQEAAAsAAAAA&#10;AAAAAAAAAAAAHwEAAF9yZWxzLy5yZWxzUEsBAi0AFAAGAAgAAAAhAOL/4UvBAAAA3QAAAA8AAAAA&#10;AAAAAAAAAAAABwIAAGRycy9kb3ducmV2LnhtbFBLBQYAAAAAAwADALcAAAD1AgAAAAA=&#10;" stroked="t" strokecolor="#a6a6a6">
                        <v:imagedata r:id="rId435" o:title=""/>
                        <v:path arrowok="t"/>
                      </v:shape>
                      <v:shape id="Picture 2199" o:spid="_x0000_s1028" type="#_x0000_t75" style="position:absolute;top:228;width:7734;height:9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6rayAAAAN0AAAAPAAAAZHJzL2Rvd25yZXYueG1sRI9Pa8JA&#10;FMTvhX6H5RW8lLrRgmjqKm1JpBfxTz3Y2yP7TEKzb0N2TeK3dwXB4zAzv2Hmy95UoqXGlZYVjIYR&#10;COLM6pJzBYff9G0KwnlkjZVlUnAhB8vF89McY2073lG797kIEHYxKii8r2MpXVaQQTe0NXHwTrYx&#10;6INscqkb7ALcVHIcRRNpsOSwUGBN3wVl//uzUZCeyvfz13Yd7arN9PinV8ll/ZooNXjpPz9AeOr9&#10;I3xv/2gF49FsBrc34QnIxRUAAP//AwBQSwECLQAUAAYACAAAACEA2+H2y+4AAACFAQAAEwAAAAAA&#10;AAAAAAAAAAAAAAAAW0NvbnRlbnRfVHlwZXNdLnhtbFBLAQItABQABgAIAAAAIQBa9CxbvwAAABUB&#10;AAALAAAAAAAAAAAAAAAAAB8BAABfcmVscy8ucmVsc1BLAQItABQABgAIAAAAIQBj76rayAAAAN0A&#10;AAAPAAAAAAAAAAAAAAAAAAcCAABkcnMvZG93bnJldi54bWxQSwUGAAAAAAMAAwC3AAAA/AIAAAAA&#10;" stroked="t" strokecolor="#a6a6a6">
                        <v:imagedata r:id="rId432" o:title=""/>
                        <v:path arrowok="t"/>
                      </v:shape>
                      <v:shape id="Arrow: Right 2200" o:spid="_x0000_s1029" type="#_x0000_t13" style="position:absolute;left:8496;top:3543;width:4305;height:2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suwQAAAN0AAAAPAAAAZHJzL2Rvd25yZXYueG1sRI9Li8JA&#10;EITvgv9haMGbThRZJesoq6AEPPm692Y6DzbTEzJjEv+9syB4LKrqK2q97U0lWmpcaVnBbBqBIE6t&#10;LjlXcLseJisQziNrrCyTgic52G6GgzXG2nZ8pvbicxEg7GJUUHhfx1K6tCCDbmpr4uBltjHog2xy&#10;qRvsAtxUch5FX9JgyWGhwJr2BaV/l4dRkCx/06Ps3Gmxy3q+n7I2WXGm1HjU/3yD8NT7T/jdTrSC&#10;eUDC/5vwBOTmBQAA//8DAFBLAQItABQABgAIAAAAIQDb4fbL7gAAAIUBAAATAAAAAAAAAAAAAAAA&#10;AAAAAABbQ29udGVudF9UeXBlc10ueG1sUEsBAi0AFAAGAAgAAAAhAFr0LFu/AAAAFQEAAAsAAAAA&#10;AAAAAAAAAAAAHwEAAF9yZWxzLy5yZWxzUEsBAi0AFAAGAAgAAAAhAOtAWy7BAAAA3QAAAA8AAAAA&#10;AAAAAAAAAAAABwIAAGRycy9kb3ducmV2LnhtbFBLBQYAAAAAAwADALcAAAD1AgAAAAA=&#10;" adj="16447" fillcolor="#deebf7" strokecolor="#a6a6a6" strokeweight="1pt"/>
                    </v:group>
                  </w:pict>
                </mc:Fallback>
              </mc:AlternateContent>
            </w:r>
            <w:r w:rsidRPr="00141991">
              <w:rPr>
                <w:rFonts w:ascii="Comic Sans MS" w:hAnsi="Comic Sans MS"/>
                <w:noProof/>
                <w:sz w:val="80"/>
                <w:szCs w:val="80"/>
                <w:lang w:eastAsia="en-AU"/>
              </w:rPr>
              <w:t>husband</w:t>
            </w:r>
          </w:p>
        </w:tc>
      </w:tr>
      <w:tr w:rsidR="002E0EC3" w:rsidRPr="009A2F4F" w14:paraId="115D353E" w14:textId="77777777" w:rsidTr="002E0EC3">
        <w:trPr>
          <w:trHeight w:val="1701"/>
          <w:tblCellSpacing w:w="85" w:type="dxa"/>
        </w:trPr>
        <w:tc>
          <w:tcPr>
            <w:tcW w:w="8901" w:type="dxa"/>
            <w:vAlign w:val="center"/>
          </w:tcPr>
          <w:p w14:paraId="3850DDE4" w14:textId="37932C63" w:rsidR="002E0EC3" w:rsidRPr="00141991" w:rsidRDefault="008F6307" w:rsidP="00141991">
            <w:pPr>
              <w:ind w:firstLine="691"/>
              <w:rPr>
                <w:rFonts w:ascii="Comic Sans MS" w:hAnsi="Comic Sans MS"/>
                <w:noProof/>
                <w:sz w:val="80"/>
                <w:szCs w:val="80"/>
                <w:lang w:eastAsia="en-AU"/>
              </w:rPr>
            </w:pPr>
            <w:r w:rsidRPr="00141991">
              <w:rPr>
                <w:noProof/>
                <w:sz w:val="80"/>
                <w:szCs w:val="80"/>
              </w:rPr>
              <mc:AlternateContent>
                <mc:Choice Requires="wpg">
                  <w:drawing>
                    <wp:anchor distT="0" distB="0" distL="114300" distR="114300" simplePos="0" relativeHeight="253164544" behindDoc="0" locked="0" layoutInCell="1" allowOverlap="1" wp14:anchorId="240FA16D" wp14:editId="3F58A348">
                      <wp:simplePos x="0" y="0"/>
                      <wp:positionH relativeFrom="column">
                        <wp:posOffset>2865120</wp:posOffset>
                      </wp:positionH>
                      <wp:positionV relativeFrom="paragraph">
                        <wp:posOffset>43815</wp:posOffset>
                      </wp:positionV>
                      <wp:extent cx="2506980" cy="956945"/>
                      <wp:effectExtent l="19050" t="19050" r="26670" b="14605"/>
                      <wp:wrapNone/>
                      <wp:docPr id="2087" name="Group 2087"/>
                      <wp:cNvGraphicFramePr/>
                      <a:graphic xmlns:a="http://schemas.openxmlformats.org/drawingml/2006/main">
                        <a:graphicData uri="http://schemas.microsoft.com/office/word/2010/wordprocessingGroup">
                          <wpg:wgp>
                            <wpg:cNvGrpSpPr/>
                            <wpg:grpSpPr>
                              <a:xfrm>
                                <a:off x="0" y="0"/>
                                <a:ext cx="2506980" cy="956945"/>
                                <a:chOff x="0" y="0"/>
                                <a:chExt cx="2506980" cy="1002665"/>
                              </a:xfrm>
                            </wpg:grpSpPr>
                            <pic:pic xmlns:pic="http://schemas.openxmlformats.org/drawingml/2006/picture">
                              <pic:nvPicPr>
                                <pic:cNvPr id="2090" name="Picture 2090"/>
                                <pic:cNvPicPr>
                                  <a:picLocks noChangeAspect="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2087880" y="167640"/>
                                  <a:ext cx="419100" cy="835025"/>
                                </a:xfrm>
                                <a:prstGeom prst="rect">
                                  <a:avLst/>
                                </a:prstGeom>
                                <a:noFill/>
                                <a:ln>
                                  <a:solidFill>
                                    <a:schemeClr val="bg1">
                                      <a:lumMod val="65000"/>
                                    </a:schemeClr>
                                  </a:solidFill>
                                </a:ln>
                              </pic:spPr>
                            </pic:pic>
                            <wps:wsp>
                              <wps:cNvPr id="2091" name="Arrow: Right 2091"/>
                              <wps:cNvSpPr/>
                              <wps:spPr>
                                <a:xfrm>
                                  <a:off x="1588770" y="502920"/>
                                  <a:ext cx="430530" cy="193979"/>
                                </a:xfrm>
                                <a:prstGeom prst="rightArrow">
                                  <a:avLst/>
                                </a:prstGeom>
                                <a:solidFill>
                                  <a:schemeClr val="accent5">
                                    <a:lumMod val="20000"/>
                                    <a:lumOff val="80000"/>
                                  </a:schemeClr>
                                </a:solidFill>
                                <a:ln w="12700" cap="flat" cmpd="sng" algn="ctr">
                                  <a:solidFill>
                                    <a:schemeClr val="bg1">
                                      <a:lumMod val="6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94" name="Picture 2094"/>
                                <pic:cNvPicPr>
                                  <a:picLocks noChangeAspect="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746760" y="45720"/>
                                  <a:ext cx="773430" cy="944880"/>
                                </a:xfrm>
                                <a:prstGeom prst="rect">
                                  <a:avLst/>
                                </a:prstGeom>
                                <a:noFill/>
                                <a:ln>
                                  <a:solidFill>
                                    <a:sysClr val="window" lastClr="FFFFFF">
                                      <a:lumMod val="65000"/>
                                    </a:sysClr>
                                  </a:solidFill>
                                </a:ln>
                              </pic:spPr>
                            </pic:pic>
                            <pic:pic xmlns:pic="http://schemas.openxmlformats.org/drawingml/2006/picture">
                              <pic:nvPicPr>
                                <pic:cNvPr id="2099" name="Picture 2099"/>
                                <pic:cNvPicPr>
                                  <a:picLocks noChangeAspect="1"/>
                                </pic:cNvPicPr>
                              </pic:nvPicPr>
                              <pic:blipFill>
                                <a:blip r:embed="rId434" cstate="print">
                                  <a:extLst>
                                    <a:ext uri="{28A0092B-C50C-407E-A947-70E740481C1C}">
                                      <a14:useLocalDpi xmlns:a14="http://schemas.microsoft.com/office/drawing/2010/main" val="0"/>
                                    </a:ext>
                                  </a:extLst>
                                </a:blip>
                                <a:stretch>
                                  <a:fillRect/>
                                </a:stretch>
                              </pic:blipFill>
                              <pic:spPr>
                                <a:xfrm>
                                  <a:off x="0" y="0"/>
                                  <a:ext cx="742950" cy="990600"/>
                                </a:xfrm>
                                <a:prstGeom prst="rect">
                                  <a:avLst/>
                                </a:prstGeom>
                                <a:ln>
                                  <a:solidFill>
                                    <a:sysClr val="window" lastClr="FFFFFF">
                                      <a:lumMod val="65000"/>
                                    </a:sysClr>
                                  </a:solidFill>
                                </a:ln>
                              </pic:spPr>
                            </pic:pic>
                          </wpg:wgp>
                        </a:graphicData>
                      </a:graphic>
                      <wp14:sizeRelH relativeFrom="margin">
                        <wp14:pctWidth>0</wp14:pctWidth>
                      </wp14:sizeRelH>
                      <wp14:sizeRelV relativeFrom="margin">
                        <wp14:pctHeight>0</wp14:pctHeight>
                      </wp14:sizeRelV>
                    </wp:anchor>
                  </w:drawing>
                </mc:Choice>
                <mc:Fallback>
                  <w:pict>
                    <v:group w14:anchorId="0166528F" id="Group 2087" o:spid="_x0000_s1026" style="position:absolute;margin-left:225.6pt;margin-top:3.45pt;width:197.4pt;height:75.35pt;z-index:253164544;mso-width-relative:margin;mso-height-relative:margin" coordsize="25069,10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D9rGmwQAAD4PAAAOAAAAZHJzL2Uyb0RvYy54bWzUV21v2zYQ/j5g/0HQ&#10;98ayLVuWEacwkiUokLVG06GfaYqSiEokR9Jx0l+/h6TkxC9NtwzYkACR+Xq8e+65O/L8/UPbRPdM&#10;Gy7FIh6eJXHEBJUFF9Ui/uPL9btZHBlLREEaKdgifmQmfn/x6y/nWzVnI1nLpmA6ghBh5lu1iGtr&#10;1XwwMLRmLTFnUjGByVLqllh0dTUoNNlCetsMRkkyHWylLpSWlBmD0aswGV94+WXJqP1UlobZqFnE&#10;0M36r/bftfsOLs7JvNJE1Zx2apBXaNESLnDoTtQVsSTaaH4kquVUSyNLe0ZlO5BlySnzNsCaYXJg&#10;zY2WG+VtqebbSu1gArQHOL1aLP14f6PVnVppILFVFbDwPWfLQ6lb9wstowcP2eMOMvZgI4rB0SSZ&#10;5jMgSzGXT6Z5OgmY0hrAH22j9W+nNg6TZDSd+p2D/tzBnjaK0zn+OwjQOoLg51TBLrvRLO6EtH9L&#10;Rkv0t416B28pYvmaN9w+eubBL04pcb/idKVDB2iudMQL4JLkAEWQFpzHAndu5McAs9vmVoZ9xNl1&#10;K+k3Ewl5WRNRsaVRIC7CyUE52F/uu3uHrhuurnnTOFe5dmceSH5AkhMIBQJeSbppmbAhojRrYKkU&#10;pubKxJGes3bNYJL+UAzhZ0SzhVFKc2GDq42mn6GvDyVjNbO0drqU0Kkbh1N3E96AJ52ddQb0i9bb&#10;32UBwWRjpQ+lA/qNklk2c0wD0YbTbJp2wdszMR3moFEg4mw8SUb7dALM2tgbJtvINWAOVPbnkPtb&#10;45SHkv0Sp76QDlRvVCPcgJENL3qgfYJil42O7glSy7oaelnNpoUVYWw6SaBPELxb7o95JgmHOuke&#10;FAdD1wQqLhyRE03vT/SOPPqPwv6uJopBSyd2j6jwaiDqUmu5nUefeVVbx1bPv275LkUY7y4HyIGD&#10;hpPZLMuCgwB/Pjp00DiZjDsHDfNxnuUdOL2cHv3eQU4Nr9JLbnqGJVzkysaTVwilYPXkyDMoHMEz&#10;AH/TujzlnTjrhx1de0mHDnP+irag4CjzbCMoWiUCBsRrFaLEiCqOSFOhGlKr/dEvqfhq4gSyXhFT&#10;B+X9ISEeW25RUxveLmJvUk/CQGPmq2JHeefcQDvXWsviEZGoJcIDjjKKXnPEyi0xdkU06iIGUevt&#10;J3zKRgIF2bXiqJb6+6lxtx68xWwcbVFngdCfG+KycPNBgNH5MEUkR9Z30kkG1kT6+cz6+YzYtJcS&#10;8QbKQjvfdOtt0zdLLduvuBIs3amYIoLi7OCLrnNpQ/3HpYKy5dIvC+n9VtwpFIUQyo6NXx6+Eq06&#10;Plpkmo+yjyIyP8gbYW3IHEvksJL7pPKEK5jkOojoUAIQ42+pnKV9llg9lbPUEc5l8LdZzkb/YznL&#10;UtQwEBTVLLDeV5q+mGXZOO1zZZ6mru6FQvKjXPnvitmj2VUy3K0LuUV0IugxuIiv/d9RDt2rbn7/&#10;YaZ8qbQ5zrwx/ucn+O8r2Nvl//g0/197hTtxJwgEP7gIZOkon2DGPxnyZLq7Jb2S3KeuZ/85o/1z&#10;BY80HwXdg9K9Ap/3fQV4evZe/AUAAP//AwBQSwMECgAAAAAAAAAhABFS9TgQGQAAEBkAABQAAABk&#10;cnMvbWVkaWEvaW1hZ2UxLnBuZ4lQTkcNChoKAAAADUlIRFIAAACQAAABIAgDAAAAbCUKSwAAAAFz&#10;UkdCAK7OHOkAAAAEZ0FNQQAAsY8L/GEFAAADAFBMVEX///+lpaUAAAAACAjv7+8hISGMjIwQCBBC&#10;WqUQWqVzWu9CWnsQWntzWsWEWkpCWs6ElOacWnsQWs5SEEoQGRBSUlJCQkKlGXuExd5CMUJS7+ZS&#10;reZSWikZreYZ7+alWhlSKRlSzuZSWggZzuZSCBlC72NCrWOcpWNC3jGUnJSlGUpCGe8QrWMQ3jEQ&#10;Ge8Q72Nz72NzlDFzGZxCzmOchGMQzmMpKUKllLXFxc7W5ualvaWlWu9zWpylWsWElL2ExaWE76Xm&#10;zs6lWkpCWu+llOacWpwZYxAQWu8ZQhAIKUoIWkp7e3ul796l72OllDGlGZylxd7OKd7OKZzO763O&#10;CN7OCJxra2tCjBAQjBBzzhDv72vv7yGl76XOxWvOWu/OUmvOWq3OxSnOUilSjLXOlO/OjGvOGWvO&#10;jCnOGSkZjLXOlK2EKRnOxUrOWs7OUkrOWozOxQjOUghSjJTOlM7OjErOGUrOjAjOGQgZjJTOlIyE&#10;CBlCjOYIjOaEShnvKd7vKZzv763vCN7vCJwpWkqlzhDvxe/vxa1CKaUQKaVzKe/Fxe9CKXsQKXtz&#10;KcVCjDEQjDFzzjFCjHNC7xCEKUpCKc4QjHMQ7xAQKc5zznNzpRBzKXtCrRAQrRBz7xDvxYxCCKUQ&#10;CKVzCO9CCHsQCHtzCMVCjFJCzhCECEpCCM4QjFIQzhAQCM5zzlJzhBBzCHvFxZS9vbXvxWvvWu/v&#10;UmvvWq3vxSnvUilSrbVS77XvlO/vjGvvGWvvjCnvGSkZrbXvlK0Z77WlKRlSzrUZzrXvxUrvWs7v&#10;UkrvWozvxQjvUghSrZRS75TvlM7vjErvGUrvjAjvGQgZrZTvlIwZ75SlCBlSzpQZzpRaY1JjjOYp&#10;jOaEaxkZCDGlKe9zpXOlKcWlzjGE7++lznOlpRBzUnOl7xDO71rO7xClCO9zpVKlCMWE786lzlKl&#10;hBBCrTEQrTFz7zFzhFoZCFKl7zHO73vO7zFCY1KtjJQpIQjW7/8ZCACtpZStpaX/7/8ACAClraUA&#10;AADCmA9qAAABAHRSTlP/////////////////////////////////////////////////////////&#10;////////////////////////////////////////////////////////////////////////////&#10;////////////////////////////////////////////////////////////////////////////&#10;////////////////////////////////////////////////////////////////////////////&#10;//////////////////////////////////////////////////////8AU/cHJQAAAAlwSFlzAAAh&#10;1QAAIdUBBJy0nQAAFI1JREFUeF7tXUuSo7oWrJCB2gAQ0UtgA9i+sxozZ53ejQc17DXcqLDpIl7m&#10;kfjYFiCB6PsGld1lA8b4kDo/HYF4+8EPfvCDH/zgb6CpLmbp/wCnX6kizmb9v4aWRpCYTQuIzPs+&#10;uBlhBIskZarmCexIZqYlMViiKDf7qTKOC7MtKApz/B5ojwJSjRolStWpVEr//Kh5AdkUFubIHfK8&#10;/8m4wcfn2KwBhzq+RGbZoNIHCQlzZEUxyqJvEI2PV/7u5Zij3BwlIE69SmfnB+224xDfTmaR2MPa&#10;OlLKR+Wewdm8A6U5SECYI6vYWR605KB55ijhYPjP3xK94Ia4lyi45WuBMi9xgF6g8P6RZv0FL+OH&#10;LOpUzxwmHOhYoKWP/s4BpSFplxDySx97GjZxv7QV7BJm5cjPSMtbWhyfPOUYDCeqNocIigeNTvP3&#10;tC6SKrk3xbEpmqJtiiSNa/PxGHtlIZU5vkbSNMcC/49FC2nwD2tYaYosHYU1wV4Zpjm8IE6ObYFf&#10;L9o75WjJjybq2N6PZqcOOwQygTk8gR+GIK0hBaKRKYiERW5JBuXm0g6hXqB/gciElCP4EU5IDZjC&#10;irQgOWvMngLz/eDogliaCBGiNuTlXtwpnShRt9QmI0XaK7Huzjrjj4IUkKQVCOuUjyL2S8cRRx/m&#10;AKFhDq9qyIMG6rVIGk8W8WeWQNVglLE5QGiYwyvYEWgRhqjOuvm0ZFAg4U00bHBJ5gChYbSiEmPC&#10;D4q6yBJeoTxUIio6ZaOQg/c2BwgNY8tCh7AkpJAeiCb/IQj9kbCHd73/bk3W6QRYoF3hFX9kRxgB&#10;U2aRNlbc+YH5wl59RdMAJZsDbBQwLvocikeTa0ic/kheQJn+wm4MmZ5WKk6oPVaxOryrHCuiQKSk&#10;zoGMn1Kx7kObmSOEhjk6beg+pI5auUlJn/1DNggFnsx6ag4QGBd99BiKAnXKoStUItEZMCSscU0q&#10;DBW3Nlf9jb0YMtkQ/HQDccSaxLr5LkpkNKhtEFsz6ldPozlCYJhYkODU2yNVRhaMaeE/NooqSRvm&#10;2Nr76p2azCh1QsMiOWJh/HEd0DRTEIlrUGi8d0q1V4lIH518wLCEI1kAO2LkpMzokbwdC+NJdyJI&#10;C/T+LZqCvwPWcs2TSIN/VHalDqJO2NjsLZDEsrQRP0Q74++VIIphTDQqVeUpxdYr1AlyH40Z7Fa0&#10;lWJGTD6ornDcORLUVFpLTCxVN8icqliRIG6RU9grPQN4fLQSfkqdfqkG6cVb9E4rQ3bUgo9Tqr5S&#10;lZ9VomOZKJFjuXYV6BpjOOGmUakkO3GpMmoySbp3geIdCQFoJHNc3ZEgUesU/oVnX8ffWLtVJuaL&#10;0wZLeRmXdQPGaIV37JGZr+4EqKw0GaRCakj9Fs8jlibep7k3dyg5dQrb/gJDsZIOq/gcmj+5ADUM&#10;InBGwhK2UqGxXqi8UQfz3T1wVlWjoBtdWkhz185aYjuZw4dY5xo+bNS/TbJX7kHkcNOSW5AJSIE3&#10;uBxhC681NwpFIqb4oRpqb768BzJ1/0dVxoIkQiTaC3C5+S6xAbJAobDA3ket8lu9p0C1gu/N2B0j&#10;BXxFxi+UoH3aAiuM9CKv6FiuDsfvvTplxEkh0/nGqbPPwXaBKz6m6Fljsa5vn9iKJdNlA1upOtzD&#10;l1/HgNUcFBwM6aHvkfgJ/y0hIiYt7OlDKLIIfVNVqzgQshtShc4fzYdNRlUhG02V5yQJi8a+dAIA&#10;1x2jUXep5XW4qnstWT3EEJMS8xK9oSPAsqxSf7Bas0+Z7irQSRUJex2iJIYfvhvNoRj8hAxh6wEx&#10;rdm3yf6gO6FqTQ3IMG6aygQZRG3QmnjHHoxkFVb2tHoA+Rk7QJoPQ4r4JFEcpNtai/iCPgE+SPe0&#10;eqBUJeM9BKGiIFZhGQtUIkR6dcAKVUzYouXt1mntEN2QEYIUaZmuV3ErkXRwIYUFsu3AVosk9xyn&#10;e2ZnHaDY4IHqQvVpKpPJqxQaQ2awTaJc+WW+sDtMFivKQzqgL+2dnFFxKIp8dt83ERojY8AnQ+Kr&#10;peLYHJvzBZk09Ql/YA6R3uz+FyA9DRJBZ8Sq0TWBOAhy1HXhB0v7dX5ecYJx6cKHUGJKCjXaidtA&#10;D8TdNQ16wRX+Ucd7up07TU7TojdRs9TV7Pt3ELMGAnuijYvfQQbAVpSQxoC/u/95RswAokOZOB68&#10;YwXS8bVl4WavARc74JRV3ocvahLexej4Cn5iXSHN/47pJyqu4Ig/GdrFrsQz4w+kYQWesmybSlU5&#10;CyTlyXxrDzR1HjNGyHmz9JBLj1XYAUtid3Tc7NnrWjCvmUnD03RKD1+ZRCuErcTUwxDTpL6ZQ7/R&#10;eqRIxu3eIRh0qleiC75Yhq2hiSiH6vJwpmeVUYEqU07vcGWhEVRdx3U8liECxtnIasNfyHbEwpqi&#10;itOUlYcMOkVxsLVR72Y/A81vmHQWfTGzNIYqpX9mqh7IRfAKabBIV1BZMle69DB9IptAJVyjGBX4&#10;EGfIhuIf1alFZ8nsN0J1C1UKyS2nq24SXxm3yA9bjq8kDCJdVWv2G0BzCxNxTxaGLlAYOiBQwpBP&#10;2ZhVc4XbLIXXE7eFqe/ZCt8lR80G50wt0lVFif+2NpbTCiWQWRjhJoU0cT90zqAIbhrLXLIbAfLv&#10;5i1MhENkMksDcHS0FPtfEIuNxMgKYUAPDNzs1OPMQfwYh7GK6g94Y7PUo8YPVPh5ie7iedgvayV/&#10;fC5z6r7JBf4M7RaEIptn1AM9X3mFCAua2qQyPvv1F7FNKyHb7CZLW2EdrYhOmYRzDXHVKrPFrJ7f&#10;VMGdmuVNiBdbPjrNeLxeBRsIZBa3YZvDj4dWVHGQgSEo43pA/wYh0GYh8GeDaSCLG0X4U6CxxXj1&#10;EBz4eYhegS7+oj2vK/OUT+R+BWmzXJX0tGbNC8/UnkMIlCn2G6I1tcLXgkMAP9TlfmsEetW9ajNF&#10;F2Mlawzkw/Lra85rjHOnzWtciG3cJd3oGntdXmNmtpATbUurB9uSMO1bdLbtvmkQNh/cGgeko98B&#10;BNpS6mseHCvyrNxXIIshrPIfBs/OcBwnnWANgsvJzBTKZ/2LfENRabOE82q1Vi+Vb29fZCVjbahO&#10;XrqZ/vpoJeOykqLXcOrvHFNrG6tfZsEL55c4+Mc/etij+7oxtF8v31pTC7ebwaoedd9ivdtYk+uf&#10;rCeRPlWzXJD1Kl12LeV14fgpj6Um/GWj6CIplh9GKp2br7u3WGRG9hi2rN/yz62TsZM1Q183x2zv&#10;gzk4x9TwnrxlNuf4asFLePxGKT3ywum8ohI9Ahn8aFqW9Kl6f94udSn3NZa62U++rmjQIA1pNPXt&#10;khHnKpOS0Z1VEamGdHjXtVo5si9Fz/un0Aa4RV6Wt4SsvEu5saoKDjiApDxVTd/3v3yKzXu6kPg5&#10;ahxT3cVCcyw5x4sq2ib7VoeEpaP7salU8vAlcYt+I7Knl3w1Sq/SXMqhssvWyalALBNL0fFuaWqv&#10;xNHSv7xKCtuoOqq0o5wWS64n0lU+qa61vKbHfDbAp4MWqcNznDc1tLEK0ZpUWuZxnKbvZAVrQiyH&#10;HKRinbA0KxRZcjIPrdb3jz7lepLD5M9NeUmu+bVKkmbseFXN6md9gPHD0qR+bUl9PXr5cLByxdRY&#10;EROJY25nlajy61OlMpwvVdqitQj06SZQZG7nqXid70jtRBRXlqNUVaSG5LAyW9iazCW30hEormu8&#10;Vy1EGyRii0XO6RD8DlyQ1K35Hw77NWldFEjfsEufT6pzDgsOxaaYnvrL2S5qBV7gikgRDa2yJC5z&#10;WaO5ebg2A15Smc/vBTyaOYuIZ2jPbOyQ48UJ+Tlmyd3W1nMJCMclxa121yfgv4zCpyaz0xpkGsxp&#10;FhIYAclpKwSvpHwkKKIjm73+k7dAUhx9OYf2riDpi9fdy+dsunMX6RnAF3FWtzoxBvL0BXFp0WwS&#10;W0KRs5TqDIYpmby0sZJhpuhdVLI/I+U0CnehGnB2jWd5BDJ2NodvlWYF64gpFUiMA75W8WpuHJDG&#10;1nfJ4uTtc+Foj3iVCMQvJVZwrnlxvFKNPytIk5QUyui67NF3sIRvs2xF9Bw1T0JW9XGOgBNdy/dS&#10;fC7U8f55S1XetHIpQPobSiQDg++my5F13YQGbT8vEDTnxYD07RQG8Yx9Gaib3HdVqn/RPjAOGhmb&#10;bTDXvmogrTUrEPTZqmTRuYDHdSvFqLg1NzpBa7hAc2uL331Tx10SdOZPLXgkVceTNmQth7xCbkBC&#10;LsyLSEApb6DJYWYDQXF3HHlfuIYcH5dTlwg7juMkKmb75DkyYV46peIbZBuqH30CrLsMS1eTYu98&#10;yo4cO2TQHWhP0/Ai+uLOWzc4n0Yfu9KuUKTVcalLzRNJJn7ZtSj4BwQdavjC8t6WaK9a1YP3SJ/S&#10;6KVj6tmGMqtEjaNAgHidjMlUWfDmwuF4z6WBpWPmc2HBXSDsqxo4IqXuTTtOwW1XfswiO5oFG5yT&#10;KkAn02g7/JlNhHfdrJrTMb8r4uFl47cG6blZJ87qt1lyxlyT1V6B0IbtA0qP2Hy40Newb54vYS7X&#10;XIODrbrvgeD3GmUefWgbto4AvuC07XIUD8/qiI0D08FbbKuZqX/NQjj4+OoXROqPWQqHeItWZ+Fb&#10;7C3fcr+HV+HNEZvUclN7T2CL4foO+jphy/VRe7QYjrrUT5yETwXGAy61ATvWD2jPYqmTMI3Zmsl6&#10;rL6v87IPQesvanq3ZZtuHb1ZHNZ6RmuLBWAtXXkH/sUaxwII9Dre7Qa7Vwwg0Npuw8GW3W+6DNVg&#10;9aUWtuS12dyt4kmtEsjupusQwWRdR8Y+KirTCG9EtM5V36wdxAAqhIOscmb2EBhGoDWK2Fg1L8jF&#10;teuuGbYXYZIg9z+vytTt7VwGydjWJLFnu2muz63GmB8LsmOiazDr0txtxzJAtISJOt4s1+5pjneV&#10;EL9szermr2ZzP21/rZ64GrOcvd7PXaCTty5OdMhus9UvD8XwTqsnfOk80x7+19tXWy/zXfLTHj/i&#10;q9UXe5/+Hkwg3yvFJy7Iyue1xONqyZNnFeP1wmXBYT6P8Tlrz6qBXYWWqgQ+ivowmrKICf+3lOD7&#10;/IZf2WBi76Ug7fMbfteKT8S+pSFln984T2iFHRO9gqWkwe+kPTRuqme51HvxEsjHNU7tu3QIL4Eq&#10;D080Ub9ZTDy9BPKohp0ncoNsqdU9BXJ27FPVknjJufoJ5K5E6tssPGGxR+4nkHNR5qzuZukJiwfw&#10;E+jDdWhwqsWWO61+AjnXPqc81nLvzie4Ao7xdcrGJi4uGeGPk0BDwuAYXycLAYuVoZNTkj94H0et&#10;nuxU3pY868lJJwYaT05aPT1b4eL5VE7TaI3a1akvNH17w6KGVE4JRTYokVPAn551YrGUkE34r0cc&#10;B1pczOxsmYTGYLHzm7vVVgdaXG422TJC5mRkY12c6P09YMs8IS4aAYykcMhAVpS2ejiSGw+6v1y3&#10;ytYV/TUcBSoGJpe12q/79gTH746C9LLGrh58JFxPZthvsXN22VJkdR64SnslWvy9TRcyRI5W9lYP&#10;lrxUctikQm7BHhiNey2Y2cphI4OL8w3QgyeyzZY2worq8QiFcx1zcHYLZuZdiXxA7UzvUIibv5So&#10;Wjfy2OGXs4UO9tjM/uQmlQb9Hn31Ph7Mae3WGcE85qUceJmz+9s2gnwuU8p7g5yorgp4aXe1f2wl&#10;hstu5h7EcK54v8z6CUF9CO73XfQ0pVodX318Ri+GQxYLmtzNZQyfmSryzrhcrmm8rHxKi4+NXjrj&#10;epl8xQpoklnaDeYHvhxbI+dcjrtCM+TuijnZUNfFbLLa5TRWWKdXaNC3m/WINzioKfiGqugfPso+&#10;zU5v0QULqy5omYObPk8CIpmlUNh6wCL0A4A2n+HHpj7SKwJQfvt1DkhSCB0Qg0vzLLkHkGxLoaWD&#10;ep4d+2ad5dQN27oUGnxQMm8RruosL794zzDgcGOvBdFtWwavoRKZq1fmLChaznlykTnW/Q8Nv7ue&#10;2x5nJbNjgyK55bwtDmJ3ctueF3hPrVncAgQ4ENRy2oNWbslPOs8kqWZWGaKiM59FJ0hrC3mJ9wlY&#10;0XxChzmPB5uLz1Ya39ttZmSq306VnmZojHGPNpKPA9zew9unE5g9p3IAN9JizfOJGlHiChYEJoni&#10;t1H9ASEaS84f75E6kB9ODiC34z+77lNjptL/hcZt9cwfTZvI8xaBNAnhWHnTMpKjo3YbSp4eyykd&#10;Cj5ZQPawoFCVTKsDqY5Few/5eCXmRWkFq7pLF6pU5IYt9q5O0+H2Q9VwDgWfBMepMoo2gBMU0Fpy&#10;6jH/SabNpwXgnNFdyqApk9ai8mP3gGnsDv032zdB8ljFx9qK3sANgveUDwmkTmDZPrm6QMXiQkkn&#10;Z4vfMm1mj1qVEYQCIWgjsS2qUaRqztSlO0pzAsHCRNVgAfeiDhAnzLwLMA3oAUTCayFP34Rdd15/&#10;OmiAIWNj2rNvvw2r7HqLlADQU5gD5chepiep4JwLkIePOKEvHU3/sBKjed9P8pQQIs2LR7N6nE5s&#10;DHmCF+1LfBbnzjcfrIVtxqBXTF/SqkrqHbWIigSHvdVB5y6Nfp5R6lrPpccshe/g13yyEjB5szQN&#10;NOtUi/EJs0WSJCSIrkiV142+Gj+2RBF2maxMa50D0oT8lAp7b0w5EDJmH0LEadkmqzZ9uZIPxMng&#10;K8DO5hSRT2tKO5ojCdhp3IEnP3nGoC4v865c9C+8PRU63uyKzBwXL/mMoBf1FfheVtc1hdY1VF1t&#10;mpoqxQtdCSRNLs5legQ4Jmb8xwfgF2dT+a23jMVtAOTJmAUxZ0K8x6ohZrOvXocLFC1hFgRbZ+KN&#10;5EB/sNnKVkK9v2VpLSkQ4thodsIg/TB/SLsknJ3xM0evO+2FwBaz9FcxPJGrucZlPfixMD0xf0zR&#10;sH54YCMmBIoDPXnGH3aBZrpLe6OfnWyM/0ifBUiQnoybPZfdxylmgD7AKGLpGsi2gdOtYFECnKR9&#10;SP5vAtgY16Eck23vjAVCFM3ldj/4wQ9+8P+Lt7f/AcoNRJlRXJdVAAAAAElFTkSuQmCCUEsDBAoA&#10;AAAAAAAAIQDzoXT7WyQAAFskAAAUAAAAZHJzL21lZGlhL2ltYWdlMi5wbmeJUE5HDQoaCgAAAA1J&#10;SERSAAAA5gAAARoIAwAAADKT218AAAABc1JHQgCuzhzpAAAABGdBTUEAALGPC/xhBQAAAwBQTFRF&#10;////AAAApaWlAAgInJyc9/fvEAgIEBkQzs7Oe3t75u/v5t7m3tbWY2NjISEZtbW1hISMKSkxpVLv&#10;rVJCQlLvQlKcpRnvrRlCQhnvQhmcc1LvcxnvrVIQEFLvEFKcrRkQEBnvEBmchO+lhFJCQlLFQlJz&#10;hBlCQhnFQhlzhFIQEFLFEFJzhBkQEBnFEBlzhMWlUhBCpVJzrYzvhO/ehIzvrcXerYzFhMXehIzF&#10;Uu/mpZxrUqXmrealGe/mGaXmpXtrCFJCKSEpQu9jQqVjpRmU75ylEO9jEKVjcxmUzpylc3NrOjE6&#10;c1KMQkpKxcW9c5xrpVKUUlIpUikQ3vfOUlIIUggQUkpKWlpSlIyU7xCl7xkQzhClzhkQpe8Qc+8Q&#10;pcUQc8UQQs4QQoQQEM4QEIQQKVJC3vdr3vcQpUK9pQi9c0K9cwi9QkJCGVoQ7xDm71oQ784QUs61&#10;UoS175QQGc61GYS1ECFCGToQzhDmzloQzs4QUs6UUoSUzpQQGc6UGYSUQs7mQoTmCM7mCITm7zGl&#10;7xkx73Ol7yljznOlziljzjGlzhkx71Kl7whjzlKlzghjpe9z3vecpe8xpZw67861rYScc+8x3vdC&#10;c+9zc5w6pcUxc8UxpcVzpZwQc8Vzc5wQQs4xQoQxEM4xEIQxQs5zQoRzpSlzEM5zEIRzcylzQu8Q&#10;QqUQEO8QEKUQpe9SpXs6786Uc+9Sc3s6pcVSpXsQc8VSc3sQQs5SQoRSpQhzEM5SEIRScwhzraWt&#10;785z73Pm71pz7zHm71ox784xUu+1UqW177Xm75QxGe+1GaW175Rzzs5zznPmzlpzzrXmzpRz785S&#10;71Lm71pSzjHmzloxzs4xUu+UUqWU75TmzpQxGe+UGaWU75RSzs5SzlLmzlpSzpTmzpRSpWO9pSm9&#10;c2O9cym9zs6cY87mY4TmKc7mKYTmGQgpre/vre/OQu8xQqUxEO8xEKUxWjFCGQhKhKWcztbvrb2c&#10;c0prtaWU3vf/GQgApaWU/+//AAgApa2lAAAAEqR8agAAAQB0Uk5T////////////////////////&#10;////////////////////////////////////////////////////////////////////////////&#10;////////////////////////////////////////////////////////////////////////////&#10;////////////////////////////////////////////////////////////////////////////&#10;////////////////////////////////////////////////////////////////////////////&#10;////////////AFP3ByUAAAAJcEhZcwAAIdUAACHVAQSctJ0AAB/YSURBVHhe7V3dcqM6s43KOPwM&#10;YPxI+zZUcjNVQx6CV+SJfDvzXSSO66xuSSAhIbBNEmafvWbiYGzHNN3qP7VaD//hP/yH//Af/p8g&#10;Twh5rp7+G5FFdSwU4lPbdv9CYvPqH0WhgfipUy//K5B15Y7IatumKYoiLYqmbcHZ04eIi38HT7s4&#10;blhWy5dMnZLIsvwV1Mcitc//jQCR8SNofIwmaOniXS0a9eQvRd5+nITYiTI0BF/qeCcK9eRvRCLE&#10;RwFOzumZ/PQRPybqyV+HCqo0K0V8Vs8DOECu/1KGpnTlhXhcpmAaIY5/oSpKSiGqh1yIgzoxh0Ms&#10;3v462xJBCkFge40SPYmdOvpbQGMNOgU6SJ1YhEa8/VVyCypjEsAacjuDLE8O7MwTgVcx/9sBiY1/&#10;4Hc2y8ykxhAmwBuqu+wBLpF6ZftoQSUbkVo88YlJ4J2M+BEeAoxs+vAo/hJnvsP1ljzEoGb5zBRy&#10;cnXrpkirqnotmOS4isXfMDz3z7jYVh6nYQmEfhJlFF2iLnrv3vFYwDEUj6JWr28ZxJNIHcciZAcz&#10;8LIBkQA94Kd7T8nLX2xpvw/wYFnFEqIgX+AFihTkdZpI/LxfIjhDolRv2SwwLgfSGrKckwCVBRFJ&#10;oEd5FEVwhHtx2Cigc47qkKxJiJlge8GM7DSRF/ksisqtG08MzEFN5iFrAvVTM/Oid/yAPpJadQSR&#10;2LRvi2s3jN5TwDKcYxGzch0IJK4qwU1FrN63STSWmLaD/DoAwyrQIykki6JHJh1Hl3rL7Mx2ls4p&#10;p40mtGz9zkQqApmpg86ttqyEElHu1SFwDlwqVBUxU5HHDFQEEtEgfcM25eej5fQkAXNSg5mDqBJ5&#10;8lDSi//FVfHbVyI72vYuURrIo4d6ZgKSVqZPEslPq6DJ/UacKaAyg4uDZEjuCTgi8cFU6eEoHxVb&#10;8XiJXufj1O9BLXapuKgnhEPMfGw9DmpM/o8iST8yM/FDjzCm8UwE901AIJ2kFjc7aVw80ncQO8lB&#10;IkmTx4f8w7ytVZCzLWQksDY3/8dp14PHAlYy/CJI3vETTa18oQo5it8Gdgwqm5usjzrXn8EtSSVN&#10;oMganpLooqYgZYuqVqYJIkvTHpjm1DWAcAlBTJVWhrYlSiXROm1i3bKNoGGL+W6px/wPPR7dMQbO&#10;RzS3CcSnY/0sSSVCAeIkeImXtzc44YjTr060hhe05+MPxzBAZitJpEJBTGSJxX+8Ej9HXVcLqai3&#10;hHc5y5N4AgtXA0UifgNxcU8qpRCk1KZFVLavoBbB2XF7ma+jIiZ2OeBeLFcgNK9R9FqlTX0sS5Ap&#10;ORmJdhilzeaClFw72uWjc2kOmZTO20nKwLQLySsOeWQeRUu/0pR00/bI7O1lLV7lQY9MGKOVUXHS&#10;koiUD8w6+VuIVwo16T48geatkdnqK4qcmdhiTOY+Fo3kHkZik+pxyRSL9lJxvQmQbi4Uyz50miAx&#10;El4Sv8ZC+yJiSVelTEcleUqEivg1FmUrCkrubc6gJD0Ps7fdSNLqMU8aOf4ieAHx7kSPRKHUPHgi&#10;Hh+KOn7bgdCtuQeHIUvejhPm5YhMMpogKhXirUo+6gYy2oBAHpyciRZtLQ4fJ/gHW7Mn6eB+FuPU&#10;bDx6fhAn2MST+IDWOoin3fEAvUNEsr7lmQVgFz/aaaUtoBhu/M/dyOM+jqpIavEcXd5hOWJiW5uW&#10;kFOYUGYnBdNytjOu03RzcXUzOAXw+uwhdbTJhswSPVVLFXwfRNAuxlglLUSEIkLrLh0Ajr89q89s&#10;BYVRL5COTEprD7EOZBJN7xie7SmOy4JcO1BIJ/ETw6SS0wCqazlFuh0Uu0Ewu5Fb29hkFqRwZL7g&#10;HbR2OiciCX2P6pInUuhEIWhWf0NITVJGUjty2WKRKirkDwDyelIvrzJHRC+lWzOcryaZz7bUplak&#10;nZGVZKqYMlDDPMSBpJTA1NNTcRr7id8Lw25yHsG8uheLakoCaSK1x65IJGGVJ+TLl+5ZvKuPbQOJ&#10;pftPtiWwXNNf4kkSJMnR0MyUJ0lu6Xk6V4XyxcitWdcnWwlZZMIFUqzjB2KodPN6UvH0xPUIeOaJ&#10;Xr8TNpkwjabWMclE1KHIkRoW1EgamUL50iUqyV+g86d4W4OztDy6xmJnazjztZqgliRK2hBMI4iW&#10;nJXUwfTSr8t7/bgtk9JaYppwTaKGMeeTlWROWEqZDiYOwXTLBOMU/cbPDjeDDuvdthyEwjaOpWnx&#10;uoFMKGGiZwQ4Rs+SLAC0pumORBvHZV95sw082WSCncPzZBi4icyOSAGV/4gczrEfyyPHoQV57rXk&#10;bLykePwLcRkFTbEZjg1le6BYEsZck//xc1ElmGL39MoRp5r7fN1tLFObj0rzwM7hAuPeN01IOiU/&#10;NVhWuyc48VyACcQVxScd3lJsruR0N0oB1YYZ6Xp3ISFlo4iUskuHoPRCpUFc3SVVsXzHOKb7dmTx&#10;SR0pgJ0v6hCs1gopYY+WKJCESCJlQQmTWzQ0z6CeVNubXTDyBxKtcY2lVkggnseiJIXklThJx8TZ&#10;HsRxnGnFL/mx7aAbZ7pgO/rE9EVLLcjUU33MT/mff/gUn+X5EzolthZvUowyHkYwDL1RidVA/REj&#10;qB4MiYRkqiabwb/hMclPbQhjVQuUw2X2JQklGU5WN5I0Sa6WV8XOCh4tDsXGwjDGOB3LYtsHZDtV&#10;/AWvXiZlQYbkXvdMJ/iM5GVVyzRKet36lS9C6a4Ggn3QTkMlfkt/plVJWSaJH56ppJ8q+tOCJgHJ&#10;prC2xW/+xLbgy081QwVfqSgGi09KSukBTATXRpDZIPh//Ilt4WCnDBjZsPS0nwB9gtiCVyyiTC2V&#10;Qg8oj0XKJdOF2G0tTUvIR+lZBnin7UxfBxyzUWF5JTppkL5CYPEvrX7j3KUgD/5Si9Mm68C92UYM&#10;T+0kNPoNPAWm+CmprUQacaH0O4guZPQpxHGTZD57NUYzzHeeNL9PZFUUhewN4GbUBXEySgswGzRD&#10;z8a1Rzy+H41fMZa9MP/UBgZWhfxzsppMqCoFeuTl9FSVgFNw/dtNlibaScwBg1WBIMqRCjqJn5KX&#10;eHiPqj7iVIsZ8Knj1qIwiQnf7DCsH4eJlCR3MCuv71JsiaU4qoqieS5IXvH/guD6ofTftu9GPJFt&#10;NBZQwTmQdNJiOZqzZiL7B/7NriBlH+Jtkpna+aABzeDWQ8FIzUsFXhVxkeWW9CzxVmtfuP3VfrdB&#10;lxaIxrFYjz7epElexU8qs+RaGaKLSFTMpEdo3hIDuI/LN4UhSTDGudRaiJcySt5SRqSWvGTies5y&#10;cWKCP7etrF6PaV/7ZQhG96Ah5UEMPSRinkUAcSBSM5OqvGCE8i167oRa/Fkw5bGHdZSz7T8plce5&#10;WSm0RC+OYFvI/90smS8TlnMMSjhL9cJJ2bhASKLltaJTnD5LtkpmNjk4R6DGDzUYeqbuHITdqS2q&#10;NE1b9hKk/fm9VTKhUdXBLMi7kw2f3mnNuImT0teFXamxIdhlBkH8foO0dqxLE7MgvOiN0vEfdbA5&#10;LJZaICPDuUulpfnxM+/atn3ibh0Kb5uMwxj1OCkdArXZwUBskqz/0Dlpen99axMLBq4sszvI6S8Y&#10;kAL6J33CiI17se8Dm+0huzZNlfH6IRlogtpy90tzNtswmZDaKb92EnkSNXVZnkqaxh2yg/mWyexW&#10;61fgW0C3HcTjGvBbsW0y3ZULN6ITP9XRJjHElveh296sn4lwT5nluFxjgr8eowYPjD2c9GsRbZub&#10;rzJatHGDQxNtWgUhmIyt9dWMIUmyGJsnsxNOFqdd7tJrRNvuntiIzO4yQ/h9vXMUbVsF1XH2UI7r&#10;efbX+rogc3M1QSYyKhpxPZhCT8ovxutmkwcEufbPUUIHlcxbjnJUNrYtyO5d9ZgV53C/PQ/EFqfk&#10;exy4Puj3m3w2oNxdZ1O6TdsTVTT5y0nx/bqyZnRiUvj7ARVDM+rcrdW9yHZ50o8xXvX5nbCUZ0Kp&#10;OpBJqiZy/FpdF7QQyYYKhrPsvahbar2fZbKIKe5qnst1J+gdUxrGaJngd+IXUwbQMmiI68ehOj8c&#10;ubd55kyOHa/zg8qtWE2aBzHwGEnNWMpFeuV4KFbiMVnOoG3I7KEoafOWmud7DkdQ2cto+8Hk5g47&#10;KVH5upRQu7vStyDjKwaoRpJ9nkZPYgGpqomunZwQf2pqDw0b2Ztorg/EVwZN7NAadznBc4SQUvWo&#10;elE3ekiEeB9d6YEIfauy+VRCLo4Y6erJNyGCutlVDzmvkSmEKHHVoFixKddVQHjFMSEdfaTsHubm&#10;tBtBb/zeepkCYxJqlY9EikGIkBmaVctoq6kD6eYElwRVT4j2T5ihidi98Hz9MIf09dB2BIeVEC+Q&#10;TqgLHCkWFX3eXQhfalqO6AA/z3I1LxWaXOk5rQrwsN5TFQhuNY5xPcTZNy1j+U5nN6g25uDpf0me&#10;xO4yzVC1+nOPPy7qb3PgZeYOTKSLKUHdkW46bj6/Sks0tTHIIXk+fuQk9fXPCTpxF5T2wXd8W+dz&#10;3GNmEK4BJhyPe2kjhfgfnWYVJQ8A8NPr5L0QAWOLI4H7NbgGPP+Ju/b1Y7S/CsgtHp/xtCTC+8Ux&#10;mdmjNoVa9mpMGnqxp1oNvDTn1DKS3LL68uq9euBVTYXPezC3IKs5uLGgYBDVDBqr8SkcllxH54Kq&#10;UXKMaxRWm05cCKNGnwgDF5/gwvFVDGyD0TNGFKlWr9B1ZDSeScdIUrOEtavjzfIN+do6RauNGC9G&#10;OItYpierns9nXJXhk6pdbjwgiRTx0yHLswPVRx9jcSg9Q5b+4Fe6f2CgcVfxDLyAPyDbGw4L9P7g&#10;qgw6SWMWXobmusYC2Im3Y5Tl3qHMxsU7xj8FlT1yeM3FD6gIzk/V/dK1ffZhWwIaX8WLb4hmKYsk&#10;nN2aa4TKCQtCt+qLbOheqxkVW4JC1rG7io3D/2RJIQPvtASVfZ/Tu/dCszxJ/kgren4ea6AeGLfX&#10;T8TchlYajbS/47wBIWJgPv+D3SEF3AGRGKMpq6ihlXhOAm7e/g/s7KSqwWtewV8fkpmQH80oVrZZ&#10;qVZqWteBd9meQfZKYYfw9ctWeMXLjp7tgVenP7omOk3NoAx4MQ2FZkQR9KQ8ywCdymHokbRkQ2It&#10;8zZ416JpKul7v8Z61lzcYQ0f2NE9D0Qic5TagJvkeLS5zAC2rlvDXoD1+TG+aIvObEcL10GYKYuc&#10;DFHe9suIGbAWlthKSEJFW5kqih2DUHgGFBNe8MqQ5WUUkxiAaEIEJR/ykZQiEvMIYSKSmtUR/Lq0&#10;e0nyPy9M+awevaJa9x5ErIDGGv9I16euoHdrFQ7izS0HORCLVYp+wIJs9Rd15eUUsbOmBq4csZNZ&#10;HBsWhVF62Fmpe5FQS1OFeIEOPXMg9PlgbxN2fuS3cW8g2digHuuQzsOlyrjaLK/S4qlaxiVOrn06&#10;Ei2YI0ccOumPmgxwt4Dz+G6R02R5GYYeuJ+KF3XF5IPygUYr/nlIuQmm3bmM8GqkEhS6G2VP9sf/&#10;dKQ6AMlGk3hgZyKLKrTPOyB7dGrSyrfbZK/9mh6Kp54v2UgS4eom8pSrJZqxFch2jnN+zmif0Zcf&#10;YS7D6vxWh5+Jj/7y9qMLBRMvUvn0uWgG3Xynbf8vx/rRHDcjuIE3aYUvWJlizMWdxyOwgVPL+sHj&#10;qJxsqU3Ehy2znTg2UXQ4JIdOzrDZMG4blPznG05znt2+mISdWubwwfVlfll9LPFOOwmQmd5t9FGO&#10;COmMyj189vPJ7BvUO4CHR7kOOsysbcQYtgfYimC7x3xcWWHNWi9xle7FZFj/EOekbKWO9TjrH4b2&#10;hctkKWkHhV0MFpm8T74ifeAEjz1IczwrMj08fx4uFb78jIkfkWn12au+wHB2099BbRjATrYoT26S&#10;4zDIwXFaJBROVgnbwRrXjm36BKTT0nakay8kz2Tyy0avORBUugGLhb19M+0WA2046l4FgUIdbm8l&#10;M+8YP65s670XwfHxJiJjHKybOVpxttbSjxCmFe1DTUp/r3WQSyYib/5ttTn1Q7rGGrLMsccXkBla&#10;ysdK/6z2IHBddZJaPCBcnK+QPdLQ7Cm1G9/jGyYFai2E1tnK4lm154CvNi+m0As8nfe8Wbx7L2no&#10;2cLwZpbWhdpYygtpwtUmrz5V9QvnENY4kacDzp/06OzvhBP06WQeA1qufqRHpQc7j9Y/IyhZ1AKx&#10;opHR83w0Fvef7wRpLeKFrEpvpUU5+JKpR9Eu8kdj816O1UH2+QFKGSKz5kTXk6Qviz06iFxeZ6WR&#10;ixeLrm4UXnrCgpUBixdw0o5MmF6H6yPzT3jWQKOyhHLsS6Q+OVkVT8E51H+YML2g8cQFtSN08+pn&#10;jHxsmpo5f/heUDgZCCwkN2N1WUXorVfAqTV19npaG1TSpQ59ONJqDNx8+R63Ue1tcHRWPecQ3wsq&#10;YlKHPrDdrKFM+ZlK594LR2YRxKmjT8JBnJyt3kyQ0MLiKMcgW2Ig5+HILEaOOvoktMLeuWUM4mYh&#10;Cr0V0zpb2jq8e/lkRZvB+wgpWvaCdiJ/VWys1yDTDRVW6zQwgV/iKTzewE3abepFXVm9RkFW66yE&#10;a2eD1btAm96GycTYZIdWkam8vvvw5ohEucSPuhl7yqd1QSMBbgqKrHvDucTjCcPT2uS0kj2eAM1Z&#10;XnStrBf1o0wtqkDpsMIg8gREn2tP4I6SOxlyQMo45eGoyAwlGhbC2Q4Rf/VtZEfXxTuJT7gL0HEX&#10;cweAR+m3rGDgPH2os6Dpvhvsc4Vz5YjSeCSpMHgFd8XZwIEov3/ET+NAymUmPVGr+KUVvLc6ni+I&#10;oIPwuP95UAvei5Zuolmk7wG4yXehUjyg1M998GRL/3yqomUKHsNkHtVg1JvYVHe7ZbWSCwOTPX7X&#10;ANcFIw4LXrfeKaNTWiK/W1t4xL511t6vBwxKfF/f2HoCR6UdEqEuJTyUF6B2v/BozOeuDVnAj4A5&#10;KDB6GVHGvhAwU0k5D88u6+FxcxfOJbnLxa4Mx+21TqfrgN9ZS3Itji43Py+tB3eWdEtcPIZ32utz&#10;ebp8OZxsWIDS6co2rtFZEzUNukRgzIXI3PcFQ4VauhAvyj0H4IrPJ3bdyz9IlZTi4TQurLQwKFbt&#10;tJ/mKgzmEDv65hObJF1oiFFB4FPoO/Z/+mHzU03ttW6V+3U4Oe6is//+euChRrW6VdBmDaXfeoUG&#10;1cnywa1wveLPa6uTC8qf09raXXBgvAzmQ2W7GvFx31ByyMw/T2Z5q39y3PKwuTc2c1a7TzXiVcfh&#10;N43RLOapRANP90lHCFQNjPuawUkI8saImtSMdSEyHTDeFD1lj2Oq2lVyvz5UVJfWkRbCUAtx09j6&#10;VtWZNiBT6cqbLs+p2nz4vGCTjSbHYVAoITJ1mAmowoNCaIIfnBK+JXAmjfN1reZBdpQnYECy637G&#10;2AvvUPsxkKLqCxoBSjnlmQVv0BRYhkys2/Eqr2hZgrwwDsEKeqjFY9B3exyuSSXkCnHWg/MmNnRj&#10;81GvkPkd0HI3FTkMdmBMRv3H9rtyvCGsDSO6VF2C6Oar4bW7JQOvy8I0snsjHhvgAC+NTX/CtcGl&#10;8hjBdwRrG34YsUOtyaRmO3wmviVna5eS0yWs2V+Zlw5z6/zdE/feqOkBoywYBJkZee5nIblZyNPx&#10;LYmEsQFbd2iq6sMX3tIC/l32Rl+HoFkbQS/M4vBaFn/QH1I1ik77xAWgKTh1KOEmp+9Bf+dpkxJc&#10;e0QKD8r2NTj3Y26zXstZK563lkP2ltbI1WiQrJyiHfYVxqDE/eQqmYOo5qYW1AGgJsO4pFBaTrty&#10;dBnYWBtAxKuO1kA06LdnGo2gFYS2Inf2arZgxlxqDpI9eLkIyV1ONQuZZzOwbu7SGOjshfwmMoGj&#10;qp3wo/deCayzyBGGwxDJVML1U/T9Rp0aylNeCcMFvTCHcFNz2qPuY+x6WehMiVIGhT+gdhVrrp27&#10;dpfwrpvU2/XS9ywHJXs3vGkkn/UjNSVauQfyA/Lzk40Bowlvtxt70Ja83I2hGYicGRo6rXrNVqKs&#10;pfWi8mnlCnnZP3FqfiyfUMH7crzDumd67A4892b+h5JZfVO9Y1MHDaUokl5DSO0Kr58YqQxq468Z&#10;mNruBMwcvWCu3r0fg2jymlrVyoHgJRM2XP4ixIpUmT0oZJ42kaNyohxqYjM0/L2xy8XrP9ZCNjQU&#10;4bUkxuJvv6aVzRZybvxHOLbVXmbkYPeI1drh9m/TdPGT2biZilWrhQ+D1eRQ09A7fjIPnPijfX8P&#10;qmEDQClAjMaMr3UnVcf/vOyUZZtj4I+ONda6GsgsL4CvVxiR7YTdxLsGmxYVzFX6ENUYiwZ/TVMi&#10;G5aMYDd50m/A3xy/11Ll9wJjQh0B3NxniDsmyORpTyPQyuAu0TPV0GkX/xPLEet2WKahaarPTkkS&#10;RrXz1vbGhfVeHCzJSmOdsiJMkAkBELlVYSYFvxYxReeMXdx2iW82y54TiaWkevQPhoBXg92Ixo5c&#10;z+ZNnaw1JEJMHydlEYChPOdJ16+YFrGIqdGwxZRnMw5VlvHs87d+TLkXN8Hd22PAFDdBln1dLOms&#10;wCTyrt+OWsRthSC0H2aWRy87ntFYGUaKxuuEfb0JHFpOYbpyFJdvXgQ/G6+jSFLVr1eIf3ptYsZW&#10;+05+AvdHfzLr+vsxeY9vwXPIwZ4mE4PJED656M+I5zTOD0lVg6/D+inZyk1BnW6VGGSH0uhjWt9b&#10;lWLA0rMOAnXA+tIYB3Z+AmvB+pUklmfEczUsssTCPBaN8ReyD1eOb8aLRxcOCMmNWUsjhe8UsHOa&#10;OnOFFWSVJYkdAzJGR1OwVp0KcxrgWAiRCS3Uy2hBXHDnPwxoMlsjPNlJkmkNKyge9909BP7atQjL&#10;LAauM9oGGBPTXJr4HhIM2VWIPiR/A4Xg+o0ENhhiG4+jGXcrjtuRWOrdQTGOAE1Uot+smn10T+XS&#10;AEWm0dJDN+DAiIQL5JpIM6F2L1RuYwqyJ+IUOP/HeIbnBG1rS52Fk+zfNDi5EFOeLgEz4VN5btDQ&#10;1uZuZG79vIUqWIOnGloDZUxbo4ZuieTmsHTvD96eZdm7dCI894c3eFoJXDMbQJhMMEJxgedfgqnr&#10;OL50EeT0Nx6r9IlKMQb4VOrMcLoKarpjEmGhhdQqypJYlIH2CIDaAtcL7+cOwbt2HWK3etXCqCnt&#10;GENe9YxLDVEJ4+EiPpXtTm794yK8MuQqJGEqyHsOCS1JrTqaBfw94IRALY6rPP+TZ9kekUskThN3&#10;pwquDLkKs7v2Qh0GeSQ3m1qCXvpr1s7KEL1ML4FvQubpKuw9xasjzJDJxRiL0JNpuu7ZqIuDiSlh&#10;vgHz7QRKq5+Ng2AUZ2JYS5IaydvYtxhbIl/6l+ehor0QZlYuQKjV0QyGUPR1+NJQA087dXMXFqxc&#10;I4dTHfoAl3hOHiSivkJETkYRfF0vehzCyu8K7JcsjtFlzxMIhJgWjI319UgJLyi7rMbNRaxwpm9s&#10;tAszxkZbFi0f4YVW65Hp7SEyxiE8+pZ2OzYyy0oAZhoIG0P4TjRhLSoBlgdyRRi7x1C1Ww9jdv+V&#10;766ab5rEeuupj4tKPeLgwmao2kWZcaObk+zob2Z9fFjNO5hJHGgg2grwi/ZEUYdBGJMpufigRukz&#10;ba/CGv4KLOxE+CN8N5btU4hbOjD9hI/MTdCOO4vfjqW7f56CoySYRumxN/voUmfBOavYrBaGLd2Z&#10;lyuFJlEtuu1W27NXIeaaSC8cUAuw2E97CQ4Tp8rOix+m7YJnNXdvlprjecwGYRq4s6Foa5GusBpH&#10;EpnhW7MeMxFDLQ0Vm+BAWtS5wvaeZ3so3r08csByjR0JMbWNG+Dpa+7Cbt8U6DbJmAmLroHRU3UW&#10;QfcdQ3d+cNq9HsvwcIHILuXALK5xptrgLQl7g4ysNDVrF14Tiq9by52l8bH8jh3kZMcE2nnLCf4Y&#10;Ul+GqXhfT2TBg3Ae2sI5qBIWpPes7ly+6hID+LK1cl30XdekWuoZqZ1zp6wK4hmbuabI4o9d40w5&#10;FaAW5i/M7D49U/A8E99eiXDoPkb2EWLYvDFX3aUZM/ckXuhpL8OVwzzce9W3kY0FwxUpwutnijX1&#10;DyRnoaenADUTkFqnRH0MI7e2q0PZhvD3XA1n3/cZZG9BMzsntcPy9/CKj4w3Ol4Nuqn1cgwztj6o&#10;wpcpGHkfX2/XATN/51pcn7lH2BZQkDOyptvwkcoNMRNfslb8xViaODBwCmrIcib9p1VUWLprwdvU&#10;r4YbHI2noNtErROn0ffuDDMTkdCqGmiBe+YifGuCMt1v5xj+XnzDirHJw8PvW/yp30GGBYeBak8H&#10;Zob0KK11npmxuQ6UQbwa4Ts9aBkPtHoNLhqDl5eB7ys6tLeNgKCHHtLEusIhvLcbz+//utoETCOs&#10;LybRBEfWafoC9fKdIDOlJ1WtODiXzmKN8COohFpf2Z28ZLX6PbiyFlEmSRiE4mpTNwXv4pAFCO42&#10;tIcxcBjR8Bm1+j3ITL2kUfdOXwHBuZ8AEHWqIx9g9Rxml3xGvhDs59tHmZDalSzn082OY7gqr3Sj&#10;Hkm4zMvL1qd+IGJVtwj0rpSinaktDcBcVuWC23tYkG1JZH8AT7n/gF/DHVprcOLO3SwWQT3oThod&#10;WBIrJj805szRoNtN3ovFU0QeBGdw3GpNWSnPVZ5mi4QxrHrj4o7LMxFdmTgwwZ7KFFwyaz5BBeJ5&#10;qO9YY14RnK1V/L3lZXYehEynU5SayWVuuDX7kP5JrJkoCNsd1zfAtz/UYoQqU8FqW6QzqU3wkSrU&#10;mH004ONVBmd+VzOTJDTNQLOzZlQsF2pikJxDVz5eA6I7+96HezQQfDLusjMBsFOYuy52/E2tqOrd&#10;dNLS6Wr1voqDENh+cQnaEGNgGEy5lYoWuiCgVOTiMhPhCZsgHh7+D2bQKqrglCq9AAAAAElFTkSu&#10;QmCCUEsDBAoAAAAAAAAAIQBQ+utqiBkAAIgZAAAUAAAAZHJzL21lZGlhL2ltYWdlMy5wbmeJUE5H&#10;DQoaCgAAAA1JSERSAAAAnQAAANEIAwAAAOFiQPMAAAABc1JHQgCuzhzpAAAABGdBTUEAALGPC/xh&#10;BQAAAwBQTFRF////paWlAAAAjIyMCAgIKSkplJyUOjo6IRkh3t7eY2NjEBAZa2NzlIzvEFpSlFqE&#10;EFoZa1rOEFrOEFqEnBnOQhnOQhmEWu/mWq3mYylSY1opYykZWs7mYwhSY1oIYwgZtbW1lKVja+9j&#10;EK1ja5QxEN4xaxmlaxnvEBnvEBmlEO9jEM5j9/fvUkpSzs7Oa1qlnFrOQlrOEBBSQlqE7+bmWlpS&#10;nFpSMVpSlFqllClSMVoZlFoplCkZa1rvEFrvEFqllL3vEDFSe1pSlAhSlFoIlAgZlL3OhOalpbWl&#10;c3t7nO9jQu9jQq1jnJQxQt4xnBmlnBnvQhnvQhmlKYyljIR7Qs5jCIylxb3va84QEIwQ5r2t5r2M&#10;hIy9lO/vnFrvQlrv71Lv71JrMRBSQlql71Kt71Ip74zv7xnv7xlr7xmt7xkp74yt74xr74wpxVLv&#10;xVJrxVKtxVIpxYzvxRnvxRlrxRmtxRkpxYytxYxrxYwpEDEZKYzmWoy1lO/O71LO71JK71KM71II&#10;74zO7xnO7xlK7xmM7xkI74yM74xK74wIxVLOxVJKxVKMxVIIxYzOxRnOxRlKxRmMxRkIxYyMxYxK&#10;xYwICIzmWoyUhL2lSozmSkpCxb3FKa2lKe+lCO+lCK2lKc6lCM6lpeal7+86xe867+8Qxe8Q7+9j&#10;xe9jnM4QQowQ773v771r770pxb1rxb0pa84xEIwxa85zEIxza6UQEO8QaymEaynOECnOECmEvb2U&#10;lIRaa+8QEK0Q773O771K770Ixb1Kxb0Ia85SEIxSa4QQEM4QawiEawjOEAjOEAiEKa3mKe/mWq21&#10;Wu+1CO/mWs61CK3mKc7mWq2UWu+UCM7mWs6UpYy9a4zm7++E7+/Fa6Vzxe+Exe/FnM4xQowxnM5z&#10;QoxznKUQQu8QnCmExe/mnO8QQq0Q7++la6VSxe+lnM5SQoxSnIQQQs4QnAiEa+8xEK0xKRAInO8x&#10;Qq0xMTEQa4RaOjFa1u//pYyUABAIpaWU/+b/AAAIraWlAAAAM6QbCgAAAQB0Uk5T////////////&#10;////////////////////////////////////////////////////////////////////////////&#10;////////////////////////////////////////////////////////////////////////////&#10;////////////////////////////////////////////////////////////////////////////&#10;////////////////////////////////////////////////////////////////////////////&#10;////////////////////////AFP3ByUAAAAJcEhZcwAAIdUAACHVAQSctJ0AABUFSURBVHhe7V1J&#10;euI818U2lmSJRXgB2CN5D6U5w4z+ZbAUs7DsowZ5Eho/3z1XAgy4Tb3l/IM6IaYJhuOrq9upyeof&#10;/uEf/uEf/uEfWsgyUUstaqWkLpMkDy//f4DVypj4AXWt8yQLf/9J2OYYKL2gyX+aoAtMetCEt/0E&#10;yloFFn1QJxveuziyQGEQpgzvXhhiHQgMw/xI627NJXz/GFw4Y0FkYyrXggjnLIbsycINQoaTFkMV&#10;vngaqnDWUpDheydiWd+W7cPXTsSi7GwavnUq1JI+rd9/mXjd2V+WtCp9fYKiqEQkdWxezI0OZy6B&#10;LnbGaSeaRjSREM3JCVHHqatVeGsdzlwCHex+J4KYiYhu+MUdvRLR0bEgw5kLoGE+D9DgRGSIFN38&#10;HcSIn9PGxCqcugA2gdIdBfOIvsIN5N6JJD2AEKNqSXYicLpiT3xYbm+ChcYE6SEx5eeiWlLvngI7&#10;6TyhRpzwIEqYIAnt9OaF2QizoEWpAy2PtPH69eblR2wCQahc5OUpF/S0j4Fd7RvzhB5LD05vxI0A&#10;WdIdmRe6L5YLU+yDrTXg9M4K1/A9BAZ+eIVeY471gkHUr0CMkaJfht5Ad0yGQPyIG3Vc/suS7Gy7&#10;aTekdbC6vgMwF25ZfgbWUES5IDsdiAG17wdXYiRGGDrqFeINT0kd3+iPC/YKG4gxHHGB5r3hcJMX&#10;XqRuws9hZtSCFqUdI0FK0C5v6sAUnBLwQv/luygyy4Wf7YxHw4x4ae30/6UpqlBe7dDi1H0hUqHN&#10;ciWBdpfdMBMQ0Zf4GAo+BfSuIYUjsGCTBdm1HVnNwiG8VwihtGS5svTQ2CKppKwLcVmuZZO4qq4G&#10;Oa0LgpRoU/PbpKms64L8rngnzo0L+YdarlxRxo5CuUdfC5pES8q9ulzSDbGDX4vqtTKKhBfvF2tZ&#10;nX6p/abhJkxrkhVacw+DrEmAVeJkbIqi2iQ7TXRVrV1jFjN3n7/dvtAXiigJDqRIUGlKHmMflyRR&#10;JUSw1uRRLsZwT1muYS+7VDSyYuEhsiML18g0Ehspi7gQThE7qTVppnIyJQOTqEuchLP/NvJjQiZ2&#10;k0ZgBycLfpJkl0jo2EGk7neMFy/mY+3wmovXi0Xu2Rr2wqUnlFIoMXwHP20gQlenklJaESt6djJS&#10;baSp8wQ5+D6c/bdhU0eKJnUE7drBUZDrcjEkyBCN9upIUlurdE2Zt7KyCGf/deg0Ij0jo6E4tvMR&#10;nbxoeHxIcMeiE01qTiJJRCL2tV3Oz+aXSKxJOuKr5hCTA+JExkdZ642u04uC1pGxM2TzTqfm6yKS&#10;NJy7AFTVSGJACUQ7ZEqK1JjYmFR7cuRc1YY6kBDrk1mwNpuQHyXd87SYGVoUKQTBP4UfI+Ukzbwo&#10;8mZL1j5LjpvImwVz4rOvQJNu1KDwYyirCKd1tWAIQDjXF69wdOOugGPoE1FSkeBAG38nSTaRM+G8&#10;paBSBL+eEKddnEQwX12gwSE5MoQFHu2WZleaS5q+IfANfcIH7kQ30pIcGx4KcUrWeEexYIXHw+ZS&#10;n4KfABM6BvkJ6rXGaLyspXwn/UsXH65YrUQNQkSLCyg+ifAkyeQp45LNcZ3CkSRmyapsQAnPSnS+&#10;fAEFLHGAKaGmrQ3JL4F5aVz8A6OMGXmCKyXkiEyU+J74RVI6UAN/uWTJ+ApiR3TIoiFlBR/WQbAN&#10;d3RAz43MUqFdG5lBezoKUnzXhQ6KZPcFN8H2DiDibv0To9uQHVkLeaOBBxuDUIBiAXKwyZdz9Kpa&#10;egSPkXOYVFBM/OWrxV75tM8j4GApXKcOHP/IvIqThLQ2FE1RpyVy3vSRplFkJUSy0RUqFslFn8MJ&#10;i0JzQTZBDYrVDPJDSC++UDMGUxzk0l4swJAPpX5RwOx5OvBjdE/WNz/kIikkxVnLD7ozPiE04pNg&#10;lAe8mCM/SCTFdBzVi+Wy7AdsEyQ8IORAz6sdOVq0KghSPkFuQv+EmyBoymzAjXSuviBOQmYGPwFB&#10;Mmu6uctPGGKK3Y1Q7CTQlHptHHVVlhp1V8o2PD1ytj8yzaiMm3J/QnkO/VQkKibxMVdKedi+4LFb&#10;eK5CgL18rLI1xMY2hLquNty8UZTG2sHD0a1KF0wT77BanVdZzGxYdjhWxlTUiwtyElJuKEIu4mWT&#10;nSsiOKcz+uy7lx3xoxBPp+v9RvhxFq7t/Yg1yXxItN/4jkpelrsqNXAkL+Y+iyb9ERcWosldiE7Q&#10;CZCe+fjz4zbApz75bQsjMT7oKC/g8+UTs7cT3RNBgqtS0rzKrX8iXndxFB4q8hE+PkGcTgkaUjLc&#10;GolhJ6GWpmeduc9W01dvgRiFAPsH8YloE8MKu3RZWxwdZXMPJsujYy4COWswL0F+vt9U6YIBSpOa&#10;ZuVaZkIWIOd7LsFnZHC3jWMXZqtYLlNr3x4K80FfWbf8ujPMCS6WmAX/yq+Eet25jo1s/n77ZiQG&#10;thBtVRc8I4BlBmvs1Y7npDRVyGHTQhzT/C/za9b7wGrfymHyWBM9r2nvkCDLjrovHS/h/WlNJmj/&#10;N9v38yN24fLPwdgxGqPI4weRIUahNmXPRq/IUDvJzGZlE5NezdB/jiZVd3fenoPYqEwRG4zDoolP&#10;LEXiiTDZXatiJWbxkCVK/4r+ZfXDxL42O6dXGmkjGTqOPZGVwcbA7ya3XOzXGj3EuqP87/UveZqn&#10;nt6eZZk8wKogmgMrum+C+NDSdxWIwhCeu/zH+pfLOHm8YPmL78rC1CkGl3Kz4+GKN2LF5o7FR124&#10;ZelcuED7lf6H+mddXD8IjlD5ZtrrbGV5Xlh0SYjcdQ6Ub1o8Klpm+17BO9RFSzX+ANt83zEG4ohR&#10;Kb32lb9RhaglSEHzeC4U11ToUcG+1mNb39tZHJ8v+DuwRVx1aHFTr7Lj1V+c95Ceqr3W+XSHDyTJ&#10;FNdxg1S3z8ouf6x9lkw86fwrDnKl7hIVcAmZ0WhKqBt+0UsoTKlX7UU9tr5nQOWfhlZlba729wlW&#10;frUUyvJkhMNxQ4Qw2wm8WPEieffHWa2ptffy3onvgvwGrIjvH/UM3fZl5yM/aWJMRUGQTNQ4zbgG&#10;0IRMValZE+4t/UdTBQcLR/kmPGCoYMpMwg2KMOUEX6FvlWxLruwZ2S2+ng+37tS4TlxlVKVoT+4S&#10;ZF1Ec5scU+478sZt4WX+DWSzxlLdkcVwlgWIcdelo48+CQf1KjmC/e4Ai63nJcnNhfvP4fgFrSNq&#10;sHrXC8yNdy0vyL+5jsvOLbltFcd+IgY1al867kLykfd/Vv29IZZkdn867y7UTmdKIDEqCpcWplGK&#10;gSUf5bdK8fY7Ii9TWZK++jmWZE4u/M1CDfWumQrkEX2vqlWl2crxEAFJj0sZdjO8WCa6fKPMIr9Z&#10;1RJHu1Jk9GDxLpCZlFv/lx5k32ja/NtWnMLNhIRHFg/TdsZn3VtvimZBv54y1SdqVVIkSk17yUuZ&#10;jschlZzrbT9fSx92TAhXWMrQMLIiZTJpucJhtr/YdXxsMbUTa2lgVeKBEOIBc1XcB0RPyKd2/bKi&#10;FOlLTfbwVavoMQW7zvdPDhbrw0esJgXmGdRyM1VnPLLu8cB6qjCiYlVNW3OXww9TOjwHD5nAHcnU&#10;prX780T/6dnN8ha2p4tTKjERLlnZdIquCzQHJyWTUfZMfswml/bL43l1mDI2FkF2zSyn2fTogU0/&#10;h53SDRRClL/a9ccenFl2zaxhb9GnB9Or085VrmoX0XrAsstnjUDqziCbMNG6EjLpGqnH+yLLLqPA&#10;YTqKviZBrWkiVEk5tq/hDkF80SGbFUr21ofq6S5Hw8x+nPyTfiT4qnmzfK+l4RdUPalLBxrI/33U&#10;BAlupjnlvKx3vlJHWNWHCG8tR+cqJpyztQoyozi0P/NB5jMcYoMvzEbZfbHs0nHbc8OD23vg0+Ph&#10;upDjrePsHLfGHHayJefsgU8y3V37cGvUQFbcNjwUOQ0PWXayCw8YSZ8hfEXOFzLG7uzrWHLy524/&#10;20U1fZM5XGwyo2XZV1N2OwjrE956eptULXGd7wVzGGI3vW95doNpNqH0HraaHEI9Bu2hLEc4kBjY&#10;xE5DyaZurO6f+9hpMzk0O7QDhu3+ZlEykn412c+GfDgdcRYUBwLJaN++Qjxcx/pu7+gyi7EueIeX&#10;Xbv7d6HyetlMZle1+49tDdvp8nNGhO1lVwx3o3OQxOE4MW5cPQ6Rty5e6MP0rkVxNI568Hq2nyFk&#10;z6bm2081l1Y9P48/Zjhr72JH8pnDh7+fXOg5PObZrUA0i2fVO1h2YrhlxVVvpoZQT2uWknu6ZOet&#10;8eNLiYbZuWAO2+o9CP3QZVd5a+XcvJVgxdZmwZ/14mahptYqnpxKK9abuU6tLo+mOQzr3W0QdGo1&#10;IH1qC3PzRdt5NfhKl5ku5WAGHMwdtdhEB/4cpt7nCM2soNZi45pscEnl+drNsuHK8g0vzXc3zofW&#10;KPAESITVdj2Uldmrjk8tu7+MHtxHLeaNX3g3YGM74AW8tyNMHfJqntPyw/6qOdVE3fDYBnZDTXZj&#10;10xcav6yP4i9lhvsvGH8T/6gz0FtiK7VJDtteqM9vlgNGYKgeeWEoFPbQdnd7ci0TQRaruGKazFk&#10;5sLXzLfs4CXd7EE2rcxTv+pWE4xCKx6YgiA7NWDvbpFJVq3bo/i96Nha5bDmu3lVLOLFov4cELit&#10;3TlrnC5klWRTHK01r1VP62lNqHY9gpNFOzBp4hBLddlLHeEtzy6qC625IjecUxb6fnpxzIM/yg4E&#10;vVVxKG/cx1fCbz8762g1+tPu2dKMwl9Uf/kzM203MmGno21npRd5Uzl/Zga37La/HvnxIK1qgkW4&#10;zTNsA/FtMX93CS8715cyZo9VXj0+qyfp5JC7VRTPHI4h+G9verT93CpngddT0NuF6wTSR5Q5pmUM&#10;B2odqNnU9g19PEzMJGzGo5TuYktmKRveTjKXbfiA0vbok3cld4yHn67u84rUW2a6ClITL42exRVP&#10;dcrxhNYqE6vmc/vahI5YPxYwJiBPV4Kymm5tf55OIkdLFRQWZye5NrJyIs8+W5+KzbnsxOD6hmxf&#10;FhRU+K77jPIxskrWowGQX5Jg80TXUpk1tsKKSlI6MkaQm9fy6cjWWVo4Ss3C8wd8tDX880Ppyxi7&#10;ul0as1n5K6nlZa/SVPJAsBgKN7qgLIqRvjD8BGomu7XWfmZZ2WxUmiTxyKhQ1rmuKivzPEzzupfy&#10;psG7iU52SWyOJj6ueTtutWvE11g22vTuhRSilLn9wpdxO8ul0kQi+eLdZsSJ5zqOsUt6U4DGC/VJ&#10;k0fh3YTukF0ZG97RrfHMMBlurM6ge4dwC98f7JhuPCHji+oqhDvJq+RBzZOLmrGxqLrP59hgKbOZ&#10;srNsw6JXK25Vgh0GiFbYuoRuY9Fn798/Q2edy8670rJjoGS/Y9lhIQa2FMRylrHdGHtbXoTxi3zW&#10;6D2JiA2xb99HKGewpQDRw+IaOoqoGI6BbJ+b36ZB3UQ9tfQc4Kc3veaglFvxriB+XwGvf7oatKZh&#10;1OUV4hpl3AelJqLieLqDHfkiLGHB6jOoHxTPdbythb6BXquu0W09N+/xI5L61ZIVSqFZ/ZxkEiHZ&#10;Fjc8wbFvrqK+sZ49h89/pH69qBR75IEe7wKCmb+RGzb1h+4vt+YquvOEvOQJ7GP8+PADVJGCG/VW&#10;zPrlPTeS4bHSrUzF/Q23R/c86DmanQBOF/28hAfstYToeBMftC3Jbjdy7ck+VhTakedzFEJpXVcu&#10;z+y97jdnoCeA44aOsrtyWNLqN/HBUgw6JCMRkNbUcbAZplEKW05KqdTe3Ksnp7ldllggAngtu1vp&#10;JyRjCRDdYan820ivWMkdvRMbJPPqQ16M2Jxa8Y8Y8YQdoIDVrrJXWyFdygIDN5adOI0tAFZXl4d3&#10;8y8dWxNRk/my05vSiFd2Wc2ywwpRf0dycMN6Z8PuJnS7HkiOrdmsYaB3DkSlS/Wa0WYVZMdOjNwF&#10;mkpEH8NTpjJDRofpeWr8+4fscumEPr+yKxzsHb4D4iOj12BJ3JDiURtEaoOLgfGGOpAVilpVuxkz&#10;Za4oZSa2q9deoTTsHYdPTJGeFH3xm0dJIVftsBLHv91v8Nza73fupGCCD/lfr0rVkjUurJ2C/LqL&#10;JDfwpk4w3Lxqg9SBn4r72PaEeZIv4AhPvwQ/LkafxVcgxOPeODLXKFtjhxq+lms3x++90j42AaEL&#10;PIr/Gh1nF+yFzCCCJ/o6MRK527RmVhysBpp0a9TVTUrMMpwJrt10zAOuJAd3XvN4w8uxsajENy0v&#10;pONF1/w00ld1/Y7sOMnsmPidyAZWjnWbfrA30904dMLGji+FwHd0Fq5PXGPm77DjkPaaNbWQQ++u&#10;uh2dyLLGY8HjhkNC9np0NcTQW6NrNfw7LRvYvTgpu6eeBxn47UApCBjNqEreohinYGssv+4akVcY&#10;Yp0xR+4Gy436Wnc/Y4W8lxubr8iND8KlhQ8YOKIOUqdDumMr/h2LkvHwacc0N0laxOGd3xA0ukfg&#10;vcixvblXNtCC6El2zc5LvZof3wXZdbCrNG9TwjupwjdN+ccMpgIzKBusCvsLeEE/PDkS+XfCTze6&#10;r92/YUPN5NvG+6YpkxedQaN6apSfszGnUz+Y17yp8h4+2u/IlDmE4rbh/+wTTTEI1mivBqCHO4Z4&#10;51HtuSUogNnZjunLCZn+sMEqviGasK6LTjrS9QTPh1/en6g5pZD7eT/f4PHA/23svgVBQQqun5WO&#10;vm5sBiYju6DP4oephUAl9KjpEwxvOCAu7pp0nF8aCjiYHg5fowMCjCRNoHq+I9Gp0Am6Yz9TzpvL&#10;A3A+1rXQK8M2kSw1yCESfursGEh4eDMYkdjo6rhWFPFsFjt/NzGeQtaVLmHvsrCDFNSoc/SwA5s9&#10;3k43/vc1JDve8cTvmjzfW3Dh8zqN7QGK/BLHdyyLCcaYQd2W3w+rwnacdzzxJfH5y3B5sKKjzMMm&#10;hYl5N1sMV6DucOYLQnuD7vlrA1H+Nzbz7THXZjqnAdv1jkwD4ihB8V06nFXcYfe8txPcbFA7aIeL&#10;P7ffGCqrcpncpmI9wjgue/Ktmf5/aJqLgLToRgeoLBNdk7ls5rL72Cgydt06VWPLZvoK+IpmP31c&#10;v4BKsEb4S2OiGCorp2pHwDlNZCbDZPFn3H0Z/V53ZZoAe3HYUAzXxIuvwZCC17KzQD2I1GqX9awr&#10;IOfFnw6bkPREd6vV/wDDm/Ldv2/JlQAAAABJRU5ErkJgglBLAwQUAAYACAAAACEAnpV9cuAAAAAJ&#10;AQAADwAAAGRycy9kb3ducmV2LnhtbEyPQUvDQBCF74L/YRnBm92kNrHGbEop6qkUbAXxts1Ok9Ds&#10;bMhuk/TfO570OLyPN9/LV5NtxYC9bxwpiGcRCKTSmYYqBZ+Ht4clCB80Gd06QgVX9LAqbm9ynRk3&#10;0gcO+1AJLiGfaQV1CF0mpS9rtNrPXIfE2cn1Vgc++0qaXo9cbls5j6JUWt0Qf6h1h5say/P+YhW8&#10;j3pcP8avw/Z82ly/D8nuaxujUvd30/oFRMAp/MHwq8/qULDT0V3IeNEqWCTxnFEF6TMIzpeLlLcd&#10;GUyeUpBFLv8vKH4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LkP2sabBAAAPg8AAA4AAAAAAAAAAAAAAAAAOgIAAGRycy9lMm9Eb2Mu&#10;eG1sUEsBAi0ACgAAAAAAAAAhABFS9TgQGQAAEBkAABQAAAAAAAAAAAAAAAAAAQcAAGRycy9tZWRp&#10;YS9pbWFnZTEucG5nUEsBAi0ACgAAAAAAAAAhAPOhdPtbJAAAWyQAABQAAAAAAAAAAAAAAAAAQyAA&#10;AGRycy9tZWRpYS9pbWFnZTIucG5nUEsBAi0ACgAAAAAAAAAhAFD662qIGQAAiBkAABQAAAAAAAAA&#10;AAAAAAAA0EQAAGRycy9tZWRpYS9pbWFnZTMucG5nUEsBAi0AFAAGAAgAAAAhAJ6VfXLgAAAACQEA&#10;AA8AAAAAAAAAAAAAAAAAil4AAGRycy9kb3ducmV2LnhtbFBLAQItABQABgAIAAAAIQA3J0dhzAAA&#10;ACkCAAAZAAAAAAAAAAAAAAAAAJdfAABkcnMvX3JlbHMvZTJvRG9jLnhtbC5yZWxzUEsFBgAAAAAI&#10;AAgAAAIAAJpgAAAAAA==&#10;">
                      <v:shape id="Picture 2090" o:spid="_x0000_s1027" type="#_x0000_t75" style="position:absolute;left:20878;top:1676;width:4191;height:8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u8wwAAAN0AAAAPAAAAZHJzL2Rvd25yZXYueG1sRE+7asMw&#10;FN0L+QdxC11KLMW0JnGihFAopEuhTjJku1g3tql1ZSzVj7+vhkLHw3nvDpNtxUC9bxxrWCUKBHHp&#10;TMOVhsv5fbkG4QOywdYxaZjJw2G/eNhhbtzIXzQUoRIxhH2OGuoQulxKX9Zk0SeuI47c3fUWQ4R9&#10;JU2PYwy3rUyVyqTFhmNDjR291VR+Fz9Ww6Tw9bmcnRxebmE1Zx/F9fTZaP30OB23IAJN4V/85z4Z&#10;DanaxP3xTXwCcv8LAAD//wMAUEsBAi0AFAAGAAgAAAAhANvh9svuAAAAhQEAABMAAAAAAAAAAAAA&#10;AAAAAAAAAFtDb250ZW50X1R5cGVzXS54bWxQSwECLQAUAAYACAAAACEAWvQsW78AAAAVAQAACwAA&#10;AAAAAAAAAAAAAAAfAQAAX3JlbHMvLnJlbHNQSwECLQAUAAYACAAAACEAPr3bvMMAAADdAAAADwAA&#10;AAAAAAAAAAAAAAAHAgAAZHJzL2Rvd25yZXYueG1sUEsFBgAAAAADAAMAtwAAAPcCAAAAAA==&#10;" stroked="t" strokecolor="#a5a5a5 [2092]">
                        <v:imagedata r:id="rId433" o:title=""/>
                        <v:path arrowok="t"/>
                      </v:shape>
                      <v:shape id="Arrow: Right 2091" o:spid="_x0000_s1028" type="#_x0000_t13" style="position:absolute;left:15887;top:5029;width:4306;height:1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3PRxQAAAN0AAAAPAAAAZHJzL2Rvd25yZXYueG1sRI9Ba8JA&#10;FITvBf/D8oTe6sagxURXCYLSnkSr6PGRfSbB7NuQXU36712h0OMwM98wi1VvavGg1lWWFYxHEQji&#10;3OqKCwXHn83HDITzyBpry6TglxysloO3Babadrynx8EXIkDYpaig9L5JpXR5SQbdyDbEwbva1qAP&#10;si2kbrELcFPLOIo+pcGKw0KJDa1Lym+Hu1GwmyZucjkdbZavu2x/+Y7PSbdV6n3YZ3MQnnr/H/5r&#10;f2kFcZSM4fUmPAG5fAIAAP//AwBQSwECLQAUAAYACAAAACEA2+H2y+4AAACFAQAAEwAAAAAAAAAA&#10;AAAAAAAAAAAAW0NvbnRlbnRfVHlwZXNdLnhtbFBLAQItABQABgAIAAAAIQBa9CxbvwAAABUBAAAL&#10;AAAAAAAAAAAAAAAAAB8BAABfcmVscy8ucmVsc1BLAQItABQABgAIAAAAIQADy3PRxQAAAN0AAAAP&#10;AAAAAAAAAAAAAAAAAAcCAABkcnMvZG93bnJldi54bWxQSwUGAAAAAAMAAwC3AAAA+QIAAAAA&#10;" adj="16734" fillcolor="#deeaf6 [664]" strokecolor="#a5a5a5 [2092]" strokeweight="1pt"/>
                      <v:shape id="Picture 2094" o:spid="_x0000_s1029" type="#_x0000_t75" style="position:absolute;left:7467;top:457;width:7734;height:9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wrZyAAAAN0AAAAPAAAAZHJzL2Rvd25yZXYueG1sRI9PawIx&#10;FMTvQr9DeIIXqUm1iF2NUkVLL+Kf9qC3x+a5u3Tzsmyirt++EQSPw8z8hpnMGluKC9W+cKzhradA&#10;EKfOFJxp+P1ZvY5A+IBssHRMGm7kYTZ9aU0wMe7KO7rsQyYihH2CGvIQqkRKn+Zk0fdcRRy9k6st&#10;hijrTJoarxFuS9lXaigtFhwXcqxokVP6tz9bDatTMTjPt2u1Kzejw9F8LW/r7lLrTrv5HIMI1IRn&#10;+NH+Nhr66uMd7m/iE5DTfwAAAP//AwBQSwECLQAUAAYACAAAACEA2+H2y+4AAACFAQAAEwAAAAAA&#10;AAAAAAAAAAAAAAAAW0NvbnRlbnRfVHlwZXNdLnhtbFBLAQItABQABgAIAAAAIQBa9CxbvwAAABUB&#10;AAALAAAAAAAAAAAAAAAAAB8BAABfcmVscy8ucmVsc1BLAQItABQABgAIAAAAIQD7DwrZyAAAAN0A&#10;AAAPAAAAAAAAAAAAAAAAAAcCAABkcnMvZG93bnJldi54bWxQSwUGAAAAAAMAAwC3AAAA/AIAAAAA&#10;" stroked="t" strokecolor="#a6a6a6">
                        <v:imagedata r:id="rId432" o:title=""/>
                        <v:path arrowok="t"/>
                      </v:shape>
                      <v:shape id="Picture 2099" o:spid="_x0000_s1030" type="#_x0000_t75" style="position:absolute;width:7429;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MnmxAAAAN0AAAAPAAAAZHJzL2Rvd25yZXYueG1sRI9Bi8Iw&#10;FITvC/6H8ARva2oFWatRRBAE9+BWweujebbF5qUm0dZ/vxEW9jjMzDfMct2bRjzJ+dqygsk4AUFc&#10;WF1zqeB82n1+gfABWWNjmRS8yMN6NfhYYqZtxz/0zEMpIoR9hgqqENpMSl9UZNCPbUscvat1BkOU&#10;rpTaYRfhppFpksykwZrjQoUtbSsqbvnDKNhe9td82p1dOdPHF6Z3NIfvu1KjYb9ZgAjUh//wX3uv&#10;FaTJfA7vN/EJyNUvAAAA//8DAFBLAQItABQABgAIAAAAIQDb4fbL7gAAAIUBAAATAAAAAAAAAAAA&#10;AAAAAAAAAABbQ29udGVudF9UeXBlc10ueG1sUEsBAi0AFAAGAAgAAAAhAFr0LFu/AAAAFQEAAAsA&#10;AAAAAAAAAAAAAAAAHwEAAF9yZWxzLy5yZWxzUEsBAi0AFAAGAAgAAAAhAGwwyebEAAAA3QAAAA8A&#10;AAAAAAAAAAAAAAAABwIAAGRycy9kb3ducmV2LnhtbFBLBQYAAAAAAwADALcAAAD4AgAAAAA=&#10;" stroked="t" strokecolor="#a6a6a6">
                        <v:imagedata r:id="rId435" o:title=""/>
                        <v:path arrowok="t"/>
                      </v:shape>
                    </v:group>
                  </w:pict>
                </mc:Fallback>
              </mc:AlternateContent>
            </w:r>
            <w:r w:rsidRPr="00141991">
              <w:rPr>
                <w:rFonts w:ascii="Comic Sans MS" w:hAnsi="Comic Sans MS"/>
                <w:noProof/>
                <w:sz w:val="80"/>
                <w:szCs w:val="80"/>
                <w:lang w:eastAsia="en-AU"/>
              </w:rPr>
              <w:t>daughter</w:t>
            </w:r>
            <w:r w:rsidRPr="00141991">
              <w:rPr>
                <w:noProof/>
                <w:sz w:val="80"/>
                <w:szCs w:val="80"/>
              </w:rPr>
              <w:t xml:space="preserve"> </w:t>
            </w:r>
          </w:p>
        </w:tc>
      </w:tr>
      <w:tr w:rsidR="002E0EC3" w14:paraId="3657EEC8" w14:textId="77777777" w:rsidTr="002E0EC3">
        <w:trPr>
          <w:trHeight w:val="1701"/>
          <w:tblCellSpacing w:w="85" w:type="dxa"/>
        </w:trPr>
        <w:tc>
          <w:tcPr>
            <w:tcW w:w="8901" w:type="dxa"/>
            <w:vAlign w:val="center"/>
          </w:tcPr>
          <w:p w14:paraId="3FD054F4" w14:textId="7ED43A6B" w:rsidR="002E0EC3" w:rsidRPr="00141991" w:rsidRDefault="008F6307" w:rsidP="00141991">
            <w:pPr>
              <w:ind w:firstLine="691"/>
              <w:rPr>
                <w:rFonts w:ascii="Comic Sans MS" w:hAnsi="Comic Sans MS"/>
                <w:noProof/>
                <w:sz w:val="80"/>
                <w:szCs w:val="80"/>
                <w:lang w:eastAsia="en-AU"/>
              </w:rPr>
            </w:pPr>
            <w:r w:rsidRPr="00141991">
              <w:rPr>
                <w:noProof/>
                <w:sz w:val="80"/>
                <w:szCs w:val="80"/>
              </w:rPr>
              <mc:AlternateContent>
                <mc:Choice Requires="wpg">
                  <w:drawing>
                    <wp:anchor distT="0" distB="0" distL="114300" distR="114300" simplePos="0" relativeHeight="253163520" behindDoc="0" locked="0" layoutInCell="1" allowOverlap="1" wp14:anchorId="013FD802" wp14:editId="0F6F63E9">
                      <wp:simplePos x="0" y="0"/>
                      <wp:positionH relativeFrom="column">
                        <wp:posOffset>2654935</wp:posOffset>
                      </wp:positionH>
                      <wp:positionV relativeFrom="paragraph">
                        <wp:posOffset>28575</wp:posOffset>
                      </wp:positionV>
                      <wp:extent cx="1036320" cy="1009650"/>
                      <wp:effectExtent l="0" t="19050" r="11430" b="19050"/>
                      <wp:wrapNone/>
                      <wp:docPr id="2082" name="Group 2082"/>
                      <wp:cNvGraphicFramePr/>
                      <a:graphic xmlns:a="http://schemas.openxmlformats.org/drawingml/2006/main">
                        <a:graphicData uri="http://schemas.microsoft.com/office/word/2010/wordprocessingGroup">
                          <wpg:wgp>
                            <wpg:cNvGrpSpPr/>
                            <wpg:grpSpPr>
                              <a:xfrm>
                                <a:off x="0" y="0"/>
                                <a:ext cx="1036320" cy="1009650"/>
                                <a:chOff x="0" y="-68580"/>
                                <a:chExt cx="1059180" cy="1069975"/>
                              </a:xfrm>
                            </wpg:grpSpPr>
                            <pic:pic xmlns:pic="http://schemas.openxmlformats.org/drawingml/2006/picture">
                              <pic:nvPicPr>
                                <pic:cNvPr id="2084" name="Picture 2084"/>
                                <pic:cNvPicPr>
                                  <a:picLocks noChangeAspect="1"/>
                                </pic:cNvPicPr>
                              </pic:nvPicPr>
                              <pic:blipFill>
                                <a:blip r:embed="rId436" cstate="print">
                                  <a:extLst>
                                    <a:ext uri="{28A0092B-C50C-407E-A947-70E740481C1C}">
                                      <a14:useLocalDpi xmlns:a14="http://schemas.microsoft.com/office/drawing/2010/main" val="0"/>
                                    </a:ext>
                                  </a:extLst>
                                </a:blip>
                                <a:stretch>
                                  <a:fillRect/>
                                </a:stretch>
                              </pic:blipFill>
                              <pic:spPr>
                                <a:xfrm>
                                  <a:off x="468630" y="-68580"/>
                                  <a:ext cx="590550" cy="1069975"/>
                                </a:xfrm>
                                <a:prstGeom prst="rect">
                                  <a:avLst/>
                                </a:prstGeom>
                                <a:ln>
                                  <a:solidFill>
                                    <a:sysClr val="window" lastClr="FFFFFF">
                                      <a:lumMod val="65000"/>
                                    </a:sysClr>
                                  </a:solidFill>
                                </a:ln>
                              </pic:spPr>
                            </pic:pic>
                            <wps:wsp>
                              <wps:cNvPr id="2086" name="Arrow: Right 2086"/>
                              <wps:cNvSpPr/>
                              <wps:spPr>
                                <a:xfrm>
                                  <a:off x="0" y="293370"/>
                                  <a:ext cx="430530" cy="193979"/>
                                </a:xfrm>
                                <a:prstGeom prst="rightArrow">
                                  <a:avLst/>
                                </a:prstGeom>
                                <a:solidFill>
                                  <a:srgbClr val="5B9BD5">
                                    <a:lumMod val="20000"/>
                                    <a:lumOff val="80000"/>
                                  </a:srgb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DF6B6E" id="Group 2082" o:spid="_x0000_s1026" style="position:absolute;margin-left:209.05pt;margin-top:2.25pt;width:81.6pt;height:79.5pt;z-index:253163520;mso-width-relative:margin;mso-height-relative:margin" coordorigin=",-685" coordsize="10591,10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B++QMAAF4JAAAOAAAAZHJzL2Uyb0RvYy54bWy0Vttu2zgQfV9g/4HQ&#10;e2L5GsuIU7jJJiiQbYOmiz7TFCURFS9L0nHcr99DUnLsON1LgQ0QmdfhzDlnhrx89yxb8sStE1ot&#10;s+F5nhGumC6FqpfZH19uz+YZcZ6qkrZa8WW24y57d/XrL5dbs+Aj3ei25JbAiHKLrVlmjfdmMRg4&#10;1nBJ3bk2XGGy0lZSj66tB6WlW1iX7WCU57PBVtvSWM24cxi9SZPZVbRfVZz5T1XluCftMoNvPn5t&#10;/K7Dd3B1SRe1paYRrHOD/oQXkgqFQ/embqinZGPFiSkpmNVOV/6caTnQVSUYjzEgmmH+Kpo7qzcm&#10;xlIvtrXZwwRoX+H002bZx6c7ax7NgwUSW1MDi9gLsTxXVoZfeEmeI2S7PWT82ROGwWE+no1HQJZh&#10;bpjnxWzagcoaIP+y72w2n873U7/tt0+LIYa77bOiuJgGTgb96YMjn4xgC/x3QKB1AsQ/Cwa7/Mby&#10;rDMi/5UNSe23jTkDZ4Z6sRat8LuoP7ATnFJPD4I92NQBpg+WiHKZjfL5JCOKSigfC8K5JI4hxLAt&#10;rEz7aIjrXrNvjih93VBV85UzkC9QjYAcLx+E7tGh61aYW9G2gbDQ7sKD1F9J5Q2EkgxvNNtIrnzK&#10;K8tbRKqVa4RxGbELLtccIdkP5RB0Iac9gjJWKJ+SyHnLPWvC+RX8+AzfE5H7iej0i58hBAfhvSG1&#10;yWw+G0MV0NShbnrRTYt8Cpn9UDQA0zp/x7UkoQGn4QyYogv6dO86t/olYbhV4et0K8oeQ7dz160l&#10;TxSFA/Wm1NuMtNR5DC6z2/gXLbYb+bsu0zpoP48Sh3zT/qjkA7uYCGdFJFLssQkoQvahBLqeOPRO&#10;qPtPWf7YUMPhYjB7pMhZr8iVtXq7IJ9F3fggy1kgslu+rwjuRxwlekbFeHzRpXVPz2ScTwN7sSQU&#10;4+KiOErpU3aCA9GZv+PoAEWga+v1np7p++L9zfSEDVwPiQ1gvpGhGEUy5/1wICmZec1SIIlskXmj&#10;C1ggjOJiqpAOaEqDHHCqzghta9x4zNt48LF3/4t2Em431DUpkHhkyj0pPG7RVshlFsPrRZh0zeM9&#10;2Ak/8JuUF1prXe5Qq6xGkiBSZ9itQMbcQ+gP1OImxCBud/8Jn6rVwER3rYw02n5/azysh3Qxm5Et&#10;blbg9eeGhorbflAQdTGcTGDWx85kehFuD3s4sz6cURt5rZGDKDrwLjbDet/2zcpq+RWPgFU4FVNU&#10;MZydmOk61x59TOEZwfhqFduplN+rR4MLYBg5DBXhy/NXak1XNjwU/VH3iXRSPdLaUDmUXm28rkQs&#10;LS+4Qlehg6SOrXiJR611D47wSjjsx1Uvz6KrvwAAAP//AwBQSwMECgAAAAAAAAAhAAjZqafWRAAA&#10;1kQAABQAAABkcnMvbWVkaWEvaW1hZ2UxLnBuZ4lQTkcNChoKAAAADUlIRFIAAACAAAAA2QgGAAAA&#10;6L849AAAAAFzUkdCAK7OHOkAAAAEZ0FNQQAAsY8L/GEFAAAACXBIWXMAACHVAAAh1QEEnLSdAABE&#10;a0lEQVR4Xu3dB7gsZXkAYOlFiqAoogIqSLMQBFRU9CrYkNh7JxpjYo9iJXax94YtscaGvWMPilER&#10;K4pdMCqioBQFBCbfO2f+e+fM+Wd3Znd2z7nle57v2XN2Z2f+/+ttZi+3PkJRFBsHbhm4dQN3vuyy&#10;yw4MPGQc/v3vf3/NpZde+pf4ThYuueSS0wOfEMfuGbhVdekNsFwQPNnor3/96zWCGQcH3iGY99zA&#10;NwW+OWEw7DOB5y6wcBiI830/zv3s+PNmcd3rVcvZAPOCIPymQfirBN4tGPHBYMivA38bGvy3+P+y&#10;wCL+Li688MLiL3/5S3H66acX3/3ud4sTTzyx+OIXv1h87nOfK/FLX/pScfLJJxdnnHFGccEFFxS+&#10;F+csmTwO4nrnB54e3/l2fOf28dam1fI2wKwgiLx5EPuAIPwjA48P4p9RciMA884999zi5z//ecno&#10;d7zjHcWznvWs4mEPe1hx5JFHFje96U2L61//+sXee+9d7LXXXsV1rnOdYt999y0OOuig4m53u1vx&#10;vOc9r/jmN79ZhEXpLAQgrkvgfhTfOSpwu2qpG2BoCFpvFoR+Y2j2KfF6TgjAJRhA03/zm98U73//&#10;+4tHPvKRxapVq0rGXvnKVy4uf/nLF5tttlmx8cYbFxtttFHhNDncZJNNiu2337544AMfWJx22mnl&#10;Oc8777ziV7/6VSkU//u//1u+f84555SfNSHWA84IfE38u3+ccwMMAUHMjUKrtgq8XxD3D4hNO+Pv&#10;4uKLLy4Z/6pXvarUbEz0lWlwn332KR796EcXD3rQg4oDDjig2HrrrVd/tvnmmxfXu971iic+8YnF&#10;1772tdLakEHrqUOs7evx3qHx50bxvQ0wKQQRdwwC3y/wpCDqRRVxiz/+8Y+l737a055W/MM//EOx&#10;xRZbLGLirJE12WmnnUq38pa3vKV0ORddVC5vNcSaT4n1P9Ae4jsboC8E4XYKfFwQ8geBFyMqjT/p&#10;pJOKxz3ucaUmbrXVVlkGzQu5lB133LEUhA984APFn//855L5INYcnuLvp4XAvjheD4+9bBHf2QDj&#10;IGi3cRDrkCDcu4KIv4nXy/jcX/7yl8XrXve64kY3ulHp0x26UpAgCCpf9KIXleuMdSchsPbL4vXn&#10;8e9hcewGGAVBpF2DWKL775YUDBCRf/7zny/uf//7F1e5ylVGBnLLidZ11atetXjUox5V/PjHP87F&#10;BafFvhSQjojjN0AOgkBPDjN/Pq1HNFH4f//3f5dpmgAsDlnxyC3JJH7xi1+UjK9D7OtvYRF+Efs8&#10;Ko7dAAmCNsz+oUGY71eEKs4888zS5EvnVqrWt6Gg9KEPfWjxk5/8ZLU7qEPs79ex30cHbggQQRDi&#10;qkGUTwaC4te//nVZwNl9993XOuYnvOIVr1g86UlPKiuQ9tSEeO93se9HxJ9bxvHrLwQBdghCPCle&#10;/4xQgihR/g477JAl7NqE17zmNYvXv/71ZXYQe8T3RRD7/Uq8f5P4c+M4fv2D2PwVgwjHBp6N+T/9&#10;6U+LRzziEcUVrnCFLEHXNlSYutnNblb8z//8T9YVgNj3h4MOu8Xx6x8EUR4UeAbtYPb5TaXb+GgQ&#10;ZEUUim5729sWd7jDHcpewC677FJsuummcwsqxQP/+q//WpaQcxBB4QUR+N4kjl2/IDZ+x2D+T2j+&#10;H/7wh+LJT37y1BU9Gsd6yBqOPfbYUvMI1llnnVVWD3//+98XX/3qV4t3v/vdxSc+8YmyWaSaeKtb&#10;3arsGxCM3HmnRVXDT33qU60NpqDFaRdccMHV4tj1A84///ydg/EvDAE4Wz39ZS97WbHzzjtnidcF&#10;FYZ222234j73uU/xn//5n8WPfvSjktnwd7/73RL0vizD629/+9uyyfPe9763uOc971lc6UpXmkng&#10;ScgIYQ5CAH524YUX7hXHrfsQWrBVMP6eIQA/iI0XH/vYx8pGzqRE32677Yrb3OY2xRvf+May3685&#10;hKk5xo9C39Pg0QhScMpdaxokpNJae25C0OPPQZenxp+bxbHrLsQGDXHcFfOZfpp3r3vdayLTT2B2&#10;3XXX4jGPeUzZGDLQkWNsXzzllFNKIVDjz113Gjz44IPL2kAOgh6/CtocGcetuxAbvGJI+7dt2JTO&#10;K1/5yuLqV796lljjEPMNcHz/+9+fSOPb0LlYkgc/+MGDB4qs1Wtf+9qsFQCsQBy37kHsbaPAzUPK&#10;LwgBKMe1vvWtb5WR+SSBl0zhKU95SvGzn/1sUOYndE4DIDQ2d/1J0V7vfve7F//3f/9XMrwJ66QA&#10;xL42DaY/NqS+HMqMTZbB0Atf+MKJAr8tt9yy1E6mOse8oVBMoIijopdbxyTIbYl3ZAQ5KxCK8fGg&#10;zzXi2HUHYkMHhQB8LTZX5kA2/o1vfKM44ogjerd1pXl67+b9ZqH5TeQK7nrXuw4yaZRQgKltXJ8d&#10;qEPQ6ilBs3VjdiA2smPs6QXB9LLDF1COUb3pTW8q07Y4pDMyn7e85S2LL3zhC1lmzQJZgeOOO27i&#10;OCWHRswe8pCHlN1C9GhCCMCZ8bJzHLt2Q2xCxH/HYLz5+bIb4kVh5l/+5V96Rf6Cp3/8x38sPvnJ&#10;T5ZMyTFrVihWuf3tbz9Ykch51ARMNlVkWQTx3llBt6vGsWs3xF6udPHFF78nJLoc5wLxd1mJO/DA&#10;A7PEaaLZO6Pbov00uz8P019H19SZHLI/ocV9/PHHL5kjBCEA5wad1v55gZDio2Izv6n2VYLpHoHV&#10;tttumyVMQlpy7Wtfu3jsYx9b5vishsg5x6B54Mc//vGSabm1ToJXu9rVile84hWtcUDQ7eQ4bu2G&#10;2MRLq/2sBjV55dZRVT9aj9hPfepTy8rZi1/84uLlL395qTHf/va3yzn9HJP6IK3WeTz11FOLH/7w&#10;h2XpWBs6Z12894Mf/KC43/3uV64tt+a+qEkljVWKzsE6KwDM+LjgT2xAAMzk69ypzavK7bHHHmXm&#10;QDCUj83d9YkHWBAM1wR66UtfWjz84Q8vc3KIuUcffXTxtre9rXRRxrzrwmCo4zWveU1540huzX1R&#10;HcP1WbZcILjOCoAq2KiUSrB3u9vdrjT9z3zmM4vnPOc5xTHHHFM8/vGPLyNnwdhNbnKT4rDDDiv+&#10;/d//vTjhhBM6CQEGCiD/7d/+rWwJuzWMQBnYIJDcjfzceQ2fuq77B1N5mTDIPm5wgxtk190X1TIe&#10;8IAHlKXwoFNFnTWwTgoASb/Tne6UJUjCQw45pLxhk3lmkpl7r8lcsyAYY1BUB5El6NIDoNFav09/&#10;+tNLIXzf+95Xfpdv/+hHP1pahU9/+tMlfvjDHy5TPz7aNdM5lJxZity6+yIBIGis2HojAPy/Gb/4&#10;qBXvfOc7l/62zryEtLCOqdXLjGLwKEuQjk/t33HoO2YU0t/QdQiPuYHc2vsgASBM65UA8K31++ya&#10;KDDUGRSQJaInxAiazhoky5CyAjV7gSLN7RsgJqHIfZZDNQGme9Q+uqAmkwrj9773veyo2DopAExw&#10;vN2KBODe9773agHAdL4bkZhqQZj+wQte8ILiuc99bmnGmWhMV1kUM+gP1LW2iZidgkHppbjgM5/5&#10;TFma5o9dz/cTNr9PCN0CdvOb33yqTqE0V0BLoNYLAeD/1b/j7ZFIK7gAhP7KV75SvPrVry6jc13D&#10;u9zlLqX2GbUWrPnbXcGO58cFiwY62gQAc33+5je/uSwsGQUTE5giusc97lEKlXTz7W9/eykQbbGF&#10;fr429nWve92JewQEwBCLamBLU2jdEgCbxLh4eyTe+ta3LrWYVgv0pErqBhiOUYjurpt/+qd/Kv7j&#10;P/6jHCJ9z3veU2rl85///JEWQBTvti3fcXv3P//zP5euQ30BMwyWEATZhm4dgcmdx/kJnZlDWcSo&#10;mkYbqifoa5hZXC8EwGNaPLgh3h6JRqhF+oiMARomXMKXv/zlUnNpvZtDmWD372OCzxSMuAHBYI5p&#10;0EMepI6HHnpoWYrWldt///1Lt3Ota12ruOMd71je6q0DmFxB7jzQZ9bGHU1aIpbxyGjWGwGQg8fb&#10;IxFjCUCO6CmCF42n0rDBTgxjLdq+V0dmXeQtIP3IRz5SvOtd7yqtx9e//vUyuMx9ZxQ6HzektNvX&#10;EphclvK65b0J66QAML/x9khkir/zne9kiZ1DAsEnp7ghd8wo7JMBtKH0kwUyopbbUxuqdApA1wsB&#10;sElz//H2SFSWVZvPETqHBKCOuWNmjYpUikTiCpXM3L5yqPIou2npCK5bAiALEHDF260oMErl0Ryh&#10;VyKyIOoPqoqCTIFd18xgv/32K7+7XggA+K//+q8sIRISAIEdjcoReyWiaqEYQI1DDCGVdBdQbn9N&#10;1I8Qf6yTAhB72DI28dqF7SwAaR8XKN33vvctg7QcseuI2KJ/pjf3eUJuwfk++9nPlsHiLGYKUneS&#10;NbAmcUwXK7DnnnuWwevf/va3ikJrYK0WgFj/xpHa3PqSSy751sJ2FoC0+3gUSsW6MFWeLu3LlY2b&#10;KEikpVrAQ7sX51ZPUNEjAMbUWYEubWNdSFbRkEwT1moBcJNjCMBrQgAW7eytb31rlhB11OpVhcsR&#10;O6EUUMUO8RSMaDjG1rWbkHiP1nMp73znO8u7fVTehoj8ofMoJ5tvTD0IAqmV3aVXoA6h0nn++edX&#10;FFoDa60ARLC3RTD/LsH87wWunnToEgRCBRmRcZPYdZTuMZ2EQD+AZisIaenKIDBejp/KvZjv2s94&#10;xjNKgcidcxIkcBioP5E6hwJBA59dXAArYY3ukGrCWisAsfbdQwA8yvW82MRqAZAGquk7ZBSalDEz&#10;mCN4QoSm1e4NkEdr6AjC0uCIUSt9B/0BqLcvT1d2naRW0IZqD3r6mlBiEtaF9ptgyu2tiZpJaPKn&#10;P/2potIaCNr9NF5uGMetPRAL9hDn+4Tm/6zOfMDMqbE7bBxiIjOfI3pCQgBpYUKlWb0A3UOMTu8r&#10;1KS/fSd3vr7onJ4xIJUzrianN+ugz5/bUw5lPUcddVS51iYEDf8eSvOOOG7tgVj37sH4d8bCl4S1&#10;hkGYRoeNQzXyPtXAeSMhImgEetqnmRh/Y0maEAJwaeDx8efacbt4LHSTWPD9A5eKcwDt9BBmh45D&#10;vpFfz2krLWZuYZdZwDrWz+c8NG8Si+DankVgcHXaKWEWRNwQilNRagHifwLwnbCoq+K4lQ+xZk/4&#10;/NTC8peCZouGiUPHIaLe8IY3LOfzmgzCdKPhgkBPAhEESgk1d7yfgkDpGfS391gUk0OiducVN1hT&#10;W8u3DQmOBo67lPqY+zbkPsQ8fqiiCSEDZwdNj47jVj7EQh8Vpj//FKQAPfc+D1xAXONhuZSQNfHo&#10;WHUAd+xI7/wghHzc31q+8AlPeEIZZHn1v1q9qFvLlwAQir5WhOnX1h7qjmHCbs5BGilTqsNaIwCx&#10;8D2C+afGgpcOuAfYmAnbvnN0omlDJLS4zgRWAcEwUN7tc3+bIKKdLIKUEJP9L/rXKjYG5lgzAzS/&#10;b1DouzINQyCTTgLl0JBp7nbxtUIAgrlbxEJfXK05CzIAWjjJzZVm9wkPc15nFj+sEGSkS86vGJS0&#10;WYEGOp6fV52juQSBoIwb9miiY31PrcE00lD3BtRRMUktoW4FVrwAxBo99eOwkNylT0WuASYw55OM&#10;TtE0UztveMMbSkYmxnn1v1jAM/iMjhkRIyx8qtzfq0FS83vchZpBU5DGIWHRR1BEsgYl5b59/y6o&#10;L+A6wfSKamuHAOwczD8ucGkxuwISLTgz6uUrTSQUHhLB53vKNlQgqQsLP+lhj5iKgXUGMePSKHOB&#10;mjLyalrqaaOYZuJH8MdlYHxX5rMmtF4VURxB0FgZLmDo5wZB6aRz1/sCIQAXBL4l3lt5TxFl+kM6&#10;7x3M/1G8Lr2zoYL4rPTF9TtraTX/7hc/5MEYRosFcAIsA5+aQoorbqIkANBt4rQcY3JMY2n4d5YB&#10;wwlH7rhR6DsKSSqLAkbWQ4fPucUQXYtZfZHAo4V11yEE4NSg8cr7fYEQgGvGwt4SDD43FpkN/oBW&#10;pzKsHjnNMTChVIvABiIFZ9K01NCB/mc1pGwidhE+5rMUBMLouIAvx8BpUFzhYZGEUXlXAGk9yWqk&#10;h1rF9meC5gPsuQ4rUgBiXX6K9cGxMI95zT8BOcC974jILNMcPliJ1yBnMsc5k1z/DDLHmjjuBTRH&#10;x02wDoJAKWHz+32R1vG/qZdgboEwpOun47iSrtXMSdBjaD74wQ9W1FuAFScAsSY/4bZPpH3vDO1f&#10;1Mfk75l8Ebg07NnPfnaZp9vUUFM+LAPTzH0InDCNcNQZ1QWZdLGD+oTYQbxgqGPUOlkrrgkZZoEt&#10;AvCnwBfFnyvjmUHB5MsHkx8aUvnzeF1t+mORZVtTdU26JHD60Ic+VNQj96EQ85zb5I32sXFzGsxH&#10;szAsRsrxob+95zMmXReR9fCbBNyLAK/LOgmA27mCDDNB9QX1gCYEbT8RdN83jll+uOiii/aLBR0f&#10;zL+wWl+p+TRHadY0jFfalSPiUIihiKWK5mGO/Lb+gdQPc00fCT6VfVkjWYLP3MjBarBMbgHrs870&#10;sKggw0xQuqvy2YQVIwCxlm2C8R74eNbC0hZAM0MeLthjAca1codA2soSCCRdW9rnZ2MFcXJ+zRpp&#10;I/TUD+kgTeffWYB64agrzjIIlAUQLtaqCStGAEL7rxsCcGIy/SJ8muVHl2lb3wrbEOh6zL/7/TCd&#10;KSeAArv6KyQwmD7pGsUf4x5wMSl6LI57E1uaQssvALGAbWMhzw3t/zuTf/bZZ5epHF9PM3IEQ+iE&#10;uc+HQoyVLnIDrFFfze6KQz4hpInuL2x7iHTQ/dNB8+vHccsHsY5bhuZ/JxZ4qfQO893po0jSVnCZ&#10;lwBAtX7RvPk8DaJZXFOcI00cshGUUHlZrBLMXuB6DYLufw58UgjB8vwsfVx4x1jYyyP1O89NDJgu&#10;gjYSJV/OEWveyAqYDWAF1BvahHIa5EZe8pKXDPaksDq6W5mLYV1zEPR/S3w2/4dIx7U3Ca0/IvCH&#10;IYWXyvERQTQtgp6HdndFJVx9f1YAs3LHTIOESqCpKok0Q6LgkhC3CUDQ/owQAnda7RDHzw/ign7b&#10;5+2xgPIWVlJK+xUsZqFl06D1uPfA3UVdbhiZBE3+qgVM0tkchcrbKqRtAgCCD+fH59eO4+cDcc1N&#10;4oJ3CbP/WwsQoCjAMLNtgd9yozQUMVX4cp+3YT1eGWXVZBn6BEP/qOUtbnGLstM5SgBAfL5nHD8f&#10;iIttF5r/oera5WPe9ddF/kOVdodGpl9lULBmwCJ3TBt2EQAZhhtXPMjCgEvCINdUqAoodgktr6id&#10;h/jcD0rsFN+ZPcSF9gmt/0N17ZIwqmhuupiFjx0KCenhhx8+swBVyVkG5OmirI0ahOuZXjL2Nol7&#10;2GabbcpWd64OUIfgx8UhBMfGd2YPcaFXBK4u+SKonr18dVa59rQoSDUw6mFS4hX/546bFCmB5pNb&#10;zswt6A/4iXtdSe5RfORRtIZGzTAEGTshofHsI88xGmcFwip/Pb4ze4iFnFxdswTDFvy/8uooM7nc&#10;SENNIBEEgVXumEmR69OW1t6Wt2M+hvHdUmTXI3jqJH7XSH7fVRA8XUQjzTlHQViBH8f1Zl8YagoA&#10;sy/NQgApS45AKwFpo7l99wUOJQAEnmBpdrkfUPmZucZ4CNLfUMCsOypVNlXkMXeGYsYVkbgSgWY6&#10;Zw7CAlwSvHlT/HmF+M7soCkAzKm+uU7aSikA5RAB9e31J4YQAMyX9TDvHmHjJhTa3hVYCL+SZtrH&#10;jARhcJOM+n8zXvB4fJaLAI2COKeU8GHx5yZ4NTjEya8WF1l005rxbuZf04I25Ii1ElDP3+SOiuW0&#10;AqC2IPfn+nQdaXQoYEWR8ZAsQkJPS3NOEb/ROOmfQRBTToRBRqGb6bhRELxx69jJcc59KpYNC3H+&#10;ZwcuunHdxrVf3QKt6bIS4wBWytCo0qoRrmkEQKBLGzGe0GN+0KSiRjdoCkACf2Oy3F9HVXB9yCGH&#10;lE0hg7Gs2MWZx8fVIdby83jZv2LZcBAXvmkw+5tczcKlFsCi+VduQOt1JboBAiBPNzMoWp80C/A9&#10;wySeIiriZ1XGmeVJwXnVLFgaQy2GXExKm2OgZHXBqUMIwJ+CV5pEw/7GYDD+sYFnxQWWXJkbsDCd&#10;N9MrK80KYJzJn1WrVo18bOwotCdBHl/tziO3tvfV/L6Aya4hsKRYHotrTNxzkt35dM4555Sf14Uh&#10;/gcnxHvD/sRcMP+JgWdX11kE8X7ZenWjpZsmDFzMQwhcI2Hu84QEQKOKFuU+H4XOLbvR5/DQaszP&#10;Pb1jHhCMLQVB0c3sI3rrb7AWTYsQxx5XsW4YGCUALk4aBSqCGNHxPJpCfQTAU8P5VEMrppT4U+7A&#10;WuXozDlG18/lbxaDUHtiuGcKiR+axJ4nuDaLK3tQdGINuKWUfiaYqwAA0omgghWmihWoMyERlGDM&#10;QzjqSADcH2hGUBZgQJUWuctYIEeTtIsFXoJF67NWwRjX5kGV6hzOs5zMrwN6q8FIv80Nir+sz/sV&#10;fCnS0uGCwXECIAfWddMUEqwYxKgzAVGVSGkTomLEvFwFs6mm7g4klkBfwPqswZqg+X8dPcLgxhXR&#10;PaFR5LJm668Rd8WASSzTziwUYZClENLg1cXhGgyMXL1i4XQwSgAQBjP1A0zgWpD+OIuQmOBv/pOL&#10;MDyibOpxasxxnVlDI9OulGoeAJNdD9EIrHUjFvQ/F0A40i+PWKfaRirtrlSQOipEaUKJdarg8LIQ&#10;gLMDVQd3rdg4GQSBDo8TficEIGv/EIhG0RiCIChRF9AdS4yQfxsRN35NI93H5wYMRaQ6w4ZE9xPy&#10;2wTP8GYKlmAT0vuIaVRcxmA/fP5KZj6w7uBNmaX4CR2uzD4IQeDn45C9K1b2hzi5J3y+Mi6w9MmF&#10;AS7Ob6oDKAilQoW/PeFTsIUZKfAiqTSfAAhkmC7Tu0O6A+cRHWM+02/eH4G6AkHhFph/Qmx/LIS9&#10;rmQQHHpegecucMcEN/ZyZuz9MfHx1hVLu0N8ycMe9o8TfdYFmoAgUiIMFVTJjRORtDA91IkW1pmj&#10;aMQSqH/TSoLAPPu+VLJvgJgCSwLEXKtDMPUaNOoSXA+G9gXEE2SlYJFArHQhsDaKZvjFD3EICkHs&#10;xT0E/cvD8d2t44sPixOcXp6pAbRdwORBTDS7rmVMvgc4CKbqDMMs0mmIhL8lEFIxP8vKfxGCLpbA&#10;efh3j3gxiewpHYIg5t65paRSuD6a3wTf5a5kAAJEAjbN+eYBhFTDi2XV+STIFTw4sF+TKJhv9Ntd&#10;qEuAtOlmKYliHvNTB5rHAmB2k3mkVN+ApOqfe89Pt2GcWCLXVuaLlUYJDKEjLAJJxR2BpXv/+EDC&#10;5PzNvHhSYD0IEhdHCKxjJYM9W6O7pfEFjyoYVgBIFh/urhhEbxLbIszIuf8uNynkPTdyMtlMFVfB&#10;3NJk7oMA0TjImsgu+HOFD3mv/F2ww9dzQ25Jo53WNQTjEziXc1qfawta04iWzxKuJLBeMRihte5q&#10;D2fG660q1o6HOI97/m8URD1p4bSLwWADc0vK6s+wcTEmHKH22muv1U//EFkLplK1LSHfisleZQ5+&#10;H4j5MrzhFbr3TtVLDs+/8/ei3EkJ73sJuwKi6gIeeeSR5av/CRycZB2TrKEPcI/iIJa2HgNV7B0P&#10;sbCdYpMfqb63CGxe8Eb7mW7/p/dd2OPfmCBaq2nhVURuKpfAiFSNRxESPwwtCJSrM7GEhEXAZNJL&#10;w1kLAjdJMJeDLsTPfe76ah3GugjyJBbHsc5Dabz2+W4f4C49Ot9MImVJULF3PMTC9qy+swgsWD2d&#10;v643RhDCRZlxGs9XcwMJk7bLAPhtw44KF0ajdOoIBWYj6koAzOE/mz/dYh96CmIQn/dlIGZIS2VA&#10;Q8UpOaAwFIzlrcdnFXvHQ5sAIAztd/v3CSecUP6PaXL81LduC+Sg99OApPSKVdDzrgoX1VWWHwg2&#10;bRej1NdlvwJbzzjyMIkUD3QF/QWlZdmRLGpWAmBdeh6yIQqboGLvaIhFedLnV6vvLAJlVIwzC4dI&#10;iEOz+WhTMunZPzQlJwDQZ3Js5p6rUDASwc9C+xE4YR+wTk/qVKSSWiVwHv/LXrhA/YQ2wfU+U08D&#10;/Y12SStpaN819QEKJQBnXdVnElQsHg2xsK1iwedW31kE8m5TqqJMG1B3FmwI3lLKN4r5TXSsyN+U&#10;jRrA0EJgjQn7APPOlakB5LSca7Bugq9WkAOCIo4Rz/jbTaSaZYLeNqEZClyPAHCxXHCCisWjIRb3&#10;hmDEouEzBCS1tFyJVP2fOWQiRerTTAX7noUqu6Y4oC/Dhgb74wIEtGKb5nr8LzjlwqSntLt5DOG2&#10;LxbRvtBN0aoelM0KCABLIxBMFUFQsXg0BAOWpH78Fd9uYjVV/bzqmvGHTGEfza+j7wmKpHniCO5h&#10;aEvQF+xXncLkr5pETmOtMfUzpFvNNWt8EWoBMX+s/G2v8wACQNg0tHoJQByzf2j2aQuHrwFmTCFE&#10;Ts488mskn0lzD/6kzE9ImxBMTCBATNnFcgFmMt/iHZrUFuzZt2qo1nHzGP5XVqSwhVYqmPMSbC6K&#10;0HFhvVxASPozY5GL7nBgsjDFiLKbKwgDs8j8sQo5hk6CMgSahKCIlTqLywE0nqBLW6W8ysE5K4Dp&#10;BlwICiGuA+uRBmAICE2cl2ujoASQBbCPBBWb8xCf3zk2ucZeBFgwEyb35U/kv0qMzL8NKvTkmDkp&#10;IqLiBcsiS5iXxjTBvgmgQhffbZ/NmgAQB3EV6R6BBKJ/RS6BH3qZ22OW5yUAbtvHL53aTmlgLOwa&#10;wfz3By5SO0QwU4/ZTJmTkWpzcuKBWdwMwhKQXlVD/+c0bx6AWSydKibBt8/mWhwj+6EgXFhisIqo&#10;cra0j+8X18yL+YALFVOhI2FIULF7KcRnN4zNLfmRB2meSJYU2wQCpBRICZeWDi0AUGZAAKQyOc2b&#10;F1AA7shAqRSYxjchPSLHcUlAtGRZANVSpXDaP0/AE3EH91OPTSp2L4Z4f7OQzofH4lc/+CEBZgjM&#10;ROeCCVIsJuDTbG7SGy26oMyC/6VZyxkPaC8bFlUUara9AQEQD6UmEaD5ZveTa5in9gMVR3UMhbl6&#10;2lmxfDGEn71X4A8Clzhc5pgmGjtmDWzEYbpy3IBYIMe8IZDFEWQKCudRPGkDBMRQ3Ur0aDJTO9xn&#10;UsL0mbqIB1IokOlzSMnEAaqmgmiulGWb1Z6sSQ2jUzcwFvHawEUrsRFmS52eedN7Z0q8D0W0/B4/&#10;g1E5Bk6LzBhiGfYw3sUtNInfByb9ru+hg1ZwszfgM4GiESyvgLVSMPPLXwIxvRP0k5LZh2PFVIJL&#10;ykW4KJRKKGvDfwsiKdqka1apZbXUMOrnqFi+GGJDx1WfrwabZEYskjRjRN1A+JyUKQRp46p05Zg4&#10;BMoMPOrNhjSdJoVJiQkIvJineZs2JWGlMFXFL72nOEYAUsk8oc9UDe1J/UTcIMUmKCwdl8GaiLlc&#10;y/cdm4s92gCfPAAb31isOlQsXwMRIe4U779v4eM1YKHSG2NbbemYRZF6NywijmyB0FhwjpHTIM3Q&#10;fZNvWw8tm4ahfcFeFXXMP9JQ1/YeJqKRsnEajGHazQxc4xrXKOODcUCZ7Ed8IWcn5OIeARyh0JTi&#10;z1kRFVOZSd1CNOlgfYJ0bjutKUHF9gWI/zeLCz89TrQozHZC/l6g55Ypf+fAAtJPpphHJ70GOzyP&#10;z8aHdg3OhwjcDpOsXj9PIeDjPb2TdtF2WQHGCIYJaAIWggswE9nUwL5AMCiUrIIAciGKO+oS0nI0&#10;ITiJDl4JkNRTu74JFesXIA7eN5j4kcBFITaJFHQp/TJvGJ0DGyWlxr60c2mDaFhtXABCeFgFAxD8&#10;OTOaY2wftDl3Hjm3qHueQkARDLHQSIIox5biWReaAVaB9ppb5PMxcAiwR9pMGDCeQOANNwEpIlok&#10;pUT/nPWpWF9q/8ax2CPjC0t+199mXMRQJ1/E/3MJ3q8T2wWliIIjAZrN89WCQ9ohuNEuFSdgmLSO&#10;xE5TN/BdlUnVQsJGwBBmHkJg/7SQdtuvFBhtxD+YzvKxgMy/CmCb5ZwG7NM6KJ/zW4dIHx8ElCyj&#10;a4tJ0LoJFfsvd7k4wZ5xok8ELlFvF+HHRK+YqaDBF9FyJo0wAMGMkq07glOGICbwxCwm0SIxDOOZ&#10;rfS0Tr582gaSzalISrNoQL3aNUtQ9Tv00EPLB0EK1mRI4hKKghbuymEVmr53lkDrCYOUnO8ngAJm&#10;/GlCxf5SAPYJ5n+hen8JYCbzxe8RgNve9rblDZ+aQTIDUuaCCKFIRCqBYpEImHmqayXrYDLF+WQN&#10;tEiVjwblGNwFmUM3P1gXP+w966hfd2iwB1VBETZ35JrmJKApIcUiN63Mcg1t4JoUg9IqXydFrUPJ&#10;/Hg18n1ASM6JC28vBSezKZGkFjDzZsMCIAIg8vfgRcOdfHIC0uj5AIQmJ4GAtcD8G9/4xmWlT+ZQ&#10;Z2wfJHDclbiDdVF1Y70mZYDv2QPhZ8FosiALLexHlE64kxsgcJBllMpRDK5xOcA60JLbZR1zkATA&#10;LV+Pii/8buHtpYAQ0gk+z7iWfJVkC+RsVq+cUEj/fFYHn2uEEATEzIFjmEvPxqO9zpdjcFdUkyBM&#10;MhGuql7/boK9IRYmY6x9CVQJEndFkzFZP12g5xY2plVnTbqnMUTgtIrRKAV+InQWLqd58wC05rY9&#10;n0H9IAel9seCV8XBpy68lQdEol2CCz4eges+29+0TbChzFkHxFVD8EwdOXsOEElcsM8++5SRNT+q&#10;g1Znah+0HkKEKYJOUXq9iWRN8mfVNvVxgs1U0hYuC9Jq1k2aidliFcGmQFMZV9aBwFyfKJwrYBEJ&#10;W2r70kDXWg4g0IZXxACsdROCp48nAJ73/4AQgJE2kgAI5PhrxEr+rk5wm5VuSHeagMECR4FRfSo1&#10;gfNLNffbb7+S2BhAs6YRAigyl5qyTLqYrJNsxGiW9A3DrcmaVeBou8jZWvhP56DVgkoCRLtpFsRY&#10;aO2ILeNhcSgKJWAdcvOD8wLrtQZC3JKBXCsJwAMX/m8HG6ZR/CpTThiaxBbAsRA0Jif10jXSSCr5&#10;0yZhLFhlzb0ENMuxhIGwTZMhMOk0VB1D4cY5paV8Np9ub9OCvRAcgkZ47JFQESJCsxxCIEYxoW2/&#10;uSwk1nTNzgJgEwoKmhZMZq68SyhomYjY8U2gJb6bhkmahPE3E+o3fwmbhgiBGOoHoFNcQOMxK6Wq&#10;QwCBJ1TiGFVBQksAuDIBrqYRYRAz0UaBoesTesqANsmqDLUmSiMOYdWcvwlxne4C4ATMp1uw+b6c&#10;Rgrkkhn0N7Nf34y/EYALUaRgMZqbZTI9RwDTtUodR3OnTRET0k5mkSUT1DnnEBYA4wisbEdZlhug&#10;geIDMZPqKOFLGimb4nIEl+IKzwUmQIRUAEpYtIibNOwD+gTyf8KX22OctxSAHWLxxy+81Q4kVUFD&#10;nu+EOeIytYgg6tTzdrwoWGzA7zNDzqMkKVbAiKZvslk1BqaapgqspJ3qDdLLIRpL4gIuATMEfipn&#10;tHAaIAC0nlDxueIO+2UVCYB4RkahToEuPpeaEWzfUbySXagcshqUyKtUknAQVOmn63QBdBR4E3Tr&#10;an4v/vczPztcLg7cLaRjbJ6ShgpVutpSNFaBcJB0kbL0S9okcLQZI0maEqJjqaSpYprerN8jmCBN&#10;VqGsSiMQ0HekM9PEAwkJK1ONEQJBr4S0K4GbYP2+S+vFSGn+n0Xk8hLNrN21CTIrSUAw17ECXv16&#10;7omAKiKhF3oIigmFIpumju8RiDbrRfhkQOIxtYo6feM7p8T/t4o/N2YBdi/fHQOIk/rSo0wxZrmw&#10;DfDxNF5ubeOYyfcrnyoRS6tYFJKPKIn4UiibTuVci2cOCZCpI0TKXXsSxASCKn3lbqZN2wgzy8b0&#10;ShVZMJruOrnrtyF6Qd+jwdwh10IAnFN5nYV0bqks+iRhQC8Chl9iqmY8Fvt7XRyzYyoCjRUAJ8R0&#10;Goi5uQUnJJlMXJd6vLjCxki2GysFTQSHf/SbOqxIyhagc9uUjdOWISwBJHx8rwIUgWRyCS1BcN0+&#10;QPOYdJmMfbGGQw7KOg9epPoFy6r9rtYh8+DeCCHhk+b6P0Hsx2Pizg98Xuxr4Sdm4/2xAoAQTLuW&#10;JqaMauNaoIvzr5g0joDOLc8WqSIWBoj8BVOaRUynY9KxrAiTKpAaIjOoowBRzVxVj1XiIvrGBvaL&#10;4eYhDIFiUqonDI1ojW4EDT1YHhYCj9CfhU3Rf9DOj0ecHi/Pi393LpkP4p+xAsC0qKS5C5jkjRIA&#10;nxEWRR8LEcV2Acx1LA2ifTINAZrAqe7n/C2yZgL5bdqbW8ekiFmsEFcnhSLM1tTHEnAjqogslUh8&#10;KO2vo3OKkaxRnIVmmI3+XKTA1t8Jgm4XhSt4dexj8e8JxmdjBQBjXEh0z6TkFlRHBBAwqpdPUglj&#10;wki04JEva36fVpJu2QINyK1hGiRUGCcIU9gxCSW4I6TjABMIPpPMZw+RteTQeVUbFctYyTqN/N2s&#10;sYQA/DD+v33F9jUQn40VANEmYguSukizxdEi5pSU1jW4C7AyYgLVwDaiSx9FyJ5MovGSW8e0yBoI&#10;EGUJNFrwOsolILg4RUDJAnIhufMOgQTUusRLycy3QdDw98GDx8X6lv5qSHw+VgBs5IADDiiDDAWO&#10;3ILqSEgskGkSUPUxoRguymWCfa8NErHluQg+xB3JbWj/fKuOprROzOL69T35m3BwlVrjUrXcuYZC&#10;QTbtz/VVEgQtBX1/CXx+/LtlxfLFEB+MFQCphD5/euJHF8Qc7WF5vv8xtgtIIwlbW9ewDs6J8bQT&#10;g3x3VkLALSjiiD1UMglFvUqXBFIQK5vom/Z1RftTSONiBJijIOhzXqDHwrb/mngcN1IAEFkxwSPT&#10;R+X/OZTzY4ycf5yZSiCA8Ywg0X4d+DSupKl13BNfK2MQF3SJUSZFDFYOZ96h0q06B0AnDOG6uKRR&#10;gfI0iAdiEulfPchrQtDqr7Gmt49kPogDtnNg9b0lgMB8DQJ3Mf915ENZAK5AYNcFXI+WmQ1gUhGW&#10;NqmZE4pmPEEIVLqYROkjlzOrwAs6Nw20vvQENEKgECPq9/4sry8rUgwTm4xSqlCYU4M2e1Vsboc4&#10;VjPoQQtfWwBER1jgom77lhf3FQAoJZTOqQl0AdeV5vFviEubzNrLCkh8WlcdrBfRxQ3cAQbl1jIk&#10;qs7JEgyvmC9ghcQiOqa544dA1o01Vi/h+3O0AMH8C+Ozh1csHg1x/JJuIC1DVEDr/L4eiZtEAPhO&#10;6ZwyblfgWzWRBIOaQjbN97VtGPhMYUiqqgI2dJEoh9Yk21H04bZYOm4id+wQKLCkGGKxxJ8cBC0Q&#10;e7OKxaMhDlwiAHULoCCjPeuik/g1QsM8GxhtmUpZAq7NrDLnmiquLQYYB9atBiFekbLOqgJXR0Kg&#10;eSMoI+QUJnfctEj7WUL3U7TNN8b+zwvaPSD+3Lxi73iIg0fOA2jM6GWLtnMLG4eERr977733LmsC&#10;XYF/E2SxHl0FIAE/qYUsKJyHEECBrk6p4tfQ+T+rosPIIkqvk3LWIZgv3Xtd/Ll7xdpuEF9oFQCu&#10;QIOGRk0j2YTHsCdr0hVos9o8AZB+9anJO1b8wB2YT5hlUJaQJSAEmmUEvm/G1IZcKPdrEEdazTK2&#10;CMBX4/1bxJ/9fgMgvrBxfPHuoWFLWncid4GNGy2mSa9IsI6VqlVXsEnmnAAoQCkpswq5zTfBMWrj&#10;xtNkLywIBuXWNiRiFkXBMG5hiFoA5VGGV3vgTnP7D+b/OpT1EfHnNhVb+0Gc9CpxkjcvnG4NSK9o&#10;keJGbnFtiOG0F/obYeTHoteuQIsRUkBHCARA6vFdBAA4juYryjDNTGdurUMjQTNsqp5BgO09d1wX&#10;FMhSmtRUYhVzEO+fGgp8RMXO/hDnMBb26oXTrQH+E+NE4bkFtiEt4DpErIRHarbHHnuUpdR0PwHr&#10;QqNtCrMSAu9Jc2iw/r+MwGxBV+YncB7VQUJEEPjmeVgC1yB8LMCk1/N9QbBStxSzrSwemv+XYP4L&#10;gjbbVuzsD3GerACQOnf6pnJuH7R5QR/NFcBgAGGSNytkqKTpZgn0dLMEi6JbTBN70KDUju3aUs6B&#10;4JE5VswSoNHKeQjBNGh9TL8xOFU/woAuOYj3zw56HV2xcjKI8ywRABfEHEMN0zQ2MBbahMCIUAgG&#10;jTLpFirecA3SNgUVEbzvOYaQKLj01fwmcCdmCQ2iaubMyxJMiuhknRSAxRxV8ZuZALioJhCz3TYF&#10;PA3yjUkgCJp00xSLfNpsvZlA9W5uiDBOKwSiZ0JlVs/I2lBR+tBIWaxT7GWuoC3qTzAzAXBhpU71&#10;7klrAH2QQMg0ROyuK26QyyuumG4RkBKESQER9RmklARLBY9Vyq1lOdGMpBkHPQWZzDiYqQCY7fd7&#10;vgKp3GJniTTfQIg5eYIgfpBfI8o01kAw5f4C+9KtzF17uRCdxUhGwLs2z2YqAGrbgqdZlTe7oNyX&#10;z5YOGRSVVTCRLIa0UIDY1zJwb2IQNXxCMKvefVcUj2C+G0q233770uV2hZkKgOidNMrncwufJ/KN&#10;OopiBaNgagNSTRU/LoowBCE6WweWwFCp8qoKm9w9d91ZY2K+DEW1VMGsT9YzMwGgJYhNAOYRA3RF&#10;BJPKyRbcWyd7UK0UKyj79rm7h5D7joDTLVrz6hvUkeCJ+NUqDjzwwNL394GZCQBtMv0iIp9FFjAE&#10;cgO0R63A5BFBMCOvHi+zYNoFfvbSBiyBaFu1UMl5Hm3khNbnmgJtKS//b91dIfYVbLvUw/92rVg5&#10;GcQJlggAU2ouT0Q6i9HrIZFVQEyxCqFlTmm1BoqIX1eQFRNYxT6rHS6A/wmJqhvh4fbmIQQ037UO&#10;PvjgYtdddy0fjLHvvvuW2UnXzicBCHxfxcbJIc61fRDi2MBFTwg15qQUqye/3IFSX9SDMF6uism8&#10;8q2GS5KrkHKa7sV8rkAV0iSSsbI0YMrCDFkwci6ouMVKUS7FL8Ue6SkLtv/++5d3PjmGGx4V0wwm&#10;AODClsfE8bWKQe53m6d5HAplERip4ITInmCiQyibUGfHbLEEoVBvkB0oRvlM9XDIuMA6WFXZlQaP&#10;27fTZ4Jcr+ogBIDQaoYZomkTgkEFIDRh5xCAl8cJF7WFaYcoWR4uJ6dVSSuSRKf/1wbEBNpF65h9&#10;DMcQGYX9CSpZATen8s0aMb6TO1cfxOD0TERTPWocOavqOGmvwJAQCsTbuqDBq/M0gioWTgdxPnMB&#10;d4qT/mrh9AvgwoTAgmmOCh2iaRTZwNomAHW0bsy1D9ZNDKESh1HK4IRCmshCtFkC35OejhIS/l6w&#10;J6NSXGONRh1vXYSU+1K6NmiSiwtCYU3+XrNi4fQQJ7t9CMCS3z0lBBZgI5hvylcljSQzUxab28ja&#10;jpguwyD0Gla55xL4vE1AlJoxT8OLyxHgde1BEALTzZ63xBo0rUAwP0KEi99bsW4YiAvcJgTgp3Hy&#10;rNNJgiB4EjAhitugIPNJcwRfySokzG1wbULtaproRlFVSIxNe8N4WN8v7WZNBHqeb2SeYpJqKsvk&#10;ZhMpquvWC0TBoz8GP65bsW44CAF4ROCaH5YbA0a15NFSKDUDLUxpl4BLAClmUEnk10j/EP50OZD1&#10;c/89TRYzyNeZcubf/uyTUqCFQRYpqEAOHdrcxzgkTBgvJpGK191A8Oib8XKlim3DQZx075Cudwe2&#10;P1s1A1IWzGXy3MRhjsBEkMoWTTDY4G9BjQAMQXObXsmIkawcAWDxDGyoOZjXY6pZRGmmW+NF+IQD&#10;E3PnamLdgqT/VTwJnXNSoDqE9j8kXjat2DYsxMk9OPobIQS9+6+kVOS8atWqsoEjPuA7EYQpFFTJ&#10;KDQ+BDmEIWlISoVWMmIMSyadU3SyL3GQIFkAienJJeS+34aJ+el7XlkU6aL5hcy9AIdV7Boe4uRG&#10;xVcF/78c2H0gP0CwItf23H4mUtyQQE5LklPpNj2bl/ugTerxybROajbnjbMSWgKgU6lELMicqwCA&#10;uIBHyO8ReO/Q6p8sXHM0YLZgB/Npe/MhUT6HDIuARqXR8fJxplQBxH2Igkpzg84hHaNZBEK8Mcnt&#10;aWsrsp7ci2wr8xyA2QpAHYJplw+mrfnN8QxgLKaKWt0GJmjx3jhIQgFZD9ZA4KTyKP3yXAK3phEK&#10;7kN8QWAEXaJzJhehlHbFFQRFJiKCFq2LS5rmdW1Aa7UvsZNROZamAfMTgLjYpiEAnjLRChhIo/UN&#10;PE4O8fsAqyB2UP2K+KM8n8CSULASomt1c8SQFmn2iCPcL2c+gJaIvh1DeBReCKPvERgogHP3rvxa&#10;XOK8iExw+HVCk7KU5YxHMJ8QG8ZFD7FSZkJofgIAgiF7VhfOAobRRi1NDMDEPkB4jI4rO+fA+Z2T&#10;L1SHwCzpl9q5YIzwGDNXNEmlXXGFCFrRyjOOpFOEB7I0hCi1kAmS42UshEfRxjh5agoRCO4Hzlo4&#10;XE9wzP9zAaqNGXquLAEQ/WOA+jlz3AcwV8CDGTSyC/hOQtYDgayB1VC6FnBillSKGZWSau6wAOoT&#10;InfxBWYTWOkWK0IICQR3Iw5R2xCsquaJU1LjSNSvxWy9hDHHyEmRALBWSu9cqT3ZZwNWlgBYOE1j&#10;jjGgD4gdZAAaMUz+UIBozKn8nGYnQtaFJgmOewe0hg2dmkDGBMRPE7pGz7gX+T9rQVjTk1Ps2XgZ&#10;rR1i0ti1pYDpUa/WnYGVIwCIyWT6+TSS6/8+gOnMr+cI9JmHa4PEZITjIgimAlVf8H1DG+oWrAlB&#10;sT6CwmVxBTIUlU+DJ0rFBELsIa7AyEmCT/EIq0TABLv2koGVIwDSPVrhEas23RcQkhZ5xBoiTwOE&#10;z3oQkVDSIn50UsviXCwTN8AXQ66EhmKO/6VoYhPMIwyEgP9mNYzTOaarEDiO5eFKudQRj8pbGQJA&#10;OgVjHiOL0F3n2esgZiBAIvVMsNMZaCeNV2Tiy/ltQoWofa1SHWi/9WGqm1ZYFNmIgFOEDlXrxBbS&#10;UG4AE8Ue1uCVMAqSCXtbEOk6BEYVVRzCyoyA+QlAXGyzIODbFq67GBCdpMrXTdRMwkCVPymdKuA0&#10;jGJ9NGEg001DmesWE9oZrEk2wJqo+bunUVzhBhNBJd8vqKT9+v3cjThI4YqlULvQGMJUD9vS4EkB&#10;JIERRFIC9KP5ah6C4jHrnp8AxEK2CiJkn/0u2lbBM+xAgichNmIgrieCTcMsZh4DRPDWk2brhgCC&#10;zvRrC2toyQTUHWg+TeW6BJBcD6YmV0Z4WEVuQIGL8BB26/M4PO5CvV9qKutwfha1gyucnwDEJl4X&#10;C8qGosyaZwghxKTaa8MIQAMmPQcgPBiFIaySW9sVe4YA65IdEDDdPmaclvPRdWZZQ8ImOIf1ERLZ&#10;hIopYbBv1orgiCU6KsH8BCDM+knVRReBhZoQMm1r8ZOC76ogMqktKU8vIAAGWeX1fVPSNrBXwZ5U&#10;UEpJGCYF6+MK/P6C4JcwTQDzEYDY+LVDALKP97IRtzELdOTRk4LKHt+KsNOcJ4HInYkVfA0lALSX&#10;oDqn4lGmO9cZuE2tclVTzyzgpjpqfR3mJgBPCxO3hIoWrK3rB5/VrCfYwGpgRtPgwxCFIGaWieVb&#10;u9xi3QUIAHdHY/n/Dj66FexRNiFY5fqY/wlc3+wFIJi6bxAz+6vDNIvZ9gSxCU3YakBMTRvjVn2b&#10;SDkgAFJS/nUIgQKyG00kqaAy8AQMWw0yE+mprECzRy9jAtc3FwG4Z1woS0HmMP2IxIhiRSdgPWiB&#10;uru0alogAHw1gZpWOBNgkPRNxU9KOI3F4+aUeCkQFyCAnsBVzVYA4gKbxiYfFpJ+/sL11gDp97AG&#10;z8eV/05TvElAK5hD8cQ0xAXWQ6vc/9+3MdUGfL7yrPWJfaYBAop+ilXcnu7lBJZqtgIQTLhBMDpL&#10;PRGwypi8Vc17WoYloAl+Yr45SdQXrEdFUCZgaGRacD7VRALKdE+bqdB2tQQTT9JKryqBPem4PAJg&#10;kQYiNUg0b2juUKAi6C7ZaXN3a1SBIwDM9bTA4tmzjEcc0JNRi8B30zMQlZIVhwSrZiVdpwcsjwDw&#10;X6RXf93AxBDmPwEz6DeCDXNMA4isK+mRMkNUAjFGscZNoyp6k4J1Mf96Bsy/ErKYR7CKlj0zi+UR&#10;APVtrVu1cGNLPaV2JDiXcwsux9UDCB5i8s1cBuGRX0v7vKcezwKoMk4L1sU6cXl896S1CgLAldij&#10;XoW1Cqa5U5NQPc87OwGIk28Tfu49QeRFzg7REYIvFBCpcdvUkKAj6FEpCOPciM9nysHl34YzEMzA&#10;qNlDTxAjMDe/+c3LoNRMguDPLVneHyoGsAbtXUJleEUgiB4+a8Mm2ItMQt8jPfuX4CouiQV60nN2&#10;AhCL8DtCn6suVIKFSfekL5osTCINHBr4Qrdm66AZwSJsmAkNSCAe8ynPV0zBFK1WhNWsEf3r3R90&#10;0EHl/xOkV1lgnu1Zp06PQTwgjePLVfV0At0kwqTbAz+PXklIgIqnQpJ9pQKV9YkDWAXdzBUtADbF&#10;P8tdJwhaOgEzKC1SJZPHEzhWB3EQTQQ+ikg+S+nVkGBdJn2MgqlZmCpWCVUWNg6m7kCTMRiK7Jl5&#10;LW50QyuMNpiq+5loR0AEmOYLnHPFCoAFG7AUsOiGMYE9FtsL+HLE0h9IrqAr0FRzfKzDkED4uB/M&#10;ZbatCU0w0DUJCBOu8ISR1s9KsUZavCyE9q9Ut245ncd3nLvnQMxMBeCmsbnvVhcqwcIEVqZhlG2n&#10;zYVHgWvRElqsz9DnWsyueMBEzlCASYI3cQf/P249jrcHgmJmkLuALIT3mkB4ZFYsRo8m0+wEIJj/&#10;6sBFoshX6bEzyyJr0j8rcG6FEQ0d5ly2gahdAKPEEH0etzYOXNuexSHqC13XAlQiCQ4zTzhz3/We&#10;lJDFs++OMFMBOK66SAkWyI+pg3vGzbSl0DZwHebRtUzOuMVckMVEdiW6eMH9hQg+FNBmJW9Tv33q&#10;CgRZPULwKn0eBWiKtuoBHWF+AmAjNIBvZap6+KlO4HwiZMGV8wusEE3njStgFrsKgKFKA6rilaGA&#10;9UtPJO1hosuYwIwDS5Yz/XUQR6gMyn46wvwEAINM68irhyisAAwlWEyeSJ+/93QRwZtyK01IBSdp&#10;HgGxjnGC4Hssx1CzgK5HqOzdOroKorUy6wJAwd24Ik+6DsEfd2wF8xMAGuA+Ovn/EI0aG1Sjlz4p&#10;6sinST9tdy3HICCzaTqWQIgDaBShGQWO91DIoQTVGvhwXcCufQ/r58YMuXBlpn7HrRtwA4JFgtAB&#10;5icAiC+wksp02UgbIAwmKnsSJjN7fKQhkMR4WAf/u6bIm1CMuz5hEQOotE0Lrqf754YX6WhXsFZF&#10;KDGT4hGBb+4rB/aGJtxNBzrPRgDixG4FX/0Tchau/u2ZttOWVRFU8cTgR/olrC6E6QrOJYbwQ5dD&#10;TBbReGPb/HKfqqeagaFPdYC+o/LiINVGLm8MDC8AsdCtIhh5VjBqdf2UNGtXSoFo6TRgU0agEHTI&#10;NjIQRKlOclXO36d20AbWK+3V93D+roBO6hCqpmKRDtq8GgSZxuxYxjGCMxMBuFEw/8RY8OowX5Am&#10;qibR04JyLn8qmOpDlFGASIRJ8IfgZhQmvUGlCSyU5x2J/jto5Gpg6VQDVQ31B/ooDrqIGwTAY4R4&#10;WAEIIu4cF39p4KIxWnfr6M6paE0LAiqDkOrmXQK6BI6DCMuf+i6G8MuaQDQesWUTqe4+BBAiwym6&#10;jqyA63cB37M+HT4l3r73JopjWLJRswdxvnfFdbar2Dc9BGGXPC3chuWxul8IOy1gngBQOdkNlQQi&#10;p6muy48y6crP4oWUI9MMBRM9CUSSRcgmaBxLMITm18FaCJabX9zR0xW4DIMf1ieq7+OSCI/0V+zV&#10;5nqCV2fFXq9asW86iBNtGxt9RlxsUY6HCcyfXHZa/w9oAR9HazVGVNbcWaRcSjgQSQFH4YTQHXDA&#10;AeWMoEEMETXTqF5OIJh830MsARrGD838BOigOylC76rJ1sLlSXH7Tv1yPZ5EIvVscz2xjvPiGkdV&#10;LJwc4lzZn4+3AcyQAkn/+gRB4wAR5cbyZMwV9Qp83Col3pAiIpr0MzF3OcF6WRh3G+mHGIplGcat&#10;C9O1tlksHc6uQBGkkeNuGon3T67YODnEebaOEx27cMo14KJMmBk9E7Zti5gGnJM/x2gEVr/n11mD&#10;lQYEET1otPQOTax9lBDYn7S3Sy+gDoRLHYPlVYFtsx5x/ukFIDZwv7jgku4OJjDPAiDByHJr4XKD&#10;/WOE8q74g/uSGSn0GFfDYJ83FYWgoCGL1xWcI80OcnttsVIc95N4/wYVKyeDOEk2slHyNdUiam/z&#10;Q+sjUAxBoUBWymlKyFiaAhQr1iwYUR7lXdajK2C2uEPgywrIRFiFJsR7fw3XrGi3Q8XO/rBwqqUg&#10;/xcADnmH7boAtFOapqDFT8s8KIu4wGvTAhAYStR31N33DN7IdAhPLgaLa10a7/8yBOH+FTv7Q3Wu&#10;RWATAkCSKxjLSd/6DLRTHKB72aXRQ4lYjHHH1QHNNbYMwbI4bXFRnHO6H46szrMIXJzv8ryaDiXJ&#10;9RKYdqmpKR63x40CSmScXHrXFdBcHYSQqZm0zSFMLQBxgm9X51oN/JgihBRtiK7augi0mfarQBpc&#10;EQjW6xF15Ms9DKIZH4wC3+OGlaJVE9vSyCEswGFxgkUizOfL0XXC+kSv6yOgj7E1uT6auXmF1XR/&#10;gKDQMAjz7zNM7QOmiNxD0PK08BJCAM4PFAhO9vOx8cXNAg+LxR2TMEzVMZGCHBOBzjGRgqx+f1qM&#10;hX4ogpbp+7QrCFgCMYFhFrMDRuZVMpVyRfBeFY8mKaUz+yqCBKBNEeP6fjzylKDr4RVLJ4M410Z1&#10;jLdKbL4/JW4egrBtvG6fMP7fJfbwzMDJn7q0zBB7KAUhGFFW8QRs/D0Gsqbe93lf4DJ0E7mBUSNu&#10;ce5TQwCOKBm5PkIwYItAv3N0dBDjDYFvrmO8/6HAX8Xfv43XM+P1gsD+HJkxEJz6yJ0laoYRgFHD&#10;OHHc+i0A4yBotEPgLUNIDg9C3TUI5scv3hevHxyDnwuBmb4N2gHiWuW9DNxFHdQcjIjpCbRBfHeD&#10;AHSFoJffQmIxLh9/bzMK45jdQgDuH69HBz4jCP2F+P/0ETjxs+MEfG4j80yDuFb1blEGkuKItmcn&#10;xZouCvxkuIsDqi1ugFlA0Nozk/YMvHEOw/ffJF6fHsz4eGhj78qZRpgnrl7nOtdZlPNLwzWg3JHU&#10;hLiWAPCHcd27xb9bVkvdAMsFwQiW5cqBhwTeK/hz4gKrRkMITJk+EoBddtll0Ug7F6Ak3+wlxLk/&#10;HNc4PHC/+Hezagk94XKX+39w5cFeQ1JktQAAAABJRU5ErkJgglBLAwQUAAYACAAAACEAL7QYCN8A&#10;AAAJAQAADwAAAGRycy9kb3ducmV2LnhtbEyPwUrDQBCG74LvsEzBm92sMSWk2ZRS1FMRbAXxtk2m&#10;SWh2NmS3Sfr2jie9zfB//PNNvpltJ0YcfOtIg1pGIJBKV7VUa/g8vj6mIHwwVJnOEWq4oYdNcX+X&#10;m6xyE33geAi14BLymdHQhNBnUvqyQWv80vVInJ3dYE3gdahlNZiJy20nn6JoJa1piS80psddg+Xl&#10;cLUa3iYzbWP1Mu4v593t+5i8f+0Vav2wmLdrEAHn8AfDrz6rQ8FOJ3elyotOw7NKFaM8JCA4T1IV&#10;gzgxuIoTkEUu/39Q/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v/BB++QMAAF4JAAAOAAAAAAAAAAAAAAAAADoCAABkcnMvZTJvRG9jLnhtbFBLAQItAAoAAAAA&#10;AAAAIQAI2amn1kQAANZEAAAUAAAAAAAAAAAAAAAAAF8GAABkcnMvbWVkaWEvaW1hZ2UxLnBuZ1BL&#10;AQItABQABgAIAAAAIQAvtBgI3wAAAAkBAAAPAAAAAAAAAAAAAAAAAGdLAABkcnMvZG93bnJldi54&#10;bWxQSwECLQAUAAYACAAAACEAqiYOvrwAAAAhAQAAGQAAAAAAAAAAAAAAAABzTAAAZHJzL19yZWxz&#10;L2Uyb0RvYy54bWwucmVsc1BLBQYAAAAABgAGAHwBAABmTQAAAAA=&#10;">
                      <v:shape id="Picture 2084" o:spid="_x0000_s1027" type="#_x0000_t75" style="position:absolute;left:4686;top:-685;width:5905;height:10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keTxAAAAN0AAAAPAAAAZHJzL2Rvd25yZXYueG1sRI/BasMw&#10;EETvgf6D2EJviRTTpsGJYkohbXx06g9YrI1tYq2MpCRuv74qFHIcZuYNsy0mO4gr+dA71rBcKBDE&#10;jTM9txrqr/18DSJEZIODY9LwTQGK3cNsi7lxN67oeoytSBAOOWroYhxzKUPTkcWwcCNx8k7OW4xJ&#10;+lYaj7cEt4PMlFpJiz2nhQ5Heu+oOR8vVsP0E4ba10bR/nB5qfry8+O1ZK2fHqe3DYhIU7yH/9sH&#10;oyFT62f4e5OegNz9AgAA//8DAFBLAQItABQABgAIAAAAIQDb4fbL7gAAAIUBAAATAAAAAAAAAAAA&#10;AAAAAAAAAABbQ29udGVudF9UeXBlc10ueG1sUEsBAi0AFAAGAAgAAAAhAFr0LFu/AAAAFQEAAAsA&#10;AAAAAAAAAAAAAAAAHwEAAF9yZWxzLy5yZWxzUEsBAi0AFAAGAAgAAAAhAMouR5PEAAAA3QAAAA8A&#10;AAAAAAAAAAAAAAAABwIAAGRycy9kb3ducmV2LnhtbFBLBQYAAAAAAwADALcAAAD4AgAAAAA=&#10;" stroked="t" strokecolor="#a6a6a6">
                        <v:imagedata r:id="rId437" o:title=""/>
                        <v:path arrowok="t"/>
                      </v:shape>
                      <v:shape id="Arrow: Right 2086" o:spid="_x0000_s1028" type="#_x0000_t13" style="position:absolute;top:2933;width:4305;height:1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KaxQAAAN0AAAAPAAAAZHJzL2Rvd25yZXYueG1sRI9Bi8Iw&#10;FITvgv8hPMGbpvZQpBpFFgQPsqCroLe3zdu2bPNSm2xt/fUbQfA4zMw3zHLdmUq01LjSsoLZNAJB&#10;nFldcq7g9LWdzEE4j6yxskwKenKwXg0HS0y1vfOB2qPPRYCwS1FB4X2dSumyggy6qa2Jg/djG4M+&#10;yCaXusF7gJtKxlGUSIMlh4UCa/ooKPs9/hkFfLjg9XtT7ak/x49T1t/az32i1HjUbRYgPHX+HX61&#10;d1pBHM0TeL4JT0Cu/gEAAP//AwBQSwECLQAUAAYACAAAACEA2+H2y+4AAACFAQAAEwAAAAAAAAAA&#10;AAAAAAAAAAAAW0NvbnRlbnRfVHlwZXNdLnhtbFBLAQItABQABgAIAAAAIQBa9CxbvwAAABUBAAAL&#10;AAAAAAAAAAAAAAAAAB8BAABfcmVscy8ucmVsc1BLAQItABQABgAIAAAAIQBCI/KaxQAAAN0AAAAP&#10;AAAAAAAAAAAAAAAAAAcCAABkcnMvZG93bnJldi54bWxQSwUGAAAAAAMAAwC3AAAA+QIAAAAA&#10;" adj="16734" fillcolor="#deebf7" strokecolor="#a6a6a6" strokeweight="1pt"/>
                    </v:group>
                  </w:pict>
                </mc:Fallback>
              </mc:AlternateContent>
            </w:r>
            <w:r w:rsidRPr="00141991">
              <w:rPr>
                <w:rFonts w:ascii="Comic Sans MS" w:hAnsi="Comic Sans MS"/>
                <w:noProof/>
                <w:sz w:val="80"/>
                <w:szCs w:val="80"/>
                <w:lang w:eastAsia="en-AU"/>
              </w:rPr>
              <w:t>son</w:t>
            </w:r>
            <w:r w:rsidRPr="00141991">
              <w:rPr>
                <w:noProof/>
                <w:sz w:val="80"/>
                <w:szCs w:val="80"/>
              </w:rPr>
              <w:t xml:space="preserve"> </w:t>
            </w:r>
          </w:p>
        </w:tc>
      </w:tr>
    </w:tbl>
    <w:p w14:paraId="6CF5E68A" w14:textId="77777777" w:rsidR="002E0EC3" w:rsidRDefault="002E0EC3">
      <w:pPr>
        <w:rPr>
          <w:b/>
          <w:bCs/>
        </w:rPr>
      </w:pPr>
      <w:r>
        <w:rPr>
          <w:b/>
          <w:bCs/>
        </w:rPr>
        <w:br w:type="page"/>
      </w:r>
    </w:p>
    <w:p w14:paraId="75D955BA" w14:textId="43C0D904" w:rsidR="002E0EC3" w:rsidRDefault="002E0EC3">
      <w:pPr>
        <w:rPr>
          <w:b/>
          <w:bCs/>
        </w:rPr>
      </w:pPr>
      <w:r>
        <w:rPr>
          <w:b/>
          <w:bCs/>
        </w:rPr>
        <w:lastRenderedPageBreak/>
        <w:t>Blank flash card templates</w:t>
      </w:r>
    </w:p>
    <w:tbl>
      <w:tblPr>
        <w:tblStyle w:val="TableGrid"/>
        <w:tblW w:w="9241" w:type="dxa"/>
        <w:tblCellSpacing w:w="85" w:type="dxa"/>
        <w:tblInd w:w="-5" w:type="dxa"/>
        <w:tblLook w:val="04A0" w:firstRow="1" w:lastRow="0" w:firstColumn="1" w:lastColumn="0" w:noHBand="0" w:noVBand="1"/>
      </w:tblPr>
      <w:tblGrid>
        <w:gridCol w:w="9241"/>
      </w:tblGrid>
      <w:tr w:rsidR="002E0EC3" w14:paraId="6E762C72" w14:textId="77777777" w:rsidTr="0022687E">
        <w:trPr>
          <w:trHeight w:val="1701"/>
          <w:tblCellSpacing w:w="85" w:type="dxa"/>
        </w:trPr>
        <w:tc>
          <w:tcPr>
            <w:tcW w:w="8901" w:type="dxa"/>
            <w:vAlign w:val="center"/>
          </w:tcPr>
          <w:p w14:paraId="6716BDA4" w14:textId="77777777" w:rsidR="002E0EC3" w:rsidRPr="00EB3C4E" w:rsidRDefault="002E0EC3" w:rsidP="002905E8">
            <w:pPr>
              <w:jc w:val="center"/>
              <w:rPr>
                <w:noProof/>
                <w:sz w:val="96"/>
                <w:szCs w:val="56"/>
                <w:lang w:eastAsia="en-AU"/>
              </w:rPr>
            </w:pPr>
          </w:p>
        </w:tc>
      </w:tr>
      <w:tr w:rsidR="002E0EC3" w14:paraId="34CBC1BE" w14:textId="77777777" w:rsidTr="0022687E">
        <w:trPr>
          <w:trHeight w:val="1701"/>
          <w:tblCellSpacing w:w="85" w:type="dxa"/>
        </w:trPr>
        <w:tc>
          <w:tcPr>
            <w:tcW w:w="8901" w:type="dxa"/>
            <w:vAlign w:val="center"/>
          </w:tcPr>
          <w:p w14:paraId="4693F285" w14:textId="77777777" w:rsidR="002E0EC3" w:rsidRPr="00EB3C4E" w:rsidRDefault="002E0EC3" w:rsidP="002905E8">
            <w:pPr>
              <w:jc w:val="center"/>
              <w:rPr>
                <w:noProof/>
                <w:sz w:val="96"/>
                <w:szCs w:val="56"/>
                <w:lang w:eastAsia="en-AU"/>
              </w:rPr>
            </w:pPr>
          </w:p>
        </w:tc>
      </w:tr>
      <w:tr w:rsidR="002E0EC3" w14:paraId="7958FF89" w14:textId="77777777" w:rsidTr="0022687E">
        <w:trPr>
          <w:trHeight w:val="1701"/>
          <w:tblCellSpacing w:w="85" w:type="dxa"/>
        </w:trPr>
        <w:tc>
          <w:tcPr>
            <w:tcW w:w="8901" w:type="dxa"/>
            <w:vAlign w:val="center"/>
          </w:tcPr>
          <w:p w14:paraId="07D45F4F" w14:textId="77777777" w:rsidR="002E0EC3" w:rsidRPr="00EB3C4E" w:rsidRDefault="002E0EC3" w:rsidP="002905E8">
            <w:pPr>
              <w:jc w:val="center"/>
              <w:rPr>
                <w:noProof/>
                <w:sz w:val="96"/>
                <w:szCs w:val="56"/>
                <w:lang w:eastAsia="en-AU"/>
              </w:rPr>
            </w:pPr>
          </w:p>
        </w:tc>
      </w:tr>
      <w:tr w:rsidR="002E0EC3" w14:paraId="2AFDD61B" w14:textId="77777777" w:rsidTr="0022687E">
        <w:trPr>
          <w:trHeight w:val="1701"/>
          <w:tblCellSpacing w:w="85" w:type="dxa"/>
        </w:trPr>
        <w:tc>
          <w:tcPr>
            <w:tcW w:w="8901" w:type="dxa"/>
            <w:vAlign w:val="center"/>
          </w:tcPr>
          <w:p w14:paraId="6650208E" w14:textId="77777777" w:rsidR="002E0EC3" w:rsidRPr="00EB3C4E" w:rsidRDefault="002E0EC3" w:rsidP="002905E8">
            <w:pPr>
              <w:jc w:val="center"/>
              <w:rPr>
                <w:noProof/>
                <w:sz w:val="96"/>
                <w:szCs w:val="56"/>
                <w:lang w:eastAsia="en-AU"/>
              </w:rPr>
            </w:pPr>
          </w:p>
        </w:tc>
      </w:tr>
      <w:tr w:rsidR="002E0EC3" w14:paraId="441C0E47" w14:textId="77777777" w:rsidTr="0022687E">
        <w:trPr>
          <w:trHeight w:val="1701"/>
          <w:tblCellSpacing w:w="85" w:type="dxa"/>
        </w:trPr>
        <w:tc>
          <w:tcPr>
            <w:tcW w:w="8901" w:type="dxa"/>
            <w:vAlign w:val="center"/>
          </w:tcPr>
          <w:p w14:paraId="670BA093" w14:textId="77777777" w:rsidR="002E0EC3" w:rsidRPr="00EB3C4E" w:rsidRDefault="002E0EC3" w:rsidP="002905E8">
            <w:pPr>
              <w:jc w:val="center"/>
              <w:rPr>
                <w:noProof/>
                <w:sz w:val="96"/>
                <w:szCs w:val="56"/>
                <w:lang w:eastAsia="en-AU"/>
              </w:rPr>
            </w:pPr>
          </w:p>
        </w:tc>
      </w:tr>
      <w:tr w:rsidR="002E0EC3" w14:paraId="13DA4588" w14:textId="77777777" w:rsidTr="0022687E">
        <w:trPr>
          <w:trHeight w:val="1701"/>
          <w:tblCellSpacing w:w="85" w:type="dxa"/>
        </w:trPr>
        <w:tc>
          <w:tcPr>
            <w:tcW w:w="8901" w:type="dxa"/>
            <w:vAlign w:val="center"/>
          </w:tcPr>
          <w:p w14:paraId="035CA2B2" w14:textId="77777777" w:rsidR="002E0EC3" w:rsidRPr="00EB3C4E" w:rsidRDefault="002E0EC3" w:rsidP="002905E8">
            <w:pPr>
              <w:jc w:val="center"/>
              <w:rPr>
                <w:noProof/>
                <w:sz w:val="96"/>
                <w:szCs w:val="56"/>
                <w:lang w:eastAsia="en-AU"/>
              </w:rPr>
            </w:pPr>
          </w:p>
        </w:tc>
      </w:tr>
      <w:tr w:rsidR="002E0EC3" w14:paraId="17C3A686" w14:textId="77777777" w:rsidTr="0022687E">
        <w:trPr>
          <w:trHeight w:val="1701"/>
          <w:tblCellSpacing w:w="85" w:type="dxa"/>
        </w:trPr>
        <w:tc>
          <w:tcPr>
            <w:tcW w:w="8901" w:type="dxa"/>
            <w:vAlign w:val="center"/>
          </w:tcPr>
          <w:p w14:paraId="37AA3518" w14:textId="77777777" w:rsidR="002E0EC3" w:rsidRPr="00EB3C4E" w:rsidRDefault="002E0EC3" w:rsidP="002905E8">
            <w:pPr>
              <w:jc w:val="center"/>
              <w:rPr>
                <w:noProof/>
                <w:sz w:val="96"/>
                <w:szCs w:val="56"/>
                <w:lang w:eastAsia="en-AU"/>
              </w:rPr>
            </w:pPr>
          </w:p>
        </w:tc>
      </w:tr>
    </w:tbl>
    <w:p w14:paraId="4B107BBE" w14:textId="39945B61" w:rsidR="0022687E" w:rsidRDefault="0022687E">
      <w:pPr>
        <w:rPr>
          <w:b/>
          <w:bCs/>
        </w:rPr>
      </w:pPr>
      <w:r>
        <w:rPr>
          <w:b/>
          <w:bCs/>
        </w:rPr>
        <w:br w:type="page"/>
      </w:r>
    </w:p>
    <w:p w14:paraId="6A1DF369" w14:textId="0E8A03E9" w:rsidR="00BB74B4" w:rsidRPr="00A2610C" w:rsidRDefault="00086068" w:rsidP="00086068">
      <w:pPr>
        <w:pStyle w:val="Heading1"/>
        <w:ind w:left="709" w:hanging="720"/>
      </w:pPr>
      <w:r>
        <w:lastRenderedPageBreak/>
        <w:tab/>
      </w:r>
      <w:bookmarkStart w:id="39" w:name="_Toc139293012"/>
      <w:r w:rsidR="00BB74B4" w:rsidRPr="00A2610C">
        <w:t>Teach in context</w:t>
      </w:r>
      <w:r w:rsidR="005B774C">
        <w:t>.</w:t>
      </w:r>
      <w:bookmarkEnd w:id="39"/>
    </w:p>
    <w:p w14:paraId="24C23C81" w14:textId="44A7A2ED" w:rsidR="00152DF6" w:rsidRDefault="00152DF6" w:rsidP="00A2610C">
      <w:pPr>
        <w:spacing w:after="0"/>
        <w:rPr>
          <w:rFonts w:cstheme="minorHAnsi"/>
          <w:b/>
          <w:bCs/>
        </w:rPr>
      </w:pPr>
    </w:p>
    <w:p w14:paraId="63BA2779" w14:textId="6E2246EB" w:rsidR="003B416A" w:rsidRDefault="00CE59E3" w:rsidP="00A2610C">
      <w:pPr>
        <w:spacing w:after="0"/>
        <w:rPr>
          <w:rFonts w:cstheme="minorHAnsi"/>
          <w:b/>
          <w:bCs/>
        </w:rPr>
      </w:pPr>
      <w:r>
        <w:rPr>
          <w:rFonts w:cstheme="minorHAnsi"/>
          <w:b/>
          <w:bCs/>
          <w:noProof/>
        </w:rPr>
        <mc:AlternateContent>
          <mc:Choice Requires="wps">
            <w:drawing>
              <wp:anchor distT="0" distB="0" distL="114300" distR="114300" simplePos="0" relativeHeight="253792256" behindDoc="0" locked="0" layoutInCell="1" allowOverlap="1" wp14:anchorId="297F08A8" wp14:editId="1BB00D0C">
                <wp:simplePos x="0" y="0"/>
                <wp:positionH relativeFrom="margin">
                  <wp:posOffset>-41910</wp:posOffset>
                </wp:positionH>
                <wp:positionV relativeFrom="paragraph">
                  <wp:posOffset>189231</wp:posOffset>
                </wp:positionV>
                <wp:extent cx="5539740" cy="6888480"/>
                <wp:effectExtent l="0" t="0" r="22860" b="26670"/>
                <wp:wrapNone/>
                <wp:docPr id="1887141858" name="Text Box 1"/>
                <wp:cNvGraphicFramePr/>
                <a:graphic xmlns:a="http://schemas.openxmlformats.org/drawingml/2006/main">
                  <a:graphicData uri="http://schemas.microsoft.com/office/word/2010/wordprocessingShape">
                    <wps:wsp>
                      <wps:cNvSpPr txBox="1"/>
                      <wps:spPr>
                        <a:xfrm>
                          <a:off x="0" y="0"/>
                          <a:ext cx="5539740" cy="6888480"/>
                        </a:xfrm>
                        <a:prstGeom prst="rect">
                          <a:avLst/>
                        </a:prstGeom>
                        <a:solidFill>
                          <a:srgbClr val="FBFBFB"/>
                        </a:solidFill>
                        <a:ln w="6350">
                          <a:solidFill>
                            <a:prstClr val="black"/>
                          </a:solidFill>
                        </a:ln>
                      </wps:spPr>
                      <wps:txbx>
                        <w:txbxContent>
                          <w:p w14:paraId="6B6C1DA6" w14:textId="1871B57D" w:rsidR="003B416A" w:rsidRPr="003B416A" w:rsidRDefault="003B416A" w:rsidP="0078634F">
                            <w:pPr>
                              <w:spacing w:before="80" w:after="120"/>
                              <w:rPr>
                                <w:b/>
                                <w:bCs/>
                              </w:rPr>
                            </w:pPr>
                            <w:r w:rsidRPr="003B416A">
                              <w:rPr>
                                <w:b/>
                                <w:bCs/>
                              </w:rPr>
                              <w:t>Introduction</w:t>
                            </w:r>
                          </w:p>
                          <w:p w14:paraId="18AD5966" w14:textId="2F4D5086" w:rsidR="004B4124" w:rsidRDefault="001A53B8" w:rsidP="004B4124">
                            <w:pPr>
                              <w:spacing w:after="0"/>
                            </w:pPr>
                            <w:r>
                              <w:t>All l</w:t>
                            </w:r>
                            <w:r w:rsidR="00465E5D">
                              <w:t xml:space="preserve">anguage </w:t>
                            </w:r>
                            <w:r>
                              <w:t xml:space="preserve">needs to </w:t>
                            </w:r>
                            <w:r w:rsidR="00DF4058">
                              <w:t xml:space="preserve">be </w:t>
                            </w:r>
                            <w:r w:rsidR="00465E5D">
                              <w:t>relevant and useful, so a</w:t>
                            </w:r>
                            <w:r w:rsidR="003B416A">
                              <w:t xml:space="preserve">s much as possible, </w:t>
                            </w:r>
                            <w:r>
                              <w:t xml:space="preserve">teach </w:t>
                            </w:r>
                            <w:r w:rsidR="003B416A">
                              <w:t xml:space="preserve">new vocabulary in context. </w:t>
                            </w:r>
                          </w:p>
                          <w:p w14:paraId="5E751537" w14:textId="77777777" w:rsidR="004B4124" w:rsidRPr="0078634F" w:rsidRDefault="004B4124" w:rsidP="004B4124">
                            <w:pPr>
                              <w:spacing w:after="0"/>
                              <w:rPr>
                                <w:sz w:val="10"/>
                                <w:szCs w:val="16"/>
                              </w:rPr>
                            </w:pPr>
                          </w:p>
                          <w:p w14:paraId="2394A81E" w14:textId="397C9AEE" w:rsidR="004738D1" w:rsidRDefault="00465E5D" w:rsidP="004B4124">
                            <w:pPr>
                              <w:spacing w:after="0"/>
                            </w:pPr>
                            <w:r>
                              <w:t>A</w:t>
                            </w:r>
                            <w:r w:rsidR="001A53B8">
                              <w:t xml:space="preserve">n appropriate </w:t>
                            </w:r>
                            <w:r>
                              <w:t>context at beginner level is f</w:t>
                            </w:r>
                            <w:r w:rsidR="003B416A">
                              <w:t>ood</w:t>
                            </w:r>
                            <w:r w:rsidR="004B4124">
                              <w:t>.</w:t>
                            </w:r>
                            <w:r>
                              <w:t xml:space="preserve"> </w:t>
                            </w:r>
                            <w:r w:rsidR="004B4124">
                              <w:rPr>
                                <w:rFonts w:cstheme="minorHAnsi"/>
                                <w:szCs w:val="28"/>
                              </w:rPr>
                              <w:t>Going</w:t>
                            </w:r>
                            <w:r w:rsidR="001A53B8">
                              <w:rPr>
                                <w:rFonts w:cstheme="minorHAnsi"/>
                                <w:szCs w:val="28"/>
                              </w:rPr>
                              <w:t xml:space="preserve"> shopping, prepar</w:t>
                            </w:r>
                            <w:r w:rsidR="004B4124">
                              <w:rPr>
                                <w:rFonts w:cstheme="minorHAnsi"/>
                                <w:szCs w:val="28"/>
                              </w:rPr>
                              <w:t>ing</w:t>
                            </w:r>
                            <w:r w:rsidR="001A53B8">
                              <w:rPr>
                                <w:rFonts w:cstheme="minorHAnsi"/>
                                <w:szCs w:val="28"/>
                              </w:rPr>
                              <w:t xml:space="preserve"> and sharing food is familiar territory </w:t>
                            </w:r>
                            <w:r w:rsidR="004B4124">
                              <w:rPr>
                                <w:rFonts w:cstheme="minorHAnsi"/>
                                <w:szCs w:val="28"/>
                              </w:rPr>
                              <w:t xml:space="preserve">for most students, so it </w:t>
                            </w:r>
                            <w:r w:rsidR="001A53B8">
                              <w:rPr>
                                <w:rFonts w:cstheme="minorHAnsi"/>
                                <w:szCs w:val="28"/>
                              </w:rPr>
                              <w:t xml:space="preserve">builds on </w:t>
                            </w:r>
                            <w:r w:rsidR="004B4124">
                              <w:rPr>
                                <w:rFonts w:cstheme="minorHAnsi"/>
                                <w:szCs w:val="28"/>
                              </w:rPr>
                              <w:t>their</w:t>
                            </w:r>
                            <w:r w:rsidR="001A53B8">
                              <w:rPr>
                                <w:rFonts w:cstheme="minorHAnsi"/>
                                <w:szCs w:val="28"/>
                              </w:rPr>
                              <w:t xml:space="preserve"> personal skills and knowledge</w:t>
                            </w:r>
                            <w:r w:rsidR="004B4124">
                              <w:rPr>
                                <w:rFonts w:cstheme="minorHAnsi"/>
                                <w:szCs w:val="28"/>
                              </w:rPr>
                              <w:t>. In addition,</w:t>
                            </w:r>
                            <w:r w:rsidR="001A53B8">
                              <w:rPr>
                                <w:rFonts w:cstheme="minorHAnsi"/>
                                <w:szCs w:val="28"/>
                              </w:rPr>
                              <w:t xml:space="preserve"> the sensory </w:t>
                            </w:r>
                            <w:r w:rsidR="001A53B8" w:rsidRPr="001A53B8">
                              <w:rPr>
                                <w:rFonts w:cstheme="minorHAnsi"/>
                                <w:szCs w:val="28"/>
                              </w:rPr>
                              <w:t>tast</w:t>
                            </w:r>
                            <w:r w:rsidR="001A53B8">
                              <w:rPr>
                                <w:rFonts w:cstheme="minorHAnsi"/>
                                <w:szCs w:val="28"/>
                              </w:rPr>
                              <w:t>ing</w:t>
                            </w:r>
                            <w:r w:rsidR="001A53B8" w:rsidRPr="001A53B8">
                              <w:rPr>
                                <w:rFonts w:cstheme="minorHAnsi"/>
                                <w:szCs w:val="28"/>
                              </w:rPr>
                              <w:t>, smell</w:t>
                            </w:r>
                            <w:r w:rsidR="001A53B8">
                              <w:rPr>
                                <w:rFonts w:cstheme="minorHAnsi"/>
                                <w:szCs w:val="28"/>
                              </w:rPr>
                              <w:t>ing</w:t>
                            </w:r>
                            <w:r w:rsidR="001A53B8" w:rsidRPr="001A53B8">
                              <w:rPr>
                                <w:rFonts w:cstheme="minorHAnsi"/>
                                <w:szCs w:val="28"/>
                              </w:rPr>
                              <w:t xml:space="preserve"> and </w:t>
                            </w:r>
                            <w:r w:rsidR="001A53B8">
                              <w:rPr>
                                <w:rFonts w:cstheme="minorHAnsi"/>
                                <w:szCs w:val="28"/>
                              </w:rPr>
                              <w:t>handling</w:t>
                            </w:r>
                            <w:r w:rsidR="001A53B8" w:rsidRPr="001A53B8">
                              <w:rPr>
                                <w:rFonts w:cstheme="minorHAnsi"/>
                                <w:szCs w:val="28"/>
                              </w:rPr>
                              <w:t xml:space="preserve"> </w:t>
                            </w:r>
                            <w:r w:rsidR="004B4124">
                              <w:rPr>
                                <w:rFonts w:cstheme="minorHAnsi"/>
                                <w:szCs w:val="28"/>
                              </w:rPr>
                              <w:t xml:space="preserve">of </w:t>
                            </w:r>
                            <w:r w:rsidR="001A53B8" w:rsidRPr="001A53B8">
                              <w:rPr>
                                <w:rFonts w:cstheme="minorHAnsi"/>
                                <w:szCs w:val="28"/>
                              </w:rPr>
                              <w:t>food</w:t>
                            </w:r>
                            <w:r w:rsidR="001A53B8">
                              <w:rPr>
                                <w:rFonts w:cstheme="minorHAnsi"/>
                                <w:szCs w:val="28"/>
                              </w:rPr>
                              <w:t xml:space="preserve"> p</w:t>
                            </w:r>
                            <w:r w:rsidR="001A53B8" w:rsidRPr="001A53B8">
                              <w:rPr>
                                <w:rFonts w:cstheme="minorHAnsi"/>
                                <w:szCs w:val="28"/>
                              </w:rPr>
                              <w:t xml:space="preserve">rovides a </w:t>
                            </w:r>
                            <w:r w:rsidR="001A53B8" w:rsidRPr="001A53B8">
                              <w:rPr>
                                <w:rFonts w:cstheme="minorHAnsi"/>
                                <w:i/>
                                <w:iCs/>
                                <w:szCs w:val="28"/>
                              </w:rPr>
                              <w:t>cognitive hook</w:t>
                            </w:r>
                            <w:r w:rsidR="001A53B8" w:rsidRPr="001A53B8">
                              <w:rPr>
                                <w:rFonts w:cstheme="minorHAnsi"/>
                                <w:szCs w:val="28"/>
                              </w:rPr>
                              <w:t xml:space="preserve"> </w:t>
                            </w:r>
                            <w:r w:rsidR="004B4124">
                              <w:rPr>
                                <w:rFonts w:cstheme="minorHAnsi"/>
                                <w:szCs w:val="28"/>
                              </w:rPr>
                              <w:t>to</w:t>
                            </w:r>
                            <w:r w:rsidR="001A53B8" w:rsidRPr="001A53B8">
                              <w:rPr>
                                <w:rFonts w:cstheme="minorHAnsi"/>
                                <w:szCs w:val="28"/>
                              </w:rPr>
                              <w:t xml:space="preserve"> aid memory. </w:t>
                            </w:r>
                            <w:r>
                              <w:t>B</w:t>
                            </w:r>
                            <w:r w:rsidR="003B416A">
                              <w:t>elow is a</w:t>
                            </w:r>
                            <w:r>
                              <w:t>n</w:t>
                            </w:r>
                            <w:r w:rsidR="003B416A">
                              <w:t xml:space="preserve"> </w:t>
                            </w:r>
                            <w:r>
                              <w:t>example of</w:t>
                            </w:r>
                            <w:r w:rsidR="003B416A">
                              <w:t xml:space="preserve"> </w:t>
                            </w:r>
                            <w:r>
                              <w:t xml:space="preserve">how to </w:t>
                            </w:r>
                            <w:r w:rsidR="003B416A">
                              <w:t xml:space="preserve">build language around </w:t>
                            </w:r>
                            <w:r>
                              <w:t>this</w:t>
                            </w:r>
                            <w:r w:rsidR="003B416A">
                              <w:t xml:space="preserve"> theme. </w:t>
                            </w:r>
                          </w:p>
                          <w:p w14:paraId="6276583F" w14:textId="77777777" w:rsidR="004B4124" w:rsidRPr="0078634F" w:rsidRDefault="004B4124" w:rsidP="004B4124">
                            <w:pPr>
                              <w:spacing w:after="0"/>
                              <w:rPr>
                                <w:sz w:val="16"/>
                                <w:szCs w:val="22"/>
                              </w:rPr>
                            </w:pPr>
                          </w:p>
                          <w:p w14:paraId="5EA3468D" w14:textId="3304EF5C" w:rsidR="004738D1" w:rsidRDefault="004738D1" w:rsidP="004738D1">
                            <w:pPr>
                              <w:spacing w:after="0"/>
                              <w:rPr>
                                <w:rFonts w:cstheme="minorHAnsi"/>
                              </w:rPr>
                            </w:pPr>
                            <w:r w:rsidRPr="00152DF6">
                              <w:rPr>
                                <w:rFonts w:cstheme="minorHAnsi"/>
                                <w:b/>
                                <w:bCs/>
                              </w:rPr>
                              <w:t>Activity</w:t>
                            </w:r>
                            <w:r w:rsidRPr="00152DF6">
                              <w:rPr>
                                <w:rFonts w:cstheme="minorHAnsi"/>
                              </w:rPr>
                              <w:t xml:space="preserve">: </w:t>
                            </w:r>
                            <w:r w:rsidR="001A53B8" w:rsidRPr="0078634F">
                              <w:rPr>
                                <w:rFonts w:cstheme="minorHAnsi"/>
                                <w:b/>
                                <w:bCs/>
                              </w:rPr>
                              <w:t>Prepare a fruit salad</w:t>
                            </w:r>
                          </w:p>
                          <w:p w14:paraId="27D49B98" w14:textId="77777777" w:rsidR="004738D1" w:rsidRPr="0078634F" w:rsidRDefault="004738D1" w:rsidP="004738D1">
                            <w:pPr>
                              <w:pStyle w:val="ListParagraph"/>
                              <w:spacing w:after="0"/>
                              <w:rPr>
                                <w:rFonts w:cstheme="minorHAnsi"/>
                                <w:sz w:val="6"/>
                                <w:szCs w:val="6"/>
                              </w:rPr>
                            </w:pPr>
                          </w:p>
                          <w:p w14:paraId="07D0CB93" w14:textId="19661F66" w:rsidR="00875FAD" w:rsidRPr="004B4124" w:rsidRDefault="004738D1" w:rsidP="00165DC1">
                            <w:pPr>
                              <w:pStyle w:val="ListParagraph"/>
                              <w:numPr>
                                <w:ilvl w:val="0"/>
                                <w:numId w:val="94"/>
                              </w:numPr>
                              <w:spacing w:after="0"/>
                              <w:rPr>
                                <w:rFonts w:ascii="Comic Sans MS" w:hAnsi="Comic Sans MS"/>
                                <w:sz w:val="24"/>
                                <w:szCs w:val="36"/>
                              </w:rPr>
                            </w:pPr>
                            <w:r w:rsidRPr="004B4124">
                              <w:rPr>
                                <w:rFonts w:cstheme="minorHAnsi"/>
                                <w:b/>
                                <w:bCs/>
                                <w:sz w:val="28"/>
                                <w:szCs w:val="28"/>
                              </w:rPr>
                              <w:t>Teach the vocabulary</w:t>
                            </w:r>
                            <w:r w:rsidRPr="00465E5D">
                              <w:rPr>
                                <w:rFonts w:cstheme="minorHAnsi"/>
                                <w:sz w:val="28"/>
                                <w:szCs w:val="28"/>
                              </w:rPr>
                              <w:t xml:space="preserve"> </w:t>
                            </w:r>
                            <w:r w:rsidR="00E719DD" w:rsidRPr="00E719DD">
                              <w:rPr>
                                <w:rFonts w:cstheme="minorHAnsi"/>
                                <w:b/>
                                <w:bCs/>
                                <w:sz w:val="28"/>
                                <w:szCs w:val="28"/>
                              </w:rPr>
                              <w:t>and language</w:t>
                            </w:r>
                            <w:r w:rsidRPr="00465E5D">
                              <w:rPr>
                                <w:rFonts w:cstheme="minorHAnsi"/>
                                <w:sz w:val="28"/>
                                <w:szCs w:val="28"/>
                              </w:rPr>
                              <w:t>.</w:t>
                            </w:r>
                            <w:r>
                              <w:rPr>
                                <w:rFonts w:cstheme="minorHAnsi"/>
                                <w:sz w:val="28"/>
                                <w:szCs w:val="28"/>
                              </w:rPr>
                              <w:t xml:space="preserve"> </w:t>
                            </w:r>
                          </w:p>
                          <w:p w14:paraId="18EC3734" w14:textId="4EE9ED4D" w:rsidR="00875FAD" w:rsidRPr="004B4124" w:rsidRDefault="00875FAD" w:rsidP="00165DC1">
                            <w:pPr>
                              <w:pStyle w:val="ListParagraph"/>
                              <w:numPr>
                                <w:ilvl w:val="0"/>
                                <w:numId w:val="95"/>
                              </w:numPr>
                              <w:spacing w:after="0"/>
                              <w:rPr>
                                <w:rFonts w:ascii="Comic Sans MS" w:hAnsi="Comic Sans MS"/>
                                <w:sz w:val="32"/>
                                <w:szCs w:val="44"/>
                              </w:rPr>
                            </w:pPr>
                            <w:r w:rsidRPr="004B4124">
                              <w:rPr>
                                <w:rFonts w:cstheme="minorHAnsi"/>
                                <w:sz w:val="28"/>
                                <w:szCs w:val="28"/>
                              </w:rPr>
                              <w:t xml:space="preserve">Project pictures of the </w:t>
                            </w:r>
                            <w:r w:rsidR="004B4124">
                              <w:rPr>
                                <w:rFonts w:cstheme="minorHAnsi"/>
                                <w:sz w:val="28"/>
                                <w:szCs w:val="28"/>
                              </w:rPr>
                              <w:t>fruit</w:t>
                            </w:r>
                            <w:r w:rsidRPr="004B4124">
                              <w:rPr>
                                <w:rFonts w:cstheme="minorHAnsi"/>
                                <w:sz w:val="28"/>
                                <w:szCs w:val="28"/>
                              </w:rPr>
                              <w:t xml:space="preserve"> on a </w:t>
                            </w:r>
                            <w:r w:rsidR="004B4124" w:rsidRPr="004B4124">
                              <w:rPr>
                                <w:rFonts w:cstheme="minorHAnsi"/>
                                <w:sz w:val="28"/>
                                <w:szCs w:val="28"/>
                              </w:rPr>
                              <w:t>PowerPoint</w:t>
                            </w:r>
                            <w:r w:rsidRPr="004B4124">
                              <w:rPr>
                                <w:rFonts w:cstheme="minorHAnsi"/>
                                <w:sz w:val="28"/>
                                <w:szCs w:val="28"/>
                              </w:rPr>
                              <w:t>.</w:t>
                            </w:r>
                          </w:p>
                          <w:p w14:paraId="7B475D56" w14:textId="63CF2B03" w:rsidR="00875FAD" w:rsidRDefault="004B4124" w:rsidP="004B4124">
                            <w:pPr>
                              <w:spacing w:after="0"/>
                              <w:ind w:left="1440"/>
                              <w:rPr>
                                <w:rFonts w:cstheme="minorHAnsi"/>
                              </w:rPr>
                            </w:pPr>
                            <w:r>
                              <w:rPr>
                                <w:rFonts w:cstheme="minorHAnsi"/>
                              </w:rPr>
                              <w:t>e.g.</w:t>
                            </w:r>
                            <w:r w:rsidR="00875FAD" w:rsidRPr="004B4124">
                              <w:rPr>
                                <w:rFonts w:cstheme="minorHAnsi"/>
                              </w:rPr>
                              <w:t xml:space="preserve"> apple, banana, lemon, orange, </w:t>
                            </w:r>
                            <w:r>
                              <w:rPr>
                                <w:rFonts w:cstheme="minorHAnsi"/>
                              </w:rPr>
                              <w:t xml:space="preserve">grapes, </w:t>
                            </w:r>
                            <w:r w:rsidR="00875FAD" w:rsidRPr="004B4124">
                              <w:rPr>
                                <w:rFonts w:cstheme="minorHAnsi"/>
                              </w:rPr>
                              <w:t>watermelon</w:t>
                            </w:r>
                            <w:r>
                              <w:rPr>
                                <w:rFonts w:cstheme="minorHAnsi"/>
                              </w:rPr>
                              <w:t xml:space="preserve"> etc</w:t>
                            </w:r>
                          </w:p>
                          <w:p w14:paraId="04AB081D" w14:textId="4416F3BB" w:rsidR="00E719DD" w:rsidRPr="00E719DD" w:rsidRDefault="00E719DD" w:rsidP="00165DC1">
                            <w:pPr>
                              <w:pStyle w:val="ListParagraph"/>
                              <w:numPr>
                                <w:ilvl w:val="0"/>
                                <w:numId w:val="95"/>
                              </w:numPr>
                              <w:spacing w:after="0"/>
                              <w:rPr>
                                <w:rFonts w:cstheme="minorHAnsi"/>
                                <w:sz w:val="28"/>
                                <w:szCs w:val="28"/>
                              </w:rPr>
                            </w:pPr>
                            <w:r w:rsidRPr="00E719DD">
                              <w:rPr>
                                <w:rFonts w:cstheme="minorHAnsi"/>
                                <w:sz w:val="28"/>
                                <w:szCs w:val="28"/>
                              </w:rPr>
                              <w:t xml:space="preserve">Project pictures of the kitchen </w:t>
                            </w:r>
                            <w:r>
                              <w:rPr>
                                <w:rFonts w:cstheme="minorHAnsi"/>
                                <w:sz w:val="28"/>
                                <w:szCs w:val="28"/>
                              </w:rPr>
                              <w:t>utensils</w:t>
                            </w:r>
                            <w:r w:rsidRPr="00E719DD">
                              <w:rPr>
                                <w:rFonts w:cstheme="minorHAnsi"/>
                                <w:sz w:val="28"/>
                                <w:szCs w:val="28"/>
                              </w:rPr>
                              <w:t xml:space="preserve"> </w:t>
                            </w:r>
                            <w:r>
                              <w:rPr>
                                <w:rFonts w:cstheme="minorHAnsi"/>
                                <w:sz w:val="28"/>
                                <w:szCs w:val="28"/>
                              </w:rPr>
                              <w:t xml:space="preserve">required. e.g. knife, chopping board, large and small bowls and spoons etc </w:t>
                            </w:r>
                          </w:p>
                          <w:p w14:paraId="7BD4961D" w14:textId="77777777" w:rsidR="00875FAD" w:rsidRDefault="00875FAD" w:rsidP="00165DC1">
                            <w:pPr>
                              <w:pStyle w:val="ListParagraph"/>
                              <w:numPr>
                                <w:ilvl w:val="0"/>
                                <w:numId w:val="95"/>
                              </w:numPr>
                              <w:spacing w:after="0"/>
                              <w:rPr>
                                <w:rFonts w:cstheme="minorHAnsi"/>
                                <w:sz w:val="28"/>
                                <w:szCs w:val="28"/>
                              </w:rPr>
                            </w:pPr>
                            <w:r w:rsidRPr="004B4124">
                              <w:rPr>
                                <w:rFonts w:cstheme="minorHAnsi"/>
                                <w:sz w:val="28"/>
                                <w:szCs w:val="28"/>
                              </w:rPr>
                              <w:t>Say the words together, clap the words.</w:t>
                            </w:r>
                          </w:p>
                          <w:p w14:paraId="60BF8610" w14:textId="3F91189D" w:rsidR="004B4124" w:rsidRPr="00875FAD" w:rsidRDefault="004B4124" w:rsidP="00165DC1">
                            <w:pPr>
                              <w:pStyle w:val="ListParagraph"/>
                              <w:numPr>
                                <w:ilvl w:val="0"/>
                                <w:numId w:val="95"/>
                              </w:numPr>
                              <w:spacing w:after="0"/>
                              <w:rPr>
                                <w:rFonts w:cstheme="minorHAnsi"/>
                                <w:sz w:val="28"/>
                                <w:szCs w:val="40"/>
                              </w:rPr>
                            </w:pPr>
                            <w:r w:rsidRPr="00875FAD">
                              <w:rPr>
                                <w:rFonts w:cstheme="minorHAnsi"/>
                                <w:sz w:val="28"/>
                                <w:szCs w:val="40"/>
                              </w:rPr>
                              <w:t>Teach singular and plural</w:t>
                            </w:r>
                            <w:r w:rsidR="00DF4058">
                              <w:rPr>
                                <w:rFonts w:cstheme="minorHAnsi"/>
                                <w:sz w:val="28"/>
                                <w:szCs w:val="40"/>
                              </w:rPr>
                              <w:t>.</w:t>
                            </w:r>
                          </w:p>
                          <w:p w14:paraId="02E5322F" w14:textId="0782398D" w:rsidR="004B4124" w:rsidRPr="00E719DD" w:rsidRDefault="004B4124" w:rsidP="00165DC1">
                            <w:pPr>
                              <w:pStyle w:val="ListParagraph"/>
                              <w:numPr>
                                <w:ilvl w:val="0"/>
                                <w:numId w:val="95"/>
                              </w:numPr>
                              <w:spacing w:after="0"/>
                              <w:rPr>
                                <w:rFonts w:cstheme="minorHAnsi"/>
                                <w:sz w:val="28"/>
                                <w:szCs w:val="28"/>
                              </w:rPr>
                            </w:pPr>
                            <w:r>
                              <w:rPr>
                                <w:rFonts w:cstheme="minorHAnsi"/>
                                <w:sz w:val="28"/>
                                <w:szCs w:val="40"/>
                              </w:rPr>
                              <w:t>R</w:t>
                            </w:r>
                            <w:r w:rsidRPr="00875FAD">
                              <w:rPr>
                                <w:rFonts w:cstheme="minorHAnsi"/>
                                <w:sz w:val="28"/>
                                <w:szCs w:val="40"/>
                              </w:rPr>
                              <w:t>evise the colours: yellow, green, red</w:t>
                            </w:r>
                            <w:r>
                              <w:rPr>
                                <w:rFonts w:cstheme="minorHAnsi"/>
                                <w:sz w:val="28"/>
                                <w:szCs w:val="40"/>
                              </w:rPr>
                              <w:t xml:space="preserve"> etc</w:t>
                            </w:r>
                          </w:p>
                          <w:p w14:paraId="20E6DEFF" w14:textId="46E198DE" w:rsidR="004B4124" w:rsidRPr="00E719DD" w:rsidRDefault="00E719DD" w:rsidP="00165DC1">
                            <w:pPr>
                              <w:pStyle w:val="ListParagraph"/>
                              <w:numPr>
                                <w:ilvl w:val="0"/>
                                <w:numId w:val="95"/>
                              </w:numPr>
                              <w:spacing w:after="0"/>
                              <w:rPr>
                                <w:rFonts w:cstheme="minorHAnsi"/>
                                <w:sz w:val="36"/>
                                <w:szCs w:val="36"/>
                              </w:rPr>
                            </w:pPr>
                            <w:r w:rsidRPr="00E719DD">
                              <w:rPr>
                                <w:rFonts w:cstheme="minorHAnsi"/>
                                <w:sz w:val="28"/>
                                <w:szCs w:val="28"/>
                              </w:rPr>
                              <w:t>Revise numbers: Ask</w:t>
                            </w:r>
                            <w:r w:rsidR="004B4124" w:rsidRPr="00E719DD">
                              <w:rPr>
                                <w:rFonts w:cstheme="minorHAnsi"/>
                                <w:sz w:val="28"/>
                                <w:szCs w:val="28"/>
                              </w:rPr>
                              <w:t xml:space="preserve"> </w:t>
                            </w:r>
                            <w:r w:rsidR="004B4124" w:rsidRPr="00E719DD">
                              <w:rPr>
                                <w:rFonts w:cstheme="minorHAnsi"/>
                                <w:i/>
                                <w:iCs/>
                                <w:sz w:val="28"/>
                                <w:szCs w:val="28"/>
                              </w:rPr>
                              <w:t xml:space="preserve">How many </w:t>
                            </w:r>
                            <w:r w:rsidRPr="00E719DD">
                              <w:rPr>
                                <w:rFonts w:cstheme="minorHAnsi"/>
                                <w:i/>
                                <w:iCs/>
                                <w:sz w:val="28"/>
                                <w:szCs w:val="28"/>
                              </w:rPr>
                              <w:t xml:space="preserve">students? How many </w:t>
                            </w:r>
                            <w:r w:rsidR="004B4124" w:rsidRPr="00E719DD">
                              <w:rPr>
                                <w:rFonts w:cstheme="minorHAnsi"/>
                                <w:i/>
                                <w:iCs/>
                                <w:sz w:val="28"/>
                                <w:szCs w:val="28"/>
                              </w:rPr>
                              <w:t>apples</w:t>
                            </w:r>
                            <w:r w:rsidRPr="00E719DD">
                              <w:rPr>
                                <w:rFonts w:cstheme="minorHAnsi"/>
                                <w:i/>
                                <w:iCs/>
                                <w:sz w:val="28"/>
                                <w:szCs w:val="28"/>
                              </w:rPr>
                              <w:t>/bananas etc?</w:t>
                            </w:r>
                            <w:r w:rsidRPr="00E719DD">
                              <w:rPr>
                                <w:rFonts w:cstheme="minorHAnsi"/>
                                <w:sz w:val="28"/>
                                <w:szCs w:val="28"/>
                              </w:rPr>
                              <w:t xml:space="preserve"> </w:t>
                            </w:r>
                            <w:r w:rsidRPr="00E719DD">
                              <w:rPr>
                                <w:rFonts w:cstheme="minorHAnsi"/>
                                <w:i/>
                                <w:iCs/>
                                <w:sz w:val="28"/>
                                <w:szCs w:val="28"/>
                              </w:rPr>
                              <w:t>How many bowls?</w:t>
                            </w:r>
                          </w:p>
                          <w:p w14:paraId="133810E8" w14:textId="3CF3A1C7" w:rsidR="00E719DD" w:rsidRPr="004B4124" w:rsidRDefault="00E719DD" w:rsidP="00165DC1">
                            <w:pPr>
                              <w:pStyle w:val="ListParagraph"/>
                              <w:numPr>
                                <w:ilvl w:val="0"/>
                                <w:numId w:val="95"/>
                              </w:numPr>
                              <w:spacing w:after="0"/>
                              <w:rPr>
                                <w:rFonts w:cstheme="minorHAnsi"/>
                                <w:sz w:val="28"/>
                                <w:szCs w:val="28"/>
                              </w:rPr>
                            </w:pPr>
                            <w:r>
                              <w:rPr>
                                <w:rFonts w:cstheme="minorHAnsi"/>
                                <w:sz w:val="28"/>
                                <w:szCs w:val="40"/>
                              </w:rPr>
                              <w:t xml:space="preserve">Teach collocations: </w:t>
                            </w:r>
                            <w:r w:rsidRPr="00E719DD">
                              <w:rPr>
                                <w:rFonts w:cstheme="minorHAnsi"/>
                                <w:i/>
                                <w:iCs/>
                                <w:sz w:val="28"/>
                                <w:szCs w:val="40"/>
                              </w:rPr>
                              <w:t xml:space="preserve">We need </w:t>
                            </w:r>
                            <w:r w:rsidR="0078634F">
                              <w:rPr>
                                <w:rFonts w:cstheme="minorHAnsi"/>
                                <w:i/>
                                <w:iCs/>
                                <w:sz w:val="28"/>
                                <w:szCs w:val="40"/>
                              </w:rPr>
                              <w:t>4</w:t>
                            </w:r>
                            <w:r w:rsidRPr="00E719DD">
                              <w:rPr>
                                <w:rFonts w:cstheme="minorHAnsi"/>
                                <w:i/>
                                <w:iCs/>
                                <w:sz w:val="28"/>
                                <w:szCs w:val="40"/>
                              </w:rPr>
                              <w:t xml:space="preserve"> apples</w:t>
                            </w:r>
                            <w:r>
                              <w:rPr>
                                <w:rFonts w:cstheme="minorHAnsi"/>
                                <w:sz w:val="28"/>
                                <w:szCs w:val="40"/>
                              </w:rPr>
                              <w:t xml:space="preserve">. </w:t>
                            </w:r>
                            <w:r w:rsidRPr="00E719DD">
                              <w:rPr>
                                <w:rFonts w:cstheme="minorHAnsi"/>
                                <w:i/>
                                <w:iCs/>
                                <w:sz w:val="28"/>
                                <w:szCs w:val="40"/>
                              </w:rPr>
                              <w:t>We need 20 bowls.</w:t>
                            </w:r>
                            <w:r>
                              <w:rPr>
                                <w:rFonts w:cstheme="minorHAnsi"/>
                                <w:sz w:val="28"/>
                                <w:szCs w:val="40"/>
                              </w:rPr>
                              <w:t xml:space="preserve"> etc</w:t>
                            </w:r>
                          </w:p>
                          <w:p w14:paraId="21FB645B" w14:textId="77777777" w:rsidR="004738D1" w:rsidRPr="004738D1" w:rsidRDefault="004738D1" w:rsidP="004738D1">
                            <w:pPr>
                              <w:pStyle w:val="ListParagraph"/>
                              <w:rPr>
                                <w:rFonts w:cstheme="minorHAnsi"/>
                                <w:sz w:val="12"/>
                                <w:szCs w:val="12"/>
                              </w:rPr>
                            </w:pPr>
                          </w:p>
                          <w:p w14:paraId="4445C462" w14:textId="21F33D57" w:rsidR="004738D1" w:rsidRDefault="004738D1" w:rsidP="00165DC1">
                            <w:pPr>
                              <w:pStyle w:val="ListParagraph"/>
                              <w:numPr>
                                <w:ilvl w:val="0"/>
                                <w:numId w:val="94"/>
                              </w:numPr>
                              <w:spacing w:after="0"/>
                              <w:rPr>
                                <w:rFonts w:cstheme="minorHAnsi"/>
                                <w:sz w:val="28"/>
                                <w:szCs w:val="28"/>
                              </w:rPr>
                            </w:pPr>
                            <w:r w:rsidRPr="002C1657">
                              <w:rPr>
                                <w:rFonts w:cstheme="minorHAnsi"/>
                                <w:sz w:val="28"/>
                                <w:szCs w:val="28"/>
                              </w:rPr>
                              <w:t xml:space="preserve">Create </w:t>
                            </w:r>
                            <w:r w:rsidR="0078634F" w:rsidRPr="0078634F">
                              <w:rPr>
                                <w:rFonts w:cstheme="minorHAnsi"/>
                                <w:b/>
                                <w:bCs/>
                                <w:sz w:val="28"/>
                                <w:szCs w:val="28"/>
                              </w:rPr>
                              <w:t>an</w:t>
                            </w:r>
                            <w:r w:rsidRPr="006E63C2">
                              <w:rPr>
                                <w:rFonts w:cstheme="minorHAnsi"/>
                                <w:sz w:val="28"/>
                                <w:szCs w:val="28"/>
                              </w:rPr>
                              <w:t xml:space="preserve"> </w:t>
                            </w:r>
                            <w:r w:rsidRPr="006E63C2">
                              <w:rPr>
                                <w:rFonts w:cstheme="minorHAnsi"/>
                                <w:b/>
                                <w:bCs/>
                                <w:sz w:val="28"/>
                                <w:szCs w:val="28"/>
                              </w:rPr>
                              <w:t>alphabetical list</w:t>
                            </w:r>
                            <w:r w:rsidRPr="006E63C2">
                              <w:rPr>
                                <w:rFonts w:cstheme="minorHAnsi"/>
                                <w:sz w:val="28"/>
                                <w:szCs w:val="28"/>
                              </w:rPr>
                              <w:t xml:space="preserve"> </w:t>
                            </w:r>
                            <w:r>
                              <w:rPr>
                                <w:rFonts w:cstheme="minorHAnsi"/>
                                <w:sz w:val="28"/>
                                <w:szCs w:val="28"/>
                              </w:rPr>
                              <w:t>with pictures</w:t>
                            </w:r>
                            <w:r w:rsidR="0022007B">
                              <w:rPr>
                                <w:rFonts w:cstheme="minorHAnsi"/>
                                <w:sz w:val="28"/>
                                <w:szCs w:val="28"/>
                              </w:rPr>
                              <w:t>.</w:t>
                            </w:r>
                            <w:r>
                              <w:rPr>
                                <w:rFonts w:cstheme="minorHAnsi"/>
                                <w:sz w:val="28"/>
                                <w:szCs w:val="28"/>
                              </w:rPr>
                              <w:t xml:space="preserve"> </w:t>
                            </w:r>
                            <w:r w:rsidR="0022007B">
                              <w:rPr>
                                <w:rFonts w:cstheme="minorHAnsi"/>
                                <w:sz w:val="28"/>
                                <w:szCs w:val="28"/>
                              </w:rPr>
                              <w:t xml:space="preserve">[See </w:t>
                            </w:r>
                            <w:r>
                              <w:rPr>
                                <w:rFonts w:cstheme="minorHAnsi"/>
                                <w:sz w:val="28"/>
                                <w:szCs w:val="28"/>
                              </w:rPr>
                              <w:t>page</w:t>
                            </w:r>
                            <w:r w:rsidR="0022007B">
                              <w:rPr>
                                <w:rFonts w:cstheme="minorHAnsi"/>
                                <w:sz w:val="28"/>
                                <w:szCs w:val="28"/>
                              </w:rPr>
                              <w:t xml:space="preserve"> 12</w:t>
                            </w:r>
                            <w:r w:rsidR="003E7D2A">
                              <w:rPr>
                                <w:rFonts w:cstheme="minorHAnsi"/>
                                <w:sz w:val="28"/>
                                <w:szCs w:val="28"/>
                              </w:rPr>
                              <w:t>6</w:t>
                            </w:r>
                            <w:r w:rsidR="00E719DD">
                              <w:rPr>
                                <w:rFonts w:cstheme="minorHAnsi"/>
                                <w:sz w:val="28"/>
                                <w:szCs w:val="28"/>
                              </w:rPr>
                              <w:t>.</w:t>
                            </w:r>
                            <w:r w:rsidR="0022007B">
                              <w:rPr>
                                <w:rFonts w:cstheme="minorHAnsi"/>
                                <w:sz w:val="28"/>
                                <w:szCs w:val="28"/>
                              </w:rPr>
                              <w:t>]</w:t>
                            </w:r>
                            <w:r w:rsidRPr="006E63C2">
                              <w:rPr>
                                <w:rFonts w:cstheme="minorHAnsi"/>
                                <w:sz w:val="28"/>
                                <w:szCs w:val="28"/>
                              </w:rPr>
                              <w:t xml:space="preserve"> </w:t>
                            </w:r>
                            <w:r>
                              <w:rPr>
                                <w:rFonts w:cstheme="minorHAnsi"/>
                                <w:sz w:val="28"/>
                                <w:szCs w:val="28"/>
                              </w:rPr>
                              <w:t xml:space="preserve">The list </w:t>
                            </w:r>
                            <w:r w:rsidR="00E719DD">
                              <w:rPr>
                                <w:rFonts w:cstheme="minorHAnsi"/>
                                <w:sz w:val="28"/>
                                <w:szCs w:val="28"/>
                              </w:rPr>
                              <w:t xml:space="preserve">includes ingredients for a </w:t>
                            </w:r>
                            <w:r>
                              <w:rPr>
                                <w:rFonts w:cstheme="minorHAnsi"/>
                                <w:sz w:val="28"/>
                                <w:szCs w:val="28"/>
                              </w:rPr>
                              <w:t>simple fruit salad</w:t>
                            </w:r>
                            <w:r w:rsidR="00E719DD">
                              <w:rPr>
                                <w:rFonts w:cstheme="minorHAnsi"/>
                                <w:sz w:val="28"/>
                                <w:szCs w:val="28"/>
                              </w:rPr>
                              <w:t>, but c</w:t>
                            </w:r>
                            <w:r w:rsidR="0078634F">
                              <w:rPr>
                                <w:rFonts w:cstheme="minorHAnsi"/>
                                <w:sz w:val="28"/>
                                <w:szCs w:val="28"/>
                              </w:rPr>
                              <w:t xml:space="preserve">ould </w:t>
                            </w:r>
                            <w:r w:rsidR="00E719DD">
                              <w:rPr>
                                <w:rFonts w:cstheme="minorHAnsi"/>
                                <w:sz w:val="28"/>
                                <w:szCs w:val="28"/>
                              </w:rPr>
                              <w:t xml:space="preserve">be added to </w:t>
                            </w:r>
                            <w:r>
                              <w:rPr>
                                <w:rFonts w:cstheme="minorHAnsi"/>
                                <w:sz w:val="28"/>
                                <w:szCs w:val="28"/>
                              </w:rPr>
                              <w:t xml:space="preserve">as new food is introduced in other recipes. </w:t>
                            </w:r>
                            <w:r w:rsidR="0022007B">
                              <w:rPr>
                                <w:rFonts w:cstheme="minorHAnsi"/>
                                <w:sz w:val="28"/>
                                <w:szCs w:val="28"/>
                              </w:rPr>
                              <w:br/>
                            </w:r>
                            <w:r w:rsidR="00E719DD">
                              <w:rPr>
                                <w:rFonts w:cstheme="minorHAnsi"/>
                                <w:sz w:val="28"/>
                                <w:szCs w:val="28"/>
                              </w:rPr>
                              <w:t xml:space="preserve">A separate list of kitchen utensils and verbs associated with food preparation could </w:t>
                            </w:r>
                            <w:r w:rsidR="0078634F">
                              <w:rPr>
                                <w:rFonts w:cstheme="minorHAnsi"/>
                                <w:sz w:val="28"/>
                                <w:szCs w:val="28"/>
                              </w:rPr>
                              <w:t xml:space="preserve">also be created. </w:t>
                            </w:r>
                          </w:p>
                          <w:p w14:paraId="025CFEAA" w14:textId="77777777" w:rsidR="00875FAD" w:rsidRPr="0022007B" w:rsidRDefault="00875FAD" w:rsidP="00875FAD">
                            <w:pPr>
                              <w:pStyle w:val="ListParagraph"/>
                              <w:rPr>
                                <w:rFonts w:cstheme="minorHAnsi"/>
                                <w:sz w:val="10"/>
                                <w:szCs w:val="10"/>
                              </w:rPr>
                            </w:pPr>
                          </w:p>
                          <w:p w14:paraId="14685A4D" w14:textId="77777777" w:rsidR="00875FAD" w:rsidRPr="0078634F" w:rsidRDefault="00875FAD" w:rsidP="0078634F">
                            <w:pPr>
                              <w:pStyle w:val="ListParagraph"/>
                              <w:spacing w:after="0"/>
                              <w:rPr>
                                <w:rFonts w:ascii="Comic Sans MS" w:hAnsi="Comic Sans MS"/>
                                <w:sz w:val="24"/>
                                <w:szCs w:val="36"/>
                              </w:rPr>
                            </w:pPr>
                          </w:p>
                          <w:p w14:paraId="51EC6592" w14:textId="23E33635" w:rsidR="003B416A" w:rsidRDefault="003B41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F08A8" id="_x0000_s1420" type="#_x0000_t202" style="position:absolute;margin-left:-3.3pt;margin-top:14.9pt;width:436.2pt;height:542.4pt;z-index:25379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3HwPQIAAIcEAAAOAAAAZHJzL2Uyb0RvYy54bWysVN9vGjEMfp+0/yHK+zig0ALiqCgV06Sq&#10;rUSrPudyCRctF2dJ4I799XPCz7Z7miakYMfOZ/uzfdPbttZkK5xXYHLa63QpEYZDqcw6p68vy28j&#10;SnxgpmQajMjpTnh6O/v6ZdrYiehDBboUjiCI8ZPG5rQKwU6yzPNK1Mx3wAqDRgmuZgFVt85KxxpE&#10;r3XW73avswZcaR1w4T3e3u+NdJbwpRQ8PEnpRSA6p5hbSKdLZxHPbDZlk7VjtlL8kAb7hyxqpgwG&#10;PUHds8DIxqlPULXiDjzI0OFQZyCl4iLVgNX0uh+qWVXMilQLkuPtiSb//2D543Zlnx0J7R202MBI&#10;SGP9xONlrKeVro7/mClBO1K4O9Em2kA4Xg6HV+ObAZo42q5Ho9FglIjNzs+t8+G7gJpEIacO+5Lo&#10;YtsHHzAkuh5dYjQPWpVLpXVS3LpYaEe2DHu4vIu/mCU+eeemDWkw/NWwm5Df2SL2CaLQjP/8jIB4&#10;2iDsufoohbZoiSqRmfH4yE0B5Q4pc7CfJm/5UmGAB+bDM3M4PkgFrkR4wkNqwKzgIFFSgfv9t/vo&#10;j11FKyUNjmNO/a8Nc4IS/cNgv8e9QWQ4JGUwvOmj4i4txaXFbOoFIFs9XD7Lkxj9gz6K0kH9hpsz&#10;j1HRxAzH2DkNR3ER9kuCm8fFfJ6ccGItCw9mZXmEjr2JxL60b8zZQ2cDDsUjHAeXTT40eO8bXxqY&#10;bwJIlbofmd6zemgATnvq8GEz4zpd6snr/P2Y/QEAAP//AwBQSwMEFAAGAAgAAAAhAAibAD/eAAAA&#10;CgEAAA8AAABkcnMvZG93bnJldi54bWxMj81OwzAQhO9IvIO1SNxaJ1VjlRCnQiDEhUvL39WNlzhq&#10;vA6x24S3ZznBbVczmvmm2s6+F2ccYxdIQ77MQCA1wXbUanh9eVxsQMRkyJo+EGr4xgjb+vKiMqUN&#10;E+3wvE+t4BCKpdHgUhpKKWPj0Ju4DAMSa59h9CbxO7bSjmbicN/LVZYp6U1H3ODMgPcOm+P+5LnE&#10;TM6+2Q85FF/PTw9HtS7ed0Hr66v57hZEwjn9meEXn9GhZqZDOJGNotewUIqdGlY3vID1jSr4OLAx&#10;z9cKZF3J/xPqHwAAAP//AwBQSwECLQAUAAYACAAAACEAtoM4kv4AAADhAQAAEwAAAAAAAAAAAAAA&#10;AAAAAAAAW0NvbnRlbnRfVHlwZXNdLnhtbFBLAQItABQABgAIAAAAIQA4/SH/1gAAAJQBAAALAAAA&#10;AAAAAAAAAAAAAC8BAABfcmVscy8ucmVsc1BLAQItABQABgAIAAAAIQC3n3HwPQIAAIcEAAAOAAAA&#10;AAAAAAAAAAAAAC4CAABkcnMvZTJvRG9jLnhtbFBLAQItABQABgAIAAAAIQAImwA/3gAAAAoBAAAP&#10;AAAAAAAAAAAAAAAAAJcEAABkcnMvZG93bnJldi54bWxQSwUGAAAAAAQABADzAAAAogUAAAAA&#10;" fillcolor="#fbfbfb" strokeweight=".5pt">
                <v:textbox>
                  <w:txbxContent>
                    <w:p w14:paraId="6B6C1DA6" w14:textId="1871B57D" w:rsidR="003B416A" w:rsidRPr="003B416A" w:rsidRDefault="003B416A" w:rsidP="0078634F">
                      <w:pPr>
                        <w:spacing w:before="80" w:after="120"/>
                        <w:rPr>
                          <w:b/>
                          <w:bCs/>
                        </w:rPr>
                      </w:pPr>
                      <w:r w:rsidRPr="003B416A">
                        <w:rPr>
                          <w:b/>
                          <w:bCs/>
                        </w:rPr>
                        <w:t>Introduction</w:t>
                      </w:r>
                    </w:p>
                    <w:p w14:paraId="18AD5966" w14:textId="2F4D5086" w:rsidR="004B4124" w:rsidRDefault="001A53B8" w:rsidP="004B4124">
                      <w:pPr>
                        <w:spacing w:after="0"/>
                      </w:pPr>
                      <w:r>
                        <w:t>All l</w:t>
                      </w:r>
                      <w:r w:rsidR="00465E5D">
                        <w:t xml:space="preserve">anguage </w:t>
                      </w:r>
                      <w:r>
                        <w:t xml:space="preserve">needs to </w:t>
                      </w:r>
                      <w:r w:rsidR="00DF4058">
                        <w:t xml:space="preserve">be </w:t>
                      </w:r>
                      <w:r w:rsidR="00465E5D">
                        <w:t>relevant and useful, so a</w:t>
                      </w:r>
                      <w:r w:rsidR="003B416A">
                        <w:t xml:space="preserve">s much as possible, </w:t>
                      </w:r>
                      <w:r>
                        <w:t xml:space="preserve">teach </w:t>
                      </w:r>
                      <w:r w:rsidR="003B416A">
                        <w:t xml:space="preserve">new vocabulary in context. </w:t>
                      </w:r>
                    </w:p>
                    <w:p w14:paraId="5E751537" w14:textId="77777777" w:rsidR="004B4124" w:rsidRPr="0078634F" w:rsidRDefault="004B4124" w:rsidP="004B4124">
                      <w:pPr>
                        <w:spacing w:after="0"/>
                        <w:rPr>
                          <w:sz w:val="10"/>
                          <w:szCs w:val="16"/>
                        </w:rPr>
                      </w:pPr>
                    </w:p>
                    <w:p w14:paraId="2394A81E" w14:textId="397C9AEE" w:rsidR="004738D1" w:rsidRDefault="00465E5D" w:rsidP="004B4124">
                      <w:pPr>
                        <w:spacing w:after="0"/>
                      </w:pPr>
                      <w:r>
                        <w:t>A</w:t>
                      </w:r>
                      <w:r w:rsidR="001A53B8">
                        <w:t xml:space="preserve">n appropriate </w:t>
                      </w:r>
                      <w:r>
                        <w:t>context at beginner level is f</w:t>
                      </w:r>
                      <w:r w:rsidR="003B416A">
                        <w:t>ood</w:t>
                      </w:r>
                      <w:r w:rsidR="004B4124">
                        <w:t>.</w:t>
                      </w:r>
                      <w:r>
                        <w:t xml:space="preserve"> </w:t>
                      </w:r>
                      <w:r w:rsidR="004B4124">
                        <w:rPr>
                          <w:rFonts w:cstheme="minorHAnsi"/>
                          <w:szCs w:val="28"/>
                        </w:rPr>
                        <w:t>Going</w:t>
                      </w:r>
                      <w:r w:rsidR="001A53B8">
                        <w:rPr>
                          <w:rFonts w:cstheme="minorHAnsi"/>
                          <w:szCs w:val="28"/>
                        </w:rPr>
                        <w:t xml:space="preserve"> shopping, prepar</w:t>
                      </w:r>
                      <w:r w:rsidR="004B4124">
                        <w:rPr>
                          <w:rFonts w:cstheme="minorHAnsi"/>
                          <w:szCs w:val="28"/>
                        </w:rPr>
                        <w:t>ing</w:t>
                      </w:r>
                      <w:r w:rsidR="001A53B8">
                        <w:rPr>
                          <w:rFonts w:cstheme="minorHAnsi"/>
                          <w:szCs w:val="28"/>
                        </w:rPr>
                        <w:t xml:space="preserve"> and sharing food is familiar territory </w:t>
                      </w:r>
                      <w:r w:rsidR="004B4124">
                        <w:rPr>
                          <w:rFonts w:cstheme="minorHAnsi"/>
                          <w:szCs w:val="28"/>
                        </w:rPr>
                        <w:t xml:space="preserve">for most students, so it </w:t>
                      </w:r>
                      <w:r w:rsidR="001A53B8">
                        <w:rPr>
                          <w:rFonts w:cstheme="minorHAnsi"/>
                          <w:szCs w:val="28"/>
                        </w:rPr>
                        <w:t xml:space="preserve">builds on </w:t>
                      </w:r>
                      <w:r w:rsidR="004B4124">
                        <w:rPr>
                          <w:rFonts w:cstheme="minorHAnsi"/>
                          <w:szCs w:val="28"/>
                        </w:rPr>
                        <w:t>their</w:t>
                      </w:r>
                      <w:r w:rsidR="001A53B8">
                        <w:rPr>
                          <w:rFonts w:cstheme="minorHAnsi"/>
                          <w:szCs w:val="28"/>
                        </w:rPr>
                        <w:t xml:space="preserve"> personal skills and knowledge</w:t>
                      </w:r>
                      <w:r w:rsidR="004B4124">
                        <w:rPr>
                          <w:rFonts w:cstheme="minorHAnsi"/>
                          <w:szCs w:val="28"/>
                        </w:rPr>
                        <w:t>. In addition,</w:t>
                      </w:r>
                      <w:r w:rsidR="001A53B8">
                        <w:rPr>
                          <w:rFonts w:cstheme="minorHAnsi"/>
                          <w:szCs w:val="28"/>
                        </w:rPr>
                        <w:t xml:space="preserve"> the sensory </w:t>
                      </w:r>
                      <w:r w:rsidR="001A53B8" w:rsidRPr="001A53B8">
                        <w:rPr>
                          <w:rFonts w:cstheme="minorHAnsi"/>
                          <w:szCs w:val="28"/>
                        </w:rPr>
                        <w:t>tast</w:t>
                      </w:r>
                      <w:r w:rsidR="001A53B8">
                        <w:rPr>
                          <w:rFonts w:cstheme="minorHAnsi"/>
                          <w:szCs w:val="28"/>
                        </w:rPr>
                        <w:t>ing</w:t>
                      </w:r>
                      <w:r w:rsidR="001A53B8" w:rsidRPr="001A53B8">
                        <w:rPr>
                          <w:rFonts w:cstheme="minorHAnsi"/>
                          <w:szCs w:val="28"/>
                        </w:rPr>
                        <w:t>, smell</w:t>
                      </w:r>
                      <w:r w:rsidR="001A53B8">
                        <w:rPr>
                          <w:rFonts w:cstheme="minorHAnsi"/>
                          <w:szCs w:val="28"/>
                        </w:rPr>
                        <w:t>ing</w:t>
                      </w:r>
                      <w:r w:rsidR="001A53B8" w:rsidRPr="001A53B8">
                        <w:rPr>
                          <w:rFonts w:cstheme="minorHAnsi"/>
                          <w:szCs w:val="28"/>
                        </w:rPr>
                        <w:t xml:space="preserve"> and </w:t>
                      </w:r>
                      <w:r w:rsidR="001A53B8">
                        <w:rPr>
                          <w:rFonts w:cstheme="minorHAnsi"/>
                          <w:szCs w:val="28"/>
                        </w:rPr>
                        <w:t>handling</w:t>
                      </w:r>
                      <w:r w:rsidR="001A53B8" w:rsidRPr="001A53B8">
                        <w:rPr>
                          <w:rFonts w:cstheme="minorHAnsi"/>
                          <w:szCs w:val="28"/>
                        </w:rPr>
                        <w:t xml:space="preserve"> </w:t>
                      </w:r>
                      <w:r w:rsidR="004B4124">
                        <w:rPr>
                          <w:rFonts w:cstheme="minorHAnsi"/>
                          <w:szCs w:val="28"/>
                        </w:rPr>
                        <w:t xml:space="preserve">of </w:t>
                      </w:r>
                      <w:r w:rsidR="001A53B8" w:rsidRPr="001A53B8">
                        <w:rPr>
                          <w:rFonts w:cstheme="minorHAnsi"/>
                          <w:szCs w:val="28"/>
                        </w:rPr>
                        <w:t>food</w:t>
                      </w:r>
                      <w:r w:rsidR="001A53B8">
                        <w:rPr>
                          <w:rFonts w:cstheme="minorHAnsi"/>
                          <w:szCs w:val="28"/>
                        </w:rPr>
                        <w:t xml:space="preserve"> p</w:t>
                      </w:r>
                      <w:r w:rsidR="001A53B8" w:rsidRPr="001A53B8">
                        <w:rPr>
                          <w:rFonts w:cstheme="minorHAnsi"/>
                          <w:szCs w:val="28"/>
                        </w:rPr>
                        <w:t xml:space="preserve">rovides a </w:t>
                      </w:r>
                      <w:r w:rsidR="001A53B8" w:rsidRPr="001A53B8">
                        <w:rPr>
                          <w:rFonts w:cstheme="minorHAnsi"/>
                          <w:i/>
                          <w:iCs/>
                          <w:szCs w:val="28"/>
                        </w:rPr>
                        <w:t>cognitive hook</w:t>
                      </w:r>
                      <w:r w:rsidR="001A53B8" w:rsidRPr="001A53B8">
                        <w:rPr>
                          <w:rFonts w:cstheme="minorHAnsi"/>
                          <w:szCs w:val="28"/>
                        </w:rPr>
                        <w:t xml:space="preserve"> </w:t>
                      </w:r>
                      <w:r w:rsidR="004B4124">
                        <w:rPr>
                          <w:rFonts w:cstheme="minorHAnsi"/>
                          <w:szCs w:val="28"/>
                        </w:rPr>
                        <w:t>to</w:t>
                      </w:r>
                      <w:r w:rsidR="001A53B8" w:rsidRPr="001A53B8">
                        <w:rPr>
                          <w:rFonts w:cstheme="minorHAnsi"/>
                          <w:szCs w:val="28"/>
                        </w:rPr>
                        <w:t xml:space="preserve"> aid memory. </w:t>
                      </w:r>
                      <w:r>
                        <w:t>B</w:t>
                      </w:r>
                      <w:r w:rsidR="003B416A">
                        <w:t>elow is a</w:t>
                      </w:r>
                      <w:r>
                        <w:t>n</w:t>
                      </w:r>
                      <w:r w:rsidR="003B416A">
                        <w:t xml:space="preserve"> </w:t>
                      </w:r>
                      <w:r>
                        <w:t>example of</w:t>
                      </w:r>
                      <w:r w:rsidR="003B416A">
                        <w:t xml:space="preserve"> </w:t>
                      </w:r>
                      <w:r>
                        <w:t xml:space="preserve">how to </w:t>
                      </w:r>
                      <w:r w:rsidR="003B416A">
                        <w:t xml:space="preserve">build language around </w:t>
                      </w:r>
                      <w:r>
                        <w:t>this</w:t>
                      </w:r>
                      <w:r w:rsidR="003B416A">
                        <w:t xml:space="preserve"> theme. </w:t>
                      </w:r>
                    </w:p>
                    <w:p w14:paraId="6276583F" w14:textId="77777777" w:rsidR="004B4124" w:rsidRPr="0078634F" w:rsidRDefault="004B4124" w:rsidP="004B4124">
                      <w:pPr>
                        <w:spacing w:after="0"/>
                        <w:rPr>
                          <w:sz w:val="16"/>
                          <w:szCs w:val="22"/>
                        </w:rPr>
                      </w:pPr>
                    </w:p>
                    <w:p w14:paraId="5EA3468D" w14:textId="3304EF5C" w:rsidR="004738D1" w:rsidRDefault="004738D1" w:rsidP="004738D1">
                      <w:pPr>
                        <w:spacing w:after="0"/>
                        <w:rPr>
                          <w:rFonts w:cstheme="minorHAnsi"/>
                        </w:rPr>
                      </w:pPr>
                      <w:r w:rsidRPr="00152DF6">
                        <w:rPr>
                          <w:rFonts w:cstheme="minorHAnsi"/>
                          <w:b/>
                          <w:bCs/>
                        </w:rPr>
                        <w:t>Activity</w:t>
                      </w:r>
                      <w:r w:rsidRPr="00152DF6">
                        <w:rPr>
                          <w:rFonts w:cstheme="minorHAnsi"/>
                        </w:rPr>
                        <w:t xml:space="preserve">: </w:t>
                      </w:r>
                      <w:r w:rsidR="001A53B8" w:rsidRPr="0078634F">
                        <w:rPr>
                          <w:rFonts w:cstheme="minorHAnsi"/>
                          <w:b/>
                          <w:bCs/>
                        </w:rPr>
                        <w:t>Prepare a fruit salad</w:t>
                      </w:r>
                    </w:p>
                    <w:p w14:paraId="27D49B98" w14:textId="77777777" w:rsidR="004738D1" w:rsidRPr="0078634F" w:rsidRDefault="004738D1" w:rsidP="004738D1">
                      <w:pPr>
                        <w:pStyle w:val="ListParagraph"/>
                        <w:spacing w:after="0"/>
                        <w:rPr>
                          <w:rFonts w:cstheme="minorHAnsi"/>
                          <w:sz w:val="6"/>
                          <w:szCs w:val="6"/>
                        </w:rPr>
                      </w:pPr>
                    </w:p>
                    <w:p w14:paraId="07D0CB93" w14:textId="19661F66" w:rsidR="00875FAD" w:rsidRPr="004B4124" w:rsidRDefault="004738D1" w:rsidP="00165DC1">
                      <w:pPr>
                        <w:pStyle w:val="ListParagraph"/>
                        <w:numPr>
                          <w:ilvl w:val="0"/>
                          <w:numId w:val="94"/>
                        </w:numPr>
                        <w:spacing w:after="0"/>
                        <w:rPr>
                          <w:rFonts w:ascii="Comic Sans MS" w:hAnsi="Comic Sans MS"/>
                          <w:sz w:val="24"/>
                          <w:szCs w:val="36"/>
                        </w:rPr>
                      </w:pPr>
                      <w:r w:rsidRPr="004B4124">
                        <w:rPr>
                          <w:rFonts w:cstheme="minorHAnsi"/>
                          <w:b/>
                          <w:bCs/>
                          <w:sz w:val="28"/>
                          <w:szCs w:val="28"/>
                        </w:rPr>
                        <w:t>Teach the vocabulary</w:t>
                      </w:r>
                      <w:r w:rsidRPr="00465E5D">
                        <w:rPr>
                          <w:rFonts w:cstheme="minorHAnsi"/>
                          <w:sz w:val="28"/>
                          <w:szCs w:val="28"/>
                        </w:rPr>
                        <w:t xml:space="preserve"> </w:t>
                      </w:r>
                      <w:r w:rsidR="00E719DD" w:rsidRPr="00E719DD">
                        <w:rPr>
                          <w:rFonts w:cstheme="minorHAnsi"/>
                          <w:b/>
                          <w:bCs/>
                          <w:sz w:val="28"/>
                          <w:szCs w:val="28"/>
                        </w:rPr>
                        <w:t>and language</w:t>
                      </w:r>
                      <w:r w:rsidRPr="00465E5D">
                        <w:rPr>
                          <w:rFonts w:cstheme="minorHAnsi"/>
                          <w:sz w:val="28"/>
                          <w:szCs w:val="28"/>
                        </w:rPr>
                        <w:t>.</w:t>
                      </w:r>
                      <w:r>
                        <w:rPr>
                          <w:rFonts w:cstheme="minorHAnsi"/>
                          <w:sz w:val="28"/>
                          <w:szCs w:val="28"/>
                        </w:rPr>
                        <w:t xml:space="preserve"> </w:t>
                      </w:r>
                    </w:p>
                    <w:p w14:paraId="18EC3734" w14:textId="4EE9ED4D" w:rsidR="00875FAD" w:rsidRPr="004B4124" w:rsidRDefault="00875FAD" w:rsidP="00165DC1">
                      <w:pPr>
                        <w:pStyle w:val="ListParagraph"/>
                        <w:numPr>
                          <w:ilvl w:val="0"/>
                          <w:numId w:val="95"/>
                        </w:numPr>
                        <w:spacing w:after="0"/>
                        <w:rPr>
                          <w:rFonts w:ascii="Comic Sans MS" w:hAnsi="Comic Sans MS"/>
                          <w:sz w:val="32"/>
                          <w:szCs w:val="44"/>
                        </w:rPr>
                      </w:pPr>
                      <w:r w:rsidRPr="004B4124">
                        <w:rPr>
                          <w:rFonts w:cstheme="minorHAnsi"/>
                          <w:sz w:val="28"/>
                          <w:szCs w:val="28"/>
                        </w:rPr>
                        <w:t xml:space="preserve">Project pictures of the </w:t>
                      </w:r>
                      <w:r w:rsidR="004B4124">
                        <w:rPr>
                          <w:rFonts w:cstheme="minorHAnsi"/>
                          <w:sz w:val="28"/>
                          <w:szCs w:val="28"/>
                        </w:rPr>
                        <w:t>fruit</w:t>
                      </w:r>
                      <w:r w:rsidRPr="004B4124">
                        <w:rPr>
                          <w:rFonts w:cstheme="minorHAnsi"/>
                          <w:sz w:val="28"/>
                          <w:szCs w:val="28"/>
                        </w:rPr>
                        <w:t xml:space="preserve"> on a </w:t>
                      </w:r>
                      <w:r w:rsidR="004B4124" w:rsidRPr="004B4124">
                        <w:rPr>
                          <w:rFonts w:cstheme="minorHAnsi"/>
                          <w:sz w:val="28"/>
                          <w:szCs w:val="28"/>
                        </w:rPr>
                        <w:t>PowerPoint</w:t>
                      </w:r>
                      <w:r w:rsidRPr="004B4124">
                        <w:rPr>
                          <w:rFonts w:cstheme="minorHAnsi"/>
                          <w:sz w:val="28"/>
                          <w:szCs w:val="28"/>
                        </w:rPr>
                        <w:t>.</w:t>
                      </w:r>
                    </w:p>
                    <w:p w14:paraId="7B475D56" w14:textId="63CF2B03" w:rsidR="00875FAD" w:rsidRDefault="004B4124" w:rsidP="004B4124">
                      <w:pPr>
                        <w:spacing w:after="0"/>
                        <w:ind w:left="1440"/>
                        <w:rPr>
                          <w:rFonts w:cstheme="minorHAnsi"/>
                        </w:rPr>
                      </w:pPr>
                      <w:r>
                        <w:rPr>
                          <w:rFonts w:cstheme="minorHAnsi"/>
                        </w:rPr>
                        <w:t>e.g.</w:t>
                      </w:r>
                      <w:r w:rsidR="00875FAD" w:rsidRPr="004B4124">
                        <w:rPr>
                          <w:rFonts w:cstheme="minorHAnsi"/>
                        </w:rPr>
                        <w:t xml:space="preserve"> apple, banana, lemon, orange, </w:t>
                      </w:r>
                      <w:r>
                        <w:rPr>
                          <w:rFonts w:cstheme="minorHAnsi"/>
                        </w:rPr>
                        <w:t xml:space="preserve">grapes, </w:t>
                      </w:r>
                      <w:r w:rsidR="00875FAD" w:rsidRPr="004B4124">
                        <w:rPr>
                          <w:rFonts w:cstheme="minorHAnsi"/>
                        </w:rPr>
                        <w:t>watermelon</w:t>
                      </w:r>
                      <w:r>
                        <w:rPr>
                          <w:rFonts w:cstheme="minorHAnsi"/>
                        </w:rPr>
                        <w:t xml:space="preserve"> etc</w:t>
                      </w:r>
                    </w:p>
                    <w:p w14:paraId="04AB081D" w14:textId="4416F3BB" w:rsidR="00E719DD" w:rsidRPr="00E719DD" w:rsidRDefault="00E719DD" w:rsidP="00165DC1">
                      <w:pPr>
                        <w:pStyle w:val="ListParagraph"/>
                        <w:numPr>
                          <w:ilvl w:val="0"/>
                          <w:numId w:val="95"/>
                        </w:numPr>
                        <w:spacing w:after="0"/>
                        <w:rPr>
                          <w:rFonts w:cstheme="minorHAnsi"/>
                          <w:sz w:val="28"/>
                          <w:szCs w:val="28"/>
                        </w:rPr>
                      </w:pPr>
                      <w:r w:rsidRPr="00E719DD">
                        <w:rPr>
                          <w:rFonts w:cstheme="minorHAnsi"/>
                          <w:sz w:val="28"/>
                          <w:szCs w:val="28"/>
                        </w:rPr>
                        <w:t xml:space="preserve">Project pictures of the kitchen </w:t>
                      </w:r>
                      <w:r>
                        <w:rPr>
                          <w:rFonts w:cstheme="minorHAnsi"/>
                          <w:sz w:val="28"/>
                          <w:szCs w:val="28"/>
                        </w:rPr>
                        <w:t>utensils</w:t>
                      </w:r>
                      <w:r w:rsidRPr="00E719DD">
                        <w:rPr>
                          <w:rFonts w:cstheme="minorHAnsi"/>
                          <w:sz w:val="28"/>
                          <w:szCs w:val="28"/>
                        </w:rPr>
                        <w:t xml:space="preserve"> </w:t>
                      </w:r>
                      <w:r>
                        <w:rPr>
                          <w:rFonts w:cstheme="minorHAnsi"/>
                          <w:sz w:val="28"/>
                          <w:szCs w:val="28"/>
                        </w:rPr>
                        <w:t xml:space="preserve">required. e.g. knife, chopping board, large and small bowls and spoons etc </w:t>
                      </w:r>
                    </w:p>
                    <w:p w14:paraId="7BD4961D" w14:textId="77777777" w:rsidR="00875FAD" w:rsidRDefault="00875FAD" w:rsidP="00165DC1">
                      <w:pPr>
                        <w:pStyle w:val="ListParagraph"/>
                        <w:numPr>
                          <w:ilvl w:val="0"/>
                          <w:numId w:val="95"/>
                        </w:numPr>
                        <w:spacing w:after="0"/>
                        <w:rPr>
                          <w:rFonts w:cstheme="minorHAnsi"/>
                          <w:sz w:val="28"/>
                          <w:szCs w:val="28"/>
                        </w:rPr>
                      </w:pPr>
                      <w:r w:rsidRPr="004B4124">
                        <w:rPr>
                          <w:rFonts w:cstheme="minorHAnsi"/>
                          <w:sz w:val="28"/>
                          <w:szCs w:val="28"/>
                        </w:rPr>
                        <w:t>Say the words together, clap the words.</w:t>
                      </w:r>
                    </w:p>
                    <w:p w14:paraId="60BF8610" w14:textId="3F91189D" w:rsidR="004B4124" w:rsidRPr="00875FAD" w:rsidRDefault="004B4124" w:rsidP="00165DC1">
                      <w:pPr>
                        <w:pStyle w:val="ListParagraph"/>
                        <w:numPr>
                          <w:ilvl w:val="0"/>
                          <w:numId w:val="95"/>
                        </w:numPr>
                        <w:spacing w:after="0"/>
                        <w:rPr>
                          <w:rFonts w:cstheme="minorHAnsi"/>
                          <w:sz w:val="28"/>
                          <w:szCs w:val="40"/>
                        </w:rPr>
                      </w:pPr>
                      <w:r w:rsidRPr="00875FAD">
                        <w:rPr>
                          <w:rFonts w:cstheme="minorHAnsi"/>
                          <w:sz w:val="28"/>
                          <w:szCs w:val="40"/>
                        </w:rPr>
                        <w:t>Teach singular and plural</w:t>
                      </w:r>
                      <w:r w:rsidR="00DF4058">
                        <w:rPr>
                          <w:rFonts w:cstheme="minorHAnsi"/>
                          <w:sz w:val="28"/>
                          <w:szCs w:val="40"/>
                        </w:rPr>
                        <w:t>.</w:t>
                      </w:r>
                    </w:p>
                    <w:p w14:paraId="02E5322F" w14:textId="0782398D" w:rsidR="004B4124" w:rsidRPr="00E719DD" w:rsidRDefault="004B4124" w:rsidP="00165DC1">
                      <w:pPr>
                        <w:pStyle w:val="ListParagraph"/>
                        <w:numPr>
                          <w:ilvl w:val="0"/>
                          <w:numId w:val="95"/>
                        </w:numPr>
                        <w:spacing w:after="0"/>
                        <w:rPr>
                          <w:rFonts w:cstheme="minorHAnsi"/>
                          <w:sz w:val="28"/>
                          <w:szCs w:val="28"/>
                        </w:rPr>
                      </w:pPr>
                      <w:r>
                        <w:rPr>
                          <w:rFonts w:cstheme="minorHAnsi"/>
                          <w:sz w:val="28"/>
                          <w:szCs w:val="40"/>
                        </w:rPr>
                        <w:t>R</w:t>
                      </w:r>
                      <w:r w:rsidRPr="00875FAD">
                        <w:rPr>
                          <w:rFonts w:cstheme="minorHAnsi"/>
                          <w:sz w:val="28"/>
                          <w:szCs w:val="40"/>
                        </w:rPr>
                        <w:t>evise the colours: yellow, green, red</w:t>
                      </w:r>
                      <w:r>
                        <w:rPr>
                          <w:rFonts w:cstheme="minorHAnsi"/>
                          <w:sz w:val="28"/>
                          <w:szCs w:val="40"/>
                        </w:rPr>
                        <w:t xml:space="preserve"> etc</w:t>
                      </w:r>
                    </w:p>
                    <w:p w14:paraId="20E6DEFF" w14:textId="46E198DE" w:rsidR="004B4124" w:rsidRPr="00E719DD" w:rsidRDefault="00E719DD" w:rsidP="00165DC1">
                      <w:pPr>
                        <w:pStyle w:val="ListParagraph"/>
                        <w:numPr>
                          <w:ilvl w:val="0"/>
                          <w:numId w:val="95"/>
                        </w:numPr>
                        <w:spacing w:after="0"/>
                        <w:rPr>
                          <w:rFonts w:cstheme="minorHAnsi"/>
                          <w:sz w:val="36"/>
                          <w:szCs w:val="36"/>
                        </w:rPr>
                      </w:pPr>
                      <w:r w:rsidRPr="00E719DD">
                        <w:rPr>
                          <w:rFonts w:cstheme="minorHAnsi"/>
                          <w:sz w:val="28"/>
                          <w:szCs w:val="28"/>
                        </w:rPr>
                        <w:t>Revise numbers: Ask</w:t>
                      </w:r>
                      <w:r w:rsidR="004B4124" w:rsidRPr="00E719DD">
                        <w:rPr>
                          <w:rFonts w:cstheme="minorHAnsi"/>
                          <w:sz w:val="28"/>
                          <w:szCs w:val="28"/>
                        </w:rPr>
                        <w:t xml:space="preserve"> </w:t>
                      </w:r>
                      <w:r w:rsidR="004B4124" w:rsidRPr="00E719DD">
                        <w:rPr>
                          <w:rFonts w:cstheme="minorHAnsi"/>
                          <w:i/>
                          <w:iCs/>
                          <w:sz w:val="28"/>
                          <w:szCs w:val="28"/>
                        </w:rPr>
                        <w:t xml:space="preserve">How many </w:t>
                      </w:r>
                      <w:r w:rsidRPr="00E719DD">
                        <w:rPr>
                          <w:rFonts w:cstheme="minorHAnsi"/>
                          <w:i/>
                          <w:iCs/>
                          <w:sz w:val="28"/>
                          <w:szCs w:val="28"/>
                        </w:rPr>
                        <w:t xml:space="preserve">students? How many </w:t>
                      </w:r>
                      <w:r w:rsidR="004B4124" w:rsidRPr="00E719DD">
                        <w:rPr>
                          <w:rFonts w:cstheme="minorHAnsi"/>
                          <w:i/>
                          <w:iCs/>
                          <w:sz w:val="28"/>
                          <w:szCs w:val="28"/>
                        </w:rPr>
                        <w:t>apples</w:t>
                      </w:r>
                      <w:r w:rsidRPr="00E719DD">
                        <w:rPr>
                          <w:rFonts w:cstheme="minorHAnsi"/>
                          <w:i/>
                          <w:iCs/>
                          <w:sz w:val="28"/>
                          <w:szCs w:val="28"/>
                        </w:rPr>
                        <w:t>/bananas etc?</w:t>
                      </w:r>
                      <w:r w:rsidRPr="00E719DD">
                        <w:rPr>
                          <w:rFonts w:cstheme="minorHAnsi"/>
                          <w:sz w:val="28"/>
                          <w:szCs w:val="28"/>
                        </w:rPr>
                        <w:t xml:space="preserve"> </w:t>
                      </w:r>
                      <w:r w:rsidRPr="00E719DD">
                        <w:rPr>
                          <w:rFonts w:cstheme="minorHAnsi"/>
                          <w:i/>
                          <w:iCs/>
                          <w:sz w:val="28"/>
                          <w:szCs w:val="28"/>
                        </w:rPr>
                        <w:t>How many bowls?</w:t>
                      </w:r>
                    </w:p>
                    <w:p w14:paraId="133810E8" w14:textId="3CF3A1C7" w:rsidR="00E719DD" w:rsidRPr="004B4124" w:rsidRDefault="00E719DD" w:rsidP="00165DC1">
                      <w:pPr>
                        <w:pStyle w:val="ListParagraph"/>
                        <w:numPr>
                          <w:ilvl w:val="0"/>
                          <w:numId w:val="95"/>
                        </w:numPr>
                        <w:spacing w:after="0"/>
                        <w:rPr>
                          <w:rFonts w:cstheme="minorHAnsi"/>
                          <w:sz w:val="28"/>
                          <w:szCs w:val="28"/>
                        </w:rPr>
                      </w:pPr>
                      <w:r>
                        <w:rPr>
                          <w:rFonts w:cstheme="minorHAnsi"/>
                          <w:sz w:val="28"/>
                          <w:szCs w:val="40"/>
                        </w:rPr>
                        <w:t xml:space="preserve">Teach collocations: </w:t>
                      </w:r>
                      <w:r w:rsidRPr="00E719DD">
                        <w:rPr>
                          <w:rFonts w:cstheme="minorHAnsi"/>
                          <w:i/>
                          <w:iCs/>
                          <w:sz w:val="28"/>
                          <w:szCs w:val="40"/>
                        </w:rPr>
                        <w:t xml:space="preserve">We need </w:t>
                      </w:r>
                      <w:r w:rsidR="0078634F">
                        <w:rPr>
                          <w:rFonts w:cstheme="minorHAnsi"/>
                          <w:i/>
                          <w:iCs/>
                          <w:sz w:val="28"/>
                          <w:szCs w:val="40"/>
                        </w:rPr>
                        <w:t>4</w:t>
                      </w:r>
                      <w:r w:rsidRPr="00E719DD">
                        <w:rPr>
                          <w:rFonts w:cstheme="minorHAnsi"/>
                          <w:i/>
                          <w:iCs/>
                          <w:sz w:val="28"/>
                          <w:szCs w:val="40"/>
                        </w:rPr>
                        <w:t xml:space="preserve"> apples</w:t>
                      </w:r>
                      <w:r>
                        <w:rPr>
                          <w:rFonts w:cstheme="minorHAnsi"/>
                          <w:sz w:val="28"/>
                          <w:szCs w:val="40"/>
                        </w:rPr>
                        <w:t xml:space="preserve">. </w:t>
                      </w:r>
                      <w:r w:rsidRPr="00E719DD">
                        <w:rPr>
                          <w:rFonts w:cstheme="minorHAnsi"/>
                          <w:i/>
                          <w:iCs/>
                          <w:sz w:val="28"/>
                          <w:szCs w:val="40"/>
                        </w:rPr>
                        <w:t>We need 20 bowls.</w:t>
                      </w:r>
                      <w:r>
                        <w:rPr>
                          <w:rFonts w:cstheme="minorHAnsi"/>
                          <w:sz w:val="28"/>
                          <w:szCs w:val="40"/>
                        </w:rPr>
                        <w:t xml:space="preserve"> etc</w:t>
                      </w:r>
                    </w:p>
                    <w:p w14:paraId="21FB645B" w14:textId="77777777" w:rsidR="004738D1" w:rsidRPr="004738D1" w:rsidRDefault="004738D1" w:rsidP="004738D1">
                      <w:pPr>
                        <w:pStyle w:val="ListParagraph"/>
                        <w:rPr>
                          <w:rFonts w:cstheme="minorHAnsi"/>
                          <w:sz w:val="12"/>
                          <w:szCs w:val="12"/>
                        </w:rPr>
                      </w:pPr>
                    </w:p>
                    <w:p w14:paraId="4445C462" w14:textId="21F33D57" w:rsidR="004738D1" w:rsidRDefault="004738D1" w:rsidP="00165DC1">
                      <w:pPr>
                        <w:pStyle w:val="ListParagraph"/>
                        <w:numPr>
                          <w:ilvl w:val="0"/>
                          <w:numId w:val="94"/>
                        </w:numPr>
                        <w:spacing w:after="0"/>
                        <w:rPr>
                          <w:rFonts w:cstheme="minorHAnsi"/>
                          <w:sz w:val="28"/>
                          <w:szCs w:val="28"/>
                        </w:rPr>
                      </w:pPr>
                      <w:r w:rsidRPr="002C1657">
                        <w:rPr>
                          <w:rFonts w:cstheme="minorHAnsi"/>
                          <w:sz w:val="28"/>
                          <w:szCs w:val="28"/>
                        </w:rPr>
                        <w:t xml:space="preserve">Create </w:t>
                      </w:r>
                      <w:r w:rsidR="0078634F" w:rsidRPr="0078634F">
                        <w:rPr>
                          <w:rFonts w:cstheme="minorHAnsi"/>
                          <w:b/>
                          <w:bCs/>
                          <w:sz w:val="28"/>
                          <w:szCs w:val="28"/>
                        </w:rPr>
                        <w:t>an</w:t>
                      </w:r>
                      <w:r w:rsidRPr="006E63C2">
                        <w:rPr>
                          <w:rFonts w:cstheme="minorHAnsi"/>
                          <w:sz w:val="28"/>
                          <w:szCs w:val="28"/>
                        </w:rPr>
                        <w:t xml:space="preserve"> </w:t>
                      </w:r>
                      <w:r w:rsidRPr="006E63C2">
                        <w:rPr>
                          <w:rFonts w:cstheme="minorHAnsi"/>
                          <w:b/>
                          <w:bCs/>
                          <w:sz w:val="28"/>
                          <w:szCs w:val="28"/>
                        </w:rPr>
                        <w:t>alphabetical list</w:t>
                      </w:r>
                      <w:r w:rsidRPr="006E63C2">
                        <w:rPr>
                          <w:rFonts w:cstheme="minorHAnsi"/>
                          <w:sz w:val="28"/>
                          <w:szCs w:val="28"/>
                        </w:rPr>
                        <w:t xml:space="preserve"> </w:t>
                      </w:r>
                      <w:r>
                        <w:rPr>
                          <w:rFonts w:cstheme="minorHAnsi"/>
                          <w:sz w:val="28"/>
                          <w:szCs w:val="28"/>
                        </w:rPr>
                        <w:t>with pictures</w:t>
                      </w:r>
                      <w:r w:rsidR="0022007B">
                        <w:rPr>
                          <w:rFonts w:cstheme="minorHAnsi"/>
                          <w:sz w:val="28"/>
                          <w:szCs w:val="28"/>
                        </w:rPr>
                        <w:t>.</w:t>
                      </w:r>
                      <w:r>
                        <w:rPr>
                          <w:rFonts w:cstheme="minorHAnsi"/>
                          <w:sz w:val="28"/>
                          <w:szCs w:val="28"/>
                        </w:rPr>
                        <w:t xml:space="preserve"> </w:t>
                      </w:r>
                      <w:r w:rsidR="0022007B">
                        <w:rPr>
                          <w:rFonts w:cstheme="minorHAnsi"/>
                          <w:sz w:val="28"/>
                          <w:szCs w:val="28"/>
                        </w:rPr>
                        <w:t xml:space="preserve">[See </w:t>
                      </w:r>
                      <w:r>
                        <w:rPr>
                          <w:rFonts w:cstheme="minorHAnsi"/>
                          <w:sz w:val="28"/>
                          <w:szCs w:val="28"/>
                        </w:rPr>
                        <w:t>page</w:t>
                      </w:r>
                      <w:r w:rsidR="0022007B">
                        <w:rPr>
                          <w:rFonts w:cstheme="minorHAnsi"/>
                          <w:sz w:val="28"/>
                          <w:szCs w:val="28"/>
                        </w:rPr>
                        <w:t xml:space="preserve"> 12</w:t>
                      </w:r>
                      <w:r w:rsidR="003E7D2A">
                        <w:rPr>
                          <w:rFonts w:cstheme="minorHAnsi"/>
                          <w:sz w:val="28"/>
                          <w:szCs w:val="28"/>
                        </w:rPr>
                        <w:t>6</w:t>
                      </w:r>
                      <w:r w:rsidR="00E719DD">
                        <w:rPr>
                          <w:rFonts w:cstheme="minorHAnsi"/>
                          <w:sz w:val="28"/>
                          <w:szCs w:val="28"/>
                        </w:rPr>
                        <w:t>.</w:t>
                      </w:r>
                      <w:r w:rsidR="0022007B">
                        <w:rPr>
                          <w:rFonts w:cstheme="minorHAnsi"/>
                          <w:sz w:val="28"/>
                          <w:szCs w:val="28"/>
                        </w:rPr>
                        <w:t>]</w:t>
                      </w:r>
                      <w:r w:rsidRPr="006E63C2">
                        <w:rPr>
                          <w:rFonts w:cstheme="minorHAnsi"/>
                          <w:sz w:val="28"/>
                          <w:szCs w:val="28"/>
                        </w:rPr>
                        <w:t xml:space="preserve"> </w:t>
                      </w:r>
                      <w:r>
                        <w:rPr>
                          <w:rFonts w:cstheme="minorHAnsi"/>
                          <w:sz w:val="28"/>
                          <w:szCs w:val="28"/>
                        </w:rPr>
                        <w:t xml:space="preserve">The list </w:t>
                      </w:r>
                      <w:r w:rsidR="00E719DD">
                        <w:rPr>
                          <w:rFonts w:cstheme="minorHAnsi"/>
                          <w:sz w:val="28"/>
                          <w:szCs w:val="28"/>
                        </w:rPr>
                        <w:t xml:space="preserve">includes ingredients for a </w:t>
                      </w:r>
                      <w:r>
                        <w:rPr>
                          <w:rFonts w:cstheme="minorHAnsi"/>
                          <w:sz w:val="28"/>
                          <w:szCs w:val="28"/>
                        </w:rPr>
                        <w:t>simple fruit salad</w:t>
                      </w:r>
                      <w:r w:rsidR="00E719DD">
                        <w:rPr>
                          <w:rFonts w:cstheme="minorHAnsi"/>
                          <w:sz w:val="28"/>
                          <w:szCs w:val="28"/>
                        </w:rPr>
                        <w:t>, but c</w:t>
                      </w:r>
                      <w:r w:rsidR="0078634F">
                        <w:rPr>
                          <w:rFonts w:cstheme="minorHAnsi"/>
                          <w:sz w:val="28"/>
                          <w:szCs w:val="28"/>
                        </w:rPr>
                        <w:t xml:space="preserve">ould </w:t>
                      </w:r>
                      <w:r w:rsidR="00E719DD">
                        <w:rPr>
                          <w:rFonts w:cstheme="minorHAnsi"/>
                          <w:sz w:val="28"/>
                          <w:szCs w:val="28"/>
                        </w:rPr>
                        <w:t xml:space="preserve">be added to </w:t>
                      </w:r>
                      <w:r>
                        <w:rPr>
                          <w:rFonts w:cstheme="minorHAnsi"/>
                          <w:sz w:val="28"/>
                          <w:szCs w:val="28"/>
                        </w:rPr>
                        <w:t xml:space="preserve">as new food is introduced in other recipes. </w:t>
                      </w:r>
                      <w:r w:rsidR="0022007B">
                        <w:rPr>
                          <w:rFonts w:cstheme="minorHAnsi"/>
                          <w:sz w:val="28"/>
                          <w:szCs w:val="28"/>
                        </w:rPr>
                        <w:br/>
                      </w:r>
                      <w:r w:rsidR="00E719DD">
                        <w:rPr>
                          <w:rFonts w:cstheme="minorHAnsi"/>
                          <w:sz w:val="28"/>
                          <w:szCs w:val="28"/>
                        </w:rPr>
                        <w:t xml:space="preserve">A separate list of kitchen utensils and verbs associated with food preparation could </w:t>
                      </w:r>
                      <w:r w:rsidR="0078634F">
                        <w:rPr>
                          <w:rFonts w:cstheme="minorHAnsi"/>
                          <w:sz w:val="28"/>
                          <w:szCs w:val="28"/>
                        </w:rPr>
                        <w:t xml:space="preserve">also be created. </w:t>
                      </w:r>
                    </w:p>
                    <w:p w14:paraId="025CFEAA" w14:textId="77777777" w:rsidR="00875FAD" w:rsidRPr="0022007B" w:rsidRDefault="00875FAD" w:rsidP="00875FAD">
                      <w:pPr>
                        <w:pStyle w:val="ListParagraph"/>
                        <w:rPr>
                          <w:rFonts w:cstheme="minorHAnsi"/>
                          <w:sz w:val="10"/>
                          <w:szCs w:val="10"/>
                        </w:rPr>
                      </w:pPr>
                    </w:p>
                    <w:p w14:paraId="14685A4D" w14:textId="77777777" w:rsidR="00875FAD" w:rsidRPr="0078634F" w:rsidRDefault="00875FAD" w:rsidP="0078634F">
                      <w:pPr>
                        <w:pStyle w:val="ListParagraph"/>
                        <w:spacing w:after="0"/>
                        <w:rPr>
                          <w:rFonts w:ascii="Comic Sans MS" w:hAnsi="Comic Sans MS"/>
                          <w:sz w:val="24"/>
                          <w:szCs w:val="36"/>
                        </w:rPr>
                      </w:pPr>
                    </w:p>
                    <w:p w14:paraId="51EC6592" w14:textId="23E33635" w:rsidR="003B416A" w:rsidRDefault="003B416A"/>
                  </w:txbxContent>
                </v:textbox>
                <w10:wrap anchorx="margin"/>
              </v:shape>
            </w:pict>
          </mc:Fallback>
        </mc:AlternateContent>
      </w:r>
    </w:p>
    <w:p w14:paraId="663D13C7" w14:textId="740C46B4" w:rsidR="003B416A" w:rsidRDefault="003B416A" w:rsidP="00A2610C">
      <w:pPr>
        <w:spacing w:after="0"/>
        <w:rPr>
          <w:rFonts w:cstheme="minorHAnsi"/>
          <w:b/>
          <w:bCs/>
        </w:rPr>
      </w:pPr>
    </w:p>
    <w:p w14:paraId="597CCC5E" w14:textId="77777777" w:rsidR="003B416A" w:rsidRDefault="003B416A" w:rsidP="00A2610C">
      <w:pPr>
        <w:spacing w:after="0"/>
        <w:rPr>
          <w:rFonts w:cstheme="minorHAnsi"/>
          <w:b/>
          <w:bCs/>
        </w:rPr>
      </w:pPr>
    </w:p>
    <w:p w14:paraId="7FFD5E3B" w14:textId="77777777" w:rsidR="003B416A" w:rsidRDefault="003B416A" w:rsidP="00A2610C">
      <w:pPr>
        <w:spacing w:after="0"/>
        <w:rPr>
          <w:rFonts w:cstheme="minorHAnsi"/>
          <w:b/>
          <w:bCs/>
        </w:rPr>
      </w:pPr>
    </w:p>
    <w:p w14:paraId="5C509F09" w14:textId="77777777" w:rsidR="003B416A" w:rsidRDefault="003B416A" w:rsidP="00A2610C">
      <w:pPr>
        <w:spacing w:after="0"/>
        <w:rPr>
          <w:rFonts w:cstheme="minorHAnsi"/>
          <w:b/>
          <w:bCs/>
        </w:rPr>
      </w:pPr>
    </w:p>
    <w:p w14:paraId="171766B8" w14:textId="77777777" w:rsidR="003B416A" w:rsidRDefault="003B416A" w:rsidP="00A2610C">
      <w:pPr>
        <w:spacing w:after="0"/>
        <w:rPr>
          <w:rFonts w:cstheme="minorHAnsi"/>
          <w:b/>
          <w:bCs/>
        </w:rPr>
      </w:pPr>
    </w:p>
    <w:p w14:paraId="031767C0" w14:textId="77777777" w:rsidR="00465E5D" w:rsidRPr="004738D1" w:rsidRDefault="00465E5D" w:rsidP="00465E5D">
      <w:pPr>
        <w:spacing w:after="0"/>
        <w:rPr>
          <w:rFonts w:cstheme="minorHAnsi"/>
          <w:b/>
          <w:bCs/>
          <w:sz w:val="18"/>
          <w:szCs w:val="24"/>
        </w:rPr>
      </w:pPr>
    </w:p>
    <w:p w14:paraId="124746AE" w14:textId="0A70FE2A" w:rsidR="00465E5D" w:rsidRDefault="00465E5D" w:rsidP="00A2610C">
      <w:pPr>
        <w:spacing w:after="0"/>
        <w:rPr>
          <w:rFonts w:cstheme="minorHAnsi"/>
          <w:b/>
          <w:bCs/>
        </w:rPr>
      </w:pPr>
    </w:p>
    <w:p w14:paraId="6F7570E1" w14:textId="77777777" w:rsidR="00465E5D" w:rsidRPr="00821F6A" w:rsidRDefault="00465E5D" w:rsidP="00A2610C">
      <w:pPr>
        <w:spacing w:after="0"/>
        <w:rPr>
          <w:rFonts w:cstheme="minorHAnsi"/>
          <w:b/>
          <w:bCs/>
          <w:szCs w:val="28"/>
        </w:rPr>
      </w:pPr>
    </w:p>
    <w:p w14:paraId="2E3BBCB3" w14:textId="77777777" w:rsidR="00465E5D" w:rsidRPr="00821F6A" w:rsidRDefault="00465E5D" w:rsidP="00A2610C">
      <w:pPr>
        <w:spacing w:after="0"/>
        <w:rPr>
          <w:rFonts w:cstheme="minorHAnsi"/>
          <w:b/>
          <w:bCs/>
          <w:szCs w:val="28"/>
        </w:rPr>
      </w:pPr>
    </w:p>
    <w:p w14:paraId="05599F44" w14:textId="77777777" w:rsidR="00465E5D" w:rsidRPr="00821F6A" w:rsidRDefault="00465E5D" w:rsidP="00A2610C">
      <w:pPr>
        <w:spacing w:after="0"/>
        <w:rPr>
          <w:rFonts w:cstheme="minorHAnsi"/>
          <w:b/>
          <w:bCs/>
          <w:szCs w:val="28"/>
        </w:rPr>
      </w:pPr>
    </w:p>
    <w:p w14:paraId="57567D5F" w14:textId="77777777" w:rsidR="00465E5D" w:rsidRPr="00821F6A" w:rsidRDefault="00465E5D" w:rsidP="00A2610C">
      <w:pPr>
        <w:spacing w:after="0"/>
        <w:rPr>
          <w:rFonts w:cstheme="minorHAnsi"/>
          <w:b/>
          <w:bCs/>
          <w:szCs w:val="28"/>
        </w:rPr>
      </w:pPr>
    </w:p>
    <w:p w14:paraId="2D2F25C9" w14:textId="77777777" w:rsidR="00465E5D" w:rsidRPr="00821F6A" w:rsidRDefault="00465E5D" w:rsidP="00A2610C">
      <w:pPr>
        <w:spacing w:after="0"/>
        <w:rPr>
          <w:rFonts w:cstheme="minorHAnsi"/>
          <w:b/>
          <w:bCs/>
          <w:szCs w:val="28"/>
        </w:rPr>
      </w:pPr>
    </w:p>
    <w:p w14:paraId="55BE9698" w14:textId="77777777" w:rsidR="00063C8D" w:rsidRPr="00821F6A" w:rsidRDefault="00063C8D" w:rsidP="00A2610C">
      <w:pPr>
        <w:spacing w:after="0"/>
        <w:rPr>
          <w:rFonts w:cstheme="minorHAnsi"/>
          <w:b/>
          <w:bCs/>
          <w:szCs w:val="28"/>
        </w:rPr>
      </w:pPr>
    </w:p>
    <w:p w14:paraId="34873A42" w14:textId="77777777" w:rsidR="00063C8D" w:rsidRPr="00821F6A" w:rsidRDefault="00063C8D" w:rsidP="00A2610C">
      <w:pPr>
        <w:spacing w:after="0"/>
        <w:rPr>
          <w:rFonts w:cstheme="minorHAnsi"/>
          <w:b/>
          <w:bCs/>
          <w:szCs w:val="28"/>
        </w:rPr>
      </w:pPr>
    </w:p>
    <w:p w14:paraId="29A13773" w14:textId="77777777" w:rsidR="00063C8D" w:rsidRPr="00821F6A" w:rsidRDefault="00063C8D" w:rsidP="00A2610C">
      <w:pPr>
        <w:spacing w:after="0"/>
        <w:rPr>
          <w:rFonts w:cstheme="minorHAnsi"/>
          <w:b/>
          <w:bCs/>
          <w:szCs w:val="28"/>
        </w:rPr>
      </w:pPr>
    </w:p>
    <w:p w14:paraId="2631FF2E" w14:textId="77777777" w:rsidR="00063C8D" w:rsidRPr="00821F6A" w:rsidRDefault="00063C8D" w:rsidP="00A2610C">
      <w:pPr>
        <w:spacing w:after="0"/>
        <w:rPr>
          <w:rFonts w:cstheme="minorHAnsi"/>
          <w:b/>
          <w:bCs/>
          <w:szCs w:val="28"/>
        </w:rPr>
      </w:pPr>
    </w:p>
    <w:p w14:paraId="06BB7343" w14:textId="77777777" w:rsidR="00063C8D" w:rsidRPr="00821F6A" w:rsidRDefault="00063C8D" w:rsidP="00A2610C">
      <w:pPr>
        <w:spacing w:after="0"/>
        <w:rPr>
          <w:rFonts w:cstheme="minorHAnsi"/>
          <w:b/>
          <w:bCs/>
          <w:szCs w:val="28"/>
        </w:rPr>
      </w:pPr>
    </w:p>
    <w:p w14:paraId="4B4F2615" w14:textId="77777777" w:rsidR="00063C8D" w:rsidRPr="00821F6A" w:rsidRDefault="00063C8D" w:rsidP="00A2610C">
      <w:pPr>
        <w:spacing w:after="0"/>
        <w:rPr>
          <w:rFonts w:cstheme="minorHAnsi"/>
          <w:b/>
          <w:bCs/>
          <w:szCs w:val="28"/>
        </w:rPr>
      </w:pPr>
    </w:p>
    <w:p w14:paraId="3A1804F9" w14:textId="77777777" w:rsidR="00063C8D" w:rsidRPr="00821F6A" w:rsidRDefault="00063C8D" w:rsidP="00A2610C">
      <w:pPr>
        <w:spacing w:after="0"/>
        <w:rPr>
          <w:rFonts w:cstheme="minorHAnsi"/>
          <w:b/>
          <w:bCs/>
          <w:szCs w:val="28"/>
        </w:rPr>
      </w:pPr>
    </w:p>
    <w:p w14:paraId="41DE20F9" w14:textId="77777777" w:rsidR="00063C8D" w:rsidRPr="00821F6A" w:rsidRDefault="00063C8D" w:rsidP="00A2610C">
      <w:pPr>
        <w:spacing w:after="0"/>
        <w:rPr>
          <w:rFonts w:cstheme="minorHAnsi"/>
          <w:b/>
          <w:bCs/>
          <w:szCs w:val="28"/>
        </w:rPr>
      </w:pPr>
    </w:p>
    <w:p w14:paraId="01F0EA2B" w14:textId="77777777" w:rsidR="00063C8D" w:rsidRPr="00821F6A" w:rsidRDefault="00063C8D" w:rsidP="00A2610C">
      <w:pPr>
        <w:spacing w:after="0"/>
        <w:rPr>
          <w:rFonts w:cstheme="minorHAnsi"/>
          <w:b/>
          <w:bCs/>
          <w:szCs w:val="28"/>
        </w:rPr>
      </w:pPr>
    </w:p>
    <w:p w14:paraId="3F89DCFB" w14:textId="77777777" w:rsidR="00063C8D" w:rsidRPr="00821F6A" w:rsidRDefault="00063C8D" w:rsidP="00A2610C">
      <w:pPr>
        <w:spacing w:after="0"/>
        <w:rPr>
          <w:rFonts w:cstheme="minorHAnsi"/>
          <w:b/>
          <w:bCs/>
          <w:szCs w:val="28"/>
        </w:rPr>
      </w:pPr>
    </w:p>
    <w:p w14:paraId="47A9EAE8" w14:textId="77777777" w:rsidR="00063C8D" w:rsidRPr="00821F6A" w:rsidRDefault="00063C8D" w:rsidP="00A2610C">
      <w:pPr>
        <w:spacing w:after="0"/>
        <w:rPr>
          <w:rFonts w:cstheme="minorHAnsi"/>
          <w:b/>
          <w:bCs/>
          <w:szCs w:val="28"/>
        </w:rPr>
      </w:pPr>
    </w:p>
    <w:p w14:paraId="58A65AD0" w14:textId="77777777" w:rsidR="00063C8D" w:rsidRPr="00821F6A" w:rsidRDefault="00063C8D" w:rsidP="00A2610C">
      <w:pPr>
        <w:spacing w:after="0"/>
        <w:rPr>
          <w:rFonts w:cstheme="minorHAnsi"/>
          <w:b/>
          <w:bCs/>
          <w:szCs w:val="28"/>
        </w:rPr>
      </w:pPr>
    </w:p>
    <w:p w14:paraId="151D2E20" w14:textId="77777777" w:rsidR="00063C8D" w:rsidRPr="00821F6A" w:rsidRDefault="00063C8D" w:rsidP="00A2610C">
      <w:pPr>
        <w:spacing w:after="0"/>
        <w:rPr>
          <w:rFonts w:cstheme="minorHAnsi"/>
          <w:b/>
          <w:bCs/>
          <w:szCs w:val="28"/>
        </w:rPr>
      </w:pPr>
    </w:p>
    <w:p w14:paraId="7C5E2A02" w14:textId="66161808" w:rsidR="00063C8D" w:rsidRPr="00821F6A" w:rsidRDefault="00063C8D" w:rsidP="00A2610C">
      <w:pPr>
        <w:spacing w:after="0"/>
        <w:rPr>
          <w:rFonts w:cstheme="minorHAnsi"/>
          <w:b/>
          <w:bCs/>
          <w:szCs w:val="28"/>
        </w:rPr>
      </w:pPr>
    </w:p>
    <w:p w14:paraId="69D21B95" w14:textId="370FAAD1" w:rsidR="00063C8D" w:rsidRPr="00821F6A" w:rsidRDefault="00063C8D" w:rsidP="00A2610C">
      <w:pPr>
        <w:spacing w:after="0"/>
        <w:rPr>
          <w:rFonts w:cstheme="minorHAnsi"/>
          <w:b/>
          <w:bCs/>
          <w:szCs w:val="28"/>
        </w:rPr>
      </w:pPr>
    </w:p>
    <w:p w14:paraId="0CBDB788" w14:textId="12066C6C" w:rsidR="00063C8D" w:rsidRPr="00821F6A" w:rsidRDefault="00063C8D" w:rsidP="00A2610C">
      <w:pPr>
        <w:spacing w:after="0"/>
        <w:rPr>
          <w:rFonts w:cstheme="minorHAnsi"/>
          <w:b/>
          <w:bCs/>
          <w:szCs w:val="28"/>
        </w:rPr>
      </w:pPr>
    </w:p>
    <w:p w14:paraId="78C4C813" w14:textId="53E95EE3" w:rsidR="00063C8D" w:rsidRPr="00821F6A" w:rsidRDefault="00063C8D" w:rsidP="00A2610C">
      <w:pPr>
        <w:spacing w:after="0"/>
        <w:rPr>
          <w:rFonts w:cstheme="minorHAnsi"/>
          <w:b/>
          <w:bCs/>
          <w:szCs w:val="28"/>
        </w:rPr>
      </w:pPr>
    </w:p>
    <w:p w14:paraId="18B3C2B4" w14:textId="4096B293" w:rsidR="00063C8D" w:rsidRPr="00821F6A" w:rsidRDefault="00063C8D" w:rsidP="00A2610C">
      <w:pPr>
        <w:spacing w:after="0"/>
        <w:rPr>
          <w:rFonts w:cstheme="minorHAnsi"/>
          <w:b/>
          <w:bCs/>
          <w:szCs w:val="28"/>
        </w:rPr>
      </w:pPr>
    </w:p>
    <w:p w14:paraId="37C46A11" w14:textId="13D88C2A" w:rsidR="00063C8D" w:rsidRPr="00821F6A" w:rsidRDefault="00063C8D" w:rsidP="00A2610C">
      <w:pPr>
        <w:spacing w:after="0"/>
        <w:rPr>
          <w:rFonts w:cstheme="minorHAnsi"/>
          <w:b/>
          <w:bCs/>
          <w:szCs w:val="28"/>
        </w:rPr>
      </w:pPr>
    </w:p>
    <w:p w14:paraId="1B4E071A" w14:textId="08AE10BF" w:rsidR="00063C8D" w:rsidRPr="00821F6A" w:rsidRDefault="00063C8D" w:rsidP="00A2610C">
      <w:pPr>
        <w:spacing w:after="0"/>
        <w:rPr>
          <w:rFonts w:cstheme="minorHAnsi"/>
          <w:b/>
          <w:bCs/>
          <w:szCs w:val="28"/>
        </w:rPr>
      </w:pPr>
    </w:p>
    <w:p w14:paraId="2B33068A" w14:textId="5D45B3B1" w:rsidR="00063C8D" w:rsidRPr="00821F6A" w:rsidRDefault="00063C8D" w:rsidP="00A2610C">
      <w:pPr>
        <w:spacing w:after="0"/>
        <w:rPr>
          <w:rFonts w:cstheme="minorHAnsi"/>
          <w:b/>
          <w:bCs/>
          <w:szCs w:val="28"/>
        </w:rPr>
      </w:pPr>
    </w:p>
    <w:p w14:paraId="7BB4FF01" w14:textId="4E30C5FE" w:rsidR="00063C8D" w:rsidRPr="00821F6A" w:rsidRDefault="00063C8D" w:rsidP="00A2610C">
      <w:pPr>
        <w:spacing w:after="0"/>
        <w:rPr>
          <w:rFonts w:cstheme="minorHAnsi"/>
          <w:b/>
          <w:bCs/>
          <w:szCs w:val="28"/>
        </w:rPr>
      </w:pPr>
    </w:p>
    <w:p w14:paraId="284B409E" w14:textId="7161D426" w:rsidR="00821F6A" w:rsidRDefault="00821F6A" w:rsidP="00A2610C">
      <w:pPr>
        <w:spacing w:after="0"/>
        <w:rPr>
          <w:rFonts w:cstheme="minorHAnsi"/>
          <w:b/>
          <w:bCs/>
        </w:rPr>
      </w:pPr>
    </w:p>
    <w:p w14:paraId="5B122007" w14:textId="77777777" w:rsidR="0022007B" w:rsidRDefault="00465E5D">
      <w:pPr>
        <w:rPr>
          <w:rFonts w:cstheme="minorHAnsi"/>
          <w:b/>
          <w:bCs/>
        </w:rPr>
      </w:pPr>
      <w:r>
        <w:rPr>
          <w:rFonts w:cstheme="minorHAnsi"/>
          <w:b/>
          <w:bCs/>
        </w:rPr>
        <w:br w:type="page"/>
      </w:r>
    </w:p>
    <w:p w14:paraId="468DFC94" w14:textId="638B99F9" w:rsidR="0022007B" w:rsidRDefault="0022007B">
      <w:pPr>
        <w:rPr>
          <w:rFonts w:cstheme="minorHAnsi"/>
          <w:b/>
          <w:bCs/>
        </w:rPr>
      </w:pPr>
      <w:r>
        <w:rPr>
          <w:rFonts w:cstheme="minorHAnsi"/>
          <w:b/>
          <w:bCs/>
          <w:noProof/>
        </w:rPr>
        <w:lastRenderedPageBreak/>
        <mc:AlternateContent>
          <mc:Choice Requires="wps">
            <w:drawing>
              <wp:anchor distT="0" distB="0" distL="114300" distR="114300" simplePos="0" relativeHeight="253816832" behindDoc="0" locked="0" layoutInCell="1" allowOverlap="1" wp14:anchorId="5ECE07B6" wp14:editId="300128A8">
                <wp:simplePos x="0" y="0"/>
                <wp:positionH relativeFrom="margin">
                  <wp:align>left</wp:align>
                </wp:positionH>
                <wp:positionV relativeFrom="paragraph">
                  <wp:posOffset>110490</wp:posOffset>
                </wp:positionV>
                <wp:extent cx="5753100" cy="6096000"/>
                <wp:effectExtent l="0" t="0" r="19050" b="19050"/>
                <wp:wrapNone/>
                <wp:docPr id="1790844111" name="Text Box 2"/>
                <wp:cNvGraphicFramePr/>
                <a:graphic xmlns:a="http://schemas.openxmlformats.org/drawingml/2006/main">
                  <a:graphicData uri="http://schemas.microsoft.com/office/word/2010/wordprocessingShape">
                    <wps:wsp>
                      <wps:cNvSpPr txBox="1"/>
                      <wps:spPr>
                        <a:xfrm>
                          <a:off x="0" y="0"/>
                          <a:ext cx="5753100" cy="6096000"/>
                        </a:xfrm>
                        <a:prstGeom prst="rect">
                          <a:avLst/>
                        </a:prstGeom>
                        <a:solidFill>
                          <a:srgbClr val="FBFBFB"/>
                        </a:solidFill>
                        <a:ln w="6350">
                          <a:solidFill>
                            <a:prstClr val="black"/>
                          </a:solidFill>
                        </a:ln>
                      </wps:spPr>
                      <wps:txbx>
                        <w:txbxContent>
                          <w:p w14:paraId="39B01733" w14:textId="2957456D" w:rsidR="0022007B" w:rsidRPr="0078634F" w:rsidRDefault="0022007B" w:rsidP="00165DC1">
                            <w:pPr>
                              <w:pStyle w:val="ListParagraph"/>
                              <w:numPr>
                                <w:ilvl w:val="0"/>
                                <w:numId w:val="94"/>
                              </w:numPr>
                              <w:spacing w:before="240"/>
                              <w:rPr>
                                <w:rFonts w:ascii="Comic Sans MS" w:hAnsi="Comic Sans MS"/>
                                <w:b/>
                                <w:bCs/>
                                <w:sz w:val="24"/>
                                <w:szCs w:val="36"/>
                              </w:rPr>
                            </w:pPr>
                            <w:r w:rsidRPr="0078634F">
                              <w:rPr>
                                <w:rFonts w:cstheme="minorHAnsi"/>
                                <w:b/>
                                <w:bCs/>
                                <w:sz w:val="28"/>
                                <w:szCs w:val="28"/>
                              </w:rPr>
                              <w:t>Go shopping</w:t>
                            </w:r>
                            <w:r w:rsidRPr="0078634F">
                              <w:rPr>
                                <w:rFonts w:ascii="Comic Sans MS" w:hAnsi="Comic Sans MS"/>
                                <w:b/>
                                <w:bCs/>
                                <w:sz w:val="24"/>
                                <w:szCs w:val="36"/>
                              </w:rPr>
                              <w:t xml:space="preserve"> </w:t>
                            </w:r>
                            <w:r w:rsidRPr="0078634F">
                              <w:rPr>
                                <w:rFonts w:cstheme="minorHAnsi"/>
                                <w:sz w:val="28"/>
                                <w:szCs w:val="28"/>
                              </w:rPr>
                              <w:t xml:space="preserve">– </w:t>
                            </w:r>
                            <w:r>
                              <w:rPr>
                                <w:rFonts w:cstheme="minorHAnsi"/>
                                <w:sz w:val="28"/>
                                <w:szCs w:val="28"/>
                              </w:rPr>
                              <w:t xml:space="preserve">Prior to an excursion to the local market, role play </w:t>
                            </w:r>
                            <w:r w:rsidR="00442E2A">
                              <w:rPr>
                                <w:rFonts w:cstheme="minorHAnsi"/>
                                <w:sz w:val="28"/>
                                <w:szCs w:val="28"/>
                              </w:rPr>
                              <w:br/>
                            </w:r>
                            <w:r>
                              <w:rPr>
                                <w:rFonts w:cstheme="minorHAnsi"/>
                                <w:sz w:val="28"/>
                                <w:szCs w:val="28"/>
                              </w:rPr>
                              <w:t xml:space="preserve">and practise: </w:t>
                            </w:r>
                          </w:p>
                          <w:p w14:paraId="3376E043" w14:textId="77777777" w:rsidR="0022007B" w:rsidRPr="0078634F" w:rsidRDefault="0022007B" w:rsidP="0022007B">
                            <w:pPr>
                              <w:pStyle w:val="ListParagraph"/>
                              <w:rPr>
                                <w:rFonts w:cstheme="minorHAnsi"/>
                                <w:sz w:val="2"/>
                                <w:szCs w:val="2"/>
                              </w:rPr>
                            </w:pPr>
                          </w:p>
                          <w:p w14:paraId="728630EB" w14:textId="77777777" w:rsidR="0022007B" w:rsidRPr="0078634F" w:rsidRDefault="0022007B" w:rsidP="00165DC1">
                            <w:pPr>
                              <w:pStyle w:val="ListParagraph"/>
                              <w:numPr>
                                <w:ilvl w:val="1"/>
                                <w:numId w:val="96"/>
                              </w:numPr>
                              <w:ind w:left="1418" w:hanging="284"/>
                              <w:rPr>
                                <w:rFonts w:ascii="Comic Sans MS" w:hAnsi="Comic Sans MS"/>
                                <w:b/>
                                <w:bCs/>
                                <w:sz w:val="24"/>
                                <w:szCs w:val="36"/>
                              </w:rPr>
                            </w:pPr>
                            <w:r>
                              <w:rPr>
                                <w:rFonts w:cstheme="minorHAnsi"/>
                                <w:sz w:val="28"/>
                                <w:szCs w:val="28"/>
                              </w:rPr>
                              <w:t xml:space="preserve">Simple dialogues. </w:t>
                            </w:r>
                          </w:p>
                          <w:p w14:paraId="210FAB9F" w14:textId="4441BF5E" w:rsidR="0022007B" w:rsidRPr="00F17683" w:rsidRDefault="0022007B" w:rsidP="00165DC1">
                            <w:pPr>
                              <w:pStyle w:val="ListParagraph"/>
                              <w:numPr>
                                <w:ilvl w:val="1"/>
                                <w:numId w:val="96"/>
                              </w:numPr>
                              <w:ind w:left="1418" w:hanging="284"/>
                              <w:rPr>
                                <w:rFonts w:ascii="Comic Sans MS" w:hAnsi="Comic Sans MS"/>
                                <w:b/>
                                <w:bCs/>
                                <w:sz w:val="24"/>
                                <w:szCs w:val="36"/>
                              </w:rPr>
                            </w:pPr>
                            <w:r>
                              <w:rPr>
                                <w:rFonts w:cstheme="minorHAnsi"/>
                                <w:sz w:val="28"/>
                                <w:szCs w:val="28"/>
                              </w:rPr>
                              <w:t xml:space="preserve">The vocabulary of money </w:t>
                            </w:r>
                            <w:r w:rsidR="00442E2A">
                              <w:rPr>
                                <w:rFonts w:cstheme="minorHAnsi"/>
                                <w:sz w:val="28"/>
                                <w:szCs w:val="28"/>
                              </w:rPr>
                              <w:br/>
                            </w:r>
                            <w:r>
                              <w:rPr>
                                <w:rFonts w:cstheme="minorHAnsi"/>
                                <w:sz w:val="28"/>
                                <w:szCs w:val="28"/>
                              </w:rPr>
                              <w:t xml:space="preserve">and relevant </w:t>
                            </w:r>
                            <w:r w:rsidR="00442E2A">
                              <w:rPr>
                                <w:rFonts w:cstheme="minorHAnsi"/>
                                <w:sz w:val="28"/>
                                <w:szCs w:val="28"/>
                              </w:rPr>
                              <w:t>language</w:t>
                            </w:r>
                            <w:r>
                              <w:rPr>
                                <w:rFonts w:cstheme="minorHAnsi"/>
                                <w:sz w:val="28"/>
                                <w:szCs w:val="28"/>
                              </w:rPr>
                              <w:t xml:space="preserve">. </w:t>
                            </w:r>
                            <w:r>
                              <w:rPr>
                                <w:rFonts w:cstheme="minorHAnsi"/>
                                <w:sz w:val="28"/>
                                <w:szCs w:val="28"/>
                              </w:rPr>
                              <w:br/>
                              <w:t xml:space="preserve">e.g. </w:t>
                            </w:r>
                            <w:r w:rsidRPr="0022007B">
                              <w:rPr>
                                <w:rFonts w:cstheme="minorHAnsi"/>
                                <w:i/>
                                <w:iCs/>
                                <w:sz w:val="28"/>
                                <w:szCs w:val="28"/>
                              </w:rPr>
                              <w:t xml:space="preserve">How much are the apples? They cost $3 a kilo. </w:t>
                            </w:r>
                          </w:p>
                          <w:p w14:paraId="17CA49F0" w14:textId="77777777" w:rsidR="00F17683" w:rsidRPr="0022007B" w:rsidRDefault="00F17683" w:rsidP="00F17683">
                            <w:pPr>
                              <w:pStyle w:val="ListParagraph"/>
                              <w:ind w:left="1418"/>
                              <w:rPr>
                                <w:rFonts w:ascii="Comic Sans MS" w:hAnsi="Comic Sans MS"/>
                                <w:b/>
                                <w:bCs/>
                                <w:sz w:val="24"/>
                                <w:szCs w:val="36"/>
                              </w:rPr>
                            </w:pPr>
                          </w:p>
                          <w:p w14:paraId="12FBB147" w14:textId="44AF5738" w:rsidR="00F17683" w:rsidRPr="00F17683" w:rsidRDefault="0022007B" w:rsidP="00165DC1">
                            <w:pPr>
                              <w:pStyle w:val="ListParagraph"/>
                              <w:numPr>
                                <w:ilvl w:val="0"/>
                                <w:numId w:val="94"/>
                              </w:numPr>
                              <w:rPr>
                                <w:rFonts w:ascii="Comic Sans MS" w:hAnsi="Comic Sans MS"/>
                                <w:b/>
                                <w:bCs/>
                                <w:sz w:val="24"/>
                                <w:szCs w:val="36"/>
                              </w:rPr>
                            </w:pPr>
                            <w:r w:rsidRPr="0022007B">
                              <w:rPr>
                                <w:rFonts w:cstheme="minorHAnsi"/>
                                <w:b/>
                                <w:bCs/>
                                <w:sz w:val="28"/>
                                <w:szCs w:val="36"/>
                              </w:rPr>
                              <w:t>Food preparation</w:t>
                            </w:r>
                            <w:r>
                              <w:rPr>
                                <w:rFonts w:cstheme="minorHAnsi"/>
                                <w:b/>
                                <w:bCs/>
                                <w:sz w:val="28"/>
                                <w:szCs w:val="36"/>
                              </w:rPr>
                              <w:br/>
                            </w:r>
                            <w:r w:rsidRPr="0022007B">
                              <w:rPr>
                                <w:rFonts w:cstheme="minorHAnsi"/>
                                <w:sz w:val="28"/>
                                <w:szCs w:val="36"/>
                              </w:rPr>
                              <w:t>Teach</w:t>
                            </w:r>
                            <w:r>
                              <w:rPr>
                                <w:rFonts w:cstheme="minorHAnsi"/>
                                <w:b/>
                                <w:bCs/>
                                <w:szCs w:val="28"/>
                              </w:rPr>
                              <w:t xml:space="preserve"> </w:t>
                            </w:r>
                            <w:r>
                              <w:rPr>
                                <w:rFonts w:cstheme="minorHAnsi"/>
                                <w:sz w:val="28"/>
                                <w:szCs w:val="36"/>
                              </w:rPr>
                              <w:t xml:space="preserve">the names of the utensils and </w:t>
                            </w:r>
                            <w:r w:rsidR="00F17683">
                              <w:rPr>
                                <w:rFonts w:cstheme="minorHAnsi"/>
                                <w:sz w:val="28"/>
                                <w:szCs w:val="36"/>
                              </w:rPr>
                              <w:t>useful</w:t>
                            </w:r>
                            <w:r>
                              <w:rPr>
                                <w:rFonts w:cstheme="minorHAnsi"/>
                                <w:sz w:val="28"/>
                                <w:szCs w:val="36"/>
                              </w:rPr>
                              <w:t xml:space="preserve"> verbs</w:t>
                            </w:r>
                            <w:r w:rsidR="00F17683">
                              <w:rPr>
                                <w:rFonts w:cstheme="minorHAnsi"/>
                                <w:sz w:val="28"/>
                                <w:szCs w:val="36"/>
                              </w:rPr>
                              <w:t>.</w:t>
                            </w:r>
                            <w:r>
                              <w:rPr>
                                <w:rFonts w:cstheme="minorHAnsi"/>
                                <w:sz w:val="28"/>
                                <w:szCs w:val="36"/>
                              </w:rPr>
                              <w:t xml:space="preserve"> </w:t>
                            </w:r>
                            <w:r w:rsidR="00F17683">
                              <w:rPr>
                                <w:rFonts w:cstheme="minorHAnsi"/>
                                <w:sz w:val="28"/>
                                <w:szCs w:val="36"/>
                              </w:rPr>
                              <w:t>Say and r</w:t>
                            </w:r>
                            <w:r>
                              <w:rPr>
                                <w:rFonts w:cstheme="minorHAnsi"/>
                                <w:sz w:val="28"/>
                                <w:szCs w:val="36"/>
                              </w:rPr>
                              <w:t xml:space="preserve">epeat </w:t>
                            </w:r>
                            <w:r w:rsidR="00F17683">
                              <w:rPr>
                                <w:rFonts w:cstheme="minorHAnsi"/>
                                <w:sz w:val="28"/>
                                <w:szCs w:val="36"/>
                              </w:rPr>
                              <w:t xml:space="preserve">over and over what students are doing as they prepare the food. </w:t>
                            </w:r>
                          </w:p>
                          <w:p w14:paraId="2E681001" w14:textId="77777777" w:rsidR="00F17683" w:rsidRPr="00F17683" w:rsidRDefault="00F17683" w:rsidP="00165DC1">
                            <w:pPr>
                              <w:pStyle w:val="ListParagraph"/>
                              <w:numPr>
                                <w:ilvl w:val="0"/>
                                <w:numId w:val="97"/>
                              </w:numPr>
                              <w:rPr>
                                <w:rFonts w:cstheme="minorHAnsi"/>
                                <w:i/>
                                <w:iCs/>
                                <w:sz w:val="28"/>
                                <w:szCs w:val="36"/>
                              </w:rPr>
                            </w:pPr>
                            <w:r w:rsidRPr="00F17683">
                              <w:rPr>
                                <w:rFonts w:cstheme="minorHAnsi"/>
                                <w:i/>
                                <w:iCs/>
                                <w:sz w:val="28"/>
                                <w:szCs w:val="36"/>
                              </w:rPr>
                              <w:t xml:space="preserve">We are making a fruit salad. We are making a fruit salad. </w:t>
                            </w:r>
                          </w:p>
                          <w:p w14:paraId="4889DFC5" w14:textId="76A8D09E" w:rsidR="00F17683" w:rsidRPr="00F17683" w:rsidRDefault="00F17683" w:rsidP="00F17683">
                            <w:pPr>
                              <w:pStyle w:val="ListParagraph"/>
                              <w:ind w:left="1440"/>
                              <w:rPr>
                                <w:rFonts w:cstheme="minorHAnsi"/>
                                <w:i/>
                                <w:iCs/>
                                <w:sz w:val="28"/>
                                <w:szCs w:val="36"/>
                              </w:rPr>
                            </w:pPr>
                            <w:r w:rsidRPr="00F17683">
                              <w:rPr>
                                <w:rFonts w:cstheme="minorHAnsi"/>
                                <w:i/>
                                <w:iCs/>
                                <w:sz w:val="28"/>
                                <w:szCs w:val="36"/>
                              </w:rPr>
                              <w:t xml:space="preserve">We are making a fruit salad. </w:t>
                            </w:r>
                          </w:p>
                          <w:p w14:paraId="6D01F390" w14:textId="57347588" w:rsidR="00F17683" w:rsidRPr="00F17683" w:rsidRDefault="00F17683" w:rsidP="00165DC1">
                            <w:pPr>
                              <w:pStyle w:val="ListParagraph"/>
                              <w:numPr>
                                <w:ilvl w:val="0"/>
                                <w:numId w:val="97"/>
                              </w:numPr>
                              <w:rPr>
                                <w:rFonts w:ascii="Comic Sans MS" w:hAnsi="Comic Sans MS"/>
                                <w:b/>
                                <w:bCs/>
                                <w:sz w:val="24"/>
                                <w:szCs w:val="36"/>
                              </w:rPr>
                            </w:pPr>
                            <w:r w:rsidRPr="00F17683">
                              <w:rPr>
                                <w:rFonts w:cstheme="minorHAnsi"/>
                                <w:i/>
                                <w:iCs/>
                                <w:sz w:val="28"/>
                                <w:szCs w:val="36"/>
                              </w:rPr>
                              <w:t xml:space="preserve">We are </w:t>
                            </w:r>
                            <w:r w:rsidR="00DF4058">
                              <w:rPr>
                                <w:rFonts w:cstheme="minorHAnsi"/>
                                <w:i/>
                                <w:iCs/>
                                <w:sz w:val="28"/>
                                <w:szCs w:val="36"/>
                              </w:rPr>
                              <w:t>chopping</w:t>
                            </w:r>
                            <w:r w:rsidRPr="00F17683">
                              <w:rPr>
                                <w:rFonts w:cstheme="minorHAnsi"/>
                                <w:i/>
                                <w:iCs/>
                                <w:sz w:val="28"/>
                                <w:szCs w:val="36"/>
                              </w:rPr>
                              <w:t xml:space="preserve"> the apples. We are </w:t>
                            </w:r>
                            <w:r w:rsidR="00DF4058">
                              <w:rPr>
                                <w:rFonts w:cstheme="minorHAnsi"/>
                                <w:i/>
                                <w:iCs/>
                                <w:sz w:val="28"/>
                                <w:szCs w:val="36"/>
                              </w:rPr>
                              <w:t>chopping</w:t>
                            </w:r>
                            <w:r w:rsidRPr="00F17683">
                              <w:rPr>
                                <w:rFonts w:cstheme="minorHAnsi"/>
                                <w:i/>
                                <w:iCs/>
                                <w:sz w:val="28"/>
                                <w:szCs w:val="36"/>
                              </w:rPr>
                              <w:t xml:space="preserve"> the apples.  </w:t>
                            </w:r>
                            <w:r>
                              <w:rPr>
                                <w:rFonts w:cstheme="minorHAnsi"/>
                                <w:i/>
                                <w:iCs/>
                                <w:sz w:val="28"/>
                                <w:szCs w:val="36"/>
                              </w:rPr>
                              <w:br/>
                            </w:r>
                            <w:r w:rsidRPr="00F17683">
                              <w:rPr>
                                <w:rFonts w:cstheme="minorHAnsi"/>
                                <w:i/>
                                <w:iCs/>
                                <w:sz w:val="28"/>
                                <w:szCs w:val="36"/>
                              </w:rPr>
                              <w:t xml:space="preserve">We are </w:t>
                            </w:r>
                            <w:r w:rsidR="00DF4058">
                              <w:rPr>
                                <w:rFonts w:cstheme="minorHAnsi"/>
                                <w:i/>
                                <w:iCs/>
                                <w:sz w:val="28"/>
                                <w:szCs w:val="36"/>
                              </w:rPr>
                              <w:t>chopping</w:t>
                            </w:r>
                            <w:r w:rsidRPr="00F17683">
                              <w:rPr>
                                <w:rFonts w:cstheme="minorHAnsi"/>
                                <w:i/>
                                <w:iCs/>
                                <w:sz w:val="28"/>
                                <w:szCs w:val="36"/>
                              </w:rPr>
                              <w:t xml:space="preserve"> the apples.  </w:t>
                            </w:r>
                            <w:r>
                              <w:rPr>
                                <w:rFonts w:cstheme="minorHAnsi"/>
                                <w:i/>
                                <w:iCs/>
                                <w:sz w:val="28"/>
                                <w:szCs w:val="36"/>
                              </w:rPr>
                              <w:t>etc.</w:t>
                            </w:r>
                          </w:p>
                          <w:p w14:paraId="6143576B" w14:textId="77777777" w:rsidR="00F17683" w:rsidRPr="00F17683" w:rsidRDefault="00F17683" w:rsidP="00F17683">
                            <w:pPr>
                              <w:pStyle w:val="ListParagraph"/>
                              <w:ind w:left="1440"/>
                              <w:rPr>
                                <w:rFonts w:ascii="Comic Sans MS" w:hAnsi="Comic Sans MS"/>
                                <w:b/>
                                <w:bCs/>
                                <w:sz w:val="24"/>
                                <w:szCs w:val="36"/>
                              </w:rPr>
                            </w:pPr>
                          </w:p>
                          <w:p w14:paraId="62CD5984" w14:textId="5405B777" w:rsidR="00F17683" w:rsidRPr="00F17683" w:rsidRDefault="00F17683" w:rsidP="00165DC1">
                            <w:pPr>
                              <w:pStyle w:val="ListParagraph"/>
                              <w:numPr>
                                <w:ilvl w:val="0"/>
                                <w:numId w:val="94"/>
                              </w:numPr>
                              <w:rPr>
                                <w:rFonts w:ascii="Comic Sans MS" w:hAnsi="Comic Sans MS"/>
                                <w:b/>
                                <w:bCs/>
                                <w:sz w:val="24"/>
                                <w:szCs w:val="36"/>
                              </w:rPr>
                            </w:pPr>
                            <w:r w:rsidRPr="00F17683">
                              <w:rPr>
                                <w:rFonts w:cstheme="minorHAnsi"/>
                                <w:b/>
                                <w:bCs/>
                                <w:sz w:val="28"/>
                                <w:szCs w:val="44"/>
                              </w:rPr>
                              <w:t>Sharing</w:t>
                            </w:r>
                            <w:r>
                              <w:rPr>
                                <w:rFonts w:cstheme="minorHAnsi"/>
                                <w:b/>
                                <w:bCs/>
                                <w:sz w:val="28"/>
                                <w:szCs w:val="44"/>
                              </w:rPr>
                              <w:t xml:space="preserve"> </w:t>
                            </w:r>
                            <w:r w:rsidRPr="00F17683">
                              <w:rPr>
                                <w:rFonts w:cstheme="minorHAnsi"/>
                                <w:b/>
                                <w:bCs/>
                                <w:sz w:val="28"/>
                                <w:szCs w:val="44"/>
                              </w:rPr>
                              <w:t>the fruit salad</w:t>
                            </w:r>
                            <w:r>
                              <w:rPr>
                                <w:rFonts w:cstheme="minorHAnsi"/>
                                <w:b/>
                                <w:bCs/>
                                <w:sz w:val="28"/>
                                <w:szCs w:val="44"/>
                              </w:rPr>
                              <w:t xml:space="preserve"> and cleaning up </w:t>
                            </w:r>
                          </w:p>
                          <w:p w14:paraId="35FA36F1" w14:textId="7A5C2B0A" w:rsidR="00F17683" w:rsidRDefault="00F17683" w:rsidP="00F17683">
                            <w:pPr>
                              <w:pStyle w:val="ListParagraph"/>
                              <w:rPr>
                                <w:rFonts w:cstheme="minorHAnsi"/>
                                <w:sz w:val="28"/>
                                <w:szCs w:val="36"/>
                              </w:rPr>
                            </w:pPr>
                            <w:r w:rsidRPr="0022007B">
                              <w:rPr>
                                <w:rFonts w:cstheme="minorHAnsi"/>
                                <w:sz w:val="28"/>
                                <w:szCs w:val="36"/>
                              </w:rPr>
                              <w:t>Teach</w:t>
                            </w:r>
                            <w:r>
                              <w:rPr>
                                <w:rFonts w:cstheme="minorHAnsi"/>
                                <w:b/>
                                <w:bCs/>
                                <w:szCs w:val="28"/>
                              </w:rPr>
                              <w:t xml:space="preserve"> </w:t>
                            </w:r>
                            <w:r>
                              <w:rPr>
                                <w:rFonts w:cstheme="minorHAnsi"/>
                                <w:sz w:val="28"/>
                                <w:szCs w:val="36"/>
                              </w:rPr>
                              <w:t xml:space="preserve">the vocabulary and useful language. </w:t>
                            </w:r>
                          </w:p>
                          <w:p w14:paraId="6EB06624" w14:textId="77777777" w:rsidR="00F17683" w:rsidRPr="00F17683" w:rsidRDefault="00F17683" w:rsidP="00165DC1">
                            <w:pPr>
                              <w:pStyle w:val="ListParagraph"/>
                              <w:numPr>
                                <w:ilvl w:val="0"/>
                                <w:numId w:val="97"/>
                              </w:numPr>
                              <w:rPr>
                                <w:rFonts w:ascii="Comic Sans MS" w:hAnsi="Comic Sans MS"/>
                                <w:b/>
                                <w:bCs/>
                                <w:sz w:val="24"/>
                                <w:szCs w:val="36"/>
                              </w:rPr>
                            </w:pPr>
                            <w:r>
                              <w:rPr>
                                <w:rFonts w:cstheme="minorHAnsi"/>
                                <w:sz w:val="28"/>
                                <w:szCs w:val="36"/>
                              </w:rPr>
                              <w:t xml:space="preserve">Vocabulary e.g. table cloth, serviettes, small bowls, spoons. </w:t>
                            </w:r>
                          </w:p>
                          <w:p w14:paraId="7137BD2A" w14:textId="128DC431" w:rsidR="0022007B" w:rsidRPr="00F17683" w:rsidRDefault="00F17683" w:rsidP="00165DC1">
                            <w:pPr>
                              <w:pStyle w:val="ListParagraph"/>
                              <w:numPr>
                                <w:ilvl w:val="0"/>
                                <w:numId w:val="97"/>
                              </w:numPr>
                              <w:rPr>
                                <w:rFonts w:ascii="Comic Sans MS" w:hAnsi="Comic Sans MS"/>
                                <w:b/>
                                <w:bCs/>
                                <w:sz w:val="24"/>
                                <w:szCs w:val="36"/>
                              </w:rPr>
                            </w:pPr>
                            <w:r>
                              <w:rPr>
                                <w:rFonts w:cstheme="minorHAnsi"/>
                                <w:sz w:val="28"/>
                                <w:szCs w:val="36"/>
                              </w:rPr>
                              <w:t xml:space="preserve">Language e.g. </w:t>
                            </w:r>
                            <w:r w:rsidRPr="00F17683">
                              <w:rPr>
                                <w:rFonts w:cstheme="minorHAnsi"/>
                                <w:i/>
                                <w:iCs/>
                                <w:sz w:val="28"/>
                                <w:szCs w:val="36"/>
                              </w:rPr>
                              <w:t xml:space="preserve">Would you like some fruit salad? </w:t>
                            </w:r>
                            <w:r>
                              <w:rPr>
                                <w:rFonts w:cstheme="minorHAnsi"/>
                                <w:i/>
                                <w:iCs/>
                                <w:sz w:val="28"/>
                                <w:szCs w:val="36"/>
                              </w:rPr>
                              <w:t xml:space="preserve">Can I help? </w:t>
                            </w:r>
                            <w:r w:rsidR="002C1657">
                              <w:rPr>
                                <w:rFonts w:cstheme="minorHAnsi"/>
                                <w:i/>
                                <w:iCs/>
                                <w:sz w:val="28"/>
                                <w:szCs w:val="36"/>
                              </w:rPr>
                              <w:t>etc</w:t>
                            </w:r>
                            <w:r w:rsidRPr="00F17683">
                              <w:rPr>
                                <w:rFonts w:cstheme="minorHAnsi"/>
                                <w:b/>
                                <w:bCs/>
                                <w:szCs w:val="36"/>
                              </w:rPr>
                              <w:br/>
                              <w:t xml:space="preserve"> </w:t>
                            </w:r>
                            <w:r w:rsidR="0022007B" w:rsidRPr="00F17683">
                              <w:rPr>
                                <w:rFonts w:cstheme="minorHAnsi"/>
                                <w:b/>
                                <w:bCs/>
                                <w:szCs w:val="28"/>
                              </w:rPr>
                              <w:tab/>
                            </w:r>
                          </w:p>
                          <w:p w14:paraId="00A7190C" w14:textId="0680EE07" w:rsidR="0022007B" w:rsidRDefault="002C1657">
                            <w:r w:rsidRPr="002C1657">
                              <w:rPr>
                                <w:b/>
                                <w:bCs/>
                              </w:rPr>
                              <w:t>Note</w:t>
                            </w:r>
                            <w:r>
                              <w:t>: Pictures are essential in the teaching of vocabulary at this level. Many drawings are available for free use on the AMEP site. However, if additional pictures are required, hundreds can be downloaded free from Creative Commons. See page 12</w:t>
                            </w:r>
                            <w:r w:rsidR="003E7D2A">
                              <w:t>7</w:t>
                            </w:r>
                            <w:r>
                              <w:t xml:space="preserve"> for the steps to access these.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CE07B6" id="_x0000_s1421" type="#_x0000_t202" style="position:absolute;margin-left:0;margin-top:8.7pt;width:453pt;height:480pt;z-index:2538168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zzPAIAAIcEAAAOAAAAZHJzL2Uyb0RvYy54bWysVE1v2zAMvQ/YfxB0X+ykSboacYo0RYYB&#10;RVsgHXpWZCk2JouapMTOfv0o2flou9MwGJBJkX4kH0nPbttakb2wrgKd0+EgpURoDkWltzn98bL6&#10;8pUS55kumAItcnoQjt7OP3+aNSYTIyhBFcISBNEua0xOS+9NliSOl6JmbgBGaDRKsDXzqNptUljW&#10;IHqtklGaTpMGbGEscOEc3t53RjqP+FIK7p+kdMITlVPMzcfTxnMTzmQ+Y9nWMlNWvE+D/UMWNas0&#10;Bj1B3TPPyM5WH6DqiltwIP2AQ52AlBUXsQasZpi+q2ZdMiNiLUiOMyea3P+D5Y/7tXm2xLd30GID&#10;AyGNcZnDy1BPK20d3pgpQTtSeDjRJlpPOF5OridXwxRNHG3T9GaaooI4yflzY53/JqAmQcipxb5E&#10;utj+wfnO9egSojlQVbGqlIqK3W6WypI9wx6u7sLTo79xU5o0GP5qkkbkN7aAfYLYKMZ/fkTAbJXG&#10;pM/VB8m3m5ZURU5x2I7cbKA4IGUWumlyhq8qDPDAnH9mFscHqcCV8E94SAWYFfQSJSXY33+7D/7Y&#10;VbRS0uA45tT92jErKFHfNfb7Zjgeh/mNynhyPULFXlo2lxa9q5eAbA1x+QyPYvD36ihKC/Urbs4i&#10;REUT0xxj59QfxaXvlgQ3j4vFIjrhxBrmH/Ta8AAdehOIfWlfmTV9Zz0OxSMcB5dl7xrc+YYvNSx2&#10;HmQVux+Y7ljtG4DTHuen38ywTpd69Dr/P+Z/AAAA//8DAFBLAwQUAAYACAAAACEAyVOCMNoAAAAH&#10;AQAADwAAAGRycy9kb3ducmV2LnhtbEyPQU/DMAyF70j8h8hI3FgK2jooTScEQly4bMB29RrTVGuc&#10;0mRr+feYE9zs96z3PperyXfqRENsAxu4nmWgiOtgW24MvL89X92CignZYheYDHxThFV1flZiYcPI&#10;azptUqMkhGOBBlxKfaF1rB15jLPQE4v3GQaPSdah0XbAUcJ9p2+yLNceW5YGhz09OqoPm6OXEhyd&#10;/bA73S++Xl+eDvl8sV0HYy4vpod7UImm9HcMv/iCDpUw7cORbVSdAXkkibqcgxL3LstF2MuwFEVX&#10;pf7PX/0AAAD//wMAUEsBAi0AFAAGAAgAAAAhALaDOJL+AAAA4QEAABMAAAAAAAAAAAAAAAAAAAAA&#10;AFtDb250ZW50X1R5cGVzXS54bWxQSwECLQAUAAYACAAAACEAOP0h/9YAAACUAQAACwAAAAAAAAAA&#10;AAAAAAAvAQAAX3JlbHMvLnJlbHNQSwECLQAUAAYACAAAACEADf988zwCAACHBAAADgAAAAAAAAAA&#10;AAAAAAAuAgAAZHJzL2Uyb0RvYy54bWxQSwECLQAUAAYACAAAACEAyVOCMNoAAAAHAQAADwAAAAAA&#10;AAAAAAAAAACWBAAAZHJzL2Rvd25yZXYueG1sUEsFBgAAAAAEAAQA8wAAAJ0FAAAAAA==&#10;" fillcolor="#fbfbfb" strokeweight=".5pt">
                <v:textbox>
                  <w:txbxContent>
                    <w:p w14:paraId="39B01733" w14:textId="2957456D" w:rsidR="0022007B" w:rsidRPr="0078634F" w:rsidRDefault="0022007B" w:rsidP="00165DC1">
                      <w:pPr>
                        <w:pStyle w:val="ListParagraph"/>
                        <w:numPr>
                          <w:ilvl w:val="0"/>
                          <w:numId w:val="94"/>
                        </w:numPr>
                        <w:spacing w:before="240"/>
                        <w:rPr>
                          <w:rFonts w:ascii="Comic Sans MS" w:hAnsi="Comic Sans MS"/>
                          <w:b/>
                          <w:bCs/>
                          <w:sz w:val="24"/>
                          <w:szCs w:val="36"/>
                        </w:rPr>
                      </w:pPr>
                      <w:r w:rsidRPr="0078634F">
                        <w:rPr>
                          <w:rFonts w:cstheme="minorHAnsi"/>
                          <w:b/>
                          <w:bCs/>
                          <w:sz w:val="28"/>
                          <w:szCs w:val="28"/>
                        </w:rPr>
                        <w:t>Go shopping</w:t>
                      </w:r>
                      <w:r w:rsidRPr="0078634F">
                        <w:rPr>
                          <w:rFonts w:ascii="Comic Sans MS" w:hAnsi="Comic Sans MS"/>
                          <w:b/>
                          <w:bCs/>
                          <w:sz w:val="24"/>
                          <w:szCs w:val="36"/>
                        </w:rPr>
                        <w:t xml:space="preserve"> </w:t>
                      </w:r>
                      <w:r w:rsidRPr="0078634F">
                        <w:rPr>
                          <w:rFonts w:cstheme="minorHAnsi"/>
                          <w:sz w:val="28"/>
                          <w:szCs w:val="28"/>
                        </w:rPr>
                        <w:t xml:space="preserve">– </w:t>
                      </w:r>
                      <w:r>
                        <w:rPr>
                          <w:rFonts w:cstheme="minorHAnsi"/>
                          <w:sz w:val="28"/>
                          <w:szCs w:val="28"/>
                        </w:rPr>
                        <w:t xml:space="preserve">Prior to an excursion to the local market, role play </w:t>
                      </w:r>
                      <w:r w:rsidR="00442E2A">
                        <w:rPr>
                          <w:rFonts w:cstheme="minorHAnsi"/>
                          <w:sz w:val="28"/>
                          <w:szCs w:val="28"/>
                        </w:rPr>
                        <w:br/>
                      </w:r>
                      <w:r>
                        <w:rPr>
                          <w:rFonts w:cstheme="minorHAnsi"/>
                          <w:sz w:val="28"/>
                          <w:szCs w:val="28"/>
                        </w:rPr>
                        <w:t xml:space="preserve">and practise: </w:t>
                      </w:r>
                    </w:p>
                    <w:p w14:paraId="3376E043" w14:textId="77777777" w:rsidR="0022007B" w:rsidRPr="0078634F" w:rsidRDefault="0022007B" w:rsidP="0022007B">
                      <w:pPr>
                        <w:pStyle w:val="ListParagraph"/>
                        <w:rPr>
                          <w:rFonts w:cstheme="minorHAnsi"/>
                          <w:sz w:val="2"/>
                          <w:szCs w:val="2"/>
                        </w:rPr>
                      </w:pPr>
                    </w:p>
                    <w:p w14:paraId="728630EB" w14:textId="77777777" w:rsidR="0022007B" w:rsidRPr="0078634F" w:rsidRDefault="0022007B" w:rsidP="00165DC1">
                      <w:pPr>
                        <w:pStyle w:val="ListParagraph"/>
                        <w:numPr>
                          <w:ilvl w:val="1"/>
                          <w:numId w:val="96"/>
                        </w:numPr>
                        <w:ind w:left="1418" w:hanging="284"/>
                        <w:rPr>
                          <w:rFonts w:ascii="Comic Sans MS" w:hAnsi="Comic Sans MS"/>
                          <w:b/>
                          <w:bCs/>
                          <w:sz w:val="24"/>
                          <w:szCs w:val="36"/>
                        </w:rPr>
                      </w:pPr>
                      <w:r>
                        <w:rPr>
                          <w:rFonts w:cstheme="minorHAnsi"/>
                          <w:sz w:val="28"/>
                          <w:szCs w:val="28"/>
                        </w:rPr>
                        <w:t xml:space="preserve">Simple dialogues. </w:t>
                      </w:r>
                    </w:p>
                    <w:p w14:paraId="210FAB9F" w14:textId="4441BF5E" w:rsidR="0022007B" w:rsidRPr="00F17683" w:rsidRDefault="0022007B" w:rsidP="00165DC1">
                      <w:pPr>
                        <w:pStyle w:val="ListParagraph"/>
                        <w:numPr>
                          <w:ilvl w:val="1"/>
                          <w:numId w:val="96"/>
                        </w:numPr>
                        <w:ind w:left="1418" w:hanging="284"/>
                        <w:rPr>
                          <w:rFonts w:ascii="Comic Sans MS" w:hAnsi="Comic Sans MS"/>
                          <w:b/>
                          <w:bCs/>
                          <w:sz w:val="24"/>
                          <w:szCs w:val="36"/>
                        </w:rPr>
                      </w:pPr>
                      <w:r>
                        <w:rPr>
                          <w:rFonts w:cstheme="minorHAnsi"/>
                          <w:sz w:val="28"/>
                          <w:szCs w:val="28"/>
                        </w:rPr>
                        <w:t xml:space="preserve">The vocabulary of money </w:t>
                      </w:r>
                      <w:r w:rsidR="00442E2A">
                        <w:rPr>
                          <w:rFonts w:cstheme="minorHAnsi"/>
                          <w:sz w:val="28"/>
                          <w:szCs w:val="28"/>
                        </w:rPr>
                        <w:br/>
                      </w:r>
                      <w:r>
                        <w:rPr>
                          <w:rFonts w:cstheme="minorHAnsi"/>
                          <w:sz w:val="28"/>
                          <w:szCs w:val="28"/>
                        </w:rPr>
                        <w:t xml:space="preserve">and relevant </w:t>
                      </w:r>
                      <w:r w:rsidR="00442E2A">
                        <w:rPr>
                          <w:rFonts w:cstheme="minorHAnsi"/>
                          <w:sz w:val="28"/>
                          <w:szCs w:val="28"/>
                        </w:rPr>
                        <w:t>language</w:t>
                      </w:r>
                      <w:r>
                        <w:rPr>
                          <w:rFonts w:cstheme="minorHAnsi"/>
                          <w:sz w:val="28"/>
                          <w:szCs w:val="28"/>
                        </w:rPr>
                        <w:t xml:space="preserve">. </w:t>
                      </w:r>
                      <w:r>
                        <w:rPr>
                          <w:rFonts w:cstheme="minorHAnsi"/>
                          <w:sz w:val="28"/>
                          <w:szCs w:val="28"/>
                        </w:rPr>
                        <w:br/>
                        <w:t xml:space="preserve">e.g. </w:t>
                      </w:r>
                      <w:r w:rsidRPr="0022007B">
                        <w:rPr>
                          <w:rFonts w:cstheme="minorHAnsi"/>
                          <w:i/>
                          <w:iCs/>
                          <w:sz w:val="28"/>
                          <w:szCs w:val="28"/>
                        </w:rPr>
                        <w:t xml:space="preserve">How much are the apples? They cost $3 a kilo. </w:t>
                      </w:r>
                    </w:p>
                    <w:p w14:paraId="17CA49F0" w14:textId="77777777" w:rsidR="00F17683" w:rsidRPr="0022007B" w:rsidRDefault="00F17683" w:rsidP="00F17683">
                      <w:pPr>
                        <w:pStyle w:val="ListParagraph"/>
                        <w:ind w:left="1418"/>
                        <w:rPr>
                          <w:rFonts w:ascii="Comic Sans MS" w:hAnsi="Comic Sans MS"/>
                          <w:b/>
                          <w:bCs/>
                          <w:sz w:val="24"/>
                          <w:szCs w:val="36"/>
                        </w:rPr>
                      </w:pPr>
                    </w:p>
                    <w:p w14:paraId="12FBB147" w14:textId="44AF5738" w:rsidR="00F17683" w:rsidRPr="00F17683" w:rsidRDefault="0022007B" w:rsidP="00165DC1">
                      <w:pPr>
                        <w:pStyle w:val="ListParagraph"/>
                        <w:numPr>
                          <w:ilvl w:val="0"/>
                          <w:numId w:val="94"/>
                        </w:numPr>
                        <w:rPr>
                          <w:rFonts w:ascii="Comic Sans MS" w:hAnsi="Comic Sans MS"/>
                          <w:b/>
                          <w:bCs/>
                          <w:sz w:val="24"/>
                          <w:szCs w:val="36"/>
                        </w:rPr>
                      </w:pPr>
                      <w:r w:rsidRPr="0022007B">
                        <w:rPr>
                          <w:rFonts w:cstheme="minorHAnsi"/>
                          <w:b/>
                          <w:bCs/>
                          <w:sz w:val="28"/>
                          <w:szCs w:val="36"/>
                        </w:rPr>
                        <w:t>Food preparation</w:t>
                      </w:r>
                      <w:r>
                        <w:rPr>
                          <w:rFonts w:cstheme="minorHAnsi"/>
                          <w:b/>
                          <w:bCs/>
                          <w:sz w:val="28"/>
                          <w:szCs w:val="36"/>
                        </w:rPr>
                        <w:br/>
                      </w:r>
                      <w:r w:rsidRPr="0022007B">
                        <w:rPr>
                          <w:rFonts w:cstheme="minorHAnsi"/>
                          <w:sz w:val="28"/>
                          <w:szCs w:val="36"/>
                        </w:rPr>
                        <w:t>Teach</w:t>
                      </w:r>
                      <w:r>
                        <w:rPr>
                          <w:rFonts w:cstheme="minorHAnsi"/>
                          <w:b/>
                          <w:bCs/>
                          <w:szCs w:val="28"/>
                        </w:rPr>
                        <w:t xml:space="preserve"> </w:t>
                      </w:r>
                      <w:r>
                        <w:rPr>
                          <w:rFonts w:cstheme="minorHAnsi"/>
                          <w:sz w:val="28"/>
                          <w:szCs w:val="36"/>
                        </w:rPr>
                        <w:t xml:space="preserve">the names of the utensils and </w:t>
                      </w:r>
                      <w:r w:rsidR="00F17683">
                        <w:rPr>
                          <w:rFonts w:cstheme="minorHAnsi"/>
                          <w:sz w:val="28"/>
                          <w:szCs w:val="36"/>
                        </w:rPr>
                        <w:t>useful</w:t>
                      </w:r>
                      <w:r>
                        <w:rPr>
                          <w:rFonts w:cstheme="minorHAnsi"/>
                          <w:sz w:val="28"/>
                          <w:szCs w:val="36"/>
                        </w:rPr>
                        <w:t xml:space="preserve"> verbs</w:t>
                      </w:r>
                      <w:r w:rsidR="00F17683">
                        <w:rPr>
                          <w:rFonts w:cstheme="minorHAnsi"/>
                          <w:sz w:val="28"/>
                          <w:szCs w:val="36"/>
                        </w:rPr>
                        <w:t>.</w:t>
                      </w:r>
                      <w:r>
                        <w:rPr>
                          <w:rFonts w:cstheme="minorHAnsi"/>
                          <w:sz w:val="28"/>
                          <w:szCs w:val="36"/>
                        </w:rPr>
                        <w:t xml:space="preserve"> </w:t>
                      </w:r>
                      <w:r w:rsidR="00F17683">
                        <w:rPr>
                          <w:rFonts w:cstheme="minorHAnsi"/>
                          <w:sz w:val="28"/>
                          <w:szCs w:val="36"/>
                        </w:rPr>
                        <w:t>Say and r</w:t>
                      </w:r>
                      <w:r>
                        <w:rPr>
                          <w:rFonts w:cstheme="minorHAnsi"/>
                          <w:sz w:val="28"/>
                          <w:szCs w:val="36"/>
                        </w:rPr>
                        <w:t xml:space="preserve">epeat </w:t>
                      </w:r>
                      <w:r w:rsidR="00F17683">
                        <w:rPr>
                          <w:rFonts w:cstheme="minorHAnsi"/>
                          <w:sz w:val="28"/>
                          <w:szCs w:val="36"/>
                        </w:rPr>
                        <w:t xml:space="preserve">over and over what students are doing as they prepare the food. </w:t>
                      </w:r>
                    </w:p>
                    <w:p w14:paraId="2E681001" w14:textId="77777777" w:rsidR="00F17683" w:rsidRPr="00F17683" w:rsidRDefault="00F17683" w:rsidP="00165DC1">
                      <w:pPr>
                        <w:pStyle w:val="ListParagraph"/>
                        <w:numPr>
                          <w:ilvl w:val="0"/>
                          <w:numId w:val="97"/>
                        </w:numPr>
                        <w:rPr>
                          <w:rFonts w:cstheme="minorHAnsi"/>
                          <w:i/>
                          <w:iCs/>
                          <w:sz w:val="28"/>
                          <w:szCs w:val="36"/>
                        </w:rPr>
                      </w:pPr>
                      <w:r w:rsidRPr="00F17683">
                        <w:rPr>
                          <w:rFonts w:cstheme="minorHAnsi"/>
                          <w:i/>
                          <w:iCs/>
                          <w:sz w:val="28"/>
                          <w:szCs w:val="36"/>
                        </w:rPr>
                        <w:t xml:space="preserve">We are making a fruit salad. We are making a fruit salad. </w:t>
                      </w:r>
                    </w:p>
                    <w:p w14:paraId="4889DFC5" w14:textId="76A8D09E" w:rsidR="00F17683" w:rsidRPr="00F17683" w:rsidRDefault="00F17683" w:rsidP="00F17683">
                      <w:pPr>
                        <w:pStyle w:val="ListParagraph"/>
                        <w:ind w:left="1440"/>
                        <w:rPr>
                          <w:rFonts w:cstheme="minorHAnsi"/>
                          <w:i/>
                          <w:iCs/>
                          <w:sz w:val="28"/>
                          <w:szCs w:val="36"/>
                        </w:rPr>
                      </w:pPr>
                      <w:r w:rsidRPr="00F17683">
                        <w:rPr>
                          <w:rFonts w:cstheme="minorHAnsi"/>
                          <w:i/>
                          <w:iCs/>
                          <w:sz w:val="28"/>
                          <w:szCs w:val="36"/>
                        </w:rPr>
                        <w:t xml:space="preserve">We are making a fruit salad. </w:t>
                      </w:r>
                    </w:p>
                    <w:p w14:paraId="6D01F390" w14:textId="57347588" w:rsidR="00F17683" w:rsidRPr="00F17683" w:rsidRDefault="00F17683" w:rsidP="00165DC1">
                      <w:pPr>
                        <w:pStyle w:val="ListParagraph"/>
                        <w:numPr>
                          <w:ilvl w:val="0"/>
                          <w:numId w:val="97"/>
                        </w:numPr>
                        <w:rPr>
                          <w:rFonts w:ascii="Comic Sans MS" w:hAnsi="Comic Sans MS"/>
                          <w:b/>
                          <w:bCs/>
                          <w:sz w:val="24"/>
                          <w:szCs w:val="36"/>
                        </w:rPr>
                      </w:pPr>
                      <w:r w:rsidRPr="00F17683">
                        <w:rPr>
                          <w:rFonts w:cstheme="minorHAnsi"/>
                          <w:i/>
                          <w:iCs/>
                          <w:sz w:val="28"/>
                          <w:szCs w:val="36"/>
                        </w:rPr>
                        <w:t xml:space="preserve">We are </w:t>
                      </w:r>
                      <w:r w:rsidR="00DF4058">
                        <w:rPr>
                          <w:rFonts w:cstheme="minorHAnsi"/>
                          <w:i/>
                          <w:iCs/>
                          <w:sz w:val="28"/>
                          <w:szCs w:val="36"/>
                        </w:rPr>
                        <w:t>chopping</w:t>
                      </w:r>
                      <w:r w:rsidRPr="00F17683">
                        <w:rPr>
                          <w:rFonts w:cstheme="minorHAnsi"/>
                          <w:i/>
                          <w:iCs/>
                          <w:sz w:val="28"/>
                          <w:szCs w:val="36"/>
                        </w:rPr>
                        <w:t xml:space="preserve"> the apples. We are </w:t>
                      </w:r>
                      <w:r w:rsidR="00DF4058">
                        <w:rPr>
                          <w:rFonts w:cstheme="minorHAnsi"/>
                          <w:i/>
                          <w:iCs/>
                          <w:sz w:val="28"/>
                          <w:szCs w:val="36"/>
                        </w:rPr>
                        <w:t>chopping</w:t>
                      </w:r>
                      <w:r w:rsidRPr="00F17683">
                        <w:rPr>
                          <w:rFonts w:cstheme="minorHAnsi"/>
                          <w:i/>
                          <w:iCs/>
                          <w:sz w:val="28"/>
                          <w:szCs w:val="36"/>
                        </w:rPr>
                        <w:t xml:space="preserve"> the apples.  </w:t>
                      </w:r>
                      <w:r>
                        <w:rPr>
                          <w:rFonts w:cstheme="minorHAnsi"/>
                          <w:i/>
                          <w:iCs/>
                          <w:sz w:val="28"/>
                          <w:szCs w:val="36"/>
                        </w:rPr>
                        <w:br/>
                      </w:r>
                      <w:r w:rsidRPr="00F17683">
                        <w:rPr>
                          <w:rFonts w:cstheme="minorHAnsi"/>
                          <w:i/>
                          <w:iCs/>
                          <w:sz w:val="28"/>
                          <w:szCs w:val="36"/>
                        </w:rPr>
                        <w:t xml:space="preserve">We are </w:t>
                      </w:r>
                      <w:r w:rsidR="00DF4058">
                        <w:rPr>
                          <w:rFonts w:cstheme="minorHAnsi"/>
                          <w:i/>
                          <w:iCs/>
                          <w:sz w:val="28"/>
                          <w:szCs w:val="36"/>
                        </w:rPr>
                        <w:t>chopping</w:t>
                      </w:r>
                      <w:r w:rsidRPr="00F17683">
                        <w:rPr>
                          <w:rFonts w:cstheme="minorHAnsi"/>
                          <w:i/>
                          <w:iCs/>
                          <w:sz w:val="28"/>
                          <w:szCs w:val="36"/>
                        </w:rPr>
                        <w:t xml:space="preserve"> the apples.  </w:t>
                      </w:r>
                      <w:r>
                        <w:rPr>
                          <w:rFonts w:cstheme="minorHAnsi"/>
                          <w:i/>
                          <w:iCs/>
                          <w:sz w:val="28"/>
                          <w:szCs w:val="36"/>
                        </w:rPr>
                        <w:t>etc.</w:t>
                      </w:r>
                    </w:p>
                    <w:p w14:paraId="6143576B" w14:textId="77777777" w:rsidR="00F17683" w:rsidRPr="00F17683" w:rsidRDefault="00F17683" w:rsidP="00F17683">
                      <w:pPr>
                        <w:pStyle w:val="ListParagraph"/>
                        <w:ind w:left="1440"/>
                        <w:rPr>
                          <w:rFonts w:ascii="Comic Sans MS" w:hAnsi="Comic Sans MS"/>
                          <w:b/>
                          <w:bCs/>
                          <w:sz w:val="24"/>
                          <w:szCs w:val="36"/>
                        </w:rPr>
                      </w:pPr>
                    </w:p>
                    <w:p w14:paraId="62CD5984" w14:textId="5405B777" w:rsidR="00F17683" w:rsidRPr="00F17683" w:rsidRDefault="00F17683" w:rsidP="00165DC1">
                      <w:pPr>
                        <w:pStyle w:val="ListParagraph"/>
                        <w:numPr>
                          <w:ilvl w:val="0"/>
                          <w:numId w:val="94"/>
                        </w:numPr>
                        <w:rPr>
                          <w:rFonts w:ascii="Comic Sans MS" w:hAnsi="Comic Sans MS"/>
                          <w:b/>
                          <w:bCs/>
                          <w:sz w:val="24"/>
                          <w:szCs w:val="36"/>
                        </w:rPr>
                      </w:pPr>
                      <w:r w:rsidRPr="00F17683">
                        <w:rPr>
                          <w:rFonts w:cstheme="minorHAnsi"/>
                          <w:b/>
                          <w:bCs/>
                          <w:sz w:val="28"/>
                          <w:szCs w:val="44"/>
                        </w:rPr>
                        <w:t>Sharing</w:t>
                      </w:r>
                      <w:r>
                        <w:rPr>
                          <w:rFonts w:cstheme="minorHAnsi"/>
                          <w:b/>
                          <w:bCs/>
                          <w:sz w:val="28"/>
                          <w:szCs w:val="44"/>
                        </w:rPr>
                        <w:t xml:space="preserve"> </w:t>
                      </w:r>
                      <w:r w:rsidRPr="00F17683">
                        <w:rPr>
                          <w:rFonts w:cstheme="minorHAnsi"/>
                          <w:b/>
                          <w:bCs/>
                          <w:sz w:val="28"/>
                          <w:szCs w:val="44"/>
                        </w:rPr>
                        <w:t>the fruit salad</w:t>
                      </w:r>
                      <w:r>
                        <w:rPr>
                          <w:rFonts w:cstheme="minorHAnsi"/>
                          <w:b/>
                          <w:bCs/>
                          <w:sz w:val="28"/>
                          <w:szCs w:val="44"/>
                        </w:rPr>
                        <w:t xml:space="preserve"> and cleaning up </w:t>
                      </w:r>
                    </w:p>
                    <w:p w14:paraId="35FA36F1" w14:textId="7A5C2B0A" w:rsidR="00F17683" w:rsidRDefault="00F17683" w:rsidP="00F17683">
                      <w:pPr>
                        <w:pStyle w:val="ListParagraph"/>
                        <w:rPr>
                          <w:rFonts w:cstheme="minorHAnsi"/>
                          <w:sz w:val="28"/>
                          <w:szCs w:val="36"/>
                        </w:rPr>
                      </w:pPr>
                      <w:r w:rsidRPr="0022007B">
                        <w:rPr>
                          <w:rFonts w:cstheme="minorHAnsi"/>
                          <w:sz w:val="28"/>
                          <w:szCs w:val="36"/>
                        </w:rPr>
                        <w:t>Teach</w:t>
                      </w:r>
                      <w:r>
                        <w:rPr>
                          <w:rFonts w:cstheme="minorHAnsi"/>
                          <w:b/>
                          <w:bCs/>
                          <w:szCs w:val="28"/>
                        </w:rPr>
                        <w:t xml:space="preserve"> </w:t>
                      </w:r>
                      <w:r>
                        <w:rPr>
                          <w:rFonts w:cstheme="minorHAnsi"/>
                          <w:sz w:val="28"/>
                          <w:szCs w:val="36"/>
                        </w:rPr>
                        <w:t xml:space="preserve">the vocabulary and useful language. </w:t>
                      </w:r>
                    </w:p>
                    <w:p w14:paraId="6EB06624" w14:textId="77777777" w:rsidR="00F17683" w:rsidRPr="00F17683" w:rsidRDefault="00F17683" w:rsidP="00165DC1">
                      <w:pPr>
                        <w:pStyle w:val="ListParagraph"/>
                        <w:numPr>
                          <w:ilvl w:val="0"/>
                          <w:numId w:val="97"/>
                        </w:numPr>
                        <w:rPr>
                          <w:rFonts w:ascii="Comic Sans MS" w:hAnsi="Comic Sans MS"/>
                          <w:b/>
                          <w:bCs/>
                          <w:sz w:val="24"/>
                          <w:szCs w:val="36"/>
                        </w:rPr>
                      </w:pPr>
                      <w:r>
                        <w:rPr>
                          <w:rFonts w:cstheme="minorHAnsi"/>
                          <w:sz w:val="28"/>
                          <w:szCs w:val="36"/>
                        </w:rPr>
                        <w:t xml:space="preserve">Vocabulary e.g. table cloth, serviettes, small bowls, spoons. </w:t>
                      </w:r>
                    </w:p>
                    <w:p w14:paraId="7137BD2A" w14:textId="128DC431" w:rsidR="0022007B" w:rsidRPr="00F17683" w:rsidRDefault="00F17683" w:rsidP="00165DC1">
                      <w:pPr>
                        <w:pStyle w:val="ListParagraph"/>
                        <w:numPr>
                          <w:ilvl w:val="0"/>
                          <w:numId w:val="97"/>
                        </w:numPr>
                        <w:rPr>
                          <w:rFonts w:ascii="Comic Sans MS" w:hAnsi="Comic Sans MS"/>
                          <w:b/>
                          <w:bCs/>
                          <w:sz w:val="24"/>
                          <w:szCs w:val="36"/>
                        </w:rPr>
                      </w:pPr>
                      <w:r>
                        <w:rPr>
                          <w:rFonts w:cstheme="minorHAnsi"/>
                          <w:sz w:val="28"/>
                          <w:szCs w:val="36"/>
                        </w:rPr>
                        <w:t xml:space="preserve">Language e.g. </w:t>
                      </w:r>
                      <w:r w:rsidRPr="00F17683">
                        <w:rPr>
                          <w:rFonts w:cstheme="minorHAnsi"/>
                          <w:i/>
                          <w:iCs/>
                          <w:sz w:val="28"/>
                          <w:szCs w:val="36"/>
                        </w:rPr>
                        <w:t xml:space="preserve">Would you like some fruit salad? </w:t>
                      </w:r>
                      <w:r>
                        <w:rPr>
                          <w:rFonts w:cstheme="minorHAnsi"/>
                          <w:i/>
                          <w:iCs/>
                          <w:sz w:val="28"/>
                          <w:szCs w:val="36"/>
                        </w:rPr>
                        <w:t xml:space="preserve">Can I help? </w:t>
                      </w:r>
                      <w:r w:rsidR="002C1657">
                        <w:rPr>
                          <w:rFonts w:cstheme="minorHAnsi"/>
                          <w:i/>
                          <w:iCs/>
                          <w:sz w:val="28"/>
                          <w:szCs w:val="36"/>
                        </w:rPr>
                        <w:t>etc</w:t>
                      </w:r>
                      <w:r w:rsidRPr="00F17683">
                        <w:rPr>
                          <w:rFonts w:cstheme="minorHAnsi"/>
                          <w:b/>
                          <w:bCs/>
                          <w:szCs w:val="36"/>
                        </w:rPr>
                        <w:br/>
                        <w:t xml:space="preserve"> </w:t>
                      </w:r>
                      <w:r w:rsidR="0022007B" w:rsidRPr="00F17683">
                        <w:rPr>
                          <w:rFonts w:cstheme="minorHAnsi"/>
                          <w:b/>
                          <w:bCs/>
                          <w:szCs w:val="28"/>
                        </w:rPr>
                        <w:tab/>
                      </w:r>
                    </w:p>
                    <w:p w14:paraId="00A7190C" w14:textId="0680EE07" w:rsidR="0022007B" w:rsidRDefault="002C1657">
                      <w:r w:rsidRPr="002C1657">
                        <w:rPr>
                          <w:b/>
                          <w:bCs/>
                        </w:rPr>
                        <w:t>Note</w:t>
                      </w:r>
                      <w:r>
                        <w:t>: Pictures are essential in the teaching of vocabulary at this level. Many drawings are available for free use on the AMEP site. However, if additional pictures are required, hundreds can be downloaded free from Creative Commons. See page 12</w:t>
                      </w:r>
                      <w:r w:rsidR="003E7D2A">
                        <w:t>7</w:t>
                      </w:r>
                      <w:r>
                        <w:t xml:space="preserve"> for the steps to access these.    </w:t>
                      </w:r>
                    </w:p>
                  </w:txbxContent>
                </v:textbox>
                <w10:wrap anchorx="margin"/>
              </v:shape>
            </w:pict>
          </mc:Fallback>
        </mc:AlternateContent>
      </w:r>
    </w:p>
    <w:p w14:paraId="65BC3AFF" w14:textId="4F4F874D" w:rsidR="0022007B" w:rsidRDefault="0022007B">
      <w:pPr>
        <w:rPr>
          <w:rFonts w:cstheme="minorHAnsi"/>
          <w:b/>
          <w:bCs/>
        </w:rPr>
      </w:pPr>
    </w:p>
    <w:p w14:paraId="3261C90F" w14:textId="365349E4" w:rsidR="0022007B" w:rsidRDefault="0022007B">
      <w:pPr>
        <w:rPr>
          <w:rFonts w:cstheme="minorHAnsi"/>
          <w:b/>
          <w:bCs/>
        </w:rPr>
      </w:pPr>
    </w:p>
    <w:p w14:paraId="609346CD" w14:textId="34F4C243" w:rsidR="0022007B" w:rsidRDefault="0022007B">
      <w:pPr>
        <w:rPr>
          <w:rFonts w:cstheme="minorHAnsi"/>
          <w:b/>
          <w:bCs/>
        </w:rPr>
      </w:pPr>
    </w:p>
    <w:p w14:paraId="3D022B0A" w14:textId="77777777" w:rsidR="0022007B" w:rsidRDefault="0022007B">
      <w:pPr>
        <w:rPr>
          <w:rFonts w:cstheme="minorHAnsi"/>
          <w:b/>
          <w:bCs/>
        </w:rPr>
      </w:pPr>
    </w:p>
    <w:p w14:paraId="27F23521" w14:textId="3D59914A" w:rsidR="0022007B" w:rsidRDefault="0022007B">
      <w:pPr>
        <w:rPr>
          <w:rFonts w:cstheme="minorHAnsi"/>
          <w:b/>
          <w:bCs/>
        </w:rPr>
      </w:pPr>
    </w:p>
    <w:p w14:paraId="4A07213F" w14:textId="0FE8D75A" w:rsidR="0022007B" w:rsidRDefault="0022007B">
      <w:pPr>
        <w:rPr>
          <w:rFonts w:cstheme="minorHAnsi"/>
          <w:b/>
          <w:bCs/>
        </w:rPr>
      </w:pPr>
    </w:p>
    <w:p w14:paraId="413F52BF" w14:textId="77777777" w:rsidR="0022007B" w:rsidRDefault="0022007B">
      <w:pPr>
        <w:rPr>
          <w:rFonts w:cstheme="minorHAnsi"/>
          <w:b/>
          <w:bCs/>
        </w:rPr>
      </w:pPr>
    </w:p>
    <w:p w14:paraId="47866EF4" w14:textId="265793C8" w:rsidR="0022007B" w:rsidRDefault="0022007B">
      <w:pPr>
        <w:rPr>
          <w:rFonts w:cstheme="minorHAnsi"/>
          <w:b/>
          <w:bCs/>
        </w:rPr>
      </w:pPr>
    </w:p>
    <w:p w14:paraId="494C7A7B" w14:textId="77777777" w:rsidR="0022007B" w:rsidRDefault="0022007B">
      <w:pPr>
        <w:rPr>
          <w:rFonts w:cstheme="minorHAnsi"/>
          <w:b/>
          <w:bCs/>
        </w:rPr>
      </w:pPr>
    </w:p>
    <w:p w14:paraId="217FED0C" w14:textId="32BECBC4" w:rsidR="0022007B" w:rsidRDefault="0022007B">
      <w:pPr>
        <w:rPr>
          <w:rFonts w:cstheme="minorHAnsi"/>
          <w:b/>
          <w:bCs/>
        </w:rPr>
      </w:pPr>
    </w:p>
    <w:p w14:paraId="29B7CFC7" w14:textId="6FAF88F0" w:rsidR="0022007B" w:rsidRDefault="0022007B">
      <w:pPr>
        <w:rPr>
          <w:rFonts w:cstheme="minorHAnsi"/>
          <w:b/>
          <w:bCs/>
        </w:rPr>
      </w:pPr>
    </w:p>
    <w:p w14:paraId="31569A08" w14:textId="77777777" w:rsidR="0022007B" w:rsidRDefault="0022007B">
      <w:pPr>
        <w:rPr>
          <w:rFonts w:cstheme="minorHAnsi"/>
          <w:b/>
          <w:bCs/>
        </w:rPr>
      </w:pPr>
    </w:p>
    <w:p w14:paraId="141F20B4" w14:textId="77777777" w:rsidR="0022007B" w:rsidRDefault="0022007B">
      <w:pPr>
        <w:rPr>
          <w:rFonts w:cstheme="minorHAnsi"/>
          <w:b/>
          <w:bCs/>
        </w:rPr>
      </w:pPr>
    </w:p>
    <w:p w14:paraId="06828C0B" w14:textId="77777777" w:rsidR="0022007B" w:rsidRDefault="0022007B">
      <w:pPr>
        <w:rPr>
          <w:rFonts w:cstheme="minorHAnsi"/>
          <w:b/>
          <w:bCs/>
        </w:rPr>
      </w:pPr>
    </w:p>
    <w:p w14:paraId="0380E7F5" w14:textId="77777777" w:rsidR="0022007B" w:rsidRDefault="0022007B">
      <w:pPr>
        <w:rPr>
          <w:rFonts w:cstheme="minorHAnsi"/>
          <w:b/>
          <w:bCs/>
        </w:rPr>
      </w:pPr>
    </w:p>
    <w:p w14:paraId="183582D6" w14:textId="77777777" w:rsidR="0022007B" w:rsidRDefault="0022007B">
      <w:pPr>
        <w:rPr>
          <w:rFonts w:cstheme="minorHAnsi"/>
          <w:b/>
          <w:bCs/>
        </w:rPr>
      </w:pPr>
    </w:p>
    <w:p w14:paraId="243D05DC" w14:textId="77777777" w:rsidR="0022007B" w:rsidRDefault="0022007B">
      <w:pPr>
        <w:rPr>
          <w:rFonts w:cstheme="minorHAnsi"/>
          <w:b/>
          <w:bCs/>
        </w:rPr>
      </w:pPr>
    </w:p>
    <w:p w14:paraId="01E5163C" w14:textId="77777777" w:rsidR="0022007B" w:rsidRDefault="0022007B">
      <w:pPr>
        <w:rPr>
          <w:rFonts w:cstheme="minorHAnsi"/>
          <w:b/>
          <w:bCs/>
        </w:rPr>
      </w:pPr>
    </w:p>
    <w:p w14:paraId="30A8D5A2" w14:textId="77777777" w:rsidR="0022007B" w:rsidRDefault="0022007B">
      <w:pPr>
        <w:rPr>
          <w:rFonts w:cstheme="minorHAnsi"/>
          <w:b/>
          <w:bCs/>
        </w:rPr>
      </w:pPr>
    </w:p>
    <w:p w14:paraId="3E1A81A6" w14:textId="77777777" w:rsidR="0022007B" w:rsidRDefault="0022007B">
      <w:pPr>
        <w:rPr>
          <w:rFonts w:cstheme="minorHAnsi"/>
          <w:b/>
          <w:bCs/>
        </w:rPr>
      </w:pPr>
    </w:p>
    <w:p w14:paraId="3CB59CB1" w14:textId="58187A59" w:rsidR="0022007B" w:rsidRDefault="0022007B">
      <w:pPr>
        <w:rPr>
          <w:rFonts w:cstheme="minorHAnsi"/>
          <w:b/>
          <w:bCs/>
        </w:rPr>
      </w:pPr>
      <w:r>
        <w:rPr>
          <w:rFonts w:cstheme="minorHAnsi"/>
          <w:b/>
          <w:bCs/>
        </w:rPr>
        <w:br w:type="page"/>
      </w:r>
    </w:p>
    <w:p w14:paraId="1D6FC513" w14:textId="273B6487" w:rsidR="00465E5D" w:rsidRPr="002C1657" w:rsidRDefault="002C1657">
      <w:pPr>
        <w:rPr>
          <w:rFonts w:cstheme="minorHAnsi"/>
        </w:rPr>
      </w:pPr>
      <w:r>
        <w:rPr>
          <w:rFonts w:cstheme="minorHAnsi"/>
          <w:b/>
          <w:bCs/>
          <w:sz w:val="32"/>
          <w:szCs w:val="44"/>
        </w:rPr>
        <w:lastRenderedPageBreak/>
        <w:t>F</w:t>
      </w:r>
      <w:r w:rsidRPr="002C1657">
        <w:rPr>
          <w:rFonts w:cstheme="minorHAnsi"/>
          <w:b/>
          <w:bCs/>
          <w:sz w:val="32"/>
          <w:szCs w:val="44"/>
        </w:rPr>
        <w:t>ruit</w:t>
      </w:r>
      <w:r>
        <w:rPr>
          <w:rFonts w:cstheme="minorHAnsi"/>
          <w:b/>
          <w:bCs/>
          <w:sz w:val="32"/>
          <w:szCs w:val="44"/>
        </w:rPr>
        <w:t xml:space="preserve"> </w:t>
      </w:r>
      <w:r w:rsidRPr="002C1657">
        <w:rPr>
          <w:rFonts w:cstheme="minorHAnsi"/>
        </w:rPr>
        <w:t>–</w:t>
      </w:r>
      <w:r>
        <w:rPr>
          <w:rFonts w:cstheme="minorHAnsi"/>
          <w:b/>
          <w:bCs/>
          <w:sz w:val="32"/>
          <w:szCs w:val="44"/>
        </w:rPr>
        <w:t xml:space="preserve"> </w:t>
      </w:r>
      <w:r w:rsidRPr="002C1657">
        <w:rPr>
          <w:rFonts w:cstheme="minorHAnsi"/>
        </w:rPr>
        <w:t>an alphabetical list for the wall.</w:t>
      </w:r>
    </w:p>
    <w:tbl>
      <w:tblPr>
        <w:tblStyle w:val="TableGrid"/>
        <w:tblpPr w:leftFromText="180" w:rightFromText="180" w:vertAnchor="page" w:horzAnchor="margin" w:tblpY="1813"/>
        <w:tblW w:w="920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37"/>
        <w:gridCol w:w="3653"/>
        <w:gridCol w:w="425"/>
        <w:gridCol w:w="709"/>
        <w:gridCol w:w="3685"/>
      </w:tblGrid>
      <w:tr w:rsidR="007A47FA" w:rsidRPr="00BB66F4" w14:paraId="2A0FDA6E" w14:textId="77777777" w:rsidTr="007A47FA">
        <w:trPr>
          <w:trHeight w:val="1020"/>
        </w:trPr>
        <w:tc>
          <w:tcPr>
            <w:tcW w:w="737" w:type="dxa"/>
            <w:shd w:val="clear" w:color="auto" w:fill="F2F2F2" w:themeFill="background1" w:themeFillShade="F2"/>
            <w:vAlign w:val="center"/>
          </w:tcPr>
          <w:p w14:paraId="53D6CEBB" w14:textId="0E6B4051"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a</w:t>
            </w:r>
          </w:p>
        </w:tc>
        <w:tc>
          <w:tcPr>
            <w:tcW w:w="3653" w:type="dxa"/>
            <w:vAlign w:val="center"/>
          </w:tcPr>
          <w:p w14:paraId="72C5C7AD" w14:textId="4E8EC6BA" w:rsidR="005F13ED" w:rsidRPr="00BB66F4" w:rsidRDefault="00BB66F4" w:rsidP="00C60D32">
            <w:pPr>
              <w:spacing w:before="120"/>
              <w:ind w:firstLine="141"/>
              <w:rPr>
                <w:rFonts w:ascii="Comic Sans MS" w:hAnsi="Comic Sans MS"/>
                <w:sz w:val="36"/>
                <w:szCs w:val="48"/>
              </w:rPr>
            </w:pPr>
            <w:r>
              <w:rPr>
                <w:noProof/>
              </w:rPr>
              <w:drawing>
                <wp:anchor distT="0" distB="0" distL="114300" distR="114300" simplePos="0" relativeHeight="253804544" behindDoc="0" locked="0" layoutInCell="1" allowOverlap="1" wp14:anchorId="7FC35346" wp14:editId="4BF13D55">
                  <wp:simplePos x="0" y="0"/>
                  <wp:positionH relativeFrom="column">
                    <wp:posOffset>1153795</wp:posOffset>
                  </wp:positionH>
                  <wp:positionV relativeFrom="paragraph">
                    <wp:posOffset>15240</wp:posOffset>
                  </wp:positionV>
                  <wp:extent cx="396240" cy="476250"/>
                  <wp:effectExtent l="0" t="0" r="3810" b="0"/>
                  <wp:wrapNone/>
                  <wp:docPr id="13250996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39624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36"/>
                <w:szCs w:val="48"/>
              </w:rPr>
              <w:t>apple</w:t>
            </w:r>
          </w:p>
        </w:tc>
        <w:tc>
          <w:tcPr>
            <w:tcW w:w="425" w:type="dxa"/>
            <w:tcBorders>
              <w:top w:val="single" w:sz="4" w:space="0" w:color="FFFFFF" w:themeColor="background1"/>
              <w:bottom w:val="single" w:sz="4" w:space="0" w:color="FFFFFF" w:themeColor="background1"/>
            </w:tcBorders>
          </w:tcPr>
          <w:p w14:paraId="288A3FB2" w14:textId="245C043F" w:rsidR="005F13ED" w:rsidRPr="00BB66F4" w:rsidRDefault="005F13ED" w:rsidP="005F13ED">
            <w:pPr>
              <w:rPr>
                <w:rFonts w:ascii="Comic Sans MS" w:hAnsi="Comic Sans MS"/>
                <w:sz w:val="36"/>
                <w:szCs w:val="48"/>
              </w:rPr>
            </w:pPr>
          </w:p>
        </w:tc>
        <w:tc>
          <w:tcPr>
            <w:tcW w:w="709" w:type="dxa"/>
            <w:shd w:val="clear" w:color="auto" w:fill="F2F2F2" w:themeFill="background1" w:themeFillShade="F2"/>
            <w:vAlign w:val="center"/>
          </w:tcPr>
          <w:p w14:paraId="5ABA4F47" w14:textId="2EF2CD31"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n</w:t>
            </w:r>
          </w:p>
        </w:tc>
        <w:tc>
          <w:tcPr>
            <w:tcW w:w="3685" w:type="dxa"/>
            <w:vAlign w:val="center"/>
          </w:tcPr>
          <w:p w14:paraId="388038CD" w14:textId="59966F87" w:rsidR="005F13ED" w:rsidRPr="00BB66F4" w:rsidRDefault="005F13ED" w:rsidP="00BB66F4">
            <w:pPr>
              <w:rPr>
                <w:rFonts w:ascii="Comic Sans MS" w:hAnsi="Comic Sans MS"/>
                <w:sz w:val="36"/>
                <w:szCs w:val="48"/>
              </w:rPr>
            </w:pPr>
          </w:p>
        </w:tc>
      </w:tr>
      <w:tr w:rsidR="007A47FA" w:rsidRPr="00BB66F4" w14:paraId="4422C950" w14:textId="77777777" w:rsidTr="007A47FA">
        <w:trPr>
          <w:trHeight w:val="1020"/>
        </w:trPr>
        <w:tc>
          <w:tcPr>
            <w:tcW w:w="737" w:type="dxa"/>
            <w:shd w:val="clear" w:color="auto" w:fill="F2F2F2" w:themeFill="background1" w:themeFillShade="F2"/>
            <w:vAlign w:val="center"/>
          </w:tcPr>
          <w:p w14:paraId="3D3B6C27" w14:textId="438F1208"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b</w:t>
            </w:r>
          </w:p>
        </w:tc>
        <w:tc>
          <w:tcPr>
            <w:tcW w:w="3653" w:type="dxa"/>
            <w:vAlign w:val="center"/>
          </w:tcPr>
          <w:p w14:paraId="2BB0E4DE" w14:textId="17AED3BA" w:rsidR="005F13ED" w:rsidRPr="00BB66F4" w:rsidRDefault="00BB66F4" w:rsidP="00BB66F4">
            <w:pPr>
              <w:spacing w:before="120"/>
              <w:ind w:firstLine="141"/>
              <w:rPr>
                <w:rFonts w:ascii="Comic Sans MS" w:hAnsi="Comic Sans MS"/>
                <w:sz w:val="36"/>
                <w:szCs w:val="48"/>
              </w:rPr>
            </w:pPr>
            <w:r>
              <w:rPr>
                <w:noProof/>
              </w:rPr>
              <w:drawing>
                <wp:anchor distT="0" distB="0" distL="114300" distR="114300" simplePos="0" relativeHeight="253805568" behindDoc="0" locked="0" layoutInCell="1" allowOverlap="1" wp14:anchorId="09DF2C19" wp14:editId="00CAB3A9">
                  <wp:simplePos x="0" y="0"/>
                  <wp:positionH relativeFrom="column">
                    <wp:posOffset>1134745</wp:posOffset>
                  </wp:positionH>
                  <wp:positionV relativeFrom="paragraph">
                    <wp:posOffset>-5715</wp:posOffset>
                  </wp:positionV>
                  <wp:extent cx="495300" cy="509270"/>
                  <wp:effectExtent l="0" t="0" r="0" b="5080"/>
                  <wp:wrapNone/>
                  <wp:docPr id="2701501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49530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66F4">
              <w:rPr>
                <w:rFonts w:ascii="Comic Sans MS" w:hAnsi="Comic Sans MS"/>
                <w:sz w:val="36"/>
                <w:szCs w:val="48"/>
              </w:rPr>
              <w:t>banana</w:t>
            </w:r>
          </w:p>
        </w:tc>
        <w:tc>
          <w:tcPr>
            <w:tcW w:w="425" w:type="dxa"/>
            <w:tcBorders>
              <w:top w:val="single" w:sz="4" w:space="0" w:color="FFFFFF" w:themeColor="background1"/>
              <w:bottom w:val="single" w:sz="4" w:space="0" w:color="FFFFFF" w:themeColor="background1"/>
            </w:tcBorders>
          </w:tcPr>
          <w:p w14:paraId="3C48E42D" w14:textId="77777777" w:rsidR="005F13ED" w:rsidRPr="00BB66F4" w:rsidRDefault="005F13ED" w:rsidP="005F13ED">
            <w:pPr>
              <w:rPr>
                <w:rFonts w:ascii="Comic Sans MS" w:hAnsi="Comic Sans MS"/>
                <w:sz w:val="36"/>
                <w:szCs w:val="48"/>
              </w:rPr>
            </w:pPr>
          </w:p>
        </w:tc>
        <w:tc>
          <w:tcPr>
            <w:tcW w:w="709" w:type="dxa"/>
            <w:shd w:val="clear" w:color="auto" w:fill="F2F2F2" w:themeFill="background1" w:themeFillShade="F2"/>
            <w:vAlign w:val="center"/>
          </w:tcPr>
          <w:p w14:paraId="53666FC8" w14:textId="33B692F7"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o</w:t>
            </w:r>
          </w:p>
        </w:tc>
        <w:tc>
          <w:tcPr>
            <w:tcW w:w="3685" w:type="dxa"/>
            <w:vAlign w:val="center"/>
          </w:tcPr>
          <w:p w14:paraId="1BDB38E7" w14:textId="0CAEBBB2" w:rsidR="005F13ED" w:rsidRPr="00BB66F4" w:rsidRDefault="00BB66F4" w:rsidP="00BB66F4">
            <w:pPr>
              <w:spacing w:before="120"/>
              <w:rPr>
                <w:rFonts w:ascii="Comic Sans MS" w:hAnsi="Comic Sans MS"/>
                <w:sz w:val="36"/>
                <w:szCs w:val="48"/>
              </w:rPr>
            </w:pPr>
            <w:r>
              <w:rPr>
                <w:noProof/>
              </w:rPr>
              <w:drawing>
                <wp:anchor distT="0" distB="0" distL="114300" distR="114300" simplePos="0" relativeHeight="253806592" behindDoc="0" locked="0" layoutInCell="1" allowOverlap="1" wp14:anchorId="46F48B35" wp14:editId="7B5AFC55">
                  <wp:simplePos x="0" y="0"/>
                  <wp:positionH relativeFrom="column">
                    <wp:posOffset>1097915</wp:posOffset>
                  </wp:positionH>
                  <wp:positionV relativeFrom="paragraph">
                    <wp:posOffset>34925</wp:posOffset>
                  </wp:positionV>
                  <wp:extent cx="784860" cy="532765"/>
                  <wp:effectExtent l="0" t="0" r="0" b="635"/>
                  <wp:wrapNone/>
                  <wp:docPr id="1818688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784860" cy="532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36"/>
                <w:szCs w:val="48"/>
              </w:rPr>
              <w:t>orange</w:t>
            </w:r>
          </w:p>
        </w:tc>
      </w:tr>
      <w:tr w:rsidR="007A47FA" w:rsidRPr="00BB66F4" w14:paraId="4AD864E8" w14:textId="77777777" w:rsidTr="007A47FA">
        <w:trPr>
          <w:trHeight w:val="1020"/>
        </w:trPr>
        <w:tc>
          <w:tcPr>
            <w:tcW w:w="737" w:type="dxa"/>
            <w:shd w:val="clear" w:color="auto" w:fill="F2F2F2" w:themeFill="background1" w:themeFillShade="F2"/>
            <w:vAlign w:val="center"/>
          </w:tcPr>
          <w:p w14:paraId="0591E246" w14:textId="62B395FF"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c</w:t>
            </w:r>
          </w:p>
        </w:tc>
        <w:tc>
          <w:tcPr>
            <w:tcW w:w="3653" w:type="dxa"/>
            <w:vAlign w:val="center"/>
          </w:tcPr>
          <w:p w14:paraId="48A25399" w14:textId="025BD2B3" w:rsidR="005F13ED" w:rsidRPr="00BB66F4" w:rsidRDefault="005F13ED" w:rsidP="005F13ED">
            <w:pPr>
              <w:ind w:firstLine="141"/>
              <w:rPr>
                <w:rFonts w:ascii="Comic Sans MS" w:hAnsi="Comic Sans MS"/>
                <w:sz w:val="36"/>
                <w:szCs w:val="48"/>
              </w:rPr>
            </w:pPr>
          </w:p>
        </w:tc>
        <w:tc>
          <w:tcPr>
            <w:tcW w:w="425" w:type="dxa"/>
            <w:tcBorders>
              <w:top w:val="single" w:sz="4" w:space="0" w:color="FFFFFF" w:themeColor="background1"/>
              <w:bottom w:val="single" w:sz="4" w:space="0" w:color="FFFFFF" w:themeColor="background1"/>
            </w:tcBorders>
          </w:tcPr>
          <w:p w14:paraId="166DE8F4" w14:textId="77777777" w:rsidR="005F13ED" w:rsidRPr="00BB66F4" w:rsidRDefault="005F13ED" w:rsidP="005F13ED">
            <w:pPr>
              <w:rPr>
                <w:rFonts w:ascii="Comic Sans MS" w:hAnsi="Comic Sans MS"/>
                <w:sz w:val="36"/>
                <w:szCs w:val="48"/>
              </w:rPr>
            </w:pPr>
          </w:p>
        </w:tc>
        <w:tc>
          <w:tcPr>
            <w:tcW w:w="709" w:type="dxa"/>
            <w:shd w:val="clear" w:color="auto" w:fill="F2F2F2" w:themeFill="background1" w:themeFillShade="F2"/>
            <w:vAlign w:val="center"/>
          </w:tcPr>
          <w:p w14:paraId="118EA05A" w14:textId="46A606BD"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p</w:t>
            </w:r>
          </w:p>
        </w:tc>
        <w:tc>
          <w:tcPr>
            <w:tcW w:w="3685" w:type="dxa"/>
            <w:vAlign w:val="center"/>
          </w:tcPr>
          <w:p w14:paraId="27AA49A7" w14:textId="0CEFD9C2" w:rsidR="005F13ED" w:rsidRPr="00BB66F4" w:rsidRDefault="007A47FA" w:rsidP="00C60D32">
            <w:pPr>
              <w:spacing w:before="120"/>
              <w:rPr>
                <w:rFonts w:ascii="Comic Sans MS" w:hAnsi="Comic Sans MS"/>
                <w:sz w:val="36"/>
                <w:szCs w:val="48"/>
              </w:rPr>
            </w:pPr>
            <w:r>
              <w:rPr>
                <w:noProof/>
              </w:rPr>
              <w:drawing>
                <wp:anchor distT="0" distB="0" distL="114300" distR="114300" simplePos="0" relativeHeight="253813760" behindDoc="0" locked="0" layoutInCell="1" allowOverlap="1" wp14:anchorId="42F0B98C" wp14:editId="1AEDCDE9">
                  <wp:simplePos x="0" y="0"/>
                  <wp:positionH relativeFrom="column">
                    <wp:posOffset>1280795</wp:posOffset>
                  </wp:positionH>
                  <wp:positionV relativeFrom="paragraph">
                    <wp:posOffset>8890</wp:posOffset>
                  </wp:positionV>
                  <wp:extent cx="480060" cy="638175"/>
                  <wp:effectExtent l="0" t="0" r="0" b="9525"/>
                  <wp:wrapNone/>
                  <wp:docPr id="18231147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14721" name="Picture 1823114721"/>
                          <pic:cNvPicPr/>
                        </pic:nvPicPr>
                        <pic:blipFill>
                          <a:blip r:embed="rId441" cstate="print">
                            <a:duotone>
                              <a:schemeClr val="accent3">
                                <a:shade val="45000"/>
                                <a:satMod val="135000"/>
                              </a:schemeClr>
                              <a:prstClr val="white"/>
                            </a:duotone>
                            <a:extLst>
                              <a:ext uri="{BEBA8EAE-BF5A-486C-A8C5-ECC9F3942E4B}">
                                <a14:imgProps xmlns:a14="http://schemas.microsoft.com/office/drawing/2010/main">
                                  <a14:imgLayer r:embed="rId442">
                                    <a14:imgEffect>
                                      <a14:sharpenSoften amount="50000"/>
                                    </a14:imgEffect>
                                    <a14:imgEffect>
                                      <a14:saturation sat="4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443"/>
                              </a:ext>
                            </a:extLst>
                          </a:blip>
                          <a:stretch>
                            <a:fillRect/>
                          </a:stretch>
                        </pic:blipFill>
                        <pic:spPr>
                          <a:xfrm>
                            <a:off x="0" y="0"/>
                            <a:ext cx="480060" cy="638175"/>
                          </a:xfrm>
                          <a:prstGeom prst="rect">
                            <a:avLst/>
                          </a:prstGeom>
                        </pic:spPr>
                      </pic:pic>
                    </a:graphicData>
                  </a:graphic>
                  <wp14:sizeRelH relativeFrom="margin">
                    <wp14:pctWidth>0</wp14:pctWidth>
                  </wp14:sizeRelH>
                  <wp14:sizeRelV relativeFrom="margin">
                    <wp14:pctHeight>0</wp14:pctHeight>
                  </wp14:sizeRelV>
                </wp:anchor>
              </w:drawing>
            </w:r>
            <w:r w:rsidR="00BB66F4">
              <w:rPr>
                <w:rFonts w:ascii="Comic Sans MS" w:hAnsi="Comic Sans MS"/>
                <w:sz w:val="36"/>
                <w:szCs w:val="48"/>
              </w:rPr>
              <w:t>pineapple</w:t>
            </w:r>
          </w:p>
        </w:tc>
      </w:tr>
      <w:tr w:rsidR="007A47FA" w:rsidRPr="00BB66F4" w14:paraId="495290B4" w14:textId="77777777" w:rsidTr="007A47FA">
        <w:trPr>
          <w:trHeight w:val="1020"/>
        </w:trPr>
        <w:tc>
          <w:tcPr>
            <w:tcW w:w="737" w:type="dxa"/>
            <w:shd w:val="clear" w:color="auto" w:fill="F2F2F2" w:themeFill="background1" w:themeFillShade="F2"/>
            <w:vAlign w:val="center"/>
          </w:tcPr>
          <w:p w14:paraId="6AA3FEEE" w14:textId="1E8E305B"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d</w:t>
            </w:r>
          </w:p>
        </w:tc>
        <w:tc>
          <w:tcPr>
            <w:tcW w:w="3653" w:type="dxa"/>
            <w:vAlign w:val="center"/>
          </w:tcPr>
          <w:p w14:paraId="3077EAD2" w14:textId="77777777" w:rsidR="005F13ED" w:rsidRPr="00BB66F4" w:rsidRDefault="005F13ED" w:rsidP="005F13ED">
            <w:pPr>
              <w:ind w:firstLine="141"/>
              <w:rPr>
                <w:rFonts w:ascii="Comic Sans MS" w:hAnsi="Comic Sans MS"/>
                <w:sz w:val="36"/>
                <w:szCs w:val="48"/>
              </w:rPr>
            </w:pPr>
          </w:p>
        </w:tc>
        <w:tc>
          <w:tcPr>
            <w:tcW w:w="425" w:type="dxa"/>
            <w:tcBorders>
              <w:top w:val="single" w:sz="4" w:space="0" w:color="FFFFFF" w:themeColor="background1"/>
              <w:bottom w:val="single" w:sz="4" w:space="0" w:color="FFFFFF" w:themeColor="background1"/>
            </w:tcBorders>
          </w:tcPr>
          <w:p w14:paraId="03784585" w14:textId="77777777" w:rsidR="005F13ED" w:rsidRPr="00BB66F4" w:rsidRDefault="005F13ED" w:rsidP="005F13ED">
            <w:pPr>
              <w:rPr>
                <w:rFonts w:ascii="Comic Sans MS" w:hAnsi="Comic Sans MS"/>
                <w:sz w:val="36"/>
                <w:szCs w:val="48"/>
              </w:rPr>
            </w:pPr>
          </w:p>
        </w:tc>
        <w:tc>
          <w:tcPr>
            <w:tcW w:w="709" w:type="dxa"/>
            <w:shd w:val="clear" w:color="auto" w:fill="F2F2F2" w:themeFill="background1" w:themeFillShade="F2"/>
            <w:vAlign w:val="center"/>
          </w:tcPr>
          <w:p w14:paraId="380FC0E1" w14:textId="1A083049"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q</w:t>
            </w:r>
          </w:p>
        </w:tc>
        <w:tc>
          <w:tcPr>
            <w:tcW w:w="3685" w:type="dxa"/>
            <w:vAlign w:val="center"/>
          </w:tcPr>
          <w:p w14:paraId="4F674F1B" w14:textId="77777777" w:rsidR="005F13ED" w:rsidRPr="00BB66F4" w:rsidRDefault="005F13ED" w:rsidP="00BB66F4">
            <w:pPr>
              <w:rPr>
                <w:rFonts w:ascii="Comic Sans MS" w:hAnsi="Comic Sans MS"/>
                <w:sz w:val="36"/>
                <w:szCs w:val="48"/>
              </w:rPr>
            </w:pPr>
          </w:p>
        </w:tc>
      </w:tr>
      <w:tr w:rsidR="007A47FA" w:rsidRPr="00BB66F4" w14:paraId="13DD905D" w14:textId="77777777" w:rsidTr="007A47FA">
        <w:trPr>
          <w:trHeight w:val="1020"/>
        </w:trPr>
        <w:tc>
          <w:tcPr>
            <w:tcW w:w="737" w:type="dxa"/>
            <w:shd w:val="clear" w:color="auto" w:fill="F2F2F2" w:themeFill="background1" w:themeFillShade="F2"/>
            <w:vAlign w:val="center"/>
          </w:tcPr>
          <w:p w14:paraId="7F8637AE" w14:textId="4FE1C8EE"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e</w:t>
            </w:r>
          </w:p>
        </w:tc>
        <w:tc>
          <w:tcPr>
            <w:tcW w:w="3653" w:type="dxa"/>
            <w:vAlign w:val="center"/>
          </w:tcPr>
          <w:p w14:paraId="5B131CCC" w14:textId="4FCCC222" w:rsidR="005F13ED" w:rsidRPr="00BB66F4" w:rsidRDefault="005F13ED" w:rsidP="005F13ED">
            <w:pPr>
              <w:ind w:firstLine="141"/>
              <w:rPr>
                <w:rFonts w:ascii="Comic Sans MS" w:hAnsi="Comic Sans MS"/>
                <w:sz w:val="36"/>
                <w:szCs w:val="48"/>
              </w:rPr>
            </w:pPr>
          </w:p>
        </w:tc>
        <w:tc>
          <w:tcPr>
            <w:tcW w:w="425" w:type="dxa"/>
            <w:tcBorders>
              <w:top w:val="single" w:sz="4" w:space="0" w:color="FFFFFF" w:themeColor="background1"/>
              <w:bottom w:val="single" w:sz="4" w:space="0" w:color="FFFFFF" w:themeColor="background1"/>
            </w:tcBorders>
          </w:tcPr>
          <w:p w14:paraId="0744B16E" w14:textId="6E0427A8" w:rsidR="005F13ED" w:rsidRPr="00BB66F4" w:rsidRDefault="005F13ED" w:rsidP="005F13ED">
            <w:pPr>
              <w:rPr>
                <w:rFonts w:ascii="Comic Sans MS" w:hAnsi="Comic Sans MS"/>
                <w:sz w:val="36"/>
                <w:szCs w:val="48"/>
              </w:rPr>
            </w:pPr>
          </w:p>
        </w:tc>
        <w:tc>
          <w:tcPr>
            <w:tcW w:w="709" w:type="dxa"/>
            <w:shd w:val="clear" w:color="auto" w:fill="F2F2F2" w:themeFill="background1" w:themeFillShade="F2"/>
            <w:vAlign w:val="center"/>
          </w:tcPr>
          <w:p w14:paraId="71576AFA" w14:textId="5107B0CE"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r</w:t>
            </w:r>
          </w:p>
        </w:tc>
        <w:tc>
          <w:tcPr>
            <w:tcW w:w="3685" w:type="dxa"/>
            <w:vAlign w:val="center"/>
          </w:tcPr>
          <w:p w14:paraId="41AFE47E" w14:textId="77777777" w:rsidR="005F13ED" w:rsidRPr="00BB66F4" w:rsidRDefault="005F13ED" w:rsidP="00BB66F4">
            <w:pPr>
              <w:rPr>
                <w:rFonts w:ascii="Comic Sans MS" w:hAnsi="Comic Sans MS"/>
                <w:sz w:val="36"/>
                <w:szCs w:val="48"/>
              </w:rPr>
            </w:pPr>
          </w:p>
        </w:tc>
      </w:tr>
      <w:tr w:rsidR="007A47FA" w:rsidRPr="00BB66F4" w14:paraId="28862020" w14:textId="77777777" w:rsidTr="007A47FA">
        <w:trPr>
          <w:trHeight w:val="1020"/>
        </w:trPr>
        <w:tc>
          <w:tcPr>
            <w:tcW w:w="737" w:type="dxa"/>
            <w:shd w:val="clear" w:color="auto" w:fill="F2F2F2" w:themeFill="background1" w:themeFillShade="F2"/>
            <w:vAlign w:val="center"/>
          </w:tcPr>
          <w:p w14:paraId="35F80A6A" w14:textId="23E6434E"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f</w:t>
            </w:r>
          </w:p>
        </w:tc>
        <w:tc>
          <w:tcPr>
            <w:tcW w:w="3653" w:type="dxa"/>
            <w:vAlign w:val="center"/>
          </w:tcPr>
          <w:p w14:paraId="07B45B0E" w14:textId="52F032F5" w:rsidR="005F13ED" w:rsidRPr="00BB66F4" w:rsidRDefault="002C1657" w:rsidP="002C1657">
            <w:pPr>
              <w:spacing w:before="240"/>
              <w:ind w:firstLine="141"/>
              <w:rPr>
                <w:rFonts w:ascii="Comic Sans MS" w:hAnsi="Comic Sans MS"/>
                <w:sz w:val="36"/>
                <w:szCs w:val="48"/>
              </w:rPr>
            </w:pPr>
            <w:r>
              <w:rPr>
                <w:noProof/>
              </w:rPr>
              <w:drawing>
                <wp:anchor distT="0" distB="0" distL="114300" distR="114300" simplePos="0" relativeHeight="253820928" behindDoc="0" locked="0" layoutInCell="1" allowOverlap="1" wp14:anchorId="5182CE35" wp14:editId="378173AC">
                  <wp:simplePos x="0" y="0"/>
                  <wp:positionH relativeFrom="column">
                    <wp:posOffset>1077595</wp:posOffset>
                  </wp:positionH>
                  <wp:positionV relativeFrom="paragraph">
                    <wp:posOffset>39370</wp:posOffset>
                  </wp:positionV>
                  <wp:extent cx="845820" cy="567690"/>
                  <wp:effectExtent l="0" t="0" r="0" b="3810"/>
                  <wp:wrapNone/>
                  <wp:docPr id="9267305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845820" cy="567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36"/>
                <w:szCs w:val="48"/>
              </w:rPr>
              <w:t>fruit</w:t>
            </w:r>
            <w:r>
              <w:rPr>
                <w:noProof/>
              </w:rPr>
              <w:t xml:space="preserve"> </w:t>
            </w:r>
          </w:p>
        </w:tc>
        <w:tc>
          <w:tcPr>
            <w:tcW w:w="425" w:type="dxa"/>
            <w:tcBorders>
              <w:top w:val="single" w:sz="4" w:space="0" w:color="FFFFFF" w:themeColor="background1"/>
              <w:bottom w:val="single" w:sz="4" w:space="0" w:color="FFFFFF" w:themeColor="background1"/>
            </w:tcBorders>
          </w:tcPr>
          <w:p w14:paraId="2D15D3B2" w14:textId="22543516" w:rsidR="005F13ED" w:rsidRPr="00BB66F4" w:rsidRDefault="005F13ED" w:rsidP="005F13ED">
            <w:pPr>
              <w:rPr>
                <w:rFonts w:ascii="Comic Sans MS" w:hAnsi="Comic Sans MS"/>
                <w:sz w:val="36"/>
                <w:szCs w:val="48"/>
              </w:rPr>
            </w:pPr>
          </w:p>
        </w:tc>
        <w:tc>
          <w:tcPr>
            <w:tcW w:w="709" w:type="dxa"/>
            <w:shd w:val="clear" w:color="auto" w:fill="F2F2F2" w:themeFill="background1" w:themeFillShade="F2"/>
            <w:vAlign w:val="center"/>
          </w:tcPr>
          <w:p w14:paraId="39672290" w14:textId="2F16A1DC"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s</w:t>
            </w:r>
          </w:p>
        </w:tc>
        <w:tc>
          <w:tcPr>
            <w:tcW w:w="3685" w:type="dxa"/>
            <w:vAlign w:val="center"/>
          </w:tcPr>
          <w:p w14:paraId="44A5D26B" w14:textId="76B6ACF6" w:rsidR="005F13ED" w:rsidRPr="00BB66F4" w:rsidRDefault="007A47FA" w:rsidP="007A47FA">
            <w:pPr>
              <w:spacing w:before="120"/>
              <w:rPr>
                <w:rFonts w:ascii="Comic Sans MS" w:hAnsi="Comic Sans MS"/>
                <w:sz w:val="36"/>
                <w:szCs w:val="48"/>
              </w:rPr>
            </w:pPr>
            <w:r>
              <w:rPr>
                <w:noProof/>
              </w:rPr>
              <w:drawing>
                <wp:anchor distT="0" distB="0" distL="114300" distR="114300" simplePos="0" relativeHeight="253812736" behindDoc="0" locked="0" layoutInCell="1" allowOverlap="1" wp14:anchorId="500C8CAD" wp14:editId="381F1177">
                  <wp:simplePos x="0" y="0"/>
                  <wp:positionH relativeFrom="column">
                    <wp:posOffset>1492885</wp:posOffset>
                  </wp:positionH>
                  <wp:positionV relativeFrom="paragraph">
                    <wp:posOffset>635</wp:posOffset>
                  </wp:positionV>
                  <wp:extent cx="456565" cy="570865"/>
                  <wp:effectExtent l="0" t="0" r="635" b="635"/>
                  <wp:wrapNone/>
                  <wp:docPr id="880415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415792" name="Picture 880415792"/>
                          <pic:cNvPicPr/>
                        </pic:nvPicPr>
                        <pic:blipFill>
                          <a:blip r:embed="rId445" cstate="print">
                            <a:extLst>
                              <a:ext uri="{28A0092B-C50C-407E-A947-70E740481C1C}">
                                <a14:useLocalDpi xmlns:a14="http://schemas.microsoft.com/office/drawing/2010/main" val="0"/>
                              </a:ext>
                              <a:ext uri="{837473B0-CC2E-450A-ABE3-18F120FF3D39}">
                                <a1611:picAttrSrcUrl xmlns:a1611="http://schemas.microsoft.com/office/drawing/2016/11/main" r:id="rId446"/>
                              </a:ext>
                            </a:extLst>
                          </a:blip>
                          <a:stretch>
                            <a:fillRect/>
                          </a:stretch>
                        </pic:blipFill>
                        <pic:spPr>
                          <a:xfrm>
                            <a:off x="0" y="0"/>
                            <a:ext cx="456565" cy="570865"/>
                          </a:xfrm>
                          <a:prstGeom prst="rect">
                            <a:avLst/>
                          </a:prstGeom>
                        </pic:spPr>
                      </pic:pic>
                    </a:graphicData>
                  </a:graphic>
                  <wp14:sizeRelH relativeFrom="margin">
                    <wp14:pctWidth>0</wp14:pctWidth>
                  </wp14:sizeRelH>
                  <wp14:sizeRelV relativeFrom="margin">
                    <wp14:pctHeight>0</wp14:pctHeight>
                  </wp14:sizeRelV>
                </wp:anchor>
              </w:drawing>
            </w:r>
            <w:r w:rsidR="00BB66F4">
              <w:rPr>
                <w:rFonts w:ascii="Comic Sans MS" w:hAnsi="Comic Sans MS"/>
                <w:sz w:val="36"/>
                <w:szCs w:val="48"/>
              </w:rPr>
              <w:t>strawberry</w:t>
            </w:r>
          </w:p>
        </w:tc>
      </w:tr>
      <w:tr w:rsidR="007A47FA" w:rsidRPr="00BB66F4" w14:paraId="22312C13" w14:textId="77777777" w:rsidTr="007A47FA">
        <w:trPr>
          <w:trHeight w:val="1020"/>
        </w:trPr>
        <w:tc>
          <w:tcPr>
            <w:tcW w:w="737" w:type="dxa"/>
            <w:shd w:val="clear" w:color="auto" w:fill="F2F2F2" w:themeFill="background1" w:themeFillShade="F2"/>
            <w:vAlign w:val="center"/>
          </w:tcPr>
          <w:p w14:paraId="3C8B2984" w14:textId="53B0CFF1"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g</w:t>
            </w:r>
          </w:p>
        </w:tc>
        <w:tc>
          <w:tcPr>
            <w:tcW w:w="3653" w:type="dxa"/>
            <w:vAlign w:val="center"/>
          </w:tcPr>
          <w:p w14:paraId="41C48824" w14:textId="3B15994D" w:rsidR="005F13ED" w:rsidRPr="00BB66F4" w:rsidRDefault="007A47FA" w:rsidP="007A47FA">
            <w:pPr>
              <w:spacing w:before="120"/>
              <w:ind w:firstLine="141"/>
              <w:rPr>
                <w:rFonts w:ascii="Comic Sans MS" w:hAnsi="Comic Sans MS"/>
                <w:sz w:val="36"/>
                <w:szCs w:val="48"/>
              </w:rPr>
            </w:pPr>
            <w:r>
              <w:rPr>
                <w:noProof/>
              </w:rPr>
              <w:drawing>
                <wp:anchor distT="0" distB="0" distL="114300" distR="114300" simplePos="0" relativeHeight="253809664" behindDoc="0" locked="0" layoutInCell="1" allowOverlap="1" wp14:anchorId="176386C6" wp14:editId="51945516">
                  <wp:simplePos x="0" y="0"/>
                  <wp:positionH relativeFrom="column">
                    <wp:posOffset>1062355</wp:posOffset>
                  </wp:positionH>
                  <wp:positionV relativeFrom="paragraph">
                    <wp:posOffset>-4445</wp:posOffset>
                  </wp:positionV>
                  <wp:extent cx="757555" cy="587375"/>
                  <wp:effectExtent l="0" t="0" r="4445" b="3175"/>
                  <wp:wrapNone/>
                  <wp:docPr id="19634603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757555" cy="58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66F4">
              <w:rPr>
                <w:rFonts w:ascii="Comic Sans MS" w:hAnsi="Comic Sans MS"/>
                <w:sz w:val="36"/>
                <w:szCs w:val="48"/>
              </w:rPr>
              <w:t>grapes</w:t>
            </w:r>
          </w:p>
        </w:tc>
        <w:tc>
          <w:tcPr>
            <w:tcW w:w="425" w:type="dxa"/>
            <w:tcBorders>
              <w:top w:val="single" w:sz="4" w:space="0" w:color="FFFFFF" w:themeColor="background1"/>
              <w:bottom w:val="single" w:sz="4" w:space="0" w:color="FFFFFF" w:themeColor="background1"/>
            </w:tcBorders>
          </w:tcPr>
          <w:p w14:paraId="2BA7A917" w14:textId="3A9C3678" w:rsidR="005F13ED" w:rsidRPr="00BB66F4" w:rsidRDefault="005F13ED" w:rsidP="005F13ED">
            <w:pPr>
              <w:rPr>
                <w:rFonts w:ascii="Comic Sans MS" w:hAnsi="Comic Sans MS"/>
                <w:sz w:val="36"/>
                <w:szCs w:val="48"/>
              </w:rPr>
            </w:pPr>
          </w:p>
        </w:tc>
        <w:tc>
          <w:tcPr>
            <w:tcW w:w="709" w:type="dxa"/>
            <w:shd w:val="clear" w:color="auto" w:fill="F2F2F2" w:themeFill="background1" w:themeFillShade="F2"/>
            <w:vAlign w:val="center"/>
          </w:tcPr>
          <w:p w14:paraId="5A0EB34B" w14:textId="124C324B"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t</w:t>
            </w:r>
          </w:p>
        </w:tc>
        <w:tc>
          <w:tcPr>
            <w:tcW w:w="3685" w:type="dxa"/>
            <w:vAlign w:val="center"/>
          </w:tcPr>
          <w:p w14:paraId="01011938" w14:textId="77777777" w:rsidR="005F13ED" w:rsidRPr="00BB66F4" w:rsidRDefault="005F13ED" w:rsidP="00BB66F4">
            <w:pPr>
              <w:rPr>
                <w:rFonts w:ascii="Comic Sans MS" w:hAnsi="Comic Sans MS"/>
                <w:sz w:val="36"/>
                <w:szCs w:val="48"/>
              </w:rPr>
            </w:pPr>
          </w:p>
        </w:tc>
      </w:tr>
      <w:tr w:rsidR="007A47FA" w:rsidRPr="00BB66F4" w14:paraId="046CD274" w14:textId="77777777" w:rsidTr="007A47FA">
        <w:trPr>
          <w:trHeight w:val="1020"/>
        </w:trPr>
        <w:tc>
          <w:tcPr>
            <w:tcW w:w="737" w:type="dxa"/>
            <w:shd w:val="clear" w:color="auto" w:fill="F2F2F2" w:themeFill="background1" w:themeFillShade="F2"/>
            <w:vAlign w:val="center"/>
          </w:tcPr>
          <w:p w14:paraId="53748741" w14:textId="41262AC4"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h</w:t>
            </w:r>
          </w:p>
        </w:tc>
        <w:tc>
          <w:tcPr>
            <w:tcW w:w="3653" w:type="dxa"/>
            <w:vAlign w:val="center"/>
          </w:tcPr>
          <w:p w14:paraId="3875B05A" w14:textId="3D51F433" w:rsidR="005F13ED" w:rsidRPr="00BB66F4" w:rsidRDefault="005F13ED" w:rsidP="005F13ED">
            <w:pPr>
              <w:ind w:firstLine="141"/>
              <w:rPr>
                <w:rFonts w:ascii="Comic Sans MS" w:hAnsi="Comic Sans MS"/>
                <w:sz w:val="36"/>
                <w:szCs w:val="48"/>
              </w:rPr>
            </w:pPr>
          </w:p>
        </w:tc>
        <w:tc>
          <w:tcPr>
            <w:tcW w:w="425" w:type="dxa"/>
            <w:tcBorders>
              <w:top w:val="single" w:sz="4" w:space="0" w:color="FFFFFF" w:themeColor="background1"/>
              <w:bottom w:val="single" w:sz="4" w:space="0" w:color="FFFFFF" w:themeColor="background1"/>
            </w:tcBorders>
          </w:tcPr>
          <w:p w14:paraId="15FB45DD" w14:textId="77777777" w:rsidR="005F13ED" w:rsidRPr="00BB66F4" w:rsidRDefault="005F13ED" w:rsidP="005F13ED">
            <w:pPr>
              <w:rPr>
                <w:rFonts w:ascii="Comic Sans MS" w:hAnsi="Comic Sans MS"/>
                <w:sz w:val="36"/>
                <w:szCs w:val="48"/>
              </w:rPr>
            </w:pPr>
          </w:p>
        </w:tc>
        <w:tc>
          <w:tcPr>
            <w:tcW w:w="709" w:type="dxa"/>
            <w:shd w:val="clear" w:color="auto" w:fill="F2F2F2" w:themeFill="background1" w:themeFillShade="F2"/>
            <w:vAlign w:val="center"/>
          </w:tcPr>
          <w:p w14:paraId="63B3E89A" w14:textId="103211A9"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u</w:t>
            </w:r>
          </w:p>
        </w:tc>
        <w:tc>
          <w:tcPr>
            <w:tcW w:w="3685" w:type="dxa"/>
            <w:vAlign w:val="center"/>
          </w:tcPr>
          <w:p w14:paraId="07EF5A6E" w14:textId="77777777" w:rsidR="005F13ED" w:rsidRPr="00BB66F4" w:rsidRDefault="005F13ED" w:rsidP="00BB66F4">
            <w:pPr>
              <w:rPr>
                <w:rFonts w:ascii="Comic Sans MS" w:hAnsi="Comic Sans MS"/>
                <w:sz w:val="36"/>
                <w:szCs w:val="48"/>
              </w:rPr>
            </w:pPr>
          </w:p>
        </w:tc>
      </w:tr>
      <w:tr w:rsidR="007A47FA" w:rsidRPr="00BB66F4" w14:paraId="489CCD2A" w14:textId="77777777" w:rsidTr="007A47FA">
        <w:trPr>
          <w:trHeight w:val="1020"/>
        </w:trPr>
        <w:tc>
          <w:tcPr>
            <w:tcW w:w="737" w:type="dxa"/>
            <w:shd w:val="clear" w:color="auto" w:fill="F2F2F2" w:themeFill="background1" w:themeFillShade="F2"/>
            <w:vAlign w:val="center"/>
          </w:tcPr>
          <w:p w14:paraId="5DD27139" w14:textId="70436F5A"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i</w:t>
            </w:r>
          </w:p>
        </w:tc>
        <w:tc>
          <w:tcPr>
            <w:tcW w:w="3653" w:type="dxa"/>
            <w:vAlign w:val="center"/>
          </w:tcPr>
          <w:p w14:paraId="6D4E83AD" w14:textId="623FA82B" w:rsidR="005F13ED" w:rsidRPr="00BB66F4" w:rsidRDefault="005F13ED" w:rsidP="005F13ED">
            <w:pPr>
              <w:ind w:firstLine="141"/>
              <w:rPr>
                <w:rFonts w:ascii="Comic Sans MS" w:hAnsi="Comic Sans MS"/>
                <w:sz w:val="36"/>
                <w:szCs w:val="48"/>
              </w:rPr>
            </w:pPr>
          </w:p>
        </w:tc>
        <w:tc>
          <w:tcPr>
            <w:tcW w:w="425" w:type="dxa"/>
            <w:tcBorders>
              <w:top w:val="single" w:sz="4" w:space="0" w:color="FFFFFF" w:themeColor="background1"/>
              <w:bottom w:val="single" w:sz="4" w:space="0" w:color="FFFFFF" w:themeColor="background1"/>
            </w:tcBorders>
          </w:tcPr>
          <w:p w14:paraId="781E7A3B" w14:textId="77777777" w:rsidR="005F13ED" w:rsidRPr="00BB66F4" w:rsidRDefault="005F13ED" w:rsidP="005F13ED">
            <w:pPr>
              <w:rPr>
                <w:rFonts w:ascii="Comic Sans MS" w:hAnsi="Comic Sans MS"/>
                <w:sz w:val="36"/>
                <w:szCs w:val="48"/>
              </w:rPr>
            </w:pPr>
          </w:p>
        </w:tc>
        <w:tc>
          <w:tcPr>
            <w:tcW w:w="709" w:type="dxa"/>
            <w:shd w:val="clear" w:color="auto" w:fill="F2F2F2" w:themeFill="background1" w:themeFillShade="F2"/>
            <w:vAlign w:val="center"/>
          </w:tcPr>
          <w:p w14:paraId="44442956" w14:textId="6BDC2C86"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v</w:t>
            </w:r>
          </w:p>
        </w:tc>
        <w:tc>
          <w:tcPr>
            <w:tcW w:w="3685" w:type="dxa"/>
            <w:vAlign w:val="center"/>
          </w:tcPr>
          <w:p w14:paraId="05F2A47C" w14:textId="77777777" w:rsidR="005F13ED" w:rsidRPr="00BB66F4" w:rsidRDefault="005F13ED" w:rsidP="00BB66F4">
            <w:pPr>
              <w:rPr>
                <w:rFonts w:ascii="Comic Sans MS" w:hAnsi="Comic Sans MS"/>
                <w:sz w:val="36"/>
                <w:szCs w:val="48"/>
              </w:rPr>
            </w:pPr>
          </w:p>
        </w:tc>
      </w:tr>
      <w:tr w:rsidR="007A47FA" w:rsidRPr="00BB66F4" w14:paraId="6E97FB8E" w14:textId="77777777" w:rsidTr="007A47FA">
        <w:trPr>
          <w:trHeight w:val="1020"/>
        </w:trPr>
        <w:tc>
          <w:tcPr>
            <w:tcW w:w="737" w:type="dxa"/>
            <w:shd w:val="clear" w:color="auto" w:fill="F2F2F2" w:themeFill="background1" w:themeFillShade="F2"/>
            <w:vAlign w:val="center"/>
          </w:tcPr>
          <w:p w14:paraId="42778CDD" w14:textId="6613BAD7"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j</w:t>
            </w:r>
          </w:p>
        </w:tc>
        <w:tc>
          <w:tcPr>
            <w:tcW w:w="3653" w:type="dxa"/>
            <w:vAlign w:val="center"/>
          </w:tcPr>
          <w:p w14:paraId="7F63D47F" w14:textId="5EF5AC0F" w:rsidR="005F13ED" w:rsidRPr="00BB66F4" w:rsidRDefault="005F13ED" w:rsidP="005F13ED">
            <w:pPr>
              <w:ind w:firstLine="141"/>
              <w:rPr>
                <w:rFonts w:ascii="Comic Sans MS" w:hAnsi="Comic Sans MS"/>
                <w:sz w:val="36"/>
                <w:szCs w:val="48"/>
              </w:rPr>
            </w:pPr>
          </w:p>
        </w:tc>
        <w:tc>
          <w:tcPr>
            <w:tcW w:w="425" w:type="dxa"/>
            <w:tcBorders>
              <w:top w:val="single" w:sz="4" w:space="0" w:color="FFFFFF" w:themeColor="background1"/>
              <w:bottom w:val="single" w:sz="4" w:space="0" w:color="FFFFFF" w:themeColor="background1"/>
            </w:tcBorders>
          </w:tcPr>
          <w:p w14:paraId="33DC00A7" w14:textId="77777777" w:rsidR="005F13ED" w:rsidRPr="00BB66F4" w:rsidRDefault="005F13ED" w:rsidP="005F13ED">
            <w:pPr>
              <w:rPr>
                <w:rFonts w:ascii="Comic Sans MS" w:hAnsi="Comic Sans MS"/>
                <w:sz w:val="36"/>
                <w:szCs w:val="48"/>
              </w:rPr>
            </w:pPr>
          </w:p>
        </w:tc>
        <w:tc>
          <w:tcPr>
            <w:tcW w:w="709" w:type="dxa"/>
            <w:shd w:val="clear" w:color="auto" w:fill="F2F2F2" w:themeFill="background1" w:themeFillShade="F2"/>
            <w:vAlign w:val="center"/>
          </w:tcPr>
          <w:p w14:paraId="1A11CB88" w14:textId="78A5105B"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w</w:t>
            </w:r>
          </w:p>
        </w:tc>
        <w:tc>
          <w:tcPr>
            <w:tcW w:w="3685" w:type="dxa"/>
            <w:vAlign w:val="center"/>
          </w:tcPr>
          <w:p w14:paraId="37B9D11C" w14:textId="48EBAF39" w:rsidR="005F13ED" w:rsidRPr="00BB66F4" w:rsidRDefault="007A47FA" w:rsidP="007A47FA">
            <w:pPr>
              <w:spacing w:before="120"/>
              <w:rPr>
                <w:rFonts w:ascii="Comic Sans MS" w:hAnsi="Comic Sans MS"/>
                <w:sz w:val="36"/>
                <w:szCs w:val="48"/>
              </w:rPr>
            </w:pPr>
            <w:r>
              <w:rPr>
                <w:noProof/>
              </w:rPr>
              <w:drawing>
                <wp:anchor distT="0" distB="0" distL="114300" distR="114300" simplePos="0" relativeHeight="253811712" behindDoc="0" locked="0" layoutInCell="1" allowOverlap="1" wp14:anchorId="16CB3B88" wp14:editId="52F91172">
                  <wp:simplePos x="0" y="0"/>
                  <wp:positionH relativeFrom="column">
                    <wp:posOffset>1364615</wp:posOffset>
                  </wp:positionH>
                  <wp:positionV relativeFrom="paragraph">
                    <wp:posOffset>-16510</wp:posOffset>
                  </wp:positionV>
                  <wp:extent cx="861060" cy="610235"/>
                  <wp:effectExtent l="0" t="0" r="0" b="0"/>
                  <wp:wrapNone/>
                  <wp:docPr id="5665583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861060" cy="61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66F4">
              <w:rPr>
                <w:rFonts w:ascii="Comic Sans MS" w:hAnsi="Comic Sans MS"/>
                <w:sz w:val="36"/>
                <w:szCs w:val="48"/>
              </w:rPr>
              <w:t>watermelon</w:t>
            </w:r>
          </w:p>
        </w:tc>
      </w:tr>
      <w:tr w:rsidR="007A47FA" w:rsidRPr="00BB66F4" w14:paraId="0E4D4ECB" w14:textId="77777777" w:rsidTr="007A47FA">
        <w:trPr>
          <w:trHeight w:val="1020"/>
        </w:trPr>
        <w:tc>
          <w:tcPr>
            <w:tcW w:w="737" w:type="dxa"/>
            <w:shd w:val="clear" w:color="auto" w:fill="F2F2F2" w:themeFill="background1" w:themeFillShade="F2"/>
            <w:vAlign w:val="center"/>
          </w:tcPr>
          <w:p w14:paraId="579A755D" w14:textId="1DF3C0B8"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k</w:t>
            </w:r>
          </w:p>
        </w:tc>
        <w:tc>
          <w:tcPr>
            <w:tcW w:w="3653" w:type="dxa"/>
            <w:vAlign w:val="center"/>
          </w:tcPr>
          <w:p w14:paraId="5B955783" w14:textId="5482F46C" w:rsidR="005F13ED" w:rsidRPr="00BB66F4" w:rsidRDefault="007A47FA" w:rsidP="007A47FA">
            <w:pPr>
              <w:spacing w:before="120"/>
              <w:ind w:firstLine="141"/>
              <w:rPr>
                <w:rFonts w:ascii="Comic Sans MS" w:hAnsi="Comic Sans MS"/>
                <w:sz w:val="36"/>
                <w:szCs w:val="48"/>
              </w:rPr>
            </w:pPr>
            <w:r>
              <w:rPr>
                <w:noProof/>
              </w:rPr>
              <w:drawing>
                <wp:anchor distT="0" distB="0" distL="114300" distR="114300" simplePos="0" relativeHeight="253810688" behindDoc="0" locked="0" layoutInCell="1" allowOverlap="1" wp14:anchorId="66BBC32E" wp14:editId="429115AB">
                  <wp:simplePos x="0" y="0"/>
                  <wp:positionH relativeFrom="column">
                    <wp:posOffset>1311910</wp:posOffset>
                  </wp:positionH>
                  <wp:positionV relativeFrom="paragraph">
                    <wp:posOffset>-40640</wp:posOffset>
                  </wp:positionV>
                  <wp:extent cx="840740" cy="556260"/>
                  <wp:effectExtent l="0" t="0" r="0" b="0"/>
                  <wp:wrapNone/>
                  <wp:docPr id="167837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84074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66F4">
              <w:rPr>
                <w:rFonts w:ascii="Comic Sans MS" w:hAnsi="Comic Sans MS"/>
                <w:sz w:val="36"/>
                <w:szCs w:val="48"/>
              </w:rPr>
              <w:t>kiwi fruit</w:t>
            </w:r>
          </w:p>
        </w:tc>
        <w:tc>
          <w:tcPr>
            <w:tcW w:w="425" w:type="dxa"/>
            <w:tcBorders>
              <w:top w:val="single" w:sz="4" w:space="0" w:color="FFFFFF" w:themeColor="background1"/>
              <w:bottom w:val="single" w:sz="4" w:space="0" w:color="FFFFFF" w:themeColor="background1"/>
            </w:tcBorders>
          </w:tcPr>
          <w:p w14:paraId="0B4B178E" w14:textId="77777777" w:rsidR="005F13ED" w:rsidRPr="00BB66F4" w:rsidRDefault="005F13ED" w:rsidP="005F13ED">
            <w:pPr>
              <w:rPr>
                <w:rFonts w:ascii="Comic Sans MS" w:hAnsi="Comic Sans MS"/>
                <w:sz w:val="36"/>
                <w:szCs w:val="48"/>
              </w:rPr>
            </w:pPr>
          </w:p>
        </w:tc>
        <w:tc>
          <w:tcPr>
            <w:tcW w:w="709" w:type="dxa"/>
            <w:shd w:val="clear" w:color="auto" w:fill="F2F2F2" w:themeFill="background1" w:themeFillShade="F2"/>
            <w:vAlign w:val="center"/>
          </w:tcPr>
          <w:p w14:paraId="5AD369B1" w14:textId="6F7160AD"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x</w:t>
            </w:r>
          </w:p>
        </w:tc>
        <w:tc>
          <w:tcPr>
            <w:tcW w:w="3685" w:type="dxa"/>
            <w:vAlign w:val="center"/>
          </w:tcPr>
          <w:p w14:paraId="7B8A9399" w14:textId="69D91AF2" w:rsidR="005F13ED" w:rsidRPr="00BB66F4" w:rsidRDefault="005F13ED" w:rsidP="00BB66F4">
            <w:pPr>
              <w:rPr>
                <w:rFonts w:ascii="Comic Sans MS" w:hAnsi="Comic Sans MS"/>
                <w:sz w:val="36"/>
                <w:szCs w:val="48"/>
              </w:rPr>
            </w:pPr>
          </w:p>
        </w:tc>
      </w:tr>
      <w:tr w:rsidR="007A47FA" w:rsidRPr="00BB66F4" w14:paraId="709AD66C" w14:textId="77777777" w:rsidTr="007A47FA">
        <w:trPr>
          <w:trHeight w:val="1020"/>
        </w:trPr>
        <w:tc>
          <w:tcPr>
            <w:tcW w:w="737" w:type="dxa"/>
            <w:shd w:val="clear" w:color="auto" w:fill="F2F2F2" w:themeFill="background1" w:themeFillShade="F2"/>
            <w:vAlign w:val="center"/>
          </w:tcPr>
          <w:p w14:paraId="46D47F1D" w14:textId="2B351AED"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l</w:t>
            </w:r>
          </w:p>
        </w:tc>
        <w:tc>
          <w:tcPr>
            <w:tcW w:w="3653" w:type="dxa"/>
            <w:vAlign w:val="center"/>
          </w:tcPr>
          <w:p w14:paraId="611D4C4E" w14:textId="48B14A7A" w:rsidR="005F13ED" w:rsidRPr="00BB66F4" w:rsidRDefault="007A47FA" w:rsidP="007A47FA">
            <w:pPr>
              <w:spacing w:before="240"/>
              <w:ind w:firstLine="141"/>
              <w:rPr>
                <w:rFonts w:ascii="Comic Sans MS" w:hAnsi="Comic Sans MS"/>
                <w:sz w:val="36"/>
                <w:szCs w:val="48"/>
              </w:rPr>
            </w:pPr>
            <w:r w:rsidRPr="00792491">
              <w:rPr>
                <w:noProof/>
                <w:spacing w:val="40"/>
                <w:lang w:val="en-AU" w:eastAsia="en-AU"/>
              </w:rPr>
              <w:drawing>
                <wp:anchor distT="0" distB="0" distL="114300" distR="114300" simplePos="0" relativeHeight="253808640" behindDoc="0" locked="0" layoutInCell="1" allowOverlap="1" wp14:anchorId="25CC541D" wp14:editId="6C8F53F2">
                  <wp:simplePos x="0" y="0"/>
                  <wp:positionH relativeFrom="column">
                    <wp:posOffset>1192530</wp:posOffset>
                  </wp:positionH>
                  <wp:positionV relativeFrom="paragraph">
                    <wp:posOffset>23495</wp:posOffset>
                  </wp:positionV>
                  <wp:extent cx="536575" cy="599440"/>
                  <wp:effectExtent l="25718" t="69532" r="0" b="60643"/>
                  <wp:wrapNone/>
                  <wp:docPr id="1481273515" name="Picture 148127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4"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145"/>
                              </a:ext>
                            </a:extLst>
                          </a:blip>
                          <a:stretch>
                            <a:fillRect/>
                          </a:stretch>
                        </pic:blipFill>
                        <pic:spPr>
                          <a:xfrm rot="17103203" flipH="1">
                            <a:off x="0" y="0"/>
                            <a:ext cx="536575" cy="599440"/>
                          </a:xfrm>
                          <a:prstGeom prst="rect">
                            <a:avLst/>
                          </a:prstGeom>
                        </pic:spPr>
                      </pic:pic>
                    </a:graphicData>
                  </a:graphic>
                  <wp14:sizeRelH relativeFrom="margin">
                    <wp14:pctWidth>0</wp14:pctWidth>
                  </wp14:sizeRelH>
                  <wp14:sizeRelV relativeFrom="margin">
                    <wp14:pctHeight>0</wp14:pctHeight>
                  </wp14:sizeRelV>
                </wp:anchor>
              </w:drawing>
            </w:r>
            <w:r w:rsidR="00BB66F4">
              <w:rPr>
                <w:rFonts w:ascii="Comic Sans MS" w:hAnsi="Comic Sans MS"/>
                <w:sz w:val="36"/>
                <w:szCs w:val="48"/>
              </w:rPr>
              <w:t>lemon</w:t>
            </w:r>
          </w:p>
        </w:tc>
        <w:tc>
          <w:tcPr>
            <w:tcW w:w="425" w:type="dxa"/>
            <w:tcBorders>
              <w:top w:val="single" w:sz="4" w:space="0" w:color="FFFFFF" w:themeColor="background1"/>
              <w:bottom w:val="single" w:sz="4" w:space="0" w:color="FFFFFF" w:themeColor="background1"/>
            </w:tcBorders>
          </w:tcPr>
          <w:p w14:paraId="3C054532" w14:textId="77777777" w:rsidR="005F13ED" w:rsidRPr="00BB66F4" w:rsidRDefault="005F13ED" w:rsidP="005F13ED">
            <w:pPr>
              <w:rPr>
                <w:rFonts w:ascii="Comic Sans MS" w:hAnsi="Comic Sans MS"/>
                <w:sz w:val="36"/>
                <w:szCs w:val="48"/>
              </w:rPr>
            </w:pPr>
          </w:p>
        </w:tc>
        <w:tc>
          <w:tcPr>
            <w:tcW w:w="709" w:type="dxa"/>
            <w:shd w:val="clear" w:color="auto" w:fill="F2F2F2" w:themeFill="background1" w:themeFillShade="F2"/>
            <w:vAlign w:val="center"/>
          </w:tcPr>
          <w:p w14:paraId="313C687B" w14:textId="6B96C328"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y</w:t>
            </w:r>
          </w:p>
        </w:tc>
        <w:tc>
          <w:tcPr>
            <w:tcW w:w="3685" w:type="dxa"/>
            <w:vAlign w:val="center"/>
          </w:tcPr>
          <w:p w14:paraId="7580FDF0" w14:textId="41081F98" w:rsidR="005F13ED" w:rsidRPr="00BB66F4" w:rsidRDefault="005F13ED" w:rsidP="00BB66F4">
            <w:pPr>
              <w:rPr>
                <w:rFonts w:ascii="Comic Sans MS" w:hAnsi="Comic Sans MS"/>
                <w:sz w:val="36"/>
                <w:szCs w:val="48"/>
              </w:rPr>
            </w:pPr>
          </w:p>
        </w:tc>
      </w:tr>
      <w:tr w:rsidR="007A47FA" w:rsidRPr="00BB66F4" w14:paraId="6E2A0ADA" w14:textId="77777777" w:rsidTr="007A47FA">
        <w:trPr>
          <w:trHeight w:val="1020"/>
        </w:trPr>
        <w:tc>
          <w:tcPr>
            <w:tcW w:w="737" w:type="dxa"/>
            <w:shd w:val="clear" w:color="auto" w:fill="F2F2F2" w:themeFill="background1" w:themeFillShade="F2"/>
            <w:vAlign w:val="center"/>
          </w:tcPr>
          <w:p w14:paraId="7F20DF59" w14:textId="2F56C5E6"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m</w:t>
            </w:r>
          </w:p>
        </w:tc>
        <w:tc>
          <w:tcPr>
            <w:tcW w:w="3653" w:type="dxa"/>
            <w:vAlign w:val="center"/>
          </w:tcPr>
          <w:p w14:paraId="2B254BC0" w14:textId="2F353ED5" w:rsidR="005F13ED" w:rsidRPr="00BB66F4" w:rsidRDefault="005F13ED" w:rsidP="005F13ED">
            <w:pPr>
              <w:ind w:firstLine="141"/>
              <w:rPr>
                <w:rFonts w:ascii="Comic Sans MS" w:hAnsi="Comic Sans MS"/>
                <w:sz w:val="36"/>
                <w:szCs w:val="48"/>
              </w:rPr>
            </w:pPr>
          </w:p>
        </w:tc>
        <w:tc>
          <w:tcPr>
            <w:tcW w:w="425" w:type="dxa"/>
            <w:tcBorders>
              <w:top w:val="single" w:sz="4" w:space="0" w:color="FFFFFF" w:themeColor="background1"/>
              <w:bottom w:val="single" w:sz="4" w:space="0" w:color="FFFFFF" w:themeColor="background1"/>
            </w:tcBorders>
          </w:tcPr>
          <w:p w14:paraId="50D7C650" w14:textId="77777777" w:rsidR="005F13ED" w:rsidRPr="00BB66F4" w:rsidRDefault="005F13ED" w:rsidP="005F13ED">
            <w:pPr>
              <w:rPr>
                <w:rFonts w:ascii="Comic Sans MS" w:hAnsi="Comic Sans MS"/>
                <w:sz w:val="36"/>
                <w:szCs w:val="48"/>
              </w:rPr>
            </w:pPr>
          </w:p>
        </w:tc>
        <w:tc>
          <w:tcPr>
            <w:tcW w:w="709" w:type="dxa"/>
            <w:shd w:val="clear" w:color="auto" w:fill="F2F2F2" w:themeFill="background1" w:themeFillShade="F2"/>
            <w:vAlign w:val="center"/>
          </w:tcPr>
          <w:p w14:paraId="00DFC26F" w14:textId="11C9CE8B"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z</w:t>
            </w:r>
          </w:p>
        </w:tc>
        <w:tc>
          <w:tcPr>
            <w:tcW w:w="3685" w:type="dxa"/>
            <w:vAlign w:val="center"/>
          </w:tcPr>
          <w:p w14:paraId="2332C7DC" w14:textId="77777777" w:rsidR="005F13ED" w:rsidRPr="00BB66F4" w:rsidRDefault="005F13ED" w:rsidP="00BB66F4">
            <w:pPr>
              <w:rPr>
                <w:rFonts w:ascii="Comic Sans MS" w:hAnsi="Comic Sans MS"/>
                <w:sz w:val="36"/>
                <w:szCs w:val="48"/>
              </w:rPr>
            </w:pPr>
          </w:p>
        </w:tc>
      </w:tr>
    </w:tbl>
    <w:p w14:paraId="40D7D9FA" w14:textId="77777777" w:rsidR="002C1657" w:rsidRDefault="002C1657">
      <w:pPr>
        <w:rPr>
          <w:rFonts w:ascii="Comic Sans MS" w:hAnsi="Comic Sans MS"/>
        </w:rPr>
      </w:pPr>
      <w:r>
        <w:rPr>
          <w:rFonts w:ascii="Comic Sans MS" w:hAnsi="Comic Sans MS"/>
        </w:rPr>
        <w:br w:type="page"/>
      </w:r>
    </w:p>
    <w:p w14:paraId="5A1C7163" w14:textId="2EA4F896" w:rsidR="00D6515A" w:rsidRDefault="004E3A44" w:rsidP="00D6515A">
      <w:pPr>
        <w:rPr>
          <w:rFonts w:cstheme="minorHAnsi"/>
          <w:szCs w:val="36"/>
        </w:rPr>
      </w:pPr>
      <w:r>
        <w:rPr>
          <w:rFonts w:cstheme="minorHAnsi"/>
          <w:noProof/>
          <w:szCs w:val="36"/>
        </w:rPr>
        <w:lastRenderedPageBreak/>
        <mc:AlternateContent>
          <mc:Choice Requires="wpg">
            <w:drawing>
              <wp:anchor distT="0" distB="0" distL="114300" distR="114300" simplePos="0" relativeHeight="253843456" behindDoc="0" locked="0" layoutInCell="1" allowOverlap="1" wp14:anchorId="09E1637E" wp14:editId="7C3F61A0">
                <wp:simplePos x="0" y="0"/>
                <wp:positionH relativeFrom="column">
                  <wp:posOffset>-3810</wp:posOffset>
                </wp:positionH>
                <wp:positionV relativeFrom="paragraph">
                  <wp:posOffset>133350</wp:posOffset>
                </wp:positionV>
                <wp:extent cx="5890260" cy="7985760"/>
                <wp:effectExtent l="0" t="0" r="15240" b="15240"/>
                <wp:wrapNone/>
                <wp:docPr id="1470545596" name="Group 3"/>
                <wp:cNvGraphicFramePr/>
                <a:graphic xmlns:a="http://schemas.openxmlformats.org/drawingml/2006/main">
                  <a:graphicData uri="http://schemas.microsoft.com/office/word/2010/wordprocessingGroup">
                    <wpg:wgp>
                      <wpg:cNvGrpSpPr/>
                      <wpg:grpSpPr>
                        <a:xfrm>
                          <a:off x="0" y="0"/>
                          <a:ext cx="5890260" cy="7985760"/>
                          <a:chOff x="0" y="0"/>
                          <a:chExt cx="5890260" cy="7985760"/>
                        </a:xfrm>
                      </wpg:grpSpPr>
                      <wps:wsp>
                        <wps:cNvPr id="1031154930" name="Text Box 1"/>
                        <wps:cNvSpPr txBox="1"/>
                        <wps:spPr>
                          <a:xfrm>
                            <a:off x="0" y="0"/>
                            <a:ext cx="5890260" cy="7985760"/>
                          </a:xfrm>
                          <a:prstGeom prst="rect">
                            <a:avLst/>
                          </a:prstGeom>
                          <a:solidFill>
                            <a:srgbClr val="FBFBFB"/>
                          </a:solidFill>
                          <a:ln w="6350">
                            <a:solidFill>
                              <a:prstClr val="black"/>
                            </a:solidFill>
                          </a:ln>
                        </wps:spPr>
                        <wps:txbx>
                          <w:txbxContent>
                            <w:p w14:paraId="421763D0" w14:textId="08E2A799" w:rsidR="009A278A" w:rsidRDefault="009A278A">
                              <w:pPr>
                                <w:rPr>
                                  <w:rFonts w:cstheme="minorHAnsi"/>
                                  <w:b/>
                                  <w:bCs/>
                                  <w:sz w:val="32"/>
                                  <w:szCs w:val="32"/>
                                </w:rPr>
                              </w:pPr>
                              <w:r>
                                <w:rPr>
                                  <w:rFonts w:cstheme="minorHAnsi"/>
                                  <w:b/>
                                  <w:bCs/>
                                  <w:sz w:val="32"/>
                                  <w:szCs w:val="32"/>
                                </w:rPr>
                                <w:t>Copyright</w:t>
                              </w:r>
                              <w:r w:rsidR="00DF4058">
                                <w:rPr>
                                  <w:rFonts w:cstheme="minorHAnsi"/>
                                  <w:b/>
                                  <w:bCs/>
                                  <w:sz w:val="32"/>
                                  <w:szCs w:val="32"/>
                                </w:rPr>
                                <w:t>-</w:t>
                              </w:r>
                              <w:r>
                                <w:rPr>
                                  <w:rFonts w:cstheme="minorHAnsi"/>
                                  <w:b/>
                                  <w:bCs/>
                                  <w:sz w:val="32"/>
                                  <w:szCs w:val="32"/>
                                </w:rPr>
                                <w:t>free photos or drawings from the internet</w:t>
                              </w:r>
                              <w:r w:rsidR="00F00F6F" w:rsidRPr="00F00F6F">
                                <w:rPr>
                                  <w:noProof/>
                                </w:rPr>
                                <w:t xml:space="preserve"> </w:t>
                              </w:r>
                            </w:p>
                            <w:p w14:paraId="165CEC5F" w14:textId="6B521EAE" w:rsidR="009A278A" w:rsidRPr="0019382A" w:rsidRDefault="00CE59E3">
                              <w:pPr>
                                <w:rPr>
                                  <w:rFonts w:cstheme="minorHAnsi"/>
                                  <w:szCs w:val="28"/>
                                </w:rPr>
                              </w:pPr>
                              <w:r>
                                <w:rPr>
                                  <w:rFonts w:cstheme="minorHAnsi"/>
                                  <w:szCs w:val="28"/>
                                </w:rPr>
                                <w:t>D</w:t>
                              </w:r>
                              <w:r w:rsidR="009A278A" w:rsidRPr="0019382A">
                                <w:rPr>
                                  <w:rFonts w:cstheme="minorHAnsi"/>
                                  <w:szCs w:val="28"/>
                                </w:rPr>
                                <w:t xml:space="preserve">ownload </w:t>
                              </w:r>
                              <w:r w:rsidR="009A278A" w:rsidRPr="00C427C2">
                                <w:rPr>
                                  <w:rFonts w:cstheme="minorHAnsi"/>
                                  <w:szCs w:val="28"/>
                                </w:rPr>
                                <w:t xml:space="preserve">Creative Commons images </w:t>
                              </w:r>
                              <w:r w:rsidR="00DF4058">
                                <w:rPr>
                                  <w:rFonts w:cstheme="minorHAnsi"/>
                                  <w:szCs w:val="28"/>
                                </w:rPr>
                                <w:t xml:space="preserve">in </w:t>
                              </w:r>
                              <w:r w:rsidR="009A278A" w:rsidRPr="00DF4058">
                                <w:rPr>
                                  <w:rFonts w:cstheme="minorHAnsi"/>
                                  <w:i/>
                                  <w:iCs/>
                                  <w:szCs w:val="28"/>
                                </w:rPr>
                                <w:t>Word</w:t>
                              </w:r>
                              <w:r w:rsidR="009A278A" w:rsidRPr="00DF4058">
                                <w:rPr>
                                  <w:rFonts w:cstheme="minorHAnsi"/>
                                  <w:szCs w:val="28"/>
                                </w:rPr>
                                <w:t>.</w:t>
                              </w:r>
                              <w:r w:rsidR="009A278A" w:rsidRPr="0019382A">
                                <w:rPr>
                                  <w:rFonts w:cstheme="minorHAnsi"/>
                                  <w:szCs w:val="28"/>
                                </w:rPr>
                                <w:t xml:space="preserve">  </w:t>
                              </w:r>
                            </w:p>
                            <w:p w14:paraId="05E4A8C5" w14:textId="486FE8C7" w:rsidR="009A278A" w:rsidRPr="00C427C2" w:rsidRDefault="00F00F6F" w:rsidP="002A37EE">
                              <w:pPr>
                                <w:rPr>
                                  <w:rFonts w:cstheme="minorHAnsi"/>
                                  <w:b/>
                                  <w:bCs/>
                                  <w:szCs w:val="28"/>
                                </w:rPr>
                              </w:pPr>
                              <w:r>
                                <w:rPr>
                                  <w:rFonts w:cstheme="minorHAnsi"/>
                                  <w:b/>
                                  <w:bCs/>
                                  <w:szCs w:val="28"/>
                                </w:rPr>
                                <w:t>Example i</w:t>
                              </w:r>
                              <w:r w:rsidR="00C427C2">
                                <w:rPr>
                                  <w:rFonts w:cstheme="minorHAnsi"/>
                                  <w:b/>
                                  <w:bCs/>
                                  <w:szCs w:val="28"/>
                                </w:rPr>
                                <w:t>mage: a</w:t>
                              </w:r>
                              <w:r w:rsidR="009A278A" w:rsidRPr="00C427C2">
                                <w:rPr>
                                  <w:rFonts w:cstheme="minorHAnsi"/>
                                  <w:b/>
                                  <w:bCs/>
                                  <w:szCs w:val="28"/>
                                </w:rPr>
                                <w:t xml:space="preserve"> pear</w:t>
                              </w:r>
                            </w:p>
                            <w:p w14:paraId="302B4025" w14:textId="77777777" w:rsidR="009A278A" w:rsidRPr="0019382A" w:rsidRDefault="009A278A" w:rsidP="00F00F6F">
                              <w:pPr>
                                <w:spacing w:after="0" w:line="276" w:lineRule="auto"/>
                                <w:rPr>
                                  <w:rFonts w:cstheme="minorHAnsi"/>
                                  <w:b/>
                                  <w:bCs/>
                                  <w:szCs w:val="28"/>
                                </w:rPr>
                              </w:pPr>
                              <w:r w:rsidRPr="0019382A">
                                <w:rPr>
                                  <w:rFonts w:cstheme="minorHAnsi"/>
                                  <w:b/>
                                  <w:bCs/>
                                  <w:szCs w:val="28"/>
                                </w:rPr>
                                <w:t>Steps:</w:t>
                              </w:r>
                            </w:p>
                            <w:p w14:paraId="06489639" w14:textId="2682E408" w:rsidR="009A278A" w:rsidRPr="00F00F6F" w:rsidRDefault="00F00F6F" w:rsidP="00165DC1">
                              <w:pPr>
                                <w:pStyle w:val="ListParagraph"/>
                                <w:numPr>
                                  <w:ilvl w:val="0"/>
                                  <w:numId w:val="98"/>
                                </w:numPr>
                                <w:spacing w:line="276" w:lineRule="auto"/>
                                <w:rPr>
                                  <w:rFonts w:cstheme="minorHAnsi"/>
                                  <w:sz w:val="28"/>
                                  <w:szCs w:val="36"/>
                                </w:rPr>
                              </w:pPr>
                              <w:r>
                                <w:rPr>
                                  <w:rFonts w:cstheme="minorHAnsi"/>
                                  <w:sz w:val="28"/>
                                  <w:szCs w:val="36"/>
                                </w:rPr>
                                <w:t xml:space="preserve">Click </w:t>
                              </w:r>
                              <w:r w:rsidR="009A278A" w:rsidRPr="00F00F6F">
                                <w:rPr>
                                  <w:rFonts w:cstheme="minorHAnsi"/>
                                  <w:sz w:val="28"/>
                                  <w:szCs w:val="36"/>
                                </w:rPr>
                                <w:t>o</w:t>
                              </w:r>
                              <w:r>
                                <w:rPr>
                                  <w:rFonts w:cstheme="minorHAnsi"/>
                                  <w:sz w:val="28"/>
                                  <w:szCs w:val="36"/>
                                </w:rPr>
                                <w:t>n</w:t>
                              </w:r>
                              <w:r w:rsidR="009A278A" w:rsidRPr="00F00F6F">
                                <w:rPr>
                                  <w:rFonts w:cstheme="minorHAnsi"/>
                                  <w:sz w:val="28"/>
                                  <w:szCs w:val="36"/>
                                </w:rPr>
                                <w:t xml:space="preserve">: </w:t>
                              </w:r>
                              <w:r w:rsidRPr="00F00F6F">
                                <w:rPr>
                                  <w:rFonts w:cstheme="minorHAnsi"/>
                                  <w:b/>
                                  <w:bCs/>
                                  <w:sz w:val="28"/>
                                  <w:szCs w:val="36"/>
                                </w:rPr>
                                <w:t>I</w:t>
                              </w:r>
                              <w:r w:rsidR="009A278A" w:rsidRPr="00F00F6F">
                                <w:rPr>
                                  <w:rFonts w:cstheme="minorHAnsi"/>
                                  <w:b/>
                                  <w:bCs/>
                                  <w:sz w:val="28"/>
                                  <w:szCs w:val="36"/>
                                </w:rPr>
                                <w:t>nsert</w:t>
                              </w:r>
                              <w:r>
                                <w:rPr>
                                  <w:rFonts w:cstheme="minorHAnsi"/>
                                  <w:sz w:val="28"/>
                                  <w:szCs w:val="36"/>
                                </w:rPr>
                                <w:t xml:space="preserve"> on the Menu ribbon.</w:t>
                              </w:r>
                              <w:r w:rsidR="009A278A" w:rsidRPr="00F00F6F">
                                <w:rPr>
                                  <w:rFonts w:cstheme="minorHAnsi"/>
                                  <w:sz w:val="28"/>
                                  <w:szCs w:val="36"/>
                                </w:rPr>
                                <w:t xml:space="preserve"> </w:t>
                              </w:r>
                              <w:r>
                                <w:rPr>
                                  <w:rFonts w:cstheme="minorHAnsi"/>
                                  <w:sz w:val="28"/>
                                  <w:szCs w:val="36"/>
                                </w:rPr>
                                <w:t xml:space="preserve"> </w:t>
                              </w:r>
                            </w:p>
                            <w:p w14:paraId="29B7C6D3" w14:textId="0672CC4B" w:rsidR="009A278A" w:rsidRPr="00F00F6F" w:rsidRDefault="009A278A" w:rsidP="00165DC1">
                              <w:pPr>
                                <w:pStyle w:val="ListParagraph"/>
                                <w:numPr>
                                  <w:ilvl w:val="0"/>
                                  <w:numId w:val="98"/>
                                </w:numPr>
                                <w:spacing w:line="276" w:lineRule="auto"/>
                                <w:rPr>
                                  <w:rFonts w:cstheme="minorHAnsi"/>
                                  <w:sz w:val="28"/>
                                  <w:szCs w:val="36"/>
                                </w:rPr>
                              </w:pPr>
                              <w:r w:rsidRPr="00F00F6F">
                                <w:rPr>
                                  <w:rFonts w:cstheme="minorHAnsi"/>
                                  <w:sz w:val="28"/>
                                  <w:szCs w:val="36"/>
                                </w:rPr>
                                <w:t xml:space="preserve">Click: </w:t>
                              </w:r>
                              <w:r w:rsidRPr="00F00F6F">
                                <w:rPr>
                                  <w:rFonts w:cstheme="minorHAnsi"/>
                                  <w:b/>
                                  <w:bCs/>
                                  <w:sz w:val="28"/>
                                  <w:szCs w:val="36"/>
                                </w:rPr>
                                <w:t>Pictures</w:t>
                              </w:r>
                            </w:p>
                            <w:p w14:paraId="230BA368" w14:textId="77777777" w:rsidR="00F00F6F" w:rsidRPr="00F00F6F" w:rsidRDefault="00F00F6F" w:rsidP="00F00F6F">
                              <w:pPr>
                                <w:pStyle w:val="ListParagraph"/>
                                <w:spacing w:line="276" w:lineRule="auto"/>
                                <w:rPr>
                                  <w:rFonts w:cstheme="minorHAnsi"/>
                                  <w:sz w:val="28"/>
                                  <w:szCs w:val="36"/>
                                </w:rPr>
                              </w:pPr>
                            </w:p>
                            <w:p w14:paraId="0A535663" w14:textId="177AC36F" w:rsidR="009A278A" w:rsidRPr="00F00F6F" w:rsidRDefault="00F00F6F" w:rsidP="00165DC1">
                              <w:pPr>
                                <w:pStyle w:val="ListParagraph"/>
                                <w:numPr>
                                  <w:ilvl w:val="0"/>
                                  <w:numId w:val="98"/>
                                </w:numPr>
                                <w:spacing w:line="276" w:lineRule="auto"/>
                                <w:rPr>
                                  <w:rFonts w:cstheme="minorHAnsi"/>
                                  <w:sz w:val="28"/>
                                  <w:szCs w:val="36"/>
                                </w:rPr>
                              </w:pPr>
                              <w:r>
                                <w:rPr>
                                  <w:rFonts w:cstheme="minorHAnsi"/>
                                  <w:sz w:val="28"/>
                                  <w:szCs w:val="36"/>
                                </w:rPr>
                                <w:t>Select</w:t>
                              </w:r>
                              <w:r w:rsidR="009A278A" w:rsidRPr="00F00F6F">
                                <w:rPr>
                                  <w:rFonts w:cstheme="minorHAnsi"/>
                                  <w:sz w:val="28"/>
                                  <w:szCs w:val="36"/>
                                </w:rPr>
                                <w:t xml:space="preserve">: </w:t>
                              </w:r>
                              <w:r w:rsidR="009A278A" w:rsidRPr="00F00F6F">
                                <w:rPr>
                                  <w:rFonts w:cstheme="minorHAnsi"/>
                                  <w:b/>
                                  <w:bCs/>
                                  <w:sz w:val="28"/>
                                  <w:szCs w:val="36"/>
                                </w:rPr>
                                <w:t>Online Pictures</w:t>
                              </w:r>
                            </w:p>
                            <w:p w14:paraId="3A25BD40" w14:textId="7C271C62" w:rsidR="009A278A" w:rsidRDefault="009A278A" w:rsidP="00165DC1">
                              <w:pPr>
                                <w:pStyle w:val="ListParagraph"/>
                                <w:numPr>
                                  <w:ilvl w:val="0"/>
                                  <w:numId w:val="98"/>
                                </w:numPr>
                                <w:spacing w:line="276" w:lineRule="auto"/>
                                <w:rPr>
                                  <w:rFonts w:cstheme="minorHAnsi"/>
                                  <w:sz w:val="28"/>
                                  <w:szCs w:val="36"/>
                                </w:rPr>
                              </w:pPr>
                              <w:r w:rsidRPr="00F00F6F">
                                <w:rPr>
                                  <w:rFonts w:cstheme="minorHAnsi"/>
                                  <w:sz w:val="28"/>
                                  <w:szCs w:val="36"/>
                                </w:rPr>
                                <w:t>Type</w:t>
                              </w:r>
                              <w:r w:rsidR="00F00F6F">
                                <w:rPr>
                                  <w:rFonts w:cstheme="minorHAnsi"/>
                                  <w:sz w:val="28"/>
                                  <w:szCs w:val="36"/>
                                </w:rPr>
                                <w:t xml:space="preserve"> in the search box</w:t>
                              </w:r>
                              <w:r w:rsidRPr="00F00F6F">
                                <w:rPr>
                                  <w:rFonts w:cstheme="minorHAnsi"/>
                                  <w:sz w:val="28"/>
                                  <w:szCs w:val="36"/>
                                </w:rPr>
                                <w:t>: pear [for a photo], drawing of a pear [for a coloured drawing]</w:t>
                              </w:r>
                              <w:r w:rsidR="00F00F6F">
                                <w:rPr>
                                  <w:rFonts w:cstheme="minorHAnsi"/>
                                  <w:sz w:val="28"/>
                                  <w:szCs w:val="36"/>
                                </w:rPr>
                                <w:t xml:space="preserve">, </w:t>
                              </w:r>
                              <w:r w:rsidRPr="00F00F6F">
                                <w:rPr>
                                  <w:rFonts w:cstheme="minorHAnsi"/>
                                  <w:sz w:val="28"/>
                                  <w:szCs w:val="36"/>
                                </w:rPr>
                                <w:t>black and white drawing – pear</w:t>
                              </w:r>
                              <w:r w:rsidRPr="00F00F6F">
                                <w:rPr>
                                  <w:rFonts w:cstheme="minorHAnsi"/>
                                  <w:i/>
                                  <w:iCs/>
                                  <w:sz w:val="28"/>
                                  <w:szCs w:val="36"/>
                                </w:rPr>
                                <w:t xml:space="preserve"> </w:t>
                              </w:r>
                              <w:r w:rsidRPr="00F00F6F">
                                <w:rPr>
                                  <w:rFonts w:cstheme="minorHAnsi"/>
                                  <w:sz w:val="28"/>
                                  <w:szCs w:val="36"/>
                                </w:rPr>
                                <w:t xml:space="preserve">[This allows students </w:t>
                              </w:r>
                              <w:r w:rsidRPr="00F00F6F">
                                <w:rPr>
                                  <w:rFonts w:cstheme="minorHAnsi"/>
                                  <w:sz w:val="28"/>
                                  <w:szCs w:val="36"/>
                                </w:rPr>
                                <w:br/>
                                <w:t xml:space="preserve">to colour the image.] </w:t>
                              </w:r>
                            </w:p>
                            <w:p w14:paraId="54DA1D4F" w14:textId="6FCFBB1F" w:rsidR="009A278A" w:rsidRPr="00F00F6F" w:rsidRDefault="009A278A" w:rsidP="00165DC1">
                              <w:pPr>
                                <w:pStyle w:val="ListParagraph"/>
                                <w:numPr>
                                  <w:ilvl w:val="0"/>
                                  <w:numId w:val="98"/>
                                </w:numPr>
                                <w:spacing w:line="276" w:lineRule="auto"/>
                                <w:rPr>
                                  <w:rFonts w:cstheme="minorHAnsi"/>
                                  <w:sz w:val="28"/>
                                  <w:szCs w:val="36"/>
                                </w:rPr>
                              </w:pPr>
                              <w:r w:rsidRPr="00F00F6F">
                                <w:rPr>
                                  <w:rFonts w:cstheme="minorHAnsi"/>
                                  <w:sz w:val="28"/>
                                  <w:szCs w:val="36"/>
                                </w:rPr>
                                <w:t xml:space="preserve">Click on </w:t>
                              </w:r>
                              <w:r w:rsidR="00F00F6F">
                                <w:rPr>
                                  <w:rFonts w:cstheme="minorHAnsi"/>
                                  <w:sz w:val="28"/>
                                  <w:szCs w:val="36"/>
                                </w:rPr>
                                <w:t>one or more images</w:t>
                              </w:r>
                            </w:p>
                            <w:p w14:paraId="4EA35077" w14:textId="3A31765C" w:rsidR="009A278A" w:rsidRPr="00F00F6F" w:rsidRDefault="009A278A" w:rsidP="00165DC1">
                              <w:pPr>
                                <w:pStyle w:val="ListParagraph"/>
                                <w:numPr>
                                  <w:ilvl w:val="0"/>
                                  <w:numId w:val="98"/>
                                </w:numPr>
                                <w:spacing w:line="276" w:lineRule="auto"/>
                                <w:rPr>
                                  <w:rFonts w:cstheme="minorHAnsi"/>
                                  <w:sz w:val="28"/>
                                  <w:szCs w:val="36"/>
                                </w:rPr>
                              </w:pPr>
                              <w:r w:rsidRPr="00F00F6F">
                                <w:rPr>
                                  <w:rFonts w:cstheme="minorHAnsi"/>
                                  <w:sz w:val="28"/>
                                  <w:szCs w:val="36"/>
                                </w:rPr>
                                <w:t xml:space="preserve">Click: </w:t>
                              </w:r>
                              <w:r w:rsidR="00F00F6F" w:rsidRPr="00F00F6F">
                                <w:rPr>
                                  <w:rFonts w:cstheme="minorHAnsi"/>
                                  <w:b/>
                                  <w:bCs/>
                                  <w:sz w:val="28"/>
                                  <w:szCs w:val="36"/>
                                </w:rPr>
                                <w:t>I</w:t>
                              </w:r>
                              <w:r w:rsidRPr="00F00F6F">
                                <w:rPr>
                                  <w:rFonts w:cstheme="minorHAnsi"/>
                                  <w:b/>
                                  <w:bCs/>
                                  <w:sz w:val="28"/>
                                  <w:szCs w:val="36"/>
                                </w:rPr>
                                <w:t>nsert</w:t>
                              </w:r>
                            </w:p>
                            <w:p w14:paraId="6A52CD3B" w14:textId="27031CC6" w:rsidR="009A278A" w:rsidRPr="00F00F6F" w:rsidRDefault="009A278A" w:rsidP="00165DC1">
                              <w:pPr>
                                <w:pStyle w:val="ListParagraph"/>
                                <w:numPr>
                                  <w:ilvl w:val="0"/>
                                  <w:numId w:val="98"/>
                                </w:numPr>
                                <w:spacing w:line="276" w:lineRule="auto"/>
                                <w:rPr>
                                  <w:rFonts w:cstheme="minorHAnsi"/>
                                  <w:sz w:val="28"/>
                                  <w:szCs w:val="36"/>
                                </w:rPr>
                              </w:pPr>
                              <w:r w:rsidRPr="00F00F6F">
                                <w:rPr>
                                  <w:rFonts w:cstheme="minorHAnsi"/>
                                  <w:sz w:val="28"/>
                                  <w:szCs w:val="36"/>
                                </w:rPr>
                                <w:t>Resize if needed</w:t>
                              </w:r>
                              <w:r w:rsidR="004E3A44">
                                <w:rPr>
                                  <w:rFonts w:cstheme="minorHAnsi"/>
                                  <w:sz w:val="28"/>
                                  <w:szCs w:val="36"/>
                                </w:rPr>
                                <w:t>.</w:t>
                              </w:r>
                            </w:p>
                            <w:p w14:paraId="05982EC6" w14:textId="588693BA" w:rsidR="009A278A" w:rsidRPr="00F00F6F" w:rsidRDefault="00F00F6F" w:rsidP="00165DC1">
                              <w:pPr>
                                <w:pStyle w:val="ListParagraph"/>
                                <w:numPr>
                                  <w:ilvl w:val="0"/>
                                  <w:numId w:val="98"/>
                                </w:numPr>
                                <w:spacing w:line="276" w:lineRule="auto"/>
                                <w:rPr>
                                  <w:rFonts w:cstheme="minorHAnsi"/>
                                  <w:sz w:val="28"/>
                                  <w:szCs w:val="36"/>
                                </w:rPr>
                              </w:pPr>
                              <w:r>
                                <w:rPr>
                                  <w:rFonts w:cstheme="minorHAnsi"/>
                                  <w:sz w:val="28"/>
                                  <w:szCs w:val="36"/>
                                </w:rPr>
                                <w:t>T</w:t>
                              </w:r>
                              <w:r w:rsidRPr="00F00F6F">
                                <w:rPr>
                                  <w:rFonts w:cstheme="minorHAnsi"/>
                                  <w:sz w:val="28"/>
                                  <w:szCs w:val="36"/>
                                </w:rPr>
                                <w:t xml:space="preserve">o </w:t>
                              </w:r>
                              <w:r w:rsidR="004E3A44">
                                <w:rPr>
                                  <w:rFonts w:cstheme="minorHAnsi"/>
                                  <w:sz w:val="28"/>
                                  <w:szCs w:val="36"/>
                                </w:rPr>
                                <w:t xml:space="preserve">position </w:t>
                              </w:r>
                              <w:r w:rsidRPr="00F00F6F">
                                <w:rPr>
                                  <w:rFonts w:cstheme="minorHAnsi"/>
                                  <w:sz w:val="28"/>
                                  <w:szCs w:val="36"/>
                                </w:rPr>
                                <w:t>the image</w:t>
                              </w:r>
                              <w:r>
                                <w:rPr>
                                  <w:rFonts w:cstheme="minorHAnsi"/>
                                  <w:sz w:val="28"/>
                                  <w:szCs w:val="36"/>
                                </w:rPr>
                                <w:t>: R</w:t>
                              </w:r>
                              <w:r w:rsidR="009A278A" w:rsidRPr="00F00F6F">
                                <w:rPr>
                                  <w:rFonts w:cstheme="minorHAnsi"/>
                                  <w:sz w:val="28"/>
                                  <w:szCs w:val="36"/>
                                </w:rPr>
                                <w:t xml:space="preserve">ight click on the image, click </w:t>
                              </w:r>
                              <w:r w:rsidR="009A278A" w:rsidRPr="00F00F6F">
                                <w:rPr>
                                  <w:rFonts w:cstheme="minorHAnsi"/>
                                  <w:i/>
                                  <w:iCs/>
                                  <w:sz w:val="28"/>
                                  <w:szCs w:val="36"/>
                                </w:rPr>
                                <w:t>wrap tex</w:t>
                              </w:r>
                              <w:r>
                                <w:rPr>
                                  <w:rFonts w:cstheme="minorHAnsi"/>
                                  <w:i/>
                                  <w:iCs/>
                                  <w:sz w:val="28"/>
                                  <w:szCs w:val="36"/>
                                </w:rPr>
                                <w:t>t</w:t>
                              </w:r>
                              <w:r w:rsidR="009A278A" w:rsidRPr="00F00F6F">
                                <w:rPr>
                                  <w:rFonts w:cstheme="minorHAnsi"/>
                                  <w:sz w:val="28"/>
                                  <w:szCs w:val="36"/>
                                </w:rPr>
                                <w:t xml:space="preserve">, </w:t>
                              </w:r>
                              <w:r w:rsidR="004E3A44">
                                <w:rPr>
                                  <w:rFonts w:cstheme="minorHAnsi"/>
                                  <w:sz w:val="28"/>
                                  <w:szCs w:val="36"/>
                                </w:rPr>
                                <w:br/>
                              </w:r>
                              <w:r>
                                <w:rPr>
                                  <w:rFonts w:cstheme="minorHAnsi"/>
                                  <w:sz w:val="28"/>
                                  <w:szCs w:val="36"/>
                                </w:rPr>
                                <w:t xml:space="preserve">select </w:t>
                              </w:r>
                              <w:r w:rsidR="009A278A" w:rsidRPr="00F00F6F">
                                <w:rPr>
                                  <w:rFonts w:cstheme="minorHAnsi"/>
                                  <w:i/>
                                  <w:iCs/>
                                  <w:sz w:val="28"/>
                                  <w:szCs w:val="36"/>
                                </w:rPr>
                                <w:t>in front of image</w:t>
                              </w:r>
                              <w:r>
                                <w:rPr>
                                  <w:rFonts w:cstheme="minorHAnsi"/>
                                  <w:i/>
                                  <w:iCs/>
                                  <w:sz w:val="28"/>
                                  <w:szCs w:val="36"/>
                                </w:rPr>
                                <w:t>.</w:t>
                              </w:r>
                            </w:p>
                            <w:p w14:paraId="3A470958" w14:textId="2FF86B01" w:rsidR="009A278A" w:rsidRPr="009A278A" w:rsidRDefault="009A278A" w:rsidP="00165DC1">
                              <w:pPr>
                                <w:pStyle w:val="ListParagraph"/>
                                <w:numPr>
                                  <w:ilvl w:val="0"/>
                                  <w:numId w:val="98"/>
                                </w:numPr>
                                <w:spacing w:line="276" w:lineRule="auto"/>
                                <w:rPr>
                                  <w:rFonts w:cstheme="minorHAnsi"/>
                                  <w:sz w:val="36"/>
                                  <w:szCs w:val="44"/>
                                </w:rPr>
                              </w:pPr>
                              <w:r w:rsidRPr="00F00F6F">
                                <w:rPr>
                                  <w:rFonts w:cstheme="minorHAnsi"/>
                                  <w:sz w:val="28"/>
                                  <w:szCs w:val="36"/>
                                </w:rPr>
                                <w:t xml:space="preserve">Some images need no acknowledgement. </w:t>
                              </w:r>
                              <w:r w:rsidRPr="00F00F6F">
                                <w:rPr>
                                  <w:rFonts w:cstheme="minorHAnsi"/>
                                  <w:sz w:val="28"/>
                                  <w:szCs w:val="36"/>
                                </w:rPr>
                                <w:br/>
                              </w:r>
                              <w:r w:rsidRPr="009A278A">
                                <w:rPr>
                                  <w:rFonts w:cstheme="minorHAnsi"/>
                                  <w:sz w:val="28"/>
                                  <w:szCs w:val="44"/>
                                </w:rPr>
                                <w:t>e.g.</w:t>
                              </w:r>
                            </w:p>
                            <w:p w14:paraId="425B4BEB" w14:textId="77777777" w:rsidR="009A278A" w:rsidRDefault="009A278A" w:rsidP="009A278A">
                              <w:pPr>
                                <w:rPr>
                                  <w:rFonts w:cstheme="minorHAnsi"/>
                                  <w:sz w:val="36"/>
                                  <w:szCs w:val="44"/>
                                </w:rPr>
                              </w:pPr>
                            </w:p>
                            <w:p w14:paraId="6805723D" w14:textId="77777777" w:rsidR="009A278A" w:rsidRDefault="009A278A" w:rsidP="009A278A">
                              <w:pPr>
                                <w:rPr>
                                  <w:rFonts w:cstheme="minorHAnsi"/>
                                  <w:sz w:val="36"/>
                                  <w:szCs w:val="44"/>
                                </w:rPr>
                              </w:pPr>
                            </w:p>
                            <w:p w14:paraId="69D49250" w14:textId="2D60C79F" w:rsidR="009A278A" w:rsidRDefault="009A278A" w:rsidP="009A278A">
                              <w:pPr>
                                <w:rPr>
                                  <w:rFonts w:cstheme="minorHAnsi"/>
                                  <w:szCs w:val="36"/>
                                </w:rPr>
                              </w:pPr>
                              <w:r>
                                <w:rPr>
                                  <w:rFonts w:cstheme="minorHAnsi"/>
                                  <w:szCs w:val="36"/>
                                </w:rPr>
                                <w:tab/>
                                <w:t xml:space="preserve">Others need an acknowledgement. </w:t>
                              </w:r>
                              <w:r w:rsidR="004E3A44">
                                <w:rPr>
                                  <w:rFonts w:cstheme="minorHAnsi"/>
                                  <w:szCs w:val="36"/>
                                </w:rPr>
                                <w:t xml:space="preserve">Cut the acknowledgement box </w:t>
                              </w:r>
                              <w:r w:rsidR="004E3A44">
                                <w:rPr>
                                  <w:rFonts w:cstheme="minorHAnsi"/>
                                  <w:szCs w:val="36"/>
                                </w:rPr>
                                <w:br/>
                              </w:r>
                              <w:r w:rsidR="004E3A44">
                                <w:rPr>
                                  <w:rFonts w:cstheme="minorHAnsi"/>
                                  <w:szCs w:val="36"/>
                                </w:rPr>
                                <w:tab/>
                                <w:t>and a</w:t>
                              </w:r>
                              <w:r>
                                <w:rPr>
                                  <w:rFonts w:cstheme="minorHAnsi"/>
                                  <w:szCs w:val="36"/>
                                </w:rPr>
                                <w:t xml:space="preserve">dd </w:t>
                              </w:r>
                              <w:r w:rsidR="004E3A44">
                                <w:rPr>
                                  <w:rFonts w:cstheme="minorHAnsi"/>
                                  <w:szCs w:val="36"/>
                                </w:rPr>
                                <w:t>to</w:t>
                              </w:r>
                              <w:r>
                                <w:rPr>
                                  <w:rFonts w:cstheme="minorHAnsi"/>
                                  <w:szCs w:val="36"/>
                                </w:rPr>
                                <w:t xml:space="preserve"> the footer or somewhere inobtrusive in the document.</w:t>
                              </w:r>
                              <w:r>
                                <w:rPr>
                                  <w:rFonts w:cstheme="minorHAnsi"/>
                                  <w:szCs w:val="36"/>
                                </w:rPr>
                                <w:br/>
                              </w:r>
                              <w:r>
                                <w:rPr>
                                  <w:rFonts w:cstheme="minorHAnsi"/>
                                  <w:szCs w:val="36"/>
                                </w:rPr>
                                <w:tab/>
                                <w:t>e.g.</w:t>
                              </w:r>
                            </w:p>
                            <w:p w14:paraId="184FF874" w14:textId="77777777" w:rsidR="009A278A" w:rsidRPr="009A278A" w:rsidRDefault="009A278A" w:rsidP="009A278A">
                              <w:pPr>
                                <w:rPr>
                                  <w:rFonts w:cstheme="minorHAnsi"/>
                                  <w:sz w:val="36"/>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16680372" name="Picture 4"/>
                          <pic:cNvPicPr>
                            <a:picLocks noChangeAspect="1"/>
                          </pic:cNvPicPr>
                        </pic:nvPicPr>
                        <pic:blipFill>
                          <a:blip r:embed="rId450" cstate="print">
                            <a:extLst>
                              <a:ext uri="{28A0092B-C50C-407E-A947-70E740481C1C}">
                                <a14:useLocalDpi xmlns:a14="http://schemas.microsoft.com/office/drawing/2010/main" val="0"/>
                              </a:ext>
                              <a:ext uri="{837473B0-CC2E-450A-ABE3-18F120FF3D39}">
                                <a1611:picAttrSrcUrl xmlns:a1611="http://schemas.microsoft.com/office/drawing/2016/11/main" r:id="rId451"/>
                              </a:ext>
                            </a:extLst>
                          </a:blip>
                          <a:stretch>
                            <a:fillRect/>
                          </a:stretch>
                        </pic:blipFill>
                        <pic:spPr>
                          <a:xfrm>
                            <a:off x="868680" y="4579620"/>
                            <a:ext cx="1478280" cy="1096010"/>
                          </a:xfrm>
                          <a:prstGeom prst="rect">
                            <a:avLst/>
                          </a:prstGeom>
                        </pic:spPr>
                      </pic:pic>
                      <pic:pic xmlns:pic="http://schemas.openxmlformats.org/drawingml/2006/picture">
                        <pic:nvPicPr>
                          <pic:cNvPr id="602365314" name="Picture 5"/>
                          <pic:cNvPicPr>
                            <a:picLocks noChangeAspect="1"/>
                          </pic:cNvPicPr>
                        </pic:nvPicPr>
                        <pic:blipFill>
                          <a:blip r:embed="rId452" cstate="print">
                            <a:extLst>
                              <a:ext uri="{28A0092B-C50C-407E-A947-70E740481C1C}">
                                <a14:useLocalDpi xmlns:a14="http://schemas.microsoft.com/office/drawing/2010/main" val="0"/>
                              </a:ext>
                              <a:ext uri="{837473B0-CC2E-450A-ABE3-18F120FF3D39}">
                                <a1611:picAttrSrcUrl xmlns:a1611="http://schemas.microsoft.com/office/drawing/2016/11/main" r:id="rId453"/>
                              </a:ext>
                            </a:extLst>
                          </a:blip>
                          <a:stretch>
                            <a:fillRect/>
                          </a:stretch>
                        </pic:blipFill>
                        <pic:spPr>
                          <a:xfrm>
                            <a:off x="1127760" y="6484620"/>
                            <a:ext cx="746760" cy="1387475"/>
                          </a:xfrm>
                          <a:prstGeom prst="rect">
                            <a:avLst/>
                          </a:prstGeom>
                        </pic:spPr>
                      </pic:pic>
                      <wps:wsp>
                        <wps:cNvPr id="1906650340" name="Text Box 6"/>
                        <wps:cNvSpPr txBox="1"/>
                        <wps:spPr>
                          <a:xfrm>
                            <a:off x="2087880" y="7010400"/>
                            <a:ext cx="3101340" cy="266700"/>
                          </a:xfrm>
                          <a:prstGeom prst="rect">
                            <a:avLst/>
                          </a:prstGeom>
                          <a:solidFill>
                            <a:prstClr val="white"/>
                          </a:solidFill>
                          <a:ln>
                            <a:noFill/>
                          </a:ln>
                        </wps:spPr>
                        <wps:txbx>
                          <w:txbxContent>
                            <w:p w14:paraId="615FF906" w14:textId="77777777" w:rsidR="00D6515A" w:rsidRPr="00D6515A" w:rsidRDefault="0097600C" w:rsidP="00D6515A">
                              <w:pPr>
                                <w:rPr>
                                  <w:sz w:val="18"/>
                                  <w:szCs w:val="18"/>
                                </w:rPr>
                              </w:pPr>
                              <w:hyperlink r:id="rId454" w:history="1">
                                <w:r w:rsidR="00D6515A" w:rsidRPr="00D6515A">
                                  <w:rPr>
                                    <w:rStyle w:val="Hyperlink"/>
                                    <w:sz w:val="18"/>
                                    <w:szCs w:val="18"/>
                                  </w:rPr>
                                  <w:t>This Photo</w:t>
                                </w:r>
                              </w:hyperlink>
                              <w:r w:rsidR="00D6515A" w:rsidRPr="00D6515A">
                                <w:rPr>
                                  <w:sz w:val="18"/>
                                  <w:szCs w:val="18"/>
                                </w:rPr>
                                <w:t xml:space="preserve"> by Unknown Author is licensed under </w:t>
                              </w:r>
                              <w:hyperlink r:id="rId455" w:history="1">
                                <w:r w:rsidR="00D6515A" w:rsidRPr="00D6515A">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9E1637E" id="_x0000_s1422" style="position:absolute;margin-left:-.3pt;margin-top:10.5pt;width:463.8pt;height:628.8pt;z-index:253843456" coordsize="58902,798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0jxww8EAACfDQAADgAAAGRycy9lMm9Eb2MueG1s7FdR&#10;b9s2EH4fsP8g6L2xJMuSbcQp0mQJCgRtsGToM01TFhGJ5Eg6dvrr9x0lJbHTrVu6DigwGFFI3vF4&#10;9/G7O+n47a5tonthndRqEadHSRwJxfVKqvUi/u324s00jpxnasUarcQifhAufnvy80/HWzMXma51&#10;sxI2ghHl5luziGvvzXw0crwWLXNH2ggFYaVtyzymdj1aWbaF9bYZZUlSjLbarozVXDiH1fNOGJ8E&#10;+1UluP9YVU74qFnE8M2Hpw3PJT1HJ8dsvrbM1JL3brBXeNEyqXDoo6lz5lm0sfKFqVZyq52u/BHX&#10;7UhXleQixIBo0uQgmkurNybEsp5v1+YRJkB7gNOrzfIP95fW3JhrCyS2Zg0swoxi2VW2pf/wMtoF&#10;yB4eIRM7H3EsTqazJCuALIesnE0nJSYBVF4D+Rf7eP3LV3aOhoNHe+5sDQjinjBw34bBTc2MCNC6&#10;OTC4tpFcgb/JOE0n+WyMgBRrwddbCvSd3kUpRUVOQJvgivwOy9gyrDssfitqj7GzubHOXwrdRjRY&#10;xBZMDgRj91fOwxWoDip0qtONXF3IpgkTu16eNTa6Z2D9xTv6kZfYsqfWqGi7iIvxJAmW92Rk+9HE&#10;smH87qUF2GsUzBIqXfQ08rvlLoAJQg/YLPXqAZBZ3eWfM/xC4oAr5vw1s0g44I0i4j/iUTUaXul+&#10;FEe1tp+/tE764ACkcbRFAi9i9/uGWRFHzXsFdszSPKeMD5N8UmaY2OeS5XOJ2rRnGmilKFeGhyHp&#10;+2YYVla3n1BrTulUiJjiOHsR+2F45ruyglrFxelpUEKOG+av1I3hZJruhoC93X1i1vQ368GwD3rg&#10;I5sfXHCnSzuVPt14Xclw+4R0h2p/AciNk2Mj+Rx/faHA6EWSfL2gYpffEIxdUW7/lo2W2buNedPF&#10;K5eykf4h1GfETE6p+2vJKT9o8pRvs7Qopsm4zIZ0gxYdHuXEnEG32wnoJL/S/M5FSp/VTK3FqTNI&#10;iz4HR/vqYbp37LKRZsgQGvcB4tYOiukXMOoK9bnmm1Yo33UeKxrm0fZcLY0DV+aiXYoVUvX9Cizi&#10;6HoeBcRYqTxFg+TzVnhe07BCpv4K3/usHATB6Sc/KaI/KSvTAj/QEFUX3J4VYHc4Y6jLaV5OM1Kg&#10;upwmswLdhTReW2GCZ50vYQjXfjy6FUk2LibjND+k2+THptv4u9MtTbOSOjvxrcin+Qu+lXkR5IFu&#10;42mZlwHTf5VuVPO+/yvALCmKSTKm3nHwClAQS8iJf/gKkCXTctona4k8zJODZB2nSRoOJPSyoig7&#10;hdeCd9Dm91r5tpZe9IVgr+FTJ6ceQxWyqxN/3duzAYz/e/t/09vD6zC+AkIN779Y6DPj+Ty8Czx9&#10;V538AQAA//8DAFBLAwQKAAAAAAAAACEAMQIxECXHAAAlxwAAFAAAAGRycy9tZWRpYS9pbWFnZTEu&#10;cG5niVBORw0KGgoAAAANSUhEUgAAAWQAAAEICAYAAABoLY4BAAAAAXNSR0IArs4c6QAAAARnQU1B&#10;AACxjwv8YQUAAAAJcEhZcwAAIdUAACHVAQSctJ0AAMa6SURBVHhe7J0FmBVX0oZZz25WIkgguDPD&#10;DIwgcXcXshJ3gRliu/9GiSdIgru7uzOuMIwP4644jAFBktRfVeec7tN9+w5DNrrb9Tzfc61v6+23&#10;v1unzukWbrjhhhtuuOGGG2644YYbbrjhhhtuuOGGG2644YYbbrjhhhtuuOGGG2644YYbbrjhhhtu&#10;uOGGG2644YYbbrjhhhtuuOGGG2644YYbbvwvxS9vaN/i1qA/tmgpX7vhhhtuuPFDxy3dfuN7a4/z&#10;4DbU7T3Pgzt7nveo/MgNN9xww40fKm7vdt7ld/T+feldff4Ad/c5H+72OR/uQeFHvxJTuOGGG264&#10;8b3HHT1+P/A+3z8U3dv3T1/f7/cneMD/z6wH+/0Z7vb744NyMjfccMMNN77PuLf7725+sN9fvn6o&#10;31+A9LeAC4QCL4S/B11IDtkNN9xww40fIgi6/wi6iPUw6pEBF7MeHYgacNEJOZkbbrjhhhvfdzw+&#10;uBU8PrglPD6oJTzBagVP4ntPXd4a37v4YzmZG2644YYb33c8fUUbeAb1NAL4aQQx6Rl8/vxVbfGx&#10;VX85mRtuuOGGG993vHBNOyA9f9Ul8OxlbeA51Av4fOh1l8JL17RzgeyGG2648UPFsBs6wLDr28OL&#10;BOXL26AuIRDD8Bs7QsgN7QLkZG644YYbbnzfMfzmjtEv39wJQgjKV7WFF69sC6H4/LVbO8OrN3Ry&#10;geyGG2648UPFa9dd0umfd3SBV2/qCMOubgdDEcovo2v+vzu6wv/d6gLZDTfccOMHiyEtWvzqjTu7&#10;nv7X7V3gZXTGoddeCq+hY37z7u7w5h1dBsrJ3HDDDTfc+AHiF2/f1+3Tt+7pDq8jiF+5vgP869Yu&#10;8O59vWDEg71XyWnccMMNN9z4IeL9+3vd8t4DveCN27vC6zd1wsdu8MGDfeDTf/R1e+q54YYbbvyQ&#10;8eFdPbt89GCvmBH39mQov3NXd/j4r77w+WP9XCC74YYbbvzA8YuRD/cd+fFDPvDu3T3hvft6wch/&#10;+MG4pwJg3JP9HpHTuOGGG2648UPE2Cf6fYBQ/uqDB3rDh6jRj/jDxGeCYNILgUfkJG644YYbbvwQ&#10;MfbRvpeNfyKg7LO/9QVyymMQyJOeHQDTXxxUO+LxTufJydxwww033Pi+47kWLX4z6ZmApNEP+8En&#10;Q3xh5N/8YMJTQQjkAWcmDRs4QU7mhhtuuOHGDxGTnw2OH/t4P/gEHfLHQ/rAF4/2gynPD4ApLwxY&#10;LSdxww033HDjh4iJz/R7edwTAfDpX304jzzy731h4jOBMPmF4KSJz/j3lJO54YYbbrjxfcet3Vv8&#10;bsJTATDyb77wwf294OOHegM55knPBH49+fnAl+Rkbrjhhhtu/ADxi4lPB8LoR/oykN+/ryeMfrgv&#10;THi6Pzrl/tMmDWn1RzmdG2644YYb33d88ZjvM1887g8fPdgLRtzTQ+SS8fXEZwJg/JP9feRkbrjh&#10;hhtufN8x8u5ef/riCX9OV7x7d3d0yj1hzKN+0iUHvCAnc8MNN9xw4/uO1x5pc/4Xj/c98+lf+yCQ&#10;u6FL7g4j/+FDPfZg3NP+h+VkXqMkrOtf9iX4ty6b69Yuu+GGG278RzH9uaDffP543/Wf/d0HRtzb&#10;Dd69pxt8+rfeMBZd8/innce2gBUtflUTGzSpOib4wN7Y4EP4/HB1XPBBel0TF7x3X0zA/Ir4Xu3k&#10;5G644YYbbjQ3Rj/ie9eoh33g/Qd6IJS7I5D7AEIaxj7lB2Mf9ymXk7UYMaLFL6tiAq+viel/em/c&#10;AGiOquOCzlTGBE3fFzfAF/D7clZuuOGGG244xZhHfe9EKMPHD/WCjx7sCZ/9QwL5ST/44km/w+Me&#10;9elYHevfE51wiBN0m6t98cH/LI8MuEEu1g033HDDDXsQkD9/zBdGPdwHRiKMRz9KlRYI5Cf8EMy+&#10;p5e9459QHRO4uyY6uNnO2JuqYoLLcV6Py0W74YYbbrihB8L3DgLw54/5wBjS4z4EYvj8ib7wBWrs&#10;k32/iZsV8I0TYL1p+5IOsHDaRY6f7Y0LPrk3JmBHyvQWv5Gr4IYbbrjhBsYv0RH/kwFsSEBZV/jE&#10;flAdE+wAV2dFr+wCkcs7O36mqyYqqLdcDzfccMON/+1Y8X9d/zL2yd55BnyVS2b1gdFS6z/zg4rI&#10;5gO5uULIl6NbvlqujhtuuOHG/1ZUxAe0q4zsP7YiMnBL5hq/yGkvdTvzyd96wqhHexsAZj1K6g2z&#10;XvaB7HUBUBPrCeSaWKvsnzdH1TGBJfvi+l0rV88NN9xw478/yuJ9+ldHB51CEJ9KWtT362mhnb75&#10;5OF2MGVoF/jwoR7w6T96wacP94LPHunNcCZVRQdzqoJgXOMA06aATK/Dl3ayvOdNVB63L6ZnF7mq&#10;brjhhhv/fcE96eICH0IXuqd4WwAkL+4LS9/tCpOGdoJFI7rD5vE+sGGsD8x4DUH8VA8Y80x3mD68&#10;N0RO9YfKKHLEAxGszZOY1oTzpgXtYN3cNrB7XU/L+yQnKLOiAoLlqrvhhhtu/PfE3tjgR/bGBM4m&#10;h1u4JQDQFcPmsb1g/ZhesGWCD0TP7gtJS/whZYU/JCzygzXjekPsgr5QGhZkwhMhqTtj9drr+/J7&#10;OVv9GMSV0WJexnRqvlLqfaXq2KAyN6fshhtu/NdEZXi/S6tjgmbUxAQfZcghkEt3BELOhv4QPsMX&#10;tk32gfRV/aAE3yuPCIai7YEQMccX1k3sDVkb+yNERXrConjb67Nox9KOsHDahQhd5aDxfQ3ATUI5&#10;Lqi0KjbAX26OG2644cbPNyqjgr/WocdADguE+Pl9YcNYX4RxAFREqs+DIQ/d8+apPhA+2xdKI9DR&#10;UurBiygtoctpGiGct5PkOpEWTr0Qls5oCXu2+BrvKShXxgYfl5vjhhtuuPHziwNx/fvVRAefIvAp&#10;sBHkKBecvqo/bJvkC7uW9GNXzADEz6vjgiF7YwBsnNwHYhf6QUUUve8EWKl4Tfb38dEZ1GJZFuHy&#10;41d3haR1PS3rqkSv0SWPkZvmhhtuuPHziZrowKtqYoKL7WAjVUYGw551AZC6sh+UhgdBNb1P06Ho&#10;+Z4NAsgJS/ygMprelyA1oDvIVLwm+/sGgL3JXK4hWzpDX2909l9XxwY8KTfRDTfccOMnH7+ojPLp&#10;Xh0duMeEGUFOgg4hVx0bDOVRQeh+gyWMFSAHakD2gYSlCOQY+lyDLKo6fjDKfO2sweLRgLS5DE+J&#10;9TKhTML38ZGhbLxHUA4oqXQb+dxww42fcPwCwFR5WOCdOoA9pcNQEzrganzM3RwI22f1hV0r+yOQ&#10;8T0EK0GYICtgrOsyqE5A0aPtM3N6BWmajxXQnikN67pGLusERWH9TDjTY0zgO7SdctvdcMMNN34y&#10;YYHx3tj+PucMYpYEJj6WRgRD1oZAyN8eBFVxGmQJvE5KdHhPyfiuArSAsgFmLf9sgtlc500L20HK&#10;ht6GQzbSGAn+t8jtd8MNN9z4SYQFxgDwi5qYoEQdaEIKdE4SIDYd7GCE8CCoiBkElbH02g7Zy61K&#10;tMn+mf5dnLfumhnKLKf1ImnbIIGsoLw3Pihc7gM33HDDjR89PGC8Py5weE1M8GkLyBxBR7KCWEjB&#10;cjCURg+ASnLHdggnXtGkCiKDre8Z31VQlmBGx1wQHmAum9bHcT21bdGgLMAcMEPuCzfccMONHyes&#10;ICaN+GVKStBvqmODN+mNdJbcLKcGFHhJmltVsJTwLUdnvH1ZJ1g07SKGalXilVC1E6Ued15lapep&#10;xA19YMG0CyFsRVeerhqnN6UgLQCdHx4Ii6ZfBOvmtzXWhdbLcM36urNouzRxjjzoywNRPn+kfSB3&#10;jRtuuOHGDxtWGAMDuSIm8ObK6OAKBrKqqkCQUSMduU9risB0wjqIWQTghCsgLyIISmPxc4awDuCr&#10;bbrGUOXOq2FPeJD2mfqehDnLBHP6Vn+xbOWaeZ0UkE0o67nlsqhAKArvx8+rogd8g9u8Se0LuXvc&#10;cMMNN36w8IDxihVDfoUgftUAsVQ1iWBsAFlBT0FYgpjzvwKUJjhRFgBL6CZda6gq6TqLKlny8134&#10;OX9Hfh9hrcNZLU9cCMz1UU7ZkAFj2ibRBXvdvEugOEJUXlTFDCivjgu+UQLZhbIbbrjxw4UO4xEj&#10;RvySgFweO9CnKjZ4v3LFJsAkjFnSEZMsMLaBWDlhAigBmKUgjMDdfb2mGxyE7ycp6YCWcDbmr4FZ&#10;uXNaJ3nRMMCsOWVyxcXh/aEgrB9U0hCgnLoYAHtjB4ytSQn6gwtlN9xw4wcLHcYEYnbHMORXFXGD&#10;ggxHbHPF7IgZxpdBFTtjE8IiHSEhzHngq70CuAJhW5FMuhF1k1AK6WaoRNFjRTI9yvdxukqaVkGa&#10;QS0BbcCZJNfBAmd5waB1Zzm4ZQloU0FXmvvHBbMbbrjxPYeCjXLGlKoABHJlZOC7lDsWIiBLKCug&#10;MdwIyJdzflg4YSkdxEkqJaGBWIewBHA56xYoT70FKlJvNUSv+X0UA5ohTd8lOCv3rKAswaw5ZqPx&#10;zwZlD7dsKZMzgLxRXKgsUHbDDTfc+F5Cg40AMsE4KmrEr6ujBpyqjqFuxcIhV2lAJldcZaQERIOd&#10;gDFBUIGYIKxAjABmN0wQFQCuYMBK0KbdBuWGbofy9DvEoyF8P1UJIS2/a7hqS1oDl8eOnNZDgllB&#10;WVZjlEQHQ+6O/iaUWQLKHh1JEvoP16FM+0zsOjfccMON7zBMGJsNeQTksrWdLmBXTDCOQQjHDuKO&#10;HUIakBFy7IzZHSP4DFesO2LdDQuHy1BVgCXYpt8OZQhhoTuhLONOfO8u8ZxFgNYgLcFckUJSYNZS&#10;GQxl6ZY5jSHWUUD5Clg6syUsmXExQrmfI5R1p1wVE3xAXKhcKLvhhhvfYyjAULpCwRjh8+vq6KAM&#10;AWMdyoNRIkVRyWkKDcTsik1HbKQkZO6X0w4sArAGXwRvWQaCN+NuKCVl3sMqY90rH5XuFqLpFaQZ&#10;1ARoSm+Qa6Z0xk1mKmO3SGVwZYaqyMB1XjarFWxa2B6KooK8pzCkqmIGfFMTE7Tc/AehLmIulN1w&#10;w43vLgywKCBTqiIl5bnf1EQFHamOJhgJEZCrYgSQq+MIyFdAJQP5Kq4TrtxJrlg5YsoRC0fMeWEC&#10;sUxFlCkYayAWoL0XQYzKus/UHu05iQEtIU3f4++Tk1bOmVyzhLJsADQds3DLlMYQFxA9hSHzytq4&#10;GB5QjgtOrYgb4Os6ZTfccOP7CgkWka7g3DG645KYoIGVkUEN1VEIIoIyaxBUIpCryCEjkKsYyAjj&#10;xKuhQqYoKpJU1cSNAsSUH+bUBMKSIMypCAVhhGqWBuA9D7BKpEqzH7SI32Pdj9Oj7HDGeVvAzDlm&#10;4ZZpffTcskhhCChzhxJbY59TJxJyyQjl4XTREo2f5sVM7ks33HDDjW8fJlRMIOPjr8uiAuYjkL+u&#10;jKK7gCCMUJUE5OjBUKkBuYJgjO5YAPk6A8YiRSFzxAxIcsQyLYEANZwwwVWBlqDLGiKU8xCUouix&#10;JEe+pwBN0xOUWfcJMCvHTNCnXDMuW+SXpVvWcstVnMKwOWUNysol251yZVTQgbLoQX1oX+lQlrvT&#10;DTfccOPbhwKKKneLirqG0xUVkUGrqyKDoSpiAAqBjKqMlECOuQwq49Adx1/JaYqKneSMFYwpRUHp&#10;CYRxutUVM4ilI145vz0snN5SAJhgy9D9q1Du36CYlPc3KEHxc1RJrvychdNLQJfsUYAmp01pD8pF&#10;E5g1t4zrI9wyOmUJ5nlTLoCYtb0YzJYxMRSYZU5ZQNlMXVTHDrhTXrh4n6n0Be5OF8xuuOHGtw9P&#10;II/49d7Y/q2qIgO2V0UEQyUCuTJ8IFQoIEcNhopoDciJCORdCGNKVXCaQqYoKE+cgUAkMHJ+mGB8&#10;H8Lzfk49RG0JhrAN/QRYGcJ/Rej+XSiP9A9WSb54FJKfowjaAtA6mFU6g8BMaQzplql6A9dHb/Cj&#10;Bsewld0hfUegbOy7CqrZKSu3LNMXCQRkG5RjAg/ThUtBeQRD2XDKLpTdcMONbxd2IKN+XRkedG91&#10;WOC+yvBgqAgnIA9gIFdoQK6IRRjHXwUVCQRklTeWaQouYRMpCt0Vk4sVKQmC6EPseoUUgB8Wyn8Y&#10;ivIfwUdUgXik10X8vvicp7eAGUVgRrfMYJY5Zq7WkKVznMemFIrMLZvdsWX6guuVm8gp66mLmAG3&#10;EJBFVYoJZAllN9xww41zDx3IEi6/Lg8LCCnfHvRNZRgCeYdUGLnkQQhlhHEMKu5KqIi/GoF8LQO5&#10;fLeoqChD4JEbLSdnSqkDguIe6YyN9ITmiJX71SGc/ygUFQgVy0cWva/B2fguO2cEs+aWLSmMDOmW&#10;VQ2zKo+jXDeXxqmcsurd55xT1hv5quIHVNC+MqGsVV24UHbDDTe+TSiIkMsjsFD+uDwsMLRyexBU&#10;sIKhnLQDXTJBGYFcHkXjGl8J5QTkxOugPOlGKJe5Y1HSRjljhDHBkFII2eSMCcTkihWIUex2Ea4K&#10;uIWPoR63qugJz/dougIUAloA3HTMAszkmD3BrFIYnNtGF1+C612YeC2uO+WVRa2ytRMJ5ZQJyiiZ&#10;TzY7jwyorYod5E9QFukLt5HPDTfc+A/DCchlYUGvVGwPhPJtEsjbBhhALo8YzECuiL1KOOSd6I4Z&#10;yFTidiu7UE4RGDljmaZgGJvpCZF6kK6X4GrAmACs9CQCGUWP+LqQZYOyhDmDWXPLxTKFYVRk4IXB&#10;rF0W5XE7VvWC9Ys6QgGlXbT0BUOZnLLR0KecsrWRrzpuwKoUeO43BGUzdeE28LnhhhvfMuxAztju&#10;f375tn4fl29FIG8hBUH5Vgnl7RLI0QjkOAcgpyKQOXdMjXjCHSsYk2s1GutkesLTFUsQkytGEBcW&#10;PQVFxU/hIz0nIZD5Myk7mGmenIcWbtlo9MvRnLJWHkdVFpuXdYXCndSrUHYgoTploySOXLKtkc+S&#10;Tx5QWRYddDtdxGhkPNclu+GGG/9R2IFcscW3W/kW/0IBYw3IWyWQwwnIVwiHHHcNlGtA5vyxTFcI&#10;IJvumHPG5IwRmJ4wJrgqCAsQq0cBZCX1uZSHY5ZQJuAzlK0NfgLKorGP8tvFuL6ltM6UUzZK4mSd&#10;suaSGcpaKZxIXwyCqtiB36BTHpadPeS31gY+1yW74YYb3yLsQC7ZMsi/gkC8ORBKNwZC2SZSEJRt&#10;QSBvIyAPgoooAeRyBvIN6CxFuoJL3dKpsgJhjODzSFXYnDEDFcFqATEBuPhpBz2jPZfTGd+TztkG&#10;ZlG1obtlSmE8ABuX92B3TIra4CcaIak6hKovGMrklFXqQnQe8WzkU7nk4IzymIFdyCVTLtmEsuGS&#10;XSi74YYbzQtHICOMyzYGQOkGEj0PgtLNA6AMgVyGQBaNegLIFQjkchuQuTu0ka5AEBKQyR0rGHPO&#10;mOCpgIpiwOoARpUQhHXZPre5ZyONwSmMx2ReWUCZOpgop5wQdhlEbOwPkRv7QQZug+hAcpuovjCc&#10;smrkk+VwRupCQFlv4KuKv/wBcslUw212GJFAFlB2ww033Dh7eAB5fYA/wbiMYLweH9cTkNEtE5C3&#10;EpAvg/JIb0CmBj2qrlA1x0O4cc1syCMgCxgrd2y4XZYELYGY9awJZeM9+doOZhQ7bU5jKDAT/M0q&#10;DK5ZllCmiwWtp+hyrUriqKs1ueSbpEvWx73QG/gul0CWUI4bUJQNQ35LLtmxDM4NN9xwoznhCGSE&#10;cdn6/lC6LgBKEMik0k3BAshhgxHIV0B5DAH5WijfeSMDmfKwBDUePtMA8kMIZFVZ8bAEpAQypxls&#10;ILaDl4EsoewkC5SfhrS0BzgNsR0vIAX5wiUb6QuGsqjAEA19lFNW42BQ55E72eErl0y3iLJWXegN&#10;fAhlHcjkkmMGvkEVF8olu417brjhxjmHHchl6/wDyhDEpWsRyGtQ9LhOA/KOwVAYNgjWzW4Ha+dc&#10;CmW7boQyBWT860+dMDh/TEAm8PF4FKLMTaUSPN2xhKoBWwXi5zSp95R0MJOehvBtl8Gapd0hOeku&#10;6ZKfgNzsv0HyrtshFUVQzkm/D1ITb4GcVLxwGA19BGVZDkdQ5nEv5AhxqiefNo6ygLJo4FNQroof&#10;eLB815U+Kpcs0hauS3bDDTfOIexALt/Q/3UB435QjCpd7Qnk0ojLYNe6vlBKjXoI5PLdtxgVFk5A&#10;NtIVXFVBkhUVCsQSxgUWGGsqdXiP5QllA/KUU8blpCbfDSsWdITIbYN5HSK3DWIXvWF5D3bwnLrQ&#10;apTF8J1m6kKVwnn24lONexLIcQO/rkkYOC+q7JrzaPhS2p+uS3bDDTfOKexALlnrl1eyGmG8SqgE&#10;gVyyFh0zNextEUDmlEXs1VAef60seZNATkMgc4cQrcJCApl75DGMqTGvmUAmENvFn+mOWYeyNj8J&#10;ZUpdZKTdD4UyfZGd8QC65dsgHR0zXzCkS6aGyDLqYk1le+n6QESyw4iWS7aXwZlQHnCwMnbgvbgv&#10;pUN2geyGG26cQxAsRoxoIeEx5FdFa/y/LlnlDyUrEcao4lX9odgG5DINyBW7bvIEMuVmCchGN+mH&#10;rUCmaggjZdEEkJUcgSygXIDOODryGsjJexRf26BsVF+QW1bVF6okTjXymS5ZdK++m1MvXHXBgxCJ&#10;W0EZY13IAYiMLtUGlKlxj3vvnaxKG9TD3lFE7m433HDDDe9hB7KAsT8Ur0AYk1aiQ6Zc8gYF5MsM&#10;IFck0LCbViCrHnoWIFODWoGzQy5S8FQu1wJlBV4nCRjHRF3HKYjVS7vje/L7ap7skkX1BS+zQEDZ&#10;HP8Cgazqkz1yyWYZHDfwccWF2YPPaNyzAFlAuSY2aDlk+/zWBbIbbrhxTuEBZIYxalk/KEIVr0CH&#10;jEAuISBvtjpkAnI+Pkas6QO5idd5B7Ilh6wDmRyy1SV7QrkpPQNp6Q9CVNhVkJP/GL9mGUBGKSDr&#10;Ncpy1DiquhAuWQFZ5ZLv4sa9CrzIGHXJFiDbO4pIILPUIPbBI8Q+dYHshhtuNDMEkAU4slf4/LaE&#10;YLycgOyPQCY4E5ADJJAHWIEcfx1kRVwG8yZfAOnR+B7lXzUgixpke6MeQlGlLOxlbwZQpfi1E4iV&#10;RJpDpDqegVWLukBU+FXm/Awgk1NuCsgPiTGUcb3L5MD2VFMtbgElBrQ3qi10IGs3R7UDuSYu+CRC&#10;+V0NyC6U3XDDjaZDAZkb9Fb7PVO83A+KliohlJcjkFcjkNchkDfRqG9WIFPKgu5bx+ViBGQEmqiy&#10;EI16Zi89WYesueQCVD7KwykbssPZJv19fL5pjS/XIpvfJxA7O2Q1OpzowfcQX0CESxbjXKjbP3G1&#10;BeWRLdUW2i2fpEs2gMwwVhoAexOCnyMo467+SQIZqDNL9kt/dFJ90tCLj6a+dHVD+rBnGzNCPqxP&#10;HzahNn3YlKMpL41sTB/6Mj6/tz4ttIfTd5WoDFAuyg033Dhb6EAuXuVXVLwMQbxE03Jq2CMgB3sH&#10;crLqNq1VWSDcTCDbO4YIKO9KvBW2rO8PWVl/lW5ZhzGJQGt/71xELpwke+8ZOWQNyNIhKyBztYUG&#10;5HJZbWHvuecJZLPaYq8BZgQyqjou+KmfQtqiJuW5loeTX7y5PnX43aSGtJB76tJC5tSnD4fvQ0eS&#10;Q7+pTQmZWJuC4JbLPJgSemdjxgut5Sq54YYbejCQ0cERkAuX+e0rJme82A8KpSiPXMRAlg55uwRy&#10;HFVZmEC2lr3Jnno0SDzlkY1hNx8RUGYgPwaxkddAxNbBoizNksJQcDafq8Y/oxHQJvG+9n1OU4gK&#10;C9GdWrpjWWXB4zHnmikLA8jUlbo5QLY17OlAprTFXgTy3ngB5JpYfB4b9Jbc5T9YUNtAberQJ+vS&#10;Q8YJDV+FgGx0gifpaPq/vqnNGfVNXeGUbxrL5sCx8nnNUmMZqnQ21BdO/boub+Q3R9Ne/cpp/qSj&#10;aSFn6tJD16l1OpoydKhcXTfccIOATH+pFZDJFRcu6ovSgLwSgbyWgBwMZQrI6JDLnaosqGNI5n1Q&#10;kkVdp+kuISqPLKotGIbSKVNtcAHlc8m9EjQZyhqYGapCPAynJgKwB4R1SRiLVIWWrrADmca2ICBz&#10;uoIa9QSQRQcRBDJ3ELEB2TFlcTYgB5+sjA58V+727zVq00I+rEsLzSLVp4fW2aF4JPWVr2sLJn99&#10;fP9WYO3bwo/H9m375tjBqG+OH4r75sSRRPjy6M5miaY9cSQBjh2K/eb4wchvGvdu/eb4fpwnzVeq&#10;vmTaV4dxufZ1qUsNbVTrWpsa8pTcBDfc+N8MBeSSlT39EcBHihYjjBdqWuIPRdywFwglG4OhdNsg&#10;KAu/HMpjEMhx10JJ4vVQgGAuQWiVpt7ODWI0/GYJumRxtxA5wFDO38QYxTz6GgHRBLNSbs7fIY8+&#10;k4AWjX9S6u4hCtraSHHqfeudRVAFj0sJ+PMyKXXC6/EPA8ZmHTINYI8XFBqxDrelEC82pbvpH4Bo&#10;1KtSOeRd1KjnWfpmlL85AVmmL/bG9n/xu0xfUJ62IeXVloeTQ26uTw2tsgAv43Woz/wXAvhfX9eX&#10;L/taQBZ1DrD9LqWWT4+Nlcuhfs9bvH68ntp6o4POqU0Oua4h5bmWcjPdcON/IoxeeoVL/ZcULPH7&#10;hoG8QIqAvJga9tAlU8PeBgTyVgRyGAI5+iooi70GMsMGweKpF0PKjoFQmiLHQ06/B0oyCMoyl0xd&#10;lNkpo0vmMjiConTLXPEgtHB6S4gJuwKKudHPpgIJaR24KjdskZqepGCvlkEXA4KxWA+GMaVVCMgM&#10;43tRd+P63wlFu2/G9bkYkrYGIZCp7I1664kqi0oe0+IKlIQxO2QCscoda416diCzAp+rTGz/e3kM&#10;vlUcTQntiH/5H6pPGxauQFabOvybuuwPv2ksGAONxZPQ9W6X7vXHAXDTMuFMbrqxcDzQejOk5fYc&#10;TR/2FW7fY6jbqIFRbrobbvzXhgnk5X2XUmUFQbhgvqZF/lCw1F827AVBySYE8nbROaQMXXIhgjll&#10;SxAUJlwPZZxLvgNK0ySUVepiz4NQvIdGfiOnLFIYRQxm4ZiLyBWjEmNuYHCqO00XUm2xAVUU5Z75&#10;uYSukxjEJJyOICznzReAXFweunAegY7Ew3BSDfKDUIbryukK2VOvBIGctD1I3G/PoQ7ZAuR4VNwg&#10;VvOAjIrtP7Y6qfc5Q6YhI/TK+rTQaXVpww0QkxpLZkJD2YJvju0P+0bBzhmE31a7bHKa5j8Rri/C&#10;+dje9XCsYgE0FHyB2/WK2L7UkNq61JC1danD3pa7wQ03/ivDBPISBDLljxWQ50ktRCAvQSCvpC7U&#10;lLZAJ7x1MJSGXwGlUTQE53VQlnADlO28GcqSboEydMmlKQjl1LughJ0yuuSMB6A4k6A8BCH4VyjK&#10;RiCjyKUSmCmFIFIJJpxJhQjUQsPdCkibIjDL921ioMs8sTlfhDFdBBjGdGEQqYqSbFl/zB1CCMZ3&#10;At+olUr5km+BckpZ7D57Tz07kKtjEcQEY5IjkINP1cQFzd2X4N+sioMvs17sWpseuhVd8H4DxNnv&#10;wfGatXDiwA50mvH/QSrCDttzlbf52d9vjqRzPhyD27UdjtWsMS46tamhJ2vThuUeTQn5QXLxbrjx&#10;QwcDuWh178DCZT6Z3Jg33xcK5vhCvlTBXAHlwqWica+YXPLmgVCy7TIJ5auhLPZaKI2/HkoRzKUI&#10;5tJdt0JJ0u1QknIngvluKElDMKffi7ofihnOCOYsAefiPSh6lCkNBjSBkx9Frtd00laJfLT+njk9&#10;Q57nI90wzZ/GZ6actgRxCYK4hO5uQrXTGXdBMeXA02n4TbNDCI32VsGDCxGMr4HKnVdDZSI65AQB&#10;5CpyxwzkwQhf3SEPYCgzmBHI6rkdzFWxgRMzFvifL4+HR1AetSEj5A0Dwpn/hPqsf8OJQ3E2kDUl&#10;HZ4aKI/gc5J9WnzvhJT4vGmpaY3vaPPzfM/6XX1a70rEfwDTebuN/ZA2LPxI+ku+MKIF1Xi74cZ/&#10;RTCQi1f4PFG0zOc0AblgHoHYB/Jn+0DebAHlzNl9IGl6dyhY1h+KVgdC8fpghPJghnJJ+FVQGnk1&#10;lMYglGOvg5KEG6Ek8WbULQjl2/CvP/39vxNKkgl496DuheK0+6CY4YxgzCIhKCmlwQPai9RGCUKU&#10;xI2BlGawwVqXel//jOufuaSNJBvvVL6YXDE74/sQxqKqYueOgbBtVU/Ijr8GgYzuOIWqR+hO1Nej&#10;0B0niXK3KoJx4pU2IFPKQrpkhK8CshKBtzpGqIYBbYVyTVzwRxDV4tfymHBUU6eMtGGP1aUO3yNA&#10;/C9oKPyCqyGcoeUkK/BOHBGANN6j5/xaU63D67PoBE6nS/++HchWOJPUtPp7XoT/AGgfNOR8aIC5&#10;IS3kxSNJQy+Tu80NN37ewQ55pd+zxcv6QpECMsF4FmomPfpC/ITOsHVUW8hfjC55RQAUrQlCKA+A&#10;4k2DEMqXQ8n2K6AYwVwccTWURCGUY26A4tgboTj+ZihOuBWKEm+D4p23Q3HSnVC8G8GcfDcUpyCc&#10;0xDO6QrO6JwRzsXUw4+FTlZB2i5OOQjx4EAEXhaBV+khKOW0hMwTKxBTegJBzKJu0lxzfCcPULRg&#10;6oWQuLm/qD1md3wjV1fQ/fXM3PGV6JCvQCAjhFW6QjpkTlnEkksWYFbuWEHYSSaYgz6mY0HHpDEr&#10;tE1tWsjGo6mh3zB0iqfC8ZrVCLPmpiQ0wCGE1fMTLAVAqwyYEmSPJp2TTlhkzkvNz3huPGrrpK1f&#10;c8SNgAd2QGPpLK7OqMV9hCqoSw65We0/N9z42Qb9iEuW+wwjIFP+OH+urwDxjD6Qi6Ln2fiYjZAu&#10;WOAPhYv7Q+FyhPLqIChaGwzFGwdBMbrl4q2XQ/G2K6F4x9VQHHYtAvo6KI68AYqib0TdDEWxCOf4&#10;WxHQCOdEhPOuOzQ40y35EdAZ90EJKfMBFMEZIc1VGqphEEUpB3K6LOl6pQi6Ii8sRADmKg8UgTgT&#10;3fuKee0hM/56WLe4M1eEUHdvqjnO33k9FCReBzHrfWHprNYGiDl3bLtjCDfoIYyNdEU8AphEuWOZ&#10;shBARsXg+w7OWIcyKyb4FEL57drUFz/Wy9eOVS6FE4fjHeHkXTr0BAh16JqA9ISq/p7QbtZJB6nP&#10;7N+xzKtWvcblMeytUkAW7l1fX7X+zqK65xMHI3AfyZK51NCjeBFLlD9rN9z4eUbJ+i5tipf33VW0&#10;ROSP82cjhKcjjKf2NjVNgJlTGPP9IH9RP05fFCCYC1cHQ+GaAVC4biAUrh8MhZsuh8LNV0Dhliuh&#10;aOvVULTjGtS1UBR+PRRFEpxRMQjouFugiAC9EwFNg8Un3cFpjRKGs8g7l1LpHKo4E5Ulyuio84Yh&#10;qh0mGe8hePXPOT9MpWzkhO+BjNhrYcXcdrB6/qWwbM4lsH1VL9kb71Z2xeUpN0Pcxr6wfHYbCWME&#10;MacqqDOICWNu0EMY1xhAlvXHEshCA1hG6oKdspLujBWgB8LBXfebf8XzR8KXTYJYgxaBjIXvUYqA&#10;QKfJDkwTpDbVeuokPyZ71Ul+9PyeIY/liHUwoS0AbKwvpzi0bZKfW7ddVyIcq1qGbvk1se/SQkqo&#10;aza0cN2yGz/DKFrv052G3Cyk+mMC8iwJ5Cm9IWcyih6n4mt6bwZBuS/kzUUoL/QXYF4agGAOgoKV&#10;wVCwagAUrBkEBWtR6xDO6xHMG1Gbr0RAXwWF266BQoRzIcK5MOIGKI65EYpjb5KpjVugZCeB+XYo&#10;3X0HlCar8rm7xY1TM6iMToCVR5RT4vphKYavALCSmP5uoYw7RRUFOuIyArEc81j1xrOkKaQzpp55&#10;1JDHQN4pYUzlbgxk1TtPNeiRS1ZOmRrx8JHcLz+3g5mem0A+pGCc+X/QUDjOATy6bICSILbCTYee&#10;Axg1aAqoOilFe3SW+C4917+npIAupS1fOGx1gVDram6D2CY9paE+07Zb07GKxVAvc8u1aaE761NC&#10;76R7G8qfuRtu/DyiEoFcvIK6SVP+mPLG0h1PQhCjsif2guxJvQww50z3QTD7Qu6svpA7xw/y5veD&#10;/AX9Ec4BkL84EPKXBkP+MtTyAZC/YhDkr0KtHgz56y6DAgY0wnkzwpndMznn6yBn21UQtqgnRCzr&#10;AyUJNyOYqUHwVoTybaKEjqo1EM48VgYDFZ8TpA1YE2zpEQHO7xPIcRqeVpax8W3+CcISxNRwl3oz&#10;u2J1Q1OjosICYxK5Y6o7FjLK3RLQHauxkAnIescQhrEDkJUUmOMGw+HdfxOuOPcjOFZNueIER+gI&#10;2aGEry2pAAVhG4gNMNqhSVAV0kH7ZW2qs+oc3jNkn4eSWpZavlwnQ1Yo62C2uuWmRbnlY6VzeF/W&#10;pYZUH8kYNkf+zN1w4+cRZWt8X6QhN7nCYi4BGWFM8CUgT+gJ2RMQyONR9IhwzpmMUJ7iAznTUNMp&#10;34yOeRaCeY4/5M7tB7nz+yOkAyBvAWpREOQtDoa8JQMgb/lABnTBqsHoognOl0PRpiugCJ1zxNwe&#10;sGTMhbB8QisojkbnHHcDgvkmKN11C5fQle2WSqUyOoRrOpWnIagRtqUGpM1HdsAoYzwKHcR0FxCW&#10;GDSIXbEOY5U35jQFSeWOrUC2NupJGLMUkPE5A1eA1wPIrEEI439AXVoo1O95G44fjEQAeWu406DL&#10;cJLPZaOZglrzQKzDEkFKkLUo7duploTfV/P0Cmq1HnLdtPVVrt4DzhYg03v6a1N0MaOBkdgpp4Z8&#10;3ZAWsk3+1N1w46cfpSt8zhQv78tdpQvmoPudTtAlCCOMSWN7wh6lcfSehDO5Z4Rz9lQCs4BzDjrn&#10;nJl+kIOAzpntDzlzENBz+0PuvAAENYoAvQQBvQwBvWIAFKBzLliLcN5wGeRtvAyKtl+FjvkaKI68&#10;BkpiroPSuBuhLAGViKKOJwRl6g2Ygu6ZhGClQY1oIHnxqMCL7pdu5c+5YUpJiLQEuWF2xBYIC6mc&#10;sXLGoqpCpSpkRxDDHSuHLIBMKQuj7M0YoF64ZRrTwgCzIYQxTncoSaYpEMbNcsXsFCWgUApcOtA8&#10;4UvS4YiS0D3JSreqXilDU6bttZO079rmaYW2XD6viw5nkrYdLBuY6eLTDKdMaiyegvv2Za7COJz8&#10;0sJv8v75J/mTd8ONn26UrPIDrrBAIFO5W+40BPIkCWSC8Oc9DGV9gY8GnHvBHoYzgnkSgpnlA9lT&#10;fBHSUtMQzNNRDGkE9GwJaHLQCwMZzpTeKFiF7nnNQChEKBduRudM1RphV0Fp1DVc31xm9AZEMO+6&#10;CcF8M5QmC7iKlIOANEOXIUzwJQcsJKZDCKvUhFISwpjGqOA0hQljlTcWueMrmwRyDYldsnDKotqC&#10;YCyArIvhLHUo6QEB49yP4fihWEeoKPBaxOkJmxtWTtMCY4Kdgi9JAFFB8pQjeJ1EMM5qQs2AtSOc&#10;5Xqpi4QdzAacFZQFmI39wBcn+/6yqrF0Ou7jV3k/16WGzMheMeS38mfvhhs/vShf1/cOBvISdMfU&#10;oDcTgTwVgTwRYYxueA8BmED8eXfIGoOPJIIzvp8xpjtEvd8O4YxgJjiP642AJvWBPRNQExHOBGgD&#10;0n0FoGf4QS7COZdSHPP7Q/7C/pA4vSdsG98eEub0gsK1g6Bo42Ao3nIZhM/rCqURBGbqeHINlMVf&#10;j24ZtesGKE+6EcrR6VLnDXok2JYTpCWojVsvsRsWIKablVKjneGKCcas68RdpUkKyOiQOXcsgWzN&#10;H18uQMwOWYryyQxj4ZZVXlmVwRkjwKEO7LxbwDjz/+BY9RovaQoNPijdJRogVjJArFICCnJWCLMM&#10;CBNIdSFcG6QM2O7B10KnbFLvs2g64zsoYx7a/OvokZarrQvKCme1/hqYje20uWWSAWR6re87U40V&#10;i3Bfvyac8u6QjfKn74YbP70oW9u3sGQlDUgvGvTyqUFvCrle6Y4JyAjerNEkhLFU/AcdYPObrWDT&#10;Gy0h/J1LcLqe6J6lCNAMaYQzQ1oAOmuChPNkFMI5B+Gci845F13zrsk9IHxsR3TMAVC4IhiK1gyA&#10;9ePbwJLRF0LYnC6ii3Ykgjn2GiiPvxbKE6+D8p3XQzmDGUWATSbIIngJuOyACcYSwgrEPA2Jet9J&#10;Z6zVGpPE8JoqZUFAllDWS94Ml4xSQFYuOQ6fSyCLigtPt3w05QUGckPheDh+mFIVzkDmEjAJHxNE&#10;GoyVk9RB7OCGnSEswcmyAlZAN7sZyrG8Nuch58uglq/tgLY4Z+WaUXwhaR6UWbSPOI1j339CdLFr&#10;LJ+P+1ukL46kvhQpf/5uuPHTCbqbROka/4riFdQhhMavoHI3aswT6QrhjrtD5iihLPmYOaoHJH7Y&#10;EXa8dQkrC19nIqQz0T2TssYglD9X6oWQRiGgWeygURMR0gxmdM6Ue55JFRv+kEeOeXEAFCwLhO0T&#10;28OWSZeiWxbjZpSEXQ5lEVdCWQwNaERgvgYqEMwVuxCu6HJZBFpOQyjw6iL4Uq5YumJ+VDBG7aJ0&#10;hQKyyB+LlIVMWyRcAYnr+0DEiq5QFjsI8sID8T0EcuJlsoGP4EySOWUpURaHQJYyGvGyR3hxxiQF&#10;GV12ECtgIbwkhI2cMMNXScLXALATcAmsduXitCTx/FSjpyyfs/TvK6ll6M5arYuEcx3BmdZVAFrA&#10;WV5cHOEs0jUEZ9WoebbccmPJNIZyXdqwUw2ZL42GssfPk6eCG278+FG60vfmktV+R7hBD4HMHUKm&#10;SSBTuoJSFeiODSCPJOF7CGCCs3iNn+F7BGmGshS5aAFphLIudtEEZ+me0Tlzw+AUhPJ0hDJVa8zz&#10;5zQG1TcXrlS9AcUIczQOM9+thKAci8BMoFzvtQhlunMJgdWEMwFXOGEdyArE6tETyEa6Qko17JUj&#10;bBdNuwiWzmwJcWt7wsKpF0Lm9n7omqVTNkRwFo5ZwNiE8l68gBxNeYbdMdXNenPG9KjcMckOY6P2&#10;V0LLdJoajA3o6RBWINaBKWFKgDVgm8c6KXWqMd9R5udW0XwI1ALWdtngbHHOGXCK1l1uiwFmS45Z&#10;QVmCmVI4nMZBnSWF0Vgyg/d9bdqwvXUZQ2+Rp4Ibbvz4Uba274ySVX5fFy2lBj3KHyOQpyKQKX88&#10;FqGqA1nC10kE5KSPOkHkO20hg14TnJ1EoNbdM4I58v22EP9pR8hGx0ypjJxpvpBLZXRzCcr9oNAL&#10;lMujroCK6CuhEl1yZSICmZzyToKqhDK7ZgFh0xmb7jhlWwBsWNSRn+tA3rmxL+yJGADhK7vDxkUd&#10;oCT2CgPINMJb1o5AyA4PgtzwYMhAGOdHBjunMRSUbWA+sEvmjtNfR3g0BWOUhDG7QAVk5YzrrOkJ&#10;4SwJZApsAsICxMqhmlAUzpYArEPUCa4agI85SP9c+56al5qfALQEvwXMWppDuXgJ5qbd8n8AZU5f&#10;cCNfNoDbyOfGTyRK1vrP4/zxEl+ZP0YYU/5YBzLD9GxA7g5x77WHLf/XiiUctIAwP5KDtrhohDGC&#10;mRoFKQe96c2WsPOzTrjc3uiURX1z7kxfdMp+ULCoPxTSCHOraDCjYCjZMgjKdlwG5RHokhHIpdEI&#10;ZhpAHqFc7gFkhG2ylA3IGxC2NJiQADKJvnctvxe3rg9sWtwRwpZ3w/nJ9IWShLMhzitTBYaowhAN&#10;fw5QRtXgenKqAmFw/GCEVyAzjDUge8BYS1EwjNkV6yAWMDYhLB4VhIUTtgJTyA7YfDjdWMDSIXxa&#10;e86v1TQO31dqGs5OYFbbo9yy2FZnKKsLlh3IzhJ1yrOEU04dflKeDm648eNF0ao+95as9q2jW/4X&#10;LkIYy/xx7qRekDWuB6SN7oLg7MaNeQrGqZ90gZ3vd4CUjzpDMirjk66Q9Rl+htr5QUeIHXEpZHzW&#10;DZI+7ARpn+J3FYhRBpglqNM+6wo7P+4EW99qCbs/68xVGlzfjE6ZOp1k4IVh96QekDsX3fIif8hc&#10;hBeN1ebg+GVhl0HBjoGwcNKFELe6DwIZoUypCwSrkAQyu2NyySJtYYJZlzmd3TFnRwyEorgrGNY0&#10;/KZZEoeg1juNaHAujBoA2WGBwjWzBKD37rxFuOM9b8GJg1GOsBCSYDFAo2BMIBIwFhAmkZNUILa6&#10;YZEyIAB7Qvc0ScJVCKHapAqbkNP0usQyGOBy+Wp9BKgJ0Mo164CWFxcFZsMxE5RJBGUHMOs5ZS9w&#10;Pn4wHOpzPuDjcTQ9NMEdJc6NHzVKV/s/xuVuS/tCwQIa+7iPUX8c+3F7BGUr2PVxR4QngVUAOQFh&#10;HPZGG4h9px1sRSe8G8GrgMzCaTIRyGFvtoHdCGzlngXQTTgTkHd+2BHC326DUO4onPgXoq45B11y&#10;zpQ+EDe6I+z4rB1kzeoDKTN7wpqRrSBneT8o2TBAuGQEclnE5ZCAMC6Pv1q4ZA3Iyvma+WMpveKC&#10;YYxKVo8Cyjwdfrcg9gqYP/VCTm0UxV8poSzzzLgso/FPc855kcGwet4lMB+ddvJGXwuUj6Y8ywCg&#10;3HFzytwMGDOQTWfMDXc6jBFa9vwwu2EJPB3ErCYh7ATcbyun+Uu3ra2PuZ7eXLMVytYUhg5kCWWV&#10;vuDqC7Vf7ft6J4+iR4189anDq+rSht4kTw033Phho3J5+4vKVvvGFqtyt/kiXUHlbpQ/Dn+vDWx8&#10;oyUkftgBAWoCmdxv6sdd2Bknf9gZ0jWHrEOZnLT6jglk+Ygwpga/jFHdIW0kfv/znpD8WRfY8e4l&#10;kP5Fd05bEJAzcV2y0LFT2iJ7Xl9IndsHCuluJQrIO8Q9/SpiqbFNAJkb9xSQJWxVCZyl/E1TZQq9&#10;L8rjLJ/h94oTr4alM1vBugXtYU/UYIa14Z5ZqgGQwCzgnLzFj9MeW5d2gtwIyi+rdMZVwh1nvQnH&#10;9m50SFcoaEiY8GsFYxKCR0KIXOIpBpRwxp4NdQLGFkfsCGAniBbi9P+5nOZrXbbdNav1RTgbUFZg&#10;VlCWYOYUht0py/2koMz7T6V8lPT9TUqExoqFfFzq0kJWNaQ92UqeIm648cNF9VrfDiWr/UXvPKqu&#10;UOVukxHI46nBDaE6EqGqVVKw7PC1S5+WJHPPXKHBEjCmziVG77+xPSEDl5c+tht3x+ZxMnhkOR/I&#10;m9UX8qniYnE/Y/xlcsh01+tScshRV0C5BHI5NexxpQU5XJKAKtUiU43yenS5BMoimk51GnGU6GBC&#10;KsD50neU9kQNwvkJp82wJxdugbRMa8jhOqlTSSV3KrkKjqaJuuPGogkO7ljCwl5VoSBjuGOtpI1d&#10;MckEse6IzZSECV87MPXXZ5MVrJ5y+o5FtmnM75qA1uEstsUKZg+3zGBGt2ypWxZQpoZQIdqfIidv&#10;3edKieJCyVAedqM8Rdxw44eLsvW+b4p0ha8c/xjdsd47DwG5hzqCKJAqwDpBmKQ+t0sHMncsQWk9&#10;/QjG2ZQ7JhDToEWTaD0UjHG96F5+CxDGS/qLe/mtDYJSziGLlAVVWlDpm6hHvhaK4q6CPZEITQVk&#10;croI1ozIwbBxaReGcvGuGyAP3bQY1+IWOdYFdbem5+KR3i9MvA4WzWjJ3yFtX9FDdL2WPf5yY67g&#10;ZQknTh1UbM4ZlbK1H2xe3BHKE66D2rSXoD7jVWgsm+cABeXelJMjh6eArGCs540RSAaMJZAliE1H&#10;bAOxFyDq79k/+0/lNG+7zOk1MMttUNtkOmYNyg2ZRnmc+ucg9hVK/bOQ+1Hlk72lL47XrBNQTguZ&#10;KE8RN9z4YYIG7S5d4w8lKyhdgUA2RndDIKreeWM0IOuAPUcYsxjCKII8O2IpGicDl8eunIf1xHWY&#10;jk6dbhs12xfyEMb5C/2gYAkCmW4ZRQ16fB8/dMfbRf64nO94jUBOQNe783rYgtBdNbctZCKAI9f0&#10;gVKCsgSvGN/iVti6ojtsXd4dipLQOafeBhU8DOftYmxkOUgRaceqXnw7J/U9NTiRctLrFnaAJTNb&#10;MaBTdwRDxOqefCHQHXP8eh8uo6tMeEBUV1BjnmPuWMpIVRBINBjL8jZr3lhPUyCwLDAWQLbAj6BH&#10;AJSyfEbvGWAkKTj+J7LO0748Q/Iz63KtUDarMjyhrJyymb6g/WUFMu1TBWWn/U73KKzPeoOhDDDk&#10;V/JUccON7z/K1vuvLFmN7lh2BqHR3bi6gkZ3IyDrXaV1IDcXxgrEGoz19AQPWEROfBKCGJeZO603&#10;L1+A2Iddcf581CKE8VJ/KFyJ7ngN3VSV7nQ9AGE8GErDZbqCOofQDUm5Bvl6yIq8DHJiLkdADoCd&#10;WwOhjOCpgCpBm4nfyUGA0yhxYlQ4Gp7TPlby7ZAdfy1kUTqEgW2CWszrFsjGz/agSyY4J20LhF1b&#10;A9g5Gw2EEsxVSTfCoZQn+GQ/VrHUAQgIYAkK8fdawlgHMjtAasiTMOa8sYCxarxjEDOMBdR0R8wQ&#10;PlYkJN8zPpPANGFolwJ8c+T0fZK+HOvynZ27+p6AskrF6FA288q4P+oyeP+w9JyyhLLYr57OWOnE&#10;kTg5MtxwqEsOWS1PFTfc+H6jZkPPlmXr/MppMHpyx/rYFaozCKUrPGBMOlcYM4i7M+ApDUK5aU5L&#10;IITzpqIIwnS/PrpP3xxaF2pcpEHyEcJL/KFoeX8oXhkAJWsDoRSdcemmAVC2bTCUhaMz5p566Iyp&#10;+zTXH18vBhraLQcXYlcsIawgK8dHNgasJ9HdQ1g02D0NZi8HtJfvi3vt4XNjbGUT2CakFfCle+aU&#10;hmwkRDDvS5YjuqW/7AAD+VeaoMDAUI6OYEzSYMzpCgFj4Y5lWRvDOI/hRRAzwMZwkxBG6dDjzw3o&#10;meBzlkwbNCE1jfP3cb1IHtAW8LWvl5IOZjUfsTwHp8z7JR1OGU5Zpi6coOwlbXFMjp9MkqeLG258&#10;f0GpirL1/WZSuoLccRHV9RqNeQjjCQhOOXbFWd2xDmElCWJKdXDKQ8GYQEypCcoPT6G0BIJ4Zm8e&#10;5pMGw6chP1mLEcZL0bmv6AfFq/pDyZoABDHVHSOMNw9EGA+Ccqqs4A4h6Fwpdxx3LVQk3oBARhgn&#10;IYh334zO9Wp0rldDacptIg2hQ1iHbwbdt+8OyMB50HPjFk+6cLpUdOK5NNwnPi+n7+uAVmBmOEso&#10;G2AWqY1DqY/xSU6t+XYIkASQlYPTYWy6YwFjdMf0F11LVZgwNEFnAs2E8elGE8gm6AQgFexMqDpJ&#10;ldDRo13ic316Ma35Wi3DBLOCMskTxPyc19NcVzUPnrc9fcFApi7XuJ/sjXwGkAWUxVjStO+tUKab&#10;pTZkv8/H6kjasNvkaeOGG99PFK/tHVS6tm92qaw9LpS1x2LsCkolIIy/EDBNH9lV1Bgr2DYB5Pj3&#10;2jvDGN02wxjnTekQWg6DGC8CBfN8uas23aGkmCC8HC8SCOKS1f2gdC2BGLUxCEEcDGVbB0L5doRx&#10;+GB0xuiOY66UDXkE4+ugYpfVGa+c2w5WzG4Leyi3rGCsQbgsQ91j7x7Ytqo3LJnVGlIR4GVZ9+J7&#10;KPlI9+WL3tiPqysiN/hDibxlFM+HnTRJ3K3acM1aSoPAvC/l73yCN+SPhBOHYiwAsIrgQJKOTgHZ&#10;4o4JyFqJmwFDCTsJN5UjPhuM1fd0iIrnBFcFPJL+XMryuRK9JyScOz6X8/WAs7wYeIMypzF4XZ3X&#10;mS8EOpSNcjg9nyyBjPtS3btPXPRQji45ERryPuHjVZcWEiNPGzfc+O4jam6L8yrW+4wvXYtg4dpj&#10;la5ASKrqCpmuIKAmfNAetv27NY9P0RSQY0Zcyl2ld33YkV01wxi17d02kPBpB54vVW+QK6Ybp+bj&#10;MgsW+nDtc9EycsN+ULIKQbwGtb4/lG4IgLJNQVC2BbVtAJRtH4AgRhhHIoyjLocK6iYdfxXqagFj&#10;TlUoGJNuhfA1fSB+SyAU0V1FDBibICbQMnSz7oOF01vCmoWdIZ9uC6XuXK3dwTpr502wZTWud/Lt&#10;/D1181SeF86TIa3SHDqYZToDT2zpjhc5NOYpCOtSQHZwxwQchrFIV+iAE7ASMBMAc4Kxgp8CmxWW&#10;JuB0kRPXJZffaH9fyf59CWd6ThA1lifWwe6Y1bqa2+G87mI+GpBxnRjKBpD1XLLpko39LHP2dh3f&#10;v42PV31aaHJjwgut5enjhhvfbZSv79mlbD26z1XoRNGRqp553JinDbWZhTAlsFJnkIzPuhrgdYIx&#10;C10xTWtxxuN6wOZ3WkHiqI4MY8pRU8Nh4XyEMF4IijgtgRcGXJfStf2gDN1w2cZAKN8cBBVbg6Ac&#10;QVy+gxrvghnGFZGXQQU1nsVeCRVxCGPukXedHAdZDlBPMGZnSmkKzRVn3s0A5TtR052pSQTcPQ+w&#10;SkjZD0KpN+0hiWlZDGoxn5XzLuWyuGy6tZRKcTCYRd75aPpLAsZFEx1PfuXSRLpC5o71VAUCRcCY&#10;RDC2NuSZMDZhpjtjK9w8QWw6WgVPmjflZJXIdUrQ0fOziV2q/n0hE9YmsFWqQ8DZs2bauu7mo/m5&#10;dkHhbbDlkxWUeQAmBWQBZaM22YAyQVo934nHTIyZfDQldIQ8fdxw47uNsk1+u8uUO+Y7gyCQZyGM&#10;be7YsTGP5ARjkkpVkLOWMCa4E+SpGzalKESeGEGMy6UbqRYTiNERl6EjLkNHXL4ZYUwgRgBX7ECF&#10;DYDCbYGwcU47SFzVC2GMQI6TzjiBeuSJDiBiUHoJ5FQqa6N76tGNT++EEoRyMd34VMF4jwLx/RYI&#10;l2QPgT27b4eSnCHO4mlMQNN3FZijcb1jtwZDRvx1YjnsnO+G8oz74HC66CJdn/0+HD8UbTnhDREQ&#10;1JgLDGSCsQZkR3csocbpAISSATEJLXTE3pyxgpgAmR3EBDQFVZQC238iB0irZTGUyT3zdoh1EhcX&#10;JRPIYht0qW1xcspyvQ0gq9SFCWTTKctjYDsuDXgB5bRF+rCZh/Kecu/B58Z3G2VbfV4t24DumHvm&#10;IZAXmT3zuLqC3DEBmRyuAjIq+aNOPFhQJg0ShDCmMSoS3uvA3ad1GHOqgmBMOWNuvOvJ+WJKURCM&#10;8xf0gYRpnTk9UbrGTwNxADriQKjYjs44LAgqwwdAZQQqahCkrO0D8ydeAJHLukFlHA2xSUNfIoyp&#10;a7TRGw+BzDAWNzllGJM7RmecEnkFbF3ZC4rT0SGrNES2ADFLAjcx4kpYtbATJMdeh68fQv1VE73W&#10;RYAeIkEu4Lx5ZU/YsLQbFGUQ+O+D8swH4FD6cwLGe96BYzXrPU54kvfKChPGInesYEyQJKAReATE&#10;dFfJ0GJw2WEsAYbTmeAjgJEUiJWzlDCjCwAvV0m5dFPcIcPhffM7umiecv4WMKsLgnDLViibFxm1&#10;Hda8sgAyfYe/K+fF8+dl4XIZygRklbrQodx06oKPX2rIkbrkYQPlaeSGG99NlG3ut6dsnXDHdN+8&#10;Ihr3GN1xnrqRKbrabW+3hrj3LzUhi8BNfL8D54czPhWpi8QPOvCAQjvebGNMl/JpJ/4upTtEJw90&#10;xzhfmj8740U+sOmLNrBp/CVQtAphvMGfQVy+hUAcCJU7UBHBrKrIAVAVNRAqYwZDGT7mh6Fbjr0c&#10;KhMQyOiMaXS1ClISApm6LXMvPJGqUDDmErXMu6Eg5Q7I3nUzlGSSMzZTE0IEYwHZ3PR7YU/ynZCX&#10;cT8U5/4NSmwqziEhnHNtkKZ5oLJ33wa5KejIcf7705800hQNBaM5H+l5sgsImJUVOoxJIlVhuGMG&#10;owCZgKcJLzu42B07wNgcFpPApbtJCWLlKg2A0nJ10YWB3GbTEtOZ33O+gapcngFl6ZY9nLJw9TqI&#10;Wca2qYuMQ9WFBci4bk0BmWU/Rju5NyVDOX34E/I0csON/zwqNvYdXbbR/ytV6lbIpW4+kDcD3TH1&#10;kJMdQba82Qpi3m9nwNhJuz7oyCO9ZdBgQzgdOerI99rC1rdb4Xx6MNwJ8tRQSDAuWujLY2VQ3rp0&#10;Dbli1Ob+ULFNgLgqHCFMIEb4Fu0IgOwt/lARPRCqEMJV8aiEKxDENDg8Ankn3bmDBvERMKZURfHO&#10;66CYKiyoAY0a1Dh/e5dHmsKAsAIxwVUBN/fvUJxH+gerJF+omCTfE59L8XdIEtDZD0FR+v3o4h+B&#10;g3HPQ0PeKGgsmQnHD8c5nujGvd/UaGQWGBM0NBgzzATATHDZoaVBSgnfE7K7SBNanCtmcCkQE0R1&#10;wCpnqUQXCk2cm3WSWH9TNlgbgCbXT1JwFg5XpGLU9plgNkFsAlmoKSjj/A0o07p5QlkcD8/jdHzv&#10;Bu7mTlA+vCvkz/J0csONbx9F23w7lG/qv50a89Qwm3xXEC51I3dMpW4CyFnUmCddrxOMDalpZJqC&#10;nTF1+pgoOnsIGPfhHoC0PFpu2bp+DOPyLQEI4wCEcRBUofutojttkKIHQc5Wf9i6sCMUEaDj0BVL&#10;IPP4wjysJTrjXTJdgUAuTLgG1i/sAIlbcL5U1UDlbVxjTI14sgHPyBcTiJUrFjC2g7g472GEsIPo&#10;fWMaCWf6rgR6UcaDsOMtH1h0wwWw/O62kL/kSdgX/468izTduFSd5MqJ0aOSHcYIDQkxE1wmjM2/&#10;9ggqCWQdxjq0xGcmjPU8q2i4E8ASY0HIXm7e4Mui9WuO7N+T87TAWYMyg1PfRrGdCsoqR662Tblk&#10;+0XHA8iG66cLDULZ2C65v3WX7ADkE4fjzZ57qaHuDVHd+M+jfHPAA+Ub0ZWuRSBzz7y+XOqWN5MG&#10;gJeNeXIgIa+NeXYpIGsVFZSqoFw0uW7qaEIVHJQaoRQJldnROlDDXeV2BHJYADvjagRxddQAqI4e&#10;AFUxg9AVD4JKVFXcYMMdC0kgoztmIFO6IhmBnHgN7N4eBIW7boCSlFsgcVsQZMZfK6oquKJCVFKY&#10;+WKCsXTFNhBHbh0I+dn4fv4jUEQqEFKv6dEEtAnmEgTztjd8YMH1f4HpV/8ZJl/5Z1h844Ww5Tk/&#10;KN/2OhxDl6VDWDgxSlMoGKMUIBTM7MAy/tqLRjCre9QgrIDFsFKuUgMyw0pLUxgw1hu/FLTskFXr&#10;KEQ1vVzXa3vfKvs8aNtMMPM2comavp3KKTvllPXtMx/FtortNGuj5XYykNU26tuG64f73ugowlLH&#10;yYTy8X2beewRqrioTQ15VZ5Wbrhx7nFo3cV/qtjsn1EuG/OKqGcej1uB7hjBSd2XyR3HfHgpJH8q&#10;aoibDWTViKfljamBkJx34XwfKFzsyxcASpNQY2IFOeOtCOQwFN2l2QJjSlGg6Fb58QRjuv+cArK4&#10;+4aRrqABe2h8CDmCmxiZ7VbITbwOFky7CJLCL4NS2bimV1NY0xQajBGwm9f0hSWzL4GUnbdBccGj&#10;CGJT6rUBahuYD2a8wM54GsJ4RNAf4d8Bf4R3g87n91be1w7273xTO9Hl32N65NdO7jhFgoqALNyj&#10;gLEEMv+dV4AiEEkwSVA5QwrFkCKZMCZQUTdjkaZQMNYBKteN/95bZQD5bFLzsMzXAcpyWy0XHw8g&#10;ay7ZcVutLlkAmbaV5q+ArLZRrJ9R/iaPjx3I3FGkZLrIJaeGNDSkDXtanl5uuHFuUbCxx6Xlm/pz&#10;na/lnnlaqVvG590gckRbCHun9dlhrJwxgRvdsegS3YPBLhrxfLiUjkvbVvQ1YFy+pT9UbkNXHEau&#10;OAiqovAxeiBUxyCQEcTZW/1g0dSLoFoCuZqATLc74jtskDtG8R05roEqC5CpWzL1hhPdo+MR+OFr&#10;cdmUQ/Zwx3+VeV8JY4aqcr4KwI8JFSo9bj5Xn7Fw2jz8XsRfYfWQ9jD7mj/Dq/5/gBd9fg9P9f49&#10;PNHrPPhnv/Nh7rV/gfWPdIe6nE/w7y+lLmzOmIBwOAa+PBwLJwgQCAzOszJASApQwhkrQJkwloCS&#10;UBaAMuEkAGU6RnaNDCiEn4S+CSndOSqp9dSlg0tIAU3fNgE69R1tnhY4E5RJCswSyvU6lLUUjbHd&#10;5vaKbRbbbW6z7d+AgjJvr0rL4PIt26m2R4exKTUKXG3y0BxUoDzF3HCj+VG22X86pQrUMJvcmDdX&#10;NuZNkaO6yVK3ZrljCWSz8wfljUUvPE5VaI14Km9MF4SKrQTjQKiOIFdMMEYQoytmIMcNhNhV3SB8&#10;aWeoRDgzkOlmoA5A9nTIBORbDSCnRl4B21b1giKqPaYSNwQyl6cpd5ynpSoQyMLxkvuVMFbgtQBZ&#10;g7ISTlOe+yTEvDeAnfCbAX+Ax3ueBw92+R3c2el3cEfH38FdqOF9/wBzr/sLZM0YAo0VyxBQZonb&#10;8QMR0Fi5DI7ueQeOZr0NDaVzcJolcBLB6OwWdTAJGNvBJOCkA9meU7X/hVfO2DuMxfpqUg2RDtKn&#10;VYA2oayE8zagbKYwRIMfXYT0bT/LhcjYZglkud0MZL4QeQEyb7O+vWrdaH1F9YvYDhPI1MOyIe9T&#10;kU9OCY2uz3hpkDzN3HCjeVGxuT+YjXlmzzwa6pIa4Cj3y7ljBWQnCOuS7piBjCDnwYJofIoZ6I5n&#10;95YdP3wteWOCMeWNq8ODRM44GkUgJiAjgGsQyOyMpTumW+R7BTLfhcMG5FQEchoCmcerEN2jqUGv&#10;MP1uyNx5s5muyLMDWaUgNHdsQPdxyMp4ELatD4Cs9Af5tUU47Z6w+9H9doZPBv4RHutxHtyDIL6+&#10;3W9gcOvfwIBWv+ZHev1B8Pmw4p62UBX5KjSUzUFHHAvHqtdCbc5HcDQtFI6kvgRHUp6Hw8nPwuHd&#10;T0Nd7sdwbP92hoiCsdnApQNZAkmDsgCTBmOanr8v/75zqoKgp6cpFIwVoAScnP/K65CyAst4j6pH&#10;pDy/r0GZwayWq6CM68XrJ6BsXIwMKJ/NJTttO0GZtptk/1dA6yDXRdteroDh9bVu34mDkQjlkQLK&#10;6aE5talDH5CnmhtuNB0VW/uNJneqao9VY56ZrhBAJhhHv3cppH5q3v/OqwjIhjtGIEt3zFUV8/pw&#10;ZxMqq+NUBV4IOG+MMBbuGIEcNQBqOE0hUhU1GpBr4kkmkIsiAyFsWWeRR6Y7OVPKgm6JtNsZyOUZ&#10;d6BEN2kaFGjxzNbcpTk59noGsiVdgWIYy/www5iBbEI3edftPKDQIpxPUeETUgrIj0P2orvZHYf2&#10;PR/uR2d8XbvfQv+Lfw3d/vQr6PjHX0GPP/8Kglr+Gm7t8FtYdOMFEPvu5VCb+X9Qm/UWHM34J8P4&#10;aNowBPKLcCSZgPwMAvlJOJz0BBxOf4XvRm0AmWFkBZIOIhNIzi7RgJICsoKS7hRRavAd5XZNOGnA&#10;dXyuidwlA1m9R9OhDAetQZmXS8uni4Je5qcDmdbdBLKquND3gbftV0A2yvu4AdGbS6Z8slpHklp/&#10;q+iCWp/zHjfyNaSFHKlPDXlKnnJuuOE9yjcHZHDPPKo9pnvmqZ55PKobNeYJd7zrk46w6d8tYfsb&#10;bZwhTNJSFdkSxlxVwe5YpCq4xG0ZOmNKVSCM6WIg8saBUIUwLt7RH8rxsSYWHTICmWEsgSxgbAUy&#10;3aVj0fSLIGVz36ZzyArIVINsjFtxLyyf2w42rUAHn3KHA5Bl/tgRxgK+qbvvgrXLeqJTfghfP8nv&#10;5eU+DMvnd4BsfC9/wb0M5Nf6/QHu6vRbuKzNb6AnQrjl734B5/+6BbT5/S/B58Jfw9Vtf8PTRf97&#10;INRmvI56FUE8HBUi3fEL0h0/xTA+lPQYHNr5D6gvHMdAYah6gbEdRsIhSnhzqgJhRHlZAh2lBI4m&#10;w9cHdrC+8SL67Azq5KFYOHkkHsGaoMH1XCXAxh1g1DxUisPJKfNFQuaT6cKBFxBRdSEuTHaX7Lkf&#10;BKiVUxYXJOWSndI11lSN+lfA621cVOi12h5T9XveZqd8JBnBnDrsfhrWVp56brhhjbJN/fpXbOpf&#10;VraeBu+RtcfzfSGPeubJxjwF5NTPukAsOmQaRIh65e1WI7t5A7JqyKOu0VNl12hqyKOqCpWqoLwx&#10;umPR8SMI/64HwapZrSFyeWeEMMI47uxAjl/bk2FMaQvDITcBZJGyED30uAbZkkMeAvmZ90NCxJWQ&#10;nX6vxSEXW4CsnDAJIVykCV+nJd8DOzYFQ/T2KyBj4s0M2oXXX8ANekO6/Q56/eVX0AqB/CcEcrs/&#10;/BL6IpCvtQD5NahF98vuOFW6Y0pX7CZ3TEB+HA7tehSB/Heozx8Np6hxywYh5YhNCCnh5zjdqfps&#10;OI3gPYNwOYMw+Qr/ZjuDNwy+OhQDXx1OgK8QPF8dScTn8fh+hG26HXCKhgzFzzzvkH3uYuDZoWw4&#10;ZeHaDafMrt4OZH1/OO0LHch6Dl2lbAjKdIFSqQt7/lz8Q2AZqQuSbTvwQtWAx0h1HGlIG/ZSfdLQ&#10;nvIUdMMNMyq3BHxSSj3zaCAhrj22Nuape+ZR+kFvzKMu0gk0rrETkCl3jACn3DENYs9lbji/fOoA&#10;gu6bSurK0I1TiR1VVWyb0x52reguUxXBkLahN2Rv7SuArKcs4oWqEcg52/txA18Z5ZcTtBwySaYs&#10;+MahCsh0Vw4qe2MgiwGFBJDv8QByUsy1MB9d99olXaEw528akPX8sQnlQgRwoQ5kCWX+LP9xSB17&#10;PUS/eTXkL30KFt10IUy9+s/wduD5cGfH30I3dMo+F/wKbr70t/BO0B85ZRH//pXsjvfmhMBhTlUM&#10;ZXd8JPk5zh0b7njXI/jes3C6apkEZpwQwuE0Avp0gwDSKXw8je6XICokpzsYY3HAX6HOoNs9U5sG&#10;Z3D6Mwgk0mn8C38agSV69onu1tS9mpZxBv/a03es8wmHMwcjPMB0rlJlf54umaQa+ZRLVqkLCWXt&#10;34JHZxELkFEKyIZLplw0AVmmbRDKAsgalBWQFZQVjBnMDttyKBqOVS7nCoy69OFf1aeGJtWnhd4u&#10;T0M33BBRubn/2PINsrpCdpXOnNFD3hVEAln1zNOATONV0OBBCsSpn3T2BLJeWUFDanKZmy+XuVHn&#10;k/KN/bghb+GEC2HDnLZc5saVFTGUqiBHrAGZ3LEUATltsy/Mn3IBFEQEakBGh6yAzFUWBGR0yQrI&#10;dJsmdMnUU4+BzGkLrQ6ZgJw9BDJ23Qor53eAtJ23QBGlLihlwTKBnBB9PSyZ3Ray9/wVgSygbIcx&#10;q+BxdLivQ132Z+ySDu5+F+Leu46dMFVVzLxGaM61f0EH/RfY+GRPhO7LcDBzOFQUDWPVZIvGPIKv&#10;ka5Ad3yqciV8tW+TAUIlgiO52q8RjKbCPKYjAJ8+mibhpFSMKhE6bpN6n6fRxKAu8Jj/GVymd6d8&#10;dgdtpi8IzBJ+OpDZJVuBrFyyfqsq4ZK9/WNQLllOawBZVVxQGodSF2lieU4uWYey4ZSdtieRSxfJ&#10;JbNSQ44d2f1CX3kquvG/HuWbfa8o2+xfU66qK5aJYTa3fNoGtn/chmFKNxkluOow1pWOYKbxKsLe&#10;ugRSPu4kYCzTFQTzjAk43ZQeYnxjyh0j9OmGqeSORaoiAKrCEarc+SMY1s29hEFLjlg06FHaYiDs&#10;5XSFhLKWthClbwRkAWWRQxZpC3FrfUpb3GCkLWjYzdKUWyE7/hoo3H2LqLQwxrEwO4bQ2BNGLll2&#10;7lBOmaAcHXYFLJ3TDlYu6IjgteaUTT0OpXlPoiv6NzQWjGE15CGY8z6FhtyP4GjWCKgOC4HcBX+F&#10;8s3PwNH0f8HRjNfhSMYrUJ2PMC7RVDQUDqQjkPGzY1WrESLoUnXh3+0z6JK/RifWlChFwSAyQFtq&#10;6MzxsmbrNMv8Ls8LoXzmEKUyTPizU+Yu4TqA8bkBanrUn6tpbELgiYY0BWWCokpdIJS5gY/crIIy&#10;gVW5ZM+BlTygTE7awykj2BnK0imr1AW7ZR3KtD4Symo9VR7cQdzYlz0C6jNeYzAfTRk24mjKcx3l&#10;aenG/2pUbPG/i8vd1snOILK6InliVyNdwcNsegFyxqfdIOqddqi2kEYjvGnumNIceyb0gB0fXQKR&#10;o9vxfDl3LHvkcZkbj1MhcscE46roYNi5pjtEUf6YS91MIDOUHYAs8sgakNkhXwWVBGTDJZtAprRF&#10;bsK1sGDqRbBz+wAoRZfsPJaF2VtPlL6pWmQB5eysIZCZei8UIpzTU++BtJS7PWBMKstFIOOJRxAW&#10;QCYYfwL1uR9Cfc77ULfnXdRbUIfQrs0kIL8Gh9AdVxYihIttUEbtqxgJDYd3SMjYoOxV0snaIGwC&#10;tlzohFLFWSSn4+/pkMb5NhbDmaOpFiifPhgpoUxAkgB2dM5NAJlhrIBM8FNQFqkL4ZIJyOhoVdpC&#10;umR2ygaQrVC2umS7U1YNfBLInE+2lwAqKKv10oDcFJQPxUJj+SKoz/wnV2HUpQ1NaUwN9Zenphv/&#10;i1Gx0e9u7gxijF2h8sfyrtKcP5ZAJtgqEZBpvGMEMt1Hj2/HJD/jO4EQkGnMZHTYqRO6Qsa07txQ&#10;WLQUgcydQPyhYrOoOWZ3TBUVEsiUruA0hQOQnRyyatiz5JF32oGsGvYobXEzlOy+CdIiL4fCJHEj&#10;0lJ0ySXUhVrmkg0gq4GFbB1EKJes8skE5BXzO0DktkH8miBcLGFMqY3KPc+wC2osmQrH922UQP4Y&#10;YfwBl0TV7XkHYfymBDKenAjko+kvw6GMEDiQOdQDyKSqsn/BvqpRCItsBIkTgHXZQaxB2AO+lQ6q&#10;knL6TP+uCefTxxD2dZkGkCmFcupglIRRE0Cm9xxBTZ+JVIABZR3I6JIFkGXqwqi4oNTDOfTe06Bs&#10;NvAR2K1VF2dNX+A6ivQFrTetv/cUxvG9640URl1aaFZD1rDe8vR0438pMha0Ob98o18d5XHtY1fk&#10;U/5Y3qaJUg8GkDV3rO4IQnlkuiWTAesxAsh8C3/qJk1jVuA8Ramb2UW6ktIVDGTqBIKSMNaBzDlk&#10;lgSxAWbqGGLrHGJJW1DKgqQBmV2yALLKI6shONcv7sJjWyRHXcVQztp1CyycfjEkx13PLlmUwJlQ&#10;NvLJMqecj+8XsHNGIBcgiEmy48jh9KF8sh0rn4cnYAIqXlMCHD+UAI1Vy0XdcebrCGOqrKBSN2rM&#10;ewkOpTwPe7NecARzRclwqKn4DGHiBcQMY5VSkBBmENsBrKBLqhb60ov4c316O6DlMmh5R5IsUP6S&#10;SuMYRom47U0A2fEzetSAzGkCDcpGLtnJJVPqAkGruWQdyALKuku2lsEJpyzzyfbUhcMtnxjARk5Z&#10;bYMzlEnH8WJVL3v21aaFflmfOWyKPE3d+F+JA1E+f6QcLg8mhK61SN5VOm+WrD+mcjfljqlBzwuQ&#10;jde6O5Y988hli44g5mhu5I5V3TENHkR1x5SuqFEwjkEA62kKDcqcR2YpIMs8MgPZdMmcR9bK3ziP&#10;THcMkY17fD+9NAnltDsgO+F6SI+5xmjgSwy/DAF9Maxd3Jk7fKxd0k04ZQVmPafMEnBW41yYDvpR&#10;w/0cK59vOxHVCSpOXBrgvJY6gaA7prrjo7KyQvXKq69YCPsqR0J1+bseYK4uQ4d9aAOChNIYyhGr&#10;tAQBWEHYBmADtDVSe+GrZoimM79DUrDWAY3LayyGrw5GG1CmRsQvedxnL0A2RJ95+1xAmeBnjiCH&#10;QGQ46lD2UpdMYjDbgaygrMCspy5kI59eeaGcMqcvSM5OWawrihx+kw1+eGEunYm/FVEaV58Wsm2f&#10;e9PU/50gIJer7tKUP0Zg0shrVA2RO9UZyOmfdYWd73eAlI87W4E8SjpkBWTumacGEeoNKVO7wa4Z&#10;XaBoZV/REQSXW7kdYRwm3bGsrGAQG0LwqkoLD5esUhZNAdl7415BwtWQFjEInfJttooL0XMvN+V2&#10;iN8+CPLT7obITQEQF3aZkU8WXapFDz7qNFKkgdmsxhCiITn55NrzDg/NaD0J8WQ1TlBSEtQVjBXu&#10;mOuOVTdpUXd8vGY9gqIITiAADu2dCVVlb3iA+fC+OQxmqoRQ6QOrGyYI20GswfbkPpv222T73APO&#10;OphJuNyGfPhag/KZg+EIJnLK3oHM1QgOwOaqC9pX7D6TrEDmxj09l4zg9ACygLLplL1BWTll0cAn&#10;0hd6PhnFQFadRgjIKXDSAcrCzeP64rHmMr4mUhikxrK5UI//luh3U5c2bM3R1NBH5Cnrxn9zVG/1&#10;68VApgY9mT8uRCdLNxkVgwn1EECmFAQ16CF4KVfMt2Sinnq6O1YpC5muICDTTUvVEJvrR7aCFZ9d&#10;BDvndpHVFQjkHYFyzApPILMrVlDG51WxwVCJskBZA7Jn2gJhLHPJViBTLvkGWD2vHWxd3g1Kk8kp&#10;y44iPFi9tQxOr002G/lsKQzuyaeLYPwwFOb8HarT0dniidWQPwpPNmfAKBiT6K+r0REkhTqCUN2x&#10;6CZ9vGYdgkKkIwgWx2rj4eiBpR5Qrix9FfZVjYbjdbsRiOSMNVdsQFiC2ICrAu4Bmw7apH9mg/SX&#10;+3ienmDGZSPs9EY+qlM2G/k81TSQ6bm5zxh+DGVKW3i6ZAFlcrhWKDsB2QJlBrKqulBOWYMy92pU&#10;6QtvDX0KzLi+luoLWn/vUKZxsRuLJoiLeWro0SMpoQvkaevGf2tUben3uRi/QgJ5EQJ5rg/kz+gN&#10;iaM7cA87zh9rQE77pAvflin9k65ch0wlbwaUKWVB01LvvHGyqzQCedfEzpAyoytkzu8BJWv8jEGE&#10;VDfpyKWdOH9M3aS9AZnSBpsWXsog1tMWTbpkBrKAcuUuArIJZeNmp/Z8MkE5U0J5j+rBd79Rn2wF&#10;s5bCMByzqeSEm2AvpRoMIOsnnX4yKriIE/ho1ltGN2m97lgHsgnmQvgS4bC/eqIHmCtKQqCmcrQG&#10;YgVjcsM6iHXIInRPkQ6dRXZAa3C2uGYNyscrDSCTOKfchEv2/EzuMwk0z1wywVC5ZCqDs7pkAeSz&#10;N/CZUNZdsrWRz3TKKqdMd1AhIHuHslhfAWITzNp2aVIXpIbCcfz7oSqM+rSQZTUpd/5Bnr5u/LdF&#10;5Ra/PAIy99BbLoBMtcLZU3tC+MdtYcd7bSD83Usg6r12kKlSEgRemaoIe7ON7KlHnUO6ifwxAplc&#10;NY1dkUcue1oPiPi8HWz5/BIopvwxdQahrtIM5CDI2tAHNs5tB+vmXIJQDuJyt/Xz2jKQdShnbO4D&#10;1XaHTNKBrEOZqy00KHMuWYeyvOGpbORbs6A9rF3UEXITb5Bu2UxfiBplVX1BYH4QCjLvg7AN/WE+&#10;lc5FXyNSGUoIaEprlGc/CkeoQS/jNS5xsp90QgrGJliO4997dsfUK4/SFUlPcq+8Y9WrJSysUFb5&#10;4sYj0Vx5UVX6LwuYq8vfgvrD23kaDwhb4HtY6gjr69NKR7Xn4jNzWjukrXD2cMx1exDE4ZpTDvPe&#10;zdrpPQkvhplynBYoEwiFUzZdMkHTTF3ot3tqGsr0PsnqlAnsFjDTff4YyloKo0kw4/qeQ4MfpzBy&#10;3pMpjJCG2tRh98tT2I3/pijd2u9rBWR1q3++mSm62j0T0RmP6wEJH3WAlM86CxjbgJyBLlm4Yw3I&#10;skGPBxPikd36QO7c3sYwmzzmMeePzeqKigh0yghjUvqmPpC/w98DyM55ZJIJZAuUjeE4ZT7ZyCWb&#10;VRd0WydxF+qbYPvKHhC2ujfkJlyHTvl2M32RQVCWKQwexF6AOSPxJh4hbsPyHhC5Och0zVwmJ7Qv&#10;S5S70clkdXv6yacBhaGSjPCOQYc8TLpj2U1616NQVzABTtXnIiB0IKsqCpUvLoeGIxFwoHo8wni4&#10;BcwH906HoweXwxmGJoGYZIcwwZdUexaJ6TzhbHfNyjErt4xOuS4LvtbGzOD0BV2wHAHsDGX1t98E&#10;MkFO7D8rkEkETDUanIApu10blD2BrISfMZQlkC05ZQVlcssEfwVlBWRnKJvrrl1g5LZZt1XoxKEo&#10;MRYG/Z7oH1dG6L+PJA/1k6eyG/8NQS5VDUhPQKayNAVkyv/yvfNUl2kHILMUkNFBG0Cm0d1kd2k1&#10;mBANWKRGdjPrjwWQa7TaY13OQCbpaQuU5pLN1IXKJSuXrFdcEJCvg/zYK6Aw/iqGcknSDVC6+yYQ&#10;lRdiNDjV0FeQfCt3HinT7kpdmHEP0PjJeWl3Q3oijaM8ROohKEU4l+/5B7pjcXt/z1v7ewGyBArd&#10;DaS+eJrRmHdIDSKU9BScrM1AQOgwFu5YwVg03lXBSYTI8fokOLR3lgXKpH3V4+BYXZIEqO6CFYjr&#10;TJ2pN3WapD7zBmYJZYtbdoByfR6nLHSnfBL/GVj3E6oJlywelaz7UEDZqQzOnk9GGBtQtgLZhLJw&#10;yiJ94TnmhZnCMJ2ykVM2wOzslAWQ8TdgAFnfPqsIyscqFvM/rtr0kDO1acNyDyW9dIM8nd34uYcO&#10;5BIGshiQXgy52RO2vdsaEtEhZ42W6QpvQOZ0BgJZa9AjINN8CMhUSle42Ac2jW+DQPYXg9BTd2kq&#10;d4tEEEcjZCWQ92ogtrhkA8ZKGpCbA2Wj6kJAOT/mMu6eHbWmN5SzWzY7jVDXarP64g6uT16zsCOn&#10;MHggItWrDx1zceZ9nN9et6SrSGnIRsCqLFldkf4ynkyeUKET0HRICibJfAcQOonp89qcDw13fGjn&#10;w3Aw8W/4OY07YYexrayN0wMEvxoGoUpRnMb3D9RMQSiHsmoPrZMQJagSfBWAG6QaHaQ+I9kBbQcz&#10;yoCySmGo9EUV55R1KJPOcGOfbX/RaycwE8QYZN6gLIBoccrcYcSeulBOWaUomgKzNa8shi3VoUxO&#10;mRr8mp/CEFLbQHCmR207HUS/K+WW63Y/OwBgyK/kae3GzzWo27IB5OVWIO/+vDNsfLMlbH2rFez+&#10;pNNZgCylgEwdQiSQC+gmpgt8YeXIi2HF6IsgaWE3K5Cp/lgCmWGsgdgCZAeXrKsCv58X1g/E4PVa&#10;LlmvupANfJy6QCiXJVIKg/LJKJW+sHQcEVDOirvaLIvT0hgiv3wfZMSjuzbSGSKlsT/zST5Zjht3&#10;kXaSArIOEdPZ0W2aKGVBI7rRmMcHE/8KJw8nIBQQxjqQLTXG1ICnw5hyxvYUhXDEBOhD++fBGQSn&#10;CWIJ3q+Osb5hHZcS71nhTN9TYFaOWU9j6E55P66XnlPGdW0s4pI4BWZ6PGPpZo3yBmSUurCJfLIE&#10;srE/xcXNcMoESaMHn4QyOV0FZZm6EPBtHpRZdqesdyDRUxjslukYO7ll8VtgEZD5QuNdNHIcN/jJ&#10;8rij6aE5bg+/n3l4OmSZskCQZk3oAfGfdIDdn3Zi5+sIZHruBGQa4Y3GPyaHTD30EMgJMzpD0ryu&#10;ULbBHypxuVU0foUEctKanpC8rqcErw5hHcrOQFapix1LO8KKWa0he7u/yCPTjU8tUFZdqq+E2LW9&#10;IH5dHy2fLCsvNCgXJl4Hket8IDf+WiOFoacxBJSFYyYwczoDFb99IERs6Ee37OExCo7v2+p5Msl6&#10;VGdXJ4EsHV1D+QLhjnf+HQ4hnM/UUI2xPVVBMFbuWADZhLFwxwLG9hQFAlQBVcHYA8InbBLvK2B7&#10;umU7lMkla1C2AFmmLxoL4KtDcRa3LMa+0CHsBGTajwRk+dxwm/r+lCBkKBMgdSgLkDpXXlCKwhuQ&#10;naBsOmUBZjuUafmUxiCXrDllCWaRvpApDGrwswCZfif6ayGqwjhWvdIYYxmVciwj5FaAEb+Up7gb&#10;P6f4j3PICsioPU5AxvkYXablrZrUcJsKyJWRQbBublvYvKDd2YFM73kB8qrZrWHr4g5QGoWQl6kL&#10;E8oKyCKfvGRGS1gxp42RvqjSoSyrL+I3+XMqYtuK7lAma5VVCsNSs0ziaox7IC3malgyszWsX9CD&#10;T5DG4ilwgioIPE4kCWUPINOJqkq2BJCppO34vm1wvGI5nKpcAV/v3wY0SLwnkJU7FukKC5ANGB9m&#10;UBow5jSFHcY6hL+Eb74+qQlf03s6mO1umecroCzSF7RcBWSSrfKC1xvXHy8yZ47sNoBMcBa1ygrE&#10;9Ojskk2p/an2qbzAWVIXBEhr6kKVwwm46lC2AtkDygzk5jhlFDt0LbesQ5nWlaXWXf02CMwkp201&#10;dXzfFqgvHMu/udr0kL21yaEJ8hR34+cUDGSHsjcG8uReXGWRiYDN5ByyzCN7AXLGyG6QgdOJO4TQ&#10;GBYCyAVz5b3z+Db/NP6xNsKbdMhUgxy9ogtkbOpjg7CQ+ZzgSzDWJYBsSuSSjTEujPQFQlkHs5G+&#10;0KsvEMqyTrl457WQGTkIYSxSGDRCHN9thHLLKr+cJuGMrpnGwyhPvwtSo66A2rQQPjmOlc3BE8YB&#10;IhLGViArd6yDA09oBocAxpnDwkUyrI4kIcRU/pigptxxtYM7FjBWqQorjHUQowi6BoBPoU7bRO8p&#10;OAswC6esQ1nPKUuXbEldaFBWNcp8USmH07UZFqesQ9lbZxEDXHKfCqn9at23p3DfnlJQ5v1rpi9M&#10;KCswKzfsCWYBZ/G5GpBINPbpDX40X5p/UykMAjNJQVlIrL/YJtHDT1zIje217QPaL43l8/F3J3PL&#10;acMzD0QN+aPrln9GYQLZ7Bhi3CkEgZw1rjvseLc1hL/Thm/ZpAPYDuStb4jpdCBTBxMLkHE5ZVSD&#10;TBUW1EuPKiwkkDcvvBRiVnZxBDKB1zuUJYjVKHD83BzjwhuU9U4jxiBEqk5ZumXKK4uB7anBD6HM&#10;EgPcFyXdCMnhgyEj+kqGs0ppkPiEyHgdjlUuwZPFDhB5ghnQQFmgodwxnrx0Isu/1nySH00xYEW9&#10;3s4cTZMO2eaOTzYFZE9nbKYoELAGiFHfIIC/OQP4AeoMP/eEsnTKBpS9ARnFqQsBZCN1YQcypWP4&#10;Xn72oTsFjJ2BrPYrgon3qwZkhjLtWxRf7Ch1YL/gqfSFDmTr+Mne3bICs+mWGcpGCkM6ZloWS4KZ&#10;1sHDLZMUlMVvw9geCeWzueXGstnQQMO64m+wLm3Y/vq0kNdhhdvg97MIbtQjIGtdpwnIBFJ2yON7&#10;wO7POkHayC5GTz1DNiBTl+rkTzuZQJ4kgFyoAZk6hTCQcbl2INu7TduhbAGyNyhrQFZQNpyyJZ+s&#10;nPKVUM1QRnFDn2jsMzuP0Ahx1nplBebc+Ku56/XOrYEynaF0uwByzod8J2grkJWzoUeShIYBZHJN&#10;BGTp4HRYKEggrBSoqIPFVzgPTyATjD2BLNIVNiDb0xS6MzZg/LXUVwLSOpTxO1+drkfRPCWQqVrD&#10;ALKtHM4OZHL1OpDxAkOD3H91yBz7gi5CJ3lAItp3tD+9uGTj0dv+FS5Z5JNNKJuNfARRyiebOWVv&#10;Y144QpmBrKAs5qOATMuwpjGUU9ahrMBMQCapvDJdtOU2NeGSlU7gBYzSZfw7FJrckPp0H3nau/FT&#10;jdLNAd8YY1nw4EJnH8vCmyiHzL30dCBzysLHAmTupWcHMsK4OUC2QJmeW6RgrKSArDllC5RF6kKv&#10;vqhEp8xA1qEswcy55d3SLSffxKmM4l3X82M5uubs2KsgOWwg7Ev7G58EdFcQp5NFyA4M6Y4ULCzu&#10;jfKRGiBQpxHcOqy+OpzoAGQC37kCmdIVdneMIIZvNCDbXDJ+z0xXNEJjfQrUHQnD5Yn0yLcC8vFS&#10;OE0DEsltJHGPPt53CsheoCxTFwJgwmV6XvTUftacMvfkk/9GJJTFRZCArNQUlJ3TF2Zjn3TKOpSN&#10;0rimoGxLX0g1lb4gncAL2LGKBVCf+S/+PdalhpQeTnlxuDz13fgpRuX2gGx9+M1CBHL+vN5i+E0a&#10;7Y0Gpx9nHe3NCcYkGg+Zcs0MZOqlRykLDcglNMqbBDJ3CmkmkA0I21834ZK9jXVhTV8IMJfHDYZF&#10;0y6C0tjBEswCzqrBz8kxm92ubzRSGotntISotX3gYLIcuwKB7PT3mk8kggXd7scCZDoR7c6NnBXK&#10;Aw4IAJzeAiycD4PtrDlkHcgkPYesHLJwyV/j6y9PlOLjlywBYwlsnsZ7yuLk8RKoqXgXDh9YAqdO&#10;VKMQtghdDyDbUxYEY2qwpNSFNpYySa+68JpLpkcJK5W6MNIXCDkxGhvtawll3N8qp0y5XtMtizSR&#10;uBDq+16A1wnOAswSzjg9fUe4ZT2FIY6puAgot2wDswFnCWYJZ7UttF1WENtfm6IhPemmqtIpQ31a&#10;6OO16Y9fIBHgxk8pqsL6jeE8MgF5tT/kLe4DO75oC5nTRYMcD79JlRbNAHLihx0g5r12zQKyRw75&#10;LEBWELa+tgOZZAcySgLZkr7QoLx1SUeuptixvLNwyywEMkF5J0FZT2Mo12yC2axfvhEK46+Gg7uf&#10;4h9+Y/FUGzS0E8Zwb+JEM4AsAcEnqHTHfBJboKBggI9HdtugnMqA8w5kcskOjXooM49MLpkkoYw6&#10;fiwXGhtS4FgjrteXFRqMyVXbG/UoXaGnLA5CY20cHNw7BQ7vn4/PY6HhaAQ0Ho2FU5z/bgLIx4os&#10;QOYbpsp9KPZtE1CWz818sgllc3875ZRFaoGhKaFs3f8mlO1AtkNZuWUFZb6wMpRJwpELt6yArKcw&#10;bFBWvxW5LSq3zNvI/wrs225VQ8EXPAQs/TZr00PyGtNDrpMYcOOnElXhff31ziH5S30gcWpnBHIP&#10;btijhjlKPxBkzwbknQjkXR93FEC2VFk4pCw0IFOVRcKqbhC1vBNDOW1jb4hEOOrwJdHAQrvX94Ck&#10;dT2gMjpQAPksUOb773lLX8iSuKxt/rBrfW8oQ6fslMagBj/KLYsu1xqYueHP6prLEdSHU2j8ileA&#10;htG0AsM8WcSJZAMEOyMFBwKDCWRxMuOJbcBAAwBCWIcWO2UDyBLKlCow0hY6kEki1SBcMknlknUw&#10;n4Qzpw9DY30COt6lcPjgIjjWkGx8z4QxSoOxpRZZVlnUH9kOdYc3wf7qyXCgZioc2jcLQb0QTtRT&#10;D0R101QTyPoFh56b+5PkBGSSDiglfX/Lfa6nL3QoWwYiIllTRvpx0I+FcUwkkIVMKAsw47w0t8wX&#10;AN0pO1ZheEJZOWUTzPZtt4ouYMf3bTKhnBa6ryE99L4RI1q4VRg/leA7hiAcCZIEy+IVflBIDXuc&#10;R+4DOZxH1gapJyB7g7LsOm0HslOjnp6yqELRXaaT1/fkwYUilnWCFHxuB3JVTBAsmX4xxK3qguBG&#10;Z63SFl6gzEC2QdmUc/rCbOyTVRiGUyYwC7fMdct2xyzhXL37NjiS+jwD2fMvtXAy4gRycGx48rFb&#10;oxOSXJN0aQaQ6cSWIPAAQG2GBcpn6nOtLtkA8iGGpKdLllBGqRSEJ5jJEX8JZ04hVI+GQ1XZm1BT&#10;MQL210yQ3ydRukLBWOWPTRirdAVdME4ibL9szEJAhwMNE1pV9m+oLn+H74Zy9MAa3FYFZLPawhPI&#10;TQnBRM6RxCkiApUXKKv0BQNRQVlLGdExMKAswHxO6QsNyjQPdt0G7G15ZQllwynboWyAWUtf8LYR&#10;dEn0XLx20omDEVBP93Ok9EVqyJG6tNB3JA7c+LGDgEz1wJxHpruGrPLjQYCoZ13B7D58tw9qnKO0&#10;BYGWG/a8QZneszXqGXXI1DFEOWSqQ94q6pDpxqai6zTqLCkLkvpcn0a8doay7pbN12YKwyuYLY1+&#10;umM2XbMJaOmeUfuTH6BSIway58lgAtnIH+PJJXKa4sTTXZoJA/WX2YSA58mPJz3OR7nJrw/G2lIX&#10;BENKXRCYVerCCcxWOLP7tesMSXxOMCaQikGLhkMDpSFOoMul1AMNVn/SGcaiMY86hVC6QqQqDu2b&#10;I+dF42xoAyGVjYBTe1fB6X3rURsdLnTC/Tm9b+xzA1Ikh4shA09C2TgGCEf7hZGh7D2F0XwwKzh7&#10;c8skAWbhlpuuxBCi35XaXnP7PfeJEA3lSoMUMZhTQqtqUp5rKbHgxo8VfAunbYHfiIY92WOPx7QQ&#10;HUR2jkW3OrYrN+4ZPfYUlBWEbUDmnnoakL311Ps2QCY5TdMcKFtlQtkpr+zdMUvpYJbumdIaB5L/&#10;Kn7g6a86ngRCBGV56yGGggSCB5AJBAICdPKe5pNfnPin6MSXUic7TfvVoRjDSX5Vm4agUz32ZC6Z&#10;oSxSF45QtjhmDcwWqc9I9XD65F5OO+yv0Yf7fBkO7puNTjoMIR0GJxpSGcYCyBLGtuoKqqemdMXh&#10;fQthb+Wn2rxMVZe8Dkf2zoWj+xazGg8Jx+wdyGJ/WyovDKeMUo7TcgzSuPMIHwca55ihbB4PIatb&#10;NlMYzYMyHUsBZCEFZGteWbllFENZumV1Q1W17up3xNujto8kt92Qdb/Q/jpWtdK8VVTy0Ex3OM8f&#10;ObJXoEPe2v9LVY9cRj32uB65L8RP6Ahr3rsYwj9px417e9AlewBZlx3IarQ3HcirEcgb0Ilv8rcM&#10;LsR3C0EgextcSKk8KgBKIvo7QrkaX5dFBiJs7VAm2V2ygLKZVxZumaFsAbNyy7pj1qGswRl1UAE5&#10;+33bCaCfEALIxolkwEC5MwEBK5CtToxPdDrxtROdp8HvGy4Z4XyG7qtnL4PT0hdWKNvBrLtmu+Q0&#10;LJGiOI2AbaiNhrrDm6Gm4n0LSCm1cWjfDNbRg6vg1HFcL6Mxz4Qx61gxnKhPhYa9i+Fg+ceW+dhV&#10;U/4+HKj6Aur2r2oCyCQNTAaw9GMgjwPBTkLZOBYs4VrFMTHdsgCydMp8jJoLZXG8zO8jmA3Yi39G&#10;Yplq+QLKRhUGp1nsUJYXGf59adtruGVnHa9ZwwaC7khSlxaS+mX2K90lHtz4oQNatPhlTZh/COV0&#10;aYxiuhu0SlvkzusNWdN6wJ4pwu0SZC3VFnYo60AeRzc4lUCWw2/yeMgI5J0LusKKiS2hfFt/qAoP&#10;hIQV3WDZ9JawZ7PoNu0EWxLlkJfNvBhWzGoFRWH+HtMtndkSls64GFI29ELYKhDrsuWVJZTteWWl&#10;ptyyAjNLA/PB5IcYyI2ls20/fDo5zOcGkA0QkPNpLpCdTnTtBMf5qpzrGfwu3bLfs+qCoKzArMrh&#10;dLespINXB7ASTS++q+qNafB7SlucxPU6vH+JA0iHi3xx2RtC5e/idEv57zs35jUWyZ566PL3b4aT&#10;e1fBgbKPHOZjqrLkFb5LyuEa6qqu73dzn5vHQD0nOUBZOmUBZumUWXRcFJAFlM10koDyt3PKyi03&#10;lb4gKBOQ7ekLWl8JZrUduE3i9yW3sRnpC84rZ4h65drU4fslHtz4MaI6POAuSh/QCGyU3yWXTGmL&#10;YqNxrzcPNE9pi5TRXSD2A+12TjY5DVBPjYM0H3XHkMLVfaFkoz93Dsnf1BfWzW4Dy2e04ga9poBM&#10;IihXRAcar/XplyOoSakbesv3CLj4aJEAMYF7xexWGphR0i3rjtmAs33kOAPQVkgf3C2ATK3Z1h+9&#10;djIYf5k1CCgg00lnOfHx5OScpQKyOKE9T3LzxCbpt0g6c7xCpggoVaCD2QnOZjpDAFbIBK4uNZ36&#10;Hs5DH9VNS1E01sajS/4I4fs2AtQzFeGkA+iOv6xZAaf2rWXtLX3LcTonHayeAo0Ht8PxwzHmflfH&#10;QeaUReOqujjqx0MeEy2FIcAsj42CpHGMRF7Z0uDHx8sEs/2YmcdNTWM9fpynZjCTaDlNNPoxmBWc&#10;cd0lmGm7hMR2irSNth8s+4UGKNoE9ZlvCiinhZ4+lvxyW4kIN37IICDTve0qVdpiXT8oli6Z7vRB&#10;DjcXnS6N/rbhzZawCbXz445m6sIGZOpmnTyqM+yZ0IN7+xHQufQNAU/pEBrIiEvf8AJAyzXHRKYc&#10;cvPyyLqcpjeA7AjlARC1ojMkrumO0xKIJZDJLWuOWc8ve0JZA7MG54O7h/APmnpJWX/wdAJIcZ4P&#10;ASBP/JN1GpANhyxPdjoxj8mT3ACyuLGp9cS2ntCncH4qdcG1yQxk2YvPgLLmmFl2MOtwtkufRgex&#10;BmNuvCPJZcsUxdEDK/hWUuSMnWD6XWp/5edwdN9CaDxEd2xRKQ0JZJlXbhrKwikbx4Z71hEUBZhN&#10;p+yQwuDjZUJZP2bmcSPJafj4iWNorcSgZZBjpouAWrZIYRhQNsAsocxgFtukoCx+f7j9TaQwaOzu&#10;+mx5777UkOyjacP6SUy48UNFVUT/26vC+p8ml1y+BYFMnUTWyAHrF4mxLXiwIYTrrlGdIGlkZ0gf&#10;1dU6RrJUxsiuEDHiEtj6ditI+LQ9Q1w17HHnkGUIZG7Y64/LkiO+qds4US5Za9izQ7YpOX1HvHaG&#10;cpXTzVINCTArt6yD2TPHfBlUcP2yALQCsuePXZ0QKA8gCycmTnrbX2MLkMWJ7Q3IAsoSCAiLM4di&#10;TZdch68JiIZTlmA24Kw5Zg9AO8gDwEo6iPXGO2sDHnWPPla7E+oPb0FAL0N4Ns81f1vVIPz3V46C&#10;hoNbzOMhgUwyXKSCsgFm5T7FMRJQpoumOk66U5ZglkDlY2YBszhW+rEzjx99ro6hCWVOicj5Cijb&#10;nDKvD/1uHNIYajsklI3c+dlyyvs2o1P+t4ByemhGXdbLXSUq3Pghonxrx7aV4f03VoYFQsnmfrBh&#10;ShvYs7y3ObaF5pK55x7lkr9AN+wFyFHvtoXtb7eGzM+7QQ4BmfLIdNcQathb6sc5arqvnrjRKQIZ&#10;XbLqICKAfO4umaS+o3/PfI9Ai49Sq2a3gtVzWkPC6m58U1XxvhXMi6dfDLGrunlA2XTMg6EidhBs&#10;XHgpLJ5xMcP5+wUyiU7eZjhk+i66u68ORAiXfChOpC4MKNvAbDhmHc4kHdBOACbJ70nAmyBWMCYQ&#10;e1ZTqA4gp+hisX8jnN63DipLXnME6nclyjVXlv4TXfNyhJT1+JhA1qEs4SaBbP6LUVAmICsok4RT&#10;ZncroWweu+ZAWYBZP5aOuWVb+kK4ZVo/HcoKyCQJZAVly+9S3w9Cxw9GQv2et/m3TLXKEhVu/FBR&#10;HdF/LDnV/E2+sGZKK0hZ3B2dbD+ujCBnK1wyQhldci5BWatLttQm03PZsEfQ3jmqI2RN7iHSFpRH&#10;Xkz1yAhkSlto5W+0bOogUhkdxD319mzx4WoLJ8ieTd6+I95D2OLj+vltoSiiH6yc3ZqBTBUadiDT&#10;cKDllNfm1/ZUhqntSzvJzwbDod0P8o9Y9NLTf+TWk0D8RaYTXp706mT/jnLI4rvZxvjJDGUaP1kf&#10;O5ldqyeghbs1JUCrA9cu9T05H8MN6xDWQax64aEQNMrFK321fxvUVc+A6rK3NL2BQP3uXfSRvYs4&#10;nXH8cCwYY4zI42M9RvI4aWC2HC8+ZrpblhdTA8ykbwtmMVCR3S1b8srGIEU6mNXFRK6/3Cbz34D+&#10;2/QEM+eUs0RO+WjysGNVu0LaS1y48X0HOtSxfPcOhKNRAreuHyTM6gIps7sbHUXypiOQJ/eCHHTJ&#10;DGSCL0FYQpkBTe+hMsd0g4gP2vK9+XL1euRlotqC7z5NaQvqtRcuBquviAiE+JXdYMeSjgKoDFFP&#10;uDZH9u+p1/Y0RvY2X9i5tod0yiaQncrkvIFZvB4MB5MEkI9VLLX9wM8GZDrRlfuyAlnkJq0ns+dJ&#10;bAeydFOUusCLgwE7XCYDkkFJ0sBsgbMOaCdp0+nft4AYZQGxDuMihjGN4KbDmHTK42K2E44diuL6&#10;44PVE+FA1TgE9DuOgP12CoH9lV/AYZz/sUORuDwBLOcUhoSy1pHnlOGWCcxWt2xt8BPHqHlQJgko&#10;W3PLDm6Zlsmi5Qsw8wVDT18wkJVMMHuDsRJ3Hsn8PziaGvrNkdTQiCO7X+wgkeHG9xlVUYFvVEcE&#10;fElgpPpg1VFk6agLYcfEdmKc5PlaxcWknhD1waWQTU6YUhcEYindJWeO7c5pC+rxlz+rNxTO9xXV&#10;FrJxr0LePYS6UXMuOSqYoUxOmWFqQNQEa3NlAtj6ffF6IFTG4CO+3r6kAw8uRCkMp9SFs0wwM4zx&#10;de6OfgaQG/JH237cViCrE506h3BPPQ8gmw1GCsj6+Al88tKjdvJy12o7kMlB4Xx14H19JEHcaYTB&#10;bIezDdAkSjvosnyuvqNBWHPEFleswxjX/ww6UuXelRjGTdYTU4eGBGg4uBXq9q+E2v3LuaLCGbTn&#10;rr3l78O+ylFQf2AjLksdJx3KCnACykYFBqea7FA2j5/3FIbnBdYJyiaQ7bll5ZRJEsh6CoPXU4JZ&#10;bQPK6pTVb1P/jZo6vnc9/6br0kOP16YMe1Yiw43vM8qi+l1QFRmUw6mDMNMlF63xg+KVfdnVkrvN&#10;n9ObG+miP7sU1r/dEiLfv0SkJ6RTtgM5e2xPLpfjagu+e4iP0UmEc8kbTJdMOWwjl6xVXHxXUNbf&#10;z9nWFxZOuwg2LmgHBTv8+QJQwekJnNaQgC99RvlkSnNU0bx0MHOFxiCe14KpF0Lypuv5x3u2nnr6&#10;SW52nVZAxpNKAzKffHQS2k5i/USm9wSQJZQNIAsHdQqXp4OP7zaCyxTQVGDW4aykA9cOXiX5XQ8I&#10;K0esgVjC+LR25xOl0wci4MvDCXIfNU+ih14CHD8Sy6o/sB7B+l3koYdzvrnx8A4JLw3MhlNGqfSA&#10;fuw8oCyPo9f0xblAWR5f4xgryYsvL5ukKjDsjX06lPV/AmqfeoEy5ZTxd12bFvplo9ub74eJ6qig&#10;DB7sB6FMqQu9Lpka+IqXyDI4Sl1QGdzk3rD+rZbslA0oSzGQUTyuxbgeEPZhW9jwfktuHMyb1wf2&#10;zO8FRct9YcvkS6BwrS9DmUeAI5dMZXCRAsr2Rj47WJ1EPfk2IjwJtPr7+jyiV3aGNXPbQPzqbtr7&#10;BFd8ROXt8IOwJR1xXgF8WymadrtMo1iAjKLUBn2+ZVF7KI+9HepSvY9lYbbs6yc4nSjKcZlANk9o&#10;012pk9jz5NVPWvHXVpyoZp7xFC77zEHRyKdEYKbUwZkG+r6CKAFVSAFWl/65kPqeHcAahJXqsy2D&#10;64t1kDDWb/v/Hajx4DauriCJHHSIDbrNEzU0Ht67COoPbpFgllDTUxgePfwkmI3jqFIYJJXCkMdU&#10;O672C615fLVjLI+z6ZbVfKVTtqcw6nUoW8GsLjZWKHvK6GYt7259NCW0o8SGG99XVEYGpBEIKZfL&#10;dcnb0Slv7i/GSpZlcNTAR3cUyZ8pBrCP+bQ9l8FxPlmlLzQJl9wDEkd2hITRHXh85KRJXWDdpy0h&#10;d1EfiJreAdKX9OSKC3sDnwFkWykcyQpaAW31OnyZGN94y8JLLdORvM+DhICVogHryRWbFRi6BIiL&#10;EdbktOk91QNwX8L1UJsiRnvz/GF7A7I6sVVO0g5kUUrFJ6I8cfUTVTzSyWq6ZBPIyiXLk5NqkrWG&#10;PqWv0AGdQddKrvl0Q54AqwW0dtHnUhYAO0CYQZzD83fKGfP98hzuzP1dqvHQdjhUMx0OVk/mlASN&#10;teEE37Pp8N5ZcHTfMjjOdeY2KDOYvbhl+pfCx1IeT+Miq0NZHMOzQ1mCGb+j5qEfb3HMFZBJuC64&#10;PgLKmltWFxYDyPT7xP3FZXH02roP2SXnjWQgH0kNiZLYcOP7irIw32u5Fli6ZEpdhM1rDylLe3AD&#10;H91RpMhIXfTh++XR8JxqEHsF5d2fdIQ4dM109xAGsnTJNF0uQjxrag9ImdqNa5xjpnaA1AXdeaQ5&#10;LoOjfDIuly4KvC5ngTIBkdIO1JVawbUQn2dt8WGnrN6za9vi9hC2VDYcyvfMeQ/E7/vivP3Ea/rM&#10;QeSKqWdgPjpx0zEPQvdAA9S/AicOxeIP2TkfKv4q2oCsTmZuJHIAMp+AVielTlzzZFVAxpOUTnoF&#10;ZQVk2Rp/CtfhzCGzsU/XVwej4CsEDgudEQPaAly7HABMashH+O8U88F52i8CpJOHYr5zZ9yUyOkd&#10;PxwF9QfWQt2B1XCoepojeJsSpTL2ln8A+ypG4TzxGBpQlmBWTtlrY584piwJVHFcrVB2BrI6zij5&#10;exBAxnlox9sKZVoHlcLQoayALJyytU7ZE8ik4/u3ceVFbWrIqaO7X3pTosON7yu4txyCkICYtLI7&#10;LBh/ASwefyEkL+kuUhcr+nKjXMECkbrInd4Lsif15JuhEnRTR3WFTW+0hM2oqHdlfpmgTF2p+S4i&#10;vY26ZCqDW/HpRbBs5IXskkvW+XPHFFV1QRcGC5QNYApRF+pF0y5kN5y/3c8C3LNpLcK0OKIfhCOU&#10;adB73WGby1COeQAsxOWsm3eJAWMSLTd6RWfuzi3eE1AWQH5Z3HHaSwOVBcgMZTqZJZCVu8ITyjh5&#10;PU5c7WS1nKj4mQIyuyYSAdl+csqT8og57oWTCKJNKwxdbzg/On/ufb4Cxk034HmIpzfFAwrZ3qPX&#10;Irfs/D7NR31O+ecTR+JZ1WUjHAHctEK5NyDlrwWYCXQalPlYmsfT/OdDElCm46QuuMIpk5yhTNKP&#10;tQCygDLnqA0okws301W8fHbJ3nLKEsgedcp2JUJD2VweiKg+LXTrofin/iTR4cb3EQiXMgYggrBk&#10;Rz9YP/MSSF7enXO8uat8IH52Z8hZ1IfHuSic5wvZM3rC1o/awPYP20DWuO6Q9nk37lq9EYG8+5NO&#10;BpBTRnaGlFFdhEuWDXzUQLh5dBvY9EVryFzUE1aPawkRszty6oLyydTIF7e8K65Hf7MXnw3MBOWK&#10;qAALbJsrctAEWXLTljy1bTp6jxr0CN4GpBm+Ylq7BJDVTU4FAEwhiCltwT9+ArKEsoe70l0VuR37&#10;SeuUR1YnKn2mQ5lOUHVyoqRL1k/Ok+iKKL/8FcobRL8LcWMiLuNL/stvnuSm9H3146jxUBgcqBqL&#10;Lvg9roF2BrGnKkv+BfUHN8MxdOAnjprH07jI8n6n44oyLrZOblke53NyzDqYUWqe/NtReWVxMRbH&#10;3hnKKp9MnWbMMZXtSoT6bHHXkfq0YaESHW58H1ES5ndj7MqukLu1r3DKlLqQDXy7l3aHLVPaQsqC&#10;7pCzuDckTOkEu6d0hezpPSF7CoJ2Ui+G8s5PO8K2t1tD7PvteFwLAnI0Po/9sD3XL1PJHKUuVNUF&#10;301kWV/IQCiXrpO3eNomoByxqCNkb/ThRr4qvFCkb+wDe7b4OjpmHaJKdNsnUUJnOmBvOtv8LJ8T&#10;kA0HbYXzwZ13aUC2/5gJyPhoOBEdyCh1AvPJQyevArJKW6iTtamTVADZenLKv7F8YiIMdMdkyyue&#10;RueqRO7XCazNFcH9DM7j9KFo1klO49j3yU9XBOdDNdNYlSX/dASxXTUI8oPVM+DI3mViv1qgLN2y&#10;PLbqgiuOkSiPU8f53NyyOuZejjtDmZZJy6Zj34RTZiBL4+CwT0jH9m0RQE4P2dGY8UJriQ83vuuY&#10;OfPPF1G34jzKn8rUhai6QEBu7Q8Fa/vyEJ2pC7rBqpEXw545PRmq+Vp9MnWtjv6gHactMkZ3ZSDz&#10;2BecupBlcJPRJeP0VHXBPfgklFWHEQXl8u00RCeuA64H1ScvmdYS4vCCoYB8tpK4zM0+sBZdcFlk&#10;8120Ad2zzNv83AZnFAM550M4gRCy/pjVj9wOZAVlBWR14iqXbPtrK09C+4lqAFlzTPwd+VfWdEt4&#10;chpOmZbp5eQ8vBNOHk7QFM9QPUXAPoiQPRjFOsWwjeHPTqL75emkzrWU7aeqhoOboP7AOjhcM5sr&#10;L5xgTCovHgqlBS9CSX4oVBSNgEPVS+AEg1lCWT+2xvEVUBb/hPBYyeMsjrUJZScwm1DG6XWnrKUv&#10;BJTlcWcgK5esHXcDyALK5m/VUycOx0J93qfid54W4iPx4cZ3HVFRLX5dHRXwMQGPRamCSARyGHUY&#10;kbd6olI4dLJcCke3e1pIXav78DCbJpR7GPfh08UNfPg+5ZPVPfeowwiV0xUu8pGD2NNYF/5m5QXl&#10;lGVDHzllp7yyNzDTNJzj5ZSEKX2a5kjtD7UM+3LsqksL5R/rsbK5znlSdB/iryEJTwADyHTipogT&#10;lzsb4Alk/L01oWy6J28nqTxBDSjrJ6eCMkmdnNIx8UlK6yHBbMDZPFnNv7V4whpOXzgqNYKa+R79&#10;9aXn+varz+2vm/u+k5ozDUmfnz69/bWTrN+jbdtfOdITxoUvIYxfhMKc56Ag+1nIzXwGcjKehprS&#10;GQhmAUHvjX7C0apjLcCsLsLNBzP9PszvqmMvnTKB2SNtpV+IUWfNJyfC8eoV/Bs/mj60WOLDje8j&#10;amKD7q2ODTrDAELwlYT1h4z1faB0Wz+Go4ByP6D741GPO6pPNrtWi1HhciaiJJSNkjgdyFR1wcNz&#10;itQFN/IhlKnBkO69V7pGdhqRTlk09Jk1yiqnbIdkU7CknDENbk85Y6fPm9LymS1hh6zK0JehvzaE&#10;7x/e/agE8hxnILME1IzGPQYguRUCsjphxcmqGoGEg7KfoPR31X5yivd1KJsnpnTKKqcsoaxkumXp&#10;nBzALKBsc1PyJGZQS5mQ1rabXrPM/aBLQFxMx9/l75PU9E5qzjTi4mDMk+drn8Y+H/Xam8R0R/ct&#10;hb003nPZCCgrDIHi/BegAIGcv4eA/DTkpD8FWSlPQGbyE1BWMAZd9jrcT7vFMVa5Zb7w0nEWx5od&#10;rgblc0th6McdJYEsoKyOu3a8PaCsHVdjP6h9QkIg711n3P4JWrT4hcSHG991HIgI7IZAjmE3iUDO&#10;2NAbNs1tB4Vb/dgpcyqB6pPXi/pkGiyoSEKZO40gYAWUTafMILZLlcJpUKZ5FEool+G8Vfpi19Ku&#10;ELu4C9dHC6ds1ikLKIvbP+lgtEOVgLxpQTvI3NwHvxPk8XlTytrSB8qjzIHxlfTlGeLPLhN/5/LH&#10;wPFDnmMziHpP9YPXgUwnBblk9fdWOig+SYVzEieqFcreT0yVvpAnJp/gBGZ1cuq5RXWCKtekwKxB&#10;2QJmkoKyKR3IdkA3R+IiZT63f26RnL/xHXlRcJwWZUxnkX5s8DXDWl4UnD63yPr+sSPRcHjvAjhY&#10;NR3d8fOQt+cZdsfZCOTMlMchY/djkLbrUUhJfASKc0ZBReEUqN0fJo+1gLIJZnHx1I+39UJsPeYs&#10;Pu7y2MvpjWMvoWxejMUxN483HWt1jOlY4jYZ+1LfB0InDsdDY+F4/p3Xprzkdqn+PqMmKmAM/tX/&#10;iqoayiMDoDQMHaqsT7YMQLTBn1MMBFCzHE50rxZ3GRHgdYQyvica+XrxtPSdAhqACKFMgKeUSJnM&#10;KW+e1hay1vQxOo6om6NWR4t0gqq+ICgTbLcsbO8Bz1IE8tp5rSFjE91RxJq22Lig7TlDOm9bX9i9&#10;vqfHvIQGQl1aCP5YX+HxZT1+0Axkeq4AIQFnAFn/W6vck/o7q7lkPkGdT04LlLUTU+SUNcfEbomg&#10;LMGsQ9k4URWYNThbwKzkBGgtxUGSJ7kzHG3vK8Ci9Pf0adRz43Pba+O5Ni+P78n3dPH7LPO4KYfN&#10;LpumYXCbr/Vl1O7fiM55HZQXfgp70p5Ed/w4pCOQU3cSkB+G3XF/h12x/4DUxBchI+kV/A4ec4ak&#10;cLDi+JhQFsdcHvdvAWX6d2WBsv146xdf7bjZ94Eh/OfXWDSJgVyfGloq0eHG9xXV0UE57PgIduhG&#10;SUanEaq8UFAmp0xQXu4H2fN6weqPLobkSV2544hyynr6IuHjDlyrzCkM6lAiKy+okwlXXjCUfaBw&#10;sS+sGHUR7JrbReSUKX2h5ZRLtveDJVMvhvQNfcS64XqSqMPHvMkXwLKZrQzX6glMcTsoqsLYuri9&#10;MbiQ03TeRN8hZW/1dfz8QOJt/GM9hn/tPH/Q8mTG5wIKBC8JNQaegLLplOnkIfek/53VT1ABXj5B&#10;bSepOjktDT4k42TXXBOJ/0KLE9U8WQnMSjqcTUifVKBWzy2g1mWDNo8Nrcn+ueM8bFLLxufG3by1&#10;z8z3POdvTb/o79NxETJga39PlwZjkn2eByoXo0N+koGcnPAwwvhvsDP6r5AQ+RDEhQ+BmB0PQGoC&#10;us39kXCili7GyikLMBNQCcoKzCaU6YKLx5hljpVt/ia0425AWblkHcp0bOXxtOwr3BY2D+J3q/+O&#10;xbjJb/F9+Ny0xfcce6MDPiH3VxLeH11lHygLDzAa+bhrNTllBCRDmXvy+UPu4j4QPv5SyJzZU6Qv&#10;jJyymb5I+rQTRI6QnUYQ0Omfd4PkMZ21e/BROZyAcviESyFrYS+RU1bVFxLKMUs6w4bZl0Dpjn7G&#10;gEQE5F1re3BqoqkURi66W4IpjfQWv7orbF7YDiq1e/U1R2cH8k0IZNG455lH1n/Y+skrAMInhWUE&#10;OOmcHE5Q+8np5JoMx9QElE3nJE9UJzCz6EKhwOwEZyEaNEkMnCS3yYCiVQRvXU7TGKLPzyLLMu1y&#10;mqeH1LFwhrUd0uK1nE4BWR1Ty4VGzH9f2ULIy3wbMncPh0QEcnzEEATygxC9/X6I2nofRGy+F2J3&#10;PAo1pSvgcM02PBZejjlfiK1OmW8Qy8LXxjFXx91bxQ39tvQLL+4/ua5iu6y/VfM5/TuQNclpofV1&#10;KUNvkehw4/uKsvB+43l4SnScOQgeAWQUpQwofUGNfDqUySkv6wtFVHkxzweiPm8PSeO7iDGUDSjj&#10;o0xbZIzuBuHvtYWNb7aElDFdzPQFQdlIX8iGPkpf4DKooS95WXdYMO4C2DS7LZTvQMeM66NXX3Aa&#10;gyDsBcipG3pxZw8aDL/yHFMVSnRPPpLeRZvy03S/PvH6SjiCf1MJyNTlVP8hmz9o5ZDlCSxPBAE1&#10;zSXzSYOQZBcrXLKqTRYnqOfJ6QlkZyjrf2UNKLN70sAs88tCCsx0AktAW9yzXQLQpmj7hJqEp0Xi&#10;u2J6qxT4m/rM+r7T/FFq33sVHR+bELQKxkqGy9c+04HMwuXV7d8B5QVTIGPXKxAbJoAcufVeCN98&#10;D4RtvBu2rbsT33sCsnZ/AoeqtsrjQ8dJ/TvCY2gcc80ly67r5rE3j7n4rdiBLFyyBchyf4j1FxcY&#10;p8ZVA8iUtkgbtlRiw43vKwo29rg0b7vv0bztftzBYsP8doZLJijzUJ2q8gJBWbrOn4fVZCgv8oUt&#10;o9rAnumivI1zygxlFKUq0C1noUuO+/BS2P5Oa9iCiv+0vQHl/Bl9BJRpDGW6QepyP3bhBOX81b6Q&#10;s8YHCjb2NcdSpguFgjKKGyU1IOtgps9KIwP4UcFUdCI5N5dsV+yqLrB+3iX8PHtrX8jcdrP4se55&#10;F3/AntUWIgepoCxPZD5h6aQgmBGQKZ+sXDKdPGajj3BM5gl6diiLk5fclYKyKIlTUBZgFlDWT1gl&#10;O5x156ykA5qE20Fu3wJo+2td9s/0RxTPS863SXmbRl+GWqYQO3Qn6TCVEmkQdcw0EXylvAKZxPNO&#10;hvoDkeiENyN434HILQjkTffAjg13IZDvgC1rbodNq27D13+H6K3PQEnOXHGMHI65cZzJIWtAFsee&#10;PlfHW12E6TirC68EsvHPR62nXH8GsvW3KyRHgXOB/MNFVUzAAzUxwSfXz78Elk6/GHav6ymgR/Aj&#10;KEunTL35yL2K9IUf39CUb/+ETplL4lROGYFLY19kftEdssgpo2Pe9Wkn2PJ2awY1dRwhcFPHEa6+&#10;kDllgnL+Eh8oXOEr7ly9ob+oVfYoi0Phuqm8sr27tYKyXQuninExKD3j9DlJQN6EOE2bg+Cl5VA3&#10;bnvDYHXsVXA05Vn8wb4Kx2mISY8ftHAd3DDEUKbX8uSVJyyfIHiyCChLMOOJZDgmPDl1pyxOUgne&#10;s4FZc8vGPGxwFvlGzTVrJ7GHNFArWWFtAzY9P6vs3zfFDZ+W5TlPZ8pp/prUenkA2wpv4brVMZLS&#10;YdscGd8159t4OBEyd78LEZuHwNY1d8Dm1bfBxhW3wvrlt8DaJTfBmsU3wupFN8PB6gg4dhS3vUGH&#10;MsFYSg3wZDnu5rFmGRdfOpZ4sTWOFW2/3D5eVwlkj9+uFLlkBnLo8hUrhvxKYsON7zOqowNfQgfZ&#10;yECTKYHMjT5QFtbfcMrUyMdOGUFJNcoEZR7YXkF5lo/MKfeGhJEdYNM7rSD+k/bslDNkPpmds9ab&#10;j9MXsqGPxlFeP6olbJ/QDvKX47IZymKUOIKycMqqA4lzCqMpKG9ZdCmLqifsn5GoETB9Y29I3tDT&#10;KIGjlAd9J2ldD1g642LIdKhxVjXJDfkj+S+e54+agGymLqxAlicsA0NBmeBHJxFB0ppbFFDWc8p0&#10;IlqBLE5Okh3K5snK8zOgrMAsZMBZyXDRBGQNzixaXx2Ydimo2uU0rYPU/O1ymtZRDsC2XCwUmNX7&#10;Jjw9pR8zKR3AdhnT6fMQyz2Bz1Pi/glxYc8hkG+D9ctuljC+AVbOvx5WzLsO1i6+E4qy58O+8q14&#10;HHItx9kAsuaU+Tchj7O48Cogy39CuD88gMxSQPYOZfp916YPK2xIH3aFRIYb32fAiBa/rIkO+peC&#10;GXVFXjK9JUQv68LwIwiSQ1Xpi0LZxVpPX/Ddq6VTzprUA5KoIQ+dcsqozhD+fluI/vBS2EP5ZQ3K&#10;Rk4Zv5M3qw+kTusG2fN6Q9HSvlC80o/roO2NfQRmym9bUhgIZCrfo5I3Sk14g3JTomE9qYMIuWgq&#10;odM/y9/hBxmbnZ31voRrhYPIegOO1ThXXJiPSnaXLE5UA8oMPgFEa/pCuh868Qwom39nddmhrE5W&#10;BrImq2N2grPmnuU6WdMcuqzANu9Hp8vpPZLT/M4m+/fs80RZAK3LDmsJK0MS1tz4qkNVlzqG3mSf&#10;HucrRetwdG84FO2ZBlvXPiiAvPAGWDH/Olg+91pYMvtqWDzzKli35AFICH8TctNnascWYXzc6pL1&#10;i695XHUg076Q26jWnS8e+FuUDZWmrL9hBnJKyKn6tOGPSWS48X1H4Zbuv6uJDXyTQFaFgCNAFYWJ&#10;CgeuUUYoU8eRlJU9YeWkllCw1hdK10so092raYS4BeiUye1S+mJaL+4+nTW+O6SO7gypY7pagMzl&#10;cJy+QChTSRy6a+qerW4DRVDmvLJs7KMu3XQx4PQJuWW6SJBbpvQFKndLXx54ngedl0A+FzCTQ6bt&#10;pe22py7OpgM77+MfbWPJDHTDToOxaz92/vFLIDtAWThICRPpUgUgCZZOOWWSALA6YXWZYBbTCiib&#10;YBbzIscs5ARmJRPQdJJLyXUUwNbh6KlTDu+ZkvPxkLZMp8/VhaIZyzdBjUB2dNo2QKtGTSUj1ZEC&#10;J43nOnCbEk1L8xAyl5kBR/dFQlXJSlhFQEZ3vIyAPOsqWDTjSlgw7QqYP+VyWDj9Wlg1/14oy1+F&#10;xwuPqQKydMk6kPmYSiDzceN9Q0Aml6y2A9dJ/gbFPzeS/XcrpHrsNaQPdzuI/JBxIKrVHyujgubt&#10;jQk+xTCjVABJyymXbOsHxVvELf71kjjqZk0VE9wbb4686wjdCorL4nppjX1SEsoMZiqJw+kI4lSB&#10;oe5gvXtmV1j+2YWQvaQPO3IjhUFumaCMFwium1ZgxvVUKRdy+bgtWiVG8yFLcJ6PTjlhdTcelnPJ&#10;9IugwtaTTwd+TewgqEsbyj/aY3vXO/yo9R+7yicTlO1OGU8UPvmlU2Z4IEgQPCYYqfrC6pYFbOmE&#10;PBuY1YkrT14LoMWJbDhnKV6WAWm7TFgLqRIuIQVS+3Or6D31vtPndtmXq76vz0dILVMIoWQHuPFa&#10;gVrub+M5HQMFTiUFbDpOmgxA03OH1zyN+VwcX5JaJq3PHkiOe4/TFeSOF05HGE+9HOZNvgxmTxgE&#10;s8YPhBlfBMO0z4OgpnwbNB7FfyGNeCxlfTIdV3VMzYsr7QfaRlwGLlNcaGi9ZCMnQ7lpIDcUTHCB&#10;/GNFeUzvttUxQeP2xgSdYIhJIDOUjeoLp5I46mYtevQRlCmvTKPEkfNNGdsVdo7uBOlfdDXBrDll&#10;BeXMid0haWxnyJneE522D6TP7A4xkzpC0qyukLGgh6W7tUphkGsXVRgir8zriVow5UIeYF5BM2VD&#10;L0hGURnb2UaHo8a72FVdoTwqgAe7pwbBeHxNn1lBLODPjX3xt/CPltyE9/EtSOrHT2oulMXJShIn&#10;mICygqYdynYY67JC2QuYj+E8SQxkm5OWgBaQ1h21LgVF/bmT7N9Tss+XXtveo+3XX1tkX44V1l4h&#10;bbzWoaxLQtQDzhLQCrgKwI4S01uBTKJli3U8fjQdorcNh9WL7mF3PHfyYATyQJg5bgBMJyCPCYLJ&#10;I/ujmx4CGbumwKHqONwf6riKY2gFMm6rDmROx9BvTQOyJW1h/c0eq17jAvnHDLpLdXVM4FAFHeWU&#10;2SUrKCMEDShvlGNfrPYzBiTiWuW5fXi0t7gx7SH8k7aQPrabSFPoUFZARiV/3gUiP24Heyb3YJir&#10;QYk2jGoNG8a04u7WnFemFAZBmVIYVIUhS+PYKcvBiZLW4ny3+Ir1x+2gWmsSdRKhjiW71vXwALGT&#10;aIhPatxzBrGAcUVkIOxY0g2KoobwD5e6nNp/1ELiB290xWU5pC/kySvSF3TSSgeldSIQUk5ZgVRB&#10;meQMZJLplr3AWUnN15AJaA9IM6gVOJsvI1Ui58GgVVIXBl3a58ZySWo+Fqn95E06tL2A2gA2HQNd&#10;ToAm6ZAWx898Lo8nyQJjnB8v0zy+X+KxripeB1tWPQlzJw1md8xARnc8dUwgA3nip/1g/Md+sHzO&#10;QxC5+U3YXxEhjiEfK7X9GpBxmWJdbEDWOrwIWX+3xw9GuED+sQNWtPjVvrigay1QJvcpoVywxU/0&#10;5tOd8np/BiZDmYfu9EGn3AfyZvZC1ytyxdSQZ9Qr27RnXA8umRONfcJdE5SzZ+F35vVm0It6ZT9x&#10;nz6VV8blcxUGOndRGifWlddXXkyKwvuxCrb7IWD7/AdjKIv5EYiro/EiEBUE5REBELakA6StD4Cj&#10;fBNU/PEWTfb4YQtpQDZOBN0lk5RLFo7K4qJQ6qQ1gGbAUXfKTUNZqSk4G+ITnBoP1cmuJJbrCenm&#10;S//euX5ffVeXdRqEkgZsK6xJOpyVvAHaBmoLnEkaoD0grcmYRoMxg1938bgechvqDyXDvvLtCOQB&#10;MGOsSFdMHR0Ikz7rh0D2h/Ef+cHYD/vCF+/3hSkjL4P1S55DmOP31cVLbQcvh9YBgSxTFiz83ZkV&#10;QCTP3+yJQ1H8m65LHzbM7UL9I0d1ROBDCJ/aqujgb5QrzNrkAwsnXwjLp7WEgs19GcxcFrfZLIsr&#10;W+UvKjCosW8+uWUfyJ7Wk/PK1NiXMa4bw5cgrDtmHpBIVWBQY5/MK6sxMAoW+ULeYh9uTNSrMJaM&#10;vxCiFnaypDBUgx9VTcxFd7xmThso2OFv5JXPDl+SyEfTff1Ie9AxE4Sr0BVXIogrw3Gbt+P2bvOH&#10;wg2+UBH9IP946WaRVHXhXApndhoxwOwtfcF/f5WzkiewAQgFZpIVzCQ7nM8d0Eo6qHWZ0Fau+jTn&#10;NBWwnUWf03QMef2731L6PERO1enioaT2kRPIJbwZZGKfWsFtwtoAHUuCWpcBabskgA0Qk6z/fPji&#10;wesj1pm28XBNPCyddQdM/2IQTBkVYLhjhvEHvjBmRB8Y9U5vGPl2L1bEpjfgyN54OFGLy/QKZPyd&#10;nQOQG9JC3oCoEb+WaHDjx4qK6P5DaqIDlxKcChFo6+e2he0LO0Dssi6i2oGGzSQoo1PNXeMLSYu6&#10;cecOgiaNf5G/sA/sntYVNn3SGjKn9uA88bp3L4boTy6FmI8vhcyxYiAi6kySOrqLgDS6aAPK1LOP&#10;oewDu6Z0gU2jWzPsyYmru5AkLe5m3ESVoFy+oz9XhxCQczb7wvbFHTiPbAeuDmPqrVjFt4QSIFZu&#10;OGltd1g2oyVsW9Qeti/qgCDGfwZh/XkZ5dv6Q+kW3NZNfSF8YXtYPv1i2BcjUhcN+aP4x+z0I2cR&#10;kEkWp4wynLKEskxfnGKHJU9q40QmmSeyJ5R1gArAOoHYm6xgVtLn6SQdmN4+s7//XUtfByG1Tzyl&#10;9pknoA1ZwKzDWRwDE84aoBm8mvT35LTq+16PIa87XWAKoeFQGuyOHQXTxgTDhE/QHSsgv+8Lo99F&#10;GL8jYKw0+bPLIXb7e1CQuRCXKYDMKYtv6ZDr00I+hOwhv5VYcOPHjOwVPn/cFxP8T8q9Uq0u/U0n&#10;2HE9MIKPc8oI5YQlXWHh2Atg+8x2kLvSBzZNuAQyFvSE1NndYff0rrBnZi9IndwNdo3rAmsRyhEf&#10;t4UsSlOgK04e3Rm2vtMa0j/vKlyycsp0Syi6m/WM3pA2pTvsmtyFO6RQCoNGoeO7kGilcXnoVLfM&#10;Rdgv7cKjxvE6qvQFg9YTyFTyRp1AtiJ06aKj/g1QWqIcXfCeTX0MR1y81Q+2LLiUlbO+DxSvx38B&#10;a30gY2l3SF7UBXKX9ILq8HsklL11GJFiKEsg6+kL3SlzLaw9pywdFsqEA57U7PB0qOhQ0oEl4GoH&#10;8NlkBbNd+vzPVU7zOxc5zZNk/1zfHwJ4wllLGa/V/tOF+5aAyXC2A1qXOh4K2PbX+nvm9wSMFZBx&#10;/fjYifVW+54GFcrPmM9AHveRH7vjz9/zgVEEZA3GuiZ9Ohi2rR4O1UXrBJCbzCFbf5/0220oGC2A&#10;nB7y6TeFIb+TSHDjxw66BVTRDp+7S8L6FQtYiZSAyisTlMvQoRZt9oeijQjKDf2gYLUvlFBj30o/&#10;KFqG4KKeffN9IG92H8iajsClG6hyaVxP2EOVFuPQLUtAsyxOWeaVZ/Xhu2JTaRznlaVTLpdQ3jqr&#10;HQ9OFLagA1RQ7z5yylo+mUFsg3LEso7GCG+VUaKbtMoRc3oCQVwZRumJ/pC4vKsxbcry7lCwCv8F&#10;LMd1W9oTshf2gD3zukEO/ivYF/1X8UPOHuHxQxcSJ4BIX8iTwgPK0slIpyzArJyy3S2LE1yd2CZI&#10;TNh4A7MuO4S9yem7P23p222XF0AbEvvSerGjfSxlQJrkBGdvr4UUiNW8BYzVsVL7W9YeHy9idzzu&#10;I+GOxxCQtXSFk+jz8R8FwYalz+FvSP2m5G+MfocGkEni99lYOhvqs/4tYTwcju58dhREXXOexIEb&#10;P6VAuO2sigk4xJBTDWiUt1VlcdTgpxr7EMx8SyiEMjXKFS9GKKtOJAhX7kgyVThhgi+LQGxIvGd0&#10;t5aNfWoYTx4xTnPKeWvQIc9ox3ltVausevbxukoo66LbP1HdMW1PcXh/hrLKE3N6gvLEW/2hdDOu&#10;/8a+UESueA2uwypc92W4jou6w54FXSF1TmfImt0FsuZ0gbwl/nAo8Sn+MbNTPhxj/Ng9JKGs/j46&#10;1ynrYFZuWXPMFjCLk153XSZITNAoEHkCSoCgKdkB/ZMWra+XdfbcNqd9oe0rbf8JgKv96iQJbI8q&#10;EfG543Exjoe+jqoTSC4cL5sDEyhdId3x6Hf7OEK4KcVufQcOVW6D44fp9ydBTL/BA2FwfO9mA8J0&#10;/8jDic+i2bkDCuYN/rRwfHfXIf9Uozo64C66HVRVdNDXBLkydJC5m/uKvDKnMNBVqjEw0LlSrpec&#10;LEGZ65WpCkOWxuVSFQbClhr8WArESgRkwynTaHHCKXPPvgVWp0xQ5vv1UfUFOnYaA8No5ItGAOsu&#10;OUZBWThocsWrZreGpDU9BIw5T4zrTXlidP2UniggEK8UjjiXQDyvKwM4YfqlsHLChZA5szNkzkYw&#10;43vFawbD4V1PCygXfgEnvN4qHyFMQLZBWYDZDmWtAoNkbzCy/C2WDswRzBoEZAObBTweUBKQaEo6&#10;6M5VTvM7VznN96yi79m+6zRvz30h4NmUoz67xPSmI1b73b4+AsjHq1fjb+kVCF98O8z9YiDnjs/m&#10;jr1p9vibIH77u1BdsASOVS6FY+ULoD5TOGIC8aH4p6Bmx1/xH+0VkD/vMgLym/QvWZ7+bvwUoyIi&#10;sFtVdMD9e6MCT6yf1xYilnTiulwjr4wO1ahX3iyhvMYfileiy1yKQF6AQJ6NoJ2BcJvWA3KmoqZI&#10;KLNjxkcUw1gDssgp03cJ6uiSF/lC7kKE5JI+PH/q1UdVH+ySqSSOyuGkQ2ZXL50xAxnFMJZpitT1&#10;vWD93EugYjuu71Z09pv6MoiL1uLyJIjZEROIEbzp0ztC2tQOkDipHcRMvAQypnWEzFmd0TF3g5zF&#10;PaB042VwaNeTAsp5nyJ0veWUyaWov40mmB3zyhqYRQWGSmOYuWVyzJ5gFlJAsMLZBIQBCgMSOiyc&#10;ZIfXf6qm5ntuy9XBxrK/R69t7zl9z5ynvnwlsX9MQOMFzrYvvcphv1qWK4fcJB2jNAL+jmpTQ6Ek&#10;6kmYPWaAI2zPRXPGXQdhi++EA7te5Hkf3f0iVG68Fw3OTWiarkYgXw75cy/Dc23Qi/K0d+OnHhWb&#10;/C7M29HnBepizDlllOmUEcroltkpyxQG5ZUpp1yAEM2d3QOyaWChKajJpO4IZQIzanIPyJWuOZdA&#10;TflmlFGnzC6ZUhe+sGtaF1g18mLIX+Er6pQ3iQsBLV/vNMK5bw3GBpApZ4wXksXTLmKlrOqOMMb1&#10;XEfpCR/IX47LRcBmE4hndUHwdoL0SR0gdfylkDKuHSttwqUMZAI1QTtvZS8EuQ+UbyWnLKDM4ycf&#10;TkDAeoGy/tzIKetQVkA288pmCkNBWaUwdMdMUnlLynUK16z/hW4KzqTmwVnJCV7egPZ9SUHUKh14&#10;ToD2mMYm+/ycl62rufvOthwNxvT8ZH0u1Od+JH5HqEO7h0JR5OOOoG223uoFo97qDePf8INJ/0TD&#10;tOJmKF56PRQtvhbPq6sMIOfOGuR2DPm5Rfn2nl0qo4KW10QHHVZVGAxmlFGvvIWcsnDJ+Yt6Q86s&#10;bpA5qRNkju8IGeNInSBrYhfYM6krCgE9qTtCWsIZIZ07FeE8XeSS82b15vGYqaEwf5EPFCLkS3C+&#10;XAutOo7wXUcIynSxEE6Zqy5IfPHA9cMLSSU6+4pwSlPgBWOLH5RQrni1AHHeYrwYzO8mQIxuOH0S&#10;QnhsO0gecwnsHtWGlfz5JQznrOmdIBvdcf4KhPE6H3bYZVv8oTJ8IBxOEncZqc/9GI4f2O7FLUso&#10;cwUGCqHskVf2cMu23LI9v6y5ZgK0NddsOmgD1FJN5zydoS2EcPGiZrtHBJdX6dPo37FLTn92EJJM&#10;wBpQtL+W7zX5GqXP62wyvqc9ZxDzo3qtfYbreqp+DxwvXwgNOR9AQ/YIOJoyDOJW3AOzRgezxr7v&#10;6wFdQ2+i/tULRr/eB8a85gOfv+ILn7/sC18MR4X0hfGhfSH888GQMxdhvOBKyJ93OeTNGYxAHuAC&#10;+eca1dGBD+2NDppRExlYydCTKQx1F5LyLXglXusHhUsRyLO7QcbETpD2RXtIHY1Oc1Q7SB3THtI+&#10;bw8ZY/Hv/3gCtIQzOuicKd0hd5qE8sxe3MCXP88HihaiaOhOuiUUdRpBJ168wR8y1vTG5SKUEbYM&#10;ZloXbrQTF4oqKmfbgfCmFMVmyhUjiClPjCDeNbsjxE5tB+nTEcKTcf3QBSePRgCPbA1Jn6A+bgVJ&#10;n7bm1ylj20LGlA6QM68bf5dgXLq5LzcIVtA/hPB+x6siB8yuSx42R0D5I2isXCbg6yETymZOmd5T&#10;jrlpKFsb/TTXrMDMcG4KzFZAW0DtAOizpT48ZZ/eOi/neZpq3rROy0UxfJ0ALWBnfS2kYMiyv/5P&#10;pM9LLU//XMpcF1ovfXtw2/FYHyudCQ15I/Fi/zJf8HevfRC2zrtFpDQIwm+gC/53bxj1f71h9D/7&#10;GDAe8yoCWcEYQUxAHjvUD8a95AdL3wqEjJmXcf7YBfJ/QVQub//76uiAy6qjAv9ZFRn8jQHAsCCo&#10;2NYfyjehS0YHmrewJ+yZ3hnSx7VHGLeF5E8ReJ8IJX/WFlIR0GljEIgKzhO6iNQGgjlnOjpmuunq&#10;nF7okvtA4aI+ULQMXelKdMpr/CB2bidYOfFiiJzfAZfZDx26AC+Vr1FjHeWIyb2WbugLJQjQIiph&#10;W9YLchd2h7SZHWHTyAtg3Ud/ht2fCxec9Ekr2PlhS9j5QUvYhY+7PmrFME4lGKNzpnQGwbhkvS/P&#10;txzddnl4wNeVEf5hVTv63lG48KI/F24Z+Ofa1JDxDOXMf0HDuYx9wW5ZNfZJMNuhrA1uY9QuW+Cs&#10;ZAe0Dmklb6AWUk7aW+rj7NAkie+KRkc5P5q3fN9+UeBpedliGiX78r0vTwcaQpkez+qgdSh6AvNb&#10;i+al5PQ5ygQxSa4vboexT+lY1GfjxTsRju/bDMdr1hopjbKYpyBz899h48wbLUAeo9yxDchjh/WF&#10;cQTkF1Ev+MO81/vDlo+C8J/owK/yZwx8Wp7abvycgwfATwn6Q3Vk/8dVaRzV9BIcyzYilBGCeQt6&#10;QNbUzgi2SxHCCL4P0X1+0Ap2Se3+GOH86SWQ8DE6UXTRDOdxnSBzYmfYMwUBPR1d86zueCXvAfnz&#10;Ec6Le0Phsj6wfXIbWDr6L5x6KFmD0F2LDnqtLxSvEfAtXN4bChDAeYt7iJTE7M6QOa0jpE+8FFK+&#10;aAe7P2sNuz4m+F4MO9+Teh/1wcXsjsktp09sD1mzOkPuoh5QuLo3lG7y467UVC5XGd6vNGliu4uz&#10;J7X6Y9SIFr9eMaTFrwBa/CJletBvDu8etrg2NfQbOnG8D0ikiVMYuls+SwrDlmO2umYJZzX2sgK0&#10;kXd2ArTupL1D2hs8PeFq/953KbFcAWklAWTni4OAsg5p00WTdDiTmglo+sxBHt8nad8zP1PLE+sk&#10;1k9tA22j2o90PPBY4YX1Szym/Fs4nAD1OSLfjAYADux6CeZ9Nsjqjl/xsbpjAjK643Ev+sN4BPL4&#10;5/1hwrP9YMnrAXmlS64cJE9pN/6bojK635SKsIBdqINUgUFpAgJm3iJ0yjO7QPqEDpA8EqGMwEsY&#10;cTEkjrgIduJjwrsXQeRbf4Hwt/4MyRLQ5KhTxxCg20MGfi9zEoJ6SidIm9IRsmd2hezZqDndIHce&#10;CR31XHTWc+n9Lrgsgi9CHadNQwBTOiJlzCWQTE4Yl70LobvzvYt4+UrxIy6EHe/+GRI+awVp49tB&#10;Fn4/d0F3KFiBrnidL5Ru9UMH7p9SsaPfyqINvQO3hLT43YhrWvx6BF6UCMT2wVkOJ4Wsr00PPc1Q&#10;xr+dJ454a+xTIsdsT2MoMOuOWQe0hLMjoDUH7eGiVZpDE0GaHTWd/ALWujyh3bTs3zclKkTUa/25&#10;+ly/YOhyWo4nsJUE1BhsEtqewDZBLWBdgABtCtT212eTPr2SnL+xXHO9+N+AHcR8XOgYiWMnjq/8&#10;l4THvbF4CjTkvA/1Ga9xvnn+J4Nhylv9hTsmZyxhzOkKdMcKxuOf6wcTnkE95XcG9faIIT5u1+n/&#10;xiAwVYUFPIAO8pOKHf1TCcrkXMmtEjwzpyCUx7SFiBEXQOQ7FzCQd76LcH4HwfjuhSgB6Z3vo3tF&#10;B530UWuZ4mgDCZ+0gu0IzV0I1lR0uaS0sUL8+vO26LIJvJegA24Duz9FF/wRzUcCGJVAy3iHloPC&#10;1+SId33SEna8/2fY8MGfIeLzlpAzryvkL+0JxdRwt9n3RNmWvhvLtvqNjh/Z4k/ZI1r81nDEAsJe&#10;R8mqTRv2UX1aaDlDuWQ6HD8QhmB1gjFJApncsnyt5NHo5+GadTjjyarVM+vyBLQN0nUaoFkKjgQF&#10;hAOLntN7JihZOsj5Uf+uLvsynKRNb5mHPm+5LA9AK50d0J5CQCIsdUjzawVRQzpgzwZi8R01H3Pe&#10;5nKN9TJATKJtpW2m/SFvm4XHjY8lH2M61nTcd/Nv5hg1BJZMg7r01yB708MQNut2I1WhcseUqhAw&#10;Fu544jP9WeOf8q/7/Ak/P/mzdeO/Nco2+fYp3ep7S+lan+fL1vsWFFGJ2WJ0y7O6QDK60CSEJzWc&#10;Jbx/McQhnAmUCW+TLoCEt1D0nN4jIUBj8f1YnI7cLKcXdHHaQbhdctzG93h+Uvg6Eb+b+D6C+KOL&#10;OW2R8sUlkDGxPaRM7QCpszvBniXd8ALiw+mJotW9nyle0/O2khVdO6Y81+I3BGFvjtgpIOW53zSk&#10;DLuqIS10J0G5Pvt9LtT3hLGDGMwqt0yPtvyyo2N2gDOPl6GD2guglSyQ1mDd5GsHUcrEkjaxS8FX&#10;l9N0TqJpJah14GugVlATcgI0ScHZBLTVQZN0iCqZTtoOawO8JMfv6vNWEFZS/yzUdsl9Io+NDmPj&#10;Dtr8WxC/ixP4uzm2dwM0FIzhDiA5mx6B7VNuNYBspCrIHWtAnvRsAEx4OmC3/Nm68d8cBC7KNSPQ&#10;/hA2tMXFqR9f4F+0tM8JAnPOnK6QPrkDRH58MWx958+QSPlchCtDVQNp/FumGNRNiqaRUhBGmBOs&#10;d7z9J4h47y+cvkgbfynnlCnFkU854pW9qXrim6I1vcIS3/z9pXH/bnEhpSWmI4hp/RnEZ3HE3oK+&#10;W5s6fD9DGXW8egWeQDYA2yXdstHwp8BsQFkDswecSTqglRSoCdIEZ10K0g6gNtw0yQTjKSn9PSH5&#10;vWZIOb8mZVk+yWmZJAlqC6BJCtI6oJUkmKWs+Wk9naCDFMXdpRGwEr4WIDvCV0mHMD0318WAMa+/&#10;3CbeB3Rs5HHi40fHEo+xBmOjhJLaIvB301A4gaF8NPkliJt5K0xEKOvumNIVOpAZys/0K5c/WTf+&#10;24NgFnVNi19vf63F+VHPtWgZ9uLvuoYP/U1g1uT2X2TP6JicNrHDntQxl+Qnf9a6Mmlkq+O7Pmn9&#10;DVU6UNWDgjSBlZyy4X51yc94OnLLlIr4sCWnLSh3TNUS4Z9dBDFftKIc84mcOZ2L8hZ0T8lb2jOp&#10;eGWvBUkTLw6ODWnRKv6pFn8iENO6NscFn0vUpr4UX58acoxTGBVL4Pj+7XgyOcDYEAEYH9ktq9fy&#10;xJOik9F0zkIndVB7wFrAmRyWeUNPm/jEV6BWMp31WWW/iagu5dR5/nJZ9s/09yyyLQfleAEh6ZC2&#10;pGIU8EgC1CawdUh7kwK3Sn8QrPG5FL/WPzekvm8CmGS6YRKtH62z2AaxjbjdvF/o2OggJgkQs+i3&#10;YPxOhBpkR5P9kY9AyfIbYcG/AmH6sP6OMJ78XCBMeqb/8cnP+g2XP1c3/hdiRIsWvyTXuf2RFueH&#10;Pdri4k0vndcpKvQ3fWNfPu+K8JDf3hX/1h9f3P1JyylJn7Vct/uji7cmvn9hxK73LopLfOeCnQnv&#10;XJC88/0LixC2h5M+anki6ZNWp3Z92uo0AvxM0ihS6zPJY1qfSvm8zZfJn7c5mjSydV7SyJY7kke3&#10;WZP8xSXL0ie0W5A1tcPMrFkdP8Lpb40I+V23HUNbtFv7eIsLEl9p8fvpQS1+s6JFi1/JVf3O42jK&#10;c3+pSx02rDY9NI/d8p4RcKx6NZ5ITd2rj0QnnP6I0krmTEBbwWxKP4mlNEiLv7+mThrDOOqSsFbQ&#10;9Co1nX0e+mv5OS6HlsXL42Uq2afXvsOSy/IANkmB2g5okoK0LoSg4aSVdEdtBaiQDmipRimPz9R3&#10;zPmJ+ROASQrCUjqISZb9oB0/dWzJGUtXbP+NnDgcZ5TJla+9HQoXXQMJ4y+D+a8EWmH8bCADecrz&#10;QfQ8Y/xT/gHyJ+vG/0oQmMmFEgijEIhRL/3hkrCXf9c14bXz+0a98vvBUS+ff2PMy7+/J+rV8/8e&#10;868/PB33+vlDo18//9XYN/74bty//zwq7q2/jE946y8TE95FjfjLhPj3Lhib+N4FoxHYn+wcceF7&#10;ie9d+M/Ed//ydNxrv78r6rXfXRv+yu8HRoWe3zfmtd91iXn5D203vfiXCzfc2eIPK4a0+C3lhnGV&#10;vlM37C3IdR9OC/E5mhJazydL1r+5XvnEkXjjRHKWArB8LU9AcTIqIOuQFicsPXqCWj+xpTRAm9KB&#10;aEoAXAekymmeXXxHZKmTdQR/U8b7Dt/zlA4qApeUA5w9AN1U6sMDziQnF60gK583ShnvC+nf5XlZ&#10;HLq+bLFuBox5e5xgbB5XcZzl8effg/b7oN8GATnjnwzkA9GPQdHiayB/4VXRa0YEXTnxqX6lujtW&#10;QBYKLJjygn9r+ZN1438sfkFwpkaz5Q+2+P2ukBZ/Thra4uJ4dK4xw37XJWL4b3vFhv7GPyz09wO2&#10;DzvvishXzrsm4uXfXR8e+rubIl7+w83Rr55/U9TLv7sx/JXfXRf98nlXhQ0977LI0N8Eset+9bc9&#10;40LP6xj1UotL1uA8t+C8aRkEYcoLy+X/aHE0ZdiI2rTQr2pTh3PNMkGZulw3OfC9IevJx46ZZPnc&#10;Uzq4dVjbwe2R9viOJG5Rby7HU57fcZSEtwA4PSpw6VJAUxcOCToPWDcFbJXq8CY7ZJWcpiWZ8DUB&#10;bIewWm+5rSy1f/DYqRQFHmcnZ6xEv6PG8oWGSy5YfPUBapCWP78WE5/oWzr5mYCvGcbPCRhPfT4Y&#10;pr4QDNNeGADTHu7dls5NObkb/4PxC3KrlNKgPC45WMrpbnqxxYVRr7ZoGf50izbkbtHtXhr1r9+3&#10;j3n1vA6kqJDft48f+vt2W5/9Q9vtL7RoTY2HCPi/rMPvJiKAOScsS9VoGWJRP404nBJ6X21qaHxt&#10;euhXdNLQXRzo9uzNg7Iu8yRlKUBbTlirDDirBiF+X4ejdxGwdTlNQ9Ihz6pthuT37BcJUzqopDRA&#10;m9LhrINZwRkfDRA2AWiSBdK6nKBL0qfR5sMyl+UVxCRj+9R2a8evCRArHT8UAw3FUxnGdWkhqZXL&#10;b75I/uw4Pn+w/e8nPev/2aRn+u/1gPGLqBcGnJryQuD8ac8GtpVfceN/PLhCgzpgEKTJ2TJcH29x&#10;Honcrno+F0WfkdOmVAjBF8TV/ScFYKfYm/Zkq/rUkFePpoYcFm7mZTyRpsCxioV4YhGYvy2c9ZOV&#10;TmKSfI3PVbqDP9Mbh1AmoNVrCQUngOrCadS09nkYy2iG1HdNyflqyzDWiaUDTJMF0CQ7pEkK0JrY&#10;RZN0UNvBasqoOHH4jGQBsC4DwkpyPeX6m9sp9w09Wi60zjq+bws0FI5jGNemD9tcl/xsN/lzs8QI&#10;PKemPBtw96RnAg4RjHUgT39xIEx/aSA+H7hxykvBH8mvfOcx7PpLhwy9vt2nz1/T7gn5lhtu/Phx&#10;JHmoX23qsE/QMX/JYM54jXthNZbOFSfaObtmJXkis+R7FiBr0xrvWWWA1QZOD2nTKpiqeSip5erL&#10;MV5r7xmfadKXoeatg/ncIa3DULlUKTs8HWUC2yqnaVGWZejLRlnWU110zO0U+0Y7Vl7UWLkE6rPe&#10;ls54WNzx1KHt5E/Ma0x8NtDP4o4JyAjjGS8NEnpx4Nezhg7eOWvooHOqwnjn/m63vPNAr7C37u++&#10;+827uyf+6/YuU1+5uf2tL9/SMTD0xkuHh97YIWnYDe0PvXTdpd88f9Ultc9c1fph+VU33PjpRF1a&#10;aER9WkhDbVroaTUuRn3WW1z4fwL/ilKDjUhrfBsH7SR50huyfUaOjKEp85YKnAqiFuctv+MxH/39&#10;puT5HY/lap8bwFKSFwcFMyEd1Lp0CKIsoFaPunSQmnA1qkW09zynV5LLskgB2IQwS2632KdNi34P&#10;x6pWCFeMvxn87eyTP6dmxbRne7ed9lzQCeWOFYxnDh3MmjXsMtbMoZfB5OeClk96yeePhoaYGiH1&#10;4ZBe898f0gfevb8XvH1fT3jj7u7wf3d1g9dv7wqv3toZht/cEUJu6ABDr28PL1zTDp67ui08feUl&#10;8MTgloFyldxw46cTlYmv/P5w8rBhdakha1HVDGWljH/iybcSjlejalYjpKPFiUmQ/tZO2i4ddOq1&#10;02f2950+V++fi5y+6zkvASunaYQU3Kzu2gSgVzijjMZNA9Sm9MZEUddtQlc89/yOff5eQUwyLm5n&#10;1/H929AZLxcwTgv98kjysHD5MzqnmPp80LVTXxhQYQB5qCeQZ7w0GB30IITyAJj4TDCMeyoQvngi&#10;AEY/1g9GPuIPn/7DDz7+my988FAfeO/B3vAOAvmte3vCv+/qDv+6sxu8dlsXeOWWThB6U0cYhkBG&#10;dwzPX9MWnr3qEnjqijbwxMALrpKr44YbP82oTxt2W33a8NCG1NBRtemhB61wfhUa8sdAY/Fk1CQx&#10;bsa+zQxmck3n3kD4c5AOXfXa/rl47pEesYlhXOsEaGdIKzGsJWhNIMvXtmkt39Hnz8vV1oXWU65v&#10;c2F8rHoV1Oe8x7+FupTQ0vq0ocPrsp+2NOCdS0x/MfjGqS8GH9Hd8cxhJpCnI4ynvjAQJj0bDBOe&#10;DoKxTwbC5wjkUY/2g88e9oNP/t4XPvqrL5A7HvFAb3bHb97Tg93xP+9Ad4xAfvlmBPKNwh2/eO2l&#10;7I6fQXf85OWt4dEBF06Sq+KGGz/tgLLHz6vfPbxXY+ZQv4b00PuOpgwrOJoiUxqGXob6rDegIftd&#10;qJdqyBuNLjqK4WymOpxP8J+3CLD6o8Nffgk9M/2B0lIc4j0Tms6gJgnAshjKCrhKDt+RjZL6cvnR&#10;WCdaP21dz6KGgnE89jYd98O7Q07XJYd0AxjyH3dumv5cUO+ZzwWdsbtjej7thUEw5fmB7I7HPy3c&#10;8ZjH+2vuuC98+JAPu2NKV5A7pnTFv+7sCq/fju6Y0hWaO6Z0Bbnjp8kdX0ZAvihLroYbbvx849ie&#10;4bccTRu2qzYt5BCpPjXkSG3a8JNGDtqiV6ChZAb+1d0hQH0QdSgawZWAQBDA/s/gbc5DT6PQ/E8c&#10;jhXLcpSZH//Plu9NEoAs+3tO06DssCaISqn3demf2+djeU3LUhC2LFt/7SnaP3TcjGOZGnKsMW3Y&#10;dPkz+M5i5tM+F01/acCGGUMHfalgTO6YYDzp2QEIY3LHAsbKHX+M7vjDv/qwOzZzx8IdE4xfva0z&#10;u+MQ6Y6N3DHCmNzxY4NbwSNBF8bIVXDDjf+eoL+tR9JCXj+aFrKsPi10OakufXh0XZrsJWgXuurG&#10;0llwrHIZHKtC0SPq+L5NApRnHdOZgIsQJWAc2I5/pVca8xDzXA6NZXPRsX8ge5C9ghK3JuLHjNeF&#10;sy/4Ao5VLNK+J757rGYtQ1ssS4H6P4W1DZAkw61q78lpLeA9izyn1edlztOU0+dWUXqioeBzuc/4&#10;tv4RtRnD7peH/HuJmS8NHDZz6MDlM14aUD3thYFN5I77wkecOyZ33AfeQRi/dW8P+PfdWu7YcMft&#10;Ze6Y3HFbeOqK1uiOW8Gjg1rC3wL+dLdctBtu/HfH8cyQ9nWpw/6KYH6eVJ8R8irVqRpQdtKed6Cx&#10;YAw0Fo6HxqIJZxcClW7SKYDrML9vK7otVv5oy7II3OS4TRf+XQLaDkmEK0LampPWP9dln9ZpmuYq&#10;EY5Xr+HtpfYC2he1acMO0fFrzAptIw/t9x4zXhhwy9Tng56f9GzQ82Of6vfPL5703zHyMf8Twh37&#10;c+5YuWNr7ri7yB0jjF+WjXkidyzcscodP07uOPjinX/1Pa+DXKQbbvxvBcCIX9YnDb0Y3XMPpdqk&#10;l/rXpQ+baYHhf6CjqcNOI/RfacwI7asv52yiuuy6jJAXa9OGibpsJ2W8hheMt0zlfcIQ++7SHQq8&#10;3uT0HZK36Zr6jqc4NZH7MV6MxJgU1M2+NmX4xC/Tn+8sD+GPEkOGtPjVmL/3bDnqMd9uI//epwfp&#10;A9L9Qm/f37XHv+/t0nP4jZ36vHZrR59h113ab/hNlz4/7Kb2+yldYeaORbqC3PHjgy6KuTvg91Qz&#10;7XbXdsON5kRJypC/1KUMG1KXOnxMfXrIitq0kI11aSGrjqSGTjqa+sLd+7Y/cr6c9HsL6uhQmzZs&#10;fX3qsLK61NAqLglMDW10zJUXT+FhTk8cjECFCzdNsFOOmqHtCcIfRzJvfjgGThwIh/qsN43tqE0P&#10;OXQ46aUKuQvccMMNN36aURb1+HnowJ+o/f/27t+1iSiAA3gHwUHdXRwKruLirOLqLC6CoBUh5u7Q&#10;RYf+CUpdBQUdFHRycHFScFGaX6WCGHVIQeugvWtIqlPPe0l6NVIEtR2Cnw98yXbv3fLl8e7dpV69&#10;m9Wie6thz7yZdMpSLnM5776dy3tLD/JeZ5iwNx7KcHNFvVVR7mBG44aE/eFe534xx+vlnMPD2XBP&#10;K42Lh0e3CzA51tvR7rRWPbHaiM+GpPPR1aKkl8bLeZjBnnT7Zt5tzw3SL0qxXEUXGZb09hX1r8Xf&#10;//i4HHvjU5nDVDvdhWim+D05ui2AyZc/O7ar96qyf23xyoGQbis+n9aj5Z+LuczgpMe1wWmPjYRV&#10;df/Tk7Ei/ZusfX6ar4Zzw4uzm9cf7Q2XacTv+/VLR8J8R9MH+H98nb9wKJzfXmlW28VK+l2RD2kz&#10;/hK+VT1WltuYtJ58D/vfYbzwDzJpK9nRo2sAE2m5dWZP2CpYqcU3iqK+tZGsFt0OZ7qzWvw8PEj8&#10;XWFnzfhb1oiWskbyolj1Pswa8Z2xazWT2bQ1Mz0aEoA/EY4I5q8re9OX1em0mRwvSvVU1kpOb5Xw&#10;Wnu3Xjma1SsH19+c25c/+vfXmQEAAAAAAAAAAAAAAAAAAAAAAAAAAAAAAAAAAAAAAAAAAAAAAAAA&#10;gEk3NfUD9cs0AcKW0I0AAAAASUVORK5CYIJQSwMECgAAAAAAAAAhAGiEGUwBKgAAASoAABUAAABk&#10;cnMvbWVkaWEvaW1hZ2UyLmpwZWf/2P/gABBKRklGAAEBAQDcANwAAP/bAEMAAgEBAQEBAgEBAQIC&#10;AgICBAMCAgICBQQEAwQGBQYGBgUGBgYHCQgGBwkHBgYICwgJCgoKCgoGCAsMCwoMCQoKCv/bAEMB&#10;AgICAgICBQMDBQoHBgcKCgoKCgoKCgoKCgoKCgoKCgoKCgoKCgoKCgoKCgoKCgoKCgoKCgoKCgoK&#10;CgoKCgoKCv/AABEIAU4At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p+IPEGheE9Cv&#10;PE/ijWbXTtN061kutQ1C+nWKG2gjUvJLI7EKiKoLFiQAASTQBcJA6mvLv2pP21/2Tv2KfBi+Pf2q&#10;f2gPC/gfTpFY2p1zU1Se8243Lb265muWGRlYkduelfAPxb/4K2ftm/8ABTf4m6t+y5/wQX8G2r+H&#10;9Kuks/G37UvjLT2TQ9HkwGkh0yGeM/apxlBvaOQtlisHllLqvTf2Tf8Ag3Z/Yx+FPiub46/tjajq&#10;37S3xe1CZZta+IHxdZr6KSQABVgsJXkijjVVUKJTMy4wrqu1Vly5QOS8Qf8AByf4D+LIm0v/AIJr&#10;/wDBPf48ftE3aXUccOtaL4Pn0nw/Ih3bi19NHJLEwwMLJbKpyfmGOdLwp/wUl/4L1eLZ/wC1bL/g&#10;3+hg05n3R2upftDaRZ3QTOcHz4V+bHGdg57dq/RTT9KsdJs7fTNLtIre1tYVhtrWCNUjhjUAKiqA&#10;AqgDAA4AqyFA5AqfaAfnr4g/4LJ/tn/s03Vj44/4KP8A/BIbxF8Hfha+p2dhr3xO0X4vaT4qt9Bk&#10;urmK2gnure0jjkW282ZA8ilmXPypIxCn9CVbcobHUZr5Y/4LffDbw38Uv+CRf7RXhrxRZ+dbWvwn&#10;1fWIkz0udPga/t3/AOAzW0bfhXvH7PPxBvvi18APA3xV1Ozjt7nxN4P0zVri3iYssUlxaxzMoJ5I&#10;BcgZqoy5kB2FFFFUAUUUUAFFFFABRRRQAUUUUAFFFeA/8FBv28PDH7Efw30uLR/CVz41+KHj3UTo&#10;fwh+F+kyhb7xVrLAYjBPy29rCGEtzdyFYoIhkku8UcgB79RXyz/wSe/al/aA/aB+DHir4YftlaZp&#10;9l8bPg547vvBnxMXS7E2trqk0Sx3Flq9pC+JBa3llPbTJIyRLK3mtHGibVH1NQAUUUUAZPjvx14Q&#10;+GPgvV/iN8QfEVpo+g6BpdxqWtatqEwjgsrSCNpZp5HPCokaM7MeAFJr8orq3/aI/wCDlb4g+bNd&#10;+JPhn+wn4e1jENvGzWes/GS9tpm+cnAe30tJF+6SRvRTtadQbHpfjvoPi7/gvb+3r4m/ZFtvFt5p&#10;/wCyL+z14lgtfio2jtLbyfErxhCRI2jGfg/YrNgqyquD5g3gsZLSe3/Tzwj4R8L+AfC+n+CPBHh2&#10;x0jR9JsYrPS9K0y1SC3s7eNAkcMUaAKiKoCqoAAAAFTKVgMf4KfBT4Vfs7/C7Rfgv8FPAOl+GfC/&#10;h2xW00fRdIthHDbRD0HVmJyzOxLOzMzEsST1X4UUViAUUUUAfNn/AAWO1nT9B/4JP/tIX2pXccMc&#10;nwT8S2yySPtBkm02eJF+rO6qB3JA717X8EfB1z8O/gv4R+H940bTaH4X0/T5WhHylobaOMkcDjK8&#10;cD6Cvkz/AIOGfC+u/Ev/AIJZeMPgb4Ru0j1z4jeMPB3hXQ4WmKG6ub3xPpkXkjAJO5C+4AE7d3Br&#10;7bX7orWHwgFFFFWAUUUUAFFFFABRRRQAUUUUAI7bVJr89f8AgkN4Dsv2tPjj8Uf+Cmv7Ut/DqXx2&#10;0bx5rvw2bwWjSS6f8I7PTbpoTo1i7/Lcz3EZiu5r9VUSi8CIkQ85ZP0LIyMEV8I/FLUD/wAE/P8A&#10;gsN4a+MIj+y/DP8Aa8tbbwf4wmaRzDp/j/TIH/sa6LSSFYzf2AksRDCih5bOKRyTkkA0NVurH9lX&#10;/gvNpbxfYdP0L9rH4NzWs0NvbvJcaj4u8Jv5qTSOSREp0a+kjGMBjZrkZGT9vV8Q/wDBdy5uPhN+&#10;zZ8Pf269P1rVLF/2dfjf4Z8a6sNDtTJeahoj3f8AZWq2KlSCscllqMzSfwskJVsKSR9uQtviVg27&#10;I60AOr5H/wCC0n7cnjn9iL9jO6uvgMjXXxg+JGt2fgn4N6TBbpNPceINQfyopkjkVkcwJ5kwEimJ&#10;njjjfiQA/XFfm34Vg/4eN/8ABfzW/Gtxex6h8Nf2LfDK6PoiQ3UU1reeONYhLXkwZF5a1t0+zyRM&#10;zNDcWqN8hZhQB9Uf8E0P2G/Bf/BOn9i3wR+yt4QWCa40PTBL4l1eFTnVtYm/eXt4xPzEPMzBN2Ss&#10;Sxp0QAe8bj60pXaoUUlTHVXYBuPrRuPrRRVWQDkJI5p1NTpSswRdxrB7gfF//BQ6Kx/aD/bw/ZN/&#10;Y3TT7q8t9P8AiBf/ABa8WSadMqvp1l4ds3SwaYHpDNqt/ZJ0+YwsARgmvtBBhQMY4r4k/wCCcstj&#10;+1x+218fv+ClTWhm0WPVE+EXwivZrVB5ug6HM76nfW80bslxbXmsS3OxxzssI84OVH25W0VZAFFF&#10;FMAooooAKKKKACiiigAooooAK8N/4KP/ALIq/tv/ALGvjX4AaXrP9keJLzT11DwL4ijuXt5NF8Q2&#10;ci3WmXqzRgyReXdRRFmj+YxmRR9417lQeeKAPk/4H+PdQ/4K5f8ABI7ULDx5o0/gzxN8Tvhrrng3&#10;x9pM+lyWsnh7xB5VzpOqQ/ZpneWEQ3iT7I5WMgQJu5Jrb/4I6/tC3f7UX/BMD4I/GHWdTvbzV7jw&#10;Ha6Z4iu9SBFxPq2nFtOv5HyAdzXdrOScYOeMjBPmv7I1hafsnf8ABXb9oT9kTSojb+G/jF4dsPjf&#10;4RsrWxcQWmoPKNI8R752J3Sy3UenXWwfKoumwAOKl/4JFahL8MfjF+1j+xTq+vrcXXw5/aG1DxDo&#10;um28SR22l6B4ntoNcsbaFVPyqs1xfAqAAD06kKAfT37Uvx68L/ss/s2+PP2k/GsEk2leA/COoa9f&#10;W0BAkuEtbd5vJTcQN7lQigkAswr5m/4IC/s8eJ/gr/wTd8K/Ef4oz/aviB8aL+7+JvxC1RlYSXuo&#10;604ukdw33HW1NqjKMAOjnAJOeW/4OHZ9S+KP7MPwz/YO8P6hDHdftGfHbwz4L1RI3zdQaOtydQvr&#10;yJAQxWIWcQkb7qrNgkbga+9NG0rTdC0m20TRrCK1s7OBILW1t4wkcUaKFVFUcAAAAAcAConsBYkp&#10;tOkptOHwgFFFFUA5DxXyn/wVs/ah+Ivwe+Adh+z5+zJdLJ8cfjnqn/CG/CWzimIls7iZD9t1pgga&#10;RLfTrTzbuSYI6xssIcAPX0j8RfiF4K+E3gHWfid8SPE9novh/wAPabPqOuavqEmyCytIY2klmduy&#10;qisx+lfGX/BNXwd44/bT+P3iP/gsD8dvC+paXY+JNMPh79nDwhrtu0c3hzwcGDyao0bELHd6tKq3&#10;BOwulskCLNJHJgZxjeVwPqn9lL9mr4Zfsdfs3+C/2X/g7potvDvgjw/b6Xp7NBFHLc+Wv7y6m8pE&#10;RrieQvNK4Ub5ZZHIyxr0GiitACiiigAooooAKKKKACiiigAooooAKKKKAPhz/gqJf6P8C/27/wBi&#10;f9r7U9Su441+MmofC290+xwGvk8U6TPFbmTj5o4bywtZME8ZJAzWv4asvEnwj/4L2+JrHSdBs7Xw&#10;v8aP2Y7PWNUvVwZr3XvDmtmzye4C2WtwL/tBF/uim/8ABfyPxvof/BL7xp8avhZ4R/tjxV8KfEPh&#10;rx74fT7OshtZNH12xvZ7nkHAjtYrlmOP9XvzkZBrf8FAfDQ0f/gpP+w3+0rJ4qSz0vT/AB74u8GX&#10;kK3Wxb1tc8MXUtsp/hdfP0qPCk8u6bQTjABzX7Q6r8ev+DiH4BfCS903/Q/gb8BvE3xGW5UErNda&#10;vdxaHHFJ1XKLC8iYw2WY5IGK+/K+Cf8AgnNdXnxs/wCCtH7bH7S7az/aei6Fr3hb4Z+FZi5YWLaV&#10;pzT6paq3TH2273Mo6OW9a+9qynuA1xxmm1JSF1HU0lJoBlZvjDxj4T+HvhTUvHfjzxNp+i6Jo9jL&#10;e6tq+q3iW9rZW0SF5ZpZZCFjjRFZmZiAqqSSAK8P/bd/4Ka/su/sJxaf4a+JGv6h4g8feIm8rwX8&#10;KfA+ntqnibxFcNnZHbWMWXAYgjzZNkeRjduIU/PXhD9if9sn/gqR4w0/4xf8FZtNi8B/CewnW78K&#10;/sn+H9b+1RXsyODDdeJ76HauoEMolSxjAhXEPmfMs0cmkXKQGTfa34y/4L6eO9N8P+GfD+o6H+xb&#10;4X8RR3+teINUtWt7r406hZTq8NhbW8mGi0KOZRJLcSLuuHhWKMIyyPF+j8aJEgjjQKqjCqo4FV9F&#10;0XSfDmkWugaDplvZWNjbpb2dnawiOK3hRQqRoi4CqqgAKAAAMCrVUAUUUUAFFFFABRRRQAUUUUAF&#10;FFFABRRRQAUVy3xd+OHwa/Z/8GzfEX47fFbw74M8P28ixz654q1qDT7SN2+6hlndV3HBwM5ODjNf&#10;F3xT/wCDmn/gjp8O5dW0fwz+0lqXjzWtLmaH+xfh/wCCdU1BruQHBFvcm3SzlHo4n2EcgmgD6k/b&#10;u+D/AIj/AGhP2I/jF8BfB8cbav42+FviDQtJWZtq/arvTZ7eLJ7DfIvPavgH9pDxLqfxu/4JA/sF&#10;/tg+JfGUUtv4E+LnwZ8ZePtdubpY1RS8GmXsrliBxc35DZIAG4k4Brej/wCDg74//GVbe5/Yr/4I&#10;m/tE+OrO6bZDqXjCzh8N2jsB82J1W8TAynf+LnHQ/F8n7O//AAXW8T/8EMZP+CQcn/BI67ktbjy1&#10;034gSfGXRIbm0hj8S/2wsUmnTOrHCoLdSJVwm1/9is1WouXKpK/qv66r70FmfoV/wbhabqHiL/gn&#10;rqX7VviO2a11X4//ABg8W/EfVLQjiCW91KSBVBPLAx2kbBjyQwr7Q+MXx4+CX7PPhFvHvx5+L/hn&#10;wXoglEX9reK9dt9PtjIQSIxJO6qXIBwoOTjgV+Bfgr4cf8HNGn/Dnwj+zv8AFj9m34weGfhX4H8J&#10;2egaT4T/AGe/Hfhzw3fSx2kCwpK+qu15cl3CKz4+VjnYqbia9S/ZFk/4IJfBz4raX4P/AOCkH7AH&#10;xF+FPxX1GEQyeJv2wobvXtN1y48yRi0eo3TyWBAwSZ3t7WM9ASSctxu7gfcfiz/g4N/Yh1vXdU+H&#10;v7Gvhz4i/tJeMNKXN34d+B/gO81WO2UtsWaa9ZY7WO337VMyyOvzfKGPFZVz4b/4Lsft3lrTxZrH&#10;g39jr4f3lwUurHQbyLxZ46ubXaodBdALp9j5oZysse+aBgvB2Zf7k+HOhfDbQfBGm6d8JNH0Wx8N&#10;/ZEk0e38O28UVj5DgMjQrCBHsIIIK8EHIrcp8sUB89/sUf8ABML9kP8AYON/4k+Dnge81LxtroY+&#10;Kvid401R9X8Ta67FS7XN/Pl8OyIzRReXEWG7Zuya+hKKKoAooooAKKKKACiiigAooooAKKKKACii&#10;igAryH9uj9tH4Lf8E/v2Y/E/7Uvx61prXQ/DtnuhtLYbrrVLxztt7G3T+OaaTbGucKoJd2SNHdfX&#10;mYKMsa/M/wAW2MX/AAV8/wCCyC+Br0Nf/AL9jPUFn1mBlLWPin4jyqQkDDfsmTTY85yoeKcSxsGj&#10;uATMpcqAx/2QP+CS/jD/AIKK+J4/+Cjn/BbjwzJ4l8VeI4zcfD34F6jcTLofgDSZCrQwvbbh5l2y&#10;KhlVx1z5qtJxH+hvws/Zo/Z1+Btj/ZfwX+A3g3wjbmTzGh8M+F7SxVnxjcRDGuTjuea7cDAxRWfs&#10;Kco2qJS9V+nQd+wgVR0UflS4HpRRWwgwOmK5r4ufBv4T/HzwBqHwr+Nvw30PxZ4b1aPy9R0PxBpk&#10;V3azrnI3RyKVyCAQcZUgEEEA10tFAH5b/Ev4AftD/wDBvzdzftI/sRv4m+I37KMM0lz8VPgDeXr3&#10;t/4HtGkMk2teHppnLGKLc8ktrI20r5jO+HNxa/o58BPjz8Jf2m/g/wCH/jz8C/HFl4k8J+KNNjvt&#10;D1mxkylxC2RyDho3VgyPG4DxyI6OqsrKOourW3vrWSyvIFkhmjKSRyKGVlIwQQeCCK/N39kfSj/w&#10;SF/4Kiah/wAE+LjVvsvwD/aMj1DxZ8AbW4ZRb+GfE9uyvq/h6HahZIZYnS5iEjJEhSOKJXlmlZgD&#10;9KqKAQRkGigAooooAKKKKACiiigAooooAKKKKACiiigD5z/4Kw/tuf8ADvn9grx9+0jo9vHd+JrP&#10;T003wJpbQiY32vXkgtrGPyt6mZFmkWWRFO8wwylckVT/AOCSv7Dsf/BPz9hXwZ8BtaYXPi+a3bWv&#10;iPq7T+dJqXiK8xLezPNgGfa5EKSN8xjhjzzXz7+17NF/wUB/4Lc/Bv8AYqsbn7V4G/Zp0wfFr4mx&#10;w3QaGXxFJ+50CylAT93PCGN4FLYlgu3GPlyf0WHSp+KXp/X9eoBRRRVAFFFFABRRRQAV8j/8FrP2&#10;N/FP7Xv7Dmrz/Bya4s/ip8MNSt/H3wj1axTdc2viDS2M8KRD+JpUEkKhsqHkRyCUGPrigjIxQB4/&#10;/wAE+P2v/Cn7e37Fvw5/a48IQxwQ+NPDcd1f2MO/ZY6hGzQX1opdVZxDdxTwh8YfytwyCDXslfnJ&#10;/wAEzHH7AH/BTb4+f8ErtbWGx8I+Nbs/GH4Exs21PsN84h1fTYQX2Rpb3camK3RQ2xbiY8Nkfo3Q&#10;AUUUUAFFFFABRRRQAUUUUAFFFFABWR8QPHfhL4XeBdZ+Jfj7XrXSdB8PaVcalrWqX0ojhsrSCJpZ&#10;ppGJAVERGYk8AAmtevgf/g4N+JXizW/2W/Cf/BPz4R629r46/ai+IGneA9MktpiJrHSHlSbV74oF&#10;Jkt0tU8iYZGEvc54oAi/4N/vA3inx3+z746/4KSfFjRbyz8aftSfEO/8ZT2up3j3NxpmgpLJb6Lp&#10;omcAyQQWqloSFUeVOgAAAUffNYvw2+H3hT4S/DvQfhX4C0iPT9D8M6La6VotjF922tLeFYYYx7Ki&#10;Kv4VtVMdI6gFFFFUAUUUUAFFFFABRRRQB8C/8F5fhr42+HXw7+Gv/BU34IeGZdS8bfsr+NF8UX+n&#10;WUwhn1jwnOot9d08SlH8sPa4dpCrbI45iFJIFfcHwv8AiX4H+M/w18P/ABe+Gevx6t4c8VaHaax4&#10;f1SGN0W8sbmFZoJgrqrKHjdWAYAgHkA8Vc8UeGPD/jXw1qHg/wAWaRBqGl6rYzWepWN1HujuLeVC&#10;kkbjurKxUjuDXwP/AMEP/GPiP9mnxd8YP+CN3xZ8QzXeq/s/+IvtnwyvtSut9xrHgXU2a5059zNu&#10;me1Z2glZVWKES28K/doA/QqiiigAooooAKKKKACiiigAooooACccmvzu+HlxJ+3H/wAHB/jD4gvc&#10;NdeC/wBj74bw+GtBikZWhPjDxAnnX15bsg5KWCCzlRzlJI1IUdT9t/tJfHTwj+zF+z743/aM8erI&#10;2i+BfCeoa9qcULKJJYbS3edo03EAyME2qO7MB3r5b/4IFfA3xr8NP+Cfun/G/wCL9rCvxA+PvibU&#10;vir46kgXCNea1KLiIKp5QC1FtmMklHLjNTLXQD7WoooqgCiiigAooooAKKKKACiiigAr86P+Cy1n&#10;c/sO/tKfBX/gtP4MtbmPT/h/rEfgf48JZNJi98EarN5f2iZIzun+xXskc8UIDb5pIiRiMY/ReuQ/&#10;aA+CHgP9pb4H+Lv2fPijYNc+HfGnh280bWYY8B/s9xC0TshIO2RQ25WxlWVSORQB19leW2oWkd/Z&#10;XEc0M0ayQzROGV1IyGBHBBHII61JXwr/AMEDvjn491H9l7Xf2C/j/cx/8LS/Zb8SN8P/ABOiv/x+&#10;6XCpOjajGu1SLeazVYo2bLSfY3kP3wK+6qACiiigAooooAKKKKACiignigD87/8Agvv4g1L9oGx+&#10;CX/BI7wYzPqf7SvxKto/FhjjUtZ+EdGki1LVLhH3jypgUtim5WEiJcKPmxX6B6PpOnaDpNroekWU&#10;dtaWdukFrbwqFSKNFCqigdAAAAPQV+eH/BOawh/bh/4K1/tI/wDBS7VG+2eHvh3cp8FPhDOfKaMW&#10;9gy3GsXMbKD5ge8kzFMpwYriRMsBx+jFTH3pN/L+vn+QBRRRVAFFFFABRRRQAUUUUAFFFFABRRRQ&#10;B+cv7cUE/wDwTw/4K/8AwX/4KHaBILTwH8eJIfhB8a4VOIl1CXMmg6qy+Yqh1lj8iS4cMIraN1Az&#10;Lmv0er5//wCCn37Gmj/t+/sH/En9la/iiF94k8PSN4bupW2/ZNXgIuLCbd1VVuYot2MZQuucMawf&#10;+COv7Z+rft1/8E+fAvxj8dO0fjrTbaTw38TNPuJE+1WfiLTm+zXgnjQDyJJWRboREApHdR+xIB9P&#10;UUUUAFFFFABRRRQAV8s/8Fkv22fEf7CH7Bvij4qfC9Rc/EbX57fwr8KtLj2NNe+I9RfyLXyonjkW&#10;d4QZbvySpEq2rJxuyPqYkAZNfnJ8XNRk/wCCjH/BdLwf8BNNsZLj4a/sdaavjDxtcMc22oeNtSgA&#10;0m1K5wWtLfddJIOVk8+NgCFzMm1HQD6h/wCCZ37F+gf8E+/2HPh5+ylo0kVxdeG9DU+INQiB/wBO&#10;1admnvbjJ+YhriSXbu5VAi9FFe7UDgYoprRWAKKKKYBRRRQAUUUUAFFFFABRRRQAUUUUAHXqK/Ov&#10;9mVp/wDgn5/wXL+J/wCyjfGa1+H37Vuiv8Tfh0s07Lb2/iyzUx69ZQptIknuIQt9I2V2RwxLg5yP&#10;0Ur4J/4OCPh3448O/sv+E/8AgoN8FdKFx48/Zd8eWXjvTIkjbdfaSrCHVrB3Qhkt5bZg82DzHbEc&#10;dQAffVFYfwy+JHgn4x/Djw/8W/hrr8ereHfFGi2mr6DqkMbql3Z3MKzQTBXAYB43VgGAIB5ANblA&#10;BRRRQAUUUUAebfthftP/AA7/AGLv2X/HX7VHxVmxofgfw5capdW6zpHJeSIuIbSJpCF86eYxwxgk&#10;AySoO9fOX/BB79l/4h/AL9ha1+Kvx/iWT4sfHHxDffEn4nXbWqwyNqOqyGdIjGqJ5JSAxBoQoWOV&#10;pgowa89/4K0LP+3J+3z+zz/wSMsYJLjwvNfH4s/HO38uXyp/DemTNFp9hMAypNBeX6yRuhyUeG3c&#10;ds/omoAGAKneXp/X9eoC0UUVQBRRRQAUUUUAFFFFABRRRQAUUUUAFFFFABWT4/8AA3hb4n+BNa+G&#10;vjjSItQ0XxDpNxpusWE65S5tZ4miliYf3WRmU+xrWooA+Cf+Debx/wCK9B/ZK8W/sFfFTxFc6l4w&#10;/Zh+J2sfD28vtQvpJbjUNLhnafTLwJJ80NsbaUW8CZKiKyULhQFH31X55ywX37IH/Bxha6hBJdL4&#10;X/bA+D8kFzH8rLJ4s8Lxb0fsUjTSSy4Od0kpOcDA/QygAooooAKjuriK0t5Lq4lWOONS0kjsAqqO&#10;pJPQAVJXxz/wXr/aG8Rfs9/8EufiUPADRyeMPiBaW/gPwXYfaWhmu9Q1qZbAiBlIInjt5bi4TkDN&#10;vyaAPMf+CGeln9qn4g/Hz/gsT4n0lVm+PHxAl0r4bztZmIp4L0T/AIl9g4R2d4JJ3gdp0yA0kCuF&#10;AIA/RCvO/wBkb9nnw5+yX+y98P8A9mbwmYXsfAvhDT9FjuIbcRi6eCBUkuCo6PLIGkb1Z2J5NeiV&#10;MdgCiiiqAKKKKACiiigAooooAKKKKACiiigAooooAKKKKAPz6/4OJ7dvhR+zT8MP+Cgml6Nc3d5+&#10;zb8cvDfjLUIdOuBDdXmjPdrZ39gkn8KzrcRK+QQVTkEZr9B4ZI5YVlhcMrKCrKcgj1rxP/go98Bf&#10;+GoP2BfjJ8AYNLW8vPFPw31ey0mFo93+nG0ka1YDuVuFiYe6iuP/AOCL3x/X9pv/AIJVfAf4vS61&#10;d6leT/Dmw0zWNQv5C81zqOnqdOvJXY8szXNrMxJ5OcnmgD6eooooAK+Bf+CrFhqvxx/4KOfsM/si&#10;zaNFdeHZvidrfxN8QXCq/mWs3hnTlksMkcCJ578q2c5YRjpnP31XwLo+k6v8Rv8Ag5V1rxTHO0+i&#10;/DP9kOz02aNpNy22qap4hlnVlH8Je1tmB6EhF6igD72HSiiigAooooAKKKKACiiigAooooAKKKKA&#10;CiiigAooooAKKKKAEbO049K+Av8Ag2+vZfDP7Efjz9mQ2ksMPwR/aE8aeB7VJuvlRah9vHYf9BA9&#10;c/XsPv1hlcGvgj/gilqS+Gv2iP25PglKsfn6b+1jqviViCdxTV7K1kTPPT/Rjj8fwAPvyiiigAr4&#10;H/YPuLzWv+C6P7e97qEm7+x9P+Fum6eP+ecL6BcXLDr/AM9JGP4198V8J/8ABPeyt7n/AILGft/+&#10;K7KaOWG48QfDey8xE/5aW/hVA67u+1pCMdjn1oA+6KKKKACiiigAooooAKKKKACiiigAooooAKKK&#10;KACiiigAooooAK+Af+CbukT+Gf8Agtb/AMFBtBjOLea9+Gepxrj+O50O9Zz+a/mDX39XwF+zjd3X&#10;gj/g4y/aO8FwvIlv45+A3g/xJcRrgJJJYzS6ejEd2CyMAecAnkcCgD9AaKKKACvz/wD+CN2u2vi/&#10;9r79uvxbFKxkb9paXTGUybwFsbCG2HYfxI4x2Ax2zX6AV+df/BIiwTwb/wAFPv8AgoL8NbOzWG1t&#10;/ix4e1xVQ8GXUtOnuJW6Z+ZhuPOMscAc5T6AfohRRRTAKKKKACiiigAooooAKKKKACiiigAooooA&#10;KKKKACiiigAr4D0COOD/AIOftc+w/dm/Yhtnv8xjiUeLNseDjP3M9+fw4+/K+CfA3l3f/BzF44uJ&#10;YP3lp+xvpUEb7v4W8SSuf1x+X1oA++qKKKACvz2/Yo1m78Gf8HA37bHw614tBJ408I/D3xRoMMkZ&#10;BurOz0gadNMh7qs7BCR3yO1foTX53/tUz2X7Nn/BxP8As3/HC51bba/Hb4M+JvhleQNDtjtptMuI&#10;9Yt5S4PzPNJcLCFIGPLGCcnEy+ED9DKKB0oqgCiiigAooooAKKKKACiiigAooooAKKKKACiiigAo&#10;oooAK+Bvg9Hbah/wcl/GK/F4zyaf+y74dtTH1CeZq0spHseFP/AjX3zXwT+wNdp8Wv8Agtb+2t8Z&#10;raNn03wnZ+B/AmkXkLDy55oNPuLrUEYYJ3xTyxpwQAM5BPQA++qKKKACvhn/AIOEfhP4/wDEX7Ai&#10;/tN/B2F5PGv7OfjnSfit4bhXaEn/ALKkf7WkpJB8pbKa6mKqcsYFXnNfc1Vda0fS/EOj3Wga5ptv&#10;eWN9bvBeWd5AssM8TqVeN0YEMrKSCpBBBINAHM/Ab4y+C/2ifgl4R+PXw5vGuNB8ZeG7LWtJkfG7&#10;7PcwJMgbBIDgPhhnhgR2rrK/On/gj94m1r9hL9oX4if8EQ/jBqm2PwRNceMP2d7+6uFkfWvA19eT&#10;OLffgNJPZXJmik3/ADEl9g8qJWr9FqEAUUUUAFFFFABRRRQAUUUUAFFFFABRRRQAUUUUAFFFFAHL&#10;/G34weBP2fvg94o+OXxQ1b7D4d8H+H7vWdcu9hYxWttC0shAHLNtQ4Uck4A5NfKf/BAX4VeNvCv7&#10;AMX7Q3xVtPs3jD9ofxtrHxb8UWiXHmRQy61MJbZY/wC6psY7JinVWLCuL/4KUa9df8FIP2tPDP8A&#10;wRf+GktxN4QtXsfGH7VmuWLNs0zw/DIlzYeHzLHIjRXWpTJETsdZo7cCZVkjMgH6EWttb2VtHaWs&#10;CxxxRqkccahVVQMAADoBQBJRRRQAUUUUAfGv/BYL9hT4oftG+APC/wC1N+yBqDaX+0R8Cr+fxB8J&#10;9QWVUj1Tcg+2aHcBmWN4LyJBF85UBwgLpG8271D/AIJ3/t7/AAk/4KJfs26X8dvhqzafqC/6D4z8&#10;I3kn+neGdZjAFzp1yjKrK8b5AZkXzEKuAAwFe9MNwwa/PP8Ab1/Yr/aK/ZI/aRb/AIKx/wDBLXwF&#10;HrXi2SLyPjt8Ebe8Nrb/ABL0oAn7XAACq6xAcsj7S8oZsb33QXYB+hFFeAfsG/8ABTH9kb/gox4J&#10;m8T/ALOnxIjl1bTVx4m8D60gtNd8PzBtjRXlmzF48PlPMG6NmBCu2DXv9ABRRRQAUUZprSxopd3C&#10;qvLM3QUAOor58+Kv/BWH/gmf8E9Ym8OfEz9u34W6bqVvIUudNXxlaz3EDDqskULu8ZHowFYvhD/g&#10;tJ/wSc8caimk6H/wUK+FKXEmPLj1Lxfb2W7PQA3DICfbNT7SHNy317AfTtFVdH13RfEOlW2u6Bq9&#10;rfWN5As9neWc6yxTxMMq6OpIZSCCGBIINWqoAooooAKKK5/4m/Fb4ZfBXwPffEz4wfELRfC3h3S4&#10;xJqOueINSis7S2UkKC8srKq5YgDJ5JAGSaAOgJx1r49/4KVf8FHPFPwI8RaH+xT+xh4UtfHn7Snx&#10;Kt5E8HeFlmBtfDdpjD67q7DPkWUPLKrAGdkZU6MV8d+Iv/BYj4+/t56zf/AD/ghj8FbjxtdLezad&#10;rv7RHjPTJrPwR4XkVIy5ikkjLajdIsyMIVQ4DJII54ya+jv+Cdn/AATB+En7Amm6144n8V6r8Q/i&#10;743YT/Er4xeLT5mreIbjIYquWf7JahgNlsjEKqoGaRkD0AaH/BNb/gnt4F/4J7/A6fwhaeI77xV4&#10;88WarJr/AMWPiNrT+Zf+K9fn5uLpyfuQhiVhhHEacsXkeWWT6KoooAKKKKACiiigApGVW4YUtFAH&#10;yz+2X/wRx/YY/bZ8Zr8YfHHw91Dwj8Srdf8AiW/Fj4a6zLoXiOzkChRL9pt/luHVFCKbhJgq8KBX&#10;i93/AME/f+C3f7Ot35X7H3/BXnTfH3h6CVhp/hX9ovwLHe3EUI+4k+r2S/abpjkhn8uM8DA7D9Dq&#10;KAPzxt9Q/wCDqC2ttk+hfsJ3DLndI03i8M3PTAYD2p0ev/8AB0xCxe78C/sNTLtIVLe+8WId3Y5Z&#10;yMD07+or9DPwooA/NeH9lj/g5g+O+uyp8Yf+CkvwN+DejyqT5fwg+H02uTxHsoGqRRMP97z2x1Fa&#10;Gn/8G5fwf+Kslnqv/BQL9uP9oD9oS5FvImraH4s+IU2n+H7mRmJV4rGy2TW4UbcILll3Ak8HaP0Y&#10;/CigD5e+F/8AwRR/4JJ/CHw3H4U8Kf8ABOr4RXVrF9yXxL4KtdauvxudQSaZuvdzXS6p/wAEqf8A&#10;gmJrGjz6Be/8E7fgf9luI9k0cPwr0mIkezJbhlPAwQQRjivfKKAPgTxJ/wAG3v8AwTxsNSbX/wBm&#10;PWviz8A9UmvGubrUvgr8VdQ01p5CO8Vy1xCgHYRxoAOOnFULj/glV/wVd+Gc91bfs0/8F8/H0Oiw&#10;qz6Po/xU+F2leJ7ott4SfUJGjd1LDlhECoPCk9f0KooA/Otv2Xf+DlLSJo5NN/4Ke/A3WFZWE0er&#10;fCP7OIzxgr5CEsevUgD0PbS0v4Z/8HM+iNDJL+0t+yLrAjTEq6n4O16IScY3HyCvPfjaMjpjiv0C&#10;ooA/Nq7/AGZ/+Dmb47a3JpXxP/4KF/s//B7Q2Xa118IfAd3rN2cEDITVok2lhk5E/HHA7b3w5/4N&#10;0P2VNa8SWPxL/b5+N/xS/ae8V2nlSxzfFrxfPJpFpcKWLPa6dAyIkb7gDDM9wmFAAxnP6D/hRQBl&#10;+DfA3gr4c+FLHwJ8PfB+l6Doel262+maNounx2trZwjpHFFEqpGo7KoAFalFFABRRRQAUUUUAf/Z&#10;UEsDBBQABgAIAAAAIQBuA+Is4AAAAAkBAAAPAAAAZHJzL2Rvd25yZXYueG1sTI9BS8NAEIXvgv9h&#10;GcFbu0nEtI3ZlFLUUxFsBeltmp0modndkN0m6b93POltHu/jzXv5ejKtGKj3jbMK4nkEgmzpdGMr&#10;BV+Ht9kShA9oNbbOkoIbeVgX93c5ZtqN9pOGfagEh1ifoYI6hC6T0pc1GfRz15Fl7+x6g4FlX0nd&#10;48jhppVJFKXSYGP5Q40dbWsqL/urUfA+4rh5il+H3eW8vR0Pzx/fu5iUenyYNi8gAk3hD4bf+lwd&#10;Cu50clervWgVzFIGFSQxL2J7lSz4ODGXLJYpyCKX/xcUPwAAAP//AwBQSwMEFAAGAAgAAAAhABKn&#10;AF9EAQAAOwMAABkAAABkcnMvX3JlbHMvZTJvRG9jLnhtbC5yZWxzrJJNT8MgGMfvJn6HhntL6bZO&#10;zbpd1GQHL2aeGwpPWzYKBJhdv73MxejippcegTz/lx/PYnXoZPQO1gmtCkSSFEWgmOZCNQV62zzH&#10;dyhynipOpVZQoAEcWi1vbxavIKkPQ64VxkVBRbkCtd6bB4wda6GjLtEGVHipte2oD0fbYEPZjjaA&#10;szTNsf2pgZZnmtGaF8iu+QRFm8EE5/+1dV0LBo+a7TtQ/oIFFl3wDoLUNuAL1AEX9HSZJVsDDcKX&#10;Q2RjhmhDHSuF2n0HOXZzAdwRGJPCUOs/aXHwVEhMJmSWTnDd87Ks9lUloWzDl5Tc0l7F1RBb2GoV&#10;k/k8z/Mv1RfNA7WngwerqLzWjIzZ7Dpekhh1le50zAx/0O37PqmlYDubMN1h02qvHa4GZvBsnpE8&#10;uyfTsO6n7fiND5+t/PIDAAD//wMAUEsBAi0AFAAGAAgAAAAhANDgc88UAQAARwIAABMAAAAAAAAA&#10;AAAAAAAAAAAAAFtDb250ZW50X1R5cGVzXS54bWxQSwECLQAUAAYACAAAACEAOP0h/9YAAACUAQAA&#10;CwAAAAAAAAAAAAAAAABFAQAAX3JlbHMvLnJlbHNQSwECLQAUAAYACAAAACEA30jxww8EAACfDQAA&#10;DgAAAAAAAAAAAAAAAABEAgAAZHJzL2Uyb0RvYy54bWxQSwECLQAKAAAAAAAAACEAMQIxECXHAAAl&#10;xwAAFAAAAAAAAAAAAAAAAAB/BgAAZHJzL21lZGlhL2ltYWdlMS5wbmdQSwECLQAKAAAAAAAAACEA&#10;aIQZTAEqAAABKgAAFQAAAAAAAAAAAAAAAADWzQAAZHJzL21lZGlhL2ltYWdlMi5qcGVnUEsBAi0A&#10;FAAGAAgAAAAhAG4D4izgAAAACQEAAA8AAAAAAAAAAAAAAAAACvgAAGRycy9kb3ducmV2LnhtbFBL&#10;AQItABQABgAIAAAAIQASpwBfRAEAADsDAAAZAAAAAAAAAAAAAAAAABf5AABkcnMvX3JlbHMvZTJv&#10;RG9jLnhtbC5yZWxzUEsFBgAAAAAHAAcAvwEAAJL6AAAAAA==&#10;">
                <v:shape id="_x0000_s1423" type="#_x0000_t202" style="position:absolute;width:58902;height:79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80cygAAAOMAAAAPAAAAZHJzL2Rvd25yZXYueG1sRI9BT8Mw&#10;DIXvSPsPkZG4sbRsnUZZNk0gxA5cNhhcrcY01RqnNGHt/j0+IHG0/d77/Fab0bfqTH1sAhvIpxko&#10;4irYhmsD72/Pt0tQMSFbbAOTgQtF2KwnVyssbRh4T+dDqpWEcCzRgEupK7WOlSOPcRo6Yrl9hd5j&#10;krGvte1xkHDf6rssW2iPDQvBYUePjqrT4ccLBAdnj/ZTd8X368vTaTEvPvbBmJvrcfsAKtGY/sV/&#10;7p2V97NZnhfz+5m0kE6yAL3+BQAA//8DAFBLAQItABQABgAIAAAAIQDb4fbL7gAAAIUBAAATAAAA&#10;AAAAAAAAAAAAAAAAAABbQ29udGVudF9UeXBlc10ueG1sUEsBAi0AFAAGAAgAAAAhAFr0LFu/AAAA&#10;FQEAAAsAAAAAAAAAAAAAAAAAHwEAAF9yZWxzLy5yZWxzUEsBAi0AFAAGAAgAAAAhAFbDzRzKAAAA&#10;4wAAAA8AAAAAAAAAAAAAAAAABwIAAGRycy9kb3ducmV2LnhtbFBLBQYAAAAAAwADALcAAAD+AgAA&#10;AAA=&#10;" fillcolor="#fbfbfb" strokeweight=".5pt">
                  <v:textbox>
                    <w:txbxContent>
                      <w:p w14:paraId="421763D0" w14:textId="08E2A799" w:rsidR="009A278A" w:rsidRDefault="009A278A">
                        <w:pPr>
                          <w:rPr>
                            <w:rFonts w:cstheme="minorHAnsi"/>
                            <w:b/>
                            <w:bCs/>
                            <w:sz w:val="32"/>
                            <w:szCs w:val="32"/>
                          </w:rPr>
                        </w:pPr>
                        <w:r>
                          <w:rPr>
                            <w:rFonts w:cstheme="minorHAnsi"/>
                            <w:b/>
                            <w:bCs/>
                            <w:sz w:val="32"/>
                            <w:szCs w:val="32"/>
                          </w:rPr>
                          <w:t>Copyright</w:t>
                        </w:r>
                        <w:r w:rsidR="00DF4058">
                          <w:rPr>
                            <w:rFonts w:cstheme="minorHAnsi"/>
                            <w:b/>
                            <w:bCs/>
                            <w:sz w:val="32"/>
                            <w:szCs w:val="32"/>
                          </w:rPr>
                          <w:t>-</w:t>
                        </w:r>
                        <w:r>
                          <w:rPr>
                            <w:rFonts w:cstheme="minorHAnsi"/>
                            <w:b/>
                            <w:bCs/>
                            <w:sz w:val="32"/>
                            <w:szCs w:val="32"/>
                          </w:rPr>
                          <w:t>free photos or drawings from the internet</w:t>
                        </w:r>
                        <w:r w:rsidR="00F00F6F" w:rsidRPr="00F00F6F">
                          <w:rPr>
                            <w:noProof/>
                          </w:rPr>
                          <w:t xml:space="preserve"> </w:t>
                        </w:r>
                      </w:p>
                      <w:p w14:paraId="165CEC5F" w14:textId="6B521EAE" w:rsidR="009A278A" w:rsidRPr="0019382A" w:rsidRDefault="00CE59E3">
                        <w:pPr>
                          <w:rPr>
                            <w:rFonts w:cstheme="minorHAnsi"/>
                            <w:szCs w:val="28"/>
                          </w:rPr>
                        </w:pPr>
                        <w:r>
                          <w:rPr>
                            <w:rFonts w:cstheme="minorHAnsi"/>
                            <w:szCs w:val="28"/>
                          </w:rPr>
                          <w:t>D</w:t>
                        </w:r>
                        <w:r w:rsidR="009A278A" w:rsidRPr="0019382A">
                          <w:rPr>
                            <w:rFonts w:cstheme="minorHAnsi"/>
                            <w:szCs w:val="28"/>
                          </w:rPr>
                          <w:t xml:space="preserve">ownload </w:t>
                        </w:r>
                        <w:r w:rsidR="009A278A" w:rsidRPr="00C427C2">
                          <w:rPr>
                            <w:rFonts w:cstheme="minorHAnsi"/>
                            <w:szCs w:val="28"/>
                          </w:rPr>
                          <w:t xml:space="preserve">Creative Commons images </w:t>
                        </w:r>
                        <w:r w:rsidR="00DF4058">
                          <w:rPr>
                            <w:rFonts w:cstheme="minorHAnsi"/>
                            <w:szCs w:val="28"/>
                          </w:rPr>
                          <w:t xml:space="preserve">in </w:t>
                        </w:r>
                        <w:r w:rsidR="009A278A" w:rsidRPr="00DF4058">
                          <w:rPr>
                            <w:rFonts w:cstheme="minorHAnsi"/>
                            <w:i/>
                            <w:iCs/>
                            <w:szCs w:val="28"/>
                          </w:rPr>
                          <w:t>Word</w:t>
                        </w:r>
                        <w:r w:rsidR="009A278A" w:rsidRPr="00DF4058">
                          <w:rPr>
                            <w:rFonts w:cstheme="minorHAnsi"/>
                            <w:szCs w:val="28"/>
                          </w:rPr>
                          <w:t>.</w:t>
                        </w:r>
                        <w:r w:rsidR="009A278A" w:rsidRPr="0019382A">
                          <w:rPr>
                            <w:rFonts w:cstheme="minorHAnsi"/>
                            <w:szCs w:val="28"/>
                          </w:rPr>
                          <w:t xml:space="preserve">  </w:t>
                        </w:r>
                      </w:p>
                      <w:p w14:paraId="05E4A8C5" w14:textId="486FE8C7" w:rsidR="009A278A" w:rsidRPr="00C427C2" w:rsidRDefault="00F00F6F" w:rsidP="002A37EE">
                        <w:pPr>
                          <w:rPr>
                            <w:rFonts w:cstheme="minorHAnsi"/>
                            <w:b/>
                            <w:bCs/>
                            <w:szCs w:val="28"/>
                          </w:rPr>
                        </w:pPr>
                        <w:r>
                          <w:rPr>
                            <w:rFonts w:cstheme="minorHAnsi"/>
                            <w:b/>
                            <w:bCs/>
                            <w:szCs w:val="28"/>
                          </w:rPr>
                          <w:t>Example i</w:t>
                        </w:r>
                        <w:r w:rsidR="00C427C2">
                          <w:rPr>
                            <w:rFonts w:cstheme="minorHAnsi"/>
                            <w:b/>
                            <w:bCs/>
                            <w:szCs w:val="28"/>
                          </w:rPr>
                          <w:t>mage: a</w:t>
                        </w:r>
                        <w:r w:rsidR="009A278A" w:rsidRPr="00C427C2">
                          <w:rPr>
                            <w:rFonts w:cstheme="minorHAnsi"/>
                            <w:b/>
                            <w:bCs/>
                            <w:szCs w:val="28"/>
                          </w:rPr>
                          <w:t xml:space="preserve"> pear</w:t>
                        </w:r>
                      </w:p>
                      <w:p w14:paraId="302B4025" w14:textId="77777777" w:rsidR="009A278A" w:rsidRPr="0019382A" w:rsidRDefault="009A278A" w:rsidP="00F00F6F">
                        <w:pPr>
                          <w:spacing w:after="0" w:line="276" w:lineRule="auto"/>
                          <w:rPr>
                            <w:rFonts w:cstheme="minorHAnsi"/>
                            <w:b/>
                            <w:bCs/>
                            <w:szCs w:val="28"/>
                          </w:rPr>
                        </w:pPr>
                        <w:r w:rsidRPr="0019382A">
                          <w:rPr>
                            <w:rFonts w:cstheme="minorHAnsi"/>
                            <w:b/>
                            <w:bCs/>
                            <w:szCs w:val="28"/>
                          </w:rPr>
                          <w:t>Steps:</w:t>
                        </w:r>
                      </w:p>
                      <w:p w14:paraId="06489639" w14:textId="2682E408" w:rsidR="009A278A" w:rsidRPr="00F00F6F" w:rsidRDefault="00F00F6F" w:rsidP="00165DC1">
                        <w:pPr>
                          <w:pStyle w:val="ListParagraph"/>
                          <w:numPr>
                            <w:ilvl w:val="0"/>
                            <w:numId w:val="98"/>
                          </w:numPr>
                          <w:spacing w:line="276" w:lineRule="auto"/>
                          <w:rPr>
                            <w:rFonts w:cstheme="minorHAnsi"/>
                            <w:sz w:val="28"/>
                            <w:szCs w:val="36"/>
                          </w:rPr>
                        </w:pPr>
                        <w:r>
                          <w:rPr>
                            <w:rFonts w:cstheme="minorHAnsi"/>
                            <w:sz w:val="28"/>
                            <w:szCs w:val="36"/>
                          </w:rPr>
                          <w:t xml:space="preserve">Click </w:t>
                        </w:r>
                        <w:r w:rsidR="009A278A" w:rsidRPr="00F00F6F">
                          <w:rPr>
                            <w:rFonts w:cstheme="minorHAnsi"/>
                            <w:sz w:val="28"/>
                            <w:szCs w:val="36"/>
                          </w:rPr>
                          <w:t>o</w:t>
                        </w:r>
                        <w:r>
                          <w:rPr>
                            <w:rFonts w:cstheme="minorHAnsi"/>
                            <w:sz w:val="28"/>
                            <w:szCs w:val="36"/>
                          </w:rPr>
                          <w:t>n</w:t>
                        </w:r>
                        <w:r w:rsidR="009A278A" w:rsidRPr="00F00F6F">
                          <w:rPr>
                            <w:rFonts w:cstheme="minorHAnsi"/>
                            <w:sz w:val="28"/>
                            <w:szCs w:val="36"/>
                          </w:rPr>
                          <w:t xml:space="preserve">: </w:t>
                        </w:r>
                        <w:r w:rsidRPr="00F00F6F">
                          <w:rPr>
                            <w:rFonts w:cstheme="minorHAnsi"/>
                            <w:b/>
                            <w:bCs/>
                            <w:sz w:val="28"/>
                            <w:szCs w:val="36"/>
                          </w:rPr>
                          <w:t>I</w:t>
                        </w:r>
                        <w:r w:rsidR="009A278A" w:rsidRPr="00F00F6F">
                          <w:rPr>
                            <w:rFonts w:cstheme="minorHAnsi"/>
                            <w:b/>
                            <w:bCs/>
                            <w:sz w:val="28"/>
                            <w:szCs w:val="36"/>
                          </w:rPr>
                          <w:t>nsert</w:t>
                        </w:r>
                        <w:r>
                          <w:rPr>
                            <w:rFonts w:cstheme="minorHAnsi"/>
                            <w:sz w:val="28"/>
                            <w:szCs w:val="36"/>
                          </w:rPr>
                          <w:t xml:space="preserve"> on the Menu ribbon.</w:t>
                        </w:r>
                        <w:r w:rsidR="009A278A" w:rsidRPr="00F00F6F">
                          <w:rPr>
                            <w:rFonts w:cstheme="minorHAnsi"/>
                            <w:sz w:val="28"/>
                            <w:szCs w:val="36"/>
                          </w:rPr>
                          <w:t xml:space="preserve"> </w:t>
                        </w:r>
                        <w:r>
                          <w:rPr>
                            <w:rFonts w:cstheme="minorHAnsi"/>
                            <w:sz w:val="28"/>
                            <w:szCs w:val="36"/>
                          </w:rPr>
                          <w:t xml:space="preserve"> </w:t>
                        </w:r>
                      </w:p>
                      <w:p w14:paraId="29B7C6D3" w14:textId="0672CC4B" w:rsidR="009A278A" w:rsidRPr="00F00F6F" w:rsidRDefault="009A278A" w:rsidP="00165DC1">
                        <w:pPr>
                          <w:pStyle w:val="ListParagraph"/>
                          <w:numPr>
                            <w:ilvl w:val="0"/>
                            <w:numId w:val="98"/>
                          </w:numPr>
                          <w:spacing w:line="276" w:lineRule="auto"/>
                          <w:rPr>
                            <w:rFonts w:cstheme="minorHAnsi"/>
                            <w:sz w:val="28"/>
                            <w:szCs w:val="36"/>
                          </w:rPr>
                        </w:pPr>
                        <w:r w:rsidRPr="00F00F6F">
                          <w:rPr>
                            <w:rFonts w:cstheme="minorHAnsi"/>
                            <w:sz w:val="28"/>
                            <w:szCs w:val="36"/>
                          </w:rPr>
                          <w:t xml:space="preserve">Click: </w:t>
                        </w:r>
                        <w:r w:rsidRPr="00F00F6F">
                          <w:rPr>
                            <w:rFonts w:cstheme="minorHAnsi"/>
                            <w:b/>
                            <w:bCs/>
                            <w:sz w:val="28"/>
                            <w:szCs w:val="36"/>
                          </w:rPr>
                          <w:t>Pictures</w:t>
                        </w:r>
                      </w:p>
                      <w:p w14:paraId="230BA368" w14:textId="77777777" w:rsidR="00F00F6F" w:rsidRPr="00F00F6F" w:rsidRDefault="00F00F6F" w:rsidP="00F00F6F">
                        <w:pPr>
                          <w:pStyle w:val="ListParagraph"/>
                          <w:spacing w:line="276" w:lineRule="auto"/>
                          <w:rPr>
                            <w:rFonts w:cstheme="minorHAnsi"/>
                            <w:sz w:val="28"/>
                            <w:szCs w:val="36"/>
                          </w:rPr>
                        </w:pPr>
                      </w:p>
                      <w:p w14:paraId="0A535663" w14:textId="177AC36F" w:rsidR="009A278A" w:rsidRPr="00F00F6F" w:rsidRDefault="00F00F6F" w:rsidP="00165DC1">
                        <w:pPr>
                          <w:pStyle w:val="ListParagraph"/>
                          <w:numPr>
                            <w:ilvl w:val="0"/>
                            <w:numId w:val="98"/>
                          </w:numPr>
                          <w:spacing w:line="276" w:lineRule="auto"/>
                          <w:rPr>
                            <w:rFonts w:cstheme="minorHAnsi"/>
                            <w:sz w:val="28"/>
                            <w:szCs w:val="36"/>
                          </w:rPr>
                        </w:pPr>
                        <w:r>
                          <w:rPr>
                            <w:rFonts w:cstheme="minorHAnsi"/>
                            <w:sz w:val="28"/>
                            <w:szCs w:val="36"/>
                          </w:rPr>
                          <w:t>Select</w:t>
                        </w:r>
                        <w:r w:rsidR="009A278A" w:rsidRPr="00F00F6F">
                          <w:rPr>
                            <w:rFonts w:cstheme="minorHAnsi"/>
                            <w:sz w:val="28"/>
                            <w:szCs w:val="36"/>
                          </w:rPr>
                          <w:t xml:space="preserve">: </w:t>
                        </w:r>
                        <w:r w:rsidR="009A278A" w:rsidRPr="00F00F6F">
                          <w:rPr>
                            <w:rFonts w:cstheme="minorHAnsi"/>
                            <w:b/>
                            <w:bCs/>
                            <w:sz w:val="28"/>
                            <w:szCs w:val="36"/>
                          </w:rPr>
                          <w:t>Online Pictures</w:t>
                        </w:r>
                      </w:p>
                      <w:p w14:paraId="3A25BD40" w14:textId="7C271C62" w:rsidR="009A278A" w:rsidRDefault="009A278A" w:rsidP="00165DC1">
                        <w:pPr>
                          <w:pStyle w:val="ListParagraph"/>
                          <w:numPr>
                            <w:ilvl w:val="0"/>
                            <w:numId w:val="98"/>
                          </w:numPr>
                          <w:spacing w:line="276" w:lineRule="auto"/>
                          <w:rPr>
                            <w:rFonts w:cstheme="minorHAnsi"/>
                            <w:sz w:val="28"/>
                            <w:szCs w:val="36"/>
                          </w:rPr>
                        </w:pPr>
                        <w:r w:rsidRPr="00F00F6F">
                          <w:rPr>
                            <w:rFonts w:cstheme="minorHAnsi"/>
                            <w:sz w:val="28"/>
                            <w:szCs w:val="36"/>
                          </w:rPr>
                          <w:t>Type</w:t>
                        </w:r>
                        <w:r w:rsidR="00F00F6F">
                          <w:rPr>
                            <w:rFonts w:cstheme="minorHAnsi"/>
                            <w:sz w:val="28"/>
                            <w:szCs w:val="36"/>
                          </w:rPr>
                          <w:t xml:space="preserve"> in the search box</w:t>
                        </w:r>
                        <w:r w:rsidRPr="00F00F6F">
                          <w:rPr>
                            <w:rFonts w:cstheme="minorHAnsi"/>
                            <w:sz w:val="28"/>
                            <w:szCs w:val="36"/>
                          </w:rPr>
                          <w:t>: pear [for a photo], drawing of a pear [for a coloured drawing]</w:t>
                        </w:r>
                        <w:r w:rsidR="00F00F6F">
                          <w:rPr>
                            <w:rFonts w:cstheme="minorHAnsi"/>
                            <w:sz w:val="28"/>
                            <w:szCs w:val="36"/>
                          </w:rPr>
                          <w:t xml:space="preserve">, </w:t>
                        </w:r>
                        <w:r w:rsidRPr="00F00F6F">
                          <w:rPr>
                            <w:rFonts w:cstheme="minorHAnsi"/>
                            <w:sz w:val="28"/>
                            <w:szCs w:val="36"/>
                          </w:rPr>
                          <w:t>black and white drawing – pear</w:t>
                        </w:r>
                        <w:r w:rsidRPr="00F00F6F">
                          <w:rPr>
                            <w:rFonts w:cstheme="minorHAnsi"/>
                            <w:i/>
                            <w:iCs/>
                            <w:sz w:val="28"/>
                            <w:szCs w:val="36"/>
                          </w:rPr>
                          <w:t xml:space="preserve"> </w:t>
                        </w:r>
                        <w:r w:rsidRPr="00F00F6F">
                          <w:rPr>
                            <w:rFonts w:cstheme="minorHAnsi"/>
                            <w:sz w:val="28"/>
                            <w:szCs w:val="36"/>
                          </w:rPr>
                          <w:t xml:space="preserve">[This allows students </w:t>
                        </w:r>
                        <w:r w:rsidRPr="00F00F6F">
                          <w:rPr>
                            <w:rFonts w:cstheme="minorHAnsi"/>
                            <w:sz w:val="28"/>
                            <w:szCs w:val="36"/>
                          </w:rPr>
                          <w:br/>
                          <w:t xml:space="preserve">to colour the image.] </w:t>
                        </w:r>
                      </w:p>
                      <w:p w14:paraId="54DA1D4F" w14:textId="6FCFBB1F" w:rsidR="009A278A" w:rsidRPr="00F00F6F" w:rsidRDefault="009A278A" w:rsidP="00165DC1">
                        <w:pPr>
                          <w:pStyle w:val="ListParagraph"/>
                          <w:numPr>
                            <w:ilvl w:val="0"/>
                            <w:numId w:val="98"/>
                          </w:numPr>
                          <w:spacing w:line="276" w:lineRule="auto"/>
                          <w:rPr>
                            <w:rFonts w:cstheme="minorHAnsi"/>
                            <w:sz w:val="28"/>
                            <w:szCs w:val="36"/>
                          </w:rPr>
                        </w:pPr>
                        <w:r w:rsidRPr="00F00F6F">
                          <w:rPr>
                            <w:rFonts w:cstheme="minorHAnsi"/>
                            <w:sz w:val="28"/>
                            <w:szCs w:val="36"/>
                          </w:rPr>
                          <w:t xml:space="preserve">Click on </w:t>
                        </w:r>
                        <w:r w:rsidR="00F00F6F">
                          <w:rPr>
                            <w:rFonts w:cstheme="minorHAnsi"/>
                            <w:sz w:val="28"/>
                            <w:szCs w:val="36"/>
                          </w:rPr>
                          <w:t>one or more images</w:t>
                        </w:r>
                      </w:p>
                      <w:p w14:paraId="4EA35077" w14:textId="3A31765C" w:rsidR="009A278A" w:rsidRPr="00F00F6F" w:rsidRDefault="009A278A" w:rsidP="00165DC1">
                        <w:pPr>
                          <w:pStyle w:val="ListParagraph"/>
                          <w:numPr>
                            <w:ilvl w:val="0"/>
                            <w:numId w:val="98"/>
                          </w:numPr>
                          <w:spacing w:line="276" w:lineRule="auto"/>
                          <w:rPr>
                            <w:rFonts w:cstheme="minorHAnsi"/>
                            <w:sz w:val="28"/>
                            <w:szCs w:val="36"/>
                          </w:rPr>
                        </w:pPr>
                        <w:r w:rsidRPr="00F00F6F">
                          <w:rPr>
                            <w:rFonts w:cstheme="minorHAnsi"/>
                            <w:sz w:val="28"/>
                            <w:szCs w:val="36"/>
                          </w:rPr>
                          <w:t xml:space="preserve">Click: </w:t>
                        </w:r>
                        <w:r w:rsidR="00F00F6F" w:rsidRPr="00F00F6F">
                          <w:rPr>
                            <w:rFonts w:cstheme="minorHAnsi"/>
                            <w:b/>
                            <w:bCs/>
                            <w:sz w:val="28"/>
                            <w:szCs w:val="36"/>
                          </w:rPr>
                          <w:t>I</w:t>
                        </w:r>
                        <w:r w:rsidRPr="00F00F6F">
                          <w:rPr>
                            <w:rFonts w:cstheme="minorHAnsi"/>
                            <w:b/>
                            <w:bCs/>
                            <w:sz w:val="28"/>
                            <w:szCs w:val="36"/>
                          </w:rPr>
                          <w:t>nsert</w:t>
                        </w:r>
                      </w:p>
                      <w:p w14:paraId="6A52CD3B" w14:textId="27031CC6" w:rsidR="009A278A" w:rsidRPr="00F00F6F" w:rsidRDefault="009A278A" w:rsidP="00165DC1">
                        <w:pPr>
                          <w:pStyle w:val="ListParagraph"/>
                          <w:numPr>
                            <w:ilvl w:val="0"/>
                            <w:numId w:val="98"/>
                          </w:numPr>
                          <w:spacing w:line="276" w:lineRule="auto"/>
                          <w:rPr>
                            <w:rFonts w:cstheme="minorHAnsi"/>
                            <w:sz w:val="28"/>
                            <w:szCs w:val="36"/>
                          </w:rPr>
                        </w:pPr>
                        <w:r w:rsidRPr="00F00F6F">
                          <w:rPr>
                            <w:rFonts w:cstheme="minorHAnsi"/>
                            <w:sz w:val="28"/>
                            <w:szCs w:val="36"/>
                          </w:rPr>
                          <w:t>Resize if needed</w:t>
                        </w:r>
                        <w:r w:rsidR="004E3A44">
                          <w:rPr>
                            <w:rFonts w:cstheme="minorHAnsi"/>
                            <w:sz w:val="28"/>
                            <w:szCs w:val="36"/>
                          </w:rPr>
                          <w:t>.</w:t>
                        </w:r>
                      </w:p>
                      <w:p w14:paraId="05982EC6" w14:textId="588693BA" w:rsidR="009A278A" w:rsidRPr="00F00F6F" w:rsidRDefault="00F00F6F" w:rsidP="00165DC1">
                        <w:pPr>
                          <w:pStyle w:val="ListParagraph"/>
                          <w:numPr>
                            <w:ilvl w:val="0"/>
                            <w:numId w:val="98"/>
                          </w:numPr>
                          <w:spacing w:line="276" w:lineRule="auto"/>
                          <w:rPr>
                            <w:rFonts w:cstheme="minorHAnsi"/>
                            <w:sz w:val="28"/>
                            <w:szCs w:val="36"/>
                          </w:rPr>
                        </w:pPr>
                        <w:r>
                          <w:rPr>
                            <w:rFonts w:cstheme="minorHAnsi"/>
                            <w:sz w:val="28"/>
                            <w:szCs w:val="36"/>
                          </w:rPr>
                          <w:t>T</w:t>
                        </w:r>
                        <w:r w:rsidRPr="00F00F6F">
                          <w:rPr>
                            <w:rFonts w:cstheme="minorHAnsi"/>
                            <w:sz w:val="28"/>
                            <w:szCs w:val="36"/>
                          </w:rPr>
                          <w:t xml:space="preserve">o </w:t>
                        </w:r>
                        <w:r w:rsidR="004E3A44">
                          <w:rPr>
                            <w:rFonts w:cstheme="minorHAnsi"/>
                            <w:sz w:val="28"/>
                            <w:szCs w:val="36"/>
                          </w:rPr>
                          <w:t xml:space="preserve">position </w:t>
                        </w:r>
                        <w:r w:rsidRPr="00F00F6F">
                          <w:rPr>
                            <w:rFonts w:cstheme="minorHAnsi"/>
                            <w:sz w:val="28"/>
                            <w:szCs w:val="36"/>
                          </w:rPr>
                          <w:t>the image</w:t>
                        </w:r>
                        <w:r>
                          <w:rPr>
                            <w:rFonts w:cstheme="minorHAnsi"/>
                            <w:sz w:val="28"/>
                            <w:szCs w:val="36"/>
                          </w:rPr>
                          <w:t>: R</w:t>
                        </w:r>
                        <w:r w:rsidR="009A278A" w:rsidRPr="00F00F6F">
                          <w:rPr>
                            <w:rFonts w:cstheme="minorHAnsi"/>
                            <w:sz w:val="28"/>
                            <w:szCs w:val="36"/>
                          </w:rPr>
                          <w:t xml:space="preserve">ight click on the image, click </w:t>
                        </w:r>
                        <w:r w:rsidR="009A278A" w:rsidRPr="00F00F6F">
                          <w:rPr>
                            <w:rFonts w:cstheme="minorHAnsi"/>
                            <w:i/>
                            <w:iCs/>
                            <w:sz w:val="28"/>
                            <w:szCs w:val="36"/>
                          </w:rPr>
                          <w:t>wrap tex</w:t>
                        </w:r>
                        <w:r>
                          <w:rPr>
                            <w:rFonts w:cstheme="minorHAnsi"/>
                            <w:i/>
                            <w:iCs/>
                            <w:sz w:val="28"/>
                            <w:szCs w:val="36"/>
                          </w:rPr>
                          <w:t>t</w:t>
                        </w:r>
                        <w:r w:rsidR="009A278A" w:rsidRPr="00F00F6F">
                          <w:rPr>
                            <w:rFonts w:cstheme="minorHAnsi"/>
                            <w:sz w:val="28"/>
                            <w:szCs w:val="36"/>
                          </w:rPr>
                          <w:t xml:space="preserve">, </w:t>
                        </w:r>
                        <w:r w:rsidR="004E3A44">
                          <w:rPr>
                            <w:rFonts w:cstheme="minorHAnsi"/>
                            <w:sz w:val="28"/>
                            <w:szCs w:val="36"/>
                          </w:rPr>
                          <w:br/>
                        </w:r>
                        <w:r>
                          <w:rPr>
                            <w:rFonts w:cstheme="minorHAnsi"/>
                            <w:sz w:val="28"/>
                            <w:szCs w:val="36"/>
                          </w:rPr>
                          <w:t xml:space="preserve">select </w:t>
                        </w:r>
                        <w:r w:rsidR="009A278A" w:rsidRPr="00F00F6F">
                          <w:rPr>
                            <w:rFonts w:cstheme="minorHAnsi"/>
                            <w:i/>
                            <w:iCs/>
                            <w:sz w:val="28"/>
                            <w:szCs w:val="36"/>
                          </w:rPr>
                          <w:t>in front of image</w:t>
                        </w:r>
                        <w:r>
                          <w:rPr>
                            <w:rFonts w:cstheme="minorHAnsi"/>
                            <w:i/>
                            <w:iCs/>
                            <w:sz w:val="28"/>
                            <w:szCs w:val="36"/>
                          </w:rPr>
                          <w:t>.</w:t>
                        </w:r>
                      </w:p>
                      <w:p w14:paraId="3A470958" w14:textId="2FF86B01" w:rsidR="009A278A" w:rsidRPr="009A278A" w:rsidRDefault="009A278A" w:rsidP="00165DC1">
                        <w:pPr>
                          <w:pStyle w:val="ListParagraph"/>
                          <w:numPr>
                            <w:ilvl w:val="0"/>
                            <w:numId w:val="98"/>
                          </w:numPr>
                          <w:spacing w:line="276" w:lineRule="auto"/>
                          <w:rPr>
                            <w:rFonts w:cstheme="minorHAnsi"/>
                            <w:sz w:val="36"/>
                            <w:szCs w:val="44"/>
                          </w:rPr>
                        </w:pPr>
                        <w:r w:rsidRPr="00F00F6F">
                          <w:rPr>
                            <w:rFonts w:cstheme="minorHAnsi"/>
                            <w:sz w:val="28"/>
                            <w:szCs w:val="36"/>
                          </w:rPr>
                          <w:t xml:space="preserve">Some images need no acknowledgement. </w:t>
                        </w:r>
                        <w:r w:rsidRPr="00F00F6F">
                          <w:rPr>
                            <w:rFonts w:cstheme="minorHAnsi"/>
                            <w:sz w:val="28"/>
                            <w:szCs w:val="36"/>
                          </w:rPr>
                          <w:br/>
                        </w:r>
                        <w:r w:rsidRPr="009A278A">
                          <w:rPr>
                            <w:rFonts w:cstheme="minorHAnsi"/>
                            <w:sz w:val="28"/>
                            <w:szCs w:val="44"/>
                          </w:rPr>
                          <w:t>e.g.</w:t>
                        </w:r>
                      </w:p>
                      <w:p w14:paraId="425B4BEB" w14:textId="77777777" w:rsidR="009A278A" w:rsidRDefault="009A278A" w:rsidP="009A278A">
                        <w:pPr>
                          <w:rPr>
                            <w:rFonts w:cstheme="minorHAnsi"/>
                            <w:sz w:val="36"/>
                            <w:szCs w:val="44"/>
                          </w:rPr>
                        </w:pPr>
                      </w:p>
                      <w:p w14:paraId="6805723D" w14:textId="77777777" w:rsidR="009A278A" w:rsidRDefault="009A278A" w:rsidP="009A278A">
                        <w:pPr>
                          <w:rPr>
                            <w:rFonts w:cstheme="minorHAnsi"/>
                            <w:sz w:val="36"/>
                            <w:szCs w:val="44"/>
                          </w:rPr>
                        </w:pPr>
                      </w:p>
                      <w:p w14:paraId="69D49250" w14:textId="2D60C79F" w:rsidR="009A278A" w:rsidRDefault="009A278A" w:rsidP="009A278A">
                        <w:pPr>
                          <w:rPr>
                            <w:rFonts w:cstheme="minorHAnsi"/>
                            <w:szCs w:val="36"/>
                          </w:rPr>
                        </w:pPr>
                        <w:r>
                          <w:rPr>
                            <w:rFonts w:cstheme="minorHAnsi"/>
                            <w:szCs w:val="36"/>
                          </w:rPr>
                          <w:tab/>
                          <w:t xml:space="preserve">Others need an acknowledgement. </w:t>
                        </w:r>
                        <w:r w:rsidR="004E3A44">
                          <w:rPr>
                            <w:rFonts w:cstheme="minorHAnsi"/>
                            <w:szCs w:val="36"/>
                          </w:rPr>
                          <w:t xml:space="preserve">Cut the acknowledgement box </w:t>
                        </w:r>
                        <w:r w:rsidR="004E3A44">
                          <w:rPr>
                            <w:rFonts w:cstheme="minorHAnsi"/>
                            <w:szCs w:val="36"/>
                          </w:rPr>
                          <w:br/>
                        </w:r>
                        <w:r w:rsidR="004E3A44">
                          <w:rPr>
                            <w:rFonts w:cstheme="minorHAnsi"/>
                            <w:szCs w:val="36"/>
                          </w:rPr>
                          <w:tab/>
                          <w:t>and a</w:t>
                        </w:r>
                        <w:r>
                          <w:rPr>
                            <w:rFonts w:cstheme="minorHAnsi"/>
                            <w:szCs w:val="36"/>
                          </w:rPr>
                          <w:t xml:space="preserve">dd </w:t>
                        </w:r>
                        <w:r w:rsidR="004E3A44">
                          <w:rPr>
                            <w:rFonts w:cstheme="minorHAnsi"/>
                            <w:szCs w:val="36"/>
                          </w:rPr>
                          <w:t>to</w:t>
                        </w:r>
                        <w:r>
                          <w:rPr>
                            <w:rFonts w:cstheme="minorHAnsi"/>
                            <w:szCs w:val="36"/>
                          </w:rPr>
                          <w:t xml:space="preserve"> the footer or somewhere inobtrusive in the document.</w:t>
                        </w:r>
                        <w:r>
                          <w:rPr>
                            <w:rFonts w:cstheme="minorHAnsi"/>
                            <w:szCs w:val="36"/>
                          </w:rPr>
                          <w:br/>
                        </w:r>
                        <w:r>
                          <w:rPr>
                            <w:rFonts w:cstheme="minorHAnsi"/>
                            <w:szCs w:val="36"/>
                          </w:rPr>
                          <w:tab/>
                          <w:t>e.g.</w:t>
                        </w:r>
                      </w:p>
                      <w:p w14:paraId="184FF874" w14:textId="77777777" w:rsidR="009A278A" w:rsidRPr="009A278A" w:rsidRDefault="009A278A" w:rsidP="009A278A">
                        <w:pPr>
                          <w:rPr>
                            <w:rFonts w:cstheme="minorHAnsi"/>
                            <w:sz w:val="36"/>
                            <w:szCs w:val="44"/>
                          </w:rPr>
                        </w:pPr>
                      </w:p>
                    </w:txbxContent>
                  </v:textbox>
                </v:shape>
                <v:shape id="Picture 4" o:spid="_x0000_s1424" type="#_x0000_t75" style="position:absolute;left:8686;top:45796;width:14783;height:1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IiqyQAAAOIAAAAPAAAAZHJzL2Rvd25yZXYueG1sRI9La8Mw&#10;EITvhf4HsYVeSiPnges6UUIphPTWPO+LtbWcWCvXUhI3vz4qBHIcZuYbZjLrbC1O1PrKsYJ+LwFB&#10;XDhdcalgu5m/ZiB8QNZYOyYFf+RhNn18mGCu3ZlXdFqHUkQI+xwVmBCaXEpfGLLoe64hjt6Pay2G&#10;KNtS6hbPEW5rOUiSVFqsOC4YbOjTUHFYH22k6N+FtKPdBdNg9jZb0vfm8KLU81P3MQYRqAv38K39&#10;pRW899M0S4ZvA/i/FO+AnF4BAAD//wMAUEsBAi0AFAAGAAgAAAAhANvh9svuAAAAhQEAABMAAAAA&#10;AAAAAAAAAAAAAAAAAFtDb250ZW50X1R5cGVzXS54bWxQSwECLQAUAAYACAAAACEAWvQsW78AAAAV&#10;AQAACwAAAAAAAAAAAAAAAAAfAQAAX3JlbHMvLnJlbHNQSwECLQAUAAYACAAAACEAX4CIqskAAADi&#10;AAAADwAAAAAAAAAAAAAAAAAHAgAAZHJzL2Rvd25yZXYueG1sUEsFBgAAAAADAAMAtwAAAP0CAAAA&#10;AA==&#10;">
                  <v:imagedata r:id="rId456" o:title=""/>
                </v:shape>
                <v:shape id="Picture 5" o:spid="_x0000_s1425" type="#_x0000_t75" style="position:absolute;left:11277;top:64846;width:7468;height:13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1GzygAAAOIAAAAPAAAAZHJzL2Rvd25yZXYueG1sRI9Pa8JA&#10;FMTvhX6H5RW81U20BkldpY0IvYl/oNdH9pmkzb5Nd7cx9tN3BcHjMDO/YRarwbSiJ+cbywrScQKC&#10;uLS64UrB8bB5noPwAVlja5kUXMjDavn4sMBc2zPvqN+HSkQI+xwV1CF0uZS+rMmgH9uOOHon6wyG&#10;KF0ltcNzhJtWTpIkkwYbjgs1dlTUVH7vf42C06Yrtus0zN//Ptc/M/dVON0XSo2ehrdXEIGGcA/f&#10;2h9aQZZMptlsmr7A9VK8A3L5DwAA//8DAFBLAQItABQABgAIAAAAIQDb4fbL7gAAAIUBAAATAAAA&#10;AAAAAAAAAAAAAAAAAABbQ29udGVudF9UeXBlc10ueG1sUEsBAi0AFAAGAAgAAAAhAFr0LFu/AAAA&#10;FQEAAAsAAAAAAAAAAAAAAAAAHwEAAF9yZWxzLy5yZWxzUEsBAi0AFAAGAAgAAAAhAMB7UbPKAAAA&#10;4gAAAA8AAAAAAAAAAAAAAAAABwIAAGRycy9kb3ducmV2LnhtbFBLBQYAAAAAAwADALcAAAD+AgAA&#10;AAA=&#10;">
                  <v:imagedata r:id="rId457" o:title=""/>
                </v:shape>
                <v:shape id="_x0000_s1426" type="#_x0000_t202" style="position:absolute;left:20878;top:70104;width:3101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5omygAAAOMAAAAPAAAAZHJzL2Rvd25yZXYueG1sRI9Bb8Iw&#10;DIXvk/gPkZG4TCOBQRkdAW2TNnGF8QNMY9qKxqmajJZ/Px8m7Wj7+b33bXaDb9SNulgHtjCbGlDE&#10;RXA1lxZO359PL6BiQnbYBCYLd4qw244eNpi70POBbsdUKjHhmKOFKqU21zoWFXmM09ASy+0SOo9J&#10;xq7UrsNezH2j58Zk2mPNklBhSx8VFdfjj7dw2fePy3V//kqn1WGRvWO9Ooe7tZPx8PYKKtGQ/sV/&#10;33sn9dcmy5bmeSEUwiQL0NtfAAAA//8DAFBLAQItABQABgAIAAAAIQDb4fbL7gAAAIUBAAATAAAA&#10;AAAAAAAAAAAAAAAAAABbQ29udGVudF9UeXBlc10ueG1sUEsBAi0AFAAGAAgAAAAhAFr0LFu/AAAA&#10;FQEAAAsAAAAAAAAAAAAAAAAAHwEAAF9yZWxzLy5yZWxzUEsBAi0AFAAGAAgAAAAhAEUnmibKAAAA&#10;4wAAAA8AAAAAAAAAAAAAAAAABwIAAGRycy9kb3ducmV2LnhtbFBLBQYAAAAAAwADALcAAAD+AgAA&#10;AAA=&#10;" stroked="f">
                  <v:textbox>
                    <w:txbxContent>
                      <w:p w14:paraId="615FF906" w14:textId="77777777" w:rsidR="00D6515A" w:rsidRPr="00D6515A" w:rsidRDefault="00000000" w:rsidP="00D6515A">
                        <w:pPr>
                          <w:rPr>
                            <w:sz w:val="18"/>
                            <w:szCs w:val="18"/>
                          </w:rPr>
                        </w:pPr>
                        <w:hyperlink r:id="rId458" w:history="1">
                          <w:r w:rsidR="00D6515A" w:rsidRPr="00D6515A">
                            <w:rPr>
                              <w:rStyle w:val="Hyperlink"/>
                              <w:sz w:val="18"/>
                              <w:szCs w:val="18"/>
                            </w:rPr>
                            <w:t>This Photo</w:t>
                          </w:r>
                        </w:hyperlink>
                        <w:r w:rsidR="00D6515A" w:rsidRPr="00D6515A">
                          <w:rPr>
                            <w:sz w:val="18"/>
                            <w:szCs w:val="18"/>
                          </w:rPr>
                          <w:t xml:space="preserve"> by Unknown Author is licensed under </w:t>
                        </w:r>
                        <w:hyperlink r:id="rId459" w:history="1">
                          <w:r w:rsidR="00D6515A" w:rsidRPr="00D6515A">
                            <w:rPr>
                              <w:rStyle w:val="Hyperlink"/>
                              <w:sz w:val="18"/>
                              <w:szCs w:val="18"/>
                            </w:rPr>
                            <w:t>CC BY-NC</w:t>
                          </w:r>
                        </w:hyperlink>
                      </w:p>
                    </w:txbxContent>
                  </v:textbox>
                </v:shape>
              </v:group>
            </w:pict>
          </mc:Fallback>
        </mc:AlternateContent>
      </w:r>
      <w:r w:rsidR="00D6515A">
        <w:rPr>
          <w:rFonts w:cstheme="minorHAnsi"/>
          <w:szCs w:val="36"/>
        </w:rPr>
        <w:tab/>
      </w:r>
    </w:p>
    <w:p w14:paraId="3B0C4E94" w14:textId="5D08D96B" w:rsidR="00D6515A" w:rsidRDefault="00D6515A" w:rsidP="00D6515A">
      <w:pPr>
        <w:rPr>
          <w:rFonts w:cstheme="minorHAnsi"/>
          <w:szCs w:val="36"/>
        </w:rPr>
      </w:pPr>
    </w:p>
    <w:p w14:paraId="4CC26504" w14:textId="4CC5BB8C" w:rsidR="00D6515A" w:rsidRDefault="00D6515A" w:rsidP="00D6515A">
      <w:pPr>
        <w:rPr>
          <w:rFonts w:cstheme="minorHAnsi"/>
          <w:szCs w:val="36"/>
        </w:rPr>
      </w:pPr>
    </w:p>
    <w:p w14:paraId="3F2DF45A" w14:textId="17A7BFC0" w:rsidR="00D6515A" w:rsidRDefault="00D6515A" w:rsidP="00D6515A">
      <w:pPr>
        <w:rPr>
          <w:rFonts w:cstheme="minorHAnsi"/>
          <w:szCs w:val="36"/>
        </w:rPr>
      </w:pPr>
    </w:p>
    <w:p w14:paraId="2FB431E4" w14:textId="50CFAD19" w:rsidR="00D6515A" w:rsidRDefault="00D6515A" w:rsidP="00D6515A">
      <w:pPr>
        <w:ind w:firstLine="720"/>
        <w:rPr>
          <w:rFonts w:cstheme="minorHAnsi"/>
          <w:szCs w:val="36"/>
        </w:rPr>
      </w:pPr>
    </w:p>
    <w:p w14:paraId="79A91853" w14:textId="4A308B52" w:rsidR="00D6515A" w:rsidRDefault="00F00F6F" w:rsidP="00D6515A">
      <w:pPr>
        <w:ind w:firstLine="720"/>
        <w:rPr>
          <w:rFonts w:cstheme="minorHAnsi"/>
          <w:szCs w:val="36"/>
        </w:rPr>
      </w:pPr>
      <w:r>
        <w:rPr>
          <w:noProof/>
        </w:rPr>
        <w:drawing>
          <wp:anchor distT="0" distB="0" distL="114300" distR="114300" simplePos="0" relativeHeight="253845504" behindDoc="0" locked="0" layoutInCell="1" allowOverlap="1" wp14:anchorId="7C375A94" wp14:editId="2BEA8481">
            <wp:simplePos x="0" y="0"/>
            <wp:positionH relativeFrom="column">
              <wp:posOffset>1649095</wp:posOffset>
            </wp:positionH>
            <wp:positionV relativeFrom="paragraph">
              <wp:posOffset>8890</wp:posOffset>
            </wp:positionV>
            <wp:extent cx="404140" cy="457200"/>
            <wp:effectExtent l="0" t="0" r="0" b="0"/>
            <wp:wrapNone/>
            <wp:docPr id="2037053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53222" name=""/>
                    <pic:cNvPicPr/>
                  </pic:nvPicPr>
                  <pic:blipFill>
                    <a:blip r:embed="rId460">
                      <a:extLst>
                        <a:ext uri="{28A0092B-C50C-407E-A947-70E740481C1C}">
                          <a14:useLocalDpi xmlns:a14="http://schemas.microsoft.com/office/drawing/2010/main" val="0"/>
                        </a:ext>
                      </a:extLst>
                    </a:blip>
                    <a:stretch>
                      <a:fillRect/>
                    </a:stretch>
                  </pic:blipFill>
                  <pic:spPr>
                    <a:xfrm>
                      <a:off x="0" y="0"/>
                      <a:ext cx="404140" cy="457200"/>
                    </a:xfrm>
                    <a:prstGeom prst="rect">
                      <a:avLst/>
                    </a:prstGeom>
                  </pic:spPr>
                </pic:pic>
              </a:graphicData>
            </a:graphic>
            <wp14:sizeRelH relativeFrom="margin">
              <wp14:pctWidth>0</wp14:pctWidth>
            </wp14:sizeRelH>
            <wp14:sizeRelV relativeFrom="margin">
              <wp14:pctHeight>0</wp14:pctHeight>
            </wp14:sizeRelV>
          </wp:anchor>
        </w:drawing>
      </w:r>
    </w:p>
    <w:p w14:paraId="14054E7D" w14:textId="104DDAB1" w:rsidR="00D6515A" w:rsidRDefault="00D6515A" w:rsidP="00D6515A">
      <w:pPr>
        <w:rPr>
          <w:rFonts w:cstheme="minorHAnsi"/>
          <w:szCs w:val="36"/>
        </w:rPr>
      </w:pPr>
    </w:p>
    <w:p w14:paraId="3024B7A8" w14:textId="25B740C5" w:rsidR="00D6515A" w:rsidRDefault="00D6515A" w:rsidP="00D6515A">
      <w:pPr>
        <w:rPr>
          <w:rFonts w:cstheme="minorHAnsi"/>
          <w:szCs w:val="36"/>
        </w:rPr>
      </w:pPr>
    </w:p>
    <w:p w14:paraId="139CE4E5" w14:textId="1D691BA4" w:rsidR="00D6515A" w:rsidRDefault="00D6515A" w:rsidP="00D6515A">
      <w:pPr>
        <w:rPr>
          <w:rFonts w:cstheme="minorHAnsi"/>
          <w:szCs w:val="36"/>
        </w:rPr>
      </w:pPr>
    </w:p>
    <w:p w14:paraId="4E023686" w14:textId="23699F42" w:rsidR="00D6515A" w:rsidRDefault="00D6515A" w:rsidP="00D6515A">
      <w:pPr>
        <w:rPr>
          <w:rFonts w:cstheme="minorHAnsi"/>
          <w:szCs w:val="36"/>
        </w:rPr>
      </w:pPr>
    </w:p>
    <w:p w14:paraId="04EBBD28" w14:textId="531E57DC" w:rsidR="00D6515A" w:rsidRDefault="00D6515A" w:rsidP="00D6515A">
      <w:pPr>
        <w:rPr>
          <w:rFonts w:cstheme="minorHAnsi"/>
          <w:szCs w:val="36"/>
        </w:rPr>
      </w:pPr>
    </w:p>
    <w:p w14:paraId="21A21060" w14:textId="39775183" w:rsidR="00D6515A" w:rsidRDefault="00D6515A" w:rsidP="00D6515A">
      <w:pPr>
        <w:rPr>
          <w:rFonts w:cstheme="minorHAnsi"/>
          <w:szCs w:val="36"/>
        </w:rPr>
      </w:pPr>
    </w:p>
    <w:p w14:paraId="79E75DF9" w14:textId="1FE68AB2" w:rsidR="00D6515A" w:rsidRDefault="00D6515A" w:rsidP="00D6515A">
      <w:pPr>
        <w:rPr>
          <w:rFonts w:cstheme="minorHAnsi"/>
          <w:szCs w:val="36"/>
        </w:rPr>
      </w:pPr>
    </w:p>
    <w:p w14:paraId="73A5E994" w14:textId="26C8127A" w:rsidR="009A278A" w:rsidRDefault="009A278A" w:rsidP="00D6515A">
      <w:pPr>
        <w:rPr>
          <w:rFonts w:cstheme="minorHAnsi"/>
          <w:szCs w:val="36"/>
        </w:rPr>
      </w:pPr>
    </w:p>
    <w:p w14:paraId="51A83D90" w14:textId="385E01EA" w:rsidR="009A278A" w:rsidRDefault="009A278A" w:rsidP="00D6515A">
      <w:pPr>
        <w:rPr>
          <w:rFonts w:cstheme="minorHAnsi"/>
          <w:szCs w:val="36"/>
        </w:rPr>
      </w:pPr>
    </w:p>
    <w:p w14:paraId="69BB914F" w14:textId="4B3A0DB3" w:rsidR="009A278A" w:rsidRDefault="009A278A" w:rsidP="00D6515A">
      <w:pPr>
        <w:rPr>
          <w:rFonts w:cstheme="minorHAnsi"/>
          <w:szCs w:val="36"/>
        </w:rPr>
      </w:pPr>
    </w:p>
    <w:p w14:paraId="4EF4F5FB" w14:textId="77777777" w:rsidR="009A278A" w:rsidRDefault="009A278A" w:rsidP="00D6515A">
      <w:pPr>
        <w:rPr>
          <w:rFonts w:cstheme="minorHAnsi"/>
          <w:szCs w:val="36"/>
        </w:rPr>
      </w:pPr>
    </w:p>
    <w:p w14:paraId="1AF1FEFC" w14:textId="77777777" w:rsidR="009A278A" w:rsidRPr="00D6515A" w:rsidRDefault="009A278A" w:rsidP="00D6515A">
      <w:pPr>
        <w:rPr>
          <w:rFonts w:cstheme="minorHAnsi"/>
          <w:szCs w:val="36"/>
        </w:rPr>
      </w:pPr>
    </w:p>
    <w:p w14:paraId="1422820A" w14:textId="3089CB2B" w:rsidR="002A37EE" w:rsidRDefault="002A37EE" w:rsidP="002A37EE">
      <w:pPr>
        <w:rPr>
          <w:b/>
          <w:bCs/>
        </w:rPr>
      </w:pPr>
      <w:r>
        <w:rPr>
          <w:b/>
          <w:bCs/>
        </w:rPr>
        <w:br w:type="page"/>
      </w:r>
    </w:p>
    <w:p w14:paraId="2EA60079" w14:textId="6B3B7AF8" w:rsidR="002A37EE" w:rsidRDefault="003B5440" w:rsidP="003B6D3A">
      <w:pPr>
        <w:pStyle w:val="Heading1"/>
        <w:ind w:left="709" w:hanging="578"/>
      </w:pPr>
      <w:r>
        <w:lastRenderedPageBreak/>
        <w:t xml:space="preserve">  </w:t>
      </w:r>
      <w:bookmarkStart w:id="40" w:name="_Toc139293013"/>
      <w:r w:rsidR="003B6D3A">
        <w:t>Audio transcripts</w:t>
      </w:r>
      <w:bookmarkEnd w:id="40"/>
    </w:p>
    <w:p w14:paraId="4E5052C0" w14:textId="4A0B53E5" w:rsidR="003B6D3A" w:rsidRPr="00525AE6" w:rsidRDefault="00930F3D" w:rsidP="002A37EE">
      <w:pPr>
        <w:rPr>
          <w:rFonts w:ascii="Comic Sans MS" w:hAnsi="Comic Sans MS"/>
          <w:sz w:val="14"/>
          <w:szCs w:val="20"/>
        </w:rPr>
      </w:pPr>
      <w:r>
        <w:rPr>
          <w:noProof/>
        </w:rPr>
        <mc:AlternateContent>
          <mc:Choice Requires="wps">
            <w:drawing>
              <wp:anchor distT="0" distB="0" distL="114300" distR="114300" simplePos="0" relativeHeight="253355008" behindDoc="0" locked="0" layoutInCell="1" allowOverlap="1" wp14:anchorId="77416852" wp14:editId="7862BB4A">
                <wp:simplePos x="0" y="0"/>
                <wp:positionH relativeFrom="margin">
                  <wp:posOffset>-30480</wp:posOffset>
                </wp:positionH>
                <wp:positionV relativeFrom="paragraph">
                  <wp:posOffset>128270</wp:posOffset>
                </wp:positionV>
                <wp:extent cx="1828800" cy="403860"/>
                <wp:effectExtent l="0" t="0" r="12065" b="15240"/>
                <wp:wrapSquare wrapText="bothSides"/>
                <wp:docPr id="1568999428" name="Text Box 1"/>
                <wp:cNvGraphicFramePr/>
                <a:graphic xmlns:a="http://schemas.openxmlformats.org/drawingml/2006/main">
                  <a:graphicData uri="http://schemas.microsoft.com/office/word/2010/wordprocessingShape">
                    <wps:wsp>
                      <wps:cNvSpPr txBox="1"/>
                      <wps:spPr>
                        <a:xfrm>
                          <a:off x="0" y="0"/>
                          <a:ext cx="1828800" cy="403860"/>
                        </a:xfrm>
                        <a:prstGeom prst="rect">
                          <a:avLst/>
                        </a:prstGeom>
                        <a:solidFill>
                          <a:schemeClr val="accent4">
                            <a:lumMod val="20000"/>
                            <a:lumOff val="80000"/>
                          </a:schemeClr>
                        </a:solidFill>
                        <a:ln w="6350">
                          <a:solidFill>
                            <a:srgbClr val="0070C0"/>
                          </a:solidFill>
                        </a:ln>
                      </wps:spPr>
                      <wps:txbx>
                        <w:txbxContent>
                          <w:p w14:paraId="4E51E770" w14:textId="77777777" w:rsidR="00930F3D" w:rsidRPr="002E0B3B" w:rsidRDefault="00930F3D">
                            <w:pPr>
                              <w:rPr>
                                <w:noProof/>
                                <w:sz w:val="40"/>
                              </w:rPr>
                            </w:pPr>
                            <w:r w:rsidRPr="00525AE6">
                              <w:rPr>
                                <w:rFonts w:cstheme="minorHAnsi"/>
                                <w:b/>
                                <w:bCs/>
                                <w:sz w:val="36"/>
                                <w:szCs w:val="48"/>
                              </w:rPr>
                              <w:t>Letter names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416852" id="_x0000_s1427" type="#_x0000_t202" style="position:absolute;margin-left:-2.4pt;margin-top:10.1pt;width:2in;height:31.8pt;z-index:25335500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FAmWwIAAMMEAAAOAAAAZHJzL2Uyb0RvYy54bWysVE1v2zAMvQ/YfxB0X+x8tE2DOkWWosOA&#10;ri3QDj0rspwYkEVBUmJ3v35PcpKm3U7DLjJFUvx4fPTVdddotlPO12QKPhzknCkjqazNuuA/n2+/&#10;TDnzQZhSaDKq4K/K8+v5509XrZ2pEW1Il8oxBDF+1tqCb0KwsyzzcqMa4QdklYGxIteIgKtbZ6UT&#10;LaI3Ohvl+XnWkiutI6m8h/amN/J5il9VSoaHqvIqMF1w1BbS6dK5imc2vxKztRN2U8t9GeIfqmhE&#10;bZD0GOpGBMG2rv4jVFNLR56qMJDUZFRVtVSpB3QzzD9087QRVqVeAI63R5j8/wsr73dP9tGx0H2l&#10;DgOMgLTWzzyUsZ+uck38olIGOyB8PcKmusBkfDQdTac5TBK2ST6enidcs7fX1vnwTVHDolBwh7Ek&#10;tMTuzgdkhOvBJSbzpOvyttY6XSIV1FI7thMYopBSmTBJz/W2+UFlrwcZUEIaJ9QYeq9GXb0aKRKp&#10;YqSU8F0SbVhb8PPxWZ4Cv7N5t14d0+f5Rb48tHfihvDaIO4bdlEK3apjdVnwUT4+ILui8hWAO+q5&#10;6K28rYHKnfDhUTiQD0BiocIDjkoTyqK9xNmG3K+/6aM/OAErZy3IXHCDbeNMfzfgyuVwMoncT5fJ&#10;2cUIF3dqWZ1azLZZEoAeYnGtTGL0D/ogVo6aF2zdIuaESRiJzAUPB3EZ+gXD1kq1WCQnsN2KcGee&#10;rIyh42DjxJ+7F+HsnhYBhLqnA+nF7AM7et/40tBiG6iqE3Uizj2me/ixKWnA+62Oq3h6T15v/575&#10;bwAAAP//AwBQSwMEFAAGAAgAAAAhAEA/mD7gAAAACAEAAA8AAABkcnMvZG93bnJldi54bWxMj09L&#10;w0AQxe+C32EZwYu0m6YqIWZTimAOHgRrQXrbZid/MDsbdrdN+u0dT/Y2j/d47zfFZraDOKMPvSMF&#10;q2UCAql2pqdWwf7rbZGBCFGT0YMjVHDBAJvy9qbQuXETfeJ5F1vBJRRyraCLccylDHWHVoelG5HY&#10;a5y3OrL0rTReT1xuB5kmybO0uide6PSIrx3WP7uTVXDYNvJ7erjMB/lUvTf7j8pXq0qp+7t5+wIi&#10;4hz/w/CHz+hQMtPRncgEMShYPDJ5VJAmKQj202zNx1FBts5AloW8fqD8BQAA//8DAFBLAQItABQA&#10;BgAIAAAAIQC2gziS/gAAAOEBAAATAAAAAAAAAAAAAAAAAAAAAABbQ29udGVudF9UeXBlc10ueG1s&#10;UEsBAi0AFAAGAAgAAAAhADj9If/WAAAAlAEAAAsAAAAAAAAAAAAAAAAALwEAAF9yZWxzLy5yZWxz&#10;UEsBAi0AFAAGAAgAAAAhANe8UCZbAgAAwwQAAA4AAAAAAAAAAAAAAAAALgIAAGRycy9lMm9Eb2Mu&#10;eG1sUEsBAi0AFAAGAAgAAAAhAEA/mD7gAAAACAEAAA8AAAAAAAAAAAAAAAAAtQQAAGRycy9kb3du&#10;cmV2LnhtbFBLBQYAAAAABAAEAPMAAADCBQAAAAA=&#10;" fillcolor="#fff2cc [663]" strokecolor="#0070c0" strokeweight=".5pt">
                <v:textbox>
                  <w:txbxContent>
                    <w:p w14:paraId="4E51E770" w14:textId="77777777" w:rsidR="00930F3D" w:rsidRPr="002E0B3B" w:rsidRDefault="00930F3D">
                      <w:pPr>
                        <w:rPr>
                          <w:noProof/>
                          <w:sz w:val="40"/>
                        </w:rPr>
                      </w:pPr>
                      <w:r w:rsidRPr="00525AE6">
                        <w:rPr>
                          <w:rFonts w:cstheme="minorHAnsi"/>
                          <w:b/>
                          <w:bCs/>
                          <w:sz w:val="36"/>
                          <w:szCs w:val="48"/>
                        </w:rPr>
                        <w:t>Letter names</w:t>
                      </w:r>
                    </w:p>
                  </w:txbxContent>
                </v:textbox>
                <w10:wrap type="square" anchorx="margin"/>
              </v:shape>
            </w:pict>
          </mc:Fallback>
        </mc:AlternateContent>
      </w:r>
    </w:p>
    <w:p w14:paraId="749AF9A1" w14:textId="2F9E5867" w:rsidR="003B6D3A" w:rsidRDefault="006D56EC" w:rsidP="002A37EE">
      <w:pPr>
        <w:rPr>
          <w:rFonts w:cstheme="minorHAnsi"/>
          <w:b/>
          <w:bCs/>
          <w:sz w:val="36"/>
          <w:szCs w:val="48"/>
        </w:rPr>
      </w:pPr>
      <w:r>
        <w:rPr>
          <w:noProof/>
        </w:rPr>
        <mc:AlternateContent>
          <mc:Choice Requires="wps">
            <w:drawing>
              <wp:anchor distT="0" distB="0" distL="114300" distR="114300" simplePos="0" relativeHeight="253924352" behindDoc="0" locked="0" layoutInCell="1" allowOverlap="1" wp14:anchorId="0E304CD4" wp14:editId="54C9391E">
                <wp:simplePos x="0" y="0"/>
                <wp:positionH relativeFrom="margin">
                  <wp:posOffset>1712558</wp:posOffset>
                </wp:positionH>
                <wp:positionV relativeFrom="paragraph">
                  <wp:posOffset>17936</wp:posOffset>
                </wp:positionV>
                <wp:extent cx="3933645" cy="1311215"/>
                <wp:effectExtent l="0" t="0" r="10160" b="22860"/>
                <wp:wrapNone/>
                <wp:docPr id="50181598" name="Text Box 1"/>
                <wp:cNvGraphicFramePr/>
                <a:graphic xmlns:a="http://schemas.openxmlformats.org/drawingml/2006/main">
                  <a:graphicData uri="http://schemas.microsoft.com/office/word/2010/wordprocessingShape">
                    <wps:wsp>
                      <wps:cNvSpPr txBox="1"/>
                      <wps:spPr>
                        <a:xfrm>
                          <a:off x="0" y="0"/>
                          <a:ext cx="3933645" cy="1311215"/>
                        </a:xfrm>
                        <a:prstGeom prst="rect">
                          <a:avLst/>
                        </a:prstGeom>
                        <a:solidFill>
                          <a:schemeClr val="lt1"/>
                        </a:solidFill>
                        <a:ln w="6350">
                          <a:solidFill>
                            <a:schemeClr val="bg1">
                              <a:lumMod val="65000"/>
                            </a:schemeClr>
                          </a:solidFill>
                        </a:ln>
                      </wps:spPr>
                      <wps:txbx>
                        <w:txbxContent>
                          <w:p w14:paraId="6B8EBE02" w14:textId="3AFEAAD8" w:rsidR="006D56EC" w:rsidRPr="006D56EC" w:rsidRDefault="006D56EC" w:rsidP="006D56EC">
                            <w:pPr>
                              <w:rPr>
                                <w:color w:val="808080" w:themeColor="background1" w:themeShade="80"/>
                              </w:rPr>
                            </w:pPr>
                            <w:r w:rsidRPr="006D56EC">
                              <w:rPr>
                                <w:b/>
                                <w:bCs/>
                                <w:color w:val="808080" w:themeColor="background1" w:themeShade="80"/>
                              </w:rPr>
                              <w:t xml:space="preserve">A female voice reads the names of the 26 letters.  A male voice reads the names of the 26 letters.  </w:t>
                            </w:r>
                            <w:r w:rsidRPr="006D56EC">
                              <w:rPr>
                                <w:color w:val="808080" w:themeColor="background1" w:themeShade="80"/>
                              </w:rPr>
                              <w:t xml:space="preserve"> </w:t>
                            </w:r>
                            <w:r w:rsidRPr="006D56EC">
                              <w:rPr>
                                <w:color w:val="808080" w:themeColor="background1" w:themeShade="80"/>
                              </w:rPr>
                              <w:br/>
                              <w:t xml:space="preserve">There are two recordings of both voices. </w:t>
                            </w:r>
                            <w:r>
                              <w:rPr>
                                <w:color w:val="808080" w:themeColor="background1" w:themeShade="80"/>
                              </w:rPr>
                              <w:br/>
                            </w:r>
                            <w:r w:rsidRPr="006D56EC">
                              <w:rPr>
                                <w:color w:val="808080" w:themeColor="background1" w:themeShade="80"/>
                              </w:rPr>
                              <w:t xml:space="preserve">A time gap after each letter allows time </w:t>
                            </w:r>
                            <w:r>
                              <w:rPr>
                                <w:color w:val="808080" w:themeColor="background1" w:themeShade="80"/>
                              </w:rPr>
                              <w:br/>
                            </w:r>
                            <w:r w:rsidRPr="006D56EC">
                              <w:rPr>
                                <w:color w:val="808080" w:themeColor="background1" w:themeShade="80"/>
                              </w:rPr>
                              <w:t xml:space="preserve">for  </w:t>
                            </w:r>
                            <w:r>
                              <w:rPr>
                                <w:color w:val="808080" w:themeColor="background1" w:themeShade="80"/>
                              </w:rPr>
                              <w:t>s</w:t>
                            </w:r>
                            <w:r w:rsidRPr="006D56EC">
                              <w:rPr>
                                <w:color w:val="808080" w:themeColor="background1" w:themeShade="80"/>
                              </w:rPr>
                              <w:t>tudents to repeat the letter.</w:t>
                            </w:r>
                          </w:p>
                          <w:p w14:paraId="151BEC11" w14:textId="77777777" w:rsidR="006D56EC" w:rsidRDefault="006D56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04CD4" id="_x0000_s1428" type="#_x0000_t202" style="position:absolute;margin-left:134.85pt;margin-top:1.4pt;width:309.75pt;height:103.25pt;z-index:25392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3hwTwIAAKoEAAAOAAAAZHJzL2Uyb0RvYy54bWysVE1v2zAMvQ/YfxB0X2zna20Qp8hSZBjQ&#10;tQXSoWdFlmMBsqhJSuzs14+S4yTtdhp2UUiRfiIfHzO/a2tFDsI6CTqn2SClRGgOhdS7nP54WX+6&#10;ocR5pgumQIucHoWjd4uPH+aNmYkhVKAKYQmCaDdrTE4r780sSRyvRM3cAIzQGCzB1syja3dJYVmD&#10;6LVKhmk6TRqwhbHAhXN4e98F6SLil6Xg/qksnfBE5RRr8/G08dyGM1nM2WxnmakkP5XB/qGKmkmN&#10;j56h7plnZG/lH1C15BYclH7AoU6gLCUXsQfsJkvfdbOpmBGxFyTHmTNN7v/B8sfDxjxb4tsv0OIA&#10;AyGNcTOHl6GftrR1+MVKCcaRwuOZNtF6wvFydDsaTccTSjjGslGWDbNJwEkunxvr/FcBNQlGTi3O&#10;JdLFDg/Od6l9SnjNgZLFWioVnaAFsVKWHBhOUflYJIK/yVKaNDmdjiZpBH4Ti2q6IGx3WcxR+/o7&#10;FB3qdJKmUQ0Bt38wtnCFhDGl8fJCULB8u22JLHI6TMc9fVsojsiqhU5wzvC1xM4fmPPPzKLCkEjc&#10;Gv+ER6kAK4eTRUkF9tff7kM+Dh6jlDSo2Jy6n3tmBSXqm0ZJ3GbjcZB4dMaTz0N07HVkex3R+3oF&#10;SGeG+2l4NEO+V71ZWqhfcbmW4VUMMc3x7Zz63lz5bo9wOblYLmMSitow/6A3hgfoML4w15f2lVlz&#10;Gr5H3TxCr202e6eBLjd8qWG591DKKJDAdMfqaQC4EHE+p+UNG3ftx6zLX8ziNwAAAP//AwBQSwME&#10;FAAGAAgAAAAhAC4mDwDfAAAACQEAAA8AAABkcnMvZG93bnJldi54bWxMj8FOwzAQRO9I/IO1SNyo&#10;3SBKEuJUCFFOiJZSqVfX2SYR8TqK3Sbw9SwnuO1oRrNviuXkOnHGIbSeNMxnCgSS9VVLtYbdx+om&#10;BRGiocp0nlDDFwZYlpcXhckrP9I7nrexFlxCITcamhj7XMpgG3QmzHyPxN7RD85ElkMtq8GMXO46&#10;mSi1kM60xB8a0+NTg/Zze3IaRrt/+bZJvX9e97u31evd5qjmG62vr6bHBxARp/gXhl98RoeSmQ7+&#10;RFUQnYZkkd1zlA9ewH6aZgmIA2uV3YIsC/l/QfkDAAD//wMAUEsBAi0AFAAGAAgAAAAhALaDOJL+&#10;AAAA4QEAABMAAAAAAAAAAAAAAAAAAAAAAFtDb250ZW50X1R5cGVzXS54bWxQSwECLQAUAAYACAAA&#10;ACEAOP0h/9YAAACUAQAACwAAAAAAAAAAAAAAAAAvAQAAX3JlbHMvLnJlbHNQSwECLQAUAAYACAAA&#10;ACEA71N4cE8CAACqBAAADgAAAAAAAAAAAAAAAAAuAgAAZHJzL2Uyb0RvYy54bWxQSwECLQAUAAYA&#10;CAAAACEALiYPAN8AAAAJAQAADwAAAAAAAAAAAAAAAACpBAAAZHJzL2Rvd25yZXYueG1sUEsFBgAA&#10;AAAEAAQA8wAAALUFAAAAAA==&#10;" fillcolor="white [3201]" strokecolor="#a5a5a5 [2092]" strokeweight=".5pt">
                <v:textbox>
                  <w:txbxContent>
                    <w:p w14:paraId="6B8EBE02" w14:textId="3AFEAAD8" w:rsidR="006D56EC" w:rsidRPr="006D56EC" w:rsidRDefault="006D56EC" w:rsidP="006D56EC">
                      <w:pPr>
                        <w:rPr>
                          <w:color w:val="808080" w:themeColor="background1" w:themeShade="80"/>
                        </w:rPr>
                      </w:pPr>
                      <w:r w:rsidRPr="006D56EC">
                        <w:rPr>
                          <w:b/>
                          <w:bCs/>
                          <w:color w:val="808080" w:themeColor="background1" w:themeShade="80"/>
                        </w:rPr>
                        <w:t xml:space="preserve">A female voice reads the names of the 26 letters.  A male voice reads the names of the 26 letters.  </w:t>
                      </w:r>
                      <w:r w:rsidRPr="006D56EC">
                        <w:rPr>
                          <w:color w:val="808080" w:themeColor="background1" w:themeShade="80"/>
                        </w:rPr>
                        <w:t xml:space="preserve"> </w:t>
                      </w:r>
                      <w:r w:rsidRPr="006D56EC">
                        <w:rPr>
                          <w:color w:val="808080" w:themeColor="background1" w:themeShade="80"/>
                        </w:rPr>
                        <w:br/>
                        <w:t xml:space="preserve">There are two recordings of both voices. </w:t>
                      </w:r>
                      <w:r>
                        <w:rPr>
                          <w:color w:val="808080" w:themeColor="background1" w:themeShade="80"/>
                        </w:rPr>
                        <w:br/>
                      </w:r>
                      <w:r w:rsidRPr="006D56EC">
                        <w:rPr>
                          <w:color w:val="808080" w:themeColor="background1" w:themeShade="80"/>
                        </w:rPr>
                        <w:t xml:space="preserve">A time gap after each letter allows time </w:t>
                      </w:r>
                      <w:r>
                        <w:rPr>
                          <w:color w:val="808080" w:themeColor="background1" w:themeShade="80"/>
                        </w:rPr>
                        <w:br/>
                      </w:r>
                      <w:r w:rsidRPr="006D56EC">
                        <w:rPr>
                          <w:color w:val="808080" w:themeColor="background1" w:themeShade="80"/>
                        </w:rPr>
                        <w:t xml:space="preserve">for  </w:t>
                      </w:r>
                      <w:r>
                        <w:rPr>
                          <w:color w:val="808080" w:themeColor="background1" w:themeShade="80"/>
                        </w:rPr>
                        <w:t>s</w:t>
                      </w:r>
                      <w:r w:rsidRPr="006D56EC">
                        <w:rPr>
                          <w:color w:val="808080" w:themeColor="background1" w:themeShade="80"/>
                        </w:rPr>
                        <w:t>tudents to repeat the letter.</w:t>
                      </w:r>
                    </w:p>
                    <w:p w14:paraId="151BEC11" w14:textId="77777777" w:rsidR="006D56EC" w:rsidRDefault="006D56EC"/>
                  </w:txbxContent>
                </v:textbox>
                <w10:wrap anchorx="margin"/>
              </v:shape>
            </w:pict>
          </mc:Fallback>
        </mc:AlternateContent>
      </w:r>
      <w:r w:rsidR="00930F3D" w:rsidRPr="00525AE6">
        <w:rPr>
          <w:noProof/>
          <w:sz w:val="40"/>
        </w:rPr>
        <w:drawing>
          <wp:anchor distT="0" distB="0" distL="114300" distR="114300" simplePos="0" relativeHeight="253356032" behindDoc="0" locked="0" layoutInCell="1" allowOverlap="1" wp14:anchorId="36E55FD5" wp14:editId="7EB80482">
            <wp:simplePos x="0" y="0"/>
            <wp:positionH relativeFrom="margin">
              <wp:posOffset>-30480</wp:posOffset>
            </wp:positionH>
            <wp:positionV relativeFrom="paragraph">
              <wp:posOffset>346075</wp:posOffset>
            </wp:positionV>
            <wp:extent cx="914400" cy="580390"/>
            <wp:effectExtent l="0" t="0" r="0" b="0"/>
            <wp:wrapNone/>
            <wp:docPr id="1350291995" name="Picture 135029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335"/>
                        </a:ext>
                      </a:extLst>
                    </a:blip>
                    <a:stretch>
                      <a:fillRect/>
                    </a:stretch>
                  </pic:blipFill>
                  <pic:spPr>
                    <a:xfrm>
                      <a:off x="0" y="0"/>
                      <a:ext cx="914400" cy="580390"/>
                    </a:xfrm>
                    <a:prstGeom prst="rect">
                      <a:avLst/>
                    </a:prstGeom>
                  </pic:spPr>
                </pic:pic>
              </a:graphicData>
            </a:graphic>
          </wp:anchor>
        </w:drawing>
      </w:r>
    </w:p>
    <w:p w14:paraId="7EF86C2F" w14:textId="6F982319" w:rsidR="003B6D3A" w:rsidRPr="003B6D3A" w:rsidRDefault="003B6D3A" w:rsidP="003B6D3A">
      <w:pPr>
        <w:shd w:val="clear" w:color="auto" w:fill="FFFFFF" w:themeFill="background1"/>
        <w:rPr>
          <w:rFonts w:ascii="Calibri" w:hAnsi="Calibri"/>
          <w:sz w:val="32"/>
          <w:szCs w:val="32"/>
        </w:rPr>
      </w:pPr>
      <w:r>
        <w:rPr>
          <w:rFonts w:ascii="Calibri" w:hAnsi="Calibri"/>
          <w:sz w:val="36"/>
          <w:szCs w:val="36"/>
        </w:rPr>
        <w:tab/>
      </w:r>
      <w:r>
        <w:rPr>
          <w:rFonts w:ascii="Calibri" w:hAnsi="Calibri"/>
          <w:sz w:val="36"/>
          <w:szCs w:val="36"/>
        </w:rPr>
        <w:tab/>
      </w:r>
      <w:r w:rsidRPr="003B6D3A">
        <w:rPr>
          <w:rFonts w:ascii="Calibri" w:hAnsi="Calibri"/>
          <w:sz w:val="32"/>
          <w:szCs w:val="32"/>
        </w:rPr>
        <w:t xml:space="preserve">Page 3  </w:t>
      </w:r>
    </w:p>
    <w:p w14:paraId="37D84534" w14:textId="77557D46" w:rsidR="003B6D3A" w:rsidRDefault="003B6D3A" w:rsidP="002A37EE">
      <w:pPr>
        <w:rPr>
          <w:rFonts w:ascii="Comic Sans MS" w:hAnsi="Comic Sans MS"/>
        </w:rPr>
      </w:pPr>
    </w:p>
    <w:p w14:paraId="7C003CE8" w14:textId="77777777" w:rsidR="00655F0F" w:rsidRDefault="00655F0F"/>
    <w:tbl>
      <w:tblPr>
        <w:tblStyle w:val="TableGrid"/>
        <w:tblpPr w:leftFromText="180" w:rightFromText="180" w:vertAnchor="page" w:horzAnchor="margin" w:tblpY="4701"/>
        <w:tblW w:w="920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209"/>
      </w:tblGrid>
      <w:tr w:rsidR="006D56EC" w14:paraId="2B583129" w14:textId="77777777" w:rsidTr="006D56EC">
        <w:trPr>
          <w:trHeight w:val="2392"/>
        </w:trPr>
        <w:tc>
          <w:tcPr>
            <w:tcW w:w="9209" w:type="dxa"/>
            <w:vAlign w:val="center"/>
          </w:tcPr>
          <w:p w14:paraId="29AD1B82" w14:textId="77777777" w:rsidR="006D56EC" w:rsidRPr="003813C2" w:rsidRDefault="006D56EC" w:rsidP="006D56EC">
            <w:pPr>
              <w:spacing w:before="120"/>
              <w:ind w:right="35" w:hanging="142"/>
              <w:jc w:val="center"/>
              <w:rPr>
                <w:rFonts w:ascii="Comic Sans MS" w:hAnsi="Comic Sans MS"/>
                <w:color w:val="C00000"/>
                <w:sz w:val="32"/>
                <w:szCs w:val="36"/>
              </w:rPr>
            </w:pPr>
          </w:p>
          <w:p w14:paraId="71050305" w14:textId="77777777" w:rsidR="006D56EC" w:rsidRPr="003813C2" w:rsidRDefault="006D56EC" w:rsidP="006D56EC">
            <w:pPr>
              <w:tabs>
                <w:tab w:val="center" w:pos="1985"/>
                <w:tab w:val="center" w:pos="3828"/>
                <w:tab w:val="center" w:pos="5387"/>
                <w:tab w:val="center" w:pos="6946"/>
                <w:tab w:val="left" w:pos="8250"/>
                <w:tab w:val="center" w:pos="8533"/>
              </w:tabs>
              <w:spacing w:after="80" w:line="276" w:lineRule="auto"/>
              <w:ind w:left="142" w:right="460"/>
              <w:rPr>
                <w:rFonts w:ascii="Comic Sans MS" w:hAnsi="Comic Sans MS"/>
                <w:sz w:val="40"/>
                <w:lang w:val="en-AU"/>
              </w:rPr>
            </w:pPr>
            <w:r w:rsidRPr="003813C2">
              <w:rPr>
                <w:rFonts w:ascii="Comic Sans MS" w:hAnsi="Comic Sans MS"/>
                <w:sz w:val="40"/>
                <w:lang w:val="en-AU"/>
              </w:rPr>
              <w:t>A</w:t>
            </w:r>
            <w:r w:rsidRPr="003813C2">
              <w:rPr>
                <w:rFonts w:ascii="Comic Sans MS" w:hAnsi="Comic Sans MS"/>
                <w:sz w:val="40"/>
                <w:lang w:val="en-AU"/>
              </w:rPr>
              <w:tab/>
              <w:t>B</w:t>
            </w:r>
            <w:r w:rsidRPr="003813C2">
              <w:rPr>
                <w:rFonts w:ascii="Comic Sans MS" w:hAnsi="Comic Sans MS"/>
                <w:sz w:val="40"/>
                <w:lang w:val="en-AU"/>
              </w:rPr>
              <w:tab/>
              <w:t>C</w:t>
            </w:r>
            <w:r w:rsidRPr="003813C2">
              <w:rPr>
                <w:rFonts w:ascii="Comic Sans MS" w:hAnsi="Comic Sans MS"/>
                <w:sz w:val="40"/>
                <w:lang w:val="en-AU"/>
              </w:rPr>
              <w:tab/>
              <w:t>D</w:t>
            </w:r>
            <w:r w:rsidRPr="003813C2">
              <w:rPr>
                <w:rFonts w:ascii="Comic Sans MS" w:hAnsi="Comic Sans MS"/>
                <w:sz w:val="40"/>
                <w:lang w:val="en-AU"/>
              </w:rPr>
              <w:tab/>
              <w:t>E</w:t>
            </w:r>
            <w:r w:rsidRPr="003813C2">
              <w:rPr>
                <w:rFonts w:ascii="Comic Sans MS" w:hAnsi="Comic Sans MS"/>
                <w:sz w:val="40"/>
                <w:lang w:val="en-AU"/>
              </w:rPr>
              <w:tab/>
              <w:t>F</w:t>
            </w:r>
          </w:p>
          <w:p w14:paraId="6851CAE1" w14:textId="77777777" w:rsidR="006D56EC" w:rsidRPr="003813C2" w:rsidRDefault="006D56EC" w:rsidP="006D56EC">
            <w:pPr>
              <w:tabs>
                <w:tab w:val="center" w:pos="1985"/>
                <w:tab w:val="center" w:pos="3828"/>
                <w:tab w:val="center" w:pos="5387"/>
                <w:tab w:val="center" w:pos="6946"/>
                <w:tab w:val="left" w:pos="8250"/>
                <w:tab w:val="center" w:pos="8647"/>
              </w:tabs>
              <w:spacing w:after="80" w:line="276" w:lineRule="auto"/>
              <w:ind w:left="142"/>
              <w:rPr>
                <w:rFonts w:ascii="Comic Sans MS" w:hAnsi="Comic Sans MS"/>
                <w:sz w:val="40"/>
                <w:lang w:val="en-AU"/>
              </w:rPr>
            </w:pPr>
            <w:r w:rsidRPr="003813C2">
              <w:rPr>
                <w:rFonts w:ascii="Comic Sans MS" w:hAnsi="Comic Sans MS"/>
                <w:sz w:val="40"/>
                <w:lang w:val="en-AU"/>
              </w:rPr>
              <w:t>G</w:t>
            </w:r>
            <w:r w:rsidRPr="003813C2">
              <w:rPr>
                <w:rFonts w:ascii="Comic Sans MS" w:hAnsi="Comic Sans MS"/>
                <w:sz w:val="40"/>
                <w:lang w:val="en-AU"/>
              </w:rPr>
              <w:tab/>
              <w:t>H</w:t>
            </w:r>
            <w:r w:rsidRPr="003813C2">
              <w:rPr>
                <w:rFonts w:ascii="Comic Sans MS" w:hAnsi="Comic Sans MS"/>
                <w:sz w:val="40"/>
                <w:lang w:val="en-AU"/>
              </w:rPr>
              <w:tab/>
              <w:t>I</w:t>
            </w:r>
            <w:r w:rsidRPr="003813C2">
              <w:rPr>
                <w:rFonts w:ascii="Comic Sans MS" w:hAnsi="Comic Sans MS"/>
                <w:sz w:val="40"/>
                <w:lang w:val="en-AU"/>
              </w:rPr>
              <w:tab/>
              <w:t>J</w:t>
            </w:r>
            <w:r w:rsidRPr="003813C2">
              <w:rPr>
                <w:rFonts w:ascii="Comic Sans MS" w:hAnsi="Comic Sans MS"/>
                <w:sz w:val="40"/>
                <w:lang w:val="en-AU"/>
              </w:rPr>
              <w:tab/>
              <w:t>K</w:t>
            </w:r>
            <w:r w:rsidRPr="003813C2">
              <w:rPr>
                <w:rFonts w:ascii="Comic Sans MS" w:hAnsi="Comic Sans MS"/>
                <w:sz w:val="40"/>
                <w:lang w:val="en-AU"/>
              </w:rPr>
              <w:tab/>
              <w:t>L</w:t>
            </w:r>
          </w:p>
          <w:p w14:paraId="24E10184" w14:textId="77777777" w:rsidR="006D56EC" w:rsidRPr="003813C2" w:rsidRDefault="006D56EC" w:rsidP="006D56EC">
            <w:pPr>
              <w:tabs>
                <w:tab w:val="center" w:pos="1985"/>
                <w:tab w:val="center" w:pos="3828"/>
                <w:tab w:val="center" w:pos="5387"/>
                <w:tab w:val="center" w:pos="6946"/>
                <w:tab w:val="left" w:pos="8250"/>
                <w:tab w:val="center" w:pos="8647"/>
              </w:tabs>
              <w:spacing w:after="80" w:line="276" w:lineRule="auto"/>
              <w:ind w:left="142"/>
              <w:rPr>
                <w:rFonts w:ascii="Comic Sans MS" w:hAnsi="Comic Sans MS"/>
                <w:sz w:val="40"/>
                <w:lang w:val="en-AU"/>
              </w:rPr>
            </w:pPr>
            <w:r w:rsidRPr="003813C2">
              <w:rPr>
                <w:rFonts w:ascii="Comic Sans MS" w:hAnsi="Comic Sans MS"/>
                <w:sz w:val="40"/>
                <w:lang w:val="en-AU"/>
              </w:rPr>
              <w:t>M</w:t>
            </w:r>
            <w:r w:rsidRPr="003813C2">
              <w:rPr>
                <w:rFonts w:ascii="Comic Sans MS" w:hAnsi="Comic Sans MS"/>
                <w:sz w:val="40"/>
                <w:lang w:val="en-AU"/>
              </w:rPr>
              <w:tab/>
              <w:t>N</w:t>
            </w:r>
            <w:r w:rsidRPr="003813C2">
              <w:rPr>
                <w:rFonts w:ascii="Comic Sans MS" w:hAnsi="Comic Sans MS"/>
                <w:sz w:val="40"/>
                <w:lang w:val="en-AU"/>
              </w:rPr>
              <w:tab/>
              <w:t>O</w:t>
            </w:r>
            <w:r w:rsidRPr="003813C2">
              <w:rPr>
                <w:rFonts w:ascii="Comic Sans MS" w:hAnsi="Comic Sans MS"/>
                <w:sz w:val="40"/>
                <w:lang w:val="en-AU"/>
              </w:rPr>
              <w:tab/>
              <w:t>P</w:t>
            </w:r>
            <w:r w:rsidRPr="003813C2">
              <w:rPr>
                <w:rFonts w:ascii="Comic Sans MS" w:hAnsi="Comic Sans MS"/>
                <w:sz w:val="40"/>
                <w:lang w:val="en-AU"/>
              </w:rPr>
              <w:tab/>
              <w:t>Q</w:t>
            </w:r>
            <w:r w:rsidRPr="003813C2">
              <w:rPr>
                <w:rFonts w:ascii="Comic Sans MS" w:hAnsi="Comic Sans MS"/>
                <w:sz w:val="40"/>
                <w:lang w:val="en-AU"/>
              </w:rPr>
              <w:tab/>
              <w:t>R</w:t>
            </w:r>
          </w:p>
          <w:p w14:paraId="6703EE61" w14:textId="77777777" w:rsidR="006D56EC" w:rsidRPr="003813C2" w:rsidRDefault="006D56EC" w:rsidP="006D56EC">
            <w:pPr>
              <w:tabs>
                <w:tab w:val="center" w:pos="1985"/>
                <w:tab w:val="center" w:pos="3828"/>
                <w:tab w:val="center" w:pos="5387"/>
                <w:tab w:val="center" w:pos="6946"/>
                <w:tab w:val="left" w:pos="8250"/>
                <w:tab w:val="center" w:pos="8647"/>
              </w:tabs>
              <w:spacing w:after="80" w:line="276" w:lineRule="auto"/>
              <w:ind w:left="142"/>
              <w:rPr>
                <w:rFonts w:ascii="Comic Sans MS" w:hAnsi="Comic Sans MS"/>
                <w:sz w:val="40"/>
                <w:lang w:val="en-AU"/>
              </w:rPr>
            </w:pPr>
            <w:r w:rsidRPr="003813C2">
              <w:rPr>
                <w:rFonts w:ascii="Comic Sans MS" w:hAnsi="Comic Sans MS"/>
                <w:sz w:val="40"/>
                <w:lang w:val="en-AU"/>
              </w:rPr>
              <w:t>S</w:t>
            </w:r>
            <w:r w:rsidRPr="003813C2">
              <w:rPr>
                <w:rFonts w:ascii="Comic Sans MS" w:hAnsi="Comic Sans MS"/>
                <w:sz w:val="40"/>
                <w:lang w:val="en-AU"/>
              </w:rPr>
              <w:tab/>
              <w:t>T</w:t>
            </w:r>
            <w:r w:rsidRPr="003813C2">
              <w:rPr>
                <w:rFonts w:ascii="Comic Sans MS" w:hAnsi="Comic Sans MS"/>
                <w:sz w:val="40"/>
                <w:lang w:val="en-AU"/>
              </w:rPr>
              <w:tab/>
              <w:t>U</w:t>
            </w:r>
            <w:r w:rsidRPr="003813C2">
              <w:rPr>
                <w:rFonts w:ascii="Comic Sans MS" w:hAnsi="Comic Sans MS"/>
                <w:sz w:val="40"/>
                <w:lang w:val="en-AU"/>
              </w:rPr>
              <w:tab/>
              <w:t>V</w:t>
            </w:r>
            <w:r w:rsidRPr="003813C2">
              <w:rPr>
                <w:rFonts w:ascii="Comic Sans MS" w:hAnsi="Comic Sans MS"/>
                <w:sz w:val="40"/>
                <w:lang w:val="en-AU"/>
              </w:rPr>
              <w:tab/>
              <w:t>W</w:t>
            </w:r>
            <w:r w:rsidRPr="003813C2">
              <w:rPr>
                <w:rFonts w:ascii="Comic Sans MS" w:hAnsi="Comic Sans MS"/>
                <w:sz w:val="40"/>
                <w:lang w:val="en-AU"/>
              </w:rPr>
              <w:tab/>
              <w:t>X</w:t>
            </w:r>
          </w:p>
          <w:p w14:paraId="1CDCFFBE" w14:textId="77777777" w:rsidR="006D56EC" w:rsidRPr="003E7D2A" w:rsidRDefault="006D56EC" w:rsidP="006D56EC">
            <w:pPr>
              <w:tabs>
                <w:tab w:val="center" w:pos="1985"/>
                <w:tab w:val="center" w:pos="3828"/>
                <w:tab w:val="center" w:pos="5387"/>
                <w:tab w:val="center" w:pos="6946"/>
                <w:tab w:val="center" w:pos="8647"/>
              </w:tabs>
              <w:spacing w:line="276" w:lineRule="auto"/>
              <w:ind w:left="142"/>
              <w:rPr>
                <w:rFonts w:ascii="Comic Sans MS" w:hAnsi="Comic Sans MS"/>
                <w:sz w:val="44"/>
                <w:szCs w:val="44"/>
              </w:rPr>
            </w:pPr>
            <w:r w:rsidRPr="003813C2">
              <w:rPr>
                <w:rFonts w:ascii="Comic Sans MS" w:hAnsi="Comic Sans MS"/>
                <w:sz w:val="40"/>
                <w:lang w:val="en-AU"/>
              </w:rPr>
              <w:t>Y</w:t>
            </w:r>
            <w:r w:rsidRPr="003813C2">
              <w:rPr>
                <w:rFonts w:ascii="Comic Sans MS" w:hAnsi="Comic Sans MS"/>
                <w:sz w:val="40"/>
                <w:lang w:val="en-AU"/>
              </w:rPr>
              <w:tab/>
              <w:t>Z</w:t>
            </w:r>
          </w:p>
          <w:p w14:paraId="654BE334" w14:textId="77777777" w:rsidR="006D56EC" w:rsidRPr="003772DB" w:rsidRDefault="006D56EC" w:rsidP="006D56EC">
            <w:pPr>
              <w:spacing w:before="120"/>
              <w:ind w:right="-299" w:firstLine="174"/>
              <w:rPr>
                <w:szCs w:val="32"/>
              </w:rPr>
            </w:pPr>
          </w:p>
        </w:tc>
      </w:tr>
    </w:tbl>
    <w:p w14:paraId="024C46C3" w14:textId="73F79446" w:rsidR="003B6D3A" w:rsidRDefault="003E7D2A">
      <w:pPr>
        <w:rPr>
          <w:rFonts w:ascii="Comic Sans MS" w:hAnsi="Comic Sans MS"/>
        </w:rPr>
      </w:pPr>
      <w:r w:rsidRPr="003B6D3A">
        <w:t xml:space="preserve"> </w:t>
      </w:r>
      <w:r w:rsidR="003B6D3A">
        <w:rPr>
          <w:rFonts w:ascii="Comic Sans MS" w:hAnsi="Comic Sans MS"/>
        </w:rPr>
        <w:br w:type="page"/>
      </w:r>
    </w:p>
    <w:p w14:paraId="1FAA2564" w14:textId="0B562786" w:rsidR="00446E40" w:rsidRDefault="00446E40" w:rsidP="00446E40">
      <w:pPr>
        <w:rPr>
          <w:sz w:val="32"/>
          <w:szCs w:val="36"/>
        </w:rPr>
      </w:pPr>
      <w:r>
        <w:rPr>
          <w:noProof/>
        </w:rPr>
        <w:lastRenderedPageBreak/>
        <mc:AlternateContent>
          <mc:Choice Requires="wps">
            <w:drawing>
              <wp:anchor distT="0" distB="0" distL="114300" distR="114300" simplePos="0" relativeHeight="253921280" behindDoc="0" locked="0" layoutInCell="1" allowOverlap="1" wp14:anchorId="640B6860" wp14:editId="50AAF0C3">
                <wp:simplePos x="0" y="0"/>
                <wp:positionH relativeFrom="margin">
                  <wp:posOffset>2487930</wp:posOffset>
                </wp:positionH>
                <wp:positionV relativeFrom="paragraph">
                  <wp:posOffset>41275</wp:posOffset>
                </wp:positionV>
                <wp:extent cx="3878580" cy="1569720"/>
                <wp:effectExtent l="0" t="0" r="26670" b="11430"/>
                <wp:wrapNone/>
                <wp:docPr id="610299132" name="Text Box 1"/>
                <wp:cNvGraphicFramePr/>
                <a:graphic xmlns:a="http://schemas.openxmlformats.org/drawingml/2006/main">
                  <a:graphicData uri="http://schemas.microsoft.com/office/word/2010/wordprocessingShape">
                    <wps:wsp>
                      <wps:cNvSpPr txBox="1"/>
                      <wps:spPr>
                        <a:xfrm>
                          <a:off x="0" y="0"/>
                          <a:ext cx="3878580" cy="1569720"/>
                        </a:xfrm>
                        <a:prstGeom prst="rect">
                          <a:avLst/>
                        </a:prstGeom>
                        <a:noFill/>
                        <a:ln w="6350">
                          <a:solidFill>
                            <a:sysClr val="window" lastClr="FFFFFF">
                              <a:lumMod val="65000"/>
                            </a:sysClr>
                          </a:solidFill>
                        </a:ln>
                      </wps:spPr>
                      <wps:txbx>
                        <w:txbxContent>
                          <w:p w14:paraId="37C98AF0" w14:textId="77777777" w:rsidR="00446E40" w:rsidRPr="00446E40" w:rsidRDefault="00446E40" w:rsidP="00446E40">
                            <w:pPr>
                              <w:pStyle w:val="ListParagraph"/>
                              <w:spacing w:after="0" w:line="276" w:lineRule="auto"/>
                              <w:ind w:left="26"/>
                              <w:rPr>
                                <w:color w:val="808080" w:themeColor="background1" w:themeShade="80"/>
                                <w:szCs w:val="28"/>
                              </w:rPr>
                            </w:pPr>
                            <w:r w:rsidRPr="00446E40">
                              <w:rPr>
                                <w:color w:val="808080" w:themeColor="background1" w:themeShade="80"/>
                                <w:sz w:val="28"/>
                                <w:szCs w:val="28"/>
                              </w:rPr>
                              <w:t xml:space="preserve">A female voice reads the initial sounds following the pattern below.  A male voice reads the initial sounds in the same way.  </w:t>
                            </w:r>
                          </w:p>
                          <w:p w14:paraId="5EF92A85" w14:textId="5D3E2B18" w:rsidR="00446E40" w:rsidRPr="00446E40" w:rsidRDefault="00446E40" w:rsidP="00446E40">
                            <w:pPr>
                              <w:rPr>
                                <w:color w:val="808080" w:themeColor="background1" w:themeShade="80"/>
                                <w:szCs w:val="28"/>
                              </w:rPr>
                            </w:pPr>
                            <w:r w:rsidRPr="00446E40">
                              <w:rPr>
                                <w:color w:val="808080" w:themeColor="background1" w:themeShade="80"/>
                                <w:szCs w:val="28"/>
                              </w:rPr>
                              <w:t>There are two recordings of both voices. A time gap after each sound group allows time for  students to repeat.</w:t>
                            </w:r>
                          </w:p>
                          <w:p w14:paraId="216A8099" w14:textId="77777777" w:rsidR="00446E40" w:rsidRPr="007D35AC" w:rsidRDefault="00446E40" w:rsidP="00446E40">
                            <w:pPr>
                              <w:rPr>
                                <w:color w:val="808080" w:themeColor="background1" w:themeShade="8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B6860" id="_x0000_s1429" type="#_x0000_t202" style="position:absolute;margin-left:195.9pt;margin-top:3.25pt;width:305.4pt;height:123.6pt;z-index:25392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1CTQIAAJAEAAAOAAAAZHJzL2Uyb0RvYy54bWysVN9v2jAQfp+0/8Hy+0igQGlEqBgV06Su&#10;rUSnPhvHJpEcn2cbEvbX7+wQQF2fpvFgznfn+/F9d5nft7UiB2FdBTqnw0FKidAcikrvcvrzdf1l&#10;RonzTBdMgRY5PQpH7xefP80bk4kRlKAKYQkG0S5rTE5L702WJI6XomZuAEZoNEqwNfN4tbuksKzB&#10;6LVKRmk6TRqwhbHAhXOofeiMdBHjSym4f5bSCU9UTrE2H08bz204k8WcZTvLTFnxUxnsH6qoWaUx&#10;6TnUA/OM7G31V6i64hYcSD/gUCcgZcVF7AG7GabvutmUzIjYC4LjzBkm9//C8qfDxrxY4tuv0CKB&#10;AZDGuMyhMvTTSluHf6yUoB0hPJ5hE60nHJU3s9vZZIYmjrbhZHp3O4rAJpfnxjr/TUBNgpBTi7xE&#10;uNjh0XlMia69S8imYV0pFblRmjQ5nd5M0vjAgaqKYAxu7uhWypIDQ3JxJgpoKFHMeVTmdB1/8ZHa&#10;1z+g6PymkzTtq+vex+xXcbEWpVF5gSFIvt22pCpyOkonPUhbKI6InYVurJzh6wr7e8QSXpjFOUJM&#10;cDf8Mx5SAfYBJ4mSEuzvj/TBH+lFKyUNzmVO3a89swI7+66R+LvheBwGOV7GkwA1sdeW7bVF7+sV&#10;IDpD3ELDoxj8vepFaaF+wxVahqxoYppj7pz6Xlz5bltwBblYLqMTjq5h/lFvDA+hAxWBvdf2jVlz&#10;otjjdDxBP8Ese8d059txvdx7kFUcg4B0h+qJABz7yM9pRcNeXd+j1+VDsvgDAAD//wMAUEsDBBQA&#10;BgAIAAAAIQC/Kcs/4AAAAAoBAAAPAAAAZHJzL2Rvd25yZXYueG1sTI8xT8MwFIR3JP6D9ZBYELWb&#10;qCmEvFRRpXYCQQsDoxs/4qixHcVOm/573AnG053uvitWk+nYiQbfOoswnwlgZGunWtsgfH1uHp+A&#10;+SCtkp2zhHAhD6vy9qaQuXJnu6PTPjQsllifSwQdQp9z7mtNRvqZ68lG78cNRoYoh4arQZ5juel4&#10;IkTGjWxtXNCyp7Wm+rgfDcKSlNebavuWHj++x/f1w2u1Mx7x/m6qXoAFmsJfGK74ER3KyHRwo1We&#10;dQjp8zyiB4RsAezqC5FkwA4IySJdAi8L/v9C+QsAAP//AwBQSwECLQAUAAYACAAAACEAtoM4kv4A&#10;AADhAQAAEwAAAAAAAAAAAAAAAAAAAAAAW0NvbnRlbnRfVHlwZXNdLnhtbFBLAQItABQABgAIAAAA&#10;IQA4/SH/1gAAAJQBAAALAAAAAAAAAAAAAAAAAC8BAABfcmVscy8ucmVsc1BLAQItABQABgAIAAAA&#10;IQDioH1CTQIAAJAEAAAOAAAAAAAAAAAAAAAAAC4CAABkcnMvZTJvRG9jLnhtbFBLAQItABQABgAI&#10;AAAAIQC/Kcs/4AAAAAoBAAAPAAAAAAAAAAAAAAAAAKcEAABkcnMvZG93bnJldi54bWxQSwUGAAAA&#10;AAQABADzAAAAtAUAAAAA&#10;" filled="f" strokecolor="#a6a6a6" strokeweight=".5pt">
                <v:textbox>
                  <w:txbxContent>
                    <w:p w14:paraId="37C98AF0" w14:textId="77777777" w:rsidR="00446E40" w:rsidRPr="00446E40" w:rsidRDefault="00446E40" w:rsidP="00446E40">
                      <w:pPr>
                        <w:pStyle w:val="ListParagraph"/>
                        <w:spacing w:after="0" w:line="276" w:lineRule="auto"/>
                        <w:ind w:left="26"/>
                        <w:rPr>
                          <w:color w:val="808080" w:themeColor="background1" w:themeShade="80"/>
                          <w:szCs w:val="28"/>
                        </w:rPr>
                      </w:pPr>
                      <w:r w:rsidRPr="00446E40">
                        <w:rPr>
                          <w:color w:val="808080" w:themeColor="background1" w:themeShade="80"/>
                          <w:sz w:val="28"/>
                          <w:szCs w:val="28"/>
                        </w:rPr>
                        <w:t xml:space="preserve">A female voice reads the initial sounds following the pattern below.  A male voice reads the initial sounds in the same way.  </w:t>
                      </w:r>
                    </w:p>
                    <w:p w14:paraId="5EF92A85" w14:textId="5D3E2B18" w:rsidR="00446E40" w:rsidRPr="00446E40" w:rsidRDefault="00446E40" w:rsidP="00446E40">
                      <w:pPr>
                        <w:rPr>
                          <w:color w:val="808080" w:themeColor="background1" w:themeShade="80"/>
                          <w:szCs w:val="28"/>
                        </w:rPr>
                      </w:pPr>
                      <w:r w:rsidRPr="00446E40">
                        <w:rPr>
                          <w:color w:val="808080" w:themeColor="background1" w:themeShade="80"/>
                          <w:szCs w:val="28"/>
                        </w:rPr>
                        <w:t>There are two recordings of both voices. A time gap after each sound group allows time for  students to repeat.</w:t>
                      </w:r>
                    </w:p>
                    <w:p w14:paraId="216A8099" w14:textId="77777777" w:rsidR="00446E40" w:rsidRPr="007D35AC" w:rsidRDefault="00446E40" w:rsidP="00446E40">
                      <w:pPr>
                        <w:rPr>
                          <w:color w:val="808080" w:themeColor="background1" w:themeShade="80"/>
                          <w:szCs w:val="32"/>
                        </w:rPr>
                      </w:pPr>
                    </w:p>
                  </w:txbxContent>
                </v:textbox>
                <w10:wrap anchorx="margin"/>
              </v:shape>
            </w:pict>
          </mc:Fallback>
        </mc:AlternateContent>
      </w:r>
      <w:r>
        <w:rPr>
          <w:noProof/>
        </w:rPr>
        <mc:AlternateContent>
          <mc:Choice Requires="wps">
            <w:drawing>
              <wp:anchor distT="0" distB="0" distL="114300" distR="114300" simplePos="0" relativeHeight="253358080" behindDoc="0" locked="0" layoutInCell="1" allowOverlap="1" wp14:anchorId="03576E81" wp14:editId="7491EE87">
                <wp:simplePos x="0" y="0"/>
                <wp:positionH relativeFrom="margin">
                  <wp:align>left</wp:align>
                </wp:positionH>
                <wp:positionV relativeFrom="paragraph">
                  <wp:posOffset>29210</wp:posOffset>
                </wp:positionV>
                <wp:extent cx="1828800" cy="403860"/>
                <wp:effectExtent l="0" t="0" r="24130" b="15240"/>
                <wp:wrapSquare wrapText="bothSides"/>
                <wp:docPr id="768302409" name="Text Box 1"/>
                <wp:cNvGraphicFramePr/>
                <a:graphic xmlns:a="http://schemas.openxmlformats.org/drawingml/2006/main">
                  <a:graphicData uri="http://schemas.microsoft.com/office/word/2010/wordprocessingShape">
                    <wps:wsp>
                      <wps:cNvSpPr txBox="1"/>
                      <wps:spPr>
                        <a:xfrm>
                          <a:off x="0" y="0"/>
                          <a:ext cx="1828800" cy="403860"/>
                        </a:xfrm>
                        <a:prstGeom prst="rect">
                          <a:avLst/>
                        </a:prstGeom>
                        <a:solidFill>
                          <a:srgbClr val="FFC000">
                            <a:lumMod val="20000"/>
                            <a:lumOff val="80000"/>
                          </a:srgbClr>
                        </a:solidFill>
                        <a:ln w="6350">
                          <a:solidFill>
                            <a:srgbClr val="0070C0"/>
                          </a:solidFill>
                        </a:ln>
                      </wps:spPr>
                      <wps:txbx>
                        <w:txbxContent>
                          <w:p w14:paraId="31E7768D" w14:textId="77777777" w:rsidR="00930F3D" w:rsidRDefault="00930F3D" w:rsidP="00930F3D">
                            <w:pPr>
                              <w:rPr>
                                <w:rFonts w:cstheme="minorHAnsi"/>
                                <w:b/>
                                <w:bCs/>
                                <w:sz w:val="36"/>
                                <w:szCs w:val="48"/>
                              </w:rPr>
                            </w:pPr>
                            <w:r w:rsidRPr="00525AE6">
                              <w:rPr>
                                <w:rFonts w:cstheme="minorHAnsi"/>
                                <w:b/>
                                <w:bCs/>
                                <w:sz w:val="36"/>
                                <w:szCs w:val="48"/>
                              </w:rPr>
                              <w:t xml:space="preserve">Letter </w:t>
                            </w:r>
                            <w:r>
                              <w:rPr>
                                <w:rFonts w:cstheme="minorHAnsi"/>
                                <w:b/>
                                <w:bCs/>
                                <w:sz w:val="36"/>
                                <w:szCs w:val="48"/>
                              </w:rPr>
                              <w:t>sounds</w:t>
                            </w:r>
                          </w:p>
                          <w:p w14:paraId="2349429C" w14:textId="17BBCD60" w:rsidR="00930F3D" w:rsidRPr="002E0B3B" w:rsidRDefault="00930F3D" w:rsidP="00930F3D">
                            <w:pPr>
                              <w:rPr>
                                <w:noProof/>
                                <w:sz w:val="4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576E81" id="_x0000_s1430" type="#_x0000_t202" style="position:absolute;margin-left:0;margin-top:2.3pt;width:2in;height:31.8pt;z-index:253358080;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h9cVwIAAL4EAAAOAAAAZHJzL2Uyb0RvYy54bWysVMFu2zAMvQ/YPwi6r3bSNE2DOkWWIsOA&#10;ri3QDj0rspwYkEVBUmJ3X78nOUnTbqdhF1kiqUfq8dHXN12j2U45X5Mp+OAs50wZSWVt1gX/+bz8&#10;MuHMB2FKocmogr8qz29mnz9dt3aqhrQhXSrHAGL8tLUF34Rgp1nm5UY1wp+RVQbOilwjAo5unZVO&#10;tEBvdDbM83HWkiutI6m8h/W2d/JZwq8qJcNDVXkVmC44agtpdWldxTWbXYvp2gm7qeW+DPEPVTSi&#10;Nkh6hLoVQbCtq/+AamrpyFMVziQ1GVVVLVV6A14zyD+85mkjrEpvATneHmny/w9W3u+e7KNjoftK&#10;HRoYCWmtn3oY43u6yjXxi0oZ/KDw9Uib6gKT8dJkOJnkcEn4Rvn5ZJx4zd5uW+fDN0UNi5uCO7Ql&#10;sSV2dz4gI0IPITGZJ12Xy1rrdHDr1UI7thNo4XK5yJEp2vW2+UFlb4YSYE29hBkd780oqjcD3/cw&#10;Kdc7fG1YW/Dx+UUP+863v9Sj5fllvji87CQM4NoA9422uAvdqmN1WfBhPj6QuqLyFVw76mXorVzW&#10;IORO+PAoHHQHDjFL4QFLpQll0X7H2Ybcr7/ZYzzkAC9nLXRccINB40x/N5DJ1WA0irJPh9HF5RAH&#10;d+pZnXrMtlkQWB5gZq1M2xgf9GFbOWpeMHDzmBMuYSQyFzwctovQzxYGVqr5PAVB6FaEO/NkZYSO&#10;vYvNfu5ehLN7RQRo6Z4OehfTD8LoY+NNQ/NtoKpOqok895zu6ceQpAbvBzpO4ek5Rb39dma/AQAA&#10;//8DAFBLAwQUAAYACAAAACEAdv9S4tsAAAAFAQAADwAAAGRycy9kb3ducmV2LnhtbEyPQUvEMBSE&#10;74L/ITzBi7ipRUq29nVRURCRBVdBvGWbt20xeSlNuq3/3njS4zDDzDfVZnFWHGkMvWeEq1UGgrjx&#10;pucW4f3t8VKBCFGz0dYzIXxTgE19elLp0viZX+m4i61IJRxKjdDFOJRShqYjp8PKD8TJO/jR6Zjk&#10;2Eoz6jmVOyvzLCuk0z2nhU4PdN9R87WbHMLDNlf89GHbxb/MF893n2s+TGvE87Pl9gZEpCX+heEX&#10;P6FDnZj2fmIThEVIRyLCdQEimblSSe8RCpWDrCv5n77+AQAA//8DAFBLAQItABQABgAIAAAAIQC2&#10;gziS/gAAAOEBAAATAAAAAAAAAAAAAAAAAAAAAABbQ29udGVudF9UeXBlc10ueG1sUEsBAi0AFAAG&#10;AAgAAAAhADj9If/WAAAAlAEAAAsAAAAAAAAAAAAAAAAALwEAAF9yZWxzLy5yZWxzUEsBAi0AFAAG&#10;AAgAAAAhAPiWH1xXAgAAvgQAAA4AAAAAAAAAAAAAAAAALgIAAGRycy9lMm9Eb2MueG1sUEsBAi0A&#10;FAAGAAgAAAAhAHb/UuLbAAAABQEAAA8AAAAAAAAAAAAAAAAAsQQAAGRycy9kb3ducmV2LnhtbFBL&#10;BQYAAAAABAAEAPMAAAC5BQAAAAA=&#10;" fillcolor="#fff2cc" strokecolor="#0070c0" strokeweight=".5pt">
                <v:textbox>
                  <w:txbxContent>
                    <w:p w14:paraId="31E7768D" w14:textId="77777777" w:rsidR="00930F3D" w:rsidRDefault="00930F3D" w:rsidP="00930F3D">
                      <w:pPr>
                        <w:rPr>
                          <w:rFonts w:cstheme="minorHAnsi"/>
                          <w:b/>
                          <w:bCs/>
                          <w:sz w:val="36"/>
                          <w:szCs w:val="48"/>
                        </w:rPr>
                      </w:pPr>
                      <w:r w:rsidRPr="00525AE6">
                        <w:rPr>
                          <w:rFonts w:cstheme="minorHAnsi"/>
                          <w:b/>
                          <w:bCs/>
                          <w:sz w:val="36"/>
                          <w:szCs w:val="48"/>
                        </w:rPr>
                        <w:t xml:space="preserve">Letter </w:t>
                      </w:r>
                      <w:r>
                        <w:rPr>
                          <w:rFonts w:cstheme="minorHAnsi"/>
                          <w:b/>
                          <w:bCs/>
                          <w:sz w:val="36"/>
                          <w:szCs w:val="48"/>
                        </w:rPr>
                        <w:t>sounds</w:t>
                      </w:r>
                    </w:p>
                    <w:p w14:paraId="2349429C" w14:textId="17BBCD60" w:rsidR="00930F3D" w:rsidRPr="002E0B3B" w:rsidRDefault="00930F3D" w:rsidP="00930F3D">
                      <w:pPr>
                        <w:rPr>
                          <w:noProof/>
                          <w:sz w:val="40"/>
                        </w:rPr>
                      </w:pPr>
                    </w:p>
                  </w:txbxContent>
                </v:textbox>
                <w10:wrap type="square" anchorx="margin"/>
              </v:shape>
            </w:pict>
          </mc:Fallback>
        </mc:AlternateContent>
      </w:r>
    </w:p>
    <w:p w14:paraId="2721B93B" w14:textId="2DD8DFC9" w:rsidR="00446E40" w:rsidRDefault="00446E40" w:rsidP="00446E40">
      <w:pPr>
        <w:rPr>
          <w:sz w:val="32"/>
          <w:szCs w:val="36"/>
        </w:rPr>
      </w:pPr>
      <w:r w:rsidRPr="00525AE6">
        <w:rPr>
          <w:noProof/>
          <w:sz w:val="40"/>
        </w:rPr>
        <w:drawing>
          <wp:anchor distT="0" distB="0" distL="114300" distR="114300" simplePos="0" relativeHeight="253348864" behindDoc="0" locked="0" layoutInCell="1" allowOverlap="1" wp14:anchorId="4BBC9783" wp14:editId="707FAAF7">
            <wp:simplePos x="0" y="0"/>
            <wp:positionH relativeFrom="margin">
              <wp:posOffset>312420</wp:posOffset>
            </wp:positionH>
            <wp:positionV relativeFrom="paragraph">
              <wp:posOffset>196850</wp:posOffset>
            </wp:positionV>
            <wp:extent cx="914400" cy="580390"/>
            <wp:effectExtent l="0" t="0" r="0" b="0"/>
            <wp:wrapNone/>
            <wp:docPr id="909385399" name="Picture 90938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335"/>
                        </a:ext>
                      </a:extLst>
                    </a:blip>
                    <a:stretch>
                      <a:fillRect/>
                    </a:stretch>
                  </pic:blipFill>
                  <pic:spPr>
                    <a:xfrm>
                      <a:off x="0" y="0"/>
                      <a:ext cx="914400" cy="580390"/>
                    </a:xfrm>
                    <a:prstGeom prst="rect">
                      <a:avLst/>
                    </a:prstGeom>
                  </pic:spPr>
                </pic:pic>
              </a:graphicData>
            </a:graphic>
          </wp:anchor>
        </w:drawing>
      </w:r>
    </w:p>
    <w:p w14:paraId="5206C523" w14:textId="4404E872" w:rsidR="00525AE6" w:rsidRPr="00446E40" w:rsidRDefault="00525AE6" w:rsidP="00446E40">
      <w:pPr>
        <w:ind w:left="1440" w:firstLine="720"/>
        <w:rPr>
          <w:rFonts w:ascii="Comic Sans MS" w:hAnsi="Comic Sans MS"/>
        </w:rPr>
      </w:pPr>
      <w:r w:rsidRPr="00525AE6">
        <w:rPr>
          <w:sz w:val="32"/>
          <w:szCs w:val="36"/>
        </w:rPr>
        <w:t xml:space="preserve">Pages 3 – 8 </w:t>
      </w:r>
    </w:p>
    <w:tbl>
      <w:tblPr>
        <w:tblStyle w:val="TableGrid"/>
        <w:tblpPr w:leftFromText="180" w:rightFromText="180" w:vertAnchor="page" w:horzAnchor="margin" w:tblpY="4177"/>
        <w:tblW w:w="977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390"/>
        <w:gridCol w:w="850"/>
        <w:gridCol w:w="4536"/>
      </w:tblGrid>
      <w:tr w:rsidR="00446E40" w:rsidRPr="00C7502C" w14:paraId="2F50FCBE" w14:textId="77777777" w:rsidTr="00446E40">
        <w:trPr>
          <w:trHeight w:val="10341"/>
        </w:trPr>
        <w:tc>
          <w:tcPr>
            <w:tcW w:w="4390" w:type="dxa"/>
            <w:vAlign w:val="center"/>
          </w:tcPr>
          <w:p w14:paraId="1E4CB39B" w14:textId="7D96B410" w:rsidR="00446E40" w:rsidRPr="003813C2" w:rsidRDefault="00446E40" w:rsidP="00C7502C">
            <w:pPr>
              <w:spacing w:before="120" w:line="360" w:lineRule="auto"/>
              <w:rPr>
                <w:rFonts w:ascii="Comic Sans MS" w:hAnsi="Comic Sans MS"/>
                <w:sz w:val="36"/>
                <w:szCs w:val="36"/>
              </w:rPr>
            </w:pPr>
            <w:r w:rsidRPr="003813C2">
              <w:rPr>
                <w:rFonts w:ascii="Comic Sans MS" w:hAnsi="Comic Sans MS"/>
                <w:b/>
                <w:bCs/>
                <w:sz w:val="36"/>
                <w:szCs w:val="36"/>
              </w:rPr>
              <w:tab/>
            </w:r>
            <w:proofErr w:type="spellStart"/>
            <w:r w:rsidRPr="003813C2">
              <w:rPr>
                <w:rFonts w:ascii="Comic Sans MS" w:hAnsi="Comic Sans MS"/>
                <w:b/>
                <w:bCs/>
                <w:sz w:val="36"/>
                <w:szCs w:val="36"/>
              </w:rPr>
              <w:t>a</w:t>
            </w:r>
            <w:proofErr w:type="spellEnd"/>
            <w:r w:rsidRPr="003813C2">
              <w:rPr>
                <w:rFonts w:ascii="Comic Sans MS" w:hAnsi="Comic Sans MS"/>
                <w:b/>
                <w:bCs/>
                <w:sz w:val="36"/>
                <w:szCs w:val="36"/>
              </w:rPr>
              <w:tab/>
              <w:t>a</w:t>
            </w:r>
            <w:r w:rsidRPr="003813C2">
              <w:rPr>
                <w:rFonts w:ascii="Comic Sans MS" w:hAnsi="Comic Sans MS"/>
                <w:sz w:val="36"/>
                <w:szCs w:val="36"/>
              </w:rPr>
              <w:t>pple</w:t>
            </w:r>
            <w:r w:rsidRPr="003813C2">
              <w:rPr>
                <w:rFonts w:ascii="Comic Sans MS" w:hAnsi="Comic Sans MS"/>
                <w:sz w:val="36"/>
                <w:szCs w:val="36"/>
              </w:rPr>
              <w:tab/>
              <w:t xml:space="preserve"> </w:t>
            </w:r>
            <w:r w:rsidRPr="003813C2">
              <w:rPr>
                <w:rFonts w:ascii="Comic Sans MS" w:hAnsi="Comic Sans MS"/>
                <w:b/>
                <w:bCs/>
                <w:sz w:val="36"/>
                <w:szCs w:val="36"/>
              </w:rPr>
              <w:t>a</w:t>
            </w:r>
          </w:p>
          <w:p w14:paraId="7F92FF92" w14:textId="3BD53673"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b</w:t>
            </w:r>
            <w:r w:rsidRPr="003813C2">
              <w:rPr>
                <w:rFonts w:ascii="Comic Sans MS" w:hAnsi="Comic Sans MS"/>
                <w:sz w:val="36"/>
                <w:szCs w:val="36"/>
              </w:rPr>
              <w:tab/>
            </w:r>
            <w:r w:rsidRPr="003813C2">
              <w:rPr>
                <w:rFonts w:ascii="Comic Sans MS" w:hAnsi="Comic Sans MS"/>
                <w:b/>
                <w:bCs/>
                <w:sz w:val="36"/>
                <w:szCs w:val="36"/>
              </w:rPr>
              <w:t>b</w:t>
            </w:r>
            <w:r w:rsidRPr="003813C2">
              <w:rPr>
                <w:rFonts w:ascii="Comic Sans MS" w:hAnsi="Comic Sans MS"/>
                <w:sz w:val="36"/>
                <w:szCs w:val="36"/>
              </w:rPr>
              <w:t>ag</w:t>
            </w:r>
            <w:r w:rsidRPr="003813C2">
              <w:rPr>
                <w:rFonts w:ascii="Comic Sans MS" w:hAnsi="Comic Sans MS"/>
                <w:sz w:val="36"/>
                <w:szCs w:val="36"/>
              </w:rPr>
              <w:tab/>
            </w:r>
            <w:r w:rsidRPr="003813C2">
              <w:rPr>
                <w:rFonts w:ascii="Comic Sans MS" w:hAnsi="Comic Sans MS"/>
                <w:sz w:val="36"/>
                <w:szCs w:val="36"/>
              </w:rPr>
              <w:tab/>
              <w:t xml:space="preserve"> </w:t>
            </w:r>
            <w:r w:rsidRPr="003813C2">
              <w:rPr>
                <w:rFonts w:ascii="Comic Sans MS" w:hAnsi="Comic Sans MS"/>
                <w:b/>
                <w:bCs/>
                <w:sz w:val="36"/>
                <w:szCs w:val="36"/>
              </w:rPr>
              <w:t>b</w:t>
            </w:r>
          </w:p>
          <w:p w14:paraId="45638212" w14:textId="797C97B7"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c</w:t>
            </w:r>
            <w:r w:rsidRPr="003813C2">
              <w:rPr>
                <w:rFonts w:ascii="Comic Sans MS" w:hAnsi="Comic Sans MS"/>
                <w:sz w:val="36"/>
                <w:szCs w:val="36"/>
              </w:rPr>
              <w:tab/>
            </w:r>
            <w:r w:rsidRPr="003813C2">
              <w:rPr>
                <w:rFonts w:ascii="Comic Sans MS" w:hAnsi="Comic Sans MS"/>
                <w:b/>
                <w:bCs/>
                <w:sz w:val="36"/>
                <w:szCs w:val="36"/>
              </w:rPr>
              <w:t>c</w:t>
            </w:r>
            <w:r w:rsidRPr="003813C2">
              <w:rPr>
                <w:rFonts w:ascii="Comic Sans MS" w:hAnsi="Comic Sans MS"/>
                <w:sz w:val="36"/>
                <w:szCs w:val="36"/>
              </w:rPr>
              <w:t>up</w:t>
            </w:r>
            <w:r w:rsidRPr="003813C2">
              <w:rPr>
                <w:rFonts w:ascii="Comic Sans MS" w:hAnsi="Comic Sans MS"/>
                <w:sz w:val="36"/>
                <w:szCs w:val="36"/>
              </w:rPr>
              <w:tab/>
            </w:r>
            <w:r w:rsidRPr="003813C2">
              <w:rPr>
                <w:rFonts w:ascii="Comic Sans MS" w:hAnsi="Comic Sans MS"/>
                <w:sz w:val="36"/>
                <w:szCs w:val="36"/>
              </w:rPr>
              <w:tab/>
              <w:t xml:space="preserve"> </w:t>
            </w:r>
            <w:r w:rsidRPr="003813C2">
              <w:rPr>
                <w:rFonts w:ascii="Comic Sans MS" w:hAnsi="Comic Sans MS"/>
                <w:b/>
                <w:bCs/>
                <w:sz w:val="36"/>
                <w:szCs w:val="36"/>
              </w:rPr>
              <w:t>c</w:t>
            </w:r>
          </w:p>
          <w:p w14:paraId="1581B419" w14:textId="6BA02371"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d</w:t>
            </w:r>
            <w:r w:rsidRPr="003813C2">
              <w:rPr>
                <w:rFonts w:ascii="Comic Sans MS" w:hAnsi="Comic Sans MS"/>
                <w:sz w:val="36"/>
                <w:szCs w:val="36"/>
              </w:rPr>
              <w:tab/>
            </w:r>
            <w:r w:rsidRPr="003813C2">
              <w:rPr>
                <w:rFonts w:ascii="Comic Sans MS" w:hAnsi="Comic Sans MS"/>
                <w:b/>
                <w:bCs/>
                <w:sz w:val="36"/>
                <w:szCs w:val="36"/>
              </w:rPr>
              <w:t>d</w:t>
            </w:r>
            <w:r w:rsidRPr="003813C2">
              <w:rPr>
                <w:rFonts w:ascii="Comic Sans MS" w:hAnsi="Comic Sans MS"/>
                <w:sz w:val="36"/>
                <w:szCs w:val="36"/>
              </w:rPr>
              <w:t>oor</w:t>
            </w:r>
            <w:r w:rsidRPr="003813C2">
              <w:rPr>
                <w:rFonts w:ascii="Comic Sans MS" w:hAnsi="Comic Sans MS"/>
                <w:sz w:val="36"/>
                <w:szCs w:val="36"/>
              </w:rPr>
              <w:tab/>
              <w:t xml:space="preserve"> </w:t>
            </w:r>
            <w:r w:rsidRPr="003813C2">
              <w:rPr>
                <w:rFonts w:ascii="Comic Sans MS" w:hAnsi="Comic Sans MS"/>
                <w:b/>
                <w:bCs/>
                <w:sz w:val="36"/>
                <w:szCs w:val="36"/>
              </w:rPr>
              <w:t xml:space="preserve">d </w:t>
            </w:r>
          </w:p>
          <w:p w14:paraId="2BE6E878" w14:textId="0DB235FF"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e</w:t>
            </w:r>
            <w:r w:rsidRPr="003813C2">
              <w:rPr>
                <w:rFonts w:ascii="Comic Sans MS" w:hAnsi="Comic Sans MS"/>
                <w:sz w:val="36"/>
                <w:szCs w:val="36"/>
              </w:rPr>
              <w:tab/>
            </w:r>
            <w:r w:rsidRPr="003813C2">
              <w:rPr>
                <w:rFonts w:ascii="Comic Sans MS" w:hAnsi="Comic Sans MS"/>
                <w:b/>
                <w:bCs/>
                <w:sz w:val="36"/>
                <w:szCs w:val="36"/>
              </w:rPr>
              <w:t>e</w:t>
            </w:r>
            <w:r w:rsidRPr="003813C2">
              <w:rPr>
                <w:rFonts w:ascii="Comic Sans MS" w:hAnsi="Comic Sans MS"/>
                <w:sz w:val="36"/>
                <w:szCs w:val="36"/>
              </w:rPr>
              <w:t>gg</w:t>
            </w:r>
            <w:r w:rsidRPr="003813C2">
              <w:rPr>
                <w:rFonts w:ascii="Comic Sans MS" w:hAnsi="Comic Sans MS"/>
                <w:sz w:val="36"/>
                <w:szCs w:val="36"/>
              </w:rPr>
              <w:tab/>
            </w:r>
            <w:r w:rsidRPr="003813C2">
              <w:rPr>
                <w:rFonts w:ascii="Comic Sans MS" w:hAnsi="Comic Sans MS"/>
                <w:sz w:val="36"/>
                <w:szCs w:val="36"/>
              </w:rPr>
              <w:tab/>
              <w:t xml:space="preserve"> </w:t>
            </w:r>
            <w:r w:rsidRPr="003813C2">
              <w:rPr>
                <w:rFonts w:ascii="Comic Sans MS" w:hAnsi="Comic Sans MS"/>
                <w:b/>
                <w:bCs/>
                <w:sz w:val="36"/>
                <w:szCs w:val="36"/>
              </w:rPr>
              <w:t>e</w:t>
            </w:r>
          </w:p>
          <w:p w14:paraId="5470FEB6" w14:textId="30C842AA"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f</w:t>
            </w:r>
            <w:r w:rsidRPr="003813C2">
              <w:rPr>
                <w:rFonts w:ascii="Comic Sans MS" w:hAnsi="Comic Sans MS"/>
                <w:sz w:val="36"/>
                <w:szCs w:val="36"/>
              </w:rPr>
              <w:tab/>
            </w:r>
            <w:r w:rsidRPr="003813C2">
              <w:rPr>
                <w:rFonts w:ascii="Comic Sans MS" w:hAnsi="Comic Sans MS"/>
                <w:b/>
                <w:bCs/>
                <w:sz w:val="36"/>
                <w:szCs w:val="36"/>
              </w:rPr>
              <w:t>f</w:t>
            </w:r>
            <w:r w:rsidRPr="003813C2">
              <w:rPr>
                <w:rFonts w:ascii="Comic Sans MS" w:hAnsi="Comic Sans MS"/>
                <w:sz w:val="36"/>
                <w:szCs w:val="36"/>
              </w:rPr>
              <w:t>amily</w:t>
            </w:r>
            <w:r w:rsidRPr="003813C2">
              <w:rPr>
                <w:rFonts w:ascii="Comic Sans MS" w:hAnsi="Comic Sans MS"/>
                <w:sz w:val="36"/>
                <w:szCs w:val="36"/>
              </w:rPr>
              <w:tab/>
              <w:t xml:space="preserve"> </w:t>
            </w:r>
            <w:r w:rsidRPr="003813C2">
              <w:rPr>
                <w:rFonts w:ascii="Comic Sans MS" w:hAnsi="Comic Sans MS"/>
                <w:b/>
                <w:bCs/>
                <w:sz w:val="36"/>
                <w:szCs w:val="36"/>
              </w:rPr>
              <w:t>f</w:t>
            </w:r>
          </w:p>
          <w:p w14:paraId="0DE87206" w14:textId="548C98A1"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g</w:t>
            </w:r>
            <w:r w:rsidRPr="003813C2">
              <w:rPr>
                <w:rFonts w:ascii="Comic Sans MS" w:hAnsi="Comic Sans MS"/>
                <w:sz w:val="36"/>
                <w:szCs w:val="36"/>
              </w:rPr>
              <w:tab/>
            </w:r>
            <w:r w:rsidRPr="003813C2">
              <w:rPr>
                <w:rFonts w:ascii="Comic Sans MS" w:hAnsi="Comic Sans MS"/>
                <w:b/>
                <w:bCs/>
                <w:sz w:val="36"/>
                <w:szCs w:val="36"/>
              </w:rPr>
              <w:t>g</w:t>
            </w:r>
            <w:r w:rsidRPr="003813C2">
              <w:rPr>
                <w:rFonts w:ascii="Comic Sans MS" w:hAnsi="Comic Sans MS"/>
                <w:sz w:val="36"/>
                <w:szCs w:val="36"/>
              </w:rPr>
              <w:t>lasses</w:t>
            </w:r>
            <w:r w:rsidRPr="003813C2">
              <w:rPr>
                <w:rFonts w:ascii="Comic Sans MS" w:hAnsi="Comic Sans MS"/>
                <w:sz w:val="36"/>
                <w:szCs w:val="36"/>
              </w:rPr>
              <w:tab/>
              <w:t xml:space="preserve"> </w:t>
            </w:r>
            <w:r w:rsidRPr="003813C2">
              <w:rPr>
                <w:rFonts w:ascii="Comic Sans MS" w:hAnsi="Comic Sans MS"/>
                <w:b/>
                <w:bCs/>
                <w:sz w:val="36"/>
                <w:szCs w:val="36"/>
              </w:rPr>
              <w:t>g</w:t>
            </w:r>
          </w:p>
          <w:p w14:paraId="296B04DB" w14:textId="6712BA93"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h</w:t>
            </w:r>
            <w:r w:rsidRPr="003813C2">
              <w:rPr>
                <w:rFonts w:ascii="Comic Sans MS" w:hAnsi="Comic Sans MS"/>
                <w:sz w:val="36"/>
                <w:szCs w:val="36"/>
              </w:rPr>
              <w:tab/>
            </w:r>
            <w:r w:rsidRPr="003813C2">
              <w:rPr>
                <w:rFonts w:ascii="Comic Sans MS" w:hAnsi="Comic Sans MS"/>
                <w:b/>
                <w:bCs/>
                <w:sz w:val="36"/>
                <w:szCs w:val="36"/>
              </w:rPr>
              <w:t>h</w:t>
            </w:r>
            <w:r w:rsidRPr="003813C2">
              <w:rPr>
                <w:rFonts w:ascii="Comic Sans MS" w:hAnsi="Comic Sans MS"/>
                <w:sz w:val="36"/>
                <w:szCs w:val="36"/>
              </w:rPr>
              <w:t>ome</w:t>
            </w:r>
            <w:r w:rsidRPr="003813C2">
              <w:rPr>
                <w:rFonts w:ascii="Comic Sans MS" w:hAnsi="Comic Sans MS"/>
                <w:sz w:val="36"/>
                <w:szCs w:val="36"/>
              </w:rPr>
              <w:tab/>
              <w:t xml:space="preserve"> </w:t>
            </w:r>
            <w:r w:rsidRPr="003813C2">
              <w:rPr>
                <w:rFonts w:ascii="Comic Sans MS" w:hAnsi="Comic Sans MS"/>
                <w:b/>
                <w:bCs/>
                <w:sz w:val="36"/>
                <w:szCs w:val="36"/>
              </w:rPr>
              <w:t>h</w:t>
            </w:r>
          </w:p>
          <w:p w14:paraId="09A613A3" w14:textId="517A977F"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i</w:t>
            </w:r>
            <w:r w:rsidRPr="003813C2">
              <w:rPr>
                <w:rFonts w:ascii="Comic Sans MS" w:hAnsi="Comic Sans MS"/>
                <w:sz w:val="36"/>
                <w:szCs w:val="36"/>
              </w:rPr>
              <w:tab/>
            </w:r>
            <w:r w:rsidRPr="003813C2">
              <w:rPr>
                <w:rFonts w:ascii="Comic Sans MS" w:hAnsi="Comic Sans MS"/>
                <w:b/>
                <w:bCs/>
                <w:sz w:val="36"/>
                <w:szCs w:val="36"/>
              </w:rPr>
              <w:t>i</w:t>
            </w:r>
            <w:r w:rsidRPr="003813C2">
              <w:rPr>
                <w:rFonts w:ascii="Comic Sans MS" w:hAnsi="Comic Sans MS"/>
                <w:sz w:val="36"/>
                <w:szCs w:val="36"/>
              </w:rPr>
              <w:t>nk</w:t>
            </w:r>
            <w:r w:rsidRPr="003813C2">
              <w:rPr>
                <w:rFonts w:ascii="Comic Sans MS" w:hAnsi="Comic Sans MS"/>
                <w:sz w:val="36"/>
                <w:szCs w:val="36"/>
              </w:rPr>
              <w:tab/>
            </w:r>
            <w:r w:rsidRPr="003813C2">
              <w:rPr>
                <w:rFonts w:ascii="Comic Sans MS" w:hAnsi="Comic Sans MS"/>
                <w:sz w:val="36"/>
                <w:szCs w:val="36"/>
              </w:rPr>
              <w:tab/>
              <w:t xml:space="preserve"> </w:t>
            </w:r>
            <w:r w:rsidRPr="003813C2">
              <w:rPr>
                <w:rFonts w:ascii="Comic Sans MS" w:hAnsi="Comic Sans MS"/>
                <w:b/>
                <w:bCs/>
                <w:sz w:val="36"/>
                <w:szCs w:val="36"/>
              </w:rPr>
              <w:t>i</w:t>
            </w:r>
          </w:p>
          <w:p w14:paraId="434C1208" w14:textId="100601AA"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j</w:t>
            </w:r>
            <w:r w:rsidRPr="003813C2">
              <w:rPr>
                <w:rFonts w:ascii="Comic Sans MS" w:hAnsi="Comic Sans MS"/>
                <w:sz w:val="36"/>
                <w:szCs w:val="36"/>
              </w:rPr>
              <w:tab/>
            </w:r>
            <w:r w:rsidRPr="003813C2">
              <w:rPr>
                <w:rFonts w:ascii="Comic Sans MS" w:hAnsi="Comic Sans MS"/>
                <w:b/>
                <w:bCs/>
                <w:sz w:val="36"/>
                <w:szCs w:val="36"/>
              </w:rPr>
              <w:t>j</w:t>
            </w:r>
            <w:r w:rsidRPr="003813C2">
              <w:rPr>
                <w:rFonts w:ascii="Comic Sans MS" w:hAnsi="Comic Sans MS"/>
                <w:sz w:val="36"/>
                <w:szCs w:val="36"/>
              </w:rPr>
              <w:t>acket</w:t>
            </w:r>
            <w:r w:rsidRPr="003813C2">
              <w:rPr>
                <w:rFonts w:ascii="Comic Sans MS" w:hAnsi="Comic Sans MS"/>
                <w:sz w:val="36"/>
                <w:szCs w:val="36"/>
              </w:rPr>
              <w:tab/>
              <w:t xml:space="preserve"> </w:t>
            </w:r>
            <w:r w:rsidRPr="003813C2">
              <w:rPr>
                <w:rFonts w:ascii="Comic Sans MS" w:hAnsi="Comic Sans MS"/>
                <w:b/>
                <w:bCs/>
                <w:sz w:val="36"/>
                <w:szCs w:val="36"/>
              </w:rPr>
              <w:t>j</w:t>
            </w:r>
          </w:p>
          <w:p w14:paraId="585C9120" w14:textId="684090F5"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k</w:t>
            </w:r>
            <w:r w:rsidRPr="003813C2">
              <w:rPr>
                <w:rFonts w:ascii="Comic Sans MS" w:hAnsi="Comic Sans MS"/>
                <w:sz w:val="36"/>
                <w:szCs w:val="36"/>
              </w:rPr>
              <w:tab/>
            </w:r>
            <w:r w:rsidRPr="003813C2">
              <w:rPr>
                <w:rFonts w:ascii="Comic Sans MS" w:hAnsi="Comic Sans MS"/>
                <w:b/>
                <w:bCs/>
                <w:sz w:val="36"/>
                <w:szCs w:val="36"/>
              </w:rPr>
              <w:t>k</w:t>
            </w:r>
            <w:r w:rsidRPr="003813C2">
              <w:rPr>
                <w:rFonts w:ascii="Comic Sans MS" w:hAnsi="Comic Sans MS"/>
                <w:sz w:val="36"/>
                <w:szCs w:val="36"/>
              </w:rPr>
              <w:t>ids</w:t>
            </w:r>
            <w:r w:rsidRPr="003813C2">
              <w:rPr>
                <w:rFonts w:ascii="Comic Sans MS" w:hAnsi="Comic Sans MS"/>
                <w:sz w:val="36"/>
                <w:szCs w:val="36"/>
              </w:rPr>
              <w:tab/>
            </w:r>
            <w:r w:rsidRPr="003813C2">
              <w:rPr>
                <w:rFonts w:ascii="Comic Sans MS" w:hAnsi="Comic Sans MS"/>
                <w:sz w:val="36"/>
                <w:szCs w:val="36"/>
              </w:rPr>
              <w:tab/>
              <w:t xml:space="preserve"> </w:t>
            </w:r>
            <w:r w:rsidRPr="003813C2">
              <w:rPr>
                <w:rFonts w:ascii="Comic Sans MS" w:hAnsi="Comic Sans MS"/>
                <w:b/>
                <w:bCs/>
                <w:sz w:val="36"/>
                <w:szCs w:val="36"/>
              </w:rPr>
              <w:t>k</w:t>
            </w:r>
          </w:p>
          <w:p w14:paraId="723858C1" w14:textId="558EF457"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l</w:t>
            </w:r>
            <w:r w:rsidRPr="003813C2">
              <w:rPr>
                <w:rFonts w:ascii="Comic Sans MS" w:hAnsi="Comic Sans MS"/>
                <w:sz w:val="36"/>
                <w:szCs w:val="36"/>
              </w:rPr>
              <w:tab/>
            </w:r>
            <w:r w:rsidRPr="003813C2">
              <w:rPr>
                <w:rFonts w:ascii="Comic Sans MS" w:hAnsi="Comic Sans MS"/>
                <w:b/>
                <w:bCs/>
                <w:sz w:val="36"/>
                <w:szCs w:val="36"/>
              </w:rPr>
              <w:t>l</w:t>
            </w:r>
            <w:r w:rsidRPr="003813C2">
              <w:rPr>
                <w:rFonts w:ascii="Comic Sans MS" w:hAnsi="Comic Sans MS"/>
                <w:sz w:val="36"/>
                <w:szCs w:val="36"/>
              </w:rPr>
              <w:t>emon</w:t>
            </w:r>
            <w:r w:rsidRPr="003813C2">
              <w:rPr>
                <w:rFonts w:ascii="Comic Sans MS" w:hAnsi="Comic Sans MS"/>
                <w:sz w:val="36"/>
                <w:szCs w:val="36"/>
              </w:rPr>
              <w:tab/>
              <w:t xml:space="preserve"> </w:t>
            </w:r>
            <w:r w:rsidRPr="003813C2">
              <w:rPr>
                <w:rFonts w:ascii="Comic Sans MS" w:hAnsi="Comic Sans MS"/>
                <w:b/>
                <w:bCs/>
                <w:sz w:val="36"/>
                <w:szCs w:val="36"/>
              </w:rPr>
              <w:t>l</w:t>
            </w:r>
          </w:p>
          <w:p w14:paraId="76B1E609" w14:textId="048DF8D0" w:rsidR="00446E40" w:rsidRPr="003813C2" w:rsidRDefault="00446E40" w:rsidP="00C7502C">
            <w:pPr>
              <w:spacing w:after="120"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m</w:t>
            </w:r>
            <w:r w:rsidRPr="003813C2">
              <w:rPr>
                <w:rFonts w:ascii="Comic Sans MS" w:hAnsi="Comic Sans MS"/>
                <w:sz w:val="36"/>
                <w:szCs w:val="36"/>
              </w:rPr>
              <w:tab/>
            </w:r>
            <w:r w:rsidRPr="003813C2">
              <w:rPr>
                <w:rFonts w:ascii="Comic Sans MS" w:hAnsi="Comic Sans MS"/>
                <w:b/>
                <w:bCs/>
                <w:sz w:val="36"/>
                <w:szCs w:val="36"/>
              </w:rPr>
              <w:t>m</w:t>
            </w:r>
            <w:r w:rsidRPr="003813C2">
              <w:rPr>
                <w:rFonts w:ascii="Comic Sans MS" w:hAnsi="Comic Sans MS"/>
                <w:sz w:val="36"/>
                <w:szCs w:val="36"/>
              </w:rPr>
              <w:t>an</w:t>
            </w:r>
            <w:r w:rsidRPr="003813C2">
              <w:rPr>
                <w:rFonts w:ascii="Comic Sans MS" w:hAnsi="Comic Sans MS"/>
                <w:sz w:val="36"/>
                <w:szCs w:val="36"/>
              </w:rPr>
              <w:tab/>
            </w:r>
            <w:r w:rsidRPr="003813C2">
              <w:rPr>
                <w:rFonts w:ascii="Comic Sans MS" w:hAnsi="Comic Sans MS"/>
                <w:sz w:val="36"/>
                <w:szCs w:val="36"/>
              </w:rPr>
              <w:tab/>
              <w:t xml:space="preserve"> </w:t>
            </w:r>
            <w:r w:rsidRPr="003813C2">
              <w:rPr>
                <w:rFonts w:ascii="Comic Sans MS" w:hAnsi="Comic Sans MS"/>
                <w:b/>
                <w:bCs/>
                <w:sz w:val="36"/>
                <w:szCs w:val="36"/>
              </w:rPr>
              <w:t>m</w:t>
            </w:r>
          </w:p>
        </w:tc>
        <w:tc>
          <w:tcPr>
            <w:tcW w:w="850" w:type="dxa"/>
            <w:tcBorders>
              <w:top w:val="single" w:sz="4" w:space="0" w:color="FFFFFF"/>
              <w:bottom w:val="single" w:sz="4" w:space="0" w:color="FFFFFF"/>
            </w:tcBorders>
          </w:tcPr>
          <w:p w14:paraId="0A9A037C" w14:textId="77777777" w:rsidR="00446E40" w:rsidRPr="003813C2" w:rsidRDefault="00446E40" w:rsidP="00C7502C">
            <w:pPr>
              <w:spacing w:before="120" w:line="360" w:lineRule="auto"/>
              <w:rPr>
                <w:rFonts w:ascii="Comic Sans MS" w:hAnsi="Comic Sans MS"/>
                <w:sz w:val="36"/>
                <w:szCs w:val="36"/>
              </w:rPr>
            </w:pPr>
          </w:p>
        </w:tc>
        <w:tc>
          <w:tcPr>
            <w:tcW w:w="4536" w:type="dxa"/>
            <w:vAlign w:val="center"/>
          </w:tcPr>
          <w:p w14:paraId="21D2E646" w14:textId="5B814DFE" w:rsidR="00446E40" w:rsidRPr="003813C2" w:rsidRDefault="00446E40" w:rsidP="00C7502C">
            <w:pPr>
              <w:spacing w:before="120"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n</w:t>
            </w:r>
            <w:r w:rsidRPr="003813C2">
              <w:rPr>
                <w:rFonts w:ascii="Comic Sans MS" w:hAnsi="Comic Sans MS"/>
                <w:sz w:val="36"/>
                <w:szCs w:val="36"/>
              </w:rPr>
              <w:tab/>
            </w:r>
            <w:r w:rsidRPr="003813C2">
              <w:rPr>
                <w:rFonts w:ascii="Comic Sans MS" w:hAnsi="Comic Sans MS"/>
                <w:b/>
                <w:bCs/>
                <w:sz w:val="36"/>
                <w:szCs w:val="36"/>
              </w:rPr>
              <w:t>n</w:t>
            </w:r>
            <w:r w:rsidRPr="003813C2">
              <w:rPr>
                <w:rFonts w:ascii="Comic Sans MS" w:hAnsi="Comic Sans MS"/>
                <w:sz w:val="36"/>
                <w:szCs w:val="36"/>
              </w:rPr>
              <w:t>o</w:t>
            </w:r>
            <w:r w:rsidRPr="003813C2">
              <w:rPr>
                <w:rFonts w:ascii="Comic Sans MS" w:hAnsi="Comic Sans MS"/>
                <w:sz w:val="36"/>
                <w:szCs w:val="36"/>
              </w:rPr>
              <w:tab/>
            </w:r>
            <w:r w:rsidRPr="003813C2">
              <w:rPr>
                <w:rFonts w:ascii="Comic Sans MS" w:hAnsi="Comic Sans MS"/>
                <w:sz w:val="36"/>
                <w:szCs w:val="36"/>
              </w:rPr>
              <w:tab/>
              <w:t xml:space="preserve">  </w:t>
            </w:r>
            <w:r w:rsidRPr="003813C2">
              <w:rPr>
                <w:rFonts w:ascii="Comic Sans MS" w:hAnsi="Comic Sans MS"/>
                <w:b/>
                <w:bCs/>
                <w:sz w:val="36"/>
                <w:szCs w:val="36"/>
              </w:rPr>
              <w:t>n</w:t>
            </w:r>
          </w:p>
          <w:p w14:paraId="32D8E0C6" w14:textId="5617ED13"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o</w:t>
            </w:r>
            <w:r w:rsidRPr="003813C2">
              <w:rPr>
                <w:rFonts w:ascii="Comic Sans MS" w:hAnsi="Comic Sans MS"/>
                <w:sz w:val="36"/>
                <w:szCs w:val="36"/>
              </w:rPr>
              <w:tab/>
            </w:r>
            <w:r w:rsidRPr="003813C2">
              <w:rPr>
                <w:rFonts w:ascii="Comic Sans MS" w:hAnsi="Comic Sans MS"/>
                <w:b/>
                <w:bCs/>
                <w:sz w:val="36"/>
                <w:szCs w:val="36"/>
              </w:rPr>
              <w:t>o</w:t>
            </w:r>
            <w:r w:rsidRPr="003813C2">
              <w:rPr>
                <w:rFonts w:ascii="Comic Sans MS" w:hAnsi="Comic Sans MS"/>
                <w:sz w:val="36"/>
                <w:szCs w:val="36"/>
              </w:rPr>
              <w:t>range</w:t>
            </w:r>
            <w:r w:rsidRPr="003813C2">
              <w:rPr>
                <w:rFonts w:ascii="Comic Sans MS" w:hAnsi="Comic Sans MS"/>
                <w:sz w:val="36"/>
                <w:szCs w:val="36"/>
              </w:rPr>
              <w:tab/>
              <w:t xml:space="preserve">  </w:t>
            </w:r>
            <w:r w:rsidRPr="003813C2">
              <w:rPr>
                <w:rFonts w:ascii="Comic Sans MS" w:hAnsi="Comic Sans MS"/>
                <w:b/>
                <w:bCs/>
                <w:sz w:val="36"/>
                <w:szCs w:val="36"/>
              </w:rPr>
              <w:t>o</w:t>
            </w:r>
          </w:p>
          <w:p w14:paraId="4533E17F" w14:textId="36A5DB91"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p</w:t>
            </w:r>
            <w:r w:rsidRPr="003813C2">
              <w:rPr>
                <w:rFonts w:ascii="Comic Sans MS" w:hAnsi="Comic Sans MS"/>
                <w:sz w:val="36"/>
                <w:szCs w:val="36"/>
              </w:rPr>
              <w:tab/>
            </w:r>
            <w:r w:rsidRPr="003813C2">
              <w:rPr>
                <w:rFonts w:ascii="Comic Sans MS" w:hAnsi="Comic Sans MS"/>
                <w:b/>
                <w:bCs/>
                <w:sz w:val="36"/>
                <w:szCs w:val="36"/>
              </w:rPr>
              <w:t>p</w:t>
            </w:r>
            <w:r w:rsidRPr="003813C2">
              <w:rPr>
                <w:rFonts w:ascii="Comic Sans MS" w:hAnsi="Comic Sans MS"/>
                <w:sz w:val="36"/>
                <w:szCs w:val="36"/>
              </w:rPr>
              <w:t>encil</w:t>
            </w:r>
            <w:r w:rsidRPr="003813C2">
              <w:rPr>
                <w:rFonts w:ascii="Comic Sans MS" w:hAnsi="Comic Sans MS"/>
                <w:sz w:val="36"/>
                <w:szCs w:val="36"/>
              </w:rPr>
              <w:tab/>
              <w:t xml:space="preserve">  </w:t>
            </w:r>
            <w:r w:rsidRPr="003813C2">
              <w:rPr>
                <w:rFonts w:ascii="Comic Sans MS" w:hAnsi="Comic Sans MS"/>
                <w:b/>
                <w:bCs/>
                <w:sz w:val="36"/>
                <w:szCs w:val="36"/>
              </w:rPr>
              <w:t>p</w:t>
            </w:r>
          </w:p>
          <w:p w14:paraId="725EAF9B" w14:textId="1B2C72A4"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q</w:t>
            </w:r>
            <w:r w:rsidRPr="003813C2">
              <w:rPr>
                <w:rFonts w:ascii="Comic Sans MS" w:hAnsi="Comic Sans MS"/>
                <w:sz w:val="36"/>
                <w:szCs w:val="36"/>
              </w:rPr>
              <w:tab/>
            </w:r>
            <w:r w:rsidRPr="003813C2">
              <w:rPr>
                <w:rFonts w:ascii="Comic Sans MS" w:hAnsi="Comic Sans MS"/>
                <w:b/>
                <w:bCs/>
                <w:sz w:val="36"/>
                <w:szCs w:val="36"/>
              </w:rPr>
              <w:t>q</w:t>
            </w:r>
            <w:r w:rsidRPr="003813C2">
              <w:rPr>
                <w:rFonts w:ascii="Comic Sans MS" w:hAnsi="Comic Sans MS"/>
                <w:sz w:val="36"/>
                <w:szCs w:val="36"/>
              </w:rPr>
              <w:t>ueen</w:t>
            </w:r>
            <w:r w:rsidRPr="003813C2">
              <w:rPr>
                <w:rFonts w:ascii="Comic Sans MS" w:hAnsi="Comic Sans MS"/>
                <w:sz w:val="36"/>
                <w:szCs w:val="36"/>
              </w:rPr>
              <w:tab/>
              <w:t xml:space="preserve">  </w:t>
            </w:r>
            <w:r w:rsidRPr="003813C2">
              <w:rPr>
                <w:rFonts w:ascii="Comic Sans MS" w:hAnsi="Comic Sans MS"/>
                <w:b/>
                <w:bCs/>
                <w:sz w:val="36"/>
                <w:szCs w:val="36"/>
              </w:rPr>
              <w:t>q</w:t>
            </w:r>
          </w:p>
          <w:p w14:paraId="3583D1C8" w14:textId="42367A71"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r</w:t>
            </w:r>
            <w:r w:rsidRPr="003813C2">
              <w:rPr>
                <w:rFonts w:ascii="Comic Sans MS" w:hAnsi="Comic Sans MS"/>
                <w:sz w:val="36"/>
                <w:szCs w:val="36"/>
              </w:rPr>
              <w:tab/>
            </w:r>
            <w:r w:rsidRPr="003813C2">
              <w:rPr>
                <w:rFonts w:ascii="Comic Sans MS" w:hAnsi="Comic Sans MS"/>
                <w:b/>
                <w:bCs/>
                <w:sz w:val="36"/>
                <w:szCs w:val="36"/>
              </w:rPr>
              <w:t>r</w:t>
            </w:r>
            <w:r w:rsidRPr="003813C2">
              <w:rPr>
                <w:rFonts w:ascii="Comic Sans MS" w:hAnsi="Comic Sans MS"/>
                <w:sz w:val="36"/>
                <w:szCs w:val="36"/>
              </w:rPr>
              <w:t>ubber</w:t>
            </w:r>
            <w:r w:rsidRPr="003813C2">
              <w:rPr>
                <w:rFonts w:ascii="Comic Sans MS" w:hAnsi="Comic Sans MS"/>
                <w:sz w:val="36"/>
                <w:szCs w:val="36"/>
              </w:rPr>
              <w:tab/>
              <w:t xml:space="preserve">  </w:t>
            </w:r>
            <w:r w:rsidRPr="003813C2">
              <w:rPr>
                <w:rFonts w:ascii="Comic Sans MS" w:hAnsi="Comic Sans MS"/>
                <w:b/>
                <w:bCs/>
                <w:sz w:val="36"/>
                <w:szCs w:val="36"/>
              </w:rPr>
              <w:t>r</w:t>
            </w:r>
          </w:p>
          <w:p w14:paraId="1D13C4E4" w14:textId="78765FE1"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s</w:t>
            </w:r>
            <w:r w:rsidRPr="003813C2">
              <w:rPr>
                <w:rFonts w:ascii="Comic Sans MS" w:hAnsi="Comic Sans MS"/>
                <w:sz w:val="36"/>
                <w:szCs w:val="36"/>
              </w:rPr>
              <w:tab/>
            </w:r>
            <w:r w:rsidRPr="003813C2">
              <w:rPr>
                <w:rFonts w:ascii="Comic Sans MS" w:hAnsi="Comic Sans MS"/>
                <w:b/>
                <w:bCs/>
                <w:sz w:val="36"/>
                <w:szCs w:val="36"/>
              </w:rPr>
              <w:t>s</w:t>
            </w:r>
            <w:r w:rsidRPr="003813C2">
              <w:rPr>
                <w:rFonts w:ascii="Comic Sans MS" w:hAnsi="Comic Sans MS"/>
                <w:sz w:val="36"/>
                <w:szCs w:val="36"/>
              </w:rPr>
              <w:t>tudent</w:t>
            </w:r>
            <w:r w:rsidRPr="003813C2">
              <w:rPr>
                <w:rFonts w:ascii="Comic Sans MS" w:hAnsi="Comic Sans MS"/>
                <w:sz w:val="36"/>
                <w:szCs w:val="36"/>
              </w:rPr>
              <w:tab/>
              <w:t xml:space="preserve">  </w:t>
            </w:r>
            <w:r w:rsidRPr="003813C2">
              <w:rPr>
                <w:rFonts w:ascii="Comic Sans MS" w:hAnsi="Comic Sans MS"/>
                <w:b/>
                <w:bCs/>
                <w:sz w:val="36"/>
                <w:szCs w:val="36"/>
              </w:rPr>
              <w:t>s</w:t>
            </w:r>
          </w:p>
          <w:p w14:paraId="1A753380" w14:textId="39A87979"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t</w:t>
            </w:r>
            <w:r w:rsidRPr="003813C2">
              <w:rPr>
                <w:rFonts w:ascii="Comic Sans MS" w:hAnsi="Comic Sans MS"/>
                <w:sz w:val="36"/>
                <w:szCs w:val="36"/>
              </w:rPr>
              <w:tab/>
            </w:r>
            <w:r w:rsidRPr="003813C2">
              <w:rPr>
                <w:rFonts w:ascii="Comic Sans MS" w:hAnsi="Comic Sans MS"/>
                <w:b/>
                <w:bCs/>
                <w:sz w:val="36"/>
                <w:szCs w:val="36"/>
              </w:rPr>
              <w:t>t</w:t>
            </w:r>
            <w:r w:rsidRPr="003813C2">
              <w:rPr>
                <w:rFonts w:ascii="Comic Sans MS" w:hAnsi="Comic Sans MS"/>
                <w:sz w:val="36"/>
                <w:szCs w:val="36"/>
              </w:rPr>
              <w:t>eacher</w:t>
            </w:r>
            <w:r w:rsidRPr="003813C2">
              <w:rPr>
                <w:rFonts w:ascii="Comic Sans MS" w:hAnsi="Comic Sans MS"/>
                <w:sz w:val="36"/>
                <w:szCs w:val="36"/>
              </w:rPr>
              <w:tab/>
              <w:t xml:space="preserve">  </w:t>
            </w:r>
            <w:r w:rsidRPr="003813C2">
              <w:rPr>
                <w:rFonts w:ascii="Comic Sans MS" w:hAnsi="Comic Sans MS"/>
                <w:b/>
                <w:bCs/>
                <w:sz w:val="36"/>
                <w:szCs w:val="36"/>
              </w:rPr>
              <w:t>t</w:t>
            </w:r>
          </w:p>
          <w:p w14:paraId="1D4572B8" w14:textId="27CD9E4F"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u</w:t>
            </w:r>
            <w:r w:rsidRPr="003813C2">
              <w:rPr>
                <w:rFonts w:ascii="Comic Sans MS" w:hAnsi="Comic Sans MS"/>
                <w:sz w:val="36"/>
                <w:szCs w:val="36"/>
              </w:rPr>
              <w:tab/>
            </w:r>
            <w:r w:rsidRPr="003813C2">
              <w:rPr>
                <w:rFonts w:ascii="Comic Sans MS" w:hAnsi="Comic Sans MS"/>
                <w:b/>
                <w:bCs/>
                <w:sz w:val="36"/>
                <w:szCs w:val="36"/>
              </w:rPr>
              <w:t>u</w:t>
            </w:r>
            <w:r w:rsidRPr="003813C2">
              <w:rPr>
                <w:rFonts w:ascii="Comic Sans MS" w:hAnsi="Comic Sans MS"/>
                <w:sz w:val="36"/>
                <w:szCs w:val="36"/>
              </w:rPr>
              <w:t xml:space="preserve">mbrella  </w:t>
            </w:r>
            <w:r w:rsidRPr="003813C2">
              <w:rPr>
                <w:rFonts w:ascii="Comic Sans MS" w:hAnsi="Comic Sans MS"/>
                <w:b/>
                <w:bCs/>
                <w:sz w:val="36"/>
                <w:szCs w:val="36"/>
              </w:rPr>
              <w:t>u</w:t>
            </w:r>
          </w:p>
          <w:p w14:paraId="0C4EBFAF" w14:textId="08BBB293"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v</w:t>
            </w:r>
            <w:r w:rsidRPr="003813C2">
              <w:rPr>
                <w:rFonts w:ascii="Comic Sans MS" w:hAnsi="Comic Sans MS"/>
                <w:sz w:val="36"/>
                <w:szCs w:val="36"/>
              </w:rPr>
              <w:tab/>
            </w:r>
            <w:r w:rsidRPr="003813C2">
              <w:rPr>
                <w:rFonts w:ascii="Comic Sans MS" w:hAnsi="Comic Sans MS"/>
                <w:b/>
                <w:bCs/>
                <w:sz w:val="36"/>
                <w:szCs w:val="36"/>
              </w:rPr>
              <w:t>v</w:t>
            </w:r>
            <w:r w:rsidRPr="003813C2">
              <w:rPr>
                <w:rFonts w:ascii="Comic Sans MS" w:hAnsi="Comic Sans MS"/>
                <w:sz w:val="36"/>
                <w:szCs w:val="36"/>
              </w:rPr>
              <w:t>an</w:t>
            </w:r>
            <w:r w:rsidRPr="003813C2">
              <w:rPr>
                <w:rFonts w:ascii="Comic Sans MS" w:hAnsi="Comic Sans MS"/>
                <w:sz w:val="36"/>
                <w:szCs w:val="36"/>
              </w:rPr>
              <w:tab/>
            </w:r>
            <w:r w:rsidRPr="003813C2">
              <w:rPr>
                <w:rFonts w:ascii="Comic Sans MS" w:hAnsi="Comic Sans MS"/>
                <w:sz w:val="36"/>
                <w:szCs w:val="36"/>
              </w:rPr>
              <w:tab/>
              <w:t xml:space="preserve">  </w:t>
            </w:r>
            <w:r w:rsidRPr="003813C2">
              <w:rPr>
                <w:rFonts w:ascii="Comic Sans MS" w:hAnsi="Comic Sans MS"/>
                <w:b/>
                <w:bCs/>
                <w:sz w:val="36"/>
                <w:szCs w:val="36"/>
              </w:rPr>
              <w:t>v</w:t>
            </w:r>
          </w:p>
          <w:p w14:paraId="441C50F3" w14:textId="5922A991"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w</w:t>
            </w:r>
            <w:r w:rsidRPr="003813C2">
              <w:rPr>
                <w:rFonts w:ascii="Comic Sans MS" w:hAnsi="Comic Sans MS"/>
                <w:sz w:val="36"/>
                <w:szCs w:val="36"/>
              </w:rPr>
              <w:tab/>
            </w:r>
            <w:r w:rsidRPr="003813C2">
              <w:rPr>
                <w:rFonts w:ascii="Comic Sans MS" w:hAnsi="Comic Sans MS"/>
                <w:b/>
                <w:bCs/>
                <w:sz w:val="36"/>
                <w:szCs w:val="36"/>
              </w:rPr>
              <w:t>w</w:t>
            </w:r>
            <w:r w:rsidRPr="003813C2">
              <w:rPr>
                <w:rFonts w:ascii="Comic Sans MS" w:hAnsi="Comic Sans MS"/>
                <w:sz w:val="36"/>
                <w:szCs w:val="36"/>
              </w:rPr>
              <w:t>oman</w:t>
            </w:r>
            <w:r w:rsidRPr="003813C2">
              <w:rPr>
                <w:rFonts w:ascii="Comic Sans MS" w:hAnsi="Comic Sans MS"/>
                <w:sz w:val="36"/>
                <w:szCs w:val="36"/>
              </w:rPr>
              <w:tab/>
              <w:t xml:space="preserve">  </w:t>
            </w:r>
            <w:r w:rsidRPr="003813C2">
              <w:rPr>
                <w:rFonts w:ascii="Comic Sans MS" w:hAnsi="Comic Sans MS"/>
                <w:b/>
                <w:bCs/>
                <w:sz w:val="36"/>
                <w:szCs w:val="36"/>
              </w:rPr>
              <w:t>w</w:t>
            </w:r>
          </w:p>
          <w:p w14:paraId="0D5A52D9" w14:textId="63160419"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x</w:t>
            </w:r>
            <w:r w:rsidRPr="003813C2">
              <w:rPr>
                <w:rFonts w:ascii="Comic Sans MS" w:hAnsi="Comic Sans MS"/>
                <w:sz w:val="36"/>
                <w:szCs w:val="36"/>
              </w:rPr>
              <w:tab/>
              <w:t>bo</w:t>
            </w:r>
            <w:r w:rsidRPr="003813C2">
              <w:rPr>
                <w:rFonts w:ascii="Comic Sans MS" w:hAnsi="Comic Sans MS"/>
                <w:b/>
                <w:bCs/>
                <w:sz w:val="36"/>
                <w:szCs w:val="36"/>
              </w:rPr>
              <w:t>x</w:t>
            </w:r>
            <w:r w:rsidRPr="003813C2">
              <w:rPr>
                <w:rFonts w:ascii="Comic Sans MS" w:hAnsi="Comic Sans MS"/>
                <w:sz w:val="36"/>
                <w:szCs w:val="36"/>
              </w:rPr>
              <w:tab/>
            </w:r>
            <w:r w:rsidRPr="003813C2">
              <w:rPr>
                <w:rFonts w:ascii="Comic Sans MS" w:hAnsi="Comic Sans MS"/>
                <w:sz w:val="36"/>
                <w:szCs w:val="36"/>
              </w:rPr>
              <w:tab/>
              <w:t xml:space="preserve">  </w:t>
            </w:r>
            <w:r w:rsidRPr="003813C2">
              <w:rPr>
                <w:rFonts w:ascii="Comic Sans MS" w:hAnsi="Comic Sans MS"/>
                <w:b/>
                <w:bCs/>
                <w:sz w:val="36"/>
                <w:szCs w:val="36"/>
              </w:rPr>
              <w:t>x</w:t>
            </w:r>
          </w:p>
          <w:p w14:paraId="5D28F6C4" w14:textId="736E6417"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y</w:t>
            </w:r>
            <w:r w:rsidRPr="003813C2">
              <w:rPr>
                <w:rFonts w:ascii="Comic Sans MS" w:hAnsi="Comic Sans MS"/>
                <w:sz w:val="36"/>
                <w:szCs w:val="36"/>
              </w:rPr>
              <w:tab/>
            </w:r>
            <w:r w:rsidRPr="003813C2">
              <w:rPr>
                <w:rFonts w:ascii="Comic Sans MS" w:hAnsi="Comic Sans MS"/>
                <w:b/>
                <w:bCs/>
                <w:sz w:val="36"/>
                <w:szCs w:val="36"/>
              </w:rPr>
              <w:t>y</w:t>
            </w:r>
            <w:r w:rsidRPr="003813C2">
              <w:rPr>
                <w:rFonts w:ascii="Comic Sans MS" w:hAnsi="Comic Sans MS"/>
                <w:sz w:val="36"/>
                <w:szCs w:val="36"/>
              </w:rPr>
              <w:t>es</w:t>
            </w:r>
            <w:r w:rsidRPr="003813C2">
              <w:rPr>
                <w:rFonts w:ascii="Comic Sans MS" w:hAnsi="Comic Sans MS"/>
                <w:sz w:val="36"/>
                <w:szCs w:val="36"/>
              </w:rPr>
              <w:tab/>
            </w:r>
            <w:r w:rsidRPr="003813C2">
              <w:rPr>
                <w:rFonts w:ascii="Comic Sans MS" w:hAnsi="Comic Sans MS"/>
                <w:sz w:val="36"/>
                <w:szCs w:val="36"/>
              </w:rPr>
              <w:tab/>
              <w:t xml:space="preserve">  </w:t>
            </w:r>
            <w:r w:rsidRPr="003813C2">
              <w:rPr>
                <w:rFonts w:ascii="Comic Sans MS" w:hAnsi="Comic Sans MS"/>
                <w:b/>
                <w:bCs/>
                <w:sz w:val="36"/>
                <w:szCs w:val="36"/>
              </w:rPr>
              <w:t>y</w:t>
            </w:r>
          </w:p>
          <w:p w14:paraId="078FB64A" w14:textId="173C6F7E" w:rsidR="00446E40" w:rsidRPr="003813C2" w:rsidRDefault="00446E40" w:rsidP="00C7502C">
            <w:pPr>
              <w:spacing w:after="120"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z</w:t>
            </w:r>
            <w:r w:rsidRPr="003813C2">
              <w:rPr>
                <w:rFonts w:ascii="Comic Sans MS" w:hAnsi="Comic Sans MS"/>
                <w:sz w:val="36"/>
                <w:szCs w:val="36"/>
              </w:rPr>
              <w:tab/>
            </w:r>
            <w:r w:rsidRPr="003813C2">
              <w:rPr>
                <w:rFonts w:ascii="Comic Sans MS" w:hAnsi="Comic Sans MS"/>
                <w:b/>
                <w:bCs/>
                <w:sz w:val="36"/>
                <w:szCs w:val="36"/>
              </w:rPr>
              <w:t>z</w:t>
            </w:r>
            <w:r w:rsidRPr="003813C2">
              <w:rPr>
                <w:rFonts w:ascii="Comic Sans MS" w:hAnsi="Comic Sans MS"/>
                <w:sz w:val="36"/>
                <w:szCs w:val="36"/>
              </w:rPr>
              <w:t>ero</w:t>
            </w:r>
            <w:r w:rsidRPr="003813C2">
              <w:rPr>
                <w:rFonts w:ascii="Comic Sans MS" w:hAnsi="Comic Sans MS"/>
                <w:sz w:val="36"/>
                <w:szCs w:val="36"/>
              </w:rPr>
              <w:tab/>
              <w:t xml:space="preserve">  </w:t>
            </w:r>
            <w:r w:rsidRPr="003813C2">
              <w:rPr>
                <w:rFonts w:ascii="Comic Sans MS" w:hAnsi="Comic Sans MS"/>
                <w:b/>
                <w:bCs/>
                <w:sz w:val="36"/>
                <w:szCs w:val="36"/>
              </w:rPr>
              <w:t>z</w:t>
            </w:r>
          </w:p>
        </w:tc>
      </w:tr>
    </w:tbl>
    <w:p w14:paraId="50A64BDE" w14:textId="77777777" w:rsidR="00446E40" w:rsidRDefault="00446E40">
      <w:pPr>
        <w:rPr>
          <w:rFonts w:ascii="Comic Sans MS" w:hAnsi="Comic Sans MS"/>
        </w:rPr>
      </w:pPr>
    </w:p>
    <w:p w14:paraId="30E79FD7" w14:textId="77777777" w:rsidR="00446E40" w:rsidRDefault="00446E40">
      <w:pPr>
        <w:rPr>
          <w:rFonts w:ascii="Comic Sans MS" w:hAnsi="Comic Sans MS"/>
        </w:rPr>
      </w:pPr>
    </w:p>
    <w:p w14:paraId="30CE2B2D" w14:textId="77777777" w:rsidR="00446E40" w:rsidRDefault="00446E40">
      <w:pPr>
        <w:rPr>
          <w:rFonts w:ascii="Comic Sans MS" w:hAnsi="Comic Sans MS"/>
        </w:rPr>
      </w:pPr>
    </w:p>
    <w:p w14:paraId="6EF0B3A6" w14:textId="40EBCAC1" w:rsidR="00525AE6" w:rsidRDefault="00525AE6">
      <w:pPr>
        <w:rPr>
          <w:rFonts w:ascii="Comic Sans MS" w:hAnsi="Comic Sans MS"/>
        </w:rPr>
      </w:pPr>
      <w:r>
        <w:rPr>
          <w:rFonts w:ascii="Comic Sans MS" w:hAnsi="Comic Sans MS"/>
        </w:rPr>
        <w:br w:type="page"/>
      </w:r>
    </w:p>
    <w:p w14:paraId="1619C3EA" w14:textId="51F9ADC0" w:rsidR="003B6D3A" w:rsidRPr="00525AE6" w:rsidRDefault="00930F3D" w:rsidP="002A37EE">
      <w:pPr>
        <w:rPr>
          <w:rFonts w:ascii="Comic Sans MS" w:hAnsi="Comic Sans MS"/>
          <w:sz w:val="4"/>
          <w:szCs w:val="10"/>
        </w:rPr>
      </w:pPr>
      <w:r>
        <w:rPr>
          <w:rFonts w:ascii="Times New Roman" w:hAnsi="Times New Roman" w:cs="Times New Roman"/>
          <w:noProof/>
          <w:sz w:val="24"/>
          <w:szCs w:val="24"/>
          <w:lang w:val="en-AU" w:eastAsia="en-AU"/>
        </w:rPr>
        <w:lastRenderedPageBreak/>
        <mc:AlternateContent>
          <mc:Choice Requires="wps">
            <w:drawing>
              <wp:anchor distT="0" distB="0" distL="114300" distR="114300" simplePos="0" relativeHeight="253360128" behindDoc="0" locked="0" layoutInCell="1" allowOverlap="1" wp14:anchorId="71ACB29F" wp14:editId="1D78A243">
                <wp:simplePos x="0" y="0"/>
                <wp:positionH relativeFrom="margin">
                  <wp:posOffset>-22860</wp:posOffset>
                </wp:positionH>
                <wp:positionV relativeFrom="paragraph">
                  <wp:posOffset>0</wp:posOffset>
                </wp:positionV>
                <wp:extent cx="1435100" cy="403860"/>
                <wp:effectExtent l="0" t="0" r="12065" b="15240"/>
                <wp:wrapSquare wrapText="bothSides"/>
                <wp:docPr id="1235861722" name="Text Box 6"/>
                <wp:cNvGraphicFramePr/>
                <a:graphic xmlns:a="http://schemas.openxmlformats.org/drawingml/2006/main">
                  <a:graphicData uri="http://schemas.microsoft.com/office/word/2010/wordprocessingShape">
                    <wps:wsp>
                      <wps:cNvSpPr txBox="1"/>
                      <wps:spPr>
                        <a:xfrm>
                          <a:off x="0" y="0"/>
                          <a:ext cx="1435100" cy="403860"/>
                        </a:xfrm>
                        <a:prstGeom prst="rect">
                          <a:avLst/>
                        </a:prstGeom>
                        <a:solidFill>
                          <a:schemeClr val="accent4">
                            <a:lumMod val="20000"/>
                            <a:lumOff val="80000"/>
                          </a:schemeClr>
                        </a:solidFill>
                        <a:ln w="6350">
                          <a:solidFill>
                            <a:srgbClr val="0070C0"/>
                          </a:solidFill>
                        </a:ln>
                      </wps:spPr>
                      <wps:txbx>
                        <w:txbxContent>
                          <w:p w14:paraId="094D75B5" w14:textId="47242217" w:rsidR="00930F3D" w:rsidRDefault="00930F3D" w:rsidP="00930F3D">
                            <w:pPr>
                              <w:rPr>
                                <w:noProof/>
                                <w:sz w:val="40"/>
                              </w:rPr>
                            </w:pPr>
                            <w:r>
                              <w:rPr>
                                <w:rFonts w:cstheme="minorHAnsi"/>
                                <w:b/>
                                <w:bCs/>
                                <w:sz w:val="36"/>
                                <w:szCs w:val="48"/>
                              </w:rPr>
                              <w:t>Speaking</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1ACB29F" id="_x0000_s1431" type="#_x0000_t202" style="position:absolute;margin-left:-1.8pt;margin-top:0;width:113pt;height:31.8pt;z-index:2533601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06tWgIAALsEAAAOAAAAZHJzL2Uyb0RvYy54bWysVMtu2zAQvBfoPxC8N5IfedSIHLgOUhRI&#10;kwBJkTNNUbYAikuQtKX06zukLMdxb0UvFLm7nF3Ozur6pms02ynnazIFH53lnCkjqazNuuC/Xu6+&#10;XHHmgzCl0GRUwd+U5zfzz5+uWztTY9qQLpVjADF+1tqCb0KwsyzzcqMa4c/IKgNnRa4RAUe3zkon&#10;WqA3Ohvn+UXWkiutI6m8h/W2d/J5wq8qJcNjVXkVmC44agtpdWldxTWbX4vZ2gm7qeW+DPEPVTSi&#10;Nkh6gLoVQbCtq/+CamrpyFMVziQ1GVVVLVV6A14zyk9e87wRVqW3gBxvDzT5/wcrH3bP9smx0H2j&#10;Dg2MhLTWzzyM8T1d5Zr4RaUMflD4dqBNdYHJeGk6OR/lcEn4pvnk6iLxmr3fts6H74oaFjcFd2hL&#10;Ykvs7n1ARoQOITGZJ12Xd7XW6RCloJbasZ1AE4WUyoRpuq63zU8qezvEgBJSO2FG03vz1WBGiiSq&#10;iJQSfkiiDWsLfjE5zxPwB59369UhfZ5f5svheUdhgNcGuO/cxV3oVh2ry4KP88uB2RWVbyDcUa9F&#10;b+VdDVbuhQ9PwkF8IBIDFR6xVJpQltS15WxD7vepLcZBC/Bw1kLEBTeYMs70DwONfB1NpwAL6TA9&#10;vxzj4I49q2OP2TZLAsEjDKyVaRvjgx62laPmFdO2iDnhEkYic8HDsF2GfrAwrVItFikIKrci3Jtn&#10;KyN0bGjs9Ev3KpzdyyFASA80iF3MTlTRx8abhhbbQFWdJBP57bnc044JSY3dT3McweNzinr/58z/&#10;AAAA//8DAFBLAwQUAAYACAAAACEAcXKVet4AAAAGAQAADwAAAGRycy9kb3ducmV2LnhtbEyPT0vD&#10;QBDF74LfYZmCF2k3jRokZlKKYA4eBGtBettmN39odjbsbpv02zue9PjmPd77TbGZ7SAuxofeEcJ6&#10;lYAwVDvdU4uw/3pbPoMIUZFWgyODcDUBNuXtTaFy7Sb6NJddbAWXUMgVQhfjmEsZ6s5YFVZuNMRe&#10;47xVkaVvpfZq4nI7yDRJMmlVT7zQqdG8dqY+7c4W4bBt5Pd0f50P8ql6b/Yfla/WFeLdYt6+gIhm&#10;jn9h+MVndCiZ6ejOpIMYEJYPGScR+CF20zR9BHFEyPgsy0L+xy9/AAAA//8DAFBLAQItABQABgAI&#10;AAAAIQC2gziS/gAAAOEBAAATAAAAAAAAAAAAAAAAAAAAAABbQ29udGVudF9UeXBlc10ueG1sUEsB&#10;Ai0AFAAGAAgAAAAhADj9If/WAAAAlAEAAAsAAAAAAAAAAAAAAAAALwEAAF9yZWxzLy5yZWxzUEsB&#10;Ai0AFAAGAAgAAAAhAEcHTq1aAgAAuwQAAA4AAAAAAAAAAAAAAAAALgIAAGRycy9lMm9Eb2MueG1s&#10;UEsBAi0AFAAGAAgAAAAhAHFylXreAAAABgEAAA8AAAAAAAAAAAAAAAAAtAQAAGRycy9kb3ducmV2&#10;LnhtbFBLBQYAAAAABAAEAPMAAAC/BQAAAAA=&#10;" fillcolor="#fff2cc [663]" strokecolor="#0070c0" strokeweight=".5pt">
                <v:textbox>
                  <w:txbxContent>
                    <w:p w14:paraId="094D75B5" w14:textId="47242217" w:rsidR="00930F3D" w:rsidRDefault="00930F3D" w:rsidP="00930F3D">
                      <w:pPr>
                        <w:rPr>
                          <w:noProof/>
                          <w:sz w:val="40"/>
                        </w:rPr>
                      </w:pPr>
                      <w:r>
                        <w:rPr>
                          <w:rFonts w:cstheme="minorHAnsi"/>
                          <w:b/>
                          <w:bCs/>
                          <w:sz w:val="36"/>
                          <w:szCs w:val="48"/>
                        </w:rPr>
                        <w:t>Speaking</w:t>
                      </w:r>
                    </w:p>
                  </w:txbxContent>
                </v:textbox>
                <w10:wrap type="square" anchorx="margin"/>
              </v:shape>
            </w:pict>
          </mc:Fallback>
        </mc:AlternateContent>
      </w:r>
    </w:p>
    <w:p w14:paraId="6F18E814" w14:textId="29D92517" w:rsidR="00525AE6" w:rsidRPr="00525AE6" w:rsidRDefault="00930F3D" w:rsidP="002A37EE">
      <w:pPr>
        <w:rPr>
          <w:rFonts w:cstheme="minorHAnsi"/>
          <w:b/>
          <w:bCs/>
          <w:sz w:val="36"/>
          <w:szCs w:val="48"/>
        </w:rPr>
      </w:pPr>
      <w:r w:rsidRPr="00930F3D">
        <w:rPr>
          <w:rFonts w:ascii="Times New Roman" w:hAnsi="Times New Roman" w:cs="Times New Roman"/>
          <w:sz w:val="24"/>
          <w:szCs w:val="24"/>
          <w:lang w:val="en-AU" w:eastAsia="en-AU"/>
        </w:rPr>
        <w:t xml:space="preserve"> </w:t>
      </w:r>
      <w:r w:rsidR="00525AE6">
        <w:rPr>
          <w:rFonts w:cstheme="minorHAnsi"/>
          <w:b/>
          <w:bCs/>
          <w:sz w:val="36"/>
          <w:szCs w:val="48"/>
        </w:rPr>
        <w:t xml:space="preserve"> </w:t>
      </w:r>
    </w:p>
    <w:p w14:paraId="43266EF7" w14:textId="0A70B8B4" w:rsidR="00655F0F" w:rsidRDefault="00446E40" w:rsidP="00525AE6">
      <w:pPr>
        <w:rPr>
          <w:b/>
          <w:bCs/>
          <w:sz w:val="36"/>
          <w:szCs w:val="36"/>
        </w:rPr>
      </w:pPr>
      <w:r>
        <w:rPr>
          <w:noProof/>
        </w:rPr>
        <mc:AlternateContent>
          <mc:Choice Requires="wps">
            <w:drawing>
              <wp:anchor distT="0" distB="0" distL="114300" distR="114300" simplePos="0" relativeHeight="253919232" behindDoc="0" locked="0" layoutInCell="1" allowOverlap="1" wp14:anchorId="580E75BA" wp14:editId="08341233">
                <wp:simplePos x="0" y="0"/>
                <wp:positionH relativeFrom="margin">
                  <wp:posOffset>3005455</wp:posOffset>
                </wp:positionH>
                <wp:positionV relativeFrom="paragraph">
                  <wp:posOffset>10160</wp:posOffset>
                </wp:positionV>
                <wp:extent cx="2453640" cy="815340"/>
                <wp:effectExtent l="0" t="0" r="22860" b="22860"/>
                <wp:wrapNone/>
                <wp:docPr id="1820672816" name="Text Box 1"/>
                <wp:cNvGraphicFramePr/>
                <a:graphic xmlns:a="http://schemas.openxmlformats.org/drawingml/2006/main">
                  <a:graphicData uri="http://schemas.microsoft.com/office/word/2010/wordprocessingShape">
                    <wps:wsp>
                      <wps:cNvSpPr txBox="1"/>
                      <wps:spPr>
                        <a:xfrm>
                          <a:off x="0" y="0"/>
                          <a:ext cx="2453640" cy="815340"/>
                        </a:xfrm>
                        <a:prstGeom prst="rect">
                          <a:avLst/>
                        </a:prstGeom>
                        <a:noFill/>
                        <a:ln w="6350">
                          <a:solidFill>
                            <a:sysClr val="window" lastClr="FFFFFF">
                              <a:lumMod val="65000"/>
                            </a:sysClr>
                          </a:solidFill>
                        </a:ln>
                      </wps:spPr>
                      <wps:txbx>
                        <w:txbxContent>
                          <w:p w14:paraId="471D5457" w14:textId="135118B5" w:rsidR="00446E40" w:rsidRPr="00446E40" w:rsidRDefault="00446E40" w:rsidP="00446E40">
                            <w:pPr>
                              <w:rPr>
                                <w:color w:val="808080" w:themeColor="background1" w:themeShade="80"/>
                                <w:szCs w:val="32"/>
                              </w:rPr>
                            </w:pPr>
                            <w:r w:rsidRPr="00446E40">
                              <w:rPr>
                                <w:b/>
                                <w:bCs/>
                                <w:color w:val="808080" w:themeColor="background1" w:themeShade="80"/>
                                <w:szCs w:val="28"/>
                              </w:rPr>
                              <w:t>NB</w:t>
                            </w:r>
                            <w:r w:rsidRPr="00446E40">
                              <w:rPr>
                                <w:color w:val="808080" w:themeColor="background1" w:themeShade="80"/>
                                <w:sz w:val="32"/>
                                <w:szCs w:val="32"/>
                              </w:rPr>
                              <w:t xml:space="preserve"> </w:t>
                            </w:r>
                            <w:r w:rsidRPr="00446E40">
                              <w:rPr>
                                <w:color w:val="808080" w:themeColor="background1" w:themeShade="80"/>
                                <w:szCs w:val="28"/>
                              </w:rPr>
                              <w:t xml:space="preserve">This recording is slightly different to what is written in the student book.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E75BA" id="_x0000_s1432" type="#_x0000_t202" style="position:absolute;margin-left:236.65pt;margin-top:.8pt;width:193.2pt;height:64.2pt;z-index:25391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TVSwIAAI8EAAAOAAAAZHJzL2Uyb0RvYy54bWysVE1vGjEQvVfqf7B8b3YhQAliiWgiqkpp&#10;EimpcjZeb1jJ63Ftwy799X32QkBpT1U5mPF8eea9mZ1fd41mO+V8Tabgg4ucM2UklbV5LfiP59Wn&#10;KWc+CFMKTUYVfK88v158/DBv7UwNaUO6VI4hifGz1hZ8E4KdZZmXG9UIf0FWGRgrco0IuLrXrHSi&#10;RfZGZ8M8n2QtudI6ksp7aG97I1+k/FWlZHioKq8C0wVHbSGdLp3reGaLuZi9OmE3tTyUIf6hikbU&#10;Bo++pboVQbCtq/9I1dTSkacqXEhqMqqqWqrUA7oZ5O+6edoIq1IvAMfbN5j8/0sr73dP9tGx0H2h&#10;DgRGQFrrZx7K2E9XuSb+o1IGOyDcv8GmusAklMPR+HIygknCNh2MLyEjTXaKts6Hr4oaFoWCO9CS&#10;0BK7Ox9616NLfMzQqtY6UaMNaws+uRznKcCTrstojG5+72+0YzsBbjESJbWcaeEDlAVfpV8K0tvm&#10;O5W932Sc58fq+vhU6FlelK0NlCcUohS6dcfqEs3m0yNGayr3gM5RP1XeylWN/u5QwqNwGCNAgtUI&#10;DzgqTeiDDhJnG3K//qaP/mAXVs5ajGXB/c+tcAqdfTPg/WowikiHdBmNPw9xceeW9bnFbJsbAjoD&#10;LKGVSYz+QR/FylHzgg1axldhEkbi7YKHo3gT+mXBBkq1XCYnTK4V4c48WRlTRyoie8/di3D2QHHA&#10;cNzTcYDF7B3TvW/P9XIbqKrTGESke1QPBGDqEz+HDY1rdX5PXqfvyOI3AAAA//8DAFBLAwQUAAYA&#10;CAAAACEA1T4DMN8AAAAJAQAADwAAAGRycy9kb3ducmV2LnhtbEyPwU7DMBBE70j8g7VIXBC1IdCU&#10;EKeKKpUTCFp66NGNlyRqvI5ipw1/z3KC4+iNZt/my8l14oRDaD1puJspEEiVty3VGnaf69sFiBAN&#10;WdN5Qg3fGGBZXF7kJrP+TBs8bWMteIRCZjQ0MfaZlKFq0Jkw8z0Ssy8/OBM5DrW0gznzuOvkvVJz&#10;6UxLfKExPa4arI7b0WlI0YZmXb68JceP/fi+unktNy5ofX01lc8gIk7xrwy/+qwOBTsd/Eg2iE7D&#10;Q5okXGUwB8F88fiUgjhwTpQCWeTy/wfFDwAAAP//AwBQSwECLQAUAAYACAAAACEAtoM4kv4AAADh&#10;AQAAEwAAAAAAAAAAAAAAAAAAAAAAW0NvbnRlbnRfVHlwZXNdLnhtbFBLAQItABQABgAIAAAAIQA4&#10;/SH/1gAAAJQBAAALAAAAAAAAAAAAAAAAAC8BAABfcmVscy8ucmVsc1BLAQItABQABgAIAAAAIQBU&#10;nBTVSwIAAI8EAAAOAAAAAAAAAAAAAAAAAC4CAABkcnMvZTJvRG9jLnhtbFBLAQItABQABgAIAAAA&#10;IQDVPgMw3wAAAAkBAAAPAAAAAAAAAAAAAAAAAKUEAABkcnMvZG93bnJldi54bWxQSwUGAAAAAAQA&#10;BADzAAAAsQUAAAAA&#10;" filled="f" strokecolor="#a6a6a6" strokeweight=".5pt">
                <v:textbox>
                  <w:txbxContent>
                    <w:p w14:paraId="471D5457" w14:textId="135118B5" w:rsidR="00446E40" w:rsidRPr="00446E40" w:rsidRDefault="00446E40" w:rsidP="00446E40">
                      <w:pPr>
                        <w:rPr>
                          <w:color w:val="808080" w:themeColor="background1" w:themeShade="80"/>
                          <w:szCs w:val="32"/>
                        </w:rPr>
                      </w:pPr>
                      <w:r w:rsidRPr="00446E40">
                        <w:rPr>
                          <w:b/>
                          <w:bCs/>
                          <w:color w:val="808080" w:themeColor="background1" w:themeShade="80"/>
                          <w:szCs w:val="28"/>
                        </w:rPr>
                        <w:t>NB</w:t>
                      </w:r>
                      <w:r w:rsidRPr="00446E40">
                        <w:rPr>
                          <w:color w:val="808080" w:themeColor="background1" w:themeShade="80"/>
                          <w:sz w:val="32"/>
                          <w:szCs w:val="32"/>
                        </w:rPr>
                        <w:t xml:space="preserve"> </w:t>
                      </w:r>
                      <w:r w:rsidRPr="00446E40">
                        <w:rPr>
                          <w:color w:val="808080" w:themeColor="background1" w:themeShade="80"/>
                          <w:szCs w:val="28"/>
                        </w:rPr>
                        <w:t xml:space="preserve">This recording is slightly different to what is written in the student book.  </w:t>
                      </w:r>
                    </w:p>
                  </w:txbxContent>
                </v:textbox>
                <w10:wrap anchorx="margin"/>
              </v:shape>
            </w:pict>
          </mc:Fallback>
        </mc:AlternateContent>
      </w:r>
      <w:r w:rsidR="00655F0F" w:rsidRPr="00525AE6">
        <w:rPr>
          <w:rFonts w:ascii="Century Gothic" w:hAnsi="Century Gothic" w:cstheme="minorHAnsi"/>
          <w:bCs/>
          <w:noProof/>
          <w:szCs w:val="28"/>
          <w:lang w:val="en-AU" w:eastAsia="en-AU"/>
        </w:rPr>
        <mc:AlternateContent>
          <mc:Choice Requires="wpg">
            <w:drawing>
              <wp:anchor distT="0" distB="0" distL="114300" distR="114300" simplePos="0" relativeHeight="253350912" behindDoc="0" locked="0" layoutInCell="1" allowOverlap="1" wp14:anchorId="4CA55FD2" wp14:editId="6CCEAF87">
                <wp:simplePos x="0" y="0"/>
                <wp:positionH relativeFrom="margin">
                  <wp:posOffset>-76200</wp:posOffset>
                </wp:positionH>
                <wp:positionV relativeFrom="paragraph">
                  <wp:posOffset>255270</wp:posOffset>
                </wp:positionV>
                <wp:extent cx="914400" cy="580390"/>
                <wp:effectExtent l="0" t="0" r="0" b="0"/>
                <wp:wrapNone/>
                <wp:docPr id="1155384286" name="Group 1155384286"/>
                <wp:cNvGraphicFramePr/>
                <a:graphic xmlns:a="http://schemas.openxmlformats.org/drawingml/2006/main">
                  <a:graphicData uri="http://schemas.microsoft.com/office/word/2010/wordprocessingGroup">
                    <wpg:wgp>
                      <wpg:cNvGrpSpPr/>
                      <wpg:grpSpPr>
                        <a:xfrm>
                          <a:off x="0" y="0"/>
                          <a:ext cx="914400" cy="580390"/>
                          <a:chOff x="56230" y="6764"/>
                          <a:chExt cx="574091" cy="454998"/>
                        </a:xfrm>
                      </wpg:grpSpPr>
                      <pic:pic xmlns:pic="http://schemas.openxmlformats.org/drawingml/2006/picture">
                        <pic:nvPicPr>
                          <pic:cNvPr id="582870045" name="Picture 582870045"/>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337"/>
                              </a:ext>
                            </a:extLst>
                          </a:blip>
                          <a:stretch>
                            <a:fillRect/>
                          </a:stretch>
                        </pic:blipFill>
                        <pic:spPr>
                          <a:xfrm>
                            <a:off x="56230" y="6764"/>
                            <a:ext cx="574091" cy="454998"/>
                          </a:xfrm>
                          <a:prstGeom prst="rect">
                            <a:avLst/>
                          </a:prstGeom>
                        </pic:spPr>
                      </pic:pic>
                      <wps:wsp>
                        <wps:cNvPr id="885436615" name="Text Box 885436615"/>
                        <wps:cNvSpPr txBox="1"/>
                        <wps:spPr>
                          <a:xfrm>
                            <a:off x="256129" y="109388"/>
                            <a:ext cx="182518" cy="270520"/>
                          </a:xfrm>
                          <a:prstGeom prst="rect">
                            <a:avLst/>
                          </a:prstGeom>
                          <a:solidFill>
                            <a:sysClr val="window" lastClr="FFFFFF"/>
                          </a:solidFill>
                          <a:ln w="6350">
                            <a:noFill/>
                          </a:ln>
                        </wps:spPr>
                        <wps:txbx>
                          <w:txbxContent>
                            <w:p w14:paraId="1A4BE2D1" w14:textId="77777777" w:rsidR="00525AE6" w:rsidRPr="0058290D" w:rsidRDefault="00525AE6" w:rsidP="00525AE6">
                              <w:pPr>
                                <w:jc w:val="center"/>
                                <w:rPr>
                                  <w:rFonts w:ascii="Comic Sans MS" w:hAnsi="Comic Sans MS"/>
                                  <w:b/>
                                  <w:sz w:val="24"/>
                                  <w:szCs w:val="24"/>
                                </w:rPr>
                              </w:pPr>
                              <w:r w:rsidRPr="0058290D">
                                <w:rPr>
                                  <w:rFonts w:ascii="Comic Sans MS" w:hAnsi="Comic Sans MS"/>
                                  <w:b/>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A55FD2" id="Group 1155384286" o:spid="_x0000_s1433" style="position:absolute;margin-left:-6pt;margin-top:20.1pt;width:1in;height:45.7pt;z-index:253350912;mso-position-horizontal-relative:margin;mso-width-relative:margin;mso-height-relative:margin" coordorigin="562,67" coordsize="5740,4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xnQ/kgMAAC4IAAAOAAAAZHJzL2Uyb0RvYy54bWycVdtu2zgQfV9g/4HQ&#10;e6OLLV+EOIU32QQFgtbYZNFnmqIsohLJJelbv34PKcmOkyy6bYDIQw45lzNnhtcfD21DdtxYoeQi&#10;Sq+SiHDJVCnkZhH9/Xz/YRYR66gsaaMkX0RHbqOPN7//dr3XBc9UrZqSGwIj0hZ7vYhq53QRx5bV&#10;vKX2SmkuoayUaanD0mzi0tA9rLdNnCXJJN4rU2qjGLcWu3edMroJ9quKM/elqix3pFlEiM2Frwnf&#10;tf/GN9e02Biqa8H6MOgvRNFSIeH0ZOqOOkq2Rrwx1QpmlFWVu2KqjVVVCcZDDsgmTV5l82DUVodc&#10;NsV+o08wAdpXOP2yWfZ592D0k14ZILHXG2ARVj6XQ2Va/4soySFAdjxBxg+OMGzO0/E4AbAMqnyW&#10;jOY9pKwG7v5WPslG0EM9mU7GHd6s/rO/nk/HyTztro/z8Xw+8yfiwXd8EZEWrMB/DwOkNzD8mC64&#10;5baGR72R9n/ZaKn5ttUfUDFNnViLRrhjYB9q44OSu5VgK9MtgOjKEFF6PLLZNEnGeUQkbUF+nPLO&#10;yVmBZL0Bf6ezQH2Gj4p9s0Sq25rKDV9aDRqjuQI0l8djv7xwv26EvhdN4wvn5T5RUP4VZd7BqqPj&#10;nWLblkvX9ZfhDXJW0tZC24iYgrdrjuTMp9LXDb3tkJk2QrquuNYZ7ljt/VeI4y/E3pX0pAhBn+P0&#10;KVgQ8B3KvUeegXk/oA6ANNY9cNUSLyBgBIJ60YLuHm0f0nAElDtHEUQsfT9gKNkBQqzegPhTffdU&#10;U80Rgjd7Zslslo9Hk0l6Ysmzz/APdSBnTejNcMl3KnEHqHtCeGP/gV6WT9JsHnovTeajWegtWgwA&#10;prMsTzGefetm0yTPQuueeu8nAaSFVY0oB+rZo71tDNlRzF2M61LtI9JQ67C5iO7DX9/pF9caSfaY&#10;FKM8CaWSytvr6NNIVOmcrZfcYX0InZYlc2/N761VeQRERqHkmDtWs3uB+j/C94oazHZs4r1yX/Cp&#10;GgVvqpciUivz/b19fx6lhzYie7wVi8j+s6V+ijSfJEgRhiAel7AY51MgScxLzfqlRm7bWwVY0D6I&#10;Loj+vGsGsTKq/Ypnbem9QkUlg+9F5Abx1mEFBZ5FxpfLIHfD6VE+aYy0NKDn2f18+EqN7lvAofSf&#10;1UDDN53QnfUtItVy61QlQpucUe0LgJYIUniUIF28ei/X4dT5mb/5FwAA//8DAFBLAwQKAAAAAAAA&#10;ACEAZVN9dL8MAAC/DAAAFAAAAGRycy9tZWRpYS9pbWFnZTEucG5niVBORw0KGgoAAAANSUhEUgAA&#10;AQYAAADFCAMAAACB4KygAAAAAXNSR0IArs4c6QAAAARnQU1BAACxjwv8YQUAAAKmUExURf////7+&#10;/v39/fz8/Ovr69fX18vLy8bGxsjIyNLS0ubm5vn5+fr6+u3t7YKCggMDAwAAAAICAlNTU+np6fv7&#10;+x8fHw4ODltbWz09PQEBARsbG7q6uvj4+BISEvX19YSEhAkJCVhYWKOjo7y8vM3Nzd3d3efn5+Li&#10;4tPT08HBwa2trW5ubiAgIGFhYVZWVgcHB1RUVPT09GxsbB4eHi8vL/b29g8PDzIyMnx8fAsLC1FR&#10;UX19fZ6enjs7O6KioioqKvLy8o6OjlJSUoyMjFxcXIGBgUdHR0pKSqampomJiS4uLs7OzuPj4yUl&#10;JUtLS+rq6ujo6Ozs7NnZ2RgYGLW1tbm5uTo6OqysrICAgOTk5L+/v+/v7+7u7jY2NvDw8AwMDI+P&#10;jzg4OEFBQZSUlODg4DMzM/f399TU1C0tLRcXF7Ozs0JCQhAQEAoKCl9fX1dXV6enp5+fnycnJz8/&#10;PykpKcPDw4ODg2dnZ9zc3DAwMMzMzPPz8xQUFJWVlbi4uBwcHN/f329vbwQEBBoaGgUFBZGRkR0d&#10;HSQkJKioqCMjI9DQ0JiYmGNjY5CQkFpaWsLCwsDAwLCwsEZGRmtrazU1NTExMUNDQ6urq6mpqUVF&#10;Rb6+vsXFxdra2q+vr729vc/Pz2JiYhYWFiEhIRUVFV5eXmpqak1NTTQ0NA0NDfHx8bu7uzw8PIeH&#10;h7GxsXt7e66uruHh4cnJyW1tbQYGBk9PT1BQUI2NjWBgYLe3t4uLiwgICBMTE35+fmhoaNXV1XNz&#10;c3p6ehEREWlpaZqamiIiIra2tt7e3nV1dU5OTpOTk7S0tHZ2dkhISExMTNbW1tjY2F1dXaSkpJyc&#10;nJubm5mZmSwsLMfHx9HR0WRkZH9/f8TExHl5eTk5OYqKirKysmZmZuXl5QAAAM2OJbkAAADidFJO&#10;U///////////////////////////////////////////////////////////////////////////&#10;////////////////////////////////////////////////////////////////////////////&#10;////////////////////////////////////////////////////////////////////////////&#10;/////////////////////////////////////////////////////////////////////////wBw&#10;HrofAAAACXBIWXMAACHVAAAh1QEEnLSdAAAItElEQVR4Xu2dy3nqMBCFbwk0wZY+0gNbmqCQ0IO7&#10;4PuyyzZ7WrmaM0cP8ANDjEYm898QW7ZBmuORNJLFzT/HcRzHcRzHcRzHcRzHcZw/wH57DOyZ+nPs&#10;vzd9dn9Kjo8zzR5kx6vemuOB1k5x7nj1mzLpBtfwHe9HvzXYnbrjdr/fb7fd6fLFg4m3rB07Gqd8&#10;bnn4hu8rf/ni0beBdoEDj41x5TU89hZ80qbANw9N88OrA/dEWw3ZpkecPPcoHzyybmjM403eB9/3&#10;DjUjtYzP3NMT37v55IG1QjOetuPC92/WHGanVoHpZ4g96HpbiBgQHZl+jj0/5cz02mDxfx8Dxf6W&#10;yXXBsi9RqaNDrK+B2LLkTP4WthBrG3l2WuzlQkB2vCcm1wG7iCULTfeaF4y3AcOeZasyG4j16MAa&#10;wdRy6MeupV7wtjG1JPrB69DhdSpEHX4XjlVCi8rE0rz0w5dEC/qyQEc/nol20dmSkZnGBXhllVuO&#10;Iwr5ytGgxg+NT82hjK+dJNHQ7HX+tgAo4as9VsfvTLSIBv5MvA7k0rAOKF4Fd0U+zUbVKF2NJ006&#10;ZmGiNbTtYuK16PQDE42BolUKdJFXk4MLBE615k01PmGiKeoWDLk1GEShulZckgAduN8QtYuFGKW5&#10;ZxcI7aq2WZJhc+5Qv1DonxtbD4NuovJjRsmyMXewKFJ77oC56AsT1ZBMm3IHmwJhrVhLIywbGVpz&#10;B6xJMZgPQsPcznS9lMbirmB+tp0Qyqw0knEztQKrUbhfF8y//DBhjZTF6J4YZt1DimI05sW4lvvG&#10;4AGKUXuNuK2NpUCmd0TybsMdTEtimvkVUhCz6TD0FS0sFETTYPdIUXKvPqgbAAMc7hsgubdQKxDY&#10;c9+AVrpMKYaWo3IV3SM/TL4gbYsUQwYU4bbUHFfggY0IIdsGnl9JMRI8VgFmuEGlMB9l6lO0BI++&#10;Hn1unOBRI66/YxqoNjndy9kuouai4BI7GcxiF+a+2Xyduo7fgKktw+V40iWIgsVkPRcobj5PwEqG&#10;7th1x/RFRZ5ckv3kh7JpPHSqQrwn1WaCkgxBhfDaosO4M7p4auwxaRK/5EERfmy9QV96YMrSnye8&#10;ZXK8wqWqqkD4MZQBGqBqqEPw/CCXh3X4mnwHMtyJ+REjGXZiP0QIP/fXjZ4fjLNO91W4BOPFEfRF&#10;GSzaBnUGeWkheMUgD4YXk3OLyI09RMTOG+AMfKGhnqrNx4eqRVEl+vdXu0qxnQ2DvIxkUG+IOrCd&#10;7DeT2YiH5smyCvv+hyIrUaHETIbkDNpE4CivSZRGPOAOX0myfb8yIVYRy8UJkjtQBpO2QZXATofS&#10;9Wp0l3XItt0lKzbgQ8geCgRinbD2BmxkZ6RaHAqTuL3LR7ryu/8e5BPCpiSAwijSrm0AYQfl6zfw&#10;eTnI7DLmyZyBUZvkcqbtBcY9hW7gDsOTk3loMB0LFKTrBqIudBPqDPQH/bFsGwbcgVcV06O5H50p&#10;Q5euK5wrHkP2IoAQtwHTtgFeoNvwS47Hr3tlk3PEMHPm8hxXPm/zh6TZPsmjsD66hJ0MCt0BeqCz&#10;4GXnwoRYwT/nzUukdnaXPqNwkADNL9Uw9wZusCsneFkRPed17VmaKfJHpJqVPgz/JRUtz64QXg20&#10;DRBDwAlel29gbiSflSHXDslBRpalM2CngbZBRQgp3CteV3R2T8vAbdFjSAawXUlS2MYN0Q1UkJta&#10;0e8h0s4UA85TBBKB5AsQgUoYeQPjBriCSiE7cobXFWFC3ukFmQMUNYDb/D5EDWp3BqIYtg2sC6oE&#10;EnIm1oWhuzpHhqH3xfgBk2+0/soZLNuG6AlQAFs5E4tcxAvcDsXGfQZkSJEEMuD9D1AD2ZjJEK2P&#10;cshWGqpYkl2KEvp2TdK/PPU60gbLRGyJamHXNkTjVQFsZQ13vHNF4MDtwzLkuIFbWdkis29ienwp&#10;dm1DNF4VQEKe80YnSNY8HDdE64vBKacdIDPMTgJQDUNviOZHPY6lDHmiIU8azJQhulGOwGKrEr0B&#10;ZFcImMUNuS7kXam7KkM5LBowa4oh2X7URSBzMJoKhA2doQFvSHvHDncLlxW1NFs1NXWdKQKH/AaV&#10;kj0FTVd0r4W2QffCVgqjFTqPqYtIeE5/Geg3jZEyboh+oBh5A+IGrQz6wj85kzoIkkzJTeUdiiHp&#10;zYysRpHZeEXShmOKUgNFztzc8txU5umDe+QLb+NOySCZHl76E7D0hvTCht7A6yKFSdzeJw+lbqem&#10;JYNoeSakbdsGfUV3GJAh9/2zZ2SvFgLcfJ5M+3K+gWJQEiNvQE8RXqlCyE45C6cUyUfuVNHAXH/f&#10;E+vwYPeNEKaVIv6iGNJOXc03Fj49M2hQxh/8St4wntAZ7GSg7ckdwlZO8LIeA09yJhhdVSZZfCTj&#10;FUmxpzBoG2C5/uY/OcHLbplevdKn1+8SZE/b00/AsFJcO4MuehlZ1fJQlRBG3yCZw/CCoIRdpbh1&#10;BtSJkZs4dnycseVSyJ0+IL/UGQx7imA47Vc1Jr7m8sx/wVM88ClBzRPDaT93KINF20ABqAXKNzx4&#10;em6h/VVPmUH2sF+IYph6gwqgWuAEL7phxKDnwPAK1kcJZGs4plAJSmeYv6DlFyB/1UB+qRi2PUX2&#10;BhzlNS8GWcF4EpQwbBsKd9AqUakQ+M87uFKYzmDsDfyto4lKzkB3wNQsRJBfZjJAA/2tYXQ1FajD&#10;Jx0BtNBT1GwYgC6UlcnZ6A+GbUN0Bv1zYNVKIKgO2l9ACMO2QZ2B6+fnzTovBzLdnOO3a+zaBnUG&#10;bRyrqxB1iI8t7NoG8YT4rcx5a9yWRb0wcP6waxuCBvkvEPNcZdhAlNT2hpIqIfQg0RkThjLwhA3x&#10;m3+kWqVIfxpRaeEvRRZF4pEKMEOhfvcwjpaIiQqgTX5iNunVHCq75vZwuHmy6DiO4ziO4ziO4ziO&#10;4ziO4ziO4ziO4ziO4ziO4ziO4ziO4ziO4ziO8xz//v0HzNlJS9NJfC0AAAAASUVORK5CYIJQSwME&#10;FAAGAAgAAAAhANfI7EffAAAACgEAAA8AAABkcnMvZG93bnJldi54bWxMj0FrwkAQhe+F/odlhN50&#10;k9hKidmISNuTFKqF0tuYHZNgdjZk1yT++25O9TYz7/Hme9lmNI3oqXO1ZQXxIgJBXFhdc6ng+/g+&#10;fwXhPLLGxjIpuJGDTf74kGGq7cBf1B98KUIIuxQVVN63qZSuqMigW9iWOGhn2xn0Ye1KqTscQrhp&#10;ZBJFK2mw5vChwpZ2FRWXw9Uo+Bhw2C7jt35/Oe9uv8eXz599TEo9zcbtGoSn0f+bYcIP6JAHppO9&#10;snaiUTCPk9DFK3iOEhCTYTkdTtMQr0DmmbyvkP8BAAD//wMAUEsDBBQABgAIAAAAIQA+38iL4AAA&#10;ALoBAAAZAAAAZHJzL19yZWxzL2Uyb0RvYy54bWwucmVsc6yQsWoDMQyG90LfwWjv+S5DKSG+LG0g&#10;Q5eSPoBi63wmtmxsJyRvX7dLGgh06ahf6Ps/tFqfgxcnysVFVjB0PQhiHY1jq+Bzt3l6AVEqskEf&#10;mRRcqMB6fHxYfZDH2o7K7FIRjcJFwVxrWkpZ9EwBSxcTcdtMMQesbcxWJtQHtCQXff8s828GjDdM&#10;sTUK8tYsQOwuqTX/zY7T5DS9Rn0MxPVOhZwbKXvHhwbFbKkqwH081uXe4zV8j6b1vZ0rZUYP8r7Y&#10;8J9iLrSnXKUCGYfyJxy6xPbbQd58fPwCAAD//wMAUEsBAi0AFAAGAAgAAAAhALGCZ7YKAQAAEwIA&#10;ABMAAAAAAAAAAAAAAAAAAAAAAFtDb250ZW50X1R5cGVzXS54bWxQSwECLQAUAAYACAAAACEAOP0h&#10;/9YAAACUAQAACwAAAAAAAAAAAAAAAAA7AQAAX3JlbHMvLnJlbHNQSwECLQAUAAYACAAAACEAt8Z0&#10;P5IDAAAuCAAADgAAAAAAAAAAAAAAAAA6AgAAZHJzL2Uyb0RvYy54bWxQSwECLQAKAAAAAAAAACEA&#10;ZVN9dL8MAAC/DAAAFAAAAAAAAAAAAAAAAAD4BQAAZHJzL21lZGlhL2ltYWdlMS5wbmdQSwECLQAU&#10;AAYACAAAACEA18jsR98AAAAKAQAADwAAAAAAAAAAAAAAAADpEgAAZHJzL2Rvd25yZXYueG1sUEsB&#10;Ai0AFAAGAAgAAAAhAD7fyIvgAAAAugEAABkAAAAAAAAAAAAAAAAA9RMAAGRycy9fcmVscy9lMm9E&#10;b2MueG1sLnJlbHNQSwUGAAAAAAYABgB8AQAADBUAAAAA&#10;">
                <v:shape id="Picture 582870045" o:spid="_x0000_s1434" type="#_x0000_t75" style="position:absolute;left:562;top:67;width:5741;height: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HVNzAAAAOIAAAAPAAAAZHJzL2Rvd25yZXYueG1sRI9Ba8JA&#10;FITvhf6H5RW81d1q04bUVWxVFKWItoceH9lnEpp9G7Krxn/vFoQeh5n5hhlNOluLE7W+cqzhqa9A&#10;EOfOVFxo+P5aPKYgfEA2WDsmDRfyMBnf340wM+7MOzrtQyEihH2GGsoQmkxKn5dk0fddQxy9g2st&#10;hijbQpoWzxFuazlQ6kVarDgulNjQR0n57/5oNaya2XxIhzl9btZJ8bN+X24306XWvYdu+gYiUBf+&#10;w7f2ymhI0kH6qtRzAn+X4h2Q4ysAAAD//wMAUEsBAi0AFAAGAAgAAAAhANvh9svuAAAAhQEAABMA&#10;AAAAAAAAAAAAAAAAAAAAAFtDb250ZW50X1R5cGVzXS54bWxQSwECLQAUAAYACAAAACEAWvQsW78A&#10;AAAVAQAACwAAAAAAAAAAAAAAAAAfAQAAX3JlbHMvLnJlbHNQSwECLQAUAAYACAAAACEAHDR1TcwA&#10;AADiAAAADwAAAAAAAAAAAAAAAAAHAgAAZHJzL2Rvd25yZXYueG1sUEsFBgAAAAADAAMAtwAAAAAD&#10;AAAAAA==&#10;">
                  <v:imagedata r:id="rId461" o:title=""/>
                </v:shape>
                <v:shape id="Text Box 885436615" o:spid="_x0000_s1435" type="#_x0000_t202" style="position:absolute;left:2561;top:1093;width:1825;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JShzAAAAOIAAAAPAAAAZHJzL2Rvd25yZXYueG1sRI9BS8NA&#10;FITvhf6H5RW8tZuqDSF2W0QUWzBUo+D1kX0m0ezbsLs2sb++Kwgeh5n5hllvR9OJIznfWlawXCQg&#10;iCurW64VvL0+zDMQPiBr7CyTgh/ysN1MJ2vMtR34hY5lqEWEsM9RQRNCn0vpq4YM+oXtiaP3YZ3B&#10;EKWrpXY4RLjp5GWSpNJgy3GhwZ7uGqq+ym+j4H0oH91hv/987nfF6XAqiye6L5S6mI23NyACjeE/&#10;/NfeaQVZtrq+StPlCn4vxTsgN2cAAAD//wMAUEsBAi0AFAAGAAgAAAAhANvh9svuAAAAhQEAABMA&#10;AAAAAAAAAAAAAAAAAAAAAFtDb250ZW50X1R5cGVzXS54bWxQSwECLQAUAAYACAAAACEAWvQsW78A&#10;AAAVAQAACwAAAAAAAAAAAAAAAAAfAQAAX3JlbHMvLnJlbHNQSwECLQAUAAYACAAAACEAdxyUocwA&#10;AADiAAAADwAAAAAAAAAAAAAAAAAHAgAAZHJzL2Rvd25yZXYueG1sUEsFBgAAAAADAAMAtwAAAAAD&#10;AAAAAA==&#10;" fillcolor="window" stroked="f" strokeweight=".5pt">
                  <v:textbox>
                    <w:txbxContent>
                      <w:p w14:paraId="1A4BE2D1" w14:textId="77777777" w:rsidR="00525AE6" w:rsidRPr="0058290D" w:rsidRDefault="00525AE6" w:rsidP="00525AE6">
                        <w:pPr>
                          <w:jc w:val="center"/>
                          <w:rPr>
                            <w:rFonts w:ascii="Comic Sans MS" w:hAnsi="Comic Sans MS"/>
                            <w:b/>
                            <w:sz w:val="24"/>
                            <w:szCs w:val="24"/>
                          </w:rPr>
                        </w:pPr>
                        <w:r w:rsidRPr="0058290D">
                          <w:rPr>
                            <w:rFonts w:ascii="Comic Sans MS" w:hAnsi="Comic Sans MS"/>
                            <w:b/>
                            <w:sz w:val="24"/>
                            <w:szCs w:val="24"/>
                          </w:rPr>
                          <w:t>1</w:t>
                        </w:r>
                      </w:p>
                    </w:txbxContent>
                  </v:textbox>
                </v:shape>
                <w10:wrap anchorx="margin"/>
              </v:group>
            </w:pict>
          </mc:Fallback>
        </mc:AlternateContent>
      </w:r>
      <w:r w:rsidR="00525AE6">
        <w:rPr>
          <w:b/>
          <w:bCs/>
          <w:sz w:val="36"/>
          <w:szCs w:val="36"/>
        </w:rPr>
        <w:tab/>
      </w:r>
      <w:r w:rsidR="00525AE6">
        <w:rPr>
          <w:b/>
          <w:bCs/>
          <w:sz w:val="36"/>
          <w:szCs w:val="36"/>
        </w:rPr>
        <w:tab/>
      </w:r>
      <w:r w:rsidR="00525AE6">
        <w:rPr>
          <w:b/>
          <w:bCs/>
          <w:sz w:val="36"/>
          <w:szCs w:val="36"/>
        </w:rPr>
        <w:tab/>
      </w:r>
    </w:p>
    <w:p w14:paraId="40BBA07B" w14:textId="76876479" w:rsidR="00525AE6" w:rsidRPr="00655F0F" w:rsidRDefault="00525AE6" w:rsidP="00655F0F">
      <w:pPr>
        <w:ind w:left="720" w:firstLine="720"/>
        <w:rPr>
          <w:rFonts w:ascii="Comic Sans MS" w:hAnsi="Comic Sans MS"/>
          <w:b/>
          <w:bCs/>
          <w:i/>
          <w:iCs/>
          <w:sz w:val="32"/>
          <w:szCs w:val="32"/>
        </w:rPr>
      </w:pPr>
      <w:r w:rsidRPr="00655F0F">
        <w:rPr>
          <w:rFonts w:ascii="Comic Sans MS" w:hAnsi="Comic Sans MS"/>
          <w:b/>
          <w:bCs/>
          <w:szCs w:val="28"/>
        </w:rPr>
        <w:t xml:space="preserve">Do you understand? </w:t>
      </w:r>
    </w:p>
    <w:p w14:paraId="3377264F" w14:textId="77777777" w:rsidR="00525AE6" w:rsidRPr="00525AE6" w:rsidRDefault="00525AE6" w:rsidP="00525AE6">
      <w:pPr>
        <w:rPr>
          <w:b/>
          <w:bCs/>
          <w:sz w:val="14"/>
          <w:szCs w:val="14"/>
        </w:rPr>
      </w:pPr>
    </w:p>
    <w:tbl>
      <w:tblPr>
        <w:tblStyle w:val="TableGrid"/>
        <w:tblpPr w:leftFromText="180" w:rightFromText="180" w:vertAnchor="page" w:horzAnchor="margin" w:tblpY="373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13"/>
        <w:gridCol w:w="2126"/>
        <w:gridCol w:w="4961"/>
      </w:tblGrid>
      <w:tr w:rsidR="00446E40" w:rsidRPr="008F6307" w14:paraId="1F8FE9F8" w14:textId="77777777" w:rsidTr="00446E40">
        <w:trPr>
          <w:trHeight w:val="1191"/>
        </w:trPr>
        <w:tc>
          <w:tcPr>
            <w:tcW w:w="1413" w:type="dxa"/>
            <w:vMerge w:val="restart"/>
            <w:shd w:val="clear" w:color="auto" w:fill="FBFBFB"/>
            <w:vAlign w:val="center"/>
          </w:tcPr>
          <w:p w14:paraId="46737BC8" w14:textId="77777777" w:rsidR="00446E40" w:rsidRPr="008F6307" w:rsidRDefault="00446E40" w:rsidP="00446E40">
            <w:pPr>
              <w:spacing w:before="120"/>
              <w:ind w:right="35" w:firstLine="34"/>
              <w:jc w:val="center"/>
              <w:rPr>
                <w:rFonts w:ascii="Comic Sans MS" w:hAnsi="Comic Sans MS"/>
                <w:color w:val="C00000"/>
                <w:szCs w:val="28"/>
              </w:rPr>
            </w:pPr>
            <w:bookmarkStart w:id="41" w:name="_Hlk119227835"/>
            <w:r w:rsidRPr="003813C2">
              <w:rPr>
                <w:rFonts w:ascii="Comic Sans MS" w:hAnsi="Comic Sans MS"/>
                <w:szCs w:val="28"/>
              </w:rPr>
              <w:t>Page</w:t>
            </w:r>
            <w:r w:rsidRPr="003813C2">
              <w:rPr>
                <w:rFonts w:ascii="Comic Sans MS" w:hAnsi="Comic Sans MS"/>
                <w:szCs w:val="28"/>
                <w:shd w:val="clear" w:color="auto" w:fill="F2F2F2" w:themeFill="background1" w:themeFillShade="F2"/>
              </w:rPr>
              <w:t xml:space="preserve"> </w:t>
            </w:r>
            <w:r w:rsidRPr="003813C2">
              <w:rPr>
                <w:rFonts w:ascii="Comic Sans MS" w:hAnsi="Comic Sans MS"/>
                <w:szCs w:val="28"/>
              </w:rPr>
              <w:t>5</w:t>
            </w:r>
          </w:p>
        </w:tc>
        <w:tc>
          <w:tcPr>
            <w:tcW w:w="2126" w:type="dxa"/>
            <w:tcBorders>
              <w:bottom w:val="single" w:sz="4" w:space="0" w:color="A6A6A6" w:themeColor="background1" w:themeShade="A6"/>
            </w:tcBorders>
            <w:vAlign w:val="center"/>
          </w:tcPr>
          <w:p w14:paraId="5760834B" w14:textId="77777777" w:rsidR="00446E40" w:rsidRPr="003813C2" w:rsidRDefault="00446E40" w:rsidP="00446E40">
            <w:pPr>
              <w:spacing w:before="120"/>
              <w:ind w:right="174" w:hanging="142"/>
              <w:jc w:val="right"/>
              <w:rPr>
                <w:rFonts w:ascii="Comic Sans MS" w:hAnsi="Comic Sans MS"/>
                <w:szCs w:val="28"/>
              </w:rPr>
            </w:pPr>
            <w:r w:rsidRPr="003813C2">
              <w:rPr>
                <w:rFonts w:ascii="Comic Sans MS" w:hAnsi="Comic Sans MS"/>
                <w:color w:val="C00000"/>
                <w:szCs w:val="28"/>
              </w:rPr>
              <w:t>Teacher</w:t>
            </w:r>
          </w:p>
        </w:tc>
        <w:tc>
          <w:tcPr>
            <w:tcW w:w="4961" w:type="dxa"/>
            <w:tcBorders>
              <w:bottom w:val="single" w:sz="4" w:space="0" w:color="A6A6A6" w:themeColor="background1" w:themeShade="A6"/>
            </w:tcBorders>
            <w:vAlign w:val="center"/>
          </w:tcPr>
          <w:p w14:paraId="2C99B3B5" w14:textId="77777777" w:rsidR="00446E40" w:rsidRPr="00C52650" w:rsidRDefault="00446E40" w:rsidP="00446E40">
            <w:pPr>
              <w:spacing w:before="120"/>
              <w:ind w:right="-299" w:firstLine="174"/>
              <w:rPr>
                <w:rFonts w:ascii="Comic Sans MS" w:hAnsi="Comic Sans MS"/>
                <w:sz w:val="30"/>
                <w:szCs w:val="30"/>
              </w:rPr>
            </w:pPr>
            <w:r w:rsidRPr="00C52650">
              <w:rPr>
                <w:rFonts w:ascii="Comic Sans MS" w:hAnsi="Comic Sans MS"/>
                <w:sz w:val="30"/>
                <w:szCs w:val="30"/>
              </w:rPr>
              <w:t xml:space="preserve">Do you understand?  </w:t>
            </w:r>
          </w:p>
        </w:tc>
      </w:tr>
      <w:tr w:rsidR="00446E40" w:rsidRPr="008F6307" w14:paraId="2266C13A" w14:textId="77777777" w:rsidTr="00446E40">
        <w:trPr>
          <w:trHeight w:val="1191"/>
        </w:trPr>
        <w:tc>
          <w:tcPr>
            <w:tcW w:w="1413" w:type="dxa"/>
            <w:vMerge/>
            <w:tcBorders>
              <w:bottom w:val="single" w:sz="4" w:space="0" w:color="A6A6A6" w:themeColor="background1" w:themeShade="A6"/>
            </w:tcBorders>
            <w:shd w:val="clear" w:color="auto" w:fill="FBFBFB"/>
            <w:vAlign w:val="center"/>
          </w:tcPr>
          <w:p w14:paraId="6F0F7FF2" w14:textId="77777777" w:rsidR="00446E40" w:rsidRPr="008F6307" w:rsidRDefault="00446E40" w:rsidP="00446E40">
            <w:pPr>
              <w:spacing w:before="120"/>
              <w:ind w:right="35" w:hanging="142"/>
              <w:jc w:val="center"/>
              <w:rPr>
                <w:rFonts w:ascii="Comic Sans MS" w:hAnsi="Comic Sans MS"/>
                <w:szCs w:val="28"/>
              </w:rPr>
            </w:pPr>
          </w:p>
        </w:tc>
        <w:tc>
          <w:tcPr>
            <w:tcW w:w="2126" w:type="dxa"/>
            <w:tcBorders>
              <w:bottom w:val="single" w:sz="4" w:space="0" w:color="A6A6A6" w:themeColor="background1" w:themeShade="A6"/>
            </w:tcBorders>
            <w:vAlign w:val="center"/>
          </w:tcPr>
          <w:p w14:paraId="40AC513D" w14:textId="77777777" w:rsidR="00446E40" w:rsidRPr="003813C2" w:rsidRDefault="00446E40" w:rsidP="00446E40">
            <w:pPr>
              <w:spacing w:before="120"/>
              <w:ind w:right="174" w:hanging="142"/>
              <w:jc w:val="right"/>
              <w:rPr>
                <w:rFonts w:ascii="Comic Sans MS" w:hAnsi="Comic Sans MS"/>
                <w:color w:val="1F3864" w:themeColor="accent1" w:themeShade="80"/>
                <w:szCs w:val="28"/>
              </w:rPr>
            </w:pPr>
            <w:r w:rsidRPr="003813C2">
              <w:rPr>
                <w:rFonts w:ascii="Comic Sans MS" w:hAnsi="Comic Sans MS"/>
                <w:color w:val="2E74B5" w:themeColor="accent5" w:themeShade="BF"/>
                <w:szCs w:val="28"/>
              </w:rPr>
              <w:t>Jamila</w:t>
            </w:r>
          </w:p>
        </w:tc>
        <w:tc>
          <w:tcPr>
            <w:tcW w:w="4961" w:type="dxa"/>
            <w:tcBorders>
              <w:bottom w:val="single" w:sz="4" w:space="0" w:color="A6A6A6" w:themeColor="background1" w:themeShade="A6"/>
            </w:tcBorders>
            <w:vAlign w:val="center"/>
          </w:tcPr>
          <w:p w14:paraId="2DB56169" w14:textId="77777777" w:rsidR="00446E40" w:rsidRPr="00C52650" w:rsidRDefault="00446E40" w:rsidP="00446E40">
            <w:pPr>
              <w:spacing w:before="120"/>
              <w:ind w:right="-299" w:firstLine="174"/>
              <w:rPr>
                <w:rFonts w:ascii="Comic Sans MS" w:hAnsi="Comic Sans MS"/>
                <w:sz w:val="30"/>
                <w:szCs w:val="30"/>
              </w:rPr>
            </w:pPr>
            <w:r w:rsidRPr="00C52650">
              <w:rPr>
                <w:rFonts w:ascii="Comic Sans MS" w:hAnsi="Comic Sans MS"/>
                <w:sz w:val="30"/>
                <w:szCs w:val="30"/>
              </w:rPr>
              <w:t xml:space="preserve">I </w:t>
            </w:r>
            <w:r w:rsidRPr="00C52650">
              <w:rPr>
                <w:rFonts w:ascii="Comic Sans MS" w:hAnsi="Comic Sans MS"/>
                <w:b/>
                <w:sz w:val="30"/>
                <w:szCs w:val="30"/>
              </w:rPr>
              <w:t xml:space="preserve">don’t </w:t>
            </w:r>
            <w:r w:rsidRPr="00C52650">
              <w:rPr>
                <w:rFonts w:ascii="Comic Sans MS" w:hAnsi="Comic Sans MS"/>
                <w:sz w:val="30"/>
                <w:szCs w:val="30"/>
              </w:rPr>
              <w:t>understand.</w:t>
            </w:r>
          </w:p>
        </w:tc>
      </w:tr>
      <w:bookmarkEnd w:id="41"/>
    </w:tbl>
    <w:p w14:paraId="3B72755B" w14:textId="4F553BBE" w:rsidR="00525AE6" w:rsidRPr="00655F0F" w:rsidRDefault="00525AE6" w:rsidP="00525AE6">
      <w:pPr>
        <w:rPr>
          <w:szCs w:val="28"/>
        </w:rPr>
      </w:pPr>
    </w:p>
    <w:p w14:paraId="310CF941" w14:textId="77777777" w:rsidR="00525AE6" w:rsidRDefault="00525AE6" w:rsidP="00525AE6">
      <w:pPr>
        <w:rPr>
          <w:sz w:val="36"/>
          <w:szCs w:val="36"/>
        </w:rPr>
      </w:pPr>
    </w:p>
    <w:p w14:paraId="59C2FA3E" w14:textId="77777777" w:rsidR="00525AE6" w:rsidRDefault="00525AE6" w:rsidP="00525AE6">
      <w:pPr>
        <w:rPr>
          <w:sz w:val="36"/>
          <w:szCs w:val="36"/>
        </w:rPr>
      </w:pPr>
      <w:r>
        <w:rPr>
          <w:sz w:val="36"/>
          <w:szCs w:val="36"/>
        </w:rPr>
        <w:t xml:space="preserve"> </w:t>
      </w:r>
    </w:p>
    <w:p w14:paraId="7F2E324F" w14:textId="77777777" w:rsidR="00525AE6" w:rsidRDefault="00525AE6" w:rsidP="002A37EE">
      <w:pPr>
        <w:rPr>
          <w:rFonts w:ascii="Comic Sans MS" w:hAnsi="Comic Sans MS"/>
        </w:rPr>
      </w:pPr>
    </w:p>
    <w:p w14:paraId="644B7091" w14:textId="77777777" w:rsidR="00525AE6" w:rsidRDefault="00525AE6" w:rsidP="002A37EE">
      <w:pPr>
        <w:rPr>
          <w:rFonts w:ascii="Comic Sans MS" w:hAnsi="Comic Sans MS"/>
        </w:rPr>
      </w:pPr>
    </w:p>
    <w:p w14:paraId="1BC3D469" w14:textId="77777777" w:rsidR="00525AE6" w:rsidRDefault="00525AE6" w:rsidP="002A37EE">
      <w:pPr>
        <w:rPr>
          <w:rFonts w:ascii="Comic Sans MS" w:hAnsi="Comic Sans MS"/>
        </w:rPr>
      </w:pPr>
    </w:p>
    <w:p w14:paraId="3974C9B8" w14:textId="13C9A27C" w:rsidR="00525AE6" w:rsidRDefault="00525AE6">
      <w:pPr>
        <w:rPr>
          <w:rFonts w:ascii="Comic Sans MS" w:hAnsi="Comic Sans MS"/>
        </w:rPr>
      </w:pPr>
      <w:r>
        <w:rPr>
          <w:rFonts w:ascii="Comic Sans MS" w:hAnsi="Comic Sans MS"/>
        </w:rPr>
        <w:br w:type="page"/>
      </w:r>
    </w:p>
    <w:p w14:paraId="2E4E1CCD" w14:textId="59FD0EFC" w:rsidR="00930F3D" w:rsidRDefault="006D56EC" w:rsidP="002A37EE">
      <w:pPr>
        <w:rPr>
          <w:rFonts w:cstheme="minorHAnsi"/>
          <w:b/>
          <w:bCs/>
          <w:sz w:val="36"/>
          <w:szCs w:val="48"/>
        </w:rPr>
      </w:pPr>
      <w:r>
        <w:rPr>
          <w:noProof/>
        </w:rPr>
        <w:lastRenderedPageBreak/>
        <mc:AlternateContent>
          <mc:Choice Requires="wps">
            <w:drawing>
              <wp:anchor distT="0" distB="0" distL="114300" distR="114300" simplePos="0" relativeHeight="253917184" behindDoc="0" locked="0" layoutInCell="1" allowOverlap="1" wp14:anchorId="2173917B" wp14:editId="634C7BBE">
                <wp:simplePos x="0" y="0"/>
                <wp:positionH relativeFrom="column">
                  <wp:posOffset>3558540</wp:posOffset>
                </wp:positionH>
                <wp:positionV relativeFrom="paragraph">
                  <wp:posOffset>383540</wp:posOffset>
                </wp:positionV>
                <wp:extent cx="2708275" cy="769620"/>
                <wp:effectExtent l="0" t="0" r="15875" b="11430"/>
                <wp:wrapSquare wrapText="bothSides"/>
                <wp:docPr id="134379193" name="Text Box 1"/>
                <wp:cNvGraphicFramePr/>
                <a:graphic xmlns:a="http://schemas.openxmlformats.org/drawingml/2006/main">
                  <a:graphicData uri="http://schemas.microsoft.com/office/word/2010/wordprocessingShape">
                    <wps:wsp>
                      <wps:cNvSpPr txBox="1"/>
                      <wps:spPr>
                        <a:xfrm>
                          <a:off x="0" y="0"/>
                          <a:ext cx="2708275" cy="769620"/>
                        </a:xfrm>
                        <a:prstGeom prst="rect">
                          <a:avLst/>
                        </a:prstGeom>
                        <a:noFill/>
                        <a:ln w="6350">
                          <a:solidFill>
                            <a:sysClr val="window" lastClr="FFFFFF">
                              <a:lumMod val="65000"/>
                            </a:sysClr>
                          </a:solidFill>
                        </a:ln>
                      </wps:spPr>
                      <wps:txbx>
                        <w:txbxContent>
                          <w:p w14:paraId="2F821A8C" w14:textId="218625B2" w:rsidR="00446E40" w:rsidRPr="00446E40" w:rsidRDefault="00446E40" w:rsidP="00446E40">
                            <w:pPr>
                              <w:tabs>
                                <w:tab w:val="left" w:pos="1843"/>
                              </w:tabs>
                              <w:spacing w:before="240"/>
                              <w:rPr>
                                <w:rFonts w:ascii="Calibri" w:hAnsi="Calibri"/>
                                <w:color w:val="808080" w:themeColor="background1" w:themeShade="80"/>
                                <w:szCs w:val="28"/>
                              </w:rPr>
                            </w:pPr>
                            <w:r w:rsidRPr="00446E40">
                              <w:rPr>
                                <w:rFonts w:ascii="Calibri" w:hAnsi="Calibri"/>
                                <w:color w:val="808080" w:themeColor="background1" w:themeShade="80"/>
                                <w:szCs w:val="28"/>
                              </w:rPr>
                              <w:t xml:space="preserve">This conversation is </w:t>
                            </w:r>
                            <w:r w:rsidR="006D56EC">
                              <w:rPr>
                                <w:rFonts w:ascii="Calibri" w:hAnsi="Calibri"/>
                                <w:color w:val="808080" w:themeColor="background1" w:themeShade="80"/>
                                <w:szCs w:val="28"/>
                              </w:rPr>
                              <w:t>in</w:t>
                            </w:r>
                            <w:r w:rsidRPr="00446E40">
                              <w:rPr>
                                <w:rFonts w:ascii="Calibri" w:hAnsi="Calibri"/>
                                <w:color w:val="808080" w:themeColor="background1" w:themeShade="80"/>
                                <w:szCs w:val="28"/>
                              </w:rPr>
                              <w:t xml:space="preserve"> three parts.  </w:t>
                            </w:r>
                            <w:r>
                              <w:rPr>
                                <w:rFonts w:ascii="Calibri" w:hAnsi="Calibri"/>
                                <w:color w:val="808080" w:themeColor="background1" w:themeShade="80"/>
                                <w:szCs w:val="28"/>
                              </w:rPr>
                              <w:br/>
                            </w:r>
                            <w:r w:rsidRPr="00446E40">
                              <w:rPr>
                                <w:rFonts w:ascii="Calibri" w:hAnsi="Calibri"/>
                                <w:color w:val="808080" w:themeColor="background1" w:themeShade="80"/>
                                <w:szCs w:val="28"/>
                              </w:rPr>
                              <w:t>Each part is repeated.</w:t>
                            </w:r>
                          </w:p>
                          <w:p w14:paraId="0E85B07D" w14:textId="61A1530E" w:rsidR="00446E40" w:rsidRPr="007D35AC" w:rsidRDefault="00446E40" w:rsidP="00446E40">
                            <w:pPr>
                              <w:rPr>
                                <w:color w:val="808080" w:themeColor="background1" w:themeShade="8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3917B" id="_x0000_s1436" type="#_x0000_t202" style="position:absolute;margin-left:280.2pt;margin-top:30.2pt;width:213.25pt;height:60.6pt;z-index:2539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eQSwIAAI8EAAAOAAAAZHJzL2Uyb0RvYy54bWysVEuP2jAQvlfqf7B8LwmUxy4irCgrqkp0&#10;dyW22rNxHGLJ9ri2IaG/vmOHl7Y9VeVgxjPjeXzfTGYPrVbkIJyXYAra7+WUCMOhlGZX0B+vq093&#10;lPjATMkUGFHQo/D0Yf7xw6yxUzGAGlQpHMEgxk8bW9A6BDvNMs9roZnvgRUGjRU4zQJe3S4rHWsw&#10;ulbZIM/HWQOutA648B61j52RzlP8qhI8PFeVF4GogmJtIZ0undt4ZvMZm+4cs7XkpzLYP1ShmTSY&#10;9BLqkQVG9k7+EUpL7sBDFXocdAZVJblIPWA3/fxdN5uaWZF6QXC8vcDk/19Y/nTY2BdHQvsFWiQw&#10;AtJYP/WojP20ldPxHyslaEcIjxfYRBsIR+Vgkt8NJiNKONom4/vxIOGaXV9b58NXAZpEoaAOaUlo&#10;scPaB8yIrmeXmMzASiqVqFGGNAUdfx7l6YEHJctojG7+6JfKkQNDbnEkSmgoUcwHVBZ0lX7pkdrr&#10;71B2fuNRnp+r696n7DdxsRZlUHlFIUqh3bZElthsPz2Pui2UR4TOQTdV3vKVxP7WWMILczhGiBau&#10;RnjGo1KAfcBJoqQG9+tv+uiP7KKVkgbHsqD+5545gZ19M8j7fX84jHOcLsPRBKEm7tayvbWYvV4C&#10;otPHJbQ8idE/qLNYOdBvuEGLmBVNzHDMXdBwFpehWxbcQC4Wi+SEk2tZWJuN5TF0pCKy99q+MWdP&#10;FAccjic4DzCbvmO68+24XuwDVDKNwRXVEwE49Ymf04bGtbq9J6/rd2T+GwAA//8DAFBLAwQUAAYA&#10;CAAAACEAxuCk8OAAAAAKAQAADwAAAGRycy9kb3ducmV2LnhtbEyPTU/DMAyG70j8h8hIXBBLx0fp&#10;StOpmjROTLDBgWPWmKZa41RNupV/j+ECJ8vyo9fPWywn14kjDqH1pGA+S0Ag1d601Ch4f1tfZyBC&#10;1GR05wkVfGGAZXl+Vujc+BNt8biLjeAQCrlWYGPscylDbdHpMPM9Et8+/eB05HVopBn0icNdJ2+S&#10;JJVOt8QfrO5xZbE+7Ean4AFNsOvqaXN7eP0YX1ZXz9XWBaUuL6bqEUTEKf7B8KPP6lCy096PZILo&#10;FNynyR2jCn4nA4ssXYDYM5nNU5BlIf9XKL8BAAD//wMAUEsBAi0AFAAGAAgAAAAhALaDOJL+AAAA&#10;4QEAABMAAAAAAAAAAAAAAAAAAAAAAFtDb250ZW50X1R5cGVzXS54bWxQSwECLQAUAAYACAAAACEA&#10;OP0h/9YAAACUAQAACwAAAAAAAAAAAAAAAAAvAQAAX3JlbHMvLnJlbHNQSwECLQAUAAYACAAAACEA&#10;qrynkEsCAACPBAAADgAAAAAAAAAAAAAAAAAuAgAAZHJzL2Uyb0RvYy54bWxQSwECLQAUAAYACAAA&#10;ACEAxuCk8OAAAAAKAQAADwAAAAAAAAAAAAAAAAClBAAAZHJzL2Rvd25yZXYueG1sUEsFBgAAAAAE&#10;AAQA8wAAALIFAAAAAA==&#10;" filled="f" strokecolor="#a6a6a6" strokeweight=".5pt">
                <v:textbox>
                  <w:txbxContent>
                    <w:p w14:paraId="2F821A8C" w14:textId="218625B2" w:rsidR="00446E40" w:rsidRPr="00446E40" w:rsidRDefault="00446E40" w:rsidP="00446E40">
                      <w:pPr>
                        <w:tabs>
                          <w:tab w:val="left" w:pos="1843"/>
                        </w:tabs>
                        <w:spacing w:before="240"/>
                        <w:rPr>
                          <w:rFonts w:ascii="Calibri" w:hAnsi="Calibri"/>
                          <w:color w:val="808080" w:themeColor="background1" w:themeShade="80"/>
                          <w:szCs w:val="28"/>
                        </w:rPr>
                      </w:pPr>
                      <w:r w:rsidRPr="00446E40">
                        <w:rPr>
                          <w:rFonts w:ascii="Calibri" w:hAnsi="Calibri"/>
                          <w:color w:val="808080" w:themeColor="background1" w:themeShade="80"/>
                          <w:szCs w:val="28"/>
                        </w:rPr>
                        <w:t xml:space="preserve">This conversation is </w:t>
                      </w:r>
                      <w:r w:rsidR="006D56EC">
                        <w:rPr>
                          <w:rFonts w:ascii="Calibri" w:hAnsi="Calibri"/>
                          <w:color w:val="808080" w:themeColor="background1" w:themeShade="80"/>
                          <w:szCs w:val="28"/>
                        </w:rPr>
                        <w:t>in</w:t>
                      </w:r>
                      <w:r w:rsidRPr="00446E40">
                        <w:rPr>
                          <w:rFonts w:ascii="Calibri" w:hAnsi="Calibri"/>
                          <w:color w:val="808080" w:themeColor="background1" w:themeShade="80"/>
                          <w:szCs w:val="28"/>
                        </w:rPr>
                        <w:t xml:space="preserve"> three parts.  </w:t>
                      </w:r>
                      <w:r>
                        <w:rPr>
                          <w:rFonts w:ascii="Calibri" w:hAnsi="Calibri"/>
                          <w:color w:val="808080" w:themeColor="background1" w:themeShade="80"/>
                          <w:szCs w:val="28"/>
                        </w:rPr>
                        <w:br/>
                      </w:r>
                      <w:r w:rsidRPr="00446E40">
                        <w:rPr>
                          <w:rFonts w:ascii="Calibri" w:hAnsi="Calibri"/>
                          <w:color w:val="808080" w:themeColor="background1" w:themeShade="80"/>
                          <w:szCs w:val="28"/>
                        </w:rPr>
                        <w:t>Each part is repeated.</w:t>
                      </w:r>
                    </w:p>
                    <w:p w14:paraId="0E85B07D" w14:textId="61A1530E" w:rsidR="00446E40" w:rsidRPr="007D35AC" w:rsidRDefault="00446E40" w:rsidP="00446E40">
                      <w:pPr>
                        <w:rPr>
                          <w:color w:val="808080" w:themeColor="background1" w:themeShade="80"/>
                          <w:szCs w:val="32"/>
                        </w:rPr>
                      </w:pPr>
                    </w:p>
                  </w:txbxContent>
                </v:textbox>
                <w10:wrap type="square"/>
              </v:shape>
            </w:pict>
          </mc:Fallback>
        </mc:AlternateContent>
      </w:r>
      <w:r w:rsidR="00930F3D">
        <w:rPr>
          <w:rFonts w:ascii="Times New Roman" w:hAnsi="Times New Roman" w:cs="Times New Roman"/>
          <w:noProof/>
          <w:sz w:val="24"/>
          <w:szCs w:val="24"/>
          <w:lang w:val="en-AU" w:eastAsia="en-AU"/>
        </w:rPr>
        <mc:AlternateContent>
          <mc:Choice Requires="wps">
            <w:drawing>
              <wp:anchor distT="0" distB="0" distL="114300" distR="114300" simplePos="0" relativeHeight="253362176" behindDoc="0" locked="0" layoutInCell="1" allowOverlap="1" wp14:anchorId="4FB6099B" wp14:editId="37F5A980">
                <wp:simplePos x="0" y="0"/>
                <wp:positionH relativeFrom="margin">
                  <wp:posOffset>15240</wp:posOffset>
                </wp:positionH>
                <wp:positionV relativeFrom="paragraph">
                  <wp:posOffset>6350</wp:posOffset>
                </wp:positionV>
                <wp:extent cx="1044575" cy="403860"/>
                <wp:effectExtent l="0" t="0" r="21590" b="15240"/>
                <wp:wrapSquare wrapText="bothSides"/>
                <wp:docPr id="1677853455" name="Text Box 7"/>
                <wp:cNvGraphicFramePr/>
                <a:graphic xmlns:a="http://schemas.openxmlformats.org/drawingml/2006/main">
                  <a:graphicData uri="http://schemas.microsoft.com/office/word/2010/wordprocessingShape">
                    <wps:wsp>
                      <wps:cNvSpPr txBox="1"/>
                      <wps:spPr>
                        <a:xfrm>
                          <a:off x="0" y="0"/>
                          <a:ext cx="1044575" cy="403860"/>
                        </a:xfrm>
                        <a:prstGeom prst="rect">
                          <a:avLst/>
                        </a:prstGeom>
                        <a:solidFill>
                          <a:schemeClr val="accent4">
                            <a:lumMod val="20000"/>
                            <a:lumOff val="80000"/>
                          </a:schemeClr>
                        </a:solidFill>
                        <a:ln w="6350">
                          <a:solidFill>
                            <a:srgbClr val="0070C0"/>
                          </a:solidFill>
                        </a:ln>
                      </wps:spPr>
                      <wps:txbx>
                        <w:txbxContent>
                          <w:p w14:paraId="159B5421" w14:textId="77777777" w:rsidR="00930F3D" w:rsidRDefault="00930F3D" w:rsidP="00930F3D">
                            <w:pPr>
                              <w:rPr>
                                <w:noProof/>
                                <w:sz w:val="40"/>
                              </w:rPr>
                            </w:pPr>
                            <w:r>
                              <w:rPr>
                                <w:rFonts w:cstheme="minorHAnsi"/>
                                <w:b/>
                                <w:bCs/>
                                <w:sz w:val="36"/>
                                <w:szCs w:val="48"/>
                              </w:rPr>
                              <w:t>Speaking</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B6099B" id="_x0000_s1437" type="#_x0000_t202" style="position:absolute;margin-left:1.2pt;margin-top:.5pt;width:82.25pt;height:31.8pt;z-index:25336217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aH6WAIAALsEAAAOAAAAZHJzL2Uyb0RvYy54bWysVFFv2jAQfp+0/2D5fSRQoCwiVIyKaVLX&#10;VqJTn43jEEuOz7INCfv1OzsEKHub9uLYd+fvfN99l/lDWytyENZJ0DkdDlJKhOZQSL3L6a+39ZcZ&#10;Jc4zXTAFWuT0KBx9WHz+NG9MJkZQgSqEJQiiXdaYnFbemyxJHK9EzdwAjNDoLMHWzOPR7pLCsgbR&#10;a5WM0nSaNGALY4EL59D62DnpIuKXpeD+pSyd8ETlFN/m42rjug1rspizbGeZqSQ/PYP9wytqJjUm&#10;PUM9Ms/I3sq/oGrJLTgo/YBDnUBZSi5iDVjNML2pZlMxI2ItSI4zZ5rc/4Plz4eNebXEt9+gxQYG&#10;QhrjMofGUE9b2jp88aUE/Ujh8UybaD3h4VI6Hk/uJ5Rw9I3Tu9k08ppcbhvr/HcBNQmbnFpsS2SL&#10;HZ6cx4wY2oeEZA6ULNZSqXgIUhArZcmBYRMZ50L7cbyu9vVPKDo7iiE9tRPN2PTOPOvNmCKKKiDF&#10;hB+SKE2anE7vJmkE/uBzdrc9p0/T+3TVl3cVhvBKI+6Fu7Dz7bYlssjpaHhmdgvFEQm30GnRGb6W&#10;yMoTc/6VWRQfcowD5V9wKRXgs7iShpIK7O9bW4hDLaCHkgZFnFONU0aJ+qFRI1+H43HQfDxgh0Z4&#10;sNee7bVH7+sVIMFDHFjD4zbEe9VvSwv1O07bMuREF9McM+fU99uV7wYLp5WL5TIGocoN8096Y3iA&#10;Dg0NnX5r35k1Jzl4FNIz9GJn2Y0quthwU8Ny76GUUTKB347LE+04IbGxp2kOI3h9jlGXf87iDwAA&#10;AP//AwBQSwMEFAAGAAgAAAAhANCEL9veAAAABgEAAA8AAABkcnMvZG93bnJldi54bWxMj81qwzAQ&#10;hO+FvoPYQi+lkRNS0TiWQyjUhx4KTQMlN8Va/1BrZSwldt6+m1NznJ1h5ttsM7lOnHEIrScN81kC&#10;Aqn0tqVaw/77/fkVRIiGrOk8oYYLBtjk93eZSa0f6QvPu1gLLqGQGg1NjH0qZSgbdCbMfI/EXuUH&#10;ZyLLoZZ2MCOXu04ukkRJZ1rihcb0+NZg+bs7OQ2HbSV/xqfLdJAvxUe1/yyGYl5o/fgwbdcgIk7x&#10;PwxXfEaHnJmO/kQ2iE7DYslBPvNDV1epFYijBrVUIPNM3uLnfwAAAP//AwBQSwECLQAUAAYACAAA&#10;ACEAtoM4kv4AAADhAQAAEwAAAAAAAAAAAAAAAAAAAAAAW0NvbnRlbnRfVHlwZXNdLnhtbFBLAQIt&#10;ABQABgAIAAAAIQA4/SH/1gAAAJQBAAALAAAAAAAAAAAAAAAAAC8BAABfcmVscy8ucmVsc1BLAQIt&#10;ABQABgAIAAAAIQAXlaH6WAIAALsEAAAOAAAAAAAAAAAAAAAAAC4CAABkcnMvZTJvRG9jLnhtbFBL&#10;AQItABQABgAIAAAAIQDQhC/b3gAAAAYBAAAPAAAAAAAAAAAAAAAAALIEAABkcnMvZG93bnJldi54&#10;bWxQSwUGAAAAAAQABADzAAAAvQUAAAAA&#10;" fillcolor="#fff2cc [663]" strokecolor="#0070c0" strokeweight=".5pt">
                <v:textbox>
                  <w:txbxContent>
                    <w:p w14:paraId="159B5421" w14:textId="77777777" w:rsidR="00930F3D" w:rsidRDefault="00930F3D" w:rsidP="00930F3D">
                      <w:pPr>
                        <w:rPr>
                          <w:noProof/>
                          <w:sz w:val="40"/>
                        </w:rPr>
                      </w:pPr>
                      <w:r>
                        <w:rPr>
                          <w:rFonts w:cstheme="minorHAnsi"/>
                          <w:b/>
                          <w:bCs/>
                          <w:sz w:val="36"/>
                          <w:szCs w:val="48"/>
                        </w:rPr>
                        <w:t>Speaking</w:t>
                      </w:r>
                    </w:p>
                  </w:txbxContent>
                </v:textbox>
                <w10:wrap type="square" anchorx="margin"/>
              </v:shape>
            </w:pict>
          </mc:Fallback>
        </mc:AlternateContent>
      </w:r>
      <w:r w:rsidR="00655F0F">
        <w:rPr>
          <w:rFonts w:cstheme="minorHAnsi"/>
          <w:b/>
          <w:bCs/>
          <w:sz w:val="36"/>
          <w:szCs w:val="48"/>
        </w:rPr>
        <w:tab/>
      </w:r>
      <w:r w:rsidR="00655F0F">
        <w:rPr>
          <w:rFonts w:cstheme="minorHAnsi"/>
          <w:b/>
          <w:bCs/>
          <w:sz w:val="36"/>
          <w:szCs w:val="48"/>
        </w:rPr>
        <w:tab/>
      </w:r>
    </w:p>
    <w:p w14:paraId="08BAA8F7" w14:textId="01E56FC2" w:rsidR="00655F0F" w:rsidRDefault="00655F0F" w:rsidP="00655F0F">
      <w:pPr>
        <w:rPr>
          <w:rFonts w:ascii="Comic Sans MS" w:hAnsi="Comic Sans MS" w:cstheme="minorHAnsi"/>
          <w:b/>
          <w:bCs/>
        </w:rPr>
      </w:pPr>
      <w:r w:rsidRPr="00655F0F">
        <w:rPr>
          <w:rFonts w:ascii="Comic Sans MS" w:hAnsi="Comic Sans MS" w:cstheme="minorHAnsi"/>
          <w:b/>
          <w:bCs/>
          <w:noProof/>
        </w:rPr>
        <mc:AlternateContent>
          <mc:Choice Requires="wpg">
            <w:drawing>
              <wp:anchor distT="0" distB="0" distL="114300" distR="114300" simplePos="0" relativeHeight="253352960" behindDoc="0" locked="0" layoutInCell="1" allowOverlap="1" wp14:anchorId="4E63E050" wp14:editId="5030BA2A">
                <wp:simplePos x="0" y="0"/>
                <wp:positionH relativeFrom="margin">
                  <wp:posOffset>198120</wp:posOffset>
                </wp:positionH>
                <wp:positionV relativeFrom="paragraph">
                  <wp:posOffset>163830</wp:posOffset>
                </wp:positionV>
                <wp:extent cx="914400" cy="580390"/>
                <wp:effectExtent l="0" t="0" r="0" b="0"/>
                <wp:wrapNone/>
                <wp:docPr id="2146679594" name="Group 2146679594"/>
                <wp:cNvGraphicFramePr/>
                <a:graphic xmlns:a="http://schemas.openxmlformats.org/drawingml/2006/main">
                  <a:graphicData uri="http://schemas.microsoft.com/office/word/2010/wordprocessingGroup">
                    <wpg:wgp>
                      <wpg:cNvGrpSpPr/>
                      <wpg:grpSpPr>
                        <a:xfrm>
                          <a:off x="0" y="0"/>
                          <a:ext cx="914400" cy="580390"/>
                          <a:chOff x="56230" y="6764"/>
                          <a:chExt cx="574091" cy="454998"/>
                        </a:xfrm>
                      </wpg:grpSpPr>
                      <pic:pic xmlns:pic="http://schemas.openxmlformats.org/drawingml/2006/picture">
                        <pic:nvPicPr>
                          <pic:cNvPr id="1032884865" name="Picture 1032884865"/>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335"/>
                              </a:ext>
                            </a:extLst>
                          </a:blip>
                          <a:stretch>
                            <a:fillRect/>
                          </a:stretch>
                        </pic:blipFill>
                        <pic:spPr>
                          <a:xfrm>
                            <a:off x="56230" y="6764"/>
                            <a:ext cx="574091" cy="454998"/>
                          </a:xfrm>
                          <a:prstGeom prst="rect">
                            <a:avLst/>
                          </a:prstGeom>
                        </pic:spPr>
                      </pic:pic>
                      <wps:wsp>
                        <wps:cNvPr id="627709624" name="Text Box 627709624"/>
                        <wps:cNvSpPr txBox="1"/>
                        <wps:spPr>
                          <a:xfrm>
                            <a:off x="256129" y="109388"/>
                            <a:ext cx="182518" cy="270520"/>
                          </a:xfrm>
                          <a:prstGeom prst="rect">
                            <a:avLst/>
                          </a:prstGeom>
                          <a:solidFill>
                            <a:sysClr val="window" lastClr="FFFFFF"/>
                          </a:solidFill>
                          <a:ln w="6350">
                            <a:noFill/>
                          </a:ln>
                        </wps:spPr>
                        <wps:txbx>
                          <w:txbxContent>
                            <w:p w14:paraId="242428EA" w14:textId="77777777" w:rsidR="00525AE6" w:rsidRPr="0058290D" w:rsidRDefault="00525AE6" w:rsidP="00525AE6">
                              <w:pPr>
                                <w:jc w:val="center"/>
                                <w:rPr>
                                  <w:rFonts w:ascii="Comic Sans MS" w:hAnsi="Comic Sans MS"/>
                                  <w:b/>
                                  <w:sz w:val="24"/>
                                  <w:szCs w:val="24"/>
                                </w:rPr>
                              </w:pPr>
                              <w:r w:rsidRPr="0058290D">
                                <w:rPr>
                                  <w:rFonts w:ascii="Comic Sans MS" w:hAnsi="Comic Sans MS"/>
                                  <w:b/>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63E050" id="Group 2146679594" o:spid="_x0000_s1438" style="position:absolute;margin-left:15.6pt;margin-top:12.9pt;width:1in;height:45.7pt;z-index:253352960;mso-position-horizontal-relative:margin;mso-width-relative:margin;mso-height-relative:margin" coordorigin="562,67" coordsize="5740,4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Dr/lQMAADAIAAAOAAAAZHJzL2Uyb0RvYy54bWycVdtu2zgQfV9g/4HQ&#10;e6OLLV+EOIU32QQFgtbYZNFnmqIsohLJJelbv34PKcmOkyy6bYDIMxxyOHPmzPD646FtyI4bK5Rc&#10;ROlVEhEumSqF3Cyiv5/vP8wiYh2VJW2U5IvoyG308eb33673uuCZqlVTckPgRNpirxdR7Zwu4tiy&#10;mrfUXinNJYyVMi11UM0mLg3dw3vbxFmSTOK9MqU2inFrsXrXGaOb4L+qOHNfqspyR5pFhNhc+Jrw&#10;XftvfHNNi42huhasD4P+QhQtFRKXnlzdUUfJ1og3rlrBjLKqcldMtbGqKsF4yAHZpMmrbB6M2uqQ&#10;y6bYb/QJJkD7Cqdfdss+7x6MftIrAyT2egMsguZzOVSm9b+IkhwCZMcTZPzgCMPiPB2PEwDLYMpn&#10;yWjeQ8pq4O5P5ZNsBDvMk+lk3OHN6j/74/l0nMzT7vg4H8/nM78jHu6OLyLSghX472GA9AaGH9MF&#10;p9zW8Kh30v4vHy0137b6AyqmqRNr0Qh3DOxDbXxQcrcSbGU6BYiuDBEluiEZZbPZeDbJIyJpC/Zj&#10;m7+dvLAgXe/Cn+p8UJ/jo2LfLJHqtqZyw5dWg8hwGMC53B579SKAdSP0vWgaXzov96mC9K9I8w5a&#10;HSHvFNu2XLquwwxvkLWSthbaRsQUvF1zpGc+lb5y6G6H1LQR0nXltc5wx2p/f4U4/kLsXVFPhhD0&#10;OU6fggUF3yHde/QZuPcD8gBIY90DVy3xAgJGIKgYLeju0fYhDVtAunMUQYTqOwJjyQ4QQnsD4k91&#10;3lNNNUcI3u2ZJ5NsOk3mk2w80OTZZ/iHOpCzJXRnOOR7lbgDzD0hvLP/QC/LJ2k2D92XJvPRLHQX&#10;LQYA01mWpxjQvnmzaZJnoXlP3feTANLCqkaUA/Xs0d42huwoJi8Gdqn2EWmodVhcRPfhr+/1i2ON&#10;JHvMilGehFJJ5f119GkkqnTO1kvusD6EXsvSzHvza2tVHgGRUSg5Jo/V7F6g/o+4e0UNpjsW8WK5&#10;L/hUjcJtqpciUivz/b11vx+lhzUie7wWi8j+s6V+jjSfJEgRxiCel6CM8ymQJOalZf3SIrftrQIs&#10;aB9EF0S/3zWDWBnVfsXDtvS3wkQlw92LyA3irYMGAx5GxpfLIHfj6VE+aQy1NKDn2f18+EqN7lvA&#10;ofSf1UDDN53Q7fUtItVy61QlQpucUe0LgJYIUniWIF28ey/1sOv80N/8CwAA//8DAFBLAwQKAAAA&#10;AAAAACEAZVN9dL8MAAC/DAAAFAAAAGRycy9tZWRpYS9pbWFnZTEucG5niVBORw0KGgoAAAANSUhE&#10;UgAAAQYAAADFCAMAAACB4KygAAAAAXNSR0IArs4c6QAAAARnQU1BAACxjwv8YQUAAAKmUExURf//&#10;//7+/v39/fz8/Ovr69fX18vLy8bGxsjIyNLS0ubm5vn5+fr6+u3t7YKCggMDAwAAAAICAlNTU+np&#10;6fv7+x8fHw4ODltbWz09PQEBARsbG7q6uvj4+BISEvX19YSEhAkJCVhYWKOjo7y8vM3Nzd3d3efn&#10;5+Li4tPT08HBwa2trW5ubiAgIGFhYVZWVgcHB1RUVPT09GxsbB4eHi8vL/b29g8PDzIyMnx8fAsL&#10;C1FRUX19fZ6enjs7O6KioioqKvLy8o6OjlJSUoyMjFxcXIGBgUdHR0pKSqampomJiS4uLs7OzuPj&#10;4yUlJUtLS+rq6ujo6Ozs7NnZ2RgYGLW1tbm5uTo6OqysrICAgOTk5L+/v+/v7+7u7jY2NvDw8AwM&#10;DI+Pjzg4OEFBQZSUlODg4DMzM/f399TU1C0tLRcXF7Ozs0JCQhAQEAoKCl9fX1dXV6enp5+fnycn&#10;Jz8/PykpKcPDw4ODg2dnZ9zc3DAwMMzMzPPz8xQUFJWVlbi4uBwcHN/f329vbwQEBBoaGgUFBZGR&#10;kR0dHSQkJKioqCMjI9DQ0JiYmGNjY5CQkFpaWsLCwsDAwLCwsEZGRmtrazU1NTExMUNDQ6urq6mp&#10;qUVFRb6+vsXFxdra2q+vr729vc/Pz2JiYhYWFiEhIRUVFV5eXmpqak1NTTQ0NA0NDfHx8bu7uzw8&#10;PIeHh7GxsXt7e66uruHh4cnJyW1tbQYGBk9PT1BQUI2NjWBgYLe3t4uLiwgICBMTE35+fmhoaNXV&#10;1XNzc3p6ehEREWlpaZqamiIiIra2tt7e3nV1dU5OTpOTk7S0tHZ2dkhISExMTNbW1tjY2F1dXaSk&#10;pJycnJubm5mZmSwsLMfHx9HR0WRkZH9/f8TExHl5eTk5OYqKirKysmZmZuXl5QAAAM2OJbkAAADi&#10;dFJOU///////////////////////////////////////////////////////////////////////&#10;////////////////////////////////////////////////////////////////////////////&#10;////////////////////////////////////////////////////////////////////////////&#10;////////////////////////////////////////////////////////////////////////////&#10;/wBwHrofAAAACXBIWXMAACHVAAAh1QEEnLSdAAAItElEQVR4Xu2dy3nqMBCFbwk0wZY+0gNbmqCQ&#10;0IO74PuyyzZ7WrmaM0cP8ANDjEYm898QW7ZBmuORNJLFzT/HcRzHcRzHcRzHcRzHcZw/wH57DOyZ&#10;+nPsvzd9dn9Kjo8zzR5kx6vemuOB1k5x7nj1mzLpBtfwHe9HvzXYnbrjdr/fb7fd6fLFg4m3rB07&#10;Gqd8bnn4hu8rf/ni0beBdoEDj41x5TU89hZ80qbANw9N88OrA/dEWw3ZpkecPPcoHzyybmjM403e&#10;B9/3DjUjtYzP3NMT37v55IG1QjOetuPC92/WHGanVoHpZ4g96HpbiBgQHZl+jj0/5cz02mDxfx8D&#10;xf6WyXXBsi9RqaNDrK+B2LLkTP4WthBrG3l2WuzlQkB2vCcm1wG7iCULTfeaF4y3AcOeZasyG4j1&#10;6MAawdRy6MeupV7wtjG1JPrB69DhdSpEHX4XjlVCi8rE0rz0w5dEC/qyQEc/nol20dmSkZnGBXhl&#10;lVuOIwr5ytGgxg+NT82hjK+dJNHQ7HX+tgAo4as9VsfvTLSIBv5MvA7k0rAOKF4Fd0U+zUbVKF2N&#10;J006ZmGiNbTtYuK16PQDE42BolUKdJFXk4MLBE615k01PmGiKeoWDLk1GEShulZckgAduN8QtYuF&#10;GKW5ZxcI7aq2WZJhc+5Qv1DonxtbD4NuovJjRsmyMXewKFJ77oC56AsT1ZBMm3IHmwJhrVhLIywb&#10;GVpzB6xJMZgPQsPcznS9lMbirmB+tp0Qyqw0knEztQKrUbhfF8y//DBhjZTF6J4YZt1DimI05sW4&#10;lvvG4AGKUXuNuK2NpUCmd0TybsMdTEtimvkVUhCz6TD0FS0sFETTYPdIUXKvPqgbAAMc7hsgubdQ&#10;KxDYc9+AVrpMKYaWo3IV3SM/TL4gbYsUQwYU4bbUHFfggY0IIdsGnl9JMRI8VgFmuEGlMB9l6lO0&#10;BI++Hn1unOBRI66/YxqoNjndy9kuouai4BI7GcxiF+a+2Xyduo7fgKktw+V40iWIgsVkPRcobj5P&#10;wEqG7th1x/RFRZ5ckv3kh7JpPHSqQrwn1WaCkgxBhfDaosO4M7p4auwxaRK/5EERfmy9QV96YMrS&#10;nye8ZXK8wqWqqkD4MZQBGqBqqEPw/CCXh3X4mnwHMtyJ+REjGXZiP0QIP/fXjZ4fjLNO91W4BOPF&#10;EfRFGSzaBnUGeWkheMUgD4YXk3OLyI09RMTOG+AMfKGhnqrNx4eqRVEl+vdXu0qxnQ2DvIxkUG+I&#10;OrCd7DeT2YiH5smyCvv+hyIrUaHETIbkDNpE4CivSZRGPOAOX0myfb8yIVYRy8UJkjtQBpO2QZXA&#10;TofS9Wp0l3XItt0lKzbgQ8geCgRinbD2BmxkZ6RaHAqTuL3LR7ryu/8e5BPCpiSAwijSrm0AYQfl&#10;6zfweTnI7DLmyZyBUZvkcqbtBcY9hW7gDsOTk3loMB0LFKTrBqIudBPqDPQH/bFsGwbcgVcV06O5&#10;H50pQ5euK5wrHkP2IoAQtwHTtgFeoNvwS47Hr3tlk3PEMHPm8hxXPm/zh6TZPsmjsD66hJ0MCt0B&#10;eqCz4GXnwoRYwT/nzUukdnaXPqNwkADNL9Uw9wZusCsneFkRPed17VmaKfJHpJqVPgz/JRUtz64Q&#10;Xg20DRBDwAlel29gbiSflSHXDslBRpalM2CngbZBRQgp3CteV3R2T8vAbdFjSAawXUlS2MYN0Q1U&#10;kJta0e8h0s4UA85TBBKB5AsQgUoYeQPjBriCSiE7cobXFWFC3ukFmQMUNYDb/D5EDWp3BqIYtg2s&#10;C6oEEnIm1oWhuzpHhqH3xfgBk2+0/soZLNuG6AlQAFs5E4tcxAvcDsXGfQZkSJEEMuD9D1AD2ZjJ&#10;EK2PcshWGqpYkl2KEvp2TdK/PPU60gbLRGyJamHXNkTjVQFsZQ13vHNF4MDtwzLkuIFbWdkis29i&#10;enwpdm1DNF4VQEKe80YnSNY8HDdE64vBKacdIDPMTgJQDUNviOZHPY6lDHmiIU8azJQhulGOwGKr&#10;Er0BZFcImMUNuS7kXam7KkM5LBowa4oh2X7URSBzMJoKhA2doQFvSHvHDncLlxW1NFs1NXWdKQKH&#10;/AaVkj0FTVd0r4W2QffCVgqjFTqPqYtIeE5/Geg3jZEyboh+oBh5A+IGrQz6wj85kzoIkkzJTeUd&#10;iiHpzYysRpHZeEXShmOKUgNFztzc8txU5umDe+QLb+NOySCZHl76E7D0hvTCht7A6yKFSdzeJw+l&#10;bqemJYNoeSakbdsGfUV3GJAh9/2zZ2SvFgLcfJ5M+3K+gWJQEiNvQE8RXqlCyE45C6cUyUfuVNHA&#10;XH/fE+vwYPeNEKaVIv6iGNJOXc03Fj49M2hQxh/8St4wntAZ7GSg7ckdwlZO8LIeA09yJhhdVSZZ&#10;fCTjFUmxpzBoG2C5/uY/OcHLbplevdKn1+8SZE/b00/AsFJcO4MuehlZ1fJQlRBG3yCZw/CCoIRd&#10;pbh1BtSJkZs4dnycseVSyJ0+IL/UGQx7imA47Vc1Jr7m8sx/wVM88ClBzRPDaT93KINF20ABqAXK&#10;Nzx4em6h/VVPmUH2sF+IYph6gwqgWuAEL7phxKDnwPAK1kcJZGs4plAJSmeYv6DlFyB/1UB+qRi2&#10;PUX2BhzlNS8GWcF4EpQwbBsKd9AqUakQ+M87uFKYzmDsDfyto4lKzkB3wNQsRJBfZjJAA/2tYXQ1&#10;FajDJx0BtNBT1GwYgC6UlcnZ6A+GbUN0Bv1zYNVKIKgO2l9ACMO2QZ2B6+fnzTovBzLdnOO3a+za&#10;BnUGbRyrqxB1iI8t7NoG8YT4rcx5a9yWRb0wcP6waxuCBvkvEPNcZdhAlNT2hpIqIfQg0RkThjLw&#10;hA3xm3+kWqVIfxpRaeEvRRZF4pEKMEOhfvcwjpaIiQqgTX5iNunVHCq75vZwuHmy6DiO4ziO4ziO&#10;4ziO4ziO4ziO4ziO4ziO4ziO4ziO4ziO4ziO4ziO8xz//v0HzNlJS9NJfC0AAAAASUVORK5CYIJQ&#10;SwMEFAAGAAgAAAAhAD4xBMTfAAAACQEAAA8AAABkcnMvZG93bnJldi54bWxMj0FrwkAQhe+F/odl&#10;hN7qJpHUErMRkbYnKVQLpbcxOybB7G7Irkn89x1P9TYz7/Hme/l6Mq0YqPeNswrieQSCbOl0YysF&#10;34f351cQPqDV2DpLCq7kYV08PuSYaTfaLxr2oRIcYn2GCuoQukxKX9Zk0M9dR5a1k+sNBl77Suoe&#10;Rw43rUyi6EUabCx/qLGjbU3leX8xCj5GHDeL+G3YnU/b6+8h/fzZxaTU02zarEAEmsK/GW74jA4F&#10;Mx3dxWovWgWLOGGngiTlBjd9mfLhyEO8TEAWubxvUPwBAAD//wMAUEsDBBQABgAIAAAAIQA+38iL&#10;4AAAALoBAAAZAAAAZHJzL19yZWxzL2Uyb0RvYy54bWwucmVsc6yQsWoDMQyG90LfwWjv+S5DKSG+&#10;LG0gQ5eSPoBi63wmtmxsJyRvX7dLGgh06ahf6Ps/tFqfgxcnysVFVjB0PQhiHY1jq+Bzt3l6AVEq&#10;skEfmRRcqMB6fHxYfZDH2o7K7FIRjcJFwVxrWkpZ9EwBSxcTcdtMMQesbcxWJtQHtCQXff8s828G&#10;jDdMsTUK8tYsQOwuqTX/zY7T5DS9Rn0MxPVOhZwbKXvHhwbFbKkqwH081uXe4zV8j6b1vZ0rZUYP&#10;8r7Y8J9iLrSnXKUCGYfyJxy6xPbbQd58fPwCAAD//wMAUEsBAi0AFAAGAAgAAAAhALGCZ7YKAQAA&#10;EwIAABMAAAAAAAAAAAAAAAAAAAAAAFtDb250ZW50X1R5cGVzXS54bWxQSwECLQAUAAYACAAAACEA&#10;OP0h/9YAAACUAQAACwAAAAAAAAAAAAAAAAA7AQAAX3JlbHMvLnJlbHNQSwECLQAUAAYACAAAACEA&#10;HgQ6/5UDAAAwCAAADgAAAAAAAAAAAAAAAAA6AgAAZHJzL2Uyb0RvYy54bWxQSwECLQAKAAAAAAAA&#10;ACEAZVN9dL8MAAC/DAAAFAAAAAAAAAAAAAAAAAD7BQAAZHJzL21lZGlhL2ltYWdlMS5wbmdQSwEC&#10;LQAUAAYACAAAACEAPjEExN8AAAAJAQAADwAAAAAAAAAAAAAAAADsEgAAZHJzL2Rvd25yZXYueG1s&#10;UEsBAi0AFAAGAAgAAAAhAD7fyIvgAAAAugEAABkAAAAAAAAAAAAAAAAA+BMAAGRycy9fcmVscy9l&#10;Mm9Eb2MueG1sLnJlbHNQSwUGAAAAAAYABgB8AQAADxUAAAAA&#10;">
                <v:shape id="Picture 1032884865" o:spid="_x0000_s1439" type="#_x0000_t75" style="position:absolute;left:562;top:67;width:5741;height: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UPsyAAAAOMAAAAPAAAAZHJzL2Rvd25yZXYueG1sRE9La8JA&#10;EL4L/odlBG+6qS9CdBXbKopSio9Dj0N2TEKzsyG7avz3rlDocb73zBaNKcWNaldYVvDWj0AQp1YX&#10;nCk4n9a9GITzyBpLy6TgQQ4W83Zrhom2dz7Q7egzEULYJagg975KpHRpTgZd31bEgbvY2qAPZ51J&#10;XeM9hJtSDqJoIg0WHBpyrOgjp/T3eDUKttXnakiXFX3td+PsZ/e++d4vN0p1O81yCsJT4//Ff+6t&#10;DvOj4SCOR/FkDK+fAgBy/gQAAP//AwBQSwECLQAUAAYACAAAACEA2+H2y+4AAACFAQAAEwAAAAAA&#10;AAAAAAAAAAAAAAAAW0NvbnRlbnRfVHlwZXNdLnhtbFBLAQItABQABgAIAAAAIQBa9CxbvwAAABUB&#10;AAALAAAAAAAAAAAAAAAAAB8BAABfcmVscy8ucmVsc1BLAQItABQABgAIAAAAIQAcZUPsyAAAAOMA&#10;AAAPAAAAAAAAAAAAAAAAAAcCAABkcnMvZG93bnJldi54bWxQSwUGAAAAAAMAAwC3AAAA/AIAAAAA&#10;">
                  <v:imagedata r:id="rId461" o:title=""/>
                </v:shape>
                <v:shape id="Text Box 627709624" o:spid="_x0000_s1440" type="#_x0000_t202" style="position:absolute;left:2561;top:1093;width:1825;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xjIzAAAAOIAAAAPAAAAZHJzL2Rvd25yZXYueG1sRI9BS8NA&#10;FITvgv9heYK3dmOQVGO3RUSxhYZqWvD6yD6TtNm3YXdtYn+9Kwgeh5n5hpkvR9OJEznfWlZwM01A&#10;EFdWt1wr2O9eJncgfEDW2FkmBd/kYbm4vJhjru3A73QqQy0ihH2OCpoQ+lxKXzVk0E9tTxy9T+sM&#10;hihdLbXDIcJNJ9MkyaTBluNCgz09NVQdyy+j4GMoX912vT689avivD2XxYaeC6Wur8bHBxCBxvAf&#10;/muvtIIsnc2S+yy9hd9L8Q7IxQ8AAAD//wMAUEsBAi0AFAAGAAgAAAAhANvh9svuAAAAhQEAABMA&#10;AAAAAAAAAAAAAAAAAAAAAFtDb250ZW50X1R5cGVzXS54bWxQSwECLQAUAAYACAAAACEAWvQsW78A&#10;AAAVAQAACwAAAAAAAAAAAAAAAAAfAQAAX3JlbHMvLnJlbHNQSwECLQAUAAYACAAAACEArSsYyMwA&#10;AADiAAAADwAAAAAAAAAAAAAAAAAHAgAAZHJzL2Rvd25yZXYueG1sUEsFBgAAAAADAAMAtwAAAAAD&#10;AAAAAA==&#10;" fillcolor="window" stroked="f" strokeweight=".5pt">
                  <v:textbox>
                    <w:txbxContent>
                      <w:p w14:paraId="242428EA" w14:textId="77777777" w:rsidR="00525AE6" w:rsidRPr="0058290D" w:rsidRDefault="00525AE6" w:rsidP="00525AE6">
                        <w:pPr>
                          <w:jc w:val="center"/>
                          <w:rPr>
                            <w:rFonts w:ascii="Comic Sans MS" w:hAnsi="Comic Sans MS"/>
                            <w:b/>
                            <w:sz w:val="24"/>
                            <w:szCs w:val="24"/>
                          </w:rPr>
                        </w:pPr>
                        <w:r w:rsidRPr="0058290D">
                          <w:rPr>
                            <w:rFonts w:ascii="Comic Sans MS" w:hAnsi="Comic Sans MS"/>
                            <w:b/>
                            <w:sz w:val="24"/>
                            <w:szCs w:val="24"/>
                          </w:rPr>
                          <w:t>2</w:t>
                        </w:r>
                      </w:p>
                    </w:txbxContent>
                  </v:textbox>
                </v:shape>
                <w10:wrap anchorx="margin"/>
              </v:group>
            </w:pict>
          </mc:Fallback>
        </mc:AlternateContent>
      </w:r>
    </w:p>
    <w:p w14:paraId="400269C0" w14:textId="7EECA157" w:rsidR="00525AE6" w:rsidRPr="00655F0F" w:rsidRDefault="00655F0F" w:rsidP="00655F0F">
      <w:pPr>
        <w:rPr>
          <w:rFonts w:ascii="Comic Sans MS" w:hAnsi="Comic Sans MS" w:cstheme="minorHAnsi"/>
          <w:b/>
          <w:bCs/>
        </w:rPr>
      </w:pPr>
      <w:r>
        <w:rPr>
          <w:rFonts w:ascii="Comic Sans MS" w:hAnsi="Comic Sans MS" w:cstheme="minorHAnsi"/>
          <w:b/>
          <w:bCs/>
        </w:rPr>
        <w:tab/>
      </w:r>
      <w:r>
        <w:rPr>
          <w:rFonts w:ascii="Comic Sans MS" w:hAnsi="Comic Sans MS" w:cstheme="minorHAnsi"/>
          <w:b/>
          <w:bCs/>
        </w:rPr>
        <w:tab/>
      </w:r>
      <w:r>
        <w:rPr>
          <w:rFonts w:ascii="Comic Sans MS" w:hAnsi="Comic Sans MS" w:cstheme="minorHAnsi"/>
          <w:b/>
          <w:bCs/>
        </w:rPr>
        <w:tab/>
      </w:r>
      <w:r w:rsidR="00525AE6" w:rsidRPr="00655F0F">
        <w:rPr>
          <w:rFonts w:ascii="Comic Sans MS" w:hAnsi="Comic Sans MS" w:cstheme="minorHAnsi"/>
          <w:b/>
          <w:bCs/>
        </w:rPr>
        <w:t>At the reception desk</w:t>
      </w:r>
    </w:p>
    <w:tbl>
      <w:tblPr>
        <w:tblStyle w:val="TableGrid"/>
        <w:tblpPr w:leftFromText="180" w:rightFromText="180" w:vertAnchor="page" w:horzAnchor="margin" w:tblpY="379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55"/>
        <w:gridCol w:w="2168"/>
        <w:gridCol w:w="4961"/>
      </w:tblGrid>
      <w:tr w:rsidR="003813C2" w:rsidRPr="00525AE6" w14:paraId="4BDB1D8A" w14:textId="77777777" w:rsidTr="003813C2">
        <w:tc>
          <w:tcPr>
            <w:tcW w:w="1555" w:type="dxa"/>
            <w:vMerge w:val="restart"/>
            <w:shd w:val="clear" w:color="auto" w:fill="F2F2F2" w:themeFill="background1" w:themeFillShade="F2"/>
            <w:vAlign w:val="center"/>
          </w:tcPr>
          <w:p w14:paraId="6AF9591C" w14:textId="77777777" w:rsidR="003813C2" w:rsidRPr="003813C2" w:rsidRDefault="003813C2" w:rsidP="003813C2">
            <w:pPr>
              <w:spacing w:before="120"/>
              <w:ind w:right="35" w:hanging="142"/>
              <w:jc w:val="center"/>
              <w:rPr>
                <w:rFonts w:ascii="Comic Sans MS" w:hAnsi="Comic Sans MS"/>
                <w:b/>
                <w:bCs/>
                <w:szCs w:val="28"/>
              </w:rPr>
            </w:pPr>
            <w:r w:rsidRPr="003813C2">
              <w:rPr>
                <w:rFonts w:ascii="Comic Sans MS" w:hAnsi="Comic Sans MS"/>
                <w:b/>
                <w:bCs/>
                <w:szCs w:val="28"/>
              </w:rPr>
              <w:t xml:space="preserve">Part 1 </w:t>
            </w:r>
          </w:p>
          <w:p w14:paraId="7ADC81E7" w14:textId="77777777" w:rsidR="003813C2" w:rsidRPr="003813C2" w:rsidRDefault="003813C2" w:rsidP="003813C2">
            <w:pPr>
              <w:spacing w:before="120"/>
              <w:ind w:right="35" w:hanging="142"/>
              <w:jc w:val="center"/>
              <w:rPr>
                <w:rFonts w:ascii="Comic Sans MS" w:hAnsi="Comic Sans MS"/>
                <w:color w:val="C00000"/>
                <w:szCs w:val="28"/>
              </w:rPr>
            </w:pPr>
            <w:r w:rsidRPr="003813C2">
              <w:rPr>
                <w:rFonts w:ascii="Comic Sans MS" w:hAnsi="Comic Sans MS"/>
                <w:szCs w:val="28"/>
              </w:rPr>
              <w:t>Page 6</w:t>
            </w:r>
          </w:p>
        </w:tc>
        <w:tc>
          <w:tcPr>
            <w:tcW w:w="2168" w:type="dxa"/>
            <w:tcBorders>
              <w:bottom w:val="single" w:sz="4" w:space="0" w:color="FFFFFF" w:themeColor="background1"/>
            </w:tcBorders>
          </w:tcPr>
          <w:p w14:paraId="78706922" w14:textId="77777777" w:rsidR="003813C2" w:rsidRPr="003813C2" w:rsidRDefault="003813C2" w:rsidP="003813C2">
            <w:pPr>
              <w:spacing w:before="120"/>
              <w:ind w:right="324" w:hanging="142"/>
              <w:jc w:val="right"/>
              <w:rPr>
                <w:rFonts w:ascii="Comic Sans MS" w:hAnsi="Comic Sans MS"/>
                <w:color w:val="C00000"/>
                <w:szCs w:val="28"/>
              </w:rPr>
            </w:pPr>
            <w:r w:rsidRPr="003813C2">
              <w:rPr>
                <w:rFonts w:ascii="Comic Sans MS" w:hAnsi="Comic Sans MS"/>
                <w:color w:val="C00000"/>
                <w:szCs w:val="28"/>
              </w:rPr>
              <w:t xml:space="preserve"> Receptionist </w:t>
            </w:r>
          </w:p>
          <w:p w14:paraId="0B7E450D" w14:textId="77777777" w:rsidR="003813C2" w:rsidRPr="003813C2" w:rsidRDefault="003813C2" w:rsidP="003813C2">
            <w:pPr>
              <w:spacing w:before="120" w:after="240"/>
              <w:ind w:right="324" w:hanging="142"/>
              <w:jc w:val="right"/>
              <w:rPr>
                <w:rFonts w:ascii="Comic Sans MS" w:hAnsi="Comic Sans MS"/>
                <w:i/>
                <w:iCs/>
                <w:szCs w:val="28"/>
              </w:rPr>
            </w:pPr>
            <w:r w:rsidRPr="003813C2">
              <w:rPr>
                <w:rFonts w:ascii="Comic Sans MS" w:hAnsi="Comic Sans MS"/>
                <w:color w:val="7030A0"/>
                <w:szCs w:val="28"/>
              </w:rPr>
              <w:t xml:space="preserve"> </w:t>
            </w:r>
            <w:r w:rsidRPr="003813C2">
              <w:rPr>
                <w:rFonts w:ascii="Comic Sans MS" w:hAnsi="Comic Sans MS"/>
                <w:i/>
                <w:iCs/>
                <w:color w:val="7030A0"/>
                <w:szCs w:val="28"/>
              </w:rPr>
              <w:t>Zarni</w:t>
            </w:r>
            <w:r w:rsidRPr="003813C2">
              <w:rPr>
                <w:rFonts w:ascii="Comic Sans MS" w:hAnsi="Comic Sans MS"/>
                <w:i/>
                <w:iCs/>
                <w:color w:val="002060"/>
                <w:szCs w:val="28"/>
              </w:rPr>
              <w:tab/>
            </w:r>
          </w:p>
        </w:tc>
        <w:tc>
          <w:tcPr>
            <w:tcW w:w="4961" w:type="dxa"/>
            <w:tcBorders>
              <w:bottom w:val="single" w:sz="4" w:space="0" w:color="FFFFFF" w:themeColor="background1"/>
            </w:tcBorders>
          </w:tcPr>
          <w:p w14:paraId="062BB567" w14:textId="77777777" w:rsidR="003813C2" w:rsidRPr="006D56EC" w:rsidRDefault="003813C2" w:rsidP="003813C2">
            <w:pPr>
              <w:spacing w:before="120"/>
              <w:ind w:right="-299" w:firstLine="174"/>
              <w:rPr>
                <w:rFonts w:ascii="Comic Sans MS" w:hAnsi="Comic Sans MS"/>
                <w:sz w:val="30"/>
                <w:szCs w:val="30"/>
              </w:rPr>
            </w:pPr>
            <w:r w:rsidRPr="006D56EC">
              <w:rPr>
                <w:rFonts w:ascii="Comic Sans MS" w:hAnsi="Comic Sans MS"/>
                <w:sz w:val="30"/>
                <w:szCs w:val="30"/>
              </w:rPr>
              <w:t xml:space="preserve">Good afternoon </w:t>
            </w:r>
          </w:p>
          <w:p w14:paraId="55DAF44D" w14:textId="77777777" w:rsidR="003813C2" w:rsidRPr="006D56EC" w:rsidRDefault="003813C2" w:rsidP="003813C2">
            <w:pPr>
              <w:spacing w:before="120"/>
              <w:ind w:right="-299" w:firstLine="174"/>
              <w:rPr>
                <w:rFonts w:ascii="Comic Sans MS" w:hAnsi="Comic Sans MS"/>
                <w:i/>
                <w:iCs/>
                <w:sz w:val="30"/>
                <w:szCs w:val="30"/>
              </w:rPr>
            </w:pPr>
            <w:r w:rsidRPr="006D56EC">
              <w:rPr>
                <w:rFonts w:ascii="Comic Sans MS" w:hAnsi="Comic Sans MS"/>
                <w:i/>
                <w:iCs/>
                <w:sz w:val="30"/>
                <w:szCs w:val="30"/>
              </w:rPr>
              <w:t>Good afternoon</w:t>
            </w:r>
          </w:p>
        </w:tc>
      </w:tr>
      <w:tr w:rsidR="003813C2" w:rsidRPr="00525AE6" w14:paraId="4721785A" w14:textId="77777777" w:rsidTr="003813C2">
        <w:tc>
          <w:tcPr>
            <w:tcW w:w="1555" w:type="dxa"/>
            <w:vMerge/>
            <w:tcBorders>
              <w:bottom w:val="single" w:sz="12" w:space="0" w:color="A6A6A6" w:themeColor="background1" w:themeShade="A6"/>
            </w:tcBorders>
            <w:shd w:val="clear" w:color="auto" w:fill="F2F2F2" w:themeFill="background1" w:themeFillShade="F2"/>
            <w:vAlign w:val="center"/>
          </w:tcPr>
          <w:p w14:paraId="300922BB" w14:textId="77777777" w:rsidR="003813C2" w:rsidRPr="003813C2" w:rsidRDefault="003813C2" w:rsidP="003813C2">
            <w:pPr>
              <w:spacing w:before="120"/>
              <w:ind w:right="35" w:hanging="142"/>
              <w:jc w:val="center"/>
              <w:rPr>
                <w:rFonts w:ascii="Comic Sans MS" w:hAnsi="Comic Sans MS"/>
                <w:szCs w:val="28"/>
              </w:rPr>
            </w:pPr>
          </w:p>
        </w:tc>
        <w:tc>
          <w:tcPr>
            <w:tcW w:w="2168" w:type="dxa"/>
            <w:tcBorders>
              <w:top w:val="single" w:sz="4" w:space="0" w:color="FFFFFF" w:themeColor="background1"/>
              <w:bottom w:val="single" w:sz="12" w:space="0" w:color="A6A6A6" w:themeColor="background1" w:themeShade="A6"/>
            </w:tcBorders>
          </w:tcPr>
          <w:p w14:paraId="6986337A" w14:textId="77777777" w:rsidR="003813C2" w:rsidRPr="003813C2" w:rsidRDefault="003813C2" w:rsidP="003813C2">
            <w:pPr>
              <w:spacing w:before="120"/>
              <w:ind w:right="324" w:hanging="142"/>
              <w:jc w:val="right"/>
              <w:rPr>
                <w:rFonts w:ascii="Comic Sans MS" w:hAnsi="Comic Sans MS"/>
                <w:szCs w:val="28"/>
              </w:rPr>
            </w:pPr>
            <w:r w:rsidRPr="003813C2">
              <w:rPr>
                <w:rFonts w:ascii="Comic Sans MS" w:hAnsi="Comic Sans MS"/>
                <w:szCs w:val="28"/>
              </w:rPr>
              <w:t xml:space="preserve"> </w:t>
            </w:r>
            <w:r w:rsidRPr="003813C2">
              <w:rPr>
                <w:rFonts w:ascii="Comic Sans MS" w:hAnsi="Comic Sans MS"/>
                <w:color w:val="C00000"/>
                <w:szCs w:val="28"/>
              </w:rPr>
              <w:t>Receptionist</w:t>
            </w:r>
          </w:p>
          <w:p w14:paraId="5C71BD77" w14:textId="77777777" w:rsidR="003813C2" w:rsidRPr="003813C2" w:rsidRDefault="003813C2" w:rsidP="003813C2">
            <w:pPr>
              <w:spacing w:before="120" w:after="240"/>
              <w:ind w:right="324" w:hanging="142"/>
              <w:jc w:val="right"/>
              <w:rPr>
                <w:rFonts w:ascii="Comic Sans MS" w:hAnsi="Comic Sans MS"/>
                <w:i/>
                <w:iCs/>
                <w:szCs w:val="28"/>
              </w:rPr>
            </w:pPr>
            <w:r w:rsidRPr="003813C2">
              <w:rPr>
                <w:rFonts w:ascii="Comic Sans MS" w:hAnsi="Comic Sans MS"/>
                <w:i/>
                <w:iCs/>
                <w:color w:val="7030A0"/>
                <w:szCs w:val="28"/>
              </w:rPr>
              <w:t>Zarni</w:t>
            </w:r>
          </w:p>
        </w:tc>
        <w:tc>
          <w:tcPr>
            <w:tcW w:w="4961" w:type="dxa"/>
            <w:tcBorders>
              <w:top w:val="single" w:sz="4" w:space="0" w:color="FFFFFF" w:themeColor="background1"/>
              <w:bottom w:val="single" w:sz="12" w:space="0" w:color="A6A6A6" w:themeColor="background1" w:themeShade="A6"/>
            </w:tcBorders>
          </w:tcPr>
          <w:p w14:paraId="127E5886" w14:textId="77777777" w:rsidR="003813C2" w:rsidRPr="006D56EC" w:rsidRDefault="003813C2" w:rsidP="003813C2">
            <w:pPr>
              <w:spacing w:before="120"/>
              <w:ind w:right="-299" w:firstLine="174"/>
              <w:rPr>
                <w:rFonts w:ascii="Comic Sans MS" w:hAnsi="Comic Sans MS"/>
                <w:sz w:val="30"/>
                <w:szCs w:val="30"/>
              </w:rPr>
            </w:pPr>
            <w:r w:rsidRPr="006D56EC">
              <w:rPr>
                <w:rFonts w:ascii="Comic Sans MS" w:hAnsi="Comic Sans MS"/>
                <w:sz w:val="30"/>
                <w:szCs w:val="30"/>
              </w:rPr>
              <w:t xml:space="preserve">What’s your name? </w:t>
            </w:r>
          </w:p>
          <w:p w14:paraId="1416BB70" w14:textId="77777777" w:rsidR="003813C2" w:rsidRPr="006D56EC" w:rsidRDefault="003813C2" w:rsidP="003813C2">
            <w:pPr>
              <w:spacing w:before="120"/>
              <w:ind w:right="-299" w:firstLine="174"/>
              <w:rPr>
                <w:rFonts w:ascii="Comic Sans MS" w:hAnsi="Comic Sans MS"/>
                <w:i/>
                <w:iCs/>
                <w:sz w:val="30"/>
                <w:szCs w:val="30"/>
              </w:rPr>
            </w:pPr>
            <w:r w:rsidRPr="006D56EC">
              <w:rPr>
                <w:rFonts w:ascii="Comic Sans MS" w:hAnsi="Comic Sans MS"/>
                <w:i/>
                <w:iCs/>
                <w:sz w:val="30"/>
                <w:szCs w:val="30"/>
              </w:rPr>
              <w:t>Zarni</w:t>
            </w:r>
          </w:p>
        </w:tc>
      </w:tr>
      <w:tr w:rsidR="003813C2" w:rsidRPr="00525AE6" w14:paraId="6986D051" w14:textId="77777777" w:rsidTr="003813C2">
        <w:tc>
          <w:tcPr>
            <w:tcW w:w="1555" w:type="dxa"/>
            <w:vMerge w:val="restart"/>
            <w:tcBorders>
              <w:top w:val="single" w:sz="12" w:space="0" w:color="A6A6A6" w:themeColor="background1" w:themeShade="A6"/>
            </w:tcBorders>
            <w:shd w:val="clear" w:color="auto" w:fill="F2F2F2" w:themeFill="background1" w:themeFillShade="F2"/>
            <w:vAlign w:val="center"/>
          </w:tcPr>
          <w:p w14:paraId="6A12E52B" w14:textId="77777777" w:rsidR="003813C2" w:rsidRPr="003813C2" w:rsidRDefault="003813C2" w:rsidP="003813C2">
            <w:pPr>
              <w:spacing w:before="120"/>
              <w:ind w:right="35" w:hanging="142"/>
              <w:jc w:val="center"/>
              <w:rPr>
                <w:rFonts w:ascii="Comic Sans MS" w:hAnsi="Comic Sans MS"/>
                <w:b/>
                <w:bCs/>
                <w:szCs w:val="28"/>
              </w:rPr>
            </w:pPr>
            <w:r w:rsidRPr="003813C2">
              <w:rPr>
                <w:rFonts w:ascii="Comic Sans MS" w:hAnsi="Comic Sans MS"/>
                <w:b/>
                <w:bCs/>
                <w:szCs w:val="28"/>
              </w:rPr>
              <w:t>Part 2</w:t>
            </w:r>
          </w:p>
          <w:p w14:paraId="71EE7F9B" w14:textId="77777777" w:rsidR="003813C2" w:rsidRPr="003813C2" w:rsidRDefault="003813C2" w:rsidP="003813C2">
            <w:pPr>
              <w:spacing w:before="120"/>
              <w:ind w:right="35" w:hanging="142"/>
              <w:jc w:val="center"/>
              <w:rPr>
                <w:rFonts w:ascii="Comic Sans MS" w:hAnsi="Comic Sans MS"/>
                <w:color w:val="C00000"/>
                <w:szCs w:val="28"/>
              </w:rPr>
            </w:pPr>
            <w:r w:rsidRPr="003813C2">
              <w:rPr>
                <w:rFonts w:ascii="Comic Sans MS" w:hAnsi="Comic Sans MS"/>
                <w:szCs w:val="28"/>
              </w:rPr>
              <w:t>Page 7</w:t>
            </w:r>
          </w:p>
        </w:tc>
        <w:tc>
          <w:tcPr>
            <w:tcW w:w="2168" w:type="dxa"/>
            <w:tcBorders>
              <w:top w:val="single" w:sz="12" w:space="0" w:color="A6A6A6" w:themeColor="background1" w:themeShade="A6"/>
              <w:bottom w:val="single" w:sz="4" w:space="0" w:color="FFFFFF" w:themeColor="background1"/>
            </w:tcBorders>
          </w:tcPr>
          <w:p w14:paraId="65A2471B" w14:textId="77777777" w:rsidR="003813C2" w:rsidRPr="003813C2" w:rsidRDefault="003813C2" w:rsidP="003813C2">
            <w:pPr>
              <w:spacing w:before="120"/>
              <w:ind w:right="324" w:hanging="142"/>
              <w:jc w:val="right"/>
              <w:rPr>
                <w:rFonts w:ascii="Comic Sans MS" w:hAnsi="Comic Sans MS"/>
                <w:color w:val="C00000"/>
                <w:szCs w:val="28"/>
              </w:rPr>
            </w:pPr>
            <w:r w:rsidRPr="003813C2">
              <w:rPr>
                <w:rFonts w:ascii="Comic Sans MS" w:hAnsi="Comic Sans MS"/>
                <w:color w:val="C00000"/>
                <w:szCs w:val="28"/>
              </w:rPr>
              <w:t>Receptionist</w:t>
            </w:r>
          </w:p>
          <w:p w14:paraId="1D8EC2EF" w14:textId="77777777" w:rsidR="003813C2" w:rsidRPr="003813C2" w:rsidRDefault="003813C2" w:rsidP="003813C2">
            <w:pPr>
              <w:shd w:val="clear" w:color="auto" w:fill="FFFFFF" w:themeFill="background1"/>
              <w:spacing w:before="120" w:after="240"/>
              <w:ind w:right="324"/>
              <w:jc w:val="right"/>
              <w:rPr>
                <w:rFonts w:ascii="Comic Sans MS" w:hAnsi="Comic Sans MS"/>
                <w:i/>
                <w:iCs/>
                <w:szCs w:val="28"/>
              </w:rPr>
            </w:pPr>
            <w:r w:rsidRPr="003813C2">
              <w:rPr>
                <w:rFonts w:ascii="Comic Sans MS" w:hAnsi="Comic Sans MS"/>
                <w:i/>
                <w:iCs/>
                <w:color w:val="7030A0"/>
                <w:szCs w:val="28"/>
              </w:rPr>
              <w:t>Zarni</w:t>
            </w:r>
          </w:p>
        </w:tc>
        <w:tc>
          <w:tcPr>
            <w:tcW w:w="4961" w:type="dxa"/>
            <w:tcBorders>
              <w:top w:val="single" w:sz="12" w:space="0" w:color="A6A6A6" w:themeColor="background1" w:themeShade="A6"/>
              <w:bottom w:val="single" w:sz="4" w:space="0" w:color="FFFFFF" w:themeColor="background1"/>
            </w:tcBorders>
          </w:tcPr>
          <w:p w14:paraId="08D9026D" w14:textId="77777777" w:rsidR="003813C2" w:rsidRPr="006D56EC" w:rsidRDefault="003813C2" w:rsidP="003813C2">
            <w:pPr>
              <w:spacing w:before="120"/>
              <w:ind w:right="-299"/>
              <w:rPr>
                <w:rFonts w:ascii="Comic Sans MS" w:hAnsi="Comic Sans MS"/>
                <w:sz w:val="30"/>
                <w:szCs w:val="30"/>
              </w:rPr>
            </w:pPr>
            <w:r w:rsidRPr="006D56EC">
              <w:rPr>
                <w:rFonts w:ascii="Comic Sans MS" w:hAnsi="Comic Sans MS"/>
                <w:sz w:val="30"/>
                <w:szCs w:val="30"/>
              </w:rPr>
              <w:t xml:space="preserve">What’s your first name? </w:t>
            </w:r>
          </w:p>
          <w:p w14:paraId="083EBA89" w14:textId="77777777" w:rsidR="003813C2" w:rsidRPr="006D56EC" w:rsidRDefault="003813C2" w:rsidP="003813C2">
            <w:pPr>
              <w:spacing w:before="120"/>
              <w:ind w:right="-299"/>
              <w:rPr>
                <w:rFonts w:ascii="Comic Sans MS" w:hAnsi="Comic Sans MS"/>
                <w:i/>
                <w:iCs/>
                <w:sz w:val="30"/>
                <w:szCs w:val="30"/>
              </w:rPr>
            </w:pPr>
            <w:r w:rsidRPr="006D56EC">
              <w:rPr>
                <w:rFonts w:ascii="Comic Sans MS" w:hAnsi="Comic Sans MS"/>
                <w:i/>
                <w:iCs/>
                <w:sz w:val="30"/>
                <w:szCs w:val="30"/>
              </w:rPr>
              <w:t>Zarni</w:t>
            </w:r>
          </w:p>
        </w:tc>
      </w:tr>
      <w:tr w:rsidR="003813C2" w:rsidRPr="00525AE6" w14:paraId="1366AA24" w14:textId="77777777" w:rsidTr="003813C2">
        <w:tc>
          <w:tcPr>
            <w:tcW w:w="1555" w:type="dxa"/>
            <w:vMerge/>
            <w:shd w:val="clear" w:color="auto" w:fill="F2F2F2" w:themeFill="background1" w:themeFillShade="F2"/>
            <w:vAlign w:val="center"/>
          </w:tcPr>
          <w:p w14:paraId="73F29641" w14:textId="77777777" w:rsidR="003813C2" w:rsidRPr="003813C2" w:rsidRDefault="003813C2" w:rsidP="003813C2">
            <w:pPr>
              <w:spacing w:before="120"/>
              <w:ind w:right="35" w:hanging="142"/>
              <w:jc w:val="center"/>
              <w:rPr>
                <w:rFonts w:ascii="Comic Sans MS" w:hAnsi="Comic Sans MS"/>
                <w:color w:val="C00000"/>
                <w:szCs w:val="28"/>
              </w:rPr>
            </w:pPr>
          </w:p>
        </w:tc>
        <w:tc>
          <w:tcPr>
            <w:tcW w:w="2168" w:type="dxa"/>
            <w:tcBorders>
              <w:top w:val="single" w:sz="4" w:space="0" w:color="FFFFFF" w:themeColor="background1"/>
              <w:bottom w:val="single" w:sz="4" w:space="0" w:color="FFFFFF" w:themeColor="background1"/>
            </w:tcBorders>
          </w:tcPr>
          <w:p w14:paraId="3C7B2BDB" w14:textId="77777777" w:rsidR="003813C2" w:rsidRPr="003813C2" w:rsidRDefault="003813C2" w:rsidP="003813C2">
            <w:pPr>
              <w:spacing w:before="120"/>
              <w:ind w:right="324" w:hanging="142"/>
              <w:jc w:val="right"/>
              <w:rPr>
                <w:rFonts w:ascii="Comic Sans MS" w:hAnsi="Comic Sans MS"/>
                <w:color w:val="C00000"/>
                <w:szCs w:val="28"/>
              </w:rPr>
            </w:pPr>
            <w:r w:rsidRPr="003813C2">
              <w:rPr>
                <w:rFonts w:ascii="Comic Sans MS" w:hAnsi="Comic Sans MS"/>
                <w:color w:val="C00000"/>
                <w:szCs w:val="28"/>
              </w:rPr>
              <w:t xml:space="preserve"> Receptionist </w:t>
            </w:r>
          </w:p>
          <w:p w14:paraId="5C4E4E4B" w14:textId="77777777" w:rsidR="003813C2" w:rsidRPr="003813C2" w:rsidRDefault="003813C2" w:rsidP="003813C2">
            <w:pPr>
              <w:shd w:val="clear" w:color="auto" w:fill="FFFFFF" w:themeFill="background1"/>
              <w:spacing w:before="120" w:after="240"/>
              <w:ind w:right="324"/>
              <w:jc w:val="right"/>
              <w:rPr>
                <w:rFonts w:ascii="Comic Sans MS" w:hAnsi="Comic Sans MS"/>
                <w:szCs w:val="28"/>
              </w:rPr>
            </w:pPr>
            <w:r w:rsidRPr="003813C2">
              <w:rPr>
                <w:rFonts w:ascii="Comic Sans MS" w:hAnsi="Comic Sans MS"/>
                <w:color w:val="7030A0"/>
                <w:szCs w:val="28"/>
              </w:rPr>
              <w:t>Zarni</w:t>
            </w:r>
          </w:p>
        </w:tc>
        <w:tc>
          <w:tcPr>
            <w:tcW w:w="4961" w:type="dxa"/>
            <w:tcBorders>
              <w:top w:val="single" w:sz="4" w:space="0" w:color="FFFFFF" w:themeColor="background1"/>
              <w:bottom w:val="single" w:sz="4" w:space="0" w:color="FFFFFF" w:themeColor="background1"/>
            </w:tcBorders>
          </w:tcPr>
          <w:p w14:paraId="431E7600" w14:textId="77777777" w:rsidR="003813C2" w:rsidRPr="006D56EC" w:rsidRDefault="003813C2" w:rsidP="003813C2">
            <w:pPr>
              <w:spacing w:before="120"/>
              <w:ind w:right="-220" w:firstLine="33"/>
              <w:rPr>
                <w:rFonts w:ascii="Comic Sans MS" w:hAnsi="Comic Sans MS"/>
                <w:sz w:val="30"/>
                <w:szCs w:val="30"/>
              </w:rPr>
            </w:pPr>
            <w:r w:rsidRPr="006D56EC">
              <w:rPr>
                <w:rFonts w:ascii="Comic Sans MS" w:hAnsi="Comic Sans MS"/>
                <w:sz w:val="30"/>
                <w:szCs w:val="30"/>
              </w:rPr>
              <w:t xml:space="preserve">What’s  your  </w:t>
            </w:r>
            <w:r w:rsidRPr="006D56EC">
              <w:rPr>
                <w:rFonts w:ascii="Comic Sans MS" w:hAnsi="Comic Sans MS"/>
                <w:b/>
                <w:bCs/>
                <w:sz w:val="30"/>
                <w:szCs w:val="30"/>
              </w:rPr>
              <w:t xml:space="preserve">family </w:t>
            </w:r>
            <w:r w:rsidRPr="006D56EC">
              <w:rPr>
                <w:rFonts w:ascii="Comic Sans MS" w:hAnsi="Comic Sans MS"/>
                <w:sz w:val="30"/>
                <w:szCs w:val="30"/>
              </w:rPr>
              <w:t xml:space="preserve">name? </w:t>
            </w:r>
          </w:p>
          <w:p w14:paraId="02A1C747" w14:textId="77777777" w:rsidR="003813C2" w:rsidRPr="006D56EC" w:rsidRDefault="003813C2" w:rsidP="003813C2">
            <w:pPr>
              <w:spacing w:before="120"/>
              <w:ind w:right="-220" w:firstLine="33"/>
              <w:rPr>
                <w:rFonts w:ascii="Comic Sans MS" w:hAnsi="Comic Sans MS"/>
                <w:i/>
                <w:sz w:val="30"/>
                <w:szCs w:val="30"/>
              </w:rPr>
            </w:pPr>
            <w:r w:rsidRPr="006D56EC">
              <w:rPr>
                <w:rFonts w:ascii="Comic Sans MS" w:hAnsi="Comic Sans MS"/>
                <w:i/>
                <w:sz w:val="30"/>
                <w:szCs w:val="30"/>
              </w:rPr>
              <w:t>Tun</w:t>
            </w:r>
          </w:p>
        </w:tc>
      </w:tr>
      <w:tr w:rsidR="003813C2" w:rsidRPr="00525AE6" w14:paraId="2CEF077C" w14:textId="77777777" w:rsidTr="003813C2">
        <w:tc>
          <w:tcPr>
            <w:tcW w:w="1555" w:type="dxa"/>
            <w:vMerge/>
            <w:tcBorders>
              <w:bottom w:val="single" w:sz="12" w:space="0" w:color="A6A6A6" w:themeColor="background1" w:themeShade="A6"/>
            </w:tcBorders>
            <w:shd w:val="clear" w:color="auto" w:fill="F2F2F2" w:themeFill="background1" w:themeFillShade="F2"/>
            <w:vAlign w:val="center"/>
          </w:tcPr>
          <w:p w14:paraId="6499D529" w14:textId="77777777" w:rsidR="003813C2" w:rsidRPr="003813C2" w:rsidRDefault="003813C2" w:rsidP="003813C2">
            <w:pPr>
              <w:spacing w:before="120"/>
              <w:ind w:right="35" w:hanging="142"/>
              <w:jc w:val="center"/>
              <w:rPr>
                <w:rFonts w:ascii="Comic Sans MS" w:hAnsi="Comic Sans MS"/>
                <w:color w:val="C00000"/>
                <w:szCs w:val="28"/>
              </w:rPr>
            </w:pPr>
          </w:p>
        </w:tc>
        <w:tc>
          <w:tcPr>
            <w:tcW w:w="2168" w:type="dxa"/>
            <w:tcBorders>
              <w:top w:val="single" w:sz="4" w:space="0" w:color="FFFFFF" w:themeColor="background1"/>
              <w:bottom w:val="single" w:sz="12" w:space="0" w:color="A6A6A6" w:themeColor="background1" w:themeShade="A6"/>
            </w:tcBorders>
          </w:tcPr>
          <w:p w14:paraId="7C936B92" w14:textId="77777777" w:rsidR="003813C2" w:rsidRPr="003813C2" w:rsidRDefault="003813C2" w:rsidP="003813C2">
            <w:pPr>
              <w:spacing w:before="120"/>
              <w:ind w:right="324" w:hanging="142"/>
              <w:jc w:val="right"/>
              <w:rPr>
                <w:rFonts w:ascii="Comic Sans MS" w:hAnsi="Comic Sans MS"/>
                <w:color w:val="C00000"/>
                <w:szCs w:val="28"/>
              </w:rPr>
            </w:pPr>
            <w:r w:rsidRPr="003813C2">
              <w:rPr>
                <w:rFonts w:ascii="Comic Sans MS" w:hAnsi="Comic Sans MS"/>
                <w:color w:val="C00000"/>
                <w:szCs w:val="28"/>
              </w:rPr>
              <w:t xml:space="preserve"> Receptionist </w:t>
            </w:r>
          </w:p>
          <w:p w14:paraId="3E92AC89" w14:textId="77777777" w:rsidR="003813C2" w:rsidRPr="003813C2" w:rsidRDefault="003813C2" w:rsidP="003813C2">
            <w:pPr>
              <w:spacing w:before="120" w:after="240"/>
              <w:ind w:right="324"/>
              <w:jc w:val="right"/>
              <w:rPr>
                <w:rFonts w:ascii="Comic Sans MS" w:hAnsi="Comic Sans MS"/>
                <w:szCs w:val="28"/>
              </w:rPr>
            </w:pPr>
            <w:r w:rsidRPr="003813C2">
              <w:rPr>
                <w:rFonts w:ascii="Comic Sans MS" w:hAnsi="Comic Sans MS"/>
                <w:color w:val="7030A0"/>
                <w:szCs w:val="28"/>
              </w:rPr>
              <w:t>Zarni</w:t>
            </w:r>
          </w:p>
        </w:tc>
        <w:tc>
          <w:tcPr>
            <w:tcW w:w="4961" w:type="dxa"/>
            <w:tcBorders>
              <w:top w:val="single" w:sz="4" w:space="0" w:color="FFFFFF" w:themeColor="background1"/>
              <w:bottom w:val="single" w:sz="12" w:space="0" w:color="A6A6A6" w:themeColor="background1" w:themeShade="A6"/>
            </w:tcBorders>
          </w:tcPr>
          <w:p w14:paraId="1BF1DE36" w14:textId="77777777" w:rsidR="003813C2" w:rsidRPr="006D56EC" w:rsidRDefault="003813C2" w:rsidP="003813C2">
            <w:pPr>
              <w:spacing w:before="120"/>
              <w:ind w:right="-220"/>
              <w:rPr>
                <w:rFonts w:ascii="Comic Sans MS" w:hAnsi="Comic Sans MS"/>
                <w:sz w:val="30"/>
                <w:szCs w:val="30"/>
              </w:rPr>
            </w:pPr>
            <w:r w:rsidRPr="006D56EC">
              <w:rPr>
                <w:rFonts w:ascii="Comic Sans MS" w:hAnsi="Comic Sans MS"/>
                <w:sz w:val="30"/>
                <w:szCs w:val="30"/>
              </w:rPr>
              <w:t xml:space="preserve">Can  you  spell  that please? </w:t>
            </w:r>
          </w:p>
          <w:p w14:paraId="28E67A50" w14:textId="77777777" w:rsidR="003813C2" w:rsidRPr="006D56EC" w:rsidRDefault="003813C2" w:rsidP="003813C2">
            <w:pPr>
              <w:spacing w:before="120"/>
              <w:ind w:right="-220"/>
              <w:rPr>
                <w:rFonts w:ascii="Comic Sans MS" w:hAnsi="Comic Sans MS"/>
                <w:i/>
                <w:sz w:val="30"/>
                <w:szCs w:val="30"/>
              </w:rPr>
            </w:pPr>
            <w:r w:rsidRPr="006D56EC">
              <w:rPr>
                <w:rFonts w:ascii="Comic Sans MS" w:hAnsi="Comic Sans MS"/>
                <w:i/>
                <w:sz w:val="30"/>
                <w:szCs w:val="30"/>
              </w:rPr>
              <w:t>Tun    T  U  N</w:t>
            </w:r>
          </w:p>
        </w:tc>
      </w:tr>
      <w:tr w:rsidR="003813C2" w:rsidRPr="00525AE6" w14:paraId="045E8DA8" w14:textId="77777777" w:rsidTr="003813C2">
        <w:tc>
          <w:tcPr>
            <w:tcW w:w="1555" w:type="dxa"/>
            <w:vMerge w:val="restart"/>
            <w:tcBorders>
              <w:top w:val="single" w:sz="12" w:space="0" w:color="A6A6A6" w:themeColor="background1" w:themeShade="A6"/>
            </w:tcBorders>
            <w:shd w:val="clear" w:color="auto" w:fill="F2F2F2" w:themeFill="background1" w:themeFillShade="F2"/>
            <w:vAlign w:val="center"/>
          </w:tcPr>
          <w:p w14:paraId="68FEF144" w14:textId="77777777" w:rsidR="003813C2" w:rsidRPr="003813C2" w:rsidRDefault="003813C2" w:rsidP="003813C2">
            <w:pPr>
              <w:spacing w:before="120"/>
              <w:ind w:right="35" w:hanging="142"/>
              <w:jc w:val="center"/>
              <w:rPr>
                <w:rFonts w:ascii="Comic Sans MS" w:hAnsi="Comic Sans MS"/>
                <w:b/>
                <w:bCs/>
                <w:szCs w:val="28"/>
              </w:rPr>
            </w:pPr>
            <w:r w:rsidRPr="003813C2">
              <w:rPr>
                <w:rFonts w:ascii="Comic Sans MS" w:hAnsi="Comic Sans MS"/>
                <w:b/>
                <w:bCs/>
                <w:szCs w:val="28"/>
              </w:rPr>
              <w:t>Part 3</w:t>
            </w:r>
          </w:p>
          <w:p w14:paraId="177ABA03" w14:textId="77777777" w:rsidR="003813C2" w:rsidRPr="003813C2" w:rsidRDefault="003813C2" w:rsidP="003813C2">
            <w:pPr>
              <w:spacing w:before="120"/>
              <w:ind w:right="35" w:hanging="142"/>
              <w:jc w:val="center"/>
              <w:rPr>
                <w:rFonts w:ascii="Comic Sans MS" w:hAnsi="Comic Sans MS"/>
                <w:szCs w:val="28"/>
              </w:rPr>
            </w:pPr>
            <w:r w:rsidRPr="003813C2">
              <w:rPr>
                <w:rFonts w:ascii="Comic Sans MS" w:hAnsi="Comic Sans MS"/>
                <w:szCs w:val="28"/>
              </w:rPr>
              <w:t>Page 8</w:t>
            </w:r>
          </w:p>
        </w:tc>
        <w:tc>
          <w:tcPr>
            <w:tcW w:w="2168" w:type="dxa"/>
            <w:tcBorders>
              <w:top w:val="single" w:sz="12" w:space="0" w:color="A6A6A6" w:themeColor="background1" w:themeShade="A6"/>
              <w:bottom w:val="single" w:sz="4" w:space="0" w:color="FFFFFF" w:themeColor="background1"/>
            </w:tcBorders>
          </w:tcPr>
          <w:p w14:paraId="5A3EC5AD" w14:textId="77777777" w:rsidR="003813C2" w:rsidRPr="003813C2" w:rsidRDefault="003813C2" w:rsidP="003813C2">
            <w:pPr>
              <w:spacing w:before="120"/>
              <w:ind w:right="324" w:hanging="142"/>
              <w:jc w:val="right"/>
              <w:rPr>
                <w:rFonts w:ascii="Comic Sans MS" w:hAnsi="Comic Sans MS"/>
                <w:color w:val="C00000"/>
                <w:szCs w:val="28"/>
              </w:rPr>
            </w:pPr>
            <w:r w:rsidRPr="003813C2">
              <w:rPr>
                <w:rFonts w:ascii="Comic Sans MS" w:hAnsi="Comic Sans MS"/>
                <w:szCs w:val="28"/>
              </w:rPr>
              <w:t xml:space="preserve"> </w:t>
            </w:r>
            <w:r w:rsidRPr="003813C2">
              <w:rPr>
                <w:rFonts w:ascii="Comic Sans MS" w:hAnsi="Comic Sans MS"/>
                <w:color w:val="C00000"/>
                <w:szCs w:val="28"/>
              </w:rPr>
              <w:t>Receptionist</w:t>
            </w:r>
          </w:p>
          <w:p w14:paraId="35326DB7" w14:textId="77777777" w:rsidR="003813C2" w:rsidRPr="003813C2" w:rsidRDefault="003813C2" w:rsidP="003813C2">
            <w:pPr>
              <w:shd w:val="clear" w:color="auto" w:fill="FFFFFF" w:themeFill="background1"/>
              <w:spacing w:before="120" w:after="240"/>
              <w:ind w:right="324"/>
              <w:jc w:val="right"/>
              <w:rPr>
                <w:rFonts w:ascii="Comic Sans MS" w:hAnsi="Comic Sans MS"/>
                <w:szCs w:val="28"/>
              </w:rPr>
            </w:pPr>
            <w:r w:rsidRPr="003813C2">
              <w:rPr>
                <w:rFonts w:ascii="Comic Sans MS" w:hAnsi="Comic Sans MS"/>
                <w:color w:val="7030A0"/>
                <w:szCs w:val="28"/>
              </w:rPr>
              <w:t>Zarni</w:t>
            </w:r>
            <w:r w:rsidRPr="003813C2">
              <w:rPr>
                <w:rFonts w:ascii="Comic Sans MS" w:hAnsi="Comic Sans MS"/>
                <w:szCs w:val="28"/>
              </w:rPr>
              <w:t xml:space="preserve"> </w:t>
            </w:r>
          </w:p>
        </w:tc>
        <w:tc>
          <w:tcPr>
            <w:tcW w:w="4961" w:type="dxa"/>
            <w:tcBorders>
              <w:top w:val="single" w:sz="12" w:space="0" w:color="A6A6A6" w:themeColor="background1" w:themeShade="A6"/>
              <w:bottom w:val="single" w:sz="4" w:space="0" w:color="FFFFFF" w:themeColor="background1"/>
            </w:tcBorders>
          </w:tcPr>
          <w:p w14:paraId="6AA7E696" w14:textId="77777777" w:rsidR="003813C2" w:rsidRPr="006D56EC" w:rsidRDefault="003813C2" w:rsidP="003813C2">
            <w:pPr>
              <w:spacing w:before="120"/>
              <w:ind w:right="-220"/>
              <w:rPr>
                <w:rFonts w:ascii="Comic Sans MS" w:hAnsi="Comic Sans MS"/>
                <w:sz w:val="30"/>
                <w:szCs w:val="30"/>
              </w:rPr>
            </w:pPr>
            <w:r w:rsidRPr="006D56EC">
              <w:rPr>
                <w:rFonts w:ascii="Comic Sans MS" w:hAnsi="Comic Sans MS"/>
                <w:sz w:val="30"/>
                <w:szCs w:val="30"/>
              </w:rPr>
              <w:t xml:space="preserve">What’s  your  address  Zarni? </w:t>
            </w:r>
          </w:p>
          <w:p w14:paraId="4645F1EB" w14:textId="35081D19" w:rsidR="003813C2" w:rsidRPr="006D56EC" w:rsidRDefault="003813C2" w:rsidP="003813C2">
            <w:pPr>
              <w:spacing w:before="120"/>
              <w:ind w:right="-220"/>
              <w:rPr>
                <w:rFonts w:ascii="Comic Sans MS" w:hAnsi="Comic Sans MS"/>
                <w:i/>
                <w:sz w:val="30"/>
                <w:szCs w:val="30"/>
              </w:rPr>
            </w:pPr>
            <w:r w:rsidRPr="006D56EC">
              <w:rPr>
                <w:rFonts w:ascii="Comic Sans MS" w:hAnsi="Comic Sans MS"/>
                <w:i/>
                <w:sz w:val="30"/>
                <w:szCs w:val="30"/>
              </w:rPr>
              <w:t>Unit 4,  50 Baker Road,   Kellivale.</w:t>
            </w:r>
          </w:p>
        </w:tc>
      </w:tr>
      <w:tr w:rsidR="003813C2" w:rsidRPr="00525AE6" w14:paraId="72C63933" w14:textId="77777777" w:rsidTr="003813C2">
        <w:tc>
          <w:tcPr>
            <w:tcW w:w="1555" w:type="dxa"/>
            <w:vMerge/>
            <w:shd w:val="clear" w:color="auto" w:fill="F2F2F2" w:themeFill="background1" w:themeFillShade="F2"/>
            <w:vAlign w:val="center"/>
          </w:tcPr>
          <w:p w14:paraId="3A6D0BDF" w14:textId="77777777" w:rsidR="003813C2" w:rsidRPr="003813C2" w:rsidRDefault="003813C2" w:rsidP="003813C2">
            <w:pPr>
              <w:spacing w:before="120"/>
              <w:ind w:right="35" w:hanging="142"/>
              <w:jc w:val="center"/>
              <w:rPr>
                <w:rFonts w:ascii="Comic Sans MS" w:hAnsi="Comic Sans MS"/>
                <w:szCs w:val="28"/>
              </w:rPr>
            </w:pPr>
          </w:p>
        </w:tc>
        <w:tc>
          <w:tcPr>
            <w:tcW w:w="2168" w:type="dxa"/>
            <w:tcBorders>
              <w:top w:val="single" w:sz="4" w:space="0" w:color="FFFFFF" w:themeColor="background1"/>
              <w:bottom w:val="single" w:sz="4" w:space="0" w:color="FFFFFF" w:themeColor="background1"/>
            </w:tcBorders>
          </w:tcPr>
          <w:p w14:paraId="046D3971" w14:textId="77777777" w:rsidR="003813C2" w:rsidRPr="003813C2" w:rsidRDefault="003813C2" w:rsidP="003813C2">
            <w:pPr>
              <w:spacing w:before="120"/>
              <w:ind w:right="324" w:hanging="142"/>
              <w:jc w:val="right"/>
              <w:rPr>
                <w:rFonts w:ascii="Comic Sans MS" w:hAnsi="Comic Sans MS"/>
                <w:szCs w:val="28"/>
              </w:rPr>
            </w:pPr>
            <w:r w:rsidRPr="003813C2">
              <w:rPr>
                <w:rFonts w:ascii="Comic Sans MS" w:hAnsi="Comic Sans MS"/>
                <w:szCs w:val="28"/>
              </w:rPr>
              <w:t xml:space="preserve"> </w:t>
            </w:r>
            <w:r w:rsidRPr="003813C2">
              <w:rPr>
                <w:rFonts w:ascii="Comic Sans MS" w:hAnsi="Comic Sans MS"/>
                <w:color w:val="C00000"/>
                <w:szCs w:val="28"/>
              </w:rPr>
              <w:t xml:space="preserve">Receptionist </w:t>
            </w:r>
          </w:p>
          <w:p w14:paraId="6D4145D7" w14:textId="77777777" w:rsidR="003813C2" w:rsidRPr="003813C2" w:rsidRDefault="003813C2" w:rsidP="003813C2">
            <w:pPr>
              <w:spacing w:before="120" w:after="240"/>
              <w:ind w:right="324" w:hanging="142"/>
              <w:jc w:val="right"/>
              <w:rPr>
                <w:rFonts w:ascii="Comic Sans MS" w:hAnsi="Comic Sans MS"/>
                <w:szCs w:val="28"/>
              </w:rPr>
            </w:pPr>
            <w:r w:rsidRPr="003813C2">
              <w:rPr>
                <w:rFonts w:ascii="Comic Sans MS" w:hAnsi="Comic Sans MS"/>
                <w:szCs w:val="28"/>
              </w:rPr>
              <w:t xml:space="preserve"> </w:t>
            </w:r>
            <w:r w:rsidRPr="003813C2">
              <w:rPr>
                <w:rFonts w:ascii="Comic Sans MS" w:hAnsi="Comic Sans MS"/>
                <w:color w:val="002060"/>
                <w:szCs w:val="28"/>
              </w:rPr>
              <w:t>Zarni</w:t>
            </w:r>
          </w:p>
        </w:tc>
        <w:tc>
          <w:tcPr>
            <w:tcW w:w="4961" w:type="dxa"/>
            <w:tcBorders>
              <w:top w:val="single" w:sz="4" w:space="0" w:color="FFFFFF" w:themeColor="background1"/>
              <w:bottom w:val="single" w:sz="4" w:space="0" w:color="FFFFFF" w:themeColor="background1"/>
            </w:tcBorders>
          </w:tcPr>
          <w:p w14:paraId="7C21463B" w14:textId="77777777" w:rsidR="003813C2" w:rsidRPr="006D56EC" w:rsidRDefault="003813C2" w:rsidP="003813C2">
            <w:pPr>
              <w:spacing w:before="120"/>
              <w:ind w:right="-220"/>
              <w:rPr>
                <w:rFonts w:ascii="Comic Sans MS" w:hAnsi="Comic Sans MS"/>
                <w:sz w:val="30"/>
                <w:szCs w:val="30"/>
              </w:rPr>
            </w:pPr>
            <w:r w:rsidRPr="006D56EC">
              <w:rPr>
                <w:rFonts w:ascii="Comic Sans MS" w:hAnsi="Comic Sans MS"/>
                <w:b/>
                <w:bCs/>
                <w:sz w:val="30"/>
                <w:szCs w:val="30"/>
              </w:rPr>
              <w:t>50</w:t>
            </w:r>
            <w:r w:rsidRPr="006D56EC">
              <w:rPr>
                <w:rFonts w:ascii="Comic Sans MS" w:hAnsi="Comic Sans MS"/>
                <w:sz w:val="30"/>
                <w:szCs w:val="30"/>
              </w:rPr>
              <w:t xml:space="preserve">  Baker Road? </w:t>
            </w:r>
          </w:p>
          <w:p w14:paraId="239052D3" w14:textId="77777777" w:rsidR="003813C2" w:rsidRPr="006D56EC" w:rsidRDefault="003813C2" w:rsidP="003813C2">
            <w:pPr>
              <w:spacing w:before="120"/>
              <w:ind w:right="-220"/>
              <w:rPr>
                <w:rFonts w:ascii="Comic Sans MS" w:hAnsi="Comic Sans MS"/>
                <w:i/>
                <w:sz w:val="30"/>
                <w:szCs w:val="30"/>
              </w:rPr>
            </w:pPr>
            <w:r w:rsidRPr="006D56EC">
              <w:rPr>
                <w:rFonts w:ascii="Comic Sans MS" w:hAnsi="Comic Sans MS"/>
                <w:i/>
                <w:sz w:val="30"/>
                <w:szCs w:val="30"/>
              </w:rPr>
              <w:t xml:space="preserve">Yes.  </w:t>
            </w:r>
            <w:r w:rsidRPr="006D56EC">
              <w:rPr>
                <w:rFonts w:ascii="Comic Sans MS" w:hAnsi="Comic Sans MS"/>
                <w:b/>
                <w:bCs/>
                <w:i/>
                <w:sz w:val="30"/>
                <w:szCs w:val="30"/>
              </w:rPr>
              <w:t>50</w:t>
            </w:r>
            <w:r w:rsidRPr="006D56EC">
              <w:rPr>
                <w:rFonts w:ascii="Comic Sans MS" w:hAnsi="Comic Sans MS"/>
                <w:i/>
                <w:sz w:val="30"/>
                <w:szCs w:val="30"/>
              </w:rPr>
              <w:t xml:space="preserve">  Baker Road</w:t>
            </w:r>
          </w:p>
        </w:tc>
      </w:tr>
      <w:tr w:rsidR="003813C2" w:rsidRPr="00525AE6" w14:paraId="00C670E9" w14:textId="77777777" w:rsidTr="003813C2">
        <w:tc>
          <w:tcPr>
            <w:tcW w:w="1555" w:type="dxa"/>
            <w:vMerge/>
            <w:tcBorders>
              <w:bottom w:val="single" w:sz="4" w:space="0" w:color="A6A6A6" w:themeColor="background1" w:themeShade="A6"/>
            </w:tcBorders>
            <w:shd w:val="clear" w:color="auto" w:fill="F2F2F2" w:themeFill="background1" w:themeFillShade="F2"/>
            <w:vAlign w:val="center"/>
          </w:tcPr>
          <w:p w14:paraId="398D3D7B" w14:textId="77777777" w:rsidR="003813C2" w:rsidRPr="003813C2" w:rsidRDefault="003813C2" w:rsidP="003813C2">
            <w:pPr>
              <w:spacing w:before="120" w:after="120"/>
              <w:ind w:right="35" w:hanging="142"/>
              <w:jc w:val="center"/>
              <w:rPr>
                <w:rFonts w:ascii="Comic Sans MS" w:hAnsi="Comic Sans MS"/>
                <w:color w:val="C00000"/>
                <w:szCs w:val="28"/>
              </w:rPr>
            </w:pPr>
          </w:p>
        </w:tc>
        <w:tc>
          <w:tcPr>
            <w:tcW w:w="2168" w:type="dxa"/>
            <w:tcBorders>
              <w:top w:val="single" w:sz="4" w:space="0" w:color="FFFFFF" w:themeColor="background1"/>
              <w:bottom w:val="single" w:sz="4" w:space="0" w:color="A6A6A6" w:themeColor="background1" w:themeShade="A6"/>
            </w:tcBorders>
          </w:tcPr>
          <w:p w14:paraId="7A7C7D82" w14:textId="77777777" w:rsidR="003813C2" w:rsidRPr="003813C2" w:rsidRDefault="003813C2" w:rsidP="003813C2">
            <w:pPr>
              <w:spacing w:before="120" w:after="120"/>
              <w:ind w:right="324" w:hanging="142"/>
              <w:jc w:val="right"/>
              <w:rPr>
                <w:rFonts w:ascii="Comic Sans MS" w:hAnsi="Comic Sans MS"/>
                <w:color w:val="C00000"/>
                <w:szCs w:val="28"/>
              </w:rPr>
            </w:pPr>
            <w:r w:rsidRPr="003813C2">
              <w:rPr>
                <w:rFonts w:ascii="Comic Sans MS" w:hAnsi="Comic Sans MS"/>
                <w:color w:val="C00000"/>
                <w:szCs w:val="28"/>
              </w:rPr>
              <w:t>Receptionist</w:t>
            </w:r>
          </w:p>
          <w:p w14:paraId="14E7DEAA" w14:textId="77777777" w:rsidR="003813C2" w:rsidRPr="003813C2" w:rsidRDefault="003813C2" w:rsidP="003813C2">
            <w:pPr>
              <w:spacing w:before="120" w:after="120"/>
              <w:ind w:right="324" w:hanging="142"/>
              <w:jc w:val="right"/>
              <w:rPr>
                <w:rFonts w:ascii="Comic Sans MS" w:hAnsi="Comic Sans MS"/>
                <w:color w:val="002060"/>
                <w:szCs w:val="28"/>
              </w:rPr>
            </w:pPr>
            <w:r w:rsidRPr="003813C2">
              <w:rPr>
                <w:rFonts w:ascii="Comic Sans MS" w:hAnsi="Comic Sans MS"/>
                <w:color w:val="002060"/>
                <w:szCs w:val="28"/>
              </w:rPr>
              <w:t xml:space="preserve">Zarni </w:t>
            </w:r>
          </w:p>
          <w:p w14:paraId="1E55CBBE" w14:textId="77777777" w:rsidR="003813C2" w:rsidRPr="003813C2" w:rsidRDefault="003813C2" w:rsidP="003813C2">
            <w:pPr>
              <w:spacing w:before="120"/>
              <w:ind w:right="324" w:hanging="142"/>
              <w:jc w:val="right"/>
              <w:rPr>
                <w:rFonts w:ascii="Comic Sans MS" w:hAnsi="Comic Sans MS"/>
                <w:szCs w:val="28"/>
              </w:rPr>
            </w:pPr>
            <w:r w:rsidRPr="003813C2">
              <w:rPr>
                <w:rFonts w:ascii="Comic Sans MS" w:hAnsi="Comic Sans MS"/>
                <w:color w:val="C00000"/>
                <w:szCs w:val="28"/>
              </w:rPr>
              <w:t>Receptionist</w:t>
            </w:r>
          </w:p>
        </w:tc>
        <w:tc>
          <w:tcPr>
            <w:tcW w:w="4961" w:type="dxa"/>
            <w:tcBorders>
              <w:top w:val="single" w:sz="4" w:space="0" w:color="FFFFFF" w:themeColor="background1"/>
              <w:bottom w:val="single" w:sz="4" w:space="0" w:color="A6A6A6" w:themeColor="background1" w:themeShade="A6"/>
            </w:tcBorders>
          </w:tcPr>
          <w:p w14:paraId="5C760366" w14:textId="77777777" w:rsidR="003813C2" w:rsidRPr="006D56EC" w:rsidRDefault="003813C2" w:rsidP="003813C2">
            <w:pPr>
              <w:spacing w:before="120" w:after="120"/>
              <w:ind w:right="-220"/>
              <w:rPr>
                <w:rFonts w:ascii="Comic Sans MS" w:hAnsi="Comic Sans MS"/>
                <w:sz w:val="30"/>
                <w:szCs w:val="30"/>
              </w:rPr>
            </w:pPr>
            <w:r w:rsidRPr="006D56EC">
              <w:rPr>
                <w:rFonts w:ascii="Comic Sans MS" w:hAnsi="Comic Sans MS"/>
                <w:sz w:val="30"/>
                <w:szCs w:val="30"/>
              </w:rPr>
              <w:t>What’s  your  phone number?</w:t>
            </w:r>
          </w:p>
          <w:p w14:paraId="366D55EB" w14:textId="77777777" w:rsidR="003813C2" w:rsidRPr="006D56EC" w:rsidRDefault="003813C2" w:rsidP="003813C2">
            <w:pPr>
              <w:spacing w:before="120" w:after="120"/>
              <w:ind w:right="-220"/>
              <w:rPr>
                <w:rFonts w:ascii="Comic Sans MS" w:hAnsi="Comic Sans MS"/>
                <w:i/>
                <w:sz w:val="30"/>
                <w:szCs w:val="30"/>
              </w:rPr>
            </w:pPr>
            <w:r w:rsidRPr="006D56EC">
              <w:rPr>
                <w:rFonts w:ascii="Comic Sans MS" w:hAnsi="Comic Sans MS" w:cstheme="minorHAnsi"/>
                <w:i/>
                <w:sz w:val="30"/>
                <w:szCs w:val="30"/>
              </w:rPr>
              <w:t>0407 326 518</w:t>
            </w:r>
            <w:r w:rsidRPr="006D56EC">
              <w:rPr>
                <w:rFonts w:ascii="Comic Sans MS" w:hAnsi="Comic Sans MS"/>
                <w:i/>
                <w:sz w:val="30"/>
                <w:szCs w:val="30"/>
              </w:rPr>
              <w:t xml:space="preserve"> </w:t>
            </w:r>
          </w:p>
          <w:p w14:paraId="1B85E77F" w14:textId="77777777" w:rsidR="003813C2" w:rsidRPr="006D56EC" w:rsidRDefault="003813C2" w:rsidP="003813C2">
            <w:pPr>
              <w:spacing w:before="120" w:after="120"/>
              <w:ind w:right="-220"/>
              <w:rPr>
                <w:rFonts w:ascii="Comic Sans MS" w:hAnsi="Comic Sans MS"/>
                <w:sz w:val="30"/>
                <w:szCs w:val="30"/>
              </w:rPr>
            </w:pPr>
            <w:r w:rsidRPr="006D56EC">
              <w:rPr>
                <w:rFonts w:ascii="Comic Sans MS" w:hAnsi="Comic Sans MS"/>
                <w:sz w:val="30"/>
                <w:szCs w:val="30"/>
              </w:rPr>
              <w:t xml:space="preserve">Thank you Zarni </w:t>
            </w:r>
          </w:p>
          <w:p w14:paraId="7B0EC5C8" w14:textId="77777777" w:rsidR="003813C2" w:rsidRPr="006D56EC" w:rsidRDefault="003813C2" w:rsidP="003813C2">
            <w:pPr>
              <w:spacing w:before="120" w:after="120"/>
              <w:ind w:right="-220"/>
              <w:rPr>
                <w:rFonts w:ascii="Comic Sans MS" w:hAnsi="Comic Sans MS"/>
                <w:sz w:val="30"/>
                <w:szCs w:val="30"/>
              </w:rPr>
            </w:pPr>
            <w:r w:rsidRPr="006D56EC">
              <w:rPr>
                <w:rFonts w:ascii="Comic Sans MS" w:hAnsi="Comic Sans MS"/>
                <w:sz w:val="30"/>
                <w:szCs w:val="30"/>
              </w:rPr>
              <w:t xml:space="preserve">Please  sit  down.  </w:t>
            </w:r>
          </w:p>
        </w:tc>
      </w:tr>
    </w:tbl>
    <w:p w14:paraId="06B1DAE5" w14:textId="77777777" w:rsidR="00930F3D" w:rsidRDefault="00930F3D">
      <w:pPr>
        <w:rPr>
          <w:rFonts w:ascii="Comic Sans MS" w:hAnsi="Comic Sans MS"/>
        </w:rPr>
      </w:pPr>
      <w:r>
        <w:rPr>
          <w:rFonts w:ascii="Comic Sans MS" w:hAnsi="Comic Sans MS"/>
        </w:rPr>
        <w:br w:type="page"/>
      </w:r>
    </w:p>
    <w:p w14:paraId="2C42A43B" w14:textId="7E95FF6D" w:rsidR="00930F3D" w:rsidRDefault="00930F3D" w:rsidP="002A37EE">
      <w:pPr>
        <w:rPr>
          <w:rFonts w:ascii="Comic Sans MS" w:hAnsi="Comic Sans MS"/>
        </w:rPr>
      </w:pPr>
      <w:r>
        <w:rPr>
          <w:rFonts w:ascii="Times New Roman" w:hAnsi="Times New Roman" w:cs="Times New Roman"/>
          <w:noProof/>
          <w:sz w:val="24"/>
          <w:szCs w:val="24"/>
          <w:lang w:val="en-AU" w:eastAsia="en-AU"/>
        </w:rPr>
        <w:lastRenderedPageBreak/>
        <mc:AlternateContent>
          <mc:Choice Requires="wps">
            <w:drawing>
              <wp:anchor distT="0" distB="0" distL="114300" distR="114300" simplePos="0" relativeHeight="253364224" behindDoc="0" locked="0" layoutInCell="1" allowOverlap="1" wp14:anchorId="3003ABB4" wp14:editId="66746013">
                <wp:simplePos x="0" y="0"/>
                <wp:positionH relativeFrom="margin">
                  <wp:posOffset>-83820</wp:posOffset>
                </wp:positionH>
                <wp:positionV relativeFrom="paragraph">
                  <wp:posOffset>69850</wp:posOffset>
                </wp:positionV>
                <wp:extent cx="1044575" cy="403860"/>
                <wp:effectExtent l="0" t="0" r="21590" b="15240"/>
                <wp:wrapSquare wrapText="bothSides"/>
                <wp:docPr id="101933881" name="Text Box 8"/>
                <wp:cNvGraphicFramePr/>
                <a:graphic xmlns:a="http://schemas.openxmlformats.org/drawingml/2006/main">
                  <a:graphicData uri="http://schemas.microsoft.com/office/word/2010/wordprocessingShape">
                    <wps:wsp>
                      <wps:cNvSpPr txBox="1"/>
                      <wps:spPr>
                        <a:xfrm>
                          <a:off x="0" y="0"/>
                          <a:ext cx="1044575" cy="403860"/>
                        </a:xfrm>
                        <a:prstGeom prst="rect">
                          <a:avLst/>
                        </a:prstGeom>
                        <a:solidFill>
                          <a:schemeClr val="accent4">
                            <a:lumMod val="20000"/>
                            <a:lumOff val="80000"/>
                          </a:schemeClr>
                        </a:solidFill>
                        <a:ln w="6350">
                          <a:solidFill>
                            <a:srgbClr val="0070C0"/>
                          </a:solidFill>
                        </a:ln>
                      </wps:spPr>
                      <wps:txbx>
                        <w:txbxContent>
                          <w:p w14:paraId="17DEDB01" w14:textId="77777777" w:rsidR="00930F3D" w:rsidRDefault="00930F3D" w:rsidP="00930F3D">
                            <w:pPr>
                              <w:rPr>
                                <w:noProof/>
                                <w:sz w:val="40"/>
                              </w:rPr>
                            </w:pPr>
                            <w:r>
                              <w:rPr>
                                <w:rFonts w:cstheme="minorHAnsi"/>
                                <w:b/>
                                <w:bCs/>
                                <w:sz w:val="36"/>
                                <w:szCs w:val="48"/>
                              </w:rPr>
                              <w:t>Speaking</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03ABB4" id="Text Box 8" o:spid="_x0000_s1441" type="#_x0000_t202" style="position:absolute;margin-left:-6.6pt;margin-top:5.5pt;width:82.25pt;height:31.8pt;z-index:2533642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Nv2WAIAALsEAAAOAAAAZHJzL2Uyb0RvYy54bWysVE2P2jAQvVfqf7B8LwmfSxFhRVlRVaK7&#10;K7HVno3jEEuOx7INCf31HTsEWHqrenHsmfEbz5s3mT82lSJHYZ0EndF+L6VEaA651PuM/npbf5lS&#10;4jzTOVOgRUZPwtHHxedP89rMxABKULmwBEG0m9Umo6X3ZpYkjpeiYq4HRmh0FmAr5vFo90luWY3o&#10;lUoGaTpJarC5scCFc2h9ap10EfGLQnD/UhROeKIyim/zcbVx3YU1WczZbG+ZKSU/P4P9wysqJjUm&#10;vUA9Mc/Iwcq/oCrJLTgofI9DlUBRSC5iDVhNP72rZlsyI2ItSI4zF5rc/4Plz8etebXEN9+gwQYG&#10;QmrjZg6NoZ6msFX44ksJ+pHC04U20XjCw6V0NBo/jCnh6Bulw+kk8ppcbxvr/HcBFQmbjFpsS2SL&#10;HTfOY0YM7UJCMgdK5mupVDwEKYiVsuTIsImMc6H9KF5Xh+on5K0dxZCe24lmbHprnnZmTBFFFZBi&#10;wg9JlCZ1RifDcRqBP/ic3e8u6dP0IV115d2EIbzSiHvlLux8s2uIzDM66A87ZneQn5BwC60WneFr&#10;iaxsmPOvzKL4kGMcKP+CS6EAn8WVNJSUYH/f20IcagE9lNQo4oxqnDJK1A+NGvnaH42C5uMBOzTA&#10;g7317G49+lCtAAnu48AaHrch3qtuW1io3nHaliEnupjmmDmjvtuufDtYOK1cLJcxCFVumN/oreEB&#10;OjQ0dPqteWfWnOXgUUjP0Imdze5U0caGmxqWBw+FjJIJ/LZcnmnHCYmNPU9zGMHbc4y6/nMWfwAA&#10;AP//AwBQSwMEFAAGAAgAAAAhAM8QXgngAAAACQEAAA8AAABkcnMvZG93bnJldi54bWxMj01Lw0AQ&#10;hu+C/2EZwYu0m21tlZhNKYI5eBCsBeltm518YHY2ZLdN+u+dnvQ4vA/vPG+2mVwnzjiE1pMGNU9A&#10;IJXetlRr2H+9zZ5BhGjIms4TarhggE1+e5OZ1PqRPvG8i7XgEgqp0dDE2KdShrJBZ8Lc90icVX5w&#10;JvI51NIOZuRy18lFkqylMy3xh8b0+Npg+bM7OQ2HbSW/x4fLdJCr4r3afxRDoQqt7++m7QuIiFP8&#10;g+Gqz+qQs9PRn8gG0WmYqeWCUQ4Ub7oCK7UEcdTw9LgGmWfy/4L8FwAA//8DAFBLAQItABQABgAI&#10;AAAAIQC2gziS/gAAAOEBAAATAAAAAAAAAAAAAAAAAAAAAABbQ29udGVudF9UeXBlc10ueG1sUEsB&#10;Ai0AFAAGAAgAAAAhADj9If/WAAAAlAEAAAsAAAAAAAAAAAAAAAAALwEAAF9yZWxzLy5yZWxzUEsB&#10;Ai0AFAAGAAgAAAAhACXk2/ZYAgAAuwQAAA4AAAAAAAAAAAAAAAAALgIAAGRycy9lMm9Eb2MueG1s&#10;UEsBAi0AFAAGAAgAAAAhAM8QXgngAAAACQEAAA8AAAAAAAAAAAAAAAAAsgQAAGRycy9kb3ducmV2&#10;LnhtbFBLBQYAAAAABAAEAPMAAAC/BQAAAAA=&#10;" fillcolor="#fff2cc [663]" strokecolor="#0070c0" strokeweight=".5pt">
                <v:textbox>
                  <w:txbxContent>
                    <w:p w14:paraId="17DEDB01" w14:textId="77777777" w:rsidR="00930F3D" w:rsidRDefault="00930F3D" w:rsidP="00930F3D">
                      <w:pPr>
                        <w:rPr>
                          <w:noProof/>
                          <w:sz w:val="40"/>
                        </w:rPr>
                      </w:pPr>
                      <w:r>
                        <w:rPr>
                          <w:rFonts w:cstheme="minorHAnsi"/>
                          <w:b/>
                          <w:bCs/>
                          <w:sz w:val="36"/>
                          <w:szCs w:val="48"/>
                        </w:rPr>
                        <w:t>Speaking</w:t>
                      </w:r>
                    </w:p>
                  </w:txbxContent>
                </v:textbox>
                <w10:wrap type="square" anchorx="margin"/>
              </v:shape>
            </w:pict>
          </mc:Fallback>
        </mc:AlternateContent>
      </w:r>
    </w:p>
    <w:p w14:paraId="75BFECFA" w14:textId="6F5C24E7" w:rsidR="00930F3D" w:rsidRDefault="00930F3D" w:rsidP="002A37EE">
      <w:pPr>
        <w:rPr>
          <w:rFonts w:ascii="Comic Sans MS" w:hAnsi="Comic Sans MS"/>
        </w:rPr>
      </w:pPr>
      <w:r w:rsidRPr="00930F3D">
        <w:rPr>
          <w:rFonts w:ascii="Calibri" w:hAnsi="Calibri"/>
          <w:noProof/>
          <w:sz w:val="32"/>
          <w:lang w:eastAsia="en-AU"/>
        </w:rPr>
        <mc:AlternateContent>
          <mc:Choice Requires="wpg">
            <w:drawing>
              <wp:anchor distT="0" distB="0" distL="114300" distR="114300" simplePos="0" relativeHeight="253366272" behindDoc="0" locked="0" layoutInCell="1" allowOverlap="1" wp14:anchorId="5E22F201" wp14:editId="1996AB2C">
                <wp:simplePos x="0" y="0"/>
                <wp:positionH relativeFrom="margin">
                  <wp:posOffset>-99060</wp:posOffset>
                </wp:positionH>
                <wp:positionV relativeFrom="paragraph">
                  <wp:posOffset>231775</wp:posOffset>
                </wp:positionV>
                <wp:extent cx="914400" cy="580390"/>
                <wp:effectExtent l="0" t="0" r="0" b="0"/>
                <wp:wrapNone/>
                <wp:docPr id="728091888" name="Group 728091888"/>
                <wp:cNvGraphicFramePr/>
                <a:graphic xmlns:a="http://schemas.openxmlformats.org/drawingml/2006/main">
                  <a:graphicData uri="http://schemas.microsoft.com/office/word/2010/wordprocessingGroup">
                    <wpg:wgp>
                      <wpg:cNvGrpSpPr/>
                      <wpg:grpSpPr>
                        <a:xfrm>
                          <a:off x="0" y="0"/>
                          <a:ext cx="914400" cy="580390"/>
                          <a:chOff x="56230" y="6764"/>
                          <a:chExt cx="574091" cy="454998"/>
                        </a:xfrm>
                      </wpg:grpSpPr>
                      <pic:pic xmlns:pic="http://schemas.openxmlformats.org/drawingml/2006/picture">
                        <pic:nvPicPr>
                          <pic:cNvPr id="249312806" name="Picture 249312806"/>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335"/>
                              </a:ext>
                            </a:extLst>
                          </a:blip>
                          <a:stretch>
                            <a:fillRect/>
                          </a:stretch>
                        </pic:blipFill>
                        <pic:spPr>
                          <a:xfrm>
                            <a:off x="56230" y="6764"/>
                            <a:ext cx="574091" cy="454998"/>
                          </a:xfrm>
                          <a:prstGeom prst="rect">
                            <a:avLst/>
                          </a:prstGeom>
                        </pic:spPr>
                      </pic:pic>
                      <wps:wsp>
                        <wps:cNvPr id="1136388814" name="Text Box 1136388814"/>
                        <wps:cNvSpPr txBox="1"/>
                        <wps:spPr>
                          <a:xfrm>
                            <a:off x="256129" y="109388"/>
                            <a:ext cx="182518" cy="270520"/>
                          </a:xfrm>
                          <a:prstGeom prst="rect">
                            <a:avLst/>
                          </a:prstGeom>
                          <a:solidFill>
                            <a:sysClr val="window" lastClr="FFFFFF"/>
                          </a:solidFill>
                          <a:ln w="6350">
                            <a:noFill/>
                          </a:ln>
                        </wps:spPr>
                        <wps:txbx>
                          <w:txbxContent>
                            <w:p w14:paraId="63917B2B" w14:textId="77777777" w:rsidR="00930F3D" w:rsidRPr="0058290D" w:rsidRDefault="00930F3D" w:rsidP="00930F3D">
                              <w:pPr>
                                <w:jc w:val="center"/>
                                <w:rPr>
                                  <w:rFonts w:ascii="Comic Sans MS" w:hAnsi="Comic Sans MS"/>
                                  <w:b/>
                                  <w:sz w:val="24"/>
                                  <w:szCs w:val="24"/>
                                </w:rPr>
                              </w:pPr>
                              <w:r w:rsidRPr="0058290D">
                                <w:rPr>
                                  <w:rFonts w:ascii="Comic Sans MS" w:hAnsi="Comic Sans MS"/>
                                  <w:b/>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22F201" id="Group 728091888" o:spid="_x0000_s1442" style="position:absolute;margin-left:-7.8pt;margin-top:18.25pt;width:1in;height:45.7pt;z-index:253366272;mso-position-horizontal-relative:margin;mso-width-relative:margin;mso-height-relative:margin" coordorigin="562,67" coordsize="5740,4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ZzXTkwMAADAIAAAOAAAAZHJzL2Uyb0RvYy54bWycVdtu2zgQfV9g/4Hg&#10;e6OLL7GNOIWbbIICQWs0WfSZpiiLqESyJH3r1/eQkuw4yaLbBog85JBzOXNmePV+39RkK6yTWs1p&#10;dpFSIhTXhVTrOf336e7dhBLnmSpYrZWY04Nw9P31339d7cxM5LrSdSEsgRHlZjszp5X3ZpYkjlei&#10;Ye5CG6GgLLVtmMfSrpPCsh2sN3WSp+k42WlbGKu5cA67t62SXkf7ZSm4/1yWTnhSzyli8/Fr43cV&#10;vsn1FZutLTOV5F0Y7A+iaJhUcHo0dcs8IxsrX5lqJLfa6dJfcN0kuiwlFzEHZJOlL7K5t3pjYi7r&#10;2W5tjjAB2hc4/bFZ/ml7b82jWVogsTNrYBFXIZd9aZvwiyjJPkJ2OEIm9p5wbE6z4TAFsByq0SQd&#10;TDtIeQXcw63ROB9AD/X4cjxs8ebVP9310eUwnWbt9eFoOJ1Owomk952cRWQkn+G/gwHSKxh+TRfc&#10;8hsraGek+V82Gma/bcw7VMwwL1eylv4Q2YfahKDUdin50rYLILq0RBZzmg+ngyyfpGNKFGtAfpwK&#10;zslJgWSDgXCntcBChg+af3NE6ZuKqbVYOAMao7kiNOfHk7A8c7+qpbmTdR0KF+QuUVD+BWXewKql&#10;463mm0Yo3/aXFTVy1spV0jhK7Ew0K4Hk7Mci1A297ZGZsVL5trjOW+F5FfyXiOMLYm9LelTEoE9x&#10;hhQcCPgG5d4iT8+8X1AHQFrn74VuSBAQMAJBvdiMbR9cF1J/BJQ7RRFFLEM/YCi5HkKsXoH4W333&#10;WDEjEEIwe2JJlg3Gg8lkkg17mjyFFD/oPXmmit0Zr4VeJX4PfUeJYO4/8MtH4yyfxu7L0im8tCXq&#10;Icwm+SjDgA7Nm1+mozw277H7fhNCNnO6lkVPPndwN7UlW4bJi4Fd6B0lNXMem3N6F/+6Xj+7Viuy&#10;w6wYjNJYLKWDvZZAtUKdTtkGye9X+7bXAF+H0UoXB0BkNYqOyeMMv5NgwAN8L5nFdMcmXiz/GZ+y&#10;1vCmO4mSStsfb+2H8yg+tJTs8FrMqfu+YWGO1B8VaBHHIJ6XuBiOLoEksc81q+catWluNGBBAyG6&#10;KIbzvu7F0urmKx62RfAKFVMcvufU9+KNxwoKPIxcLBZRbsfTg3o0GGpZRC/w+2n/lVnTNYFH6T/p&#10;noiveqE9G5pE6cXG61LGRglIt6h2BUBTRCk+S5DO3r3n63jq9NBf/wQAAP//AwBQSwMECgAAAAAA&#10;AAAhAGVTfXS/DAAAvwwAABQAAABkcnMvbWVkaWEvaW1hZ2UxLnBuZ4lQTkcNChoKAAAADUlIRFIA&#10;AAEGAAAAxQgDAAAAgeCsoAAAAAFzUkdCAK7OHOkAAAAEZ0FNQQAAsY8L/GEFAAACplBMVEX////+&#10;/v79/f38/Pzr6+vX19fLy8vGxsbIyMjS0tLm5ub5+fn6+vrt7e2CgoIDAwMAAAACAgJTU1Pp6en7&#10;+/sfHx8ODg5bW1s9PT0BAQEbGxu6urr4+PgSEhL19fWEhIQJCQlYWFijo6O8vLzNzc3d3d3n5+fi&#10;4uLT09PBwcGtra1ubm4gICBhYWFWVlYHBwdUVFT09PRsbGweHh4vLy/29vYPDw8yMjJ8fHwLCwtR&#10;UVF9fX2enp47OzuioqIqKiry8vKOjo5SUlKMjIxcXFyBgYFHR0dKSkqmpqaJiYkuLi7Ozs7j4+Ml&#10;JSVLS0vq6uro6Ojs7OzZ2dkYGBi1tbW5ubk6OjqsrKyAgIDk5OS/v7/v7+/u7u42Njbw8PAMDAyP&#10;j484ODhBQUGUlJTg4OAzMzP39/fU1NQtLS0XFxezs7NCQkIQEBAKCgpfX19XV1enp6efn58nJyc/&#10;Pz8pKSnDw8ODg4NnZ2fc3NwwMDDMzMzz8/MUFBSVlZW4uLgcHBzf399vb28EBAQaGhoFBQWRkZEd&#10;HR0kJCSoqKgjIyPQ0NCYmJhjY2OQkJBaWlrCwsLAwMCwsLBGRkZra2s1NTUxMTFDQ0Orq6upqalF&#10;RUW+vr7FxcXa2tqvr6+9vb3Pz89iYmIWFhYhISEVFRVeXl5qampNTU00NDQNDQ3x8fG7u7s8PDyH&#10;h4exsbF7e3uurq7h4eHJycltbW0GBgZPT09QUFCNjY1gYGC3t7eLi4sICAgTExN+fn5oaGjV1dVz&#10;c3N6enoRERFpaWmampoiIiK2trbe3t51dXVOTk6Tk5O0tLR2dnZISEhMTEzW1tbY2NhdXV2kpKSc&#10;nJybm5uZmZksLCzHx8fR0dFkZGR/f3/ExMR5eXk5OTmKioqysrJmZmbl5eUAAADNjiW5AAAA4nRS&#10;TlP/////////////////////////////////////////////////////////////////////////&#10;////////////////////////////////////////////////////////////////////////////&#10;////////////////////////////////////////////////////////////////////////////&#10;//////////////////////////////////////////////////////////////////////////8A&#10;cB66HwAAAAlwSFlzAAAh1QAAIdUBBJy0nQAACLRJREFUeF7tnct56jAQhW8JNMGWPtIDW5qgkNCD&#10;u+D7sss2e1q5mjNHD/ADQ4xGJvPfEFu2QZrjkTSSxc0/x3Ecx3Ecx3Ecx3Ecx3GcP8B+ewzsmfpz&#10;7L83fXZ/So6PM80eZMer3prjgdZOce549Zsy6QbX8B3vR7812J2643a/32+33enyxYOJt6wdOxqn&#10;fG55+IbvK3/54tG3gXaBA4+NceU1PPYWfNKmwDcPTfPDqwP3RFsN2aZHnDz3KB88sm5ozONN3gff&#10;9w41I7WMz9zTE9+7+eSBtUIznrbjwvdv1hxmp1aB6WeIPeh6W4gYEB2Zfo49P+XM9Npg8X8fA8X+&#10;lsl1wbIvUamjQ6yvgdiy5Ez+FrYQaxt5dlrs5UJAdrwnJtcBu4glC033mheMtwHDnmWrMhuI9ejA&#10;GsHUcujHrqVe8LYxtST6wevQ4XUqRB1+F45VQovKxNK89MOXRAv6skBHP56JdtHZkpGZxgV4ZZVb&#10;jiMK+crRoMYPjU/NoYyvnSTR0Ox1/rYAKOGrPVbH70y0iAb+TLwO5NKwDiheBXdFPs1G1ShdjSdN&#10;OmZhojW07WLitej0AxONgaJVCnSRV5ODCwROteZNNT5hoinqFgy5NRhEobpWXJIAHbjfELWLhRil&#10;uWcXCO2qtlmSYXPuUL9Q6J8bWw+DbqLyY0bJsjF3sChSe+6AuegLE9WQTJtyB5sCYa1YSyMsGxla&#10;cwesSTGYD0LD3M50vZTG4q5gfradEMqsNJJxM7UCq1G4XxfMv/wwYY2UxeieGGbdQ4piNObFuJb7&#10;xuABilF7jbitjaVApndE8m7DHUxLYpr5FVIQs+kw9BUtLBRE02D3SFFyrz6oGwADHO4bILm3UCsQ&#10;2HPfgFa6TCmGlqNyFd0jP0y+IG2LFEMGFOG21BxX4IGNCCHbBp5fSTESPFYBZrhBpTAfZepTtASP&#10;vh59bpzgUSOuv2MaqDY53cvZLqLmouASOxnMYhfmvtl8nbqO34CpLcPleNIliILFZD0XKG4+T8BK&#10;hu7Ydcf0RUWeXJL95IeyaTx0qkK8J9VmgpIMQYXw2qLDuDO6eGrsMWkSv+RBEX5svUFfemDK0p8n&#10;vGVyvMKlqqpA+DGUARqgaqhD8Pwgl4d1+Jp8BzLcifkRIxl2Yj9ECD/3142eH4yzTvdVuATjxRH0&#10;RRks2gZ1BnlpIXjFIA+GF5Nzi8iNPUTEzhvgDHyhoZ6qzceHqkVRJfr3V7tKsZ0Ng7yMZFBviDqw&#10;new3k9mIh+bJsgr7/ociK1GhxEyG5AzaROAor0mURjzgDl9Jsn2/MiFWEcvFCZI7UAaTtkGVwE6H&#10;0vVqdJd1yLbdJSs24EPIHgoEYp2w9gZsZGekWhwKk7i9y0e68rv/HuQTwqYkgMIo0q5tAGEH5es3&#10;8Hk5yOwy5smcgVGb5HKm7QXGPYVu4A7Dk5N5aDAdCxSk6waiLnQT6gz0B/2xbBsG3IFXFdOjuR+d&#10;KUOXriucKx5D9iKAELcB07YBXqDb8EuOx697ZZNzxDBz5vIcVz5v84ek2T7Jo7A+uoSdDArdAXqg&#10;s+Bl58KEWME/581LpHZ2lz6jcJAAzS/VMPcGbrArJ3hZET3nde1ZminyR6SalT4M/yUVLc+uEF4N&#10;tA0QQ8AJXpdvYG4kn5Uh1w7JQUaWpTNgp4G2QUUIKdwrXld0dk/LwG3RY0gGsF1JUtjGDdENVJCb&#10;WtHvIdLOFAPOUwQSgeQLEIFKGHkD4wa4gkohO3KG1xVhQt7pBZkDFDWA2/w+RA1qdwaiGLYNrAuq&#10;BBJyJtaFobs6R4ah98X4AZNvtP7KGSzbhugJUABbOROLXMQL3A7Fxn0GZEiRBDLg/Q9QA9mYyRCt&#10;j3LIVhqqWJJdihL6dk3Svzz1OtIGy0RsiWph1zZE41UBbGUNd7xzReDA7cMy5LiBW1nZIrNvYnp8&#10;KXZtQzReFUBCnvNGJ0jWPBw3ROuLwSmnHSAzzE4CUA1Db4jmRz2OpQx5oiFPGsyUIbpRjsBiqxK9&#10;AWRXCJjFDbku5F2puypDOSwaMGuKIdl+1EUgczCaCoQNnaEBb0h7xw53C5cVtTRbNTV1nSkCh/wG&#10;lZI9BU1XdK+FtkH3wlYKoxU6j6mLSHhOfxnoN42RMm6IfqAYeQPiBq0M+sI/OZM6CJJMyU3lHYoh&#10;6c2MrEaR2XhF0oZjilIDRc7c3PLcVObpg3vkC2/jTskgmR5e+hOw9Ib0wobewOsihUnc3icPpW6n&#10;piWDaHkmpG3bBn1FdxiQIff9s2dkrxYC3HyeTPtyvoFiUBIjb0BPEV6pQshOOQunFMlH7lTRwFx/&#10;3xPr8GD3jRCmlSL+ohjSTl3NNxY+PTNoUMYf/EreMJ7QGexkoO3JHcJWTvCyHgNPciYYXVUmWXwk&#10;4xVJsacwaBtguf7mPznBy26ZXr3Sp9fvEmRP29NPwLBSXDuDLnoZWdXyUJUQRt8gmcPwgqCEXaW4&#10;dQbUiZGbOHZ8nLHlUsidPiC/1BkMe4pgOO1XNSa+5vLMf8FTPPApQc0Tw2k/dyiDRdtAAagFyjc8&#10;eHpuof1VT5lB9rBfiGKYeoMKoFrgBC+6YcSg58DwCtZHCWRrOKZQCUpnmL+g5Rcgf9VAfqkYtj1F&#10;9gYc5TUvBlnBeBKUMGwbCnfQKlGpEPjPO7hSmM5g7A38raOJSs5Ad8DULESQX2YyQAP9rWF0NRWo&#10;wycdAbTQU9RsGIAulJXJ2egPhm1DdAb9c2DVSiCoDtpfQAjDtkGdgevn5806Lwcy3Zzjt2vs2gZ1&#10;Bm0cq6sQdYiPLezaBvGE+K3MeWvclkW9MHD+sGsbggb5LxDzXGXYQJTU9oaSKiH0INEZE4Yy8IQN&#10;8Zt/pFqlSH8aUWnhL0UWReKRCjBDoX73MI6WiIkKoE1+Yjbp1Rwqu+b2cLh5sug4juM4juM4juM4&#10;juM4juM4juM4juM4juM4juM4juM4juM4juM4jvMc//79B8zZSUvTSXwtAAAAAElFTkSuQmCCUEsD&#10;BBQABgAIAAAAIQBZRFkL4QAAAAoBAAAPAAAAZHJzL2Rvd25yZXYueG1sTI/BaoNAEIbvhb7DMoXe&#10;ktWk2tS6hhDankKgSaH0NtGJStxZcTdq3r7rqb3NMB//fH+6HnUjeupsbVhBOA9AEOemqLlU8HV8&#10;n61AWIdcYGOYFNzIwjq7v0sxKczAn9QfXCl8CNsEFVTOtYmUNq9Io52bltjfzqbT6PzalbLocPDh&#10;upGLIIilxpr9hwpb2laUXw5XreBjwGGzDN/63eW8vf0co/33LiSlHh/GzSsIR6P7g2HS9+qQeaeT&#10;uXJhRaNgFkaxRxUs4wjEBCxWTyBO0/D8AjJL5f8K2S8AAAD//wMAUEsDBBQABgAIAAAAIQA+38iL&#10;4AAAALoBAAAZAAAAZHJzL19yZWxzL2Uyb0RvYy54bWwucmVsc6yQsWoDMQyG90LfwWjv+S5DKSG+&#10;LG0gQ5eSPoBi63wmtmxsJyRvX7dLGgh06ahf6Ps/tFqfgxcnysVFVjB0PQhiHY1jq+Bzt3l6AVEq&#10;skEfmRRcqMB6fHxYfZDH2o7K7FIRjcJFwVxrWkpZ9EwBSxcTcdtMMQesbcxWJtQHtCQXff8s828G&#10;jDdMsTUK8tYsQOwuqTX/zY7T5DS9Rn0MxPVOhZwbKXvHhwbFbKkqwH081uXe4zV8j6b1vZ0rZUYP&#10;8r7Y8J9iLrSnXKUCGYfyJxy6xPbbQd58fPwCAAD//wMAUEsBAi0AFAAGAAgAAAAhALGCZ7YKAQAA&#10;EwIAABMAAAAAAAAAAAAAAAAAAAAAAFtDb250ZW50X1R5cGVzXS54bWxQSwECLQAUAAYACAAAACEA&#10;OP0h/9YAAACUAQAACwAAAAAAAAAAAAAAAAA7AQAAX3JlbHMvLnJlbHNQSwECLQAUAAYACAAAACEA&#10;NGc105MDAAAwCAAADgAAAAAAAAAAAAAAAAA6AgAAZHJzL2Uyb0RvYy54bWxQSwECLQAKAAAAAAAA&#10;ACEAZVN9dL8MAAC/DAAAFAAAAAAAAAAAAAAAAAD5BQAAZHJzL21lZGlhL2ltYWdlMS5wbmdQSwEC&#10;LQAUAAYACAAAACEAWURZC+EAAAAKAQAADwAAAAAAAAAAAAAAAADqEgAAZHJzL2Rvd25yZXYueG1s&#10;UEsBAi0AFAAGAAgAAAAhAD7fyIvgAAAAugEAABkAAAAAAAAAAAAAAAAA+BMAAGRycy9fcmVscy9l&#10;Mm9Eb2MueG1sLnJlbHNQSwUGAAAAAAYABgB8AQAADxUAAAAA&#10;">
                <v:shape id="Picture 249312806" o:spid="_x0000_s1443" type="#_x0000_t75" style="position:absolute;left:562;top:67;width:5741;height: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8x7zAAAAOIAAAAPAAAAZHJzL2Rvd25yZXYueG1sRI9ba8JA&#10;FITfC/0Pyyn4VjfGC5q6ivWCopTi5aGPh+wxCc2eDdlV47/vFgQfh5n5hhlPG1OKK9WusKyg045A&#10;EKdWF5wpOB1X70MQziNrLC2Tgjs5mE5eX8aYaHvjPV0PPhMBwi5BBbn3VSKlS3My6Nq2Ig7e2dYG&#10;fZB1JnWNtwA3pYyjaCANFhwWcqxonlP6e7gYBZtqsezSeUlfu20/+9l+rr93s7VSrbdm9gHCU+Of&#10;4Ud7oxXEvVG3Ew+jAfxfCndATv4AAAD//wMAUEsBAi0AFAAGAAgAAAAhANvh9svuAAAAhQEAABMA&#10;AAAAAAAAAAAAAAAAAAAAAFtDb250ZW50X1R5cGVzXS54bWxQSwECLQAUAAYACAAAACEAWvQsW78A&#10;AAAVAQAACwAAAAAAAAAAAAAAAAAfAQAAX3JlbHMvLnJlbHNQSwECLQAUAAYACAAAACEAuZvMe8wA&#10;AADiAAAADwAAAAAAAAAAAAAAAAAHAgAAZHJzL2Rvd25yZXYueG1sUEsFBgAAAAADAAMAtwAAAAAD&#10;AAAAAA==&#10;">
                  <v:imagedata r:id="rId461" o:title=""/>
                </v:shape>
                <v:shape id="Text Box 1136388814" o:spid="_x0000_s1444" type="#_x0000_t202" style="position:absolute;left:2561;top:1093;width:1825;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382yQAAAOMAAAAPAAAAZHJzL2Rvd25yZXYueG1sRE9fS8Mw&#10;EH8X/A7hBN9cWiejdMuGiOIGlm1V2OvRnG21uZQkrnWffhEGPt7v/y1Wo+nEkZxvLStIJwkI4srq&#10;lmsFH+8vdxkIH5A1dpZJwS95WC2vrxaYazvwno5lqEUMYZ+jgiaEPpfSVw0Z9BPbE0fu0zqDIZ6u&#10;ltrhEMNNJ++TZCYNthwbGuzpqaHqu/wxCg5D+eq2m83Xrl8Xp+2pLN7ouVDq9mZ8nIMINIZ/8cW9&#10;1nF+Op1NsyxLH+DvpwiAXJ4BAAD//wMAUEsBAi0AFAAGAAgAAAAhANvh9svuAAAAhQEAABMAAAAA&#10;AAAAAAAAAAAAAAAAAFtDb250ZW50X1R5cGVzXS54bWxQSwECLQAUAAYACAAAACEAWvQsW78AAAAV&#10;AQAACwAAAAAAAAAAAAAAAAAfAQAAX3JlbHMvLnJlbHNQSwECLQAUAAYACAAAACEAy69/NskAAADj&#10;AAAADwAAAAAAAAAAAAAAAAAHAgAAZHJzL2Rvd25yZXYueG1sUEsFBgAAAAADAAMAtwAAAP0CAAAA&#10;AA==&#10;" fillcolor="window" stroked="f" strokeweight=".5pt">
                  <v:textbox>
                    <w:txbxContent>
                      <w:p w14:paraId="63917B2B" w14:textId="77777777" w:rsidR="00930F3D" w:rsidRPr="0058290D" w:rsidRDefault="00930F3D" w:rsidP="00930F3D">
                        <w:pPr>
                          <w:jc w:val="center"/>
                          <w:rPr>
                            <w:rFonts w:ascii="Comic Sans MS" w:hAnsi="Comic Sans MS"/>
                            <w:b/>
                            <w:sz w:val="24"/>
                            <w:szCs w:val="24"/>
                          </w:rPr>
                        </w:pPr>
                        <w:r w:rsidRPr="0058290D">
                          <w:rPr>
                            <w:rFonts w:ascii="Comic Sans MS" w:hAnsi="Comic Sans MS"/>
                            <w:b/>
                            <w:sz w:val="24"/>
                            <w:szCs w:val="24"/>
                          </w:rPr>
                          <w:t>3</w:t>
                        </w:r>
                      </w:p>
                    </w:txbxContent>
                  </v:textbox>
                </v:shape>
                <w10:wrap anchorx="margin"/>
              </v:group>
            </w:pict>
          </mc:Fallback>
        </mc:AlternateContent>
      </w:r>
    </w:p>
    <w:p w14:paraId="2EBD8FC2" w14:textId="458A0FC3" w:rsidR="00930F3D" w:rsidRDefault="00930F3D" w:rsidP="002A37EE">
      <w:pPr>
        <w:rPr>
          <w:rFonts w:ascii="Comic Sans MS" w:hAnsi="Comic Sans MS"/>
        </w:rPr>
      </w:pPr>
      <w:r>
        <w:rPr>
          <w:b/>
          <w:bCs/>
          <w:sz w:val="36"/>
          <w:szCs w:val="36"/>
        </w:rPr>
        <w:tab/>
      </w:r>
      <w:r>
        <w:rPr>
          <w:b/>
          <w:bCs/>
          <w:sz w:val="36"/>
          <w:szCs w:val="36"/>
        </w:rPr>
        <w:tab/>
      </w:r>
      <w:r w:rsidRPr="00655F0F">
        <w:rPr>
          <w:rFonts w:ascii="Comic Sans MS" w:hAnsi="Comic Sans MS" w:cstheme="minorHAnsi"/>
          <w:b/>
          <w:bCs/>
        </w:rPr>
        <w:t>English class  - Greetings</w:t>
      </w:r>
      <w:r w:rsidRPr="00930F3D">
        <w:rPr>
          <w:sz w:val="32"/>
          <w:szCs w:val="32"/>
        </w:rPr>
        <w:t xml:space="preserve"> </w:t>
      </w:r>
      <w:r w:rsidRPr="00930F3D">
        <w:rPr>
          <w:i/>
          <w:iCs/>
          <w:sz w:val="24"/>
          <w:szCs w:val="28"/>
        </w:rPr>
        <w:t xml:space="preserve"> </w:t>
      </w:r>
    </w:p>
    <w:tbl>
      <w:tblPr>
        <w:tblStyle w:val="TableGrid"/>
        <w:tblpPr w:leftFromText="180" w:rightFromText="180" w:vertAnchor="page" w:horzAnchor="margin" w:tblpY="302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55"/>
        <w:gridCol w:w="1984"/>
        <w:gridCol w:w="4253"/>
      </w:tblGrid>
      <w:tr w:rsidR="00300740" w14:paraId="3F0AF65F" w14:textId="77777777" w:rsidTr="003813C2">
        <w:tc>
          <w:tcPr>
            <w:tcW w:w="1555" w:type="dxa"/>
            <w:vMerge w:val="restart"/>
            <w:shd w:val="clear" w:color="auto" w:fill="F2F2F2" w:themeFill="background1" w:themeFillShade="F2"/>
            <w:vAlign w:val="center"/>
          </w:tcPr>
          <w:p w14:paraId="73C7972E" w14:textId="5A93F1E9" w:rsidR="00300740" w:rsidRPr="003813C2" w:rsidRDefault="00300740" w:rsidP="00300740">
            <w:pPr>
              <w:spacing w:before="120"/>
              <w:ind w:right="35" w:hanging="142"/>
              <w:jc w:val="center"/>
              <w:rPr>
                <w:rFonts w:ascii="Comic Sans MS" w:hAnsi="Comic Sans MS"/>
                <w:b/>
                <w:bCs/>
                <w:szCs w:val="28"/>
              </w:rPr>
            </w:pPr>
            <w:r w:rsidRPr="003813C2">
              <w:rPr>
                <w:rFonts w:ascii="Comic Sans MS" w:hAnsi="Comic Sans MS"/>
                <w:b/>
                <w:bCs/>
                <w:szCs w:val="28"/>
              </w:rPr>
              <w:t>Part 1</w:t>
            </w:r>
          </w:p>
          <w:p w14:paraId="4AFFADB5" w14:textId="322270F2" w:rsidR="00300740" w:rsidRPr="003813C2" w:rsidRDefault="00300740" w:rsidP="00300740">
            <w:pPr>
              <w:spacing w:before="120"/>
              <w:ind w:right="35" w:hanging="142"/>
              <w:jc w:val="center"/>
              <w:rPr>
                <w:rFonts w:ascii="Comic Sans MS" w:hAnsi="Comic Sans MS"/>
                <w:color w:val="C00000"/>
                <w:szCs w:val="28"/>
              </w:rPr>
            </w:pPr>
            <w:r w:rsidRPr="003813C2">
              <w:rPr>
                <w:rFonts w:ascii="Comic Sans MS" w:hAnsi="Comic Sans MS"/>
                <w:szCs w:val="28"/>
              </w:rPr>
              <w:t>Page 10</w:t>
            </w:r>
          </w:p>
        </w:tc>
        <w:tc>
          <w:tcPr>
            <w:tcW w:w="1984" w:type="dxa"/>
            <w:tcBorders>
              <w:bottom w:val="single" w:sz="4" w:space="0" w:color="FFFFFF" w:themeColor="background1"/>
            </w:tcBorders>
          </w:tcPr>
          <w:p w14:paraId="4DB7C51B" w14:textId="77777777" w:rsidR="00300740" w:rsidRPr="003813C2" w:rsidRDefault="00300740" w:rsidP="00300740">
            <w:pPr>
              <w:spacing w:before="240"/>
              <w:ind w:right="35" w:hanging="142"/>
              <w:jc w:val="right"/>
              <w:rPr>
                <w:rFonts w:ascii="Comic Sans MS" w:hAnsi="Comic Sans MS"/>
                <w:color w:val="C00000"/>
                <w:szCs w:val="28"/>
              </w:rPr>
            </w:pPr>
            <w:r w:rsidRPr="003813C2">
              <w:rPr>
                <w:rFonts w:ascii="Comic Sans MS" w:hAnsi="Comic Sans MS"/>
                <w:color w:val="C00000"/>
                <w:szCs w:val="28"/>
              </w:rPr>
              <w:t xml:space="preserve"> Teacher </w:t>
            </w:r>
          </w:p>
          <w:p w14:paraId="1E117A2C" w14:textId="77777777" w:rsidR="00300740" w:rsidRPr="003813C2" w:rsidRDefault="00300740" w:rsidP="00C52650">
            <w:pPr>
              <w:spacing w:before="160" w:after="120"/>
              <w:ind w:right="35" w:hanging="142"/>
              <w:jc w:val="right"/>
              <w:rPr>
                <w:rFonts w:ascii="Comic Sans MS" w:hAnsi="Comic Sans MS"/>
                <w:szCs w:val="28"/>
              </w:rPr>
            </w:pPr>
            <w:r w:rsidRPr="003813C2">
              <w:rPr>
                <w:rFonts w:ascii="Comic Sans MS" w:hAnsi="Comic Sans MS"/>
                <w:color w:val="2E74B5" w:themeColor="accent5" w:themeShade="BF"/>
                <w:szCs w:val="28"/>
              </w:rPr>
              <w:t>Jamila</w:t>
            </w:r>
            <w:r w:rsidRPr="003813C2">
              <w:rPr>
                <w:rFonts w:ascii="Comic Sans MS" w:hAnsi="Comic Sans MS"/>
                <w:color w:val="2E74B5" w:themeColor="accent5" w:themeShade="BF"/>
                <w:szCs w:val="28"/>
              </w:rPr>
              <w:tab/>
            </w:r>
          </w:p>
        </w:tc>
        <w:tc>
          <w:tcPr>
            <w:tcW w:w="4253" w:type="dxa"/>
            <w:tcBorders>
              <w:bottom w:val="single" w:sz="4" w:space="0" w:color="FFFFFF" w:themeColor="background1"/>
            </w:tcBorders>
          </w:tcPr>
          <w:p w14:paraId="1F88A9E7" w14:textId="77777777" w:rsidR="00300740" w:rsidRPr="00C52650" w:rsidRDefault="00300740" w:rsidP="00300740">
            <w:pPr>
              <w:spacing w:before="240"/>
              <w:ind w:right="-299" w:firstLine="174"/>
              <w:rPr>
                <w:rFonts w:ascii="Comic Sans MS" w:hAnsi="Comic Sans MS"/>
                <w:sz w:val="30"/>
                <w:szCs w:val="30"/>
              </w:rPr>
            </w:pPr>
            <w:r w:rsidRPr="00C52650">
              <w:rPr>
                <w:rFonts w:ascii="Comic Sans MS" w:hAnsi="Comic Sans MS"/>
                <w:sz w:val="30"/>
                <w:szCs w:val="30"/>
              </w:rPr>
              <w:t xml:space="preserve">Good morning Jamila </w:t>
            </w:r>
          </w:p>
          <w:p w14:paraId="58EAB412" w14:textId="77777777" w:rsidR="00300740" w:rsidRPr="00C52650" w:rsidRDefault="00300740" w:rsidP="00300740">
            <w:pPr>
              <w:spacing w:before="120"/>
              <w:ind w:right="-299" w:firstLine="174"/>
              <w:rPr>
                <w:rFonts w:ascii="Comic Sans MS" w:hAnsi="Comic Sans MS"/>
                <w:i/>
                <w:sz w:val="30"/>
                <w:szCs w:val="30"/>
              </w:rPr>
            </w:pPr>
            <w:r w:rsidRPr="00C52650">
              <w:rPr>
                <w:rFonts w:ascii="Comic Sans MS" w:hAnsi="Comic Sans MS"/>
                <w:i/>
                <w:sz w:val="30"/>
                <w:szCs w:val="30"/>
              </w:rPr>
              <w:t>Good morning Rosie</w:t>
            </w:r>
          </w:p>
        </w:tc>
      </w:tr>
      <w:tr w:rsidR="00300740" w14:paraId="5C145E13" w14:textId="77777777" w:rsidTr="003813C2">
        <w:tc>
          <w:tcPr>
            <w:tcW w:w="1555" w:type="dxa"/>
            <w:vMerge/>
            <w:tcBorders>
              <w:bottom w:val="single" w:sz="12" w:space="0" w:color="A6A6A6" w:themeColor="background1" w:themeShade="A6"/>
            </w:tcBorders>
            <w:shd w:val="clear" w:color="auto" w:fill="F2F2F2" w:themeFill="background1" w:themeFillShade="F2"/>
            <w:vAlign w:val="center"/>
          </w:tcPr>
          <w:p w14:paraId="229A8091" w14:textId="77777777" w:rsidR="00300740" w:rsidRPr="003813C2" w:rsidRDefault="00300740" w:rsidP="00300740">
            <w:pPr>
              <w:spacing w:before="120"/>
              <w:ind w:right="35" w:hanging="142"/>
              <w:jc w:val="center"/>
              <w:rPr>
                <w:rFonts w:ascii="Comic Sans MS" w:hAnsi="Comic Sans MS"/>
                <w:szCs w:val="28"/>
              </w:rPr>
            </w:pPr>
          </w:p>
        </w:tc>
        <w:tc>
          <w:tcPr>
            <w:tcW w:w="1984" w:type="dxa"/>
            <w:tcBorders>
              <w:top w:val="single" w:sz="4" w:space="0" w:color="FFFFFF" w:themeColor="background1"/>
              <w:bottom w:val="single" w:sz="12" w:space="0" w:color="A6A6A6" w:themeColor="background1" w:themeShade="A6"/>
            </w:tcBorders>
          </w:tcPr>
          <w:p w14:paraId="1C42FD4A" w14:textId="77777777" w:rsidR="00300740" w:rsidRPr="003813C2" w:rsidRDefault="00300740" w:rsidP="00300740">
            <w:pPr>
              <w:spacing w:before="120"/>
              <w:ind w:right="35" w:hanging="142"/>
              <w:jc w:val="right"/>
              <w:rPr>
                <w:rFonts w:ascii="Comic Sans MS" w:hAnsi="Comic Sans MS"/>
                <w:szCs w:val="28"/>
              </w:rPr>
            </w:pPr>
            <w:r w:rsidRPr="003813C2">
              <w:rPr>
                <w:rFonts w:ascii="Comic Sans MS" w:hAnsi="Comic Sans MS"/>
                <w:szCs w:val="28"/>
              </w:rPr>
              <w:t xml:space="preserve"> </w:t>
            </w:r>
            <w:r w:rsidRPr="003813C2">
              <w:rPr>
                <w:rFonts w:ascii="Comic Sans MS" w:hAnsi="Comic Sans MS"/>
                <w:color w:val="C00000"/>
                <w:szCs w:val="28"/>
              </w:rPr>
              <w:t>Teacher</w:t>
            </w:r>
          </w:p>
          <w:p w14:paraId="50FBC5B7" w14:textId="77777777" w:rsidR="00300740" w:rsidRPr="003813C2" w:rsidRDefault="00300740" w:rsidP="00300740">
            <w:pPr>
              <w:spacing w:before="120" w:after="240"/>
              <w:ind w:right="35" w:hanging="142"/>
              <w:jc w:val="right"/>
              <w:rPr>
                <w:rFonts w:ascii="Comic Sans MS" w:hAnsi="Comic Sans MS"/>
                <w:szCs w:val="28"/>
              </w:rPr>
            </w:pPr>
          </w:p>
        </w:tc>
        <w:tc>
          <w:tcPr>
            <w:tcW w:w="4253" w:type="dxa"/>
            <w:tcBorders>
              <w:top w:val="single" w:sz="4" w:space="0" w:color="FFFFFF" w:themeColor="background1"/>
              <w:bottom w:val="single" w:sz="12" w:space="0" w:color="A6A6A6" w:themeColor="background1" w:themeShade="A6"/>
            </w:tcBorders>
          </w:tcPr>
          <w:p w14:paraId="65DCE268" w14:textId="77777777" w:rsidR="00300740" w:rsidRPr="00C52650" w:rsidRDefault="00300740" w:rsidP="00300740">
            <w:pPr>
              <w:spacing w:before="120"/>
              <w:ind w:right="-299" w:firstLine="174"/>
              <w:rPr>
                <w:rFonts w:ascii="Comic Sans MS" w:hAnsi="Comic Sans MS"/>
                <w:sz w:val="30"/>
                <w:szCs w:val="30"/>
              </w:rPr>
            </w:pPr>
            <w:r w:rsidRPr="00C52650">
              <w:rPr>
                <w:rFonts w:ascii="Comic Sans MS" w:hAnsi="Comic Sans MS"/>
                <w:sz w:val="30"/>
                <w:szCs w:val="30"/>
              </w:rPr>
              <w:t>Come in.</w:t>
            </w:r>
          </w:p>
          <w:p w14:paraId="65E6A352" w14:textId="77777777" w:rsidR="00300740" w:rsidRPr="00C52650" w:rsidRDefault="00300740" w:rsidP="00300740">
            <w:pPr>
              <w:spacing w:before="120"/>
              <w:ind w:right="-299" w:firstLine="174"/>
              <w:rPr>
                <w:rFonts w:ascii="Comic Sans MS" w:hAnsi="Comic Sans MS"/>
                <w:sz w:val="30"/>
                <w:szCs w:val="30"/>
              </w:rPr>
            </w:pPr>
            <w:r w:rsidRPr="00C52650">
              <w:rPr>
                <w:rFonts w:ascii="Comic Sans MS" w:hAnsi="Comic Sans MS"/>
                <w:sz w:val="30"/>
                <w:szCs w:val="30"/>
              </w:rPr>
              <w:t>Please sit down.</w:t>
            </w:r>
          </w:p>
        </w:tc>
      </w:tr>
      <w:tr w:rsidR="00300740" w14:paraId="653DEC36" w14:textId="77777777" w:rsidTr="003813C2">
        <w:tc>
          <w:tcPr>
            <w:tcW w:w="1555" w:type="dxa"/>
            <w:tcBorders>
              <w:top w:val="single" w:sz="12" w:space="0" w:color="A6A6A6" w:themeColor="background1" w:themeShade="A6"/>
            </w:tcBorders>
            <w:shd w:val="clear" w:color="auto" w:fill="F2F2F2" w:themeFill="background1" w:themeFillShade="F2"/>
            <w:vAlign w:val="center"/>
          </w:tcPr>
          <w:p w14:paraId="1469DE37" w14:textId="4CDF7AF1" w:rsidR="00300740" w:rsidRPr="003813C2" w:rsidRDefault="00300740" w:rsidP="00300740">
            <w:pPr>
              <w:spacing w:before="120"/>
              <w:ind w:right="35" w:hanging="142"/>
              <w:jc w:val="center"/>
              <w:rPr>
                <w:rFonts w:ascii="Comic Sans MS" w:hAnsi="Comic Sans MS"/>
                <w:b/>
                <w:bCs/>
                <w:szCs w:val="28"/>
              </w:rPr>
            </w:pPr>
            <w:r w:rsidRPr="003813C2">
              <w:rPr>
                <w:rFonts w:ascii="Comic Sans MS" w:hAnsi="Comic Sans MS"/>
                <w:b/>
                <w:bCs/>
                <w:szCs w:val="28"/>
              </w:rPr>
              <w:t>Part 2</w:t>
            </w:r>
          </w:p>
          <w:p w14:paraId="3C7E9941" w14:textId="70D8F8F6" w:rsidR="00300740" w:rsidRPr="003813C2" w:rsidRDefault="00300740" w:rsidP="00300740">
            <w:pPr>
              <w:spacing w:before="120"/>
              <w:ind w:right="35" w:hanging="142"/>
              <w:jc w:val="center"/>
              <w:rPr>
                <w:rFonts w:ascii="Comic Sans MS" w:hAnsi="Comic Sans MS"/>
                <w:color w:val="C00000"/>
                <w:szCs w:val="28"/>
              </w:rPr>
            </w:pPr>
            <w:r w:rsidRPr="003813C2">
              <w:rPr>
                <w:rFonts w:ascii="Comic Sans MS" w:hAnsi="Comic Sans MS"/>
                <w:szCs w:val="28"/>
              </w:rPr>
              <w:t>Page 11</w:t>
            </w:r>
          </w:p>
        </w:tc>
        <w:tc>
          <w:tcPr>
            <w:tcW w:w="1984" w:type="dxa"/>
            <w:tcBorders>
              <w:top w:val="single" w:sz="12" w:space="0" w:color="A6A6A6" w:themeColor="background1" w:themeShade="A6"/>
            </w:tcBorders>
          </w:tcPr>
          <w:p w14:paraId="5FCA3212" w14:textId="77777777" w:rsidR="00300740" w:rsidRPr="003813C2" w:rsidRDefault="00300740" w:rsidP="00300740">
            <w:pPr>
              <w:shd w:val="clear" w:color="auto" w:fill="FFFFFF" w:themeFill="background1"/>
              <w:spacing w:before="240" w:line="360" w:lineRule="auto"/>
              <w:ind w:right="35"/>
              <w:jc w:val="right"/>
              <w:rPr>
                <w:rFonts w:ascii="Comic Sans MS" w:hAnsi="Comic Sans MS"/>
                <w:color w:val="5A2781"/>
                <w:szCs w:val="28"/>
              </w:rPr>
            </w:pPr>
            <w:r w:rsidRPr="003813C2">
              <w:rPr>
                <w:rFonts w:ascii="Comic Sans MS" w:hAnsi="Comic Sans MS"/>
                <w:color w:val="5A2781"/>
                <w:szCs w:val="28"/>
              </w:rPr>
              <w:t>Zarni</w:t>
            </w:r>
          </w:p>
          <w:p w14:paraId="6AEFC61C" w14:textId="77777777" w:rsidR="00300740" w:rsidRPr="003813C2" w:rsidRDefault="00300740" w:rsidP="00C52650">
            <w:pPr>
              <w:shd w:val="clear" w:color="auto" w:fill="FFFFFF" w:themeFill="background1"/>
              <w:spacing w:before="200" w:line="360" w:lineRule="auto"/>
              <w:ind w:right="35"/>
              <w:jc w:val="right"/>
              <w:rPr>
                <w:rFonts w:ascii="Comic Sans MS" w:hAnsi="Comic Sans MS"/>
                <w:color w:val="2E74B5" w:themeColor="accent5" w:themeShade="BF"/>
                <w:szCs w:val="28"/>
              </w:rPr>
            </w:pPr>
            <w:r w:rsidRPr="003813C2">
              <w:rPr>
                <w:rFonts w:ascii="Comic Sans MS" w:hAnsi="Comic Sans MS"/>
                <w:color w:val="2E74B5" w:themeColor="accent5" w:themeShade="BF"/>
                <w:szCs w:val="28"/>
              </w:rPr>
              <w:t>Jamila</w:t>
            </w:r>
          </w:p>
          <w:p w14:paraId="0B901DC1" w14:textId="77777777" w:rsidR="00300740" w:rsidRPr="003813C2" w:rsidRDefault="00300740" w:rsidP="00C52650">
            <w:pPr>
              <w:shd w:val="clear" w:color="auto" w:fill="FFFFFF" w:themeFill="background1"/>
              <w:spacing w:before="200" w:line="360" w:lineRule="auto"/>
              <w:ind w:right="35"/>
              <w:jc w:val="right"/>
              <w:rPr>
                <w:rFonts w:ascii="Comic Sans MS" w:hAnsi="Comic Sans MS"/>
                <w:color w:val="5A2781"/>
                <w:szCs w:val="28"/>
              </w:rPr>
            </w:pPr>
            <w:r w:rsidRPr="003813C2">
              <w:rPr>
                <w:rFonts w:ascii="Comic Sans MS" w:hAnsi="Comic Sans MS"/>
                <w:color w:val="5A2781"/>
                <w:szCs w:val="28"/>
              </w:rPr>
              <w:t>Zarni</w:t>
            </w:r>
          </w:p>
          <w:p w14:paraId="32D23913" w14:textId="77777777" w:rsidR="00300740" w:rsidRPr="003813C2" w:rsidRDefault="00300740" w:rsidP="00300740">
            <w:pPr>
              <w:shd w:val="clear" w:color="auto" w:fill="FFFFFF" w:themeFill="background1"/>
              <w:spacing w:before="120" w:line="360" w:lineRule="auto"/>
              <w:ind w:right="35"/>
              <w:jc w:val="right"/>
              <w:rPr>
                <w:rFonts w:ascii="Comic Sans MS" w:hAnsi="Comic Sans MS"/>
                <w:szCs w:val="28"/>
              </w:rPr>
            </w:pPr>
            <w:r w:rsidRPr="003813C2">
              <w:rPr>
                <w:rFonts w:ascii="Comic Sans MS" w:hAnsi="Comic Sans MS"/>
                <w:color w:val="2E74B5" w:themeColor="accent5" w:themeShade="BF"/>
                <w:szCs w:val="28"/>
              </w:rPr>
              <w:t>Jamila</w:t>
            </w:r>
          </w:p>
        </w:tc>
        <w:tc>
          <w:tcPr>
            <w:tcW w:w="4253" w:type="dxa"/>
            <w:tcBorders>
              <w:top w:val="single" w:sz="12" w:space="0" w:color="A6A6A6" w:themeColor="background1" w:themeShade="A6"/>
            </w:tcBorders>
          </w:tcPr>
          <w:p w14:paraId="45E45E13" w14:textId="77777777" w:rsidR="00300740" w:rsidRPr="00C52650" w:rsidRDefault="00300740" w:rsidP="00300740">
            <w:pPr>
              <w:spacing w:before="240" w:line="360" w:lineRule="auto"/>
              <w:ind w:right="-299"/>
              <w:rPr>
                <w:rFonts w:ascii="Comic Sans MS" w:hAnsi="Comic Sans MS"/>
                <w:sz w:val="30"/>
                <w:szCs w:val="30"/>
              </w:rPr>
            </w:pPr>
            <w:r w:rsidRPr="00C52650">
              <w:rPr>
                <w:rFonts w:ascii="Comic Sans MS" w:hAnsi="Comic Sans MS"/>
                <w:sz w:val="30"/>
                <w:szCs w:val="30"/>
              </w:rPr>
              <w:t>Hi Jamila</w:t>
            </w:r>
          </w:p>
          <w:p w14:paraId="64F9E660" w14:textId="77777777" w:rsidR="00300740" w:rsidRPr="00C52650" w:rsidRDefault="00300740" w:rsidP="00300740">
            <w:pPr>
              <w:spacing w:before="120" w:line="360" w:lineRule="auto"/>
              <w:ind w:right="-299"/>
              <w:rPr>
                <w:rFonts w:ascii="Comic Sans MS" w:hAnsi="Comic Sans MS"/>
                <w:i/>
                <w:sz w:val="30"/>
                <w:szCs w:val="30"/>
              </w:rPr>
            </w:pPr>
            <w:r w:rsidRPr="00C52650">
              <w:rPr>
                <w:rFonts w:ascii="Comic Sans MS" w:hAnsi="Comic Sans MS"/>
                <w:i/>
                <w:sz w:val="30"/>
                <w:szCs w:val="30"/>
              </w:rPr>
              <w:t>Hello Zarni</w:t>
            </w:r>
          </w:p>
          <w:p w14:paraId="6207EB28" w14:textId="77777777" w:rsidR="00300740" w:rsidRPr="00C52650" w:rsidRDefault="00300740" w:rsidP="00300740">
            <w:pPr>
              <w:spacing w:before="120" w:line="360" w:lineRule="auto"/>
              <w:ind w:right="-299"/>
              <w:rPr>
                <w:rFonts w:ascii="Comic Sans MS" w:hAnsi="Comic Sans MS"/>
                <w:sz w:val="30"/>
                <w:szCs w:val="30"/>
              </w:rPr>
            </w:pPr>
            <w:r w:rsidRPr="00C52650">
              <w:rPr>
                <w:rFonts w:ascii="Comic Sans MS" w:hAnsi="Comic Sans MS"/>
                <w:sz w:val="30"/>
                <w:szCs w:val="30"/>
              </w:rPr>
              <w:t>How are you?</w:t>
            </w:r>
          </w:p>
          <w:p w14:paraId="64D54827" w14:textId="77777777" w:rsidR="00300740" w:rsidRPr="00C52650" w:rsidRDefault="00300740" w:rsidP="003813C2">
            <w:pPr>
              <w:spacing w:before="120" w:after="120" w:line="360" w:lineRule="auto"/>
              <w:ind w:right="-299"/>
              <w:rPr>
                <w:rFonts w:ascii="Comic Sans MS" w:hAnsi="Comic Sans MS"/>
                <w:i/>
                <w:sz w:val="30"/>
                <w:szCs w:val="30"/>
              </w:rPr>
            </w:pPr>
            <w:r w:rsidRPr="00C52650">
              <w:rPr>
                <w:rFonts w:ascii="Comic Sans MS" w:hAnsi="Comic Sans MS"/>
                <w:i/>
                <w:sz w:val="30"/>
                <w:szCs w:val="30"/>
              </w:rPr>
              <w:t>Good thanks</w:t>
            </w:r>
          </w:p>
        </w:tc>
      </w:tr>
    </w:tbl>
    <w:p w14:paraId="499DF7F4" w14:textId="002174CE" w:rsidR="00300740" w:rsidRDefault="00300740" w:rsidP="002A37EE">
      <w:pPr>
        <w:rPr>
          <w:rFonts w:ascii="Comic Sans MS" w:hAnsi="Comic Sans MS"/>
        </w:rPr>
      </w:pPr>
    </w:p>
    <w:p w14:paraId="79B4E18E" w14:textId="1EB6BCFD" w:rsidR="00525AE6" w:rsidRDefault="00525AE6" w:rsidP="002A37EE">
      <w:pPr>
        <w:rPr>
          <w:rFonts w:ascii="Comic Sans MS" w:hAnsi="Comic Sans MS"/>
        </w:rPr>
      </w:pPr>
    </w:p>
    <w:p w14:paraId="24987765" w14:textId="77777777" w:rsidR="003813C2" w:rsidRDefault="003813C2" w:rsidP="003813C2">
      <w:pPr>
        <w:rPr>
          <w:b/>
          <w:bCs/>
          <w:sz w:val="32"/>
          <w:szCs w:val="32"/>
        </w:rPr>
      </w:pPr>
      <w:r>
        <w:rPr>
          <w:b/>
          <w:bCs/>
          <w:sz w:val="32"/>
          <w:szCs w:val="32"/>
        </w:rPr>
        <w:tab/>
      </w:r>
      <w:r>
        <w:rPr>
          <w:b/>
          <w:bCs/>
          <w:sz w:val="32"/>
          <w:szCs w:val="32"/>
        </w:rPr>
        <w:tab/>
      </w:r>
    </w:p>
    <w:p w14:paraId="2F52B8F1" w14:textId="77777777" w:rsidR="003813C2" w:rsidRDefault="003813C2" w:rsidP="003813C2">
      <w:pPr>
        <w:rPr>
          <w:b/>
          <w:bCs/>
          <w:sz w:val="32"/>
          <w:szCs w:val="32"/>
        </w:rPr>
      </w:pPr>
    </w:p>
    <w:p w14:paraId="426B4039" w14:textId="77777777" w:rsidR="003813C2" w:rsidRDefault="003813C2" w:rsidP="003813C2">
      <w:pPr>
        <w:rPr>
          <w:b/>
          <w:bCs/>
          <w:sz w:val="32"/>
          <w:szCs w:val="32"/>
        </w:rPr>
      </w:pPr>
    </w:p>
    <w:p w14:paraId="6AA3BD13" w14:textId="77777777" w:rsidR="003813C2" w:rsidRDefault="003813C2" w:rsidP="003813C2">
      <w:pPr>
        <w:rPr>
          <w:b/>
          <w:bCs/>
          <w:sz w:val="32"/>
          <w:szCs w:val="32"/>
        </w:rPr>
      </w:pPr>
      <w:r>
        <w:rPr>
          <w:sz w:val="32"/>
          <w:szCs w:val="32"/>
        </w:rPr>
        <w:br/>
      </w:r>
    </w:p>
    <w:p w14:paraId="6749D833" w14:textId="77777777" w:rsidR="003813C2" w:rsidRDefault="003813C2" w:rsidP="003813C2">
      <w:pPr>
        <w:rPr>
          <w:b/>
          <w:bCs/>
          <w:sz w:val="32"/>
          <w:szCs w:val="32"/>
        </w:rPr>
      </w:pPr>
    </w:p>
    <w:p w14:paraId="42A79AD4" w14:textId="77777777" w:rsidR="003813C2" w:rsidRDefault="003813C2" w:rsidP="003813C2">
      <w:pPr>
        <w:rPr>
          <w:b/>
          <w:bCs/>
          <w:sz w:val="32"/>
          <w:szCs w:val="32"/>
        </w:rPr>
      </w:pPr>
    </w:p>
    <w:p w14:paraId="114F1CAD" w14:textId="5B742564" w:rsidR="003813C2" w:rsidRDefault="003813C2" w:rsidP="003813C2">
      <w:pPr>
        <w:rPr>
          <w:b/>
          <w:bCs/>
          <w:sz w:val="32"/>
          <w:szCs w:val="32"/>
        </w:rPr>
      </w:pPr>
    </w:p>
    <w:p w14:paraId="15B04914" w14:textId="7F0A2E4B" w:rsidR="003813C2" w:rsidRDefault="00655F0F" w:rsidP="003813C2">
      <w:pPr>
        <w:rPr>
          <w:b/>
          <w:bCs/>
          <w:sz w:val="32"/>
          <w:szCs w:val="32"/>
        </w:rPr>
      </w:pPr>
      <w:r>
        <w:rPr>
          <w:noProof/>
        </w:rPr>
        <mc:AlternateContent>
          <mc:Choice Requires="wps">
            <w:drawing>
              <wp:anchor distT="0" distB="0" distL="114300" distR="114300" simplePos="0" relativeHeight="253915136" behindDoc="0" locked="0" layoutInCell="1" allowOverlap="1" wp14:anchorId="0DFC6123" wp14:editId="2F441E55">
                <wp:simplePos x="0" y="0"/>
                <wp:positionH relativeFrom="column">
                  <wp:posOffset>3120390</wp:posOffset>
                </wp:positionH>
                <wp:positionV relativeFrom="paragraph">
                  <wp:posOffset>98425</wp:posOffset>
                </wp:positionV>
                <wp:extent cx="2453640" cy="815340"/>
                <wp:effectExtent l="0" t="0" r="22860" b="22860"/>
                <wp:wrapSquare wrapText="bothSides"/>
                <wp:docPr id="962325720" name="Text Box 1"/>
                <wp:cNvGraphicFramePr/>
                <a:graphic xmlns:a="http://schemas.openxmlformats.org/drawingml/2006/main">
                  <a:graphicData uri="http://schemas.microsoft.com/office/word/2010/wordprocessingShape">
                    <wps:wsp>
                      <wps:cNvSpPr txBox="1"/>
                      <wps:spPr>
                        <a:xfrm>
                          <a:off x="0" y="0"/>
                          <a:ext cx="2453640" cy="815340"/>
                        </a:xfrm>
                        <a:prstGeom prst="rect">
                          <a:avLst/>
                        </a:prstGeom>
                        <a:noFill/>
                        <a:ln w="6350">
                          <a:solidFill>
                            <a:schemeClr val="bg1">
                              <a:lumMod val="65000"/>
                            </a:schemeClr>
                          </a:solidFill>
                        </a:ln>
                      </wps:spPr>
                      <wps:txbx>
                        <w:txbxContent>
                          <w:p w14:paraId="000DFD34" w14:textId="449EF46C" w:rsidR="00655F0F" w:rsidRPr="007D35AC" w:rsidRDefault="00655F0F">
                            <w:pPr>
                              <w:rPr>
                                <w:color w:val="808080" w:themeColor="background1" w:themeShade="80"/>
                                <w:szCs w:val="32"/>
                              </w:rPr>
                            </w:pPr>
                            <w:r w:rsidRPr="00655F0F">
                              <w:rPr>
                                <w:color w:val="808080" w:themeColor="background1" w:themeShade="80"/>
                                <w:szCs w:val="32"/>
                              </w:rPr>
                              <w:t>Two voices, a female and then a male read all the instructions including the numbers.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C6123" id="_x0000_s1445" type="#_x0000_t202" style="position:absolute;margin-left:245.7pt;margin-top:7.75pt;width:193.2pt;height:64.2pt;z-index:2539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u10QAIAAIEEAAAOAAAAZHJzL2Uyb0RvYy54bWysVMGO2jAQvVfqP1i+lyRA6G5EWFFWVJXo&#10;7kpstWfjOCSS43FtQ0K/vmOHANr2VPVixjMv45n3Zpg/dI0kR2FsDSqnySimRCgORa32Of3xuv50&#10;R4l1TBVMghI5PQlLHxYfP8xbnYkxVCALYQgmUTZrdU4r53QWRZZXomF2BFooDJZgGubwavZRYViL&#10;2RsZjeN4FrVgCm2AC2vR+9gH6SLkL0vB3XNZWuGIzCnW5sJpwrnzZ7SYs2xvmK5qfi6D/UMVDasV&#10;PnpJ9cgcIwdT/5GqqbkBC6UbcWgiKMuai9ADdpPE77rZVkyL0AuSY/WFJvv/0vKn41a/GOK6L9Ch&#10;gJ6QVtvMotP305Wm8b9YKcE4Uni60CY6Rzg6x9N0MptiiGPsLkknaGOa6Pq1NtZ9FdAQb+TUoCyB&#10;LXbcWNdDB4h/TMG6ljJIIxVpczqbpHH4wIKsCx/0sDAkYiUNOTKUd7dPAkYemu9Q9L5ZGsdDMRd4&#10;KO0mExYqFTqvfXvLdbuO1AW2l6QDKzsoTkiWgX6OrObrGjvaMOtemMHBQRJwGdwzHqUErBzOFiUV&#10;mF9/83s86olRSlocxJzanwdmBCXym0Kl75Op59aFyzT9PMaLuY3sbiPq0KwAyUhw7TQPpsc7OZil&#10;geYNd2bpX8UQUxzfzqkbzJXr1wN3jovlMoBwVjVzG7XV3Kf25Hu9Xrs3ZvRZVIfj8ATDyLLsnbY9&#10;tld3eXBQ1kF4z3TP6lkAnPOgz3kn/SLd3gPq+s+x+A0AAP//AwBQSwMEFAAGAAgAAAAhABm1u4nf&#10;AAAACgEAAA8AAABkcnMvZG93bnJldi54bWxMj8FOwzAQRO9I/IO1SNyok5LSJsSpEFIlTpUa2rsb&#10;L3FEvA6x26Z8PcsJjjvzNDtTrifXizOOofOkIJ0lIJAabzpqFezfNw8rECFqMrr3hAquGGBd3d6U&#10;ujD+Qjs817EVHEKh0ApsjEMhZWgsOh1mfkBi78OPTkc+x1aaUV843PVyniRP0umO+IPVA75abD7r&#10;k1PwdYib73l73ba7t4NN91mdb02t1P3d9PIMIuIU/2D4rc/VoeJOR38iE0SvIMvTjFE2FgsQDKyW&#10;S95yZCF7zEFWpfw/ofoBAAD//wMAUEsBAi0AFAAGAAgAAAAhALaDOJL+AAAA4QEAABMAAAAAAAAA&#10;AAAAAAAAAAAAAFtDb250ZW50X1R5cGVzXS54bWxQSwECLQAUAAYACAAAACEAOP0h/9YAAACUAQAA&#10;CwAAAAAAAAAAAAAAAAAvAQAAX3JlbHMvLnJlbHNQSwECLQAUAAYACAAAACEAwO7tdEACAACBBAAA&#10;DgAAAAAAAAAAAAAAAAAuAgAAZHJzL2Uyb0RvYy54bWxQSwECLQAUAAYACAAAACEAGbW7id8AAAAK&#10;AQAADwAAAAAAAAAAAAAAAACaBAAAZHJzL2Rvd25yZXYueG1sUEsFBgAAAAAEAAQA8wAAAKYFAAAA&#10;AA==&#10;" filled="f" strokecolor="#a5a5a5 [2092]" strokeweight=".5pt">
                <v:textbox>
                  <w:txbxContent>
                    <w:p w14:paraId="000DFD34" w14:textId="449EF46C" w:rsidR="00655F0F" w:rsidRPr="007D35AC" w:rsidRDefault="00655F0F">
                      <w:pPr>
                        <w:rPr>
                          <w:color w:val="808080" w:themeColor="background1" w:themeShade="80"/>
                          <w:szCs w:val="32"/>
                        </w:rPr>
                      </w:pPr>
                      <w:r w:rsidRPr="00655F0F">
                        <w:rPr>
                          <w:color w:val="808080" w:themeColor="background1" w:themeShade="80"/>
                          <w:szCs w:val="32"/>
                        </w:rPr>
                        <w:t>Two voices, a female and then a male read all the instructions including the numbers.</w:t>
                      </w:r>
                    </w:p>
                  </w:txbxContent>
                </v:textbox>
                <w10:wrap type="square"/>
              </v:shape>
            </w:pict>
          </mc:Fallback>
        </mc:AlternateContent>
      </w:r>
      <w:r w:rsidRPr="007F07BE">
        <w:rPr>
          <w:rFonts w:ascii="Century Gothic" w:hAnsi="Century Gothic" w:cstheme="minorHAnsi"/>
          <w:bCs/>
          <w:noProof/>
          <w:szCs w:val="28"/>
          <w:lang w:val="en-AU" w:eastAsia="en-AU"/>
        </w:rPr>
        <mc:AlternateContent>
          <mc:Choice Requires="wpg">
            <w:drawing>
              <wp:anchor distT="0" distB="0" distL="114300" distR="114300" simplePos="0" relativeHeight="253370368" behindDoc="0" locked="0" layoutInCell="1" allowOverlap="1" wp14:anchorId="3DF8B7A6" wp14:editId="36D0E269">
                <wp:simplePos x="0" y="0"/>
                <wp:positionH relativeFrom="margin">
                  <wp:align>left</wp:align>
                </wp:positionH>
                <wp:positionV relativeFrom="paragraph">
                  <wp:posOffset>187325</wp:posOffset>
                </wp:positionV>
                <wp:extent cx="914400" cy="580390"/>
                <wp:effectExtent l="0" t="0" r="0" b="0"/>
                <wp:wrapNone/>
                <wp:docPr id="251538899" name="Group 251538899"/>
                <wp:cNvGraphicFramePr/>
                <a:graphic xmlns:a="http://schemas.openxmlformats.org/drawingml/2006/main">
                  <a:graphicData uri="http://schemas.microsoft.com/office/word/2010/wordprocessingGroup">
                    <wpg:wgp>
                      <wpg:cNvGrpSpPr/>
                      <wpg:grpSpPr>
                        <a:xfrm>
                          <a:off x="0" y="0"/>
                          <a:ext cx="914400" cy="580390"/>
                          <a:chOff x="56230" y="6764"/>
                          <a:chExt cx="574091" cy="454998"/>
                        </a:xfrm>
                      </wpg:grpSpPr>
                      <pic:pic xmlns:pic="http://schemas.openxmlformats.org/drawingml/2006/picture">
                        <pic:nvPicPr>
                          <pic:cNvPr id="1031940998" name="Picture 1031940998"/>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335"/>
                              </a:ext>
                            </a:extLst>
                          </a:blip>
                          <a:stretch>
                            <a:fillRect/>
                          </a:stretch>
                        </pic:blipFill>
                        <pic:spPr>
                          <a:xfrm>
                            <a:off x="56230" y="6764"/>
                            <a:ext cx="574091" cy="454998"/>
                          </a:xfrm>
                          <a:prstGeom prst="rect">
                            <a:avLst/>
                          </a:prstGeom>
                        </pic:spPr>
                      </pic:pic>
                      <wps:wsp>
                        <wps:cNvPr id="403703480" name="Text Box 403703480"/>
                        <wps:cNvSpPr txBox="1"/>
                        <wps:spPr>
                          <a:xfrm>
                            <a:off x="256129" y="109388"/>
                            <a:ext cx="182518" cy="270520"/>
                          </a:xfrm>
                          <a:prstGeom prst="rect">
                            <a:avLst/>
                          </a:prstGeom>
                          <a:solidFill>
                            <a:sysClr val="window" lastClr="FFFFFF"/>
                          </a:solidFill>
                          <a:ln w="6350">
                            <a:noFill/>
                          </a:ln>
                        </wps:spPr>
                        <wps:txbx>
                          <w:txbxContent>
                            <w:p w14:paraId="0553B5FC" w14:textId="77777777" w:rsidR="00930F3D" w:rsidRPr="0058290D" w:rsidRDefault="00930F3D" w:rsidP="00930F3D">
                              <w:pPr>
                                <w:jc w:val="center"/>
                                <w:rPr>
                                  <w:rFonts w:ascii="Comic Sans MS" w:hAnsi="Comic Sans MS"/>
                                  <w:b/>
                                  <w:sz w:val="24"/>
                                  <w:szCs w:val="24"/>
                                </w:rPr>
                              </w:pPr>
                              <w:r w:rsidRPr="0058290D">
                                <w:rPr>
                                  <w:rFonts w:ascii="Comic Sans MS" w:hAnsi="Comic Sans MS"/>
                                  <w:b/>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F8B7A6" id="Group 251538899" o:spid="_x0000_s1446" style="position:absolute;margin-left:0;margin-top:14.75pt;width:1in;height:45.7pt;z-index:253370368;mso-position-horizontal:left;mso-position-horizontal-relative:margin;mso-width-relative:margin;mso-height-relative:margin" coordorigin="562,67" coordsize="5740,4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Wq4XkwMAADAIAAAOAAAAZHJzL2Uyb0RvYy54bWycVV1v2zgQfD/g/gOh&#10;90aSvy3EKXzJJSgQtMYlhz7TFGURlUgeSVtyf/0NKcmOkxx6bYDISy653J2dIa8/tnVFDtxYoeQq&#10;Sq+SiHDJVC7kbhX9/Xz/YRER66jMaaUkX0VHbqOPN7//dt3ojI9UqaqcG4Ig0maNXkWlczqLY8tK&#10;XlN7pTSXcBbK1NRhaHZxbmiD6HUVj5JkFjfK5Nooxq3F7F3njG5C/KLgzH0pCssdqVYRcnPha8J3&#10;67/xzTXNdobqUrA+DfoLWdRUSBx6CnVHHSV7I96EqgUzyqrCXTFVx6ooBOOhBlSTJq+qeTBqr0Mt&#10;u6zZ6RNMgPYVTr8cln0+PBj9pDcGSDR6ByzCyNfSFqb2v8iStAGy4wky3jrCMLlMJ5MEwDK4potk&#10;vOwhZSVw97ums9EYfrhn89mkw5uVf/bbp/NJsky77ZPpZLlc+BXxcHZ8kZEWLMN/DwOsNzD8mC7Y&#10;5faGR32Q+n/FqKn5ttcf0DFNndiKSrhjYB9645OSh41gG9MNgOjGEJFDDck4XaI+FEUkrcF+LPOn&#10;kxcelOtD+F1dDOprfFTsmyVS3ZZU7vjaahAZAQM4l8tjP7xIYFsJfS+qyrfO232pIP0r0ryDVkfI&#10;O8X2NZeuU5jhFapW0pZC24iYjNdbjvLMp9x3Dup2KE0bIV3XXusMd6z05xfI4y/k3jX15AhJn/P0&#10;JVhQ8B3SvUefgXs/IA+ANNY9cFUTbyBhJIKO0YweHm2f0rAEpDtnEUwMvSJwLdkBQozegPhTynsq&#10;qeZIwYc982SSjOfJeLKATDqaPPsK/1AtOXuCOsMmr1XiWrh7Qvhg/4HeaDpLR8ugvjRZjhdBXTQb&#10;AEwXo2kKcnrxjubJdBTEe1LfTwJIM6sqkQ/Us0d7WxlyoLh5cWHnqolIRa3D5Cq6D3+91i+2VZI0&#10;uCvG0yS0Siofr6NPJdGlc7Xecu22DVobpTMfzc9tVX4EREah5YDUanYv0P9HnL2hBrc7JvFiuS/4&#10;FJXCaaq3IlIq8/29eb8erYc3Ig1ei1Vk/9lTf49UnyRIEa5BPC9hMJnOgSQxLz3blx65r28VYIF8&#10;kF0w/XpXDWZhVP0VD9vanwoXlQxnryI3mLcOIzjwMDK+Xge7u54e5ZPGpZYG9Dy7n9uv1OheAg6t&#10;/6wGGr5RQrfWS0Sq9d6pQgSZnFHtGwBJBCs8S7Au3r2X47Dq/NDf/AsAAP//AwBQSwMECgAAAAAA&#10;AAAhAGVTfXS/DAAAvwwAABQAAABkcnMvbWVkaWEvaW1hZ2UxLnBuZ4lQTkcNChoKAAAADUlIRFIA&#10;AAEGAAAAxQgDAAAAgeCsoAAAAAFzUkdCAK7OHOkAAAAEZ0FNQQAAsY8L/GEFAAACplBMVEX////+&#10;/v79/f38/Pzr6+vX19fLy8vGxsbIyMjS0tLm5ub5+fn6+vrt7e2CgoIDAwMAAAACAgJTU1Pp6en7&#10;+/sfHx8ODg5bW1s9PT0BAQEbGxu6urr4+PgSEhL19fWEhIQJCQlYWFijo6O8vLzNzc3d3d3n5+fi&#10;4uLT09PBwcGtra1ubm4gICBhYWFWVlYHBwdUVFT09PRsbGweHh4vLy/29vYPDw8yMjJ8fHwLCwtR&#10;UVF9fX2enp47OzuioqIqKiry8vKOjo5SUlKMjIxcXFyBgYFHR0dKSkqmpqaJiYkuLi7Ozs7j4+Ml&#10;JSVLS0vq6uro6Ojs7OzZ2dkYGBi1tbW5ubk6OjqsrKyAgIDk5OS/v7/v7+/u7u42Njbw8PAMDAyP&#10;j484ODhBQUGUlJTg4OAzMzP39/fU1NQtLS0XFxezs7NCQkIQEBAKCgpfX19XV1enp6efn58nJyc/&#10;Pz8pKSnDw8ODg4NnZ2fc3NwwMDDMzMzz8/MUFBSVlZW4uLgcHBzf399vb28EBAQaGhoFBQWRkZEd&#10;HR0kJCSoqKgjIyPQ0NCYmJhjY2OQkJBaWlrCwsLAwMCwsLBGRkZra2s1NTUxMTFDQ0Orq6upqalF&#10;RUW+vr7FxcXa2tqvr6+9vb3Pz89iYmIWFhYhISEVFRVeXl5qampNTU00NDQNDQ3x8fG7u7s8PDyH&#10;h4exsbF7e3uurq7h4eHJycltbW0GBgZPT09QUFCNjY1gYGC3t7eLi4sICAgTExN+fn5oaGjV1dVz&#10;c3N6enoRERFpaWmampoiIiK2trbe3t51dXVOTk6Tk5O0tLR2dnZISEhMTEzW1tbY2NhdXV2kpKSc&#10;nJybm5uZmZksLCzHx8fR0dFkZGR/f3/ExMR5eXk5OTmKioqysrJmZmbl5eUAAADNjiW5AAAA4nRS&#10;TlP/////////////////////////////////////////////////////////////////////////&#10;////////////////////////////////////////////////////////////////////////////&#10;////////////////////////////////////////////////////////////////////////////&#10;//////////////////////////////////////////////////////////////////////////8A&#10;cB66HwAAAAlwSFlzAAAh1QAAIdUBBJy0nQAACLRJREFUeF7tnct56jAQhW8JNMGWPtIDW5qgkNCD&#10;u+D7sss2e1q5mjNHD/ADQ4xGJvPfEFu2QZrjkTSSxc0/x3Ecx3Ecx3Ecx3Ecx3GcP8B+ewzsmfpz&#10;7L83fXZ/So6PM80eZMer3prjgdZOce549Zsy6QbX8B3vR7812J2643a/32+33enyxYOJt6wdOxqn&#10;fG55+IbvK3/54tG3gXaBA4+NceU1PPYWfNKmwDcPTfPDqwP3RFsN2aZHnDz3KB88sm5ozONN3gff&#10;9w41I7WMz9zTE9+7+eSBtUIznrbjwvdv1hxmp1aB6WeIPeh6W4gYEB2Zfo49P+XM9Npg8X8fA8X+&#10;lsl1wbIvUamjQ6yvgdiy5Ez+FrYQaxt5dlrs5UJAdrwnJtcBu4glC033mheMtwHDnmWrMhuI9ejA&#10;GsHUcujHrqVe8LYxtST6wevQ4XUqRB1+F45VQovKxNK89MOXRAv6skBHP56JdtHZkpGZxgV4ZZVb&#10;jiMK+crRoMYPjU/NoYyvnSTR0Ox1/rYAKOGrPVbH70y0iAb+TLwO5NKwDiheBXdFPs1G1ShdjSdN&#10;OmZhojW07WLitej0AxONgaJVCnSRV5ODCwROteZNNT5hoinqFgy5NRhEobpWXJIAHbjfELWLhRil&#10;uWcXCO2qtlmSYXPuUL9Q6J8bWw+DbqLyY0bJsjF3sChSe+6AuegLE9WQTJtyB5sCYa1YSyMsGxla&#10;cwesSTGYD0LD3M50vZTG4q5gfradEMqsNJJxM7UCq1G4XxfMv/wwYY2UxeieGGbdQ4piNObFuJb7&#10;xuABilF7jbitjaVApndE8m7DHUxLYpr5FVIQs+kw9BUtLBRE02D3SFFyrz6oGwADHO4bILm3UCsQ&#10;2HPfgFa6TCmGlqNyFd0jP0y+IG2LFEMGFOG21BxX4IGNCCHbBp5fSTESPFYBZrhBpTAfZepTtASP&#10;vh59bpzgUSOuv2MaqDY53cvZLqLmouASOxnMYhfmvtl8nbqO34CpLcPleNIliILFZD0XKG4+T8BK&#10;hu7Ydcf0RUWeXJL95IeyaTx0qkK8J9VmgpIMQYXw2qLDuDO6eGrsMWkSv+RBEX5svUFfemDK0p8n&#10;vGVyvMKlqqpA+DGUARqgaqhD8Pwgl4d1+Jp8BzLcifkRIxl2Yj9ECD/3142eH4yzTvdVuATjxRH0&#10;RRks2gZ1BnlpIXjFIA+GF5Nzi8iNPUTEzhvgDHyhoZ6qzceHqkVRJfr3V7tKsZ0Ng7yMZFBviDqw&#10;new3k9mIh+bJsgr7/ociK1GhxEyG5AzaROAor0mURjzgDl9Jsn2/MiFWEcvFCZI7UAaTtkGVwE6H&#10;0vVqdJd1yLbdJSs24EPIHgoEYp2w9gZsZGekWhwKk7i9y0e68rv/HuQTwqYkgMIo0q5tAGEH5es3&#10;8Hk5yOwy5smcgVGb5HKm7QXGPYVu4A7Dk5N5aDAdCxSk6waiLnQT6gz0B/2xbBsG3IFXFdOjuR+d&#10;KUOXriucKx5D9iKAELcB07YBXqDb8EuOx697ZZNzxDBz5vIcVz5v84ek2T7Jo7A+uoSdDArdAXqg&#10;s+Bl58KEWME/581LpHZ2lz6jcJAAzS/VMPcGbrArJ3hZET3nde1ZminyR6SalT4M/yUVLc+uEF4N&#10;tA0QQ8AJXpdvYG4kn5Uh1w7JQUaWpTNgp4G2QUUIKdwrXld0dk/LwG3RY0gGsF1JUtjGDdENVJCb&#10;WtHvIdLOFAPOUwQSgeQLEIFKGHkD4wa4gkohO3KG1xVhQt7pBZkDFDWA2/w+RA1qdwaiGLYNrAuq&#10;BBJyJtaFobs6R4ah98X4AZNvtP7KGSzbhugJUABbOROLXMQL3A7Fxn0GZEiRBDLg/Q9QA9mYyRCt&#10;j3LIVhqqWJJdihL6dk3Svzz1OtIGy0RsiWph1zZE41UBbGUNd7xzReDA7cMy5LiBW1nZIrNvYnp8&#10;KXZtQzReFUBCnvNGJ0jWPBw3ROuLwSmnHSAzzE4CUA1Db4jmRz2OpQx5oiFPGsyUIbpRjsBiqxK9&#10;AWRXCJjFDbku5F2puypDOSwaMGuKIdl+1EUgczCaCoQNnaEBb0h7xw53C5cVtTRbNTV1nSkCh/wG&#10;lZI9BU1XdK+FtkH3wlYKoxU6j6mLSHhOfxnoN42RMm6IfqAYeQPiBq0M+sI/OZM6CJJMyU3lHYoh&#10;6c2MrEaR2XhF0oZjilIDRc7c3PLcVObpg3vkC2/jTskgmR5e+hOw9Ib0wobewOsihUnc3icPpW6n&#10;piWDaHkmpG3bBn1FdxiQIff9s2dkrxYC3HyeTPtyvoFiUBIjb0BPEV6pQshOOQunFMlH7lTRwFx/&#10;3xPr8GD3jRCmlSL+ohjSTl3NNxY+PTNoUMYf/EreMJ7QGexkoO3JHcJWTvCyHgNPciYYXVUmWXwk&#10;4xVJsacwaBtguf7mPznBy26ZXr3Sp9fvEmRP29NPwLBSXDuDLnoZWdXyUJUQRt8gmcPwgqCEXaW4&#10;dQbUiZGbOHZ8nLHlUsidPiC/1BkMe4pgOO1XNSa+5vLMf8FTPPApQc0Tw2k/dyiDRdtAAagFyjc8&#10;eHpuof1VT5lB9rBfiGKYeoMKoFrgBC+6YcSg58DwCtZHCWRrOKZQCUpnmL+g5Rcgf9VAfqkYtj1F&#10;9gYc5TUvBlnBeBKUMGwbCnfQKlGpEPjPO7hSmM5g7A38raOJSs5Ad8DULESQX2YyQAP9rWF0NRWo&#10;wycdAbTQU9RsGIAulJXJ2egPhm1DdAb9c2DVSiCoDtpfQAjDtkGdgevn5806Lwcy3Zzjt2vs2gZ1&#10;Bm0cq6sQdYiPLezaBvGE+K3MeWvclkW9MHD+sGsbggb5LxDzXGXYQJTU9oaSKiH0INEZE4Yy8IQN&#10;8Zt/pFqlSH8aUWnhL0UWReKRCjBDoX73MI6WiIkKoE1+Yjbp1Rwqu+b2cLh5sug4juM4juM4juM4&#10;juM4juM4juM4juM4juM4juM4juM4juM4juM4jvMc//79B8zZSUvTSXwtAAAAAElFTkSuQmCCUEsD&#10;BBQABgAIAAAAIQB2mb233gAAAAcBAAAPAAAAZHJzL2Rvd25yZXYueG1sTI9BS8NAEIXvgv9hGcGb&#10;3SS2YmM2pRT1VARbQbxNk2kSmp0N2W2S/nunJ73Nmze89022mmyrBup949hAPItAEReubLgy8LV/&#10;e3gG5QNyia1jMnAhD6v89ibDtHQjf9KwC5WSEPYpGqhD6FKtfVGTRT9zHbF4R9dbDCL7Spc9jhJu&#10;W51E0ZO22LA01NjRpqbitDtbA+8jjuvH+HXYno6by89+8fG9jcmY+7tp/QIq0BT+juGKL+iQC9PB&#10;nbn0qjUgjwQDyXIB6urO57I4yJBES9B5pv/z578AAAD//wMAUEsDBBQABgAIAAAAIQA+38iL4AAA&#10;ALoBAAAZAAAAZHJzL19yZWxzL2Uyb0RvYy54bWwucmVsc6yQsWoDMQyG90LfwWjv+S5DKSG+LG0g&#10;Q5eSPoBi63wmtmxsJyRvX7dLGgh06ahf6Ps/tFqfgxcnysVFVjB0PQhiHY1jq+Bzt3l6AVEqskEf&#10;mRRcqMB6fHxYfZDH2o7K7FIRjcJFwVxrWkpZ9EwBSxcTcdtMMQesbcxWJtQHtCQXff8s828GjDdM&#10;sTUK8tYsQOwuqTX/zY7T5DS9Rn0MxPVOhZwbKXvHhwbFbKkqwH081uXe4zV8j6b1vZ0rZUYP8r7Y&#10;8J9iLrSnXKUCGYfyJxy6xPbbQd58fPwCAAD//wMAUEsBAi0AFAAGAAgAAAAhALGCZ7YKAQAAEwIA&#10;ABMAAAAAAAAAAAAAAAAAAAAAAFtDb250ZW50X1R5cGVzXS54bWxQSwECLQAUAAYACAAAACEAOP0h&#10;/9YAAACUAQAACwAAAAAAAAAAAAAAAAA7AQAAX3JlbHMvLnJlbHNQSwECLQAUAAYACAAAACEA4lqu&#10;F5MDAAAwCAAADgAAAAAAAAAAAAAAAAA6AgAAZHJzL2Uyb0RvYy54bWxQSwECLQAKAAAAAAAAACEA&#10;ZVN9dL8MAAC/DAAAFAAAAAAAAAAAAAAAAAD5BQAAZHJzL21lZGlhL2ltYWdlMS5wbmdQSwECLQAU&#10;AAYACAAAACEAdpm9t94AAAAHAQAADwAAAAAAAAAAAAAAAADqEgAAZHJzL2Rvd25yZXYueG1sUEsB&#10;Ai0AFAAGAAgAAAAhAD7fyIvgAAAAugEAABkAAAAAAAAAAAAAAAAA9RMAAGRycy9fcmVscy9lMm9E&#10;b2MueG1sLnJlbHNQSwUGAAAAAAYABgB8AQAADBUAAAAA&#10;">
                <v:shape id="Picture 1031940998" o:spid="_x0000_s1447" type="#_x0000_t75" style="position:absolute;left:562;top:67;width:5741;height: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O2IzQAAAOMAAAAPAAAAZHJzL2Rvd25yZXYueG1sRI9BT8JA&#10;EIXvJvyHzZB4k11Aja0sBBUDgRgjevA46Q5tQ3e26a5Q/z1zMPE48968981s0ftGnaiLdWAL45EB&#10;RVwEV3Np4evz9eYBVEzIDpvAZOGXIizmg6sZ5i6c+YNO+1QqCeGYo4UqpTbXOhYVeYyj0BKLdgid&#10;xyRjV2rX4VnCfaMnxtxrjzVLQ4UtPVdUHPc/3sKmfVlN6bCit932rvzePq3fd8u1tdfDfvkIKlGf&#10;/s1/1xsn+GY6zm5Nlgm0/CQL0PMLAAAA//8DAFBLAQItABQABgAIAAAAIQDb4fbL7gAAAIUBAAAT&#10;AAAAAAAAAAAAAAAAAAAAAABbQ29udGVudF9UeXBlc10ueG1sUEsBAi0AFAAGAAgAAAAhAFr0LFu/&#10;AAAAFQEAAAsAAAAAAAAAAAAAAAAAHwEAAF9yZWxzLy5yZWxzUEsBAi0AFAAGAAgAAAAhADvw7YjN&#10;AAAA4wAAAA8AAAAAAAAAAAAAAAAABwIAAGRycy9kb3ducmV2LnhtbFBLBQYAAAAAAwADALcAAAAB&#10;AwAAAAA=&#10;">
                  <v:imagedata r:id="rId461" o:title=""/>
                </v:shape>
                <v:shape id="Text Box 403703480" o:spid="_x0000_s1448" type="#_x0000_t202" style="position:absolute;left:2561;top:1093;width:1825;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PLCygAAAOIAAAAPAAAAZHJzL2Rvd25yZXYueG1sRI9dS8Mw&#10;FIbvBf9DOMLuXDI3dNRlQ8ThBpZpN/D20Jy11eakJHGt+/XLheDly/vFs1gNthUn8qFxrGEyViCI&#10;S2carjQc9uvbOYgQkQ22jknDLwVYLa+vFpgZ1/MHnYpYiTTCIUMNdYxdJmUoa7IYxq4jTt7ReYsx&#10;SV9J47FP47aVd0rdS4sNp4caO3quqfwufqyGz7549bvt9uu92+Tn3bnI3+gl13p0Mzw9gog0xP/w&#10;X3tjNMzU9EFNZ/MEkZASDsjlBQAA//8DAFBLAQItABQABgAIAAAAIQDb4fbL7gAAAIUBAAATAAAA&#10;AAAAAAAAAAAAAAAAAABbQ29udGVudF9UeXBlc10ueG1sUEsBAi0AFAAGAAgAAAAhAFr0LFu/AAAA&#10;FQEAAAsAAAAAAAAAAAAAAAAAHwEAAF9yZWxzLy5yZWxzUEsBAi0AFAAGAAgAAAAhADRo8sLKAAAA&#10;4gAAAA8AAAAAAAAAAAAAAAAABwIAAGRycy9kb3ducmV2LnhtbFBLBQYAAAAAAwADALcAAAD+AgAA&#10;AAA=&#10;" fillcolor="window" stroked="f" strokeweight=".5pt">
                  <v:textbox>
                    <w:txbxContent>
                      <w:p w14:paraId="0553B5FC" w14:textId="77777777" w:rsidR="00930F3D" w:rsidRPr="0058290D" w:rsidRDefault="00930F3D" w:rsidP="00930F3D">
                        <w:pPr>
                          <w:jc w:val="center"/>
                          <w:rPr>
                            <w:rFonts w:ascii="Comic Sans MS" w:hAnsi="Comic Sans MS"/>
                            <w:b/>
                            <w:sz w:val="24"/>
                            <w:szCs w:val="24"/>
                          </w:rPr>
                        </w:pPr>
                        <w:r w:rsidRPr="0058290D">
                          <w:rPr>
                            <w:rFonts w:ascii="Comic Sans MS" w:hAnsi="Comic Sans MS"/>
                            <w:b/>
                            <w:sz w:val="24"/>
                            <w:szCs w:val="24"/>
                          </w:rPr>
                          <w:t>4</w:t>
                        </w:r>
                      </w:p>
                    </w:txbxContent>
                  </v:textbox>
                </v:shape>
                <w10:wrap anchorx="margin"/>
              </v:group>
            </w:pict>
          </mc:Fallback>
        </mc:AlternateContent>
      </w:r>
    </w:p>
    <w:p w14:paraId="28B82411" w14:textId="4F2CA6DC" w:rsidR="003813C2" w:rsidRDefault="00655F0F" w:rsidP="003813C2">
      <w:pPr>
        <w:rPr>
          <w:szCs w:val="32"/>
        </w:rPr>
      </w:pPr>
      <w:r>
        <w:rPr>
          <w:b/>
          <w:bCs/>
          <w:sz w:val="32"/>
          <w:szCs w:val="32"/>
        </w:rPr>
        <w:tab/>
      </w:r>
      <w:r>
        <w:rPr>
          <w:b/>
          <w:bCs/>
          <w:sz w:val="32"/>
          <w:szCs w:val="32"/>
        </w:rPr>
        <w:tab/>
      </w:r>
      <w:r w:rsidR="003813C2" w:rsidRPr="00655F0F">
        <w:rPr>
          <w:rFonts w:ascii="Comic Sans MS" w:hAnsi="Comic Sans MS" w:cstheme="minorHAnsi"/>
          <w:b/>
          <w:bCs/>
        </w:rPr>
        <w:t>Classroom instructions</w:t>
      </w:r>
      <w:r w:rsidR="003813C2" w:rsidRPr="00930F3D">
        <w:rPr>
          <w:b/>
          <w:bCs/>
          <w:sz w:val="32"/>
          <w:szCs w:val="32"/>
        </w:rPr>
        <w:t xml:space="preserve"> </w:t>
      </w:r>
      <w:r w:rsidR="003813C2" w:rsidRPr="00930F3D">
        <w:rPr>
          <w:sz w:val="32"/>
          <w:szCs w:val="32"/>
        </w:rPr>
        <w:t xml:space="preserve">  </w:t>
      </w:r>
    </w:p>
    <w:tbl>
      <w:tblPr>
        <w:tblStyle w:val="TableGrid"/>
        <w:tblpPr w:leftFromText="180" w:rightFromText="180" w:vertAnchor="page" w:horzAnchor="margin" w:tblpY="1058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13"/>
        <w:gridCol w:w="4706"/>
      </w:tblGrid>
      <w:tr w:rsidR="00655F0F" w14:paraId="16139C04" w14:textId="77777777" w:rsidTr="00655F0F">
        <w:trPr>
          <w:trHeight w:val="1031"/>
        </w:trPr>
        <w:tc>
          <w:tcPr>
            <w:tcW w:w="1413" w:type="dxa"/>
            <w:shd w:val="clear" w:color="auto" w:fill="F2F2F2" w:themeFill="background1" w:themeFillShade="F2"/>
            <w:vAlign w:val="center"/>
          </w:tcPr>
          <w:p w14:paraId="426F74F7" w14:textId="77777777" w:rsidR="00655F0F" w:rsidRPr="003813C2" w:rsidRDefault="00655F0F" w:rsidP="00655F0F">
            <w:pPr>
              <w:spacing w:before="120"/>
              <w:ind w:right="35" w:hanging="142"/>
              <w:jc w:val="center"/>
              <w:rPr>
                <w:rFonts w:ascii="Comic Sans MS" w:hAnsi="Comic Sans MS"/>
                <w:color w:val="C00000"/>
                <w:szCs w:val="28"/>
              </w:rPr>
            </w:pPr>
            <w:r w:rsidRPr="003813C2">
              <w:rPr>
                <w:rFonts w:ascii="Comic Sans MS" w:hAnsi="Comic Sans MS"/>
                <w:szCs w:val="28"/>
              </w:rPr>
              <w:t>Page 12</w:t>
            </w:r>
          </w:p>
        </w:tc>
        <w:tc>
          <w:tcPr>
            <w:tcW w:w="4706" w:type="dxa"/>
          </w:tcPr>
          <w:p w14:paraId="48E707A3" w14:textId="77777777" w:rsidR="00655F0F" w:rsidRPr="00C52650" w:rsidRDefault="00655F0F" w:rsidP="00165DC1">
            <w:pPr>
              <w:pStyle w:val="ListParagraph"/>
              <w:numPr>
                <w:ilvl w:val="0"/>
                <w:numId w:val="81"/>
              </w:numPr>
              <w:spacing w:before="240" w:line="360" w:lineRule="auto"/>
              <w:ind w:hanging="720"/>
              <w:rPr>
                <w:rFonts w:ascii="Comic Sans MS" w:hAnsi="Comic Sans MS"/>
                <w:sz w:val="30"/>
                <w:szCs w:val="30"/>
              </w:rPr>
            </w:pPr>
            <w:r w:rsidRPr="00C52650">
              <w:rPr>
                <w:rFonts w:ascii="Comic Sans MS" w:hAnsi="Comic Sans MS"/>
                <w:sz w:val="30"/>
                <w:szCs w:val="30"/>
              </w:rPr>
              <w:t>Sit down.</w:t>
            </w:r>
          </w:p>
          <w:p w14:paraId="621CE53C" w14:textId="77777777" w:rsidR="00655F0F" w:rsidRPr="00C52650" w:rsidRDefault="00655F0F" w:rsidP="00165DC1">
            <w:pPr>
              <w:pStyle w:val="ListParagraph"/>
              <w:numPr>
                <w:ilvl w:val="0"/>
                <w:numId w:val="81"/>
              </w:numPr>
              <w:spacing w:line="360" w:lineRule="auto"/>
              <w:ind w:hanging="720"/>
              <w:rPr>
                <w:rFonts w:ascii="Comic Sans MS" w:hAnsi="Comic Sans MS"/>
                <w:sz w:val="30"/>
                <w:szCs w:val="30"/>
              </w:rPr>
            </w:pPr>
            <w:r w:rsidRPr="00C52650">
              <w:rPr>
                <w:rFonts w:ascii="Comic Sans MS" w:hAnsi="Comic Sans MS"/>
                <w:sz w:val="30"/>
                <w:szCs w:val="30"/>
              </w:rPr>
              <w:t>Stand up.</w:t>
            </w:r>
          </w:p>
          <w:p w14:paraId="099313A7" w14:textId="77777777" w:rsidR="00655F0F" w:rsidRPr="00C52650" w:rsidRDefault="00655F0F" w:rsidP="00165DC1">
            <w:pPr>
              <w:pStyle w:val="ListParagraph"/>
              <w:numPr>
                <w:ilvl w:val="0"/>
                <w:numId w:val="81"/>
              </w:numPr>
              <w:spacing w:line="360" w:lineRule="auto"/>
              <w:ind w:hanging="720"/>
              <w:rPr>
                <w:rFonts w:ascii="Comic Sans MS" w:hAnsi="Comic Sans MS"/>
                <w:sz w:val="30"/>
                <w:szCs w:val="30"/>
              </w:rPr>
            </w:pPr>
            <w:r w:rsidRPr="00C52650">
              <w:rPr>
                <w:rFonts w:ascii="Comic Sans MS" w:hAnsi="Comic Sans MS"/>
                <w:sz w:val="30"/>
                <w:szCs w:val="30"/>
              </w:rPr>
              <w:t>Open your book.</w:t>
            </w:r>
          </w:p>
          <w:p w14:paraId="6A65B3E0" w14:textId="77777777" w:rsidR="00655F0F" w:rsidRPr="00C52650" w:rsidRDefault="00655F0F" w:rsidP="00165DC1">
            <w:pPr>
              <w:pStyle w:val="ListParagraph"/>
              <w:numPr>
                <w:ilvl w:val="0"/>
                <w:numId w:val="81"/>
              </w:numPr>
              <w:spacing w:line="360" w:lineRule="auto"/>
              <w:ind w:hanging="720"/>
              <w:rPr>
                <w:rFonts w:ascii="Comic Sans MS" w:hAnsi="Comic Sans MS"/>
                <w:sz w:val="30"/>
                <w:szCs w:val="30"/>
              </w:rPr>
            </w:pPr>
            <w:r w:rsidRPr="00C52650">
              <w:rPr>
                <w:rFonts w:ascii="Comic Sans MS" w:hAnsi="Comic Sans MS"/>
                <w:sz w:val="30"/>
                <w:szCs w:val="30"/>
              </w:rPr>
              <w:t>Close your book.</w:t>
            </w:r>
          </w:p>
          <w:p w14:paraId="5AB279C8" w14:textId="77777777" w:rsidR="00655F0F" w:rsidRPr="00C52650" w:rsidRDefault="00655F0F" w:rsidP="00165DC1">
            <w:pPr>
              <w:pStyle w:val="ListParagraph"/>
              <w:numPr>
                <w:ilvl w:val="0"/>
                <w:numId w:val="81"/>
              </w:numPr>
              <w:spacing w:line="360" w:lineRule="auto"/>
              <w:ind w:hanging="720"/>
              <w:rPr>
                <w:rFonts w:ascii="Comic Sans MS" w:hAnsi="Comic Sans MS"/>
                <w:sz w:val="30"/>
                <w:szCs w:val="30"/>
              </w:rPr>
            </w:pPr>
            <w:r w:rsidRPr="00C52650">
              <w:rPr>
                <w:rFonts w:ascii="Comic Sans MS" w:hAnsi="Comic Sans MS"/>
                <w:sz w:val="30"/>
                <w:szCs w:val="30"/>
              </w:rPr>
              <w:t>Listen.</w:t>
            </w:r>
          </w:p>
          <w:p w14:paraId="0BF6CC98" w14:textId="77777777" w:rsidR="00655F0F" w:rsidRPr="003813C2" w:rsidRDefault="00655F0F" w:rsidP="00165DC1">
            <w:pPr>
              <w:pStyle w:val="ListParagraph"/>
              <w:numPr>
                <w:ilvl w:val="0"/>
                <w:numId w:val="81"/>
              </w:numPr>
              <w:spacing w:after="120" w:line="360" w:lineRule="auto"/>
              <w:ind w:hanging="720"/>
              <w:rPr>
                <w:rFonts w:ascii="Comic Sans MS" w:hAnsi="Comic Sans MS"/>
                <w:sz w:val="28"/>
                <w:szCs w:val="28"/>
              </w:rPr>
            </w:pPr>
            <w:r w:rsidRPr="00C52650">
              <w:rPr>
                <w:rFonts w:ascii="Comic Sans MS" w:hAnsi="Comic Sans MS"/>
                <w:sz w:val="30"/>
                <w:szCs w:val="30"/>
              </w:rPr>
              <w:t>Look at the board.</w:t>
            </w:r>
          </w:p>
        </w:tc>
      </w:tr>
    </w:tbl>
    <w:p w14:paraId="14CCD4A9" w14:textId="40DE4BDE" w:rsidR="003813C2" w:rsidRPr="00655F0F" w:rsidRDefault="003813C2" w:rsidP="003813C2">
      <w:pPr>
        <w:rPr>
          <w:rFonts w:ascii="Comic Sans MS" w:hAnsi="Comic Sans MS"/>
          <w:color w:val="808080" w:themeColor="background1" w:themeShade="80"/>
        </w:rPr>
      </w:pPr>
    </w:p>
    <w:p w14:paraId="2732CF29" w14:textId="11072626" w:rsidR="00930F3D" w:rsidRDefault="00930F3D" w:rsidP="00300740">
      <w:pPr>
        <w:spacing w:before="360"/>
        <w:rPr>
          <w:rFonts w:ascii="Comic Sans MS" w:hAnsi="Comic Sans MS"/>
        </w:rPr>
      </w:pPr>
    </w:p>
    <w:p w14:paraId="00395CDC" w14:textId="77777777" w:rsidR="003813C2" w:rsidRDefault="003813C2">
      <w:pPr>
        <w:rPr>
          <w:rFonts w:ascii="Comic Sans MS" w:hAnsi="Comic Sans MS"/>
        </w:rPr>
      </w:pPr>
      <w:r>
        <w:rPr>
          <w:rFonts w:ascii="Comic Sans MS" w:hAnsi="Comic Sans MS"/>
        </w:rPr>
        <w:br/>
      </w:r>
      <w:r>
        <w:rPr>
          <w:rFonts w:ascii="Comic Sans MS" w:hAnsi="Comic Sans MS"/>
        </w:rPr>
        <w:br/>
      </w:r>
    </w:p>
    <w:p w14:paraId="68C31B7D" w14:textId="77777777" w:rsidR="003813C2" w:rsidRDefault="003813C2">
      <w:pPr>
        <w:rPr>
          <w:rFonts w:ascii="Comic Sans MS" w:hAnsi="Comic Sans MS"/>
        </w:rPr>
      </w:pPr>
    </w:p>
    <w:p w14:paraId="1AFFCC8E" w14:textId="77777777" w:rsidR="003813C2" w:rsidRDefault="003813C2">
      <w:pPr>
        <w:rPr>
          <w:rFonts w:ascii="Comic Sans MS" w:hAnsi="Comic Sans MS"/>
        </w:rPr>
      </w:pPr>
    </w:p>
    <w:p w14:paraId="46C85CAF" w14:textId="77777777" w:rsidR="003813C2" w:rsidRDefault="003813C2">
      <w:pPr>
        <w:rPr>
          <w:rFonts w:ascii="Comic Sans MS" w:hAnsi="Comic Sans MS"/>
        </w:rPr>
      </w:pPr>
    </w:p>
    <w:p w14:paraId="1FD8F28E" w14:textId="6257363B" w:rsidR="00930F3D" w:rsidRDefault="00930F3D">
      <w:pPr>
        <w:rPr>
          <w:rFonts w:ascii="Comic Sans MS" w:hAnsi="Comic Sans MS"/>
        </w:rPr>
      </w:pPr>
      <w:r>
        <w:rPr>
          <w:rFonts w:ascii="Comic Sans MS" w:hAnsi="Comic Sans MS"/>
        </w:rPr>
        <w:br w:type="page"/>
      </w:r>
    </w:p>
    <w:p w14:paraId="072B284A" w14:textId="3C04A6DF" w:rsidR="00930F3D" w:rsidRDefault="00930F3D" w:rsidP="002A37EE">
      <w:pPr>
        <w:rPr>
          <w:rFonts w:ascii="Comic Sans MS" w:hAnsi="Comic Sans MS"/>
        </w:rPr>
      </w:pPr>
      <w:r>
        <w:rPr>
          <w:rFonts w:ascii="Times New Roman" w:hAnsi="Times New Roman" w:cs="Times New Roman"/>
          <w:noProof/>
          <w:sz w:val="24"/>
          <w:szCs w:val="24"/>
          <w:lang w:val="en-AU" w:eastAsia="en-AU"/>
        </w:rPr>
        <w:lastRenderedPageBreak/>
        <mc:AlternateContent>
          <mc:Choice Requires="wps">
            <w:drawing>
              <wp:anchor distT="0" distB="0" distL="114300" distR="114300" simplePos="0" relativeHeight="253368320" behindDoc="0" locked="0" layoutInCell="1" allowOverlap="1" wp14:anchorId="6F746742" wp14:editId="44316A89">
                <wp:simplePos x="0" y="0"/>
                <wp:positionH relativeFrom="margin">
                  <wp:posOffset>7620</wp:posOffset>
                </wp:positionH>
                <wp:positionV relativeFrom="paragraph">
                  <wp:posOffset>1270</wp:posOffset>
                </wp:positionV>
                <wp:extent cx="1044575" cy="403860"/>
                <wp:effectExtent l="0" t="0" r="21590" b="15240"/>
                <wp:wrapSquare wrapText="bothSides"/>
                <wp:docPr id="1848105854" name="Text Box 9"/>
                <wp:cNvGraphicFramePr/>
                <a:graphic xmlns:a="http://schemas.openxmlformats.org/drawingml/2006/main">
                  <a:graphicData uri="http://schemas.microsoft.com/office/word/2010/wordprocessingShape">
                    <wps:wsp>
                      <wps:cNvSpPr txBox="1"/>
                      <wps:spPr>
                        <a:xfrm>
                          <a:off x="0" y="0"/>
                          <a:ext cx="1044575" cy="403860"/>
                        </a:xfrm>
                        <a:prstGeom prst="rect">
                          <a:avLst/>
                        </a:prstGeom>
                        <a:solidFill>
                          <a:schemeClr val="accent4">
                            <a:lumMod val="20000"/>
                            <a:lumOff val="80000"/>
                          </a:schemeClr>
                        </a:solidFill>
                        <a:ln w="6350">
                          <a:solidFill>
                            <a:srgbClr val="0070C0"/>
                          </a:solidFill>
                        </a:ln>
                      </wps:spPr>
                      <wps:txbx>
                        <w:txbxContent>
                          <w:p w14:paraId="5FAA4D14" w14:textId="77777777" w:rsidR="00930F3D" w:rsidRDefault="00930F3D" w:rsidP="00930F3D">
                            <w:pPr>
                              <w:rPr>
                                <w:noProof/>
                                <w:sz w:val="40"/>
                              </w:rPr>
                            </w:pPr>
                            <w:r>
                              <w:rPr>
                                <w:rFonts w:cstheme="minorHAnsi"/>
                                <w:b/>
                                <w:bCs/>
                                <w:sz w:val="36"/>
                                <w:szCs w:val="48"/>
                              </w:rPr>
                              <w:t>Speaking</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746742" id="Text Box 9" o:spid="_x0000_s1449" type="#_x0000_t202" style="position:absolute;margin-left:.6pt;margin-top:.1pt;width:82.25pt;height:31.8pt;z-index:2533683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uWAIAALsEAAAOAAAAZHJzL2Uyb0RvYy54bWysVE2P2jAQvVfqf7B8LwksX0WEFWVFVYnu&#10;rsRWezaOQyw5Hss2JPTXd+wQYOmt6sWxZ8ZvPG/eZP7YVIochXUSdEb7vZQSoTnkUu8z+utt/WVK&#10;ifNM50yBFhk9CUcfF58/zWszEwMoQeXCEgTRblabjJbem1mSOF6KirkeGKHRWYCtmMej3Se5ZTWi&#10;VyoZpOk4qcHmxgIXzqH1qXXSRcQvCsH9S1E44YnKKL7Nx9XGdRfWZDFns71lppT8/Az2D6+omNSY&#10;9AL1xDwjByv/gqokt+Cg8D0OVQJFIbmINWA1/fSumm3JjIi1IDnOXGhy/w+WPx+35tUS33yDBhsY&#10;CKmNmzk0hnqawlbhiy8l6EcKTxfaROMJD5fS4XA0GVHC0TdMH6bjyGtyvW2s898FVCRsMmqxLZEt&#10;dtw4jxkxtAsJyRwoma+lUvEQpCBWypIjwyYyzoX2w3hdHaqfkLd2FEN6bieasemtedqZMUUUVUCK&#10;CT8kUZrUGR0/jNII/MHn7H53SZ+mk3TVlXcThvBKI+6Vu7Dzza4hMs/ooD/pmN1BfkLCLbRadIav&#10;JbKyYc6/MoviQ45xoPwLLoUCfBZX0lBSgv19bwtxqAX0UFKjiDOqccooUT80auRrfzgMmo8H7NAA&#10;D/bWs7v16EO1AiS4jwNreNyGeK+6bWGhesdpW4ac6GKaY+aM+m678u1g4bRysVzGIFS5YX6jt4YH&#10;6NDQ0Om35p1Zc5aDRyE9Qyd2NrtTRRsbbmpYHjwUMkom8NtyeaYdJyQ29jzNYQRvzzHq+s9Z/AEA&#10;AP//AwBQSwMEFAAGAAgAAAAhAI9dOUrcAAAABQEAAA8AAABkcnMvZG93bnJldi54bWxMjs1qwzAQ&#10;hO+FvoPYQi8lkZMSNziWQyjUhx4KTQMlN8Va/1BrZSQldt6+m1N7GRhmmPny7WR7cUEfOkcKFvME&#10;BFLlTEeNgsPX22wNIkRNRveOUMEVA2yL+7tcZ8aN9ImXfWwEj1DItII2xiGTMlQtWh3mbkDirHbe&#10;6sjWN9J4PfK47eUySVJpdUf80OoBX1usfvZnq+C4q+X3+HSdjnJVvteHj9KXi1Kpx4dptwERcYp/&#10;ZbjhMzoUzHRyZzJB9OyXXFTAegvT1QuIk4L0eQ2yyOV/+uIXAAD//wMAUEsBAi0AFAAGAAgAAAAh&#10;ALaDOJL+AAAA4QEAABMAAAAAAAAAAAAAAAAAAAAAAFtDb250ZW50X1R5cGVzXS54bWxQSwECLQAU&#10;AAYACAAAACEAOP0h/9YAAACUAQAACwAAAAAAAAAAAAAAAAAvAQAAX3JlbHMvLnJlbHNQSwECLQAU&#10;AAYACAAAACEAQQYv7lgCAAC7BAAADgAAAAAAAAAAAAAAAAAuAgAAZHJzL2Uyb0RvYy54bWxQSwEC&#10;LQAUAAYACAAAACEAj105StwAAAAFAQAADwAAAAAAAAAAAAAAAACyBAAAZHJzL2Rvd25yZXYueG1s&#10;UEsFBgAAAAAEAAQA8wAAALsFAAAAAA==&#10;" fillcolor="#fff2cc [663]" strokecolor="#0070c0" strokeweight=".5pt">
                <v:textbox>
                  <w:txbxContent>
                    <w:p w14:paraId="5FAA4D14" w14:textId="77777777" w:rsidR="00930F3D" w:rsidRDefault="00930F3D" w:rsidP="00930F3D">
                      <w:pPr>
                        <w:rPr>
                          <w:noProof/>
                          <w:sz w:val="40"/>
                        </w:rPr>
                      </w:pPr>
                      <w:r>
                        <w:rPr>
                          <w:rFonts w:cstheme="minorHAnsi"/>
                          <w:b/>
                          <w:bCs/>
                          <w:sz w:val="36"/>
                          <w:szCs w:val="48"/>
                        </w:rPr>
                        <w:t>Speaking</w:t>
                      </w:r>
                    </w:p>
                  </w:txbxContent>
                </v:textbox>
                <w10:wrap type="square" anchorx="margin"/>
              </v:shape>
            </w:pict>
          </mc:Fallback>
        </mc:AlternateContent>
      </w:r>
    </w:p>
    <w:p w14:paraId="4E67D923" w14:textId="0520D640" w:rsidR="00930F3D" w:rsidRDefault="00930F3D" w:rsidP="00300740">
      <w:pPr>
        <w:spacing w:after="0"/>
        <w:rPr>
          <w:rFonts w:ascii="Comic Sans MS" w:hAnsi="Comic Sans MS"/>
        </w:rPr>
      </w:pPr>
    </w:p>
    <w:p w14:paraId="3493AB71" w14:textId="696E80E1" w:rsidR="00930F3D" w:rsidRDefault="00300740" w:rsidP="00300740">
      <w:pPr>
        <w:spacing w:after="0"/>
        <w:rPr>
          <w:rFonts w:ascii="Comic Sans MS" w:hAnsi="Comic Sans MS"/>
        </w:rPr>
      </w:pPr>
      <w:r w:rsidRPr="004343BB">
        <w:rPr>
          <w:rFonts w:ascii="Century Gothic" w:hAnsi="Century Gothic" w:cstheme="minorHAnsi"/>
          <w:bCs/>
          <w:noProof/>
          <w:szCs w:val="28"/>
          <w:lang w:val="en-AU" w:eastAsia="en-AU"/>
        </w:rPr>
        <mc:AlternateContent>
          <mc:Choice Requires="wpg">
            <w:drawing>
              <wp:anchor distT="0" distB="0" distL="114300" distR="114300" simplePos="0" relativeHeight="253372416" behindDoc="0" locked="0" layoutInCell="1" allowOverlap="1" wp14:anchorId="753B12C5" wp14:editId="068AAB6B">
                <wp:simplePos x="0" y="0"/>
                <wp:positionH relativeFrom="margin">
                  <wp:posOffset>-53340</wp:posOffset>
                </wp:positionH>
                <wp:positionV relativeFrom="paragraph">
                  <wp:posOffset>46990</wp:posOffset>
                </wp:positionV>
                <wp:extent cx="914400" cy="580390"/>
                <wp:effectExtent l="0" t="0" r="0" b="0"/>
                <wp:wrapNone/>
                <wp:docPr id="689198089" name="Group 689198089"/>
                <wp:cNvGraphicFramePr/>
                <a:graphic xmlns:a="http://schemas.openxmlformats.org/drawingml/2006/main">
                  <a:graphicData uri="http://schemas.microsoft.com/office/word/2010/wordprocessingGroup">
                    <wpg:wgp>
                      <wpg:cNvGrpSpPr/>
                      <wpg:grpSpPr>
                        <a:xfrm>
                          <a:off x="0" y="0"/>
                          <a:ext cx="914400" cy="580390"/>
                          <a:chOff x="56230" y="6764"/>
                          <a:chExt cx="574091" cy="454998"/>
                        </a:xfrm>
                      </wpg:grpSpPr>
                      <pic:pic xmlns:pic="http://schemas.openxmlformats.org/drawingml/2006/picture">
                        <pic:nvPicPr>
                          <pic:cNvPr id="980943357" name="Picture 980943357"/>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335"/>
                              </a:ext>
                            </a:extLst>
                          </a:blip>
                          <a:stretch>
                            <a:fillRect/>
                          </a:stretch>
                        </pic:blipFill>
                        <pic:spPr>
                          <a:xfrm>
                            <a:off x="56230" y="6764"/>
                            <a:ext cx="574091" cy="454998"/>
                          </a:xfrm>
                          <a:prstGeom prst="rect">
                            <a:avLst/>
                          </a:prstGeom>
                        </pic:spPr>
                      </pic:pic>
                      <wps:wsp>
                        <wps:cNvPr id="762169647" name="Text Box 762169647"/>
                        <wps:cNvSpPr txBox="1"/>
                        <wps:spPr>
                          <a:xfrm>
                            <a:off x="256129" y="109388"/>
                            <a:ext cx="182518" cy="270520"/>
                          </a:xfrm>
                          <a:prstGeom prst="rect">
                            <a:avLst/>
                          </a:prstGeom>
                          <a:solidFill>
                            <a:sysClr val="window" lastClr="FFFFFF"/>
                          </a:solidFill>
                          <a:ln w="6350">
                            <a:noFill/>
                          </a:ln>
                        </wps:spPr>
                        <wps:txbx>
                          <w:txbxContent>
                            <w:p w14:paraId="1CBDC820" w14:textId="77777777" w:rsidR="00930F3D" w:rsidRPr="0058290D" w:rsidRDefault="00930F3D" w:rsidP="00930F3D">
                              <w:pPr>
                                <w:jc w:val="center"/>
                                <w:rPr>
                                  <w:rFonts w:ascii="Comic Sans MS" w:hAnsi="Comic Sans MS"/>
                                  <w:b/>
                                  <w:sz w:val="24"/>
                                  <w:szCs w:val="24"/>
                                </w:rPr>
                              </w:pPr>
                              <w:r w:rsidRPr="0058290D">
                                <w:rPr>
                                  <w:rFonts w:ascii="Comic Sans MS" w:hAnsi="Comic Sans MS"/>
                                  <w:b/>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3B12C5" id="Group 689198089" o:spid="_x0000_s1450" style="position:absolute;margin-left:-4.2pt;margin-top:3.7pt;width:1in;height:45.7pt;z-index:253372416;mso-position-horizontal-relative:margin;mso-width-relative:margin;mso-height-relative:margin" coordorigin="562,67" coordsize="5740,4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oyglAMAAC4IAAAOAAAAZHJzL2Uyb0RvYy54bWycVdtu2zgQfV9g/4HQ&#10;e6OLLdsS4hTeZBMUCFpjk0WfaYqyiEokl6Rv/fo9pGQ7TrLotgEiDznkXM6cGV5/3Hct2XJjhZLz&#10;KL1KIsIlU5WQ63n09/P9h1lErKOyoq2SfB4duI0+3vz+2/VOlzxTjWorbgiMSFvu9DxqnNNlHFvW&#10;8I7aK6W5hLJWpqMOS7OOK0N3sN61cZYkk3inTKWNYtxa7N71yugm2K9rztyXurbckXYeITYXviZ8&#10;V/4b31zTcm2obgQbwqC/EEVHhYTTk6k76ijZGPHGVCeYUVbV7oqpLlZ1LRgPOSCbNHmVzYNRGx1y&#10;WZe7tT7BBGhf4fTLZtnn7YPRT3ppgMROr4FFWPlc9rXp/C+iJPsA2eEEGd87wrBZpONxAmAZVPks&#10;GRUDpKwB7v5WPslG0EM9mU7GPd6s+XO4nk/HSZH218f5uChm/kR89B1fRKQFK/E/wADpDQw/pgtu&#10;uY3h0WCk+182Omq+bfQHVExTJ1aiFe4Q2Ifa+KDkdinY0vQLILo0RFTAZpYU49Eon0ZE0g7kxynv&#10;nJwVSNYb8Hd6C9Rn+KjYN0ukum2oXPOF1aAxmitAc3k89ssL96tW6HvRtr5wXh4SBeVfUeYdrHo6&#10;3im26bh0fX8Z3iJnJW0jtI2IKXm34kjOfKp83dDbDplpI6Tri2ud4Y413n+NOP5C7H1JT4oQ9DlO&#10;n4IFAd+h3HvkOTLvB9QBkMa6B6464gUEjEBQL1rS7aMdQjoeAeXOUQQRS98PGEr2CCFWb0D8qb57&#10;aqjmCMGbPbNkOsnSSTEZn1jy7DP8Q+3JWRN6M1zynUrcHuqBEN7Yf6CX5ZM0K0LvpUkxmoXeouUR&#10;wHSW5SnGs2/dbJrkWWjdU+/9JIC0tKoV1ZF69mBvW0O2FHMX47pSu4i01DpszqP78Dd0+sW1VpId&#10;JsUoT0KppPL2evq0ElU6Z+slt1/tQ6dlyGPAaKWqAyAyCiXH3LGa3QvU/xG+l9RgtmMT75X7gk/d&#10;KnhTgxSRRpnv7+378yg9tBHZ4a2YR/afDfVTpP0kQYowBPG4hMU4nwJJYl5qVi81ctPdKsCC9kF0&#10;QfTnXXsUa6O6r3jWFt4rVFQy+J5H7ijeOqygwLPI+GIR5H44PconjZGWBvQ8u5/3X6nRQws4lP6z&#10;OtLwTSf0Z32LSLXYOFWL0CYe6R7VoQBoiSCFRwnSxav3ch1OnZ/5m38BAAD//wMAUEsDBAoAAAAA&#10;AAAAIQBlU310vwwAAL8MAAAUAAAAZHJzL21lZGlhL2ltYWdlMS5wbmeJUE5HDQoaCgAAAA1JSERS&#10;AAABBgAAAMUIAwAAAIHgrKAAAAABc1JHQgCuzhzpAAAABGdBTUEAALGPC/xhBQAAAqZQTFRF////&#10;/v7+/f39/Pz86+vr19fXy8vLxsbGyMjI0tLS5ubm+fn5+vr67e3tgoKCAwMDAAAAAgICU1NT6enp&#10;+/v7Hx8fDg4OW1tbPT09AQEBGxsburq6+Pj4EhIS9fX1hISECQkJWFhYo6OjvLy8zc3N3d3d5+fn&#10;4uLi09PTwcHBra2tbm5uICAgYWFhVlZWBwcHVFRU9PT0bGxsHh4eLy8v9vb2Dw8PMjIyfHx8CwsL&#10;UVFRfX19np6eOzs7oqKiKioq8vLyjo6OUlJSjIyMXFxcgYGBR0dHSkpKpqamiYmJLi4uzs7O4+Pj&#10;JSUlS0tL6urq6Ojo7Ozs2dnZGBgYtbW1ubm5Ojo6rKysgICA5OTkv7+/7+/v7u7uNjY28PDwDAwM&#10;j4+PODg4QUFBlJSU4ODgMzMz9/f31NTULS0tFxcXs7OzQkJCEBAQCgoKX19fV1dXp6enn5+fJycn&#10;Pz8/KSkpw8PDg4ODZ2dn3NzcMDAwzMzM8/PzFBQUlZWVuLi4HBwc39/fb29vBAQEGhoaBQUFkZGR&#10;HR0dJCQkqKioIyMj0NDQmJiYY2NjkJCQWlpawsLCwMDAsLCwRkZGa2trNTU1MTExQ0NDq6urqamp&#10;RUVFvr6+xcXF2trar6+vvb29z8/PYmJiFhYWISEhFRUVXl5eampqTU1NNDQ0DQ0N8fHxu7u7PDw8&#10;h4eHsbGxe3t7rq6u4eHhycnJbW1tBgYGT09PUFBQjY2NYGBgt7e3i4uLCAgIExMTfn5+aGho1dXV&#10;c3Nzenp6ERERaWlpmpqaIiIitra23t7edXV1Tk5Ok5OTtLS0dnZ2SEhITExM1tbW2NjYXV1dpKSk&#10;nJycm5ubmZmZLCwsx8fH0dHRZGRkf39/xMTEeXl5OTk5ioqKsrKyZmZm5eXlAAAAzY4luQAAAOJ0&#10;Uk5T////////////////////////////////////////////////////////////////////////&#10;////////////////////////////////////////////////////////////////////////////&#10;////////////////////////////////////////////////////////////////////////////&#10;////////////////////////////////////////////////////////////////////////////&#10;AHAeuh8AAAAJcEhZcwAAIdUAACHVAQSctJ0AAAi0SURBVHhe7Z3LeeowEIVvCTTBlj7SA1uaoJDQ&#10;g7vg+7LLNntauZozRw/wA0OMRibz3xBbtkGa45E0ksXNP8dxHMdxHMdxHMdxHMdxnD/AfnsM7Jn6&#10;c+y/N312f0qOjzPNHmTHq96a44HWTnHuePWbMukG1/Ad70e/NdiduuN2v99vt93p8sWDibesHTsa&#10;p3xuefiG7yt/+eLRt4F2gQOPjXHlNTz2FnzSpsA3D03zw6sD90RbDdmmR5w89ygfPLJuaMzjTd4H&#10;3/cONSO1jM/c0xPfu/nkgbVCM56248L3b9YcZqdWgelniD3oeluIGBAdmX6OPT/lzPTaYPF/HwPF&#10;/pbJdcGyL1Gpo0Osr4HYsuRM/ha2EGsbeXZa7OVCQHa8JybXAbuIJQtN95oXjLcBw55lqzIbiPXo&#10;wBrB1HLox66lXvC2MbUk+sHr0OF1KkQdfheOVUKLysTSvPTDl0QL+rJARz+eiXbR2ZKRmcYFeGWV&#10;W44jCvnK0aDGD41PzaGMr50k0dDsdf62ACjhqz1Wx+9MtIgG/ky8DuTSsA4oXgV3RT7NRtUoXY0n&#10;TTpmYaI1tO1i4rXo9AMTjYGiVQp0kVeTgwsETrXmTTU+YaIp6hYMuTUYRKG6VlySAB243xC1i4UY&#10;pblnFwjtqrZZkmFz7lC/UOifG1sPg26i8mNGybIxd7AoUnvugLnoCxPVkEybcgebAmGtWEsjLBsZ&#10;WnMHrEkxmA9Cw9zOdL2UxuKuYH62nRDKrDSScTO1AqtRuF8XzL/8MGGNlMXonhhm3UOKYjTmxbiW&#10;+8bgAYpRe424rY2lQKZ3RPJuwx1MS2Ka+RVSELPpMPQVLSwURNNg90hRcq8+qBsAAxzuGyC5t1Ar&#10;ENhz34BWukwphpajchXdIz9MviBtixRDBhThttQcV+CBjQgh2waeX0kxEjxWAWa4QaUwH2XqU7QE&#10;j74efW6c4FEjrr9jGqg2Od3L2S6i5qLgEjsZzGIX5r7ZfJ26jt+AqS3D5XjSJYiCxWQ9FyhuPk/A&#10;Sobu2HXH9EVFnlyS/eSHsmk8dKpCvCfVZoKSDEGF8Nqiw7gzunhq7DFpEr/kQRF+bL1BX3pgytKf&#10;J7xlcrzCpaqqQPgxlAEaoGqoQ/D8IJeHdfiafAcy3In5ESMZdmI/RAg/99eNnh+Ms073VbgE48UR&#10;9EUZLNoGdQZ5aSF4xSAPhheTc4vIjT1ExM4b4Ax8oaGeqs3Hh6pFUSX691e7SrGdDYO8jGRQb4g6&#10;sJ3sN5PZiIfmybIK+/6HIitRocRMhuQM2kTgKK9JlEY84A5fSbJ9vzIhVhHLxQmSO1AGk7ZBlcBO&#10;h9L1anSXdci23SUrNuBDyB4KBGKdsPYGbGRnpFocCpO4vctHuvK7/x7kE8KmJIDCKNKubQBhB+Xr&#10;N/B5OcjsMubJnIFRm+Rypu0Fxj2FbuAOw5OTeWgwHQsUpOsGoi50E+oM9Af9sWwbBtyBVxXTo7kf&#10;nSlDl64rnCseQ/YigBC3AdO2AV6g2/BLjseve2WTc8Qwc+byHFc+b/OHpNk+yaOwPrqEnQwK3QF6&#10;oLPgZefChFjBP+fNS6R2dpc+o3CQAM0v1TD3Bm6wKyd4WRE953XtWZop8kekmpU+DP8lFS3PrhBe&#10;DbQNEEPACV6Xb2BuJJ+VIdcOyUFGlqUzYKeBtkFFCCncK15XdHZPy8Bt0WNIBrBdSVLYxg3RDVSQ&#10;m1rR7yHSzhQDzlMEEoHkCxCBShh5A+MGuIJKITtyhtcVYULe6QWZAxQ1gNv8PkQNancGohi2DawL&#10;qgQScibWhaG7OkeGoffF+AGTb7T+yhks24boCVAAWzkTi1zEC9wOxcZ9BmRIkQQy4P0PUAPZmMkQ&#10;rY9yyFYaqliSXYoS+nZN0r889TrSBstEbIlqYdc2RONVAWxlDXe8c0XgwO3DMuS4gVtZ2SKzb2J6&#10;fCl2bUM0XhVAQp7zRidI1jwcN0Tri8Eppx0gM8xOAlANQ2+I5kc9jqUMeaIhTxrMlCG6UY7AYqsS&#10;vQFkVwiYxQ25LuRdqbsqQzksGjBriiHZftRFIHMwmgqEDZ2hAW9Ie8cOdwuXFbU0WzU1dZ0pAof8&#10;BpWSPQVNV3SvhbZB98JWCqMVOo+pi0h4Tn8Z6DeNkTJuiH6gGHkD4gatDPrCPzmTOgiSTMlN5R2K&#10;IenNjKxGkdl4RdKGY4pSA0XO3Nzy3FTm6YN75Atv407JIJkeXvoTsPSG9MKG3sDrIoVJ3N4nD6Vu&#10;p6Ylg2h5JqRt2wZ9RXcYkCH3/bNnZK8WAtx8nkz7cr6BYlASI29ATxFeqULITjkLpxTJR+5U0cBc&#10;f98T6/Bg940QppUi/qIY0k5dzTcWPj0zaFDGH/xK3jCe0BnsZKDtyR3CVk7wsh4DT3ImGF1VJll8&#10;JOMVSbGnMGgbYLn+5j85wctumV690qfX7xJkT9vTT8CwUlw7gy56GVnV8lCVEEbfIJnD8IKghF2l&#10;uHUG1ImRmzh2fJyx5VLInT4gv9QZDHuKYDjtVzUmvubyzH/BUzzwKUHNE8NpP3cog0XbQAGoBco3&#10;PHh6bqH9VU+ZQfawX4himHqDCqBa4AQvumHEoOfA8ArWRwlkazimUAlKZ5i/oOUXIH/VQH6pGLY9&#10;RfYGHOU1LwZZwXgSlDBsGwp30CpRqRD4zzu4UpjOYOwN/K2jiUrOQHfA1CxEkF9mMkAD/a1hdDUV&#10;qMMnHQG00FPUbBiALpSVydnoD4ZtQ3QG/XNg1UogqA7aX0AIw7ZBnYHr5+fNOi8HMt2c47dr7NoG&#10;dQZtHKurEHWIjy3s2gbxhPitzHlr3JZFvTBw/rBrG4IG+S8Q81xl2ECU1PaGkioh9CDRGROGMvCE&#10;DfGbf6RapUh/GlFp4S9FFkXikQowQ6F+9zCOloiJCqBNfmI26dUcKrvm9nC4ebLoOI7jOI7jOI7j&#10;OI7jOI7jOI7jOI7jOI7jOI7jOI7jOI7jOI7jOI7zHP/+/QfM2UlL00l8LQAAAABJRU5ErkJgglBL&#10;AwQUAAYACAAAACEAQ6n/Et4AAAAHAQAADwAAAGRycy9kb3ducmV2LnhtbEyOQWvCQBSE74X+h+UV&#10;etNNarUxzUZE2p6kUC0Ub8/sMwlm34bsmsR/3/XUnoZhhpkvW42mET11rrasIJ5GIIgLq2suFXzv&#10;3ycJCOeRNTaWScGVHKzy+7sMU20H/qJ+50sRRtilqKDyvk2ldEVFBt3UtsQhO9nOoA+2K6XucAjj&#10;ppFPUbSQBmsODxW2tKmoOO8uRsHHgMN6Fr/12/Npcz3s558/25iUenwY168gPI3+rww3/IAOeWA6&#10;2gtrJxoFk+Q5NBW8BLnFs/kCxFHBMklA5pn8z5//AgAA//8DAFBLAwQUAAYACAAAACEAPt/Ii+AA&#10;AAC6AQAAGQAAAGRycy9fcmVscy9lMm9Eb2MueG1sLnJlbHOskLFqAzEMhvdC38Fo7/kuQykhvixt&#10;IEOXkj6AYut8JrZsbCckb1+3SxoIdOmoX+j7P7Ran4MXJ8rFRVYwdD0IYh2NY6vgc7d5egFRKrJB&#10;H5kUXKjAenx8WH2Qx9qOyuxSEY3CRcFca1pKWfRMAUsXE3HbTDEHrG3MVibUB7QkF33/LPNvBow3&#10;TLE1CvLWLEDsLqk1/82O0+Q0vUZ9DMT1ToWcGyl7x4cGxWypKsB9PNbl3uM1fI+m9b2dK2VGD/K+&#10;2PCfYi60p1ylAhmH8iccusT220HefHz8AgAA//8DAFBLAQItABQABgAIAAAAIQCxgme2CgEAABMC&#10;AAATAAAAAAAAAAAAAAAAAAAAAABbQ29udGVudF9UeXBlc10ueG1sUEsBAi0AFAAGAAgAAAAhADj9&#10;If/WAAAAlAEAAAsAAAAAAAAAAAAAAAAAOwEAAF9yZWxzLy5yZWxzUEsBAi0AFAAGAAgAAAAhAE6y&#10;jKCUAwAALggAAA4AAAAAAAAAAAAAAAAAOgIAAGRycy9lMm9Eb2MueG1sUEsBAi0ACgAAAAAAAAAh&#10;AGVTfXS/DAAAvwwAABQAAAAAAAAAAAAAAAAA+gUAAGRycy9tZWRpYS9pbWFnZTEucG5nUEsBAi0A&#10;FAAGAAgAAAAhAEOp/xLeAAAABwEAAA8AAAAAAAAAAAAAAAAA6xIAAGRycy9kb3ducmV2LnhtbFBL&#10;AQItABQABgAIAAAAIQA+38iL4AAAALoBAAAZAAAAAAAAAAAAAAAAAPYTAABkcnMvX3JlbHMvZTJv&#10;RG9jLnhtbC5yZWxzUEsFBgAAAAAGAAYAfAEAAA0VAAAAAA==&#10;">
                <v:shape id="Picture 980943357" o:spid="_x0000_s1451" type="#_x0000_t75" style="position:absolute;left:562;top:67;width:5741;height: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UhpywAAAOIAAAAPAAAAZHJzL2Rvd25yZXYueG1sRI9Ba8JA&#10;FITvBf/D8oTe6kZTq0ZX0daiKCJqDz0+ss8kmH0bsluN/75bKHgcZuYbZjJrTCmuVLvCsoJuJwJB&#10;nFpdcKbg6/T5MgThPLLG0jIpuJOD2bT1NMFE2xsf6Hr0mQgQdgkqyL2vEildmpNB17EVcfDOtjbo&#10;g6wzqWu8BbgpZS+K3qTBgsNCjhW955Rejj9Gwbr6WMZ0XtJuu+ln35vFar+dr5R6bjfzMQhPjX+E&#10;/9trrWA0jEavcdwfwN+lcAfk9BcAAP//AwBQSwECLQAUAAYACAAAACEA2+H2y+4AAACFAQAAEwAA&#10;AAAAAAAAAAAAAAAAAAAAW0NvbnRlbnRfVHlwZXNdLnhtbFBLAQItABQABgAIAAAAIQBa9CxbvwAA&#10;ABUBAAALAAAAAAAAAAAAAAAAAB8BAABfcmVscy8ucmVsc1BLAQItABQABgAIAAAAIQB9FUhpywAA&#10;AOIAAAAPAAAAAAAAAAAAAAAAAAcCAABkcnMvZG93bnJldi54bWxQSwUGAAAAAAMAAwC3AAAA/wIA&#10;AAAA&#10;">
                  <v:imagedata r:id="rId461" o:title=""/>
                </v:shape>
                <v:shape id="Text Box 762169647" o:spid="_x0000_s1452" type="#_x0000_t202" style="position:absolute;left:2561;top:1093;width:1825;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zODzAAAAOIAAAAPAAAAZHJzL2Rvd25yZXYueG1sRI9BS8NA&#10;FITvgv9heUJvdtNSUpt2W0QUWzBUU8HrI/uaRLNvw+7axP76riB4HGbmG2a1GUwrTuR8Y1nBZJyA&#10;IC6tbrhS8H54ur0D4QOyxtYyKfghD5v19dUKM217fqNTESoRIewzVFCH0GVS+rImg35sO+LoHa0z&#10;GKJ0ldQO+wg3rZwmSSoNNhwXauzooabyq/g2Cj764tntd7vP126bn/fnIn+hx1yp0c1wvwQRaAj/&#10;4b/2ViuYp9NJukhnc/i9FO+AXF8AAAD//wMAUEsBAi0AFAAGAAgAAAAhANvh9svuAAAAhQEAABMA&#10;AAAAAAAAAAAAAAAAAAAAAFtDb250ZW50X1R5cGVzXS54bWxQSwECLQAUAAYACAAAACEAWvQsW78A&#10;AAAVAQAACwAAAAAAAAAAAAAAAAAfAQAAX3JlbHMvLnJlbHNQSwECLQAUAAYACAAAACEAL68zg8wA&#10;AADiAAAADwAAAAAAAAAAAAAAAAAHAgAAZHJzL2Rvd25yZXYueG1sUEsFBgAAAAADAAMAtwAAAAAD&#10;AAAAAA==&#10;" fillcolor="window" stroked="f" strokeweight=".5pt">
                  <v:textbox>
                    <w:txbxContent>
                      <w:p w14:paraId="1CBDC820" w14:textId="77777777" w:rsidR="00930F3D" w:rsidRPr="0058290D" w:rsidRDefault="00930F3D" w:rsidP="00930F3D">
                        <w:pPr>
                          <w:jc w:val="center"/>
                          <w:rPr>
                            <w:rFonts w:ascii="Comic Sans MS" w:hAnsi="Comic Sans MS"/>
                            <w:b/>
                            <w:sz w:val="24"/>
                            <w:szCs w:val="24"/>
                          </w:rPr>
                        </w:pPr>
                        <w:r w:rsidRPr="0058290D">
                          <w:rPr>
                            <w:rFonts w:ascii="Comic Sans MS" w:hAnsi="Comic Sans MS"/>
                            <w:b/>
                            <w:sz w:val="24"/>
                            <w:szCs w:val="24"/>
                          </w:rPr>
                          <w:t>5</w:t>
                        </w:r>
                      </w:p>
                    </w:txbxContent>
                  </v:textbox>
                </v:shape>
                <w10:wrap anchorx="margin"/>
              </v:group>
            </w:pict>
          </mc:Fallback>
        </mc:AlternateContent>
      </w:r>
    </w:p>
    <w:p w14:paraId="05BA32DD" w14:textId="0E5BBA38" w:rsidR="00930F3D" w:rsidRPr="00930F3D" w:rsidRDefault="00930F3D" w:rsidP="00655F0F">
      <w:pPr>
        <w:rPr>
          <w:rFonts w:ascii="Comic Sans MS" w:hAnsi="Comic Sans MS"/>
          <w:sz w:val="24"/>
          <w:szCs w:val="36"/>
        </w:rPr>
      </w:pPr>
      <w:r>
        <w:rPr>
          <w:rFonts w:ascii="Comic Sans MS" w:hAnsi="Comic Sans MS"/>
        </w:rPr>
        <w:tab/>
      </w:r>
      <w:r>
        <w:rPr>
          <w:rFonts w:ascii="Comic Sans MS" w:hAnsi="Comic Sans MS"/>
        </w:rPr>
        <w:tab/>
      </w:r>
      <w:r w:rsidRPr="00655F0F">
        <w:rPr>
          <w:rFonts w:ascii="Comic Sans MS" w:hAnsi="Comic Sans MS" w:cstheme="minorHAnsi"/>
          <w:b/>
          <w:bCs/>
        </w:rPr>
        <w:t>English class  - Time to go</w:t>
      </w:r>
    </w:p>
    <w:tbl>
      <w:tblPr>
        <w:tblStyle w:val="TableGrid"/>
        <w:tblpPr w:leftFromText="180" w:rightFromText="180" w:vertAnchor="text" w:tblpY="226"/>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13"/>
        <w:gridCol w:w="2410"/>
        <w:gridCol w:w="4819"/>
      </w:tblGrid>
      <w:tr w:rsidR="00930F3D" w14:paraId="15964224" w14:textId="77777777" w:rsidTr="00EF54B9">
        <w:tc>
          <w:tcPr>
            <w:tcW w:w="1413" w:type="dxa"/>
            <w:vMerge w:val="restart"/>
            <w:shd w:val="clear" w:color="auto" w:fill="F2F2F2" w:themeFill="background1" w:themeFillShade="F2"/>
            <w:vAlign w:val="center"/>
          </w:tcPr>
          <w:p w14:paraId="13F5D693" w14:textId="11DB88DF" w:rsidR="00930F3D" w:rsidRPr="00655F0F" w:rsidRDefault="00930F3D" w:rsidP="00930F3D">
            <w:pPr>
              <w:spacing w:before="120"/>
              <w:ind w:right="35" w:hanging="142"/>
              <w:jc w:val="center"/>
              <w:rPr>
                <w:rFonts w:ascii="Comic Sans MS" w:hAnsi="Comic Sans MS"/>
                <w:color w:val="C00000"/>
                <w:szCs w:val="28"/>
              </w:rPr>
            </w:pPr>
            <w:r w:rsidRPr="00655F0F">
              <w:rPr>
                <w:rFonts w:ascii="Comic Sans MS" w:hAnsi="Comic Sans MS"/>
                <w:szCs w:val="28"/>
              </w:rPr>
              <w:t>Page 14</w:t>
            </w:r>
          </w:p>
        </w:tc>
        <w:tc>
          <w:tcPr>
            <w:tcW w:w="2410" w:type="dxa"/>
            <w:tcBorders>
              <w:bottom w:val="single" w:sz="4" w:space="0" w:color="FFFFFF" w:themeColor="background1"/>
            </w:tcBorders>
          </w:tcPr>
          <w:p w14:paraId="59359473" w14:textId="77777777" w:rsidR="00930F3D" w:rsidRPr="00655F0F" w:rsidRDefault="00930F3D" w:rsidP="00930F3D">
            <w:pPr>
              <w:spacing w:before="120"/>
              <w:ind w:right="35" w:hanging="142"/>
              <w:jc w:val="right"/>
              <w:rPr>
                <w:rFonts w:ascii="Comic Sans MS" w:hAnsi="Comic Sans MS"/>
                <w:color w:val="C00000"/>
                <w:szCs w:val="28"/>
              </w:rPr>
            </w:pPr>
            <w:r w:rsidRPr="00655F0F">
              <w:rPr>
                <w:rFonts w:ascii="Comic Sans MS" w:hAnsi="Comic Sans MS"/>
                <w:color w:val="C00000"/>
                <w:szCs w:val="28"/>
              </w:rPr>
              <w:t xml:space="preserve"> Teacher </w:t>
            </w:r>
          </w:p>
          <w:p w14:paraId="778CF1D1" w14:textId="77777777" w:rsidR="00930F3D" w:rsidRPr="00655F0F" w:rsidRDefault="00930F3D" w:rsidP="00930F3D">
            <w:pPr>
              <w:spacing w:before="120"/>
              <w:ind w:right="35" w:hanging="142"/>
              <w:jc w:val="right"/>
              <w:rPr>
                <w:rFonts w:ascii="Comic Sans MS" w:hAnsi="Comic Sans MS"/>
                <w:color w:val="2E74B5" w:themeColor="accent5" w:themeShade="BF"/>
                <w:szCs w:val="28"/>
              </w:rPr>
            </w:pPr>
          </w:p>
          <w:p w14:paraId="45CEAAB0" w14:textId="77777777" w:rsidR="00930F3D" w:rsidRPr="00655F0F" w:rsidRDefault="00930F3D" w:rsidP="00C52650">
            <w:pPr>
              <w:spacing w:before="360"/>
              <w:ind w:right="35" w:hanging="142"/>
              <w:jc w:val="right"/>
              <w:rPr>
                <w:rFonts w:ascii="Comic Sans MS" w:hAnsi="Comic Sans MS"/>
                <w:szCs w:val="28"/>
              </w:rPr>
            </w:pPr>
            <w:r w:rsidRPr="00655F0F">
              <w:rPr>
                <w:rFonts w:ascii="Comic Sans MS" w:hAnsi="Comic Sans MS"/>
                <w:color w:val="2E74B5" w:themeColor="accent5" w:themeShade="BF"/>
                <w:szCs w:val="28"/>
              </w:rPr>
              <w:t>Jamila</w:t>
            </w:r>
            <w:r w:rsidRPr="00655F0F">
              <w:rPr>
                <w:rFonts w:ascii="Comic Sans MS" w:hAnsi="Comic Sans MS"/>
                <w:color w:val="C00000"/>
                <w:szCs w:val="28"/>
              </w:rPr>
              <w:t xml:space="preserve"> </w:t>
            </w:r>
            <w:r w:rsidRPr="00655F0F">
              <w:rPr>
                <w:rFonts w:ascii="Comic Sans MS" w:hAnsi="Comic Sans MS"/>
                <w:szCs w:val="28"/>
              </w:rPr>
              <w:t xml:space="preserve"> &amp;  </w:t>
            </w:r>
            <w:r w:rsidRPr="00655F0F">
              <w:rPr>
                <w:rFonts w:ascii="Comic Sans MS" w:hAnsi="Comic Sans MS"/>
                <w:color w:val="5A2781"/>
                <w:szCs w:val="28"/>
              </w:rPr>
              <w:t>Zarni</w:t>
            </w:r>
          </w:p>
        </w:tc>
        <w:tc>
          <w:tcPr>
            <w:tcW w:w="4819" w:type="dxa"/>
            <w:tcBorders>
              <w:bottom w:val="single" w:sz="4" w:space="0" w:color="FFFFFF" w:themeColor="background1"/>
            </w:tcBorders>
          </w:tcPr>
          <w:p w14:paraId="2476FD21" w14:textId="77777777" w:rsidR="00930F3D" w:rsidRPr="00C52650" w:rsidRDefault="00930F3D" w:rsidP="00930F3D">
            <w:pPr>
              <w:spacing w:before="120"/>
              <w:ind w:right="-299" w:firstLine="174"/>
              <w:rPr>
                <w:rFonts w:ascii="Comic Sans MS" w:hAnsi="Comic Sans MS"/>
                <w:sz w:val="30"/>
                <w:szCs w:val="30"/>
              </w:rPr>
            </w:pPr>
            <w:r w:rsidRPr="00C52650">
              <w:rPr>
                <w:rFonts w:ascii="Comic Sans MS" w:hAnsi="Comic Sans MS"/>
                <w:sz w:val="30"/>
                <w:szCs w:val="30"/>
              </w:rPr>
              <w:t>Time to go.</w:t>
            </w:r>
          </w:p>
          <w:p w14:paraId="03D990A4" w14:textId="77777777" w:rsidR="00930F3D" w:rsidRPr="00C52650" w:rsidRDefault="00930F3D" w:rsidP="00930F3D">
            <w:pPr>
              <w:spacing w:before="120" w:after="240"/>
              <w:ind w:right="-299" w:firstLine="174"/>
              <w:rPr>
                <w:rFonts w:ascii="Comic Sans MS" w:hAnsi="Comic Sans MS"/>
                <w:sz w:val="30"/>
                <w:szCs w:val="30"/>
              </w:rPr>
            </w:pPr>
            <w:r w:rsidRPr="00C52650">
              <w:rPr>
                <w:rFonts w:ascii="Comic Sans MS" w:hAnsi="Comic Sans MS"/>
                <w:sz w:val="30"/>
                <w:szCs w:val="30"/>
              </w:rPr>
              <w:t>Goodbye everyone</w:t>
            </w:r>
          </w:p>
          <w:p w14:paraId="4C8E9927" w14:textId="77777777" w:rsidR="00930F3D" w:rsidRPr="00C52650" w:rsidRDefault="00930F3D" w:rsidP="00655F0F">
            <w:pPr>
              <w:spacing w:after="240"/>
              <w:ind w:right="-299" w:firstLine="174"/>
              <w:rPr>
                <w:rFonts w:ascii="Comic Sans MS" w:hAnsi="Comic Sans MS"/>
                <w:b/>
                <w:bCs/>
                <w:i/>
                <w:sz w:val="30"/>
                <w:szCs w:val="30"/>
              </w:rPr>
            </w:pPr>
            <w:r w:rsidRPr="00C52650">
              <w:rPr>
                <w:rFonts w:ascii="Comic Sans MS" w:hAnsi="Comic Sans MS"/>
                <w:b/>
                <w:bCs/>
                <w:i/>
                <w:sz w:val="30"/>
                <w:szCs w:val="30"/>
              </w:rPr>
              <w:t>Goodbye Rosie.</w:t>
            </w:r>
          </w:p>
        </w:tc>
      </w:tr>
      <w:tr w:rsidR="00930F3D" w14:paraId="1CFC8D25" w14:textId="77777777" w:rsidTr="00EF54B9">
        <w:tc>
          <w:tcPr>
            <w:tcW w:w="1413" w:type="dxa"/>
            <w:vMerge/>
            <w:tcBorders>
              <w:bottom w:val="single" w:sz="4" w:space="0" w:color="A6A6A6"/>
            </w:tcBorders>
            <w:shd w:val="clear" w:color="auto" w:fill="F2F2F2" w:themeFill="background1" w:themeFillShade="F2"/>
            <w:vAlign w:val="center"/>
          </w:tcPr>
          <w:p w14:paraId="407411CE" w14:textId="77777777" w:rsidR="00930F3D" w:rsidRPr="00655F0F" w:rsidRDefault="00930F3D" w:rsidP="00930F3D">
            <w:pPr>
              <w:spacing w:before="120"/>
              <w:ind w:right="35" w:hanging="142"/>
              <w:jc w:val="center"/>
              <w:rPr>
                <w:rFonts w:ascii="Comic Sans MS" w:hAnsi="Comic Sans MS"/>
                <w:szCs w:val="28"/>
              </w:rPr>
            </w:pPr>
          </w:p>
        </w:tc>
        <w:tc>
          <w:tcPr>
            <w:tcW w:w="2410" w:type="dxa"/>
            <w:tcBorders>
              <w:top w:val="single" w:sz="4" w:space="0" w:color="FFFFFF" w:themeColor="background1"/>
              <w:bottom w:val="single" w:sz="4" w:space="0" w:color="A6A6A6"/>
            </w:tcBorders>
            <w:vAlign w:val="center"/>
          </w:tcPr>
          <w:p w14:paraId="3FDBE48D" w14:textId="77777777" w:rsidR="00930F3D" w:rsidRPr="00655F0F" w:rsidRDefault="00930F3D" w:rsidP="00930F3D">
            <w:pPr>
              <w:spacing w:line="360" w:lineRule="auto"/>
              <w:ind w:right="35" w:hanging="142"/>
              <w:jc w:val="right"/>
              <w:rPr>
                <w:rFonts w:ascii="Comic Sans MS" w:hAnsi="Comic Sans MS"/>
                <w:color w:val="5A2781"/>
                <w:szCs w:val="28"/>
              </w:rPr>
            </w:pPr>
            <w:r w:rsidRPr="00655F0F">
              <w:rPr>
                <w:rFonts w:ascii="Comic Sans MS" w:hAnsi="Comic Sans MS"/>
                <w:color w:val="5A2781"/>
                <w:szCs w:val="28"/>
              </w:rPr>
              <w:t>Zarni</w:t>
            </w:r>
          </w:p>
          <w:p w14:paraId="71DBD175" w14:textId="77777777" w:rsidR="00930F3D" w:rsidRPr="00655F0F" w:rsidRDefault="00930F3D" w:rsidP="00930F3D">
            <w:pPr>
              <w:spacing w:line="360" w:lineRule="auto"/>
              <w:ind w:right="35" w:hanging="142"/>
              <w:jc w:val="right"/>
              <w:rPr>
                <w:rFonts w:ascii="Comic Sans MS" w:hAnsi="Comic Sans MS"/>
                <w:color w:val="2E74B5" w:themeColor="accent5" w:themeShade="BF"/>
                <w:szCs w:val="28"/>
              </w:rPr>
            </w:pPr>
            <w:r w:rsidRPr="00655F0F">
              <w:rPr>
                <w:rFonts w:ascii="Comic Sans MS" w:hAnsi="Comic Sans MS"/>
                <w:color w:val="2E74B5" w:themeColor="accent5" w:themeShade="BF"/>
                <w:szCs w:val="28"/>
              </w:rPr>
              <w:t>Jamila</w:t>
            </w:r>
          </w:p>
        </w:tc>
        <w:tc>
          <w:tcPr>
            <w:tcW w:w="4819" w:type="dxa"/>
            <w:tcBorders>
              <w:top w:val="single" w:sz="4" w:space="0" w:color="FFFFFF" w:themeColor="background1"/>
              <w:bottom w:val="single" w:sz="4" w:space="0" w:color="A6A6A6"/>
            </w:tcBorders>
          </w:tcPr>
          <w:p w14:paraId="18FF6659" w14:textId="77777777" w:rsidR="00930F3D" w:rsidRPr="00C52650" w:rsidRDefault="00930F3D" w:rsidP="00930F3D">
            <w:pPr>
              <w:spacing w:line="360" w:lineRule="auto"/>
              <w:ind w:right="-299" w:firstLine="174"/>
              <w:rPr>
                <w:rFonts w:ascii="Comic Sans MS" w:hAnsi="Comic Sans MS"/>
                <w:sz w:val="30"/>
                <w:szCs w:val="30"/>
              </w:rPr>
            </w:pPr>
            <w:r w:rsidRPr="00C52650">
              <w:rPr>
                <w:rFonts w:ascii="Comic Sans MS" w:hAnsi="Comic Sans MS"/>
                <w:sz w:val="30"/>
                <w:szCs w:val="30"/>
              </w:rPr>
              <w:t>See you later Jamila</w:t>
            </w:r>
          </w:p>
          <w:p w14:paraId="19062D17" w14:textId="77777777" w:rsidR="00930F3D" w:rsidRPr="00C52650" w:rsidRDefault="00930F3D" w:rsidP="00930F3D">
            <w:pPr>
              <w:spacing w:line="360" w:lineRule="auto"/>
              <w:ind w:right="-299" w:firstLine="177"/>
              <w:rPr>
                <w:rFonts w:ascii="Comic Sans MS" w:hAnsi="Comic Sans MS"/>
                <w:i/>
                <w:sz w:val="30"/>
                <w:szCs w:val="30"/>
              </w:rPr>
            </w:pPr>
            <w:r w:rsidRPr="00C52650">
              <w:rPr>
                <w:rFonts w:ascii="Comic Sans MS" w:hAnsi="Comic Sans MS"/>
                <w:i/>
                <w:sz w:val="30"/>
                <w:szCs w:val="30"/>
              </w:rPr>
              <w:t>Bye Zarni</w:t>
            </w:r>
          </w:p>
        </w:tc>
      </w:tr>
    </w:tbl>
    <w:p w14:paraId="6BF416A4" w14:textId="77777777" w:rsidR="00300740" w:rsidRDefault="00300740" w:rsidP="002A37EE">
      <w:pPr>
        <w:rPr>
          <w:b/>
          <w:bCs/>
          <w:sz w:val="32"/>
          <w:szCs w:val="32"/>
        </w:rPr>
      </w:pPr>
    </w:p>
    <w:p w14:paraId="231AFE05" w14:textId="77777777" w:rsidR="00300740" w:rsidRDefault="00300740">
      <w:pPr>
        <w:rPr>
          <w:b/>
          <w:bCs/>
          <w:sz w:val="32"/>
          <w:szCs w:val="32"/>
        </w:rPr>
      </w:pPr>
    </w:p>
    <w:p w14:paraId="28882C9D" w14:textId="4509D279" w:rsidR="00300740" w:rsidRDefault="00300740">
      <w:pPr>
        <w:rPr>
          <w:b/>
          <w:bCs/>
          <w:sz w:val="32"/>
          <w:szCs w:val="32"/>
        </w:rPr>
      </w:pPr>
      <w:r w:rsidRPr="00457FB0">
        <w:rPr>
          <w:rFonts w:ascii="Century Gothic" w:hAnsi="Century Gothic" w:cstheme="minorHAnsi"/>
          <w:bCs/>
          <w:noProof/>
          <w:szCs w:val="28"/>
          <w:lang w:val="en-AU" w:eastAsia="en-AU"/>
        </w:rPr>
        <mc:AlternateContent>
          <mc:Choice Requires="wpg">
            <w:drawing>
              <wp:anchor distT="0" distB="0" distL="114300" distR="114300" simplePos="0" relativeHeight="253374464" behindDoc="0" locked="0" layoutInCell="1" allowOverlap="1" wp14:anchorId="6CF05718" wp14:editId="10DED01C">
                <wp:simplePos x="0" y="0"/>
                <wp:positionH relativeFrom="margin">
                  <wp:posOffset>-494</wp:posOffset>
                </wp:positionH>
                <wp:positionV relativeFrom="paragraph">
                  <wp:posOffset>202565</wp:posOffset>
                </wp:positionV>
                <wp:extent cx="914400" cy="580390"/>
                <wp:effectExtent l="0" t="0" r="0" b="0"/>
                <wp:wrapNone/>
                <wp:docPr id="451" name="Group 451"/>
                <wp:cNvGraphicFramePr/>
                <a:graphic xmlns:a="http://schemas.openxmlformats.org/drawingml/2006/main">
                  <a:graphicData uri="http://schemas.microsoft.com/office/word/2010/wordprocessingGroup">
                    <wpg:wgp>
                      <wpg:cNvGrpSpPr/>
                      <wpg:grpSpPr>
                        <a:xfrm>
                          <a:off x="0" y="0"/>
                          <a:ext cx="914400" cy="580390"/>
                          <a:chOff x="56230" y="6764"/>
                          <a:chExt cx="574091" cy="454998"/>
                        </a:xfrm>
                      </wpg:grpSpPr>
                      <pic:pic xmlns:pic="http://schemas.openxmlformats.org/drawingml/2006/picture">
                        <pic:nvPicPr>
                          <pic:cNvPr id="452" name="Picture 452"/>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335"/>
                              </a:ext>
                            </a:extLst>
                          </a:blip>
                          <a:stretch>
                            <a:fillRect/>
                          </a:stretch>
                        </pic:blipFill>
                        <pic:spPr>
                          <a:xfrm>
                            <a:off x="56230" y="6764"/>
                            <a:ext cx="574091" cy="454998"/>
                          </a:xfrm>
                          <a:prstGeom prst="rect">
                            <a:avLst/>
                          </a:prstGeom>
                        </pic:spPr>
                      </pic:pic>
                      <wps:wsp>
                        <wps:cNvPr id="453" name="Text Box 453"/>
                        <wps:cNvSpPr txBox="1"/>
                        <wps:spPr>
                          <a:xfrm>
                            <a:off x="256129" y="109388"/>
                            <a:ext cx="182518" cy="270520"/>
                          </a:xfrm>
                          <a:prstGeom prst="rect">
                            <a:avLst/>
                          </a:prstGeom>
                          <a:solidFill>
                            <a:sysClr val="window" lastClr="FFFFFF"/>
                          </a:solidFill>
                          <a:ln w="6350">
                            <a:noFill/>
                          </a:ln>
                        </wps:spPr>
                        <wps:txbx>
                          <w:txbxContent>
                            <w:p w14:paraId="18C33C84" w14:textId="77777777" w:rsidR="00457FB0" w:rsidRPr="0058290D" w:rsidRDefault="00457FB0" w:rsidP="00457FB0">
                              <w:pPr>
                                <w:jc w:val="center"/>
                                <w:rPr>
                                  <w:rFonts w:ascii="Comic Sans MS" w:hAnsi="Comic Sans MS"/>
                                  <w:b/>
                                  <w:sz w:val="24"/>
                                  <w:szCs w:val="24"/>
                                </w:rPr>
                              </w:pPr>
                              <w:r w:rsidRPr="0058290D">
                                <w:rPr>
                                  <w:rFonts w:ascii="Comic Sans MS" w:hAnsi="Comic Sans MS"/>
                                  <w:b/>
                                  <w:sz w:val="24"/>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F05718" id="Group 451" o:spid="_x0000_s1453" style="position:absolute;margin-left:-.05pt;margin-top:15.95pt;width:1in;height:45.7pt;z-index:253374464;mso-position-horizontal-relative:margin;mso-width-relative:margin;mso-height-relative:margin" coordorigin="562,67" coordsize="5740,4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73fiQMAABYIAAAOAAAAZHJzL2Uyb0RvYy54bWycVdtu2zgQfV9g/4Hg&#10;e6OLLccW4hTeZBMUCFpjk0WfaYqyiEokl6Qv6dfvISU510W3DRB5yBkOZ86cGV58PHYt2QvrpFZL&#10;mp2llAjFdSXVdkn/frj5MKfEeaYq1mollvRROPrx8vffLg6mFLludFsJS+BEufJglrTx3pRJ4ngj&#10;OubOtBEKylrbjnks7TapLDvAe9cmeZrOkoO2lbGaC+ewe90r6WX0X9eC+y917YQn7ZIiNh+/Nn43&#10;4ZtcXrBya5lpJB/CYL8QRcekwqUnV9fMM7Kz8o2rTnKrna79GdddoutachFzQDZZ+iqbW6t3Juay&#10;LQ9bc4IJ0L7C6Zfd8s/7W2vuzdoCiYPZAou4Crkca9uFX0RJjhGyxxNk4ugJx+Yim05TAMuhKubp&#10;ZDFAyhvgHk4Vs3wCPdSz89m0x5s3fw7Hi/Npusj649NiuljMg0Uy3p28iMhIXuJ/gAHSGxh+TBec&#10;8jsr6OCk+18+Oma/7cwHVMwwLzeylf4xsg+1CUGp/Vryte0XQHRtiayWdFrklCjWgfbQh2tJ2EKC&#10;4VCw60+xkNWd5t8cUfqqYWorVs6AumioCMdL8yQsX1y5aaW5kW0bihXkITnQ/BVN3sGnp+C15rtO&#10;KN/3lBUt8tTKNdI4Smwpuo1AQvZTFWqFfvbIyVipfF9Q563wvAn314jjL8Tel/GkiEE/xRlScCDd&#10;OzR7jzAj235AFwBpnb8VuiNBQMAIBDViJdvfuSGk0QQ0e4oiiliGHsAgciOEWL0B8ad67b5hRiCE&#10;4PY5MyYjMx5Cbn/oI6gxCWAOhqEjiT9CMZAg7P8HYnkxy/JF7LEsXUzmsYdYOYKWzfMiwxgOLZqf&#10;p0UeW/TUYz8JGiudbmU10s09uqvWkj3DfMVYrvSBkpY5j80lvYl/kcKvjrWKHDARJkUay6N08NdT&#10;plWozFO2QfLHzTF2VJ4tRow2unoERFajzJgvzvAbiZrf4e41s5jh2MS75L/gU7cat+lBoqTR9vt7&#10;+8Ee5YaWkgPehCV1/+xYmBbtJwUixGGHRyQupsU5kCT2uWbzXKN23ZUGLGgZRBfFYO/bUayt7r7i&#10;+VqFW6FiiuPuJfWjeOWxggLPHxerVZT7IXSn7g1GVxbRC4x+OH5l1gy09yj9Zz1S7w37e9vQFkqv&#10;dl7XMrZGQLpHdSgA2iBK8fGB9OJ1e76OVk/P+eW/AAAA//8DAFBLAwQKAAAAAAAAACEAZVN9dL8M&#10;AAC/DAAAFAAAAGRycy9tZWRpYS9pbWFnZTEucG5niVBORw0KGgoAAAANSUhEUgAAAQYAAADFCAMA&#10;AACB4KygAAAAAXNSR0IArs4c6QAAAARnQU1BAACxjwv8YQUAAAKmUExURf////7+/v39/fz8/Ovr&#10;69fX18vLy8bGxsjIyNLS0ubm5vn5+fr6+u3t7YKCggMDAwAAAAICAlNTU+np6fv7+x8fHw4ODltb&#10;Wz09PQEBARsbG7q6uvj4+BISEvX19YSEhAkJCVhYWKOjo7y8vM3Nzd3d3efn5+Li4tPT08HBwa2t&#10;rW5ubiAgIGFhYVZWVgcHB1RUVPT09GxsbB4eHi8vL/b29g8PDzIyMnx8fAsLC1FRUX19fZ6enjs7&#10;O6KioioqKvLy8o6OjlJSUoyMjFxcXIGBgUdHR0pKSqampomJiS4uLs7OzuPj4yUlJUtLS+rq6ujo&#10;6Ozs7NnZ2RgYGLW1tbm5uTo6OqysrICAgOTk5L+/v+/v7+7u7jY2NvDw8AwMDI+Pjzg4OEFBQZSU&#10;lODg4DMzM/f399TU1C0tLRcXF7Ozs0JCQhAQEAoKCl9fX1dXV6enp5+fnycnJz8/PykpKcPDw4OD&#10;g2dnZ9zc3DAwMMzMzPPz8xQUFJWVlbi4uBwcHN/f329vbwQEBBoaGgUFBZGRkR0dHSQkJKioqCMj&#10;I9DQ0JiYmGNjY5CQkFpaWsLCwsDAwLCwsEZGRmtrazU1NTExMUNDQ6urq6mpqUVFRb6+vsXFxdra&#10;2q+vr729vc/Pz2JiYhYWFiEhIRUVFV5eXmpqak1NTTQ0NA0NDfHx8bu7uzw8PIeHh7GxsXt7e66u&#10;ruHh4cnJyW1tbQYGBk9PT1BQUI2NjWBgYLe3t4uLiwgICBMTE35+fmhoaNXV1XNzc3p6ehEREWlp&#10;aZqamiIiIra2tt7e3nV1dU5OTpOTk7S0tHZ2dkhISExMTNbW1tjY2F1dXaSkpJycnJubm5mZmSws&#10;LMfHx9HR0WRkZH9/f8TExHl5eTk5OYqKirKysmZmZuXl5QAAAM2OJbkAAADidFJOU///////////&#10;////////////////////////////////////////////////////////////////////////////&#10;////////////////////////////////////////////////////////////////////////////&#10;////////////////////////////////////////////////////////////////////////////&#10;/////////////////////////////////////////////////////////////wBwHrofAAAACXBI&#10;WXMAACHVAAAh1QEEnLSdAAAItElEQVR4Xu2dy3nqMBCFbwk0wZY+0gNbmqCQ0IO74PuyyzZ7Wrma&#10;M0cP8ANDjEYm898QW7ZBmuORNJLFzT/HcRzHcRzHcRzHcRzHcZw/wH57DOyZ+nPsvzd9dn9Kjo8z&#10;zR5kx6vemuOB1k5x7nj1mzLpBtfwHe9HvzXYnbrjdr/fb7fd6fLFg4m3rB07Gqd8bnn4hu8rf/ni&#10;0beBdoEDj41x5TU89hZ80qbANw9N88OrA/dEWw3ZpkecPPcoHzyybmjM403eB9/3DjUjtYzP3NMT&#10;37v55IG1QjOetuPC92/WHGanVoHpZ4g96HpbiBgQHZl+jj0/5cz02mDxfx8Dxf6WyXXBsi9RqaND&#10;rK+B2LLkTP4WthBrG3l2WuzlQkB2vCcm1wG7iCULTfeaF4y3AcOeZasyG4j16MAawdRy6MeupV7w&#10;tjG1JPrB69DhdSpEHX4XjlVCi8rE0rz0w5dEC/qyQEc/nol20dmSkZnGBXhllVuOIwr5ytGgxg+N&#10;T82hjK+dJNHQ7HX+tgAo4as9VsfvTLSIBv5MvA7k0rAOKF4Fd0U+zUbVKF2NJ006ZmGiNbTtYuK1&#10;6PQDE42BolUKdJFXk4MLBE615k01PmGiKeoWDLk1GEShulZckgAduN8QtYuFGKW5ZxcI7aq2WZJh&#10;c+5Qv1DonxtbD4NuovJjRsmyMXewKFJ77oC56AsT1ZBMm3IHmwJhrVhLIywbGVpzB6xJMZgPQsPc&#10;znS9lMbirmB+tp0Qyqw0knEztQKrUbhfF8y//DBhjZTF6J4YZt1DimI05sW4lvvG4AGKUXuNuK2N&#10;pUCmd0TybsMdTEtimvkVUhCz6TD0FS0sFETTYPdIUXKvPqgbAAMc7hsgubdQKxDYc9+AVrpMKYaW&#10;o3IV3SM/TL4gbYsUQwYU4bbUHFfggY0IIdsGnl9JMRI8VgFmuEGlMB9l6lO0BI++Hn1unOBRI66/&#10;YxqoNjndy9kuouai4BI7GcxiF+a+2Xyduo7fgKktw+V40iWIgsVkPRcobj5PwEqG7th1x/RFRZ5c&#10;kv3kh7JpPHSqQrwn1WaCkgxBhfDaosO4M7p4auwxaRK/5EERfmy9QV96YMrSnye8ZXK8wqWqqkD4&#10;MZQBGqBqqEPw/CCXh3X4mnwHMtyJ+REjGXZiP0QIP/fXjZ4fjLNO91W4BOPFEfRFGSzaBnUGeWkh&#10;eMUgD4YXk3OLyI09RMTOG+AMfKGhnqrNx4eqRVEl+vdXu0qxnQ2DvIxkUG+IOrCd7DeT2YiH5smy&#10;Cvv+hyIrUaHETIbkDNpE4CivSZRGPOAOX0myfb8yIVYRy8UJkjtQBpO2QZXATofS9Wp0l3XItt0l&#10;KzbgQ8geCgRinbD2BmxkZ6RaHAqTuL3LR7ryu/8e5BPCpiSAwijSrm0AYQfl6zfweTnI7DLmyZyB&#10;UZvkcqbtBcY9hW7gDsOTk3loMB0LFKTrBqIudBPqDPQH/bFsGwbcgVcV06O5H50pQ5euK5wrHkP2&#10;IoAQtwHTtgFeoNvwS47Hr3tlk3PEMHPm8hxXPm/zh6TZPsmjsD66hJ0MCt0BeqCz4GXnwoRYwT/n&#10;zUukdnaXPqNwkADNL9Uw9wZusCsneFkRPed17VmaKfJHpJqVPgz/JRUtz64QXg20DRBDwAlel29g&#10;biSflSHXDslBRpalM2CngbZBRQgp3CteV3R2T8vAbdFjSAawXUlS2MYN0Q1UkJta0e8h0s4UA85T&#10;BBKB5AsQgUoYeQPjBriCSiE7cobXFWFC3ukFmQMUNYDb/D5EDWp3BqIYtg2sC6oEEnIm1oWhuzpH&#10;hqH3xfgBk2+0/soZLNuG6AlQAFs5E4tcxAvcDsXGfQZkSJEEMuD9D1AD2ZjJEK2PcshWGqpYkl2K&#10;Evp2TdK/PPU60gbLRGyJamHXNkTjVQFsZQ13vHNF4MDtwzLkuIFbWdkis29ienwpdm1DNF4VQEKe&#10;80YnSNY8HDdE64vBKacdIDPMTgJQDUNviOZHPY6lDHmiIU8azJQhulGOwGKrEr0BZFcImMUNuS7k&#10;Xam7KkM5LBowa4oh2X7URSBzMJoKhA2doQFvSHvHDncLlxW1NFs1NXWdKQKH/AaVkj0FTVd0r4W2&#10;QffCVgqjFTqPqYtIeE5/Geg3jZEyboh+oBh5A+IGrQz6wj85kzoIkkzJTeUdiiHpzYysRpHZeEXS&#10;hmOKUgNFztzc8txU5umDe+QLb+NOySCZHl76E7D0hvTCht7A6yKFSdzeJw+lbqemJYNoeSakbdsG&#10;fUV3GJAh9/2zZ2SvFgLcfJ5M+3K+gWJQEiNvQE8RXqlCyE45C6cUyUfuVNHAXH/fE+vwYPeNEKaV&#10;Iv6iGNJOXc03Fj49M2hQxh/8St4wntAZ7GSg7ckdwlZO8LIeA09yJhhdVSZZfCTjFUmxpzBoG2C5&#10;/uY/OcHLbplevdKn1+8SZE/b00/AsFJcO4MuehlZ1fJQlRBG3yCZw/CCoIRdpbh1BtSJkZs4dnyc&#10;seVSyJ0+IL/UGQx7imA47Vc1Jr7m8sx/wVM88ClBzRPDaT93KINF20ABqAXKNzx4em6h/VVPmUH2&#10;sF+IYph6gwqgWuAEL7phxKDnwPAK1kcJZGs4plAJSmeYv6DlFyB/1UB+qRi2PUX2BhzlNS8GWcF4&#10;EpQwbBsKd9AqUakQ+M87uFKYzmDsDfyto4lKzkB3wNQsRJBfZjJAA/2tYXQ1FajDJx0BtNBT1GwY&#10;gC6UlcnZ6A+GbUN0Bv1zYNVKIKgO2l9ACMO2QZ2B6+fnzTovBzLdnOO3a+zaBnUGbRyrqxB1iI8t&#10;7NoG8YT4rcx5a9yWRb0wcP6waxuCBvkvEPNcZdhAlNT2hpIqIfQg0RkThjLwhA3xm3+kWqVIfxpR&#10;aeEvRRZF4pEKMEOhfvcwjpaIiQqgTX5iNunVHCq75vZwuHmy6DiO4ziO4ziO4ziO4ziO4ziO4ziO&#10;4ziO4ziO4ziO4ziO4ziO4ziO8xz//v0HzNlJS9NJfC0AAAAASUVORK5CYIJQSwMEFAAGAAgAAAAh&#10;AKvDmFLeAAAACAEAAA8AAABkcnMvZG93bnJldi54bWxMj0FLw0AQhe+C/2EZwVu72UZFYzalFPVU&#10;hLaCeNtmp0lodjZkt0n6752e9PaG93jzvXw5uVYM2IfGkwY1T0Agld42VGn42r/PnkGEaMia1hNq&#10;uGCAZXF7k5vM+pG2OOxiJbiEQmY01DF2mZShrNGZMPcdEntH3zsT+ewraXszcrlr5SJJnqQzDfGH&#10;2nS4rrE87c5Ow8doxlWq3obN6bi+/OwfP783CrW+v5tWryAiTvEvDFd8RoeCmQ7+TDaIVsNMcVBD&#10;ql5AXO2HlMWBxSJNQRa5/D+g+AUAAP//AwBQSwMEFAAGAAgAAAAhAD7fyIvgAAAAugEAABkAAABk&#10;cnMvX3JlbHMvZTJvRG9jLnhtbC5yZWxzrJCxagMxDIb3Qt/BaO/5LkMpIb4sbSBDl5I+gGLrfCa2&#10;bGwnJG9ft0saCHTpqF/o+z+0Wp+DFyfKxUVWMHQ9CGIdjWOr4HO3eXoBUSqyQR+ZFFyowHp8fFh9&#10;kMfajsrsUhGNwkXBXGtaSln0TAFLFxNx20wxB6xtzFYm1Ae0JBd9/yzzbwaMN0yxNQry1ixA7C6p&#10;Nf/NjtPkNL1GfQzE9U6FnBspe8eHBsVsqSrAfTzW5d7jNXyPpvW9nStlRg/yvtjwn2IutKdcpQIZ&#10;h/InHLrE9ttB3nx8/AIAAP//AwBQSwECLQAUAAYACAAAACEAsYJntgoBAAATAgAAEwAAAAAAAAAA&#10;AAAAAAAAAAAAW0NvbnRlbnRfVHlwZXNdLnhtbFBLAQItABQABgAIAAAAIQA4/SH/1gAAAJQBAAAL&#10;AAAAAAAAAAAAAAAAADsBAABfcmVscy8ucmVsc1BLAQItABQABgAIAAAAIQDpj73fiQMAABYIAAAO&#10;AAAAAAAAAAAAAAAAADoCAABkcnMvZTJvRG9jLnhtbFBLAQItAAoAAAAAAAAAIQBlU310vwwAAL8M&#10;AAAUAAAAAAAAAAAAAAAAAO8FAABkcnMvbWVkaWEvaW1hZ2UxLnBuZ1BLAQItABQABgAIAAAAIQCr&#10;w5hS3gAAAAgBAAAPAAAAAAAAAAAAAAAAAOASAABkcnMvZG93bnJldi54bWxQSwECLQAUAAYACAAA&#10;ACEAPt/Ii+AAAAC6AQAAGQAAAAAAAAAAAAAAAADrEwAAZHJzL19yZWxzL2Uyb0RvYy54bWwucmVs&#10;c1BLBQYAAAAABgAGAHwBAAACFQAAAAA=&#10;">
                <v:shape id="Picture 452" o:spid="_x0000_s1454" type="#_x0000_t75" style="position:absolute;left:562;top:67;width:5741;height: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xHuxQAAANwAAAAPAAAAZHJzL2Rvd25yZXYueG1sRI9Li8JA&#10;EITvwv6HoRe86WR9LJJ1FJ8oyiLqHvbYZNokmOkJmVHjv3cEwWNRVV9Rw3FtCnGlyuWWFXy1IxDE&#10;idU5pwr+jsvWAITzyBoLy6TgTg7Go4/GEGNtb7yn68GnIkDYxagg876MpXRJRgZd25bEwTvZyqAP&#10;skqlrvAW4KaQnSj6lgZzDgsZljTLKDkfLkbBupwvunRa0O9200//N9PVbjtZKdX8rCc/IDzV/h1+&#10;tddaQa/fgeeZcATk6AEAAP//AwBQSwECLQAUAAYACAAAACEA2+H2y+4AAACFAQAAEwAAAAAAAAAA&#10;AAAAAAAAAAAAW0NvbnRlbnRfVHlwZXNdLnhtbFBLAQItABQABgAIAAAAIQBa9CxbvwAAABUBAAAL&#10;AAAAAAAAAAAAAAAAAB8BAABfcmVscy8ucmVsc1BLAQItABQABgAIAAAAIQA0zxHuxQAAANwAAAAP&#10;AAAAAAAAAAAAAAAAAAcCAABkcnMvZG93bnJldi54bWxQSwUGAAAAAAMAAwC3AAAA+QIAAAAA&#10;">
                  <v:imagedata r:id="rId461" o:title=""/>
                </v:shape>
                <v:shape id="Text Box 453" o:spid="_x0000_s1455" type="#_x0000_t202" style="position:absolute;left:2561;top:1093;width:1825;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1J9xwAAANwAAAAPAAAAZHJzL2Rvd25yZXYueG1sRI9Ba8JA&#10;FITvQv/D8gredNNaS4muUopSBYNtWuj1kX0mabNvw+7WpP56Vyh4HGbmG2a+7E0jjuR8bVnB3TgB&#10;QVxYXXOp4PNjPXoC4QOyxsYyKfgjD8vFzWCOqbYdv9MxD6WIEPYpKqhCaFMpfVGRQT+2LXH0DtYZ&#10;DFG6UmqHXYSbRt4nyaM0WHNcqLCll4qKn/zXKPjq8le3326/39pNdtqf8mxHq0yp4W3/PAMRqA/X&#10;8H97oxU8TCdwOROPgFycAQAA//8DAFBLAQItABQABgAIAAAAIQDb4fbL7gAAAIUBAAATAAAAAAAA&#10;AAAAAAAAAAAAAABbQ29udGVudF9UeXBlc10ueG1sUEsBAi0AFAAGAAgAAAAhAFr0LFu/AAAAFQEA&#10;AAsAAAAAAAAAAAAAAAAAHwEAAF9yZWxzLy5yZWxzUEsBAi0AFAAGAAgAAAAhALezUn3HAAAA3AAA&#10;AA8AAAAAAAAAAAAAAAAABwIAAGRycy9kb3ducmV2LnhtbFBLBQYAAAAAAwADALcAAAD7AgAAAAA=&#10;" fillcolor="window" stroked="f" strokeweight=".5pt">
                  <v:textbox>
                    <w:txbxContent>
                      <w:p w14:paraId="18C33C84" w14:textId="77777777" w:rsidR="00457FB0" w:rsidRPr="0058290D" w:rsidRDefault="00457FB0" w:rsidP="00457FB0">
                        <w:pPr>
                          <w:jc w:val="center"/>
                          <w:rPr>
                            <w:rFonts w:ascii="Comic Sans MS" w:hAnsi="Comic Sans MS"/>
                            <w:b/>
                            <w:sz w:val="24"/>
                            <w:szCs w:val="24"/>
                          </w:rPr>
                        </w:pPr>
                        <w:r w:rsidRPr="0058290D">
                          <w:rPr>
                            <w:rFonts w:ascii="Comic Sans MS" w:hAnsi="Comic Sans MS"/>
                            <w:b/>
                            <w:sz w:val="24"/>
                            <w:szCs w:val="24"/>
                          </w:rPr>
                          <w:t>6</w:t>
                        </w:r>
                      </w:p>
                    </w:txbxContent>
                  </v:textbox>
                </v:shape>
                <w10:wrap anchorx="margin"/>
              </v:group>
            </w:pict>
          </mc:Fallback>
        </mc:AlternateContent>
      </w:r>
    </w:p>
    <w:p w14:paraId="64C7A748" w14:textId="77777777" w:rsidR="00300740" w:rsidRDefault="00300740" w:rsidP="00300740">
      <w:pPr>
        <w:rPr>
          <w:rFonts w:ascii="Comic Sans MS" w:hAnsi="Comic Sans MS"/>
        </w:rPr>
      </w:pPr>
      <w:r>
        <w:rPr>
          <w:b/>
          <w:bCs/>
          <w:sz w:val="32"/>
          <w:szCs w:val="32"/>
        </w:rPr>
        <w:tab/>
      </w:r>
      <w:r>
        <w:rPr>
          <w:b/>
          <w:bCs/>
          <w:sz w:val="32"/>
          <w:szCs w:val="32"/>
        </w:rPr>
        <w:tab/>
      </w:r>
      <w:r w:rsidRPr="00655F0F">
        <w:rPr>
          <w:rFonts w:ascii="Comic Sans MS" w:hAnsi="Comic Sans MS" w:cstheme="minorHAnsi"/>
          <w:b/>
          <w:bCs/>
        </w:rPr>
        <w:t>The classroom</w:t>
      </w:r>
      <w:r w:rsidRPr="00457FB0">
        <w:rPr>
          <w:sz w:val="32"/>
          <w:szCs w:val="32"/>
        </w:rPr>
        <w:t xml:space="preserve">  </w:t>
      </w:r>
      <w:r w:rsidRPr="00457FB0">
        <w:rPr>
          <w:i/>
          <w:iCs/>
          <w:sz w:val="24"/>
          <w:szCs w:val="28"/>
        </w:rPr>
        <w:t xml:space="preserve"> </w:t>
      </w:r>
    </w:p>
    <w:tbl>
      <w:tblPr>
        <w:tblStyle w:val="TableGrid"/>
        <w:tblpPr w:leftFromText="180" w:rightFromText="180" w:vertAnchor="page" w:horzAnchor="margin" w:tblpY="927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13"/>
        <w:gridCol w:w="2126"/>
        <w:gridCol w:w="5103"/>
      </w:tblGrid>
      <w:tr w:rsidR="00300740" w14:paraId="71CA4ED5" w14:textId="77777777" w:rsidTr="005D77A2">
        <w:tc>
          <w:tcPr>
            <w:tcW w:w="1413" w:type="dxa"/>
            <w:shd w:val="clear" w:color="auto" w:fill="F2F2F2" w:themeFill="background1" w:themeFillShade="F2"/>
            <w:vAlign w:val="center"/>
          </w:tcPr>
          <w:p w14:paraId="675D8EFB" w14:textId="77777777" w:rsidR="00300740" w:rsidRPr="00655F0F" w:rsidRDefault="00300740" w:rsidP="005D77A2">
            <w:pPr>
              <w:spacing w:before="120"/>
              <w:ind w:right="35" w:hanging="142"/>
              <w:jc w:val="center"/>
              <w:rPr>
                <w:rFonts w:ascii="Comic Sans MS" w:hAnsi="Comic Sans MS"/>
                <w:color w:val="C00000"/>
                <w:szCs w:val="28"/>
              </w:rPr>
            </w:pPr>
            <w:r w:rsidRPr="00655F0F">
              <w:rPr>
                <w:rFonts w:ascii="Comic Sans MS" w:hAnsi="Comic Sans MS"/>
                <w:szCs w:val="28"/>
              </w:rPr>
              <w:t>Page 17</w:t>
            </w:r>
          </w:p>
        </w:tc>
        <w:tc>
          <w:tcPr>
            <w:tcW w:w="2126" w:type="dxa"/>
            <w:tcBorders>
              <w:bottom w:val="single" w:sz="4" w:space="0" w:color="A6A6A6"/>
            </w:tcBorders>
          </w:tcPr>
          <w:p w14:paraId="0B431784" w14:textId="77777777" w:rsidR="00300740" w:rsidRPr="00655F0F" w:rsidRDefault="00300740" w:rsidP="005D77A2">
            <w:pPr>
              <w:tabs>
                <w:tab w:val="left" w:pos="457"/>
                <w:tab w:val="left" w:pos="599"/>
                <w:tab w:val="left" w:pos="1024"/>
              </w:tabs>
              <w:spacing w:before="120"/>
              <w:ind w:right="174" w:hanging="142"/>
              <w:jc w:val="right"/>
              <w:rPr>
                <w:rFonts w:ascii="Comic Sans MS" w:hAnsi="Comic Sans MS"/>
                <w:color w:val="C00000"/>
                <w:szCs w:val="28"/>
              </w:rPr>
            </w:pPr>
            <w:r w:rsidRPr="00655F0F">
              <w:rPr>
                <w:rFonts w:ascii="Comic Sans MS" w:hAnsi="Comic Sans MS"/>
                <w:color w:val="C00000"/>
                <w:szCs w:val="28"/>
              </w:rPr>
              <w:t xml:space="preserve"> Teacher </w:t>
            </w:r>
          </w:p>
          <w:p w14:paraId="27E9DEBF" w14:textId="77777777" w:rsidR="00300740" w:rsidRPr="00655F0F" w:rsidRDefault="00300740" w:rsidP="005D77A2">
            <w:pPr>
              <w:tabs>
                <w:tab w:val="left" w:pos="457"/>
                <w:tab w:val="left" w:pos="599"/>
                <w:tab w:val="left" w:pos="1024"/>
              </w:tabs>
              <w:spacing w:before="120"/>
              <w:ind w:right="174" w:hanging="142"/>
              <w:jc w:val="right"/>
              <w:rPr>
                <w:rFonts w:ascii="Comic Sans MS" w:hAnsi="Comic Sans MS"/>
                <w:szCs w:val="28"/>
              </w:rPr>
            </w:pPr>
            <w:r w:rsidRPr="00655F0F">
              <w:rPr>
                <w:rFonts w:ascii="Comic Sans MS" w:hAnsi="Comic Sans MS"/>
                <w:szCs w:val="28"/>
              </w:rPr>
              <w:t>Student</w:t>
            </w:r>
          </w:p>
          <w:p w14:paraId="4257091B" w14:textId="77777777" w:rsidR="00300740" w:rsidRPr="00655F0F" w:rsidRDefault="00300740" w:rsidP="005D77A2">
            <w:pPr>
              <w:tabs>
                <w:tab w:val="left" w:pos="457"/>
                <w:tab w:val="left" w:pos="599"/>
                <w:tab w:val="left" w:pos="1024"/>
              </w:tabs>
              <w:spacing w:before="300"/>
              <w:ind w:right="174" w:hanging="142"/>
              <w:jc w:val="right"/>
              <w:rPr>
                <w:rFonts w:ascii="Comic Sans MS" w:hAnsi="Comic Sans MS"/>
                <w:color w:val="C00000"/>
                <w:szCs w:val="28"/>
              </w:rPr>
            </w:pPr>
            <w:r w:rsidRPr="00655F0F">
              <w:rPr>
                <w:rFonts w:ascii="Comic Sans MS" w:hAnsi="Comic Sans MS"/>
                <w:color w:val="2E74B5" w:themeColor="accent5" w:themeShade="BF"/>
                <w:szCs w:val="28"/>
              </w:rPr>
              <w:t xml:space="preserve"> </w:t>
            </w:r>
            <w:r w:rsidRPr="00655F0F">
              <w:rPr>
                <w:rFonts w:ascii="Comic Sans MS" w:hAnsi="Comic Sans MS"/>
                <w:color w:val="C00000"/>
                <w:szCs w:val="28"/>
              </w:rPr>
              <w:t xml:space="preserve"> Teacher</w:t>
            </w:r>
          </w:p>
          <w:p w14:paraId="20052242" w14:textId="77777777" w:rsidR="00300740" w:rsidRPr="00655F0F" w:rsidRDefault="00300740" w:rsidP="005D77A2">
            <w:pPr>
              <w:tabs>
                <w:tab w:val="left" w:pos="457"/>
                <w:tab w:val="left" w:pos="599"/>
                <w:tab w:val="left" w:pos="1024"/>
              </w:tabs>
              <w:spacing w:before="200"/>
              <w:ind w:right="174" w:hanging="142"/>
              <w:jc w:val="right"/>
              <w:rPr>
                <w:rFonts w:ascii="Comic Sans MS" w:hAnsi="Comic Sans MS"/>
                <w:color w:val="C00000"/>
                <w:szCs w:val="28"/>
              </w:rPr>
            </w:pPr>
            <w:r w:rsidRPr="00655F0F">
              <w:rPr>
                <w:rFonts w:ascii="Comic Sans MS" w:hAnsi="Comic Sans MS"/>
                <w:szCs w:val="28"/>
              </w:rPr>
              <w:t>Student</w:t>
            </w:r>
            <w:r w:rsidRPr="00655F0F">
              <w:rPr>
                <w:rFonts w:ascii="Comic Sans MS" w:hAnsi="Comic Sans MS"/>
                <w:szCs w:val="28"/>
              </w:rPr>
              <w:br/>
            </w:r>
            <w:r w:rsidRPr="00655F0F">
              <w:rPr>
                <w:rFonts w:ascii="Comic Sans MS" w:hAnsi="Comic Sans MS"/>
                <w:szCs w:val="28"/>
              </w:rPr>
              <w:br/>
            </w:r>
            <w:r w:rsidRPr="00655F0F">
              <w:rPr>
                <w:rFonts w:ascii="Comic Sans MS" w:hAnsi="Comic Sans MS"/>
                <w:color w:val="C00000"/>
                <w:szCs w:val="28"/>
              </w:rPr>
              <w:t>Teacher</w:t>
            </w:r>
          </w:p>
          <w:p w14:paraId="00000277" w14:textId="77777777" w:rsidR="00300740" w:rsidRPr="00655F0F" w:rsidRDefault="00300740" w:rsidP="005D77A2">
            <w:pPr>
              <w:tabs>
                <w:tab w:val="left" w:pos="457"/>
                <w:tab w:val="left" w:pos="599"/>
                <w:tab w:val="left" w:pos="1024"/>
              </w:tabs>
              <w:spacing w:before="200"/>
              <w:ind w:right="174" w:hanging="142"/>
              <w:jc w:val="right"/>
              <w:rPr>
                <w:rFonts w:ascii="Comic Sans MS" w:hAnsi="Comic Sans MS"/>
                <w:szCs w:val="28"/>
              </w:rPr>
            </w:pPr>
            <w:r w:rsidRPr="00655F0F">
              <w:rPr>
                <w:rFonts w:ascii="Comic Sans MS" w:hAnsi="Comic Sans MS"/>
                <w:szCs w:val="28"/>
              </w:rPr>
              <w:t>Student</w:t>
            </w:r>
          </w:p>
        </w:tc>
        <w:tc>
          <w:tcPr>
            <w:tcW w:w="5103" w:type="dxa"/>
            <w:tcBorders>
              <w:bottom w:val="single" w:sz="4" w:space="0" w:color="A6A6A6"/>
            </w:tcBorders>
          </w:tcPr>
          <w:p w14:paraId="1B6B4375" w14:textId="77777777" w:rsidR="00300740" w:rsidRPr="00C52650" w:rsidRDefault="00300740" w:rsidP="005D77A2">
            <w:pPr>
              <w:spacing w:before="120"/>
              <w:ind w:right="-299" w:firstLine="174"/>
              <w:rPr>
                <w:rFonts w:ascii="Comic Sans MS" w:hAnsi="Comic Sans MS"/>
                <w:sz w:val="30"/>
                <w:szCs w:val="30"/>
              </w:rPr>
            </w:pPr>
            <w:r w:rsidRPr="00C52650">
              <w:rPr>
                <w:rFonts w:ascii="Comic Sans MS" w:hAnsi="Comic Sans MS"/>
                <w:sz w:val="30"/>
                <w:szCs w:val="30"/>
              </w:rPr>
              <w:t>Do you have a pencil?</w:t>
            </w:r>
          </w:p>
          <w:p w14:paraId="7D07AA21" w14:textId="77777777" w:rsidR="00300740" w:rsidRPr="00C52650" w:rsidRDefault="00300740" w:rsidP="005D77A2">
            <w:pPr>
              <w:spacing w:before="120" w:after="240"/>
              <w:ind w:right="-299" w:firstLine="174"/>
              <w:rPr>
                <w:rFonts w:ascii="Comic Sans MS" w:hAnsi="Comic Sans MS"/>
                <w:i/>
                <w:sz w:val="30"/>
                <w:szCs w:val="30"/>
              </w:rPr>
            </w:pPr>
            <w:r w:rsidRPr="00C52650">
              <w:rPr>
                <w:rFonts w:ascii="Comic Sans MS" w:hAnsi="Comic Sans MS"/>
                <w:i/>
                <w:sz w:val="30"/>
                <w:szCs w:val="30"/>
              </w:rPr>
              <w:t>Yes</w:t>
            </w:r>
          </w:p>
          <w:p w14:paraId="2A16BEAF" w14:textId="77777777" w:rsidR="00300740" w:rsidRPr="00C52650" w:rsidRDefault="00300740" w:rsidP="005D77A2">
            <w:pPr>
              <w:spacing w:before="120"/>
              <w:ind w:right="-299" w:firstLine="174"/>
              <w:rPr>
                <w:rFonts w:ascii="Comic Sans MS" w:hAnsi="Comic Sans MS"/>
                <w:sz w:val="30"/>
                <w:szCs w:val="30"/>
              </w:rPr>
            </w:pPr>
            <w:r w:rsidRPr="00C52650">
              <w:rPr>
                <w:rFonts w:ascii="Comic Sans MS" w:hAnsi="Comic Sans MS"/>
                <w:sz w:val="30"/>
                <w:szCs w:val="30"/>
              </w:rPr>
              <w:t>Do you have a bag?</w:t>
            </w:r>
          </w:p>
          <w:p w14:paraId="459DFB71" w14:textId="77777777" w:rsidR="00300740" w:rsidRPr="00C52650" w:rsidRDefault="00300740" w:rsidP="005D77A2">
            <w:pPr>
              <w:spacing w:before="120"/>
              <w:ind w:right="-299" w:firstLine="174"/>
              <w:rPr>
                <w:rFonts w:ascii="Comic Sans MS" w:hAnsi="Comic Sans MS"/>
                <w:sz w:val="30"/>
                <w:szCs w:val="30"/>
              </w:rPr>
            </w:pPr>
            <w:r w:rsidRPr="00C52650">
              <w:rPr>
                <w:rFonts w:ascii="Comic Sans MS" w:hAnsi="Comic Sans MS"/>
                <w:i/>
                <w:sz w:val="30"/>
                <w:szCs w:val="30"/>
              </w:rPr>
              <w:t>Yes</w:t>
            </w:r>
            <w:r w:rsidRPr="00C52650">
              <w:rPr>
                <w:rFonts w:ascii="Comic Sans MS" w:hAnsi="Comic Sans MS"/>
                <w:i/>
                <w:sz w:val="30"/>
                <w:szCs w:val="30"/>
              </w:rPr>
              <w:br/>
            </w:r>
            <w:r w:rsidRPr="00C52650">
              <w:rPr>
                <w:rFonts w:ascii="Comic Sans MS" w:hAnsi="Comic Sans MS"/>
                <w:sz w:val="30"/>
                <w:szCs w:val="30"/>
              </w:rPr>
              <w:br/>
              <w:t xml:space="preserve"> Do you have a rubber?</w:t>
            </w:r>
          </w:p>
          <w:p w14:paraId="58C3FCE9" w14:textId="77777777" w:rsidR="00300740" w:rsidRPr="00655F0F" w:rsidRDefault="00300740" w:rsidP="005D77A2">
            <w:pPr>
              <w:spacing w:before="120" w:after="240"/>
              <w:ind w:right="-299" w:firstLine="174"/>
              <w:rPr>
                <w:rFonts w:ascii="Comic Sans MS" w:hAnsi="Comic Sans MS"/>
                <w:i/>
                <w:szCs w:val="28"/>
              </w:rPr>
            </w:pPr>
            <w:r w:rsidRPr="00C52650">
              <w:rPr>
                <w:rFonts w:ascii="Comic Sans MS" w:hAnsi="Comic Sans MS"/>
                <w:i/>
                <w:sz w:val="30"/>
                <w:szCs w:val="30"/>
              </w:rPr>
              <w:t>No</w:t>
            </w:r>
          </w:p>
        </w:tc>
      </w:tr>
    </w:tbl>
    <w:p w14:paraId="09FB125B" w14:textId="5A695464" w:rsidR="00300740" w:rsidRDefault="00300740">
      <w:pPr>
        <w:rPr>
          <w:b/>
          <w:bCs/>
          <w:sz w:val="32"/>
          <w:szCs w:val="32"/>
        </w:rPr>
      </w:pPr>
    </w:p>
    <w:p w14:paraId="7EB0849E" w14:textId="71B5235D" w:rsidR="00300740" w:rsidRDefault="00300740">
      <w:pPr>
        <w:rPr>
          <w:b/>
          <w:bCs/>
          <w:sz w:val="32"/>
          <w:szCs w:val="32"/>
        </w:rPr>
      </w:pPr>
    </w:p>
    <w:p w14:paraId="32703DDE" w14:textId="70501E4C" w:rsidR="00300740" w:rsidRDefault="00300740">
      <w:pPr>
        <w:rPr>
          <w:b/>
          <w:bCs/>
          <w:sz w:val="32"/>
          <w:szCs w:val="32"/>
        </w:rPr>
      </w:pPr>
    </w:p>
    <w:p w14:paraId="69BAB7AE" w14:textId="5B67CF3C" w:rsidR="00300740" w:rsidRDefault="00300740">
      <w:pPr>
        <w:rPr>
          <w:b/>
          <w:bCs/>
          <w:sz w:val="32"/>
          <w:szCs w:val="32"/>
        </w:rPr>
      </w:pPr>
      <w:r>
        <w:rPr>
          <w:b/>
          <w:bCs/>
          <w:sz w:val="32"/>
          <w:szCs w:val="32"/>
        </w:rPr>
        <w:br w:type="page"/>
      </w:r>
    </w:p>
    <w:p w14:paraId="302182B5" w14:textId="72368744" w:rsidR="00300740" w:rsidRDefault="00170465" w:rsidP="002A37EE">
      <w:pPr>
        <w:rPr>
          <w:b/>
          <w:bCs/>
          <w:sz w:val="32"/>
          <w:szCs w:val="32"/>
        </w:rPr>
      </w:pPr>
      <w:r>
        <w:rPr>
          <w:rFonts w:ascii="Times New Roman" w:hAnsi="Times New Roman" w:cs="Times New Roman"/>
          <w:noProof/>
          <w:sz w:val="24"/>
          <w:szCs w:val="24"/>
          <w:lang w:val="en-AU" w:eastAsia="en-AU"/>
        </w:rPr>
        <w:lastRenderedPageBreak/>
        <mc:AlternateContent>
          <mc:Choice Requires="wps">
            <w:drawing>
              <wp:anchor distT="0" distB="0" distL="114300" distR="114300" simplePos="0" relativeHeight="253380608" behindDoc="0" locked="0" layoutInCell="1" allowOverlap="1" wp14:anchorId="7EEEA7D4" wp14:editId="4D890DEC">
                <wp:simplePos x="0" y="0"/>
                <wp:positionH relativeFrom="margin">
                  <wp:posOffset>160942</wp:posOffset>
                </wp:positionH>
                <wp:positionV relativeFrom="paragraph">
                  <wp:posOffset>15773</wp:posOffset>
                </wp:positionV>
                <wp:extent cx="1044575" cy="403860"/>
                <wp:effectExtent l="0" t="0" r="21590" b="15240"/>
                <wp:wrapSquare wrapText="bothSides"/>
                <wp:docPr id="1369159715" name="Text Box 9"/>
                <wp:cNvGraphicFramePr/>
                <a:graphic xmlns:a="http://schemas.openxmlformats.org/drawingml/2006/main">
                  <a:graphicData uri="http://schemas.microsoft.com/office/word/2010/wordprocessingShape">
                    <wps:wsp>
                      <wps:cNvSpPr txBox="1"/>
                      <wps:spPr>
                        <a:xfrm>
                          <a:off x="0" y="0"/>
                          <a:ext cx="1044575" cy="403860"/>
                        </a:xfrm>
                        <a:prstGeom prst="rect">
                          <a:avLst/>
                        </a:prstGeom>
                        <a:solidFill>
                          <a:schemeClr val="accent4">
                            <a:lumMod val="20000"/>
                            <a:lumOff val="80000"/>
                          </a:schemeClr>
                        </a:solidFill>
                        <a:ln w="6350">
                          <a:solidFill>
                            <a:srgbClr val="0070C0"/>
                          </a:solidFill>
                        </a:ln>
                      </wps:spPr>
                      <wps:txbx>
                        <w:txbxContent>
                          <w:p w14:paraId="79BE6179" w14:textId="77777777" w:rsidR="00170465" w:rsidRDefault="00170465" w:rsidP="00930F3D">
                            <w:pPr>
                              <w:rPr>
                                <w:noProof/>
                                <w:sz w:val="40"/>
                              </w:rPr>
                            </w:pPr>
                            <w:r>
                              <w:rPr>
                                <w:rFonts w:cstheme="minorHAnsi"/>
                                <w:b/>
                                <w:bCs/>
                                <w:sz w:val="36"/>
                                <w:szCs w:val="48"/>
                              </w:rPr>
                              <w:t>Speaking</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EEA7D4" id="_x0000_s1456" type="#_x0000_t202" style="position:absolute;margin-left:12.65pt;margin-top:1.25pt;width:82.25pt;height:31.8pt;z-index:2533806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JK9VgIAALsEAAAOAAAAZHJzL2Uyb0RvYy54bWysVN9v2jAQfp+0/8Hy+0iggTJEqBgV06Su&#10;rUSnPhvHIZYcn2UbEvbX7+wQoOxt2otj3+/77rvMH9pakYOwToLO6XCQUiI0h0LqXU5/va2/TClx&#10;numCKdAip0fh6MPi86d5Y2ZiBBWoQliCQbSbNSanlfdmliSOV6JmbgBGaFSWYGvm8Wl3SWFZg9Fr&#10;lYzSdJI0YAtjgQvnUPrYKekixi9Lwf1LWTrhicop1ubjaeO5DWeymLPZzjJTSX4qg/1DFTWTGpOe&#10;Qz0yz8jeyr9C1ZJbcFD6AYc6gbKUXMQesJthetPNpmJGxF4QHGfOMLn/F5Y/Hzbm1RLffoMWBxgA&#10;aYybORSGftrS1uGLlRLUI4THM2yi9YQHpzTLxvdjSjjqsvRuOom4JhdvY53/LqAm4ZJTi2OJaLHD&#10;k/OYEU17k5DMgZLFWioVH4EKYqUsOTAcIuNcaJ9Fd7Wvf0LRyZEM6WmcKMahd+JpL8YUkVQhUkz4&#10;IYnSpMnp5G6cxsAfdM7utuf0aXqfrvr2rswwvNIY94JduPl22xJZ5HQ0ij5BtoXiiIBb6LjoDF9L&#10;ROWJOf/KLJIPMcaF8i94lAqwLK6koaQC+/tWFuyQC6ihpEES51TjllGifmjkyNdhlgXOxwdOCGsg&#10;9lqzvdbofb0CBHiIC2t4vAZ7r/praaF+x21bhpyoYppj5pz6/rry3WLhtnKxXEYjZLlh/klvDA+h&#10;w0DDpN/ad2bNiQ4eifQMPdnZ7IYVnW3w1LDceyhlpMwFyxPsuCFxsKdtDit4/Y5Wl3/O4g8AAAD/&#10;/wMAUEsDBBQABgAIAAAAIQA5kdDN3gAAAAcBAAAPAAAAZHJzL2Rvd25yZXYueG1sTI/NasMwEITv&#10;hbyD2EIvpZGdEJM4lkMI1IccCk0DJTfFWv9Qa2UkJXbevvKpPQ3LDDPfZrtRd+yO1rWGBMTzCBhS&#10;aVRLtYDz1/vbGpjzkpTsDKGABzrY5bOnTKbKDPSJ95OvWSghl0oBjfd9yrkrG9TSzU2PFLzKWC19&#10;OG3NlZVDKNcdX0RRwrVsKSw0ssdDg+XP6aYFXPYV/x5eH+OFr4pjdf4obBEXQrw8j/stMI+j/wvD&#10;hB/QIQ9MV3Mj5VgnYLFahuSkwCZ7vQmfXAUkSQw8z/h//vwXAAD//wMAUEsBAi0AFAAGAAgAAAAh&#10;ALaDOJL+AAAA4QEAABMAAAAAAAAAAAAAAAAAAAAAAFtDb250ZW50X1R5cGVzXS54bWxQSwECLQAU&#10;AAYACAAAACEAOP0h/9YAAACUAQAACwAAAAAAAAAAAAAAAAAvAQAAX3JlbHMvLnJlbHNQSwECLQAU&#10;AAYACAAAACEAp5CSvVYCAAC7BAAADgAAAAAAAAAAAAAAAAAuAgAAZHJzL2Uyb0RvYy54bWxQSwEC&#10;LQAUAAYACAAAACEAOZHQzd4AAAAHAQAADwAAAAAAAAAAAAAAAACwBAAAZHJzL2Rvd25yZXYueG1s&#10;UEsFBgAAAAAEAAQA8wAAALsFAAAAAA==&#10;" fillcolor="#fff2cc [663]" strokecolor="#0070c0" strokeweight=".5pt">
                <v:textbox>
                  <w:txbxContent>
                    <w:p w14:paraId="79BE6179" w14:textId="77777777" w:rsidR="00170465" w:rsidRDefault="00170465" w:rsidP="00930F3D">
                      <w:pPr>
                        <w:rPr>
                          <w:noProof/>
                          <w:sz w:val="40"/>
                        </w:rPr>
                      </w:pPr>
                      <w:r>
                        <w:rPr>
                          <w:rFonts w:cstheme="minorHAnsi"/>
                          <w:b/>
                          <w:bCs/>
                          <w:sz w:val="36"/>
                          <w:szCs w:val="48"/>
                        </w:rPr>
                        <w:t>Speaking</w:t>
                      </w:r>
                    </w:p>
                  </w:txbxContent>
                </v:textbox>
                <w10:wrap type="square" anchorx="margin"/>
              </v:shape>
            </w:pict>
          </mc:Fallback>
        </mc:AlternateContent>
      </w:r>
    </w:p>
    <w:p w14:paraId="69812713" w14:textId="30F02DE5" w:rsidR="00300740" w:rsidRDefault="00446E40" w:rsidP="002A37EE">
      <w:pPr>
        <w:rPr>
          <w:b/>
          <w:bCs/>
          <w:sz w:val="32"/>
          <w:szCs w:val="32"/>
        </w:rPr>
      </w:pPr>
      <w:r>
        <w:rPr>
          <w:noProof/>
        </w:rPr>
        <mc:AlternateContent>
          <mc:Choice Requires="wps">
            <w:drawing>
              <wp:anchor distT="0" distB="0" distL="114300" distR="114300" simplePos="0" relativeHeight="253923328" behindDoc="0" locked="0" layoutInCell="1" allowOverlap="1" wp14:anchorId="1C687495" wp14:editId="48E3588F">
                <wp:simplePos x="0" y="0"/>
                <wp:positionH relativeFrom="column">
                  <wp:posOffset>2297430</wp:posOffset>
                </wp:positionH>
                <wp:positionV relativeFrom="paragraph">
                  <wp:posOffset>312420</wp:posOffset>
                </wp:positionV>
                <wp:extent cx="2453640" cy="624840"/>
                <wp:effectExtent l="0" t="0" r="22860" b="22860"/>
                <wp:wrapNone/>
                <wp:docPr id="424730991" name="Text Box 1"/>
                <wp:cNvGraphicFramePr/>
                <a:graphic xmlns:a="http://schemas.openxmlformats.org/drawingml/2006/main">
                  <a:graphicData uri="http://schemas.microsoft.com/office/word/2010/wordprocessingShape">
                    <wps:wsp>
                      <wps:cNvSpPr txBox="1"/>
                      <wps:spPr>
                        <a:xfrm>
                          <a:off x="0" y="0"/>
                          <a:ext cx="2453640" cy="624840"/>
                        </a:xfrm>
                        <a:prstGeom prst="rect">
                          <a:avLst/>
                        </a:prstGeom>
                        <a:noFill/>
                        <a:ln w="6350">
                          <a:solidFill>
                            <a:sysClr val="window" lastClr="FFFFFF">
                              <a:lumMod val="65000"/>
                            </a:sysClr>
                          </a:solidFill>
                        </a:ln>
                      </wps:spPr>
                      <wps:txbx>
                        <w:txbxContent>
                          <w:p w14:paraId="005E2E7A" w14:textId="3DE13ACB" w:rsidR="00446E40" w:rsidRPr="007D35AC" w:rsidRDefault="00446E40" w:rsidP="00446E40">
                            <w:pPr>
                              <w:rPr>
                                <w:color w:val="808080" w:themeColor="background1" w:themeShade="80"/>
                                <w:szCs w:val="32"/>
                              </w:rPr>
                            </w:pPr>
                            <w:r w:rsidRPr="00446E40">
                              <w:rPr>
                                <w:rFonts w:ascii="Calibri" w:hAnsi="Calibri"/>
                                <w:color w:val="808080" w:themeColor="background1" w:themeShade="80"/>
                                <w:szCs w:val="28"/>
                              </w:rPr>
                              <w:t>There are five parts in this section. Each part is repeated.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87495" id="_x0000_s1457" type="#_x0000_t202" style="position:absolute;margin-left:180.9pt;margin-top:24.6pt;width:193.2pt;height:49.2pt;z-index:2539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Ue9SQIAAI8EAAAOAAAAZHJzL2Uyb0RvYy54bWysVE1vGjEQvVfqf7B8L7sQoAnKElEiqkpp&#10;EimpcjZeb1jJ63Ftwy799X32AkFpT1U5mPF8eea9mb2+6RrNdsr5mkzBh4OcM2UklbV5LfiP59Wn&#10;S858EKYUmowq+F55fjP/+OG6tTM1og3pUjmGJMbPWlvwTQh2lmVeblQj/ICsMjBW5BoRcHWvWelE&#10;i+yNzkZ5Ps1acqV1JJX30N72Rj5P+atKyfBQVV4FpguO2kI6XTrX8czm12L26oTd1PJQhviHKhpR&#10;Gzx6SnUrgmBbV/+RqqmlI09VGEhqMqqqWqrUA7oZ5u+6edoIq1IvAMfbE0z+/6WV97sn++hY6L5Q&#10;BwIjIK31Mw9l7KerXBP/USmDHRDuT7CpLjAJ5Wg8uZiOYZKwTUfjS8hIk71FW+fDV0UNi0LBHWhJ&#10;aIndnQ+969ElPmZoVWudqNGGtUh6MclTgCddl9EY3fzeL7VjOwFuMRIltZxp4QOUBV+lXwrS2+Y7&#10;lb3fdJLnx+r6+FToWV6UrQ2UbyhEKXTrjtUlmh2dMFpTuQd0jvqp8lauavR3hxIehcMYARKsRnjA&#10;UWlCH3SQONuQ+/U3ffQHu7By1mIsC+5/boVT6OybAe9Xw3FEOqTLePJ5hIs7t6zPLWbbLAnoDLGE&#10;ViYx+gd9FCtHzQs2aBFfhUkYibcLHo7iMvTLgg2UarFITphcK8KdebIypo5URPaeuxfh7IHigOG4&#10;p+MAi9k7pnvfnuvFNlBVpzGISPeoHgjA1Cd+Dhsa1+r8nrzeviPz3wAAAP//AwBQSwMEFAAGAAgA&#10;AAAhAIxJo/XhAAAACgEAAA8AAABkcnMvZG93bnJldi54bWxMj8FOwzAMhu9IvENkJC6IpduqditN&#10;p2rSOIFgg8OOWWPaao1TNelW3h5zgpstf/r9/flmsp244OBbRwrmswgEUuVMS7WCz4/d4wqED5qM&#10;7hyhgm/0sClub3KdGXelPV4OoRYcQj7TCpoQ+kxKXzVotZ+5HolvX26wOvA61NIM+srhtpOLKEqk&#10;1S3xh0b3uG2wOh9GqyBF45td+fy6PL8fx7ftw0u5t16p+7upfAIRcAp/MPzqszoU7HRyIxkvOgXL&#10;ZM7qQUG8XoBgII1XPJyYjNMEZJHL/xWKHwAAAP//AwBQSwECLQAUAAYACAAAACEAtoM4kv4AAADh&#10;AQAAEwAAAAAAAAAAAAAAAAAAAAAAW0NvbnRlbnRfVHlwZXNdLnhtbFBLAQItABQABgAIAAAAIQA4&#10;/SH/1gAAAJQBAAALAAAAAAAAAAAAAAAAAC8BAABfcmVscy8ucmVsc1BLAQItABQABgAIAAAAIQDD&#10;0Ue9SQIAAI8EAAAOAAAAAAAAAAAAAAAAAC4CAABkcnMvZTJvRG9jLnhtbFBLAQItABQABgAIAAAA&#10;IQCMSaP14QAAAAoBAAAPAAAAAAAAAAAAAAAAAKMEAABkcnMvZG93bnJldi54bWxQSwUGAAAAAAQA&#10;BADzAAAAsQUAAAAA&#10;" filled="f" strokecolor="#a6a6a6" strokeweight=".5pt">
                <v:textbox>
                  <w:txbxContent>
                    <w:p w14:paraId="005E2E7A" w14:textId="3DE13ACB" w:rsidR="00446E40" w:rsidRPr="007D35AC" w:rsidRDefault="00446E40" w:rsidP="00446E40">
                      <w:pPr>
                        <w:rPr>
                          <w:color w:val="808080" w:themeColor="background1" w:themeShade="80"/>
                          <w:szCs w:val="32"/>
                        </w:rPr>
                      </w:pPr>
                      <w:r w:rsidRPr="00446E40">
                        <w:rPr>
                          <w:rFonts w:ascii="Calibri" w:hAnsi="Calibri"/>
                          <w:color w:val="808080" w:themeColor="background1" w:themeShade="80"/>
                          <w:szCs w:val="28"/>
                        </w:rPr>
                        <w:t>There are five parts in this section. Each part is repeated.</w:t>
                      </w:r>
                    </w:p>
                  </w:txbxContent>
                </v:textbox>
              </v:shape>
            </w:pict>
          </mc:Fallback>
        </mc:AlternateContent>
      </w:r>
      <w:r w:rsidR="00170465" w:rsidRPr="00170465">
        <w:rPr>
          <w:rFonts w:ascii="Century Gothic" w:hAnsi="Century Gothic" w:cstheme="minorHAnsi"/>
          <w:bCs/>
          <w:noProof/>
          <w:szCs w:val="28"/>
          <w:lang w:val="en-AU" w:eastAsia="en-AU"/>
        </w:rPr>
        <mc:AlternateContent>
          <mc:Choice Requires="wpg">
            <w:drawing>
              <wp:anchor distT="0" distB="0" distL="114300" distR="114300" simplePos="0" relativeHeight="253382656" behindDoc="0" locked="0" layoutInCell="1" allowOverlap="1" wp14:anchorId="3558E644" wp14:editId="1DE80003">
                <wp:simplePos x="0" y="0"/>
                <wp:positionH relativeFrom="margin">
                  <wp:align>left</wp:align>
                </wp:positionH>
                <wp:positionV relativeFrom="paragraph">
                  <wp:posOffset>112395</wp:posOffset>
                </wp:positionV>
                <wp:extent cx="914400" cy="580390"/>
                <wp:effectExtent l="0" t="0" r="0" b="0"/>
                <wp:wrapNone/>
                <wp:docPr id="454" name="Group 454"/>
                <wp:cNvGraphicFramePr/>
                <a:graphic xmlns:a="http://schemas.openxmlformats.org/drawingml/2006/main">
                  <a:graphicData uri="http://schemas.microsoft.com/office/word/2010/wordprocessingGroup">
                    <wpg:wgp>
                      <wpg:cNvGrpSpPr/>
                      <wpg:grpSpPr>
                        <a:xfrm>
                          <a:off x="0" y="0"/>
                          <a:ext cx="914400" cy="580390"/>
                          <a:chOff x="56230" y="6764"/>
                          <a:chExt cx="574091" cy="454998"/>
                        </a:xfrm>
                      </wpg:grpSpPr>
                      <pic:pic xmlns:pic="http://schemas.openxmlformats.org/drawingml/2006/picture">
                        <pic:nvPicPr>
                          <pic:cNvPr id="455" name="Picture 455"/>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335"/>
                              </a:ext>
                            </a:extLst>
                          </a:blip>
                          <a:stretch>
                            <a:fillRect/>
                          </a:stretch>
                        </pic:blipFill>
                        <pic:spPr>
                          <a:xfrm>
                            <a:off x="56230" y="6764"/>
                            <a:ext cx="574091" cy="454998"/>
                          </a:xfrm>
                          <a:prstGeom prst="rect">
                            <a:avLst/>
                          </a:prstGeom>
                        </pic:spPr>
                      </pic:pic>
                      <wps:wsp>
                        <wps:cNvPr id="456" name="Text Box 456"/>
                        <wps:cNvSpPr txBox="1"/>
                        <wps:spPr>
                          <a:xfrm>
                            <a:off x="256129" y="109388"/>
                            <a:ext cx="182518" cy="270520"/>
                          </a:xfrm>
                          <a:prstGeom prst="rect">
                            <a:avLst/>
                          </a:prstGeom>
                          <a:solidFill>
                            <a:sysClr val="window" lastClr="FFFFFF"/>
                          </a:solidFill>
                          <a:ln w="6350">
                            <a:noFill/>
                          </a:ln>
                        </wps:spPr>
                        <wps:txbx>
                          <w:txbxContent>
                            <w:p w14:paraId="7C093765" w14:textId="77777777" w:rsidR="00170465" w:rsidRPr="0058290D" w:rsidRDefault="00170465" w:rsidP="00170465">
                              <w:pPr>
                                <w:jc w:val="center"/>
                                <w:rPr>
                                  <w:rFonts w:ascii="Comic Sans MS" w:hAnsi="Comic Sans MS"/>
                                  <w:b/>
                                  <w:sz w:val="24"/>
                                  <w:szCs w:val="24"/>
                                </w:rPr>
                              </w:pPr>
                              <w:r w:rsidRPr="0058290D">
                                <w:rPr>
                                  <w:rFonts w:ascii="Comic Sans MS" w:hAnsi="Comic Sans MS"/>
                                  <w:b/>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58E644" id="Group 454" o:spid="_x0000_s1458" style="position:absolute;margin-left:0;margin-top:8.85pt;width:1in;height:45.7pt;z-index:253382656;mso-position-horizontal:left;mso-position-horizontal-relative:margin;mso-width-relative:margin;mso-height-relative:margin" coordorigin="562,67" coordsize="5740,4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qvZiAMAABYIAAAOAAAAZHJzL2Uyb0RvYy54bWycVdtu2zgQfV9g/4Hg&#10;eyNZsRxbiFJ4k01QIGiNTRZ9pinKIiqRXJK+9ev3kJKc66LbBog85AyHM2fODC8/HrqW7IR1UquS&#10;Ts5SSoTiupJqU9K/H28/zClxnqmKtVqJkh6Fox+vfv/tcm8KkelGt5WwBE6UK/ampI33pkgSxxvR&#10;MXemjVBQ1tp2zGNpN0ll2R7euzbJ0nSW7LWtjNVcOIfdm15Jr6L/uhbcf6lrJzxpS4rYfPza+F2H&#10;b3J1yYqNZaaRfAiD/UIUHZMKl55c3TDPyNbKN646ya12uvZnXHeJrmvJRcwB2UzSV9ncWb01MZdN&#10;sd+YE0yA9hVOv+yWf97dWfNgVhZI7M0GWMRVyOVQ2y78IkpyiJAdT5CJgyccm4vJdJoCWA5VPk/P&#10;FwOkvAHu4VQ+y86hh3p2MZv2ePPmz+F4fjFNF5P++DSfLhbzYJGMdycvIjKSF/gfYID0BoYf0wWn&#10;/NYKOjjp/pePjtlvW/MBFTPMy7VspT9G9qE2ISi1W0m+sv0CiK4skVVJp3lOiWIdaA99uJaELSQY&#10;DgW7/hQLWd1r/s0Rpa8bpjZi6Qyoi4aKcLw0T8LyxZXrVppb2bahWEEekgPNX9HkHXx6Ct5ovu2E&#10;8n1PWdEiT61cI42jxBaiWwskZD9VoVboZ4+cjJXK9wV13grPm3B/jTj+Qux9GU+KGPRTnCEFB9K9&#10;Q7P3CDOy7Qd0AZDW+TuhOxIEBIxAUCNWsN29G0IaTUCzpyiiiGXoAQwiN0KI1RsQf6rXHhpmBEII&#10;bp8zYzYy4zHk9oc+gBqzAOZgGDqS+AMUAwnC/n8gluWzSbaIPTZJF+fz2EOsGEGbzLN8gjEcWjS7&#10;SPMstuipx34SNFY43cpqpJs7uuvWkh3DfMVYrvSekpY5j82S3sa/SOFXx1pF9pgI53kay6N08NdT&#10;plWozFO2QfKH9SF2VJZlI0ZrXR0BkdUoM+aLM/xWoub3uHvFLGY4NvEu+S/41K3GbXqQKGm0/f7e&#10;frBHuaGlZI83oaTuny0L06L9pECEOOzwiMTFNL8AksQ+16yfa9S2u9aABS2D6KIY7H07irXV3Vc8&#10;X8twK1RMcdxdUj+K1x4rKPD8cbFcRrkfQvfqwWB0TSJ6gdGPh6/MmoH2HqX/rEfqvWF/bxvaQunl&#10;1utaxtYISPeoDgVAG0QpPj6QXrxuz9fR6uk5v/oXAAD//wMAUEsDBAoAAAAAAAAAIQBlU310vwwA&#10;AL8MAAAUAAAAZHJzL21lZGlhL2ltYWdlMS5wbmeJUE5HDQoaCgAAAA1JSERSAAABBgAAAMUIAwAA&#10;AIHgrKAAAAABc1JHQgCuzhzpAAAABGdBTUEAALGPC/xhBQAAAqZQTFRF/////v7+/f39/Pz86+vr&#10;19fXy8vLxsbGyMjI0tLS5ubm+fn5+vr67e3tgoKCAwMDAAAAAgICU1NT6enp+/v7Hx8fDg4OW1tb&#10;PT09AQEBGxsburq6+Pj4EhIS9fX1hISECQkJWFhYo6OjvLy8zc3N3d3d5+fn4uLi09PTwcHBra2t&#10;bm5uICAgYWFhVlZWBwcHVFRU9PT0bGxsHh4eLy8v9vb2Dw8PMjIyfHx8CwsLUVFRfX19np6eOzs7&#10;oqKiKioq8vLyjo6OUlJSjIyMXFxcgYGBR0dHSkpKpqamiYmJLi4uzs7O4+PjJSUlS0tL6urq6Ojo&#10;7Ozs2dnZGBgYtbW1ubm5Ojo6rKysgICA5OTkv7+/7+/v7u7uNjY28PDwDAwMj4+PODg4QUFBlJSU&#10;4ODgMzMz9/f31NTULS0tFxcXs7OzQkJCEBAQCgoKX19fV1dXp6enn5+fJycnPz8/KSkpw8PDg4OD&#10;Z2dn3NzcMDAwzMzM8/PzFBQUlZWVuLi4HBwc39/fb29vBAQEGhoaBQUFkZGRHR0dJCQkqKioIyMj&#10;0NDQmJiYY2NjkJCQWlpawsLCwMDAsLCwRkZGa2trNTU1MTExQ0NDq6urqampRUVFvr6+xcXF2tra&#10;r6+vvb29z8/PYmJiFhYWISEhFRUVXl5eampqTU1NNDQ0DQ0N8fHxu7u7PDw8h4eHsbGxe3t7rq6u&#10;4eHhycnJbW1tBgYGT09PUFBQjY2NYGBgt7e3i4uLCAgIExMTfn5+aGho1dXVc3Nzenp6ERERaWlp&#10;mpqaIiIitra23t7edXV1Tk5Ok5OTtLS0dnZ2SEhITExM1tbW2NjYXV1dpKSknJycm5ubmZmZLCws&#10;x8fH0dHRZGRkf39/xMTEeXl5OTk5ioqKsrKyZmZm5eXlAAAAzY4luQAAAOJ0Uk5T////////////&#10;////////////////////////////////////////////////////////////////////////////&#10;////////////////////////////////////////////////////////////////////////////&#10;////////////////////////////////////////////////////////////////////////////&#10;////////////////////////////////////////////////////////////AHAeuh8AAAAJcEhZ&#10;cwAAIdUAACHVAQSctJ0AAAi0SURBVHhe7Z3LeeowEIVvCTTBlj7SA1uaoJDQg7vg+7LLNntauZoz&#10;Rw/wA0OMRibz3xBbtkGa45E0ksXNP8dxHMdxHMdxHMdxHMdxnD/AfnsM7Jn6c+y/N312f0qOjzPN&#10;HmTHq96a44HWTnHuePWbMukG1/Ad70e/NdiduuN2v99vt93p8sWDibesHTsap3xuefiG7yt/+eLR&#10;t4F2gQOPjXHlNTz2FnzSpsA3D03zw6sD90RbDdmmR5w89ygfPLJuaMzjTd4H3/cONSO1jM/c0xPf&#10;u/nkgbVCM56248L3b9YcZqdWgelniD3oeluIGBAdmX6OPT/lzPTaYPF/HwPF/pbJdcGyL1Gpo0Os&#10;r4HYsuRM/ha2EGsbeXZa7OVCQHa8JybXAbuIJQtN95oXjLcBw55lqzIbiPXowBrB1HLox66lXvC2&#10;MbUk+sHr0OF1KkQdfheOVUKLysTSvPTDl0QL+rJARz+eiXbR2ZKRmcYFeGWVW44jCvnK0aDGD41P&#10;zaGMr50k0dDsdf62ACjhqz1Wx+9MtIgG/ky8DuTSsA4oXgV3RT7NRtUoXY0nTTpmYaI1tO1i4rXo&#10;9AMTjYGiVQp0kVeTgwsETrXmTTU+YaIp6hYMuTUYRKG6VlySAB243xC1i4UYpblnFwjtqrZZkmFz&#10;7lC/UOifG1sPg26i8mNGybIxd7AoUnvugLnoCxPVkEybcgebAmGtWEsjLBsZWnMHrEkxmA9Cw9zO&#10;dL2UxuKuYH62nRDKrDSScTO1AqtRuF8XzL/8MGGNlMXonhhm3UOKYjTmxbiW+8bgAYpRe424rY2l&#10;QKZ3RPJuwx1MS2Ka+RVSELPpMPQVLSwURNNg90hRcq8+qBsAAxzuGyC5t1ArENhz34BWukwphpaj&#10;chXdIz9MviBtixRDBhThttQcV+CBjQgh2waeX0kxEjxWAWa4QaUwH2XqU7QEj74efW6c4FEjrr9j&#10;Gqg2Od3L2S6i5qLgEjsZzGIX5r7ZfJ26jt+AqS3D5XjSJYiCxWQ9FyhuPk/ASobu2HXH9EVFnlyS&#10;/eSHsmk8dKpCvCfVZoKSDEGF8Nqiw7gzunhq7DFpEr/kQRF+bL1BX3pgytKfJ7xlcrzCpaqqQPgx&#10;lAEaoGqoQ/D8IJeHdfiafAcy3In5ESMZdmI/RAg/99eNnh+Ms073VbgE48UR9EUZLNoGdQZ5aSF4&#10;xSAPhheTc4vIjT1ExM4b4Ax8oaGeqs3Hh6pFUSX691e7SrGdDYO8jGRQb4g6sJ3sN5PZiIfmybIK&#10;+/6HIitRocRMhuQM2kTgKK9JlEY84A5fSbJ9vzIhVhHLxQmSO1AGk7ZBlcBOh9L1anSXdci23SUr&#10;NuBDyB4KBGKdsPYGbGRnpFocCpO4vctHuvK7/x7kE8KmJIDCKNKubQBhB+XrN/B5OcjsMubJnIFR&#10;m+Rypu0Fxj2FbuAOw5OTeWgwHQsUpOsGoi50E+oM9Af9sWwbBtyBVxXTo7kfnSlDl64rnCseQ/Yi&#10;gBC3AdO2AV6g2/BLjseve2WTc8Qwc+byHFc+b/OHpNk+yaOwPrqEnQwK3QF6oLPgZefChFjBP+fN&#10;S6R2dpc+o3CQAM0v1TD3Bm6wKyd4WRE953XtWZop8kekmpU+DP8lFS3PrhBeDbQNEEPACV6Xb2Bu&#10;JJ+VIdcOyUFGlqUzYKeBtkFFCCncK15XdHZPy8Bt0WNIBrBdSVLYxg3RDVSQm1rR7yHSzhQDzlME&#10;EoHkCxCBShh5A+MGuIJKITtyhtcVYULe6QWZAxQ1gNv8PkQNancGohi2DawLqgQScibWhaG7OkeG&#10;offF+AGTb7T+yhks24boCVAAWzkTi1zEC9wOxcZ9BmRIkQQy4P0PUAPZmMkQrY9yyFYaqliSXYoS&#10;+nZN0r889TrSBstEbIlqYdc2RONVAWxlDXe8c0XgwO3DMuS4gVtZ2SKzb2J6fCl2bUM0XhVAQp7z&#10;RidI1jwcN0Tri8Eppx0gM8xOAlANQ2+I5kc9jqUMeaIhTxrMlCG6UY7AYqsSvQFkVwiYxQ25LuRd&#10;qbsqQzksGjBriiHZftRFIHMwmgqEDZ2hAW9Ie8cOdwuXFbU0WzU1dZ0pAof8BpWSPQVNV3SvhbZB&#10;98JWCqMVOo+pi0h4Tn8Z6DeNkTJuiH6gGHkD4gatDPrCPzmTOgiSTMlN5R2KIenNjKxGkdl4RdKG&#10;Y4pSA0XO3Nzy3FTm6YN75Atv407JIJkeXvoTsPSG9MKG3sDrIoVJ3N4nD6Vup6Ylg2h5JqRt2wZ9&#10;RXcYkCH3/bNnZK8WAtx8nkz7cr6BYlASI29ATxFeqULITjkLpxTJR+5U0cBcf98T6/Bg940QppUi&#10;/qIY0k5dzTcWPj0zaFDGH/xK3jCe0BnsZKDtyR3CVk7wsh4DT3ImGF1VJll8JOMVSbGnMGgbYLn+&#10;5j85wctumV690qfX7xJkT9vTT8CwUlw7gy56GVnV8lCVEEbfIJnD8IKghF2luHUG1ImRmzh2fJyx&#10;5VLInT4gv9QZDHuKYDjtVzUmvubyzH/BUzzwKUHNE8NpP3cog0XbQAGoBco3PHh6bqH9VU+ZQfaw&#10;X4himHqDCqBa4AQvumHEoOfA8ArWRwlkazimUAlKZ5i/oOUXIH/VQH6pGLY9RfYGHOU1LwZZwXgS&#10;lDBsGwp30CpRqRD4zzu4UpjOYOwN/K2jiUrOQHfA1CxEkF9mMkAD/a1hdDUVqMMnHQG00FPUbBiA&#10;LpSVydnoD4ZtQ3QG/XNg1UogqA7aX0AIw7ZBnYHr5+fNOi8HMt2c47dr7NoGdQZtHKurEHWIjy3s&#10;2gbxhPitzHlr3JZFvTBw/rBrG4IG+S8Q81xl2ECU1PaGkioh9CDRGROGMvCEDfGbf6RapUh/GlFp&#10;4S9FFkXikQowQ6F+9zCOloiJCqBNfmI26dUcKrvm9nC4ebLoOI7jOI7jOI7jOI7jOI7jOI7jOI7j&#10;OI7jOI7jOI7jOI7jOI7jOI7zHP/+/QfM2UlL00l8LQAAAABJRU5ErkJgglBLAwQUAAYACAAAACEA&#10;pqbfh90AAAAHAQAADwAAAGRycy9kb3ducmV2LnhtbEyPQU/CQBCF7yb+h82YeJNtFQVrt4QQ9URI&#10;BBPibWiHtqE723SXtvx7h5PeZt6bvPleuhhto3rqfO3YQDyJQBHnrqi5NPC9+3iYg/IBucDGMRm4&#10;kIdFdnuTYlK4gb+o34ZSSQj7BA1UIbSJ1j6vyKKfuJZYvKPrLAZZu1IXHQ4Sbhv9GEUv2mLN8qHC&#10;llYV5aft2Rr4HHBYPsXv/fp0XF1+ds+b/TomY+7vxuUbqEBj+DuGK76gQyZMB3fmwqvGgBQJos5m&#10;oK7udCrCQYboNQadpfo/f/YLAAD//wMAUEsDBBQABgAIAAAAIQA+38iL4AAAALoBAAAZAAAAZHJz&#10;L19yZWxzL2Uyb0RvYy54bWwucmVsc6yQsWoDMQyG90LfwWjv+S5DKSG+LG0gQ5eSPoBi63wmtmxs&#10;JyRvX7dLGgh06ahf6Ps/tFqfgxcnysVFVjB0PQhiHY1jq+Bzt3l6AVEqskEfmRRcqMB6fHxYfZDH&#10;2o7K7FIRjcJFwVxrWkpZ9EwBSxcTcdtMMQesbcxWJtQHtCQXff8s828GjDdMsTUK8tYsQOwuqTX/&#10;zY7T5DS9Rn0MxPVOhZwbKXvHhwbFbKkqwH081uXe4zV8j6b1vZ0rZUYP8r7Y8J9iLrSnXKUCGYfy&#10;Jxy6xPbbQd58fPwCAAD//wMAUEsBAi0AFAAGAAgAAAAhALGCZ7YKAQAAEwIAABMAAAAAAAAAAAAA&#10;AAAAAAAAAFtDb250ZW50X1R5cGVzXS54bWxQSwECLQAUAAYACAAAACEAOP0h/9YAAACUAQAACwAA&#10;AAAAAAAAAAAAAAA7AQAAX3JlbHMvLnJlbHNQSwECLQAUAAYACAAAACEAH3Kr2YgDAAAWCAAADgAA&#10;AAAAAAAAAAAAAAA6AgAAZHJzL2Uyb0RvYy54bWxQSwECLQAKAAAAAAAAACEAZVN9dL8MAAC/DAAA&#10;FAAAAAAAAAAAAAAAAADuBQAAZHJzL21lZGlhL2ltYWdlMS5wbmdQSwECLQAUAAYACAAAACEApqbf&#10;h90AAAAHAQAADwAAAAAAAAAAAAAAAADfEgAAZHJzL2Rvd25yZXYueG1sUEsBAi0AFAAGAAgAAAAh&#10;AD7fyIvgAAAAugEAABkAAAAAAAAAAAAAAAAA6RMAAGRycy9fcmVscy9lMm9Eb2MueG1sLnJlbHNQ&#10;SwUGAAAAAAYABgB8AQAAABUAAAAA&#10;">
                <v:shape id="Picture 455" o:spid="_x0000_s1459" type="#_x0000_t75" style="position:absolute;left:562;top:67;width:5741;height: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omaxgAAANwAAAAPAAAAZHJzL2Rvd25yZXYueG1sRI9ba8JA&#10;FITfC/6H5Qh9qxttUyR1I96Kooh4eejjIXtywezZkN1q+u+7QqGPw8x8w0ymnanFjVpXWVYwHEQg&#10;iDOrKy4UXM6fL2MQziNrrC2Tgh9yME17TxNMtL3zkW4nX4gAYZeggtL7JpHSZSUZdAPbEAcvt61B&#10;H2RbSN3iPcBNLUdR9C4NVhwWSmxoUVJ2PX0bBZtmuXqlfEX73TYuvrbz9WE3Wyv13O9mHyA8df4/&#10;/NfeaAVvcQyPM+EIyPQXAAD//wMAUEsBAi0AFAAGAAgAAAAhANvh9svuAAAAhQEAABMAAAAAAAAA&#10;AAAAAAAAAAAAAFtDb250ZW50X1R5cGVzXS54bWxQSwECLQAUAAYACAAAACEAWvQsW78AAAAVAQAA&#10;CwAAAAAAAAAAAAAAAAAfAQAAX3JlbHMvLnJlbHNQSwECLQAUAAYACAAAACEAuyaJmsYAAADcAAAA&#10;DwAAAAAAAAAAAAAAAAAHAgAAZHJzL2Rvd25yZXYueG1sUEsFBgAAAAADAAMAtwAAAPoCAAAAAA==&#10;">
                  <v:imagedata r:id="rId461" o:title=""/>
                </v:shape>
                <v:shape id="Text Box 456" o:spid="_x0000_s1460" type="#_x0000_t202" style="position:absolute;left:2561;top:1093;width:1825;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PHlxgAAANwAAAAPAAAAZHJzL2Rvd25yZXYueG1sRI9Ba8JA&#10;FITvQv/D8oTedKNYKamrlFJRwWCbFnp9ZF+TtNm3YXdrUn+9Kwgeh5n5hlmsetOIIzlfW1YwGScg&#10;iAuray4VfH6sR48gfEDW2FgmBf/kYbW8Gyww1bbjdzrmoRQRwj5FBVUIbSqlLyoy6Me2JY7et3UG&#10;Q5SulNphF+GmkdMkmUuDNceFClt6qaj4zf+Mgq8u37jDbvfz1m6z0+GUZ3t6zZS6H/bPTyAC9eEW&#10;vra3WsHsYQ6XM/EIyOUZAAD//wMAUEsBAi0AFAAGAAgAAAAhANvh9svuAAAAhQEAABMAAAAAAAAA&#10;AAAAAAAAAAAAAFtDb250ZW50X1R5cGVzXS54bWxQSwECLQAUAAYACAAAACEAWvQsW78AAAAVAQAA&#10;CwAAAAAAAAAAAAAAAAAfAQAAX3JlbHMvLnJlbHNQSwECLQAUAAYACAAAACEAp8Tx5cYAAADcAAAA&#10;DwAAAAAAAAAAAAAAAAAHAgAAZHJzL2Rvd25yZXYueG1sUEsFBgAAAAADAAMAtwAAAPoCAAAAAA==&#10;" fillcolor="window" stroked="f" strokeweight=".5pt">
                  <v:textbox>
                    <w:txbxContent>
                      <w:p w14:paraId="7C093765" w14:textId="77777777" w:rsidR="00170465" w:rsidRPr="0058290D" w:rsidRDefault="00170465" w:rsidP="00170465">
                        <w:pPr>
                          <w:jc w:val="center"/>
                          <w:rPr>
                            <w:rFonts w:ascii="Comic Sans MS" w:hAnsi="Comic Sans MS"/>
                            <w:b/>
                            <w:sz w:val="24"/>
                            <w:szCs w:val="24"/>
                          </w:rPr>
                        </w:pPr>
                        <w:r w:rsidRPr="0058290D">
                          <w:rPr>
                            <w:rFonts w:ascii="Comic Sans MS" w:hAnsi="Comic Sans MS"/>
                            <w:b/>
                            <w:sz w:val="24"/>
                            <w:szCs w:val="24"/>
                          </w:rPr>
                          <w:t>7</w:t>
                        </w:r>
                      </w:p>
                    </w:txbxContent>
                  </v:textbox>
                </v:shape>
                <w10:wrap anchorx="margin"/>
              </v:group>
            </w:pict>
          </mc:Fallback>
        </mc:AlternateContent>
      </w:r>
    </w:p>
    <w:p w14:paraId="70553EB3" w14:textId="1E805FA0" w:rsidR="00655F0F" w:rsidRPr="00655F0F" w:rsidRDefault="00170465" w:rsidP="00655F0F">
      <w:pPr>
        <w:tabs>
          <w:tab w:val="left" w:pos="1843"/>
        </w:tabs>
        <w:spacing w:before="240"/>
        <w:rPr>
          <w:rFonts w:ascii="Calibri" w:hAnsi="Calibri"/>
          <w:szCs w:val="28"/>
        </w:rPr>
      </w:pPr>
      <w:r>
        <w:rPr>
          <w:b/>
          <w:bCs/>
          <w:sz w:val="32"/>
          <w:szCs w:val="32"/>
        </w:rPr>
        <w:tab/>
      </w:r>
      <w:r>
        <w:rPr>
          <w:b/>
          <w:bCs/>
          <w:sz w:val="32"/>
          <w:szCs w:val="32"/>
        </w:rPr>
        <w:tab/>
        <w:t xml:space="preserve"> </w:t>
      </w:r>
      <w:r w:rsidRPr="00655F0F">
        <w:rPr>
          <w:rFonts w:ascii="Comic Sans MS" w:hAnsi="Comic Sans MS" w:cstheme="minorHAnsi"/>
          <w:b/>
          <w:bCs/>
        </w:rPr>
        <w:t>Family</w:t>
      </w:r>
      <w:r w:rsidR="00457FB0" w:rsidRPr="00655F0F">
        <w:rPr>
          <w:rFonts w:ascii="Comic Sans MS" w:hAnsi="Comic Sans MS" w:cstheme="minorHAnsi"/>
          <w:b/>
          <w:bCs/>
        </w:rPr>
        <w:tab/>
      </w:r>
      <w:r w:rsidR="00655F0F">
        <w:rPr>
          <w:b/>
          <w:bCs/>
          <w:sz w:val="32"/>
          <w:szCs w:val="32"/>
        </w:rPr>
        <w:br/>
      </w:r>
    </w:p>
    <w:p w14:paraId="6F0A34B1" w14:textId="76F69586" w:rsidR="00930F3D" w:rsidRPr="00457FB0" w:rsidRDefault="00930F3D" w:rsidP="00170465">
      <w:pPr>
        <w:spacing w:after="0"/>
        <w:rPr>
          <w:rFonts w:ascii="Comic Sans MS" w:hAnsi="Comic Sans MS"/>
          <w:sz w:val="24"/>
          <w:szCs w:val="36"/>
        </w:rPr>
      </w:pPr>
    </w:p>
    <w:tbl>
      <w:tblPr>
        <w:tblStyle w:val="TableGrid"/>
        <w:tblpPr w:leftFromText="180" w:rightFromText="180" w:vertAnchor="page" w:horzAnchor="margin" w:tblpY="3648"/>
        <w:tblW w:w="864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38"/>
        <w:gridCol w:w="6804"/>
      </w:tblGrid>
      <w:tr w:rsidR="00170465" w14:paraId="3B2B074C" w14:textId="77777777" w:rsidTr="00EF54B9">
        <w:trPr>
          <w:trHeight w:val="1904"/>
        </w:trPr>
        <w:tc>
          <w:tcPr>
            <w:tcW w:w="1838" w:type="dxa"/>
            <w:tcBorders>
              <w:bottom w:val="single" w:sz="12" w:space="0" w:color="A6A6A6" w:themeColor="background1" w:themeShade="A6"/>
            </w:tcBorders>
            <w:shd w:val="clear" w:color="auto" w:fill="F2F2F2" w:themeFill="background1" w:themeFillShade="F2"/>
            <w:vAlign w:val="center"/>
          </w:tcPr>
          <w:p w14:paraId="23AD7D74" w14:textId="77777777" w:rsidR="00170465" w:rsidRPr="00655F0F" w:rsidRDefault="00170465" w:rsidP="00170465">
            <w:pPr>
              <w:spacing w:before="120"/>
              <w:ind w:right="35" w:hanging="142"/>
              <w:jc w:val="center"/>
              <w:rPr>
                <w:rFonts w:ascii="Comic Sans MS" w:hAnsi="Comic Sans MS"/>
                <w:szCs w:val="32"/>
              </w:rPr>
            </w:pPr>
            <w:r w:rsidRPr="00655F0F">
              <w:rPr>
                <w:rFonts w:ascii="Comic Sans MS" w:hAnsi="Comic Sans MS"/>
                <w:szCs w:val="32"/>
              </w:rPr>
              <w:t>Part 1</w:t>
            </w:r>
          </w:p>
          <w:p w14:paraId="51B29638" w14:textId="77777777" w:rsidR="00170465" w:rsidRPr="00655F0F" w:rsidRDefault="00170465" w:rsidP="00170465">
            <w:pPr>
              <w:spacing w:before="120"/>
              <w:ind w:right="35" w:hanging="142"/>
              <w:jc w:val="center"/>
              <w:rPr>
                <w:rFonts w:ascii="Comic Sans MS" w:hAnsi="Comic Sans MS"/>
                <w:b/>
                <w:bCs/>
                <w:szCs w:val="32"/>
              </w:rPr>
            </w:pPr>
            <w:r w:rsidRPr="00655F0F">
              <w:rPr>
                <w:rFonts w:ascii="Comic Sans MS" w:hAnsi="Comic Sans MS"/>
                <w:b/>
                <w:bCs/>
                <w:szCs w:val="32"/>
              </w:rPr>
              <w:t>Sahra</w:t>
            </w:r>
          </w:p>
          <w:p w14:paraId="4B39BC55" w14:textId="77777777" w:rsidR="00170465" w:rsidRPr="00655F0F" w:rsidRDefault="00170465" w:rsidP="00170465">
            <w:pPr>
              <w:spacing w:before="120"/>
              <w:ind w:right="35" w:hanging="142"/>
              <w:jc w:val="center"/>
              <w:rPr>
                <w:rFonts w:ascii="Comic Sans MS" w:hAnsi="Comic Sans MS"/>
                <w:szCs w:val="32"/>
              </w:rPr>
            </w:pPr>
            <w:r w:rsidRPr="00655F0F">
              <w:rPr>
                <w:rFonts w:ascii="Comic Sans MS" w:hAnsi="Comic Sans MS"/>
                <w:szCs w:val="32"/>
              </w:rPr>
              <w:t>Page 20</w:t>
            </w:r>
          </w:p>
          <w:p w14:paraId="00FAE87E" w14:textId="77777777" w:rsidR="00170465" w:rsidRPr="00655F0F" w:rsidRDefault="00170465" w:rsidP="00170465">
            <w:pPr>
              <w:spacing w:before="120"/>
              <w:ind w:right="35" w:hanging="142"/>
              <w:jc w:val="center"/>
              <w:rPr>
                <w:rFonts w:ascii="Comic Sans MS" w:hAnsi="Comic Sans MS"/>
                <w:color w:val="C00000"/>
                <w:szCs w:val="32"/>
              </w:rPr>
            </w:pPr>
          </w:p>
        </w:tc>
        <w:tc>
          <w:tcPr>
            <w:tcW w:w="6804" w:type="dxa"/>
            <w:tcBorders>
              <w:bottom w:val="single" w:sz="12" w:space="0" w:color="A6A6A6" w:themeColor="background1" w:themeShade="A6"/>
            </w:tcBorders>
          </w:tcPr>
          <w:p w14:paraId="34B5D48F" w14:textId="77777777" w:rsidR="00170465" w:rsidRPr="00655F0F" w:rsidRDefault="00170465" w:rsidP="00655F0F">
            <w:pPr>
              <w:spacing w:before="60" w:after="60" w:line="276" w:lineRule="auto"/>
              <w:ind w:right="-396" w:firstLine="595"/>
              <w:rPr>
                <w:rFonts w:ascii="Comic Sans MS" w:hAnsi="Comic Sans MS"/>
                <w:szCs w:val="32"/>
                <w:lang w:val="en-US"/>
              </w:rPr>
            </w:pPr>
            <w:r w:rsidRPr="00655F0F">
              <w:rPr>
                <w:rFonts w:ascii="Comic Sans MS" w:hAnsi="Comic Sans MS"/>
                <w:szCs w:val="32"/>
                <w:lang w:val="en-US"/>
              </w:rPr>
              <w:t>My name is Sahra.</w:t>
            </w:r>
          </w:p>
          <w:p w14:paraId="3EA840ED" w14:textId="77777777" w:rsidR="00170465" w:rsidRPr="00655F0F" w:rsidRDefault="00170465" w:rsidP="00655F0F">
            <w:pPr>
              <w:spacing w:before="60" w:after="60" w:line="276" w:lineRule="auto"/>
              <w:ind w:right="-396" w:firstLine="595"/>
              <w:rPr>
                <w:rFonts w:ascii="Comic Sans MS" w:hAnsi="Comic Sans MS"/>
                <w:color w:val="FF0000"/>
                <w:szCs w:val="32"/>
                <w:lang w:val="en-US"/>
              </w:rPr>
            </w:pPr>
            <w:r w:rsidRPr="00655F0F">
              <w:rPr>
                <w:rFonts w:ascii="Comic Sans MS" w:hAnsi="Comic Sans MS"/>
                <w:szCs w:val="32"/>
                <w:lang w:val="en-US"/>
              </w:rPr>
              <w:t>This is my husband.</w:t>
            </w:r>
          </w:p>
          <w:p w14:paraId="57CF944F" w14:textId="77777777" w:rsidR="00170465" w:rsidRPr="00655F0F" w:rsidRDefault="00170465" w:rsidP="00655F0F">
            <w:pPr>
              <w:spacing w:before="60" w:after="60" w:line="276" w:lineRule="auto"/>
              <w:ind w:left="142" w:right="-396" w:firstLine="453"/>
              <w:rPr>
                <w:rFonts w:ascii="Comic Sans MS" w:hAnsi="Comic Sans MS"/>
                <w:szCs w:val="32"/>
                <w:lang w:val="en-US"/>
              </w:rPr>
            </w:pPr>
            <w:r w:rsidRPr="00655F0F">
              <w:rPr>
                <w:rFonts w:ascii="Comic Sans MS" w:hAnsi="Comic Sans MS"/>
                <w:szCs w:val="32"/>
                <w:lang w:val="en-US"/>
              </w:rPr>
              <w:t>This is my daughter.</w:t>
            </w:r>
          </w:p>
          <w:p w14:paraId="51797284" w14:textId="77777777" w:rsidR="00170465" w:rsidRPr="00655F0F" w:rsidRDefault="00170465" w:rsidP="00655F0F">
            <w:pPr>
              <w:spacing w:before="60" w:after="120" w:line="276" w:lineRule="auto"/>
              <w:ind w:right="-396" w:firstLine="595"/>
              <w:rPr>
                <w:rFonts w:ascii="Comic Sans MS" w:hAnsi="Comic Sans MS"/>
                <w:szCs w:val="28"/>
                <w:lang w:val="en-US"/>
              </w:rPr>
            </w:pPr>
            <w:r w:rsidRPr="00655F0F">
              <w:rPr>
                <w:rFonts w:ascii="Comic Sans MS" w:hAnsi="Comic Sans MS"/>
                <w:szCs w:val="32"/>
                <w:lang w:val="en-US"/>
              </w:rPr>
              <w:t>This is my brother.</w:t>
            </w:r>
          </w:p>
        </w:tc>
      </w:tr>
      <w:tr w:rsidR="00170465" w14:paraId="0A13B556" w14:textId="77777777" w:rsidTr="00EF54B9">
        <w:trPr>
          <w:trHeight w:val="624"/>
        </w:trPr>
        <w:tc>
          <w:tcPr>
            <w:tcW w:w="1838" w:type="dxa"/>
            <w:tcBorders>
              <w:bottom w:val="single" w:sz="12" w:space="0" w:color="A6A6A6" w:themeColor="background1" w:themeShade="A6"/>
            </w:tcBorders>
            <w:shd w:val="clear" w:color="auto" w:fill="F2F2F2" w:themeFill="background1" w:themeFillShade="F2"/>
            <w:vAlign w:val="center"/>
          </w:tcPr>
          <w:p w14:paraId="7CC3C42D" w14:textId="77777777" w:rsidR="00170465" w:rsidRPr="00655F0F" w:rsidRDefault="00170465" w:rsidP="00170465">
            <w:pPr>
              <w:spacing w:before="120"/>
              <w:ind w:right="35" w:hanging="142"/>
              <w:jc w:val="center"/>
              <w:rPr>
                <w:rFonts w:ascii="Comic Sans MS" w:hAnsi="Comic Sans MS"/>
                <w:szCs w:val="32"/>
              </w:rPr>
            </w:pPr>
            <w:r w:rsidRPr="00655F0F">
              <w:rPr>
                <w:rFonts w:ascii="Comic Sans MS" w:hAnsi="Comic Sans MS"/>
                <w:szCs w:val="32"/>
              </w:rPr>
              <w:t>Part 2</w:t>
            </w:r>
          </w:p>
          <w:p w14:paraId="7D49DCD1" w14:textId="77777777" w:rsidR="00170465" w:rsidRPr="00655F0F" w:rsidRDefault="00170465" w:rsidP="00170465">
            <w:pPr>
              <w:spacing w:before="120"/>
              <w:ind w:right="35" w:hanging="142"/>
              <w:jc w:val="center"/>
              <w:rPr>
                <w:rFonts w:ascii="Comic Sans MS" w:hAnsi="Comic Sans MS"/>
                <w:b/>
                <w:bCs/>
                <w:szCs w:val="32"/>
              </w:rPr>
            </w:pPr>
            <w:r w:rsidRPr="00655F0F">
              <w:rPr>
                <w:rFonts w:ascii="Comic Sans MS" w:hAnsi="Comic Sans MS"/>
                <w:b/>
                <w:bCs/>
                <w:szCs w:val="32"/>
              </w:rPr>
              <w:t>Tahiil</w:t>
            </w:r>
          </w:p>
          <w:p w14:paraId="15A9427A" w14:textId="77777777" w:rsidR="00170465" w:rsidRPr="00655F0F" w:rsidRDefault="00170465" w:rsidP="00170465">
            <w:pPr>
              <w:spacing w:before="120"/>
              <w:ind w:right="35" w:hanging="142"/>
              <w:jc w:val="center"/>
              <w:rPr>
                <w:rFonts w:ascii="Comic Sans MS" w:hAnsi="Comic Sans MS"/>
                <w:szCs w:val="32"/>
              </w:rPr>
            </w:pPr>
            <w:r w:rsidRPr="00655F0F">
              <w:rPr>
                <w:rFonts w:ascii="Comic Sans MS" w:hAnsi="Comic Sans MS"/>
                <w:szCs w:val="32"/>
              </w:rPr>
              <w:t>Page 21</w:t>
            </w:r>
          </w:p>
          <w:p w14:paraId="1968023D" w14:textId="77777777" w:rsidR="00170465" w:rsidRPr="00655F0F" w:rsidRDefault="00170465" w:rsidP="00170465">
            <w:pPr>
              <w:spacing w:before="120"/>
              <w:ind w:right="35" w:hanging="142"/>
              <w:jc w:val="center"/>
              <w:rPr>
                <w:rFonts w:ascii="Comic Sans MS" w:hAnsi="Comic Sans MS"/>
                <w:szCs w:val="32"/>
              </w:rPr>
            </w:pPr>
          </w:p>
        </w:tc>
        <w:tc>
          <w:tcPr>
            <w:tcW w:w="6804" w:type="dxa"/>
            <w:tcBorders>
              <w:top w:val="single" w:sz="4" w:space="0" w:color="A6A6A6" w:themeColor="background1" w:themeShade="A6"/>
              <w:bottom w:val="single" w:sz="12" w:space="0" w:color="A6A6A6" w:themeColor="background1" w:themeShade="A6"/>
            </w:tcBorders>
          </w:tcPr>
          <w:p w14:paraId="462A8F50" w14:textId="77777777" w:rsidR="00170465" w:rsidRPr="00655F0F" w:rsidRDefault="00170465" w:rsidP="00655F0F">
            <w:pPr>
              <w:spacing w:before="120" w:line="276" w:lineRule="auto"/>
              <w:ind w:right="-396" w:firstLine="595"/>
              <w:rPr>
                <w:rFonts w:ascii="Comic Sans MS" w:hAnsi="Comic Sans MS"/>
                <w:iCs/>
                <w:szCs w:val="32"/>
                <w:lang w:val="en-US"/>
              </w:rPr>
            </w:pPr>
            <w:r w:rsidRPr="00655F0F">
              <w:rPr>
                <w:rFonts w:ascii="Comic Sans MS" w:hAnsi="Comic Sans MS"/>
                <w:iCs/>
                <w:szCs w:val="32"/>
                <w:lang w:val="en-US"/>
              </w:rPr>
              <w:t>My name is Tahiil.</w:t>
            </w:r>
          </w:p>
          <w:p w14:paraId="69C8CFE5" w14:textId="77777777" w:rsidR="00170465" w:rsidRPr="00655F0F" w:rsidRDefault="00170465" w:rsidP="00655F0F">
            <w:pPr>
              <w:spacing w:line="276" w:lineRule="auto"/>
              <w:ind w:right="-396" w:firstLine="595"/>
              <w:rPr>
                <w:rFonts w:ascii="Comic Sans MS" w:hAnsi="Comic Sans MS"/>
                <w:iCs/>
                <w:szCs w:val="32"/>
                <w:lang w:val="en-US"/>
              </w:rPr>
            </w:pPr>
            <w:r w:rsidRPr="00655F0F">
              <w:rPr>
                <w:rFonts w:ascii="Comic Sans MS" w:hAnsi="Comic Sans MS"/>
                <w:iCs/>
                <w:szCs w:val="32"/>
                <w:lang w:val="en-US"/>
              </w:rPr>
              <w:t>This is my wife.</w:t>
            </w:r>
          </w:p>
          <w:p w14:paraId="57DC6A3E" w14:textId="77777777" w:rsidR="00170465" w:rsidRPr="00655F0F" w:rsidRDefault="00170465" w:rsidP="00655F0F">
            <w:pPr>
              <w:spacing w:line="276" w:lineRule="auto"/>
              <w:ind w:right="-396" w:firstLine="595"/>
              <w:rPr>
                <w:rFonts w:ascii="Comic Sans MS" w:hAnsi="Comic Sans MS"/>
                <w:iCs/>
                <w:szCs w:val="32"/>
                <w:lang w:val="en-US"/>
              </w:rPr>
            </w:pPr>
            <w:r w:rsidRPr="00655F0F">
              <w:rPr>
                <w:rFonts w:ascii="Comic Sans MS" w:hAnsi="Comic Sans MS"/>
                <w:iCs/>
                <w:szCs w:val="32"/>
                <w:lang w:val="en-US"/>
              </w:rPr>
              <w:t>This is my daughter.</w:t>
            </w:r>
          </w:p>
          <w:p w14:paraId="3DE4B580" w14:textId="77777777" w:rsidR="00170465" w:rsidRPr="00655F0F" w:rsidRDefault="00170465" w:rsidP="00655F0F">
            <w:pPr>
              <w:spacing w:line="276" w:lineRule="auto"/>
              <w:ind w:right="-396" w:firstLine="595"/>
              <w:rPr>
                <w:rFonts w:ascii="Comic Sans MS" w:hAnsi="Comic Sans MS"/>
                <w:szCs w:val="32"/>
                <w:lang w:val="en-US"/>
              </w:rPr>
            </w:pPr>
            <w:r w:rsidRPr="00655F0F">
              <w:rPr>
                <w:rFonts w:ascii="Comic Sans MS" w:hAnsi="Comic Sans MS"/>
                <w:iCs/>
                <w:szCs w:val="32"/>
                <w:lang w:val="en-US"/>
              </w:rPr>
              <w:t>This is my brother-in-law.</w:t>
            </w:r>
          </w:p>
        </w:tc>
      </w:tr>
      <w:tr w:rsidR="00170465" w14:paraId="7A120938" w14:textId="77777777" w:rsidTr="00EF54B9">
        <w:trPr>
          <w:trHeight w:val="624"/>
        </w:trPr>
        <w:tc>
          <w:tcPr>
            <w:tcW w:w="1838" w:type="dxa"/>
            <w:tcBorders>
              <w:top w:val="single" w:sz="12" w:space="0" w:color="A6A6A6" w:themeColor="background1" w:themeShade="A6"/>
              <w:bottom w:val="single" w:sz="12" w:space="0" w:color="A6A6A6" w:themeColor="background1" w:themeShade="A6"/>
            </w:tcBorders>
            <w:shd w:val="clear" w:color="auto" w:fill="F2F2F2" w:themeFill="background1" w:themeFillShade="F2"/>
            <w:vAlign w:val="center"/>
          </w:tcPr>
          <w:p w14:paraId="312062CF" w14:textId="77777777" w:rsidR="00170465" w:rsidRPr="00655F0F" w:rsidRDefault="00170465" w:rsidP="00170465">
            <w:pPr>
              <w:spacing w:before="120"/>
              <w:ind w:right="35" w:hanging="142"/>
              <w:jc w:val="center"/>
              <w:rPr>
                <w:rFonts w:ascii="Comic Sans MS" w:hAnsi="Comic Sans MS"/>
                <w:szCs w:val="28"/>
              </w:rPr>
            </w:pPr>
            <w:r w:rsidRPr="00655F0F">
              <w:rPr>
                <w:rFonts w:ascii="Comic Sans MS" w:hAnsi="Comic Sans MS"/>
                <w:szCs w:val="28"/>
              </w:rPr>
              <w:t>Part 3</w:t>
            </w:r>
          </w:p>
          <w:p w14:paraId="427B6C60" w14:textId="77777777" w:rsidR="00170465" w:rsidRPr="00655F0F" w:rsidRDefault="00170465" w:rsidP="00170465">
            <w:pPr>
              <w:spacing w:before="120"/>
              <w:ind w:right="35" w:hanging="142"/>
              <w:jc w:val="center"/>
              <w:rPr>
                <w:rFonts w:ascii="Comic Sans MS" w:hAnsi="Comic Sans MS"/>
                <w:b/>
                <w:bCs/>
                <w:szCs w:val="28"/>
              </w:rPr>
            </w:pPr>
            <w:r w:rsidRPr="00655F0F">
              <w:rPr>
                <w:rFonts w:ascii="Comic Sans MS" w:hAnsi="Comic Sans MS"/>
                <w:b/>
                <w:bCs/>
                <w:szCs w:val="28"/>
              </w:rPr>
              <w:t>Abdi</w:t>
            </w:r>
          </w:p>
          <w:p w14:paraId="13F97C2A" w14:textId="77777777" w:rsidR="00170465" w:rsidRPr="00655F0F" w:rsidRDefault="00170465" w:rsidP="00170465">
            <w:pPr>
              <w:spacing w:before="120"/>
              <w:ind w:right="35" w:hanging="142"/>
              <w:jc w:val="center"/>
              <w:rPr>
                <w:rFonts w:ascii="Comic Sans MS" w:hAnsi="Comic Sans MS"/>
                <w:szCs w:val="28"/>
              </w:rPr>
            </w:pPr>
            <w:r w:rsidRPr="00655F0F">
              <w:rPr>
                <w:rFonts w:ascii="Comic Sans MS" w:hAnsi="Comic Sans MS"/>
                <w:szCs w:val="28"/>
              </w:rPr>
              <w:t>Page 22</w:t>
            </w:r>
          </w:p>
          <w:p w14:paraId="651D1034" w14:textId="77777777" w:rsidR="00170465" w:rsidRPr="00655F0F" w:rsidRDefault="00170465" w:rsidP="00170465">
            <w:pPr>
              <w:spacing w:before="120"/>
              <w:ind w:right="35" w:hanging="142"/>
              <w:jc w:val="center"/>
              <w:rPr>
                <w:rFonts w:ascii="Comic Sans MS" w:hAnsi="Comic Sans MS"/>
                <w:szCs w:val="28"/>
              </w:rPr>
            </w:pPr>
          </w:p>
        </w:tc>
        <w:tc>
          <w:tcPr>
            <w:tcW w:w="6804" w:type="dxa"/>
            <w:tcBorders>
              <w:top w:val="single" w:sz="12" w:space="0" w:color="A6A6A6" w:themeColor="background1" w:themeShade="A6"/>
              <w:bottom w:val="single" w:sz="12" w:space="0" w:color="A6A6A6" w:themeColor="background1" w:themeShade="A6"/>
            </w:tcBorders>
          </w:tcPr>
          <w:p w14:paraId="27037688" w14:textId="77777777" w:rsidR="00170465" w:rsidRPr="00655F0F" w:rsidRDefault="00170465" w:rsidP="00655F0F">
            <w:pPr>
              <w:spacing w:before="120" w:line="276" w:lineRule="auto"/>
              <w:ind w:right="-396" w:firstLine="595"/>
              <w:rPr>
                <w:rFonts w:ascii="Comic Sans MS" w:hAnsi="Comic Sans MS"/>
                <w:szCs w:val="32"/>
                <w:lang w:val="en-US"/>
              </w:rPr>
            </w:pPr>
            <w:r w:rsidRPr="00655F0F">
              <w:rPr>
                <w:rFonts w:ascii="Comic Sans MS" w:hAnsi="Comic Sans MS"/>
                <w:szCs w:val="32"/>
                <w:lang w:val="en-US"/>
              </w:rPr>
              <w:t>My name is Abdi.</w:t>
            </w:r>
          </w:p>
          <w:p w14:paraId="4AE6F880" w14:textId="77777777" w:rsidR="00170465" w:rsidRPr="00655F0F" w:rsidRDefault="00170465" w:rsidP="00655F0F">
            <w:pPr>
              <w:spacing w:line="276" w:lineRule="auto"/>
              <w:ind w:right="-396" w:firstLine="595"/>
              <w:rPr>
                <w:rFonts w:ascii="Comic Sans MS" w:hAnsi="Comic Sans MS"/>
                <w:szCs w:val="32"/>
                <w:lang w:val="en-US"/>
              </w:rPr>
            </w:pPr>
            <w:r w:rsidRPr="00655F0F">
              <w:rPr>
                <w:rFonts w:ascii="Comic Sans MS" w:hAnsi="Comic Sans MS"/>
                <w:szCs w:val="32"/>
                <w:lang w:val="en-US"/>
              </w:rPr>
              <w:t>This is my sister.</w:t>
            </w:r>
          </w:p>
          <w:p w14:paraId="19D83014" w14:textId="77777777" w:rsidR="00170465" w:rsidRPr="00655F0F" w:rsidRDefault="00170465" w:rsidP="00655F0F">
            <w:pPr>
              <w:spacing w:line="276" w:lineRule="auto"/>
              <w:ind w:right="-396" w:firstLine="595"/>
              <w:rPr>
                <w:rFonts w:ascii="Comic Sans MS" w:hAnsi="Comic Sans MS"/>
                <w:szCs w:val="32"/>
                <w:lang w:val="en-US"/>
              </w:rPr>
            </w:pPr>
            <w:r w:rsidRPr="00655F0F">
              <w:rPr>
                <w:rFonts w:ascii="Comic Sans MS" w:hAnsi="Comic Sans MS"/>
                <w:szCs w:val="32"/>
                <w:lang w:val="en-US"/>
              </w:rPr>
              <w:t>This is my niece.</w:t>
            </w:r>
          </w:p>
          <w:p w14:paraId="15B9201F" w14:textId="77777777" w:rsidR="00170465" w:rsidRPr="00655F0F" w:rsidRDefault="00170465" w:rsidP="00655F0F">
            <w:pPr>
              <w:spacing w:after="120" w:line="276" w:lineRule="auto"/>
              <w:ind w:left="142" w:right="-396" w:firstLine="453"/>
              <w:rPr>
                <w:rFonts w:ascii="Comic Sans MS" w:hAnsi="Comic Sans MS"/>
                <w:szCs w:val="32"/>
                <w:lang w:val="en-US"/>
              </w:rPr>
            </w:pPr>
            <w:r w:rsidRPr="00655F0F">
              <w:rPr>
                <w:rFonts w:ascii="Comic Sans MS" w:hAnsi="Comic Sans MS"/>
                <w:szCs w:val="32"/>
                <w:lang w:val="en-US"/>
              </w:rPr>
              <w:t>This is my brother-in-law.</w:t>
            </w:r>
          </w:p>
        </w:tc>
      </w:tr>
      <w:tr w:rsidR="00170465" w14:paraId="67D5DDCC" w14:textId="77777777" w:rsidTr="00EF54B9">
        <w:trPr>
          <w:trHeight w:val="1928"/>
        </w:trPr>
        <w:tc>
          <w:tcPr>
            <w:tcW w:w="1838" w:type="dxa"/>
            <w:tcBorders>
              <w:top w:val="single" w:sz="12" w:space="0" w:color="A6A6A6" w:themeColor="background1" w:themeShade="A6"/>
              <w:bottom w:val="single" w:sz="4" w:space="0" w:color="A6A6A6" w:themeColor="background1" w:themeShade="A6"/>
            </w:tcBorders>
            <w:shd w:val="clear" w:color="auto" w:fill="F2F2F2" w:themeFill="background1" w:themeFillShade="F2"/>
            <w:vAlign w:val="center"/>
          </w:tcPr>
          <w:p w14:paraId="2E33AD80" w14:textId="77777777" w:rsidR="00170465" w:rsidRPr="00655F0F" w:rsidRDefault="00170465" w:rsidP="00170465">
            <w:pPr>
              <w:ind w:right="35" w:hanging="142"/>
              <w:jc w:val="center"/>
              <w:rPr>
                <w:rFonts w:ascii="Comic Sans MS" w:hAnsi="Comic Sans MS"/>
                <w:szCs w:val="28"/>
              </w:rPr>
            </w:pPr>
            <w:r w:rsidRPr="00655F0F">
              <w:rPr>
                <w:rFonts w:ascii="Comic Sans MS" w:hAnsi="Comic Sans MS"/>
                <w:szCs w:val="28"/>
              </w:rPr>
              <w:t>Part 4</w:t>
            </w:r>
          </w:p>
          <w:p w14:paraId="0F93CACA" w14:textId="77777777" w:rsidR="00170465" w:rsidRPr="00655F0F" w:rsidRDefault="00170465" w:rsidP="00170465">
            <w:pPr>
              <w:ind w:right="35" w:hanging="142"/>
              <w:jc w:val="center"/>
              <w:rPr>
                <w:rFonts w:ascii="Comic Sans MS" w:hAnsi="Comic Sans MS"/>
                <w:b/>
                <w:bCs/>
                <w:szCs w:val="28"/>
              </w:rPr>
            </w:pPr>
            <w:r w:rsidRPr="00655F0F">
              <w:rPr>
                <w:rFonts w:ascii="Comic Sans MS" w:hAnsi="Comic Sans MS"/>
                <w:b/>
                <w:bCs/>
                <w:szCs w:val="28"/>
              </w:rPr>
              <w:t>Hani</w:t>
            </w:r>
          </w:p>
          <w:p w14:paraId="2A771655" w14:textId="1CAD30B1" w:rsidR="00170465" w:rsidRPr="00655F0F" w:rsidRDefault="00170465" w:rsidP="00170465">
            <w:pPr>
              <w:ind w:right="35" w:hanging="142"/>
              <w:jc w:val="center"/>
              <w:rPr>
                <w:rFonts w:ascii="Comic Sans MS" w:hAnsi="Comic Sans MS"/>
                <w:szCs w:val="28"/>
              </w:rPr>
            </w:pPr>
            <w:r w:rsidRPr="00655F0F">
              <w:rPr>
                <w:rFonts w:ascii="Comic Sans MS" w:hAnsi="Comic Sans MS"/>
                <w:szCs w:val="28"/>
              </w:rPr>
              <w:t>Page 22</w:t>
            </w:r>
          </w:p>
        </w:tc>
        <w:tc>
          <w:tcPr>
            <w:tcW w:w="6804" w:type="dxa"/>
            <w:tcBorders>
              <w:top w:val="single" w:sz="12" w:space="0" w:color="A6A6A6" w:themeColor="background1" w:themeShade="A6"/>
              <w:bottom w:val="single" w:sz="12" w:space="0" w:color="A6A6A6" w:themeColor="background1" w:themeShade="A6"/>
            </w:tcBorders>
          </w:tcPr>
          <w:p w14:paraId="686C3417" w14:textId="1AFF8988" w:rsidR="00170465" w:rsidRPr="00655F0F" w:rsidRDefault="00170465" w:rsidP="00655F0F">
            <w:pPr>
              <w:spacing w:before="120" w:line="276" w:lineRule="auto"/>
              <w:ind w:right="-396" w:firstLine="737"/>
              <w:rPr>
                <w:rFonts w:ascii="Comic Sans MS" w:hAnsi="Comic Sans MS"/>
                <w:iCs/>
                <w:szCs w:val="32"/>
              </w:rPr>
            </w:pPr>
            <w:r w:rsidRPr="00655F0F">
              <w:rPr>
                <w:rFonts w:ascii="Comic Sans MS" w:hAnsi="Comic Sans MS"/>
                <w:iCs/>
                <w:szCs w:val="32"/>
              </w:rPr>
              <w:t>I am Hani.</w:t>
            </w:r>
          </w:p>
          <w:p w14:paraId="1A174D45" w14:textId="62C9E01A" w:rsidR="00170465" w:rsidRPr="00655F0F" w:rsidRDefault="00655F0F" w:rsidP="00655F0F">
            <w:pPr>
              <w:spacing w:line="276" w:lineRule="auto"/>
              <w:ind w:right="-396" w:firstLine="737"/>
              <w:rPr>
                <w:rFonts w:ascii="Comic Sans MS" w:hAnsi="Comic Sans MS"/>
                <w:iCs/>
                <w:szCs w:val="32"/>
              </w:rPr>
            </w:pPr>
            <w:r w:rsidRPr="00655F0F">
              <w:rPr>
                <w:rFonts w:ascii="Comic Sans MS" w:hAnsi="Comic Sans MS"/>
                <w:noProof/>
                <w:sz w:val="32"/>
              </w:rPr>
              <mc:AlternateContent>
                <mc:Choice Requires="wps">
                  <w:drawing>
                    <wp:anchor distT="0" distB="0" distL="114300" distR="114300" simplePos="0" relativeHeight="253847552" behindDoc="0" locked="0" layoutInCell="1" allowOverlap="1" wp14:anchorId="73793569" wp14:editId="5EEA088D">
                      <wp:simplePos x="0" y="0"/>
                      <wp:positionH relativeFrom="column">
                        <wp:posOffset>2117725</wp:posOffset>
                      </wp:positionH>
                      <wp:positionV relativeFrom="paragraph">
                        <wp:posOffset>260985</wp:posOffset>
                      </wp:positionV>
                      <wp:extent cx="2034540" cy="586740"/>
                      <wp:effectExtent l="0" t="0" r="22860" b="22860"/>
                      <wp:wrapNone/>
                      <wp:docPr id="7090948" name="Text Box 1"/>
                      <wp:cNvGraphicFramePr/>
                      <a:graphic xmlns:a="http://schemas.openxmlformats.org/drawingml/2006/main">
                        <a:graphicData uri="http://schemas.microsoft.com/office/word/2010/wordprocessingShape">
                          <wps:wsp>
                            <wps:cNvSpPr txBox="1"/>
                            <wps:spPr>
                              <a:xfrm>
                                <a:off x="0" y="0"/>
                                <a:ext cx="2034540" cy="586740"/>
                              </a:xfrm>
                              <a:prstGeom prst="rect">
                                <a:avLst/>
                              </a:prstGeom>
                              <a:solidFill>
                                <a:srgbClr val="FBFBFB"/>
                              </a:solidFill>
                              <a:ln w="6350">
                                <a:solidFill>
                                  <a:schemeClr val="bg1">
                                    <a:lumMod val="65000"/>
                                  </a:schemeClr>
                                </a:solidFill>
                              </a:ln>
                            </wps:spPr>
                            <wps:txbx>
                              <w:txbxContent>
                                <w:p w14:paraId="32B413CD" w14:textId="2AA0663F" w:rsidR="004E3A44" w:rsidRPr="006B69AD" w:rsidRDefault="004E3A44" w:rsidP="00A05531">
                                  <w:pPr>
                                    <w:ind w:right="35" w:hanging="142"/>
                                    <w:rPr>
                                      <w:rFonts w:ascii="Calibri" w:hAnsi="Calibri"/>
                                      <w:b/>
                                      <w:bCs/>
                                      <w:color w:val="C00000"/>
                                      <w:sz w:val="32"/>
                                      <w:szCs w:val="32"/>
                                    </w:rPr>
                                  </w:pPr>
                                  <w:r w:rsidRPr="00AA1269">
                                    <w:rPr>
                                      <w:b/>
                                      <w:bCs/>
                                      <w:color w:val="C00000"/>
                                      <w:szCs w:val="32"/>
                                    </w:rPr>
                                    <w:t>*</w:t>
                                  </w:r>
                                  <w:r>
                                    <w:rPr>
                                      <w:szCs w:val="32"/>
                                    </w:rPr>
                                    <w:t xml:space="preserve"> Abdi’s name is</w:t>
                                  </w:r>
                                  <w:r w:rsidR="00B80579">
                                    <w:rPr>
                                      <w:szCs w:val="32"/>
                                    </w:rPr>
                                    <w:t xml:space="preserve"> </w:t>
                                  </w:r>
                                  <w:r w:rsidR="008B6BAA">
                                    <w:rPr>
                                      <w:szCs w:val="32"/>
                                    </w:rPr>
                                    <w:t xml:space="preserve"> </w:t>
                                  </w:r>
                                  <w:r>
                                    <w:rPr>
                                      <w:szCs w:val="32"/>
                                    </w:rPr>
                                    <w:t xml:space="preserve">absent in the student book.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569" id="_x0000_s1461" type="#_x0000_t202" style="position:absolute;left:0;text-align:left;margin-left:166.75pt;margin-top:20.55pt;width:160.2pt;height:46.2pt;z-index:2538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Te8TAIAAKoEAAAOAAAAZHJzL2Uyb0RvYy54bWysVNtu2zAMfR+wfxD0vti5tjXiFGmKDAOy&#10;tkA69FmW5cSALGqSEjv7+lGynaTdnobBgMybj8hD0vP7ppLkKIwtQaV0OIgpEYpDXqpdSn+8rr/c&#10;UmIdUzmToERKT8LS+8XnT/NaJ2IEe5C5MARBlE1qndK9czqJIsv3omJ2AFoodBZgKuZQNbsoN6xG&#10;9EpGozieRTWYXBvgwlq0PrZOugj4RSG4ey4KKxyRKcXcXDhNODN/Ros5S3aG6X3JuzTYP2RRsVLh&#10;pWeoR+YYOZjyD6iq5AYsFG7AoYqgKEouQg1YzTD+UM12z7QItSA5Vp9psv8Plj8dt/rFENc8QIMN&#10;9ITU2iYWjb6epjCVf2OmBP1I4elMm2gc4WgcxePJdIIujr7p7ewGZYSJLl9rY91XARXxQkoNtiWw&#10;xY4b69rQPsRfZkGW+bqUMihml62kIUeGLVw/+KdDfxcmFalTOhtP44D8zhemSZxBst0wxMhD9R3y&#10;Fng2jeM+63N4qOEKCSuSCo0XgrzkmqwhZY48jMY9fRnkJ2TVQDtwVvN1iaVvmHUvzOCEIVu4Ne4Z&#10;j0ICZg6dRMkezK+/2X08Nh69lNQ4sSm1Pw/MCErkN4UjcTec+Ca4oEymNyNUzLUnu/aoQ7UCZHSI&#10;+6l5EH28k71YGKjecLmW/lZ0McXx7pS6Xly5do9wOblYLkMQDrVmbqO2mnto3z/f2NfmjRnddd/h&#10;3DxBP9ss+TAEbaz/UsHy4KAow4R4pltWuwbgQoT+dMvrN+5aD1GXX8ziNwAAAP//AwBQSwMEFAAG&#10;AAgAAAAhANsxtQngAAAACgEAAA8AAABkcnMvZG93bnJldi54bWxMj0FPg0AQhe8m/ofNmHizC8VW&#10;RZamNjHxoInFHjwu7AgEdpawW4r+eqcnPU7el/e+yTaz7cWEo28dKYgXEQikypmWagWHj+ebexA+&#10;aDK6d4QKvtHDJr+8yHRq3In2OBWhFlxCPtUKmhCGVEpfNWi1X7gBibMvN1od+BxraUZ94nLby2UU&#10;raXVLfFCowfcNVh1xdEq2P50uzd8X5YvRXf47Ca5n+5en5S6vpq3jyACzuEPhrM+q0POTqU7kvGi&#10;V5AkyYpRBbdxDIKB9Sp5AFEyeU5knsn/L+S/AAAA//8DAFBLAQItABQABgAIAAAAIQC2gziS/gAA&#10;AOEBAAATAAAAAAAAAAAAAAAAAAAAAABbQ29udGVudF9UeXBlc10ueG1sUEsBAi0AFAAGAAgAAAAh&#10;ADj9If/WAAAAlAEAAAsAAAAAAAAAAAAAAAAALwEAAF9yZWxzLy5yZWxzUEsBAi0AFAAGAAgAAAAh&#10;AE/pN7xMAgAAqgQAAA4AAAAAAAAAAAAAAAAALgIAAGRycy9lMm9Eb2MueG1sUEsBAi0AFAAGAAgA&#10;AAAhANsxtQngAAAACgEAAA8AAAAAAAAAAAAAAAAApgQAAGRycy9kb3ducmV2LnhtbFBLBQYAAAAA&#10;BAAEAPMAAACzBQAAAAA=&#10;" fillcolor="#fbfbfb" strokecolor="#a5a5a5 [2092]" strokeweight=".5pt">
                      <v:textbox>
                        <w:txbxContent>
                          <w:p w14:paraId="32B413CD" w14:textId="2AA0663F" w:rsidR="004E3A44" w:rsidRPr="006B69AD" w:rsidRDefault="004E3A44" w:rsidP="00A05531">
                            <w:pPr>
                              <w:ind w:right="35" w:hanging="142"/>
                              <w:rPr>
                                <w:rFonts w:ascii="Calibri" w:hAnsi="Calibri"/>
                                <w:b/>
                                <w:bCs/>
                                <w:color w:val="C00000"/>
                                <w:sz w:val="32"/>
                                <w:szCs w:val="32"/>
                              </w:rPr>
                            </w:pPr>
                            <w:r w:rsidRPr="00AA1269">
                              <w:rPr>
                                <w:b/>
                                <w:bCs/>
                                <w:color w:val="C00000"/>
                                <w:szCs w:val="32"/>
                              </w:rPr>
                              <w:t>*</w:t>
                            </w:r>
                            <w:r>
                              <w:rPr>
                                <w:szCs w:val="32"/>
                              </w:rPr>
                              <w:t xml:space="preserve"> Abdi’s name is</w:t>
                            </w:r>
                            <w:r w:rsidR="00B80579">
                              <w:rPr>
                                <w:szCs w:val="32"/>
                              </w:rPr>
                              <w:t xml:space="preserve"> </w:t>
                            </w:r>
                            <w:r w:rsidR="008B6BAA">
                              <w:rPr>
                                <w:szCs w:val="32"/>
                              </w:rPr>
                              <w:t xml:space="preserve"> </w:t>
                            </w:r>
                            <w:r>
                              <w:rPr>
                                <w:szCs w:val="32"/>
                              </w:rPr>
                              <w:t xml:space="preserve">absent in the student book. </w:t>
                            </w:r>
                          </w:p>
                        </w:txbxContent>
                      </v:textbox>
                    </v:shape>
                  </w:pict>
                </mc:Fallback>
              </mc:AlternateContent>
            </w:r>
            <w:r w:rsidR="00170465" w:rsidRPr="00655F0F">
              <w:rPr>
                <w:rFonts w:ascii="Comic Sans MS" w:hAnsi="Comic Sans MS"/>
                <w:iCs/>
                <w:szCs w:val="32"/>
              </w:rPr>
              <w:t>My mum</w:t>
            </w:r>
            <w:r w:rsidR="004E3A44" w:rsidRPr="00655F0F">
              <w:rPr>
                <w:rFonts w:ascii="Comic Sans MS" w:hAnsi="Comic Sans MS"/>
                <w:iCs/>
                <w:szCs w:val="32"/>
              </w:rPr>
              <w:t>.</w:t>
            </w:r>
          </w:p>
          <w:p w14:paraId="54CDA345" w14:textId="0640109C" w:rsidR="004E3A44" w:rsidRPr="00655F0F" w:rsidRDefault="00170465" w:rsidP="00655F0F">
            <w:pPr>
              <w:spacing w:line="276" w:lineRule="auto"/>
              <w:ind w:right="-396" w:firstLine="737"/>
              <w:rPr>
                <w:rFonts w:ascii="Comic Sans MS" w:hAnsi="Comic Sans MS"/>
                <w:iCs/>
                <w:szCs w:val="32"/>
              </w:rPr>
            </w:pPr>
            <w:r w:rsidRPr="00655F0F">
              <w:rPr>
                <w:rFonts w:ascii="Comic Sans MS" w:hAnsi="Comic Sans MS"/>
                <w:iCs/>
                <w:szCs w:val="32"/>
              </w:rPr>
              <w:t>My dad</w:t>
            </w:r>
            <w:r w:rsidR="004E3A44" w:rsidRPr="00655F0F">
              <w:rPr>
                <w:rFonts w:ascii="Comic Sans MS" w:hAnsi="Comic Sans MS"/>
                <w:iCs/>
                <w:szCs w:val="32"/>
              </w:rPr>
              <w:t>.</w:t>
            </w:r>
          </w:p>
          <w:p w14:paraId="35A075D9" w14:textId="5EFBA59F" w:rsidR="00170465" w:rsidRPr="00655F0F" w:rsidRDefault="00170465" w:rsidP="00655F0F">
            <w:pPr>
              <w:spacing w:after="120" w:line="276" w:lineRule="auto"/>
              <w:ind w:right="-396" w:firstLine="737"/>
              <w:rPr>
                <w:rFonts w:ascii="Comic Sans MS" w:hAnsi="Comic Sans MS"/>
                <w:szCs w:val="32"/>
                <w:lang w:val="en-US"/>
              </w:rPr>
            </w:pPr>
            <w:r w:rsidRPr="00655F0F">
              <w:rPr>
                <w:rFonts w:ascii="Comic Sans MS" w:hAnsi="Comic Sans MS"/>
                <w:iCs/>
                <w:szCs w:val="32"/>
              </w:rPr>
              <w:t xml:space="preserve">My </w:t>
            </w:r>
            <w:r w:rsidR="004E3A44" w:rsidRPr="00655F0F">
              <w:rPr>
                <w:rFonts w:ascii="Comic Sans MS" w:hAnsi="Comic Sans MS"/>
                <w:iCs/>
                <w:szCs w:val="32"/>
              </w:rPr>
              <w:t>U</w:t>
            </w:r>
            <w:r w:rsidRPr="00655F0F">
              <w:rPr>
                <w:rFonts w:ascii="Comic Sans MS" w:hAnsi="Comic Sans MS"/>
                <w:iCs/>
                <w:szCs w:val="32"/>
              </w:rPr>
              <w:t xml:space="preserve">ncle </w:t>
            </w:r>
            <w:r w:rsidRPr="00655F0F">
              <w:rPr>
                <w:rFonts w:ascii="Comic Sans MS" w:hAnsi="Comic Sans MS"/>
                <w:b/>
                <w:bCs/>
                <w:iCs/>
                <w:szCs w:val="32"/>
              </w:rPr>
              <w:t>Abdi</w:t>
            </w:r>
            <w:r w:rsidR="004E3A44" w:rsidRPr="00655F0F">
              <w:rPr>
                <w:rFonts w:ascii="Comic Sans MS" w:hAnsi="Comic Sans MS"/>
                <w:iCs/>
                <w:szCs w:val="32"/>
              </w:rPr>
              <w:t>.</w:t>
            </w:r>
            <w:r w:rsidR="004E3A44" w:rsidRPr="00655F0F">
              <w:rPr>
                <w:rFonts w:ascii="Comic Sans MS" w:hAnsi="Comic Sans MS"/>
                <w:color w:val="C00000"/>
                <w:szCs w:val="32"/>
                <w:lang w:val="en-US"/>
              </w:rPr>
              <w:t>*</w:t>
            </w:r>
          </w:p>
        </w:tc>
      </w:tr>
      <w:tr w:rsidR="00170465" w14:paraId="2F89CE94" w14:textId="77777777" w:rsidTr="00EF54B9">
        <w:trPr>
          <w:trHeight w:val="1928"/>
        </w:trPr>
        <w:tc>
          <w:tcPr>
            <w:tcW w:w="1838" w:type="dxa"/>
            <w:tcBorders>
              <w:bottom w:val="single" w:sz="4" w:space="0" w:color="A6A6A6" w:themeColor="background1" w:themeShade="A6"/>
            </w:tcBorders>
            <w:shd w:val="clear" w:color="auto" w:fill="F2F2F2" w:themeFill="background1" w:themeFillShade="F2"/>
            <w:vAlign w:val="center"/>
          </w:tcPr>
          <w:p w14:paraId="4467A06D" w14:textId="77777777" w:rsidR="00170465" w:rsidRPr="00655F0F" w:rsidRDefault="00170465" w:rsidP="00170465">
            <w:pPr>
              <w:spacing w:before="120"/>
              <w:ind w:right="35" w:hanging="142"/>
              <w:jc w:val="center"/>
              <w:rPr>
                <w:rFonts w:ascii="Comic Sans MS" w:hAnsi="Comic Sans MS"/>
                <w:szCs w:val="28"/>
              </w:rPr>
            </w:pPr>
            <w:r w:rsidRPr="00655F0F">
              <w:rPr>
                <w:rFonts w:ascii="Comic Sans MS" w:hAnsi="Comic Sans MS"/>
                <w:szCs w:val="28"/>
              </w:rPr>
              <w:t>Part 5</w:t>
            </w:r>
          </w:p>
          <w:p w14:paraId="56825FB2" w14:textId="77777777" w:rsidR="00170465" w:rsidRPr="00655F0F" w:rsidRDefault="00170465" w:rsidP="00170465">
            <w:pPr>
              <w:spacing w:before="120"/>
              <w:ind w:right="35" w:hanging="142"/>
              <w:jc w:val="center"/>
              <w:rPr>
                <w:rFonts w:ascii="Comic Sans MS" w:hAnsi="Comic Sans MS"/>
                <w:b/>
                <w:bCs/>
                <w:szCs w:val="28"/>
              </w:rPr>
            </w:pPr>
            <w:r w:rsidRPr="00655F0F">
              <w:rPr>
                <w:rFonts w:ascii="Comic Sans MS" w:hAnsi="Comic Sans MS"/>
                <w:b/>
                <w:bCs/>
                <w:szCs w:val="28"/>
              </w:rPr>
              <w:t>San</w:t>
            </w:r>
            <w:r w:rsidRPr="00655F0F">
              <w:rPr>
                <w:rFonts w:ascii="Comic Sans MS" w:hAnsi="Comic Sans MS"/>
                <w:b/>
                <w:bCs/>
                <w:color w:val="C00000"/>
                <w:szCs w:val="28"/>
              </w:rPr>
              <w:t>*</w:t>
            </w:r>
          </w:p>
          <w:p w14:paraId="0C6924E5" w14:textId="629E114B" w:rsidR="00170465" w:rsidRPr="00655F0F" w:rsidRDefault="00170465" w:rsidP="00170465">
            <w:pPr>
              <w:spacing w:before="120"/>
              <w:ind w:right="35" w:hanging="142"/>
              <w:jc w:val="center"/>
              <w:rPr>
                <w:rFonts w:ascii="Comic Sans MS" w:hAnsi="Comic Sans MS"/>
                <w:szCs w:val="28"/>
              </w:rPr>
            </w:pPr>
            <w:r w:rsidRPr="00655F0F">
              <w:rPr>
                <w:rFonts w:ascii="Comic Sans MS" w:hAnsi="Comic Sans MS"/>
                <w:szCs w:val="28"/>
              </w:rPr>
              <w:t>Page 23</w:t>
            </w:r>
          </w:p>
        </w:tc>
        <w:tc>
          <w:tcPr>
            <w:tcW w:w="6804" w:type="dxa"/>
            <w:tcBorders>
              <w:top w:val="single" w:sz="12" w:space="0" w:color="A6A6A6" w:themeColor="background1" w:themeShade="A6"/>
              <w:bottom w:val="single" w:sz="4" w:space="0" w:color="A6A6A6" w:themeColor="background1" w:themeShade="A6"/>
            </w:tcBorders>
          </w:tcPr>
          <w:p w14:paraId="650A5E15" w14:textId="0271E86E" w:rsidR="00170465" w:rsidRPr="00655F0F" w:rsidRDefault="00655F0F" w:rsidP="00655F0F">
            <w:pPr>
              <w:spacing w:before="240" w:line="276" w:lineRule="auto"/>
              <w:ind w:right="-396" w:firstLine="737"/>
              <w:rPr>
                <w:rFonts w:ascii="Comic Sans MS" w:hAnsi="Comic Sans MS"/>
                <w:szCs w:val="32"/>
                <w:lang w:val="en-US"/>
              </w:rPr>
            </w:pPr>
            <w:r w:rsidRPr="00655F0F">
              <w:rPr>
                <w:rFonts w:ascii="Comic Sans MS" w:hAnsi="Comic Sans MS"/>
                <w:noProof/>
                <w:sz w:val="32"/>
              </w:rPr>
              <mc:AlternateContent>
                <mc:Choice Requires="wps">
                  <w:drawing>
                    <wp:anchor distT="0" distB="0" distL="114300" distR="114300" simplePos="0" relativeHeight="253386752" behindDoc="0" locked="0" layoutInCell="1" allowOverlap="1" wp14:anchorId="29C7CF92" wp14:editId="26E32CC5">
                      <wp:simplePos x="0" y="0"/>
                      <wp:positionH relativeFrom="column">
                        <wp:posOffset>2201545</wp:posOffset>
                      </wp:positionH>
                      <wp:positionV relativeFrom="paragraph">
                        <wp:posOffset>205740</wp:posOffset>
                      </wp:positionV>
                      <wp:extent cx="1828800" cy="327660"/>
                      <wp:effectExtent l="0" t="0" r="10160" b="15240"/>
                      <wp:wrapNone/>
                      <wp:docPr id="2014274739" name="Text Box 1"/>
                      <wp:cNvGraphicFramePr/>
                      <a:graphic xmlns:a="http://schemas.openxmlformats.org/drawingml/2006/main">
                        <a:graphicData uri="http://schemas.microsoft.com/office/word/2010/wordprocessingShape">
                          <wps:wsp>
                            <wps:cNvSpPr txBox="1"/>
                            <wps:spPr>
                              <a:xfrm>
                                <a:off x="0" y="0"/>
                                <a:ext cx="1828800" cy="327660"/>
                              </a:xfrm>
                              <a:prstGeom prst="rect">
                                <a:avLst/>
                              </a:prstGeom>
                              <a:solidFill>
                                <a:srgbClr val="FBFBFB"/>
                              </a:solidFill>
                              <a:ln w="6350">
                                <a:solidFill>
                                  <a:schemeClr val="bg1">
                                    <a:lumMod val="65000"/>
                                  </a:schemeClr>
                                </a:solidFill>
                              </a:ln>
                            </wps:spPr>
                            <wps:txbx>
                              <w:txbxContent>
                                <w:p w14:paraId="56B6CE65" w14:textId="77777777" w:rsidR="00C31425" w:rsidRPr="006B69AD" w:rsidRDefault="00C31425" w:rsidP="00A05531">
                                  <w:pPr>
                                    <w:ind w:right="35" w:hanging="142"/>
                                    <w:jc w:val="center"/>
                                    <w:rPr>
                                      <w:rFonts w:ascii="Calibri" w:hAnsi="Calibri"/>
                                      <w:b/>
                                      <w:bCs/>
                                      <w:color w:val="C00000"/>
                                      <w:sz w:val="32"/>
                                      <w:szCs w:val="32"/>
                                    </w:rPr>
                                  </w:pPr>
                                  <w:r w:rsidRPr="00AA1269">
                                    <w:rPr>
                                      <w:b/>
                                      <w:bCs/>
                                      <w:color w:val="C00000"/>
                                      <w:szCs w:val="32"/>
                                    </w:rPr>
                                    <w:t>*</w:t>
                                  </w:r>
                                  <w:r>
                                    <w:rPr>
                                      <w:szCs w:val="32"/>
                                    </w:rPr>
                                    <w:t xml:space="preserve"> San is pronounced </w:t>
                                  </w:r>
                                  <w:proofErr w:type="spellStart"/>
                                  <w:r w:rsidRPr="00AA1269">
                                    <w:rPr>
                                      <w:i/>
                                      <w:iCs/>
                                      <w:szCs w:val="32"/>
                                    </w:rPr>
                                    <w:t>Sahn</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7CF92" id="_x0000_s1462" type="#_x0000_t202" style="position:absolute;left:0;text-align:left;margin-left:173.35pt;margin-top:16.2pt;width:2in;height:25.8pt;z-index:25338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7TgIAAKgEAAAOAAAAZHJzL2Uyb0RvYy54bWysVG1v2jAQ/j5p/8Hy95GQAmWIUFEqpkms&#10;rUSnfnYch0RyfJZtSNiv39kJL2X7NE1I5s53vpfnnsv8oa0lOQhjK1ApHQ5iSoTikFdql9Kfb+sv&#10;U0qsYypnEpRI6VFY+rD4/Gne6JlIoASZC0MwiLKzRqe0dE7PosjyUtTMDkALhcYCTM0cqmYX5YY1&#10;GL2WURLHk6gBk2sDXFiLt0+dkS5C/KIQ3L0UhRWOyJRibS6cJpyZP6PFnM12humy4n0Z7B+qqFml&#10;MOk51BNzjOxN9UeouuIGLBRuwKGOoCgqLkIP2M0wvulmWzItQi8IjtVnmOz/C8ufD1v9aohrH6HF&#10;AXpAGm1nFi99P21hav+PlRK0I4THM2yidYT7R9NkOo3RxNF2l9xPJgHX6PJaG+u+CaiJF1JqcCwB&#10;LXbYWIcZ0fXk4pNZkFW+rqQMitllK2nIgeEI14/+54vEJx/cpCJNSid34zhE/mALbBLnINluGHzk&#10;vv4BeRd4Mo6xgz6uJ593v82COaXCywtAXnJt1pIqT2mSjE7wZZAfEVUDHeGs5usKW98w616ZQYYh&#10;Wrg17gWPQgJWDr1ESQnm19/uvT8OHq2UNMjYlCpcKUrkd4WE+DocjTzBgzIa3yeomGtLdm1R+3oF&#10;iOcQt1PzIHp/J09iYaB+x9Va+pxoYopj5pS6k7hy3RbhanKxXAYnpLRmbqO2mvvQfnp+rG/tOzO6&#10;n71D1jzDidlsdkOBzte/VLDcOyiqwA+Pc4dpDz+uQ5hOv7p+36714HX5wCx+AwAA//8DAFBLAwQU&#10;AAYACAAAACEA3fG+9OAAAAAJAQAADwAAAGRycy9kb3ducmV2LnhtbEyPPU/DMBCGdyT+g3VIbNSh&#10;iUIV4lRVUFQGFlIWNjd2k7T2OcRuk/57jolu9/Hovefy9WwNu+jR9w4FPC8iYBobp3psBXztqqcV&#10;MB8kKmkcagFX7WFd3N/lMlNuwk99qUPLKAR9JgV0IQwZ577ptJV+4QaNtDu40cpA7dhyNcqJwq3h&#10;yyhKuZU90oVODrrsdHOqz1bAwfy8fxy/6/K6jatpI9+21a6MhXh8mDevwIKewz8Mf/qkDgU57d0Z&#10;lWdGQJykL4RSsUyAEZDGCQ32AlZJBLzI+e0HxS8AAAD//wMAUEsBAi0AFAAGAAgAAAAhALaDOJL+&#10;AAAA4QEAABMAAAAAAAAAAAAAAAAAAAAAAFtDb250ZW50X1R5cGVzXS54bWxQSwECLQAUAAYACAAA&#10;ACEAOP0h/9YAAACUAQAACwAAAAAAAAAAAAAAAAAvAQAAX3JlbHMvLnJlbHNQSwECLQAUAAYACAAA&#10;ACEAHp/rO04CAACoBAAADgAAAAAAAAAAAAAAAAAuAgAAZHJzL2Uyb0RvYy54bWxQSwECLQAUAAYA&#10;CAAAACEA3fG+9OAAAAAJAQAADwAAAAAAAAAAAAAAAACoBAAAZHJzL2Rvd25yZXYueG1sUEsFBgAA&#10;AAAEAAQA8wAAALUFAAAAAA==&#10;" fillcolor="#fbfbfb" strokecolor="#a5a5a5 [2092]" strokeweight=".5pt">
                      <v:textbox>
                        <w:txbxContent>
                          <w:p w14:paraId="56B6CE65" w14:textId="77777777" w:rsidR="00C31425" w:rsidRPr="006B69AD" w:rsidRDefault="00C31425" w:rsidP="00A05531">
                            <w:pPr>
                              <w:ind w:right="35" w:hanging="142"/>
                              <w:jc w:val="center"/>
                              <w:rPr>
                                <w:rFonts w:ascii="Calibri" w:hAnsi="Calibri"/>
                                <w:b/>
                                <w:bCs/>
                                <w:color w:val="C00000"/>
                                <w:sz w:val="32"/>
                                <w:szCs w:val="32"/>
                              </w:rPr>
                            </w:pPr>
                            <w:r w:rsidRPr="00AA1269">
                              <w:rPr>
                                <w:b/>
                                <w:bCs/>
                                <w:color w:val="C00000"/>
                                <w:szCs w:val="32"/>
                              </w:rPr>
                              <w:t>*</w:t>
                            </w:r>
                            <w:r>
                              <w:rPr>
                                <w:szCs w:val="32"/>
                              </w:rPr>
                              <w:t xml:space="preserve"> San is pronounced </w:t>
                            </w:r>
                            <w:proofErr w:type="spellStart"/>
                            <w:r w:rsidRPr="00AA1269">
                              <w:rPr>
                                <w:i/>
                                <w:iCs/>
                                <w:szCs w:val="32"/>
                              </w:rPr>
                              <w:t>Sahn</w:t>
                            </w:r>
                            <w:proofErr w:type="spellEnd"/>
                          </w:p>
                        </w:txbxContent>
                      </v:textbox>
                    </v:shape>
                  </w:pict>
                </mc:Fallback>
              </mc:AlternateContent>
            </w:r>
            <w:r w:rsidR="00170465" w:rsidRPr="00655F0F">
              <w:rPr>
                <w:rFonts w:ascii="Comic Sans MS" w:hAnsi="Comic Sans MS"/>
                <w:szCs w:val="32"/>
                <w:lang w:val="en-US"/>
              </w:rPr>
              <w:t xml:space="preserve">My name is </w:t>
            </w:r>
            <w:r w:rsidR="00170465" w:rsidRPr="00655F0F">
              <w:rPr>
                <w:rFonts w:ascii="Comic Sans MS" w:hAnsi="Comic Sans MS"/>
                <w:b/>
                <w:bCs/>
                <w:szCs w:val="32"/>
                <w:lang w:val="en-US"/>
              </w:rPr>
              <w:t>San</w:t>
            </w:r>
            <w:r w:rsidR="00170465" w:rsidRPr="00655F0F">
              <w:rPr>
                <w:rFonts w:ascii="Comic Sans MS" w:hAnsi="Comic Sans MS"/>
                <w:szCs w:val="32"/>
                <w:lang w:val="en-US"/>
              </w:rPr>
              <w:t>.</w:t>
            </w:r>
            <w:r w:rsidR="004E3A44" w:rsidRPr="00655F0F">
              <w:rPr>
                <w:rFonts w:ascii="Comic Sans MS" w:hAnsi="Comic Sans MS"/>
                <w:color w:val="C00000"/>
                <w:szCs w:val="32"/>
                <w:lang w:val="en-US"/>
              </w:rPr>
              <w:t>*</w:t>
            </w:r>
          </w:p>
          <w:p w14:paraId="57C7CBA9" w14:textId="20B60887" w:rsidR="00C31425" w:rsidRPr="00655F0F" w:rsidRDefault="00170465" w:rsidP="00655F0F">
            <w:pPr>
              <w:spacing w:line="276" w:lineRule="auto"/>
              <w:ind w:right="-396" w:firstLine="737"/>
              <w:rPr>
                <w:rFonts w:ascii="Comic Sans MS" w:hAnsi="Comic Sans MS"/>
                <w:szCs w:val="32"/>
                <w:lang w:val="en-US"/>
              </w:rPr>
            </w:pPr>
            <w:r w:rsidRPr="00655F0F">
              <w:rPr>
                <w:rFonts w:ascii="Comic Sans MS" w:hAnsi="Comic Sans MS"/>
                <w:szCs w:val="32"/>
                <w:lang w:val="en-US"/>
              </w:rPr>
              <w:t>This is my mother.</w:t>
            </w:r>
          </w:p>
          <w:p w14:paraId="38B915E5" w14:textId="72C702EA" w:rsidR="00170465" w:rsidRPr="00655F0F" w:rsidRDefault="00170465" w:rsidP="00655F0F">
            <w:pPr>
              <w:spacing w:line="276" w:lineRule="auto"/>
              <w:ind w:right="-396" w:firstLine="737"/>
              <w:rPr>
                <w:rFonts w:ascii="Comic Sans MS" w:hAnsi="Comic Sans MS"/>
                <w:szCs w:val="32"/>
                <w:lang w:val="en-US"/>
              </w:rPr>
            </w:pPr>
            <w:r w:rsidRPr="00655F0F">
              <w:rPr>
                <w:rFonts w:ascii="Comic Sans MS" w:hAnsi="Comic Sans MS"/>
                <w:szCs w:val="32"/>
                <w:lang w:val="en-US"/>
              </w:rPr>
              <w:t>This is my son.</w:t>
            </w:r>
            <w:r w:rsidRPr="00655F0F">
              <w:rPr>
                <w:rFonts w:ascii="Comic Sans MS" w:hAnsi="Comic Sans MS"/>
                <w:sz w:val="36"/>
                <w:szCs w:val="36"/>
                <w:lang w:val="en-US"/>
              </w:rPr>
              <w:t xml:space="preserve"> </w:t>
            </w:r>
          </w:p>
        </w:tc>
      </w:tr>
    </w:tbl>
    <w:p w14:paraId="478A525E" w14:textId="797A398E" w:rsidR="00170465" w:rsidRDefault="00170465">
      <w:pPr>
        <w:rPr>
          <w:rFonts w:ascii="Comic Sans MS" w:hAnsi="Comic Sans MS"/>
        </w:rPr>
      </w:pPr>
      <w:r>
        <w:rPr>
          <w:rFonts w:ascii="Comic Sans MS" w:hAnsi="Comic Sans MS"/>
        </w:rPr>
        <w:br w:type="page"/>
      </w:r>
    </w:p>
    <w:p w14:paraId="60FF01BB" w14:textId="5F768F99" w:rsidR="00930F3D" w:rsidRDefault="00170465" w:rsidP="002A37EE">
      <w:pPr>
        <w:rPr>
          <w:rFonts w:ascii="Comic Sans MS" w:hAnsi="Comic Sans MS"/>
        </w:rPr>
      </w:pPr>
      <w:r>
        <w:rPr>
          <w:rFonts w:ascii="Times New Roman" w:hAnsi="Times New Roman" w:cs="Times New Roman"/>
          <w:noProof/>
          <w:sz w:val="24"/>
          <w:szCs w:val="24"/>
          <w:lang w:val="en-AU" w:eastAsia="en-AU"/>
        </w:rPr>
        <w:lastRenderedPageBreak/>
        <mc:AlternateContent>
          <mc:Choice Requires="wps">
            <w:drawing>
              <wp:anchor distT="0" distB="0" distL="114300" distR="114300" simplePos="0" relativeHeight="253384704" behindDoc="0" locked="0" layoutInCell="1" allowOverlap="1" wp14:anchorId="15CB9F9B" wp14:editId="68552E6E">
                <wp:simplePos x="0" y="0"/>
                <wp:positionH relativeFrom="margin">
                  <wp:posOffset>-22860</wp:posOffset>
                </wp:positionH>
                <wp:positionV relativeFrom="paragraph">
                  <wp:posOffset>46990</wp:posOffset>
                </wp:positionV>
                <wp:extent cx="1044575" cy="403860"/>
                <wp:effectExtent l="0" t="0" r="21590" b="15240"/>
                <wp:wrapSquare wrapText="bothSides"/>
                <wp:docPr id="1741472652" name="Text Box 9"/>
                <wp:cNvGraphicFramePr/>
                <a:graphic xmlns:a="http://schemas.openxmlformats.org/drawingml/2006/main">
                  <a:graphicData uri="http://schemas.microsoft.com/office/word/2010/wordprocessingShape">
                    <wps:wsp>
                      <wps:cNvSpPr txBox="1"/>
                      <wps:spPr>
                        <a:xfrm>
                          <a:off x="0" y="0"/>
                          <a:ext cx="1044575" cy="403860"/>
                        </a:xfrm>
                        <a:prstGeom prst="rect">
                          <a:avLst/>
                        </a:prstGeom>
                        <a:solidFill>
                          <a:schemeClr val="accent4">
                            <a:lumMod val="20000"/>
                            <a:lumOff val="80000"/>
                          </a:schemeClr>
                        </a:solidFill>
                        <a:ln w="6350">
                          <a:solidFill>
                            <a:srgbClr val="0070C0"/>
                          </a:solidFill>
                        </a:ln>
                      </wps:spPr>
                      <wps:txbx>
                        <w:txbxContent>
                          <w:p w14:paraId="099CBA03" w14:textId="77777777" w:rsidR="00170465" w:rsidRDefault="00170465" w:rsidP="00930F3D">
                            <w:pPr>
                              <w:rPr>
                                <w:noProof/>
                                <w:sz w:val="40"/>
                              </w:rPr>
                            </w:pPr>
                            <w:r>
                              <w:rPr>
                                <w:rFonts w:cstheme="minorHAnsi"/>
                                <w:b/>
                                <w:bCs/>
                                <w:sz w:val="36"/>
                                <w:szCs w:val="48"/>
                              </w:rPr>
                              <w:t>Speaking</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CB9F9B" id="_x0000_s1463" type="#_x0000_t202" style="position:absolute;margin-left:-1.8pt;margin-top:3.7pt;width:82.25pt;height:31.8pt;z-index:25338470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ujWAIAALsEAAAOAAAAZHJzL2Uyb0RvYy54bWysVFFv2jAQfp+0/2D5fSTQQBkiVIyKaVLX&#10;VqJTn43jEEuOz7INCfv1OzsEKHub9uLYd+fvfN99l/lDWytyENZJ0DkdDlJKhOZQSL3L6a+39Zcp&#10;Jc4zXTAFWuT0KBx9WHz+NG/MTIygAlUISxBEu1ljclp5b2ZJ4nglauYGYIRGZwm2Zh6PdpcUljWI&#10;XqtklKaTpAFbGAtcOIfWx85JFxG/LAX3L2XphCcqp/g2H1cb121Yk8WczXaWmUry0zPYP7yiZlJj&#10;0jPUI/OM7K38C6qW3IKD0g841AmUpeQi1oDVDNObajYVMyLWguQ4c6bJ/T9Y/nzYmFdLfPsNWmxg&#10;IKQxbubQGOppS1uHL76UoB8pPJ5pE60nPFxKs2x8P6aEoy9L76aTyGtyuW2s898F1CRscmqxLZEt&#10;dnhyHjNiaB8SkjlQslhLpeIhSEGslCUHhk1knAvts3hd7eufUHR2FEN6aieasemdedqbMUUUVUCK&#10;CT8kUZo0OZ3cjdMI/MHn7G57Tp+m9+mqL+8qDOGVRtwLd2Hn221LZJHT0WjcM7uF4oiEW+i06Axf&#10;S2TliTn/yiyKDznGgfIvuJQK8FlcSUNJBfb3rS3EoRbQQ0mDIs6pximjRP3QqJGvwywLmo8H7NAI&#10;D/bas7326H29AiR4iANreNyGeK/6bWmhfsdpW4ac6GKaY+ac+n678t1g4bRysVzGIFS5Yf5JbwwP&#10;0KGhodNv7Tuz5iQHj0J6hl7sbHajii423NSw3HsoZZRM4Lfj8kQ7Tkhs7Gmawwhen2PU5Z+z+AMA&#10;AP//AwBQSwMEFAAGAAgAAAAhAEMno8feAAAABwEAAA8AAABkcnMvZG93bnJldi54bWxMjstOwzAU&#10;RPdI/QfrIrFBrR2gAUKcqkIiCxZItJVQd25881Dj68h2m/TvcVewHM3ozMlXk+nZGZ3vLElIFgIY&#10;UmV1R42E3fZj/gLMB0Va9ZZQwgU9rIrZTa4ybUf6xvMmNCxCyGdKQhvCkHHuqxaN8gs7IMWuts6o&#10;EKNruHZqjHDT8wchUm5UR/GhVQO+t1gdNycjYb+u+c94f5n2fFl+1ruv0pVJKeXd7bR+AxZwCn9j&#10;uOpHdSii08GeSHvWS5g/pnEp4fkJ2LVOxSuwQ8yJAF7k/L9/8QsAAP//AwBQSwECLQAUAAYACAAA&#10;ACEAtoM4kv4AAADhAQAAEwAAAAAAAAAAAAAAAAAAAAAAW0NvbnRlbnRfVHlwZXNdLnhtbFBLAQIt&#10;ABQABgAIAAAAIQA4/SH/1gAAAJQBAAALAAAAAAAAAAAAAAAAAC8BAABfcmVscy8ucmVsc1BLAQIt&#10;ABQABgAIAAAAIQBaSlujWAIAALsEAAAOAAAAAAAAAAAAAAAAAC4CAABkcnMvZTJvRG9jLnhtbFBL&#10;AQItABQABgAIAAAAIQBDJ6PH3gAAAAcBAAAPAAAAAAAAAAAAAAAAALIEAABkcnMvZG93bnJldi54&#10;bWxQSwUGAAAAAAQABADzAAAAvQUAAAAA&#10;" fillcolor="#fff2cc [663]" strokecolor="#0070c0" strokeweight=".5pt">
                <v:textbox>
                  <w:txbxContent>
                    <w:p w14:paraId="099CBA03" w14:textId="77777777" w:rsidR="00170465" w:rsidRDefault="00170465" w:rsidP="00930F3D">
                      <w:pPr>
                        <w:rPr>
                          <w:noProof/>
                          <w:sz w:val="40"/>
                        </w:rPr>
                      </w:pPr>
                      <w:r>
                        <w:rPr>
                          <w:rFonts w:cstheme="minorHAnsi"/>
                          <w:b/>
                          <w:bCs/>
                          <w:sz w:val="36"/>
                          <w:szCs w:val="48"/>
                        </w:rPr>
                        <w:t>Speaking</w:t>
                      </w:r>
                    </w:p>
                  </w:txbxContent>
                </v:textbox>
                <w10:wrap type="square" anchorx="margin"/>
              </v:shape>
            </w:pict>
          </mc:Fallback>
        </mc:AlternateContent>
      </w:r>
    </w:p>
    <w:p w14:paraId="6A32A0BF" w14:textId="626FBCE4" w:rsidR="00930F3D" w:rsidRDefault="00874267" w:rsidP="002A37EE">
      <w:pPr>
        <w:rPr>
          <w:rFonts w:ascii="Comic Sans MS" w:hAnsi="Comic Sans MS"/>
        </w:rPr>
      </w:pPr>
      <w:r w:rsidRPr="00874267">
        <w:rPr>
          <w:rFonts w:ascii="Century Gothic" w:hAnsi="Century Gothic" w:cstheme="minorHAnsi"/>
          <w:bCs/>
          <w:noProof/>
          <w:szCs w:val="28"/>
          <w:lang w:val="en-AU" w:eastAsia="en-AU"/>
        </w:rPr>
        <mc:AlternateContent>
          <mc:Choice Requires="wpg">
            <w:drawing>
              <wp:anchor distT="0" distB="0" distL="114300" distR="114300" simplePos="0" relativeHeight="253849600" behindDoc="0" locked="0" layoutInCell="1" allowOverlap="1" wp14:anchorId="5558FCCB" wp14:editId="5356F232">
                <wp:simplePos x="0" y="0"/>
                <wp:positionH relativeFrom="margin">
                  <wp:posOffset>-71755</wp:posOffset>
                </wp:positionH>
                <wp:positionV relativeFrom="paragraph">
                  <wp:posOffset>231775</wp:posOffset>
                </wp:positionV>
                <wp:extent cx="952499" cy="580390"/>
                <wp:effectExtent l="0" t="0" r="635" b="0"/>
                <wp:wrapNone/>
                <wp:docPr id="1647963871" name="Group 1647963871"/>
                <wp:cNvGraphicFramePr/>
                <a:graphic xmlns:a="http://schemas.openxmlformats.org/drawingml/2006/main">
                  <a:graphicData uri="http://schemas.microsoft.com/office/word/2010/wordprocessingGroup">
                    <wpg:wgp>
                      <wpg:cNvGrpSpPr/>
                      <wpg:grpSpPr>
                        <a:xfrm>
                          <a:off x="0" y="0"/>
                          <a:ext cx="952499" cy="580390"/>
                          <a:chOff x="56230" y="6764"/>
                          <a:chExt cx="598011" cy="454998"/>
                        </a:xfrm>
                      </wpg:grpSpPr>
                      <pic:pic xmlns:pic="http://schemas.openxmlformats.org/drawingml/2006/picture">
                        <pic:nvPicPr>
                          <pic:cNvPr id="1985611755" name="Picture 1985611755"/>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335"/>
                              </a:ext>
                            </a:extLst>
                          </a:blip>
                          <a:stretch>
                            <a:fillRect/>
                          </a:stretch>
                        </pic:blipFill>
                        <pic:spPr>
                          <a:xfrm>
                            <a:off x="56230" y="6764"/>
                            <a:ext cx="598011" cy="454998"/>
                          </a:xfrm>
                          <a:prstGeom prst="rect">
                            <a:avLst/>
                          </a:prstGeom>
                        </pic:spPr>
                      </pic:pic>
                      <wps:wsp>
                        <wps:cNvPr id="865241167" name="Text Box 865241167"/>
                        <wps:cNvSpPr txBox="1"/>
                        <wps:spPr>
                          <a:xfrm>
                            <a:off x="255597" y="109388"/>
                            <a:ext cx="195321" cy="270520"/>
                          </a:xfrm>
                          <a:prstGeom prst="rect">
                            <a:avLst/>
                          </a:prstGeom>
                          <a:solidFill>
                            <a:sysClr val="window" lastClr="FFFFFF"/>
                          </a:solidFill>
                          <a:ln w="6350">
                            <a:noFill/>
                          </a:ln>
                        </wps:spPr>
                        <wps:txbx>
                          <w:txbxContent>
                            <w:p w14:paraId="47A08EDF" w14:textId="77777777" w:rsidR="00874267" w:rsidRPr="005024E3" w:rsidRDefault="00874267" w:rsidP="00874267">
                              <w:pPr>
                                <w:ind w:right="-156" w:hanging="142"/>
                                <w:jc w:val="center"/>
                                <w:rPr>
                                  <w:rFonts w:ascii="Comic Sans MS" w:hAnsi="Comic Sans MS"/>
                                  <w:b/>
                                  <w:bCs/>
                                  <w:sz w:val="24"/>
                                  <w:szCs w:val="24"/>
                                </w:rPr>
                              </w:pPr>
                              <w:r w:rsidRPr="005024E3">
                                <w:rPr>
                                  <w:rFonts w:ascii="Comic Sans MS" w:hAnsi="Comic Sans MS"/>
                                  <w:b/>
                                  <w:bCs/>
                                  <w:sz w:val="24"/>
                                  <w:szCs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58FCCB" id="Group 1647963871" o:spid="_x0000_s1464" style="position:absolute;margin-left:-5.65pt;margin-top:18.25pt;width:75pt;height:45.7pt;z-index:253849600;mso-position-horizontal-relative:margin;mso-width-relative:margin;mso-height-relative:margin" coordorigin="562,67" coordsize="5980,4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8VONlAMAADAIAAAOAAAAZHJzL2Uyb0RvYy54bWycVV1v2zgQfD/g/gOh&#10;90aWbNmWEKfwJZegQNAalxz6TFOURVQieST91V9/Q0qy4ySHXhsg8pJLLndnZ8jrj4e2ITturFBy&#10;ESVXo4hwyVQp5GYR/f18/2EeEeuoLGmjJF9ER26jjze//3a91wVPVa2akhuCINIWe72Iaud0EceW&#10;1byl9kppLuGslGmpw9Bs4tLQPaK3TZyORtN4r0ypjWLcWszedc7oJsSvKs7cl6qy3JFmESE3F74m&#10;fNf+G99c02JjqK4F69Ogv5BFS4XEoadQd9RRsjXiTahWMKOsqtwVU22sqkowHmpANcnoVTUPRm11&#10;qGVT7Df6BBOgfYXTL4dln3cPRj/plQESe70BFmHkazlUpvW/yJIcAmTHE2T84AjDZJ6lkzyPCIMr&#10;m4/GeQ8pq4G735VN0zGAh3s6m046vFn9Z789y+ejJOm2TzJEmvsV8XB2fJGRFqzAfw8DrDcw/Jgu&#10;2OW2hkd9kPZ/xWip+bbVH9AxTZ1Yi0a4Y2AfeuOTkruVYCvTDYDoyhBRQg35PJsmySzLIiJpC/Zj&#10;mT+dvPCgXB/C7+piUF/jo2LfLJHqtqZyw5dWg8gIGMC5XB774UUC60boe9E0vnXe7ksF6V+R5h20&#10;OkLeKbZtuXSdwgxvULWSthbaRsQUvF1zlGc+lb5zULdDadoI6br2Wme4Y7U/v0IefyH3rqknR0j6&#10;nKcvwYKC75DuPfoM3PsBeQCkse6Bq5Z4AwkjEXSMFnT3aPuUhiUg3TmLYGLoFYFryQ4QYvQGxJ9S&#10;3lNNNUcKPuyZJ/MpRJQk09lAk2df4R/qQM6eoM6wyWuVuAPcPSF8sP9AL82yLEdYqC8Z5eN5UBct&#10;BgCTPBunvfrS2ShLg3hP6vtJAGlhVSPKgXr2aG8bQ3YUNy8u7FLtI9JQ6zC5iO7DX6/1i22NJHvc&#10;FeNsFFollY/X0aeR6NK5Wm+5w/oQtJamUx/Nz61VeQRERqHluHmsZvcC/X/E2StqcLtjEi+W+4JP&#10;1SicpnorIrUy39+b9+vRengjssdrsYjsP1vq75HmkwQp8mQy8c9LGEyyGZAk5qVn/dIjt+2tAiyA&#10;HtkF0693zWBWRrVf8bAt/alwUclw9iJyg3nrMIIDDyPjy2Wwu+vpUT5pXGpJQM+z+/nwlRrdS8Ch&#10;9Z/VQMM3SujWeolItdw6VYkgkzOqfQMgiWCFZwnWxbv3chxWnR/6m38BAAD//wMAUEsDBAoAAAAA&#10;AAAAIQBlU310vwwAAL8MAAAUAAAAZHJzL21lZGlhL2ltYWdlMS5wbmeJUE5HDQoaCgAAAA1JSERS&#10;AAABBgAAAMUIAwAAAIHgrKAAAAABc1JHQgCuzhzpAAAABGdBTUEAALGPC/xhBQAAAqZQTFRF////&#10;/v7+/f39/Pz86+vr19fXy8vLxsbGyMjI0tLS5ubm+fn5+vr67e3tgoKCAwMDAAAAAgICU1NT6enp&#10;+/v7Hx8fDg4OW1tbPT09AQEBGxsburq6+Pj4EhIS9fX1hISECQkJWFhYo6OjvLy8zc3N3d3d5+fn&#10;4uLi09PTwcHBra2tbm5uICAgYWFhVlZWBwcHVFRU9PT0bGxsHh4eLy8v9vb2Dw8PMjIyfHx8CwsL&#10;UVFRfX19np6eOzs7oqKiKioq8vLyjo6OUlJSjIyMXFxcgYGBR0dHSkpKpqamiYmJLi4uzs7O4+Pj&#10;JSUlS0tL6urq6Ojo7Ozs2dnZGBgYtbW1ubm5Ojo6rKysgICA5OTkv7+/7+/v7u7uNjY28PDwDAwM&#10;j4+PODg4QUFBlJSU4ODgMzMz9/f31NTULS0tFxcXs7OzQkJCEBAQCgoKX19fV1dXp6enn5+fJycn&#10;Pz8/KSkpw8PDg4ODZ2dn3NzcMDAwzMzM8/PzFBQUlZWVuLi4HBwc39/fb29vBAQEGhoaBQUFkZGR&#10;HR0dJCQkqKioIyMj0NDQmJiYY2NjkJCQWlpawsLCwMDAsLCwRkZGa2trNTU1MTExQ0NDq6urqamp&#10;RUVFvr6+xcXF2trar6+vvb29z8/PYmJiFhYWISEhFRUVXl5eampqTU1NNDQ0DQ0N8fHxu7u7PDw8&#10;h4eHsbGxe3t7rq6u4eHhycnJbW1tBgYGT09PUFBQjY2NYGBgt7e3i4uLCAgIExMTfn5+aGho1dXV&#10;c3Nzenp6ERERaWlpmpqaIiIitra23t7edXV1Tk5Ok5OTtLS0dnZ2SEhITExM1tbW2NjYXV1dpKSk&#10;nJycm5ubmZmZLCwsx8fH0dHRZGRkf39/xMTEeXl5OTk5ioqKsrKyZmZm5eXlAAAAzY4luQAAAOJ0&#10;Uk5T////////////////////////////////////////////////////////////////////////&#10;////////////////////////////////////////////////////////////////////////////&#10;////////////////////////////////////////////////////////////////////////////&#10;////////////////////////////////////////////////////////////////////////////&#10;AHAeuh8AAAAJcEhZcwAAIdUAACHVAQSctJ0AAAi0SURBVHhe7Z3LeeowEIVvCTTBlj7SA1uaoJDQ&#10;g7vg+7LLNntauZozRw/wA0OMRibz3xBbtkGa45E0ksXNP8dxHMdxHMdxHMdxHMdxnD/AfnsM7Jn6&#10;c+y/N312f0qOjzPNHmTHq96a44HWTnHuePWbMukG1/Ad70e/NdiduuN2v99vt93p8sWDibesHTsa&#10;p3xuefiG7yt/+eLRt4F2gQOPjXHlNTz2FnzSpsA3D03zw6sD90RbDdmmR5w89ygfPLJuaMzjTd4H&#10;3/cONSO1jM/c0xPfu/nkgbVCM56248L3b9YcZqdWgelniD3oeluIGBAdmX6OPT/lzPTaYPF/HwPF&#10;/pbJdcGyL1Gpo0Osr4HYsuRM/ha2EGsbeXZa7OVCQHa8JybXAbuIJQtN95oXjLcBw55lqzIbiPXo&#10;wBrB1HLox66lXvC2MbUk+sHr0OF1KkQdfheOVUKLysTSvPTDl0QL+rJARz+eiXbR2ZKRmcYFeGWV&#10;W44jCvnK0aDGD41PzaGMr50k0dDsdf62ACjhqz1Wx+9MtIgG/ky8DuTSsA4oXgV3RT7NRtUoXY0n&#10;TTpmYaI1tO1i4rXo9AMTjYGiVQp0kVeTgwsETrXmTTU+YaIp6hYMuTUYRKG6VlySAB243xC1i4UY&#10;pblnFwjtqrZZkmFz7lC/UOifG1sPg26i8mNGybIxd7AoUnvugLnoCxPVkEybcgebAmGtWEsjLBsZ&#10;WnMHrEkxmA9Cw9zOdL2UxuKuYH62nRDKrDSScTO1AqtRuF8XzL/8MGGNlMXonhhm3UOKYjTmxbiW&#10;+8bgAYpRe424rY2lQKZ3RPJuwx1MS2Ka+RVSELPpMPQVLSwURNNg90hRcq8+qBsAAxzuGyC5t1Ar&#10;ENhz34BWukwphpajchXdIz9MviBtixRDBhThttQcV+CBjQgh2waeX0kxEjxWAWa4QaUwH2XqU7QE&#10;j74efW6c4FEjrr9jGqg2Od3L2S6i5qLgEjsZzGIX5r7ZfJ26jt+AqS3D5XjSJYiCxWQ9FyhuPk/A&#10;Sobu2HXH9EVFnlyS/eSHsmk8dKpCvCfVZoKSDEGF8Nqiw7gzunhq7DFpEr/kQRF+bL1BX3pgytKf&#10;J7xlcrzCpaqqQPgxlAEaoGqoQ/D8IJeHdfiafAcy3In5ESMZdmI/RAg/99eNnh+Ms073VbgE48UR&#10;9EUZLNoGdQZ5aSF4xSAPhheTc4vIjT1ExM4b4Ax8oaGeqs3Hh6pFUSX691e7SrGdDYO8jGRQb4g6&#10;sJ3sN5PZiIfmybIK+/6HIitRocRMhuQM2kTgKK9JlEY84A5fSbJ9vzIhVhHLxQmSO1AGk7ZBlcBO&#10;h9L1anSXdci23SUrNuBDyB4KBGKdsPYGbGRnpFocCpO4vctHuvK7/x7kE8KmJIDCKNKubQBhB+Xr&#10;N/B5OcjsMubJnIFRm+Rypu0Fxj2FbuAOw5OTeWgwHQsUpOsGoi50E+oM9Af9sWwbBtyBVxXTo7kf&#10;nSlDl64rnCseQ/YigBC3AdO2AV6g2/BLjseve2WTc8Qwc+byHFc+b/OHpNk+yaOwPrqEnQwK3QF6&#10;oLPgZefChFjBP+fNS6R2dpc+o3CQAM0v1TD3Bm6wKyd4WRE953XtWZop8kekmpU+DP8lFS3PrhBe&#10;DbQNEEPACV6Xb2BuJJ+VIdcOyUFGlqUzYKeBtkFFCCncK15XdHZPy8Bt0WNIBrBdSVLYxg3RDVSQ&#10;m1rR7yHSzhQDzlMEEoHkCxCBShh5A+MGuIJKITtyhtcVYULe6QWZAxQ1gNv8PkQNancGohi2DawL&#10;qgQScibWhaG7OkeGoffF+AGTb7T+yhks24boCVAAWzkTi1zEC9wOxcZ9BmRIkQQy4P0PUAPZmMkQ&#10;rY9yyFYaqliSXYoS+nZN0r889TrSBstEbIlqYdc2RONVAWxlDXe8c0XgwO3DMuS4gVtZ2SKzb2J6&#10;fCl2bUM0XhVAQp7zRidI1jwcN0Tri8Eppx0gM8xOAlANQ2+I5kc9jqUMeaIhTxrMlCG6UY7AYqsS&#10;vQFkVwiYxQ25LuRdqbsqQzksGjBriiHZftRFIHMwmgqEDZ2hAW9Ie8cOdwuXFbU0WzU1dZ0pAof8&#10;BpWSPQVNV3SvhbZB98JWCqMVOo+pi0h4Tn8Z6DeNkTJuiH6gGHkD4gatDPrCPzmTOgiSTMlN5R2K&#10;IenNjKxGkdl4RdKGY4pSA0XO3Nzy3FTm6YN75Atv407JIJkeXvoTsPSG9MKG3sDrIoVJ3N4nD6Vu&#10;p6Ylg2h5JqRt2wZ9RXcYkCH3/bNnZK8WAtx8nkz7cr6BYlASI29ATxFeqULITjkLpxTJR+5U0cBc&#10;f98T6/Bg940QppUi/qIY0k5dzTcWPj0zaFDGH/xK3jCe0BnsZKDtyR3CVk7wsh4DT3ImGF1VJll8&#10;JOMVSbGnMGgbYLn+5j85wctumV690qfX7xJkT9vTT8CwUlw7gy56GVnV8lCVEEbfIJnD8IKghF2l&#10;uHUG1ImRmzh2fJyx5VLInT4gv9QZDHuKYDjtVzUmvubyzH/BUzzwKUHNE8NpP3cog0XbQAGoBco3&#10;PHh6bqH9VU+ZQfawX4himHqDCqBa4AQvumHEoOfA8ArWRwlkazimUAlKZ5i/oOUXIH/VQH6pGLY9&#10;RfYGHOU1LwZZwXgSlDBsGwp30CpRqRD4zzu4UpjOYOwN/K2jiUrOQHfA1CxEkF9mMkAD/a1hdDUV&#10;qMMnHQG00FPUbBiALpSVydnoD4ZtQ3QG/XNg1UogqA7aX0AIw7ZBnYHr5+fNOi8HMt2c47dr7NoG&#10;dQZtHKurEHWIjy3s2gbxhPitzHlr3JZFvTBw/rBrG4IG+S8Q81xl2ECU1PaGkioh9CDRGROGMvCE&#10;DfGbf6RapUh/GlFp4S9FFkXikQowQ6F+9zCOloiJCqBNfmI26dUcKrvm9nC4ebLoOI7jOI7jOI7j&#10;OI7jOI7jOI7jOI7jOI7jOI7jOI7jOI7jOI7jOI7zHP/+/QfM2UlL00l8LQAAAABJRU5ErkJgglBL&#10;AwQUAAYACAAAACEAxEvtUeEAAAAKAQAADwAAAGRycy9kb3ducmV2LnhtbEyPTWvDMAyG74P9B6PB&#10;bq3jhn4si1NK2XYqg7WDsZuaqEloLIfYTdJ/P/e03iT08Op50/VoGtFT52rLGtQ0AkGc26LmUsP3&#10;4X2yAuE8coGNZdJwJQfr7PEhxaSwA39Rv/elCCHsEtRQed8mUrq8IoNualvicDvZzqAPa1fKosMh&#10;hJtGzqJoIQ3WHD5U2NK2ovy8vxgNHwMOm1i99bvzaXv9Pcw/f3aKtH5+GjevIDyN/h+Gm35Qhyw4&#10;He2FCycaDROl4oBqiBdzEDcgXi1BHMMwW76AzFJ5XyH7AwAA//8DAFBLAwQUAAYACAAAACEAPt/I&#10;i+AAAAC6AQAAGQAAAGRycy9fcmVscy9lMm9Eb2MueG1sLnJlbHOskLFqAzEMhvdC38Fo7/kuQykh&#10;vixtIEOXkj6AYut8JrZsbCckb1+3SxoIdOmoX+j7P7Ran4MXJ8rFRVYwdD0IYh2NY6vgc7d5egFR&#10;KrJBH5kUXKjAenx8WH2Qx9qOyuxSEY3CRcFca1pKWfRMAUsXE3HbTDEHrG3MVibUB7QkF33/LPNv&#10;Bow3TLE1CvLWLEDsLqk1/82O0+Q0vUZ9DMT1ToWcGyl7x4cGxWypKsB9PNbl3uM1fI+m9b2dK2VG&#10;D/K+2PCfYi60p1ylAhmH8iccusT220HefHz8AgAA//8DAFBLAQItABQABgAIAAAAIQCxgme2CgEA&#10;ABMCAAATAAAAAAAAAAAAAAAAAAAAAABbQ29udGVudF9UeXBlc10ueG1sUEsBAi0AFAAGAAgAAAAh&#10;ADj9If/WAAAAlAEAAAsAAAAAAAAAAAAAAAAAOwEAAF9yZWxzLy5yZWxzUEsBAi0AFAAGAAgAAAAh&#10;AEnxU42UAwAAMAgAAA4AAAAAAAAAAAAAAAAAOgIAAGRycy9lMm9Eb2MueG1sUEsBAi0ACgAAAAAA&#10;AAAhAGVTfXS/DAAAvwwAABQAAAAAAAAAAAAAAAAA+gUAAGRycy9tZWRpYS9pbWFnZTEucG5nUEsB&#10;Ai0AFAAGAAgAAAAhAMRL7VHhAAAACgEAAA8AAAAAAAAAAAAAAAAA6xIAAGRycy9kb3ducmV2Lnht&#10;bFBLAQItABQABgAIAAAAIQA+38iL4AAAALoBAAAZAAAAAAAAAAAAAAAAAPkTAABkcnMvX3JlbHMv&#10;ZTJvRG9jLnhtbC5yZWxzUEsFBgAAAAAGAAYAfAEAABAVAAAAAA==&#10;">
                <v:shape id="Picture 1985611755" o:spid="_x0000_s1465" type="#_x0000_t75" style="position:absolute;left:562;top:67;width:5980;height: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aAbyQAAAOMAAAAPAAAAZHJzL2Rvd25yZXYueG1sRE9La8JA&#10;EL4X/A/LCL3VTSrxEV3FWouilFL14HHIjkkwOxuyW03/vVsQepzvPdN5aypxpcaVlhXEvQgEcWZ1&#10;ybmC4+HjZQTCeWSNlWVS8EsO5rPO0xRTbW/8Tde9z0UIYZeigsL7OpXSZQUZdD1bEwfubBuDPpxN&#10;LnWDtxBuKvkaRQNpsOTQUGBNy4Kyy/7HKNjU76s+nVf0udsm+Wn7tv7aLdZKPXfbxQSEp9b/ix/u&#10;jQ7zx6NkEMfDJIG/nwIAcnYHAAD//wMAUEsBAi0AFAAGAAgAAAAhANvh9svuAAAAhQEAABMAAAAA&#10;AAAAAAAAAAAAAAAAAFtDb250ZW50X1R5cGVzXS54bWxQSwECLQAUAAYACAAAACEAWvQsW78AAAAV&#10;AQAACwAAAAAAAAAAAAAAAAAfAQAAX3JlbHMvLnJlbHNQSwECLQAUAAYACAAAACEAW4mgG8kAAADj&#10;AAAADwAAAAAAAAAAAAAAAAAHAgAAZHJzL2Rvd25yZXYueG1sUEsFBgAAAAADAAMAtwAAAP0CAAAA&#10;AA==&#10;">
                  <v:imagedata r:id="rId461" o:title=""/>
                </v:shape>
                <v:shape id="Text Box 865241167" o:spid="_x0000_s1466" type="#_x0000_t202" style="position:absolute;left:2555;top:1093;width:1954;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KAAzAAAAOIAAAAPAAAAZHJzL2Rvd25yZXYueG1sRI9BS8NA&#10;FITvhf6H5RW8tZsUjSV2W0QUWzBUo+D1kX0m0ezbsLs2sb++Kwgeh5n5hllvR9OJIznfWlaQLhIQ&#10;xJXVLdcK3l4f5isQPiBr7CyTgh/ysN1MJ2vMtR34hY5lqEWEsM9RQRNCn0vpq4YM+oXtiaP3YZ3B&#10;EKWrpXY4RLjp5DJJMmmw5bjQYE93DVVf5bdR8D6Uj+6w338+97vidDiVxRPdF0pdzMbbGxCBxvAf&#10;/mvvtIJVdrW8TNPsGn4vxTsgN2cAAAD//wMAUEsBAi0AFAAGAAgAAAAhANvh9svuAAAAhQEAABMA&#10;AAAAAAAAAAAAAAAAAAAAAFtDb250ZW50X1R5cGVzXS54bWxQSwECLQAUAAYACAAAACEAWvQsW78A&#10;AAAVAQAACwAAAAAAAAAAAAAAAAAfAQAAX3JlbHMvLnJlbHNQSwECLQAUAAYACAAAACEAgXigAMwA&#10;AADiAAAADwAAAAAAAAAAAAAAAAAHAgAAZHJzL2Rvd25yZXYueG1sUEsFBgAAAAADAAMAtwAAAAAD&#10;AAAAAA==&#10;" fillcolor="window" stroked="f" strokeweight=".5pt">
                  <v:textbox>
                    <w:txbxContent>
                      <w:p w14:paraId="47A08EDF" w14:textId="77777777" w:rsidR="00874267" w:rsidRPr="005024E3" w:rsidRDefault="00874267" w:rsidP="00874267">
                        <w:pPr>
                          <w:ind w:right="-156" w:hanging="142"/>
                          <w:jc w:val="center"/>
                          <w:rPr>
                            <w:rFonts w:ascii="Comic Sans MS" w:hAnsi="Comic Sans MS"/>
                            <w:b/>
                            <w:bCs/>
                            <w:sz w:val="24"/>
                            <w:szCs w:val="24"/>
                          </w:rPr>
                        </w:pPr>
                        <w:r w:rsidRPr="005024E3">
                          <w:rPr>
                            <w:rFonts w:ascii="Comic Sans MS" w:hAnsi="Comic Sans MS"/>
                            <w:b/>
                            <w:bCs/>
                            <w:sz w:val="24"/>
                            <w:szCs w:val="24"/>
                          </w:rPr>
                          <w:t>8</w:t>
                        </w:r>
                      </w:p>
                    </w:txbxContent>
                  </v:textbox>
                </v:shape>
                <w10:wrap anchorx="margin"/>
              </v:group>
            </w:pict>
          </mc:Fallback>
        </mc:AlternateContent>
      </w:r>
    </w:p>
    <w:p w14:paraId="74556285" w14:textId="718E0508" w:rsidR="00874267" w:rsidRPr="00874267" w:rsidRDefault="00874267" w:rsidP="00874267">
      <w:pPr>
        <w:rPr>
          <w:rFonts w:cstheme="minorHAnsi"/>
          <w:b/>
          <w:bCs/>
          <w:sz w:val="32"/>
          <w:szCs w:val="44"/>
        </w:rPr>
      </w:pPr>
      <w:r>
        <w:rPr>
          <w:rFonts w:ascii="Comic Sans MS" w:hAnsi="Comic Sans MS"/>
        </w:rPr>
        <w:tab/>
      </w:r>
      <w:r>
        <w:rPr>
          <w:rFonts w:ascii="Comic Sans MS" w:hAnsi="Comic Sans MS"/>
        </w:rPr>
        <w:tab/>
      </w:r>
      <w:r w:rsidRPr="00655F0F">
        <w:rPr>
          <w:rFonts w:ascii="Comic Sans MS" w:hAnsi="Comic Sans MS" w:cstheme="minorHAnsi"/>
          <w:b/>
          <w:bCs/>
        </w:rPr>
        <w:t>Neighbours - Thursday</w:t>
      </w:r>
    </w:p>
    <w:tbl>
      <w:tblPr>
        <w:tblStyle w:val="TableGrid"/>
        <w:tblpPr w:leftFromText="180" w:rightFromText="180" w:vertAnchor="page" w:horzAnchor="margin" w:tblpY="314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38"/>
        <w:gridCol w:w="1701"/>
        <w:gridCol w:w="5103"/>
      </w:tblGrid>
      <w:tr w:rsidR="00874267" w:rsidRPr="00874267" w14:paraId="70B9EDB3" w14:textId="77777777" w:rsidTr="00EF54B9">
        <w:trPr>
          <w:trHeight w:val="3071"/>
        </w:trPr>
        <w:tc>
          <w:tcPr>
            <w:tcW w:w="1838" w:type="dxa"/>
            <w:shd w:val="clear" w:color="auto" w:fill="F2F2F2" w:themeFill="background1" w:themeFillShade="F2"/>
            <w:vAlign w:val="center"/>
          </w:tcPr>
          <w:p w14:paraId="37ACA639" w14:textId="263E2D85" w:rsidR="00874267" w:rsidRPr="00655F0F" w:rsidRDefault="005024E3" w:rsidP="00874267">
            <w:pPr>
              <w:spacing w:before="120"/>
              <w:ind w:right="35" w:hanging="142"/>
              <w:jc w:val="center"/>
              <w:rPr>
                <w:rFonts w:ascii="Comic Sans MS" w:hAnsi="Comic Sans MS"/>
                <w:color w:val="C00000"/>
                <w:szCs w:val="28"/>
              </w:rPr>
            </w:pPr>
            <w:r w:rsidRPr="00655F0F">
              <w:rPr>
                <w:rFonts w:ascii="Comic Sans MS" w:hAnsi="Comic Sans MS"/>
                <w:szCs w:val="28"/>
              </w:rPr>
              <w:t xml:space="preserve">Page </w:t>
            </w:r>
            <w:r w:rsidR="00874267" w:rsidRPr="00655F0F">
              <w:rPr>
                <w:rFonts w:ascii="Comic Sans MS" w:hAnsi="Comic Sans MS"/>
                <w:szCs w:val="28"/>
              </w:rPr>
              <w:t>2</w:t>
            </w:r>
            <w:r w:rsidRPr="00655F0F">
              <w:rPr>
                <w:rFonts w:ascii="Comic Sans MS" w:hAnsi="Comic Sans MS"/>
                <w:szCs w:val="28"/>
              </w:rPr>
              <w:t>5</w:t>
            </w:r>
          </w:p>
        </w:tc>
        <w:tc>
          <w:tcPr>
            <w:tcW w:w="1701" w:type="dxa"/>
          </w:tcPr>
          <w:p w14:paraId="75719D90" w14:textId="77777777" w:rsidR="00874267" w:rsidRPr="00655F0F" w:rsidRDefault="00874267" w:rsidP="00874267">
            <w:pPr>
              <w:tabs>
                <w:tab w:val="left" w:pos="457"/>
                <w:tab w:val="left" w:pos="599"/>
                <w:tab w:val="left" w:pos="1024"/>
              </w:tabs>
              <w:spacing w:before="120" w:line="360" w:lineRule="auto"/>
              <w:ind w:right="174" w:hanging="142"/>
              <w:jc w:val="right"/>
              <w:rPr>
                <w:rFonts w:ascii="Comic Sans MS" w:hAnsi="Comic Sans MS"/>
                <w:color w:val="C45911" w:themeColor="accent2" w:themeShade="BF"/>
                <w:szCs w:val="28"/>
              </w:rPr>
            </w:pPr>
            <w:r w:rsidRPr="00655F0F">
              <w:rPr>
                <w:rFonts w:ascii="Comic Sans MS" w:hAnsi="Comic Sans MS"/>
                <w:color w:val="C45911" w:themeColor="accent2" w:themeShade="BF"/>
                <w:szCs w:val="28"/>
              </w:rPr>
              <w:t>Sahra</w:t>
            </w:r>
          </w:p>
          <w:p w14:paraId="22B69ABF" w14:textId="77777777" w:rsidR="00874267" w:rsidRPr="00655F0F" w:rsidRDefault="00874267" w:rsidP="00C52650">
            <w:pPr>
              <w:tabs>
                <w:tab w:val="left" w:pos="457"/>
                <w:tab w:val="left" w:pos="599"/>
                <w:tab w:val="left" w:pos="1024"/>
              </w:tabs>
              <w:spacing w:before="40" w:line="360" w:lineRule="auto"/>
              <w:ind w:right="174" w:hanging="142"/>
              <w:jc w:val="right"/>
              <w:rPr>
                <w:rFonts w:ascii="Comic Sans MS" w:hAnsi="Comic Sans MS"/>
                <w:color w:val="5A2781"/>
                <w:szCs w:val="28"/>
              </w:rPr>
            </w:pPr>
            <w:r w:rsidRPr="00655F0F">
              <w:rPr>
                <w:rFonts w:ascii="Comic Sans MS" w:hAnsi="Comic Sans MS"/>
                <w:color w:val="5A2781"/>
                <w:szCs w:val="28"/>
              </w:rPr>
              <w:t>Zarni</w:t>
            </w:r>
          </w:p>
          <w:p w14:paraId="525B478F" w14:textId="77777777" w:rsidR="00874267" w:rsidRPr="00655F0F" w:rsidRDefault="00874267" w:rsidP="00874267">
            <w:pPr>
              <w:tabs>
                <w:tab w:val="left" w:pos="457"/>
                <w:tab w:val="left" w:pos="599"/>
                <w:tab w:val="left" w:pos="1024"/>
              </w:tabs>
              <w:spacing w:line="360" w:lineRule="auto"/>
              <w:ind w:right="174" w:hanging="142"/>
              <w:jc w:val="right"/>
              <w:rPr>
                <w:rFonts w:ascii="Comic Sans MS" w:hAnsi="Comic Sans MS"/>
                <w:color w:val="2E74B5" w:themeColor="accent5" w:themeShade="BF"/>
                <w:szCs w:val="28"/>
              </w:rPr>
            </w:pPr>
          </w:p>
          <w:p w14:paraId="12D51F4E" w14:textId="77777777" w:rsidR="00874267" w:rsidRPr="00655F0F" w:rsidRDefault="00874267" w:rsidP="00C52650">
            <w:pPr>
              <w:tabs>
                <w:tab w:val="left" w:pos="457"/>
                <w:tab w:val="left" w:pos="599"/>
                <w:tab w:val="left" w:pos="1024"/>
              </w:tabs>
              <w:spacing w:before="160" w:line="360" w:lineRule="auto"/>
              <w:ind w:right="174" w:hanging="142"/>
              <w:jc w:val="right"/>
              <w:rPr>
                <w:rFonts w:ascii="Comic Sans MS" w:hAnsi="Comic Sans MS"/>
                <w:color w:val="C45911" w:themeColor="accent2" w:themeShade="BF"/>
                <w:szCs w:val="28"/>
              </w:rPr>
            </w:pPr>
            <w:r w:rsidRPr="00655F0F">
              <w:rPr>
                <w:rFonts w:ascii="Comic Sans MS" w:hAnsi="Comic Sans MS"/>
                <w:color w:val="C45911" w:themeColor="accent2" w:themeShade="BF"/>
                <w:szCs w:val="28"/>
              </w:rPr>
              <w:t>Sahra</w:t>
            </w:r>
          </w:p>
          <w:p w14:paraId="54A48337" w14:textId="6049594D" w:rsidR="00874267" w:rsidRPr="00655F0F" w:rsidRDefault="00874267" w:rsidP="00C52650">
            <w:pPr>
              <w:tabs>
                <w:tab w:val="left" w:pos="457"/>
                <w:tab w:val="left" w:pos="599"/>
                <w:tab w:val="left" w:pos="1024"/>
              </w:tabs>
              <w:spacing w:before="40" w:line="360" w:lineRule="auto"/>
              <w:ind w:right="174" w:hanging="142"/>
              <w:jc w:val="right"/>
              <w:rPr>
                <w:rFonts w:ascii="Comic Sans MS" w:hAnsi="Comic Sans MS"/>
                <w:color w:val="7030A0"/>
                <w:szCs w:val="28"/>
              </w:rPr>
            </w:pPr>
            <w:r w:rsidRPr="00655F0F">
              <w:rPr>
                <w:rFonts w:ascii="Comic Sans MS" w:hAnsi="Comic Sans MS"/>
                <w:color w:val="7030A0"/>
                <w:szCs w:val="28"/>
              </w:rPr>
              <w:t xml:space="preserve"> </w:t>
            </w:r>
            <w:r w:rsidRPr="00655F0F">
              <w:rPr>
                <w:rFonts w:ascii="Comic Sans MS" w:hAnsi="Comic Sans MS"/>
                <w:color w:val="5A2781"/>
                <w:szCs w:val="28"/>
              </w:rPr>
              <w:t xml:space="preserve">Zarni </w:t>
            </w:r>
          </w:p>
        </w:tc>
        <w:tc>
          <w:tcPr>
            <w:tcW w:w="5103" w:type="dxa"/>
          </w:tcPr>
          <w:p w14:paraId="464ABB68" w14:textId="77777777" w:rsidR="00874267" w:rsidRPr="00C52650" w:rsidRDefault="00874267" w:rsidP="00874267">
            <w:pPr>
              <w:spacing w:before="120" w:line="360" w:lineRule="auto"/>
              <w:ind w:right="-299" w:firstLine="174"/>
              <w:rPr>
                <w:rFonts w:ascii="Comic Sans MS" w:hAnsi="Comic Sans MS"/>
                <w:sz w:val="30"/>
                <w:szCs w:val="30"/>
              </w:rPr>
            </w:pPr>
            <w:r w:rsidRPr="00C52650">
              <w:rPr>
                <w:rFonts w:ascii="Comic Sans MS" w:hAnsi="Comic Sans MS"/>
                <w:sz w:val="30"/>
                <w:szCs w:val="30"/>
              </w:rPr>
              <w:t>Hi Zarni</w:t>
            </w:r>
          </w:p>
          <w:p w14:paraId="3C046A3C" w14:textId="77777777" w:rsidR="00874267" w:rsidRPr="00C52650" w:rsidRDefault="00874267" w:rsidP="00874267">
            <w:pPr>
              <w:spacing w:line="360" w:lineRule="auto"/>
              <w:ind w:right="-299" w:firstLine="174"/>
              <w:rPr>
                <w:rFonts w:ascii="Comic Sans MS" w:hAnsi="Comic Sans MS"/>
                <w:i/>
                <w:sz w:val="30"/>
                <w:szCs w:val="30"/>
              </w:rPr>
            </w:pPr>
            <w:r w:rsidRPr="00C52650">
              <w:rPr>
                <w:rFonts w:ascii="Comic Sans MS" w:hAnsi="Comic Sans MS"/>
                <w:i/>
                <w:sz w:val="30"/>
                <w:szCs w:val="30"/>
              </w:rPr>
              <w:t>Hi Sahra</w:t>
            </w:r>
          </w:p>
          <w:p w14:paraId="106C5764" w14:textId="77777777" w:rsidR="00874267" w:rsidRPr="00C52650" w:rsidRDefault="00874267" w:rsidP="00874267">
            <w:pPr>
              <w:spacing w:line="360" w:lineRule="auto"/>
              <w:ind w:right="-299" w:firstLine="174"/>
              <w:rPr>
                <w:rFonts w:ascii="Comic Sans MS" w:hAnsi="Comic Sans MS"/>
                <w:sz w:val="30"/>
                <w:szCs w:val="30"/>
              </w:rPr>
            </w:pPr>
            <w:r w:rsidRPr="00C52650">
              <w:rPr>
                <w:rFonts w:ascii="Comic Sans MS" w:hAnsi="Comic Sans MS"/>
                <w:sz w:val="30"/>
                <w:szCs w:val="30"/>
              </w:rPr>
              <w:t>This is my husband Tahiil</w:t>
            </w:r>
          </w:p>
          <w:p w14:paraId="276157C5" w14:textId="77777777" w:rsidR="00874267" w:rsidRPr="00C52650" w:rsidRDefault="00874267" w:rsidP="00874267">
            <w:pPr>
              <w:spacing w:line="360" w:lineRule="auto"/>
              <w:ind w:right="-299" w:firstLine="174"/>
              <w:rPr>
                <w:rFonts w:ascii="Comic Sans MS" w:hAnsi="Comic Sans MS"/>
                <w:sz w:val="30"/>
                <w:szCs w:val="30"/>
              </w:rPr>
            </w:pPr>
            <w:r w:rsidRPr="00C52650">
              <w:rPr>
                <w:rFonts w:ascii="Comic Sans MS" w:hAnsi="Comic Sans MS"/>
                <w:sz w:val="30"/>
                <w:szCs w:val="30"/>
              </w:rPr>
              <w:t xml:space="preserve">and my daughter Hani. </w:t>
            </w:r>
          </w:p>
          <w:p w14:paraId="5C70DC22" w14:textId="77777777" w:rsidR="00874267" w:rsidRPr="00655F0F" w:rsidRDefault="00874267" w:rsidP="00874267">
            <w:pPr>
              <w:spacing w:line="360" w:lineRule="auto"/>
              <w:ind w:right="-299" w:firstLine="174"/>
              <w:rPr>
                <w:rFonts w:ascii="Comic Sans MS" w:hAnsi="Comic Sans MS"/>
                <w:b/>
                <w:bCs/>
                <w:szCs w:val="28"/>
              </w:rPr>
            </w:pPr>
            <w:r w:rsidRPr="00C52650">
              <w:rPr>
                <w:rFonts w:ascii="Comic Sans MS" w:hAnsi="Comic Sans MS"/>
                <w:i/>
                <w:sz w:val="30"/>
                <w:szCs w:val="30"/>
              </w:rPr>
              <w:t>Hello. Nice to meet you</w:t>
            </w:r>
          </w:p>
        </w:tc>
      </w:tr>
    </w:tbl>
    <w:p w14:paraId="7B0877F3" w14:textId="1F893333" w:rsidR="00874267" w:rsidRDefault="00874267" w:rsidP="002A37EE">
      <w:pPr>
        <w:rPr>
          <w:rFonts w:ascii="Comic Sans MS" w:hAnsi="Comic Sans MS"/>
        </w:rPr>
      </w:pPr>
    </w:p>
    <w:p w14:paraId="60F8D298" w14:textId="205E0434" w:rsidR="005024E3" w:rsidRDefault="00874267">
      <w:pPr>
        <w:rPr>
          <w:rFonts w:cstheme="minorHAnsi"/>
          <w:b/>
          <w:bCs/>
          <w:sz w:val="32"/>
          <w:szCs w:val="44"/>
        </w:rPr>
      </w:pPr>
      <w:r>
        <w:rPr>
          <w:rFonts w:cstheme="minorHAnsi"/>
          <w:b/>
          <w:bCs/>
          <w:sz w:val="32"/>
          <w:szCs w:val="44"/>
        </w:rPr>
        <w:tab/>
      </w:r>
      <w:r>
        <w:rPr>
          <w:rFonts w:cstheme="minorHAnsi"/>
          <w:b/>
          <w:bCs/>
          <w:sz w:val="32"/>
          <w:szCs w:val="44"/>
        </w:rPr>
        <w:tab/>
      </w:r>
    </w:p>
    <w:p w14:paraId="473EB9BF" w14:textId="51D3F7C3" w:rsidR="005024E3" w:rsidRDefault="005024E3">
      <w:pPr>
        <w:rPr>
          <w:rFonts w:cstheme="minorHAnsi"/>
          <w:b/>
          <w:bCs/>
          <w:sz w:val="32"/>
          <w:szCs w:val="44"/>
        </w:rPr>
      </w:pPr>
      <w:r w:rsidRPr="00342030">
        <w:rPr>
          <w:noProof/>
          <w:lang w:eastAsia="en-AU"/>
        </w:rPr>
        <mc:AlternateContent>
          <mc:Choice Requires="wpg">
            <w:drawing>
              <wp:anchor distT="0" distB="0" distL="114300" distR="114300" simplePos="0" relativeHeight="253851648" behindDoc="0" locked="0" layoutInCell="1" allowOverlap="1" wp14:anchorId="50D32524" wp14:editId="4996545C">
                <wp:simplePos x="0" y="0"/>
                <wp:positionH relativeFrom="margin">
                  <wp:posOffset>-45720</wp:posOffset>
                </wp:positionH>
                <wp:positionV relativeFrom="paragraph">
                  <wp:posOffset>215900</wp:posOffset>
                </wp:positionV>
                <wp:extent cx="914400" cy="580390"/>
                <wp:effectExtent l="0" t="0" r="0" b="0"/>
                <wp:wrapNone/>
                <wp:docPr id="460" name="Group 460"/>
                <wp:cNvGraphicFramePr/>
                <a:graphic xmlns:a="http://schemas.openxmlformats.org/drawingml/2006/main">
                  <a:graphicData uri="http://schemas.microsoft.com/office/word/2010/wordprocessingGroup">
                    <wpg:wgp>
                      <wpg:cNvGrpSpPr/>
                      <wpg:grpSpPr>
                        <a:xfrm>
                          <a:off x="0" y="0"/>
                          <a:ext cx="914400" cy="580390"/>
                          <a:chOff x="56230" y="6764"/>
                          <a:chExt cx="574091" cy="454998"/>
                        </a:xfrm>
                      </wpg:grpSpPr>
                      <pic:pic xmlns:pic="http://schemas.openxmlformats.org/drawingml/2006/picture">
                        <pic:nvPicPr>
                          <pic:cNvPr id="461" name="Picture 461"/>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337"/>
                              </a:ext>
                            </a:extLst>
                          </a:blip>
                          <a:stretch>
                            <a:fillRect/>
                          </a:stretch>
                        </pic:blipFill>
                        <pic:spPr>
                          <a:xfrm>
                            <a:off x="56230" y="6764"/>
                            <a:ext cx="574091" cy="454998"/>
                          </a:xfrm>
                          <a:prstGeom prst="rect">
                            <a:avLst/>
                          </a:prstGeom>
                        </pic:spPr>
                      </pic:pic>
                      <wps:wsp>
                        <wps:cNvPr id="462" name="Text Box 462"/>
                        <wps:cNvSpPr txBox="1"/>
                        <wps:spPr>
                          <a:xfrm>
                            <a:off x="256129" y="109388"/>
                            <a:ext cx="182518" cy="270520"/>
                          </a:xfrm>
                          <a:prstGeom prst="rect">
                            <a:avLst/>
                          </a:prstGeom>
                          <a:solidFill>
                            <a:sysClr val="window" lastClr="FFFFFF"/>
                          </a:solidFill>
                          <a:ln w="6350">
                            <a:noFill/>
                          </a:ln>
                        </wps:spPr>
                        <wps:txbx>
                          <w:txbxContent>
                            <w:p w14:paraId="047F16D4" w14:textId="77777777" w:rsidR="00874267" w:rsidRPr="005024E3" w:rsidRDefault="00874267" w:rsidP="00874267">
                              <w:pPr>
                                <w:jc w:val="center"/>
                                <w:rPr>
                                  <w:rFonts w:ascii="Comic Sans MS" w:hAnsi="Comic Sans MS"/>
                                  <w:b/>
                                  <w:bCs/>
                                  <w:sz w:val="24"/>
                                  <w:szCs w:val="24"/>
                                </w:rPr>
                              </w:pPr>
                              <w:r w:rsidRPr="005024E3">
                                <w:rPr>
                                  <w:rFonts w:ascii="Comic Sans MS" w:hAnsi="Comic Sans MS"/>
                                  <w:b/>
                                  <w:bCs/>
                                  <w:sz w:val="24"/>
                                  <w:szCs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D32524" id="Group 460" o:spid="_x0000_s1467" style="position:absolute;margin-left:-3.6pt;margin-top:17pt;width:1in;height:45.7pt;z-index:253851648;mso-position-horizontal-relative:margin;mso-width-relative:margin;mso-height-relative:margin" coordorigin="562,67" coordsize="5740,4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g+ohwMAABYIAAAOAAAAZHJzL2Uyb0RvYy54bWycVdtu2zgQfV9g/4HQ&#10;e6NLfBWiFG6yCQoErdFk0WeaoiyiEsmStC3363tISc510W0DRB5yhsOZM2eGF++7tiF7bqxQsojS&#10;syQiXDJVCrkton8fbt4tImIdlSVtlORFdOQ2en/5918XB53zTNWqKbkhcCJtftBFVDun8zi2rOYt&#10;tWdKcwllpUxLHZZmG5eGHuC9beIsSWbxQZlSG8W4tdi97pXRZfBfVZy5z1VluSNNESE2F74mfDf+&#10;G19e0HxrqK4FG8KgfxBFS4XEpSdX19RRsjPilatWMKOsqtwZU22sqkowHnJANmnyIptbo3Y65LLN&#10;D1t9ggnQvsDpj92yT/tbo+/12gCJg94Ci7DyuXSVaf0voiRdgOx4gox3jjBsLtPJJAGwDKrpIjlf&#10;DpCyGrj7U9NZdg491LP5bNLjzep/huPT+SRZpv3xyXSyXC68RTzeHT+LSAuW43+AAdIrGH5NF5xy&#10;O8OjwUn7v3y01Hzb6XeomKZObEQj3DGwD7XxQcn9WrC16RdAdG2IKItoMkNmkragPfT+WuK3kKA/&#10;5O36U9RndafYN0ukuqqp3PKV1aAuGirA8dw89stnV24aoW9E0/hieXlIDjR/QZM38OkpeK3YruXS&#10;9T1leIM8lbS10DYiJufthiMh87H0tUI/O+SkjZCuL6h1hjtW+/srxPEFsfdlPClC0I9x+hQsSPcG&#10;zd4izMi2X9AFQBrrbrlqiRcQMAJBjWhO93d2CGk0Ac0eowgilr4HMIjsCCFWr0D8rV67r6nmCMG7&#10;fcqMbGTGg8/tg+pAjcyDORj6jiSug2Iggd//D8Sy6SzNlqHH0mR5vgg9RPMRtHSRTVOMYd+i2TyZ&#10;ZqFFTz32m6DR3KpGlCPd7NFeNYbsKeYrxnKpDhFpqHXYLKKb8Bco/OJYI8kBE+F8moTySOX99ZRp&#10;JCrzmK2XXLfpQkdl2XzEaKPKIyAyCmXGfLGa3QjU/A53r6nBDMcm3iX3GZ+qUbhNDVJEamV+vLXv&#10;7VFuaCNywJtQRPb7jvpp0XyUIEIYdnhEwmIynQNJYp5qNk81ctdeKcCClkF0QfT2rhnFyqj2K56v&#10;lb8VKioZ7i4iN4pXDiso8PwxvloFuR9Cd/JeY3SlAT3P6IfuKzV6oL1D6T+pkXqv2N/b+raQarVz&#10;qhKhNTzSPapDAdAGQQqPD6Rnr9vTdbB6fM4vfwIAAP//AwBQSwMECgAAAAAAAAAhAGVTfXS/DAAA&#10;vwwAABQAAABkcnMvbWVkaWEvaW1hZ2UxLnBuZ4lQTkcNChoKAAAADUlIRFIAAAEGAAAAxQgDAAAA&#10;geCsoAAAAAFzUkdCAK7OHOkAAAAEZ0FNQQAAsY8L/GEFAAACplBMVEX////+/v79/f38/Pzr6+vX&#10;19fLy8vGxsbIyMjS0tLm5ub5+fn6+vrt7e2CgoIDAwMAAAACAgJTU1Pp6en7+/sfHx8ODg5bW1s9&#10;PT0BAQEbGxu6urr4+PgSEhL19fWEhIQJCQlYWFijo6O8vLzNzc3d3d3n5+fi4uLT09PBwcGtra1u&#10;bm4gICBhYWFWVlYHBwdUVFT09PRsbGweHh4vLy/29vYPDw8yMjJ8fHwLCwtRUVF9fX2enp47Ozui&#10;oqIqKiry8vKOjo5SUlKMjIxcXFyBgYFHR0dKSkqmpqaJiYkuLi7Ozs7j4+MlJSVLS0vq6uro6Ojs&#10;7OzZ2dkYGBi1tbW5ubk6OjqsrKyAgIDk5OS/v7/v7+/u7u42Njbw8PAMDAyPj484ODhBQUGUlJTg&#10;4OAzMzP39/fU1NQtLS0XFxezs7NCQkIQEBAKCgpfX19XV1enp6efn58nJyc/Pz8pKSnDw8ODg4Nn&#10;Z2fc3NwwMDDMzMzz8/MUFBSVlZW4uLgcHBzf399vb28EBAQaGhoFBQWRkZEdHR0kJCSoqKgjIyPQ&#10;0NCYmJhjY2OQkJBaWlrCwsLAwMCwsLBGRkZra2s1NTUxMTFDQ0Orq6upqalFRUW+vr7FxcXa2tqv&#10;r6+9vb3Pz89iYmIWFhYhISEVFRVeXl5qampNTU00NDQNDQ3x8fG7u7s8PDyHh4exsbF7e3uurq7h&#10;4eHJycltbW0GBgZPT09QUFCNjY1gYGC3t7eLi4sICAgTExN+fn5oaGjV1dVzc3N6enoRERFpaWma&#10;mpoiIiK2trbe3t51dXVOTk6Tk5O0tLR2dnZISEhMTEzW1tbY2NhdXV2kpKScnJybm5uZmZksLCzH&#10;x8fR0dFkZGR/f3/ExMR5eXk5OTmKioqysrJmZmbl5eUAAADNjiW5AAAA4nRSTlP/////////////&#10;////////////////////////////////////////////////////////////////////////////&#10;////////////////////////////////////////////////////////////////////////////&#10;////////////////////////////////////////////////////////////////////////////&#10;//////////////////////////////////////////////////////////8AcB66HwAAAAlwSFlz&#10;AAAh1QAAIdUBBJy0nQAACLRJREFUeF7tnct56jAQhW8JNMGWPtIDW5qgkNCDu+D7sss2e1q5mjNH&#10;D/ADQ4xGJvPfEFu2QZrjkTSSxc0/x3Ecx3Ecx3Ecx3Ecx3GcP8B+ewzsmfpz7L83fXZ/So6PM80e&#10;ZMer3prjgdZOce549Zsy6QbX8B3vR7812J2643a/32+33enyxYOJt6wdOxqnfG55+IbvK3/54tG3&#10;gXaBA4+NceU1PPYWfNKmwDcPTfPDqwP3RFsN2aZHnDz3KB88sm5ozONN3gff9w41I7WMz9zTE9+7&#10;+eSBtUIznrbjwvdv1hxmp1aB6WeIPeh6W4gYEB2Zfo49P+XM9Npg8X8fA8X+lsl1wbIvUamjQ6yv&#10;gdiy5Ez+FrYQaxt5dlrs5UJAdrwnJtcBu4glC033mheMtwHDnmWrMhuI9ejAGsHUcujHrqVe8LYx&#10;tST6wevQ4XUqRB1+F45VQovKxNK89MOXRAv6skBHP56JdtHZkpGZxgV4ZZVbjiMK+crRoMYPjU/N&#10;oYyvnSTR0Ox1/rYAKOGrPVbH70y0iAb+TLwO5NKwDiheBXdFPs1G1ShdjSdNOmZhojW07WLitej0&#10;AxONgaJVCnSRV5ODCwROteZNNT5hoinqFgy5NRhEobpWXJIAHbjfELWLhRiluWcXCO2qtlmSYXPu&#10;UL9Q6J8bWw+DbqLyY0bJsjF3sChSe+6AuegLE9WQTJtyB5sCYa1YSyMsGxlacwesSTGYD0LD3M50&#10;vZTG4q5gfradEMqsNJJxM7UCq1G4XxfMv/wwYY2UxeieGGbdQ4piNObFuJb7xuABilF7jbitjaVA&#10;pndE8m7DHUxLYpr5FVIQs+kw9BUtLBRE02D3SFFyrz6oGwADHO4bILm3UCsQ2HPfgFa6TCmGlqNy&#10;Fd0jP0y+IG2LFEMGFOG21BxX4IGNCCHbBp5fSTESPFYBZrhBpTAfZepTtASPvh59bpzgUSOuv2Ma&#10;qDY53cvZLqLmouASOxnMYhfmvtl8nbqO34CpLcPleNIliILFZD0XKG4+T8BKhu7Ydcf0RUWeXJL9&#10;5IeyaTx0qkK8J9VmgpIMQYXw2qLDuDO6eGrsMWkSv+RBEX5svUFfemDK0p8nvGVyvMKlqqpA+DGU&#10;ARqgaqhD8Pwgl4d1+Jp8BzLcifkRIxl2Yj9ECD/3142eH4yzTvdVuATjxRH0RRks2gZ1BnlpIXjF&#10;IA+GF5Nzi8iNPUTEzhvgDHyhoZ6qzceHqkVRJfr3V7tKsZ0Ng7yMZFBviDqwnew3k9mIh+bJsgr7&#10;/ociK1GhxEyG5AzaROAor0mURjzgDl9Jsn2/MiFWEcvFCZI7UAaTtkGVwE6H0vVqdJd1yLbdJSs2&#10;4EPIHgoEYp2w9gZsZGekWhwKk7i9y0e68rv/HuQTwqYkgMIo0q5tAGEH5es38Hk5yOwy5smcgVGb&#10;5HKm7QXGPYVu4A7Dk5N5aDAdCxSk6waiLnQT6gz0B/2xbBsG3IFXFdOjuR+dKUOXriucKx5D9iKA&#10;ELcB07YBXqDb8EuOx697ZZNzxDBz5vIcVz5v84ek2T7Jo7A+uoSdDArdAXqgs+Bl58KEWME/581L&#10;pHZ2lz6jcJAAzS/VMPcGbrArJ3hZET3nde1ZminyR6SalT4M/yUVLc+uEF4NtA0QQ8AJXpdvYG4k&#10;n5Uh1w7JQUaWpTNgp4G2QUUIKdwrXld0dk/LwG3RY0gGsF1JUtjGDdENVJCbWtHvIdLOFAPOUwQS&#10;geQLEIFKGHkD4wa4gkohO3KG1xVhQt7pBZkDFDWA2/w+RA1qdwaiGLYNrAuqBBJyJtaFobs6R4ah&#10;98X4AZNvtP7KGSzbhugJUABbOROLXMQL3A7Fxn0GZEiRBDLg/Q9QA9mYyRCtj3LIVhqqWJJdihL6&#10;dk3Svzz1OtIGy0RsiWph1zZE41UBbGUNd7xzReDA7cMy5LiBW1nZIrNvYnp8KXZtQzReFUBCnvNG&#10;J0jWPBw3ROuLwSmnHSAzzE4CUA1Db4jmRz2OpQx5oiFPGsyUIbpRjsBiqxK9AWRXCJjFDbku5F2p&#10;uypDOSwaMGuKIdl+1EUgczCaCoQNnaEBb0h7xw53C5cVtTRbNTV1nSkCh/wGlZI9BU1XdK+FtkH3&#10;wlYKoxU6j6mLSHhOfxnoN42RMm6IfqAYeQPiBq0M+sI/OZM6CJJMyU3lHYoh6c2MrEaR2XhF0oZj&#10;ilIDRc7c3PLcVObpg3vkC2/jTskgmR5e+hOw9Ib0wobewOsihUnc3icPpW6npiWDaHkmpG3bBn1F&#10;dxiQIff9s2dkrxYC3HyeTPtyvoFiUBIjb0BPEV6pQshOOQunFMlH7lTRwFx/3xPr8GD3jRCmlSL+&#10;ohjSTl3NNxY+PTNoUMYf/EreMJ7QGexkoO3JHcJWTvCyHgNPciYYXVUmWXwk4xVJsacwaBtguf7m&#10;PznBy26ZXr3Sp9fvEmRP29NPwLBSXDuDLnoZWdXyUJUQRt8gmcPwgqCEXaW4dQbUiZGbOHZ8nLHl&#10;UsidPiC/1BkMe4pgOO1XNSa+5vLMf8FTPPApQc0Tw2k/dyiDRdtAAagFyjc8eHpuof1VT5lB9rBf&#10;iGKYeoMKoFrgBC+6YcSg58DwCtZHCWRrOKZQCUpnmL+g5Rcgf9VAfqkYtj1F9gYc5TUvBlnBeBKU&#10;MGwbCnfQKlGpEPjPO7hSmM5g7A38raOJSs5Ad8DULESQX2YyQAP9rWF0NRWowycdAbTQU9RsGIAu&#10;lJXJ2egPhm1DdAb9c2DVSiCoDtpfQAjDtkGdgevn5806Lwcy3Zzjt2vs2gZ1Bm0cq6sQdYiPLeza&#10;BvGE+K3MeWvclkW9MHD+sGsbggb5LxDzXGXYQJTU9oaSKiH0INEZE4Yy8IQN8Zt/pFqlSH8aUWnh&#10;L0UWReKRCjBDoX73MI6WiIkKoE1+Yjbp1Rwqu+b2cLh5sug4juM4juM4juM4juM4juM4juM4juM4&#10;juM4juM4juM4juM4juM4jvMc//79B8zZSUvTSXwtAAAAAElFTkSuQmCCUEsDBBQABgAIAAAAIQBi&#10;/EwG4AAAAAkBAAAPAAAAZHJzL2Rvd25yZXYueG1sTI/NasMwEITvhb6D2EJvifyTpMW1HEJoewqF&#10;JoXSm2JtbBNrZSzFdt6+m1N722GG2fny9WRbMWDvG0cK4nkEAql0pqFKwdfhbfYMwgdNRreOUMEV&#10;PayL+7tcZ8aN9InDPlSCS8hnWkEdQpdJ6csarfZz1yGxd3K91YFlX0nT65HLbSuTKFpJqxviD7Xu&#10;cFtjed5frIL3UY+bNH4ddufT9vpzWH5872JU6vFh2ryACDiFvzDc5vN0KHjT0V3IeNEqmD0lnFSQ&#10;Lhjp5qcrRjnykSwXIItc/icofgEAAP//AwBQSwMEFAAGAAgAAAAhAD7fyIvgAAAAugEAABkAAABk&#10;cnMvX3JlbHMvZTJvRG9jLnhtbC5yZWxzrJCxagMxDIb3Qt/BaO/5LkMpIb4sbSBDl5I+gGLrfCa2&#10;bGwnJG9ft0saCHTpqF/o+z+0Wp+DFyfKxUVWMHQ9CGIdjWOr4HO3eXoBUSqyQR+ZFFyowHp8fFh9&#10;kMfajsrsUhGNwkXBXGtaSln0TAFLFxNx20wxB6xtzFYm1Ae0JBd9/yzzbwaMN0yxNQry1ixA7C6p&#10;Nf/NjtPkNL1GfQzE9U6FnBspe8eHBsVsqSrAfTzW5d7jNXyPpvW9nStlRg/yvtjwn2IutKdcpQIZ&#10;h/InHLrE9ttB3nx8/AIAAP//AwBQSwECLQAUAAYACAAAACEAsYJntgoBAAATAgAAEwAAAAAAAAAA&#10;AAAAAAAAAAAAW0NvbnRlbnRfVHlwZXNdLnhtbFBLAQItABQABgAIAAAAIQA4/SH/1gAAAJQBAAAL&#10;AAAAAAAAAAAAAAAAADsBAABfcmVscy8ucmVsc1BLAQItABQABgAIAAAAIQCiYg+ohwMAABYIAAAO&#10;AAAAAAAAAAAAAAAAADoCAABkcnMvZTJvRG9jLnhtbFBLAQItAAoAAAAAAAAAIQBlU310vwwAAL8M&#10;AAAUAAAAAAAAAAAAAAAAAO0FAABkcnMvbWVkaWEvaW1hZ2UxLnBuZ1BLAQItABQABgAIAAAAIQBi&#10;/EwG4AAAAAkBAAAPAAAAAAAAAAAAAAAAAN4SAABkcnMvZG93bnJldi54bWxQSwECLQAUAAYACAAA&#10;ACEAPt/Ii+AAAAC6AQAAGQAAAAAAAAAAAAAAAADrEwAAZHJzL19yZWxzL2Uyb0RvYy54bWwucmVs&#10;c1BLBQYAAAAABgAGAHwBAAACFQAAAAA=&#10;">
                <v:shape id="Picture 461" o:spid="_x0000_s1468" type="#_x0000_t75" style="position:absolute;left:562;top:67;width:5741;height: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UUkxQAAANwAAAAPAAAAZHJzL2Rvd25yZXYueG1sRI9Li8JA&#10;EITvC/6HoQVv68QnS3QUX4uiyLKuB49Npk2CmZ6QmdX47x1B8FhU1VfUeFqbQlypcrllBZ12BII4&#10;sTrnVMHx7/vzC4TzyBoLy6TgTg6mk8bHGGNtb/xL14NPRYCwi1FB5n0ZS+mSjAy6ti2Jg3e2lUEf&#10;ZJVKXeEtwE0hu1E0lAZzDgsZlrTIKLkc/o2CTblc9ei8ov1uO0hP2/n6ZzdbK9Vq1rMRCE+1f4df&#10;7Y1W0B924HkmHAE5eQAAAP//AwBQSwECLQAUAAYACAAAACEA2+H2y+4AAACFAQAAEwAAAAAAAAAA&#10;AAAAAAAAAAAAW0NvbnRlbnRfVHlwZXNdLnhtbFBLAQItABQABgAIAAAAIQBa9CxbvwAAABUBAAAL&#10;AAAAAAAAAAAAAAAAAB8BAABfcmVscy8ucmVsc1BLAQItABQABgAIAAAAIQAKcUUkxQAAANwAAAAP&#10;AAAAAAAAAAAAAAAAAAcCAABkcnMvZG93bnJldi54bWxQSwUGAAAAAAMAAwC3AAAA+QIAAAAA&#10;">
                  <v:imagedata r:id="rId461" o:title=""/>
                </v:shape>
                <v:shape id="Text Box 462" o:spid="_x0000_s1469" type="#_x0000_t202" style="position:absolute;left:2561;top:1093;width:1825;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1bxgAAANwAAAAPAAAAZHJzL2Rvd25yZXYueG1sRI9Ba8JA&#10;FITvgv9heUJvuqkUkdRVSlGq0KCmhV4f2dckbfZt2N2a1F/vCoLHYWa+YRar3jTiRM7XlhU8ThIQ&#10;xIXVNZcKPj824zkIH5A1NpZJwT95WC2HgwWm2nZ8pFMeShEh7FNUUIXQplL6oiKDfmJb4uh9W2cw&#10;ROlKqR12EW4aOU2SmTRYc1yosKXXiorf/M8o+OryN7ff7X4O7TY778959k7rTKmHUf/yDCJQH+7h&#10;W3urFTzNpnA9E4+AXF4AAAD//wMAUEsBAi0AFAAGAAgAAAAhANvh9svuAAAAhQEAABMAAAAAAAAA&#10;AAAAAAAAAAAAAFtDb250ZW50X1R5cGVzXS54bWxQSwECLQAUAAYACAAAACEAWvQsW78AAAAVAQAA&#10;CwAAAAAAAAAAAAAAAAAfAQAAX3JlbHMvLnJlbHNQSwECLQAUAAYACAAAACEAFpM9W8YAAADcAAAA&#10;DwAAAAAAAAAAAAAAAAAHAgAAZHJzL2Rvd25yZXYueG1sUEsFBgAAAAADAAMAtwAAAPoCAAAAAA==&#10;" fillcolor="window" stroked="f" strokeweight=".5pt">
                  <v:textbox>
                    <w:txbxContent>
                      <w:p w14:paraId="047F16D4" w14:textId="77777777" w:rsidR="00874267" w:rsidRPr="005024E3" w:rsidRDefault="00874267" w:rsidP="00874267">
                        <w:pPr>
                          <w:jc w:val="center"/>
                          <w:rPr>
                            <w:rFonts w:ascii="Comic Sans MS" w:hAnsi="Comic Sans MS"/>
                            <w:b/>
                            <w:bCs/>
                            <w:sz w:val="24"/>
                            <w:szCs w:val="24"/>
                          </w:rPr>
                        </w:pPr>
                        <w:r w:rsidRPr="005024E3">
                          <w:rPr>
                            <w:rFonts w:ascii="Comic Sans MS" w:hAnsi="Comic Sans MS"/>
                            <w:b/>
                            <w:bCs/>
                            <w:sz w:val="24"/>
                            <w:szCs w:val="24"/>
                          </w:rPr>
                          <w:t>9</w:t>
                        </w:r>
                      </w:p>
                    </w:txbxContent>
                  </v:textbox>
                </v:shape>
                <w10:wrap anchorx="margin"/>
              </v:group>
            </w:pict>
          </mc:Fallback>
        </mc:AlternateContent>
      </w:r>
    </w:p>
    <w:p w14:paraId="3C1809C8" w14:textId="47498F65" w:rsidR="00874267" w:rsidRDefault="005024E3">
      <w:pPr>
        <w:rPr>
          <w:rFonts w:cstheme="minorHAnsi"/>
          <w:b/>
          <w:bCs/>
          <w:sz w:val="36"/>
          <w:szCs w:val="48"/>
        </w:rPr>
      </w:pPr>
      <w:r>
        <w:rPr>
          <w:rFonts w:cstheme="minorHAnsi"/>
          <w:b/>
          <w:bCs/>
          <w:sz w:val="36"/>
          <w:szCs w:val="48"/>
        </w:rPr>
        <w:tab/>
      </w:r>
      <w:r>
        <w:rPr>
          <w:rFonts w:cstheme="minorHAnsi"/>
          <w:b/>
          <w:bCs/>
          <w:sz w:val="36"/>
          <w:szCs w:val="48"/>
        </w:rPr>
        <w:tab/>
      </w:r>
      <w:r w:rsidR="00874267" w:rsidRPr="00655F0F">
        <w:rPr>
          <w:rFonts w:ascii="Comic Sans MS" w:hAnsi="Comic Sans MS" w:cstheme="minorHAnsi"/>
          <w:b/>
          <w:bCs/>
        </w:rPr>
        <w:t xml:space="preserve">Neighbours </w:t>
      </w:r>
      <w:r w:rsidR="007D0951" w:rsidRPr="00655F0F">
        <w:rPr>
          <w:rFonts w:ascii="Comic Sans MS" w:hAnsi="Comic Sans MS" w:cstheme="minorHAnsi"/>
          <w:b/>
          <w:bCs/>
        </w:rPr>
        <w:t>–</w:t>
      </w:r>
      <w:r w:rsidR="00874267" w:rsidRPr="00655F0F">
        <w:rPr>
          <w:rFonts w:ascii="Comic Sans MS" w:hAnsi="Comic Sans MS" w:cstheme="minorHAnsi"/>
          <w:b/>
          <w:bCs/>
        </w:rPr>
        <w:t xml:space="preserve"> Friday</w:t>
      </w:r>
    </w:p>
    <w:tbl>
      <w:tblPr>
        <w:tblStyle w:val="TableGrid"/>
        <w:tblpPr w:leftFromText="180" w:rightFromText="180" w:vertAnchor="page" w:horzAnchor="margin" w:tblpY="900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13"/>
        <w:gridCol w:w="2126"/>
        <w:gridCol w:w="5103"/>
      </w:tblGrid>
      <w:tr w:rsidR="005024E3" w14:paraId="52C15D9F" w14:textId="77777777" w:rsidTr="00C52650">
        <w:trPr>
          <w:trHeight w:val="4244"/>
        </w:trPr>
        <w:tc>
          <w:tcPr>
            <w:tcW w:w="1413" w:type="dxa"/>
            <w:shd w:val="clear" w:color="auto" w:fill="F2F2F2" w:themeFill="background1" w:themeFillShade="F2"/>
            <w:vAlign w:val="center"/>
          </w:tcPr>
          <w:p w14:paraId="32CE5061" w14:textId="7D1C1F89" w:rsidR="005024E3" w:rsidRPr="00655F0F" w:rsidRDefault="005024E3" w:rsidP="005024E3">
            <w:pPr>
              <w:spacing w:before="120"/>
              <w:ind w:right="35" w:hanging="142"/>
              <w:jc w:val="center"/>
              <w:rPr>
                <w:rFonts w:ascii="Comic Sans MS" w:hAnsi="Comic Sans MS"/>
                <w:color w:val="C00000"/>
                <w:szCs w:val="32"/>
              </w:rPr>
            </w:pPr>
            <w:bookmarkStart w:id="42" w:name="_Hlk135738409"/>
            <w:r w:rsidRPr="00655F0F">
              <w:rPr>
                <w:rFonts w:ascii="Comic Sans MS" w:hAnsi="Comic Sans MS"/>
                <w:szCs w:val="32"/>
              </w:rPr>
              <w:t>Page 26</w:t>
            </w:r>
          </w:p>
        </w:tc>
        <w:tc>
          <w:tcPr>
            <w:tcW w:w="2126" w:type="dxa"/>
          </w:tcPr>
          <w:p w14:paraId="62EFF124" w14:textId="77777777" w:rsidR="005024E3" w:rsidRPr="00655F0F" w:rsidRDefault="005024E3" w:rsidP="00C52650">
            <w:pPr>
              <w:tabs>
                <w:tab w:val="left" w:pos="457"/>
                <w:tab w:val="left" w:pos="599"/>
                <w:tab w:val="left" w:pos="1024"/>
              </w:tabs>
              <w:spacing w:before="140" w:line="360" w:lineRule="auto"/>
              <w:ind w:right="174" w:hanging="142"/>
              <w:jc w:val="right"/>
              <w:rPr>
                <w:rFonts w:ascii="Comic Sans MS" w:hAnsi="Comic Sans MS"/>
                <w:color w:val="5A2781"/>
                <w:szCs w:val="32"/>
              </w:rPr>
            </w:pPr>
            <w:r w:rsidRPr="00655F0F">
              <w:rPr>
                <w:rFonts w:ascii="Comic Sans MS" w:hAnsi="Comic Sans MS"/>
                <w:color w:val="5A2781"/>
                <w:szCs w:val="32"/>
              </w:rPr>
              <w:t>Zarni</w:t>
            </w:r>
          </w:p>
          <w:p w14:paraId="2A02EB64" w14:textId="77777777" w:rsidR="005024E3" w:rsidRPr="00655F0F" w:rsidRDefault="005024E3" w:rsidP="00C52650">
            <w:pPr>
              <w:tabs>
                <w:tab w:val="left" w:pos="457"/>
                <w:tab w:val="left" w:pos="599"/>
                <w:tab w:val="left" w:pos="1024"/>
              </w:tabs>
              <w:spacing w:before="40" w:line="360" w:lineRule="auto"/>
              <w:ind w:right="174" w:hanging="142"/>
              <w:jc w:val="right"/>
              <w:rPr>
                <w:rFonts w:ascii="Comic Sans MS" w:hAnsi="Comic Sans MS"/>
                <w:i/>
                <w:iCs/>
                <w:color w:val="C45911" w:themeColor="accent2" w:themeShade="BF"/>
                <w:szCs w:val="32"/>
              </w:rPr>
            </w:pPr>
            <w:r w:rsidRPr="00655F0F">
              <w:rPr>
                <w:rFonts w:ascii="Comic Sans MS" w:hAnsi="Comic Sans MS"/>
                <w:i/>
                <w:iCs/>
                <w:color w:val="C45911" w:themeColor="accent2" w:themeShade="BF"/>
                <w:szCs w:val="32"/>
              </w:rPr>
              <w:t>Sahra</w:t>
            </w:r>
          </w:p>
          <w:p w14:paraId="4D0D11BA" w14:textId="77777777" w:rsidR="005024E3" w:rsidRPr="00655F0F" w:rsidRDefault="005024E3" w:rsidP="00C52650">
            <w:pPr>
              <w:tabs>
                <w:tab w:val="left" w:pos="457"/>
                <w:tab w:val="left" w:pos="599"/>
                <w:tab w:val="left" w:pos="1024"/>
              </w:tabs>
              <w:spacing w:before="40" w:line="360" w:lineRule="auto"/>
              <w:ind w:right="174" w:hanging="142"/>
              <w:jc w:val="right"/>
              <w:rPr>
                <w:rFonts w:ascii="Comic Sans MS" w:hAnsi="Comic Sans MS"/>
                <w:color w:val="2E74B5" w:themeColor="accent5" w:themeShade="BF"/>
                <w:sz w:val="2"/>
                <w:szCs w:val="2"/>
              </w:rPr>
            </w:pPr>
          </w:p>
          <w:p w14:paraId="096DE178" w14:textId="77777777" w:rsidR="005024E3" w:rsidRPr="00655F0F" w:rsidRDefault="005024E3" w:rsidP="00C52650">
            <w:pPr>
              <w:tabs>
                <w:tab w:val="left" w:pos="457"/>
                <w:tab w:val="left" w:pos="599"/>
                <w:tab w:val="left" w:pos="1024"/>
              </w:tabs>
              <w:spacing w:line="360" w:lineRule="auto"/>
              <w:ind w:right="174" w:hanging="142"/>
              <w:jc w:val="right"/>
              <w:rPr>
                <w:rFonts w:ascii="Comic Sans MS" w:hAnsi="Comic Sans MS"/>
                <w:color w:val="5A2781"/>
                <w:szCs w:val="32"/>
              </w:rPr>
            </w:pPr>
            <w:r w:rsidRPr="00655F0F">
              <w:rPr>
                <w:rFonts w:ascii="Comic Sans MS" w:hAnsi="Comic Sans MS"/>
                <w:color w:val="5A2781"/>
                <w:szCs w:val="32"/>
              </w:rPr>
              <w:t>Zarni</w:t>
            </w:r>
          </w:p>
          <w:p w14:paraId="576F645A" w14:textId="77777777" w:rsidR="005024E3" w:rsidRPr="00655F0F" w:rsidRDefault="005024E3" w:rsidP="00C52650">
            <w:pPr>
              <w:tabs>
                <w:tab w:val="left" w:pos="457"/>
                <w:tab w:val="left" w:pos="599"/>
                <w:tab w:val="left" w:pos="1024"/>
              </w:tabs>
              <w:spacing w:before="40" w:line="360" w:lineRule="auto"/>
              <w:ind w:right="174" w:hanging="142"/>
              <w:jc w:val="right"/>
              <w:rPr>
                <w:rFonts w:ascii="Comic Sans MS" w:hAnsi="Comic Sans MS"/>
                <w:color w:val="C45911" w:themeColor="accent2" w:themeShade="BF"/>
                <w:szCs w:val="32"/>
              </w:rPr>
            </w:pPr>
            <w:r w:rsidRPr="00655F0F">
              <w:rPr>
                <w:rFonts w:ascii="Comic Sans MS" w:hAnsi="Comic Sans MS"/>
                <w:color w:val="C45911" w:themeColor="accent2" w:themeShade="BF"/>
                <w:szCs w:val="32"/>
              </w:rPr>
              <w:t>Sahra</w:t>
            </w:r>
          </w:p>
          <w:p w14:paraId="6769AD88" w14:textId="77777777" w:rsidR="005024E3" w:rsidRPr="00655F0F" w:rsidRDefault="005024E3" w:rsidP="00C52650">
            <w:pPr>
              <w:tabs>
                <w:tab w:val="left" w:pos="457"/>
                <w:tab w:val="left" w:pos="599"/>
                <w:tab w:val="left" w:pos="1024"/>
              </w:tabs>
              <w:spacing w:line="360" w:lineRule="auto"/>
              <w:ind w:right="174" w:hanging="142"/>
              <w:jc w:val="right"/>
              <w:rPr>
                <w:rFonts w:ascii="Comic Sans MS" w:hAnsi="Comic Sans MS"/>
                <w:color w:val="00B050"/>
                <w:szCs w:val="32"/>
              </w:rPr>
            </w:pPr>
            <w:r w:rsidRPr="00655F0F">
              <w:rPr>
                <w:rFonts w:ascii="Comic Sans MS" w:hAnsi="Comic Sans MS"/>
                <w:color w:val="00B050"/>
                <w:szCs w:val="32"/>
              </w:rPr>
              <w:t xml:space="preserve">San </w:t>
            </w:r>
          </w:p>
          <w:p w14:paraId="5C331644" w14:textId="77777777" w:rsidR="005024E3" w:rsidRPr="00655F0F" w:rsidRDefault="005024E3" w:rsidP="00C52650">
            <w:pPr>
              <w:tabs>
                <w:tab w:val="left" w:pos="457"/>
                <w:tab w:val="left" w:pos="599"/>
                <w:tab w:val="left" w:pos="1024"/>
              </w:tabs>
              <w:spacing w:before="40" w:line="360" w:lineRule="auto"/>
              <w:ind w:right="174" w:hanging="142"/>
              <w:jc w:val="right"/>
              <w:rPr>
                <w:rFonts w:ascii="Comic Sans MS" w:hAnsi="Comic Sans MS"/>
                <w:color w:val="C45911" w:themeColor="accent2" w:themeShade="BF"/>
                <w:szCs w:val="32"/>
              </w:rPr>
            </w:pPr>
            <w:r w:rsidRPr="00655F0F">
              <w:rPr>
                <w:rFonts w:ascii="Comic Sans MS" w:hAnsi="Comic Sans MS"/>
                <w:color w:val="C45911" w:themeColor="accent2" w:themeShade="BF"/>
                <w:szCs w:val="32"/>
              </w:rPr>
              <w:t>Sahra</w:t>
            </w:r>
          </w:p>
          <w:p w14:paraId="2EEA2311" w14:textId="77777777" w:rsidR="005024E3" w:rsidRPr="00655F0F" w:rsidRDefault="005024E3" w:rsidP="00C52650">
            <w:pPr>
              <w:tabs>
                <w:tab w:val="left" w:pos="457"/>
                <w:tab w:val="left" w:pos="599"/>
                <w:tab w:val="left" w:pos="1024"/>
              </w:tabs>
              <w:spacing w:before="40" w:line="360" w:lineRule="auto"/>
              <w:ind w:right="174" w:hanging="142"/>
              <w:jc w:val="right"/>
              <w:rPr>
                <w:rFonts w:ascii="Comic Sans MS" w:hAnsi="Comic Sans MS"/>
                <w:color w:val="5A2781"/>
                <w:szCs w:val="32"/>
              </w:rPr>
            </w:pPr>
            <w:r w:rsidRPr="00655F0F">
              <w:rPr>
                <w:rFonts w:ascii="Comic Sans MS" w:hAnsi="Comic Sans MS"/>
                <w:color w:val="00B050"/>
                <w:szCs w:val="32"/>
              </w:rPr>
              <w:t xml:space="preserve">San  &amp;  </w:t>
            </w:r>
            <w:r w:rsidRPr="00655F0F">
              <w:rPr>
                <w:rFonts w:ascii="Comic Sans MS" w:hAnsi="Comic Sans MS"/>
                <w:color w:val="5A2781"/>
                <w:szCs w:val="32"/>
              </w:rPr>
              <w:t>Zarni</w:t>
            </w:r>
          </w:p>
          <w:p w14:paraId="2FEE704E" w14:textId="67502062" w:rsidR="005024E3" w:rsidRPr="00655F0F" w:rsidRDefault="005024E3" w:rsidP="00C52650">
            <w:pPr>
              <w:tabs>
                <w:tab w:val="left" w:pos="457"/>
                <w:tab w:val="left" w:pos="599"/>
                <w:tab w:val="left" w:pos="1024"/>
              </w:tabs>
              <w:spacing w:before="40" w:line="360" w:lineRule="auto"/>
              <w:ind w:right="174" w:hanging="142"/>
              <w:jc w:val="right"/>
              <w:rPr>
                <w:rFonts w:ascii="Comic Sans MS" w:hAnsi="Comic Sans MS"/>
                <w:color w:val="7030A0"/>
                <w:szCs w:val="32"/>
              </w:rPr>
            </w:pPr>
            <w:r w:rsidRPr="00655F0F">
              <w:rPr>
                <w:rFonts w:ascii="Comic Sans MS" w:hAnsi="Comic Sans MS"/>
                <w:color w:val="C45911" w:themeColor="accent2" w:themeShade="BF"/>
                <w:szCs w:val="32"/>
              </w:rPr>
              <w:t>Sahra</w:t>
            </w:r>
          </w:p>
        </w:tc>
        <w:tc>
          <w:tcPr>
            <w:tcW w:w="5103" w:type="dxa"/>
          </w:tcPr>
          <w:p w14:paraId="36E62893" w14:textId="77777777" w:rsidR="005024E3" w:rsidRPr="00C52650" w:rsidRDefault="005024E3" w:rsidP="005024E3">
            <w:pPr>
              <w:spacing w:before="120" w:line="360" w:lineRule="auto"/>
              <w:ind w:right="-299" w:firstLine="174"/>
              <w:rPr>
                <w:rFonts w:ascii="Comic Sans MS" w:hAnsi="Comic Sans MS"/>
                <w:sz w:val="30"/>
                <w:szCs w:val="30"/>
              </w:rPr>
            </w:pPr>
            <w:r w:rsidRPr="00C52650">
              <w:rPr>
                <w:rFonts w:ascii="Comic Sans MS" w:hAnsi="Comic Sans MS"/>
                <w:sz w:val="30"/>
                <w:szCs w:val="30"/>
              </w:rPr>
              <w:t>Hello Sahra</w:t>
            </w:r>
          </w:p>
          <w:p w14:paraId="36AF5F5A" w14:textId="77777777" w:rsidR="005024E3" w:rsidRPr="00C52650" w:rsidRDefault="005024E3" w:rsidP="005024E3">
            <w:pPr>
              <w:spacing w:line="360" w:lineRule="auto"/>
              <w:ind w:right="-299" w:firstLine="174"/>
              <w:rPr>
                <w:rFonts w:ascii="Comic Sans MS" w:hAnsi="Comic Sans MS"/>
                <w:i/>
                <w:iCs/>
                <w:sz w:val="30"/>
                <w:szCs w:val="30"/>
              </w:rPr>
            </w:pPr>
            <w:r w:rsidRPr="00C52650">
              <w:rPr>
                <w:rFonts w:ascii="Comic Sans MS" w:hAnsi="Comic Sans MS"/>
                <w:i/>
                <w:iCs/>
                <w:sz w:val="30"/>
                <w:szCs w:val="30"/>
              </w:rPr>
              <w:t>Hi</w:t>
            </w:r>
          </w:p>
          <w:p w14:paraId="00E9D245" w14:textId="77777777" w:rsidR="005024E3" w:rsidRPr="00C52650" w:rsidRDefault="005024E3" w:rsidP="005024E3">
            <w:pPr>
              <w:spacing w:line="360" w:lineRule="auto"/>
              <w:ind w:right="-299" w:firstLine="174"/>
              <w:rPr>
                <w:rFonts w:ascii="Comic Sans MS" w:hAnsi="Comic Sans MS"/>
                <w:sz w:val="30"/>
                <w:szCs w:val="30"/>
              </w:rPr>
            </w:pPr>
            <w:r w:rsidRPr="00C52650">
              <w:rPr>
                <w:rFonts w:ascii="Comic Sans MS" w:hAnsi="Comic Sans MS"/>
                <w:sz w:val="30"/>
                <w:szCs w:val="30"/>
              </w:rPr>
              <w:t>This is my daughter San.</w:t>
            </w:r>
          </w:p>
          <w:p w14:paraId="25345AFD" w14:textId="77777777" w:rsidR="005024E3" w:rsidRPr="00C52650" w:rsidRDefault="005024E3" w:rsidP="005024E3">
            <w:pPr>
              <w:spacing w:line="360" w:lineRule="auto"/>
              <w:ind w:right="-299" w:firstLine="174"/>
              <w:rPr>
                <w:rFonts w:ascii="Comic Sans MS" w:hAnsi="Comic Sans MS"/>
                <w:i/>
                <w:sz w:val="30"/>
                <w:szCs w:val="30"/>
              </w:rPr>
            </w:pPr>
            <w:r w:rsidRPr="00C52650">
              <w:rPr>
                <w:rFonts w:ascii="Comic Sans MS" w:hAnsi="Comic Sans MS"/>
                <w:i/>
                <w:sz w:val="30"/>
                <w:szCs w:val="30"/>
              </w:rPr>
              <w:t>Hello San</w:t>
            </w:r>
          </w:p>
          <w:p w14:paraId="64935F0C" w14:textId="77777777" w:rsidR="005024E3" w:rsidRPr="00C52650" w:rsidRDefault="005024E3" w:rsidP="005024E3">
            <w:pPr>
              <w:spacing w:line="360" w:lineRule="auto"/>
              <w:ind w:right="-299" w:firstLine="174"/>
              <w:rPr>
                <w:rFonts w:ascii="Comic Sans MS" w:hAnsi="Comic Sans MS"/>
                <w:sz w:val="30"/>
                <w:szCs w:val="30"/>
              </w:rPr>
            </w:pPr>
            <w:r w:rsidRPr="00C52650">
              <w:rPr>
                <w:rFonts w:ascii="Comic Sans MS" w:hAnsi="Comic Sans MS"/>
                <w:sz w:val="30"/>
                <w:szCs w:val="30"/>
              </w:rPr>
              <w:t>Hello Sahra</w:t>
            </w:r>
          </w:p>
          <w:p w14:paraId="04B22B1D" w14:textId="77777777" w:rsidR="005024E3" w:rsidRPr="00C52650" w:rsidRDefault="005024E3" w:rsidP="005024E3">
            <w:pPr>
              <w:spacing w:line="360" w:lineRule="auto"/>
              <w:ind w:right="-299" w:firstLine="174"/>
              <w:rPr>
                <w:rFonts w:ascii="Comic Sans MS" w:hAnsi="Comic Sans MS"/>
                <w:i/>
                <w:sz w:val="30"/>
                <w:szCs w:val="30"/>
              </w:rPr>
            </w:pPr>
            <w:r w:rsidRPr="00C52650">
              <w:rPr>
                <w:rFonts w:ascii="Comic Sans MS" w:hAnsi="Comic Sans MS"/>
                <w:i/>
                <w:sz w:val="30"/>
                <w:szCs w:val="30"/>
              </w:rPr>
              <w:t xml:space="preserve">Nice to meet you </w:t>
            </w:r>
          </w:p>
          <w:p w14:paraId="46338910" w14:textId="7DEAC99B" w:rsidR="005024E3" w:rsidRPr="00C52650" w:rsidRDefault="005024E3" w:rsidP="005024E3">
            <w:pPr>
              <w:spacing w:line="360" w:lineRule="auto"/>
              <w:ind w:right="-299" w:firstLine="174"/>
              <w:rPr>
                <w:rFonts w:ascii="Comic Sans MS" w:hAnsi="Comic Sans MS"/>
                <w:sz w:val="30"/>
                <w:szCs w:val="30"/>
              </w:rPr>
            </w:pPr>
            <w:r w:rsidRPr="00C52650">
              <w:rPr>
                <w:rFonts w:ascii="Comic Sans MS" w:hAnsi="Comic Sans MS"/>
                <w:sz w:val="30"/>
                <w:szCs w:val="30"/>
              </w:rPr>
              <w:t>Bye</w:t>
            </w:r>
          </w:p>
          <w:p w14:paraId="69573CB8" w14:textId="421E13B6" w:rsidR="005024E3" w:rsidRPr="00655F0F" w:rsidRDefault="005024E3" w:rsidP="005024E3">
            <w:pPr>
              <w:spacing w:line="360" w:lineRule="auto"/>
              <w:ind w:right="-299" w:firstLine="174"/>
              <w:rPr>
                <w:rFonts w:ascii="Comic Sans MS" w:hAnsi="Comic Sans MS"/>
                <w:b/>
                <w:bCs/>
                <w:szCs w:val="32"/>
              </w:rPr>
            </w:pPr>
            <w:r w:rsidRPr="00C52650">
              <w:rPr>
                <w:rFonts w:ascii="Comic Sans MS" w:hAnsi="Comic Sans MS"/>
                <w:i/>
                <w:sz w:val="30"/>
                <w:szCs w:val="30"/>
              </w:rPr>
              <w:t>See you later</w:t>
            </w:r>
          </w:p>
        </w:tc>
      </w:tr>
      <w:bookmarkEnd w:id="42"/>
    </w:tbl>
    <w:p w14:paraId="2674DDE7" w14:textId="77777777" w:rsidR="007D0951" w:rsidRDefault="007D0951">
      <w:pPr>
        <w:rPr>
          <w:rFonts w:cstheme="minorHAnsi"/>
          <w:b/>
          <w:bCs/>
          <w:sz w:val="36"/>
          <w:szCs w:val="48"/>
        </w:rPr>
      </w:pPr>
    </w:p>
    <w:p w14:paraId="62CCF37E" w14:textId="6BA624ED" w:rsidR="00874267" w:rsidRDefault="00874267">
      <w:pPr>
        <w:rPr>
          <w:rFonts w:cstheme="minorHAnsi"/>
          <w:b/>
          <w:bCs/>
          <w:sz w:val="32"/>
          <w:szCs w:val="44"/>
        </w:rPr>
      </w:pPr>
      <w:r>
        <w:rPr>
          <w:rFonts w:cstheme="minorHAnsi"/>
          <w:b/>
          <w:bCs/>
          <w:sz w:val="32"/>
          <w:szCs w:val="44"/>
        </w:rPr>
        <w:br w:type="page"/>
      </w:r>
    </w:p>
    <w:p w14:paraId="5FE39779" w14:textId="76228215" w:rsidR="00874267" w:rsidRDefault="00874267">
      <w:pPr>
        <w:rPr>
          <w:rFonts w:cstheme="minorHAnsi"/>
          <w:b/>
          <w:bCs/>
          <w:sz w:val="32"/>
          <w:szCs w:val="44"/>
        </w:rPr>
      </w:pPr>
      <w:r>
        <w:rPr>
          <w:rFonts w:ascii="Times New Roman" w:hAnsi="Times New Roman" w:cs="Times New Roman"/>
          <w:noProof/>
          <w:sz w:val="24"/>
          <w:szCs w:val="24"/>
          <w:lang w:val="en-AU" w:eastAsia="en-AU"/>
        </w:rPr>
        <w:lastRenderedPageBreak/>
        <mc:AlternateContent>
          <mc:Choice Requires="wps">
            <w:drawing>
              <wp:anchor distT="0" distB="0" distL="114300" distR="114300" simplePos="0" relativeHeight="253855744" behindDoc="0" locked="0" layoutInCell="1" allowOverlap="1" wp14:anchorId="24E54994" wp14:editId="58AB73DF">
                <wp:simplePos x="0" y="0"/>
                <wp:positionH relativeFrom="margin">
                  <wp:align>left</wp:align>
                </wp:positionH>
                <wp:positionV relativeFrom="paragraph">
                  <wp:posOffset>6985</wp:posOffset>
                </wp:positionV>
                <wp:extent cx="1044575" cy="403860"/>
                <wp:effectExtent l="0" t="0" r="21590" b="15240"/>
                <wp:wrapSquare wrapText="bothSides"/>
                <wp:docPr id="1358124507" name="Text Box 9"/>
                <wp:cNvGraphicFramePr/>
                <a:graphic xmlns:a="http://schemas.openxmlformats.org/drawingml/2006/main">
                  <a:graphicData uri="http://schemas.microsoft.com/office/word/2010/wordprocessingShape">
                    <wps:wsp>
                      <wps:cNvSpPr txBox="1"/>
                      <wps:spPr>
                        <a:xfrm>
                          <a:off x="0" y="0"/>
                          <a:ext cx="1044575" cy="403860"/>
                        </a:xfrm>
                        <a:prstGeom prst="rect">
                          <a:avLst/>
                        </a:prstGeom>
                        <a:solidFill>
                          <a:srgbClr val="FFC000">
                            <a:lumMod val="20000"/>
                            <a:lumOff val="80000"/>
                          </a:srgbClr>
                        </a:solidFill>
                        <a:ln w="6350">
                          <a:solidFill>
                            <a:srgbClr val="0070C0"/>
                          </a:solidFill>
                        </a:ln>
                      </wps:spPr>
                      <wps:txbx>
                        <w:txbxContent>
                          <w:p w14:paraId="7D2A36EF" w14:textId="77777777" w:rsidR="00874267" w:rsidRDefault="00874267" w:rsidP="00874267">
                            <w:pPr>
                              <w:rPr>
                                <w:noProof/>
                                <w:sz w:val="40"/>
                              </w:rPr>
                            </w:pPr>
                            <w:r>
                              <w:rPr>
                                <w:rFonts w:cstheme="minorHAnsi"/>
                                <w:b/>
                                <w:bCs/>
                                <w:sz w:val="36"/>
                                <w:szCs w:val="48"/>
                              </w:rPr>
                              <w:t>Speaking</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E54994" id="_x0000_s1470" type="#_x0000_t202" style="position:absolute;margin-left:0;margin-top:.55pt;width:82.25pt;height:31.8pt;z-index:25385574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2EWVQIAALYEAAAOAAAAZHJzL2Uyb0RvYy54bWysVFFv2jAQfp+0/2D5fSRQoCwiVIyKaVLX&#10;VqJTn43jEEuOz7INCfv1OzsEKHub9uLYd+fvfN99l/lDWytyENZJ0DkdDlJKhOZQSL3L6a+39ZcZ&#10;Jc4zXTAFWuT0KBx9WHz+NG9MJkZQgSqEJQiiXdaYnFbemyxJHK9EzdwAjNDoLMHWzOPR7pLCsgbR&#10;a5WM0nSaNGALY4EL59D62DnpIuKXpeD+pSyd8ETlFN/m42rjug1rspizbGeZqSQ/PYP9wytqJjUm&#10;PUM9Ms/I3sq/oGrJLTgo/YBDnUBZSi5iDVjNML2pZlMxI2ItSI4zZ5rc/4Plz4eNebXEt9+gxQYG&#10;QhrjMofGUE9b2jp88aUE/Ujh8UybaD3h4VI6Hk/uJ5Rw9I3Tu9k08ppcbhvr/HcBNQmbnFpsS2SL&#10;HZ6cx4wY2oeEZA6ULNZSqXiwu+1KWXJg2ML1epWmabyr9vVPKDozKgGtsZdoxo535llvRnzXwcRc&#10;H/CVJk1Op3eTDvaD73SpQ0vT+3TVV3YVhuBKI+6FtrDz7bYlssjpaDTrSd1CcUSuLXQydIavJRLy&#10;xJx/ZRZ1h/TiLPkXXEoF+CyupKGkAvv71hbiUAbooaRB/eZU44BRon5olMfX4Xgc5B4P2JwRHuy1&#10;Z3vt0ft6BcjuEGfV8LgN8V7129JC/Y6Dtgw50cU0x8w59f125buZwkHlYrmMQShww/yT3hgeoEMv&#10;Q5Pf2ndmzUkJHjX0DL3OWXYjiC423NSw3HsoZVRL4Lfj8kQ7Dkds7GmQw/Rdn2PU5Xez+AMAAP//&#10;AwBQSwMEFAAGAAgAAAAhAFVxVMLeAAAABQEAAA8AAABkcnMvZG93bnJldi54bWxMj0FLw0AQhe+C&#10;/2EZwYvYTUuNbcykVFEQKQWrIN622WkSujsbspsm/nu3Jz3Oe4/3vslXozXiRJ1vHCNMJwkI4tLp&#10;hiuEz4+X2wUIHxRrZRwTwg95WBWXF7nKtBv4nU67UIlYwj5TCHUIbSalL2uyyk9cSxy9g+usCvHs&#10;Kqk7NcRya+QsSVJpVcNxoVYtPdVUHne9RXjezhb8+mWq0W2Gm7fH7yUf+iXi9dW4fgARaAx/YTjj&#10;R3QoItPe9ay9MAjxkRDVKYizmc7vQOwR0vk9yCKX/+mLXwAAAP//AwBQSwECLQAUAAYACAAAACEA&#10;toM4kv4AAADhAQAAEwAAAAAAAAAAAAAAAAAAAAAAW0NvbnRlbnRfVHlwZXNdLnhtbFBLAQItABQA&#10;BgAIAAAAIQA4/SH/1gAAAJQBAAALAAAAAAAAAAAAAAAAAC8BAABfcmVscy8ucmVsc1BLAQItABQA&#10;BgAIAAAAIQDek2EWVQIAALYEAAAOAAAAAAAAAAAAAAAAAC4CAABkcnMvZTJvRG9jLnhtbFBLAQIt&#10;ABQABgAIAAAAIQBVcVTC3gAAAAUBAAAPAAAAAAAAAAAAAAAAAK8EAABkcnMvZG93bnJldi54bWxQ&#10;SwUGAAAAAAQABADzAAAAugUAAAAA&#10;" fillcolor="#fff2cc" strokecolor="#0070c0" strokeweight=".5pt">
                <v:textbox>
                  <w:txbxContent>
                    <w:p w14:paraId="7D2A36EF" w14:textId="77777777" w:rsidR="00874267" w:rsidRDefault="00874267" w:rsidP="00874267">
                      <w:pPr>
                        <w:rPr>
                          <w:noProof/>
                          <w:sz w:val="40"/>
                        </w:rPr>
                      </w:pPr>
                      <w:r>
                        <w:rPr>
                          <w:rFonts w:cstheme="minorHAnsi"/>
                          <w:b/>
                          <w:bCs/>
                          <w:sz w:val="36"/>
                          <w:szCs w:val="48"/>
                        </w:rPr>
                        <w:t>Speaking</w:t>
                      </w:r>
                    </w:p>
                  </w:txbxContent>
                </v:textbox>
                <w10:wrap type="square" anchorx="margin"/>
              </v:shape>
            </w:pict>
          </mc:Fallback>
        </mc:AlternateContent>
      </w:r>
    </w:p>
    <w:p w14:paraId="4766832D" w14:textId="2A1A2A4D" w:rsidR="00874267" w:rsidRDefault="007D0951">
      <w:pPr>
        <w:rPr>
          <w:rFonts w:cstheme="minorHAnsi"/>
          <w:b/>
          <w:bCs/>
          <w:sz w:val="32"/>
          <w:szCs w:val="44"/>
        </w:rPr>
      </w:pPr>
      <w:r w:rsidRPr="00874267">
        <w:rPr>
          <w:rFonts w:ascii="Comic Sans MS" w:hAnsi="Comic Sans MS"/>
          <w:noProof/>
          <w:sz w:val="48"/>
          <w:lang w:eastAsia="en-AU"/>
        </w:rPr>
        <mc:AlternateContent>
          <mc:Choice Requires="wpg">
            <w:drawing>
              <wp:anchor distT="0" distB="0" distL="114300" distR="114300" simplePos="0" relativeHeight="253853696" behindDoc="0" locked="0" layoutInCell="1" allowOverlap="1" wp14:anchorId="7CEB2C86" wp14:editId="272F325A">
                <wp:simplePos x="0" y="0"/>
                <wp:positionH relativeFrom="margin">
                  <wp:posOffset>-38100</wp:posOffset>
                </wp:positionH>
                <wp:positionV relativeFrom="paragraph">
                  <wp:posOffset>190500</wp:posOffset>
                </wp:positionV>
                <wp:extent cx="914400" cy="580390"/>
                <wp:effectExtent l="0" t="0" r="0" b="0"/>
                <wp:wrapNone/>
                <wp:docPr id="1749969217" name="Group 1749969217"/>
                <wp:cNvGraphicFramePr/>
                <a:graphic xmlns:a="http://schemas.openxmlformats.org/drawingml/2006/main">
                  <a:graphicData uri="http://schemas.microsoft.com/office/word/2010/wordprocessingGroup">
                    <wpg:wgp>
                      <wpg:cNvGrpSpPr/>
                      <wpg:grpSpPr>
                        <a:xfrm>
                          <a:off x="0" y="0"/>
                          <a:ext cx="914400" cy="580390"/>
                          <a:chOff x="56230" y="6764"/>
                          <a:chExt cx="574091" cy="454998"/>
                        </a:xfrm>
                      </wpg:grpSpPr>
                      <pic:pic xmlns:pic="http://schemas.openxmlformats.org/drawingml/2006/picture">
                        <pic:nvPicPr>
                          <pic:cNvPr id="21898326" name="Picture 21898326"/>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56230" y="6764"/>
                            <a:ext cx="574091" cy="454998"/>
                          </a:xfrm>
                          <a:prstGeom prst="rect">
                            <a:avLst/>
                          </a:prstGeom>
                        </pic:spPr>
                      </pic:pic>
                      <wps:wsp>
                        <wps:cNvPr id="834846896" name="Text Box 834846896"/>
                        <wps:cNvSpPr txBox="1"/>
                        <wps:spPr>
                          <a:xfrm>
                            <a:off x="271514" y="109388"/>
                            <a:ext cx="167133" cy="270520"/>
                          </a:xfrm>
                          <a:prstGeom prst="rect">
                            <a:avLst/>
                          </a:prstGeom>
                          <a:solidFill>
                            <a:sysClr val="window" lastClr="FFFFFF"/>
                          </a:solidFill>
                          <a:ln w="6350">
                            <a:noFill/>
                          </a:ln>
                        </wps:spPr>
                        <wps:txbx>
                          <w:txbxContent>
                            <w:p w14:paraId="48027055" w14:textId="77777777" w:rsidR="00874267" w:rsidRPr="005024E3" w:rsidRDefault="00874267" w:rsidP="00874267">
                              <w:pPr>
                                <w:ind w:right="-119" w:hanging="142"/>
                                <w:jc w:val="center"/>
                                <w:rPr>
                                  <w:b/>
                                  <w:bCs/>
                                  <w:sz w:val="24"/>
                                  <w:szCs w:val="24"/>
                                </w:rPr>
                              </w:pPr>
                              <w:r w:rsidRPr="005024E3">
                                <w:rPr>
                                  <w:b/>
                                  <w:bCs/>
                                  <w:sz w:val="24"/>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EB2C86" id="Group 1749969217" o:spid="_x0000_s1471" style="position:absolute;margin-left:-3pt;margin-top:15pt;width:1in;height:45.7pt;z-index:253853696;mso-position-horizontal-relative:margin;mso-width-relative:margin;mso-height-relative:margin" coordorigin="562,67" coordsize="5740,4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4WmkgMAACwIAAAOAAAAZHJzL2Uyb0RvYy54bWycVdtu2zgQfV9g/4Hg&#10;eyPJlm9CnMKbbIICQWtssugzTVEWUYnkkvStX7+HlGzHSRbdNkDkIYcczpw5h7z+uG8bshXWSa3m&#10;NLtKKRGK61Kq9Zz+/Xz/YUqJ80yVrNFKzOlBOPrx5vffrnemEANd66YUliCIcsXOzGntvSmSxPFa&#10;tMxdaSMUnJW2LfMY2nVSWrZD9LZJBmk6TnbalsZqLpzD7F3npDcxflUJ7r9UlROeNHOK3Hz82vhd&#10;hW9yc82KtWWmlrxPg/1CFi2TCoeeQt0xz8jGyjehWsmtdrryV1y3ia4qyUWsAdVk6atqHqzemFjL&#10;utitzQkmQPsKp18Oyz9vH6x5MksLJHZmDSziKNSyr2wbfpEl2UfIDifIxN4TjslZlucpgOVwjabp&#10;cNZDymvgHnaNxoMh/HCPJ+O8w5vXf/bbR5M8nWXd9nyUz2bTsCI5np1cZGQkL/DfwwDrDQw/pgt2&#10;+Y0VtA/S/q8YLbPfNuYDOmaYlyvZSH+I7ENvQlJqu5R8absBEF1aIss5HWTT2XQ4GFOiWAvuY1E4&#10;m5zmUWrYHnZ0+1mo71Hzb44ofVsztRYLZ0BiSCsCc7k8CcOLw1eNNPeyaULbgt2XCcK/Isw7SHVk&#10;vNN80wrlO3VZ0aBirVwtjaPEFqJdCZRmP5Wha1C2R2HGSuW71jpvhed1OL9CHn8h966hJ0dM+pxn&#10;KMGBfu8Q7j3qHHn3A+IASOv8g9AtCQYSRiLoFivY9tH1KR2XgHDnLKKJYVADriR3hBCjNyD+lOqe&#10;amYEUghhzxyZDvNpPp7OTiR5DhX+offk7InKjJuCTonfw90TIgT7D/QGk2yU5VF5WTobTqOyWHEE&#10;MBtPsuGwU95gko4GUbgn5f0kgKxwupHlkXru4G4bS7YMty4u61LvKGmY85ic0/v41+v8YlujyA73&#10;xHCUxlYpHeJ19GkUunSuNlh+v9p3OhvMQrQwt9LlARBZjZbj1nGG30v0/xFnL5nFzY5JvFb+Cz5V&#10;o3Ga7i1Kam2/vzcf1qP18FKyw0sxp+6fDQt3SPNJgRTxCsTTEgf5aAIkiX3pWb30qE17qwEL5IPs&#10;ohnW++ZoVla3X/GoLcKpcDHFcfac+qN56zGCA48iF4tFtLur6VE9GVxoWUQvsPt5/5VZ00vAo/Wf&#10;9ZGGb5TQrQ0SUXqx8bqSUSZnVPsGQBLRik8SrIs37+U4rjo/8jf/AgAA//8DAFBLAwQKAAAAAAAA&#10;ACEAZVN9dL8MAAC/DAAAFAAAAGRycy9tZWRpYS9pbWFnZTEucG5niVBORw0KGgoAAAANSUhEUgAA&#10;AQYAAADFCAMAAACB4KygAAAAAXNSR0IArs4c6QAAAARnQU1BAACxjwv8YQUAAAKmUExURf////7+&#10;/v39/fz8/Ovr69fX18vLy8bGxsjIyNLS0ubm5vn5+fr6+u3t7YKCggMDAwAAAAICAlNTU+np6fv7&#10;+x8fHw4ODltbWz09PQEBARsbG7q6uvj4+BISEvX19YSEhAkJCVhYWKOjo7y8vM3Nzd3d3efn5+Li&#10;4tPT08HBwa2trW5ubiAgIGFhYVZWVgcHB1RUVPT09GxsbB4eHi8vL/b29g8PDzIyMnx8fAsLC1FR&#10;UX19fZ6enjs7O6KioioqKvLy8o6OjlJSUoyMjFxcXIGBgUdHR0pKSqampomJiS4uLs7OzuPj4yUl&#10;JUtLS+rq6ujo6Ozs7NnZ2RgYGLW1tbm5uTo6OqysrICAgOTk5L+/v+/v7+7u7jY2NvDw8AwMDI+P&#10;jzg4OEFBQZSUlODg4DMzM/f399TU1C0tLRcXF7Ozs0JCQhAQEAoKCl9fX1dXV6enp5+fnycnJz8/&#10;PykpKcPDw4ODg2dnZ9zc3DAwMMzMzPPz8xQUFJWVlbi4uBwcHN/f329vbwQEBBoaGgUFBZGRkR0d&#10;HSQkJKioqCMjI9DQ0JiYmGNjY5CQkFpaWsLCwsDAwLCwsEZGRmtrazU1NTExMUNDQ6urq6mpqUVF&#10;Rb6+vsXFxdra2q+vr729vc/Pz2JiYhYWFiEhIRUVFV5eXmpqak1NTTQ0NA0NDfHx8bu7uzw8PIeH&#10;h7GxsXt7e66uruHh4cnJyW1tbQYGBk9PT1BQUI2NjWBgYLe3t4uLiwgICBMTE35+fmhoaNXV1XNz&#10;c3p6ehEREWlpaZqamiIiIra2tt7e3nV1dU5OTpOTk7S0tHZ2dkhISExMTNbW1tjY2F1dXaSkpJyc&#10;nJubm5mZmSwsLMfHx9HR0WRkZH9/f8TExHl5eTk5OYqKirKysmZmZuXl5QAAAM2OJbkAAADidFJO&#10;U///////////////////////////////////////////////////////////////////////////&#10;////////////////////////////////////////////////////////////////////////////&#10;////////////////////////////////////////////////////////////////////////////&#10;/////////////////////////////////////////////////////////////////////////wBw&#10;HrofAAAACXBIWXMAACHVAAAh1QEEnLSdAAAItElEQVR4Xu2dy3nqMBCFbwk0wZY+0gNbmqCQ0IO7&#10;4PuyyzZ7WrmaM0cP8ANDjEYm898QW7ZBmuORNJLFzT/HcRzHcRzHcRzHcRzHcZw/wH57DOyZ+nPs&#10;vzd9dn9Kjo8zzR5kx6vemuOB1k5x7nj1mzLpBtfwHe9HvzXYnbrjdr/fb7fd6fLFg4m3rB07Gqd8&#10;bnn4hu8rf/ni0beBdoEDj41x5TU89hZ80qbANw9N88OrA/dEWw3ZpkecPPcoHzyybmjM403eB9/3&#10;DjUjtYzP3NMT37v55IG1QjOetuPC92/WHGanVoHpZ4g96HpbiBgQHZl+jj0/5cz02mDxfx8Dxf6W&#10;yXXBsi9RqaNDrK+B2LLkTP4WthBrG3l2WuzlQkB2vCcm1wG7iCULTfeaF4y3AcOeZasyG4j16MAa&#10;wdRy6MeupV7wtjG1JPrB69DhdSpEHX4XjlVCi8rE0rz0w5dEC/qyQEc/nol20dmSkZnGBXhllVuO&#10;Iwr5ytGgxg+NT82hjK+dJNHQ7HX+tgAo4as9VsfvTLSIBv5MvA7k0rAOKF4Fd0U+zUbVKF2NJ006&#10;ZmGiNbTtYuK16PQDE42BolUKdJFXk4MLBE615k01PmGiKeoWDLk1GEShulZckgAduN8QtYuFGKW5&#10;ZxcI7aq2WZJhc+5Qv1DonxtbD4NuovJjRsmyMXewKFJ77oC56AsT1ZBMm3IHmwJhrVhLIywbGVpz&#10;B6xJMZgPQsPcznS9lMbirmB+tp0Qyqw0knEztQKrUbhfF8y//DBhjZTF6J4YZt1DimI05sW4lvvG&#10;4AGKUXuNuK2NpUCmd0TybsMdTEtimvkVUhCz6TD0FS0sFETTYPdIUXKvPqgbAAMc7hsgubdQKxDY&#10;c9+AVrpMKYaWo3IV3SM/TL4gbYsUQwYU4bbUHFfggY0IIdsGnl9JMRI8VgFmuEGlMB9l6lO0BI++&#10;Hn1unOBRI66/YxqoNjndy9kuouai4BI7GcxiF+a+2Xyduo7fgKktw+V40iWIgsVkPRcobj5PwEqG&#10;7th1x/RFRZ5ckv3kh7JpPHSqQrwn1WaCkgxBhfDaosO4M7p4auwxaRK/5EERfmy9QV96YMrSnye8&#10;ZXK8wqWqqkD4MZQBGqBqqEPw/CCXh3X4mnwHMtyJ+REjGXZiP0QIP/fXjZ4fjLNO91W4BOPFEfRF&#10;GSzaBnUGeWkheMUgD4YXk3OLyI09RMTOG+AMfKGhnqrNx4eqRVEl+vdXu0qxnQ2DvIxkUG+IOrCd&#10;7DeT2YiH5smyCvv+hyIrUaHETIbkDNpE4CivSZRGPOAOX0myfb8yIVYRy8UJkjtQBpO2QZXATofS&#10;9Wp0l3XItt0lKzbgQ8geCgRinbD2BmxkZ6RaHAqTuL3LR7ryu/8e5BPCpiSAwijSrm0AYQfl6zfw&#10;eTnI7DLmyZyBUZvkcqbtBcY9hW7gDsOTk3loMB0LFKTrBqIudBPqDPQH/bFsGwbcgVcV06O5H50p&#10;Q5euK5wrHkP2IoAQtwHTtgFeoNvwS47Hr3tlk3PEMHPm8hxXPm/zh6TZPsmjsD66hJ0MCt0BeqCz&#10;4GXnwoRYwT/nzUukdnaXPqNwkADNL9Uw9wZusCsneFkRPed17VmaKfJHpJqVPgz/JRUtz64QXg20&#10;DRBDwAlel29gbiSflSHXDslBRpalM2CngbZBRQgp3CteV3R2T8vAbdFjSAawXUlS2MYN0Q1UkJta&#10;0e8h0s4UA85TBBKB5AsQgUoYeQPjBriCSiE7cobXFWFC3ukFmQMUNYDb/D5EDWp3BqIYtg2sC6oE&#10;EnIm1oWhuzpHhqH3xfgBk2+0/soZLNuG6AlQAFs5E4tcxAvcDsXGfQZkSJEEMuD9D1AD2ZjJEK2P&#10;cshWGqpYkl2KEvp2TdK/PPU60gbLRGyJamHXNkTjVQFsZQ13vHNF4MDtwzLkuIFbWdkis29ienwp&#10;dm1DNF4VQEKe80YnSNY8HDdE64vBKacdIDPMTgJQDUNviOZHPY6lDHmiIU8azJQhulGOwGKrEr0B&#10;ZFcImMUNuS7kXam7KkM5LBowa4oh2X7URSBzMJoKhA2doQFvSHvHDncLlxW1NFs1NXWdKQKH/AaV&#10;kj0FTVd0r4W2QffCVgqjFTqPqYtIeE5/Geg3jZEyboh+oBh5A+IGrQz6wj85kzoIkkzJTeUdiiHp&#10;zYysRpHZeEXShmOKUgNFztzc8txU5umDe+QLb+NOySCZHl76E7D0hvTCht7A6yKFSdzeJw+lbqem&#10;JYNoeSakbdsGfUV3GJAh9/2zZ2SvFgLcfJ5M+3K+gWJQEiNvQE8RXqlCyE45C6cUyUfuVNHAXH/f&#10;E+vwYPeNEKaVIv6iGNJOXc03Fj49M2hQxh/8St4wntAZ7GSg7ckdwlZO8LIeA09yJhhdVSZZfCTj&#10;FUmxpzBoG2C5/uY/OcHLbplevdKn1+8SZE/b00/AsFJcO4MuehlZ1fJQlRBG3yCZw/CCoIRdpbh1&#10;BtSJkZs4dnycseVSyJ0+IL/UGQx7imA47Vc1Jr7m8sx/wVM88ClBzRPDaT93KINF20ABqAXKNzx4&#10;em6h/VVPmUH2sF+IYph6gwqgWuAEL7phxKDnwPAK1kcJZGs4plAJSmeYv6DlFyB/1UB+qRi2PUX2&#10;BhzlNS8GWcF4EpQwbBsKd9AqUakQ+M87uFKYzmDsDfyto4lKzkB3wNQsRJBfZjJAA/2tYXQ1FajD&#10;Jx0BtNBT1GwYgC6UlcnZ6A+GbUN0Bv1zYNVKIKgO2l9ACMO2QZ2B6+fnzTovBzLdnOO3a+zaBnUG&#10;bRyrqxB1iI8t7NoG8YT4rcx5a9yWRb0wcP6waxuCBvkvEPNcZdhAlNT2hpIqIfQg0RkThjLwhA3x&#10;m3+kWqVIfxpRaeEvRRZF4pEKMEOhfvcwjpaIiQqgTX5iNunVHCq75vZwuHmy6DiO4ziO4ziO4ziO&#10;4ziO4ziO4ziO4ziO4ziO4ziO4ziO4ziO4ziO8xz//v0HzNlJS9NJfC0AAAAASUVORK5CYIJQSwME&#10;FAAGAAgAAAAhAOnal8LfAAAACQEAAA8AAABkcnMvZG93bnJldi54bWxMj0FLw0AQhe+C/2EZwVu7&#10;SaOlxGxKKeqpCLaCeJsm0yQ0Oxuy2yT9905Pepo3vOHN97L1ZFs1UO8bxwbieQSKuHBlw5WBr8Pb&#10;bAXKB+QSW8dk4Eoe1vn9XYZp6Ub+pGEfKiUh7FM0UIfQpVr7oiaLfu46YvFOrrcYZO0rXfY4Srht&#10;9SKKltpiw/Khxo62NRXn/cUaeB9x3CTx67A7n7bXn8Pzx/cuJmMeH6bNC6hAU/g7hhu+oEMuTEd3&#10;4dKr1sBsKVWCgSSSefOTlYijiEX8BDrP9P8G+S8AAAD//wMAUEsDBBQABgAIAAAAIQCaxToJAwEA&#10;AOkBAAAZAAAAZHJzL19yZWxzL2Uyb0RvYy54bWwucmVsc6yRwUoDMRCG74LvEHLfzW6FWqTZXlTo&#10;wYvUBxiT2SR0MwlJKrtvb1QKFgpevARmhvn+/59sd7Of2Aem7AJJ3rcdZ0gqaEdG8rfDc7PhLBcg&#10;DVMglHzBzHfD7c32FScodSlbFzOrFMqS21LigxBZWfSQ2xCR6mQMyUOpZTIigjqCQbHqurVIvxl8&#10;uGCyvZY87fWKs8MSq/Lf7DCOTuFjUCePVK5ICFtJaXJ0rFBIBssPNlfP0c3wDkurghdIwiLoaGvk&#10;3ORwIt2YhEt9YGn6u26zvl+LM+Ml6GrvaS6YCCYurufo/zOH8/WGZ33JPWoH4rvZt5HMlwdx8UHD&#10;JwAAAP//AwBQSwECLQAUAAYACAAAACEAsYJntgoBAAATAgAAEwAAAAAAAAAAAAAAAAAAAAAAW0Nv&#10;bnRlbnRfVHlwZXNdLnhtbFBLAQItABQABgAIAAAAIQA4/SH/1gAAAJQBAAALAAAAAAAAAAAAAAAA&#10;ADsBAABfcmVscy8ucmVsc1BLAQItABQABgAIAAAAIQBnL4WmkgMAACwIAAAOAAAAAAAAAAAAAAAA&#10;ADoCAABkcnMvZTJvRG9jLnhtbFBLAQItAAoAAAAAAAAAIQBlU310vwwAAL8MAAAUAAAAAAAAAAAA&#10;AAAAAPgFAABkcnMvbWVkaWEvaW1hZ2UxLnBuZ1BLAQItABQABgAIAAAAIQDp2pfC3wAAAAkBAAAP&#10;AAAAAAAAAAAAAAAAAOkSAABkcnMvZG93bnJldi54bWxQSwECLQAUAAYACAAAACEAmsU6CQMBAADp&#10;AQAAGQAAAAAAAAAAAAAAAAD1EwAAZHJzL19yZWxzL2Uyb0RvYy54bWwucmVsc1BLBQYAAAAABgAG&#10;AHwBAAAvFQAAAAA=&#10;">
                <v:shape id="Picture 21898326" o:spid="_x0000_s1472" type="#_x0000_t75" style="position:absolute;left:562;top:67;width:5741;height: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pkPygAAAOEAAAAPAAAAZHJzL2Rvd25yZXYueG1sRI9Pa8JA&#10;FMTvBb/D8gRvdWNESaOrWP+gKKXU9uDxkX0modm3Ibtq/PauUOhxmJnfMNN5aypxpcaVlhUM+hEI&#10;4szqknMFP9+b1wSE88gaK8uk4E4O5rPOyxRTbW/8Rdejz0WAsEtRQeF9nUrpsoIMur6tiYN3to1B&#10;H2STS93gLcBNJeMoGkuDJYeFAmtaFpT9Hi9Gwa5erYd0XtPHYT/KT/v37edhsVWq120XExCeWv8f&#10;/mvvtIJ4kLwlw3gMz0fhDcjZAwAA//8DAFBLAQItABQABgAIAAAAIQDb4fbL7gAAAIUBAAATAAAA&#10;AAAAAAAAAAAAAAAAAABbQ29udGVudF9UeXBlc10ueG1sUEsBAi0AFAAGAAgAAAAhAFr0LFu/AAAA&#10;FQEAAAsAAAAAAAAAAAAAAAAAHwEAAF9yZWxzLy5yZWxzUEsBAi0AFAAGAAgAAAAhAIiKmQ/KAAAA&#10;4QAAAA8AAAAAAAAAAAAAAAAABwIAAGRycy9kb3ducmV2LnhtbFBLBQYAAAAAAwADALcAAAD+AgAA&#10;AAA=&#10;">
                  <v:imagedata r:id="rId461" o:title=""/>
                </v:shape>
                <v:shape id="Text Box 834846896" o:spid="_x0000_s1473" type="#_x0000_t202" style="position:absolute;left:2715;top:1093;width:1671;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dZqzAAAAOIAAAAPAAAAZHJzL2Rvd25yZXYueG1sRI9BS8NA&#10;FITvgv9heYI3u1FLiLHbIqLYgqE1LXh9ZJ9J2uzbsLs2sb/eFQoeh5n5hpktRtOJIznfWlZwO0lA&#10;EFdWt1wr2G1fbzIQPiBr7CyTgh/ysJhfXsww13bgDzqWoRYRwj5HBU0IfS6lrxoy6Ce2J47el3UG&#10;Q5SultrhEOGmk3dJkkqDLceFBnt6bqg6lN9GwedQvrn1arXf9MvitD6VxTu9FEpdX41PjyACjeE/&#10;fG4vtYLsfppN0+whhb9L8Q7I+S8AAAD//wMAUEsBAi0AFAAGAAgAAAAhANvh9svuAAAAhQEAABMA&#10;AAAAAAAAAAAAAAAAAAAAAFtDb250ZW50X1R5cGVzXS54bWxQSwECLQAUAAYACAAAACEAWvQsW78A&#10;AAAVAQAACwAAAAAAAAAAAAAAAAAfAQAAX3JlbHMvLnJlbHNQSwECLQAUAAYACAAAACEAg/XWaswA&#10;AADiAAAADwAAAAAAAAAAAAAAAAAHAgAAZHJzL2Rvd25yZXYueG1sUEsFBgAAAAADAAMAtwAAAAAD&#10;AAAAAA==&#10;" fillcolor="window" stroked="f" strokeweight=".5pt">
                  <v:textbox>
                    <w:txbxContent>
                      <w:p w14:paraId="48027055" w14:textId="77777777" w:rsidR="00874267" w:rsidRPr="005024E3" w:rsidRDefault="00874267" w:rsidP="00874267">
                        <w:pPr>
                          <w:ind w:right="-119" w:hanging="142"/>
                          <w:jc w:val="center"/>
                          <w:rPr>
                            <w:b/>
                            <w:bCs/>
                            <w:sz w:val="24"/>
                            <w:szCs w:val="24"/>
                          </w:rPr>
                        </w:pPr>
                        <w:r w:rsidRPr="005024E3">
                          <w:rPr>
                            <w:b/>
                            <w:bCs/>
                            <w:sz w:val="24"/>
                            <w:szCs w:val="24"/>
                          </w:rPr>
                          <w:t>10</w:t>
                        </w:r>
                      </w:p>
                    </w:txbxContent>
                  </v:textbox>
                </v:shape>
                <w10:wrap anchorx="margin"/>
              </v:group>
            </w:pict>
          </mc:Fallback>
        </mc:AlternateContent>
      </w:r>
    </w:p>
    <w:p w14:paraId="27B58332" w14:textId="15B97599" w:rsidR="007D0951" w:rsidRPr="00655F0F" w:rsidRDefault="007D0951" w:rsidP="007D0951">
      <w:pPr>
        <w:rPr>
          <w:rFonts w:ascii="Comic Sans MS" w:hAnsi="Comic Sans MS" w:cstheme="minorHAnsi"/>
          <w:b/>
          <w:bCs/>
        </w:rPr>
      </w:pPr>
      <w:r>
        <w:rPr>
          <w:rFonts w:cstheme="minorHAnsi"/>
          <w:b/>
          <w:bCs/>
          <w:sz w:val="32"/>
          <w:szCs w:val="44"/>
        </w:rPr>
        <w:tab/>
      </w:r>
      <w:r>
        <w:rPr>
          <w:rFonts w:cstheme="minorHAnsi"/>
          <w:b/>
          <w:bCs/>
          <w:sz w:val="32"/>
          <w:szCs w:val="44"/>
        </w:rPr>
        <w:tab/>
      </w:r>
      <w:r w:rsidRPr="00655F0F">
        <w:rPr>
          <w:rFonts w:ascii="Comic Sans MS" w:hAnsi="Comic Sans MS" w:cstheme="minorHAnsi"/>
          <w:b/>
          <w:bCs/>
        </w:rPr>
        <w:t>Neighbours - Saturday</w:t>
      </w:r>
    </w:p>
    <w:tbl>
      <w:tblPr>
        <w:tblStyle w:val="TableGrid"/>
        <w:tblpPr w:leftFromText="180" w:rightFromText="180" w:vertAnchor="page" w:horzAnchor="margin" w:tblpY="294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55"/>
        <w:gridCol w:w="1984"/>
        <w:gridCol w:w="5103"/>
      </w:tblGrid>
      <w:tr w:rsidR="005024E3" w14:paraId="1441D912" w14:textId="77777777" w:rsidTr="00655F0F">
        <w:trPr>
          <w:trHeight w:val="2962"/>
        </w:trPr>
        <w:tc>
          <w:tcPr>
            <w:tcW w:w="1555" w:type="dxa"/>
            <w:shd w:val="clear" w:color="auto" w:fill="F2F2F2" w:themeFill="background1" w:themeFillShade="F2"/>
            <w:vAlign w:val="center"/>
          </w:tcPr>
          <w:p w14:paraId="73E45C43" w14:textId="751663CB" w:rsidR="005024E3" w:rsidRPr="00655F0F" w:rsidRDefault="005024E3" w:rsidP="007D0951">
            <w:pPr>
              <w:spacing w:before="120"/>
              <w:ind w:right="35" w:hanging="142"/>
              <w:jc w:val="center"/>
              <w:rPr>
                <w:rFonts w:ascii="Comic Sans MS" w:hAnsi="Comic Sans MS"/>
                <w:color w:val="C00000"/>
                <w:szCs w:val="28"/>
              </w:rPr>
            </w:pPr>
            <w:bookmarkStart w:id="43" w:name="_Hlk135738164"/>
            <w:r w:rsidRPr="00655F0F">
              <w:rPr>
                <w:rFonts w:ascii="Comic Sans MS" w:hAnsi="Comic Sans MS"/>
                <w:szCs w:val="28"/>
              </w:rPr>
              <w:t>Page 27</w:t>
            </w:r>
          </w:p>
        </w:tc>
        <w:tc>
          <w:tcPr>
            <w:tcW w:w="1984" w:type="dxa"/>
          </w:tcPr>
          <w:p w14:paraId="69A20BA1" w14:textId="77777777" w:rsidR="005024E3" w:rsidRPr="00655F0F" w:rsidRDefault="005024E3" w:rsidP="00C52650">
            <w:pPr>
              <w:tabs>
                <w:tab w:val="left" w:pos="457"/>
                <w:tab w:val="left" w:pos="599"/>
                <w:tab w:val="left" w:pos="1024"/>
              </w:tabs>
              <w:spacing w:before="160" w:line="360" w:lineRule="auto"/>
              <w:ind w:right="174" w:hanging="142"/>
              <w:jc w:val="right"/>
              <w:rPr>
                <w:rFonts w:ascii="Comic Sans MS" w:hAnsi="Comic Sans MS"/>
                <w:color w:val="C45911" w:themeColor="accent2" w:themeShade="BF"/>
                <w:szCs w:val="28"/>
              </w:rPr>
            </w:pPr>
            <w:r w:rsidRPr="00655F0F">
              <w:rPr>
                <w:rFonts w:ascii="Comic Sans MS" w:hAnsi="Comic Sans MS"/>
                <w:color w:val="C45911" w:themeColor="accent2" w:themeShade="BF"/>
                <w:szCs w:val="28"/>
              </w:rPr>
              <w:t>Sahra</w:t>
            </w:r>
          </w:p>
          <w:p w14:paraId="08A50971" w14:textId="77777777" w:rsidR="005024E3" w:rsidRPr="00655F0F" w:rsidRDefault="005024E3" w:rsidP="00C52650">
            <w:pPr>
              <w:tabs>
                <w:tab w:val="left" w:pos="457"/>
                <w:tab w:val="left" w:pos="599"/>
                <w:tab w:val="left" w:pos="1024"/>
              </w:tabs>
              <w:spacing w:before="40" w:line="360" w:lineRule="auto"/>
              <w:ind w:right="174" w:hanging="142"/>
              <w:jc w:val="right"/>
              <w:rPr>
                <w:rFonts w:ascii="Comic Sans MS" w:hAnsi="Comic Sans MS"/>
                <w:color w:val="5A2781"/>
                <w:szCs w:val="28"/>
              </w:rPr>
            </w:pPr>
            <w:r w:rsidRPr="00655F0F">
              <w:rPr>
                <w:rFonts w:ascii="Comic Sans MS" w:hAnsi="Comic Sans MS"/>
                <w:color w:val="5A2781"/>
                <w:szCs w:val="28"/>
              </w:rPr>
              <w:t>Zarni</w:t>
            </w:r>
          </w:p>
          <w:p w14:paraId="3E67E162" w14:textId="77777777" w:rsidR="005024E3" w:rsidRPr="00655F0F" w:rsidRDefault="005024E3" w:rsidP="00C52650">
            <w:pPr>
              <w:tabs>
                <w:tab w:val="left" w:pos="457"/>
                <w:tab w:val="left" w:pos="599"/>
                <w:tab w:val="left" w:pos="1024"/>
              </w:tabs>
              <w:spacing w:before="40" w:line="360" w:lineRule="auto"/>
              <w:ind w:right="174" w:hanging="142"/>
              <w:jc w:val="right"/>
              <w:rPr>
                <w:rFonts w:ascii="Comic Sans MS" w:hAnsi="Comic Sans MS"/>
                <w:color w:val="2E74B5" w:themeColor="accent5" w:themeShade="BF"/>
                <w:szCs w:val="28"/>
              </w:rPr>
            </w:pPr>
          </w:p>
          <w:p w14:paraId="323E4252" w14:textId="77777777" w:rsidR="005024E3" w:rsidRPr="00655F0F" w:rsidRDefault="005024E3" w:rsidP="00C52650">
            <w:pPr>
              <w:tabs>
                <w:tab w:val="left" w:pos="457"/>
                <w:tab w:val="left" w:pos="599"/>
                <w:tab w:val="left" w:pos="1024"/>
              </w:tabs>
              <w:spacing w:before="40" w:line="360" w:lineRule="auto"/>
              <w:ind w:right="174" w:hanging="142"/>
              <w:jc w:val="right"/>
              <w:rPr>
                <w:rFonts w:ascii="Comic Sans MS" w:hAnsi="Comic Sans MS"/>
                <w:color w:val="C45911" w:themeColor="accent2" w:themeShade="BF"/>
                <w:szCs w:val="28"/>
              </w:rPr>
            </w:pPr>
            <w:r w:rsidRPr="00655F0F">
              <w:rPr>
                <w:rFonts w:ascii="Comic Sans MS" w:hAnsi="Comic Sans MS"/>
                <w:color w:val="C45911" w:themeColor="accent2" w:themeShade="BF"/>
                <w:szCs w:val="28"/>
              </w:rPr>
              <w:t>Sahra</w:t>
            </w:r>
          </w:p>
          <w:p w14:paraId="1AB4750C" w14:textId="74F8DD60" w:rsidR="005024E3" w:rsidRPr="00655F0F" w:rsidRDefault="005024E3" w:rsidP="00C52650">
            <w:pPr>
              <w:tabs>
                <w:tab w:val="left" w:pos="457"/>
                <w:tab w:val="left" w:pos="599"/>
                <w:tab w:val="left" w:pos="1024"/>
              </w:tabs>
              <w:spacing w:before="40" w:line="360" w:lineRule="auto"/>
              <w:ind w:right="174" w:hanging="142"/>
              <w:jc w:val="right"/>
              <w:rPr>
                <w:rFonts w:ascii="Comic Sans MS" w:hAnsi="Comic Sans MS"/>
                <w:color w:val="7030A0"/>
                <w:szCs w:val="28"/>
              </w:rPr>
            </w:pPr>
            <w:r w:rsidRPr="00655F0F">
              <w:rPr>
                <w:rFonts w:ascii="Comic Sans MS" w:hAnsi="Comic Sans MS"/>
                <w:color w:val="7030A0"/>
                <w:szCs w:val="28"/>
              </w:rPr>
              <w:t xml:space="preserve"> </w:t>
            </w:r>
            <w:r w:rsidRPr="00655F0F">
              <w:rPr>
                <w:rFonts w:ascii="Comic Sans MS" w:hAnsi="Comic Sans MS"/>
                <w:color w:val="5A2781"/>
                <w:szCs w:val="28"/>
              </w:rPr>
              <w:t xml:space="preserve">Zarni </w:t>
            </w:r>
          </w:p>
        </w:tc>
        <w:tc>
          <w:tcPr>
            <w:tcW w:w="5103" w:type="dxa"/>
          </w:tcPr>
          <w:p w14:paraId="5B275169" w14:textId="77777777" w:rsidR="005024E3" w:rsidRPr="00C52650" w:rsidRDefault="005024E3" w:rsidP="007D0951">
            <w:pPr>
              <w:spacing w:before="120" w:line="360" w:lineRule="auto"/>
              <w:ind w:right="-299" w:firstLine="174"/>
              <w:rPr>
                <w:rFonts w:ascii="Comic Sans MS" w:hAnsi="Comic Sans MS"/>
                <w:sz w:val="30"/>
                <w:szCs w:val="30"/>
              </w:rPr>
            </w:pPr>
            <w:r w:rsidRPr="00C52650">
              <w:rPr>
                <w:rFonts w:ascii="Comic Sans MS" w:hAnsi="Comic Sans MS"/>
                <w:sz w:val="30"/>
                <w:szCs w:val="30"/>
              </w:rPr>
              <w:t>Hi Zarni</w:t>
            </w:r>
          </w:p>
          <w:p w14:paraId="0E6B0AA1" w14:textId="77777777" w:rsidR="005024E3" w:rsidRPr="00C52650" w:rsidRDefault="005024E3" w:rsidP="007D0951">
            <w:pPr>
              <w:spacing w:line="360" w:lineRule="auto"/>
              <w:ind w:right="-299" w:firstLine="174"/>
              <w:rPr>
                <w:rFonts w:ascii="Comic Sans MS" w:hAnsi="Comic Sans MS"/>
                <w:i/>
                <w:sz w:val="30"/>
                <w:szCs w:val="30"/>
              </w:rPr>
            </w:pPr>
            <w:r w:rsidRPr="00C52650">
              <w:rPr>
                <w:rFonts w:ascii="Comic Sans MS" w:hAnsi="Comic Sans MS"/>
                <w:i/>
                <w:sz w:val="30"/>
                <w:szCs w:val="30"/>
              </w:rPr>
              <w:t>Hi Sahra</w:t>
            </w:r>
          </w:p>
          <w:p w14:paraId="3B838207" w14:textId="77777777" w:rsidR="005024E3" w:rsidRPr="00C52650" w:rsidRDefault="005024E3" w:rsidP="007D0951">
            <w:pPr>
              <w:spacing w:line="360" w:lineRule="auto"/>
              <w:ind w:right="-299" w:firstLine="174"/>
              <w:rPr>
                <w:rFonts w:ascii="Comic Sans MS" w:hAnsi="Comic Sans MS"/>
                <w:sz w:val="30"/>
                <w:szCs w:val="30"/>
              </w:rPr>
            </w:pPr>
            <w:r w:rsidRPr="00C52650">
              <w:rPr>
                <w:rFonts w:ascii="Comic Sans MS" w:hAnsi="Comic Sans MS"/>
                <w:sz w:val="30"/>
                <w:szCs w:val="30"/>
              </w:rPr>
              <w:t>This is my husband Tahiil</w:t>
            </w:r>
          </w:p>
          <w:p w14:paraId="3F202195" w14:textId="77777777" w:rsidR="005024E3" w:rsidRPr="00C52650" w:rsidRDefault="005024E3" w:rsidP="007D0951">
            <w:pPr>
              <w:spacing w:line="360" w:lineRule="auto"/>
              <w:ind w:right="-299" w:firstLine="174"/>
              <w:rPr>
                <w:rFonts w:ascii="Comic Sans MS" w:hAnsi="Comic Sans MS"/>
                <w:sz w:val="30"/>
                <w:szCs w:val="30"/>
              </w:rPr>
            </w:pPr>
            <w:r w:rsidRPr="00C52650">
              <w:rPr>
                <w:rFonts w:ascii="Comic Sans MS" w:hAnsi="Comic Sans MS"/>
                <w:sz w:val="30"/>
                <w:szCs w:val="30"/>
              </w:rPr>
              <w:t xml:space="preserve">and my daughter Hani. </w:t>
            </w:r>
          </w:p>
          <w:p w14:paraId="17FB06D5" w14:textId="4EB51F34" w:rsidR="005024E3" w:rsidRPr="00655F0F" w:rsidRDefault="005024E3" w:rsidP="006261E9">
            <w:pPr>
              <w:spacing w:line="360" w:lineRule="auto"/>
              <w:ind w:right="-299" w:firstLine="174"/>
              <w:rPr>
                <w:rFonts w:ascii="Comic Sans MS" w:hAnsi="Comic Sans MS"/>
                <w:b/>
                <w:bCs/>
                <w:szCs w:val="28"/>
              </w:rPr>
            </w:pPr>
            <w:r w:rsidRPr="00C52650">
              <w:rPr>
                <w:rFonts w:ascii="Comic Sans MS" w:hAnsi="Comic Sans MS"/>
                <w:i/>
                <w:sz w:val="30"/>
                <w:szCs w:val="30"/>
              </w:rPr>
              <w:t>Hello. Nice to meet you</w:t>
            </w:r>
          </w:p>
        </w:tc>
      </w:tr>
      <w:bookmarkEnd w:id="43"/>
    </w:tbl>
    <w:p w14:paraId="21E501DC" w14:textId="3A7561C7" w:rsidR="005024E3" w:rsidRPr="00C52650" w:rsidRDefault="005024E3">
      <w:pPr>
        <w:rPr>
          <w:rFonts w:cstheme="minorHAnsi"/>
          <w:b/>
          <w:bCs/>
          <w:sz w:val="12"/>
          <w:szCs w:val="18"/>
        </w:rPr>
      </w:pPr>
    </w:p>
    <w:p w14:paraId="3C5A4B41" w14:textId="14A7DEB8" w:rsidR="005024E3" w:rsidRDefault="005024E3" w:rsidP="005024E3">
      <w:pPr>
        <w:spacing w:after="0"/>
        <w:rPr>
          <w:rFonts w:cstheme="minorHAnsi"/>
          <w:b/>
          <w:bCs/>
          <w:sz w:val="32"/>
          <w:szCs w:val="44"/>
        </w:rPr>
      </w:pPr>
    </w:p>
    <w:p w14:paraId="28D10CDE" w14:textId="0717FDA2" w:rsidR="00874267" w:rsidRDefault="00446E40" w:rsidP="005024E3">
      <w:pPr>
        <w:spacing w:after="0"/>
        <w:rPr>
          <w:rFonts w:cstheme="minorHAnsi"/>
          <w:b/>
          <w:bCs/>
          <w:sz w:val="32"/>
          <w:szCs w:val="44"/>
        </w:rPr>
      </w:pPr>
      <w:r w:rsidRPr="00874267">
        <w:rPr>
          <w:rFonts w:ascii="Comic Sans MS" w:hAnsi="Comic Sans MS"/>
          <w:noProof/>
          <w:sz w:val="48"/>
          <w:lang w:eastAsia="en-AU"/>
        </w:rPr>
        <mc:AlternateContent>
          <mc:Choice Requires="wpg">
            <w:drawing>
              <wp:anchor distT="0" distB="0" distL="114300" distR="114300" simplePos="0" relativeHeight="253857792" behindDoc="0" locked="0" layoutInCell="1" allowOverlap="1" wp14:anchorId="74289A87" wp14:editId="44890F4C">
                <wp:simplePos x="0" y="0"/>
                <wp:positionH relativeFrom="margin">
                  <wp:posOffset>-26670</wp:posOffset>
                </wp:positionH>
                <wp:positionV relativeFrom="paragraph">
                  <wp:posOffset>139700</wp:posOffset>
                </wp:positionV>
                <wp:extent cx="914400" cy="580390"/>
                <wp:effectExtent l="0" t="0" r="0" b="0"/>
                <wp:wrapNone/>
                <wp:docPr id="1993759365" name="Group 1993759365"/>
                <wp:cNvGraphicFramePr/>
                <a:graphic xmlns:a="http://schemas.openxmlformats.org/drawingml/2006/main">
                  <a:graphicData uri="http://schemas.microsoft.com/office/word/2010/wordprocessingGroup">
                    <wpg:wgp>
                      <wpg:cNvGrpSpPr/>
                      <wpg:grpSpPr>
                        <a:xfrm>
                          <a:off x="0" y="0"/>
                          <a:ext cx="914400" cy="580390"/>
                          <a:chOff x="56230" y="6764"/>
                          <a:chExt cx="574091" cy="454998"/>
                        </a:xfrm>
                      </wpg:grpSpPr>
                      <pic:pic xmlns:pic="http://schemas.openxmlformats.org/drawingml/2006/picture">
                        <pic:nvPicPr>
                          <pic:cNvPr id="1013476880" name="Picture 1013476880"/>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56230" y="6764"/>
                            <a:ext cx="574091" cy="454998"/>
                          </a:xfrm>
                          <a:prstGeom prst="rect">
                            <a:avLst/>
                          </a:prstGeom>
                        </pic:spPr>
                      </pic:pic>
                      <wps:wsp>
                        <wps:cNvPr id="1419846822" name="Text Box 1419846822"/>
                        <wps:cNvSpPr txBox="1"/>
                        <wps:spPr>
                          <a:xfrm>
                            <a:off x="257162" y="109388"/>
                            <a:ext cx="167133" cy="270520"/>
                          </a:xfrm>
                          <a:prstGeom prst="rect">
                            <a:avLst/>
                          </a:prstGeom>
                          <a:solidFill>
                            <a:sysClr val="window" lastClr="FFFFFF"/>
                          </a:solidFill>
                          <a:ln w="6350">
                            <a:noFill/>
                          </a:ln>
                        </wps:spPr>
                        <wps:txbx>
                          <w:txbxContent>
                            <w:p w14:paraId="1D36F1A6" w14:textId="0BAF382A" w:rsidR="007D0951" w:rsidRPr="005024E3" w:rsidRDefault="007D0951" w:rsidP="00874267">
                              <w:pPr>
                                <w:ind w:right="-119" w:hanging="142"/>
                                <w:jc w:val="center"/>
                                <w:rPr>
                                  <w:b/>
                                  <w:bCs/>
                                  <w:sz w:val="24"/>
                                  <w:szCs w:val="24"/>
                                </w:rPr>
                              </w:pPr>
                              <w:r w:rsidRPr="005024E3">
                                <w:rPr>
                                  <w:b/>
                                  <w:bCs/>
                                  <w:sz w:val="24"/>
                                  <w:szCs w:val="24"/>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289A87" id="Group 1993759365" o:spid="_x0000_s1474" style="position:absolute;margin-left:-2.1pt;margin-top:11pt;width:1in;height:45.7pt;z-index:253857792;mso-position-horizontal-relative:margin;mso-width-relative:margin;mso-height-relative:margin" coordorigin="562,67" coordsize="5740,4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dl2lAMAADIIAAAOAAAAZHJzL2Uyb0RvYy54bWycVdtu2zgQfV9g/4HQ&#10;eyPJlm9CnMJNNkGBoDWaLPpMU5RFVCJZkr7163tISb4kWXTbAJGHHHI4c+Yc8vr9vqnJlhsrlJxH&#10;6VUSES6ZKoRcz6N/n+/fTSNiHZUFrZXk8+jAbfT+5u+/rnc65wNVqbrghiCItPlOz6PKOZ3HsWUV&#10;b6i9UppLOEtlGuowNOu4MHSH6E0dD5JkHO+UKbRRjFuL2bvWGd2E+GXJmftclpY7Us8j5ObC14Tv&#10;yn/jm2uarw3VlWBdGvQPsmiokDj0GOqOOko2RrwK1QhmlFWlu2KqiVVZCsZDDagmTV5U82DURoda&#10;1vlurY8wAdoXOP1xWPZp+2D0k14aILHTa2ARRr6WfWka/4ssyT5AdjhCxveOMEzO0ixLACyDazRN&#10;hrMOUlYBd79rNB4M4Yd7PBlnLd6s+qfbPppkySxtt2ejbDab+hVxf3Z8kZEWLMd/BwOsVzD8mi7Y&#10;5TaGR12Q5n/FaKj5ttHv0DFNnViJWrhDYB9645OS26VgS9MOgOjSEFFADUk6zCbj6RT1S9qA/Vjm&#10;TydnHpTrQ/hdbQzqa3xU7JslUt1WVK75wmoQGQEDOJfLYz+8SGBVC30v6tq3zttdqSD9C9K8gVZL&#10;yDvFNg2XrlWY4TWqVtJWQtuImJw3K47yzMfCdw7qdihNGyFd217rDHes8ueXyOMLcm+benSEpE95&#10;+hIsKPgG6d6iT8+9X5AHQBrrHrhqiDeQMBJBx2hOt4+2S6lfAtKdsggmhl4RuJZsDyFGr0D8LeU9&#10;VVRzpODDnvEkS2fTbDwdDHqePPsSP6g9SU+uoM+wzauVuD38HSV8uP/AbzCapGPEhf7SZDacBn3R&#10;vIcwHU/S4bDV32CSjAZBvkf9/SaENLeqFkVPPnuwt7UhW4q7F1d2oXYRqal1mJxH9+GvU/vFtlqS&#10;HW6L4SgJzZLKx2sJVEv06VStt9x+tQ9q89dMh9FKFQdAZBSaDu1Zze4FGPCIs5fU4H7HJN4s9xmf&#10;slY4TXVWRCplfrw179ej+fBGZIf3Yh7Z7xvqb5L6owQtwkWIByYMstEESBJz7lmde+SmuVWABQJC&#10;dsH0613dm6VRzVc8bQt/KlxUMpw9j1xv3jqM4MDTyPhiEez2gnqUTxrXWhrQ8/x+3n+lRncicGj9&#10;J9UT8ZUW2rVeJFItNk6VIgjFI92i2jUAoghWeJhgXbx85+Ow6vTU3/wEAAD//wMAUEsDBAoAAAAA&#10;AAAAIQBlU310vwwAAL8MAAAUAAAAZHJzL21lZGlhL2ltYWdlMS5wbmeJUE5HDQoaCgAAAA1JSERS&#10;AAABBgAAAMUIAwAAAIHgrKAAAAABc1JHQgCuzhzpAAAABGdBTUEAALGPC/xhBQAAAqZQTFRF////&#10;/v7+/f39/Pz86+vr19fXy8vLxsbGyMjI0tLS5ubm+fn5+vr67e3tgoKCAwMDAAAAAgICU1NT6enp&#10;+/v7Hx8fDg4OW1tbPT09AQEBGxsburq6+Pj4EhIS9fX1hISECQkJWFhYo6OjvLy8zc3N3d3d5+fn&#10;4uLi09PTwcHBra2tbm5uICAgYWFhVlZWBwcHVFRU9PT0bGxsHh4eLy8v9vb2Dw8PMjIyfHx8CwsL&#10;UVFRfX19np6eOzs7oqKiKioq8vLyjo6OUlJSjIyMXFxcgYGBR0dHSkpKpqamiYmJLi4uzs7O4+Pj&#10;JSUlS0tL6urq6Ojo7Ozs2dnZGBgYtbW1ubm5Ojo6rKysgICA5OTkv7+/7+/v7u7uNjY28PDwDAwM&#10;j4+PODg4QUFBlJSU4ODgMzMz9/f31NTULS0tFxcXs7OzQkJCEBAQCgoKX19fV1dXp6enn5+fJycn&#10;Pz8/KSkpw8PDg4ODZ2dn3NzcMDAwzMzM8/PzFBQUlZWVuLi4HBwc39/fb29vBAQEGhoaBQUFkZGR&#10;HR0dJCQkqKioIyMj0NDQmJiYY2NjkJCQWlpawsLCwMDAsLCwRkZGa2trNTU1MTExQ0NDq6urqamp&#10;RUVFvr6+xcXF2trar6+vvb29z8/PYmJiFhYWISEhFRUVXl5eampqTU1NNDQ0DQ0N8fHxu7u7PDw8&#10;h4eHsbGxe3t7rq6u4eHhycnJbW1tBgYGT09PUFBQjY2NYGBgt7e3i4uLCAgIExMTfn5+aGho1dXV&#10;c3Nzenp6ERERaWlpmpqaIiIitra23t7edXV1Tk5Ok5OTtLS0dnZ2SEhITExM1tbW2NjYXV1dpKSk&#10;nJycm5ubmZmZLCwsx8fH0dHRZGRkf39/xMTEeXl5OTk5ioqKsrKyZmZm5eXlAAAAzY4luQAAAOJ0&#10;Uk5T////////////////////////////////////////////////////////////////////////&#10;////////////////////////////////////////////////////////////////////////////&#10;////////////////////////////////////////////////////////////////////////////&#10;////////////////////////////////////////////////////////////////////////////&#10;AHAeuh8AAAAJcEhZcwAAIdUAACHVAQSctJ0AAAi0SURBVHhe7Z3LeeowEIVvCTTBlj7SA1uaoJDQ&#10;g7vg+7LLNntauZozRw/wA0OMRibz3xBbtkGa45E0ksXNP8dxHMdxHMdxHMdxHMdxnD/AfnsM7Jn6&#10;c+y/N312f0qOjzPNHmTHq96a44HWTnHuePWbMukG1/Ad70e/NdiduuN2v99vt93p8sWDibesHTsa&#10;p3xuefiG7yt/+eLRt4F2gQOPjXHlNTz2FnzSpsA3D03zw6sD90RbDdmmR5w89ygfPLJuaMzjTd4H&#10;3/cONSO1jM/c0xPfu/nkgbVCM56248L3b9YcZqdWgelniD3oeluIGBAdmX6OPT/lzPTaYPF/HwPF&#10;/pbJdcGyL1Gpo0Osr4HYsuRM/ha2EGsbeXZa7OVCQHa8JybXAbuIJQtN95oXjLcBw55lqzIbiPXo&#10;wBrB1HLox66lXvC2MbUk+sHr0OF1KkQdfheOVUKLysTSvPTDl0QL+rJARz+eiXbR2ZKRmcYFeGWV&#10;W44jCvnK0aDGD41PzaGMr50k0dDsdf62ACjhqz1Wx+9MtIgG/ky8DuTSsA4oXgV3RT7NRtUoXY0n&#10;TTpmYaI1tO1i4rXo9AMTjYGiVQp0kVeTgwsETrXmTTU+YaIp6hYMuTUYRKG6VlySAB243xC1i4UY&#10;pblnFwjtqrZZkmFz7lC/UOifG1sPg26i8mNGybIxd7AoUnvugLnoCxPVkEybcgebAmGtWEsjLBsZ&#10;WnMHrEkxmA9Cw9zOdL2UxuKuYH62nRDKrDSScTO1AqtRuF8XzL/8MGGNlMXonhhm3UOKYjTmxbiW&#10;+8bgAYpRe424rY2lQKZ3RPJuwx1MS2Ka+RVSELPpMPQVLSwURNNg90hRcq8+qBsAAxzuGyC5t1Ar&#10;ENhz34BWukwphpajchXdIz9MviBtixRDBhThttQcV+CBjQgh2waeX0kxEjxWAWa4QaUwH2XqU7QE&#10;j74efW6c4FEjrr9jGqg2Od3L2S6i5qLgEjsZzGIX5r7ZfJ26jt+AqS3D5XjSJYiCxWQ9FyhuPk/A&#10;Sobu2HXH9EVFnlyS/eSHsmk8dKpCvCfVZoKSDEGF8Nqiw7gzunhq7DFpEr/kQRF+bL1BX3pgytKf&#10;J7xlcrzCpaqqQPgxlAEaoGqoQ/D8IJeHdfiafAcy3In5ESMZdmI/RAg/99eNnh+Ms073VbgE48UR&#10;9EUZLNoGdQZ5aSF4xSAPhheTc4vIjT1ExM4b4Ax8oaGeqs3Hh6pFUSX691e7SrGdDYO8jGRQb4g6&#10;sJ3sN5PZiIfmybIK+/6HIitRocRMhuQM2kTgKK9JlEY84A5fSbJ9vzIhVhHLxQmSO1AGk7ZBlcBO&#10;h9L1anSXdci23SUrNuBDyB4KBGKdsPYGbGRnpFocCpO4vctHuvK7/x7kE8KmJIDCKNKubQBhB+Xr&#10;N/B5OcjsMubJnIFRm+Rypu0Fxj2FbuAOw5OTeWgwHQsUpOsGoi50E+oM9Af9sWwbBtyBVxXTo7kf&#10;nSlDl64rnCseQ/YigBC3AdO2AV6g2/BLjseve2WTc8Qwc+byHFc+b/OHpNk+yaOwPrqEnQwK3QF6&#10;oLPgZefChFjBP+fNS6R2dpc+o3CQAM0v1TD3Bm6wKyd4WRE953XtWZop8kekmpU+DP8lFS3PrhBe&#10;DbQNEEPACV6Xb2BuJJ+VIdcOyUFGlqUzYKeBtkFFCCncK15XdHZPy8Bt0WNIBrBdSVLYxg3RDVSQ&#10;m1rR7yHSzhQDzlMEEoHkCxCBShh5A+MGuIJKITtyhtcVYULe6QWZAxQ1gNv8PkQNancGohi2DawL&#10;qgQScibWhaG7OkeGoffF+AGTb7T+yhks24boCVAAWzkTi1zEC9wOxcZ9BmRIkQQy4P0PUAPZmMkQ&#10;rY9yyFYaqliSXYoS+nZN0r889TrSBstEbIlqYdc2RONVAWxlDXe8c0XgwO3DMuS4gVtZ2SKzb2J6&#10;fCl2bUM0XhVAQp7zRidI1jwcN0Tri8Eppx0gM8xOAlANQ2+I5kc9jqUMeaIhTxrMlCG6UY7AYqsS&#10;vQFkVwiYxQ25LuRdqbsqQzksGjBriiHZftRFIHMwmgqEDZ2hAW9Ie8cOdwuXFbU0WzU1dZ0pAof8&#10;BpWSPQVNV3SvhbZB98JWCqMVOo+pi0h4Tn8Z6DeNkTJuiH6gGHkD4gatDPrCPzmTOgiSTMlN5R2K&#10;IenNjKxGkdl4RdKGY4pSA0XO3Nzy3FTm6YN75Atv407JIJkeXvoTsPSG9MKG3sDrIoVJ3N4nD6Vu&#10;p6Ylg2h5JqRt2wZ9RXcYkCH3/bNnZK8WAtx8nkz7cr6BYlASI29ATxFeqULITjkLpxTJR+5U0cBc&#10;f98T6/Bg940QppUi/qIY0k5dzTcWPj0zaFDGH/xK3jCe0BnsZKDtyR3CVk7wsh4DT3ImGF1VJll8&#10;JOMVSbGnMGgbYLn+5j85wctumV690qfX7xJkT9vTT8CwUlw7gy56GVnV8lCVEEbfIJnD8IKghF2l&#10;uHUG1ImRmzh2fJyx5VLInT4gv9QZDHuKYDjtVzUmvubyzH/BUzzwKUHNE8NpP3cog0XbQAGoBco3&#10;PHh6bqH9VU+ZQfawX4himHqDCqBa4AQvumHEoOfA8ArWRwlkazimUAlKZ5i/oOUXIH/VQH6pGLY9&#10;RfYGHOU1LwZZwXgSlDBsGwp30CpRqRD4zzu4UpjOYOwN/K2jiUrOQHfA1CxEkF9mMkAD/a1hdDUV&#10;qMMnHQG00FPUbBiALpSVydnoD4ZtQ3QG/XNg1UogqA7aX0AIw7ZBnYHr5+fNOi8HMt2c47dr7NoG&#10;dQZtHKurEHWIjy3s2gbxhPitzHlr3JZFvTBw/rBrG4IG+S8Q81xl2ECU1PaGkioh9CDRGROGMvCE&#10;DfGbf6RapUh/GlFp4S9FFkXikQowQ6F+9zCOloiJCqBNfmI26dUcKrvm9nC4ebLoOI7jOI7jOI7j&#10;OI7jOI7jOI7jOI7jOI7jOI7jOI7jOI7jOI7jOI7zHP/+/QfM2UlL00l8LQAAAABJRU5ErkJgglBL&#10;AwQUAAYACAAAACEAmYjI8OAAAAAJAQAADwAAAGRycy9kb3ducmV2LnhtbEyPzWrDMBCE74W+g9hC&#10;b4n8k5bWtRxCaHsKhSaFkNvG2tgmlmQsxXbevptTe9thhtn58uVkWjFQ7xtnFcTzCATZ0unGVgp+&#10;dh+zFxA+oNXYOksKruRhWdzf5ZhpN9pvGrahElxifYYK6hC6TEpf1mTQz11Hlr2T6w0Gln0ldY8j&#10;l5tWJlH0LA02lj/U2NG6pvK8vRgFnyOOqzR+Hzbn0/p62D197TcxKfX4MK3eQASawl8YbvN5OhS8&#10;6eguVnvRKpgtEk4qSBJGuvnpK6Mc+YjTBcgil/8Jil8AAAD//wMAUEsDBBQABgAIAAAAIQCaxToJ&#10;AwEAAOkBAAAZAAAAZHJzL19yZWxzL2Uyb0RvYy54bWwucmVsc6yRwUoDMRCG74LvEHLfzW6FWqTZ&#10;XlTowYvUBxiT2SR0MwlJKrtvb1QKFgpevARmhvn+/59sd7Of2Aem7AJJ3rcdZ0gqaEdG8rfDc7Ph&#10;LBcgDVMglHzBzHfD7c32FScodSlbFzOrFMqS21LigxBZWfSQ2xCR6mQMyUOpZTIigjqCQbHqurVI&#10;vxl8uGCyvZY87fWKs8MSq/Lf7DCOTuFjUCePVK5ICFtJaXJ0rFBIBssPNlfP0c3wDkurghdIwiLo&#10;aGvk3ORwIt2YhEt9YGn6u26zvl+LM+Ml6GrvaS6YCCYurufo/zOH8/WGZ33JPWoH4rvZt5HMlwdx&#10;8UHDJwAAAP//AwBQSwECLQAUAAYACAAAACEAsYJntgoBAAATAgAAEwAAAAAAAAAAAAAAAAAAAAAA&#10;W0NvbnRlbnRfVHlwZXNdLnhtbFBLAQItABQABgAIAAAAIQA4/SH/1gAAAJQBAAALAAAAAAAAAAAA&#10;AAAAADsBAABfcmVscy8ucmVsc1BLAQItABQABgAIAAAAIQAGgdl2lAMAADIIAAAOAAAAAAAAAAAA&#10;AAAAADoCAABkcnMvZTJvRG9jLnhtbFBLAQItAAoAAAAAAAAAIQBlU310vwwAAL8MAAAUAAAAAAAA&#10;AAAAAAAAAPoFAABkcnMvbWVkaWEvaW1hZ2UxLnBuZ1BLAQItABQABgAIAAAAIQCZiMjw4AAAAAkB&#10;AAAPAAAAAAAAAAAAAAAAAOsSAABkcnMvZG93bnJldi54bWxQSwECLQAUAAYACAAAACEAmsU6CQMB&#10;AADpAQAAGQAAAAAAAAAAAAAAAAD4EwAAZHJzL19yZWxzL2Uyb0RvYy54bWwucmVsc1BLBQYAAAAA&#10;BgAGAHwBAAAyFQAAAAA=&#10;">
                <v:shape id="Picture 1013476880" o:spid="_x0000_s1475" type="#_x0000_t75" style="position:absolute;left:562;top:67;width:5741;height: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JSmzQAAAOMAAAAPAAAAZHJzL2Rvd25yZXYueG1sRI9BT8JA&#10;EIXvJv6HzZh4ky0i0FQWgoqBQAwBPHicdIe2sTvbdFco/545kHicmTfvvW8y61ytTtSGyrOBfi8B&#10;RZx7W3Fh4Pvw+ZSCChHZYu2ZDFwowGx6fzfBzPoz7+i0j4USEw4ZGihjbDKtQ16Sw9DzDbHcjr51&#10;GGVsC21bPIu5q/Vzkoy0w4olocSG3kvKf/d/zsCq+VgM6Ligr816WPys35bbzXxpzONDN38FFamL&#10;/+Lb98pK/aQ/eBmP0lQohEkWoKdXAAAA//8DAFBLAQItABQABgAIAAAAIQDb4fbL7gAAAIUBAAAT&#10;AAAAAAAAAAAAAAAAAAAAAABbQ29udGVudF9UeXBlc10ueG1sUEsBAi0AFAAGAAgAAAAhAFr0LFu/&#10;AAAAFQEAAAsAAAAAAAAAAAAAAAAAHwEAAF9yZWxzLy5yZWxzUEsBAi0AFAAGAAgAAAAhAFYQlKbN&#10;AAAA4wAAAA8AAAAAAAAAAAAAAAAABwIAAGRycy9kb3ducmV2LnhtbFBLBQYAAAAAAwADALcAAAAB&#10;AwAAAAA=&#10;">
                  <v:imagedata r:id="rId461" o:title=""/>
                </v:shape>
                <v:shape id="Text Box 1419846822" o:spid="_x0000_s1476" type="#_x0000_t202" style="position:absolute;left:2571;top:1093;width:1671;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xIyyQAAAOMAAAAPAAAAZHJzL2Rvd25yZXYueG1sRE9fS8Mw&#10;EH8X9h3CDXxz6coYtS4bMhQ3sEyr4OvRnG1dcylJXOs+vRkIPt7v/602o+nEiZxvLSuYzxIQxJXV&#10;LdcK3t8ebzIQPiBr7CyTgh/ysFlPrlaYazvwK53KUIsYwj5HBU0IfS6lrxoy6Ge2J47cp3UGQzxd&#10;LbXDIYabTqZJspQGW44NDfa0bag6lt9GwcdQPrnDfv/10u+K8+FcFs/0UCh1PR3v70AEGsO/+M+9&#10;03H+Yn6bLZZZmsLlpwiAXP8CAAD//wMAUEsBAi0AFAAGAAgAAAAhANvh9svuAAAAhQEAABMAAAAA&#10;AAAAAAAAAAAAAAAAAFtDb250ZW50X1R5cGVzXS54bWxQSwECLQAUAAYACAAAACEAWvQsW78AAAAV&#10;AQAACwAAAAAAAAAAAAAAAAAfAQAAX3JlbHMvLnJlbHNQSwECLQAUAAYACAAAACEAxMsSMskAAADj&#10;AAAADwAAAAAAAAAAAAAAAAAHAgAAZHJzL2Rvd25yZXYueG1sUEsFBgAAAAADAAMAtwAAAP0CAAAA&#10;AA==&#10;" fillcolor="window" stroked="f" strokeweight=".5pt">
                  <v:textbox>
                    <w:txbxContent>
                      <w:p w14:paraId="1D36F1A6" w14:textId="0BAF382A" w:rsidR="007D0951" w:rsidRPr="005024E3" w:rsidRDefault="007D0951" w:rsidP="00874267">
                        <w:pPr>
                          <w:ind w:right="-119" w:hanging="142"/>
                          <w:jc w:val="center"/>
                          <w:rPr>
                            <w:b/>
                            <w:bCs/>
                            <w:sz w:val="24"/>
                            <w:szCs w:val="24"/>
                          </w:rPr>
                        </w:pPr>
                        <w:r w:rsidRPr="005024E3">
                          <w:rPr>
                            <w:b/>
                            <w:bCs/>
                            <w:sz w:val="24"/>
                            <w:szCs w:val="24"/>
                          </w:rPr>
                          <w:t>11</w:t>
                        </w:r>
                      </w:p>
                    </w:txbxContent>
                  </v:textbox>
                </v:shape>
                <w10:wrap anchorx="margin"/>
              </v:group>
            </w:pict>
          </mc:Fallback>
        </mc:AlternateContent>
      </w:r>
    </w:p>
    <w:p w14:paraId="2664A0D7" w14:textId="7864E5AC" w:rsidR="00874267" w:rsidRPr="00655F0F" w:rsidRDefault="007D0951" w:rsidP="00446E40">
      <w:pPr>
        <w:spacing w:after="360"/>
        <w:rPr>
          <w:rFonts w:ascii="Comic Sans MS" w:hAnsi="Comic Sans MS" w:cstheme="minorHAnsi"/>
          <w:b/>
          <w:bCs/>
          <w:sz w:val="32"/>
          <w:szCs w:val="44"/>
        </w:rPr>
      </w:pPr>
      <w:r>
        <w:rPr>
          <w:rFonts w:cstheme="minorHAnsi"/>
          <w:b/>
          <w:bCs/>
          <w:sz w:val="32"/>
          <w:szCs w:val="44"/>
        </w:rPr>
        <w:tab/>
      </w:r>
      <w:r>
        <w:rPr>
          <w:rFonts w:cstheme="minorHAnsi"/>
          <w:b/>
          <w:bCs/>
          <w:sz w:val="32"/>
          <w:szCs w:val="44"/>
        </w:rPr>
        <w:tab/>
      </w:r>
      <w:r w:rsidRPr="00655F0F">
        <w:rPr>
          <w:rFonts w:ascii="Comic Sans MS" w:hAnsi="Comic Sans MS" w:cstheme="minorHAnsi"/>
          <w:b/>
          <w:bCs/>
        </w:rPr>
        <w:t>Neighbours - Sunday</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96"/>
        <w:gridCol w:w="1843"/>
        <w:gridCol w:w="5103"/>
      </w:tblGrid>
      <w:tr w:rsidR="007D0951" w14:paraId="28DF4308" w14:textId="77777777" w:rsidTr="00EF54B9">
        <w:trPr>
          <w:trHeight w:val="4892"/>
        </w:trPr>
        <w:tc>
          <w:tcPr>
            <w:tcW w:w="1696" w:type="dxa"/>
            <w:shd w:val="clear" w:color="auto" w:fill="F2F2F2" w:themeFill="background1" w:themeFillShade="F2"/>
            <w:vAlign w:val="center"/>
          </w:tcPr>
          <w:p w14:paraId="74CF025D" w14:textId="4DAC85BA" w:rsidR="007D0951" w:rsidRPr="00446E40" w:rsidRDefault="005024E3" w:rsidP="002A7E4F">
            <w:pPr>
              <w:spacing w:before="120"/>
              <w:ind w:right="35" w:hanging="142"/>
              <w:jc w:val="center"/>
              <w:rPr>
                <w:rFonts w:ascii="Comic Sans MS" w:hAnsi="Comic Sans MS"/>
                <w:color w:val="C00000"/>
                <w:szCs w:val="28"/>
              </w:rPr>
            </w:pPr>
            <w:r w:rsidRPr="00446E40">
              <w:rPr>
                <w:rFonts w:ascii="Comic Sans MS" w:hAnsi="Comic Sans MS"/>
                <w:szCs w:val="28"/>
              </w:rPr>
              <w:t xml:space="preserve">Page </w:t>
            </w:r>
            <w:r w:rsidR="007D0951" w:rsidRPr="00446E40">
              <w:rPr>
                <w:rFonts w:ascii="Comic Sans MS" w:hAnsi="Comic Sans MS"/>
                <w:szCs w:val="28"/>
              </w:rPr>
              <w:t>28</w:t>
            </w:r>
          </w:p>
        </w:tc>
        <w:tc>
          <w:tcPr>
            <w:tcW w:w="1843" w:type="dxa"/>
          </w:tcPr>
          <w:p w14:paraId="449AAEDC" w14:textId="77777777" w:rsidR="007D0951" w:rsidRPr="00446E40" w:rsidRDefault="007D0951" w:rsidP="002A7E4F">
            <w:pPr>
              <w:tabs>
                <w:tab w:val="left" w:pos="457"/>
                <w:tab w:val="left" w:pos="599"/>
                <w:tab w:val="left" w:pos="1024"/>
              </w:tabs>
              <w:spacing w:before="120" w:line="360" w:lineRule="auto"/>
              <w:ind w:right="174" w:hanging="142"/>
              <w:jc w:val="right"/>
              <w:rPr>
                <w:rFonts w:ascii="Comic Sans MS" w:hAnsi="Comic Sans MS"/>
                <w:color w:val="C00000"/>
                <w:szCs w:val="28"/>
              </w:rPr>
            </w:pPr>
            <w:r w:rsidRPr="00446E40">
              <w:rPr>
                <w:rFonts w:ascii="Comic Sans MS" w:hAnsi="Comic Sans MS"/>
                <w:color w:val="C00000"/>
                <w:szCs w:val="28"/>
              </w:rPr>
              <w:t>Pam</w:t>
            </w:r>
          </w:p>
          <w:p w14:paraId="7D32F82C" w14:textId="77777777" w:rsidR="007D0951" w:rsidRPr="00446E40" w:rsidRDefault="007D0951" w:rsidP="002A7E4F">
            <w:pPr>
              <w:tabs>
                <w:tab w:val="left" w:pos="457"/>
                <w:tab w:val="left" w:pos="599"/>
                <w:tab w:val="left" w:pos="1024"/>
              </w:tabs>
              <w:spacing w:line="360" w:lineRule="auto"/>
              <w:ind w:right="174" w:hanging="142"/>
              <w:jc w:val="right"/>
              <w:rPr>
                <w:rFonts w:ascii="Comic Sans MS" w:hAnsi="Comic Sans MS"/>
                <w:color w:val="2E74B5" w:themeColor="accent5" w:themeShade="BF"/>
                <w:szCs w:val="28"/>
              </w:rPr>
            </w:pPr>
          </w:p>
          <w:p w14:paraId="4FE792DF" w14:textId="77777777" w:rsidR="007D0951" w:rsidRPr="00446E40" w:rsidRDefault="007D0951" w:rsidP="00287EA1">
            <w:pPr>
              <w:tabs>
                <w:tab w:val="left" w:pos="457"/>
                <w:tab w:val="left" w:pos="599"/>
                <w:tab w:val="left" w:pos="1024"/>
              </w:tabs>
              <w:spacing w:before="120" w:line="360" w:lineRule="auto"/>
              <w:ind w:right="174" w:hanging="142"/>
              <w:jc w:val="right"/>
              <w:rPr>
                <w:rFonts w:ascii="Comic Sans MS" w:hAnsi="Comic Sans MS"/>
                <w:color w:val="008A3E"/>
                <w:szCs w:val="28"/>
              </w:rPr>
            </w:pPr>
            <w:r w:rsidRPr="00446E40">
              <w:rPr>
                <w:rFonts w:ascii="Comic Sans MS" w:hAnsi="Comic Sans MS"/>
                <w:color w:val="008A3E"/>
                <w:szCs w:val="28"/>
              </w:rPr>
              <w:t>San</w:t>
            </w:r>
          </w:p>
          <w:p w14:paraId="01FA4FFB" w14:textId="77777777" w:rsidR="007D0951" w:rsidRPr="00446E40" w:rsidRDefault="007D0951" w:rsidP="002A7E4F">
            <w:pPr>
              <w:tabs>
                <w:tab w:val="left" w:pos="457"/>
                <w:tab w:val="left" w:pos="599"/>
                <w:tab w:val="left" w:pos="1024"/>
              </w:tabs>
              <w:spacing w:line="360" w:lineRule="auto"/>
              <w:ind w:right="174" w:hanging="142"/>
              <w:jc w:val="right"/>
              <w:rPr>
                <w:rFonts w:ascii="Comic Sans MS" w:hAnsi="Comic Sans MS"/>
                <w:color w:val="C45911" w:themeColor="accent2" w:themeShade="BF"/>
                <w:szCs w:val="28"/>
              </w:rPr>
            </w:pPr>
          </w:p>
          <w:p w14:paraId="7ADAF0ED" w14:textId="77777777" w:rsidR="007D0951" w:rsidRPr="00446E40" w:rsidRDefault="007D0951" w:rsidP="00287EA1">
            <w:pPr>
              <w:tabs>
                <w:tab w:val="left" w:pos="457"/>
                <w:tab w:val="left" w:pos="599"/>
                <w:tab w:val="left" w:pos="1024"/>
              </w:tabs>
              <w:spacing w:before="120" w:line="360" w:lineRule="auto"/>
              <w:ind w:right="174" w:hanging="142"/>
              <w:jc w:val="right"/>
              <w:rPr>
                <w:rFonts w:ascii="Comic Sans MS" w:hAnsi="Comic Sans MS"/>
                <w:color w:val="C00000"/>
                <w:szCs w:val="28"/>
              </w:rPr>
            </w:pPr>
            <w:r w:rsidRPr="00446E40">
              <w:rPr>
                <w:rFonts w:ascii="Comic Sans MS" w:hAnsi="Comic Sans MS"/>
                <w:color w:val="C00000"/>
                <w:szCs w:val="28"/>
              </w:rPr>
              <w:t>Pam</w:t>
            </w:r>
          </w:p>
          <w:p w14:paraId="3C599C67" w14:textId="77777777" w:rsidR="007D0951" w:rsidRPr="00446E40" w:rsidRDefault="007D0951" w:rsidP="002A7E4F">
            <w:pPr>
              <w:tabs>
                <w:tab w:val="left" w:pos="457"/>
                <w:tab w:val="left" w:pos="599"/>
                <w:tab w:val="left" w:pos="1024"/>
              </w:tabs>
              <w:spacing w:line="360" w:lineRule="auto"/>
              <w:ind w:right="174" w:hanging="142"/>
              <w:jc w:val="right"/>
              <w:rPr>
                <w:rFonts w:ascii="Comic Sans MS" w:hAnsi="Comic Sans MS"/>
                <w:color w:val="008A3E"/>
                <w:szCs w:val="28"/>
              </w:rPr>
            </w:pPr>
            <w:r w:rsidRPr="00446E40">
              <w:rPr>
                <w:rFonts w:ascii="Comic Sans MS" w:hAnsi="Comic Sans MS"/>
                <w:color w:val="7030A0"/>
                <w:szCs w:val="28"/>
              </w:rPr>
              <w:t xml:space="preserve"> </w:t>
            </w:r>
            <w:r w:rsidRPr="00446E40">
              <w:rPr>
                <w:rFonts w:ascii="Comic Sans MS" w:hAnsi="Comic Sans MS"/>
                <w:color w:val="008A3E"/>
                <w:szCs w:val="28"/>
              </w:rPr>
              <w:t>San</w:t>
            </w:r>
          </w:p>
          <w:p w14:paraId="54D1DFFA" w14:textId="77777777" w:rsidR="007D0951" w:rsidRPr="00446E40" w:rsidRDefault="007D0951" w:rsidP="002A7E4F">
            <w:pPr>
              <w:tabs>
                <w:tab w:val="left" w:pos="457"/>
                <w:tab w:val="left" w:pos="599"/>
                <w:tab w:val="left" w:pos="1024"/>
              </w:tabs>
              <w:spacing w:line="360" w:lineRule="auto"/>
              <w:ind w:right="174" w:hanging="142"/>
              <w:jc w:val="right"/>
              <w:rPr>
                <w:rFonts w:ascii="Comic Sans MS" w:hAnsi="Comic Sans MS"/>
                <w:color w:val="C45911" w:themeColor="accent2" w:themeShade="BF"/>
                <w:szCs w:val="28"/>
              </w:rPr>
            </w:pPr>
          </w:p>
          <w:p w14:paraId="128A5B61" w14:textId="77777777" w:rsidR="007D0951" w:rsidRPr="00446E40" w:rsidRDefault="007D0951" w:rsidP="002A7E4F">
            <w:pPr>
              <w:tabs>
                <w:tab w:val="left" w:pos="457"/>
                <w:tab w:val="left" w:pos="599"/>
                <w:tab w:val="left" w:pos="1024"/>
              </w:tabs>
              <w:spacing w:line="360" w:lineRule="auto"/>
              <w:ind w:right="174" w:hanging="142"/>
              <w:jc w:val="right"/>
              <w:rPr>
                <w:rFonts w:ascii="Comic Sans MS" w:hAnsi="Comic Sans MS"/>
                <w:color w:val="7030A0"/>
                <w:szCs w:val="28"/>
              </w:rPr>
            </w:pPr>
          </w:p>
          <w:p w14:paraId="60E05EBE" w14:textId="77777777" w:rsidR="007D0951" w:rsidRPr="00446E40" w:rsidRDefault="007D0951" w:rsidP="00287EA1">
            <w:pPr>
              <w:tabs>
                <w:tab w:val="left" w:pos="457"/>
                <w:tab w:val="left" w:pos="599"/>
                <w:tab w:val="left" w:pos="1024"/>
              </w:tabs>
              <w:spacing w:before="120" w:line="360" w:lineRule="auto"/>
              <w:ind w:right="174" w:hanging="142"/>
              <w:jc w:val="right"/>
              <w:rPr>
                <w:rFonts w:ascii="Comic Sans MS" w:hAnsi="Comic Sans MS"/>
                <w:color w:val="C00000"/>
                <w:szCs w:val="28"/>
              </w:rPr>
            </w:pPr>
            <w:r w:rsidRPr="00446E40">
              <w:rPr>
                <w:rFonts w:ascii="Comic Sans MS" w:hAnsi="Comic Sans MS"/>
                <w:color w:val="C00000"/>
                <w:szCs w:val="28"/>
              </w:rPr>
              <w:t>Pam</w:t>
            </w:r>
          </w:p>
          <w:p w14:paraId="1A9F9C4E" w14:textId="77777777" w:rsidR="007D0951" w:rsidRPr="00446E40" w:rsidRDefault="007D0951" w:rsidP="002A7E4F">
            <w:pPr>
              <w:tabs>
                <w:tab w:val="left" w:pos="457"/>
                <w:tab w:val="left" w:pos="599"/>
                <w:tab w:val="left" w:pos="1024"/>
              </w:tabs>
              <w:spacing w:line="360" w:lineRule="auto"/>
              <w:ind w:right="174" w:hanging="142"/>
              <w:jc w:val="right"/>
              <w:rPr>
                <w:rFonts w:ascii="Comic Sans MS" w:hAnsi="Comic Sans MS"/>
                <w:color w:val="7030A0"/>
                <w:szCs w:val="28"/>
              </w:rPr>
            </w:pPr>
            <w:r w:rsidRPr="00446E40">
              <w:rPr>
                <w:rFonts w:ascii="Comic Sans MS" w:hAnsi="Comic Sans MS"/>
                <w:color w:val="7030A0"/>
                <w:szCs w:val="28"/>
              </w:rPr>
              <w:t xml:space="preserve"> </w:t>
            </w:r>
          </w:p>
          <w:p w14:paraId="783C2AC8" w14:textId="77777777" w:rsidR="007D0951" w:rsidRPr="00446E40" w:rsidRDefault="007D0951" w:rsidP="00287EA1">
            <w:pPr>
              <w:tabs>
                <w:tab w:val="left" w:pos="457"/>
                <w:tab w:val="left" w:pos="599"/>
                <w:tab w:val="left" w:pos="1024"/>
              </w:tabs>
              <w:spacing w:before="120" w:line="360" w:lineRule="auto"/>
              <w:ind w:right="174" w:hanging="142"/>
              <w:jc w:val="right"/>
              <w:rPr>
                <w:rFonts w:ascii="Comic Sans MS" w:hAnsi="Comic Sans MS"/>
                <w:color w:val="7030A0"/>
                <w:szCs w:val="28"/>
              </w:rPr>
            </w:pPr>
            <w:r w:rsidRPr="00446E40">
              <w:rPr>
                <w:rFonts w:ascii="Comic Sans MS" w:hAnsi="Comic Sans MS"/>
                <w:color w:val="008A3E"/>
                <w:szCs w:val="28"/>
              </w:rPr>
              <w:t>San</w:t>
            </w:r>
          </w:p>
        </w:tc>
        <w:tc>
          <w:tcPr>
            <w:tcW w:w="5103" w:type="dxa"/>
          </w:tcPr>
          <w:p w14:paraId="374241AE" w14:textId="77777777" w:rsidR="007D0951" w:rsidRPr="00C52650" w:rsidRDefault="007D0951" w:rsidP="002A7E4F">
            <w:pPr>
              <w:spacing w:before="120" w:line="360" w:lineRule="auto"/>
              <w:ind w:left="180" w:right="-299" w:hanging="6"/>
              <w:rPr>
                <w:rFonts w:ascii="Comic Sans MS" w:hAnsi="Comic Sans MS"/>
                <w:sz w:val="30"/>
                <w:szCs w:val="30"/>
              </w:rPr>
            </w:pPr>
            <w:r w:rsidRPr="00C52650">
              <w:rPr>
                <w:rFonts w:ascii="Comic Sans MS" w:hAnsi="Comic Sans MS"/>
                <w:sz w:val="30"/>
                <w:szCs w:val="30"/>
              </w:rPr>
              <w:t>Hello.</w:t>
            </w:r>
            <w:r w:rsidRPr="00C52650">
              <w:rPr>
                <w:rFonts w:ascii="Comic Sans MS" w:hAnsi="Comic Sans MS"/>
                <w:sz w:val="30"/>
                <w:szCs w:val="30"/>
              </w:rPr>
              <w:br/>
              <w:t>My name is Pam.</w:t>
            </w:r>
          </w:p>
          <w:p w14:paraId="03DE6FFB" w14:textId="77777777" w:rsidR="007D0951" w:rsidRPr="00C52650" w:rsidRDefault="007D0951" w:rsidP="002A7E4F">
            <w:pPr>
              <w:spacing w:before="20" w:line="360" w:lineRule="auto"/>
              <w:ind w:right="-299" w:firstLine="174"/>
              <w:rPr>
                <w:rFonts w:ascii="Comic Sans MS" w:hAnsi="Comic Sans MS"/>
                <w:i/>
                <w:sz w:val="30"/>
                <w:szCs w:val="30"/>
              </w:rPr>
            </w:pPr>
            <w:r w:rsidRPr="00C52650">
              <w:rPr>
                <w:rFonts w:ascii="Comic Sans MS" w:hAnsi="Comic Sans MS"/>
                <w:i/>
                <w:sz w:val="30"/>
                <w:szCs w:val="30"/>
              </w:rPr>
              <w:t>Hi</w:t>
            </w:r>
          </w:p>
          <w:p w14:paraId="077A9367" w14:textId="77777777" w:rsidR="007D0951" w:rsidRPr="00C52650" w:rsidRDefault="007D0951" w:rsidP="002A7E4F">
            <w:pPr>
              <w:spacing w:line="360" w:lineRule="auto"/>
              <w:ind w:right="-299" w:firstLine="174"/>
              <w:rPr>
                <w:rFonts w:ascii="Comic Sans MS" w:hAnsi="Comic Sans MS"/>
                <w:i/>
                <w:sz w:val="30"/>
                <w:szCs w:val="30"/>
              </w:rPr>
            </w:pPr>
            <w:r w:rsidRPr="00C52650">
              <w:rPr>
                <w:rFonts w:ascii="Comic Sans MS" w:hAnsi="Comic Sans MS"/>
                <w:i/>
                <w:sz w:val="30"/>
                <w:szCs w:val="30"/>
              </w:rPr>
              <w:t>My name is San.</w:t>
            </w:r>
          </w:p>
          <w:p w14:paraId="04759822" w14:textId="77777777" w:rsidR="007D0951" w:rsidRPr="00C52650" w:rsidRDefault="007D0951" w:rsidP="002A7E4F">
            <w:pPr>
              <w:spacing w:line="360" w:lineRule="auto"/>
              <w:ind w:right="-299" w:firstLine="174"/>
              <w:rPr>
                <w:rFonts w:ascii="Comic Sans MS" w:hAnsi="Comic Sans MS"/>
                <w:sz w:val="30"/>
                <w:szCs w:val="30"/>
              </w:rPr>
            </w:pPr>
            <w:r w:rsidRPr="00C52650">
              <w:rPr>
                <w:rFonts w:ascii="Comic Sans MS" w:hAnsi="Comic Sans MS"/>
                <w:sz w:val="30"/>
                <w:szCs w:val="30"/>
              </w:rPr>
              <w:t xml:space="preserve">I live in unit 5. </w:t>
            </w:r>
          </w:p>
          <w:p w14:paraId="2E5A0F4B" w14:textId="77777777" w:rsidR="007D0951" w:rsidRPr="00C52650" w:rsidRDefault="007D0951" w:rsidP="002A7E4F">
            <w:pPr>
              <w:spacing w:line="360" w:lineRule="auto"/>
              <w:ind w:right="-299" w:firstLine="174"/>
              <w:rPr>
                <w:rFonts w:ascii="Comic Sans MS" w:hAnsi="Comic Sans MS"/>
                <w:i/>
                <w:sz w:val="30"/>
                <w:szCs w:val="30"/>
              </w:rPr>
            </w:pPr>
            <w:r w:rsidRPr="00C52650">
              <w:rPr>
                <w:rFonts w:ascii="Comic Sans MS" w:hAnsi="Comic Sans MS"/>
                <w:i/>
                <w:sz w:val="30"/>
                <w:szCs w:val="30"/>
              </w:rPr>
              <w:t>We live in unit 4.</w:t>
            </w:r>
          </w:p>
          <w:p w14:paraId="500979E6" w14:textId="77777777" w:rsidR="007D0951" w:rsidRPr="00C52650" w:rsidRDefault="007D0951" w:rsidP="002A7E4F">
            <w:pPr>
              <w:spacing w:line="360" w:lineRule="auto"/>
              <w:ind w:right="-299" w:firstLine="174"/>
              <w:rPr>
                <w:rFonts w:ascii="Comic Sans MS" w:hAnsi="Comic Sans MS"/>
                <w:i/>
                <w:sz w:val="30"/>
                <w:szCs w:val="30"/>
              </w:rPr>
            </w:pPr>
            <w:r w:rsidRPr="00C52650">
              <w:rPr>
                <w:rFonts w:ascii="Comic Sans MS" w:hAnsi="Comic Sans MS"/>
                <w:i/>
                <w:sz w:val="30"/>
                <w:szCs w:val="30"/>
              </w:rPr>
              <w:t>This is my mother Zarni</w:t>
            </w:r>
          </w:p>
          <w:p w14:paraId="16965B9A" w14:textId="77777777" w:rsidR="007D0951" w:rsidRPr="00C52650" w:rsidRDefault="007D0951" w:rsidP="002A7E4F">
            <w:pPr>
              <w:spacing w:line="360" w:lineRule="auto"/>
              <w:ind w:right="-299" w:firstLine="174"/>
              <w:rPr>
                <w:rFonts w:ascii="Comic Sans MS" w:hAnsi="Comic Sans MS"/>
                <w:i/>
                <w:sz w:val="30"/>
                <w:szCs w:val="30"/>
              </w:rPr>
            </w:pPr>
            <w:r w:rsidRPr="00C52650">
              <w:rPr>
                <w:rFonts w:ascii="Comic Sans MS" w:hAnsi="Comic Sans MS"/>
                <w:i/>
                <w:sz w:val="30"/>
                <w:szCs w:val="30"/>
              </w:rPr>
              <w:t xml:space="preserve">and my baby son. </w:t>
            </w:r>
          </w:p>
          <w:p w14:paraId="69FC723B" w14:textId="77777777" w:rsidR="007D0951" w:rsidRPr="00C52650" w:rsidRDefault="007D0951" w:rsidP="002A7E4F">
            <w:pPr>
              <w:spacing w:line="360" w:lineRule="auto"/>
              <w:ind w:right="-299" w:firstLine="174"/>
              <w:rPr>
                <w:rFonts w:ascii="Comic Sans MS" w:hAnsi="Comic Sans MS"/>
                <w:sz w:val="30"/>
                <w:szCs w:val="30"/>
              </w:rPr>
            </w:pPr>
            <w:r w:rsidRPr="00C52650">
              <w:rPr>
                <w:rFonts w:ascii="Comic Sans MS" w:hAnsi="Comic Sans MS"/>
                <w:sz w:val="30"/>
                <w:szCs w:val="30"/>
              </w:rPr>
              <w:t xml:space="preserve">Nice to meet you </w:t>
            </w:r>
          </w:p>
          <w:p w14:paraId="14B72CF5" w14:textId="77777777" w:rsidR="007D0951" w:rsidRPr="00C52650" w:rsidRDefault="007D0951" w:rsidP="002A7E4F">
            <w:pPr>
              <w:spacing w:line="360" w:lineRule="auto"/>
              <w:ind w:right="-299" w:firstLine="174"/>
              <w:rPr>
                <w:rFonts w:ascii="Comic Sans MS" w:hAnsi="Comic Sans MS"/>
                <w:sz w:val="30"/>
                <w:szCs w:val="30"/>
              </w:rPr>
            </w:pPr>
            <w:r w:rsidRPr="00C52650">
              <w:rPr>
                <w:rFonts w:ascii="Comic Sans MS" w:hAnsi="Comic Sans MS"/>
                <w:sz w:val="30"/>
                <w:szCs w:val="30"/>
              </w:rPr>
              <w:t>See you later</w:t>
            </w:r>
          </w:p>
          <w:p w14:paraId="52447F94" w14:textId="77777777" w:rsidR="007D0951" w:rsidRPr="00446E40" w:rsidRDefault="007D0951" w:rsidP="002A7E4F">
            <w:pPr>
              <w:spacing w:line="360" w:lineRule="auto"/>
              <w:ind w:right="-299" w:firstLine="174"/>
              <w:rPr>
                <w:rFonts w:ascii="Comic Sans MS" w:hAnsi="Comic Sans MS"/>
                <w:b/>
                <w:bCs/>
                <w:i/>
                <w:szCs w:val="28"/>
              </w:rPr>
            </w:pPr>
            <w:r w:rsidRPr="00C52650">
              <w:rPr>
                <w:rFonts w:ascii="Comic Sans MS" w:hAnsi="Comic Sans MS"/>
                <w:i/>
                <w:sz w:val="30"/>
                <w:szCs w:val="30"/>
              </w:rPr>
              <w:t>Bye</w:t>
            </w:r>
          </w:p>
        </w:tc>
      </w:tr>
    </w:tbl>
    <w:p w14:paraId="138B859F" w14:textId="6A91F382" w:rsidR="007D0951" w:rsidRDefault="007D0951">
      <w:pPr>
        <w:rPr>
          <w:rFonts w:cstheme="minorHAnsi"/>
          <w:b/>
          <w:bCs/>
          <w:sz w:val="32"/>
          <w:szCs w:val="44"/>
        </w:rPr>
      </w:pPr>
      <w:r>
        <w:rPr>
          <w:rFonts w:cstheme="minorHAnsi"/>
          <w:b/>
          <w:bCs/>
          <w:sz w:val="32"/>
          <w:szCs w:val="44"/>
        </w:rPr>
        <w:br w:type="page"/>
      </w:r>
    </w:p>
    <w:p w14:paraId="7C37BEC1" w14:textId="4A8299EF" w:rsidR="007D0951" w:rsidRDefault="007D0951">
      <w:pPr>
        <w:rPr>
          <w:rFonts w:cstheme="minorHAnsi"/>
          <w:b/>
          <w:bCs/>
          <w:sz w:val="32"/>
          <w:szCs w:val="44"/>
        </w:rPr>
      </w:pPr>
      <w:r>
        <w:rPr>
          <w:rFonts w:ascii="Times New Roman" w:hAnsi="Times New Roman" w:cs="Times New Roman"/>
          <w:noProof/>
          <w:sz w:val="24"/>
          <w:szCs w:val="24"/>
          <w:lang w:val="en-AU" w:eastAsia="en-AU"/>
        </w:rPr>
        <w:lastRenderedPageBreak/>
        <mc:AlternateContent>
          <mc:Choice Requires="wps">
            <w:drawing>
              <wp:anchor distT="0" distB="0" distL="114300" distR="114300" simplePos="0" relativeHeight="253861888" behindDoc="0" locked="0" layoutInCell="1" allowOverlap="1" wp14:anchorId="0F58547F" wp14:editId="3D7BD402">
                <wp:simplePos x="0" y="0"/>
                <wp:positionH relativeFrom="margin">
                  <wp:align>left</wp:align>
                </wp:positionH>
                <wp:positionV relativeFrom="paragraph">
                  <wp:posOffset>52705</wp:posOffset>
                </wp:positionV>
                <wp:extent cx="1044575" cy="396240"/>
                <wp:effectExtent l="0" t="0" r="21590" b="22860"/>
                <wp:wrapSquare wrapText="bothSides"/>
                <wp:docPr id="85794997" name="Text Box 9"/>
                <wp:cNvGraphicFramePr/>
                <a:graphic xmlns:a="http://schemas.openxmlformats.org/drawingml/2006/main">
                  <a:graphicData uri="http://schemas.microsoft.com/office/word/2010/wordprocessingShape">
                    <wps:wsp>
                      <wps:cNvSpPr txBox="1"/>
                      <wps:spPr>
                        <a:xfrm>
                          <a:off x="0" y="0"/>
                          <a:ext cx="1044575" cy="396240"/>
                        </a:xfrm>
                        <a:prstGeom prst="rect">
                          <a:avLst/>
                        </a:prstGeom>
                        <a:solidFill>
                          <a:srgbClr val="FFC000">
                            <a:lumMod val="20000"/>
                            <a:lumOff val="80000"/>
                          </a:srgbClr>
                        </a:solidFill>
                        <a:ln w="6350">
                          <a:solidFill>
                            <a:srgbClr val="0070C0"/>
                          </a:solidFill>
                        </a:ln>
                      </wps:spPr>
                      <wps:txbx>
                        <w:txbxContent>
                          <w:p w14:paraId="57364513" w14:textId="77777777" w:rsidR="007D0951" w:rsidRDefault="007D0951" w:rsidP="007D0951">
                            <w:pPr>
                              <w:rPr>
                                <w:noProof/>
                                <w:sz w:val="40"/>
                              </w:rPr>
                            </w:pPr>
                            <w:r>
                              <w:rPr>
                                <w:rFonts w:cstheme="minorHAnsi"/>
                                <w:b/>
                                <w:bCs/>
                                <w:sz w:val="36"/>
                                <w:szCs w:val="48"/>
                              </w:rPr>
                              <w:t>Speaking</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58547F" id="_x0000_s1477" type="#_x0000_t202" style="position:absolute;margin-left:0;margin-top:4.15pt;width:82.25pt;height:31.2pt;z-index:253861888;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4VQIAALYEAAAOAAAAZHJzL2Uyb0RvYy54bWysVMtu2zAQvBfoPxC8N5IfeRmRA9eBiwJp&#10;EiApcqYpyhZAcQmStpR+fYeU7TjOreiFIneXs9zZWd3cdo1mW+V8Tabgg7OcM2UklbVZFfz3y+Lb&#10;FWc+CFMKTUYV/E15fjv9+uWmtRM1pDXpUjkGEOMnrS34OgQ7yTIv16oR/oysMnBW5BoRcHSrrHSi&#10;BXqjs2GeX2QtudI6ksp7WO96J58m/KpSMjxWlVeB6YLjbSGtLq3LuGbTGzFZOWHXtdw9Q/zDKxpR&#10;GyQ9QN2JINjG1Z+gmlo68lSFM0lNRlVVS5VqQDWD/KSa57WwKtUCcrw90OT/H6x82D7bJ8dC9506&#10;NDAS0lo/8TDGerrKNfGLlzL4QeHbgTbVBSbjpXw8Pr8850zCN7q+GI4Tr9n7bet8+KGoYXFTcIe2&#10;JLbE9t4HZEToPiQm86TrclFrnQ5utZxrx7YCLVws5nmep7t60/yisjdDCbCmXsKMjvfmq70Z+L6H&#10;Sbk+4GvD2oJfjM572A++3aUeLc8v8/m+sqMwgGsD3Hfa4i50y47VZcGHowOpSyrfwLWjXobeykUN&#10;Qu6FD0/CQXegF7MUHrFUmvAsqWvL2Zrcn1NbjIMM4OGshX4LbjBgnOmfBvK4HozRBBbSAc0Z4uCO&#10;Pctjj9k0cwK7A8yqlWkb44PebytHzSsGbRZzwiWMROaCh/12HvqZwqBKNZulIAjcinBvnq2M0LGX&#10;sckv3atwdqeEAA090F7nYnIiiD423jQ02wSq6qSWyG/P5Y52DEdq7G6Q4/Qdn1PU++9m+hcAAP//&#10;AwBQSwMEFAAGAAgAAAAhAJgMpb7eAAAABQEAAA8AAABkcnMvZG93bnJldi54bWxMj0FLw0AUhO+C&#10;/2F5Qi9iN1Zt05iX0oqCiAhWQbxts69JcPdtyG6a9N+7PelxmGHmm3w1WiMO1PnGMcL1NAFBXDrd&#10;cIXw+fF0lYLwQbFWxjEhHMnDqjg/y1Wm3cDvdNiGSsQS9plCqENoMyl9WZNVfupa4ujtXWdViLKr&#10;pO7UEMutkbMkmUurGo4LtWrpoabyZ9tbhMe3WcrPX6Ya3etw+bL5XvK+XyJOLsb1PYhAY/gLwwk/&#10;okMRmXauZ+2FQYhHAkJ6A+Jkzm/vQOwQFskCZJHL//TFLwAAAP//AwBQSwECLQAUAAYACAAAACEA&#10;toM4kv4AAADhAQAAEwAAAAAAAAAAAAAAAAAAAAAAW0NvbnRlbnRfVHlwZXNdLnhtbFBLAQItABQA&#10;BgAIAAAAIQA4/SH/1gAAAJQBAAALAAAAAAAAAAAAAAAAAC8BAABfcmVscy8ucmVsc1BLAQItABQA&#10;BgAIAAAAIQDsE/Z4VQIAALYEAAAOAAAAAAAAAAAAAAAAAC4CAABkcnMvZTJvRG9jLnhtbFBLAQIt&#10;ABQABgAIAAAAIQCYDKW+3gAAAAUBAAAPAAAAAAAAAAAAAAAAAK8EAABkcnMvZG93bnJldi54bWxQ&#10;SwUGAAAAAAQABADzAAAAugUAAAAA&#10;" fillcolor="#fff2cc" strokecolor="#0070c0" strokeweight=".5pt">
                <v:textbox>
                  <w:txbxContent>
                    <w:p w14:paraId="57364513" w14:textId="77777777" w:rsidR="007D0951" w:rsidRDefault="007D0951" w:rsidP="007D0951">
                      <w:pPr>
                        <w:rPr>
                          <w:noProof/>
                          <w:sz w:val="40"/>
                        </w:rPr>
                      </w:pPr>
                      <w:r>
                        <w:rPr>
                          <w:rFonts w:cstheme="minorHAnsi"/>
                          <w:b/>
                          <w:bCs/>
                          <w:sz w:val="36"/>
                          <w:szCs w:val="48"/>
                        </w:rPr>
                        <w:t>Speaking</w:t>
                      </w:r>
                    </w:p>
                  </w:txbxContent>
                </v:textbox>
                <w10:wrap type="square" anchorx="margin"/>
              </v:shape>
            </w:pict>
          </mc:Fallback>
        </mc:AlternateContent>
      </w:r>
    </w:p>
    <w:p w14:paraId="20795B38" w14:textId="0E4B42A2" w:rsidR="007D0951" w:rsidRDefault="007D0951">
      <w:pPr>
        <w:rPr>
          <w:rFonts w:cstheme="minorHAnsi"/>
          <w:b/>
          <w:bCs/>
          <w:sz w:val="32"/>
          <w:szCs w:val="44"/>
        </w:rPr>
      </w:pPr>
      <w:r w:rsidRPr="00342030">
        <w:rPr>
          <w:noProof/>
          <w:lang w:eastAsia="en-AU"/>
        </w:rPr>
        <mc:AlternateContent>
          <mc:Choice Requires="wpg">
            <w:drawing>
              <wp:anchor distT="0" distB="0" distL="114300" distR="114300" simplePos="0" relativeHeight="253859840" behindDoc="0" locked="0" layoutInCell="1" allowOverlap="1" wp14:anchorId="0F82A101" wp14:editId="591CB5EB">
                <wp:simplePos x="0" y="0"/>
                <wp:positionH relativeFrom="margin">
                  <wp:posOffset>-53340</wp:posOffset>
                </wp:positionH>
                <wp:positionV relativeFrom="paragraph">
                  <wp:posOffset>147955</wp:posOffset>
                </wp:positionV>
                <wp:extent cx="952499" cy="580390"/>
                <wp:effectExtent l="0" t="0" r="635" b="0"/>
                <wp:wrapNone/>
                <wp:docPr id="741741929" name="Group 741741929"/>
                <wp:cNvGraphicFramePr/>
                <a:graphic xmlns:a="http://schemas.openxmlformats.org/drawingml/2006/main">
                  <a:graphicData uri="http://schemas.microsoft.com/office/word/2010/wordprocessingGroup">
                    <wpg:wgp>
                      <wpg:cNvGrpSpPr/>
                      <wpg:grpSpPr>
                        <a:xfrm>
                          <a:off x="0" y="0"/>
                          <a:ext cx="952499" cy="580390"/>
                          <a:chOff x="56230" y="6764"/>
                          <a:chExt cx="598011" cy="454998"/>
                        </a:xfrm>
                      </wpg:grpSpPr>
                      <pic:pic xmlns:pic="http://schemas.openxmlformats.org/drawingml/2006/picture">
                        <pic:nvPicPr>
                          <pic:cNvPr id="1475227908" name="Picture 1475227908"/>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335"/>
                              </a:ext>
                            </a:extLst>
                          </a:blip>
                          <a:stretch>
                            <a:fillRect/>
                          </a:stretch>
                        </pic:blipFill>
                        <pic:spPr>
                          <a:xfrm>
                            <a:off x="56230" y="6764"/>
                            <a:ext cx="598011" cy="454998"/>
                          </a:xfrm>
                          <a:prstGeom prst="rect">
                            <a:avLst/>
                          </a:prstGeom>
                        </pic:spPr>
                      </pic:pic>
                      <wps:wsp>
                        <wps:cNvPr id="1829627934" name="Text Box 1829627934"/>
                        <wps:cNvSpPr txBox="1"/>
                        <wps:spPr>
                          <a:xfrm>
                            <a:off x="255597" y="109388"/>
                            <a:ext cx="195321" cy="270520"/>
                          </a:xfrm>
                          <a:prstGeom prst="rect">
                            <a:avLst/>
                          </a:prstGeom>
                          <a:solidFill>
                            <a:sysClr val="window" lastClr="FFFFFF"/>
                          </a:solidFill>
                          <a:ln w="6350">
                            <a:noFill/>
                          </a:ln>
                        </wps:spPr>
                        <wps:txbx>
                          <w:txbxContent>
                            <w:p w14:paraId="08F28DA4" w14:textId="77777777" w:rsidR="007D0951" w:rsidRPr="005024E3" w:rsidRDefault="007D0951" w:rsidP="007D0951">
                              <w:pPr>
                                <w:ind w:right="-156" w:hanging="142"/>
                                <w:jc w:val="center"/>
                                <w:rPr>
                                  <w:rFonts w:ascii="Comic Sans MS" w:hAnsi="Comic Sans MS"/>
                                  <w:b/>
                                  <w:bCs/>
                                  <w:sz w:val="24"/>
                                  <w:szCs w:val="24"/>
                                </w:rPr>
                              </w:pPr>
                              <w:r w:rsidRPr="005024E3">
                                <w:rPr>
                                  <w:rFonts w:ascii="Comic Sans MS" w:hAnsi="Comic Sans MS"/>
                                  <w:b/>
                                  <w:bCs/>
                                  <w:sz w:val="24"/>
                                  <w:szCs w:val="24"/>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82A101" id="Group 741741929" o:spid="_x0000_s1478" style="position:absolute;margin-left:-4.2pt;margin-top:11.65pt;width:75pt;height:45.7pt;z-index:253859840;mso-position-horizontal-relative:margin;mso-width-relative:margin;mso-height-relative:margin" coordorigin="562,67" coordsize="5980,4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ViFlAMAADIIAAAOAAAAZHJzL2Uyb0RvYy54bWycVdtu2zgQfV9g/4HQ&#10;eyNZtmxLiFN4k01QIGiNTRZ9pinKIiqRXJK+pF+/h5TkS5JFtw0QecghhzNnziGvPx7ahuy4sULJ&#10;RTS6SiLCJVOlkJtF9Pfz/Yd5RKyjsqSNknwRvXAbfbz5/bfrvS54qmrVlNwQBJG22OtFVDunizi2&#10;rOYttVdKcwlnpUxLHYZmE5eG7hG9beI0SabxXplSG8W4tZi965zRTYhfVZy5L1VluSPNIkJuLnxN&#10;+K79N765psXGUF0L1qdBfyGLlgqJQ4+h7qijZGvEm1CtYEZZVbkrptpYVZVgPNSAakbJq2oejNrq&#10;UMum2G/0ESZA+wqnXw7LPu8ejH7SKwMk9noDLMLI13KoTOt/kSU5BMhejpDxgyMMk3mWTvI8Igyu&#10;bJ6M8x5SVgN3vyubpmMAD/d0Np10eLP6z357ls+T0ajbPskQae5XxMPZ8UVGWrAC/z0MsN7A8GO6&#10;YJfbGh71Qdr/FaOl5ttWf0DHNHViLRrhXgL70BuflNytBFuZbgBEV4aIEmqYzLI0neUJNCBpC/Zj&#10;mT+dnHlQrg/hd3UxqK/xUbFvlkh1W1O54UurQWQEDOBcLo/98CKBdSP0vWga3zpv96WC9K9I8w5a&#10;HSHvFNu2XLpOYYY3qFpJWwttI2IK3q45yjOfSt85qNuhNG2EdF17rTPcsdqfXyGPv5B719SjIyR9&#10;ytOXYEHBd0j3Hn0G7v2APADSWPfAVUu8gYSRCDpGC7p7tH1KwxKQ7pRFMDH0isC1ZAcIMXoD4k8p&#10;76mmmiMFH/aMJ/M0n4In48nAk2df4h/qQEYnV9Bn2ObVStwB/p4SPtx/4JdmWZbPgv5GST6eB33R&#10;YoBwlGfjtNdfOkuyNMj3qL+fhJAWVjWiHMhnX+xtY8iO4u7FlV2qfUQaah0mF9F9+OvVfrGtkWSP&#10;22KcJaFZUvl4HYEaiT6dqvWWO6wPQW3pOPXR/NxalS+AyCg0HXeP1exegAGPOHtFDe53TOLNcl/w&#10;qRqF01RvRaRW5vt78349mg9vRPZ4LxaR/WdL/U3SfJKgRT6aTPwDEwaTbAYkiTn3rM89ctveKsAC&#10;6JFdMP161wxmZVT7FU/b0p8KF5UMZy8iN5i3DiM48DQyvlwGu7ugHuWTxrU2Cuh5fj8fvlKjexE4&#10;tP6zGoj4RgvdWi8SqZZbpyoRhHJCtW8ARBGs8DDBunj5zsdh1empv/kXAAD//wMAUEsDBAoAAAAA&#10;AAAAIQBlU310vwwAAL8MAAAUAAAAZHJzL21lZGlhL2ltYWdlMS5wbmeJUE5HDQoaCgAAAA1JSERS&#10;AAABBgAAAMUIAwAAAIHgrKAAAAABc1JHQgCuzhzpAAAABGdBTUEAALGPC/xhBQAAAqZQTFRF////&#10;/v7+/f39/Pz86+vr19fXy8vLxsbGyMjI0tLS5ubm+fn5+vr67e3tgoKCAwMDAAAAAgICU1NT6enp&#10;+/v7Hx8fDg4OW1tbPT09AQEBGxsburq6+Pj4EhIS9fX1hISECQkJWFhYo6OjvLy8zc3N3d3d5+fn&#10;4uLi09PTwcHBra2tbm5uICAgYWFhVlZWBwcHVFRU9PT0bGxsHh4eLy8v9vb2Dw8PMjIyfHx8CwsL&#10;UVFRfX19np6eOzs7oqKiKioq8vLyjo6OUlJSjIyMXFxcgYGBR0dHSkpKpqamiYmJLi4uzs7O4+Pj&#10;JSUlS0tL6urq6Ojo7Ozs2dnZGBgYtbW1ubm5Ojo6rKysgICA5OTkv7+/7+/v7u7uNjY28PDwDAwM&#10;j4+PODg4QUFBlJSU4ODgMzMz9/f31NTULS0tFxcXs7OzQkJCEBAQCgoKX19fV1dXp6enn5+fJycn&#10;Pz8/KSkpw8PDg4ODZ2dn3NzcMDAwzMzM8/PzFBQUlZWVuLi4HBwc39/fb29vBAQEGhoaBQUFkZGR&#10;HR0dJCQkqKioIyMj0NDQmJiYY2NjkJCQWlpawsLCwMDAsLCwRkZGa2trNTU1MTExQ0NDq6urqamp&#10;RUVFvr6+xcXF2trar6+vvb29z8/PYmJiFhYWISEhFRUVXl5eampqTU1NNDQ0DQ0N8fHxu7u7PDw8&#10;h4eHsbGxe3t7rq6u4eHhycnJbW1tBgYGT09PUFBQjY2NYGBgt7e3i4uLCAgIExMTfn5+aGho1dXV&#10;c3Nzenp6ERERaWlpmpqaIiIitra23t7edXV1Tk5Ok5OTtLS0dnZ2SEhITExM1tbW2NjYXV1dpKSk&#10;nJycm5ubmZmZLCwsx8fH0dHRZGRkf39/xMTEeXl5OTk5ioqKsrKyZmZm5eXlAAAAzY4luQAAAOJ0&#10;Uk5T////////////////////////////////////////////////////////////////////////&#10;////////////////////////////////////////////////////////////////////////////&#10;////////////////////////////////////////////////////////////////////////////&#10;////////////////////////////////////////////////////////////////////////////&#10;AHAeuh8AAAAJcEhZcwAAIdUAACHVAQSctJ0AAAi0SURBVHhe7Z3LeeowEIVvCTTBlj7SA1uaoJDQ&#10;g7vg+7LLNntauZozRw/wA0OMRibz3xBbtkGa45E0ksXNP8dxHMdxHMdxHMdxHMdxnD/AfnsM7Jn6&#10;c+y/N312f0qOjzPNHmTHq96a44HWTnHuePWbMukG1/Ad70e/NdiduuN2v99vt93p8sWDibesHTsa&#10;p3xuefiG7yt/+eLRt4F2gQOPjXHlNTz2FnzSpsA3D03zw6sD90RbDdmmR5w89ygfPLJuaMzjTd4H&#10;3/cONSO1jM/c0xPfu/nkgbVCM56248L3b9YcZqdWgelniD3oeluIGBAdmX6OPT/lzPTaYPF/HwPF&#10;/pbJdcGyL1Gpo0Osr4HYsuRM/ha2EGsbeXZa7OVCQHa8JybXAbuIJQtN95oXjLcBw55lqzIbiPXo&#10;wBrB1HLox66lXvC2MbUk+sHr0OF1KkQdfheOVUKLysTSvPTDl0QL+rJARz+eiXbR2ZKRmcYFeGWV&#10;W44jCvnK0aDGD41PzaGMr50k0dDsdf62ACjhqz1Wx+9MtIgG/ky8DuTSsA4oXgV3RT7NRtUoXY0n&#10;TTpmYaI1tO1i4rXo9AMTjYGiVQp0kVeTgwsETrXmTTU+YaIp6hYMuTUYRKG6VlySAB243xC1i4UY&#10;pblnFwjtqrZZkmFz7lC/UOifG1sPg26i8mNGybIxd7AoUnvugLnoCxPVkEybcgebAmGtWEsjLBsZ&#10;WnMHrEkxmA9Cw9zOdL2UxuKuYH62nRDKrDSScTO1AqtRuF8XzL/8MGGNlMXonhhm3UOKYjTmxbiW&#10;+8bgAYpRe424rY2lQKZ3RPJuwx1MS2Ka+RVSELPpMPQVLSwURNNg90hRcq8+qBsAAxzuGyC5t1Ar&#10;ENhz34BWukwphpajchXdIz9MviBtixRDBhThttQcV+CBjQgh2waeX0kxEjxWAWa4QaUwH2XqU7QE&#10;j74efW6c4FEjrr9jGqg2Od3L2S6i5qLgEjsZzGIX5r7ZfJ26jt+AqS3D5XjSJYiCxWQ9FyhuPk/A&#10;Sobu2HXH9EVFnlyS/eSHsmk8dKpCvCfVZoKSDEGF8Nqiw7gzunhq7DFpEr/kQRF+bL1BX3pgytKf&#10;J7xlcrzCpaqqQPgxlAEaoGqoQ/D8IJeHdfiafAcy3In5ESMZdmI/RAg/99eNnh+Ms073VbgE48UR&#10;9EUZLNoGdQZ5aSF4xSAPhheTc4vIjT1ExM4b4Ax8oaGeqs3Hh6pFUSX691e7SrGdDYO8jGRQb4g6&#10;sJ3sN5PZiIfmybIK+/6HIitRocRMhuQM2kTgKK9JlEY84A5fSbJ9vzIhVhHLxQmSO1AGk7ZBlcBO&#10;h9L1anSXdci23SUrNuBDyB4KBGKdsPYGbGRnpFocCpO4vctHuvK7/x7kE8KmJIDCKNKubQBhB+Xr&#10;N/B5OcjsMubJnIFRm+Rypu0Fxj2FbuAOw5OTeWgwHQsUpOsGoi50E+oM9Af9sWwbBtyBVxXTo7kf&#10;nSlDl64rnCseQ/YigBC3AdO2AV6g2/BLjseve2WTc8Qwc+byHFc+b/OHpNk+yaOwPrqEnQwK3QF6&#10;oLPgZefChFjBP+fNS6R2dpc+o3CQAM0v1TD3Bm6wKyd4WRE953XtWZop8kekmpU+DP8lFS3PrhBe&#10;DbQNEEPACV6Xb2BuJJ+VIdcOyUFGlqUzYKeBtkFFCCncK15XdHZPy8Bt0WNIBrBdSVLYxg3RDVSQ&#10;m1rR7yHSzhQDzlMEEoHkCxCBShh5A+MGuIJKITtyhtcVYULe6QWZAxQ1gNv8PkQNancGohi2DawL&#10;qgQScibWhaG7OkeGoffF+AGTb7T+yhks24boCVAAWzkTi1zEC9wOxcZ9BmRIkQQy4P0PUAPZmMkQ&#10;rY9yyFYaqliSXYoS+nZN0r889TrSBstEbIlqYdc2RONVAWxlDXe8c0XgwO3DMuS4gVtZ2SKzb2J6&#10;fCl2bUM0XhVAQp7zRidI1jwcN0Tri8Eppx0gM8xOAlANQ2+I5kc9jqUMeaIhTxrMlCG6UY7AYqsS&#10;vQFkVwiYxQ25LuRdqbsqQzksGjBriiHZftRFIHMwmgqEDZ2hAW9Ie8cOdwuXFbU0WzU1dZ0pAof8&#10;BpWSPQVNV3SvhbZB98JWCqMVOo+pi0h4Tn8Z6DeNkTJuiH6gGHkD4gatDPrCPzmTOgiSTMlN5R2K&#10;IenNjKxGkdl4RdKGY4pSA0XO3Nzy3FTm6YN75Atv407JIJkeXvoTsPSG9MKG3sDrIoVJ3N4nD6Vu&#10;p6Ylg2h5JqRt2wZ9RXcYkCH3/bNnZK8WAtx8nkz7cr6BYlASI29ATxFeqULITjkLpxTJR+5U0cBc&#10;f98T6/Bg940QppUi/qIY0k5dzTcWPj0zaFDGH/xK3jCe0BnsZKDtyR3CVk7wsh4DT3ImGF1VJll8&#10;JOMVSbGnMGgbYLn+5j85wctumV690qfX7xJkT9vTT8CwUlw7gy56GVnV8lCVEEbfIJnD8IKghF2l&#10;uHUG1ImRmzh2fJyx5VLInT4gv9QZDHuKYDjtVzUmvubyzH/BUzzwKUHNE8NpP3cog0XbQAGoBco3&#10;PHh6bqH9VU+ZQfawX4himHqDCqBa4AQvumHEoOfA8ArWRwlkazimUAlKZ5i/oOUXIH/VQH6pGLY9&#10;RfYGHOU1LwZZwXgSlDBsGwp30CpRqRD4zzu4UpjOYOwN/K2jiUrOQHfA1CxEkF9mMkAD/a1hdDUV&#10;qMMnHQG00FPUbBiALpSVydnoD4ZtQ3QG/XNg1UogqA7aX0AIw7ZBnYHr5+fNOi8HMt2c47dr7NoG&#10;dQZtHKurEHWIjy3s2gbxhPitzHlr3JZFvTBw/rBrG4IG+S8Q81xl2ECU1PaGkioh9CDRGROGMvCE&#10;DfGbf6RapUh/GlFp4S9FFkXikQowQ6F+9zCOloiJCqBNfmI26dUcKrvm9nC4ebLoOI7jOI7jOI7j&#10;OI7jOI7jOI7jOI7jOI7jOI7jOI7jOI7jOI7jOI7zHP/+/QfM2UlL00l8LQAAAABJRU5ErkJgglBL&#10;AwQUAAYACAAAACEAIKWxZeAAAAAJAQAADwAAAGRycy9kb3ducmV2LnhtbEyPQUvDQBCF74L/YRnB&#10;W7tJE2uJ2ZRS1FMRbAXxNs1Ok9DsbMhuk/Tfuz3p7Q3v8d43+XoyrRiod41lBfE8AkFcWt1wpeDr&#10;8DZbgXAeWWNrmRRcycG6uL/LMdN25E8a9r4SoYRdhgpq77tMSlfWZNDNbUccvJPtDfpw9pXUPY6h&#10;3LRyEUVLabDhsFBjR9uayvP+YhS8jzhukvh12J1P2+vP4enjexeTUo8P0+YFhKfJ/4Xhhh/QoQhM&#10;R3th7USrYLZKQ1LBIklA3Pw0XoI4BhGnzyCLXP7/oPgFAAD//wMAUEsDBBQABgAIAAAAIQA+38iL&#10;4AAAALoBAAAZAAAAZHJzL19yZWxzL2Uyb0RvYy54bWwucmVsc6yQsWoDMQyG90LfwWjv+S5DKSG+&#10;LG0gQ5eSPoBi63wmtmxsJyRvX7dLGgh06ahf6Ps/tFqfgxcnysVFVjB0PQhiHY1jq+Bzt3l6AVEq&#10;skEfmRRcqMB6fHxYfZDH2o7K7FIRjcJFwVxrWkpZ9EwBSxcTcdtMMQesbcxWJtQHtCQXff8s828G&#10;jDdMsTUK8tYsQOwuqTX/zY7T5DS9Rn0MxPVOhZwbKXvHhwbFbKkqwH081uXe4zV8j6b1vZ0rZUYP&#10;8r7Y8J9iLrSnXKUCGYfyJxy6xPbbQd58fPwCAAD//wMAUEsBAi0AFAAGAAgAAAAhALGCZ7YKAQAA&#10;EwIAABMAAAAAAAAAAAAAAAAAAAAAAFtDb250ZW50X1R5cGVzXS54bWxQSwECLQAUAAYACAAAACEA&#10;OP0h/9YAAACUAQAACwAAAAAAAAAAAAAAAAA7AQAAX3JlbHMvLnJlbHNQSwECLQAUAAYACAAAACEA&#10;MwVYhZQDAAAyCAAADgAAAAAAAAAAAAAAAAA6AgAAZHJzL2Uyb0RvYy54bWxQSwECLQAKAAAAAAAA&#10;ACEAZVN9dL8MAAC/DAAAFAAAAAAAAAAAAAAAAAD6BQAAZHJzL21lZGlhL2ltYWdlMS5wbmdQSwEC&#10;LQAUAAYACAAAACEAIKWxZeAAAAAJAQAADwAAAAAAAAAAAAAAAADrEgAAZHJzL2Rvd25yZXYueG1s&#10;UEsBAi0AFAAGAAgAAAAhAD7fyIvgAAAAugEAABkAAAAAAAAAAAAAAAAA+BMAAGRycy9fcmVscy9l&#10;Mm9Eb2MueG1sLnJlbHNQSwUGAAAAAAYABgB8AQAADxUAAAAA&#10;">
                <v:shape id="Picture 1475227908" o:spid="_x0000_s1479" type="#_x0000_t75" style="position:absolute;left:562;top:67;width:5980;height: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U/ezQAAAOMAAAAPAAAAZHJzL2Rvd25yZXYueG1sRI9BT8JA&#10;EIXvJv6HzZh4k60VBCsLQYFAIISAHjxOukPb2J1tugvUf+8cTDzOvDfvfTOedq5WF2pD5dnAYy8B&#10;RZx7W3Fh4PNj+TACFSKyxdozGfihANPJ7c0YM+uvfKDLMRZKQjhkaKCMscm0DnlJDkPPN8SinXzr&#10;MMrYFtq2eJVwV+s0SZ61w4qlocSG3kvKv49nZ2DdzBdPdFrQbrsZFF+bt9V+O1sZc3/XzV5BReri&#10;v/nvem0Fvz8cpOnwJRFo+UkWoCe/AAAA//8DAFBLAQItABQABgAIAAAAIQDb4fbL7gAAAIUBAAAT&#10;AAAAAAAAAAAAAAAAAAAAAABbQ29udGVudF9UeXBlc10ueG1sUEsBAi0AFAAGAAgAAAAhAFr0LFu/&#10;AAAAFQEAAAsAAAAAAAAAAAAAAAAAHwEAAF9yZWxzLy5yZWxzUEsBAi0AFAAGAAgAAAAhAIq5T97N&#10;AAAA4wAAAA8AAAAAAAAAAAAAAAAABwIAAGRycy9kb3ducmV2LnhtbFBLBQYAAAAAAwADALcAAAAB&#10;AwAAAAA=&#10;">
                  <v:imagedata r:id="rId461" o:title=""/>
                </v:shape>
                <v:shape id="Text Box 1829627934" o:spid="_x0000_s1480" type="#_x0000_t202" style="position:absolute;left:2555;top:1093;width:1954;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hGygAAAOMAAAAPAAAAZHJzL2Rvd25yZXYueG1sRE/dS8Mw&#10;EH8X/B/CDXxz6arsoy4bIoobWOY6wdejOdtqcylJXOv+eiMMfLzf9y3Xg2nFkZxvLCuYjBMQxKXV&#10;DVcK3g5P13MQPiBrbC2Tgh/ysF5dXiwx07bnPR2LUIkYwj5DBXUIXSalL2sy6Me2I47ch3UGQzxd&#10;JbXDPoabVqZJMpUGG44NNXb0UFP5VXwbBe998ex22+3na7fJT7tTkb/QY67U1Wi4vwMRaAj/4rN7&#10;o+P8ebqYprPFzS38/RQBkKtfAAAA//8DAFBLAQItABQABgAIAAAAIQDb4fbL7gAAAIUBAAATAAAA&#10;AAAAAAAAAAAAAAAAAABbQ29udGVudF9UeXBlc10ueG1sUEsBAi0AFAAGAAgAAAAhAFr0LFu/AAAA&#10;FQEAAAsAAAAAAAAAAAAAAAAAHwEAAF9yZWxzLy5yZWxzUEsBAi0AFAAGAAgAAAAhAA+nmEbKAAAA&#10;4wAAAA8AAAAAAAAAAAAAAAAABwIAAGRycy9kb3ducmV2LnhtbFBLBQYAAAAAAwADALcAAAD+AgAA&#10;AAA=&#10;" fillcolor="window" stroked="f" strokeweight=".5pt">
                  <v:textbox>
                    <w:txbxContent>
                      <w:p w14:paraId="08F28DA4" w14:textId="77777777" w:rsidR="007D0951" w:rsidRPr="005024E3" w:rsidRDefault="007D0951" w:rsidP="007D0951">
                        <w:pPr>
                          <w:ind w:right="-156" w:hanging="142"/>
                          <w:jc w:val="center"/>
                          <w:rPr>
                            <w:rFonts w:ascii="Comic Sans MS" w:hAnsi="Comic Sans MS"/>
                            <w:b/>
                            <w:bCs/>
                            <w:sz w:val="24"/>
                            <w:szCs w:val="24"/>
                          </w:rPr>
                        </w:pPr>
                        <w:r w:rsidRPr="005024E3">
                          <w:rPr>
                            <w:rFonts w:ascii="Comic Sans MS" w:hAnsi="Comic Sans MS"/>
                            <w:b/>
                            <w:bCs/>
                            <w:sz w:val="24"/>
                            <w:szCs w:val="24"/>
                          </w:rPr>
                          <w:t>12</w:t>
                        </w:r>
                      </w:p>
                    </w:txbxContent>
                  </v:textbox>
                </v:shape>
                <w10:wrap anchorx="margin"/>
              </v:group>
            </w:pict>
          </mc:Fallback>
        </mc:AlternateContent>
      </w:r>
    </w:p>
    <w:p w14:paraId="5F743A6F" w14:textId="73FEBAA5" w:rsidR="007D0951" w:rsidRDefault="007D0951">
      <w:pPr>
        <w:rPr>
          <w:rFonts w:cstheme="minorHAnsi"/>
          <w:b/>
          <w:bCs/>
          <w:sz w:val="32"/>
          <w:szCs w:val="44"/>
        </w:rPr>
      </w:pPr>
      <w:r>
        <w:rPr>
          <w:rFonts w:cstheme="minorHAnsi"/>
          <w:b/>
          <w:bCs/>
          <w:sz w:val="32"/>
          <w:szCs w:val="44"/>
        </w:rPr>
        <w:tab/>
      </w:r>
      <w:r>
        <w:rPr>
          <w:rFonts w:cstheme="minorHAnsi"/>
          <w:b/>
          <w:bCs/>
          <w:sz w:val="32"/>
          <w:szCs w:val="44"/>
        </w:rPr>
        <w:tab/>
        <w:t xml:space="preserve"> </w:t>
      </w:r>
      <w:r w:rsidRPr="00655F0F">
        <w:rPr>
          <w:rFonts w:ascii="Comic Sans MS" w:hAnsi="Comic Sans MS" w:cstheme="minorHAnsi"/>
          <w:b/>
          <w:bCs/>
        </w:rPr>
        <w:t>I like cooking</w:t>
      </w:r>
    </w:p>
    <w:tbl>
      <w:tblPr>
        <w:tblStyle w:val="TableGrid"/>
        <w:tblpPr w:leftFromText="180" w:rightFromText="180" w:vertAnchor="text" w:horzAnchor="margin" w:tblpY="1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96"/>
        <w:gridCol w:w="1843"/>
        <w:gridCol w:w="5103"/>
      </w:tblGrid>
      <w:tr w:rsidR="007D0951" w14:paraId="4EE3D3A1" w14:textId="77777777" w:rsidTr="00446E40">
        <w:trPr>
          <w:trHeight w:val="3819"/>
        </w:trPr>
        <w:tc>
          <w:tcPr>
            <w:tcW w:w="1696" w:type="dxa"/>
            <w:shd w:val="clear" w:color="auto" w:fill="F2F2F2" w:themeFill="background1" w:themeFillShade="F2"/>
            <w:vAlign w:val="center"/>
          </w:tcPr>
          <w:p w14:paraId="7E29F691" w14:textId="4147F75A" w:rsidR="007D0951" w:rsidRPr="00446E40" w:rsidRDefault="005024E3" w:rsidP="007D0951">
            <w:pPr>
              <w:spacing w:before="120"/>
              <w:ind w:right="35" w:hanging="142"/>
              <w:jc w:val="center"/>
              <w:rPr>
                <w:rFonts w:ascii="Comic Sans MS" w:hAnsi="Comic Sans MS"/>
                <w:color w:val="C00000"/>
                <w:szCs w:val="28"/>
              </w:rPr>
            </w:pPr>
            <w:r w:rsidRPr="00446E40">
              <w:rPr>
                <w:rFonts w:ascii="Comic Sans MS" w:hAnsi="Comic Sans MS"/>
                <w:szCs w:val="28"/>
              </w:rPr>
              <w:t>Page 32</w:t>
            </w:r>
          </w:p>
        </w:tc>
        <w:tc>
          <w:tcPr>
            <w:tcW w:w="1843" w:type="dxa"/>
          </w:tcPr>
          <w:p w14:paraId="2AE50B3E" w14:textId="77777777" w:rsidR="007D0951" w:rsidRPr="00446E40" w:rsidRDefault="007D0951" w:rsidP="007D0951">
            <w:pPr>
              <w:tabs>
                <w:tab w:val="left" w:pos="457"/>
                <w:tab w:val="left" w:pos="599"/>
                <w:tab w:val="left" w:pos="1162"/>
              </w:tabs>
              <w:spacing w:before="120" w:line="360" w:lineRule="auto"/>
              <w:ind w:right="174" w:hanging="142"/>
              <w:jc w:val="right"/>
              <w:rPr>
                <w:rFonts w:ascii="Comic Sans MS" w:hAnsi="Comic Sans MS"/>
                <w:color w:val="1F3864" w:themeColor="accent1" w:themeShade="80"/>
                <w:szCs w:val="28"/>
              </w:rPr>
            </w:pPr>
            <w:r w:rsidRPr="00446E40">
              <w:rPr>
                <w:rFonts w:ascii="Comic Sans MS" w:hAnsi="Comic Sans MS"/>
                <w:color w:val="2E74B5" w:themeColor="accent5" w:themeShade="BF"/>
                <w:szCs w:val="28"/>
              </w:rPr>
              <w:t>Jamila</w:t>
            </w:r>
            <w:r w:rsidRPr="00446E40">
              <w:rPr>
                <w:rFonts w:ascii="Comic Sans MS" w:hAnsi="Comic Sans MS"/>
                <w:color w:val="1F3864" w:themeColor="accent1" w:themeShade="80"/>
                <w:szCs w:val="28"/>
              </w:rPr>
              <w:t>:</w:t>
            </w:r>
          </w:p>
          <w:p w14:paraId="2FED1906" w14:textId="77777777" w:rsidR="007D0951" w:rsidRPr="00446E40" w:rsidRDefault="007D0951" w:rsidP="00287EA1">
            <w:pPr>
              <w:tabs>
                <w:tab w:val="left" w:pos="457"/>
                <w:tab w:val="left" w:pos="599"/>
                <w:tab w:val="left" w:pos="1162"/>
              </w:tabs>
              <w:spacing w:before="40" w:line="360" w:lineRule="auto"/>
              <w:ind w:right="174" w:hanging="142"/>
              <w:jc w:val="right"/>
              <w:rPr>
                <w:rFonts w:ascii="Comic Sans MS" w:hAnsi="Comic Sans MS"/>
                <w:color w:val="5A2781"/>
                <w:szCs w:val="28"/>
              </w:rPr>
            </w:pPr>
            <w:r w:rsidRPr="00446E40">
              <w:rPr>
                <w:rFonts w:ascii="Comic Sans MS" w:hAnsi="Comic Sans MS"/>
                <w:color w:val="5A2781"/>
                <w:szCs w:val="28"/>
              </w:rPr>
              <w:t>Zarni:</w:t>
            </w:r>
          </w:p>
          <w:p w14:paraId="35E5CA4E" w14:textId="77777777" w:rsidR="007D0951" w:rsidRPr="00446E40" w:rsidRDefault="007D0951" w:rsidP="00287EA1">
            <w:pPr>
              <w:tabs>
                <w:tab w:val="left" w:pos="457"/>
                <w:tab w:val="left" w:pos="599"/>
                <w:tab w:val="left" w:pos="1162"/>
              </w:tabs>
              <w:spacing w:before="160" w:line="360" w:lineRule="auto"/>
              <w:ind w:right="174" w:hanging="142"/>
              <w:jc w:val="right"/>
              <w:rPr>
                <w:rFonts w:ascii="Comic Sans MS" w:hAnsi="Comic Sans MS"/>
                <w:color w:val="1F3864" w:themeColor="accent1" w:themeShade="80"/>
                <w:szCs w:val="28"/>
              </w:rPr>
            </w:pPr>
            <w:r w:rsidRPr="00446E40">
              <w:rPr>
                <w:rFonts w:ascii="Comic Sans MS" w:hAnsi="Comic Sans MS"/>
                <w:color w:val="2E74B5" w:themeColor="accent5" w:themeShade="BF"/>
                <w:szCs w:val="28"/>
              </w:rPr>
              <w:t>Jamila</w:t>
            </w:r>
            <w:r w:rsidRPr="00446E40">
              <w:rPr>
                <w:rFonts w:ascii="Comic Sans MS" w:hAnsi="Comic Sans MS"/>
                <w:color w:val="1F3864" w:themeColor="accent1" w:themeShade="80"/>
                <w:szCs w:val="28"/>
              </w:rPr>
              <w:t>:</w:t>
            </w:r>
          </w:p>
          <w:p w14:paraId="4B8EE4FB" w14:textId="77777777" w:rsidR="007D0951" w:rsidRPr="00446E40" w:rsidRDefault="007D0951" w:rsidP="00287EA1">
            <w:pPr>
              <w:tabs>
                <w:tab w:val="left" w:pos="457"/>
                <w:tab w:val="left" w:pos="599"/>
                <w:tab w:val="left" w:pos="1162"/>
              </w:tabs>
              <w:spacing w:before="80" w:line="360" w:lineRule="auto"/>
              <w:ind w:right="174" w:hanging="142"/>
              <w:jc w:val="right"/>
              <w:rPr>
                <w:rFonts w:ascii="Comic Sans MS" w:hAnsi="Comic Sans MS"/>
                <w:color w:val="5A2781"/>
                <w:szCs w:val="28"/>
              </w:rPr>
            </w:pPr>
            <w:r w:rsidRPr="00446E40">
              <w:rPr>
                <w:rFonts w:ascii="Comic Sans MS" w:hAnsi="Comic Sans MS"/>
                <w:color w:val="5A2781"/>
                <w:szCs w:val="28"/>
              </w:rPr>
              <w:t>Zarni:</w:t>
            </w:r>
          </w:p>
          <w:p w14:paraId="43F3586F" w14:textId="77777777" w:rsidR="007D0951" w:rsidRPr="00446E40" w:rsidRDefault="007D0951" w:rsidP="007D0951">
            <w:pPr>
              <w:tabs>
                <w:tab w:val="left" w:pos="457"/>
                <w:tab w:val="left" w:pos="599"/>
                <w:tab w:val="left" w:pos="1162"/>
              </w:tabs>
              <w:spacing w:before="120" w:line="360" w:lineRule="auto"/>
              <w:ind w:right="174" w:hanging="142"/>
              <w:jc w:val="right"/>
              <w:rPr>
                <w:rFonts w:ascii="Comic Sans MS" w:hAnsi="Comic Sans MS"/>
                <w:color w:val="1F3864" w:themeColor="accent1" w:themeShade="80"/>
                <w:szCs w:val="28"/>
              </w:rPr>
            </w:pPr>
            <w:r w:rsidRPr="00446E40">
              <w:rPr>
                <w:rFonts w:ascii="Comic Sans MS" w:hAnsi="Comic Sans MS"/>
                <w:color w:val="2E74B5" w:themeColor="accent5" w:themeShade="BF"/>
                <w:szCs w:val="28"/>
              </w:rPr>
              <w:t>Jamila</w:t>
            </w:r>
            <w:r w:rsidRPr="00446E40">
              <w:rPr>
                <w:rFonts w:ascii="Comic Sans MS" w:hAnsi="Comic Sans MS"/>
                <w:color w:val="1F3864" w:themeColor="accent1" w:themeShade="80"/>
                <w:szCs w:val="28"/>
              </w:rPr>
              <w:t>:</w:t>
            </w:r>
          </w:p>
          <w:p w14:paraId="69947FB3" w14:textId="77777777" w:rsidR="007D0951" w:rsidRPr="00446E40" w:rsidRDefault="007D0951" w:rsidP="00287EA1">
            <w:pPr>
              <w:tabs>
                <w:tab w:val="left" w:pos="457"/>
                <w:tab w:val="left" w:pos="599"/>
                <w:tab w:val="left" w:pos="1162"/>
              </w:tabs>
              <w:spacing w:before="200" w:line="360" w:lineRule="auto"/>
              <w:ind w:right="174" w:hanging="142"/>
              <w:jc w:val="right"/>
              <w:rPr>
                <w:rFonts w:ascii="Comic Sans MS" w:hAnsi="Comic Sans MS"/>
                <w:color w:val="5A2781"/>
                <w:szCs w:val="28"/>
              </w:rPr>
            </w:pPr>
            <w:r w:rsidRPr="00446E40">
              <w:rPr>
                <w:rFonts w:ascii="Comic Sans MS" w:hAnsi="Comic Sans MS"/>
                <w:color w:val="5A2781"/>
                <w:szCs w:val="28"/>
              </w:rPr>
              <w:t>Zarni:</w:t>
            </w:r>
          </w:p>
        </w:tc>
        <w:tc>
          <w:tcPr>
            <w:tcW w:w="5103" w:type="dxa"/>
          </w:tcPr>
          <w:p w14:paraId="00F3ED05" w14:textId="77777777" w:rsidR="007D0951" w:rsidRPr="00287EA1" w:rsidRDefault="007D0951" w:rsidP="007D0951">
            <w:pPr>
              <w:spacing w:before="120" w:line="360" w:lineRule="auto"/>
              <w:ind w:left="180" w:right="-299" w:hanging="6"/>
              <w:rPr>
                <w:rFonts w:ascii="Comic Sans MS" w:hAnsi="Comic Sans MS"/>
                <w:i/>
                <w:sz w:val="30"/>
                <w:szCs w:val="30"/>
              </w:rPr>
            </w:pPr>
            <w:r w:rsidRPr="00287EA1">
              <w:rPr>
                <w:rFonts w:ascii="Comic Sans MS" w:hAnsi="Comic Sans MS"/>
                <w:sz w:val="30"/>
                <w:szCs w:val="30"/>
              </w:rPr>
              <w:t xml:space="preserve">Do you like cooking? </w:t>
            </w:r>
            <w:r w:rsidRPr="00287EA1">
              <w:rPr>
                <w:rFonts w:ascii="Comic Sans MS" w:hAnsi="Comic Sans MS"/>
                <w:sz w:val="30"/>
                <w:szCs w:val="30"/>
              </w:rPr>
              <w:br/>
            </w:r>
            <w:r w:rsidRPr="00287EA1">
              <w:rPr>
                <w:rFonts w:ascii="Comic Sans MS" w:hAnsi="Comic Sans MS"/>
                <w:i/>
                <w:sz w:val="30"/>
                <w:szCs w:val="30"/>
              </w:rPr>
              <w:t>Yes</w:t>
            </w:r>
          </w:p>
          <w:p w14:paraId="28D87704" w14:textId="77777777" w:rsidR="007D0951" w:rsidRPr="00287EA1" w:rsidRDefault="007D0951" w:rsidP="007D0951">
            <w:pPr>
              <w:spacing w:before="120" w:line="360" w:lineRule="auto"/>
              <w:ind w:left="180" w:right="-299"/>
              <w:rPr>
                <w:rFonts w:ascii="Comic Sans MS" w:hAnsi="Comic Sans MS"/>
                <w:i/>
                <w:sz w:val="30"/>
                <w:szCs w:val="30"/>
              </w:rPr>
            </w:pPr>
            <w:r w:rsidRPr="00287EA1">
              <w:rPr>
                <w:rFonts w:ascii="Comic Sans MS" w:hAnsi="Comic Sans MS"/>
                <w:sz w:val="30"/>
                <w:szCs w:val="30"/>
              </w:rPr>
              <w:t xml:space="preserve">Do you like fishing? </w:t>
            </w:r>
            <w:r w:rsidRPr="00287EA1">
              <w:rPr>
                <w:rFonts w:ascii="Comic Sans MS" w:hAnsi="Comic Sans MS"/>
                <w:sz w:val="30"/>
                <w:szCs w:val="30"/>
              </w:rPr>
              <w:br/>
            </w:r>
            <w:r w:rsidRPr="00287EA1">
              <w:rPr>
                <w:rFonts w:ascii="Comic Sans MS" w:hAnsi="Comic Sans MS"/>
                <w:i/>
                <w:sz w:val="30"/>
                <w:szCs w:val="30"/>
              </w:rPr>
              <w:t>No</w:t>
            </w:r>
          </w:p>
          <w:p w14:paraId="135A8FA7" w14:textId="77777777" w:rsidR="007D0951" w:rsidRPr="00287EA1" w:rsidRDefault="007D0951" w:rsidP="007D0951">
            <w:pPr>
              <w:spacing w:before="120" w:line="360" w:lineRule="auto"/>
              <w:ind w:left="180" w:right="-299"/>
              <w:rPr>
                <w:rFonts w:ascii="Comic Sans MS" w:hAnsi="Comic Sans MS"/>
                <w:sz w:val="30"/>
                <w:szCs w:val="30"/>
              </w:rPr>
            </w:pPr>
            <w:r w:rsidRPr="00287EA1">
              <w:rPr>
                <w:rFonts w:ascii="Comic Sans MS" w:hAnsi="Comic Sans MS"/>
                <w:sz w:val="30"/>
                <w:szCs w:val="30"/>
              </w:rPr>
              <w:t>I like fishing.</w:t>
            </w:r>
          </w:p>
          <w:p w14:paraId="1445A551" w14:textId="77777777" w:rsidR="007D0951" w:rsidRPr="00446E40" w:rsidRDefault="007D0951" w:rsidP="007D0951">
            <w:pPr>
              <w:spacing w:before="120" w:line="360" w:lineRule="auto"/>
              <w:ind w:left="180" w:right="-299"/>
              <w:rPr>
                <w:rFonts w:ascii="Comic Sans MS" w:hAnsi="Comic Sans MS"/>
                <w:b/>
                <w:bCs/>
                <w:i/>
                <w:szCs w:val="28"/>
              </w:rPr>
            </w:pPr>
            <w:r w:rsidRPr="00287EA1">
              <w:rPr>
                <w:rFonts w:ascii="Comic Sans MS" w:hAnsi="Comic Sans MS"/>
                <w:i/>
                <w:sz w:val="30"/>
                <w:szCs w:val="30"/>
              </w:rPr>
              <w:t>I like cooking.</w:t>
            </w:r>
            <w:r w:rsidRPr="00446E40">
              <w:rPr>
                <w:rFonts w:ascii="Comic Sans MS" w:hAnsi="Comic Sans MS"/>
                <w:b/>
                <w:bCs/>
                <w:i/>
                <w:szCs w:val="28"/>
              </w:rPr>
              <w:t xml:space="preserve"> </w:t>
            </w:r>
          </w:p>
        </w:tc>
      </w:tr>
    </w:tbl>
    <w:p w14:paraId="115DA4F4" w14:textId="77777777" w:rsidR="007D0951" w:rsidRDefault="007D0951">
      <w:pPr>
        <w:rPr>
          <w:rFonts w:cstheme="minorHAnsi"/>
          <w:b/>
          <w:bCs/>
          <w:sz w:val="32"/>
          <w:szCs w:val="44"/>
        </w:rPr>
      </w:pPr>
    </w:p>
    <w:p w14:paraId="6FB39CFC" w14:textId="59DA2EB8" w:rsidR="007D0951" w:rsidRDefault="007D0951">
      <w:pPr>
        <w:rPr>
          <w:rFonts w:cstheme="minorHAnsi"/>
          <w:b/>
          <w:bCs/>
          <w:sz w:val="32"/>
          <w:szCs w:val="44"/>
        </w:rPr>
      </w:pPr>
      <w:r w:rsidRPr="00B824F0">
        <w:rPr>
          <w:rFonts w:ascii="Comic Sans MS" w:hAnsi="Comic Sans MS"/>
          <w:noProof/>
          <w:sz w:val="48"/>
          <w:lang w:eastAsia="en-AU"/>
        </w:rPr>
        <mc:AlternateContent>
          <mc:Choice Requires="wpg">
            <w:drawing>
              <wp:anchor distT="0" distB="0" distL="114300" distR="114300" simplePos="0" relativeHeight="253863936" behindDoc="0" locked="0" layoutInCell="1" allowOverlap="1" wp14:anchorId="223F3C4F" wp14:editId="5281302F">
                <wp:simplePos x="0" y="0"/>
                <wp:positionH relativeFrom="margin">
                  <wp:posOffset>-45720</wp:posOffset>
                </wp:positionH>
                <wp:positionV relativeFrom="paragraph">
                  <wp:posOffset>144780</wp:posOffset>
                </wp:positionV>
                <wp:extent cx="952499" cy="580390"/>
                <wp:effectExtent l="0" t="0" r="635" b="0"/>
                <wp:wrapNone/>
                <wp:docPr id="1747867434" name="Group 1747867434"/>
                <wp:cNvGraphicFramePr/>
                <a:graphic xmlns:a="http://schemas.openxmlformats.org/drawingml/2006/main">
                  <a:graphicData uri="http://schemas.microsoft.com/office/word/2010/wordprocessingGroup">
                    <wpg:wgp>
                      <wpg:cNvGrpSpPr/>
                      <wpg:grpSpPr>
                        <a:xfrm>
                          <a:off x="0" y="0"/>
                          <a:ext cx="952499" cy="580390"/>
                          <a:chOff x="56230" y="6764"/>
                          <a:chExt cx="598011" cy="454998"/>
                        </a:xfrm>
                      </wpg:grpSpPr>
                      <pic:pic xmlns:pic="http://schemas.openxmlformats.org/drawingml/2006/picture">
                        <pic:nvPicPr>
                          <pic:cNvPr id="1941177826" name="Picture 1941177826"/>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335"/>
                              </a:ext>
                            </a:extLst>
                          </a:blip>
                          <a:stretch>
                            <a:fillRect/>
                          </a:stretch>
                        </pic:blipFill>
                        <pic:spPr>
                          <a:xfrm>
                            <a:off x="56230" y="6764"/>
                            <a:ext cx="598011" cy="454998"/>
                          </a:xfrm>
                          <a:prstGeom prst="rect">
                            <a:avLst/>
                          </a:prstGeom>
                        </pic:spPr>
                      </pic:pic>
                      <wps:wsp>
                        <wps:cNvPr id="280535476" name="Text Box 280535476"/>
                        <wps:cNvSpPr txBox="1"/>
                        <wps:spPr>
                          <a:xfrm>
                            <a:off x="255597" y="109388"/>
                            <a:ext cx="195321" cy="270520"/>
                          </a:xfrm>
                          <a:prstGeom prst="rect">
                            <a:avLst/>
                          </a:prstGeom>
                          <a:solidFill>
                            <a:sysClr val="window" lastClr="FFFFFF"/>
                          </a:solidFill>
                          <a:ln w="6350">
                            <a:noFill/>
                          </a:ln>
                        </wps:spPr>
                        <wps:txbx>
                          <w:txbxContent>
                            <w:p w14:paraId="491241A3" w14:textId="77777777" w:rsidR="007D0951" w:rsidRPr="005024E3" w:rsidRDefault="007D0951" w:rsidP="007D0951">
                              <w:pPr>
                                <w:ind w:right="-156" w:hanging="142"/>
                                <w:jc w:val="center"/>
                                <w:rPr>
                                  <w:rFonts w:ascii="Comic Sans MS" w:hAnsi="Comic Sans MS"/>
                                  <w:b/>
                                  <w:bCs/>
                                  <w:sz w:val="24"/>
                                  <w:szCs w:val="24"/>
                                </w:rPr>
                              </w:pPr>
                              <w:r w:rsidRPr="005024E3">
                                <w:rPr>
                                  <w:rFonts w:ascii="Comic Sans MS" w:hAnsi="Comic Sans MS"/>
                                  <w:b/>
                                  <w:bCs/>
                                  <w:sz w:val="24"/>
                                  <w:szCs w:val="24"/>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3F3C4F" id="Group 1747867434" o:spid="_x0000_s1481" style="position:absolute;margin-left:-3.6pt;margin-top:11.4pt;width:75pt;height:45.7pt;z-index:253863936;mso-position-horizontal-relative:margin;mso-width-relative:margin;mso-height-relative:margin" coordorigin="562,67" coordsize="5980,4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sMDlAMAADAIAAAOAAAAZHJzL2Uyb0RvYy54bWycVdtu2zgQfV9g/4HQ&#10;e6OLLdsS4hTeZBMUCFpjk0WfaYqyiEokl6Rv/fo9pGQ7TrLotgEiDznkcObMOeT1x33Xki03Vig5&#10;j9KrJCJcMlUJuZ5Hfz/ff5hFxDoqK9oqyefRgdvo483vv13vdMkz1ai24oYgiLTlTs+jxjldxrFl&#10;De+ovVKaSzhrZTrqMDTruDJ0h+hdG2dJMol3ylTaKMatxexd74xuQvy65sx9qWvLHWnnEXJz4WvC&#10;d+W/8c01LdeG6kawIQ36C1l0VEgcegp1Rx0lGyPehOoEM8qq2l0x1cWqrgXjoQZUkyavqnkwaqND&#10;Letyt9YnmADtK5x+OSz7vH0w+kkvDZDY6TWwCCNfy742nf9FlmQfIDucION7RxgmizwbF0VEGFz5&#10;LBkVA6SsAe5+Vz7JRgAe7sl0Mu7xZs2fw/a8mCVp2m8f54g08yvi49nxRUZasBL/Awyw3sDwY7pg&#10;l9sYHg1Buv8Vo6Pm20Z/QMc0dWIlWuEOgX3ojU9KbpeCLU0/AKJLQ0QFNRTjNJ1OZ9kkIpJ2YD+W&#10;+dPJCw/K9SH8rj4G9TU+KvbNEqluGyrXfGE1iIyAAZzL5bEfXiSwaoW+F23rW+ftoVSQ/hVp3kGr&#10;J+SdYpuOS9crzPAWVStpG6FtREzJuxVHeeZT5TsHdTuUpo2Qrm+vdYY71vjza+TxF3Lvm3pyhKTP&#10;efoSLCj4Duneo8+Rez8gD4A01j1w1RFvIGEkgo7Rkm4f7ZDScQlId84imBh6ReBaskcIMXoD4k8p&#10;76mhmiMFH/bMk2yW5KN8PD3R5NlX+Ifak7MnqDNs8lolbg/3QAgf7D/Qy/I8L6ZBfWlSjGZBXbQ8&#10;ApgW+Sgb1JdNkzwL4j2p7ycBpKVVraiO1LMHe9sasqW4eXFhV2oXkZZah8l5dB/+Bq1fbGsl2eGu&#10;GOVJaJVUPl5Pn1aiS+dqveX2q33QWjYa+Wh+bqWqAyAyCi3HzWM1uxfo/yPOXlKD2x2TeLHcF3zq&#10;VuE0NVgRaZT5/t68X4/WwxuRHV6LeWT/2VB/j7SfJEhRpOOxf17CYJxPgSQxLz2rlx656W4VYAH0&#10;yC6Yfr1rj2ZtVPcVD9vCnwoXlQxnzyN3NG8dRnDgYWR8sQh2fz09yieNSy0N6Hl2P++/UqMHCTi0&#10;/rM60vCNEvq1XiJSLTZO1SLI5Izq0ABIIljhWYJ18e69HIdV54f+5l8AAAD//wMAUEsDBAoAAAAA&#10;AAAAIQBlU310vwwAAL8MAAAUAAAAZHJzL21lZGlhL2ltYWdlMS5wbmeJUE5HDQoaCgAAAA1JSERS&#10;AAABBgAAAMUIAwAAAIHgrKAAAAABc1JHQgCuzhzpAAAABGdBTUEAALGPC/xhBQAAAqZQTFRF////&#10;/v7+/f39/Pz86+vr19fXy8vLxsbGyMjI0tLS5ubm+fn5+vr67e3tgoKCAwMDAAAAAgICU1NT6enp&#10;+/v7Hx8fDg4OW1tbPT09AQEBGxsburq6+Pj4EhIS9fX1hISECQkJWFhYo6OjvLy8zc3N3d3d5+fn&#10;4uLi09PTwcHBra2tbm5uICAgYWFhVlZWBwcHVFRU9PT0bGxsHh4eLy8v9vb2Dw8PMjIyfHx8CwsL&#10;UVFRfX19np6eOzs7oqKiKioq8vLyjo6OUlJSjIyMXFxcgYGBR0dHSkpKpqamiYmJLi4uzs7O4+Pj&#10;JSUlS0tL6urq6Ojo7Ozs2dnZGBgYtbW1ubm5Ojo6rKysgICA5OTkv7+/7+/v7u7uNjY28PDwDAwM&#10;j4+PODg4QUFBlJSU4ODgMzMz9/f31NTULS0tFxcXs7OzQkJCEBAQCgoKX19fV1dXp6enn5+fJycn&#10;Pz8/KSkpw8PDg4ODZ2dn3NzcMDAwzMzM8/PzFBQUlZWVuLi4HBwc39/fb29vBAQEGhoaBQUFkZGR&#10;HR0dJCQkqKioIyMj0NDQmJiYY2NjkJCQWlpawsLCwMDAsLCwRkZGa2trNTU1MTExQ0NDq6urqamp&#10;RUVFvr6+xcXF2trar6+vvb29z8/PYmJiFhYWISEhFRUVXl5eampqTU1NNDQ0DQ0N8fHxu7u7PDw8&#10;h4eHsbGxe3t7rq6u4eHhycnJbW1tBgYGT09PUFBQjY2NYGBgt7e3i4uLCAgIExMTfn5+aGho1dXV&#10;c3Nzenp6ERERaWlpmpqaIiIitra23t7edXV1Tk5Ok5OTtLS0dnZ2SEhITExM1tbW2NjYXV1dpKSk&#10;nJycm5ubmZmZLCwsx8fH0dHRZGRkf39/xMTEeXl5OTk5ioqKsrKyZmZm5eXlAAAAzY4luQAAAOJ0&#10;Uk5T////////////////////////////////////////////////////////////////////////&#10;////////////////////////////////////////////////////////////////////////////&#10;////////////////////////////////////////////////////////////////////////////&#10;////////////////////////////////////////////////////////////////////////////&#10;AHAeuh8AAAAJcEhZcwAAIdUAACHVAQSctJ0AAAi0SURBVHhe7Z3LeeowEIVvCTTBlj7SA1uaoJDQ&#10;g7vg+7LLNntauZozRw/wA0OMRibz3xBbtkGa45E0ksXNP8dxHMdxHMdxHMdxHMdxnD/AfnsM7Jn6&#10;c+y/N312f0qOjzPNHmTHq96a44HWTnHuePWbMukG1/Ad70e/NdiduuN2v99vt93p8sWDibesHTsa&#10;p3xuefiG7yt/+eLRt4F2gQOPjXHlNTz2FnzSpsA3D03zw6sD90RbDdmmR5w89ygfPLJuaMzjTd4H&#10;3/cONSO1jM/c0xPfu/nkgbVCM56248L3b9YcZqdWgelniD3oeluIGBAdmX6OPT/lzPTaYPF/HwPF&#10;/pbJdcGyL1Gpo0Osr4HYsuRM/ha2EGsbeXZa7OVCQHa8JybXAbuIJQtN95oXjLcBw55lqzIbiPXo&#10;wBrB1HLox66lXvC2MbUk+sHr0OF1KkQdfheOVUKLysTSvPTDl0QL+rJARz+eiXbR2ZKRmcYFeGWV&#10;W44jCvnK0aDGD41PzaGMr50k0dDsdf62ACjhqz1Wx+9MtIgG/ky8DuTSsA4oXgV3RT7NRtUoXY0n&#10;TTpmYaI1tO1i4rXo9AMTjYGiVQp0kVeTgwsETrXmTTU+YaIp6hYMuTUYRKG6VlySAB243xC1i4UY&#10;pblnFwjtqrZZkmFz7lC/UOifG1sPg26i8mNGybIxd7AoUnvugLnoCxPVkEybcgebAmGtWEsjLBsZ&#10;WnMHrEkxmA9Cw9zOdL2UxuKuYH62nRDKrDSScTO1AqtRuF8XzL/8MGGNlMXonhhm3UOKYjTmxbiW&#10;+8bgAYpRe424rY2lQKZ3RPJuwx1MS2Ka+RVSELPpMPQVLSwURNNg90hRcq8+qBsAAxzuGyC5t1Ar&#10;ENhz34BWukwphpajchXdIz9MviBtixRDBhThttQcV+CBjQgh2waeX0kxEjxWAWa4QaUwH2XqU7QE&#10;j74efW6c4FEjrr9jGqg2Od3L2S6i5qLgEjsZzGIX5r7ZfJ26jt+AqS3D5XjSJYiCxWQ9FyhuPk/A&#10;Sobu2HXH9EVFnlyS/eSHsmk8dKpCvCfVZoKSDEGF8Nqiw7gzunhq7DFpEr/kQRF+bL1BX3pgytKf&#10;J7xlcrzCpaqqQPgxlAEaoGqoQ/D8IJeHdfiafAcy3In5ESMZdmI/RAg/99eNnh+Ms073VbgE48UR&#10;9EUZLNoGdQZ5aSF4xSAPhheTc4vIjT1ExM4b4Ax8oaGeqs3Hh6pFUSX691e7SrGdDYO8jGRQb4g6&#10;sJ3sN5PZiIfmybIK+/6HIitRocRMhuQM2kTgKK9JlEY84A5fSbJ9vzIhVhHLxQmSO1AGk7ZBlcBO&#10;h9L1anSXdci23SUrNuBDyB4KBGKdsPYGbGRnpFocCpO4vctHuvK7/x7kE8KmJIDCKNKubQBhB+Xr&#10;N/B5OcjsMubJnIFRm+Rypu0Fxj2FbuAOw5OTeWgwHQsUpOsGoi50E+oM9Af9sWwbBtyBVxXTo7kf&#10;nSlDl64rnCseQ/YigBC3AdO2AV6g2/BLjseve2WTc8Qwc+byHFc+b/OHpNk+yaOwPrqEnQwK3QF6&#10;oLPgZefChFjBP+fNS6R2dpc+o3CQAM0v1TD3Bm6wKyd4WRE953XtWZop8kekmpU+DP8lFS3PrhBe&#10;DbQNEEPACV6Xb2BuJJ+VIdcOyUFGlqUzYKeBtkFFCCncK15XdHZPy8Bt0WNIBrBdSVLYxg3RDVSQ&#10;m1rR7yHSzhQDzlMEEoHkCxCBShh5A+MGuIJKITtyhtcVYULe6QWZAxQ1gNv8PkQNancGohi2DawL&#10;qgQScibWhaG7OkeGoffF+AGTb7T+yhks24boCVAAWzkTi1zEC9wOxcZ9BmRIkQQy4P0PUAPZmMkQ&#10;rY9yyFYaqliSXYoS+nZN0r889TrSBstEbIlqYdc2RONVAWxlDXe8c0XgwO3DMuS4gVtZ2SKzb2J6&#10;fCl2bUM0XhVAQp7zRidI1jwcN0Tri8Eppx0gM8xOAlANQ2+I5kc9jqUMeaIhTxrMlCG6UY7AYqsS&#10;vQFkVwiYxQ25LuRdqbsqQzksGjBriiHZftRFIHMwmgqEDZ2hAW9Ie8cOdwuXFbU0WzU1dZ0pAof8&#10;BpWSPQVNV3SvhbZB98JWCqMVOo+pi0h4Tn8Z6DeNkTJuiH6gGHkD4gatDPrCPzmTOgiSTMlN5R2K&#10;IenNjKxGkdl4RdKGY4pSA0XO3Nzy3FTm6YN75Atv407JIJkeXvoTsPSG9MKG3sDrIoVJ3N4nD6Vu&#10;p6Ylg2h5JqRt2wZ9RXcYkCH3/bNnZK8WAtx8nkz7cr6BYlASI29ATxFeqULITjkLpxTJR+5U0cBc&#10;f98T6/Bg940QppUi/qIY0k5dzTcWPj0zaFDGH/xK3jCe0BnsZKDtyR3CVk7wsh4DT3ImGF1VJll8&#10;JOMVSbGnMGgbYLn+5j85wctumV690qfX7xJkT9vTT8CwUlw7gy56GVnV8lCVEEbfIJnD8IKghF2l&#10;uHUG1ImRmzh2fJyx5VLInT4gv9QZDHuKYDjtVzUmvubyzH/BUzzwKUHNE8NpP3cog0XbQAGoBco3&#10;PHh6bqH9VU+ZQfawX4himHqDCqBa4AQvumHEoOfA8ArWRwlkazimUAlKZ5i/oOUXIH/VQH6pGLY9&#10;RfYGHOU1LwZZwXgSlDBsGwp30CpRqRD4zzu4UpjOYOwN/K2jiUrOQHfA1CxEkF9mMkAD/a1hdDUV&#10;qMMnHQG00FPUbBiALpSVydnoD4ZtQ3QG/XNg1UogqA7aX0AIw7ZBnYHr5+fNOi8HMt2c47dr7NoG&#10;dQZtHKurEHWIjy3s2gbxhPitzHlr3JZFvTBw/rBrG4IG+S8Q81xl2ECU1PaGkioh9CDRGROGMvCE&#10;DfGbf6RapUh/GlFp4S9FFkXikQowQ6F+9zCOloiJCqBNfmI26dUcKrvm9nC4ebLoOI7jOI7jOI7j&#10;OI7jOI7jOI7jOI7jOI7jOI7jOI7jOI7jOI7jOI7zHP/+/QfM2UlL00l8LQAAAABJRU5ErkJgglBL&#10;AwQUAAYACAAAACEAJCNabtwAAAAJAQAADwAAAGRycy9kb3ducmV2LnhtbEyPT2uDQBDF74V+h2UK&#10;vSWr9i/WNYTQ9hQKTQqlt4lOVOLOirtR8+07ntrbb3iPN+9lq8m2aqDeN44NxMsIFHHhyoYrA1/7&#10;t8UzKB+QS2wdk4ELeVjl11cZpqUb+ZOGXaiUhLBP0UAdQpdq7YuaLPql64hFO7reYpCzr3TZ4yjh&#10;ttVJFD1qiw3Lhxo72tRUnHZna+B9xHF9F78O29Nxc/nZP3x8b2My5vZmWr+ACjSFPzPM9aU65NLp&#10;4M5cetUaWDwl4jSQJLJg1u9nOAgIgc4z/X9B/gsAAP//AwBQSwMEFAAGAAgAAAAhAD7fyIvgAAAA&#10;ugEAABkAAABkcnMvX3JlbHMvZTJvRG9jLnhtbC5yZWxzrJCxagMxDIb3Qt/BaO/5LkMpIb4sbSBD&#10;l5I+gGLrfCa2bGwnJG9ft0saCHTpqF/o+z+0Wp+DFyfKxUVWMHQ9CGIdjWOr4HO3eXoBUSqyQR+Z&#10;FFyowHp8fFh9kMfajsrsUhGNwkXBXGtaSln0TAFLFxNx20wxB6xtzFYm1Ae0JBd9/yzzbwaMN0yx&#10;NQry1ixA7C6pNf/NjtPkNL1GfQzE9U6FnBspe8eHBsVsqSrAfTzW5d7jNXyPpvW9nStlRg/yvtjw&#10;n2IutKdcpQIZh/InHLrE9ttB3nx8/AIAAP//AwBQSwECLQAUAAYACAAAACEAsYJntgoBAAATAgAA&#10;EwAAAAAAAAAAAAAAAAAAAAAAW0NvbnRlbnRfVHlwZXNdLnhtbFBLAQItABQABgAIAAAAIQA4/SH/&#10;1gAAAJQBAAALAAAAAAAAAAAAAAAAADsBAABfcmVscy8ucmVsc1BLAQItABQABgAIAAAAIQDcwsMD&#10;lAMAADAIAAAOAAAAAAAAAAAAAAAAADoCAABkcnMvZTJvRG9jLnhtbFBLAQItAAoAAAAAAAAAIQBl&#10;U310vwwAAL8MAAAUAAAAAAAAAAAAAAAAAPoFAABkcnMvbWVkaWEvaW1hZ2UxLnBuZ1BLAQItABQA&#10;BgAIAAAAIQAkI1pu3AAAAAkBAAAPAAAAAAAAAAAAAAAAAOsSAABkcnMvZG93bnJldi54bWxQSwEC&#10;LQAUAAYACAAAACEAPt/Ii+AAAAC6AQAAGQAAAAAAAAAAAAAAAAD0EwAAZHJzL19yZWxzL2Uyb0Rv&#10;Yy54bWwucmVsc1BLBQYAAAAABgAGAHwBAAALFQAAAAA=&#10;">
                <v:shape id="Picture 1941177826" o:spid="_x0000_s1482" type="#_x0000_t75" style="position:absolute;left:562;top:67;width:5980;height: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0H9ygAAAOMAAAAPAAAAZHJzL2Rvd25yZXYueG1sRE/NasJA&#10;EL4LvsMyhd50E9tGTV3FthZFEVF76HHIjkkwOxuyW03f3i0UPM73P5NZaypxocaVlhXE/QgEcWZ1&#10;ybmCr+NnbwTCeWSNlWVS8EsOZtNuZ4Kptlfe0+XgcxFC2KWooPC+TqV0WUEGXd/WxIE72cagD2eT&#10;S93gNYSbSg6iKJEGSw4NBdb0XlB2PvwYBav6Y/FEpwVtN+uX/Hv9ttxt5kulHh/a+SsIT62/i//d&#10;Kx3mj5/jeDgcDRL4+ykAIKc3AAAA//8DAFBLAQItABQABgAIAAAAIQDb4fbL7gAAAIUBAAATAAAA&#10;AAAAAAAAAAAAAAAAAABbQ29udGVudF9UeXBlc10ueG1sUEsBAi0AFAAGAAgAAAAhAFr0LFu/AAAA&#10;FQEAAAsAAAAAAAAAAAAAAAAAHwEAAF9yZWxzLy5yZWxzUEsBAi0AFAAGAAgAAAAhADnvQf3KAAAA&#10;4wAAAA8AAAAAAAAAAAAAAAAABwIAAGRycy9kb3ducmV2LnhtbFBLBQYAAAAAAwADALcAAAD+AgAA&#10;AAA=&#10;">
                  <v:imagedata r:id="rId461" o:title=""/>
                </v:shape>
                <v:shape id="Text Box 280535476" o:spid="_x0000_s1483" type="#_x0000_t202" style="position:absolute;left:2555;top:1093;width:1954;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bWyzAAAAOIAAAAPAAAAZHJzL2Rvd25yZXYueG1sRI9BS8NA&#10;FITvQv/D8gre7MZqa0m7LSKKLRhao9DrI/tM0mbfht21if31riD0OMzMN8xi1ZtGnMj52rKC21EC&#10;griwuuZSwefHy80MhA/IGhvLpOCHPKyWg6sFptp2/E6nPJQiQtinqKAKoU2l9EVFBv3ItsTR+7LO&#10;YIjSlVI77CLcNHKcJFNpsOa4UGFLTxUVx/zbKNh3+avbbjaHXbvOzttznr3Rc6bU9bB/nIMI1IdL&#10;+L+91grGs2RyN7l/mMLfpXgH5PIXAAD//wMAUEsBAi0AFAAGAAgAAAAhANvh9svuAAAAhQEAABMA&#10;AAAAAAAAAAAAAAAAAAAAAFtDb250ZW50X1R5cGVzXS54bWxQSwECLQAUAAYACAAAACEAWvQsW78A&#10;AAAVAQAACwAAAAAAAAAAAAAAAAAfAQAAX3JlbHMvLnJlbHNQSwECLQAUAAYACAAAACEAFLW1sswA&#10;AADiAAAADwAAAAAAAAAAAAAAAAAHAgAAZHJzL2Rvd25yZXYueG1sUEsFBgAAAAADAAMAtwAAAAAD&#10;AAAAAA==&#10;" fillcolor="window" stroked="f" strokeweight=".5pt">
                  <v:textbox>
                    <w:txbxContent>
                      <w:p w14:paraId="491241A3" w14:textId="77777777" w:rsidR="007D0951" w:rsidRPr="005024E3" w:rsidRDefault="007D0951" w:rsidP="007D0951">
                        <w:pPr>
                          <w:ind w:right="-156" w:hanging="142"/>
                          <w:jc w:val="center"/>
                          <w:rPr>
                            <w:rFonts w:ascii="Comic Sans MS" w:hAnsi="Comic Sans MS"/>
                            <w:b/>
                            <w:bCs/>
                            <w:sz w:val="24"/>
                            <w:szCs w:val="24"/>
                          </w:rPr>
                        </w:pPr>
                        <w:r w:rsidRPr="005024E3">
                          <w:rPr>
                            <w:rFonts w:ascii="Comic Sans MS" w:hAnsi="Comic Sans MS"/>
                            <w:b/>
                            <w:bCs/>
                            <w:sz w:val="24"/>
                            <w:szCs w:val="24"/>
                          </w:rPr>
                          <w:t>13</w:t>
                        </w:r>
                      </w:p>
                    </w:txbxContent>
                  </v:textbox>
                </v:shape>
                <w10:wrap anchorx="margin"/>
              </v:group>
            </w:pict>
          </mc:Fallback>
        </mc:AlternateContent>
      </w:r>
    </w:p>
    <w:p w14:paraId="6DCB1B82" w14:textId="27082066" w:rsidR="007D0951" w:rsidRDefault="007D0951">
      <w:pPr>
        <w:rPr>
          <w:rFonts w:cstheme="minorHAnsi"/>
          <w:b/>
          <w:bCs/>
          <w:sz w:val="32"/>
          <w:szCs w:val="44"/>
        </w:rPr>
      </w:pPr>
      <w:r>
        <w:rPr>
          <w:rFonts w:cstheme="minorHAnsi"/>
          <w:b/>
          <w:bCs/>
          <w:sz w:val="32"/>
          <w:szCs w:val="44"/>
        </w:rPr>
        <w:tab/>
      </w:r>
      <w:r>
        <w:rPr>
          <w:rFonts w:cstheme="minorHAnsi"/>
          <w:b/>
          <w:bCs/>
          <w:sz w:val="32"/>
          <w:szCs w:val="44"/>
        </w:rPr>
        <w:tab/>
        <w:t xml:space="preserve"> </w:t>
      </w:r>
      <w:r w:rsidRPr="00655F0F">
        <w:rPr>
          <w:rFonts w:ascii="Comic Sans MS" w:hAnsi="Comic Sans MS" w:cstheme="minorHAnsi"/>
          <w:b/>
          <w:bCs/>
        </w:rPr>
        <w:t>Tea or coffee – Conversation 1</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96"/>
        <w:gridCol w:w="1843"/>
        <w:gridCol w:w="5103"/>
      </w:tblGrid>
      <w:tr w:rsidR="007D0951" w14:paraId="512BC6A6" w14:textId="77777777" w:rsidTr="00EF54B9">
        <w:trPr>
          <w:trHeight w:val="4100"/>
        </w:trPr>
        <w:tc>
          <w:tcPr>
            <w:tcW w:w="1696" w:type="dxa"/>
            <w:shd w:val="clear" w:color="auto" w:fill="F2F2F2" w:themeFill="background1" w:themeFillShade="F2"/>
            <w:vAlign w:val="center"/>
          </w:tcPr>
          <w:p w14:paraId="4A65A0A0" w14:textId="61C9800F" w:rsidR="007D0951" w:rsidRPr="00446E40" w:rsidRDefault="005024E3" w:rsidP="002A7E4F">
            <w:pPr>
              <w:spacing w:before="120"/>
              <w:ind w:right="35" w:hanging="142"/>
              <w:jc w:val="center"/>
              <w:rPr>
                <w:rFonts w:ascii="Comic Sans MS" w:hAnsi="Comic Sans MS"/>
                <w:color w:val="C00000"/>
                <w:szCs w:val="28"/>
              </w:rPr>
            </w:pPr>
            <w:r w:rsidRPr="00446E40">
              <w:rPr>
                <w:rFonts w:ascii="Comic Sans MS" w:hAnsi="Comic Sans MS"/>
                <w:szCs w:val="28"/>
              </w:rPr>
              <w:t xml:space="preserve">Page </w:t>
            </w:r>
            <w:r w:rsidR="007D0951" w:rsidRPr="00446E40">
              <w:rPr>
                <w:rFonts w:ascii="Comic Sans MS" w:hAnsi="Comic Sans MS"/>
                <w:szCs w:val="28"/>
              </w:rPr>
              <w:t>3</w:t>
            </w:r>
            <w:r w:rsidRPr="00446E40">
              <w:rPr>
                <w:rFonts w:ascii="Comic Sans MS" w:hAnsi="Comic Sans MS"/>
                <w:szCs w:val="28"/>
              </w:rPr>
              <w:t>7</w:t>
            </w:r>
          </w:p>
        </w:tc>
        <w:tc>
          <w:tcPr>
            <w:tcW w:w="1843" w:type="dxa"/>
          </w:tcPr>
          <w:p w14:paraId="37CFE461" w14:textId="77777777" w:rsidR="007D0951" w:rsidRPr="00446E40" w:rsidRDefault="007D0951" w:rsidP="002A7E4F">
            <w:pPr>
              <w:tabs>
                <w:tab w:val="left" w:pos="457"/>
                <w:tab w:val="left" w:pos="599"/>
                <w:tab w:val="left" w:pos="1162"/>
              </w:tabs>
              <w:spacing w:before="120" w:line="360" w:lineRule="auto"/>
              <w:ind w:right="174" w:hanging="142"/>
              <w:jc w:val="right"/>
              <w:rPr>
                <w:rFonts w:ascii="Comic Sans MS" w:hAnsi="Comic Sans MS"/>
                <w:color w:val="1F3864" w:themeColor="accent1" w:themeShade="80"/>
                <w:szCs w:val="28"/>
              </w:rPr>
            </w:pPr>
            <w:r w:rsidRPr="00446E40">
              <w:rPr>
                <w:rFonts w:ascii="Comic Sans MS" w:hAnsi="Comic Sans MS"/>
                <w:color w:val="2E74B5" w:themeColor="accent5" w:themeShade="BF"/>
                <w:szCs w:val="28"/>
              </w:rPr>
              <w:t>Jamila</w:t>
            </w:r>
            <w:r w:rsidRPr="00446E40">
              <w:rPr>
                <w:rFonts w:ascii="Comic Sans MS" w:hAnsi="Comic Sans MS"/>
                <w:color w:val="1F3864" w:themeColor="accent1" w:themeShade="80"/>
                <w:szCs w:val="28"/>
              </w:rPr>
              <w:t>:</w:t>
            </w:r>
          </w:p>
          <w:p w14:paraId="3D79374D" w14:textId="77777777" w:rsidR="007D0951" w:rsidRPr="00446E40" w:rsidRDefault="007D0951" w:rsidP="00287EA1">
            <w:pPr>
              <w:tabs>
                <w:tab w:val="left" w:pos="457"/>
                <w:tab w:val="left" w:pos="599"/>
                <w:tab w:val="left" w:pos="1162"/>
              </w:tabs>
              <w:spacing w:before="80" w:line="360" w:lineRule="auto"/>
              <w:ind w:right="174" w:hanging="142"/>
              <w:jc w:val="right"/>
              <w:rPr>
                <w:rFonts w:ascii="Comic Sans MS" w:hAnsi="Comic Sans MS"/>
                <w:color w:val="5A2781"/>
                <w:szCs w:val="28"/>
              </w:rPr>
            </w:pPr>
            <w:r w:rsidRPr="00446E40">
              <w:rPr>
                <w:rFonts w:ascii="Comic Sans MS" w:hAnsi="Comic Sans MS"/>
                <w:color w:val="5A2781"/>
                <w:szCs w:val="28"/>
              </w:rPr>
              <w:t>Zarni:</w:t>
            </w:r>
          </w:p>
          <w:p w14:paraId="6E4B6B8C" w14:textId="77777777" w:rsidR="007D0951" w:rsidRPr="00446E40" w:rsidRDefault="007D0951" w:rsidP="002A7E4F">
            <w:pPr>
              <w:tabs>
                <w:tab w:val="left" w:pos="457"/>
                <w:tab w:val="left" w:pos="599"/>
                <w:tab w:val="left" w:pos="1162"/>
              </w:tabs>
              <w:spacing w:before="120" w:line="360" w:lineRule="auto"/>
              <w:ind w:right="174" w:hanging="142"/>
              <w:jc w:val="right"/>
              <w:rPr>
                <w:rFonts w:ascii="Comic Sans MS" w:hAnsi="Comic Sans MS"/>
                <w:color w:val="1F3864" w:themeColor="accent1" w:themeShade="80"/>
                <w:szCs w:val="28"/>
              </w:rPr>
            </w:pPr>
            <w:r w:rsidRPr="00446E40">
              <w:rPr>
                <w:rFonts w:ascii="Comic Sans MS" w:hAnsi="Comic Sans MS"/>
                <w:color w:val="2E74B5" w:themeColor="accent5" w:themeShade="BF"/>
                <w:szCs w:val="28"/>
              </w:rPr>
              <w:t>Jamila</w:t>
            </w:r>
            <w:r w:rsidRPr="00446E40">
              <w:rPr>
                <w:rFonts w:ascii="Comic Sans MS" w:hAnsi="Comic Sans MS"/>
                <w:color w:val="1F3864" w:themeColor="accent1" w:themeShade="80"/>
                <w:szCs w:val="28"/>
              </w:rPr>
              <w:t>:</w:t>
            </w:r>
          </w:p>
          <w:p w14:paraId="5E69CD3F" w14:textId="77777777" w:rsidR="007D0951" w:rsidRPr="00446E40" w:rsidRDefault="007D0951" w:rsidP="00287EA1">
            <w:pPr>
              <w:tabs>
                <w:tab w:val="left" w:pos="457"/>
                <w:tab w:val="left" w:pos="599"/>
                <w:tab w:val="left" w:pos="1162"/>
              </w:tabs>
              <w:spacing w:before="80" w:line="360" w:lineRule="auto"/>
              <w:ind w:right="174" w:hanging="142"/>
              <w:jc w:val="right"/>
              <w:rPr>
                <w:rFonts w:ascii="Comic Sans MS" w:hAnsi="Comic Sans MS"/>
                <w:color w:val="5A2781"/>
                <w:szCs w:val="28"/>
              </w:rPr>
            </w:pPr>
            <w:r w:rsidRPr="00446E40">
              <w:rPr>
                <w:rFonts w:ascii="Comic Sans MS" w:hAnsi="Comic Sans MS"/>
                <w:color w:val="5A2781"/>
                <w:szCs w:val="28"/>
              </w:rPr>
              <w:t>Zarni:</w:t>
            </w:r>
          </w:p>
          <w:p w14:paraId="1BF3DF9A" w14:textId="77777777" w:rsidR="007D0951" w:rsidRPr="00446E40" w:rsidRDefault="007D0951" w:rsidP="00287EA1">
            <w:pPr>
              <w:tabs>
                <w:tab w:val="left" w:pos="457"/>
                <w:tab w:val="left" w:pos="599"/>
                <w:tab w:val="left" w:pos="1162"/>
              </w:tabs>
              <w:spacing w:before="120" w:line="360" w:lineRule="auto"/>
              <w:ind w:right="174" w:hanging="142"/>
              <w:jc w:val="right"/>
              <w:rPr>
                <w:rFonts w:ascii="Comic Sans MS" w:hAnsi="Comic Sans MS"/>
                <w:color w:val="1F3864" w:themeColor="accent1" w:themeShade="80"/>
                <w:szCs w:val="28"/>
              </w:rPr>
            </w:pPr>
            <w:r w:rsidRPr="00446E40">
              <w:rPr>
                <w:rFonts w:ascii="Comic Sans MS" w:hAnsi="Comic Sans MS"/>
                <w:color w:val="2E74B5" w:themeColor="accent5" w:themeShade="BF"/>
                <w:szCs w:val="28"/>
              </w:rPr>
              <w:t>Jamila</w:t>
            </w:r>
            <w:r w:rsidRPr="00446E40">
              <w:rPr>
                <w:rFonts w:ascii="Comic Sans MS" w:hAnsi="Comic Sans MS"/>
                <w:color w:val="1F3864" w:themeColor="accent1" w:themeShade="80"/>
                <w:szCs w:val="28"/>
              </w:rPr>
              <w:t>:</w:t>
            </w:r>
          </w:p>
          <w:p w14:paraId="75D5D821" w14:textId="77777777" w:rsidR="007D0951" w:rsidRPr="00446E40" w:rsidRDefault="007D0951" w:rsidP="00287EA1">
            <w:pPr>
              <w:tabs>
                <w:tab w:val="left" w:pos="457"/>
                <w:tab w:val="left" w:pos="599"/>
                <w:tab w:val="left" w:pos="1162"/>
              </w:tabs>
              <w:spacing w:before="160" w:line="360" w:lineRule="auto"/>
              <w:ind w:right="174" w:hanging="142"/>
              <w:jc w:val="right"/>
              <w:rPr>
                <w:rFonts w:ascii="Comic Sans MS" w:hAnsi="Comic Sans MS"/>
                <w:color w:val="5A2781"/>
                <w:szCs w:val="28"/>
              </w:rPr>
            </w:pPr>
            <w:r w:rsidRPr="00446E40">
              <w:rPr>
                <w:rFonts w:ascii="Comic Sans MS" w:hAnsi="Comic Sans MS"/>
                <w:color w:val="5A2781"/>
                <w:szCs w:val="28"/>
              </w:rPr>
              <w:t>Zarni:</w:t>
            </w:r>
          </w:p>
          <w:p w14:paraId="27D16B3E" w14:textId="77777777" w:rsidR="007D0951" w:rsidRPr="00446E40" w:rsidRDefault="007D0951" w:rsidP="00287EA1">
            <w:pPr>
              <w:tabs>
                <w:tab w:val="left" w:pos="457"/>
                <w:tab w:val="left" w:pos="599"/>
                <w:tab w:val="left" w:pos="1162"/>
              </w:tabs>
              <w:spacing w:before="240" w:line="360" w:lineRule="auto"/>
              <w:ind w:right="174" w:hanging="142"/>
              <w:jc w:val="right"/>
              <w:rPr>
                <w:rFonts w:ascii="Comic Sans MS" w:hAnsi="Comic Sans MS"/>
                <w:color w:val="1F3864" w:themeColor="accent1" w:themeShade="80"/>
                <w:szCs w:val="28"/>
              </w:rPr>
            </w:pPr>
            <w:r w:rsidRPr="00446E40">
              <w:rPr>
                <w:rFonts w:ascii="Comic Sans MS" w:hAnsi="Comic Sans MS"/>
                <w:color w:val="2E74B5" w:themeColor="accent5" w:themeShade="BF"/>
                <w:szCs w:val="28"/>
              </w:rPr>
              <w:t>Jamila</w:t>
            </w:r>
            <w:r w:rsidRPr="00446E40">
              <w:rPr>
                <w:rFonts w:ascii="Comic Sans MS" w:hAnsi="Comic Sans MS"/>
                <w:color w:val="1F3864" w:themeColor="accent1" w:themeShade="80"/>
                <w:szCs w:val="28"/>
              </w:rPr>
              <w:t>:</w:t>
            </w:r>
          </w:p>
          <w:p w14:paraId="280BE9BD" w14:textId="77777777" w:rsidR="007D0951" w:rsidRPr="00446E40" w:rsidRDefault="007D0951" w:rsidP="002A7E4F">
            <w:pPr>
              <w:tabs>
                <w:tab w:val="left" w:pos="457"/>
                <w:tab w:val="left" w:pos="599"/>
                <w:tab w:val="left" w:pos="1162"/>
              </w:tabs>
              <w:spacing w:before="120" w:line="360" w:lineRule="auto"/>
              <w:ind w:right="174" w:hanging="142"/>
              <w:jc w:val="right"/>
              <w:rPr>
                <w:rFonts w:ascii="Comic Sans MS" w:hAnsi="Comic Sans MS"/>
                <w:color w:val="5A2781"/>
                <w:szCs w:val="28"/>
              </w:rPr>
            </w:pPr>
            <w:r w:rsidRPr="00446E40">
              <w:rPr>
                <w:rFonts w:ascii="Comic Sans MS" w:hAnsi="Comic Sans MS"/>
                <w:color w:val="5A2781"/>
                <w:szCs w:val="28"/>
              </w:rPr>
              <w:t>Zarni:</w:t>
            </w:r>
          </w:p>
        </w:tc>
        <w:tc>
          <w:tcPr>
            <w:tcW w:w="5103" w:type="dxa"/>
          </w:tcPr>
          <w:p w14:paraId="6C12C4AF" w14:textId="77777777" w:rsidR="007D0951" w:rsidRPr="00287EA1" w:rsidRDefault="007D0951" w:rsidP="002A7E4F">
            <w:pPr>
              <w:spacing w:before="120" w:line="360" w:lineRule="auto"/>
              <w:ind w:left="180" w:right="-299" w:hanging="6"/>
              <w:rPr>
                <w:rFonts w:ascii="Comic Sans MS" w:hAnsi="Comic Sans MS"/>
                <w:sz w:val="30"/>
                <w:szCs w:val="30"/>
              </w:rPr>
            </w:pPr>
            <w:r w:rsidRPr="00287EA1">
              <w:rPr>
                <w:rFonts w:ascii="Comic Sans MS" w:hAnsi="Comic Sans MS"/>
                <w:sz w:val="30"/>
                <w:szCs w:val="30"/>
              </w:rPr>
              <w:t>Would you like tea or coffee?</w:t>
            </w:r>
          </w:p>
          <w:p w14:paraId="2710634A" w14:textId="77777777" w:rsidR="007D0951" w:rsidRPr="00287EA1" w:rsidRDefault="007D0951" w:rsidP="002A7E4F">
            <w:pPr>
              <w:spacing w:line="360" w:lineRule="auto"/>
              <w:ind w:left="180" w:right="-299"/>
              <w:rPr>
                <w:rFonts w:ascii="Comic Sans MS" w:hAnsi="Comic Sans MS"/>
                <w:i/>
                <w:sz w:val="30"/>
                <w:szCs w:val="30"/>
              </w:rPr>
            </w:pPr>
            <w:r w:rsidRPr="00287EA1">
              <w:rPr>
                <w:rFonts w:ascii="Comic Sans MS" w:hAnsi="Comic Sans MS"/>
                <w:i/>
                <w:sz w:val="30"/>
                <w:szCs w:val="30"/>
              </w:rPr>
              <w:t xml:space="preserve">Tea please </w:t>
            </w:r>
          </w:p>
          <w:p w14:paraId="3ABDCF25" w14:textId="77777777" w:rsidR="007D0951" w:rsidRPr="00287EA1" w:rsidRDefault="007D0951" w:rsidP="002A7E4F">
            <w:pPr>
              <w:spacing w:before="120" w:line="360" w:lineRule="auto"/>
              <w:ind w:left="180" w:right="-299"/>
              <w:rPr>
                <w:rFonts w:ascii="Comic Sans MS" w:hAnsi="Comic Sans MS"/>
                <w:sz w:val="30"/>
                <w:szCs w:val="30"/>
              </w:rPr>
            </w:pPr>
            <w:r w:rsidRPr="00287EA1">
              <w:rPr>
                <w:rFonts w:ascii="Comic Sans MS" w:hAnsi="Comic Sans MS"/>
                <w:sz w:val="30"/>
                <w:szCs w:val="30"/>
              </w:rPr>
              <w:t>Milk?</w:t>
            </w:r>
          </w:p>
          <w:p w14:paraId="1EC0A04D" w14:textId="77777777" w:rsidR="007D0951" w:rsidRPr="00287EA1" w:rsidRDefault="007D0951" w:rsidP="002A7E4F">
            <w:pPr>
              <w:spacing w:line="360" w:lineRule="auto"/>
              <w:ind w:left="180" w:right="-299"/>
              <w:rPr>
                <w:rFonts w:ascii="Comic Sans MS" w:hAnsi="Comic Sans MS"/>
                <w:b/>
                <w:bCs/>
                <w:i/>
                <w:sz w:val="30"/>
                <w:szCs w:val="30"/>
              </w:rPr>
            </w:pPr>
            <w:r w:rsidRPr="00287EA1">
              <w:rPr>
                <w:rFonts w:ascii="Comic Sans MS" w:hAnsi="Comic Sans MS"/>
                <w:i/>
                <w:sz w:val="30"/>
                <w:szCs w:val="30"/>
              </w:rPr>
              <w:t>Yes please</w:t>
            </w:r>
            <w:r w:rsidRPr="00287EA1">
              <w:rPr>
                <w:rFonts w:ascii="Comic Sans MS" w:hAnsi="Comic Sans MS"/>
                <w:b/>
                <w:bCs/>
                <w:i/>
                <w:sz w:val="30"/>
                <w:szCs w:val="30"/>
              </w:rPr>
              <w:t xml:space="preserve"> </w:t>
            </w:r>
          </w:p>
          <w:p w14:paraId="5ED265FD" w14:textId="77777777" w:rsidR="007D0951" w:rsidRPr="00287EA1" w:rsidRDefault="007D0951" w:rsidP="002A7E4F">
            <w:pPr>
              <w:spacing w:before="120" w:line="360" w:lineRule="auto"/>
              <w:ind w:left="180" w:right="-299"/>
              <w:rPr>
                <w:rFonts w:ascii="Comic Sans MS" w:hAnsi="Comic Sans MS"/>
                <w:sz w:val="30"/>
                <w:szCs w:val="30"/>
              </w:rPr>
            </w:pPr>
            <w:r w:rsidRPr="00287EA1">
              <w:rPr>
                <w:rFonts w:ascii="Comic Sans MS" w:hAnsi="Comic Sans MS"/>
                <w:sz w:val="30"/>
                <w:szCs w:val="30"/>
              </w:rPr>
              <w:t>Sugar?</w:t>
            </w:r>
          </w:p>
          <w:p w14:paraId="489F87B5" w14:textId="77777777" w:rsidR="007D0951" w:rsidRPr="00287EA1" w:rsidRDefault="007D0951" w:rsidP="002A7E4F">
            <w:pPr>
              <w:spacing w:before="120" w:line="360" w:lineRule="auto"/>
              <w:ind w:left="180" w:right="-299"/>
              <w:rPr>
                <w:rFonts w:ascii="Comic Sans MS" w:hAnsi="Comic Sans MS"/>
                <w:i/>
                <w:sz w:val="30"/>
                <w:szCs w:val="30"/>
              </w:rPr>
            </w:pPr>
            <w:r w:rsidRPr="00287EA1">
              <w:rPr>
                <w:rFonts w:ascii="Comic Sans MS" w:hAnsi="Comic Sans MS"/>
                <w:i/>
                <w:sz w:val="30"/>
                <w:szCs w:val="30"/>
              </w:rPr>
              <w:t>No thanks</w:t>
            </w:r>
          </w:p>
          <w:p w14:paraId="2B25FAB4" w14:textId="77777777" w:rsidR="007D0951" w:rsidRPr="00287EA1" w:rsidRDefault="007D0951" w:rsidP="002A7E4F">
            <w:pPr>
              <w:spacing w:before="120" w:line="360" w:lineRule="auto"/>
              <w:ind w:left="180" w:right="-299"/>
              <w:rPr>
                <w:rFonts w:ascii="Comic Sans MS" w:hAnsi="Comic Sans MS"/>
                <w:sz w:val="30"/>
                <w:szCs w:val="30"/>
              </w:rPr>
            </w:pPr>
            <w:r w:rsidRPr="00287EA1">
              <w:rPr>
                <w:rFonts w:ascii="Comic Sans MS" w:hAnsi="Comic Sans MS"/>
                <w:sz w:val="30"/>
                <w:szCs w:val="30"/>
              </w:rPr>
              <w:t>Biscuits?</w:t>
            </w:r>
          </w:p>
          <w:p w14:paraId="6B0F9DF6" w14:textId="77777777" w:rsidR="007D0951" w:rsidRPr="00446E40" w:rsidRDefault="007D0951" w:rsidP="002A7E4F">
            <w:pPr>
              <w:spacing w:before="120" w:line="360" w:lineRule="auto"/>
              <w:ind w:left="180" w:right="-299"/>
              <w:rPr>
                <w:rFonts w:ascii="Comic Sans MS" w:hAnsi="Comic Sans MS"/>
                <w:i/>
                <w:szCs w:val="28"/>
              </w:rPr>
            </w:pPr>
            <w:r w:rsidRPr="00287EA1">
              <w:rPr>
                <w:rFonts w:ascii="Comic Sans MS" w:hAnsi="Comic Sans MS"/>
                <w:i/>
                <w:sz w:val="30"/>
                <w:szCs w:val="30"/>
              </w:rPr>
              <w:t>Yes please</w:t>
            </w:r>
          </w:p>
        </w:tc>
      </w:tr>
    </w:tbl>
    <w:p w14:paraId="4E1A5876" w14:textId="77777777" w:rsidR="007D0951" w:rsidRDefault="007D0951">
      <w:pPr>
        <w:rPr>
          <w:rFonts w:cstheme="minorHAnsi"/>
          <w:b/>
          <w:bCs/>
          <w:sz w:val="32"/>
          <w:szCs w:val="44"/>
        </w:rPr>
      </w:pPr>
      <w:r>
        <w:rPr>
          <w:rFonts w:cstheme="minorHAnsi"/>
          <w:b/>
          <w:bCs/>
          <w:sz w:val="32"/>
          <w:szCs w:val="44"/>
        </w:rPr>
        <w:br w:type="page"/>
      </w:r>
    </w:p>
    <w:p w14:paraId="2275C56F" w14:textId="00878901" w:rsidR="007D0951" w:rsidRDefault="007D0951">
      <w:pPr>
        <w:rPr>
          <w:rFonts w:cstheme="minorHAnsi"/>
          <w:b/>
          <w:bCs/>
          <w:sz w:val="32"/>
          <w:szCs w:val="44"/>
        </w:rPr>
      </w:pPr>
      <w:r>
        <w:rPr>
          <w:rFonts w:ascii="Times New Roman" w:hAnsi="Times New Roman" w:cs="Times New Roman"/>
          <w:noProof/>
          <w:sz w:val="24"/>
          <w:szCs w:val="24"/>
          <w:lang w:val="en-AU" w:eastAsia="en-AU"/>
        </w:rPr>
        <w:lastRenderedPageBreak/>
        <mc:AlternateContent>
          <mc:Choice Requires="wps">
            <w:drawing>
              <wp:anchor distT="0" distB="0" distL="114300" distR="114300" simplePos="0" relativeHeight="253865984" behindDoc="0" locked="0" layoutInCell="1" allowOverlap="1" wp14:anchorId="23526445" wp14:editId="412264A6">
                <wp:simplePos x="0" y="0"/>
                <wp:positionH relativeFrom="margin">
                  <wp:align>left</wp:align>
                </wp:positionH>
                <wp:positionV relativeFrom="paragraph">
                  <wp:posOffset>193675</wp:posOffset>
                </wp:positionV>
                <wp:extent cx="1044575" cy="396240"/>
                <wp:effectExtent l="0" t="0" r="21590" b="22860"/>
                <wp:wrapSquare wrapText="bothSides"/>
                <wp:docPr id="356779055" name="Text Box 9"/>
                <wp:cNvGraphicFramePr/>
                <a:graphic xmlns:a="http://schemas.openxmlformats.org/drawingml/2006/main">
                  <a:graphicData uri="http://schemas.microsoft.com/office/word/2010/wordprocessingShape">
                    <wps:wsp>
                      <wps:cNvSpPr txBox="1"/>
                      <wps:spPr>
                        <a:xfrm>
                          <a:off x="0" y="0"/>
                          <a:ext cx="1044575" cy="396240"/>
                        </a:xfrm>
                        <a:prstGeom prst="rect">
                          <a:avLst/>
                        </a:prstGeom>
                        <a:solidFill>
                          <a:srgbClr val="FFC000">
                            <a:lumMod val="20000"/>
                            <a:lumOff val="80000"/>
                          </a:srgbClr>
                        </a:solidFill>
                        <a:ln w="6350">
                          <a:solidFill>
                            <a:srgbClr val="0070C0"/>
                          </a:solidFill>
                        </a:ln>
                      </wps:spPr>
                      <wps:txbx>
                        <w:txbxContent>
                          <w:p w14:paraId="4ABD197C" w14:textId="77777777" w:rsidR="007D0951" w:rsidRDefault="007D0951" w:rsidP="007D0951">
                            <w:pPr>
                              <w:rPr>
                                <w:noProof/>
                                <w:sz w:val="40"/>
                              </w:rPr>
                            </w:pPr>
                            <w:r>
                              <w:rPr>
                                <w:rFonts w:cstheme="minorHAnsi"/>
                                <w:b/>
                                <w:bCs/>
                                <w:sz w:val="36"/>
                                <w:szCs w:val="48"/>
                              </w:rPr>
                              <w:t>Speaking</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526445" id="_x0000_s1484" type="#_x0000_t202" style="position:absolute;margin-left:0;margin-top:15.25pt;width:82.25pt;height:31.2pt;z-index:25386598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9mVgIAALYEAAAOAAAAZHJzL2Uyb0RvYy54bWysVE1v2zAMvQ/YfxB0X+2k6VdQp8hSZBjQ&#10;tQXaoWdFlhMDsihISuzu1+9JjtO0vQ27yBJJPYqPj76+6RrNdsr5mkzBRyc5Z8pIKmuzLvjv5+W3&#10;S858EKYUmowq+Kvy/Gb29ct1a6dqTBvSpXIMIMZPW1vwTQh2mmVeblQj/AlZZeCsyDUi4OjWWelE&#10;C/RGZ+M8P89acqV1JJX3sN72Tj5L+FWlZHioKq8C0wXH20JaXVpXcc1m12K6dsJuarl/hviHVzSi&#10;Nkh6gLoVQbCtqz9BNbV05KkKJ5KajKqqlirVgGpG+YdqnjbCqlQLyPH2QJP/f7DyfvdkHx0L3Xfq&#10;0MBISGv91MMY6+kq18QvXsrgB4WvB9pUF5iMl/LJ5OzijDMJ3+nV+XiSeM3eblvnww9FDYubgju0&#10;JbEldnc+ICNCh5CYzJOuy2WtdTq49WqhHdsJtHC5XOR5nu7qbfOLyt4MJcCaegkzOt6bLwcz8H0P&#10;k3K9w9eGtQU/Pz3rYd/59pd6tDy/yBdDZUdhANcGuG+0xV3oVh2ry4KPTycDqSsqX8G1o16G3spl&#10;DULuhA+PwkF3oBezFB6wVJrwLKlry9mG3J+PthgHGcDDWQv9FtxgwDjTPw3kcTWaoAkspAOaM8bB&#10;HXtWxx6zbRYEdkeYVSvTNsYHPWwrR80LBm0ec8IljETmgodhuwj9TGFQpZrPUxAEbkW4M09WRujY&#10;y9jk5+5FOLtXQoCG7mnQuZh+EEQfG28amm8DVXVSS+S353JPO4YjNXY/yHH6js8p6u13M/sLAAD/&#10;/wMAUEsDBBQABgAIAAAAIQCU5QRj3gAAAAYBAAAPAAAAZHJzL2Rvd25yZXYueG1sTI9BS8NAEIXv&#10;gv9hmYKXYjdGLU2aSVFREBHBKoi3bXaaBHdnQ3bTxH/v9lRv83iP974pNpM14kC9bx0jXC0SEMSV&#10;0y3XCJ8fT5crED4o1so4JoRf8rApz88KlWs38jsdtqEWsYR9rhCaELpcSl81ZJVfuI44envXWxWi&#10;7GupezXGcmtkmiRLaVXLcaFRHT00VP1sB4vw+Jau+PnL1JN7Hecv998Z74cM8WI23a1BBJrCKQxH&#10;/IgOZWTauYG1FwYhPhIQrpNbEEd3eROPHUKWZiDLQv7HL/8AAAD//wMAUEsBAi0AFAAGAAgAAAAh&#10;ALaDOJL+AAAA4QEAABMAAAAAAAAAAAAAAAAAAAAAAFtDb250ZW50X1R5cGVzXS54bWxQSwECLQAU&#10;AAYACAAAACEAOP0h/9YAAACUAQAACwAAAAAAAAAAAAAAAAAvAQAAX3JlbHMvLnJlbHNQSwECLQAU&#10;AAYACAAAACEAEck/ZlYCAAC2BAAADgAAAAAAAAAAAAAAAAAuAgAAZHJzL2Uyb0RvYy54bWxQSwEC&#10;LQAUAAYACAAAACEAlOUEY94AAAAGAQAADwAAAAAAAAAAAAAAAACwBAAAZHJzL2Rvd25yZXYueG1s&#10;UEsFBgAAAAAEAAQA8wAAALsFAAAAAA==&#10;" fillcolor="#fff2cc" strokecolor="#0070c0" strokeweight=".5pt">
                <v:textbox>
                  <w:txbxContent>
                    <w:p w14:paraId="4ABD197C" w14:textId="77777777" w:rsidR="007D0951" w:rsidRDefault="007D0951" w:rsidP="007D0951">
                      <w:pPr>
                        <w:rPr>
                          <w:noProof/>
                          <w:sz w:val="40"/>
                        </w:rPr>
                      </w:pPr>
                      <w:r>
                        <w:rPr>
                          <w:rFonts w:cstheme="minorHAnsi"/>
                          <w:b/>
                          <w:bCs/>
                          <w:sz w:val="36"/>
                          <w:szCs w:val="48"/>
                        </w:rPr>
                        <w:t>Speaking</w:t>
                      </w:r>
                    </w:p>
                  </w:txbxContent>
                </v:textbox>
                <w10:wrap type="square" anchorx="margin"/>
              </v:shape>
            </w:pict>
          </mc:Fallback>
        </mc:AlternateContent>
      </w:r>
    </w:p>
    <w:p w14:paraId="59B9DF6C" w14:textId="09D837A0" w:rsidR="007D0951" w:rsidRDefault="007D0951">
      <w:pPr>
        <w:rPr>
          <w:rFonts w:cstheme="minorHAnsi"/>
          <w:b/>
          <w:bCs/>
          <w:sz w:val="32"/>
          <w:szCs w:val="44"/>
        </w:rPr>
      </w:pPr>
      <w:r w:rsidRPr="00342030">
        <w:rPr>
          <w:noProof/>
          <w:lang w:eastAsia="en-AU"/>
        </w:rPr>
        <mc:AlternateContent>
          <mc:Choice Requires="wpg">
            <w:drawing>
              <wp:anchor distT="0" distB="0" distL="114300" distR="114300" simplePos="0" relativeHeight="253868032" behindDoc="0" locked="0" layoutInCell="1" allowOverlap="1" wp14:anchorId="4BA83515" wp14:editId="5F7C0B85">
                <wp:simplePos x="0" y="0"/>
                <wp:positionH relativeFrom="margin">
                  <wp:align>left</wp:align>
                </wp:positionH>
                <wp:positionV relativeFrom="paragraph">
                  <wp:posOffset>277495</wp:posOffset>
                </wp:positionV>
                <wp:extent cx="952499" cy="580390"/>
                <wp:effectExtent l="0" t="0" r="635" b="0"/>
                <wp:wrapNone/>
                <wp:docPr id="744360500" name="Group 744360500"/>
                <wp:cNvGraphicFramePr/>
                <a:graphic xmlns:a="http://schemas.openxmlformats.org/drawingml/2006/main">
                  <a:graphicData uri="http://schemas.microsoft.com/office/word/2010/wordprocessingGroup">
                    <wpg:wgp>
                      <wpg:cNvGrpSpPr/>
                      <wpg:grpSpPr>
                        <a:xfrm>
                          <a:off x="0" y="0"/>
                          <a:ext cx="952499" cy="580390"/>
                          <a:chOff x="56230" y="6764"/>
                          <a:chExt cx="598011" cy="454998"/>
                        </a:xfrm>
                      </wpg:grpSpPr>
                      <pic:pic xmlns:pic="http://schemas.openxmlformats.org/drawingml/2006/picture">
                        <pic:nvPicPr>
                          <pic:cNvPr id="1073496026" name="Picture 1073496026"/>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335"/>
                              </a:ext>
                            </a:extLst>
                          </a:blip>
                          <a:stretch>
                            <a:fillRect/>
                          </a:stretch>
                        </pic:blipFill>
                        <pic:spPr>
                          <a:xfrm>
                            <a:off x="56230" y="6764"/>
                            <a:ext cx="598011" cy="454998"/>
                          </a:xfrm>
                          <a:prstGeom prst="rect">
                            <a:avLst/>
                          </a:prstGeom>
                        </pic:spPr>
                      </pic:pic>
                      <wps:wsp>
                        <wps:cNvPr id="182832139" name="Text Box 182832139"/>
                        <wps:cNvSpPr txBox="1"/>
                        <wps:spPr>
                          <a:xfrm>
                            <a:off x="255597" y="109388"/>
                            <a:ext cx="195321" cy="270520"/>
                          </a:xfrm>
                          <a:prstGeom prst="rect">
                            <a:avLst/>
                          </a:prstGeom>
                          <a:solidFill>
                            <a:sysClr val="window" lastClr="FFFFFF"/>
                          </a:solidFill>
                          <a:ln w="6350">
                            <a:noFill/>
                          </a:ln>
                        </wps:spPr>
                        <wps:txbx>
                          <w:txbxContent>
                            <w:p w14:paraId="5C2B6517" w14:textId="77777777" w:rsidR="007D0951" w:rsidRPr="005024E3" w:rsidRDefault="007D0951" w:rsidP="007D0951">
                              <w:pPr>
                                <w:ind w:right="-156" w:hanging="142"/>
                                <w:jc w:val="center"/>
                                <w:rPr>
                                  <w:rFonts w:ascii="Comic Sans MS" w:hAnsi="Comic Sans MS"/>
                                  <w:b/>
                                  <w:bCs/>
                                  <w:sz w:val="24"/>
                                  <w:szCs w:val="24"/>
                                </w:rPr>
                              </w:pPr>
                              <w:r w:rsidRPr="005024E3">
                                <w:rPr>
                                  <w:rFonts w:ascii="Comic Sans MS" w:hAnsi="Comic Sans MS"/>
                                  <w:b/>
                                  <w:bCs/>
                                  <w:sz w:val="24"/>
                                  <w:szCs w:val="24"/>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A83515" id="Group 744360500" o:spid="_x0000_s1485" style="position:absolute;margin-left:0;margin-top:21.85pt;width:75pt;height:45.7pt;z-index:253868032;mso-position-horizontal:left;mso-position-horizontal-relative:margin;mso-width-relative:margin;mso-height-relative:margin" coordorigin="562,67" coordsize="5980,4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8u0ClQMAADAIAAAOAAAAZHJzL2Uyb0RvYy54bWycVdtu2zgQfV9g/4HQ&#10;e6OLLdsS4hTeZBMUCFpjk0WfaYqyiEokl6Rv/fo9pGTHTrLotgEiDznkcObMOeT1x33Xki03Vig5&#10;j9KrJCJcMlUJuZ5Hfz/ff5hFxDoqK9oqyefRgdvo483vv13vdMkz1ai24oYgiLTlTs+jxjldxrFl&#10;De+ovVKaSzhrZTrqMDTruDJ0h+hdG2dJMol3ylTaKMatxexd74xuQvy65sx9qWvLHWnnEXJz4WvC&#10;d+W/8c01LdeG6kawIQ36C1l0VEgcegp1Rx0lGyPehOoEM8qq2l0x1cWqrgXjoQZUkyavqnkwaqND&#10;Letyt9YnmADtK5x+OSz7vH0w+kkvDZDY6TWwCCNfy742nf9FlmQfIDucION7RxgmizwbF0VEGFz5&#10;LBkVA6SsAe5+Vz7JRgAe7sl0Mu7xZs2fw/a8mCVp2m8f54g08yvi49nxRUZasBL/Awyw3sDwY7pg&#10;l9sYHg1Buv8Vo6Pm20Z/QMc0dWIlWuEOgX3ojU9KbpeCLU0/AKJLQ0QFNSTT0biYJNkkIpJ2YD+W&#10;+dPJmQfl+hB+Vx+D+hofFftmiVS3DZVrvrAaREbAAM7l8tgPLxJYtULfi7b1rfP2UCpI/4o076DV&#10;E/JOsU3HpesVZniLqpW0jdA2Iqbk3YqjPPOp8p2Duh1K00ZI17fXOsMda/z5NfL4C7n3TT05QtIv&#10;efoSLCj4Duneo8+Rez8gD4A01j1w1RFvIGEkgo7Rkm4f7ZDScQlI95JFMDH0isC1ZI8QYvQGxJ9S&#10;3lNDNUcKPuwZT2bZbJSlI8iop8mzr/APtSfpyRPUGTZ5rRK3h3sghA/2H+hleZ4X06C+NClGs6Au&#10;Wh4BTIsc5/bqy6ZJngXxntT3kwDS0qpWVEfq2YO9bQ3ZUty8uLArtYtIS63D5Dy6D3+D1i+2tZLs&#10;cFeM8iS0Siofr6dPK9Gll2q95farfdBaNsp9ND+3UtUBEBmFluPmsZrdC/T/EWcvqcHtjkm8WO4L&#10;PnWrcJoarIg0ynx/b96vR+vhjcgOr8U8sv9sqL9H2k8SpCjS8dg/L2EwzqdAkphzz+rcIzfdrQIs&#10;gB7ZBdOvd+3RrI3qvuJhW/hT4aKS4ex55I7mrcMIDjyMjC8Wwe6vp0f5pHGppQE9z+7n/Vdq9CAB&#10;h9Z/VkcavlFCv9ZLRKrFxqlaBJm8oDo0AJIIVniWYF28e+fjsOrlob/5FwAA//8DAFBLAwQKAAAA&#10;AAAAACEAZVN9dL8MAAC/DAAAFAAAAGRycy9tZWRpYS9pbWFnZTEucG5niVBORw0KGgoAAAANSUhE&#10;UgAAAQYAAADFCAMAAACB4KygAAAAAXNSR0IArs4c6QAAAARnQU1BAACxjwv8YQUAAAKmUExURf//&#10;//7+/v39/fz8/Ovr69fX18vLy8bGxsjIyNLS0ubm5vn5+fr6+u3t7YKCggMDAwAAAAICAlNTU+np&#10;6fv7+x8fHw4ODltbWz09PQEBARsbG7q6uvj4+BISEvX19YSEhAkJCVhYWKOjo7y8vM3Nzd3d3efn&#10;5+Li4tPT08HBwa2trW5ubiAgIGFhYVZWVgcHB1RUVPT09GxsbB4eHi8vL/b29g8PDzIyMnx8fAsL&#10;C1FRUX19fZ6enjs7O6KioioqKvLy8o6OjlJSUoyMjFxcXIGBgUdHR0pKSqampomJiS4uLs7OzuPj&#10;4yUlJUtLS+rq6ujo6Ozs7NnZ2RgYGLW1tbm5uTo6OqysrICAgOTk5L+/v+/v7+7u7jY2NvDw8AwM&#10;DI+Pjzg4OEFBQZSUlODg4DMzM/f399TU1C0tLRcXF7Ozs0JCQhAQEAoKCl9fX1dXV6enp5+fnycn&#10;Jz8/PykpKcPDw4ODg2dnZ9zc3DAwMMzMzPPz8xQUFJWVlbi4uBwcHN/f329vbwQEBBoaGgUFBZGR&#10;kR0dHSQkJKioqCMjI9DQ0JiYmGNjY5CQkFpaWsLCwsDAwLCwsEZGRmtrazU1NTExMUNDQ6urq6mp&#10;qUVFRb6+vsXFxdra2q+vr729vc/Pz2JiYhYWFiEhIRUVFV5eXmpqak1NTTQ0NA0NDfHx8bu7uzw8&#10;PIeHh7GxsXt7e66uruHh4cnJyW1tbQYGBk9PT1BQUI2NjWBgYLe3t4uLiwgICBMTE35+fmhoaNXV&#10;1XNzc3p6ehEREWlpaZqamiIiIra2tt7e3nV1dU5OTpOTk7S0tHZ2dkhISExMTNbW1tjY2F1dXaSk&#10;pJycnJubm5mZmSwsLMfHx9HR0WRkZH9/f8TExHl5eTk5OYqKirKysmZmZuXl5QAAAM2OJbkAAADi&#10;dFJOU///////////////////////////////////////////////////////////////////////&#10;////////////////////////////////////////////////////////////////////////////&#10;////////////////////////////////////////////////////////////////////////////&#10;////////////////////////////////////////////////////////////////////////////&#10;/wBwHrofAAAACXBIWXMAACHVAAAh1QEEnLSdAAAItElEQVR4Xu2dy3nqMBCFbwk0wZY+0gNbmqCQ&#10;0IO74PuyyzZ7WrmaM0cP8ANDjEYm898QW7ZBmuORNJLFzT/HcRzHcRzHcRzHcRzHcZw/wH57DOyZ&#10;+nPsvzd9dn9Kjo8zzR5kx6vemuOB1k5x7nj1mzLpBtfwHe9HvzXYnbrjdr/fb7fd6fLFg4m3rB07&#10;Gqd8bnn4hu8rf/ni0beBdoEDj41x5TU89hZ80qbANw9N88OrA/dEWw3ZpkecPPcoHzyybmjM403e&#10;B9/3DjUjtYzP3NMT37v55IG1QjOetuPC92/WHGanVoHpZ4g96HpbiBgQHZl+jj0/5cz02mDxfx8D&#10;xf6WyXXBsi9RqaNDrK+B2LLkTP4WthBrG3l2WuzlQkB2vCcm1wG7iCULTfeaF4y3AcOeZasyG4j1&#10;6MAawdRy6MeupV7wtjG1JPrB69DhdSpEHX4XjlVCi8rE0rz0w5dEC/qyQEc/nol20dmSkZnGBXhl&#10;lVuOIwr5ytGgxg+NT82hjK+dJNHQ7HX+tgAo4as9VsfvTLSIBv5MvA7k0rAOKF4Fd0U+zUbVKF2N&#10;J006ZmGiNbTtYuK16PQDE42BolUKdJFXk4MLBE615k01PmGiKeoWDLk1GEShulZckgAduN8QtYuF&#10;GKW5ZxcI7aq2WZJhc+5Qv1DonxtbD4NuovJjRsmyMXewKFJ77oC56AsT1ZBMm3IHmwJhrVhLIywb&#10;GVpzB6xJMZgPQsPcznS9lMbirmB+tp0Qyqw0knEztQKrUbhfF8y//DBhjZTF6J4YZt1DimI05sW4&#10;lvvG4AGKUXuNuK2NpUCmd0TybsMdTEtimvkVUhCz6TD0FS0sFETTYPdIUXKvPqgbAAMc7hsgubdQ&#10;KxDYc9+AVrpMKYaWo3IV3SM/TL4gbYsUQwYU4bbUHFfggY0IIdsGnl9JMRI8VgFmuEGlMB9l6lO0&#10;BI++Hn1unOBRI66/YxqoNjndy9kuouai4BI7GcxiF+a+2Xyduo7fgKktw+V40iWIgsVkPRcobj5P&#10;wEqG7th1x/RFRZ5ckv3kh7JpPHSqQrwn1WaCkgxBhfDaosO4M7p4auwxaRK/5EERfmy9QV96YMrS&#10;nye8ZXK8wqWqqkD4MZQBGqBqqEPw/CCXh3X4mnwHMtyJ+REjGXZiP0QIP/fXjZ4fjLNO91W4BOPF&#10;EfRFGSzaBnUGeWkheMUgD4YXk3OLyI09RMTOG+AMfKGhnqrNx4eqRVEl+vdXu0qxnQ2DvIxkUG+I&#10;OrCd7DeT2YiH5smyCvv+hyIrUaHETIbkDNpE4CivSZRGPOAOX0myfb8yIVYRy8UJkjtQBpO2QZXA&#10;TofS9Wp0l3XItt0lKzbgQ8geCgRinbD2BmxkZ6RaHAqTuL3LR7ryu/8e5BPCpiSAwijSrm0AYQfl&#10;6zfweTnI7DLmyZyBUZvkcqbtBcY9hW7gDsOTk3loMB0LFKTrBqIudBPqDPQH/bFsGwbcgVcV06O5&#10;H50pQ5euK5wrHkP2IoAQtwHTtgFeoNvwS47Hr3tlk3PEMHPm8hxXPm/zh6TZPsmjsD66hJ0MCt0B&#10;eqCz4GXnwoRYwT/nzUukdnaXPqNwkADNL9Uw9wZusCsneFkRPed17VmaKfJHpJqVPgz/JRUtz64Q&#10;Xg20DRBDwAlel29gbiSflSHXDslBRpalM2CngbZBRQgp3CteV3R2T8vAbdFjSAawXUlS2MYN0Q1U&#10;kJta0e8h0s4UA85TBBKB5AsQgUoYeQPjBriCSiE7cobXFWFC3ukFmQMUNYDb/D5EDWp3BqIYtg2s&#10;C6oEEnIm1oWhuzpHhqH3xfgBk2+0/soZLNuG6AlQAFs5E4tcxAvcDsXGfQZkSJEEMuD9D1AD2ZjJ&#10;EK2PcshWGqpYkl2KEvp2TdK/PPU60gbLRGyJamHXNkTjVQFsZQ13vHNF4MDtwzLkuIFbWdkis29i&#10;enwpdm1DNF4VQEKe80YnSNY8HDdE64vBKacdIDPMTgJQDUNviOZHPY6lDHmiIU8azJQhulGOwGKr&#10;Er0BZFcImMUNuS7kXam7KkM5LBowa4oh2X7URSBzMJoKhA2doQFvSHvHDncLlxW1NFs1NXWdKQKH&#10;/AaVkj0FTVd0r4W2QffCVgqjFTqPqYtIeE5/Geg3jZEyboh+oBh5A+IGrQz6wj85kzoIkkzJTeUd&#10;iiHpzYysRpHZeEXShmOKUgNFztzc8txU5umDe+QLb+NOySCZHl76E7D0hvTCht7A6yKFSdzeJw+l&#10;bqemJYNoeSakbdsGfUV3GJAh9/2zZ2SvFgLcfJ5M+3K+gWJQEiNvQE8RXqlCyE45C6cUyUfuVNHA&#10;XH/fE+vwYPeNEKaVIv6iGNJOXc03Fj49M2hQxh/8St4wntAZ7GSg7ckdwlZO8LIeA09yJhhdVSZZ&#10;fCTjFUmxpzBoG2C5/uY/OcHLbplevdKn1+8SZE/b00/AsFJcO4MuehlZ1fJQlRBG3yCZw/CCoIRd&#10;pbh1BtSJkZs4dnycseVSyJ0+IL/UGQx7imA47Vc1Jr7m8sx/wVM88ClBzRPDaT93KINF20ABqAXK&#10;Nzx4em6h/VVPmUH2sF+IYph6gwqgWuAEL7phxKDnwPAK1kcJZGs4plAJSmeYv6DlFyB/1UB+qRi2&#10;PUX2BhzlNS8GWcF4EpQwbBsKd9AqUakQ+M87uFKYzmDsDfyto4lKzkB3wNQsRJBfZjJAA/2tYXQ1&#10;FajDJx0BtNBT1GwYgC6UlcnZ6A+GbUN0Bv1zYNVKIKgO2l9ACMO2QZ2B6+fnzTovBzLdnOO3a+za&#10;BnUGbRyrqxB1iI8t7NoG8YT4rcx5a9yWRb0wcP6waxuCBvkvEPNcZdhAlNT2hpIqIfQg0RkThjLw&#10;hA3xm3+kWqVIfxpRaeEvRRZF4pEKMEOhfvcwjpaIiQqgTX5iNunVHCq75vZwuHmy6DiO4ziO4ziO&#10;4ziO4ziO4ziO4ziO4ziO4ziO4ziO4ziO4ziO4ziO8xz//v0HzNlJS9NJfC0AAAAASUVORK5CYIJQ&#10;SwMEFAAGAAgAAAAhAHBGlbDdAAAABwEAAA8AAABkcnMvZG93bnJldi54bWxMj0FLw0AQhe+C/2EZ&#10;wZvdxBiVmE0pRT0VwVYQb9NkmoRmZ0N2m6T/3ulJb/PmDe99ky9n26mRBt86NhAvIlDEpatarg18&#10;7d7unkH5gFxh55gMnMnDsri+yjGr3MSfNG5DrSSEfYYGmhD6TGtfNmTRL1xPLN7BDRaDyKHW1YCT&#10;hNtO30fRo7bYsjQ02NO6ofK4PVkD7xNOqyR+HTfHw/r8s0s/vjcxGXN7M69eQAWaw98xXPAFHQph&#10;2rsTV151BuSRYOAheQJ1cdNIFnsZkjQGXeT6P3/xCwAA//8DAFBLAwQUAAYACAAAACEAPt/Ii+AA&#10;AAC6AQAAGQAAAGRycy9fcmVscy9lMm9Eb2MueG1sLnJlbHOskLFqAzEMhvdC38Fo7/kuQykhvixt&#10;IEOXkj6AYut8JrZsbCckb1+3SxoIdOmoX+j7P7Ran4MXJ8rFRVYwdD0IYh2NY6vgc7d5egFRKrJB&#10;H5kUXKjAenx8WH2Qx9qOyuxSEY3CRcFca1pKWfRMAUsXE3HbTDEHrG3MVibUB7QkF33/LPNvBow3&#10;TLE1CvLWLEDsLqk1/82O0+Q0vUZ9DMT1ToWcGyl7x4cGxWypKsB9PNbl3uM1fI+m9b2dK2VGD/K+&#10;2PCfYi60p1ylAhmH8iccusT220HefHz8AgAA//8DAFBLAQItABQABgAIAAAAIQCxgme2CgEAABMC&#10;AAATAAAAAAAAAAAAAAAAAAAAAABbQ29udGVudF9UeXBlc10ueG1sUEsBAi0AFAAGAAgAAAAhADj9&#10;If/WAAAAlAEAAAsAAAAAAAAAAAAAAAAAOwEAAF9yZWxzLy5yZWxzUEsBAi0AFAAGAAgAAAAhAMny&#10;7QKVAwAAMAgAAA4AAAAAAAAAAAAAAAAAOgIAAGRycy9lMm9Eb2MueG1sUEsBAi0ACgAAAAAAAAAh&#10;AGVTfXS/DAAAvwwAABQAAAAAAAAAAAAAAAAA+wUAAGRycy9tZWRpYS9pbWFnZTEucG5nUEsBAi0A&#10;FAAGAAgAAAAhAHBGlbDdAAAABwEAAA8AAAAAAAAAAAAAAAAA7BIAAGRycy9kb3ducmV2LnhtbFBL&#10;AQItABQABgAIAAAAIQA+38iL4AAAALoBAAAZAAAAAAAAAAAAAAAAAPYTAABkcnMvX3JlbHMvZTJv&#10;RG9jLnhtbC5yZWxzUEsFBgAAAAAGAAYAfAEAAA0VAAAAAA==&#10;">
                <v:shape id="Picture 1073496026" o:spid="_x0000_s1486" type="#_x0000_t75" style="position:absolute;left:562;top:67;width:5980;height: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H9ygAAAOMAAAAPAAAAZHJzL2Rvd25yZXYueG1sRE9LTwIx&#10;EL6b+B+aMfEmrSCrrhSCPAKBECJ68DjZDrsbttPNtsLy7ykJicf53jMYtbYSR2p86VjDc0eBIM6c&#10;KTnX8PM9f3oD4QOywcoxaTiTh9Hw/m6AqXEn/qLjLuQihrBPUUMRQp1K6bOCLPqOq4kjt3eNxRDP&#10;JpemwVMMt5XsKpVIiyXHhgJrmhSUHXZ/VsOyns56tJ/RZr3q57+rz8V2PV5o/fjQjj9ABGrDv/jm&#10;Xpo4X732Xt4T1U3g+lMEQA4vAAAA//8DAFBLAQItABQABgAIAAAAIQDb4fbL7gAAAIUBAAATAAAA&#10;AAAAAAAAAAAAAAAAAABbQ29udGVudF9UeXBlc10ueG1sUEsBAi0AFAAGAAgAAAAhAFr0LFu/AAAA&#10;FQEAAAsAAAAAAAAAAAAAAAAAHwEAAF9yZWxzLy5yZWxzUEsBAi0AFAAGAAgAAAAhAB4w8f3KAAAA&#10;4wAAAA8AAAAAAAAAAAAAAAAABwIAAGRycy9kb3ducmV2LnhtbFBLBQYAAAAAAwADALcAAAD+AgAA&#10;AAA=&#10;">
                  <v:imagedata r:id="rId461" o:title=""/>
                </v:shape>
                <v:shape id="Text Box 182832139" o:spid="_x0000_s1487" type="#_x0000_t202" style="position:absolute;left:2555;top:1093;width:1954;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PmnyAAAAOIAAAAPAAAAZHJzL2Rvd25yZXYueG1sRE9dS8Mw&#10;FH0X/A/hCr65dB1I1y0bIoobWOaqsNdLc9d2NjcliWvdrzeC4OPhfC/Xo+nEmZxvLSuYThIQxJXV&#10;LdcKPt6f7zIQPiBr7CyTgm/ysF5dXy0x13bgPZ3LUIsYwj5HBU0IfS6lrxoy6Ce2J47c0TqDIUJX&#10;S+1wiOGmk2mS3EuDLceGBnt6bKj6LL+MgsNQvrjddnt66zfFZXcpi1d6KpS6vRkfFiACjeFf/Ofe&#10;6Dg/S7NZOp3N4fdSxCBXPwAAAP//AwBQSwECLQAUAAYACAAAACEA2+H2y+4AAACFAQAAEwAAAAAA&#10;AAAAAAAAAAAAAAAAW0NvbnRlbnRfVHlwZXNdLnhtbFBLAQItABQABgAIAAAAIQBa9CxbvwAAABUB&#10;AAALAAAAAAAAAAAAAAAAAB8BAABfcmVscy8ucmVsc1BLAQItABQABgAIAAAAIQDfpPmnyAAAAOIA&#10;AAAPAAAAAAAAAAAAAAAAAAcCAABkcnMvZG93bnJldi54bWxQSwUGAAAAAAMAAwC3AAAA/AIAAAAA&#10;" fillcolor="window" stroked="f" strokeweight=".5pt">
                  <v:textbox>
                    <w:txbxContent>
                      <w:p w14:paraId="5C2B6517" w14:textId="77777777" w:rsidR="007D0951" w:rsidRPr="005024E3" w:rsidRDefault="007D0951" w:rsidP="007D0951">
                        <w:pPr>
                          <w:ind w:right="-156" w:hanging="142"/>
                          <w:jc w:val="center"/>
                          <w:rPr>
                            <w:rFonts w:ascii="Comic Sans MS" w:hAnsi="Comic Sans MS"/>
                            <w:b/>
                            <w:bCs/>
                            <w:sz w:val="24"/>
                            <w:szCs w:val="24"/>
                          </w:rPr>
                        </w:pPr>
                        <w:r w:rsidRPr="005024E3">
                          <w:rPr>
                            <w:rFonts w:ascii="Comic Sans MS" w:hAnsi="Comic Sans MS"/>
                            <w:b/>
                            <w:bCs/>
                            <w:sz w:val="24"/>
                            <w:szCs w:val="24"/>
                          </w:rPr>
                          <w:t>14</w:t>
                        </w:r>
                      </w:p>
                    </w:txbxContent>
                  </v:textbox>
                </v:shape>
                <w10:wrap anchorx="margin"/>
              </v:group>
            </w:pict>
          </mc:Fallback>
        </mc:AlternateContent>
      </w:r>
    </w:p>
    <w:p w14:paraId="41FCF1E8" w14:textId="0FADADC9" w:rsidR="007D0951" w:rsidRDefault="007D0951" w:rsidP="007D0951">
      <w:pPr>
        <w:rPr>
          <w:rFonts w:cstheme="minorHAnsi"/>
          <w:b/>
          <w:bCs/>
          <w:sz w:val="32"/>
          <w:szCs w:val="44"/>
        </w:rPr>
      </w:pPr>
      <w:r>
        <w:rPr>
          <w:rFonts w:cstheme="minorHAnsi"/>
          <w:b/>
          <w:bCs/>
          <w:sz w:val="32"/>
          <w:szCs w:val="44"/>
        </w:rPr>
        <w:tab/>
      </w:r>
      <w:r>
        <w:rPr>
          <w:rFonts w:cstheme="minorHAnsi"/>
          <w:b/>
          <w:bCs/>
          <w:sz w:val="32"/>
          <w:szCs w:val="44"/>
        </w:rPr>
        <w:tab/>
      </w:r>
      <w:r>
        <w:rPr>
          <w:rFonts w:cstheme="minorHAnsi"/>
          <w:b/>
          <w:bCs/>
          <w:sz w:val="32"/>
          <w:szCs w:val="44"/>
        </w:rPr>
        <w:tab/>
      </w:r>
      <w:r w:rsidRPr="00655F0F">
        <w:rPr>
          <w:rFonts w:ascii="Comic Sans MS" w:hAnsi="Comic Sans MS" w:cstheme="minorHAnsi"/>
          <w:b/>
          <w:bCs/>
        </w:rPr>
        <w:t>Tea or coffee – Conversation 2</w:t>
      </w:r>
    </w:p>
    <w:tbl>
      <w:tblPr>
        <w:tblStyle w:val="TableGrid"/>
        <w:tblpPr w:leftFromText="180" w:rightFromText="180" w:vertAnchor="text" w:horzAnchor="margin" w:tblpY="32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55"/>
        <w:gridCol w:w="1984"/>
        <w:gridCol w:w="5103"/>
      </w:tblGrid>
      <w:tr w:rsidR="005024E3" w14:paraId="1E579242" w14:textId="77777777" w:rsidTr="00287EA1">
        <w:trPr>
          <w:trHeight w:val="6083"/>
        </w:trPr>
        <w:tc>
          <w:tcPr>
            <w:tcW w:w="1555" w:type="dxa"/>
            <w:shd w:val="clear" w:color="auto" w:fill="F2F2F2" w:themeFill="background1" w:themeFillShade="F2"/>
            <w:vAlign w:val="center"/>
          </w:tcPr>
          <w:p w14:paraId="0B5C40FB" w14:textId="5AA854F4" w:rsidR="005024E3" w:rsidRPr="00446E40" w:rsidRDefault="005024E3" w:rsidP="005024E3">
            <w:pPr>
              <w:spacing w:before="120"/>
              <w:ind w:right="35" w:hanging="142"/>
              <w:jc w:val="center"/>
              <w:rPr>
                <w:rFonts w:ascii="Comic Sans MS" w:hAnsi="Comic Sans MS"/>
                <w:color w:val="C00000"/>
                <w:szCs w:val="28"/>
              </w:rPr>
            </w:pPr>
            <w:r w:rsidRPr="00446E40">
              <w:rPr>
                <w:rFonts w:ascii="Comic Sans MS" w:hAnsi="Comic Sans MS"/>
                <w:szCs w:val="28"/>
              </w:rPr>
              <w:t>Page 38</w:t>
            </w:r>
          </w:p>
        </w:tc>
        <w:tc>
          <w:tcPr>
            <w:tcW w:w="1984" w:type="dxa"/>
          </w:tcPr>
          <w:p w14:paraId="6D3598F9" w14:textId="77777777" w:rsidR="005024E3" w:rsidRPr="00446E40" w:rsidRDefault="005024E3" w:rsidP="005024E3">
            <w:pPr>
              <w:tabs>
                <w:tab w:val="left" w:pos="457"/>
                <w:tab w:val="left" w:pos="599"/>
                <w:tab w:val="left" w:pos="1162"/>
              </w:tabs>
              <w:spacing w:before="240" w:line="360" w:lineRule="auto"/>
              <w:ind w:right="174" w:hanging="142"/>
              <w:jc w:val="right"/>
              <w:rPr>
                <w:rFonts w:ascii="Comic Sans MS" w:hAnsi="Comic Sans MS"/>
                <w:color w:val="5A2781"/>
                <w:szCs w:val="28"/>
              </w:rPr>
            </w:pPr>
            <w:r w:rsidRPr="00446E40">
              <w:rPr>
                <w:rFonts w:ascii="Comic Sans MS" w:hAnsi="Comic Sans MS"/>
                <w:color w:val="5A2781"/>
                <w:szCs w:val="28"/>
              </w:rPr>
              <w:t>Zarni:</w:t>
            </w:r>
          </w:p>
          <w:p w14:paraId="3C3A86B6" w14:textId="77777777" w:rsidR="005024E3" w:rsidRPr="00446E40" w:rsidRDefault="005024E3" w:rsidP="00287EA1">
            <w:pPr>
              <w:tabs>
                <w:tab w:val="left" w:pos="457"/>
                <w:tab w:val="left" w:pos="599"/>
                <w:tab w:val="left" w:pos="1162"/>
              </w:tabs>
              <w:spacing w:before="200" w:line="360" w:lineRule="auto"/>
              <w:ind w:right="174" w:hanging="142"/>
              <w:jc w:val="right"/>
              <w:rPr>
                <w:rFonts w:ascii="Comic Sans MS" w:hAnsi="Comic Sans MS"/>
                <w:color w:val="1F3864" w:themeColor="accent1" w:themeShade="80"/>
                <w:szCs w:val="28"/>
              </w:rPr>
            </w:pPr>
            <w:r w:rsidRPr="00446E40">
              <w:rPr>
                <w:rFonts w:ascii="Comic Sans MS" w:hAnsi="Comic Sans MS"/>
                <w:color w:val="2E74B5" w:themeColor="accent5" w:themeShade="BF"/>
                <w:szCs w:val="28"/>
              </w:rPr>
              <w:t>Jamila</w:t>
            </w:r>
            <w:r w:rsidRPr="00446E40">
              <w:rPr>
                <w:rFonts w:ascii="Comic Sans MS" w:hAnsi="Comic Sans MS"/>
                <w:color w:val="1F3864" w:themeColor="accent1" w:themeShade="80"/>
                <w:szCs w:val="28"/>
              </w:rPr>
              <w:t>:</w:t>
            </w:r>
          </w:p>
          <w:p w14:paraId="2C4ED081" w14:textId="77777777" w:rsidR="005024E3" w:rsidRPr="00446E40" w:rsidRDefault="005024E3" w:rsidP="00287EA1">
            <w:pPr>
              <w:tabs>
                <w:tab w:val="left" w:pos="457"/>
                <w:tab w:val="left" w:pos="599"/>
                <w:tab w:val="left" w:pos="1162"/>
              </w:tabs>
              <w:spacing w:before="40" w:line="360" w:lineRule="auto"/>
              <w:ind w:right="174" w:hanging="142"/>
              <w:jc w:val="right"/>
              <w:rPr>
                <w:rFonts w:ascii="Comic Sans MS" w:hAnsi="Comic Sans MS"/>
                <w:color w:val="5A2781"/>
                <w:szCs w:val="28"/>
              </w:rPr>
            </w:pPr>
            <w:r w:rsidRPr="00446E40">
              <w:rPr>
                <w:rFonts w:ascii="Comic Sans MS" w:hAnsi="Comic Sans MS"/>
                <w:color w:val="5A2781"/>
                <w:szCs w:val="28"/>
              </w:rPr>
              <w:t>Zarni:</w:t>
            </w:r>
          </w:p>
          <w:p w14:paraId="66A1BD47" w14:textId="77777777" w:rsidR="005024E3" w:rsidRPr="00446E40" w:rsidRDefault="005024E3" w:rsidP="00287EA1">
            <w:pPr>
              <w:tabs>
                <w:tab w:val="left" w:pos="457"/>
                <w:tab w:val="left" w:pos="599"/>
                <w:tab w:val="left" w:pos="1162"/>
              </w:tabs>
              <w:spacing w:before="160" w:line="360" w:lineRule="auto"/>
              <w:ind w:right="174" w:hanging="142"/>
              <w:jc w:val="right"/>
              <w:rPr>
                <w:rFonts w:ascii="Comic Sans MS" w:hAnsi="Comic Sans MS"/>
                <w:color w:val="1F3864" w:themeColor="accent1" w:themeShade="80"/>
                <w:szCs w:val="28"/>
              </w:rPr>
            </w:pPr>
            <w:r w:rsidRPr="00446E40">
              <w:rPr>
                <w:rFonts w:ascii="Comic Sans MS" w:hAnsi="Comic Sans MS"/>
                <w:color w:val="2E74B5" w:themeColor="accent5" w:themeShade="BF"/>
                <w:szCs w:val="28"/>
              </w:rPr>
              <w:t>Jamila</w:t>
            </w:r>
            <w:r w:rsidRPr="00446E40">
              <w:rPr>
                <w:rFonts w:ascii="Comic Sans MS" w:hAnsi="Comic Sans MS"/>
                <w:color w:val="1F3864" w:themeColor="accent1" w:themeShade="80"/>
                <w:szCs w:val="28"/>
              </w:rPr>
              <w:t>:</w:t>
            </w:r>
          </w:p>
          <w:p w14:paraId="65E73385" w14:textId="77777777" w:rsidR="005024E3" w:rsidRPr="00446E40" w:rsidRDefault="005024E3" w:rsidP="00287EA1">
            <w:pPr>
              <w:tabs>
                <w:tab w:val="left" w:pos="457"/>
                <w:tab w:val="left" w:pos="599"/>
                <w:tab w:val="left" w:pos="1162"/>
              </w:tabs>
              <w:spacing w:before="160" w:line="360" w:lineRule="auto"/>
              <w:ind w:right="174" w:hanging="142"/>
              <w:jc w:val="right"/>
              <w:rPr>
                <w:rFonts w:ascii="Comic Sans MS" w:hAnsi="Comic Sans MS"/>
                <w:color w:val="5A2781"/>
                <w:szCs w:val="28"/>
              </w:rPr>
            </w:pPr>
            <w:r w:rsidRPr="00446E40">
              <w:rPr>
                <w:rFonts w:ascii="Comic Sans MS" w:hAnsi="Comic Sans MS"/>
                <w:color w:val="5A2781"/>
                <w:szCs w:val="28"/>
              </w:rPr>
              <w:t>Zarni:</w:t>
            </w:r>
          </w:p>
          <w:p w14:paraId="71B05047" w14:textId="77777777" w:rsidR="005024E3" w:rsidRPr="00446E40" w:rsidRDefault="005024E3" w:rsidP="00287EA1">
            <w:pPr>
              <w:tabs>
                <w:tab w:val="left" w:pos="457"/>
                <w:tab w:val="left" w:pos="599"/>
                <w:tab w:val="left" w:pos="1162"/>
              </w:tabs>
              <w:spacing w:before="160" w:line="360" w:lineRule="auto"/>
              <w:ind w:right="174" w:hanging="142"/>
              <w:jc w:val="right"/>
              <w:rPr>
                <w:rFonts w:ascii="Comic Sans MS" w:hAnsi="Comic Sans MS"/>
                <w:color w:val="1F3864" w:themeColor="accent1" w:themeShade="80"/>
                <w:szCs w:val="28"/>
              </w:rPr>
            </w:pPr>
            <w:r w:rsidRPr="00446E40">
              <w:rPr>
                <w:rFonts w:ascii="Comic Sans MS" w:hAnsi="Comic Sans MS"/>
                <w:color w:val="2E74B5" w:themeColor="accent5" w:themeShade="BF"/>
                <w:szCs w:val="28"/>
              </w:rPr>
              <w:t>Jamila</w:t>
            </w:r>
            <w:r w:rsidRPr="00446E40">
              <w:rPr>
                <w:rFonts w:ascii="Comic Sans MS" w:hAnsi="Comic Sans MS"/>
                <w:color w:val="1F3864" w:themeColor="accent1" w:themeShade="80"/>
                <w:szCs w:val="28"/>
              </w:rPr>
              <w:t>:</w:t>
            </w:r>
          </w:p>
          <w:p w14:paraId="1404A144" w14:textId="77777777" w:rsidR="005024E3" w:rsidRPr="00446E40" w:rsidRDefault="005024E3" w:rsidP="00287EA1">
            <w:pPr>
              <w:tabs>
                <w:tab w:val="left" w:pos="457"/>
                <w:tab w:val="left" w:pos="599"/>
                <w:tab w:val="left" w:pos="1162"/>
              </w:tabs>
              <w:spacing w:before="160" w:line="360" w:lineRule="auto"/>
              <w:ind w:right="174" w:hanging="142"/>
              <w:jc w:val="right"/>
              <w:rPr>
                <w:rFonts w:ascii="Comic Sans MS" w:hAnsi="Comic Sans MS"/>
                <w:color w:val="5A2781"/>
                <w:szCs w:val="28"/>
              </w:rPr>
            </w:pPr>
            <w:r w:rsidRPr="00446E40">
              <w:rPr>
                <w:rFonts w:ascii="Comic Sans MS" w:hAnsi="Comic Sans MS"/>
                <w:color w:val="5A2781"/>
                <w:szCs w:val="28"/>
              </w:rPr>
              <w:t>Zarni:</w:t>
            </w:r>
          </w:p>
          <w:p w14:paraId="10AB6FB8" w14:textId="77777777" w:rsidR="005024E3" w:rsidRPr="00446E40" w:rsidRDefault="005024E3" w:rsidP="00287EA1">
            <w:pPr>
              <w:tabs>
                <w:tab w:val="left" w:pos="457"/>
                <w:tab w:val="left" w:pos="599"/>
                <w:tab w:val="left" w:pos="1162"/>
              </w:tabs>
              <w:spacing w:before="160" w:line="360" w:lineRule="auto"/>
              <w:ind w:right="174" w:hanging="142"/>
              <w:jc w:val="right"/>
              <w:rPr>
                <w:rFonts w:ascii="Comic Sans MS" w:hAnsi="Comic Sans MS"/>
                <w:color w:val="5A2781"/>
                <w:szCs w:val="28"/>
              </w:rPr>
            </w:pPr>
            <w:r w:rsidRPr="00446E40">
              <w:rPr>
                <w:rFonts w:ascii="Comic Sans MS" w:hAnsi="Comic Sans MS"/>
                <w:color w:val="2E74B5" w:themeColor="accent5" w:themeShade="BF"/>
                <w:szCs w:val="28"/>
              </w:rPr>
              <w:t>Jamila</w:t>
            </w:r>
            <w:r w:rsidRPr="00446E40">
              <w:rPr>
                <w:rFonts w:ascii="Comic Sans MS" w:hAnsi="Comic Sans MS"/>
                <w:color w:val="1F3864" w:themeColor="accent1" w:themeShade="80"/>
                <w:szCs w:val="28"/>
              </w:rPr>
              <w:t>:</w:t>
            </w:r>
          </w:p>
        </w:tc>
        <w:tc>
          <w:tcPr>
            <w:tcW w:w="5103" w:type="dxa"/>
          </w:tcPr>
          <w:p w14:paraId="1BE99A4C" w14:textId="77777777" w:rsidR="005024E3" w:rsidRPr="00287EA1" w:rsidRDefault="005024E3" w:rsidP="005024E3">
            <w:pPr>
              <w:spacing w:before="240" w:line="360" w:lineRule="auto"/>
              <w:ind w:left="180" w:right="-299" w:hanging="6"/>
              <w:rPr>
                <w:rFonts w:ascii="Comic Sans MS" w:hAnsi="Comic Sans MS"/>
                <w:sz w:val="30"/>
                <w:szCs w:val="30"/>
              </w:rPr>
            </w:pPr>
            <w:r w:rsidRPr="00287EA1">
              <w:rPr>
                <w:rFonts w:ascii="Comic Sans MS" w:hAnsi="Comic Sans MS"/>
                <w:sz w:val="30"/>
                <w:szCs w:val="30"/>
              </w:rPr>
              <w:t>Would you like tea or coffee?</w:t>
            </w:r>
          </w:p>
          <w:p w14:paraId="6BD10EC7" w14:textId="77777777" w:rsidR="005024E3" w:rsidRPr="00287EA1" w:rsidRDefault="005024E3" w:rsidP="005024E3">
            <w:pPr>
              <w:spacing w:before="120" w:line="360" w:lineRule="auto"/>
              <w:ind w:left="180" w:right="-299"/>
              <w:rPr>
                <w:rFonts w:ascii="Comic Sans MS" w:hAnsi="Comic Sans MS"/>
                <w:i/>
                <w:sz w:val="30"/>
                <w:szCs w:val="30"/>
              </w:rPr>
            </w:pPr>
            <w:r w:rsidRPr="00287EA1">
              <w:rPr>
                <w:rFonts w:ascii="Comic Sans MS" w:hAnsi="Comic Sans MS"/>
                <w:i/>
                <w:sz w:val="30"/>
                <w:szCs w:val="30"/>
              </w:rPr>
              <w:t>Coffee please</w:t>
            </w:r>
          </w:p>
          <w:p w14:paraId="4E30D8D6" w14:textId="77777777" w:rsidR="005024E3" w:rsidRPr="00287EA1" w:rsidRDefault="005024E3" w:rsidP="005024E3">
            <w:pPr>
              <w:spacing w:line="360" w:lineRule="auto"/>
              <w:ind w:left="180" w:right="-299"/>
              <w:rPr>
                <w:rFonts w:ascii="Comic Sans MS" w:hAnsi="Comic Sans MS"/>
                <w:sz w:val="30"/>
                <w:szCs w:val="30"/>
              </w:rPr>
            </w:pPr>
            <w:r w:rsidRPr="00287EA1">
              <w:rPr>
                <w:rFonts w:ascii="Comic Sans MS" w:hAnsi="Comic Sans MS"/>
                <w:sz w:val="30"/>
                <w:szCs w:val="30"/>
              </w:rPr>
              <w:t>Milk?</w:t>
            </w:r>
          </w:p>
          <w:p w14:paraId="42FB5CFD" w14:textId="77777777" w:rsidR="005024E3" w:rsidRPr="00287EA1" w:rsidRDefault="005024E3" w:rsidP="005024E3">
            <w:pPr>
              <w:spacing w:before="120" w:line="360" w:lineRule="auto"/>
              <w:ind w:left="180" w:right="-299"/>
              <w:rPr>
                <w:rFonts w:ascii="Comic Sans MS" w:hAnsi="Comic Sans MS"/>
                <w:b/>
                <w:bCs/>
                <w:i/>
                <w:sz w:val="30"/>
                <w:szCs w:val="30"/>
              </w:rPr>
            </w:pPr>
            <w:r w:rsidRPr="00287EA1">
              <w:rPr>
                <w:rFonts w:ascii="Comic Sans MS" w:hAnsi="Comic Sans MS"/>
                <w:i/>
                <w:sz w:val="30"/>
                <w:szCs w:val="30"/>
              </w:rPr>
              <w:t>No thanks</w:t>
            </w:r>
            <w:r w:rsidRPr="00287EA1">
              <w:rPr>
                <w:rFonts w:ascii="Comic Sans MS" w:hAnsi="Comic Sans MS"/>
                <w:b/>
                <w:bCs/>
                <w:i/>
                <w:sz w:val="30"/>
                <w:szCs w:val="30"/>
              </w:rPr>
              <w:t xml:space="preserve"> </w:t>
            </w:r>
          </w:p>
          <w:p w14:paraId="402B282F" w14:textId="77777777" w:rsidR="005024E3" w:rsidRPr="00287EA1" w:rsidRDefault="005024E3" w:rsidP="005024E3">
            <w:pPr>
              <w:spacing w:before="120" w:line="360" w:lineRule="auto"/>
              <w:ind w:left="180" w:right="-299"/>
              <w:rPr>
                <w:rFonts w:ascii="Comic Sans MS" w:hAnsi="Comic Sans MS"/>
                <w:sz w:val="30"/>
                <w:szCs w:val="30"/>
              </w:rPr>
            </w:pPr>
            <w:r w:rsidRPr="00287EA1">
              <w:rPr>
                <w:rFonts w:ascii="Comic Sans MS" w:hAnsi="Comic Sans MS"/>
                <w:sz w:val="30"/>
                <w:szCs w:val="30"/>
              </w:rPr>
              <w:t>Sugar?</w:t>
            </w:r>
          </w:p>
          <w:p w14:paraId="52B1577C" w14:textId="77777777" w:rsidR="005024E3" w:rsidRPr="00287EA1" w:rsidRDefault="005024E3" w:rsidP="005024E3">
            <w:pPr>
              <w:spacing w:before="120" w:line="360" w:lineRule="auto"/>
              <w:ind w:left="180" w:right="-299"/>
              <w:rPr>
                <w:rFonts w:ascii="Comic Sans MS" w:hAnsi="Comic Sans MS"/>
                <w:i/>
                <w:sz w:val="30"/>
                <w:szCs w:val="30"/>
              </w:rPr>
            </w:pPr>
            <w:r w:rsidRPr="00287EA1">
              <w:rPr>
                <w:rFonts w:ascii="Comic Sans MS" w:hAnsi="Comic Sans MS"/>
                <w:i/>
                <w:sz w:val="30"/>
                <w:szCs w:val="30"/>
              </w:rPr>
              <w:t>Yes please</w:t>
            </w:r>
          </w:p>
          <w:p w14:paraId="787603AA" w14:textId="77777777" w:rsidR="005024E3" w:rsidRPr="00287EA1" w:rsidRDefault="005024E3" w:rsidP="005024E3">
            <w:pPr>
              <w:spacing w:before="120" w:line="360" w:lineRule="auto"/>
              <w:ind w:left="180" w:right="-299"/>
              <w:rPr>
                <w:rFonts w:ascii="Comic Sans MS" w:hAnsi="Comic Sans MS"/>
                <w:sz w:val="30"/>
                <w:szCs w:val="30"/>
              </w:rPr>
            </w:pPr>
            <w:r w:rsidRPr="00287EA1">
              <w:rPr>
                <w:rFonts w:ascii="Comic Sans MS" w:hAnsi="Comic Sans MS"/>
                <w:sz w:val="30"/>
                <w:szCs w:val="30"/>
              </w:rPr>
              <w:t>Biscuits?</w:t>
            </w:r>
          </w:p>
          <w:p w14:paraId="627785DE" w14:textId="77777777" w:rsidR="005024E3" w:rsidRPr="00446E40" w:rsidRDefault="005024E3" w:rsidP="005024E3">
            <w:pPr>
              <w:spacing w:before="120" w:after="240" w:line="360" w:lineRule="auto"/>
              <w:ind w:left="180" w:right="-299"/>
              <w:rPr>
                <w:rFonts w:ascii="Comic Sans MS" w:hAnsi="Comic Sans MS"/>
                <w:i/>
                <w:szCs w:val="28"/>
              </w:rPr>
            </w:pPr>
            <w:r w:rsidRPr="00287EA1">
              <w:rPr>
                <w:rFonts w:ascii="Comic Sans MS" w:hAnsi="Comic Sans MS"/>
                <w:i/>
                <w:sz w:val="30"/>
                <w:szCs w:val="30"/>
              </w:rPr>
              <w:t>No thanks</w:t>
            </w:r>
          </w:p>
        </w:tc>
      </w:tr>
    </w:tbl>
    <w:p w14:paraId="0AAC4A1D" w14:textId="1FD932C4" w:rsidR="007D0951" w:rsidRDefault="007D0951">
      <w:pPr>
        <w:rPr>
          <w:rFonts w:cstheme="minorHAnsi"/>
          <w:b/>
          <w:bCs/>
          <w:sz w:val="32"/>
          <w:szCs w:val="44"/>
        </w:rPr>
      </w:pPr>
    </w:p>
    <w:p w14:paraId="42B7F1B6" w14:textId="77777777" w:rsidR="007D0951" w:rsidRDefault="007D0951">
      <w:pPr>
        <w:rPr>
          <w:rFonts w:cstheme="minorHAnsi"/>
          <w:b/>
          <w:bCs/>
          <w:sz w:val="32"/>
          <w:szCs w:val="44"/>
        </w:rPr>
      </w:pPr>
    </w:p>
    <w:p w14:paraId="68AA27DA" w14:textId="77777777" w:rsidR="007D0951" w:rsidRDefault="007D0951">
      <w:pPr>
        <w:rPr>
          <w:rFonts w:cstheme="minorHAnsi"/>
          <w:b/>
          <w:bCs/>
          <w:sz w:val="32"/>
          <w:szCs w:val="44"/>
        </w:rPr>
      </w:pPr>
    </w:p>
    <w:p w14:paraId="22E9CD3C" w14:textId="77777777" w:rsidR="007D0951" w:rsidRDefault="007D0951">
      <w:pPr>
        <w:rPr>
          <w:rFonts w:cstheme="minorHAnsi"/>
          <w:b/>
          <w:bCs/>
          <w:sz w:val="32"/>
          <w:szCs w:val="44"/>
        </w:rPr>
      </w:pPr>
    </w:p>
    <w:p w14:paraId="269EE945" w14:textId="77777777" w:rsidR="007D0951" w:rsidRDefault="007D0951">
      <w:pPr>
        <w:rPr>
          <w:rFonts w:cstheme="minorHAnsi"/>
          <w:b/>
          <w:bCs/>
          <w:sz w:val="32"/>
          <w:szCs w:val="44"/>
        </w:rPr>
      </w:pPr>
    </w:p>
    <w:p w14:paraId="5EFBFD29" w14:textId="77777777" w:rsidR="007D0951" w:rsidRDefault="007D0951">
      <w:pPr>
        <w:rPr>
          <w:rFonts w:cstheme="minorHAnsi"/>
          <w:b/>
          <w:bCs/>
          <w:sz w:val="32"/>
          <w:szCs w:val="44"/>
        </w:rPr>
      </w:pPr>
    </w:p>
    <w:p w14:paraId="243A9F67" w14:textId="77777777" w:rsidR="007D0951" w:rsidRDefault="007D0951">
      <w:pPr>
        <w:rPr>
          <w:rFonts w:cstheme="minorHAnsi"/>
          <w:b/>
          <w:bCs/>
          <w:sz w:val="32"/>
          <w:szCs w:val="44"/>
        </w:rPr>
      </w:pPr>
    </w:p>
    <w:p w14:paraId="7C16D146" w14:textId="77777777" w:rsidR="007D0951" w:rsidRDefault="007D0951">
      <w:pPr>
        <w:rPr>
          <w:rFonts w:cstheme="minorHAnsi"/>
          <w:b/>
          <w:bCs/>
          <w:sz w:val="32"/>
          <w:szCs w:val="44"/>
        </w:rPr>
      </w:pPr>
    </w:p>
    <w:p w14:paraId="238CA4F2" w14:textId="4E4DA9FA" w:rsidR="005024E3" w:rsidRDefault="005024E3">
      <w:pPr>
        <w:rPr>
          <w:rFonts w:cstheme="minorHAnsi"/>
          <w:b/>
          <w:bCs/>
          <w:sz w:val="32"/>
          <w:szCs w:val="44"/>
        </w:rPr>
      </w:pPr>
      <w:r>
        <w:rPr>
          <w:rFonts w:cstheme="minorHAnsi"/>
          <w:b/>
          <w:bCs/>
          <w:sz w:val="32"/>
          <w:szCs w:val="44"/>
        </w:rPr>
        <w:br w:type="page"/>
      </w:r>
    </w:p>
    <w:p w14:paraId="147EB7D6" w14:textId="7C2E5A0F" w:rsidR="007D0951" w:rsidRDefault="005024E3">
      <w:pPr>
        <w:rPr>
          <w:rFonts w:cstheme="minorHAnsi"/>
          <w:b/>
          <w:bCs/>
          <w:sz w:val="32"/>
          <w:szCs w:val="44"/>
        </w:rPr>
      </w:pPr>
      <w:r>
        <w:rPr>
          <w:rFonts w:ascii="Times New Roman" w:hAnsi="Times New Roman" w:cs="Times New Roman"/>
          <w:noProof/>
          <w:sz w:val="24"/>
          <w:szCs w:val="24"/>
          <w:lang w:val="en-AU" w:eastAsia="en-AU"/>
        </w:rPr>
        <w:lastRenderedPageBreak/>
        <mc:AlternateContent>
          <mc:Choice Requires="wps">
            <w:drawing>
              <wp:anchor distT="0" distB="0" distL="114300" distR="114300" simplePos="0" relativeHeight="253872128" behindDoc="0" locked="0" layoutInCell="1" allowOverlap="1" wp14:anchorId="103D96E9" wp14:editId="17A77EC1">
                <wp:simplePos x="0" y="0"/>
                <wp:positionH relativeFrom="margin">
                  <wp:align>left</wp:align>
                </wp:positionH>
                <wp:positionV relativeFrom="paragraph">
                  <wp:posOffset>6985</wp:posOffset>
                </wp:positionV>
                <wp:extent cx="1044575" cy="396240"/>
                <wp:effectExtent l="0" t="0" r="21590" b="22860"/>
                <wp:wrapSquare wrapText="bothSides"/>
                <wp:docPr id="1557929886" name="Text Box 9"/>
                <wp:cNvGraphicFramePr/>
                <a:graphic xmlns:a="http://schemas.openxmlformats.org/drawingml/2006/main">
                  <a:graphicData uri="http://schemas.microsoft.com/office/word/2010/wordprocessingShape">
                    <wps:wsp>
                      <wps:cNvSpPr txBox="1"/>
                      <wps:spPr>
                        <a:xfrm>
                          <a:off x="0" y="0"/>
                          <a:ext cx="1044575" cy="396240"/>
                        </a:xfrm>
                        <a:prstGeom prst="rect">
                          <a:avLst/>
                        </a:prstGeom>
                        <a:solidFill>
                          <a:srgbClr val="FFC000">
                            <a:lumMod val="20000"/>
                            <a:lumOff val="80000"/>
                          </a:srgbClr>
                        </a:solidFill>
                        <a:ln w="6350">
                          <a:solidFill>
                            <a:srgbClr val="0070C0"/>
                          </a:solidFill>
                        </a:ln>
                      </wps:spPr>
                      <wps:txbx>
                        <w:txbxContent>
                          <w:p w14:paraId="30B71BE4" w14:textId="77777777" w:rsidR="005024E3" w:rsidRDefault="005024E3" w:rsidP="005024E3">
                            <w:pPr>
                              <w:rPr>
                                <w:noProof/>
                                <w:sz w:val="40"/>
                              </w:rPr>
                            </w:pPr>
                            <w:r>
                              <w:rPr>
                                <w:rFonts w:cstheme="minorHAnsi"/>
                                <w:b/>
                                <w:bCs/>
                                <w:sz w:val="36"/>
                                <w:szCs w:val="48"/>
                              </w:rPr>
                              <w:t>Speaking</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3D96E9" id="_x0000_s1488" type="#_x0000_t202" style="position:absolute;margin-left:0;margin-top:.55pt;width:82.25pt;height:31.2pt;z-index:253872128;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VqVgIAALYEAAAOAAAAZHJzL2Uyb0RvYy54bWysVFFP2zAQfp+0/2D5fSQtpUBFirqiTpMY&#10;IMHEs+s4bSTHZ9luE/br99lpoMDbtBfHvjt/5/vuu1xdd41me+V8Tabgo5OcM2UklbXZFPz30+rb&#10;BWc+CFMKTUYV/EV5fj3/+uWqtTM1pi3pUjkGEONnrS34NgQ7yzIvt6oR/oSsMnBW5BoRcHSbrHSi&#10;BXqjs3GeT7OWXGkdSeU9rDe9k88TflUpGe6ryqvAdMHxtpBWl9Z1XLP5lZhtnLDbWh6eIf7hFY2o&#10;DZK+Qt2IINjO1Z+gmlo68lSFE0lNRlVVS5VqQDWj/EM1j1thVaoF5Hj7SpP/f7Dybv9oHxwL3Xfq&#10;0MBISGv9zMMY6+kq18QvXsrgB4Uvr7SpLjAZL+WTydn5GWcSvtPL6XiSeM3eblvnww9FDYubgju0&#10;JbEl9rc+ICNCh5CYzJOuy1WtdTq4zXqpHdsLtHC1WuZ5nu7qXfOLyt4MJcCaegkzOt6bLwYz8H0P&#10;k3K9w9eGtQWfnp71sO98h0s9Wp6f58uhsqMwgGsD3Dfa4i50647VZcHHp9OB1DWVL+DaUS9Db+Wq&#10;BiG3wocH4aA70ItZCvdYKk14ltS15WxL7s9HW4yDDODhrIV+C24wYJzpnwbyuBxN0AQW0gHNGePg&#10;jj3rY4/ZNUsCuyPMqpVpG+ODHraVo+YZg7aIOeESRiJzwcOwXYZ+pjCoUi0WKQgCtyLcmkcrI3Ts&#10;ZWzyU/csnD0oIUBDdzToXMw+CKKPjTcNLXaBqjqpJfLbc3mgHcORGnsY5Dh9x+cU9fa7mf8FAAD/&#10;/wMAUEsDBBQABgAIAAAAIQA30aRX3gAAAAUBAAAPAAAAZHJzL2Rvd25yZXYueG1sTI9BS8NAEIXv&#10;Qv/DMoIXsZtWG9qYTVFRECkFqyDettlpEro7G7KbJv57pyc9znuP977J16Oz4oRdaDwpmE0TEEil&#10;Nw1VCj4/Xm6WIELUZLT1hAp+MMC6mFzkOjN+oHc87WIluIRCphXUMbaZlKGs0ekw9S0SewffOR35&#10;7CppOj1wubNyniSpdLohXqh1i081lsdd7xQ8b+dLev2y1eg3w/Xb4/eKDv1KqavL8eEeRMQx/oXh&#10;jM/oUDDT3vdkgrAK+JHI6gzE2UzvFiD2CtLbBcgil//pi18AAAD//wMAUEsBAi0AFAAGAAgAAAAh&#10;ALaDOJL+AAAA4QEAABMAAAAAAAAAAAAAAAAAAAAAAFtDb250ZW50X1R5cGVzXS54bWxQSwECLQAU&#10;AAYACAAAACEAOP0h/9YAAACUAQAACwAAAAAAAAAAAAAAAAAvAQAAX3JlbHMvLnJlbHNQSwECLQAU&#10;AAYACAAAACEAI7hFalYCAAC2BAAADgAAAAAAAAAAAAAAAAAuAgAAZHJzL2Uyb0RvYy54bWxQSwEC&#10;LQAUAAYACAAAACEAN9GkV94AAAAFAQAADwAAAAAAAAAAAAAAAACwBAAAZHJzL2Rvd25yZXYueG1s&#10;UEsFBgAAAAAEAAQA8wAAALsFAAAAAA==&#10;" fillcolor="#fff2cc" strokecolor="#0070c0" strokeweight=".5pt">
                <v:textbox>
                  <w:txbxContent>
                    <w:p w14:paraId="30B71BE4" w14:textId="77777777" w:rsidR="005024E3" w:rsidRDefault="005024E3" w:rsidP="005024E3">
                      <w:pPr>
                        <w:rPr>
                          <w:noProof/>
                          <w:sz w:val="40"/>
                        </w:rPr>
                      </w:pPr>
                      <w:r>
                        <w:rPr>
                          <w:rFonts w:cstheme="minorHAnsi"/>
                          <w:b/>
                          <w:bCs/>
                          <w:sz w:val="36"/>
                          <w:szCs w:val="48"/>
                        </w:rPr>
                        <w:t>Speaking</w:t>
                      </w:r>
                    </w:p>
                  </w:txbxContent>
                </v:textbox>
                <w10:wrap type="square" anchorx="margin"/>
              </v:shape>
            </w:pict>
          </mc:Fallback>
        </mc:AlternateContent>
      </w:r>
    </w:p>
    <w:p w14:paraId="380E13CD" w14:textId="328B398C" w:rsidR="00446E40" w:rsidRDefault="00446E40" w:rsidP="00655F0F">
      <w:pPr>
        <w:rPr>
          <w:rFonts w:ascii="Comic Sans MS" w:hAnsi="Comic Sans MS" w:cstheme="minorHAnsi"/>
          <w:b/>
          <w:bCs/>
        </w:rPr>
      </w:pPr>
      <w:r w:rsidRPr="00655F0F">
        <w:rPr>
          <w:rFonts w:ascii="Comic Sans MS" w:hAnsi="Comic Sans MS" w:cstheme="minorHAnsi"/>
          <w:b/>
          <w:bCs/>
          <w:noProof/>
        </w:rPr>
        <mc:AlternateContent>
          <mc:Choice Requires="wpg">
            <w:drawing>
              <wp:anchor distT="0" distB="0" distL="114300" distR="114300" simplePos="0" relativeHeight="253870080" behindDoc="0" locked="0" layoutInCell="1" allowOverlap="1" wp14:anchorId="1874624D" wp14:editId="34D2D7A4">
                <wp:simplePos x="0" y="0"/>
                <wp:positionH relativeFrom="margin">
                  <wp:align>left</wp:align>
                </wp:positionH>
                <wp:positionV relativeFrom="paragraph">
                  <wp:posOffset>186786</wp:posOffset>
                </wp:positionV>
                <wp:extent cx="951865" cy="580390"/>
                <wp:effectExtent l="0" t="0" r="635" b="0"/>
                <wp:wrapNone/>
                <wp:docPr id="276831097" name="Group 276831097"/>
                <wp:cNvGraphicFramePr/>
                <a:graphic xmlns:a="http://schemas.openxmlformats.org/drawingml/2006/main">
                  <a:graphicData uri="http://schemas.microsoft.com/office/word/2010/wordprocessingGroup">
                    <wpg:wgp>
                      <wpg:cNvGrpSpPr/>
                      <wpg:grpSpPr>
                        <a:xfrm>
                          <a:off x="0" y="0"/>
                          <a:ext cx="951865" cy="580390"/>
                          <a:chOff x="56230" y="6764"/>
                          <a:chExt cx="598011" cy="454998"/>
                        </a:xfrm>
                      </wpg:grpSpPr>
                      <pic:pic xmlns:pic="http://schemas.openxmlformats.org/drawingml/2006/picture">
                        <pic:nvPicPr>
                          <pic:cNvPr id="1854946753" name="Picture 1854946753"/>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335"/>
                              </a:ext>
                            </a:extLst>
                          </a:blip>
                          <a:stretch>
                            <a:fillRect/>
                          </a:stretch>
                        </pic:blipFill>
                        <pic:spPr>
                          <a:xfrm>
                            <a:off x="56230" y="6764"/>
                            <a:ext cx="598011" cy="454998"/>
                          </a:xfrm>
                          <a:prstGeom prst="rect">
                            <a:avLst/>
                          </a:prstGeom>
                        </pic:spPr>
                      </pic:pic>
                      <wps:wsp>
                        <wps:cNvPr id="939161416" name="Text Box 939161416"/>
                        <wps:cNvSpPr txBox="1"/>
                        <wps:spPr>
                          <a:xfrm>
                            <a:off x="255597" y="109388"/>
                            <a:ext cx="195321" cy="270520"/>
                          </a:xfrm>
                          <a:prstGeom prst="rect">
                            <a:avLst/>
                          </a:prstGeom>
                          <a:solidFill>
                            <a:sysClr val="window" lastClr="FFFFFF"/>
                          </a:solidFill>
                          <a:ln w="6350">
                            <a:noFill/>
                          </a:ln>
                        </wps:spPr>
                        <wps:txbx>
                          <w:txbxContent>
                            <w:p w14:paraId="6B8EA040" w14:textId="77777777" w:rsidR="005024E3" w:rsidRPr="005024E3" w:rsidRDefault="005024E3" w:rsidP="005024E3">
                              <w:pPr>
                                <w:ind w:right="-156" w:hanging="142"/>
                                <w:jc w:val="center"/>
                                <w:rPr>
                                  <w:rFonts w:ascii="Comic Sans MS" w:hAnsi="Comic Sans MS"/>
                                  <w:b/>
                                  <w:bCs/>
                                  <w:sz w:val="24"/>
                                  <w:szCs w:val="24"/>
                                </w:rPr>
                              </w:pPr>
                              <w:r w:rsidRPr="005024E3">
                                <w:rPr>
                                  <w:rFonts w:ascii="Comic Sans MS" w:hAnsi="Comic Sans MS"/>
                                  <w:b/>
                                  <w:bCs/>
                                  <w:sz w:val="24"/>
                                  <w:szCs w:val="24"/>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74624D" id="Group 276831097" o:spid="_x0000_s1489" style="position:absolute;margin-left:0;margin-top:14.7pt;width:74.95pt;height:45.7pt;z-index:253870080;mso-position-horizontal:left;mso-position-horizontal-relative:margin;mso-width-relative:margin;mso-height-relative:margin" coordorigin="562,67" coordsize="5980,4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yq3lQMAADAIAAAOAAAAZHJzL2Uyb0RvYy54bWycVV1v2zgQfD/g/gOh&#10;90aSbdmWEKfwJZegQNAalxz6TFOURVQieST91V9/Q0qy4ySHXhsg8pJLLndnZ8jrj4e2ITturFBy&#10;EaVXSUS4ZKoUcrOI/n6+/zCPiHVUlrRRki+iI7fRx5vff7ve64KPVK2akhuCINIWe72Iaud0EceW&#10;1byl9kppLuGslGmpw9Bs4tLQPaK3TTxKkmm8V6bURjFuLWbvOmd0E+JXFWfuS1VZ7kiziJCbC18T&#10;vmv/jW+uabExVNeC9WnQX8iipULi0FOoO+oo2RrxJlQrmFFWVe6KqTZWVSUYDzWgmjR5Vc2DUVsd&#10;atkU+40+wQRoX+H0y2HZ592D0U96ZYDEXm+ARRj5Wg6Vaf0vsiSHANnxBBk/OMIwmWfpfJpFhMGV&#10;zZNx3kPKauDud2XT0RjAwz2dTScd3qz+s9+e5fMkTbvtk2yS53O/Ih7Oji8y0oIV+O9hgPUGhh/T&#10;Bbvc1vCoD9L+rxgtNd+2+gM6pqkTa9EIdwzsQ298UnK3EmxlugEQXRkiSqhhjoom01k2joikLdiP&#10;Zf508sKDcn0Iv6uLQX2Nj4p9s0Sq25rKDV9aDSIjYADncnnshxcJrBuh70XT+NZ5uy8VpH9FmnfQ&#10;6gh5p9i25dJ1CjO8QdVK2lpoGxFT8HbNUZ75VPrOQd0OpWkjpOvaa53hjtX+/Ap5/IXcu6aeHCHp&#10;c56+BAsKvkO69+gzcO8H5AGQxroHrlriDSSMRNAxWtDdo+1TGpaAdOcsgomhVwSuJTtAiNEbEH9K&#10;eU811Rwp+LBnnuTjPJ2mk3Q60OTZV/iHOpCzJ6gzbPJaJe4Ad08IH+w/0BtlWZbPgvrSJB/Pg7po&#10;MQCY5tl41KtvNEuyURDvSX0/CSAtrGpEOVDPHu1tY8iO4ubFhV2qfUQaah0mF9F9+Ou1frGtkWSP&#10;u2KcJaFVUvl4HX0aiS6dq/WWO6wPQWuj8cxH83NrVR4BkVFoOW4eq9m9QP8fcfaKGtzumMSL5b7g&#10;UzUKp6neikitzPf35v16tB7eiOzxWiwi+8+W+nuk+SRBijydTPzzEgaTbAYkiXnpWb/0yG17qwAL&#10;oEd2wfTrXTOYlVHtVzxsS38qXFQynL2I3GDeOozgwMPI+HIZ7O56epRPGpdaGtDz7H4+fKVG9xJw&#10;aP1nNdDwjRK6tV4iUi23TlUiyOSMat8ASCJY4VmCdfHuvRyHVeeH/uZfAAAA//8DAFBLAwQKAAAA&#10;AAAAACEAZVN9dL8MAAC/DAAAFAAAAGRycy9tZWRpYS9pbWFnZTEucG5niVBORw0KGgoAAAANSUhE&#10;UgAAAQYAAADFCAMAAACB4KygAAAAAXNSR0IArs4c6QAAAARnQU1BAACxjwv8YQUAAAKmUExURf//&#10;//7+/v39/fz8/Ovr69fX18vLy8bGxsjIyNLS0ubm5vn5+fr6+u3t7YKCggMDAwAAAAICAlNTU+np&#10;6fv7+x8fHw4ODltbWz09PQEBARsbG7q6uvj4+BISEvX19YSEhAkJCVhYWKOjo7y8vM3Nzd3d3efn&#10;5+Li4tPT08HBwa2trW5ubiAgIGFhYVZWVgcHB1RUVPT09GxsbB4eHi8vL/b29g8PDzIyMnx8fAsL&#10;C1FRUX19fZ6enjs7O6KioioqKvLy8o6OjlJSUoyMjFxcXIGBgUdHR0pKSqampomJiS4uLs7OzuPj&#10;4yUlJUtLS+rq6ujo6Ozs7NnZ2RgYGLW1tbm5uTo6OqysrICAgOTk5L+/v+/v7+7u7jY2NvDw8AwM&#10;DI+Pjzg4OEFBQZSUlODg4DMzM/f399TU1C0tLRcXF7Ozs0JCQhAQEAoKCl9fX1dXV6enp5+fnycn&#10;Jz8/PykpKcPDw4ODg2dnZ9zc3DAwMMzMzPPz8xQUFJWVlbi4uBwcHN/f329vbwQEBBoaGgUFBZGR&#10;kR0dHSQkJKioqCMjI9DQ0JiYmGNjY5CQkFpaWsLCwsDAwLCwsEZGRmtrazU1NTExMUNDQ6urq6mp&#10;qUVFRb6+vsXFxdra2q+vr729vc/Pz2JiYhYWFiEhIRUVFV5eXmpqak1NTTQ0NA0NDfHx8bu7uzw8&#10;PIeHh7GxsXt7e66uruHh4cnJyW1tbQYGBk9PT1BQUI2NjWBgYLe3t4uLiwgICBMTE35+fmhoaNXV&#10;1XNzc3p6ehEREWlpaZqamiIiIra2tt7e3nV1dU5OTpOTk7S0tHZ2dkhISExMTNbW1tjY2F1dXaSk&#10;pJycnJubm5mZmSwsLMfHx9HR0WRkZH9/f8TExHl5eTk5OYqKirKysmZmZuXl5QAAAM2OJbkAAADi&#10;dFJOU///////////////////////////////////////////////////////////////////////&#10;////////////////////////////////////////////////////////////////////////////&#10;////////////////////////////////////////////////////////////////////////////&#10;////////////////////////////////////////////////////////////////////////////&#10;/wBwHrofAAAACXBIWXMAACHVAAAh1QEEnLSdAAAItElEQVR4Xu2dy3nqMBCFbwk0wZY+0gNbmqCQ&#10;0IO74PuyyzZ7WrmaM0cP8ANDjEYm898QW7ZBmuORNJLFzT/HcRzHcRzHcRzHcRzHcZw/wH57DOyZ&#10;+nPsvzd9dn9Kjo8zzR5kx6vemuOB1k5x7nj1mzLpBtfwHe9HvzXYnbrjdr/fb7fd6fLFg4m3rB07&#10;Gqd8bnn4hu8rf/ni0beBdoEDj41x5TU89hZ80qbANw9N88OrA/dEWw3ZpkecPPcoHzyybmjM403e&#10;B9/3DjUjtYzP3NMT37v55IG1QjOetuPC92/WHGanVoHpZ4g96HpbiBgQHZl+jj0/5cz02mDxfx8D&#10;xf6WyXXBsi9RqaNDrK+B2LLkTP4WthBrG3l2WuzlQkB2vCcm1wG7iCULTfeaF4y3AcOeZasyG4j1&#10;6MAawdRy6MeupV7wtjG1JPrB69DhdSpEHX4XjlVCi8rE0rz0w5dEC/qyQEc/nol20dmSkZnGBXhl&#10;lVuOIwr5ytGgxg+NT82hjK+dJNHQ7HX+tgAo4as9VsfvTLSIBv5MvA7k0rAOKF4Fd0U+zUbVKF2N&#10;J006ZmGiNbTtYuK16PQDE42BolUKdJFXk4MLBE615k01PmGiKeoWDLk1GEShulZckgAduN8QtYuF&#10;GKW5ZxcI7aq2WZJhc+5Qv1DonxtbD4NuovJjRsmyMXewKFJ77oC56AsT1ZBMm3IHmwJhrVhLIywb&#10;GVpzB6xJMZgPQsPcznS9lMbirmB+tp0Qyqw0knEztQKrUbhfF8y//DBhjZTF6J4YZt1DimI05sW4&#10;lvvG4AGKUXuNuK2NpUCmd0TybsMdTEtimvkVUhCz6TD0FS0sFETTYPdIUXKvPqgbAAMc7hsgubdQ&#10;KxDYc9+AVrpMKYaWo3IV3SM/TL4gbYsUQwYU4bbUHFfggY0IIdsGnl9JMRI8VgFmuEGlMB9l6lO0&#10;BI++Hn1unOBRI66/YxqoNjndy9kuouai4BI7GcxiF+a+2Xyduo7fgKktw+V40iWIgsVkPRcobj5P&#10;wEqG7th1x/RFRZ5ckv3kh7JpPHSqQrwn1WaCkgxBhfDaosO4M7p4auwxaRK/5EERfmy9QV96YMrS&#10;nye8ZXK8wqWqqkD4MZQBGqBqqEPw/CCXh3X4mnwHMtyJ+REjGXZiP0QIP/fXjZ4fjLNO91W4BOPF&#10;EfRFGSzaBnUGeWkheMUgD4YXk3OLyI09RMTOG+AMfKGhnqrNx4eqRVEl+vdXu0qxnQ2DvIxkUG+I&#10;OrCd7DeT2YiH5smyCvv+hyIrUaHETIbkDNpE4CivSZRGPOAOX0myfb8yIVYRy8UJkjtQBpO2QZXA&#10;TofS9Wp0l3XItt0lKzbgQ8geCgRinbD2BmxkZ6RaHAqTuL3LR7ryu/8e5BPCpiSAwijSrm0AYQfl&#10;6zfweTnI7DLmyZyBUZvkcqbtBcY9hW7gDsOTk3loMB0LFKTrBqIudBPqDPQH/bFsGwbcgVcV06O5&#10;H50pQ5euK5wrHkP2IoAQtwHTtgFeoNvwS47Hr3tlk3PEMHPm8hxXPm/zh6TZPsmjsD66hJ0MCt0B&#10;eqCz4GXnwoRYwT/nzUukdnaXPqNwkADNL9Uw9wZusCsneFkRPed17VmaKfJHpJqVPgz/JRUtz64Q&#10;Xg20DRBDwAlel29gbiSflSHXDslBRpalM2CngbZBRQgp3CteV3R2T8vAbdFjSAawXUlS2MYN0Q1U&#10;kJta0e8h0s4UA85TBBKB5AsQgUoYeQPjBriCSiE7cobXFWFC3ukFmQMUNYDb/D5EDWp3BqIYtg2s&#10;C6oEEnIm1oWhuzpHhqH3xfgBk2+0/soZLNuG6AlQAFs5E4tcxAvcDsXGfQZkSJEEMuD9D1AD2ZjJ&#10;EK2PcshWGqpYkl2KEvp2TdK/PPU60gbLRGyJamHXNkTjVQFsZQ13vHNF4MDtwzLkuIFbWdkis29i&#10;enwpdm1DNF4VQEKe80YnSNY8HDdE64vBKacdIDPMTgJQDUNviOZHPY6lDHmiIU8azJQhulGOwGKr&#10;Er0BZFcImMUNuS7kXam7KkM5LBowa4oh2X7URSBzMJoKhA2doQFvSHvHDncLlxW1NFs1NXWdKQKH&#10;/AaVkj0FTVd0r4W2QffCVgqjFTqPqYtIeE5/Geg3jZEyboh+oBh5A+IGrQz6wj85kzoIkkzJTeUd&#10;iiHpzYysRpHZeEXShmOKUgNFztzc8txU5umDe+QLb+NOySCZHl76E7D0hvTCht7A6yKFSdzeJw+l&#10;bqemJYNoeSakbdsGfUV3GJAh9/2zZ2SvFgLcfJ5M+3K+gWJQEiNvQE8RXqlCyE45C6cUyUfuVNHA&#10;XH/fE+vwYPeNEKaVIv6iGNJOXc03Fj49M2hQxh/8St4wntAZ7GSg7ckdwlZO8LIeA09yJhhdVSZZ&#10;fCTjFUmxpzBoG2C5/uY/OcHLbplevdKn1+8SZE/b00/AsFJcO4MuehlZ1fJQlRBG3yCZw/CCoIRd&#10;pbh1BtSJkZs4dnycseVSyJ0+IL/UGQx7imA47Vc1Jr7m8sx/wVM88ClBzRPDaT93KINF20ABqAXK&#10;Nzx4em6h/VVPmUH2sF+IYph6gwqgWuAEL7phxKDnwPAK1kcJZGs4plAJSmeYv6DlFyB/1UB+qRi2&#10;PUX2BhzlNS8GWcF4EpQwbBsKd9AqUakQ+M87uFKYzmDsDfyto4lKzkB3wNQsRJBfZjJAA/2tYXQ1&#10;FajDJx0BtNBT1GwYgC6UlcnZ6A+GbUN0Bv1zYNVKIKgO2l9ACMO2QZ2B6+fnzTovBzLdnOO3a+za&#10;BnUGbRyrqxB1iI8t7NoG8YT4rcx5a9yWRb0wcP6waxuCBvkvEPNcZdhAlNT2hpIqIfQg0RkThjLw&#10;hA3xm3+kWqVIfxpRaeEvRRZF4pEKMEOhfvcwjpaIiQqgTX5iNunVHCq75vZwuHmy6DiO4ziO4ziO&#10;4ziO4ziO4ziO4ziO4ziO4ziO4ziO4ziO4ziO4ziO8xz//v0HzNlJS9NJfC0AAAAASUVORK5CYIJQ&#10;SwMEFAAGAAgAAAAhAJNlAHbeAAAABwEAAA8AAABkcnMvZG93bnJldi54bWxMj0FLw0AQhe+C/2EZ&#10;wZvdJFZp0mxKKeqpCLaC9DbNTpPQ7GzIbpP037s96W0e7/HeN/lqMq0YqHeNZQXxLAJBXFrdcKXg&#10;e//+tADhPLLG1jIpuJKDVXF/l2Om7chfNOx8JUIJuwwV1N53mZSurMmgm9mOOHgn2xv0QfaV1D2O&#10;ody0MomiV2mw4bBQY0ebmsrz7mIUfIw4rp/jt2F7Pm2uh/3L5882JqUeH6b1EoSnyf+F4YYf0KEI&#10;TEd7Ye1EqyA84hUk6RzEzZ2nKYhjOJJoAbLI5X/+4hcAAP//AwBQSwMEFAAGAAgAAAAhAD7fyIvg&#10;AAAAugEAABkAAABkcnMvX3JlbHMvZTJvRG9jLnhtbC5yZWxzrJCxagMxDIb3Qt/BaO/5LkMpIb4s&#10;bSBDl5I+gGLrfCa2bGwnJG9ft0saCHTpqF/o+z+0Wp+DFyfKxUVWMHQ9CGIdjWOr4HO3eXoBUSqy&#10;QR+ZFFyowHp8fFh9kMfajsrsUhGNwkXBXGtaSln0TAFLFxNx20wxB6xtzFYm1Ae0JBd9/yzzbwaM&#10;N0yxNQry1ixA7C6pNf/NjtPkNL1GfQzE9U6FnBspe8eHBsVsqSrAfTzW5d7jNXyPpvW9nStlRg/y&#10;vtjwn2IutKdcpQIZh/InHLrE9ttB3nx8/AIAAP//AwBQSwECLQAUAAYACAAAACEAsYJntgoBAAAT&#10;AgAAEwAAAAAAAAAAAAAAAAAAAAAAW0NvbnRlbnRfVHlwZXNdLnhtbFBLAQItABQABgAIAAAAIQA4&#10;/SH/1gAAAJQBAAALAAAAAAAAAAAAAAAAADsBAABfcmVscy8ucmVsc1BLAQItABQABgAIAAAAIQAH&#10;tyq3lQMAADAIAAAOAAAAAAAAAAAAAAAAADoCAABkcnMvZTJvRG9jLnhtbFBLAQItAAoAAAAAAAAA&#10;IQBlU310vwwAAL8MAAAUAAAAAAAAAAAAAAAAAPsFAABkcnMvbWVkaWEvaW1hZ2UxLnBuZ1BLAQIt&#10;ABQABgAIAAAAIQCTZQB23gAAAAcBAAAPAAAAAAAAAAAAAAAAAOwSAABkcnMvZG93bnJldi54bWxQ&#10;SwECLQAUAAYACAAAACEAPt/Ii+AAAAC6AQAAGQAAAAAAAAAAAAAAAAD3EwAAZHJzL19yZWxzL2Uy&#10;b0RvYy54bWwucmVsc1BLBQYAAAAABgAGAHwBAAAOFQAAAAA=&#10;">
                <v:shape id="Picture 1854946753" o:spid="_x0000_s1490" type="#_x0000_t75" style="position:absolute;left:562;top:67;width:5980;height: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FluygAAAOMAAAAPAAAAZHJzL2Rvd25yZXYueG1sRE9La8JA&#10;EL4L/odlBG+68RFro6toa1GUUmp78DhkxySYnQ3ZrcZ/7xYKPc73nvmyMaW4Uu0KywoG/QgEcWp1&#10;wZmC76+33hSE88gaS8uk4E4Olot2a46Jtjf+pOvRZyKEsEtQQe59lUjp0pwMur6tiAN3trVBH846&#10;k7rGWwg3pRxG0UQaLDg05FjRS07p5fhjFOyq182Izht6P+zj7LRfbz8Oq61S3U6zmoHw1Ph/8Z97&#10;p8P8aTx+Hk+e4hH8/hQAkIsHAAAA//8DAFBLAQItABQABgAIAAAAIQDb4fbL7gAAAIUBAAATAAAA&#10;AAAAAAAAAAAAAAAAAABbQ29udGVudF9UeXBlc10ueG1sUEsBAi0AFAAGAAgAAAAhAFr0LFu/AAAA&#10;FQEAAAsAAAAAAAAAAAAAAAAAHwEAAF9yZWxzLy5yZWxzUEsBAi0AFAAGAAgAAAAhAPrQWW7KAAAA&#10;4wAAAA8AAAAAAAAAAAAAAAAABwIAAGRycy9kb3ducmV2LnhtbFBLBQYAAAAAAwADALcAAAD+AgAA&#10;AAA=&#10;">
                  <v:imagedata r:id="rId461" o:title=""/>
                </v:shape>
                <v:shape id="Text Box 939161416" o:spid="_x0000_s1491" type="#_x0000_t202" style="position:absolute;left:2555;top:1093;width:1954;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fvxzAAAAOIAAAAPAAAAZHJzL2Rvd25yZXYueG1sRI9BS8NA&#10;FITvBf/D8gRv7SYqwcZui4hiCw3VtOD1kX0m0ezbsLs2aX+9Kwgeh5n5hlmsRtOJIznfWlaQzhIQ&#10;xJXVLdcKDvvn6R0IH5A1dpZJwYk8rJYXkwXm2g78Rscy1CJC2OeooAmhz6X0VUMG/cz2xNH7sM5g&#10;iNLVUjscItx08jpJMmmw5bjQYE+PDVVf5bdR8D6UL2632Xy+9uvivDuXxZaeCqWuLseHexCBxvAf&#10;/muvtYL5zTzN0ts0g99L8Q7I5Q8AAAD//wMAUEsBAi0AFAAGAAgAAAAhANvh9svuAAAAhQEAABMA&#10;AAAAAAAAAAAAAAAAAAAAAFtDb250ZW50X1R5cGVzXS54bWxQSwECLQAUAAYACAAAACEAWvQsW78A&#10;AAAVAQAACwAAAAAAAAAAAAAAAAAfAQAAX3JlbHMvLnJlbHNQSwECLQAUAAYACAAAACEAyu378cwA&#10;AADiAAAADwAAAAAAAAAAAAAAAAAHAgAAZHJzL2Rvd25yZXYueG1sUEsFBgAAAAADAAMAtwAAAAAD&#10;AAAAAA==&#10;" fillcolor="window" stroked="f" strokeweight=".5pt">
                  <v:textbox>
                    <w:txbxContent>
                      <w:p w14:paraId="6B8EA040" w14:textId="77777777" w:rsidR="005024E3" w:rsidRPr="005024E3" w:rsidRDefault="005024E3" w:rsidP="005024E3">
                        <w:pPr>
                          <w:ind w:right="-156" w:hanging="142"/>
                          <w:jc w:val="center"/>
                          <w:rPr>
                            <w:rFonts w:ascii="Comic Sans MS" w:hAnsi="Comic Sans MS"/>
                            <w:b/>
                            <w:bCs/>
                            <w:sz w:val="24"/>
                            <w:szCs w:val="24"/>
                          </w:rPr>
                        </w:pPr>
                        <w:r w:rsidRPr="005024E3">
                          <w:rPr>
                            <w:rFonts w:ascii="Comic Sans MS" w:hAnsi="Comic Sans MS"/>
                            <w:b/>
                            <w:bCs/>
                            <w:sz w:val="24"/>
                            <w:szCs w:val="24"/>
                          </w:rPr>
                          <w:t>15</w:t>
                        </w:r>
                      </w:p>
                    </w:txbxContent>
                  </v:textbox>
                </v:shape>
                <w10:wrap anchorx="margin"/>
              </v:group>
            </w:pict>
          </mc:Fallback>
        </mc:AlternateContent>
      </w:r>
    </w:p>
    <w:p w14:paraId="4D7FF265" w14:textId="71325246" w:rsidR="005024E3" w:rsidRPr="00655F0F" w:rsidRDefault="005024E3" w:rsidP="00446E40">
      <w:pPr>
        <w:ind w:left="1440" w:firstLine="720"/>
        <w:rPr>
          <w:rFonts w:ascii="Comic Sans MS" w:hAnsi="Comic Sans MS" w:cstheme="minorHAnsi"/>
          <w:b/>
          <w:bCs/>
        </w:rPr>
      </w:pPr>
      <w:r w:rsidRPr="00655F0F">
        <w:rPr>
          <w:rFonts w:ascii="Comic Sans MS" w:hAnsi="Comic Sans MS" w:cstheme="minorHAnsi"/>
          <w:b/>
          <w:bCs/>
        </w:rPr>
        <w:t>Tea or coffee - Chant</w:t>
      </w:r>
    </w:p>
    <w:tbl>
      <w:tblPr>
        <w:tblStyle w:val="TableGrid"/>
        <w:tblpPr w:leftFromText="180" w:rightFromText="180" w:vertAnchor="page" w:horzAnchor="margin" w:tblpY="304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55"/>
        <w:gridCol w:w="1984"/>
        <w:gridCol w:w="5103"/>
      </w:tblGrid>
      <w:tr w:rsidR="00446E40" w:rsidRPr="00446E40" w14:paraId="3211FE90" w14:textId="77777777" w:rsidTr="00446E40">
        <w:trPr>
          <w:trHeight w:val="2400"/>
        </w:trPr>
        <w:tc>
          <w:tcPr>
            <w:tcW w:w="1555" w:type="dxa"/>
            <w:vMerge w:val="restart"/>
            <w:shd w:val="clear" w:color="auto" w:fill="F2F2F2" w:themeFill="background1" w:themeFillShade="F2"/>
            <w:vAlign w:val="center"/>
          </w:tcPr>
          <w:p w14:paraId="7503EB8D" w14:textId="77777777" w:rsidR="00446E40" w:rsidRPr="00446E40" w:rsidRDefault="00446E40" w:rsidP="00446E40">
            <w:pPr>
              <w:spacing w:before="120"/>
              <w:ind w:right="35" w:hanging="142"/>
              <w:jc w:val="center"/>
              <w:rPr>
                <w:rFonts w:ascii="Comic Sans MS" w:hAnsi="Comic Sans MS"/>
                <w:color w:val="C00000"/>
                <w:szCs w:val="28"/>
              </w:rPr>
            </w:pPr>
            <w:r w:rsidRPr="00446E40">
              <w:rPr>
                <w:rFonts w:ascii="Comic Sans MS" w:hAnsi="Comic Sans MS"/>
                <w:szCs w:val="28"/>
              </w:rPr>
              <w:br w:type="page"/>
              <w:t>Page 40</w:t>
            </w:r>
          </w:p>
        </w:tc>
        <w:tc>
          <w:tcPr>
            <w:tcW w:w="1984" w:type="dxa"/>
          </w:tcPr>
          <w:p w14:paraId="327070EA" w14:textId="26037C6B" w:rsidR="00446E40" w:rsidRPr="00446E40" w:rsidRDefault="00446E40" w:rsidP="00287EA1">
            <w:pPr>
              <w:tabs>
                <w:tab w:val="left" w:pos="457"/>
                <w:tab w:val="left" w:pos="599"/>
                <w:tab w:val="left" w:pos="1162"/>
              </w:tabs>
              <w:spacing w:before="240" w:line="276" w:lineRule="auto"/>
              <w:ind w:right="174" w:hanging="142"/>
              <w:jc w:val="right"/>
              <w:rPr>
                <w:rFonts w:ascii="Comic Sans MS" w:hAnsi="Comic Sans MS"/>
                <w:szCs w:val="28"/>
              </w:rPr>
            </w:pPr>
            <w:r w:rsidRPr="00446E40">
              <w:rPr>
                <w:rFonts w:ascii="Comic Sans MS" w:hAnsi="Comic Sans MS"/>
                <w:color w:val="C00000"/>
                <w:szCs w:val="28"/>
              </w:rPr>
              <w:t>Teacher</w:t>
            </w:r>
          </w:p>
          <w:p w14:paraId="1EA8A20B" w14:textId="3EE30354" w:rsidR="00446E40" w:rsidRPr="00446E40" w:rsidRDefault="00446E40" w:rsidP="00287EA1">
            <w:pPr>
              <w:tabs>
                <w:tab w:val="left" w:pos="457"/>
                <w:tab w:val="left" w:pos="599"/>
                <w:tab w:val="left" w:pos="1162"/>
              </w:tabs>
              <w:spacing w:before="80" w:line="276" w:lineRule="auto"/>
              <w:ind w:right="174" w:hanging="142"/>
              <w:jc w:val="right"/>
              <w:rPr>
                <w:rFonts w:ascii="Comic Sans MS" w:hAnsi="Comic Sans MS"/>
                <w:szCs w:val="28"/>
              </w:rPr>
            </w:pPr>
            <w:r w:rsidRPr="00446E40">
              <w:rPr>
                <w:rFonts w:ascii="Comic Sans MS" w:hAnsi="Comic Sans MS"/>
                <w:color w:val="2E74B5" w:themeColor="accent5" w:themeShade="BF"/>
                <w:szCs w:val="28"/>
              </w:rPr>
              <w:t>Jamila</w:t>
            </w:r>
            <w:r w:rsidRPr="00446E40">
              <w:rPr>
                <w:rFonts w:ascii="Comic Sans MS" w:hAnsi="Comic Sans MS"/>
                <w:color w:val="2E74B5" w:themeColor="accent5" w:themeShade="BF"/>
                <w:szCs w:val="28"/>
              </w:rPr>
              <w:br/>
            </w:r>
            <w:r w:rsidRPr="00446E40">
              <w:rPr>
                <w:rFonts w:ascii="Comic Sans MS" w:hAnsi="Comic Sans MS"/>
                <w:color w:val="C00000"/>
                <w:szCs w:val="28"/>
              </w:rPr>
              <w:t>Teacher</w:t>
            </w:r>
          </w:p>
          <w:p w14:paraId="465D3C17" w14:textId="77777777" w:rsidR="00446E40" w:rsidRPr="00446E40" w:rsidRDefault="00446E40" w:rsidP="00287EA1">
            <w:pPr>
              <w:tabs>
                <w:tab w:val="left" w:pos="457"/>
                <w:tab w:val="left" w:pos="599"/>
                <w:tab w:val="left" w:pos="1162"/>
              </w:tabs>
              <w:spacing w:before="160" w:after="240" w:line="276" w:lineRule="auto"/>
              <w:ind w:right="174" w:hanging="142"/>
              <w:jc w:val="right"/>
              <w:rPr>
                <w:rFonts w:ascii="Comic Sans MS" w:hAnsi="Comic Sans MS"/>
                <w:color w:val="5A2781"/>
                <w:szCs w:val="28"/>
              </w:rPr>
            </w:pPr>
            <w:r w:rsidRPr="00446E40">
              <w:rPr>
                <w:rFonts w:ascii="Comic Sans MS" w:hAnsi="Comic Sans MS"/>
                <w:color w:val="2E74B5" w:themeColor="accent5" w:themeShade="BF"/>
                <w:szCs w:val="28"/>
              </w:rPr>
              <w:t>Jamila</w:t>
            </w:r>
          </w:p>
        </w:tc>
        <w:tc>
          <w:tcPr>
            <w:tcW w:w="5103" w:type="dxa"/>
          </w:tcPr>
          <w:p w14:paraId="01D70BC3" w14:textId="77777777" w:rsidR="00446E40" w:rsidRPr="00287EA1" w:rsidRDefault="00446E40" w:rsidP="00446E40">
            <w:pPr>
              <w:spacing w:before="240" w:line="276" w:lineRule="auto"/>
              <w:ind w:left="180" w:right="-299" w:hanging="6"/>
              <w:rPr>
                <w:rFonts w:ascii="Comic Sans MS" w:hAnsi="Comic Sans MS"/>
                <w:sz w:val="30"/>
                <w:szCs w:val="30"/>
              </w:rPr>
            </w:pPr>
            <w:r w:rsidRPr="00287EA1">
              <w:rPr>
                <w:rFonts w:ascii="Comic Sans MS" w:hAnsi="Comic Sans MS"/>
                <w:sz w:val="30"/>
                <w:szCs w:val="30"/>
              </w:rPr>
              <w:t>Would you like tea?</w:t>
            </w:r>
          </w:p>
          <w:p w14:paraId="31EADD4E" w14:textId="77777777" w:rsidR="00446E40" w:rsidRPr="00287EA1" w:rsidRDefault="00446E40" w:rsidP="00446E40">
            <w:pPr>
              <w:spacing w:line="276" w:lineRule="auto"/>
              <w:ind w:left="180" w:right="-299"/>
              <w:rPr>
                <w:rFonts w:ascii="Comic Sans MS" w:hAnsi="Comic Sans MS"/>
                <w:i/>
                <w:sz w:val="30"/>
                <w:szCs w:val="30"/>
              </w:rPr>
            </w:pPr>
            <w:r w:rsidRPr="00287EA1">
              <w:rPr>
                <w:rFonts w:ascii="Comic Sans MS" w:hAnsi="Comic Sans MS"/>
                <w:i/>
                <w:sz w:val="30"/>
                <w:szCs w:val="30"/>
              </w:rPr>
              <w:t>Tea?</w:t>
            </w:r>
          </w:p>
          <w:p w14:paraId="1A38CC49" w14:textId="77777777" w:rsidR="00446E40" w:rsidRPr="00287EA1" w:rsidRDefault="00446E40" w:rsidP="00446E40">
            <w:pPr>
              <w:spacing w:line="276" w:lineRule="auto"/>
              <w:ind w:left="180" w:right="-299"/>
              <w:rPr>
                <w:rFonts w:ascii="Comic Sans MS" w:hAnsi="Comic Sans MS"/>
                <w:sz w:val="30"/>
                <w:szCs w:val="30"/>
              </w:rPr>
            </w:pPr>
            <w:r w:rsidRPr="00287EA1">
              <w:rPr>
                <w:rFonts w:ascii="Comic Sans MS" w:hAnsi="Comic Sans MS"/>
                <w:sz w:val="30"/>
                <w:szCs w:val="30"/>
              </w:rPr>
              <w:t>Yes tea.</w:t>
            </w:r>
          </w:p>
          <w:p w14:paraId="1001D9EC" w14:textId="77777777" w:rsidR="00446E40" w:rsidRPr="00287EA1" w:rsidRDefault="00446E40" w:rsidP="00446E40">
            <w:pPr>
              <w:spacing w:before="120" w:after="240" w:line="276" w:lineRule="auto"/>
              <w:ind w:left="180" w:right="-299"/>
              <w:rPr>
                <w:rFonts w:ascii="Comic Sans MS" w:hAnsi="Comic Sans MS"/>
                <w:i/>
                <w:sz w:val="30"/>
                <w:szCs w:val="30"/>
              </w:rPr>
            </w:pPr>
            <w:r w:rsidRPr="00287EA1">
              <w:rPr>
                <w:rFonts w:ascii="Comic Sans MS" w:hAnsi="Comic Sans MS"/>
                <w:i/>
                <w:sz w:val="30"/>
                <w:szCs w:val="30"/>
              </w:rPr>
              <w:t>No thanks.</w:t>
            </w:r>
            <w:r w:rsidRPr="00287EA1">
              <w:rPr>
                <w:rFonts w:ascii="Comic Sans MS" w:hAnsi="Comic Sans MS"/>
                <w:b/>
                <w:bCs/>
                <w:i/>
                <w:sz w:val="30"/>
                <w:szCs w:val="30"/>
              </w:rPr>
              <w:t xml:space="preserve"> </w:t>
            </w:r>
          </w:p>
        </w:tc>
      </w:tr>
      <w:tr w:rsidR="00446E40" w:rsidRPr="00446E40" w14:paraId="5091E3DC" w14:textId="77777777" w:rsidTr="00446E40">
        <w:trPr>
          <w:trHeight w:val="2391"/>
        </w:trPr>
        <w:tc>
          <w:tcPr>
            <w:tcW w:w="1555" w:type="dxa"/>
            <w:vMerge/>
            <w:shd w:val="clear" w:color="auto" w:fill="F2F2F2" w:themeFill="background1" w:themeFillShade="F2"/>
            <w:vAlign w:val="center"/>
          </w:tcPr>
          <w:p w14:paraId="775FAD41" w14:textId="77777777" w:rsidR="00446E40" w:rsidRPr="00446E40" w:rsidRDefault="00446E40" w:rsidP="00446E40">
            <w:pPr>
              <w:spacing w:before="120"/>
              <w:ind w:right="35" w:hanging="142"/>
              <w:jc w:val="center"/>
              <w:rPr>
                <w:rFonts w:ascii="Comic Sans MS" w:hAnsi="Comic Sans MS"/>
                <w:szCs w:val="28"/>
              </w:rPr>
            </w:pPr>
          </w:p>
        </w:tc>
        <w:tc>
          <w:tcPr>
            <w:tcW w:w="1984" w:type="dxa"/>
          </w:tcPr>
          <w:p w14:paraId="2C8699BD" w14:textId="1693CB18" w:rsidR="00446E40" w:rsidRPr="00446E40" w:rsidRDefault="00446E40" w:rsidP="00287EA1">
            <w:pPr>
              <w:tabs>
                <w:tab w:val="left" w:pos="457"/>
                <w:tab w:val="left" w:pos="599"/>
                <w:tab w:val="left" w:pos="1162"/>
              </w:tabs>
              <w:spacing w:before="240" w:line="276" w:lineRule="auto"/>
              <w:ind w:right="174" w:hanging="142"/>
              <w:jc w:val="right"/>
              <w:rPr>
                <w:rFonts w:ascii="Comic Sans MS" w:hAnsi="Comic Sans MS"/>
                <w:szCs w:val="28"/>
              </w:rPr>
            </w:pPr>
            <w:r w:rsidRPr="00446E40">
              <w:rPr>
                <w:rFonts w:ascii="Comic Sans MS" w:hAnsi="Comic Sans MS"/>
                <w:color w:val="C00000"/>
                <w:szCs w:val="28"/>
              </w:rPr>
              <w:t>Teacher</w:t>
            </w:r>
          </w:p>
          <w:p w14:paraId="42C4BCB4" w14:textId="0C50E5FD" w:rsidR="00446E40" w:rsidRPr="00446E40" w:rsidRDefault="00446E40" w:rsidP="00287EA1">
            <w:pPr>
              <w:tabs>
                <w:tab w:val="left" w:pos="457"/>
                <w:tab w:val="left" w:pos="599"/>
                <w:tab w:val="left" w:pos="1162"/>
              </w:tabs>
              <w:spacing w:before="180" w:line="276" w:lineRule="auto"/>
              <w:ind w:right="174" w:hanging="142"/>
              <w:jc w:val="right"/>
              <w:rPr>
                <w:rFonts w:ascii="Comic Sans MS" w:hAnsi="Comic Sans MS"/>
                <w:szCs w:val="28"/>
              </w:rPr>
            </w:pPr>
            <w:r w:rsidRPr="00446E40">
              <w:rPr>
                <w:rFonts w:ascii="Comic Sans MS" w:hAnsi="Comic Sans MS"/>
                <w:color w:val="2E74B5" w:themeColor="accent5" w:themeShade="BF"/>
                <w:szCs w:val="28"/>
              </w:rPr>
              <w:t>Jamila</w:t>
            </w:r>
            <w:r w:rsidRPr="00446E40">
              <w:rPr>
                <w:rFonts w:ascii="Comic Sans MS" w:hAnsi="Comic Sans MS"/>
                <w:color w:val="2E74B5" w:themeColor="accent5" w:themeShade="BF"/>
                <w:szCs w:val="28"/>
              </w:rPr>
              <w:br/>
            </w:r>
            <w:r w:rsidRPr="00446E40">
              <w:rPr>
                <w:rFonts w:ascii="Comic Sans MS" w:hAnsi="Comic Sans MS"/>
                <w:color w:val="C00000"/>
                <w:szCs w:val="28"/>
              </w:rPr>
              <w:t>Teacher</w:t>
            </w:r>
          </w:p>
          <w:p w14:paraId="10882574" w14:textId="77777777" w:rsidR="00446E40" w:rsidRPr="00446E40" w:rsidRDefault="00446E40" w:rsidP="00287EA1">
            <w:pPr>
              <w:tabs>
                <w:tab w:val="left" w:pos="457"/>
                <w:tab w:val="left" w:pos="599"/>
                <w:tab w:val="left" w:pos="1162"/>
              </w:tabs>
              <w:spacing w:before="160" w:line="276" w:lineRule="auto"/>
              <w:ind w:right="174" w:hanging="142"/>
              <w:jc w:val="right"/>
              <w:rPr>
                <w:rFonts w:ascii="Comic Sans MS" w:hAnsi="Comic Sans MS"/>
                <w:color w:val="5A2781"/>
                <w:szCs w:val="28"/>
              </w:rPr>
            </w:pPr>
            <w:r w:rsidRPr="00446E40">
              <w:rPr>
                <w:rFonts w:ascii="Comic Sans MS" w:hAnsi="Comic Sans MS"/>
                <w:color w:val="2E74B5" w:themeColor="accent5" w:themeShade="BF"/>
                <w:szCs w:val="28"/>
              </w:rPr>
              <w:t>Jamila</w:t>
            </w:r>
          </w:p>
        </w:tc>
        <w:tc>
          <w:tcPr>
            <w:tcW w:w="5103" w:type="dxa"/>
          </w:tcPr>
          <w:p w14:paraId="5211815F" w14:textId="77777777" w:rsidR="00446E40" w:rsidRPr="00287EA1" w:rsidRDefault="00446E40" w:rsidP="00446E40">
            <w:pPr>
              <w:spacing w:before="240" w:line="276" w:lineRule="auto"/>
              <w:ind w:left="180" w:right="-299" w:hanging="6"/>
              <w:rPr>
                <w:rFonts w:ascii="Comic Sans MS" w:hAnsi="Comic Sans MS"/>
                <w:sz w:val="30"/>
                <w:szCs w:val="30"/>
              </w:rPr>
            </w:pPr>
            <w:r w:rsidRPr="00287EA1">
              <w:rPr>
                <w:rFonts w:ascii="Comic Sans MS" w:hAnsi="Comic Sans MS"/>
                <w:sz w:val="30"/>
                <w:szCs w:val="30"/>
              </w:rPr>
              <w:t>Would you like coffee?</w:t>
            </w:r>
          </w:p>
          <w:p w14:paraId="049CF621" w14:textId="77777777" w:rsidR="00446E40" w:rsidRPr="00287EA1" w:rsidRDefault="00446E40" w:rsidP="00446E40">
            <w:pPr>
              <w:spacing w:before="120" w:line="276" w:lineRule="auto"/>
              <w:ind w:left="180" w:right="-299"/>
              <w:rPr>
                <w:rFonts w:ascii="Comic Sans MS" w:hAnsi="Comic Sans MS"/>
                <w:i/>
                <w:sz w:val="30"/>
                <w:szCs w:val="30"/>
              </w:rPr>
            </w:pPr>
            <w:r w:rsidRPr="00287EA1">
              <w:rPr>
                <w:rFonts w:ascii="Comic Sans MS" w:hAnsi="Comic Sans MS"/>
                <w:i/>
                <w:sz w:val="30"/>
                <w:szCs w:val="30"/>
              </w:rPr>
              <w:t>Coffee?</w:t>
            </w:r>
          </w:p>
          <w:p w14:paraId="149AF096" w14:textId="77777777" w:rsidR="00446E40" w:rsidRPr="00287EA1" w:rsidRDefault="00446E40" w:rsidP="00446E40">
            <w:pPr>
              <w:spacing w:line="276" w:lineRule="auto"/>
              <w:ind w:left="180" w:right="-299"/>
              <w:rPr>
                <w:rFonts w:ascii="Comic Sans MS" w:hAnsi="Comic Sans MS"/>
                <w:sz w:val="30"/>
                <w:szCs w:val="30"/>
              </w:rPr>
            </w:pPr>
            <w:r w:rsidRPr="00287EA1">
              <w:rPr>
                <w:rFonts w:ascii="Comic Sans MS" w:hAnsi="Comic Sans MS"/>
                <w:sz w:val="30"/>
                <w:szCs w:val="30"/>
              </w:rPr>
              <w:t>Yes coffee.</w:t>
            </w:r>
          </w:p>
          <w:p w14:paraId="170C5E7F" w14:textId="77777777" w:rsidR="00446E40" w:rsidRPr="00287EA1" w:rsidRDefault="00446E40" w:rsidP="00446E40">
            <w:pPr>
              <w:spacing w:before="120" w:line="276" w:lineRule="auto"/>
              <w:ind w:left="180" w:right="-299" w:hanging="6"/>
              <w:rPr>
                <w:rFonts w:ascii="Comic Sans MS" w:hAnsi="Comic Sans MS"/>
                <w:i/>
                <w:sz w:val="30"/>
                <w:szCs w:val="30"/>
              </w:rPr>
            </w:pPr>
            <w:r w:rsidRPr="00287EA1">
              <w:rPr>
                <w:rFonts w:ascii="Comic Sans MS" w:hAnsi="Comic Sans MS"/>
                <w:i/>
                <w:sz w:val="30"/>
                <w:szCs w:val="30"/>
              </w:rPr>
              <w:t>Yes please.</w:t>
            </w:r>
            <w:r w:rsidRPr="00287EA1">
              <w:rPr>
                <w:rFonts w:ascii="Comic Sans MS" w:hAnsi="Comic Sans MS"/>
                <w:b/>
                <w:bCs/>
                <w:i/>
                <w:sz w:val="30"/>
                <w:szCs w:val="30"/>
              </w:rPr>
              <w:t xml:space="preserve"> </w:t>
            </w:r>
          </w:p>
        </w:tc>
      </w:tr>
      <w:tr w:rsidR="00446E40" w:rsidRPr="00446E40" w14:paraId="29DD496B" w14:textId="77777777" w:rsidTr="00446E40">
        <w:trPr>
          <w:trHeight w:val="2552"/>
        </w:trPr>
        <w:tc>
          <w:tcPr>
            <w:tcW w:w="1555" w:type="dxa"/>
            <w:vMerge/>
            <w:shd w:val="clear" w:color="auto" w:fill="F2F2F2" w:themeFill="background1" w:themeFillShade="F2"/>
            <w:vAlign w:val="center"/>
          </w:tcPr>
          <w:p w14:paraId="07DF51D5" w14:textId="77777777" w:rsidR="00446E40" w:rsidRPr="00446E40" w:rsidRDefault="00446E40" w:rsidP="00446E40">
            <w:pPr>
              <w:spacing w:before="120"/>
              <w:ind w:right="35" w:hanging="142"/>
              <w:jc w:val="center"/>
              <w:rPr>
                <w:rFonts w:ascii="Comic Sans MS" w:hAnsi="Comic Sans MS"/>
                <w:szCs w:val="28"/>
              </w:rPr>
            </w:pPr>
          </w:p>
        </w:tc>
        <w:tc>
          <w:tcPr>
            <w:tcW w:w="1984" w:type="dxa"/>
          </w:tcPr>
          <w:p w14:paraId="1D5302DE" w14:textId="7772DB38" w:rsidR="00446E40" w:rsidRPr="00446E40" w:rsidRDefault="00446E40" w:rsidP="00287EA1">
            <w:pPr>
              <w:tabs>
                <w:tab w:val="left" w:pos="457"/>
                <w:tab w:val="left" w:pos="599"/>
                <w:tab w:val="left" w:pos="1162"/>
              </w:tabs>
              <w:spacing w:before="240" w:line="276" w:lineRule="auto"/>
              <w:ind w:right="174" w:hanging="142"/>
              <w:jc w:val="right"/>
              <w:rPr>
                <w:rFonts w:ascii="Comic Sans MS" w:hAnsi="Comic Sans MS"/>
                <w:szCs w:val="28"/>
              </w:rPr>
            </w:pPr>
            <w:r w:rsidRPr="00446E40">
              <w:rPr>
                <w:rFonts w:ascii="Comic Sans MS" w:hAnsi="Comic Sans MS"/>
                <w:color w:val="C00000"/>
                <w:szCs w:val="28"/>
              </w:rPr>
              <w:t>Teacher</w:t>
            </w:r>
          </w:p>
          <w:p w14:paraId="14A1B1C1" w14:textId="77777777" w:rsidR="00446E40" w:rsidRPr="00446E40" w:rsidRDefault="00446E40" w:rsidP="00287EA1">
            <w:pPr>
              <w:tabs>
                <w:tab w:val="left" w:pos="457"/>
                <w:tab w:val="left" w:pos="599"/>
                <w:tab w:val="left" w:pos="1162"/>
              </w:tabs>
              <w:spacing w:before="160" w:line="276" w:lineRule="auto"/>
              <w:ind w:right="174" w:hanging="142"/>
              <w:jc w:val="right"/>
              <w:rPr>
                <w:rFonts w:ascii="Comic Sans MS" w:hAnsi="Comic Sans MS"/>
                <w:color w:val="2E74B5" w:themeColor="accent5" w:themeShade="BF"/>
                <w:szCs w:val="28"/>
              </w:rPr>
            </w:pPr>
            <w:r w:rsidRPr="00446E40">
              <w:rPr>
                <w:rFonts w:ascii="Comic Sans MS" w:hAnsi="Comic Sans MS"/>
                <w:color w:val="2E74B5" w:themeColor="accent5" w:themeShade="BF"/>
                <w:szCs w:val="28"/>
              </w:rPr>
              <w:t>Jamila</w:t>
            </w:r>
          </w:p>
          <w:p w14:paraId="1A2CE7F2" w14:textId="16272994" w:rsidR="00446E40" w:rsidRPr="00446E40" w:rsidRDefault="00446E40" w:rsidP="00287EA1">
            <w:pPr>
              <w:tabs>
                <w:tab w:val="left" w:pos="457"/>
                <w:tab w:val="left" w:pos="599"/>
                <w:tab w:val="left" w:pos="1162"/>
              </w:tabs>
              <w:spacing w:before="160" w:line="276" w:lineRule="auto"/>
              <w:ind w:right="174" w:hanging="142"/>
              <w:jc w:val="right"/>
              <w:rPr>
                <w:rFonts w:ascii="Comic Sans MS" w:hAnsi="Comic Sans MS"/>
                <w:szCs w:val="28"/>
              </w:rPr>
            </w:pPr>
            <w:r w:rsidRPr="00446E40">
              <w:rPr>
                <w:rFonts w:ascii="Comic Sans MS" w:hAnsi="Comic Sans MS"/>
                <w:color w:val="C00000"/>
                <w:szCs w:val="28"/>
              </w:rPr>
              <w:t>Teacher</w:t>
            </w:r>
          </w:p>
          <w:p w14:paraId="47CAF68C" w14:textId="77777777" w:rsidR="00446E40" w:rsidRPr="00446E40" w:rsidRDefault="00446E40" w:rsidP="00287EA1">
            <w:pPr>
              <w:tabs>
                <w:tab w:val="left" w:pos="457"/>
                <w:tab w:val="left" w:pos="599"/>
                <w:tab w:val="left" w:pos="1162"/>
              </w:tabs>
              <w:spacing w:before="160" w:after="240" w:line="276" w:lineRule="auto"/>
              <w:ind w:right="174" w:hanging="142"/>
              <w:jc w:val="right"/>
              <w:rPr>
                <w:rFonts w:ascii="Comic Sans MS" w:hAnsi="Comic Sans MS"/>
                <w:color w:val="5A2781"/>
                <w:szCs w:val="28"/>
              </w:rPr>
            </w:pPr>
            <w:r w:rsidRPr="00446E40">
              <w:rPr>
                <w:rFonts w:ascii="Comic Sans MS" w:hAnsi="Comic Sans MS"/>
                <w:color w:val="2E74B5" w:themeColor="accent5" w:themeShade="BF"/>
                <w:szCs w:val="28"/>
              </w:rPr>
              <w:t>Jamila</w:t>
            </w:r>
          </w:p>
        </w:tc>
        <w:tc>
          <w:tcPr>
            <w:tcW w:w="5103" w:type="dxa"/>
          </w:tcPr>
          <w:p w14:paraId="50612536" w14:textId="77777777" w:rsidR="00446E40" w:rsidRPr="00287EA1" w:rsidRDefault="00446E40" w:rsidP="00446E40">
            <w:pPr>
              <w:spacing w:before="240" w:line="276" w:lineRule="auto"/>
              <w:ind w:left="180" w:right="-299" w:hanging="6"/>
              <w:rPr>
                <w:rFonts w:ascii="Comic Sans MS" w:hAnsi="Comic Sans MS"/>
                <w:sz w:val="30"/>
                <w:szCs w:val="30"/>
              </w:rPr>
            </w:pPr>
            <w:r w:rsidRPr="00287EA1">
              <w:rPr>
                <w:rFonts w:ascii="Comic Sans MS" w:hAnsi="Comic Sans MS"/>
                <w:sz w:val="30"/>
                <w:szCs w:val="30"/>
              </w:rPr>
              <w:t>Would you like milk?</w:t>
            </w:r>
          </w:p>
          <w:p w14:paraId="39DD65FB" w14:textId="77777777" w:rsidR="00446E40" w:rsidRPr="00287EA1" w:rsidRDefault="00446E40" w:rsidP="00446E40">
            <w:pPr>
              <w:spacing w:before="120" w:line="276" w:lineRule="auto"/>
              <w:ind w:left="180" w:right="-299"/>
              <w:rPr>
                <w:rFonts w:ascii="Comic Sans MS" w:hAnsi="Comic Sans MS"/>
                <w:i/>
                <w:sz w:val="30"/>
                <w:szCs w:val="30"/>
              </w:rPr>
            </w:pPr>
            <w:r w:rsidRPr="00287EA1">
              <w:rPr>
                <w:rFonts w:ascii="Comic Sans MS" w:hAnsi="Comic Sans MS"/>
                <w:i/>
                <w:sz w:val="30"/>
                <w:szCs w:val="30"/>
              </w:rPr>
              <w:t>Milk?</w:t>
            </w:r>
          </w:p>
          <w:p w14:paraId="7D9E0E18" w14:textId="77777777" w:rsidR="00446E40" w:rsidRPr="00287EA1" w:rsidRDefault="00446E40" w:rsidP="00446E40">
            <w:pPr>
              <w:spacing w:before="120" w:line="276" w:lineRule="auto"/>
              <w:ind w:left="180" w:right="-299"/>
              <w:rPr>
                <w:rFonts w:ascii="Comic Sans MS" w:hAnsi="Comic Sans MS"/>
                <w:sz w:val="30"/>
                <w:szCs w:val="30"/>
              </w:rPr>
            </w:pPr>
            <w:r w:rsidRPr="00287EA1">
              <w:rPr>
                <w:rFonts w:ascii="Comic Sans MS" w:hAnsi="Comic Sans MS"/>
                <w:sz w:val="30"/>
                <w:szCs w:val="30"/>
              </w:rPr>
              <w:t>Yes milk.</w:t>
            </w:r>
          </w:p>
          <w:p w14:paraId="338FAC99" w14:textId="77777777" w:rsidR="00446E40" w:rsidRPr="00287EA1" w:rsidRDefault="00446E40" w:rsidP="00446E40">
            <w:pPr>
              <w:spacing w:before="120" w:line="276" w:lineRule="auto"/>
              <w:ind w:left="180" w:right="-299" w:hanging="6"/>
              <w:rPr>
                <w:rFonts w:ascii="Comic Sans MS" w:hAnsi="Comic Sans MS"/>
                <w:i/>
                <w:sz w:val="30"/>
                <w:szCs w:val="30"/>
              </w:rPr>
            </w:pPr>
            <w:r w:rsidRPr="00287EA1">
              <w:rPr>
                <w:rFonts w:ascii="Comic Sans MS" w:hAnsi="Comic Sans MS"/>
                <w:i/>
                <w:sz w:val="30"/>
                <w:szCs w:val="30"/>
              </w:rPr>
              <w:t>No thanks.</w:t>
            </w:r>
            <w:r w:rsidRPr="00287EA1">
              <w:rPr>
                <w:rFonts w:ascii="Comic Sans MS" w:hAnsi="Comic Sans MS"/>
                <w:b/>
                <w:bCs/>
                <w:i/>
                <w:sz w:val="30"/>
                <w:szCs w:val="30"/>
              </w:rPr>
              <w:t xml:space="preserve"> </w:t>
            </w:r>
          </w:p>
        </w:tc>
      </w:tr>
      <w:tr w:rsidR="00446E40" w:rsidRPr="00446E40" w14:paraId="0EDB96D5" w14:textId="77777777" w:rsidTr="00446E40">
        <w:trPr>
          <w:trHeight w:val="2706"/>
        </w:trPr>
        <w:tc>
          <w:tcPr>
            <w:tcW w:w="1555" w:type="dxa"/>
            <w:vMerge/>
            <w:tcBorders>
              <w:bottom w:val="single" w:sz="12" w:space="0" w:color="A6A6A6"/>
            </w:tcBorders>
            <w:shd w:val="clear" w:color="auto" w:fill="F2F2F2" w:themeFill="background1" w:themeFillShade="F2"/>
            <w:vAlign w:val="center"/>
          </w:tcPr>
          <w:p w14:paraId="29564D90" w14:textId="77777777" w:rsidR="00446E40" w:rsidRPr="00446E40" w:rsidRDefault="00446E40" w:rsidP="00446E40">
            <w:pPr>
              <w:spacing w:before="120"/>
              <w:ind w:right="35" w:hanging="142"/>
              <w:jc w:val="center"/>
              <w:rPr>
                <w:rFonts w:ascii="Comic Sans MS" w:hAnsi="Comic Sans MS"/>
                <w:szCs w:val="28"/>
              </w:rPr>
            </w:pPr>
          </w:p>
        </w:tc>
        <w:tc>
          <w:tcPr>
            <w:tcW w:w="1984" w:type="dxa"/>
            <w:tcBorders>
              <w:bottom w:val="single" w:sz="12" w:space="0" w:color="A6A6A6"/>
            </w:tcBorders>
          </w:tcPr>
          <w:p w14:paraId="6EEA4FEC" w14:textId="0FD87484" w:rsidR="00446E40" w:rsidRPr="00446E40" w:rsidRDefault="00446E40" w:rsidP="00287EA1">
            <w:pPr>
              <w:tabs>
                <w:tab w:val="left" w:pos="457"/>
                <w:tab w:val="left" w:pos="599"/>
                <w:tab w:val="left" w:pos="1162"/>
              </w:tabs>
              <w:spacing w:before="240" w:line="276" w:lineRule="auto"/>
              <w:ind w:right="174" w:hanging="142"/>
              <w:jc w:val="right"/>
              <w:rPr>
                <w:rFonts w:ascii="Comic Sans MS" w:hAnsi="Comic Sans MS"/>
                <w:szCs w:val="28"/>
              </w:rPr>
            </w:pPr>
            <w:r w:rsidRPr="00446E40">
              <w:rPr>
                <w:rFonts w:ascii="Comic Sans MS" w:hAnsi="Comic Sans MS"/>
                <w:color w:val="C00000"/>
                <w:szCs w:val="28"/>
              </w:rPr>
              <w:t>Teacher</w:t>
            </w:r>
          </w:p>
          <w:p w14:paraId="2E08FCEF" w14:textId="77777777" w:rsidR="00446E40" w:rsidRPr="00446E40" w:rsidRDefault="00446E40" w:rsidP="00287EA1">
            <w:pPr>
              <w:tabs>
                <w:tab w:val="left" w:pos="457"/>
                <w:tab w:val="left" w:pos="599"/>
                <w:tab w:val="left" w:pos="1162"/>
              </w:tabs>
              <w:spacing w:before="160" w:line="276" w:lineRule="auto"/>
              <w:ind w:right="174" w:hanging="142"/>
              <w:jc w:val="right"/>
              <w:rPr>
                <w:rFonts w:ascii="Comic Sans MS" w:hAnsi="Comic Sans MS"/>
                <w:color w:val="2E74B5" w:themeColor="accent5" w:themeShade="BF"/>
                <w:szCs w:val="28"/>
              </w:rPr>
            </w:pPr>
            <w:r w:rsidRPr="00446E40">
              <w:rPr>
                <w:rFonts w:ascii="Comic Sans MS" w:hAnsi="Comic Sans MS"/>
                <w:color w:val="2E74B5" w:themeColor="accent5" w:themeShade="BF"/>
                <w:szCs w:val="28"/>
              </w:rPr>
              <w:t>Jamila</w:t>
            </w:r>
          </w:p>
          <w:p w14:paraId="29DC1B64" w14:textId="7DFAB60E" w:rsidR="00446E40" w:rsidRPr="00446E40" w:rsidRDefault="00446E40" w:rsidP="00287EA1">
            <w:pPr>
              <w:tabs>
                <w:tab w:val="left" w:pos="457"/>
                <w:tab w:val="left" w:pos="599"/>
                <w:tab w:val="left" w:pos="1162"/>
              </w:tabs>
              <w:spacing w:before="160" w:line="276" w:lineRule="auto"/>
              <w:ind w:right="174" w:hanging="142"/>
              <w:jc w:val="right"/>
              <w:rPr>
                <w:rFonts w:ascii="Comic Sans MS" w:hAnsi="Comic Sans MS"/>
                <w:szCs w:val="28"/>
              </w:rPr>
            </w:pPr>
            <w:r w:rsidRPr="00446E40">
              <w:rPr>
                <w:rFonts w:ascii="Comic Sans MS" w:hAnsi="Comic Sans MS"/>
                <w:color w:val="C00000"/>
                <w:szCs w:val="28"/>
              </w:rPr>
              <w:t>Teacher</w:t>
            </w:r>
          </w:p>
          <w:p w14:paraId="7C139880" w14:textId="77777777" w:rsidR="00446E40" w:rsidRPr="00446E40" w:rsidRDefault="00446E40" w:rsidP="00287EA1">
            <w:pPr>
              <w:tabs>
                <w:tab w:val="left" w:pos="457"/>
                <w:tab w:val="left" w:pos="599"/>
                <w:tab w:val="left" w:pos="1162"/>
              </w:tabs>
              <w:spacing w:before="160" w:after="240" w:line="276" w:lineRule="auto"/>
              <w:ind w:right="174" w:hanging="142"/>
              <w:jc w:val="right"/>
              <w:rPr>
                <w:rFonts w:ascii="Comic Sans MS" w:hAnsi="Comic Sans MS"/>
                <w:color w:val="5A2781"/>
                <w:szCs w:val="28"/>
              </w:rPr>
            </w:pPr>
            <w:r w:rsidRPr="00446E40">
              <w:rPr>
                <w:rFonts w:ascii="Comic Sans MS" w:hAnsi="Comic Sans MS"/>
                <w:color w:val="2E74B5" w:themeColor="accent5" w:themeShade="BF"/>
                <w:szCs w:val="28"/>
              </w:rPr>
              <w:t>Jamila</w:t>
            </w:r>
          </w:p>
        </w:tc>
        <w:tc>
          <w:tcPr>
            <w:tcW w:w="5103" w:type="dxa"/>
            <w:tcBorders>
              <w:bottom w:val="single" w:sz="12" w:space="0" w:color="A6A6A6"/>
            </w:tcBorders>
          </w:tcPr>
          <w:p w14:paraId="16CE6A27" w14:textId="77777777" w:rsidR="00446E40" w:rsidRPr="00287EA1" w:rsidRDefault="00446E40" w:rsidP="00446E40">
            <w:pPr>
              <w:spacing w:before="240" w:line="276" w:lineRule="auto"/>
              <w:ind w:left="180" w:right="-299" w:hanging="6"/>
              <w:rPr>
                <w:rFonts w:ascii="Comic Sans MS" w:hAnsi="Comic Sans MS"/>
                <w:sz w:val="30"/>
                <w:szCs w:val="30"/>
              </w:rPr>
            </w:pPr>
            <w:r w:rsidRPr="00287EA1">
              <w:rPr>
                <w:rFonts w:ascii="Comic Sans MS" w:hAnsi="Comic Sans MS"/>
                <w:sz w:val="30"/>
                <w:szCs w:val="30"/>
              </w:rPr>
              <w:t>Would you like sugar?</w:t>
            </w:r>
          </w:p>
          <w:p w14:paraId="07CB1331" w14:textId="77777777" w:rsidR="00446E40" w:rsidRPr="00287EA1" w:rsidRDefault="00446E40" w:rsidP="00446E40">
            <w:pPr>
              <w:spacing w:before="120" w:line="276" w:lineRule="auto"/>
              <w:ind w:left="180" w:right="-299"/>
              <w:rPr>
                <w:rFonts w:ascii="Comic Sans MS" w:hAnsi="Comic Sans MS"/>
                <w:i/>
                <w:sz w:val="30"/>
                <w:szCs w:val="30"/>
              </w:rPr>
            </w:pPr>
            <w:r w:rsidRPr="00287EA1">
              <w:rPr>
                <w:rFonts w:ascii="Comic Sans MS" w:hAnsi="Comic Sans MS"/>
                <w:i/>
                <w:sz w:val="30"/>
                <w:szCs w:val="30"/>
              </w:rPr>
              <w:t>Sugar?</w:t>
            </w:r>
          </w:p>
          <w:p w14:paraId="14ABFB0C" w14:textId="77777777" w:rsidR="00446E40" w:rsidRPr="00287EA1" w:rsidRDefault="00446E40" w:rsidP="00446E40">
            <w:pPr>
              <w:spacing w:before="120" w:line="276" w:lineRule="auto"/>
              <w:ind w:left="180" w:right="-299"/>
              <w:rPr>
                <w:rFonts w:ascii="Comic Sans MS" w:hAnsi="Comic Sans MS"/>
                <w:sz w:val="30"/>
                <w:szCs w:val="30"/>
              </w:rPr>
            </w:pPr>
            <w:r w:rsidRPr="00287EA1">
              <w:rPr>
                <w:rFonts w:ascii="Comic Sans MS" w:hAnsi="Comic Sans MS"/>
                <w:sz w:val="30"/>
                <w:szCs w:val="30"/>
              </w:rPr>
              <w:t>Yes sugar.</w:t>
            </w:r>
          </w:p>
          <w:p w14:paraId="24CAB056" w14:textId="77777777" w:rsidR="00446E40" w:rsidRPr="00287EA1" w:rsidRDefault="00446E40" w:rsidP="00446E40">
            <w:pPr>
              <w:spacing w:before="120" w:line="276" w:lineRule="auto"/>
              <w:ind w:left="180" w:right="-299" w:hanging="6"/>
              <w:rPr>
                <w:rFonts w:ascii="Comic Sans MS" w:hAnsi="Comic Sans MS"/>
                <w:i/>
                <w:sz w:val="30"/>
                <w:szCs w:val="30"/>
              </w:rPr>
            </w:pPr>
            <w:r w:rsidRPr="00287EA1">
              <w:rPr>
                <w:rFonts w:ascii="Comic Sans MS" w:hAnsi="Comic Sans MS"/>
                <w:i/>
                <w:sz w:val="30"/>
                <w:szCs w:val="30"/>
              </w:rPr>
              <w:t>Yes please.</w:t>
            </w:r>
            <w:r w:rsidRPr="00287EA1">
              <w:rPr>
                <w:rFonts w:ascii="Comic Sans MS" w:hAnsi="Comic Sans MS"/>
                <w:b/>
                <w:bCs/>
                <w:i/>
                <w:sz w:val="30"/>
                <w:szCs w:val="30"/>
              </w:rPr>
              <w:t xml:space="preserve"> </w:t>
            </w:r>
          </w:p>
        </w:tc>
      </w:tr>
    </w:tbl>
    <w:p w14:paraId="78B6025E" w14:textId="77777777" w:rsidR="005024E3" w:rsidRDefault="005024E3">
      <w:pPr>
        <w:rPr>
          <w:rFonts w:cstheme="minorHAnsi"/>
          <w:b/>
          <w:bCs/>
          <w:sz w:val="32"/>
          <w:szCs w:val="44"/>
        </w:rPr>
      </w:pPr>
    </w:p>
    <w:p w14:paraId="1DF2DA4E" w14:textId="77777777" w:rsidR="005024E3" w:rsidRDefault="005024E3">
      <w:pPr>
        <w:rPr>
          <w:rFonts w:cstheme="minorHAnsi"/>
          <w:b/>
          <w:bCs/>
          <w:sz w:val="32"/>
          <w:szCs w:val="44"/>
        </w:rPr>
      </w:pPr>
    </w:p>
    <w:p w14:paraId="312174E7" w14:textId="77777777" w:rsidR="005024E3" w:rsidRPr="00874267" w:rsidRDefault="005024E3">
      <w:pPr>
        <w:rPr>
          <w:rFonts w:cstheme="minorHAnsi"/>
          <w:b/>
          <w:bCs/>
          <w:sz w:val="32"/>
          <w:szCs w:val="44"/>
        </w:rPr>
      </w:pPr>
    </w:p>
    <w:sectPr w:rsidR="005024E3" w:rsidRPr="00874267" w:rsidSect="00404CD8">
      <w:pgSz w:w="11906" w:h="16838"/>
      <w:pgMar w:top="1134" w:right="1983" w:bottom="851" w:left="1134" w:header="567" w:footer="468" w:gutter="0"/>
      <w:cols w:space="708"/>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A1CDF" w14:textId="77777777" w:rsidR="00601DDE" w:rsidRDefault="00601DDE" w:rsidP="00732BAD">
      <w:pPr>
        <w:spacing w:after="0" w:line="240" w:lineRule="auto"/>
      </w:pPr>
      <w:r>
        <w:separator/>
      </w:r>
    </w:p>
  </w:endnote>
  <w:endnote w:type="continuationSeparator" w:id="0">
    <w:p w14:paraId="7AC4A96E" w14:textId="77777777" w:rsidR="00601DDE" w:rsidRDefault="00601DDE" w:rsidP="00732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volini">
    <w:altName w:val="Cavolini"/>
    <w:charset w:val="00"/>
    <w:family w:val="script"/>
    <w:pitch w:val="variable"/>
    <w:sig w:usb0="A11526FF" w:usb1="8000000A" w:usb2="00010000" w:usb3="00000000" w:csb0="0000019F" w:csb1="00000000"/>
  </w:font>
  <w:font w:name="Roboto">
    <w:charset w:val="00"/>
    <w:family w:val="auto"/>
    <w:pitch w:val="variable"/>
    <w:sig w:usb0="E0000AFF" w:usb1="5000217F" w:usb2="00000021"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744ED" w14:textId="77777777" w:rsidR="004E63E6" w:rsidRDefault="004E63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36DEE" w14:textId="77777777" w:rsidR="004E63E6" w:rsidRDefault="004E63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8FBFC" w14:textId="77777777" w:rsidR="004E63E6" w:rsidRDefault="004E63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9724587"/>
      <w:docPartObj>
        <w:docPartGallery w:val="Page Numbers (Bottom of Page)"/>
        <w:docPartUnique/>
      </w:docPartObj>
    </w:sdtPr>
    <w:sdtEndPr>
      <w:rPr>
        <w:color w:val="7F7F7F" w:themeColor="background1" w:themeShade="7F"/>
        <w:spacing w:val="60"/>
      </w:rPr>
    </w:sdtEndPr>
    <w:sdtContent>
      <w:p w14:paraId="652ABC4F" w14:textId="145154DA" w:rsidR="001F1865" w:rsidRDefault="001F186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EA4BF17" w14:textId="276EEA99" w:rsidR="00B60736" w:rsidRPr="00F97E87" w:rsidRDefault="00B60736" w:rsidP="00B60736">
    <w:pPr>
      <w:pStyle w:val="Footer"/>
      <w:pBdr>
        <w:top w:val="single" w:sz="4" w:space="1" w:color="2E74B5" w:themeColor="accent5" w:themeShade="BF"/>
      </w:pBdr>
      <w:jc w:val="right"/>
      <w:rPr>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44DF1" w14:textId="77777777" w:rsidR="00601DDE" w:rsidRDefault="00601DDE" w:rsidP="00732BAD">
      <w:pPr>
        <w:spacing w:after="0" w:line="240" w:lineRule="auto"/>
      </w:pPr>
      <w:r>
        <w:separator/>
      </w:r>
    </w:p>
  </w:footnote>
  <w:footnote w:type="continuationSeparator" w:id="0">
    <w:p w14:paraId="13140742" w14:textId="77777777" w:rsidR="00601DDE" w:rsidRDefault="00601DDE" w:rsidP="00732B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25383" w14:textId="77777777" w:rsidR="004E63E6" w:rsidRDefault="004E63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A5135" w14:textId="6812A20E" w:rsidR="004E63E6" w:rsidRDefault="004E63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3A25F" w14:textId="77777777" w:rsidR="004E63E6" w:rsidRDefault="004E63E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5AFD6" w14:textId="675616F8" w:rsidR="00B60736" w:rsidRPr="001522E8" w:rsidRDefault="001522E8" w:rsidP="00732BAD">
    <w:pPr>
      <w:pStyle w:val="Header"/>
      <w:pBdr>
        <w:bottom w:val="single" w:sz="4" w:space="1" w:color="2E74B5" w:themeColor="accent5" w:themeShade="BF"/>
      </w:pBdr>
      <w:jc w:val="right"/>
      <w:rPr>
        <w:rFonts w:asciiTheme="majorHAnsi" w:hAnsiTheme="majorHAnsi" w:cstheme="majorHAnsi"/>
        <w:sz w:val="24"/>
        <w:szCs w:val="24"/>
      </w:rPr>
    </w:pPr>
    <w:r w:rsidRPr="001522E8">
      <w:rPr>
        <w:rFonts w:asciiTheme="majorHAnsi" w:hAnsiTheme="majorHAnsi" w:cstheme="majorHAnsi"/>
        <w:sz w:val="24"/>
        <w:szCs w:val="24"/>
      </w:rPr>
      <w:t xml:space="preserve">Teacher Resources for Course in Initial EAL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24A7"/>
    <w:multiLevelType w:val="hybridMultilevel"/>
    <w:tmpl w:val="9D542760"/>
    <w:lvl w:ilvl="0" w:tplc="0C090001">
      <w:start w:val="1"/>
      <w:numFmt w:val="bullet"/>
      <w:lvlText w:val=""/>
      <w:lvlJc w:val="left"/>
      <w:pPr>
        <w:ind w:left="720" w:hanging="360"/>
      </w:pPr>
      <w:rPr>
        <w:rFonts w:ascii="Symbol" w:hAnsi="Symbol" w:hint="default"/>
        <w:sz w:val="32"/>
        <w:szCs w:val="4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487656"/>
    <w:multiLevelType w:val="hybridMultilevel"/>
    <w:tmpl w:val="06543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555193"/>
    <w:multiLevelType w:val="hybridMultilevel"/>
    <w:tmpl w:val="2B467C8A"/>
    <w:lvl w:ilvl="0" w:tplc="4C12AA9E">
      <w:start w:val="1"/>
      <w:numFmt w:val="decimal"/>
      <w:lvlText w:val="%1."/>
      <w:lvlJc w:val="left"/>
      <w:pPr>
        <w:ind w:left="720" w:hanging="360"/>
      </w:pPr>
      <w:rPr>
        <w:rFonts w:hint="default"/>
        <w:b/>
        <w:i w:val="0"/>
        <w:iCs w:val="0"/>
        <w:sz w:val="28"/>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2A2202"/>
    <w:multiLevelType w:val="hybridMultilevel"/>
    <w:tmpl w:val="A516D7CC"/>
    <w:lvl w:ilvl="0" w:tplc="36BE7B3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2E374D2"/>
    <w:multiLevelType w:val="hybridMultilevel"/>
    <w:tmpl w:val="57F84008"/>
    <w:lvl w:ilvl="0" w:tplc="DE6C7800">
      <w:start w:val="1"/>
      <w:numFmt w:val="bullet"/>
      <w:lvlText w:val=""/>
      <w:lvlJc w:val="left"/>
      <w:pPr>
        <w:ind w:left="720" w:hanging="360"/>
      </w:pPr>
      <w:rPr>
        <w:rFonts w:ascii="Symbol" w:hAnsi="Symbol" w:hint="default"/>
        <w:sz w:val="28"/>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2B02C0"/>
    <w:multiLevelType w:val="hybridMultilevel"/>
    <w:tmpl w:val="6476A240"/>
    <w:lvl w:ilvl="0" w:tplc="046020B8">
      <w:start w:val="1"/>
      <w:numFmt w:val="bullet"/>
      <w:lvlText w:val="o"/>
      <w:lvlJc w:val="left"/>
      <w:pPr>
        <w:ind w:left="720" w:hanging="360"/>
      </w:pPr>
      <w:rPr>
        <w:rFonts w:ascii="Courier New" w:hAnsi="Courier New" w:cs="Courier New" w:hint="default"/>
        <w:b w:val="0"/>
        <w:bCs w:val="0"/>
        <w:i w:val="0"/>
        <w:color w:val="auto"/>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A44A18"/>
    <w:multiLevelType w:val="hybridMultilevel"/>
    <w:tmpl w:val="7920611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05E54A45"/>
    <w:multiLevelType w:val="hybridMultilevel"/>
    <w:tmpl w:val="0BD67906"/>
    <w:lvl w:ilvl="0" w:tplc="6CCC6CA2">
      <w:start w:val="1"/>
      <w:numFmt w:val="decimal"/>
      <w:lvlText w:val="%1."/>
      <w:lvlJc w:val="left"/>
      <w:pPr>
        <w:ind w:left="720" w:hanging="360"/>
      </w:pPr>
      <w:rPr>
        <w:rFonts w:ascii="Calibri" w:hAnsi="Calibri" w:hint="default"/>
        <w:b/>
        <w:i w:val="0"/>
        <w:color w:val="auto"/>
        <w:spacing w:val="0"/>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6021C50"/>
    <w:multiLevelType w:val="hybridMultilevel"/>
    <w:tmpl w:val="BBBEE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63E1BAD"/>
    <w:multiLevelType w:val="hybridMultilevel"/>
    <w:tmpl w:val="10666136"/>
    <w:lvl w:ilvl="0" w:tplc="D7F2E96C">
      <w:start w:val="1"/>
      <w:numFmt w:val="bullet"/>
      <w:lvlText w:val="o"/>
      <w:lvlJc w:val="left"/>
      <w:pPr>
        <w:ind w:left="1440" w:hanging="360"/>
      </w:pPr>
      <w:rPr>
        <w:rFonts w:ascii="Courier New" w:hAnsi="Courier New" w:cs="Courier New" w:hint="default"/>
        <w:sz w:val="32"/>
        <w:szCs w:val="32"/>
      </w:rPr>
    </w:lvl>
    <w:lvl w:ilvl="1" w:tplc="C6809ECE">
      <w:start w:val="1"/>
      <w:numFmt w:val="bullet"/>
      <w:lvlText w:val="o"/>
      <w:lvlJc w:val="left"/>
      <w:pPr>
        <w:ind w:left="2160" w:hanging="360"/>
      </w:pPr>
      <w:rPr>
        <w:rFonts w:ascii="Courier New" w:hAnsi="Courier New" w:cs="Courier New" w:hint="default"/>
        <w:sz w:val="32"/>
        <w:szCs w:val="32"/>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07B13D49"/>
    <w:multiLevelType w:val="hybridMultilevel"/>
    <w:tmpl w:val="C84827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0A8719CE"/>
    <w:multiLevelType w:val="hybridMultilevel"/>
    <w:tmpl w:val="423660EC"/>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2" w15:restartNumberingAfterBreak="0">
    <w:nsid w:val="0C247CF4"/>
    <w:multiLevelType w:val="hybridMultilevel"/>
    <w:tmpl w:val="86A26D1C"/>
    <w:lvl w:ilvl="0" w:tplc="27DEF3B6">
      <w:start w:val="1"/>
      <w:numFmt w:val="bullet"/>
      <w:lvlText w:val=""/>
      <w:lvlJc w:val="left"/>
      <w:pPr>
        <w:ind w:left="720" w:hanging="360"/>
      </w:pPr>
      <w:rPr>
        <w:rFonts w:ascii="Symbol" w:hAnsi="Symbol"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CF139C3"/>
    <w:multiLevelType w:val="hybridMultilevel"/>
    <w:tmpl w:val="6E3EBAD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0F7527F8"/>
    <w:multiLevelType w:val="hybridMultilevel"/>
    <w:tmpl w:val="D4845992"/>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55D51A8"/>
    <w:multiLevelType w:val="hybridMultilevel"/>
    <w:tmpl w:val="52EC7896"/>
    <w:lvl w:ilvl="0" w:tplc="69C2C9A8">
      <w:start w:val="1"/>
      <w:numFmt w:val="decimal"/>
      <w:lvlText w:val="%1."/>
      <w:lvlJc w:val="left"/>
      <w:pPr>
        <w:ind w:left="720" w:hanging="360"/>
      </w:pPr>
      <w:rPr>
        <w:sz w:val="3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65E53FC"/>
    <w:multiLevelType w:val="hybridMultilevel"/>
    <w:tmpl w:val="1DF6AB84"/>
    <w:lvl w:ilvl="0" w:tplc="88AC985C">
      <w:start w:val="1"/>
      <w:numFmt w:val="bullet"/>
      <w:lvlText w:val=""/>
      <w:lvlJc w:val="left"/>
      <w:pPr>
        <w:ind w:left="720" w:hanging="360"/>
      </w:pPr>
      <w:rPr>
        <w:rFonts w:ascii="Symbol" w:hAnsi="Symbol"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711B29"/>
    <w:multiLevelType w:val="hybridMultilevel"/>
    <w:tmpl w:val="E2160AB8"/>
    <w:lvl w:ilvl="0" w:tplc="ACB04EAE">
      <w:start w:val="1"/>
      <w:numFmt w:val="decimal"/>
      <w:lvlText w:val="%1."/>
      <w:lvlJc w:val="left"/>
      <w:pPr>
        <w:ind w:left="2214" w:hanging="1080"/>
      </w:pPr>
      <w:rPr>
        <w:rFonts w:hint="default"/>
        <w:sz w:val="32"/>
        <w:szCs w:val="12"/>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8" w15:restartNumberingAfterBreak="0">
    <w:nsid w:val="19E10D16"/>
    <w:multiLevelType w:val="hybridMultilevel"/>
    <w:tmpl w:val="6478E4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1AB42CBB"/>
    <w:multiLevelType w:val="hybridMultilevel"/>
    <w:tmpl w:val="E4D2047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1E141103"/>
    <w:multiLevelType w:val="hybridMultilevel"/>
    <w:tmpl w:val="971A376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1EEE494E"/>
    <w:multiLevelType w:val="hybridMultilevel"/>
    <w:tmpl w:val="A9A25ABA"/>
    <w:lvl w:ilvl="0" w:tplc="B50AAD3A">
      <w:start w:val="1"/>
      <w:numFmt w:val="bullet"/>
      <w:lvlText w:val=""/>
      <w:lvlJc w:val="left"/>
      <w:pPr>
        <w:ind w:left="1287" w:hanging="360"/>
      </w:pPr>
      <w:rPr>
        <w:rFonts w:ascii="Symbol" w:hAnsi="Symbol" w:hint="default"/>
        <w:b w:val="0"/>
        <w:bCs w:val="0"/>
        <w:i w:val="0"/>
        <w:color w:val="auto"/>
        <w:sz w:val="28"/>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1F443050"/>
    <w:multiLevelType w:val="hybridMultilevel"/>
    <w:tmpl w:val="A13057DA"/>
    <w:lvl w:ilvl="0" w:tplc="A04645A8">
      <w:start w:val="1"/>
      <w:numFmt w:val="bullet"/>
      <w:lvlText w:val="o"/>
      <w:lvlJc w:val="left"/>
      <w:pPr>
        <w:ind w:left="1724" w:hanging="360"/>
      </w:pPr>
      <w:rPr>
        <w:rFonts w:ascii="Courier New" w:hAnsi="Courier New" w:cs="Courier New" w:hint="default"/>
        <w:sz w:val="24"/>
        <w:szCs w:val="24"/>
      </w:rPr>
    </w:lvl>
    <w:lvl w:ilvl="1" w:tplc="0C090003" w:tentative="1">
      <w:start w:val="1"/>
      <w:numFmt w:val="bullet"/>
      <w:lvlText w:val="o"/>
      <w:lvlJc w:val="left"/>
      <w:pPr>
        <w:ind w:left="2444" w:hanging="360"/>
      </w:pPr>
      <w:rPr>
        <w:rFonts w:ascii="Courier New" w:hAnsi="Courier New" w:cs="Courier New" w:hint="default"/>
      </w:rPr>
    </w:lvl>
    <w:lvl w:ilvl="2" w:tplc="0C090005" w:tentative="1">
      <w:start w:val="1"/>
      <w:numFmt w:val="bullet"/>
      <w:lvlText w:val=""/>
      <w:lvlJc w:val="left"/>
      <w:pPr>
        <w:ind w:left="3164" w:hanging="360"/>
      </w:pPr>
      <w:rPr>
        <w:rFonts w:ascii="Wingdings" w:hAnsi="Wingdings" w:hint="default"/>
      </w:rPr>
    </w:lvl>
    <w:lvl w:ilvl="3" w:tplc="0C090001" w:tentative="1">
      <w:start w:val="1"/>
      <w:numFmt w:val="bullet"/>
      <w:lvlText w:val=""/>
      <w:lvlJc w:val="left"/>
      <w:pPr>
        <w:ind w:left="3884" w:hanging="360"/>
      </w:pPr>
      <w:rPr>
        <w:rFonts w:ascii="Symbol" w:hAnsi="Symbol" w:hint="default"/>
      </w:rPr>
    </w:lvl>
    <w:lvl w:ilvl="4" w:tplc="0C090003" w:tentative="1">
      <w:start w:val="1"/>
      <w:numFmt w:val="bullet"/>
      <w:lvlText w:val="o"/>
      <w:lvlJc w:val="left"/>
      <w:pPr>
        <w:ind w:left="4604" w:hanging="360"/>
      </w:pPr>
      <w:rPr>
        <w:rFonts w:ascii="Courier New" w:hAnsi="Courier New" w:cs="Courier New" w:hint="default"/>
      </w:rPr>
    </w:lvl>
    <w:lvl w:ilvl="5" w:tplc="0C090005" w:tentative="1">
      <w:start w:val="1"/>
      <w:numFmt w:val="bullet"/>
      <w:lvlText w:val=""/>
      <w:lvlJc w:val="left"/>
      <w:pPr>
        <w:ind w:left="5324" w:hanging="360"/>
      </w:pPr>
      <w:rPr>
        <w:rFonts w:ascii="Wingdings" w:hAnsi="Wingdings" w:hint="default"/>
      </w:rPr>
    </w:lvl>
    <w:lvl w:ilvl="6" w:tplc="0C090001" w:tentative="1">
      <w:start w:val="1"/>
      <w:numFmt w:val="bullet"/>
      <w:lvlText w:val=""/>
      <w:lvlJc w:val="left"/>
      <w:pPr>
        <w:ind w:left="6044" w:hanging="360"/>
      </w:pPr>
      <w:rPr>
        <w:rFonts w:ascii="Symbol" w:hAnsi="Symbol" w:hint="default"/>
      </w:rPr>
    </w:lvl>
    <w:lvl w:ilvl="7" w:tplc="0C090003" w:tentative="1">
      <w:start w:val="1"/>
      <w:numFmt w:val="bullet"/>
      <w:lvlText w:val="o"/>
      <w:lvlJc w:val="left"/>
      <w:pPr>
        <w:ind w:left="6764" w:hanging="360"/>
      </w:pPr>
      <w:rPr>
        <w:rFonts w:ascii="Courier New" w:hAnsi="Courier New" w:cs="Courier New" w:hint="default"/>
      </w:rPr>
    </w:lvl>
    <w:lvl w:ilvl="8" w:tplc="0C090005" w:tentative="1">
      <w:start w:val="1"/>
      <w:numFmt w:val="bullet"/>
      <w:lvlText w:val=""/>
      <w:lvlJc w:val="left"/>
      <w:pPr>
        <w:ind w:left="7484" w:hanging="360"/>
      </w:pPr>
      <w:rPr>
        <w:rFonts w:ascii="Wingdings" w:hAnsi="Wingdings" w:hint="default"/>
      </w:rPr>
    </w:lvl>
  </w:abstractNum>
  <w:abstractNum w:abstractNumId="23" w15:restartNumberingAfterBreak="0">
    <w:nsid w:val="210F6262"/>
    <w:multiLevelType w:val="hybridMultilevel"/>
    <w:tmpl w:val="C6B46296"/>
    <w:lvl w:ilvl="0" w:tplc="ACE2EC30">
      <w:start w:val="1"/>
      <w:numFmt w:val="bullet"/>
      <w:lvlText w:val=""/>
      <w:lvlJc w:val="left"/>
      <w:pPr>
        <w:ind w:left="720" w:hanging="360"/>
      </w:pPr>
      <w:rPr>
        <w:rFonts w:ascii="Symbol" w:hAnsi="Symbol" w:hint="default"/>
        <w:sz w:val="32"/>
        <w:szCs w:val="32"/>
      </w:rPr>
    </w:lvl>
    <w:lvl w:ilvl="1" w:tplc="57D2A7D6">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2DF6FB5"/>
    <w:multiLevelType w:val="hybridMultilevel"/>
    <w:tmpl w:val="4426C0CA"/>
    <w:lvl w:ilvl="0" w:tplc="BEDC7F7A">
      <w:start w:val="1"/>
      <w:numFmt w:val="decimal"/>
      <w:lvlText w:val="%1."/>
      <w:lvlJc w:val="left"/>
      <w:pPr>
        <w:ind w:left="1440" w:hanging="1080"/>
      </w:pPr>
      <w:rPr>
        <w:rFonts w:hint="default"/>
        <w:sz w:val="32"/>
        <w:szCs w:val="1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4631FAB"/>
    <w:multiLevelType w:val="hybridMultilevel"/>
    <w:tmpl w:val="4BBCF5AE"/>
    <w:lvl w:ilvl="0" w:tplc="37AE88D4">
      <w:start w:val="1"/>
      <w:numFmt w:val="decimal"/>
      <w:lvlText w:val="%1."/>
      <w:lvlJc w:val="left"/>
      <w:pPr>
        <w:ind w:left="720" w:hanging="360"/>
      </w:pPr>
      <w:rPr>
        <w:rFonts w:ascii="Calibri" w:hAnsi="Calibri" w:hint="default"/>
        <w:b w:val="0"/>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5A74190"/>
    <w:multiLevelType w:val="hybridMultilevel"/>
    <w:tmpl w:val="2176FA5A"/>
    <w:lvl w:ilvl="0" w:tplc="E8742668">
      <w:start w:val="1"/>
      <w:numFmt w:val="decimal"/>
      <w:lvlText w:val="%1."/>
      <w:lvlJc w:val="left"/>
      <w:pPr>
        <w:ind w:left="720" w:hanging="360"/>
      </w:pPr>
      <w:rPr>
        <w:b w:val="0"/>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70D4B82"/>
    <w:multiLevelType w:val="hybridMultilevel"/>
    <w:tmpl w:val="C88E8258"/>
    <w:lvl w:ilvl="0" w:tplc="0C09000F">
      <w:start w:val="1"/>
      <w:numFmt w:val="decimal"/>
      <w:lvlText w:val="%1."/>
      <w:lvlJc w:val="left"/>
      <w:pPr>
        <w:ind w:left="720" w:hanging="360"/>
      </w:pPr>
      <w:rPr>
        <w:rFont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7AE6F5F"/>
    <w:multiLevelType w:val="hybridMultilevel"/>
    <w:tmpl w:val="23CE104A"/>
    <w:lvl w:ilvl="0" w:tplc="96D29A4A">
      <w:start w:val="1"/>
      <w:numFmt w:val="bullet"/>
      <w:lvlText w:val=""/>
      <w:lvlJc w:val="left"/>
      <w:pPr>
        <w:ind w:left="1440" w:hanging="360"/>
      </w:pPr>
      <w:rPr>
        <w:rFonts w:ascii="Symbol" w:hAnsi="Symbol" w:hint="default"/>
        <w:sz w:val="28"/>
        <w:szCs w:val="4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2BAF2100"/>
    <w:multiLevelType w:val="hybridMultilevel"/>
    <w:tmpl w:val="8B167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C4D45B6"/>
    <w:multiLevelType w:val="hybridMultilevel"/>
    <w:tmpl w:val="5AD2A580"/>
    <w:lvl w:ilvl="0" w:tplc="EBB63CA0">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0685000"/>
    <w:multiLevelType w:val="hybridMultilevel"/>
    <w:tmpl w:val="87F655E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2" w15:restartNumberingAfterBreak="0">
    <w:nsid w:val="327C02FF"/>
    <w:multiLevelType w:val="hybridMultilevel"/>
    <w:tmpl w:val="66DA54C2"/>
    <w:lvl w:ilvl="0" w:tplc="27B48596">
      <w:start w:val="1"/>
      <w:numFmt w:val="bullet"/>
      <w:lvlText w:val=""/>
      <w:lvlJc w:val="left"/>
      <w:pPr>
        <w:ind w:left="720" w:hanging="360"/>
      </w:pPr>
      <w:rPr>
        <w:rFonts w:ascii="Symbol" w:hAnsi="Symbol" w:hint="default"/>
        <w:b w:val="0"/>
        <w:i w:val="0"/>
        <w:color w:val="auto"/>
        <w:sz w:val="32"/>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2AE680A"/>
    <w:multiLevelType w:val="hybridMultilevel"/>
    <w:tmpl w:val="F0AA721C"/>
    <w:lvl w:ilvl="0" w:tplc="FE825620">
      <w:start w:val="1"/>
      <w:numFmt w:val="decimal"/>
      <w:lvlText w:val="%1."/>
      <w:lvlJc w:val="left"/>
      <w:pPr>
        <w:ind w:left="720" w:hanging="360"/>
      </w:pPr>
      <w:rPr>
        <w:rFonts w:hint="default"/>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48D560A"/>
    <w:multiLevelType w:val="hybridMultilevel"/>
    <w:tmpl w:val="C35C3634"/>
    <w:lvl w:ilvl="0" w:tplc="C97C4954">
      <w:start w:val="1"/>
      <w:numFmt w:val="decimal"/>
      <w:lvlText w:val="%1."/>
      <w:lvlJc w:val="left"/>
      <w:pPr>
        <w:ind w:left="720" w:hanging="360"/>
      </w:pPr>
      <w:rPr>
        <w:rFonts w:ascii="Comic Sans MS" w:hAnsi="Comic Sans MS" w:hint="default"/>
        <w:sz w:val="32"/>
        <w:szCs w:val="3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6215B69"/>
    <w:multiLevelType w:val="hybridMultilevel"/>
    <w:tmpl w:val="34028774"/>
    <w:lvl w:ilvl="0" w:tplc="0C090001">
      <w:start w:val="1"/>
      <w:numFmt w:val="bullet"/>
      <w:lvlText w:val=""/>
      <w:lvlJc w:val="left"/>
      <w:pPr>
        <w:ind w:left="852" w:hanging="360"/>
      </w:pPr>
      <w:rPr>
        <w:rFonts w:ascii="Symbol" w:hAnsi="Symbol" w:hint="default"/>
        <w:sz w:val="32"/>
        <w:szCs w:val="40"/>
      </w:rPr>
    </w:lvl>
    <w:lvl w:ilvl="1" w:tplc="0C090003" w:tentative="1">
      <w:start w:val="1"/>
      <w:numFmt w:val="bullet"/>
      <w:lvlText w:val="o"/>
      <w:lvlJc w:val="left"/>
      <w:pPr>
        <w:ind w:left="1572" w:hanging="360"/>
      </w:pPr>
      <w:rPr>
        <w:rFonts w:ascii="Courier New" w:hAnsi="Courier New" w:cs="Courier New" w:hint="default"/>
      </w:rPr>
    </w:lvl>
    <w:lvl w:ilvl="2" w:tplc="0C090005" w:tentative="1">
      <w:start w:val="1"/>
      <w:numFmt w:val="bullet"/>
      <w:lvlText w:val=""/>
      <w:lvlJc w:val="left"/>
      <w:pPr>
        <w:ind w:left="2292" w:hanging="360"/>
      </w:pPr>
      <w:rPr>
        <w:rFonts w:ascii="Wingdings" w:hAnsi="Wingdings" w:hint="default"/>
      </w:rPr>
    </w:lvl>
    <w:lvl w:ilvl="3" w:tplc="0C090001" w:tentative="1">
      <w:start w:val="1"/>
      <w:numFmt w:val="bullet"/>
      <w:lvlText w:val=""/>
      <w:lvlJc w:val="left"/>
      <w:pPr>
        <w:ind w:left="3012" w:hanging="360"/>
      </w:pPr>
      <w:rPr>
        <w:rFonts w:ascii="Symbol" w:hAnsi="Symbol" w:hint="default"/>
      </w:rPr>
    </w:lvl>
    <w:lvl w:ilvl="4" w:tplc="0C090003" w:tentative="1">
      <w:start w:val="1"/>
      <w:numFmt w:val="bullet"/>
      <w:lvlText w:val="o"/>
      <w:lvlJc w:val="left"/>
      <w:pPr>
        <w:ind w:left="3732" w:hanging="360"/>
      </w:pPr>
      <w:rPr>
        <w:rFonts w:ascii="Courier New" w:hAnsi="Courier New" w:cs="Courier New" w:hint="default"/>
      </w:rPr>
    </w:lvl>
    <w:lvl w:ilvl="5" w:tplc="0C090005" w:tentative="1">
      <w:start w:val="1"/>
      <w:numFmt w:val="bullet"/>
      <w:lvlText w:val=""/>
      <w:lvlJc w:val="left"/>
      <w:pPr>
        <w:ind w:left="4452" w:hanging="360"/>
      </w:pPr>
      <w:rPr>
        <w:rFonts w:ascii="Wingdings" w:hAnsi="Wingdings" w:hint="default"/>
      </w:rPr>
    </w:lvl>
    <w:lvl w:ilvl="6" w:tplc="0C090001" w:tentative="1">
      <w:start w:val="1"/>
      <w:numFmt w:val="bullet"/>
      <w:lvlText w:val=""/>
      <w:lvlJc w:val="left"/>
      <w:pPr>
        <w:ind w:left="5172" w:hanging="360"/>
      </w:pPr>
      <w:rPr>
        <w:rFonts w:ascii="Symbol" w:hAnsi="Symbol" w:hint="default"/>
      </w:rPr>
    </w:lvl>
    <w:lvl w:ilvl="7" w:tplc="0C090003" w:tentative="1">
      <w:start w:val="1"/>
      <w:numFmt w:val="bullet"/>
      <w:lvlText w:val="o"/>
      <w:lvlJc w:val="left"/>
      <w:pPr>
        <w:ind w:left="5892" w:hanging="360"/>
      </w:pPr>
      <w:rPr>
        <w:rFonts w:ascii="Courier New" w:hAnsi="Courier New" w:cs="Courier New" w:hint="default"/>
      </w:rPr>
    </w:lvl>
    <w:lvl w:ilvl="8" w:tplc="0C090005" w:tentative="1">
      <w:start w:val="1"/>
      <w:numFmt w:val="bullet"/>
      <w:lvlText w:val=""/>
      <w:lvlJc w:val="left"/>
      <w:pPr>
        <w:ind w:left="6612" w:hanging="360"/>
      </w:pPr>
      <w:rPr>
        <w:rFonts w:ascii="Wingdings" w:hAnsi="Wingdings" w:hint="default"/>
      </w:rPr>
    </w:lvl>
  </w:abstractNum>
  <w:abstractNum w:abstractNumId="36" w15:restartNumberingAfterBreak="0">
    <w:nsid w:val="367D2AA4"/>
    <w:multiLevelType w:val="hybridMultilevel"/>
    <w:tmpl w:val="8E6C5FB0"/>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78237D5"/>
    <w:multiLevelType w:val="hybridMultilevel"/>
    <w:tmpl w:val="257A3608"/>
    <w:lvl w:ilvl="0" w:tplc="5ABC6F34">
      <w:start w:val="1"/>
      <w:numFmt w:val="bullet"/>
      <w:lvlText w:val=""/>
      <w:lvlJc w:val="left"/>
      <w:pPr>
        <w:ind w:left="1440" w:hanging="360"/>
      </w:pPr>
      <w:rPr>
        <w:rFonts w:ascii="Symbol" w:hAnsi="Symbol" w:hint="default"/>
        <w:sz w:val="28"/>
        <w:szCs w:val="28"/>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37975C1A"/>
    <w:multiLevelType w:val="hybridMultilevel"/>
    <w:tmpl w:val="5BCE4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95821F9"/>
    <w:multiLevelType w:val="hybridMultilevel"/>
    <w:tmpl w:val="29A871A4"/>
    <w:lvl w:ilvl="0" w:tplc="DC0AF71E">
      <w:start w:val="1"/>
      <w:numFmt w:val="decimal"/>
      <w:lvlText w:val="%1."/>
      <w:lvlJc w:val="left"/>
      <w:pPr>
        <w:ind w:left="720" w:hanging="360"/>
      </w:pPr>
      <w:rPr>
        <w:rFonts w:ascii="Comic Sans MS" w:hAnsi="Comic Sans M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9B2114F"/>
    <w:multiLevelType w:val="hybridMultilevel"/>
    <w:tmpl w:val="6706E416"/>
    <w:lvl w:ilvl="0" w:tplc="0C090003">
      <w:start w:val="1"/>
      <w:numFmt w:val="bullet"/>
      <w:lvlText w:val="o"/>
      <w:lvlJc w:val="left"/>
      <w:pPr>
        <w:ind w:left="2160" w:hanging="360"/>
      </w:pPr>
      <w:rPr>
        <w:rFonts w:ascii="Courier New" w:hAnsi="Courier New" w:cs="Courier New" w:hint="default"/>
      </w:rPr>
    </w:lvl>
    <w:lvl w:ilvl="1" w:tplc="B30A0396">
      <w:start w:val="1"/>
      <w:numFmt w:val="bullet"/>
      <w:lvlText w:val="o"/>
      <w:lvlJc w:val="left"/>
      <w:pPr>
        <w:ind w:left="2880" w:hanging="360"/>
      </w:pPr>
      <w:rPr>
        <w:rFonts w:ascii="Courier New" w:hAnsi="Courier New" w:cs="Courier New" w:hint="default"/>
        <w:sz w:val="28"/>
        <w:szCs w:val="36"/>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1" w15:restartNumberingAfterBreak="0">
    <w:nsid w:val="39CE4C99"/>
    <w:multiLevelType w:val="hybridMultilevel"/>
    <w:tmpl w:val="72744D20"/>
    <w:lvl w:ilvl="0" w:tplc="871CD1DC">
      <w:start w:val="1"/>
      <w:numFmt w:val="decimal"/>
      <w:lvlText w:val="%1."/>
      <w:lvlJc w:val="left"/>
      <w:pPr>
        <w:ind w:left="720" w:hanging="360"/>
      </w:pPr>
      <w:rPr>
        <w:b/>
        <w:bCs/>
      </w:rPr>
    </w:lvl>
    <w:lvl w:ilvl="1" w:tplc="4AAC36C0">
      <w:start w:val="1"/>
      <w:numFmt w:val="lowerLetter"/>
      <w:lvlText w:val="%2."/>
      <w:lvlJc w:val="left"/>
      <w:pPr>
        <w:ind w:left="1440" w:hanging="360"/>
      </w:pPr>
      <w:rPr>
        <w:b/>
        <w:bCs w:val="0"/>
        <w:sz w:val="28"/>
        <w:szCs w:val="28"/>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9ED0133"/>
    <w:multiLevelType w:val="hybridMultilevel"/>
    <w:tmpl w:val="CAD0034A"/>
    <w:lvl w:ilvl="0" w:tplc="E04EBAE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9F81669"/>
    <w:multiLevelType w:val="hybridMultilevel"/>
    <w:tmpl w:val="A1DE5452"/>
    <w:lvl w:ilvl="0" w:tplc="5D8ACC1E">
      <w:start w:val="1"/>
      <w:numFmt w:val="decimal"/>
      <w:lvlText w:val="%1."/>
      <w:lvlJc w:val="left"/>
      <w:pPr>
        <w:ind w:left="1080" w:hanging="720"/>
      </w:pPr>
      <w:rPr>
        <w:rFonts w:hint="default"/>
        <w:sz w:val="32"/>
        <w:szCs w:val="1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A175389"/>
    <w:multiLevelType w:val="hybridMultilevel"/>
    <w:tmpl w:val="D8828204"/>
    <w:lvl w:ilvl="0" w:tplc="0C090003">
      <w:start w:val="1"/>
      <w:numFmt w:val="bullet"/>
      <w:lvlText w:val="o"/>
      <w:lvlJc w:val="left"/>
      <w:pPr>
        <w:ind w:left="1572" w:hanging="360"/>
      </w:pPr>
      <w:rPr>
        <w:rFonts w:ascii="Courier New" w:hAnsi="Courier New" w:cs="Courier New" w:hint="default"/>
      </w:rPr>
    </w:lvl>
    <w:lvl w:ilvl="1" w:tplc="0C090003" w:tentative="1">
      <w:start w:val="1"/>
      <w:numFmt w:val="bullet"/>
      <w:lvlText w:val="o"/>
      <w:lvlJc w:val="left"/>
      <w:pPr>
        <w:ind w:left="2292" w:hanging="360"/>
      </w:pPr>
      <w:rPr>
        <w:rFonts w:ascii="Courier New" w:hAnsi="Courier New" w:cs="Courier New" w:hint="default"/>
      </w:rPr>
    </w:lvl>
    <w:lvl w:ilvl="2" w:tplc="0C090005" w:tentative="1">
      <w:start w:val="1"/>
      <w:numFmt w:val="bullet"/>
      <w:lvlText w:val=""/>
      <w:lvlJc w:val="left"/>
      <w:pPr>
        <w:ind w:left="3012" w:hanging="360"/>
      </w:pPr>
      <w:rPr>
        <w:rFonts w:ascii="Wingdings" w:hAnsi="Wingdings" w:hint="default"/>
      </w:rPr>
    </w:lvl>
    <w:lvl w:ilvl="3" w:tplc="0C090001" w:tentative="1">
      <w:start w:val="1"/>
      <w:numFmt w:val="bullet"/>
      <w:lvlText w:val=""/>
      <w:lvlJc w:val="left"/>
      <w:pPr>
        <w:ind w:left="3732" w:hanging="360"/>
      </w:pPr>
      <w:rPr>
        <w:rFonts w:ascii="Symbol" w:hAnsi="Symbol" w:hint="default"/>
      </w:rPr>
    </w:lvl>
    <w:lvl w:ilvl="4" w:tplc="0C090003" w:tentative="1">
      <w:start w:val="1"/>
      <w:numFmt w:val="bullet"/>
      <w:lvlText w:val="o"/>
      <w:lvlJc w:val="left"/>
      <w:pPr>
        <w:ind w:left="4452" w:hanging="360"/>
      </w:pPr>
      <w:rPr>
        <w:rFonts w:ascii="Courier New" w:hAnsi="Courier New" w:cs="Courier New" w:hint="default"/>
      </w:rPr>
    </w:lvl>
    <w:lvl w:ilvl="5" w:tplc="0C090005" w:tentative="1">
      <w:start w:val="1"/>
      <w:numFmt w:val="bullet"/>
      <w:lvlText w:val=""/>
      <w:lvlJc w:val="left"/>
      <w:pPr>
        <w:ind w:left="5172" w:hanging="360"/>
      </w:pPr>
      <w:rPr>
        <w:rFonts w:ascii="Wingdings" w:hAnsi="Wingdings" w:hint="default"/>
      </w:rPr>
    </w:lvl>
    <w:lvl w:ilvl="6" w:tplc="0C090001" w:tentative="1">
      <w:start w:val="1"/>
      <w:numFmt w:val="bullet"/>
      <w:lvlText w:val=""/>
      <w:lvlJc w:val="left"/>
      <w:pPr>
        <w:ind w:left="5892" w:hanging="360"/>
      </w:pPr>
      <w:rPr>
        <w:rFonts w:ascii="Symbol" w:hAnsi="Symbol" w:hint="default"/>
      </w:rPr>
    </w:lvl>
    <w:lvl w:ilvl="7" w:tplc="0C090003" w:tentative="1">
      <w:start w:val="1"/>
      <w:numFmt w:val="bullet"/>
      <w:lvlText w:val="o"/>
      <w:lvlJc w:val="left"/>
      <w:pPr>
        <w:ind w:left="6612" w:hanging="360"/>
      </w:pPr>
      <w:rPr>
        <w:rFonts w:ascii="Courier New" w:hAnsi="Courier New" w:cs="Courier New" w:hint="default"/>
      </w:rPr>
    </w:lvl>
    <w:lvl w:ilvl="8" w:tplc="0C090005" w:tentative="1">
      <w:start w:val="1"/>
      <w:numFmt w:val="bullet"/>
      <w:lvlText w:val=""/>
      <w:lvlJc w:val="left"/>
      <w:pPr>
        <w:ind w:left="7332" w:hanging="360"/>
      </w:pPr>
      <w:rPr>
        <w:rFonts w:ascii="Wingdings" w:hAnsi="Wingdings" w:hint="default"/>
      </w:rPr>
    </w:lvl>
  </w:abstractNum>
  <w:abstractNum w:abstractNumId="45" w15:restartNumberingAfterBreak="0">
    <w:nsid w:val="3AF46137"/>
    <w:multiLevelType w:val="hybridMultilevel"/>
    <w:tmpl w:val="82E2B7DC"/>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BC64978"/>
    <w:multiLevelType w:val="hybridMultilevel"/>
    <w:tmpl w:val="DD3CF48E"/>
    <w:lvl w:ilvl="0" w:tplc="B0E82788">
      <w:start w:val="1"/>
      <w:numFmt w:val="bullet"/>
      <w:lvlText w:val=""/>
      <w:lvlJc w:val="left"/>
      <w:pPr>
        <w:ind w:left="720" w:hanging="360"/>
      </w:pPr>
      <w:rPr>
        <w:rFonts w:ascii="Symbol" w:hAnsi="Symbol"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BCC3A4E"/>
    <w:multiLevelType w:val="hybridMultilevel"/>
    <w:tmpl w:val="786EA3CE"/>
    <w:lvl w:ilvl="0" w:tplc="B50AAD3A">
      <w:start w:val="1"/>
      <w:numFmt w:val="bullet"/>
      <w:lvlText w:val=""/>
      <w:lvlJc w:val="left"/>
      <w:pPr>
        <w:ind w:left="720" w:hanging="360"/>
      </w:pPr>
      <w:rPr>
        <w:rFonts w:ascii="Symbol" w:hAnsi="Symbol" w:hint="default"/>
        <w:b w:val="0"/>
        <w:i w:val="0"/>
        <w:color w:val="auto"/>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CEF5C58"/>
    <w:multiLevelType w:val="hybridMultilevel"/>
    <w:tmpl w:val="E30CE9B8"/>
    <w:lvl w:ilvl="0" w:tplc="B50AAD3A">
      <w:start w:val="1"/>
      <w:numFmt w:val="bullet"/>
      <w:lvlText w:val=""/>
      <w:lvlJc w:val="left"/>
      <w:pPr>
        <w:ind w:left="720" w:hanging="360"/>
      </w:pPr>
      <w:rPr>
        <w:rFonts w:ascii="Symbol" w:hAnsi="Symbol" w:hint="default"/>
        <w:b w:val="0"/>
        <w:i w:val="0"/>
        <w:color w:val="auto"/>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E632D5C"/>
    <w:multiLevelType w:val="hybridMultilevel"/>
    <w:tmpl w:val="7F38F1E6"/>
    <w:lvl w:ilvl="0" w:tplc="C094851C">
      <w:start w:val="1"/>
      <w:numFmt w:val="decimal"/>
      <w:lvlText w:val="%1."/>
      <w:lvlJc w:val="left"/>
      <w:pPr>
        <w:ind w:left="1036" w:hanging="360"/>
      </w:pPr>
      <w:rPr>
        <w:rFonts w:ascii="Calibri" w:hAnsi="Calibri" w:cs="Calibri" w:hint="default"/>
        <w:b w:val="0"/>
        <w:bCs/>
        <w:i w:val="0"/>
        <w:color w:val="auto"/>
        <w:sz w:val="28"/>
        <w:szCs w:val="22"/>
      </w:rPr>
    </w:lvl>
    <w:lvl w:ilvl="1" w:tplc="0C090019" w:tentative="1">
      <w:start w:val="1"/>
      <w:numFmt w:val="lowerLetter"/>
      <w:lvlText w:val="%2."/>
      <w:lvlJc w:val="left"/>
      <w:pPr>
        <w:ind w:left="1756" w:hanging="360"/>
      </w:pPr>
    </w:lvl>
    <w:lvl w:ilvl="2" w:tplc="0C09001B" w:tentative="1">
      <w:start w:val="1"/>
      <w:numFmt w:val="lowerRoman"/>
      <w:lvlText w:val="%3."/>
      <w:lvlJc w:val="right"/>
      <w:pPr>
        <w:ind w:left="2476" w:hanging="180"/>
      </w:pPr>
    </w:lvl>
    <w:lvl w:ilvl="3" w:tplc="0C09000F" w:tentative="1">
      <w:start w:val="1"/>
      <w:numFmt w:val="decimal"/>
      <w:lvlText w:val="%4."/>
      <w:lvlJc w:val="left"/>
      <w:pPr>
        <w:ind w:left="3196" w:hanging="360"/>
      </w:pPr>
    </w:lvl>
    <w:lvl w:ilvl="4" w:tplc="0C090019" w:tentative="1">
      <w:start w:val="1"/>
      <w:numFmt w:val="lowerLetter"/>
      <w:lvlText w:val="%5."/>
      <w:lvlJc w:val="left"/>
      <w:pPr>
        <w:ind w:left="3916" w:hanging="360"/>
      </w:pPr>
    </w:lvl>
    <w:lvl w:ilvl="5" w:tplc="0C09001B" w:tentative="1">
      <w:start w:val="1"/>
      <w:numFmt w:val="lowerRoman"/>
      <w:lvlText w:val="%6."/>
      <w:lvlJc w:val="right"/>
      <w:pPr>
        <w:ind w:left="4636" w:hanging="180"/>
      </w:pPr>
    </w:lvl>
    <w:lvl w:ilvl="6" w:tplc="0C09000F" w:tentative="1">
      <w:start w:val="1"/>
      <w:numFmt w:val="decimal"/>
      <w:lvlText w:val="%7."/>
      <w:lvlJc w:val="left"/>
      <w:pPr>
        <w:ind w:left="5356" w:hanging="360"/>
      </w:pPr>
    </w:lvl>
    <w:lvl w:ilvl="7" w:tplc="0C090019" w:tentative="1">
      <w:start w:val="1"/>
      <w:numFmt w:val="lowerLetter"/>
      <w:lvlText w:val="%8."/>
      <w:lvlJc w:val="left"/>
      <w:pPr>
        <w:ind w:left="6076" w:hanging="360"/>
      </w:pPr>
    </w:lvl>
    <w:lvl w:ilvl="8" w:tplc="0C09001B" w:tentative="1">
      <w:start w:val="1"/>
      <w:numFmt w:val="lowerRoman"/>
      <w:lvlText w:val="%9."/>
      <w:lvlJc w:val="right"/>
      <w:pPr>
        <w:ind w:left="6796" w:hanging="180"/>
      </w:pPr>
    </w:lvl>
  </w:abstractNum>
  <w:abstractNum w:abstractNumId="50" w15:restartNumberingAfterBreak="0">
    <w:nsid w:val="3EF2166B"/>
    <w:multiLevelType w:val="hybridMultilevel"/>
    <w:tmpl w:val="E96C5B78"/>
    <w:lvl w:ilvl="0" w:tplc="94F87AEE">
      <w:start w:val="1"/>
      <w:numFmt w:val="bullet"/>
      <w:lvlText w:val="o"/>
      <w:lvlJc w:val="left"/>
      <w:pPr>
        <w:ind w:left="1500" w:hanging="360"/>
      </w:pPr>
      <w:rPr>
        <w:rFonts w:asciiTheme="minorHAnsi" w:hAnsiTheme="minorHAnsi" w:cstheme="minorHAnsi" w:hint="default"/>
        <w:sz w:val="28"/>
        <w:szCs w:val="28"/>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51" w15:restartNumberingAfterBreak="0">
    <w:nsid w:val="3FA73ADB"/>
    <w:multiLevelType w:val="hybridMultilevel"/>
    <w:tmpl w:val="02FAA932"/>
    <w:lvl w:ilvl="0" w:tplc="A9C6A86E">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2AC777F"/>
    <w:multiLevelType w:val="hybridMultilevel"/>
    <w:tmpl w:val="59D80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2B73304"/>
    <w:multiLevelType w:val="hybridMultilevel"/>
    <w:tmpl w:val="AAB0984C"/>
    <w:lvl w:ilvl="0" w:tplc="42D0BC18">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37221B8"/>
    <w:multiLevelType w:val="hybridMultilevel"/>
    <w:tmpl w:val="000AC598"/>
    <w:lvl w:ilvl="0" w:tplc="EEC24880">
      <w:start w:val="1"/>
      <w:numFmt w:val="lowerLetter"/>
      <w:lvlText w:val="%1."/>
      <w:lvlJc w:val="left"/>
      <w:pPr>
        <w:ind w:left="720" w:hanging="360"/>
      </w:pPr>
      <w:rPr>
        <w:rFonts w:hint="default"/>
        <w:b/>
        <w:bCs/>
        <w:i w:val="0"/>
        <w:sz w:val="32"/>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3851451"/>
    <w:multiLevelType w:val="hybridMultilevel"/>
    <w:tmpl w:val="C7AEEA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439E3BC9"/>
    <w:multiLevelType w:val="hybridMultilevel"/>
    <w:tmpl w:val="87E2623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1220AEF8">
      <w:start w:val="1"/>
      <w:numFmt w:val="bullet"/>
      <w:lvlText w:val="o"/>
      <w:lvlJc w:val="left"/>
      <w:pPr>
        <w:ind w:left="4320" w:hanging="360"/>
      </w:pPr>
      <w:rPr>
        <w:rFonts w:ascii="Courier New" w:hAnsi="Courier New" w:cs="Courier New" w:hint="default"/>
        <w:sz w:val="32"/>
        <w:szCs w:val="32"/>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7" w15:restartNumberingAfterBreak="0">
    <w:nsid w:val="44E549F9"/>
    <w:multiLevelType w:val="hybridMultilevel"/>
    <w:tmpl w:val="51580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5DC4F17"/>
    <w:multiLevelType w:val="hybridMultilevel"/>
    <w:tmpl w:val="5142A8B2"/>
    <w:lvl w:ilvl="0" w:tplc="59B4D3D6">
      <w:start w:val="1"/>
      <w:numFmt w:val="decimal"/>
      <w:lvlText w:val="%1."/>
      <w:lvlJc w:val="left"/>
      <w:pPr>
        <w:ind w:left="1080" w:hanging="720"/>
      </w:pPr>
      <w:rPr>
        <w:rFonts w:hint="default"/>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466C5793"/>
    <w:multiLevelType w:val="hybridMultilevel"/>
    <w:tmpl w:val="BBD2DB26"/>
    <w:lvl w:ilvl="0" w:tplc="1220AEF8">
      <w:start w:val="1"/>
      <w:numFmt w:val="bullet"/>
      <w:lvlText w:val="o"/>
      <w:lvlJc w:val="left"/>
      <w:pPr>
        <w:ind w:left="1440" w:hanging="360"/>
      </w:pPr>
      <w:rPr>
        <w:rFonts w:ascii="Courier New" w:hAnsi="Courier New" w:cs="Courier New" w:hint="default"/>
        <w:sz w:val="32"/>
        <w:szCs w:val="3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0" w15:restartNumberingAfterBreak="0">
    <w:nsid w:val="4A2E0264"/>
    <w:multiLevelType w:val="hybridMultilevel"/>
    <w:tmpl w:val="78BC4B8E"/>
    <w:lvl w:ilvl="0" w:tplc="30D0F982">
      <w:start w:val="1"/>
      <w:numFmt w:val="bullet"/>
      <w:pStyle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1" w15:restartNumberingAfterBreak="0">
    <w:nsid w:val="4AEB4F19"/>
    <w:multiLevelType w:val="hybridMultilevel"/>
    <w:tmpl w:val="42E0E6DE"/>
    <w:lvl w:ilvl="0" w:tplc="5E9AD526">
      <w:start w:val="4"/>
      <w:numFmt w:val="decimal"/>
      <w:lvlText w:val="%1."/>
      <w:lvlJc w:val="left"/>
      <w:pPr>
        <w:ind w:left="720" w:hanging="360"/>
      </w:pPr>
      <w:rPr>
        <w:rFonts w:hint="default"/>
        <w:sz w:val="28"/>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4C577CB8"/>
    <w:multiLevelType w:val="hybridMultilevel"/>
    <w:tmpl w:val="8A02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DAF6EED"/>
    <w:multiLevelType w:val="hybridMultilevel"/>
    <w:tmpl w:val="B1964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E8453D1"/>
    <w:multiLevelType w:val="hybridMultilevel"/>
    <w:tmpl w:val="7D22EF0C"/>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4F0B1875"/>
    <w:multiLevelType w:val="hybridMultilevel"/>
    <w:tmpl w:val="41A02B3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50934CB0"/>
    <w:multiLevelType w:val="hybridMultilevel"/>
    <w:tmpl w:val="7AF8182A"/>
    <w:lvl w:ilvl="0" w:tplc="4DBA29F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545E6FDE"/>
    <w:multiLevelType w:val="hybridMultilevel"/>
    <w:tmpl w:val="A8A2E2B0"/>
    <w:lvl w:ilvl="0" w:tplc="642C7840">
      <w:start w:val="1"/>
      <w:numFmt w:val="decimal"/>
      <w:lvlText w:val="%1."/>
      <w:lvlJc w:val="left"/>
      <w:pPr>
        <w:ind w:left="720" w:hanging="360"/>
      </w:pPr>
      <w:rPr>
        <w:rFonts w:hint="default"/>
        <w:b/>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549F2C83"/>
    <w:multiLevelType w:val="hybridMultilevel"/>
    <w:tmpl w:val="3F08A992"/>
    <w:lvl w:ilvl="0" w:tplc="CA42CF5C">
      <w:start w:val="1"/>
      <w:numFmt w:val="bullet"/>
      <w:lvlText w:val="o"/>
      <w:lvlJc w:val="left"/>
      <w:pPr>
        <w:ind w:left="720" w:hanging="360"/>
      </w:pPr>
      <w:rPr>
        <w:rFonts w:ascii="Courier New" w:hAnsi="Courier New" w:cs="Courier New"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4CF532D"/>
    <w:multiLevelType w:val="hybridMultilevel"/>
    <w:tmpl w:val="D758E17C"/>
    <w:lvl w:ilvl="0" w:tplc="FB627590">
      <w:start w:val="1"/>
      <w:numFmt w:val="decimal"/>
      <w:lvlText w:val="%1."/>
      <w:lvlJc w:val="left"/>
      <w:pPr>
        <w:ind w:left="720" w:hanging="360"/>
      </w:pPr>
      <w:rPr>
        <w:rFonts w:hint="default"/>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55920787"/>
    <w:multiLevelType w:val="hybridMultilevel"/>
    <w:tmpl w:val="3710EEF6"/>
    <w:lvl w:ilvl="0" w:tplc="1AAA5BBA">
      <w:start w:val="1"/>
      <w:numFmt w:val="decimal"/>
      <w:lvlText w:val="%1."/>
      <w:lvlJc w:val="left"/>
      <w:pPr>
        <w:ind w:left="1080" w:hanging="720"/>
      </w:pPr>
      <w:rPr>
        <w:rFonts w:hint="default"/>
        <w:sz w:val="32"/>
        <w:szCs w:val="1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569266DC"/>
    <w:multiLevelType w:val="hybridMultilevel"/>
    <w:tmpl w:val="151EA15A"/>
    <w:lvl w:ilvl="0" w:tplc="7272200C">
      <w:start w:val="1"/>
      <w:numFmt w:val="decimal"/>
      <w:lvlText w:val="%1."/>
      <w:lvlJc w:val="left"/>
      <w:pPr>
        <w:ind w:left="720" w:hanging="360"/>
      </w:pPr>
      <w:rPr>
        <w:rFonts w:hint="default"/>
        <w:b w:val="0"/>
        <w:bCs w:val="0"/>
        <w:sz w:val="28"/>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6927A46"/>
    <w:multiLevelType w:val="hybridMultilevel"/>
    <w:tmpl w:val="3EC8E6D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3" w15:restartNumberingAfterBreak="0">
    <w:nsid w:val="573E213C"/>
    <w:multiLevelType w:val="hybridMultilevel"/>
    <w:tmpl w:val="6142A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76A3864"/>
    <w:multiLevelType w:val="hybridMultilevel"/>
    <w:tmpl w:val="18A84EE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9CC1FC9"/>
    <w:multiLevelType w:val="hybridMultilevel"/>
    <w:tmpl w:val="3696ABAA"/>
    <w:lvl w:ilvl="0" w:tplc="24F2DC30">
      <w:start w:val="1"/>
      <w:numFmt w:val="decimal"/>
      <w:lvlText w:val="%1."/>
      <w:lvlJc w:val="left"/>
      <w:pPr>
        <w:ind w:left="1080" w:hanging="720"/>
      </w:pPr>
      <w:rPr>
        <w:rFont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5B065118"/>
    <w:multiLevelType w:val="hybridMultilevel"/>
    <w:tmpl w:val="B4B4E5B0"/>
    <w:lvl w:ilvl="0" w:tplc="7FBE360A">
      <w:start w:val="1"/>
      <w:numFmt w:val="decimal"/>
      <w:lvlText w:val="%1."/>
      <w:lvlJc w:val="left"/>
      <w:pPr>
        <w:ind w:left="720" w:hanging="360"/>
      </w:pPr>
      <w:rPr>
        <w:rFonts w:ascii="Comic Sans MS" w:hAnsi="Comic Sans M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B092B6A"/>
    <w:multiLevelType w:val="hybridMultilevel"/>
    <w:tmpl w:val="7E761472"/>
    <w:lvl w:ilvl="0" w:tplc="B9D25FEC">
      <w:start w:val="1"/>
      <w:numFmt w:val="decimal"/>
      <w:lvlText w:val="%1."/>
      <w:lvlJc w:val="left"/>
      <w:pPr>
        <w:ind w:left="360" w:hanging="360"/>
      </w:pPr>
      <w:rPr>
        <w:rFonts w:ascii="Comic Sans MS" w:hAnsi="Comic Sans MS" w:hint="default"/>
        <w:color w:val="auto"/>
        <w:sz w:val="32"/>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5BB57231"/>
    <w:multiLevelType w:val="hybridMultilevel"/>
    <w:tmpl w:val="FD764856"/>
    <w:lvl w:ilvl="0" w:tplc="5DFAD24E">
      <w:start w:val="1"/>
      <w:numFmt w:val="decimal"/>
      <w:lvlText w:val="%1."/>
      <w:lvlJc w:val="left"/>
      <w:pPr>
        <w:ind w:left="720" w:hanging="360"/>
      </w:pPr>
      <w:rPr>
        <w:rFont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5DEE311D"/>
    <w:multiLevelType w:val="hybridMultilevel"/>
    <w:tmpl w:val="F9886D64"/>
    <w:lvl w:ilvl="0" w:tplc="F500C5CA">
      <w:start w:val="1"/>
      <w:numFmt w:val="bullet"/>
      <w:lvlText w:val=""/>
      <w:lvlJc w:val="left"/>
      <w:pPr>
        <w:ind w:left="720" w:hanging="360"/>
      </w:pPr>
      <w:rPr>
        <w:rFonts w:ascii="Symbol" w:hAnsi="Symbol" w:hint="default"/>
        <w:b w:val="0"/>
        <w:i w:val="0"/>
        <w:color w:val="auto"/>
        <w:sz w:val="32"/>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ED72BA4"/>
    <w:multiLevelType w:val="hybridMultilevel"/>
    <w:tmpl w:val="C22EF9A4"/>
    <w:lvl w:ilvl="0" w:tplc="9508DE5E">
      <w:start w:val="1"/>
      <w:numFmt w:val="decimal"/>
      <w:lvlText w:val="%1."/>
      <w:lvlJc w:val="left"/>
      <w:pPr>
        <w:ind w:left="720" w:hanging="360"/>
      </w:pPr>
      <w:rPr>
        <w:rFonts w:hint="default"/>
        <w:b/>
        <w:bCs/>
        <w:sz w:val="28"/>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5F7E33FC"/>
    <w:multiLevelType w:val="hybridMultilevel"/>
    <w:tmpl w:val="3F0C41F8"/>
    <w:lvl w:ilvl="0" w:tplc="98E89A66">
      <w:start w:val="1"/>
      <w:numFmt w:val="decimal"/>
      <w:pStyle w:val="Heading1"/>
      <w:lvlText w:val="%1."/>
      <w:lvlJc w:val="left"/>
      <w:pPr>
        <w:ind w:left="720" w:hanging="360"/>
      </w:pPr>
      <w:rPr>
        <w:rFonts w:ascii="Calibri" w:hAnsi="Calibri" w:hint="default"/>
        <w:b/>
        <w:i w:val="0"/>
        <w:sz w:val="4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623A1173"/>
    <w:multiLevelType w:val="hybridMultilevel"/>
    <w:tmpl w:val="B5DC3F84"/>
    <w:lvl w:ilvl="0" w:tplc="056A18CE">
      <w:start w:val="1"/>
      <w:numFmt w:val="bullet"/>
      <w:lvlText w:val=""/>
      <w:lvlJc w:val="left"/>
      <w:pPr>
        <w:ind w:left="1083" w:hanging="360"/>
      </w:pPr>
      <w:rPr>
        <w:rFonts w:ascii="Symbol" w:hAnsi="Symbol" w:hint="default"/>
        <w:sz w:val="28"/>
        <w:szCs w:val="28"/>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83" w15:restartNumberingAfterBreak="0">
    <w:nsid w:val="65A076AF"/>
    <w:multiLevelType w:val="hybridMultilevel"/>
    <w:tmpl w:val="ABF681EA"/>
    <w:lvl w:ilvl="0" w:tplc="4CF831D8">
      <w:start w:val="1"/>
      <w:numFmt w:val="decimal"/>
      <w:lvlText w:val="%1."/>
      <w:lvlJc w:val="left"/>
      <w:pPr>
        <w:ind w:left="720" w:hanging="360"/>
      </w:pPr>
      <w:rPr>
        <w:rFonts w:ascii="Comic Sans MS" w:hAnsi="Comic Sans M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6AC5465D"/>
    <w:multiLevelType w:val="hybridMultilevel"/>
    <w:tmpl w:val="FB4C52F0"/>
    <w:lvl w:ilvl="0" w:tplc="96D29A4A">
      <w:start w:val="1"/>
      <w:numFmt w:val="bullet"/>
      <w:lvlText w:val=""/>
      <w:lvlJc w:val="left"/>
      <w:pPr>
        <w:ind w:left="2160" w:hanging="360"/>
      </w:pPr>
      <w:rPr>
        <w:rFonts w:ascii="Symbol" w:hAnsi="Symbol" w:hint="default"/>
        <w:sz w:val="28"/>
        <w:szCs w:val="40"/>
      </w:rPr>
    </w:lvl>
    <w:lvl w:ilvl="1" w:tplc="2FFC23DC">
      <w:start w:val="1"/>
      <w:numFmt w:val="bullet"/>
      <w:lvlText w:val=""/>
      <w:lvlJc w:val="left"/>
      <w:pPr>
        <w:ind w:left="2160" w:hanging="360"/>
      </w:pPr>
      <w:rPr>
        <w:rFonts w:ascii="Symbol" w:hAnsi="Symbol" w:hint="default"/>
        <w:sz w:val="28"/>
        <w:szCs w:val="40"/>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5" w15:restartNumberingAfterBreak="0">
    <w:nsid w:val="6D7A2B62"/>
    <w:multiLevelType w:val="hybridMultilevel"/>
    <w:tmpl w:val="24C0631A"/>
    <w:lvl w:ilvl="0" w:tplc="B50AAD3A">
      <w:start w:val="1"/>
      <w:numFmt w:val="bullet"/>
      <w:lvlText w:val=""/>
      <w:lvlJc w:val="left"/>
      <w:pPr>
        <w:ind w:left="1004" w:hanging="360"/>
      </w:pPr>
      <w:rPr>
        <w:rFonts w:ascii="Symbol" w:hAnsi="Symbol" w:hint="default"/>
        <w:b w:val="0"/>
        <w:i w:val="0"/>
        <w:color w:val="auto"/>
        <w:sz w:val="28"/>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6" w15:restartNumberingAfterBreak="0">
    <w:nsid w:val="6ED8322A"/>
    <w:multiLevelType w:val="hybridMultilevel"/>
    <w:tmpl w:val="7A1890A8"/>
    <w:lvl w:ilvl="0" w:tplc="0C090003">
      <w:start w:val="1"/>
      <w:numFmt w:val="bullet"/>
      <w:lvlText w:val="o"/>
      <w:lvlJc w:val="left"/>
      <w:pPr>
        <w:ind w:left="1004" w:hanging="360"/>
      </w:pPr>
      <w:rPr>
        <w:rFonts w:ascii="Courier New" w:hAnsi="Courier New" w:cs="Courier New" w:hint="default"/>
        <w:sz w:val="28"/>
        <w:szCs w:val="2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7" w15:restartNumberingAfterBreak="0">
    <w:nsid w:val="6FB11B27"/>
    <w:multiLevelType w:val="hybridMultilevel"/>
    <w:tmpl w:val="47C6F0EE"/>
    <w:lvl w:ilvl="0" w:tplc="7B4C75B4">
      <w:start w:val="1"/>
      <w:numFmt w:val="bullet"/>
      <w:lvlText w:val=""/>
      <w:lvlJc w:val="left"/>
      <w:pPr>
        <w:ind w:left="720" w:hanging="360"/>
      </w:pPr>
      <w:rPr>
        <w:rFonts w:ascii="Symbol" w:hAnsi="Symbol" w:hint="default"/>
        <w:sz w:val="28"/>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0083E8D"/>
    <w:multiLevelType w:val="hybridMultilevel"/>
    <w:tmpl w:val="44C24D84"/>
    <w:lvl w:ilvl="0" w:tplc="188E7C78">
      <w:start w:val="1"/>
      <w:numFmt w:val="decimal"/>
      <w:lvlText w:val="%1."/>
      <w:lvlJc w:val="left"/>
      <w:pPr>
        <w:ind w:left="720" w:hanging="360"/>
      </w:pPr>
      <w:rPr>
        <w:b/>
        <w:bCs/>
        <w:sz w:val="24"/>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7016519B"/>
    <w:multiLevelType w:val="hybridMultilevel"/>
    <w:tmpl w:val="4DBED850"/>
    <w:lvl w:ilvl="0" w:tplc="FAB6C1FE">
      <w:start w:val="1"/>
      <w:numFmt w:val="bullet"/>
      <w:lvlText w:val=""/>
      <w:lvlJc w:val="left"/>
      <w:pPr>
        <w:ind w:left="720" w:hanging="360"/>
      </w:pPr>
      <w:rPr>
        <w:rFonts w:ascii="Symbol" w:hAnsi="Symbol"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03605F0"/>
    <w:multiLevelType w:val="hybridMultilevel"/>
    <w:tmpl w:val="4540F592"/>
    <w:lvl w:ilvl="0" w:tplc="FE825620">
      <w:start w:val="1"/>
      <w:numFmt w:val="decimal"/>
      <w:lvlText w:val="%1."/>
      <w:lvlJc w:val="left"/>
      <w:pPr>
        <w:ind w:left="1440" w:hanging="360"/>
      </w:pPr>
      <w:rPr>
        <w:rFonts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1105102"/>
    <w:multiLevelType w:val="multilevel"/>
    <w:tmpl w:val="D5049496"/>
    <w:lvl w:ilvl="0">
      <w:start w:val="1"/>
      <w:numFmt w:val="bullet"/>
      <w:lvlText w:val="o"/>
      <w:lvlJc w:val="left"/>
      <w:pPr>
        <w:tabs>
          <w:tab w:val="num" w:pos="720"/>
        </w:tabs>
        <w:ind w:left="720" w:hanging="360"/>
      </w:pPr>
      <w:rPr>
        <w:rFonts w:ascii="Courier New" w:hAnsi="Courier New" w:cs="Courier New" w:hint="default"/>
        <w:sz w:val="32"/>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2587B4B"/>
    <w:multiLevelType w:val="hybridMultilevel"/>
    <w:tmpl w:val="6A883C76"/>
    <w:lvl w:ilvl="0" w:tplc="D5C8F3FE">
      <w:start w:val="1"/>
      <w:numFmt w:val="bullet"/>
      <w:lvlText w:val=""/>
      <w:lvlJc w:val="left"/>
      <w:pPr>
        <w:ind w:left="1440" w:hanging="360"/>
      </w:pPr>
      <w:rPr>
        <w:rFonts w:ascii="Symbol" w:hAnsi="Symbol" w:hint="default"/>
        <w:sz w:val="28"/>
        <w:szCs w:val="28"/>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3" w15:restartNumberingAfterBreak="0">
    <w:nsid w:val="73072BC0"/>
    <w:multiLevelType w:val="hybridMultilevel"/>
    <w:tmpl w:val="FD1CC300"/>
    <w:lvl w:ilvl="0" w:tplc="53FA26BE">
      <w:start w:val="1"/>
      <w:numFmt w:val="bullet"/>
      <w:lvlText w:val=""/>
      <w:lvlJc w:val="left"/>
      <w:pPr>
        <w:ind w:left="1440" w:hanging="360"/>
      </w:pPr>
      <w:rPr>
        <w:rFonts w:ascii="Symbol" w:hAnsi="Symbol" w:hint="default"/>
        <w:sz w:val="28"/>
        <w:szCs w:val="36"/>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4" w15:restartNumberingAfterBreak="0">
    <w:nsid w:val="794F13E7"/>
    <w:multiLevelType w:val="hybridMultilevel"/>
    <w:tmpl w:val="29A871A4"/>
    <w:lvl w:ilvl="0" w:tplc="FFFFFFFF">
      <w:start w:val="1"/>
      <w:numFmt w:val="decimal"/>
      <w:lvlText w:val="%1."/>
      <w:lvlJc w:val="left"/>
      <w:pPr>
        <w:ind w:left="720" w:hanging="360"/>
      </w:pPr>
      <w:rPr>
        <w:rFonts w:ascii="Comic Sans MS" w:hAnsi="Comic Sans MS"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79E938DB"/>
    <w:multiLevelType w:val="hybridMultilevel"/>
    <w:tmpl w:val="C33459A2"/>
    <w:lvl w:ilvl="0" w:tplc="0832B736">
      <w:start w:val="1"/>
      <w:numFmt w:val="bullet"/>
      <w:lvlText w:val=""/>
      <w:lvlJc w:val="left"/>
      <w:pPr>
        <w:ind w:left="720" w:hanging="360"/>
      </w:pPr>
      <w:rPr>
        <w:rFonts w:ascii="Symbol" w:hAnsi="Symbol" w:hint="default"/>
        <w:sz w:val="28"/>
        <w:szCs w:val="3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A7C394F"/>
    <w:multiLevelType w:val="hybridMultilevel"/>
    <w:tmpl w:val="2D20805C"/>
    <w:lvl w:ilvl="0" w:tplc="BCB4E45C">
      <w:start w:val="1"/>
      <w:numFmt w:val="bullet"/>
      <w:lvlText w:val=""/>
      <w:lvlJc w:val="left"/>
      <w:pPr>
        <w:ind w:left="720" w:hanging="360"/>
      </w:pPr>
      <w:rPr>
        <w:rFonts w:ascii="Symbol" w:hAnsi="Symbol" w:hint="default"/>
        <w:b w:val="0"/>
        <w:i w:val="0"/>
        <w:color w:val="auto"/>
        <w:sz w:val="32"/>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7B292390"/>
    <w:multiLevelType w:val="hybridMultilevel"/>
    <w:tmpl w:val="0972B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7C0E09E2"/>
    <w:multiLevelType w:val="hybridMultilevel"/>
    <w:tmpl w:val="CF9ADEA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9" w15:restartNumberingAfterBreak="0">
    <w:nsid w:val="7C3D0258"/>
    <w:multiLevelType w:val="hybridMultilevel"/>
    <w:tmpl w:val="27020526"/>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100" w15:restartNumberingAfterBreak="0">
    <w:nsid w:val="7DBE35DA"/>
    <w:multiLevelType w:val="hybridMultilevel"/>
    <w:tmpl w:val="626C45F2"/>
    <w:lvl w:ilvl="0" w:tplc="0C090001">
      <w:start w:val="1"/>
      <w:numFmt w:val="bullet"/>
      <w:lvlText w:val=""/>
      <w:lvlJc w:val="left"/>
      <w:pPr>
        <w:ind w:left="1716" w:hanging="360"/>
      </w:pPr>
      <w:rPr>
        <w:rFonts w:ascii="Symbol" w:hAnsi="Symbol" w:hint="default"/>
      </w:rPr>
    </w:lvl>
    <w:lvl w:ilvl="1" w:tplc="FFFFFFFF" w:tentative="1">
      <w:start w:val="1"/>
      <w:numFmt w:val="bullet"/>
      <w:lvlText w:val="o"/>
      <w:lvlJc w:val="left"/>
      <w:pPr>
        <w:ind w:left="2436" w:hanging="360"/>
      </w:pPr>
      <w:rPr>
        <w:rFonts w:ascii="Courier New" w:hAnsi="Courier New" w:cs="Courier New" w:hint="default"/>
      </w:rPr>
    </w:lvl>
    <w:lvl w:ilvl="2" w:tplc="FFFFFFFF" w:tentative="1">
      <w:start w:val="1"/>
      <w:numFmt w:val="bullet"/>
      <w:lvlText w:val=""/>
      <w:lvlJc w:val="left"/>
      <w:pPr>
        <w:ind w:left="3156" w:hanging="360"/>
      </w:pPr>
      <w:rPr>
        <w:rFonts w:ascii="Wingdings" w:hAnsi="Wingdings" w:hint="default"/>
      </w:rPr>
    </w:lvl>
    <w:lvl w:ilvl="3" w:tplc="FFFFFFFF" w:tentative="1">
      <w:start w:val="1"/>
      <w:numFmt w:val="bullet"/>
      <w:lvlText w:val=""/>
      <w:lvlJc w:val="left"/>
      <w:pPr>
        <w:ind w:left="3876" w:hanging="360"/>
      </w:pPr>
      <w:rPr>
        <w:rFonts w:ascii="Symbol" w:hAnsi="Symbol" w:hint="default"/>
      </w:rPr>
    </w:lvl>
    <w:lvl w:ilvl="4" w:tplc="FFFFFFFF" w:tentative="1">
      <w:start w:val="1"/>
      <w:numFmt w:val="bullet"/>
      <w:lvlText w:val="o"/>
      <w:lvlJc w:val="left"/>
      <w:pPr>
        <w:ind w:left="4596" w:hanging="360"/>
      </w:pPr>
      <w:rPr>
        <w:rFonts w:ascii="Courier New" w:hAnsi="Courier New" w:cs="Courier New" w:hint="default"/>
      </w:rPr>
    </w:lvl>
    <w:lvl w:ilvl="5" w:tplc="FFFFFFFF" w:tentative="1">
      <w:start w:val="1"/>
      <w:numFmt w:val="bullet"/>
      <w:lvlText w:val=""/>
      <w:lvlJc w:val="left"/>
      <w:pPr>
        <w:ind w:left="5316" w:hanging="360"/>
      </w:pPr>
      <w:rPr>
        <w:rFonts w:ascii="Wingdings" w:hAnsi="Wingdings" w:hint="default"/>
      </w:rPr>
    </w:lvl>
    <w:lvl w:ilvl="6" w:tplc="FFFFFFFF" w:tentative="1">
      <w:start w:val="1"/>
      <w:numFmt w:val="bullet"/>
      <w:lvlText w:val=""/>
      <w:lvlJc w:val="left"/>
      <w:pPr>
        <w:ind w:left="6036" w:hanging="360"/>
      </w:pPr>
      <w:rPr>
        <w:rFonts w:ascii="Symbol" w:hAnsi="Symbol" w:hint="default"/>
      </w:rPr>
    </w:lvl>
    <w:lvl w:ilvl="7" w:tplc="FFFFFFFF" w:tentative="1">
      <w:start w:val="1"/>
      <w:numFmt w:val="bullet"/>
      <w:lvlText w:val="o"/>
      <w:lvlJc w:val="left"/>
      <w:pPr>
        <w:ind w:left="6756" w:hanging="360"/>
      </w:pPr>
      <w:rPr>
        <w:rFonts w:ascii="Courier New" w:hAnsi="Courier New" w:cs="Courier New" w:hint="default"/>
      </w:rPr>
    </w:lvl>
    <w:lvl w:ilvl="8" w:tplc="FFFFFFFF" w:tentative="1">
      <w:start w:val="1"/>
      <w:numFmt w:val="bullet"/>
      <w:lvlText w:val=""/>
      <w:lvlJc w:val="left"/>
      <w:pPr>
        <w:ind w:left="7476" w:hanging="360"/>
      </w:pPr>
      <w:rPr>
        <w:rFonts w:ascii="Wingdings" w:hAnsi="Wingdings" w:hint="default"/>
      </w:rPr>
    </w:lvl>
  </w:abstractNum>
  <w:abstractNum w:abstractNumId="101" w15:restartNumberingAfterBreak="0">
    <w:nsid w:val="7E875410"/>
    <w:multiLevelType w:val="hybridMultilevel"/>
    <w:tmpl w:val="5ECE9242"/>
    <w:lvl w:ilvl="0" w:tplc="B50AAD3A">
      <w:start w:val="1"/>
      <w:numFmt w:val="bullet"/>
      <w:lvlText w:val=""/>
      <w:lvlJc w:val="left"/>
      <w:pPr>
        <w:ind w:left="1004" w:hanging="360"/>
      </w:pPr>
      <w:rPr>
        <w:rFonts w:ascii="Symbol" w:hAnsi="Symbol" w:hint="default"/>
        <w:b w:val="0"/>
        <w:i w:val="0"/>
        <w:color w:val="auto"/>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E892B90"/>
    <w:multiLevelType w:val="hybridMultilevel"/>
    <w:tmpl w:val="949EFC32"/>
    <w:lvl w:ilvl="0" w:tplc="90EE7FCE">
      <w:start w:val="1"/>
      <w:numFmt w:val="bullet"/>
      <w:lvlText w:val=""/>
      <w:lvlJc w:val="left"/>
      <w:pPr>
        <w:ind w:left="720" w:hanging="360"/>
      </w:pPr>
      <w:rPr>
        <w:rFonts w:ascii="Symbol" w:hAnsi="Symbol"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7F8C03F5"/>
    <w:multiLevelType w:val="hybridMultilevel"/>
    <w:tmpl w:val="5DBA1F54"/>
    <w:lvl w:ilvl="0" w:tplc="0C090001">
      <w:start w:val="1"/>
      <w:numFmt w:val="bullet"/>
      <w:lvlText w:val=""/>
      <w:lvlJc w:val="left"/>
      <w:pPr>
        <w:ind w:left="1716" w:hanging="360"/>
      </w:pPr>
      <w:rPr>
        <w:rFonts w:ascii="Symbol" w:hAnsi="Symbol" w:hint="default"/>
      </w:rPr>
    </w:lvl>
    <w:lvl w:ilvl="1" w:tplc="FFFFFFFF" w:tentative="1">
      <w:start w:val="1"/>
      <w:numFmt w:val="bullet"/>
      <w:lvlText w:val="o"/>
      <w:lvlJc w:val="left"/>
      <w:pPr>
        <w:ind w:left="2436" w:hanging="360"/>
      </w:pPr>
      <w:rPr>
        <w:rFonts w:ascii="Courier New" w:hAnsi="Courier New" w:cs="Courier New" w:hint="default"/>
      </w:rPr>
    </w:lvl>
    <w:lvl w:ilvl="2" w:tplc="FFFFFFFF" w:tentative="1">
      <w:start w:val="1"/>
      <w:numFmt w:val="bullet"/>
      <w:lvlText w:val=""/>
      <w:lvlJc w:val="left"/>
      <w:pPr>
        <w:ind w:left="3156" w:hanging="360"/>
      </w:pPr>
      <w:rPr>
        <w:rFonts w:ascii="Wingdings" w:hAnsi="Wingdings" w:hint="default"/>
      </w:rPr>
    </w:lvl>
    <w:lvl w:ilvl="3" w:tplc="FFFFFFFF" w:tentative="1">
      <w:start w:val="1"/>
      <w:numFmt w:val="bullet"/>
      <w:lvlText w:val=""/>
      <w:lvlJc w:val="left"/>
      <w:pPr>
        <w:ind w:left="3876" w:hanging="360"/>
      </w:pPr>
      <w:rPr>
        <w:rFonts w:ascii="Symbol" w:hAnsi="Symbol" w:hint="default"/>
      </w:rPr>
    </w:lvl>
    <w:lvl w:ilvl="4" w:tplc="FFFFFFFF" w:tentative="1">
      <w:start w:val="1"/>
      <w:numFmt w:val="bullet"/>
      <w:lvlText w:val="o"/>
      <w:lvlJc w:val="left"/>
      <w:pPr>
        <w:ind w:left="4596" w:hanging="360"/>
      </w:pPr>
      <w:rPr>
        <w:rFonts w:ascii="Courier New" w:hAnsi="Courier New" w:cs="Courier New" w:hint="default"/>
      </w:rPr>
    </w:lvl>
    <w:lvl w:ilvl="5" w:tplc="FFFFFFFF" w:tentative="1">
      <w:start w:val="1"/>
      <w:numFmt w:val="bullet"/>
      <w:lvlText w:val=""/>
      <w:lvlJc w:val="left"/>
      <w:pPr>
        <w:ind w:left="5316" w:hanging="360"/>
      </w:pPr>
      <w:rPr>
        <w:rFonts w:ascii="Wingdings" w:hAnsi="Wingdings" w:hint="default"/>
      </w:rPr>
    </w:lvl>
    <w:lvl w:ilvl="6" w:tplc="FFFFFFFF" w:tentative="1">
      <w:start w:val="1"/>
      <w:numFmt w:val="bullet"/>
      <w:lvlText w:val=""/>
      <w:lvlJc w:val="left"/>
      <w:pPr>
        <w:ind w:left="6036" w:hanging="360"/>
      </w:pPr>
      <w:rPr>
        <w:rFonts w:ascii="Symbol" w:hAnsi="Symbol" w:hint="default"/>
      </w:rPr>
    </w:lvl>
    <w:lvl w:ilvl="7" w:tplc="FFFFFFFF" w:tentative="1">
      <w:start w:val="1"/>
      <w:numFmt w:val="bullet"/>
      <w:lvlText w:val="o"/>
      <w:lvlJc w:val="left"/>
      <w:pPr>
        <w:ind w:left="6756" w:hanging="360"/>
      </w:pPr>
      <w:rPr>
        <w:rFonts w:ascii="Courier New" w:hAnsi="Courier New" w:cs="Courier New" w:hint="default"/>
      </w:rPr>
    </w:lvl>
    <w:lvl w:ilvl="8" w:tplc="FFFFFFFF" w:tentative="1">
      <w:start w:val="1"/>
      <w:numFmt w:val="bullet"/>
      <w:lvlText w:val=""/>
      <w:lvlJc w:val="left"/>
      <w:pPr>
        <w:ind w:left="7476" w:hanging="360"/>
      </w:pPr>
      <w:rPr>
        <w:rFonts w:ascii="Wingdings" w:hAnsi="Wingdings" w:hint="default"/>
      </w:rPr>
    </w:lvl>
  </w:abstractNum>
  <w:num w:numId="1" w16cid:durableId="2137481504">
    <w:abstractNumId w:val="81"/>
  </w:num>
  <w:num w:numId="2" w16cid:durableId="141316288">
    <w:abstractNumId w:val="23"/>
  </w:num>
  <w:num w:numId="3" w16cid:durableId="810515864">
    <w:abstractNumId w:val="65"/>
  </w:num>
  <w:num w:numId="4" w16cid:durableId="883951882">
    <w:abstractNumId w:val="91"/>
  </w:num>
  <w:num w:numId="5" w16cid:durableId="932275027">
    <w:abstractNumId w:val="41"/>
  </w:num>
  <w:num w:numId="6" w16cid:durableId="1444105931">
    <w:abstractNumId w:val="35"/>
  </w:num>
  <w:num w:numId="7" w16cid:durableId="550196897">
    <w:abstractNumId w:val="100"/>
  </w:num>
  <w:num w:numId="8" w16cid:durableId="105126507">
    <w:abstractNumId w:val="103"/>
  </w:num>
  <w:num w:numId="9" w16cid:durableId="213198786">
    <w:abstractNumId w:val="85"/>
  </w:num>
  <w:num w:numId="10" w16cid:durableId="883370630">
    <w:abstractNumId w:val="101"/>
  </w:num>
  <w:num w:numId="11" w16cid:durableId="189685826">
    <w:abstractNumId w:val="22"/>
  </w:num>
  <w:num w:numId="12" w16cid:durableId="1194002900">
    <w:abstractNumId w:val="62"/>
  </w:num>
  <w:num w:numId="13" w16cid:durableId="1990397898">
    <w:abstractNumId w:val="87"/>
  </w:num>
  <w:num w:numId="14" w16cid:durableId="1272276178">
    <w:abstractNumId w:val="25"/>
  </w:num>
  <w:num w:numId="15" w16cid:durableId="13771724">
    <w:abstractNumId w:val="9"/>
  </w:num>
  <w:num w:numId="16" w16cid:durableId="2074427352">
    <w:abstractNumId w:val="96"/>
  </w:num>
  <w:num w:numId="17" w16cid:durableId="1307977284">
    <w:abstractNumId w:val="56"/>
  </w:num>
  <w:num w:numId="18" w16cid:durableId="2020428569">
    <w:abstractNumId w:val="32"/>
  </w:num>
  <w:num w:numId="19" w16cid:durableId="1431125678">
    <w:abstractNumId w:val="79"/>
  </w:num>
  <w:num w:numId="20" w16cid:durableId="1175606709">
    <w:abstractNumId w:val="59"/>
  </w:num>
  <w:num w:numId="21" w16cid:durableId="1367945316">
    <w:abstractNumId w:val="38"/>
  </w:num>
  <w:num w:numId="22" w16cid:durableId="648872437">
    <w:abstractNumId w:val="52"/>
  </w:num>
  <w:num w:numId="23" w16cid:durableId="1698117226">
    <w:abstractNumId w:val="54"/>
  </w:num>
  <w:num w:numId="24" w16cid:durableId="1132358889">
    <w:abstractNumId w:val="92"/>
  </w:num>
  <w:num w:numId="25" w16cid:durableId="1205829206">
    <w:abstractNumId w:val="0"/>
  </w:num>
  <w:num w:numId="26" w16cid:durableId="1995795307">
    <w:abstractNumId w:val="95"/>
  </w:num>
  <w:num w:numId="27" w16cid:durableId="633564898">
    <w:abstractNumId w:val="63"/>
  </w:num>
  <w:num w:numId="28" w16cid:durableId="1909030595">
    <w:abstractNumId w:val="74"/>
  </w:num>
  <w:num w:numId="29" w16cid:durableId="759446764">
    <w:abstractNumId w:val="86"/>
  </w:num>
  <w:num w:numId="30" w16cid:durableId="1952395066">
    <w:abstractNumId w:val="98"/>
  </w:num>
  <w:num w:numId="31" w16cid:durableId="2144419059">
    <w:abstractNumId w:val="2"/>
  </w:num>
  <w:num w:numId="32" w16cid:durableId="25832367">
    <w:abstractNumId w:val="66"/>
  </w:num>
  <w:num w:numId="33" w16cid:durableId="545727142">
    <w:abstractNumId w:val="5"/>
  </w:num>
  <w:num w:numId="34" w16cid:durableId="707028299">
    <w:abstractNumId w:val="50"/>
  </w:num>
  <w:num w:numId="35" w16cid:durableId="1304123164">
    <w:abstractNumId w:val="21"/>
  </w:num>
  <w:num w:numId="36" w16cid:durableId="1004891938">
    <w:abstractNumId w:val="44"/>
  </w:num>
  <w:num w:numId="37" w16cid:durableId="457333941">
    <w:abstractNumId w:val="72"/>
  </w:num>
  <w:num w:numId="38" w16cid:durableId="815530638">
    <w:abstractNumId w:val="20"/>
  </w:num>
  <w:num w:numId="39" w16cid:durableId="1791126863">
    <w:abstractNumId w:val="80"/>
  </w:num>
  <w:num w:numId="40" w16cid:durableId="1101603296">
    <w:abstractNumId w:val="68"/>
  </w:num>
  <w:num w:numId="41" w16cid:durableId="530192985">
    <w:abstractNumId w:val="53"/>
  </w:num>
  <w:num w:numId="42" w16cid:durableId="497888512">
    <w:abstractNumId w:val="69"/>
  </w:num>
  <w:num w:numId="43" w16cid:durableId="1125350658">
    <w:abstractNumId w:val="1"/>
  </w:num>
  <w:num w:numId="44" w16cid:durableId="1269923804">
    <w:abstractNumId w:val="97"/>
  </w:num>
  <w:num w:numId="45" w16cid:durableId="1958369913">
    <w:abstractNumId w:val="29"/>
  </w:num>
  <w:num w:numId="46" w16cid:durableId="1153527852">
    <w:abstractNumId w:val="33"/>
  </w:num>
  <w:num w:numId="47" w16cid:durableId="834229891">
    <w:abstractNumId w:val="37"/>
  </w:num>
  <w:num w:numId="48" w16cid:durableId="256208715">
    <w:abstractNumId w:val="90"/>
  </w:num>
  <w:num w:numId="49" w16cid:durableId="1222206728">
    <w:abstractNumId w:val="61"/>
  </w:num>
  <w:num w:numId="50" w16cid:durableId="1342001410">
    <w:abstractNumId w:val="13"/>
  </w:num>
  <w:num w:numId="51" w16cid:durableId="739058163">
    <w:abstractNumId w:val="31"/>
  </w:num>
  <w:num w:numId="52" w16cid:durableId="224150133">
    <w:abstractNumId w:val="71"/>
  </w:num>
  <w:num w:numId="53" w16cid:durableId="1240750756">
    <w:abstractNumId w:val="6"/>
  </w:num>
  <w:num w:numId="54" w16cid:durableId="764498715">
    <w:abstractNumId w:val="10"/>
  </w:num>
  <w:num w:numId="55" w16cid:durableId="1214535570">
    <w:abstractNumId w:val="57"/>
  </w:num>
  <w:num w:numId="56" w16cid:durableId="1556700276">
    <w:abstractNumId w:val="58"/>
  </w:num>
  <w:num w:numId="57" w16cid:durableId="1058168830">
    <w:abstractNumId w:val="55"/>
  </w:num>
  <w:num w:numId="58" w16cid:durableId="1479111043">
    <w:abstractNumId w:val="102"/>
  </w:num>
  <w:num w:numId="59" w16cid:durableId="780035214">
    <w:abstractNumId w:val="77"/>
  </w:num>
  <w:num w:numId="60" w16cid:durableId="762265599">
    <w:abstractNumId w:val="83"/>
  </w:num>
  <w:num w:numId="61" w16cid:durableId="1411731783">
    <w:abstractNumId w:val="76"/>
  </w:num>
  <w:num w:numId="62" w16cid:durableId="1222906511">
    <w:abstractNumId w:val="34"/>
  </w:num>
  <w:num w:numId="63" w16cid:durableId="1188522814">
    <w:abstractNumId w:val="8"/>
  </w:num>
  <w:num w:numId="64" w16cid:durableId="552037750">
    <w:abstractNumId w:val="18"/>
  </w:num>
  <w:num w:numId="65" w16cid:durableId="1466237355">
    <w:abstractNumId w:val="46"/>
  </w:num>
  <w:num w:numId="66" w16cid:durableId="79760389">
    <w:abstractNumId w:val="39"/>
  </w:num>
  <w:num w:numId="67" w16cid:durableId="173303150">
    <w:abstractNumId w:val="78"/>
  </w:num>
  <w:num w:numId="68" w16cid:durableId="960767233">
    <w:abstractNumId w:val="94"/>
  </w:num>
  <w:num w:numId="69" w16cid:durableId="962660378">
    <w:abstractNumId w:val="11"/>
  </w:num>
  <w:num w:numId="70" w16cid:durableId="922766344">
    <w:abstractNumId w:val="4"/>
  </w:num>
  <w:num w:numId="71" w16cid:durableId="750277004">
    <w:abstractNumId w:val="26"/>
  </w:num>
  <w:num w:numId="72" w16cid:durableId="45417744">
    <w:abstractNumId w:val="75"/>
  </w:num>
  <w:num w:numId="73" w16cid:durableId="1376277193">
    <w:abstractNumId w:val="60"/>
  </w:num>
  <w:num w:numId="74" w16cid:durableId="973104269">
    <w:abstractNumId w:val="27"/>
  </w:num>
  <w:num w:numId="75" w16cid:durableId="1082675454">
    <w:abstractNumId w:val="88"/>
  </w:num>
  <w:num w:numId="76" w16cid:durableId="382287836">
    <w:abstractNumId w:val="12"/>
  </w:num>
  <w:num w:numId="77" w16cid:durableId="1317224560">
    <w:abstractNumId w:val="73"/>
  </w:num>
  <w:num w:numId="78" w16cid:durableId="1592660983">
    <w:abstractNumId w:val="16"/>
  </w:num>
  <w:num w:numId="79" w16cid:durableId="568156249">
    <w:abstractNumId w:val="89"/>
  </w:num>
  <w:num w:numId="80" w16cid:durableId="1264341952">
    <w:abstractNumId w:val="82"/>
  </w:num>
  <w:num w:numId="81" w16cid:durableId="1563565264">
    <w:abstractNumId w:val="49"/>
  </w:num>
  <w:num w:numId="82" w16cid:durableId="574432616">
    <w:abstractNumId w:val="99"/>
  </w:num>
  <w:num w:numId="83" w16cid:durableId="536237784">
    <w:abstractNumId w:val="36"/>
  </w:num>
  <w:num w:numId="84" w16cid:durableId="214707291">
    <w:abstractNumId w:val="64"/>
  </w:num>
  <w:num w:numId="85" w16cid:durableId="1168860760">
    <w:abstractNumId w:val="14"/>
  </w:num>
  <w:num w:numId="86" w16cid:durableId="738485001">
    <w:abstractNumId w:val="3"/>
  </w:num>
  <w:num w:numId="87" w16cid:durableId="1511989723">
    <w:abstractNumId w:val="45"/>
  </w:num>
  <w:num w:numId="88" w16cid:durableId="578952541">
    <w:abstractNumId w:val="48"/>
  </w:num>
  <w:num w:numId="89" w16cid:durableId="815219732">
    <w:abstractNumId w:val="17"/>
  </w:num>
  <w:num w:numId="90" w16cid:durableId="145783813">
    <w:abstractNumId w:val="24"/>
  </w:num>
  <w:num w:numId="91" w16cid:durableId="343283670">
    <w:abstractNumId w:val="70"/>
  </w:num>
  <w:num w:numId="92" w16cid:durableId="355733221">
    <w:abstractNumId w:val="43"/>
  </w:num>
  <w:num w:numId="93" w16cid:durableId="705642687">
    <w:abstractNumId w:val="15"/>
  </w:num>
  <w:num w:numId="94" w16cid:durableId="1424644181">
    <w:abstractNumId w:val="30"/>
  </w:num>
  <w:num w:numId="95" w16cid:durableId="1862433153">
    <w:abstractNumId w:val="28"/>
  </w:num>
  <w:num w:numId="96" w16cid:durableId="1192913319">
    <w:abstractNumId w:val="84"/>
  </w:num>
  <w:num w:numId="97" w16cid:durableId="463501086">
    <w:abstractNumId w:val="19"/>
  </w:num>
  <w:num w:numId="98" w16cid:durableId="1099370950">
    <w:abstractNumId w:val="7"/>
  </w:num>
  <w:num w:numId="99" w16cid:durableId="1127311763">
    <w:abstractNumId w:val="93"/>
  </w:num>
  <w:num w:numId="100" w16cid:durableId="139343966">
    <w:abstractNumId w:val="40"/>
  </w:num>
  <w:num w:numId="101" w16cid:durableId="2008706933">
    <w:abstractNumId w:val="47"/>
  </w:num>
  <w:num w:numId="102" w16cid:durableId="829055884">
    <w:abstractNumId w:val="67"/>
  </w:num>
  <w:num w:numId="103" w16cid:durableId="665013011">
    <w:abstractNumId w:val="51"/>
  </w:num>
  <w:num w:numId="104" w16cid:durableId="573903638">
    <w:abstractNumId w:val="42"/>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2E8"/>
    <w:rsid w:val="000007E4"/>
    <w:rsid w:val="00002D7F"/>
    <w:rsid w:val="00004A64"/>
    <w:rsid w:val="000078F6"/>
    <w:rsid w:val="00012789"/>
    <w:rsid w:val="00015620"/>
    <w:rsid w:val="00017047"/>
    <w:rsid w:val="000242BF"/>
    <w:rsid w:val="00024C5A"/>
    <w:rsid w:val="0002506B"/>
    <w:rsid w:val="0004059F"/>
    <w:rsid w:val="000450C7"/>
    <w:rsid w:val="000543BB"/>
    <w:rsid w:val="000554D1"/>
    <w:rsid w:val="00060617"/>
    <w:rsid w:val="00063C8D"/>
    <w:rsid w:val="00064840"/>
    <w:rsid w:val="000662BA"/>
    <w:rsid w:val="00074020"/>
    <w:rsid w:val="00077C35"/>
    <w:rsid w:val="00080E17"/>
    <w:rsid w:val="0008398E"/>
    <w:rsid w:val="00084044"/>
    <w:rsid w:val="00084574"/>
    <w:rsid w:val="00085BC9"/>
    <w:rsid w:val="00086068"/>
    <w:rsid w:val="0009530C"/>
    <w:rsid w:val="00096C2E"/>
    <w:rsid w:val="00097739"/>
    <w:rsid w:val="0009782C"/>
    <w:rsid w:val="00097843"/>
    <w:rsid w:val="000A0F76"/>
    <w:rsid w:val="000A1FB3"/>
    <w:rsid w:val="000A6D44"/>
    <w:rsid w:val="000A6FFC"/>
    <w:rsid w:val="000B77E6"/>
    <w:rsid w:val="000C3EEA"/>
    <w:rsid w:val="000C6E05"/>
    <w:rsid w:val="000D2AE5"/>
    <w:rsid w:val="000D7536"/>
    <w:rsid w:val="000E0ED2"/>
    <w:rsid w:val="000E2D86"/>
    <w:rsid w:val="000E3F6C"/>
    <w:rsid w:val="000E4DFD"/>
    <w:rsid w:val="000F7555"/>
    <w:rsid w:val="00102486"/>
    <w:rsid w:val="0010308C"/>
    <w:rsid w:val="00111433"/>
    <w:rsid w:val="001127D0"/>
    <w:rsid w:val="001129CC"/>
    <w:rsid w:val="00115A33"/>
    <w:rsid w:val="001201E0"/>
    <w:rsid w:val="0012412B"/>
    <w:rsid w:val="001241FC"/>
    <w:rsid w:val="001302DB"/>
    <w:rsid w:val="001405CB"/>
    <w:rsid w:val="00141991"/>
    <w:rsid w:val="00144428"/>
    <w:rsid w:val="001448DA"/>
    <w:rsid w:val="001454FF"/>
    <w:rsid w:val="00147BBC"/>
    <w:rsid w:val="00150B08"/>
    <w:rsid w:val="001519B1"/>
    <w:rsid w:val="001522E8"/>
    <w:rsid w:val="00152DF6"/>
    <w:rsid w:val="00154B1A"/>
    <w:rsid w:val="0015541A"/>
    <w:rsid w:val="00160E00"/>
    <w:rsid w:val="00165DC1"/>
    <w:rsid w:val="00170465"/>
    <w:rsid w:val="0017148B"/>
    <w:rsid w:val="00174123"/>
    <w:rsid w:val="00177A87"/>
    <w:rsid w:val="00180E82"/>
    <w:rsid w:val="00187175"/>
    <w:rsid w:val="00187998"/>
    <w:rsid w:val="0019382A"/>
    <w:rsid w:val="00193E92"/>
    <w:rsid w:val="001944BE"/>
    <w:rsid w:val="00195047"/>
    <w:rsid w:val="001961D1"/>
    <w:rsid w:val="001977A8"/>
    <w:rsid w:val="001A0AA9"/>
    <w:rsid w:val="001A1E52"/>
    <w:rsid w:val="001A53B8"/>
    <w:rsid w:val="001B01F8"/>
    <w:rsid w:val="001B0AC1"/>
    <w:rsid w:val="001B0D1E"/>
    <w:rsid w:val="001B1683"/>
    <w:rsid w:val="001B1EEF"/>
    <w:rsid w:val="001B200F"/>
    <w:rsid w:val="001B3503"/>
    <w:rsid w:val="001B741E"/>
    <w:rsid w:val="001C0C9B"/>
    <w:rsid w:val="001C4F62"/>
    <w:rsid w:val="001D0465"/>
    <w:rsid w:val="001D15EA"/>
    <w:rsid w:val="001D225F"/>
    <w:rsid w:val="001D6D6F"/>
    <w:rsid w:val="001D6DC6"/>
    <w:rsid w:val="001E0733"/>
    <w:rsid w:val="001E1414"/>
    <w:rsid w:val="001F02B3"/>
    <w:rsid w:val="001F1281"/>
    <w:rsid w:val="001F1865"/>
    <w:rsid w:val="001F64DF"/>
    <w:rsid w:val="00200265"/>
    <w:rsid w:val="0020571D"/>
    <w:rsid w:val="00205805"/>
    <w:rsid w:val="002111CA"/>
    <w:rsid w:val="002139AD"/>
    <w:rsid w:val="0022007B"/>
    <w:rsid w:val="00222564"/>
    <w:rsid w:val="00222E78"/>
    <w:rsid w:val="00226349"/>
    <w:rsid w:val="0022687E"/>
    <w:rsid w:val="002305F2"/>
    <w:rsid w:val="00232BB6"/>
    <w:rsid w:val="00234472"/>
    <w:rsid w:val="00235E87"/>
    <w:rsid w:val="00242BA7"/>
    <w:rsid w:val="00243CFD"/>
    <w:rsid w:val="00244F7C"/>
    <w:rsid w:val="0024501F"/>
    <w:rsid w:val="0024772C"/>
    <w:rsid w:val="00251621"/>
    <w:rsid w:val="00256C9A"/>
    <w:rsid w:val="00257130"/>
    <w:rsid w:val="0026491C"/>
    <w:rsid w:val="00265A38"/>
    <w:rsid w:val="00266F45"/>
    <w:rsid w:val="00270A81"/>
    <w:rsid w:val="002716F1"/>
    <w:rsid w:val="00272F35"/>
    <w:rsid w:val="002822DF"/>
    <w:rsid w:val="0028343D"/>
    <w:rsid w:val="00285045"/>
    <w:rsid w:val="00287EA1"/>
    <w:rsid w:val="002903EB"/>
    <w:rsid w:val="0029064A"/>
    <w:rsid w:val="00292F47"/>
    <w:rsid w:val="00292FD4"/>
    <w:rsid w:val="00297609"/>
    <w:rsid w:val="002A37EE"/>
    <w:rsid w:val="002A3E79"/>
    <w:rsid w:val="002A74E8"/>
    <w:rsid w:val="002B0919"/>
    <w:rsid w:val="002B1301"/>
    <w:rsid w:val="002B44B4"/>
    <w:rsid w:val="002B5F51"/>
    <w:rsid w:val="002B7371"/>
    <w:rsid w:val="002C1657"/>
    <w:rsid w:val="002C16F3"/>
    <w:rsid w:val="002E0EC3"/>
    <w:rsid w:val="002E180F"/>
    <w:rsid w:val="002E1A98"/>
    <w:rsid w:val="002E3F1C"/>
    <w:rsid w:val="002E64EF"/>
    <w:rsid w:val="002F10D2"/>
    <w:rsid w:val="002F1E94"/>
    <w:rsid w:val="002F2744"/>
    <w:rsid w:val="002F2C8F"/>
    <w:rsid w:val="002F323B"/>
    <w:rsid w:val="002F36CC"/>
    <w:rsid w:val="002F6C58"/>
    <w:rsid w:val="002F74A5"/>
    <w:rsid w:val="002F75C2"/>
    <w:rsid w:val="00300740"/>
    <w:rsid w:val="0030115D"/>
    <w:rsid w:val="003027AF"/>
    <w:rsid w:val="00304304"/>
    <w:rsid w:val="00307639"/>
    <w:rsid w:val="00307AC9"/>
    <w:rsid w:val="003125D6"/>
    <w:rsid w:val="00314959"/>
    <w:rsid w:val="00317A37"/>
    <w:rsid w:val="003221B1"/>
    <w:rsid w:val="00322A42"/>
    <w:rsid w:val="0032528F"/>
    <w:rsid w:val="003269E8"/>
    <w:rsid w:val="00327BFA"/>
    <w:rsid w:val="00331E57"/>
    <w:rsid w:val="0033213E"/>
    <w:rsid w:val="00334BC7"/>
    <w:rsid w:val="003350FC"/>
    <w:rsid w:val="003352FC"/>
    <w:rsid w:val="00337164"/>
    <w:rsid w:val="003371E3"/>
    <w:rsid w:val="003420C5"/>
    <w:rsid w:val="00342E13"/>
    <w:rsid w:val="00345404"/>
    <w:rsid w:val="003538ED"/>
    <w:rsid w:val="003635C7"/>
    <w:rsid w:val="00370D57"/>
    <w:rsid w:val="00373DDD"/>
    <w:rsid w:val="00376C84"/>
    <w:rsid w:val="00377949"/>
    <w:rsid w:val="00377C2D"/>
    <w:rsid w:val="0038121E"/>
    <w:rsid w:val="003813C2"/>
    <w:rsid w:val="00383A4C"/>
    <w:rsid w:val="003851EA"/>
    <w:rsid w:val="00385C45"/>
    <w:rsid w:val="003932F3"/>
    <w:rsid w:val="00397622"/>
    <w:rsid w:val="003A52B7"/>
    <w:rsid w:val="003A5A9F"/>
    <w:rsid w:val="003A5B51"/>
    <w:rsid w:val="003B105B"/>
    <w:rsid w:val="003B286A"/>
    <w:rsid w:val="003B3016"/>
    <w:rsid w:val="003B416A"/>
    <w:rsid w:val="003B5440"/>
    <w:rsid w:val="003B5C3C"/>
    <w:rsid w:val="003B6D3A"/>
    <w:rsid w:val="003D10DE"/>
    <w:rsid w:val="003D1E34"/>
    <w:rsid w:val="003D4AFC"/>
    <w:rsid w:val="003D54D9"/>
    <w:rsid w:val="003D7D91"/>
    <w:rsid w:val="003E6949"/>
    <w:rsid w:val="003E7D2A"/>
    <w:rsid w:val="003F3C0B"/>
    <w:rsid w:val="003F3EB0"/>
    <w:rsid w:val="003F7A59"/>
    <w:rsid w:val="00400427"/>
    <w:rsid w:val="00401CE1"/>
    <w:rsid w:val="00402791"/>
    <w:rsid w:val="00404CD8"/>
    <w:rsid w:val="0040592F"/>
    <w:rsid w:val="0040649A"/>
    <w:rsid w:val="0040799F"/>
    <w:rsid w:val="004113DD"/>
    <w:rsid w:val="00415AEF"/>
    <w:rsid w:val="00416118"/>
    <w:rsid w:val="004208F1"/>
    <w:rsid w:val="00420A08"/>
    <w:rsid w:val="004227B1"/>
    <w:rsid w:val="004236A0"/>
    <w:rsid w:val="0042401E"/>
    <w:rsid w:val="004243DE"/>
    <w:rsid w:val="00430F4D"/>
    <w:rsid w:val="00435963"/>
    <w:rsid w:val="00436DF8"/>
    <w:rsid w:val="004373FA"/>
    <w:rsid w:val="00437EF1"/>
    <w:rsid w:val="00442E2A"/>
    <w:rsid w:val="00443F82"/>
    <w:rsid w:val="00446637"/>
    <w:rsid w:val="00446E40"/>
    <w:rsid w:val="0044763D"/>
    <w:rsid w:val="004512C2"/>
    <w:rsid w:val="00452E17"/>
    <w:rsid w:val="00455755"/>
    <w:rsid w:val="00457017"/>
    <w:rsid w:val="004572F8"/>
    <w:rsid w:val="00457FB0"/>
    <w:rsid w:val="00462B56"/>
    <w:rsid w:val="0046331C"/>
    <w:rsid w:val="00463905"/>
    <w:rsid w:val="004643C7"/>
    <w:rsid w:val="0046462D"/>
    <w:rsid w:val="00465E5D"/>
    <w:rsid w:val="0047081A"/>
    <w:rsid w:val="00471F19"/>
    <w:rsid w:val="004738D1"/>
    <w:rsid w:val="00476D27"/>
    <w:rsid w:val="004774D8"/>
    <w:rsid w:val="004805A3"/>
    <w:rsid w:val="00481211"/>
    <w:rsid w:val="004812A9"/>
    <w:rsid w:val="00481439"/>
    <w:rsid w:val="00482706"/>
    <w:rsid w:val="004855D2"/>
    <w:rsid w:val="004914F9"/>
    <w:rsid w:val="00494242"/>
    <w:rsid w:val="004950F1"/>
    <w:rsid w:val="00496B3F"/>
    <w:rsid w:val="00497CBF"/>
    <w:rsid w:val="004A11C3"/>
    <w:rsid w:val="004A5AFA"/>
    <w:rsid w:val="004B07FA"/>
    <w:rsid w:val="004B0FCA"/>
    <w:rsid w:val="004B2D97"/>
    <w:rsid w:val="004B4124"/>
    <w:rsid w:val="004B4C92"/>
    <w:rsid w:val="004B4E9C"/>
    <w:rsid w:val="004B5067"/>
    <w:rsid w:val="004B672E"/>
    <w:rsid w:val="004B70CD"/>
    <w:rsid w:val="004C7FF5"/>
    <w:rsid w:val="004D1A97"/>
    <w:rsid w:val="004D2C75"/>
    <w:rsid w:val="004D2DB7"/>
    <w:rsid w:val="004D3FB5"/>
    <w:rsid w:val="004D4F94"/>
    <w:rsid w:val="004D7367"/>
    <w:rsid w:val="004E2A98"/>
    <w:rsid w:val="004E2F27"/>
    <w:rsid w:val="004E3A44"/>
    <w:rsid w:val="004E53A1"/>
    <w:rsid w:val="004E63E6"/>
    <w:rsid w:val="004E6929"/>
    <w:rsid w:val="004F0351"/>
    <w:rsid w:val="004F5760"/>
    <w:rsid w:val="004F58E4"/>
    <w:rsid w:val="004F6C88"/>
    <w:rsid w:val="004F7125"/>
    <w:rsid w:val="004F7D5A"/>
    <w:rsid w:val="005024E3"/>
    <w:rsid w:val="005046B0"/>
    <w:rsid w:val="00515261"/>
    <w:rsid w:val="00516EFE"/>
    <w:rsid w:val="005178C2"/>
    <w:rsid w:val="00517955"/>
    <w:rsid w:val="00521A12"/>
    <w:rsid w:val="005223CB"/>
    <w:rsid w:val="00524843"/>
    <w:rsid w:val="00525AE6"/>
    <w:rsid w:val="0053191A"/>
    <w:rsid w:val="005341A4"/>
    <w:rsid w:val="00535D7C"/>
    <w:rsid w:val="0054407A"/>
    <w:rsid w:val="005449CB"/>
    <w:rsid w:val="00556A27"/>
    <w:rsid w:val="00563B0E"/>
    <w:rsid w:val="005651B8"/>
    <w:rsid w:val="00566B5D"/>
    <w:rsid w:val="00566E48"/>
    <w:rsid w:val="00567317"/>
    <w:rsid w:val="0057278B"/>
    <w:rsid w:val="00573B0F"/>
    <w:rsid w:val="00573B53"/>
    <w:rsid w:val="00574CA8"/>
    <w:rsid w:val="005752BC"/>
    <w:rsid w:val="005753EE"/>
    <w:rsid w:val="00584F74"/>
    <w:rsid w:val="00585CA2"/>
    <w:rsid w:val="00585F72"/>
    <w:rsid w:val="00587A2E"/>
    <w:rsid w:val="00592383"/>
    <w:rsid w:val="005A5A62"/>
    <w:rsid w:val="005A6C25"/>
    <w:rsid w:val="005B090E"/>
    <w:rsid w:val="005B240F"/>
    <w:rsid w:val="005B3CC1"/>
    <w:rsid w:val="005B774C"/>
    <w:rsid w:val="005C0991"/>
    <w:rsid w:val="005C18DF"/>
    <w:rsid w:val="005C2283"/>
    <w:rsid w:val="005C4463"/>
    <w:rsid w:val="005C5A25"/>
    <w:rsid w:val="005C7749"/>
    <w:rsid w:val="005C7C68"/>
    <w:rsid w:val="005D01DE"/>
    <w:rsid w:val="005D0364"/>
    <w:rsid w:val="005D43A9"/>
    <w:rsid w:val="005D5D82"/>
    <w:rsid w:val="005D77A2"/>
    <w:rsid w:val="005E0172"/>
    <w:rsid w:val="005E2D9B"/>
    <w:rsid w:val="005E3177"/>
    <w:rsid w:val="005E3F7D"/>
    <w:rsid w:val="005E6CD7"/>
    <w:rsid w:val="005F13ED"/>
    <w:rsid w:val="005F1874"/>
    <w:rsid w:val="005F3909"/>
    <w:rsid w:val="005F77BC"/>
    <w:rsid w:val="00601DDE"/>
    <w:rsid w:val="00602C70"/>
    <w:rsid w:val="00602ED1"/>
    <w:rsid w:val="00606B09"/>
    <w:rsid w:val="00613714"/>
    <w:rsid w:val="00613B3D"/>
    <w:rsid w:val="00614173"/>
    <w:rsid w:val="00617E7F"/>
    <w:rsid w:val="0062416E"/>
    <w:rsid w:val="00626B68"/>
    <w:rsid w:val="00627EE8"/>
    <w:rsid w:val="006301CE"/>
    <w:rsid w:val="00631751"/>
    <w:rsid w:val="006335FF"/>
    <w:rsid w:val="00635453"/>
    <w:rsid w:val="00637ECA"/>
    <w:rsid w:val="00642FF6"/>
    <w:rsid w:val="00644235"/>
    <w:rsid w:val="00644F0B"/>
    <w:rsid w:val="00646164"/>
    <w:rsid w:val="0064648E"/>
    <w:rsid w:val="006473E8"/>
    <w:rsid w:val="0065180B"/>
    <w:rsid w:val="00652EED"/>
    <w:rsid w:val="00653601"/>
    <w:rsid w:val="00653D43"/>
    <w:rsid w:val="00655F0F"/>
    <w:rsid w:val="00662762"/>
    <w:rsid w:val="006649A6"/>
    <w:rsid w:val="0066637E"/>
    <w:rsid w:val="0067134E"/>
    <w:rsid w:val="00671EF3"/>
    <w:rsid w:val="006723B5"/>
    <w:rsid w:val="006760B3"/>
    <w:rsid w:val="006829ED"/>
    <w:rsid w:val="006839FA"/>
    <w:rsid w:val="0068469C"/>
    <w:rsid w:val="00685600"/>
    <w:rsid w:val="00685A3D"/>
    <w:rsid w:val="00691BC3"/>
    <w:rsid w:val="006924B6"/>
    <w:rsid w:val="00692DD1"/>
    <w:rsid w:val="00694C79"/>
    <w:rsid w:val="00695403"/>
    <w:rsid w:val="00695A6A"/>
    <w:rsid w:val="00696B2C"/>
    <w:rsid w:val="00696B98"/>
    <w:rsid w:val="006A1B94"/>
    <w:rsid w:val="006A2886"/>
    <w:rsid w:val="006A2B18"/>
    <w:rsid w:val="006A42B2"/>
    <w:rsid w:val="006A7F4E"/>
    <w:rsid w:val="006B38A0"/>
    <w:rsid w:val="006B45A5"/>
    <w:rsid w:val="006B6C38"/>
    <w:rsid w:val="006C0471"/>
    <w:rsid w:val="006C2D98"/>
    <w:rsid w:val="006C6F67"/>
    <w:rsid w:val="006C7584"/>
    <w:rsid w:val="006D120B"/>
    <w:rsid w:val="006D2A14"/>
    <w:rsid w:val="006D3995"/>
    <w:rsid w:val="006D3E93"/>
    <w:rsid w:val="006D4307"/>
    <w:rsid w:val="006D472A"/>
    <w:rsid w:val="006D56EC"/>
    <w:rsid w:val="006D5C39"/>
    <w:rsid w:val="006E27DE"/>
    <w:rsid w:val="006E4543"/>
    <w:rsid w:val="006E54DC"/>
    <w:rsid w:val="006E63C2"/>
    <w:rsid w:val="006F0D1F"/>
    <w:rsid w:val="006F11C9"/>
    <w:rsid w:val="006F35C1"/>
    <w:rsid w:val="006F52C5"/>
    <w:rsid w:val="006F59C0"/>
    <w:rsid w:val="006F7349"/>
    <w:rsid w:val="006F7D7E"/>
    <w:rsid w:val="007008A5"/>
    <w:rsid w:val="007038A1"/>
    <w:rsid w:val="00704119"/>
    <w:rsid w:val="00704F05"/>
    <w:rsid w:val="00711676"/>
    <w:rsid w:val="00712282"/>
    <w:rsid w:val="00713480"/>
    <w:rsid w:val="00713C70"/>
    <w:rsid w:val="00720720"/>
    <w:rsid w:val="00727AB8"/>
    <w:rsid w:val="007305DE"/>
    <w:rsid w:val="00730EE7"/>
    <w:rsid w:val="00732BAD"/>
    <w:rsid w:val="0073468C"/>
    <w:rsid w:val="00737940"/>
    <w:rsid w:val="00742675"/>
    <w:rsid w:val="0074437E"/>
    <w:rsid w:val="007445A2"/>
    <w:rsid w:val="00750299"/>
    <w:rsid w:val="007520DF"/>
    <w:rsid w:val="00764B7E"/>
    <w:rsid w:val="00764BE5"/>
    <w:rsid w:val="0076514F"/>
    <w:rsid w:val="0078634F"/>
    <w:rsid w:val="00793276"/>
    <w:rsid w:val="00793707"/>
    <w:rsid w:val="007948F6"/>
    <w:rsid w:val="00797EFF"/>
    <w:rsid w:val="007A47FA"/>
    <w:rsid w:val="007A4A9C"/>
    <w:rsid w:val="007A6199"/>
    <w:rsid w:val="007B04FD"/>
    <w:rsid w:val="007B183B"/>
    <w:rsid w:val="007B6615"/>
    <w:rsid w:val="007B6F76"/>
    <w:rsid w:val="007C1014"/>
    <w:rsid w:val="007C1E56"/>
    <w:rsid w:val="007C56D3"/>
    <w:rsid w:val="007C7758"/>
    <w:rsid w:val="007D0951"/>
    <w:rsid w:val="007D5F42"/>
    <w:rsid w:val="007E051E"/>
    <w:rsid w:val="007E2A5E"/>
    <w:rsid w:val="007E39EA"/>
    <w:rsid w:val="007F06A1"/>
    <w:rsid w:val="008020AF"/>
    <w:rsid w:val="00803179"/>
    <w:rsid w:val="00804FDA"/>
    <w:rsid w:val="0080756A"/>
    <w:rsid w:val="00817F9F"/>
    <w:rsid w:val="00820367"/>
    <w:rsid w:val="00821F6A"/>
    <w:rsid w:val="00824CB6"/>
    <w:rsid w:val="0082654D"/>
    <w:rsid w:val="00831354"/>
    <w:rsid w:val="00833784"/>
    <w:rsid w:val="008402F1"/>
    <w:rsid w:val="00843B1B"/>
    <w:rsid w:val="008455CC"/>
    <w:rsid w:val="008479AC"/>
    <w:rsid w:val="00855352"/>
    <w:rsid w:val="00862455"/>
    <w:rsid w:val="00866215"/>
    <w:rsid w:val="00866E1B"/>
    <w:rsid w:val="00871C06"/>
    <w:rsid w:val="00873BC0"/>
    <w:rsid w:val="00874267"/>
    <w:rsid w:val="008744A7"/>
    <w:rsid w:val="00875FAD"/>
    <w:rsid w:val="00876B00"/>
    <w:rsid w:val="008808DA"/>
    <w:rsid w:val="00884A78"/>
    <w:rsid w:val="00885C91"/>
    <w:rsid w:val="008932D6"/>
    <w:rsid w:val="0089371E"/>
    <w:rsid w:val="008963E0"/>
    <w:rsid w:val="00896D7F"/>
    <w:rsid w:val="008A07E6"/>
    <w:rsid w:val="008A2E83"/>
    <w:rsid w:val="008A3D82"/>
    <w:rsid w:val="008A4CB8"/>
    <w:rsid w:val="008B163C"/>
    <w:rsid w:val="008B36B3"/>
    <w:rsid w:val="008B696F"/>
    <w:rsid w:val="008B6BAA"/>
    <w:rsid w:val="008B70E2"/>
    <w:rsid w:val="008C266E"/>
    <w:rsid w:val="008C2B89"/>
    <w:rsid w:val="008C41CE"/>
    <w:rsid w:val="008C42FD"/>
    <w:rsid w:val="008D4842"/>
    <w:rsid w:val="008D619D"/>
    <w:rsid w:val="008D7D7A"/>
    <w:rsid w:val="008E05FE"/>
    <w:rsid w:val="008E4C5F"/>
    <w:rsid w:val="008E53DB"/>
    <w:rsid w:val="008F4AB1"/>
    <w:rsid w:val="008F4E1C"/>
    <w:rsid w:val="008F50E1"/>
    <w:rsid w:val="008F5A9D"/>
    <w:rsid w:val="008F5D1A"/>
    <w:rsid w:val="008F6307"/>
    <w:rsid w:val="00904E18"/>
    <w:rsid w:val="009054FB"/>
    <w:rsid w:val="0090611C"/>
    <w:rsid w:val="00914BCA"/>
    <w:rsid w:val="009174BD"/>
    <w:rsid w:val="00920A33"/>
    <w:rsid w:val="00922E95"/>
    <w:rsid w:val="0092327F"/>
    <w:rsid w:val="00923B8F"/>
    <w:rsid w:val="00925FBF"/>
    <w:rsid w:val="00926734"/>
    <w:rsid w:val="00926C12"/>
    <w:rsid w:val="00930F3D"/>
    <w:rsid w:val="0093115A"/>
    <w:rsid w:val="00932013"/>
    <w:rsid w:val="00932274"/>
    <w:rsid w:val="00936A90"/>
    <w:rsid w:val="00937F4F"/>
    <w:rsid w:val="00941235"/>
    <w:rsid w:val="00942834"/>
    <w:rsid w:val="00943E28"/>
    <w:rsid w:val="00944609"/>
    <w:rsid w:val="00951C63"/>
    <w:rsid w:val="00953498"/>
    <w:rsid w:val="00957E26"/>
    <w:rsid w:val="0096275C"/>
    <w:rsid w:val="009640C3"/>
    <w:rsid w:val="00964798"/>
    <w:rsid w:val="0096498E"/>
    <w:rsid w:val="00966C88"/>
    <w:rsid w:val="00967CCB"/>
    <w:rsid w:val="00970940"/>
    <w:rsid w:val="00971EED"/>
    <w:rsid w:val="0097524A"/>
    <w:rsid w:val="00975372"/>
    <w:rsid w:val="0097600C"/>
    <w:rsid w:val="00977C4F"/>
    <w:rsid w:val="00984A9D"/>
    <w:rsid w:val="00986CD8"/>
    <w:rsid w:val="00986D82"/>
    <w:rsid w:val="00990D71"/>
    <w:rsid w:val="0099431D"/>
    <w:rsid w:val="00994CBD"/>
    <w:rsid w:val="009958C0"/>
    <w:rsid w:val="009964DD"/>
    <w:rsid w:val="009A0931"/>
    <w:rsid w:val="009A278A"/>
    <w:rsid w:val="009A2947"/>
    <w:rsid w:val="009A3045"/>
    <w:rsid w:val="009B06A9"/>
    <w:rsid w:val="009B0878"/>
    <w:rsid w:val="009B2F7A"/>
    <w:rsid w:val="009B4299"/>
    <w:rsid w:val="009B432A"/>
    <w:rsid w:val="009B4DE8"/>
    <w:rsid w:val="009B7A4F"/>
    <w:rsid w:val="009C0D9C"/>
    <w:rsid w:val="009C240E"/>
    <w:rsid w:val="009C2E08"/>
    <w:rsid w:val="009C3B2D"/>
    <w:rsid w:val="009C4359"/>
    <w:rsid w:val="009C5DC4"/>
    <w:rsid w:val="009D094F"/>
    <w:rsid w:val="009D2D40"/>
    <w:rsid w:val="009D48B8"/>
    <w:rsid w:val="009D6FCB"/>
    <w:rsid w:val="009E54FE"/>
    <w:rsid w:val="009F5744"/>
    <w:rsid w:val="00A01175"/>
    <w:rsid w:val="00A012BE"/>
    <w:rsid w:val="00A01DB9"/>
    <w:rsid w:val="00A036F0"/>
    <w:rsid w:val="00A05531"/>
    <w:rsid w:val="00A17A8A"/>
    <w:rsid w:val="00A24B0E"/>
    <w:rsid w:val="00A2610C"/>
    <w:rsid w:val="00A34CB0"/>
    <w:rsid w:val="00A40AF9"/>
    <w:rsid w:val="00A43762"/>
    <w:rsid w:val="00A44F75"/>
    <w:rsid w:val="00A47160"/>
    <w:rsid w:val="00A511AA"/>
    <w:rsid w:val="00A570CD"/>
    <w:rsid w:val="00A571A4"/>
    <w:rsid w:val="00A633AC"/>
    <w:rsid w:val="00A656AA"/>
    <w:rsid w:val="00A7195A"/>
    <w:rsid w:val="00A7420B"/>
    <w:rsid w:val="00A7422F"/>
    <w:rsid w:val="00A765C2"/>
    <w:rsid w:val="00A87724"/>
    <w:rsid w:val="00A95160"/>
    <w:rsid w:val="00A9576D"/>
    <w:rsid w:val="00AA3A4E"/>
    <w:rsid w:val="00AA7864"/>
    <w:rsid w:val="00AB2BFD"/>
    <w:rsid w:val="00AB666F"/>
    <w:rsid w:val="00AB7431"/>
    <w:rsid w:val="00AC2849"/>
    <w:rsid w:val="00AC67EB"/>
    <w:rsid w:val="00AC6E40"/>
    <w:rsid w:val="00AD02F9"/>
    <w:rsid w:val="00AD37E2"/>
    <w:rsid w:val="00AD4D33"/>
    <w:rsid w:val="00AD6226"/>
    <w:rsid w:val="00AD6DA4"/>
    <w:rsid w:val="00AD7EF1"/>
    <w:rsid w:val="00AE68CF"/>
    <w:rsid w:val="00AE69FF"/>
    <w:rsid w:val="00AE76D2"/>
    <w:rsid w:val="00AF4E36"/>
    <w:rsid w:val="00AF5389"/>
    <w:rsid w:val="00B03ACA"/>
    <w:rsid w:val="00B05014"/>
    <w:rsid w:val="00B06DA3"/>
    <w:rsid w:val="00B12875"/>
    <w:rsid w:val="00B13306"/>
    <w:rsid w:val="00B263A8"/>
    <w:rsid w:val="00B27315"/>
    <w:rsid w:val="00B3037D"/>
    <w:rsid w:val="00B3059C"/>
    <w:rsid w:val="00B32BED"/>
    <w:rsid w:val="00B33B8B"/>
    <w:rsid w:val="00B358EF"/>
    <w:rsid w:val="00B415BF"/>
    <w:rsid w:val="00B41BB0"/>
    <w:rsid w:val="00B42A54"/>
    <w:rsid w:val="00B57F4D"/>
    <w:rsid w:val="00B60736"/>
    <w:rsid w:val="00B61954"/>
    <w:rsid w:val="00B625E0"/>
    <w:rsid w:val="00B66870"/>
    <w:rsid w:val="00B67BDD"/>
    <w:rsid w:val="00B74530"/>
    <w:rsid w:val="00B74616"/>
    <w:rsid w:val="00B751F0"/>
    <w:rsid w:val="00B75AC9"/>
    <w:rsid w:val="00B80579"/>
    <w:rsid w:val="00B82805"/>
    <w:rsid w:val="00B904ED"/>
    <w:rsid w:val="00B9388E"/>
    <w:rsid w:val="00BA0341"/>
    <w:rsid w:val="00BA30F4"/>
    <w:rsid w:val="00BA3D28"/>
    <w:rsid w:val="00BA555C"/>
    <w:rsid w:val="00BA7A97"/>
    <w:rsid w:val="00BB007B"/>
    <w:rsid w:val="00BB0672"/>
    <w:rsid w:val="00BB1D4C"/>
    <w:rsid w:val="00BB204A"/>
    <w:rsid w:val="00BB550E"/>
    <w:rsid w:val="00BB5D44"/>
    <w:rsid w:val="00BB66F4"/>
    <w:rsid w:val="00BB74B4"/>
    <w:rsid w:val="00BC08DC"/>
    <w:rsid w:val="00BC6B15"/>
    <w:rsid w:val="00BD04F3"/>
    <w:rsid w:val="00BD61D8"/>
    <w:rsid w:val="00BE0904"/>
    <w:rsid w:val="00BE1742"/>
    <w:rsid w:val="00BE41D7"/>
    <w:rsid w:val="00BE6C1E"/>
    <w:rsid w:val="00BE7988"/>
    <w:rsid w:val="00BF178F"/>
    <w:rsid w:val="00BF27C3"/>
    <w:rsid w:val="00BF5218"/>
    <w:rsid w:val="00BF709A"/>
    <w:rsid w:val="00C00707"/>
    <w:rsid w:val="00C03CA1"/>
    <w:rsid w:val="00C0432C"/>
    <w:rsid w:val="00C0440B"/>
    <w:rsid w:val="00C223D7"/>
    <w:rsid w:val="00C23411"/>
    <w:rsid w:val="00C241B7"/>
    <w:rsid w:val="00C26CB9"/>
    <w:rsid w:val="00C301EE"/>
    <w:rsid w:val="00C30869"/>
    <w:rsid w:val="00C3135F"/>
    <w:rsid w:val="00C31425"/>
    <w:rsid w:val="00C3319D"/>
    <w:rsid w:val="00C40072"/>
    <w:rsid w:val="00C410C8"/>
    <w:rsid w:val="00C425DA"/>
    <w:rsid w:val="00C427C2"/>
    <w:rsid w:val="00C477C0"/>
    <w:rsid w:val="00C5084B"/>
    <w:rsid w:val="00C52650"/>
    <w:rsid w:val="00C530B4"/>
    <w:rsid w:val="00C531B9"/>
    <w:rsid w:val="00C56DD8"/>
    <w:rsid w:val="00C56E5B"/>
    <w:rsid w:val="00C6078B"/>
    <w:rsid w:val="00C60D32"/>
    <w:rsid w:val="00C61DAA"/>
    <w:rsid w:val="00C63B48"/>
    <w:rsid w:val="00C71059"/>
    <w:rsid w:val="00C7502C"/>
    <w:rsid w:val="00C76277"/>
    <w:rsid w:val="00C76A5E"/>
    <w:rsid w:val="00C770AD"/>
    <w:rsid w:val="00C80EC5"/>
    <w:rsid w:val="00C8545C"/>
    <w:rsid w:val="00CA16A2"/>
    <w:rsid w:val="00CA5015"/>
    <w:rsid w:val="00CA5AA9"/>
    <w:rsid w:val="00CB19D6"/>
    <w:rsid w:val="00CB5AB9"/>
    <w:rsid w:val="00CB646B"/>
    <w:rsid w:val="00CB6864"/>
    <w:rsid w:val="00CC006E"/>
    <w:rsid w:val="00CC1CB4"/>
    <w:rsid w:val="00CC4F0B"/>
    <w:rsid w:val="00CC590E"/>
    <w:rsid w:val="00CD14D0"/>
    <w:rsid w:val="00CD20BF"/>
    <w:rsid w:val="00CD55B4"/>
    <w:rsid w:val="00CD5E0C"/>
    <w:rsid w:val="00CE5511"/>
    <w:rsid w:val="00CE59E3"/>
    <w:rsid w:val="00CE5D3F"/>
    <w:rsid w:val="00CF14BF"/>
    <w:rsid w:val="00CF52D1"/>
    <w:rsid w:val="00CF674D"/>
    <w:rsid w:val="00CF7CEC"/>
    <w:rsid w:val="00D01C08"/>
    <w:rsid w:val="00D05943"/>
    <w:rsid w:val="00D1269B"/>
    <w:rsid w:val="00D12AFC"/>
    <w:rsid w:val="00D142D1"/>
    <w:rsid w:val="00D174A0"/>
    <w:rsid w:val="00D30157"/>
    <w:rsid w:val="00D32C4C"/>
    <w:rsid w:val="00D35962"/>
    <w:rsid w:val="00D36441"/>
    <w:rsid w:val="00D375BC"/>
    <w:rsid w:val="00D37A4B"/>
    <w:rsid w:val="00D406B5"/>
    <w:rsid w:val="00D420E2"/>
    <w:rsid w:val="00D43AAA"/>
    <w:rsid w:val="00D4735D"/>
    <w:rsid w:val="00D511E5"/>
    <w:rsid w:val="00D52ACC"/>
    <w:rsid w:val="00D61980"/>
    <w:rsid w:val="00D64A3B"/>
    <w:rsid w:val="00D6515A"/>
    <w:rsid w:val="00D6626F"/>
    <w:rsid w:val="00D7068B"/>
    <w:rsid w:val="00D72286"/>
    <w:rsid w:val="00D80260"/>
    <w:rsid w:val="00D811ED"/>
    <w:rsid w:val="00D83EA6"/>
    <w:rsid w:val="00D84DE7"/>
    <w:rsid w:val="00D92406"/>
    <w:rsid w:val="00D924ED"/>
    <w:rsid w:val="00D94248"/>
    <w:rsid w:val="00D94D1A"/>
    <w:rsid w:val="00D969F7"/>
    <w:rsid w:val="00D9710E"/>
    <w:rsid w:val="00DA0EE4"/>
    <w:rsid w:val="00DA14A2"/>
    <w:rsid w:val="00DA22FB"/>
    <w:rsid w:val="00DA3C58"/>
    <w:rsid w:val="00DA74C6"/>
    <w:rsid w:val="00DB193D"/>
    <w:rsid w:val="00DB24A8"/>
    <w:rsid w:val="00DB4361"/>
    <w:rsid w:val="00DB45DA"/>
    <w:rsid w:val="00DC168E"/>
    <w:rsid w:val="00DC1C32"/>
    <w:rsid w:val="00DC2AB5"/>
    <w:rsid w:val="00DC3A91"/>
    <w:rsid w:val="00DC5F84"/>
    <w:rsid w:val="00DD33AA"/>
    <w:rsid w:val="00DD3979"/>
    <w:rsid w:val="00DD60F1"/>
    <w:rsid w:val="00DD6387"/>
    <w:rsid w:val="00DD706E"/>
    <w:rsid w:val="00DD7182"/>
    <w:rsid w:val="00DD7230"/>
    <w:rsid w:val="00DE1E65"/>
    <w:rsid w:val="00DF4058"/>
    <w:rsid w:val="00DF51EE"/>
    <w:rsid w:val="00DF5C3A"/>
    <w:rsid w:val="00E05747"/>
    <w:rsid w:val="00E06D04"/>
    <w:rsid w:val="00E136BB"/>
    <w:rsid w:val="00E14FF8"/>
    <w:rsid w:val="00E15AAE"/>
    <w:rsid w:val="00E165BA"/>
    <w:rsid w:val="00E25771"/>
    <w:rsid w:val="00E27279"/>
    <w:rsid w:val="00E3002E"/>
    <w:rsid w:val="00E3016B"/>
    <w:rsid w:val="00E403B5"/>
    <w:rsid w:val="00E405A2"/>
    <w:rsid w:val="00E41D29"/>
    <w:rsid w:val="00E43622"/>
    <w:rsid w:val="00E44524"/>
    <w:rsid w:val="00E55F2F"/>
    <w:rsid w:val="00E566BB"/>
    <w:rsid w:val="00E613A1"/>
    <w:rsid w:val="00E639D8"/>
    <w:rsid w:val="00E64209"/>
    <w:rsid w:val="00E719DD"/>
    <w:rsid w:val="00E73B7C"/>
    <w:rsid w:val="00E74BC6"/>
    <w:rsid w:val="00E75652"/>
    <w:rsid w:val="00E81424"/>
    <w:rsid w:val="00E821C8"/>
    <w:rsid w:val="00E82409"/>
    <w:rsid w:val="00E8363D"/>
    <w:rsid w:val="00E84318"/>
    <w:rsid w:val="00E84BCD"/>
    <w:rsid w:val="00E873D0"/>
    <w:rsid w:val="00E87790"/>
    <w:rsid w:val="00E90DE8"/>
    <w:rsid w:val="00E95DAC"/>
    <w:rsid w:val="00E95DD5"/>
    <w:rsid w:val="00EA1E37"/>
    <w:rsid w:val="00EA236B"/>
    <w:rsid w:val="00EA296A"/>
    <w:rsid w:val="00EA3850"/>
    <w:rsid w:val="00EB0DB1"/>
    <w:rsid w:val="00EB6293"/>
    <w:rsid w:val="00EB64D8"/>
    <w:rsid w:val="00EC0085"/>
    <w:rsid w:val="00EC2775"/>
    <w:rsid w:val="00EC4617"/>
    <w:rsid w:val="00ED1FFC"/>
    <w:rsid w:val="00ED2A7F"/>
    <w:rsid w:val="00ED487D"/>
    <w:rsid w:val="00ED5C60"/>
    <w:rsid w:val="00EE1B82"/>
    <w:rsid w:val="00EE5CB4"/>
    <w:rsid w:val="00EE60FB"/>
    <w:rsid w:val="00EF30B0"/>
    <w:rsid w:val="00EF3F8D"/>
    <w:rsid w:val="00EF54B9"/>
    <w:rsid w:val="00F00F6F"/>
    <w:rsid w:val="00F01484"/>
    <w:rsid w:val="00F03F94"/>
    <w:rsid w:val="00F11C4F"/>
    <w:rsid w:val="00F14417"/>
    <w:rsid w:val="00F168F6"/>
    <w:rsid w:val="00F17683"/>
    <w:rsid w:val="00F20D61"/>
    <w:rsid w:val="00F22A35"/>
    <w:rsid w:val="00F2412E"/>
    <w:rsid w:val="00F24BC3"/>
    <w:rsid w:val="00F341FD"/>
    <w:rsid w:val="00F37D2E"/>
    <w:rsid w:val="00F419E7"/>
    <w:rsid w:val="00F47416"/>
    <w:rsid w:val="00F5093D"/>
    <w:rsid w:val="00F544E9"/>
    <w:rsid w:val="00F57417"/>
    <w:rsid w:val="00F60977"/>
    <w:rsid w:val="00F666EB"/>
    <w:rsid w:val="00F70705"/>
    <w:rsid w:val="00F73C3C"/>
    <w:rsid w:val="00F77D07"/>
    <w:rsid w:val="00F80983"/>
    <w:rsid w:val="00F8164E"/>
    <w:rsid w:val="00F844AF"/>
    <w:rsid w:val="00F91F8C"/>
    <w:rsid w:val="00F97E87"/>
    <w:rsid w:val="00FA0AEC"/>
    <w:rsid w:val="00FA19F4"/>
    <w:rsid w:val="00FA2AF9"/>
    <w:rsid w:val="00FA74AE"/>
    <w:rsid w:val="00FB1059"/>
    <w:rsid w:val="00FB13BB"/>
    <w:rsid w:val="00FB23E4"/>
    <w:rsid w:val="00FB4B3A"/>
    <w:rsid w:val="00FB6B7D"/>
    <w:rsid w:val="00FB791F"/>
    <w:rsid w:val="00FB7F98"/>
    <w:rsid w:val="00FC060F"/>
    <w:rsid w:val="00FC064F"/>
    <w:rsid w:val="00FC6153"/>
    <w:rsid w:val="00FC7800"/>
    <w:rsid w:val="00FC7EF5"/>
    <w:rsid w:val="00FD0F42"/>
    <w:rsid w:val="00FD7AF7"/>
    <w:rsid w:val="00FE14B1"/>
    <w:rsid w:val="00FE1E86"/>
    <w:rsid w:val="00FE2733"/>
    <w:rsid w:val="00FE432B"/>
    <w:rsid w:val="00FE4B00"/>
    <w:rsid w:val="00FE64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1B6F74"/>
  <w15:chartTrackingRefBased/>
  <w15:docId w15:val="{0B394491-D684-49BC-9536-5C4A7BA1C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524A"/>
    <w:rPr>
      <w:sz w:val="28"/>
      <w:szCs w:val="40"/>
      <w:lang w:val="en-GB"/>
    </w:rPr>
  </w:style>
  <w:style w:type="paragraph" w:styleId="Heading1">
    <w:name w:val="heading 1"/>
    <w:basedOn w:val="Normal"/>
    <w:next w:val="Normal"/>
    <w:link w:val="Heading1Char"/>
    <w:uiPriority w:val="9"/>
    <w:qFormat/>
    <w:rsid w:val="001D225F"/>
    <w:pPr>
      <w:keepNext/>
      <w:keepLines/>
      <w:numPr>
        <w:numId w:val="1"/>
      </w:numPr>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shd w:val="clear" w:color="auto" w:fill="DEEAF6" w:themeFill="accent5" w:themeFillTint="33"/>
      <w:tabs>
        <w:tab w:val="left" w:pos="567"/>
        <w:tab w:val="left" w:pos="1134"/>
      </w:tabs>
      <w:spacing w:before="240" w:after="0"/>
      <w:outlineLvl w:val="0"/>
    </w:pPr>
    <w:rPr>
      <w:rFonts w:eastAsiaTheme="majorEastAsia" w:cstheme="majorBidi"/>
      <w:b/>
      <w:bCs/>
      <w:sz w:val="40"/>
      <w:szCs w:val="32"/>
    </w:rPr>
  </w:style>
  <w:style w:type="paragraph" w:styleId="Heading2">
    <w:name w:val="heading 2"/>
    <w:basedOn w:val="Normal"/>
    <w:next w:val="Normal"/>
    <w:link w:val="Heading2Char"/>
    <w:uiPriority w:val="9"/>
    <w:unhideWhenUsed/>
    <w:qFormat/>
    <w:rsid w:val="00DD7230"/>
    <w:pPr>
      <w:keepNext/>
      <w:keepLines/>
      <w:spacing w:before="40" w:after="0"/>
      <w:outlineLvl w:val="1"/>
    </w:pPr>
    <w:rPr>
      <w:rFonts w:asciiTheme="majorHAnsi" w:eastAsiaTheme="majorEastAsia" w:hAnsiTheme="majorHAnsi" w:cstheme="majorBidi"/>
      <w:color w:val="2F5496" w:themeColor="accent1" w:themeShade="BF"/>
      <w:sz w:val="26"/>
      <w:szCs w:val="2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225F"/>
    <w:rPr>
      <w:rFonts w:eastAsiaTheme="majorEastAsia" w:cstheme="majorBidi"/>
      <w:b/>
      <w:bCs/>
      <w:sz w:val="40"/>
      <w:szCs w:val="32"/>
      <w:shd w:val="clear" w:color="auto" w:fill="DEEAF6" w:themeFill="accent5" w:themeFillTint="33"/>
      <w:lang w:val="en-GB"/>
    </w:rPr>
  </w:style>
  <w:style w:type="paragraph" w:styleId="Header">
    <w:name w:val="header"/>
    <w:basedOn w:val="Normal"/>
    <w:link w:val="HeaderChar"/>
    <w:uiPriority w:val="99"/>
    <w:unhideWhenUsed/>
    <w:rsid w:val="00732B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2BAD"/>
    <w:rPr>
      <w:rFonts w:ascii="Century Gothic" w:hAnsi="Century Gothic"/>
      <w:sz w:val="40"/>
      <w:szCs w:val="40"/>
      <w:lang w:val="en-GB"/>
    </w:rPr>
  </w:style>
  <w:style w:type="paragraph" w:styleId="Footer">
    <w:name w:val="footer"/>
    <w:basedOn w:val="Normal"/>
    <w:link w:val="FooterChar"/>
    <w:uiPriority w:val="99"/>
    <w:unhideWhenUsed/>
    <w:rsid w:val="00732B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2BAD"/>
    <w:rPr>
      <w:rFonts w:ascii="Century Gothic" w:hAnsi="Century Gothic"/>
      <w:sz w:val="40"/>
      <w:szCs w:val="40"/>
      <w:lang w:val="en-GB"/>
    </w:rPr>
  </w:style>
  <w:style w:type="paragraph" w:styleId="TOC1">
    <w:name w:val="toc 1"/>
    <w:basedOn w:val="Normal"/>
    <w:next w:val="Normal"/>
    <w:autoRedefine/>
    <w:uiPriority w:val="39"/>
    <w:unhideWhenUsed/>
    <w:rsid w:val="00443F82"/>
    <w:pPr>
      <w:tabs>
        <w:tab w:val="left" w:pos="660"/>
        <w:tab w:val="left" w:pos="2127"/>
        <w:tab w:val="right" w:leader="dot" w:pos="9016"/>
      </w:tabs>
      <w:spacing w:after="80" w:line="480" w:lineRule="auto"/>
    </w:pPr>
  </w:style>
  <w:style w:type="character" w:styleId="Hyperlink">
    <w:name w:val="Hyperlink"/>
    <w:basedOn w:val="DefaultParagraphFont"/>
    <w:uiPriority w:val="99"/>
    <w:unhideWhenUsed/>
    <w:rsid w:val="001522E8"/>
    <w:rPr>
      <w:color w:val="0563C1" w:themeColor="hyperlink"/>
      <w:u w:val="single"/>
    </w:rPr>
  </w:style>
  <w:style w:type="table" w:styleId="TableGrid">
    <w:name w:val="Table Grid"/>
    <w:basedOn w:val="TableNormal"/>
    <w:uiPriority w:val="39"/>
    <w:rsid w:val="00DD723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D7230"/>
    <w:rPr>
      <w:rFonts w:asciiTheme="majorHAnsi" w:eastAsiaTheme="majorEastAsia" w:hAnsiTheme="majorHAnsi" w:cstheme="majorBidi"/>
      <w:color w:val="2F5496" w:themeColor="accent1" w:themeShade="BF"/>
      <w:sz w:val="26"/>
      <w:szCs w:val="26"/>
    </w:rPr>
  </w:style>
  <w:style w:type="paragraph" w:styleId="ListParagraph">
    <w:name w:val="List Paragraph"/>
    <w:aliases w:val="Numbered List Paragraph"/>
    <w:basedOn w:val="Normal"/>
    <w:uiPriority w:val="34"/>
    <w:qFormat/>
    <w:rsid w:val="00DD7230"/>
    <w:pPr>
      <w:ind w:left="720"/>
      <w:contextualSpacing/>
    </w:pPr>
    <w:rPr>
      <w:sz w:val="22"/>
      <w:szCs w:val="22"/>
      <w:lang w:val="en-AU"/>
    </w:rPr>
  </w:style>
  <w:style w:type="paragraph" w:styleId="NormalWeb">
    <w:name w:val="Normal (Web)"/>
    <w:basedOn w:val="Normal"/>
    <w:uiPriority w:val="99"/>
    <w:unhideWhenUsed/>
    <w:rsid w:val="00DD723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Default">
    <w:name w:val="Default"/>
    <w:rsid w:val="00DD7230"/>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5341A4"/>
    <w:rPr>
      <w:color w:val="605E5C"/>
      <w:shd w:val="clear" w:color="auto" w:fill="E1DFDD"/>
    </w:rPr>
  </w:style>
  <w:style w:type="character" w:styleId="FollowedHyperlink">
    <w:name w:val="FollowedHyperlink"/>
    <w:basedOn w:val="DefaultParagraphFont"/>
    <w:uiPriority w:val="99"/>
    <w:semiHidden/>
    <w:unhideWhenUsed/>
    <w:rsid w:val="00635453"/>
    <w:rPr>
      <w:color w:val="954F72" w:themeColor="followedHyperlink"/>
      <w:u w:val="single"/>
    </w:rPr>
  </w:style>
  <w:style w:type="paragraph" w:customStyle="1" w:styleId="bullet">
    <w:name w:val="bullet"/>
    <w:basedOn w:val="Normal"/>
    <w:link w:val="bulletChar"/>
    <w:qFormat/>
    <w:rsid w:val="00644235"/>
    <w:pPr>
      <w:keepNext/>
      <w:numPr>
        <w:numId w:val="73"/>
      </w:numPr>
      <w:spacing w:before="120" w:after="120" w:line="240" w:lineRule="auto"/>
    </w:pPr>
    <w:rPr>
      <w:rFonts w:ascii="Arial" w:eastAsia="Times New Roman" w:hAnsi="Arial" w:cs="Arial"/>
      <w:sz w:val="22"/>
      <w:szCs w:val="22"/>
      <w:lang w:val="en-AU" w:eastAsia="en-AU"/>
    </w:rPr>
  </w:style>
  <w:style w:type="character" w:customStyle="1" w:styleId="bulletChar">
    <w:name w:val="bullet Char"/>
    <w:aliases w:val="List Paragraph Char"/>
    <w:basedOn w:val="DefaultParagraphFont"/>
    <w:link w:val="bullet"/>
    <w:rsid w:val="00644235"/>
    <w:rPr>
      <w:rFonts w:ascii="Arial" w:eastAsia="Times New Roman" w:hAnsi="Arial" w:cs="Arial"/>
      <w:lang w:eastAsia="en-AU"/>
    </w:rPr>
  </w:style>
  <w:style w:type="paragraph" w:customStyle="1" w:styleId="unittext">
    <w:name w:val="unit text"/>
    <w:basedOn w:val="Normal"/>
    <w:qFormat/>
    <w:rsid w:val="00644235"/>
    <w:pPr>
      <w:keepLines/>
      <w:spacing w:before="120" w:after="120" w:line="240" w:lineRule="auto"/>
    </w:pPr>
    <w:rPr>
      <w:rFonts w:ascii="Arial" w:eastAsia="Times New Roman" w:hAnsi="Arial" w:cs="Arial"/>
      <w:sz w:val="22"/>
      <w:szCs w:val="28"/>
      <w:lang w:val="en-AU" w:eastAsia="en-AU"/>
    </w:rPr>
  </w:style>
  <w:style w:type="paragraph" w:customStyle="1" w:styleId="ydp9c0607e5yiv9563109131ydpa539ca4cyiv5866626092msonormal">
    <w:name w:val="ydp9c0607e5yiv9563109131ydpa539ca4cyiv5866626092msonormal"/>
    <w:basedOn w:val="Normal"/>
    <w:rsid w:val="00ED2A7F"/>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numberedpara">
    <w:name w:val="yiv3854895608numberedpara"/>
    <w:basedOn w:val="Normal"/>
    <w:rsid w:val="00ED2A7F"/>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default">
    <w:name w:val="yiv3854895608default"/>
    <w:basedOn w:val="Normal"/>
    <w:rsid w:val="00ED2A7F"/>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msonormal">
    <w:name w:val="yiv3854895608msonormal"/>
    <w:basedOn w:val="Normal"/>
    <w:rsid w:val="00ED2A7F"/>
    <w:pPr>
      <w:spacing w:before="100" w:beforeAutospacing="1" w:after="100" w:afterAutospacing="1" w:line="240" w:lineRule="auto"/>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194076">
      <w:bodyDiv w:val="1"/>
      <w:marLeft w:val="0"/>
      <w:marRight w:val="0"/>
      <w:marTop w:val="0"/>
      <w:marBottom w:val="0"/>
      <w:divBdr>
        <w:top w:val="none" w:sz="0" w:space="0" w:color="auto"/>
        <w:left w:val="none" w:sz="0" w:space="0" w:color="auto"/>
        <w:bottom w:val="none" w:sz="0" w:space="0" w:color="auto"/>
        <w:right w:val="none" w:sz="0" w:space="0" w:color="auto"/>
      </w:divBdr>
    </w:div>
    <w:div w:id="406919681">
      <w:bodyDiv w:val="1"/>
      <w:marLeft w:val="0"/>
      <w:marRight w:val="0"/>
      <w:marTop w:val="0"/>
      <w:marBottom w:val="0"/>
      <w:divBdr>
        <w:top w:val="none" w:sz="0" w:space="0" w:color="auto"/>
        <w:left w:val="none" w:sz="0" w:space="0" w:color="auto"/>
        <w:bottom w:val="none" w:sz="0" w:space="0" w:color="auto"/>
        <w:right w:val="none" w:sz="0" w:space="0" w:color="auto"/>
      </w:divBdr>
    </w:div>
    <w:div w:id="617566514">
      <w:bodyDiv w:val="1"/>
      <w:marLeft w:val="0"/>
      <w:marRight w:val="0"/>
      <w:marTop w:val="0"/>
      <w:marBottom w:val="0"/>
      <w:divBdr>
        <w:top w:val="none" w:sz="0" w:space="0" w:color="auto"/>
        <w:left w:val="none" w:sz="0" w:space="0" w:color="auto"/>
        <w:bottom w:val="none" w:sz="0" w:space="0" w:color="auto"/>
        <w:right w:val="none" w:sz="0" w:space="0" w:color="auto"/>
      </w:divBdr>
      <w:divsChild>
        <w:div w:id="318769257">
          <w:marLeft w:val="0"/>
          <w:marRight w:val="0"/>
          <w:marTop w:val="240"/>
          <w:marBottom w:val="0"/>
          <w:divBdr>
            <w:top w:val="none" w:sz="0" w:space="0" w:color="auto"/>
            <w:left w:val="none" w:sz="0" w:space="0" w:color="auto"/>
            <w:bottom w:val="none" w:sz="0" w:space="0" w:color="auto"/>
            <w:right w:val="none" w:sz="0" w:space="0" w:color="auto"/>
          </w:divBdr>
          <w:divsChild>
            <w:div w:id="17552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21732">
      <w:bodyDiv w:val="1"/>
      <w:marLeft w:val="0"/>
      <w:marRight w:val="0"/>
      <w:marTop w:val="0"/>
      <w:marBottom w:val="0"/>
      <w:divBdr>
        <w:top w:val="none" w:sz="0" w:space="0" w:color="auto"/>
        <w:left w:val="none" w:sz="0" w:space="0" w:color="auto"/>
        <w:bottom w:val="none" w:sz="0" w:space="0" w:color="auto"/>
        <w:right w:val="none" w:sz="0" w:space="0" w:color="auto"/>
      </w:divBdr>
    </w:div>
    <w:div w:id="919489818">
      <w:bodyDiv w:val="1"/>
      <w:marLeft w:val="0"/>
      <w:marRight w:val="0"/>
      <w:marTop w:val="0"/>
      <w:marBottom w:val="0"/>
      <w:divBdr>
        <w:top w:val="none" w:sz="0" w:space="0" w:color="auto"/>
        <w:left w:val="none" w:sz="0" w:space="0" w:color="auto"/>
        <w:bottom w:val="none" w:sz="0" w:space="0" w:color="auto"/>
        <w:right w:val="none" w:sz="0" w:space="0" w:color="auto"/>
      </w:divBdr>
    </w:div>
    <w:div w:id="985285267">
      <w:bodyDiv w:val="1"/>
      <w:marLeft w:val="0"/>
      <w:marRight w:val="0"/>
      <w:marTop w:val="0"/>
      <w:marBottom w:val="0"/>
      <w:divBdr>
        <w:top w:val="none" w:sz="0" w:space="0" w:color="auto"/>
        <w:left w:val="none" w:sz="0" w:space="0" w:color="auto"/>
        <w:bottom w:val="none" w:sz="0" w:space="0" w:color="auto"/>
        <w:right w:val="none" w:sz="0" w:space="0" w:color="auto"/>
      </w:divBdr>
    </w:div>
    <w:div w:id="1608539728">
      <w:bodyDiv w:val="1"/>
      <w:marLeft w:val="0"/>
      <w:marRight w:val="0"/>
      <w:marTop w:val="0"/>
      <w:marBottom w:val="0"/>
      <w:divBdr>
        <w:top w:val="none" w:sz="0" w:space="0" w:color="auto"/>
        <w:left w:val="none" w:sz="0" w:space="0" w:color="auto"/>
        <w:bottom w:val="none" w:sz="0" w:space="0" w:color="auto"/>
        <w:right w:val="none" w:sz="0" w:space="0" w:color="auto"/>
      </w:divBdr>
    </w:div>
    <w:div w:id="1811359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png"/><Relationship Id="rId299" Type="http://schemas.openxmlformats.org/officeDocument/2006/relationships/image" Target="media/image245.png"/><Relationship Id="rId21" Type="http://schemas.openxmlformats.org/officeDocument/2006/relationships/image" Target="media/image11.png"/><Relationship Id="rId63" Type="http://schemas.openxmlformats.org/officeDocument/2006/relationships/image" Target="media/image36.png"/><Relationship Id="rId159" Type="http://schemas.openxmlformats.org/officeDocument/2006/relationships/image" Target="media/image122.png"/><Relationship Id="rId324" Type="http://schemas.openxmlformats.org/officeDocument/2006/relationships/image" Target="media/image269.png"/><Relationship Id="rId366" Type="http://schemas.openxmlformats.org/officeDocument/2006/relationships/image" Target="media/image297.png"/><Relationship Id="rId170" Type="http://schemas.openxmlformats.org/officeDocument/2006/relationships/image" Target="media/image133.png"/><Relationship Id="rId226" Type="http://schemas.openxmlformats.org/officeDocument/2006/relationships/image" Target="media/image184.png"/><Relationship Id="rId433" Type="http://schemas.openxmlformats.org/officeDocument/2006/relationships/image" Target="media/image357.png"/><Relationship Id="rId268" Type="http://schemas.openxmlformats.org/officeDocument/2006/relationships/image" Target="media/image220.png"/><Relationship Id="rId32" Type="http://schemas.openxmlformats.org/officeDocument/2006/relationships/hyperlink" Target="http://www.itsanhonour.gov.au/" TargetMode="External"/><Relationship Id="rId74" Type="http://schemas.openxmlformats.org/officeDocument/2006/relationships/image" Target="media/image47.png"/><Relationship Id="rId128" Type="http://schemas.openxmlformats.org/officeDocument/2006/relationships/image" Target="media/image92.png"/><Relationship Id="rId335" Type="http://schemas.openxmlformats.org/officeDocument/2006/relationships/hyperlink" Target="about:blank" TargetMode="External"/><Relationship Id="rId377" Type="http://schemas.openxmlformats.org/officeDocument/2006/relationships/image" Target="media/image305.png"/><Relationship Id="rId5" Type="http://schemas.openxmlformats.org/officeDocument/2006/relationships/numbering" Target="numbering.xml"/><Relationship Id="rId181" Type="http://schemas.openxmlformats.org/officeDocument/2006/relationships/image" Target="media/image144.png"/><Relationship Id="rId237" Type="http://schemas.openxmlformats.org/officeDocument/2006/relationships/image" Target="media/image193.png"/><Relationship Id="rId402" Type="http://schemas.openxmlformats.org/officeDocument/2006/relationships/image" Target="media/image329.png"/><Relationship Id="rId279" Type="http://schemas.openxmlformats.org/officeDocument/2006/relationships/image" Target="media/image229.png"/><Relationship Id="rId444" Type="http://schemas.openxmlformats.org/officeDocument/2006/relationships/image" Target="media/image366.png"/><Relationship Id="rId43" Type="http://schemas.openxmlformats.org/officeDocument/2006/relationships/image" Target="media/image19.png"/><Relationship Id="rId139" Type="http://schemas.openxmlformats.org/officeDocument/2006/relationships/image" Target="media/image103.png"/><Relationship Id="rId290" Type="http://schemas.openxmlformats.org/officeDocument/2006/relationships/image" Target="media/image239.png"/><Relationship Id="rId304" Type="http://schemas.openxmlformats.org/officeDocument/2006/relationships/image" Target="media/image250.png"/><Relationship Id="rId346" Type="http://schemas.openxmlformats.org/officeDocument/2006/relationships/image" Target="media/image280.png"/><Relationship Id="rId388" Type="http://schemas.openxmlformats.org/officeDocument/2006/relationships/image" Target="media/image316.png"/><Relationship Id="rId85" Type="http://schemas.openxmlformats.org/officeDocument/2006/relationships/image" Target="media/image58.png"/><Relationship Id="rId150" Type="http://schemas.openxmlformats.org/officeDocument/2006/relationships/image" Target="media/image113.png"/><Relationship Id="rId192" Type="http://schemas.openxmlformats.org/officeDocument/2006/relationships/image" Target="media/image153.png"/><Relationship Id="rId206" Type="http://schemas.openxmlformats.org/officeDocument/2006/relationships/image" Target="media/image167.png"/><Relationship Id="rId413" Type="http://schemas.openxmlformats.org/officeDocument/2006/relationships/image" Target="media/image338.png"/><Relationship Id="rId248" Type="http://schemas.openxmlformats.org/officeDocument/2006/relationships/image" Target="media/image202.png"/><Relationship Id="rId455" Type="http://schemas.openxmlformats.org/officeDocument/2006/relationships/hyperlink" Target="https://creativecommons.org/licenses/by-nc/3.0/" TargetMode="External"/><Relationship Id="rId12" Type="http://schemas.openxmlformats.org/officeDocument/2006/relationships/image" Target="media/image2.png"/><Relationship Id="rId108" Type="http://schemas.openxmlformats.org/officeDocument/2006/relationships/image" Target="media/image76.png"/><Relationship Id="rId315" Type="http://schemas.openxmlformats.org/officeDocument/2006/relationships/image" Target="media/image260.png"/><Relationship Id="rId357" Type="http://schemas.openxmlformats.org/officeDocument/2006/relationships/image" Target="media/image290.png"/><Relationship Id="rId54" Type="http://schemas.openxmlformats.org/officeDocument/2006/relationships/image" Target="media/image29.png"/><Relationship Id="rId96" Type="http://schemas.openxmlformats.org/officeDocument/2006/relationships/image" Target="media/image66.png"/><Relationship Id="rId161" Type="http://schemas.openxmlformats.org/officeDocument/2006/relationships/image" Target="media/image124.png"/><Relationship Id="rId217" Type="http://schemas.openxmlformats.org/officeDocument/2006/relationships/image" Target="media/image178.png"/><Relationship Id="rId399" Type="http://schemas.openxmlformats.org/officeDocument/2006/relationships/image" Target="media/image326.png"/><Relationship Id="rId259" Type="http://schemas.openxmlformats.org/officeDocument/2006/relationships/image" Target="media/image211.png"/><Relationship Id="rId424" Type="http://schemas.openxmlformats.org/officeDocument/2006/relationships/image" Target="media/image3480.png"/><Relationship Id="rId23" Type="http://schemas.microsoft.com/office/2007/relationships/hdphoto" Target="media/hdphoto1.wdp"/><Relationship Id="rId119" Type="http://schemas.openxmlformats.org/officeDocument/2006/relationships/footer" Target="footer4.xml"/><Relationship Id="rId270" Type="http://schemas.openxmlformats.org/officeDocument/2006/relationships/image" Target="media/image222.png"/><Relationship Id="rId326" Type="http://schemas.microsoft.com/office/2007/relationships/hdphoto" Target="media/hdphoto20.wdp"/><Relationship Id="rId44" Type="http://schemas.openxmlformats.org/officeDocument/2006/relationships/image" Target="media/image20.png"/><Relationship Id="rId65" Type="http://schemas.openxmlformats.org/officeDocument/2006/relationships/image" Target="media/image38.png"/><Relationship Id="rId86" Type="http://schemas.openxmlformats.org/officeDocument/2006/relationships/image" Target="media/image59.png"/><Relationship Id="rId130" Type="http://schemas.openxmlformats.org/officeDocument/2006/relationships/image" Target="media/image94.png"/><Relationship Id="rId151" Type="http://schemas.openxmlformats.org/officeDocument/2006/relationships/image" Target="media/image114.png"/><Relationship Id="rId368" Type="http://schemas.openxmlformats.org/officeDocument/2006/relationships/hyperlink" Target="https://play.google.com/store/apps/dev?id=5403193472609565119" TargetMode="External"/><Relationship Id="rId389" Type="http://schemas.openxmlformats.org/officeDocument/2006/relationships/image" Target="media/image317.png"/><Relationship Id="rId172" Type="http://schemas.openxmlformats.org/officeDocument/2006/relationships/image" Target="media/image135.png"/><Relationship Id="rId193" Type="http://schemas.openxmlformats.org/officeDocument/2006/relationships/image" Target="media/image154.png"/><Relationship Id="rId207" Type="http://schemas.openxmlformats.org/officeDocument/2006/relationships/image" Target="media/image168.png"/><Relationship Id="rId228" Type="http://schemas.openxmlformats.org/officeDocument/2006/relationships/image" Target="media/image186.png"/><Relationship Id="rId249" Type="http://schemas.microsoft.com/office/2007/relationships/hdphoto" Target="media/hdphoto15.wdp"/><Relationship Id="rId414" Type="http://schemas.openxmlformats.org/officeDocument/2006/relationships/image" Target="media/image339.png"/><Relationship Id="rId435" Type="http://schemas.openxmlformats.org/officeDocument/2006/relationships/image" Target="media/image359.png"/><Relationship Id="rId456" Type="http://schemas.openxmlformats.org/officeDocument/2006/relationships/image" Target="media/image373.png"/><Relationship Id="rId13" Type="http://schemas.openxmlformats.org/officeDocument/2006/relationships/image" Target="media/image3.png"/><Relationship Id="rId109" Type="http://schemas.openxmlformats.org/officeDocument/2006/relationships/image" Target="media/image77.png"/><Relationship Id="rId260" Type="http://schemas.openxmlformats.org/officeDocument/2006/relationships/image" Target="media/image212.png"/><Relationship Id="rId281" Type="http://schemas.openxmlformats.org/officeDocument/2006/relationships/image" Target="media/image231.png"/><Relationship Id="rId316" Type="http://schemas.openxmlformats.org/officeDocument/2006/relationships/image" Target="media/image261.png"/><Relationship Id="rId337" Type="http://schemas.openxmlformats.org/officeDocument/2006/relationships/hyperlink" Target="about:blank" TargetMode="External"/><Relationship Id="rId34" Type="http://schemas.openxmlformats.org/officeDocument/2006/relationships/image" Target="media/image17.jpeg"/><Relationship Id="rId55" Type="http://schemas.openxmlformats.org/officeDocument/2006/relationships/image" Target="media/image30.png"/><Relationship Id="rId76" Type="http://schemas.openxmlformats.org/officeDocument/2006/relationships/image" Target="media/image49.png"/><Relationship Id="rId97" Type="http://schemas.openxmlformats.org/officeDocument/2006/relationships/image" Target="media/image67.png"/><Relationship Id="rId120" Type="http://schemas.openxmlformats.org/officeDocument/2006/relationships/hyperlink" Target="https://youtu.be/HGQoS4SZez0" TargetMode="External"/><Relationship Id="rId141" Type="http://schemas.openxmlformats.org/officeDocument/2006/relationships/image" Target="media/image105.png"/><Relationship Id="rId358" Type="http://schemas.openxmlformats.org/officeDocument/2006/relationships/image" Target="media/image291.png"/><Relationship Id="rId379" Type="http://schemas.openxmlformats.org/officeDocument/2006/relationships/image" Target="media/image307.png"/><Relationship Id="rId7" Type="http://schemas.openxmlformats.org/officeDocument/2006/relationships/settings" Target="settings.xml"/><Relationship Id="rId162" Type="http://schemas.openxmlformats.org/officeDocument/2006/relationships/image" Target="media/image125.png"/><Relationship Id="rId183" Type="http://schemas.microsoft.com/office/2007/relationships/hdphoto" Target="media/hdphoto8.wdp"/><Relationship Id="rId218" Type="http://schemas.microsoft.com/office/2007/relationships/hdphoto" Target="media/hdphoto10.wdp"/><Relationship Id="rId239" Type="http://schemas.microsoft.com/office/2007/relationships/hdphoto" Target="media/hdphoto13.wdp"/><Relationship Id="rId390" Type="http://schemas.openxmlformats.org/officeDocument/2006/relationships/image" Target="media/image318.png"/><Relationship Id="rId404" Type="http://schemas.openxmlformats.org/officeDocument/2006/relationships/image" Target="media/image330.png"/><Relationship Id="rId425" Type="http://schemas.openxmlformats.org/officeDocument/2006/relationships/image" Target="media/image349.png"/><Relationship Id="rId446" Type="http://schemas.openxmlformats.org/officeDocument/2006/relationships/hyperlink" Target="https://pixabay.com/en/strawberry-fruit-black-and-white-32017/" TargetMode="External"/><Relationship Id="rId250" Type="http://schemas.openxmlformats.org/officeDocument/2006/relationships/image" Target="media/image203.png"/><Relationship Id="rId271" Type="http://schemas.openxmlformats.org/officeDocument/2006/relationships/image" Target="media/image223.png"/><Relationship Id="rId292" Type="http://schemas.openxmlformats.org/officeDocument/2006/relationships/image" Target="media/image241.png"/><Relationship Id="rId306" Type="http://schemas.openxmlformats.org/officeDocument/2006/relationships/image" Target="media/image252.png"/><Relationship Id="rId24" Type="http://schemas.openxmlformats.org/officeDocument/2006/relationships/image" Target="media/image13.png"/><Relationship Id="rId45" Type="http://schemas.openxmlformats.org/officeDocument/2006/relationships/image" Target="media/image21.png"/><Relationship Id="rId66" Type="http://schemas.openxmlformats.org/officeDocument/2006/relationships/image" Target="media/image39.png"/><Relationship Id="rId87" Type="http://schemas.openxmlformats.org/officeDocument/2006/relationships/image" Target="media/image56.png"/><Relationship Id="rId110" Type="http://schemas.openxmlformats.org/officeDocument/2006/relationships/image" Target="media/image78.png"/><Relationship Id="rId131" Type="http://schemas.openxmlformats.org/officeDocument/2006/relationships/image" Target="media/image95.png"/><Relationship Id="rId327" Type="http://schemas.openxmlformats.org/officeDocument/2006/relationships/image" Target="media/image271.png"/><Relationship Id="rId348" Type="http://schemas.openxmlformats.org/officeDocument/2006/relationships/image" Target="media/image282.png"/><Relationship Id="rId369" Type="http://schemas.openxmlformats.org/officeDocument/2006/relationships/hyperlink" Target="https://play.google.com/store/apps/dev?id=5403193472609565119" TargetMode="External"/><Relationship Id="rId152" Type="http://schemas.openxmlformats.org/officeDocument/2006/relationships/image" Target="media/image115.png"/><Relationship Id="rId173" Type="http://schemas.openxmlformats.org/officeDocument/2006/relationships/image" Target="media/image136.png"/><Relationship Id="rId194" Type="http://schemas.openxmlformats.org/officeDocument/2006/relationships/image" Target="media/image155.png"/><Relationship Id="rId208" Type="http://schemas.openxmlformats.org/officeDocument/2006/relationships/image" Target="media/image169.png"/><Relationship Id="rId229" Type="http://schemas.microsoft.com/office/2007/relationships/hdphoto" Target="media/hdphoto12.wdp"/><Relationship Id="rId380" Type="http://schemas.openxmlformats.org/officeDocument/2006/relationships/image" Target="media/image308.png"/><Relationship Id="rId415" Type="http://schemas.openxmlformats.org/officeDocument/2006/relationships/image" Target="media/image340.png"/><Relationship Id="rId436" Type="http://schemas.openxmlformats.org/officeDocument/2006/relationships/image" Target="media/image360.png"/><Relationship Id="rId457" Type="http://schemas.openxmlformats.org/officeDocument/2006/relationships/image" Target="media/image374.jpeg"/><Relationship Id="rId240" Type="http://schemas.openxmlformats.org/officeDocument/2006/relationships/image" Target="media/image195.png"/><Relationship Id="rId261" Type="http://schemas.openxmlformats.org/officeDocument/2006/relationships/image" Target="media/image213.png"/><Relationship Id="rId14" Type="http://schemas.openxmlformats.org/officeDocument/2006/relationships/image" Target="media/image4.png"/><Relationship Id="rId35" Type="http://schemas.openxmlformats.org/officeDocument/2006/relationships/header" Target="header1.xml"/><Relationship Id="rId56" Type="http://schemas.microsoft.com/office/2007/relationships/hdphoto" Target="media/hdphoto2.wdp"/><Relationship Id="rId77" Type="http://schemas.openxmlformats.org/officeDocument/2006/relationships/image" Target="media/image50.png"/><Relationship Id="rId100" Type="http://schemas.openxmlformats.org/officeDocument/2006/relationships/image" Target="media/image70.jpeg"/><Relationship Id="rId282" Type="http://schemas.openxmlformats.org/officeDocument/2006/relationships/image" Target="media/image232.png"/><Relationship Id="rId317" Type="http://schemas.openxmlformats.org/officeDocument/2006/relationships/image" Target="media/image262.png"/><Relationship Id="rId338" Type="http://schemas.openxmlformats.org/officeDocument/2006/relationships/hyperlink" Target="about:blank" TargetMode="External"/><Relationship Id="rId359" Type="http://schemas.openxmlformats.org/officeDocument/2006/relationships/image" Target="media/image292.png"/><Relationship Id="rId8" Type="http://schemas.openxmlformats.org/officeDocument/2006/relationships/webSettings" Target="webSettings.xml"/><Relationship Id="rId98" Type="http://schemas.openxmlformats.org/officeDocument/2006/relationships/image" Target="media/image68.png"/><Relationship Id="rId121" Type="http://schemas.openxmlformats.org/officeDocument/2006/relationships/hyperlink" Target="https://youtu.be/HGQoS4SZez0" TargetMode="External"/><Relationship Id="rId142" Type="http://schemas.openxmlformats.org/officeDocument/2006/relationships/image" Target="media/image106.png"/><Relationship Id="rId163" Type="http://schemas.openxmlformats.org/officeDocument/2006/relationships/image" Target="media/image126.png"/><Relationship Id="rId184" Type="http://schemas.openxmlformats.org/officeDocument/2006/relationships/image" Target="media/image146.png"/><Relationship Id="rId219" Type="http://schemas.openxmlformats.org/officeDocument/2006/relationships/image" Target="media/image179.png"/><Relationship Id="rId370" Type="http://schemas.openxmlformats.org/officeDocument/2006/relationships/image" Target="media/image299.png"/><Relationship Id="rId391" Type="http://schemas.openxmlformats.org/officeDocument/2006/relationships/image" Target="media/image319.png"/><Relationship Id="rId405" Type="http://schemas.openxmlformats.org/officeDocument/2006/relationships/image" Target="media/image331.png"/><Relationship Id="rId426" Type="http://schemas.openxmlformats.org/officeDocument/2006/relationships/image" Target="media/image350.png"/><Relationship Id="rId447" Type="http://schemas.openxmlformats.org/officeDocument/2006/relationships/image" Target="media/image368.png"/><Relationship Id="rId230" Type="http://schemas.openxmlformats.org/officeDocument/2006/relationships/image" Target="media/image187.png"/><Relationship Id="rId251" Type="http://schemas.openxmlformats.org/officeDocument/2006/relationships/hyperlink" Target="https://freepngimg.com/png/33996-sunrise-clipart" TargetMode="External"/><Relationship Id="rId25" Type="http://schemas.openxmlformats.org/officeDocument/2006/relationships/image" Target="media/image14.png"/><Relationship Id="rId46" Type="http://schemas.openxmlformats.org/officeDocument/2006/relationships/image" Target="media/image22.png"/><Relationship Id="rId67" Type="http://schemas.openxmlformats.org/officeDocument/2006/relationships/image" Target="media/image40.png"/><Relationship Id="rId272" Type="http://schemas.openxmlformats.org/officeDocument/2006/relationships/image" Target="media/image224.png"/><Relationship Id="rId293" Type="http://schemas.openxmlformats.org/officeDocument/2006/relationships/image" Target="media/image242.png"/><Relationship Id="rId307" Type="http://schemas.openxmlformats.org/officeDocument/2006/relationships/image" Target="media/image253.png"/><Relationship Id="rId328" Type="http://schemas.openxmlformats.org/officeDocument/2006/relationships/image" Target="media/image272.png"/><Relationship Id="rId349" Type="http://schemas.openxmlformats.org/officeDocument/2006/relationships/image" Target="media/image283.png"/><Relationship Id="rId88" Type="http://schemas.openxmlformats.org/officeDocument/2006/relationships/image" Target="media/image60.png"/><Relationship Id="rId111" Type="http://schemas.openxmlformats.org/officeDocument/2006/relationships/image" Target="media/image79.png"/><Relationship Id="rId132" Type="http://schemas.openxmlformats.org/officeDocument/2006/relationships/image" Target="media/image96.png"/><Relationship Id="rId153" Type="http://schemas.openxmlformats.org/officeDocument/2006/relationships/image" Target="media/image116.png"/><Relationship Id="rId174" Type="http://schemas.openxmlformats.org/officeDocument/2006/relationships/image" Target="media/image137.png"/><Relationship Id="rId195" Type="http://schemas.openxmlformats.org/officeDocument/2006/relationships/image" Target="media/image156.png"/><Relationship Id="rId209" Type="http://schemas.openxmlformats.org/officeDocument/2006/relationships/image" Target="media/image170.png"/><Relationship Id="rId360" Type="http://schemas.openxmlformats.org/officeDocument/2006/relationships/image" Target="media/image293.png"/><Relationship Id="rId381" Type="http://schemas.openxmlformats.org/officeDocument/2006/relationships/image" Target="media/image309.png"/><Relationship Id="rId416" Type="http://schemas.openxmlformats.org/officeDocument/2006/relationships/image" Target="media/image341.png"/><Relationship Id="rId220" Type="http://schemas.openxmlformats.org/officeDocument/2006/relationships/image" Target="media/image180.png"/><Relationship Id="rId241" Type="http://schemas.openxmlformats.org/officeDocument/2006/relationships/image" Target="media/image196.png"/><Relationship Id="rId437" Type="http://schemas.openxmlformats.org/officeDocument/2006/relationships/image" Target="media/image361.png"/><Relationship Id="rId458" Type="http://schemas.openxmlformats.org/officeDocument/2006/relationships/hyperlink" Target="https://www.flickr.com/photos/bycp/5721629148" TargetMode="External"/><Relationship Id="rId15" Type="http://schemas.openxmlformats.org/officeDocument/2006/relationships/image" Target="media/image5.png"/><Relationship Id="rId36" Type="http://schemas.openxmlformats.org/officeDocument/2006/relationships/header" Target="header2.xml"/><Relationship Id="rId57" Type="http://schemas.openxmlformats.org/officeDocument/2006/relationships/image" Target="media/image31.png"/><Relationship Id="rId262" Type="http://schemas.openxmlformats.org/officeDocument/2006/relationships/image" Target="media/image214.png"/><Relationship Id="rId283" Type="http://schemas.openxmlformats.org/officeDocument/2006/relationships/image" Target="media/image233.png"/><Relationship Id="rId318" Type="http://schemas.openxmlformats.org/officeDocument/2006/relationships/image" Target="media/image263.png"/><Relationship Id="rId339" Type="http://schemas.openxmlformats.org/officeDocument/2006/relationships/image" Target="media/image278.png"/><Relationship Id="rId78" Type="http://schemas.openxmlformats.org/officeDocument/2006/relationships/image" Target="media/image51.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86.png"/><Relationship Id="rId143" Type="http://schemas.openxmlformats.org/officeDocument/2006/relationships/image" Target="media/image107.png"/><Relationship Id="rId164" Type="http://schemas.openxmlformats.org/officeDocument/2006/relationships/image" Target="media/image127.png"/><Relationship Id="rId185" Type="http://schemas.openxmlformats.org/officeDocument/2006/relationships/image" Target="media/image147.png"/><Relationship Id="rId350" Type="http://schemas.openxmlformats.org/officeDocument/2006/relationships/image" Target="media/image284.png"/><Relationship Id="rId371" Type="http://schemas.openxmlformats.org/officeDocument/2006/relationships/image" Target="media/image300.png"/><Relationship Id="rId406" Type="http://schemas.openxmlformats.org/officeDocument/2006/relationships/image" Target="media/image332.png"/><Relationship Id="rId9" Type="http://schemas.openxmlformats.org/officeDocument/2006/relationships/footnotes" Target="footnotes.xml"/><Relationship Id="rId210" Type="http://schemas.openxmlformats.org/officeDocument/2006/relationships/image" Target="media/image171.png"/><Relationship Id="rId392" Type="http://schemas.openxmlformats.org/officeDocument/2006/relationships/image" Target="media/image320.png"/><Relationship Id="rId427" Type="http://schemas.openxmlformats.org/officeDocument/2006/relationships/image" Target="media/image351.png"/><Relationship Id="rId448" Type="http://schemas.openxmlformats.org/officeDocument/2006/relationships/image" Target="media/image369.png"/><Relationship Id="rId26" Type="http://schemas.openxmlformats.org/officeDocument/2006/relationships/hyperlink" Target="http://creativecommons.org/licenses/by-nd/3.0/au/" TargetMode="External"/><Relationship Id="rId231" Type="http://schemas.openxmlformats.org/officeDocument/2006/relationships/image" Target="media/image188.png"/><Relationship Id="rId252" Type="http://schemas.openxmlformats.org/officeDocument/2006/relationships/image" Target="media/image204.png"/><Relationship Id="rId273" Type="http://schemas.microsoft.com/office/2007/relationships/hdphoto" Target="media/hdphoto16.wdp"/><Relationship Id="rId294" Type="http://schemas.openxmlformats.org/officeDocument/2006/relationships/hyperlink" Target="https://pixabay.com/en/fly-housefly-bug-2330928/" TargetMode="External"/><Relationship Id="rId308" Type="http://schemas.openxmlformats.org/officeDocument/2006/relationships/image" Target="media/image254.png"/><Relationship Id="rId329" Type="http://schemas.openxmlformats.org/officeDocument/2006/relationships/image" Target="media/image273.png"/><Relationship Id="rId47" Type="http://schemas.openxmlformats.org/officeDocument/2006/relationships/image" Target="media/image23.png"/><Relationship Id="rId68" Type="http://schemas.openxmlformats.org/officeDocument/2006/relationships/image" Target="media/image41.png"/><Relationship Id="rId89" Type="http://schemas.openxmlformats.org/officeDocument/2006/relationships/image" Target="media/image61.png"/><Relationship Id="rId112" Type="http://schemas.openxmlformats.org/officeDocument/2006/relationships/image" Target="media/image80.png"/><Relationship Id="rId133" Type="http://schemas.openxmlformats.org/officeDocument/2006/relationships/image" Target="media/image97.png"/><Relationship Id="rId154" Type="http://schemas.openxmlformats.org/officeDocument/2006/relationships/image" Target="media/image117.png"/><Relationship Id="rId175" Type="http://schemas.openxmlformats.org/officeDocument/2006/relationships/image" Target="media/image138.png"/><Relationship Id="rId340" Type="http://schemas.openxmlformats.org/officeDocument/2006/relationships/hyperlink" Target="about:blank" TargetMode="External"/><Relationship Id="rId361" Type="http://schemas.openxmlformats.org/officeDocument/2006/relationships/image" Target="media/image294.png"/><Relationship Id="rId196" Type="http://schemas.openxmlformats.org/officeDocument/2006/relationships/image" Target="media/image157.png"/><Relationship Id="rId200" Type="http://schemas.openxmlformats.org/officeDocument/2006/relationships/image" Target="media/image161.png"/><Relationship Id="rId382" Type="http://schemas.openxmlformats.org/officeDocument/2006/relationships/image" Target="media/image310.png"/><Relationship Id="rId417" Type="http://schemas.openxmlformats.org/officeDocument/2006/relationships/image" Target="media/image342.png"/><Relationship Id="rId438" Type="http://schemas.openxmlformats.org/officeDocument/2006/relationships/image" Target="media/image362.png"/><Relationship Id="rId459" Type="http://schemas.openxmlformats.org/officeDocument/2006/relationships/hyperlink" Target="https://creativecommons.org/licenses/by-nc/3.0/" TargetMode="External"/><Relationship Id="rId16" Type="http://schemas.openxmlformats.org/officeDocument/2006/relationships/image" Target="media/image6.png"/><Relationship Id="rId221" Type="http://schemas.microsoft.com/office/2007/relationships/hdphoto" Target="media/hdphoto11.wdp"/><Relationship Id="rId242" Type="http://schemas.openxmlformats.org/officeDocument/2006/relationships/image" Target="media/image197.png"/><Relationship Id="rId263" Type="http://schemas.openxmlformats.org/officeDocument/2006/relationships/image" Target="media/image215.png"/><Relationship Id="rId284" Type="http://schemas.openxmlformats.org/officeDocument/2006/relationships/image" Target="media/image234.png"/><Relationship Id="rId319" Type="http://schemas.openxmlformats.org/officeDocument/2006/relationships/image" Target="media/image264.png"/><Relationship Id="rId37" Type="http://schemas.openxmlformats.org/officeDocument/2006/relationships/footer" Target="footer1.xml"/><Relationship Id="rId58" Type="http://schemas.openxmlformats.org/officeDocument/2006/relationships/image" Target="media/image32.png"/><Relationship Id="rId79" Type="http://schemas.openxmlformats.org/officeDocument/2006/relationships/image" Target="media/image52.png"/><Relationship Id="rId102" Type="http://schemas.microsoft.com/office/2007/relationships/hdphoto" Target="media/hdphoto6.wdp"/><Relationship Id="rId123" Type="http://schemas.openxmlformats.org/officeDocument/2006/relationships/image" Target="media/image87.png"/><Relationship Id="rId144" Type="http://schemas.openxmlformats.org/officeDocument/2006/relationships/image" Target="media/image108.png"/><Relationship Id="rId330" Type="http://schemas.openxmlformats.org/officeDocument/2006/relationships/image" Target="media/image274.png"/><Relationship Id="rId90" Type="http://schemas.openxmlformats.org/officeDocument/2006/relationships/image" Target="media/image62.png"/><Relationship Id="rId165" Type="http://schemas.openxmlformats.org/officeDocument/2006/relationships/image" Target="media/image128.png"/><Relationship Id="rId186" Type="http://schemas.openxmlformats.org/officeDocument/2006/relationships/image" Target="media/image148.png"/><Relationship Id="rId351" Type="http://schemas.openxmlformats.org/officeDocument/2006/relationships/image" Target="media/image285.png"/><Relationship Id="rId372" Type="http://schemas.openxmlformats.org/officeDocument/2006/relationships/image" Target="media/image301.png"/><Relationship Id="rId393" Type="http://schemas.openxmlformats.org/officeDocument/2006/relationships/image" Target="media/image321.png"/><Relationship Id="rId407" Type="http://schemas.openxmlformats.org/officeDocument/2006/relationships/image" Target="media/image333.png"/><Relationship Id="rId428" Type="http://schemas.openxmlformats.org/officeDocument/2006/relationships/image" Target="media/image352.png"/><Relationship Id="rId449" Type="http://schemas.openxmlformats.org/officeDocument/2006/relationships/image" Target="media/image370.png"/><Relationship Id="rId211" Type="http://schemas.openxmlformats.org/officeDocument/2006/relationships/image" Target="media/image172.png"/><Relationship Id="rId232" Type="http://schemas.openxmlformats.org/officeDocument/2006/relationships/image" Target="media/image189.png"/><Relationship Id="rId253" Type="http://schemas.openxmlformats.org/officeDocument/2006/relationships/image" Target="media/image205.png"/><Relationship Id="rId274" Type="http://schemas.openxmlformats.org/officeDocument/2006/relationships/image" Target="media/image225.png"/><Relationship Id="rId295" Type="http://schemas.openxmlformats.org/officeDocument/2006/relationships/image" Target="media/image243.png"/><Relationship Id="rId309" Type="http://schemas.openxmlformats.org/officeDocument/2006/relationships/image" Target="media/image255.png"/><Relationship Id="rId460" Type="http://schemas.openxmlformats.org/officeDocument/2006/relationships/image" Target="media/image374.png"/><Relationship Id="rId27" Type="http://schemas.openxmlformats.org/officeDocument/2006/relationships/image" Target="media/image15.png"/><Relationship Id="rId48" Type="http://schemas.openxmlformats.org/officeDocument/2006/relationships/image" Target="media/image24.png"/><Relationship Id="rId69" Type="http://schemas.openxmlformats.org/officeDocument/2006/relationships/image" Target="media/image42.png"/><Relationship Id="rId113" Type="http://schemas.openxmlformats.org/officeDocument/2006/relationships/image" Target="media/image81.png"/><Relationship Id="rId134" Type="http://schemas.openxmlformats.org/officeDocument/2006/relationships/image" Target="media/image98.png"/><Relationship Id="rId320" Type="http://schemas.openxmlformats.org/officeDocument/2006/relationships/image" Target="media/image265.png"/><Relationship Id="rId80" Type="http://schemas.openxmlformats.org/officeDocument/2006/relationships/image" Target="media/image53.png"/><Relationship Id="rId155" Type="http://schemas.openxmlformats.org/officeDocument/2006/relationships/image" Target="media/image118.png"/><Relationship Id="rId176" Type="http://schemas.openxmlformats.org/officeDocument/2006/relationships/image" Target="media/image139.png"/><Relationship Id="rId197" Type="http://schemas.openxmlformats.org/officeDocument/2006/relationships/image" Target="media/image158.png"/><Relationship Id="rId341" Type="http://schemas.openxmlformats.org/officeDocument/2006/relationships/hyperlink" Target="about:blank" TargetMode="External"/><Relationship Id="rId362" Type="http://schemas.openxmlformats.org/officeDocument/2006/relationships/hyperlink" Target="https://www.fontspace.com/category/dotted-lines" TargetMode="External"/><Relationship Id="rId383" Type="http://schemas.openxmlformats.org/officeDocument/2006/relationships/image" Target="media/image311.png"/><Relationship Id="rId418" Type="http://schemas.openxmlformats.org/officeDocument/2006/relationships/image" Target="media/image343.png"/><Relationship Id="rId439" Type="http://schemas.openxmlformats.org/officeDocument/2006/relationships/image" Target="media/image363.png"/><Relationship Id="rId201" Type="http://schemas.openxmlformats.org/officeDocument/2006/relationships/image" Target="media/image162.png"/><Relationship Id="rId222" Type="http://schemas.openxmlformats.org/officeDocument/2006/relationships/hyperlink" Target="https://www.goodfreephotos.com/vector-images/truck-vector-clipart.png.php" TargetMode="External"/><Relationship Id="rId243" Type="http://schemas.openxmlformats.org/officeDocument/2006/relationships/image" Target="media/image198.png"/><Relationship Id="rId264" Type="http://schemas.openxmlformats.org/officeDocument/2006/relationships/image" Target="media/image216.png"/><Relationship Id="rId285" Type="http://schemas.openxmlformats.org/officeDocument/2006/relationships/image" Target="media/image235.png"/><Relationship Id="rId450" Type="http://schemas.openxmlformats.org/officeDocument/2006/relationships/image" Target="media/image371.png"/><Relationship Id="rId17" Type="http://schemas.openxmlformats.org/officeDocument/2006/relationships/image" Target="media/image7.png"/><Relationship Id="rId38" Type="http://schemas.openxmlformats.org/officeDocument/2006/relationships/footer" Target="footer2.xml"/><Relationship Id="rId59" Type="http://schemas.openxmlformats.org/officeDocument/2006/relationships/image" Target="media/image33.png"/><Relationship Id="rId103" Type="http://schemas.openxmlformats.org/officeDocument/2006/relationships/image" Target="media/image72.png"/><Relationship Id="rId124" Type="http://schemas.openxmlformats.org/officeDocument/2006/relationships/image" Target="media/image88.png"/><Relationship Id="rId310" Type="http://schemas.openxmlformats.org/officeDocument/2006/relationships/image" Target="media/image256.png"/><Relationship Id="rId70" Type="http://schemas.openxmlformats.org/officeDocument/2006/relationships/image" Target="media/image43.png"/><Relationship Id="rId91" Type="http://schemas.microsoft.com/office/2007/relationships/hdphoto" Target="media/hdphoto5.wdp"/><Relationship Id="rId145" Type="http://schemas.openxmlformats.org/officeDocument/2006/relationships/hyperlink" Target="https://pixabay.com/en/citron-education-fruit-fruits-1300673/" TargetMode="External"/><Relationship Id="rId166" Type="http://schemas.openxmlformats.org/officeDocument/2006/relationships/image" Target="media/image129.png"/><Relationship Id="rId187" Type="http://schemas.openxmlformats.org/officeDocument/2006/relationships/image" Target="media/image149.png"/><Relationship Id="rId331" Type="http://schemas.openxmlformats.org/officeDocument/2006/relationships/image" Target="media/image275.png"/><Relationship Id="rId352" Type="http://schemas.openxmlformats.org/officeDocument/2006/relationships/image" Target="media/image286.png"/><Relationship Id="rId373" Type="http://schemas.openxmlformats.org/officeDocument/2006/relationships/image" Target="media/image302.png"/><Relationship Id="rId394" Type="http://schemas.openxmlformats.org/officeDocument/2006/relationships/image" Target="media/image322.png"/><Relationship Id="rId408" Type="http://schemas.openxmlformats.org/officeDocument/2006/relationships/image" Target="media/image334.svg"/><Relationship Id="rId429" Type="http://schemas.openxmlformats.org/officeDocument/2006/relationships/image" Target="media/image353.png"/><Relationship Id="rId1" Type="http://schemas.openxmlformats.org/officeDocument/2006/relationships/customXml" Target="../customXml/item1.xml"/><Relationship Id="rId212" Type="http://schemas.openxmlformats.org/officeDocument/2006/relationships/image" Target="media/image173.png"/><Relationship Id="rId233" Type="http://schemas.openxmlformats.org/officeDocument/2006/relationships/image" Target="media/image190.png"/><Relationship Id="rId254" Type="http://schemas.openxmlformats.org/officeDocument/2006/relationships/image" Target="media/image206.png"/><Relationship Id="rId440" Type="http://schemas.openxmlformats.org/officeDocument/2006/relationships/image" Target="media/image364.png"/><Relationship Id="rId28" Type="http://schemas.openxmlformats.org/officeDocument/2006/relationships/hyperlink" Target="https://creativecommons.org/licenses/by/4.0/" TargetMode="External"/><Relationship Id="rId49" Type="http://schemas.openxmlformats.org/officeDocument/2006/relationships/image" Target="media/image25.png"/><Relationship Id="rId114" Type="http://schemas.openxmlformats.org/officeDocument/2006/relationships/image" Target="media/image82.png"/><Relationship Id="rId275" Type="http://schemas.openxmlformats.org/officeDocument/2006/relationships/image" Target="media/image226.png"/><Relationship Id="rId296" Type="http://schemas.microsoft.com/office/2007/relationships/hdphoto" Target="media/hdphoto18.wdp"/><Relationship Id="rId300" Type="http://schemas.openxmlformats.org/officeDocument/2006/relationships/image" Target="media/image246.png"/><Relationship Id="rId461" Type="http://schemas.openxmlformats.org/officeDocument/2006/relationships/image" Target="media/image376.png"/><Relationship Id="rId60" Type="http://schemas.microsoft.com/office/2007/relationships/hdphoto" Target="media/hdphoto3.wdp"/><Relationship Id="rId81" Type="http://schemas.microsoft.com/office/2007/relationships/hdphoto" Target="media/hdphoto4.wdp"/><Relationship Id="rId135" Type="http://schemas.openxmlformats.org/officeDocument/2006/relationships/image" Target="media/image99.png"/><Relationship Id="rId156" Type="http://schemas.openxmlformats.org/officeDocument/2006/relationships/image" Target="media/image119.png"/><Relationship Id="rId177" Type="http://schemas.openxmlformats.org/officeDocument/2006/relationships/image" Target="media/image140.png"/><Relationship Id="rId198" Type="http://schemas.openxmlformats.org/officeDocument/2006/relationships/image" Target="media/image159.png"/><Relationship Id="rId321" Type="http://schemas.openxmlformats.org/officeDocument/2006/relationships/image" Target="media/image266.png"/><Relationship Id="rId342" Type="http://schemas.openxmlformats.org/officeDocument/2006/relationships/hyperlink" Target="about:blank" TargetMode="External"/><Relationship Id="rId363" Type="http://schemas.openxmlformats.org/officeDocument/2006/relationships/hyperlink" Target="https://www.fontspace.com/category/dotted-lines" TargetMode="External"/><Relationship Id="rId384" Type="http://schemas.openxmlformats.org/officeDocument/2006/relationships/image" Target="media/image312.png"/><Relationship Id="rId419" Type="http://schemas.openxmlformats.org/officeDocument/2006/relationships/image" Target="media/image344.png"/><Relationship Id="rId202" Type="http://schemas.openxmlformats.org/officeDocument/2006/relationships/image" Target="media/image163.png"/><Relationship Id="rId223" Type="http://schemas.openxmlformats.org/officeDocument/2006/relationships/image" Target="media/image181.png"/><Relationship Id="rId244" Type="http://schemas.microsoft.com/office/2007/relationships/hdphoto" Target="media/hdphoto14.wdp"/><Relationship Id="rId430" Type="http://schemas.openxmlformats.org/officeDocument/2006/relationships/image" Target="media/image354.png"/><Relationship Id="rId18" Type="http://schemas.openxmlformats.org/officeDocument/2006/relationships/image" Target="media/image8.png"/><Relationship Id="rId39" Type="http://schemas.openxmlformats.org/officeDocument/2006/relationships/header" Target="header3.xml"/><Relationship Id="rId265" Type="http://schemas.openxmlformats.org/officeDocument/2006/relationships/image" Target="media/image217.png"/><Relationship Id="rId286" Type="http://schemas.openxmlformats.org/officeDocument/2006/relationships/image" Target="media/image236.png"/><Relationship Id="rId451" Type="http://schemas.openxmlformats.org/officeDocument/2006/relationships/hyperlink" Target="https://openclipart.org/detail/131503/fwd__bubble_hand_drawn-by-rejon-177666" TargetMode="External"/><Relationship Id="rId50" Type="http://schemas.openxmlformats.org/officeDocument/2006/relationships/image" Target="media/image26.png"/><Relationship Id="rId104" Type="http://schemas.microsoft.com/office/2007/relationships/hdphoto" Target="media/hdphoto7.wdp"/><Relationship Id="rId125" Type="http://schemas.openxmlformats.org/officeDocument/2006/relationships/image" Target="media/image89.png"/><Relationship Id="rId146" Type="http://schemas.openxmlformats.org/officeDocument/2006/relationships/image" Target="media/image109.png"/><Relationship Id="rId167" Type="http://schemas.openxmlformats.org/officeDocument/2006/relationships/image" Target="media/image130.png"/><Relationship Id="rId188" Type="http://schemas.openxmlformats.org/officeDocument/2006/relationships/image" Target="media/image150.png"/><Relationship Id="rId311" Type="http://schemas.openxmlformats.org/officeDocument/2006/relationships/image" Target="media/image257.png"/><Relationship Id="rId332" Type="http://schemas.openxmlformats.org/officeDocument/2006/relationships/image" Target="media/image276.png"/><Relationship Id="rId353" Type="http://schemas.openxmlformats.org/officeDocument/2006/relationships/image" Target="media/image287.png"/><Relationship Id="rId374" Type="http://schemas.openxmlformats.org/officeDocument/2006/relationships/image" Target="media/image303.png"/><Relationship Id="rId395" Type="http://schemas.openxmlformats.org/officeDocument/2006/relationships/image" Target="media/image323.png"/><Relationship Id="rId409" Type="http://schemas.openxmlformats.org/officeDocument/2006/relationships/image" Target="media/image335.png"/><Relationship Id="rId71" Type="http://schemas.openxmlformats.org/officeDocument/2006/relationships/image" Target="media/image44.png"/><Relationship Id="rId92" Type="http://schemas.openxmlformats.org/officeDocument/2006/relationships/hyperlink" Target="http://commons.wikimedia.org/wiki/File:Oxygen480-actions-format-stroke-color.svg" TargetMode="External"/><Relationship Id="rId213" Type="http://schemas.openxmlformats.org/officeDocument/2006/relationships/image" Target="media/image174.png"/><Relationship Id="rId234" Type="http://schemas.openxmlformats.org/officeDocument/2006/relationships/hyperlink" Target="about:blank" TargetMode="External"/><Relationship Id="rId420" Type="http://schemas.openxmlformats.org/officeDocument/2006/relationships/image" Target="media/image345.png"/><Relationship Id="rId2" Type="http://schemas.openxmlformats.org/officeDocument/2006/relationships/customXml" Target="../customXml/item2.xml"/><Relationship Id="rId29" Type="http://schemas.openxmlformats.org/officeDocument/2006/relationships/hyperlink" Target="https://creativecommons.org/licenses/by/4.0/legalcode" TargetMode="External"/><Relationship Id="rId255" Type="http://schemas.openxmlformats.org/officeDocument/2006/relationships/image" Target="media/image207.png"/><Relationship Id="rId276" Type="http://schemas.openxmlformats.org/officeDocument/2006/relationships/image" Target="media/image227.png"/><Relationship Id="rId297" Type="http://schemas.openxmlformats.org/officeDocument/2006/relationships/image" Target="media/image244.png"/><Relationship Id="rId441" Type="http://schemas.openxmlformats.org/officeDocument/2006/relationships/image" Target="media/image365.png"/><Relationship Id="rId462" Type="http://schemas.openxmlformats.org/officeDocument/2006/relationships/fontTable" Target="fontTable.xml"/><Relationship Id="rId40" Type="http://schemas.openxmlformats.org/officeDocument/2006/relationships/footer" Target="footer3.xml"/><Relationship Id="rId115" Type="http://schemas.openxmlformats.org/officeDocument/2006/relationships/image" Target="media/image83.png"/><Relationship Id="rId136" Type="http://schemas.openxmlformats.org/officeDocument/2006/relationships/image" Target="media/image100.png"/><Relationship Id="rId157" Type="http://schemas.openxmlformats.org/officeDocument/2006/relationships/image" Target="media/image120.png"/><Relationship Id="rId178" Type="http://schemas.openxmlformats.org/officeDocument/2006/relationships/image" Target="media/image141.png"/><Relationship Id="rId301" Type="http://schemas.openxmlformats.org/officeDocument/2006/relationships/image" Target="media/image247.png"/><Relationship Id="rId322" Type="http://schemas.openxmlformats.org/officeDocument/2006/relationships/image" Target="media/image267.png"/><Relationship Id="rId343" Type="http://schemas.openxmlformats.org/officeDocument/2006/relationships/hyperlink" Target="about:blank" TargetMode="External"/><Relationship Id="rId364" Type="http://schemas.openxmlformats.org/officeDocument/2006/relationships/image" Target="media/image295.png"/><Relationship Id="rId61" Type="http://schemas.openxmlformats.org/officeDocument/2006/relationships/image" Target="media/image34.png"/><Relationship Id="rId82" Type="http://schemas.openxmlformats.org/officeDocument/2006/relationships/image" Target="media/image54.png"/><Relationship Id="rId199" Type="http://schemas.openxmlformats.org/officeDocument/2006/relationships/image" Target="media/image160.png"/><Relationship Id="rId203" Type="http://schemas.openxmlformats.org/officeDocument/2006/relationships/image" Target="media/image164.png"/><Relationship Id="rId385" Type="http://schemas.openxmlformats.org/officeDocument/2006/relationships/image" Target="media/image313.png"/><Relationship Id="rId19" Type="http://schemas.openxmlformats.org/officeDocument/2006/relationships/image" Target="media/image9.png"/><Relationship Id="rId224" Type="http://schemas.openxmlformats.org/officeDocument/2006/relationships/image" Target="media/image182.png"/><Relationship Id="rId245" Type="http://schemas.openxmlformats.org/officeDocument/2006/relationships/image" Target="media/image199.png"/><Relationship Id="rId266" Type="http://schemas.openxmlformats.org/officeDocument/2006/relationships/image" Target="media/image218.png"/><Relationship Id="rId287" Type="http://schemas.microsoft.com/office/2007/relationships/hdphoto" Target="media/hdphoto17.wdp"/><Relationship Id="rId410" Type="http://schemas.openxmlformats.org/officeDocument/2006/relationships/image" Target="media/image336.png"/><Relationship Id="rId431" Type="http://schemas.openxmlformats.org/officeDocument/2006/relationships/image" Target="media/image355.png"/><Relationship Id="rId452" Type="http://schemas.openxmlformats.org/officeDocument/2006/relationships/image" Target="media/image372.jpeg"/><Relationship Id="rId30" Type="http://schemas.openxmlformats.org/officeDocument/2006/relationships/hyperlink" Target="mailto:comms@homeaffairs.gov.au" TargetMode="External"/><Relationship Id="rId105" Type="http://schemas.openxmlformats.org/officeDocument/2006/relationships/image" Target="media/image73.png"/><Relationship Id="rId126" Type="http://schemas.openxmlformats.org/officeDocument/2006/relationships/image" Target="media/image90.png"/><Relationship Id="rId147" Type="http://schemas.openxmlformats.org/officeDocument/2006/relationships/image" Target="media/image110.png"/><Relationship Id="rId168" Type="http://schemas.openxmlformats.org/officeDocument/2006/relationships/image" Target="media/image131.png"/><Relationship Id="rId312" Type="http://schemas.openxmlformats.org/officeDocument/2006/relationships/image" Target="media/image258.png"/><Relationship Id="rId333" Type="http://schemas.openxmlformats.org/officeDocument/2006/relationships/image" Target="media/image277.png"/><Relationship Id="rId354" Type="http://schemas.openxmlformats.org/officeDocument/2006/relationships/image" Target="media/image288.png"/><Relationship Id="rId51" Type="http://schemas.openxmlformats.org/officeDocument/2006/relationships/image" Target="media/image27.png"/><Relationship Id="rId72" Type="http://schemas.openxmlformats.org/officeDocument/2006/relationships/image" Target="media/image45.png"/><Relationship Id="rId93" Type="http://schemas.openxmlformats.org/officeDocument/2006/relationships/image" Target="media/image63.png"/><Relationship Id="rId189" Type="http://schemas.openxmlformats.org/officeDocument/2006/relationships/image" Target="media/image151.png"/><Relationship Id="rId375" Type="http://schemas.openxmlformats.org/officeDocument/2006/relationships/image" Target="media/image304.png"/><Relationship Id="rId396" Type="http://schemas.openxmlformats.org/officeDocument/2006/relationships/image" Target="media/image324.png"/><Relationship Id="rId3" Type="http://schemas.openxmlformats.org/officeDocument/2006/relationships/customXml" Target="../customXml/item3.xml"/><Relationship Id="rId214" Type="http://schemas.openxmlformats.org/officeDocument/2006/relationships/image" Target="media/image175.png"/><Relationship Id="rId235" Type="http://schemas.openxmlformats.org/officeDocument/2006/relationships/image" Target="media/image191.png"/><Relationship Id="rId256" Type="http://schemas.openxmlformats.org/officeDocument/2006/relationships/image" Target="media/image208.png"/><Relationship Id="rId277" Type="http://schemas.openxmlformats.org/officeDocument/2006/relationships/image" Target="media/image228.png"/><Relationship Id="rId298" Type="http://schemas.openxmlformats.org/officeDocument/2006/relationships/image" Target="media/image2210.png"/><Relationship Id="rId400" Type="http://schemas.openxmlformats.org/officeDocument/2006/relationships/image" Target="media/image327.png"/><Relationship Id="rId421" Type="http://schemas.openxmlformats.org/officeDocument/2006/relationships/image" Target="media/image346.png"/><Relationship Id="rId442" Type="http://schemas.microsoft.com/office/2007/relationships/hdphoto" Target="media/hdphoto26.wdp"/><Relationship Id="rId463" Type="http://schemas.openxmlformats.org/officeDocument/2006/relationships/theme" Target="theme/theme1.xml"/><Relationship Id="rId116" Type="http://schemas.openxmlformats.org/officeDocument/2006/relationships/image" Target="media/image84.png"/><Relationship Id="rId137" Type="http://schemas.openxmlformats.org/officeDocument/2006/relationships/image" Target="media/image101.png"/><Relationship Id="rId158" Type="http://schemas.openxmlformats.org/officeDocument/2006/relationships/image" Target="media/image121.png"/><Relationship Id="rId302" Type="http://schemas.openxmlformats.org/officeDocument/2006/relationships/image" Target="media/image248.png"/><Relationship Id="rId323" Type="http://schemas.openxmlformats.org/officeDocument/2006/relationships/image" Target="media/image268.png"/><Relationship Id="rId344" Type="http://schemas.openxmlformats.org/officeDocument/2006/relationships/image" Target="media/image2780.png"/><Relationship Id="rId20" Type="http://schemas.openxmlformats.org/officeDocument/2006/relationships/image" Target="media/image10.png"/><Relationship Id="rId41" Type="http://schemas.openxmlformats.org/officeDocument/2006/relationships/image" Target="media/image18.png"/><Relationship Id="rId62" Type="http://schemas.openxmlformats.org/officeDocument/2006/relationships/image" Target="media/image35.png"/><Relationship Id="rId83" Type="http://schemas.openxmlformats.org/officeDocument/2006/relationships/image" Target="media/image55.png"/><Relationship Id="rId179" Type="http://schemas.openxmlformats.org/officeDocument/2006/relationships/image" Target="media/image142.png"/><Relationship Id="rId365" Type="http://schemas.openxmlformats.org/officeDocument/2006/relationships/image" Target="media/image296.png"/><Relationship Id="rId386" Type="http://schemas.openxmlformats.org/officeDocument/2006/relationships/image" Target="media/image314.png"/><Relationship Id="rId190" Type="http://schemas.microsoft.com/office/2007/relationships/hdphoto" Target="media/hdphoto9.wdp"/><Relationship Id="rId204" Type="http://schemas.openxmlformats.org/officeDocument/2006/relationships/image" Target="media/image165.png"/><Relationship Id="rId225" Type="http://schemas.openxmlformats.org/officeDocument/2006/relationships/image" Target="media/image183.png"/><Relationship Id="rId246" Type="http://schemas.openxmlformats.org/officeDocument/2006/relationships/image" Target="media/image200.png"/><Relationship Id="rId267" Type="http://schemas.openxmlformats.org/officeDocument/2006/relationships/image" Target="media/image219.png"/><Relationship Id="rId288" Type="http://schemas.openxmlformats.org/officeDocument/2006/relationships/image" Target="media/image237.png"/><Relationship Id="rId411" Type="http://schemas.openxmlformats.org/officeDocument/2006/relationships/image" Target="media/image337.png"/><Relationship Id="rId432" Type="http://schemas.openxmlformats.org/officeDocument/2006/relationships/image" Target="media/image356.png"/><Relationship Id="rId453" Type="http://schemas.openxmlformats.org/officeDocument/2006/relationships/hyperlink" Target="https://www.flickr.com/photos/bycp/5721629148" TargetMode="External"/><Relationship Id="rId106" Type="http://schemas.openxmlformats.org/officeDocument/2006/relationships/image" Target="media/image74.png"/><Relationship Id="rId127" Type="http://schemas.openxmlformats.org/officeDocument/2006/relationships/image" Target="media/image91.png"/><Relationship Id="rId313" Type="http://schemas.openxmlformats.org/officeDocument/2006/relationships/image" Target="media/image259.png"/><Relationship Id="rId10" Type="http://schemas.openxmlformats.org/officeDocument/2006/relationships/endnotes" Target="endnotes.xml"/><Relationship Id="rId31" Type="http://schemas.openxmlformats.org/officeDocument/2006/relationships/hyperlink" Target="mailto:AMEPInfo@homeaffairs.gov.au" TargetMode="External"/><Relationship Id="rId52" Type="http://schemas.openxmlformats.org/officeDocument/2006/relationships/image" Target="media/image28.png"/><Relationship Id="rId73" Type="http://schemas.openxmlformats.org/officeDocument/2006/relationships/image" Target="media/image46.png"/><Relationship Id="rId94" Type="http://schemas.openxmlformats.org/officeDocument/2006/relationships/image" Target="media/image64.png"/><Relationship Id="rId148" Type="http://schemas.openxmlformats.org/officeDocument/2006/relationships/image" Target="media/image111.png"/><Relationship Id="rId169" Type="http://schemas.openxmlformats.org/officeDocument/2006/relationships/image" Target="media/image132.png"/><Relationship Id="rId334" Type="http://schemas.microsoft.com/office/2007/relationships/hdphoto" Target="media/hdphoto21.wdp"/><Relationship Id="rId355" Type="http://schemas.openxmlformats.org/officeDocument/2006/relationships/image" Target="media/image289.png"/><Relationship Id="rId376" Type="http://schemas.microsoft.com/office/2007/relationships/hdphoto" Target="media/hdphoto23.wdp"/><Relationship Id="rId397" Type="http://schemas.microsoft.com/office/2007/relationships/hdphoto" Target="media/hdphoto24.wdp"/><Relationship Id="rId4" Type="http://schemas.openxmlformats.org/officeDocument/2006/relationships/customXml" Target="../customXml/item4.xml"/><Relationship Id="rId180" Type="http://schemas.openxmlformats.org/officeDocument/2006/relationships/image" Target="media/image143.png"/><Relationship Id="rId215" Type="http://schemas.openxmlformats.org/officeDocument/2006/relationships/image" Target="media/image176.png"/><Relationship Id="rId236" Type="http://schemas.openxmlformats.org/officeDocument/2006/relationships/image" Target="media/image192.png"/><Relationship Id="rId257" Type="http://schemas.openxmlformats.org/officeDocument/2006/relationships/image" Target="media/image209.png"/><Relationship Id="rId278" Type="http://schemas.openxmlformats.org/officeDocument/2006/relationships/image" Target="media/image372.png"/><Relationship Id="rId401" Type="http://schemas.openxmlformats.org/officeDocument/2006/relationships/image" Target="media/image328.png"/><Relationship Id="rId422" Type="http://schemas.openxmlformats.org/officeDocument/2006/relationships/image" Target="media/image347.png"/><Relationship Id="rId443" Type="http://schemas.openxmlformats.org/officeDocument/2006/relationships/hyperlink" Target="https://www.publicdomainpictures.net/en/view-image.php?image=305619&amp;picture=pineapple-silhouette" TargetMode="External"/><Relationship Id="rId303" Type="http://schemas.openxmlformats.org/officeDocument/2006/relationships/image" Target="media/image249.png"/><Relationship Id="rId42" Type="http://schemas.openxmlformats.org/officeDocument/2006/relationships/hyperlink" Target="https://pixabay.com/en/headphones-sound-grey-gray-1308676/" TargetMode="External"/><Relationship Id="rId84" Type="http://schemas.openxmlformats.org/officeDocument/2006/relationships/image" Target="media/image57.png"/><Relationship Id="rId138" Type="http://schemas.openxmlformats.org/officeDocument/2006/relationships/image" Target="media/image102.png"/><Relationship Id="rId345" Type="http://schemas.openxmlformats.org/officeDocument/2006/relationships/image" Target="media/image279.png"/><Relationship Id="rId387" Type="http://schemas.openxmlformats.org/officeDocument/2006/relationships/image" Target="media/image315.png"/><Relationship Id="rId191" Type="http://schemas.openxmlformats.org/officeDocument/2006/relationships/image" Target="media/image152.png"/><Relationship Id="rId205" Type="http://schemas.openxmlformats.org/officeDocument/2006/relationships/image" Target="media/image166.png"/><Relationship Id="rId247" Type="http://schemas.openxmlformats.org/officeDocument/2006/relationships/image" Target="media/image201.png"/><Relationship Id="rId412" Type="http://schemas.microsoft.com/office/2007/relationships/hdphoto" Target="media/hdphoto25.wdp"/><Relationship Id="rId107" Type="http://schemas.openxmlformats.org/officeDocument/2006/relationships/image" Target="media/image75.png"/><Relationship Id="rId289" Type="http://schemas.openxmlformats.org/officeDocument/2006/relationships/image" Target="media/image238.png"/><Relationship Id="rId454" Type="http://schemas.openxmlformats.org/officeDocument/2006/relationships/hyperlink" Target="https://www.flickr.com/photos/bycp/5721629148" TargetMode="External"/><Relationship Id="rId11" Type="http://schemas.openxmlformats.org/officeDocument/2006/relationships/image" Target="media/image1.jpeg"/><Relationship Id="rId53" Type="http://schemas.openxmlformats.org/officeDocument/2006/relationships/image" Target="media/image2810.png"/><Relationship Id="rId149" Type="http://schemas.openxmlformats.org/officeDocument/2006/relationships/image" Target="media/image112.png"/><Relationship Id="rId314" Type="http://schemas.microsoft.com/office/2007/relationships/hdphoto" Target="media/hdphoto19.wdp"/><Relationship Id="rId356" Type="http://schemas.microsoft.com/office/2007/relationships/hdphoto" Target="media/hdphoto22.wdp"/><Relationship Id="rId398" Type="http://schemas.openxmlformats.org/officeDocument/2006/relationships/image" Target="media/image325.png"/><Relationship Id="rId95" Type="http://schemas.openxmlformats.org/officeDocument/2006/relationships/image" Target="media/image65.png"/><Relationship Id="rId160" Type="http://schemas.openxmlformats.org/officeDocument/2006/relationships/image" Target="media/image123.png"/><Relationship Id="rId216" Type="http://schemas.openxmlformats.org/officeDocument/2006/relationships/image" Target="media/image177.png"/><Relationship Id="rId423" Type="http://schemas.openxmlformats.org/officeDocument/2006/relationships/image" Target="media/image348.png"/><Relationship Id="rId258" Type="http://schemas.openxmlformats.org/officeDocument/2006/relationships/image" Target="media/image210.png"/><Relationship Id="rId22" Type="http://schemas.openxmlformats.org/officeDocument/2006/relationships/image" Target="media/image12.png"/><Relationship Id="rId64" Type="http://schemas.openxmlformats.org/officeDocument/2006/relationships/image" Target="media/image37.png"/><Relationship Id="rId118" Type="http://schemas.openxmlformats.org/officeDocument/2006/relationships/header" Target="header4.xml"/><Relationship Id="rId325" Type="http://schemas.openxmlformats.org/officeDocument/2006/relationships/image" Target="media/image270.png"/><Relationship Id="rId367" Type="http://schemas.openxmlformats.org/officeDocument/2006/relationships/image" Target="media/image298.png"/><Relationship Id="rId171" Type="http://schemas.openxmlformats.org/officeDocument/2006/relationships/image" Target="media/image134.png"/><Relationship Id="rId227" Type="http://schemas.openxmlformats.org/officeDocument/2006/relationships/image" Target="media/image185.png"/><Relationship Id="rId269" Type="http://schemas.openxmlformats.org/officeDocument/2006/relationships/image" Target="media/image221.png"/><Relationship Id="rId434" Type="http://schemas.openxmlformats.org/officeDocument/2006/relationships/image" Target="media/image358.png"/><Relationship Id="rId33" Type="http://schemas.openxmlformats.org/officeDocument/2006/relationships/image" Target="media/image16.jpeg"/><Relationship Id="rId129" Type="http://schemas.openxmlformats.org/officeDocument/2006/relationships/image" Target="media/image93.png"/><Relationship Id="rId280" Type="http://schemas.openxmlformats.org/officeDocument/2006/relationships/image" Target="media/image230.png"/><Relationship Id="rId336" Type="http://schemas.openxmlformats.org/officeDocument/2006/relationships/hyperlink" Target="about:blank" TargetMode="External"/><Relationship Id="rId75" Type="http://schemas.openxmlformats.org/officeDocument/2006/relationships/image" Target="media/image48.png"/><Relationship Id="rId140" Type="http://schemas.openxmlformats.org/officeDocument/2006/relationships/image" Target="media/image104.png"/><Relationship Id="rId182" Type="http://schemas.openxmlformats.org/officeDocument/2006/relationships/image" Target="media/image145.png"/><Relationship Id="rId378" Type="http://schemas.openxmlformats.org/officeDocument/2006/relationships/image" Target="media/image306.png"/><Relationship Id="rId403" Type="http://schemas.openxmlformats.org/officeDocument/2006/relationships/image" Target="media/image1410.png"/><Relationship Id="rId6" Type="http://schemas.openxmlformats.org/officeDocument/2006/relationships/styles" Target="styles.xml"/><Relationship Id="rId238" Type="http://schemas.openxmlformats.org/officeDocument/2006/relationships/image" Target="media/image194.png"/><Relationship Id="rId445" Type="http://schemas.openxmlformats.org/officeDocument/2006/relationships/image" Target="media/image367.png"/><Relationship Id="rId291" Type="http://schemas.openxmlformats.org/officeDocument/2006/relationships/image" Target="media/image240.png"/><Relationship Id="rId305" Type="http://schemas.openxmlformats.org/officeDocument/2006/relationships/image" Target="media/image251.png"/><Relationship Id="rId347" Type="http://schemas.openxmlformats.org/officeDocument/2006/relationships/image" Target="media/image28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ep2\OneDrive\Documents\Custom%20Office%20Templates\Initial%20workb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0BEB37582DDE4D98B83805C8AF2229" ma:contentTypeVersion="12" ma:contentTypeDescription="Create a new document." ma:contentTypeScope="" ma:versionID="092a5d8b3cf76bc76032ab4f6fc800f4">
  <xsd:schema xmlns:xsd="http://www.w3.org/2001/XMLSchema" xmlns:xs="http://www.w3.org/2001/XMLSchema" xmlns:p="http://schemas.microsoft.com/office/2006/metadata/properties" xmlns:ns2="d8603767-82d9-465b-9f3c-863fe8da4363" xmlns:ns3="c9f4cb74-93ac-4ba2-99c4-4379acff2210" targetNamespace="http://schemas.microsoft.com/office/2006/metadata/properties" ma:root="true" ma:fieldsID="6a251d6c9c9701e4f4ff49231b3ef92e" ns2:_="" ns3:_="">
    <xsd:import namespace="d8603767-82d9-465b-9f3c-863fe8da4363"/>
    <xsd:import namespace="c9f4cb74-93ac-4ba2-99c4-4379acff22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603767-82d9-465b-9f3c-863fe8da43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9f4cb74-93ac-4ba2-99c4-4379acff221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ecd2c83-928b-4870-a402-fb30d68f05d3}" ma:internalName="TaxCatchAll" ma:showField="CatchAllData" ma:web="c9f4cb74-93ac-4ba2-99c4-4379acff2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8603767-82d9-465b-9f3c-863fe8da4363">
      <Terms xmlns="http://schemas.microsoft.com/office/infopath/2007/PartnerControls"/>
    </lcf76f155ced4ddcb4097134ff3c332f>
    <TaxCatchAll xmlns="c9f4cb74-93ac-4ba2-99c4-4379acff2210" xsi:nil="true"/>
  </documentManagement>
</p:properties>
</file>

<file path=customXml/itemProps1.xml><?xml version="1.0" encoding="utf-8"?>
<ds:datastoreItem xmlns:ds="http://schemas.openxmlformats.org/officeDocument/2006/customXml" ds:itemID="{425146E8-6DB8-4AAD-85C7-22BEC5EE29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603767-82d9-465b-9f3c-863fe8da4363"/>
    <ds:schemaRef ds:uri="c9f4cb74-93ac-4ba2-99c4-4379acff2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3F0E01-17E5-427B-B3B9-32934E27293F}">
  <ds:schemaRefs>
    <ds:schemaRef ds:uri="http://schemas.openxmlformats.org/officeDocument/2006/bibliography"/>
  </ds:schemaRefs>
</ds:datastoreItem>
</file>

<file path=customXml/itemProps3.xml><?xml version="1.0" encoding="utf-8"?>
<ds:datastoreItem xmlns:ds="http://schemas.openxmlformats.org/officeDocument/2006/customXml" ds:itemID="{F720F570-1EA4-42DA-B5B4-E94CE87D8E48}">
  <ds:schemaRefs>
    <ds:schemaRef ds:uri="http://schemas.microsoft.com/sharepoint/v3/contenttype/forms"/>
  </ds:schemaRefs>
</ds:datastoreItem>
</file>

<file path=customXml/itemProps4.xml><?xml version="1.0" encoding="utf-8"?>
<ds:datastoreItem xmlns:ds="http://schemas.openxmlformats.org/officeDocument/2006/customXml" ds:itemID="{5FEF30A4-A732-4423-BA9B-70DB90504D73}">
  <ds:schemaRefs>
    <ds:schemaRef ds:uri="http://schemas.microsoft.com/office/2006/metadata/properties"/>
    <ds:schemaRef ds:uri="http://schemas.microsoft.com/office/infopath/2007/PartnerControls"/>
    <ds:schemaRef ds:uri="d8603767-82d9-465b-9f3c-863fe8da4363"/>
    <ds:schemaRef ds:uri="c9f4cb74-93ac-4ba2-99c4-4379acff2210"/>
  </ds:schemaRefs>
</ds:datastoreItem>
</file>

<file path=docProps/app.xml><?xml version="1.0" encoding="utf-8"?>
<Properties xmlns="http://schemas.openxmlformats.org/officeDocument/2006/extended-properties" xmlns:vt="http://schemas.openxmlformats.org/officeDocument/2006/docPropsVTypes">
  <Template>Initial workbook.dotx</Template>
  <TotalTime>123</TotalTime>
  <Pages>141</Pages>
  <Words>3905</Words>
  <Characters>22265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Mary Wallace</cp:lastModifiedBy>
  <cp:revision>16</cp:revision>
  <cp:lastPrinted>2023-07-04T11:21:00Z</cp:lastPrinted>
  <dcterms:created xsi:type="dcterms:W3CDTF">2023-07-03T02:47:00Z</dcterms:created>
  <dcterms:modified xsi:type="dcterms:W3CDTF">2023-07-21T05:39:00Z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0x010100900BEB37582DDE4D98B83805C8AF2229</vt:lpwstr>
  </property>
</Properties>
</file>